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1D2079" w14:textId="55A553EF" w:rsidR="00480413" w:rsidRPr="00480897" w:rsidRDefault="00480413" w:rsidP="00480413">
      <w:pPr>
        <w:pStyle w:val="CvrLogo"/>
      </w:pPr>
      <w:bookmarkStart w:id="0" w:name="_Ref76480510"/>
      <w:bookmarkStart w:id="1" w:name="_Toc140093756"/>
      <w:bookmarkStart w:id="2" w:name="_Toc161745081"/>
      <w:r>
        <w:rPr>
          <w:noProof/>
        </w:rPr>
        <w:drawing>
          <wp:inline distT="0" distB="0" distL="0" distR="0" wp14:anchorId="5BD024B5" wp14:editId="1C6B2634">
            <wp:extent cx="4429125" cy="76327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763270"/>
                    </a:xfrm>
                    <a:prstGeom prst="rect">
                      <a:avLst/>
                    </a:prstGeom>
                    <a:noFill/>
                    <a:ln>
                      <a:noFill/>
                    </a:ln>
                  </pic:spPr>
                </pic:pic>
              </a:graphicData>
            </a:graphic>
          </wp:inline>
        </w:drawing>
      </w:r>
    </w:p>
    <w:p w14:paraId="0773B14E" w14:textId="77777777" w:rsidR="00480413" w:rsidRPr="00962535" w:rsidRDefault="00480413" w:rsidP="00480413">
      <w:pPr>
        <w:pStyle w:val="CvrSeriesDraft"/>
      </w:pPr>
      <w:r>
        <w:t xml:space="preserve">Draft </w:t>
      </w:r>
      <w:r w:rsidRPr="00962535">
        <w:t>Recommendation for</w:t>
      </w:r>
      <w:r>
        <w:br/>
      </w:r>
      <w:r w:rsidRPr="00962535">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480413" w:rsidRPr="002F2337" w14:paraId="63C432AA" w14:textId="77777777" w:rsidTr="007C678F">
        <w:trPr>
          <w:cantSplit/>
          <w:trHeight w:hRule="exact" w:val="2880"/>
          <w:jc w:val="center"/>
        </w:trPr>
        <w:tc>
          <w:tcPr>
            <w:tcW w:w="7560" w:type="dxa"/>
            <w:vAlign w:val="center"/>
          </w:tcPr>
          <w:p w14:paraId="7C65ADA9" w14:textId="5FA7B331" w:rsidR="00480413" w:rsidRPr="002F2337" w:rsidRDefault="00480413" w:rsidP="007C678F">
            <w:pPr>
              <w:pStyle w:val="CvrTitle"/>
              <w:spacing w:before="0" w:line="240" w:lineRule="auto"/>
              <w:rPr>
                <w:sz w:val="60"/>
              </w:rPr>
            </w:pPr>
            <w:r w:rsidRPr="002F2337">
              <w:rPr>
                <w:sz w:val="60"/>
              </w:rPr>
              <w:fldChar w:fldCharType="begin"/>
            </w:r>
            <w:r w:rsidRPr="002F2337">
              <w:rPr>
                <w:sz w:val="60"/>
              </w:rPr>
              <w:instrText xml:space="preserve"> DOCPROPERTY  "Title"  \* MERGEFORMAT </w:instrText>
            </w:r>
            <w:r w:rsidRPr="002F2337">
              <w:rPr>
                <w:sz w:val="60"/>
              </w:rPr>
              <w:fldChar w:fldCharType="separate"/>
            </w:r>
            <w:r w:rsidR="00A912C0">
              <w:rPr>
                <w:sz w:val="60"/>
              </w:rPr>
              <w:t>Mission Operations—Mission Planning and Scheduling Services</w:t>
            </w:r>
            <w:r w:rsidRPr="002F2337">
              <w:rPr>
                <w:sz w:val="60"/>
              </w:rPr>
              <w:fldChar w:fldCharType="end"/>
            </w:r>
          </w:p>
        </w:tc>
      </w:tr>
    </w:tbl>
    <w:p w14:paraId="78D890C6" w14:textId="6C53A68B" w:rsidR="00480413" w:rsidRPr="00ED390D" w:rsidRDefault="00A912C0" w:rsidP="00480413">
      <w:pPr>
        <w:pStyle w:val="CvrDocType"/>
      </w:pPr>
      <w:fldSimple w:instr=" DOCPROPERTY  &quot;Document Type&quot;  \* MERGEFORMAT ">
        <w:r>
          <w:t>Draft Recommended Standard</w:t>
        </w:r>
      </w:fldSimple>
    </w:p>
    <w:p w14:paraId="27370726" w14:textId="58E4F028" w:rsidR="00480413" w:rsidRPr="00CE6B90" w:rsidRDefault="00BF1AC4" w:rsidP="00480413">
      <w:pPr>
        <w:pStyle w:val="CvrDocNo"/>
      </w:pPr>
      <w:fldSimple w:instr=" DOCPROPERTY  &quot;Document number&quot;  \* MERGEFORMAT ">
        <w:r>
          <w:t>CCSDS 529.1-R-1</w:t>
        </w:r>
      </w:fldSimple>
    </w:p>
    <w:p w14:paraId="051A032B" w14:textId="228CFC93" w:rsidR="00480413" w:rsidRPr="00ED390D" w:rsidRDefault="00A912C0" w:rsidP="00480413">
      <w:pPr>
        <w:pStyle w:val="CvrColor"/>
      </w:pPr>
      <w:fldSimple w:instr=" DOCPROPERTY  &quot;Document Color&quot;  \* MERGEFORMAT ">
        <w:r>
          <w:t>Red Book</w:t>
        </w:r>
      </w:fldSimple>
    </w:p>
    <w:p w14:paraId="51F82B3D" w14:textId="5DC36241" w:rsidR="00480413" w:rsidRDefault="00A912C0" w:rsidP="00480413">
      <w:pPr>
        <w:pStyle w:val="CvrDate"/>
      </w:pPr>
      <w:fldSimple w:instr=" DOCPROPERTY  &quot;Issue Date&quot;  \* MERGEFORMAT ">
        <w:ins w:id="3" w:author="Quinten Van Woerkom" w:date="2024-12-19T10:46:00Z" w16du:dateUtc="2024-12-19T09:46:00Z">
          <w:r>
            <w:t>May 2024</w:t>
          </w:r>
        </w:ins>
        <w:del w:id="4" w:author="Quinten Van Woerkom" w:date="2024-11-22T15:57:00Z" w16du:dateUtc="2024-11-22T14:57:00Z">
          <w:r w:rsidR="00BF1AC4" w:rsidDel="008F7165">
            <w:delText>May</w:delText>
          </w:r>
        </w:del>
        <w:del w:id="5" w:author="Quinten Van Woerkom" w:date="2024-12-17T13:49:00Z" w16du:dateUtc="2024-12-17T12:49:00Z">
          <w:r w:rsidR="00BF1AC4" w:rsidDel="00D220BC">
            <w:delText xml:space="preserve"> 2024</w:delText>
          </w:r>
        </w:del>
      </w:fldSimple>
    </w:p>
    <w:p w14:paraId="389F99DA" w14:textId="77777777" w:rsidR="00480413" w:rsidRDefault="00480413" w:rsidP="00480413">
      <w:pPr>
        <w:sectPr w:rsidR="00480413" w:rsidSect="00480413">
          <w:type w:val="continuous"/>
          <w:pgSz w:w="11909" w:h="16834" w:code="9"/>
          <w:pgMar w:top="1224" w:right="1296" w:bottom="1944" w:left="1296" w:header="360" w:footer="360" w:gutter="0"/>
          <w:cols w:space="720"/>
          <w:docGrid w:linePitch="360"/>
        </w:sectPr>
      </w:pPr>
    </w:p>
    <w:p w14:paraId="74C69E16" w14:textId="05B4B239" w:rsidR="00480413" w:rsidRDefault="00480413" w:rsidP="00480413">
      <w:pPr>
        <w:pStyle w:val="CenteredHeading"/>
      </w:pPr>
      <w:r>
        <w:lastRenderedPageBreak/>
        <w:t>AUTHORITY</w:t>
      </w:r>
    </w:p>
    <w:p w14:paraId="02ABB426" w14:textId="77777777" w:rsidR="00480413" w:rsidRDefault="00480413" w:rsidP="00480413">
      <w:pPr>
        <w:spacing w:before="0"/>
        <w:ind w:right="14"/>
      </w:pPr>
    </w:p>
    <w:p w14:paraId="102AB68D" w14:textId="77777777" w:rsidR="00480413" w:rsidRDefault="00480413" w:rsidP="00480413">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480413" w14:paraId="18601B4E" w14:textId="77777777" w:rsidTr="007C678F">
        <w:trPr>
          <w:cantSplit/>
          <w:jc w:val="center"/>
        </w:trPr>
        <w:tc>
          <w:tcPr>
            <w:tcW w:w="360" w:type="dxa"/>
          </w:tcPr>
          <w:p w14:paraId="51AA0129" w14:textId="77777777" w:rsidR="00480413" w:rsidRDefault="00480413" w:rsidP="007C678F">
            <w:pPr>
              <w:spacing w:before="0"/>
            </w:pPr>
          </w:p>
        </w:tc>
        <w:tc>
          <w:tcPr>
            <w:tcW w:w="1440" w:type="dxa"/>
          </w:tcPr>
          <w:p w14:paraId="01FB6CBF" w14:textId="77777777" w:rsidR="00480413" w:rsidRDefault="00480413" w:rsidP="007C678F">
            <w:pPr>
              <w:spacing w:before="0"/>
            </w:pPr>
          </w:p>
        </w:tc>
        <w:tc>
          <w:tcPr>
            <w:tcW w:w="3600" w:type="dxa"/>
          </w:tcPr>
          <w:p w14:paraId="25878F9D" w14:textId="77777777" w:rsidR="00480413" w:rsidRDefault="00480413" w:rsidP="007C678F">
            <w:pPr>
              <w:spacing w:before="0"/>
            </w:pPr>
          </w:p>
        </w:tc>
        <w:tc>
          <w:tcPr>
            <w:tcW w:w="360" w:type="dxa"/>
          </w:tcPr>
          <w:p w14:paraId="5C9D44AA" w14:textId="77777777" w:rsidR="00480413" w:rsidRDefault="00480413" w:rsidP="007C678F">
            <w:pPr>
              <w:spacing w:before="0"/>
              <w:jc w:val="right"/>
            </w:pPr>
          </w:p>
        </w:tc>
      </w:tr>
      <w:tr w:rsidR="00480413" w14:paraId="57E4160B" w14:textId="77777777" w:rsidTr="007C678F">
        <w:trPr>
          <w:cantSplit/>
          <w:jc w:val="center"/>
        </w:trPr>
        <w:tc>
          <w:tcPr>
            <w:tcW w:w="360" w:type="dxa"/>
          </w:tcPr>
          <w:p w14:paraId="3A04483E" w14:textId="77777777" w:rsidR="00480413" w:rsidRDefault="00480413" w:rsidP="007C678F">
            <w:pPr>
              <w:spacing w:before="0"/>
            </w:pPr>
          </w:p>
        </w:tc>
        <w:tc>
          <w:tcPr>
            <w:tcW w:w="1440" w:type="dxa"/>
          </w:tcPr>
          <w:p w14:paraId="5154423F" w14:textId="77777777" w:rsidR="00480413" w:rsidRDefault="00480413" w:rsidP="007C678F">
            <w:pPr>
              <w:spacing w:before="0"/>
            </w:pPr>
            <w:r>
              <w:t>Issue:</w:t>
            </w:r>
          </w:p>
        </w:tc>
        <w:tc>
          <w:tcPr>
            <w:tcW w:w="3600" w:type="dxa"/>
          </w:tcPr>
          <w:p w14:paraId="287E4EEB" w14:textId="386039DA" w:rsidR="00480413" w:rsidRDefault="00A912C0" w:rsidP="007C678F">
            <w:pPr>
              <w:spacing w:before="0"/>
            </w:pPr>
            <w:fldSimple w:instr=" DOCPROPERTY  &quot;Document Color&quot;  \* MERGEFORMAT ">
              <w:r>
                <w:t>Red Book</w:t>
              </w:r>
            </w:fldSimple>
            <w:r w:rsidR="00480413">
              <w:t xml:space="preserve">, </w:t>
            </w:r>
            <w:fldSimple w:instr=" DOCPROPERTY  &quot;Issue&quot;  \* MERGEFORMAT ">
              <w:ins w:id="6" w:author="Quinten Van Woerkom" w:date="2024-12-19T10:46:00Z" w16du:dateUtc="2024-12-19T09:46:00Z">
                <w:r>
                  <w:t>Issue 1</w:t>
                </w:r>
              </w:ins>
              <w:del w:id="7" w:author="Quinten Van Woerkom" w:date="2024-12-17T13:49:00Z" w16du:dateUtc="2024-12-17T12:49:00Z">
                <w:r w:rsidR="00BF1AC4" w:rsidDel="00D220BC">
                  <w:delText xml:space="preserve">Issue </w:delText>
                </w:r>
              </w:del>
              <w:del w:id="8" w:author="Quinten Van Woerkom" w:date="2024-11-22T15:57:00Z" w16du:dateUtc="2024-11-22T14:57:00Z">
                <w:r w:rsidR="00BF1AC4" w:rsidDel="00FC40AC">
                  <w:delText>1</w:delText>
                </w:r>
              </w:del>
            </w:fldSimple>
          </w:p>
        </w:tc>
        <w:tc>
          <w:tcPr>
            <w:tcW w:w="360" w:type="dxa"/>
          </w:tcPr>
          <w:p w14:paraId="10A653A8" w14:textId="77777777" w:rsidR="00480413" w:rsidRDefault="00480413" w:rsidP="007C678F">
            <w:pPr>
              <w:spacing w:before="0"/>
              <w:jc w:val="right"/>
            </w:pPr>
          </w:p>
        </w:tc>
      </w:tr>
      <w:tr w:rsidR="00480413" w14:paraId="2AD51448" w14:textId="77777777" w:rsidTr="007C678F">
        <w:trPr>
          <w:cantSplit/>
          <w:jc w:val="center"/>
        </w:trPr>
        <w:tc>
          <w:tcPr>
            <w:tcW w:w="360" w:type="dxa"/>
          </w:tcPr>
          <w:p w14:paraId="642E7ECF" w14:textId="77777777" w:rsidR="00480413" w:rsidRDefault="00480413" w:rsidP="007C678F">
            <w:pPr>
              <w:spacing w:before="0"/>
            </w:pPr>
          </w:p>
        </w:tc>
        <w:tc>
          <w:tcPr>
            <w:tcW w:w="1440" w:type="dxa"/>
          </w:tcPr>
          <w:p w14:paraId="66C3AABB" w14:textId="77777777" w:rsidR="00480413" w:rsidRDefault="00480413" w:rsidP="007C678F">
            <w:pPr>
              <w:spacing w:before="0"/>
            </w:pPr>
            <w:r>
              <w:t>Date:</w:t>
            </w:r>
          </w:p>
        </w:tc>
        <w:tc>
          <w:tcPr>
            <w:tcW w:w="3600" w:type="dxa"/>
          </w:tcPr>
          <w:p w14:paraId="7B79B879" w14:textId="126A0C43" w:rsidR="00480413" w:rsidRDefault="00A912C0" w:rsidP="007C678F">
            <w:pPr>
              <w:spacing w:before="0"/>
            </w:pPr>
            <w:fldSimple w:instr=" DOCPROPERTY  &quot;Issue Date&quot;  \* MERGEFORMAT ">
              <w:ins w:id="9" w:author="Quinten Van Woerkom" w:date="2024-12-19T10:46:00Z" w16du:dateUtc="2024-12-19T09:46:00Z">
                <w:r>
                  <w:t>May 2024</w:t>
                </w:r>
              </w:ins>
              <w:del w:id="10" w:author="Quinten Van Woerkom" w:date="2024-11-22T15:57:00Z" w16du:dateUtc="2024-11-22T14:57:00Z">
                <w:r w:rsidR="00BF1AC4" w:rsidDel="00FC40AC">
                  <w:delText>May</w:delText>
                </w:r>
              </w:del>
              <w:del w:id="11" w:author="Quinten Van Woerkom" w:date="2024-12-17T13:49:00Z" w16du:dateUtc="2024-12-17T12:49:00Z">
                <w:r w:rsidR="00BF1AC4" w:rsidDel="00D220BC">
                  <w:delText xml:space="preserve"> 2024</w:delText>
                </w:r>
              </w:del>
            </w:fldSimple>
          </w:p>
        </w:tc>
        <w:tc>
          <w:tcPr>
            <w:tcW w:w="360" w:type="dxa"/>
          </w:tcPr>
          <w:p w14:paraId="07A6F36B" w14:textId="77777777" w:rsidR="00480413" w:rsidRDefault="00480413" w:rsidP="007C678F">
            <w:pPr>
              <w:spacing w:before="0"/>
              <w:jc w:val="right"/>
            </w:pPr>
          </w:p>
        </w:tc>
      </w:tr>
      <w:tr w:rsidR="00480413" w14:paraId="3CCA7B55" w14:textId="77777777" w:rsidTr="007C678F">
        <w:trPr>
          <w:cantSplit/>
          <w:jc w:val="center"/>
        </w:trPr>
        <w:tc>
          <w:tcPr>
            <w:tcW w:w="360" w:type="dxa"/>
          </w:tcPr>
          <w:p w14:paraId="4B77E1C7" w14:textId="77777777" w:rsidR="00480413" w:rsidRDefault="00480413" w:rsidP="007C678F">
            <w:pPr>
              <w:spacing w:before="0"/>
            </w:pPr>
          </w:p>
        </w:tc>
        <w:tc>
          <w:tcPr>
            <w:tcW w:w="1440" w:type="dxa"/>
          </w:tcPr>
          <w:p w14:paraId="511D5E0B" w14:textId="77777777" w:rsidR="00480413" w:rsidRDefault="00480413" w:rsidP="007C678F">
            <w:pPr>
              <w:spacing w:before="0"/>
            </w:pPr>
            <w:r>
              <w:t>Location:</w:t>
            </w:r>
          </w:p>
        </w:tc>
        <w:tc>
          <w:tcPr>
            <w:tcW w:w="3600" w:type="dxa"/>
          </w:tcPr>
          <w:p w14:paraId="6EADA229" w14:textId="77777777" w:rsidR="00480413" w:rsidRDefault="00480413" w:rsidP="007C678F">
            <w:pPr>
              <w:spacing w:before="0"/>
            </w:pPr>
            <w:r>
              <w:t>Not Applicable</w:t>
            </w:r>
          </w:p>
        </w:tc>
        <w:tc>
          <w:tcPr>
            <w:tcW w:w="360" w:type="dxa"/>
          </w:tcPr>
          <w:p w14:paraId="1632FAC1" w14:textId="77777777" w:rsidR="00480413" w:rsidRDefault="00480413" w:rsidP="007C678F">
            <w:pPr>
              <w:spacing w:before="0"/>
              <w:jc w:val="right"/>
            </w:pPr>
          </w:p>
        </w:tc>
      </w:tr>
      <w:tr w:rsidR="00480413" w14:paraId="1FC1FBA3" w14:textId="77777777" w:rsidTr="007C678F">
        <w:trPr>
          <w:cantSplit/>
          <w:jc w:val="center"/>
        </w:trPr>
        <w:tc>
          <w:tcPr>
            <w:tcW w:w="360" w:type="dxa"/>
          </w:tcPr>
          <w:p w14:paraId="3EEA2EB7" w14:textId="77777777" w:rsidR="00480413" w:rsidRDefault="00480413" w:rsidP="007C678F">
            <w:pPr>
              <w:spacing w:before="0"/>
            </w:pPr>
          </w:p>
        </w:tc>
        <w:tc>
          <w:tcPr>
            <w:tcW w:w="1440" w:type="dxa"/>
          </w:tcPr>
          <w:p w14:paraId="390EFD38" w14:textId="77777777" w:rsidR="00480413" w:rsidRDefault="00480413" w:rsidP="007C678F">
            <w:pPr>
              <w:spacing w:before="0"/>
            </w:pPr>
          </w:p>
        </w:tc>
        <w:tc>
          <w:tcPr>
            <w:tcW w:w="3600" w:type="dxa"/>
          </w:tcPr>
          <w:p w14:paraId="0F1525EA" w14:textId="77777777" w:rsidR="00480413" w:rsidRDefault="00480413" w:rsidP="007C678F">
            <w:pPr>
              <w:spacing w:before="0"/>
            </w:pPr>
          </w:p>
        </w:tc>
        <w:tc>
          <w:tcPr>
            <w:tcW w:w="360" w:type="dxa"/>
          </w:tcPr>
          <w:p w14:paraId="395C29F2" w14:textId="77777777" w:rsidR="00480413" w:rsidRDefault="00480413" w:rsidP="007C678F">
            <w:pPr>
              <w:spacing w:before="0"/>
              <w:jc w:val="right"/>
            </w:pPr>
          </w:p>
        </w:tc>
      </w:tr>
    </w:tbl>
    <w:p w14:paraId="6FDF6412" w14:textId="77777777" w:rsidR="00480413" w:rsidRDefault="00480413" w:rsidP="00480413">
      <w:pPr>
        <w:rPr>
          <w:b/>
          <w:snapToGrid w:val="0"/>
        </w:rPr>
      </w:pPr>
      <w:r>
        <w:rPr>
          <w:b/>
          <w:snapToGrid w:val="0"/>
        </w:rPr>
        <w:t>(WHEN THIS RECOMMENDED STANDARD IS FINALIZED, IT WILL CONTAIN THE FOLLOWING STATEMENT OF AUTHORITY:)</w:t>
      </w:r>
    </w:p>
    <w:p w14:paraId="680EE7CB" w14:textId="77777777" w:rsidR="00480413" w:rsidRDefault="00480413" w:rsidP="00480413">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1EDF4E42" w14:textId="77777777" w:rsidR="00480413" w:rsidRDefault="00480413" w:rsidP="00480413">
      <w:pPr>
        <w:spacing w:before="0"/>
      </w:pPr>
    </w:p>
    <w:p w14:paraId="77CA08F3" w14:textId="77777777" w:rsidR="00480413" w:rsidRDefault="00480413" w:rsidP="00480413">
      <w:pPr>
        <w:spacing w:before="0"/>
      </w:pPr>
    </w:p>
    <w:p w14:paraId="1CC63D5A" w14:textId="77777777" w:rsidR="00480413" w:rsidRDefault="00480413" w:rsidP="00480413">
      <w:pPr>
        <w:spacing w:before="0"/>
      </w:pPr>
      <w:r>
        <w:t>This document is published and maintained by:</w:t>
      </w:r>
    </w:p>
    <w:p w14:paraId="7C2C6EE6" w14:textId="77777777" w:rsidR="00480413" w:rsidRDefault="00480413" w:rsidP="00480413">
      <w:pPr>
        <w:spacing w:before="0"/>
      </w:pPr>
    </w:p>
    <w:p w14:paraId="4FA75927" w14:textId="77777777" w:rsidR="00480413" w:rsidRDefault="00480413" w:rsidP="00480413">
      <w:pPr>
        <w:spacing w:before="0"/>
        <w:ind w:firstLine="720"/>
      </w:pPr>
      <w:r>
        <w:t>CCSDS Secretariat</w:t>
      </w:r>
    </w:p>
    <w:p w14:paraId="621400B6" w14:textId="77777777" w:rsidR="00480413" w:rsidRDefault="00480413" w:rsidP="00480413">
      <w:pPr>
        <w:spacing w:before="0"/>
        <w:ind w:firstLine="720"/>
      </w:pPr>
      <w:r>
        <w:t>National Aeronautics and Space Administration</w:t>
      </w:r>
    </w:p>
    <w:p w14:paraId="346C3443" w14:textId="77777777" w:rsidR="00480413" w:rsidRDefault="00480413" w:rsidP="00480413">
      <w:pPr>
        <w:spacing w:before="0"/>
        <w:ind w:firstLine="720"/>
      </w:pPr>
      <w:r>
        <w:t>Washington, DC, USA</w:t>
      </w:r>
    </w:p>
    <w:p w14:paraId="361DC8A1" w14:textId="77777777" w:rsidR="00480413" w:rsidRDefault="00480413" w:rsidP="00480413">
      <w:pPr>
        <w:spacing w:before="0"/>
        <w:ind w:firstLine="720"/>
      </w:pPr>
      <w:r>
        <w:t>Email: secretariat@mailman.ccsds.org</w:t>
      </w:r>
    </w:p>
    <w:p w14:paraId="35015DBE" w14:textId="77777777" w:rsidR="00480413" w:rsidRPr="00CF60B8" w:rsidRDefault="00480413" w:rsidP="00480413">
      <w:pPr>
        <w:pStyle w:val="CenteredHeading"/>
      </w:pPr>
      <w:r w:rsidRPr="00CF60B8">
        <w:lastRenderedPageBreak/>
        <w:t>STATEMENT OF INTENT</w:t>
      </w:r>
    </w:p>
    <w:p w14:paraId="1076113A" w14:textId="77777777" w:rsidR="00480413" w:rsidRDefault="00480413" w:rsidP="00480413">
      <w:pPr>
        <w:rPr>
          <w:b/>
          <w:snapToGrid w:val="0"/>
        </w:rPr>
      </w:pPr>
      <w:r>
        <w:rPr>
          <w:b/>
          <w:snapToGrid w:val="0"/>
        </w:rPr>
        <w:t>(WHEN THIS RECOMMENDED STANDARD IS FINALIZED, IT WILL CONTAIN THE FOLLOWING STATEMENT OF INTENT:)</w:t>
      </w:r>
    </w:p>
    <w:p w14:paraId="1C7F9153" w14:textId="77777777" w:rsidR="00480413" w:rsidRDefault="00480413" w:rsidP="00480413">
      <w:r>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Pr>
          <w:b/>
        </w:rPr>
        <w:t xml:space="preserve">Recommended Standards </w:t>
      </w:r>
      <w:r>
        <w:t>and are not considered binding on any Agency.</w:t>
      </w:r>
    </w:p>
    <w:p w14:paraId="64F6D9EB" w14:textId="77777777" w:rsidR="00480413" w:rsidRDefault="00480413" w:rsidP="00480413">
      <w:r>
        <w:t xml:space="preserve">This </w:t>
      </w:r>
      <w:r>
        <w:rPr>
          <w:b/>
        </w:rPr>
        <w:t xml:space="preserve">Recommended Standard </w:t>
      </w:r>
      <w:r>
        <w:t xml:space="preserve">is issued by, and represents the consensus of, the CCSDS members.  Endorsement of this </w:t>
      </w:r>
      <w:r>
        <w:rPr>
          <w:b/>
        </w:rPr>
        <w:t>Recommendation</w:t>
      </w:r>
      <w:r>
        <w:t xml:space="preserve"> is entirely voluntary. Endorsement, however, indicates the following understandings:</w:t>
      </w:r>
    </w:p>
    <w:p w14:paraId="6D12F21F" w14:textId="77777777" w:rsidR="00480413" w:rsidRDefault="00480413" w:rsidP="00480413">
      <w:pPr>
        <w:pStyle w:val="List"/>
      </w:pPr>
      <w:r>
        <w:t>o</w:t>
      </w:r>
      <w:r>
        <w:tab/>
        <w:t xml:space="preserve">Whenever a member establishes a CCSDS-related </w:t>
      </w:r>
      <w:r>
        <w:rPr>
          <w:b/>
        </w:rPr>
        <w:t>standard</w:t>
      </w:r>
      <w:r>
        <w:t xml:space="preserve">, this </w:t>
      </w:r>
      <w:r>
        <w:rPr>
          <w:b/>
        </w:rPr>
        <w:t xml:space="preserve">standard </w:t>
      </w:r>
      <w:r>
        <w:t xml:space="preserve">will be in accord with the relevant </w:t>
      </w:r>
      <w:r>
        <w:rPr>
          <w:b/>
        </w:rPr>
        <w:t>Recommended Standard</w:t>
      </w:r>
      <w:r>
        <w:t xml:space="preserve">. Establishing such a </w:t>
      </w:r>
      <w:r>
        <w:rPr>
          <w:b/>
        </w:rPr>
        <w:t xml:space="preserve">standard </w:t>
      </w:r>
      <w:r>
        <w:t>does not preclude other provisions which a member may develop.</w:t>
      </w:r>
    </w:p>
    <w:p w14:paraId="0ADF82BB" w14:textId="77777777" w:rsidR="00480413" w:rsidRDefault="00480413" w:rsidP="00480413">
      <w:pPr>
        <w:pStyle w:val="List"/>
      </w:pPr>
      <w:r>
        <w:t>o</w:t>
      </w:r>
      <w:r>
        <w:tab/>
        <w:t xml:space="preserve">Whenever a member establishes a CCSDS-related </w:t>
      </w:r>
      <w:r>
        <w:rPr>
          <w:b/>
        </w:rPr>
        <w:t>standard</w:t>
      </w:r>
      <w:r>
        <w:t>, that member will provide other CCSDS members with the following information:</w:t>
      </w:r>
    </w:p>
    <w:p w14:paraId="3BA6EFF7" w14:textId="77777777" w:rsidR="00480413" w:rsidRDefault="00480413" w:rsidP="00480413">
      <w:pPr>
        <w:pStyle w:val="List2"/>
      </w:pPr>
      <w:r>
        <w:tab/>
        <w:t>--</w:t>
      </w:r>
      <w:r>
        <w:tab/>
        <w:t xml:space="preserve">The </w:t>
      </w:r>
      <w:r>
        <w:rPr>
          <w:b/>
        </w:rPr>
        <w:t xml:space="preserve">standard </w:t>
      </w:r>
      <w:r>
        <w:t>itself.</w:t>
      </w:r>
    </w:p>
    <w:p w14:paraId="0E509AC5" w14:textId="77777777" w:rsidR="00480413" w:rsidRDefault="00480413" w:rsidP="00480413">
      <w:pPr>
        <w:pStyle w:val="List2"/>
      </w:pPr>
      <w:r>
        <w:tab/>
        <w:t>--</w:t>
      </w:r>
      <w:r>
        <w:tab/>
        <w:t>The anticipated date of initial operational capability.</w:t>
      </w:r>
    </w:p>
    <w:p w14:paraId="454E2858" w14:textId="77777777" w:rsidR="00480413" w:rsidRDefault="00480413" w:rsidP="00480413">
      <w:pPr>
        <w:pStyle w:val="List2"/>
      </w:pPr>
      <w:r>
        <w:tab/>
        <w:t>--</w:t>
      </w:r>
      <w:r>
        <w:tab/>
        <w:t>The anticipated duration of operational service.</w:t>
      </w:r>
    </w:p>
    <w:p w14:paraId="626E9B52" w14:textId="77777777" w:rsidR="00480413" w:rsidRDefault="00480413" w:rsidP="00480413">
      <w:pPr>
        <w:pStyle w:val="List"/>
      </w:pPr>
      <w:r>
        <w:t>o</w:t>
      </w:r>
      <w:r>
        <w:tab/>
        <w:t xml:space="preserve">Specific service arrangements shall be made via memoranda of agreement. Neither this </w:t>
      </w:r>
      <w:r>
        <w:rPr>
          <w:b/>
        </w:rPr>
        <w:t xml:space="preserve">Recommended Standard </w:t>
      </w:r>
      <w:r>
        <w:t xml:space="preserve">nor any ensuing </w:t>
      </w:r>
      <w:r>
        <w:rPr>
          <w:b/>
        </w:rPr>
        <w:t xml:space="preserve">standard </w:t>
      </w:r>
      <w:r>
        <w:t>is a substitute for a memorandum of agreement.</w:t>
      </w:r>
    </w:p>
    <w:p w14:paraId="48499372" w14:textId="77777777" w:rsidR="00480413" w:rsidRDefault="00480413" w:rsidP="00480413">
      <w:r>
        <w:t xml:space="preserve">No later than five years from its date of issuance, this </w:t>
      </w:r>
      <w:r w:rsidRPr="00295578">
        <w:rPr>
          <w:b/>
        </w:rPr>
        <w:t>Recommended Standard</w:t>
      </w:r>
      <w:r>
        <w:t xml:space="preserve"> will be reviewed by the CCSDS to determine whether it should: (1) remain in effect without change; (2) be changed to reflect the impact of new technologies, new requirements, or new directions; or (3) be retired or canceled.</w:t>
      </w:r>
    </w:p>
    <w:p w14:paraId="49AA6384" w14:textId="77777777" w:rsidR="00480413" w:rsidRDefault="00480413" w:rsidP="00480413">
      <w:r>
        <w:t xml:space="preserve">In those instances when a new version of a </w:t>
      </w:r>
      <w:r>
        <w:rPr>
          <w:b/>
        </w:rPr>
        <w:t xml:space="preserve">Recommended Standard </w:t>
      </w:r>
      <w:r>
        <w:t>is issued, existing CCSDS-related member standards and implementations are not negated or deemed to be non-CCSDS compatible.  It is the responsibility of each member to determine when such standards or implementations are to be modified.  Each member is, however, strongly encouraged to direct planning for its new standards and implementations towards the later version of the Recommended Standard.</w:t>
      </w:r>
    </w:p>
    <w:p w14:paraId="73074A6E" w14:textId="77777777" w:rsidR="00480413" w:rsidRDefault="00480413" w:rsidP="00480413">
      <w:pPr>
        <w:pStyle w:val="CenteredHeading"/>
      </w:pPr>
      <w:r>
        <w:lastRenderedPageBreak/>
        <w:t>FOREWORD</w:t>
      </w:r>
    </w:p>
    <w:p w14:paraId="79BF5279" w14:textId="77777777" w:rsidR="00480413" w:rsidRDefault="00480413" w:rsidP="00480413">
      <w:r>
        <w:t xml:space="preserve">Through the process of normal evolution, it is expected that expansion, deletion, or modification of this document may occur.  This Recommended Standard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3BCBD72E" w14:textId="77777777" w:rsidR="00480413" w:rsidRDefault="00480413" w:rsidP="00480413">
      <w:pPr>
        <w:jc w:val="center"/>
      </w:pPr>
      <w:r>
        <w:t>http://www.ccsds.org/</w:t>
      </w:r>
    </w:p>
    <w:p w14:paraId="160AD6DB" w14:textId="77777777" w:rsidR="00480413" w:rsidRDefault="00480413" w:rsidP="00480413">
      <w:r>
        <w:t xml:space="preserve">Questions relating to the contents or status of this document should be sent to the CCSDS Secretariat at the email address indicated on page </w:t>
      </w:r>
      <w:proofErr w:type="spellStart"/>
      <w:r>
        <w:t>i</w:t>
      </w:r>
      <w:proofErr w:type="spellEnd"/>
      <w:r>
        <w:t>.</w:t>
      </w:r>
    </w:p>
    <w:p w14:paraId="206A003F" w14:textId="77777777" w:rsidR="00480413" w:rsidRDefault="00480413" w:rsidP="00480413">
      <w:pPr>
        <w:pageBreakBefore/>
        <w:spacing w:before="0" w:line="240" w:lineRule="auto"/>
      </w:pPr>
      <w:r>
        <w:lastRenderedPageBreak/>
        <w:t>At time of publication, the active Member and Observer Agencies of the CCSDS were:</w:t>
      </w:r>
    </w:p>
    <w:p w14:paraId="1D9831DA" w14:textId="77777777" w:rsidR="00480413" w:rsidRDefault="00480413" w:rsidP="00480413">
      <w:pPr>
        <w:spacing w:before="160"/>
      </w:pPr>
      <w:r>
        <w:rPr>
          <w:u w:val="single"/>
        </w:rPr>
        <w:t>Member Agencies</w:t>
      </w:r>
    </w:p>
    <w:p w14:paraId="72BD3E2D" w14:textId="77777777" w:rsidR="00480413" w:rsidRDefault="00480413" w:rsidP="003A4612">
      <w:pPr>
        <w:pStyle w:val="List"/>
        <w:numPr>
          <w:ilvl w:val="0"/>
          <w:numId w:val="73"/>
        </w:numPr>
        <w:tabs>
          <w:tab w:val="clear" w:pos="360"/>
          <w:tab w:val="num" w:pos="748"/>
        </w:tabs>
        <w:spacing w:before="0"/>
        <w:ind w:left="748"/>
        <w:jc w:val="left"/>
      </w:pPr>
      <w:proofErr w:type="spellStart"/>
      <w:r>
        <w:t>Agenzia</w:t>
      </w:r>
      <w:proofErr w:type="spellEnd"/>
      <w:r>
        <w:t xml:space="preserve"> </w:t>
      </w:r>
      <w:proofErr w:type="spellStart"/>
      <w:r>
        <w:t>Spaziale</w:t>
      </w:r>
      <w:proofErr w:type="spellEnd"/>
      <w:r>
        <w:t xml:space="preserve"> </w:t>
      </w:r>
      <w:proofErr w:type="spellStart"/>
      <w:r>
        <w:t>Italiana</w:t>
      </w:r>
      <w:proofErr w:type="spellEnd"/>
      <w:r>
        <w:t xml:space="preserve"> (ASI)/Italy.</w:t>
      </w:r>
    </w:p>
    <w:p w14:paraId="61073736" w14:textId="77777777" w:rsidR="00480413" w:rsidRDefault="00480413" w:rsidP="003A4612">
      <w:pPr>
        <w:pStyle w:val="List"/>
        <w:numPr>
          <w:ilvl w:val="0"/>
          <w:numId w:val="73"/>
        </w:numPr>
        <w:tabs>
          <w:tab w:val="clear" w:pos="360"/>
          <w:tab w:val="num" w:pos="748"/>
        </w:tabs>
        <w:spacing w:before="0"/>
        <w:ind w:left="748"/>
        <w:jc w:val="left"/>
      </w:pPr>
      <w:r>
        <w:t>Canadian Space Agency (CSA)/Canada.</w:t>
      </w:r>
    </w:p>
    <w:p w14:paraId="6CDDFDFD" w14:textId="77777777" w:rsidR="00480413" w:rsidRDefault="00480413" w:rsidP="003A4612">
      <w:pPr>
        <w:pStyle w:val="List"/>
        <w:numPr>
          <w:ilvl w:val="0"/>
          <w:numId w:val="73"/>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14:paraId="1B65B7EB" w14:textId="77777777" w:rsidR="00480413" w:rsidRDefault="00480413" w:rsidP="003A4612">
      <w:pPr>
        <w:pStyle w:val="List"/>
        <w:numPr>
          <w:ilvl w:val="0"/>
          <w:numId w:val="73"/>
        </w:numPr>
        <w:tabs>
          <w:tab w:val="clear" w:pos="360"/>
          <w:tab w:val="num" w:pos="748"/>
        </w:tabs>
        <w:spacing w:before="0"/>
        <w:ind w:left="748"/>
        <w:jc w:val="left"/>
      </w:pPr>
      <w:r w:rsidRPr="000A2825">
        <w:t>China National Space Administration</w:t>
      </w:r>
      <w:r>
        <w:t xml:space="preserve"> (CNSA)/People’s Republic of China.</w:t>
      </w:r>
    </w:p>
    <w:p w14:paraId="284D6027" w14:textId="77777777" w:rsidR="00480413" w:rsidRDefault="00480413" w:rsidP="003A4612">
      <w:pPr>
        <w:pStyle w:val="List"/>
        <w:numPr>
          <w:ilvl w:val="0"/>
          <w:numId w:val="73"/>
        </w:numPr>
        <w:tabs>
          <w:tab w:val="clear" w:pos="360"/>
          <w:tab w:val="num" w:pos="748"/>
        </w:tabs>
        <w:spacing w:before="0"/>
        <w:ind w:left="748"/>
        <w:jc w:val="left"/>
      </w:pPr>
      <w:proofErr w:type="spellStart"/>
      <w:r>
        <w:t>Deutsches</w:t>
      </w:r>
      <w:proofErr w:type="spellEnd"/>
      <w:r>
        <w:t xml:space="preserve"> Zentrum für Luft- und </w:t>
      </w:r>
      <w:proofErr w:type="spellStart"/>
      <w:r>
        <w:t>Raumfahrt</w:t>
      </w:r>
      <w:proofErr w:type="spellEnd"/>
      <w:r>
        <w:t xml:space="preserve"> (DLR)/Germany.</w:t>
      </w:r>
    </w:p>
    <w:p w14:paraId="3B6E9155" w14:textId="77777777" w:rsidR="00480413" w:rsidRDefault="00480413" w:rsidP="003A4612">
      <w:pPr>
        <w:pStyle w:val="List"/>
        <w:numPr>
          <w:ilvl w:val="0"/>
          <w:numId w:val="73"/>
        </w:numPr>
        <w:tabs>
          <w:tab w:val="clear" w:pos="360"/>
          <w:tab w:val="num" w:pos="748"/>
        </w:tabs>
        <w:spacing w:before="0"/>
        <w:ind w:left="748"/>
        <w:jc w:val="left"/>
      </w:pPr>
      <w:r>
        <w:t>European Space Agency (ESA)/Europe.</w:t>
      </w:r>
    </w:p>
    <w:p w14:paraId="1BCA4991" w14:textId="77777777" w:rsidR="00480413" w:rsidRDefault="00480413" w:rsidP="003A4612">
      <w:pPr>
        <w:pStyle w:val="List"/>
        <w:numPr>
          <w:ilvl w:val="0"/>
          <w:numId w:val="73"/>
        </w:numPr>
        <w:tabs>
          <w:tab w:val="clear" w:pos="360"/>
          <w:tab w:val="num" w:pos="748"/>
        </w:tabs>
        <w:spacing w:before="0"/>
        <w:ind w:left="748"/>
        <w:jc w:val="left"/>
      </w:pPr>
      <w:r w:rsidRPr="00734EAB">
        <w:t>Federal Space Agency</w:t>
      </w:r>
      <w:r>
        <w:t xml:space="preserve"> (FSA)/</w:t>
      </w:r>
      <w:r w:rsidRPr="00734EAB">
        <w:t>Russian Federation.</w:t>
      </w:r>
    </w:p>
    <w:p w14:paraId="3A74F16E" w14:textId="77777777" w:rsidR="00480413" w:rsidRDefault="00480413" w:rsidP="003A4612">
      <w:pPr>
        <w:pStyle w:val="List"/>
        <w:numPr>
          <w:ilvl w:val="0"/>
          <w:numId w:val="73"/>
        </w:numPr>
        <w:tabs>
          <w:tab w:val="clear" w:pos="360"/>
          <w:tab w:val="num" w:pos="748"/>
        </w:tabs>
        <w:spacing w:before="0"/>
        <w:ind w:left="748"/>
        <w:jc w:val="left"/>
      </w:pPr>
      <w:r>
        <w:t xml:space="preserve">Instituto Nacional de </w:t>
      </w:r>
      <w:proofErr w:type="spellStart"/>
      <w:r>
        <w:t>Pesquisas</w:t>
      </w:r>
      <w:proofErr w:type="spellEnd"/>
      <w:r>
        <w:t xml:space="preserve"> </w:t>
      </w:r>
      <w:proofErr w:type="spellStart"/>
      <w:r>
        <w:t>Espaciais</w:t>
      </w:r>
      <w:proofErr w:type="spellEnd"/>
      <w:r>
        <w:t xml:space="preserve"> (INPE)/Brazil.</w:t>
      </w:r>
    </w:p>
    <w:p w14:paraId="335ED3D1" w14:textId="77777777" w:rsidR="00480413" w:rsidRDefault="00480413" w:rsidP="003A4612">
      <w:pPr>
        <w:pStyle w:val="List"/>
        <w:numPr>
          <w:ilvl w:val="0"/>
          <w:numId w:val="73"/>
        </w:numPr>
        <w:tabs>
          <w:tab w:val="clear" w:pos="360"/>
          <w:tab w:val="num" w:pos="748"/>
        </w:tabs>
        <w:spacing w:before="0"/>
        <w:ind w:left="748"/>
        <w:jc w:val="left"/>
      </w:pPr>
      <w:r>
        <w:t>Japan Aerospace Exploration Agency (JAXA)/Japan.</w:t>
      </w:r>
    </w:p>
    <w:p w14:paraId="57F0BE02" w14:textId="77777777" w:rsidR="00480413" w:rsidRDefault="00480413" w:rsidP="003A4612">
      <w:pPr>
        <w:pStyle w:val="List"/>
        <w:numPr>
          <w:ilvl w:val="0"/>
          <w:numId w:val="73"/>
        </w:numPr>
        <w:tabs>
          <w:tab w:val="clear" w:pos="360"/>
          <w:tab w:val="num" w:pos="748"/>
        </w:tabs>
        <w:spacing w:before="0"/>
        <w:ind w:left="748"/>
        <w:jc w:val="left"/>
      </w:pPr>
      <w:r>
        <w:t>National Aeronautics and Space Administration (NASA)/USA.</w:t>
      </w:r>
    </w:p>
    <w:p w14:paraId="49B63EB3" w14:textId="77777777" w:rsidR="00480413" w:rsidRDefault="00480413" w:rsidP="003A4612">
      <w:pPr>
        <w:pStyle w:val="List"/>
        <w:numPr>
          <w:ilvl w:val="0"/>
          <w:numId w:val="73"/>
        </w:numPr>
        <w:tabs>
          <w:tab w:val="clear" w:pos="360"/>
          <w:tab w:val="num" w:pos="748"/>
        </w:tabs>
        <w:spacing w:before="0"/>
        <w:ind w:left="748"/>
        <w:jc w:val="left"/>
      </w:pPr>
      <w:r>
        <w:t>UK Space Agency/United Kingdom.</w:t>
      </w:r>
    </w:p>
    <w:p w14:paraId="6F90290C" w14:textId="77777777" w:rsidR="00480413" w:rsidRDefault="00480413" w:rsidP="00480413">
      <w:pPr>
        <w:spacing w:before="160"/>
      </w:pPr>
      <w:r>
        <w:rPr>
          <w:u w:val="single"/>
        </w:rPr>
        <w:t>Observer Agencies</w:t>
      </w:r>
    </w:p>
    <w:p w14:paraId="0883B144"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Austrian Space Agency (ASA)/Austria.</w:t>
      </w:r>
    </w:p>
    <w:p w14:paraId="3F343394"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Belgian Science Policy Office (B</w:t>
      </w:r>
      <w:r>
        <w:rPr>
          <w:sz w:val="22"/>
          <w:szCs w:val="22"/>
        </w:rPr>
        <w:t>EL</w:t>
      </w:r>
      <w:r w:rsidRPr="009F6032">
        <w:rPr>
          <w:sz w:val="22"/>
          <w:szCs w:val="22"/>
        </w:rPr>
        <w:t>SPO)/Belgium.</w:t>
      </w:r>
    </w:p>
    <w:p w14:paraId="50AB7F3E"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14:paraId="5E3D5C7E"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China Satellite Launch and Tracking Control General, Beijing Institute of Tracking and Telecommunications Technology (CLTC/BITTT)/China.</w:t>
      </w:r>
    </w:p>
    <w:p w14:paraId="731227FC"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Chinese Academy of Sciences (CAS)/China.</w:t>
      </w:r>
    </w:p>
    <w:p w14:paraId="1A94E310"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2B26E9">
        <w:rPr>
          <w:sz w:val="22"/>
          <w:szCs w:val="22"/>
        </w:rPr>
        <w:t>China Academy of Space Technology</w:t>
      </w:r>
      <w:r>
        <w:rPr>
          <w:sz w:val="22"/>
          <w:szCs w:val="22"/>
        </w:rPr>
        <w:t xml:space="preserve"> </w:t>
      </w:r>
      <w:r w:rsidRPr="009F6032">
        <w:rPr>
          <w:sz w:val="22"/>
          <w:szCs w:val="22"/>
        </w:rPr>
        <w:t>(CAST)/China.</w:t>
      </w:r>
    </w:p>
    <w:p w14:paraId="5CD7A1AC"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Commonwealth Scientific and Industrial Research Organization (CSIRO)/Australia.</w:t>
      </w:r>
    </w:p>
    <w:p w14:paraId="57621A8D"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 xml:space="preserve">Danish National Space </w:t>
      </w:r>
      <w:proofErr w:type="spellStart"/>
      <w:r w:rsidRPr="009F6032">
        <w:rPr>
          <w:sz w:val="22"/>
          <w:szCs w:val="22"/>
        </w:rPr>
        <w:t>Center</w:t>
      </w:r>
      <w:proofErr w:type="spellEnd"/>
      <w:r w:rsidRPr="009F6032">
        <w:rPr>
          <w:sz w:val="22"/>
          <w:szCs w:val="22"/>
        </w:rPr>
        <w:t xml:space="preserve"> (DNSC)/Denmark.</w:t>
      </w:r>
    </w:p>
    <w:p w14:paraId="69A16F9B"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 xml:space="preserve">Departamento de </w:t>
      </w:r>
      <w:proofErr w:type="spellStart"/>
      <w:r w:rsidRPr="009F6032">
        <w:rPr>
          <w:sz w:val="22"/>
          <w:szCs w:val="22"/>
        </w:rPr>
        <w:t>Ciência</w:t>
      </w:r>
      <w:proofErr w:type="spellEnd"/>
      <w:r w:rsidRPr="009F6032">
        <w:rPr>
          <w:sz w:val="22"/>
          <w:szCs w:val="22"/>
        </w:rPr>
        <w:t xml:space="preserve"> e </w:t>
      </w:r>
      <w:proofErr w:type="spellStart"/>
      <w:r w:rsidRPr="009F6032">
        <w:rPr>
          <w:sz w:val="22"/>
          <w:szCs w:val="22"/>
        </w:rPr>
        <w:t>Tecnologia</w:t>
      </w:r>
      <w:proofErr w:type="spellEnd"/>
      <w:r w:rsidRPr="009F6032">
        <w:rPr>
          <w:sz w:val="22"/>
          <w:szCs w:val="22"/>
        </w:rPr>
        <w:t xml:space="preserve"> </w:t>
      </w:r>
      <w:proofErr w:type="spellStart"/>
      <w:r w:rsidRPr="009F6032">
        <w:rPr>
          <w:sz w:val="22"/>
          <w:szCs w:val="22"/>
        </w:rPr>
        <w:t>Aeroespacial</w:t>
      </w:r>
      <w:proofErr w:type="spellEnd"/>
      <w:r w:rsidRPr="009F6032">
        <w:rPr>
          <w:sz w:val="22"/>
          <w:szCs w:val="22"/>
        </w:rPr>
        <w:t xml:space="preserve"> (DCTA)/Brazil.</w:t>
      </w:r>
    </w:p>
    <w:p w14:paraId="71438C16" w14:textId="77777777" w:rsidR="00480413"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Electronics and Telecommunications Research Institute (ETRI)/Korea.</w:t>
      </w:r>
    </w:p>
    <w:p w14:paraId="47620EB8"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4C6116">
        <w:rPr>
          <w:sz w:val="22"/>
          <w:szCs w:val="22"/>
        </w:rPr>
        <w:t>Egyptian Space Agency (</w:t>
      </w:r>
      <w:proofErr w:type="spellStart"/>
      <w:r w:rsidRPr="004C6116">
        <w:rPr>
          <w:sz w:val="22"/>
          <w:szCs w:val="22"/>
        </w:rPr>
        <w:t>EgSA</w:t>
      </w:r>
      <w:proofErr w:type="spellEnd"/>
      <w:r w:rsidRPr="004C6116">
        <w:rPr>
          <w:sz w:val="22"/>
          <w:szCs w:val="22"/>
        </w:rPr>
        <w:t>)</w:t>
      </w:r>
      <w:r>
        <w:rPr>
          <w:sz w:val="22"/>
          <w:szCs w:val="22"/>
        </w:rPr>
        <w:t>/Egypt.</w:t>
      </w:r>
    </w:p>
    <w:p w14:paraId="17DB83E2"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pacing w:val="-2"/>
          <w:sz w:val="22"/>
          <w:szCs w:val="22"/>
        </w:rPr>
      </w:pPr>
      <w:r w:rsidRPr="009F6032">
        <w:rPr>
          <w:spacing w:val="-2"/>
          <w:sz w:val="22"/>
          <w:szCs w:val="22"/>
        </w:rPr>
        <w:t>European Organization for the Exploitation of Meteorological Satellites (EUMETSAT)/Europe.</w:t>
      </w:r>
    </w:p>
    <w:p w14:paraId="5B5F432D"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European Telecommunications Satellite Organization (EUTELSAT)/Europe.</w:t>
      </w:r>
    </w:p>
    <w:p w14:paraId="70A0F986"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Geo-Informatics and Space Technology Development Agency (GISTDA)/Thailand.</w:t>
      </w:r>
    </w:p>
    <w:p w14:paraId="6A918443"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Hellenic National Space Committee (HNSC)/Greece.</w:t>
      </w:r>
    </w:p>
    <w:p w14:paraId="6B8BDE78"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462E1">
        <w:rPr>
          <w:sz w:val="22"/>
          <w:szCs w:val="22"/>
        </w:rPr>
        <w:t xml:space="preserve">Hellenic Space Agency </w:t>
      </w:r>
      <w:r>
        <w:rPr>
          <w:sz w:val="22"/>
          <w:szCs w:val="22"/>
        </w:rPr>
        <w:t>(</w:t>
      </w:r>
      <w:r w:rsidRPr="009462E1">
        <w:rPr>
          <w:sz w:val="22"/>
          <w:szCs w:val="22"/>
        </w:rPr>
        <w:t>HSA</w:t>
      </w:r>
      <w:r>
        <w:rPr>
          <w:sz w:val="22"/>
          <w:szCs w:val="22"/>
        </w:rPr>
        <w:t>)/Greece.</w:t>
      </w:r>
    </w:p>
    <w:p w14:paraId="6FE2A384"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Indian Space Research Organization (ISRO)/India.</w:t>
      </w:r>
    </w:p>
    <w:p w14:paraId="64A7FDF4"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Institute of Space Research (IKI)/Russian Federation.</w:t>
      </w:r>
    </w:p>
    <w:p w14:paraId="1BC6755A"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Korea Aerospace Research Institute (KARI)/Korea.</w:t>
      </w:r>
    </w:p>
    <w:p w14:paraId="2790ACE7" w14:textId="77777777" w:rsidR="00480413"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Ministry of Communications (MOC)/Israel.</w:t>
      </w:r>
    </w:p>
    <w:p w14:paraId="7445DE06"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FC0008">
        <w:rPr>
          <w:sz w:val="22"/>
          <w:szCs w:val="22"/>
        </w:rPr>
        <w:t>Mohammed Bin Rashid Space Centre (MBRSC)/United Arab Emirates</w:t>
      </w:r>
      <w:r>
        <w:rPr>
          <w:sz w:val="22"/>
          <w:szCs w:val="22"/>
        </w:rPr>
        <w:t>.</w:t>
      </w:r>
    </w:p>
    <w:p w14:paraId="376390A7"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National Institute of Information and Communications Technology (NICT)/Japan.</w:t>
      </w:r>
    </w:p>
    <w:p w14:paraId="01B135E8"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National Oceanic and Atmospheric Administration (NOAA)/USA.</w:t>
      </w:r>
    </w:p>
    <w:p w14:paraId="066DB397"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National Space Agency of the Republic of Kazakhstan (NSARK)/Kazakhstan.</w:t>
      </w:r>
    </w:p>
    <w:p w14:paraId="398F6513"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National Space Organization (NSPO)/Chinese Taipei.</w:t>
      </w:r>
    </w:p>
    <w:p w14:paraId="4D2563BB" w14:textId="77777777" w:rsidR="00480413"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 xml:space="preserve">Naval </w:t>
      </w:r>
      <w:proofErr w:type="spellStart"/>
      <w:r w:rsidRPr="009F6032">
        <w:rPr>
          <w:sz w:val="22"/>
          <w:szCs w:val="22"/>
        </w:rPr>
        <w:t>Center</w:t>
      </w:r>
      <w:proofErr w:type="spellEnd"/>
      <w:r w:rsidRPr="009F6032">
        <w:rPr>
          <w:sz w:val="22"/>
          <w:szCs w:val="22"/>
        </w:rPr>
        <w:t xml:space="preserve"> for Space Technology (NCST)/USA.</w:t>
      </w:r>
    </w:p>
    <w:p w14:paraId="2E6FE5AF"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DE6B9E">
        <w:rPr>
          <w:sz w:val="22"/>
          <w:szCs w:val="22"/>
        </w:rPr>
        <w:t>Netherlands Space Office (NSO)</w:t>
      </w:r>
      <w:r>
        <w:rPr>
          <w:sz w:val="22"/>
          <w:szCs w:val="22"/>
        </w:rPr>
        <w:t>/The Netherlands.</w:t>
      </w:r>
    </w:p>
    <w:p w14:paraId="15CB41DE"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 xml:space="preserve">Research Institute for Particle </w:t>
      </w:r>
      <w:r>
        <w:rPr>
          <w:sz w:val="22"/>
          <w:szCs w:val="22"/>
        </w:rPr>
        <w:t>&amp;</w:t>
      </w:r>
      <w:r w:rsidRPr="009F6032">
        <w:rPr>
          <w:sz w:val="22"/>
          <w:szCs w:val="22"/>
        </w:rPr>
        <w:t xml:space="preserve"> Nuclear Physics (KFKI)/Hungary.</w:t>
      </w:r>
    </w:p>
    <w:p w14:paraId="31AAAC94"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Scientific and Technological Research Council of Turkey (TUBITAK)/Turkey.</w:t>
      </w:r>
    </w:p>
    <w:p w14:paraId="7BAB75D1"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South African National Space Agency (SANSA)/Republic of South Africa.</w:t>
      </w:r>
    </w:p>
    <w:p w14:paraId="7BD3BAC6"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Space and Upper Atmosphere Research Commission (SUPARCO)/Pakistan.</w:t>
      </w:r>
    </w:p>
    <w:p w14:paraId="04B134D8"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Swedish Space Corporation (SSC)/Sweden.</w:t>
      </w:r>
    </w:p>
    <w:p w14:paraId="1D450023" w14:textId="77777777" w:rsidR="00480413"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Swiss Space Office (SSO)/Switzerland.</w:t>
      </w:r>
    </w:p>
    <w:p w14:paraId="7B2304FF"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United States Geological Survey (USGS)/USA.</w:t>
      </w:r>
    </w:p>
    <w:p w14:paraId="7767D6DA" w14:textId="77777777" w:rsidR="00480413" w:rsidRDefault="00480413" w:rsidP="00480413">
      <w:pPr>
        <w:pStyle w:val="CenteredHeading"/>
      </w:pPr>
      <w:r>
        <w:lastRenderedPageBreak/>
        <w:t>PREFACE</w:t>
      </w:r>
    </w:p>
    <w:p w14:paraId="65AA4E46" w14:textId="77777777" w:rsidR="00480413" w:rsidRDefault="00480413" w:rsidP="00480413">
      <w:pPr>
        <w:rPr>
          <w:spacing w:val="-2"/>
        </w:rPr>
      </w:pPr>
      <w:r>
        <w:rPr>
          <w:spacing w:val="-2"/>
        </w:rPr>
        <w:t>This document is a draft CCSDS Recommended Standard.  Its ‘Red Book’ status indicates that the CCSDS believes the document to be technically mature and has released it for formal review by appropriate technical organizations.  As such, its technical contents are not stable, and several iterations of it may occur in response to comments received during the review process.</w:t>
      </w:r>
    </w:p>
    <w:p w14:paraId="5189AE9E" w14:textId="77777777" w:rsidR="00480413" w:rsidRDefault="00480413" w:rsidP="00480413">
      <w:r>
        <w:t xml:space="preserve">Implementers are cautioned </w:t>
      </w:r>
      <w:r>
        <w:rPr>
          <w:b/>
          <w:bCs/>
        </w:rPr>
        <w:t>not</w:t>
      </w:r>
      <w:r>
        <w:t xml:space="preserve"> to fabricate any final equipment in accordance with this document’s technical content.</w:t>
      </w:r>
    </w:p>
    <w:p w14:paraId="29FCBF69" w14:textId="77777777" w:rsidR="00480413" w:rsidRPr="00591A42" w:rsidRDefault="00480413" w:rsidP="00480413">
      <w:pPr>
        <w:rPr>
          <w:rFonts w:eastAsia="MS Mincho"/>
        </w:rPr>
      </w:pPr>
      <w:r>
        <w:t>Recipients of this draft are invited to submit, with their comments, notification of any relevant patent rights of which they are aware and to provide supporting documentation.</w:t>
      </w:r>
    </w:p>
    <w:p w14:paraId="43E905A9" w14:textId="77777777" w:rsidR="00480413" w:rsidRPr="006E6414" w:rsidRDefault="00480413" w:rsidP="00480413">
      <w:pPr>
        <w:pStyle w:val="CenteredHeading"/>
        <w:outlineLvl w:val="0"/>
      </w:pPr>
      <w:r w:rsidRPr="006E6414">
        <w:lastRenderedPageBreak/>
        <w:t>DOCUMENT CONTROL</w:t>
      </w:r>
    </w:p>
    <w:p w14:paraId="5D8AEFC5" w14:textId="77777777" w:rsidR="00480413" w:rsidRPr="006E6414" w:rsidRDefault="00480413" w:rsidP="00480413"/>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480413" w:rsidRPr="006E6414" w14:paraId="7D6CF19B" w14:textId="77777777" w:rsidTr="007C678F">
        <w:trPr>
          <w:cantSplit/>
        </w:trPr>
        <w:tc>
          <w:tcPr>
            <w:tcW w:w="1435" w:type="dxa"/>
          </w:tcPr>
          <w:p w14:paraId="361D4E6E" w14:textId="77777777" w:rsidR="00480413" w:rsidRPr="006E6414" w:rsidRDefault="00480413" w:rsidP="007C678F">
            <w:pPr>
              <w:rPr>
                <w:b/>
              </w:rPr>
            </w:pPr>
            <w:r w:rsidRPr="006E6414">
              <w:rPr>
                <w:b/>
              </w:rPr>
              <w:t>Document</w:t>
            </w:r>
          </w:p>
        </w:tc>
        <w:tc>
          <w:tcPr>
            <w:tcW w:w="3780" w:type="dxa"/>
          </w:tcPr>
          <w:p w14:paraId="1D56A116" w14:textId="77777777" w:rsidR="00480413" w:rsidRPr="006E6414" w:rsidRDefault="00480413" w:rsidP="007C678F">
            <w:pPr>
              <w:rPr>
                <w:b/>
              </w:rPr>
            </w:pPr>
            <w:r w:rsidRPr="006E6414">
              <w:rPr>
                <w:b/>
              </w:rPr>
              <w:t>Title</w:t>
            </w:r>
          </w:p>
        </w:tc>
        <w:tc>
          <w:tcPr>
            <w:tcW w:w="1350" w:type="dxa"/>
          </w:tcPr>
          <w:p w14:paraId="1F6E9BA4" w14:textId="77777777" w:rsidR="00480413" w:rsidRPr="006E6414" w:rsidRDefault="00480413" w:rsidP="007C678F">
            <w:pPr>
              <w:rPr>
                <w:b/>
              </w:rPr>
            </w:pPr>
            <w:r w:rsidRPr="006E6414">
              <w:rPr>
                <w:b/>
              </w:rPr>
              <w:t>Date</w:t>
            </w:r>
          </w:p>
        </w:tc>
        <w:tc>
          <w:tcPr>
            <w:tcW w:w="2700" w:type="dxa"/>
          </w:tcPr>
          <w:p w14:paraId="7155A377" w14:textId="77777777" w:rsidR="00480413" w:rsidRPr="006E6414" w:rsidRDefault="00480413" w:rsidP="007C678F">
            <w:pPr>
              <w:rPr>
                <w:b/>
              </w:rPr>
            </w:pPr>
            <w:r w:rsidRPr="006E6414">
              <w:rPr>
                <w:b/>
              </w:rPr>
              <w:t>Status</w:t>
            </w:r>
          </w:p>
        </w:tc>
      </w:tr>
      <w:tr w:rsidR="00480413" w:rsidRPr="006E6414" w14:paraId="7DCF92D4" w14:textId="77777777" w:rsidTr="007C678F">
        <w:trPr>
          <w:cantSplit/>
        </w:trPr>
        <w:tc>
          <w:tcPr>
            <w:tcW w:w="1435" w:type="dxa"/>
          </w:tcPr>
          <w:p w14:paraId="577DBE5E" w14:textId="075CCFF0" w:rsidR="00480413" w:rsidRPr="006E6414" w:rsidRDefault="00A912C0" w:rsidP="007C678F">
            <w:pPr>
              <w:jc w:val="left"/>
            </w:pPr>
            <w:fldSimple w:instr=" DOCPROPERTY  &quot;Document number&quot;  \* MERGEFORMAT ">
              <w:r>
                <w:t>CCSDS 529.1-R-1</w:t>
              </w:r>
            </w:fldSimple>
          </w:p>
        </w:tc>
        <w:tc>
          <w:tcPr>
            <w:tcW w:w="3780" w:type="dxa"/>
          </w:tcPr>
          <w:p w14:paraId="0DFD0E1E" w14:textId="355CC00D" w:rsidR="00480413" w:rsidRPr="006E6414" w:rsidRDefault="00A912C0" w:rsidP="007C678F">
            <w:pPr>
              <w:jc w:val="left"/>
            </w:pPr>
            <w:fldSimple w:instr=" DOCPROPERTY  Title  \* MERGEFORMAT ">
              <w:r>
                <w:t>Mission Operations—Mission Planning and Scheduling Services</w:t>
              </w:r>
            </w:fldSimple>
            <w:r w:rsidR="00480413" w:rsidRPr="006E6414">
              <w:t xml:space="preserve">, </w:t>
            </w:r>
            <w:fldSimple w:instr=" DOCPROPERTY  &quot;Document Type&quot;  \* MERGEFORMAT ">
              <w:r>
                <w:t>Draft Recommended Standard</w:t>
              </w:r>
            </w:fldSimple>
            <w:r w:rsidR="00480413" w:rsidRPr="006E6414">
              <w:t xml:space="preserve">, </w:t>
            </w:r>
            <w:fldSimple w:instr=" DOCPROPERTY  Issue  \* MERGEFORMAT ">
              <w:r>
                <w:t>Issue 1</w:t>
              </w:r>
            </w:fldSimple>
          </w:p>
        </w:tc>
        <w:tc>
          <w:tcPr>
            <w:tcW w:w="1350" w:type="dxa"/>
          </w:tcPr>
          <w:p w14:paraId="401352F0" w14:textId="409F8A85" w:rsidR="00480413" w:rsidRPr="006E6414" w:rsidRDefault="00A912C0" w:rsidP="007C678F">
            <w:pPr>
              <w:jc w:val="left"/>
            </w:pPr>
            <w:fldSimple w:instr=" DOCPROPERTY  &quot;Issue Date&quot;  \* MERGEFORMAT ">
              <w:r>
                <w:t>May 2024</w:t>
              </w:r>
            </w:fldSimple>
          </w:p>
        </w:tc>
        <w:tc>
          <w:tcPr>
            <w:tcW w:w="2700" w:type="dxa"/>
          </w:tcPr>
          <w:p w14:paraId="4061AA50" w14:textId="77777777" w:rsidR="00480413" w:rsidRPr="006E6414" w:rsidRDefault="00480413" w:rsidP="007C678F">
            <w:pPr>
              <w:jc w:val="left"/>
            </w:pPr>
            <w:r w:rsidRPr="006E6414">
              <w:t>Current draft</w:t>
            </w:r>
          </w:p>
        </w:tc>
      </w:tr>
      <w:tr w:rsidR="00480413" w:rsidRPr="006E6414" w14:paraId="79C94BA3" w14:textId="77777777" w:rsidTr="007C678F">
        <w:trPr>
          <w:cantSplit/>
        </w:trPr>
        <w:tc>
          <w:tcPr>
            <w:tcW w:w="1435" w:type="dxa"/>
          </w:tcPr>
          <w:p w14:paraId="1F40D211" w14:textId="77777777" w:rsidR="00480413" w:rsidRPr="006E6414" w:rsidRDefault="00480413" w:rsidP="007C678F">
            <w:pPr>
              <w:jc w:val="left"/>
            </w:pPr>
          </w:p>
        </w:tc>
        <w:tc>
          <w:tcPr>
            <w:tcW w:w="3780" w:type="dxa"/>
          </w:tcPr>
          <w:p w14:paraId="14C7A42E" w14:textId="77777777" w:rsidR="00480413" w:rsidRPr="006E6414" w:rsidRDefault="00480413" w:rsidP="007C678F">
            <w:pPr>
              <w:jc w:val="left"/>
            </w:pPr>
          </w:p>
        </w:tc>
        <w:tc>
          <w:tcPr>
            <w:tcW w:w="1350" w:type="dxa"/>
          </w:tcPr>
          <w:p w14:paraId="49F22F8F" w14:textId="77777777" w:rsidR="00480413" w:rsidRPr="006E6414" w:rsidRDefault="00480413" w:rsidP="007C678F">
            <w:pPr>
              <w:jc w:val="left"/>
            </w:pPr>
          </w:p>
        </w:tc>
        <w:tc>
          <w:tcPr>
            <w:tcW w:w="2700" w:type="dxa"/>
          </w:tcPr>
          <w:p w14:paraId="6B17594A" w14:textId="77777777" w:rsidR="00480413" w:rsidRPr="006E6414" w:rsidRDefault="00480413" w:rsidP="007C678F">
            <w:pPr>
              <w:jc w:val="left"/>
            </w:pPr>
          </w:p>
        </w:tc>
      </w:tr>
      <w:tr w:rsidR="00480413" w:rsidRPr="006E6414" w14:paraId="30C001E6" w14:textId="77777777" w:rsidTr="007C678F">
        <w:trPr>
          <w:cantSplit/>
        </w:trPr>
        <w:tc>
          <w:tcPr>
            <w:tcW w:w="1435" w:type="dxa"/>
          </w:tcPr>
          <w:p w14:paraId="3A67B1D0" w14:textId="77777777" w:rsidR="00480413" w:rsidRPr="006E6414" w:rsidRDefault="00480413" w:rsidP="007C678F">
            <w:pPr>
              <w:jc w:val="left"/>
            </w:pPr>
          </w:p>
        </w:tc>
        <w:tc>
          <w:tcPr>
            <w:tcW w:w="3780" w:type="dxa"/>
          </w:tcPr>
          <w:p w14:paraId="371D4D4F" w14:textId="77777777" w:rsidR="00480413" w:rsidRPr="006E6414" w:rsidRDefault="00480413" w:rsidP="007C678F">
            <w:pPr>
              <w:jc w:val="left"/>
            </w:pPr>
          </w:p>
        </w:tc>
        <w:tc>
          <w:tcPr>
            <w:tcW w:w="1350" w:type="dxa"/>
          </w:tcPr>
          <w:p w14:paraId="7A2B93E1" w14:textId="77777777" w:rsidR="00480413" w:rsidRPr="006E6414" w:rsidRDefault="00480413" w:rsidP="007C678F">
            <w:pPr>
              <w:jc w:val="left"/>
            </w:pPr>
          </w:p>
        </w:tc>
        <w:tc>
          <w:tcPr>
            <w:tcW w:w="2700" w:type="dxa"/>
          </w:tcPr>
          <w:p w14:paraId="74D52A2D" w14:textId="77777777" w:rsidR="00480413" w:rsidRPr="006E6414" w:rsidRDefault="00480413" w:rsidP="007C678F">
            <w:pPr>
              <w:jc w:val="left"/>
            </w:pPr>
          </w:p>
        </w:tc>
      </w:tr>
    </w:tbl>
    <w:p w14:paraId="5115B0A4" w14:textId="77777777" w:rsidR="00480413" w:rsidRPr="006E6414" w:rsidRDefault="00480413" w:rsidP="00480413"/>
    <w:p w14:paraId="4826667C" w14:textId="77777777" w:rsidR="00480413" w:rsidRPr="006E6414" w:rsidRDefault="00480413" w:rsidP="00480413"/>
    <w:p w14:paraId="043673E6" w14:textId="77777777" w:rsidR="00480413" w:rsidRPr="006E6414" w:rsidRDefault="00480413" w:rsidP="00480413">
      <w:pPr>
        <w:pStyle w:val="CenteredHeading"/>
        <w:outlineLvl w:val="0"/>
      </w:pPr>
      <w:r w:rsidRPr="006E6414">
        <w:lastRenderedPageBreak/>
        <w:t>CONTENTS</w:t>
      </w:r>
    </w:p>
    <w:p w14:paraId="3808F1A8" w14:textId="77777777" w:rsidR="00480413" w:rsidRDefault="00480413" w:rsidP="00480413">
      <w:pPr>
        <w:pStyle w:val="toccolumnheadings"/>
      </w:pPr>
      <w:r w:rsidRPr="006E6414">
        <w:t>Section</w:t>
      </w:r>
      <w:r w:rsidRPr="006E6414">
        <w:tab/>
        <w:t>Page</w:t>
      </w:r>
    </w:p>
    <w:p w14:paraId="0B93C2FE" w14:textId="6F6D9DA8" w:rsidR="009247DB" w:rsidRDefault="002F2337">
      <w:pPr>
        <w:pStyle w:val="TOC1"/>
        <w:rPr>
          <w:ins w:id="12" w:author="Peter Van Der Plas" w:date="2025-01-01T17:17:00Z" w16du:dateUtc="2025-01-01T16:17:00Z"/>
          <w:rFonts w:asciiTheme="minorHAnsi" w:eastAsiaTheme="minorEastAsia" w:hAnsiTheme="minorHAnsi" w:cstheme="minorBidi"/>
          <w:b w:val="0"/>
          <w:caps w:val="0"/>
          <w:noProof/>
          <w:kern w:val="2"/>
          <w:szCs w:val="24"/>
          <w:lang w:val="en-GB" w:eastAsia="en-GB"/>
          <w14:ligatures w14:val="standardContextual"/>
        </w:rPr>
      </w:pPr>
      <w:r>
        <w:fldChar w:fldCharType="begin"/>
      </w:r>
      <w:r>
        <w:instrText xml:space="preserve"> TOC \o "1-2" \h \* MERGEFORMAT </w:instrText>
      </w:r>
      <w:r>
        <w:fldChar w:fldCharType="separate"/>
      </w:r>
      <w:ins w:id="13" w:author="Peter Van Der Plas" w:date="2025-01-01T17:17:00Z" w16du:dateUtc="2025-01-01T16:17:00Z">
        <w:r w:rsidR="009247DB" w:rsidRPr="00A225EC">
          <w:rPr>
            <w:rStyle w:val="Hyperlink"/>
            <w:noProof/>
          </w:rPr>
          <w:fldChar w:fldCharType="begin"/>
        </w:r>
        <w:r w:rsidR="009247DB" w:rsidRPr="00A225EC">
          <w:rPr>
            <w:rStyle w:val="Hyperlink"/>
            <w:noProof/>
          </w:rPr>
          <w:instrText xml:space="preserve"> </w:instrText>
        </w:r>
        <w:r w:rsidR="009247DB">
          <w:rPr>
            <w:noProof/>
          </w:rPr>
          <w:instrText>HYPERLINK \l "_Toc186644288"</w:instrText>
        </w:r>
        <w:r w:rsidR="009247DB" w:rsidRPr="00A225EC">
          <w:rPr>
            <w:rStyle w:val="Hyperlink"/>
            <w:noProof/>
          </w:rPr>
          <w:instrText xml:space="preserve"> </w:instrText>
        </w:r>
        <w:r w:rsidR="009247DB" w:rsidRPr="00A225EC">
          <w:rPr>
            <w:rStyle w:val="Hyperlink"/>
            <w:noProof/>
          </w:rPr>
        </w:r>
        <w:r w:rsidR="009247DB" w:rsidRPr="00A225EC">
          <w:rPr>
            <w:rStyle w:val="Hyperlink"/>
            <w:noProof/>
          </w:rPr>
          <w:fldChar w:fldCharType="separate"/>
        </w:r>
        <w:r w:rsidR="009247DB" w:rsidRPr="00A225EC">
          <w:rPr>
            <w:rStyle w:val="Hyperlink"/>
            <w:noProof/>
            <w:lang w:val="en-GB"/>
          </w:rPr>
          <w:t>1</w:t>
        </w:r>
        <w:r w:rsidR="009247DB">
          <w:rPr>
            <w:rFonts w:asciiTheme="minorHAnsi" w:eastAsiaTheme="minorEastAsia" w:hAnsiTheme="minorHAnsi" w:cstheme="minorBidi"/>
            <w:b w:val="0"/>
            <w:caps w:val="0"/>
            <w:noProof/>
            <w:kern w:val="2"/>
            <w:szCs w:val="24"/>
            <w:lang w:val="en-GB" w:eastAsia="en-GB"/>
            <w14:ligatures w14:val="standardContextual"/>
          </w:rPr>
          <w:tab/>
        </w:r>
        <w:r w:rsidR="009247DB" w:rsidRPr="00A225EC">
          <w:rPr>
            <w:rStyle w:val="Hyperlink"/>
            <w:noProof/>
            <w:lang w:val="en-GB"/>
          </w:rPr>
          <w:t>Introduction</w:t>
        </w:r>
        <w:r w:rsidR="009247DB">
          <w:rPr>
            <w:noProof/>
          </w:rPr>
          <w:tab/>
        </w:r>
        <w:r w:rsidR="009247DB">
          <w:rPr>
            <w:noProof/>
          </w:rPr>
          <w:fldChar w:fldCharType="begin"/>
        </w:r>
        <w:r w:rsidR="009247DB">
          <w:rPr>
            <w:noProof/>
          </w:rPr>
          <w:instrText xml:space="preserve"> PAGEREF _Toc186644288 \h </w:instrText>
        </w:r>
        <w:r w:rsidR="009247DB">
          <w:rPr>
            <w:noProof/>
          </w:rPr>
        </w:r>
      </w:ins>
      <w:r w:rsidR="009247DB">
        <w:rPr>
          <w:noProof/>
        </w:rPr>
        <w:fldChar w:fldCharType="separate"/>
      </w:r>
      <w:ins w:id="14" w:author="Peter Van Der Plas" w:date="2025-01-01T17:31:00Z" w16du:dateUtc="2025-01-01T16:31:00Z">
        <w:r w:rsidR="006D1623">
          <w:rPr>
            <w:noProof/>
          </w:rPr>
          <w:t>1-1</w:t>
        </w:r>
      </w:ins>
      <w:ins w:id="15" w:author="Peter Van Der Plas" w:date="2025-01-01T17:17:00Z" w16du:dateUtc="2025-01-01T16:17:00Z">
        <w:r w:rsidR="009247DB">
          <w:rPr>
            <w:noProof/>
          </w:rPr>
          <w:fldChar w:fldCharType="end"/>
        </w:r>
        <w:r w:rsidR="009247DB" w:rsidRPr="00A225EC">
          <w:rPr>
            <w:rStyle w:val="Hyperlink"/>
            <w:noProof/>
          </w:rPr>
          <w:fldChar w:fldCharType="end"/>
        </w:r>
      </w:ins>
    </w:p>
    <w:p w14:paraId="3EAC4E92" w14:textId="45F0C913" w:rsidR="009247DB" w:rsidRDefault="009247DB">
      <w:pPr>
        <w:pStyle w:val="TOC2"/>
        <w:tabs>
          <w:tab w:val="left" w:pos="907"/>
        </w:tabs>
        <w:rPr>
          <w:ins w:id="16"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17"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"_Toc186644289"</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1.1</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General</w:t>
        </w:r>
        <w:r>
          <w:rPr>
            <w:noProof/>
          </w:rPr>
          <w:tab/>
        </w:r>
        <w:r>
          <w:rPr>
            <w:noProof/>
          </w:rPr>
          <w:fldChar w:fldCharType="begin"/>
        </w:r>
        <w:r>
          <w:rPr>
            <w:noProof/>
          </w:rPr>
          <w:instrText xml:space="preserve"> PAGEREF _Toc186644289 \h </w:instrText>
        </w:r>
        <w:r>
          <w:rPr>
            <w:noProof/>
          </w:rPr>
        </w:r>
      </w:ins>
      <w:r>
        <w:rPr>
          <w:noProof/>
        </w:rPr>
        <w:fldChar w:fldCharType="separate"/>
      </w:r>
      <w:ins w:id="18" w:author="Peter Van Der Plas" w:date="2025-01-01T17:31:00Z" w16du:dateUtc="2025-01-01T16:31:00Z">
        <w:r w:rsidR="006D1623">
          <w:rPr>
            <w:noProof/>
          </w:rPr>
          <w:t>1-1</w:t>
        </w:r>
      </w:ins>
      <w:ins w:id="19" w:author="Peter Van Der Plas" w:date="2025-01-01T17:17:00Z" w16du:dateUtc="2025-01-01T16:17:00Z">
        <w:r>
          <w:rPr>
            <w:noProof/>
          </w:rPr>
          <w:fldChar w:fldCharType="end"/>
        </w:r>
        <w:r w:rsidRPr="00A225EC">
          <w:rPr>
            <w:rStyle w:val="Hyperlink"/>
            <w:noProof/>
          </w:rPr>
          <w:fldChar w:fldCharType="end"/>
        </w:r>
      </w:ins>
    </w:p>
    <w:p w14:paraId="734F1363" w14:textId="67885F0B" w:rsidR="009247DB" w:rsidRDefault="009247DB">
      <w:pPr>
        <w:pStyle w:val="TOC2"/>
        <w:tabs>
          <w:tab w:val="left" w:pos="907"/>
        </w:tabs>
        <w:rPr>
          <w:ins w:id="20"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21"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"_Toc186644290"</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1.2</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Purpose and Scope</w:t>
        </w:r>
        <w:r>
          <w:rPr>
            <w:noProof/>
          </w:rPr>
          <w:tab/>
        </w:r>
        <w:r>
          <w:rPr>
            <w:noProof/>
          </w:rPr>
          <w:fldChar w:fldCharType="begin"/>
        </w:r>
        <w:r>
          <w:rPr>
            <w:noProof/>
          </w:rPr>
          <w:instrText xml:space="preserve"> PAGEREF _Toc186644290 \h </w:instrText>
        </w:r>
        <w:r>
          <w:rPr>
            <w:noProof/>
          </w:rPr>
        </w:r>
      </w:ins>
      <w:r>
        <w:rPr>
          <w:noProof/>
        </w:rPr>
        <w:fldChar w:fldCharType="separate"/>
      </w:r>
      <w:ins w:id="22" w:author="Peter Van Der Plas" w:date="2025-01-01T17:31:00Z" w16du:dateUtc="2025-01-01T16:31:00Z">
        <w:r w:rsidR="006D1623">
          <w:rPr>
            <w:noProof/>
          </w:rPr>
          <w:t>1-2</w:t>
        </w:r>
      </w:ins>
      <w:ins w:id="23" w:author="Peter Van Der Plas" w:date="2025-01-01T17:17:00Z" w16du:dateUtc="2025-01-01T16:17:00Z">
        <w:r>
          <w:rPr>
            <w:noProof/>
          </w:rPr>
          <w:fldChar w:fldCharType="end"/>
        </w:r>
        <w:r w:rsidRPr="00A225EC">
          <w:rPr>
            <w:rStyle w:val="Hyperlink"/>
            <w:noProof/>
          </w:rPr>
          <w:fldChar w:fldCharType="end"/>
        </w:r>
      </w:ins>
    </w:p>
    <w:p w14:paraId="3BA7A51E" w14:textId="6FBFDA91" w:rsidR="009247DB" w:rsidRDefault="009247DB">
      <w:pPr>
        <w:pStyle w:val="TOC2"/>
        <w:tabs>
          <w:tab w:val="left" w:pos="907"/>
        </w:tabs>
        <w:rPr>
          <w:ins w:id="24"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25"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"_Toc186644291"</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1.3</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Applicability</w:t>
        </w:r>
        <w:r>
          <w:rPr>
            <w:noProof/>
          </w:rPr>
          <w:tab/>
        </w:r>
        <w:r>
          <w:rPr>
            <w:noProof/>
          </w:rPr>
          <w:fldChar w:fldCharType="begin"/>
        </w:r>
        <w:r>
          <w:rPr>
            <w:noProof/>
          </w:rPr>
          <w:instrText xml:space="preserve"> PAGEREF _Toc186644291 \h </w:instrText>
        </w:r>
        <w:r>
          <w:rPr>
            <w:noProof/>
          </w:rPr>
        </w:r>
      </w:ins>
      <w:r>
        <w:rPr>
          <w:noProof/>
        </w:rPr>
        <w:fldChar w:fldCharType="separate"/>
      </w:r>
      <w:ins w:id="26" w:author="Peter Van Der Plas" w:date="2025-01-01T17:31:00Z" w16du:dateUtc="2025-01-01T16:31:00Z">
        <w:r w:rsidR="006D1623">
          <w:rPr>
            <w:noProof/>
          </w:rPr>
          <w:t>1-2</w:t>
        </w:r>
      </w:ins>
      <w:ins w:id="27" w:author="Peter Van Der Plas" w:date="2025-01-01T17:17:00Z" w16du:dateUtc="2025-01-01T16:17:00Z">
        <w:r>
          <w:rPr>
            <w:noProof/>
          </w:rPr>
          <w:fldChar w:fldCharType="end"/>
        </w:r>
        <w:r w:rsidRPr="00A225EC">
          <w:rPr>
            <w:rStyle w:val="Hyperlink"/>
            <w:noProof/>
          </w:rPr>
          <w:fldChar w:fldCharType="end"/>
        </w:r>
      </w:ins>
    </w:p>
    <w:p w14:paraId="297635F5" w14:textId="23D45E51" w:rsidR="009247DB" w:rsidRDefault="009247DB">
      <w:pPr>
        <w:pStyle w:val="TOC2"/>
        <w:tabs>
          <w:tab w:val="left" w:pos="907"/>
        </w:tabs>
        <w:rPr>
          <w:ins w:id="28"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29"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"_Toc186644292"</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1.4</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Rationale</w:t>
        </w:r>
        <w:r>
          <w:rPr>
            <w:noProof/>
          </w:rPr>
          <w:tab/>
        </w:r>
        <w:r>
          <w:rPr>
            <w:noProof/>
          </w:rPr>
          <w:fldChar w:fldCharType="begin"/>
        </w:r>
        <w:r>
          <w:rPr>
            <w:noProof/>
          </w:rPr>
          <w:instrText xml:space="preserve"> PAGEREF _Toc186644292 \h </w:instrText>
        </w:r>
        <w:r>
          <w:rPr>
            <w:noProof/>
          </w:rPr>
        </w:r>
      </w:ins>
      <w:r>
        <w:rPr>
          <w:noProof/>
        </w:rPr>
        <w:fldChar w:fldCharType="separate"/>
      </w:r>
      <w:ins w:id="30" w:author="Peter Van Der Plas" w:date="2025-01-01T17:31:00Z" w16du:dateUtc="2025-01-01T16:31:00Z">
        <w:r w:rsidR="006D1623">
          <w:rPr>
            <w:noProof/>
          </w:rPr>
          <w:t>1-3</w:t>
        </w:r>
      </w:ins>
      <w:ins w:id="31" w:author="Peter Van Der Plas" w:date="2025-01-01T17:17:00Z" w16du:dateUtc="2025-01-01T16:17:00Z">
        <w:r>
          <w:rPr>
            <w:noProof/>
          </w:rPr>
          <w:fldChar w:fldCharType="end"/>
        </w:r>
        <w:r w:rsidRPr="00A225EC">
          <w:rPr>
            <w:rStyle w:val="Hyperlink"/>
            <w:noProof/>
          </w:rPr>
          <w:fldChar w:fldCharType="end"/>
        </w:r>
      </w:ins>
    </w:p>
    <w:p w14:paraId="3700CB7A" w14:textId="34AEE6F5" w:rsidR="009247DB" w:rsidRDefault="009247DB">
      <w:pPr>
        <w:pStyle w:val="TOC2"/>
        <w:tabs>
          <w:tab w:val="left" w:pos="907"/>
        </w:tabs>
        <w:rPr>
          <w:ins w:id="32"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33"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"_Toc186644298"</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1.5</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Document Structure</w:t>
        </w:r>
        <w:r>
          <w:rPr>
            <w:noProof/>
          </w:rPr>
          <w:tab/>
        </w:r>
        <w:r>
          <w:rPr>
            <w:noProof/>
          </w:rPr>
          <w:fldChar w:fldCharType="begin"/>
        </w:r>
        <w:r>
          <w:rPr>
            <w:noProof/>
          </w:rPr>
          <w:instrText xml:space="preserve"> PAGEREF _Toc186644298 \h </w:instrText>
        </w:r>
        <w:r>
          <w:rPr>
            <w:noProof/>
          </w:rPr>
        </w:r>
      </w:ins>
      <w:r>
        <w:rPr>
          <w:noProof/>
        </w:rPr>
        <w:fldChar w:fldCharType="separate"/>
      </w:r>
      <w:ins w:id="34" w:author="Peter Van Der Plas" w:date="2025-01-01T17:31:00Z" w16du:dateUtc="2025-01-01T16:31:00Z">
        <w:r w:rsidR="006D1623">
          <w:rPr>
            <w:noProof/>
          </w:rPr>
          <w:t>1-3</w:t>
        </w:r>
      </w:ins>
      <w:ins w:id="35" w:author="Peter Van Der Plas" w:date="2025-01-01T17:17:00Z" w16du:dateUtc="2025-01-01T16:17:00Z">
        <w:r>
          <w:rPr>
            <w:noProof/>
          </w:rPr>
          <w:fldChar w:fldCharType="end"/>
        </w:r>
        <w:r w:rsidRPr="00A225EC">
          <w:rPr>
            <w:rStyle w:val="Hyperlink"/>
            <w:noProof/>
          </w:rPr>
          <w:fldChar w:fldCharType="end"/>
        </w:r>
      </w:ins>
    </w:p>
    <w:p w14:paraId="348AC822" w14:textId="6A7926A3" w:rsidR="009247DB" w:rsidRDefault="009247DB">
      <w:pPr>
        <w:pStyle w:val="TOC2"/>
        <w:tabs>
          <w:tab w:val="left" w:pos="907"/>
        </w:tabs>
        <w:rPr>
          <w:ins w:id="36"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37"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"_Toc186644299"</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1.6</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Definitions</w:t>
        </w:r>
        <w:r>
          <w:rPr>
            <w:noProof/>
          </w:rPr>
          <w:tab/>
        </w:r>
        <w:r>
          <w:rPr>
            <w:noProof/>
          </w:rPr>
          <w:fldChar w:fldCharType="begin"/>
        </w:r>
        <w:r>
          <w:rPr>
            <w:noProof/>
          </w:rPr>
          <w:instrText xml:space="preserve"> PAGEREF _Toc186644299 \h </w:instrText>
        </w:r>
        <w:r>
          <w:rPr>
            <w:noProof/>
          </w:rPr>
        </w:r>
      </w:ins>
      <w:r>
        <w:rPr>
          <w:noProof/>
        </w:rPr>
        <w:fldChar w:fldCharType="separate"/>
      </w:r>
      <w:ins w:id="38" w:author="Peter Van Der Plas" w:date="2025-01-01T17:31:00Z" w16du:dateUtc="2025-01-01T16:31:00Z">
        <w:r w:rsidR="006D1623">
          <w:rPr>
            <w:noProof/>
          </w:rPr>
          <w:t>1-4</w:t>
        </w:r>
      </w:ins>
      <w:ins w:id="39" w:author="Peter Van Der Plas" w:date="2025-01-01T17:17:00Z" w16du:dateUtc="2025-01-01T16:17:00Z">
        <w:r>
          <w:rPr>
            <w:noProof/>
          </w:rPr>
          <w:fldChar w:fldCharType="end"/>
        </w:r>
        <w:r w:rsidRPr="00A225EC">
          <w:rPr>
            <w:rStyle w:val="Hyperlink"/>
            <w:noProof/>
          </w:rPr>
          <w:fldChar w:fldCharType="end"/>
        </w:r>
      </w:ins>
    </w:p>
    <w:p w14:paraId="4B2C9EC3" w14:textId="65E019C8" w:rsidR="009247DB" w:rsidRDefault="009247DB">
      <w:pPr>
        <w:pStyle w:val="TOC2"/>
        <w:tabs>
          <w:tab w:val="left" w:pos="907"/>
        </w:tabs>
        <w:rPr>
          <w:ins w:id="40"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41"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"_Toc186644300"</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1.7</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Nomenclature</w:t>
        </w:r>
        <w:r>
          <w:rPr>
            <w:noProof/>
          </w:rPr>
          <w:tab/>
        </w:r>
        <w:r>
          <w:rPr>
            <w:noProof/>
          </w:rPr>
          <w:fldChar w:fldCharType="begin"/>
        </w:r>
        <w:r>
          <w:rPr>
            <w:noProof/>
          </w:rPr>
          <w:instrText xml:space="preserve"> PAGEREF _Toc186644300 \h </w:instrText>
        </w:r>
        <w:r>
          <w:rPr>
            <w:noProof/>
          </w:rPr>
        </w:r>
      </w:ins>
      <w:r>
        <w:rPr>
          <w:noProof/>
        </w:rPr>
        <w:fldChar w:fldCharType="separate"/>
      </w:r>
      <w:ins w:id="42" w:author="Peter Van Der Plas" w:date="2025-01-01T17:31:00Z" w16du:dateUtc="2025-01-01T16:31:00Z">
        <w:r w:rsidR="006D1623">
          <w:rPr>
            <w:noProof/>
          </w:rPr>
          <w:t>1-8</w:t>
        </w:r>
      </w:ins>
      <w:ins w:id="43" w:author="Peter Van Der Plas" w:date="2025-01-01T17:17:00Z" w16du:dateUtc="2025-01-01T16:17:00Z">
        <w:r>
          <w:rPr>
            <w:noProof/>
          </w:rPr>
          <w:fldChar w:fldCharType="end"/>
        </w:r>
        <w:r w:rsidRPr="00A225EC">
          <w:rPr>
            <w:rStyle w:val="Hyperlink"/>
            <w:noProof/>
          </w:rPr>
          <w:fldChar w:fldCharType="end"/>
        </w:r>
      </w:ins>
    </w:p>
    <w:p w14:paraId="09D37396" w14:textId="6B96210E" w:rsidR="009247DB" w:rsidRDefault="009247DB">
      <w:pPr>
        <w:pStyle w:val="TOC2"/>
        <w:tabs>
          <w:tab w:val="left" w:pos="907"/>
        </w:tabs>
        <w:rPr>
          <w:ins w:id="44"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45"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"_Toc186644301"</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1.8</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Conventions</w:t>
        </w:r>
        <w:r>
          <w:rPr>
            <w:noProof/>
          </w:rPr>
          <w:tab/>
        </w:r>
        <w:r>
          <w:rPr>
            <w:noProof/>
          </w:rPr>
          <w:fldChar w:fldCharType="begin"/>
        </w:r>
        <w:r>
          <w:rPr>
            <w:noProof/>
          </w:rPr>
          <w:instrText xml:space="preserve"> PAGEREF _Toc186644301 \h </w:instrText>
        </w:r>
        <w:r>
          <w:rPr>
            <w:noProof/>
          </w:rPr>
        </w:r>
      </w:ins>
      <w:r>
        <w:rPr>
          <w:noProof/>
        </w:rPr>
        <w:fldChar w:fldCharType="separate"/>
      </w:r>
      <w:ins w:id="46" w:author="Peter Van Der Plas" w:date="2025-01-01T17:31:00Z" w16du:dateUtc="2025-01-01T16:31:00Z">
        <w:r w:rsidR="006D1623">
          <w:rPr>
            <w:noProof/>
          </w:rPr>
          <w:t>1-9</w:t>
        </w:r>
      </w:ins>
      <w:ins w:id="47" w:author="Peter Van Der Plas" w:date="2025-01-01T17:17:00Z" w16du:dateUtc="2025-01-01T16:17:00Z">
        <w:r>
          <w:rPr>
            <w:noProof/>
          </w:rPr>
          <w:fldChar w:fldCharType="end"/>
        </w:r>
        <w:r w:rsidRPr="00A225EC">
          <w:rPr>
            <w:rStyle w:val="Hyperlink"/>
            <w:noProof/>
          </w:rPr>
          <w:fldChar w:fldCharType="end"/>
        </w:r>
      </w:ins>
    </w:p>
    <w:p w14:paraId="100605AE" w14:textId="1ACC0F1D" w:rsidR="009247DB" w:rsidRDefault="009247DB">
      <w:pPr>
        <w:pStyle w:val="TOC2"/>
        <w:tabs>
          <w:tab w:val="left" w:pos="907"/>
        </w:tabs>
        <w:rPr>
          <w:ins w:id="48"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49"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"_Toc186644441"</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1.9</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References</w:t>
        </w:r>
        <w:r>
          <w:rPr>
            <w:noProof/>
          </w:rPr>
          <w:tab/>
        </w:r>
        <w:r>
          <w:rPr>
            <w:noProof/>
          </w:rPr>
          <w:fldChar w:fldCharType="begin"/>
        </w:r>
        <w:r>
          <w:rPr>
            <w:noProof/>
          </w:rPr>
          <w:instrText xml:space="preserve"> PAGEREF _Toc186644441 \h </w:instrText>
        </w:r>
        <w:r>
          <w:rPr>
            <w:noProof/>
          </w:rPr>
        </w:r>
      </w:ins>
      <w:r>
        <w:rPr>
          <w:noProof/>
        </w:rPr>
        <w:fldChar w:fldCharType="separate"/>
      </w:r>
      <w:ins w:id="50" w:author="Peter Van Der Plas" w:date="2025-01-01T17:31:00Z" w16du:dateUtc="2025-01-01T16:31:00Z">
        <w:r w:rsidR="006D1623">
          <w:rPr>
            <w:noProof/>
          </w:rPr>
          <w:t>1-9</w:t>
        </w:r>
      </w:ins>
      <w:ins w:id="51" w:author="Peter Van Der Plas" w:date="2025-01-01T17:17:00Z" w16du:dateUtc="2025-01-01T16:17:00Z">
        <w:r>
          <w:rPr>
            <w:noProof/>
          </w:rPr>
          <w:fldChar w:fldCharType="end"/>
        </w:r>
        <w:r w:rsidRPr="00A225EC">
          <w:rPr>
            <w:rStyle w:val="Hyperlink"/>
            <w:noProof/>
          </w:rPr>
          <w:fldChar w:fldCharType="end"/>
        </w:r>
      </w:ins>
    </w:p>
    <w:p w14:paraId="5214A2ED" w14:textId="5C3FD184" w:rsidR="009247DB" w:rsidRDefault="009247DB">
      <w:pPr>
        <w:pStyle w:val="TOC1"/>
        <w:rPr>
          <w:ins w:id="52" w:author="Peter Van Der Plas" w:date="2025-01-01T17:17:00Z" w16du:dateUtc="2025-01-01T16:17:00Z"/>
          <w:rFonts w:asciiTheme="minorHAnsi" w:eastAsiaTheme="minorEastAsia" w:hAnsiTheme="minorHAnsi" w:cstheme="minorBidi"/>
          <w:b w:val="0"/>
          <w:caps w:val="0"/>
          <w:noProof/>
          <w:kern w:val="2"/>
          <w:szCs w:val="24"/>
          <w:lang w:val="en-GB" w:eastAsia="en-GB"/>
          <w14:ligatures w14:val="standardContextual"/>
        </w:rPr>
      </w:pPr>
      <w:ins w:id="53"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"_Toc186645306"</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2</w:t>
        </w:r>
        <w:r>
          <w:rPr>
            <w:rFonts w:asciiTheme="minorHAnsi" w:eastAsiaTheme="minorEastAsia" w:hAnsiTheme="minorHAnsi" w:cstheme="minorBidi"/>
            <w:b w:val="0"/>
            <w:caps w:val="0"/>
            <w:noProof/>
            <w:kern w:val="2"/>
            <w:szCs w:val="24"/>
            <w:lang w:val="en-GB" w:eastAsia="en-GB"/>
            <w14:ligatures w14:val="standardContextual"/>
          </w:rPr>
          <w:tab/>
        </w:r>
        <w:r w:rsidRPr="00A225EC">
          <w:rPr>
            <w:rStyle w:val="Hyperlink"/>
            <w:noProof/>
            <w:lang w:val="en-GB"/>
          </w:rPr>
          <w:t>Overview</w:t>
        </w:r>
        <w:r>
          <w:rPr>
            <w:noProof/>
          </w:rPr>
          <w:tab/>
        </w:r>
        <w:r>
          <w:rPr>
            <w:noProof/>
          </w:rPr>
          <w:fldChar w:fldCharType="begin"/>
        </w:r>
        <w:r>
          <w:rPr>
            <w:noProof/>
          </w:rPr>
          <w:instrText xml:space="preserve"> PAGEREF _Toc186645306 \h </w:instrText>
        </w:r>
        <w:r>
          <w:rPr>
            <w:noProof/>
          </w:rPr>
        </w:r>
      </w:ins>
      <w:r>
        <w:rPr>
          <w:noProof/>
        </w:rPr>
        <w:fldChar w:fldCharType="separate"/>
      </w:r>
      <w:ins w:id="54" w:author="Peter Van Der Plas" w:date="2025-01-01T17:31:00Z" w16du:dateUtc="2025-01-01T16:31:00Z">
        <w:r w:rsidR="006D1623">
          <w:rPr>
            <w:noProof/>
          </w:rPr>
          <w:t>2-1</w:t>
        </w:r>
      </w:ins>
      <w:ins w:id="55" w:author="Peter Van Der Plas" w:date="2025-01-01T17:17:00Z" w16du:dateUtc="2025-01-01T16:17:00Z">
        <w:r>
          <w:rPr>
            <w:noProof/>
          </w:rPr>
          <w:fldChar w:fldCharType="end"/>
        </w:r>
        <w:r w:rsidRPr="00A225EC">
          <w:rPr>
            <w:rStyle w:val="Hyperlink"/>
            <w:noProof/>
          </w:rPr>
          <w:fldChar w:fldCharType="end"/>
        </w:r>
      </w:ins>
    </w:p>
    <w:p w14:paraId="7CBB3935" w14:textId="4B44F189" w:rsidR="009247DB" w:rsidRDefault="009247DB">
      <w:pPr>
        <w:pStyle w:val="TOC2"/>
        <w:tabs>
          <w:tab w:val="left" w:pos="907"/>
        </w:tabs>
        <w:rPr>
          <w:ins w:id="56"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57"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"_Toc186645307"</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2.1</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General</w:t>
        </w:r>
        <w:r>
          <w:rPr>
            <w:noProof/>
          </w:rPr>
          <w:tab/>
        </w:r>
        <w:r>
          <w:rPr>
            <w:noProof/>
          </w:rPr>
          <w:fldChar w:fldCharType="begin"/>
        </w:r>
        <w:r>
          <w:rPr>
            <w:noProof/>
          </w:rPr>
          <w:instrText xml:space="preserve"> PAGEREF _Toc186645307 \h </w:instrText>
        </w:r>
        <w:r>
          <w:rPr>
            <w:noProof/>
          </w:rPr>
        </w:r>
      </w:ins>
      <w:r>
        <w:rPr>
          <w:noProof/>
        </w:rPr>
        <w:fldChar w:fldCharType="separate"/>
      </w:r>
      <w:ins w:id="58" w:author="Peter Van Der Plas" w:date="2025-01-01T17:31:00Z" w16du:dateUtc="2025-01-01T16:31:00Z">
        <w:r w:rsidR="006D1623">
          <w:rPr>
            <w:noProof/>
          </w:rPr>
          <w:t>2-1</w:t>
        </w:r>
      </w:ins>
      <w:ins w:id="59" w:author="Peter Van Der Plas" w:date="2025-01-01T17:17:00Z" w16du:dateUtc="2025-01-01T16:17:00Z">
        <w:r>
          <w:rPr>
            <w:noProof/>
          </w:rPr>
          <w:fldChar w:fldCharType="end"/>
        </w:r>
        <w:r w:rsidRPr="00A225EC">
          <w:rPr>
            <w:rStyle w:val="Hyperlink"/>
            <w:noProof/>
          </w:rPr>
          <w:fldChar w:fldCharType="end"/>
        </w:r>
      </w:ins>
    </w:p>
    <w:p w14:paraId="358EA1A9" w14:textId="37D2B2B1" w:rsidR="009247DB" w:rsidRDefault="009247DB">
      <w:pPr>
        <w:pStyle w:val="TOC2"/>
        <w:tabs>
          <w:tab w:val="left" w:pos="907"/>
        </w:tabs>
        <w:rPr>
          <w:ins w:id="60"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61"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"_Toc186645308"</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2.2</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Mission Planning &amp; Scheduling Concept</w:t>
        </w:r>
        <w:r>
          <w:rPr>
            <w:noProof/>
          </w:rPr>
          <w:tab/>
        </w:r>
        <w:r>
          <w:rPr>
            <w:noProof/>
          </w:rPr>
          <w:fldChar w:fldCharType="begin"/>
        </w:r>
        <w:r>
          <w:rPr>
            <w:noProof/>
          </w:rPr>
          <w:instrText xml:space="preserve"> PAGEREF _Toc186645308 \h </w:instrText>
        </w:r>
        <w:r>
          <w:rPr>
            <w:noProof/>
          </w:rPr>
        </w:r>
      </w:ins>
      <w:r>
        <w:rPr>
          <w:noProof/>
        </w:rPr>
        <w:fldChar w:fldCharType="separate"/>
      </w:r>
      <w:ins w:id="62" w:author="Peter Van Der Plas" w:date="2025-01-01T17:31:00Z" w16du:dateUtc="2025-01-01T16:31:00Z">
        <w:r w:rsidR="006D1623">
          <w:rPr>
            <w:noProof/>
          </w:rPr>
          <w:t>2-1</w:t>
        </w:r>
      </w:ins>
      <w:ins w:id="63" w:author="Peter Van Der Plas" w:date="2025-01-01T17:17:00Z" w16du:dateUtc="2025-01-01T16:17:00Z">
        <w:r>
          <w:rPr>
            <w:noProof/>
          </w:rPr>
          <w:fldChar w:fldCharType="end"/>
        </w:r>
        <w:r w:rsidRPr="00A225EC">
          <w:rPr>
            <w:rStyle w:val="Hyperlink"/>
            <w:noProof/>
          </w:rPr>
          <w:fldChar w:fldCharType="end"/>
        </w:r>
      </w:ins>
    </w:p>
    <w:p w14:paraId="3BDCB087" w14:textId="7E10B46C" w:rsidR="009247DB" w:rsidRDefault="009247DB">
      <w:pPr>
        <w:pStyle w:val="TOC2"/>
        <w:tabs>
          <w:tab w:val="left" w:pos="907"/>
        </w:tabs>
        <w:rPr>
          <w:ins w:id="64"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65"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"_Toc186645309"</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2.3</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Relationship To Mission Operations Services</w:t>
        </w:r>
        <w:r>
          <w:rPr>
            <w:noProof/>
          </w:rPr>
          <w:tab/>
        </w:r>
        <w:r>
          <w:rPr>
            <w:noProof/>
          </w:rPr>
          <w:fldChar w:fldCharType="begin"/>
        </w:r>
        <w:r>
          <w:rPr>
            <w:noProof/>
          </w:rPr>
          <w:instrText xml:space="preserve"> PAGEREF _Toc186645309 \h </w:instrText>
        </w:r>
        <w:r>
          <w:rPr>
            <w:noProof/>
          </w:rPr>
        </w:r>
      </w:ins>
      <w:r>
        <w:rPr>
          <w:noProof/>
        </w:rPr>
        <w:fldChar w:fldCharType="separate"/>
      </w:r>
      <w:ins w:id="66" w:author="Peter Van Der Plas" w:date="2025-01-01T17:31:00Z" w16du:dateUtc="2025-01-01T16:31:00Z">
        <w:r w:rsidR="006D1623">
          <w:rPr>
            <w:noProof/>
          </w:rPr>
          <w:t>2-4</w:t>
        </w:r>
      </w:ins>
      <w:ins w:id="67" w:author="Peter Van Der Plas" w:date="2025-01-01T17:17:00Z" w16du:dateUtc="2025-01-01T16:17:00Z">
        <w:r>
          <w:rPr>
            <w:noProof/>
          </w:rPr>
          <w:fldChar w:fldCharType="end"/>
        </w:r>
        <w:r w:rsidRPr="00A225EC">
          <w:rPr>
            <w:rStyle w:val="Hyperlink"/>
            <w:noProof/>
          </w:rPr>
          <w:fldChar w:fldCharType="end"/>
        </w:r>
      </w:ins>
    </w:p>
    <w:p w14:paraId="1C6D069C" w14:textId="659082FC" w:rsidR="009247DB" w:rsidRDefault="009247DB">
      <w:pPr>
        <w:pStyle w:val="TOC2"/>
        <w:tabs>
          <w:tab w:val="left" w:pos="907"/>
        </w:tabs>
        <w:rPr>
          <w:ins w:id="68"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69"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"_Toc186645310"</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2.4</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MPS Information Model Overview</w:t>
        </w:r>
        <w:r>
          <w:rPr>
            <w:noProof/>
          </w:rPr>
          <w:tab/>
        </w:r>
        <w:r>
          <w:rPr>
            <w:noProof/>
          </w:rPr>
          <w:fldChar w:fldCharType="begin"/>
        </w:r>
        <w:r>
          <w:rPr>
            <w:noProof/>
          </w:rPr>
          <w:instrText xml:space="preserve"> PAGEREF _Toc186645310 \h </w:instrText>
        </w:r>
        <w:r>
          <w:rPr>
            <w:noProof/>
          </w:rPr>
        </w:r>
      </w:ins>
      <w:r>
        <w:rPr>
          <w:noProof/>
        </w:rPr>
        <w:fldChar w:fldCharType="separate"/>
      </w:r>
      <w:ins w:id="70" w:author="Peter Van Der Plas" w:date="2025-01-01T17:31:00Z" w16du:dateUtc="2025-01-01T16:31:00Z">
        <w:r w:rsidR="006D1623">
          <w:rPr>
            <w:noProof/>
          </w:rPr>
          <w:t>2-6</w:t>
        </w:r>
      </w:ins>
      <w:ins w:id="71" w:author="Peter Van Der Plas" w:date="2025-01-01T17:17:00Z" w16du:dateUtc="2025-01-01T16:17:00Z">
        <w:r>
          <w:rPr>
            <w:noProof/>
          </w:rPr>
          <w:fldChar w:fldCharType="end"/>
        </w:r>
        <w:r w:rsidRPr="00A225EC">
          <w:rPr>
            <w:rStyle w:val="Hyperlink"/>
            <w:noProof/>
          </w:rPr>
          <w:fldChar w:fldCharType="end"/>
        </w:r>
      </w:ins>
    </w:p>
    <w:p w14:paraId="1DA340CD" w14:textId="6EE0443E" w:rsidR="009247DB" w:rsidRDefault="009247DB">
      <w:pPr>
        <w:pStyle w:val="TOC2"/>
        <w:tabs>
          <w:tab w:val="left" w:pos="907"/>
        </w:tabs>
        <w:rPr>
          <w:ins w:id="72"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73"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"_Toc186645311"</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2.5</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MPS Services Overview</w:t>
        </w:r>
        <w:r>
          <w:rPr>
            <w:noProof/>
          </w:rPr>
          <w:tab/>
        </w:r>
        <w:r>
          <w:rPr>
            <w:noProof/>
          </w:rPr>
          <w:fldChar w:fldCharType="begin"/>
        </w:r>
        <w:r>
          <w:rPr>
            <w:noProof/>
          </w:rPr>
          <w:instrText xml:space="preserve"> PAGEREF _Toc186645311 \h </w:instrText>
        </w:r>
        <w:r>
          <w:rPr>
            <w:noProof/>
          </w:rPr>
        </w:r>
      </w:ins>
      <w:r>
        <w:rPr>
          <w:noProof/>
        </w:rPr>
        <w:fldChar w:fldCharType="separate"/>
      </w:r>
      <w:ins w:id="74" w:author="Peter Van Der Plas" w:date="2025-01-01T17:31:00Z" w16du:dateUtc="2025-01-01T16:31:00Z">
        <w:r w:rsidR="006D1623">
          <w:rPr>
            <w:noProof/>
          </w:rPr>
          <w:t>2-13</w:t>
        </w:r>
      </w:ins>
      <w:ins w:id="75" w:author="Peter Van Der Plas" w:date="2025-01-01T17:17:00Z" w16du:dateUtc="2025-01-01T16:17:00Z">
        <w:r>
          <w:rPr>
            <w:noProof/>
          </w:rPr>
          <w:fldChar w:fldCharType="end"/>
        </w:r>
        <w:r w:rsidRPr="00A225EC">
          <w:rPr>
            <w:rStyle w:val="Hyperlink"/>
            <w:noProof/>
          </w:rPr>
          <w:fldChar w:fldCharType="end"/>
        </w:r>
      </w:ins>
    </w:p>
    <w:p w14:paraId="1AF9BFCF" w14:textId="1C114822" w:rsidR="009247DB" w:rsidRDefault="009247DB">
      <w:pPr>
        <w:pStyle w:val="TOC2"/>
        <w:tabs>
          <w:tab w:val="left" w:pos="907"/>
        </w:tabs>
        <w:rPr>
          <w:ins w:id="76"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77"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"_Toc186645312"</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2.6</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Optional Elements of the Recommended Standard</w:t>
        </w:r>
        <w:r>
          <w:rPr>
            <w:noProof/>
          </w:rPr>
          <w:tab/>
        </w:r>
        <w:r>
          <w:rPr>
            <w:noProof/>
          </w:rPr>
          <w:fldChar w:fldCharType="begin"/>
        </w:r>
        <w:r>
          <w:rPr>
            <w:noProof/>
          </w:rPr>
          <w:instrText xml:space="preserve"> PAGEREF _Toc186645312 \h </w:instrText>
        </w:r>
        <w:r>
          <w:rPr>
            <w:noProof/>
          </w:rPr>
        </w:r>
      </w:ins>
      <w:r>
        <w:rPr>
          <w:noProof/>
        </w:rPr>
        <w:fldChar w:fldCharType="separate"/>
      </w:r>
      <w:ins w:id="78" w:author="Peter Van Der Plas" w:date="2025-01-01T17:31:00Z" w16du:dateUtc="2025-01-01T16:31:00Z">
        <w:r w:rsidR="006D1623">
          <w:rPr>
            <w:noProof/>
          </w:rPr>
          <w:t>2-15</w:t>
        </w:r>
      </w:ins>
      <w:ins w:id="79" w:author="Peter Van Der Plas" w:date="2025-01-01T17:17:00Z" w16du:dateUtc="2025-01-01T16:17:00Z">
        <w:r>
          <w:rPr>
            <w:noProof/>
          </w:rPr>
          <w:fldChar w:fldCharType="end"/>
        </w:r>
        <w:r w:rsidRPr="00A225EC">
          <w:rPr>
            <w:rStyle w:val="Hyperlink"/>
            <w:noProof/>
          </w:rPr>
          <w:fldChar w:fldCharType="end"/>
        </w:r>
      </w:ins>
    </w:p>
    <w:p w14:paraId="7A4018AD" w14:textId="194534C4" w:rsidR="009247DB" w:rsidRDefault="009247DB">
      <w:pPr>
        <w:pStyle w:val="TOC1"/>
        <w:rPr>
          <w:ins w:id="80" w:author="Peter Van Der Plas" w:date="2025-01-01T17:17:00Z" w16du:dateUtc="2025-01-01T16:17:00Z"/>
          <w:rFonts w:asciiTheme="minorHAnsi" w:eastAsiaTheme="minorEastAsia" w:hAnsiTheme="minorHAnsi" w:cstheme="minorBidi"/>
          <w:b w:val="0"/>
          <w:caps w:val="0"/>
          <w:noProof/>
          <w:kern w:val="2"/>
          <w:szCs w:val="24"/>
          <w:lang w:val="en-GB" w:eastAsia="en-GB"/>
          <w14:ligatures w14:val="standardContextual"/>
        </w:rPr>
      </w:pPr>
      <w:ins w:id="81"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"_Toc186645313"</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rPr>
          <w:t>3</w:t>
        </w:r>
        <w:r>
          <w:rPr>
            <w:rFonts w:asciiTheme="minorHAnsi" w:eastAsiaTheme="minorEastAsia" w:hAnsiTheme="minorHAnsi" w:cstheme="minorBidi"/>
            <w:b w:val="0"/>
            <w:caps w:val="0"/>
            <w:noProof/>
            <w:kern w:val="2"/>
            <w:szCs w:val="24"/>
            <w:lang w:val="en-GB" w:eastAsia="en-GB"/>
            <w14:ligatures w14:val="standardContextual"/>
          </w:rPr>
          <w:tab/>
        </w:r>
        <w:r w:rsidRPr="00A225EC">
          <w:rPr>
            <w:rStyle w:val="Hyperlink"/>
            <w:noProof/>
          </w:rPr>
          <w:t>MPS Service Specifications</w:t>
        </w:r>
        <w:r>
          <w:rPr>
            <w:noProof/>
          </w:rPr>
          <w:tab/>
        </w:r>
        <w:r>
          <w:rPr>
            <w:noProof/>
          </w:rPr>
          <w:fldChar w:fldCharType="begin"/>
        </w:r>
        <w:r>
          <w:rPr>
            <w:noProof/>
          </w:rPr>
          <w:instrText xml:space="preserve"> PAGEREF _Toc186645313 \h </w:instrText>
        </w:r>
        <w:r>
          <w:rPr>
            <w:noProof/>
          </w:rPr>
        </w:r>
      </w:ins>
      <w:r>
        <w:rPr>
          <w:noProof/>
        </w:rPr>
        <w:fldChar w:fldCharType="separate"/>
      </w:r>
      <w:ins w:id="82" w:author="Peter Van Der Plas" w:date="2025-01-01T17:31:00Z" w16du:dateUtc="2025-01-01T16:31:00Z">
        <w:r w:rsidR="006D1623">
          <w:rPr>
            <w:noProof/>
          </w:rPr>
          <w:t>3-16</w:t>
        </w:r>
      </w:ins>
      <w:ins w:id="83" w:author="Peter Van Der Plas" w:date="2025-01-01T17:17:00Z" w16du:dateUtc="2025-01-01T16:17:00Z">
        <w:r>
          <w:rPr>
            <w:noProof/>
          </w:rPr>
          <w:fldChar w:fldCharType="end"/>
        </w:r>
        <w:r w:rsidRPr="00A225EC">
          <w:rPr>
            <w:rStyle w:val="Hyperlink"/>
            <w:noProof/>
          </w:rPr>
          <w:fldChar w:fldCharType="end"/>
        </w:r>
      </w:ins>
    </w:p>
    <w:p w14:paraId="07FF92B2" w14:textId="76253CBB" w:rsidR="009247DB" w:rsidRDefault="009247DB">
      <w:pPr>
        <w:pStyle w:val="TOC2"/>
        <w:tabs>
          <w:tab w:val="left" w:pos="907"/>
        </w:tabs>
        <w:rPr>
          <w:ins w:id="84"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85"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"_Toc186645314"</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3.1</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Overview</w:t>
        </w:r>
        <w:r>
          <w:rPr>
            <w:noProof/>
          </w:rPr>
          <w:tab/>
        </w:r>
        <w:r>
          <w:rPr>
            <w:noProof/>
          </w:rPr>
          <w:fldChar w:fldCharType="begin"/>
        </w:r>
        <w:r>
          <w:rPr>
            <w:noProof/>
          </w:rPr>
          <w:instrText xml:space="preserve"> PAGEREF _Toc186645314 \h </w:instrText>
        </w:r>
        <w:r>
          <w:rPr>
            <w:noProof/>
          </w:rPr>
        </w:r>
      </w:ins>
      <w:r>
        <w:rPr>
          <w:noProof/>
        </w:rPr>
        <w:fldChar w:fldCharType="separate"/>
      </w:r>
      <w:ins w:id="86" w:author="Peter Van Der Plas" w:date="2025-01-01T17:31:00Z" w16du:dateUtc="2025-01-01T16:31:00Z">
        <w:r w:rsidR="006D1623">
          <w:rPr>
            <w:noProof/>
          </w:rPr>
          <w:t>3-16</w:t>
        </w:r>
      </w:ins>
      <w:ins w:id="87" w:author="Peter Van Der Plas" w:date="2025-01-01T17:17:00Z" w16du:dateUtc="2025-01-01T16:17:00Z">
        <w:r>
          <w:rPr>
            <w:noProof/>
          </w:rPr>
          <w:fldChar w:fldCharType="end"/>
        </w:r>
        <w:r w:rsidRPr="00A225EC">
          <w:rPr>
            <w:rStyle w:val="Hyperlink"/>
            <w:noProof/>
          </w:rPr>
          <w:fldChar w:fldCharType="end"/>
        </w:r>
      </w:ins>
    </w:p>
    <w:p w14:paraId="72AB753A" w14:textId="105D68D1" w:rsidR="009247DB" w:rsidRDefault="009247DB">
      <w:pPr>
        <w:pStyle w:val="TOC2"/>
        <w:tabs>
          <w:tab w:val="left" w:pos="907"/>
        </w:tabs>
        <w:rPr>
          <w:ins w:id="88"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89"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"_Toc186645315"</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3.2</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Optional Elements</w:t>
        </w:r>
        <w:r>
          <w:rPr>
            <w:noProof/>
          </w:rPr>
          <w:tab/>
        </w:r>
        <w:r>
          <w:rPr>
            <w:noProof/>
          </w:rPr>
          <w:fldChar w:fldCharType="begin"/>
        </w:r>
        <w:r>
          <w:rPr>
            <w:noProof/>
          </w:rPr>
          <w:instrText xml:space="preserve"> PAGEREF _Toc186645315 \h </w:instrText>
        </w:r>
        <w:r>
          <w:rPr>
            <w:noProof/>
          </w:rPr>
        </w:r>
      </w:ins>
      <w:r>
        <w:rPr>
          <w:noProof/>
        </w:rPr>
        <w:fldChar w:fldCharType="separate"/>
      </w:r>
      <w:ins w:id="90" w:author="Peter Van Der Plas" w:date="2025-01-01T17:31:00Z" w16du:dateUtc="2025-01-01T16:31:00Z">
        <w:r w:rsidR="006D1623">
          <w:rPr>
            <w:noProof/>
          </w:rPr>
          <w:t>3-16</w:t>
        </w:r>
      </w:ins>
      <w:ins w:id="91" w:author="Peter Van Der Plas" w:date="2025-01-01T17:17:00Z" w16du:dateUtc="2025-01-01T16:17:00Z">
        <w:r>
          <w:rPr>
            <w:noProof/>
          </w:rPr>
          <w:fldChar w:fldCharType="end"/>
        </w:r>
        <w:r w:rsidRPr="00A225EC">
          <w:rPr>
            <w:rStyle w:val="Hyperlink"/>
            <w:noProof/>
          </w:rPr>
          <w:fldChar w:fldCharType="end"/>
        </w:r>
      </w:ins>
    </w:p>
    <w:p w14:paraId="36BD259C" w14:textId="6D24357D" w:rsidR="009247DB" w:rsidRDefault="009247DB">
      <w:pPr>
        <w:pStyle w:val="TOC2"/>
        <w:tabs>
          <w:tab w:val="left" w:pos="907"/>
        </w:tabs>
        <w:rPr>
          <w:ins w:id="92"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93"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"_Toc186645349"</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3.3</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Conventions</w:t>
        </w:r>
        <w:r>
          <w:rPr>
            <w:noProof/>
          </w:rPr>
          <w:tab/>
        </w:r>
        <w:r>
          <w:rPr>
            <w:noProof/>
          </w:rPr>
          <w:fldChar w:fldCharType="begin"/>
        </w:r>
        <w:r>
          <w:rPr>
            <w:noProof/>
          </w:rPr>
          <w:instrText xml:space="preserve"> PAGEREF _Toc186645349 \h </w:instrText>
        </w:r>
        <w:r>
          <w:rPr>
            <w:noProof/>
          </w:rPr>
        </w:r>
      </w:ins>
      <w:r>
        <w:rPr>
          <w:noProof/>
        </w:rPr>
        <w:fldChar w:fldCharType="separate"/>
      </w:r>
      <w:ins w:id="94" w:author="Peter Van Der Plas" w:date="2025-01-01T17:31:00Z" w16du:dateUtc="2025-01-01T16:31:00Z">
        <w:r w:rsidR="006D1623">
          <w:rPr>
            <w:noProof/>
          </w:rPr>
          <w:t>3-18</w:t>
        </w:r>
      </w:ins>
      <w:ins w:id="95" w:author="Peter Van Der Plas" w:date="2025-01-01T17:17:00Z" w16du:dateUtc="2025-01-01T16:17:00Z">
        <w:r>
          <w:rPr>
            <w:noProof/>
          </w:rPr>
          <w:fldChar w:fldCharType="end"/>
        </w:r>
        <w:r w:rsidRPr="00A225EC">
          <w:rPr>
            <w:rStyle w:val="Hyperlink"/>
            <w:noProof/>
          </w:rPr>
          <w:fldChar w:fldCharType="end"/>
        </w:r>
      </w:ins>
    </w:p>
    <w:p w14:paraId="1158AF1C" w14:textId="209D5FFF" w:rsidR="009247DB" w:rsidRDefault="009247DB">
      <w:pPr>
        <w:pStyle w:val="TOC2"/>
        <w:tabs>
          <w:tab w:val="left" w:pos="907"/>
        </w:tabs>
        <w:rPr>
          <w:ins w:id="96"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97"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"_Toc186645350"</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3.4</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External Definitions</w:t>
        </w:r>
        <w:r>
          <w:rPr>
            <w:noProof/>
          </w:rPr>
          <w:tab/>
        </w:r>
        <w:r>
          <w:rPr>
            <w:noProof/>
          </w:rPr>
          <w:fldChar w:fldCharType="begin"/>
        </w:r>
        <w:r>
          <w:rPr>
            <w:noProof/>
          </w:rPr>
          <w:instrText xml:space="preserve"> PAGEREF _Toc186645350 \h </w:instrText>
        </w:r>
        <w:r>
          <w:rPr>
            <w:noProof/>
          </w:rPr>
        </w:r>
      </w:ins>
      <w:r>
        <w:rPr>
          <w:noProof/>
        </w:rPr>
        <w:fldChar w:fldCharType="separate"/>
      </w:r>
      <w:ins w:id="98" w:author="Peter Van Der Plas" w:date="2025-01-01T17:31:00Z" w16du:dateUtc="2025-01-01T16:31:00Z">
        <w:r w:rsidR="006D1623">
          <w:rPr>
            <w:noProof/>
          </w:rPr>
          <w:t>3-20</w:t>
        </w:r>
      </w:ins>
      <w:ins w:id="99" w:author="Peter Van Der Plas" w:date="2025-01-01T17:17:00Z" w16du:dateUtc="2025-01-01T16:17:00Z">
        <w:r>
          <w:rPr>
            <w:noProof/>
          </w:rPr>
          <w:fldChar w:fldCharType="end"/>
        </w:r>
        <w:r w:rsidRPr="00A225EC">
          <w:rPr>
            <w:rStyle w:val="Hyperlink"/>
            <w:noProof/>
          </w:rPr>
          <w:fldChar w:fldCharType="end"/>
        </w:r>
      </w:ins>
    </w:p>
    <w:p w14:paraId="12428C0F" w14:textId="3AC1B7E2" w:rsidR="009247DB" w:rsidRDefault="009247DB">
      <w:pPr>
        <w:pStyle w:val="TOC2"/>
        <w:tabs>
          <w:tab w:val="left" w:pos="907"/>
        </w:tabs>
        <w:rPr>
          <w:ins w:id="100"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101"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"_Toc186645373"</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3.5</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Service:  Planning Request Service</w:t>
        </w:r>
        <w:r>
          <w:rPr>
            <w:noProof/>
          </w:rPr>
          <w:tab/>
        </w:r>
        <w:r>
          <w:rPr>
            <w:noProof/>
          </w:rPr>
          <w:fldChar w:fldCharType="begin"/>
        </w:r>
        <w:r>
          <w:rPr>
            <w:noProof/>
          </w:rPr>
          <w:instrText xml:space="preserve"> PAGEREF _Toc186645373 \h </w:instrText>
        </w:r>
        <w:r>
          <w:rPr>
            <w:noProof/>
          </w:rPr>
        </w:r>
      </w:ins>
      <w:r>
        <w:rPr>
          <w:noProof/>
        </w:rPr>
        <w:fldChar w:fldCharType="separate"/>
      </w:r>
      <w:ins w:id="102" w:author="Peter Van Der Plas" w:date="2025-01-01T17:31:00Z" w16du:dateUtc="2025-01-01T16:31:00Z">
        <w:r w:rsidR="006D1623">
          <w:rPr>
            <w:noProof/>
          </w:rPr>
          <w:t>3-20</w:t>
        </w:r>
      </w:ins>
      <w:ins w:id="103" w:author="Peter Van Der Plas" w:date="2025-01-01T17:17:00Z" w16du:dateUtc="2025-01-01T16:17:00Z">
        <w:r>
          <w:rPr>
            <w:noProof/>
          </w:rPr>
          <w:fldChar w:fldCharType="end"/>
        </w:r>
        <w:r w:rsidRPr="00A225EC">
          <w:rPr>
            <w:rStyle w:val="Hyperlink"/>
            <w:noProof/>
          </w:rPr>
          <w:fldChar w:fldCharType="end"/>
        </w:r>
      </w:ins>
    </w:p>
    <w:p w14:paraId="1E03C87C" w14:textId="1989F919" w:rsidR="009247DB" w:rsidRDefault="009247DB">
      <w:pPr>
        <w:pStyle w:val="TOC2"/>
        <w:tabs>
          <w:tab w:val="left" w:pos="907"/>
        </w:tabs>
        <w:rPr>
          <w:ins w:id="104"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105"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"_Toc186645374"</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3.6</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Service:  Plan Distribution Service</w:t>
        </w:r>
        <w:r>
          <w:rPr>
            <w:noProof/>
          </w:rPr>
          <w:tab/>
        </w:r>
        <w:r>
          <w:rPr>
            <w:noProof/>
          </w:rPr>
          <w:fldChar w:fldCharType="begin"/>
        </w:r>
        <w:r>
          <w:rPr>
            <w:noProof/>
          </w:rPr>
          <w:instrText xml:space="preserve"> PAGEREF _Toc186645374 \h </w:instrText>
        </w:r>
        <w:r>
          <w:rPr>
            <w:noProof/>
          </w:rPr>
        </w:r>
      </w:ins>
      <w:r>
        <w:rPr>
          <w:noProof/>
        </w:rPr>
        <w:fldChar w:fldCharType="separate"/>
      </w:r>
      <w:ins w:id="106" w:author="Peter Van Der Plas" w:date="2025-01-01T17:31:00Z" w16du:dateUtc="2025-01-01T16:31:00Z">
        <w:r w:rsidR="006D1623">
          <w:rPr>
            <w:noProof/>
          </w:rPr>
          <w:t>3-30</w:t>
        </w:r>
      </w:ins>
      <w:ins w:id="107" w:author="Peter Van Der Plas" w:date="2025-01-01T17:17:00Z" w16du:dateUtc="2025-01-01T16:17:00Z">
        <w:r>
          <w:rPr>
            <w:noProof/>
          </w:rPr>
          <w:fldChar w:fldCharType="end"/>
        </w:r>
        <w:r w:rsidRPr="00A225EC">
          <w:rPr>
            <w:rStyle w:val="Hyperlink"/>
            <w:noProof/>
          </w:rPr>
          <w:fldChar w:fldCharType="end"/>
        </w:r>
      </w:ins>
    </w:p>
    <w:p w14:paraId="122EF6E5" w14:textId="1181D283" w:rsidR="009247DB" w:rsidRDefault="009247DB">
      <w:pPr>
        <w:pStyle w:val="TOC2"/>
        <w:tabs>
          <w:tab w:val="left" w:pos="907"/>
        </w:tabs>
        <w:rPr>
          <w:ins w:id="108"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109"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"_Toc186645375"</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3.7</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Service:  Plan Execution Control Service</w:t>
        </w:r>
        <w:r>
          <w:rPr>
            <w:noProof/>
          </w:rPr>
          <w:tab/>
        </w:r>
        <w:r>
          <w:rPr>
            <w:noProof/>
          </w:rPr>
          <w:fldChar w:fldCharType="begin"/>
        </w:r>
        <w:r>
          <w:rPr>
            <w:noProof/>
          </w:rPr>
          <w:instrText xml:space="preserve"> PAGEREF _Toc186645375 \h </w:instrText>
        </w:r>
        <w:r>
          <w:rPr>
            <w:noProof/>
          </w:rPr>
        </w:r>
      </w:ins>
      <w:r>
        <w:rPr>
          <w:noProof/>
        </w:rPr>
        <w:fldChar w:fldCharType="separate"/>
      </w:r>
      <w:ins w:id="110" w:author="Peter Van Der Plas" w:date="2025-01-01T17:31:00Z" w16du:dateUtc="2025-01-01T16:31:00Z">
        <w:r w:rsidR="006D1623">
          <w:rPr>
            <w:noProof/>
          </w:rPr>
          <w:t>3-38</w:t>
        </w:r>
      </w:ins>
      <w:ins w:id="111" w:author="Peter Van Der Plas" w:date="2025-01-01T17:17:00Z" w16du:dateUtc="2025-01-01T16:17:00Z">
        <w:r>
          <w:rPr>
            <w:noProof/>
          </w:rPr>
          <w:fldChar w:fldCharType="end"/>
        </w:r>
        <w:r w:rsidRPr="00A225EC">
          <w:rPr>
            <w:rStyle w:val="Hyperlink"/>
            <w:noProof/>
          </w:rPr>
          <w:fldChar w:fldCharType="end"/>
        </w:r>
      </w:ins>
    </w:p>
    <w:p w14:paraId="2EC26B5C" w14:textId="0A805D07" w:rsidR="009247DB" w:rsidRDefault="009247DB">
      <w:pPr>
        <w:pStyle w:val="TOC2"/>
        <w:tabs>
          <w:tab w:val="left" w:pos="907"/>
        </w:tabs>
        <w:rPr>
          <w:ins w:id="112"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113"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"_Toc186645376"</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3.8</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Service:  Plan Information Management Service</w:t>
        </w:r>
        <w:r>
          <w:rPr>
            <w:noProof/>
          </w:rPr>
          <w:tab/>
        </w:r>
        <w:r>
          <w:rPr>
            <w:noProof/>
          </w:rPr>
          <w:fldChar w:fldCharType="begin"/>
        </w:r>
        <w:r>
          <w:rPr>
            <w:noProof/>
          </w:rPr>
          <w:instrText xml:space="preserve"> PAGEREF _Toc186645376 \h </w:instrText>
        </w:r>
        <w:r>
          <w:rPr>
            <w:noProof/>
          </w:rPr>
        </w:r>
      </w:ins>
      <w:r>
        <w:rPr>
          <w:noProof/>
        </w:rPr>
        <w:fldChar w:fldCharType="separate"/>
      </w:r>
      <w:ins w:id="114" w:author="Peter Van Der Plas" w:date="2025-01-01T17:31:00Z" w16du:dateUtc="2025-01-01T16:31:00Z">
        <w:r w:rsidR="006D1623">
          <w:rPr>
            <w:noProof/>
          </w:rPr>
          <w:t>3-58</w:t>
        </w:r>
      </w:ins>
      <w:ins w:id="115" w:author="Peter Van Der Plas" w:date="2025-01-01T17:17:00Z" w16du:dateUtc="2025-01-01T16:17:00Z">
        <w:r>
          <w:rPr>
            <w:noProof/>
          </w:rPr>
          <w:fldChar w:fldCharType="end"/>
        </w:r>
        <w:r w:rsidRPr="00A225EC">
          <w:rPr>
            <w:rStyle w:val="Hyperlink"/>
            <w:noProof/>
          </w:rPr>
          <w:fldChar w:fldCharType="end"/>
        </w:r>
      </w:ins>
    </w:p>
    <w:p w14:paraId="739D7CCA" w14:textId="61546719" w:rsidR="009247DB" w:rsidRDefault="009247DB">
      <w:pPr>
        <w:pStyle w:val="TOC2"/>
        <w:tabs>
          <w:tab w:val="left" w:pos="907"/>
        </w:tabs>
        <w:rPr>
          <w:ins w:id="116"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117"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"_Toc186645424"</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3.9</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Service:  Plan Edit Service</w:t>
        </w:r>
        <w:r>
          <w:rPr>
            <w:noProof/>
          </w:rPr>
          <w:tab/>
        </w:r>
        <w:r>
          <w:rPr>
            <w:noProof/>
          </w:rPr>
          <w:fldChar w:fldCharType="begin"/>
        </w:r>
        <w:r>
          <w:rPr>
            <w:noProof/>
          </w:rPr>
          <w:instrText xml:space="preserve"> PAGEREF _Toc186645424 \h </w:instrText>
        </w:r>
        <w:r>
          <w:rPr>
            <w:noProof/>
          </w:rPr>
        </w:r>
      </w:ins>
      <w:r>
        <w:rPr>
          <w:noProof/>
        </w:rPr>
        <w:fldChar w:fldCharType="separate"/>
      </w:r>
      <w:ins w:id="118" w:author="Peter Van Der Plas" w:date="2025-01-01T17:31:00Z" w16du:dateUtc="2025-01-01T16:31:00Z">
        <w:r w:rsidR="006D1623">
          <w:rPr>
            <w:noProof/>
          </w:rPr>
          <w:t>3-66</w:t>
        </w:r>
      </w:ins>
      <w:ins w:id="119" w:author="Peter Van Der Plas" w:date="2025-01-01T17:17:00Z" w16du:dateUtc="2025-01-01T16:17:00Z">
        <w:r>
          <w:rPr>
            <w:noProof/>
          </w:rPr>
          <w:fldChar w:fldCharType="end"/>
        </w:r>
        <w:r w:rsidRPr="00A225EC">
          <w:rPr>
            <w:rStyle w:val="Hyperlink"/>
            <w:noProof/>
          </w:rPr>
          <w:fldChar w:fldCharType="end"/>
        </w:r>
      </w:ins>
    </w:p>
    <w:p w14:paraId="7BC93F73" w14:textId="7C47F8B2" w:rsidR="009247DB" w:rsidRDefault="009247DB">
      <w:pPr>
        <w:pStyle w:val="TOC1"/>
        <w:rPr>
          <w:ins w:id="120" w:author="Peter Van Der Plas" w:date="2025-01-01T17:17:00Z" w16du:dateUtc="2025-01-01T16:17:00Z"/>
          <w:rFonts w:asciiTheme="minorHAnsi" w:eastAsiaTheme="minorEastAsia" w:hAnsiTheme="minorHAnsi" w:cstheme="minorBidi"/>
          <w:b w:val="0"/>
          <w:caps w:val="0"/>
          <w:noProof/>
          <w:kern w:val="2"/>
          <w:szCs w:val="24"/>
          <w:lang w:val="en-GB" w:eastAsia="en-GB"/>
          <w14:ligatures w14:val="standardContextual"/>
        </w:rPr>
      </w:pPr>
      <w:ins w:id="121"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"_Toc186645425"</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4</w:t>
        </w:r>
        <w:r>
          <w:rPr>
            <w:rFonts w:asciiTheme="minorHAnsi" w:eastAsiaTheme="minorEastAsia" w:hAnsiTheme="minorHAnsi" w:cstheme="minorBidi"/>
            <w:b w:val="0"/>
            <w:caps w:val="0"/>
            <w:noProof/>
            <w:kern w:val="2"/>
            <w:szCs w:val="24"/>
            <w:lang w:val="en-GB" w:eastAsia="en-GB"/>
            <w14:ligatures w14:val="standardContextual"/>
          </w:rPr>
          <w:tab/>
        </w:r>
        <w:r w:rsidRPr="00A225EC">
          <w:rPr>
            <w:rStyle w:val="Hyperlink"/>
            <w:noProof/>
            <w:lang w:val="en-GB"/>
          </w:rPr>
          <w:t>MPS Information Model</w:t>
        </w:r>
        <w:r>
          <w:rPr>
            <w:noProof/>
          </w:rPr>
          <w:tab/>
        </w:r>
        <w:r>
          <w:rPr>
            <w:noProof/>
          </w:rPr>
          <w:fldChar w:fldCharType="begin"/>
        </w:r>
        <w:r>
          <w:rPr>
            <w:noProof/>
          </w:rPr>
          <w:instrText xml:space="preserve"> PAGEREF _Toc186645425 \h </w:instrText>
        </w:r>
        <w:r>
          <w:rPr>
            <w:noProof/>
          </w:rPr>
        </w:r>
      </w:ins>
      <w:r>
        <w:rPr>
          <w:noProof/>
        </w:rPr>
        <w:fldChar w:fldCharType="separate"/>
      </w:r>
      <w:ins w:id="122" w:author="Peter Van Der Plas" w:date="2025-01-01T17:31:00Z" w16du:dateUtc="2025-01-01T16:31:00Z">
        <w:r w:rsidR="006D1623">
          <w:rPr>
            <w:noProof/>
          </w:rPr>
          <w:t>4-1</w:t>
        </w:r>
      </w:ins>
      <w:ins w:id="123" w:author="Peter Van Der Plas" w:date="2025-01-01T17:17:00Z" w16du:dateUtc="2025-01-01T16:17:00Z">
        <w:r>
          <w:rPr>
            <w:noProof/>
          </w:rPr>
          <w:fldChar w:fldCharType="end"/>
        </w:r>
        <w:r w:rsidRPr="00A225EC">
          <w:rPr>
            <w:rStyle w:val="Hyperlink"/>
            <w:noProof/>
          </w:rPr>
          <w:fldChar w:fldCharType="end"/>
        </w:r>
      </w:ins>
    </w:p>
    <w:p w14:paraId="72941888" w14:textId="186EE4C8" w:rsidR="009247DB" w:rsidRDefault="009247DB">
      <w:pPr>
        <w:pStyle w:val="TOC2"/>
        <w:tabs>
          <w:tab w:val="left" w:pos="907"/>
        </w:tabs>
        <w:rPr>
          <w:ins w:id="124"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125"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"_Toc186645426"</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4.1</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Overview</w:t>
        </w:r>
        <w:r>
          <w:rPr>
            <w:noProof/>
          </w:rPr>
          <w:tab/>
        </w:r>
        <w:r>
          <w:rPr>
            <w:noProof/>
          </w:rPr>
          <w:fldChar w:fldCharType="begin"/>
        </w:r>
        <w:r>
          <w:rPr>
            <w:noProof/>
          </w:rPr>
          <w:instrText xml:space="preserve"> PAGEREF _Toc186645426 \h </w:instrText>
        </w:r>
        <w:r>
          <w:rPr>
            <w:noProof/>
          </w:rPr>
        </w:r>
      </w:ins>
      <w:r>
        <w:rPr>
          <w:noProof/>
        </w:rPr>
        <w:fldChar w:fldCharType="separate"/>
      </w:r>
      <w:ins w:id="126" w:author="Peter Van Der Plas" w:date="2025-01-01T17:31:00Z" w16du:dateUtc="2025-01-01T16:31:00Z">
        <w:r w:rsidR="006D1623">
          <w:rPr>
            <w:noProof/>
          </w:rPr>
          <w:t>4-1</w:t>
        </w:r>
      </w:ins>
      <w:ins w:id="127" w:author="Peter Van Der Plas" w:date="2025-01-01T17:17:00Z" w16du:dateUtc="2025-01-01T16:17:00Z">
        <w:r>
          <w:rPr>
            <w:noProof/>
          </w:rPr>
          <w:fldChar w:fldCharType="end"/>
        </w:r>
        <w:r w:rsidRPr="00A225EC">
          <w:rPr>
            <w:rStyle w:val="Hyperlink"/>
            <w:noProof/>
          </w:rPr>
          <w:fldChar w:fldCharType="end"/>
        </w:r>
      </w:ins>
    </w:p>
    <w:p w14:paraId="367E200E" w14:textId="78FDE454" w:rsidR="009247DB" w:rsidRDefault="009247DB">
      <w:pPr>
        <w:pStyle w:val="TOC2"/>
        <w:tabs>
          <w:tab w:val="left" w:pos="907"/>
        </w:tabs>
        <w:rPr>
          <w:ins w:id="128"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129"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"_Toc186645427"</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rPr>
          <w:t>4.2</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rPr>
          <w:t>Optional Elements</w:t>
        </w:r>
        <w:r>
          <w:rPr>
            <w:noProof/>
          </w:rPr>
          <w:tab/>
        </w:r>
        <w:r>
          <w:rPr>
            <w:noProof/>
          </w:rPr>
          <w:fldChar w:fldCharType="begin"/>
        </w:r>
        <w:r>
          <w:rPr>
            <w:noProof/>
          </w:rPr>
          <w:instrText xml:space="preserve"> PAGEREF _Toc186645427 \h </w:instrText>
        </w:r>
        <w:r>
          <w:rPr>
            <w:noProof/>
          </w:rPr>
        </w:r>
      </w:ins>
      <w:r>
        <w:rPr>
          <w:noProof/>
        </w:rPr>
        <w:fldChar w:fldCharType="separate"/>
      </w:r>
      <w:ins w:id="130" w:author="Peter Van Der Plas" w:date="2025-01-01T17:31:00Z" w16du:dateUtc="2025-01-01T16:31:00Z">
        <w:r w:rsidR="006D1623">
          <w:rPr>
            <w:noProof/>
          </w:rPr>
          <w:t>4-1</w:t>
        </w:r>
      </w:ins>
      <w:ins w:id="131" w:author="Peter Van Der Plas" w:date="2025-01-01T17:17:00Z" w16du:dateUtc="2025-01-01T16:17:00Z">
        <w:r>
          <w:rPr>
            <w:noProof/>
          </w:rPr>
          <w:fldChar w:fldCharType="end"/>
        </w:r>
        <w:r w:rsidRPr="00A225EC">
          <w:rPr>
            <w:rStyle w:val="Hyperlink"/>
            <w:noProof/>
          </w:rPr>
          <w:fldChar w:fldCharType="end"/>
        </w:r>
      </w:ins>
    </w:p>
    <w:p w14:paraId="1FA07C4D" w14:textId="4DEAD500" w:rsidR="009247DB" w:rsidRDefault="009247DB">
      <w:pPr>
        <w:pStyle w:val="TOC2"/>
        <w:tabs>
          <w:tab w:val="left" w:pos="907"/>
        </w:tabs>
        <w:rPr>
          <w:ins w:id="132"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133"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"_Toc186645468"</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4.3</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Conventions</w:t>
        </w:r>
        <w:r>
          <w:rPr>
            <w:noProof/>
          </w:rPr>
          <w:tab/>
        </w:r>
        <w:r>
          <w:rPr>
            <w:noProof/>
          </w:rPr>
          <w:fldChar w:fldCharType="begin"/>
        </w:r>
        <w:r>
          <w:rPr>
            <w:noProof/>
          </w:rPr>
          <w:instrText xml:space="preserve"> PAGEREF _Toc186645468 \h </w:instrText>
        </w:r>
        <w:r>
          <w:rPr>
            <w:noProof/>
          </w:rPr>
        </w:r>
      </w:ins>
      <w:r>
        <w:rPr>
          <w:noProof/>
        </w:rPr>
        <w:fldChar w:fldCharType="separate"/>
      </w:r>
      <w:ins w:id="134" w:author="Peter Van Der Plas" w:date="2025-01-01T17:31:00Z" w16du:dateUtc="2025-01-01T16:31:00Z">
        <w:r w:rsidR="006D1623">
          <w:rPr>
            <w:noProof/>
          </w:rPr>
          <w:t>4-3</w:t>
        </w:r>
      </w:ins>
      <w:ins w:id="135" w:author="Peter Van Der Plas" w:date="2025-01-01T17:17:00Z" w16du:dateUtc="2025-01-01T16:17:00Z">
        <w:r>
          <w:rPr>
            <w:noProof/>
          </w:rPr>
          <w:fldChar w:fldCharType="end"/>
        </w:r>
        <w:r w:rsidRPr="00A225EC">
          <w:rPr>
            <w:rStyle w:val="Hyperlink"/>
            <w:noProof/>
          </w:rPr>
          <w:fldChar w:fldCharType="end"/>
        </w:r>
      </w:ins>
    </w:p>
    <w:p w14:paraId="6ACD46D3" w14:textId="51E916A9" w:rsidR="009247DB" w:rsidRDefault="009247DB">
      <w:pPr>
        <w:pStyle w:val="TOC2"/>
        <w:tabs>
          <w:tab w:val="left" w:pos="907"/>
        </w:tabs>
        <w:rPr>
          <w:ins w:id="136"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137"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"_Toc186645470"</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4.4</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External Definitions</w:t>
        </w:r>
        <w:r>
          <w:rPr>
            <w:noProof/>
          </w:rPr>
          <w:tab/>
        </w:r>
        <w:r>
          <w:rPr>
            <w:noProof/>
          </w:rPr>
          <w:fldChar w:fldCharType="begin"/>
        </w:r>
        <w:r>
          <w:rPr>
            <w:noProof/>
          </w:rPr>
          <w:instrText xml:space="preserve"> PAGEREF _Toc186645470 \h </w:instrText>
        </w:r>
        <w:r>
          <w:rPr>
            <w:noProof/>
          </w:rPr>
        </w:r>
      </w:ins>
      <w:r>
        <w:rPr>
          <w:noProof/>
        </w:rPr>
        <w:fldChar w:fldCharType="separate"/>
      </w:r>
      <w:ins w:id="138" w:author="Peter Van Der Plas" w:date="2025-01-01T17:31:00Z" w16du:dateUtc="2025-01-01T16:31:00Z">
        <w:r w:rsidR="006D1623">
          <w:rPr>
            <w:noProof/>
          </w:rPr>
          <w:t>4-5</w:t>
        </w:r>
      </w:ins>
      <w:ins w:id="139" w:author="Peter Van Der Plas" w:date="2025-01-01T17:17:00Z" w16du:dateUtc="2025-01-01T16:17:00Z">
        <w:r>
          <w:rPr>
            <w:noProof/>
          </w:rPr>
          <w:fldChar w:fldCharType="end"/>
        </w:r>
        <w:r w:rsidRPr="00A225EC">
          <w:rPr>
            <w:rStyle w:val="Hyperlink"/>
            <w:noProof/>
          </w:rPr>
          <w:fldChar w:fldCharType="end"/>
        </w:r>
      </w:ins>
    </w:p>
    <w:p w14:paraId="6022F6F9" w14:textId="72CB43FE" w:rsidR="009247DB" w:rsidRDefault="009247DB">
      <w:pPr>
        <w:pStyle w:val="TOC2"/>
        <w:tabs>
          <w:tab w:val="left" w:pos="907"/>
        </w:tabs>
        <w:rPr>
          <w:ins w:id="140"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141"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"_Toc186645480"</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4.5</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MPS Service Objects</w:t>
        </w:r>
        <w:r>
          <w:rPr>
            <w:noProof/>
          </w:rPr>
          <w:tab/>
        </w:r>
        <w:r>
          <w:rPr>
            <w:noProof/>
          </w:rPr>
          <w:fldChar w:fldCharType="begin"/>
        </w:r>
        <w:r>
          <w:rPr>
            <w:noProof/>
          </w:rPr>
          <w:instrText xml:space="preserve"> PAGEREF _Toc186645480 \h </w:instrText>
        </w:r>
        <w:r>
          <w:rPr>
            <w:noProof/>
          </w:rPr>
        </w:r>
      </w:ins>
      <w:r>
        <w:rPr>
          <w:noProof/>
        </w:rPr>
        <w:fldChar w:fldCharType="separate"/>
      </w:r>
      <w:ins w:id="142" w:author="Peter Van Der Plas" w:date="2025-01-01T17:31:00Z" w16du:dateUtc="2025-01-01T16:31:00Z">
        <w:r w:rsidR="006D1623">
          <w:rPr>
            <w:noProof/>
          </w:rPr>
          <w:t>4-7</w:t>
        </w:r>
      </w:ins>
      <w:ins w:id="143" w:author="Peter Van Der Plas" w:date="2025-01-01T17:17:00Z" w16du:dateUtc="2025-01-01T16:17:00Z">
        <w:r>
          <w:rPr>
            <w:noProof/>
          </w:rPr>
          <w:fldChar w:fldCharType="end"/>
        </w:r>
        <w:r w:rsidRPr="00A225EC">
          <w:rPr>
            <w:rStyle w:val="Hyperlink"/>
            <w:noProof/>
          </w:rPr>
          <w:fldChar w:fldCharType="end"/>
        </w:r>
      </w:ins>
    </w:p>
    <w:p w14:paraId="3869A512" w14:textId="3C043424" w:rsidR="009247DB" w:rsidRDefault="009247DB">
      <w:pPr>
        <w:pStyle w:val="TOC2"/>
        <w:tabs>
          <w:tab w:val="left" w:pos="907"/>
        </w:tabs>
        <w:rPr>
          <w:ins w:id="144"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145"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"_Toc186645481"</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4.6</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MPS Data Types</w:t>
        </w:r>
        <w:r>
          <w:rPr>
            <w:noProof/>
          </w:rPr>
          <w:tab/>
        </w:r>
        <w:r>
          <w:rPr>
            <w:noProof/>
          </w:rPr>
          <w:fldChar w:fldCharType="begin"/>
        </w:r>
        <w:r>
          <w:rPr>
            <w:noProof/>
          </w:rPr>
          <w:instrText xml:space="preserve"> PAGEREF _Toc186645481 \h </w:instrText>
        </w:r>
        <w:r>
          <w:rPr>
            <w:noProof/>
          </w:rPr>
        </w:r>
      </w:ins>
      <w:r>
        <w:rPr>
          <w:noProof/>
        </w:rPr>
        <w:fldChar w:fldCharType="separate"/>
      </w:r>
      <w:ins w:id="146" w:author="Peter Van Der Plas" w:date="2025-01-01T17:31:00Z" w16du:dateUtc="2025-01-01T16:31:00Z">
        <w:r w:rsidR="006D1623">
          <w:rPr>
            <w:noProof/>
          </w:rPr>
          <w:t>4-46</w:t>
        </w:r>
      </w:ins>
      <w:ins w:id="147" w:author="Peter Van Der Plas" w:date="2025-01-01T17:17:00Z" w16du:dateUtc="2025-01-01T16:17:00Z">
        <w:r>
          <w:rPr>
            <w:noProof/>
          </w:rPr>
          <w:fldChar w:fldCharType="end"/>
        </w:r>
        <w:r w:rsidRPr="00A225EC">
          <w:rPr>
            <w:rStyle w:val="Hyperlink"/>
            <w:noProof/>
          </w:rPr>
          <w:fldChar w:fldCharType="end"/>
        </w:r>
      </w:ins>
    </w:p>
    <w:p w14:paraId="47EE6B9F" w14:textId="2D47D0F0" w:rsidR="009247DB" w:rsidRDefault="009247DB">
      <w:pPr>
        <w:pStyle w:val="TOC1"/>
        <w:rPr>
          <w:ins w:id="148" w:author="Peter Van Der Plas" w:date="2025-01-01T17:17:00Z" w16du:dateUtc="2025-01-01T16:17:00Z"/>
          <w:rFonts w:asciiTheme="minorHAnsi" w:eastAsiaTheme="minorEastAsia" w:hAnsiTheme="minorHAnsi" w:cstheme="minorBidi"/>
          <w:b w:val="0"/>
          <w:caps w:val="0"/>
          <w:noProof/>
          <w:kern w:val="2"/>
          <w:szCs w:val="24"/>
          <w:lang w:val="en-GB" w:eastAsia="en-GB"/>
          <w14:ligatures w14:val="standardContextual"/>
        </w:rPr>
      </w:pPr>
      <w:ins w:id="149"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"_Toc186645482"</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5</w:t>
        </w:r>
        <w:r>
          <w:rPr>
            <w:rFonts w:asciiTheme="minorHAnsi" w:eastAsiaTheme="minorEastAsia" w:hAnsiTheme="minorHAnsi" w:cstheme="minorBidi"/>
            <w:b w:val="0"/>
            <w:caps w:val="0"/>
            <w:noProof/>
            <w:kern w:val="2"/>
            <w:szCs w:val="24"/>
            <w:lang w:val="en-GB" w:eastAsia="en-GB"/>
            <w14:ligatures w14:val="standardContextual"/>
          </w:rPr>
          <w:tab/>
        </w:r>
        <w:r w:rsidRPr="00A225EC">
          <w:rPr>
            <w:rStyle w:val="Hyperlink"/>
            <w:noProof/>
            <w:lang w:val="en-GB"/>
          </w:rPr>
          <w:t>Error Codes</w:t>
        </w:r>
        <w:r>
          <w:rPr>
            <w:noProof/>
          </w:rPr>
          <w:tab/>
        </w:r>
        <w:r>
          <w:rPr>
            <w:noProof/>
          </w:rPr>
          <w:fldChar w:fldCharType="begin"/>
        </w:r>
        <w:r>
          <w:rPr>
            <w:noProof/>
          </w:rPr>
          <w:instrText xml:space="preserve"> PAGEREF _Toc186645482 \h </w:instrText>
        </w:r>
        <w:r>
          <w:rPr>
            <w:noProof/>
          </w:rPr>
        </w:r>
      </w:ins>
      <w:r>
        <w:rPr>
          <w:noProof/>
        </w:rPr>
        <w:fldChar w:fldCharType="separate"/>
      </w:r>
      <w:ins w:id="150" w:author="Peter Van Der Plas" w:date="2025-01-01T17:31:00Z" w16du:dateUtc="2025-01-01T16:31:00Z">
        <w:r w:rsidR="006D1623">
          <w:rPr>
            <w:noProof/>
          </w:rPr>
          <w:t>5-1</w:t>
        </w:r>
      </w:ins>
      <w:ins w:id="151" w:author="Peter Van Der Plas" w:date="2025-01-01T17:17:00Z" w16du:dateUtc="2025-01-01T16:17:00Z">
        <w:r>
          <w:rPr>
            <w:noProof/>
          </w:rPr>
          <w:fldChar w:fldCharType="end"/>
        </w:r>
        <w:r w:rsidRPr="00A225EC">
          <w:rPr>
            <w:rStyle w:val="Hyperlink"/>
            <w:noProof/>
          </w:rPr>
          <w:fldChar w:fldCharType="end"/>
        </w:r>
      </w:ins>
    </w:p>
    <w:p w14:paraId="20A38290" w14:textId="7C775E93" w:rsidR="009247DB" w:rsidRDefault="009247DB">
      <w:pPr>
        <w:pStyle w:val="TOC2"/>
        <w:tabs>
          <w:tab w:val="left" w:pos="907"/>
        </w:tabs>
        <w:rPr>
          <w:ins w:id="152"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153"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"_Toc186645483"</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5.1</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Overview</w:t>
        </w:r>
        <w:r>
          <w:rPr>
            <w:noProof/>
          </w:rPr>
          <w:tab/>
        </w:r>
        <w:r>
          <w:rPr>
            <w:noProof/>
          </w:rPr>
          <w:fldChar w:fldCharType="begin"/>
        </w:r>
        <w:r>
          <w:rPr>
            <w:noProof/>
          </w:rPr>
          <w:instrText xml:space="preserve"> PAGEREF _Toc186645483 \h </w:instrText>
        </w:r>
        <w:r>
          <w:rPr>
            <w:noProof/>
          </w:rPr>
        </w:r>
      </w:ins>
      <w:r>
        <w:rPr>
          <w:noProof/>
        </w:rPr>
        <w:fldChar w:fldCharType="separate"/>
      </w:r>
      <w:ins w:id="154" w:author="Peter Van Der Plas" w:date="2025-01-01T17:31:00Z" w16du:dateUtc="2025-01-01T16:31:00Z">
        <w:r w:rsidR="006D1623">
          <w:rPr>
            <w:noProof/>
          </w:rPr>
          <w:t>5-1</w:t>
        </w:r>
      </w:ins>
      <w:ins w:id="155" w:author="Peter Van Der Plas" w:date="2025-01-01T17:17:00Z" w16du:dateUtc="2025-01-01T16:17:00Z">
        <w:r>
          <w:rPr>
            <w:noProof/>
          </w:rPr>
          <w:fldChar w:fldCharType="end"/>
        </w:r>
        <w:r w:rsidRPr="00A225EC">
          <w:rPr>
            <w:rStyle w:val="Hyperlink"/>
            <w:noProof/>
          </w:rPr>
          <w:fldChar w:fldCharType="end"/>
        </w:r>
      </w:ins>
    </w:p>
    <w:p w14:paraId="3BD492F3" w14:textId="24C4738B" w:rsidR="009247DB" w:rsidRDefault="009247DB">
      <w:pPr>
        <w:pStyle w:val="TOC2"/>
        <w:tabs>
          <w:tab w:val="left" w:pos="907"/>
        </w:tabs>
        <w:rPr>
          <w:ins w:id="156"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157"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"_Toc186645484"</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5.2</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MPS-Specific MO Errors</w:t>
        </w:r>
        <w:r>
          <w:rPr>
            <w:noProof/>
          </w:rPr>
          <w:tab/>
        </w:r>
        <w:r>
          <w:rPr>
            <w:noProof/>
          </w:rPr>
          <w:fldChar w:fldCharType="begin"/>
        </w:r>
        <w:r>
          <w:rPr>
            <w:noProof/>
          </w:rPr>
          <w:instrText xml:space="preserve"> PAGEREF _Toc186645484 \h </w:instrText>
        </w:r>
        <w:r>
          <w:rPr>
            <w:noProof/>
          </w:rPr>
        </w:r>
      </w:ins>
      <w:r>
        <w:rPr>
          <w:noProof/>
        </w:rPr>
        <w:fldChar w:fldCharType="separate"/>
      </w:r>
      <w:ins w:id="158" w:author="Peter Van Der Plas" w:date="2025-01-01T17:31:00Z" w16du:dateUtc="2025-01-01T16:31:00Z">
        <w:r w:rsidR="006D1623">
          <w:rPr>
            <w:noProof/>
          </w:rPr>
          <w:t>5-1</w:t>
        </w:r>
      </w:ins>
      <w:ins w:id="159" w:author="Peter Van Der Plas" w:date="2025-01-01T17:17:00Z" w16du:dateUtc="2025-01-01T16:17:00Z">
        <w:r>
          <w:rPr>
            <w:noProof/>
          </w:rPr>
          <w:fldChar w:fldCharType="end"/>
        </w:r>
        <w:r w:rsidRPr="00A225EC">
          <w:rPr>
            <w:rStyle w:val="Hyperlink"/>
            <w:noProof/>
          </w:rPr>
          <w:fldChar w:fldCharType="end"/>
        </w:r>
      </w:ins>
    </w:p>
    <w:p w14:paraId="65163670" w14:textId="25B78ACF" w:rsidR="009247DB" w:rsidRDefault="009247DB">
      <w:pPr>
        <w:pStyle w:val="TOC2"/>
        <w:tabs>
          <w:tab w:val="left" w:pos="907"/>
        </w:tabs>
        <w:rPr>
          <w:ins w:id="160"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161"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"_Toc186645485"</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rPr>
          <w:t>5.3</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rPr>
          <w:t>Data Type: SecondaryErrorCodeEnum</w:t>
        </w:r>
        <w:r>
          <w:rPr>
            <w:noProof/>
          </w:rPr>
          <w:tab/>
        </w:r>
        <w:r>
          <w:rPr>
            <w:noProof/>
          </w:rPr>
          <w:fldChar w:fldCharType="begin"/>
        </w:r>
        <w:r>
          <w:rPr>
            <w:noProof/>
          </w:rPr>
          <w:instrText xml:space="preserve"> PAGEREF _Toc186645485 \h </w:instrText>
        </w:r>
        <w:r>
          <w:rPr>
            <w:noProof/>
          </w:rPr>
        </w:r>
      </w:ins>
      <w:r>
        <w:rPr>
          <w:noProof/>
        </w:rPr>
        <w:fldChar w:fldCharType="separate"/>
      </w:r>
      <w:ins w:id="162" w:author="Peter Van Der Plas" w:date="2025-01-01T17:31:00Z" w16du:dateUtc="2025-01-01T16:31:00Z">
        <w:r w:rsidR="006D1623">
          <w:rPr>
            <w:noProof/>
          </w:rPr>
          <w:t>5-3</w:t>
        </w:r>
      </w:ins>
      <w:ins w:id="163" w:author="Peter Van Der Plas" w:date="2025-01-01T17:17:00Z" w16du:dateUtc="2025-01-01T16:17:00Z">
        <w:r>
          <w:rPr>
            <w:noProof/>
          </w:rPr>
          <w:fldChar w:fldCharType="end"/>
        </w:r>
        <w:r w:rsidRPr="00A225EC">
          <w:rPr>
            <w:rStyle w:val="Hyperlink"/>
            <w:noProof/>
          </w:rPr>
          <w:fldChar w:fldCharType="end"/>
        </w:r>
      </w:ins>
    </w:p>
    <w:p w14:paraId="20334F71" w14:textId="10A5935A" w:rsidR="009247DB" w:rsidRDefault="009247DB">
      <w:pPr>
        <w:pStyle w:val="TOC1"/>
        <w:rPr>
          <w:ins w:id="164" w:author="Peter Van Der Plas" w:date="2025-01-01T17:17:00Z" w16du:dateUtc="2025-01-01T16:17:00Z"/>
          <w:rFonts w:asciiTheme="minorHAnsi" w:eastAsiaTheme="minorEastAsia" w:hAnsiTheme="minorHAnsi" w:cstheme="minorBidi"/>
          <w:b w:val="0"/>
          <w:caps w:val="0"/>
          <w:noProof/>
          <w:kern w:val="2"/>
          <w:szCs w:val="24"/>
          <w:lang w:val="en-GB" w:eastAsia="en-GB"/>
          <w14:ligatures w14:val="standardContextual"/>
        </w:rPr>
      </w:pPr>
      <w:ins w:id="165"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"_Toc186645486"</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6</w:t>
        </w:r>
        <w:r>
          <w:rPr>
            <w:rFonts w:asciiTheme="minorHAnsi" w:eastAsiaTheme="minorEastAsia" w:hAnsiTheme="minorHAnsi" w:cstheme="minorBidi"/>
            <w:b w:val="0"/>
            <w:caps w:val="0"/>
            <w:noProof/>
            <w:kern w:val="2"/>
            <w:szCs w:val="24"/>
            <w:lang w:val="en-GB" w:eastAsia="en-GB"/>
            <w14:ligatures w14:val="standardContextual"/>
          </w:rPr>
          <w:tab/>
        </w:r>
        <w:r w:rsidRPr="00A225EC">
          <w:rPr>
            <w:rStyle w:val="Hyperlink"/>
            <w:noProof/>
            <w:lang w:val="en-GB"/>
          </w:rPr>
          <w:t>Service Specification XML</w:t>
        </w:r>
        <w:r>
          <w:rPr>
            <w:noProof/>
          </w:rPr>
          <w:tab/>
        </w:r>
        <w:r>
          <w:rPr>
            <w:noProof/>
          </w:rPr>
          <w:fldChar w:fldCharType="begin"/>
        </w:r>
        <w:r>
          <w:rPr>
            <w:noProof/>
          </w:rPr>
          <w:instrText xml:space="preserve"> PAGEREF _Toc186645486 \h </w:instrText>
        </w:r>
        <w:r>
          <w:rPr>
            <w:noProof/>
          </w:rPr>
        </w:r>
      </w:ins>
      <w:r>
        <w:rPr>
          <w:noProof/>
        </w:rPr>
        <w:fldChar w:fldCharType="separate"/>
      </w:r>
      <w:ins w:id="166" w:author="Peter Van Der Plas" w:date="2025-01-01T17:31:00Z" w16du:dateUtc="2025-01-01T16:31:00Z">
        <w:r w:rsidR="006D1623">
          <w:rPr>
            <w:noProof/>
          </w:rPr>
          <w:t>6-1</w:t>
        </w:r>
      </w:ins>
      <w:ins w:id="167" w:author="Peter Van Der Plas" w:date="2025-01-01T17:17:00Z" w16du:dateUtc="2025-01-01T16:17:00Z">
        <w:r>
          <w:rPr>
            <w:noProof/>
          </w:rPr>
          <w:fldChar w:fldCharType="end"/>
        </w:r>
        <w:r w:rsidRPr="00A225EC">
          <w:rPr>
            <w:rStyle w:val="Hyperlink"/>
            <w:noProof/>
          </w:rPr>
          <w:fldChar w:fldCharType="end"/>
        </w:r>
      </w:ins>
    </w:p>
    <w:p w14:paraId="6B7B52FA" w14:textId="5443D8E3" w:rsidR="009247DB" w:rsidRDefault="009247DB">
      <w:pPr>
        <w:pStyle w:val="TOC2"/>
        <w:tabs>
          <w:tab w:val="left" w:pos="907"/>
        </w:tabs>
        <w:rPr>
          <w:ins w:id="168"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169"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"_Toc186645487"</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6.1</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Overview</w:t>
        </w:r>
        <w:r>
          <w:rPr>
            <w:noProof/>
          </w:rPr>
          <w:tab/>
        </w:r>
        <w:r>
          <w:rPr>
            <w:noProof/>
          </w:rPr>
          <w:fldChar w:fldCharType="begin"/>
        </w:r>
        <w:r>
          <w:rPr>
            <w:noProof/>
          </w:rPr>
          <w:instrText xml:space="preserve"> PAGEREF _Toc186645487 \h </w:instrText>
        </w:r>
        <w:r>
          <w:rPr>
            <w:noProof/>
          </w:rPr>
        </w:r>
      </w:ins>
      <w:r>
        <w:rPr>
          <w:noProof/>
        </w:rPr>
        <w:fldChar w:fldCharType="separate"/>
      </w:r>
      <w:ins w:id="170" w:author="Peter Van Der Plas" w:date="2025-01-01T17:31:00Z" w16du:dateUtc="2025-01-01T16:31:00Z">
        <w:r w:rsidR="006D1623">
          <w:rPr>
            <w:noProof/>
          </w:rPr>
          <w:t>6-1</w:t>
        </w:r>
      </w:ins>
      <w:ins w:id="171" w:author="Peter Van Der Plas" w:date="2025-01-01T17:17:00Z" w16du:dateUtc="2025-01-01T16:17:00Z">
        <w:r>
          <w:rPr>
            <w:noProof/>
          </w:rPr>
          <w:fldChar w:fldCharType="end"/>
        </w:r>
        <w:r w:rsidRPr="00A225EC">
          <w:rPr>
            <w:rStyle w:val="Hyperlink"/>
            <w:noProof/>
          </w:rPr>
          <w:fldChar w:fldCharType="end"/>
        </w:r>
      </w:ins>
    </w:p>
    <w:p w14:paraId="752B321C" w14:textId="590911E9" w:rsidR="009247DB" w:rsidRDefault="009247DB">
      <w:pPr>
        <w:pStyle w:val="TOC2"/>
        <w:tabs>
          <w:tab w:val="left" w:pos="907"/>
        </w:tabs>
        <w:rPr>
          <w:ins w:id="172"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173"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"_Toc186645488"</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6.2</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XML Schema Definition (XSD) for MO Services</w:t>
        </w:r>
        <w:r>
          <w:rPr>
            <w:noProof/>
          </w:rPr>
          <w:tab/>
        </w:r>
        <w:r>
          <w:rPr>
            <w:noProof/>
          </w:rPr>
          <w:fldChar w:fldCharType="begin"/>
        </w:r>
        <w:r>
          <w:rPr>
            <w:noProof/>
          </w:rPr>
          <w:instrText xml:space="preserve"> PAGEREF _Toc186645488 \h </w:instrText>
        </w:r>
        <w:r>
          <w:rPr>
            <w:noProof/>
          </w:rPr>
        </w:r>
      </w:ins>
      <w:r>
        <w:rPr>
          <w:noProof/>
        </w:rPr>
        <w:fldChar w:fldCharType="separate"/>
      </w:r>
      <w:ins w:id="174" w:author="Peter Van Der Plas" w:date="2025-01-01T17:31:00Z" w16du:dateUtc="2025-01-01T16:31:00Z">
        <w:r w:rsidR="006D1623">
          <w:rPr>
            <w:noProof/>
          </w:rPr>
          <w:t>6-1</w:t>
        </w:r>
      </w:ins>
      <w:ins w:id="175" w:author="Peter Van Der Plas" w:date="2025-01-01T17:17:00Z" w16du:dateUtc="2025-01-01T16:17:00Z">
        <w:r>
          <w:rPr>
            <w:noProof/>
          </w:rPr>
          <w:fldChar w:fldCharType="end"/>
        </w:r>
        <w:r w:rsidRPr="00A225EC">
          <w:rPr>
            <w:rStyle w:val="Hyperlink"/>
            <w:noProof/>
          </w:rPr>
          <w:fldChar w:fldCharType="end"/>
        </w:r>
      </w:ins>
    </w:p>
    <w:p w14:paraId="152E4E97" w14:textId="5CD80139" w:rsidR="009247DB" w:rsidRDefault="009247DB">
      <w:pPr>
        <w:pStyle w:val="TOC2"/>
        <w:tabs>
          <w:tab w:val="left" w:pos="907"/>
        </w:tabs>
        <w:rPr>
          <w:ins w:id="176"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177"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"_Toc186645489"</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6.3</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MAL XML</w:t>
        </w:r>
        <w:r>
          <w:rPr>
            <w:noProof/>
          </w:rPr>
          <w:tab/>
        </w:r>
        <w:r>
          <w:rPr>
            <w:noProof/>
          </w:rPr>
          <w:fldChar w:fldCharType="begin"/>
        </w:r>
        <w:r>
          <w:rPr>
            <w:noProof/>
          </w:rPr>
          <w:instrText xml:space="preserve"> PAGEREF _Toc186645489 \h </w:instrText>
        </w:r>
        <w:r>
          <w:rPr>
            <w:noProof/>
          </w:rPr>
        </w:r>
      </w:ins>
      <w:r>
        <w:rPr>
          <w:noProof/>
        </w:rPr>
        <w:fldChar w:fldCharType="separate"/>
      </w:r>
      <w:ins w:id="178" w:author="Peter Van Der Plas" w:date="2025-01-01T17:31:00Z" w16du:dateUtc="2025-01-01T16:31:00Z">
        <w:r w:rsidR="006D1623">
          <w:rPr>
            <w:noProof/>
          </w:rPr>
          <w:t>6-2</w:t>
        </w:r>
      </w:ins>
      <w:ins w:id="179" w:author="Peter Van Der Plas" w:date="2025-01-01T17:17:00Z" w16du:dateUtc="2025-01-01T16:17:00Z">
        <w:r>
          <w:rPr>
            <w:noProof/>
          </w:rPr>
          <w:fldChar w:fldCharType="end"/>
        </w:r>
        <w:r w:rsidRPr="00A225EC">
          <w:rPr>
            <w:rStyle w:val="Hyperlink"/>
            <w:noProof/>
          </w:rPr>
          <w:fldChar w:fldCharType="end"/>
        </w:r>
      </w:ins>
    </w:p>
    <w:p w14:paraId="2C89B86B" w14:textId="3FAFA005" w:rsidR="009247DB" w:rsidRDefault="009247DB">
      <w:pPr>
        <w:pStyle w:val="TOC2"/>
        <w:tabs>
          <w:tab w:val="left" w:pos="907"/>
        </w:tabs>
        <w:rPr>
          <w:ins w:id="180"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181" w:author="Peter Van Der Plas" w:date="2025-01-01T17:17:00Z" w16du:dateUtc="2025-01-01T16:17:00Z">
        <w:r w:rsidRPr="00A225EC">
          <w:rPr>
            <w:rStyle w:val="Hyperlink"/>
            <w:noProof/>
          </w:rPr>
          <w:lastRenderedPageBreak/>
          <w:fldChar w:fldCharType="begin"/>
        </w:r>
        <w:r w:rsidRPr="00A225EC">
          <w:rPr>
            <w:rStyle w:val="Hyperlink"/>
            <w:noProof/>
          </w:rPr>
          <w:instrText xml:space="preserve"> </w:instrText>
        </w:r>
        <w:r>
          <w:rPr>
            <w:noProof/>
          </w:rPr>
          <w:instrText>HYPERLINK \l "_Toc186645490"</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6.4</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MPS XML</w:t>
        </w:r>
        <w:r>
          <w:rPr>
            <w:noProof/>
          </w:rPr>
          <w:tab/>
        </w:r>
        <w:r>
          <w:rPr>
            <w:noProof/>
          </w:rPr>
          <w:fldChar w:fldCharType="begin"/>
        </w:r>
        <w:r>
          <w:rPr>
            <w:noProof/>
          </w:rPr>
          <w:instrText xml:space="preserve"> PAGEREF _Toc186645490 \h </w:instrText>
        </w:r>
        <w:r>
          <w:rPr>
            <w:noProof/>
          </w:rPr>
        </w:r>
      </w:ins>
      <w:r>
        <w:rPr>
          <w:noProof/>
        </w:rPr>
        <w:fldChar w:fldCharType="separate"/>
      </w:r>
      <w:ins w:id="182" w:author="Peter Van Der Plas" w:date="2025-01-01T17:31:00Z" w16du:dateUtc="2025-01-01T16:31:00Z">
        <w:r w:rsidR="006D1623">
          <w:rPr>
            <w:noProof/>
          </w:rPr>
          <w:t>6-2</w:t>
        </w:r>
      </w:ins>
      <w:ins w:id="183" w:author="Peter Van Der Plas" w:date="2025-01-01T17:17:00Z" w16du:dateUtc="2025-01-01T16:17:00Z">
        <w:r>
          <w:rPr>
            <w:noProof/>
          </w:rPr>
          <w:fldChar w:fldCharType="end"/>
        </w:r>
        <w:r w:rsidRPr="00A225EC">
          <w:rPr>
            <w:rStyle w:val="Hyperlink"/>
            <w:noProof/>
          </w:rPr>
          <w:fldChar w:fldCharType="end"/>
        </w:r>
      </w:ins>
    </w:p>
    <w:p w14:paraId="3A74B83D" w14:textId="7AF9F46B" w:rsidR="009247DB" w:rsidRDefault="009247DB">
      <w:pPr>
        <w:pStyle w:val="TOC1"/>
        <w:rPr>
          <w:ins w:id="184" w:author="Peter Van Der Plas" w:date="2025-01-01T17:17:00Z" w16du:dateUtc="2025-01-01T16:17:00Z"/>
          <w:rFonts w:asciiTheme="minorHAnsi" w:eastAsiaTheme="minorEastAsia" w:hAnsiTheme="minorHAnsi" w:cstheme="minorBidi"/>
          <w:b w:val="0"/>
          <w:caps w:val="0"/>
          <w:noProof/>
          <w:kern w:val="2"/>
          <w:szCs w:val="24"/>
          <w:lang w:val="en-GB" w:eastAsia="en-GB"/>
          <w14:ligatures w14:val="standardContextual"/>
        </w:rPr>
      </w:pPr>
      <w:ins w:id="185"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"_Toc186645491"</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7</w:t>
        </w:r>
        <w:r>
          <w:rPr>
            <w:rFonts w:asciiTheme="minorHAnsi" w:eastAsiaTheme="minorEastAsia" w:hAnsiTheme="minorHAnsi" w:cstheme="minorBidi"/>
            <w:b w:val="0"/>
            <w:caps w:val="0"/>
            <w:noProof/>
            <w:kern w:val="2"/>
            <w:szCs w:val="24"/>
            <w:lang w:val="en-GB" w:eastAsia="en-GB"/>
            <w14:ligatures w14:val="standardContextual"/>
          </w:rPr>
          <w:tab/>
        </w:r>
        <w:r w:rsidRPr="00A225EC">
          <w:rPr>
            <w:rStyle w:val="Hyperlink"/>
            <w:noProof/>
            <w:lang w:val="en-GB"/>
          </w:rPr>
          <w:t>XML File Formats</w:t>
        </w:r>
        <w:r>
          <w:rPr>
            <w:noProof/>
          </w:rPr>
          <w:tab/>
        </w:r>
        <w:r>
          <w:rPr>
            <w:noProof/>
          </w:rPr>
          <w:fldChar w:fldCharType="begin"/>
        </w:r>
        <w:r>
          <w:rPr>
            <w:noProof/>
          </w:rPr>
          <w:instrText xml:space="preserve"> PAGEREF _Toc186645491 \h </w:instrText>
        </w:r>
        <w:r>
          <w:rPr>
            <w:noProof/>
          </w:rPr>
        </w:r>
      </w:ins>
      <w:r>
        <w:rPr>
          <w:noProof/>
        </w:rPr>
        <w:fldChar w:fldCharType="separate"/>
      </w:r>
      <w:ins w:id="186" w:author="Peter Van Der Plas" w:date="2025-01-01T17:31:00Z" w16du:dateUtc="2025-01-01T16:31:00Z">
        <w:r w:rsidR="006D1623">
          <w:rPr>
            <w:noProof/>
          </w:rPr>
          <w:t>7-1</w:t>
        </w:r>
      </w:ins>
      <w:ins w:id="187" w:author="Peter Van Der Plas" w:date="2025-01-01T17:17:00Z" w16du:dateUtc="2025-01-01T16:17:00Z">
        <w:r>
          <w:rPr>
            <w:noProof/>
          </w:rPr>
          <w:fldChar w:fldCharType="end"/>
        </w:r>
        <w:r w:rsidRPr="00A225EC">
          <w:rPr>
            <w:rStyle w:val="Hyperlink"/>
            <w:noProof/>
          </w:rPr>
          <w:fldChar w:fldCharType="end"/>
        </w:r>
      </w:ins>
    </w:p>
    <w:p w14:paraId="2ACCCE0F" w14:textId="684AD894" w:rsidR="009247DB" w:rsidRDefault="009247DB">
      <w:pPr>
        <w:pStyle w:val="TOC2"/>
        <w:tabs>
          <w:tab w:val="left" w:pos="907"/>
        </w:tabs>
        <w:rPr>
          <w:ins w:id="188"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189"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"_Toc186645492"</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7.1</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Overview</w:t>
        </w:r>
        <w:r>
          <w:rPr>
            <w:noProof/>
          </w:rPr>
          <w:tab/>
        </w:r>
        <w:r>
          <w:rPr>
            <w:noProof/>
          </w:rPr>
          <w:fldChar w:fldCharType="begin"/>
        </w:r>
        <w:r>
          <w:rPr>
            <w:noProof/>
          </w:rPr>
          <w:instrText xml:space="preserve"> PAGEREF _Toc186645492 \h </w:instrText>
        </w:r>
        <w:r>
          <w:rPr>
            <w:noProof/>
          </w:rPr>
        </w:r>
      </w:ins>
      <w:r>
        <w:rPr>
          <w:noProof/>
        </w:rPr>
        <w:fldChar w:fldCharType="separate"/>
      </w:r>
      <w:ins w:id="190" w:author="Peter Van Der Plas" w:date="2025-01-01T17:31:00Z" w16du:dateUtc="2025-01-01T16:31:00Z">
        <w:r w:rsidR="006D1623">
          <w:rPr>
            <w:noProof/>
          </w:rPr>
          <w:t>7-1</w:t>
        </w:r>
      </w:ins>
      <w:ins w:id="191" w:author="Peter Van Der Plas" w:date="2025-01-01T17:17:00Z" w16du:dateUtc="2025-01-01T16:17:00Z">
        <w:r>
          <w:rPr>
            <w:noProof/>
          </w:rPr>
          <w:fldChar w:fldCharType="end"/>
        </w:r>
        <w:r w:rsidRPr="00A225EC">
          <w:rPr>
            <w:rStyle w:val="Hyperlink"/>
            <w:noProof/>
          </w:rPr>
          <w:fldChar w:fldCharType="end"/>
        </w:r>
      </w:ins>
    </w:p>
    <w:p w14:paraId="0E09DD62" w14:textId="7B111634" w:rsidR="009247DB" w:rsidRDefault="009247DB">
      <w:pPr>
        <w:pStyle w:val="TOC2"/>
        <w:tabs>
          <w:tab w:val="left" w:pos="907"/>
        </w:tabs>
        <w:rPr>
          <w:ins w:id="192"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193"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"_Toc186645493"</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7.2</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XML Schema Namespace</w:t>
        </w:r>
        <w:r>
          <w:rPr>
            <w:noProof/>
          </w:rPr>
          <w:tab/>
        </w:r>
        <w:r>
          <w:rPr>
            <w:noProof/>
          </w:rPr>
          <w:fldChar w:fldCharType="begin"/>
        </w:r>
        <w:r>
          <w:rPr>
            <w:noProof/>
          </w:rPr>
          <w:instrText xml:space="preserve"> PAGEREF _Toc186645493 \h </w:instrText>
        </w:r>
        <w:r>
          <w:rPr>
            <w:noProof/>
          </w:rPr>
        </w:r>
      </w:ins>
      <w:r>
        <w:rPr>
          <w:noProof/>
        </w:rPr>
        <w:fldChar w:fldCharType="separate"/>
      </w:r>
      <w:ins w:id="194" w:author="Peter Van Der Plas" w:date="2025-01-01T17:31:00Z" w16du:dateUtc="2025-01-01T16:31:00Z">
        <w:r w:rsidR="006D1623">
          <w:rPr>
            <w:noProof/>
          </w:rPr>
          <w:t>7-1</w:t>
        </w:r>
      </w:ins>
      <w:ins w:id="195" w:author="Peter Van Der Plas" w:date="2025-01-01T17:17:00Z" w16du:dateUtc="2025-01-01T16:17:00Z">
        <w:r>
          <w:rPr>
            <w:noProof/>
          </w:rPr>
          <w:fldChar w:fldCharType="end"/>
        </w:r>
        <w:r w:rsidRPr="00A225EC">
          <w:rPr>
            <w:rStyle w:val="Hyperlink"/>
            <w:noProof/>
          </w:rPr>
          <w:fldChar w:fldCharType="end"/>
        </w:r>
      </w:ins>
    </w:p>
    <w:p w14:paraId="2B7EBA77" w14:textId="2E6E5AA5" w:rsidR="009247DB" w:rsidRDefault="009247DB">
      <w:pPr>
        <w:pStyle w:val="TOC2"/>
        <w:tabs>
          <w:tab w:val="left" w:pos="907"/>
        </w:tabs>
        <w:rPr>
          <w:ins w:id="196"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197"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"_Toc186645494"</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7.3</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XML Schema Encoding</w:t>
        </w:r>
        <w:r>
          <w:rPr>
            <w:noProof/>
          </w:rPr>
          <w:tab/>
        </w:r>
        <w:r>
          <w:rPr>
            <w:noProof/>
          </w:rPr>
          <w:fldChar w:fldCharType="begin"/>
        </w:r>
        <w:r>
          <w:rPr>
            <w:noProof/>
          </w:rPr>
          <w:instrText xml:space="preserve"> PAGEREF _Toc186645494 \h </w:instrText>
        </w:r>
        <w:r>
          <w:rPr>
            <w:noProof/>
          </w:rPr>
        </w:r>
      </w:ins>
      <w:r>
        <w:rPr>
          <w:noProof/>
        </w:rPr>
        <w:fldChar w:fldCharType="separate"/>
      </w:r>
      <w:ins w:id="198" w:author="Peter Van Der Plas" w:date="2025-01-01T17:31:00Z" w16du:dateUtc="2025-01-01T16:31:00Z">
        <w:r w:rsidR="006D1623">
          <w:rPr>
            <w:noProof/>
          </w:rPr>
          <w:t>7-1</w:t>
        </w:r>
      </w:ins>
      <w:ins w:id="199" w:author="Peter Van Der Plas" w:date="2025-01-01T17:17:00Z" w16du:dateUtc="2025-01-01T16:17:00Z">
        <w:r>
          <w:rPr>
            <w:noProof/>
          </w:rPr>
          <w:fldChar w:fldCharType="end"/>
        </w:r>
        <w:r w:rsidRPr="00A225EC">
          <w:rPr>
            <w:rStyle w:val="Hyperlink"/>
            <w:noProof/>
          </w:rPr>
          <w:fldChar w:fldCharType="end"/>
        </w:r>
      </w:ins>
    </w:p>
    <w:p w14:paraId="37C4341C" w14:textId="1AE5A76E" w:rsidR="009247DB" w:rsidRDefault="009247DB">
      <w:pPr>
        <w:pStyle w:val="TOC2"/>
        <w:tabs>
          <w:tab w:val="left" w:pos="907"/>
        </w:tabs>
        <w:rPr>
          <w:ins w:id="200"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201"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"_Toc186645496"</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7.4</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XML Schema Structure</w:t>
        </w:r>
        <w:r>
          <w:rPr>
            <w:noProof/>
          </w:rPr>
          <w:tab/>
        </w:r>
        <w:r>
          <w:rPr>
            <w:noProof/>
          </w:rPr>
          <w:fldChar w:fldCharType="begin"/>
        </w:r>
        <w:r>
          <w:rPr>
            <w:noProof/>
          </w:rPr>
          <w:instrText xml:space="preserve"> PAGEREF _Toc186645496 \h </w:instrText>
        </w:r>
        <w:r>
          <w:rPr>
            <w:noProof/>
          </w:rPr>
        </w:r>
      </w:ins>
      <w:r>
        <w:rPr>
          <w:noProof/>
        </w:rPr>
        <w:fldChar w:fldCharType="separate"/>
      </w:r>
      <w:ins w:id="202" w:author="Peter Van Der Plas" w:date="2025-01-01T17:31:00Z" w16du:dateUtc="2025-01-01T16:31:00Z">
        <w:r w:rsidR="006D1623">
          <w:rPr>
            <w:noProof/>
          </w:rPr>
          <w:t>7-3</w:t>
        </w:r>
      </w:ins>
      <w:ins w:id="203" w:author="Peter Van Der Plas" w:date="2025-01-01T17:17:00Z" w16du:dateUtc="2025-01-01T16:17:00Z">
        <w:r>
          <w:rPr>
            <w:noProof/>
          </w:rPr>
          <w:fldChar w:fldCharType="end"/>
        </w:r>
        <w:r w:rsidRPr="00A225EC">
          <w:rPr>
            <w:rStyle w:val="Hyperlink"/>
            <w:noProof/>
          </w:rPr>
          <w:fldChar w:fldCharType="end"/>
        </w:r>
      </w:ins>
    </w:p>
    <w:p w14:paraId="7D0FD795" w14:textId="10DC035E" w:rsidR="009247DB" w:rsidRDefault="009247DB">
      <w:pPr>
        <w:pStyle w:val="TOC2"/>
        <w:tabs>
          <w:tab w:val="left" w:pos="907"/>
        </w:tabs>
        <w:rPr>
          <w:ins w:id="204"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205"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"_Toc186645497"</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7.5</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XML File Structure</w:t>
        </w:r>
        <w:r>
          <w:rPr>
            <w:noProof/>
          </w:rPr>
          <w:tab/>
        </w:r>
        <w:r>
          <w:rPr>
            <w:noProof/>
          </w:rPr>
          <w:fldChar w:fldCharType="begin"/>
        </w:r>
        <w:r>
          <w:rPr>
            <w:noProof/>
          </w:rPr>
          <w:instrText xml:space="preserve"> PAGEREF _Toc186645497 \h </w:instrText>
        </w:r>
        <w:r>
          <w:rPr>
            <w:noProof/>
          </w:rPr>
        </w:r>
      </w:ins>
      <w:r>
        <w:rPr>
          <w:noProof/>
        </w:rPr>
        <w:fldChar w:fldCharType="separate"/>
      </w:r>
      <w:ins w:id="206" w:author="Peter Van Der Plas" w:date="2025-01-01T17:31:00Z" w16du:dateUtc="2025-01-01T16:31:00Z">
        <w:r w:rsidR="006D1623">
          <w:rPr>
            <w:noProof/>
          </w:rPr>
          <w:t>7-5</w:t>
        </w:r>
      </w:ins>
      <w:ins w:id="207" w:author="Peter Van Der Plas" w:date="2025-01-01T17:17:00Z" w16du:dateUtc="2025-01-01T16:17:00Z">
        <w:r>
          <w:rPr>
            <w:noProof/>
          </w:rPr>
          <w:fldChar w:fldCharType="end"/>
        </w:r>
        <w:r w:rsidRPr="00A225EC">
          <w:rPr>
            <w:rStyle w:val="Hyperlink"/>
            <w:noProof/>
          </w:rPr>
          <w:fldChar w:fldCharType="end"/>
        </w:r>
      </w:ins>
    </w:p>
    <w:p w14:paraId="63CE5EEC" w14:textId="554F2FEF" w:rsidR="009247DB" w:rsidRDefault="009247DB">
      <w:pPr>
        <w:pStyle w:val="TOC2"/>
        <w:tabs>
          <w:tab w:val="left" w:pos="907"/>
        </w:tabs>
        <w:rPr>
          <w:ins w:id="208"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209"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"_Toc186645498"</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7.6</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Planning Request XML File Formats</w:t>
        </w:r>
        <w:r>
          <w:rPr>
            <w:noProof/>
          </w:rPr>
          <w:tab/>
        </w:r>
        <w:r>
          <w:rPr>
            <w:noProof/>
          </w:rPr>
          <w:fldChar w:fldCharType="begin"/>
        </w:r>
        <w:r>
          <w:rPr>
            <w:noProof/>
          </w:rPr>
          <w:instrText xml:space="preserve"> PAGEREF _Toc186645498 \h </w:instrText>
        </w:r>
        <w:r>
          <w:rPr>
            <w:noProof/>
          </w:rPr>
        </w:r>
      </w:ins>
      <w:r>
        <w:rPr>
          <w:noProof/>
        </w:rPr>
        <w:fldChar w:fldCharType="separate"/>
      </w:r>
      <w:ins w:id="210" w:author="Peter Van Der Plas" w:date="2025-01-01T17:31:00Z" w16du:dateUtc="2025-01-01T16:31:00Z">
        <w:r w:rsidR="006D1623">
          <w:rPr>
            <w:noProof/>
          </w:rPr>
          <w:t>7-7</w:t>
        </w:r>
      </w:ins>
      <w:ins w:id="211" w:author="Peter Van Der Plas" w:date="2025-01-01T17:17:00Z" w16du:dateUtc="2025-01-01T16:17:00Z">
        <w:r>
          <w:rPr>
            <w:noProof/>
          </w:rPr>
          <w:fldChar w:fldCharType="end"/>
        </w:r>
        <w:r w:rsidRPr="00A225EC">
          <w:rPr>
            <w:rStyle w:val="Hyperlink"/>
            <w:noProof/>
          </w:rPr>
          <w:fldChar w:fldCharType="end"/>
        </w:r>
      </w:ins>
    </w:p>
    <w:p w14:paraId="7F1C5DDF" w14:textId="3961983D" w:rsidR="009247DB" w:rsidRDefault="009247DB">
      <w:pPr>
        <w:pStyle w:val="TOC2"/>
        <w:tabs>
          <w:tab w:val="left" w:pos="907"/>
        </w:tabs>
        <w:rPr>
          <w:ins w:id="212"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213"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"_Toc186645499"</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7.7</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Plan XML File Format</w:t>
        </w:r>
        <w:r>
          <w:rPr>
            <w:noProof/>
          </w:rPr>
          <w:tab/>
        </w:r>
        <w:r>
          <w:rPr>
            <w:noProof/>
          </w:rPr>
          <w:fldChar w:fldCharType="begin"/>
        </w:r>
        <w:r>
          <w:rPr>
            <w:noProof/>
          </w:rPr>
          <w:instrText xml:space="preserve"> PAGEREF _Toc186645499 \h </w:instrText>
        </w:r>
        <w:r>
          <w:rPr>
            <w:noProof/>
          </w:rPr>
        </w:r>
      </w:ins>
      <w:r>
        <w:rPr>
          <w:noProof/>
        </w:rPr>
        <w:fldChar w:fldCharType="separate"/>
      </w:r>
      <w:ins w:id="214" w:author="Peter Van Der Plas" w:date="2025-01-01T17:31:00Z" w16du:dateUtc="2025-01-01T16:31:00Z">
        <w:r w:rsidR="006D1623">
          <w:rPr>
            <w:noProof/>
          </w:rPr>
          <w:t>7-9</w:t>
        </w:r>
      </w:ins>
      <w:ins w:id="215" w:author="Peter Van Der Plas" w:date="2025-01-01T17:17:00Z" w16du:dateUtc="2025-01-01T16:17:00Z">
        <w:r>
          <w:rPr>
            <w:noProof/>
          </w:rPr>
          <w:fldChar w:fldCharType="end"/>
        </w:r>
        <w:r w:rsidRPr="00A225EC">
          <w:rPr>
            <w:rStyle w:val="Hyperlink"/>
            <w:noProof/>
          </w:rPr>
          <w:fldChar w:fldCharType="end"/>
        </w:r>
      </w:ins>
    </w:p>
    <w:p w14:paraId="7E4A218E" w14:textId="361E0C20" w:rsidR="009247DB" w:rsidRDefault="009247DB">
      <w:pPr>
        <w:pStyle w:val="TOC2"/>
        <w:tabs>
          <w:tab w:val="left" w:pos="907"/>
        </w:tabs>
        <w:rPr>
          <w:ins w:id="216" w:author="Peter Van Der Plas" w:date="2025-01-01T17:17:00Z" w16du:dateUtc="2025-01-01T16:17:00Z"/>
          <w:rFonts w:asciiTheme="minorHAnsi" w:eastAsiaTheme="minorEastAsia" w:hAnsiTheme="minorHAnsi" w:cstheme="minorBidi"/>
          <w:caps w:val="0"/>
          <w:noProof/>
          <w:kern w:val="2"/>
          <w:szCs w:val="24"/>
          <w:lang w:val="en-GB" w:eastAsia="en-GB"/>
          <w14:ligatures w14:val="standardContextual"/>
        </w:rPr>
      </w:pPr>
      <w:ins w:id="217" w:author="Peter Van Der Plas" w:date="2025-01-01T17:17:00Z" w16du:dateUtc="2025-01-01T16:17:00Z">
        <w:r w:rsidRPr="00A225EC">
          <w:rPr>
            <w:rStyle w:val="Hyperlink"/>
            <w:noProof/>
          </w:rPr>
          <w:fldChar w:fldCharType="begin"/>
        </w:r>
        <w:r w:rsidRPr="00A225EC">
          <w:rPr>
            <w:rStyle w:val="Hyperlink"/>
            <w:noProof/>
          </w:rPr>
          <w:instrText xml:space="preserve"> </w:instrText>
        </w:r>
        <w:r>
          <w:rPr>
            <w:noProof/>
          </w:rPr>
          <w:instrText>HYPERLINK \l "_Toc186645500"</w:instrText>
        </w:r>
        <w:r w:rsidRPr="00A225EC">
          <w:rPr>
            <w:rStyle w:val="Hyperlink"/>
            <w:noProof/>
          </w:rPr>
          <w:instrText xml:space="preserve"> </w:instrText>
        </w:r>
        <w:r w:rsidRPr="00A225EC">
          <w:rPr>
            <w:rStyle w:val="Hyperlink"/>
            <w:noProof/>
          </w:rPr>
        </w:r>
        <w:r w:rsidRPr="00A225EC">
          <w:rPr>
            <w:rStyle w:val="Hyperlink"/>
            <w:noProof/>
          </w:rPr>
          <w:fldChar w:fldCharType="separate"/>
        </w:r>
        <w:r w:rsidRPr="00A225EC">
          <w:rPr>
            <w:rStyle w:val="Hyperlink"/>
            <w:noProof/>
            <w:lang w:val="en-GB"/>
          </w:rPr>
          <w:t>7.8</w:t>
        </w:r>
        <w:r>
          <w:rPr>
            <w:rFonts w:asciiTheme="minorHAnsi" w:eastAsiaTheme="minorEastAsia" w:hAnsiTheme="minorHAnsi" w:cstheme="minorBidi"/>
            <w:caps w:val="0"/>
            <w:noProof/>
            <w:kern w:val="2"/>
            <w:szCs w:val="24"/>
            <w:lang w:val="en-GB" w:eastAsia="en-GB"/>
            <w14:ligatures w14:val="standardContextual"/>
          </w:rPr>
          <w:tab/>
        </w:r>
        <w:r w:rsidRPr="00A225EC">
          <w:rPr>
            <w:rStyle w:val="Hyperlink"/>
            <w:noProof/>
            <w:lang w:val="en-GB"/>
          </w:rPr>
          <w:t>MPS XML File Format Schema Location</w:t>
        </w:r>
        <w:r>
          <w:rPr>
            <w:noProof/>
          </w:rPr>
          <w:tab/>
        </w:r>
        <w:r>
          <w:rPr>
            <w:noProof/>
          </w:rPr>
          <w:fldChar w:fldCharType="begin"/>
        </w:r>
        <w:r>
          <w:rPr>
            <w:noProof/>
          </w:rPr>
          <w:instrText xml:space="preserve"> PAGEREF _Toc186645500 \h </w:instrText>
        </w:r>
        <w:r>
          <w:rPr>
            <w:noProof/>
          </w:rPr>
        </w:r>
      </w:ins>
      <w:r>
        <w:rPr>
          <w:noProof/>
        </w:rPr>
        <w:fldChar w:fldCharType="separate"/>
      </w:r>
      <w:ins w:id="218" w:author="Peter Van Der Plas" w:date="2025-01-01T17:31:00Z" w16du:dateUtc="2025-01-01T16:31:00Z">
        <w:r w:rsidR="006D1623">
          <w:rPr>
            <w:noProof/>
          </w:rPr>
          <w:t>7-10</w:t>
        </w:r>
      </w:ins>
      <w:ins w:id="219" w:author="Peter Van Der Plas" w:date="2025-01-01T17:17:00Z" w16du:dateUtc="2025-01-01T16:17:00Z">
        <w:r>
          <w:rPr>
            <w:noProof/>
          </w:rPr>
          <w:fldChar w:fldCharType="end"/>
        </w:r>
        <w:r w:rsidRPr="00A225EC">
          <w:rPr>
            <w:rStyle w:val="Hyperlink"/>
            <w:noProof/>
          </w:rPr>
          <w:fldChar w:fldCharType="end"/>
        </w:r>
      </w:ins>
    </w:p>
    <w:p w14:paraId="130CFBE9" w14:textId="7CF63400" w:rsidR="00A912C0" w:rsidDel="00285E95" w:rsidRDefault="00A912C0">
      <w:pPr>
        <w:pStyle w:val="TOC1"/>
        <w:rPr>
          <w:ins w:id="220" w:author="Quinten Van Woerkom" w:date="2024-12-19T10:46:00Z" w16du:dateUtc="2024-12-19T09:46:00Z"/>
          <w:del w:id="221" w:author="Peter Van Der Plas" w:date="2024-12-25T14:47:00Z" w16du:dateUtc="2024-12-25T13:47:00Z"/>
          <w:rFonts w:asciiTheme="minorHAnsi" w:eastAsiaTheme="minorEastAsia" w:hAnsiTheme="minorHAnsi" w:cstheme="minorBidi"/>
          <w:b w:val="0"/>
          <w:caps w:val="0"/>
          <w:noProof/>
          <w:kern w:val="2"/>
          <w:szCs w:val="24"/>
          <w:lang w:val="en-GB" w:eastAsia="en-GB"/>
          <w14:ligatures w14:val="standardContextual"/>
        </w:rPr>
      </w:pPr>
      <w:ins w:id="222" w:author="Quinten Van Woerkom" w:date="2024-12-19T10:46:00Z" w16du:dateUtc="2024-12-19T09:46:00Z">
        <w:del w:id="223" w:author="Peter Van Der Plas" w:date="2024-12-25T14:47:00Z" w16du:dateUtc="2024-12-25T13:47:00Z">
          <w:r w:rsidRPr="00285E95" w:rsidDel="00285E95">
            <w:rPr>
              <w:rStyle w:val="Hyperlink"/>
              <w:noProof/>
              <w:lang w:val="en-GB"/>
            </w:rPr>
            <w:delText>1</w:delText>
          </w:r>
          <w:r w:rsidDel="00285E95">
            <w:rPr>
              <w:rFonts w:asciiTheme="minorHAnsi" w:eastAsiaTheme="minorEastAsia" w:hAnsiTheme="minorHAnsi" w:cstheme="minorBidi"/>
              <w:b w:val="0"/>
              <w:caps w:val="0"/>
              <w:noProof/>
              <w:kern w:val="2"/>
              <w:szCs w:val="24"/>
              <w:lang w:val="en-GB" w:eastAsia="en-GB"/>
              <w14:ligatures w14:val="standardContextual"/>
            </w:rPr>
            <w:tab/>
          </w:r>
          <w:r w:rsidRPr="00285E95" w:rsidDel="00285E95">
            <w:rPr>
              <w:rStyle w:val="Hyperlink"/>
              <w:noProof/>
              <w:lang w:val="en-GB"/>
            </w:rPr>
            <w:delText>Introduction</w:delText>
          </w:r>
          <w:r w:rsidDel="00285E95">
            <w:rPr>
              <w:noProof/>
            </w:rPr>
            <w:tab/>
            <w:delText>1-1</w:delText>
          </w:r>
        </w:del>
      </w:ins>
    </w:p>
    <w:p w14:paraId="7428D74F" w14:textId="183B20BE" w:rsidR="00A912C0" w:rsidDel="00285E95" w:rsidRDefault="00A912C0">
      <w:pPr>
        <w:pStyle w:val="TOC2"/>
        <w:tabs>
          <w:tab w:val="left" w:pos="907"/>
        </w:tabs>
        <w:rPr>
          <w:ins w:id="224" w:author="Quinten Van Woerkom" w:date="2024-12-19T10:46:00Z" w16du:dateUtc="2024-12-19T09:46:00Z"/>
          <w:del w:id="225"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226" w:author="Quinten Van Woerkom" w:date="2024-12-19T10:46:00Z" w16du:dateUtc="2024-12-19T09:46:00Z">
        <w:del w:id="227" w:author="Peter Van Der Plas" w:date="2024-12-25T14:47:00Z" w16du:dateUtc="2024-12-25T13:47:00Z">
          <w:r w:rsidRPr="00285E95" w:rsidDel="00285E95">
            <w:rPr>
              <w:rStyle w:val="Hyperlink"/>
              <w:noProof/>
              <w:lang w:val="en-GB"/>
            </w:rPr>
            <w:delText>1.1</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General</w:delText>
          </w:r>
          <w:r w:rsidDel="00285E95">
            <w:rPr>
              <w:noProof/>
            </w:rPr>
            <w:tab/>
            <w:delText>1-1</w:delText>
          </w:r>
        </w:del>
      </w:ins>
    </w:p>
    <w:p w14:paraId="5DD8DE58" w14:textId="362571D9" w:rsidR="00A912C0" w:rsidDel="00285E95" w:rsidRDefault="00A912C0">
      <w:pPr>
        <w:pStyle w:val="TOC2"/>
        <w:tabs>
          <w:tab w:val="left" w:pos="907"/>
        </w:tabs>
        <w:rPr>
          <w:ins w:id="228" w:author="Quinten Van Woerkom" w:date="2024-12-19T10:46:00Z" w16du:dateUtc="2024-12-19T09:46:00Z"/>
          <w:del w:id="229"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230" w:author="Quinten Van Woerkom" w:date="2024-12-19T10:46:00Z" w16du:dateUtc="2024-12-19T09:46:00Z">
        <w:del w:id="231" w:author="Peter Van Der Plas" w:date="2024-12-25T14:47:00Z" w16du:dateUtc="2024-12-25T13:47:00Z">
          <w:r w:rsidRPr="00285E95" w:rsidDel="00285E95">
            <w:rPr>
              <w:rStyle w:val="Hyperlink"/>
              <w:noProof/>
              <w:lang w:val="en-GB"/>
            </w:rPr>
            <w:delText>1.2</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Purpose and Scope</w:delText>
          </w:r>
          <w:r w:rsidDel="00285E95">
            <w:rPr>
              <w:noProof/>
            </w:rPr>
            <w:tab/>
            <w:delText>1-2</w:delText>
          </w:r>
        </w:del>
      </w:ins>
    </w:p>
    <w:p w14:paraId="63D6BE7E" w14:textId="57D35D0C" w:rsidR="00A912C0" w:rsidDel="00285E95" w:rsidRDefault="00A912C0">
      <w:pPr>
        <w:pStyle w:val="TOC2"/>
        <w:tabs>
          <w:tab w:val="left" w:pos="907"/>
        </w:tabs>
        <w:rPr>
          <w:ins w:id="232" w:author="Quinten Van Woerkom" w:date="2024-12-19T10:46:00Z" w16du:dateUtc="2024-12-19T09:46:00Z"/>
          <w:del w:id="233"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234" w:author="Quinten Van Woerkom" w:date="2024-12-19T10:46:00Z" w16du:dateUtc="2024-12-19T09:46:00Z">
        <w:del w:id="235" w:author="Peter Van Der Plas" w:date="2024-12-25T14:47:00Z" w16du:dateUtc="2024-12-25T13:47:00Z">
          <w:r w:rsidRPr="00285E95" w:rsidDel="00285E95">
            <w:rPr>
              <w:rStyle w:val="Hyperlink"/>
              <w:noProof/>
              <w:lang w:val="en-GB"/>
            </w:rPr>
            <w:delText>1.3</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Applicability</w:delText>
          </w:r>
          <w:r w:rsidDel="00285E95">
            <w:rPr>
              <w:noProof/>
            </w:rPr>
            <w:tab/>
            <w:delText>1-2</w:delText>
          </w:r>
        </w:del>
      </w:ins>
    </w:p>
    <w:p w14:paraId="4056D086" w14:textId="342B1538" w:rsidR="00A912C0" w:rsidDel="00285E95" w:rsidRDefault="00A912C0">
      <w:pPr>
        <w:pStyle w:val="TOC2"/>
        <w:tabs>
          <w:tab w:val="left" w:pos="907"/>
        </w:tabs>
        <w:rPr>
          <w:ins w:id="236" w:author="Quinten Van Woerkom" w:date="2024-12-19T10:46:00Z" w16du:dateUtc="2024-12-19T09:46:00Z"/>
          <w:del w:id="237"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238" w:author="Quinten Van Woerkom" w:date="2024-12-19T10:46:00Z" w16du:dateUtc="2024-12-19T09:46:00Z">
        <w:del w:id="239" w:author="Peter Van Der Plas" w:date="2024-12-25T14:47:00Z" w16du:dateUtc="2024-12-25T13:47:00Z">
          <w:r w:rsidRPr="00285E95" w:rsidDel="00285E95">
            <w:rPr>
              <w:rStyle w:val="Hyperlink"/>
              <w:noProof/>
              <w:lang w:val="en-GB"/>
            </w:rPr>
            <w:delText>1.4</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Rationale</w:delText>
          </w:r>
          <w:r w:rsidDel="00285E95">
            <w:rPr>
              <w:noProof/>
            </w:rPr>
            <w:tab/>
            <w:delText>1-3</w:delText>
          </w:r>
        </w:del>
      </w:ins>
    </w:p>
    <w:p w14:paraId="5D8A7BF8" w14:textId="547B3813" w:rsidR="00A912C0" w:rsidDel="00285E95" w:rsidRDefault="00A912C0">
      <w:pPr>
        <w:pStyle w:val="TOC2"/>
        <w:tabs>
          <w:tab w:val="left" w:pos="907"/>
        </w:tabs>
        <w:rPr>
          <w:ins w:id="240" w:author="Quinten Van Woerkom" w:date="2024-12-19T10:46:00Z" w16du:dateUtc="2024-12-19T09:46:00Z"/>
          <w:del w:id="241"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242" w:author="Quinten Van Woerkom" w:date="2024-12-19T10:46:00Z" w16du:dateUtc="2024-12-19T09:46:00Z">
        <w:del w:id="243" w:author="Peter Van Der Plas" w:date="2024-12-25T14:47:00Z" w16du:dateUtc="2024-12-25T13:47:00Z">
          <w:r w:rsidRPr="00285E95" w:rsidDel="00285E95">
            <w:rPr>
              <w:rStyle w:val="Hyperlink"/>
              <w:noProof/>
              <w:lang w:val="en-GB"/>
            </w:rPr>
            <w:delText>1.5</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Document Structure</w:delText>
          </w:r>
          <w:r w:rsidDel="00285E95">
            <w:rPr>
              <w:noProof/>
            </w:rPr>
            <w:tab/>
            <w:delText>1-3</w:delText>
          </w:r>
        </w:del>
      </w:ins>
    </w:p>
    <w:p w14:paraId="24C2CA63" w14:textId="50C966CE" w:rsidR="00A912C0" w:rsidDel="00285E95" w:rsidRDefault="00A912C0">
      <w:pPr>
        <w:pStyle w:val="TOC2"/>
        <w:tabs>
          <w:tab w:val="left" w:pos="907"/>
        </w:tabs>
        <w:rPr>
          <w:ins w:id="244" w:author="Quinten Van Woerkom" w:date="2024-12-19T10:46:00Z" w16du:dateUtc="2024-12-19T09:46:00Z"/>
          <w:del w:id="245"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246" w:author="Quinten Van Woerkom" w:date="2024-12-19T10:46:00Z" w16du:dateUtc="2024-12-19T09:46:00Z">
        <w:del w:id="247" w:author="Peter Van Der Plas" w:date="2024-12-25T14:47:00Z" w16du:dateUtc="2024-12-25T13:47:00Z">
          <w:r w:rsidRPr="00285E95" w:rsidDel="00285E95">
            <w:rPr>
              <w:rStyle w:val="Hyperlink"/>
              <w:noProof/>
              <w:lang w:val="en-GB"/>
            </w:rPr>
            <w:delText>1.6</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Definitions</w:delText>
          </w:r>
          <w:r w:rsidDel="00285E95">
            <w:rPr>
              <w:noProof/>
            </w:rPr>
            <w:tab/>
            <w:delText>1-4</w:delText>
          </w:r>
        </w:del>
      </w:ins>
    </w:p>
    <w:p w14:paraId="5FDB0404" w14:textId="4F9CFFC8" w:rsidR="00A912C0" w:rsidDel="00285E95" w:rsidRDefault="00A912C0">
      <w:pPr>
        <w:pStyle w:val="TOC2"/>
        <w:tabs>
          <w:tab w:val="left" w:pos="907"/>
        </w:tabs>
        <w:rPr>
          <w:ins w:id="248" w:author="Quinten Van Woerkom" w:date="2024-12-19T10:46:00Z" w16du:dateUtc="2024-12-19T09:46:00Z"/>
          <w:del w:id="249"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250" w:author="Quinten Van Woerkom" w:date="2024-12-19T10:46:00Z" w16du:dateUtc="2024-12-19T09:46:00Z">
        <w:del w:id="251" w:author="Peter Van Der Plas" w:date="2024-12-25T14:47:00Z" w16du:dateUtc="2024-12-25T13:47:00Z">
          <w:r w:rsidRPr="00285E95" w:rsidDel="00285E95">
            <w:rPr>
              <w:rStyle w:val="Hyperlink"/>
              <w:noProof/>
              <w:lang w:val="en-GB"/>
            </w:rPr>
            <w:delText>1.7</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Nomenclature</w:delText>
          </w:r>
          <w:r w:rsidDel="00285E95">
            <w:rPr>
              <w:noProof/>
            </w:rPr>
            <w:tab/>
            <w:delText>1-8</w:delText>
          </w:r>
        </w:del>
      </w:ins>
    </w:p>
    <w:p w14:paraId="7035F54D" w14:textId="6E759D0A" w:rsidR="00A912C0" w:rsidDel="00285E95" w:rsidRDefault="00A912C0">
      <w:pPr>
        <w:pStyle w:val="TOC2"/>
        <w:tabs>
          <w:tab w:val="left" w:pos="907"/>
        </w:tabs>
        <w:rPr>
          <w:ins w:id="252" w:author="Quinten Van Woerkom" w:date="2024-12-19T10:46:00Z" w16du:dateUtc="2024-12-19T09:46:00Z"/>
          <w:del w:id="253"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254" w:author="Quinten Van Woerkom" w:date="2024-12-19T10:46:00Z" w16du:dateUtc="2024-12-19T09:46:00Z">
        <w:del w:id="255" w:author="Peter Van Der Plas" w:date="2024-12-25T14:47:00Z" w16du:dateUtc="2024-12-25T13:47:00Z">
          <w:r w:rsidRPr="00285E95" w:rsidDel="00285E95">
            <w:rPr>
              <w:rStyle w:val="Hyperlink"/>
              <w:noProof/>
              <w:lang w:val="en-GB"/>
            </w:rPr>
            <w:delText>1.8</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Conventions</w:delText>
          </w:r>
          <w:r w:rsidDel="00285E95">
            <w:rPr>
              <w:noProof/>
            </w:rPr>
            <w:tab/>
            <w:delText>1-9</w:delText>
          </w:r>
        </w:del>
      </w:ins>
    </w:p>
    <w:p w14:paraId="611081BB" w14:textId="76203585" w:rsidR="00A912C0" w:rsidDel="00285E95" w:rsidRDefault="00A912C0">
      <w:pPr>
        <w:pStyle w:val="TOC2"/>
        <w:tabs>
          <w:tab w:val="left" w:pos="907"/>
        </w:tabs>
        <w:rPr>
          <w:ins w:id="256" w:author="Quinten Van Woerkom" w:date="2024-12-19T10:46:00Z" w16du:dateUtc="2024-12-19T09:46:00Z"/>
          <w:del w:id="257"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258" w:author="Quinten Van Woerkom" w:date="2024-12-19T10:46:00Z" w16du:dateUtc="2024-12-19T09:46:00Z">
        <w:del w:id="259" w:author="Peter Van Der Plas" w:date="2024-12-25T14:47:00Z" w16du:dateUtc="2024-12-25T13:47:00Z">
          <w:r w:rsidRPr="00285E95" w:rsidDel="00285E95">
            <w:rPr>
              <w:rStyle w:val="Hyperlink"/>
              <w:noProof/>
              <w:lang w:val="en-GB"/>
            </w:rPr>
            <w:delText>1.9</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References</w:delText>
          </w:r>
          <w:r w:rsidDel="00285E95">
            <w:rPr>
              <w:noProof/>
            </w:rPr>
            <w:tab/>
            <w:delText>1-9</w:delText>
          </w:r>
        </w:del>
      </w:ins>
    </w:p>
    <w:p w14:paraId="514DDF64" w14:textId="2FD49842" w:rsidR="00A912C0" w:rsidDel="00285E95" w:rsidRDefault="00A912C0">
      <w:pPr>
        <w:pStyle w:val="TOC1"/>
        <w:rPr>
          <w:ins w:id="260" w:author="Quinten Van Woerkom" w:date="2024-12-19T10:46:00Z" w16du:dateUtc="2024-12-19T09:46:00Z"/>
          <w:del w:id="261" w:author="Peter Van Der Plas" w:date="2024-12-25T14:47:00Z" w16du:dateUtc="2024-12-25T13:47:00Z"/>
          <w:rFonts w:asciiTheme="minorHAnsi" w:eastAsiaTheme="minorEastAsia" w:hAnsiTheme="minorHAnsi" w:cstheme="minorBidi"/>
          <w:b w:val="0"/>
          <w:caps w:val="0"/>
          <w:noProof/>
          <w:kern w:val="2"/>
          <w:szCs w:val="24"/>
          <w:lang w:val="en-GB" w:eastAsia="en-GB"/>
          <w14:ligatures w14:val="standardContextual"/>
        </w:rPr>
      </w:pPr>
      <w:ins w:id="262" w:author="Quinten Van Woerkom" w:date="2024-12-19T10:46:00Z" w16du:dateUtc="2024-12-19T09:46:00Z">
        <w:del w:id="263" w:author="Peter Van Der Plas" w:date="2024-12-25T14:47:00Z" w16du:dateUtc="2024-12-25T13:47:00Z">
          <w:r w:rsidRPr="00285E95" w:rsidDel="00285E95">
            <w:rPr>
              <w:rStyle w:val="Hyperlink"/>
              <w:noProof/>
              <w:lang w:val="en-GB"/>
            </w:rPr>
            <w:delText>2</w:delText>
          </w:r>
          <w:r w:rsidDel="00285E95">
            <w:rPr>
              <w:rFonts w:asciiTheme="minorHAnsi" w:eastAsiaTheme="minorEastAsia" w:hAnsiTheme="minorHAnsi" w:cstheme="minorBidi"/>
              <w:b w:val="0"/>
              <w:caps w:val="0"/>
              <w:noProof/>
              <w:kern w:val="2"/>
              <w:szCs w:val="24"/>
              <w:lang w:val="en-GB" w:eastAsia="en-GB"/>
              <w14:ligatures w14:val="standardContextual"/>
            </w:rPr>
            <w:tab/>
          </w:r>
          <w:r w:rsidRPr="00285E95" w:rsidDel="00285E95">
            <w:rPr>
              <w:rStyle w:val="Hyperlink"/>
              <w:noProof/>
              <w:lang w:val="en-GB"/>
            </w:rPr>
            <w:delText>Overview</w:delText>
          </w:r>
          <w:r w:rsidDel="00285E95">
            <w:rPr>
              <w:noProof/>
            </w:rPr>
            <w:tab/>
            <w:delText>2-1</w:delText>
          </w:r>
        </w:del>
      </w:ins>
    </w:p>
    <w:p w14:paraId="337FCDDB" w14:textId="4F9164D3" w:rsidR="00A912C0" w:rsidDel="00285E95" w:rsidRDefault="00A912C0">
      <w:pPr>
        <w:pStyle w:val="TOC2"/>
        <w:tabs>
          <w:tab w:val="left" w:pos="907"/>
        </w:tabs>
        <w:rPr>
          <w:ins w:id="264" w:author="Quinten Van Woerkom" w:date="2024-12-19T10:46:00Z" w16du:dateUtc="2024-12-19T09:46:00Z"/>
          <w:del w:id="265"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266" w:author="Quinten Van Woerkom" w:date="2024-12-19T10:46:00Z" w16du:dateUtc="2024-12-19T09:46:00Z">
        <w:del w:id="267" w:author="Peter Van Der Plas" w:date="2024-12-25T14:47:00Z" w16du:dateUtc="2024-12-25T13:47:00Z">
          <w:r w:rsidRPr="00285E95" w:rsidDel="00285E95">
            <w:rPr>
              <w:rStyle w:val="Hyperlink"/>
              <w:noProof/>
              <w:lang w:val="en-GB"/>
            </w:rPr>
            <w:delText>2.1</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General</w:delText>
          </w:r>
          <w:r w:rsidDel="00285E95">
            <w:rPr>
              <w:noProof/>
            </w:rPr>
            <w:tab/>
            <w:delText>2-1</w:delText>
          </w:r>
        </w:del>
      </w:ins>
    </w:p>
    <w:p w14:paraId="49090BD2" w14:textId="5512830F" w:rsidR="00A912C0" w:rsidDel="00285E95" w:rsidRDefault="00A912C0">
      <w:pPr>
        <w:pStyle w:val="TOC2"/>
        <w:tabs>
          <w:tab w:val="left" w:pos="907"/>
        </w:tabs>
        <w:rPr>
          <w:ins w:id="268" w:author="Quinten Van Woerkom" w:date="2024-12-19T10:46:00Z" w16du:dateUtc="2024-12-19T09:46:00Z"/>
          <w:del w:id="269"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270" w:author="Quinten Van Woerkom" w:date="2024-12-19T10:46:00Z" w16du:dateUtc="2024-12-19T09:46:00Z">
        <w:del w:id="271" w:author="Peter Van Der Plas" w:date="2024-12-25T14:47:00Z" w16du:dateUtc="2024-12-25T13:47:00Z">
          <w:r w:rsidRPr="00285E95" w:rsidDel="00285E95">
            <w:rPr>
              <w:rStyle w:val="Hyperlink"/>
              <w:noProof/>
              <w:lang w:val="en-GB"/>
            </w:rPr>
            <w:delText>2.2</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Mission Planning &amp; Scheduling Concept</w:delText>
          </w:r>
          <w:r w:rsidDel="00285E95">
            <w:rPr>
              <w:noProof/>
            </w:rPr>
            <w:tab/>
            <w:delText>2-1</w:delText>
          </w:r>
        </w:del>
      </w:ins>
    </w:p>
    <w:p w14:paraId="7B175924" w14:textId="329E1F95" w:rsidR="00A912C0" w:rsidDel="00285E95" w:rsidRDefault="00A912C0">
      <w:pPr>
        <w:pStyle w:val="TOC2"/>
        <w:tabs>
          <w:tab w:val="left" w:pos="907"/>
        </w:tabs>
        <w:rPr>
          <w:ins w:id="272" w:author="Quinten Van Woerkom" w:date="2024-12-19T10:46:00Z" w16du:dateUtc="2024-12-19T09:46:00Z"/>
          <w:del w:id="273"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274" w:author="Quinten Van Woerkom" w:date="2024-12-19T10:46:00Z" w16du:dateUtc="2024-12-19T09:46:00Z">
        <w:del w:id="275" w:author="Peter Van Der Plas" w:date="2024-12-25T14:47:00Z" w16du:dateUtc="2024-12-25T13:47:00Z">
          <w:r w:rsidRPr="00285E95" w:rsidDel="00285E95">
            <w:rPr>
              <w:rStyle w:val="Hyperlink"/>
              <w:noProof/>
              <w:lang w:val="en-GB"/>
            </w:rPr>
            <w:delText>2.3</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Relationship To Mission Operations Services</w:delText>
          </w:r>
          <w:r w:rsidDel="00285E95">
            <w:rPr>
              <w:noProof/>
            </w:rPr>
            <w:tab/>
            <w:delText>2-4</w:delText>
          </w:r>
        </w:del>
      </w:ins>
    </w:p>
    <w:p w14:paraId="49C3C2D2" w14:textId="0737352B" w:rsidR="00A912C0" w:rsidDel="00285E95" w:rsidRDefault="00A912C0">
      <w:pPr>
        <w:pStyle w:val="TOC2"/>
        <w:tabs>
          <w:tab w:val="left" w:pos="907"/>
        </w:tabs>
        <w:rPr>
          <w:ins w:id="276" w:author="Quinten Van Woerkom" w:date="2024-12-19T10:46:00Z" w16du:dateUtc="2024-12-19T09:46:00Z"/>
          <w:del w:id="277"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278" w:author="Quinten Van Woerkom" w:date="2024-12-19T10:46:00Z" w16du:dateUtc="2024-12-19T09:46:00Z">
        <w:del w:id="279" w:author="Peter Van Der Plas" w:date="2024-12-25T14:47:00Z" w16du:dateUtc="2024-12-25T13:47:00Z">
          <w:r w:rsidRPr="00285E95" w:rsidDel="00285E95">
            <w:rPr>
              <w:rStyle w:val="Hyperlink"/>
              <w:noProof/>
              <w:lang w:val="en-GB"/>
            </w:rPr>
            <w:delText>2.4</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MPS Information Model Overview</w:delText>
          </w:r>
          <w:r w:rsidDel="00285E95">
            <w:rPr>
              <w:noProof/>
            </w:rPr>
            <w:tab/>
            <w:delText>2-6</w:delText>
          </w:r>
        </w:del>
      </w:ins>
    </w:p>
    <w:p w14:paraId="7615DF28" w14:textId="563CBD72" w:rsidR="00A912C0" w:rsidDel="00285E95" w:rsidRDefault="00A912C0">
      <w:pPr>
        <w:pStyle w:val="TOC2"/>
        <w:tabs>
          <w:tab w:val="left" w:pos="907"/>
        </w:tabs>
        <w:rPr>
          <w:ins w:id="280" w:author="Quinten Van Woerkom" w:date="2024-12-19T10:46:00Z" w16du:dateUtc="2024-12-19T09:46:00Z"/>
          <w:del w:id="281"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282" w:author="Quinten Van Woerkom" w:date="2024-12-19T10:46:00Z" w16du:dateUtc="2024-12-19T09:46:00Z">
        <w:del w:id="283" w:author="Peter Van Der Plas" w:date="2024-12-25T14:47:00Z" w16du:dateUtc="2024-12-25T13:47:00Z">
          <w:r w:rsidRPr="00285E95" w:rsidDel="00285E95">
            <w:rPr>
              <w:rStyle w:val="Hyperlink"/>
              <w:noProof/>
              <w:lang w:val="en-GB"/>
            </w:rPr>
            <w:delText>2.5</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MPS Services Overview</w:delText>
          </w:r>
          <w:r w:rsidDel="00285E95">
            <w:rPr>
              <w:noProof/>
            </w:rPr>
            <w:tab/>
            <w:delText>2-13</w:delText>
          </w:r>
        </w:del>
      </w:ins>
    </w:p>
    <w:p w14:paraId="401EFED0" w14:textId="28871E74" w:rsidR="00A912C0" w:rsidDel="00285E95" w:rsidRDefault="00A912C0">
      <w:pPr>
        <w:pStyle w:val="TOC2"/>
        <w:tabs>
          <w:tab w:val="left" w:pos="907"/>
        </w:tabs>
        <w:rPr>
          <w:ins w:id="284" w:author="Quinten Van Woerkom" w:date="2024-12-19T10:46:00Z" w16du:dateUtc="2024-12-19T09:46:00Z"/>
          <w:del w:id="285"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286" w:author="Quinten Van Woerkom" w:date="2024-12-19T10:46:00Z" w16du:dateUtc="2024-12-19T09:46:00Z">
        <w:del w:id="287" w:author="Peter Van Der Plas" w:date="2024-12-25T14:47:00Z" w16du:dateUtc="2024-12-25T13:47:00Z">
          <w:r w:rsidRPr="00285E95" w:rsidDel="00285E95">
            <w:rPr>
              <w:rStyle w:val="Hyperlink"/>
              <w:noProof/>
              <w:lang w:val="en-GB"/>
            </w:rPr>
            <w:delText>2.6</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Optional Elements of the Recommended Standard</w:delText>
          </w:r>
          <w:r w:rsidDel="00285E95">
            <w:rPr>
              <w:noProof/>
            </w:rPr>
            <w:tab/>
            <w:delText>2-15</w:delText>
          </w:r>
        </w:del>
      </w:ins>
    </w:p>
    <w:p w14:paraId="00224004" w14:textId="2052901C" w:rsidR="00A912C0" w:rsidDel="00285E95" w:rsidRDefault="00A912C0">
      <w:pPr>
        <w:pStyle w:val="TOC1"/>
        <w:rPr>
          <w:ins w:id="288" w:author="Quinten Van Woerkom" w:date="2024-12-19T10:46:00Z" w16du:dateUtc="2024-12-19T09:46:00Z"/>
          <w:del w:id="289" w:author="Peter Van Der Plas" w:date="2024-12-25T14:47:00Z" w16du:dateUtc="2024-12-25T13:47:00Z"/>
          <w:rFonts w:asciiTheme="minorHAnsi" w:eastAsiaTheme="minorEastAsia" w:hAnsiTheme="minorHAnsi" w:cstheme="minorBidi"/>
          <w:b w:val="0"/>
          <w:caps w:val="0"/>
          <w:noProof/>
          <w:kern w:val="2"/>
          <w:szCs w:val="24"/>
          <w:lang w:val="en-GB" w:eastAsia="en-GB"/>
          <w14:ligatures w14:val="standardContextual"/>
        </w:rPr>
      </w:pPr>
      <w:ins w:id="290" w:author="Quinten Van Woerkom" w:date="2024-12-19T10:46:00Z" w16du:dateUtc="2024-12-19T09:46:00Z">
        <w:del w:id="291" w:author="Peter Van Der Plas" w:date="2024-12-25T14:47:00Z" w16du:dateUtc="2024-12-25T13:47:00Z">
          <w:r w:rsidRPr="00285E95" w:rsidDel="00285E95">
            <w:rPr>
              <w:rStyle w:val="Hyperlink"/>
              <w:noProof/>
            </w:rPr>
            <w:delText>3</w:delText>
          </w:r>
          <w:r w:rsidDel="00285E95">
            <w:rPr>
              <w:rFonts w:asciiTheme="minorHAnsi" w:eastAsiaTheme="minorEastAsia" w:hAnsiTheme="minorHAnsi" w:cstheme="minorBidi"/>
              <w:b w:val="0"/>
              <w:caps w:val="0"/>
              <w:noProof/>
              <w:kern w:val="2"/>
              <w:szCs w:val="24"/>
              <w:lang w:val="en-GB" w:eastAsia="en-GB"/>
              <w14:ligatures w14:val="standardContextual"/>
            </w:rPr>
            <w:tab/>
          </w:r>
          <w:r w:rsidRPr="00285E95" w:rsidDel="00285E95">
            <w:rPr>
              <w:rStyle w:val="Hyperlink"/>
              <w:noProof/>
            </w:rPr>
            <w:delText>MPS Service Specifications</w:delText>
          </w:r>
          <w:r w:rsidDel="00285E95">
            <w:rPr>
              <w:noProof/>
            </w:rPr>
            <w:tab/>
            <w:delText>3-16</w:delText>
          </w:r>
        </w:del>
      </w:ins>
    </w:p>
    <w:p w14:paraId="3CFE93BF" w14:textId="1777EB44" w:rsidR="00A912C0" w:rsidDel="00285E95" w:rsidRDefault="00A912C0">
      <w:pPr>
        <w:pStyle w:val="TOC2"/>
        <w:tabs>
          <w:tab w:val="left" w:pos="907"/>
        </w:tabs>
        <w:rPr>
          <w:ins w:id="292" w:author="Quinten Van Woerkom" w:date="2024-12-19T10:46:00Z" w16du:dateUtc="2024-12-19T09:46:00Z"/>
          <w:del w:id="293"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294" w:author="Quinten Van Woerkom" w:date="2024-12-19T10:46:00Z" w16du:dateUtc="2024-12-19T09:46:00Z">
        <w:del w:id="295" w:author="Peter Van Der Plas" w:date="2024-12-25T14:47:00Z" w16du:dateUtc="2024-12-25T13:47:00Z">
          <w:r w:rsidRPr="00285E95" w:rsidDel="00285E95">
            <w:rPr>
              <w:rStyle w:val="Hyperlink"/>
              <w:noProof/>
              <w:lang w:val="en-GB"/>
            </w:rPr>
            <w:delText>3.1</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Overview</w:delText>
          </w:r>
          <w:r w:rsidDel="00285E95">
            <w:rPr>
              <w:noProof/>
            </w:rPr>
            <w:tab/>
            <w:delText>3-16</w:delText>
          </w:r>
        </w:del>
      </w:ins>
    </w:p>
    <w:p w14:paraId="0D76EC5E" w14:textId="700DB9F3" w:rsidR="00A912C0" w:rsidDel="00285E95" w:rsidRDefault="00A912C0">
      <w:pPr>
        <w:pStyle w:val="TOC2"/>
        <w:tabs>
          <w:tab w:val="left" w:pos="907"/>
        </w:tabs>
        <w:rPr>
          <w:ins w:id="296" w:author="Quinten Van Woerkom" w:date="2024-12-19T10:46:00Z" w16du:dateUtc="2024-12-19T09:46:00Z"/>
          <w:del w:id="297"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298" w:author="Quinten Van Woerkom" w:date="2024-12-19T10:46:00Z" w16du:dateUtc="2024-12-19T09:46:00Z">
        <w:del w:id="299" w:author="Peter Van Der Plas" w:date="2024-12-25T14:47:00Z" w16du:dateUtc="2024-12-25T13:47:00Z">
          <w:r w:rsidRPr="00285E95" w:rsidDel="00285E95">
            <w:rPr>
              <w:rStyle w:val="Hyperlink"/>
              <w:noProof/>
              <w:lang w:val="en-GB"/>
            </w:rPr>
            <w:delText>3.2</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Optional Elements</w:delText>
          </w:r>
          <w:r w:rsidDel="00285E95">
            <w:rPr>
              <w:noProof/>
            </w:rPr>
            <w:tab/>
            <w:delText>3-16</w:delText>
          </w:r>
        </w:del>
      </w:ins>
    </w:p>
    <w:p w14:paraId="26569C2E" w14:textId="01D3AB2D" w:rsidR="00A912C0" w:rsidDel="00285E95" w:rsidRDefault="00A912C0">
      <w:pPr>
        <w:pStyle w:val="TOC2"/>
        <w:tabs>
          <w:tab w:val="left" w:pos="907"/>
        </w:tabs>
        <w:rPr>
          <w:ins w:id="300" w:author="Quinten Van Woerkom" w:date="2024-12-19T10:46:00Z" w16du:dateUtc="2024-12-19T09:46:00Z"/>
          <w:del w:id="301"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302" w:author="Quinten Van Woerkom" w:date="2024-12-19T10:46:00Z" w16du:dateUtc="2024-12-19T09:46:00Z">
        <w:del w:id="303" w:author="Peter Van Der Plas" w:date="2024-12-25T14:47:00Z" w16du:dateUtc="2024-12-25T13:47:00Z">
          <w:r w:rsidRPr="00285E95" w:rsidDel="00285E95">
            <w:rPr>
              <w:rStyle w:val="Hyperlink"/>
              <w:noProof/>
              <w:lang w:val="en-GB"/>
            </w:rPr>
            <w:delText>3.3</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Conventions</w:delText>
          </w:r>
          <w:r w:rsidDel="00285E95">
            <w:rPr>
              <w:noProof/>
            </w:rPr>
            <w:tab/>
            <w:delText>3-18</w:delText>
          </w:r>
        </w:del>
      </w:ins>
    </w:p>
    <w:p w14:paraId="63B255DE" w14:textId="31848044" w:rsidR="00A912C0" w:rsidDel="00285E95" w:rsidRDefault="00A912C0">
      <w:pPr>
        <w:pStyle w:val="TOC2"/>
        <w:tabs>
          <w:tab w:val="left" w:pos="907"/>
        </w:tabs>
        <w:rPr>
          <w:ins w:id="304" w:author="Quinten Van Woerkom" w:date="2024-12-19T10:46:00Z" w16du:dateUtc="2024-12-19T09:46:00Z"/>
          <w:del w:id="305"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306" w:author="Quinten Van Woerkom" w:date="2024-12-19T10:46:00Z" w16du:dateUtc="2024-12-19T09:46:00Z">
        <w:del w:id="307" w:author="Peter Van Der Plas" w:date="2024-12-25T14:47:00Z" w16du:dateUtc="2024-12-25T13:47:00Z">
          <w:r w:rsidRPr="00285E95" w:rsidDel="00285E95">
            <w:rPr>
              <w:rStyle w:val="Hyperlink"/>
              <w:noProof/>
              <w:lang w:val="en-GB"/>
            </w:rPr>
            <w:delText>3.4</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External Definitions</w:delText>
          </w:r>
          <w:r w:rsidDel="00285E95">
            <w:rPr>
              <w:noProof/>
            </w:rPr>
            <w:tab/>
            <w:delText>3-20</w:delText>
          </w:r>
        </w:del>
      </w:ins>
    </w:p>
    <w:p w14:paraId="4B951897" w14:textId="053A09F5" w:rsidR="00A912C0" w:rsidDel="00285E95" w:rsidRDefault="00A912C0">
      <w:pPr>
        <w:pStyle w:val="TOC2"/>
        <w:tabs>
          <w:tab w:val="left" w:pos="907"/>
        </w:tabs>
        <w:rPr>
          <w:ins w:id="308" w:author="Quinten Van Woerkom" w:date="2024-12-19T10:46:00Z" w16du:dateUtc="2024-12-19T09:46:00Z"/>
          <w:del w:id="309"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310" w:author="Quinten Van Woerkom" w:date="2024-12-19T10:46:00Z" w16du:dateUtc="2024-12-19T09:46:00Z">
        <w:del w:id="311" w:author="Peter Van Der Plas" w:date="2024-12-25T14:47:00Z" w16du:dateUtc="2024-12-25T13:47:00Z">
          <w:r w:rsidRPr="00285E95" w:rsidDel="00285E95">
            <w:rPr>
              <w:rStyle w:val="Hyperlink"/>
              <w:noProof/>
              <w:lang w:val="en-GB"/>
            </w:rPr>
            <w:delText>3.5</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Service:  Planning Request</w:delText>
          </w:r>
          <w:r w:rsidDel="00285E95">
            <w:rPr>
              <w:noProof/>
            </w:rPr>
            <w:tab/>
            <w:delText>3-20</w:delText>
          </w:r>
        </w:del>
      </w:ins>
    </w:p>
    <w:p w14:paraId="31DD24C2" w14:textId="200EF668" w:rsidR="00A912C0" w:rsidDel="00285E95" w:rsidRDefault="00A912C0">
      <w:pPr>
        <w:pStyle w:val="TOC2"/>
        <w:tabs>
          <w:tab w:val="left" w:pos="907"/>
        </w:tabs>
        <w:rPr>
          <w:ins w:id="312" w:author="Quinten Van Woerkom" w:date="2024-12-19T10:46:00Z" w16du:dateUtc="2024-12-19T09:46:00Z"/>
          <w:del w:id="313"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314" w:author="Quinten Van Woerkom" w:date="2024-12-19T10:46:00Z" w16du:dateUtc="2024-12-19T09:46:00Z">
        <w:del w:id="315" w:author="Peter Van Der Plas" w:date="2024-12-25T14:47:00Z" w16du:dateUtc="2024-12-25T13:47:00Z">
          <w:r w:rsidRPr="00285E95" w:rsidDel="00285E95">
            <w:rPr>
              <w:rStyle w:val="Hyperlink"/>
              <w:noProof/>
              <w:lang w:val="en-GB"/>
            </w:rPr>
            <w:delText>3.6</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Service:  Plan Distribution Service</w:delText>
          </w:r>
          <w:r w:rsidDel="00285E95">
            <w:rPr>
              <w:noProof/>
            </w:rPr>
            <w:tab/>
            <w:delText>3-29</w:delText>
          </w:r>
        </w:del>
      </w:ins>
    </w:p>
    <w:p w14:paraId="0BD80065" w14:textId="37B591DA" w:rsidR="00A912C0" w:rsidDel="00285E95" w:rsidRDefault="00A912C0">
      <w:pPr>
        <w:pStyle w:val="TOC2"/>
        <w:tabs>
          <w:tab w:val="left" w:pos="907"/>
        </w:tabs>
        <w:rPr>
          <w:ins w:id="316" w:author="Quinten Van Woerkom" w:date="2024-12-19T10:46:00Z" w16du:dateUtc="2024-12-19T09:46:00Z"/>
          <w:del w:id="317"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318" w:author="Quinten Van Woerkom" w:date="2024-12-19T10:46:00Z" w16du:dateUtc="2024-12-19T09:46:00Z">
        <w:del w:id="319" w:author="Peter Van Der Plas" w:date="2024-12-25T14:47:00Z" w16du:dateUtc="2024-12-25T13:47:00Z">
          <w:r w:rsidRPr="00285E95" w:rsidDel="00285E95">
            <w:rPr>
              <w:rStyle w:val="Hyperlink"/>
              <w:noProof/>
              <w:lang w:val="en-GB"/>
            </w:rPr>
            <w:delText>3.7</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Service:  Plan Execution Control Service</w:delText>
          </w:r>
          <w:r w:rsidDel="00285E95">
            <w:rPr>
              <w:noProof/>
            </w:rPr>
            <w:tab/>
            <w:delText>3-37</w:delText>
          </w:r>
        </w:del>
      </w:ins>
    </w:p>
    <w:p w14:paraId="7893D4F7" w14:textId="687D9C7B" w:rsidR="00A912C0" w:rsidDel="00285E95" w:rsidRDefault="00A912C0">
      <w:pPr>
        <w:pStyle w:val="TOC2"/>
        <w:tabs>
          <w:tab w:val="left" w:pos="907"/>
        </w:tabs>
        <w:rPr>
          <w:ins w:id="320" w:author="Quinten Van Woerkom" w:date="2024-12-19T10:46:00Z" w16du:dateUtc="2024-12-19T09:46:00Z"/>
          <w:del w:id="321"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322" w:author="Quinten Van Woerkom" w:date="2024-12-19T10:46:00Z" w16du:dateUtc="2024-12-19T09:46:00Z">
        <w:del w:id="323" w:author="Peter Van Der Plas" w:date="2024-12-25T14:47:00Z" w16du:dateUtc="2024-12-25T13:47:00Z">
          <w:r w:rsidRPr="00285E95" w:rsidDel="00285E95">
            <w:rPr>
              <w:rStyle w:val="Hyperlink"/>
              <w:noProof/>
              <w:lang w:val="en-GB"/>
            </w:rPr>
            <w:delText>3.8</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Service:  Plan Information Management Service</w:delText>
          </w:r>
          <w:r w:rsidDel="00285E95">
            <w:rPr>
              <w:noProof/>
            </w:rPr>
            <w:tab/>
            <w:delText>3-56</w:delText>
          </w:r>
        </w:del>
      </w:ins>
    </w:p>
    <w:p w14:paraId="5A5E035C" w14:textId="1A08E0DC" w:rsidR="00A912C0" w:rsidDel="00285E95" w:rsidRDefault="00A912C0">
      <w:pPr>
        <w:pStyle w:val="TOC2"/>
        <w:tabs>
          <w:tab w:val="left" w:pos="907"/>
        </w:tabs>
        <w:rPr>
          <w:ins w:id="324" w:author="Quinten Van Woerkom" w:date="2024-12-19T10:46:00Z" w16du:dateUtc="2024-12-19T09:46:00Z"/>
          <w:del w:id="325"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326" w:author="Quinten Van Woerkom" w:date="2024-12-19T10:46:00Z" w16du:dateUtc="2024-12-19T09:46:00Z">
        <w:del w:id="327" w:author="Peter Van Der Plas" w:date="2024-12-25T14:47:00Z" w16du:dateUtc="2024-12-25T13:47:00Z">
          <w:r w:rsidRPr="00285E95" w:rsidDel="00285E95">
            <w:rPr>
              <w:rStyle w:val="Hyperlink"/>
              <w:noProof/>
              <w:lang w:val="en-GB"/>
            </w:rPr>
            <w:delText>3.9</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Service:  Plan Edit Service</w:delText>
          </w:r>
          <w:r w:rsidDel="00285E95">
            <w:rPr>
              <w:noProof/>
            </w:rPr>
            <w:tab/>
            <w:delText>3-64</w:delText>
          </w:r>
        </w:del>
      </w:ins>
    </w:p>
    <w:p w14:paraId="63B3D588" w14:textId="41101226" w:rsidR="00A912C0" w:rsidDel="00285E95" w:rsidRDefault="00A912C0">
      <w:pPr>
        <w:pStyle w:val="TOC1"/>
        <w:rPr>
          <w:ins w:id="328" w:author="Quinten Van Woerkom" w:date="2024-12-19T10:46:00Z" w16du:dateUtc="2024-12-19T09:46:00Z"/>
          <w:del w:id="329" w:author="Peter Van Der Plas" w:date="2024-12-25T14:47:00Z" w16du:dateUtc="2024-12-25T13:47:00Z"/>
          <w:rFonts w:asciiTheme="minorHAnsi" w:eastAsiaTheme="minorEastAsia" w:hAnsiTheme="minorHAnsi" w:cstheme="minorBidi"/>
          <w:b w:val="0"/>
          <w:caps w:val="0"/>
          <w:noProof/>
          <w:kern w:val="2"/>
          <w:szCs w:val="24"/>
          <w:lang w:val="en-GB" w:eastAsia="en-GB"/>
          <w14:ligatures w14:val="standardContextual"/>
        </w:rPr>
      </w:pPr>
      <w:ins w:id="330" w:author="Quinten Van Woerkom" w:date="2024-12-19T10:46:00Z" w16du:dateUtc="2024-12-19T09:46:00Z">
        <w:del w:id="331" w:author="Peter Van Der Plas" w:date="2024-12-25T14:47:00Z" w16du:dateUtc="2024-12-25T13:47:00Z">
          <w:r w:rsidRPr="00285E95" w:rsidDel="00285E95">
            <w:rPr>
              <w:rStyle w:val="Hyperlink"/>
              <w:noProof/>
              <w:lang w:val="en-GB"/>
            </w:rPr>
            <w:delText>4</w:delText>
          </w:r>
          <w:r w:rsidDel="00285E95">
            <w:rPr>
              <w:rFonts w:asciiTheme="minorHAnsi" w:eastAsiaTheme="minorEastAsia" w:hAnsiTheme="minorHAnsi" w:cstheme="minorBidi"/>
              <w:b w:val="0"/>
              <w:caps w:val="0"/>
              <w:noProof/>
              <w:kern w:val="2"/>
              <w:szCs w:val="24"/>
              <w:lang w:val="en-GB" w:eastAsia="en-GB"/>
              <w14:ligatures w14:val="standardContextual"/>
            </w:rPr>
            <w:tab/>
          </w:r>
          <w:r w:rsidRPr="00285E95" w:rsidDel="00285E95">
            <w:rPr>
              <w:rStyle w:val="Hyperlink"/>
              <w:noProof/>
              <w:lang w:val="en-GB"/>
            </w:rPr>
            <w:delText>MPS Information Model</w:delText>
          </w:r>
          <w:r w:rsidDel="00285E95">
            <w:rPr>
              <w:noProof/>
            </w:rPr>
            <w:tab/>
            <w:delText>4-1</w:delText>
          </w:r>
        </w:del>
      </w:ins>
    </w:p>
    <w:p w14:paraId="0513BEF1" w14:textId="142806DB" w:rsidR="00A912C0" w:rsidDel="00285E95" w:rsidRDefault="00A912C0">
      <w:pPr>
        <w:pStyle w:val="TOC2"/>
        <w:tabs>
          <w:tab w:val="left" w:pos="907"/>
        </w:tabs>
        <w:rPr>
          <w:ins w:id="332" w:author="Quinten Van Woerkom" w:date="2024-12-19T10:46:00Z" w16du:dateUtc="2024-12-19T09:46:00Z"/>
          <w:del w:id="333"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334" w:author="Quinten Van Woerkom" w:date="2024-12-19T10:46:00Z" w16du:dateUtc="2024-12-19T09:46:00Z">
        <w:del w:id="335" w:author="Peter Van Der Plas" w:date="2024-12-25T14:47:00Z" w16du:dateUtc="2024-12-25T13:47:00Z">
          <w:r w:rsidRPr="00285E95" w:rsidDel="00285E95">
            <w:rPr>
              <w:rStyle w:val="Hyperlink"/>
              <w:noProof/>
              <w:lang w:val="en-GB"/>
            </w:rPr>
            <w:delText>4.1</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Overview</w:delText>
          </w:r>
          <w:r w:rsidDel="00285E95">
            <w:rPr>
              <w:noProof/>
            </w:rPr>
            <w:tab/>
            <w:delText>4-1</w:delText>
          </w:r>
        </w:del>
      </w:ins>
    </w:p>
    <w:p w14:paraId="6190D2AE" w14:textId="1FF3C14D" w:rsidR="00A912C0" w:rsidDel="00285E95" w:rsidRDefault="00A912C0">
      <w:pPr>
        <w:pStyle w:val="TOC2"/>
        <w:tabs>
          <w:tab w:val="left" w:pos="907"/>
        </w:tabs>
        <w:rPr>
          <w:ins w:id="336" w:author="Quinten Van Woerkom" w:date="2024-12-19T10:46:00Z" w16du:dateUtc="2024-12-19T09:46:00Z"/>
          <w:del w:id="337"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338" w:author="Quinten Van Woerkom" w:date="2024-12-19T10:46:00Z" w16du:dateUtc="2024-12-19T09:46:00Z">
        <w:del w:id="339" w:author="Peter Van Der Plas" w:date="2024-12-25T14:47:00Z" w16du:dateUtc="2024-12-25T13:47:00Z">
          <w:r w:rsidRPr="00285E95" w:rsidDel="00285E95">
            <w:rPr>
              <w:rStyle w:val="Hyperlink"/>
              <w:noProof/>
            </w:rPr>
            <w:delText>4.2</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rPr>
            <w:delText>Optional Elements</w:delText>
          </w:r>
          <w:r w:rsidDel="00285E95">
            <w:rPr>
              <w:noProof/>
            </w:rPr>
            <w:tab/>
            <w:delText>4-1</w:delText>
          </w:r>
        </w:del>
      </w:ins>
    </w:p>
    <w:p w14:paraId="0BEF40B8" w14:textId="179585DC" w:rsidR="00A912C0" w:rsidDel="00285E95" w:rsidRDefault="00A912C0">
      <w:pPr>
        <w:pStyle w:val="TOC2"/>
        <w:tabs>
          <w:tab w:val="left" w:pos="907"/>
        </w:tabs>
        <w:rPr>
          <w:ins w:id="340" w:author="Quinten Van Woerkom" w:date="2024-12-19T10:46:00Z" w16du:dateUtc="2024-12-19T09:46:00Z"/>
          <w:del w:id="341"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342" w:author="Quinten Van Woerkom" w:date="2024-12-19T10:46:00Z" w16du:dateUtc="2024-12-19T09:46:00Z">
        <w:del w:id="343" w:author="Peter Van Der Plas" w:date="2024-12-25T14:47:00Z" w16du:dateUtc="2024-12-25T13:47:00Z">
          <w:r w:rsidRPr="00285E95" w:rsidDel="00285E95">
            <w:rPr>
              <w:rStyle w:val="Hyperlink"/>
              <w:noProof/>
              <w:lang w:val="en-GB"/>
            </w:rPr>
            <w:delText>4.3</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Conventions</w:delText>
          </w:r>
          <w:r w:rsidDel="00285E95">
            <w:rPr>
              <w:noProof/>
            </w:rPr>
            <w:tab/>
            <w:delText>4-3</w:delText>
          </w:r>
        </w:del>
      </w:ins>
    </w:p>
    <w:p w14:paraId="74928EB5" w14:textId="2EF49B0F" w:rsidR="00A912C0" w:rsidDel="00285E95" w:rsidRDefault="00A912C0">
      <w:pPr>
        <w:pStyle w:val="TOC2"/>
        <w:tabs>
          <w:tab w:val="left" w:pos="907"/>
        </w:tabs>
        <w:rPr>
          <w:ins w:id="344" w:author="Quinten Van Woerkom" w:date="2024-12-19T10:46:00Z" w16du:dateUtc="2024-12-19T09:46:00Z"/>
          <w:del w:id="345"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346" w:author="Quinten Van Woerkom" w:date="2024-12-19T10:46:00Z" w16du:dateUtc="2024-12-19T09:46:00Z">
        <w:del w:id="347" w:author="Peter Van Der Plas" w:date="2024-12-25T14:47:00Z" w16du:dateUtc="2024-12-25T13:47:00Z">
          <w:r w:rsidRPr="00285E95" w:rsidDel="00285E95">
            <w:rPr>
              <w:rStyle w:val="Hyperlink"/>
              <w:noProof/>
              <w:lang w:val="en-GB"/>
            </w:rPr>
            <w:delText>4.4</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External Definitions</w:delText>
          </w:r>
          <w:r w:rsidDel="00285E95">
            <w:rPr>
              <w:noProof/>
            </w:rPr>
            <w:tab/>
            <w:delText>4-5</w:delText>
          </w:r>
        </w:del>
      </w:ins>
    </w:p>
    <w:p w14:paraId="3579BAFA" w14:textId="5EABE8A0" w:rsidR="00A912C0" w:rsidDel="00285E95" w:rsidRDefault="00A912C0">
      <w:pPr>
        <w:pStyle w:val="TOC2"/>
        <w:tabs>
          <w:tab w:val="left" w:pos="907"/>
        </w:tabs>
        <w:rPr>
          <w:ins w:id="348" w:author="Quinten Van Woerkom" w:date="2024-12-19T10:46:00Z" w16du:dateUtc="2024-12-19T09:46:00Z"/>
          <w:del w:id="349"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350" w:author="Quinten Van Woerkom" w:date="2024-12-19T10:46:00Z" w16du:dateUtc="2024-12-19T09:46:00Z">
        <w:del w:id="351" w:author="Peter Van Der Plas" w:date="2024-12-25T14:47:00Z" w16du:dateUtc="2024-12-25T13:47:00Z">
          <w:r w:rsidRPr="00285E95" w:rsidDel="00285E95">
            <w:rPr>
              <w:rStyle w:val="Hyperlink"/>
              <w:noProof/>
              <w:lang w:val="en-GB"/>
            </w:rPr>
            <w:delText>4.5</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MPS Service Objects</w:delText>
          </w:r>
          <w:r w:rsidDel="00285E95">
            <w:rPr>
              <w:noProof/>
            </w:rPr>
            <w:tab/>
            <w:delText>4-7</w:delText>
          </w:r>
        </w:del>
      </w:ins>
    </w:p>
    <w:p w14:paraId="1A06E12A" w14:textId="636BEFF6" w:rsidR="00A912C0" w:rsidDel="00285E95" w:rsidRDefault="00A912C0">
      <w:pPr>
        <w:pStyle w:val="TOC2"/>
        <w:tabs>
          <w:tab w:val="left" w:pos="907"/>
        </w:tabs>
        <w:rPr>
          <w:ins w:id="352" w:author="Quinten Van Woerkom" w:date="2024-12-19T10:46:00Z" w16du:dateUtc="2024-12-19T09:46:00Z"/>
          <w:del w:id="353"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354" w:author="Quinten Van Woerkom" w:date="2024-12-19T10:46:00Z" w16du:dateUtc="2024-12-19T09:46:00Z">
        <w:del w:id="355" w:author="Peter Van Der Plas" w:date="2024-12-25T14:47:00Z" w16du:dateUtc="2024-12-25T13:47:00Z">
          <w:r w:rsidRPr="00285E95" w:rsidDel="00285E95">
            <w:rPr>
              <w:rStyle w:val="Hyperlink"/>
              <w:noProof/>
              <w:lang w:val="en-GB"/>
            </w:rPr>
            <w:delText>4.6</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MPS Data Types</w:delText>
          </w:r>
          <w:r w:rsidDel="00285E95">
            <w:rPr>
              <w:noProof/>
            </w:rPr>
            <w:tab/>
            <w:delText>4-46</w:delText>
          </w:r>
        </w:del>
      </w:ins>
    </w:p>
    <w:p w14:paraId="14F8C1A8" w14:textId="1BFF61BA" w:rsidR="00A912C0" w:rsidDel="00285E95" w:rsidRDefault="00A912C0">
      <w:pPr>
        <w:pStyle w:val="TOC1"/>
        <w:rPr>
          <w:ins w:id="356" w:author="Quinten Van Woerkom" w:date="2024-12-19T10:46:00Z" w16du:dateUtc="2024-12-19T09:46:00Z"/>
          <w:del w:id="357" w:author="Peter Van Der Plas" w:date="2024-12-25T14:47:00Z" w16du:dateUtc="2024-12-25T13:47:00Z"/>
          <w:rFonts w:asciiTheme="minorHAnsi" w:eastAsiaTheme="minorEastAsia" w:hAnsiTheme="minorHAnsi" w:cstheme="minorBidi"/>
          <w:b w:val="0"/>
          <w:caps w:val="0"/>
          <w:noProof/>
          <w:kern w:val="2"/>
          <w:szCs w:val="24"/>
          <w:lang w:val="en-GB" w:eastAsia="en-GB"/>
          <w14:ligatures w14:val="standardContextual"/>
        </w:rPr>
      </w:pPr>
      <w:ins w:id="358" w:author="Quinten Van Woerkom" w:date="2024-12-19T10:46:00Z" w16du:dateUtc="2024-12-19T09:46:00Z">
        <w:del w:id="359" w:author="Peter Van Der Plas" w:date="2024-12-25T14:47:00Z" w16du:dateUtc="2024-12-25T13:47:00Z">
          <w:r w:rsidRPr="00285E95" w:rsidDel="00285E95">
            <w:rPr>
              <w:rStyle w:val="Hyperlink"/>
              <w:noProof/>
              <w:lang w:val="en-GB"/>
            </w:rPr>
            <w:delText>5</w:delText>
          </w:r>
          <w:r w:rsidDel="00285E95">
            <w:rPr>
              <w:rFonts w:asciiTheme="minorHAnsi" w:eastAsiaTheme="minorEastAsia" w:hAnsiTheme="minorHAnsi" w:cstheme="minorBidi"/>
              <w:b w:val="0"/>
              <w:caps w:val="0"/>
              <w:noProof/>
              <w:kern w:val="2"/>
              <w:szCs w:val="24"/>
              <w:lang w:val="en-GB" w:eastAsia="en-GB"/>
              <w14:ligatures w14:val="standardContextual"/>
            </w:rPr>
            <w:tab/>
          </w:r>
          <w:r w:rsidRPr="00285E95" w:rsidDel="00285E95">
            <w:rPr>
              <w:rStyle w:val="Hyperlink"/>
              <w:noProof/>
              <w:lang w:val="en-GB"/>
            </w:rPr>
            <w:delText>Error Codes</w:delText>
          </w:r>
          <w:r w:rsidDel="00285E95">
            <w:rPr>
              <w:noProof/>
            </w:rPr>
            <w:tab/>
            <w:delText>5-1</w:delText>
          </w:r>
        </w:del>
      </w:ins>
    </w:p>
    <w:p w14:paraId="262A02C1" w14:textId="5D5D6A44" w:rsidR="00A912C0" w:rsidDel="00285E95" w:rsidRDefault="00A912C0">
      <w:pPr>
        <w:pStyle w:val="TOC2"/>
        <w:tabs>
          <w:tab w:val="left" w:pos="907"/>
        </w:tabs>
        <w:rPr>
          <w:ins w:id="360" w:author="Quinten Van Woerkom" w:date="2024-12-19T10:46:00Z" w16du:dateUtc="2024-12-19T09:46:00Z"/>
          <w:del w:id="361"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362" w:author="Quinten Van Woerkom" w:date="2024-12-19T10:46:00Z" w16du:dateUtc="2024-12-19T09:46:00Z">
        <w:del w:id="363" w:author="Peter Van Der Plas" w:date="2024-12-25T14:47:00Z" w16du:dateUtc="2024-12-25T13:47:00Z">
          <w:r w:rsidRPr="00285E95" w:rsidDel="00285E95">
            <w:rPr>
              <w:rStyle w:val="Hyperlink"/>
              <w:noProof/>
              <w:lang w:val="en-GB"/>
            </w:rPr>
            <w:delText>5.1</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Overview</w:delText>
          </w:r>
          <w:r w:rsidDel="00285E95">
            <w:rPr>
              <w:noProof/>
            </w:rPr>
            <w:tab/>
            <w:delText>5-1</w:delText>
          </w:r>
        </w:del>
      </w:ins>
    </w:p>
    <w:p w14:paraId="34B86CD9" w14:textId="0EE166BE" w:rsidR="00A912C0" w:rsidDel="00285E95" w:rsidRDefault="00A912C0">
      <w:pPr>
        <w:pStyle w:val="TOC2"/>
        <w:tabs>
          <w:tab w:val="left" w:pos="907"/>
        </w:tabs>
        <w:rPr>
          <w:ins w:id="364" w:author="Quinten Van Woerkom" w:date="2024-12-19T10:46:00Z" w16du:dateUtc="2024-12-19T09:46:00Z"/>
          <w:del w:id="365"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366" w:author="Quinten Van Woerkom" w:date="2024-12-19T10:46:00Z" w16du:dateUtc="2024-12-19T09:46:00Z">
        <w:del w:id="367" w:author="Peter Van Der Plas" w:date="2024-12-25T14:47:00Z" w16du:dateUtc="2024-12-25T13:47:00Z">
          <w:r w:rsidRPr="00285E95" w:rsidDel="00285E95">
            <w:rPr>
              <w:rStyle w:val="Hyperlink"/>
              <w:noProof/>
              <w:lang w:val="en-GB"/>
            </w:rPr>
            <w:lastRenderedPageBreak/>
            <w:delText>5.2</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MPS-Specific MO Errors</w:delText>
          </w:r>
          <w:r w:rsidDel="00285E95">
            <w:rPr>
              <w:noProof/>
            </w:rPr>
            <w:tab/>
            <w:delText>5-1</w:delText>
          </w:r>
        </w:del>
      </w:ins>
    </w:p>
    <w:p w14:paraId="2234864B" w14:textId="67C2DE73" w:rsidR="00A912C0" w:rsidDel="00285E95" w:rsidRDefault="00A912C0">
      <w:pPr>
        <w:pStyle w:val="TOC2"/>
        <w:tabs>
          <w:tab w:val="left" w:pos="907"/>
        </w:tabs>
        <w:rPr>
          <w:ins w:id="368" w:author="Quinten Van Woerkom" w:date="2024-12-19T10:46:00Z" w16du:dateUtc="2024-12-19T09:46:00Z"/>
          <w:del w:id="369"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370" w:author="Quinten Van Woerkom" w:date="2024-12-19T10:46:00Z" w16du:dateUtc="2024-12-19T09:46:00Z">
        <w:del w:id="371" w:author="Peter Van Der Plas" w:date="2024-12-25T14:47:00Z" w16du:dateUtc="2024-12-25T13:47:00Z">
          <w:r w:rsidRPr="00285E95" w:rsidDel="00285E95">
            <w:rPr>
              <w:rStyle w:val="Hyperlink"/>
              <w:noProof/>
            </w:rPr>
            <w:delText>5.3</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rPr>
            <w:delText>Data Type: SecondaryErrorCodeEnum</w:delText>
          </w:r>
          <w:r w:rsidDel="00285E95">
            <w:rPr>
              <w:noProof/>
            </w:rPr>
            <w:tab/>
            <w:delText>5-3</w:delText>
          </w:r>
        </w:del>
      </w:ins>
    </w:p>
    <w:p w14:paraId="5410AD55" w14:textId="159584F0" w:rsidR="00A912C0" w:rsidDel="00285E95" w:rsidRDefault="00A912C0">
      <w:pPr>
        <w:pStyle w:val="TOC1"/>
        <w:rPr>
          <w:ins w:id="372" w:author="Quinten Van Woerkom" w:date="2024-12-19T10:46:00Z" w16du:dateUtc="2024-12-19T09:46:00Z"/>
          <w:del w:id="373" w:author="Peter Van Der Plas" w:date="2024-12-25T14:47:00Z" w16du:dateUtc="2024-12-25T13:47:00Z"/>
          <w:rFonts w:asciiTheme="minorHAnsi" w:eastAsiaTheme="minorEastAsia" w:hAnsiTheme="minorHAnsi" w:cstheme="minorBidi"/>
          <w:b w:val="0"/>
          <w:caps w:val="0"/>
          <w:noProof/>
          <w:kern w:val="2"/>
          <w:szCs w:val="24"/>
          <w:lang w:val="en-GB" w:eastAsia="en-GB"/>
          <w14:ligatures w14:val="standardContextual"/>
        </w:rPr>
      </w:pPr>
      <w:ins w:id="374" w:author="Quinten Van Woerkom" w:date="2024-12-19T10:46:00Z" w16du:dateUtc="2024-12-19T09:46:00Z">
        <w:del w:id="375" w:author="Peter Van Der Plas" w:date="2024-12-25T14:47:00Z" w16du:dateUtc="2024-12-25T13:47:00Z">
          <w:r w:rsidRPr="00285E95" w:rsidDel="00285E95">
            <w:rPr>
              <w:rStyle w:val="Hyperlink"/>
              <w:noProof/>
              <w:lang w:val="en-GB"/>
            </w:rPr>
            <w:delText>6</w:delText>
          </w:r>
          <w:r w:rsidDel="00285E95">
            <w:rPr>
              <w:rFonts w:asciiTheme="minorHAnsi" w:eastAsiaTheme="minorEastAsia" w:hAnsiTheme="minorHAnsi" w:cstheme="minorBidi"/>
              <w:b w:val="0"/>
              <w:caps w:val="0"/>
              <w:noProof/>
              <w:kern w:val="2"/>
              <w:szCs w:val="24"/>
              <w:lang w:val="en-GB" w:eastAsia="en-GB"/>
              <w14:ligatures w14:val="standardContextual"/>
            </w:rPr>
            <w:tab/>
          </w:r>
          <w:r w:rsidRPr="00285E95" w:rsidDel="00285E95">
            <w:rPr>
              <w:rStyle w:val="Hyperlink"/>
              <w:noProof/>
              <w:lang w:val="en-GB"/>
            </w:rPr>
            <w:delText>Service Specification XML</w:delText>
          </w:r>
          <w:r w:rsidDel="00285E95">
            <w:rPr>
              <w:noProof/>
            </w:rPr>
            <w:tab/>
            <w:delText>6-1</w:delText>
          </w:r>
        </w:del>
      </w:ins>
    </w:p>
    <w:p w14:paraId="1ED677AA" w14:textId="46CDDE46" w:rsidR="00A912C0" w:rsidDel="00285E95" w:rsidRDefault="00A912C0">
      <w:pPr>
        <w:pStyle w:val="TOC2"/>
        <w:tabs>
          <w:tab w:val="left" w:pos="907"/>
        </w:tabs>
        <w:rPr>
          <w:ins w:id="376" w:author="Quinten Van Woerkom" w:date="2024-12-19T10:46:00Z" w16du:dateUtc="2024-12-19T09:46:00Z"/>
          <w:del w:id="377"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378" w:author="Quinten Van Woerkom" w:date="2024-12-19T10:46:00Z" w16du:dateUtc="2024-12-19T09:46:00Z">
        <w:del w:id="379" w:author="Peter Van Der Plas" w:date="2024-12-25T14:47:00Z" w16du:dateUtc="2024-12-25T13:47:00Z">
          <w:r w:rsidRPr="00285E95" w:rsidDel="00285E95">
            <w:rPr>
              <w:rStyle w:val="Hyperlink"/>
              <w:noProof/>
              <w:lang w:val="en-GB"/>
            </w:rPr>
            <w:delText>6.1</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Overview</w:delText>
          </w:r>
          <w:r w:rsidDel="00285E95">
            <w:rPr>
              <w:noProof/>
            </w:rPr>
            <w:tab/>
            <w:delText>6-1</w:delText>
          </w:r>
        </w:del>
      </w:ins>
    </w:p>
    <w:p w14:paraId="24B969CF" w14:textId="3110ECDF" w:rsidR="00A912C0" w:rsidDel="00285E95" w:rsidRDefault="00A912C0">
      <w:pPr>
        <w:pStyle w:val="TOC2"/>
        <w:tabs>
          <w:tab w:val="left" w:pos="907"/>
        </w:tabs>
        <w:rPr>
          <w:ins w:id="380" w:author="Quinten Van Woerkom" w:date="2024-12-19T10:46:00Z" w16du:dateUtc="2024-12-19T09:46:00Z"/>
          <w:del w:id="381"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382" w:author="Quinten Van Woerkom" w:date="2024-12-19T10:46:00Z" w16du:dateUtc="2024-12-19T09:46:00Z">
        <w:del w:id="383" w:author="Peter Van Der Plas" w:date="2024-12-25T14:47:00Z" w16du:dateUtc="2024-12-25T13:47:00Z">
          <w:r w:rsidRPr="00285E95" w:rsidDel="00285E95">
            <w:rPr>
              <w:rStyle w:val="Hyperlink"/>
              <w:noProof/>
              <w:lang w:val="en-GB"/>
            </w:rPr>
            <w:delText>6.2</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XML Schema Definition (XSD) for MO Services</w:delText>
          </w:r>
          <w:r w:rsidDel="00285E95">
            <w:rPr>
              <w:noProof/>
            </w:rPr>
            <w:tab/>
            <w:delText>6-1</w:delText>
          </w:r>
        </w:del>
      </w:ins>
    </w:p>
    <w:p w14:paraId="781CF4C0" w14:textId="55AC5CAD" w:rsidR="00A912C0" w:rsidDel="00285E95" w:rsidRDefault="00A912C0">
      <w:pPr>
        <w:pStyle w:val="TOC2"/>
        <w:tabs>
          <w:tab w:val="left" w:pos="907"/>
        </w:tabs>
        <w:rPr>
          <w:ins w:id="384" w:author="Quinten Van Woerkom" w:date="2024-12-19T10:46:00Z" w16du:dateUtc="2024-12-19T09:46:00Z"/>
          <w:del w:id="385"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386" w:author="Quinten Van Woerkom" w:date="2024-12-19T10:46:00Z" w16du:dateUtc="2024-12-19T09:46:00Z">
        <w:del w:id="387" w:author="Peter Van Der Plas" w:date="2024-12-25T14:47:00Z" w16du:dateUtc="2024-12-25T13:47:00Z">
          <w:r w:rsidRPr="00285E95" w:rsidDel="00285E95">
            <w:rPr>
              <w:rStyle w:val="Hyperlink"/>
              <w:noProof/>
              <w:lang w:val="en-GB"/>
            </w:rPr>
            <w:delText>6.3</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MAL XML</w:delText>
          </w:r>
          <w:r w:rsidDel="00285E95">
            <w:rPr>
              <w:noProof/>
            </w:rPr>
            <w:tab/>
            <w:delText>6-2</w:delText>
          </w:r>
        </w:del>
      </w:ins>
    </w:p>
    <w:p w14:paraId="09E65FB1" w14:textId="756697C6" w:rsidR="00A912C0" w:rsidDel="00285E95" w:rsidRDefault="00A912C0">
      <w:pPr>
        <w:pStyle w:val="TOC2"/>
        <w:tabs>
          <w:tab w:val="left" w:pos="907"/>
        </w:tabs>
        <w:rPr>
          <w:ins w:id="388" w:author="Quinten Van Woerkom" w:date="2024-12-19T10:46:00Z" w16du:dateUtc="2024-12-19T09:46:00Z"/>
          <w:del w:id="389"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390" w:author="Quinten Van Woerkom" w:date="2024-12-19T10:46:00Z" w16du:dateUtc="2024-12-19T09:46:00Z">
        <w:del w:id="391" w:author="Peter Van Der Plas" w:date="2024-12-25T14:47:00Z" w16du:dateUtc="2024-12-25T13:47:00Z">
          <w:r w:rsidRPr="00285E95" w:rsidDel="00285E95">
            <w:rPr>
              <w:rStyle w:val="Hyperlink"/>
              <w:noProof/>
              <w:lang w:val="en-GB"/>
            </w:rPr>
            <w:delText>6.4</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MPS XML</w:delText>
          </w:r>
          <w:r w:rsidDel="00285E95">
            <w:rPr>
              <w:noProof/>
            </w:rPr>
            <w:tab/>
            <w:delText>6-2</w:delText>
          </w:r>
        </w:del>
      </w:ins>
    </w:p>
    <w:p w14:paraId="65F1B92E" w14:textId="0AC22186" w:rsidR="00A912C0" w:rsidDel="00285E95" w:rsidRDefault="00A912C0">
      <w:pPr>
        <w:pStyle w:val="TOC1"/>
        <w:rPr>
          <w:ins w:id="392" w:author="Quinten Van Woerkom" w:date="2024-12-19T10:46:00Z" w16du:dateUtc="2024-12-19T09:46:00Z"/>
          <w:del w:id="393" w:author="Peter Van Der Plas" w:date="2024-12-25T14:47:00Z" w16du:dateUtc="2024-12-25T13:47:00Z"/>
          <w:rFonts w:asciiTheme="minorHAnsi" w:eastAsiaTheme="minorEastAsia" w:hAnsiTheme="minorHAnsi" w:cstheme="minorBidi"/>
          <w:b w:val="0"/>
          <w:caps w:val="0"/>
          <w:noProof/>
          <w:kern w:val="2"/>
          <w:szCs w:val="24"/>
          <w:lang w:val="en-GB" w:eastAsia="en-GB"/>
          <w14:ligatures w14:val="standardContextual"/>
        </w:rPr>
      </w:pPr>
      <w:ins w:id="394" w:author="Quinten Van Woerkom" w:date="2024-12-19T10:46:00Z" w16du:dateUtc="2024-12-19T09:46:00Z">
        <w:del w:id="395" w:author="Peter Van Der Plas" w:date="2024-12-25T14:47:00Z" w16du:dateUtc="2024-12-25T13:47:00Z">
          <w:r w:rsidRPr="00285E95" w:rsidDel="00285E95">
            <w:rPr>
              <w:rStyle w:val="Hyperlink"/>
              <w:noProof/>
              <w:lang w:val="en-GB"/>
            </w:rPr>
            <w:delText>7</w:delText>
          </w:r>
          <w:r w:rsidDel="00285E95">
            <w:rPr>
              <w:rFonts w:asciiTheme="minorHAnsi" w:eastAsiaTheme="minorEastAsia" w:hAnsiTheme="minorHAnsi" w:cstheme="minorBidi"/>
              <w:b w:val="0"/>
              <w:caps w:val="0"/>
              <w:noProof/>
              <w:kern w:val="2"/>
              <w:szCs w:val="24"/>
              <w:lang w:val="en-GB" w:eastAsia="en-GB"/>
              <w14:ligatures w14:val="standardContextual"/>
            </w:rPr>
            <w:tab/>
          </w:r>
          <w:r w:rsidRPr="00285E95" w:rsidDel="00285E95">
            <w:rPr>
              <w:rStyle w:val="Hyperlink"/>
              <w:noProof/>
              <w:lang w:val="en-GB"/>
            </w:rPr>
            <w:delText>XML File Formats</w:delText>
          </w:r>
          <w:r w:rsidDel="00285E95">
            <w:rPr>
              <w:noProof/>
            </w:rPr>
            <w:tab/>
            <w:delText>7-1</w:delText>
          </w:r>
        </w:del>
      </w:ins>
    </w:p>
    <w:p w14:paraId="0559F62D" w14:textId="585FFF6A" w:rsidR="00A912C0" w:rsidDel="00285E95" w:rsidRDefault="00A912C0">
      <w:pPr>
        <w:pStyle w:val="TOC2"/>
        <w:tabs>
          <w:tab w:val="left" w:pos="907"/>
        </w:tabs>
        <w:rPr>
          <w:ins w:id="396" w:author="Quinten Van Woerkom" w:date="2024-12-19T10:46:00Z" w16du:dateUtc="2024-12-19T09:46:00Z"/>
          <w:del w:id="397"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398" w:author="Quinten Van Woerkom" w:date="2024-12-19T10:46:00Z" w16du:dateUtc="2024-12-19T09:46:00Z">
        <w:del w:id="399" w:author="Peter Van Der Plas" w:date="2024-12-25T14:47:00Z" w16du:dateUtc="2024-12-25T13:47:00Z">
          <w:r w:rsidRPr="00285E95" w:rsidDel="00285E95">
            <w:rPr>
              <w:rStyle w:val="Hyperlink"/>
              <w:noProof/>
              <w:lang w:val="en-GB"/>
            </w:rPr>
            <w:delText>7.1</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Introduction</w:delText>
          </w:r>
          <w:r w:rsidDel="00285E95">
            <w:rPr>
              <w:noProof/>
            </w:rPr>
            <w:tab/>
            <w:delText>7-1</w:delText>
          </w:r>
        </w:del>
      </w:ins>
    </w:p>
    <w:p w14:paraId="6745D55E" w14:textId="16866512" w:rsidR="00A912C0" w:rsidDel="00285E95" w:rsidRDefault="00A912C0">
      <w:pPr>
        <w:pStyle w:val="TOC2"/>
        <w:tabs>
          <w:tab w:val="left" w:pos="907"/>
        </w:tabs>
        <w:rPr>
          <w:ins w:id="400" w:author="Quinten Van Woerkom" w:date="2024-12-19T10:46:00Z" w16du:dateUtc="2024-12-19T09:46:00Z"/>
          <w:del w:id="401"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402" w:author="Quinten Van Woerkom" w:date="2024-12-19T10:46:00Z" w16du:dateUtc="2024-12-19T09:46:00Z">
        <w:del w:id="403" w:author="Peter Van Der Plas" w:date="2024-12-25T14:47:00Z" w16du:dateUtc="2024-12-25T13:47:00Z">
          <w:r w:rsidRPr="00285E95" w:rsidDel="00285E95">
            <w:rPr>
              <w:rStyle w:val="Hyperlink"/>
              <w:noProof/>
              <w:lang w:val="en-GB"/>
            </w:rPr>
            <w:delText>7.2</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XML Schema Namespace</w:delText>
          </w:r>
          <w:r w:rsidDel="00285E95">
            <w:rPr>
              <w:noProof/>
            </w:rPr>
            <w:tab/>
            <w:delText>7-1</w:delText>
          </w:r>
        </w:del>
      </w:ins>
    </w:p>
    <w:p w14:paraId="7D1759C0" w14:textId="621A4391" w:rsidR="00A912C0" w:rsidDel="00285E95" w:rsidRDefault="00A912C0">
      <w:pPr>
        <w:pStyle w:val="TOC2"/>
        <w:tabs>
          <w:tab w:val="left" w:pos="907"/>
        </w:tabs>
        <w:rPr>
          <w:ins w:id="404" w:author="Quinten Van Woerkom" w:date="2024-12-19T10:46:00Z" w16du:dateUtc="2024-12-19T09:46:00Z"/>
          <w:del w:id="405"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406" w:author="Quinten Van Woerkom" w:date="2024-12-19T10:46:00Z" w16du:dateUtc="2024-12-19T09:46:00Z">
        <w:del w:id="407" w:author="Peter Van Der Plas" w:date="2024-12-25T14:47:00Z" w16du:dateUtc="2024-12-25T13:47:00Z">
          <w:r w:rsidRPr="00285E95" w:rsidDel="00285E95">
            <w:rPr>
              <w:rStyle w:val="Hyperlink"/>
              <w:noProof/>
              <w:lang w:val="en-GB"/>
            </w:rPr>
            <w:delText>7.3</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XML Schema Encoding</w:delText>
          </w:r>
          <w:r w:rsidDel="00285E95">
            <w:rPr>
              <w:noProof/>
            </w:rPr>
            <w:tab/>
            <w:delText>7-1</w:delText>
          </w:r>
        </w:del>
      </w:ins>
    </w:p>
    <w:p w14:paraId="03DB1C74" w14:textId="5C9D5CCE" w:rsidR="00A912C0" w:rsidDel="00285E95" w:rsidRDefault="00A912C0">
      <w:pPr>
        <w:pStyle w:val="TOC2"/>
        <w:rPr>
          <w:ins w:id="408" w:author="Quinten Van Woerkom" w:date="2024-12-19T10:46:00Z" w16du:dateUtc="2024-12-19T09:46:00Z"/>
          <w:del w:id="409"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410" w:author="Quinten Van Woerkom" w:date="2024-12-19T10:46:00Z" w16du:dateUtc="2024-12-19T09:46:00Z">
        <w:del w:id="411" w:author="Peter Van Der Plas" w:date="2024-12-25T14:47:00Z" w16du:dateUtc="2024-12-25T13:47:00Z">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rPr>
            <w:delText>Discussion -</w:delText>
          </w:r>
          <w:r w:rsidDel="00285E95">
            <w:rPr>
              <w:noProof/>
            </w:rPr>
            <w:tab/>
            <w:delText>7-4</w:delText>
          </w:r>
        </w:del>
      </w:ins>
    </w:p>
    <w:p w14:paraId="07DF51CE" w14:textId="608F27D9" w:rsidR="00A912C0" w:rsidDel="00285E95" w:rsidRDefault="00A912C0">
      <w:pPr>
        <w:pStyle w:val="TOC2"/>
        <w:tabs>
          <w:tab w:val="left" w:pos="907"/>
        </w:tabs>
        <w:rPr>
          <w:ins w:id="412" w:author="Quinten Van Woerkom" w:date="2024-12-19T10:46:00Z" w16du:dateUtc="2024-12-19T09:46:00Z"/>
          <w:del w:id="413"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414" w:author="Quinten Van Woerkom" w:date="2024-12-19T10:46:00Z" w16du:dateUtc="2024-12-19T09:46:00Z">
        <w:del w:id="415" w:author="Peter Van Der Plas" w:date="2024-12-25T14:47:00Z" w16du:dateUtc="2024-12-25T13:47:00Z">
          <w:r w:rsidRPr="00285E95" w:rsidDel="00285E95">
            <w:rPr>
              <w:rStyle w:val="Hyperlink"/>
              <w:noProof/>
              <w:lang w:val="en-GB"/>
            </w:rPr>
            <w:delText>7.4</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XML Schema Structure</w:delText>
          </w:r>
          <w:r w:rsidDel="00285E95">
            <w:rPr>
              <w:noProof/>
            </w:rPr>
            <w:tab/>
            <w:delText>7-4</w:delText>
          </w:r>
        </w:del>
      </w:ins>
    </w:p>
    <w:p w14:paraId="1D520023" w14:textId="0D12E08B" w:rsidR="00A912C0" w:rsidDel="00285E95" w:rsidRDefault="00A912C0">
      <w:pPr>
        <w:pStyle w:val="TOC2"/>
        <w:tabs>
          <w:tab w:val="left" w:pos="907"/>
        </w:tabs>
        <w:rPr>
          <w:ins w:id="416" w:author="Quinten Van Woerkom" w:date="2024-12-19T10:46:00Z" w16du:dateUtc="2024-12-19T09:46:00Z"/>
          <w:del w:id="417"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418" w:author="Quinten Van Woerkom" w:date="2024-12-19T10:46:00Z" w16du:dateUtc="2024-12-19T09:46:00Z">
        <w:del w:id="419" w:author="Peter Van Der Plas" w:date="2024-12-25T14:47:00Z" w16du:dateUtc="2024-12-25T13:47:00Z">
          <w:r w:rsidRPr="00285E95" w:rsidDel="00285E95">
            <w:rPr>
              <w:rStyle w:val="Hyperlink"/>
              <w:noProof/>
              <w:lang w:val="en-GB"/>
            </w:rPr>
            <w:delText>7.5</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XML File Structure</w:delText>
          </w:r>
          <w:r w:rsidDel="00285E95">
            <w:rPr>
              <w:noProof/>
            </w:rPr>
            <w:tab/>
            <w:delText>7-6</w:delText>
          </w:r>
        </w:del>
      </w:ins>
    </w:p>
    <w:p w14:paraId="6DDC104F" w14:textId="63B71CAF" w:rsidR="00A912C0" w:rsidDel="00285E95" w:rsidRDefault="00A912C0">
      <w:pPr>
        <w:pStyle w:val="TOC2"/>
        <w:tabs>
          <w:tab w:val="left" w:pos="907"/>
        </w:tabs>
        <w:rPr>
          <w:ins w:id="420" w:author="Quinten Van Woerkom" w:date="2024-12-19T10:46:00Z" w16du:dateUtc="2024-12-19T09:46:00Z"/>
          <w:del w:id="421"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422" w:author="Quinten Van Woerkom" w:date="2024-12-19T10:46:00Z" w16du:dateUtc="2024-12-19T09:46:00Z">
        <w:del w:id="423" w:author="Peter Van Der Plas" w:date="2024-12-25T14:47:00Z" w16du:dateUtc="2024-12-25T13:47:00Z">
          <w:r w:rsidRPr="00285E95" w:rsidDel="00285E95">
            <w:rPr>
              <w:rStyle w:val="Hyperlink"/>
              <w:noProof/>
              <w:lang w:val="en-GB"/>
            </w:rPr>
            <w:delText>7.6</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Planning Request XML File Formats</w:delText>
          </w:r>
          <w:r w:rsidDel="00285E95">
            <w:rPr>
              <w:noProof/>
            </w:rPr>
            <w:tab/>
            <w:delText>7-7</w:delText>
          </w:r>
        </w:del>
      </w:ins>
    </w:p>
    <w:p w14:paraId="2E6A9F7C" w14:textId="1CE1EBCA" w:rsidR="00A912C0" w:rsidDel="00285E95" w:rsidRDefault="00A912C0">
      <w:pPr>
        <w:pStyle w:val="TOC2"/>
        <w:tabs>
          <w:tab w:val="left" w:pos="907"/>
        </w:tabs>
        <w:rPr>
          <w:ins w:id="424" w:author="Quinten Van Woerkom" w:date="2024-12-19T10:46:00Z" w16du:dateUtc="2024-12-19T09:46:00Z"/>
          <w:del w:id="425"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426" w:author="Quinten Van Woerkom" w:date="2024-12-19T10:46:00Z" w16du:dateUtc="2024-12-19T09:46:00Z">
        <w:del w:id="427" w:author="Peter Van Der Plas" w:date="2024-12-25T14:47:00Z" w16du:dateUtc="2024-12-25T13:47:00Z">
          <w:r w:rsidRPr="00285E95" w:rsidDel="00285E95">
            <w:rPr>
              <w:rStyle w:val="Hyperlink"/>
              <w:noProof/>
              <w:lang w:val="en-GB"/>
            </w:rPr>
            <w:delText>7.7</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Plan XML File Format</w:delText>
          </w:r>
          <w:r w:rsidDel="00285E95">
            <w:rPr>
              <w:noProof/>
            </w:rPr>
            <w:tab/>
            <w:delText>7-10</w:delText>
          </w:r>
        </w:del>
      </w:ins>
    </w:p>
    <w:p w14:paraId="4B752A65" w14:textId="3E5CA469" w:rsidR="00A912C0" w:rsidDel="00285E95" w:rsidRDefault="00A912C0">
      <w:pPr>
        <w:pStyle w:val="TOC2"/>
        <w:tabs>
          <w:tab w:val="left" w:pos="907"/>
        </w:tabs>
        <w:rPr>
          <w:ins w:id="428" w:author="Quinten Van Woerkom" w:date="2024-12-19T10:46:00Z" w16du:dateUtc="2024-12-19T09:46:00Z"/>
          <w:del w:id="429" w:author="Peter Van Der Plas" w:date="2024-12-25T14:47:00Z" w16du:dateUtc="2024-12-25T13:47:00Z"/>
          <w:rFonts w:asciiTheme="minorHAnsi" w:eastAsiaTheme="minorEastAsia" w:hAnsiTheme="minorHAnsi" w:cstheme="minorBidi"/>
          <w:caps w:val="0"/>
          <w:noProof/>
          <w:kern w:val="2"/>
          <w:szCs w:val="24"/>
          <w:lang w:val="en-GB" w:eastAsia="en-GB"/>
          <w14:ligatures w14:val="standardContextual"/>
        </w:rPr>
      </w:pPr>
      <w:ins w:id="430" w:author="Quinten Van Woerkom" w:date="2024-12-19T10:46:00Z" w16du:dateUtc="2024-12-19T09:46:00Z">
        <w:del w:id="431" w:author="Peter Van Der Plas" w:date="2024-12-25T14:47:00Z" w16du:dateUtc="2024-12-25T13:47:00Z">
          <w:r w:rsidRPr="00285E95" w:rsidDel="00285E95">
            <w:rPr>
              <w:rStyle w:val="Hyperlink"/>
              <w:noProof/>
              <w:lang w:val="en-GB"/>
            </w:rPr>
            <w:delText>7.8</w:delText>
          </w:r>
          <w:r w:rsidDel="00285E95">
            <w:rPr>
              <w:rFonts w:asciiTheme="minorHAnsi" w:eastAsiaTheme="minorEastAsia" w:hAnsiTheme="minorHAnsi" w:cstheme="minorBidi"/>
              <w:caps w:val="0"/>
              <w:noProof/>
              <w:kern w:val="2"/>
              <w:szCs w:val="24"/>
              <w:lang w:val="en-GB" w:eastAsia="en-GB"/>
              <w14:ligatures w14:val="standardContextual"/>
            </w:rPr>
            <w:tab/>
          </w:r>
          <w:r w:rsidRPr="00285E95" w:rsidDel="00285E95">
            <w:rPr>
              <w:rStyle w:val="Hyperlink"/>
              <w:noProof/>
              <w:lang w:val="en-GB"/>
            </w:rPr>
            <w:delText>MPS XML File Format Schema Location</w:delText>
          </w:r>
          <w:r w:rsidDel="00285E95">
            <w:rPr>
              <w:noProof/>
            </w:rPr>
            <w:tab/>
            <w:delText>7-10</w:delText>
          </w:r>
        </w:del>
      </w:ins>
    </w:p>
    <w:p w14:paraId="4678892A" w14:textId="68E83011" w:rsidR="002F2337" w:rsidRPr="002F2337" w:rsidDel="00285E95" w:rsidRDefault="002F2337">
      <w:pPr>
        <w:pStyle w:val="TOC1"/>
        <w:rPr>
          <w:del w:id="432" w:author="Peter Van Der Plas" w:date="2024-12-25T14:47:00Z" w16du:dateUtc="2024-12-25T13:47:00Z"/>
          <w:rFonts w:eastAsiaTheme="minorEastAsia" w:hAnsiTheme="minorHAnsi" w:cstheme="minorBidi"/>
          <w:b w:val="0"/>
          <w:caps w:val="0"/>
          <w:noProof/>
          <w:szCs w:val="22"/>
        </w:rPr>
      </w:pPr>
      <w:del w:id="433" w:author="Peter Van Der Plas" w:date="2024-12-25T14:47:00Z" w16du:dateUtc="2024-12-25T13:47:00Z">
        <w:r w:rsidRPr="00284CFE" w:rsidDel="00285E95">
          <w:rPr>
            <w:noProof/>
            <w:rPrChange w:id="434" w:author="Quinten Van Woerkom" w:date="2024-12-11T13:45:00Z" w16du:dateUtc="2024-12-11T12:45:00Z">
              <w:rPr>
                <w:rStyle w:val="Hyperlink"/>
                <w:noProof/>
                <w:lang w:val="en-GB"/>
              </w:rPr>
            </w:rPrChange>
          </w:rPr>
          <w:delText>1</w:delText>
        </w:r>
        <w:r w:rsidRPr="002F2337" w:rsidDel="00285E95">
          <w:rPr>
            <w:rFonts w:eastAsiaTheme="minorEastAsia" w:hAnsiTheme="minorHAnsi" w:cstheme="minorBidi"/>
            <w:b w:val="0"/>
            <w:caps w:val="0"/>
            <w:noProof/>
            <w:szCs w:val="22"/>
          </w:rPr>
          <w:tab/>
        </w:r>
        <w:r w:rsidRPr="00284CFE" w:rsidDel="00285E95">
          <w:rPr>
            <w:noProof/>
            <w:rPrChange w:id="435" w:author="Quinten Van Woerkom" w:date="2024-12-11T13:45:00Z" w16du:dateUtc="2024-12-11T12:45:00Z">
              <w:rPr>
                <w:rStyle w:val="Hyperlink"/>
                <w:noProof/>
                <w:lang w:val="en-GB"/>
              </w:rPr>
            </w:rPrChange>
          </w:rPr>
          <w:delText>Introduction</w:delText>
        </w:r>
        <w:r w:rsidRPr="002F2337" w:rsidDel="00285E95">
          <w:rPr>
            <w:b w:val="0"/>
            <w:noProof/>
          </w:rPr>
          <w:tab/>
        </w:r>
        <w:r w:rsidR="00F57CEE" w:rsidDel="00285E95">
          <w:rPr>
            <w:noProof/>
          </w:rPr>
          <w:delText>1-1</w:delText>
        </w:r>
      </w:del>
    </w:p>
    <w:p w14:paraId="62393D26" w14:textId="77777777" w:rsidR="002F2337" w:rsidDel="00285E95" w:rsidRDefault="002F2337">
      <w:pPr>
        <w:pStyle w:val="TOC2"/>
        <w:tabs>
          <w:tab w:val="left" w:pos="907"/>
        </w:tabs>
        <w:rPr>
          <w:del w:id="436" w:author="Peter Van Der Plas" w:date="2024-12-25T14:47:00Z" w16du:dateUtc="2024-12-25T13:47:00Z"/>
          <w:rStyle w:val="Hyperlink"/>
          <w:noProof/>
        </w:rPr>
      </w:pPr>
    </w:p>
    <w:p w14:paraId="1932FA95" w14:textId="01064D31" w:rsidR="002F2337" w:rsidRPr="002F2337" w:rsidDel="00285E95" w:rsidRDefault="002F2337">
      <w:pPr>
        <w:pStyle w:val="TOC2"/>
        <w:tabs>
          <w:tab w:val="left" w:pos="907"/>
        </w:tabs>
        <w:rPr>
          <w:del w:id="437" w:author="Peter Van Der Plas" w:date="2024-12-25T14:47:00Z" w16du:dateUtc="2024-12-25T13:47:00Z"/>
          <w:rFonts w:eastAsiaTheme="minorEastAsia" w:hAnsiTheme="minorHAnsi" w:cstheme="minorBidi"/>
          <w:caps w:val="0"/>
          <w:noProof/>
          <w:szCs w:val="22"/>
        </w:rPr>
      </w:pPr>
      <w:del w:id="438" w:author="Peter Van Der Plas" w:date="2024-12-25T14:47:00Z" w16du:dateUtc="2024-12-25T13:47:00Z">
        <w:r w:rsidRPr="00284CFE" w:rsidDel="00285E95">
          <w:rPr>
            <w:noProof/>
            <w:rPrChange w:id="439" w:author="Quinten Van Woerkom" w:date="2024-12-11T13:45:00Z" w16du:dateUtc="2024-12-11T12:45:00Z">
              <w:rPr>
                <w:rStyle w:val="Hyperlink"/>
                <w:noProof/>
                <w:lang w:val="en-GB"/>
              </w:rPr>
            </w:rPrChange>
          </w:rPr>
          <w:delText>1.1</w:delText>
        </w:r>
        <w:r w:rsidRPr="002F2337" w:rsidDel="00285E95">
          <w:rPr>
            <w:rFonts w:eastAsiaTheme="minorEastAsia" w:hAnsiTheme="minorHAnsi" w:cstheme="minorBidi"/>
            <w:caps w:val="0"/>
            <w:noProof/>
            <w:szCs w:val="22"/>
          </w:rPr>
          <w:tab/>
        </w:r>
        <w:r w:rsidRPr="00284CFE" w:rsidDel="00285E95">
          <w:rPr>
            <w:noProof/>
            <w:rPrChange w:id="440" w:author="Quinten Van Woerkom" w:date="2024-12-11T13:45:00Z" w16du:dateUtc="2024-12-11T12:45:00Z">
              <w:rPr>
                <w:rStyle w:val="Hyperlink"/>
                <w:noProof/>
                <w:lang w:val="en-GB"/>
              </w:rPr>
            </w:rPrChange>
          </w:rPr>
          <w:delText>General</w:delText>
        </w:r>
        <w:r w:rsidDel="00285E95">
          <w:rPr>
            <w:noProof/>
          </w:rPr>
          <w:tab/>
        </w:r>
        <w:r w:rsidR="00F57CEE" w:rsidDel="00285E95">
          <w:rPr>
            <w:noProof/>
          </w:rPr>
          <w:delText>1-1</w:delText>
        </w:r>
      </w:del>
    </w:p>
    <w:p w14:paraId="53C3F64D" w14:textId="06DAE0FE" w:rsidR="002F2337" w:rsidRPr="002F2337" w:rsidDel="00285E95" w:rsidRDefault="002F2337">
      <w:pPr>
        <w:pStyle w:val="TOC2"/>
        <w:tabs>
          <w:tab w:val="left" w:pos="907"/>
        </w:tabs>
        <w:rPr>
          <w:del w:id="441" w:author="Peter Van Der Plas" w:date="2024-12-25T14:47:00Z" w16du:dateUtc="2024-12-25T13:47:00Z"/>
          <w:rFonts w:eastAsiaTheme="minorEastAsia" w:hAnsiTheme="minorHAnsi" w:cstheme="minorBidi"/>
          <w:caps w:val="0"/>
          <w:noProof/>
          <w:szCs w:val="22"/>
        </w:rPr>
      </w:pPr>
      <w:del w:id="442" w:author="Peter Van Der Plas" w:date="2024-12-25T14:47:00Z" w16du:dateUtc="2024-12-25T13:47:00Z">
        <w:r w:rsidRPr="00284CFE" w:rsidDel="00285E95">
          <w:rPr>
            <w:noProof/>
            <w:rPrChange w:id="443" w:author="Quinten Van Woerkom" w:date="2024-12-11T13:45:00Z" w16du:dateUtc="2024-12-11T12:45:00Z">
              <w:rPr>
                <w:rStyle w:val="Hyperlink"/>
                <w:noProof/>
                <w:lang w:val="en-GB"/>
              </w:rPr>
            </w:rPrChange>
          </w:rPr>
          <w:delText>1.2</w:delText>
        </w:r>
        <w:r w:rsidRPr="002F2337" w:rsidDel="00285E95">
          <w:rPr>
            <w:rFonts w:eastAsiaTheme="minorEastAsia" w:hAnsiTheme="minorHAnsi" w:cstheme="minorBidi"/>
            <w:caps w:val="0"/>
            <w:noProof/>
            <w:szCs w:val="22"/>
          </w:rPr>
          <w:tab/>
        </w:r>
        <w:r w:rsidRPr="00284CFE" w:rsidDel="00285E95">
          <w:rPr>
            <w:noProof/>
            <w:rPrChange w:id="444" w:author="Quinten Van Woerkom" w:date="2024-12-11T13:45:00Z" w16du:dateUtc="2024-12-11T12:45:00Z">
              <w:rPr>
                <w:rStyle w:val="Hyperlink"/>
                <w:noProof/>
                <w:lang w:val="en-GB"/>
              </w:rPr>
            </w:rPrChange>
          </w:rPr>
          <w:delText>Purpose and Scope</w:delText>
        </w:r>
        <w:r w:rsidDel="00285E95">
          <w:rPr>
            <w:noProof/>
          </w:rPr>
          <w:tab/>
        </w:r>
        <w:r w:rsidR="00F57CEE" w:rsidDel="00285E95">
          <w:rPr>
            <w:noProof/>
          </w:rPr>
          <w:delText>1-2</w:delText>
        </w:r>
      </w:del>
    </w:p>
    <w:p w14:paraId="1FCCCF73" w14:textId="05BC1C23" w:rsidR="002F2337" w:rsidRPr="002F2337" w:rsidDel="00285E95" w:rsidRDefault="002F2337">
      <w:pPr>
        <w:pStyle w:val="TOC2"/>
        <w:tabs>
          <w:tab w:val="left" w:pos="907"/>
        </w:tabs>
        <w:rPr>
          <w:del w:id="445" w:author="Peter Van Der Plas" w:date="2024-12-25T14:47:00Z" w16du:dateUtc="2024-12-25T13:47:00Z"/>
          <w:rFonts w:eastAsiaTheme="minorEastAsia" w:hAnsiTheme="minorHAnsi" w:cstheme="minorBidi"/>
          <w:caps w:val="0"/>
          <w:noProof/>
          <w:szCs w:val="22"/>
        </w:rPr>
      </w:pPr>
      <w:del w:id="446" w:author="Peter Van Der Plas" w:date="2024-12-25T14:47:00Z" w16du:dateUtc="2024-12-25T13:47:00Z">
        <w:r w:rsidRPr="00284CFE" w:rsidDel="00285E95">
          <w:rPr>
            <w:noProof/>
            <w:rPrChange w:id="447" w:author="Quinten Van Woerkom" w:date="2024-12-11T13:45:00Z" w16du:dateUtc="2024-12-11T12:45:00Z">
              <w:rPr>
                <w:rStyle w:val="Hyperlink"/>
                <w:noProof/>
                <w:lang w:val="en-GB"/>
              </w:rPr>
            </w:rPrChange>
          </w:rPr>
          <w:delText>1.3</w:delText>
        </w:r>
        <w:r w:rsidRPr="002F2337" w:rsidDel="00285E95">
          <w:rPr>
            <w:rFonts w:eastAsiaTheme="minorEastAsia" w:hAnsiTheme="minorHAnsi" w:cstheme="minorBidi"/>
            <w:caps w:val="0"/>
            <w:noProof/>
            <w:szCs w:val="22"/>
          </w:rPr>
          <w:tab/>
        </w:r>
        <w:r w:rsidRPr="00284CFE" w:rsidDel="00285E95">
          <w:rPr>
            <w:noProof/>
            <w:rPrChange w:id="448" w:author="Quinten Van Woerkom" w:date="2024-12-11T13:45:00Z" w16du:dateUtc="2024-12-11T12:45:00Z">
              <w:rPr>
                <w:rStyle w:val="Hyperlink"/>
                <w:noProof/>
                <w:lang w:val="en-GB"/>
              </w:rPr>
            </w:rPrChange>
          </w:rPr>
          <w:delText>Applicability</w:delText>
        </w:r>
        <w:r w:rsidDel="00285E95">
          <w:rPr>
            <w:noProof/>
          </w:rPr>
          <w:tab/>
        </w:r>
        <w:r w:rsidR="00F57CEE" w:rsidDel="00285E95">
          <w:rPr>
            <w:noProof/>
          </w:rPr>
          <w:delText>1-2</w:delText>
        </w:r>
      </w:del>
    </w:p>
    <w:p w14:paraId="0F3F42B3" w14:textId="22450E4F" w:rsidR="002F2337" w:rsidRPr="002F2337" w:rsidDel="00285E95" w:rsidRDefault="002F2337">
      <w:pPr>
        <w:pStyle w:val="TOC2"/>
        <w:tabs>
          <w:tab w:val="left" w:pos="907"/>
        </w:tabs>
        <w:rPr>
          <w:del w:id="449" w:author="Peter Van Der Plas" w:date="2024-12-25T14:47:00Z" w16du:dateUtc="2024-12-25T13:47:00Z"/>
          <w:rFonts w:eastAsiaTheme="minorEastAsia" w:hAnsiTheme="minorHAnsi" w:cstheme="minorBidi"/>
          <w:caps w:val="0"/>
          <w:noProof/>
          <w:szCs w:val="22"/>
        </w:rPr>
      </w:pPr>
      <w:del w:id="450" w:author="Peter Van Der Plas" w:date="2024-12-25T14:47:00Z" w16du:dateUtc="2024-12-25T13:47:00Z">
        <w:r w:rsidRPr="00284CFE" w:rsidDel="00285E95">
          <w:rPr>
            <w:noProof/>
            <w:rPrChange w:id="451" w:author="Quinten Van Woerkom" w:date="2024-12-11T13:45:00Z" w16du:dateUtc="2024-12-11T12:45:00Z">
              <w:rPr>
                <w:rStyle w:val="Hyperlink"/>
                <w:noProof/>
                <w:lang w:val="en-GB"/>
              </w:rPr>
            </w:rPrChange>
          </w:rPr>
          <w:delText>1.4</w:delText>
        </w:r>
        <w:r w:rsidRPr="002F2337" w:rsidDel="00285E95">
          <w:rPr>
            <w:rFonts w:eastAsiaTheme="minorEastAsia" w:hAnsiTheme="minorHAnsi" w:cstheme="minorBidi"/>
            <w:caps w:val="0"/>
            <w:noProof/>
            <w:szCs w:val="22"/>
          </w:rPr>
          <w:tab/>
        </w:r>
        <w:r w:rsidRPr="00284CFE" w:rsidDel="00285E95">
          <w:rPr>
            <w:noProof/>
            <w:rPrChange w:id="452" w:author="Quinten Van Woerkom" w:date="2024-12-11T13:45:00Z" w16du:dateUtc="2024-12-11T12:45:00Z">
              <w:rPr>
                <w:rStyle w:val="Hyperlink"/>
                <w:noProof/>
                <w:lang w:val="en-GB"/>
              </w:rPr>
            </w:rPrChange>
          </w:rPr>
          <w:delText>Rationale</w:delText>
        </w:r>
        <w:r w:rsidDel="00285E95">
          <w:rPr>
            <w:noProof/>
          </w:rPr>
          <w:tab/>
        </w:r>
        <w:r w:rsidR="00F57CEE" w:rsidDel="00285E95">
          <w:rPr>
            <w:noProof/>
          </w:rPr>
          <w:delText>1-3</w:delText>
        </w:r>
      </w:del>
    </w:p>
    <w:p w14:paraId="08EE914A" w14:textId="7CF627DE" w:rsidR="002F2337" w:rsidRPr="002F2337" w:rsidDel="00285E95" w:rsidRDefault="002F2337">
      <w:pPr>
        <w:pStyle w:val="TOC2"/>
        <w:tabs>
          <w:tab w:val="left" w:pos="907"/>
        </w:tabs>
        <w:rPr>
          <w:del w:id="453" w:author="Peter Van Der Plas" w:date="2024-12-25T14:47:00Z" w16du:dateUtc="2024-12-25T13:47:00Z"/>
          <w:rFonts w:eastAsiaTheme="minorEastAsia" w:hAnsiTheme="minorHAnsi" w:cstheme="minorBidi"/>
          <w:caps w:val="0"/>
          <w:noProof/>
          <w:szCs w:val="22"/>
        </w:rPr>
      </w:pPr>
      <w:del w:id="454" w:author="Peter Van Der Plas" w:date="2024-12-25T14:47:00Z" w16du:dateUtc="2024-12-25T13:47:00Z">
        <w:r w:rsidRPr="00284CFE" w:rsidDel="00285E95">
          <w:rPr>
            <w:noProof/>
            <w:rPrChange w:id="455" w:author="Quinten Van Woerkom" w:date="2024-12-11T13:45:00Z" w16du:dateUtc="2024-12-11T12:45:00Z">
              <w:rPr>
                <w:rStyle w:val="Hyperlink"/>
                <w:noProof/>
                <w:lang w:val="en-GB"/>
              </w:rPr>
            </w:rPrChange>
          </w:rPr>
          <w:delText>1.5</w:delText>
        </w:r>
        <w:r w:rsidRPr="002F2337" w:rsidDel="00285E95">
          <w:rPr>
            <w:rFonts w:eastAsiaTheme="minorEastAsia" w:hAnsiTheme="minorHAnsi" w:cstheme="minorBidi"/>
            <w:caps w:val="0"/>
            <w:noProof/>
            <w:szCs w:val="22"/>
          </w:rPr>
          <w:tab/>
        </w:r>
        <w:r w:rsidRPr="00284CFE" w:rsidDel="00285E95">
          <w:rPr>
            <w:noProof/>
            <w:rPrChange w:id="456" w:author="Quinten Van Woerkom" w:date="2024-12-11T13:45:00Z" w16du:dateUtc="2024-12-11T12:45:00Z">
              <w:rPr>
                <w:rStyle w:val="Hyperlink"/>
                <w:noProof/>
                <w:lang w:val="en-GB"/>
              </w:rPr>
            </w:rPrChange>
          </w:rPr>
          <w:delText>Document Structure</w:delText>
        </w:r>
        <w:r w:rsidDel="00285E95">
          <w:rPr>
            <w:noProof/>
          </w:rPr>
          <w:tab/>
        </w:r>
        <w:r w:rsidR="00F57CEE" w:rsidDel="00285E95">
          <w:rPr>
            <w:noProof/>
          </w:rPr>
          <w:delText>1-3</w:delText>
        </w:r>
      </w:del>
    </w:p>
    <w:p w14:paraId="43488991" w14:textId="459BCC74" w:rsidR="002F2337" w:rsidRPr="002F2337" w:rsidDel="00285E95" w:rsidRDefault="002F2337">
      <w:pPr>
        <w:pStyle w:val="TOC2"/>
        <w:tabs>
          <w:tab w:val="left" w:pos="907"/>
        </w:tabs>
        <w:rPr>
          <w:del w:id="457" w:author="Peter Van Der Plas" w:date="2024-12-25T14:47:00Z" w16du:dateUtc="2024-12-25T13:47:00Z"/>
          <w:rFonts w:eastAsiaTheme="minorEastAsia" w:hAnsiTheme="minorHAnsi" w:cstheme="minorBidi"/>
          <w:caps w:val="0"/>
          <w:noProof/>
          <w:szCs w:val="22"/>
        </w:rPr>
      </w:pPr>
      <w:del w:id="458" w:author="Peter Van Der Plas" w:date="2024-12-25T14:47:00Z" w16du:dateUtc="2024-12-25T13:47:00Z">
        <w:r w:rsidRPr="00284CFE" w:rsidDel="00285E95">
          <w:rPr>
            <w:noProof/>
            <w:rPrChange w:id="459" w:author="Quinten Van Woerkom" w:date="2024-12-11T13:45:00Z" w16du:dateUtc="2024-12-11T12:45:00Z">
              <w:rPr>
                <w:rStyle w:val="Hyperlink"/>
                <w:noProof/>
                <w:lang w:val="en-GB"/>
              </w:rPr>
            </w:rPrChange>
          </w:rPr>
          <w:delText>1.6</w:delText>
        </w:r>
        <w:r w:rsidRPr="002F2337" w:rsidDel="00285E95">
          <w:rPr>
            <w:rFonts w:eastAsiaTheme="minorEastAsia" w:hAnsiTheme="minorHAnsi" w:cstheme="minorBidi"/>
            <w:caps w:val="0"/>
            <w:noProof/>
            <w:szCs w:val="22"/>
          </w:rPr>
          <w:tab/>
        </w:r>
        <w:r w:rsidRPr="00284CFE" w:rsidDel="00285E95">
          <w:rPr>
            <w:noProof/>
            <w:rPrChange w:id="460" w:author="Quinten Van Woerkom" w:date="2024-12-11T13:45:00Z" w16du:dateUtc="2024-12-11T12:45:00Z">
              <w:rPr>
                <w:rStyle w:val="Hyperlink"/>
                <w:noProof/>
                <w:lang w:val="en-GB"/>
              </w:rPr>
            </w:rPrChange>
          </w:rPr>
          <w:delText>Definitions</w:delText>
        </w:r>
        <w:r w:rsidDel="00285E95">
          <w:rPr>
            <w:noProof/>
          </w:rPr>
          <w:tab/>
        </w:r>
        <w:r w:rsidR="00F57CEE" w:rsidDel="00285E95">
          <w:rPr>
            <w:noProof/>
          </w:rPr>
          <w:delText>1-4</w:delText>
        </w:r>
      </w:del>
    </w:p>
    <w:p w14:paraId="50D256AB" w14:textId="01E7F547" w:rsidR="002F2337" w:rsidRPr="002F2337" w:rsidDel="00285E95" w:rsidRDefault="002F2337">
      <w:pPr>
        <w:pStyle w:val="TOC2"/>
        <w:tabs>
          <w:tab w:val="left" w:pos="907"/>
        </w:tabs>
        <w:rPr>
          <w:del w:id="461" w:author="Peter Van Der Plas" w:date="2024-12-25T14:47:00Z" w16du:dateUtc="2024-12-25T13:47:00Z"/>
          <w:rFonts w:eastAsiaTheme="minorEastAsia" w:hAnsiTheme="minorHAnsi" w:cstheme="minorBidi"/>
          <w:caps w:val="0"/>
          <w:noProof/>
          <w:szCs w:val="22"/>
        </w:rPr>
      </w:pPr>
      <w:del w:id="462" w:author="Peter Van Der Plas" w:date="2024-12-25T14:47:00Z" w16du:dateUtc="2024-12-25T13:47:00Z">
        <w:r w:rsidRPr="00284CFE" w:rsidDel="00285E95">
          <w:rPr>
            <w:noProof/>
            <w:rPrChange w:id="463" w:author="Quinten Van Woerkom" w:date="2024-12-11T13:45:00Z" w16du:dateUtc="2024-12-11T12:45:00Z">
              <w:rPr>
                <w:rStyle w:val="Hyperlink"/>
                <w:noProof/>
                <w:lang w:val="en-GB"/>
              </w:rPr>
            </w:rPrChange>
          </w:rPr>
          <w:delText>1.7</w:delText>
        </w:r>
        <w:r w:rsidRPr="002F2337" w:rsidDel="00285E95">
          <w:rPr>
            <w:rFonts w:eastAsiaTheme="minorEastAsia" w:hAnsiTheme="minorHAnsi" w:cstheme="minorBidi"/>
            <w:caps w:val="0"/>
            <w:noProof/>
            <w:szCs w:val="22"/>
          </w:rPr>
          <w:tab/>
        </w:r>
        <w:r w:rsidRPr="00284CFE" w:rsidDel="00285E95">
          <w:rPr>
            <w:noProof/>
            <w:rPrChange w:id="464" w:author="Quinten Van Woerkom" w:date="2024-12-11T13:45:00Z" w16du:dateUtc="2024-12-11T12:45:00Z">
              <w:rPr>
                <w:rStyle w:val="Hyperlink"/>
                <w:noProof/>
                <w:lang w:val="en-GB"/>
              </w:rPr>
            </w:rPrChange>
          </w:rPr>
          <w:delText>Nomenclature</w:delText>
        </w:r>
        <w:r w:rsidDel="00285E95">
          <w:rPr>
            <w:noProof/>
          </w:rPr>
          <w:tab/>
        </w:r>
        <w:r w:rsidR="00F57CEE" w:rsidDel="00285E95">
          <w:rPr>
            <w:noProof/>
          </w:rPr>
          <w:delText>1-9</w:delText>
        </w:r>
      </w:del>
    </w:p>
    <w:p w14:paraId="3053B38A" w14:textId="7DA9E4BE" w:rsidR="002F2337" w:rsidRPr="002F2337" w:rsidDel="00285E95" w:rsidRDefault="002F2337">
      <w:pPr>
        <w:pStyle w:val="TOC2"/>
        <w:tabs>
          <w:tab w:val="left" w:pos="907"/>
        </w:tabs>
        <w:rPr>
          <w:del w:id="465" w:author="Peter Van Der Plas" w:date="2024-12-25T14:47:00Z" w16du:dateUtc="2024-12-25T13:47:00Z"/>
          <w:rFonts w:eastAsiaTheme="minorEastAsia" w:hAnsiTheme="minorHAnsi" w:cstheme="minorBidi"/>
          <w:caps w:val="0"/>
          <w:noProof/>
          <w:szCs w:val="22"/>
        </w:rPr>
      </w:pPr>
      <w:del w:id="466" w:author="Peter Van Der Plas" w:date="2024-12-25T14:47:00Z" w16du:dateUtc="2024-12-25T13:47:00Z">
        <w:r w:rsidRPr="00284CFE" w:rsidDel="00285E95">
          <w:rPr>
            <w:noProof/>
            <w:rPrChange w:id="467" w:author="Quinten Van Woerkom" w:date="2024-12-11T13:45:00Z" w16du:dateUtc="2024-12-11T12:45:00Z">
              <w:rPr>
                <w:rStyle w:val="Hyperlink"/>
                <w:noProof/>
                <w:lang w:val="en-GB"/>
              </w:rPr>
            </w:rPrChange>
          </w:rPr>
          <w:delText>1.8</w:delText>
        </w:r>
        <w:r w:rsidRPr="002F2337" w:rsidDel="00285E95">
          <w:rPr>
            <w:rFonts w:eastAsiaTheme="minorEastAsia" w:hAnsiTheme="minorHAnsi" w:cstheme="minorBidi"/>
            <w:caps w:val="0"/>
            <w:noProof/>
            <w:szCs w:val="22"/>
          </w:rPr>
          <w:tab/>
        </w:r>
        <w:r w:rsidRPr="00284CFE" w:rsidDel="00285E95">
          <w:rPr>
            <w:noProof/>
            <w:rPrChange w:id="468" w:author="Quinten Van Woerkom" w:date="2024-12-11T13:45:00Z" w16du:dateUtc="2024-12-11T12:45:00Z">
              <w:rPr>
                <w:rStyle w:val="Hyperlink"/>
                <w:noProof/>
                <w:lang w:val="en-GB"/>
              </w:rPr>
            </w:rPrChange>
          </w:rPr>
          <w:delText>Conventions</w:delText>
        </w:r>
        <w:r w:rsidDel="00285E95">
          <w:rPr>
            <w:noProof/>
          </w:rPr>
          <w:tab/>
        </w:r>
        <w:r w:rsidR="00BF1AC4" w:rsidDel="00285E95">
          <w:rPr>
            <w:noProof/>
          </w:rPr>
          <w:delText>1-9</w:delText>
        </w:r>
      </w:del>
    </w:p>
    <w:p w14:paraId="161B91AC" w14:textId="79B93A57" w:rsidR="002F2337" w:rsidRPr="002F2337" w:rsidDel="00285E95" w:rsidRDefault="002F2337">
      <w:pPr>
        <w:pStyle w:val="TOC2"/>
        <w:tabs>
          <w:tab w:val="left" w:pos="907"/>
        </w:tabs>
        <w:rPr>
          <w:del w:id="469" w:author="Peter Van Der Plas" w:date="2024-12-25T14:47:00Z" w16du:dateUtc="2024-12-25T13:47:00Z"/>
          <w:rFonts w:eastAsiaTheme="minorEastAsia" w:hAnsiTheme="minorHAnsi" w:cstheme="minorBidi"/>
          <w:caps w:val="0"/>
          <w:noProof/>
          <w:szCs w:val="22"/>
        </w:rPr>
      </w:pPr>
      <w:del w:id="470" w:author="Peter Van Der Plas" w:date="2024-12-25T14:47:00Z" w16du:dateUtc="2024-12-25T13:47:00Z">
        <w:r w:rsidRPr="00284CFE" w:rsidDel="00285E95">
          <w:rPr>
            <w:noProof/>
            <w:rPrChange w:id="471" w:author="Quinten Van Woerkom" w:date="2024-12-11T13:45:00Z" w16du:dateUtc="2024-12-11T12:45:00Z">
              <w:rPr>
                <w:rStyle w:val="Hyperlink"/>
                <w:noProof/>
                <w:lang w:val="en-GB"/>
              </w:rPr>
            </w:rPrChange>
          </w:rPr>
          <w:delText>1.9</w:delText>
        </w:r>
        <w:r w:rsidRPr="002F2337" w:rsidDel="00285E95">
          <w:rPr>
            <w:rFonts w:eastAsiaTheme="minorEastAsia" w:hAnsiTheme="minorHAnsi" w:cstheme="minorBidi"/>
            <w:caps w:val="0"/>
            <w:noProof/>
            <w:szCs w:val="22"/>
          </w:rPr>
          <w:tab/>
        </w:r>
        <w:r w:rsidRPr="00284CFE" w:rsidDel="00285E95">
          <w:rPr>
            <w:noProof/>
            <w:rPrChange w:id="472" w:author="Quinten Van Woerkom" w:date="2024-12-11T13:45:00Z" w16du:dateUtc="2024-12-11T12:45:00Z">
              <w:rPr>
                <w:rStyle w:val="Hyperlink"/>
                <w:noProof/>
                <w:lang w:val="en-GB"/>
              </w:rPr>
            </w:rPrChange>
          </w:rPr>
          <w:delText>References</w:delText>
        </w:r>
        <w:r w:rsidDel="00285E95">
          <w:rPr>
            <w:noProof/>
          </w:rPr>
          <w:tab/>
        </w:r>
        <w:r w:rsidR="00BF1AC4" w:rsidDel="00285E95">
          <w:rPr>
            <w:noProof/>
          </w:rPr>
          <w:delText>1-14</w:delText>
        </w:r>
      </w:del>
    </w:p>
    <w:p w14:paraId="759F3FC6" w14:textId="77777777" w:rsidR="002F2337" w:rsidDel="00285E95" w:rsidRDefault="002F2337">
      <w:pPr>
        <w:pStyle w:val="TOC1"/>
        <w:rPr>
          <w:del w:id="473" w:author="Peter Van Der Plas" w:date="2024-12-25T14:47:00Z" w16du:dateUtc="2024-12-25T13:47:00Z"/>
          <w:rStyle w:val="Hyperlink"/>
          <w:noProof/>
        </w:rPr>
      </w:pPr>
    </w:p>
    <w:p w14:paraId="3AB03379" w14:textId="733D0224" w:rsidR="002F2337" w:rsidRPr="002F2337" w:rsidDel="00285E95" w:rsidRDefault="002F2337">
      <w:pPr>
        <w:pStyle w:val="TOC1"/>
        <w:rPr>
          <w:del w:id="474" w:author="Peter Van Der Plas" w:date="2024-12-25T14:47:00Z" w16du:dateUtc="2024-12-25T13:47:00Z"/>
          <w:rFonts w:eastAsiaTheme="minorEastAsia" w:hAnsiTheme="minorHAnsi" w:cstheme="minorBidi"/>
          <w:b w:val="0"/>
          <w:caps w:val="0"/>
          <w:noProof/>
          <w:szCs w:val="22"/>
        </w:rPr>
      </w:pPr>
      <w:del w:id="475" w:author="Peter Van Der Plas" w:date="2024-12-25T14:47:00Z" w16du:dateUtc="2024-12-25T13:47:00Z">
        <w:r w:rsidRPr="00284CFE" w:rsidDel="00285E95">
          <w:rPr>
            <w:noProof/>
            <w:rPrChange w:id="476" w:author="Quinten Van Woerkom" w:date="2024-12-11T13:45:00Z" w16du:dateUtc="2024-12-11T12:45:00Z">
              <w:rPr>
                <w:rStyle w:val="Hyperlink"/>
                <w:noProof/>
                <w:lang w:val="en-GB"/>
              </w:rPr>
            </w:rPrChange>
          </w:rPr>
          <w:delText>2</w:delText>
        </w:r>
        <w:r w:rsidRPr="002F2337" w:rsidDel="00285E95">
          <w:rPr>
            <w:rFonts w:eastAsiaTheme="minorEastAsia" w:hAnsiTheme="minorHAnsi" w:cstheme="minorBidi"/>
            <w:b w:val="0"/>
            <w:caps w:val="0"/>
            <w:noProof/>
            <w:szCs w:val="22"/>
          </w:rPr>
          <w:tab/>
        </w:r>
        <w:r w:rsidRPr="00284CFE" w:rsidDel="00285E95">
          <w:rPr>
            <w:noProof/>
            <w:rPrChange w:id="477" w:author="Quinten Van Woerkom" w:date="2024-12-11T13:45:00Z" w16du:dateUtc="2024-12-11T12:45:00Z">
              <w:rPr>
                <w:rStyle w:val="Hyperlink"/>
                <w:noProof/>
                <w:lang w:val="en-GB"/>
              </w:rPr>
            </w:rPrChange>
          </w:rPr>
          <w:delText>Overview</w:delText>
        </w:r>
        <w:r w:rsidRPr="002F2337" w:rsidDel="00285E95">
          <w:rPr>
            <w:b w:val="0"/>
            <w:noProof/>
          </w:rPr>
          <w:tab/>
        </w:r>
        <w:r w:rsidR="00F57CEE" w:rsidDel="00285E95">
          <w:rPr>
            <w:noProof/>
          </w:rPr>
          <w:delText>2-1</w:delText>
        </w:r>
      </w:del>
    </w:p>
    <w:p w14:paraId="795E811E" w14:textId="77777777" w:rsidR="002F2337" w:rsidDel="00285E95" w:rsidRDefault="002F2337">
      <w:pPr>
        <w:pStyle w:val="TOC2"/>
        <w:tabs>
          <w:tab w:val="left" w:pos="907"/>
        </w:tabs>
        <w:rPr>
          <w:del w:id="478" w:author="Peter Van Der Plas" w:date="2024-12-25T14:47:00Z" w16du:dateUtc="2024-12-25T13:47:00Z"/>
          <w:rStyle w:val="Hyperlink"/>
          <w:noProof/>
        </w:rPr>
      </w:pPr>
    </w:p>
    <w:p w14:paraId="14B38772" w14:textId="20F85093" w:rsidR="002F2337" w:rsidRPr="002F2337" w:rsidDel="00285E95" w:rsidRDefault="002F2337">
      <w:pPr>
        <w:pStyle w:val="TOC2"/>
        <w:tabs>
          <w:tab w:val="left" w:pos="907"/>
        </w:tabs>
        <w:rPr>
          <w:del w:id="479" w:author="Peter Van Der Plas" w:date="2024-12-25T14:47:00Z" w16du:dateUtc="2024-12-25T13:47:00Z"/>
          <w:rFonts w:eastAsiaTheme="minorEastAsia" w:hAnsiTheme="minorHAnsi" w:cstheme="minorBidi"/>
          <w:caps w:val="0"/>
          <w:noProof/>
          <w:szCs w:val="22"/>
        </w:rPr>
      </w:pPr>
      <w:del w:id="480" w:author="Peter Van Der Plas" w:date="2024-12-25T14:47:00Z" w16du:dateUtc="2024-12-25T13:47:00Z">
        <w:r w:rsidRPr="00284CFE" w:rsidDel="00285E95">
          <w:rPr>
            <w:noProof/>
            <w:rPrChange w:id="481" w:author="Quinten Van Woerkom" w:date="2024-12-11T13:45:00Z" w16du:dateUtc="2024-12-11T12:45:00Z">
              <w:rPr>
                <w:rStyle w:val="Hyperlink"/>
                <w:noProof/>
                <w:lang w:val="en-GB"/>
              </w:rPr>
            </w:rPrChange>
          </w:rPr>
          <w:delText>2.1</w:delText>
        </w:r>
        <w:r w:rsidRPr="002F2337" w:rsidDel="00285E95">
          <w:rPr>
            <w:rFonts w:eastAsiaTheme="minorEastAsia" w:hAnsiTheme="minorHAnsi" w:cstheme="minorBidi"/>
            <w:caps w:val="0"/>
            <w:noProof/>
            <w:szCs w:val="22"/>
          </w:rPr>
          <w:tab/>
        </w:r>
        <w:r w:rsidRPr="00284CFE" w:rsidDel="00285E95">
          <w:rPr>
            <w:noProof/>
            <w:rPrChange w:id="482" w:author="Quinten Van Woerkom" w:date="2024-12-11T13:45:00Z" w16du:dateUtc="2024-12-11T12:45:00Z">
              <w:rPr>
                <w:rStyle w:val="Hyperlink"/>
                <w:noProof/>
                <w:lang w:val="en-GB"/>
              </w:rPr>
            </w:rPrChange>
          </w:rPr>
          <w:delText>General</w:delText>
        </w:r>
        <w:r w:rsidDel="00285E95">
          <w:rPr>
            <w:noProof/>
          </w:rPr>
          <w:tab/>
        </w:r>
        <w:r w:rsidR="00F57CEE" w:rsidDel="00285E95">
          <w:rPr>
            <w:noProof/>
          </w:rPr>
          <w:delText>2-1</w:delText>
        </w:r>
      </w:del>
    </w:p>
    <w:p w14:paraId="465FD5C3" w14:textId="0C13CAFF" w:rsidR="002F2337" w:rsidRPr="002F2337" w:rsidDel="00285E95" w:rsidRDefault="002F2337">
      <w:pPr>
        <w:pStyle w:val="TOC2"/>
        <w:tabs>
          <w:tab w:val="left" w:pos="907"/>
        </w:tabs>
        <w:rPr>
          <w:del w:id="483" w:author="Peter Van Der Plas" w:date="2024-12-25T14:47:00Z" w16du:dateUtc="2024-12-25T13:47:00Z"/>
          <w:rFonts w:eastAsiaTheme="minorEastAsia" w:hAnsiTheme="minorHAnsi" w:cstheme="minorBidi"/>
          <w:caps w:val="0"/>
          <w:noProof/>
          <w:szCs w:val="22"/>
        </w:rPr>
      </w:pPr>
      <w:del w:id="484" w:author="Peter Van Der Plas" w:date="2024-12-25T14:47:00Z" w16du:dateUtc="2024-12-25T13:47:00Z">
        <w:r w:rsidRPr="00284CFE" w:rsidDel="00285E95">
          <w:rPr>
            <w:noProof/>
            <w:rPrChange w:id="485" w:author="Quinten Van Woerkom" w:date="2024-12-11T13:45:00Z" w16du:dateUtc="2024-12-11T12:45:00Z">
              <w:rPr>
                <w:rStyle w:val="Hyperlink"/>
                <w:noProof/>
                <w:lang w:val="en-GB"/>
              </w:rPr>
            </w:rPrChange>
          </w:rPr>
          <w:delText>2.2</w:delText>
        </w:r>
        <w:r w:rsidRPr="002F2337" w:rsidDel="00285E95">
          <w:rPr>
            <w:rFonts w:eastAsiaTheme="minorEastAsia" w:hAnsiTheme="minorHAnsi" w:cstheme="minorBidi"/>
            <w:caps w:val="0"/>
            <w:noProof/>
            <w:szCs w:val="22"/>
          </w:rPr>
          <w:tab/>
        </w:r>
        <w:r w:rsidRPr="00284CFE" w:rsidDel="00285E95">
          <w:rPr>
            <w:noProof/>
            <w:rPrChange w:id="486" w:author="Quinten Van Woerkom" w:date="2024-12-11T13:45:00Z" w16du:dateUtc="2024-12-11T12:45:00Z">
              <w:rPr>
                <w:rStyle w:val="Hyperlink"/>
                <w:noProof/>
                <w:lang w:val="en-GB"/>
              </w:rPr>
            </w:rPrChange>
          </w:rPr>
          <w:delText>Mission Planning &amp; Scheduling Concept</w:delText>
        </w:r>
        <w:r w:rsidDel="00285E95">
          <w:rPr>
            <w:noProof/>
          </w:rPr>
          <w:tab/>
        </w:r>
        <w:r w:rsidR="00F57CEE" w:rsidDel="00285E95">
          <w:rPr>
            <w:noProof/>
          </w:rPr>
          <w:delText>2-1</w:delText>
        </w:r>
      </w:del>
    </w:p>
    <w:p w14:paraId="65988044" w14:textId="1732C641" w:rsidR="002F2337" w:rsidRPr="002F2337" w:rsidDel="00285E95" w:rsidRDefault="002F2337">
      <w:pPr>
        <w:pStyle w:val="TOC2"/>
        <w:tabs>
          <w:tab w:val="left" w:pos="907"/>
        </w:tabs>
        <w:rPr>
          <w:del w:id="487" w:author="Peter Van Der Plas" w:date="2024-12-25T14:47:00Z" w16du:dateUtc="2024-12-25T13:47:00Z"/>
          <w:rFonts w:eastAsiaTheme="minorEastAsia" w:hAnsiTheme="minorHAnsi" w:cstheme="minorBidi"/>
          <w:caps w:val="0"/>
          <w:noProof/>
          <w:szCs w:val="22"/>
        </w:rPr>
      </w:pPr>
      <w:del w:id="488" w:author="Peter Van Der Plas" w:date="2024-12-25T14:47:00Z" w16du:dateUtc="2024-12-25T13:47:00Z">
        <w:r w:rsidRPr="00284CFE" w:rsidDel="00285E95">
          <w:rPr>
            <w:noProof/>
            <w:rPrChange w:id="489" w:author="Quinten Van Woerkom" w:date="2024-12-11T13:45:00Z" w16du:dateUtc="2024-12-11T12:45:00Z">
              <w:rPr>
                <w:rStyle w:val="Hyperlink"/>
                <w:noProof/>
                <w:lang w:val="en-GB"/>
              </w:rPr>
            </w:rPrChange>
          </w:rPr>
          <w:delText>2.3</w:delText>
        </w:r>
        <w:r w:rsidRPr="002F2337" w:rsidDel="00285E95">
          <w:rPr>
            <w:rFonts w:eastAsiaTheme="minorEastAsia" w:hAnsiTheme="minorHAnsi" w:cstheme="minorBidi"/>
            <w:caps w:val="0"/>
            <w:noProof/>
            <w:szCs w:val="22"/>
          </w:rPr>
          <w:tab/>
        </w:r>
        <w:r w:rsidRPr="00284CFE" w:rsidDel="00285E95">
          <w:rPr>
            <w:noProof/>
            <w:rPrChange w:id="490" w:author="Quinten Van Woerkom" w:date="2024-12-11T13:45:00Z" w16du:dateUtc="2024-12-11T12:45:00Z">
              <w:rPr>
                <w:rStyle w:val="Hyperlink"/>
                <w:noProof/>
                <w:lang w:val="en-GB"/>
              </w:rPr>
            </w:rPrChange>
          </w:rPr>
          <w:delText>Relationship To Mission Operations Services</w:delText>
        </w:r>
        <w:r w:rsidDel="00285E95">
          <w:rPr>
            <w:noProof/>
          </w:rPr>
          <w:tab/>
        </w:r>
        <w:r w:rsidR="00F57CEE" w:rsidDel="00285E95">
          <w:rPr>
            <w:noProof/>
          </w:rPr>
          <w:delText>2-4</w:delText>
        </w:r>
      </w:del>
    </w:p>
    <w:p w14:paraId="267D9628" w14:textId="77389E0F" w:rsidR="002F2337" w:rsidRPr="002F2337" w:rsidDel="00285E95" w:rsidRDefault="002F2337">
      <w:pPr>
        <w:pStyle w:val="TOC2"/>
        <w:tabs>
          <w:tab w:val="left" w:pos="907"/>
        </w:tabs>
        <w:rPr>
          <w:del w:id="491" w:author="Peter Van Der Plas" w:date="2024-12-25T14:47:00Z" w16du:dateUtc="2024-12-25T13:47:00Z"/>
          <w:rFonts w:eastAsiaTheme="minorEastAsia" w:hAnsiTheme="minorHAnsi" w:cstheme="minorBidi"/>
          <w:caps w:val="0"/>
          <w:noProof/>
          <w:szCs w:val="22"/>
        </w:rPr>
      </w:pPr>
      <w:del w:id="492" w:author="Peter Van Der Plas" w:date="2024-12-25T14:47:00Z" w16du:dateUtc="2024-12-25T13:47:00Z">
        <w:r w:rsidRPr="00284CFE" w:rsidDel="00285E95">
          <w:rPr>
            <w:noProof/>
            <w:rPrChange w:id="493" w:author="Quinten Van Woerkom" w:date="2024-12-11T13:45:00Z" w16du:dateUtc="2024-12-11T12:45:00Z">
              <w:rPr>
                <w:rStyle w:val="Hyperlink"/>
                <w:noProof/>
                <w:lang w:val="en-GB"/>
              </w:rPr>
            </w:rPrChange>
          </w:rPr>
          <w:delText>2.4</w:delText>
        </w:r>
        <w:r w:rsidRPr="002F2337" w:rsidDel="00285E95">
          <w:rPr>
            <w:rFonts w:eastAsiaTheme="minorEastAsia" w:hAnsiTheme="minorHAnsi" w:cstheme="minorBidi"/>
            <w:caps w:val="0"/>
            <w:noProof/>
            <w:szCs w:val="22"/>
          </w:rPr>
          <w:tab/>
        </w:r>
        <w:r w:rsidRPr="00284CFE" w:rsidDel="00285E95">
          <w:rPr>
            <w:noProof/>
            <w:rPrChange w:id="494" w:author="Quinten Van Woerkom" w:date="2024-12-11T13:45:00Z" w16du:dateUtc="2024-12-11T12:45:00Z">
              <w:rPr>
                <w:rStyle w:val="Hyperlink"/>
                <w:noProof/>
                <w:lang w:val="en-GB"/>
              </w:rPr>
            </w:rPrChange>
          </w:rPr>
          <w:delText>MPS Information Model Overview</w:delText>
        </w:r>
        <w:r w:rsidDel="00285E95">
          <w:rPr>
            <w:noProof/>
          </w:rPr>
          <w:tab/>
        </w:r>
        <w:r w:rsidR="00F57CEE" w:rsidDel="00285E95">
          <w:rPr>
            <w:noProof/>
          </w:rPr>
          <w:delText>2-6</w:delText>
        </w:r>
      </w:del>
    </w:p>
    <w:p w14:paraId="3AF65420" w14:textId="6732AC87" w:rsidR="002F2337" w:rsidRPr="002F2337" w:rsidDel="00285E95" w:rsidRDefault="002F2337">
      <w:pPr>
        <w:pStyle w:val="TOC2"/>
        <w:tabs>
          <w:tab w:val="left" w:pos="907"/>
        </w:tabs>
        <w:rPr>
          <w:del w:id="495" w:author="Peter Van Der Plas" w:date="2024-12-25T14:47:00Z" w16du:dateUtc="2024-12-25T13:47:00Z"/>
          <w:rFonts w:eastAsiaTheme="minorEastAsia" w:hAnsiTheme="minorHAnsi" w:cstheme="minorBidi"/>
          <w:caps w:val="0"/>
          <w:noProof/>
          <w:szCs w:val="22"/>
        </w:rPr>
      </w:pPr>
      <w:del w:id="496" w:author="Peter Van Der Plas" w:date="2024-12-25T14:47:00Z" w16du:dateUtc="2024-12-25T13:47:00Z">
        <w:r w:rsidRPr="00284CFE" w:rsidDel="00285E95">
          <w:rPr>
            <w:noProof/>
            <w:rPrChange w:id="497" w:author="Quinten Van Woerkom" w:date="2024-12-11T13:45:00Z" w16du:dateUtc="2024-12-11T12:45:00Z">
              <w:rPr>
                <w:rStyle w:val="Hyperlink"/>
                <w:noProof/>
                <w:lang w:val="en-GB"/>
              </w:rPr>
            </w:rPrChange>
          </w:rPr>
          <w:delText>2.5</w:delText>
        </w:r>
        <w:r w:rsidRPr="002F2337" w:rsidDel="00285E95">
          <w:rPr>
            <w:rFonts w:eastAsiaTheme="minorEastAsia" w:hAnsiTheme="minorHAnsi" w:cstheme="minorBidi"/>
            <w:caps w:val="0"/>
            <w:noProof/>
            <w:szCs w:val="22"/>
          </w:rPr>
          <w:tab/>
        </w:r>
        <w:r w:rsidRPr="00284CFE" w:rsidDel="00285E95">
          <w:rPr>
            <w:noProof/>
            <w:rPrChange w:id="498" w:author="Quinten Van Woerkom" w:date="2024-12-11T13:45:00Z" w16du:dateUtc="2024-12-11T12:45:00Z">
              <w:rPr>
                <w:rStyle w:val="Hyperlink"/>
                <w:noProof/>
                <w:lang w:val="en-GB"/>
              </w:rPr>
            </w:rPrChange>
          </w:rPr>
          <w:delText>MPS Services Overview</w:delText>
        </w:r>
        <w:r w:rsidDel="00285E95">
          <w:rPr>
            <w:noProof/>
          </w:rPr>
          <w:tab/>
        </w:r>
        <w:r w:rsidR="00F57CEE" w:rsidDel="00285E95">
          <w:rPr>
            <w:noProof/>
          </w:rPr>
          <w:delText>2-13</w:delText>
        </w:r>
      </w:del>
    </w:p>
    <w:p w14:paraId="17061011" w14:textId="52001C68" w:rsidR="002F2337" w:rsidRPr="002F2337" w:rsidDel="00285E95" w:rsidRDefault="002F2337">
      <w:pPr>
        <w:pStyle w:val="TOC2"/>
        <w:tabs>
          <w:tab w:val="left" w:pos="907"/>
        </w:tabs>
        <w:rPr>
          <w:del w:id="499" w:author="Peter Van Der Plas" w:date="2024-12-25T14:47:00Z" w16du:dateUtc="2024-12-25T13:47:00Z"/>
          <w:rFonts w:eastAsiaTheme="minorEastAsia" w:hAnsiTheme="minorHAnsi" w:cstheme="minorBidi"/>
          <w:caps w:val="0"/>
          <w:noProof/>
          <w:szCs w:val="22"/>
        </w:rPr>
      </w:pPr>
      <w:del w:id="500" w:author="Peter Van Der Plas" w:date="2024-12-25T14:47:00Z" w16du:dateUtc="2024-12-25T13:47:00Z">
        <w:r w:rsidRPr="00284CFE" w:rsidDel="00285E95">
          <w:rPr>
            <w:noProof/>
            <w:rPrChange w:id="501" w:author="Quinten Van Woerkom" w:date="2024-12-11T13:45:00Z" w16du:dateUtc="2024-12-11T12:45:00Z">
              <w:rPr>
                <w:rStyle w:val="Hyperlink"/>
                <w:noProof/>
                <w:lang w:val="en-GB"/>
              </w:rPr>
            </w:rPrChange>
          </w:rPr>
          <w:delText>2.6</w:delText>
        </w:r>
        <w:r w:rsidRPr="002F2337" w:rsidDel="00285E95">
          <w:rPr>
            <w:rFonts w:eastAsiaTheme="minorEastAsia" w:hAnsiTheme="minorHAnsi" w:cstheme="minorBidi"/>
            <w:caps w:val="0"/>
            <w:noProof/>
            <w:szCs w:val="22"/>
          </w:rPr>
          <w:tab/>
        </w:r>
        <w:r w:rsidRPr="00284CFE" w:rsidDel="00285E95">
          <w:rPr>
            <w:noProof/>
            <w:rPrChange w:id="502" w:author="Quinten Van Woerkom" w:date="2024-12-11T13:45:00Z" w16du:dateUtc="2024-12-11T12:45:00Z">
              <w:rPr>
                <w:rStyle w:val="Hyperlink"/>
                <w:noProof/>
                <w:lang w:val="en-GB"/>
              </w:rPr>
            </w:rPrChange>
          </w:rPr>
          <w:delText xml:space="preserve">Optional Elements of the </w:delText>
        </w:r>
        <w:r w:rsidRPr="00284CFE" w:rsidDel="00285E95">
          <w:rPr>
            <w:noProof/>
            <w:rPrChange w:id="503" w:author="Quinten Van Woerkom" w:date="2024-12-11T13:45:00Z" w16du:dateUtc="2024-12-11T12:45:00Z">
              <w:rPr>
                <w:rStyle w:val="Hyperlink"/>
                <w:iCs/>
                <w:noProof/>
                <w:lang w:val="en-GB"/>
              </w:rPr>
            </w:rPrChange>
          </w:rPr>
          <w:delText>Recommended Standard</w:delText>
        </w:r>
        <w:r w:rsidDel="00285E95">
          <w:rPr>
            <w:noProof/>
          </w:rPr>
          <w:tab/>
        </w:r>
        <w:r w:rsidR="00BF1AC4" w:rsidDel="00285E95">
          <w:rPr>
            <w:noProof/>
          </w:rPr>
          <w:delText>2-20</w:delText>
        </w:r>
      </w:del>
    </w:p>
    <w:p w14:paraId="398C5535" w14:textId="77777777" w:rsidR="002F2337" w:rsidDel="00285E95" w:rsidRDefault="002F2337">
      <w:pPr>
        <w:pStyle w:val="TOC1"/>
        <w:rPr>
          <w:del w:id="504" w:author="Peter Van Der Plas" w:date="2024-12-25T14:47:00Z" w16du:dateUtc="2024-12-25T13:47:00Z"/>
          <w:rStyle w:val="Hyperlink"/>
          <w:noProof/>
        </w:rPr>
      </w:pPr>
    </w:p>
    <w:p w14:paraId="5EA317BE" w14:textId="694EA4E9" w:rsidR="002F2337" w:rsidRPr="002F2337" w:rsidDel="00285E95" w:rsidRDefault="002F2337">
      <w:pPr>
        <w:pStyle w:val="TOC1"/>
        <w:rPr>
          <w:del w:id="505" w:author="Peter Van Der Plas" w:date="2024-12-25T14:47:00Z" w16du:dateUtc="2024-12-25T13:47:00Z"/>
          <w:rFonts w:eastAsiaTheme="minorEastAsia" w:hAnsiTheme="minorHAnsi" w:cstheme="minorBidi"/>
          <w:b w:val="0"/>
          <w:caps w:val="0"/>
          <w:noProof/>
          <w:szCs w:val="22"/>
        </w:rPr>
      </w:pPr>
      <w:del w:id="506" w:author="Peter Van Der Plas" w:date="2024-12-25T14:47:00Z" w16du:dateUtc="2024-12-25T13:47:00Z">
        <w:r w:rsidRPr="00284CFE" w:rsidDel="00285E95">
          <w:rPr>
            <w:noProof/>
            <w:rPrChange w:id="507" w:author="Quinten Van Woerkom" w:date="2024-12-11T13:45:00Z" w16du:dateUtc="2024-12-11T12:45:00Z">
              <w:rPr>
                <w:rStyle w:val="Hyperlink"/>
                <w:noProof/>
                <w:lang w:val="en-GB"/>
              </w:rPr>
            </w:rPrChange>
          </w:rPr>
          <w:delText>3</w:delText>
        </w:r>
        <w:r w:rsidRPr="002F2337" w:rsidDel="00285E95">
          <w:rPr>
            <w:rFonts w:eastAsiaTheme="minorEastAsia" w:hAnsiTheme="minorHAnsi" w:cstheme="minorBidi"/>
            <w:b w:val="0"/>
            <w:caps w:val="0"/>
            <w:noProof/>
            <w:szCs w:val="22"/>
          </w:rPr>
          <w:tab/>
        </w:r>
        <w:r w:rsidRPr="00284CFE" w:rsidDel="00285E95">
          <w:rPr>
            <w:noProof/>
            <w:rPrChange w:id="508" w:author="Quinten Van Woerkom" w:date="2024-12-11T13:45:00Z" w16du:dateUtc="2024-12-11T12:45:00Z">
              <w:rPr>
                <w:rStyle w:val="Hyperlink"/>
                <w:noProof/>
                <w:lang w:val="en-GB"/>
              </w:rPr>
            </w:rPrChange>
          </w:rPr>
          <w:delText>MPS Service Specifications</w:delText>
        </w:r>
        <w:r w:rsidRPr="002F2337" w:rsidDel="00285E95">
          <w:rPr>
            <w:b w:val="0"/>
            <w:noProof/>
          </w:rPr>
          <w:tab/>
        </w:r>
        <w:r w:rsidR="00BF1AC4" w:rsidDel="00285E95">
          <w:rPr>
            <w:noProof/>
          </w:rPr>
          <w:delText>3-1</w:delText>
        </w:r>
      </w:del>
    </w:p>
    <w:p w14:paraId="57ADAF17" w14:textId="77777777" w:rsidR="002F2337" w:rsidDel="00285E95" w:rsidRDefault="002F2337">
      <w:pPr>
        <w:pStyle w:val="TOC2"/>
        <w:tabs>
          <w:tab w:val="left" w:pos="907"/>
        </w:tabs>
        <w:rPr>
          <w:del w:id="509" w:author="Peter Van Der Plas" w:date="2024-12-25T14:47:00Z" w16du:dateUtc="2024-12-25T13:47:00Z"/>
          <w:rStyle w:val="Hyperlink"/>
          <w:noProof/>
        </w:rPr>
      </w:pPr>
    </w:p>
    <w:p w14:paraId="31D2BD60" w14:textId="09196467" w:rsidR="002F2337" w:rsidRPr="002F2337" w:rsidDel="00285E95" w:rsidRDefault="002F2337">
      <w:pPr>
        <w:pStyle w:val="TOC2"/>
        <w:tabs>
          <w:tab w:val="left" w:pos="907"/>
        </w:tabs>
        <w:rPr>
          <w:del w:id="510" w:author="Peter Van Der Plas" w:date="2024-12-25T14:47:00Z" w16du:dateUtc="2024-12-25T13:47:00Z"/>
          <w:rFonts w:eastAsiaTheme="minorEastAsia" w:hAnsiTheme="minorHAnsi" w:cstheme="minorBidi"/>
          <w:caps w:val="0"/>
          <w:noProof/>
          <w:szCs w:val="22"/>
        </w:rPr>
      </w:pPr>
      <w:del w:id="511" w:author="Peter Van Der Plas" w:date="2024-12-25T14:47:00Z" w16du:dateUtc="2024-12-25T13:47:00Z">
        <w:r w:rsidRPr="00284CFE" w:rsidDel="00285E95">
          <w:rPr>
            <w:noProof/>
            <w:rPrChange w:id="512" w:author="Quinten Van Woerkom" w:date="2024-12-11T13:45:00Z" w16du:dateUtc="2024-12-11T12:45:00Z">
              <w:rPr>
                <w:rStyle w:val="Hyperlink"/>
                <w:noProof/>
                <w:lang w:val="en-GB"/>
              </w:rPr>
            </w:rPrChange>
          </w:rPr>
          <w:delText>3.1</w:delText>
        </w:r>
        <w:r w:rsidRPr="002F2337" w:rsidDel="00285E95">
          <w:rPr>
            <w:rFonts w:eastAsiaTheme="minorEastAsia" w:hAnsiTheme="minorHAnsi" w:cstheme="minorBidi"/>
            <w:caps w:val="0"/>
            <w:noProof/>
            <w:szCs w:val="22"/>
          </w:rPr>
          <w:tab/>
        </w:r>
        <w:r w:rsidRPr="00284CFE" w:rsidDel="00285E95">
          <w:rPr>
            <w:noProof/>
            <w:rPrChange w:id="513" w:author="Quinten Van Woerkom" w:date="2024-12-11T13:45:00Z" w16du:dateUtc="2024-12-11T12:45:00Z">
              <w:rPr>
                <w:rStyle w:val="Hyperlink"/>
                <w:noProof/>
                <w:lang w:val="en-GB"/>
              </w:rPr>
            </w:rPrChange>
          </w:rPr>
          <w:delText>Overview</w:delText>
        </w:r>
        <w:r w:rsidDel="00285E95">
          <w:rPr>
            <w:noProof/>
          </w:rPr>
          <w:tab/>
        </w:r>
        <w:r w:rsidR="00BF1AC4" w:rsidDel="00285E95">
          <w:rPr>
            <w:noProof/>
          </w:rPr>
          <w:delText>3-1</w:delText>
        </w:r>
      </w:del>
    </w:p>
    <w:p w14:paraId="7CB7CE2F" w14:textId="2E2D6A28" w:rsidR="002F2337" w:rsidRPr="002F2337" w:rsidDel="00285E95" w:rsidRDefault="002F2337">
      <w:pPr>
        <w:pStyle w:val="TOC2"/>
        <w:tabs>
          <w:tab w:val="left" w:pos="907"/>
        </w:tabs>
        <w:rPr>
          <w:del w:id="514" w:author="Peter Van Der Plas" w:date="2024-12-25T14:47:00Z" w16du:dateUtc="2024-12-25T13:47:00Z"/>
          <w:rFonts w:eastAsiaTheme="minorEastAsia" w:hAnsiTheme="minorHAnsi" w:cstheme="minorBidi"/>
          <w:caps w:val="0"/>
          <w:noProof/>
          <w:szCs w:val="22"/>
        </w:rPr>
      </w:pPr>
      <w:del w:id="515" w:author="Peter Van Der Plas" w:date="2024-12-25T14:47:00Z" w16du:dateUtc="2024-12-25T13:47:00Z">
        <w:r w:rsidRPr="00284CFE" w:rsidDel="00285E95">
          <w:rPr>
            <w:noProof/>
            <w:rPrChange w:id="516" w:author="Quinten Van Woerkom" w:date="2024-12-11T13:45:00Z" w16du:dateUtc="2024-12-11T12:45:00Z">
              <w:rPr>
                <w:rStyle w:val="Hyperlink"/>
                <w:noProof/>
                <w:lang w:val="en-GB"/>
              </w:rPr>
            </w:rPrChange>
          </w:rPr>
          <w:delText>3.2</w:delText>
        </w:r>
        <w:r w:rsidRPr="002F2337" w:rsidDel="00285E95">
          <w:rPr>
            <w:rFonts w:eastAsiaTheme="minorEastAsia" w:hAnsiTheme="minorHAnsi" w:cstheme="minorBidi"/>
            <w:caps w:val="0"/>
            <w:noProof/>
            <w:szCs w:val="22"/>
          </w:rPr>
          <w:tab/>
        </w:r>
        <w:r w:rsidRPr="00284CFE" w:rsidDel="00285E95">
          <w:rPr>
            <w:noProof/>
            <w:rPrChange w:id="517" w:author="Quinten Van Woerkom" w:date="2024-12-11T13:45:00Z" w16du:dateUtc="2024-12-11T12:45:00Z">
              <w:rPr>
                <w:rStyle w:val="Hyperlink"/>
                <w:noProof/>
                <w:lang w:val="en-GB"/>
              </w:rPr>
            </w:rPrChange>
          </w:rPr>
          <w:delText>Service:  Planning Request</w:delText>
        </w:r>
        <w:r w:rsidDel="00285E95">
          <w:rPr>
            <w:noProof/>
          </w:rPr>
          <w:tab/>
        </w:r>
        <w:r w:rsidR="00BF1AC4" w:rsidDel="00285E95">
          <w:rPr>
            <w:noProof/>
          </w:rPr>
          <w:delText>3-3</w:delText>
        </w:r>
      </w:del>
    </w:p>
    <w:p w14:paraId="326DD7C3" w14:textId="1F4E56DA" w:rsidR="002F2337" w:rsidRPr="002F2337" w:rsidDel="00285E95" w:rsidRDefault="002F2337">
      <w:pPr>
        <w:pStyle w:val="TOC2"/>
        <w:tabs>
          <w:tab w:val="left" w:pos="907"/>
        </w:tabs>
        <w:rPr>
          <w:del w:id="518" w:author="Peter Van Der Plas" w:date="2024-12-25T14:47:00Z" w16du:dateUtc="2024-12-25T13:47:00Z"/>
          <w:rFonts w:eastAsiaTheme="minorEastAsia" w:hAnsiTheme="minorHAnsi" w:cstheme="minorBidi"/>
          <w:caps w:val="0"/>
          <w:noProof/>
          <w:szCs w:val="22"/>
        </w:rPr>
      </w:pPr>
      <w:del w:id="519" w:author="Peter Van Der Plas" w:date="2024-12-25T14:47:00Z" w16du:dateUtc="2024-12-25T13:47:00Z">
        <w:r w:rsidRPr="00284CFE" w:rsidDel="00285E95">
          <w:rPr>
            <w:noProof/>
            <w:rPrChange w:id="520" w:author="Quinten Van Woerkom" w:date="2024-12-11T13:45:00Z" w16du:dateUtc="2024-12-11T12:45:00Z">
              <w:rPr>
                <w:rStyle w:val="Hyperlink"/>
                <w:noProof/>
                <w:lang w:val="en-GB"/>
              </w:rPr>
            </w:rPrChange>
          </w:rPr>
          <w:delText>3.3</w:delText>
        </w:r>
        <w:r w:rsidRPr="002F2337" w:rsidDel="00285E95">
          <w:rPr>
            <w:rFonts w:eastAsiaTheme="minorEastAsia" w:hAnsiTheme="minorHAnsi" w:cstheme="minorBidi"/>
            <w:caps w:val="0"/>
            <w:noProof/>
            <w:szCs w:val="22"/>
          </w:rPr>
          <w:tab/>
        </w:r>
        <w:r w:rsidRPr="00284CFE" w:rsidDel="00285E95">
          <w:rPr>
            <w:noProof/>
            <w:rPrChange w:id="521" w:author="Quinten Van Woerkom" w:date="2024-12-11T13:45:00Z" w16du:dateUtc="2024-12-11T12:45:00Z">
              <w:rPr>
                <w:rStyle w:val="Hyperlink"/>
                <w:noProof/>
                <w:lang w:val="en-GB"/>
              </w:rPr>
            </w:rPrChange>
          </w:rPr>
          <w:delText>Service:  Plan Distribution Service</w:delText>
        </w:r>
        <w:r w:rsidDel="00285E95">
          <w:rPr>
            <w:noProof/>
          </w:rPr>
          <w:tab/>
        </w:r>
        <w:r w:rsidR="00BF1AC4" w:rsidDel="00285E95">
          <w:rPr>
            <w:noProof/>
          </w:rPr>
          <w:delText>3-15</w:delText>
        </w:r>
      </w:del>
    </w:p>
    <w:p w14:paraId="3AFB22E4" w14:textId="1B66A644" w:rsidR="002F2337" w:rsidRPr="002F2337" w:rsidDel="00285E95" w:rsidRDefault="002F2337">
      <w:pPr>
        <w:pStyle w:val="TOC2"/>
        <w:tabs>
          <w:tab w:val="left" w:pos="907"/>
        </w:tabs>
        <w:rPr>
          <w:del w:id="522" w:author="Peter Van Der Plas" w:date="2024-12-25T14:47:00Z" w16du:dateUtc="2024-12-25T13:47:00Z"/>
          <w:rFonts w:eastAsiaTheme="minorEastAsia" w:hAnsiTheme="minorHAnsi" w:cstheme="minorBidi"/>
          <w:caps w:val="0"/>
          <w:noProof/>
          <w:szCs w:val="22"/>
        </w:rPr>
      </w:pPr>
      <w:del w:id="523" w:author="Peter Van Der Plas" w:date="2024-12-25T14:47:00Z" w16du:dateUtc="2024-12-25T13:47:00Z">
        <w:r w:rsidRPr="00284CFE" w:rsidDel="00285E95">
          <w:rPr>
            <w:noProof/>
            <w:rPrChange w:id="524" w:author="Quinten Van Woerkom" w:date="2024-12-11T13:45:00Z" w16du:dateUtc="2024-12-11T12:45:00Z">
              <w:rPr>
                <w:rStyle w:val="Hyperlink"/>
                <w:noProof/>
                <w:lang w:val="en-GB"/>
              </w:rPr>
            </w:rPrChange>
          </w:rPr>
          <w:delText>3.4</w:delText>
        </w:r>
        <w:r w:rsidRPr="002F2337" w:rsidDel="00285E95">
          <w:rPr>
            <w:rFonts w:eastAsiaTheme="minorEastAsia" w:hAnsiTheme="minorHAnsi" w:cstheme="minorBidi"/>
            <w:caps w:val="0"/>
            <w:noProof/>
            <w:szCs w:val="22"/>
          </w:rPr>
          <w:tab/>
        </w:r>
        <w:r w:rsidRPr="00284CFE" w:rsidDel="00285E95">
          <w:rPr>
            <w:noProof/>
            <w:rPrChange w:id="525" w:author="Quinten Van Woerkom" w:date="2024-12-11T13:45:00Z" w16du:dateUtc="2024-12-11T12:45:00Z">
              <w:rPr>
                <w:rStyle w:val="Hyperlink"/>
                <w:noProof/>
                <w:lang w:val="en-GB"/>
              </w:rPr>
            </w:rPrChange>
          </w:rPr>
          <w:delText>Service:  Plan Execution Control Service</w:delText>
        </w:r>
        <w:r w:rsidDel="00285E95">
          <w:rPr>
            <w:noProof/>
          </w:rPr>
          <w:tab/>
        </w:r>
        <w:r w:rsidR="00BF1AC4" w:rsidDel="00285E95">
          <w:rPr>
            <w:noProof/>
          </w:rPr>
          <w:delText>3-25</w:delText>
        </w:r>
      </w:del>
    </w:p>
    <w:p w14:paraId="4F765081" w14:textId="4C05339A" w:rsidR="002F2337" w:rsidRPr="002F2337" w:rsidDel="00285E95" w:rsidRDefault="002F2337">
      <w:pPr>
        <w:pStyle w:val="TOC2"/>
        <w:tabs>
          <w:tab w:val="left" w:pos="907"/>
        </w:tabs>
        <w:rPr>
          <w:del w:id="526" w:author="Peter Van Der Plas" w:date="2024-12-25T14:47:00Z" w16du:dateUtc="2024-12-25T13:47:00Z"/>
          <w:rFonts w:eastAsiaTheme="minorEastAsia" w:hAnsiTheme="minorHAnsi" w:cstheme="minorBidi"/>
          <w:caps w:val="0"/>
          <w:noProof/>
          <w:szCs w:val="22"/>
        </w:rPr>
      </w:pPr>
      <w:del w:id="527" w:author="Peter Van Der Plas" w:date="2024-12-25T14:47:00Z" w16du:dateUtc="2024-12-25T13:47:00Z">
        <w:r w:rsidRPr="00284CFE" w:rsidDel="00285E95">
          <w:rPr>
            <w:noProof/>
            <w:rPrChange w:id="528" w:author="Quinten Van Woerkom" w:date="2024-12-11T13:45:00Z" w16du:dateUtc="2024-12-11T12:45:00Z">
              <w:rPr>
                <w:rStyle w:val="Hyperlink"/>
                <w:noProof/>
                <w:lang w:val="en-GB"/>
              </w:rPr>
            </w:rPrChange>
          </w:rPr>
          <w:delText>3.5</w:delText>
        </w:r>
        <w:r w:rsidRPr="002F2337" w:rsidDel="00285E95">
          <w:rPr>
            <w:rFonts w:eastAsiaTheme="minorEastAsia" w:hAnsiTheme="minorHAnsi" w:cstheme="minorBidi"/>
            <w:caps w:val="0"/>
            <w:noProof/>
            <w:szCs w:val="22"/>
          </w:rPr>
          <w:tab/>
        </w:r>
        <w:r w:rsidRPr="00284CFE" w:rsidDel="00285E95">
          <w:rPr>
            <w:noProof/>
            <w:rPrChange w:id="529" w:author="Quinten Van Woerkom" w:date="2024-12-11T13:45:00Z" w16du:dateUtc="2024-12-11T12:45:00Z">
              <w:rPr>
                <w:rStyle w:val="Hyperlink"/>
                <w:noProof/>
                <w:lang w:val="en-GB"/>
              </w:rPr>
            </w:rPrChange>
          </w:rPr>
          <w:delText>Service:  Plan Information Management Service</w:delText>
        </w:r>
        <w:r w:rsidDel="00285E95">
          <w:rPr>
            <w:noProof/>
          </w:rPr>
          <w:tab/>
        </w:r>
        <w:r w:rsidR="00BF1AC4" w:rsidDel="00285E95">
          <w:rPr>
            <w:noProof/>
          </w:rPr>
          <w:delText>3-48</w:delText>
        </w:r>
      </w:del>
    </w:p>
    <w:p w14:paraId="08FB503D" w14:textId="7E997DEC" w:rsidR="002F2337" w:rsidRPr="002F2337" w:rsidDel="00285E95" w:rsidRDefault="002F2337">
      <w:pPr>
        <w:pStyle w:val="TOC2"/>
        <w:tabs>
          <w:tab w:val="left" w:pos="907"/>
        </w:tabs>
        <w:rPr>
          <w:del w:id="530" w:author="Peter Van Der Plas" w:date="2024-12-25T14:47:00Z" w16du:dateUtc="2024-12-25T13:47:00Z"/>
          <w:rFonts w:eastAsiaTheme="minorEastAsia" w:hAnsiTheme="minorHAnsi" w:cstheme="minorBidi"/>
          <w:caps w:val="0"/>
          <w:noProof/>
          <w:szCs w:val="22"/>
        </w:rPr>
      </w:pPr>
      <w:del w:id="531" w:author="Peter Van Der Plas" w:date="2024-12-25T14:47:00Z" w16du:dateUtc="2024-12-25T13:47:00Z">
        <w:r w:rsidRPr="00284CFE" w:rsidDel="00285E95">
          <w:rPr>
            <w:noProof/>
            <w:rPrChange w:id="532" w:author="Quinten Van Woerkom" w:date="2024-12-11T13:45:00Z" w16du:dateUtc="2024-12-11T12:45:00Z">
              <w:rPr>
                <w:rStyle w:val="Hyperlink"/>
                <w:noProof/>
                <w:lang w:val="en-GB"/>
              </w:rPr>
            </w:rPrChange>
          </w:rPr>
          <w:delText>3.6</w:delText>
        </w:r>
        <w:r w:rsidRPr="002F2337" w:rsidDel="00285E95">
          <w:rPr>
            <w:rFonts w:eastAsiaTheme="minorEastAsia" w:hAnsiTheme="minorHAnsi" w:cstheme="minorBidi"/>
            <w:caps w:val="0"/>
            <w:noProof/>
            <w:szCs w:val="22"/>
          </w:rPr>
          <w:tab/>
        </w:r>
        <w:r w:rsidRPr="00284CFE" w:rsidDel="00285E95">
          <w:rPr>
            <w:noProof/>
            <w:rPrChange w:id="533" w:author="Quinten Van Woerkom" w:date="2024-12-11T13:45:00Z" w16du:dateUtc="2024-12-11T12:45:00Z">
              <w:rPr>
                <w:rStyle w:val="Hyperlink"/>
                <w:noProof/>
                <w:lang w:val="en-GB"/>
              </w:rPr>
            </w:rPrChange>
          </w:rPr>
          <w:delText>Service:  Plan Edit Service</w:delText>
        </w:r>
        <w:r w:rsidDel="00285E95">
          <w:rPr>
            <w:noProof/>
          </w:rPr>
          <w:tab/>
        </w:r>
        <w:r w:rsidR="00BF1AC4" w:rsidDel="00285E95">
          <w:rPr>
            <w:noProof/>
          </w:rPr>
          <w:delText>3-56</w:delText>
        </w:r>
      </w:del>
    </w:p>
    <w:p w14:paraId="3D22E138" w14:textId="77777777" w:rsidR="002F2337" w:rsidDel="00285E95" w:rsidRDefault="002F2337">
      <w:pPr>
        <w:pStyle w:val="TOC1"/>
        <w:rPr>
          <w:del w:id="534" w:author="Peter Van Der Plas" w:date="2024-12-25T14:47:00Z" w16du:dateUtc="2024-12-25T13:47:00Z"/>
          <w:rStyle w:val="Hyperlink"/>
          <w:noProof/>
        </w:rPr>
      </w:pPr>
    </w:p>
    <w:p w14:paraId="2C41F2CD" w14:textId="1676C821" w:rsidR="002F2337" w:rsidRPr="002F2337" w:rsidDel="00285E95" w:rsidRDefault="002F2337">
      <w:pPr>
        <w:pStyle w:val="TOC1"/>
        <w:rPr>
          <w:del w:id="535" w:author="Peter Van Der Plas" w:date="2024-12-25T14:47:00Z" w16du:dateUtc="2024-12-25T13:47:00Z"/>
          <w:rFonts w:eastAsiaTheme="minorEastAsia" w:hAnsiTheme="minorHAnsi" w:cstheme="minorBidi"/>
          <w:b w:val="0"/>
          <w:caps w:val="0"/>
          <w:noProof/>
          <w:szCs w:val="22"/>
        </w:rPr>
      </w:pPr>
      <w:del w:id="536" w:author="Peter Van Der Plas" w:date="2024-12-25T14:47:00Z" w16du:dateUtc="2024-12-25T13:47:00Z">
        <w:r w:rsidRPr="00284CFE" w:rsidDel="00285E95">
          <w:rPr>
            <w:noProof/>
            <w:rPrChange w:id="537" w:author="Quinten Van Woerkom" w:date="2024-12-11T13:45:00Z" w16du:dateUtc="2024-12-11T12:45:00Z">
              <w:rPr>
                <w:rStyle w:val="Hyperlink"/>
                <w:noProof/>
                <w:lang w:val="en-GB"/>
              </w:rPr>
            </w:rPrChange>
          </w:rPr>
          <w:delText>4</w:delText>
        </w:r>
        <w:r w:rsidRPr="002F2337" w:rsidDel="00285E95">
          <w:rPr>
            <w:rFonts w:eastAsiaTheme="minorEastAsia" w:hAnsiTheme="minorHAnsi" w:cstheme="minorBidi"/>
            <w:b w:val="0"/>
            <w:caps w:val="0"/>
            <w:noProof/>
            <w:szCs w:val="22"/>
          </w:rPr>
          <w:tab/>
        </w:r>
        <w:r w:rsidRPr="00284CFE" w:rsidDel="00285E95">
          <w:rPr>
            <w:noProof/>
            <w:rPrChange w:id="538" w:author="Quinten Van Woerkom" w:date="2024-12-11T13:45:00Z" w16du:dateUtc="2024-12-11T12:45:00Z">
              <w:rPr>
                <w:rStyle w:val="Hyperlink"/>
                <w:noProof/>
                <w:lang w:val="en-GB"/>
              </w:rPr>
            </w:rPrChange>
          </w:rPr>
          <w:delText>MPS Data Types</w:delText>
        </w:r>
        <w:r w:rsidRPr="002F2337" w:rsidDel="00285E95">
          <w:rPr>
            <w:b w:val="0"/>
            <w:noProof/>
          </w:rPr>
          <w:tab/>
        </w:r>
        <w:r w:rsidR="00F57CEE" w:rsidDel="00285E95">
          <w:rPr>
            <w:noProof/>
          </w:rPr>
          <w:delText>4-1</w:delText>
        </w:r>
      </w:del>
    </w:p>
    <w:p w14:paraId="7E26EF57" w14:textId="77777777" w:rsidR="002F2337" w:rsidDel="00285E95" w:rsidRDefault="002F2337">
      <w:pPr>
        <w:pStyle w:val="TOC2"/>
        <w:tabs>
          <w:tab w:val="left" w:pos="907"/>
        </w:tabs>
        <w:rPr>
          <w:del w:id="539" w:author="Peter Van Der Plas" w:date="2024-12-25T14:47:00Z" w16du:dateUtc="2024-12-25T13:47:00Z"/>
          <w:rStyle w:val="Hyperlink"/>
          <w:noProof/>
        </w:rPr>
      </w:pPr>
    </w:p>
    <w:p w14:paraId="790C769D" w14:textId="429DEB2C" w:rsidR="002F2337" w:rsidRPr="002F2337" w:rsidDel="00285E95" w:rsidRDefault="002F2337">
      <w:pPr>
        <w:pStyle w:val="TOC2"/>
        <w:tabs>
          <w:tab w:val="left" w:pos="907"/>
        </w:tabs>
        <w:rPr>
          <w:del w:id="540" w:author="Peter Van Der Plas" w:date="2024-12-25T14:47:00Z" w16du:dateUtc="2024-12-25T13:47:00Z"/>
          <w:rFonts w:eastAsiaTheme="minorEastAsia" w:hAnsiTheme="minorHAnsi" w:cstheme="minorBidi"/>
          <w:caps w:val="0"/>
          <w:noProof/>
          <w:szCs w:val="22"/>
        </w:rPr>
      </w:pPr>
      <w:del w:id="541" w:author="Peter Van Der Plas" w:date="2024-12-25T14:47:00Z" w16du:dateUtc="2024-12-25T13:47:00Z">
        <w:r w:rsidRPr="00284CFE" w:rsidDel="00285E95">
          <w:rPr>
            <w:noProof/>
            <w:rPrChange w:id="542" w:author="Quinten Van Woerkom" w:date="2024-12-11T13:45:00Z" w16du:dateUtc="2024-12-11T12:45:00Z">
              <w:rPr>
                <w:rStyle w:val="Hyperlink"/>
                <w:noProof/>
                <w:lang w:val="en-GB"/>
              </w:rPr>
            </w:rPrChange>
          </w:rPr>
          <w:delText>4.1</w:delText>
        </w:r>
        <w:r w:rsidRPr="002F2337" w:rsidDel="00285E95">
          <w:rPr>
            <w:rFonts w:eastAsiaTheme="minorEastAsia" w:hAnsiTheme="minorHAnsi" w:cstheme="minorBidi"/>
            <w:caps w:val="0"/>
            <w:noProof/>
            <w:szCs w:val="22"/>
          </w:rPr>
          <w:tab/>
        </w:r>
        <w:r w:rsidRPr="00284CFE" w:rsidDel="00285E95">
          <w:rPr>
            <w:noProof/>
            <w:rPrChange w:id="543" w:author="Quinten Van Woerkom" w:date="2024-12-11T13:45:00Z" w16du:dateUtc="2024-12-11T12:45:00Z">
              <w:rPr>
                <w:rStyle w:val="Hyperlink"/>
                <w:noProof/>
                <w:lang w:val="en-GB"/>
              </w:rPr>
            </w:rPrChange>
          </w:rPr>
          <w:delText>Overview</w:delText>
        </w:r>
        <w:r w:rsidDel="00285E95">
          <w:rPr>
            <w:noProof/>
          </w:rPr>
          <w:tab/>
        </w:r>
        <w:r w:rsidR="00F57CEE" w:rsidDel="00285E95">
          <w:rPr>
            <w:noProof/>
          </w:rPr>
          <w:delText>4-1</w:delText>
        </w:r>
      </w:del>
    </w:p>
    <w:p w14:paraId="6E2F6490" w14:textId="527F64DA" w:rsidR="002F2337" w:rsidRPr="002F2337" w:rsidDel="00285E95" w:rsidRDefault="002F2337">
      <w:pPr>
        <w:pStyle w:val="TOC2"/>
        <w:tabs>
          <w:tab w:val="left" w:pos="907"/>
        </w:tabs>
        <w:rPr>
          <w:del w:id="544" w:author="Peter Van Der Plas" w:date="2024-12-25T14:47:00Z" w16du:dateUtc="2024-12-25T13:47:00Z"/>
          <w:rFonts w:eastAsiaTheme="minorEastAsia" w:hAnsiTheme="minorHAnsi" w:cstheme="minorBidi"/>
          <w:caps w:val="0"/>
          <w:noProof/>
          <w:szCs w:val="22"/>
        </w:rPr>
      </w:pPr>
      <w:del w:id="545" w:author="Peter Van Der Plas" w:date="2024-12-25T14:47:00Z" w16du:dateUtc="2024-12-25T13:47:00Z">
        <w:r w:rsidRPr="00284CFE" w:rsidDel="00285E95">
          <w:rPr>
            <w:noProof/>
            <w:rPrChange w:id="546" w:author="Quinten Van Woerkom" w:date="2024-12-11T13:45:00Z" w16du:dateUtc="2024-12-11T12:45:00Z">
              <w:rPr>
                <w:rStyle w:val="Hyperlink"/>
                <w:noProof/>
                <w:lang w:val="en-GB"/>
              </w:rPr>
            </w:rPrChange>
          </w:rPr>
          <w:delText>4.2</w:delText>
        </w:r>
        <w:r w:rsidRPr="002F2337" w:rsidDel="00285E95">
          <w:rPr>
            <w:rFonts w:eastAsiaTheme="minorEastAsia" w:hAnsiTheme="minorHAnsi" w:cstheme="minorBidi"/>
            <w:caps w:val="0"/>
            <w:noProof/>
            <w:szCs w:val="22"/>
          </w:rPr>
          <w:tab/>
        </w:r>
        <w:r w:rsidRPr="00284CFE" w:rsidDel="00285E95">
          <w:rPr>
            <w:noProof/>
            <w:rPrChange w:id="547" w:author="Quinten Van Woerkom" w:date="2024-12-11T13:45:00Z" w16du:dateUtc="2024-12-11T12:45:00Z">
              <w:rPr>
                <w:rStyle w:val="Hyperlink"/>
                <w:noProof/>
                <w:lang w:val="en-GB"/>
              </w:rPr>
            </w:rPrChange>
          </w:rPr>
          <w:delText>MPS Data Items</w:delText>
        </w:r>
        <w:r w:rsidDel="00285E95">
          <w:rPr>
            <w:noProof/>
          </w:rPr>
          <w:tab/>
        </w:r>
        <w:r w:rsidR="00F57CEE" w:rsidDel="00285E95">
          <w:rPr>
            <w:noProof/>
          </w:rPr>
          <w:delText>4-4</w:delText>
        </w:r>
      </w:del>
    </w:p>
    <w:p w14:paraId="2B31C826" w14:textId="79DCA995" w:rsidR="002F2337" w:rsidRPr="002F2337" w:rsidDel="00285E95" w:rsidRDefault="002F2337">
      <w:pPr>
        <w:pStyle w:val="TOC2"/>
        <w:tabs>
          <w:tab w:val="left" w:pos="907"/>
        </w:tabs>
        <w:rPr>
          <w:del w:id="548" w:author="Peter Van Der Plas" w:date="2024-12-25T14:47:00Z" w16du:dateUtc="2024-12-25T13:47:00Z"/>
          <w:rFonts w:eastAsiaTheme="minorEastAsia" w:hAnsiTheme="minorHAnsi" w:cstheme="minorBidi"/>
          <w:caps w:val="0"/>
          <w:noProof/>
          <w:szCs w:val="22"/>
        </w:rPr>
      </w:pPr>
      <w:del w:id="549" w:author="Peter Van Der Plas" w:date="2024-12-25T14:47:00Z" w16du:dateUtc="2024-12-25T13:47:00Z">
        <w:r w:rsidRPr="00284CFE" w:rsidDel="00285E95">
          <w:rPr>
            <w:noProof/>
            <w:rPrChange w:id="550" w:author="Quinten Van Woerkom" w:date="2024-12-11T13:45:00Z" w16du:dateUtc="2024-12-11T12:45:00Z">
              <w:rPr>
                <w:rStyle w:val="Hyperlink"/>
                <w:noProof/>
                <w:lang w:val="en-GB"/>
              </w:rPr>
            </w:rPrChange>
          </w:rPr>
          <w:delText>4.3</w:delText>
        </w:r>
        <w:r w:rsidRPr="002F2337" w:rsidDel="00285E95">
          <w:rPr>
            <w:rFonts w:eastAsiaTheme="minorEastAsia" w:hAnsiTheme="minorHAnsi" w:cstheme="minorBidi"/>
            <w:caps w:val="0"/>
            <w:noProof/>
            <w:szCs w:val="22"/>
          </w:rPr>
          <w:tab/>
        </w:r>
        <w:r w:rsidRPr="00284CFE" w:rsidDel="00285E95">
          <w:rPr>
            <w:noProof/>
            <w:rPrChange w:id="551" w:author="Quinten Van Woerkom" w:date="2024-12-11T13:45:00Z" w16du:dateUtc="2024-12-11T12:45:00Z">
              <w:rPr>
                <w:rStyle w:val="Hyperlink"/>
                <w:noProof/>
                <w:lang w:val="en-GB"/>
              </w:rPr>
            </w:rPrChange>
          </w:rPr>
          <w:delText>MPS Data Types</w:delText>
        </w:r>
        <w:r w:rsidDel="00285E95">
          <w:rPr>
            <w:noProof/>
          </w:rPr>
          <w:tab/>
        </w:r>
        <w:r w:rsidR="00F57CEE" w:rsidDel="00285E95">
          <w:rPr>
            <w:noProof/>
          </w:rPr>
          <w:delText>4-42</w:delText>
        </w:r>
      </w:del>
    </w:p>
    <w:p w14:paraId="36B8E02E" w14:textId="77777777" w:rsidR="002F2337" w:rsidDel="00285E95" w:rsidRDefault="002F2337">
      <w:pPr>
        <w:pStyle w:val="TOC1"/>
        <w:rPr>
          <w:del w:id="552" w:author="Peter Van Der Plas" w:date="2024-12-25T14:47:00Z" w16du:dateUtc="2024-12-25T13:47:00Z"/>
          <w:rStyle w:val="Hyperlink"/>
          <w:noProof/>
        </w:rPr>
      </w:pPr>
    </w:p>
    <w:p w14:paraId="2FD81992" w14:textId="624FAF93" w:rsidR="002F2337" w:rsidRPr="002F2337" w:rsidDel="00285E95" w:rsidRDefault="002F2337">
      <w:pPr>
        <w:pStyle w:val="TOC1"/>
        <w:rPr>
          <w:del w:id="553" w:author="Peter Van Der Plas" w:date="2024-12-25T14:47:00Z" w16du:dateUtc="2024-12-25T13:47:00Z"/>
          <w:rFonts w:eastAsiaTheme="minorEastAsia" w:hAnsiTheme="minorHAnsi" w:cstheme="minorBidi"/>
          <w:b w:val="0"/>
          <w:caps w:val="0"/>
          <w:noProof/>
          <w:szCs w:val="22"/>
        </w:rPr>
      </w:pPr>
      <w:del w:id="554" w:author="Peter Van Der Plas" w:date="2024-12-25T14:47:00Z" w16du:dateUtc="2024-12-25T13:47:00Z">
        <w:r w:rsidRPr="00284CFE" w:rsidDel="00285E95">
          <w:rPr>
            <w:noProof/>
            <w:rPrChange w:id="555" w:author="Quinten Van Woerkom" w:date="2024-12-11T13:45:00Z" w16du:dateUtc="2024-12-11T12:45:00Z">
              <w:rPr>
                <w:rStyle w:val="Hyperlink"/>
                <w:noProof/>
                <w:lang w:val="en-GB"/>
              </w:rPr>
            </w:rPrChange>
          </w:rPr>
          <w:delText>5</w:delText>
        </w:r>
        <w:r w:rsidRPr="002F2337" w:rsidDel="00285E95">
          <w:rPr>
            <w:rFonts w:eastAsiaTheme="minorEastAsia" w:hAnsiTheme="minorHAnsi" w:cstheme="minorBidi"/>
            <w:b w:val="0"/>
            <w:caps w:val="0"/>
            <w:noProof/>
            <w:szCs w:val="22"/>
          </w:rPr>
          <w:tab/>
        </w:r>
        <w:r w:rsidRPr="00284CFE" w:rsidDel="00285E95">
          <w:rPr>
            <w:noProof/>
            <w:rPrChange w:id="556" w:author="Quinten Van Woerkom" w:date="2024-12-11T13:45:00Z" w16du:dateUtc="2024-12-11T12:45:00Z">
              <w:rPr>
                <w:rStyle w:val="Hyperlink"/>
                <w:noProof/>
                <w:lang w:val="en-GB"/>
              </w:rPr>
            </w:rPrChange>
          </w:rPr>
          <w:delText>Error Codes</w:delText>
        </w:r>
        <w:r w:rsidRPr="002F2337" w:rsidDel="00285E95">
          <w:rPr>
            <w:b w:val="0"/>
            <w:noProof/>
          </w:rPr>
          <w:tab/>
        </w:r>
        <w:r w:rsidR="00F57CEE" w:rsidDel="00285E95">
          <w:rPr>
            <w:noProof/>
          </w:rPr>
          <w:delText>5-1</w:delText>
        </w:r>
      </w:del>
    </w:p>
    <w:p w14:paraId="6D7D1D0D" w14:textId="77777777" w:rsidR="002F2337" w:rsidDel="00285E95" w:rsidRDefault="002F2337">
      <w:pPr>
        <w:pStyle w:val="TOC1"/>
        <w:rPr>
          <w:del w:id="557" w:author="Peter Van Der Plas" w:date="2024-12-25T14:47:00Z" w16du:dateUtc="2024-12-25T13:47:00Z"/>
          <w:rStyle w:val="Hyperlink"/>
          <w:noProof/>
        </w:rPr>
      </w:pPr>
    </w:p>
    <w:p w14:paraId="13C17CDF" w14:textId="37DF1968" w:rsidR="002F2337" w:rsidRPr="006E6414" w:rsidDel="00285E95" w:rsidRDefault="002F2337" w:rsidP="002F2337">
      <w:pPr>
        <w:pStyle w:val="CenteredHeading"/>
        <w:outlineLvl w:val="0"/>
        <w:rPr>
          <w:del w:id="558" w:author="Peter Van Der Plas" w:date="2024-12-25T14:47:00Z" w16du:dateUtc="2024-12-25T13:47:00Z"/>
          <w:noProof/>
        </w:rPr>
      </w:pPr>
      <w:del w:id="559" w:author="Peter Van Der Plas" w:date="2024-12-25T14:47:00Z" w16du:dateUtc="2024-12-25T13:47:00Z">
        <w:r w:rsidRPr="006E6414" w:rsidDel="00285E95">
          <w:rPr>
            <w:noProof/>
          </w:rPr>
          <w:lastRenderedPageBreak/>
          <w:delText>CONTENTS</w:delText>
        </w:r>
        <w:r w:rsidDel="00285E95">
          <w:rPr>
            <w:noProof/>
          </w:rPr>
          <w:delText xml:space="preserve"> (</w:delText>
        </w:r>
        <w:r w:rsidDel="00285E95">
          <w:rPr>
            <w:caps w:val="0"/>
            <w:noProof/>
          </w:rPr>
          <w:delText>continued</w:delText>
        </w:r>
        <w:r w:rsidDel="00285E95">
          <w:rPr>
            <w:noProof/>
          </w:rPr>
          <w:delText>)</w:delText>
        </w:r>
      </w:del>
    </w:p>
    <w:p w14:paraId="00E026BF" w14:textId="77777777" w:rsidR="002F2337" w:rsidDel="00285E95" w:rsidRDefault="002F2337" w:rsidP="002F2337">
      <w:pPr>
        <w:pStyle w:val="toccolumnheadings"/>
        <w:rPr>
          <w:del w:id="560" w:author="Peter Van Der Plas" w:date="2024-12-25T14:47:00Z" w16du:dateUtc="2024-12-25T13:47:00Z"/>
          <w:noProof/>
        </w:rPr>
      </w:pPr>
      <w:del w:id="561" w:author="Peter Van Der Plas" w:date="2024-12-25T14:47:00Z" w16du:dateUtc="2024-12-25T13:47:00Z">
        <w:r w:rsidRPr="006E6414" w:rsidDel="00285E95">
          <w:rPr>
            <w:noProof/>
          </w:rPr>
          <w:delText>Section</w:delText>
        </w:r>
        <w:r w:rsidRPr="006E6414" w:rsidDel="00285E95">
          <w:rPr>
            <w:noProof/>
          </w:rPr>
          <w:tab/>
          <w:delText>Page</w:delText>
        </w:r>
      </w:del>
    </w:p>
    <w:p w14:paraId="1059BF9F" w14:textId="42CFEE1D" w:rsidR="002F2337" w:rsidRPr="002F2337" w:rsidDel="00285E95" w:rsidRDefault="002F2337">
      <w:pPr>
        <w:pStyle w:val="TOC1"/>
        <w:rPr>
          <w:del w:id="562" w:author="Peter Van Der Plas" w:date="2024-12-25T14:47:00Z" w16du:dateUtc="2024-12-25T13:47:00Z"/>
          <w:rFonts w:eastAsiaTheme="minorEastAsia" w:hAnsiTheme="minorHAnsi" w:cstheme="minorBidi"/>
          <w:b w:val="0"/>
          <w:caps w:val="0"/>
          <w:noProof/>
          <w:szCs w:val="22"/>
        </w:rPr>
      </w:pPr>
      <w:del w:id="563" w:author="Peter Van Der Plas" w:date="2024-12-25T14:47:00Z" w16du:dateUtc="2024-12-25T13:47:00Z">
        <w:r w:rsidRPr="00284CFE" w:rsidDel="00285E95">
          <w:rPr>
            <w:noProof/>
            <w:rPrChange w:id="564" w:author="Quinten Van Woerkom" w:date="2024-12-11T13:45:00Z" w16du:dateUtc="2024-12-11T12:45:00Z">
              <w:rPr>
                <w:rStyle w:val="Hyperlink"/>
                <w:noProof/>
                <w:lang w:val="en-GB"/>
              </w:rPr>
            </w:rPrChange>
          </w:rPr>
          <w:delText>6</w:delText>
        </w:r>
        <w:r w:rsidRPr="002F2337" w:rsidDel="00285E95">
          <w:rPr>
            <w:rFonts w:eastAsiaTheme="minorEastAsia" w:hAnsiTheme="minorHAnsi" w:cstheme="minorBidi"/>
            <w:b w:val="0"/>
            <w:caps w:val="0"/>
            <w:noProof/>
            <w:szCs w:val="22"/>
          </w:rPr>
          <w:tab/>
        </w:r>
        <w:r w:rsidRPr="00284CFE" w:rsidDel="00285E95">
          <w:rPr>
            <w:noProof/>
            <w:rPrChange w:id="565" w:author="Quinten Van Woerkom" w:date="2024-12-11T13:45:00Z" w16du:dateUtc="2024-12-11T12:45:00Z">
              <w:rPr>
                <w:rStyle w:val="Hyperlink"/>
                <w:noProof/>
                <w:lang w:val="en-GB"/>
              </w:rPr>
            </w:rPrChange>
          </w:rPr>
          <w:delText>Service Specification XML</w:delText>
        </w:r>
        <w:r w:rsidRPr="002F2337" w:rsidDel="00285E95">
          <w:rPr>
            <w:b w:val="0"/>
            <w:noProof/>
          </w:rPr>
          <w:tab/>
        </w:r>
        <w:r w:rsidR="00F57CEE" w:rsidDel="00285E95">
          <w:rPr>
            <w:noProof/>
          </w:rPr>
          <w:delText>6-1</w:delText>
        </w:r>
      </w:del>
    </w:p>
    <w:p w14:paraId="73D05B7A" w14:textId="77777777" w:rsidR="002F2337" w:rsidDel="00285E95" w:rsidRDefault="002F2337">
      <w:pPr>
        <w:pStyle w:val="TOC2"/>
        <w:tabs>
          <w:tab w:val="left" w:pos="907"/>
        </w:tabs>
        <w:rPr>
          <w:del w:id="566" w:author="Peter Van Der Plas" w:date="2024-12-25T14:47:00Z" w16du:dateUtc="2024-12-25T13:47:00Z"/>
          <w:rStyle w:val="Hyperlink"/>
          <w:noProof/>
        </w:rPr>
      </w:pPr>
    </w:p>
    <w:p w14:paraId="5E18F879" w14:textId="21FF0D00" w:rsidR="002F2337" w:rsidRPr="002F2337" w:rsidDel="00285E95" w:rsidRDefault="002F2337">
      <w:pPr>
        <w:pStyle w:val="TOC2"/>
        <w:tabs>
          <w:tab w:val="left" w:pos="907"/>
        </w:tabs>
        <w:rPr>
          <w:del w:id="567" w:author="Peter Van Der Plas" w:date="2024-12-25T14:47:00Z" w16du:dateUtc="2024-12-25T13:47:00Z"/>
          <w:rFonts w:eastAsiaTheme="minorEastAsia" w:hAnsiTheme="minorHAnsi" w:cstheme="minorBidi"/>
          <w:caps w:val="0"/>
          <w:noProof/>
          <w:szCs w:val="22"/>
        </w:rPr>
      </w:pPr>
      <w:del w:id="568" w:author="Peter Van Der Plas" w:date="2024-12-25T14:47:00Z" w16du:dateUtc="2024-12-25T13:47:00Z">
        <w:r w:rsidRPr="00284CFE" w:rsidDel="00285E95">
          <w:rPr>
            <w:noProof/>
            <w:rPrChange w:id="569" w:author="Quinten Van Woerkom" w:date="2024-12-11T13:45:00Z" w16du:dateUtc="2024-12-11T12:45:00Z">
              <w:rPr>
                <w:rStyle w:val="Hyperlink"/>
                <w:noProof/>
                <w:lang w:val="en-GB"/>
              </w:rPr>
            </w:rPrChange>
          </w:rPr>
          <w:delText>6.1</w:delText>
        </w:r>
        <w:r w:rsidRPr="002F2337" w:rsidDel="00285E95">
          <w:rPr>
            <w:rFonts w:eastAsiaTheme="minorEastAsia" w:hAnsiTheme="minorHAnsi" w:cstheme="minorBidi"/>
            <w:caps w:val="0"/>
            <w:noProof/>
            <w:szCs w:val="22"/>
          </w:rPr>
          <w:tab/>
        </w:r>
        <w:r w:rsidRPr="00284CFE" w:rsidDel="00285E95">
          <w:rPr>
            <w:noProof/>
            <w:rPrChange w:id="570" w:author="Quinten Van Woerkom" w:date="2024-12-11T13:45:00Z" w16du:dateUtc="2024-12-11T12:45:00Z">
              <w:rPr>
                <w:rStyle w:val="Hyperlink"/>
                <w:noProof/>
                <w:lang w:val="en-GB"/>
              </w:rPr>
            </w:rPrChange>
          </w:rPr>
          <w:delText>Overview</w:delText>
        </w:r>
        <w:r w:rsidDel="00285E95">
          <w:rPr>
            <w:noProof/>
          </w:rPr>
          <w:tab/>
        </w:r>
        <w:r w:rsidR="00F57CEE" w:rsidDel="00285E95">
          <w:rPr>
            <w:noProof/>
          </w:rPr>
          <w:delText>6-1</w:delText>
        </w:r>
      </w:del>
    </w:p>
    <w:p w14:paraId="7F011F42" w14:textId="74C2DA44" w:rsidR="002F2337" w:rsidRPr="002F2337" w:rsidDel="00285E95" w:rsidRDefault="002F2337">
      <w:pPr>
        <w:pStyle w:val="TOC2"/>
        <w:tabs>
          <w:tab w:val="left" w:pos="907"/>
        </w:tabs>
        <w:rPr>
          <w:del w:id="571" w:author="Peter Van Der Plas" w:date="2024-12-25T14:47:00Z" w16du:dateUtc="2024-12-25T13:47:00Z"/>
          <w:rFonts w:eastAsiaTheme="minorEastAsia" w:hAnsiTheme="minorHAnsi" w:cstheme="minorBidi"/>
          <w:caps w:val="0"/>
          <w:noProof/>
          <w:szCs w:val="22"/>
        </w:rPr>
      </w:pPr>
      <w:del w:id="572" w:author="Peter Van Der Plas" w:date="2024-12-25T14:47:00Z" w16du:dateUtc="2024-12-25T13:47:00Z">
        <w:r w:rsidRPr="00284CFE" w:rsidDel="00285E95">
          <w:rPr>
            <w:noProof/>
            <w:rPrChange w:id="573" w:author="Quinten Van Woerkom" w:date="2024-12-11T13:45:00Z" w16du:dateUtc="2024-12-11T12:45:00Z">
              <w:rPr>
                <w:rStyle w:val="Hyperlink"/>
                <w:noProof/>
                <w:lang w:val="en-GB"/>
              </w:rPr>
            </w:rPrChange>
          </w:rPr>
          <w:delText>6.2</w:delText>
        </w:r>
        <w:r w:rsidRPr="002F2337" w:rsidDel="00285E95">
          <w:rPr>
            <w:rFonts w:eastAsiaTheme="minorEastAsia" w:hAnsiTheme="minorHAnsi" w:cstheme="minorBidi"/>
            <w:caps w:val="0"/>
            <w:noProof/>
            <w:szCs w:val="22"/>
          </w:rPr>
          <w:tab/>
        </w:r>
        <w:r w:rsidRPr="00284CFE" w:rsidDel="00285E95">
          <w:rPr>
            <w:noProof/>
            <w:rPrChange w:id="574" w:author="Quinten Van Woerkom" w:date="2024-12-11T13:45:00Z" w16du:dateUtc="2024-12-11T12:45:00Z">
              <w:rPr>
                <w:rStyle w:val="Hyperlink"/>
                <w:noProof/>
                <w:lang w:val="en-GB"/>
              </w:rPr>
            </w:rPrChange>
          </w:rPr>
          <w:delText>XML Schema Definition (XSD) for MO Services</w:delText>
        </w:r>
        <w:r w:rsidDel="00285E95">
          <w:rPr>
            <w:noProof/>
          </w:rPr>
          <w:tab/>
        </w:r>
        <w:r w:rsidR="00F57CEE" w:rsidDel="00285E95">
          <w:rPr>
            <w:noProof/>
          </w:rPr>
          <w:delText>6-1</w:delText>
        </w:r>
      </w:del>
    </w:p>
    <w:p w14:paraId="691916FE" w14:textId="57D46363" w:rsidR="002F2337" w:rsidRPr="002F2337" w:rsidDel="00285E95" w:rsidRDefault="002F2337">
      <w:pPr>
        <w:pStyle w:val="TOC2"/>
        <w:tabs>
          <w:tab w:val="left" w:pos="907"/>
        </w:tabs>
        <w:rPr>
          <w:del w:id="575" w:author="Peter Van Der Plas" w:date="2024-12-25T14:47:00Z" w16du:dateUtc="2024-12-25T13:47:00Z"/>
          <w:rFonts w:eastAsiaTheme="minorEastAsia" w:hAnsiTheme="minorHAnsi" w:cstheme="minorBidi"/>
          <w:caps w:val="0"/>
          <w:noProof/>
          <w:szCs w:val="22"/>
        </w:rPr>
      </w:pPr>
      <w:del w:id="576" w:author="Peter Van Der Plas" w:date="2024-12-25T14:47:00Z" w16du:dateUtc="2024-12-25T13:47:00Z">
        <w:r w:rsidRPr="00284CFE" w:rsidDel="00285E95">
          <w:rPr>
            <w:noProof/>
            <w:rPrChange w:id="577" w:author="Quinten Van Woerkom" w:date="2024-12-11T13:45:00Z" w16du:dateUtc="2024-12-11T12:45:00Z">
              <w:rPr>
                <w:rStyle w:val="Hyperlink"/>
                <w:noProof/>
                <w:lang w:val="en-GB"/>
              </w:rPr>
            </w:rPrChange>
          </w:rPr>
          <w:delText>6.3</w:delText>
        </w:r>
        <w:r w:rsidRPr="002F2337" w:rsidDel="00285E95">
          <w:rPr>
            <w:rFonts w:eastAsiaTheme="minorEastAsia" w:hAnsiTheme="minorHAnsi" w:cstheme="minorBidi"/>
            <w:caps w:val="0"/>
            <w:noProof/>
            <w:szCs w:val="22"/>
          </w:rPr>
          <w:tab/>
        </w:r>
        <w:r w:rsidRPr="00284CFE" w:rsidDel="00285E95">
          <w:rPr>
            <w:noProof/>
            <w:rPrChange w:id="578" w:author="Quinten Van Woerkom" w:date="2024-12-11T13:45:00Z" w16du:dateUtc="2024-12-11T12:45:00Z">
              <w:rPr>
                <w:rStyle w:val="Hyperlink"/>
                <w:noProof/>
                <w:lang w:val="en-GB"/>
              </w:rPr>
            </w:rPrChange>
          </w:rPr>
          <w:delText>MAL XML</w:delText>
        </w:r>
        <w:r w:rsidDel="00285E95">
          <w:rPr>
            <w:noProof/>
          </w:rPr>
          <w:tab/>
        </w:r>
        <w:r w:rsidR="00F57CEE" w:rsidDel="00285E95">
          <w:rPr>
            <w:noProof/>
          </w:rPr>
          <w:delText>6-2</w:delText>
        </w:r>
      </w:del>
    </w:p>
    <w:p w14:paraId="0293FD65" w14:textId="7FE867F0" w:rsidR="002F2337" w:rsidRPr="002F2337" w:rsidDel="00285E95" w:rsidRDefault="002F2337">
      <w:pPr>
        <w:pStyle w:val="TOC2"/>
        <w:tabs>
          <w:tab w:val="left" w:pos="907"/>
        </w:tabs>
        <w:rPr>
          <w:del w:id="579" w:author="Peter Van Der Plas" w:date="2024-12-25T14:47:00Z" w16du:dateUtc="2024-12-25T13:47:00Z"/>
          <w:rFonts w:eastAsiaTheme="minorEastAsia" w:hAnsiTheme="minorHAnsi" w:cstheme="minorBidi"/>
          <w:caps w:val="0"/>
          <w:noProof/>
          <w:szCs w:val="22"/>
        </w:rPr>
      </w:pPr>
      <w:del w:id="580" w:author="Peter Van Der Plas" w:date="2024-12-25T14:47:00Z" w16du:dateUtc="2024-12-25T13:47:00Z">
        <w:r w:rsidRPr="00284CFE" w:rsidDel="00285E95">
          <w:rPr>
            <w:noProof/>
            <w:rPrChange w:id="581" w:author="Quinten Van Woerkom" w:date="2024-12-11T13:45:00Z" w16du:dateUtc="2024-12-11T12:45:00Z">
              <w:rPr>
                <w:rStyle w:val="Hyperlink"/>
                <w:noProof/>
                <w:lang w:val="en-GB"/>
              </w:rPr>
            </w:rPrChange>
          </w:rPr>
          <w:delText>6.4</w:delText>
        </w:r>
        <w:r w:rsidRPr="002F2337" w:rsidDel="00285E95">
          <w:rPr>
            <w:rFonts w:eastAsiaTheme="minorEastAsia" w:hAnsiTheme="minorHAnsi" w:cstheme="minorBidi"/>
            <w:caps w:val="0"/>
            <w:noProof/>
            <w:szCs w:val="22"/>
          </w:rPr>
          <w:tab/>
        </w:r>
        <w:r w:rsidRPr="00284CFE" w:rsidDel="00285E95">
          <w:rPr>
            <w:noProof/>
            <w:rPrChange w:id="582" w:author="Quinten Van Woerkom" w:date="2024-12-11T13:45:00Z" w16du:dateUtc="2024-12-11T12:45:00Z">
              <w:rPr>
                <w:rStyle w:val="Hyperlink"/>
                <w:noProof/>
                <w:lang w:val="en-GB"/>
              </w:rPr>
            </w:rPrChange>
          </w:rPr>
          <w:delText>MPS XML</w:delText>
        </w:r>
        <w:r w:rsidDel="00285E95">
          <w:rPr>
            <w:noProof/>
          </w:rPr>
          <w:tab/>
        </w:r>
        <w:r w:rsidR="00F57CEE" w:rsidDel="00285E95">
          <w:rPr>
            <w:noProof/>
          </w:rPr>
          <w:delText>6-2</w:delText>
        </w:r>
      </w:del>
    </w:p>
    <w:p w14:paraId="1B525CEC" w14:textId="77777777" w:rsidR="002F2337" w:rsidDel="00285E95" w:rsidRDefault="002F2337">
      <w:pPr>
        <w:pStyle w:val="TOC1"/>
        <w:rPr>
          <w:del w:id="583" w:author="Peter Van Der Plas" w:date="2024-12-25T14:47:00Z" w16du:dateUtc="2024-12-25T13:47:00Z"/>
          <w:rStyle w:val="Hyperlink"/>
          <w:noProof/>
        </w:rPr>
      </w:pPr>
    </w:p>
    <w:p w14:paraId="026CCD7C" w14:textId="77DF6E07" w:rsidR="002F2337" w:rsidRPr="002F2337" w:rsidDel="00285E95" w:rsidRDefault="002F2337">
      <w:pPr>
        <w:pStyle w:val="TOC1"/>
        <w:rPr>
          <w:del w:id="584" w:author="Peter Van Der Plas" w:date="2024-12-25T14:47:00Z" w16du:dateUtc="2024-12-25T13:47:00Z"/>
          <w:rFonts w:eastAsiaTheme="minorEastAsia" w:hAnsiTheme="minorHAnsi" w:cstheme="minorBidi"/>
          <w:b w:val="0"/>
          <w:caps w:val="0"/>
          <w:noProof/>
          <w:szCs w:val="22"/>
        </w:rPr>
      </w:pPr>
      <w:del w:id="585" w:author="Peter Van Der Plas" w:date="2024-12-25T14:47:00Z" w16du:dateUtc="2024-12-25T13:47:00Z">
        <w:r w:rsidRPr="00284CFE" w:rsidDel="00285E95">
          <w:rPr>
            <w:noProof/>
            <w:rPrChange w:id="586" w:author="Quinten Van Woerkom" w:date="2024-12-11T13:45:00Z" w16du:dateUtc="2024-12-11T12:45:00Z">
              <w:rPr>
                <w:rStyle w:val="Hyperlink"/>
                <w:noProof/>
                <w:lang w:val="en-GB"/>
              </w:rPr>
            </w:rPrChange>
          </w:rPr>
          <w:delText>7</w:delText>
        </w:r>
        <w:r w:rsidRPr="002F2337" w:rsidDel="00285E95">
          <w:rPr>
            <w:rFonts w:eastAsiaTheme="minorEastAsia" w:hAnsiTheme="minorHAnsi" w:cstheme="minorBidi"/>
            <w:b w:val="0"/>
            <w:caps w:val="0"/>
            <w:noProof/>
            <w:szCs w:val="22"/>
          </w:rPr>
          <w:tab/>
        </w:r>
        <w:r w:rsidRPr="00284CFE" w:rsidDel="00285E95">
          <w:rPr>
            <w:noProof/>
            <w:rPrChange w:id="587" w:author="Quinten Van Woerkom" w:date="2024-12-11T13:45:00Z" w16du:dateUtc="2024-12-11T12:45:00Z">
              <w:rPr>
                <w:rStyle w:val="Hyperlink"/>
                <w:noProof/>
                <w:lang w:val="en-GB"/>
              </w:rPr>
            </w:rPrChange>
          </w:rPr>
          <w:delText>XML File Formats</w:delText>
        </w:r>
        <w:r w:rsidRPr="002F2337" w:rsidDel="00285E95">
          <w:rPr>
            <w:b w:val="0"/>
            <w:noProof/>
          </w:rPr>
          <w:tab/>
        </w:r>
        <w:r w:rsidR="00F57CEE" w:rsidDel="00285E95">
          <w:rPr>
            <w:noProof/>
          </w:rPr>
          <w:delText>7-1</w:delText>
        </w:r>
      </w:del>
    </w:p>
    <w:p w14:paraId="41C3781D" w14:textId="77777777" w:rsidR="002F2337" w:rsidDel="00285E95" w:rsidRDefault="002F2337">
      <w:pPr>
        <w:pStyle w:val="TOC2"/>
        <w:tabs>
          <w:tab w:val="left" w:pos="907"/>
        </w:tabs>
        <w:rPr>
          <w:del w:id="588" w:author="Peter Van Der Plas" w:date="2024-12-25T14:47:00Z" w16du:dateUtc="2024-12-25T13:47:00Z"/>
          <w:rStyle w:val="Hyperlink"/>
          <w:noProof/>
        </w:rPr>
      </w:pPr>
    </w:p>
    <w:p w14:paraId="2313AD99" w14:textId="230F7684" w:rsidR="002F2337" w:rsidRPr="002F2337" w:rsidDel="00285E95" w:rsidRDefault="002F2337">
      <w:pPr>
        <w:pStyle w:val="TOC2"/>
        <w:tabs>
          <w:tab w:val="left" w:pos="907"/>
        </w:tabs>
        <w:rPr>
          <w:del w:id="589" w:author="Peter Van Der Plas" w:date="2024-12-25T14:47:00Z" w16du:dateUtc="2024-12-25T13:47:00Z"/>
          <w:rFonts w:eastAsiaTheme="minorEastAsia" w:hAnsiTheme="minorHAnsi" w:cstheme="minorBidi"/>
          <w:caps w:val="0"/>
          <w:noProof/>
          <w:szCs w:val="22"/>
        </w:rPr>
      </w:pPr>
      <w:del w:id="590" w:author="Peter Van Der Plas" w:date="2024-12-25T14:47:00Z" w16du:dateUtc="2024-12-25T13:47:00Z">
        <w:r w:rsidRPr="00284CFE" w:rsidDel="00285E95">
          <w:rPr>
            <w:noProof/>
            <w:rPrChange w:id="591" w:author="Quinten Van Woerkom" w:date="2024-12-11T13:45:00Z" w16du:dateUtc="2024-12-11T12:45:00Z">
              <w:rPr>
                <w:rStyle w:val="Hyperlink"/>
                <w:noProof/>
                <w:lang w:val="en-GB"/>
              </w:rPr>
            </w:rPrChange>
          </w:rPr>
          <w:delText>7.1</w:delText>
        </w:r>
        <w:r w:rsidRPr="002F2337" w:rsidDel="00285E95">
          <w:rPr>
            <w:rFonts w:eastAsiaTheme="minorEastAsia" w:hAnsiTheme="minorHAnsi" w:cstheme="minorBidi"/>
            <w:caps w:val="0"/>
            <w:noProof/>
            <w:szCs w:val="22"/>
          </w:rPr>
          <w:tab/>
        </w:r>
        <w:r w:rsidRPr="00284CFE" w:rsidDel="00285E95">
          <w:rPr>
            <w:noProof/>
            <w:rPrChange w:id="592" w:author="Quinten Van Woerkom" w:date="2024-12-11T13:45:00Z" w16du:dateUtc="2024-12-11T12:45:00Z">
              <w:rPr>
                <w:rStyle w:val="Hyperlink"/>
                <w:noProof/>
                <w:lang w:val="en-GB"/>
              </w:rPr>
            </w:rPrChange>
          </w:rPr>
          <w:delText>Introduction</w:delText>
        </w:r>
        <w:r w:rsidDel="00285E95">
          <w:rPr>
            <w:noProof/>
          </w:rPr>
          <w:tab/>
        </w:r>
        <w:r w:rsidR="00F57CEE" w:rsidDel="00285E95">
          <w:rPr>
            <w:noProof/>
          </w:rPr>
          <w:delText>7-1</w:delText>
        </w:r>
      </w:del>
    </w:p>
    <w:p w14:paraId="44F77CC0" w14:textId="2D11423E" w:rsidR="002F2337" w:rsidRPr="002F2337" w:rsidDel="00285E95" w:rsidRDefault="002F2337">
      <w:pPr>
        <w:pStyle w:val="TOC2"/>
        <w:tabs>
          <w:tab w:val="left" w:pos="907"/>
        </w:tabs>
        <w:rPr>
          <w:del w:id="593" w:author="Peter Van Der Plas" w:date="2024-12-25T14:47:00Z" w16du:dateUtc="2024-12-25T13:47:00Z"/>
          <w:rFonts w:eastAsiaTheme="minorEastAsia" w:hAnsiTheme="minorHAnsi" w:cstheme="minorBidi"/>
          <w:caps w:val="0"/>
          <w:noProof/>
          <w:szCs w:val="22"/>
        </w:rPr>
      </w:pPr>
      <w:del w:id="594" w:author="Peter Van Der Plas" w:date="2024-12-25T14:47:00Z" w16du:dateUtc="2024-12-25T13:47:00Z">
        <w:r w:rsidRPr="00284CFE" w:rsidDel="00285E95">
          <w:rPr>
            <w:noProof/>
            <w:rPrChange w:id="595" w:author="Quinten Van Woerkom" w:date="2024-12-11T13:45:00Z" w16du:dateUtc="2024-12-11T12:45:00Z">
              <w:rPr>
                <w:rStyle w:val="Hyperlink"/>
                <w:noProof/>
                <w:lang w:val="en-GB"/>
              </w:rPr>
            </w:rPrChange>
          </w:rPr>
          <w:delText>7.2</w:delText>
        </w:r>
        <w:r w:rsidRPr="002F2337" w:rsidDel="00285E95">
          <w:rPr>
            <w:rFonts w:eastAsiaTheme="minorEastAsia" w:hAnsiTheme="minorHAnsi" w:cstheme="minorBidi"/>
            <w:caps w:val="0"/>
            <w:noProof/>
            <w:szCs w:val="22"/>
          </w:rPr>
          <w:tab/>
        </w:r>
        <w:r w:rsidRPr="00284CFE" w:rsidDel="00285E95">
          <w:rPr>
            <w:noProof/>
            <w:rPrChange w:id="596" w:author="Quinten Van Woerkom" w:date="2024-12-11T13:45:00Z" w16du:dateUtc="2024-12-11T12:45:00Z">
              <w:rPr>
                <w:rStyle w:val="Hyperlink"/>
                <w:noProof/>
                <w:lang w:val="en-GB"/>
              </w:rPr>
            </w:rPrChange>
          </w:rPr>
          <w:delText>XML Schema Namespace</w:delText>
        </w:r>
        <w:r w:rsidDel="00285E95">
          <w:rPr>
            <w:noProof/>
          </w:rPr>
          <w:tab/>
        </w:r>
        <w:r w:rsidR="00F57CEE" w:rsidDel="00285E95">
          <w:rPr>
            <w:noProof/>
          </w:rPr>
          <w:delText>7-1</w:delText>
        </w:r>
      </w:del>
    </w:p>
    <w:p w14:paraId="6579B075" w14:textId="645C1D94" w:rsidR="002F2337" w:rsidRPr="002F2337" w:rsidDel="00285E95" w:rsidRDefault="002F2337">
      <w:pPr>
        <w:pStyle w:val="TOC2"/>
        <w:tabs>
          <w:tab w:val="left" w:pos="907"/>
        </w:tabs>
        <w:rPr>
          <w:del w:id="597" w:author="Peter Van Der Plas" w:date="2024-12-25T14:47:00Z" w16du:dateUtc="2024-12-25T13:47:00Z"/>
          <w:rFonts w:eastAsiaTheme="minorEastAsia" w:hAnsiTheme="minorHAnsi" w:cstheme="minorBidi"/>
          <w:caps w:val="0"/>
          <w:noProof/>
          <w:szCs w:val="22"/>
        </w:rPr>
      </w:pPr>
      <w:del w:id="598" w:author="Peter Van Der Plas" w:date="2024-12-25T14:47:00Z" w16du:dateUtc="2024-12-25T13:47:00Z">
        <w:r w:rsidRPr="00284CFE" w:rsidDel="00285E95">
          <w:rPr>
            <w:noProof/>
            <w:rPrChange w:id="599" w:author="Quinten Van Woerkom" w:date="2024-12-11T13:45:00Z" w16du:dateUtc="2024-12-11T12:45:00Z">
              <w:rPr>
                <w:rStyle w:val="Hyperlink"/>
                <w:noProof/>
                <w:lang w:val="en-GB"/>
              </w:rPr>
            </w:rPrChange>
          </w:rPr>
          <w:delText>7.3</w:delText>
        </w:r>
        <w:r w:rsidRPr="002F2337" w:rsidDel="00285E95">
          <w:rPr>
            <w:rFonts w:eastAsiaTheme="minorEastAsia" w:hAnsiTheme="minorHAnsi" w:cstheme="minorBidi"/>
            <w:caps w:val="0"/>
            <w:noProof/>
            <w:szCs w:val="22"/>
          </w:rPr>
          <w:tab/>
        </w:r>
        <w:r w:rsidRPr="00284CFE" w:rsidDel="00285E95">
          <w:rPr>
            <w:noProof/>
            <w:rPrChange w:id="600" w:author="Quinten Van Woerkom" w:date="2024-12-11T13:45:00Z" w16du:dateUtc="2024-12-11T12:45:00Z">
              <w:rPr>
                <w:rStyle w:val="Hyperlink"/>
                <w:noProof/>
                <w:lang w:val="en-GB"/>
              </w:rPr>
            </w:rPrChange>
          </w:rPr>
          <w:delText>XML Schema Encoding</w:delText>
        </w:r>
        <w:r w:rsidDel="00285E95">
          <w:rPr>
            <w:noProof/>
          </w:rPr>
          <w:tab/>
        </w:r>
        <w:r w:rsidR="00F57CEE" w:rsidDel="00285E95">
          <w:rPr>
            <w:noProof/>
          </w:rPr>
          <w:delText>7-1</w:delText>
        </w:r>
      </w:del>
    </w:p>
    <w:p w14:paraId="08736920" w14:textId="7151F531" w:rsidR="002F2337" w:rsidRPr="002F2337" w:rsidDel="00285E95" w:rsidRDefault="002F2337">
      <w:pPr>
        <w:pStyle w:val="TOC2"/>
        <w:tabs>
          <w:tab w:val="left" w:pos="907"/>
        </w:tabs>
        <w:rPr>
          <w:del w:id="601" w:author="Peter Van Der Plas" w:date="2024-12-25T14:47:00Z" w16du:dateUtc="2024-12-25T13:47:00Z"/>
          <w:rFonts w:eastAsiaTheme="minorEastAsia" w:hAnsiTheme="minorHAnsi" w:cstheme="minorBidi"/>
          <w:caps w:val="0"/>
          <w:noProof/>
          <w:szCs w:val="22"/>
        </w:rPr>
      </w:pPr>
      <w:del w:id="602" w:author="Peter Van Der Plas" w:date="2024-12-25T14:47:00Z" w16du:dateUtc="2024-12-25T13:47:00Z">
        <w:r w:rsidRPr="00284CFE" w:rsidDel="00285E95">
          <w:rPr>
            <w:noProof/>
            <w:rPrChange w:id="603" w:author="Quinten Van Woerkom" w:date="2024-12-11T13:45:00Z" w16du:dateUtc="2024-12-11T12:45:00Z">
              <w:rPr>
                <w:rStyle w:val="Hyperlink"/>
                <w:noProof/>
                <w:lang w:val="en-GB"/>
              </w:rPr>
            </w:rPrChange>
          </w:rPr>
          <w:delText>7.4</w:delText>
        </w:r>
        <w:r w:rsidRPr="002F2337" w:rsidDel="00285E95">
          <w:rPr>
            <w:rFonts w:eastAsiaTheme="minorEastAsia" w:hAnsiTheme="minorHAnsi" w:cstheme="minorBidi"/>
            <w:caps w:val="0"/>
            <w:noProof/>
            <w:szCs w:val="22"/>
          </w:rPr>
          <w:tab/>
        </w:r>
        <w:r w:rsidRPr="00284CFE" w:rsidDel="00285E95">
          <w:rPr>
            <w:noProof/>
            <w:rPrChange w:id="604" w:author="Quinten Van Woerkom" w:date="2024-12-11T13:45:00Z" w16du:dateUtc="2024-12-11T12:45:00Z">
              <w:rPr>
                <w:rStyle w:val="Hyperlink"/>
                <w:noProof/>
                <w:lang w:val="en-GB"/>
              </w:rPr>
            </w:rPrChange>
          </w:rPr>
          <w:delText>XML Schema Structure</w:delText>
        </w:r>
        <w:r w:rsidDel="00285E95">
          <w:rPr>
            <w:noProof/>
          </w:rPr>
          <w:tab/>
        </w:r>
        <w:r w:rsidR="00F57CEE" w:rsidDel="00285E95">
          <w:rPr>
            <w:noProof/>
          </w:rPr>
          <w:delText>7-4</w:delText>
        </w:r>
      </w:del>
    </w:p>
    <w:p w14:paraId="4E94A453" w14:textId="2105096A" w:rsidR="002F2337" w:rsidRPr="002F2337" w:rsidDel="00285E95" w:rsidRDefault="002F2337">
      <w:pPr>
        <w:pStyle w:val="TOC2"/>
        <w:tabs>
          <w:tab w:val="left" w:pos="907"/>
        </w:tabs>
        <w:rPr>
          <w:del w:id="605" w:author="Peter Van Der Plas" w:date="2024-12-25T14:47:00Z" w16du:dateUtc="2024-12-25T13:47:00Z"/>
          <w:rFonts w:eastAsiaTheme="minorEastAsia" w:hAnsiTheme="minorHAnsi" w:cstheme="minorBidi"/>
          <w:caps w:val="0"/>
          <w:noProof/>
          <w:szCs w:val="22"/>
        </w:rPr>
      </w:pPr>
      <w:del w:id="606" w:author="Peter Van Der Plas" w:date="2024-12-25T14:47:00Z" w16du:dateUtc="2024-12-25T13:47:00Z">
        <w:r w:rsidRPr="00284CFE" w:rsidDel="00285E95">
          <w:rPr>
            <w:noProof/>
            <w:rPrChange w:id="607" w:author="Quinten Van Woerkom" w:date="2024-12-11T13:45:00Z" w16du:dateUtc="2024-12-11T12:45:00Z">
              <w:rPr>
                <w:rStyle w:val="Hyperlink"/>
                <w:noProof/>
                <w:lang w:val="en-GB"/>
              </w:rPr>
            </w:rPrChange>
          </w:rPr>
          <w:delText>7.5</w:delText>
        </w:r>
        <w:r w:rsidRPr="002F2337" w:rsidDel="00285E95">
          <w:rPr>
            <w:rFonts w:eastAsiaTheme="minorEastAsia" w:hAnsiTheme="minorHAnsi" w:cstheme="minorBidi"/>
            <w:caps w:val="0"/>
            <w:noProof/>
            <w:szCs w:val="22"/>
          </w:rPr>
          <w:tab/>
        </w:r>
        <w:r w:rsidRPr="00284CFE" w:rsidDel="00285E95">
          <w:rPr>
            <w:noProof/>
            <w:rPrChange w:id="608" w:author="Quinten Van Woerkom" w:date="2024-12-11T13:45:00Z" w16du:dateUtc="2024-12-11T12:45:00Z">
              <w:rPr>
                <w:rStyle w:val="Hyperlink"/>
                <w:noProof/>
                <w:lang w:val="en-GB"/>
              </w:rPr>
            </w:rPrChange>
          </w:rPr>
          <w:delText>XML File Structure</w:delText>
        </w:r>
        <w:r w:rsidDel="00285E95">
          <w:rPr>
            <w:noProof/>
          </w:rPr>
          <w:tab/>
        </w:r>
        <w:r w:rsidR="00F57CEE" w:rsidDel="00285E95">
          <w:rPr>
            <w:noProof/>
          </w:rPr>
          <w:delText>7-6</w:delText>
        </w:r>
      </w:del>
    </w:p>
    <w:p w14:paraId="3770EABB" w14:textId="6180C4E9" w:rsidR="002F2337" w:rsidRPr="002F2337" w:rsidDel="00285E95" w:rsidRDefault="002F2337">
      <w:pPr>
        <w:pStyle w:val="TOC2"/>
        <w:tabs>
          <w:tab w:val="left" w:pos="907"/>
        </w:tabs>
        <w:rPr>
          <w:del w:id="609" w:author="Peter Van Der Plas" w:date="2024-12-25T14:47:00Z" w16du:dateUtc="2024-12-25T13:47:00Z"/>
          <w:rFonts w:eastAsiaTheme="minorEastAsia" w:hAnsiTheme="minorHAnsi" w:cstheme="minorBidi"/>
          <w:caps w:val="0"/>
          <w:noProof/>
          <w:szCs w:val="22"/>
        </w:rPr>
      </w:pPr>
      <w:del w:id="610" w:author="Peter Van Der Plas" w:date="2024-12-25T14:47:00Z" w16du:dateUtc="2024-12-25T13:47:00Z">
        <w:r w:rsidRPr="00284CFE" w:rsidDel="00285E95">
          <w:rPr>
            <w:noProof/>
            <w:rPrChange w:id="611" w:author="Quinten Van Woerkom" w:date="2024-12-11T13:45:00Z" w16du:dateUtc="2024-12-11T12:45:00Z">
              <w:rPr>
                <w:rStyle w:val="Hyperlink"/>
                <w:noProof/>
                <w:lang w:val="en-GB"/>
              </w:rPr>
            </w:rPrChange>
          </w:rPr>
          <w:delText>7.6</w:delText>
        </w:r>
        <w:r w:rsidRPr="002F2337" w:rsidDel="00285E95">
          <w:rPr>
            <w:rFonts w:eastAsiaTheme="minorEastAsia" w:hAnsiTheme="minorHAnsi" w:cstheme="minorBidi"/>
            <w:caps w:val="0"/>
            <w:noProof/>
            <w:szCs w:val="22"/>
          </w:rPr>
          <w:tab/>
        </w:r>
        <w:r w:rsidRPr="00284CFE" w:rsidDel="00285E95">
          <w:rPr>
            <w:noProof/>
            <w:rPrChange w:id="612" w:author="Quinten Van Woerkom" w:date="2024-12-11T13:45:00Z" w16du:dateUtc="2024-12-11T12:45:00Z">
              <w:rPr>
                <w:rStyle w:val="Hyperlink"/>
                <w:noProof/>
                <w:lang w:val="en-GB"/>
              </w:rPr>
            </w:rPrChange>
          </w:rPr>
          <w:delText>Planning Request XML File Formats</w:delText>
        </w:r>
        <w:r w:rsidDel="00285E95">
          <w:rPr>
            <w:noProof/>
          </w:rPr>
          <w:tab/>
        </w:r>
        <w:r w:rsidR="00BF1AC4" w:rsidDel="00285E95">
          <w:rPr>
            <w:noProof/>
          </w:rPr>
          <w:delText>7-8</w:delText>
        </w:r>
      </w:del>
    </w:p>
    <w:p w14:paraId="01E9D4F7" w14:textId="240F1A5A" w:rsidR="002F2337" w:rsidRPr="002F2337" w:rsidDel="00285E95" w:rsidRDefault="002F2337">
      <w:pPr>
        <w:pStyle w:val="TOC2"/>
        <w:tabs>
          <w:tab w:val="left" w:pos="907"/>
        </w:tabs>
        <w:rPr>
          <w:del w:id="613" w:author="Peter Van Der Plas" w:date="2024-12-25T14:47:00Z" w16du:dateUtc="2024-12-25T13:47:00Z"/>
          <w:rFonts w:eastAsiaTheme="minorEastAsia" w:hAnsiTheme="minorHAnsi" w:cstheme="minorBidi"/>
          <w:caps w:val="0"/>
          <w:noProof/>
          <w:szCs w:val="22"/>
        </w:rPr>
      </w:pPr>
      <w:del w:id="614" w:author="Peter Van Der Plas" w:date="2024-12-25T14:47:00Z" w16du:dateUtc="2024-12-25T13:47:00Z">
        <w:r w:rsidRPr="00284CFE" w:rsidDel="00285E95">
          <w:rPr>
            <w:noProof/>
            <w:rPrChange w:id="615" w:author="Quinten Van Woerkom" w:date="2024-12-11T13:45:00Z" w16du:dateUtc="2024-12-11T12:45:00Z">
              <w:rPr>
                <w:rStyle w:val="Hyperlink"/>
                <w:noProof/>
                <w:lang w:val="en-GB"/>
              </w:rPr>
            </w:rPrChange>
          </w:rPr>
          <w:delText>7.7</w:delText>
        </w:r>
        <w:r w:rsidRPr="002F2337" w:rsidDel="00285E95">
          <w:rPr>
            <w:rFonts w:eastAsiaTheme="minorEastAsia" w:hAnsiTheme="minorHAnsi" w:cstheme="minorBidi"/>
            <w:caps w:val="0"/>
            <w:noProof/>
            <w:szCs w:val="22"/>
          </w:rPr>
          <w:tab/>
        </w:r>
        <w:r w:rsidRPr="00284CFE" w:rsidDel="00285E95">
          <w:rPr>
            <w:noProof/>
            <w:rPrChange w:id="616" w:author="Quinten Van Woerkom" w:date="2024-12-11T13:45:00Z" w16du:dateUtc="2024-12-11T12:45:00Z">
              <w:rPr>
                <w:rStyle w:val="Hyperlink"/>
                <w:noProof/>
                <w:lang w:val="en-GB"/>
              </w:rPr>
            </w:rPrChange>
          </w:rPr>
          <w:delText>Plan XML File Format</w:delText>
        </w:r>
        <w:r w:rsidDel="00285E95">
          <w:rPr>
            <w:noProof/>
          </w:rPr>
          <w:tab/>
        </w:r>
        <w:r w:rsidR="00BF1AC4" w:rsidDel="00285E95">
          <w:rPr>
            <w:noProof/>
          </w:rPr>
          <w:delText>7-10</w:delText>
        </w:r>
      </w:del>
    </w:p>
    <w:p w14:paraId="029BB0B8" w14:textId="7272C443" w:rsidR="002F2337" w:rsidRPr="002F2337" w:rsidDel="00285E95" w:rsidRDefault="002F2337">
      <w:pPr>
        <w:pStyle w:val="TOC2"/>
        <w:tabs>
          <w:tab w:val="left" w:pos="907"/>
        </w:tabs>
        <w:rPr>
          <w:del w:id="617" w:author="Peter Van Der Plas" w:date="2024-12-25T14:47:00Z" w16du:dateUtc="2024-12-25T13:47:00Z"/>
          <w:rFonts w:eastAsiaTheme="minorEastAsia" w:hAnsiTheme="minorHAnsi" w:cstheme="minorBidi"/>
          <w:caps w:val="0"/>
          <w:noProof/>
          <w:szCs w:val="22"/>
        </w:rPr>
      </w:pPr>
      <w:del w:id="618" w:author="Peter Van Der Plas" w:date="2024-12-25T14:47:00Z" w16du:dateUtc="2024-12-25T13:47:00Z">
        <w:r w:rsidRPr="00284CFE" w:rsidDel="00285E95">
          <w:rPr>
            <w:noProof/>
            <w:rPrChange w:id="619" w:author="Quinten Van Woerkom" w:date="2024-12-11T13:45:00Z" w16du:dateUtc="2024-12-11T12:45:00Z">
              <w:rPr>
                <w:rStyle w:val="Hyperlink"/>
                <w:noProof/>
                <w:lang w:val="en-GB"/>
              </w:rPr>
            </w:rPrChange>
          </w:rPr>
          <w:delText>7.8</w:delText>
        </w:r>
        <w:r w:rsidRPr="002F2337" w:rsidDel="00285E95">
          <w:rPr>
            <w:rFonts w:eastAsiaTheme="minorEastAsia" w:hAnsiTheme="minorHAnsi" w:cstheme="minorBidi"/>
            <w:caps w:val="0"/>
            <w:noProof/>
            <w:szCs w:val="22"/>
          </w:rPr>
          <w:tab/>
        </w:r>
        <w:r w:rsidRPr="00284CFE" w:rsidDel="00285E95">
          <w:rPr>
            <w:noProof/>
            <w:rPrChange w:id="620" w:author="Quinten Van Woerkom" w:date="2024-12-11T13:45:00Z" w16du:dateUtc="2024-12-11T12:45:00Z">
              <w:rPr>
                <w:rStyle w:val="Hyperlink"/>
                <w:noProof/>
                <w:lang w:val="en-GB"/>
              </w:rPr>
            </w:rPrChange>
          </w:rPr>
          <w:delText>MPS XML File Format Schema Location</w:delText>
        </w:r>
        <w:r w:rsidDel="00285E95">
          <w:rPr>
            <w:noProof/>
          </w:rPr>
          <w:tab/>
        </w:r>
        <w:r w:rsidR="00BF1AC4" w:rsidDel="00285E95">
          <w:rPr>
            <w:noProof/>
          </w:rPr>
          <w:delText>7-11</w:delText>
        </w:r>
      </w:del>
    </w:p>
    <w:p w14:paraId="567B84DA" w14:textId="3FAEDB01" w:rsidR="009247DB" w:rsidRDefault="002F2337">
      <w:pPr>
        <w:pStyle w:val="TOC8"/>
        <w:rPr>
          <w:ins w:id="621" w:author="Peter Van Der Plas" w:date="2025-01-01T17:18:00Z" w16du:dateUtc="2025-01-01T16:18:00Z"/>
          <w:rFonts w:asciiTheme="minorHAnsi" w:eastAsiaTheme="minorEastAsia" w:hAnsiTheme="minorHAnsi" w:cstheme="minorBidi"/>
          <w:b w:val="0"/>
          <w:caps w:val="0"/>
          <w:noProof/>
          <w:kern w:val="2"/>
          <w:szCs w:val="24"/>
          <w:lang w:val="en-GB" w:eastAsia="en-GB"/>
          <w14:ligatures w14:val="standardContextual"/>
        </w:rPr>
      </w:pPr>
      <w:r>
        <w:fldChar w:fldCharType="end"/>
      </w:r>
      <w:r>
        <w:fldChar w:fldCharType="begin"/>
      </w:r>
      <w:r>
        <w:instrText xml:space="preserve"> TOC \o "8-8" \h \* MERGEFORMAT </w:instrText>
      </w:r>
      <w:r>
        <w:fldChar w:fldCharType="separate"/>
      </w:r>
      <w:ins w:id="622" w:author="Peter Van Der Plas" w:date="2025-01-01T17:18:00Z" w16du:dateUtc="2025-01-01T16:18:00Z">
        <w:r w:rsidR="009247DB" w:rsidRPr="00330B2A">
          <w:rPr>
            <w:rStyle w:val="Hyperlink"/>
            <w:noProof/>
          </w:rPr>
          <w:fldChar w:fldCharType="begin"/>
        </w:r>
        <w:r w:rsidR="009247DB" w:rsidRPr="00330B2A">
          <w:rPr>
            <w:rStyle w:val="Hyperlink"/>
            <w:noProof/>
          </w:rPr>
          <w:instrText xml:space="preserve"> </w:instrText>
        </w:r>
        <w:r w:rsidR="009247DB">
          <w:rPr>
            <w:noProof/>
          </w:rPr>
          <w:instrText>HYPERLINK \l "_Toc186645501"</w:instrText>
        </w:r>
        <w:r w:rsidR="009247DB" w:rsidRPr="00330B2A">
          <w:rPr>
            <w:rStyle w:val="Hyperlink"/>
            <w:noProof/>
          </w:rPr>
          <w:instrText xml:space="preserve"> </w:instrText>
        </w:r>
        <w:r w:rsidR="009247DB" w:rsidRPr="00330B2A">
          <w:rPr>
            <w:rStyle w:val="Hyperlink"/>
            <w:noProof/>
          </w:rPr>
        </w:r>
        <w:r w:rsidR="009247DB" w:rsidRPr="00330B2A">
          <w:rPr>
            <w:rStyle w:val="Hyperlink"/>
            <w:noProof/>
          </w:rPr>
          <w:fldChar w:fldCharType="separate"/>
        </w:r>
        <w:r w:rsidR="009247DB" w:rsidRPr="00330B2A">
          <w:rPr>
            <w:rStyle w:val="Hyperlink"/>
            <w:noProof/>
            <w:lang w:val="en-GB"/>
          </w:rPr>
          <w:t>ANNEX A Protocol Implementation Conformance  Statement (PICS) Proforma   (Normative)</w:t>
        </w:r>
        <w:r w:rsidR="009247DB">
          <w:rPr>
            <w:noProof/>
          </w:rPr>
          <w:tab/>
        </w:r>
        <w:r w:rsidR="009247DB">
          <w:rPr>
            <w:noProof/>
          </w:rPr>
          <w:fldChar w:fldCharType="begin"/>
        </w:r>
        <w:r w:rsidR="009247DB">
          <w:rPr>
            <w:noProof/>
          </w:rPr>
          <w:instrText xml:space="preserve"> PAGEREF _Toc186645501 \h </w:instrText>
        </w:r>
        <w:r w:rsidR="009247DB">
          <w:rPr>
            <w:noProof/>
          </w:rPr>
        </w:r>
      </w:ins>
      <w:r w:rsidR="009247DB">
        <w:rPr>
          <w:noProof/>
        </w:rPr>
        <w:fldChar w:fldCharType="separate"/>
      </w:r>
      <w:ins w:id="623" w:author="Peter Van Der Plas" w:date="2025-01-01T17:31:00Z" w16du:dateUtc="2025-01-01T16:31:00Z">
        <w:r w:rsidR="006D1623">
          <w:rPr>
            <w:noProof/>
          </w:rPr>
          <w:t>A-1</w:t>
        </w:r>
      </w:ins>
      <w:ins w:id="624" w:author="Peter Van Der Plas" w:date="2025-01-01T17:18:00Z" w16du:dateUtc="2025-01-01T16:18:00Z">
        <w:r w:rsidR="009247DB">
          <w:rPr>
            <w:noProof/>
          </w:rPr>
          <w:fldChar w:fldCharType="end"/>
        </w:r>
        <w:r w:rsidR="009247DB" w:rsidRPr="00330B2A">
          <w:rPr>
            <w:rStyle w:val="Hyperlink"/>
            <w:noProof/>
          </w:rPr>
          <w:fldChar w:fldCharType="end"/>
        </w:r>
      </w:ins>
    </w:p>
    <w:p w14:paraId="5BA47E47" w14:textId="586ABF36" w:rsidR="009247DB" w:rsidRDefault="009247DB">
      <w:pPr>
        <w:pStyle w:val="TOC8"/>
        <w:rPr>
          <w:ins w:id="625" w:author="Peter Van Der Plas" w:date="2025-01-01T17:18:00Z" w16du:dateUtc="2025-01-01T16:18:00Z"/>
          <w:rFonts w:asciiTheme="minorHAnsi" w:eastAsiaTheme="minorEastAsia" w:hAnsiTheme="minorHAnsi" w:cstheme="minorBidi"/>
          <w:b w:val="0"/>
          <w:caps w:val="0"/>
          <w:noProof/>
          <w:kern w:val="2"/>
          <w:szCs w:val="24"/>
          <w:lang w:val="en-GB" w:eastAsia="en-GB"/>
          <w14:ligatures w14:val="standardContextual"/>
        </w:rPr>
      </w:pPr>
      <w:ins w:id="626" w:author="Peter Van Der Plas" w:date="2025-01-01T17:18:00Z" w16du:dateUtc="2025-01-01T16:18:00Z">
        <w:r w:rsidRPr="00330B2A">
          <w:rPr>
            <w:rStyle w:val="Hyperlink"/>
            <w:noProof/>
          </w:rPr>
          <w:fldChar w:fldCharType="begin"/>
        </w:r>
        <w:r w:rsidRPr="00330B2A">
          <w:rPr>
            <w:rStyle w:val="Hyperlink"/>
            <w:noProof/>
          </w:rPr>
          <w:instrText xml:space="preserve"> </w:instrText>
        </w:r>
        <w:r>
          <w:rPr>
            <w:noProof/>
          </w:rPr>
          <w:instrText>HYPERLINK \l "_Toc186645502"</w:instrText>
        </w:r>
        <w:r w:rsidRPr="00330B2A">
          <w:rPr>
            <w:rStyle w:val="Hyperlink"/>
            <w:noProof/>
          </w:rPr>
          <w:instrText xml:space="preserve"> </w:instrText>
        </w:r>
        <w:r w:rsidRPr="00330B2A">
          <w:rPr>
            <w:rStyle w:val="Hyperlink"/>
            <w:noProof/>
          </w:rPr>
        </w:r>
        <w:r w:rsidRPr="00330B2A">
          <w:rPr>
            <w:rStyle w:val="Hyperlink"/>
            <w:noProof/>
          </w:rPr>
          <w:fldChar w:fldCharType="separate"/>
        </w:r>
        <w:r w:rsidRPr="00330B2A">
          <w:rPr>
            <w:rStyle w:val="Hyperlink"/>
            <w:noProof/>
            <w:lang w:val="en-GB"/>
          </w:rPr>
          <w:t>ANNEX B Security, SANA, and Patent Considerations   (Informative)</w:t>
        </w:r>
        <w:r>
          <w:rPr>
            <w:noProof/>
          </w:rPr>
          <w:tab/>
        </w:r>
        <w:r>
          <w:rPr>
            <w:noProof/>
          </w:rPr>
          <w:fldChar w:fldCharType="begin"/>
        </w:r>
        <w:r>
          <w:rPr>
            <w:noProof/>
          </w:rPr>
          <w:instrText xml:space="preserve"> PAGEREF _Toc186645502 \h </w:instrText>
        </w:r>
        <w:r>
          <w:rPr>
            <w:noProof/>
          </w:rPr>
        </w:r>
      </w:ins>
      <w:r>
        <w:rPr>
          <w:noProof/>
        </w:rPr>
        <w:fldChar w:fldCharType="separate"/>
      </w:r>
      <w:ins w:id="627" w:author="Peter Van Der Plas" w:date="2025-01-01T17:31:00Z" w16du:dateUtc="2025-01-01T16:31:00Z">
        <w:r w:rsidR="006D1623">
          <w:rPr>
            <w:noProof/>
          </w:rPr>
          <w:t>B-1</w:t>
        </w:r>
      </w:ins>
      <w:ins w:id="628" w:author="Peter Van Der Plas" w:date="2025-01-01T17:18:00Z" w16du:dateUtc="2025-01-01T16:18:00Z">
        <w:r>
          <w:rPr>
            <w:noProof/>
          </w:rPr>
          <w:fldChar w:fldCharType="end"/>
        </w:r>
        <w:r w:rsidRPr="00330B2A">
          <w:rPr>
            <w:rStyle w:val="Hyperlink"/>
            <w:noProof/>
          </w:rPr>
          <w:fldChar w:fldCharType="end"/>
        </w:r>
      </w:ins>
    </w:p>
    <w:p w14:paraId="508D56E3" w14:textId="493EBF15" w:rsidR="009247DB" w:rsidRDefault="009247DB">
      <w:pPr>
        <w:pStyle w:val="TOC8"/>
        <w:rPr>
          <w:ins w:id="629" w:author="Peter Van Der Plas" w:date="2025-01-01T17:18:00Z" w16du:dateUtc="2025-01-01T16:18:00Z"/>
          <w:rFonts w:asciiTheme="minorHAnsi" w:eastAsiaTheme="minorEastAsia" w:hAnsiTheme="minorHAnsi" w:cstheme="minorBidi"/>
          <w:b w:val="0"/>
          <w:caps w:val="0"/>
          <w:noProof/>
          <w:kern w:val="2"/>
          <w:szCs w:val="24"/>
          <w:lang w:val="en-GB" w:eastAsia="en-GB"/>
          <w14:ligatures w14:val="standardContextual"/>
        </w:rPr>
      </w:pPr>
      <w:ins w:id="630" w:author="Peter Van Der Plas" w:date="2025-01-01T17:18:00Z" w16du:dateUtc="2025-01-01T16:18:00Z">
        <w:r w:rsidRPr="00330B2A">
          <w:rPr>
            <w:rStyle w:val="Hyperlink"/>
            <w:noProof/>
          </w:rPr>
          <w:fldChar w:fldCharType="begin"/>
        </w:r>
        <w:r w:rsidRPr="00330B2A">
          <w:rPr>
            <w:rStyle w:val="Hyperlink"/>
            <w:noProof/>
          </w:rPr>
          <w:instrText xml:space="preserve"> </w:instrText>
        </w:r>
        <w:r>
          <w:rPr>
            <w:noProof/>
          </w:rPr>
          <w:instrText>HYPERLINK \l "_Toc186645503"</w:instrText>
        </w:r>
        <w:r w:rsidRPr="00330B2A">
          <w:rPr>
            <w:rStyle w:val="Hyperlink"/>
            <w:noProof/>
          </w:rPr>
          <w:instrText xml:space="preserve"> </w:instrText>
        </w:r>
        <w:r w:rsidRPr="00330B2A">
          <w:rPr>
            <w:rStyle w:val="Hyperlink"/>
            <w:noProof/>
          </w:rPr>
        </w:r>
        <w:r w:rsidRPr="00330B2A">
          <w:rPr>
            <w:rStyle w:val="Hyperlink"/>
            <w:noProof/>
          </w:rPr>
          <w:fldChar w:fldCharType="separate"/>
        </w:r>
        <w:r w:rsidRPr="00330B2A">
          <w:rPr>
            <w:rStyle w:val="Hyperlink"/>
            <w:noProof/>
            <w:lang w:val="en-GB"/>
          </w:rPr>
          <w:t>ANNEX C Definition of Acronyms   (Informative)</w:t>
        </w:r>
        <w:r>
          <w:rPr>
            <w:noProof/>
          </w:rPr>
          <w:tab/>
        </w:r>
        <w:r>
          <w:rPr>
            <w:noProof/>
          </w:rPr>
          <w:fldChar w:fldCharType="begin"/>
        </w:r>
        <w:r>
          <w:rPr>
            <w:noProof/>
          </w:rPr>
          <w:instrText xml:space="preserve"> PAGEREF _Toc186645503 \h </w:instrText>
        </w:r>
        <w:r>
          <w:rPr>
            <w:noProof/>
          </w:rPr>
        </w:r>
      </w:ins>
      <w:r>
        <w:rPr>
          <w:noProof/>
        </w:rPr>
        <w:fldChar w:fldCharType="separate"/>
      </w:r>
      <w:ins w:id="631" w:author="Peter Van Der Plas" w:date="2025-01-01T17:31:00Z" w16du:dateUtc="2025-01-01T16:31:00Z">
        <w:r w:rsidR="006D1623">
          <w:rPr>
            <w:noProof/>
          </w:rPr>
          <w:t>C-1</w:t>
        </w:r>
      </w:ins>
      <w:ins w:id="632" w:author="Peter Van Der Plas" w:date="2025-01-01T17:18:00Z" w16du:dateUtc="2025-01-01T16:18:00Z">
        <w:r>
          <w:rPr>
            <w:noProof/>
          </w:rPr>
          <w:fldChar w:fldCharType="end"/>
        </w:r>
        <w:r w:rsidRPr="00330B2A">
          <w:rPr>
            <w:rStyle w:val="Hyperlink"/>
            <w:noProof/>
          </w:rPr>
          <w:fldChar w:fldCharType="end"/>
        </w:r>
      </w:ins>
    </w:p>
    <w:p w14:paraId="594B2E49" w14:textId="24911878" w:rsidR="009247DB" w:rsidRDefault="009247DB">
      <w:pPr>
        <w:pStyle w:val="TOC8"/>
        <w:rPr>
          <w:ins w:id="633" w:author="Peter Van Der Plas" w:date="2025-01-01T17:18:00Z" w16du:dateUtc="2025-01-01T16:18:00Z"/>
          <w:rFonts w:asciiTheme="minorHAnsi" w:eastAsiaTheme="minorEastAsia" w:hAnsiTheme="minorHAnsi" w:cstheme="minorBidi"/>
          <w:b w:val="0"/>
          <w:caps w:val="0"/>
          <w:noProof/>
          <w:kern w:val="2"/>
          <w:szCs w:val="24"/>
          <w:lang w:val="en-GB" w:eastAsia="en-GB"/>
          <w14:ligatures w14:val="standardContextual"/>
        </w:rPr>
      </w:pPr>
      <w:ins w:id="634" w:author="Peter Van Der Plas" w:date="2025-01-01T17:18:00Z" w16du:dateUtc="2025-01-01T16:18:00Z">
        <w:r w:rsidRPr="00330B2A">
          <w:rPr>
            <w:rStyle w:val="Hyperlink"/>
            <w:noProof/>
          </w:rPr>
          <w:fldChar w:fldCharType="begin"/>
        </w:r>
        <w:r w:rsidRPr="00330B2A">
          <w:rPr>
            <w:rStyle w:val="Hyperlink"/>
            <w:noProof/>
          </w:rPr>
          <w:instrText xml:space="preserve"> </w:instrText>
        </w:r>
        <w:r>
          <w:rPr>
            <w:noProof/>
          </w:rPr>
          <w:instrText>HYPERLINK \l "_Toc186645504"</w:instrText>
        </w:r>
        <w:r w:rsidRPr="00330B2A">
          <w:rPr>
            <w:rStyle w:val="Hyperlink"/>
            <w:noProof/>
          </w:rPr>
          <w:instrText xml:space="preserve"> </w:instrText>
        </w:r>
        <w:r w:rsidRPr="00330B2A">
          <w:rPr>
            <w:rStyle w:val="Hyperlink"/>
            <w:noProof/>
          </w:rPr>
        </w:r>
        <w:r w:rsidRPr="00330B2A">
          <w:rPr>
            <w:rStyle w:val="Hyperlink"/>
            <w:noProof/>
          </w:rPr>
          <w:fldChar w:fldCharType="separate"/>
        </w:r>
        <w:r w:rsidRPr="00330B2A">
          <w:rPr>
            <w:rStyle w:val="Hyperlink"/>
            <w:noProof/>
            <w:lang w:val="en-GB"/>
          </w:rPr>
          <w:t>ANNEX D Informative References   (Informative)</w:t>
        </w:r>
        <w:r>
          <w:rPr>
            <w:noProof/>
          </w:rPr>
          <w:tab/>
        </w:r>
        <w:r>
          <w:rPr>
            <w:noProof/>
          </w:rPr>
          <w:fldChar w:fldCharType="begin"/>
        </w:r>
        <w:r>
          <w:rPr>
            <w:noProof/>
          </w:rPr>
          <w:instrText xml:space="preserve"> PAGEREF _Toc186645504 \h </w:instrText>
        </w:r>
        <w:r>
          <w:rPr>
            <w:noProof/>
          </w:rPr>
        </w:r>
      </w:ins>
      <w:r>
        <w:rPr>
          <w:noProof/>
        </w:rPr>
        <w:fldChar w:fldCharType="separate"/>
      </w:r>
      <w:ins w:id="635" w:author="Peter Van Der Plas" w:date="2025-01-01T17:31:00Z" w16du:dateUtc="2025-01-01T16:31:00Z">
        <w:r w:rsidR="006D1623">
          <w:rPr>
            <w:noProof/>
          </w:rPr>
          <w:t>D-1</w:t>
        </w:r>
      </w:ins>
      <w:ins w:id="636" w:author="Peter Van Der Plas" w:date="2025-01-01T17:18:00Z" w16du:dateUtc="2025-01-01T16:18:00Z">
        <w:r>
          <w:rPr>
            <w:noProof/>
          </w:rPr>
          <w:fldChar w:fldCharType="end"/>
        </w:r>
        <w:r w:rsidRPr="00330B2A">
          <w:rPr>
            <w:rStyle w:val="Hyperlink"/>
            <w:noProof/>
          </w:rPr>
          <w:fldChar w:fldCharType="end"/>
        </w:r>
      </w:ins>
    </w:p>
    <w:p w14:paraId="7831B1F1" w14:textId="343B8EF8" w:rsidR="009247DB" w:rsidDel="009247DB" w:rsidRDefault="009247DB">
      <w:pPr>
        <w:pStyle w:val="TOC8"/>
        <w:rPr>
          <w:del w:id="637" w:author="Peter Van Der Plas" w:date="2025-01-01T17:18:00Z" w16du:dateUtc="2025-01-01T16:18:00Z"/>
          <w:noProof/>
        </w:rPr>
      </w:pPr>
    </w:p>
    <w:p w14:paraId="0E93A32C" w14:textId="577D5986" w:rsidR="001D0B78" w:rsidDel="001D0B78" w:rsidRDefault="001D0B78">
      <w:pPr>
        <w:pStyle w:val="TOC8"/>
        <w:rPr>
          <w:del w:id="638" w:author="Peter Van Der Plas" w:date="2024-12-30T16:49:00Z" w16du:dateUtc="2024-12-30T15:49:00Z"/>
          <w:noProof/>
        </w:rPr>
      </w:pPr>
    </w:p>
    <w:p w14:paraId="531ADE85" w14:textId="0002F449" w:rsidR="00A912C0" w:rsidDel="001D0B78" w:rsidRDefault="00A912C0">
      <w:pPr>
        <w:pStyle w:val="TOC8"/>
        <w:rPr>
          <w:ins w:id="639" w:author="Quinten Van Woerkom" w:date="2024-12-19T10:46:00Z" w16du:dateUtc="2024-12-19T09:46:00Z"/>
          <w:del w:id="640" w:author="Peter Van Der Plas" w:date="2024-12-30T16:49:00Z" w16du:dateUtc="2024-12-30T15:49:00Z"/>
          <w:rFonts w:asciiTheme="minorHAnsi" w:eastAsiaTheme="minorEastAsia" w:hAnsiTheme="minorHAnsi" w:cstheme="minorBidi"/>
          <w:b w:val="0"/>
          <w:caps w:val="0"/>
          <w:noProof/>
          <w:kern w:val="2"/>
          <w:szCs w:val="24"/>
          <w:lang w:val="en-GB" w:eastAsia="en-GB"/>
          <w14:ligatures w14:val="standardContextual"/>
        </w:rPr>
      </w:pPr>
      <w:ins w:id="641" w:author="Quinten Van Woerkom" w:date="2024-12-19T10:46:00Z" w16du:dateUtc="2024-12-19T09:46:00Z">
        <w:del w:id="642" w:author="Peter Van Der Plas" w:date="2024-12-30T16:49:00Z" w16du:dateUtc="2024-12-30T15:49:00Z">
          <w:r w:rsidRPr="001D0B78" w:rsidDel="001D0B78">
            <w:rPr>
              <w:rStyle w:val="Hyperlink"/>
              <w:noProof/>
              <w:lang w:val="en-GB"/>
            </w:rPr>
            <w:delText>ANNEX A Protocol Implementation Conformance  Statement (PICS) Proforma   (Normative)</w:delText>
          </w:r>
          <w:r w:rsidDel="001D0B78">
            <w:rPr>
              <w:noProof/>
            </w:rPr>
            <w:tab/>
          </w:r>
        </w:del>
      </w:ins>
    </w:p>
    <w:p w14:paraId="48D78037" w14:textId="0C62357E" w:rsidR="00A912C0" w:rsidDel="001D0B78" w:rsidRDefault="00A912C0">
      <w:pPr>
        <w:pStyle w:val="TOC8"/>
        <w:rPr>
          <w:ins w:id="643" w:author="Quinten Van Woerkom" w:date="2024-12-19T10:46:00Z" w16du:dateUtc="2024-12-19T09:46:00Z"/>
          <w:del w:id="644" w:author="Peter Van Der Plas" w:date="2024-12-30T16:49:00Z" w16du:dateUtc="2024-12-30T15:49:00Z"/>
          <w:rFonts w:asciiTheme="minorHAnsi" w:eastAsiaTheme="minorEastAsia" w:hAnsiTheme="minorHAnsi" w:cstheme="minorBidi"/>
          <w:b w:val="0"/>
          <w:caps w:val="0"/>
          <w:noProof/>
          <w:kern w:val="2"/>
          <w:szCs w:val="24"/>
          <w:lang w:val="en-GB" w:eastAsia="en-GB"/>
          <w14:ligatures w14:val="standardContextual"/>
        </w:rPr>
      </w:pPr>
      <w:ins w:id="645" w:author="Quinten Van Woerkom" w:date="2024-12-19T10:46:00Z" w16du:dateUtc="2024-12-19T09:46:00Z">
        <w:del w:id="646" w:author="Peter Van Der Plas" w:date="2024-12-30T16:49:00Z" w16du:dateUtc="2024-12-30T15:49:00Z">
          <w:r w:rsidRPr="001D0B78" w:rsidDel="001D0B78">
            <w:rPr>
              <w:rStyle w:val="Hyperlink"/>
              <w:noProof/>
              <w:lang w:val="en-GB"/>
            </w:rPr>
            <w:delText>ANNEX B Security, SANA, and Patent Considerations   (Informative)</w:delText>
          </w:r>
          <w:r w:rsidDel="001D0B78">
            <w:rPr>
              <w:noProof/>
            </w:rPr>
            <w:tab/>
          </w:r>
        </w:del>
      </w:ins>
    </w:p>
    <w:p w14:paraId="0E5E870A" w14:textId="2EAAE0E9" w:rsidR="00A912C0" w:rsidDel="001D0B78" w:rsidRDefault="00A912C0">
      <w:pPr>
        <w:pStyle w:val="TOC8"/>
        <w:rPr>
          <w:ins w:id="647" w:author="Quinten Van Woerkom" w:date="2024-12-19T10:46:00Z" w16du:dateUtc="2024-12-19T09:46:00Z"/>
          <w:del w:id="648" w:author="Peter Van Der Plas" w:date="2024-12-30T16:49:00Z" w16du:dateUtc="2024-12-30T15:49:00Z"/>
          <w:rFonts w:asciiTheme="minorHAnsi" w:eastAsiaTheme="minorEastAsia" w:hAnsiTheme="minorHAnsi" w:cstheme="minorBidi"/>
          <w:b w:val="0"/>
          <w:caps w:val="0"/>
          <w:noProof/>
          <w:kern w:val="2"/>
          <w:szCs w:val="24"/>
          <w:lang w:val="en-GB" w:eastAsia="en-GB"/>
          <w14:ligatures w14:val="standardContextual"/>
        </w:rPr>
      </w:pPr>
      <w:ins w:id="649" w:author="Quinten Van Woerkom" w:date="2024-12-19T10:46:00Z" w16du:dateUtc="2024-12-19T09:46:00Z">
        <w:del w:id="650" w:author="Peter Van Der Plas" w:date="2024-12-30T16:49:00Z" w16du:dateUtc="2024-12-30T15:49:00Z">
          <w:r w:rsidRPr="001D0B78" w:rsidDel="001D0B78">
            <w:rPr>
              <w:rStyle w:val="Hyperlink"/>
              <w:noProof/>
              <w:lang w:val="en-GB"/>
            </w:rPr>
            <w:delText>ANNEX C Definition of Acronyms   (Informative)</w:delText>
          </w:r>
          <w:r w:rsidDel="001D0B78">
            <w:rPr>
              <w:noProof/>
            </w:rPr>
            <w:tab/>
          </w:r>
        </w:del>
      </w:ins>
    </w:p>
    <w:p w14:paraId="5B6F41EE" w14:textId="6C830864" w:rsidR="00A912C0" w:rsidDel="001D0B78" w:rsidRDefault="00A912C0">
      <w:pPr>
        <w:pStyle w:val="TOC8"/>
        <w:rPr>
          <w:ins w:id="651" w:author="Quinten Van Woerkom" w:date="2024-12-19T10:46:00Z" w16du:dateUtc="2024-12-19T09:46:00Z"/>
          <w:del w:id="652" w:author="Peter Van Der Plas" w:date="2024-12-30T16:49:00Z" w16du:dateUtc="2024-12-30T15:49:00Z"/>
          <w:rFonts w:asciiTheme="minorHAnsi" w:eastAsiaTheme="minorEastAsia" w:hAnsiTheme="minorHAnsi" w:cstheme="minorBidi"/>
          <w:b w:val="0"/>
          <w:caps w:val="0"/>
          <w:noProof/>
          <w:kern w:val="2"/>
          <w:szCs w:val="24"/>
          <w:lang w:val="en-GB" w:eastAsia="en-GB"/>
          <w14:ligatures w14:val="standardContextual"/>
        </w:rPr>
      </w:pPr>
      <w:ins w:id="653" w:author="Quinten Van Woerkom" w:date="2024-12-19T10:46:00Z" w16du:dateUtc="2024-12-19T09:46:00Z">
        <w:del w:id="654" w:author="Peter Van Der Plas" w:date="2024-12-30T16:49:00Z" w16du:dateUtc="2024-12-30T15:49:00Z">
          <w:r w:rsidRPr="001D0B78" w:rsidDel="001D0B78">
            <w:rPr>
              <w:rStyle w:val="Hyperlink"/>
              <w:noProof/>
              <w:lang w:val="en-GB"/>
            </w:rPr>
            <w:delText>ANNEX D Informative References   (Informative)</w:delText>
          </w:r>
          <w:r w:rsidDel="001D0B78">
            <w:rPr>
              <w:noProof/>
            </w:rPr>
            <w:tab/>
          </w:r>
        </w:del>
      </w:ins>
    </w:p>
    <w:p w14:paraId="31AC313E" w14:textId="5641233F" w:rsidR="00A912C0" w:rsidDel="001D0B78" w:rsidRDefault="00A912C0">
      <w:pPr>
        <w:pStyle w:val="TOC8"/>
        <w:rPr>
          <w:del w:id="655" w:author="Peter Van Der Plas" w:date="2024-12-30T16:49:00Z" w16du:dateUtc="2024-12-30T15:49:00Z"/>
          <w:noProof/>
        </w:rPr>
      </w:pPr>
    </w:p>
    <w:p w14:paraId="10A5FE57" w14:textId="1EBD0E75" w:rsidR="00E05F69" w:rsidDel="001D0B78" w:rsidRDefault="00E05F69">
      <w:pPr>
        <w:pStyle w:val="TOC8"/>
        <w:rPr>
          <w:del w:id="656" w:author="Peter Van Der Plas" w:date="2024-12-30T16:49:00Z" w16du:dateUtc="2024-12-30T15:49:00Z"/>
          <w:noProof/>
        </w:rPr>
      </w:pPr>
    </w:p>
    <w:p w14:paraId="3C8B410F" w14:textId="46A9D34A" w:rsidR="00937BD1" w:rsidDel="001D0B78" w:rsidRDefault="00937BD1" w:rsidP="00480413">
      <w:pPr>
        <w:spacing w:before="0" w:line="240" w:lineRule="auto"/>
        <w:rPr>
          <w:del w:id="657" w:author="Peter Van Der Plas" w:date="2024-12-30T16:49:00Z" w16du:dateUtc="2024-12-30T15:49:00Z"/>
          <w:noProof/>
        </w:rPr>
      </w:pPr>
    </w:p>
    <w:p w14:paraId="5183348C" w14:textId="79974DA9" w:rsidR="002F2337" w:rsidDel="001D0B78" w:rsidRDefault="002F2337" w:rsidP="00480413">
      <w:pPr>
        <w:spacing w:before="0" w:line="240" w:lineRule="auto"/>
        <w:rPr>
          <w:del w:id="658" w:author="Peter Van Der Plas" w:date="2024-12-30T16:49:00Z" w16du:dateUtc="2024-12-30T15:49:00Z"/>
          <w:noProof/>
        </w:rPr>
      </w:pPr>
    </w:p>
    <w:p w14:paraId="3183B900" w14:textId="152B8818" w:rsidR="002F2337" w:rsidRPr="002F2337" w:rsidDel="001D0B78" w:rsidRDefault="002F2337">
      <w:pPr>
        <w:pStyle w:val="TOC8"/>
        <w:rPr>
          <w:del w:id="659" w:author="Peter Van Der Plas" w:date="2024-12-30T16:49:00Z" w16du:dateUtc="2024-12-30T15:49:00Z"/>
          <w:rFonts w:eastAsiaTheme="minorEastAsia" w:hAnsiTheme="minorHAnsi" w:cstheme="minorBidi"/>
          <w:b w:val="0"/>
          <w:caps w:val="0"/>
          <w:noProof/>
          <w:szCs w:val="22"/>
        </w:rPr>
      </w:pPr>
      <w:del w:id="660" w:author="Peter Van Der Plas" w:date="2024-12-30T16:49:00Z" w16du:dateUtc="2024-12-30T15:49:00Z">
        <w:r w:rsidRPr="00937BD1" w:rsidDel="001D0B78">
          <w:rPr>
            <w:noProof/>
            <w:rPrChange w:id="661" w:author="Quinten Van Woerkom" w:date="2024-12-17T17:23:00Z" w16du:dateUtc="2024-12-17T16:23:00Z">
              <w:rPr>
                <w:rStyle w:val="Hyperlink"/>
                <w:noProof/>
                <w:lang w:val="en-GB"/>
              </w:rPr>
            </w:rPrChange>
          </w:rPr>
          <w:delText>ANNEX A</w:delText>
        </w:r>
        <w:r w:rsidRPr="00937BD1" w:rsidDel="001D0B78">
          <w:rPr>
            <w:noProof/>
            <w:rPrChange w:id="662" w:author="Quinten Van Woerkom" w:date="2024-12-17T17:23:00Z" w16du:dateUtc="2024-12-17T16:23:00Z">
              <w:rPr>
                <w:rStyle w:val="Hyperlink"/>
                <w:noProof/>
                <w:lang w:val="en-GB"/>
              </w:rPr>
            </w:rPrChange>
          </w:rPr>
          <w:tab/>
          <w:delText xml:space="preserve">Protocol Implementation Conformance  </w:delText>
        </w:r>
        <w:r w:rsidRPr="00937BD1" w:rsidDel="001D0B78">
          <w:rPr>
            <w:noProof/>
            <w:rPrChange w:id="663" w:author="Quinten Van Woerkom" w:date="2024-12-17T17:23:00Z" w16du:dateUtc="2024-12-17T16:23:00Z">
              <w:rPr>
                <w:rStyle w:val="Hyperlink"/>
                <w:noProof/>
                <w:lang w:val="en-GB"/>
              </w:rPr>
            </w:rPrChange>
          </w:rPr>
          <w:br/>
          <w:delText>Statement (PICS) Proforma (Normative)</w:delText>
        </w:r>
        <w:r w:rsidRPr="002F2337" w:rsidDel="001D0B78">
          <w:rPr>
            <w:b w:val="0"/>
            <w:noProof/>
          </w:rPr>
          <w:tab/>
        </w:r>
        <w:r w:rsidR="00D220BC" w:rsidDel="001D0B78">
          <w:rPr>
            <w:noProof/>
          </w:rPr>
          <w:delText>A-1</w:delText>
        </w:r>
      </w:del>
    </w:p>
    <w:p w14:paraId="255CFC2F" w14:textId="592AB984" w:rsidR="002F2337" w:rsidRPr="002F2337" w:rsidDel="001D0B78" w:rsidRDefault="002F2337">
      <w:pPr>
        <w:pStyle w:val="TOC8"/>
        <w:rPr>
          <w:del w:id="664" w:author="Peter Van Der Plas" w:date="2024-12-30T16:49:00Z" w16du:dateUtc="2024-12-30T15:49:00Z"/>
          <w:rFonts w:eastAsiaTheme="minorEastAsia" w:hAnsiTheme="minorHAnsi" w:cstheme="minorBidi"/>
          <w:b w:val="0"/>
          <w:caps w:val="0"/>
          <w:noProof/>
          <w:szCs w:val="22"/>
        </w:rPr>
      </w:pPr>
      <w:del w:id="665" w:author="Peter Van Der Plas" w:date="2024-12-30T16:49:00Z" w16du:dateUtc="2024-12-30T15:49:00Z">
        <w:r w:rsidRPr="00937BD1" w:rsidDel="001D0B78">
          <w:rPr>
            <w:noProof/>
            <w:rPrChange w:id="666" w:author="Quinten Van Woerkom" w:date="2024-12-17T17:23:00Z" w16du:dateUtc="2024-12-17T16:23:00Z">
              <w:rPr>
                <w:rStyle w:val="Hyperlink"/>
                <w:noProof/>
                <w:lang w:val="en-GB"/>
              </w:rPr>
            </w:rPrChange>
          </w:rPr>
          <w:delText>ANNEX B Security, SANA, and Patent Considerations (Informative)</w:delText>
        </w:r>
        <w:r w:rsidRPr="002F2337" w:rsidDel="001D0B78">
          <w:rPr>
            <w:b w:val="0"/>
            <w:noProof/>
          </w:rPr>
          <w:tab/>
        </w:r>
        <w:r w:rsidR="00D220BC" w:rsidDel="001D0B78">
          <w:rPr>
            <w:noProof/>
          </w:rPr>
          <w:delText>B-1</w:delText>
        </w:r>
      </w:del>
    </w:p>
    <w:p w14:paraId="7B435FFA" w14:textId="337568E2" w:rsidR="002F2337" w:rsidRPr="002F2337" w:rsidDel="001D0B78" w:rsidRDefault="002F2337">
      <w:pPr>
        <w:pStyle w:val="TOC8"/>
        <w:rPr>
          <w:del w:id="667" w:author="Peter Van Der Plas" w:date="2024-12-30T16:49:00Z" w16du:dateUtc="2024-12-30T15:49:00Z"/>
          <w:rFonts w:eastAsiaTheme="minorEastAsia" w:hAnsiTheme="minorHAnsi" w:cstheme="minorBidi"/>
          <w:b w:val="0"/>
          <w:caps w:val="0"/>
          <w:noProof/>
          <w:szCs w:val="22"/>
        </w:rPr>
      </w:pPr>
      <w:del w:id="668" w:author="Peter Van Der Plas" w:date="2024-12-30T16:49:00Z" w16du:dateUtc="2024-12-30T15:49:00Z">
        <w:r w:rsidRPr="00937BD1" w:rsidDel="001D0B78">
          <w:rPr>
            <w:noProof/>
            <w:rPrChange w:id="669" w:author="Quinten Van Woerkom" w:date="2024-12-17T17:23:00Z" w16du:dateUtc="2024-12-17T16:23:00Z">
              <w:rPr>
                <w:rStyle w:val="Hyperlink"/>
                <w:noProof/>
                <w:lang w:val="en-GB"/>
              </w:rPr>
            </w:rPrChange>
          </w:rPr>
          <w:delText>ANNEX C Definition of Acronyms (Informative)</w:delText>
        </w:r>
        <w:r w:rsidRPr="002F2337" w:rsidDel="001D0B78">
          <w:rPr>
            <w:b w:val="0"/>
            <w:noProof/>
          </w:rPr>
          <w:tab/>
        </w:r>
        <w:r w:rsidR="00D220BC" w:rsidDel="001D0B78">
          <w:rPr>
            <w:noProof/>
          </w:rPr>
          <w:delText>C-1</w:delText>
        </w:r>
      </w:del>
    </w:p>
    <w:p w14:paraId="62C5EFE8" w14:textId="3DF93C23" w:rsidR="002F2337" w:rsidRPr="002F2337" w:rsidDel="001D0B78" w:rsidRDefault="002F2337">
      <w:pPr>
        <w:pStyle w:val="TOC8"/>
        <w:rPr>
          <w:del w:id="670" w:author="Peter Van Der Plas" w:date="2024-12-30T16:49:00Z" w16du:dateUtc="2024-12-30T15:49:00Z"/>
          <w:rFonts w:eastAsiaTheme="minorEastAsia" w:hAnsiTheme="minorHAnsi" w:cstheme="minorBidi"/>
          <w:b w:val="0"/>
          <w:caps w:val="0"/>
          <w:noProof/>
          <w:szCs w:val="22"/>
        </w:rPr>
      </w:pPr>
      <w:del w:id="671" w:author="Peter Van Der Plas" w:date="2024-12-30T16:49:00Z" w16du:dateUtc="2024-12-30T15:49:00Z">
        <w:r w:rsidRPr="00937BD1" w:rsidDel="001D0B78">
          <w:rPr>
            <w:noProof/>
            <w:rPrChange w:id="672" w:author="Quinten Van Woerkom" w:date="2024-12-17T17:23:00Z" w16du:dateUtc="2024-12-17T16:23:00Z">
              <w:rPr>
                <w:rStyle w:val="Hyperlink"/>
                <w:noProof/>
                <w:lang w:val="en-GB"/>
              </w:rPr>
            </w:rPrChange>
          </w:rPr>
          <w:delText>ANNEX D Informative References (Informative)</w:delText>
        </w:r>
        <w:r w:rsidRPr="002F2337" w:rsidDel="001D0B78">
          <w:rPr>
            <w:b w:val="0"/>
            <w:noProof/>
          </w:rPr>
          <w:tab/>
        </w:r>
        <w:r w:rsidR="00D220BC" w:rsidDel="001D0B78">
          <w:rPr>
            <w:noProof/>
          </w:rPr>
          <w:delText>D-1</w:delText>
        </w:r>
      </w:del>
    </w:p>
    <w:p w14:paraId="5E917B4F" w14:textId="4210BE9C" w:rsidR="002F2337" w:rsidRPr="002F2337" w:rsidDel="001D0B78" w:rsidRDefault="002F2337">
      <w:pPr>
        <w:pStyle w:val="TOC8"/>
        <w:rPr>
          <w:del w:id="673" w:author="Peter Van Der Plas" w:date="2024-12-30T16:49:00Z" w16du:dateUtc="2024-12-30T15:49:00Z"/>
          <w:rFonts w:eastAsiaTheme="minorEastAsia" w:hAnsiTheme="minorHAnsi" w:cstheme="minorBidi"/>
          <w:b w:val="0"/>
          <w:caps w:val="0"/>
          <w:noProof/>
          <w:szCs w:val="22"/>
        </w:rPr>
      </w:pPr>
      <w:del w:id="674" w:author="Peter Van Der Plas" w:date="2024-12-30T16:49:00Z" w16du:dateUtc="2024-12-30T15:49:00Z">
        <w:r w:rsidRPr="00937BD1" w:rsidDel="001D0B78">
          <w:rPr>
            <w:noProof/>
            <w:rPrChange w:id="675" w:author="Quinten Van Woerkom" w:date="2024-12-17T17:23:00Z" w16du:dateUtc="2024-12-17T16:23:00Z">
              <w:rPr>
                <w:rStyle w:val="Hyperlink"/>
                <w:noProof/>
                <w:lang w:val="en-GB"/>
              </w:rPr>
            </w:rPrChange>
          </w:rPr>
          <w:delText>ANNEX E Literal Formats In Expressions (Informative)</w:delText>
        </w:r>
        <w:r w:rsidRPr="002F2337" w:rsidDel="001D0B78">
          <w:rPr>
            <w:b w:val="0"/>
            <w:noProof/>
          </w:rPr>
          <w:tab/>
        </w:r>
        <w:r w:rsidR="00BF1AC4" w:rsidDel="001D0B78">
          <w:rPr>
            <w:noProof/>
          </w:rPr>
          <w:delText>E-1</w:delText>
        </w:r>
      </w:del>
    </w:p>
    <w:p w14:paraId="4A2B8F39" w14:textId="0D138259" w:rsidR="00480413" w:rsidRDefault="002F2337" w:rsidP="002F2337">
      <w:pPr>
        <w:pStyle w:val="toccolumnheadings"/>
        <w:spacing w:before="480"/>
      </w:pPr>
      <w:r>
        <w:lastRenderedPageBreak/>
        <w:fldChar w:fldCharType="end"/>
      </w:r>
      <w:r>
        <w:t>Figure</w:t>
      </w:r>
    </w:p>
    <w:p w14:paraId="66621B9D" w14:textId="41683CFA" w:rsidR="009247DB" w:rsidRDefault="002F2337">
      <w:pPr>
        <w:pStyle w:val="TOC7"/>
        <w:rPr>
          <w:ins w:id="676" w:author="Peter Van Der Plas" w:date="2025-01-01T17:18:00Z" w16du:dateUtc="2025-01-01T16:18:00Z"/>
          <w:rFonts w:asciiTheme="minorHAnsi" w:eastAsiaTheme="minorEastAsia" w:hAnsiTheme="minorHAnsi" w:cstheme="minorBidi"/>
          <w:noProof/>
          <w:kern w:val="2"/>
          <w:szCs w:val="24"/>
          <w14:ligatures w14:val="standardContextual"/>
        </w:rPr>
      </w:pPr>
      <w:r>
        <w:fldChar w:fldCharType="begin"/>
      </w:r>
      <w:r>
        <w:instrText xml:space="preserve"> TOC \F G \h \* MERGEFORMAT </w:instrText>
      </w:r>
      <w:r>
        <w:fldChar w:fldCharType="separate"/>
      </w:r>
      <w:ins w:id="677" w:author="Peter Van Der Plas" w:date="2025-01-01T17:18:00Z" w16du:dateUtc="2025-01-01T16:18:00Z">
        <w:r w:rsidR="009247DB" w:rsidRPr="003261C0">
          <w:rPr>
            <w:rStyle w:val="Hyperlink"/>
            <w:noProof/>
          </w:rPr>
          <w:fldChar w:fldCharType="begin"/>
        </w:r>
        <w:r w:rsidR="009247DB" w:rsidRPr="003261C0">
          <w:rPr>
            <w:rStyle w:val="Hyperlink"/>
            <w:noProof/>
          </w:rPr>
          <w:instrText xml:space="preserve"> </w:instrText>
        </w:r>
        <w:r w:rsidR="009247DB">
          <w:rPr>
            <w:noProof/>
          </w:rPr>
          <w:instrText>HYPERLINK \l "_Toc186645511"</w:instrText>
        </w:r>
        <w:r w:rsidR="009247DB" w:rsidRPr="003261C0">
          <w:rPr>
            <w:rStyle w:val="Hyperlink"/>
            <w:noProof/>
          </w:rPr>
          <w:instrText xml:space="preserve"> </w:instrText>
        </w:r>
        <w:r w:rsidR="009247DB" w:rsidRPr="003261C0">
          <w:rPr>
            <w:rStyle w:val="Hyperlink"/>
            <w:noProof/>
          </w:rPr>
        </w:r>
        <w:r w:rsidR="009247DB" w:rsidRPr="003261C0">
          <w:rPr>
            <w:rStyle w:val="Hyperlink"/>
            <w:noProof/>
          </w:rPr>
          <w:fldChar w:fldCharType="separate"/>
        </w:r>
        <w:r w:rsidR="009247DB" w:rsidRPr="003261C0">
          <w:rPr>
            <w:rStyle w:val="Hyperlink"/>
            <w:noProof/>
          </w:rPr>
          <w:t>2-1</w:t>
        </w:r>
        <w:r w:rsidR="009247DB">
          <w:rPr>
            <w:rFonts w:asciiTheme="minorHAnsi" w:eastAsiaTheme="minorEastAsia" w:hAnsiTheme="minorHAnsi" w:cstheme="minorBidi"/>
            <w:noProof/>
            <w:kern w:val="2"/>
            <w:szCs w:val="24"/>
            <w14:ligatures w14:val="standardContextual"/>
          </w:rPr>
          <w:tab/>
        </w:r>
        <w:r w:rsidR="009247DB" w:rsidRPr="003261C0">
          <w:rPr>
            <w:rStyle w:val="Hyperlink"/>
            <w:noProof/>
          </w:rPr>
          <w:t>Functions involved in Mission Planning</w:t>
        </w:r>
        <w:r w:rsidR="009247DB">
          <w:rPr>
            <w:noProof/>
          </w:rPr>
          <w:tab/>
        </w:r>
        <w:r w:rsidR="009247DB">
          <w:rPr>
            <w:noProof/>
          </w:rPr>
          <w:fldChar w:fldCharType="begin"/>
        </w:r>
        <w:r w:rsidR="009247DB">
          <w:rPr>
            <w:noProof/>
          </w:rPr>
          <w:instrText xml:space="preserve"> PAGEREF _Toc186645511 \h </w:instrText>
        </w:r>
        <w:r w:rsidR="009247DB">
          <w:rPr>
            <w:noProof/>
          </w:rPr>
        </w:r>
      </w:ins>
      <w:r w:rsidR="009247DB">
        <w:rPr>
          <w:noProof/>
        </w:rPr>
        <w:fldChar w:fldCharType="separate"/>
      </w:r>
      <w:ins w:id="678" w:author="Peter Van Der Plas" w:date="2025-01-01T17:31:00Z" w16du:dateUtc="2025-01-01T16:31:00Z">
        <w:r w:rsidR="006D1623">
          <w:rPr>
            <w:noProof/>
          </w:rPr>
          <w:t>2-1</w:t>
        </w:r>
      </w:ins>
      <w:ins w:id="679" w:author="Peter Van Der Plas" w:date="2025-01-01T17:18:00Z" w16du:dateUtc="2025-01-01T16:18:00Z">
        <w:r w:rsidR="009247DB">
          <w:rPr>
            <w:noProof/>
          </w:rPr>
          <w:fldChar w:fldCharType="end"/>
        </w:r>
        <w:r w:rsidR="009247DB" w:rsidRPr="003261C0">
          <w:rPr>
            <w:rStyle w:val="Hyperlink"/>
            <w:noProof/>
          </w:rPr>
          <w:fldChar w:fldCharType="end"/>
        </w:r>
      </w:ins>
    </w:p>
    <w:p w14:paraId="5CCA49A6" w14:textId="068A5B6B" w:rsidR="009247DB" w:rsidRDefault="009247DB">
      <w:pPr>
        <w:pStyle w:val="TOC7"/>
        <w:rPr>
          <w:ins w:id="680" w:author="Peter Van Der Plas" w:date="2025-01-01T17:18:00Z" w16du:dateUtc="2025-01-01T16:18:00Z"/>
          <w:rFonts w:asciiTheme="minorHAnsi" w:eastAsiaTheme="minorEastAsia" w:hAnsiTheme="minorHAnsi" w:cstheme="minorBidi"/>
          <w:noProof/>
          <w:kern w:val="2"/>
          <w:szCs w:val="24"/>
          <w14:ligatures w14:val="standardContextual"/>
        </w:rPr>
      </w:pPr>
      <w:ins w:id="681" w:author="Peter Van Der Plas" w:date="2025-01-01T17:18:00Z" w16du:dateUtc="2025-01-01T16:18:00Z">
        <w:r w:rsidRPr="003261C0">
          <w:rPr>
            <w:rStyle w:val="Hyperlink"/>
            <w:noProof/>
          </w:rPr>
          <w:fldChar w:fldCharType="begin"/>
        </w:r>
        <w:r w:rsidRPr="003261C0">
          <w:rPr>
            <w:rStyle w:val="Hyperlink"/>
            <w:noProof/>
          </w:rPr>
          <w:instrText xml:space="preserve"> </w:instrText>
        </w:r>
        <w:r>
          <w:rPr>
            <w:noProof/>
          </w:rPr>
          <w:instrText>HYPERLINK \l "_Toc186645512"</w:instrText>
        </w:r>
        <w:r w:rsidRPr="003261C0">
          <w:rPr>
            <w:rStyle w:val="Hyperlink"/>
            <w:noProof/>
          </w:rPr>
          <w:instrText xml:space="preserve"> </w:instrText>
        </w:r>
        <w:r w:rsidRPr="003261C0">
          <w:rPr>
            <w:rStyle w:val="Hyperlink"/>
            <w:noProof/>
          </w:rPr>
        </w:r>
        <w:r w:rsidRPr="003261C0">
          <w:rPr>
            <w:rStyle w:val="Hyperlink"/>
            <w:noProof/>
          </w:rPr>
          <w:fldChar w:fldCharType="separate"/>
        </w:r>
        <w:r w:rsidRPr="003261C0">
          <w:rPr>
            <w:rStyle w:val="Hyperlink"/>
            <w:noProof/>
          </w:rPr>
          <w:t>2-2</w:t>
        </w:r>
        <w:r>
          <w:rPr>
            <w:rFonts w:asciiTheme="minorHAnsi" w:eastAsiaTheme="minorEastAsia" w:hAnsiTheme="minorHAnsi" w:cstheme="minorBidi"/>
            <w:noProof/>
            <w:kern w:val="2"/>
            <w:szCs w:val="24"/>
            <w14:ligatures w14:val="standardContextual"/>
          </w:rPr>
          <w:tab/>
        </w:r>
        <w:r w:rsidRPr="003261C0">
          <w:rPr>
            <w:rStyle w:val="Hyperlink"/>
            <w:noProof/>
          </w:rPr>
          <w:t>Entities and Functions Involved in Mission Planning</w:t>
        </w:r>
        <w:r>
          <w:rPr>
            <w:noProof/>
          </w:rPr>
          <w:tab/>
        </w:r>
        <w:r>
          <w:rPr>
            <w:noProof/>
          </w:rPr>
          <w:fldChar w:fldCharType="begin"/>
        </w:r>
        <w:r>
          <w:rPr>
            <w:noProof/>
          </w:rPr>
          <w:instrText xml:space="preserve"> PAGEREF _Toc186645512 \h </w:instrText>
        </w:r>
        <w:r>
          <w:rPr>
            <w:noProof/>
          </w:rPr>
        </w:r>
      </w:ins>
      <w:r>
        <w:rPr>
          <w:noProof/>
        </w:rPr>
        <w:fldChar w:fldCharType="separate"/>
      </w:r>
      <w:ins w:id="682" w:author="Peter Van Der Plas" w:date="2025-01-01T17:31:00Z" w16du:dateUtc="2025-01-01T16:31:00Z">
        <w:r w:rsidR="006D1623">
          <w:rPr>
            <w:noProof/>
          </w:rPr>
          <w:t>2-3</w:t>
        </w:r>
      </w:ins>
      <w:ins w:id="683" w:author="Peter Van Der Plas" w:date="2025-01-01T17:18:00Z" w16du:dateUtc="2025-01-01T16:18:00Z">
        <w:r>
          <w:rPr>
            <w:noProof/>
          </w:rPr>
          <w:fldChar w:fldCharType="end"/>
        </w:r>
        <w:r w:rsidRPr="003261C0">
          <w:rPr>
            <w:rStyle w:val="Hyperlink"/>
            <w:noProof/>
          </w:rPr>
          <w:fldChar w:fldCharType="end"/>
        </w:r>
      </w:ins>
    </w:p>
    <w:p w14:paraId="5778498F" w14:textId="62DBC2AE" w:rsidR="009247DB" w:rsidRDefault="009247DB">
      <w:pPr>
        <w:pStyle w:val="TOC7"/>
        <w:rPr>
          <w:ins w:id="684" w:author="Peter Van Der Plas" w:date="2025-01-01T17:18:00Z" w16du:dateUtc="2025-01-01T16:18:00Z"/>
          <w:rFonts w:asciiTheme="minorHAnsi" w:eastAsiaTheme="minorEastAsia" w:hAnsiTheme="minorHAnsi" w:cstheme="minorBidi"/>
          <w:noProof/>
          <w:kern w:val="2"/>
          <w:szCs w:val="24"/>
          <w14:ligatures w14:val="standardContextual"/>
        </w:rPr>
      </w:pPr>
      <w:ins w:id="685" w:author="Peter Van Der Plas" w:date="2025-01-01T17:18:00Z" w16du:dateUtc="2025-01-01T16:18:00Z">
        <w:r w:rsidRPr="003261C0">
          <w:rPr>
            <w:rStyle w:val="Hyperlink"/>
            <w:noProof/>
          </w:rPr>
          <w:fldChar w:fldCharType="begin"/>
        </w:r>
        <w:r w:rsidRPr="003261C0">
          <w:rPr>
            <w:rStyle w:val="Hyperlink"/>
            <w:noProof/>
          </w:rPr>
          <w:instrText xml:space="preserve"> </w:instrText>
        </w:r>
        <w:r>
          <w:rPr>
            <w:noProof/>
          </w:rPr>
          <w:instrText>HYPERLINK \l "_Toc186645513"</w:instrText>
        </w:r>
        <w:r w:rsidRPr="003261C0">
          <w:rPr>
            <w:rStyle w:val="Hyperlink"/>
            <w:noProof/>
          </w:rPr>
          <w:instrText xml:space="preserve"> </w:instrText>
        </w:r>
        <w:r w:rsidRPr="003261C0">
          <w:rPr>
            <w:rStyle w:val="Hyperlink"/>
            <w:noProof/>
          </w:rPr>
        </w:r>
        <w:r w:rsidRPr="003261C0">
          <w:rPr>
            <w:rStyle w:val="Hyperlink"/>
            <w:noProof/>
          </w:rPr>
          <w:fldChar w:fldCharType="separate"/>
        </w:r>
        <w:r w:rsidRPr="003261C0">
          <w:rPr>
            <w:rStyle w:val="Hyperlink"/>
            <w:noProof/>
          </w:rPr>
          <w:t>2-3</w:t>
        </w:r>
        <w:r>
          <w:rPr>
            <w:rFonts w:asciiTheme="minorHAnsi" w:eastAsiaTheme="minorEastAsia" w:hAnsiTheme="minorHAnsi" w:cstheme="minorBidi"/>
            <w:noProof/>
            <w:kern w:val="2"/>
            <w:szCs w:val="24"/>
            <w14:ligatures w14:val="standardContextual"/>
          </w:rPr>
          <w:tab/>
        </w:r>
        <w:r w:rsidRPr="003261C0">
          <w:rPr>
            <w:rStyle w:val="Hyperlink"/>
            <w:noProof/>
          </w:rPr>
          <w:t>MO MPS Services Generic Protocol Stack</w:t>
        </w:r>
        <w:r>
          <w:rPr>
            <w:noProof/>
          </w:rPr>
          <w:tab/>
        </w:r>
        <w:r>
          <w:rPr>
            <w:noProof/>
          </w:rPr>
          <w:fldChar w:fldCharType="begin"/>
        </w:r>
        <w:r>
          <w:rPr>
            <w:noProof/>
          </w:rPr>
          <w:instrText xml:space="preserve"> PAGEREF _Toc186645513 \h </w:instrText>
        </w:r>
        <w:r>
          <w:rPr>
            <w:noProof/>
          </w:rPr>
        </w:r>
      </w:ins>
      <w:r>
        <w:rPr>
          <w:noProof/>
        </w:rPr>
        <w:fldChar w:fldCharType="separate"/>
      </w:r>
      <w:ins w:id="686" w:author="Peter Van Der Plas" w:date="2025-01-01T17:31:00Z" w16du:dateUtc="2025-01-01T16:31:00Z">
        <w:r w:rsidR="006D1623">
          <w:rPr>
            <w:noProof/>
          </w:rPr>
          <w:t>2-5</w:t>
        </w:r>
      </w:ins>
      <w:ins w:id="687" w:author="Peter Van Der Plas" w:date="2025-01-01T17:18:00Z" w16du:dateUtc="2025-01-01T16:18:00Z">
        <w:r>
          <w:rPr>
            <w:noProof/>
          </w:rPr>
          <w:fldChar w:fldCharType="end"/>
        </w:r>
        <w:r w:rsidRPr="003261C0">
          <w:rPr>
            <w:rStyle w:val="Hyperlink"/>
            <w:noProof/>
          </w:rPr>
          <w:fldChar w:fldCharType="end"/>
        </w:r>
      </w:ins>
    </w:p>
    <w:p w14:paraId="3CAACE23" w14:textId="5A03B0F2" w:rsidR="009247DB" w:rsidRDefault="009247DB">
      <w:pPr>
        <w:pStyle w:val="TOC7"/>
        <w:rPr>
          <w:ins w:id="688" w:author="Peter Van Der Plas" w:date="2025-01-01T17:18:00Z" w16du:dateUtc="2025-01-01T16:18:00Z"/>
          <w:rFonts w:asciiTheme="minorHAnsi" w:eastAsiaTheme="minorEastAsia" w:hAnsiTheme="minorHAnsi" w:cstheme="minorBidi"/>
          <w:noProof/>
          <w:kern w:val="2"/>
          <w:szCs w:val="24"/>
          <w14:ligatures w14:val="standardContextual"/>
        </w:rPr>
      </w:pPr>
      <w:ins w:id="689" w:author="Peter Van Der Plas" w:date="2025-01-01T17:18:00Z" w16du:dateUtc="2025-01-01T16:18:00Z">
        <w:r w:rsidRPr="003261C0">
          <w:rPr>
            <w:rStyle w:val="Hyperlink"/>
            <w:noProof/>
          </w:rPr>
          <w:fldChar w:fldCharType="begin"/>
        </w:r>
        <w:r w:rsidRPr="003261C0">
          <w:rPr>
            <w:rStyle w:val="Hyperlink"/>
            <w:noProof/>
          </w:rPr>
          <w:instrText xml:space="preserve"> </w:instrText>
        </w:r>
        <w:r>
          <w:rPr>
            <w:noProof/>
          </w:rPr>
          <w:instrText>HYPERLINK \l "_Toc186645514"</w:instrText>
        </w:r>
        <w:r w:rsidRPr="003261C0">
          <w:rPr>
            <w:rStyle w:val="Hyperlink"/>
            <w:noProof/>
          </w:rPr>
          <w:instrText xml:space="preserve"> </w:instrText>
        </w:r>
        <w:r w:rsidRPr="003261C0">
          <w:rPr>
            <w:rStyle w:val="Hyperlink"/>
            <w:noProof/>
          </w:rPr>
        </w:r>
        <w:r w:rsidRPr="003261C0">
          <w:rPr>
            <w:rStyle w:val="Hyperlink"/>
            <w:noProof/>
          </w:rPr>
          <w:fldChar w:fldCharType="separate"/>
        </w:r>
        <w:r w:rsidRPr="003261C0">
          <w:rPr>
            <w:rStyle w:val="Hyperlink"/>
            <w:noProof/>
          </w:rPr>
          <w:t>2-4</w:t>
        </w:r>
        <w:r>
          <w:rPr>
            <w:rFonts w:asciiTheme="minorHAnsi" w:eastAsiaTheme="minorEastAsia" w:hAnsiTheme="minorHAnsi" w:cstheme="minorBidi"/>
            <w:noProof/>
            <w:kern w:val="2"/>
            <w:szCs w:val="24"/>
            <w14:ligatures w14:val="standardContextual"/>
          </w:rPr>
          <w:tab/>
        </w:r>
        <w:r w:rsidRPr="003261C0">
          <w:rPr>
            <w:rStyle w:val="Hyperlink"/>
            <w:noProof/>
          </w:rPr>
          <w:t>MPS Data Items</w:t>
        </w:r>
        <w:r>
          <w:rPr>
            <w:noProof/>
          </w:rPr>
          <w:tab/>
        </w:r>
        <w:r>
          <w:rPr>
            <w:noProof/>
          </w:rPr>
          <w:fldChar w:fldCharType="begin"/>
        </w:r>
        <w:r>
          <w:rPr>
            <w:noProof/>
          </w:rPr>
          <w:instrText xml:space="preserve"> PAGEREF _Toc186645514 \h </w:instrText>
        </w:r>
        <w:r>
          <w:rPr>
            <w:noProof/>
          </w:rPr>
        </w:r>
      </w:ins>
      <w:r>
        <w:rPr>
          <w:noProof/>
        </w:rPr>
        <w:fldChar w:fldCharType="separate"/>
      </w:r>
      <w:ins w:id="690" w:author="Peter Van Der Plas" w:date="2025-01-01T17:31:00Z" w16du:dateUtc="2025-01-01T16:31:00Z">
        <w:r w:rsidR="006D1623">
          <w:rPr>
            <w:noProof/>
          </w:rPr>
          <w:t>2-7</w:t>
        </w:r>
      </w:ins>
      <w:ins w:id="691" w:author="Peter Van Der Plas" w:date="2025-01-01T17:18:00Z" w16du:dateUtc="2025-01-01T16:18:00Z">
        <w:r>
          <w:rPr>
            <w:noProof/>
          </w:rPr>
          <w:fldChar w:fldCharType="end"/>
        </w:r>
        <w:r w:rsidRPr="003261C0">
          <w:rPr>
            <w:rStyle w:val="Hyperlink"/>
            <w:noProof/>
          </w:rPr>
          <w:fldChar w:fldCharType="end"/>
        </w:r>
      </w:ins>
    </w:p>
    <w:p w14:paraId="7FB2F0B9" w14:textId="7DBCA46B" w:rsidR="009247DB" w:rsidRDefault="009247DB">
      <w:pPr>
        <w:pStyle w:val="TOC7"/>
        <w:rPr>
          <w:ins w:id="692" w:author="Peter Van Der Plas" w:date="2025-01-01T17:18:00Z" w16du:dateUtc="2025-01-01T16:18:00Z"/>
          <w:rFonts w:asciiTheme="minorHAnsi" w:eastAsiaTheme="minorEastAsia" w:hAnsiTheme="minorHAnsi" w:cstheme="minorBidi"/>
          <w:noProof/>
          <w:kern w:val="2"/>
          <w:szCs w:val="24"/>
          <w14:ligatures w14:val="standardContextual"/>
        </w:rPr>
      </w:pPr>
      <w:ins w:id="693" w:author="Peter Van Der Plas" w:date="2025-01-01T17:18:00Z" w16du:dateUtc="2025-01-01T16:18:00Z">
        <w:r w:rsidRPr="003261C0">
          <w:rPr>
            <w:rStyle w:val="Hyperlink"/>
            <w:noProof/>
          </w:rPr>
          <w:fldChar w:fldCharType="begin"/>
        </w:r>
        <w:r w:rsidRPr="003261C0">
          <w:rPr>
            <w:rStyle w:val="Hyperlink"/>
            <w:noProof/>
          </w:rPr>
          <w:instrText xml:space="preserve"> </w:instrText>
        </w:r>
        <w:r>
          <w:rPr>
            <w:noProof/>
          </w:rPr>
          <w:instrText>HYPERLINK \l "_Toc186645515"</w:instrText>
        </w:r>
        <w:r w:rsidRPr="003261C0">
          <w:rPr>
            <w:rStyle w:val="Hyperlink"/>
            <w:noProof/>
          </w:rPr>
          <w:instrText xml:space="preserve"> </w:instrText>
        </w:r>
        <w:r w:rsidRPr="003261C0">
          <w:rPr>
            <w:rStyle w:val="Hyperlink"/>
            <w:noProof/>
          </w:rPr>
        </w:r>
        <w:r w:rsidRPr="003261C0">
          <w:rPr>
            <w:rStyle w:val="Hyperlink"/>
            <w:noProof/>
          </w:rPr>
          <w:fldChar w:fldCharType="separate"/>
        </w:r>
        <w:r w:rsidRPr="003261C0">
          <w:rPr>
            <w:rStyle w:val="Hyperlink"/>
            <w:noProof/>
          </w:rPr>
          <w:t>2-5</w:t>
        </w:r>
        <w:r>
          <w:rPr>
            <w:rFonts w:asciiTheme="minorHAnsi" w:eastAsiaTheme="minorEastAsia" w:hAnsiTheme="minorHAnsi" w:cstheme="minorBidi"/>
            <w:noProof/>
            <w:kern w:val="2"/>
            <w:szCs w:val="24"/>
            <w14:ligatures w14:val="standardContextual"/>
          </w:rPr>
          <w:tab/>
        </w:r>
        <w:r w:rsidRPr="003261C0">
          <w:rPr>
            <w:rStyle w:val="Hyperlink"/>
            <w:noProof/>
          </w:rPr>
          <w:t>MPS Data Items and their Constituent MO Objects</w:t>
        </w:r>
        <w:r>
          <w:rPr>
            <w:noProof/>
          </w:rPr>
          <w:tab/>
        </w:r>
        <w:r>
          <w:rPr>
            <w:noProof/>
          </w:rPr>
          <w:fldChar w:fldCharType="begin"/>
        </w:r>
        <w:r>
          <w:rPr>
            <w:noProof/>
          </w:rPr>
          <w:instrText xml:space="preserve"> PAGEREF _Toc186645515 \h </w:instrText>
        </w:r>
        <w:r>
          <w:rPr>
            <w:noProof/>
          </w:rPr>
        </w:r>
      </w:ins>
      <w:r>
        <w:rPr>
          <w:noProof/>
        </w:rPr>
        <w:fldChar w:fldCharType="separate"/>
      </w:r>
      <w:ins w:id="694" w:author="Peter Van Der Plas" w:date="2025-01-01T17:31:00Z" w16du:dateUtc="2025-01-01T16:31:00Z">
        <w:r w:rsidR="006D1623">
          <w:rPr>
            <w:noProof/>
          </w:rPr>
          <w:t>2-9</w:t>
        </w:r>
      </w:ins>
      <w:ins w:id="695" w:author="Peter Van Der Plas" w:date="2025-01-01T17:18:00Z" w16du:dateUtc="2025-01-01T16:18:00Z">
        <w:r>
          <w:rPr>
            <w:noProof/>
          </w:rPr>
          <w:fldChar w:fldCharType="end"/>
        </w:r>
        <w:r w:rsidRPr="003261C0">
          <w:rPr>
            <w:rStyle w:val="Hyperlink"/>
            <w:noProof/>
          </w:rPr>
          <w:fldChar w:fldCharType="end"/>
        </w:r>
      </w:ins>
    </w:p>
    <w:p w14:paraId="0EC9EB83" w14:textId="1C9BC53D" w:rsidR="009247DB" w:rsidRDefault="009247DB">
      <w:pPr>
        <w:pStyle w:val="TOC7"/>
        <w:rPr>
          <w:ins w:id="696" w:author="Peter Van Der Plas" w:date="2025-01-01T17:18:00Z" w16du:dateUtc="2025-01-01T16:18:00Z"/>
          <w:rFonts w:asciiTheme="minorHAnsi" w:eastAsiaTheme="minorEastAsia" w:hAnsiTheme="minorHAnsi" w:cstheme="minorBidi"/>
          <w:noProof/>
          <w:kern w:val="2"/>
          <w:szCs w:val="24"/>
          <w14:ligatures w14:val="standardContextual"/>
        </w:rPr>
      </w:pPr>
      <w:ins w:id="697" w:author="Peter Van Der Plas" w:date="2025-01-01T17:18:00Z" w16du:dateUtc="2025-01-01T16:18:00Z">
        <w:r w:rsidRPr="003261C0">
          <w:rPr>
            <w:rStyle w:val="Hyperlink"/>
            <w:noProof/>
          </w:rPr>
          <w:fldChar w:fldCharType="begin"/>
        </w:r>
        <w:r w:rsidRPr="003261C0">
          <w:rPr>
            <w:rStyle w:val="Hyperlink"/>
            <w:noProof/>
          </w:rPr>
          <w:instrText xml:space="preserve"> </w:instrText>
        </w:r>
        <w:r>
          <w:rPr>
            <w:noProof/>
          </w:rPr>
          <w:instrText>HYPERLINK \l "_Toc186645517"</w:instrText>
        </w:r>
        <w:r w:rsidRPr="003261C0">
          <w:rPr>
            <w:rStyle w:val="Hyperlink"/>
            <w:noProof/>
          </w:rPr>
          <w:instrText xml:space="preserve"> </w:instrText>
        </w:r>
        <w:r w:rsidRPr="003261C0">
          <w:rPr>
            <w:rStyle w:val="Hyperlink"/>
            <w:noProof/>
          </w:rPr>
        </w:r>
        <w:r w:rsidRPr="003261C0">
          <w:rPr>
            <w:rStyle w:val="Hyperlink"/>
            <w:noProof/>
          </w:rPr>
          <w:fldChar w:fldCharType="separate"/>
        </w:r>
        <w:r w:rsidRPr="003261C0">
          <w:rPr>
            <w:rStyle w:val="Hyperlink"/>
            <w:noProof/>
          </w:rPr>
          <w:t>7-1</w:t>
        </w:r>
        <w:r>
          <w:rPr>
            <w:rFonts w:asciiTheme="minorHAnsi" w:eastAsiaTheme="minorEastAsia" w:hAnsiTheme="minorHAnsi" w:cstheme="minorBidi"/>
            <w:noProof/>
            <w:kern w:val="2"/>
            <w:szCs w:val="24"/>
            <w14:ligatures w14:val="standardContextual"/>
          </w:rPr>
          <w:tab/>
        </w:r>
        <w:r w:rsidRPr="003261C0">
          <w:rPr>
            <w:rStyle w:val="Hyperlink"/>
            <w:noProof/>
          </w:rPr>
          <w:t>XML Schema Hierarchy</w:t>
        </w:r>
        <w:r>
          <w:rPr>
            <w:noProof/>
          </w:rPr>
          <w:tab/>
        </w:r>
        <w:r>
          <w:rPr>
            <w:noProof/>
          </w:rPr>
          <w:fldChar w:fldCharType="begin"/>
        </w:r>
        <w:r>
          <w:rPr>
            <w:noProof/>
          </w:rPr>
          <w:instrText xml:space="preserve"> PAGEREF _Toc186645517 \h </w:instrText>
        </w:r>
        <w:r>
          <w:rPr>
            <w:noProof/>
          </w:rPr>
        </w:r>
      </w:ins>
      <w:r>
        <w:rPr>
          <w:noProof/>
        </w:rPr>
        <w:fldChar w:fldCharType="separate"/>
      </w:r>
      <w:ins w:id="698" w:author="Peter Van Der Plas" w:date="2025-01-01T17:31:00Z" w16du:dateUtc="2025-01-01T16:31:00Z">
        <w:r w:rsidR="006D1623">
          <w:rPr>
            <w:noProof/>
          </w:rPr>
          <w:t>7-4</w:t>
        </w:r>
      </w:ins>
      <w:ins w:id="699" w:author="Peter Van Der Plas" w:date="2025-01-01T17:18:00Z" w16du:dateUtc="2025-01-01T16:18:00Z">
        <w:r>
          <w:rPr>
            <w:noProof/>
          </w:rPr>
          <w:fldChar w:fldCharType="end"/>
        </w:r>
        <w:r w:rsidRPr="003261C0">
          <w:rPr>
            <w:rStyle w:val="Hyperlink"/>
            <w:noProof/>
          </w:rPr>
          <w:fldChar w:fldCharType="end"/>
        </w:r>
      </w:ins>
    </w:p>
    <w:p w14:paraId="735CAF44" w14:textId="2637F34A" w:rsidR="009247DB" w:rsidRDefault="009247DB">
      <w:pPr>
        <w:pStyle w:val="TOC7"/>
        <w:rPr>
          <w:ins w:id="700" w:author="Peter Van Der Plas" w:date="2025-01-01T17:18:00Z" w16du:dateUtc="2025-01-01T16:18:00Z"/>
          <w:rFonts w:asciiTheme="minorHAnsi" w:eastAsiaTheme="minorEastAsia" w:hAnsiTheme="minorHAnsi" w:cstheme="minorBidi"/>
          <w:noProof/>
          <w:kern w:val="2"/>
          <w:szCs w:val="24"/>
          <w14:ligatures w14:val="standardContextual"/>
        </w:rPr>
      </w:pPr>
      <w:ins w:id="701" w:author="Peter Van Der Plas" w:date="2025-01-01T17:18:00Z" w16du:dateUtc="2025-01-01T16:18:00Z">
        <w:r w:rsidRPr="003261C0">
          <w:rPr>
            <w:rStyle w:val="Hyperlink"/>
            <w:noProof/>
          </w:rPr>
          <w:fldChar w:fldCharType="begin"/>
        </w:r>
        <w:r w:rsidRPr="003261C0">
          <w:rPr>
            <w:rStyle w:val="Hyperlink"/>
            <w:noProof/>
          </w:rPr>
          <w:instrText xml:space="preserve"> </w:instrText>
        </w:r>
        <w:r>
          <w:rPr>
            <w:noProof/>
          </w:rPr>
          <w:instrText>HYPERLINK \l "_Toc186645518"</w:instrText>
        </w:r>
        <w:r w:rsidRPr="003261C0">
          <w:rPr>
            <w:rStyle w:val="Hyperlink"/>
            <w:noProof/>
          </w:rPr>
          <w:instrText xml:space="preserve"> </w:instrText>
        </w:r>
        <w:r w:rsidRPr="003261C0">
          <w:rPr>
            <w:rStyle w:val="Hyperlink"/>
            <w:noProof/>
          </w:rPr>
        </w:r>
        <w:r w:rsidRPr="003261C0">
          <w:rPr>
            <w:rStyle w:val="Hyperlink"/>
            <w:noProof/>
          </w:rPr>
          <w:fldChar w:fldCharType="separate"/>
        </w:r>
        <w:r w:rsidRPr="003261C0">
          <w:rPr>
            <w:rStyle w:val="Hyperlink"/>
            <w:noProof/>
          </w:rPr>
          <w:t>7-2</w:t>
        </w:r>
        <w:r>
          <w:rPr>
            <w:rFonts w:asciiTheme="minorHAnsi" w:eastAsiaTheme="minorEastAsia" w:hAnsiTheme="minorHAnsi" w:cstheme="minorBidi"/>
            <w:noProof/>
            <w:kern w:val="2"/>
            <w:szCs w:val="24"/>
            <w14:ligatures w14:val="standardContextual"/>
          </w:rPr>
          <w:tab/>
        </w:r>
        <w:r w:rsidRPr="003261C0">
          <w:rPr>
            <w:rStyle w:val="Hyperlink"/>
            <w:noProof/>
          </w:rPr>
          <w:t>MPS XML File Structure</w:t>
        </w:r>
        <w:r>
          <w:rPr>
            <w:noProof/>
          </w:rPr>
          <w:tab/>
        </w:r>
        <w:r>
          <w:rPr>
            <w:noProof/>
          </w:rPr>
          <w:fldChar w:fldCharType="begin"/>
        </w:r>
        <w:r>
          <w:rPr>
            <w:noProof/>
          </w:rPr>
          <w:instrText xml:space="preserve"> PAGEREF _Toc186645518 \h </w:instrText>
        </w:r>
        <w:r>
          <w:rPr>
            <w:noProof/>
          </w:rPr>
        </w:r>
      </w:ins>
      <w:r>
        <w:rPr>
          <w:noProof/>
        </w:rPr>
        <w:fldChar w:fldCharType="separate"/>
      </w:r>
      <w:ins w:id="702" w:author="Peter Van Der Plas" w:date="2025-01-01T17:31:00Z" w16du:dateUtc="2025-01-01T16:31:00Z">
        <w:r w:rsidR="006D1623">
          <w:rPr>
            <w:noProof/>
          </w:rPr>
          <w:t>7-5</w:t>
        </w:r>
      </w:ins>
      <w:ins w:id="703" w:author="Peter Van Der Plas" w:date="2025-01-01T17:18:00Z" w16du:dateUtc="2025-01-01T16:18:00Z">
        <w:r>
          <w:rPr>
            <w:noProof/>
          </w:rPr>
          <w:fldChar w:fldCharType="end"/>
        </w:r>
        <w:r w:rsidRPr="003261C0">
          <w:rPr>
            <w:rStyle w:val="Hyperlink"/>
            <w:noProof/>
          </w:rPr>
          <w:fldChar w:fldCharType="end"/>
        </w:r>
      </w:ins>
    </w:p>
    <w:p w14:paraId="295A56B4" w14:textId="45BCCA20" w:rsidR="00284CFE" w:rsidDel="00547CCE" w:rsidRDefault="00284CFE">
      <w:pPr>
        <w:pStyle w:val="TOC7"/>
        <w:rPr>
          <w:ins w:id="704" w:author="Quinten Van Woerkom" w:date="2024-12-11T13:45:00Z" w16du:dateUtc="2024-12-11T12:45:00Z"/>
          <w:del w:id="705" w:author="Peter Van Der Plas" w:date="2024-12-25T19:01:00Z" w16du:dateUtc="2024-12-25T18:01:00Z"/>
          <w:rFonts w:asciiTheme="minorHAnsi" w:eastAsiaTheme="minorEastAsia" w:hAnsiTheme="minorHAnsi" w:cstheme="minorBidi"/>
          <w:noProof/>
          <w:kern w:val="2"/>
          <w:szCs w:val="24"/>
          <w14:ligatures w14:val="standardContextual"/>
        </w:rPr>
      </w:pPr>
      <w:ins w:id="706" w:author="Quinten Van Woerkom" w:date="2024-12-11T13:45:00Z" w16du:dateUtc="2024-12-11T12:45:00Z">
        <w:del w:id="707" w:author="Peter Van Der Plas" w:date="2024-12-25T19:01:00Z" w16du:dateUtc="2024-12-25T18:01:00Z">
          <w:r w:rsidRPr="00547CCE" w:rsidDel="00547CCE">
            <w:rPr>
              <w:rStyle w:val="Hyperlink"/>
              <w:noProof/>
            </w:rPr>
            <w:delText>2-1</w:delText>
          </w:r>
          <w:r w:rsidDel="00547CCE">
            <w:rPr>
              <w:rFonts w:asciiTheme="minorHAnsi" w:eastAsiaTheme="minorEastAsia" w:hAnsiTheme="minorHAnsi" w:cstheme="minorBidi"/>
              <w:noProof/>
              <w:kern w:val="2"/>
              <w:szCs w:val="24"/>
              <w14:ligatures w14:val="standardContextual"/>
            </w:rPr>
            <w:tab/>
          </w:r>
          <w:r w:rsidRPr="00547CCE" w:rsidDel="00547CCE">
            <w:rPr>
              <w:rStyle w:val="Hyperlink"/>
              <w:noProof/>
            </w:rPr>
            <w:delText>Functions involved in Mission Planning</w:delText>
          </w:r>
          <w:r w:rsidDel="00547CCE">
            <w:rPr>
              <w:noProof/>
            </w:rPr>
            <w:tab/>
          </w:r>
        </w:del>
      </w:ins>
      <w:ins w:id="708" w:author="Quinten Van Woerkom" w:date="2024-12-17T13:49:00Z" w16du:dateUtc="2024-12-17T12:49:00Z">
        <w:del w:id="709" w:author="Peter Van Der Plas" w:date="2024-12-25T18:53:00Z" w16du:dateUtc="2024-12-25T17:53:00Z">
          <w:r w:rsidR="00D220BC" w:rsidDel="00547CCE">
            <w:rPr>
              <w:noProof/>
            </w:rPr>
            <w:delText>2-1</w:delText>
          </w:r>
        </w:del>
      </w:ins>
    </w:p>
    <w:p w14:paraId="09BCF6A2" w14:textId="72B9D55E" w:rsidR="00284CFE" w:rsidDel="00547CCE" w:rsidRDefault="00284CFE">
      <w:pPr>
        <w:pStyle w:val="TOC7"/>
        <w:rPr>
          <w:ins w:id="710" w:author="Quinten Van Woerkom" w:date="2024-12-11T13:45:00Z" w16du:dateUtc="2024-12-11T12:45:00Z"/>
          <w:del w:id="711" w:author="Peter Van Der Plas" w:date="2024-12-25T19:01:00Z" w16du:dateUtc="2024-12-25T18:01:00Z"/>
          <w:rFonts w:asciiTheme="minorHAnsi" w:eastAsiaTheme="minorEastAsia" w:hAnsiTheme="minorHAnsi" w:cstheme="minorBidi"/>
          <w:noProof/>
          <w:kern w:val="2"/>
          <w:szCs w:val="24"/>
          <w14:ligatures w14:val="standardContextual"/>
        </w:rPr>
      </w:pPr>
      <w:ins w:id="712" w:author="Quinten Van Woerkom" w:date="2024-12-11T13:45:00Z" w16du:dateUtc="2024-12-11T12:45:00Z">
        <w:del w:id="713" w:author="Peter Van Der Plas" w:date="2024-12-25T19:01:00Z" w16du:dateUtc="2024-12-25T18:01:00Z">
          <w:r w:rsidRPr="00547CCE" w:rsidDel="00547CCE">
            <w:rPr>
              <w:rStyle w:val="Hyperlink"/>
              <w:noProof/>
            </w:rPr>
            <w:delText>2-2</w:delText>
          </w:r>
          <w:r w:rsidDel="00547CCE">
            <w:rPr>
              <w:rFonts w:asciiTheme="minorHAnsi" w:eastAsiaTheme="minorEastAsia" w:hAnsiTheme="minorHAnsi" w:cstheme="minorBidi"/>
              <w:noProof/>
              <w:kern w:val="2"/>
              <w:szCs w:val="24"/>
              <w14:ligatures w14:val="standardContextual"/>
            </w:rPr>
            <w:tab/>
          </w:r>
          <w:r w:rsidRPr="00547CCE" w:rsidDel="00547CCE">
            <w:rPr>
              <w:rStyle w:val="Hyperlink"/>
              <w:noProof/>
            </w:rPr>
            <w:delText>Entities and Functions Involved in Mission Planning</w:delText>
          </w:r>
          <w:r w:rsidDel="00547CCE">
            <w:rPr>
              <w:noProof/>
            </w:rPr>
            <w:tab/>
          </w:r>
        </w:del>
      </w:ins>
      <w:ins w:id="714" w:author="Quinten Van Woerkom" w:date="2024-12-17T13:49:00Z" w16du:dateUtc="2024-12-17T12:49:00Z">
        <w:del w:id="715" w:author="Peter Van Der Plas" w:date="2024-12-25T18:53:00Z" w16du:dateUtc="2024-12-25T17:53:00Z">
          <w:r w:rsidR="00D220BC" w:rsidDel="00547CCE">
            <w:rPr>
              <w:noProof/>
            </w:rPr>
            <w:delText>2-3</w:delText>
          </w:r>
        </w:del>
      </w:ins>
    </w:p>
    <w:p w14:paraId="314E6404" w14:textId="5E3B7327" w:rsidR="00284CFE" w:rsidDel="00547CCE" w:rsidRDefault="00284CFE">
      <w:pPr>
        <w:pStyle w:val="TOC7"/>
        <w:rPr>
          <w:ins w:id="716" w:author="Quinten Van Woerkom" w:date="2024-12-11T13:45:00Z" w16du:dateUtc="2024-12-11T12:45:00Z"/>
          <w:del w:id="717" w:author="Peter Van Der Plas" w:date="2024-12-25T19:01:00Z" w16du:dateUtc="2024-12-25T18:01:00Z"/>
          <w:rFonts w:asciiTheme="minorHAnsi" w:eastAsiaTheme="minorEastAsia" w:hAnsiTheme="minorHAnsi" w:cstheme="minorBidi"/>
          <w:noProof/>
          <w:kern w:val="2"/>
          <w:szCs w:val="24"/>
          <w14:ligatures w14:val="standardContextual"/>
        </w:rPr>
      </w:pPr>
      <w:ins w:id="718" w:author="Quinten Van Woerkom" w:date="2024-12-11T13:45:00Z" w16du:dateUtc="2024-12-11T12:45:00Z">
        <w:del w:id="719" w:author="Peter Van Der Plas" w:date="2024-12-25T19:01:00Z" w16du:dateUtc="2024-12-25T18:01:00Z">
          <w:r w:rsidRPr="00547CCE" w:rsidDel="00547CCE">
            <w:rPr>
              <w:rStyle w:val="Hyperlink"/>
              <w:noProof/>
            </w:rPr>
            <w:delText>2-3</w:delText>
          </w:r>
          <w:r w:rsidDel="00547CCE">
            <w:rPr>
              <w:rFonts w:asciiTheme="minorHAnsi" w:eastAsiaTheme="minorEastAsia" w:hAnsiTheme="minorHAnsi" w:cstheme="minorBidi"/>
              <w:noProof/>
              <w:kern w:val="2"/>
              <w:szCs w:val="24"/>
              <w14:ligatures w14:val="standardContextual"/>
            </w:rPr>
            <w:tab/>
          </w:r>
          <w:r w:rsidRPr="00547CCE" w:rsidDel="00547CCE">
            <w:rPr>
              <w:rStyle w:val="Hyperlink"/>
              <w:noProof/>
            </w:rPr>
            <w:delText>MO MPS Services Generic Protocol Stack</w:delText>
          </w:r>
          <w:r w:rsidDel="00547CCE">
            <w:rPr>
              <w:noProof/>
            </w:rPr>
            <w:tab/>
          </w:r>
        </w:del>
      </w:ins>
      <w:ins w:id="720" w:author="Quinten Van Woerkom" w:date="2024-12-17T13:49:00Z" w16du:dateUtc="2024-12-17T12:49:00Z">
        <w:del w:id="721" w:author="Peter Van Der Plas" w:date="2024-12-25T18:53:00Z" w16du:dateUtc="2024-12-25T17:53:00Z">
          <w:r w:rsidR="00D220BC" w:rsidDel="00547CCE">
            <w:rPr>
              <w:noProof/>
            </w:rPr>
            <w:delText>2-5</w:delText>
          </w:r>
        </w:del>
      </w:ins>
    </w:p>
    <w:p w14:paraId="275FCC04" w14:textId="29BD90B0" w:rsidR="00284CFE" w:rsidDel="00547CCE" w:rsidRDefault="00284CFE">
      <w:pPr>
        <w:pStyle w:val="TOC7"/>
        <w:rPr>
          <w:ins w:id="722" w:author="Quinten Van Woerkom" w:date="2024-12-11T13:45:00Z" w16du:dateUtc="2024-12-11T12:45:00Z"/>
          <w:del w:id="723" w:author="Peter Van Der Plas" w:date="2024-12-25T19:01:00Z" w16du:dateUtc="2024-12-25T18:01:00Z"/>
          <w:rFonts w:asciiTheme="minorHAnsi" w:eastAsiaTheme="minorEastAsia" w:hAnsiTheme="minorHAnsi" w:cstheme="minorBidi"/>
          <w:noProof/>
          <w:kern w:val="2"/>
          <w:szCs w:val="24"/>
          <w14:ligatures w14:val="standardContextual"/>
        </w:rPr>
      </w:pPr>
      <w:ins w:id="724" w:author="Quinten Van Woerkom" w:date="2024-12-11T13:45:00Z" w16du:dateUtc="2024-12-11T12:45:00Z">
        <w:del w:id="725" w:author="Peter Van Der Plas" w:date="2024-12-25T19:01:00Z" w16du:dateUtc="2024-12-25T18:01:00Z">
          <w:r w:rsidRPr="00547CCE" w:rsidDel="00547CCE">
            <w:rPr>
              <w:rStyle w:val="Hyperlink"/>
              <w:noProof/>
            </w:rPr>
            <w:delText>2-4</w:delText>
          </w:r>
          <w:r w:rsidDel="00547CCE">
            <w:rPr>
              <w:rFonts w:asciiTheme="minorHAnsi" w:eastAsiaTheme="minorEastAsia" w:hAnsiTheme="minorHAnsi" w:cstheme="minorBidi"/>
              <w:noProof/>
              <w:kern w:val="2"/>
              <w:szCs w:val="24"/>
              <w14:ligatures w14:val="standardContextual"/>
            </w:rPr>
            <w:tab/>
          </w:r>
          <w:r w:rsidRPr="00547CCE" w:rsidDel="00547CCE">
            <w:rPr>
              <w:rStyle w:val="Hyperlink"/>
              <w:noProof/>
            </w:rPr>
            <w:delText xml:space="preserve">MPS </w:delText>
          </w:r>
        </w:del>
      </w:ins>
      <w:ins w:id="726" w:author="Quinten Van Woerkom" w:date="2024-12-16T17:48:00Z" w16du:dateUtc="2024-12-16T16:48:00Z">
        <w:del w:id="727" w:author="Peter Van Der Plas" w:date="2024-12-25T19:01:00Z" w16du:dateUtc="2024-12-25T18:01:00Z">
          <w:r w:rsidR="00D951F6" w:rsidRPr="00547CCE" w:rsidDel="00547CCE">
            <w:rPr>
              <w:rStyle w:val="Hyperlink"/>
              <w:noProof/>
            </w:rPr>
            <w:delText>Service Object</w:delText>
          </w:r>
        </w:del>
      </w:ins>
      <w:ins w:id="728" w:author="Quinten Van Woerkom" w:date="2024-12-11T13:45:00Z" w16du:dateUtc="2024-12-11T12:45:00Z">
        <w:del w:id="729" w:author="Peter Van Der Plas" w:date="2024-12-25T19:01:00Z" w16du:dateUtc="2024-12-25T18:01:00Z">
          <w:r w:rsidRPr="00547CCE" w:rsidDel="00547CCE">
            <w:rPr>
              <w:rStyle w:val="Hyperlink"/>
              <w:noProof/>
            </w:rPr>
            <w:delText>s</w:delText>
          </w:r>
          <w:r w:rsidDel="00547CCE">
            <w:rPr>
              <w:noProof/>
            </w:rPr>
            <w:tab/>
          </w:r>
        </w:del>
      </w:ins>
      <w:ins w:id="730" w:author="Quinten Van Woerkom" w:date="2024-12-17T13:49:00Z" w16du:dateUtc="2024-12-17T12:49:00Z">
        <w:del w:id="731" w:author="Peter Van Der Plas" w:date="2024-12-25T18:53:00Z" w16du:dateUtc="2024-12-25T17:53:00Z">
          <w:r w:rsidR="00D220BC" w:rsidDel="00547CCE">
            <w:rPr>
              <w:noProof/>
            </w:rPr>
            <w:delText>2-7</w:delText>
          </w:r>
        </w:del>
      </w:ins>
    </w:p>
    <w:p w14:paraId="212271C6" w14:textId="68646A87" w:rsidR="00284CFE" w:rsidDel="00547CCE" w:rsidRDefault="00284CFE">
      <w:pPr>
        <w:pStyle w:val="TOC7"/>
        <w:rPr>
          <w:ins w:id="732" w:author="Quinten Van Woerkom" w:date="2024-12-11T13:45:00Z" w16du:dateUtc="2024-12-11T12:45:00Z"/>
          <w:del w:id="733" w:author="Peter Van Der Plas" w:date="2024-12-25T19:01:00Z" w16du:dateUtc="2024-12-25T18:01:00Z"/>
          <w:rFonts w:asciiTheme="minorHAnsi" w:eastAsiaTheme="minorEastAsia" w:hAnsiTheme="minorHAnsi" w:cstheme="minorBidi"/>
          <w:noProof/>
          <w:kern w:val="2"/>
          <w:szCs w:val="24"/>
          <w14:ligatures w14:val="standardContextual"/>
        </w:rPr>
      </w:pPr>
      <w:ins w:id="734" w:author="Quinten Van Woerkom" w:date="2024-12-11T13:45:00Z" w16du:dateUtc="2024-12-11T12:45:00Z">
        <w:del w:id="735" w:author="Peter Van Der Plas" w:date="2024-12-25T19:01:00Z" w16du:dateUtc="2024-12-25T18:01:00Z">
          <w:r w:rsidRPr="00547CCE" w:rsidDel="00547CCE">
            <w:rPr>
              <w:rStyle w:val="Hyperlink"/>
              <w:noProof/>
            </w:rPr>
            <w:delText>2-5</w:delText>
          </w:r>
          <w:r w:rsidDel="00547CCE">
            <w:rPr>
              <w:rFonts w:asciiTheme="minorHAnsi" w:eastAsiaTheme="minorEastAsia" w:hAnsiTheme="minorHAnsi" w:cstheme="minorBidi"/>
              <w:noProof/>
              <w:kern w:val="2"/>
              <w:szCs w:val="24"/>
              <w14:ligatures w14:val="standardContextual"/>
            </w:rPr>
            <w:tab/>
          </w:r>
          <w:r w:rsidRPr="00547CCE" w:rsidDel="00547CCE">
            <w:rPr>
              <w:rStyle w:val="Hyperlink"/>
              <w:noProof/>
            </w:rPr>
            <w:delText xml:space="preserve">MPS </w:delText>
          </w:r>
        </w:del>
      </w:ins>
      <w:ins w:id="736" w:author="Quinten Van Woerkom" w:date="2024-12-16T17:48:00Z" w16du:dateUtc="2024-12-16T16:48:00Z">
        <w:del w:id="737" w:author="Peter Van Der Plas" w:date="2024-12-25T19:01:00Z" w16du:dateUtc="2024-12-25T18:01:00Z">
          <w:r w:rsidR="00D951F6" w:rsidRPr="00547CCE" w:rsidDel="00547CCE">
            <w:rPr>
              <w:rStyle w:val="Hyperlink"/>
              <w:noProof/>
            </w:rPr>
            <w:delText>Service Object</w:delText>
          </w:r>
        </w:del>
      </w:ins>
      <w:ins w:id="738" w:author="Quinten Van Woerkom" w:date="2024-12-11T13:45:00Z" w16du:dateUtc="2024-12-11T12:45:00Z">
        <w:del w:id="739" w:author="Peter Van Der Plas" w:date="2024-12-25T19:01:00Z" w16du:dateUtc="2024-12-25T18:01:00Z">
          <w:r w:rsidRPr="00547CCE" w:rsidDel="00547CCE">
            <w:rPr>
              <w:rStyle w:val="Hyperlink"/>
              <w:noProof/>
            </w:rPr>
            <w:delText>s and their Constituent MO Objects</w:delText>
          </w:r>
          <w:r w:rsidDel="00547CCE">
            <w:rPr>
              <w:noProof/>
            </w:rPr>
            <w:tab/>
          </w:r>
        </w:del>
      </w:ins>
      <w:ins w:id="740" w:author="Quinten Van Woerkom" w:date="2024-12-17T13:49:00Z" w16du:dateUtc="2024-12-17T12:49:00Z">
        <w:del w:id="741" w:author="Peter Van Der Plas" w:date="2024-12-25T18:53:00Z" w16du:dateUtc="2024-12-25T17:53:00Z">
          <w:r w:rsidR="00D220BC" w:rsidDel="00547CCE">
            <w:rPr>
              <w:noProof/>
            </w:rPr>
            <w:delText>2-9</w:delText>
          </w:r>
        </w:del>
      </w:ins>
    </w:p>
    <w:p w14:paraId="417374DF" w14:textId="6F57BEE4" w:rsidR="00284CFE" w:rsidDel="00547CCE" w:rsidRDefault="00284CFE">
      <w:pPr>
        <w:pStyle w:val="TOC7"/>
        <w:rPr>
          <w:ins w:id="742" w:author="Quinten Van Woerkom" w:date="2024-12-11T13:45:00Z" w16du:dateUtc="2024-12-11T12:45:00Z"/>
          <w:del w:id="743" w:author="Peter Van Der Plas" w:date="2024-12-25T19:01:00Z" w16du:dateUtc="2024-12-25T18:01:00Z"/>
          <w:rFonts w:asciiTheme="minorHAnsi" w:eastAsiaTheme="minorEastAsia" w:hAnsiTheme="minorHAnsi" w:cstheme="minorBidi"/>
          <w:noProof/>
          <w:kern w:val="2"/>
          <w:szCs w:val="24"/>
          <w14:ligatures w14:val="standardContextual"/>
        </w:rPr>
      </w:pPr>
      <w:ins w:id="744" w:author="Quinten Van Woerkom" w:date="2024-12-11T13:45:00Z" w16du:dateUtc="2024-12-11T12:45:00Z">
        <w:del w:id="745" w:author="Peter Van Der Plas" w:date="2024-12-25T19:01:00Z" w16du:dateUtc="2024-12-25T18:01:00Z">
          <w:r w:rsidRPr="00547CCE" w:rsidDel="00547CCE">
            <w:rPr>
              <w:rStyle w:val="Hyperlink"/>
              <w:noProof/>
            </w:rPr>
            <w:delText>7-1</w:delText>
          </w:r>
          <w:r w:rsidDel="00547CCE">
            <w:rPr>
              <w:rFonts w:asciiTheme="minorHAnsi" w:eastAsiaTheme="minorEastAsia" w:hAnsiTheme="minorHAnsi" w:cstheme="minorBidi"/>
              <w:noProof/>
              <w:kern w:val="2"/>
              <w:szCs w:val="24"/>
              <w14:ligatures w14:val="standardContextual"/>
            </w:rPr>
            <w:tab/>
          </w:r>
          <w:r w:rsidRPr="00547CCE" w:rsidDel="00547CCE">
            <w:rPr>
              <w:rStyle w:val="Hyperlink"/>
              <w:noProof/>
            </w:rPr>
            <w:delText>XML Schema Hierarchy</w:delText>
          </w:r>
          <w:r w:rsidDel="00547CCE">
            <w:rPr>
              <w:noProof/>
            </w:rPr>
            <w:tab/>
          </w:r>
        </w:del>
      </w:ins>
    </w:p>
    <w:p w14:paraId="055774D8" w14:textId="144328B7" w:rsidR="00284CFE" w:rsidDel="00547CCE" w:rsidRDefault="00284CFE">
      <w:pPr>
        <w:pStyle w:val="TOC7"/>
        <w:rPr>
          <w:ins w:id="746" w:author="Quinten Van Woerkom" w:date="2024-12-11T13:45:00Z" w16du:dateUtc="2024-12-11T12:45:00Z"/>
          <w:del w:id="747" w:author="Peter Van Der Plas" w:date="2024-12-25T19:01:00Z" w16du:dateUtc="2024-12-25T18:01:00Z"/>
          <w:rFonts w:asciiTheme="minorHAnsi" w:eastAsiaTheme="minorEastAsia" w:hAnsiTheme="minorHAnsi" w:cstheme="minorBidi"/>
          <w:noProof/>
          <w:kern w:val="2"/>
          <w:szCs w:val="24"/>
          <w14:ligatures w14:val="standardContextual"/>
        </w:rPr>
      </w:pPr>
      <w:ins w:id="748" w:author="Quinten Van Woerkom" w:date="2024-12-11T13:45:00Z" w16du:dateUtc="2024-12-11T12:45:00Z">
        <w:del w:id="749" w:author="Peter Van Der Plas" w:date="2024-12-25T19:01:00Z" w16du:dateUtc="2024-12-25T18:01:00Z">
          <w:r w:rsidRPr="00547CCE" w:rsidDel="00547CCE">
            <w:rPr>
              <w:rStyle w:val="Hyperlink"/>
              <w:noProof/>
            </w:rPr>
            <w:delText>7-2</w:delText>
          </w:r>
          <w:r w:rsidDel="00547CCE">
            <w:rPr>
              <w:rFonts w:asciiTheme="minorHAnsi" w:eastAsiaTheme="minorEastAsia" w:hAnsiTheme="minorHAnsi" w:cstheme="minorBidi"/>
              <w:noProof/>
              <w:kern w:val="2"/>
              <w:szCs w:val="24"/>
              <w14:ligatures w14:val="standardContextual"/>
            </w:rPr>
            <w:tab/>
          </w:r>
          <w:r w:rsidRPr="00547CCE" w:rsidDel="00547CCE">
            <w:rPr>
              <w:rStyle w:val="Hyperlink"/>
              <w:noProof/>
            </w:rPr>
            <w:delText>MPS XML File Structure</w:delText>
          </w:r>
          <w:r w:rsidDel="00547CCE">
            <w:rPr>
              <w:noProof/>
            </w:rPr>
            <w:tab/>
          </w:r>
        </w:del>
      </w:ins>
    </w:p>
    <w:p w14:paraId="248FF275" w14:textId="072A302E" w:rsidR="002F2337" w:rsidRPr="002F2337" w:rsidDel="00547CCE" w:rsidRDefault="002F2337">
      <w:pPr>
        <w:pStyle w:val="TOC7"/>
        <w:rPr>
          <w:del w:id="750" w:author="Peter Van Der Plas" w:date="2024-12-25T19:01:00Z" w16du:dateUtc="2024-12-25T18:01:00Z"/>
          <w:rFonts w:eastAsiaTheme="minorEastAsia" w:hAnsiTheme="minorHAnsi" w:cstheme="minorBidi"/>
          <w:noProof/>
          <w:lang w:val="en-US" w:eastAsia="en-US"/>
        </w:rPr>
      </w:pPr>
      <w:del w:id="751" w:author="Peter Van Der Plas" w:date="2024-12-25T19:01:00Z" w16du:dateUtc="2024-12-25T18:01:00Z">
        <w:r w:rsidRPr="00284CFE" w:rsidDel="00547CCE">
          <w:rPr>
            <w:noProof/>
            <w:rPrChange w:id="752" w:author="Quinten Van Woerkom" w:date="2024-12-11T13:45:00Z" w16du:dateUtc="2024-12-11T12:45:00Z">
              <w:rPr>
                <w:rStyle w:val="Hyperlink"/>
                <w:noProof/>
              </w:rPr>
            </w:rPrChange>
          </w:rPr>
          <w:delText>1-1</w:delText>
        </w:r>
        <w:r w:rsidRPr="002F2337" w:rsidDel="00547CCE">
          <w:rPr>
            <w:rFonts w:eastAsiaTheme="minorEastAsia" w:hAnsiTheme="minorHAnsi" w:cstheme="minorBidi"/>
            <w:noProof/>
            <w:lang w:val="en-US" w:eastAsia="en-US"/>
          </w:rPr>
          <w:tab/>
        </w:r>
        <w:r w:rsidRPr="00284CFE" w:rsidDel="00547CCE">
          <w:rPr>
            <w:noProof/>
            <w:rPrChange w:id="753" w:author="Quinten Van Woerkom" w:date="2024-12-11T13:45:00Z" w16du:dateUtc="2024-12-11T12:45:00Z">
              <w:rPr>
                <w:rStyle w:val="Hyperlink"/>
                <w:noProof/>
              </w:rPr>
            </w:rPrChange>
          </w:rPr>
          <w:delText>Example Sequence Diagram</w:delText>
        </w:r>
        <w:r w:rsidDel="00547CCE">
          <w:rPr>
            <w:noProof/>
          </w:rPr>
          <w:tab/>
        </w:r>
        <w:r w:rsidR="00BF1AC4" w:rsidDel="00547CCE">
          <w:rPr>
            <w:noProof/>
          </w:rPr>
          <w:delText>1-10</w:delText>
        </w:r>
      </w:del>
    </w:p>
    <w:p w14:paraId="41552B4D" w14:textId="7027582D" w:rsidR="002F2337" w:rsidRPr="002F2337" w:rsidDel="00547CCE" w:rsidRDefault="002F2337">
      <w:pPr>
        <w:pStyle w:val="TOC7"/>
        <w:rPr>
          <w:del w:id="754" w:author="Peter Van Der Plas" w:date="2024-12-25T19:01:00Z" w16du:dateUtc="2024-12-25T18:01:00Z"/>
          <w:rFonts w:eastAsiaTheme="minorEastAsia" w:hAnsiTheme="minorHAnsi" w:cstheme="minorBidi"/>
          <w:noProof/>
          <w:lang w:val="en-US" w:eastAsia="en-US"/>
        </w:rPr>
      </w:pPr>
      <w:del w:id="755" w:author="Peter Van Der Plas" w:date="2024-12-25T19:01:00Z" w16du:dateUtc="2024-12-25T18:01:00Z">
        <w:r w:rsidRPr="00284CFE" w:rsidDel="00547CCE">
          <w:rPr>
            <w:noProof/>
            <w:rPrChange w:id="756" w:author="Quinten Van Woerkom" w:date="2024-12-11T13:45:00Z" w16du:dateUtc="2024-12-11T12:45:00Z">
              <w:rPr>
                <w:rStyle w:val="Hyperlink"/>
                <w:noProof/>
              </w:rPr>
            </w:rPrChange>
          </w:rPr>
          <w:delText>2-1</w:delText>
        </w:r>
        <w:r w:rsidRPr="002F2337" w:rsidDel="00547CCE">
          <w:rPr>
            <w:rFonts w:eastAsiaTheme="minorEastAsia" w:hAnsiTheme="minorHAnsi" w:cstheme="minorBidi"/>
            <w:noProof/>
            <w:lang w:val="en-US" w:eastAsia="en-US"/>
          </w:rPr>
          <w:tab/>
        </w:r>
        <w:r w:rsidRPr="00284CFE" w:rsidDel="00547CCE">
          <w:rPr>
            <w:noProof/>
            <w:rPrChange w:id="757" w:author="Quinten Van Woerkom" w:date="2024-12-11T13:45:00Z" w16du:dateUtc="2024-12-11T12:45:00Z">
              <w:rPr>
                <w:rStyle w:val="Hyperlink"/>
                <w:noProof/>
              </w:rPr>
            </w:rPrChange>
          </w:rPr>
          <w:delText>Functions involved in Mission Planning</w:delText>
        </w:r>
        <w:r w:rsidDel="00547CCE">
          <w:rPr>
            <w:noProof/>
          </w:rPr>
          <w:tab/>
        </w:r>
        <w:r w:rsidR="00BF1AC4" w:rsidDel="00547CCE">
          <w:rPr>
            <w:noProof/>
          </w:rPr>
          <w:delText>2-1</w:delText>
        </w:r>
      </w:del>
    </w:p>
    <w:p w14:paraId="7B6AF6AC" w14:textId="278FD6A9" w:rsidR="002F2337" w:rsidRPr="002F2337" w:rsidDel="00547CCE" w:rsidRDefault="002F2337">
      <w:pPr>
        <w:pStyle w:val="TOC7"/>
        <w:rPr>
          <w:del w:id="758" w:author="Peter Van Der Plas" w:date="2024-12-25T19:01:00Z" w16du:dateUtc="2024-12-25T18:01:00Z"/>
          <w:rFonts w:eastAsiaTheme="minorEastAsia" w:hAnsiTheme="minorHAnsi" w:cstheme="minorBidi"/>
          <w:noProof/>
          <w:lang w:val="en-US" w:eastAsia="en-US"/>
        </w:rPr>
      </w:pPr>
      <w:del w:id="759" w:author="Peter Van Der Plas" w:date="2024-12-25T19:01:00Z" w16du:dateUtc="2024-12-25T18:01:00Z">
        <w:r w:rsidRPr="00284CFE" w:rsidDel="00547CCE">
          <w:rPr>
            <w:noProof/>
            <w:rPrChange w:id="760" w:author="Quinten Van Woerkom" w:date="2024-12-11T13:45:00Z" w16du:dateUtc="2024-12-11T12:45:00Z">
              <w:rPr>
                <w:rStyle w:val="Hyperlink"/>
                <w:noProof/>
              </w:rPr>
            </w:rPrChange>
          </w:rPr>
          <w:delText>2-2</w:delText>
        </w:r>
        <w:r w:rsidRPr="002F2337" w:rsidDel="00547CCE">
          <w:rPr>
            <w:rFonts w:eastAsiaTheme="minorEastAsia" w:hAnsiTheme="minorHAnsi" w:cstheme="minorBidi"/>
            <w:noProof/>
            <w:lang w:val="en-US" w:eastAsia="en-US"/>
          </w:rPr>
          <w:tab/>
        </w:r>
        <w:r w:rsidRPr="00284CFE" w:rsidDel="00547CCE">
          <w:rPr>
            <w:noProof/>
            <w:rPrChange w:id="761" w:author="Quinten Van Woerkom" w:date="2024-12-11T13:45:00Z" w16du:dateUtc="2024-12-11T12:45:00Z">
              <w:rPr>
                <w:rStyle w:val="Hyperlink"/>
                <w:noProof/>
              </w:rPr>
            </w:rPrChange>
          </w:rPr>
          <w:delText>Entities and Functions Involved in Mission Planning</w:delText>
        </w:r>
        <w:r w:rsidDel="00547CCE">
          <w:rPr>
            <w:noProof/>
          </w:rPr>
          <w:tab/>
        </w:r>
        <w:r w:rsidR="00BF1AC4" w:rsidDel="00547CCE">
          <w:rPr>
            <w:noProof/>
          </w:rPr>
          <w:delText>2-3</w:delText>
        </w:r>
      </w:del>
    </w:p>
    <w:p w14:paraId="51860C2F" w14:textId="6C12B964" w:rsidR="002F2337" w:rsidRPr="002F2337" w:rsidDel="00547CCE" w:rsidRDefault="002F2337">
      <w:pPr>
        <w:pStyle w:val="TOC7"/>
        <w:rPr>
          <w:del w:id="762" w:author="Peter Van Der Plas" w:date="2024-12-25T19:01:00Z" w16du:dateUtc="2024-12-25T18:01:00Z"/>
          <w:rFonts w:eastAsiaTheme="minorEastAsia" w:hAnsiTheme="minorHAnsi" w:cstheme="minorBidi"/>
          <w:noProof/>
          <w:lang w:val="en-US" w:eastAsia="en-US"/>
        </w:rPr>
      </w:pPr>
      <w:del w:id="763" w:author="Peter Van Der Plas" w:date="2024-12-25T19:01:00Z" w16du:dateUtc="2024-12-25T18:01:00Z">
        <w:r w:rsidRPr="00284CFE" w:rsidDel="00547CCE">
          <w:rPr>
            <w:noProof/>
            <w:rPrChange w:id="764" w:author="Quinten Van Woerkom" w:date="2024-12-11T13:45:00Z" w16du:dateUtc="2024-12-11T12:45:00Z">
              <w:rPr>
                <w:rStyle w:val="Hyperlink"/>
                <w:noProof/>
              </w:rPr>
            </w:rPrChange>
          </w:rPr>
          <w:delText>2-3</w:delText>
        </w:r>
        <w:r w:rsidRPr="002F2337" w:rsidDel="00547CCE">
          <w:rPr>
            <w:rFonts w:eastAsiaTheme="minorEastAsia" w:hAnsiTheme="minorHAnsi" w:cstheme="minorBidi"/>
            <w:noProof/>
            <w:lang w:val="en-US" w:eastAsia="en-US"/>
          </w:rPr>
          <w:tab/>
        </w:r>
        <w:r w:rsidRPr="00284CFE" w:rsidDel="00547CCE">
          <w:rPr>
            <w:noProof/>
            <w:rPrChange w:id="765" w:author="Quinten Van Woerkom" w:date="2024-12-11T13:45:00Z" w16du:dateUtc="2024-12-11T12:45:00Z">
              <w:rPr>
                <w:rStyle w:val="Hyperlink"/>
                <w:noProof/>
              </w:rPr>
            </w:rPrChange>
          </w:rPr>
          <w:delText>MO MPS Services Generic Protocol Stack</w:delText>
        </w:r>
        <w:r w:rsidDel="00547CCE">
          <w:rPr>
            <w:noProof/>
          </w:rPr>
          <w:tab/>
        </w:r>
        <w:r w:rsidR="00BF1AC4" w:rsidDel="00547CCE">
          <w:rPr>
            <w:noProof/>
          </w:rPr>
          <w:delText>2-5</w:delText>
        </w:r>
      </w:del>
    </w:p>
    <w:p w14:paraId="1E8E4FE7" w14:textId="31173884" w:rsidR="002F2337" w:rsidRPr="002F2337" w:rsidDel="00547CCE" w:rsidRDefault="002F2337">
      <w:pPr>
        <w:pStyle w:val="TOC7"/>
        <w:rPr>
          <w:del w:id="766" w:author="Peter Van Der Plas" w:date="2024-12-25T19:01:00Z" w16du:dateUtc="2024-12-25T18:01:00Z"/>
          <w:rFonts w:eastAsiaTheme="minorEastAsia" w:hAnsiTheme="minorHAnsi" w:cstheme="minorBidi"/>
          <w:noProof/>
          <w:lang w:val="en-US" w:eastAsia="en-US"/>
        </w:rPr>
      </w:pPr>
      <w:del w:id="767" w:author="Peter Van Der Plas" w:date="2024-12-25T19:01:00Z" w16du:dateUtc="2024-12-25T18:01:00Z">
        <w:r w:rsidRPr="00284CFE" w:rsidDel="00547CCE">
          <w:rPr>
            <w:noProof/>
            <w:rPrChange w:id="768" w:author="Quinten Van Woerkom" w:date="2024-12-11T13:45:00Z" w16du:dateUtc="2024-12-11T12:45:00Z">
              <w:rPr>
                <w:rStyle w:val="Hyperlink"/>
                <w:noProof/>
              </w:rPr>
            </w:rPrChange>
          </w:rPr>
          <w:delText>2-4</w:delText>
        </w:r>
        <w:r w:rsidRPr="002F2337" w:rsidDel="00547CCE">
          <w:rPr>
            <w:rFonts w:eastAsiaTheme="minorEastAsia" w:hAnsiTheme="minorHAnsi" w:cstheme="minorBidi"/>
            <w:noProof/>
            <w:lang w:val="en-US" w:eastAsia="en-US"/>
          </w:rPr>
          <w:tab/>
        </w:r>
        <w:r w:rsidRPr="00284CFE" w:rsidDel="00547CCE">
          <w:rPr>
            <w:noProof/>
            <w:rPrChange w:id="769" w:author="Quinten Van Woerkom" w:date="2024-12-11T13:45:00Z" w16du:dateUtc="2024-12-11T12:45:00Z">
              <w:rPr>
                <w:rStyle w:val="Hyperlink"/>
                <w:noProof/>
              </w:rPr>
            </w:rPrChange>
          </w:rPr>
          <w:delText>MPS Data Items</w:delText>
        </w:r>
        <w:r w:rsidDel="00547CCE">
          <w:rPr>
            <w:noProof/>
          </w:rPr>
          <w:tab/>
        </w:r>
        <w:r w:rsidR="00BF1AC4" w:rsidDel="00547CCE">
          <w:rPr>
            <w:noProof/>
          </w:rPr>
          <w:delText>2-7</w:delText>
        </w:r>
      </w:del>
    </w:p>
    <w:p w14:paraId="549C08D0" w14:textId="0D56B698" w:rsidR="002F2337" w:rsidRPr="002F2337" w:rsidDel="00547CCE" w:rsidRDefault="002F2337">
      <w:pPr>
        <w:pStyle w:val="TOC7"/>
        <w:rPr>
          <w:del w:id="770" w:author="Peter Van Der Plas" w:date="2024-12-25T19:01:00Z" w16du:dateUtc="2024-12-25T18:01:00Z"/>
          <w:rFonts w:eastAsiaTheme="minorEastAsia" w:hAnsiTheme="minorHAnsi" w:cstheme="minorBidi"/>
          <w:noProof/>
          <w:lang w:val="en-US" w:eastAsia="en-US"/>
        </w:rPr>
      </w:pPr>
      <w:del w:id="771" w:author="Peter Van Der Plas" w:date="2024-12-25T19:01:00Z" w16du:dateUtc="2024-12-25T18:01:00Z">
        <w:r w:rsidRPr="00284CFE" w:rsidDel="00547CCE">
          <w:rPr>
            <w:noProof/>
            <w:rPrChange w:id="772" w:author="Quinten Van Woerkom" w:date="2024-12-11T13:45:00Z" w16du:dateUtc="2024-12-11T12:45:00Z">
              <w:rPr>
                <w:rStyle w:val="Hyperlink"/>
                <w:noProof/>
              </w:rPr>
            </w:rPrChange>
          </w:rPr>
          <w:delText>2-5</w:delText>
        </w:r>
        <w:r w:rsidRPr="002F2337" w:rsidDel="00547CCE">
          <w:rPr>
            <w:rFonts w:eastAsiaTheme="minorEastAsia" w:hAnsiTheme="minorHAnsi" w:cstheme="minorBidi"/>
            <w:noProof/>
            <w:lang w:val="en-US" w:eastAsia="en-US"/>
          </w:rPr>
          <w:tab/>
        </w:r>
        <w:r w:rsidRPr="00284CFE" w:rsidDel="00547CCE">
          <w:rPr>
            <w:noProof/>
            <w:rPrChange w:id="773" w:author="Quinten Van Woerkom" w:date="2024-12-11T13:45:00Z" w16du:dateUtc="2024-12-11T12:45:00Z">
              <w:rPr>
                <w:rStyle w:val="Hyperlink"/>
                <w:noProof/>
              </w:rPr>
            </w:rPrChange>
          </w:rPr>
          <w:delText>MPS Data Items and their Constituent MO Objects</w:delText>
        </w:r>
        <w:r w:rsidDel="00547CCE">
          <w:rPr>
            <w:noProof/>
          </w:rPr>
          <w:tab/>
        </w:r>
        <w:r w:rsidR="00BF1AC4" w:rsidDel="00547CCE">
          <w:rPr>
            <w:noProof/>
          </w:rPr>
          <w:delText>2-9</w:delText>
        </w:r>
      </w:del>
    </w:p>
    <w:p w14:paraId="010B00BD" w14:textId="180A481E" w:rsidR="002F2337" w:rsidRPr="002F2337" w:rsidDel="00547CCE" w:rsidRDefault="002F2337">
      <w:pPr>
        <w:pStyle w:val="TOC7"/>
        <w:rPr>
          <w:del w:id="774" w:author="Peter Van Der Plas" w:date="2024-12-25T19:01:00Z" w16du:dateUtc="2024-12-25T18:01:00Z"/>
          <w:rFonts w:eastAsiaTheme="minorEastAsia" w:hAnsiTheme="minorHAnsi" w:cstheme="minorBidi"/>
          <w:noProof/>
          <w:lang w:val="en-US" w:eastAsia="en-US"/>
        </w:rPr>
      </w:pPr>
      <w:del w:id="775" w:author="Peter Van Der Plas" w:date="2024-12-25T19:01:00Z" w16du:dateUtc="2024-12-25T18:01:00Z">
        <w:r w:rsidRPr="00284CFE" w:rsidDel="00547CCE">
          <w:rPr>
            <w:noProof/>
            <w:rPrChange w:id="776" w:author="Quinten Van Woerkom" w:date="2024-12-11T13:45:00Z" w16du:dateUtc="2024-12-11T12:45:00Z">
              <w:rPr>
                <w:rStyle w:val="Hyperlink"/>
                <w:noProof/>
              </w:rPr>
            </w:rPrChange>
          </w:rPr>
          <w:delText>3-1</w:delText>
        </w:r>
        <w:r w:rsidRPr="002F2337" w:rsidDel="00547CCE">
          <w:rPr>
            <w:rFonts w:eastAsiaTheme="minorEastAsia" w:hAnsiTheme="minorHAnsi" w:cstheme="minorBidi"/>
            <w:noProof/>
            <w:lang w:val="en-US" w:eastAsia="en-US"/>
          </w:rPr>
          <w:tab/>
        </w:r>
        <w:r w:rsidRPr="00284CFE" w:rsidDel="00547CCE">
          <w:rPr>
            <w:noProof/>
            <w:rPrChange w:id="777" w:author="Quinten Van Woerkom" w:date="2024-12-11T13:45:00Z" w16du:dateUtc="2024-12-11T12:45:00Z">
              <w:rPr>
                <w:rStyle w:val="Hyperlink"/>
                <w:noProof/>
              </w:rPr>
            </w:rPrChange>
          </w:rPr>
          <w:delText>Planning Request Submission Operations</w:delText>
        </w:r>
        <w:r w:rsidDel="00547CCE">
          <w:rPr>
            <w:noProof/>
          </w:rPr>
          <w:tab/>
        </w:r>
        <w:r w:rsidR="00BF1AC4" w:rsidDel="00547CCE">
          <w:rPr>
            <w:noProof/>
          </w:rPr>
          <w:delText>3-4</w:delText>
        </w:r>
      </w:del>
    </w:p>
    <w:p w14:paraId="1E27F8BA" w14:textId="0E14B735" w:rsidR="002F2337" w:rsidRPr="002F2337" w:rsidDel="00547CCE" w:rsidRDefault="002F2337">
      <w:pPr>
        <w:pStyle w:val="TOC7"/>
        <w:rPr>
          <w:del w:id="778" w:author="Peter Van Der Plas" w:date="2024-12-25T19:01:00Z" w16du:dateUtc="2024-12-25T18:01:00Z"/>
          <w:rFonts w:eastAsiaTheme="minorEastAsia" w:hAnsiTheme="minorHAnsi" w:cstheme="minorBidi"/>
          <w:noProof/>
          <w:lang w:val="en-US" w:eastAsia="en-US"/>
        </w:rPr>
      </w:pPr>
      <w:del w:id="779" w:author="Peter Van Der Plas" w:date="2024-12-25T19:01:00Z" w16du:dateUtc="2024-12-25T18:01:00Z">
        <w:r w:rsidRPr="00284CFE" w:rsidDel="00547CCE">
          <w:rPr>
            <w:noProof/>
            <w:rPrChange w:id="780" w:author="Quinten Van Woerkom" w:date="2024-12-11T13:45:00Z" w16du:dateUtc="2024-12-11T12:45:00Z">
              <w:rPr>
                <w:rStyle w:val="Hyperlink"/>
                <w:noProof/>
              </w:rPr>
            </w:rPrChange>
          </w:rPr>
          <w:delText>3-2</w:delText>
        </w:r>
        <w:r w:rsidRPr="002F2337" w:rsidDel="00547CCE">
          <w:rPr>
            <w:rFonts w:eastAsiaTheme="minorEastAsia" w:hAnsiTheme="minorHAnsi" w:cstheme="minorBidi"/>
            <w:noProof/>
            <w:lang w:val="en-US" w:eastAsia="en-US"/>
          </w:rPr>
          <w:tab/>
        </w:r>
        <w:r w:rsidRPr="00284CFE" w:rsidDel="00547CCE">
          <w:rPr>
            <w:noProof/>
            <w:rPrChange w:id="781" w:author="Quinten Van Woerkom" w:date="2024-12-11T13:45:00Z" w16du:dateUtc="2024-12-11T12:45:00Z">
              <w:rPr>
                <w:rStyle w:val="Hyperlink"/>
                <w:noProof/>
              </w:rPr>
            </w:rPrChange>
          </w:rPr>
          <w:delText>Planning Request Feedback Operations</w:delText>
        </w:r>
        <w:r w:rsidDel="00547CCE">
          <w:rPr>
            <w:noProof/>
          </w:rPr>
          <w:tab/>
        </w:r>
        <w:r w:rsidR="00BF1AC4" w:rsidDel="00547CCE">
          <w:rPr>
            <w:noProof/>
          </w:rPr>
          <w:delText>3-6</w:delText>
        </w:r>
      </w:del>
    </w:p>
    <w:p w14:paraId="7E7DB589" w14:textId="7674C244" w:rsidR="002F2337" w:rsidRPr="002F2337" w:rsidDel="00547CCE" w:rsidRDefault="002F2337">
      <w:pPr>
        <w:pStyle w:val="TOC7"/>
        <w:rPr>
          <w:del w:id="782" w:author="Peter Van Der Plas" w:date="2024-12-25T19:01:00Z" w16du:dateUtc="2024-12-25T18:01:00Z"/>
          <w:rFonts w:eastAsiaTheme="minorEastAsia" w:hAnsiTheme="minorHAnsi" w:cstheme="minorBidi"/>
          <w:noProof/>
          <w:lang w:val="en-US" w:eastAsia="en-US"/>
        </w:rPr>
      </w:pPr>
      <w:del w:id="783" w:author="Peter Van Der Plas" w:date="2024-12-25T19:01:00Z" w16du:dateUtc="2024-12-25T18:01:00Z">
        <w:r w:rsidRPr="00284CFE" w:rsidDel="00547CCE">
          <w:rPr>
            <w:noProof/>
            <w:rPrChange w:id="784" w:author="Quinten Van Woerkom" w:date="2024-12-11T13:45:00Z" w16du:dateUtc="2024-12-11T12:45:00Z">
              <w:rPr>
                <w:rStyle w:val="Hyperlink"/>
                <w:noProof/>
              </w:rPr>
            </w:rPrChange>
          </w:rPr>
          <w:delText>3-3</w:delText>
        </w:r>
        <w:r w:rsidRPr="002F2337" w:rsidDel="00547CCE">
          <w:rPr>
            <w:rFonts w:eastAsiaTheme="minorEastAsia" w:hAnsiTheme="minorHAnsi" w:cstheme="minorBidi"/>
            <w:noProof/>
            <w:lang w:val="en-US" w:eastAsia="en-US"/>
          </w:rPr>
          <w:tab/>
        </w:r>
        <w:r w:rsidRPr="00284CFE" w:rsidDel="00547CCE">
          <w:rPr>
            <w:noProof/>
            <w:rPrChange w:id="785" w:author="Quinten Van Woerkom" w:date="2024-12-11T13:45:00Z" w16du:dateUtc="2024-12-11T12:45:00Z">
              <w:rPr>
                <w:rStyle w:val="Hyperlink"/>
                <w:noProof/>
              </w:rPr>
            </w:rPrChange>
          </w:rPr>
          <w:delText>Plan Distribution Mandatory Operations</w:delText>
        </w:r>
        <w:r w:rsidDel="00547CCE">
          <w:rPr>
            <w:noProof/>
          </w:rPr>
          <w:tab/>
        </w:r>
        <w:r w:rsidR="00BF1AC4" w:rsidDel="00547CCE">
          <w:rPr>
            <w:noProof/>
          </w:rPr>
          <w:delText>3-16</w:delText>
        </w:r>
      </w:del>
    </w:p>
    <w:p w14:paraId="37AA366E" w14:textId="0DDE8F65" w:rsidR="002F2337" w:rsidRPr="002F2337" w:rsidDel="00547CCE" w:rsidRDefault="002F2337">
      <w:pPr>
        <w:pStyle w:val="TOC7"/>
        <w:rPr>
          <w:del w:id="786" w:author="Peter Van Der Plas" w:date="2024-12-25T19:01:00Z" w16du:dateUtc="2024-12-25T18:01:00Z"/>
          <w:rFonts w:eastAsiaTheme="minorEastAsia" w:hAnsiTheme="minorHAnsi" w:cstheme="minorBidi"/>
          <w:noProof/>
          <w:lang w:val="en-US" w:eastAsia="en-US"/>
        </w:rPr>
      </w:pPr>
      <w:del w:id="787" w:author="Peter Van Der Plas" w:date="2024-12-25T19:01:00Z" w16du:dateUtc="2024-12-25T18:01:00Z">
        <w:r w:rsidRPr="00284CFE" w:rsidDel="00547CCE">
          <w:rPr>
            <w:noProof/>
            <w:rPrChange w:id="788" w:author="Quinten Van Woerkom" w:date="2024-12-11T13:45:00Z" w16du:dateUtc="2024-12-11T12:45:00Z">
              <w:rPr>
                <w:rStyle w:val="Hyperlink"/>
                <w:noProof/>
              </w:rPr>
            </w:rPrChange>
          </w:rPr>
          <w:delText>3-4</w:delText>
        </w:r>
        <w:r w:rsidRPr="002F2337" w:rsidDel="00547CCE">
          <w:rPr>
            <w:rFonts w:eastAsiaTheme="minorEastAsia" w:hAnsiTheme="minorHAnsi" w:cstheme="minorBidi"/>
            <w:noProof/>
            <w:lang w:val="en-US" w:eastAsia="en-US"/>
          </w:rPr>
          <w:tab/>
        </w:r>
        <w:r w:rsidRPr="00284CFE" w:rsidDel="00547CCE">
          <w:rPr>
            <w:noProof/>
            <w:rPrChange w:id="789" w:author="Quinten Van Woerkom" w:date="2024-12-11T13:45:00Z" w16du:dateUtc="2024-12-11T12:45:00Z">
              <w:rPr>
                <w:rStyle w:val="Hyperlink"/>
                <w:noProof/>
              </w:rPr>
            </w:rPrChange>
          </w:rPr>
          <w:delText>Plan Distribution Monitoring Operations</w:delText>
        </w:r>
        <w:r w:rsidDel="00547CCE">
          <w:rPr>
            <w:noProof/>
          </w:rPr>
          <w:tab/>
        </w:r>
        <w:r w:rsidR="00BF1AC4" w:rsidDel="00547CCE">
          <w:rPr>
            <w:noProof/>
          </w:rPr>
          <w:delText>3-17</w:delText>
        </w:r>
      </w:del>
    </w:p>
    <w:p w14:paraId="17F6DA2D" w14:textId="3F891F61" w:rsidR="002F2337" w:rsidRPr="002F2337" w:rsidDel="00547CCE" w:rsidRDefault="002F2337">
      <w:pPr>
        <w:pStyle w:val="TOC7"/>
        <w:rPr>
          <w:del w:id="790" w:author="Peter Van Der Plas" w:date="2024-12-25T19:01:00Z" w16du:dateUtc="2024-12-25T18:01:00Z"/>
          <w:rFonts w:eastAsiaTheme="minorEastAsia" w:hAnsiTheme="minorHAnsi" w:cstheme="minorBidi"/>
          <w:noProof/>
          <w:lang w:val="en-US" w:eastAsia="en-US"/>
        </w:rPr>
      </w:pPr>
      <w:del w:id="791" w:author="Peter Van Der Plas" w:date="2024-12-25T19:01:00Z" w16du:dateUtc="2024-12-25T18:01:00Z">
        <w:r w:rsidRPr="00284CFE" w:rsidDel="00547CCE">
          <w:rPr>
            <w:noProof/>
            <w:rPrChange w:id="792" w:author="Quinten Van Woerkom" w:date="2024-12-11T13:45:00Z" w16du:dateUtc="2024-12-11T12:45:00Z">
              <w:rPr>
                <w:rStyle w:val="Hyperlink"/>
                <w:noProof/>
              </w:rPr>
            </w:rPrChange>
          </w:rPr>
          <w:delText>3-5</w:delText>
        </w:r>
        <w:r w:rsidRPr="002F2337" w:rsidDel="00547CCE">
          <w:rPr>
            <w:rFonts w:eastAsiaTheme="minorEastAsia" w:hAnsiTheme="minorHAnsi" w:cstheme="minorBidi"/>
            <w:noProof/>
            <w:lang w:val="en-US" w:eastAsia="en-US"/>
          </w:rPr>
          <w:tab/>
        </w:r>
        <w:r w:rsidRPr="00284CFE" w:rsidDel="00547CCE">
          <w:rPr>
            <w:noProof/>
            <w:rPrChange w:id="793" w:author="Quinten Van Woerkom" w:date="2024-12-11T13:45:00Z" w16du:dateUtc="2024-12-11T12:45:00Z">
              <w:rPr>
                <w:rStyle w:val="Hyperlink"/>
                <w:noProof/>
              </w:rPr>
            </w:rPrChange>
          </w:rPr>
          <w:delText>Plan Distribution Special Operations</w:delText>
        </w:r>
        <w:r w:rsidDel="00547CCE">
          <w:rPr>
            <w:noProof/>
          </w:rPr>
          <w:tab/>
        </w:r>
        <w:r w:rsidR="00BF1AC4" w:rsidDel="00547CCE">
          <w:rPr>
            <w:noProof/>
          </w:rPr>
          <w:delText>3-18</w:delText>
        </w:r>
      </w:del>
    </w:p>
    <w:p w14:paraId="741CBD5F" w14:textId="3AF852D0" w:rsidR="002F2337" w:rsidRPr="002F2337" w:rsidDel="00547CCE" w:rsidRDefault="002F2337">
      <w:pPr>
        <w:pStyle w:val="TOC7"/>
        <w:rPr>
          <w:del w:id="794" w:author="Peter Van Der Plas" w:date="2024-12-25T19:01:00Z" w16du:dateUtc="2024-12-25T18:01:00Z"/>
          <w:rFonts w:eastAsiaTheme="minorEastAsia" w:hAnsiTheme="minorHAnsi" w:cstheme="minorBidi"/>
          <w:noProof/>
          <w:lang w:val="en-US" w:eastAsia="en-US"/>
        </w:rPr>
      </w:pPr>
      <w:del w:id="795" w:author="Peter Van Der Plas" w:date="2024-12-25T19:01:00Z" w16du:dateUtc="2024-12-25T18:01:00Z">
        <w:r w:rsidRPr="00284CFE" w:rsidDel="00547CCE">
          <w:rPr>
            <w:noProof/>
            <w:rPrChange w:id="796" w:author="Quinten Van Woerkom" w:date="2024-12-11T13:45:00Z" w16du:dateUtc="2024-12-11T12:45:00Z">
              <w:rPr>
                <w:rStyle w:val="Hyperlink"/>
                <w:noProof/>
              </w:rPr>
            </w:rPrChange>
          </w:rPr>
          <w:delText>3-6</w:delText>
        </w:r>
        <w:r w:rsidRPr="002F2337" w:rsidDel="00547CCE">
          <w:rPr>
            <w:rFonts w:eastAsiaTheme="minorEastAsia" w:hAnsiTheme="minorHAnsi" w:cstheme="minorBidi"/>
            <w:noProof/>
            <w:lang w:val="en-US" w:eastAsia="en-US"/>
          </w:rPr>
          <w:tab/>
        </w:r>
        <w:r w:rsidRPr="00284CFE" w:rsidDel="00547CCE">
          <w:rPr>
            <w:noProof/>
            <w:rPrChange w:id="797" w:author="Quinten Van Woerkom" w:date="2024-12-11T13:45:00Z" w16du:dateUtc="2024-12-11T12:45:00Z">
              <w:rPr>
                <w:rStyle w:val="Hyperlink"/>
                <w:noProof/>
              </w:rPr>
            </w:rPrChange>
          </w:rPr>
          <w:delText>Plan Execution Control Operations</w:delText>
        </w:r>
        <w:r w:rsidDel="00547CCE">
          <w:rPr>
            <w:noProof/>
          </w:rPr>
          <w:tab/>
        </w:r>
        <w:r w:rsidR="00BF1AC4" w:rsidDel="00547CCE">
          <w:rPr>
            <w:noProof/>
          </w:rPr>
          <w:delText>3-27</w:delText>
        </w:r>
      </w:del>
    </w:p>
    <w:p w14:paraId="4363BDCA" w14:textId="77777777" w:rsidR="002F2337" w:rsidRPr="006E6414" w:rsidDel="00547CCE" w:rsidRDefault="002F2337" w:rsidP="002F2337">
      <w:pPr>
        <w:pStyle w:val="CenteredHeading"/>
        <w:outlineLvl w:val="0"/>
        <w:rPr>
          <w:del w:id="798" w:author="Peter Van Der Plas" w:date="2024-12-25T19:01:00Z" w16du:dateUtc="2024-12-25T18:01:00Z"/>
          <w:noProof/>
        </w:rPr>
      </w:pPr>
      <w:del w:id="799" w:author="Peter Van Der Plas" w:date="2024-12-25T19:01:00Z" w16du:dateUtc="2024-12-25T18:01:00Z">
        <w:r w:rsidRPr="006E6414" w:rsidDel="00547CCE">
          <w:rPr>
            <w:noProof/>
          </w:rPr>
          <w:lastRenderedPageBreak/>
          <w:delText>CONTENTS</w:delText>
        </w:r>
        <w:r w:rsidDel="00547CCE">
          <w:rPr>
            <w:noProof/>
          </w:rPr>
          <w:delText xml:space="preserve"> (</w:delText>
        </w:r>
        <w:r w:rsidDel="00547CCE">
          <w:rPr>
            <w:caps w:val="0"/>
            <w:noProof/>
          </w:rPr>
          <w:delText>continued</w:delText>
        </w:r>
        <w:r w:rsidDel="00547CCE">
          <w:rPr>
            <w:noProof/>
          </w:rPr>
          <w:delText>)</w:delText>
        </w:r>
      </w:del>
    </w:p>
    <w:p w14:paraId="6474CE97" w14:textId="54334E19" w:rsidR="002F2337" w:rsidDel="00547CCE" w:rsidRDefault="002F2337" w:rsidP="002F2337">
      <w:pPr>
        <w:pStyle w:val="toccolumnheadings"/>
        <w:rPr>
          <w:del w:id="800" w:author="Peter Van Der Plas" w:date="2024-12-25T19:01:00Z" w16du:dateUtc="2024-12-25T18:01:00Z"/>
          <w:noProof/>
        </w:rPr>
      </w:pPr>
      <w:del w:id="801" w:author="Peter Van Der Plas" w:date="2024-12-25T19:01:00Z" w16du:dateUtc="2024-12-25T18:01:00Z">
        <w:r w:rsidDel="00547CCE">
          <w:rPr>
            <w:noProof/>
          </w:rPr>
          <w:delText>Figure</w:delText>
        </w:r>
        <w:r w:rsidRPr="006E6414" w:rsidDel="00547CCE">
          <w:rPr>
            <w:noProof/>
          </w:rPr>
          <w:tab/>
          <w:delText>Page</w:delText>
        </w:r>
      </w:del>
    </w:p>
    <w:p w14:paraId="0D99DB3A" w14:textId="0A3B9C69" w:rsidR="002F2337" w:rsidRPr="002F2337" w:rsidDel="00547CCE" w:rsidRDefault="002F2337">
      <w:pPr>
        <w:pStyle w:val="TOC7"/>
        <w:rPr>
          <w:del w:id="802" w:author="Peter Van Der Plas" w:date="2024-12-25T19:01:00Z" w16du:dateUtc="2024-12-25T18:01:00Z"/>
          <w:rFonts w:eastAsiaTheme="minorEastAsia" w:hAnsiTheme="minorHAnsi" w:cstheme="minorBidi"/>
          <w:noProof/>
          <w:lang w:val="en-US" w:eastAsia="en-US"/>
        </w:rPr>
      </w:pPr>
      <w:del w:id="803" w:author="Peter Van Der Plas" w:date="2024-12-25T19:01:00Z" w16du:dateUtc="2024-12-25T18:01:00Z">
        <w:r w:rsidRPr="00284CFE" w:rsidDel="00547CCE">
          <w:rPr>
            <w:noProof/>
            <w:rPrChange w:id="804" w:author="Quinten Van Woerkom" w:date="2024-12-11T13:45:00Z" w16du:dateUtc="2024-12-11T12:45:00Z">
              <w:rPr>
                <w:rStyle w:val="Hyperlink"/>
                <w:noProof/>
              </w:rPr>
            </w:rPrChange>
          </w:rPr>
          <w:delText>3-7</w:delText>
        </w:r>
        <w:r w:rsidRPr="002F2337" w:rsidDel="00547CCE">
          <w:rPr>
            <w:rFonts w:eastAsiaTheme="minorEastAsia" w:hAnsiTheme="minorHAnsi" w:cstheme="minorBidi"/>
            <w:noProof/>
            <w:lang w:val="en-US" w:eastAsia="en-US"/>
          </w:rPr>
          <w:tab/>
        </w:r>
        <w:r w:rsidRPr="00284CFE" w:rsidDel="00547CCE">
          <w:rPr>
            <w:noProof/>
            <w:rPrChange w:id="805" w:author="Quinten Van Woerkom" w:date="2024-12-11T13:45:00Z" w16du:dateUtc="2024-12-11T12:45:00Z">
              <w:rPr>
                <w:rStyle w:val="Hyperlink"/>
                <w:noProof/>
              </w:rPr>
            </w:rPrChange>
          </w:rPr>
          <w:delText>Plan Execution Feedback Operations</w:delText>
        </w:r>
        <w:r w:rsidDel="00547CCE">
          <w:rPr>
            <w:noProof/>
          </w:rPr>
          <w:tab/>
        </w:r>
        <w:r w:rsidR="00BF1AC4" w:rsidDel="00547CCE">
          <w:rPr>
            <w:noProof/>
          </w:rPr>
          <w:delText>3-28</w:delText>
        </w:r>
      </w:del>
    </w:p>
    <w:p w14:paraId="627C0155" w14:textId="0BB58701" w:rsidR="002F2337" w:rsidRPr="002F2337" w:rsidDel="00547CCE" w:rsidRDefault="002F2337">
      <w:pPr>
        <w:pStyle w:val="TOC7"/>
        <w:rPr>
          <w:del w:id="806" w:author="Peter Van Der Plas" w:date="2024-12-25T19:01:00Z" w16du:dateUtc="2024-12-25T18:01:00Z"/>
          <w:rFonts w:eastAsiaTheme="minorEastAsia" w:hAnsiTheme="minorHAnsi" w:cstheme="minorBidi"/>
          <w:noProof/>
          <w:lang w:val="en-US" w:eastAsia="en-US"/>
        </w:rPr>
      </w:pPr>
      <w:del w:id="807" w:author="Peter Van Der Plas" w:date="2024-12-25T19:01:00Z" w16du:dateUtc="2024-12-25T18:01:00Z">
        <w:r w:rsidRPr="00284CFE" w:rsidDel="00547CCE">
          <w:rPr>
            <w:noProof/>
            <w:rPrChange w:id="808" w:author="Quinten Van Woerkom" w:date="2024-12-11T13:45:00Z" w16du:dateUtc="2024-12-11T12:45:00Z">
              <w:rPr>
                <w:rStyle w:val="Hyperlink"/>
                <w:noProof/>
              </w:rPr>
            </w:rPrChange>
          </w:rPr>
          <w:delText>3-8</w:delText>
        </w:r>
        <w:r w:rsidRPr="002F2337" w:rsidDel="00547CCE">
          <w:rPr>
            <w:rFonts w:eastAsiaTheme="minorEastAsia" w:hAnsiTheme="minorHAnsi" w:cstheme="minorBidi"/>
            <w:noProof/>
            <w:lang w:val="en-US" w:eastAsia="en-US"/>
          </w:rPr>
          <w:tab/>
        </w:r>
        <w:r w:rsidRPr="00284CFE" w:rsidDel="00547CCE">
          <w:rPr>
            <w:noProof/>
            <w:rPrChange w:id="809" w:author="Quinten Van Woerkom" w:date="2024-12-11T13:45:00Z" w16du:dateUtc="2024-12-11T12:45:00Z">
              <w:rPr>
                <w:rStyle w:val="Hyperlink"/>
                <w:noProof/>
              </w:rPr>
            </w:rPrChange>
          </w:rPr>
          <w:delText>SubPlan Execution Control Operations</w:delText>
        </w:r>
        <w:r w:rsidDel="00547CCE">
          <w:rPr>
            <w:noProof/>
          </w:rPr>
          <w:tab/>
        </w:r>
        <w:r w:rsidR="00BF1AC4" w:rsidDel="00547CCE">
          <w:rPr>
            <w:noProof/>
          </w:rPr>
          <w:delText>3-30</w:delText>
        </w:r>
      </w:del>
    </w:p>
    <w:p w14:paraId="4A4BFBBC" w14:textId="78D619C7" w:rsidR="002F2337" w:rsidRPr="002F2337" w:rsidDel="00547CCE" w:rsidRDefault="002F2337">
      <w:pPr>
        <w:pStyle w:val="TOC7"/>
        <w:rPr>
          <w:del w:id="810" w:author="Peter Van Der Plas" w:date="2024-12-25T19:01:00Z" w16du:dateUtc="2024-12-25T18:01:00Z"/>
          <w:rFonts w:eastAsiaTheme="minorEastAsia" w:hAnsiTheme="minorHAnsi" w:cstheme="minorBidi"/>
          <w:noProof/>
          <w:lang w:val="en-US" w:eastAsia="en-US"/>
        </w:rPr>
      </w:pPr>
      <w:del w:id="811" w:author="Peter Van Der Plas" w:date="2024-12-25T19:01:00Z" w16du:dateUtc="2024-12-25T18:01:00Z">
        <w:r w:rsidRPr="00284CFE" w:rsidDel="00547CCE">
          <w:rPr>
            <w:noProof/>
            <w:rPrChange w:id="812" w:author="Quinten Van Woerkom" w:date="2024-12-11T13:45:00Z" w16du:dateUtc="2024-12-11T12:45:00Z">
              <w:rPr>
                <w:rStyle w:val="Hyperlink"/>
                <w:noProof/>
              </w:rPr>
            </w:rPrChange>
          </w:rPr>
          <w:delText>3-9</w:delText>
        </w:r>
        <w:r w:rsidRPr="002F2337" w:rsidDel="00547CCE">
          <w:rPr>
            <w:rFonts w:eastAsiaTheme="minorEastAsia" w:hAnsiTheme="minorHAnsi" w:cstheme="minorBidi"/>
            <w:noProof/>
            <w:lang w:val="en-US" w:eastAsia="en-US"/>
          </w:rPr>
          <w:tab/>
        </w:r>
        <w:r w:rsidRPr="00284CFE" w:rsidDel="00547CCE">
          <w:rPr>
            <w:noProof/>
            <w:rPrChange w:id="813" w:author="Quinten Van Woerkom" w:date="2024-12-11T13:45:00Z" w16du:dateUtc="2024-12-11T12:45:00Z">
              <w:rPr>
                <w:rStyle w:val="Hyperlink"/>
                <w:noProof/>
              </w:rPr>
            </w:rPrChange>
          </w:rPr>
          <w:delText>Activity Execution Control Operations</w:delText>
        </w:r>
        <w:r w:rsidDel="00547CCE">
          <w:rPr>
            <w:noProof/>
          </w:rPr>
          <w:tab/>
        </w:r>
        <w:r w:rsidR="00BF1AC4" w:rsidDel="00547CCE">
          <w:rPr>
            <w:noProof/>
          </w:rPr>
          <w:delText>3-31</w:delText>
        </w:r>
      </w:del>
    </w:p>
    <w:p w14:paraId="60053DAD" w14:textId="715CC2BE" w:rsidR="002F2337" w:rsidRPr="002F2337" w:rsidDel="00547CCE" w:rsidRDefault="002F2337">
      <w:pPr>
        <w:pStyle w:val="TOC7"/>
        <w:rPr>
          <w:del w:id="814" w:author="Peter Van Der Plas" w:date="2024-12-25T19:01:00Z" w16du:dateUtc="2024-12-25T18:01:00Z"/>
          <w:rFonts w:eastAsiaTheme="minorEastAsia" w:hAnsiTheme="minorHAnsi" w:cstheme="minorBidi"/>
          <w:noProof/>
          <w:lang w:val="en-US" w:eastAsia="en-US"/>
        </w:rPr>
      </w:pPr>
      <w:del w:id="815" w:author="Peter Van Der Plas" w:date="2024-12-25T19:01:00Z" w16du:dateUtc="2024-12-25T18:01:00Z">
        <w:r w:rsidRPr="00284CFE" w:rsidDel="00547CCE">
          <w:rPr>
            <w:noProof/>
            <w:rPrChange w:id="816" w:author="Quinten Van Woerkom" w:date="2024-12-11T13:45:00Z" w16du:dateUtc="2024-12-11T12:45:00Z">
              <w:rPr>
                <w:rStyle w:val="Hyperlink"/>
                <w:noProof/>
              </w:rPr>
            </w:rPrChange>
          </w:rPr>
          <w:delText>3-10</w:delText>
        </w:r>
        <w:r w:rsidRPr="002F2337" w:rsidDel="00547CCE">
          <w:rPr>
            <w:rFonts w:eastAsiaTheme="minorEastAsia" w:hAnsiTheme="minorHAnsi" w:cstheme="minorBidi"/>
            <w:noProof/>
            <w:lang w:val="en-US" w:eastAsia="en-US"/>
          </w:rPr>
          <w:tab/>
        </w:r>
        <w:r w:rsidRPr="00284CFE" w:rsidDel="00547CCE">
          <w:rPr>
            <w:noProof/>
            <w:rPrChange w:id="817" w:author="Quinten Van Woerkom" w:date="2024-12-11T13:45:00Z" w16du:dateUtc="2024-12-11T12:45:00Z">
              <w:rPr>
                <w:rStyle w:val="Hyperlink"/>
                <w:noProof/>
              </w:rPr>
            </w:rPrChange>
          </w:rPr>
          <w:delText>Plan Information Management Operations for Generic Data Item</w:delText>
        </w:r>
        <w:r w:rsidDel="00547CCE">
          <w:rPr>
            <w:noProof/>
          </w:rPr>
          <w:tab/>
        </w:r>
        <w:r w:rsidR="00BF1AC4" w:rsidDel="00547CCE">
          <w:rPr>
            <w:noProof/>
          </w:rPr>
          <w:delText>3-48</w:delText>
        </w:r>
      </w:del>
    </w:p>
    <w:p w14:paraId="441C02A5" w14:textId="2F517D9C" w:rsidR="002F2337" w:rsidRPr="002F2337" w:rsidDel="00547CCE" w:rsidRDefault="002F2337">
      <w:pPr>
        <w:pStyle w:val="TOC7"/>
        <w:rPr>
          <w:del w:id="818" w:author="Peter Van Der Plas" w:date="2024-12-25T19:01:00Z" w16du:dateUtc="2024-12-25T18:01:00Z"/>
          <w:rFonts w:eastAsiaTheme="minorEastAsia" w:hAnsiTheme="minorHAnsi" w:cstheme="minorBidi"/>
          <w:noProof/>
          <w:lang w:val="en-US" w:eastAsia="en-US"/>
        </w:rPr>
      </w:pPr>
      <w:del w:id="819" w:author="Peter Van Der Plas" w:date="2024-12-25T19:01:00Z" w16du:dateUtc="2024-12-25T18:01:00Z">
        <w:r w:rsidRPr="00284CFE" w:rsidDel="00547CCE">
          <w:rPr>
            <w:noProof/>
            <w:rPrChange w:id="820" w:author="Quinten Van Woerkom" w:date="2024-12-11T13:45:00Z" w16du:dateUtc="2024-12-11T12:45:00Z">
              <w:rPr>
                <w:rStyle w:val="Hyperlink"/>
                <w:noProof/>
              </w:rPr>
            </w:rPrChange>
          </w:rPr>
          <w:delText>3-11</w:delText>
        </w:r>
        <w:r w:rsidRPr="002F2337" w:rsidDel="00547CCE">
          <w:rPr>
            <w:rFonts w:eastAsiaTheme="minorEastAsia" w:hAnsiTheme="minorHAnsi" w:cstheme="minorBidi"/>
            <w:noProof/>
            <w:lang w:val="en-US" w:eastAsia="en-US"/>
          </w:rPr>
          <w:tab/>
        </w:r>
        <w:r w:rsidRPr="00284CFE" w:rsidDel="00547CCE">
          <w:rPr>
            <w:noProof/>
            <w:rPrChange w:id="821" w:author="Quinten Van Woerkom" w:date="2024-12-11T13:45:00Z" w16du:dateUtc="2024-12-11T12:45:00Z">
              <w:rPr>
                <w:rStyle w:val="Hyperlink"/>
                <w:noProof/>
              </w:rPr>
            </w:rPrChange>
          </w:rPr>
          <w:delText>Plan Edit Operations for Generic Data Item (Activity or Event)</w:delText>
        </w:r>
        <w:r w:rsidDel="00547CCE">
          <w:rPr>
            <w:noProof/>
          </w:rPr>
          <w:tab/>
        </w:r>
        <w:r w:rsidR="00BF1AC4" w:rsidDel="00547CCE">
          <w:rPr>
            <w:noProof/>
          </w:rPr>
          <w:delText>3-57</w:delText>
        </w:r>
      </w:del>
    </w:p>
    <w:p w14:paraId="019E43E5" w14:textId="3E88558F" w:rsidR="002F2337" w:rsidRPr="002F2337" w:rsidDel="00547CCE" w:rsidRDefault="002F2337">
      <w:pPr>
        <w:pStyle w:val="TOC7"/>
        <w:rPr>
          <w:del w:id="822" w:author="Peter Van Der Plas" w:date="2024-12-25T19:01:00Z" w16du:dateUtc="2024-12-25T18:01:00Z"/>
          <w:rFonts w:eastAsiaTheme="minorEastAsia" w:hAnsiTheme="minorHAnsi" w:cstheme="minorBidi"/>
          <w:noProof/>
          <w:lang w:val="en-US" w:eastAsia="en-US"/>
        </w:rPr>
      </w:pPr>
      <w:del w:id="823" w:author="Peter Van Der Plas" w:date="2024-12-25T19:01:00Z" w16du:dateUtc="2024-12-25T18:01:00Z">
        <w:r w:rsidRPr="00284CFE" w:rsidDel="00547CCE">
          <w:rPr>
            <w:noProof/>
            <w:rPrChange w:id="824" w:author="Quinten Van Woerkom" w:date="2024-12-11T13:45:00Z" w16du:dateUtc="2024-12-11T12:45:00Z">
              <w:rPr>
                <w:rStyle w:val="Hyperlink"/>
                <w:noProof/>
              </w:rPr>
            </w:rPrChange>
          </w:rPr>
          <w:delText>7-1</w:delText>
        </w:r>
        <w:r w:rsidRPr="002F2337" w:rsidDel="00547CCE">
          <w:rPr>
            <w:rFonts w:eastAsiaTheme="minorEastAsia" w:hAnsiTheme="minorHAnsi" w:cstheme="minorBidi"/>
            <w:noProof/>
            <w:lang w:val="en-US" w:eastAsia="en-US"/>
          </w:rPr>
          <w:tab/>
        </w:r>
        <w:r w:rsidRPr="00284CFE" w:rsidDel="00547CCE">
          <w:rPr>
            <w:noProof/>
            <w:rPrChange w:id="825" w:author="Quinten Van Woerkom" w:date="2024-12-11T13:45:00Z" w16du:dateUtc="2024-12-11T12:45:00Z">
              <w:rPr>
                <w:rStyle w:val="Hyperlink"/>
                <w:noProof/>
              </w:rPr>
            </w:rPrChange>
          </w:rPr>
          <w:delText>XML Schema Hierarchy</w:delText>
        </w:r>
        <w:r w:rsidDel="00547CCE">
          <w:rPr>
            <w:noProof/>
          </w:rPr>
          <w:tab/>
        </w:r>
        <w:r w:rsidR="00BF1AC4" w:rsidDel="00547CCE">
          <w:rPr>
            <w:noProof/>
          </w:rPr>
          <w:delText>7-4</w:delText>
        </w:r>
      </w:del>
    </w:p>
    <w:p w14:paraId="2F9F5467" w14:textId="52F9CDAD" w:rsidR="002F2337" w:rsidRPr="002F2337" w:rsidDel="00547CCE" w:rsidRDefault="002F2337">
      <w:pPr>
        <w:pStyle w:val="TOC7"/>
        <w:rPr>
          <w:del w:id="826" w:author="Peter Van Der Plas" w:date="2024-12-25T19:01:00Z" w16du:dateUtc="2024-12-25T18:01:00Z"/>
          <w:rFonts w:eastAsiaTheme="minorEastAsia" w:hAnsiTheme="minorHAnsi" w:cstheme="minorBidi"/>
          <w:noProof/>
          <w:lang w:val="en-US" w:eastAsia="en-US"/>
        </w:rPr>
      </w:pPr>
      <w:del w:id="827" w:author="Peter Van Der Plas" w:date="2024-12-25T19:01:00Z" w16du:dateUtc="2024-12-25T18:01:00Z">
        <w:r w:rsidRPr="00284CFE" w:rsidDel="00547CCE">
          <w:rPr>
            <w:noProof/>
            <w:rPrChange w:id="828" w:author="Quinten Van Woerkom" w:date="2024-12-11T13:45:00Z" w16du:dateUtc="2024-12-11T12:45:00Z">
              <w:rPr>
                <w:rStyle w:val="Hyperlink"/>
                <w:noProof/>
              </w:rPr>
            </w:rPrChange>
          </w:rPr>
          <w:delText>7-2</w:delText>
        </w:r>
        <w:r w:rsidRPr="002F2337" w:rsidDel="00547CCE">
          <w:rPr>
            <w:rFonts w:eastAsiaTheme="minorEastAsia" w:hAnsiTheme="minorHAnsi" w:cstheme="minorBidi"/>
            <w:noProof/>
            <w:lang w:val="en-US" w:eastAsia="en-US"/>
          </w:rPr>
          <w:tab/>
        </w:r>
        <w:r w:rsidRPr="00284CFE" w:rsidDel="00547CCE">
          <w:rPr>
            <w:noProof/>
            <w:rPrChange w:id="829" w:author="Quinten Van Woerkom" w:date="2024-12-11T13:45:00Z" w16du:dateUtc="2024-12-11T12:45:00Z">
              <w:rPr>
                <w:rStyle w:val="Hyperlink"/>
                <w:noProof/>
              </w:rPr>
            </w:rPrChange>
          </w:rPr>
          <w:delText>MPS XML File Structure</w:delText>
        </w:r>
        <w:r w:rsidDel="00547CCE">
          <w:rPr>
            <w:noProof/>
          </w:rPr>
          <w:tab/>
        </w:r>
        <w:r w:rsidR="00BF1AC4" w:rsidDel="00547CCE">
          <w:rPr>
            <w:noProof/>
          </w:rPr>
          <w:delText>7-6</w:delText>
        </w:r>
      </w:del>
    </w:p>
    <w:p w14:paraId="407C44C8" w14:textId="5387B13E" w:rsidR="002F2337" w:rsidRDefault="002F2337" w:rsidP="002F2337">
      <w:pPr>
        <w:pStyle w:val="toccolumnheadings"/>
        <w:spacing w:before="480"/>
      </w:pPr>
      <w:r>
        <w:fldChar w:fldCharType="end"/>
      </w:r>
      <w:r>
        <w:t>Table</w:t>
      </w:r>
    </w:p>
    <w:p w14:paraId="6E545CED" w14:textId="18CA9FB1" w:rsidR="009247DB" w:rsidRDefault="002F2337">
      <w:pPr>
        <w:pStyle w:val="TOC7"/>
        <w:rPr>
          <w:ins w:id="830" w:author="Peter Van Der Plas" w:date="2025-01-01T17:18:00Z" w16du:dateUtc="2025-01-01T16:18:00Z"/>
          <w:rFonts w:asciiTheme="minorHAnsi" w:eastAsiaTheme="minorEastAsia" w:hAnsiTheme="minorHAnsi" w:cstheme="minorBidi"/>
          <w:noProof/>
          <w:kern w:val="2"/>
          <w:szCs w:val="24"/>
          <w14:ligatures w14:val="standardContextual"/>
        </w:rPr>
      </w:pPr>
      <w:r>
        <w:fldChar w:fldCharType="begin"/>
      </w:r>
      <w:r>
        <w:instrText xml:space="preserve"> TOC \F T \h \* MERGEFORMAT </w:instrText>
      </w:r>
      <w:r>
        <w:fldChar w:fldCharType="separate"/>
      </w:r>
      <w:ins w:id="831" w:author="Peter Van Der Plas" w:date="2025-01-01T17:18:00Z" w16du:dateUtc="2025-01-01T16:18:00Z">
        <w:r w:rsidR="009247DB" w:rsidRPr="0015161A">
          <w:rPr>
            <w:rStyle w:val="Hyperlink"/>
            <w:noProof/>
          </w:rPr>
          <w:fldChar w:fldCharType="begin"/>
        </w:r>
        <w:r w:rsidR="009247DB" w:rsidRPr="0015161A">
          <w:rPr>
            <w:rStyle w:val="Hyperlink"/>
            <w:noProof/>
          </w:rPr>
          <w:instrText xml:space="preserve"> </w:instrText>
        </w:r>
        <w:r w:rsidR="009247DB">
          <w:rPr>
            <w:noProof/>
          </w:rPr>
          <w:instrText>HYPERLINK \l "_Toc186645531"</w:instrText>
        </w:r>
        <w:r w:rsidR="009247DB" w:rsidRPr="0015161A">
          <w:rPr>
            <w:rStyle w:val="Hyperlink"/>
            <w:noProof/>
          </w:rPr>
          <w:instrText xml:space="preserve"> </w:instrText>
        </w:r>
        <w:r w:rsidR="009247DB" w:rsidRPr="0015161A">
          <w:rPr>
            <w:rStyle w:val="Hyperlink"/>
            <w:noProof/>
          </w:rPr>
        </w:r>
        <w:r w:rsidR="009247DB" w:rsidRPr="0015161A">
          <w:rPr>
            <w:rStyle w:val="Hyperlink"/>
            <w:noProof/>
          </w:rPr>
          <w:fldChar w:fldCharType="separate"/>
        </w:r>
        <w:r w:rsidR="009247DB" w:rsidRPr="0015161A">
          <w:rPr>
            <w:rStyle w:val="Hyperlink"/>
            <w:noProof/>
          </w:rPr>
          <w:t>3-1</w:t>
        </w:r>
        <w:r w:rsidR="009247DB">
          <w:rPr>
            <w:rFonts w:asciiTheme="minorHAnsi" w:eastAsiaTheme="minorEastAsia" w:hAnsiTheme="minorHAnsi" w:cstheme="minorBidi"/>
            <w:noProof/>
            <w:kern w:val="2"/>
            <w:szCs w:val="24"/>
            <w14:ligatures w14:val="standardContextual"/>
          </w:rPr>
          <w:tab/>
        </w:r>
        <w:r w:rsidR="009247DB" w:rsidRPr="0015161A">
          <w:rPr>
            <w:rStyle w:val="Hyperlink"/>
            <w:noProof/>
          </w:rPr>
          <w:t>Example Service Table</w:t>
        </w:r>
        <w:r w:rsidR="009247DB">
          <w:rPr>
            <w:noProof/>
          </w:rPr>
          <w:tab/>
        </w:r>
        <w:r w:rsidR="009247DB">
          <w:rPr>
            <w:noProof/>
          </w:rPr>
          <w:fldChar w:fldCharType="begin"/>
        </w:r>
        <w:r w:rsidR="009247DB">
          <w:rPr>
            <w:noProof/>
          </w:rPr>
          <w:instrText xml:space="preserve"> PAGEREF _Toc186645531 \h </w:instrText>
        </w:r>
        <w:r w:rsidR="009247DB">
          <w:rPr>
            <w:noProof/>
          </w:rPr>
        </w:r>
      </w:ins>
      <w:r w:rsidR="009247DB">
        <w:rPr>
          <w:noProof/>
        </w:rPr>
        <w:fldChar w:fldCharType="separate"/>
      </w:r>
      <w:ins w:id="832" w:author="Peter Van Der Plas" w:date="2025-01-01T17:31:00Z" w16du:dateUtc="2025-01-01T16:31:00Z">
        <w:r w:rsidR="006D1623">
          <w:rPr>
            <w:noProof/>
          </w:rPr>
          <w:t>3-18</w:t>
        </w:r>
      </w:ins>
      <w:ins w:id="833" w:author="Peter Van Der Plas" w:date="2025-01-01T17:18:00Z" w16du:dateUtc="2025-01-01T16:18:00Z">
        <w:r w:rsidR="009247DB">
          <w:rPr>
            <w:noProof/>
          </w:rPr>
          <w:fldChar w:fldCharType="end"/>
        </w:r>
        <w:r w:rsidR="009247DB" w:rsidRPr="0015161A">
          <w:rPr>
            <w:rStyle w:val="Hyperlink"/>
            <w:noProof/>
          </w:rPr>
          <w:fldChar w:fldCharType="end"/>
        </w:r>
      </w:ins>
    </w:p>
    <w:p w14:paraId="357DF565" w14:textId="7A62CF93" w:rsidR="009247DB" w:rsidRDefault="009247DB">
      <w:pPr>
        <w:pStyle w:val="TOC7"/>
        <w:rPr>
          <w:ins w:id="834" w:author="Peter Van Der Plas" w:date="2025-01-01T17:18:00Z" w16du:dateUtc="2025-01-01T16:18:00Z"/>
          <w:rFonts w:asciiTheme="minorHAnsi" w:eastAsiaTheme="minorEastAsia" w:hAnsiTheme="minorHAnsi" w:cstheme="minorBidi"/>
          <w:noProof/>
          <w:kern w:val="2"/>
          <w:szCs w:val="24"/>
          <w14:ligatures w14:val="standardContextual"/>
        </w:rPr>
      </w:pPr>
      <w:ins w:id="835" w:author="Peter Van Der Plas" w:date="2025-01-01T17:18:00Z" w16du:dateUtc="2025-01-01T16:18:00Z">
        <w:r w:rsidRPr="0015161A">
          <w:rPr>
            <w:rStyle w:val="Hyperlink"/>
            <w:noProof/>
          </w:rPr>
          <w:fldChar w:fldCharType="begin"/>
        </w:r>
        <w:r w:rsidRPr="0015161A">
          <w:rPr>
            <w:rStyle w:val="Hyperlink"/>
            <w:noProof/>
          </w:rPr>
          <w:instrText xml:space="preserve"> </w:instrText>
        </w:r>
        <w:r>
          <w:rPr>
            <w:noProof/>
          </w:rPr>
          <w:instrText>HYPERLINK \l "_Toc186645532"</w:instrText>
        </w:r>
        <w:r w:rsidRPr="0015161A">
          <w:rPr>
            <w:rStyle w:val="Hyperlink"/>
            <w:noProof/>
          </w:rPr>
          <w:instrText xml:space="preserve"> </w:instrText>
        </w:r>
        <w:r w:rsidRPr="0015161A">
          <w:rPr>
            <w:rStyle w:val="Hyperlink"/>
            <w:noProof/>
          </w:rPr>
        </w:r>
        <w:r w:rsidRPr="0015161A">
          <w:rPr>
            <w:rStyle w:val="Hyperlink"/>
            <w:noProof/>
          </w:rPr>
          <w:fldChar w:fldCharType="separate"/>
        </w:r>
        <w:r w:rsidRPr="0015161A">
          <w:rPr>
            <w:rStyle w:val="Hyperlink"/>
            <w:noProof/>
          </w:rPr>
          <w:t>3-2</w:t>
        </w:r>
        <w:r>
          <w:rPr>
            <w:rFonts w:asciiTheme="minorHAnsi" w:eastAsiaTheme="minorEastAsia" w:hAnsiTheme="minorHAnsi" w:cstheme="minorBidi"/>
            <w:noProof/>
            <w:kern w:val="2"/>
            <w:szCs w:val="24"/>
            <w14:ligatures w14:val="standardContextual"/>
          </w:rPr>
          <w:tab/>
        </w:r>
        <w:r w:rsidRPr="0015161A">
          <w:rPr>
            <w:rStyle w:val="Hyperlink"/>
            <w:noProof/>
          </w:rPr>
          <w:t>Example Operation Template</w:t>
        </w:r>
        <w:r>
          <w:rPr>
            <w:noProof/>
          </w:rPr>
          <w:tab/>
        </w:r>
        <w:r>
          <w:rPr>
            <w:noProof/>
          </w:rPr>
          <w:fldChar w:fldCharType="begin"/>
        </w:r>
        <w:r>
          <w:rPr>
            <w:noProof/>
          </w:rPr>
          <w:instrText xml:space="preserve"> PAGEREF _Toc186645532 \h </w:instrText>
        </w:r>
        <w:r>
          <w:rPr>
            <w:noProof/>
          </w:rPr>
        </w:r>
      </w:ins>
      <w:r>
        <w:rPr>
          <w:noProof/>
        </w:rPr>
        <w:fldChar w:fldCharType="separate"/>
      </w:r>
      <w:ins w:id="836" w:author="Peter Van Der Plas" w:date="2025-01-01T17:31:00Z" w16du:dateUtc="2025-01-01T16:31:00Z">
        <w:r w:rsidR="006D1623">
          <w:rPr>
            <w:noProof/>
          </w:rPr>
          <w:t>3-19</w:t>
        </w:r>
      </w:ins>
      <w:ins w:id="837" w:author="Peter Van Der Plas" w:date="2025-01-01T17:18:00Z" w16du:dateUtc="2025-01-01T16:18:00Z">
        <w:r>
          <w:rPr>
            <w:noProof/>
          </w:rPr>
          <w:fldChar w:fldCharType="end"/>
        </w:r>
        <w:r w:rsidRPr="0015161A">
          <w:rPr>
            <w:rStyle w:val="Hyperlink"/>
            <w:noProof/>
          </w:rPr>
          <w:fldChar w:fldCharType="end"/>
        </w:r>
      </w:ins>
    </w:p>
    <w:p w14:paraId="3C3C02ED" w14:textId="23639419" w:rsidR="009247DB" w:rsidRDefault="009247DB">
      <w:pPr>
        <w:pStyle w:val="TOC7"/>
        <w:rPr>
          <w:ins w:id="838" w:author="Peter Van Der Plas" w:date="2025-01-01T17:18:00Z" w16du:dateUtc="2025-01-01T16:18:00Z"/>
          <w:rFonts w:asciiTheme="minorHAnsi" w:eastAsiaTheme="minorEastAsia" w:hAnsiTheme="minorHAnsi" w:cstheme="minorBidi"/>
          <w:noProof/>
          <w:kern w:val="2"/>
          <w:szCs w:val="24"/>
          <w14:ligatures w14:val="standardContextual"/>
        </w:rPr>
      </w:pPr>
      <w:ins w:id="839" w:author="Peter Van Der Plas" w:date="2025-01-01T17:18:00Z" w16du:dateUtc="2025-01-01T16:18:00Z">
        <w:r w:rsidRPr="0015161A">
          <w:rPr>
            <w:rStyle w:val="Hyperlink"/>
            <w:noProof/>
          </w:rPr>
          <w:fldChar w:fldCharType="begin"/>
        </w:r>
        <w:r w:rsidRPr="0015161A">
          <w:rPr>
            <w:rStyle w:val="Hyperlink"/>
            <w:noProof/>
          </w:rPr>
          <w:instrText xml:space="preserve"> </w:instrText>
        </w:r>
        <w:r>
          <w:rPr>
            <w:noProof/>
          </w:rPr>
          <w:instrText>HYPERLINK \l "_Toc186645533"</w:instrText>
        </w:r>
        <w:r w:rsidRPr="0015161A">
          <w:rPr>
            <w:rStyle w:val="Hyperlink"/>
            <w:noProof/>
          </w:rPr>
          <w:instrText xml:space="preserve"> </w:instrText>
        </w:r>
        <w:r w:rsidRPr="0015161A">
          <w:rPr>
            <w:rStyle w:val="Hyperlink"/>
            <w:noProof/>
          </w:rPr>
        </w:r>
        <w:r w:rsidRPr="0015161A">
          <w:rPr>
            <w:rStyle w:val="Hyperlink"/>
            <w:noProof/>
          </w:rPr>
          <w:fldChar w:fldCharType="separate"/>
        </w:r>
        <w:r w:rsidRPr="0015161A">
          <w:rPr>
            <w:rStyle w:val="Hyperlink"/>
            <w:noProof/>
          </w:rPr>
          <w:t>3-3</w:t>
        </w:r>
        <w:r>
          <w:rPr>
            <w:rFonts w:asciiTheme="minorHAnsi" w:eastAsiaTheme="minorEastAsia" w:hAnsiTheme="minorHAnsi" w:cstheme="minorBidi"/>
            <w:noProof/>
            <w:kern w:val="2"/>
            <w:szCs w:val="24"/>
            <w14:ligatures w14:val="standardContextual"/>
          </w:rPr>
          <w:tab/>
        </w:r>
        <w:r w:rsidRPr="0015161A">
          <w:rPr>
            <w:rStyle w:val="Hyperlink"/>
            <w:noProof/>
          </w:rPr>
          <w:t>Example Error References Table</w:t>
        </w:r>
        <w:r>
          <w:rPr>
            <w:noProof/>
          </w:rPr>
          <w:tab/>
        </w:r>
        <w:r>
          <w:rPr>
            <w:noProof/>
          </w:rPr>
          <w:fldChar w:fldCharType="begin"/>
        </w:r>
        <w:r>
          <w:rPr>
            <w:noProof/>
          </w:rPr>
          <w:instrText xml:space="preserve"> PAGEREF _Toc186645533 \h </w:instrText>
        </w:r>
        <w:r>
          <w:rPr>
            <w:noProof/>
          </w:rPr>
        </w:r>
      </w:ins>
      <w:r>
        <w:rPr>
          <w:noProof/>
        </w:rPr>
        <w:fldChar w:fldCharType="separate"/>
      </w:r>
      <w:ins w:id="840" w:author="Peter Van Der Plas" w:date="2025-01-01T17:31:00Z" w16du:dateUtc="2025-01-01T16:31:00Z">
        <w:r w:rsidR="006D1623">
          <w:rPr>
            <w:noProof/>
          </w:rPr>
          <w:t>3-19</w:t>
        </w:r>
      </w:ins>
      <w:ins w:id="841" w:author="Peter Van Der Plas" w:date="2025-01-01T17:18:00Z" w16du:dateUtc="2025-01-01T16:18:00Z">
        <w:r>
          <w:rPr>
            <w:noProof/>
          </w:rPr>
          <w:fldChar w:fldCharType="end"/>
        </w:r>
        <w:r w:rsidRPr="0015161A">
          <w:rPr>
            <w:rStyle w:val="Hyperlink"/>
            <w:noProof/>
          </w:rPr>
          <w:fldChar w:fldCharType="end"/>
        </w:r>
      </w:ins>
    </w:p>
    <w:p w14:paraId="654912C4" w14:textId="1C88E5F5" w:rsidR="009247DB" w:rsidRDefault="009247DB">
      <w:pPr>
        <w:pStyle w:val="TOC7"/>
        <w:rPr>
          <w:ins w:id="842" w:author="Peter Van Der Plas" w:date="2025-01-01T17:18:00Z" w16du:dateUtc="2025-01-01T16:18:00Z"/>
          <w:rFonts w:asciiTheme="minorHAnsi" w:eastAsiaTheme="minorEastAsia" w:hAnsiTheme="minorHAnsi" w:cstheme="minorBidi"/>
          <w:noProof/>
          <w:kern w:val="2"/>
          <w:szCs w:val="24"/>
          <w14:ligatures w14:val="standardContextual"/>
        </w:rPr>
      </w:pPr>
      <w:ins w:id="843" w:author="Peter Van Der Plas" w:date="2025-01-01T17:18:00Z" w16du:dateUtc="2025-01-01T16:18:00Z">
        <w:r w:rsidRPr="0015161A">
          <w:rPr>
            <w:rStyle w:val="Hyperlink"/>
            <w:noProof/>
          </w:rPr>
          <w:fldChar w:fldCharType="begin"/>
        </w:r>
        <w:r w:rsidRPr="0015161A">
          <w:rPr>
            <w:rStyle w:val="Hyperlink"/>
            <w:noProof/>
          </w:rPr>
          <w:instrText xml:space="preserve"> </w:instrText>
        </w:r>
        <w:r>
          <w:rPr>
            <w:noProof/>
          </w:rPr>
          <w:instrText>HYPERLINK \l "_Toc186645534"</w:instrText>
        </w:r>
        <w:r w:rsidRPr="0015161A">
          <w:rPr>
            <w:rStyle w:val="Hyperlink"/>
            <w:noProof/>
          </w:rPr>
          <w:instrText xml:space="preserve"> </w:instrText>
        </w:r>
        <w:r w:rsidRPr="0015161A">
          <w:rPr>
            <w:rStyle w:val="Hyperlink"/>
            <w:noProof/>
          </w:rPr>
        </w:r>
        <w:r w:rsidRPr="0015161A">
          <w:rPr>
            <w:rStyle w:val="Hyperlink"/>
            <w:noProof/>
          </w:rPr>
          <w:fldChar w:fldCharType="separate"/>
        </w:r>
        <w:r w:rsidRPr="0015161A">
          <w:rPr>
            <w:rStyle w:val="Hyperlink"/>
            <w:noProof/>
          </w:rPr>
          <w:t>4-1</w:t>
        </w:r>
        <w:r>
          <w:rPr>
            <w:rFonts w:asciiTheme="minorHAnsi" w:eastAsiaTheme="minorEastAsia" w:hAnsiTheme="minorHAnsi" w:cstheme="minorBidi"/>
            <w:noProof/>
            <w:kern w:val="2"/>
            <w:szCs w:val="24"/>
            <w14:ligatures w14:val="standardContextual"/>
          </w:rPr>
          <w:tab/>
        </w:r>
        <w:r w:rsidRPr="0015161A">
          <w:rPr>
            <w:rStyle w:val="Hyperlink"/>
            <w:noProof/>
          </w:rPr>
          <w:t>Mandatory and Optional Elements of the Information Model</w:t>
        </w:r>
        <w:r>
          <w:rPr>
            <w:noProof/>
          </w:rPr>
          <w:tab/>
        </w:r>
        <w:r>
          <w:rPr>
            <w:noProof/>
          </w:rPr>
          <w:fldChar w:fldCharType="begin"/>
        </w:r>
        <w:r>
          <w:rPr>
            <w:noProof/>
          </w:rPr>
          <w:instrText xml:space="preserve"> PAGEREF _Toc186645534 \h </w:instrText>
        </w:r>
        <w:r>
          <w:rPr>
            <w:noProof/>
          </w:rPr>
        </w:r>
      </w:ins>
      <w:r>
        <w:rPr>
          <w:noProof/>
        </w:rPr>
        <w:fldChar w:fldCharType="separate"/>
      </w:r>
      <w:ins w:id="844" w:author="Peter Van Der Plas" w:date="2025-01-01T17:31:00Z" w16du:dateUtc="2025-01-01T16:31:00Z">
        <w:r w:rsidR="006D1623">
          <w:rPr>
            <w:noProof/>
          </w:rPr>
          <w:t>4-2</w:t>
        </w:r>
      </w:ins>
      <w:ins w:id="845" w:author="Peter Van Der Plas" w:date="2025-01-01T17:18:00Z" w16du:dateUtc="2025-01-01T16:18:00Z">
        <w:r>
          <w:rPr>
            <w:noProof/>
          </w:rPr>
          <w:fldChar w:fldCharType="end"/>
        </w:r>
        <w:r w:rsidRPr="0015161A">
          <w:rPr>
            <w:rStyle w:val="Hyperlink"/>
            <w:noProof/>
          </w:rPr>
          <w:fldChar w:fldCharType="end"/>
        </w:r>
      </w:ins>
    </w:p>
    <w:p w14:paraId="3F61CCC8" w14:textId="27415980" w:rsidR="009247DB" w:rsidRDefault="009247DB">
      <w:pPr>
        <w:pStyle w:val="TOC7"/>
        <w:rPr>
          <w:ins w:id="846" w:author="Peter Van Der Plas" w:date="2025-01-01T17:18:00Z" w16du:dateUtc="2025-01-01T16:18:00Z"/>
          <w:rFonts w:asciiTheme="minorHAnsi" w:eastAsiaTheme="minorEastAsia" w:hAnsiTheme="minorHAnsi" w:cstheme="minorBidi"/>
          <w:noProof/>
          <w:kern w:val="2"/>
          <w:szCs w:val="24"/>
          <w14:ligatures w14:val="standardContextual"/>
        </w:rPr>
      </w:pPr>
      <w:ins w:id="847" w:author="Peter Van Der Plas" w:date="2025-01-01T17:18:00Z" w16du:dateUtc="2025-01-01T16:18:00Z">
        <w:r w:rsidRPr="0015161A">
          <w:rPr>
            <w:rStyle w:val="Hyperlink"/>
            <w:noProof/>
          </w:rPr>
          <w:fldChar w:fldCharType="begin"/>
        </w:r>
        <w:r w:rsidRPr="0015161A">
          <w:rPr>
            <w:rStyle w:val="Hyperlink"/>
            <w:noProof/>
          </w:rPr>
          <w:instrText xml:space="preserve"> </w:instrText>
        </w:r>
        <w:r>
          <w:rPr>
            <w:noProof/>
          </w:rPr>
          <w:instrText>HYPERLINK \l "_Toc186645536"</w:instrText>
        </w:r>
        <w:r w:rsidRPr="0015161A">
          <w:rPr>
            <w:rStyle w:val="Hyperlink"/>
            <w:noProof/>
          </w:rPr>
          <w:instrText xml:space="preserve"> </w:instrText>
        </w:r>
        <w:r w:rsidRPr="0015161A">
          <w:rPr>
            <w:rStyle w:val="Hyperlink"/>
            <w:noProof/>
          </w:rPr>
        </w:r>
        <w:r w:rsidRPr="0015161A">
          <w:rPr>
            <w:rStyle w:val="Hyperlink"/>
            <w:noProof/>
          </w:rPr>
          <w:fldChar w:fldCharType="separate"/>
        </w:r>
        <w:r w:rsidRPr="0015161A">
          <w:rPr>
            <w:rStyle w:val="Hyperlink"/>
            <w:noProof/>
          </w:rPr>
          <w:t>4-2</w:t>
        </w:r>
        <w:r>
          <w:rPr>
            <w:rFonts w:asciiTheme="minorHAnsi" w:eastAsiaTheme="minorEastAsia" w:hAnsiTheme="minorHAnsi" w:cstheme="minorBidi"/>
            <w:noProof/>
            <w:kern w:val="2"/>
            <w:szCs w:val="24"/>
            <w14:ligatures w14:val="standardContextual"/>
          </w:rPr>
          <w:tab/>
        </w:r>
        <w:r w:rsidRPr="0015161A">
          <w:rPr>
            <w:rStyle w:val="Hyperlink"/>
            <w:noProof/>
          </w:rPr>
          <w:t>Example Data Structure Table</w:t>
        </w:r>
        <w:r>
          <w:rPr>
            <w:noProof/>
          </w:rPr>
          <w:tab/>
        </w:r>
        <w:r>
          <w:rPr>
            <w:noProof/>
          </w:rPr>
          <w:fldChar w:fldCharType="begin"/>
        </w:r>
        <w:r>
          <w:rPr>
            <w:noProof/>
          </w:rPr>
          <w:instrText xml:space="preserve"> PAGEREF _Toc186645536 \h </w:instrText>
        </w:r>
        <w:r>
          <w:rPr>
            <w:noProof/>
          </w:rPr>
        </w:r>
      </w:ins>
      <w:r>
        <w:rPr>
          <w:noProof/>
        </w:rPr>
        <w:fldChar w:fldCharType="separate"/>
      </w:r>
      <w:ins w:id="848" w:author="Peter Van Der Plas" w:date="2025-01-01T17:31:00Z" w16du:dateUtc="2025-01-01T16:31:00Z">
        <w:r w:rsidR="006D1623">
          <w:rPr>
            <w:noProof/>
          </w:rPr>
          <w:t>4-3</w:t>
        </w:r>
      </w:ins>
      <w:ins w:id="849" w:author="Peter Van Der Plas" w:date="2025-01-01T17:18:00Z" w16du:dateUtc="2025-01-01T16:18:00Z">
        <w:r>
          <w:rPr>
            <w:noProof/>
          </w:rPr>
          <w:fldChar w:fldCharType="end"/>
        </w:r>
        <w:r w:rsidRPr="0015161A">
          <w:rPr>
            <w:rStyle w:val="Hyperlink"/>
            <w:noProof/>
          </w:rPr>
          <w:fldChar w:fldCharType="end"/>
        </w:r>
      </w:ins>
    </w:p>
    <w:p w14:paraId="25F9FDDC" w14:textId="2DFC4F45" w:rsidR="009247DB" w:rsidRDefault="009247DB">
      <w:pPr>
        <w:pStyle w:val="TOC7"/>
        <w:rPr>
          <w:ins w:id="850" w:author="Peter Van Der Plas" w:date="2025-01-01T17:18:00Z" w16du:dateUtc="2025-01-01T16:18:00Z"/>
          <w:rFonts w:asciiTheme="minorHAnsi" w:eastAsiaTheme="minorEastAsia" w:hAnsiTheme="minorHAnsi" w:cstheme="minorBidi"/>
          <w:noProof/>
          <w:kern w:val="2"/>
          <w:szCs w:val="24"/>
          <w14:ligatures w14:val="standardContextual"/>
        </w:rPr>
      </w:pPr>
      <w:ins w:id="851" w:author="Peter Van Der Plas" w:date="2025-01-01T17:18:00Z" w16du:dateUtc="2025-01-01T16:18:00Z">
        <w:r w:rsidRPr="0015161A">
          <w:rPr>
            <w:rStyle w:val="Hyperlink"/>
            <w:noProof/>
          </w:rPr>
          <w:fldChar w:fldCharType="begin"/>
        </w:r>
        <w:r w:rsidRPr="0015161A">
          <w:rPr>
            <w:rStyle w:val="Hyperlink"/>
            <w:noProof/>
          </w:rPr>
          <w:instrText xml:space="preserve"> </w:instrText>
        </w:r>
        <w:r>
          <w:rPr>
            <w:noProof/>
          </w:rPr>
          <w:instrText>HYPERLINK \l "_Toc186645537"</w:instrText>
        </w:r>
        <w:r w:rsidRPr="0015161A">
          <w:rPr>
            <w:rStyle w:val="Hyperlink"/>
            <w:noProof/>
          </w:rPr>
          <w:instrText xml:space="preserve"> </w:instrText>
        </w:r>
        <w:r w:rsidRPr="0015161A">
          <w:rPr>
            <w:rStyle w:val="Hyperlink"/>
            <w:noProof/>
          </w:rPr>
        </w:r>
        <w:r w:rsidRPr="0015161A">
          <w:rPr>
            <w:rStyle w:val="Hyperlink"/>
            <w:noProof/>
          </w:rPr>
          <w:fldChar w:fldCharType="separate"/>
        </w:r>
        <w:r w:rsidRPr="0015161A">
          <w:rPr>
            <w:rStyle w:val="Hyperlink"/>
            <w:noProof/>
          </w:rPr>
          <w:t>4-3</w:t>
        </w:r>
        <w:r>
          <w:rPr>
            <w:rFonts w:asciiTheme="minorHAnsi" w:eastAsiaTheme="minorEastAsia" w:hAnsiTheme="minorHAnsi" w:cstheme="minorBidi"/>
            <w:noProof/>
            <w:kern w:val="2"/>
            <w:szCs w:val="24"/>
            <w14:ligatures w14:val="standardContextual"/>
          </w:rPr>
          <w:tab/>
        </w:r>
        <w:r w:rsidRPr="0015161A">
          <w:rPr>
            <w:rStyle w:val="Hyperlink"/>
            <w:noProof/>
          </w:rPr>
          <w:t>Example Enumeration Table</w:t>
        </w:r>
        <w:r>
          <w:rPr>
            <w:noProof/>
          </w:rPr>
          <w:tab/>
        </w:r>
        <w:r>
          <w:rPr>
            <w:noProof/>
          </w:rPr>
          <w:fldChar w:fldCharType="begin"/>
        </w:r>
        <w:r>
          <w:rPr>
            <w:noProof/>
          </w:rPr>
          <w:instrText xml:space="preserve"> PAGEREF _Toc186645537 \h </w:instrText>
        </w:r>
        <w:r>
          <w:rPr>
            <w:noProof/>
          </w:rPr>
        </w:r>
      </w:ins>
      <w:r>
        <w:rPr>
          <w:noProof/>
        </w:rPr>
        <w:fldChar w:fldCharType="separate"/>
      </w:r>
      <w:ins w:id="852" w:author="Peter Van Der Plas" w:date="2025-01-01T17:31:00Z" w16du:dateUtc="2025-01-01T16:31:00Z">
        <w:r w:rsidR="006D1623">
          <w:rPr>
            <w:noProof/>
          </w:rPr>
          <w:t>4-4</w:t>
        </w:r>
      </w:ins>
      <w:ins w:id="853" w:author="Peter Van Der Plas" w:date="2025-01-01T17:18:00Z" w16du:dateUtc="2025-01-01T16:18:00Z">
        <w:r>
          <w:rPr>
            <w:noProof/>
          </w:rPr>
          <w:fldChar w:fldCharType="end"/>
        </w:r>
        <w:r w:rsidRPr="0015161A">
          <w:rPr>
            <w:rStyle w:val="Hyperlink"/>
            <w:noProof/>
          </w:rPr>
          <w:fldChar w:fldCharType="end"/>
        </w:r>
      </w:ins>
    </w:p>
    <w:p w14:paraId="028C954D" w14:textId="36D86511" w:rsidR="009247DB" w:rsidRDefault="009247DB">
      <w:pPr>
        <w:pStyle w:val="TOC7"/>
        <w:rPr>
          <w:ins w:id="854" w:author="Peter Van Der Plas" w:date="2025-01-01T17:18:00Z" w16du:dateUtc="2025-01-01T16:18:00Z"/>
          <w:rFonts w:asciiTheme="minorHAnsi" w:eastAsiaTheme="minorEastAsia" w:hAnsiTheme="minorHAnsi" w:cstheme="minorBidi"/>
          <w:noProof/>
          <w:kern w:val="2"/>
          <w:szCs w:val="24"/>
          <w14:ligatures w14:val="standardContextual"/>
        </w:rPr>
      </w:pPr>
      <w:ins w:id="855" w:author="Peter Van Der Plas" w:date="2025-01-01T17:18:00Z" w16du:dateUtc="2025-01-01T16:18:00Z">
        <w:r w:rsidRPr="0015161A">
          <w:rPr>
            <w:rStyle w:val="Hyperlink"/>
            <w:noProof/>
          </w:rPr>
          <w:fldChar w:fldCharType="begin"/>
        </w:r>
        <w:r w:rsidRPr="0015161A">
          <w:rPr>
            <w:rStyle w:val="Hyperlink"/>
            <w:noProof/>
          </w:rPr>
          <w:instrText xml:space="preserve"> </w:instrText>
        </w:r>
        <w:r>
          <w:rPr>
            <w:noProof/>
          </w:rPr>
          <w:instrText>HYPERLINK \l "_Toc186645538"</w:instrText>
        </w:r>
        <w:r w:rsidRPr="0015161A">
          <w:rPr>
            <w:rStyle w:val="Hyperlink"/>
            <w:noProof/>
          </w:rPr>
          <w:instrText xml:space="preserve"> </w:instrText>
        </w:r>
        <w:r w:rsidRPr="0015161A">
          <w:rPr>
            <w:rStyle w:val="Hyperlink"/>
            <w:noProof/>
          </w:rPr>
        </w:r>
        <w:r w:rsidRPr="0015161A">
          <w:rPr>
            <w:rStyle w:val="Hyperlink"/>
            <w:noProof/>
          </w:rPr>
          <w:fldChar w:fldCharType="separate"/>
        </w:r>
        <w:r w:rsidRPr="0015161A">
          <w:rPr>
            <w:rStyle w:val="Hyperlink"/>
            <w:noProof/>
          </w:rPr>
          <w:t>4-4</w:t>
        </w:r>
        <w:r>
          <w:rPr>
            <w:rFonts w:asciiTheme="minorHAnsi" w:eastAsiaTheme="minorEastAsia" w:hAnsiTheme="minorHAnsi" w:cstheme="minorBidi"/>
            <w:noProof/>
            <w:kern w:val="2"/>
            <w:szCs w:val="24"/>
            <w14:ligatures w14:val="standardContextual"/>
          </w:rPr>
          <w:tab/>
        </w:r>
        <w:r w:rsidRPr="0015161A">
          <w:rPr>
            <w:rStyle w:val="Hyperlink"/>
            <w:noProof/>
          </w:rPr>
          <w:t>MO Object Numbers</w:t>
        </w:r>
        <w:r>
          <w:rPr>
            <w:noProof/>
          </w:rPr>
          <w:tab/>
        </w:r>
        <w:r>
          <w:rPr>
            <w:noProof/>
          </w:rPr>
          <w:fldChar w:fldCharType="begin"/>
        </w:r>
        <w:r>
          <w:rPr>
            <w:noProof/>
          </w:rPr>
          <w:instrText xml:space="preserve"> PAGEREF _Toc186645538 \h </w:instrText>
        </w:r>
        <w:r>
          <w:rPr>
            <w:noProof/>
          </w:rPr>
        </w:r>
      </w:ins>
      <w:r>
        <w:rPr>
          <w:noProof/>
        </w:rPr>
        <w:fldChar w:fldCharType="separate"/>
      </w:r>
      <w:ins w:id="856" w:author="Peter Van Der Plas" w:date="2025-01-01T17:31:00Z" w16du:dateUtc="2025-01-01T16:31:00Z">
        <w:r w:rsidR="006D1623">
          <w:rPr>
            <w:noProof/>
          </w:rPr>
          <w:t>4-4</w:t>
        </w:r>
      </w:ins>
      <w:ins w:id="857" w:author="Peter Van Der Plas" w:date="2025-01-01T17:18:00Z" w16du:dateUtc="2025-01-01T16:18:00Z">
        <w:r>
          <w:rPr>
            <w:noProof/>
          </w:rPr>
          <w:fldChar w:fldCharType="end"/>
        </w:r>
        <w:r w:rsidRPr="0015161A">
          <w:rPr>
            <w:rStyle w:val="Hyperlink"/>
            <w:noProof/>
          </w:rPr>
          <w:fldChar w:fldCharType="end"/>
        </w:r>
      </w:ins>
    </w:p>
    <w:p w14:paraId="66485D2C" w14:textId="63030B80" w:rsidR="009247DB" w:rsidRDefault="009247DB">
      <w:pPr>
        <w:pStyle w:val="TOC7"/>
        <w:rPr>
          <w:ins w:id="858" w:author="Peter Van Der Plas" w:date="2025-01-01T17:18:00Z" w16du:dateUtc="2025-01-01T16:18:00Z"/>
          <w:rFonts w:asciiTheme="minorHAnsi" w:eastAsiaTheme="minorEastAsia" w:hAnsiTheme="minorHAnsi" w:cstheme="minorBidi"/>
          <w:noProof/>
          <w:kern w:val="2"/>
          <w:szCs w:val="24"/>
          <w14:ligatures w14:val="standardContextual"/>
        </w:rPr>
      </w:pPr>
      <w:ins w:id="859" w:author="Peter Van Der Plas" w:date="2025-01-01T17:18:00Z" w16du:dateUtc="2025-01-01T16:18:00Z">
        <w:r w:rsidRPr="0015161A">
          <w:rPr>
            <w:rStyle w:val="Hyperlink"/>
            <w:noProof/>
          </w:rPr>
          <w:fldChar w:fldCharType="begin"/>
        </w:r>
        <w:r w:rsidRPr="0015161A">
          <w:rPr>
            <w:rStyle w:val="Hyperlink"/>
            <w:noProof/>
          </w:rPr>
          <w:instrText xml:space="preserve"> </w:instrText>
        </w:r>
        <w:r>
          <w:rPr>
            <w:noProof/>
          </w:rPr>
          <w:instrText>HYPERLINK \l "_Toc186645539"</w:instrText>
        </w:r>
        <w:r w:rsidRPr="0015161A">
          <w:rPr>
            <w:rStyle w:val="Hyperlink"/>
            <w:noProof/>
          </w:rPr>
          <w:instrText xml:space="preserve"> </w:instrText>
        </w:r>
        <w:r w:rsidRPr="0015161A">
          <w:rPr>
            <w:rStyle w:val="Hyperlink"/>
            <w:noProof/>
          </w:rPr>
        </w:r>
        <w:r w:rsidRPr="0015161A">
          <w:rPr>
            <w:rStyle w:val="Hyperlink"/>
            <w:noProof/>
          </w:rPr>
          <w:fldChar w:fldCharType="separate"/>
        </w:r>
        <w:r w:rsidRPr="0015161A">
          <w:rPr>
            <w:rStyle w:val="Hyperlink"/>
            <w:noProof/>
          </w:rPr>
          <w:t>4-5</w:t>
        </w:r>
        <w:r>
          <w:rPr>
            <w:rFonts w:asciiTheme="minorHAnsi" w:eastAsiaTheme="minorEastAsia" w:hAnsiTheme="minorHAnsi" w:cstheme="minorBidi"/>
            <w:noProof/>
            <w:kern w:val="2"/>
            <w:szCs w:val="24"/>
            <w14:ligatures w14:val="standardContextual"/>
          </w:rPr>
          <w:tab/>
        </w:r>
        <w:r w:rsidRPr="0015161A">
          <w:rPr>
            <w:rStyle w:val="Hyperlink"/>
            <w:noProof/>
          </w:rPr>
          <w:t>MO Object Numbers</w:t>
        </w:r>
        <w:r>
          <w:rPr>
            <w:noProof/>
          </w:rPr>
          <w:tab/>
        </w:r>
        <w:r>
          <w:rPr>
            <w:noProof/>
          </w:rPr>
          <w:fldChar w:fldCharType="begin"/>
        </w:r>
        <w:r>
          <w:rPr>
            <w:noProof/>
          </w:rPr>
          <w:instrText xml:space="preserve"> PAGEREF _Toc186645539 \h </w:instrText>
        </w:r>
        <w:r>
          <w:rPr>
            <w:noProof/>
          </w:rPr>
        </w:r>
      </w:ins>
      <w:r>
        <w:rPr>
          <w:noProof/>
        </w:rPr>
        <w:fldChar w:fldCharType="separate"/>
      </w:r>
      <w:ins w:id="860" w:author="Peter Van Der Plas" w:date="2025-01-01T17:31:00Z" w16du:dateUtc="2025-01-01T16:31:00Z">
        <w:r w:rsidR="006D1623">
          <w:rPr>
            <w:noProof/>
          </w:rPr>
          <w:t>4-68</w:t>
        </w:r>
      </w:ins>
      <w:ins w:id="861" w:author="Peter Van Der Plas" w:date="2025-01-01T17:18:00Z" w16du:dateUtc="2025-01-01T16:18:00Z">
        <w:r>
          <w:rPr>
            <w:noProof/>
          </w:rPr>
          <w:fldChar w:fldCharType="end"/>
        </w:r>
        <w:r w:rsidRPr="0015161A">
          <w:rPr>
            <w:rStyle w:val="Hyperlink"/>
            <w:noProof/>
          </w:rPr>
          <w:fldChar w:fldCharType="end"/>
        </w:r>
      </w:ins>
    </w:p>
    <w:p w14:paraId="012B55A7" w14:textId="68A04414" w:rsidR="009247DB" w:rsidRDefault="009247DB">
      <w:pPr>
        <w:pStyle w:val="TOC7"/>
        <w:rPr>
          <w:ins w:id="862" w:author="Peter Van Der Plas" w:date="2025-01-01T17:18:00Z" w16du:dateUtc="2025-01-01T16:18:00Z"/>
          <w:rFonts w:asciiTheme="minorHAnsi" w:eastAsiaTheme="minorEastAsia" w:hAnsiTheme="minorHAnsi" w:cstheme="minorBidi"/>
          <w:noProof/>
          <w:kern w:val="2"/>
          <w:szCs w:val="24"/>
          <w14:ligatures w14:val="standardContextual"/>
        </w:rPr>
      </w:pPr>
      <w:ins w:id="863" w:author="Peter Van Der Plas" w:date="2025-01-01T17:18:00Z" w16du:dateUtc="2025-01-01T16:18:00Z">
        <w:r w:rsidRPr="0015161A">
          <w:rPr>
            <w:rStyle w:val="Hyperlink"/>
            <w:noProof/>
          </w:rPr>
          <w:fldChar w:fldCharType="begin"/>
        </w:r>
        <w:r w:rsidRPr="0015161A">
          <w:rPr>
            <w:rStyle w:val="Hyperlink"/>
            <w:noProof/>
          </w:rPr>
          <w:instrText xml:space="preserve"> </w:instrText>
        </w:r>
        <w:r>
          <w:rPr>
            <w:noProof/>
          </w:rPr>
          <w:instrText>HYPERLINK \l "_Toc186645540"</w:instrText>
        </w:r>
        <w:r w:rsidRPr="0015161A">
          <w:rPr>
            <w:rStyle w:val="Hyperlink"/>
            <w:noProof/>
          </w:rPr>
          <w:instrText xml:space="preserve"> </w:instrText>
        </w:r>
        <w:r w:rsidRPr="0015161A">
          <w:rPr>
            <w:rStyle w:val="Hyperlink"/>
            <w:noProof/>
          </w:rPr>
        </w:r>
        <w:r w:rsidRPr="0015161A">
          <w:rPr>
            <w:rStyle w:val="Hyperlink"/>
            <w:noProof/>
          </w:rPr>
          <w:fldChar w:fldCharType="separate"/>
        </w:r>
        <w:r w:rsidRPr="0015161A">
          <w:rPr>
            <w:rStyle w:val="Hyperlink"/>
            <w:noProof/>
          </w:rPr>
          <w:t>4-6</w:t>
        </w:r>
        <w:r>
          <w:rPr>
            <w:rFonts w:asciiTheme="minorHAnsi" w:eastAsiaTheme="minorEastAsia" w:hAnsiTheme="minorHAnsi" w:cstheme="minorBidi"/>
            <w:noProof/>
            <w:kern w:val="2"/>
            <w:szCs w:val="24"/>
            <w14:ligatures w14:val="standardContextual"/>
          </w:rPr>
          <w:tab/>
        </w:r>
        <w:r w:rsidRPr="0015161A">
          <w:rPr>
            <w:rStyle w:val="Hyperlink"/>
            <w:noProof/>
          </w:rPr>
          <w:t>MO Object Numbers</w:t>
        </w:r>
        <w:r>
          <w:rPr>
            <w:noProof/>
          </w:rPr>
          <w:tab/>
        </w:r>
        <w:r>
          <w:rPr>
            <w:noProof/>
          </w:rPr>
          <w:fldChar w:fldCharType="begin"/>
        </w:r>
        <w:r>
          <w:rPr>
            <w:noProof/>
          </w:rPr>
          <w:instrText xml:space="preserve"> PAGEREF _Toc186645540 \h </w:instrText>
        </w:r>
        <w:r>
          <w:rPr>
            <w:noProof/>
          </w:rPr>
        </w:r>
      </w:ins>
      <w:r>
        <w:rPr>
          <w:noProof/>
        </w:rPr>
        <w:fldChar w:fldCharType="separate"/>
      </w:r>
      <w:ins w:id="864" w:author="Peter Van Der Plas" w:date="2025-01-01T17:31:00Z" w16du:dateUtc="2025-01-01T16:31:00Z">
        <w:r w:rsidR="006D1623">
          <w:rPr>
            <w:noProof/>
          </w:rPr>
          <w:t>4-73</w:t>
        </w:r>
      </w:ins>
      <w:ins w:id="865" w:author="Peter Van Der Plas" w:date="2025-01-01T17:18:00Z" w16du:dateUtc="2025-01-01T16:18:00Z">
        <w:r>
          <w:rPr>
            <w:noProof/>
          </w:rPr>
          <w:fldChar w:fldCharType="end"/>
        </w:r>
        <w:r w:rsidRPr="0015161A">
          <w:rPr>
            <w:rStyle w:val="Hyperlink"/>
            <w:noProof/>
          </w:rPr>
          <w:fldChar w:fldCharType="end"/>
        </w:r>
      </w:ins>
    </w:p>
    <w:p w14:paraId="7681AB07" w14:textId="7F00ABBE" w:rsidR="009247DB" w:rsidRDefault="009247DB">
      <w:pPr>
        <w:pStyle w:val="TOC7"/>
        <w:rPr>
          <w:ins w:id="866" w:author="Peter Van Der Plas" w:date="2025-01-01T17:18:00Z" w16du:dateUtc="2025-01-01T16:18:00Z"/>
          <w:rFonts w:asciiTheme="minorHAnsi" w:eastAsiaTheme="minorEastAsia" w:hAnsiTheme="minorHAnsi" w:cstheme="minorBidi"/>
          <w:noProof/>
          <w:kern w:val="2"/>
          <w:szCs w:val="24"/>
          <w14:ligatures w14:val="standardContextual"/>
        </w:rPr>
      </w:pPr>
      <w:ins w:id="867" w:author="Peter Van Der Plas" w:date="2025-01-01T17:18:00Z" w16du:dateUtc="2025-01-01T16:18:00Z">
        <w:r w:rsidRPr="0015161A">
          <w:rPr>
            <w:rStyle w:val="Hyperlink"/>
            <w:noProof/>
          </w:rPr>
          <w:fldChar w:fldCharType="begin"/>
        </w:r>
        <w:r w:rsidRPr="0015161A">
          <w:rPr>
            <w:rStyle w:val="Hyperlink"/>
            <w:noProof/>
          </w:rPr>
          <w:instrText xml:space="preserve"> </w:instrText>
        </w:r>
        <w:r>
          <w:rPr>
            <w:noProof/>
          </w:rPr>
          <w:instrText>HYPERLINK \l "_Toc186645541"</w:instrText>
        </w:r>
        <w:r w:rsidRPr="0015161A">
          <w:rPr>
            <w:rStyle w:val="Hyperlink"/>
            <w:noProof/>
          </w:rPr>
          <w:instrText xml:space="preserve"> </w:instrText>
        </w:r>
        <w:r w:rsidRPr="0015161A">
          <w:rPr>
            <w:rStyle w:val="Hyperlink"/>
            <w:noProof/>
          </w:rPr>
        </w:r>
        <w:r w:rsidRPr="0015161A">
          <w:rPr>
            <w:rStyle w:val="Hyperlink"/>
            <w:noProof/>
          </w:rPr>
          <w:fldChar w:fldCharType="separate"/>
        </w:r>
        <w:r w:rsidRPr="0015161A">
          <w:rPr>
            <w:rStyle w:val="Hyperlink"/>
            <w:noProof/>
          </w:rPr>
          <w:t>7-1</w:t>
        </w:r>
        <w:r>
          <w:rPr>
            <w:rFonts w:asciiTheme="minorHAnsi" w:eastAsiaTheme="minorEastAsia" w:hAnsiTheme="minorHAnsi" w:cstheme="minorBidi"/>
            <w:noProof/>
            <w:kern w:val="2"/>
            <w:szCs w:val="24"/>
            <w14:ligatures w14:val="standardContextual"/>
          </w:rPr>
          <w:tab/>
        </w:r>
        <w:r w:rsidRPr="0015161A">
          <w:rPr>
            <w:rStyle w:val="Hyperlink"/>
            <w:noProof/>
          </w:rPr>
          <w:t>Mapping of MAL Attribute Types to XSD Types</w:t>
        </w:r>
        <w:r>
          <w:rPr>
            <w:noProof/>
          </w:rPr>
          <w:tab/>
        </w:r>
        <w:r>
          <w:rPr>
            <w:noProof/>
          </w:rPr>
          <w:fldChar w:fldCharType="begin"/>
        </w:r>
        <w:r>
          <w:rPr>
            <w:noProof/>
          </w:rPr>
          <w:instrText xml:space="preserve"> PAGEREF _Toc186645541 \h </w:instrText>
        </w:r>
        <w:r>
          <w:rPr>
            <w:noProof/>
          </w:rPr>
        </w:r>
      </w:ins>
      <w:r>
        <w:rPr>
          <w:noProof/>
        </w:rPr>
        <w:fldChar w:fldCharType="separate"/>
      </w:r>
      <w:ins w:id="868" w:author="Peter Van Der Plas" w:date="2025-01-01T17:31:00Z" w16du:dateUtc="2025-01-01T16:31:00Z">
        <w:r w:rsidR="006D1623">
          <w:rPr>
            <w:noProof/>
          </w:rPr>
          <w:t>7-2</w:t>
        </w:r>
      </w:ins>
      <w:ins w:id="869" w:author="Peter Van Der Plas" w:date="2025-01-01T17:18:00Z" w16du:dateUtc="2025-01-01T16:18:00Z">
        <w:r>
          <w:rPr>
            <w:noProof/>
          </w:rPr>
          <w:fldChar w:fldCharType="end"/>
        </w:r>
        <w:r w:rsidRPr="0015161A">
          <w:rPr>
            <w:rStyle w:val="Hyperlink"/>
            <w:noProof/>
          </w:rPr>
          <w:fldChar w:fldCharType="end"/>
        </w:r>
      </w:ins>
    </w:p>
    <w:p w14:paraId="0C481330" w14:textId="678B10B2" w:rsidR="00284CFE" w:rsidDel="00547CCE" w:rsidRDefault="00284CFE">
      <w:pPr>
        <w:pStyle w:val="TOC7"/>
        <w:rPr>
          <w:ins w:id="870" w:author="Quinten Van Woerkom" w:date="2024-12-11T13:45:00Z" w16du:dateUtc="2024-12-11T12:45:00Z"/>
          <w:del w:id="871" w:author="Peter Van Der Plas" w:date="2024-12-25T19:01:00Z" w16du:dateUtc="2024-12-25T18:01:00Z"/>
          <w:rFonts w:asciiTheme="minorHAnsi" w:eastAsiaTheme="minorEastAsia" w:hAnsiTheme="minorHAnsi" w:cstheme="minorBidi"/>
          <w:noProof/>
          <w:kern w:val="2"/>
          <w:szCs w:val="24"/>
          <w14:ligatures w14:val="standardContextual"/>
        </w:rPr>
      </w:pPr>
      <w:ins w:id="872" w:author="Quinten Van Woerkom" w:date="2024-12-11T13:45:00Z" w16du:dateUtc="2024-12-11T12:45:00Z">
        <w:del w:id="873" w:author="Peter Van Der Plas" w:date="2024-12-25T19:01:00Z" w16du:dateUtc="2024-12-25T18:01:00Z">
          <w:r w:rsidRPr="00547CCE" w:rsidDel="00547CCE">
            <w:rPr>
              <w:rStyle w:val="Hyperlink"/>
              <w:noProof/>
            </w:rPr>
            <w:delText>1-1</w:delText>
          </w:r>
          <w:r w:rsidDel="00547CCE">
            <w:rPr>
              <w:rFonts w:asciiTheme="minorHAnsi" w:eastAsiaTheme="minorEastAsia" w:hAnsiTheme="minorHAnsi" w:cstheme="minorBidi"/>
              <w:noProof/>
              <w:kern w:val="2"/>
              <w:szCs w:val="24"/>
              <w14:ligatures w14:val="standardContextual"/>
            </w:rPr>
            <w:tab/>
          </w:r>
          <w:r w:rsidRPr="00547CCE" w:rsidDel="00547CCE">
            <w:rPr>
              <w:rStyle w:val="Hyperlink"/>
              <w:noProof/>
            </w:rPr>
            <w:delText>Example Data Structure Table</w:delText>
          </w:r>
          <w:r w:rsidDel="00547CCE">
            <w:rPr>
              <w:noProof/>
            </w:rPr>
            <w:tab/>
          </w:r>
        </w:del>
        <w:del w:id="874" w:author="Peter Van Der Plas" w:date="2024-12-25T18:53:00Z" w16du:dateUtc="2024-12-25T17:53:00Z">
          <w:r w:rsidDel="00547CCE">
            <w:rPr>
              <w:noProof/>
            </w:rPr>
            <w:delText>1-10</w:delText>
          </w:r>
        </w:del>
      </w:ins>
    </w:p>
    <w:p w14:paraId="4414DD85" w14:textId="12B7DF28" w:rsidR="00284CFE" w:rsidDel="00547CCE" w:rsidRDefault="00284CFE">
      <w:pPr>
        <w:pStyle w:val="TOC7"/>
        <w:rPr>
          <w:ins w:id="875" w:author="Quinten Van Woerkom" w:date="2024-12-11T13:45:00Z" w16du:dateUtc="2024-12-11T12:45:00Z"/>
          <w:del w:id="876" w:author="Peter Van Der Plas" w:date="2024-12-25T19:01:00Z" w16du:dateUtc="2024-12-25T18:01:00Z"/>
          <w:rFonts w:asciiTheme="minorHAnsi" w:eastAsiaTheme="minorEastAsia" w:hAnsiTheme="minorHAnsi" w:cstheme="minorBidi"/>
          <w:noProof/>
          <w:kern w:val="2"/>
          <w:szCs w:val="24"/>
          <w14:ligatures w14:val="standardContextual"/>
        </w:rPr>
      </w:pPr>
      <w:ins w:id="877" w:author="Quinten Van Woerkom" w:date="2024-12-11T13:45:00Z" w16du:dateUtc="2024-12-11T12:45:00Z">
        <w:del w:id="878" w:author="Peter Van Der Plas" w:date="2024-12-25T19:01:00Z" w16du:dateUtc="2024-12-25T18:01:00Z">
          <w:r w:rsidRPr="00547CCE" w:rsidDel="00547CCE">
            <w:rPr>
              <w:rStyle w:val="Hyperlink"/>
              <w:noProof/>
            </w:rPr>
            <w:delText>1-2</w:delText>
          </w:r>
          <w:r w:rsidDel="00547CCE">
            <w:rPr>
              <w:rFonts w:asciiTheme="minorHAnsi" w:eastAsiaTheme="minorEastAsia" w:hAnsiTheme="minorHAnsi" w:cstheme="minorBidi"/>
              <w:noProof/>
              <w:kern w:val="2"/>
              <w:szCs w:val="24"/>
              <w14:ligatures w14:val="standardContextual"/>
            </w:rPr>
            <w:tab/>
          </w:r>
          <w:r w:rsidRPr="00547CCE" w:rsidDel="00547CCE">
            <w:rPr>
              <w:rStyle w:val="Hyperlink"/>
              <w:noProof/>
            </w:rPr>
            <w:delText>Example Enumeration Table</w:delText>
          </w:r>
          <w:r w:rsidDel="00547CCE">
            <w:rPr>
              <w:noProof/>
            </w:rPr>
            <w:tab/>
          </w:r>
        </w:del>
        <w:del w:id="879" w:author="Peter Van Der Plas" w:date="2024-12-25T18:53:00Z" w16du:dateUtc="2024-12-25T17:53:00Z">
          <w:r w:rsidDel="00547CCE">
            <w:rPr>
              <w:noProof/>
            </w:rPr>
            <w:delText>1-10</w:delText>
          </w:r>
        </w:del>
      </w:ins>
    </w:p>
    <w:p w14:paraId="6F832349" w14:textId="32F8BB9A" w:rsidR="00284CFE" w:rsidDel="00547CCE" w:rsidRDefault="00284CFE">
      <w:pPr>
        <w:pStyle w:val="TOC7"/>
        <w:rPr>
          <w:ins w:id="880" w:author="Quinten Van Woerkom" w:date="2024-12-11T13:45:00Z" w16du:dateUtc="2024-12-11T12:45:00Z"/>
          <w:del w:id="881" w:author="Peter Van Der Plas" w:date="2024-12-25T19:01:00Z" w16du:dateUtc="2024-12-25T18:01:00Z"/>
          <w:rFonts w:asciiTheme="minorHAnsi" w:eastAsiaTheme="minorEastAsia" w:hAnsiTheme="minorHAnsi" w:cstheme="minorBidi"/>
          <w:noProof/>
          <w:kern w:val="2"/>
          <w:szCs w:val="24"/>
          <w14:ligatures w14:val="standardContextual"/>
        </w:rPr>
      </w:pPr>
      <w:ins w:id="882" w:author="Quinten Van Woerkom" w:date="2024-12-11T13:45:00Z" w16du:dateUtc="2024-12-11T12:45:00Z">
        <w:del w:id="883" w:author="Peter Van Der Plas" w:date="2024-12-25T19:01:00Z" w16du:dateUtc="2024-12-25T18:01:00Z">
          <w:r w:rsidRPr="00547CCE" w:rsidDel="00547CCE">
            <w:rPr>
              <w:rStyle w:val="Hyperlink"/>
              <w:noProof/>
            </w:rPr>
            <w:delText>1-3</w:delText>
          </w:r>
          <w:r w:rsidDel="00547CCE">
            <w:rPr>
              <w:rFonts w:asciiTheme="minorHAnsi" w:eastAsiaTheme="minorEastAsia" w:hAnsiTheme="minorHAnsi" w:cstheme="minorBidi"/>
              <w:noProof/>
              <w:kern w:val="2"/>
              <w:szCs w:val="24"/>
              <w14:ligatures w14:val="standardContextual"/>
            </w:rPr>
            <w:tab/>
          </w:r>
          <w:r w:rsidRPr="00547CCE" w:rsidDel="00547CCE">
            <w:rPr>
              <w:rStyle w:val="Hyperlink"/>
              <w:noProof/>
            </w:rPr>
            <w:delText>Example Service Table</w:delText>
          </w:r>
          <w:r w:rsidDel="00547CCE">
            <w:rPr>
              <w:noProof/>
            </w:rPr>
            <w:tab/>
          </w:r>
        </w:del>
        <w:del w:id="884" w:author="Peter Van Der Plas" w:date="2024-12-25T18:53:00Z" w16du:dateUtc="2024-12-25T17:53:00Z">
          <w:r w:rsidDel="00547CCE">
            <w:rPr>
              <w:noProof/>
            </w:rPr>
            <w:delText>1-11</w:delText>
          </w:r>
        </w:del>
      </w:ins>
    </w:p>
    <w:p w14:paraId="14ED9DE9" w14:textId="0B41D405" w:rsidR="00284CFE" w:rsidDel="00547CCE" w:rsidRDefault="00284CFE">
      <w:pPr>
        <w:pStyle w:val="TOC7"/>
        <w:rPr>
          <w:ins w:id="885" w:author="Quinten Van Woerkom" w:date="2024-12-11T13:45:00Z" w16du:dateUtc="2024-12-11T12:45:00Z"/>
          <w:del w:id="886" w:author="Peter Van Der Plas" w:date="2024-12-25T19:01:00Z" w16du:dateUtc="2024-12-25T18:01:00Z"/>
          <w:rFonts w:asciiTheme="minorHAnsi" w:eastAsiaTheme="minorEastAsia" w:hAnsiTheme="minorHAnsi" w:cstheme="minorBidi"/>
          <w:noProof/>
          <w:kern w:val="2"/>
          <w:szCs w:val="24"/>
          <w14:ligatures w14:val="standardContextual"/>
        </w:rPr>
      </w:pPr>
      <w:ins w:id="887" w:author="Quinten Van Woerkom" w:date="2024-12-11T13:45:00Z" w16du:dateUtc="2024-12-11T12:45:00Z">
        <w:del w:id="888" w:author="Peter Van Der Plas" w:date="2024-12-25T19:01:00Z" w16du:dateUtc="2024-12-25T18:01:00Z">
          <w:r w:rsidRPr="00547CCE" w:rsidDel="00547CCE">
            <w:rPr>
              <w:rStyle w:val="Hyperlink"/>
              <w:noProof/>
            </w:rPr>
            <w:delText>1-4</w:delText>
          </w:r>
          <w:r w:rsidDel="00547CCE">
            <w:rPr>
              <w:rFonts w:asciiTheme="minorHAnsi" w:eastAsiaTheme="minorEastAsia" w:hAnsiTheme="minorHAnsi" w:cstheme="minorBidi"/>
              <w:noProof/>
              <w:kern w:val="2"/>
              <w:szCs w:val="24"/>
              <w14:ligatures w14:val="standardContextual"/>
            </w:rPr>
            <w:tab/>
          </w:r>
          <w:r w:rsidRPr="00547CCE" w:rsidDel="00547CCE">
            <w:rPr>
              <w:rStyle w:val="Hyperlink"/>
              <w:noProof/>
            </w:rPr>
            <w:delText>Example Operation Template</w:delText>
          </w:r>
          <w:r w:rsidDel="00547CCE">
            <w:rPr>
              <w:noProof/>
            </w:rPr>
            <w:tab/>
          </w:r>
        </w:del>
        <w:del w:id="889" w:author="Peter Van Der Plas" w:date="2024-12-25T18:53:00Z" w16du:dateUtc="2024-12-25T17:53:00Z">
          <w:r w:rsidDel="00547CCE">
            <w:rPr>
              <w:noProof/>
            </w:rPr>
            <w:delText>1-11</w:delText>
          </w:r>
        </w:del>
      </w:ins>
    </w:p>
    <w:p w14:paraId="7ACFA6D1" w14:textId="776F8BD2" w:rsidR="00284CFE" w:rsidDel="00547CCE" w:rsidRDefault="00284CFE">
      <w:pPr>
        <w:pStyle w:val="TOC7"/>
        <w:rPr>
          <w:ins w:id="890" w:author="Quinten Van Woerkom" w:date="2024-12-11T13:45:00Z" w16du:dateUtc="2024-12-11T12:45:00Z"/>
          <w:del w:id="891" w:author="Peter Van Der Plas" w:date="2024-12-25T19:01:00Z" w16du:dateUtc="2024-12-25T18:01:00Z"/>
          <w:rFonts w:asciiTheme="minorHAnsi" w:eastAsiaTheme="minorEastAsia" w:hAnsiTheme="minorHAnsi" w:cstheme="minorBidi"/>
          <w:noProof/>
          <w:kern w:val="2"/>
          <w:szCs w:val="24"/>
          <w14:ligatures w14:val="standardContextual"/>
        </w:rPr>
      </w:pPr>
      <w:ins w:id="892" w:author="Quinten Van Woerkom" w:date="2024-12-11T13:45:00Z" w16du:dateUtc="2024-12-11T12:45:00Z">
        <w:del w:id="893" w:author="Peter Van Der Plas" w:date="2024-12-25T19:01:00Z" w16du:dateUtc="2024-12-25T18:01:00Z">
          <w:r w:rsidRPr="00547CCE" w:rsidDel="00547CCE">
            <w:rPr>
              <w:rStyle w:val="Hyperlink"/>
              <w:noProof/>
            </w:rPr>
            <w:delText>1-5</w:delText>
          </w:r>
          <w:r w:rsidDel="00547CCE">
            <w:rPr>
              <w:rFonts w:asciiTheme="minorHAnsi" w:eastAsiaTheme="minorEastAsia" w:hAnsiTheme="minorHAnsi" w:cstheme="minorBidi"/>
              <w:noProof/>
              <w:kern w:val="2"/>
              <w:szCs w:val="24"/>
              <w14:ligatures w14:val="standardContextual"/>
            </w:rPr>
            <w:tab/>
          </w:r>
          <w:r w:rsidRPr="00547CCE" w:rsidDel="00547CCE">
            <w:rPr>
              <w:rStyle w:val="Hyperlink"/>
              <w:noProof/>
            </w:rPr>
            <w:delText>Example Error References Table</w:delText>
          </w:r>
          <w:r w:rsidDel="00547CCE">
            <w:rPr>
              <w:noProof/>
            </w:rPr>
            <w:tab/>
          </w:r>
        </w:del>
        <w:del w:id="894" w:author="Peter Van Der Plas" w:date="2024-12-25T18:53:00Z" w16du:dateUtc="2024-12-25T17:53:00Z">
          <w:r w:rsidDel="00547CCE">
            <w:rPr>
              <w:noProof/>
            </w:rPr>
            <w:delText>1-12</w:delText>
          </w:r>
        </w:del>
      </w:ins>
    </w:p>
    <w:p w14:paraId="0B3FA274" w14:textId="0D53E67C" w:rsidR="00284CFE" w:rsidDel="00547CCE" w:rsidRDefault="00284CFE">
      <w:pPr>
        <w:pStyle w:val="TOC7"/>
        <w:rPr>
          <w:ins w:id="895" w:author="Quinten Van Woerkom" w:date="2024-12-11T13:45:00Z" w16du:dateUtc="2024-12-11T12:45:00Z"/>
          <w:del w:id="896" w:author="Peter Van Der Plas" w:date="2024-12-25T19:01:00Z" w16du:dateUtc="2024-12-25T18:01:00Z"/>
          <w:rFonts w:asciiTheme="minorHAnsi" w:eastAsiaTheme="minorEastAsia" w:hAnsiTheme="minorHAnsi" w:cstheme="minorBidi"/>
          <w:noProof/>
          <w:kern w:val="2"/>
          <w:szCs w:val="24"/>
          <w14:ligatures w14:val="standardContextual"/>
        </w:rPr>
      </w:pPr>
      <w:ins w:id="897" w:author="Quinten Van Woerkom" w:date="2024-12-11T13:45:00Z" w16du:dateUtc="2024-12-11T12:45:00Z">
        <w:del w:id="898" w:author="Peter Van Der Plas" w:date="2024-12-25T19:01:00Z" w16du:dateUtc="2024-12-25T18:01:00Z">
          <w:r w:rsidRPr="00547CCE" w:rsidDel="00547CCE">
            <w:rPr>
              <w:rStyle w:val="Hyperlink"/>
              <w:noProof/>
            </w:rPr>
            <w:delText>2-6</w:delText>
          </w:r>
          <w:r w:rsidDel="00547CCE">
            <w:rPr>
              <w:rFonts w:asciiTheme="minorHAnsi" w:eastAsiaTheme="minorEastAsia" w:hAnsiTheme="minorHAnsi" w:cstheme="minorBidi"/>
              <w:noProof/>
              <w:kern w:val="2"/>
              <w:szCs w:val="24"/>
              <w14:ligatures w14:val="standardContextual"/>
            </w:rPr>
            <w:tab/>
          </w:r>
          <w:r w:rsidRPr="00547CCE" w:rsidDel="00547CCE">
            <w:rPr>
              <w:rStyle w:val="Hyperlink"/>
              <w:noProof/>
            </w:rPr>
            <w:delText>Mandatory and Optional Elements of the Information Model</w:delText>
          </w:r>
          <w:r w:rsidDel="00547CCE">
            <w:rPr>
              <w:noProof/>
            </w:rPr>
            <w:tab/>
          </w:r>
        </w:del>
        <w:del w:id="899" w:author="Peter Van Der Plas" w:date="2024-12-25T18:53:00Z" w16du:dateUtc="2024-12-25T17:53:00Z">
          <w:r w:rsidDel="00547CCE">
            <w:rPr>
              <w:noProof/>
            </w:rPr>
            <w:delText>2-16</w:delText>
          </w:r>
        </w:del>
      </w:ins>
    </w:p>
    <w:p w14:paraId="2347FFCE" w14:textId="66BDEBCD" w:rsidR="00284CFE" w:rsidDel="00547CCE" w:rsidRDefault="00284CFE">
      <w:pPr>
        <w:pStyle w:val="TOC7"/>
        <w:rPr>
          <w:ins w:id="900" w:author="Quinten Van Woerkom" w:date="2024-12-11T13:45:00Z" w16du:dateUtc="2024-12-11T12:45:00Z"/>
          <w:del w:id="901" w:author="Peter Van Der Plas" w:date="2024-12-25T19:01:00Z" w16du:dateUtc="2024-12-25T18:01:00Z"/>
          <w:rFonts w:asciiTheme="minorHAnsi" w:eastAsiaTheme="minorEastAsia" w:hAnsiTheme="minorHAnsi" w:cstheme="minorBidi"/>
          <w:noProof/>
          <w:kern w:val="2"/>
          <w:szCs w:val="24"/>
          <w14:ligatures w14:val="standardContextual"/>
        </w:rPr>
      </w:pPr>
      <w:ins w:id="902" w:author="Quinten Van Woerkom" w:date="2024-12-11T13:45:00Z" w16du:dateUtc="2024-12-11T12:45:00Z">
        <w:del w:id="903" w:author="Peter Van Der Plas" w:date="2024-12-25T19:01:00Z" w16du:dateUtc="2024-12-25T18:01:00Z">
          <w:r w:rsidRPr="00547CCE" w:rsidDel="00547CCE">
            <w:rPr>
              <w:rStyle w:val="Hyperlink"/>
              <w:noProof/>
            </w:rPr>
            <w:delText>2-7</w:delText>
          </w:r>
          <w:r w:rsidDel="00547CCE">
            <w:rPr>
              <w:rFonts w:asciiTheme="minorHAnsi" w:eastAsiaTheme="minorEastAsia" w:hAnsiTheme="minorHAnsi" w:cstheme="minorBidi"/>
              <w:noProof/>
              <w:kern w:val="2"/>
              <w:szCs w:val="24"/>
              <w14:ligatures w14:val="standardContextual"/>
            </w:rPr>
            <w:tab/>
          </w:r>
          <w:r w:rsidRPr="00547CCE" w:rsidDel="00547CCE">
            <w:rPr>
              <w:rStyle w:val="Hyperlink"/>
              <w:noProof/>
            </w:rPr>
            <w:delText>Optional Service Capabilities</w:delText>
          </w:r>
          <w:r w:rsidDel="00547CCE">
            <w:rPr>
              <w:noProof/>
            </w:rPr>
            <w:tab/>
          </w:r>
        </w:del>
        <w:del w:id="904" w:author="Peter Van Der Plas" w:date="2024-12-25T18:53:00Z" w16du:dateUtc="2024-12-25T17:53:00Z">
          <w:r w:rsidDel="00547CCE">
            <w:rPr>
              <w:noProof/>
            </w:rPr>
            <w:delText>2-18</w:delText>
          </w:r>
        </w:del>
      </w:ins>
    </w:p>
    <w:p w14:paraId="1C2D3623" w14:textId="1F0BFFA0" w:rsidR="00284CFE" w:rsidDel="00547CCE" w:rsidRDefault="00284CFE">
      <w:pPr>
        <w:pStyle w:val="TOC7"/>
        <w:rPr>
          <w:ins w:id="905" w:author="Quinten Van Woerkom" w:date="2024-12-11T13:45:00Z" w16du:dateUtc="2024-12-11T12:45:00Z"/>
          <w:del w:id="906" w:author="Peter Van Der Plas" w:date="2024-12-25T19:01:00Z" w16du:dateUtc="2024-12-25T18:01:00Z"/>
          <w:rFonts w:asciiTheme="minorHAnsi" w:eastAsiaTheme="minorEastAsia" w:hAnsiTheme="minorHAnsi" w:cstheme="minorBidi"/>
          <w:noProof/>
          <w:kern w:val="2"/>
          <w:szCs w:val="24"/>
          <w14:ligatures w14:val="standardContextual"/>
        </w:rPr>
      </w:pPr>
      <w:ins w:id="907" w:author="Quinten Van Woerkom" w:date="2024-12-11T13:45:00Z" w16du:dateUtc="2024-12-11T12:45:00Z">
        <w:del w:id="908" w:author="Peter Van Der Plas" w:date="2024-12-25T19:01:00Z" w16du:dateUtc="2024-12-25T18:01:00Z">
          <w:r w:rsidRPr="00547CCE" w:rsidDel="00547CCE">
            <w:rPr>
              <w:rStyle w:val="Hyperlink"/>
              <w:noProof/>
            </w:rPr>
            <w:delText>4-1</w:delText>
          </w:r>
          <w:r w:rsidDel="00547CCE">
            <w:rPr>
              <w:rFonts w:asciiTheme="minorHAnsi" w:eastAsiaTheme="minorEastAsia" w:hAnsiTheme="minorHAnsi" w:cstheme="minorBidi"/>
              <w:noProof/>
              <w:kern w:val="2"/>
              <w:szCs w:val="24"/>
              <w14:ligatures w14:val="standardContextual"/>
            </w:rPr>
            <w:tab/>
          </w:r>
          <w:r w:rsidRPr="00547CCE" w:rsidDel="00547CCE">
            <w:rPr>
              <w:rStyle w:val="Hyperlink"/>
              <w:noProof/>
            </w:rPr>
            <w:delText>MO Object Numbers</w:delText>
          </w:r>
          <w:r w:rsidDel="00547CCE">
            <w:rPr>
              <w:noProof/>
            </w:rPr>
            <w:tab/>
          </w:r>
        </w:del>
        <w:del w:id="909" w:author="Peter Van Der Plas" w:date="2024-12-25T18:53:00Z" w16du:dateUtc="2024-12-25T17:53:00Z">
          <w:r w:rsidDel="00547CCE">
            <w:rPr>
              <w:noProof/>
            </w:rPr>
            <w:delText>4-2</w:delText>
          </w:r>
        </w:del>
      </w:ins>
    </w:p>
    <w:p w14:paraId="0D82AE51" w14:textId="2A5A6309" w:rsidR="00284CFE" w:rsidDel="00547CCE" w:rsidRDefault="00284CFE">
      <w:pPr>
        <w:pStyle w:val="TOC7"/>
        <w:rPr>
          <w:ins w:id="910" w:author="Quinten Van Woerkom" w:date="2024-12-11T13:45:00Z" w16du:dateUtc="2024-12-11T12:45:00Z"/>
          <w:del w:id="911" w:author="Peter Van Der Plas" w:date="2024-12-25T19:01:00Z" w16du:dateUtc="2024-12-25T18:01:00Z"/>
          <w:rFonts w:asciiTheme="minorHAnsi" w:eastAsiaTheme="minorEastAsia" w:hAnsiTheme="minorHAnsi" w:cstheme="minorBidi"/>
          <w:noProof/>
          <w:kern w:val="2"/>
          <w:szCs w:val="24"/>
          <w14:ligatures w14:val="standardContextual"/>
        </w:rPr>
      </w:pPr>
      <w:ins w:id="912" w:author="Quinten Van Woerkom" w:date="2024-12-11T13:45:00Z" w16du:dateUtc="2024-12-11T12:45:00Z">
        <w:del w:id="913" w:author="Peter Van Der Plas" w:date="2024-12-25T19:01:00Z" w16du:dateUtc="2024-12-25T18:01:00Z">
          <w:r w:rsidRPr="00547CCE" w:rsidDel="00547CCE">
            <w:rPr>
              <w:rStyle w:val="Hyperlink"/>
              <w:noProof/>
            </w:rPr>
            <w:delText>7-1</w:delText>
          </w:r>
          <w:r w:rsidDel="00547CCE">
            <w:rPr>
              <w:rFonts w:asciiTheme="minorHAnsi" w:eastAsiaTheme="minorEastAsia" w:hAnsiTheme="minorHAnsi" w:cstheme="minorBidi"/>
              <w:noProof/>
              <w:kern w:val="2"/>
              <w:szCs w:val="24"/>
              <w14:ligatures w14:val="standardContextual"/>
            </w:rPr>
            <w:tab/>
          </w:r>
          <w:r w:rsidRPr="00547CCE" w:rsidDel="00547CCE">
            <w:rPr>
              <w:rStyle w:val="Hyperlink"/>
              <w:noProof/>
            </w:rPr>
            <w:delText>Mapping of MAL Attribute Types to XSD Types</w:delText>
          </w:r>
          <w:r w:rsidDel="00547CCE">
            <w:rPr>
              <w:noProof/>
            </w:rPr>
            <w:tab/>
          </w:r>
        </w:del>
      </w:ins>
    </w:p>
    <w:p w14:paraId="6966057B" w14:textId="689615CD" w:rsidR="00284CFE" w:rsidDel="00547CCE" w:rsidRDefault="00284CFE">
      <w:pPr>
        <w:pStyle w:val="TOC7"/>
        <w:rPr>
          <w:ins w:id="914" w:author="Quinten Van Woerkom" w:date="2024-12-11T13:45:00Z" w16du:dateUtc="2024-12-11T12:45:00Z"/>
          <w:del w:id="915" w:author="Peter Van Der Plas" w:date="2024-12-25T19:01:00Z" w16du:dateUtc="2024-12-25T18:01:00Z"/>
          <w:rFonts w:asciiTheme="minorHAnsi" w:eastAsiaTheme="minorEastAsia" w:hAnsiTheme="minorHAnsi" w:cstheme="minorBidi"/>
          <w:noProof/>
          <w:kern w:val="2"/>
          <w:szCs w:val="24"/>
          <w14:ligatures w14:val="standardContextual"/>
        </w:rPr>
      </w:pPr>
      <w:ins w:id="916" w:author="Quinten Van Woerkom" w:date="2024-12-11T13:45:00Z" w16du:dateUtc="2024-12-11T12:45:00Z">
        <w:del w:id="917" w:author="Peter Van Der Plas" w:date="2024-12-25T19:01:00Z" w16du:dateUtc="2024-12-25T18:01:00Z">
          <w:r w:rsidRPr="00547CCE" w:rsidDel="00547CCE">
            <w:rPr>
              <w:rStyle w:val="Hyperlink"/>
              <w:noProof/>
            </w:rPr>
            <w:delText>E-1</w:delText>
          </w:r>
          <w:r w:rsidDel="00547CCE">
            <w:rPr>
              <w:rFonts w:asciiTheme="minorHAnsi" w:eastAsiaTheme="minorEastAsia" w:hAnsiTheme="minorHAnsi" w:cstheme="minorBidi"/>
              <w:noProof/>
              <w:kern w:val="2"/>
              <w:szCs w:val="24"/>
              <w14:ligatures w14:val="standardContextual"/>
            </w:rPr>
            <w:tab/>
          </w:r>
          <w:r w:rsidRPr="00547CCE" w:rsidDel="00547CCE">
            <w:rPr>
              <w:rStyle w:val="Hyperlink"/>
              <w:noProof/>
            </w:rPr>
            <w:delText>MPS Expression Types</w:delText>
          </w:r>
          <w:r w:rsidDel="00547CCE">
            <w:rPr>
              <w:noProof/>
            </w:rPr>
            <w:tab/>
          </w:r>
        </w:del>
        <w:del w:id="918" w:author="Peter Van Der Plas" w:date="2024-12-25T18:53:00Z" w16du:dateUtc="2024-12-25T17:53:00Z">
          <w:r w:rsidDel="00547CCE">
            <w:rPr>
              <w:noProof/>
            </w:rPr>
            <w:delText>E-1</w:delText>
          </w:r>
        </w:del>
      </w:ins>
    </w:p>
    <w:p w14:paraId="5CE3B923" w14:textId="09ED3866" w:rsidR="002F2337" w:rsidRPr="002F2337" w:rsidDel="00547CCE" w:rsidRDefault="002F2337">
      <w:pPr>
        <w:pStyle w:val="TOC7"/>
        <w:rPr>
          <w:del w:id="919" w:author="Peter Van Der Plas" w:date="2024-12-25T19:01:00Z" w16du:dateUtc="2024-12-25T18:01:00Z"/>
          <w:rFonts w:eastAsiaTheme="minorEastAsia" w:hAnsiTheme="minorHAnsi" w:cstheme="minorBidi"/>
          <w:noProof/>
          <w:lang w:val="en-US" w:eastAsia="en-US"/>
        </w:rPr>
      </w:pPr>
      <w:del w:id="920" w:author="Peter Van Der Plas" w:date="2024-12-25T19:01:00Z" w16du:dateUtc="2024-12-25T18:01:00Z">
        <w:r w:rsidRPr="00284CFE" w:rsidDel="00547CCE">
          <w:rPr>
            <w:noProof/>
            <w:rPrChange w:id="921" w:author="Quinten Van Woerkom" w:date="2024-12-11T13:45:00Z" w16du:dateUtc="2024-12-11T12:45:00Z">
              <w:rPr>
                <w:rStyle w:val="Hyperlink"/>
                <w:noProof/>
              </w:rPr>
            </w:rPrChange>
          </w:rPr>
          <w:delText>1-1</w:delText>
        </w:r>
        <w:r w:rsidRPr="002F2337" w:rsidDel="00547CCE">
          <w:rPr>
            <w:rFonts w:eastAsiaTheme="minorEastAsia" w:hAnsiTheme="minorHAnsi" w:cstheme="minorBidi"/>
            <w:noProof/>
            <w:lang w:val="en-US" w:eastAsia="en-US"/>
          </w:rPr>
          <w:tab/>
        </w:r>
        <w:r w:rsidRPr="00284CFE" w:rsidDel="00547CCE">
          <w:rPr>
            <w:noProof/>
            <w:rPrChange w:id="922" w:author="Quinten Van Woerkom" w:date="2024-12-11T13:45:00Z" w16du:dateUtc="2024-12-11T12:45:00Z">
              <w:rPr>
                <w:rStyle w:val="Hyperlink"/>
                <w:noProof/>
              </w:rPr>
            </w:rPrChange>
          </w:rPr>
          <w:delText>Example Data Structure Table</w:delText>
        </w:r>
        <w:r w:rsidDel="00547CCE">
          <w:rPr>
            <w:noProof/>
          </w:rPr>
          <w:tab/>
        </w:r>
        <w:r w:rsidR="00BF1AC4" w:rsidDel="00547CCE">
          <w:rPr>
            <w:noProof/>
          </w:rPr>
          <w:delText>1-11</w:delText>
        </w:r>
      </w:del>
    </w:p>
    <w:p w14:paraId="274267DB" w14:textId="1A9667E6" w:rsidR="002F2337" w:rsidRPr="002F2337" w:rsidDel="00547CCE" w:rsidRDefault="002F2337">
      <w:pPr>
        <w:pStyle w:val="TOC7"/>
        <w:rPr>
          <w:del w:id="923" w:author="Peter Van Der Plas" w:date="2024-12-25T19:01:00Z" w16du:dateUtc="2024-12-25T18:01:00Z"/>
          <w:rFonts w:eastAsiaTheme="minorEastAsia" w:hAnsiTheme="minorHAnsi" w:cstheme="minorBidi"/>
          <w:noProof/>
          <w:lang w:val="en-US" w:eastAsia="en-US"/>
        </w:rPr>
      </w:pPr>
      <w:del w:id="924" w:author="Peter Van Der Plas" w:date="2024-12-25T19:01:00Z" w16du:dateUtc="2024-12-25T18:01:00Z">
        <w:r w:rsidRPr="00284CFE" w:rsidDel="00547CCE">
          <w:rPr>
            <w:noProof/>
            <w:rPrChange w:id="925" w:author="Quinten Van Woerkom" w:date="2024-12-11T13:45:00Z" w16du:dateUtc="2024-12-11T12:45:00Z">
              <w:rPr>
                <w:rStyle w:val="Hyperlink"/>
                <w:noProof/>
              </w:rPr>
            </w:rPrChange>
          </w:rPr>
          <w:delText>1-2</w:delText>
        </w:r>
        <w:r w:rsidRPr="002F2337" w:rsidDel="00547CCE">
          <w:rPr>
            <w:rFonts w:eastAsiaTheme="minorEastAsia" w:hAnsiTheme="minorHAnsi" w:cstheme="minorBidi"/>
            <w:noProof/>
            <w:lang w:val="en-US" w:eastAsia="en-US"/>
          </w:rPr>
          <w:tab/>
        </w:r>
        <w:r w:rsidRPr="00284CFE" w:rsidDel="00547CCE">
          <w:rPr>
            <w:noProof/>
            <w:rPrChange w:id="926" w:author="Quinten Van Woerkom" w:date="2024-12-11T13:45:00Z" w16du:dateUtc="2024-12-11T12:45:00Z">
              <w:rPr>
                <w:rStyle w:val="Hyperlink"/>
                <w:noProof/>
              </w:rPr>
            </w:rPrChange>
          </w:rPr>
          <w:delText>Example Enumeration Table</w:delText>
        </w:r>
        <w:r w:rsidDel="00547CCE">
          <w:rPr>
            <w:noProof/>
          </w:rPr>
          <w:tab/>
        </w:r>
        <w:r w:rsidR="00BF1AC4" w:rsidDel="00547CCE">
          <w:rPr>
            <w:noProof/>
          </w:rPr>
          <w:delText>1-12</w:delText>
        </w:r>
      </w:del>
    </w:p>
    <w:p w14:paraId="399704DD" w14:textId="0F884894" w:rsidR="002F2337" w:rsidRPr="002F2337" w:rsidDel="00547CCE" w:rsidRDefault="002F2337">
      <w:pPr>
        <w:pStyle w:val="TOC7"/>
        <w:rPr>
          <w:del w:id="927" w:author="Peter Van Der Plas" w:date="2024-12-25T19:01:00Z" w16du:dateUtc="2024-12-25T18:01:00Z"/>
          <w:rFonts w:eastAsiaTheme="minorEastAsia" w:hAnsiTheme="minorHAnsi" w:cstheme="minorBidi"/>
          <w:noProof/>
          <w:lang w:val="en-US" w:eastAsia="en-US"/>
        </w:rPr>
      </w:pPr>
      <w:del w:id="928" w:author="Peter Van Der Plas" w:date="2024-12-25T19:01:00Z" w16du:dateUtc="2024-12-25T18:01:00Z">
        <w:r w:rsidRPr="00284CFE" w:rsidDel="00547CCE">
          <w:rPr>
            <w:noProof/>
            <w:rPrChange w:id="929" w:author="Quinten Van Woerkom" w:date="2024-12-11T13:45:00Z" w16du:dateUtc="2024-12-11T12:45:00Z">
              <w:rPr>
                <w:rStyle w:val="Hyperlink"/>
                <w:noProof/>
              </w:rPr>
            </w:rPrChange>
          </w:rPr>
          <w:delText>1-3</w:delText>
        </w:r>
        <w:r w:rsidRPr="002F2337" w:rsidDel="00547CCE">
          <w:rPr>
            <w:rFonts w:eastAsiaTheme="minorEastAsia" w:hAnsiTheme="minorHAnsi" w:cstheme="minorBidi"/>
            <w:noProof/>
            <w:lang w:val="en-US" w:eastAsia="en-US"/>
          </w:rPr>
          <w:tab/>
        </w:r>
        <w:r w:rsidRPr="00284CFE" w:rsidDel="00547CCE">
          <w:rPr>
            <w:noProof/>
            <w:rPrChange w:id="930" w:author="Quinten Van Woerkom" w:date="2024-12-11T13:45:00Z" w16du:dateUtc="2024-12-11T12:45:00Z">
              <w:rPr>
                <w:rStyle w:val="Hyperlink"/>
                <w:noProof/>
              </w:rPr>
            </w:rPrChange>
          </w:rPr>
          <w:delText>Example Service Table</w:delText>
        </w:r>
        <w:r w:rsidDel="00547CCE">
          <w:rPr>
            <w:noProof/>
          </w:rPr>
          <w:tab/>
        </w:r>
        <w:r w:rsidR="00BF1AC4" w:rsidDel="00547CCE">
          <w:rPr>
            <w:noProof/>
          </w:rPr>
          <w:delText>1-13</w:delText>
        </w:r>
      </w:del>
    </w:p>
    <w:p w14:paraId="71A276FC" w14:textId="7521ECE7" w:rsidR="002F2337" w:rsidRPr="002F2337" w:rsidDel="00547CCE" w:rsidRDefault="002F2337">
      <w:pPr>
        <w:pStyle w:val="TOC7"/>
        <w:rPr>
          <w:del w:id="931" w:author="Peter Van Der Plas" w:date="2024-12-25T19:01:00Z" w16du:dateUtc="2024-12-25T18:01:00Z"/>
          <w:rFonts w:eastAsiaTheme="minorEastAsia" w:hAnsiTheme="minorHAnsi" w:cstheme="minorBidi"/>
          <w:noProof/>
          <w:lang w:val="en-US" w:eastAsia="en-US"/>
        </w:rPr>
      </w:pPr>
      <w:del w:id="932" w:author="Peter Van Der Plas" w:date="2024-12-25T19:01:00Z" w16du:dateUtc="2024-12-25T18:01:00Z">
        <w:r w:rsidRPr="00284CFE" w:rsidDel="00547CCE">
          <w:rPr>
            <w:noProof/>
            <w:rPrChange w:id="933" w:author="Quinten Van Woerkom" w:date="2024-12-11T13:45:00Z" w16du:dateUtc="2024-12-11T12:45:00Z">
              <w:rPr>
                <w:rStyle w:val="Hyperlink"/>
                <w:noProof/>
              </w:rPr>
            </w:rPrChange>
          </w:rPr>
          <w:delText>1-4</w:delText>
        </w:r>
        <w:r w:rsidRPr="002F2337" w:rsidDel="00547CCE">
          <w:rPr>
            <w:rFonts w:eastAsiaTheme="minorEastAsia" w:hAnsiTheme="minorHAnsi" w:cstheme="minorBidi"/>
            <w:noProof/>
            <w:lang w:val="en-US" w:eastAsia="en-US"/>
          </w:rPr>
          <w:tab/>
        </w:r>
        <w:r w:rsidRPr="00284CFE" w:rsidDel="00547CCE">
          <w:rPr>
            <w:noProof/>
            <w:rPrChange w:id="934" w:author="Quinten Van Woerkom" w:date="2024-12-11T13:45:00Z" w16du:dateUtc="2024-12-11T12:45:00Z">
              <w:rPr>
                <w:rStyle w:val="Hyperlink"/>
                <w:noProof/>
              </w:rPr>
            </w:rPrChange>
          </w:rPr>
          <w:delText>Example Operation Template</w:delText>
        </w:r>
        <w:r w:rsidDel="00547CCE">
          <w:rPr>
            <w:noProof/>
          </w:rPr>
          <w:tab/>
        </w:r>
        <w:r w:rsidR="00BF1AC4" w:rsidDel="00547CCE">
          <w:rPr>
            <w:noProof/>
          </w:rPr>
          <w:delText>1-13</w:delText>
        </w:r>
      </w:del>
    </w:p>
    <w:p w14:paraId="00BBA68C" w14:textId="18ABFF97" w:rsidR="002F2337" w:rsidRPr="002F2337" w:rsidDel="00547CCE" w:rsidRDefault="002F2337">
      <w:pPr>
        <w:pStyle w:val="TOC7"/>
        <w:rPr>
          <w:del w:id="935" w:author="Peter Van Der Plas" w:date="2024-12-25T19:01:00Z" w16du:dateUtc="2024-12-25T18:01:00Z"/>
          <w:rFonts w:eastAsiaTheme="minorEastAsia" w:hAnsiTheme="minorHAnsi" w:cstheme="minorBidi"/>
          <w:noProof/>
          <w:lang w:val="en-US" w:eastAsia="en-US"/>
        </w:rPr>
      </w:pPr>
      <w:del w:id="936" w:author="Peter Van Der Plas" w:date="2024-12-25T19:01:00Z" w16du:dateUtc="2024-12-25T18:01:00Z">
        <w:r w:rsidRPr="00284CFE" w:rsidDel="00547CCE">
          <w:rPr>
            <w:noProof/>
            <w:rPrChange w:id="937" w:author="Quinten Van Woerkom" w:date="2024-12-11T13:45:00Z" w16du:dateUtc="2024-12-11T12:45:00Z">
              <w:rPr>
                <w:rStyle w:val="Hyperlink"/>
                <w:noProof/>
              </w:rPr>
            </w:rPrChange>
          </w:rPr>
          <w:delText>1-5</w:delText>
        </w:r>
        <w:r w:rsidRPr="002F2337" w:rsidDel="00547CCE">
          <w:rPr>
            <w:rFonts w:eastAsiaTheme="minorEastAsia" w:hAnsiTheme="minorHAnsi" w:cstheme="minorBidi"/>
            <w:noProof/>
            <w:lang w:val="en-US" w:eastAsia="en-US"/>
          </w:rPr>
          <w:tab/>
        </w:r>
        <w:r w:rsidRPr="00284CFE" w:rsidDel="00547CCE">
          <w:rPr>
            <w:noProof/>
            <w:rPrChange w:id="938" w:author="Quinten Van Woerkom" w:date="2024-12-11T13:45:00Z" w16du:dateUtc="2024-12-11T12:45:00Z">
              <w:rPr>
                <w:rStyle w:val="Hyperlink"/>
                <w:noProof/>
              </w:rPr>
            </w:rPrChange>
          </w:rPr>
          <w:delText>Example Error References Table</w:delText>
        </w:r>
        <w:r w:rsidDel="00547CCE">
          <w:rPr>
            <w:noProof/>
          </w:rPr>
          <w:tab/>
        </w:r>
        <w:r w:rsidR="00BF1AC4" w:rsidDel="00547CCE">
          <w:rPr>
            <w:noProof/>
          </w:rPr>
          <w:delText>1-14</w:delText>
        </w:r>
      </w:del>
    </w:p>
    <w:p w14:paraId="39F10C38" w14:textId="6A2B0467" w:rsidR="002F2337" w:rsidRPr="002F2337" w:rsidDel="00547CCE" w:rsidRDefault="002F2337">
      <w:pPr>
        <w:pStyle w:val="TOC7"/>
        <w:rPr>
          <w:del w:id="939" w:author="Peter Van Der Plas" w:date="2024-12-25T19:01:00Z" w16du:dateUtc="2024-12-25T18:01:00Z"/>
          <w:rFonts w:eastAsiaTheme="minorEastAsia" w:hAnsiTheme="minorHAnsi" w:cstheme="minorBidi"/>
          <w:noProof/>
          <w:lang w:val="en-US" w:eastAsia="en-US"/>
        </w:rPr>
      </w:pPr>
      <w:del w:id="940" w:author="Peter Van Der Plas" w:date="2024-12-25T19:01:00Z" w16du:dateUtc="2024-12-25T18:01:00Z">
        <w:r w:rsidRPr="00284CFE" w:rsidDel="00547CCE">
          <w:rPr>
            <w:noProof/>
            <w:rPrChange w:id="941" w:author="Quinten Van Woerkom" w:date="2024-12-11T13:45:00Z" w16du:dateUtc="2024-12-11T12:45:00Z">
              <w:rPr>
                <w:rStyle w:val="Hyperlink"/>
                <w:noProof/>
              </w:rPr>
            </w:rPrChange>
          </w:rPr>
          <w:delText>2-1</w:delText>
        </w:r>
        <w:r w:rsidRPr="002F2337" w:rsidDel="00547CCE">
          <w:rPr>
            <w:rFonts w:eastAsiaTheme="minorEastAsia" w:hAnsiTheme="minorHAnsi" w:cstheme="minorBidi"/>
            <w:noProof/>
            <w:lang w:val="en-US" w:eastAsia="en-US"/>
          </w:rPr>
          <w:tab/>
        </w:r>
        <w:r w:rsidRPr="00284CFE" w:rsidDel="00547CCE">
          <w:rPr>
            <w:noProof/>
            <w:rPrChange w:id="942" w:author="Quinten Van Woerkom" w:date="2024-12-11T13:45:00Z" w16du:dateUtc="2024-12-11T12:45:00Z">
              <w:rPr>
                <w:rStyle w:val="Hyperlink"/>
                <w:noProof/>
              </w:rPr>
            </w:rPrChange>
          </w:rPr>
          <w:delText>Planning Request Service Capability Sets and Operations</w:delText>
        </w:r>
        <w:r w:rsidDel="00547CCE">
          <w:rPr>
            <w:noProof/>
          </w:rPr>
          <w:tab/>
        </w:r>
        <w:r w:rsidR="00BF1AC4" w:rsidDel="00547CCE">
          <w:rPr>
            <w:noProof/>
          </w:rPr>
          <w:delText>2-14</w:delText>
        </w:r>
      </w:del>
    </w:p>
    <w:p w14:paraId="6F6EA57F" w14:textId="223487AC" w:rsidR="002F2337" w:rsidRPr="002F2337" w:rsidDel="00547CCE" w:rsidRDefault="002F2337">
      <w:pPr>
        <w:pStyle w:val="TOC7"/>
        <w:rPr>
          <w:del w:id="943" w:author="Peter Van Der Plas" w:date="2024-12-25T19:01:00Z" w16du:dateUtc="2024-12-25T18:01:00Z"/>
          <w:rFonts w:eastAsiaTheme="minorEastAsia" w:hAnsiTheme="minorHAnsi" w:cstheme="minorBidi"/>
          <w:noProof/>
          <w:lang w:val="en-US" w:eastAsia="en-US"/>
        </w:rPr>
      </w:pPr>
      <w:del w:id="944" w:author="Peter Van Der Plas" w:date="2024-12-25T19:01:00Z" w16du:dateUtc="2024-12-25T18:01:00Z">
        <w:r w:rsidRPr="00284CFE" w:rsidDel="00547CCE">
          <w:rPr>
            <w:noProof/>
            <w:rPrChange w:id="945" w:author="Quinten Van Woerkom" w:date="2024-12-11T13:45:00Z" w16du:dateUtc="2024-12-11T12:45:00Z">
              <w:rPr>
                <w:rStyle w:val="Hyperlink"/>
                <w:noProof/>
              </w:rPr>
            </w:rPrChange>
          </w:rPr>
          <w:delText>2-2</w:delText>
        </w:r>
        <w:r w:rsidRPr="002F2337" w:rsidDel="00547CCE">
          <w:rPr>
            <w:rFonts w:eastAsiaTheme="minorEastAsia" w:hAnsiTheme="minorHAnsi" w:cstheme="minorBidi"/>
            <w:noProof/>
            <w:lang w:val="en-US" w:eastAsia="en-US"/>
          </w:rPr>
          <w:tab/>
        </w:r>
        <w:r w:rsidRPr="00284CFE" w:rsidDel="00547CCE">
          <w:rPr>
            <w:noProof/>
            <w:rPrChange w:id="946" w:author="Quinten Van Woerkom" w:date="2024-12-11T13:45:00Z" w16du:dateUtc="2024-12-11T12:45:00Z">
              <w:rPr>
                <w:rStyle w:val="Hyperlink"/>
                <w:noProof/>
              </w:rPr>
            </w:rPrChange>
          </w:rPr>
          <w:delText>Plan Distribution Service Capability Sets and Operations</w:delText>
        </w:r>
        <w:r w:rsidDel="00547CCE">
          <w:rPr>
            <w:noProof/>
          </w:rPr>
          <w:tab/>
        </w:r>
        <w:r w:rsidR="00BF1AC4" w:rsidDel="00547CCE">
          <w:rPr>
            <w:noProof/>
          </w:rPr>
          <w:delText>2-15</w:delText>
        </w:r>
      </w:del>
    </w:p>
    <w:p w14:paraId="02CFE6B0" w14:textId="59B7124E" w:rsidR="002F2337" w:rsidRPr="002F2337" w:rsidDel="00547CCE" w:rsidRDefault="002F2337">
      <w:pPr>
        <w:pStyle w:val="TOC7"/>
        <w:rPr>
          <w:del w:id="947" w:author="Peter Van Der Plas" w:date="2024-12-25T19:01:00Z" w16du:dateUtc="2024-12-25T18:01:00Z"/>
          <w:rFonts w:eastAsiaTheme="minorEastAsia" w:hAnsiTheme="minorHAnsi" w:cstheme="minorBidi"/>
          <w:noProof/>
          <w:lang w:val="en-US" w:eastAsia="en-US"/>
        </w:rPr>
      </w:pPr>
      <w:del w:id="948" w:author="Peter Van Der Plas" w:date="2024-12-25T19:01:00Z" w16du:dateUtc="2024-12-25T18:01:00Z">
        <w:r w:rsidRPr="00284CFE" w:rsidDel="00547CCE">
          <w:rPr>
            <w:noProof/>
            <w:rPrChange w:id="949" w:author="Quinten Van Woerkom" w:date="2024-12-11T13:45:00Z" w16du:dateUtc="2024-12-11T12:45:00Z">
              <w:rPr>
                <w:rStyle w:val="Hyperlink"/>
                <w:noProof/>
              </w:rPr>
            </w:rPrChange>
          </w:rPr>
          <w:delText>2-3</w:delText>
        </w:r>
        <w:r w:rsidRPr="002F2337" w:rsidDel="00547CCE">
          <w:rPr>
            <w:rFonts w:eastAsiaTheme="minorEastAsia" w:hAnsiTheme="minorHAnsi" w:cstheme="minorBidi"/>
            <w:noProof/>
            <w:lang w:val="en-US" w:eastAsia="en-US"/>
          </w:rPr>
          <w:tab/>
        </w:r>
        <w:r w:rsidRPr="00284CFE" w:rsidDel="00547CCE">
          <w:rPr>
            <w:noProof/>
            <w:rPrChange w:id="950" w:author="Quinten Van Woerkom" w:date="2024-12-11T13:45:00Z" w16du:dateUtc="2024-12-11T12:45:00Z">
              <w:rPr>
                <w:rStyle w:val="Hyperlink"/>
                <w:noProof/>
              </w:rPr>
            </w:rPrChange>
          </w:rPr>
          <w:delText>Plan Execution Control Service Capability Sets and Operations</w:delText>
        </w:r>
        <w:r w:rsidDel="00547CCE">
          <w:rPr>
            <w:noProof/>
          </w:rPr>
          <w:tab/>
        </w:r>
        <w:r w:rsidR="00BF1AC4" w:rsidDel="00547CCE">
          <w:rPr>
            <w:noProof/>
          </w:rPr>
          <w:delText>2-16</w:delText>
        </w:r>
      </w:del>
    </w:p>
    <w:p w14:paraId="7CD190A0" w14:textId="587827DE" w:rsidR="002F2337" w:rsidRPr="002F2337" w:rsidDel="00547CCE" w:rsidRDefault="002F2337">
      <w:pPr>
        <w:pStyle w:val="TOC7"/>
        <w:rPr>
          <w:del w:id="951" w:author="Peter Van Der Plas" w:date="2024-12-25T19:01:00Z" w16du:dateUtc="2024-12-25T18:01:00Z"/>
          <w:rFonts w:eastAsiaTheme="minorEastAsia" w:hAnsiTheme="minorHAnsi" w:cstheme="minorBidi"/>
          <w:noProof/>
          <w:lang w:val="en-US" w:eastAsia="en-US"/>
        </w:rPr>
      </w:pPr>
      <w:del w:id="952" w:author="Peter Van Der Plas" w:date="2024-12-25T19:01:00Z" w16du:dateUtc="2024-12-25T18:01:00Z">
        <w:r w:rsidRPr="00284CFE" w:rsidDel="00547CCE">
          <w:rPr>
            <w:noProof/>
            <w:rPrChange w:id="953" w:author="Quinten Van Woerkom" w:date="2024-12-11T13:45:00Z" w16du:dateUtc="2024-12-11T12:45:00Z">
              <w:rPr>
                <w:rStyle w:val="Hyperlink"/>
                <w:noProof/>
              </w:rPr>
            </w:rPrChange>
          </w:rPr>
          <w:delText>2-4</w:delText>
        </w:r>
        <w:r w:rsidRPr="002F2337" w:rsidDel="00547CCE">
          <w:rPr>
            <w:rFonts w:eastAsiaTheme="minorEastAsia" w:hAnsiTheme="minorHAnsi" w:cstheme="minorBidi"/>
            <w:noProof/>
            <w:lang w:val="en-US" w:eastAsia="en-US"/>
          </w:rPr>
          <w:tab/>
        </w:r>
        <w:r w:rsidRPr="00284CFE" w:rsidDel="00547CCE">
          <w:rPr>
            <w:noProof/>
            <w:rPrChange w:id="954" w:author="Quinten Van Woerkom" w:date="2024-12-11T13:45:00Z" w16du:dateUtc="2024-12-11T12:45:00Z">
              <w:rPr>
                <w:rStyle w:val="Hyperlink"/>
                <w:noProof/>
              </w:rPr>
            </w:rPrChange>
          </w:rPr>
          <w:delText>Plan Information Management Service Capability Sets &amp; Operations</w:delText>
        </w:r>
        <w:r w:rsidDel="00547CCE">
          <w:rPr>
            <w:noProof/>
          </w:rPr>
          <w:tab/>
        </w:r>
        <w:r w:rsidR="00BF1AC4" w:rsidDel="00547CCE">
          <w:rPr>
            <w:noProof/>
          </w:rPr>
          <w:delText>2-18</w:delText>
        </w:r>
      </w:del>
    </w:p>
    <w:p w14:paraId="0EA64E28" w14:textId="060F62E3" w:rsidR="002F2337" w:rsidRPr="002F2337" w:rsidDel="00547CCE" w:rsidRDefault="002F2337">
      <w:pPr>
        <w:pStyle w:val="TOC7"/>
        <w:rPr>
          <w:del w:id="955" w:author="Peter Van Der Plas" w:date="2024-12-25T19:01:00Z" w16du:dateUtc="2024-12-25T18:01:00Z"/>
          <w:rFonts w:eastAsiaTheme="minorEastAsia" w:hAnsiTheme="minorHAnsi" w:cstheme="minorBidi"/>
          <w:noProof/>
          <w:lang w:val="en-US" w:eastAsia="en-US"/>
        </w:rPr>
      </w:pPr>
      <w:del w:id="956" w:author="Peter Van Der Plas" w:date="2024-12-25T19:01:00Z" w16du:dateUtc="2024-12-25T18:01:00Z">
        <w:r w:rsidRPr="00284CFE" w:rsidDel="00547CCE">
          <w:rPr>
            <w:noProof/>
            <w:rPrChange w:id="957" w:author="Quinten Van Woerkom" w:date="2024-12-11T13:45:00Z" w16du:dateUtc="2024-12-11T12:45:00Z">
              <w:rPr>
                <w:rStyle w:val="Hyperlink"/>
                <w:noProof/>
              </w:rPr>
            </w:rPrChange>
          </w:rPr>
          <w:delText>2-5</w:delText>
        </w:r>
        <w:r w:rsidRPr="002F2337" w:rsidDel="00547CCE">
          <w:rPr>
            <w:rFonts w:eastAsiaTheme="minorEastAsia" w:hAnsiTheme="minorHAnsi" w:cstheme="minorBidi"/>
            <w:noProof/>
            <w:lang w:val="en-US" w:eastAsia="en-US"/>
          </w:rPr>
          <w:tab/>
        </w:r>
        <w:r w:rsidRPr="00284CFE" w:rsidDel="00547CCE">
          <w:rPr>
            <w:noProof/>
            <w:rPrChange w:id="958" w:author="Quinten Van Woerkom" w:date="2024-12-11T13:45:00Z" w16du:dateUtc="2024-12-11T12:45:00Z">
              <w:rPr>
                <w:rStyle w:val="Hyperlink"/>
                <w:noProof/>
              </w:rPr>
            </w:rPrChange>
          </w:rPr>
          <w:delText>Plan Edit Service Capability Sets and Operations</w:delText>
        </w:r>
        <w:r w:rsidDel="00547CCE">
          <w:rPr>
            <w:noProof/>
          </w:rPr>
          <w:tab/>
        </w:r>
        <w:r w:rsidR="00BF1AC4" w:rsidDel="00547CCE">
          <w:rPr>
            <w:noProof/>
          </w:rPr>
          <w:delText>2-19</w:delText>
        </w:r>
      </w:del>
    </w:p>
    <w:p w14:paraId="1D10FAAC" w14:textId="0670A73A" w:rsidR="002F2337" w:rsidRPr="002F2337" w:rsidDel="00547CCE" w:rsidRDefault="002F2337">
      <w:pPr>
        <w:pStyle w:val="TOC7"/>
        <w:rPr>
          <w:del w:id="959" w:author="Peter Van Der Plas" w:date="2024-12-25T19:01:00Z" w16du:dateUtc="2024-12-25T18:01:00Z"/>
          <w:rFonts w:eastAsiaTheme="minorEastAsia" w:hAnsiTheme="minorHAnsi" w:cstheme="minorBidi"/>
          <w:noProof/>
          <w:lang w:val="en-US" w:eastAsia="en-US"/>
        </w:rPr>
      </w:pPr>
      <w:del w:id="960" w:author="Peter Van Der Plas" w:date="2024-12-25T19:01:00Z" w16du:dateUtc="2024-12-25T18:01:00Z">
        <w:r w:rsidRPr="00284CFE" w:rsidDel="00547CCE">
          <w:rPr>
            <w:noProof/>
            <w:rPrChange w:id="961" w:author="Quinten Van Woerkom" w:date="2024-12-11T13:45:00Z" w16du:dateUtc="2024-12-11T12:45:00Z">
              <w:rPr>
                <w:rStyle w:val="Hyperlink"/>
                <w:noProof/>
              </w:rPr>
            </w:rPrChange>
          </w:rPr>
          <w:delText>2-6</w:delText>
        </w:r>
        <w:r w:rsidRPr="002F2337" w:rsidDel="00547CCE">
          <w:rPr>
            <w:rFonts w:eastAsiaTheme="minorEastAsia" w:hAnsiTheme="minorHAnsi" w:cstheme="minorBidi"/>
            <w:noProof/>
            <w:lang w:val="en-US" w:eastAsia="en-US"/>
          </w:rPr>
          <w:tab/>
        </w:r>
        <w:r w:rsidRPr="00284CFE" w:rsidDel="00547CCE">
          <w:rPr>
            <w:noProof/>
            <w:rPrChange w:id="962" w:author="Quinten Van Woerkom" w:date="2024-12-11T13:45:00Z" w16du:dateUtc="2024-12-11T12:45:00Z">
              <w:rPr>
                <w:rStyle w:val="Hyperlink"/>
                <w:noProof/>
              </w:rPr>
            </w:rPrChange>
          </w:rPr>
          <w:delText>Mandatory and Optional Elements of the Information Model</w:delText>
        </w:r>
        <w:r w:rsidDel="00547CCE">
          <w:rPr>
            <w:noProof/>
          </w:rPr>
          <w:tab/>
        </w:r>
        <w:r w:rsidR="00BF1AC4" w:rsidDel="00547CCE">
          <w:rPr>
            <w:noProof/>
          </w:rPr>
          <w:delText>2-21</w:delText>
        </w:r>
      </w:del>
    </w:p>
    <w:p w14:paraId="2F6D5D6B" w14:textId="036CDE32" w:rsidR="002F2337" w:rsidRPr="002F2337" w:rsidDel="00547CCE" w:rsidRDefault="002F2337">
      <w:pPr>
        <w:pStyle w:val="TOC7"/>
        <w:rPr>
          <w:del w:id="963" w:author="Peter Van Der Plas" w:date="2024-12-25T19:01:00Z" w16du:dateUtc="2024-12-25T18:01:00Z"/>
          <w:rFonts w:eastAsiaTheme="minorEastAsia" w:hAnsiTheme="minorHAnsi" w:cstheme="minorBidi"/>
          <w:noProof/>
          <w:lang w:val="en-US" w:eastAsia="en-US"/>
        </w:rPr>
      </w:pPr>
      <w:del w:id="964" w:author="Peter Van Der Plas" w:date="2024-12-25T19:01:00Z" w16du:dateUtc="2024-12-25T18:01:00Z">
        <w:r w:rsidRPr="00284CFE" w:rsidDel="00547CCE">
          <w:rPr>
            <w:noProof/>
            <w:rPrChange w:id="965" w:author="Quinten Van Woerkom" w:date="2024-12-11T13:45:00Z" w16du:dateUtc="2024-12-11T12:45:00Z">
              <w:rPr>
                <w:rStyle w:val="Hyperlink"/>
                <w:noProof/>
              </w:rPr>
            </w:rPrChange>
          </w:rPr>
          <w:lastRenderedPageBreak/>
          <w:delText>2-7</w:delText>
        </w:r>
        <w:r w:rsidRPr="002F2337" w:rsidDel="00547CCE">
          <w:rPr>
            <w:rFonts w:eastAsiaTheme="minorEastAsia" w:hAnsiTheme="minorHAnsi" w:cstheme="minorBidi"/>
            <w:noProof/>
            <w:lang w:val="en-US" w:eastAsia="en-US"/>
          </w:rPr>
          <w:tab/>
        </w:r>
        <w:r w:rsidRPr="00284CFE" w:rsidDel="00547CCE">
          <w:rPr>
            <w:noProof/>
            <w:rPrChange w:id="966" w:author="Quinten Van Woerkom" w:date="2024-12-11T13:45:00Z" w16du:dateUtc="2024-12-11T12:45:00Z">
              <w:rPr>
                <w:rStyle w:val="Hyperlink"/>
                <w:noProof/>
              </w:rPr>
            </w:rPrChange>
          </w:rPr>
          <w:delText>Optional Service Capabilities</w:delText>
        </w:r>
        <w:r w:rsidDel="00547CCE">
          <w:rPr>
            <w:noProof/>
          </w:rPr>
          <w:tab/>
        </w:r>
        <w:r w:rsidR="00BF1AC4" w:rsidDel="00547CCE">
          <w:rPr>
            <w:noProof/>
          </w:rPr>
          <w:delText>2-22</w:delText>
        </w:r>
      </w:del>
    </w:p>
    <w:p w14:paraId="11A5AFE9" w14:textId="65BE00BD" w:rsidR="002F2337" w:rsidRPr="002F2337" w:rsidDel="00547CCE" w:rsidRDefault="002F2337">
      <w:pPr>
        <w:pStyle w:val="TOC7"/>
        <w:rPr>
          <w:del w:id="967" w:author="Peter Van Der Plas" w:date="2024-12-25T19:01:00Z" w16du:dateUtc="2024-12-25T18:01:00Z"/>
          <w:rFonts w:eastAsiaTheme="minorEastAsia" w:hAnsiTheme="minorHAnsi" w:cstheme="minorBidi"/>
          <w:noProof/>
          <w:lang w:val="en-US" w:eastAsia="en-US"/>
        </w:rPr>
      </w:pPr>
      <w:del w:id="968" w:author="Peter Van Der Plas" w:date="2024-12-25T19:01:00Z" w16du:dateUtc="2024-12-25T18:01:00Z">
        <w:r w:rsidRPr="00284CFE" w:rsidDel="00547CCE">
          <w:rPr>
            <w:noProof/>
            <w:rPrChange w:id="969" w:author="Quinten Van Woerkom" w:date="2024-12-11T13:45:00Z" w16du:dateUtc="2024-12-11T12:45:00Z">
              <w:rPr>
                <w:rStyle w:val="Hyperlink"/>
                <w:noProof/>
              </w:rPr>
            </w:rPrChange>
          </w:rPr>
          <w:delText>3-1</w:delText>
        </w:r>
        <w:r w:rsidRPr="002F2337" w:rsidDel="00547CCE">
          <w:rPr>
            <w:rFonts w:eastAsiaTheme="minorEastAsia" w:hAnsiTheme="minorHAnsi" w:cstheme="minorBidi"/>
            <w:noProof/>
            <w:lang w:val="en-US" w:eastAsia="en-US"/>
          </w:rPr>
          <w:tab/>
        </w:r>
        <w:r w:rsidRPr="00284CFE" w:rsidDel="00547CCE">
          <w:rPr>
            <w:noProof/>
            <w:rPrChange w:id="970" w:author="Quinten Van Woerkom" w:date="2024-12-11T13:45:00Z" w16du:dateUtc="2024-12-11T12:45:00Z">
              <w:rPr>
                <w:rStyle w:val="Hyperlink"/>
                <w:noProof/>
              </w:rPr>
            </w:rPrChange>
          </w:rPr>
          <w:delText>MPS Service Provider Standard Properties</w:delText>
        </w:r>
        <w:r w:rsidDel="00547CCE">
          <w:rPr>
            <w:noProof/>
          </w:rPr>
          <w:tab/>
        </w:r>
        <w:r w:rsidR="00BF1AC4" w:rsidDel="00547CCE">
          <w:rPr>
            <w:noProof/>
          </w:rPr>
          <w:delText>3-2</w:delText>
        </w:r>
      </w:del>
    </w:p>
    <w:p w14:paraId="1C5A2F8D" w14:textId="34E617FA" w:rsidR="002F2337" w:rsidRPr="002F2337" w:rsidDel="00547CCE" w:rsidRDefault="002F2337">
      <w:pPr>
        <w:pStyle w:val="TOC7"/>
        <w:rPr>
          <w:del w:id="971" w:author="Peter Van Der Plas" w:date="2024-12-25T19:01:00Z" w16du:dateUtc="2024-12-25T18:01:00Z"/>
          <w:rFonts w:eastAsiaTheme="minorEastAsia" w:hAnsiTheme="minorHAnsi" w:cstheme="minorBidi"/>
          <w:noProof/>
          <w:lang w:val="en-US" w:eastAsia="en-US"/>
        </w:rPr>
      </w:pPr>
      <w:del w:id="972" w:author="Peter Van Der Plas" w:date="2024-12-25T19:01:00Z" w16du:dateUtc="2024-12-25T18:01:00Z">
        <w:r w:rsidRPr="00284CFE" w:rsidDel="00547CCE">
          <w:rPr>
            <w:noProof/>
            <w:rPrChange w:id="973" w:author="Quinten Van Woerkom" w:date="2024-12-11T13:45:00Z" w16du:dateUtc="2024-12-11T12:45:00Z">
              <w:rPr>
                <w:rStyle w:val="Hyperlink"/>
                <w:noProof/>
              </w:rPr>
            </w:rPrChange>
          </w:rPr>
          <w:delText>4-1</w:delText>
        </w:r>
        <w:r w:rsidRPr="002F2337" w:rsidDel="00547CCE">
          <w:rPr>
            <w:rFonts w:eastAsiaTheme="minorEastAsia" w:hAnsiTheme="minorHAnsi" w:cstheme="minorBidi"/>
            <w:noProof/>
            <w:lang w:val="en-US" w:eastAsia="en-US"/>
          </w:rPr>
          <w:tab/>
        </w:r>
        <w:r w:rsidRPr="00284CFE" w:rsidDel="00547CCE">
          <w:rPr>
            <w:noProof/>
            <w:rPrChange w:id="974" w:author="Quinten Van Woerkom" w:date="2024-12-11T13:45:00Z" w16du:dateUtc="2024-12-11T12:45:00Z">
              <w:rPr>
                <w:rStyle w:val="Hyperlink"/>
                <w:noProof/>
              </w:rPr>
            </w:rPrChange>
          </w:rPr>
          <w:delText>MO Object Numbers</w:delText>
        </w:r>
        <w:r w:rsidDel="00547CCE">
          <w:rPr>
            <w:noProof/>
          </w:rPr>
          <w:tab/>
        </w:r>
        <w:r w:rsidR="00BF1AC4" w:rsidDel="00547CCE">
          <w:rPr>
            <w:noProof/>
          </w:rPr>
          <w:delText>4-2</w:delText>
        </w:r>
      </w:del>
    </w:p>
    <w:p w14:paraId="4ADEE6A6" w14:textId="5A89ACB9" w:rsidR="002F2337" w:rsidRPr="002F2337" w:rsidDel="00547CCE" w:rsidRDefault="002F2337">
      <w:pPr>
        <w:pStyle w:val="TOC7"/>
        <w:rPr>
          <w:del w:id="975" w:author="Peter Van Der Plas" w:date="2024-12-25T19:01:00Z" w16du:dateUtc="2024-12-25T18:01:00Z"/>
          <w:rFonts w:eastAsiaTheme="minorEastAsia" w:hAnsiTheme="minorHAnsi" w:cstheme="minorBidi"/>
          <w:noProof/>
          <w:lang w:val="en-US" w:eastAsia="en-US"/>
        </w:rPr>
      </w:pPr>
      <w:del w:id="976" w:author="Peter Van Der Plas" w:date="2024-12-25T19:01:00Z" w16du:dateUtc="2024-12-25T18:01:00Z">
        <w:r w:rsidRPr="00284CFE" w:rsidDel="00547CCE">
          <w:rPr>
            <w:noProof/>
            <w:rPrChange w:id="977" w:author="Quinten Van Woerkom" w:date="2024-12-11T13:45:00Z" w16du:dateUtc="2024-12-11T12:45:00Z">
              <w:rPr>
                <w:rStyle w:val="Hyperlink"/>
                <w:noProof/>
              </w:rPr>
            </w:rPrChange>
          </w:rPr>
          <w:delText>7-1</w:delText>
        </w:r>
        <w:r w:rsidRPr="002F2337" w:rsidDel="00547CCE">
          <w:rPr>
            <w:rFonts w:eastAsiaTheme="minorEastAsia" w:hAnsiTheme="minorHAnsi" w:cstheme="minorBidi"/>
            <w:noProof/>
            <w:lang w:val="en-US" w:eastAsia="en-US"/>
          </w:rPr>
          <w:tab/>
        </w:r>
        <w:r w:rsidRPr="00284CFE" w:rsidDel="00547CCE">
          <w:rPr>
            <w:noProof/>
            <w:rPrChange w:id="978" w:author="Quinten Van Woerkom" w:date="2024-12-11T13:45:00Z" w16du:dateUtc="2024-12-11T12:45:00Z">
              <w:rPr>
                <w:rStyle w:val="Hyperlink"/>
                <w:noProof/>
              </w:rPr>
            </w:rPrChange>
          </w:rPr>
          <w:delText>Mapping of MAL Attribute Types to XSD Types</w:delText>
        </w:r>
        <w:r w:rsidDel="00547CCE">
          <w:rPr>
            <w:noProof/>
          </w:rPr>
          <w:tab/>
        </w:r>
        <w:r w:rsidR="00BF1AC4" w:rsidDel="00547CCE">
          <w:rPr>
            <w:noProof/>
          </w:rPr>
          <w:delText>7-2</w:delText>
        </w:r>
      </w:del>
    </w:p>
    <w:p w14:paraId="64435182" w14:textId="0BC22092" w:rsidR="002F2337" w:rsidRPr="002F2337" w:rsidDel="00547CCE" w:rsidRDefault="002F2337">
      <w:pPr>
        <w:pStyle w:val="TOC7"/>
        <w:rPr>
          <w:del w:id="979" w:author="Peter Van Der Plas" w:date="2024-12-25T19:01:00Z" w16du:dateUtc="2024-12-25T18:01:00Z"/>
          <w:rFonts w:eastAsiaTheme="minorEastAsia" w:hAnsiTheme="minorHAnsi" w:cstheme="minorBidi"/>
          <w:noProof/>
          <w:lang w:val="en-US" w:eastAsia="en-US"/>
        </w:rPr>
      </w:pPr>
      <w:del w:id="980" w:author="Peter Van Der Plas" w:date="2024-12-25T19:01:00Z" w16du:dateUtc="2024-12-25T18:01:00Z">
        <w:r w:rsidRPr="00284CFE" w:rsidDel="00547CCE">
          <w:rPr>
            <w:noProof/>
            <w:rPrChange w:id="981" w:author="Quinten Van Woerkom" w:date="2024-12-11T13:45:00Z" w16du:dateUtc="2024-12-11T12:45:00Z">
              <w:rPr>
                <w:rStyle w:val="Hyperlink"/>
                <w:noProof/>
              </w:rPr>
            </w:rPrChange>
          </w:rPr>
          <w:delText>E-1</w:delText>
        </w:r>
        <w:r w:rsidRPr="002F2337" w:rsidDel="00547CCE">
          <w:rPr>
            <w:rFonts w:eastAsiaTheme="minorEastAsia" w:hAnsiTheme="minorHAnsi" w:cstheme="minorBidi"/>
            <w:noProof/>
            <w:lang w:val="en-US" w:eastAsia="en-US"/>
          </w:rPr>
          <w:tab/>
        </w:r>
        <w:r w:rsidRPr="00284CFE" w:rsidDel="00547CCE">
          <w:rPr>
            <w:noProof/>
            <w:rPrChange w:id="982" w:author="Quinten Van Woerkom" w:date="2024-12-11T13:45:00Z" w16du:dateUtc="2024-12-11T12:45:00Z">
              <w:rPr>
                <w:rStyle w:val="Hyperlink"/>
                <w:noProof/>
              </w:rPr>
            </w:rPrChange>
          </w:rPr>
          <w:delText>MPS Expression Types</w:delText>
        </w:r>
        <w:r w:rsidDel="00547CCE">
          <w:rPr>
            <w:noProof/>
          </w:rPr>
          <w:tab/>
        </w:r>
        <w:r w:rsidR="00BF1AC4" w:rsidDel="00547CCE">
          <w:rPr>
            <w:noProof/>
          </w:rPr>
          <w:delText>E-1</w:delText>
        </w:r>
      </w:del>
    </w:p>
    <w:p w14:paraId="6F202678" w14:textId="56A17A27" w:rsidR="00480413" w:rsidDel="009247DB" w:rsidRDefault="002F2337" w:rsidP="0043015A">
      <w:pPr>
        <w:rPr>
          <w:del w:id="983" w:author="Peter Van Der Plas" w:date="2025-01-01T17:18:00Z" w16du:dateUtc="2025-01-01T16:18:00Z"/>
          <w:lang w:val="en-GB"/>
        </w:rPr>
      </w:pPr>
      <w:r>
        <w:fldChar w:fldCharType="end"/>
      </w:r>
    </w:p>
    <w:p w14:paraId="33379840" w14:textId="77777777" w:rsidR="00480413" w:rsidRDefault="00480413" w:rsidP="0043015A">
      <w:pPr>
        <w:rPr>
          <w:lang w:val="en-GB"/>
        </w:rPr>
        <w:sectPr w:rsidR="00480413" w:rsidSect="002F2337">
          <w:headerReference w:type="default" r:id="rId13"/>
          <w:footerReference w:type="default" r:id="rId14"/>
          <w:type w:val="continuous"/>
          <w:pgSz w:w="11907" w:h="16839" w:code="1"/>
          <w:pgMar w:top="1944" w:right="1296" w:bottom="1944" w:left="1296" w:header="1037" w:footer="1037" w:gutter="302"/>
          <w:pgNumType w:fmt="lowerRoman" w:start="1"/>
          <w:cols w:space="720"/>
          <w:docGrid w:linePitch="326"/>
        </w:sectPr>
      </w:pPr>
    </w:p>
    <w:p w14:paraId="409DC8BD" w14:textId="77777777" w:rsidR="00696E90" w:rsidRPr="004424B1" w:rsidRDefault="00696E90" w:rsidP="0043015A">
      <w:pPr>
        <w:pStyle w:val="Heading1"/>
        <w:rPr>
          <w:lang w:val="en-GB"/>
        </w:rPr>
      </w:pPr>
      <w:bookmarkStart w:id="997" w:name="_Ref186642353"/>
      <w:bookmarkStart w:id="998" w:name="_Ref186642399"/>
      <w:bookmarkStart w:id="999" w:name="_Toc186644288"/>
      <w:r w:rsidRPr="004424B1">
        <w:rPr>
          <w:lang w:val="en-GB"/>
        </w:rPr>
        <w:lastRenderedPageBreak/>
        <w:t>Introduction</w:t>
      </w:r>
      <w:bookmarkEnd w:id="0"/>
      <w:bookmarkEnd w:id="1"/>
      <w:bookmarkEnd w:id="2"/>
      <w:bookmarkEnd w:id="997"/>
      <w:bookmarkEnd w:id="998"/>
      <w:bookmarkEnd w:id="999"/>
    </w:p>
    <w:p w14:paraId="04D3D370" w14:textId="77777777" w:rsidR="00696E90" w:rsidRPr="004424B1" w:rsidRDefault="00884D91" w:rsidP="0043015A">
      <w:pPr>
        <w:pStyle w:val="Heading2"/>
        <w:rPr>
          <w:lang w:val="en-GB"/>
        </w:rPr>
      </w:pPr>
      <w:bookmarkStart w:id="1000" w:name="_Toc140093757"/>
      <w:bookmarkStart w:id="1001" w:name="_Toc161745082"/>
      <w:bookmarkStart w:id="1002" w:name="_Toc186644289"/>
      <w:r w:rsidRPr="004424B1">
        <w:rPr>
          <w:lang w:val="en-GB"/>
        </w:rPr>
        <w:t>General</w:t>
      </w:r>
      <w:bookmarkEnd w:id="1000"/>
      <w:bookmarkEnd w:id="1001"/>
      <w:bookmarkEnd w:id="1002"/>
    </w:p>
    <w:p w14:paraId="717C7F0B" w14:textId="4FD861B3" w:rsidR="00A42A54" w:rsidRPr="004424B1" w:rsidRDefault="00A42A54" w:rsidP="00A42A54">
      <w:pPr>
        <w:rPr>
          <w:lang w:val="en-GB"/>
        </w:rPr>
      </w:pPr>
      <w:r w:rsidRPr="004424B1">
        <w:rPr>
          <w:lang w:val="en-GB"/>
        </w:rPr>
        <w:t xml:space="preserve">Mission </w:t>
      </w:r>
      <w:r w:rsidR="00950410" w:rsidRPr="004424B1">
        <w:rPr>
          <w:lang w:val="en-GB"/>
        </w:rPr>
        <w:t>p</w:t>
      </w:r>
      <w:r w:rsidRPr="004424B1">
        <w:rPr>
          <w:lang w:val="en-GB"/>
        </w:rPr>
        <w:t xml:space="preserve">lanning is an activity that often requires interaction between multiple entities.  This may be to support distributed planning, where the responsibility for different aspects of mission operations planning is spread over multiple entities, including the space segment.  It may also be to facilitate collaboration between missions, or to allow the planning of payloads by multiple end-users or the planning of multiple payloads from different agencies hosted on the same spacecraft.  Other missions, such as observatories, may make payloads available to a wider user community.  Some planning responsibility may be delegated to the spacecraft itself and the corresponding capabilities hosted </w:t>
      </w:r>
      <w:r w:rsidR="00FF48BF" w:rsidRPr="004424B1">
        <w:rPr>
          <w:lang w:val="en-GB"/>
        </w:rPr>
        <w:t>on board</w:t>
      </w:r>
      <w:r w:rsidRPr="004424B1">
        <w:rPr>
          <w:lang w:val="en-GB"/>
        </w:rPr>
        <w:t>.  Historically, these interoperable interfaces have typically been defined on a per-mission or per-agency basis.</w:t>
      </w:r>
    </w:p>
    <w:p w14:paraId="6CA5048D" w14:textId="5B4CD4B6" w:rsidR="006F29D2" w:rsidRPr="004424B1" w:rsidRDefault="006430CC" w:rsidP="006F29D2">
      <w:pPr>
        <w:rPr>
          <w:lang w:val="en-GB"/>
        </w:rPr>
      </w:pPr>
      <w:r w:rsidRPr="004424B1">
        <w:rPr>
          <w:iCs/>
          <w:lang w:val="en-GB"/>
        </w:rPr>
        <w:t xml:space="preserve">This </w:t>
      </w:r>
      <w:r w:rsidR="00861D1B" w:rsidRPr="004424B1">
        <w:rPr>
          <w:iCs/>
          <w:lang w:val="en-GB"/>
        </w:rPr>
        <w:t xml:space="preserve">Recommended Standard </w:t>
      </w:r>
      <w:r w:rsidR="00A42A54" w:rsidRPr="004424B1">
        <w:rPr>
          <w:lang w:val="en-GB"/>
        </w:rPr>
        <w:t>has the objective of specifying generic, interoperable mission planning and scheduling interfaces, for all typical space mission use cases, including the ones identified above</w:t>
      </w:r>
      <w:r w:rsidR="00B761A9" w:rsidRPr="004424B1">
        <w:rPr>
          <w:lang w:val="en-GB"/>
        </w:rPr>
        <w:t xml:space="preserve">.  </w:t>
      </w:r>
      <w:r w:rsidR="00387421" w:rsidRPr="004424B1">
        <w:rPr>
          <w:lang w:val="en-GB"/>
        </w:rPr>
        <w:t>These use cases are elaborated in the associated</w:t>
      </w:r>
      <w:r w:rsidR="00950410" w:rsidRPr="004424B1">
        <w:rPr>
          <w:lang w:val="en-GB"/>
        </w:rPr>
        <w:t xml:space="preserve"> </w:t>
      </w:r>
      <w:r w:rsidR="003752C5" w:rsidRPr="004424B1">
        <w:rPr>
          <w:lang w:val="en-GB"/>
        </w:rPr>
        <w:t xml:space="preserve">Informational Report </w:t>
      </w:r>
      <w:r w:rsidR="00387421" w:rsidRPr="004424B1">
        <w:rPr>
          <w:lang w:val="en-GB"/>
        </w:rPr>
        <w:t>(</w:t>
      </w:r>
      <w:r w:rsidR="003752C5" w:rsidRPr="004424B1">
        <w:rPr>
          <w:lang w:val="en-GB"/>
        </w:rPr>
        <w:t>Green Book</w:t>
      </w:r>
      <w:r w:rsidR="00387421" w:rsidRPr="004424B1">
        <w:rPr>
          <w:lang w:val="en-GB"/>
        </w:rPr>
        <w:t xml:space="preserve">) </w:t>
      </w:r>
      <w:r w:rsidR="00F1740F" w:rsidRPr="004424B1">
        <w:rPr>
          <w:lang w:val="en-GB"/>
        </w:rPr>
        <w:t xml:space="preserve">(reference </w:t>
      </w:r>
      <w:r w:rsidR="00F1740F" w:rsidRPr="004424B1">
        <w:rPr>
          <w:lang w:val="en-GB"/>
        </w:rPr>
        <w:fldChar w:fldCharType="begin"/>
      </w:r>
      <w:r w:rsidR="00F1740F" w:rsidRPr="004424B1">
        <w:rPr>
          <w:lang w:val="en-GB"/>
        </w:rPr>
        <w:instrText xml:space="preserve"> REF R_529x0g1MissionPlanningandScheduling \h </w:instrText>
      </w:r>
      <w:r w:rsidR="00070AC5">
        <w:rPr>
          <w:lang w:val="en-GB"/>
        </w:rPr>
        <w:instrText xml:space="preserve"> \* MERGEFORMAT </w:instrText>
      </w:r>
      <w:r w:rsidR="00F1740F" w:rsidRPr="004424B1">
        <w:rPr>
          <w:lang w:val="en-GB"/>
        </w:rPr>
      </w:r>
      <w:r w:rsidR="00F1740F" w:rsidRPr="004424B1">
        <w:rPr>
          <w:lang w:val="en-GB"/>
        </w:rPr>
        <w:fldChar w:fldCharType="separate"/>
      </w:r>
      <w:ins w:id="1003" w:author="Peter Van Der Plas" w:date="2025-01-01T17:31:00Z" w16du:dateUtc="2025-01-01T16:31:00Z">
        <w:r w:rsidR="006D1623" w:rsidRPr="004424B1">
          <w:rPr>
            <w:lang w:val="en-GB"/>
          </w:rPr>
          <w:t>[</w:t>
        </w:r>
        <w:r w:rsidR="006D1623">
          <w:rPr>
            <w:noProof/>
            <w:lang w:val="en-GB"/>
          </w:rPr>
          <w:t>D2</w:t>
        </w:r>
        <w:r w:rsidR="006D1623" w:rsidRPr="004424B1">
          <w:rPr>
            <w:lang w:val="en-GB"/>
          </w:rPr>
          <w:t>]</w:t>
        </w:r>
      </w:ins>
      <w:del w:id="1004" w:author="Peter Van Der Plas" w:date="2024-12-25T18:53:00Z" w16du:dateUtc="2024-12-25T17:53:00Z">
        <w:r w:rsidR="00BF1AC4" w:rsidRPr="004424B1" w:rsidDel="00547CCE">
          <w:rPr>
            <w:lang w:val="en-GB"/>
          </w:rPr>
          <w:delText>[</w:delText>
        </w:r>
        <w:r w:rsidR="00BF1AC4" w:rsidDel="00547CCE">
          <w:rPr>
            <w:noProof/>
            <w:lang w:val="en-GB"/>
          </w:rPr>
          <w:delText>D2</w:delText>
        </w:r>
        <w:r w:rsidR="00BF1AC4" w:rsidRPr="004424B1" w:rsidDel="00547CCE">
          <w:rPr>
            <w:lang w:val="en-GB"/>
          </w:rPr>
          <w:delText>]</w:delText>
        </w:r>
      </w:del>
      <w:r w:rsidR="00F1740F" w:rsidRPr="004424B1">
        <w:rPr>
          <w:lang w:val="en-GB"/>
        </w:rPr>
        <w:fldChar w:fldCharType="end"/>
      </w:r>
      <w:r w:rsidR="00F1740F" w:rsidRPr="004424B1">
        <w:rPr>
          <w:lang w:val="en-GB"/>
        </w:rPr>
        <w:t>)</w:t>
      </w:r>
      <w:r w:rsidR="00387421" w:rsidRPr="004424B1">
        <w:rPr>
          <w:lang w:val="en-GB"/>
        </w:rPr>
        <w:t xml:space="preserve"> </w:t>
      </w:r>
      <w:r w:rsidR="00387421" w:rsidRPr="004424B1">
        <w:rPr>
          <w:i/>
          <w:lang w:val="en-GB"/>
        </w:rPr>
        <w:t>Mission Planning and Scheduling</w:t>
      </w:r>
      <w:r w:rsidR="00387421" w:rsidRPr="004424B1">
        <w:rPr>
          <w:lang w:val="en-GB"/>
        </w:rPr>
        <w:t xml:space="preserve">.  This </w:t>
      </w:r>
      <w:r w:rsidR="003752C5" w:rsidRPr="004424B1">
        <w:rPr>
          <w:iCs/>
          <w:lang w:val="en-GB"/>
        </w:rPr>
        <w:t>Recommended Standard</w:t>
      </w:r>
      <w:r w:rsidR="00A42A54" w:rsidRPr="004424B1">
        <w:rPr>
          <w:lang w:val="en-GB"/>
        </w:rPr>
        <w:t xml:space="preserve"> focuses on the </w:t>
      </w:r>
      <w:r w:rsidR="006F29D2" w:rsidRPr="004424B1">
        <w:rPr>
          <w:iCs/>
          <w:lang w:val="en-GB"/>
        </w:rPr>
        <w:t>Mission Planning and Scheduling (</w:t>
      </w:r>
      <w:r w:rsidR="006F29D2" w:rsidRPr="004424B1">
        <w:rPr>
          <w:rStyle w:val="Acronym"/>
          <w:lang w:val="en-GB"/>
        </w:rPr>
        <w:t>MPS</w:t>
      </w:r>
      <w:r w:rsidR="006F29D2" w:rsidRPr="004424B1">
        <w:rPr>
          <w:iCs/>
          <w:lang w:val="en-GB"/>
        </w:rPr>
        <w:t xml:space="preserve">) </w:t>
      </w:r>
      <w:r w:rsidR="00A42A54" w:rsidRPr="004424B1">
        <w:rPr>
          <w:lang w:val="en-GB"/>
        </w:rPr>
        <w:t xml:space="preserve">Services identified for supporting interoperability and defines an </w:t>
      </w:r>
      <w:r w:rsidR="006F29D2" w:rsidRPr="004424B1">
        <w:rPr>
          <w:lang w:val="en-GB"/>
        </w:rPr>
        <w:t>i</w:t>
      </w:r>
      <w:r w:rsidR="00A42A54" w:rsidRPr="004424B1">
        <w:rPr>
          <w:lang w:val="en-GB"/>
        </w:rPr>
        <w:t xml:space="preserve">nformation </w:t>
      </w:r>
      <w:r w:rsidR="006F29D2" w:rsidRPr="004424B1">
        <w:rPr>
          <w:lang w:val="en-GB"/>
        </w:rPr>
        <w:t>m</w:t>
      </w:r>
      <w:r w:rsidR="00A42A54" w:rsidRPr="004424B1">
        <w:rPr>
          <w:lang w:val="en-GB"/>
        </w:rPr>
        <w:t xml:space="preserve">odel </w:t>
      </w:r>
      <w:r w:rsidR="006F29D2" w:rsidRPr="004424B1">
        <w:rPr>
          <w:lang w:val="en-GB"/>
        </w:rPr>
        <w:t>that defines the</w:t>
      </w:r>
      <w:r w:rsidR="00A42A54" w:rsidRPr="004424B1">
        <w:rPr>
          <w:lang w:val="en-GB"/>
        </w:rPr>
        <w:t xml:space="preserve"> data structures required by the operations of these services</w:t>
      </w:r>
      <w:r w:rsidR="006F29D2" w:rsidRPr="004424B1">
        <w:rPr>
          <w:lang w:val="en-GB"/>
        </w:rPr>
        <w:t>.</w:t>
      </w:r>
    </w:p>
    <w:p w14:paraId="18E3BBD5" w14:textId="352AED21" w:rsidR="00146E88" w:rsidRPr="004424B1" w:rsidRDefault="006F29D2" w:rsidP="00146E88">
      <w:pPr>
        <w:rPr>
          <w:lang w:val="en-GB"/>
        </w:rPr>
      </w:pPr>
      <w:r w:rsidRPr="004424B1">
        <w:rPr>
          <w:lang w:val="en-GB"/>
        </w:rPr>
        <w:t>Mission</w:t>
      </w:r>
      <w:r w:rsidR="00950410" w:rsidRPr="004424B1">
        <w:rPr>
          <w:lang w:val="en-GB"/>
        </w:rPr>
        <w:t xml:space="preserve"> p</w:t>
      </w:r>
      <w:r w:rsidRPr="004424B1">
        <w:rPr>
          <w:lang w:val="en-GB"/>
        </w:rPr>
        <w:t>lanning and</w:t>
      </w:r>
      <w:r w:rsidR="00950410" w:rsidRPr="004424B1">
        <w:rPr>
          <w:lang w:val="en-GB"/>
        </w:rPr>
        <w:t xml:space="preserve"> s</w:t>
      </w:r>
      <w:r w:rsidRPr="004424B1">
        <w:rPr>
          <w:lang w:val="en-GB"/>
        </w:rPr>
        <w:t>cheduling are integral parts of Mission Operations (</w:t>
      </w:r>
      <w:r w:rsidRPr="004424B1">
        <w:rPr>
          <w:rStyle w:val="Acronym"/>
          <w:lang w:val="en-GB"/>
        </w:rPr>
        <w:t>MO</w:t>
      </w:r>
      <w:r w:rsidRPr="004424B1">
        <w:rPr>
          <w:lang w:val="en-GB"/>
        </w:rPr>
        <w:t>) and closely related to the other aspects of the overall</w:t>
      </w:r>
      <w:r w:rsidR="00950410" w:rsidRPr="004424B1">
        <w:rPr>
          <w:lang w:val="en-GB"/>
        </w:rPr>
        <w:t xml:space="preserve"> m</w:t>
      </w:r>
      <w:r w:rsidRPr="004424B1">
        <w:rPr>
          <w:lang w:val="en-GB"/>
        </w:rPr>
        <w:t xml:space="preserve">onitoring and </w:t>
      </w:r>
      <w:r w:rsidR="00950410" w:rsidRPr="004424B1">
        <w:rPr>
          <w:lang w:val="en-GB"/>
        </w:rPr>
        <w:t>c</w:t>
      </w:r>
      <w:r w:rsidRPr="004424B1">
        <w:rPr>
          <w:lang w:val="en-GB"/>
        </w:rPr>
        <w:t>ontrol of space missions.</w:t>
      </w:r>
      <w:r w:rsidR="00146E88" w:rsidRPr="004424B1">
        <w:rPr>
          <w:lang w:val="en-GB"/>
        </w:rPr>
        <w:t xml:space="preserve"> </w:t>
      </w:r>
      <w:r w:rsidRPr="004424B1">
        <w:rPr>
          <w:lang w:val="en-GB"/>
        </w:rPr>
        <w:t xml:space="preserve"> This close relation</w:t>
      </w:r>
      <w:r w:rsidR="00F74FC0" w:rsidRPr="004424B1">
        <w:rPr>
          <w:lang w:val="en-GB"/>
        </w:rPr>
        <w:t>ship</w:t>
      </w:r>
      <w:r w:rsidRPr="004424B1">
        <w:rPr>
          <w:lang w:val="en-GB"/>
        </w:rPr>
        <w:t xml:space="preserve"> is recognized in the context of the CCSDS Mission Operations and Information Management</w:t>
      </w:r>
      <w:r w:rsidR="00F74FC0" w:rsidRPr="004424B1">
        <w:rPr>
          <w:lang w:val="en-GB"/>
        </w:rPr>
        <w:t xml:space="preserve"> (</w:t>
      </w:r>
      <w:r w:rsidR="00F74FC0" w:rsidRPr="004424B1">
        <w:rPr>
          <w:rStyle w:val="Acronym"/>
          <w:lang w:val="en-GB"/>
        </w:rPr>
        <w:t>MOIMS</w:t>
      </w:r>
      <w:r w:rsidR="00F74FC0" w:rsidRPr="004424B1">
        <w:rPr>
          <w:lang w:val="en-GB"/>
        </w:rPr>
        <w:t xml:space="preserve">) </w:t>
      </w:r>
      <w:r w:rsidRPr="004424B1">
        <w:rPr>
          <w:lang w:val="en-GB"/>
        </w:rPr>
        <w:t xml:space="preserve">Area by the fact that the MPS </w:t>
      </w:r>
      <w:r w:rsidR="00950410" w:rsidRPr="004424B1">
        <w:rPr>
          <w:lang w:val="en-GB"/>
        </w:rPr>
        <w:t>s</w:t>
      </w:r>
      <w:r w:rsidRPr="004424B1">
        <w:rPr>
          <w:lang w:val="en-GB"/>
        </w:rPr>
        <w:t>ervices have been identified and included from the start among the envisaged MO</w:t>
      </w:r>
      <w:r w:rsidR="00950410" w:rsidRPr="004424B1">
        <w:rPr>
          <w:lang w:val="en-GB"/>
        </w:rPr>
        <w:t xml:space="preserve"> se</w:t>
      </w:r>
      <w:r w:rsidRPr="004424B1">
        <w:rPr>
          <w:lang w:val="en-GB"/>
        </w:rPr>
        <w:t>rvices</w:t>
      </w:r>
      <w:r w:rsidR="00F74FC0" w:rsidRPr="004424B1">
        <w:rPr>
          <w:lang w:val="en-GB"/>
        </w:rPr>
        <w:t xml:space="preserve"> described in reference </w:t>
      </w:r>
      <w:r w:rsidR="00F1740F" w:rsidRPr="004424B1">
        <w:rPr>
          <w:lang w:val="en-GB"/>
        </w:rPr>
        <w:fldChar w:fldCharType="begin"/>
      </w:r>
      <w:r w:rsidR="00F1740F" w:rsidRPr="004424B1">
        <w:rPr>
          <w:lang w:val="en-GB"/>
        </w:rPr>
        <w:instrText xml:space="preserve"> REF R_520x0g3MoServicesConcept \h </w:instrText>
      </w:r>
      <w:r w:rsidR="00070AC5">
        <w:rPr>
          <w:lang w:val="en-GB"/>
        </w:rPr>
        <w:instrText xml:space="preserve"> \* MERGEFORMAT </w:instrText>
      </w:r>
      <w:r w:rsidR="00F1740F" w:rsidRPr="004424B1">
        <w:rPr>
          <w:lang w:val="en-GB"/>
        </w:rPr>
      </w:r>
      <w:r w:rsidR="00F1740F" w:rsidRPr="004424B1">
        <w:rPr>
          <w:lang w:val="en-GB"/>
        </w:rPr>
        <w:fldChar w:fldCharType="separate"/>
      </w:r>
      <w:ins w:id="1005" w:author="Peter Van Der Plas" w:date="2025-01-01T17:31:00Z" w16du:dateUtc="2025-01-01T16:31:00Z">
        <w:r w:rsidR="006D1623" w:rsidRPr="004424B1">
          <w:rPr>
            <w:lang w:val="en-GB"/>
          </w:rPr>
          <w:t>[</w:t>
        </w:r>
        <w:r w:rsidR="006D1623">
          <w:rPr>
            <w:noProof/>
            <w:lang w:val="en-GB"/>
          </w:rPr>
          <w:t>D1</w:t>
        </w:r>
        <w:r w:rsidR="006D1623" w:rsidRPr="004424B1">
          <w:rPr>
            <w:lang w:val="en-GB"/>
          </w:rPr>
          <w:t>]</w:t>
        </w:r>
      </w:ins>
      <w:del w:id="1006" w:author="Peter Van Der Plas" w:date="2024-12-25T18:53:00Z" w16du:dateUtc="2024-12-25T17:53:00Z">
        <w:r w:rsidR="00BF1AC4" w:rsidRPr="004424B1" w:rsidDel="00547CCE">
          <w:rPr>
            <w:lang w:val="en-GB"/>
          </w:rPr>
          <w:delText>[</w:delText>
        </w:r>
        <w:r w:rsidR="00BF1AC4" w:rsidDel="00547CCE">
          <w:rPr>
            <w:noProof/>
            <w:lang w:val="en-GB"/>
          </w:rPr>
          <w:delText>D1</w:delText>
        </w:r>
        <w:r w:rsidR="00BF1AC4" w:rsidRPr="004424B1" w:rsidDel="00547CCE">
          <w:rPr>
            <w:lang w:val="en-GB"/>
          </w:rPr>
          <w:delText>]</w:delText>
        </w:r>
      </w:del>
      <w:r w:rsidR="00F1740F" w:rsidRPr="004424B1">
        <w:rPr>
          <w:lang w:val="en-GB"/>
        </w:rPr>
        <w:fldChar w:fldCharType="end"/>
      </w:r>
      <w:r w:rsidR="00F74FC0" w:rsidRPr="004424B1">
        <w:rPr>
          <w:iCs/>
          <w:lang w:val="en-GB"/>
        </w:rPr>
        <w:t xml:space="preserve">, </w:t>
      </w:r>
      <w:r w:rsidR="00F74FC0" w:rsidRPr="004424B1">
        <w:rPr>
          <w:i/>
          <w:lang w:val="en-GB"/>
        </w:rPr>
        <w:t>Mission Operations Services Concept</w:t>
      </w:r>
      <w:r w:rsidR="00F74FC0" w:rsidRPr="004424B1">
        <w:rPr>
          <w:lang w:val="en-GB"/>
        </w:rPr>
        <w:t>.</w:t>
      </w:r>
      <w:r w:rsidR="00146E88" w:rsidRPr="004424B1">
        <w:rPr>
          <w:lang w:val="en-GB"/>
        </w:rPr>
        <w:t xml:space="preserve">  This </w:t>
      </w:r>
      <w:r w:rsidR="003752C5" w:rsidRPr="004424B1">
        <w:rPr>
          <w:iCs/>
          <w:lang w:val="en-GB"/>
        </w:rPr>
        <w:t>Recommended Standard</w:t>
      </w:r>
      <w:r w:rsidR="00146E88" w:rsidRPr="004424B1">
        <w:rPr>
          <w:lang w:val="en-GB"/>
        </w:rPr>
        <w:t xml:space="preserve"> </w:t>
      </w:r>
      <w:r w:rsidR="00146E88" w:rsidRPr="004424B1">
        <w:rPr>
          <w:iCs/>
          <w:lang w:val="en-GB"/>
        </w:rPr>
        <w:t xml:space="preserve">defines the </w:t>
      </w:r>
      <w:r w:rsidR="00146E88" w:rsidRPr="004424B1">
        <w:rPr>
          <w:rStyle w:val="Acronym"/>
          <w:lang w:val="en-GB"/>
        </w:rPr>
        <w:t>MO</w:t>
      </w:r>
      <w:r w:rsidR="00146E88" w:rsidRPr="004424B1">
        <w:rPr>
          <w:iCs/>
          <w:lang w:val="en-GB"/>
        </w:rPr>
        <w:t xml:space="preserve"> </w:t>
      </w:r>
      <w:r w:rsidR="00146E88" w:rsidRPr="004424B1">
        <w:rPr>
          <w:rStyle w:val="Acronym"/>
          <w:lang w:val="en-GB"/>
        </w:rPr>
        <w:t>MPS</w:t>
      </w:r>
      <w:r w:rsidR="00146E88" w:rsidRPr="004424B1">
        <w:rPr>
          <w:iCs/>
          <w:lang w:val="en-GB"/>
        </w:rPr>
        <w:t xml:space="preserve"> services in conformance with the </w:t>
      </w:r>
      <w:r w:rsidR="00146E88" w:rsidRPr="004424B1">
        <w:rPr>
          <w:lang w:val="en-GB"/>
        </w:rPr>
        <w:t xml:space="preserve">CCSDS Mission Operations </w:t>
      </w:r>
      <w:r w:rsidR="00146E88" w:rsidRPr="004424B1">
        <w:rPr>
          <w:iCs/>
          <w:lang w:val="en-GB"/>
        </w:rPr>
        <w:t>service framework described therein.</w:t>
      </w:r>
    </w:p>
    <w:p w14:paraId="287B1922" w14:textId="77777777" w:rsidR="00AD14B8" w:rsidRDefault="00F74FC0" w:rsidP="00F74FC0">
      <w:pPr>
        <w:rPr>
          <w:ins w:id="1007" w:author="Quinten Van Woerkom" w:date="2024-11-22T16:23:00Z" w16du:dateUtc="2024-11-22T15:23:00Z"/>
          <w:lang w:val="en-GB"/>
        </w:rPr>
      </w:pPr>
      <w:r w:rsidRPr="004424B1">
        <w:rPr>
          <w:lang w:val="en-GB"/>
        </w:rPr>
        <w:t>The MPS services are a set of services that support:</w:t>
      </w:r>
    </w:p>
    <w:p w14:paraId="6A09AB7C" w14:textId="77777777" w:rsidR="00AD14B8" w:rsidRPr="00AD14B8" w:rsidRDefault="00F74FC0" w:rsidP="00AD14B8">
      <w:pPr>
        <w:numPr>
          <w:ilvl w:val="0"/>
          <w:numId w:val="110"/>
        </w:numPr>
        <w:rPr>
          <w:ins w:id="1008" w:author="Quinten Van Woerkom" w:date="2024-11-22T16:23:00Z" w16du:dateUtc="2024-11-22T15:23:00Z"/>
          <w:iCs/>
          <w:lang w:val="en-GB"/>
        </w:rPr>
      </w:pPr>
      <w:commentRangeStart w:id="1009"/>
      <w:del w:id="1010" w:author="Quinten Van Woerkom" w:date="2024-11-22T16:23:00Z" w16du:dateUtc="2024-11-22T15:23:00Z">
        <w:r w:rsidRPr="004424B1" w:rsidDel="00AD14B8">
          <w:rPr>
            <w:lang w:val="en-GB"/>
          </w:rPr>
          <w:delText xml:space="preserve"> </w:delText>
        </w:r>
      </w:del>
      <w:r w:rsidRPr="004424B1">
        <w:rPr>
          <w:lang w:val="en-GB"/>
        </w:rPr>
        <w:t>interaction with a</w:t>
      </w:r>
      <w:r w:rsidR="00950410" w:rsidRPr="004424B1">
        <w:rPr>
          <w:lang w:val="en-GB"/>
        </w:rPr>
        <w:t xml:space="preserve"> mi</w:t>
      </w:r>
      <w:r w:rsidRPr="004424B1">
        <w:rPr>
          <w:lang w:val="en-GB"/>
        </w:rPr>
        <w:t>ssion</w:t>
      </w:r>
      <w:r w:rsidR="00950410" w:rsidRPr="004424B1">
        <w:rPr>
          <w:lang w:val="en-GB"/>
        </w:rPr>
        <w:t xml:space="preserve"> pl</w:t>
      </w:r>
      <w:r w:rsidRPr="004424B1">
        <w:rPr>
          <w:lang w:val="en-GB"/>
        </w:rPr>
        <w:t xml:space="preserve">anning system and its users at the level of </w:t>
      </w:r>
      <w:r w:rsidRPr="004424B1">
        <w:rPr>
          <w:rStyle w:val="Term"/>
          <w:lang w:val="en-GB"/>
        </w:rPr>
        <w:t>planning requests</w:t>
      </w:r>
      <w:ins w:id="1011" w:author="Quinten Van Woerkom" w:date="2024-11-22T16:23:00Z" w16du:dateUtc="2024-11-22T15:23:00Z">
        <w:r w:rsidR="00AD14B8">
          <w:rPr>
            <w:lang w:val="en-GB"/>
          </w:rPr>
          <w:t>;</w:t>
        </w:r>
      </w:ins>
    </w:p>
    <w:p w14:paraId="497995C6" w14:textId="77777777" w:rsidR="00AD14B8" w:rsidRPr="00AD14B8" w:rsidRDefault="00F74FC0" w:rsidP="00AD14B8">
      <w:pPr>
        <w:numPr>
          <w:ilvl w:val="0"/>
          <w:numId w:val="110"/>
        </w:numPr>
        <w:rPr>
          <w:ins w:id="1012" w:author="Quinten Van Woerkom" w:date="2024-11-22T16:23:00Z" w16du:dateUtc="2024-11-22T15:23:00Z"/>
          <w:iCs/>
          <w:lang w:val="en-GB"/>
        </w:rPr>
      </w:pPr>
      <w:del w:id="1013" w:author="Quinten Van Woerkom" w:date="2024-11-22T16:23:00Z" w16du:dateUtc="2024-11-22T15:23:00Z">
        <w:r w:rsidRPr="004424B1" w:rsidDel="00AD14B8">
          <w:rPr>
            <w:lang w:val="en-GB"/>
          </w:rPr>
          <w:delText xml:space="preserve">, </w:delText>
        </w:r>
      </w:del>
      <w:r w:rsidRPr="004424B1">
        <w:rPr>
          <w:lang w:val="en-GB"/>
        </w:rPr>
        <w:t xml:space="preserve">distribution of the </w:t>
      </w:r>
      <w:r w:rsidRPr="004424B1">
        <w:rPr>
          <w:rStyle w:val="Term"/>
          <w:lang w:val="en-GB"/>
        </w:rPr>
        <w:t xml:space="preserve">plans </w:t>
      </w:r>
      <w:r w:rsidRPr="004424B1">
        <w:rPr>
          <w:lang w:val="en-GB"/>
        </w:rPr>
        <w:t>generated</w:t>
      </w:r>
      <w:ins w:id="1014" w:author="Quinten Van Woerkom" w:date="2024-11-22T16:23:00Z" w16du:dateUtc="2024-11-22T15:23:00Z">
        <w:r w:rsidR="00AD14B8">
          <w:rPr>
            <w:lang w:val="en-GB"/>
          </w:rPr>
          <w:t>;</w:t>
        </w:r>
      </w:ins>
    </w:p>
    <w:p w14:paraId="71E8E0B9" w14:textId="77777777" w:rsidR="00AD14B8" w:rsidRPr="00AD14B8" w:rsidRDefault="00F74FC0" w:rsidP="00AD14B8">
      <w:pPr>
        <w:numPr>
          <w:ilvl w:val="0"/>
          <w:numId w:val="110"/>
        </w:numPr>
        <w:rPr>
          <w:ins w:id="1015" w:author="Quinten Van Woerkom" w:date="2024-11-22T16:24:00Z" w16du:dateUtc="2024-11-22T15:24:00Z"/>
          <w:iCs/>
          <w:lang w:val="en-GB"/>
        </w:rPr>
      </w:pPr>
      <w:del w:id="1016" w:author="Quinten Van Woerkom" w:date="2024-11-22T16:23:00Z" w16du:dateUtc="2024-11-22T15:23:00Z">
        <w:r w:rsidRPr="004424B1" w:rsidDel="00AD14B8">
          <w:rPr>
            <w:lang w:val="en-GB"/>
          </w:rPr>
          <w:delText xml:space="preserve">, and </w:delText>
        </w:r>
      </w:del>
      <w:r w:rsidRPr="004424B1">
        <w:rPr>
          <w:lang w:val="en-GB"/>
        </w:rPr>
        <w:t xml:space="preserve">control of the </w:t>
      </w:r>
      <w:r w:rsidRPr="00D40AFA">
        <w:rPr>
          <w:b/>
          <w:bCs/>
          <w:lang w:val="en-GB"/>
          <w:rPrChange w:id="1017" w:author="Quinten Van Woerkom" w:date="2024-11-22T16:25:00Z" w16du:dateUtc="2024-11-22T15:25:00Z">
            <w:rPr>
              <w:lang w:val="en-GB"/>
            </w:rPr>
          </w:rPrChange>
        </w:rPr>
        <w:t>execution</w:t>
      </w:r>
      <w:r w:rsidRPr="004424B1">
        <w:rPr>
          <w:lang w:val="en-GB"/>
        </w:rPr>
        <w:t xml:space="preserve"> of those plans.</w:t>
      </w:r>
      <w:commentRangeEnd w:id="1009"/>
      <w:r w:rsidR="009D669B">
        <w:rPr>
          <w:rStyle w:val="CommentReference"/>
        </w:rPr>
        <w:commentReference w:id="1009"/>
      </w:r>
    </w:p>
    <w:p w14:paraId="3E6F3C48" w14:textId="52F58337" w:rsidR="00F74FC0" w:rsidRPr="004424B1" w:rsidRDefault="00F74FC0" w:rsidP="00AD14B8">
      <w:pPr>
        <w:rPr>
          <w:iCs/>
          <w:lang w:val="en-GB"/>
        </w:rPr>
      </w:pPr>
      <w:del w:id="1018" w:author="Quinten Van Woerkom" w:date="2024-11-22T16:24:00Z" w16du:dateUtc="2024-11-22T15:24:00Z">
        <w:r w:rsidRPr="004424B1" w:rsidDel="00AD14B8">
          <w:rPr>
            <w:lang w:val="en-GB"/>
          </w:rPr>
          <w:delText xml:space="preserve">  </w:delText>
        </w:r>
      </w:del>
      <w:r w:rsidRPr="004424B1">
        <w:rPr>
          <w:lang w:val="en-GB"/>
        </w:rPr>
        <w:t>It is expected, but not required, that these are used in conjunction with other mission operations services, such as</w:t>
      </w:r>
      <w:r w:rsidR="00950410" w:rsidRPr="004424B1">
        <w:rPr>
          <w:lang w:val="en-GB"/>
        </w:rPr>
        <w:t xml:space="preserve"> Mo</w:t>
      </w:r>
      <w:r w:rsidRPr="004424B1">
        <w:rPr>
          <w:lang w:val="en-GB"/>
        </w:rPr>
        <w:t xml:space="preserve">nitoring &amp; </w:t>
      </w:r>
      <w:r w:rsidR="00950410" w:rsidRPr="004424B1">
        <w:rPr>
          <w:lang w:val="en-GB"/>
        </w:rPr>
        <w:t>C</w:t>
      </w:r>
      <w:r w:rsidRPr="004424B1">
        <w:rPr>
          <w:lang w:val="en-GB"/>
        </w:rPr>
        <w:t xml:space="preserve">ontrol </w:t>
      </w:r>
      <w:r w:rsidR="00F1740F" w:rsidRPr="004424B1">
        <w:rPr>
          <w:lang w:val="en-GB"/>
        </w:rPr>
        <w:t>(reference</w:t>
      </w:r>
      <w:r w:rsidR="009A416E" w:rsidRPr="004424B1">
        <w:rPr>
          <w:lang w:val="en-GB"/>
        </w:rPr>
        <w:t> </w:t>
      </w:r>
      <w:r w:rsidR="00F1740F" w:rsidRPr="004424B1">
        <w:rPr>
          <w:lang w:val="en-GB"/>
        </w:rPr>
        <w:fldChar w:fldCharType="begin"/>
      </w:r>
      <w:r w:rsidR="00F1740F" w:rsidRPr="004424B1">
        <w:rPr>
          <w:lang w:val="en-GB"/>
        </w:rPr>
        <w:instrText xml:space="preserve"> REF R_522x1b1MoMonitorandControlServices \h </w:instrText>
      </w:r>
      <w:r w:rsidR="00070AC5">
        <w:rPr>
          <w:lang w:val="en-GB"/>
        </w:rPr>
        <w:instrText xml:space="preserve"> \* MERGEFORMAT </w:instrText>
      </w:r>
      <w:r w:rsidR="00F1740F" w:rsidRPr="004424B1">
        <w:rPr>
          <w:lang w:val="en-GB"/>
        </w:rPr>
      </w:r>
      <w:r w:rsidR="00F1740F" w:rsidRPr="004424B1">
        <w:rPr>
          <w:lang w:val="en-GB"/>
        </w:rPr>
        <w:fldChar w:fldCharType="separate"/>
      </w:r>
      <w:ins w:id="1019" w:author="Peter Van Der Plas" w:date="2025-01-01T17:31:00Z" w16du:dateUtc="2025-01-01T16:31:00Z">
        <w:r w:rsidR="006D1623" w:rsidRPr="004424B1">
          <w:rPr>
            <w:lang w:val="en-GB"/>
          </w:rPr>
          <w:t>[</w:t>
        </w:r>
        <w:r w:rsidR="006D1623">
          <w:rPr>
            <w:noProof/>
            <w:lang w:val="en-GB"/>
          </w:rPr>
          <w:t>D4</w:t>
        </w:r>
        <w:r w:rsidR="006D1623" w:rsidRPr="004424B1">
          <w:rPr>
            <w:lang w:val="en-GB"/>
          </w:rPr>
          <w:t>]</w:t>
        </w:r>
      </w:ins>
      <w:ins w:id="1020" w:author="Quinten Van Woerkom" w:date="2024-12-18T10:03:00Z" w16du:dateUtc="2024-12-18T09:03:00Z">
        <w:del w:id="1021" w:author="Peter Van Der Plas" w:date="2024-12-25T18:53:00Z" w16du:dateUtc="2024-12-25T17:53:00Z">
          <w:r w:rsidR="00342678" w:rsidRPr="004424B1" w:rsidDel="00547CCE">
            <w:rPr>
              <w:lang w:val="en-GB"/>
            </w:rPr>
            <w:delText>[</w:delText>
          </w:r>
          <w:r w:rsidR="00342678" w:rsidDel="00547CCE">
            <w:rPr>
              <w:noProof/>
              <w:lang w:val="en-GB"/>
            </w:rPr>
            <w:delText>D4</w:delText>
          </w:r>
          <w:r w:rsidR="00342678" w:rsidRPr="004424B1" w:rsidDel="00547CCE">
            <w:rPr>
              <w:lang w:val="en-GB"/>
            </w:rPr>
            <w:delText>]</w:delText>
          </w:r>
        </w:del>
      </w:ins>
      <w:del w:id="1022" w:author="Peter Van Der Plas" w:date="2024-12-25T18:53:00Z" w16du:dateUtc="2024-12-25T17:53:00Z">
        <w:r w:rsidR="00BF1AC4" w:rsidRPr="004424B1" w:rsidDel="00547CCE">
          <w:rPr>
            <w:lang w:val="en-GB"/>
          </w:rPr>
          <w:delText>[</w:delText>
        </w:r>
        <w:r w:rsidR="00BF1AC4" w:rsidDel="00547CCE">
          <w:rPr>
            <w:noProof/>
            <w:lang w:val="en-GB"/>
          </w:rPr>
          <w:delText>D4</w:delText>
        </w:r>
        <w:r w:rsidR="00BF1AC4" w:rsidRPr="004424B1" w:rsidDel="00547CCE">
          <w:rPr>
            <w:lang w:val="en-GB"/>
          </w:rPr>
          <w:delText>]</w:delText>
        </w:r>
      </w:del>
      <w:r w:rsidR="00F1740F" w:rsidRPr="004424B1">
        <w:rPr>
          <w:lang w:val="en-GB"/>
        </w:rPr>
        <w:fldChar w:fldCharType="end"/>
      </w:r>
      <w:r w:rsidR="00F1740F" w:rsidRPr="004424B1">
        <w:rPr>
          <w:lang w:val="en-GB"/>
        </w:rPr>
        <w:t>)</w:t>
      </w:r>
      <w:r w:rsidRPr="004424B1">
        <w:rPr>
          <w:lang w:val="en-GB"/>
        </w:rPr>
        <w:t xml:space="preserve"> and Automation, as identified in reference </w:t>
      </w:r>
      <w:r w:rsidR="00F1740F" w:rsidRPr="004424B1">
        <w:rPr>
          <w:lang w:val="en-GB"/>
        </w:rPr>
        <w:fldChar w:fldCharType="begin"/>
      </w:r>
      <w:r w:rsidR="00F1740F" w:rsidRPr="004424B1">
        <w:rPr>
          <w:lang w:val="en-GB"/>
        </w:rPr>
        <w:instrText xml:space="preserve"> REF R_520x0g3MoServicesConcept \h </w:instrText>
      </w:r>
      <w:r w:rsidR="00070AC5">
        <w:rPr>
          <w:lang w:val="en-GB"/>
        </w:rPr>
        <w:instrText xml:space="preserve"> \* MERGEFORMAT </w:instrText>
      </w:r>
      <w:r w:rsidR="00F1740F" w:rsidRPr="004424B1">
        <w:rPr>
          <w:lang w:val="en-GB"/>
        </w:rPr>
      </w:r>
      <w:r w:rsidR="00F1740F" w:rsidRPr="004424B1">
        <w:rPr>
          <w:lang w:val="en-GB"/>
        </w:rPr>
        <w:fldChar w:fldCharType="separate"/>
      </w:r>
      <w:ins w:id="1023" w:author="Peter Van Der Plas" w:date="2025-01-01T17:31:00Z" w16du:dateUtc="2025-01-01T16:31:00Z">
        <w:r w:rsidR="006D1623" w:rsidRPr="004424B1">
          <w:rPr>
            <w:lang w:val="en-GB"/>
          </w:rPr>
          <w:t>[</w:t>
        </w:r>
        <w:r w:rsidR="006D1623">
          <w:rPr>
            <w:noProof/>
            <w:lang w:val="en-GB"/>
          </w:rPr>
          <w:t>D1</w:t>
        </w:r>
        <w:r w:rsidR="006D1623" w:rsidRPr="004424B1">
          <w:rPr>
            <w:lang w:val="en-GB"/>
          </w:rPr>
          <w:t>]</w:t>
        </w:r>
      </w:ins>
      <w:ins w:id="1024" w:author="Quinten Van Woerkom" w:date="2024-12-18T10:03:00Z" w16du:dateUtc="2024-12-18T09:03:00Z">
        <w:del w:id="1025" w:author="Peter Van Der Plas" w:date="2024-12-25T18:53:00Z" w16du:dateUtc="2024-12-25T17:53:00Z">
          <w:r w:rsidR="00342678" w:rsidRPr="004424B1" w:rsidDel="00547CCE">
            <w:rPr>
              <w:lang w:val="en-GB"/>
            </w:rPr>
            <w:delText>[</w:delText>
          </w:r>
          <w:r w:rsidR="00342678" w:rsidDel="00547CCE">
            <w:rPr>
              <w:noProof/>
              <w:lang w:val="en-GB"/>
            </w:rPr>
            <w:delText>D1</w:delText>
          </w:r>
          <w:r w:rsidR="00342678" w:rsidRPr="004424B1" w:rsidDel="00547CCE">
            <w:rPr>
              <w:lang w:val="en-GB"/>
            </w:rPr>
            <w:delText>]</w:delText>
          </w:r>
        </w:del>
      </w:ins>
      <w:del w:id="1026" w:author="Peter Van Der Plas" w:date="2024-12-25T18:53:00Z" w16du:dateUtc="2024-12-25T17:53:00Z">
        <w:r w:rsidR="00BF1AC4" w:rsidRPr="004424B1" w:rsidDel="00547CCE">
          <w:rPr>
            <w:lang w:val="en-GB"/>
          </w:rPr>
          <w:delText>[</w:delText>
        </w:r>
        <w:r w:rsidR="00BF1AC4" w:rsidDel="00547CCE">
          <w:rPr>
            <w:noProof/>
            <w:lang w:val="en-GB"/>
          </w:rPr>
          <w:delText>D1</w:delText>
        </w:r>
        <w:r w:rsidR="00BF1AC4" w:rsidRPr="004424B1" w:rsidDel="00547CCE">
          <w:rPr>
            <w:lang w:val="en-GB"/>
          </w:rPr>
          <w:delText>]</w:delText>
        </w:r>
      </w:del>
      <w:r w:rsidR="00F1740F" w:rsidRPr="004424B1">
        <w:rPr>
          <w:lang w:val="en-GB"/>
        </w:rPr>
        <w:fldChar w:fldCharType="end"/>
      </w:r>
      <w:r w:rsidRPr="004424B1">
        <w:rPr>
          <w:iCs/>
          <w:lang w:val="en-GB"/>
        </w:rPr>
        <w:t>.</w:t>
      </w:r>
    </w:p>
    <w:p w14:paraId="63F89E25" w14:textId="4D0033B1" w:rsidR="00146E88" w:rsidRPr="004424B1" w:rsidRDefault="00B10298" w:rsidP="00884D91">
      <w:pPr>
        <w:rPr>
          <w:lang w:val="en-GB"/>
        </w:rPr>
      </w:pPr>
      <w:r w:rsidRPr="004424B1">
        <w:rPr>
          <w:iCs/>
          <w:lang w:val="en-GB"/>
        </w:rPr>
        <w:t>The MPS services are defined in terms of the Message Abstraction Layer (</w:t>
      </w:r>
      <w:r w:rsidRPr="004424B1">
        <w:rPr>
          <w:rStyle w:val="Acronym"/>
          <w:lang w:val="en-GB"/>
        </w:rPr>
        <w:t>MAL</w:t>
      </w:r>
      <w:r w:rsidRPr="004424B1">
        <w:rPr>
          <w:iCs/>
          <w:lang w:val="en-GB"/>
        </w:rPr>
        <w:t xml:space="preserve">) (see reference </w:t>
      </w:r>
      <w:r w:rsidR="00F1740F" w:rsidRPr="004424B1">
        <w:rPr>
          <w:lang w:val="en-GB"/>
        </w:rPr>
        <w:fldChar w:fldCharType="begin"/>
      </w:r>
      <w:r w:rsidR="00D87DDF" w:rsidRPr="004424B1">
        <w:rPr>
          <w:lang w:val="en-GB"/>
        </w:rPr>
        <w:instrText>REF R_521x0b3MoMal \h</w:instrText>
      </w:r>
      <w:r w:rsidR="00070AC5">
        <w:rPr>
          <w:lang w:val="en-GB"/>
        </w:rPr>
        <w:instrText xml:space="preserve"> \* MERGEFORMAT </w:instrText>
      </w:r>
      <w:r w:rsidR="00F1740F" w:rsidRPr="004424B1">
        <w:rPr>
          <w:lang w:val="en-GB"/>
        </w:rPr>
      </w:r>
      <w:r w:rsidR="00F1740F" w:rsidRPr="004424B1">
        <w:rPr>
          <w:lang w:val="en-GB"/>
        </w:rPr>
        <w:fldChar w:fldCharType="separate"/>
      </w:r>
      <w:ins w:id="1027" w:author="Peter Van Der Plas" w:date="2025-01-01T17:31:00Z" w16du:dateUtc="2025-01-01T16:31:00Z">
        <w:r w:rsidR="006D1623" w:rsidRPr="004424B1">
          <w:rPr>
            <w:lang w:val="en-GB"/>
          </w:rPr>
          <w:t>[</w:t>
        </w:r>
        <w:r w:rsidR="006D1623">
          <w:rPr>
            <w:noProof/>
            <w:lang w:val="en-GB"/>
          </w:rPr>
          <w:t>2</w:t>
        </w:r>
        <w:r w:rsidR="006D1623" w:rsidRPr="004424B1">
          <w:rPr>
            <w:lang w:val="en-GB"/>
          </w:rPr>
          <w:t>]</w:t>
        </w:r>
      </w:ins>
      <w:ins w:id="1028" w:author="Quinten Van Woerkom" w:date="2024-12-18T10:03:00Z" w16du:dateUtc="2024-12-18T09:03:00Z">
        <w:del w:id="1029" w:author="Peter Van Der Plas" w:date="2024-12-25T18:53:00Z" w16du:dateUtc="2024-12-25T17:53:00Z">
          <w:r w:rsidR="00342678" w:rsidRPr="004424B1" w:rsidDel="00547CCE">
            <w:rPr>
              <w:lang w:val="en-GB"/>
            </w:rPr>
            <w:delText>[</w:delText>
          </w:r>
          <w:r w:rsidR="00342678" w:rsidDel="00547CCE">
            <w:rPr>
              <w:noProof/>
              <w:lang w:val="en-GB"/>
            </w:rPr>
            <w:delText>2</w:delText>
          </w:r>
          <w:r w:rsidR="00342678" w:rsidRPr="004424B1" w:rsidDel="00547CCE">
            <w:rPr>
              <w:lang w:val="en-GB"/>
            </w:rPr>
            <w:delText>]</w:delText>
          </w:r>
        </w:del>
      </w:ins>
      <w:del w:id="1030" w:author="Peter Van Der Plas" w:date="2024-12-25T18:53:00Z" w16du:dateUtc="2024-12-25T17:53:00Z">
        <w:r w:rsidR="00BF1AC4" w:rsidRPr="004424B1" w:rsidDel="00547CCE">
          <w:rPr>
            <w:lang w:val="en-GB"/>
          </w:rPr>
          <w:delText>[</w:delText>
        </w:r>
        <w:r w:rsidR="00BF1AC4" w:rsidDel="00547CCE">
          <w:rPr>
            <w:noProof/>
            <w:lang w:val="en-GB"/>
          </w:rPr>
          <w:delText>2</w:delText>
        </w:r>
        <w:r w:rsidR="00BF1AC4" w:rsidRPr="004424B1" w:rsidDel="00547CCE">
          <w:rPr>
            <w:lang w:val="en-GB"/>
          </w:rPr>
          <w:delText>]</w:delText>
        </w:r>
      </w:del>
      <w:r w:rsidR="00F1740F" w:rsidRPr="004424B1">
        <w:rPr>
          <w:lang w:val="en-GB"/>
        </w:rPr>
        <w:fldChar w:fldCharType="end"/>
      </w:r>
      <w:r w:rsidRPr="004424B1">
        <w:rPr>
          <w:iCs/>
          <w:lang w:val="en-GB"/>
        </w:rPr>
        <w:t xml:space="preserve">, </w:t>
      </w:r>
      <w:r w:rsidRPr="004424B1">
        <w:rPr>
          <w:i/>
          <w:lang w:val="en-GB"/>
        </w:rPr>
        <w:t>Mission Operations Message Abstraction Layer</w:t>
      </w:r>
      <w:r w:rsidRPr="004424B1">
        <w:rPr>
          <w:lang w:val="en-GB"/>
        </w:rPr>
        <w:t xml:space="preserve">), </w:t>
      </w:r>
      <w:r w:rsidR="00146E88" w:rsidRPr="004424B1">
        <w:rPr>
          <w:lang w:val="en-GB"/>
        </w:rPr>
        <w:t>that is the core of the MO service framework.</w:t>
      </w:r>
    </w:p>
    <w:p w14:paraId="6D5A788B" w14:textId="7DFCEF55" w:rsidR="00884D91" w:rsidRPr="004424B1" w:rsidRDefault="00884D91" w:rsidP="0043015A">
      <w:pPr>
        <w:pStyle w:val="Heading2"/>
        <w:spacing w:before="480"/>
        <w:rPr>
          <w:lang w:val="en-GB"/>
        </w:rPr>
      </w:pPr>
      <w:bookmarkStart w:id="1031" w:name="_Toc140093758"/>
      <w:bookmarkStart w:id="1032" w:name="_Toc161745083"/>
      <w:bookmarkStart w:id="1033" w:name="_Ref186450541"/>
      <w:bookmarkStart w:id="1034" w:name="_Toc186644290"/>
      <w:r w:rsidRPr="004424B1">
        <w:rPr>
          <w:lang w:val="en-GB"/>
        </w:rPr>
        <w:lastRenderedPageBreak/>
        <w:t>Purpose and Scope</w:t>
      </w:r>
      <w:bookmarkEnd w:id="1031"/>
      <w:bookmarkEnd w:id="1032"/>
      <w:bookmarkEnd w:id="1033"/>
      <w:bookmarkEnd w:id="1034"/>
    </w:p>
    <w:p w14:paraId="6B768B49" w14:textId="2916BC70" w:rsidR="004A38CD" w:rsidRPr="004424B1" w:rsidRDefault="004A38CD" w:rsidP="000273D3">
      <w:pPr>
        <w:keepNext/>
        <w:rPr>
          <w:lang w:val="en-GB"/>
        </w:rPr>
      </w:pPr>
      <w:r w:rsidRPr="004424B1">
        <w:rPr>
          <w:lang w:val="en-GB"/>
        </w:rPr>
        <w:t>This</w:t>
      </w:r>
      <w:r w:rsidR="00950410" w:rsidRPr="004424B1">
        <w:rPr>
          <w:lang w:val="en-GB"/>
        </w:rPr>
        <w:t xml:space="preserve"> </w:t>
      </w:r>
      <w:r w:rsidR="00861D1B" w:rsidRPr="004424B1">
        <w:rPr>
          <w:lang w:val="en-GB"/>
        </w:rPr>
        <w:t xml:space="preserve">Recommended Standard </w:t>
      </w:r>
      <w:r w:rsidRPr="004424B1">
        <w:rPr>
          <w:lang w:val="en-GB"/>
        </w:rPr>
        <w:t>defines, in an abstract manner, the MPS services in terms of:</w:t>
      </w:r>
    </w:p>
    <w:p w14:paraId="2158593A" w14:textId="77777777" w:rsidR="00FC0B7A" w:rsidRPr="004424B1" w:rsidRDefault="00FC0B7A" w:rsidP="003A4612">
      <w:pPr>
        <w:pStyle w:val="List"/>
        <w:numPr>
          <w:ilvl w:val="0"/>
          <w:numId w:val="82"/>
        </w:numPr>
        <w:tabs>
          <w:tab w:val="clear" w:pos="360"/>
          <w:tab w:val="left" w:pos="720"/>
        </w:tabs>
        <w:ind w:left="720"/>
      </w:pPr>
      <w:r w:rsidRPr="004424B1">
        <w:t>service specifications that define the operations necessary to provide the services, together with their parameter data and required behaviour;</w:t>
      </w:r>
    </w:p>
    <w:p w14:paraId="5C9B089B" w14:textId="6471AC24" w:rsidR="004301BB" w:rsidRPr="004424B1" w:rsidRDefault="004A38CD" w:rsidP="003A4612">
      <w:pPr>
        <w:pStyle w:val="List"/>
        <w:numPr>
          <w:ilvl w:val="0"/>
          <w:numId w:val="82"/>
        </w:numPr>
        <w:tabs>
          <w:tab w:val="clear" w:pos="360"/>
          <w:tab w:val="left" w:pos="720"/>
        </w:tabs>
        <w:ind w:left="720"/>
      </w:pPr>
      <w:r w:rsidRPr="004424B1">
        <w:t xml:space="preserve">an information model that describes the structure of MPS data, including </w:t>
      </w:r>
      <w:r w:rsidRPr="004424B1">
        <w:rPr>
          <w:rStyle w:val="Term"/>
        </w:rPr>
        <w:t>planning requests</w:t>
      </w:r>
      <w:r w:rsidR="004301BB" w:rsidRPr="004424B1">
        <w:t>,</w:t>
      </w:r>
      <w:r w:rsidRPr="004424B1">
        <w:rPr>
          <w:rStyle w:val="Term"/>
        </w:rPr>
        <w:t xml:space="preserve"> plans</w:t>
      </w:r>
      <w:r w:rsidR="001A0829" w:rsidRPr="004424B1">
        <w:t xml:space="preserve">, </w:t>
      </w:r>
      <w:r w:rsidR="004301BB" w:rsidRPr="004424B1">
        <w:t>and supporting information objects that are referenced by the MPS services</w:t>
      </w:r>
      <w:r w:rsidR="00387421" w:rsidRPr="004424B1">
        <w:t>;</w:t>
      </w:r>
    </w:p>
    <w:p w14:paraId="4FC6660E" w14:textId="51E446B4" w:rsidR="004301BB" w:rsidRPr="004424B1" w:rsidRDefault="004301BB" w:rsidP="003A4612">
      <w:pPr>
        <w:pStyle w:val="List"/>
        <w:numPr>
          <w:ilvl w:val="0"/>
          <w:numId w:val="82"/>
        </w:numPr>
        <w:tabs>
          <w:tab w:val="clear" w:pos="360"/>
          <w:tab w:val="left" w:pos="720"/>
        </w:tabs>
        <w:ind w:left="720"/>
      </w:pPr>
      <w:r w:rsidRPr="004424B1">
        <w:t xml:space="preserve">file-based message formats for the exchange of </w:t>
      </w:r>
      <w:r w:rsidRPr="004424B1">
        <w:rPr>
          <w:rStyle w:val="Term"/>
        </w:rPr>
        <w:t>planning requests</w:t>
      </w:r>
      <w:r w:rsidRPr="004424B1">
        <w:t xml:space="preserve"> and </w:t>
      </w:r>
      <w:r w:rsidRPr="004424B1">
        <w:rPr>
          <w:rStyle w:val="Term"/>
        </w:rPr>
        <w:t>plans</w:t>
      </w:r>
      <w:r w:rsidRPr="004424B1">
        <w:t xml:space="preserve">, for use in mission deployments </w:t>
      </w:r>
      <w:commentRangeStart w:id="1035"/>
      <w:r w:rsidRPr="004424B1">
        <w:t xml:space="preserve">that </w:t>
      </w:r>
      <w:del w:id="1036" w:author="Quinten Van Woerkom" w:date="2024-11-22T16:24:00Z" w16du:dateUtc="2024-11-22T15:24:00Z">
        <w:r w:rsidRPr="004424B1" w:rsidDel="00037EBD">
          <w:delText>do not require</w:delText>
        </w:r>
      </w:del>
      <w:ins w:id="1037" w:author="Quinten Van Woerkom" w:date="2024-11-22T16:24:00Z" w16du:dateUtc="2024-11-22T15:24:00Z">
        <w:r w:rsidR="00037EBD">
          <w:t>opt not to make use of</w:t>
        </w:r>
      </w:ins>
      <w:r w:rsidRPr="004424B1">
        <w:t xml:space="preserve"> service-based interfaces</w:t>
      </w:r>
      <w:commentRangeEnd w:id="1035"/>
      <w:r w:rsidR="009D669B">
        <w:rPr>
          <w:rStyle w:val="CommentReference"/>
          <w:lang w:val="en-US" w:eastAsia="en-US"/>
        </w:rPr>
        <w:commentReference w:id="1035"/>
      </w:r>
      <w:r w:rsidR="00501AE4" w:rsidRPr="004424B1">
        <w:t>.</w:t>
      </w:r>
    </w:p>
    <w:p w14:paraId="11FC79D9" w14:textId="799FD40A" w:rsidR="00CE050E" w:rsidRPr="004424B1" w:rsidRDefault="009D669B" w:rsidP="004301BB">
      <w:pPr>
        <w:rPr>
          <w:lang w:val="en-GB"/>
        </w:rPr>
      </w:pPr>
      <w:commentRangeStart w:id="1038"/>
      <w:ins w:id="1039" w:author="Quinten Van Woerkom" w:date="2024-11-22T16:27:00Z" w16du:dateUtc="2024-11-22T15:27:00Z">
        <w:r>
          <w:rPr>
            <w:lang w:val="en-GB"/>
          </w:rPr>
          <w:t>Some parts of this Recommended Standard are optional; n</w:t>
        </w:r>
      </w:ins>
      <w:del w:id="1040" w:author="Quinten Van Woerkom" w:date="2024-11-22T16:27:00Z" w16du:dateUtc="2024-11-22T15:27:00Z">
        <w:r w:rsidR="00501AE4" w:rsidRPr="004424B1" w:rsidDel="009D669B">
          <w:rPr>
            <w:lang w:val="en-GB"/>
          </w:rPr>
          <w:delText>N</w:delText>
        </w:r>
      </w:del>
      <w:r w:rsidR="00501AE4" w:rsidRPr="004424B1">
        <w:rPr>
          <w:lang w:val="en-GB"/>
        </w:rPr>
        <w:t xml:space="preserve">ot all </w:t>
      </w:r>
      <w:ins w:id="1041" w:author="Quinten Van Woerkom" w:date="2024-11-22T17:08:00Z" w16du:dateUtc="2024-11-22T16:08:00Z">
        <w:r w:rsidR="00460FE6">
          <w:rPr>
            <w:lang w:val="en-GB"/>
          </w:rPr>
          <w:t xml:space="preserve">of its </w:t>
        </w:r>
      </w:ins>
      <w:r w:rsidR="00501AE4" w:rsidRPr="004424B1">
        <w:rPr>
          <w:lang w:val="en-GB"/>
        </w:rPr>
        <w:t xml:space="preserve">aspects </w:t>
      </w:r>
      <w:del w:id="1042" w:author="Quinten Van Woerkom" w:date="2024-11-22T17:08:00Z" w16du:dateUtc="2024-11-22T16:08:00Z">
        <w:r w:rsidR="00501AE4" w:rsidRPr="004424B1" w:rsidDel="00460FE6">
          <w:rPr>
            <w:lang w:val="en-GB"/>
          </w:rPr>
          <w:delText>of this</w:delText>
        </w:r>
        <w:r w:rsidR="00950410" w:rsidRPr="004424B1" w:rsidDel="00460FE6">
          <w:rPr>
            <w:lang w:val="en-GB"/>
          </w:rPr>
          <w:delText xml:space="preserve"> </w:delText>
        </w:r>
        <w:r w:rsidR="00861D1B" w:rsidRPr="004424B1" w:rsidDel="00460FE6">
          <w:rPr>
            <w:lang w:val="en-GB"/>
          </w:rPr>
          <w:delText>Recommended Standard</w:delText>
        </w:r>
        <w:r w:rsidR="00501AE4" w:rsidRPr="004424B1" w:rsidDel="00460FE6">
          <w:rPr>
            <w:lang w:val="en-GB"/>
          </w:rPr>
          <w:delText xml:space="preserve"> </w:delText>
        </w:r>
      </w:del>
      <w:r w:rsidR="00501AE4" w:rsidRPr="004424B1">
        <w:rPr>
          <w:lang w:val="en-GB"/>
        </w:rPr>
        <w:t xml:space="preserve">need </w:t>
      </w:r>
      <w:commentRangeEnd w:id="1038"/>
      <w:r w:rsidR="00460FE6">
        <w:rPr>
          <w:rStyle w:val="CommentReference"/>
        </w:rPr>
        <w:commentReference w:id="1038"/>
      </w:r>
      <w:r w:rsidR="00501AE4" w:rsidRPr="004424B1">
        <w:rPr>
          <w:lang w:val="en-GB"/>
        </w:rPr>
        <w:t>to be applied in the context of a specific MPS system in order to support a conformant interface</w:t>
      </w:r>
      <w:r w:rsidR="00111AEF" w:rsidRPr="004424B1">
        <w:rPr>
          <w:lang w:val="en-GB"/>
        </w:rPr>
        <w:t>.  Each service is optional and may include optional capability sets within it.  Some aspects of the MPS information model are optional.  A summary of the optional elements of the standard is provided in</w:t>
      </w:r>
      <w:del w:id="1043" w:author="Peter Van Der Plas" w:date="2025-01-01T16:42:00Z" w16du:dateUtc="2025-01-01T15:42:00Z">
        <w:r w:rsidR="00111AEF" w:rsidRPr="004424B1" w:rsidDel="00823F69">
          <w:rPr>
            <w:lang w:val="en-GB"/>
          </w:rPr>
          <w:delText xml:space="preserve"> </w:delText>
        </w:r>
      </w:del>
      <w:ins w:id="1044" w:author="Peter Van Der Plas" w:date="2025-01-01T16:42:00Z" w16du:dateUtc="2025-01-01T15:42:00Z">
        <w:r w:rsidR="00823F69">
          <w:rPr>
            <w:lang w:val="en-GB"/>
          </w:rPr>
          <w:t xml:space="preserve"> </w:t>
        </w:r>
      </w:ins>
      <w:ins w:id="1045" w:author="Peter Van Der Plas" w:date="2025-01-01T16:43:00Z" w16du:dateUtc="2025-01-01T15:43:00Z">
        <w:r w:rsidR="00823F69">
          <w:rPr>
            <w:lang w:val="en-GB"/>
          </w:rPr>
          <w:fldChar w:fldCharType="begin"/>
        </w:r>
        <w:r w:rsidR="00823F69">
          <w:rPr>
            <w:lang w:val="en-GB"/>
          </w:rPr>
          <w:instrText xml:space="preserve"> REF _Ref185420077 \r \h </w:instrText>
        </w:r>
        <w:r w:rsidR="00823F69">
          <w:rPr>
            <w:lang w:val="en-GB"/>
          </w:rPr>
        </w:r>
      </w:ins>
      <w:r w:rsidR="00823F69">
        <w:rPr>
          <w:lang w:val="en-GB"/>
        </w:rPr>
        <w:fldChar w:fldCharType="separate"/>
      </w:r>
      <w:ins w:id="1046" w:author="Peter Van Der Plas" w:date="2025-01-01T17:31:00Z" w16du:dateUtc="2025-01-01T16:31:00Z">
        <w:r w:rsidR="006D1623">
          <w:rPr>
            <w:lang w:val="en-GB"/>
          </w:rPr>
          <w:t>2.6</w:t>
        </w:r>
      </w:ins>
      <w:ins w:id="1047" w:author="Peter Van Der Plas" w:date="2025-01-01T16:43:00Z" w16du:dateUtc="2025-01-01T15:43:00Z">
        <w:r w:rsidR="00823F69">
          <w:rPr>
            <w:lang w:val="en-GB"/>
          </w:rPr>
          <w:fldChar w:fldCharType="end"/>
        </w:r>
      </w:ins>
      <w:del w:id="1048" w:author="Peter Van Der Plas" w:date="2025-01-01T16:42:00Z" w16du:dateUtc="2025-01-01T15:42:00Z">
        <w:r w:rsidR="00111AEF" w:rsidRPr="004424B1" w:rsidDel="00823F69">
          <w:rPr>
            <w:lang w:val="en-GB"/>
          </w:rPr>
          <w:fldChar w:fldCharType="begin"/>
        </w:r>
        <w:r w:rsidR="00111AEF" w:rsidRPr="004424B1" w:rsidDel="00823F69">
          <w:rPr>
            <w:lang w:val="en-GB"/>
          </w:rPr>
          <w:delInstrText xml:space="preserve"> REF _Ref68013881 \r \h </w:delInstrText>
        </w:r>
        <w:r w:rsidR="00070AC5" w:rsidDel="00823F69">
          <w:rPr>
            <w:lang w:val="en-GB"/>
          </w:rPr>
          <w:delInstrText xml:space="preserve"> \* MERGEFORMAT </w:delInstrText>
        </w:r>
        <w:r w:rsidR="00111AEF" w:rsidRPr="004424B1" w:rsidDel="00823F69">
          <w:rPr>
            <w:lang w:val="en-GB"/>
          </w:rPr>
        </w:r>
        <w:r w:rsidR="00111AEF" w:rsidRPr="004424B1" w:rsidDel="00823F69">
          <w:rPr>
            <w:lang w:val="en-GB"/>
          </w:rPr>
          <w:fldChar w:fldCharType="separate"/>
        </w:r>
      </w:del>
      <w:del w:id="1049" w:author="Peter Van Der Plas" w:date="2024-12-25T18:53:00Z" w16du:dateUtc="2024-12-25T17:53:00Z">
        <w:r w:rsidR="00BF1AC4" w:rsidDel="00547CCE">
          <w:rPr>
            <w:lang w:val="en-GB"/>
          </w:rPr>
          <w:delText>2.6</w:delText>
        </w:r>
      </w:del>
      <w:del w:id="1050" w:author="Peter Van Der Plas" w:date="2025-01-01T16:42:00Z" w16du:dateUtc="2025-01-01T15:42:00Z">
        <w:r w:rsidR="00111AEF" w:rsidRPr="004424B1" w:rsidDel="00823F69">
          <w:rPr>
            <w:lang w:val="en-GB"/>
          </w:rPr>
          <w:fldChar w:fldCharType="end"/>
        </w:r>
      </w:del>
      <w:r w:rsidR="00111AEF" w:rsidRPr="004424B1">
        <w:rPr>
          <w:lang w:val="en-GB"/>
        </w:rPr>
        <w:t>.</w:t>
      </w:r>
    </w:p>
    <w:p w14:paraId="29CFFE75" w14:textId="469A2556" w:rsidR="004301BB" w:rsidRPr="004424B1" w:rsidRDefault="00CE050E" w:rsidP="004301BB">
      <w:pPr>
        <w:rPr>
          <w:lang w:val="en-GB"/>
        </w:rPr>
      </w:pPr>
      <w:r w:rsidRPr="004424B1">
        <w:rPr>
          <w:lang w:val="en-GB"/>
        </w:rPr>
        <w:t>This</w:t>
      </w:r>
      <w:r w:rsidR="00950410" w:rsidRPr="004424B1">
        <w:rPr>
          <w:lang w:val="en-GB"/>
        </w:rPr>
        <w:t xml:space="preserve"> </w:t>
      </w:r>
      <w:r w:rsidR="00861D1B" w:rsidRPr="004424B1">
        <w:rPr>
          <w:lang w:val="en-GB"/>
        </w:rPr>
        <w:t>Recommended Standard</w:t>
      </w:r>
      <w:r w:rsidR="004301BB" w:rsidRPr="004424B1">
        <w:rPr>
          <w:lang w:val="en-GB"/>
        </w:rPr>
        <w:t xml:space="preserve"> does not specify:</w:t>
      </w:r>
    </w:p>
    <w:p w14:paraId="101F577D" w14:textId="7B0971E5" w:rsidR="004301BB" w:rsidRPr="004424B1" w:rsidRDefault="004301BB" w:rsidP="003A4612">
      <w:pPr>
        <w:pStyle w:val="List"/>
        <w:numPr>
          <w:ilvl w:val="0"/>
          <w:numId w:val="83"/>
        </w:numPr>
        <w:tabs>
          <w:tab w:val="clear" w:pos="360"/>
          <w:tab w:val="left" w:pos="720"/>
        </w:tabs>
        <w:ind w:left="720"/>
      </w:pPr>
      <w:r w:rsidRPr="004424B1">
        <w:t>individual implementations or products;</w:t>
      </w:r>
    </w:p>
    <w:p w14:paraId="346357F3" w14:textId="3137EC11" w:rsidR="004301BB" w:rsidRPr="004424B1" w:rsidRDefault="004301BB" w:rsidP="003A4612">
      <w:pPr>
        <w:pStyle w:val="List"/>
        <w:numPr>
          <w:ilvl w:val="0"/>
          <w:numId w:val="83"/>
        </w:numPr>
        <w:tabs>
          <w:tab w:val="clear" w:pos="360"/>
          <w:tab w:val="left" w:pos="720"/>
        </w:tabs>
        <w:ind w:left="720"/>
      </w:pPr>
      <w:r w:rsidRPr="004424B1">
        <w:t xml:space="preserve">the </w:t>
      </w:r>
      <w:commentRangeStart w:id="1051"/>
      <w:del w:id="1052" w:author="Quinten Van Woerkom" w:date="2024-11-22T17:10:00Z" w16du:dateUtc="2024-11-22T16:10:00Z">
        <w:r w:rsidRPr="004424B1" w:rsidDel="006C522B">
          <w:delText>implementation of entities or interfaces within real systems</w:delText>
        </w:r>
      </w:del>
      <w:ins w:id="1053" w:author="Quinten Van Woerkom" w:date="2024-11-22T17:10:00Z" w16du:dateUtc="2024-11-22T16:10:00Z">
        <w:r w:rsidR="006C522B">
          <w:t>internal implementation of planning systems</w:t>
        </w:r>
        <w:commentRangeEnd w:id="1051"/>
        <w:r w:rsidR="006C522B">
          <w:rPr>
            <w:rStyle w:val="CommentReference"/>
            <w:lang w:val="en-US" w:eastAsia="en-US"/>
          </w:rPr>
          <w:commentReference w:id="1051"/>
        </w:r>
      </w:ins>
      <w:r w:rsidRPr="004424B1">
        <w:t>;</w:t>
      </w:r>
    </w:p>
    <w:p w14:paraId="1D4E2C25" w14:textId="7A5D753A" w:rsidR="004301BB" w:rsidRPr="004424B1" w:rsidRDefault="004301BB" w:rsidP="003A4612">
      <w:pPr>
        <w:pStyle w:val="List"/>
        <w:numPr>
          <w:ilvl w:val="0"/>
          <w:numId w:val="83"/>
        </w:numPr>
        <w:tabs>
          <w:tab w:val="clear" w:pos="360"/>
          <w:tab w:val="left" w:pos="720"/>
        </w:tabs>
        <w:ind w:left="720"/>
      </w:pPr>
      <w:r w:rsidRPr="004424B1">
        <w:t>the methods or technologies required for communications;</w:t>
      </w:r>
    </w:p>
    <w:p w14:paraId="6E673C4F" w14:textId="7CD664E4" w:rsidR="004301BB" w:rsidRPr="004424B1" w:rsidRDefault="004301BB" w:rsidP="003A4612">
      <w:pPr>
        <w:pStyle w:val="List"/>
        <w:numPr>
          <w:ilvl w:val="0"/>
          <w:numId w:val="83"/>
        </w:numPr>
        <w:tabs>
          <w:tab w:val="clear" w:pos="360"/>
          <w:tab w:val="left" w:pos="720"/>
        </w:tabs>
        <w:ind w:left="720"/>
      </w:pPr>
      <w:r w:rsidRPr="004424B1">
        <w:t xml:space="preserve">how required </w:t>
      </w:r>
      <w:r w:rsidR="00CE050E" w:rsidRPr="004424B1">
        <w:t xml:space="preserve">MPS service </w:t>
      </w:r>
      <w:r w:rsidRPr="004424B1">
        <w:t xml:space="preserve">configuration data is </w:t>
      </w:r>
      <w:r w:rsidR="00F02AC1" w:rsidRPr="004424B1">
        <w:t>made available</w:t>
      </w:r>
      <w:r w:rsidR="00CE050E" w:rsidRPr="004424B1">
        <w:t xml:space="preserve"> to deployed MPS functions</w:t>
      </w:r>
      <w:r w:rsidR="00F02AC1" w:rsidRPr="004424B1">
        <w:t>;</w:t>
      </w:r>
    </w:p>
    <w:p w14:paraId="354B83E0" w14:textId="69CD2221" w:rsidR="00CE050E" w:rsidRPr="004424B1" w:rsidRDefault="00F02AC1" w:rsidP="003A4612">
      <w:pPr>
        <w:pStyle w:val="List"/>
        <w:numPr>
          <w:ilvl w:val="0"/>
          <w:numId w:val="83"/>
        </w:numPr>
        <w:tabs>
          <w:tab w:val="clear" w:pos="360"/>
          <w:tab w:val="left" w:pos="720"/>
        </w:tabs>
        <w:ind w:left="720"/>
      </w:pPr>
      <w:r w:rsidRPr="004424B1">
        <w:t>the</w:t>
      </w:r>
      <w:r w:rsidR="00CE050E" w:rsidRPr="004424B1">
        <w:t xml:space="preserve"> expression language </w:t>
      </w:r>
      <w:r w:rsidRPr="004424B1">
        <w:t xml:space="preserve">used </w:t>
      </w:r>
      <w:r w:rsidR="00CE050E" w:rsidRPr="004424B1">
        <w:t>for representation of conditions and calculations embedded within MPS data</w:t>
      </w:r>
      <w:r w:rsidRPr="004424B1">
        <w:t>.</w:t>
      </w:r>
    </w:p>
    <w:p w14:paraId="1875DCBE" w14:textId="6220FAE8" w:rsidR="00884D91" w:rsidRPr="004424B1" w:rsidRDefault="00884D91" w:rsidP="0043015A">
      <w:pPr>
        <w:pStyle w:val="Heading2"/>
        <w:spacing w:before="480"/>
        <w:rPr>
          <w:lang w:val="en-GB"/>
        </w:rPr>
      </w:pPr>
      <w:bookmarkStart w:id="1054" w:name="_Toc140093759"/>
      <w:bookmarkStart w:id="1055" w:name="_Toc161745084"/>
      <w:bookmarkStart w:id="1056" w:name="_Toc186644291"/>
      <w:r w:rsidRPr="004424B1">
        <w:rPr>
          <w:lang w:val="en-GB"/>
        </w:rPr>
        <w:t>Applicability</w:t>
      </w:r>
      <w:bookmarkEnd w:id="1054"/>
      <w:bookmarkEnd w:id="1055"/>
      <w:bookmarkEnd w:id="1056"/>
    </w:p>
    <w:p w14:paraId="264674FE" w14:textId="01C0936B" w:rsidR="00C26041" w:rsidRPr="004424B1" w:rsidRDefault="00C26041" w:rsidP="00C26041">
      <w:pPr>
        <w:rPr>
          <w:lang w:val="en-GB"/>
        </w:rPr>
      </w:pPr>
      <w:r w:rsidRPr="004424B1">
        <w:rPr>
          <w:lang w:val="en-GB"/>
        </w:rPr>
        <w:t>This specification is applicable to any mission operations component that provides mission planning functionality or executes mission plans (schedules) and exposes mission planning and scheduling interfaces.  This includes interfaces between:</w:t>
      </w:r>
    </w:p>
    <w:p w14:paraId="1ABA7260" w14:textId="6DBF6AD3" w:rsidR="00C26041" w:rsidRPr="004424B1" w:rsidRDefault="00C26041" w:rsidP="003A4612">
      <w:pPr>
        <w:pStyle w:val="List"/>
        <w:numPr>
          <w:ilvl w:val="0"/>
          <w:numId w:val="84"/>
        </w:numPr>
        <w:tabs>
          <w:tab w:val="clear" w:pos="360"/>
          <w:tab w:val="left" w:pos="720"/>
        </w:tabs>
        <w:ind w:left="720"/>
      </w:pPr>
      <w:r w:rsidRPr="004424B1">
        <w:t>Mission users and the Mission Planning system</w:t>
      </w:r>
      <w:r w:rsidR="00CC33B4" w:rsidRPr="004424B1">
        <w:t>;</w:t>
      </w:r>
    </w:p>
    <w:p w14:paraId="2A186246" w14:textId="6372117E" w:rsidR="00CC33B4" w:rsidRPr="004424B1" w:rsidRDefault="00CC33B4" w:rsidP="003A4612">
      <w:pPr>
        <w:pStyle w:val="List"/>
        <w:numPr>
          <w:ilvl w:val="0"/>
          <w:numId w:val="84"/>
        </w:numPr>
        <w:tabs>
          <w:tab w:val="clear" w:pos="360"/>
          <w:tab w:val="left" w:pos="720"/>
        </w:tabs>
        <w:ind w:left="720"/>
      </w:pPr>
      <w:r w:rsidRPr="004424B1">
        <w:t>Hierarchical or distributed components of a Mission Planning system;</w:t>
      </w:r>
    </w:p>
    <w:p w14:paraId="33FD9CAC" w14:textId="2A15FDE5" w:rsidR="00CC33B4" w:rsidRPr="004424B1" w:rsidRDefault="00CC33B4" w:rsidP="003A4612">
      <w:pPr>
        <w:pStyle w:val="List"/>
        <w:numPr>
          <w:ilvl w:val="0"/>
          <w:numId w:val="84"/>
        </w:numPr>
        <w:tabs>
          <w:tab w:val="clear" w:pos="360"/>
          <w:tab w:val="left" w:pos="720"/>
        </w:tabs>
        <w:ind w:left="720"/>
      </w:pPr>
      <w:r w:rsidRPr="004424B1">
        <w:t>Mission Planning and Plan Execution (Scheduler) components;</w:t>
      </w:r>
    </w:p>
    <w:p w14:paraId="5FD1A6DE" w14:textId="11B1D184" w:rsidR="00CC33B4" w:rsidRPr="004424B1" w:rsidRDefault="00CC33B4" w:rsidP="003A4612">
      <w:pPr>
        <w:pStyle w:val="List"/>
        <w:numPr>
          <w:ilvl w:val="0"/>
          <w:numId w:val="84"/>
        </w:numPr>
        <w:tabs>
          <w:tab w:val="clear" w:pos="360"/>
          <w:tab w:val="left" w:pos="720"/>
        </w:tabs>
        <w:ind w:left="720"/>
      </w:pPr>
      <w:r w:rsidRPr="004424B1">
        <w:t>Plan Execution and Mission Control.</w:t>
      </w:r>
    </w:p>
    <w:p w14:paraId="3F1D6C53" w14:textId="51D5B321" w:rsidR="00501AE4" w:rsidRPr="004424B1" w:rsidRDefault="00501AE4" w:rsidP="00CE7C38">
      <w:pPr>
        <w:rPr>
          <w:iCs/>
          <w:lang w:val="en-GB"/>
        </w:rPr>
      </w:pPr>
      <w:r w:rsidRPr="004424B1">
        <w:rPr>
          <w:iCs/>
          <w:lang w:val="en-GB"/>
        </w:rPr>
        <w:lastRenderedPageBreak/>
        <w:t>Further detail is given in the associated</w:t>
      </w:r>
      <w:r w:rsidR="00950410" w:rsidRPr="004424B1">
        <w:rPr>
          <w:iCs/>
          <w:lang w:val="en-GB"/>
        </w:rPr>
        <w:t xml:space="preserve"> </w:t>
      </w:r>
      <w:r w:rsidR="003752C5" w:rsidRPr="004424B1">
        <w:rPr>
          <w:iCs/>
          <w:lang w:val="en-GB"/>
        </w:rPr>
        <w:t xml:space="preserve">Informational Report </w:t>
      </w:r>
      <w:r w:rsidRPr="004424B1">
        <w:rPr>
          <w:iCs/>
          <w:lang w:val="en-GB"/>
        </w:rPr>
        <w:t>(</w:t>
      </w:r>
      <w:r w:rsidR="003752C5" w:rsidRPr="004424B1">
        <w:rPr>
          <w:iCs/>
          <w:lang w:val="en-GB"/>
        </w:rPr>
        <w:t>Green Book</w:t>
      </w:r>
      <w:r w:rsidRPr="004424B1">
        <w:rPr>
          <w:iCs/>
          <w:lang w:val="en-GB"/>
        </w:rPr>
        <w:t xml:space="preserve">) </w:t>
      </w:r>
      <w:r w:rsidR="00F1740F" w:rsidRPr="004424B1">
        <w:rPr>
          <w:iCs/>
          <w:lang w:val="en-GB"/>
        </w:rPr>
        <w:t xml:space="preserve">(reference </w:t>
      </w:r>
      <w:r w:rsidR="00F1740F" w:rsidRPr="004424B1">
        <w:rPr>
          <w:lang w:val="en-GB"/>
        </w:rPr>
        <w:fldChar w:fldCharType="begin"/>
      </w:r>
      <w:r w:rsidR="00F1740F" w:rsidRPr="004424B1">
        <w:rPr>
          <w:lang w:val="en-GB"/>
        </w:rPr>
        <w:instrText xml:space="preserve"> REF R_529x0g1MissionPlanningandScheduling \h </w:instrText>
      </w:r>
      <w:r w:rsidR="00070AC5">
        <w:rPr>
          <w:lang w:val="en-GB"/>
        </w:rPr>
        <w:instrText xml:space="preserve"> \* MERGEFORMAT </w:instrText>
      </w:r>
      <w:r w:rsidR="00F1740F" w:rsidRPr="004424B1">
        <w:rPr>
          <w:lang w:val="en-GB"/>
        </w:rPr>
      </w:r>
      <w:r w:rsidR="00F1740F" w:rsidRPr="004424B1">
        <w:rPr>
          <w:lang w:val="en-GB"/>
        </w:rPr>
        <w:fldChar w:fldCharType="separate"/>
      </w:r>
      <w:ins w:id="1057" w:author="Peter Van Der Plas" w:date="2025-01-01T17:31:00Z" w16du:dateUtc="2025-01-01T16:31:00Z">
        <w:r w:rsidR="006D1623" w:rsidRPr="004424B1">
          <w:rPr>
            <w:lang w:val="en-GB"/>
          </w:rPr>
          <w:t>[</w:t>
        </w:r>
        <w:r w:rsidR="006D1623">
          <w:rPr>
            <w:noProof/>
            <w:lang w:val="en-GB"/>
          </w:rPr>
          <w:t>D2</w:t>
        </w:r>
        <w:r w:rsidR="006D1623" w:rsidRPr="004424B1">
          <w:rPr>
            <w:lang w:val="en-GB"/>
          </w:rPr>
          <w:t>]</w:t>
        </w:r>
      </w:ins>
      <w:del w:id="1058" w:author="Peter Van Der Plas" w:date="2024-12-25T18:53:00Z" w16du:dateUtc="2024-12-25T17:53:00Z">
        <w:r w:rsidR="00BF1AC4" w:rsidRPr="004424B1" w:rsidDel="00547CCE">
          <w:rPr>
            <w:lang w:val="en-GB"/>
          </w:rPr>
          <w:delText>[</w:delText>
        </w:r>
        <w:r w:rsidR="00BF1AC4" w:rsidDel="00547CCE">
          <w:rPr>
            <w:noProof/>
            <w:lang w:val="en-GB"/>
          </w:rPr>
          <w:delText>D2</w:delText>
        </w:r>
        <w:r w:rsidR="00BF1AC4" w:rsidRPr="004424B1" w:rsidDel="00547CCE">
          <w:rPr>
            <w:lang w:val="en-GB"/>
          </w:rPr>
          <w:delText>]</w:delText>
        </w:r>
      </w:del>
      <w:r w:rsidR="00F1740F" w:rsidRPr="004424B1">
        <w:rPr>
          <w:lang w:val="en-GB"/>
        </w:rPr>
        <w:fldChar w:fldCharType="end"/>
      </w:r>
      <w:r w:rsidR="00F1740F" w:rsidRPr="004424B1">
        <w:rPr>
          <w:lang w:val="en-GB"/>
        </w:rPr>
        <w:t>)</w:t>
      </w:r>
      <w:r w:rsidRPr="004424B1">
        <w:rPr>
          <w:iCs/>
          <w:lang w:val="en-GB"/>
        </w:rPr>
        <w:t>.</w:t>
      </w:r>
    </w:p>
    <w:p w14:paraId="051DAB51" w14:textId="2C35D9CB" w:rsidR="00CC33B4" w:rsidRPr="004424B1" w:rsidRDefault="00CC33B4" w:rsidP="00704DDD">
      <w:pPr>
        <w:keepNext/>
        <w:rPr>
          <w:iCs/>
          <w:lang w:val="en-GB"/>
        </w:rPr>
      </w:pPr>
      <w:r w:rsidRPr="004424B1">
        <w:rPr>
          <w:iCs/>
          <w:lang w:val="en-GB"/>
        </w:rPr>
        <w:t xml:space="preserve">This </w:t>
      </w:r>
      <w:r w:rsidR="003752C5" w:rsidRPr="004424B1">
        <w:rPr>
          <w:iCs/>
          <w:lang w:val="en-GB"/>
        </w:rPr>
        <w:t>Recommended Standard</w:t>
      </w:r>
      <w:r w:rsidRPr="004424B1">
        <w:rPr>
          <w:iCs/>
          <w:lang w:val="en-GB"/>
        </w:rPr>
        <w:t xml:space="preserve"> is intended to apply to interfaces wherever they may occur in a space system:</w:t>
      </w:r>
    </w:p>
    <w:p w14:paraId="23263018" w14:textId="11360F3C" w:rsidR="00CC33B4" w:rsidRPr="004424B1" w:rsidRDefault="00F02AC1" w:rsidP="003A4612">
      <w:pPr>
        <w:pStyle w:val="List"/>
        <w:numPr>
          <w:ilvl w:val="0"/>
          <w:numId w:val="85"/>
        </w:numPr>
        <w:tabs>
          <w:tab w:val="clear" w:pos="360"/>
          <w:tab w:val="left" w:pos="720"/>
        </w:tabs>
        <w:ind w:left="720"/>
      </w:pPr>
      <w:r w:rsidRPr="004424B1">
        <w:t>b</w:t>
      </w:r>
      <w:r w:rsidR="00CC33B4" w:rsidRPr="004424B1">
        <w:t>etween ground-based components across a terrestrial link</w:t>
      </w:r>
      <w:r w:rsidRPr="004424B1">
        <w:t>;</w:t>
      </w:r>
    </w:p>
    <w:p w14:paraId="3463BE00" w14:textId="57676998" w:rsidR="00CC33B4" w:rsidRDefault="00F02AC1" w:rsidP="003A4612">
      <w:pPr>
        <w:pStyle w:val="List"/>
        <w:numPr>
          <w:ilvl w:val="0"/>
          <w:numId w:val="85"/>
        </w:numPr>
        <w:tabs>
          <w:tab w:val="clear" w:pos="360"/>
          <w:tab w:val="left" w:pos="720"/>
        </w:tabs>
        <w:ind w:left="720"/>
        <w:rPr>
          <w:ins w:id="1059" w:author="Quinten Van Woerkom" w:date="2024-11-27T14:05:00Z" w16du:dateUtc="2024-11-27T13:05:00Z"/>
        </w:rPr>
      </w:pPr>
      <w:r w:rsidRPr="004424B1">
        <w:t>b</w:t>
      </w:r>
      <w:r w:rsidR="00CC33B4" w:rsidRPr="004424B1">
        <w:t>etween ground</w:t>
      </w:r>
      <w:r w:rsidRPr="004424B1">
        <w:t xml:space="preserve">-based and </w:t>
      </w:r>
      <w:commentRangeStart w:id="1060"/>
      <w:del w:id="1061" w:author="Quinten Van Woerkom" w:date="2024-11-27T14:05:00Z" w16du:dateUtc="2024-11-27T13:05:00Z">
        <w:r w:rsidRPr="004424B1" w:rsidDel="00D9769D">
          <w:delText>on-board</w:delText>
        </w:r>
      </w:del>
      <w:ins w:id="1062" w:author="Quinten Van Woerkom" w:date="2024-11-27T14:05:00Z" w16du:dateUtc="2024-11-27T13:05:00Z">
        <w:r w:rsidR="00D9769D">
          <w:t>space-based</w:t>
        </w:r>
      </w:ins>
      <w:r w:rsidRPr="004424B1">
        <w:t xml:space="preserve"> </w:t>
      </w:r>
      <w:r w:rsidR="00CC33B4" w:rsidRPr="004424B1">
        <w:t>components across a space link</w:t>
      </w:r>
      <w:r w:rsidRPr="004424B1">
        <w:t>;</w:t>
      </w:r>
    </w:p>
    <w:p w14:paraId="67B152E7" w14:textId="59295E31" w:rsidR="00D9769D" w:rsidRPr="004424B1" w:rsidRDefault="00D9769D" w:rsidP="003A4612">
      <w:pPr>
        <w:pStyle w:val="List"/>
        <w:numPr>
          <w:ilvl w:val="0"/>
          <w:numId w:val="85"/>
        </w:numPr>
        <w:tabs>
          <w:tab w:val="clear" w:pos="360"/>
          <w:tab w:val="left" w:pos="720"/>
        </w:tabs>
        <w:ind w:left="720"/>
      </w:pPr>
      <w:ins w:id="1063" w:author="Quinten Van Woerkom" w:date="2024-11-27T14:05:00Z" w16du:dateUtc="2024-11-27T13:05:00Z">
        <w:r>
          <w:t>between space-based c</w:t>
        </w:r>
      </w:ins>
      <w:ins w:id="1064" w:author="Quinten Van Woerkom" w:date="2024-11-27T14:06:00Z" w16du:dateUtc="2024-11-27T13:06:00Z">
        <w:r>
          <w:t>omponents across a space link;</w:t>
        </w:r>
        <w:commentRangeEnd w:id="1060"/>
        <w:r>
          <w:rPr>
            <w:rStyle w:val="CommentReference"/>
            <w:lang w:val="en-US" w:eastAsia="en-US"/>
          </w:rPr>
          <w:commentReference w:id="1060"/>
        </w:r>
      </w:ins>
    </w:p>
    <w:p w14:paraId="5893AF29" w14:textId="5B2E1059" w:rsidR="00F02AC1" w:rsidRPr="004424B1" w:rsidRDefault="00F02AC1" w:rsidP="003A4612">
      <w:pPr>
        <w:pStyle w:val="List"/>
        <w:numPr>
          <w:ilvl w:val="0"/>
          <w:numId w:val="85"/>
        </w:numPr>
        <w:tabs>
          <w:tab w:val="clear" w:pos="360"/>
          <w:tab w:val="left" w:pos="720"/>
        </w:tabs>
        <w:ind w:left="720"/>
      </w:pPr>
      <w:r w:rsidRPr="004424B1">
        <w:t>and potentially between on-board components across an on-board interface.</w:t>
      </w:r>
    </w:p>
    <w:p w14:paraId="538CCDFA" w14:textId="77777777" w:rsidR="00884D91" w:rsidRPr="004424B1" w:rsidRDefault="00884D91" w:rsidP="0043015A">
      <w:pPr>
        <w:pStyle w:val="Heading2"/>
        <w:spacing w:before="480"/>
        <w:rPr>
          <w:lang w:val="en-GB"/>
        </w:rPr>
      </w:pPr>
      <w:bookmarkStart w:id="1065" w:name="_Toc140093760"/>
      <w:bookmarkStart w:id="1066" w:name="_Toc161745085"/>
      <w:bookmarkStart w:id="1067" w:name="_Toc186644292"/>
      <w:r w:rsidRPr="004424B1">
        <w:rPr>
          <w:lang w:val="en-GB"/>
        </w:rPr>
        <w:t>Rationale</w:t>
      </w:r>
      <w:bookmarkEnd w:id="1065"/>
      <w:bookmarkEnd w:id="1066"/>
      <w:bookmarkEnd w:id="1067"/>
    </w:p>
    <w:p w14:paraId="5BC6C191" w14:textId="459D3EB8" w:rsidR="00CE7C38" w:rsidRPr="004424B1" w:rsidRDefault="00891BC5" w:rsidP="00CE7C38">
      <w:pPr>
        <w:rPr>
          <w:iCs/>
          <w:lang w:val="en-GB"/>
        </w:rPr>
      </w:pPr>
      <w:commentRangeStart w:id="1068"/>
      <w:del w:id="1069" w:author="Quinten Van Woerkom" w:date="2024-12-02T17:16:00Z" w16du:dateUtc="2024-12-02T16:16:00Z">
        <w:r w:rsidRPr="004424B1" w:rsidDel="00BE6CDB">
          <w:rPr>
            <w:iCs/>
            <w:lang w:val="en-GB"/>
          </w:rPr>
          <w:delText>The p</w:delText>
        </w:r>
        <w:r w:rsidR="00CE7C38" w:rsidRPr="004424B1" w:rsidDel="00BE6CDB">
          <w:rPr>
            <w:iCs/>
            <w:lang w:val="en-GB"/>
          </w:rPr>
          <w:delText>rimary goal is</w:delText>
        </w:r>
      </w:del>
      <w:ins w:id="1070" w:author="Quinten Van Woerkom" w:date="2024-12-02T17:16:00Z" w16du:dateUtc="2024-12-02T16:16:00Z">
        <w:r w:rsidR="00BE6CDB">
          <w:rPr>
            <w:iCs/>
            <w:lang w:val="en-GB"/>
          </w:rPr>
          <w:t xml:space="preserve">This standard was developed </w:t>
        </w:r>
      </w:ins>
      <w:ins w:id="1071" w:author="Quinten Van Woerkom" w:date="2024-12-02T17:18:00Z" w16du:dateUtc="2024-12-02T16:18:00Z">
        <w:r w:rsidR="00BE6CDB">
          <w:rPr>
            <w:iCs/>
            <w:lang w:val="en-GB"/>
          </w:rPr>
          <w:t>to fulfil</w:t>
        </w:r>
      </w:ins>
      <w:ins w:id="1072" w:author="Quinten Van Woerkom" w:date="2024-12-02T17:16:00Z" w16du:dateUtc="2024-12-02T16:16:00Z">
        <w:r w:rsidR="00BE6CDB">
          <w:rPr>
            <w:iCs/>
            <w:lang w:val="en-GB"/>
          </w:rPr>
          <w:t xml:space="preserve"> the need</w:t>
        </w:r>
      </w:ins>
      <w:r w:rsidR="00CE7C38" w:rsidRPr="004424B1">
        <w:rPr>
          <w:iCs/>
          <w:lang w:val="en-GB"/>
        </w:rPr>
        <w:t xml:space="preserve"> </w:t>
      </w:r>
      <w:commentRangeStart w:id="1073"/>
      <w:del w:id="1074" w:author="Quinten Van Woerkom" w:date="2024-12-02T17:18:00Z" w16du:dateUtc="2024-12-02T16:18:00Z">
        <w:r w:rsidR="00CE7C38" w:rsidRPr="004424B1" w:rsidDel="00BE6CDB">
          <w:rPr>
            <w:iCs/>
            <w:lang w:val="en-GB"/>
          </w:rPr>
          <w:delText>to increase the</w:delText>
        </w:r>
      </w:del>
      <w:ins w:id="1075" w:author="Quinten Van Woerkom" w:date="2024-12-02T17:18:00Z" w16du:dateUtc="2024-12-02T16:18:00Z">
        <w:r w:rsidR="00BE6CDB">
          <w:rPr>
            <w:iCs/>
            <w:lang w:val="en-GB"/>
          </w:rPr>
          <w:t>for</w:t>
        </w:r>
      </w:ins>
      <w:ins w:id="1076" w:author="Quinten Van Woerkom" w:date="2024-12-02T17:20:00Z" w16du:dateUtc="2024-12-02T16:20:00Z">
        <w:r w:rsidR="000C763C">
          <w:rPr>
            <w:iCs/>
            <w:lang w:val="en-GB"/>
          </w:rPr>
          <w:t xml:space="preserve"> mission planning</w:t>
        </w:r>
      </w:ins>
      <w:r w:rsidR="00CE7C38" w:rsidRPr="004424B1">
        <w:rPr>
          <w:iCs/>
          <w:lang w:val="en-GB"/>
        </w:rPr>
        <w:t xml:space="preserve"> </w:t>
      </w:r>
      <w:del w:id="1077" w:author="Quinten Van Woerkom" w:date="2024-11-22T16:30:00Z" w16du:dateUtc="2024-11-22T15:30:00Z">
        <w:r w:rsidR="00CE7C38" w:rsidRPr="004424B1" w:rsidDel="00A57258">
          <w:rPr>
            <w:iCs/>
            <w:lang w:val="en-GB"/>
          </w:rPr>
          <w:delText xml:space="preserve">level of </w:delText>
        </w:r>
      </w:del>
      <w:r w:rsidR="00CE7C38" w:rsidRPr="004424B1">
        <w:rPr>
          <w:iCs/>
          <w:lang w:val="en-GB"/>
        </w:rPr>
        <w:t>interoperability</w:t>
      </w:r>
      <w:del w:id="1078" w:author="Quinten Van Woerkom" w:date="2024-12-02T17:20:00Z" w16du:dateUtc="2024-12-02T16:20:00Z">
        <w:r w:rsidR="00CE7C38" w:rsidRPr="004424B1" w:rsidDel="000C763C">
          <w:rPr>
            <w:iCs/>
            <w:lang w:val="en-GB"/>
          </w:rPr>
          <w:delText xml:space="preserve"> </w:delText>
        </w:r>
        <w:commentRangeEnd w:id="1073"/>
        <w:r w:rsidR="00A57258" w:rsidDel="000C763C">
          <w:rPr>
            <w:rStyle w:val="CommentReference"/>
          </w:rPr>
          <w:commentReference w:id="1073"/>
        </w:r>
        <w:r w:rsidRPr="004424B1" w:rsidDel="000C763C">
          <w:rPr>
            <w:iCs/>
            <w:lang w:val="en-GB"/>
          </w:rPr>
          <w:delText>for mission planning</w:delText>
        </w:r>
      </w:del>
      <w:r w:rsidRPr="004424B1">
        <w:rPr>
          <w:iCs/>
          <w:lang w:val="en-GB"/>
        </w:rPr>
        <w:t xml:space="preserve"> </w:t>
      </w:r>
      <w:r w:rsidR="00CE7C38" w:rsidRPr="004424B1">
        <w:rPr>
          <w:iCs/>
          <w:lang w:val="en-GB"/>
        </w:rPr>
        <w:t>among agencies and space system users</w:t>
      </w:r>
      <w:r w:rsidRPr="004424B1">
        <w:rPr>
          <w:iCs/>
          <w:lang w:val="en-GB"/>
        </w:rPr>
        <w:t xml:space="preserve"> at the level of exchanged </w:t>
      </w:r>
      <w:r w:rsidRPr="004424B1">
        <w:rPr>
          <w:rStyle w:val="Term"/>
          <w:lang w:val="en-GB"/>
        </w:rPr>
        <w:t>planning requests</w:t>
      </w:r>
      <w:r w:rsidRPr="004424B1">
        <w:rPr>
          <w:iCs/>
          <w:lang w:val="en-GB"/>
        </w:rPr>
        <w:t xml:space="preserve"> and </w:t>
      </w:r>
      <w:r w:rsidRPr="004424B1">
        <w:rPr>
          <w:rStyle w:val="Term"/>
          <w:lang w:val="en-GB"/>
        </w:rPr>
        <w:t>plans</w:t>
      </w:r>
      <w:r w:rsidR="00CE7C38" w:rsidRPr="004424B1">
        <w:rPr>
          <w:iCs/>
          <w:lang w:val="en-GB"/>
        </w:rPr>
        <w:t xml:space="preserve">.  </w:t>
      </w:r>
      <w:commentRangeEnd w:id="1068"/>
      <w:r w:rsidR="00BE6CDB">
        <w:rPr>
          <w:rStyle w:val="CommentReference"/>
        </w:rPr>
        <w:commentReference w:id="1068"/>
      </w:r>
      <w:ins w:id="1079" w:author="Quinten Van Woerkom" w:date="2024-12-02T17:19:00Z" w16du:dateUtc="2024-12-02T16:19:00Z">
        <w:r w:rsidR="000C763C">
          <w:rPr>
            <w:iCs/>
            <w:lang w:val="en-GB"/>
          </w:rPr>
          <w:t xml:space="preserve">Additionally, </w:t>
        </w:r>
      </w:ins>
      <w:ins w:id="1080" w:author="Quinten Van Woerkom" w:date="2024-12-02T17:20:00Z" w16du:dateUtc="2024-12-02T16:20:00Z">
        <w:r w:rsidR="000C763C">
          <w:rPr>
            <w:iCs/>
            <w:lang w:val="en-GB"/>
          </w:rPr>
          <w:t>it provides</w:t>
        </w:r>
      </w:ins>
      <w:ins w:id="1081" w:author="Quinten Van Woerkom" w:date="2024-12-02T17:19:00Z" w16du:dateUtc="2024-12-02T16:19:00Z">
        <w:r w:rsidR="000C763C">
          <w:rPr>
            <w:iCs/>
            <w:lang w:val="en-GB"/>
          </w:rPr>
          <w:t xml:space="preserve"> service specifications</w:t>
        </w:r>
      </w:ins>
      <w:ins w:id="1082" w:author="Quinten Van Woerkom" w:date="2024-12-02T17:20:00Z" w16du:dateUtc="2024-12-02T16:20:00Z">
        <w:r w:rsidR="000C763C">
          <w:rPr>
            <w:iCs/>
            <w:lang w:val="en-GB"/>
          </w:rPr>
          <w:t xml:space="preserve"> that</w:t>
        </w:r>
      </w:ins>
      <w:ins w:id="1083" w:author="Quinten Van Woerkom" w:date="2024-12-02T17:19:00Z" w16du:dateUtc="2024-12-02T16:19:00Z">
        <w:r w:rsidR="000C763C">
          <w:rPr>
            <w:iCs/>
            <w:lang w:val="en-GB"/>
          </w:rPr>
          <w:t xml:space="preserve"> facilitate interoperability</w:t>
        </w:r>
      </w:ins>
      <w:del w:id="1084" w:author="Quinten Van Woerkom" w:date="2024-12-02T17:19:00Z" w16du:dateUtc="2024-12-02T16:19:00Z">
        <w:r w:rsidRPr="004424B1" w:rsidDel="000C763C">
          <w:rPr>
            <w:iCs/>
            <w:lang w:val="en-GB"/>
          </w:rPr>
          <w:delText>The service specifications can</w:delText>
        </w:r>
        <w:r w:rsidR="00CE7C38" w:rsidRPr="004424B1" w:rsidDel="000C763C">
          <w:rPr>
            <w:iCs/>
            <w:lang w:val="en-GB"/>
          </w:rPr>
          <w:delText xml:space="preserve"> </w:delText>
        </w:r>
      </w:del>
      <w:del w:id="1085" w:author="Quinten Van Woerkom" w:date="2024-12-02T17:17:00Z" w16du:dateUtc="2024-12-02T16:17:00Z">
        <w:r w:rsidR="00CE7C38" w:rsidRPr="004424B1" w:rsidDel="00BE6CDB">
          <w:rPr>
            <w:iCs/>
            <w:lang w:val="en-GB"/>
          </w:rPr>
          <w:delText xml:space="preserve">also </w:delText>
        </w:r>
      </w:del>
      <w:del w:id="1086" w:author="Quinten Van Woerkom" w:date="2024-12-02T17:19:00Z" w16du:dateUtc="2024-12-02T16:19:00Z">
        <w:r w:rsidR="00CE7C38" w:rsidRPr="004424B1" w:rsidDel="000C763C">
          <w:rPr>
            <w:iCs/>
            <w:lang w:val="en-GB"/>
          </w:rPr>
          <w:delText>be used</w:delText>
        </w:r>
      </w:del>
      <w:r w:rsidR="00CE7C38" w:rsidRPr="004424B1">
        <w:rPr>
          <w:iCs/>
          <w:lang w:val="en-GB"/>
        </w:rPr>
        <w:t xml:space="preserve"> between</w:t>
      </w:r>
      <w:ins w:id="1087" w:author="Quinten Van Woerkom" w:date="2024-12-02T17:21:00Z" w16du:dateUtc="2024-12-02T16:21:00Z">
        <w:r w:rsidR="000C763C">
          <w:rPr>
            <w:iCs/>
            <w:lang w:val="en-GB"/>
          </w:rPr>
          <w:t xml:space="preserve"> missions and</w:t>
        </w:r>
      </w:ins>
      <w:r w:rsidR="00CE7C38" w:rsidRPr="004424B1">
        <w:rPr>
          <w:iCs/>
          <w:lang w:val="en-GB"/>
        </w:rPr>
        <w:t xml:space="preserve"> systems within an agenc</w:t>
      </w:r>
      <w:del w:id="1088" w:author="Quinten Van Woerkom" w:date="2024-12-02T17:21:00Z" w16du:dateUtc="2024-12-02T16:21:00Z">
        <w:r w:rsidR="00CE7C38" w:rsidRPr="004424B1" w:rsidDel="000C763C">
          <w:rPr>
            <w:iCs/>
            <w:lang w:val="en-GB"/>
          </w:rPr>
          <w:delText>y</w:delText>
        </w:r>
      </w:del>
      <w:ins w:id="1089" w:author="Quinten Van Woerkom" w:date="2024-12-02T17:21:00Z" w16du:dateUtc="2024-12-02T16:21:00Z">
        <w:r w:rsidR="000C763C">
          <w:rPr>
            <w:iCs/>
            <w:lang w:val="en-GB"/>
          </w:rPr>
          <w:t>y</w:t>
        </w:r>
      </w:ins>
      <w:r w:rsidR="00CE7C38" w:rsidRPr="004424B1">
        <w:rPr>
          <w:iCs/>
          <w:lang w:val="en-GB"/>
        </w:rPr>
        <w:t xml:space="preserve"> and</w:t>
      </w:r>
      <w:ins w:id="1090" w:author="Quinten Van Woerkom" w:date="2024-12-02T17:21:00Z" w16du:dateUtc="2024-12-02T16:21:00Z">
        <w:r w:rsidR="000C763C">
          <w:rPr>
            <w:iCs/>
            <w:lang w:val="en-GB"/>
          </w:rPr>
          <w:t xml:space="preserve"> that</w:t>
        </w:r>
      </w:ins>
      <w:r w:rsidR="00CE7C38" w:rsidRPr="004424B1">
        <w:rPr>
          <w:iCs/>
          <w:lang w:val="en-GB"/>
        </w:rPr>
        <w:t xml:space="preserve"> </w:t>
      </w:r>
      <w:del w:id="1091" w:author="Quinten Van Woerkom" w:date="2024-12-02T17:19:00Z" w16du:dateUtc="2024-12-02T16:19:00Z">
        <w:r w:rsidR="00CE7C38" w:rsidRPr="004424B1" w:rsidDel="000C763C">
          <w:rPr>
            <w:iCs/>
            <w:lang w:val="en-GB"/>
          </w:rPr>
          <w:delText xml:space="preserve">to </w:delText>
        </w:r>
      </w:del>
      <w:r w:rsidR="00CE7C38" w:rsidRPr="004424B1">
        <w:rPr>
          <w:iCs/>
          <w:lang w:val="en-GB"/>
        </w:rPr>
        <w:t>promote the development of re-usable infrastructure for space systems</w:t>
      </w:r>
      <w:del w:id="1092" w:author="Quinten Van Woerkom" w:date="2024-12-02T17:21:00Z" w16du:dateUtc="2024-12-02T16:21:00Z">
        <w:r w:rsidR="00CE7C38" w:rsidRPr="004424B1" w:rsidDel="000C763C">
          <w:rPr>
            <w:iCs/>
            <w:lang w:val="en-GB"/>
          </w:rPr>
          <w:delText xml:space="preserve"> and interoperability between missions</w:delText>
        </w:r>
      </w:del>
      <w:r w:rsidR="00CE7C38" w:rsidRPr="004424B1">
        <w:rPr>
          <w:iCs/>
          <w:lang w:val="en-GB"/>
        </w:rPr>
        <w:t>.</w:t>
      </w:r>
    </w:p>
    <w:p w14:paraId="31D238B5" w14:textId="4BFA9AFB" w:rsidR="00857A3C" w:rsidRPr="004424B1" w:rsidDel="00BE6CDB" w:rsidRDefault="00857A3C" w:rsidP="00857A3C">
      <w:pPr>
        <w:rPr>
          <w:del w:id="1093" w:author="Quinten Van Woerkom" w:date="2024-12-02T17:16:00Z" w16du:dateUtc="2024-12-02T16:16:00Z"/>
          <w:iCs/>
          <w:lang w:val="en-GB"/>
        </w:rPr>
      </w:pPr>
      <w:del w:id="1094" w:author="Quinten Van Woerkom" w:date="2024-12-02T17:16:00Z" w16du:dateUtc="2024-12-02T16:16:00Z">
        <w:r w:rsidRPr="004424B1" w:rsidDel="00BE6CDB">
          <w:rPr>
            <w:iCs/>
            <w:lang w:val="en-GB"/>
          </w:rPr>
          <w:delText>Various use case scenarios applicable to the</w:delText>
        </w:r>
        <w:r w:rsidR="00950410" w:rsidRPr="004424B1" w:rsidDel="00BE6CDB">
          <w:rPr>
            <w:iCs/>
            <w:lang w:val="en-GB"/>
          </w:rPr>
          <w:delText xml:space="preserve"> mi</w:delText>
        </w:r>
        <w:r w:rsidRPr="004424B1" w:rsidDel="00BE6CDB">
          <w:rPr>
            <w:iCs/>
            <w:lang w:val="en-GB"/>
          </w:rPr>
          <w:delText>ssion</w:delText>
        </w:r>
        <w:r w:rsidR="00950410" w:rsidRPr="004424B1" w:rsidDel="00BE6CDB">
          <w:rPr>
            <w:iCs/>
            <w:lang w:val="en-GB"/>
          </w:rPr>
          <w:delText xml:space="preserve"> pl</w:delText>
        </w:r>
        <w:r w:rsidRPr="004424B1" w:rsidDel="00BE6CDB">
          <w:rPr>
            <w:iCs/>
            <w:lang w:val="en-GB"/>
          </w:rPr>
          <w:delText>anning and</w:delText>
        </w:r>
        <w:r w:rsidR="00950410" w:rsidRPr="004424B1" w:rsidDel="00BE6CDB">
          <w:rPr>
            <w:iCs/>
            <w:lang w:val="en-GB"/>
          </w:rPr>
          <w:delText xml:space="preserve"> sc</w:delText>
        </w:r>
        <w:r w:rsidRPr="004424B1" w:rsidDel="00BE6CDB">
          <w:rPr>
            <w:iCs/>
            <w:lang w:val="en-GB"/>
          </w:rPr>
          <w:delText>heduling standardization process have been identified by performing a survey of a number of representative space missions of various CCSDS</w:delText>
        </w:r>
        <w:r w:rsidR="00950410" w:rsidRPr="004424B1" w:rsidDel="00BE6CDB">
          <w:rPr>
            <w:iCs/>
            <w:lang w:val="en-GB"/>
          </w:rPr>
          <w:delText xml:space="preserve"> me</w:delText>
        </w:r>
        <w:r w:rsidRPr="004424B1" w:rsidDel="00BE6CDB">
          <w:rPr>
            <w:iCs/>
            <w:lang w:val="en-GB"/>
          </w:rPr>
          <w:delText>mber</w:delText>
        </w:r>
        <w:r w:rsidR="00950410" w:rsidRPr="004424B1" w:rsidDel="00BE6CDB">
          <w:rPr>
            <w:iCs/>
            <w:lang w:val="en-GB"/>
          </w:rPr>
          <w:delText xml:space="preserve"> ag</w:delText>
        </w:r>
        <w:r w:rsidRPr="004424B1" w:rsidDel="00BE6CDB">
          <w:rPr>
            <w:iCs/>
            <w:lang w:val="en-GB"/>
          </w:rPr>
          <w:delText>encies</w:delText>
        </w:r>
        <w:r w:rsidR="00B761A9" w:rsidRPr="004424B1" w:rsidDel="00BE6CDB">
          <w:rPr>
            <w:iCs/>
            <w:lang w:val="en-GB"/>
          </w:rPr>
          <w:delText xml:space="preserve">.  </w:delText>
        </w:r>
        <w:r w:rsidRPr="004424B1" w:rsidDel="00BE6CDB">
          <w:rPr>
            <w:iCs/>
            <w:lang w:val="en-GB"/>
          </w:rPr>
          <w:delText>The missions subject to the survey have been categorized into mission types, in an attempt to identify commonalities in the</w:delText>
        </w:r>
        <w:r w:rsidR="00950410" w:rsidRPr="004424B1" w:rsidDel="00BE6CDB">
          <w:rPr>
            <w:iCs/>
            <w:lang w:val="en-GB"/>
          </w:rPr>
          <w:delText xml:space="preserve"> mi</w:delText>
        </w:r>
        <w:r w:rsidRPr="004424B1" w:rsidDel="00BE6CDB">
          <w:rPr>
            <w:iCs/>
            <w:lang w:val="en-GB"/>
          </w:rPr>
          <w:delText>ssion</w:delText>
        </w:r>
        <w:r w:rsidR="00950410" w:rsidRPr="004424B1" w:rsidDel="00BE6CDB">
          <w:rPr>
            <w:iCs/>
            <w:lang w:val="en-GB"/>
          </w:rPr>
          <w:delText xml:space="preserve"> pl</w:delText>
        </w:r>
        <w:r w:rsidRPr="004424B1" w:rsidDel="00BE6CDB">
          <w:rPr>
            <w:iCs/>
            <w:lang w:val="en-GB"/>
          </w:rPr>
          <w:delText xml:space="preserve">anning processes, </w:delText>
        </w:r>
        <w:r w:rsidR="006F1657" w:rsidRPr="004424B1" w:rsidDel="00BE6CDB">
          <w:rPr>
            <w:iCs/>
            <w:lang w:val="en-GB"/>
          </w:rPr>
          <w:delText>for example,</w:delText>
        </w:r>
        <w:r w:rsidRPr="004424B1" w:rsidDel="00BE6CDB">
          <w:rPr>
            <w:iCs/>
            <w:lang w:val="en-GB"/>
          </w:rPr>
          <w:delText xml:space="preserve"> in the areas of planning cycles, execution feedback, navigation services, planning requests, resources</w:delText>
        </w:r>
        <w:r w:rsidR="001A0829" w:rsidRPr="004424B1" w:rsidDel="00BE6CDB">
          <w:rPr>
            <w:iCs/>
            <w:lang w:val="en-GB"/>
          </w:rPr>
          <w:delText>,</w:delText>
        </w:r>
      </w:del>
      <w:del w:id="1095" w:author="Quinten Van Woerkom" w:date="2024-11-22T16:31:00Z" w16du:dateUtc="2024-11-22T15:31:00Z">
        <w:r w:rsidRPr="004424B1" w:rsidDel="000474D3">
          <w:rPr>
            <w:iCs/>
            <w:lang w:val="en-GB"/>
          </w:rPr>
          <w:delText xml:space="preserve"> and </w:delText>
        </w:r>
      </w:del>
      <w:del w:id="1096" w:author="Quinten Van Woerkom" w:date="2024-12-02T17:16:00Z" w16du:dateUtc="2024-12-02T16:16:00Z">
        <w:r w:rsidRPr="004424B1" w:rsidDel="00BE6CDB">
          <w:rPr>
            <w:iCs/>
            <w:lang w:val="en-GB"/>
          </w:rPr>
          <w:delText>constraints, and output of the planning phase</w:delText>
        </w:r>
        <w:r w:rsidR="00B761A9" w:rsidRPr="004424B1" w:rsidDel="00BE6CDB">
          <w:rPr>
            <w:iCs/>
            <w:lang w:val="en-GB"/>
          </w:rPr>
          <w:delText xml:space="preserve">.  </w:delText>
        </w:r>
        <w:r w:rsidRPr="004424B1" w:rsidDel="00BE6CDB">
          <w:rPr>
            <w:iCs/>
            <w:lang w:val="en-GB"/>
          </w:rPr>
          <w:delText>The full results of this survey, including the identified mission types, are described in the MPS</w:delText>
        </w:r>
        <w:r w:rsidR="00950410" w:rsidRPr="004424B1" w:rsidDel="00BE6CDB">
          <w:rPr>
            <w:iCs/>
            <w:lang w:val="en-GB"/>
          </w:rPr>
          <w:delText xml:space="preserve"> </w:delText>
        </w:r>
        <w:r w:rsidR="003752C5" w:rsidRPr="004424B1" w:rsidDel="00BE6CDB">
          <w:rPr>
            <w:iCs/>
            <w:lang w:val="en-GB"/>
          </w:rPr>
          <w:delText>Green Book</w:delText>
        </w:r>
        <w:r w:rsidRPr="004424B1" w:rsidDel="00BE6CDB">
          <w:rPr>
            <w:iCs/>
            <w:lang w:val="en-GB"/>
          </w:rPr>
          <w:delText xml:space="preserve"> </w:delText>
        </w:r>
        <w:r w:rsidR="00F1740F" w:rsidRPr="004424B1" w:rsidDel="00BE6CDB">
          <w:rPr>
            <w:iCs/>
            <w:lang w:val="en-GB"/>
          </w:rPr>
          <w:delText xml:space="preserve">(reference </w:delText>
        </w:r>
        <w:r w:rsidR="00F1740F" w:rsidRPr="004424B1" w:rsidDel="00BE6CDB">
          <w:rPr>
            <w:lang w:val="en-GB"/>
          </w:rPr>
          <w:fldChar w:fldCharType="begin"/>
        </w:r>
        <w:r w:rsidR="00F1740F" w:rsidRPr="004424B1" w:rsidDel="00BE6CDB">
          <w:rPr>
            <w:lang w:val="en-GB"/>
          </w:rPr>
          <w:delInstrText xml:space="preserve"> REF R_529x0g1MissionPlanningandScheduling \h </w:delInstrText>
        </w:r>
        <w:r w:rsidR="00070AC5" w:rsidDel="00BE6CDB">
          <w:rPr>
            <w:lang w:val="en-GB"/>
          </w:rPr>
          <w:delInstrText xml:space="preserve"> \* MERGEFORMAT </w:delInstrText>
        </w:r>
        <w:r w:rsidR="00F1740F" w:rsidRPr="004424B1" w:rsidDel="00BE6CDB">
          <w:rPr>
            <w:lang w:val="en-GB"/>
          </w:rPr>
        </w:r>
        <w:r w:rsidR="00F1740F" w:rsidRPr="004424B1" w:rsidDel="00BE6CDB">
          <w:rPr>
            <w:lang w:val="en-GB"/>
          </w:rPr>
          <w:fldChar w:fldCharType="separate"/>
        </w:r>
        <w:r w:rsidR="00BF1AC4" w:rsidRPr="004424B1" w:rsidDel="00BE6CDB">
          <w:rPr>
            <w:lang w:val="en-GB"/>
          </w:rPr>
          <w:delText>[</w:delText>
        </w:r>
        <w:r w:rsidR="00BF1AC4" w:rsidDel="00BE6CDB">
          <w:rPr>
            <w:noProof/>
            <w:lang w:val="en-GB"/>
          </w:rPr>
          <w:delText>D2</w:delText>
        </w:r>
        <w:r w:rsidR="00BF1AC4" w:rsidRPr="004424B1" w:rsidDel="00BE6CDB">
          <w:rPr>
            <w:lang w:val="en-GB"/>
          </w:rPr>
          <w:delText>]</w:delText>
        </w:r>
        <w:r w:rsidR="00F1740F" w:rsidRPr="004424B1" w:rsidDel="00BE6CDB">
          <w:rPr>
            <w:lang w:val="en-GB"/>
          </w:rPr>
          <w:fldChar w:fldCharType="end"/>
        </w:r>
        <w:r w:rsidR="00F1740F" w:rsidRPr="004424B1" w:rsidDel="00BE6CDB">
          <w:rPr>
            <w:lang w:val="en-GB"/>
          </w:rPr>
          <w:delText>)</w:delText>
        </w:r>
        <w:r w:rsidRPr="004424B1" w:rsidDel="00BE6CDB">
          <w:rPr>
            <w:iCs/>
            <w:lang w:val="en-GB"/>
          </w:rPr>
          <w:delText>.</w:delText>
        </w:r>
        <w:bookmarkStart w:id="1097" w:name="_Toc184817152"/>
        <w:bookmarkStart w:id="1098" w:name="_Toc185335767"/>
        <w:bookmarkStart w:id="1099" w:name="_Toc185336600"/>
        <w:bookmarkStart w:id="1100" w:name="_Toc185341161"/>
        <w:bookmarkStart w:id="1101" w:name="_Toc185348652"/>
        <w:bookmarkStart w:id="1102" w:name="_Toc185427760"/>
        <w:bookmarkStart w:id="1103" w:name="_Toc185497401"/>
        <w:bookmarkStart w:id="1104" w:name="_Toc185498601"/>
        <w:bookmarkStart w:id="1105" w:name="_Toc185499801"/>
        <w:bookmarkStart w:id="1106" w:name="_Toc185501002"/>
        <w:bookmarkStart w:id="1107" w:name="_Toc185502207"/>
        <w:bookmarkStart w:id="1108" w:name="_Toc186030467"/>
        <w:bookmarkStart w:id="1109" w:name="_Toc186031673"/>
        <w:bookmarkStart w:id="1110" w:name="_Toc186032879"/>
        <w:bookmarkStart w:id="1111" w:name="_Toc186045377"/>
        <w:bookmarkStart w:id="1112" w:name="_Toc186456137"/>
        <w:bookmarkStart w:id="1113" w:name="_Toc186469782"/>
        <w:bookmarkStart w:id="1114" w:name="_Toc186644293"/>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del>
    </w:p>
    <w:p w14:paraId="72FCB808" w14:textId="16C4F578" w:rsidR="00CE7C38" w:rsidRPr="004424B1" w:rsidDel="00BE6CDB" w:rsidRDefault="00891BC5" w:rsidP="00CE7C38">
      <w:pPr>
        <w:rPr>
          <w:del w:id="1115" w:author="Quinten Van Woerkom" w:date="2024-12-02T17:16:00Z" w16du:dateUtc="2024-12-02T16:16:00Z"/>
          <w:iCs/>
          <w:lang w:val="en-GB"/>
        </w:rPr>
      </w:pPr>
      <w:del w:id="1116" w:author="Quinten Van Woerkom" w:date="2024-12-02T17:16:00Z" w16du:dateUtc="2024-12-02T16:16:00Z">
        <w:r w:rsidRPr="004424B1" w:rsidDel="00BE6CDB">
          <w:rPr>
            <w:iCs/>
            <w:lang w:val="en-GB"/>
          </w:rPr>
          <w:delText>The u</w:delText>
        </w:r>
        <w:r w:rsidR="00CE7C38" w:rsidRPr="004424B1" w:rsidDel="00BE6CDB">
          <w:rPr>
            <w:iCs/>
            <w:lang w:val="en-GB"/>
          </w:rPr>
          <w:delText>se of the underlying MO framework enables abstract services to be implemented using appropriate encoding and information transfer technologies (file and/or message based) for the deployment context.</w:delText>
        </w:r>
        <w:r w:rsidRPr="004424B1" w:rsidDel="00BE6CDB">
          <w:rPr>
            <w:iCs/>
            <w:lang w:val="en-GB"/>
          </w:rPr>
          <w:delText xml:space="preserve">  An extensible set of MAL technology bindings exist to support:</w:delText>
        </w:r>
        <w:bookmarkStart w:id="1117" w:name="_Toc184817153"/>
        <w:bookmarkStart w:id="1118" w:name="_Toc185335768"/>
        <w:bookmarkStart w:id="1119" w:name="_Toc185336601"/>
        <w:bookmarkStart w:id="1120" w:name="_Toc185341162"/>
        <w:bookmarkStart w:id="1121" w:name="_Toc185348653"/>
        <w:bookmarkStart w:id="1122" w:name="_Toc185427761"/>
        <w:bookmarkStart w:id="1123" w:name="_Toc185497402"/>
        <w:bookmarkStart w:id="1124" w:name="_Toc185498602"/>
        <w:bookmarkStart w:id="1125" w:name="_Toc185499802"/>
        <w:bookmarkStart w:id="1126" w:name="_Toc185501003"/>
        <w:bookmarkStart w:id="1127" w:name="_Toc185502208"/>
        <w:bookmarkStart w:id="1128" w:name="_Toc186030468"/>
        <w:bookmarkStart w:id="1129" w:name="_Toc186031674"/>
        <w:bookmarkStart w:id="1130" w:name="_Toc186032880"/>
        <w:bookmarkStart w:id="1131" w:name="_Toc186045378"/>
        <w:bookmarkStart w:id="1132" w:name="_Toc186456138"/>
        <w:bookmarkStart w:id="1133" w:name="_Toc186469783"/>
        <w:bookmarkStart w:id="1134" w:name="_Toc186644294"/>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del>
    </w:p>
    <w:p w14:paraId="1DDDBEBB" w14:textId="184CCD5C" w:rsidR="00891BC5" w:rsidRPr="004424B1" w:rsidDel="00BE6CDB" w:rsidRDefault="00891BC5" w:rsidP="003A4612">
      <w:pPr>
        <w:pStyle w:val="List"/>
        <w:numPr>
          <w:ilvl w:val="0"/>
          <w:numId w:val="4"/>
        </w:numPr>
        <w:tabs>
          <w:tab w:val="clear" w:pos="360"/>
          <w:tab w:val="left" w:pos="720"/>
        </w:tabs>
        <w:ind w:left="720"/>
        <w:rPr>
          <w:del w:id="1135" w:author="Quinten Van Woerkom" w:date="2024-12-02T17:16:00Z" w16du:dateUtc="2024-12-02T16:16:00Z"/>
        </w:rPr>
      </w:pPr>
      <w:del w:id="1136" w:author="Quinten Van Woerkom" w:date="2024-12-02T17:16:00Z" w16du:dateUtc="2024-12-02T16:16:00Z">
        <w:r w:rsidRPr="004424B1" w:rsidDel="00BE6CDB">
          <w:delText>encoding of the service messages;</w:delText>
        </w:r>
        <w:bookmarkStart w:id="1137" w:name="_Toc184817154"/>
        <w:bookmarkStart w:id="1138" w:name="_Toc185335769"/>
        <w:bookmarkStart w:id="1139" w:name="_Toc185336602"/>
        <w:bookmarkStart w:id="1140" w:name="_Toc185341163"/>
        <w:bookmarkStart w:id="1141" w:name="_Toc185348654"/>
        <w:bookmarkStart w:id="1142" w:name="_Toc185427762"/>
        <w:bookmarkStart w:id="1143" w:name="_Toc185497403"/>
        <w:bookmarkStart w:id="1144" w:name="_Toc185498603"/>
        <w:bookmarkStart w:id="1145" w:name="_Toc185499803"/>
        <w:bookmarkStart w:id="1146" w:name="_Toc185501004"/>
        <w:bookmarkStart w:id="1147" w:name="_Toc185502209"/>
        <w:bookmarkStart w:id="1148" w:name="_Toc186030469"/>
        <w:bookmarkStart w:id="1149" w:name="_Toc186031675"/>
        <w:bookmarkStart w:id="1150" w:name="_Toc186032881"/>
        <w:bookmarkStart w:id="1151" w:name="_Toc186045379"/>
        <w:bookmarkStart w:id="1152" w:name="_Toc186456139"/>
        <w:bookmarkStart w:id="1153" w:name="_Toc186469784"/>
        <w:bookmarkStart w:id="1154" w:name="_Toc186644295"/>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del>
    </w:p>
    <w:p w14:paraId="5B2C712A" w14:textId="1E8E56B3" w:rsidR="00891BC5" w:rsidRPr="004424B1" w:rsidDel="00BE6CDB" w:rsidRDefault="00891BC5" w:rsidP="003A4612">
      <w:pPr>
        <w:pStyle w:val="List"/>
        <w:numPr>
          <w:ilvl w:val="0"/>
          <w:numId w:val="4"/>
        </w:numPr>
        <w:tabs>
          <w:tab w:val="clear" w:pos="360"/>
          <w:tab w:val="left" w:pos="720"/>
        </w:tabs>
        <w:ind w:left="720"/>
        <w:rPr>
          <w:del w:id="1155" w:author="Quinten Van Woerkom" w:date="2024-12-02T17:16:00Z" w16du:dateUtc="2024-12-02T16:16:00Z"/>
        </w:rPr>
      </w:pPr>
      <w:del w:id="1156" w:author="Quinten Van Woerkom" w:date="2024-12-02T17:16:00Z" w16du:dateUtc="2024-12-02T16:16:00Z">
        <w:r w:rsidRPr="004424B1" w:rsidDel="00BE6CDB">
          <w:delText>binding of the service operations to a specific messaging technology.</w:delText>
        </w:r>
        <w:bookmarkStart w:id="1157" w:name="_Toc184817155"/>
        <w:bookmarkStart w:id="1158" w:name="_Toc185335770"/>
        <w:bookmarkStart w:id="1159" w:name="_Toc185336603"/>
        <w:bookmarkStart w:id="1160" w:name="_Toc185341164"/>
        <w:bookmarkStart w:id="1161" w:name="_Toc185348655"/>
        <w:bookmarkStart w:id="1162" w:name="_Toc185427763"/>
        <w:bookmarkStart w:id="1163" w:name="_Toc185497404"/>
        <w:bookmarkStart w:id="1164" w:name="_Toc185498604"/>
        <w:bookmarkStart w:id="1165" w:name="_Toc185499804"/>
        <w:bookmarkStart w:id="1166" w:name="_Toc185501005"/>
        <w:bookmarkStart w:id="1167" w:name="_Toc185502210"/>
        <w:bookmarkStart w:id="1168" w:name="_Toc186030470"/>
        <w:bookmarkStart w:id="1169" w:name="_Toc186031676"/>
        <w:bookmarkStart w:id="1170" w:name="_Toc186032882"/>
        <w:bookmarkStart w:id="1171" w:name="_Toc186045380"/>
        <w:bookmarkStart w:id="1172" w:name="_Toc186456140"/>
        <w:bookmarkStart w:id="1173" w:name="_Toc186469785"/>
        <w:bookmarkStart w:id="1174" w:name="_Toc18664429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del>
    </w:p>
    <w:p w14:paraId="642CFB5F" w14:textId="001839D7" w:rsidR="00797AF4" w:rsidRPr="004424B1" w:rsidDel="00BE6CDB" w:rsidRDefault="00704DDD" w:rsidP="00CE7C38">
      <w:pPr>
        <w:rPr>
          <w:del w:id="1175" w:author="Quinten Van Woerkom" w:date="2024-12-02T17:16:00Z" w16du:dateUtc="2024-12-02T16:16:00Z"/>
          <w:iCs/>
          <w:lang w:val="en-GB"/>
        </w:rPr>
      </w:pPr>
      <w:del w:id="1176" w:author="Quinten Van Woerkom" w:date="2024-12-02T17:16:00Z" w16du:dateUtc="2024-12-02T16:16:00Z">
        <w:r w:rsidRPr="004424B1" w:rsidDel="00BE6CDB">
          <w:rPr>
            <w:iCs/>
            <w:lang w:val="en-GB"/>
          </w:rPr>
          <w:delText xml:space="preserve">It should be noted </w:delText>
        </w:r>
        <w:r w:rsidR="00797AF4" w:rsidRPr="004424B1" w:rsidDel="00BE6CDB">
          <w:rPr>
            <w:iCs/>
            <w:lang w:val="en-GB"/>
          </w:rPr>
          <w:delText xml:space="preserve">that </w:delText>
        </w:r>
        <w:r w:rsidR="00891BC5" w:rsidRPr="004424B1" w:rsidDel="00BE6CDB">
          <w:rPr>
            <w:iCs/>
            <w:lang w:val="en-GB"/>
          </w:rPr>
          <w:delText>s</w:delText>
        </w:r>
        <w:r w:rsidR="00797AF4" w:rsidRPr="004424B1" w:rsidDel="00BE6CDB">
          <w:rPr>
            <w:iCs/>
            <w:lang w:val="en-GB"/>
          </w:rPr>
          <w:delText xml:space="preserve">ecurity </w:delText>
        </w:r>
        <w:r w:rsidR="00891BC5" w:rsidRPr="004424B1" w:rsidDel="00BE6CDB">
          <w:rPr>
            <w:iCs/>
            <w:lang w:val="en-GB"/>
          </w:rPr>
          <w:delText>c</w:delText>
        </w:r>
        <w:r w:rsidR="00797AF4" w:rsidRPr="004424B1" w:rsidDel="00BE6CDB">
          <w:rPr>
            <w:iCs/>
            <w:lang w:val="en-GB"/>
          </w:rPr>
          <w:delText xml:space="preserve">onsiderations are </w:delText>
        </w:r>
        <w:r w:rsidR="00E84DD1" w:rsidRPr="004424B1" w:rsidDel="00BE6CDB">
          <w:rPr>
            <w:iCs/>
            <w:lang w:val="en-GB"/>
          </w:rPr>
          <w:delText>partly</w:delText>
        </w:r>
        <w:r w:rsidR="00797AF4" w:rsidRPr="004424B1" w:rsidDel="00BE6CDB">
          <w:rPr>
            <w:iCs/>
            <w:lang w:val="en-GB"/>
          </w:rPr>
          <w:delText xml:space="preserve"> handled at the MO framework layer or below.</w:delText>
        </w:r>
        <w:r w:rsidR="00E84DD1" w:rsidRPr="004424B1" w:rsidDel="00BE6CDB">
          <w:rPr>
            <w:iCs/>
            <w:lang w:val="en-GB"/>
          </w:rPr>
          <w:delText xml:space="preserve">  This is described in </w:delText>
        </w:r>
        <w:r w:rsidR="00A11F13" w:rsidRPr="004424B1" w:rsidDel="00BE6CDB">
          <w:rPr>
            <w:iCs/>
            <w:lang w:val="en-GB"/>
          </w:rPr>
          <w:delText xml:space="preserve">annex </w:delText>
        </w:r>
        <w:r w:rsidR="00A11F13" w:rsidRPr="004424B1" w:rsidDel="00BE6CDB">
          <w:rPr>
            <w:iCs/>
            <w:lang w:val="en-GB"/>
          </w:rPr>
          <w:fldChar w:fldCharType="begin"/>
        </w:r>
        <w:r w:rsidR="00A11F13" w:rsidRPr="004424B1" w:rsidDel="00BE6CDB">
          <w:rPr>
            <w:iCs/>
            <w:lang w:val="en-GB"/>
          </w:rPr>
          <w:delInstrText xml:space="preserve"> REF _Ref165022435 \r\n\t \h </w:delInstrText>
        </w:r>
        <w:r w:rsidR="00070AC5" w:rsidDel="00BE6CDB">
          <w:rPr>
            <w:iCs/>
            <w:lang w:val="en-GB"/>
          </w:rPr>
          <w:delInstrText xml:space="preserve"> \* MERGEFORMAT </w:delInstrText>
        </w:r>
        <w:r w:rsidR="00A11F13" w:rsidRPr="004424B1" w:rsidDel="00BE6CDB">
          <w:rPr>
            <w:iCs/>
            <w:lang w:val="en-GB"/>
          </w:rPr>
        </w:r>
        <w:r w:rsidR="00A11F13" w:rsidRPr="004424B1" w:rsidDel="00BE6CDB">
          <w:rPr>
            <w:iCs/>
            <w:lang w:val="en-GB"/>
          </w:rPr>
          <w:fldChar w:fldCharType="separate"/>
        </w:r>
        <w:r w:rsidR="00BF1AC4" w:rsidDel="00BE6CDB">
          <w:rPr>
            <w:iCs/>
            <w:lang w:val="en-GB"/>
          </w:rPr>
          <w:delText>B</w:delText>
        </w:r>
        <w:r w:rsidR="00A11F13" w:rsidRPr="004424B1" w:rsidDel="00BE6CDB">
          <w:rPr>
            <w:iCs/>
            <w:lang w:val="en-GB"/>
          </w:rPr>
          <w:fldChar w:fldCharType="end"/>
        </w:r>
        <w:r w:rsidR="00E84DD1" w:rsidRPr="004424B1" w:rsidDel="00BE6CDB">
          <w:rPr>
            <w:iCs/>
            <w:lang w:val="en-GB"/>
          </w:rPr>
          <w:delText>.</w:delText>
        </w:r>
        <w:bookmarkStart w:id="1177" w:name="_Toc184817156"/>
        <w:bookmarkStart w:id="1178" w:name="_Toc185335771"/>
        <w:bookmarkStart w:id="1179" w:name="_Toc185336604"/>
        <w:bookmarkStart w:id="1180" w:name="_Toc185341165"/>
        <w:bookmarkStart w:id="1181" w:name="_Toc185348656"/>
        <w:bookmarkStart w:id="1182" w:name="_Toc185427764"/>
        <w:bookmarkStart w:id="1183" w:name="_Toc185497405"/>
        <w:bookmarkStart w:id="1184" w:name="_Toc185498605"/>
        <w:bookmarkStart w:id="1185" w:name="_Toc185499805"/>
        <w:bookmarkStart w:id="1186" w:name="_Toc185501006"/>
        <w:bookmarkStart w:id="1187" w:name="_Toc185502211"/>
        <w:bookmarkStart w:id="1188" w:name="_Toc186030471"/>
        <w:bookmarkStart w:id="1189" w:name="_Toc186031677"/>
        <w:bookmarkStart w:id="1190" w:name="_Toc186032883"/>
        <w:bookmarkStart w:id="1191" w:name="_Toc186045381"/>
        <w:bookmarkStart w:id="1192" w:name="_Toc186456141"/>
        <w:bookmarkStart w:id="1193" w:name="_Toc186469786"/>
        <w:bookmarkStart w:id="1194" w:name="_Toc186644297"/>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del>
    </w:p>
    <w:p w14:paraId="2CB45E14" w14:textId="77777777" w:rsidR="00884D91" w:rsidRPr="004424B1" w:rsidRDefault="00884D91" w:rsidP="0043015A">
      <w:pPr>
        <w:pStyle w:val="Heading2"/>
        <w:spacing w:before="480"/>
        <w:rPr>
          <w:lang w:val="en-GB"/>
        </w:rPr>
      </w:pPr>
      <w:bookmarkStart w:id="1195" w:name="_Toc140093761"/>
      <w:bookmarkStart w:id="1196" w:name="_Toc161745086"/>
      <w:bookmarkStart w:id="1197" w:name="_Toc186644298"/>
      <w:r w:rsidRPr="004424B1">
        <w:rPr>
          <w:lang w:val="en-GB"/>
        </w:rPr>
        <w:t>Document Structure</w:t>
      </w:r>
      <w:bookmarkEnd w:id="1195"/>
      <w:bookmarkEnd w:id="1196"/>
      <w:bookmarkEnd w:id="1197"/>
    </w:p>
    <w:p w14:paraId="7AE3912B" w14:textId="30467D40" w:rsidR="000F792A" w:rsidRPr="004424B1" w:rsidRDefault="000F792A" w:rsidP="00CE7C38">
      <w:pPr>
        <w:rPr>
          <w:iCs/>
          <w:lang w:val="en-GB"/>
        </w:rPr>
      </w:pPr>
      <w:r w:rsidRPr="004424B1">
        <w:rPr>
          <w:iCs/>
          <w:lang w:val="en-GB"/>
        </w:rPr>
        <w:t>This</w:t>
      </w:r>
      <w:r w:rsidR="00950410" w:rsidRPr="004424B1">
        <w:rPr>
          <w:iCs/>
          <w:lang w:val="en-GB"/>
        </w:rPr>
        <w:t xml:space="preserve"> </w:t>
      </w:r>
      <w:r w:rsidR="00861D1B" w:rsidRPr="004424B1">
        <w:rPr>
          <w:iCs/>
          <w:lang w:val="en-GB"/>
        </w:rPr>
        <w:t>Recommended Standard</w:t>
      </w:r>
      <w:r w:rsidRPr="004424B1">
        <w:rPr>
          <w:iCs/>
          <w:lang w:val="en-GB"/>
        </w:rPr>
        <w:t xml:space="preserve"> is organized in the following sections:</w:t>
      </w:r>
    </w:p>
    <w:p w14:paraId="0C1A7B01" w14:textId="26A7ACD9" w:rsidR="000F792A" w:rsidRPr="004424B1" w:rsidRDefault="000273D3" w:rsidP="003A4612">
      <w:pPr>
        <w:pStyle w:val="List"/>
        <w:numPr>
          <w:ilvl w:val="0"/>
          <w:numId w:val="23"/>
        </w:numPr>
        <w:tabs>
          <w:tab w:val="clear" w:pos="360"/>
          <w:tab w:val="left" w:pos="720"/>
        </w:tabs>
        <w:ind w:left="720"/>
      </w:pPr>
      <w:r w:rsidRPr="004424B1">
        <w:rPr>
          <w:b/>
          <w:bCs/>
        </w:rPr>
        <w:lastRenderedPageBreak/>
        <w:t xml:space="preserve">Section </w:t>
      </w:r>
      <w:ins w:id="1198" w:author="Peter Van Der Plas" w:date="2025-01-01T16:45:00Z" w16du:dateUtc="2025-01-01T15:45:00Z">
        <w:r w:rsidR="000F0D7E">
          <w:rPr>
            <w:b/>
            <w:bCs/>
          </w:rPr>
          <w:fldChar w:fldCharType="begin"/>
        </w:r>
        <w:r w:rsidR="000F0D7E">
          <w:rPr>
            <w:b/>
            <w:bCs/>
          </w:rPr>
          <w:instrText xml:space="preserve"> REF _Ref186642353 \r \h </w:instrText>
        </w:r>
        <w:r w:rsidR="000F0D7E">
          <w:rPr>
            <w:b/>
            <w:bCs/>
          </w:rPr>
        </w:r>
      </w:ins>
      <w:r w:rsidR="000F0D7E">
        <w:rPr>
          <w:b/>
          <w:bCs/>
        </w:rPr>
        <w:fldChar w:fldCharType="separate"/>
      </w:r>
      <w:ins w:id="1199" w:author="Peter Van Der Plas" w:date="2025-01-01T17:31:00Z" w16du:dateUtc="2025-01-01T16:31:00Z">
        <w:r w:rsidR="006D1623">
          <w:rPr>
            <w:b/>
            <w:bCs/>
          </w:rPr>
          <w:t>1</w:t>
        </w:r>
      </w:ins>
      <w:ins w:id="1200" w:author="Peter Van Der Plas" w:date="2025-01-01T16:45:00Z" w16du:dateUtc="2025-01-01T15:45:00Z">
        <w:r w:rsidR="000F0D7E">
          <w:rPr>
            <w:b/>
            <w:bCs/>
          </w:rPr>
          <w:fldChar w:fldCharType="end"/>
        </w:r>
      </w:ins>
      <w:del w:id="1201" w:author="Peter Van Der Plas" w:date="2025-01-01T16:45:00Z" w16du:dateUtc="2025-01-01T15:45:00Z">
        <w:r w:rsidRPr="004424B1" w:rsidDel="000F0D7E">
          <w:rPr>
            <w:b/>
            <w:bCs/>
          </w:rPr>
          <w:delText>1</w:delText>
        </w:r>
      </w:del>
      <w:r w:rsidRPr="004424B1">
        <w:rPr>
          <w:b/>
          <w:bCs/>
        </w:rPr>
        <w:t>—</w:t>
      </w:r>
      <w:r w:rsidR="000F792A" w:rsidRPr="004424B1">
        <w:rPr>
          <w:b/>
          <w:bCs/>
        </w:rPr>
        <w:t>Introduction</w:t>
      </w:r>
      <w:r w:rsidR="000F792A" w:rsidRPr="004424B1">
        <w:t>:</w:t>
      </w:r>
      <w:ins w:id="1202" w:author="Peter Van Der Plas" w:date="2024-12-25T19:13:00Z" w16du:dateUtc="2024-12-25T18:13:00Z">
        <w:r w:rsidR="00073AAC">
          <w:t xml:space="preserve"> </w:t>
        </w:r>
      </w:ins>
      <w:del w:id="1203" w:author="Peter Van Der Plas" w:date="2024-12-25T19:23:00Z" w16du:dateUtc="2024-12-25T18:23:00Z">
        <w:r w:rsidR="000F792A" w:rsidRPr="004424B1" w:rsidDel="004E4060">
          <w:delText xml:space="preserve"> </w:delText>
        </w:r>
      </w:del>
      <w:r w:rsidR="000F792A" w:rsidRPr="004424B1">
        <w:t>provides purpose and scope, applicability, and rationale of this</w:t>
      </w:r>
      <w:r w:rsidRPr="004424B1">
        <w:t xml:space="preserve"> Recommended Standard</w:t>
      </w:r>
      <w:r w:rsidR="000F792A" w:rsidRPr="004424B1">
        <w:t xml:space="preserve"> and lists the definitions, conventions, and references used</w:t>
      </w:r>
      <w:r w:rsidRPr="004424B1">
        <w:t xml:space="preserve"> </w:t>
      </w:r>
      <w:r w:rsidR="000F792A" w:rsidRPr="004424B1">
        <w:t>throughout the document;</w:t>
      </w:r>
    </w:p>
    <w:p w14:paraId="0B424A06" w14:textId="28F686AF" w:rsidR="000F792A" w:rsidRPr="004424B1" w:rsidRDefault="000273D3" w:rsidP="003A4612">
      <w:pPr>
        <w:pStyle w:val="List"/>
        <w:numPr>
          <w:ilvl w:val="0"/>
          <w:numId w:val="23"/>
        </w:numPr>
        <w:tabs>
          <w:tab w:val="clear" w:pos="360"/>
          <w:tab w:val="left" w:pos="720"/>
        </w:tabs>
        <w:ind w:left="720"/>
      </w:pPr>
      <w:r w:rsidRPr="004424B1">
        <w:rPr>
          <w:b/>
          <w:bCs/>
        </w:rPr>
        <w:t xml:space="preserve">Section </w:t>
      </w:r>
      <w:del w:id="1204" w:author="Peter Van Der Plas" w:date="2025-01-01T16:43:00Z" w16du:dateUtc="2025-01-01T15:43:00Z">
        <w:r w:rsidRPr="004424B1" w:rsidDel="00823F69">
          <w:rPr>
            <w:b/>
            <w:bCs/>
          </w:rPr>
          <w:fldChar w:fldCharType="begin"/>
        </w:r>
        <w:r w:rsidRPr="004424B1" w:rsidDel="00823F69">
          <w:rPr>
            <w:b/>
            <w:bCs/>
          </w:rPr>
          <w:delInstrText xml:space="preserve"> REF _Ref146899778 \r \h </w:delInstrText>
        </w:r>
        <w:r w:rsidR="00070AC5" w:rsidDel="00823F69">
          <w:rPr>
            <w:b/>
            <w:bCs/>
          </w:rPr>
          <w:delInstrText xml:space="preserve"> \* MERGEFORMAT </w:delInstrText>
        </w:r>
        <w:r w:rsidRPr="004424B1" w:rsidDel="00823F69">
          <w:rPr>
            <w:b/>
            <w:bCs/>
          </w:rPr>
        </w:r>
        <w:r w:rsidRPr="004424B1" w:rsidDel="00823F69">
          <w:rPr>
            <w:b/>
            <w:bCs/>
          </w:rPr>
          <w:fldChar w:fldCharType="separate"/>
        </w:r>
      </w:del>
      <w:del w:id="1205" w:author="Peter Van Der Plas" w:date="2024-12-25T18:53:00Z" w16du:dateUtc="2024-12-25T17:53:00Z">
        <w:r w:rsidR="00BF1AC4" w:rsidDel="00547CCE">
          <w:rPr>
            <w:b/>
            <w:bCs/>
          </w:rPr>
          <w:delText>2</w:delText>
        </w:r>
      </w:del>
      <w:del w:id="1206" w:author="Peter Van Der Plas" w:date="2025-01-01T16:43:00Z" w16du:dateUtc="2025-01-01T15:43:00Z">
        <w:r w:rsidRPr="004424B1" w:rsidDel="00823F69">
          <w:rPr>
            <w:b/>
            <w:bCs/>
          </w:rPr>
          <w:fldChar w:fldCharType="end"/>
        </w:r>
      </w:del>
      <w:ins w:id="1207" w:author="Peter Van Der Plas" w:date="2025-01-01T16:46:00Z" w16du:dateUtc="2025-01-01T15:46:00Z">
        <w:r w:rsidR="000F0D7E">
          <w:rPr>
            <w:b/>
            <w:bCs/>
          </w:rPr>
          <w:fldChar w:fldCharType="begin"/>
        </w:r>
        <w:r w:rsidR="000F0D7E">
          <w:rPr>
            <w:b/>
            <w:bCs/>
          </w:rPr>
          <w:instrText xml:space="preserve"> REF _Ref186642376 \r \h </w:instrText>
        </w:r>
        <w:r w:rsidR="000F0D7E">
          <w:rPr>
            <w:b/>
            <w:bCs/>
          </w:rPr>
        </w:r>
      </w:ins>
      <w:r w:rsidR="000F0D7E">
        <w:rPr>
          <w:b/>
          <w:bCs/>
        </w:rPr>
        <w:fldChar w:fldCharType="separate"/>
      </w:r>
      <w:ins w:id="1208" w:author="Peter Van Der Plas" w:date="2025-01-01T17:31:00Z" w16du:dateUtc="2025-01-01T16:31:00Z">
        <w:r w:rsidR="006D1623">
          <w:rPr>
            <w:b/>
            <w:bCs/>
          </w:rPr>
          <w:t>2</w:t>
        </w:r>
      </w:ins>
      <w:ins w:id="1209" w:author="Peter Van Der Plas" w:date="2025-01-01T16:46:00Z" w16du:dateUtc="2025-01-01T15:46:00Z">
        <w:r w:rsidR="000F0D7E">
          <w:rPr>
            <w:b/>
            <w:bCs/>
          </w:rPr>
          <w:fldChar w:fldCharType="end"/>
        </w:r>
      </w:ins>
      <w:r w:rsidRPr="004424B1">
        <w:rPr>
          <w:b/>
          <w:bCs/>
        </w:rPr>
        <w:t>—</w:t>
      </w:r>
      <w:r w:rsidR="000F792A" w:rsidRPr="004424B1">
        <w:rPr>
          <w:b/>
          <w:bCs/>
        </w:rPr>
        <w:t>Overview</w:t>
      </w:r>
      <w:r w:rsidR="000F792A" w:rsidRPr="004424B1">
        <w:t>: describes the</w:t>
      </w:r>
      <w:r w:rsidR="00950410" w:rsidRPr="004424B1">
        <w:t xml:space="preserve"> mi</w:t>
      </w:r>
      <w:r w:rsidR="000F792A" w:rsidRPr="004424B1">
        <w:t xml:space="preserve">ssion </w:t>
      </w:r>
      <w:r w:rsidR="00950410" w:rsidRPr="004424B1">
        <w:t>p</w:t>
      </w:r>
      <w:r w:rsidR="000F792A" w:rsidRPr="004424B1">
        <w:t xml:space="preserve">lanning &amp; </w:t>
      </w:r>
      <w:r w:rsidR="00950410" w:rsidRPr="004424B1">
        <w:t>s</w:t>
      </w:r>
      <w:r w:rsidR="000F792A" w:rsidRPr="004424B1">
        <w:t xml:space="preserve">cheduling concept and how this relates to MO services, as well as giving a high-level overview of both the MPS </w:t>
      </w:r>
      <w:r w:rsidR="00950410" w:rsidRPr="004424B1">
        <w:t>i</w:t>
      </w:r>
      <w:r w:rsidR="000F792A" w:rsidRPr="004424B1">
        <w:t xml:space="preserve">nformation </w:t>
      </w:r>
      <w:r w:rsidR="00950410" w:rsidRPr="004424B1">
        <w:t>m</w:t>
      </w:r>
      <w:r w:rsidR="000F792A" w:rsidRPr="004424B1">
        <w:t xml:space="preserve">odel and the set of MPS </w:t>
      </w:r>
      <w:r w:rsidR="00950410" w:rsidRPr="004424B1">
        <w:t>s</w:t>
      </w:r>
      <w:r w:rsidR="000F792A" w:rsidRPr="004424B1">
        <w:t>ervices specified.</w:t>
      </w:r>
    </w:p>
    <w:p w14:paraId="7CA565D4" w14:textId="655F4210" w:rsidR="00FF6E5B" w:rsidRPr="004424B1" w:rsidRDefault="000273D3" w:rsidP="003A4612">
      <w:pPr>
        <w:pStyle w:val="List"/>
        <w:numPr>
          <w:ilvl w:val="0"/>
          <w:numId w:val="23"/>
        </w:numPr>
        <w:tabs>
          <w:tab w:val="clear" w:pos="360"/>
          <w:tab w:val="left" w:pos="720"/>
        </w:tabs>
        <w:ind w:left="720"/>
      </w:pPr>
      <w:r w:rsidRPr="004424B1">
        <w:rPr>
          <w:b/>
          <w:bCs/>
        </w:rPr>
        <w:t xml:space="preserve">Section </w:t>
      </w:r>
      <w:ins w:id="1210" w:author="Peter Van Der Plas" w:date="2025-01-01T16:46:00Z" w16du:dateUtc="2025-01-01T15:46:00Z">
        <w:r w:rsidR="000F0D7E">
          <w:rPr>
            <w:b/>
            <w:bCs/>
          </w:rPr>
          <w:fldChar w:fldCharType="begin"/>
        </w:r>
        <w:r w:rsidR="000F0D7E">
          <w:rPr>
            <w:b/>
            <w:bCs/>
          </w:rPr>
          <w:instrText xml:space="preserve"> REF _Ref186047155 \r \h </w:instrText>
        </w:r>
        <w:r w:rsidR="000F0D7E">
          <w:rPr>
            <w:b/>
            <w:bCs/>
          </w:rPr>
        </w:r>
      </w:ins>
      <w:r w:rsidR="000F0D7E">
        <w:rPr>
          <w:b/>
          <w:bCs/>
        </w:rPr>
        <w:fldChar w:fldCharType="separate"/>
      </w:r>
      <w:ins w:id="1211" w:author="Peter Van Der Plas" w:date="2025-01-01T17:31:00Z" w16du:dateUtc="2025-01-01T16:31:00Z">
        <w:r w:rsidR="006D1623">
          <w:rPr>
            <w:b/>
            <w:bCs/>
          </w:rPr>
          <w:t>3</w:t>
        </w:r>
      </w:ins>
      <w:ins w:id="1212" w:author="Peter Van Der Plas" w:date="2025-01-01T16:46:00Z" w16du:dateUtc="2025-01-01T15:46:00Z">
        <w:r w:rsidR="000F0D7E">
          <w:rPr>
            <w:b/>
            <w:bCs/>
          </w:rPr>
          <w:fldChar w:fldCharType="end"/>
        </w:r>
      </w:ins>
      <w:del w:id="1213" w:author="Peter Van Der Plas" w:date="2025-01-01T16:46:00Z" w16du:dateUtc="2025-01-01T15:46:00Z">
        <w:r w:rsidR="006302C3" w:rsidRPr="004424B1" w:rsidDel="000F0D7E">
          <w:rPr>
            <w:b/>
            <w:bCs/>
          </w:rPr>
          <w:delText>3</w:delText>
        </w:r>
      </w:del>
      <w:r w:rsidRPr="004424B1">
        <w:rPr>
          <w:b/>
          <w:bCs/>
        </w:rPr>
        <w:t>—</w:t>
      </w:r>
      <w:r w:rsidR="00FF6E5B" w:rsidRPr="004424B1">
        <w:rPr>
          <w:b/>
          <w:bCs/>
        </w:rPr>
        <w:t>MPS Service Specifications</w:t>
      </w:r>
      <w:r w:rsidR="00FF6E5B" w:rsidRPr="004424B1">
        <w:t xml:space="preserve">: </w:t>
      </w:r>
      <w:del w:id="1214" w:author="Peter Van Der Plas" w:date="2024-12-25T19:23:00Z" w16du:dateUtc="2024-12-25T18:23:00Z">
        <w:r w:rsidR="00FF6E5B" w:rsidRPr="004424B1" w:rsidDel="004E4060">
          <w:delText xml:space="preserve"> </w:delText>
        </w:r>
      </w:del>
      <w:r w:rsidR="00FF6E5B" w:rsidRPr="004424B1">
        <w:t>provides the formal specification of the MPS services.</w:t>
      </w:r>
    </w:p>
    <w:p w14:paraId="49449555" w14:textId="5FF86606" w:rsidR="006302C3" w:rsidRPr="004424B1" w:rsidRDefault="006302C3" w:rsidP="003A4612">
      <w:pPr>
        <w:pStyle w:val="List"/>
        <w:numPr>
          <w:ilvl w:val="0"/>
          <w:numId w:val="23"/>
        </w:numPr>
        <w:tabs>
          <w:tab w:val="clear" w:pos="360"/>
          <w:tab w:val="left" w:pos="720"/>
        </w:tabs>
        <w:ind w:left="720"/>
      </w:pPr>
      <w:r w:rsidRPr="004424B1">
        <w:rPr>
          <w:b/>
          <w:bCs/>
        </w:rPr>
        <w:t>Section</w:t>
      </w:r>
      <w:ins w:id="1215" w:author="Peter Van Der Plas" w:date="2025-01-01T16:44:00Z" w16du:dateUtc="2025-01-01T15:44:00Z">
        <w:r w:rsidR="00823F69">
          <w:rPr>
            <w:b/>
            <w:bCs/>
          </w:rPr>
          <w:t xml:space="preserve"> </w:t>
        </w:r>
      </w:ins>
      <w:ins w:id="1216" w:author="Peter Van Der Plas" w:date="2025-01-01T16:47:00Z" w16du:dateUtc="2025-01-01T15:47:00Z">
        <w:r w:rsidR="000F0D7E">
          <w:rPr>
            <w:b/>
            <w:bCs/>
          </w:rPr>
          <w:fldChar w:fldCharType="begin"/>
        </w:r>
        <w:r w:rsidR="000F0D7E">
          <w:rPr>
            <w:b/>
            <w:bCs/>
          </w:rPr>
          <w:instrText xml:space="preserve"> REF _Ref186642441 \r \h </w:instrText>
        </w:r>
        <w:r w:rsidR="000F0D7E">
          <w:rPr>
            <w:b/>
            <w:bCs/>
          </w:rPr>
        </w:r>
      </w:ins>
      <w:r w:rsidR="000F0D7E">
        <w:rPr>
          <w:b/>
          <w:bCs/>
        </w:rPr>
        <w:fldChar w:fldCharType="separate"/>
      </w:r>
      <w:ins w:id="1217" w:author="Peter Van Der Plas" w:date="2025-01-01T17:31:00Z" w16du:dateUtc="2025-01-01T16:31:00Z">
        <w:r w:rsidR="006D1623">
          <w:rPr>
            <w:b/>
            <w:bCs/>
          </w:rPr>
          <w:t>4</w:t>
        </w:r>
      </w:ins>
      <w:ins w:id="1218" w:author="Peter Van Der Plas" w:date="2025-01-01T16:47:00Z" w16du:dateUtc="2025-01-01T15:47:00Z">
        <w:r w:rsidR="000F0D7E">
          <w:rPr>
            <w:b/>
            <w:bCs/>
          </w:rPr>
          <w:fldChar w:fldCharType="end"/>
        </w:r>
      </w:ins>
      <w:del w:id="1219" w:author="Peter Van Der Plas" w:date="2025-01-01T16:44:00Z" w16du:dateUtc="2025-01-01T15:44:00Z">
        <w:r w:rsidRPr="004424B1" w:rsidDel="00823F69">
          <w:rPr>
            <w:b/>
            <w:bCs/>
          </w:rPr>
          <w:delText xml:space="preserve"> </w:delText>
        </w:r>
      </w:del>
      <w:del w:id="1220" w:author="Peter Van Der Plas" w:date="2025-01-01T16:46:00Z" w16du:dateUtc="2025-01-01T15:46:00Z">
        <w:r w:rsidRPr="004424B1" w:rsidDel="000F0D7E">
          <w:rPr>
            <w:b/>
            <w:bCs/>
          </w:rPr>
          <w:delText>4</w:delText>
        </w:r>
      </w:del>
      <w:r w:rsidRPr="004424B1">
        <w:rPr>
          <w:b/>
          <w:bCs/>
        </w:rPr>
        <w:t>—</w:t>
      </w:r>
      <w:commentRangeStart w:id="1221"/>
      <w:r w:rsidRPr="004424B1">
        <w:rPr>
          <w:b/>
          <w:bCs/>
        </w:rPr>
        <w:t xml:space="preserve">MPS </w:t>
      </w:r>
      <w:del w:id="1222" w:author="Quinten Van Woerkom" w:date="2024-12-16T17:31:00Z" w16du:dateUtc="2024-12-16T16:31:00Z">
        <w:r w:rsidRPr="004424B1" w:rsidDel="009A32DF">
          <w:rPr>
            <w:b/>
            <w:bCs/>
          </w:rPr>
          <w:delText>Data Types</w:delText>
        </w:r>
      </w:del>
      <w:ins w:id="1223" w:author="Quinten Van Woerkom" w:date="2024-12-16T17:31:00Z" w16du:dateUtc="2024-12-16T16:31:00Z">
        <w:r w:rsidR="009A32DF">
          <w:rPr>
            <w:b/>
            <w:bCs/>
          </w:rPr>
          <w:t>Information Model</w:t>
        </w:r>
      </w:ins>
      <w:commentRangeEnd w:id="1221"/>
      <w:ins w:id="1224" w:author="Quinten Van Woerkom" w:date="2024-12-16T17:32:00Z" w16du:dateUtc="2024-12-16T16:32:00Z">
        <w:r w:rsidR="009A32DF">
          <w:rPr>
            <w:rStyle w:val="CommentReference"/>
            <w:lang w:val="en-US" w:eastAsia="en-US"/>
          </w:rPr>
          <w:commentReference w:id="1221"/>
        </w:r>
      </w:ins>
      <w:r w:rsidRPr="004424B1">
        <w:t>:</w:t>
      </w:r>
      <w:ins w:id="1225" w:author="Peter Van Der Plas" w:date="2024-12-25T19:23:00Z" w16du:dateUtc="2024-12-25T18:23:00Z">
        <w:r w:rsidR="004E4060">
          <w:t xml:space="preserve"> </w:t>
        </w:r>
      </w:ins>
      <w:del w:id="1226" w:author="Peter Van Der Plas" w:date="2024-12-25T19:23:00Z" w16du:dateUtc="2024-12-25T18:23:00Z">
        <w:r w:rsidRPr="004424B1" w:rsidDel="004E4060">
          <w:delText xml:space="preserve"> </w:delText>
        </w:r>
      </w:del>
      <w:r w:rsidRPr="004424B1">
        <w:t xml:space="preserve">provides the formal specification of MPS </w:t>
      </w:r>
      <w:commentRangeStart w:id="1227"/>
      <w:del w:id="1228" w:author="Quinten Van Woerkom" w:date="2024-12-16T17:47:00Z" w16du:dateUtc="2024-12-16T16:47:00Z">
        <w:r w:rsidRPr="004424B1" w:rsidDel="00D951F6">
          <w:delText>data item</w:delText>
        </w:r>
      </w:del>
      <w:ins w:id="1229" w:author="Quinten Van Woerkom" w:date="2024-12-16T17:47:00Z" w16du:dateUtc="2024-12-16T16:47:00Z">
        <w:r w:rsidR="00D951F6">
          <w:t>service object</w:t>
        </w:r>
      </w:ins>
      <w:r w:rsidRPr="004424B1">
        <w:t>s</w:t>
      </w:r>
      <w:commentRangeEnd w:id="1227"/>
      <w:r w:rsidR="00F93792">
        <w:rPr>
          <w:rStyle w:val="CommentReference"/>
          <w:lang w:val="en-US" w:eastAsia="en-US"/>
        </w:rPr>
        <w:commentReference w:id="1227"/>
      </w:r>
      <w:r w:rsidRPr="004424B1">
        <w:t>, including MO objects, and other data structures that are contained in or referenced by MPS service messages.</w:t>
      </w:r>
    </w:p>
    <w:p w14:paraId="2F036B68" w14:textId="52CB1181" w:rsidR="00FF6E5B" w:rsidRPr="004424B1" w:rsidRDefault="000273D3" w:rsidP="003A4612">
      <w:pPr>
        <w:pStyle w:val="List"/>
        <w:numPr>
          <w:ilvl w:val="0"/>
          <w:numId w:val="23"/>
        </w:numPr>
        <w:tabs>
          <w:tab w:val="clear" w:pos="360"/>
          <w:tab w:val="left" w:pos="720"/>
        </w:tabs>
        <w:ind w:left="720"/>
      </w:pPr>
      <w:r w:rsidRPr="004424B1">
        <w:rPr>
          <w:b/>
          <w:bCs/>
        </w:rPr>
        <w:t xml:space="preserve">Section </w:t>
      </w:r>
      <w:ins w:id="1230" w:author="Peter Van Der Plas" w:date="2025-01-01T16:47:00Z" w16du:dateUtc="2025-01-01T15:47:00Z">
        <w:r w:rsidR="000F0D7E">
          <w:rPr>
            <w:b/>
            <w:bCs/>
          </w:rPr>
          <w:fldChar w:fldCharType="begin"/>
        </w:r>
        <w:r w:rsidR="000F0D7E">
          <w:rPr>
            <w:b/>
            <w:bCs/>
          </w:rPr>
          <w:instrText xml:space="preserve"> REF _Ref186642462 \r \h </w:instrText>
        </w:r>
        <w:r w:rsidR="000F0D7E">
          <w:rPr>
            <w:b/>
            <w:bCs/>
          </w:rPr>
        </w:r>
      </w:ins>
      <w:r w:rsidR="000F0D7E">
        <w:rPr>
          <w:b/>
          <w:bCs/>
        </w:rPr>
        <w:fldChar w:fldCharType="separate"/>
      </w:r>
      <w:ins w:id="1231" w:author="Peter Van Der Plas" w:date="2025-01-01T17:31:00Z" w16du:dateUtc="2025-01-01T16:31:00Z">
        <w:r w:rsidR="006D1623">
          <w:rPr>
            <w:b/>
            <w:bCs/>
          </w:rPr>
          <w:t>5</w:t>
        </w:r>
      </w:ins>
      <w:ins w:id="1232" w:author="Peter Van Der Plas" w:date="2025-01-01T16:47:00Z" w16du:dateUtc="2025-01-01T15:47:00Z">
        <w:r w:rsidR="000F0D7E">
          <w:rPr>
            <w:b/>
            <w:bCs/>
          </w:rPr>
          <w:fldChar w:fldCharType="end"/>
        </w:r>
      </w:ins>
      <w:del w:id="1233" w:author="Quinten Van Woerkom" w:date="2024-12-16T17:31:00Z" w16du:dateUtc="2024-12-16T16:31:00Z">
        <w:r w:rsidRPr="004424B1" w:rsidDel="009A32DF">
          <w:rPr>
            <w:b/>
            <w:bCs/>
          </w:rPr>
          <w:fldChar w:fldCharType="begin"/>
        </w:r>
        <w:r w:rsidRPr="004424B1" w:rsidDel="009A32DF">
          <w:rPr>
            <w:b/>
            <w:bCs/>
          </w:rPr>
          <w:delInstrText xml:space="preserve"> REF _Ref99714469 \r \h </w:delInstrText>
        </w:r>
        <w:r w:rsidR="00070AC5" w:rsidDel="009A32DF">
          <w:rPr>
            <w:b/>
            <w:bCs/>
          </w:rPr>
          <w:delInstrText xml:space="preserve"> \* MERGEFORMAT </w:delInstrText>
        </w:r>
        <w:r w:rsidRPr="004424B1" w:rsidDel="009A32DF">
          <w:rPr>
            <w:b/>
            <w:bCs/>
          </w:rPr>
        </w:r>
        <w:r w:rsidRPr="004424B1" w:rsidDel="009A32DF">
          <w:rPr>
            <w:b/>
            <w:bCs/>
          </w:rPr>
          <w:fldChar w:fldCharType="separate"/>
        </w:r>
        <w:r w:rsidR="00BF1AC4" w:rsidDel="009A32DF">
          <w:rPr>
            <w:b/>
            <w:bCs/>
          </w:rPr>
          <w:delText>4</w:delText>
        </w:r>
        <w:r w:rsidRPr="004424B1" w:rsidDel="009A32DF">
          <w:rPr>
            <w:b/>
            <w:bCs/>
          </w:rPr>
          <w:fldChar w:fldCharType="end"/>
        </w:r>
      </w:del>
      <w:ins w:id="1234" w:author="Quinten Van Woerkom" w:date="2024-12-16T17:31:00Z" w16du:dateUtc="2024-12-16T16:31:00Z">
        <w:del w:id="1235" w:author="Peter Van Der Plas" w:date="2025-01-01T16:47:00Z" w16du:dateUtc="2025-01-01T15:47:00Z">
          <w:r w:rsidR="009A32DF" w:rsidDel="000F0D7E">
            <w:rPr>
              <w:b/>
              <w:bCs/>
            </w:rPr>
            <w:delText>5</w:delText>
          </w:r>
        </w:del>
      </w:ins>
      <w:r w:rsidRPr="004424B1">
        <w:rPr>
          <w:b/>
          <w:bCs/>
        </w:rPr>
        <w:t>—</w:t>
      </w:r>
      <w:r w:rsidR="00FF6E5B" w:rsidRPr="004424B1">
        <w:rPr>
          <w:b/>
          <w:bCs/>
        </w:rPr>
        <w:t>Error Codes</w:t>
      </w:r>
      <w:r w:rsidR="00FF6E5B" w:rsidRPr="004424B1">
        <w:t xml:space="preserve">: </w:t>
      </w:r>
      <w:del w:id="1236" w:author="Peter Van Der Plas" w:date="2024-12-25T19:23:00Z" w16du:dateUtc="2024-12-25T18:23:00Z">
        <w:r w:rsidR="00FF6E5B" w:rsidRPr="004424B1" w:rsidDel="004E4060">
          <w:delText xml:space="preserve"> </w:delText>
        </w:r>
      </w:del>
      <w:r w:rsidR="00FF6E5B" w:rsidRPr="004424B1">
        <w:t>provides the formal specification of MPS error codes.</w:t>
      </w:r>
    </w:p>
    <w:p w14:paraId="0F7C8E5B" w14:textId="57176C2B" w:rsidR="00FF6E5B" w:rsidRPr="004424B1" w:rsidRDefault="000273D3" w:rsidP="003A4612">
      <w:pPr>
        <w:pStyle w:val="List"/>
        <w:numPr>
          <w:ilvl w:val="0"/>
          <w:numId w:val="23"/>
        </w:numPr>
        <w:tabs>
          <w:tab w:val="clear" w:pos="360"/>
          <w:tab w:val="left" w:pos="720"/>
        </w:tabs>
        <w:ind w:left="720"/>
      </w:pPr>
      <w:r w:rsidRPr="004424B1">
        <w:rPr>
          <w:b/>
          <w:bCs/>
        </w:rPr>
        <w:t>Section</w:t>
      </w:r>
      <w:del w:id="1237" w:author="Peter Van Der Plas" w:date="2025-01-01T16:47:00Z" w16du:dateUtc="2025-01-01T15:47:00Z">
        <w:r w:rsidRPr="004424B1" w:rsidDel="000F0D7E">
          <w:rPr>
            <w:b/>
            <w:bCs/>
          </w:rPr>
          <w:delText xml:space="preserve"> </w:delText>
        </w:r>
      </w:del>
      <w:ins w:id="1238" w:author="Peter Van Der Plas" w:date="2025-01-01T16:47:00Z" w16du:dateUtc="2025-01-01T15:47:00Z">
        <w:r w:rsidR="000F0D7E">
          <w:rPr>
            <w:b/>
            <w:bCs/>
          </w:rPr>
          <w:t xml:space="preserve"> </w:t>
        </w:r>
        <w:r w:rsidR="000F0D7E">
          <w:rPr>
            <w:b/>
            <w:bCs/>
          </w:rPr>
          <w:fldChar w:fldCharType="begin"/>
        </w:r>
        <w:r w:rsidR="000F0D7E">
          <w:rPr>
            <w:b/>
            <w:bCs/>
          </w:rPr>
          <w:instrText xml:space="preserve"> REF _Ref56507081 \r \h </w:instrText>
        </w:r>
        <w:r w:rsidR="000F0D7E">
          <w:rPr>
            <w:b/>
            <w:bCs/>
          </w:rPr>
        </w:r>
      </w:ins>
      <w:r w:rsidR="000F0D7E">
        <w:rPr>
          <w:b/>
          <w:bCs/>
        </w:rPr>
        <w:fldChar w:fldCharType="separate"/>
      </w:r>
      <w:ins w:id="1239" w:author="Peter Van Der Plas" w:date="2025-01-01T17:31:00Z" w16du:dateUtc="2025-01-01T16:31:00Z">
        <w:r w:rsidR="006D1623">
          <w:rPr>
            <w:b/>
            <w:bCs/>
          </w:rPr>
          <w:t>6</w:t>
        </w:r>
      </w:ins>
      <w:ins w:id="1240" w:author="Peter Van Der Plas" w:date="2025-01-01T16:47:00Z" w16du:dateUtc="2025-01-01T15:47:00Z">
        <w:r w:rsidR="000F0D7E">
          <w:rPr>
            <w:b/>
            <w:bCs/>
          </w:rPr>
          <w:fldChar w:fldCharType="end"/>
        </w:r>
      </w:ins>
      <w:del w:id="1241" w:author="Peter Van Der Plas" w:date="2025-01-01T16:47:00Z" w16du:dateUtc="2025-01-01T15:47:00Z">
        <w:r w:rsidRPr="004424B1" w:rsidDel="000F0D7E">
          <w:rPr>
            <w:b/>
            <w:bCs/>
          </w:rPr>
          <w:fldChar w:fldCharType="begin"/>
        </w:r>
        <w:r w:rsidRPr="004424B1" w:rsidDel="000F0D7E">
          <w:rPr>
            <w:b/>
            <w:bCs/>
          </w:rPr>
          <w:delInstrText xml:space="preserve"> REF _Ref56507081 \r \h </w:delInstrText>
        </w:r>
        <w:r w:rsidR="00070AC5" w:rsidDel="000F0D7E">
          <w:rPr>
            <w:b/>
            <w:bCs/>
          </w:rPr>
          <w:delInstrText xml:space="preserve"> \* MERGEFORMAT </w:delInstrText>
        </w:r>
        <w:r w:rsidRPr="004424B1" w:rsidDel="000F0D7E">
          <w:rPr>
            <w:b/>
            <w:bCs/>
          </w:rPr>
        </w:r>
        <w:r w:rsidRPr="004424B1" w:rsidDel="000F0D7E">
          <w:rPr>
            <w:b/>
            <w:bCs/>
          </w:rPr>
          <w:fldChar w:fldCharType="separate"/>
        </w:r>
        <w:r w:rsidR="003D40C2" w:rsidDel="000F0D7E">
          <w:rPr>
            <w:b/>
            <w:bCs/>
          </w:rPr>
          <w:delText>6</w:delText>
        </w:r>
        <w:r w:rsidRPr="004424B1" w:rsidDel="000F0D7E">
          <w:rPr>
            <w:b/>
            <w:bCs/>
          </w:rPr>
          <w:fldChar w:fldCharType="end"/>
        </w:r>
      </w:del>
      <w:r w:rsidRPr="004424B1">
        <w:rPr>
          <w:b/>
          <w:bCs/>
        </w:rPr>
        <w:t>—</w:t>
      </w:r>
      <w:r w:rsidR="00FF6E5B" w:rsidRPr="004424B1">
        <w:rPr>
          <w:b/>
          <w:bCs/>
        </w:rPr>
        <w:t>Service Specification XML</w:t>
      </w:r>
      <w:r w:rsidR="00FF6E5B" w:rsidRPr="004424B1">
        <w:t xml:space="preserve">: </w:t>
      </w:r>
      <w:del w:id="1242" w:author="Peter Van Der Plas" w:date="2024-12-25T19:23:00Z" w16du:dateUtc="2024-12-25T18:23:00Z">
        <w:r w:rsidR="00FF6E5B" w:rsidRPr="004424B1" w:rsidDel="004E4060">
          <w:delText xml:space="preserve"> </w:delText>
        </w:r>
      </w:del>
      <w:r w:rsidR="00FF6E5B" w:rsidRPr="004424B1">
        <w:t>specifies the internet location of the formal service specification eXtensible Markup Language (XML).</w:t>
      </w:r>
    </w:p>
    <w:p w14:paraId="168A814B" w14:textId="0E8AC9BB" w:rsidR="00FF6E5B" w:rsidRPr="004424B1" w:rsidRDefault="000273D3" w:rsidP="003A4612">
      <w:pPr>
        <w:pStyle w:val="List"/>
        <w:numPr>
          <w:ilvl w:val="0"/>
          <w:numId w:val="23"/>
        </w:numPr>
        <w:tabs>
          <w:tab w:val="clear" w:pos="360"/>
          <w:tab w:val="left" w:pos="720"/>
        </w:tabs>
        <w:ind w:left="720"/>
      </w:pPr>
      <w:r w:rsidRPr="004424B1">
        <w:rPr>
          <w:b/>
          <w:bCs/>
        </w:rPr>
        <w:t>Section</w:t>
      </w:r>
      <w:del w:id="1243" w:author="Peter Van Der Plas" w:date="2025-01-01T16:47:00Z" w16du:dateUtc="2025-01-01T15:47:00Z">
        <w:r w:rsidRPr="004424B1" w:rsidDel="000F0D7E">
          <w:rPr>
            <w:b/>
            <w:bCs/>
          </w:rPr>
          <w:delText xml:space="preserve"> </w:delText>
        </w:r>
      </w:del>
      <w:ins w:id="1244" w:author="Peter Van Der Plas" w:date="2025-01-01T16:47:00Z" w16du:dateUtc="2025-01-01T15:47:00Z">
        <w:r w:rsidR="000F0D7E">
          <w:rPr>
            <w:b/>
            <w:bCs/>
          </w:rPr>
          <w:t xml:space="preserve"> </w:t>
        </w:r>
        <w:r w:rsidR="000F0D7E">
          <w:rPr>
            <w:b/>
            <w:bCs/>
          </w:rPr>
          <w:fldChar w:fldCharType="begin"/>
        </w:r>
        <w:r w:rsidR="000F0D7E">
          <w:rPr>
            <w:b/>
            <w:bCs/>
          </w:rPr>
          <w:instrText xml:space="preserve"> REF _Ref56506907 \r \h </w:instrText>
        </w:r>
        <w:r w:rsidR="000F0D7E">
          <w:rPr>
            <w:b/>
            <w:bCs/>
          </w:rPr>
        </w:r>
      </w:ins>
      <w:r w:rsidR="000F0D7E">
        <w:rPr>
          <w:b/>
          <w:bCs/>
        </w:rPr>
        <w:fldChar w:fldCharType="separate"/>
      </w:r>
      <w:ins w:id="1245" w:author="Peter Van Der Plas" w:date="2025-01-01T17:31:00Z" w16du:dateUtc="2025-01-01T16:31:00Z">
        <w:r w:rsidR="006D1623">
          <w:rPr>
            <w:b/>
            <w:bCs/>
          </w:rPr>
          <w:t>7</w:t>
        </w:r>
      </w:ins>
      <w:ins w:id="1246" w:author="Peter Van Der Plas" w:date="2025-01-01T16:47:00Z" w16du:dateUtc="2025-01-01T15:47:00Z">
        <w:r w:rsidR="000F0D7E">
          <w:rPr>
            <w:b/>
            <w:bCs/>
          </w:rPr>
          <w:fldChar w:fldCharType="end"/>
        </w:r>
      </w:ins>
      <w:del w:id="1247" w:author="Peter Van Der Plas" w:date="2025-01-01T16:47:00Z" w16du:dateUtc="2025-01-01T15:47:00Z">
        <w:r w:rsidRPr="004424B1" w:rsidDel="000F0D7E">
          <w:rPr>
            <w:b/>
            <w:bCs/>
          </w:rPr>
          <w:fldChar w:fldCharType="begin"/>
        </w:r>
        <w:r w:rsidRPr="004424B1" w:rsidDel="000F0D7E">
          <w:rPr>
            <w:b/>
            <w:bCs/>
          </w:rPr>
          <w:delInstrText xml:space="preserve"> REF _Ref56506907 \r \h </w:delInstrText>
        </w:r>
        <w:r w:rsidR="00070AC5" w:rsidDel="000F0D7E">
          <w:rPr>
            <w:b/>
            <w:bCs/>
          </w:rPr>
          <w:delInstrText xml:space="preserve"> \* MERGEFORMAT </w:delInstrText>
        </w:r>
        <w:r w:rsidRPr="004424B1" w:rsidDel="000F0D7E">
          <w:rPr>
            <w:b/>
            <w:bCs/>
          </w:rPr>
        </w:r>
        <w:r w:rsidRPr="004424B1" w:rsidDel="000F0D7E">
          <w:rPr>
            <w:b/>
            <w:bCs/>
          </w:rPr>
          <w:fldChar w:fldCharType="separate"/>
        </w:r>
        <w:r w:rsidR="003D40C2" w:rsidDel="000F0D7E">
          <w:rPr>
            <w:b/>
            <w:bCs/>
          </w:rPr>
          <w:delText>7</w:delText>
        </w:r>
        <w:r w:rsidRPr="004424B1" w:rsidDel="000F0D7E">
          <w:rPr>
            <w:b/>
            <w:bCs/>
          </w:rPr>
          <w:fldChar w:fldCharType="end"/>
        </w:r>
      </w:del>
      <w:r w:rsidRPr="004424B1">
        <w:rPr>
          <w:b/>
          <w:bCs/>
        </w:rPr>
        <w:t>—</w:t>
      </w:r>
      <w:r w:rsidR="00FF6E5B" w:rsidRPr="004424B1">
        <w:rPr>
          <w:b/>
          <w:bCs/>
        </w:rPr>
        <w:t>XML File Formats</w:t>
      </w:r>
      <w:r w:rsidR="00FF6E5B" w:rsidRPr="004424B1">
        <w:t>:</w:t>
      </w:r>
      <w:ins w:id="1248" w:author="Peter Van Der Plas" w:date="2024-12-25T19:23:00Z" w16du:dateUtc="2024-12-25T18:23:00Z">
        <w:r w:rsidR="004E4060">
          <w:t xml:space="preserve"> </w:t>
        </w:r>
      </w:ins>
      <w:del w:id="1249" w:author="Peter Van Der Plas" w:date="2024-12-25T19:23:00Z" w16du:dateUtc="2024-12-25T18:23:00Z">
        <w:r w:rsidR="00FF6E5B" w:rsidRPr="004424B1" w:rsidDel="004E4060">
          <w:delText xml:space="preserve"> </w:delText>
        </w:r>
      </w:del>
      <w:r w:rsidR="00FF6E5B" w:rsidRPr="004424B1">
        <w:t>specifies the internet location of the formal specification of XML file formats for the exchange of planning requests and plans.</w:t>
      </w:r>
    </w:p>
    <w:p w14:paraId="2533EED7" w14:textId="1F288E66" w:rsidR="007B4994" w:rsidRPr="004424B1" w:rsidRDefault="00234750" w:rsidP="00234750">
      <w:pPr>
        <w:rPr>
          <w:lang w:val="en-GB"/>
        </w:rPr>
      </w:pPr>
      <w:r w:rsidRPr="004424B1">
        <w:rPr>
          <w:lang w:val="en-GB"/>
        </w:rPr>
        <w:t xml:space="preserve">Sections </w:t>
      </w:r>
      <w:r w:rsidR="007B4994" w:rsidRPr="004424B1">
        <w:rPr>
          <w:lang w:val="en-GB"/>
        </w:rPr>
        <w:fldChar w:fldCharType="begin"/>
      </w:r>
      <w:r w:rsidR="007B4994" w:rsidRPr="004424B1">
        <w:rPr>
          <w:lang w:val="en-GB"/>
        </w:rPr>
        <w:instrText xml:space="preserve"> REF _Ref165022284 \r \h </w:instrText>
      </w:r>
      <w:r w:rsidR="00070AC5">
        <w:rPr>
          <w:lang w:val="en-GB"/>
        </w:rPr>
        <w:instrText xml:space="preserve"> \* MERGEFORMAT </w:instrText>
      </w:r>
      <w:r w:rsidR="007B4994" w:rsidRPr="004424B1">
        <w:rPr>
          <w:lang w:val="en-GB"/>
        </w:rPr>
      </w:r>
      <w:r w:rsidR="007B4994" w:rsidRPr="004424B1">
        <w:rPr>
          <w:lang w:val="en-GB"/>
        </w:rPr>
        <w:fldChar w:fldCharType="separate"/>
      </w:r>
      <w:ins w:id="1250" w:author="Peter Van Der Plas" w:date="2025-01-01T17:31:00Z" w16du:dateUtc="2025-01-01T16:31:00Z">
        <w:r w:rsidR="006D1623">
          <w:rPr>
            <w:lang w:val="en-GB"/>
          </w:rPr>
          <w:t>1</w:t>
        </w:r>
      </w:ins>
      <w:del w:id="1251" w:author="Peter Van Der Plas" w:date="2024-12-25T18:53:00Z" w16du:dateUtc="2024-12-25T17:53:00Z">
        <w:r w:rsidR="00BF1AC4" w:rsidDel="00547CCE">
          <w:rPr>
            <w:lang w:val="en-GB"/>
          </w:rPr>
          <w:delText>3</w:delText>
        </w:r>
      </w:del>
      <w:r w:rsidR="007B4994" w:rsidRPr="004424B1">
        <w:rPr>
          <w:lang w:val="en-GB"/>
        </w:rPr>
        <w:fldChar w:fldCharType="end"/>
      </w:r>
      <w:r w:rsidR="007B4994" w:rsidRPr="004424B1">
        <w:rPr>
          <w:lang w:val="en-GB"/>
        </w:rPr>
        <w:t>–</w:t>
      </w:r>
      <w:r w:rsidR="000273D3" w:rsidRPr="004424B1">
        <w:rPr>
          <w:bCs/>
          <w:lang w:val="en-GB"/>
        </w:rPr>
        <w:fldChar w:fldCharType="begin"/>
      </w:r>
      <w:r w:rsidR="000273D3" w:rsidRPr="004424B1">
        <w:rPr>
          <w:bCs/>
          <w:lang w:val="en-GB"/>
        </w:rPr>
        <w:instrText xml:space="preserve"> REF _Ref56506907 \r \h  \* MERGEFORMAT </w:instrText>
      </w:r>
      <w:r w:rsidR="000273D3" w:rsidRPr="004424B1">
        <w:rPr>
          <w:bCs/>
          <w:lang w:val="en-GB"/>
        </w:rPr>
      </w:r>
      <w:r w:rsidR="000273D3" w:rsidRPr="004424B1">
        <w:rPr>
          <w:bCs/>
          <w:lang w:val="en-GB"/>
        </w:rPr>
        <w:fldChar w:fldCharType="separate"/>
      </w:r>
      <w:r w:rsidR="006D1623">
        <w:rPr>
          <w:bCs/>
          <w:lang w:val="en-GB"/>
        </w:rPr>
        <w:t>7</w:t>
      </w:r>
      <w:r w:rsidR="000273D3" w:rsidRPr="004424B1">
        <w:rPr>
          <w:bCs/>
          <w:lang w:val="en-GB"/>
        </w:rPr>
        <w:fldChar w:fldCharType="end"/>
      </w:r>
      <w:r w:rsidRPr="004424B1">
        <w:rPr>
          <w:lang w:val="en-GB"/>
        </w:rPr>
        <w:t xml:space="preserve"> contain the normative specification of the </w:t>
      </w:r>
      <w:r w:rsidR="00861D1B" w:rsidRPr="004424B1">
        <w:rPr>
          <w:lang w:val="en-GB"/>
        </w:rPr>
        <w:t>Recommended Standard</w:t>
      </w:r>
      <w:r w:rsidR="00EA391B" w:rsidRPr="004424B1">
        <w:rPr>
          <w:lang w:val="en-GB"/>
        </w:rPr>
        <w:t xml:space="preserve">; </w:t>
      </w:r>
      <w:r w:rsidRPr="004424B1">
        <w:rPr>
          <w:lang w:val="en-GB"/>
        </w:rPr>
        <w:t>sectio</w:t>
      </w:r>
      <w:r w:rsidR="000273D3" w:rsidRPr="004424B1">
        <w:rPr>
          <w:lang w:val="en-GB"/>
        </w:rPr>
        <w:t>n</w:t>
      </w:r>
      <w:r w:rsidR="007B4994" w:rsidRPr="004424B1">
        <w:rPr>
          <w:lang w:val="en-GB"/>
        </w:rPr>
        <w:t xml:space="preserve"> </w:t>
      </w:r>
      <w:ins w:id="1252" w:author="Peter Van Der Plas" w:date="2025-01-01T16:46:00Z" w16du:dateUtc="2025-01-01T15:46:00Z">
        <w:r w:rsidR="000F0D7E">
          <w:rPr>
            <w:lang w:val="en-GB"/>
          </w:rPr>
          <w:fldChar w:fldCharType="begin"/>
        </w:r>
        <w:r w:rsidR="000F0D7E">
          <w:rPr>
            <w:lang w:val="en-GB"/>
          </w:rPr>
          <w:instrText xml:space="preserve"> REF _Ref186642389 \r \h </w:instrText>
        </w:r>
        <w:r w:rsidR="000F0D7E">
          <w:rPr>
            <w:lang w:val="en-GB"/>
          </w:rPr>
        </w:r>
      </w:ins>
      <w:r w:rsidR="000F0D7E">
        <w:rPr>
          <w:lang w:val="en-GB"/>
        </w:rPr>
        <w:fldChar w:fldCharType="separate"/>
      </w:r>
      <w:ins w:id="1253" w:author="Peter Van Der Plas" w:date="2025-01-01T17:31:00Z" w16du:dateUtc="2025-01-01T16:31:00Z">
        <w:r w:rsidR="006D1623">
          <w:rPr>
            <w:lang w:val="en-GB"/>
          </w:rPr>
          <w:t>2</w:t>
        </w:r>
      </w:ins>
      <w:ins w:id="1254" w:author="Peter Van Der Plas" w:date="2025-01-01T16:46:00Z" w16du:dateUtc="2025-01-01T15:46:00Z">
        <w:r w:rsidR="000F0D7E">
          <w:rPr>
            <w:lang w:val="en-GB"/>
          </w:rPr>
          <w:fldChar w:fldCharType="end"/>
        </w:r>
      </w:ins>
      <w:del w:id="1255" w:author="Peter Van Der Plas" w:date="2025-01-01T16:46:00Z" w16du:dateUtc="2025-01-01T15:46:00Z">
        <w:r w:rsidR="000273D3" w:rsidRPr="004424B1" w:rsidDel="000F0D7E">
          <w:rPr>
            <w:bCs/>
            <w:lang w:val="en-GB"/>
          </w:rPr>
          <w:fldChar w:fldCharType="begin"/>
        </w:r>
        <w:r w:rsidR="000273D3" w:rsidRPr="004424B1" w:rsidDel="000F0D7E">
          <w:rPr>
            <w:bCs/>
            <w:lang w:val="en-GB"/>
          </w:rPr>
          <w:delInstrText xml:space="preserve"> REF _Ref146899778 \r \h  \* MERGEFORMAT </w:delInstrText>
        </w:r>
        <w:r w:rsidR="000273D3" w:rsidRPr="004424B1" w:rsidDel="000F0D7E">
          <w:rPr>
            <w:bCs/>
            <w:lang w:val="en-GB"/>
          </w:rPr>
        </w:r>
        <w:r w:rsidR="000273D3" w:rsidRPr="004424B1" w:rsidDel="000F0D7E">
          <w:rPr>
            <w:bCs/>
            <w:lang w:val="en-GB"/>
          </w:rPr>
          <w:fldChar w:fldCharType="separate"/>
        </w:r>
      </w:del>
      <w:del w:id="1256" w:author="Peter Van Der Plas" w:date="2024-12-25T18:53:00Z" w16du:dateUtc="2024-12-25T17:53:00Z">
        <w:r w:rsidR="00BF1AC4" w:rsidDel="00547CCE">
          <w:rPr>
            <w:bCs/>
            <w:lang w:val="en-GB"/>
          </w:rPr>
          <w:delText>2</w:delText>
        </w:r>
      </w:del>
      <w:del w:id="1257" w:author="Peter Van Der Plas" w:date="2025-01-01T16:46:00Z" w16du:dateUtc="2025-01-01T15:46:00Z">
        <w:r w:rsidR="000273D3" w:rsidRPr="004424B1" w:rsidDel="000F0D7E">
          <w:rPr>
            <w:bCs/>
            <w:lang w:val="en-GB"/>
          </w:rPr>
          <w:fldChar w:fldCharType="end"/>
        </w:r>
      </w:del>
      <w:r w:rsidR="000273D3" w:rsidRPr="004424B1">
        <w:rPr>
          <w:lang w:val="en-GB"/>
        </w:rPr>
        <w:t xml:space="preserve"> </w:t>
      </w:r>
      <w:r w:rsidR="007B4994" w:rsidRPr="004424B1">
        <w:rPr>
          <w:lang w:val="en-GB"/>
        </w:rPr>
        <w:t>is</w:t>
      </w:r>
      <w:r w:rsidR="000273D3" w:rsidRPr="004424B1">
        <w:rPr>
          <w:lang w:val="en-GB"/>
        </w:rPr>
        <w:t xml:space="preserve"> purely informative</w:t>
      </w:r>
      <w:r w:rsidR="00EA391B" w:rsidRPr="004424B1">
        <w:rPr>
          <w:lang w:val="en-GB"/>
        </w:rPr>
        <w:t>;</w:t>
      </w:r>
      <w:r w:rsidR="007B4994" w:rsidRPr="004424B1">
        <w:rPr>
          <w:lang w:val="en-GB"/>
        </w:rPr>
        <w:t xml:space="preserve"> </w:t>
      </w:r>
      <w:r w:rsidR="00EA391B" w:rsidRPr="004424B1">
        <w:rPr>
          <w:lang w:val="en-GB"/>
        </w:rPr>
        <w:t xml:space="preserve">section </w:t>
      </w:r>
      <w:ins w:id="1258" w:author="Peter Van Der Plas" w:date="2025-01-01T16:46:00Z" w16du:dateUtc="2025-01-01T15:46:00Z">
        <w:r w:rsidR="000F0D7E">
          <w:rPr>
            <w:lang w:val="en-GB"/>
          </w:rPr>
          <w:fldChar w:fldCharType="begin"/>
        </w:r>
        <w:r w:rsidR="000F0D7E">
          <w:rPr>
            <w:lang w:val="en-GB"/>
          </w:rPr>
          <w:instrText xml:space="preserve"> REF _Ref186642399 \r \h </w:instrText>
        </w:r>
        <w:r w:rsidR="000F0D7E">
          <w:rPr>
            <w:lang w:val="en-GB"/>
          </w:rPr>
        </w:r>
      </w:ins>
      <w:r w:rsidR="000F0D7E">
        <w:rPr>
          <w:lang w:val="en-GB"/>
        </w:rPr>
        <w:fldChar w:fldCharType="separate"/>
      </w:r>
      <w:ins w:id="1259" w:author="Peter Van Der Plas" w:date="2025-01-01T17:31:00Z" w16du:dateUtc="2025-01-01T16:31:00Z">
        <w:r w:rsidR="006D1623">
          <w:rPr>
            <w:lang w:val="en-GB"/>
          </w:rPr>
          <w:t>1</w:t>
        </w:r>
      </w:ins>
      <w:ins w:id="1260" w:author="Peter Van Der Plas" w:date="2025-01-01T16:46:00Z" w16du:dateUtc="2025-01-01T15:46:00Z">
        <w:r w:rsidR="000F0D7E">
          <w:rPr>
            <w:lang w:val="en-GB"/>
          </w:rPr>
          <w:fldChar w:fldCharType="end"/>
        </w:r>
      </w:ins>
      <w:del w:id="1261" w:author="Peter Van Der Plas" w:date="2025-01-01T16:46:00Z" w16du:dateUtc="2025-01-01T15:46:00Z">
        <w:r w:rsidR="007B4994" w:rsidRPr="004424B1" w:rsidDel="000F0D7E">
          <w:rPr>
            <w:lang w:val="en-GB"/>
          </w:rPr>
          <w:delText>1</w:delText>
        </w:r>
      </w:del>
      <w:r w:rsidR="007B4994" w:rsidRPr="004424B1">
        <w:rPr>
          <w:lang w:val="en-GB"/>
        </w:rPr>
        <w:t xml:space="preserve"> (this section) contains normative definitions and normative references, </w:t>
      </w:r>
      <w:r w:rsidR="00EA391B" w:rsidRPr="004424B1">
        <w:rPr>
          <w:lang w:val="en-GB"/>
        </w:rPr>
        <w:t>as well as some informative material related to the document itself.</w:t>
      </w:r>
    </w:p>
    <w:p w14:paraId="2D6E4946" w14:textId="77777777" w:rsidR="00884D91" w:rsidRPr="004424B1" w:rsidRDefault="00884D91" w:rsidP="0043015A">
      <w:pPr>
        <w:pStyle w:val="Heading2"/>
        <w:spacing w:before="480"/>
        <w:rPr>
          <w:lang w:val="en-GB"/>
        </w:rPr>
      </w:pPr>
      <w:bookmarkStart w:id="1262" w:name="_Toc140093762"/>
      <w:bookmarkStart w:id="1263" w:name="_Ref157524400"/>
      <w:bookmarkStart w:id="1264" w:name="_Toc161745087"/>
      <w:bookmarkStart w:id="1265" w:name="_Toc186644299"/>
      <w:r w:rsidRPr="004424B1">
        <w:rPr>
          <w:lang w:val="en-GB"/>
        </w:rPr>
        <w:t>Definitions</w:t>
      </w:r>
      <w:bookmarkEnd w:id="1262"/>
      <w:bookmarkEnd w:id="1263"/>
      <w:bookmarkEnd w:id="1264"/>
      <w:bookmarkEnd w:id="1265"/>
    </w:p>
    <w:p w14:paraId="5448F8AB" w14:textId="77777777" w:rsidR="009A416E" w:rsidRPr="004424B1" w:rsidRDefault="009A416E" w:rsidP="00797AF4">
      <w:pPr>
        <w:rPr>
          <w:iCs/>
          <w:lang w:val="en-GB"/>
        </w:rPr>
      </w:pPr>
      <w:r w:rsidRPr="004424B1">
        <w:rPr>
          <w:lang w:val="en-GB"/>
        </w:rPr>
        <w:t>For the purposes of this document, the following definitions apply.</w:t>
      </w:r>
    </w:p>
    <w:p w14:paraId="2BE30BFA" w14:textId="77777777" w:rsidR="009A416E" w:rsidRPr="004424B1" w:rsidRDefault="009A416E" w:rsidP="009A416E">
      <w:pPr>
        <w:pStyle w:val="Notelevel1"/>
      </w:pPr>
      <w:r w:rsidRPr="004424B1">
        <w:t>NOTES</w:t>
      </w:r>
    </w:p>
    <w:p w14:paraId="7AFDC2F1" w14:textId="764172FD" w:rsidR="00797AF4" w:rsidRPr="004424B1" w:rsidRDefault="009A416E" w:rsidP="003A4612">
      <w:pPr>
        <w:pStyle w:val="Noteslevel1"/>
        <w:numPr>
          <w:ilvl w:val="0"/>
          <w:numId w:val="71"/>
        </w:numPr>
        <w:rPr>
          <w:lang w:val="en-GB"/>
        </w:rPr>
      </w:pPr>
      <w:r w:rsidRPr="004424B1">
        <w:rPr>
          <w:lang w:val="en-GB"/>
        </w:rPr>
        <w:t xml:space="preserve">Abbreviations </w:t>
      </w:r>
      <w:r w:rsidR="00797AF4" w:rsidRPr="004424B1">
        <w:rPr>
          <w:lang w:val="en-GB"/>
        </w:rPr>
        <w:t xml:space="preserve">are </w:t>
      </w:r>
      <w:r w:rsidR="00FE2044" w:rsidRPr="004424B1">
        <w:rPr>
          <w:lang w:val="en-GB"/>
        </w:rPr>
        <w:t xml:space="preserve">to be found in </w:t>
      </w:r>
      <w:r w:rsidR="006A1A06" w:rsidRPr="004424B1">
        <w:rPr>
          <w:lang w:val="en-GB"/>
        </w:rPr>
        <w:t xml:space="preserve">annex </w:t>
      </w:r>
      <w:r w:rsidR="00FE2044" w:rsidRPr="004424B1">
        <w:rPr>
          <w:lang w:val="en-GB"/>
        </w:rPr>
        <w:fldChar w:fldCharType="begin"/>
      </w:r>
      <w:r w:rsidR="00FE2044" w:rsidRPr="004424B1">
        <w:rPr>
          <w:lang w:val="en-GB"/>
        </w:rPr>
        <w:instrText xml:space="preserve"> REF _Ref68100708 \r \h  \* MERGEFOR</w:instrText>
      </w:r>
      <w:r w:rsidR="006A1A06" w:rsidRPr="004424B1">
        <w:rPr>
          <w:lang w:val="en-GB"/>
        </w:rPr>
        <w:instrText>MAT \n\t</w:instrText>
      </w:r>
      <w:r w:rsidR="00FE2044" w:rsidRPr="004424B1">
        <w:rPr>
          <w:lang w:val="en-GB"/>
        </w:rPr>
        <w:instrText xml:space="preserve"> </w:instrText>
      </w:r>
      <w:r w:rsidR="00FE2044" w:rsidRPr="004424B1">
        <w:rPr>
          <w:lang w:val="en-GB"/>
        </w:rPr>
      </w:r>
      <w:r w:rsidR="00FE2044" w:rsidRPr="004424B1">
        <w:rPr>
          <w:lang w:val="en-GB"/>
        </w:rPr>
        <w:fldChar w:fldCharType="separate"/>
      </w:r>
      <w:r w:rsidR="006D1623">
        <w:rPr>
          <w:lang w:val="en-GB"/>
        </w:rPr>
        <w:t>C</w:t>
      </w:r>
      <w:r w:rsidR="00FE2044" w:rsidRPr="004424B1">
        <w:rPr>
          <w:lang w:val="en-GB"/>
        </w:rPr>
        <w:fldChar w:fldCharType="end"/>
      </w:r>
      <w:r w:rsidR="00797AF4" w:rsidRPr="004424B1">
        <w:rPr>
          <w:lang w:val="en-GB"/>
        </w:rPr>
        <w:t>.</w:t>
      </w:r>
    </w:p>
    <w:p w14:paraId="3ACBA429" w14:textId="12769CA1" w:rsidR="00E91200" w:rsidRPr="004424B1" w:rsidRDefault="009A416E" w:rsidP="003A4612">
      <w:pPr>
        <w:pStyle w:val="Noteslevel1"/>
        <w:numPr>
          <w:ilvl w:val="0"/>
          <w:numId w:val="71"/>
        </w:numPr>
        <w:spacing w:line="240" w:lineRule="auto"/>
        <w:rPr>
          <w:lang w:val="en-GB"/>
        </w:rPr>
      </w:pPr>
      <w:r w:rsidRPr="004424B1">
        <w:rPr>
          <w:lang w:val="en-GB"/>
        </w:rPr>
        <w:t>T</w:t>
      </w:r>
      <w:r w:rsidR="00E91200" w:rsidRPr="004424B1">
        <w:rPr>
          <w:lang w:val="en-GB"/>
        </w:rPr>
        <w:t xml:space="preserve">he terms </w:t>
      </w:r>
      <w:r w:rsidR="00E91200" w:rsidRPr="004424B1">
        <w:rPr>
          <w:rStyle w:val="Term"/>
          <w:lang w:val="en-GB"/>
        </w:rPr>
        <w:t>plan</w:t>
      </w:r>
      <w:r w:rsidR="00E91200" w:rsidRPr="004424B1">
        <w:rPr>
          <w:lang w:val="en-GB"/>
        </w:rPr>
        <w:t xml:space="preserve"> and </w:t>
      </w:r>
      <w:r w:rsidR="00E91200" w:rsidRPr="004424B1">
        <w:rPr>
          <w:rStyle w:val="Term"/>
          <w:lang w:val="en-GB"/>
        </w:rPr>
        <w:t>planning</w:t>
      </w:r>
      <w:r w:rsidR="00E91200" w:rsidRPr="004424B1">
        <w:rPr>
          <w:lang w:val="en-GB"/>
        </w:rPr>
        <w:t xml:space="preserve"> are used throughout this specification, but</w:t>
      </w:r>
      <w:commentRangeStart w:id="1266"/>
      <w:r w:rsidR="00E91200" w:rsidRPr="004424B1">
        <w:rPr>
          <w:lang w:val="en-GB"/>
        </w:rPr>
        <w:t xml:space="preserve"> </w:t>
      </w:r>
      <w:commentRangeEnd w:id="1266"/>
      <w:r w:rsidR="00E82CEF">
        <w:rPr>
          <w:rStyle w:val="CommentReference"/>
        </w:rPr>
        <w:commentReference w:id="1266"/>
      </w:r>
      <w:commentRangeStart w:id="1267"/>
      <w:del w:id="1268" w:author="Quinten Van Woerkom" w:date="2024-11-22T17:16:00Z" w16du:dateUtc="2024-11-22T16:16:00Z">
        <w:r w:rsidR="00E91200" w:rsidRPr="004424B1" w:rsidDel="00E82CEF">
          <w:rPr>
            <w:lang w:val="en-GB"/>
          </w:rPr>
          <w:delText xml:space="preserve">that </w:delText>
        </w:r>
      </w:del>
      <w:ins w:id="1269" w:author="Quinten Van Woerkom" w:date="2024-11-25T15:36:00Z" w16du:dateUtc="2024-11-25T14:36:00Z">
        <w:r w:rsidR="006D09FA">
          <w:rPr>
            <w:lang w:val="en-GB"/>
          </w:rPr>
          <w:t>these terms are</w:t>
        </w:r>
      </w:ins>
      <w:del w:id="1270" w:author="Quinten Van Woerkom" w:date="2024-11-25T15:36:00Z" w16du:dateUtc="2024-11-25T14:36:00Z">
        <w:r w:rsidR="00E91200" w:rsidRPr="004424B1" w:rsidDel="006D09FA">
          <w:rPr>
            <w:lang w:val="en-GB"/>
          </w:rPr>
          <w:delText>this</w:delText>
        </w:r>
      </w:del>
      <w:r w:rsidR="00E91200" w:rsidRPr="004424B1">
        <w:rPr>
          <w:lang w:val="en-GB"/>
        </w:rPr>
        <w:t xml:space="preserve"> </w:t>
      </w:r>
      <w:ins w:id="1271" w:author="Quinten Van Woerkom" w:date="2024-11-25T15:36:00Z" w16du:dateUtc="2024-11-25T14:36:00Z">
        <w:r w:rsidR="006D09FA">
          <w:rPr>
            <w:lang w:val="en-GB"/>
          </w:rPr>
          <w:t>intended to</w:t>
        </w:r>
      </w:ins>
      <w:del w:id="1272" w:author="Quinten Van Woerkom" w:date="2024-11-25T15:36:00Z" w16du:dateUtc="2024-11-25T14:36:00Z">
        <w:r w:rsidR="00E91200" w:rsidRPr="004424B1" w:rsidDel="006D09FA">
          <w:rPr>
            <w:lang w:val="en-GB"/>
          </w:rPr>
          <w:delText>also</w:delText>
        </w:r>
      </w:del>
      <w:r w:rsidR="00E91200" w:rsidRPr="004424B1">
        <w:rPr>
          <w:lang w:val="en-GB"/>
        </w:rPr>
        <w:t xml:space="preserve"> </w:t>
      </w:r>
      <w:ins w:id="1273" w:author="Quinten Van Woerkom" w:date="2024-11-25T15:37:00Z" w16du:dateUtc="2024-11-25T14:37:00Z">
        <w:r w:rsidR="006D09FA">
          <w:rPr>
            <w:lang w:val="en-GB"/>
          </w:rPr>
          <w:t xml:space="preserve">also </w:t>
        </w:r>
      </w:ins>
      <w:r w:rsidR="00E91200" w:rsidRPr="004424B1">
        <w:rPr>
          <w:lang w:val="en-GB"/>
        </w:rPr>
        <w:t>encompass</w:t>
      </w:r>
      <w:del w:id="1274" w:author="Quinten Van Woerkom" w:date="2024-11-25T15:36:00Z" w16du:dateUtc="2024-11-25T14:36:00Z">
        <w:r w:rsidR="00E91200" w:rsidRPr="004424B1" w:rsidDel="006D09FA">
          <w:rPr>
            <w:lang w:val="en-GB"/>
          </w:rPr>
          <w:delText>es</w:delText>
        </w:r>
      </w:del>
      <w:r w:rsidR="00E91200" w:rsidRPr="004424B1">
        <w:rPr>
          <w:lang w:val="en-GB"/>
        </w:rPr>
        <w:t xml:space="preserve"> schedule and scheduling</w:t>
      </w:r>
      <w:ins w:id="1275" w:author="Quinten Van Woerkom" w:date="2024-11-25T15:37:00Z" w16du:dateUtc="2024-11-25T14:37:00Z">
        <w:r w:rsidR="006D09FA">
          <w:rPr>
            <w:lang w:val="en-GB"/>
          </w:rPr>
          <w:t>,</w:t>
        </w:r>
      </w:ins>
      <w:r w:rsidR="00E91200" w:rsidRPr="004424B1">
        <w:rPr>
          <w:lang w:val="en-GB"/>
        </w:rPr>
        <w:t xml:space="preserve"> respectively.</w:t>
      </w:r>
      <w:commentRangeEnd w:id="1267"/>
      <w:r w:rsidR="00255EF5">
        <w:rPr>
          <w:rStyle w:val="CommentReference"/>
        </w:rPr>
        <w:commentReference w:id="1267"/>
      </w:r>
    </w:p>
    <w:p w14:paraId="266E72DF" w14:textId="1A0E639C" w:rsidR="000116E2" w:rsidRPr="004424B1" w:rsidRDefault="000116E2" w:rsidP="003A4612">
      <w:pPr>
        <w:pStyle w:val="Noteslevel1"/>
        <w:numPr>
          <w:ilvl w:val="0"/>
          <w:numId w:val="71"/>
        </w:numPr>
        <w:spacing w:line="240" w:lineRule="auto"/>
        <w:rPr>
          <w:lang w:val="en-GB"/>
        </w:rPr>
      </w:pPr>
      <w:r w:rsidRPr="004424B1">
        <w:rPr>
          <w:lang w:val="en-GB"/>
        </w:rPr>
        <w:t xml:space="preserve">The prefix </w:t>
      </w:r>
      <w:r w:rsidR="007E2A1E" w:rsidRPr="004424B1">
        <w:rPr>
          <w:lang w:val="en-GB"/>
        </w:rPr>
        <w:t>‘</w:t>
      </w:r>
      <w:r w:rsidRPr="004424B1">
        <w:rPr>
          <w:lang w:val="en-GB"/>
        </w:rPr>
        <w:t>planning</w:t>
      </w:r>
      <w:r w:rsidR="007E2A1E" w:rsidRPr="004424B1">
        <w:rPr>
          <w:lang w:val="en-GB"/>
        </w:rPr>
        <w:t>’</w:t>
      </w:r>
      <w:r w:rsidRPr="004424B1">
        <w:rPr>
          <w:lang w:val="en-GB"/>
        </w:rPr>
        <w:t xml:space="preserve"> is used to disambiguate terms used in this specification from other more general uses of a term.  This applies to planning activities, constraints, events, requests</w:t>
      </w:r>
      <w:r w:rsidR="007E2A1E" w:rsidRPr="004424B1">
        <w:rPr>
          <w:lang w:val="en-GB"/>
        </w:rPr>
        <w:t>,</w:t>
      </w:r>
      <w:r w:rsidRPr="004424B1">
        <w:rPr>
          <w:lang w:val="en-GB"/>
        </w:rPr>
        <w:t xml:space="preserve"> and resources.</w:t>
      </w:r>
    </w:p>
    <w:tbl>
      <w:tblPr>
        <w:tblW w:w="9185" w:type="dxa"/>
        <w:tblLayout w:type="fixed"/>
        <w:tblCellMar>
          <w:left w:w="58" w:type="dxa"/>
          <w:right w:w="58" w:type="dxa"/>
        </w:tblCellMar>
        <w:tblLook w:val="0420" w:firstRow="1" w:lastRow="0" w:firstColumn="0" w:lastColumn="0" w:noHBand="0" w:noVBand="1"/>
      </w:tblPr>
      <w:tblGrid>
        <w:gridCol w:w="9127"/>
        <w:gridCol w:w="58"/>
      </w:tblGrid>
      <w:tr w:rsidR="009A416E" w:rsidRPr="004424B1" w14:paraId="679F6207" w14:textId="77777777" w:rsidTr="00A97ED7">
        <w:trPr>
          <w:gridAfter w:val="1"/>
          <w:wAfter w:w="58" w:type="dxa"/>
          <w:cantSplit/>
        </w:trPr>
        <w:tc>
          <w:tcPr>
            <w:tcW w:w="9185" w:type="dxa"/>
          </w:tcPr>
          <w:p w14:paraId="3DE0796F" w14:textId="60D39567" w:rsidR="009A416E" w:rsidRPr="004424B1" w:rsidRDefault="009A416E" w:rsidP="00845F04">
            <w:pPr>
              <w:pStyle w:val="TableCell"/>
              <w:spacing w:before="0"/>
              <w:rPr>
                <w:rStyle w:val="Term"/>
                <w:sz w:val="24"/>
                <w:szCs w:val="24"/>
              </w:rPr>
            </w:pPr>
            <w:bookmarkStart w:id="1276" w:name="Terms"/>
            <w:bookmarkEnd w:id="1276"/>
          </w:p>
        </w:tc>
      </w:tr>
      <w:tr w:rsidR="009A416E" w:rsidRPr="004424B1" w14:paraId="1019F877" w14:textId="77777777" w:rsidTr="00A97ED7">
        <w:trPr>
          <w:gridAfter w:val="1"/>
          <w:wAfter w:w="58" w:type="dxa"/>
          <w:cantSplit/>
        </w:trPr>
        <w:tc>
          <w:tcPr>
            <w:tcW w:w="9185" w:type="dxa"/>
          </w:tcPr>
          <w:p w14:paraId="2556DAF0" w14:textId="25185722" w:rsidR="009A416E" w:rsidRPr="004424B1" w:rsidRDefault="009A416E" w:rsidP="00845F04">
            <w:pPr>
              <w:rPr>
                <w:lang w:val="en-GB"/>
              </w:rPr>
            </w:pPr>
            <w:r w:rsidRPr="004424B1">
              <w:rPr>
                <w:rStyle w:val="Term"/>
                <w:szCs w:val="24"/>
                <w:lang w:val="en-GB"/>
              </w:rPr>
              <w:t>action</w:t>
            </w:r>
            <w:r w:rsidRPr="004424B1">
              <w:rPr>
                <w:iCs/>
                <w:lang w:val="en-GB"/>
              </w:rPr>
              <w:t xml:space="preserve">: </w:t>
            </w:r>
            <w:r w:rsidRPr="004424B1">
              <w:rPr>
                <w:lang w:val="en-GB"/>
              </w:rPr>
              <w:t>A single executable task of an MO M&amp;C service provider.  A telecommand is an example of an action.</w:t>
            </w:r>
          </w:p>
        </w:tc>
      </w:tr>
      <w:tr w:rsidR="006B0558" w:rsidRPr="004424B1" w14:paraId="22C3438D" w14:textId="77777777" w:rsidTr="00A97ED7">
        <w:trPr>
          <w:gridAfter w:val="1"/>
          <w:wAfter w:w="58" w:type="dxa"/>
          <w:cantSplit/>
        </w:trPr>
        <w:tc>
          <w:tcPr>
            <w:tcW w:w="9185" w:type="dxa"/>
          </w:tcPr>
          <w:p w14:paraId="45F9FF48" w14:textId="01E5330E" w:rsidR="006B0558" w:rsidRPr="004424B1" w:rsidRDefault="006B0558" w:rsidP="00845F04">
            <w:pPr>
              <w:rPr>
                <w:lang w:val="en-GB"/>
              </w:rPr>
            </w:pPr>
            <w:r w:rsidRPr="004424B1">
              <w:rPr>
                <w:rStyle w:val="Term"/>
                <w:szCs w:val="24"/>
                <w:lang w:val="en-GB"/>
              </w:rPr>
              <w:t>activity definition</w:t>
            </w:r>
            <w:r w:rsidRPr="004424B1">
              <w:rPr>
                <w:lang w:val="en-GB"/>
              </w:rPr>
              <w:t xml:space="preserve">: The </w:t>
            </w:r>
            <w:r w:rsidRPr="004424B1">
              <w:rPr>
                <w:rStyle w:val="Term"/>
                <w:szCs w:val="24"/>
                <w:lang w:val="en-GB"/>
              </w:rPr>
              <w:t xml:space="preserve">definition </w:t>
            </w:r>
            <w:r w:rsidRPr="004424B1">
              <w:rPr>
                <w:lang w:val="en-GB"/>
              </w:rPr>
              <w:t xml:space="preserve">element of a </w:t>
            </w:r>
            <w:r w:rsidRPr="004424B1">
              <w:rPr>
                <w:rStyle w:val="Term"/>
                <w:szCs w:val="24"/>
                <w:lang w:val="en-GB"/>
              </w:rPr>
              <w:t>planning activity</w:t>
            </w:r>
            <w:r w:rsidRPr="004424B1">
              <w:rPr>
                <w:lang w:val="en-GB"/>
              </w:rPr>
              <w:t xml:space="preserve">.  It forms part of the </w:t>
            </w:r>
            <w:r w:rsidRPr="004424B1">
              <w:rPr>
                <w:rStyle w:val="Term"/>
                <w:szCs w:val="24"/>
                <w:lang w:val="en-GB"/>
              </w:rPr>
              <w:t>planning configuration data</w:t>
            </w:r>
            <w:r w:rsidRPr="004424B1">
              <w:rPr>
                <w:lang w:val="en-GB"/>
              </w:rPr>
              <w:t>.</w:t>
            </w:r>
          </w:p>
        </w:tc>
      </w:tr>
      <w:tr w:rsidR="006B0558" w:rsidRPr="004424B1" w14:paraId="66B9069E" w14:textId="77777777" w:rsidTr="00A97ED7">
        <w:trPr>
          <w:gridAfter w:val="1"/>
          <w:wAfter w:w="58" w:type="dxa"/>
          <w:cantSplit/>
        </w:trPr>
        <w:tc>
          <w:tcPr>
            <w:tcW w:w="9185" w:type="dxa"/>
          </w:tcPr>
          <w:p w14:paraId="685D84B5" w14:textId="3B79CF1F" w:rsidR="006B0558" w:rsidRPr="004424B1" w:rsidRDefault="006B0558" w:rsidP="00845F04">
            <w:pPr>
              <w:rPr>
                <w:lang w:val="en-GB"/>
              </w:rPr>
            </w:pPr>
            <w:r w:rsidRPr="004424B1">
              <w:rPr>
                <w:rStyle w:val="Term"/>
                <w:szCs w:val="24"/>
                <w:lang w:val="en-GB"/>
              </w:rPr>
              <w:lastRenderedPageBreak/>
              <w:t>activity details</w:t>
            </w:r>
            <w:r w:rsidRPr="004424B1">
              <w:rPr>
                <w:lang w:val="en-GB"/>
              </w:rPr>
              <w:t xml:space="preserve">: The information required to create an </w:t>
            </w:r>
            <w:r w:rsidRPr="004424B1">
              <w:rPr>
                <w:rStyle w:val="Term"/>
                <w:szCs w:val="24"/>
                <w:lang w:val="en-GB"/>
              </w:rPr>
              <w:t xml:space="preserve">activity instance </w:t>
            </w:r>
            <w:r w:rsidRPr="004424B1">
              <w:rPr>
                <w:lang w:val="en-GB"/>
              </w:rPr>
              <w:t xml:space="preserve">from an </w:t>
            </w:r>
            <w:r w:rsidRPr="004424B1">
              <w:rPr>
                <w:rStyle w:val="Term"/>
                <w:szCs w:val="24"/>
                <w:lang w:val="en-GB"/>
              </w:rPr>
              <w:t>activity definition</w:t>
            </w:r>
            <w:r w:rsidRPr="004424B1">
              <w:rPr>
                <w:lang w:val="en-GB"/>
              </w:rPr>
              <w:t xml:space="preserve">.  It may be contained within a </w:t>
            </w:r>
            <w:r w:rsidRPr="004424B1">
              <w:rPr>
                <w:rStyle w:val="Term"/>
                <w:szCs w:val="24"/>
                <w:lang w:val="en-GB"/>
              </w:rPr>
              <w:t xml:space="preserve">planning request </w:t>
            </w:r>
            <w:r w:rsidRPr="004424B1">
              <w:rPr>
                <w:lang w:val="en-GB"/>
              </w:rPr>
              <w:t xml:space="preserve">to request inclusion of a </w:t>
            </w:r>
            <w:r w:rsidRPr="004424B1">
              <w:rPr>
                <w:rStyle w:val="Term"/>
                <w:szCs w:val="24"/>
                <w:lang w:val="en-GB"/>
              </w:rPr>
              <w:t>planning activity</w:t>
            </w:r>
            <w:r w:rsidRPr="004424B1">
              <w:rPr>
                <w:lang w:val="en-GB"/>
              </w:rPr>
              <w:t xml:space="preserve">, or within an </w:t>
            </w:r>
            <w:r w:rsidRPr="004424B1">
              <w:rPr>
                <w:rStyle w:val="Term"/>
                <w:szCs w:val="24"/>
                <w:lang w:val="en-GB"/>
              </w:rPr>
              <w:t>activity definition</w:t>
            </w:r>
            <w:r w:rsidRPr="004424B1">
              <w:rPr>
                <w:lang w:val="en-GB"/>
              </w:rPr>
              <w:t xml:space="preserve"> (to specify child activities).</w:t>
            </w:r>
          </w:p>
        </w:tc>
      </w:tr>
      <w:tr w:rsidR="006B0558" w:rsidRPr="004424B1" w14:paraId="19F86FAE" w14:textId="77777777" w:rsidTr="00A97ED7">
        <w:trPr>
          <w:gridAfter w:val="1"/>
          <w:wAfter w:w="58" w:type="dxa"/>
          <w:cantSplit/>
        </w:trPr>
        <w:tc>
          <w:tcPr>
            <w:tcW w:w="9185" w:type="dxa"/>
          </w:tcPr>
          <w:p w14:paraId="4FC6D579" w14:textId="0F6EFE44" w:rsidR="006B0558" w:rsidRPr="004424B1" w:rsidRDefault="006B0558" w:rsidP="00845F04">
            <w:pPr>
              <w:rPr>
                <w:lang w:val="en-GB"/>
              </w:rPr>
            </w:pPr>
            <w:r w:rsidRPr="004424B1">
              <w:rPr>
                <w:rStyle w:val="Term"/>
                <w:szCs w:val="24"/>
                <w:lang w:val="en-GB"/>
              </w:rPr>
              <w:t>activity instance</w:t>
            </w:r>
            <w:r w:rsidRPr="004424B1">
              <w:rPr>
                <w:lang w:val="en-GB"/>
              </w:rPr>
              <w:t xml:space="preserve">: The </w:t>
            </w:r>
            <w:r w:rsidRPr="004424B1">
              <w:rPr>
                <w:rStyle w:val="Term"/>
                <w:szCs w:val="24"/>
                <w:lang w:val="en-GB"/>
              </w:rPr>
              <w:t xml:space="preserve">instance </w:t>
            </w:r>
            <w:r w:rsidRPr="004424B1">
              <w:rPr>
                <w:lang w:val="en-GB"/>
              </w:rPr>
              <w:t xml:space="preserve">element of a </w:t>
            </w:r>
            <w:r w:rsidRPr="004424B1">
              <w:rPr>
                <w:rStyle w:val="Term"/>
                <w:szCs w:val="24"/>
                <w:lang w:val="en-GB"/>
              </w:rPr>
              <w:t>planning activity</w:t>
            </w:r>
            <w:r w:rsidRPr="004424B1">
              <w:rPr>
                <w:lang w:val="en-GB"/>
              </w:rPr>
              <w:t xml:space="preserve">.  Activity instances are contained within </w:t>
            </w:r>
            <w:r w:rsidRPr="004424B1">
              <w:rPr>
                <w:rStyle w:val="Term"/>
                <w:szCs w:val="24"/>
                <w:lang w:val="en-GB"/>
              </w:rPr>
              <w:t>plans</w:t>
            </w:r>
            <w:r w:rsidRPr="004424B1">
              <w:rPr>
                <w:lang w:val="en-GB"/>
              </w:rPr>
              <w:t>.</w:t>
            </w:r>
          </w:p>
        </w:tc>
      </w:tr>
      <w:tr w:rsidR="006B0558" w:rsidRPr="004424B1" w14:paraId="0A4CBE14" w14:textId="77777777" w:rsidTr="00A97ED7">
        <w:trPr>
          <w:gridAfter w:val="1"/>
          <w:wAfter w:w="58" w:type="dxa"/>
          <w:cantSplit/>
        </w:trPr>
        <w:tc>
          <w:tcPr>
            <w:tcW w:w="9185" w:type="dxa"/>
          </w:tcPr>
          <w:p w14:paraId="01112889" w14:textId="4FE0A9F5" w:rsidR="006B0558" w:rsidRPr="004424B1" w:rsidRDefault="006B0558" w:rsidP="00845F04">
            <w:pPr>
              <w:rPr>
                <w:lang w:val="en-GB"/>
              </w:rPr>
            </w:pPr>
            <w:r w:rsidRPr="004424B1">
              <w:rPr>
                <w:rStyle w:val="Term"/>
                <w:szCs w:val="24"/>
                <w:lang w:val="en-GB"/>
              </w:rPr>
              <w:t>area</w:t>
            </w:r>
            <w:r w:rsidRPr="004424B1">
              <w:rPr>
                <w:lang w:val="en-GB"/>
              </w:rPr>
              <w:t xml:space="preserve">: A group of related MO services with an associated identifier and number.  This </w:t>
            </w:r>
            <w:r w:rsidR="00861D1B" w:rsidRPr="004424B1">
              <w:rPr>
                <w:lang w:val="en-GB"/>
              </w:rPr>
              <w:t>Recommended Standard</w:t>
            </w:r>
            <w:r w:rsidRPr="004424B1">
              <w:rPr>
                <w:lang w:val="en-GB"/>
              </w:rPr>
              <w:t xml:space="preserve"> forms part of the MPS area, with the area number 5.</w:t>
            </w:r>
          </w:p>
        </w:tc>
      </w:tr>
      <w:tr w:rsidR="006B0558" w:rsidRPr="004424B1" w14:paraId="722F4F4A" w14:textId="77777777" w:rsidTr="00A97ED7">
        <w:trPr>
          <w:gridAfter w:val="1"/>
          <w:wAfter w:w="58" w:type="dxa"/>
          <w:cantSplit/>
        </w:trPr>
        <w:tc>
          <w:tcPr>
            <w:tcW w:w="9185" w:type="dxa"/>
          </w:tcPr>
          <w:p w14:paraId="5E07F42D" w14:textId="7134DBAF" w:rsidR="006B0558" w:rsidRPr="004424B1" w:rsidRDefault="006B0558" w:rsidP="00845F04">
            <w:pPr>
              <w:rPr>
                <w:lang w:val="en-GB"/>
              </w:rPr>
            </w:pPr>
            <w:r w:rsidRPr="004424B1">
              <w:rPr>
                <w:rStyle w:val="Term"/>
                <w:szCs w:val="24"/>
                <w:lang w:val="en-GB"/>
              </w:rPr>
              <w:t>argument</w:t>
            </w:r>
            <w:r w:rsidRPr="004424B1">
              <w:rPr>
                <w:lang w:val="en-GB"/>
              </w:rPr>
              <w:t xml:space="preserve">: A run-time parameter provided to various control items on invocation.  For example, arguments apply to </w:t>
            </w:r>
            <w:r w:rsidRPr="004424B1">
              <w:rPr>
                <w:rStyle w:val="Term"/>
                <w:szCs w:val="24"/>
                <w:lang w:val="en-GB"/>
              </w:rPr>
              <w:t>planning requests</w:t>
            </w:r>
            <w:r w:rsidRPr="004424B1">
              <w:rPr>
                <w:lang w:val="en-GB"/>
              </w:rPr>
              <w:t xml:space="preserve">, </w:t>
            </w:r>
            <w:r w:rsidRPr="004424B1">
              <w:rPr>
                <w:rStyle w:val="Term"/>
                <w:szCs w:val="24"/>
                <w:lang w:val="en-GB"/>
              </w:rPr>
              <w:t>planning activities</w:t>
            </w:r>
            <w:r w:rsidRPr="004424B1">
              <w:rPr>
                <w:lang w:val="en-GB"/>
              </w:rPr>
              <w:t xml:space="preserve"> and </w:t>
            </w:r>
            <w:r w:rsidRPr="004424B1">
              <w:rPr>
                <w:rStyle w:val="Term"/>
                <w:szCs w:val="24"/>
                <w:lang w:val="en-GB"/>
              </w:rPr>
              <w:t>planning events</w:t>
            </w:r>
            <w:r w:rsidRPr="004424B1">
              <w:rPr>
                <w:lang w:val="en-GB"/>
              </w:rPr>
              <w:t>.</w:t>
            </w:r>
          </w:p>
        </w:tc>
      </w:tr>
      <w:tr w:rsidR="006B0558" w:rsidRPr="004424B1" w14:paraId="589327B0" w14:textId="77777777" w:rsidTr="00A97ED7">
        <w:trPr>
          <w:gridAfter w:val="1"/>
          <w:wAfter w:w="58" w:type="dxa"/>
          <w:cantSplit/>
        </w:trPr>
        <w:tc>
          <w:tcPr>
            <w:tcW w:w="9185" w:type="dxa"/>
          </w:tcPr>
          <w:p w14:paraId="7D12E2C9" w14:textId="1EAEE7EA" w:rsidR="006B0558" w:rsidRPr="004424B1" w:rsidRDefault="006B0558" w:rsidP="00845F04">
            <w:pPr>
              <w:rPr>
                <w:lang w:val="en-GB"/>
              </w:rPr>
            </w:pPr>
            <w:r w:rsidRPr="004424B1">
              <w:rPr>
                <w:rStyle w:val="Term"/>
                <w:szCs w:val="24"/>
                <w:lang w:val="en-GB"/>
              </w:rPr>
              <w:t>constraint</w:t>
            </w:r>
            <w:r w:rsidRPr="004424B1">
              <w:rPr>
                <w:lang w:val="en-GB"/>
              </w:rPr>
              <w:t xml:space="preserve">: (See </w:t>
            </w:r>
            <w:r w:rsidRPr="004424B1">
              <w:rPr>
                <w:rStyle w:val="Term"/>
                <w:szCs w:val="24"/>
                <w:lang w:val="en-GB"/>
              </w:rPr>
              <w:t>planning constraint</w:t>
            </w:r>
            <w:r w:rsidRPr="004424B1">
              <w:rPr>
                <w:lang w:val="en-GB"/>
              </w:rPr>
              <w:t>.)</w:t>
            </w:r>
          </w:p>
        </w:tc>
      </w:tr>
      <w:tr w:rsidR="005E38CB" w:rsidRPr="004424B1" w14:paraId="49F29F96" w14:textId="77777777" w:rsidTr="00A97ED7">
        <w:trPr>
          <w:gridAfter w:val="1"/>
          <w:wAfter w:w="58" w:type="dxa"/>
          <w:cantSplit/>
        </w:trPr>
        <w:tc>
          <w:tcPr>
            <w:tcW w:w="9185" w:type="dxa"/>
          </w:tcPr>
          <w:p w14:paraId="774C6CB0" w14:textId="5E863A38" w:rsidR="005E38CB" w:rsidRPr="004424B1" w:rsidRDefault="005E38CB" w:rsidP="00845F04">
            <w:pPr>
              <w:rPr>
                <w:lang w:val="en-GB"/>
              </w:rPr>
            </w:pPr>
            <w:r w:rsidRPr="004424B1">
              <w:rPr>
                <w:rStyle w:val="Term"/>
                <w:szCs w:val="24"/>
                <w:lang w:val="en-GB"/>
              </w:rPr>
              <w:t>custom function</w:t>
            </w:r>
            <w:r w:rsidRPr="004424B1">
              <w:rPr>
                <w:lang w:val="en-GB"/>
              </w:rPr>
              <w:t xml:space="preserve">: An ancillary MPS </w:t>
            </w:r>
            <w:del w:id="1277" w:author="Quinten Van Woerkom" w:date="2024-12-16T17:47:00Z" w16du:dateUtc="2024-12-16T16:47:00Z">
              <w:r w:rsidRPr="004424B1" w:rsidDel="00D951F6">
                <w:rPr>
                  <w:lang w:val="en-GB"/>
                </w:rPr>
                <w:delText>data item</w:delText>
              </w:r>
            </w:del>
            <w:ins w:id="1278" w:author="Quinten Van Woerkom" w:date="2024-12-16T17:47:00Z" w16du:dateUtc="2024-12-16T16:47:00Z">
              <w:r w:rsidR="00D951F6">
                <w:rPr>
                  <w:lang w:val="en-GB"/>
                </w:rPr>
                <w:t>service object</w:t>
              </w:r>
            </w:ins>
            <w:r w:rsidRPr="004424B1">
              <w:rPr>
                <w:lang w:val="en-GB"/>
              </w:rPr>
              <w:t xml:space="preserve"> that allows access to built-in Boolean functions of a planning system, for example in the context of </w:t>
            </w:r>
            <w:r w:rsidRPr="004424B1">
              <w:rPr>
                <w:rStyle w:val="Term"/>
                <w:szCs w:val="24"/>
                <w:lang w:val="en-GB"/>
              </w:rPr>
              <w:t>planning constraints</w:t>
            </w:r>
            <w:r w:rsidR="006550AD" w:rsidRPr="004424B1">
              <w:rPr>
                <w:lang w:val="en-GB"/>
              </w:rPr>
              <w:t xml:space="preserve"> (specifically a function constraint)</w:t>
            </w:r>
            <w:r w:rsidRPr="004424B1">
              <w:rPr>
                <w:lang w:val="en-GB"/>
              </w:rPr>
              <w:t xml:space="preserve">.  The </w:t>
            </w:r>
            <w:r w:rsidR="006550AD" w:rsidRPr="004424B1">
              <w:rPr>
                <w:lang w:val="en-GB"/>
              </w:rPr>
              <w:t xml:space="preserve">custom </w:t>
            </w:r>
            <w:r w:rsidRPr="004424B1">
              <w:rPr>
                <w:lang w:val="en-GB"/>
              </w:rPr>
              <w:t xml:space="preserve">function must be pre-defined to be referenceable and the MPS </w:t>
            </w:r>
            <w:r w:rsidR="006550AD" w:rsidRPr="004424B1">
              <w:rPr>
                <w:lang w:val="en-GB"/>
              </w:rPr>
              <w:t xml:space="preserve">custom </w:t>
            </w:r>
            <w:r w:rsidRPr="004424B1">
              <w:rPr>
                <w:lang w:val="en-GB"/>
              </w:rPr>
              <w:t>function definition holds the declaration of an available function.</w:t>
            </w:r>
          </w:p>
        </w:tc>
      </w:tr>
      <w:tr w:rsidR="006B0558" w:rsidRPr="004424B1" w14:paraId="5B75475A" w14:textId="77777777" w:rsidTr="00A97ED7">
        <w:trPr>
          <w:gridAfter w:val="1"/>
          <w:wAfter w:w="58" w:type="dxa"/>
          <w:cantSplit/>
        </w:trPr>
        <w:tc>
          <w:tcPr>
            <w:tcW w:w="9185" w:type="dxa"/>
          </w:tcPr>
          <w:p w14:paraId="22135A20" w14:textId="23588287" w:rsidR="006B0558" w:rsidRPr="004424B1" w:rsidRDefault="006B0558" w:rsidP="00845F04">
            <w:pPr>
              <w:rPr>
                <w:lang w:val="en-GB"/>
              </w:rPr>
            </w:pPr>
            <w:r w:rsidRPr="004424B1">
              <w:rPr>
                <w:rStyle w:val="Term"/>
                <w:szCs w:val="24"/>
                <w:lang w:val="en-GB"/>
              </w:rPr>
              <w:t>definition</w:t>
            </w:r>
            <w:r w:rsidRPr="004424B1">
              <w:rPr>
                <w:lang w:val="en-GB"/>
              </w:rPr>
              <w:t xml:space="preserve">: The statically declared information associated with an </w:t>
            </w:r>
            <w:r w:rsidRPr="004424B1">
              <w:rPr>
                <w:rStyle w:val="Term"/>
                <w:szCs w:val="24"/>
                <w:lang w:val="en-GB"/>
              </w:rPr>
              <w:t>information object</w:t>
            </w:r>
            <w:r w:rsidRPr="004424B1">
              <w:rPr>
                <w:lang w:val="en-GB"/>
              </w:rPr>
              <w:t>.  This may, for example, include a description, set of defined arguments or any other information that applies to all occurrences of the information object.  There may be multiple definitions [</w:t>
            </w:r>
            <w:r w:rsidRPr="004424B1">
              <w:rPr>
                <w:rStyle w:val="Term"/>
                <w:szCs w:val="24"/>
                <w:lang w:val="en-GB"/>
              </w:rPr>
              <w:t>versions</w:t>
            </w:r>
            <w:r w:rsidRPr="004424B1">
              <w:rPr>
                <w:lang w:val="en-GB"/>
              </w:rPr>
              <w:t xml:space="preserve">] over the mission lifetime associated with the same </w:t>
            </w:r>
            <w:r w:rsidRPr="004424B1">
              <w:rPr>
                <w:rStyle w:val="Term"/>
                <w:szCs w:val="24"/>
                <w:lang w:val="en-GB"/>
              </w:rPr>
              <w:t xml:space="preserve">identity </w:t>
            </w:r>
            <w:r w:rsidRPr="004424B1">
              <w:rPr>
                <w:lang w:val="en-GB"/>
              </w:rPr>
              <w:t>[</w:t>
            </w:r>
            <w:proofErr w:type="spellStart"/>
            <w:r w:rsidRPr="004424B1">
              <w:rPr>
                <w:lang w:val="en-GB"/>
              </w:rPr>
              <w:t>definitionID</w:t>
            </w:r>
            <w:proofErr w:type="spellEnd"/>
            <w:r w:rsidRPr="004424B1">
              <w:rPr>
                <w:lang w:val="en-GB"/>
              </w:rPr>
              <w:t>].</w:t>
            </w:r>
          </w:p>
        </w:tc>
      </w:tr>
      <w:tr w:rsidR="00875065" w:rsidRPr="004424B1" w14:paraId="57BEE1A8" w14:textId="77777777" w:rsidTr="00A97ED7">
        <w:trPr>
          <w:gridAfter w:val="1"/>
          <w:wAfter w:w="58" w:type="dxa"/>
          <w:cantSplit/>
        </w:trPr>
        <w:tc>
          <w:tcPr>
            <w:tcW w:w="9185" w:type="dxa"/>
          </w:tcPr>
          <w:p w14:paraId="1139214B" w14:textId="7C594B26" w:rsidR="00875065" w:rsidRPr="004424B1" w:rsidRDefault="00875065" w:rsidP="00845F04">
            <w:pPr>
              <w:rPr>
                <w:lang w:val="en-GB"/>
              </w:rPr>
            </w:pPr>
            <w:r w:rsidRPr="004424B1">
              <w:rPr>
                <w:rStyle w:val="Term"/>
                <w:szCs w:val="24"/>
                <w:lang w:val="en-GB"/>
              </w:rPr>
              <w:t>details</w:t>
            </w:r>
            <w:r w:rsidRPr="004424B1">
              <w:rPr>
                <w:lang w:val="en-GB"/>
              </w:rPr>
              <w:t xml:space="preserve">: A data structure used to specify the information needed to create an </w:t>
            </w:r>
            <w:r w:rsidRPr="004424B1">
              <w:rPr>
                <w:rStyle w:val="Term"/>
                <w:szCs w:val="24"/>
                <w:lang w:val="en-GB"/>
              </w:rPr>
              <w:t xml:space="preserve">instance </w:t>
            </w:r>
            <w:r w:rsidRPr="004424B1">
              <w:rPr>
                <w:lang w:val="en-GB"/>
              </w:rPr>
              <w:t xml:space="preserve">from a </w:t>
            </w:r>
            <w:r w:rsidRPr="004424B1">
              <w:rPr>
                <w:rStyle w:val="Term"/>
                <w:szCs w:val="24"/>
                <w:lang w:val="en-GB"/>
              </w:rPr>
              <w:t xml:space="preserve">definition </w:t>
            </w:r>
            <w:r w:rsidRPr="004424B1">
              <w:rPr>
                <w:lang w:val="en-GB"/>
              </w:rPr>
              <w:t xml:space="preserve">for an </w:t>
            </w:r>
            <w:r w:rsidRPr="004424B1">
              <w:rPr>
                <w:rStyle w:val="Term"/>
                <w:szCs w:val="24"/>
                <w:lang w:val="en-GB"/>
              </w:rPr>
              <w:t>information object</w:t>
            </w:r>
            <w:r w:rsidRPr="004424B1">
              <w:rPr>
                <w:lang w:val="en-GB"/>
              </w:rPr>
              <w:t xml:space="preserve"> that has multiple occurrences.</w:t>
            </w:r>
          </w:p>
        </w:tc>
      </w:tr>
      <w:tr w:rsidR="00875065" w:rsidRPr="004424B1" w14:paraId="63AEB671" w14:textId="77777777" w:rsidTr="00A97ED7">
        <w:trPr>
          <w:gridAfter w:val="1"/>
          <w:wAfter w:w="58" w:type="dxa"/>
          <w:cantSplit/>
        </w:trPr>
        <w:tc>
          <w:tcPr>
            <w:tcW w:w="9185" w:type="dxa"/>
          </w:tcPr>
          <w:p w14:paraId="541FD156" w14:textId="16F04CD4" w:rsidR="00875065" w:rsidRPr="004424B1" w:rsidRDefault="00875065" w:rsidP="00845F04">
            <w:pPr>
              <w:rPr>
                <w:lang w:val="en-GB"/>
              </w:rPr>
            </w:pPr>
            <w:r w:rsidRPr="004424B1">
              <w:rPr>
                <w:rStyle w:val="Term"/>
                <w:szCs w:val="24"/>
                <w:lang w:val="en-GB"/>
              </w:rPr>
              <w:t>direction</w:t>
            </w:r>
            <w:r w:rsidRPr="004424B1">
              <w:rPr>
                <w:lang w:val="en-GB"/>
              </w:rPr>
              <w:t>: An MPS data type that is used to represent a pointing direction or attitude of a spacecraft, payload instrument, or other object.</w:t>
            </w:r>
          </w:p>
        </w:tc>
      </w:tr>
      <w:tr w:rsidR="00875065" w:rsidRPr="004424B1" w14:paraId="2DA1F7AD" w14:textId="77777777" w:rsidTr="00A97ED7">
        <w:trPr>
          <w:gridAfter w:val="1"/>
          <w:wAfter w:w="58" w:type="dxa"/>
          <w:cantSplit/>
        </w:trPr>
        <w:tc>
          <w:tcPr>
            <w:tcW w:w="9185" w:type="dxa"/>
          </w:tcPr>
          <w:p w14:paraId="0428D5E2" w14:textId="339B625B" w:rsidR="00875065" w:rsidRPr="004424B1" w:rsidRDefault="00875065" w:rsidP="00845F04">
            <w:pPr>
              <w:rPr>
                <w:lang w:val="en-GB"/>
              </w:rPr>
            </w:pPr>
            <w:r w:rsidRPr="004424B1">
              <w:rPr>
                <w:rStyle w:val="Term"/>
                <w:szCs w:val="24"/>
                <w:lang w:val="en-GB"/>
              </w:rPr>
              <w:t>domain</w:t>
            </w:r>
            <w:r w:rsidRPr="004424B1">
              <w:rPr>
                <w:lang w:val="en-GB"/>
              </w:rPr>
              <w:t>: A namespace that partitions separately addressable entities (e.g.</w:t>
            </w:r>
            <w:r w:rsidR="00CB3A71" w:rsidRPr="004424B1">
              <w:rPr>
                <w:lang w:val="en-GB"/>
              </w:rPr>
              <w:t>,</w:t>
            </w:r>
            <w:r w:rsidRPr="004424B1">
              <w:rPr>
                <w:lang w:val="en-GB"/>
              </w:rPr>
              <w:t xml:space="preserve"> </w:t>
            </w:r>
            <w:r w:rsidRPr="004424B1">
              <w:rPr>
                <w:rStyle w:val="Term"/>
                <w:szCs w:val="24"/>
                <w:lang w:val="en-GB"/>
              </w:rPr>
              <w:t>planning activities</w:t>
            </w:r>
            <w:r w:rsidRPr="004424B1">
              <w:rPr>
                <w:lang w:val="en-GB"/>
              </w:rPr>
              <w:t xml:space="preserve">, </w:t>
            </w:r>
            <w:r w:rsidRPr="004424B1">
              <w:rPr>
                <w:rStyle w:val="Term"/>
                <w:szCs w:val="24"/>
                <w:lang w:val="en-GB"/>
              </w:rPr>
              <w:t>planning events</w:t>
            </w:r>
            <w:r w:rsidR="00D465B7" w:rsidRPr="004424B1">
              <w:rPr>
                <w:lang w:val="en-GB"/>
              </w:rPr>
              <w:t xml:space="preserve">, </w:t>
            </w:r>
            <w:r w:rsidRPr="004424B1">
              <w:rPr>
                <w:lang w:val="en-GB"/>
              </w:rPr>
              <w:t xml:space="preserve">or </w:t>
            </w:r>
            <w:r w:rsidRPr="004424B1">
              <w:rPr>
                <w:rStyle w:val="Term"/>
                <w:szCs w:val="24"/>
                <w:lang w:val="en-GB"/>
              </w:rPr>
              <w:t>planning resources</w:t>
            </w:r>
            <w:r w:rsidRPr="004424B1">
              <w:rPr>
                <w:lang w:val="en-GB"/>
              </w:rPr>
              <w:t xml:space="preserve">) in the </w:t>
            </w:r>
            <w:r w:rsidR="00147900" w:rsidRPr="004424B1">
              <w:rPr>
                <w:lang w:val="en-GB"/>
              </w:rPr>
              <w:t>mission</w:t>
            </w:r>
            <w:r w:rsidRPr="004424B1">
              <w:rPr>
                <w:lang w:val="en-GB"/>
              </w:rPr>
              <w:t xml:space="preserve">.  The </w:t>
            </w:r>
            <w:r w:rsidR="00147900" w:rsidRPr="004424B1">
              <w:rPr>
                <w:lang w:val="en-GB"/>
              </w:rPr>
              <w:t>mission</w:t>
            </w:r>
            <w:r w:rsidRPr="004424B1">
              <w:rPr>
                <w:lang w:val="en-GB"/>
              </w:rPr>
              <w:t xml:space="preserve"> is decomposed into a hierarchy of domains within which entity identifiers are unique.</w:t>
            </w:r>
          </w:p>
        </w:tc>
      </w:tr>
      <w:tr w:rsidR="00875065" w:rsidRPr="004424B1" w14:paraId="5E231196" w14:textId="77777777" w:rsidTr="00A97ED7">
        <w:trPr>
          <w:gridAfter w:val="1"/>
          <w:wAfter w:w="58" w:type="dxa"/>
          <w:cantSplit/>
        </w:trPr>
        <w:tc>
          <w:tcPr>
            <w:tcW w:w="9185" w:type="dxa"/>
          </w:tcPr>
          <w:p w14:paraId="3A2FFDA9" w14:textId="2B61AEC8" w:rsidR="00875065" w:rsidRPr="004424B1" w:rsidRDefault="00875065" w:rsidP="00845F04">
            <w:pPr>
              <w:rPr>
                <w:lang w:val="en-GB"/>
              </w:rPr>
            </w:pPr>
            <w:r w:rsidRPr="004424B1">
              <w:rPr>
                <w:rStyle w:val="Term"/>
                <w:szCs w:val="24"/>
                <w:lang w:val="en-GB"/>
              </w:rPr>
              <w:t>effect</w:t>
            </w:r>
            <w:r w:rsidRPr="004424B1">
              <w:rPr>
                <w:lang w:val="en-GB"/>
              </w:rPr>
              <w:t xml:space="preserve">: A type of </w:t>
            </w:r>
            <w:r w:rsidRPr="004424B1">
              <w:rPr>
                <w:rStyle w:val="Term"/>
                <w:szCs w:val="24"/>
                <w:lang w:val="en-GB"/>
              </w:rPr>
              <w:t>planning constraint</w:t>
            </w:r>
            <w:r w:rsidRPr="004424B1">
              <w:rPr>
                <w:lang w:val="en-GB"/>
              </w:rPr>
              <w:t xml:space="preserve"> that </w:t>
            </w:r>
            <w:r w:rsidR="005E38CB" w:rsidRPr="004424B1">
              <w:rPr>
                <w:lang w:val="en-GB"/>
              </w:rPr>
              <w:t xml:space="preserve">is used in the context of modelling </w:t>
            </w:r>
            <w:r w:rsidR="005E38CB" w:rsidRPr="004424B1">
              <w:rPr>
                <w:rStyle w:val="Term"/>
                <w:lang w:val="en-GB"/>
              </w:rPr>
              <w:t>planning resources</w:t>
            </w:r>
            <w:r w:rsidR="005E38CB" w:rsidRPr="004424B1">
              <w:rPr>
                <w:lang w:val="en-GB"/>
              </w:rPr>
              <w:t xml:space="preserve">.  It </w:t>
            </w:r>
            <w:r w:rsidRPr="004424B1">
              <w:rPr>
                <w:lang w:val="en-GB"/>
              </w:rPr>
              <w:t xml:space="preserve">specifies the impact that executing a </w:t>
            </w:r>
            <w:r w:rsidRPr="004424B1">
              <w:rPr>
                <w:rStyle w:val="Term"/>
                <w:szCs w:val="24"/>
                <w:lang w:val="en-GB"/>
              </w:rPr>
              <w:t>planning activity</w:t>
            </w:r>
            <w:r w:rsidRPr="004424B1">
              <w:rPr>
                <w:lang w:val="en-GB"/>
              </w:rPr>
              <w:t xml:space="preserve"> will have on a </w:t>
            </w:r>
            <w:r w:rsidRPr="004424B1">
              <w:rPr>
                <w:rStyle w:val="Term"/>
                <w:szCs w:val="24"/>
                <w:lang w:val="en-GB"/>
              </w:rPr>
              <w:t>planning resource</w:t>
            </w:r>
            <w:r w:rsidRPr="004424B1">
              <w:rPr>
                <w:lang w:val="en-GB"/>
              </w:rPr>
              <w:t>.</w:t>
            </w:r>
          </w:p>
        </w:tc>
      </w:tr>
      <w:tr w:rsidR="00875065" w:rsidRPr="004424B1" w14:paraId="2BE766F7" w14:textId="77777777" w:rsidTr="00A97ED7">
        <w:trPr>
          <w:gridAfter w:val="1"/>
          <w:wAfter w:w="58" w:type="dxa"/>
          <w:cantSplit/>
        </w:trPr>
        <w:tc>
          <w:tcPr>
            <w:tcW w:w="9185" w:type="dxa"/>
          </w:tcPr>
          <w:p w14:paraId="1BA1DEA7" w14:textId="0B66E90B" w:rsidR="00875065" w:rsidRPr="004424B1" w:rsidRDefault="00875065" w:rsidP="00845F04">
            <w:pPr>
              <w:rPr>
                <w:lang w:val="en-GB"/>
              </w:rPr>
            </w:pPr>
            <w:r w:rsidRPr="004424B1">
              <w:rPr>
                <w:rStyle w:val="Term"/>
                <w:szCs w:val="24"/>
                <w:lang w:val="en-GB"/>
              </w:rPr>
              <w:t>event definition</w:t>
            </w:r>
            <w:r w:rsidRPr="004424B1">
              <w:rPr>
                <w:lang w:val="en-GB"/>
              </w:rPr>
              <w:t xml:space="preserve">: The </w:t>
            </w:r>
            <w:r w:rsidRPr="004424B1">
              <w:rPr>
                <w:rStyle w:val="Term"/>
                <w:szCs w:val="24"/>
                <w:lang w:val="en-GB"/>
              </w:rPr>
              <w:t xml:space="preserve">definition </w:t>
            </w:r>
            <w:r w:rsidRPr="004424B1">
              <w:rPr>
                <w:lang w:val="en-GB"/>
              </w:rPr>
              <w:t xml:space="preserve">element of a </w:t>
            </w:r>
            <w:r w:rsidRPr="004424B1">
              <w:rPr>
                <w:rStyle w:val="Term"/>
                <w:szCs w:val="24"/>
                <w:lang w:val="en-GB"/>
              </w:rPr>
              <w:t>planning event</w:t>
            </w:r>
            <w:r w:rsidRPr="004424B1">
              <w:rPr>
                <w:lang w:val="en-GB"/>
              </w:rPr>
              <w:t xml:space="preserve">.  It forms part of the </w:t>
            </w:r>
            <w:r w:rsidRPr="004424B1">
              <w:rPr>
                <w:rStyle w:val="Term"/>
                <w:szCs w:val="24"/>
                <w:lang w:val="en-GB"/>
              </w:rPr>
              <w:t>planning configuration data</w:t>
            </w:r>
            <w:r w:rsidRPr="004424B1">
              <w:rPr>
                <w:lang w:val="en-GB"/>
              </w:rPr>
              <w:t>.</w:t>
            </w:r>
          </w:p>
        </w:tc>
      </w:tr>
      <w:tr w:rsidR="00875065" w:rsidRPr="004424B1" w14:paraId="2322C9FE" w14:textId="77777777" w:rsidTr="00A97ED7">
        <w:trPr>
          <w:gridAfter w:val="1"/>
          <w:wAfter w:w="58" w:type="dxa"/>
          <w:cantSplit/>
        </w:trPr>
        <w:tc>
          <w:tcPr>
            <w:tcW w:w="9185" w:type="dxa"/>
          </w:tcPr>
          <w:p w14:paraId="67AAEBBE" w14:textId="07C11E72" w:rsidR="00875065" w:rsidRPr="004424B1" w:rsidRDefault="00875065" w:rsidP="00845F04">
            <w:pPr>
              <w:rPr>
                <w:lang w:val="en-GB"/>
              </w:rPr>
            </w:pPr>
            <w:r w:rsidRPr="004424B1">
              <w:rPr>
                <w:rStyle w:val="Term"/>
                <w:szCs w:val="24"/>
                <w:lang w:val="en-GB"/>
              </w:rPr>
              <w:t>event instance</w:t>
            </w:r>
            <w:r w:rsidRPr="004424B1">
              <w:rPr>
                <w:lang w:val="en-GB"/>
              </w:rPr>
              <w:t xml:space="preserve">: The </w:t>
            </w:r>
            <w:r w:rsidRPr="004424B1">
              <w:rPr>
                <w:rStyle w:val="Term"/>
                <w:szCs w:val="24"/>
                <w:lang w:val="en-GB"/>
              </w:rPr>
              <w:t xml:space="preserve">instance </w:t>
            </w:r>
            <w:r w:rsidRPr="004424B1">
              <w:rPr>
                <w:lang w:val="en-GB"/>
              </w:rPr>
              <w:t xml:space="preserve">element of a </w:t>
            </w:r>
            <w:r w:rsidRPr="004424B1">
              <w:rPr>
                <w:rStyle w:val="Term"/>
                <w:szCs w:val="24"/>
                <w:lang w:val="en-GB"/>
              </w:rPr>
              <w:t>planning event</w:t>
            </w:r>
            <w:r w:rsidRPr="004424B1">
              <w:rPr>
                <w:lang w:val="en-GB"/>
              </w:rPr>
              <w:t xml:space="preserve">.  Event instances are contained within </w:t>
            </w:r>
            <w:r w:rsidRPr="004424B1">
              <w:rPr>
                <w:rStyle w:val="Term"/>
                <w:szCs w:val="24"/>
                <w:lang w:val="en-GB"/>
              </w:rPr>
              <w:t>plans</w:t>
            </w:r>
            <w:r w:rsidRPr="004424B1">
              <w:rPr>
                <w:lang w:val="en-GB"/>
              </w:rPr>
              <w:t>.</w:t>
            </w:r>
          </w:p>
        </w:tc>
      </w:tr>
      <w:tr w:rsidR="00875065" w:rsidRPr="004424B1" w14:paraId="1EA4A891" w14:textId="77777777" w:rsidTr="00A97ED7">
        <w:trPr>
          <w:gridAfter w:val="1"/>
          <w:wAfter w:w="58" w:type="dxa"/>
          <w:cantSplit/>
        </w:trPr>
        <w:tc>
          <w:tcPr>
            <w:tcW w:w="9185" w:type="dxa"/>
          </w:tcPr>
          <w:p w14:paraId="70EF1279" w14:textId="0E749A82" w:rsidR="00875065" w:rsidRPr="004424B1" w:rsidRDefault="00875065" w:rsidP="00845F04">
            <w:pPr>
              <w:rPr>
                <w:rStyle w:val="Term"/>
                <w:szCs w:val="24"/>
                <w:lang w:val="en-GB"/>
              </w:rPr>
            </w:pPr>
            <w:r w:rsidRPr="004424B1">
              <w:rPr>
                <w:rStyle w:val="Term"/>
                <w:szCs w:val="24"/>
                <w:lang w:val="en-GB"/>
              </w:rPr>
              <w:lastRenderedPageBreak/>
              <w:t>expression</w:t>
            </w:r>
            <w:r w:rsidRPr="004424B1">
              <w:rPr>
                <w:lang w:val="en-GB"/>
              </w:rPr>
              <w:t>: A calculation to be performed at run time that supplies a value of a defined data type.  Expressions are specified as text strings, together with the identification of the expression language used.  No standard expression language is specified in this document.</w:t>
            </w:r>
          </w:p>
        </w:tc>
      </w:tr>
      <w:tr w:rsidR="00875065" w:rsidRPr="004424B1" w14:paraId="7DB6B48A" w14:textId="77777777" w:rsidTr="00A97ED7">
        <w:trPr>
          <w:gridAfter w:val="1"/>
          <w:wAfter w:w="58" w:type="dxa"/>
          <w:cantSplit/>
        </w:trPr>
        <w:tc>
          <w:tcPr>
            <w:tcW w:w="9185" w:type="dxa"/>
          </w:tcPr>
          <w:p w14:paraId="15E7EE89" w14:textId="66C8FF98" w:rsidR="00875065" w:rsidRPr="004424B1" w:rsidRDefault="00875065" w:rsidP="00845F04">
            <w:pPr>
              <w:rPr>
                <w:lang w:val="en-GB"/>
              </w:rPr>
            </w:pPr>
            <w:r w:rsidRPr="004424B1">
              <w:rPr>
                <w:rStyle w:val="Term"/>
                <w:szCs w:val="24"/>
                <w:lang w:val="en-GB"/>
              </w:rPr>
              <w:t>full plan</w:t>
            </w:r>
            <w:r w:rsidRPr="004424B1">
              <w:rPr>
                <w:lang w:val="en-GB"/>
              </w:rPr>
              <w:t xml:space="preserve">: A </w:t>
            </w:r>
            <w:r w:rsidRPr="004424B1">
              <w:rPr>
                <w:rStyle w:val="Term"/>
                <w:szCs w:val="24"/>
                <w:lang w:val="en-GB"/>
              </w:rPr>
              <w:t xml:space="preserve">plan </w:t>
            </w:r>
            <w:r w:rsidRPr="004424B1">
              <w:rPr>
                <w:lang w:val="en-GB"/>
              </w:rPr>
              <w:t xml:space="preserve">that contains the full </w:t>
            </w:r>
            <w:commentRangeStart w:id="1279"/>
            <w:ins w:id="1280" w:author="Quinten Van Woerkom" w:date="2024-11-22T17:19:00Z" w16du:dateUtc="2024-11-22T16:19:00Z">
              <w:r w:rsidR="00E82CEF">
                <w:rPr>
                  <w:lang w:val="en-GB"/>
                </w:rPr>
                <w:t>content</w:t>
              </w:r>
            </w:ins>
            <w:del w:id="1281" w:author="Quinten Van Woerkom" w:date="2024-11-22T17:19:00Z" w16du:dateUtc="2024-11-22T16:19:00Z">
              <w:r w:rsidRPr="004424B1" w:rsidDel="00E82CEF">
                <w:rPr>
                  <w:lang w:val="en-GB"/>
                </w:rPr>
                <w:delText>detail</w:delText>
              </w:r>
            </w:del>
            <w:r w:rsidRPr="004424B1">
              <w:rPr>
                <w:lang w:val="en-GB"/>
              </w:rPr>
              <w:t>s</w:t>
            </w:r>
            <w:commentRangeEnd w:id="1279"/>
            <w:r w:rsidR="00E82CEF">
              <w:rPr>
                <w:rStyle w:val="CommentReference"/>
              </w:rPr>
              <w:commentReference w:id="1279"/>
            </w:r>
            <w:r w:rsidRPr="004424B1">
              <w:rPr>
                <w:lang w:val="en-GB"/>
              </w:rPr>
              <w:t xml:space="preserve"> of a plan.  Used to distinguish from a </w:t>
            </w:r>
            <w:r w:rsidRPr="004424B1">
              <w:rPr>
                <w:rStyle w:val="Term"/>
                <w:szCs w:val="24"/>
                <w:lang w:val="en-GB"/>
              </w:rPr>
              <w:t>patch plan</w:t>
            </w:r>
            <w:r w:rsidRPr="004424B1">
              <w:rPr>
                <w:lang w:val="en-GB"/>
              </w:rPr>
              <w:t>.</w:t>
            </w:r>
          </w:p>
        </w:tc>
      </w:tr>
      <w:tr w:rsidR="00875065" w:rsidRPr="004424B1" w14:paraId="0C03CB6A" w14:textId="77777777" w:rsidTr="00A97ED7">
        <w:trPr>
          <w:gridAfter w:val="1"/>
          <w:wAfter w:w="58" w:type="dxa"/>
          <w:cantSplit/>
        </w:trPr>
        <w:tc>
          <w:tcPr>
            <w:tcW w:w="9185" w:type="dxa"/>
          </w:tcPr>
          <w:p w14:paraId="63B2BC07" w14:textId="4335E8DC" w:rsidR="00875065" w:rsidRPr="004424B1" w:rsidRDefault="00875065" w:rsidP="00845F04">
            <w:pPr>
              <w:rPr>
                <w:lang w:val="en-GB"/>
              </w:rPr>
            </w:pPr>
            <w:r w:rsidRPr="004424B1">
              <w:rPr>
                <w:rStyle w:val="Term"/>
                <w:szCs w:val="24"/>
                <w:lang w:val="en-GB"/>
              </w:rPr>
              <w:t>identity</w:t>
            </w:r>
            <w:r w:rsidRPr="004424B1">
              <w:rPr>
                <w:lang w:val="en-GB"/>
              </w:rPr>
              <w:t xml:space="preserve">: A unique identity associated with an </w:t>
            </w:r>
            <w:r w:rsidRPr="004424B1">
              <w:rPr>
                <w:rStyle w:val="Term"/>
                <w:szCs w:val="24"/>
                <w:lang w:val="en-GB"/>
              </w:rPr>
              <w:t>MO object</w:t>
            </w:r>
            <w:r w:rsidRPr="004424B1">
              <w:rPr>
                <w:lang w:val="en-GB"/>
              </w:rPr>
              <w:t>, which comprises:</w:t>
            </w:r>
          </w:p>
          <w:p w14:paraId="2474593F" w14:textId="03ED76C3" w:rsidR="00875065" w:rsidRPr="004424B1" w:rsidRDefault="00875065" w:rsidP="003A4612">
            <w:pPr>
              <w:pStyle w:val="List"/>
              <w:numPr>
                <w:ilvl w:val="0"/>
                <w:numId w:val="72"/>
              </w:numPr>
              <w:tabs>
                <w:tab w:val="clear" w:pos="360"/>
                <w:tab w:val="left" w:pos="720"/>
              </w:tabs>
              <w:ind w:left="720"/>
            </w:pPr>
            <w:r w:rsidRPr="004424B1">
              <w:t xml:space="preserve">The </w:t>
            </w:r>
            <w:r w:rsidRPr="004424B1">
              <w:rPr>
                <w:rStyle w:val="Term"/>
                <w:szCs w:val="24"/>
              </w:rPr>
              <w:t xml:space="preserve">domain </w:t>
            </w:r>
            <w:r w:rsidRPr="004424B1">
              <w:t>of the object;</w:t>
            </w:r>
          </w:p>
          <w:p w14:paraId="30386562" w14:textId="47F1C1D9" w:rsidR="00875065" w:rsidRPr="004424B1" w:rsidRDefault="00875065" w:rsidP="003A4612">
            <w:pPr>
              <w:pStyle w:val="List"/>
              <w:numPr>
                <w:ilvl w:val="0"/>
                <w:numId w:val="72"/>
              </w:numPr>
              <w:tabs>
                <w:tab w:val="clear" w:pos="360"/>
                <w:tab w:val="left" w:pos="720"/>
              </w:tabs>
              <w:ind w:left="720"/>
            </w:pPr>
            <w:r w:rsidRPr="004424B1">
              <w:t xml:space="preserve">The </w:t>
            </w:r>
            <w:r w:rsidRPr="004424B1">
              <w:rPr>
                <w:rStyle w:val="Term"/>
                <w:szCs w:val="24"/>
              </w:rPr>
              <w:t xml:space="preserve">area </w:t>
            </w:r>
            <w:r w:rsidRPr="004424B1">
              <w:t>of the object;</w:t>
            </w:r>
          </w:p>
          <w:p w14:paraId="4E8AF97C" w14:textId="20A685B7" w:rsidR="00875065" w:rsidRPr="004424B1" w:rsidRDefault="00875065" w:rsidP="003A4612">
            <w:pPr>
              <w:pStyle w:val="List"/>
              <w:numPr>
                <w:ilvl w:val="0"/>
                <w:numId w:val="72"/>
              </w:numPr>
              <w:tabs>
                <w:tab w:val="clear" w:pos="360"/>
                <w:tab w:val="left" w:pos="720"/>
              </w:tabs>
              <w:ind w:left="720"/>
            </w:pPr>
            <w:r w:rsidRPr="004424B1">
              <w:t xml:space="preserve">The </w:t>
            </w:r>
            <w:commentRangeStart w:id="1282"/>
            <w:r w:rsidRPr="00945492">
              <w:rPr>
                <w:b/>
                <w:bCs/>
                <w:rPrChange w:id="1283" w:author="Quinten Van Woerkom" w:date="2024-11-22T16:32:00Z" w16du:dateUtc="2024-11-22T15:32:00Z">
                  <w:rPr/>
                </w:rPrChange>
              </w:rPr>
              <w:t>type</w:t>
            </w:r>
            <w:commentRangeEnd w:id="1282"/>
            <w:r w:rsidR="00945492">
              <w:rPr>
                <w:rStyle w:val="CommentReference"/>
                <w:lang w:val="en-US" w:eastAsia="en-US"/>
              </w:rPr>
              <w:commentReference w:id="1282"/>
            </w:r>
            <w:r w:rsidRPr="004424B1">
              <w:t xml:space="preserve"> of the object;</w:t>
            </w:r>
          </w:p>
          <w:p w14:paraId="18B9FADD" w14:textId="42C20121" w:rsidR="00875065" w:rsidRPr="004424B1" w:rsidRDefault="00875065" w:rsidP="003A4612">
            <w:pPr>
              <w:pStyle w:val="List"/>
              <w:numPr>
                <w:ilvl w:val="0"/>
                <w:numId w:val="72"/>
              </w:numPr>
              <w:tabs>
                <w:tab w:val="clear" w:pos="360"/>
                <w:tab w:val="left" w:pos="720"/>
              </w:tabs>
              <w:ind w:left="720"/>
            </w:pPr>
            <w:r w:rsidRPr="004424B1">
              <w:t xml:space="preserve">A </w:t>
            </w:r>
            <w:r w:rsidRPr="004424B1">
              <w:rPr>
                <w:rStyle w:val="Term"/>
                <w:szCs w:val="24"/>
              </w:rPr>
              <w:t>key</w:t>
            </w:r>
            <w:r w:rsidRPr="004424B1">
              <w:t xml:space="preserve"> (identifier) for the object, unique within domain, area and type;</w:t>
            </w:r>
          </w:p>
          <w:p w14:paraId="23764A0E" w14:textId="27B23591" w:rsidR="00875065" w:rsidRPr="004424B1" w:rsidRDefault="00875065" w:rsidP="003A4612">
            <w:pPr>
              <w:pStyle w:val="List"/>
              <w:numPr>
                <w:ilvl w:val="0"/>
                <w:numId w:val="72"/>
              </w:numPr>
              <w:tabs>
                <w:tab w:val="clear" w:pos="360"/>
                <w:tab w:val="left" w:pos="720"/>
              </w:tabs>
              <w:ind w:left="720"/>
            </w:pPr>
            <w:r w:rsidRPr="004424B1">
              <w:t xml:space="preserve">The </w:t>
            </w:r>
            <w:r w:rsidRPr="004424B1">
              <w:rPr>
                <w:rStyle w:val="Term"/>
                <w:szCs w:val="24"/>
              </w:rPr>
              <w:t>version</w:t>
            </w:r>
            <w:r w:rsidRPr="004424B1">
              <w:t xml:space="preserve"> of the object [optional].</w:t>
            </w:r>
          </w:p>
        </w:tc>
      </w:tr>
      <w:tr w:rsidR="00875065" w:rsidRPr="004424B1" w14:paraId="61090FD9" w14:textId="77777777" w:rsidTr="00A97ED7">
        <w:trPr>
          <w:gridAfter w:val="1"/>
          <w:wAfter w:w="58" w:type="dxa"/>
          <w:cantSplit/>
        </w:trPr>
        <w:tc>
          <w:tcPr>
            <w:tcW w:w="9185" w:type="dxa"/>
          </w:tcPr>
          <w:p w14:paraId="56DD879E" w14:textId="5330B616" w:rsidR="00875065" w:rsidRPr="004424B1" w:rsidRDefault="00875065" w:rsidP="00845F04">
            <w:pPr>
              <w:rPr>
                <w:lang w:val="en-GB"/>
              </w:rPr>
            </w:pPr>
            <w:r w:rsidRPr="004424B1">
              <w:rPr>
                <w:rStyle w:val="Term"/>
                <w:szCs w:val="24"/>
                <w:lang w:val="en-GB"/>
              </w:rPr>
              <w:t>information object</w:t>
            </w:r>
            <w:r w:rsidRPr="004424B1">
              <w:rPr>
                <w:lang w:val="en-GB"/>
              </w:rPr>
              <w:t>: The set of information about a real-world entity that is exchanged across an interface.  This may include static definitions, dynamic status and metadata.</w:t>
            </w:r>
          </w:p>
          <w:p w14:paraId="48A0EF4C" w14:textId="5DF91AB4" w:rsidR="00875065" w:rsidRPr="004424B1" w:rsidRDefault="00BC31FA" w:rsidP="00BC31FA">
            <w:pPr>
              <w:pStyle w:val="Notelevel1"/>
            </w:pPr>
            <w:r w:rsidRPr="004424B1">
              <w:t>NOTE</w:t>
            </w:r>
            <w:r w:rsidRPr="004424B1">
              <w:tab/>
              <w:t>–</w:t>
            </w:r>
            <w:r w:rsidRPr="004424B1">
              <w:tab/>
            </w:r>
            <w:r w:rsidR="00875065" w:rsidRPr="004424B1">
              <w:t xml:space="preserve">Mission planning information objects </w:t>
            </w:r>
            <w:proofErr w:type="gramStart"/>
            <w:r w:rsidR="00875065" w:rsidRPr="004424B1">
              <w:t>include:</w:t>
            </w:r>
            <w:proofErr w:type="gramEnd"/>
            <w:r w:rsidR="00875065" w:rsidRPr="004424B1">
              <w:t xml:space="preserve">  </w:t>
            </w:r>
            <w:r w:rsidR="00875065" w:rsidRPr="004424B1">
              <w:rPr>
                <w:rStyle w:val="Term"/>
                <w:szCs w:val="24"/>
              </w:rPr>
              <w:t>planning requests</w:t>
            </w:r>
            <w:r w:rsidR="00875065" w:rsidRPr="004424B1">
              <w:t xml:space="preserve">, </w:t>
            </w:r>
            <w:r w:rsidR="00875065" w:rsidRPr="004424B1">
              <w:rPr>
                <w:rStyle w:val="Term"/>
                <w:szCs w:val="24"/>
              </w:rPr>
              <w:t>plans</w:t>
            </w:r>
            <w:r w:rsidR="00875065" w:rsidRPr="004424B1">
              <w:t xml:space="preserve">, </w:t>
            </w:r>
            <w:r w:rsidR="00875065" w:rsidRPr="004424B1">
              <w:rPr>
                <w:rStyle w:val="Term"/>
                <w:szCs w:val="24"/>
              </w:rPr>
              <w:t>planning activities</w:t>
            </w:r>
            <w:r w:rsidR="00875065" w:rsidRPr="004424B1">
              <w:t xml:space="preserve">, </w:t>
            </w:r>
            <w:r w:rsidR="00875065" w:rsidRPr="004424B1">
              <w:rPr>
                <w:rStyle w:val="Term"/>
                <w:szCs w:val="24"/>
              </w:rPr>
              <w:t>planning events</w:t>
            </w:r>
            <w:r w:rsidR="00875065" w:rsidRPr="004424B1">
              <w:t xml:space="preserve"> and </w:t>
            </w:r>
            <w:r w:rsidR="00875065" w:rsidRPr="004424B1">
              <w:rPr>
                <w:rStyle w:val="Term"/>
                <w:szCs w:val="24"/>
              </w:rPr>
              <w:t>planning resources</w:t>
            </w:r>
            <w:r w:rsidR="00875065" w:rsidRPr="004424B1">
              <w:t>.</w:t>
            </w:r>
          </w:p>
        </w:tc>
      </w:tr>
      <w:tr w:rsidR="00875065" w:rsidRPr="004424B1" w14:paraId="5A2C123D" w14:textId="77777777" w:rsidTr="00A97ED7">
        <w:trPr>
          <w:gridAfter w:val="1"/>
          <w:wAfter w:w="58" w:type="dxa"/>
          <w:cantSplit/>
        </w:trPr>
        <w:tc>
          <w:tcPr>
            <w:tcW w:w="9185" w:type="dxa"/>
          </w:tcPr>
          <w:p w14:paraId="78CC8C37" w14:textId="7743A129" w:rsidR="00875065" w:rsidRPr="004424B1" w:rsidRDefault="00875065" w:rsidP="005F5163">
            <w:pPr>
              <w:rPr>
                <w:lang w:val="en-GB"/>
              </w:rPr>
            </w:pPr>
            <w:r w:rsidRPr="004424B1">
              <w:rPr>
                <w:rStyle w:val="Term"/>
                <w:szCs w:val="24"/>
                <w:lang w:val="en-GB"/>
              </w:rPr>
              <w:t>instance</w:t>
            </w:r>
            <w:r w:rsidRPr="004424B1">
              <w:rPr>
                <w:lang w:val="en-GB"/>
              </w:rPr>
              <w:t xml:space="preserve">: A dynamically created object representing each new occurrence of an </w:t>
            </w:r>
            <w:r w:rsidRPr="004424B1">
              <w:rPr>
                <w:rStyle w:val="Term"/>
                <w:szCs w:val="24"/>
                <w:lang w:val="en-GB"/>
              </w:rPr>
              <w:t>information object</w:t>
            </w:r>
            <w:r w:rsidRPr="004424B1">
              <w:rPr>
                <w:lang w:val="en-GB"/>
              </w:rPr>
              <w:t xml:space="preserve">.  This includes a unique </w:t>
            </w:r>
            <w:proofErr w:type="spellStart"/>
            <w:r w:rsidRPr="004424B1">
              <w:rPr>
                <w:lang w:val="en-GB"/>
              </w:rPr>
              <w:t>instanceID</w:t>
            </w:r>
            <w:proofErr w:type="spellEnd"/>
            <w:r w:rsidRPr="004424B1">
              <w:rPr>
                <w:lang w:val="en-GB"/>
              </w:rPr>
              <w:t xml:space="preserve"> of the occurrence and any unchanging data associated with it as a set of static </w:t>
            </w:r>
            <w:del w:id="1284" w:author="Quinten Van Woerkom" w:date="2024-11-25T14:47:00Z" w16du:dateUtc="2024-11-25T13:47:00Z">
              <w:r w:rsidRPr="004424B1" w:rsidDel="00006133">
                <w:rPr>
                  <w:lang w:val="en-GB"/>
                </w:rPr>
                <w:delText>attribute</w:delText>
              </w:r>
            </w:del>
            <w:ins w:id="1285" w:author="Quinten Van Woerkom" w:date="2024-11-25T14:47:00Z" w16du:dateUtc="2024-11-25T13:47:00Z">
              <w:r w:rsidR="00006133">
                <w:rPr>
                  <w:lang w:val="en-GB"/>
                </w:rPr>
                <w:t>field</w:t>
              </w:r>
            </w:ins>
            <w:r w:rsidRPr="004424B1">
              <w:rPr>
                <w:lang w:val="en-GB"/>
              </w:rPr>
              <w:t xml:space="preserve">s.  It also includes the current status of the object as a set of dynamic </w:t>
            </w:r>
            <w:del w:id="1286" w:author="Quinten Van Woerkom" w:date="2024-11-25T14:47:00Z" w16du:dateUtc="2024-11-25T13:47:00Z">
              <w:r w:rsidRPr="004424B1" w:rsidDel="00006133">
                <w:rPr>
                  <w:lang w:val="en-GB"/>
                </w:rPr>
                <w:delText>attribute</w:delText>
              </w:r>
            </w:del>
            <w:ins w:id="1287" w:author="Quinten Van Woerkom" w:date="2024-11-25T14:47:00Z" w16du:dateUtc="2024-11-25T13:47:00Z">
              <w:r w:rsidR="00006133">
                <w:rPr>
                  <w:lang w:val="en-GB"/>
                </w:rPr>
                <w:t>field</w:t>
              </w:r>
            </w:ins>
            <w:r w:rsidRPr="004424B1">
              <w:rPr>
                <w:lang w:val="en-GB"/>
              </w:rPr>
              <w:t>s.</w:t>
            </w:r>
            <w:r w:rsidR="005F5163" w:rsidRPr="004424B1">
              <w:rPr>
                <w:lang w:val="en-GB"/>
              </w:rPr>
              <w:t xml:space="preserve">  </w:t>
            </w:r>
            <w:r w:rsidRPr="004424B1">
              <w:rPr>
                <w:lang w:val="en-GB"/>
              </w:rPr>
              <w:t xml:space="preserve">An instance has a reference to its </w:t>
            </w:r>
            <w:r w:rsidRPr="004424B1">
              <w:rPr>
                <w:rStyle w:val="Term"/>
                <w:szCs w:val="24"/>
                <w:lang w:val="en-GB"/>
              </w:rPr>
              <w:t>definition</w:t>
            </w:r>
            <w:r w:rsidRPr="004424B1">
              <w:rPr>
                <w:lang w:val="en-GB"/>
              </w:rPr>
              <w:t>.</w:t>
            </w:r>
          </w:p>
        </w:tc>
      </w:tr>
      <w:tr w:rsidR="00875065" w:rsidRPr="004424B1" w14:paraId="663044FD" w14:textId="77777777" w:rsidTr="00A97ED7">
        <w:trPr>
          <w:gridAfter w:val="1"/>
          <w:wAfter w:w="58" w:type="dxa"/>
          <w:cantSplit/>
        </w:trPr>
        <w:tc>
          <w:tcPr>
            <w:tcW w:w="9185" w:type="dxa"/>
          </w:tcPr>
          <w:p w14:paraId="6F09CDFD" w14:textId="1598C3EE" w:rsidR="00875065" w:rsidRPr="004424B1" w:rsidRDefault="00875065" w:rsidP="00BC31FA">
            <w:pPr>
              <w:rPr>
                <w:lang w:val="en-GB"/>
              </w:rPr>
            </w:pPr>
            <w:r w:rsidRPr="004424B1">
              <w:rPr>
                <w:rStyle w:val="Term"/>
                <w:szCs w:val="24"/>
                <w:lang w:val="en-GB"/>
              </w:rPr>
              <w:t>key</w:t>
            </w:r>
            <w:r w:rsidRPr="004424B1">
              <w:rPr>
                <w:lang w:val="en-GB"/>
              </w:rPr>
              <w:t xml:space="preserve">: Part of the </w:t>
            </w:r>
            <w:r w:rsidRPr="004424B1">
              <w:rPr>
                <w:rStyle w:val="Term"/>
                <w:szCs w:val="24"/>
                <w:lang w:val="en-GB"/>
              </w:rPr>
              <w:t xml:space="preserve">identity </w:t>
            </w:r>
            <w:r w:rsidRPr="004424B1">
              <w:rPr>
                <w:lang w:val="en-GB"/>
              </w:rPr>
              <w:t xml:space="preserve">of an </w:t>
            </w:r>
            <w:r w:rsidRPr="004424B1">
              <w:rPr>
                <w:rStyle w:val="Term"/>
                <w:szCs w:val="24"/>
                <w:lang w:val="en-GB"/>
              </w:rPr>
              <w:t>MO object</w:t>
            </w:r>
            <w:r w:rsidRPr="004424B1">
              <w:rPr>
                <w:lang w:val="en-GB"/>
              </w:rPr>
              <w:t xml:space="preserve">, the key is a unique identifier for the object within the scope of the </w:t>
            </w:r>
            <w:r w:rsidRPr="004424B1">
              <w:rPr>
                <w:rStyle w:val="Term"/>
                <w:szCs w:val="24"/>
                <w:lang w:val="en-GB"/>
              </w:rPr>
              <w:t>domain</w:t>
            </w:r>
            <w:r w:rsidRPr="004424B1">
              <w:rPr>
                <w:lang w:val="en-GB"/>
              </w:rPr>
              <w:t xml:space="preserve">, </w:t>
            </w:r>
            <w:r w:rsidRPr="004424B1">
              <w:rPr>
                <w:rStyle w:val="Term"/>
                <w:szCs w:val="24"/>
                <w:lang w:val="en-GB"/>
              </w:rPr>
              <w:t xml:space="preserve">area </w:t>
            </w:r>
            <w:r w:rsidRPr="004424B1">
              <w:rPr>
                <w:lang w:val="en-GB"/>
              </w:rPr>
              <w:t xml:space="preserve">and object type.  </w:t>
            </w:r>
          </w:p>
        </w:tc>
      </w:tr>
      <w:tr w:rsidR="00113515" w:rsidRPr="004424B1" w:rsidDel="00D13F49" w14:paraId="5326298F" w14:textId="38932554" w:rsidTr="00A97ED7">
        <w:trPr>
          <w:cantSplit/>
          <w:del w:id="1288" w:author="Quinten Van Woerkom" w:date="2024-12-02T14:51:00Z"/>
        </w:trPr>
        <w:tc>
          <w:tcPr>
            <w:tcW w:w="9185" w:type="dxa"/>
            <w:gridSpan w:val="2"/>
          </w:tcPr>
          <w:p w14:paraId="1874C7EA" w14:textId="3D7B26FA" w:rsidR="00113515" w:rsidRPr="004424B1" w:rsidDel="00D13F49" w:rsidRDefault="00113515" w:rsidP="002E4219">
            <w:pPr>
              <w:rPr>
                <w:del w:id="1289" w:author="Quinten Van Woerkom" w:date="2024-12-02T14:51:00Z" w16du:dateUtc="2024-12-02T13:51:00Z"/>
                <w:szCs w:val="24"/>
                <w:lang w:val="en-GB"/>
              </w:rPr>
            </w:pPr>
            <w:del w:id="1290" w:author="Quinten Van Woerkom" w:date="2024-12-02T14:51:00Z" w16du:dateUtc="2024-12-02T13:51:00Z">
              <w:r w:rsidRPr="004424B1" w:rsidDel="00D13F49">
                <w:rPr>
                  <w:rStyle w:val="Term"/>
                  <w:szCs w:val="24"/>
                  <w:lang w:val="en-GB"/>
                </w:rPr>
                <w:delText>MO dynamic item</w:delText>
              </w:r>
              <w:r w:rsidRPr="004424B1" w:rsidDel="00D13F49">
                <w:rPr>
                  <w:lang w:val="en-GB"/>
                </w:rPr>
                <w:delText xml:space="preserve">: A pattern of </w:delText>
              </w:r>
              <w:r w:rsidRPr="004424B1" w:rsidDel="00D13F49">
                <w:rPr>
                  <w:rStyle w:val="Term"/>
                  <w:lang w:val="en-GB"/>
                </w:rPr>
                <w:delText>MO objects</w:delText>
              </w:r>
              <w:r w:rsidRPr="004424B1" w:rsidDel="00D13F49">
                <w:rPr>
                  <w:lang w:val="en-GB"/>
                </w:rPr>
                <w:delText xml:space="preserve"> for an </w:delText>
              </w:r>
              <w:r w:rsidRPr="004424B1" w:rsidDel="00D13F49">
                <w:rPr>
                  <w:rStyle w:val="Term"/>
                  <w:szCs w:val="24"/>
                  <w:lang w:val="en-GB"/>
                </w:rPr>
                <w:delText>information object</w:delText>
              </w:r>
              <w:r w:rsidRPr="004424B1" w:rsidDel="00D13F49">
                <w:rPr>
                  <w:lang w:val="en-GB"/>
                </w:rPr>
                <w:delText xml:space="preserve"> that has separate </w:delText>
              </w:r>
              <w:r w:rsidRPr="004424B1" w:rsidDel="00D13F49">
                <w:rPr>
                  <w:rStyle w:val="Term"/>
                  <w:szCs w:val="24"/>
                  <w:lang w:val="en-GB"/>
                </w:rPr>
                <w:delText>definition</w:delText>
              </w:r>
              <w:r w:rsidRPr="004424B1" w:rsidDel="00D13F49">
                <w:rPr>
                  <w:lang w:val="en-GB"/>
                </w:rPr>
                <w:delText xml:space="preserve"> and </w:delText>
              </w:r>
              <w:r w:rsidRPr="004424B1" w:rsidDel="00D13F49">
                <w:rPr>
                  <w:rStyle w:val="Term"/>
                  <w:szCs w:val="24"/>
                  <w:lang w:val="en-GB"/>
                </w:rPr>
                <w:delText>instance</w:delText>
              </w:r>
              <w:r w:rsidRPr="004424B1" w:rsidDel="00D13F49">
                <w:rPr>
                  <w:lang w:val="en-GB"/>
                </w:rPr>
                <w:delText xml:space="preserve"> objects, the latter representing an individual occurrence of the object with an evolving status.</w:delText>
              </w:r>
              <w:r w:rsidR="000116E2" w:rsidRPr="004424B1" w:rsidDel="00D13F49">
                <w:rPr>
                  <w:rStyle w:val="Term"/>
                  <w:b w:val="0"/>
                  <w:szCs w:val="24"/>
                  <w:lang w:val="en-GB"/>
                </w:rPr>
                <w:delText xml:space="preserve">  </w:delText>
              </w:r>
              <w:r w:rsidRPr="004424B1" w:rsidDel="00D13F49">
                <w:rPr>
                  <w:rStyle w:val="Term"/>
                  <w:szCs w:val="24"/>
                  <w:lang w:val="en-GB"/>
                </w:rPr>
                <w:delText xml:space="preserve">Updates </w:delText>
              </w:r>
              <w:r w:rsidRPr="004424B1" w:rsidDel="00D13F49">
                <w:rPr>
                  <w:szCs w:val="24"/>
                  <w:lang w:val="en-GB"/>
                </w:rPr>
                <w:delText xml:space="preserve">reference the </w:delText>
              </w:r>
              <w:r w:rsidRPr="004424B1" w:rsidDel="00D13F49">
                <w:rPr>
                  <w:rStyle w:val="Term"/>
                  <w:szCs w:val="24"/>
                  <w:lang w:val="en-GB"/>
                </w:rPr>
                <w:delText>instance</w:delText>
              </w:r>
              <w:r w:rsidRPr="004424B1" w:rsidDel="00D13F49">
                <w:rPr>
                  <w:szCs w:val="24"/>
                  <w:lang w:val="en-GB"/>
                </w:rPr>
                <w:delText xml:space="preserve"> object.  </w:delText>
              </w:r>
              <w:r w:rsidRPr="004424B1" w:rsidDel="00D13F49">
                <w:rPr>
                  <w:rStyle w:val="Term"/>
                  <w:szCs w:val="24"/>
                  <w:lang w:val="en-GB"/>
                </w:rPr>
                <w:delText>Instances</w:delText>
              </w:r>
              <w:r w:rsidRPr="004424B1" w:rsidDel="00D13F49">
                <w:rPr>
                  <w:szCs w:val="24"/>
                  <w:lang w:val="en-GB"/>
                </w:rPr>
                <w:delText xml:space="preserve"> reference the </w:delText>
              </w:r>
              <w:r w:rsidRPr="004424B1" w:rsidDel="00D13F49">
                <w:rPr>
                  <w:rStyle w:val="Term"/>
                  <w:szCs w:val="24"/>
                  <w:lang w:val="en-GB"/>
                </w:rPr>
                <w:delText>definition</w:delText>
              </w:r>
              <w:r w:rsidRPr="004424B1" w:rsidDel="00D13F49">
                <w:rPr>
                  <w:szCs w:val="24"/>
                  <w:lang w:val="en-GB"/>
                </w:rPr>
                <w:delText xml:space="preserve"> object.</w:delText>
              </w:r>
            </w:del>
          </w:p>
        </w:tc>
      </w:tr>
      <w:tr w:rsidR="00875065" w:rsidRPr="004424B1" w:rsidDel="006F1D7A" w14:paraId="6B09CD0A" w14:textId="3DA7CAE4" w:rsidTr="00A97ED7">
        <w:trPr>
          <w:cantSplit/>
          <w:del w:id="1291" w:author="Quinten Van Woerkom" w:date="2024-12-02T14:56:00Z"/>
        </w:trPr>
        <w:tc>
          <w:tcPr>
            <w:tcW w:w="9185" w:type="dxa"/>
            <w:gridSpan w:val="2"/>
          </w:tcPr>
          <w:p w14:paraId="57D3950C" w14:textId="39F31635" w:rsidR="00875065" w:rsidRPr="004424B1" w:rsidDel="006F1D7A" w:rsidRDefault="00875065" w:rsidP="000116E2">
            <w:pPr>
              <w:rPr>
                <w:del w:id="1292" w:author="Quinten Van Woerkom" w:date="2024-12-02T14:56:00Z" w16du:dateUtc="2024-12-02T13:56:00Z"/>
                <w:lang w:val="en-GB"/>
              </w:rPr>
            </w:pPr>
            <w:del w:id="1293" w:author="Quinten Van Woerkom" w:date="2024-12-02T14:56:00Z" w16du:dateUtc="2024-12-02T13:56:00Z">
              <w:r w:rsidRPr="004424B1" w:rsidDel="006F1D7A">
                <w:rPr>
                  <w:rStyle w:val="Term"/>
                  <w:szCs w:val="24"/>
                  <w:lang w:val="en-GB"/>
                </w:rPr>
                <w:delText>MO object</w:delText>
              </w:r>
              <w:r w:rsidRPr="004424B1" w:rsidDel="006F1D7A">
                <w:rPr>
                  <w:lang w:val="en-GB"/>
                </w:rPr>
                <w:delText xml:space="preserve">: An entity defined within the information model of an MO compliant service specification that has a unique </w:delText>
              </w:r>
              <w:r w:rsidRPr="004424B1" w:rsidDel="006F1D7A">
                <w:rPr>
                  <w:rStyle w:val="Term"/>
                  <w:szCs w:val="24"/>
                  <w:lang w:val="en-GB"/>
                </w:rPr>
                <w:delText>identity</w:delText>
              </w:r>
              <w:r w:rsidRPr="004424B1" w:rsidDel="006F1D7A">
                <w:rPr>
                  <w:lang w:val="en-GB"/>
                </w:rPr>
                <w:delText xml:space="preserve"> enabling it to be referenced by other MO objects and in the body of MO service messages.</w:delText>
              </w:r>
              <w:r w:rsidR="000116E2" w:rsidRPr="004424B1" w:rsidDel="006F1D7A">
                <w:rPr>
                  <w:rStyle w:val="Term"/>
                  <w:szCs w:val="24"/>
                  <w:lang w:val="en-GB"/>
                </w:rPr>
                <w:delText xml:space="preserve">  </w:delText>
              </w:r>
              <w:r w:rsidRPr="004424B1" w:rsidDel="006F1D7A">
                <w:rPr>
                  <w:rStyle w:val="Term"/>
                  <w:szCs w:val="24"/>
                  <w:lang w:val="en-GB"/>
                </w:rPr>
                <w:delText>Information objects</w:delText>
              </w:r>
              <w:r w:rsidRPr="004424B1" w:rsidDel="006F1D7A">
                <w:rPr>
                  <w:lang w:val="en-GB"/>
                </w:rPr>
                <w:delText xml:space="preserve"> may comprise multiple MO objects, adhering to one of the following object patterns: </w:delText>
              </w:r>
              <w:r w:rsidRPr="004424B1" w:rsidDel="006F1D7A">
                <w:rPr>
                  <w:rStyle w:val="Term"/>
                  <w:szCs w:val="24"/>
                  <w:lang w:val="en-GB"/>
                </w:rPr>
                <w:delText xml:space="preserve">MO static </w:delText>
              </w:r>
              <w:r w:rsidR="00113515" w:rsidRPr="004424B1" w:rsidDel="006F1D7A">
                <w:rPr>
                  <w:rStyle w:val="Term"/>
                  <w:szCs w:val="24"/>
                  <w:lang w:val="en-GB"/>
                </w:rPr>
                <w:delText>item</w:delText>
              </w:r>
              <w:r w:rsidRPr="004424B1" w:rsidDel="006F1D7A">
                <w:rPr>
                  <w:lang w:val="en-GB"/>
                </w:rPr>
                <w:delText xml:space="preserve">, </w:delText>
              </w:r>
              <w:r w:rsidRPr="004424B1" w:rsidDel="006F1D7A">
                <w:rPr>
                  <w:rStyle w:val="Term"/>
                  <w:szCs w:val="24"/>
                  <w:lang w:val="en-GB"/>
                </w:rPr>
                <w:delText>MO state</w:delText>
              </w:r>
              <w:r w:rsidRPr="004424B1" w:rsidDel="006F1D7A">
                <w:rPr>
                  <w:lang w:val="en-GB"/>
                </w:rPr>
                <w:delText xml:space="preserve"> and </w:delText>
              </w:r>
              <w:r w:rsidRPr="004424B1" w:rsidDel="006F1D7A">
                <w:rPr>
                  <w:rStyle w:val="Term"/>
                  <w:szCs w:val="24"/>
                  <w:lang w:val="en-GB"/>
                </w:rPr>
                <w:delText xml:space="preserve">MO </w:delText>
              </w:r>
              <w:r w:rsidR="00113515" w:rsidRPr="004424B1" w:rsidDel="006F1D7A">
                <w:rPr>
                  <w:rStyle w:val="Term"/>
                  <w:szCs w:val="24"/>
                  <w:lang w:val="en-GB"/>
                </w:rPr>
                <w:delText>dynamic item</w:delText>
              </w:r>
              <w:r w:rsidRPr="004424B1" w:rsidDel="006F1D7A">
                <w:rPr>
                  <w:lang w:val="en-GB"/>
                </w:rPr>
                <w:delText>.</w:delText>
              </w:r>
            </w:del>
          </w:p>
        </w:tc>
      </w:tr>
      <w:tr w:rsidR="00875065" w:rsidRPr="004424B1" w:rsidDel="00D13F49" w14:paraId="36BEC87A" w14:textId="4CC063F1" w:rsidTr="00A97ED7">
        <w:trPr>
          <w:cantSplit/>
          <w:del w:id="1294" w:author="Quinten Van Woerkom" w:date="2024-12-02T14:53:00Z"/>
        </w:trPr>
        <w:tc>
          <w:tcPr>
            <w:tcW w:w="9185" w:type="dxa"/>
            <w:gridSpan w:val="2"/>
          </w:tcPr>
          <w:p w14:paraId="78CB9FCF" w14:textId="6CFD4EAE" w:rsidR="00875065" w:rsidRPr="004424B1" w:rsidDel="00D13F49" w:rsidRDefault="00875065" w:rsidP="000116E2">
            <w:pPr>
              <w:rPr>
                <w:del w:id="1295" w:author="Quinten Van Woerkom" w:date="2024-12-02T14:53:00Z" w16du:dateUtc="2024-12-02T13:53:00Z"/>
                <w:lang w:val="en-GB"/>
              </w:rPr>
            </w:pPr>
            <w:del w:id="1296" w:author="Quinten Van Woerkom" w:date="2024-12-02T14:53:00Z" w16du:dateUtc="2024-12-02T13:53:00Z">
              <w:r w:rsidRPr="004424B1" w:rsidDel="00D13F49">
                <w:rPr>
                  <w:rStyle w:val="Term"/>
                  <w:szCs w:val="24"/>
                  <w:lang w:val="en-GB"/>
                </w:rPr>
                <w:delText>MO state</w:delText>
              </w:r>
              <w:r w:rsidRPr="004424B1" w:rsidDel="00D13F49">
                <w:rPr>
                  <w:lang w:val="en-GB"/>
                </w:rPr>
                <w:delText xml:space="preserve">: </w:delText>
              </w:r>
              <w:r w:rsidR="00113515" w:rsidRPr="004424B1" w:rsidDel="00D13F49">
                <w:rPr>
                  <w:lang w:val="en-GB"/>
                </w:rPr>
                <w:delText>A</w:delText>
              </w:r>
              <w:r w:rsidRPr="004424B1" w:rsidDel="00D13F49">
                <w:rPr>
                  <w:lang w:val="en-GB"/>
                </w:rPr>
                <w:delText xml:space="preserve"> pattern </w:delText>
              </w:r>
              <w:r w:rsidR="00113515" w:rsidRPr="004424B1" w:rsidDel="00D13F49">
                <w:rPr>
                  <w:lang w:val="en-GB"/>
                </w:rPr>
                <w:delText xml:space="preserve">of </w:delText>
              </w:r>
              <w:r w:rsidR="00113515" w:rsidRPr="004424B1" w:rsidDel="00D13F49">
                <w:rPr>
                  <w:rStyle w:val="Term"/>
                  <w:lang w:val="en-GB"/>
                </w:rPr>
                <w:delText>MO objects</w:delText>
              </w:r>
              <w:r w:rsidR="00113515" w:rsidRPr="004424B1" w:rsidDel="00D13F49">
                <w:rPr>
                  <w:lang w:val="en-GB"/>
                </w:rPr>
                <w:delText xml:space="preserve"> </w:delText>
              </w:r>
              <w:r w:rsidRPr="004424B1" w:rsidDel="00D13F49">
                <w:rPr>
                  <w:lang w:val="en-GB"/>
                </w:rPr>
                <w:delText xml:space="preserve">for an </w:delText>
              </w:r>
              <w:r w:rsidRPr="004424B1" w:rsidDel="00D13F49">
                <w:rPr>
                  <w:rStyle w:val="Term"/>
                  <w:szCs w:val="24"/>
                  <w:lang w:val="en-GB"/>
                </w:rPr>
                <w:delText xml:space="preserve">information object </w:delText>
              </w:r>
              <w:r w:rsidRPr="004424B1" w:rsidDel="00D13F49">
                <w:rPr>
                  <w:lang w:val="en-GB"/>
                </w:rPr>
                <w:delText>that has a single element comprising both statically declared information and dynamically evolving status.</w:delText>
              </w:r>
              <w:r w:rsidR="000116E2" w:rsidRPr="004424B1" w:rsidDel="00D13F49">
                <w:rPr>
                  <w:rStyle w:val="Term"/>
                  <w:szCs w:val="24"/>
                  <w:lang w:val="en-GB"/>
                </w:rPr>
                <w:delText xml:space="preserve">  </w:delText>
              </w:r>
              <w:r w:rsidRPr="004424B1" w:rsidDel="00D13F49">
                <w:rPr>
                  <w:rStyle w:val="Term"/>
                  <w:szCs w:val="24"/>
                  <w:lang w:val="en-GB"/>
                </w:rPr>
                <w:delText>Updates</w:delText>
              </w:r>
              <w:r w:rsidRPr="004424B1" w:rsidDel="00D13F49">
                <w:rPr>
                  <w:lang w:val="en-GB"/>
                </w:rPr>
                <w:delText xml:space="preserve"> reference the </w:delText>
              </w:r>
              <w:r w:rsidRPr="004424B1" w:rsidDel="00D13F49">
                <w:rPr>
                  <w:rStyle w:val="Term"/>
                  <w:szCs w:val="24"/>
                  <w:lang w:val="en-GB"/>
                </w:rPr>
                <w:delText>definition</w:delText>
              </w:r>
              <w:r w:rsidRPr="004424B1" w:rsidDel="00D13F49">
                <w:rPr>
                  <w:lang w:val="en-GB"/>
                </w:rPr>
                <w:delText xml:space="preserve"> object directly.</w:delText>
              </w:r>
            </w:del>
          </w:p>
        </w:tc>
      </w:tr>
      <w:tr w:rsidR="00875065" w:rsidRPr="004424B1" w:rsidDel="00D13F49" w14:paraId="33E00A76" w14:textId="4D5AFD40" w:rsidTr="00A97ED7">
        <w:trPr>
          <w:cantSplit/>
          <w:del w:id="1297" w:author="Quinten Van Woerkom" w:date="2024-12-02T14:52:00Z"/>
        </w:trPr>
        <w:tc>
          <w:tcPr>
            <w:tcW w:w="9185" w:type="dxa"/>
            <w:gridSpan w:val="2"/>
          </w:tcPr>
          <w:p w14:paraId="4C8F6344" w14:textId="611A69D5" w:rsidR="00492DC1" w:rsidRPr="00676C24" w:rsidDel="00D13F49" w:rsidRDefault="00875065" w:rsidP="000116E2">
            <w:pPr>
              <w:rPr>
                <w:del w:id="1298" w:author="Quinten Van Woerkom" w:date="2024-12-02T14:52:00Z" w16du:dateUtc="2024-12-02T13:52:00Z"/>
                <w:lang w:val="en-GB"/>
              </w:rPr>
            </w:pPr>
            <w:del w:id="1299" w:author="Quinten Van Woerkom" w:date="2024-12-02T14:52:00Z" w16du:dateUtc="2024-12-02T13:52:00Z">
              <w:r w:rsidRPr="004424B1" w:rsidDel="00D13F49">
                <w:rPr>
                  <w:rStyle w:val="Term"/>
                  <w:szCs w:val="24"/>
                  <w:lang w:val="en-GB"/>
                </w:rPr>
                <w:lastRenderedPageBreak/>
                <w:delText>MO static item</w:delText>
              </w:r>
              <w:r w:rsidRPr="004424B1" w:rsidDel="00D13F49">
                <w:rPr>
                  <w:lang w:val="en-GB"/>
                </w:rPr>
                <w:delText xml:space="preserve">: </w:delText>
              </w:r>
              <w:r w:rsidR="00113515" w:rsidRPr="004424B1" w:rsidDel="00D13F49">
                <w:rPr>
                  <w:lang w:val="en-GB"/>
                </w:rPr>
                <w:delText>A</w:delText>
              </w:r>
              <w:r w:rsidRPr="004424B1" w:rsidDel="00D13F49">
                <w:rPr>
                  <w:lang w:val="en-GB"/>
                </w:rPr>
                <w:delText xml:space="preserve"> pattern </w:delText>
              </w:r>
              <w:r w:rsidR="00113515" w:rsidRPr="004424B1" w:rsidDel="00D13F49">
                <w:rPr>
                  <w:lang w:val="en-GB"/>
                </w:rPr>
                <w:delText xml:space="preserve">of </w:delText>
              </w:r>
              <w:r w:rsidR="00113515" w:rsidRPr="004424B1" w:rsidDel="00D13F49">
                <w:rPr>
                  <w:rStyle w:val="Term"/>
                  <w:lang w:val="en-GB"/>
                </w:rPr>
                <w:delText>MO objects</w:delText>
              </w:r>
              <w:r w:rsidR="00113515" w:rsidRPr="004424B1" w:rsidDel="00D13F49">
                <w:rPr>
                  <w:lang w:val="en-GB"/>
                </w:rPr>
                <w:delText xml:space="preserve"> </w:delText>
              </w:r>
              <w:r w:rsidRPr="004424B1" w:rsidDel="00D13F49">
                <w:rPr>
                  <w:lang w:val="en-GB"/>
                </w:rPr>
                <w:delText xml:space="preserve">for an </w:delText>
              </w:r>
              <w:r w:rsidRPr="004424B1" w:rsidDel="00D13F49">
                <w:rPr>
                  <w:rStyle w:val="Term"/>
                  <w:szCs w:val="24"/>
                  <w:lang w:val="en-GB"/>
                </w:rPr>
                <w:delText>information object</w:delText>
              </w:r>
              <w:r w:rsidRPr="004424B1" w:rsidDel="00D13F49">
                <w:rPr>
                  <w:lang w:val="en-GB"/>
                </w:rPr>
                <w:delText xml:space="preserve"> that has a single element comprising statically declared information with no evolving status.</w:delText>
              </w:r>
              <w:r w:rsidR="000116E2" w:rsidRPr="004424B1" w:rsidDel="00D13F49">
                <w:rPr>
                  <w:lang w:val="en-GB"/>
                </w:rPr>
                <w:delText xml:space="preserve"> </w:delText>
              </w:r>
              <w:r w:rsidRPr="004424B1" w:rsidDel="00D13F49">
                <w:rPr>
                  <w:lang w:val="en-GB"/>
                </w:rPr>
                <w:delText xml:space="preserve">Static items comprise only a </w:delText>
              </w:r>
              <w:r w:rsidRPr="004424B1" w:rsidDel="00D13F49">
                <w:rPr>
                  <w:rStyle w:val="Term"/>
                  <w:szCs w:val="24"/>
                  <w:lang w:val="en-GB"/>
                </w:rPr>
                <w:delText>definition</w:delText>
              </w:r>
              <w:r w:rsidRPr="004424B1" w:rsidDel="00D13F49">
                <w:rPr>
                  <w:lang w:val="en-GB"/>
                </w:rPr>
                <w:delText xml:space="preserve"> object, with no corresponding </w:delText>
              </w:r>
              <w:r w:rsidRPr="004424B1" w:rsidDel="00D13F49">
                <w:rPr>
                  <w:rStyle w:val="Term"/>
                  <w:szCs w:val="24"/>
                  <w:lang w:val="en-GB"/>
                </w:rPr>
                <w:delText>updates</w:delText>
              </w:r>
              <w:r w:rsidRPr="004424B1" w:rsidDel="00D13F49">
                <w:rPr>
                  <w:lang w:val="en-GB"/>
                </w:rPr>
                <w:delText>.</w:delText>
              </w:r>
            </w:del>
          </w:p>
        </w:tc>
      </w:tr>
      <w:tr w:rsidR="00676C24" w:rsidRPr="004424B1" w14:paraId="30787954" w14:textId="77777777" w:rsidTr="00A97ED7">
        <w:trPr>
          <w:cantSplit/>
          <w:ins w:id="1300" w:author="Quinten Van Woerkom" w:date="2024-11-27T11:58:00Z"/>
        </w:trPr>
        <w:tc>
          <w:tcPr>
            <w:tcW w:w="9185" w:type="dxa"/>
            <w:gridSpan w:val="2"/>
          </w:tcPr>
          <w:p w14:paraId="7694406C" w14:textId="000E7307" w:rsidR="00676C24" w:rsidRPr="00676C24" w:rsidRDefault="00676C24" w:rsidP="000116E2">
            <w:pPr>
              <w:rPr>
                <w:ins w:id="1301" w:author="Quinten Van Woerkom" w:date="2024-11-27T11:58:00Z" w16du:dateUtc="2024-11-27T10:58:00Z"/>
                <w:rStyle w:val="Term"/>
                <w:szCs w:val="24"/>
                <w:rPrChange w:id="1302" w:author="Quinten Van Woerkom" w:date="2024-11-27T11:58:00Z" w16du:dateUtc="2024-11-27T10:58:00Z">
                  <w:rPr>
                    <w:ins w:id="1303" w:author="Quinten Van Woerkom" w:date="2024-11-27T11:58:00Z" w16du:dateUtc="2024-11-27T10:58:00Z"/>
                    <w:rStyle w:val="Term"/>
                    <w:szCs w:val="24"/>
                    <w:lang w:val="en-GB"/>
                  </w:rPr>
                </w:rPrChange>
              </w:rPr>
            </w:pPr>
            <w:commentRangeStart w:id="1304"/>
            <w:ins w:id="1305" w:author="Quinten Van Woerkom" w:date="2024-11-27T11:58:00Z" w16du:dateUtc="2024-11-27T10:58:00Z">
              <w:r>
                <w:rPr>
                  <w:b/>
                  <w:bCs/>
                  <w:lang w:val="en-GB"/>
                </w:rPr>
                <w:t xml:space="preserve">partial plan: </w:t>
              </w:r>
              <w:r>
                <w:rPr>
                  <w:lang w:val="en-GB"/>
                </w:rPr>
                <w:t xml:space="preserve">A view into a selected subset of a </w:t>
              </w:r>
              <w:r>
                <w:rPr>
                  <w:b/>
                  <w:bCs/>
                  <w:lang w:val="en-GB"/>
                </w:rPr>
                <w:t>plan</w:t>
              </w:r>
              <w:r>
                <w:rPr>
                  <w:lang w:val="en-GB"/>
                </w:rPr>
                <w:t xml:space="preserve">. It contains only the </w:t>
              </w:r>
              <w:r>
                <w:rPr>
                  <w:b/>
                  <w:bCs/>
                  <w:lang w:val="en-GB"/>
                </w:rPr>
                <w:t>activity instances</w:t>
              </w:r>
              <w:r>
                <w:rPr>
                  <w:lang w:val="en-GB"/>
                </w:rPr>
                <w:t xml:space="preserve"> of a </w:t>
              </w:r>
              <w:r w:rsidRPr="00492DC1">
                <w:rPr>
                  <w:b/>
                  <w:bCs/>
                  <w:lang w:val="en-GB"/>
                </w:rPr>
                <w:t>plan</w:t>
              </w:r>
              <w:r>
                <w:rPr>
                  <w:lang w:val="en-GB"/>
                </w:rPr>
                <w:t xml:space="preserve"> </w:t>
              </w:r>
              <w:r w:rsidRPr="00492DC1">
                <w:rPr>
                  <w:lang w:val="en-GB"/>
                </w:rPr>
                <w:t>that</w:t>
              </w:r>
              <w:r>
                <w:rPr>
                  <w:lang w:val="en-GB"/>
                </w:rPr>
                <w:t xml:space="preserve"> match a given set of criteria.</w:t>
              </w:r>
              <w:commentRangeEnd w:id="1304"/>
              <w:r>
                <w:rPr>
                  <w:rStyle w:val="CommentReference"/>
                </w:rPr>
                <w:commentReference w:id="1304"/>
              </w:r>
            </w:ins>
          </w:p>
        </w:tc>
      </w:tr>
      <w:tr w:rsidR="00875065" w:rsidRPr="004424B1" w14:paraId="39A3F491" w14:textId="77777777" w:rsidTr="00A97ED7">
        <w:trPr>
          <w:gridAfter w:val="1"/>
          <w:wAfter w:w="58" w:type="dxa"/>
          <w:cantSplit/>
        </w:trPr>
        <w:tc>
          <w:tcPr>
            <w:tcW w:w="9185" w:type="dxa"/>
          </w:tcPr>
          <w:p w14:paraId="47AFAD9B" w14:textId="43C8EB4B" w:rsidR="00875065" w:rsidRPr="004424B1" w:rsidRDefault="00875065" w:rsidP="00BC31FA">
            <w:pPr>
              <w:rPr>
                <w:lang w:val="en-GB"/>
              </w:rPr>
            </w:pPr>
            <w:r w:rsidRPr="004424B1">
              <w:rPr>
                <w:rStyle w:val="Term"/>
                <w:szCs w:val="24"/>
                <w:lang w:val="en-GB"/>
              </w:rPr>
              <w:t>patch plan</w:t>
            </w:r>
            <w:r w:rsidRPr="004424B1">
              <w:rPr>
                <w:lang w:val="en-GB"/>
              </w:rPr>
              <w:t xml:space="preserve">: A </w:t>
            </w:r>
            <w:r w:rsidRPr="004424B1">
              <w:rPr>
                <w:rStyle w:val="Term"/>
                <w:szCs w:val="24"/>
                <w:lang w:val="en-GB"/>
              </w:rPr>
              <w:t xml:space="preserve">plan </w:t>
            </w:r>
            <w:r w:rsidRPr="004424B1">
              <w:rPr>
                <w:lang w:val="en-GB"/>
              </w:rPr>
              <w:t xml:space="preserve">that only contains the delta (changes) from a precursor plan.  A patch plan must be merged with its </w:t>
            </w:r>
            <w:r w:rsidRPr="004424B1">
              <w:rPr>
                <w:rStyle w:val="Term"/>
                <w:szCs w:val="24"/>
                <w:lang w:val="en-GB"/>
              </w:rPr>
              <w:t>precursor plan</w:t>
            </w:r>
            <w:r w:rsidRPr="004424B1">
              <w:rPr>
                <w:lang w:val="en-GB"/>
              </w:rPr>
              <w:t xml:space="preserve"> to generate the </w:t>
            </w:r>
            <w:r w:rsidRPr="004424B1">
              <w:rPr>
                <w:rStyle w:val="Term"/>
                <w:szCs w:val="24"/>
                <w:lang w:val="en-GB"/>
              </w:rPr>
              <w:t>target plan</w:t>
            </w:r>
            <w:r w:rsidRPr="004424B1">
              <w:rPr>
                <w:lang w:val="en-GB"/>
              </w:rPr>
              <w:t>.</w:t>
            </w:r>
          </w:p>
        </w:tc>
      </w:tr>
      <w:tr w:rsidR="00875065" w:rsidRPr="004424B1" w14:paraId="0766A987" w14:textId="77777777" w:rsidTr="00A97ED7">
        <w:trPr>
          <w:gridAfter w:val="1"/>
          <w:wAfter w:w="58" w:type="dxa"/>
          <w:cantSplit/>
        </w:trPr>
        <w:tc>
          <w:tcPr>
            <w:tcW w:w="9185" w:type="dxa"/>
          </w:tcPr>
          <w:p w14:paraId="45B35E41" w14:textId="723A8B20" w:rsidR="00875065" w:rsidRPr="004424B1" w:rsidRDefault="00875065" w:rsidP="00BC31FA">
            <w:pPr>
              <w:rPr>
                <w:lang w:val="en-GB"/>
              </w:rPr>
            </w:pPr>
            <w:r w:rsidRPr="004424B1">
              <w:rPr>
                <w:rStyle w:val="Term"/>
                <w:szCs w:val="24"/>
                <w:lang w:val="en-GB"/>
              </w:rPr>
              <w:t>plan</w:t>
            </w:r>
            <w:r w:rsidRPr="004424B1">
              <w:rPr>
                <w:lang w:val="en-GB"/>
              </w:rPr>
              <w:t xml:space="preserve">: The output of the </w:t>
            </w:r>
            <w:r w:rsidRPr="004424B1">
              <w:rPr>
                <w:rStyle w:val="Term"/>
                <w:szCs w:val="24"/>
                <w:lang w:val="en-GB"/>
              </w:rPr>
              <w:t>planning</w:t>
            </w:r>
            <w:r w:rsidRPr="004424B1">
              <w:rPr>
                <w:lang w:val="en-GB"/>
              </w:rPr>
              <w:t xml:space="preserve"> process.  It contains a set of selected </w:t>
            </w:r>
            <w:r w:rsidRPr="004424B1">
              <w:rPr>
                <w:rStyle w:val="Term"/>
                <w:szCs w:val="24"/>
                <w:lang w:val="en-GB"/>
              </w:rPr>
              <w:t>planning activities</w:t>
            </w:r>
            <w:r w:rsidRPr="004424B1">
              <w:rPr>
                <w:lang w:val="en-GB"/>
              </w:rPr>
              <w:t xml:space="preserve"> associated </w:t>
            </w:r>
            <w:r w:rsidR="00044CE2" w:rsidRPr="004424B1">
              <w:rPr>
                <w:lang w:val="en-GB"/>
              </w:rPr>
              <w:t>with</w:t>
            </w:r>
            <w:r w:rsidRPr="004424B1">
              <w:rPr>
                <w:lang w:val="en-GB"/>
              </w:rPr>
              <w:t xml:space="preserve"> time, position</w:t>
            </w:r>
            <w:r w:rsidR="00044CE2" w:rsidRPr="004424B1">
              <w:rPr>
                <w:lang w:val="en-GB"/>
              </w:rPr>
              <w:t>,</w:t>
            </w:r>
            <w:r w:rsidRPr="004424B1">
              <w:rPr>
                <w:lang w:val="en-GB"/>
              </w:rPr>
              <w:t xml:space="preserve"> or </w:t>
            </w:r>
            <w:r w:rsidRPr="004424B1">
              <w:rPr>
                <w:rStyle w:val="Term"/>
                <w:szCs w:val="24"/>
                <w:lang w:val="en-GB"/>
              </w:rPr>
              <w:t>planning event</w:t>
            </w:r>
            <w:r w:rsidRPr="004424B1">
              <w:rPr>
                <w:lang w:val="en-GB"/>
              </w:rPr>
              <w:t>.  A plan may contain additional related information.</w:t>
            </w:r>
          </w:p>
          <w:p w14:paraId="544C1FA4" w14:textId="16507378" w:rsidR="00875065" w:rsidRPr="004424B1" w:rsidRDefault="00875065" w:rsidP="00B46F2D">
            <w:pPr>
              <w:pStyle w:val="Notelevel1"/>
              <w:spacing w:before="280" w:line="240" w:lineRule="auto"/>
            </w:pPr>
            <w:r w:rsidRPr="004424B1">
              <w:t>NOTE</w:t>
            </w:r>
            <w:r w:rsidRPr="004424B1">
              <w:tab/>
              <w:t>–</w:t>
            </w:r>
            <w:r w:rsidRPr="004424B1">
              <w:tab/>
              <w:t>In the context of the mission planning and scheduling standardization activity, there is no distinction between the terms ‘plan’ and ‘schedule’ and only the term plan is used.</w:t>
            </w:r>
          </w:p>
        </w:tc>
      </w:tr>
      <w:tr w:rsidR="00875065" w:rsidRPr="004424B1" w14:paraId="0456045C" w14:textId="77777777" w:rsidTr="00A97ED7">
        <w:trPr>
          <w:gridAfter w:val="1"/>
          <w:wAfter w:w="58" w:type="dxa"/>
          <w:cantSplit/>
        </w:trPr>
        <w:tc>
          <w:tcPr>
            <w:tcW w:w="9185" w:type="dxa"/>
          </w:tcPr>
          <w:p w14:paraId="2FF5D0BF" w14:textId="0722833E" w:rsidR="00875065" w:rsidRPr="004424B1" w:rsidRDefault="00875065" w:rsidP="00113792">
            <w:pPr>
              <w:rPr>
                <w:lang w:val="en-GB"/>
              </w:rPr>
            </w:pPr>
            <w:r w:rsidRPr="004424B1">
              <w:rPr>
                <w:rStyle w:val="Term"/>
                <w:szCs w:val="24"/>
                <w:lang w:val="en-GB"/>
              </w:rPr>
              <w:t>plan execution</w:t>
            </w:r>
            <w:r w:rsidRPr="004424B1">
              <w:rPr>
                <w:lang w:val="en-GB"/>
              </w:rPr>
              <w:t xml:space="preserve">: The process of executing </w:t>
            </w:r>
            <w:r w:rsidRPr="004424B1">
              <w:rPr>
                <w:rStyle w:val="Term"/>
                <w:szCs w:val="24"/>
                <w:lang w:val="en-GB"/>
              </w:rPr>
              <w:t>plans</w:t>
            </w:r>
            <w:r w:rsidRPr="004424B1">
              <w:rPr>
                <w:lang w:val="en-GB"/>
              </w:rPr>
              <w:t xml:space="preserve"> on</w:t>
            </w:r>
            <w:r w:rsidR="00113792" w:rsidRPr="004424B1">
              <w:rPr>
                <w:lang w:val="en-GB"/>
              </w:rPr>
              <w:t xml:space="preserve"> </w:t>
            </w:r>
            <w:r w:rsidRPr="004424B1">
              <w:rPr>
                <w:lang w:val="en-GB"/>
              </w:rPr>
              <w:t>board or on the ground.</w:t>
            </w:r>
          </w:p>
        </w:tc>
      </w:tr>
      <w:tr w:rsidR="00313E90" w:rsidRPr="004424B1" w14:paraId="66EE165E" w14:textId="77777777" w:rsidTr="00A97ED7">
        <w:trPr>
          <w:cantSplit/>
          <w:ins w:id="1306" w:author="Quinten Van Woerkom" w:date="2024-11-27T14:11:00Z"/>
        </w:trPr>
        <w:tc>
          <w:tcPr>
            <w:tcW w:w="9185" w:type="dxa"/>
            <w:gridSpan w:val="2"/>
          </w:tcPr>
          <w:p w14:paraId="792DA3B4" w14:textId="3E2FFFE5" w:rsidR="00313E90" w:rsidRPr="00313E90" w:rsidRDefault="00313E90" w:rsidP="00113792">
            <w:pPr>
              <w:rPr>
                <w:ins w:id="1307" w:author="Quinten Van Woerkom" w:date="2024-11-27T14:11:00Z" w16du:dateUtc="2024-11-27T13:11:00Z"/>
                <w:rStyle w:val="Term"/>
                <w:b w:val="0"/>
                <w:bCs/>
                <w:szCs w:val="24"/>
                <w:lang w:val="en-GB"/>
                <w:rPrChange w:id="1308" w:author="Quinten Van Woerkom" w:date="2024-11-27T14:11:00Z" w16du:dateUtc="2024-11-27T13:11:00Z">
                  <w:rPr>
                    <w:ins w:id="1309" w:author="Quinten Van Woerkom" w:date="2024-11-27T14:11:00Z" w16du:dateUtc="2024-11-27T13:11:00Z"/>
                    <w:rStyle w:val="Term"/>
                    <w:szCs w:val="24"/>
                    <w:lang w:val="en-GB"/>
                  </w:rPr>
                </w:rPrChange>
              </w:rPr>
            </w:pPr>
            <w:commentRangeStart w:id="1310"/>
            <w:ins w:id="1311" w:author="Quinten Van Woerkom" w:date="2024-11-27T14:11:00Z" w16du:dateUtc="2024-11-27T13:11:00Z">
              <w:r>
                <w:rPr>
                  <w:rStyle w:val="Term"/>
                  <w:szCs w:val="24"/>
                  <w:lang w:val="en-GB"/>
                </w:rPr>
                <w:t>plan revision</w:t>
              </w:r>
              <w:r>
                <w:rPr>
                  <w:rStyle w:val="Term"/>
                  <w:b w:val="0"/>
                  <w:bCs/>
                  <w:szCs w:val="24"/>
                  <w:lang w:val="en-GB"/>
                </w:rPr>
                <w:t xml:space="preserve">: </w:t>
              </w:r>
              <w:r w:rsidRPr="00313E90">
                <w:rPr>
                  <w:rStyle w:val="Term"/>
                  <w:b w:val="0"/>
                  <w:bCs/>
                  <w:szCs w:val="24"/>
                  <w:lang w:val="en-GB"/>
                </w:rPr>
                <w:t xml:space="preserve">The set of changes that describe the difference between two </w:t>
              </w:r>
              <w:r w:rsidRPr="00313E90">
                <w:rPr>
                  <w:rStyle w:val="Term"/>
                  <w:szCs w:val="24"/>
                  <w:lang w:val="en-GB"/>
                  <w:rPrChange w:id="1312" w:author="Quinten Van Woerkom" w:date="2024-11-27T14:11:00Z" w16du:dateUtc="2024-11-27T13:11:00Z">
                    <w:rPr>
                      <w:rStyle w:val="Term"/>
                      <w:b w:val="0"/>
                      <w:bCs/>
                      <w:szCs w:val="24"/>
                      <w:lang w:val="en-GB"/>
                    </w:rPr>
                  </w:rPrChange>
                </w:rPr>
                <w:t>plans</w:t>
              </w:r>
              <w:r w:rsidRPr="00313E90">
                <w:rPr>
                  <w:rStyle w:val="Term"/>
                  <w:b w:val="0"/>
                  <w:bCs/>
                  <w:szCs w:val="24"/>
                  <w:lang w:val="en-GB"/>
                </w:rPr>
                <w:t xml:space="preserve">. These changes can include creation, removal, or modification of </w:t>
              </w:r>
              <w:r w:rsidRPr="00313E90">
                <w:rPr>
                  <w:rStyle w:val="Term"/>
                  <w:szCs w:val="24"/>
                  <w:lang w:val="en-GB"/>
                  <w:rPrChange w:id="1313" w:author="Quinten Van Woerkom" w:date="2024-11-27T14:11:00Z" w16du:dateUtc="2024-11-27T13:11:00Z">
                    <w:rPr>
                      <w:rStyle w:val="Term"/>
                      <w:b w:val="0"/>
                      <w:bCs/>
                      <w:szCs w:val="24"/>
                      <w:lang w:val="en-GB"/>
                    </w:rPr>
                  </w:rPrChange>
                </w:rPr>
                <w:t>activity</w:t>
              </w:r>
              <w:r w:rsidRPr="00313E90">
                <w:rPr>
                  <w:rStyle w:val="Term"/>
                  <w:b w:val="0"/>
                  <w:bCs/>
                  <w:szCs w:val="24"/>
                  <w:lang w:val="en-GB"/>
                </w:rPr>
                <w:t xml:space="preserve"> and </w:t>
              </w:r>
              <w:r w:rsidRPr="00313E90">
                <w:rPr>
                  <w:rStyle w:val="Term"/>
                  <w:szCs w:val="24"/>
                  <w:lang w:val="en-GB"/>
                  <w:rPrChange w:id="1314" w:author="Quinten Van Woerkom" w:date="2024-11-27T14:11:00Z" w16du:dateUtc="2024-11-27T13:11:00Z">
                    <w:rPr>
                      <w:rStyle w:val="Term"/>
                      <w:b w:val="0"/>
                      <w:bCs/>
                      <w:szCs w:val="24"/>
                      <w:lang w:val="en-GB"/>
                    </w:rPr>
                  </w:rPrChange>
                </w:rPr>
                <w:t>event instances</w:t>
              </w:r>
              <w:r w:rsidRPr="00313E90">
                <w:rPr>
                  <w:rStyle w:val="Term"/>
                  <w:b w:val="0"/>
                  <w:bCs/>
                  <w:szCs w:val="24"/>
                  <w:lang w:val="en-GB"/>
                </w:rPr>
                <w:t>.</w:t>
              </w:r>
              <w:commentRangeEnd w:id="1310"/>
              <w:r w:rsidR="0042316A">
                <w:rPr>
                  <w:rStyle w:val="CommentReference"/>
                </w:rPr>
                <w:commentReference w:id="1310"/>
              </w:r>
            </w:ins>
          </w:p>
        </w:tc>
      </w:tr>
      <w:tr w:rsidR="00875065" w:rsidRPr="004424B1" w14:paraId="429644DF" w14:textId="77777777" w:rsidTr="00A97ED7">
        <w:trPr>
          <w:gridAfter w:val="1"/>
          <w:wAfter w:w="58" w:type="dxa"/>
          <w:cantSplit/>
        </w:trPr>
        <w:tc>
          <w:tcPr>
            <w:tcW w:w="9185" w:type="dxa"/>
          </w:tcPr>
          <w:p w14:paraId="4F00C0EF" w14:textId="6453BFBD" w:rsidR="00875065" w:rsidRPr="004424B1" w:rsidDel="00945492" w:rsidRDefault="00875065" w:rsidP="00BC31FA">
            <w:pPr>
              <w:rPr>
                <w:del w:id="1315" w:author="Quinten Van Woerkom" w:date="2024-11-22T16:35:00Z" w16du:dateUtc="2024-11-22T15:35:00Z"/>
                <w:lang w:val="en-GB"/>
              </w:rPr>
            </w:pPr>
            <w:r w:rsidRPr="004424B1">
              <w:rPr>
                <w:rStyle w:val="Term"/>
                <w:szCs w:val="24"/>
                <w:lang w:val="en-GB"/>
              </w:rPr>
              <w:t>planning</w:t>
            </w:r>
            <w:r w:rsidRPr="004424B1">
              <w:rPr>
                <w:lang w:val="en-GB"/>
              </w:rPr>
              <w:t>: The process of creating one or more plans (output) from planning requests (input)</w:t>
            </w:r>
            <w:commentRangeStart w:id="1316"/>
            <w:r w:rsidRPr="004424B1">
              <w:rPr>
                <w:lang w:val="en-GB"/>
              </w:rPr>
              <w:t>.</w:t>
            </w:r>
            <w:commentRangeEnd w:id="1316"/>
            <w:r w:rsidR="00945492">
              <w:rPr>
                <w:rStyle w:val="CommentReference"/>
              </w:rPr>
              <w:commentReference w:id="1316"/>
            </w:r>
          </w:p>
          <w:p w14:paraId="2D3E1AC8" w14:textId="5D56364C" w:rsidR="00875065" w:rsidRPr="004424B1" w:rsidRDefault="00875065">
            <w:pPr>
              <w:pPrChange w:id="1317" w:author="Quinten Van Woerkom" w:date="2024-11-22T16:35:00Z" w16du:dateUtc="2024-11-22T15:35:00Z">
                <w:pPr>
                  <w:pStyle w:val="Notelevel1"/>
                  <w:spacing w:before="280" w:line="240" w:lineRule="auto"/>
                </w:pPr>
              </w:pPrChange>
            </w:pPr>
            <w:del w:id="1318" w:author="Quinten Van Woerkom" w:date="2024-11-22T16:35:00Z" w16du:dateUtc="2024-11-22T15:35:00Z">
              <w:r w:rsidRPr="004424B1" w:rsidDel="00945492">
                <w:delText>NOTE</w:delText>
              </w:r>
              <w:r w:rsidRPr="004424B1" w:rsidDel="00945492">
                <w:tab/>
                <w:delText>–</w:delText>
              </w:r>
              <w:r w:rsidRPr="004424B1" w:rsidDel="00945492">
                <w:tab/>
                <w:delText>In the context of the mission planning and scheduling standardization activity, there is no distinction between the terms ‘planning’ and ‘scheduling’ and only the term planning is used.</w:delText>
              </w:r>
            </w:del>
          </w:p>
        </w:tc>
      </w:tr>
      <w:tr w:rsidR="00875065" w:rsidRPr="004424B1" w14:paraId="7589C06C" w14:textId="77777777" w:rsidTr="00A97ED7">
        <w:trPr>
          <w:gridAfter w:val="1"/>
          <w:wAfter w:w="58" w:type="dxa"/>
          <w:cantSplit/>
        </w:trPr>
        <w:tc>
          <w:tcPr>
            <w:tcW w:w="9185" w:type="dxa"/>
          </w:tcPr>
          <w:p w14:paraId="1417F11E" w14:textId="38C0BDD1" w:rsidR="00875065" w:rsidRPr="004424B1" w:rsidRDefault="00875065" w:rsidP="002E4219">
            <w:pPr>
              <w:rPr>
                <w:lang w:val="en-GB"/>
              </w:rPr>
            </w:pPr>
            <w:r w:rsidRPr="004424B1">
              <w:rPr>
                <w:rStyle w:val="Term"/>
                <w:szCs w:val="24"/>
                <w:lang w:val="en-GB"/>
              </w:rPr>
              <w:t>planning activity</w:t>
            </w:r>
            <w:r w:rsidRPr="004424B1">
              <w:rPr>
                <w:lang w:val="en-GB"/>
              </w:rPr>
              <w:t>: A meaningful unit of what can be planned.  The granularity of a planning activity depends on the use case</w:t>
            </w:r>
            <w:commentRangeStart w:id="1319"/>
            <w:ins w:id="1320" w:author="Quinten Van Woerkom" w:date="2024-11-22T16:36:00Z" w16du:dateUtc="2024-11-22T15:36:00Z">
              <w:r w:rsidR="00945492">
                <w:rPr>
                  <w:lang w:val="en-GB"/>
                </w:rPr>
                <w:t>;</w:t>
              </w:r>
              <w:commentRangeEnd w:id="1319"/>
              <w:r w:rsidR="00945492">
                <w:rPr>
                  <w:rStyle w:val="CommentReference"/>
                </w:rPr>
                <w:commentReference w:id="1319"/>
              </w:r>
            </w:ins>
            <w:del w:id="1321" w:author="Quinten Van Woerkom" w:date="2024-11-22T16:36:00Z" w16du:dateUtc="2024-11-22T15:36:00Z">
              <w:r w:rsidRPr="004424B1" w:rsidDel="00945492">
                <w:rPr>
                  <w:lang w:val="en-GB"/>
                </w:rPr>
                <w:delText>,</w:delText>
              </w:r>
            </w:del>
            <w:r w:rsidRPr="004424B1">
              <w:rPr>
                <w:lang w:val="en-GB"/>
              </w:rPr>
              <w:t xml:space="preserve"> it may be hierarchical.  In other words</w:t>
            </w:r>
            <w:commentRangeStart w:id="1322"/>
            <w:ins w:id="1323" w:author="Quinten Van Woerkom" w:date="2024-11-25T14:55:00Z" w16du:dateUtc="2024-11-25T13:55:00Z">
              <w:r w:rsidR="001E7F3D">
                <w:rPr>
                  <w:lang w:val="en-GB"/>
                </w:rPr>
                <w:t>,</w:t>
              </w:r>
              <w:commentRangeEnd w:id="1322"/>
              <w:r w:rsidR="001E7F3D">
                <w:rPr>
                  <w:rStyle w:val="CommentReference"/>
                </w:rPr>
                <w:commentReference w:id="1322"/>
              </w:r>
            </w:ins>
            <w:r w:rsidRPr="004424B1">
              <w:rPr>
                <w:lang w:val="en-GB"/>
              </w:rPr>
              <w:t xml:space="preserve"> planning activities are the </w:t>
            </w:r>
            <w:commentRangeStart w:id="1324"/>
            <w:r w:rsidRPr="004424B1">
              <w:rPr>
                <w:lang w:val="en-GB"/>
              </w:rPr>
              <w:t>building block</w:t>
            </w:r>
            <w:ins w:id="1325" w:author="Quinten Van Woerkom" w:date="2024-11-25T14:52:00Z" w16du:dateUtc="2024-11-25T13:52:00Z">
              <w:r w:rsidR="000D405E">
                <w:rPr>
                  <w:lang w:val="en-GB"/>
                </w:rPr>
                <w:t>s</w:t>
              </w:r>
              <w:commentRangeEnd w:id="1324"/>
              <w:r w:rsidR="000D405E">
                <w:rPr>
                  <w:rStyle w:val="CommentReference"/>
                </w:rPr>
                <w:commentReference w:id="1324"/>
              </w:r>
            </w:ins>
            <w:r w:rsidRPr="004424B1">
              <w:rPr>
                <w:lang w:val="en-GB"/>
              </w:rPr>
              <w:t xml:space="preserve"> for planning.</w:t>
            </w:r>
          </w:p>
        </w:tc>
      </w:tr>
      <w:tr w:rsidR="00875065" w:rsidRPr="004424B1" w14:paraId="7D722A42" w14:textId="77777777" w:rsidTr="00A97ED7">
        <w:trPr>
          <w:gridAfter w:val="1"/>
          <w:wAfter w:w="58" w:type="dxa"/>
          <w:cantSplit/>
        </w:trPr>
        <w:tc>
          <w:tcPr>
            <w:tcW w:w="9185" w:type="dxa"/>
          </w:tcPr>
          <w:p w14:paraId="60C840FE" w14:textId="6DF8F22D" w:rsidR="00875065" w:rsidRPr="004424B1" w:rsidRDefault="00875065" w:rsidP="006F64E3">
            <w:pPr>
              <w:rPr>
                <w:lang w:val="en-GB"/>
              </w:rPr>
            </w:pPr>
            <w:r w:rsidRPr="004424B1">
              <w:rPr>
                <w:rStyle w:val="Term"/>
                <w:szCs w:val="24"/>
                <w:lang w:val="en-GB"/>
              </w:rPr>
              <w:t>planning configuration data</w:t>
            </w:r>
            <w:r w:rsidRPr="004424B1">
              <w:rPr>
                <w:lang w:val="en-GB"/>
              </w:rPr>
              <w:t xml:space="preserve">: The set of configuration data required by MPS service providers and consumers.  It includes </w:t>
            </w:r>
            <w:r w:rsidRPr="004424B1">
              <w:rPr>
                <w:rStyle w:val="Term"/>
                <w:szCs w:val="24"/>
                <w:lang w:val="en-GB"/>
              </w:rPr>
              <w:t>activity definitions</w:t>
            </w:r>
            <w:r w:rsidRPr="004424B1">
              <w:rPr>
                <w:lang w:val="en-GB"/>
              </w:rPr>
              <w:t xml:space="preserve">, </w:t>
            </w:r>
            <w:r w:rsidRPr="004424B1">
              <w:rPr>
                <w:rStyle w:val="Term"/>
                <w:szCs w:val="24"/>
                <w:lang w:val="en-GB"/>
              </w:rPr>
              <w:t>event definitions</w:t>
            </w:r>
            <w:r w:rsidRPr="004424B1">
              <w:rPr>
                <w:lang w:val="en-GB"/>
              </w:rPr>
              <w:t xml:space="preserve">, </w:t>
            </w:r>
            <w:r w:rsidRPr="004424B1">
              <w:rPr>
                <w:rStyle w:val="Term"/>
                <w:szCs w:val="24"/>
                <w:lang w:val="en-GB"/>
              </w:rPr>
              <w:t>resource definitions</w:t>
            </w:r>
            <w:r w:rsidRPr="004424B1">
              <w:rPr>
                <w:lang w:val="en-GB"/>
              </w:rPr>
              <w:t xml:space="preserve">, </w:t>
            </w:r>
            <w:r w:rsidRPr="004424B1">
              <w:rPr>
                <w:rStyle w:val="Term"/>
                <w:szCs w:val="24"/>
                <w:lang w:val="en-GB"/>
              </w:rPr>
              <w:t>request definitions</w:t>
            </w:r>
            <w:r w:rsidRPr="004424B1">
              <w:rPr>
                <w:lang w:val="en-GB"/>
              </w:rPr>
              <w:t>, and MPS system configuration parameters.</w:t>
            </w:r>
          </w:p>
        </w:tc>
      </w:tr>
      <w:tr w:rsidR="00A97ED7" w:rsidRPr="004424B1" w14:paraId="216B3564" w14:textId="77777777" w:rsidTr="005277F2">
        <w:trPr>
          <w:gridAfter w:val="1"/>
          <w:wAfter w:w="58" w:type="dxa"/>
          <w:cantSplit/>
        </w:trPr>
        <w:tc>
          <w:tcPr>
            <w:tcW w:w="9185" w:type="dxa"/>
          </w:tcPr>
          <w:p w14:paraId="647CC3AA" w14:textId="5E0E1AD4" w:rsidR="00A97ED7" w:rsidRPr="004424B1" w:rsidRDefault="00A97ED7" w:rsidP="006F64E3">
            <w:pPr>
              <w:rPr>
                <w:lang w:val="en-GB"/>
              </w:rPr>
            </w:pPr>
            <w:r w:rsidRPr="004424B1">
              <w:rPr>
                <w:rStyle w:val="Term"/>
                <w:szCs w:val="24"/>
                <w:lang w:val="en-GB"/>
              </w:rPr>
              <w:t>planning constraint</w:t>
            </w:r>
            <w:r w:rsidRPr="004424B1">
              <w:rPr>
                <w:lang w:val="en-GB"/>
              </w:rPr>
              <w:t xml:space="preserve">: Something that limits or restricts the planning of </w:t>
            </w:r>
            <w:r w:rsidRPr="004424B1">
              <w:rPr>
                <w:rStyle w:val="Term"/>
                <w:szCs w:val="24"/>
                <w:lang w:val="en-GB"/>
              </w:rPr>
              <w:t>planning activities</w:t>
            </w:r>
            <w:r w:rsidRPr="004424B1">
              <w:rPr>
                <w:lang w:val="en-GB"/>
              </w:rPr>
              <w:t xml:space="preserve">.  Different types of constraint exist, including: temporal constraints, sequential constraints between </w:t>
            </w:r>
            <w:r w:rsidRPr="004424B1">
              <w:rPr>
                <w:rStyle w:val="Term"/>
                <w:szCs w:val="24"/>
                <w:lang w:val="en-GB"/>
              </w:rPr>
              <w:t>planning activities</w:t>
            </w:r>
            <w:r w:rsidRPr="004424B1">
              <w:rPr>
                <w:lang w:val="en-GB"/>
              </w:rPr>
              <w:t xml:space="preserve"> and/or </w:t>
            </w:r>
            <w:r w:rsidRPr="004424B1">
              <w:rPr>
                <w:rStyle w:val="Term"/>
                <w:szCs w:val="24"/>
                <w:lang w:val="en-GB"/>
              </w:rPr>
              <w:t xml:space="preserve">planning </w:t>
            </w:r>
            <w:proofErr w:type="gramStart"/>
            <w:r w:rsidRPr="004424B1">
              <w:rPr>
                <w:rStyle w:val="Term"/>
                <w:szCs w:val="24"/>
                <w:lang w:val="en-GB"/>
              </w:rPr>
              <w:t>events</w:t>
            </w:r>
            <w:r w:rsidRPr="004424B1">
              <w:rPr>
                <w:lang w:val="en-GB"/>
              </w:rPr>
              <w:t xml:space="preserve">, </w:t>
            </w:r>
            <w:r w:rsidRPr="004424B1">
              <w:rPr>
                <w:rStyle w:val="Term"/>
                <w:szCs w:val="24"/>
                <w:lang w:val="en-GB"/>
              </w:rPr>
              <w:t xml:space="preserve"> resource</w:t>
            </w:r>
            <w:proofErr w:type="gramEnd"/>
            <w:r w:rsidRPr="004424B1">
              <w:rPr>
                <w:lang w:val="en-GB"/>
              </w:rPr>
              <w:t xml:space="preserve"> constraints, and geometric constraints (</w:t>
            </w:r>
            <w:r w:rsidRPr="004424B1">
              <w:rPr>
                <w:rStyle w:val="Term"/>
                <w:szCs w:val="24"/>
                <w:lang w:val="en-GB"/>
              </w:rPr>
              <w:t>position</w:t>
            </w:r>
            <w:r w:rsidRPr="004424B1">
              <w:rPr>
                <w:lang w:val="en-GB"/>
              </w:rPr>
              <w:t xml:space="preserve"> and </w:t>
            </w:r>
            <w:r w:rsidRPr="004424B1">
              <w:rPr>
                <w:rStyle w:val="Term"/>
                <w:szCs w:val="24"/>
                <w:lang w:val="en-GB"/>
              </w:rPr>
              <w:t>pointing</w:t>
            </w:r>
            <w:r w:rsidRPr="004424B1">
              <w:rPr>
                <w:lang w:val="en-GB"/>
              </w:rPr>
              <w:t xml:space="preserve">). </w:t>
            </w:r>
          </w:p>
        </w:tc>
      </w:tr>
      <w:tr w:rsidR="00A97ED7" w:rsidRPr="004424B1" w14:paraId="4B0F976E" w14:textId="77777777" w:rsidTr="005277F2">
        <w:trPr>
          <w:gridAfter w:val="1"/>
          <w:wAfter w:w="58" w:type="dxa"/>
          <w:cantSplit/>
        </w:trPr>
        <w:tc>
          <w:tcPr>
            <w:tcW w:w="9185" w:type="dxa"/>
          </w:tcPr>
          <w:p w14:paraId="075E632E" w14:textId="4B5740BF" w:rsidR="00A97ED7" w:rsidRPr="004424B1" w:rsidRDefault="00A97ED7" w:rsidP="008E4A59">
            <w:pPr>
              <w:rPr>
                <w:lang w:val="en-GB"/>
              </w:rPr>
            </w:pPr>
            <w:commentRangeStart w:id="1326"/>
            <w:r w:rsidRPr="004424B1">
              <w:rPr>
                <w:rStyle w:val="Term"/>
                <w:szCs w:val="24"/>
                <w:lang w:val="en-GB"/>
              </w:rPr>
              <w:t>planning event</w:t>
            </w:r>
            <w:r w:rsidRPr="004424B1">
              <w:rPr>
                <w:lang w:val="en-GB"/>
              </w:rPr>
              <w:t xml:space="preserve">: </w:t>
            </w:r>
            <w:ins w:id="1327" w:author="Quinten Van Woerkom" w:date="2024-12-02T13:46:00Z" w16du:dateUtc="2024-12-02T12:46:00Z">
              <w:r w:rsidR="008E4A59">
                <w:rPr>
                  <w:lang w:val="en-GB"/>
                </w:rPr>
                <w:t xml:space="preserve">The meeting of a condition that is external to planning. </w:t>
              </w:r>
              <w:r w:rsidR="008E4A59">
                <w:rPr>
                  <w:b/>
                  <w:bCs/>
                  <w:lang w:val="en-GB"/>
                </w:rPr>
                <w:t>Planning events</w:t>
              </w:r>
              <w:r w:rsidR="008E4A59">
                <w:rPr>
                  <w:lang w:val="en-GB"/>
                </w:rPr>
                <w:t xml:space="preserve"> may be linked to related </w:t>
              </w:r>
              <w:r w:rsidR="008E4A59">
                <w:rPr>
                  <w:b/>
                  <w:bCs/>
                  <w:lang w:val="en-GB"/>
                </w:rPr>
                <w:t>planning activities</w:t>
              </w:r>
              <w:r w:rsidR="008E4A59">
                <w:rPr>
                  <w:lang w:val="en-GB"/>
                </w:rPr>
                <w:t xml:space="preserve"> by means of relative timing or by passing </w:t>
              </w:r>
              <w:r w:rsidR="008E4A59">
                <w:rPr>
                  <w:b/>
                  <w:bCs/>
                  <w:lang w:val="en-GB"/>
                </w:rPr>
                <w:t>arguments</w:t>
              </w:r>
              <w:r w:rsidR="008E4A59">
                <w:rPr>
                  <w:lang w:val="en-GB"/>
                </w:rPr>
                <w:t xml:space="preserve"> of the </w:t>
              </w:r>
              <w:r w:rsidR="008E4A59">
                <w:rPr>
                  <w:b/>
                  <w:bCs/>
                  <w:lang w:val="en-GB"/>
                </w:rPr>
                <w:t>planning event</w:t>
              </w:r>
              <w:r w:rsidR="008E4A59">
                <w:rPr>
                  <w:lang w:val="en-GB"/>
                </w:rPr>
                <w:t xml:space="preserve"> on to </w:t>
              </w:r>
              <w:r w:rsidR="008E4A59">
                <w:rPr>
                  <w:b/>
                  <w:bCs/>
                  <w:lang w:val="en-GB"/>
                </w:rPr>
                <w:t>planning activities</w:t>
              </w:r>
              <w:r w:rsidR="008E4A59">
                <w:rPr>
                  <w:lang w:val="en-GB"/>
                </w:rPr>
                <w:t>.</w:t>
              </w:r>
            </w:ins>
            <w:commentRangeEnd w:id="1326"/>
            <w:ins w:id="1328" w:author="Quinten Van Woerkom" w:date="2024-12-02T13:47:00Z" w16du:dateUtc="2024-12-02T12:47:00Z">
              <w:r w:rsidR="008E4A59">
                <w:rPr>
                  <w:rStyle w:val="CommentReference"/>
                </w:rPr>
                <w:commentReference w:id="1326"/>
              </w:r>
            </w:ins>
            <w:del w:id="1329" w:author="Quinten Van Woerkom" w:date="2024-12-02T13:46:00Z" w16du:dateUtc="2024-12-02T12:46:00Z">
              <w:r w:rsidRPr="004424B1" w:rsidDel="008E4A59">
                <w:rPr>
                  <w:lang w:val="en-GB"/>
                </w:rPr>
                <w:delText>The meeting of a condition.  Planning activities can be associated with a planning event and specify their start or end relative to the event time.</w:delText>
              </w:r>
            </w:del>
          </w:p>
        </w:tc>
      </w:tr>
      <w:tr w:rsidR="00A97ED7" w:rsidRPr="004424B1" w14:paraId="2B8994ED" w14:textId="77777777" w:rsidTr="005277F2">
        <w:trPr>
          <w:gridAfter w:val="1"/>
          <w:wAfter w:w="58" w:type="dxa"/>
          <w:cantSplit/>
        </w:trPr>
        <w:tc>
          <w:tcPr>
            <w:tcW w:w="9185" w:type="dxa"/>
          </w:tcPr>
          <w:p w14:paraId="667B8426" w14:textId="05EEC837" w:rsidR="00A97ED7" w:rsidRPr="004424B1" w:rsidRDefault="00A97ED7" w:rsidP="002E4219">
            <w:pPr>
              <w:rPr>
                <w:lang w:val="en-GB"/>
              </w:rPr>
            </w:pPr>
            <w:r w:rsidRPr="004424B1">
              <w:rPr>
                <w:rStyle w:val="Term"/>
                <w:szCs w:val="24"/>
                <w:lang w:val="en-GB"/>
              </w:rPr>
              <w:lastRenderedPageBreak/>
              <w:t>planning request</w:t>
            </w:r>
            <w:r w:rsidRPr="004424B1">
              <w:rPr>
                <w:lang w:val="en-GB"/>
              </w:rPr>
              <w:t xml:space="preserve">: An input to the planning process, which requests one or more </w:t>
            </w:r>
            <w:r w:rsidRPr="004424B1">
              <w:rPr>
                <w:rStyle w:val="Term"/>
                <w:szCs w:val="24"/>
                <w:lang w:val="en-GB"/>
              </w:rPr>
              <w:t>planning activities</w:t>
            </w:r>
            <w:commentRangeStart w:id="1330"/>
            <w:r w:rsidRPr="004424B1">
              <w:rPr>
                <w:lang w:val="en-GB"/>
              </w:rPr>
              <w:t>.</w:t>
            </w:r>
            <w:commentRangeEnd w:id="1330"/>
            <w:r w:rsidR="00E82CEF">
              <w:rPr>
                <w:rStyle w:val="CommentReference"/>
              </w:rPr>
              <w:commentReference w:id="1330"/>
            </w:r>
            <w:del w:id="1331" w:author="Quinten Van Woerkom" w:date="2024-11-22T17:21:00Z" w16du:dateUtc="2024-11-22T16:21:00Z">
              <w:r w:rsidRPr="004424B1" w:rsidDel="00E82CEF">
                <w:rPr>
                  <w:lang w:val="en-GB"/>
                </w:rPr>
                <w:delText xml:space="preserve">  Each planning request contains all the information that the requester can provide.</w:delText>
              </w:r>
            </w:del>
          </w:p>
        </w:tc>
      </w:tr>
      <w:tr w:rsidR="00A97ED7" w:rsidRPr="004424B1" w14:paraId="4E56F780" w14:textId="77777777" w:rsidTr="005277F2">
        <w:trPr>
          <w:gridAfter w:val="1"/>
          <w:wAfter w:w="58" w:type="dxa"/>
          <w:cantSplit/>
        </w:trPr>
        <w:tc>
          <w:tcPr>
            <w:tcW w:w="9185" w:type="dxa"/>
          </w:tcPr>
          <w:p w14:paraId="10DECC79" w14:textId="46964913" w:rsidR="00A97ED7" w:rsidRPr="004424B1" w:rsidRDefault="00A97ED7" w:rsidP="002E4219">
            <w:pPr>
              <w:rPr>
                <w:lang w:val="en-GB"/>
              </w:rPr>
            </w:pPr>
            <w:r w:rsidRPr="004424B1">
              <w:rPr>
                <w:rStyle w:val="Term"/>
                <w:szCs w:val="24"/>
                <w:lang w:val="en-GB"/>
              </w:rPr>
              <w:t>planning resource</w:t>
            </w:r>
            <w:r w:rsidRPr="004424B1">
              <w:rPr>
                <w:lang w:val="en-GB"/>
              </w:rPr>
              <w:t>: An</w:t>
            </w:r>
            <w:r w:rsidR="00933985" w:rsidRPr="004424B1">
              <w:rPr>
                <w:lang w:val="en-GB"/>
              </w:rPr>
              <w:t xml:space="preserve"> abstraction of a real-world resource, </w:t>
            </w:r>
            <w:r w:rsidRPr="004424B1">
              <w:rPr>
                <w:lang w:val="en-GB"/>
              </w:rPr>
              <w:t>physical or virtual</w:t>
            </w:r>
            <w:r w:rsidR="00933985" w:rsidRPr="004424B1">
              <w:rPr>
                <w:lang w:val="en-GB"/>
              </w:rPr>
              <w:t>, that is represented as a quantity.</w:t>
            </w:r>
            <w:commentRangeStart w:id="1332"/>
            <w:del w:id="1333" w:author="Quinten Van Woerkom" w:date="2024-12-02T14:50:00Z" w16du:dateUtc="2024-12-02T13:50:00Z">
              <w:r w:rsidR="00933985" w:rsidRPr="004424B1" w:rsidDel="00B31E03">
                <w:rPr>
                  <w:lang w:val="en-GB"/>
                </w:rPr>
                <w:delText xml:space="preserve">  </w:delText>
              </w:r>
              <w:r w:rsidR="004C3574" w:rsidRPr="004424B1" w:rsidDel="00B31E03">
                <w:rPr>
                  <w:lang w:val="en-GB"/>
                </w:rPr>
                <w:delText>The level of fidelity in the modelling of a resource only needs to be sufficient to support planning decisions.</w:delText>
              </w:r>
            </w:del>
            <w:r w:rsidR="004C3574" w:rsidRPr="004424B1">
              <w:rPr>
                <w:lang w:val="en-GB"/>
              </w:rPr>
              <w:t xml:space="preserve">  </w:t>
            </w:r>
            <w:r w:rsidR="00933985" w:rsidRPr="004424B1">
              <w:rPr>
                <w:lang w:val="en-GB"/>
              </w:rPr>
              <w:t>A planning resource may constrain</w:t>
            </w:r>
            <w:ins w:id="1334" w:author="Quinten Van Woerkom" w:date="2024-12-02T14:50:00Z" w16du:dateUtc="2024-12-02T13:50:00Z">
              <w:r w:rsidR="00B31E03">
                <w:rPr>
                  <w:lang w:val="en-GB"/>
                </w:rPr>
                <w:t xml:space="preserve"> or trigger</w:t>
              </w:r>
            </w:ins>
            <w:r w:rsidR="00933985" w:rsidRPr="004424B1">
              <w:rPr>
                <w:lang w:val="en-GB"/>
              </w:rPr>
              <w:t xml:space="preserve"> </w:t>
            </w:r>
            <w:r w:rsidRPr="004424B1">
              <w:rPr>
                <w:lang w:val="en-GB"/>
              </w:rPr>
              <w:t>the execution of planned activities</w:t>
            </w:r>
            <w:r w:rsidR="00933985" w:rsidRPr="004424B1">
              <w:rPr>
                <w:lang w:val="en-GB"/>
              </w:rPr>
              <w:t>, which may in turn</w:t>
            </w:r>
            <w:r w:rsidR="004C3574" w:rsidRPr="004424B1">
              <w:rPr>
                <w:lang w:val="en-GB"/>
              </w:rPr>
              <w:t xml:space="preserve"> have an </w:t>
            </w:r>
            <w:r w:rsidR="004C3574" w:rsidRPr="004424B1">
              <w:rPr>
                <w:rStyle w:val="Term"/>
                <w:lang w:val="en-GB"/>
              </w:rPr>
              <w:t>effect</w:t>
            </w:r>
            <w:r w:rsidR="004C3574" w:rsidRPr="004424B1">
              <w:rPr>
                <w:lang w:val="en-GB"/>
              </w:rPr>
              <w:t xml:space="preserve"> on the value of the resource.</w:t>
            </w:r>
            <w:commentRangeEnd w:id="1332"/>
            <w:r w:rsidR="00B31E03">
              <w:rPr>
                <w:rStyle w:val="CommentReference"/>
              </w:rPr>
              <w:commentReference w:id="1332"/>
            </w:r>
          </w:p>
        </w:tc>
      </w:tr>
      <w:tr w:rsidR="00A97ED7" w:rsidRPr="004424B1" w14:paraId="4AB698AC" w14:textId="77777777" w:rsidTr="005277F2">
        <w:trPr>
          <w:gridAfter w:val="1"/>
          <w:wAfter w:w="58" w:type="dxa"/>
          <w:cantSplit/>
        </w:trPr>
        <w:tc>
          <w:tcPr>
            <w:tcW w:w="9185" w:type="dxa"/>
          </w:tcPr>
          <w:p w14:paraId="6DF42830" w14:textId="3C5FFE5C" w:rsidR="00A97ED7" w:rsidRPr="004424B1" w:rsidRDefault="00A97ED7" w:rsidP="006F64E3">
            <w:pPr>
              <w:rPr>
                <w:lang w:val="en-GB"/>
              </w:rPr>
            </w:pPr>
            <w:r w:rsidRPr="004424B1">
              <w:rPr>
                <w:rStyle w:val="Term"/>
                <w:szCs w:val="24"/>
                <w:lang w:val="en-GB"/>
              </w:rPr>
              <w:t>planning user</w:t>
            </w:r>
            <w:r w:rsidRPr="004424B1">
              <w:rPr>
                <w:lang w:val="en-GB"/>
              </w:rPr>
              <w:t xml:space="preserve">: Any </w:t>
            </w:r>
            <w:r w:rsidR="004C3574" w:rsidRPr="004424B1">
              <w:rPr>
                <w:lang w:val="en-GB"/>
              </w:rPr>
              <w:t xml:space="preserve">entity </w:t>
            </w:r>
            <w:r w:rsidRPr="004424B1">
              <w:rPr>
                <w:lang w:val="en-GB"/>
              </w:rPr>
              <w:t xml:space="preserve">that is responsible for submitting </w:t>
            </w:r>
            <w:r w:rsidRPr="004424B1">
              <w:rPr>
                <w:rStyle w:val="Term"/>
                <w:szCs w:val="24"/>
                <w:lang w:val="en-GB"/>
              </w:rPr>
              <w:t xml:space="preserve">planning requests </w:t>
            </w:r>
            <w:r w:rsidRPr="004424B1">
              <w:rPr>
                <w:lang w:val="en-GB"/>
              </w:rPr>
              <w:t xml:space="preserve">to a </w:t>
            </w:r>
            <w:r w:rsidRPr="004424B1">
              <w:rPr>
                <w:rStyle w:val="Term"/>
                <w:szCs w:val="24"/>
                <w:lang w:val="en-GB"/>
              </w:rPr>
              <w:t xml:space="preserve">planning </w:t>
            </w:r>
            <w:r w:rsidRPr="004424B1">
              <w:rPr>
                <w:lang w:val="en-GB"/>
              </w:rPr>
              <w:t xml:space="preserve">function and potentially receiving feedback on the status of planning requests and generated </w:t>
            </w:r>
            <w:r w:rsidRPr="004424B1">
              <w:rPr>
                <w:rStyle w:val="Term"/>
                <w:szCs w:val="24"/>
                <w:lang w:val="en-GB"/>
              </w:rPr>
              <w:t>plans</w:t>
            </w:r>
            <w:r w:rsidRPr="004424B1">
              <w:rPr>
                <w:lang w:val="en-GB"/>
              </w:rPr>
              <w:t>.  For example, this could be an external Principal Investigator (</w:t>
            </w:r>
            <w:r w:rsidRPr="004424B1">
              <w:rPr>
                <w:rStyle w:val="Acronym"/>
                <w:szCs w:val="24"/>
                <w:lang w:val="en-GB"/>
              </w:rPr>
              <w:t>PI</w:t>
            </w:r>
            <w:r w:rsidRPr="004424B1">
              <w:rPr>
                <w:lang w:val="en-GB"/>
              </w:rPr>
              <w:t xml:space="preserve">) or a mission operations </w:t>
            </w:r>
            <w:r w:rsidR="004C3574" w:rsidRPr="004424B1">
              <w:rPr>
                <w:lang w:val="en-GB"/>
              </w:rPr>
              <w:t>system or role</w:t>
            </w:r>
            <w:r w:rsidRPr="004424B1">
              <w:rPr>
                <w:lang w:val="en-GB"/>
              </w:rPr>
              <w:t>.</w:t>
            </w:r>
          </w:p>
        </w:tc>
      </w:tr>
      <w:tr w:rsidR="00A97ED7" w:rsidRPr="004424B1" w14:paraId="14C43666" w14:textId="77777777" w:rsidTr="005277F2">
        <w:trPr>
          <w:gridAfter w:val="1"/>
          <w:wAfter w:w="58" w:type="dxa"/>
          <w:cantSplit/>
        </w:trPr>
        <w:tc>
          <w:tcPr>
            <w:tcW w:w="9185" w:type="dxa"/>
          </w:tcPr>
          <w:p w14:paraId="2762CFA2" w14:textId="37A25A84" w:rsidR="00A97ED7" w:rsidRPr="004424B1" w:rsidRDefault="00A97ED7" w:rsidP="006F64E3">
            <w:pPr>
              <w:rPr>
                <w:lang w:val="en-GB"/>
              </w:rPr>
            </w:pPr>
            <w:r w:rsidRPr="004424B1">
              <w:rPr>
                <w:rStyle w:val="Term"/>
                <w:szCs w:val="24"/>
                <w:lang w:val="en-GB"/>
              </w:rPr>
              <w:t>position</w:t>
            </w:r>
            <w:r w:rsidRPr="004424B1">
              <w:rPr>
                <w:lang w:val="en-GB"/>
              </w:rPr>
              <w:t>: An MPS data type that is used to represent the physical location of a spacecraft, or other object.</w:t>
            </w:r>
          </w:p>
        </w:tc>
      </w:tr>
      <w:tr w:rsidR="00A97ED7" w:rsidRPr="004424B1" w14:paraId="41428823" w14:textId="77777777" w:rsidTr="005277F2">
        <w:trPr>
          <w:gridAfter w:val="1"/>
          <w:wAfter w:w="58" w:type="dxa"/>
          <w:cantSplit/>
        </w:trPr>
        <w:tc>
          <w:tcPr>
            <w:tcW w:w="9185" w:type="dxa"/>
          </w:tcPr>
          <w:p w14:paraId="03B13B74" w14:textId="75EF0EA2" w:rsidR="00A97ED7" w:rsidRPr="004424B1" w:rsidRDefault="00A97ED7" w:rsidP="006F64E3">
            <w:pPr>
              <w:rPr>
                <w:lang w:val="en-GB"/>
              </w:rPr>
            </w:pPr>
            <w:r w:rsidRPr="004424B1">
              <w:rPr>
                <w:rStyle w:val="Term"/>
                <w:szCs w:val="24"/>
                <w:lang w:val="en-GB"/>
              </w:rPr>
              <w:t>potential event</w:t>
            </w:r>
            <w:r w:rsidRPr="004424B1">
              <w:rPr>
                <w:lang w:val="en-GB"/>
              </w:rPr>
              <w:t xml:space="preserve">: A type of </w:t>
            </w:r>
            <w:r w:rsidRPr="004424B1">
              <w:rPr>
                <w:rStyle w:val="Term"/>
                <w:szCs w:val="24"/>
                <w:lang w:val="en-GB"/>
              </w:rPr>
              <w:t xml:space="preserve">planning event </w:t>
            </w:r>
            <w:r w:rsidRPr="004424B1">
              <w:rPr>
                <w:lang w:val="en-GB"/>
              </w:rPr>
              <w:t xml:space="preserve">that is not </w:t>
            </w:r>
            <w:proofErr w:type="gramStart"/>
            <w:r w:rsidRPr="004424B1">
              <w:rPr>
                <w:lang w:val="en-GB"/>
              </w:rPr>
              <w:t>predictable, but</w:t>
            </w:r>
            <w:proofErr w:type="gramEnd"/>
            <w:r w:rsidRPr="004424B1">
              <w:rPr>
                <w:lang w:val="en-GB"/>
              </w:rPr>
              <w:t xml:space="preserve"> may still have a defined response within a </w:t>
            </w:r>
            <w:r w:rsidRPr="004424B1">
              <w:rPr>
                <w:rStyle w:val="Term"/>
                <w:szCs w:val="24"/>
                <w:lang w:val="en-GB"/>
              </w:rPr>
              <w:t>plan</w:t>
            </w:r>
            <w:r w:rsidRPr="004424B1">
              <w:rPr>
                <w:lang w:val="en-GB"/>
              </w:rPr>
              <w:t>.</w:t>
            </w:r>
          </w:p>
        </w:tc>
      </w:tr>
      <w:tr w:rsidR="00A97ED7" w:rsidRPr="004424B1" w14:paraId="299C254D" w14:textId="77777777" w:rsidTr="005277F2">
        <w:trPr>
          <w:gridAfter w:val="1"/>
          <w:wAfter w:w="58" w:type="dxa"/>
          <w:cantSplit/>
        </w:trPr>
        <w:tc>
          <w:tcPr>
            <w:tcW w:w="9185" w:type="dxa"/>
          </w:tcPr>
          <w:p w14:paraId="54DFD285" w14:textId="3DED6E55" w:rsidR="00A97ED7" w:rsidRPr="004424B1" w:rsidRDefault="00A97ED7" w:rsidP="006F64E3">
            <w:pPr>
              <w:rPr>
                <w:lang w:val="en-GB"/>
              </w:rPr>
            </w:pPr>
            <w:r w:rsidRPr="004424B1">
              <w:rPr>
                <w:rStyle w:val="Term"/>
                <w:szCs w:val="24"/>
                <w:lang w:val="en-GB"/>
              </w:rPr>
              <w:t>precursor plan</w:t>
            </w:r>
            <w:r w:rsidRPr="004424B1">
              <w:rPr>
                <w:lang w:val="en-GB"/>
              </w:rPr>
              <w:t xml:space="preserve">: A </w:t>
            </w:r>
            <w:r w:rsidRPr="004424B1">
              <w:rPr>
                <w:rStyle w:val="Term"/>
                <w:szCs w:val="24"/>
                <w:lang w:val="en-GB"/>
              </w:rPr>
              <w:t xml:space="preserve">plan </w:t>
            </w:r>
            <w:r w:rsidRPr="004424B1">
              <w:rPr>
                <w:lang w:val="en-GB"/>
              </w:rPr>
              <w:t>from which the current plan represents an evolution through replanning or an iterative planning cycle.  The current plan contains the specification of the changes from the precursor plan as a set of plan revisions.</w:t>
            </w:r>
          </w:p>
        </w:tc>
      </w:tr>
      <w:tr w:rsidR="00A97ED7" w:rsidRPr="004424B1" w14:paraId="6C3E0CD3" w14:textId="77777777" w:rsidTr="005277F2">
        <w:trPr>
          <w:gridAfter w:val="1"/>
          <w:wAfter w:w="58" w:type="dxa"/>
          <w:cantSplit/>
        </w:trPr>
        <w:tc>
          <w:tcPr>
            <w:tcW w:w="9185" w:type="dxa"/>
          </w:tcPr>
          <w:p w14:paraId="2D81EBC1" w14:textId="3F9CEB42" w:rsidR="00A97ED7" w:rsidRPr="004424B1" w:rsidRDefault="00A97ED7" w:rsidP="006F64E3">
            <w:pPr>
              <w:rPr>
                <w:rStyle w:val="Term"/>
                <w:szCs w:val="24"/>
                <w:lang w:val="en-GB"/>
              </w:rPr>
            </w:pPr>
            <w:r w:rsidRPr="004424B1">
              <w:rPr>
                <w:rStyle w:val="Term"/>
                <w:szCs w:val="24"/>
                <w:lang w:val="en-GB"/>
              </w:rPr>
              <w:t>predicted event</w:t>
            </w:r>
            <w:r w:rsidRPr="004424B1">
              <w:rPr>
                <w:lang w:val="en-GB"/>
              </w:rPr>
              <w:t xml:space="preserve">: A type of </w:t>
            </w:r>
            <w:r w:rsidRPr="004424B1">
              <w:rPr>
                <w:rStyle w:val="Term"/>
                <w:szCs w:val="24"/>
                <w:lang w:val="en-GB"/>
              </w:rPr>
              <w:t xml:space="preserve">planning event </w:t>
            </w:r>
            <w:r w:rsidRPr="004424B1">
              <w:rPr>
                <w:lang w:val="en-GB"/>
              </w:rPr>
              <w:t xml:space="preserve">that is expected to occur at a particular time or position that can be predicted as an input to </w:t>
            </w:r>
            <w:r w:rsidRPr="004424B1">
              <w:rPr>
                <w:rStyle w:val="Term"/>
                <w:szCs w:val="24"/>
                <w:lang w:val="en-GB"/>
              </w:rPr>
              <w:t>planning</w:t>
            </w:r>
            <w:r w:rsidRPr="004424B1">
              <w:rPr>
                <w:lang w:val="en-GB"/>
              </w:rPr>
              <w:t xml:space="preserve"> and contained within a </w:t>
            </w:r>
            <w:r w:rsidRPr="004424B1">
              <w:rPr>
                <w:rStyle w:val="Term"/>
                <w:szCs w:val="24"/>
                <w:lang w:val="en-GB"/>
              </w:rPr>
              <w:t>plan</w:t>
            </w:r>
            <w:r w:rsidRPr="004424B1">
              <w:rPr>
                <w:lang w:val="en-GB"/>
              </w:rPr>
              <w:t>.  Orbital events are an example of predicted events.</w:t>
            </w:r>
          </w:p>
        </w:tc>
      </w:tr>
      <w:tr w:rsidR="00A97ED7" w:rsidRPr="004424B1" w14:paraId="0E953258" w14:textId="77777777" w:rsidTr="005277F2">
        <w:trPr>
          <w:gridAfter w:val="1"/>
          <w:wAfter w:w="58" w:type="dxa"/>
          <w:cantSplit/>
        </w:trPr>
        <w:tc>
          <w:tcPr>
            <w:tcW w:w="9185" w:type="dxa"/>
          </w:tcPr>
          <w:p w14:paraId="373F3306" w14:textId="2FB0A56C" w:rsidR="00A97ED7" w:rsidRPr="004424B1" w:rsidRDefault="00A97ED7" w:rsidP="00113792">
            <w:pPr>
              <w:rPr>
                <w:lang w:val="en-GB"/>
              </w:rPr>
            </w:pPr>
            <w:r w:rsidRPr="004424B1">
              <w:rPr>
                <w:rStyle w:val="Term"/>
                <w:szCs w:val="24"/>
                <w:lang w:val="en-GB"/>
              </w:rPr>
              <w:t>procedure</w:t>
            </w:r>
            <w:r w:rsidRPr="004424B1">
              <w:rPr>
                <w:lang w:val="en-GB"/>
              </w:rPr>
              <w:t xml:space="preserve">: </w:t>
            </w:r>
            <w:r w:rsidR="006218EF" w:rsidRPr="004424B1">
              <w:rPr>
                <w:lang w:val="en-GB"/>
              </w:rPr>
              <w:t>In the context of MPS</w:t>
            </w:r>
            <w:r w:rsidR="00113792" w:rsidRPr="004424B1">
              <w:rPr>
                <w:lang w:val="en-GB"/>
              </w:rPr>
              <w:t>,</w:t>
            </w:r>
            <w:r w:rsidR="006218EF" w:rsidRPr="004424B1">
              <w:rPr>
                <w:lang w:val="en-GB"/>
              </w:rPr>
              <w:t xml:space="preserve"> a</w:t>
            </w:r>
            <w:r w:rsidRPr="004424B1">
              <w:rPr>
                <w:lang w:val="en-GB"/>
              </w:rPr>
              <w:t xml:space="preserve">n executable process </w:t>
            </w:r>
            <w:r w:rsidR="004C3574" w:rsidRPr="004424B1">
              <w:rPr>
                <w:lang w:val="en-GB"/>
              </w:rPr>
              <w:t xml:space="preserve">that </w:t>
            </w:r>
            <w:r w:rsidR="006218EF" w:rsidRPr="004424B1">
              <w:rPr>
                <w:lang w:val="en-GB"/>
              </w:rPr>
              <w:t>is invoked to fulfil</w:t>
            </w:r>
            <w:r w:rsidR="004C3574" w:rsidRPr="004424B1">
              <w:rPr>
                <w:lang w:val="en-GB"/>
              </w:rPr>
              <w:t xml:space="preserve"> the execution of a planned activity.  Automated operations procedures, on-board control procedures, </w:t>
            </w:r>
            <w:r w:rsidR="006218EF" w:rsidRPr="004424B1">
              <w:rPr>
                <w:lang w:val="en-GB"/>
              </w:rPr>
              <w:t>and procedures supported by</w:t>
            </w:r>
            <w:r w:rsidRPr="004424B1">
              <w:rPr>
                <w:lang w:val="en-GB"/>
              </w:rPr>
              <w:t xml:space="preserve"> an MO Automation service provider (see reference</w:t>
            </w:r>
            <w:r w:rsidR="006F64E3" w:rsidRPr="004424B1">
              <w:rPr>
                <w:lang w:val="en-GB"/>
              </w:rPr>
              <w:t> </w:t>
            </w:r>
            <w:r w:rsidRPr="004424B1">
              <w:rPr>
                <w:lang w:val="en-GB"/>
              </w:rPr>
              <w:fldChar w:fldCharType="begin"/>
            </w:r>
            <w:r w:rsidRPr="004424B1">
              <w:rPr>
                <w:lang w:val="en-GB"/>
              </w:rPr>
              <w:instrText xml:space="preserve"> REF R_520x0g3MoServicesConcept \h  \* MERGEFORMAT </w:instrText>
            </w:r>
            <w:r w:rsidRPr="004424B1">
              <w:rPr>
                <w:lang w:val="en-GB"/>
              </w:rPr>
            </w:r>
            <w:r w:rsidRPr="004424B1">
              <w:rPr>
                <w:lang w:val="en-GB"/>
              </w:rPr>
              <w:fldChar w:fldCharType="separate"/>
            </w:r>
            <w:ins w:id="1335" w:author="Peter Van Der Plas" w:date="2025-01-01T17:31:00Z" w16du:dateUtc="2025-01-01T16:31:00Z">
              <w:r w:rsidR="006D1623" w:rsidRPr="004424B1">
                <w:rPr>
                  <w:lang w:val="en-GB"/>
                </w:rPr>
                <w:t>[</w:t>
              </w:r>
              <w:r w:rsidR="006D1623">
                <w:rPr>
                  <w:noProof/>
                  <w:lang w:val="en-GB"/>
                </w:rPr>
                <w:t>D1</w:t>
              </w:r>
              <w:r w:rsidR="006D1623" w:rsidRPr="004424B1">
                <w:rPr>
                  <w:lang w:val="en-GB"/>
                </w:rPr>
                <w:t>]</w:t>
              </w:r>
            </w:ins>
            <w:del w:id="1336" w:author="Peter Van Der Plas" w:date="2024-12-25T18:53:00Z" w16du:dateUtc="2024-12-25T17:53:00Z">
              <w:r w:rsidR="00BF1AC4" w:rsidRPr="004424B1" w:rsidDel="00547CCE">
                <w:rPr>
                  <w:lang w:val="en-GB"/>
                </w:rPr>
                <w:delText>[</w:delText>
              </w:r>
              <w:r w:rsidR="00BF1AC4" w:rsidDel="00547CCE">
                <w:rPr>
                  <w:noProof/>
                  <w:lang w:val="en-GB"/>
                </w:rPr>
                <w:delText>D1</w:delText>
              </w:r>
              <w:r w:rsidR="00BF1AC4" w:rsidRPr="004424B1" w:rsidDel="00547CCE">
                <w:rPr>
                  <w:lang w:val="en-GB"/>
                </w:rPr>
                <w:delText>]</w:delText>
              </w:r>
            </w:del>
            <w:r w:rsidRPr="004424B1">
              <w:rPr>
                <w:lang w:val="en-GB"/>
              </w:rPr>
              <w:fldChar w:fldCharType="end"/>
            </w:r>
            <w:r w:rsidRPr="004424B1">
              <w:rPr>
                <w:lang w:val="en-GB"/>
              </w:rPr>
              <w:t>) are examples of a procedure.</w:t>
            </w:r>
          </w:p>
        </w:tc>
      </w:tr>
      <w:tr w:rsidR="00A97ED7" w:rsidRPr="004424B1" w14:paraId="01269FD1" w14:textId="77777777" w:rsidTr="005277F2">
        <w:trPr>
          <w:gridAfter w:val="1"/>
          <w:wAfter w:w="58" w:type="dxa"/>
          <w:cantSplit/>
        </w:trPr>
        <w:tc>
          <w:tcPr>
            <w:tcW w:w="9185" w:type="dxa"/>
          </w:tcPr>
          <w:p w14:paraId="55F05CD8" w14:textId="0AE28148" w:rsidR="00A97ED7" w:rsidRPr="004424B1" w:rsidRDefault="00A97ED7" w:rsidP="006F64E3">
            <w:pPr>
              <w:rPr>
                <w:lang w:val="en-GB"/>
              </w:rPr>
            </w:pPr>
            <w:r w:rsidRPr="004424B1">
              <w:rPr>
                <w:rStyle w:val="Term"/>
                <w:szCs w:val="24"/>
                <w:lang w:val="en-GB"/>
              </w:rPr>
              <w:t>repetition</w:t>
            </w:r>
            <w:r w:rsidRPr="004424B1">
              <w:rPr>
                <w:lang w:val="en-GB"/>
              </w:rPr>
              <w:t xml:space="preserve">: A data structure used in the context of a </w:t>
            </w:r>
            <w:r w:rsidRPr="004424B1">
              <w:rPr>
                <w:rStyle w:val="Term"/>
                <w:szCs w:val="24"/>
                <w:lang w:val="en-GB"/>
              </w:rPr>
              <w:t xml:space="preserve">planning request </w:t>
            </w:r>
            <w:r w:rsidRPr="004424B1">
              <w:rPr>
                <w:lang w:val="en-GB"/>
              </w:rPr>
              <w:t xml:space="preserve">to request the repeated execution of </w:t>
            </w:r>
            <w:r w:rsidRPr="004424B1">
              <w:rPr>
                <w:rStyle w:val="Term"/>
                <w:szCs w:val="24"/>
                <w:lang w:val="en-GB"/>
              </w:rPr>
              <w:t>planning activities</w:t>
            </w:r>
            <w:r w:rsidRPr="004424B1">
              <w:rPr>
                <w:lang w:val="en-GB"/>
              </w:rPr>
              <w:t>.  Various sub-types of repetition are defined to support the specification of repeat cycles by different criteria, such as time, position</w:t>
            </w:r>
            <w:r w:rsidR="00667F46" w:rsidRPr="004424B1">
              <w:rPr>
                <w:lang w:val="en-GB"/>
              </w:rPr>
              <w:t>,</w:t>
            </w:r>
            <w:r w:rsidRPr="004424B1">
              <w:rPr>
                <w:lang w:val="en-GB"/>
              </w:rPr>
              <w:t xml:space="preserve"> or pointing.</w:t>
            </w:r>
          </w:p>
        </w:tc>
      </w:tr>
      <w:tr w:rsidR="00A97ED7" w:rsidRPr="004424B1" w14:paraId="1EE329B8" w14:textId="77777777" w:rsidTr="005277F2">
        <w:trPr>
          <w:gridAfter w:val="1"/>
          <w:wAfter w:w="58" w:type="dxa"/>
          <w:cantSplit/>
        </w:trPr>
        <w:tc>
          <w:tcPr>
            <w:tcW w:w="9185" w:type="dxa"/>
          </w:tcPr>
          <w:p w14:paraId="7B9BB106" w14:textId="1CEAD5DB" w:rsidR="00A97ED7" w:rsidRPr="004424B1" w:rsidRDefault="00A97ED7" w:rsidP="006F64E3">
            <w:pPr>
              <w:rPr>
                <w:lang w:val="en-GB"/>
              </w:rPr>
            </w:pPr>
            <w:r w:rsidRPr="004424B1">
              <w:rPr>
                <w:rStyle w:val="Term"/>
                <w:szCs w:val="24"/>
                <w:lang w:val="en-GB"/>
              </w:rPr>
              <w:t>request definition</w:t>
            </w:r>
            <w:r w:rsidRPr="004424B1">
              <w:rPr>
                <w:lang w:val="en-GB"/>
              </w:rPr>
              <w:t xml:space="preserve">: The optional </w:t>
            </w:r>
            <w:r w:rsidRPr="004424B1">
              <w:rPr>
                <w:rStyle w:val="Term"/>
                <w:szCs w:val="24"/>
                <w:lang w:val="en-GB"/>
              </w:rPr>
              <w:t xml:space="preserve">definition </w:t>
            </w:r>
            <w:r w:rsidRPr="004424B1">
              <w:rPr>
                <w:lang w:val="en-GB"/>
              </w:rPr>
              <w:t xml:space="preserve">element of a </w:t>
            </w:r>
            <w:r w:rsidRPr="004424B1">
              <w:rPr>
                <w:rStyle w:val="Term"/>
                <w:szCs w:val="24"/>
                <w:lang w:val="en-GB"/>
              </w:rPr>
              <w:t>planning request</w:t>
            </w:r>
            <w:r w:rsidRPr="004424B1">
              <w:rPr>
                <w:lang w:val="en-GB"/>
              </w:rPr>
              <w:t xml:space="preserve"> that contains the specification of a re-usable planning request template.  It forms part of the </w:t>
            </w:r>
            <w:r w:rsidRPr="004424B1">
              <w:rPr>
                <w:rStyle w:val="Term"/>
                <w:szCs w:val="24"/>
                <w:lang w:val="en-GB"/>
              </w:rPr>
              <w:t>planning configuration data</w:t>
            </w:r>
            <w:r w:rsidRPr="004424B1">
              <w:rPr>
                <w:lang w:val="en-GB"/>
              </w:rPr>
              <w:t>.</w:t>
            </w:r>
          </w:p>
        </w:tc>
      </w:tr>
      <w:tr w:rsidR="00A97ED7" w:rsidRPr="004424B1" w14:paraId="11AA5131" w14:textId="77777777" w:rsidTr="005277F2">
        <w:trPr>
          <w:gridAfter w:val="1"/>
          <w:wAfter w:w="58" w:type="dxa"/>
          <w:cantSplit/>
        </w:trPr>
        <w:tc>
          <w:tcPr>
            <w:tcW w:w="9185" w:type="dxa"/>
          </w:tcPr>
          <w:p w14:paraId="2282DECE" w14:textId="0F439C18" w:rsidR="00A97ED7" w:rsidRPr="004424B1" w:rsidRDefault="00A97ED7" w:rsidP="006F64E3">
            <w:pPr>
              <w:rPr>
                <w:rStyle w:val="Term"/>
                <w:szCs w:val="24"/>
                <w:lang w:val="en-GB"/>
              </w:rPr>
            </w:pPr>
            <w:r w:rsidRPr="004424B1">
              <w:rPr>
                <w:rStyle w:val="Term"/>
                <w:szCs w:val="24"/>
                <w:lang w:val="en-GB"/>
              </w:rPr>
              <w:t>request instance</w:t>
            </w:r>
            <w:r w:rsidRPr="004424B1">
              <w:rPr>
                <w:lang w:val="en-GB"/>
              </w:rPr>
              <w:t xml:space="preserve">: The </w:t>
            </w:r>
            <w:r w:rsidRPr="004424B1">
              <w:rPr>
                <w:rStyle w:val="Term"/>
                <w:szCs w:val="24"/>
                <w:lang w:val="en-GB"/>
              </w:rPr>
              <w:t xml:space="preserve">instance </w:t>
            </w:r>
            <w:r w:rsidRPr="004424B1">
              <w:rPr>
                <w:lang w:val="en-GB"/>
              </w:rPr>
              <w:t xml:space="preserve">element of a </w:t>
            </w:r>
            <w:r w:rsidRPr="004424B1">
              <w:rPr>
                <w:rStyle w:val="Term"/>
                <w:szCs w:val="24"/>
                <w:lang w:val="en-GB"/>
              </w:rPr>
              <w:t>planning request</w:t>
            </w:r>
            <w:r w:rsidRPr="004424B1">
              <w:rPr>
                <w:lang w:val="en-GB"/>
              </w:rPr>
              <w:t>.  This may change over time if the request is updated by the user, each comprising a separate version of the request.</w:t>
            </w:r>
          </w:p>
        </w:tc>
      </w:tr>
      <w:tr w:rsidR="00A97ED7" w:rsidRPr="004424B1" w14:paraId="53ACBB56" w14:textId="77777777" w:rsidTr="005277F2">
        <w:trPr>
          <w:gridAfter w:val="1"/>
          <w:wAfter w:w="58" w:type="dxa"/>
          <w:cantSplit/>
        </w:trPr>
        <w:tc>
          <w:tcPr>
            <w:tcW w:w="9185" w:type="dxa"/>
          </w:tcPr>
          <w:p w14:paraId="344B9C02" w14:textId="711D8EF6" w:rsidR="00A97ED7" w:rsidRPr="004424B1" w:rsidRDefault="00A97ED7" w:rsidP="006F64E3">
            <w:pPr>
              <w:rPr>
                <w:lang w:val="en-GB"/>
              </w:rPr>
            </w:pPr>
            <w:r w:rsidRPr="004424B1">
              <w:rPr>
                <w:rStyle w:val="Term"/>
                <w:szCs w:val="24"/>
                <w:lang w:val="en-GB"/>
              </w:rPr>
              <w:lastRenderedPageBreak/>
              <w:t>resource definition</w:t>
            </w:r>
            <w:r w:rsidRPr="004424B1">
              <w:rPr>
                <w:lang w:val="en-GB"/>
              </w:rPr>
              <w:t xml:space="preserve">: </w:t>
            </w:r>
            <w:commentRangeStart w:id="1337"/>
            <w:del w:id="1338" w:author="Quinten Van Woerkom" w:date="2024-11-25T09:33:00Z" w16du:dateUtc="2024-11-25T08:33:00Z">
              <w:r w:rsidRPr="004424B1" w:rsidDel="00A61A40">
                <w:rPr>
                  <w:lang w:val="en-GB"/>
                </w:rPr>
                <w:delText xml:space="preserve">The </w:delText>
              </w:r>
              <w:r w:rsidRPr="004424B1" w:rsidDel="00A61A40">
                <w:rPr>
                  <w:rStyle w:val="Term"/>
                  <w:szCs w:val="24"/>
                  <w:lang w:val="en-GB"/>
                </w:rPr>
                <w:delText xml:space="preserve">definition </w:delText>
              </w:r>
              <w:r w:rsidRPr="004424B1" w:rsidDel="00A61A40">
                <w:rPr>
                  <w:lang w:val="en-GB"/>
                </w:rPr>
                <w:delText xml:space="preserve">element of a </w:delText>
              </w:r>
              <w:r w:rsidRPr="004424B1" w:rsidDel="00A61A40">
                <w:rPr>
                  <w:rStyle w:val="Term"/>
                  <w:szCs w:val="24"/>
                  <w:lang w:val="en-GB"/>
                </w:rPr>
                <w:delText>planning resource</w:delText>
              </w:r>
              <w:r w:rsidRPr="004424B1" w:rsidDel="00A61A40">
                <w:rPr>
                  <w:lang w:val="en-GB"/>
                </w:rPr>
                <w:delText xml:space="preserve">.  This may omit dynamic attributes of the resource (its value) and forms part of the </w:delText>
              </w:r>
              <w:r w:rsidRPr="004424B1" w:rsidDel="00A61A40">
                <w:rPr>
                  <w:rStyle w:val="Term"/>
                  <w:szCs w:val="24"/>
                  <w:lang w:val="en-GB"/>
                </w:rPr>
                <w:delText>planning configuration data</w:delText>
              </w:r>
              <w:r w:rsidRPr="004424B1" w:rsidDel="00A61A40">
                <w:rPr>
                  <w:lang w:val="en-GB"/>
                </w:rPr>
                <w:delText>.</w:delText>
              </w:r>
            </w:del>
            <w:ins w:id="1339" w:author="Quinten Van Woerkom" w:date="2024-11-25T09:33:00Z" w16du:dateUtc="2024-11-25T08:33:00Z">
              <w:r w:rsidR="00A61A40" w:rsidRPr="00A61A40">
                <w:rPr>
                  <w:lang w:val="en-GB"/>
                </w:rPr>
                <w:t xml:space="preserve">The </w:t>
              </w:r>
              <w:r w:rsidR="00A61A40" w:rsidRPr="00A61A40">
                <w:rPr>
                  <w:b/>
                  <w:bCs/>
                  <w:lang w:val="en-GB"/>
                  <w:rPrChange w:id="1340" w:author="Quinten Van Woerkom" w:date="2024-11-25T09:33:00Z" w16du:dateUtc="2024-11-25T08:33:00Z">
                    <w:rPr>
                      <w:lang w:val="en-GB"/>
                    </w:rPr>
                  </w:rPrChange>
                </w:rPr>
                <w:t>definition</w:t>
              </w:r>
              <w:r w:rsidR="00A61A40" w:rsidRPr="00A61A40">
                <w:rPr>
                  <w:lang w:val="en-GB"/>
                </w:rPr>
                <w:t xml:space="preserve"> element of a </w:t>
              </w:r>
              <w:r w:rsidR="00A61A40" w:rsidRPr="00A61A40">
                <w:rPr>
                  <w:b/>
                  <w:bCs/>
                  <w:lang w:val="en-GB"/>
                  <w:rPrChange w:id="1341" w:author="Quinten Van Woerkom" w:date="2024-11-25T09:33:00Z" w16du:dateUtc="2024-11-25T08:33:00Z">
                    <w:rPr>
                      <w:lang w:val="en-GB"/>
                    </w:rPr>
                  </w:rPrChange>
                </w:rPr>
                <w:t>planning resource</w:t>
              </w:r>
              <w:r w:rsidR="00A61A40" w:rsidRPr="00A61A40">
                <w:rPr>
                  <w:lang w:val="en-GB"/>
                </w:rPr>
                <w:t xml:space="preserve"> that specifies its static </w:t>
              </w:r>
            </w:ins>
            <w:ins w:id="1342" w:author="Quinten Van Woerkom" w:date="2024-11-25T14:47:00Z" w16du:dateUtc="2024-11-25T13:47:00Z">
              <w:r w:rsidR="00006133">
                <w:rPr>
                  <w:lang w:val="en-GB"/>
                </w:rPr>
                <w:t>field</w:t>
              </w:r>
            </w:ins>
            <w:ins w:id="1343" w:author="Quinten Van Woerkom" w:date="2024-11-25T09:33:00Z" w16du:dateUtc="2024-11-25T08:33:00Z">
              <w:r w:rsidR="00A61A40" w:rsidRPr="00A61A40">
                <w:rPr>
                  <w:lang w:val="en-GB"/>
                </w:rPr>
                <w:t xml:space="preserve">s. It may omit dynamic </w:t>
              </w:r>
            </w:ins>
            <w:ins w:id="1344" w:author="Quinten Van Woerkom" w:date="2024-11-25T14:47:00Z" w16du:dateUtc="2024-11-25T13:47:00Z">
              <w:r w:rsidR="00006133">
                <w:rPr>
                  <w:lang w:val="en-GB"/>
                </w:rPr>
                <w:t>field</w:t>
              </w:r>
            </w:ins>
            <w:ins w:id="1345" w:author="Quinten Van Woerkom" w:date="2024-11-25T09:33:00Z" w16du:dateUtc="2024-11-25T08:33:00Z">
              <w:r w:rsidR="00A61A40" w:rsidRPr="00A61A40">
                <w:rPr>
                  <w:lang w:val="en-GB"/>
                </w:rPr>
                <w:t xml:space="preserve">s of the resource (its value) and forms part of the </w:t>
              </w:r>
              <w:r w:rsidR="00A61A40" w:rsidRPr="00A61A40">
                <w:rPr>
                  <w:b/>
                  <w:bCs/>
                  <w:lang w:val="en-GB"/>
                  <w:rPrChange w:id="1346" w:author="Quinten Van Woerkom" w:date="2024-11-25T09:33:00Z" w16du:dateUtc="2024-11-25T08:33:00Z">
                    <w:rPr>
                      <w:lang w:val="en-GB"/>
                    </w:rPr>
                  </w:rPrChange>
                </w:rPr>
                <w:t>planning configuration data</w:t>
              </w:r>
              <w:r w:rsidR="00A61A40" w:rsidRPr="00A61A40">
                <w:rPr>
                  <w:lang w:val="en-GB"/>
                </w:rPr>
                <w:t>.</w:t>
              </w:r>
            </w:ins>
            <w:commentRangeEnd w:id="1337"/>
            <w:ins w:id="1347" w:author="Quinten Van Woerkom" w:date="2024-11-25T09:34:00Z" w16du:dateUtc="2024-11-25T08:34:00Z">
              <w:r w:rsidR="00B82C79">
                <w:rPr>
                  <w:rStyle w:val="CommentReference"/>
                </w:rPr>
                <w:commentReference w:id="1337"/>
              </w:r>
            </w:ins>
          </w:p>
        </w:tc>
      </w:tr>
      <w:tr w:rsidR="00A97ED7" w:rsidRPr="004424B1" w14:paraId="28FDB887" w14:textId="77777777" w:rsidTr="005277F2">
        <w:trPr>
          <w:gridAfter w:val="1"/>
          <w:wAfter w:w="58" w:type="dxa"/>
          <w:cantSplit/>
        </w:trPr>
        <w:tc>
          <w:tcPr>
            <w:tcW w:w="9185" w:type="dxa"/>
          </w:tcPr>
          <w:p w14:paraId="02B65C40" w14:textId="11DCE2E3" w:rsidR="00A97ED7" w:rsidRPr="004424B1" w:rsidRDefault="00A97ED7" w:rsidP="006F64E3">
            <w:pPr>
              <w:rPr>
                <w:lang w:val="en-GB"/>
              </w:rPr>
            </w:pPr>
            <w:r w:rsidRPr="004424B1">
              <w:rPr>
                <w:rStyle w:val="Term"/>
                <w:szCs w:val="24"/>
                <w:lang w:val="en-GB"/>
              </w:rPr>
              <w:t>resource profile</w:t>
            </w:r>
            <w:r w:rsidRPr="004424B1">
              <w:rPr>
                <w:lang w:val="en-GB"/>
              </w:rPr>
              <w:t xml:space="preserve">: Provision for the evolution of the value of a </w:t>
            </w:r>
            <w:r w:rsidRPr="004424B1">
              <w:rPr>
                <w:rStyle w:val="Term"/>
                <w:szCs w:val="24"/>
                <w:lang w:val="en-GB"/>
              </w:rPr>
              <w:t xml:space="preserve">planning resource </w:t>
            </w:r>
            <w:r w:rsidRPr="004424B1">
              <w:rPr>
                <w:lang w:val="en-GB"/>
              </w:rPr>
              <w:t>over time.</w:t>
            </w:r>
          </w:p>
        </w:tc>
      </w:tr>
      <w:tr w:rsidR="00A97ED7" w:rsidRPr="004424B1" w14:paraId="74874A65" w14:textId="77777777" w:rsidTr="005277F2">
        <w:trPr>
          <w:gridAfter w:val="1"/>
          <w:wAfter w:w="58" w:type="dxa"/>
          <w:cantSplit/>
        </w:trPr>
        <w:tc>
          <w:tcPr>
            <w:tcW w:w="9185" w:type="dxa"/>
          </w:tcPr>
          <w:p w14:paraId="4CF52B34" w14:textId="694F7C3B" w:rsidR="001A118A" w:rsidRPr="00492DC1" w:rsidRDefault="00A97ED7" w:rsidP="006F64E3">
            <w:pPr>
              <w:rPr>
                <w:lang w:val="en-GB"/>
              </w:rPr>
            </w:pPr>
            <w:r w:rsidRPr="004424B1">
              <w:rPr>
                <w:rStyle w:val="Term"/>
                <w:szCs w:val="24"/>
                <w:lang w:val="en-GB"/>
              </w:rPr>
              <w:t>slider</w:t>
            </w:r>
            <w:r w:rsidRPr="004424B1">
              <w:rPr>
                <w:lang w:val="en-GB"/>
              </w:rPr>
              <w:t xml:space="preserve">: A relative position with respect to an MPS object, such as a </w:t>
            </w:r>
            <w:r w:rsidRPr="004424B1">
              <w:rPr>
                <w:rStyle w:val="Term"/>
                <w:szCs w:val="24"/>
                <w:lang w:val="en-GB"/>
              </w:rPr>
              <w:t>planning activity</w:t>
            </w:r>
            <w:r w:rsidRPr="004424B1">
              <w:rPr>
                <w:lang w:val="en-GB"/>
              </w:rPr>
              <w:t>, where 0 represents the start and 1 the end of the activity.  The slider is a real number that can represent a specific point between these two extremes.</w:t>
            </w:r>
          </w:p>
        </w:tc>
      </w:tr>
      <w:tr w:rsidR="005E2086" w:rsidRPr="004424B1" w14:paraId="346998FD" w14:textId="77777777" w:rsidTr="005277F2">
        <w:trPr>
          <w:cantSplit/>
          <w:ins w:id="1348" w:author="Quinten Van Woerkom" w:date="2024-11-27T11:57:00Z"/>
        </w:trPr>
        <w:tc>
          <w:tcPr>
            <w:tcW w:w="9185" w:type="dxa"/>
            <w:gridSpan w:val="2"/>
          </w:tcPr>
          <w:p w14:paraId="385668BE" w14:textId="77777777" w:rsidR="005E2086" w:rsidRDefault="005E2086" w:rsidP="00E9449E">
            <w:pPr>
              <w:rPr>
                <w:ins w:id="1349" w:author="Quinten Van Woerkom" w:date="2024-11-27T11:59:00Z" w16du:dateUtc="2024-11-27T10:59:00Z"/>
                <w:rStyle w:val="Term"/>
                <w:szCs w:val="24"/>
                <w:lang w:val="en-GB"/>
              </w:rPr>
            </w:pPr>
            <w:commentRangeStart w:id="1350"/>
            <w:ins w:id="1351" w:author="Quinten Van Woerkom" w:date="2024-11-27T11:57:00Z" w16du:dateUtc="2024-11-27T10:57:00Z">
              <w:r w:rsidRPr="005E2086">
                <w:rPr>
                  <w:rStyle w:val="Term"/>
                  <w:szCs w:val="24"/>
                  <w:lang w:val="en-GB"/>
                </w:rPr>
                <w:t>sub-plan</w:t>
              </w:r>
              <w:r w:rsidRPr="005E2086">
                <w:rPr>
                  <w:rStyle w:val="Term"/>
                  <w:b w:val="0"/>
                  <w:bCs/>
                  <w:szCs w:val="24"/>
                  <w:lang w:val="en-GB"/>
                  <w:rPrChange w:id="1352" w:author="Quinten Van Woerkom" w:date="2024-11-27T11:57:00Z" w16du:dateUtc="2024-11-27T10:57:00Z">
                    <w:rPr>
                      <w:rStyle w:val="Term"/>
                      <w:szCs w:val="24"/>
                      <w:lang w:val="en-GB"/>
                    </w:rPr>
                  </w:rPrChange>
                </w:rPr>
                <w:t>: A unique subset of</w:t>
              </w:r>
              <w:r w:rsidRPr="005E2086">
                <w:rPr>
                  <w:rStyle w:val="Term"/>
                  <w:szCs w:val="24"/>
                  <w:lang w:val="en-GB"/>
                </w:rPr>
                <w:t xml:space="preserve"> activity instances</w:t>
              </w:r>
              <w:r w:rsidRPr="005E2086">
                <w:rPr>
                  <w:rStyle w:val="Term"/>
                  <w:b w:val="0"/>
                  <w:bCs/>
                  <w:szCs w:val="24"/>
                  <w:lang w:val="en-GB"/>
                  <w:rPrChange w:id="1353" w:author="Quinten Van Woerkom" w:date="2024-11-27T11:57:00Z" w16du:dateUtc="2024-11-27T10:57:00Z">
                    <w:rPr>
                      <w:rStyle w:val="Term"/>
                      <w:szCs w:val="24"/>
                      <w:lang w:val="en-GB"/>
                    </w:rPr>
                  </w:rPrChange>
                </w:rPr>
                <w:t>, identified by a single</w:t>
              </w:r>
              <w:r w:rsidRPr="005E2086">
                <w:rPr>
                  <w:rStyle w:val="Term"/>
                  <w:szCs w:val="24"/>
                  <w:lang w:val="en-GB"/>
                </w:rPr>
                <w:t xml:space="preserve"> sub-plan</w:t>
              </w:r>
              <w:r w:rsidRPr="005E2086">
                <w:rPr>
                  <w:rStyle w:val="Term"/>
                  <w:b w:val="0"/>
                  <w:bCs/>
                  <w:szCs w:val="24"/>
                  <w:lang w:val="en-GB"/>
                  <w:rPrChange w:id="1354" w:author="Quinten Van Woerkom" w:date="2024-11-27T11:57:00Z" w16du:dateUtc="2024-11-27T10:57:00Z">
                    <w:rPr>
                      <w:rStyle w:val="Term"/>
                      <w:szCs w:val="24"/>
                      <w:lang w:val="en-GB"/>
                    </w:rPr>
                  </w:rPrChange>
                </w:rPr>
                <w:t xml:space="preserve"> identifier.</w:t>
              </w:r>
              <w:r w:rsidRPr="005E2086">
                <w:rPr>
                  <w:rStyle w:val="Term"/>
                  <w:szCs w:val="24"/>
                  <w:lang w:val="en-GB"/>
                </w:rPr>
                <w:t xml:space="preserve"> </w:t>
              </w:r>
            </w:ins>
          </w:p>
          <w:p w14:paraId="63079199" w14:textId="594AF935" w:rsidR="00756E8E" w:rsidRPr="00756E8E" w:rsidRDefault="00756E8E">
            <w:pPr>
              <w:pStyle w:val="Notelevel1"/>
              <w:rPr>
                <w:ins w:id="1355" w:author="Quinten Van Woerkom" w:date="2024-11-27T11:57:00Z" w16du:dateUtc="2024-11-27T10:57:00Z"/>
                <w:rStyle w:val="Term"/>
                <w:b w:val="0"/>
              </w:rPr>
              <w:pPrChange w:id="1356" w:author="Quinten Van Woerkom" w:date="2024-11-27T12:14:00Z" w16du:dateUtc="2024-11-27T11:14:00Z">
                <w:pPr/>
              </w:pPrChange>
            </w:pPr>
            <w:ins w:id="1357" w:author="Quinten Van Woerkom" w:date="2024-11-27T12:14:00Z" w16du:dateUtc="2024-11-27T11:14:00Z">
              <w:r w:rsidRPr="004424B1">
                <w:t>NOTE</w:t>
              </w:r>
              <w:r w:rsidRPr="004424B1">
                <w:tab/>
                <w:t>–</w:t>
              </w:r>
              <w:r w:rsidRPr="004424B1">
                <w:tab/>
              </w:r>
            </w:ins>
            <w:ins w:id="1358" w:author="Quinten Van Woerkom" w:date="2024-11-27T12:15:00Z" w16du:dateUtc="2024-11-27T11:15:00Z">
              <w:r w:rsidRPr="00756E8E">
                <w:t xml:space="preserve">This can be used to allow execution control over multiple distinct </w:t>
              </w:r>
              <w:r w:rsidRPr="00756E8E">
                <w:rPr>
                  <w:b/>
                  <w:bCs/>
                  <w:rPrChange w:id="1359" w:author="Quinten Van Woerkom" w:date="2024-11-27T12:15:00Z" w16du:dateUtc="2024-11-27T11:15:00Z">
                    <w:rPr/>
                  </w:rPrChange>
                </w:rPr>
                <w:t>sub-plans</w:t>
              </w:r>
              <w:r w:rsidRPr="00756E8E">
                <w:t xml:space="preserve"> within </w:t>
              </w:r>
              <w:r w:rsidRPr="00756E8E">
                <w:rPr>
                  <w:b/>
                  <w:bCs/>
                  <w:rPrChange w:id="1360" w:author="Quinten Van Woerkom" w:date="2024-11-27T12:15:00Z" w16du:dateUtc="2024-11-27T11:15:00Z">
                    <w:rPr/>
                  </w:rPrChange>
                </w:rPr>
                <w:t>plans</w:t>
              </w:r>
              <w:r w:rsidRPr="00756E8E">
                <w:t>, as needed to support separate payloads, or individual spacecraft within a constellation.</w:t>
              </w:r>
              <w:commentRangeEnd w:id="1350"/>
              <w:r w:rsidR="00F52896">
                <w:rPr>
                  <w:rStyle w:val="CommentReference"/>
                  <w:lang w:val="en-US" w:eastAsia="en-US"/>
                </w:rPr>
                <w:commentReference w:id="1350"/>
              </w:r>
            </w:ins>
          </w:p>
        </w:tc>
      </w:tr>
      <w:tr w:rsidR="00A97ED7" w:rsidRPr="004424B1" w14:paraId="65B91639" w14:textId="77777777" w:rsidTr="005277F2">
        <w:trPr>
          <w:gridAfter w:val="1"/>
          <w:wAfter w:w="58" w:type="dxa"/>
          <w:cantSplit/>
        </w:trPr>
        <w:tc>
          <w:tcPr>
            <w:tcW w:w="9185" w:type="dxa"/>
          </w:tcPr>
          <w:p w14:paraId="7A63E79B" w14:textId="172F9DAA" w:rsidR="00A97ED7" w:rsidRPr="004424B1" w:rsidRDefault="00A97ED7" w:rsidP="00E9449E">
            <w:pPr>
              <w:rPr>
                <w:lang w:val="en-GB"/>
              </w:rPr>
            </w:pPr>
            <w:r w:rsidRPr="004424B1">
              <w:rPr>
                <w:rStyle w:val="Term"/>
                <w:szCs w:val="24"/>
                <w:lang w:val="en-GB"/>
              </w:rPr>
              <w:t>target plan</w:t>
            </w:r>
            <w:r w:rsidRPr="004424B1">
              <w:rPr>
                <w:lang w:val="en-GB"/>
              </w:rPr>
              <w:t xml:space="preserve">: A </w:t>
            </w:r>
            <w:r w:rsidRPr="004424B1">
              <w:rPr>
                <w:rStyle w:val="Term"/>
                <w:szCs w:val="24"/>
                <w:lang w:val="en-GB"/>
              </w:rPr>
              <w:t xml:space="preserve">full plan </w:t>
            </w:r>
            <w:r w:rsidRPr="004424B1">
              <w:rPr>
                <w:lang w:val="en-GB"/>
              </w:rPr>
              <w:t xml:space="preserve">that is the result of applying a </w:t>
            </w:r>
            <w:r w:rsidRPr="004424B1">
              <w:rPr>
                <w:rStyle w:val="Term"/>
                <w:szCs w:val="24"/>
                <w:lang w:val="en-GB"/>
              </w:rPr>
              <w:t xml:space="preserve">patch plan </w:t>
            </w:r>
            <w:r w:rsidRPr="004424B1">
              <w:rPr>
                <w:lang w:val="en-GB"/>
              </w:rPr>
              <w:t xml:space="preserve">to its </w:t>
            </w:r>
            <w:r w:rsidRPr="004424B1">
              <w:rPr>
                <w:rStyle w:val="Term"/>
                <w:szCs w:val="24"/>
                <w:lang w:val="en-GB"/>
              </w:rPr>
              <w:t>precursor plan</w:t>
            </w:r>
            <w:r w:rsidRPr="004424B1">
              <w:rPr>
                <w:lang w:val="en-GB"/>
              </w:rPr>
              <w:t>.</w:t>
            </w:r>
          </w:p>
        </w:tc>
      </w:tr>
      <w:tr w:rsidR="00A97ED7" w:rsidRPr="004424B1" w14:paraId="51768305" w14:textId="77777777" w:rsidTr="005277F2">
        <w:trPr>
          <w:gridAfter w:val="1"/>
          <w:wAfter w:w="58" w:type="dxa"/>
          <w:cantSplit/>
        </w:trPr>
        <w:tc>
          <w:tcPr>
            <w:tcW w:w="9185" w:type="dxa"/>
          </w:tcPr>
          <w:p w14:paraId="4D47AAF6" w14:textId="01EA0C32" w:rsidR="00A97ED7" w:rsidRPr="004424B1" w:rsidRDefault="00A97ED7" w:rsidP="006F64E3">
            <w:pPr>
              <w:rPr>
                <w:lang w:val="en-GB"/>
              </w:rPr>
            </w:pPr>
            <w:r w:rsidRPr="004424B1">
              <w:rPr>
                <w:rStyle w:val="Term"/>
                <w:szCs w:val="24"/>
                <w:lang w:val="en-GB"/>
              </w:rPr>
              <w:t>trigger</w:t>
            </w:r>
            <w:r w:rsidRPr="004424B1">
              <w:rPr>
                <w:lang w:val="en-GB"/>
              </w:rPr>
              <w:t xml:space="preserve">: A construct that allows specification of the specific condition that marks the start or end of something.  It is used in the context of both </w:t>
            </w:r>
            <w:r w:rsidRPr="004424B1">
              <w:rPr>
                <w:rStyle w:val="Term"/>
                <w:szCs w:val="24"/>
                <w:lang w:val="en-GB"/>
              </w:rPr>
              <w:t xml:space="preserve">planning activities </w:t>
            </w:r>
            <w:r w:rsidRPr="004424B1">
              <w:rPr>
                <w:lang w:val="en-GB"/>
              </w:rPr>
              <w:t xml:space="preserve">and </w:t>
            </w:r>
            <w:r w:rsidRPr="004424B1">
              <w:rPr>
                <w:rStyle w:val="Term"/>
                <w:szCs w:val="24"/>
                <w:lang w:val="en-GB"/>
              </w:rPr>
              <w:t xml:space="preserve">plans </w:t>
            </w:r>
            <w:r w:rsidRPr="004424B1">
              <w:rPr>
                <w:lang w:val="en-GB"/>
              </w:rPr>
              <w:t xml:space="preserve">to specify when an activity should start or end.  Triggers may be defined in terms of time, </w:t>
            </w:r>
            <w:r w:rsidRPr="004424B1">
              <w:rPr>
                <w:rStyle w:val="Term"/>
                <w:szCs w:val="24"/>
                <w:lang w:val="en-GB"/>
              </w:rPr>
              <w:t>position</w:t>
            </w:r>
            <w:r w:rsidRPr="004424B1">
              <w:rPr>
                <w:lang w:val="en-GB"/>
              </w:rPr>
              <w:t xml:space="preserve">, </w:t>
            </w:r>
            <w:r w:rsidRPr="004424B1">
              <w:rPr>
                <w:rStyle w:val="Term"/>
                <w:szCs w:val="24"/>
                <w:lang w:val="en-GB"/>
              </w:rPr>
              <w:t>pointing</w:t>
            </w:r>
            <w:r w:rsidR="00667F46" w:rsidRPr="004424B1">
              <w:rPr>
                <w:lang w:val="en-GB"/>
              </w:rPr>
              <w:t xml:space="preserve">, </w:t>
            </w:r>
            <w:r w:rsidRPr="004424B1">
              <w:rPr>
                <w:lang w:val="en-GB"/>
              </w:rPr>
              <w:t xml:space="preserve">or a </w:t>
            </w:r>
            <w:r w:rsidRPr="004424B1">
              <w:rPr>
                <w:rStyle w:val="Term"/>
                <w:szCs w:val="24"/>
                <w:lang w:val="en-GB"/>
              </w:rPr>
              <w:t>planning event</w:t>
            </w:r>
            <w:r w:rsidRPr="004424B1">
              <w:rPr>
                <w:lang w:val="en-GB"/>
              </w:rPr>
              <w:t>.</w:t>
            </w:r>
          </w:p>
        </w:tc>
      </w:tr>
      <w:tr w:rsidR="00A97ED7" w:rsidRPr="004424B1" w14:paraId="130742A9" w14:textId="77777777" w:rsidTr="005277F2">
        <w:trPr>
          <w:gridAfter w:val="1"/>
          <w:wAfter w:w="58" w:type="dxa"/>
          <w:cantSplit/>
        </w:trPr>
        <w:tc>
          <w:tcPr>
            <w:tcW w:w="9185" w:type="dxa"/>
          </w:tcPr>
          <w:p w14:paraId="2C6753D1" w14:textId="582C0E8B" w:rsidR="001A118A" w:rsidRPr="004424B1" w:rsidRDefault="00A97ED7" w:rsidP="006F64E3">
            <w:pPr>
              <w:rPr>
                <w:lang w:val="en-GB"/>
              </w:rPr>
            </w:pPr>
            <w:r w:rsidRPr="004424B1">
              <w:rPr>
                <w:rStyle w:val="Term"/>
                <w:szCs w:val="24"/>
                <w:lang w:val="en-GB"/>
              </w:rPr>
              <w:t>update</w:t>
            </w:r>
            <w:r w:rsidRPr="004424B1">
              <w:rPr>
                <w:lang w:val="en-GB"/>
              </w:rPr>
              <w:t xml:space="preserve">: A data structure used to report the changing value of dynamic </w:t>
            </w:r>
            <w:del w:id="1361" w:author="Quinten Van Woerkom" w:date="2024-11-25T14:47:00Z" w16du:dateUtc="2024-11-25T13:47:00Z">
              <w:r w:rsidRPr="004424B1" w:rsidDel="00006133">
                <w:rPr>
                  <w:lang w:val="en-GB"/>
                </w:rPr>
                <w:delText>attribute</w:delText>
              </w:r>
            </w:del>
            <w:ins w:id="1362" w:author="Quinten Van Woerkom" w:date="2024-11-25T14:47:00Z" w16du:dateUtc="2024-11-25T13:47:00Z">
              <w:r w:rsidR="00006133">
                <w:rPr>
                  <w:lang w:val="en-GB"/>
                </w:rPr>
                <w:t>field</w:t>
              </w:r>
            </w:ins>
            <w:r w:rsidRPr="004424B1">
              <w:rPr>
                <w:lang w:val="en-GB"/>
              </w:rPr>
              <w:t xml:space="preserve">s and </w:t>
            </w:r>
            <w:r w:rsidRPr="004424B1">
              <w:rPr>
                <w:rStyle w:val="Term"/>
                <w:szCs w:val="24"/>
                <w:lang w:val="en-GB"/>
              </w:rPr>
              <w:t xml:space="preserve">arguments </w:t>
            </w:r>
            <w:r w:rsidRPr="004424B1">
              <w:rPr>
                <w:lang w:val="en-GB"/>
              </w:rPr>
              <w:t xml:space="preserve">of an </w:t>
            </w:r>
            <w:r w:rsidRPr="004424B1">
              <w:rPr>
                <w:rStyle w:val="Term"/>
                <w:szCs w:val="24"/>
                <w:lang w:val="en-GB"/>
              </w:rPr>
              <w:t xml:space="preserve">MO object </w:t>
            </w:r>
            <w:r w:rsidRPr="004424B1">
              <w:rPr>
                <w:lang w:val="en-GB"/>
              </w:rPr>
              <w:t>(including its status) at a specific point in time.</w:t>
            </w:r>
          </w:p>
        </w:tc>
      </w:tr>
      <w:tr w:rsidR="00A97ED7" w:rsidRPr="004424B1" w14:paraId="4C2FFC2D" w14:textId="77777777" w:rsidTr="005277F2">
        <w:trPr>
          <w:gridAfter w:val="1"/>
          <w:wAfter w:w="58" w:type="dxa"/>
          <w:cantSplit/>
        </w:trPr>
        <w:tc>
          <w:tcPr>
            <w:tcW w:w="9185" w:type="dxa"/>
          </w:tcPr>
          <w:p w14:paraId="13415393" w14:textId="3CDFE6AB" w:rsidR="00A97ED7" w:rsidRPr="004424B1" w:rsidRDefault="00A97ED7" w:rsidP="006F64E3">
            <w:pPr>
              <w:rPr>
                <w:lang w:val="en-GB"/>
              </w:rPr>
            </w:pPr>
            <w:r w:rsidRPr="004424B1">
              <w:rPr>
                <w:rStyle w:val="Term"/>
                <w:szCs w:val="24"/>
                <w:lang w:val="en-GB"/>
              </w:rPr>
              <w:t>version</w:t>
            </w:r>
            <w:r w:rsidRPr="004424B1">
              <w:rPr>
                <w:lang w:val="en-GB"/>
              </w:rPr>
              <w:t xml:space="preserve">: Part of the </w:t>
            </w:r>
            <w:r w:rsidRPr="004424B1">
              <w:rPr>
                <w:rStyle w:val="Term"/>
                <w:szCs w:val="24"/>
                <w:lang w:val="en-GB"/>
              </w:rPr>
              <w:t>identity</w:t>
            </w:r>
            <w:r w:rsidRPr="004424B1">
              <w:rPr>
                <w:lang w:val="en-GB"/>
              </w:rPr>
              <w:t xml:space="preserve"> of an </w:t>
            </w:r>
            <w:r w:rsidRPr="004424B1">
              <w:rPr>
                <w:rStyle w:val="Term"/>
                <w:szCs w:val="24"/>
                <w:lang w:val="en-GB"/>
              </w:rPr>
              <w:t>MO object</w:t>
            </w:r>
            <w:r w:rsidRPr="004424B1">
              <w:rPr>
                <w:lang w:val="en-GB"/>
              </w:rPr>
              <w:t xml:space="preserve">, typically of a </w:t>
            </w:r>
            <w:r w:rsidRPr="004424B1">
              <w:rPr>
                <w:rStyle w:val="Term"/>
                <w:szCs w:val="24"/>
                <w:lang w:val="en-GB"/>
              </w:rPr>
              <w:t xml:space="preserve">definition </w:t>
            </w:r>
            <w:r w:rsidRPr="004424B1">
              <w:rPr>
                <w:lang w:val="en-GB"/>
              </w:rPr>
              <w:t xml:space="preserve">object, that represents a defined set of values for its static </w:t>
            </w:r>
            <w:del w:id="1363" w:author="Quinten Van Woerkom" w:date="2024-11-25T14:47:00Z" w16du:dateUtc="2024-11-25T13:47:00Z">
              <w:r w:rsidRPr="004424B1" w:rsidDel="00006133">
                <w:rPr>
                  <w:lang w:val="en-GB"/>
                </w:rPr>
                <w:delText>attribute</w:delText>
              </w:r>
            </w:del>
            <w:ins w:id="1364" w:author="Quinten Van Woerkom" w:date="2024-11-25T14:47:00Z" w16du:dateUtc="2024-11-25T13:47:00Z">
              <w:r w:rsidR="00006133">
                <w:rPr>
                  <w:lang w:val="en-GB"/>
                </w:rPr>
                <w:t>field</w:t>
              </w:r>
            </w:ins>
            <w:r w:rsidRPr="004424B1">
              <w:rPr>
                <w:lang w:val="en-GB"/>
              </w:rPr>
              <w:t xml:space="preserve">s.  When a </w:t>
            </w:r>
            <w:r w:rsidRPr="004424B1">
              <w:rPr>
                <w:rStyle w:val="Term"/>
                <w:szCs w:val="24"/>
                <w:lang w:val="en-GB"/>
              </w:rPr>
              <w:t xml:space="preserve">definition </w:t>
            </w:r>
            <w:r w:rsidRPr="004424B1">
              <w:rPr>
                <w:lang w:val="en-GB"/>
              </w:rPr>
              <w:t xml:space="preserve">is updated, the version is incremented, but other elements of the object’s identity, including its </w:t>
            </w:r>
            <w:r w:rsidRPr="004424B1">
              <w:rPr>
                <w:rStyle w:val="Term"/>
                <w:szCs w:val="24"/>
                <w:lang w:val="en-GB"/>
              </w:rPr>
              <w:t>key</w:t>
            </w:r>
            <w:r w:rsidRPr="004424B1">
              <w:rPr>
                <w:lang w:val="en-GB"/>
              </w:rPr>
              <w:t xml:space="preserve"> remain unchanged.</w:t>
            </w:r>
          </w:p>
        </w:tc>
      </w:tr>
    </w:tbl>
    <w:p w14:paraId="742C8073" w14:textId="77777777" w:rsidR="00884D91" w:rsidRPr="004424B1" w:rsidRDefault="00884D91" w:rsidP="0043015A">
      <w:pPr>
        <w:pStyle w:val="Heading2"/>
        <w:spacing w:before="480"/>
        <w:rPr>
          <w:lang w:val="en-GB"/>
        </w:rPr>
      </w:pPr>
      <w:bookmarkStart w:id="1365" w:name="_Toc140093763"/>
      <w:bookmarkStart w:id="1366" w:name="_Toc161745088"/>
      <w:bookmarkStart w:id="1367" w:name="_Toc186644300"/>
      <w:r w:rsidRPr="004424B1">
        <w:rPr>
          <w:lang w:val="en-GB"/>
        </w:rPr>
        <w:t>Nomenclature</w:t>
      </w:r>
      <w:bookmarkEnd w:id="1365"/>
      <w:bookmarkEnd w:id="1366"/>
      <w:bookmarkEnd w:id="1367"/>
    </w:p>
    <w:p w14:paraId="28CFCC67" w14:textId="0935073D" w:rsidR="001C46E5" w:rsidRPr="004424B1" w:rsidRDefault="001C46E5" w:rsidP="0043015A">
      <w:pPr>
        <w:pStyle w:val="Heading3"/>
        <w:rPr>
          <w:lang w:val="en-GB"/>
        </w:rPr>
      </w:pPr>
      <w:bookmarkStart w:id="1368" w:name="_Toc140093764"/>
      <w:bookmarkStart w:id="1369" w:name="_Ref60920925"/>
      <w:r w:rsidRPr="004424B1">
        <w:rPr>
          <w:lang w:val="en-GB"/>
        </w:rPr>
        <w:t>Normative Text</w:t>
      </w:r>
      <w:bookmarkEnd w:id="1368"/>
    </w:p>
    <w:p w14:paraId="4D7E0319" w14:textId="5887B3C7" w:rsidR="001C46E5" w:rsidRPr="004424B1" w:rsidRDefault="001C46E5" w:rsidP="001C46E5">
      <w:pPr>
        <w:rPr>
          <w:lang w:val="en-GB"/>
        </w:rPr>
      </w:pPr>
      <w:r w:rsidRPr="004424B1">
        <w:rPr>
          <w:lang w:val="en-GB"/>
        </w:rPr>
        <w:t>The following conventions apply for the normative specifications in this</w:t>
      </w:r>
      <w:r w:rsidR="00950410" w:rsidRPr="004424B1">
        <w:rPr>
          <w:lang w:val="en-GB"/>
        </w:rPr>
        <w:t xml:space="preserve"> </w:t>
      </w:r>
      <w:r w:rsidR="00861D1B" w:rsidRPr="004424B1">
        <w:rPr>
          <w:lang w:val="en-GB"/>
        </w:rPr>
        <w:t>Recommended Standard</w:t>
      </w:r>
      <w:r w:rsidRPr="004424B1">
        <w:rPr>
          <w:lang w:val="en-GB"/>
        </w:rPr>
        <w:t>:</w:t>
      </w:r>
    </w:p>
    <w:p w14:paraId="7649C7BF" w14:textId="30258585" w:rsidR="001C46E5" w:rsidRPr="004424B1" w:rsidRDefault="001C46E5" w:rsidP="003A4612">
      <w:pPr>
        <w:pStyle w:val="List"/>
        <w:numPr>
          <w:ilvl w:val="0"/>
          <w:numId w:val="86"/>
        </w:numPr>
        <w:tabs>
          <w:tab w:val="clear" w:pos="360"/>
          <w:tab w:val="left" w:pos="720"/>
        </w:tabs>
        <w:ind w:left="720"/>
      </w:pPr>
      <w:r w:rsidRPr="004424B1">
        <w:t>the words ‘shall’ and ‘must’ imply a binding and verifiable specification;</w:t>
      </w:r>
    </w:p>
    <w:p w14:paraId="0780D949" w14:textId="3EE70894" w:rsidR="001C46E5" w:rsidRPr="004424B1" w:rsidRDefault="001C46E5" w:rsidP="003A4612">
      <w:pPr>
        <w:pStyle w:val="List"/>
        <w:numPr>
          <w:ilvl w:val="0"/>
          <w:numId w:val="86"/>
        </w:numPr>
        <w:tabs>
          <w:tab w:val="clear" w:pos="360"/>
          <w:tab w:val="left" w:pos="720"/>
        </w:tabs>
        <w:ind w:left="720"/>
      </w:pPr>
      <w:r w:rsidRPr="004424B1">
        <w:t xml:space="preserve">the word ‘should’ </w:t>
      </w:r>
      <w:proofErr w:type="gramStart"/>
      <w:r w:rsidRPr="004424B1">
        <w:t>implies</w:t>
      </w:r>
      <w:proofErr w:type="gramEnd"/>
      <w:r w:rsidRPr="004424B1">
        <w:t xml:space="preserve"> an optional, but desirable, specification;</w:t>
      </w:r>
    </w:p>
    <w:p w14:paraId="751C7266" w14:textId="0B6D2017" w:rsidR="001C46E5" w:rsidRPr="004424B1" w:rsidRDefault="001C46E5" w:rsidP="003A4612">
      <w:pPr>
        <w:pStyle w:val="List"/>
        <w:numPr>
          <w:ilvl w:val="0"/>
          <w:numId w:val="86"/>
        </w:numPr>
        <w:tabs>
          <w:tab w:val="clear" w:pos="360"/>
          <w:tab w:val="left" w:pos="720"/>
        </w:tabs>
        <w:ind w:left="720"/>
      </w:pPr>
      <w:r w:rsidRPr="004424B1">
        <w:t xml:space="preserve">the word ‘may’ </w:t>
      </w:r>
      <w:proofErr w:type="gramStart"/>
      <w:r w:rsidRPr="004424B1">
        <w:t>implies</w:t>
      </w:r>
      <w:proofErr w:type="gramEnd"/>
      <w:r w:rsidRPr="004424B1">
        <w:t xml:space="preserve"> an optional specification;</w:t>
      </w:r>
    </w:p>
    <w:p w14:paraId="5F5DABB0" w14:textId="2508DEA4" w:rsidR="001C46E5" w:rsidRPr="004424B1" w:rsidRDefault="001C46E5" w:rsidP="003A4612">
      <w:pPr>
        <w:pStyle w:val="List"/>
        <w:numPr>
          <w:ilvl w:val="0"/>
          <w:numId w:val="86"/>
        </w:numPr>
        <w:tabs>
          <w:tab w:val="clear" w:pos="360"/>
          <w:tab w:val="left" w:pos="720"/>
        </w:tabs>
        <w:ind w:left="720"/>
      </w:pPr>
      <w:r w:rsidRPr="004424B1">
        <w:t>the words ‘is’, ‘are’, and ‘will’ imply statements of fact.</w:t>
      </w:r>
    </w:p>
    <w:p w14:paraId="6A39FE7A" w14:textId="334A8D3D" w:rsidR="001C46E5" w:rsidRPr="004424B1" w:rsidRDefault="00306AEA" w:rsidP="00306AEA">
      <w:pPr>
        <w:pStyle w:val="Notelevel1"/>
      </w:pPr>
      <w:r w:rsidRPr="004424B1">
        <w:lastRenderedPageBreak/>
        <w:t>NOTE</w:t>
      </w:r>
      <w:r w:rsidRPr="004424B1">
        <w:tab/>
        <w:t>–</w:t>
      </w:r>
      <w:r w:rsidRPr="004424B1">
        <w:tab/>
      </w:r>
      <w:r w:rsidR="001C46E5" w:rsidRPr="004424B1">
        <w:t>These conventions do not imply constraints on diction in text that is clearly informative in nature.</w:t>
      </w:r>
    </w:p>
    <w:p w14:paraId="4DE47B31" w14:textId="5D1B7CB7" w:rsidR="001C46E5" w:rsidRPr="004424B1" w:rsidRDefault="001C46E5" w:rsidP="0043015A">
      <w:pPr>
        <w:pStyle w:val="Heading3"/>
        <w:spacing w:before="480"/>
        <w:rPr>
          <w:lang w:val="en-GB"/>
        </w:rPr>
      </w:pPr>
      <w:bookmarkStart w:id="1370" w:name="_Toc89084014"/>
      <w:bookmarkStart w:id="1371" w:name="_Toc95258271"/>
      <w:bookmarkStart w:id="1372" w:name="_Toc140093765"/>
      <w:bookmarkEnd w:id="1370"/>
      <w:bookmarkEnd w:id="1371"/>
      <w:r w:rsidRPr="004424B1">
        <w:rPr>
          <w:lang w:val="en-GB"/>
        </w:rPr>
        <w:t>Informative Text</w:t>
      </w:r>
      <w:bookmarkEnd w:id="1372"/>
    </w:p>
    <w:p w14:paraId="0C84AA4C" w14:textId="761F3C1A" w:rsidR="001C46E5" w:rsidRPr="004424B1" w:rsidRDefault="001C46E5" w:rsidP="001C46E5">
      <w:pPr>
        <w:rPr>
          <w:lang w:val="en-GB"/>
        </w:rPr>
      </w:pPr>
      <w:r w:rsidRPr="004424B1">
        <w:rPr>
          <w:lang w:val="en-GB"/>
        </w:rPr>
        <w:t>In the normative sections of this document, informative text is set off from the normative specifications either in notes or under one of the following subsection headings:</w:t>
      </w:r>
    </w:p>
    <w:p w14:paraId="5885DFE7" w14:textId="00252C94" w:rsidR="001C46E5" w:rsidRPr="004424B1" w:rsidRDefault="001C46E5" w:rsidP="003A4612">
      <w:pPr>
        <w:pStyle w:val="List"/>
        <w:numPr>
          <w:ilvl w:val="0"/>
          <w:numId w:val="87"/>
        </w:numPr>
        <w:tabs>
          <w:tab w:val="clear" w:pos="360"/>
          <w:tab w:val="left" w:pos="720"/>
        </w:tabs>
        <w:ind w:left="720"/>
      </w:pPr>
      <w:r w:rsidRPr="004424B1">
        <w:t>Overview;</w:t>
      </w:r>
    </w:p>
    <w:p w14:paraId="22EB86E6" w14:textId="06B9865D" w:rsidR="001C46E5" w:rsidRPr="004424B1" w:rsidRDefault="001C46E5" w:rsidP="003A4612">
      <w:pPr>
        <w:pStyle w:val="List"/>
        <w:numPr>
          <w:ilvl w:val="0"/>
          <w:numId w:val="87"/>
        </w:numPr>
        <w:tabs>
          <w:tab w:val="clear" w:pos="360"/>
          <w:tab w:val="left" w:pos="720"/>
        </w:tabs>
        <w:ind w:left="720"/>
      </w:pPr>
      <w:r w:rsidRPr="004424B1">
        <w:t>Background;</w:t>
      </w:r>
    </w:p>
    <w:p w14:paraId="5FC75CC0" w14:textId="77777777" w:rsidR="001C46E5" w:rsidRPr="004424B1" w:rsidRDefault="001C46E5" w:rsidP="003A4612">
      <w:pPr>
        <w:pStyle w:val="List"/>
        <w:numPr>
          <w:ilvl w:val="0"/>
          <w:numId w:val="87"/>
        </w:numPr>
        <w:tabs>
          <w:tab w:val="clear" w:pos="360"/>
          <w:tab w:val="left" w:pos="720"/>
        </w:tabs>
        <w:ind w:left="720"/>
      </w:pPr>
      <w:r w:rsidRPr="004424B1">
        <w:t>Rationale;</w:t>
      </w:r>
    </w:p>
    <w:p w14:paraId="7EF5D687" w14:textId="21CB4D18" w:rsidR="0004420B" w:rsidRPr="0004420B" w:rsidRDefault="001C46E5" w:rsidP="0004420B">
      <w:pPr>
        <w:pStyle w:val="List"/>
        <w:numPr>
          <w:ilvl w:val="0"/>
          <w:numId w:val="87"/>
        </w:numPr>
        <w:tabs>
          <w:tab w:val="clear" w:pos="360"/>
          <w:tab w:val="left" w:pos="720"/>
        </w:tabs>
        <w:ind w:left="720"/>
        <w:rPr>
          <w:iCs/>
        </w:rPr>
      </w:pPr>
      <w:r w:rsidRPr="004424B1">
        <w:rPr>
          <w:iCs/>
        </w:rPr>
        <w:t>Discussion.</w:t>
      </w:r>
    </w:p>
    <w:p w14:paraId="7F558C7C" w14:textId="2D8A823C" w:rsidR="00884D91" w:rsidRDefault="00884D91" w:rsidP="0043015A">
      <w:pPr>
        <w:pStyle w:val="Heading2"/>
        <w:spacing w:before="480"/>
        <w:rPr>
          <w:ins w:id="1373" w:author="Quinten Van Woerkom" w:date="2024-12-03T11:48:00Z" w16du:dateUtc="2024-12-03T10:48:00Z"/>
          <w:lang w:val="en-GB"/>
        </w:rPr>
      </w:pPr>
      <w:bookmarkStart w:id="1374" w:name="_Toc140093766"/>
      <w:bookmarkStart w:id="1375" w:name="_Toc161745089"/>
      <w:bookmarkStart w:id="1376" w:name="_Toc186644301"/>
      <w:commentRangeStart w:id="1377"/>
      <w:commentRangeStart w:id="1378"/>
      <w:r w:rsidRPr="004424B1">
        <w:rPr>
          <w:lang w:val="en-GB"/>
        </w:rPr>
        <w:t>Conventions</w:t>
      </w:r>
      <w:bookmarkEnd w:id="1369"/>
      <w:bookmarkEnd w:id="1374"/>
      <w:bookmarkEnd w:id="1375"/>
      <w:commentRangeEnd w:id="1377"/>
      <w:r w:rsidR="00D80C4D">
        <w:rPr>
          <w:rStyle w:val="CommentReference"/>
          <w:b w:val="0"/>
          <w:caps w:val="0"/>
        </w:rPr>
        <w:commentReference w:id="1377"/>
      </w:r>
      <w:commentRangeEnd w:id="1378"/>
      <w:r w:rsidR="006120C9">
        <w:rPr>
          <w:rStyle w:val="CommentReference"/>
          <w:b w:val="0"/>
          <w:caps w:val="0"/>
        </w:rPr>
        <w:commentReference w:id="1378"/>
      </w:r>
      <w:bookmarkEnd w:id="1376"/>
    </w:p>
    <w:p w14:paraId="71786778" w14:textId="68AF10D3" w:rsidR="00D80C4D" w:rsidRDefault="00D80C4D" w:rsidP="00D80C4D">
      <w:pPr>
        <w:rPr>
          <w:ins w:id="1379" w:author="Quinten Van Woerkom" w:date="2024-12-03T11:48:00Z" w16du:dateUtc="2024-12-03T10:48:00Z"/>
          <w:lang w:val="en-GB"/>
        </w:rPr>
      </w:pPr>
      <w:ins w:id="1380" w:author="Quinten Van Woerkom" w:date="2024-12-03T11:48:00Z" w16du:dateUtc="2024-12-03T10:48:00Z">
        <w:r>
          <w:rPr>
            <w:lang w:val="en-GB"/>
          </w:rPr>
          <w:t>In this standard,</w:t>
        </w:r>
      </w:ins>
    </w:p>
    <w:p w14:paraId="2CDA7A76" w14:textId="0452F281" w:rsidR="00D80C4D" w:rsidRDefault="00C114A1">
      <w:pPr>
        <w:numPr>
          <w:ilvl w:val="0"/>
          <w:numId w:val="112"/>
        </w:numPr>
        <w:rPr>
          <w:ins w:id="1381" w:author="Quinten Van Woerkom" w:date="2024-12-17T15:25:00Z" w16du:dateUtc="2024-12-17T14:25:00Z"/>
          <w:lang w:val="en-GB"/>
        </w:rPr>
      </w:pPr>
      <w:ins w:id="1382" w:author="Quinten Van Woerkom" w:date="2024-12-03T11:48:00Z" w16du:dateUtc="2024-12-03T10:48:00Z">
        <w:r>
          <w:rPr>
            <w:lang w:val="en-GB"/>
          </w:rPr>
          <w:t>the notation &lt;</w:t>
        </w:r>
      </w:ins>
      <w:ins w:id="1383" w:author="Quinten Van Woerkom" w:date="2024-12-03T11:49:00Z" w16du:dateUtc="2024-12-03T10:49:00Z">
        <w:r>
          <w:rPr>
            <w:lang w:val="en-GB"/>
          </w:rPr>
          <w:t>area</w:t>
        </w:r>
        <w:proofErr w:type="gramStart"/>
        <w:r>
          <w:rPr>
            <w:lang w:val="en-GB"/>
          </w:rPr>
          <w:t>&gt;::&lt;</w:t>
        </w:r>
        <w:proofErr w:type="gramEnd"/>
        <w:r>
          <w:rPr>
            <w:lang w:val="en-GB"/>
          </w:rPr>
          <w:t xml:space="preserve">type name&gt; is used to reference </w:t>
        </w:r>
      </w:ins>
      <w:ins w:id="1384" w:author="Quinten Van Woerkom" w:date="2024-12-03T14:31:00Z" w16du:dateUtc="2024-12-03T13:31:00Z">
        <w:r w:rsidR="00F36016">
          <w:rPr>
            <w:lang w:val="en-GB"/>
          </w:rPr>
          <w:t xml:space="preserve">data </w:t>
        </w:r>
      </w:ins>
      <w:ins w:id="1385" w:author="Quinten Van Woerkom" w:date="2024-12-03T11:49:00Z" w16du:dateUtc="2024-12-03T10:49:00Z">
        <w:r>
          <w:rPr>
            <w:lang w:val="en-GB"/>
          </w:rPr>
          <w:t>types that are defined by other MO specifications</w:t>
        </w:r>
      </w:ins>
      <w:ins w:id="1386" w:author="Quinten Van Woerkom" w:date="2024-12-03T14:31:00Z" w16du:dateUtc="2024-12-03T13:31:00Z">
        <w:r w:rsidR="00F36016">
          <w:rPr>
            <w:lang w:val="en-GB"/>
          </w:rPr>
          <w:t>.  For example</w:t>
        </w:r>
      </w:ins>
      <w:ins w:id="1387" w:author="Quinten Van Woerkom" w:date="2024-12-03T11:50:00Z" w16du:dateUtc="2024-12-03T10:50:00Z">
        <w:r>
          <w:rPr>
            <w:lang w:val="en-GB"/>
          </w:rPr>
          <w:t>, ‘</w:t>
        </w:r>
        <w:proofErr w:type="gramStart"/>
        <w:r>
          <w:rPr>
            <w:lang w:val="en-GB"/>
          </w:rPr>
          <w:t>MAL::</w:t>
        </w:r>
        <w:proofErr w:type="gramEnd"/>
        <w:r>
          <w:rPr>
            <w:lang w:val="en-GB"/>
          </w:rPr>
          <w:t xml:space="preserve">Boolean’ refers to the Boolean type defined </w:t>
        </w:r>
      </w:ins>
      <w:ins w:id="1388" w:author="Quinten Van Woerkom" w:date="2024-12-03T11:57:00Z" w16du:dateUtc="2024-12-03T10:57:00Z">
        <w:r w:rsidR="00291CB3">
          <w:rPr>
            <w:lang w:val="en-GB"/>
          </w:rPr>
          <w:t>within</w:t>
        </w:r>
      </w:ins>
      <w:ins w:id="1389" w:author="Quinten Van Woerkom" w:date="2024-12-03T11:50:00Z" w16du:dateUtc="2024-12-03T10:50:00Z">
        <w:r>
          <w:rPr>
            <w:lang w:val="en-GB"/>
          </w:rPr>
          <w:t xml:space="preserve"> the MAL area</w:t>
        </w:r>
      </w:ins>
      <w:ins w:id="1390" w:author="Quinten Van Woerkom" w:date="2024-12-03T11:49:00Z" w16du:dateUtc="2024-12-03T10:49:00Z">
        <w:r>
          <w:rPr>
            <w:lang w:val="en-GB"/>
          </w:rPr>
          <w:t>.</w:t>
        </w:r>
      </w:ins>
      <w:bookmarkStart w:id="1391" w:name="_Toc185341170"/>
      <w:bookmarkEnd w:id="1391"/>
    </w:p>
    <w:p w14:paraId="1A138A65" w14:textId="5074730A" w:rsidR="007743D1" w:rsidRPr="00CA611E" w:rsidDel="007743D1" w:rsidRDefault="007743D1">
      <w:pPr>
        <w:numPr>
          <w:ilvl w:val="0"/>
          <w:numId w:val="112"/>
        </w:numPr>
        <w:ind w:left="360"/>
        <w:rPr>
          <w:del w:id="1392" w:author="Quinten Van Woerkom" w:date="2024-12-17T15:15:00Z" w16du:dateUtc="2024-12-17T14:15:00Z"/>
          <w:lang w:val="en-GB"/>
        </w:rPr>
        <w:pPrChange w:id="1393" w:author="Quinten Van Woerkom" w:date="2024-12-17T15:25:00Z" w16du:dateUtc="2024-12-17T14:25:00Z">
          <w:pPr>
            <w:pStyle w:val="Heading2"/>
            <w:spacing w:before="480"/>
          </w:pPr>
        </w:pPrChange>
      </w:pPr>
      <w:bookmarkStart w:id="1394" w:name="_Toc185348661"/>
      <w:bookmarkStart w:id="1395" w:name="_Toc185427769"/>
      <w:bookmarkStart w:id="1396" w:name="_Toc185497410"/>
      <w:bookmarkStart w:id="1397" w:name="_Toc185498610"/>
      <w:bookmarkStart w:id="1398" w:name="_Toc185499810"/>
      <w:bookmarkStart w:id="1399" w:name="_Toc185501011"/>
      <w:bookmarkStart w:id="1400" w:name="_Toc185502216"/>
      <w:bookmarkStart w:id="1401" w:name="_Toc186030476"/>
      <w:bookmarkStart w:id="1402" w:name="_Toc186031682"/>
      <w:bookmarkStart w:id="1403" w:name="_Toc186032888"/>
      <w:bookmarkStart w:id="1404" w:name="_Toc186045386"/>
      <w:bookmarkStart w:id="1405" w:name="_Toc186456146"/>
      <w:bookmarkStart w:id="1406" w:name="_Toc186469791"/>
      <w:bookmarkStart w:id="1407" w:name="_Toc186644302"/>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14:paraId="65E15098" w14:textId="1EA6010C" w:rsidR="00915141" w:rsidRPr="004424B1" w:rsidDel="006120C9" w:rsidRDefault="003B438F">
      <w:pPr>
        <w:rPr>
          <w:del w:id="1408" w:author="Quinten Van Woerkom" w:date="2024-12-03T12:01:00Z" w16du:dateUtc="2024-12-03T11:01:00Z"/>
          <w:lang w:val="en-GB"/>
        </w:rPr>
        <w:pPrChange w:id="1409" w:author="Quinten Van Woerkom" w:date="2024-12-17T15:25:00Z" w16du:dateUtc="2024-12-17T14:25:00Z">
          <w:pPr>
            <w:pStyle w:val="Heading3"/>
          </w:pPr>
        </w:pPrChange>
      </w:pPr>
      <w:bookmarkStart w:id="1410" w:name="_Ref74669709"/>
      <w:bookmarkStart w:id="1411" w:name="_Toc140093767"/>
      <w:del w:id="1412" w:author="Quinten Van Woerkom" w:date="2024-12-03T12:01:00Z" w16du:dateUtc="2024-12-03T11:01:00Z">
        <w:r w:rsidRPr="004424B1" w:rsidDel="006120C9">
          <w:rPr>
            <w:lang w:val="en-GB"/>
          </w:rPr>
          <w:delText>Diagrams</w:delText>
        </w:r>
        <w:bookmarkStart w:id="1413" w:name="_Toc185341171"/>
        <w:bookmarkStart w:id="1414" w:name="_Toc185348662"/>
        <w:bookmarkStart w:id="1415" w:name="_Toc185427770"/>
        <w:bookmarkStart w:id="1416" w:name="_Toc185497411"/>
        <w:bookmarkStart w:id="1417" w:name="_Toc185498611"/>
        <w:bookmarkStart w:id="1418" w:name="_Toc185499811"/>
        <w:bookmarkStart w:id="1419" w:name="_Toc185501012"/>
        <w:bookmarkStart w:id="1420" w:name="_Toc185502217"/>
        <w:bookmarkStart w:id="1421" w:name="_Toc186030477"/>
        <w:bookmarkStart w:id="1422" w:name="_Toc186031683"/>
        <w:bookmarkStart w:id="1423" w:name="_Toc186032889"/>
        <w:bookmarkStart w:id="1424" w:name="_Toc186045387"/>
        <w:bookmarkStart w:id="1425" w:name="_Toc186456147"/>
        <w:bookmarkStart w:id="1426" w:name="_Toc186469792"/>
        <w:bookmarkStart w:id="1427" w:name="_Toc186644303"/>
        <w:bookmarkEnd w:id="1410"/>
        <w:bookmarkEnd w:id="1411"/>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del>
    </w:p>
    <w:p w14:paraId="3A611595" w14:textId="7FAF66F9" w:rsidR="00325610" w:rsidRPr="004424B1" w:rsidDel="00017F9D" w:rsidRDefault="00915141">
      <w:pPr>
        <w:rPr>
          <w:del w:id="1428" w:author="Quinten Van Woerkom" w:date="2024-11-27T15:07:00Z" w16du:dateUtc="2024-11-27T14:07:00Z"/>
          <w:lang w:val="en-GB"/>
        </w:rPr>
      </w:pPr>
      <w:del w:id="1429" w:author="Quinten Van Woerkom" w:date="2024-12-03T12:01:00Z" w16du:dateUtc="2024-12-03T11:01:00Z">
        <w:r w:rsidRPr="004424B1" w:rsidDel="006120C9">
          <w:rPr>
            <w:lang w:val="en-GB"/>
          </w:rPr>
          <w:delText>Unified Modeling Language (</w:delText>
        </w:r>
        <w:r w:rsidRPr="004424B1" w:rsidDel="006120C9">
          <w:rPr>
            <w:rStyle w:val="Acronym"/>
            <w:lang w:val="en-GB"/>
          </w:rPr>
          <w:delText>UML</w:delText>
        </w:r>
        <w:r w:rsidRPr="004424B1" w:rsidDel="006120C9">
          <w:rPr>
            <w:lang w:val="en-GB"/>
          </w:rPr>
          <w:delText xml:space="preserve">) notation </w:delText>
        </w:r>
        <w:r w:rsidR="00E014C0" w:rsidRPr="004424B1" w:rsidDel="006120C9">
          <w:rPr>
            <w:lang w:val="en-GB"/>
          </w:rPr>
          <w:delText xml:space="preserve">(reference </w:delText>
        </w:r>
        <w:r w:rsidR="00E014C0" w:rsidRPr="004424B1" w:rsidDel="006120C9">
          <w:rPr>
            <w:lang w:val="en-GB"/>
          </w:rPr>
          <w:fldChar w:fldCharType="begin"/>
        </w:r>
        <w:r w:rsidR="00E014C0" w:rsidRPr="004424B1" w:rsidDel="006120C9">
          <w:rPr>
            <w:lang w:val="en-GB"/>
          </w:rPr>
          <w:delInstrText xml:space="preserve"> REF R_UML \h </w:delInstrText>
        </w:r>
        <w:r w:rsidR="00070AC5" w:rsidDel="006120C9">
          <w:rPr>
            <w:lang w:val="en-GB"/>
          </w:rPr>
          <w:delInstrText xml:space="preserve"> \* MERGEFORMAT </w:delInstrText>
        </w:r>
        <w:r w:rsidR="00E014C0" w:rsidRPr="004424B1" w:rsidDel="006120C9">
          <w:rPr>
            <w:lang w:val="en-GB"/>
          </w:rPr>
        </w:r>
        <w:r w:rsidR="00E014C0" w:rsidRPr="004424B1" w:rsidDel="006120C9">
          <w:rPr>
            <w:lang w:val="en-GB"/>
          </w:rPr>
          <w:fldChar w:fldCharType="separate"/>
        </w:r>
        <w:r w:rsidR="00BF1AC4" w:rsidRPr="004424B1" w:rsidDel="006120C9">
          <w:rPr>
            <w:lang w:val="en-GB"/>
          </w:rPr>
          <w:delText>[</w:delText>
        </w:r>
        <w:r w:rsidR="00BF1AC4" w:rsidDel="006120C9">
          <w:rPr>
            <w:noProof/>
            <w:lang w:val="en-GB"/>
          </w:rPr>
          <w:delText>3</w:delText>
        </w:r>
        <w:r w:rsidR="00BF1AC4" w:rsidRPr="004424B1" w:rsidDel="006120C9">
          <w:rPr>
            <w:lang w:val="en-GB"/>
          </w:rPr>
          <w:delText>]</w:delText>
        </w:r>
        <w:r w:rsidR="00E014C0" w:rsidRPr="004424B1" w:rsidDel="006120C9">
          <w:rPr>
            <w:lang w:val="en-GB"/>
          </w:rPr>
          <w:fldChar w:fldCharType="end"/>
        </w:r>
        <w:r w:rsidR="00E014C0" w:rsidRPr="004424B1" w:rsidDel="006120C9">
          <w:rPr>
            <w:lang w:val="en-GB"/>
          </w:rPr>
          <w:delText xml:space="preserve">) </w:delText>
        </w:r>
        <w:r w:rsidRPr="004424B1" w:rsidDel="006120C9">
          <w:rPr>
            <w:lang w:val="en-GB"/>
          </w:rPr>
          <w:delText xml:space="preserve">is used for diagrams illustrating the service specifications in section </w:delText>
        </w:r>
        <w:r w:rsidR="00F84FC6" w:rsidRPr="004424B1" w:rsidDel="006120C9">
          <w:rPr>
            <w:lang w:val="en-GB"/>
          </w:rPr>
          <w:fldChar w:fldCharType="begin"/>
        </w:r>
        <w:r w:rsidR="00F84FC6" w:rsidRPr="004424B1" w:rsidDel="006120C9">
          <w:rPr>
            <w:lang w:val="en-GB"/>
          </w:rPr>
          <w:delInstrText xml:space="preserve"> REF _Ref165022284 \r \h </w:delInstrText>
        </w:r>
        <w:r w:rsidR="00070AC5" w:rsidDel="006120C9">
          <w:rPr>
            <w:lang w:val="en-GB"/>
          </w:rPr>
          <w:delInstrText xml:space="preserve"> \* MERGEFORMAT </w:delInstrText>
        </w:r>
        <w:r w:rsidR="00F84FC6" w:rsidRPr="004424B1" w:rsidDel="006120C9">
          <w:rPr>
            <w:lang w:val="en-GB"/>
          </w:rPr>
        </w:r>
        <w:r w:rsidR="00F84FC6" w:rsidRPr="004424B1" w:rsidDel="006120C9">
          <w:rPr>
            <w:lang w:val="en-GB"/>
          </w:rPr>
          <w:fldChar w:fldCharType="separate"/>
        </w:r>
        <w:r w:rsidR="00BF1AC4" w:rsidDel="006120C9">
          <w:rPr>
            <w:lang w:val="en-GB"/>
          </w:rPr>
          <w:delText>3</w:delText>
        </w:r>
        <w:r w:rsidR="00F84FC6" w:rsidRPr="004424B1" w:rsidDel="006120C9">
          <w:rPr>
            <w:lang w:val="en-GB"/>
          </w:rPr>
          <w:fldChar w:fldCharType="end"/>
        </w:r>
        <w:r w:rsidRPr="004424B1" w:rsidDel="006120C9">
          <w:rPr>
            <w:lang w:val="en-GB"/>
          </w:rPr>
          <w:delText>.</w:delText>
        </w:r>
        <w:r w:rsidR="009674F7" w:rsidRPr="004424B1" w:rsidDel="006120C9">
          <w:rPr>
            <w:lang w:val="en-GB"/>
          </w:rPr>
          <w:delText xml:space="preserve">  </w:delText>
        </w:r>
        <w:r w:rsidR="006B1223" w:rsidRPr="004424B1" w:rsidDel="006120C9">
          <w:rPr>
            <w:lang w:val="en-GB"/>
          </w:rPr>
          <w:delText>Reference Architecture for Space Data Systems (</w:delText>
        </w:r>
        <w:r w:rsidR="006B1223" w:rsidRPr="004424B1" w:rsidDel="006120C9">
          <w:rPr>
            <w:rStyle w:val="Acronym"/>
            <w:lang w:val="en-GB"/>
          </w:rPr>
          <w:delText>RASDS</w:delText>
        </w:r>
        <w:r w:rsidR="006B1223" w:rsidRPr="004424B1" w:rsidDel="006120C9">
          <w:rPr>
            <w:lang w:val="en-GB"/>
          </w:rPr>
          <w:delText>) notation</w:delText>
        </w:r>
        <w:r w:rsidR="00E014C0" w:rsidRPr="004424B1" w:rsidDel="006120C9">
          <w:rPr>
            <w:lang w:val="en-GB"/>
          </w:rPr>
          <w:delText xml:space="preserve"> (reference </w:delText>
        </w:r>
        <w:r w:rsidR="00E014C0" w:rsidRPr="004424B1" w:rsidDel="006120C9">
          <w:rPr>
            <w:lang w:val="en-GB"/>
          </w:rPr>
          <w:fldChar w:fldCharType="begin"/>
        </w:r>
        <w:r w:rsidR="001074AE" w:rsidRPr="004424B1" w:rsidDel="006120C9">
          <w:rPr>
            <w:lang w:val="en-GB"/>
          </w:rPr>
          <w:delInstrText>REF R_311x0m1ReferenceArchitectureforSpaceDa \h</w:delInstrText>
        </w:r>
        <w:r w:rsidR="00070AC5" w:rsidDel="006120C9">
          <w:rPr>
            <w:lang w:val="en-GB"/>
          </w:rPr>
          <w:delInstrText xml:space="preserve"> \* MERGEFORMAT </w:delInstrText>
        </w:r>
        <w:r w:rsidR="00E014C0" w:rsidRPr="004424B1" w:rsidDel="006120C9">
          <w:rPr>
            <w:lang w:val="en-GB"/>
          </w:rPr>
        </w:r>
        <w:r w:rsidR="00E014C0" w:rsidRPr="004424B1" w:rsidDel="006120C9">
          <w:rPr>
            <w:lang w:val="en-GB"/>
          </w:rPr>
          <w:fldChar w:fldCharType="separate"/>
        </w:r>
        <w:r w:rsidR="00BF1AC4" w:rsidRPr="004424B1" w:rsidDel="006120C9">
          <w:rPr>
            <w:lang w:val="en-GB"/>
          </w:rPr>
          <w:delText>[</w:delText>
        </w:r>
        <w:r w:rsidR="00BF1AC4" w:rsidDel="006120C9">
          <w:rPr>
            <w:noProof/>
            <w:lang w:val="en-GB"/>
          </w:rPr>
          <w:delText>7</w:delText>
        </w:r>
        <w:r w:rsidR="00BF1AC4" w:rsidRPr="004424B1" w:rsidDel="006120C9">
          <w:rPr>
            <w:lang w:val="en-GB"/>
          </w:rPr>
          <w:delText>]</w:delText>
        </w:r>
        <w:r w:rsidR="00E014C0" w:rsidRPr="004424B1" w:rsidDel="006120C9">
          <w:rPr>
            <w:lang w:val="en-GB"/>
          </w:rPr>
          <w:fldChar w:fldCharType="end"/>
        </w:r>
        <w:r w:rsidR="00E014C0" w:rsidRPr="004424B1" w:rsidDel="006120C9">
          <w:rPr>
            <w:lang w:val="en-GB"/>
          </w:rPr>
          <w:delText>)</w:delText>
        </w:r>
        <w:r w:rsidR="006B1223" w:rsidRPr="004424B1" w:rsidDel="006120C9">
          <w:rPr>
            <w:lang w:val="en-GB"/>
          </w:rPr>
          <w:delText xml:space="preserve"> is used for </w:delText>
        </w:r>
        <w:r w:rsidR="001B5399" w:rsidRPr="004424B1" w:rsidDel="006120C9">
          <w:rPr>
            <w:lang w:val="en-GB"/>
          </w:rPr>
          <w:delText xml:space="preserve">the MO protocol stack diagram in </w:delText>
        </w:r>
        <w:r w:rsidR="001B5399" w:rsidRPr="004424B1" w:rsidDel="006120C9">
          <w:rPr>
            <w:lang w:val="en-GB"/>
          </w:rPr>
          <w:fldChar w:fldCharType="begin"/>
        </w:r>
        <w:r w:rsidR="001B5399" w:rsidRPr="004424B1" w:rsidDel="006120C9">
          <w:rPr>
            <w:lang w:val="en-GB"/>
          </w:rPr>
          <w:delInstrText xml:space="preserve"> REF _Ref158029461 \r \h </w:delInstrText>
        </w:r>
        <w:r w:rsidR="00070AC5" w:rsidDel="006120C9">
          <w:rPr>
            <w:lang w:val="en-GB"/>
          </w:rPr>
          <w:delInstrText xml:space="preserve"> \* MERGEFORMAT </w:delInstrText>
        </w:r>
        <w:r w:rsidR="001B5399" w:rsidRPr="004424B1" w:rsidDel="006120C9">
          <w:rPr>
            <w:lang w:val="en-GB"/>
          </w:rPr>
        </w:r>
        <w:r w:rsidR="001B5399" w:rsidRPr="004424B1" w:rsidDel="006120C9">
          <w:rPr>
            <w:lang w:val="en-GB"/>
          </w:rPr>
          <w:fldChar w:fldCharType="separate"/>
        </w:r>
        <w:r w:rsidR="00BF1AC4" w:rsidDel="006120C9">
          <w:rPr>
            <w:lang w:val="en-GB"/>
          </w:rPr>
          <w:delText>2.3</w:delText>
        </w:r>
        <w:r w:rsidR="001B5399" w:rsidRPr="004424B1" w:rsidDel="006120C9">
          <w:rPr>
            <w:lang w:val="en-GB"/>
          </w:rPr>
          <w:fldChar w:fldCharType="end"/>
        </w:r>
      </w:del>
      <w:commentRangeStart w:id="1430"/>
      <w:del w:id="1431" w:author="Quinten Van Woerkom" w:date="2024-11-27T15:07:00Z" w16du:dateUtc="2024-11-27T14:07:00Z">
        <w:r w:rsidR="001B5399" w:rsidRPr="004424B1" w:rsidDel="00017F9D">
          <w:rPr>
            <w:lang w:val="en-GB"/>
          </w:rPr>
          <w:delText>.</w:delText>
        </w:r>
        <w:bookmarkStart w:id="1432" w:name="_Toc185341172"/>
        <w:bookmarkStart w:id="1433" w:name="_Toc185348663"/>
        <w:bookmarkStart w:id="1434" w:name="_Toc185427771"/>
        <w:bookmarkStart w:id="1435" w:name="_Toc185497412"/>
        <w:bookmarkStart w:id="1436" w:name="_Toc185498612"/>
        <w:bookmarkStart w:id="1437" w:name="_Toc185499812"/>
        <w:bookmarkStart w:id="1438" w:name="_Toc185501013"/>
        <w:bookmarkStart w:id="1439" w:name="_Toc185502218"/>
        <w:bookmarkStart w:id="1440" w:name="_Toc186030478"/>
        <w:bookmarkStart w:id="1441" w:name="_Toc186031684"/>
        <w:bookmarkStart w:id="1442" w:name="_Toc186032890"/>
        <w:bookmarkStart w:id="1443" w:name="_Toc186045388"/>
        <w:bookmarkStart w:id="1444" w:name="_Toc186456148"/>
        <w:bookmarkStart w:id="1445" w:name="_Toc186469793"/>
        <w:bookmarkStart w:id="1446" w:name="_Toc186644304"/>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del>
    </w:p>
    <w:p w14:paraId="15AFB9EF" w14:textId="71538618" w:rsidR="00325610" w:rsidRPr="004424B1" w:rsidDel="00017F9D" w:rsidRDefault="00325610">
      <w:pPr>
        <w:rPr>
          <w:del w:id="1447" w:author="Quinten Van Woerkom" w:date="2024-11-27T15:06:00Z" w16du:dateUtc="2024-11-27T14:06:00Z"/>
          <w:lang w:val="en-GB"/>
        </w:rPr>
      </w:pPr>
      <w:del w:id="1448" w:author="Quinten Van Woerkom" w:date="2024-11-27T15:07:00Z" w16du:dateUtc="2024-11-27T14:07:00Z">
        <w:r w:rsidRPr="004424B1" w:rsidDel="00017F9D">
          <w:rPr>
            <w:lang w:val="en-GB"/>
          </w:rPr>
          <w:delText>This section does not seek to provide a full description of the standard UML diagram types used, but defines the specific conventions applied in this document</w:delText>
        </w:r>
      </w:del>
      <w:commentRangeStart w:id="1449"/>
      <w:del w:id="1450" w:author="Quinten Van Woerkom" w:date="2024-12-03T12:01:00Z" w16du:dateUtc="2024-12-03T11:01:00Z">
        <w:r w:rsidRPr="004424B1" w:rsidDel="006120C9">
          <w:rPr>
            <w:lang w:val="en-GB"/>
          </w:rPr>
          <w:delText>.</w:delText>
        </w:r>
        <w:commentRangeEnd w:id="1430"/>
        <w:commentRangeEnd w:id="1449"/>
        <w:r w:rsidR="00017F9D" w:rsidDel="006120C9">
          <w:rPr>
            <w:rStyle w:val="CommentReference"/>
          </w:rPr>
          <w:commentReference w:id="1430"/>
        </w:r>
        <w:r w:rsidR="00017F9D" w:rsidDel="006120C9">
          <w:rPr>
            <w:rStyle w:val="CommentReference"/>
          </w:rPr>
          <w:commentReference w:id="1449"/>
        </w:r>
      </w:del>
      <w:bookmarkStart w:id="1451" w:name="_Toc185341173"/>
      <w:bookmarkStart w:id="1452" w:name="_Toc185348664"/>
      <w:bookmarkStart w:id="1453" w:name="_Toc185427772"/>
      <w:bookmarkStart w:id="1454" w:name="_Toc185497413"/>
      <w:bookmarkStart w:id="1455" w:name="_Toc185498613"/>
      <w:bookmarkStart w:id="1456" w:name="_Toc185499813"/>
      <w:bookmarkStart w:id="1457" w:name="_Toc185501014"/>
      <w:bookmarkStart w:id="1458" w:name="_Toc185502219"/>
      <w:bookmarkStart w:id="1459" w:name="_Toc186030479"/>
      <w:bookmarkStart w:id="1460" w:name="_Toc186031685"/>
      <w:bookmarkStart w:id="1461" w:name="_Toc186032891"/>
      <w:bookmarkStart w:id="1462" w:name="_Toc186045389"/>
      <w:bookmarkStart w:id="1463" w:name="_Toc186456149"/>
      <w:bookmarkStart w:id="1464" w:name="_Toc186469794"/>
      <w:bookmarkStart w:id="1465" w:name="_Toc186644305"/>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14:paraId="2CD27683" w14:textId="46242BE7" w:rsidR="00546D8F" w:rsidRPr="004424B1" w:rsidDel="00017F9D" w:rsidRDefault="00546D8F">
      <w:pPr>
        <w:rPr>
          <w:del w:id="1466" w:author="Quinten Van Woerkom" w:date="2024-11-27T15:06:00Z" w16du:dateUtc="2024-11-27T14:06:00Z"/>
        </w:rPr>
        <w:pPrChange w:id="1467" w:author="Quinten Van Woerkom" w:date="2024-12-17T15:25:00Z" w16du:dateUtc="2024-12-17T14:25:00Z">
          <w:pPr>
            <w:pStyle w:val="HeadingNoNumber"/>
          </w:pPr>
        </w:pPrChange>
      </w:pPr>
      <w:del w:id="1468" w:author="Quinten Van Woerkom" w:date="2024-11-27T15:06:00Z" w16du:dateUtc="2024-11-27T14:06:00Z">
        <w:r w:rsidRPr="004424B1" w:rsidDel="00017F9D">
          <w:delText>Sequence Diagrams</w:delText>
        </w:r>
        <w:bookmarkStart w:id="1469" w:name="_Toc185341174"/>
        <w:bookmarkStart w:id="1470" w:name="_Toc185348665"/>
        <w:bookmarkStart w:id="1471" w:name="_Toc185427773"/>
        <w:bookmarkStart w:id="1472" w:name="_Toc185497414"/>
        <w:bookmarkStart w:id="1473" w:name="_Toc185498614"/>
        <w:bookmarkStart w:id="1474" w:name="_Toc185499814"/>
        <w:bookmarkStart w:id="1475" w:name="_Toc185501015"/>
        <w:bookmarkStart w:id="1476" w:name="_Toc185502220"/>
        <w:bookmarkStart w:id="1477" w:name="_Toc186030480"/>
        <w:bookmarkStart w:id="1478" w:name="_Toc186031686"/>
        <w:bookmarkStart w:id="1479" w:name="_Toc186032892"/>
        <w:bookmarkStart w:id="1480" w:name="_Toc186045390"/>
        <w:bookmarkStart w:id="1481" w:name="_Toc186456150"/>
        <w:bookmarkStart w:id="1482" w:name="_Toc186469795"/>
        <w:bookmarkStart w:id="1483" w:name="_Toc186644306"/>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del>
    </w:p>
    <w:p w14:paraId="3C3BD871" w14:textId="0277C609" w:rsidR="00F26091" w:rsidRPr="004424B1" w:rsidDel="00017F9D" w:rsidRDefault="00F26091">
      <w:pPr>
        <w:rPr>
          <w:del w:id="1484" w:author="Quinten Van Woerkom" w:date="2024-11-27T15:06:00Z" w16du:dateUtc="2024-11-27T14:06:00Z"/>
          <w:lang w:val="en-GB"/>
        </w:rPr>
      </w:pPr>
      <w:del w:id="1485" w:author="Quinten Van Woerkom" w:date="2024-11-27T15:06:00Z" w16du:dateUtc="2024-11-27T14:06:00Z">
        <w:r w:rsidRPr="004424B1" w:rsidDel="00017F9D">
          <w:rPr>
            <w:lang w:val="en-GB"/>
          </w:rPr>
          <w:delText>In the MPS</w:delText>
        </w:r>
        <w:r w:rsidR="00950410" w:rsidRPr="004424B1" w:rsidDel="00017F9D">
          <w:rPr>
            <w:lang w:val="en-GB"/>
          </w:rPr>
          <w:delText xml:space="preserve"> se</w:delText>
        </w:r>
        <w:r w:rsidRPr="004424B1" w:rsidDel="00017F9D">
          <w:rPr>
            <w:lang w:val="en-GB"/>
          </w:rPr>
          <w:delText>rvice</w:delText>
        </w:r>
        <w:r w:rsidR="00950410" w:rsidRPr="004424B1" w:rsidDel="00017F9D">
          <w:rPr>
            <w:lang w:val="en-GB"/>
          </w:rPr>
          <w:delText xml:space="preserve"> sp</w:delText>
        </w:r>
        <w:r w:rsidRPr="004424B1" w:rsidDel="00017F9D">
          <w:rPr>
            <w:lang w:val="en-GB"/>
          </w:rPr>
          <w:delText>ecifications, UML sequence diagrams are used to illustrate the sequence of operations and their constituent messages (following MAL interaction patterns).</w:delText>
        </w:r>
        <w:bookmarkStart w:id="1486" w:name="_Toc185341175"/>
        <w:bookmarkStart w:id="1487" w:name="_Toc185348666"/>
        <w:bookmarkStart w:id="1488" w:name="_Toc185427774"/>
        <w:bookmarkStart w:id="1489" w:name="_Toc185497415"/>
        <w:bookmarkStart w:id="1490" w:name="_Toc185498615"/>
        <w:bookmarkStart w:id="1491" w:name="_Toc185499815"/>
        <w:bookmarkStart w:id="1492" w:name="_Toc185501016"/>
        <w:bookmarkStart w:id="1493" w:name="_Toc185502221"/>
        <w:bookmarkStart w:id="1494" w:name="_Toc186030481"/>
        <w:bookmarkStart w:id="1495" w:name="_Toc186031687"/>
        <w:bookmarkStart w:id="1496" w:name="_Toc186032893"/>
        <w:bookmarkStart w:id="1497" w:name="_Toc186045391"/>
        <w:bookmarkStart w:id="1498" w:name="_Toc186456151"/>
        <w:bookmarkStart w:id="1499" w:name="_Toc186469796"/>
        <w:bookmarkStart w:id="1500" w:name="_Toc186644307"/>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del>
    </w:p>
    <w:p w14:paraId="5DC8C54C" w14:textId="18A12725" w:rsidR="003B1B8D" w:rsidRPr="004424B1" w:rsidDel="00017F9D" w:rsidRDefault="00AA11C6">
      <w:pPr>
        <w:rPr>
          <w:del w:id="1501" w:author="Quinten Van Woerkom" w:date="2024-11-27T15:06:00Z" w16du:dateUtc="2024-11-27T14:06:00Z"/>
          <w:lang w:val="en-GB"/>
        </w:rPr>
      </w:pPr>
      <w:del w:id="1502" w:author="Quinten Van Woerkom" w:date="2024-11-27T15:06:00Z" w16du:dateUtc="2024-11-27T14:06:00Z">
        <w:r w:rsidRPr="004424B1" w:rsidDel="00017F9D">
          <w:rPr>
            <w:lang w:val="en-GB"/>
          </w:rPr>
          <w:delText xml:space="preserve">Timelines show the service consumer and provider.  Each service operation is shown as a set of messages, following the appropriate MAL interaction pattern, contained within a fragment box with the name of the operation.  The fragment is of type </w:delText>
        </w:r>
        <w:r w:rsidR="00280842" w:rsidRPr="004424B1" w:rsidDel="00017F9D">
          <w:rPr>
            <w:lang w:val="en-GB"/>
          </w:rPr>
          <w:delText>‘</w:delText>
        </w:r>
        <w:r w:rsidRPr="004424B1" w:rsidDel="00017F9D">
          <w:rPr>
            <w:lang w:val="en-GB"/>
          </w:rPr>
          <w:delText>opt</w:delText>
        </w:r>
        <w:r w:rsidR="00280842" w:rsidRPr="004424B1" w:rsidDel="00017F9D">
          <w:rPr>
            <w:lang w:val="en-GB"/>
          </w:rPr>
          <w:delText>’</w:delText>
        </w:r>
        <w:r w:rsidRPr="004424B1" w:rsidDel="00017F9D">
          <w:rPr>
            <w:lang w:val="en-GB"/>
          </w:rPr>
          <w:delText xml:space="preserve"> and greyed out if the operation is an optional element of the service (non-mandatory capability set).  Where there is a logical sequence of operations this can be indicated on the diagram.</w:delText>
        </w:r>
        <w:bookmarkStart w:id="1503" w:name="_Toc185341176"/>
        <w:bookmarkStart w:id="1504" w:name="_Toc185348667"/>
        <w:bookmarkStart w:id="1505" w:name="_Toc185427775"/>
        <w:bookmarkStart w:id="1506" w:name="_Toc185497416"/>
        <w:bookmarkStart w:id="1507" w:name="_Toc185498616"/>
        <w:bookmarkStart w:id="1508" w:name="_Toc185499816"/>
        <w:bookmarkStart w:id="1509" w:name="_Toc185501017"/>
        <w:bookmarkStart w:id="1510" w:name="_Toc185502222"/>
        <w:bookmarkStart w:id="1511" w:name="_Toc186030482"/>
        <w:bookmarkStart w:id="1512" w:name="_Toc186031688"/>
        <w:bookmarkStart w:id="1513" w:name="_Toc186032894"/>
        <w:bookmarkStart w:id="1514" w:name="_Toc186045392"/>
        <w:bookmarkStart w:id="1515" w:name="_Toc186456152"/>
        <w:bookmarkStart w:id="1516" w:name="_Toc186469797"/>
        <w:bookmarkStart w:id="1517" w:name="_Toc186644308"/>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del>
    </w:p>
    <w:p w14:paraId="4ABD68AF" w14:textId="1228AD96" w:rsidR="00AA11C6" w:rsidRPr="004424B1" w:rsidDel="00017F9D" w:rsidRDefault="00AA11C6">
      <w:pPr>
        <w:rPr>
          <w:del w:id="1518" w:author="Quinten Van Woerkom" w:date="2024-11-27T15:06:00Z" w16du:dateUtc="2024-11-27T14:06:00Z"/>
          <w:lang w:val="en-GB"/>
        </w:rPr>
      </w:pPr>
      <w:del w:id="1519" w:author="Quinten Van Woerkom" w:date="2024-11-27T15:06:00Z" w16du:dateUtc="2024-11-27T14:06:00Z">
        <w:r w:rsidRPr="004424B1" w:rsidDel="00017F9D">
          <w:rPr>
            <w:lang w:val="en-GB"/>
          </w:rPr>
          <w:lastRenderedPageBreak/>
          <w:delText>A broker timeline may also be shown, but is only relevant for publish-subscribe pattern operations.  In this case the broker function is itself optional (together with all messages between broker and provider), as a valid implementation is for the provider to act as its own broker.</w:delText>
        </w:r>
        <w:bookmarkStart w:id="1520" w:name="_Toc185341177"/>
        <w:bookmarkStart w:id="1521" w:name="_Toc185348668"/>
        <w:bookmarkStart w:id="1522" w:name="_Toc185427776"/>
        <w:bookmarkStart w:id="1523" w:name="_Toc185497417"/>
        <w:bookmarkStart w:id="1524" w:name="_Toc185498617"/>
        <w:bookmarkStart w:id="1525" w:name="_Toc185499817"/>
        <w:bookmarkStart w:id="1526" w:name="_Toc185501018"/>
        <w:bookmarkStart w:id="1527" w:name="_Toc185502223"/>
        <w:bookmarkStart w:id="1528" w:name="_Toc186030483"/>
        <w:bookmarkStart w:id="1529" w:name="_Toc186031689"/>
        <w:bookmarkStart w:id="1530" w:name="_Toc186032895"/>
        <w:bookmarkStart w:id="1531" w:name="_Toc186045393"/>
        <w:bookmarkStart w:id="1532" w:name="_Toc186456153"/>
        <w:bookmarkStart w:id="1533" w:name="_Toc186469798"/>
        <w:bookmarkStart w:id="1534" w:name="_Toc18664430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del>
    </w:p>
    <w:p w14:paraId="72784AFE" w14:textId="1EB54C72" w:rsidR="00AA11C6" w:rsidRPr="004424B1" w:rsidDel="00017F9D" w:rsidRDefault="00AA11C6">
      <w:pPr>
        <w:rPr>
          <w:del w:id="1535" w:author="Quinten Van Woerkom" w:date="2024-11-27T15:06:00Z" w16du:dateUtc="2024-11-27T14:06:00Z"/>
          <w:lang w:val="en-GB"/>
        </w:rPr>
      </w:pPr>
      <w:del w:id="1536" w:author="Quinten Van Woerkom" w:date="2024-11-27T15:06:00Z" w16du:dateUtc="2024-11-27T14:06:00Z">
        <w:r w:rsidRPr="004424B1" w:rsidDel="00017F9D">
          <w:rPr>
            <w:lang w:val="en-GB"/>
          </w:rPr>
          <w:delText>Messages are labelled with the operation name</w:delText>
        </w:r>
        <w:r w:rsidR="00F47203" w:rsidRPr="004424B1" w:rsidDel="00017F9D">
          <w:rPr>
            <w:lang w:val="en-GB"/>
          </w:rPr>
          <w:delText>, followed by the MAL interaction pattern message name in block capitals and the message body fields shown in parentheses by type.</w:delText>
        </w:r>
        <w:bookmarkStart w:id="1537" w:name="_Toc185341178"/>
        <w:bookmarkStart w:id="1538" w:name="_Toc185348669"/>
        <w:bookmarkStart w:id="1539" w:name="_Toc185427777"/>
        <w:bookmarkStart w:id="1540" w:name="_Toc185497418"/>
        <w:bookmarkStart w:id="1541" w:name="_Toc185498618"/>
        <w:bookmarkStart w:id="1542" w:name="_Toc185499818"/>
        <w:bookmarkStart w:id="1543" w:name="_Toc185501019"/>
        <w:bookmarkStart w:id="1544" w:name="_Toc185502224"/>
        <w:bookmarkStart w:id="1545" w:name="_Toc186030484"/>
        <w:bookmarkStart w:id="1546" w:name="_Toc186031690"/>
        <w:bookmarkStart w:id="1547" w:name="_Toc186032896"/>
        <w:bookmarkStart w:id="1548" w:name="_Toc186045394"/>
        <w:bookmarkStart w:id="1549" w:name="_Toc186456154"/>
        <w:bookmarkStart w:id="1550" w:name="_Toc186469799"/>
        <w:bookmarkStart w:id="1551" w:name="_Toc186644310"/>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del>
    </w:p>
    <w:p w14:paraId="01B30E90" w14:textId="18CF6C12" w:rsidR="00546D8F" w:rsidRPr="004424B1" w:rsidDel="00017F9D" w:rsidRDefault="00836775">
      <w:pPr>
        <w:rPr>
          <w:del w:id="1552" w:author="Quinten Van Woerkom" w:date="2024-11-27T15:06:00Z" w16du:dateUtc="2024-11-27T14:06:00Z"/>
          <w:lang w:val="en-GB" w:eastAsia="en-GB"/>
        </w:rPr>
      </w:pPr>
      <w:del w:id="1553" w:author="Quinten Van Woerkom" w:date="2024-11-27T15:06:00Z" w16du:dateUtc="2024-11-27T14:06:00Z">
        <w:r w:rsidRPr="004424B1" w:rsidDel="00017F9D">
          <w:rPr>
            <w:noProof/>
          </w:rPr>
          <w:drawing>
            <wp:inline distT="0" distB="0" distL="0" distR="0" wp14:anchorId="503F9C20" wp14:editId="1C10E253">
              <wp:extent cx="5715523" cy="2433099"/>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t="2941" b="7058"/>
                      <a:stretch/>
                    </pic:blipFill>
                    <pic:spPr bwMode="auto">
                      <a:xfrm>
                        <a:off x="0" y="0"/>
                        <a:ext cx="5715000" cy="2432876"/>
                      </a:xfrm>
                      <a:prstGeom prst="rect">
                        <a:avLst/>
                      </a:prstGeom>
                      <a:noFill/>
                      <a:ln>
                        <a:noFill/>
                      </a:ln>
                      <a:extLst>
                        <a:ext uri="{53640926-AAD7-44D8-BBD7-CCE9431645EC}">
                          <a14:shadowObscured xmlns:a14="http://schemas.microsoft.com/office/drawing/2010/main"/>
                        </a:ext>
                      </a:extLst>
                    </pic:spPr>
                  </pic:pic>
                </a:graphicData>
              </a:graphic>
            </wp:inline>
          </w:drawing>
        </w:r>
        <w:bookmarkStart w:id="1554" w:name="_Toc185341179"/>
        <w:bookmarkStart w:id="1555" w:name="_Toc185348670"/>
        <w:bookmarkStart w:id="1556" w:name="_Toc185427778"/>
        <w:bookmarkStart w:id="1557" w:name="_Toc185497419"/>
        <w:bookmarkStart w:id="1558" w:name="_Toc185498619"/>
        <w:bookmarkStart w:id="1559" w:name="_Toc185499819"/>
        <w:bookmarkStart w:id="1560" w:name="_Toc185501020"/>
        <w:bookmarkStart w:id="1561" w:name="_Toc185502225"/>
        <w:bookmarkStart w:id="1562" w:name="_Toc186030485"/>
        <w:bookmarkStart w:id="1563" w:name="_Toc186031691"/>
        <w:bookmarkStart w:id="1564" w:name="_Toc186032897"/>
        <w:bookmarkStart w:id="1565" w:name="_Toc186045395"/>
        <w:bookmarkStart w:id="1566" w:name="_Toc186456155"/>
        <w:bookmarkStart w:id="1567" w:name="_Toc186469800"/>
        <w:bookmarkStart w:id="1568" w:name="_Toc186644311"/>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del>
    </w:p>
    <w:p w14:paraId="1DFD7F68" w14:textId="2C4C3BFC" w:rsidR="00AA11C6" w:rsidRPr="004424B1" w:rsidDel="006120C9" w:rsidRDefault="00D65E78">
      <w:pPr>
        <w:rPr>
          <w:del w:id="1569" w:author="Quinten Van Woerkom" w:date="2024-12-03T12:01:00Z" w16du:dateUtc="2024-12-03T11:01:00Z"/>
          <w:lang w:val="en-GB"/>
        </w:rPr>
        <w:pPrChange w:id="1570" w:author="Quinten Van Woerkom" w:date="2024-12-17T15:25:00Z" w16du:dateUtc="2024-12-17T14:25:00Z">
          <w:pPr>
            <w:pStyle w:val="FigureTitle"/>
          </w:pPr>
        </w:pPrChange>
      </w:pPr>
      <w:del w:id="1571" w:author="Quinten Van Woerkom" w:date="2024-11-27T15:06:00Z" w16du:dateUtc="2024-11-27T14:06:00Z">
        <w:r w:rsidRPr="004424B1" w:rsidDel="00017F9D">
          <w:rPr>
            <w:lang w:val="en-GB"/>
          </w:rPr>
          <w:delText xml:space="preserve">Figure </w:delText>
        </w:r>
        <w:bookmarkStart w:id="1572" w:name="F_101ExampleSequenceDiagram"/>
        <w:r w:rsidRPr="004424B1" w:rsidDel="00017F9D">
          <w:rPr>
            <w:lang w:val="en-GB"/>
          </w:rPr>
          <w:fldChar w:fldCharType="begin"/>
        </w:r>
        <w:r w:rsidRPr="004424B1" w:rsidDel="00017F9D">
          <w:rPr>
            <w:lang w:val="en-GB"/>
          </w:rPr>
          <w:delInstrText xml:space="preserve"> STYLEREF "Heading 1"\l \n \t \* MERGEFORMAT </w:delInstrText>
        </w:r>
        <w:r w:rsidRPr="004424B1" w:rsidDel="00017F9D">
          <w:rPr>
            <w:lang w:val="en-GB"/>
          </w:rPr>
          <w:fldChar w:fldCharType="separate"/>
        </w:r>
        <w:r w:rsidR="00BF1AC4" w:rsidDel="00017F9D">
          <w:rPr>
            <w:noProof/>
            <w:lang w:val="en-GB"/>
          </w:rPr>
          <w:delText>1</w:delText>
        </w:r>
        <w:r w:rsidRPr="004424B1" w:rsidDel="00017F9D">
          <w:rPr>
            <w:lang w:val="en-GB"/>
          </w:rPr>
          <w:fldChar w:fldCharType="end"/>
        </w:r>
        <w:r w:rsidRPr="004424B1" w:rsidDel="00017F9D">
          <w:rPr>
            <w:lang w:val="en-GB"/>
          </w:rPr>
          <w:noBreakHyphen/>
        </w:r>
        <w:r w:rsidR="009A416E" w:rsidRPr="004424B1" w:rsidDel="00017F9D">
          <w:rPr>
            <w:lang w:val="en-GB"/>
          </w:rPr>
          <w:fldChar w:fldCharType="begin"/>
        </w:r>
        <w:r w:rsidR="009A416E" w:rsidRPr="004424B1" w:rsidDel="00017F9D">
          <w:rPr>
            <w:lang w:val="en-GB"/>
          </w:rPr>
          <w:delInstrText xml:space="preserve"> SEQ Figure \s 1 \* MERGEFORMAT </w:delInstrText>
        </w:r>
        <w:r w:rsidR="009A416E" w:rsidRPr="004424B1" w:rsidDel="00017F9D">
          <w:rPr>
            <w:lang w:val="en-GB"/>
          </w:rPr>
          <w:fldChar w:fldCharType="separate"/>
        </w:r>
        <w:r w:rsidR="00BF1AC4" w:rsidDel="00017F9D">
          <w:rPr>
            <w:noProof/>
            <w:lang w:val="en-GB"/>
          </w:rPr>
          <w:delText>1</w:delText>
        </w:r>
        <w:r w:rsidR="009A416E" w:rsidRPr="004424B1" w:rsidDel="00017F9D">
          <w:rPr>
            <w:noProof/>
            <w:lang w:val="en-GB"/>
          </w:rPr>
          <w:fldChar w:fldCharType="end"/>
        </w:r>
        <w:bookmarkEnd w:id="1572"/>
        <w:r w:rsidRPr="004424B1" w:rsidDel="00017F9D">
          <w:rPr>
            <w:lang w:val="en-GB"/>
          </w:rPr>
          <w:fldChar w:fldCharType="begin"/>
        </w:r>
        <w:r w:rsidRPr="004424B1" w:rsidDel="00017F9D">
          <w:rPr>
            <w:lang w:val="en-GB"/>
          </w:rPr>
          <w:delInstrText xml:space="preserve"> TC \f G \l 7 "</w:delInstrText>
        </w:r>
        <w:r w:rsidR="009A416E" w:rsidRPr="004424B1" w:rsidDel="00017F9D">
          <w:rPr>
            <w:lang w:val="en-GB"/>
          </w:rPr>
          <w:fldChar w:fldCharType="begin"/>
        </w:r>
        <w:r w:rsidR="009A416E" w:rsidRPr="004424B1" w:rsidDel="00017F9D">
          <w:rPr>
            <w:lang w:val="en-GB"/>
          </w:rPr>
          <w:delInstrText xml:space="preserve"> STYLEREF "Heading 1"\l \n \t \* MERGEFORMAT </w:delInstrText>
        </w:r>
        <w:r w:rsidR="009A416E" w:rsidRPr="004424B1" w:rsidDel="00017F9D">
          <w:rPr>
            <w:lang w:val="en-GB"/>
          </w:rPr>
          <w:fldChar w:fldCharType="separate"/>
        </w:r>
        <w:bookmarkStart w:id="1573" w:name="_Toc158132055"/>
        <w:r w:rsidR="00BF1AC4" w:rsidDel="00017F9D">
          <w:rPr>
            <w:noProof/>
            <w:lang w:val="en-GB"/>
          </w:rPr>
          <w:delInstrText>1</w:delInstrText>
        </w:r>
        <w:r w:rsidR="009A416E" w:rsidRPr="004424B1" w:rsidDel="00017F9D">
          <w:rPr>
            <w:noProof/>
            <w:lang w:val="en-GB"/>
          </w:rPr>
          <w:fldChar w:fldCharType="end"/>
        </w:r>
        <w:r w:rsidRPr="004424B1" w:rsidDel="00017F9D">
          <w:rPr>
            <w:lang w:val="en-GB"/>
          </w:rPr>
          <w:delInstrText>-</w:delInstrText>
        </w:r>
        <w:r w:rsidR="009A416E" w:rsidRPr="004424B1" w:rsidDel="00017F9D">
          <w:rPr>
            <w:lang w:val="en-GB"/>
          </w:rPr>
          <w:fldChar w:fldCharType="begin"/>
        </w:r>
        <w:r w:rsidR="009A416E" w:rsidRPr="004424B1" w:rsidDel="00017F9D">
          <w:rPr>
            <w:lang w:val="en-GB"/>
          </w:rPr>
          <w:delInstrText xml:space="preserve"> SEQ Figure_TOC \s 1 \* MERGEFORMAT </w:delInstrText>
        </w:r>
        <w:r w:rsidR="009A416E" w:rsidRPr="004424B1" w:rsidDel="00017F9D">
          <w:rPr>
            <w:lang w:val="en-GB"/>
          </w:rPr>
          <w:fldChar w:fldCharType="separate"/>
        </w:r>
        <w:r w:rsidR="00BF1AC4" w:rsidDel="00017F9D">
          <w:rPr>
            <w:noProof/>
            <w:lang w:val="en-GB"/>
          </w:rPr>
          <w:delInstrText>1</w:delInstrText>
        </w:r>
        <w:r w:rsidR="009A416E" w:rsidRPr="004424B1" w:rsidDel="00017F9D">
          <w:rPr>
            <w:noProof/>
            <w:lang w:val="en-GB"/>
          </w:rPr>
          <w:fldChar w:fldCharType="end"/>
        </w:r>
        <w:r w:rsidRPr="004424B1" w:rsidDel="00017F9D">
          <w:rPr>
            <w:lang w:val="en-GB"/>
          </w:rPr>
          <w:tab/>
        </w:r>
        <w:r w:rsidR="00911029" w:rsidRPr="004424B1" w:rsidDel="00017F9D">
          <w:rPr>
            <w:lang w:val="en-GB"/>
          </w:rPr>
          <w:delInstrText>Example Sequence Diagram</w:delInstrText>
        </w:r>
        <w:bookmarkStart w:id="1574" w:name="_Toc184817121"/>
        <w:bookmarkStart w:id="1575" w:name="_Toc186046601"/>
        <w:bookmarkStart w:id="1576" w:name="_Toc186046621"/>
        <w:bookmarkStart w:id="1577" w:name="_Toc186046637"/>
        <w:bookmarkStart w:id="1578" w:name="_Toc186457345"/>
        <w:bookmarkStart w:id="1579" w:name="_Toc186470994"/>
        <w:bookmarkStart w:id="1580" w:name="_Toc186645505"/>
        <w:bookmarkEnd w:id="1573"/>
        <w:bookmarkEnd w:id="1574"/>
        <w:bookmarkEnd w:id="1575"/>
        <w:bookmarkEnd w:id="1576"/>
        <w:bookmarkEnd w:id="1577"/>
        <w:bookmarkEnd w:id="1578"/>
        <w:bookmarkEnd w:id="1579"/>
        <w:bookmarkEnd w:id="1580"/>
        <w:r w:rsidRPr="004424B1" w:rsidDel="00017F9D">
          <w:rPr>
            <w:lang w:val="en-GB"/>
          </w:rPr>
          <w:delInstrText>"</w:delInstrText>
        </w:r>
        <w:r w:rsidRPr="004424B1" w:rsidDel="00017F9D">
          <w:rPr>
            <w:lang w:val="en-GB"/>
          </w:rPr>
          <w:fldChar w:fldCharType="end"/>
        </w:r>
        <w:r w:rsidRPr="004424B1" w:rsidDel="00017F9D">
          <w:rPr>
            <w:lang w:val="en-GB"/>
          </w:rPr>
          <w:delText>:  Example Sequence Diagram</w:delText>
        </w:r>
      </w:del>
      <w:bookmarkStart w:id="1581" w:name="_Toc185341180"/>
      <w:bookmarkStart w:id="1582" w:name="_Toc185348671"/>
      <w:bookmarkStart w:id="1583" w:name="_Toc185427779"/>
      <w:bookmarkStart w:id="1584" w:name="_Toc185497420"/>
      <w:bookmarkStart w:id="1585" w:name="_Toc185498620"/>
      <w:bookmarkStart w:id="1586" w:name="_Toc185499820"/>
      <w:bookmarkStart w:id="1587" w:name="_Toc185501021"/>
      <w:bookmarkStart w:id="1588" w:name="_Toc185502226"/>
      <w:bookmarkStart w:id="1589" w:name="_Toc186030486"/>
      <w:bookmarkStart w:id="1590" w:name="_Toc186031692"/>
      <w:bookmarkStart w:id="1591" w:name="_Toc186032898"/>
      <w:bookmarkStart w:id="1592" w:name="_Toc186045396"/>
      <w:bookmarkStart w:id="1593" w:name="_Toc186456156"/>
      <w:bookmarkStart w:id="1594" w:name="_Toc186469801"/>
      <w:bookmarkStart w:id="1595" w:name="_Toc186644312"/>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p>
    <w:p w14:paraId="14183BA0" w14:textId="52F23375" w:rsidR="007A3CF3" w:rsidRPr="004424B1" w:rsidDel="00AD3DF0" w:rsidRDefault="007A3CF3">
      <w:pPr>
        <w:rPr>
          <w:del w:id="1596" w:author="Quinten Van Woerkom" w:date="2024-12-17T15:09:00Z" w16du:dateUtc="2024-12-17T14:09:00Z"/>
          <w:lang w:val="en-GB"/>
        </w:rPr>
        <w:pPrChange w:id="1597" w:author="Quinten Van Woerkom" w:date="2024-12-17T15:25:00Z" w16du:dateUtc="2024-12-17T14:25:00Z">
          <w:pPr>
            <w:pStyle w:val="Heading3"/>
            <w:spacing w:before="480"/>
          </w:pPr>
        </w:pPrChange>
      </w:pPr>
      <w:bookmarkStart w:id="1598" w:name="_Ref74670285"/>
      <w:bookmarkStart w:id="1599" w:name="_Toc140093768"/>
      <w:del w:id="1600" w:author="Quinten Van Woerkom" w:date="2024-12-17T15:09:00Z" w16du:dateUtc="2024-12-17T14:09:00Z">
        <w:r w:rsidRPr="004424B1" w:rsidDel="00AD3DF0">
          <w:rPr>
            <w:lang w:val="en-GB"/>
          </w:rPr>
          <w:delText>Tables</w:delText>
        </w:r>
        <w:bookmarkStart w:id="1601" w:name="_Toc185341181"/>
        <w:bookmarkStart w:id="1602" w:name="_Toc185348672"/>
        <w:bookmarkStart w:id="1603" w:name="_Toc185427780"/>
        <w:bookmarkStart w:id="1604" w:name="_Toc185497421"/>
        <w:bookmarkStart w:id="1605" w:name="_Toc185498621"/>
        <w:bookmarkStart w:id="1606" w:name="_Toc185499821"/>
        <w:bookmarkStart w:id="1607" w:name="_Toc185501022"/>
        <w:bookmarkStart w:id="1608" w:name="_Toc185502227"/>
        <w:bookmarkStart w:id="1609" w:name="_Toc186030487"/>
        <w:bookmarkStart w:id="1610" w:name="_Toc186031693"/>
        <w:bookmarkStart w:id="1611" w:name="_Toc186032899"/>
        <w:bookmarkStart w:id="1612" w:name="_Toc186045397"/>
        <w:bookmarkStart w:id="1613" w:name="_Toc186456157"/>
        <w:bookmarkStart w:id="1614" w:name="_Toc186469802"/>
        <w:bookmarkStart w:id="1615" w:name="_Toc186644313"/>
        <w:bookmarkEnd w:id="1598"/>
        <w:bookmarkEnd w:id="1599"/>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del>
    </w:p>
    <w:p w14:paraId="60455EF5" w14:textId="40FA1AFC" w:rsidR="007A3CF3" w:rsidRPr="004424B1" w:rsidDel="00AD3DF0" w:rsidRDefault="007A3CF3">
      <w:pPr>
        <w:rPr>
          <w:del w:id="1616" w:author="Quinten Van Woerkom" w:date="2024-12-17T15:09:00Z" w16du:dateUtc="2024-12-17T14:09:00Z"/>
          <w:lang w:val="en-GB" w:eastAsia="en-GB"/>
        </w:rPr>
        <w:pPrChange w:id="1617" w:author="Quinten Van Woerkom" w:date="2024-12-17T15:25:00Z" w16du:dateUtc="2024-12-17T14:25:00Z">
          <w:pPr>
            <w:spacing w:line="240" w:lineRule="auto"/>
          </w:pPr>
        </w:pPrChange>
      </w:pPr>
      <w:del w:id="1618" w:author="Quinten Van Woerkom" w:date="2024-12-17T15:09:00Z" w16du:dateUtc="2024-12-17T14:09:00Z">
        <w:r w:rsidRPr="004424B1" w:rsidDel="00AD3DF0">
          <w:rPr>
            <w:lang w:val="en-GB" w:eastAsia="en-GB"/>
          </w:rPr>
          <w:delText>The</w:delText>
        </w:r>
        <w:r w:rsidR="008D5898" w:rsidRPr="004424B1" w:rsidDel="00AD3DF0">
          <w:rPr>
            <w:lang w:val="en-GB" w:eastAsia="en-GB"/>
          </w:rPr>
          <w:delText xml:space="preserve"> formal</w:delText>
        </w:r>
        <w:r w:rsidR="008A16DF" w:rsidRPr="004424B1" w:rsidDel="00AD3DF0">
          <w:rPr>
            <w:lang w:val="en-GB" w:eastAsia="en-GB"/>
          </w:rPr>
          <w:delText xml:space="preserve"> normative</w:delText>
        </w:r>
        <w:r w:rsidR="008D5898" w:rsidRPr="004424B1" w:rsidDel="00AD3DF0">
          <w:rPr>
            <w:lang w:val="en-GB" w:eastAsia="en-GB"/>
          </w:rPr>
          <w:delText xml:space="preserve"> definitions of data structures, services and service operations are</w:delText>
        </w:r>
        <w:r w:rsidRPr="004424B1" w:rsidDel="00AD3DF0">
          <w:rPr>
            <w:lang w:val="en-GB" w:eastAsia="en-GB"/>
          </w:rPr>
          <w:delText xml:space="preserve"> presented </w:delText>
        </w:r>
        <w:r w:rsidR="008D5898" w:rsidRPr="004424B1" w:rsidDel="00AD3DF0">
          <w:rPr>
            <w:lang w:val="en-GB" w:eastAsia="en-GB"/>
          </w:rPr>
          <w:delText xml:space="preserve">in an abstract tabular format in this document.  This is </w:delText>
        </w:r>
        <w:r w:rsidR="00E91200" w:rsidRPr="004424B1" w:rsidDel="00AD3DF0">
          <w:rPr>
            <w:lang w:val="en-GB" w:eastAsia="en-GB"/>
          </w:rPr>
          <w:delText>consistent with</w:delText>
        </w:r>
        <w:r w:rsidRPr="004424B1" w:rsidDel="00AD3DF0">
          <w:rPr>
            <w:lang w:val="en-GB" w:eastAsia="en-GB"/>
          </w:rPr>
          <w:delText xml:space="preserve"> </w:delText>
        </w:r>
        <w:r w:rsidR="00BD1965" w:rsidRPr="004424B1" w:rsidDel="00AD3DF0">
          <w:rPr>
            <w:lang w:val="en-GB" w:eastAsia="en-GB"/>
          </w:rPr>
          <w:delText xml:space="preserve">that </w:delText>
        </w:r>
        <w:r w:rsidR="008D5898" w:rsidRPr="004424B1" w:rsidDel="00AD3DF0">
          <w:rPr>
            <w:lang w:val="en-GB" w:eastAsia="en-GB"/>
          </w:rPr>
          <w:delText>specified</w:delText>
        </w:r>
        <w:r w:rsidR="00BD1965" w:rsidRPr="004424B1" w:rsidDel="00AD3DF0">
          <w:rPr>
            <w:lang w:val="en-GB" w:eastAsia="en-GB"/>
          </w:rPr>
          <w:delText xml:space="preserve"> in </w:delText>
        </w:r>
        <w:r w:rsidRPr="004424B1" w:rsidDel="00AD3DF0">
          <w:rPr>
            <w:lang w:val="en-GB"/>
          </w:rPr>
          <w:delText xml:space="preserve">the MO MAL </w:delText>
        </w:r>
        <w:r w:rsidR="003752C5" w:rsidRPr="004424B1" w:rsidDel="00AD3DF0">
          <w:rPr>
            <w:iCs/>
            <w:lang w:val="en-GB"/>
          </w:rPr>
          <w:delText>Recommended Standard</w:delText>
        </w:r>
        <w:r w:rsidRPr="004424B1" w:rsidDel="00AD3DF0">
          <w:rPr>
            <w:lang w:val="en-GB" w:eastAsia="en-GB"/>
          </w:rPr>
          <w:delText xml:space="preserve"> </w:delText>
        </w:r>
        <w:r w:rsidR="00F1740F" w:rsidRPr="004424B1" w:rsidDel="00AD3DF0">
          <w:rPr>
            <w:lang w:val="en-GB" w:eastAsia="en-GB"/>
          </w:rPr>
          <w:delText xml:space="preserve">(reference </w:delText>
        </w:r>
        <w:r w:rsidR="00F1740F" w:rsidRPr="004424B1" w:rsidDel="00AD3DF0">
          <w:rPr>
            <w:lang w:val="en-GB"/>
          </w:rPr>
          <w:fldChar w:fldCharType="begin"/>
        </w:r>
        <w:r w:rsidR="00D87DDF" w:rsidRPr="004424B1" w:rsidDel="00AD3DF0">
          <w:rPr>
            <w:lang w:val="en-GB"/>
          </w:rPr>
          <w:delInstrText>REF R_521x0b3MoMal \h</w:delInstrText>
        </w:r>
        <w:r w:rsidR="00070AC5" w:rsidDel="00AD3DF0">
          <w:rPr>
            <w:lang w:val="en-GB"/>
          </w:rPr>
          <w:delInstrText xml:space="preserve"> \* MERGEFORMAT </w:delInstrText>
        </w:r>
        <w:r w:rsidR="00F1740F" w:rsidRPr="004424B1" w:rsidDel="00AD3DF0">
          <w:rPr>
            <w:lang w:val="en-GB"/>
          </w:rPr>
        </w:r>
        <w:r w:rsidR="00F1740F" w:rsidRPr="004424B1" w:rsidDel="00AD3DF0">
          <w:rPr>
            <w:lang w:val="en-GB"/>
          </w:rPr>
          <w:fldChar w:fldCharType="separate"/>
        </w:r>
        <w:r w:rsidR="00BF1AC4" w:rsidRPr="004424B1" w:rsidDel="00AD3DF0">
          <w:rPr>
            <w:lang w:val="en-GB"/>
          </w:rPr>
          <w:delText>[</w:delText>
        </w:r>
        <w:r w:rsidR="00BF1AC4" w:rsidDel="00AD3DF0">
          <w:rPr>
            <w:noProof/>
            <w:lang w:val="en-GB"/>
          </w:rPr>
          <w:delText>2</w:delText>
        </w:r>
        <w:r w:rsidR="00BF1AC4" w:rsidRPr="004424B1" w:rsidDel="00AD3DF0">
          <w:rPr>
            <w:lang w:val="en-GB"/>
          </w:rPr>
          <w:delText>]</w:delText>
        </w:r>
        <w:r w:rsidR="00F1740F" w:rsidRPr="004424B1" w:rsidDel="00AD3DF0">
          <w:rPr>
            <w:lang w:val="en-GB"/>
          </w:rPr>
          <w:fldChar w:fldCharType="end"/>
        </w:r>
        <w:r w:rsidR="00F1740F" w:rsidRPr="004424B1" w:rsidDel="00AD3DF0">
          <w:rPr>
            <w:lang w:val="en-GB"/>
          </w:rPr>
          <w:delText>)</w:delText>
        </w:r>
        <w:r w:rsidR="008D5898" w:rsidRPr="004424B1" w:rsidDel="00AD3DF0">
          <w:rPr>
            <w:lang w:val="en-GB" w:eastAsia="en-GB"/>
          </w:rPr>
          <w:delText>, but has a more compact layout</w:delText>
        </w:r>
        <w:r w:rsidRPr="004424B1" w:rsidDel="00AD3DF0">
          <w:rPr>
            <w:lang w:val="en-GB" w:eastAsia="en-GB"/>
          </w:rPr>
          <w:delText xml:space="preserve">. </w:delText>
        </w:r>
        <w:r w:rsidR="00BD1965" w:rsidRPr="004424B1" w:rsidDel="00AD3DF0">
          <w:rPr>
            <w:lang w:val="en-GB" w:eastAsia="en-GB"/>
          </w:rPr>
          <w:delText xml:space="preserve"> </w:delText>
        </w:r>
        <w:r w:rsidR="008D5898" w:rsidRPr="004424B1" w:rsidDel="00AD3DF0">
          <w:rPr>
            <w:lang w:val="en-GB" w:eastAsia="en-GB"/>
          </w:rPr>
          <w:delText xml:space="preserve">The table formats used are </w:delText>
        </w:r>
        <w:r w:rsidR="005657A9" w:rsidRPr="004424B1" w:rsidDel="00AD3DF0">
          <w:rPr>
            <w:lang w:val="en-GB" w:eastAsia="en-GB"/>
          </w:rPr>
          <w:delText>summarized</w:delText>
        </w:r>
        <w:r w:rsidRPr="004424B1" w:rsidDel="00AD3DF0">
          <w:rPr>
            <w:lang w:val="en-GB" w:eastAsia="en-GB"/>
          </w:rPr>
          <w:delText xml:space="preserve"> here to aid in understanding </w:delText>
        </w:r>
        <w:r w:rsidR="008A16DF" w:rsidRPr="004424B1" w:rsidDel="00AD3DF0">
          <w:rPr>
            <w:lang w:val="en-GB" w:eastAsia="en-GB"/>
          </w:rPr>
          <w:delText>their presentation in this</w:delText>
        </w:r>
        <w:r w:rsidRPr="004424B1" w:rsidDel="00AD3DF0">
          <w:rPr>
            <w:lang w:val="en-GB" w:eastAsia="en-GB"/>
          </w:rPr>
          <w:delText xml:space="preserve"> document.</w:delText>
        </w:r>
        <w:r w:rsidR="008D5898" w:rsidRPr="004424B1" w:rsidDel="00AD3DF0">
          <w:rPr>
            <w:lang w:val="en-GB" w:eastAsia="en-GB"/>
          </w:rPr>
          <w:delText xml:space="preserve">  A full description can be found in reference </w:delText>
        </w:r>
        <w:r w:rsidR="00F1740F" w:rsidRPr="004424B1" w:rsidDel="00AD3DF0">
          <w:rPr>
            <w:lang w:val="en-GB"/>
          </w:rPr>
          <w:fldChar w:fldCharType="begin"/>
        </w:r>
        <w:r w:rsidR="00D87DDF" w:rsidRPr="004424B1" w:rsidDel="00AD3DF0">
          <w:rPr>
            <w:lang w:val="en-GB"/>
          </w:rPr>
          <w:delInstrText>REF R_521x0b3MoMal \h</w:delInstrText>
        </w:r>
        <w:r w:rsidR="00070AC5" w:rsidDel="00AD3DF0">
          <w:rPr>
            <w:lang w:val="en-GB"/>
          </w:rPr>
          <w:delInstrText xml:space="preserve"> \* MERGEFORMAT </w:delInstrText>
        </w:r>
        <w:r w:rsidR="00F1740F" w:rsidRPr="004424B1" w:rsidDel="00AD3DF0">
          <w:rPr>
            <w:lang w:val="en-GB"/>
          </w:rPr>
        </w:r>
        <w:r w:rsidR="00F1740F" w:rsidRPr="004424B1" w:rsidDel="00AD3DF0">
          <w:rPr>
            <w:lang w:val="en-GB"/>
          </w:rPr>
          <w:fldChar w:fldCharType="separate"/>
        </w:r>
        <w:r w:rsidR="00BF1AC4" w:rsidRPr="004424B1" w:rsidDel="00AD3DF0">
          <w:rPr>
            <w:lang w:val="en-GB"/>
          </w:rPr>
          <w:delText>[</w:delText>
        </w:r>
        <w:r w:rsidR="00BF1AC4" w:rsidDel="00AD3DF0">
          <w:rPr>
            <w:noProof/>
            <w:lang w:val="en-GB"/>
          </w:rPr>
          <w:delText>2</w:delText>
        </w:r>
        <w:r w:rsidR="00BF1AC4" w:rsidRPr="004424B1" w:rsidDel="00AD3DF0">
          <w:rPr>
            <w:lang w:val="en-GB"/>
          </w:rPr>
          <w:delText>]</w:delText>
        </w:r>
        <w:r w:rsidR="00F1740F" w:rsidRPr="004424B1" w:rsidDel="00AD3DF0">
          <w:rPr>
            <w:lang w:val="en-GB"/>
          </w:rPr>
          <w:fldChar w:fldCharType="end"/>
        </w:r>
        <w:r w:rsidR="00E91200" w:rsidRPr="004424B1" w:rsidDel="00AD3DF0">
          <w:rPr>
            <w:lang w:val="en-GB" w:eastAsia="en-GB"/>
          </w:rPr>
          <w:delText>.</w:delText>
        </w:r>
        <w:bookmarkStart w:id="1619" w:name="_Toc185341182"/>
        <w:bookmarkStart w:id="1620" w:name="_Toc185348673"/>
        <w:bookmarkStart w:id="1621" w:name="_Toc185427781"/>
        <w:bookmarkStart w:id="1622" w:name="_Toc185497422"/>
        <w:bookmarkStart w:id="1623" w:name="_Toc185498622"/>
        <w:bookmarkStart w:id="1624" w:name="_Toc185499822"/>
        <w:bookmarkStart w:id="1625" w:name="_Toc185501023"/>
        <w:bookmarkStart w:id="1626" w:name="_Toc185502228"/>
        <w:bookmarkStart w:id="1627" w:name="_Toc186030488"/>
        <w:bookmarkStart w:id="1628" w:name="_Toc186031694"/>
        <w:bookmarkStart w:id="1629" w:name="_Toc186032900"/>
        <w:bookmarkStart w:id="1630" w:name="_Toc186045398"/>
        <w:bookmarkStart w:id="1631" w:name="_Toc186456158"/>
        <w:bookmarkStart w:id="1632" w:name="_Toc186469803"/>
        <w:bookmarkStart w:id="1633" w:name="_Toc186644314"/>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del>
    </w:p>
    <w:p w14:paraId="6142ACB1" w14:textId="77A074CA" w:rsidR="008C20D9" w:rsidRPr="004424B1" w:rsidDel="008C20D9" w:rsidRDefault="0058072C">
      <w:pPr>
        <w:rPr>
          <w:del w:id="1634" w:author="Quinten Van Woerkom" w:date="2024-12-17T15:07:00Z" w16du:dateUtc="2024-12-17T14:07:00Z"/>
          <w:lang w:val="en-GB"/>
        </w:rPr>
      </w:pPr>
      <w:del w:id="1635" w:author="Quinten Van Woerkom" w:date="2024-12-17T15:09:00Z" w16du:dateUtc="2024-12-17T14:09:00Z">
        <w:r w:rsidRPr="004424B1" w:rsidDel="00AD3DF0">
          <w:rPr>
            <w:lang w:val="en-GB"/>
          </w:rPr>
          <w:delText>Purple cells (dark grey when printed on a monochrome printer) contain table headings, light</w:delText>
        </w:r>
        <w:r w:rsidRPr="004424B1" w:rsidDel="00AD3DF0">
          <w:rPr>
            <w:lang w:val="en-GB"/>
          </w:rPr>
          <w:br/>
          <w:delText xml:space="preserve">grey cells contain fields that are fixed for a pattern, and white cells contain values that </w:delText>
        </w:r>
        <w:r w:rsidRPr="004424B1" w:rsidDel="00AD3DF0">
          <w:rPr>
            <w:lang w:val="en-GB"/>
          </w:rPr>
          <w:br/>
          <w:delText>are specific to the operation or structure.</w:delText>
        </w:r>
      </w:del>
      <w:bookmarkStart w:id="1636" w:name="_Toc185341183"/>
      <w:bookmarkStart w:id="1637" w:name="_Toc185348674"/>
      <w:bookmarkStart w:id="1638" w:name="_Toc185427782"/>
      <w:bookmarkStart w:id="1639" w:name="_Toc185497423"/>
      <w:bookmarkStart w:id="1640" w:name="_Toc185498623"/>
      <w:bookmarkStart w:id="1641" w:name="_Toc185499823"/>
      <w:bookmarkStart w:id="1642" w:name="_Toc185501024"/>
      <w:bookmarkStart w:id="1643" w:name="_Toc185502229"/>
      <w:bookmarkStart w:id="1644" w:name="_Toc186030489"/>
      <w:bookmarkStart w:id="1645" w:name="_Toc186031695"/>
      <w:bookmarkStart w:id="1646" w:name="_Toc186032901"/>
      <w:bookmarkStart w:id="1647" w:name="_Toc186045399"/>
      <w:bookmarkStart w:id="1648" w:name="_Toc186456159"/>
      <w:bookmarkStart w:id="1649" w:name="_Toc186469804"/>
      <w:bookmarkStart w:id="1650" w:name="_Toc18664431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p>
    <w:p w14:paraId="3BD69B26" w14:textId="10BBB34D" w:rsidR="002B3FB1" w:rsidRPr="004424B1" w:rsidDel="008C20D9" w:rsidRDefault="002B3FB1">
      <w:pPr>
        <w:rPr>
          <w:del w:id="1651" w:author="Quinten Van Woerkom" w:date="2024-12-17T15:06:00Z" w16du:dateUtc="2024-12-17T14:06:00Z"/>
          <w:lang w:val="en-GB"/>
        </w:rPr>
      </w:pPr>
      <w:del w:id="1652" w:author="Quinten Van Woerkom" w:date="2024-12-17T15:06:00Z" w16du:dateUtc="2024-12-17T14:06:00Z">
        <w:r w:rsidRPr="004424B1" w:rsidDel="008C20D9">
          <w:rPr>
            <w:lang w:val="en-GB"/>
          </w:rPr>
          <w:delText>Where types are required from other MO specifications, the following notation</w:delText>
        </w:r>
        <w:r w:rsidRPr="004424B1" w:rsidDel="008C20D9">
          <w:rPr>
            <w:lang w:val="en-GB"/>
          </w:rPr>
          <w:br/>
          <w:delText>is used to denote the area in which the referenced definition resides:</w:delText>
        </w:r>
        <w:bookmarkStart w:id="1653" w:name="_Toc185341184"/>
        <w:bookmarkStart w:id="1654" w:name="_Toc185348675"/>
        <w:bookmarkStart w:id="1655" w:name="_Toc185427783"/>
        <w:bookmarkStart w:id="1656" w:name="_Toc185497424"/>
        <w:bookmarkStart w:id="1657" w:name="_Toc185498624"/>
        <w:bookmarkStart w:id="1658" w:name="_Toc185499824"/>
        <w:bookmarkStart w:id="1659" w:name="_Toc185501025"/>
        <w:bookmarkStart w:id="1660" w:name="_Toc185502230"/>
        <w:bookmarkStart w:id="1661" w:name="_Toc186030490"/>
        <w:bookmarkStart w:id="1662" w:name="_Toc186031696"/>
        <w:bookmarkStart w:id="1663" w:name="_Toc186032902"/>
        <w:bookmarkStart w:id="1664" w:name="_Toc186045400"/>
        <w:bookmarkStart w:id="1665" w:name="_Toc186456160"/>
        <w:bookmarkStart w:id="1666" w:name="_Toc186469805"/>
        <w:bookmarkStart w:id="1667" w:name="_Toc186644316"/>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del>
    </w:p>
    <w:p w14:paraId="7C3D8787" w14:textId="51834A4D" w:rsidR="002B3FB1" w:rsidRPr="004424B1" w:rsidDel="008C20D9" w:rsidRDefault="002B3FB1">
      <w:pPr>
        <w:rPr>
          <w:del w:id="1668" w:author="Quinten Van Woerkom" w:date="2024-12-17T15:06:00Z" w16du:dateUtc="2024-12-17T14:06:00Z"/>
          <w:lang w:val="en-GB"/>
        </w:rPr>
        <w:pPrChange w:id="1669" w:author="Quinten Van Woerkom" w:date="2024-12-17T15:25:00Z" w16du:dateUtc="2024-12-17T14:25:00Z">
          <w:pPr>
            <w:ind w:left="720"/>
          </w:pPr>
        </w:pPrChange>
      </w:pPr>
      <w:del w:id="1670" w:author="Quinten Van Woerkom" w:date="2024-12-17T15:06:00Z" w16du:dateUtc="2024-12-17T14:06:00Z">
        <w:r w:rsidRPr="004424B1" w:rsidDel="008C20D9">
          <w:rPr>
            <w:lang w:val="en-GB"/>
          </w:rPr>
          <w:delText>&lt;area&gt;::&lt;type name&gt;</w:delText>
        </w:r>
        <w:bookmarkStart w:id="1671" w:name="_Toc185341185"/>
        <w:bookmarkStart w:id="1672" w:name="_Toc185348676"/>
        <w:bookmarkStart w:id="1673" w:name="_Toc185427784"/>
        <w:bookmarkStart w:id="1674" w:name="_Toc185497425"/>
        <w:bookmarkStart w:id="1675" w:name="_Toc185498625"/>
        <w:bookmarkStart w:id="1676" w:name="_Toc185499825"/>
        <w:bookmarkStart w:id="1677" w:name="_Toc185501026"/>
        <w:bookmarkStart w:id="1678" w:name="_Toc185502231"/>
        <w:bookmarkStart w:id="1679" w:name="_Toc186030491"/>
        <w:bookmarkStart w:id="1680" w:name="_Toc186031697"/>
        <w:bookmarkStart w:id="1681" w:name="_Toc186032903"/>
        <w:bookmarkStart w:id="1682" w:name="_Toc186045401"/>
        <w:bookmarkStart w:id="1683" w:name="_Toc186456161"/>
        <w:bookmarkStart w:id="1684" w:name="_Toc186469806"/>
        <w:bookmarkStart w:id="1685" w:name="_Toc186644317"/>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del>
    </w:p>
    <w:p w14:paraId="3D267466" w14:textId="2C0785D6" w:rsidR="00E91200" w:rsidRPr="004424B1" w:rsidDel="00E4270C" w:rsidRDefault="002C4F23">
      <w:pPr>
        <w:rPr>
          <w:del w:id="1686" w:author="Quinten Van Woerkom" w:date="2024-12-17T13:59:00Z" w16du:dateUtc="2024-12-17T12:59:00Z"/>
          <w:lang w:val="en-GB"/>
        </w:rPr>
      </w:pPr>
      <w:del w:id="1687" w:author="Quinten Van Woerkom" w:date="2024-12-17T15:06:00Z" w16du:dateUtc="2024-12-17T14:06:00Z">
        <w:r w:rsidRPr="004424B1" w:rsidDel="008C20D9">
          <w:rPr>
            <w:iCs/>
            <w:lang w:val="en-GB"/>
          </w:rPr>
          <w:delText xml:space="preserve">It should be noted </w:delText>
        </w:r>
        <w:r w:rsidR="00E91200" w:rsidRPr="004424B1" w:rsidDel="008C20D9">
          <w:rPr>
            <w:lang w:val="en-GB"/>
          </w:rPr>
          <w:delText xml:space="preserve">that all tables described below constitute a normative part of the </w:delText>
        </w:r>
        <w:r w:rsidR="003752C5" w:rsidRPr="004424B1" w:rsidDel="008C20D9">
          <w:rPr>
            <w:iCs/>
            <w:lang w:val="en-GB"/>
          </w:rPr>
          <w:delText>Recommended Standard</w:delText>
        </w:r>
        <w:r w:rsidR="00E91200" w:rsidRPr="004424B1" w:rsidDel="008C20D9">
          <w:rPr>
            <w:lang w:val="en-GB"/>
          </w:rPr>
          <w:delText>, including the</w:delText>
        </w:r>
        <w:r w:rsidR="00950410" w:rsidRPr="004424B1" w:rsidDel="008C20D9">
          <w:rPr>
            <w:lang w:val="en-GB"/>
          </w:rPr>
          <w:delText xml:space="preserve"> da</w:delText>
        </w:r>
        <w:r w:rsidR="00E91200" w:rsidRPr="004424B1" w:rsidDel="008C20D9">
          <w:rPr>
            <w:lang w:val="en-GB"/>
          </w:rPr>
          <w:delText>ta</w:delText>
        </w:r>
        <w:r w:rsidR="00950410" w:rsidRPr="004424B1" w:rsidDel="008C20D9">
          <w:rPr>
            <w:lang w:val="en-GB"/>
          </w:rPr>
          <w:delText xml:space="preserve"> st</w:delText>
        </w:r>
        <w:r w:rsidR="00E91200" w:rsidRPr="004424B1" w:rsidDel="008C20D9">
          <w:rPr>
            <w:lang w:val="en-GB"/>
          </w:rPr>
          <w:delText xml:space="preserve">ructure tables that are contained within </w:delText>
        </w:r>
        <w:r w:rsidR="00234750" w:rsidRPr="004424B1" w:rsidDel="008C20D9">
          <w:rPr>
            <w:lang w:val="en-GB"/>
          </w:rPr>
          <w:delText>section</w:delText>
        </w:r>
        <w:r w:rsidR="003752C5" w:rsidRPr="004424B1" w:rsidDel="008C20D9">
          <w:rPr>
            <w:lang w:val="en-GB"/>
          </w:rPr>
          <w:delText> </w:delText>
        </w:r>
        <w:r w:rsidR="00234750" w:rsidRPr="004424B1" w:rsidDel="008C20D9">
          <w:rPr>
            <w:lang w:val="en-GB"/>
          </w:rPr>
          <w:fldChar w:fldCharType="begin"/>
        </w:r>
        <w:r w:rsidR="00234750" w:rsidRPr="004424B1" w:rsidDel="008C20D9">
          <w:rPr>
            <w:lang w:val="en-GB"/>
          </w:rPr>
          <w:delInstrText xml:space="preserve"> REF _Ref56507059 \r \h </w:delInstrText>
        </w:r>
        <w:r w:rsidR="00070AC5" w:rsidDel="008C20D9">
          <w:rPr>
            <w:lang w:val="en-GB"/>
          </w:rPr>
          <w:delInstrText xml:space="preserve"> \* MERGEFORMAT </w:delInstrText>
        </w:r>
        <w:r w:rsidR="00234750" w:rsidRPr="004424B1" w:rsidDel="008C20D9">
          <w:rPr>
            <w:lang w:val="en-GB"/>
          </w:rPr>
        </w:r>
        <w:r w:rsidR="00234750" w:rsidRPr="004424B1" w:rsidDel="008C20D9">
          <w:rPr>
            <w:lang w:val="en-GB"/>
          </w:rPr>
          <w:fldChar w:fldCharType="separate"/>
        </w:r>
        <w:r w:rsidR="00BF1AC4" w:rsidDel="008C20D9">
          <w:rPr>
            <w:lang w:val="en-GB"/>
          </w:rPr>
          <w:delText>4</w:delText>
        </w:r>
        <w:r w:rsidR="00234750" w:rsidRPr="004424B1" w:rsidDel="008C20D9">
          <w:rPr>
            <w:lang w:val="en-GB"/>
          </w:rPr>
          <w:fldChar w:fldCharType="end"/>
        </w:r>
        <w:r w:rsidR="00234750" w:rsidRPr="004424B1" w:rsidDel="008C20D9">
          <w:rPr>
            <w:lang w:val="en-GB"/>
          </w:rPr>
          <w:delText>.</w:delText>
        </w:r>
      </w:del>
      <w:bookmarkStart w:id="1688" w:name="_Toc185341186"/>
      <w:bookmarkStart w:id="1689" w:name="_Toc185348677"/>
      <w:bookmarkStart w:id="1690" w:name="_Toc185427785"/>
      <w:bookmarkStart w:id="1691" w:name="_Toc185497426"/>
      <w:bookmarkStart w:id="1692" w:name="_Toc185498626"/>
      <w:bookmarkStart w:id="1693" w:name="_Toc185499826"/>
      <w:bookmarkStart w:id="1694" w:name="_Toc185501027"/>
      <w:bookmarkStart w:id="1695" w:name="_Toc185502232"/>
      <w:bookmarkStart w:id="1696" w:name="_Toc186030492"/>
      <w:bookmarkStart w:id="1697" w:name="_Toc186031698"/>
      <w:bookmarkStart w:id="1698" w:name="_Toc186032904"/>
      <w:bookmarkStart w:id="1699" w:name="_Toc186045402"/>
      <w:bookmarkStart w:id="1700" w:name="_Toc186456162"/>
      <w:bookmarkStart w:id="1701" w:name="_Toc186469807"/>
      <w:bookmarkStart w:id="1702" w:name="_Toc186644318"/>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p>
    <w:p w14:paraId="1871CE66" w14:textId="5EEDDE64" w:rsidR="003A4F59" w:rsidRPr="004424B1" w:rsidDel="00540477" w:rsidRDefault="003A4F59">
      <w:pPr>
        <w:rPr>
          <w:del w:id="1703" w:author="Quinten Van Woerkom" w:date="2024-12-17T13:58:00Z" w16du:dateUtc="2024-12-17T12:58:00Z"/>
        </w:rPr>
        <w:pPrChange w:id="1704" w:author="Quinten Van Woerkom" w:date="2024-12-17T15:25:00Z" w16du:dateUtc="2024-12-17T14:25:00Z">
          <w:pPr>
            <w:pStyle w:val="HeadingNoNumber"/>
          </w:pPr>
        </w:pPrChange>
      </w:pPr>
      <w:del w:id="1705" w:author="Quinten Van Woerkom" w:date="2024-12-17T13:58:00Z" w16du:dateUtc="2024-12-17T12:58:00Z">
        <w:r w:rsidRPr="004424B1" w:rsidDel="00540477">
          <w:delText>Data Structure</w:delText>
        </w:r>
        <w:r w:rsidR="000A4548" w:rsidRPr="004424B1" w:rsidDel="00540477">
          <w:delText>s</w:delText>
        </w:r>
        <w:bookmarkStart w:id="1706" w:name="_Toc185341187"/>
        <w:bookmarkStart w:id="1707" w:name="_Toc185348678"/>
        <w:bookmarkStart w:id="1708" w:name="_Toc185427786"/>
        <w:bookmarkStart w:id="1709" w:name="_Toc185497427"/>
        <w:bookmarkStart w:id="1710" w:name="_Toc185498627"/>
        <w:bookmarkStart w:id="1711" w:name="_Toc185499827"/>
        <w:bookmarkStart w:id="1712" w:name="_Toc185501028"/>
        <w:bookmarkStart w:id="1713" w:name="_Toc185502233"/>
        <w:bookmarkStart w:id="1714" w:name="_Toc186030493"/>
        <w:bookmarkStart w:id="1715" w:name="_Toc186031699"/>
        <w:bookmarkStart w:id="1716" w:name="_Toc186032905"/>
        <w:bookmarkStart w:id="1717" w:name="_Toc186045403"/>
        <w:bookmarkStart w:id="1718" w:name="_Toc186456163"/>
        <w:bookmarkStart w:id="1719" w:name="_Toc186469808"/>
        <w:bookmarkStart w:id="1720" w:name="_Toc186644319"/>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del>
    </w:p>
    <w:p w14:paraId="1DE86A1E" w14:textId="1C8374E4" w:rsidR="0049689A" w:rsidRPr="004424B1" w:rsidDel="00540477" w:rsidRDefault="0049689A">
      <w:pPr>
        <w:rPr>
          <w:del w:id="1721" w:author="Quinten Van Woerkom" w:date="2024-12-17T13:58:00Z" w16du:dateUtc="2024-12-17T12:58:00Z"/>
          <w:lang w:val="en-GB" w:eastAsia="en-GB"/>
        </w:rPr>
        <w:pPrChange w:id="1722" w:author="Quinten Van Woerkom" w:date="2024-12-17T15:25:00Z" w16du:dateUtc="2024-12-17T14:25:00Z">
          <w:pPr>
            <w:spacing w:line="240" w:lineRule="auto"/>
          </w:pPr>
        </w:pPrChange>
      </w:pPr>
      <w:del w:id="1723" w:author="Quinten Van Woerkom" w:date="2024-12-17T13:58:00Z" w16du:dateUtc="2024-12-17T12:58:00Z">
        <w:r w:rsidRPr="004424B1" w:rsidDel="00540477">
          <w:rPr>
            <w:lang w:val="en-GB" w:eastAsia="en-GB"/>
          </w:rPr>
          <w:lastRenderedPageBreak/>
          <w:delText xml:space="preserve">Each data structure </w:delText>
        </w:r>
        <w:r w:rsidR="0058072C" w:rsidRPr="004424B1" w:rsidDel="00540477">
          <w:rPr>
            <w:lang w:val="en-GB" w:eastAsia="en-GB"/>
          </w:rPr>
          <w:delText xml:space="preserve">(or type) </w:delText>
        </w:r>
        <w:r w:rsidRPr="004424B1" w:rsidDel="00540477">
          <w:rPr>
            <w:lang w:val="en-GB" w:eastAsia="en-GB"/>
          </w:rPr>
          <w:delText xml:space="preserve">definition </w:delText>
        </w:r>
        <w:r w:rsidR="000A4548" w:rsidRPr="004424B1" w:rsidDel="00540477">
          <w:rPr>
            <w:lang w:val="en-GB" w:eastAsia="en-GB"/>
          </w:rPr>
          <w:delText xml:space="preserve">contained in </w:delText>
        </w:r>
        <w:r w:rsidR="008A16DF" w:rsidRPr="004424B1" w:rsidDel="00540477">
          <w:rPr>
            <w:lang w:val="en-GB" w:eastAsia="en-GB"/>
          </w:rPr>
          <w:delText xml:space="preserve">section </w:delText>
        </w:r>
        <w:r w:rsidR="008A16DF" w:rsidRPr="004424B1" w:rsidDel="00540477">
          <w:rPr>
            <w:lang w:val="en-GB" w:eastAsia="en-GB"/>
          </w:rPr>
          <w:fldChar w:fldCharType="begin"/>
        </w:r>
        <w:r w:rsidR="008A16DF" w:rsidRPr="004424B1" w:rsidDel="00540477">
          <w:rPr>
            <w:lang w:val="en-GB" w:eastAsia="en-GB"/>
          </w:rPr>
          <w:delInstrText xml:space="preserve"> REF _Ref56507059 \r \h </w:delInstrText>
        </w:r>
        <w:r w:rsidR="00070AC5" w:rsidDel="00540477">
          <w:rPr>
            <w:lang w:val="en-GB" w:eastAsia="en-GB"/>
          </w:rPr>
          <w:delInstrText xml:space="preserve"> \* MERGEFORMAT </w:delInstrText>
        </w:r>
        <w:r w:rsidR="008A16DF" w:rsidRPr="004424B1" w:rsidDel="00540477">
          <w:rPr>
            <w:lang w:val="en-GB" w:eastAsia="en-GB"/>
          </w:rPr>
        </w:r>
        <w:r w:rsidR="008A16DF" w:rsidRPr="004424B1" w:rsidDel="00540477">
          <w:rPr>
            <w:lang w:val="en-GB" w:eastAsia="en-GB"/>
          </w:rPr>
          <w:fldChar w:fldCharType="separate"/>
        </w:r>
        <w:r w:rsidR="00BF1AC4" w:rsidDel="00540477">
          <w:rPr>
            <w:lang w:val="en-GB" w:eastAsia="en-GB"/>
          </w:rPr>
          <w:delText>4</w:delText>
        </w:r>
        <w:r w:rsidR="008A16DF" w:rsidRPr="004424B1" w:rsidDel="00540477">
          <w:rPr>
            <w:lang w:val="en-GB" w:eastAsia="en-GB"/>
          </w:rPr>
          <w:fldChar w:fldCharType="end"/>
        </w:r>
        <w:r w:rsidR="008A16DF" w:rsidRPr="004424B1" w:rsidDel="00540477">
          <w:rPr>
            <w:lang w:val="en-GB" w:eastAsia="en-GB"/>
          </w:rPr>
          <w:delText xml:space="preserve"> </w:delText>
        </w:r>
        <w:r w:rsidRPr="004424B1" w:rsidDel="00540477">
          <w:rPr>
            <w:lang w:val="en-GB" w:eastAsia="en-GB"/>
          </w:rPr>
          <w:delText>contain</w:delText>
        </w:r>
        <w:r w:rsidR="000A4548" w:rsidRPr="004424B1" w:rsidDel="00540477">
          <w:rPr>
            <w:lang w:val="en-GB" w:eastAsia="en-GB"/>
          </w:rPr>
          <w:delText>s</w:delText>
        </w:r>
        <w:r w:rsidRPr="004424B1" w:rsidDel="00540477">
          <w:rPr>
            <w:lang w:val="en-GB" w:eastAsia="en-GB"/>
          </w:rPr>
          <w:delText xml:space="preserve"> a table </w:delText>
        </w:r>
        <w:r w:rsidR="00BD1965" w:rsidRPr="004424B1" w:rsidDel="00540477">
          <w:rPr>
            <w:lang w:val="en-GB" w:eastAsia="en-GB"/>
          </w:rPr>
          <w:delText>following the standard structure outlined below.</w:delText>
        </w:r>
        <w:bookmarkStart w:id="1724" w:name="_Toc185341188"/>
        <w:bookmarkStart w:id="1725" w:name="_Toc185348679"/>
        <w:bookmarkStart w:id="1726" w:name="_Toc185427787"/>
        <w:bookmarkStart w:id="1727" w:name="_Toc185497428"/>
        <w:bookmarkStart w:id="1728" w:name="_Toc185498628"/>
        <w:bookmarkStart w:id="1729" w:name="_Toc185499828"/>
        <w:bookmarkStart w:id="1730" w:name="_Toc185501029"/>
        <w:bookmarkStart w:id="1731" w:name="_Toc185502234"/>
        <w:bookmarkStart w:id="1732" w:name="_Toc186030494"/>
        <w:bookmarkStart w:id="1733" w:name="_Toc186031700"/>
        <w:bookmarkStart w:id="1734" w:name="_Toc186032906"/>
        <w:bookmarkStart w:id="1735" w:name="_Toc186045404"/>
        <w:bookmarkStart w:id="1736" w:name="_Toc186456164"/>
        <w:bookmarkStart w:id="1737" w:name="_Toc186469809"/>
        <w:bookmarkStart w:id="1738" w:name="_Toc186644320"/>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del>
    </w:p>
    <w:p w14:paraId="1037781A" w14:textId="3EB98EA4" w:rsidR="0049689A" w:rsidRPr="00AD3DF0" w:rsidDel="00540477" w:rsidRDefault="00D65E78">
      <w:pPr>
        <w:rPr>
          <w:del w:id="1739" w:author="Quinten Van Woerkom" w:date="2024-12-17T13:58:00Z" w16du:dateUtc="2024-12-17T12:58:00Z"/>
          <w:i/>
          <w:iCs/>
          <w:lang w:val="en-GB"/>
          <w:rPrChange w:id="1740" w:author="Quinten Van Woerkom" w:date="2024-12-17T15:10:00Z" w16du:dateUtc="2024-12-17T14:10:00Z">
            <w:rPr>
              <w:del w:id="1741" w:author="Quinten Van Woerkom" w:date="2024-12-17T13:58:00Z" w16du:dateUtc="2024-12-17T12:58:00Z"/>
              <w:lang w:val="en-GB"/>
            </w:rPr>
          </w:rPrChange>
        </w:rPr>
        <w:pPrChange w:id="1742" w:author="Quinten Van Woerkom" w:date="2024-12-17T15:25:00Z" w16du:dateUtc="2024-12-17T14:25:00Z">
          <w:pPr>
            <w:pStyle w:val="TableTitle"/>
          </w:pPr>
        </w:pPrChange>
      </w:pPr>
      <w:del w:id="1743" w:author="Quinten Van Woerkom" w:date="2024-12-17T13:58:00Z" w16du:dateUtc="2024-12-17T12:58:00Z">
        <w:r w:rsidRPr="004424B1" w:rsidDel="00540477">
          <w:rPr>
            <w:lang w:val="en-GB"/>
          </w:rPr>
          <w:delText xml:space="preserve">Table </w:delText>
        </w:r>
        <w:bookmarkStart w:id="1744" w:name="T_101ExampleDataStructureTable"/>
        <w:r w:rsidRPr="004424B1" w:rsidDel="00540477">
          <w:rPr>
            <w:lang w:val="en-GB"/>
          </w:rPr>
          <w:fldChar w:fldCharType="begin"/>
        </w:r>
        <w:r w:rsidRPr="004424B1" w:rsidDel="00540477">
          <w:rPr>
            <w:lang w:val="en-GB"/>
          </w:rPr>
          <w:delInstrText xml:space="preserve"> STYLEREF "Heading 1"\l \n \t \* MERGEFORMAT </w:delInstrText>
        </w:r>
        <w:r w:rsidRPr="004424B1" w:rsidDel="00540477">
          <w:rPr>
            <w:lang w:val="en-GB"/>
          </w:rPr>
          <w:fldChar w:fldCharType="separate"/>
        </w:r>
        <w:r w:rsidR="00BF1AC4" w:rsidDel="00540477">
          <w:rPr>
            <w:noProof/>
            <w:lang w:val="en-GB"/>
          </w:rPr>
          <w:delText>1</w:delText>
        </w:r>
        <w:r w:rsidRPr="004424B1" w:rsidDel="00540477">
          <w:rPr>
            <w:lang w:val="en-GB"/>
          </w:rPr>
          <w:fldChar w:fldCharType="end"/>
        </w:r>
        <w:r w:rsidRPr="004424B1" w:rsidDel="00540477">
          <w:rPr>
            <w:lang w:val="en-GB"/>
          </w:rPr>
          <w:noBreakHyphen/>
        </w:r>
        <w:r w:rsidR="009A416E" w:rsidRPr="004424B1" w:rsidDel="00540477">
          <w:rPr>
            <w:lang w:val="en-GB"/>
          </w:rPr>
          <w:fldChar w:fldCharType="begin"/>
        </w:r>
        <w:r w:rsidR="009A416E" w:rsidRPr="004424B1" w:rsidDel="00540477">
          <w:rPr>
            <w:lang w:val="en-GB"/>
          </w:rPr>
          <w:delInstrText xml:space="preserve"> SEQ Table \s 1 \* MERGEFORMAT </w:delInstrText>
        </w:r>
        <w:r w:rsidR="009A416E" w:rsidRPr="004424B1" w:rsidDel="00540477">
          <w:rPr>
            <w:lang w:val="en-GB"/>
          </w:rPr>
          <w:fldChar w:fldCharType="separate"/>
        </w:r>
        <w:r w:rsidR="00BF1AC4" w:rsidDel="00540477">
          <w:rPr>
            <w:noProof/>
            <w:lang w:val="en-GB"/>
          </w:rPr>
          <w:delText>1</w:delText>
        </w:r>
        <w:r w:rsidR="009A416E" w:rsidRPr="004424B1" w:rsidDel="00540477">
          <w:rPr>
            <w:noProof/>
            <w:lang w:val="en-GB"/>
          </w:rPr>
          <w:fldChar w:fldCharType="end"/>
        </w:r>
        <w:bookmarkEnd w:id="1744"/>
        <w:r w:rsidRPr="004424B1" w:rsidDel="00540477">
          <w:rPr>
            <w:lang w:val="en-GB"/>
          </w:rPr>
          <w:fldChar w:fldCharType="begin"/>
        </w:r>
        <w:r w:rsidRPr="004424B1" w:rsidDel="00540477">
          <w:rPr>
            <w:lang w:val="en-GB"/>
          </w:rPr>
          <w:delInstrText xml:space="preserve"> TC \f T \l 7 "</w:delInstrText>
        </w:r>
        <w:r w:rsidR="009A416E" w:rsidRPr="004424B1" w:rsidDel="00540477">
          <w:rPr>
            <w:lang w:val="en-GB"/>
          </w:rPr>
          <w:fldChar w:fldCharType="begin"/>
        </w:r>
        <w:r w:rsidR="009A416E" w:rsidRPr="004424B1" w:rsidDel="00540477">
          <w:rPr>
            <w:lang w:val="en-GB"/>
          </w:rPr>
          <w:delInstrText xml:space="preserve"> STYLEREF "Heading 1"\l \n \t \* MERGEFORMAT </w:delInstrText>
        </w:r>
        <w:r w:rsidR="009A416E" w:rsidRPr="004424B1" w:rsidDel="00540477">
          <w:rPr>
            <w:lang w:val="en-GB"/>
          </w:rPr>
          <w:fldChar w:fldCharType="separate"/>
        </w:r>
        <w:bookmarkStart w:id="1745" w:name="_Toc158132074"/>
        <w:r w:rsidR="00BF1AC4" w:rsidDel="00540477">
          <w:rPr>
            <w:noProof/>
            <w:lang w:val="en-GB"/>
          </w:rPr>
          <w:delInstrText>1</w:delInstrText>
        </w:r>
        <w:r w:rsidR="009A416E" w:rsidRPr="004424B1" w:rsidDel="00540477">
          <w:rPr>
            <w:noProof/>
            <w:lang w:val="en-GB"/>
          </w:rPr>
          <w:fldChar w:fldCharType="end"/>
        </w:r>
        <w:r w:rsidRPr="004424B1" w:rsidDel="00540477">
          <w:rPr>
            <w:lang w:val="en-GB"/>
          </w:rPr>
          <w:delInstrText>-</w:delInstrText>
        </w:r>
        <w:r w:rsidR="009A416E" w:rsidRPr="004424B1" w:rsidDel="00540477">
          <w:rPr>
            <w:lang w:val="en-GB"/>
          </w:rPr>
          <w:fldChar w:fldCharType="begin"/>
        </w:r>
        <w:r w:rsidR="009A416E" w:rsidRPr="004424B1" w:rsidDel="00540477">
          <w:rPr>
            <w:lang w:val="en-GB"/>
          </w:rPr>
          <w:delInstrText xml:space="preserve"> SEQ Table_TOC \s 1 \* MERGEFORMAT </w:delInstrText>
        </w:r>
        <w:r w:rsidR="009A416E" w:rsidRPr="004424B1" w:rsidDel="00540477">
          <w:rPr>
            <w:lang w:val="en-GB"/>
          </w:rPr>
          <w:fldChar w:fldCharType="separate"/>
        </w:r>
        <w:r w:rsidR="00BF1AC4" w:rsidDel="00540477">
          <w:rPr>
            <w:noProof/>
            <w:lang w:val="en-GB"/>
          </w:rPr>
          <w:delInstrText>1</w:delInstrText>
        </w:r>
        <w:r w:rsidR="009A416E" w:rsidRPr="004424B1" w:rsidDel="00540477">
          <w:rPr>
            <w:noProof/>
            <w:lang w:val="en-GB"/>
          </w:rPr>
          <w:fldChar w:fldCharType="end"/>
        </w:r>
        <w:r w:rsidRPr="004424B1" w:rsidDel="00540477">
          <w:rPr>
            <w:lang w:val="en-GB"/>
          </w:rPr>
          <w:tab/>
          <w:delInstrText>Example Data Structure Table</w:delInstrText>
        </w:r>
        <w:bookmarkStart w:id="1746" w:name="_Toc186046580"/>
        <w:bookmarkStart w:id="1747" w:name="_Toc186457359"/>
        <w:bookmarkStart w:id="1748" w:name="_Toc186457384"/>
        <w:bookmarkStart w:id="1749" w:name="_Toc186457408"/>
        <w:bookmarkStart w:id="1750" w:name="_Toc186457433"/>
        <w:bookmarkStart w:id="1751" w:name="_Toc186471008"/>
        <w:bookmarkStart w:id="1752" w:name="_Toc186645519"/>
        <w:bookmarkEnd w:id="1745"/>
        <w:bookmarkEnd w:id="1746"/>
        <w:bookmarkEnd w:id="1747"/>
        <w:bookmarkEnd w:id="1748"/>
        <w:bookmarkEnd w:id="1749"/>
        <w:bookmarkEnd w:id="1750"/>
        <w:bookmarkEnd w:id="1751"/>
        <w:bookmarkEnd w:id="1752"/>
        <w:r w:rsidRPr="004424B1" w:rsidDel="00540477">
          <w:rPr>
            <w:lang w:val="en-GB"/>
          </w:rPr>
          <w:delInstrText>"</w:delInstrText>
        </w:r>
        <w:r w:rsidRPr="004424B1" w:rsidDel="00540477">
          <w:rPr>
            <w:lang w:val="en-GB"/>
          </w:rPr>
          <w:fldChar w:fldCharType="end"/>
        </w:r>
        <w:r w:rsidRPr="004424B1" w:rsidDel="00540477">
          <w:rPr>
            <w:lang w:val="en-GB"/>
          </w:rPr>
          <w:delText>:  Example Data Structure Table</w:delText>
        </w:r>
        <w:bookmarkStart w:id="1753" w:name="_Toc185341189"/>
        <w:bookmarkStart w:id="1754" w:name="_Toc185348680"/>
        <w:bookmarkStart w:id="1755" w:name="_Toc185427788"/>
        <w:bookmarkStart w:id="1756" w:name="_Toc185497429"/>
        <w:bookmarkStart w:id="1757" w:name="_Toc185498629"/>
        <w:bookmarkStart w:id="1758" w:name="_Toc185499829"/>
        <w:bookmarkStart w:id="1759" w:name="_Toc185501030"/>
        <w:bookmarkStart w:id="1760" w:name="_Toc185502235"/>
        <w:bookmarkStart w:id="1761" w:name="_Toc186030495"/>
        <w:bookmarkStart w:id="1762" w:name="_Toc186031701"/>
        <w:bookmarkStart w:id="1763" w:name="_Toc186032907"/>
        <w:bookmarkStart w:id="1764" w:name="_Toc186045405"/>
        <w:bookmarkStart w:id="1765" w:name="_Toc186456165"/>
        <w:bookmarkStart w:id="1766" w:name="_Toc186469810"/>
        <w:bookmarkStart w:id="1767" w:name="_Toc186644321"/>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del>
    </w:p>
    <w:tbl>
      <w:tblPr>
        <w:tblStyle w:val="RBTable"/>
        <w:tblW w:w="9179" w:type="dxa"/>
        <w:tblLayout w:type="fixed"/>
        <w:tblLook w:val="0480" w:firstRow="0" w:lastRow="0" w:firstColumn="1" w:lastColumn="0" w:noHBand="0" w:noVBand="1"/>
      </w:tblPr>
      <w:tblGrid>
        <w:gridCol w:w="1667"/>
        <w:gridCol w:w="2976"/>
        <w:gridCol w:w="992"/>
        <w:gridCol w:w="1843"/>
        <w:gridCol w:w="709"/>
        <w:gridCol w:w="992"/>
      </w:tblGrid>
      <w:tr w:rsidR="0049689A" w:rsidRPr="007743D1" w:rsidDel="00540477" w14:paraId="4D21C367" w14:textId="4A908904" w:rsidTr="00EE07C3">
        <w:trPr>
          <w:del w:id="1768" w:author="Quinten Van Woerkom" w:date="2024-12-17T13:58:00Z"/>
        </w:trPr>
        <w:tc>
          <w:tcPr>
            <w:cnfStyle w:val="001000000000" w:firstRow="0" w:lastRow="0" w:firstColumn="1" w:lastColumn="0" w:oddVBand="0" w:evenVBand="0" w:oddHBand="0" w:evenHBand="0" w:firstRowFirstColumn="0" w:firstRowLastColumn="0" w:lastRowFirstColumn="0" w:lastRowLastColumn="0"/>
            <w:tcW w:w="1667" w:type="dxa"/>
            <w:shd w:val="clear" w:color="auto" w:fill="662382" w:themeFill="text2"/>
          </w:tcPr>
          <w:p w14:paraId="476B3142" w14:textId="33226BCC" w:rsidR="0049689A" w:rsidRPr="00AD3DF0" w:rsidDel="00540477" w:rsidRDefault="0049689A">
            <w:pPr>
              <w:rPr>
                <w:del w:id="1769" w:author="Quinten Van Woerkom" w:date="2024-12-17T13:58:00Z" w16du:dateUtc="2024-12-17T12:58:00Z"/>
                <w:color w:val="auto"/>
                <w:rPrChange w:id="1770" w:author="Quinten Van Woerkom" w:date="2024-12-17T15:10:00Z" w16du:dateUtc="2024-12-17T14:10:00Z">
                  <w:rPr>
                    <w:del w:id="1771" w:author="Quinten Van Woerkom" w:date="2024-12-17T13:58:00Z" w16du:dateUtc="2024-12-17T12:58:00Z"/>
                    <w:color w:val="FFFFFF" w:themeColor="background1"/>
                  </w:rPr>
                </w:rPrChange>
              </w:rPr>
              <w:pPrChange w:id="1772" w:author="Quinten Van Woerkom" w:date="2024-12-17T15:25:00Z" w16du:dateUtc="2024-12-17T14:25:00Z">
                <w:pPr>
                  <w:pStyle w:val="TableCell"/>
                  <w:keepNext/>
                </w:pPr>
              </w:pPrChange>
            </w:pPr>
            <w:del w:id="1773" w:author="Quinten Van Woerkom" w:date="2024-12-17T13:58:00Z" w16du:dateUtc="2024-12-17T12:58:00Z">
              <w:r w:rsidRPr="00AD3DF0" w:rsidDel="00540477">
                <w:rPr>
                  <w:rFonts w:cs="Times New Roman"/>
                  <w:color w:val="auto"/>
                  <w:szCs w:val="20"/>
                  <w:rPrChange w:id="1774" w:author="Quinten Van Woerkom" w:date="2024-12-17T15:10:00Z" w16du:dateUtc="2024-12-17T14:10:00Z">
                    <w:rPr>
                      <w:color w:val="FFFFFF" w:themeColor="background1"/>
                      <w:sz w:val="20"/>
                    </w:rPr>
                  </w:rPrChange>
                </w:rPr>
                <w:delText>Name</w:delText>
              </w:r>
              <w:bookmarkStart w:id="1775" w:name="_Toc185341190"/>
              <w:bookmarkStart w:id="1776" w:name="_Toc185348681"/>
              <w:bookmarkStart w:id="1777" w:name="_Toc185427789"/>
              <w:bookmarkStart w:id="1778" w:name="_Toc185497430"/>
              <w:bookmarkStart w:id="1779" w:name="_Toc185498630"/>
              <w:bookmarkStart w:id="1780" w:name="_Toc185499830"/>
              <w:bookmarkStart w:id="1781" w:name="_Toc185501031"/>
              <w:bookmarkStart w:id="1782" w:name="_Toc185502236"/>
              <w:bookmarkStart w:id="1783" w:name="_Toc186030496"/>
              <w:bookmarkStart w:id="1784" w:name="_Toc186031702"/>
              <w:bookmarkStart w:id="1785" w:name="_Toc186032908"/>
              <w:bookmarkStart w:id="1786" w:name="_Toc186045406"/>
              <w:bookmarkStart w:id="1787" w:name="_Toc186456166"/>
              <w:bookmarkStart w:id="1788" w:name="_Toc186469811"/>
              <w:bookmarkStart w:id="1789" w:name="_Toc186644322"/>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del>
          </w:p>
        </w:tc>
        <w:tc>
          <w:tcPr>
            <w:tcW w:w="2976" w:type="dxa"/>
          </w:tcPr>
          <w:p w14:paraId="764D8C03" w14:textId="4EB32B66" w:rsidR="0049689A" w:rsidRPr="007743D1" w:rsidDel="00540477" w:rsidRDefault="0049689A">
            <w:pPr>
              <w:cnfStyle w:val="000000000000" w:firstRow="0" w:lastRow="0" w:firstColumn="0" w:lastColumn="0" w:oddVBand="0" w:evenVBand="0" w:oddHBand="0" w:evenHBand="0" w:firstRowFirstColumn="0" w:firstRowLastColumn="0" w:lastRowFirstColumn="0" w:lastRowLastColumn="0"/>
              <w:rPr>
                <w:del w:id="1790" w:author="Quinten Van Woerkom" w:date="2024-12-17T13:58:00Z" w16du:dateUtc="2024-12-17T12:58:00Z"/>
                <w:b/>
              </w:rPr>
              <w:pPrChange w:id="1791" w:author="Quinten Van Woerkom" w:date="2024-12-17T15:25:00Z" w16du:dateUtc="2024-12-17T14:25:00Z">
                <w:pPr>
                  <w:pStyle w:val="TableCell"/>
                  <w:keepNext/>
                  <w:cnfStyle w:val="000000000000" w:firstRow="0" w:lastRow="0" w:firstColumn="0" w:lastColumn="0" w:oddVBand="0" w:evenVBand="0" w:oddHBand="0" w:evenHBand="0" w:firstRowFirstColumn="0" w:firstRowLastColumn="0" w:lastRowFirstColumn="0" w:lastRowLastColumn="0"/>
                </w:pPr>
              </w:pPrChange>
            </w:pPr>
            <w:del w:id="1792" w:author="Quinten Van Woerkom" w:date="2024-12-17T13:58:00Z" w16du:dateUtc="2024-12-17T12:58:00Z">
              <w:r w:rsidRPr="007743D1" w:rsidDel="00540477">
                <w:rPr>
                  <w:b/>
                </w:rPr>
                <w:delText>&lt;Data Structure name&gt;</w:delText>
              </w:r>
              <w:bookmarkStart w:id="1793" w:name="_Toc185341191"/>
              <w:bookmarkStart w:id="1794" w:name="_Toc185348682"/>
              <w:bookmarkStart w:id="1795" w:name="_Toc185427790"/>
              <w:bookmarkStart w:id="1796" w:name="_Toc185497431"/>
              <w:bookmarkStart w:id="1797" w:name="_Toc185498631"/>
              <w:bookmarkStart w:id="1798" w:name="_Toc185499831"/>
              <w:bookmarkStart w:id="1799" w:name="_Toc185501032"/>
              <w:bookmarkStart w:id="1800" w:name="_Toc185502237"/>
              <w:bookmarkStart w:id="1801" w:name="_Toc186030497"/>
              <w:bookmarkStart w:id="1802" w:name="_Toc186031703"/>
              <w:bookmarkStart w:id="1803" w:name="_Toc186032909"/>
              <w:bookmarkStart w:id="1804" w:name="_Toc186045407"/>
              <w:bookmarkStart w:id="1805" w:name="_Toc186456167"/>
              <w:bookmarkStart w:id="1806" w:name="_Toc186469812"/>
              <w:bookmarkStart w:id="1807" w:name="_Toc186644323"/>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del>
          </w:p>
        </w:tc>
        <w:tc>
          <w:tcPr>
            <w:tcW w:w="992" w:type="dxa"/>
            <w:shd w:val="clear" w:color="auto" w:fill="662382" w:themeFill="text2"/>
          </w:tcPr>
          <w:p w14:paraId="18014388" w14:textId="48CAF542" w:rsidR="0049689A" w:rsidRPr="007743D1" w:rsidDel="00540477" w:rsidRDefault="0049689A">
            <w:pPr>
              <w:cnfStyle w:val="000000000000" w:firstRow="0" w:lastRow="0" w:firstColumn="0" w:lastColumn="0" w:oddVBand="0" w:evenVBand="0" w:oddHBand="0" w:evenHBand="0" w:firstRowFirstColumn="0" w:firstRowLastColumn="0" w:lastRowFirstColumn="0" w:lastRowLastColumn="0"/>
              <w:rPr>
                <w:del w:id="1808" w:author="Quinten Van Woerkom" w:date="2024-12-17T13:58:00Z" w16du:dateUtc="2024-12-17T12:58:00Z"/>
                <w:b/>
              </w:rPr>
              <w:pPrChange w:id="1809" w:author="Quinten Van Woerkom" w:date="2024-12-17T15:25:00Z" w16du:dateUtc="2024-12-17T14:25:00Z">
                <w:pPr>
                  <w:pStyle w:val="TableCell"/>
                  <w:keepNext/>
                  <w:cnfStyle w:val="000000000000" w:firstRow="0" w:lastRow="0" w:firstColumn="0" w:lastColumn="0" w:oddVBand="0" w:evenVBand="0" w:oddHBand="0" w:evenHBand="0" w:firstRowFirstColumn="0" w:firstRowLastColumn="0" w:lastRowFirstColumn="0" w:lastRowLastColumn="0"/>
                </w:pPr>
              </w:pPrChange>
            </w:pPr>
            <w:del w:id="1810" w:author="Quinten Van Woerkom" w:date="2024-12-17T13:58:00Z" w16du:dateUtc="2024-12-17T12:58:00Z">
              <w:r w:rsidRPr="00AD3DF0" w:rsidDel="00540477">
                <w:rPr>
                  <w:rFonts w:cs="Times New Roman"/>
                  <w:b/>
                  <w:color w:val="auto"/>
                  <w:szCs w:val="20"/>
                  <w:rPrChange w:id="1811" w:author="Quinten Van Woerkom" w:date="2024-12-17T15:10:00Z" w16du:dateUtc="2024-12-17T14:10:00Z">
                    <w:rPr>
                      <w:b/>
                      <w:color w:val="FFFFFF" w:themeColor="background1"/>
                      <w:sz w:val="20"/>
                    </w:rPr>
                  </w:rPrChange>
                </w:rPr>
                <w:delText>Extends</w:delText>
              </w:r>
              <w:bookmarkStart w:id="1812" w:name="_Toc185341192"/>
              <w:bookmarkStart w:id="1813" w:name="_Toc185348683"/>
              <w:bookmarkStart w:id="1814" w:name="_Toc185427791"/>
              <w:bookmarkStart w:id="1815" w:name="_Toc185497432"/>
              <w:bookmarkStart w:id="1816" w:name="_Toc185498632"/>
              <w:bookmarkStart w:id="1817" w:name="_Toc185499832"/>
              <w:bookmarkStart w:id="1818" w:name="_Toc185501033"/>
              <w:bookmarkStart w:id="1819" w:name="_Toc185502238"/>
              <w:bookmarkStart w:id="1820" w:name="_Toc186030498"/>
              <w:bookmarkStart w:id="1821" w:name="_Toc186031704"/>
              <w:bookmarkStart w:id="1822" w:name="_Toc186032910"/>
              <w:bookmarkStart w:id="1823" w:name="_Toc186045408"/>
              <w:bookmarkStart w:id="1824" w:name="_Toc186456168"/>
              <w:bookmarkStart w:id="1825" w:name="_Toc186469813"/>
              <w:bookmarkStart w:id="1826" w:name="_Toc186644324"/>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del>
          </w:p>
        </w:tc>
        <w:tc>
          <w:tcPr>
            <w:tcW w:w="1843" w:type="dxa"/>
          </w:tcPr>
          <w:p w14:paraId="03887660" w14:textId="1CC09DB4" w:rsidR="0049689A" w:rsidRPr="007743D1" w:rsidDel="00540477" w:rsidRDefault="0049689A">
            <w:pPr>
              <w:cnfStyle w:val="000000000000" w:firstRow="0" w:lastRow="0" w:firstColumn="0" w:lastColumn="0" w:oddVBand="0" w:evenVBand="0" w:oddHBand="0" w:evenHBand="0" w:firstRowFirstColumn="0" w:firstRowLastColumn="0" w:lastRowFirstColumn="0" w:lastRowLastColumn="0"/>
              <w:rPr>
                <w:del w:id="1827" w:author="Quinten Van Woerkom" w:date="2024-12-17T13:58:00Z" w16du:dateUtc="2024-12-17T12:58:00Z"/>
                <w:b/>
              </w:rPr>
              <w:pPrChange w:id="1828" w:author="Quinten Van Woerkom" w:date="2024-12-17T15:25:00Z" w16du:dateUtc="2024-12-17T14:25:00Z">
                <w:pPr>
                  <w:pStyle w:val="TableCell"/>
                  <w:keepNext/>
                  <w:cnfStyle w:val="000000000000" w:firstRow="0" w:lastRow="0" w:firstColumn="0" w:lastColumn="0" w:oddVBand="0" w:evenVBand="0" w:oddHBand="0" w:evenHBand="0" w:firstRowFirstColumn="0" w:firstRowLastColumn="0" w:lastRowFirstColumn="0" w:lastRowLastColumn="0"/>
                </w:pPr>
              </w:pPrChange>
            </w:pPr>
            <w:del w:id="1829" w:author="Quinten Van Woerkom" w:date="2024-12-17T13:58:00Z" w16du:dateUtc="2024-12-17T12:58:00Z">
              <w:r w:rsidRPr="007743D1" w:rsidDel="00540477">
                <w:delText>&lt;Parent name&gt;</w:delText>
              </w:r>
              <w:bookmarkStart w:id="1830" w:name="_Toc185341193"/>
              <w:bookmarkStart w:id="1831" w:name="_Toc185348684"/>
              <w:bookmarkStart w:id="1832" w:name="_Toc185427792"/>
              <w:bookmarkStart w:id="1833" w:name="_Toc185497433"/>
              <w:bookmarkStart w:id="1834" w:name="_Toc185498633"/>
              <w:bookmarkStart w:id="1835" w:name="_Toc185499833"/>
              <w:bookmarkStart w:id="1836" w:name="_Toc185501034"/>
              <w:bookmarkStart w:id="1837" w:name="_Toc185502239"/>
              <w:bookmarkStart w:id="1838" w:name="_Toc186030499"/>
              <w:bookmarkStart w:id="1839" w:name="_Toc186031705"/>
              <w:bookmarkStart w:id="1840" w:name="_Toc186032911"/>
              <w:bookmarkStart w:id="1841" w:name="_Toc186045409"/>
              <w:bookmarkStart w:id="1842" w:name="_Toc186456169"/>
              <w:bookmarkStart w:id="1843" w:name="_Toc186469814"/>
              <w:bookmarkStart w:id="1844" w:name="_Toc186644325"/>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del>
          </w:p>
        </w:tc>
        <w:tc>
          <w:tcPr>
            <w:tcW w:w="709" w:type="dxa"/>
            <w:shd w:val="clear" w:color="auto" w:fill="662382" w:themeFill="text2"/>
          </w:tcPr>
          <w:p w14:paraId="2531FCAB" w14:textId="46DF1056" w:rsidR="0049689A" w:rsidRPr="007743D1" w:rsidDel="00540477" w:rsidRDefault="0049689A">
            <w:pPr>
              <w:cnfStyle w:val="000000000000" w:firstRow="0" w:lastRow="0" w:firstColumn="0" w:lastColumn="0" w:oddVBand="0" w:evenVBand="0" w:oddHBand="0" w:evenHBand="0" w:firstRowFirstColumn="0" w:firstRowLastColumn="0" w:lastRowFirstColumn="0" w:lastRowLastColumn="0"/>
              <w:rPr>
                <w:del w:id="1845" w:author="Quinten Van Woerkom" w:date="2024-12-17T13:58:00Z" w16du:dateUtc="2024-12-17T12:58:00Z"/>
                <w:b/>
              </w:rPr>
              <w:pPrChange w:id="1846" w:author="Quinten Van Woerkom" w:date="2024-12-17T15:25:00Z" w16du:dateUtc="2024-12-17T14:25:00Z">
                <w:pPr>
                  <w:pStyle w:val="TableCell"/>
                  <w:keepNext/>
                  <w:cnfStyle w:val="000000000000" w:firstRow="0" w:lastRow="0" w:firstColumn="0" w:lastColumn="0" w:oddVBand="0" w:evenVBand="0" w:oddHBand="0" w:evenHBand="0" w:firstRowFirstColumn="0" w:firstRowLastColumn="0" w:lastRowFirstColumn="0" w:lastRowLastColumn="0"/>
                </w:pPr>
              </w:pPrChange>
            </w:pPr>
            <w:del w:id="1847" w:author="Quinten Van Woerkom" w:date="2024-12-17T13:58:00Z" w16du:dateUtc="2024-12-17T12:58:00Z">
              <w:r w:rsidRPr="00AD3DF0" w:rsidDel="00540477">
                <w:rPr>
                  <w:rFonts w:cs="Times New Roman"/>
                  <w:b/>
                  <w:color w:val="auto"/>
                  <w:szCs w:val="20"/>
                  <w:rPrChange w:id="1848" w:author="Quinten Van Woerkom" w:date="2024-12-17T15:10:00Z" w16du:dateUtc="2024-12-17T14:10:00Z">
                    <w:rPr>
                      <w:b/>
                      <w:color w:val="FFFFFF" w:themeColor="background1"/>
                      <w:sz w:val="20"/>
                    </w:rPr>
                  </w:rPrChange>
                </w:rPr>
                <w:delText>SFP</w:delText>
              </w:r>
              <w:bookmarkStart w:id="1849" w:name="_Toc185341194"/>
              <w:bookmarkStart w:id="1850" w:name="_Toc185348685"/>
              <w:bookmarkStart w:id="1851" w:name="_Toc185427793"/>
              <w:bookmarkStart w:id="1852" w:name="_Toc185497434"/>
              <w:bookmarkStart w:id="1853" w:name="_Toc185498634"/>
              <w:bookmarkStart w:id="1854" w:name="_Toc185499834"/>
              <w:bookmarkStart w:id="1855" w:name="_Toc185501035"/>
              <w:bookmarkStart w:id="1856" w:name="_Toc185502240"/>
              <w:bookmarkStart w:id="1857" w:name="_Toc186030500"/>
              <w:bookmarkStart w:id="1858" w:name="_Toc186031706"/>
              <w:bookmarkStart w:id="1859" w:name="_Toc186032912"/>
              <w:bookmarkStart w:id="1860" w:name="_Toc186045410"/>
              <w:bookmarkStart w:id="1861" w:name="_Toc186456170"/>
              <w:bookmarkStart w:id="1862" w:name="_Toc186469815"/>
              <w:bookmarkStart w:id="1863" w:name="_Toc186644326"/>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del>
          </w:p>
        </w:tc>
        <w:tc>
          <w:tcPr>
            <w:tcW w:w="992" w:type="dxa"/>
          </w:tcPr>
          <w:p w14:paraId="09B70404" w14:textId="0A7F23E4" w:rsidR="0049689A" w:rsidRPr="007743D1" w:rsidDel="00540477" w:rsidRDefault="0049689A">
            <w:pPr>
              <w:cnfStyle w:val="000000000000" w:firstRow="0" w:lastRow="0" w:firstColumn="0" w:lastColumn="0" w:oddVBand="0" w:evenVBand="0" w:oddHBand="0" w:evenHBand="0" w:firstRowFirstColumn="0" w:firstRowLastColumn="0" w:lastRowFirstColumn="0" w:lastRowLastColumn="0"/>
              <w:rPr>
                <w:del w:id="1864" w:author="Quinten Van Woerkom" w:date="2024-12-17T13:58:00Z" w16du:dateUtc="2024-12-17T12:58:00Z"/>
              </w:rPr>
              <w:pPrChange w:id="1865" w:author="Quinten Van Woerkom" w:date="2024-12-17T15:25:00Z" w16du:dateUtc="2024-12-17T14:25:00Z">
                <w:pPr>
                  <w:pStyle w:val="TableCell"/>
                  <w:keepNext/>
                  <w:jc w:val="right"/>
                  <w:cnfStyle w:val="000000000000" w:firstRow="0" w:lastRow="0" w:firstColumn="0" w:lastColumn="0" w:oddVBand="0" w:evenVBand="0" w:oddHBand="0" w:evenHBand="0" w:firstRowFirstColumn="0" w:firstRowLastColumn="0" w:lastRowFirstColumn="0" w:lastRowLastColumn="0"/>
                </w:pPr>
              </w:pPrChange>
            </w:pPr>
            <w:del w:id="1866" w:author="Quinten Van Woerkom" w:date="2024-12-17T13:58:00Z" w16du:dateUtc="2024-12-17T12:58:00Z">
              <w:r w:rsidRPr="007743D1" w:rsidDel="00540477">
                <w:delText>&lt;#&gt;</w:delText>
              </w:r>
              <w:bookmarkStart w:id="1867" w:name="_Toc185341195"/>
              <w:bookmarkStart w:id="1868" w:name="_Toc185348686"/>
              <w:bookmarkStart w:id="1869" w:name="_Toc185427794"/>
              <w:bookmarkStart w:id="1870" w:name="_Toc185497435"/>
              <w:bookmarkStart w:id="1871" w:name="_Toc185498635"/>
              <w:bookmarkStart w:id="1872" w:name="_Toc185499835"/>
              <w:bookmarkStart w:id="1873" w:name="_Toc185501036"/>
              <w:bookmarkStart w:id="1874" w:name="_Toc185502241"/>
              <w:bookmarkStart w:id="1875" w:name="_Toc186030501"/>
              <w:bookmarkStart w:id="1876" w:name="_Toc186031707"/>
              <w:bookmarkStart w:id="1877" w:name="_Toc186032913"/>
              <w:bookmarkStart w:id="1878" w:name="_Toc186045411"/>
              <w:bookmarkStart w:id="1879" w:name="_Toc186456171"/>
              <w:bookmarkStart w:id="1880" w:name="_Toc186469816"/>
              <w:bookmarkStart w:id="1881" w:name="_Toc186644327"/>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del>
          </w:p>
        </w:tc>
        <w:bookmarkStart w:id="1882" w:name="_Toc185341196"/>
        <w:bookmarkStart w:id="1883" w:name="_Toc185348687"/>
        <w:bookmarkStart w:id="1884" w:name="_Toc185427795"/>
        <w:bookmarkStart w:id="1885" w:name="_Toc185497436"/>
        <w:bookmarkStart w:id="1886" w:name="_Toc185498636"/>
        <w:bookmarkStart w:id="1887" w:name="_Toc185499836"/>
        <w:bookmarkStart w:id="1888" w:name="_Toc185501037"/>
        <w:bookmarkStart w:id="1889" w:name="_Toc185502242"/>
        <w:bookmarkStart w:id="1890" w:name="_Toc186030502"/>
        <w:bookmarkStart w:id="1891" w:name="_Toc186031708"/>
        <w:bookmarkStart w:id="1892" w:name="_Toc186032914"/>
        <w:bookmarkStart w:id="1893" w:name="_Toc186045412"/>
        <w:bookmarkStart w:id="1894" w:name="_Toc186456172"/>
        <w:bookmarkStart w:id="1895" w:name="_Toc186469817"/>
        <w:bookmarkStart w:id="1896" w:name="_Toc186644328"/>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tr>
    </w:tbl>
    <w:p w14:paraId="235217DE" w14:textId="25E53838" w:rsidR="0049689A" w:rsidRPr="004424B1" w:rsidDel="00540477" w:rsidRDefault="0049689A">
      <w:pPr>
        <w:rPr>
          <w:del w:id="1897" w:author="Quinten Van Woerkom" w:date="2024-12-17T13:58:00Z" w16du:dateUtc="2024-12-17T12:58:00Z"/>
          <w:sz w:val="2"/>
          <w:szCs w:val="2"/>
          <w:lang w:val="en-GB"/>
        </w:rPr>
        <w:pPrChange w:id="1898" w:author="Quinten Van Woerkom" w:date="2024-12-17T15:25:00Z" w16du:dateUtc="2024-12-17T14:25:00Z">
          <w:pPr>
            <w:keepNext/>
            <w:spacing w:before="0" w:line="240" w:lineRule="auto"/>
          </w:pPr>
        </w:pPrChange>
      </w:pPr>
      <w:bookmarkStart w:id="1899" w:name="_Toc185341197"/>
      <w:bookmarkStart w:id="1900" w:name="_Toc185348688"/>
      <w:bookmarkStart w:id="1901" w:name="_Toc185427796"/>
      <w:bookmarkStart w:id="1902" w:name="_Toc185497437"/>
      <w:bookmarkStart w:id="1903" w:name="_Toc185498637"/>
      <w:bookmarkStart w:id="1904" w:name="_Toc185499837"/>
      <w:bookmarkStart w:id="1905" w:name="_Toc185501038"/>
      <w:bookmarkStart w:id="1906" w:name="_Toc185502243"/>
      <w:bookmarkStart w:id="1907" w:name="_Toc186030503"/>
      <w:bookmarkStart w:id="1908" w:name="_Toc186031709"/>
      <w:bookmarkStart w:id="1909" w:name="_Toc186032915"/>
      <w:bookmarkStart w:id="1910" w:name="_Toc186045413"/>
      <w:bookmarkStart w:id="1911" w:name="_Toc186456173"/>
      <w:bookmarkStart w:id="1912" w:name="_Toc186469818"/>
      <w:bookmarkStart w:id="1913" w:name="_Toc186644329"/>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p>
    <w:tbl>
      <w:tblPr>
        <w:tblStyle w:val="RBTable"/>
        <w:tblW w:w="9178" w:type="dxa"/>
        <w:tblLayout w:type="fixed"/>
        <w:tblLook w:val="04A0" w:firstRow="1" w:lastRow="0" w:firstColumn="1" w:lastColumn="0" w:noHBand="0" w:noVBand="1"/>
      </w:tblPr>
      <w:tblGrid>
        <w:gridCol w:w="1667"/>
        <w:gridCol w:w="1984"/>
        <w:gridCol w:w="992"/>
        <w:gridCol w:w="4535"/>
        <w:tblGridChange w:id="1914">
          <w:tblGrid>
            <w:gridCol w:w="1667"/>
            <w:gridCol w:w="1984"/>
            <w:gridCol w:w="992"/>
            <w:gridCol w:w="4535"/>
          </w:tblGrid>
        </w:tblGridChange>
      </w:tblGrid>
      <w:tr w:rsidR="0049689A" w:rsidRPr="004424B1" w:rsidDel="00540477" w14:paraId="623304A8" w14:textId="650C10F6" w:rsidTr="00753A41">
        <w:trPr>
          <w:cnfStyle w:val="100000000000" w:firstRow="1" w:lastRow="0" w:firstColumn="0" w:lastColumn="0" w:oddVBand="0" w:evenVBand="0" w:oddHBand="0" w:evenHBand="0" w:firstRowFirstColumn="0" w:firstRowLastColumn="0" w:lastRowFirstColumn="0" w:lastRowLastColumn="0"/>
          <w:del w:id="1915" w:author="Quinten Van Woerkom" w:date="2024-12-17T13:58:00Z"/>
        </w:trPr>
        <w:tc>
          <w:tcPr>
            <w:cnfStyle w:val="001000000000" w:firstRow="0" w:lastRow="0" w:firstColumn="1" w:lastColumn="0" w:oddVBand="0" w:evenVBand="0" w:oddHBand="0" w:evenHBand="0" w:firstRowFirstColumn="0" w:firstRowLastColumn="0" w:lastRowFirstColumn="0" w:lastRowLastColumn="0"/>
            <w:tcW w:w="1667" w:type="dxa"/>
          </w:tcPr>
          <w:p w14:paraId="1F6A6423" w14:textId="0E269CDE" w:rsidR="0049689A" w:rsidRPr="004424B1" w:rsidDel="00540477" w:rsidRDefault="0049689A">
            <w:pPr>
              <w:rPr>
                <w:del w:id="1916" w:author="Quinten Van Woerkom" w:date="2024-12-17T13:58:00Z" w16du:dateUtc="2024-12-17T12:58:00Z"/>
              </w:rPr>
              <w:pPrChange w:id="1917" w:author="Quinten Van Woerkom" w:date="2024-12-17T15:25:00Z" w16du:dateUtc="2024-12-17T14:25:00Z">
                <w:pPr>
                  <w:pStyle w:val="TableCell"/>
                </w:pPr>
              </w:pPrChange>
            </w:pPr>
            <w:del w:id="1918" w:author="Quinten Van Woerkom" w:date="2024-11-25T14:37:00Z" w16du:dateUtc="2024-11-25T13:37:00Z">
              <w:r w:rsidRPr="004424B1" w:rsidDel="004C52F3">
                <w:delText>Attribute</w:delText>
              </w:r>
            </w:del>
            <w:bookmarkStart w:id="1919" w:name="_Toc185341198"/>
            <w:bookmarkStart w:id="1920" w:name="_Toc185348689"/>
            <w:bookmarkStart w:id="1921" w:name="_Toc185427797"/>
            <w:bookmarkStart w:id="1922" w:name="_Toc185497438"/>
            <w:bookmarkStart w:id="1923" w:name="_Toc185498638"/>
            <w:bookmarkStart w:id="1924" w:name="_Toc185499838"/>
            <w:bookmarkStart w:id="1925" w:name="_Toc185501039"/>
            <w:bookmarkStart w:id="1926" w:name="_Toc185502244"/>
            <w:bookmarkStart w:id="1927" w:name="_Toc186030504"/>
            <w:bookmarkStart w:id="1928" w:name="_Toc186031710"/>
            <w:bookmarkStart w:id="1929" w:name="_Toc186032916"/>
            <w:bookmarkStart w:id="1930" w:name="_Toc186045414"/>
            <w:bookmarkStart w:id="1931" w:name="_Toc186456174"/>
            <w:bookmarkStart w:id="1932" w:name="_Toc186469819"/>
            <w:bookmarkStart w:id="1933" w:name="_Toc186644330"/>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tc>
        <w:tc>
          <w:tcPr>
            <w:tcW w:w="1984" w:type="dxa"/>
          </w:tcPr>
          <w:p w14:paraId="4F9046F0" w14:textId="4D7BE388" w:rsidR="0049689A" w:rsidRPr="004424B1" w:rsidDel="00540477" w:rsidRDefault="0049689A">
            <w:pPr>
              <w:cnfStyle w:val="100000000000" w:firstRow="1" w:lastRow="0" w:firstColumn="0" w:lastColumn="0" w:oddVBand="0" w:evenVBand="0" w:oddHBand="0" w:evenHBand="0" w:firstRowFirstColumn="0" w:firstRowLastColumn="0" w:lastRowFirstColumn="0" w:lastRowLastColumn="0"/>
              <w:rPr>
                <w:del w:id="1934" w:author="Quinten Van Woerkom" w:date="2024-12-17T13:58:00Z" w16du:dateUtc="2024-12-17T12:58:00Z"/>
              </w:rPr>
              <w:pPrChange w:id="1935" w:author="Quinten Van Woerkom" w:date="2024-12-17T15:25:00Z" w16du:dateUtc="2024-12-17T14:25:00Z">
                <w:pPr>
                  <w:pStyle w:val="TableCell"/>
                  <w:cnfStyle w:val="100000000000" w:firstRow="1" w:lastRow="0" w:firstColumn="0" w:lastColumn="0" w:oddVBand="0" w:evenVBand="0" w:oddHBand="0" w:evenHBand="0" w:firstRowFirstColumn="0" w:firstRowLastColumn="0" w:lastRowFirstColumn="0" w:lastRowLastColumn="0"/>
                </w:pPr>
              </w:pPrChange>
            </w:pPr>
            <w:del w:id="1936" w:author="Quinten Van Woerkom" w:date="2024-12-17T13:58:00Z" w16du:dateUtc="2024-12-17T12:58:00Z">
              <w:r w:rsidRPr="004424B1" w:rsidDel="00540477">
                <w:delText>Type</w:delText>
              </w:r>
              <w:bookmarkStart w:id="1937" w:name="_Toc185341199"/>
              <w:bookmarkStart w:id="1938" w:name="_Toc185348690"/>
              <w:bookmarkStart w:id="1939" w:name="_Toc185427798"/>
              <w:bookmarkStart w:id="1940" w:name="_Toc185497439"/>
              <w:bookmarkStart w:id="1941" w:name="_Toc185498639"/>
              <w:bookmarkStart w:id="1942" w:name="_Toc185499839"/>
              <w:bookmarkStart w:id="1943" w:name="_Toc185501040"/>
              <w:bookmarkStart w:id="1944" w:name="_Toc185502245"/>
              <w:bookmarkStart w:id="1945" w:name="_Toc186030505"/>
              <w:bookmarkStart w:id="1946" w:name="_Toc186031711"/>
              <w:bookmarkStart w:id="1947" w:name="_Toc186032917"/>
              <w:bookmarkStart w:id="1948" w:name="_Toc186045415"/>
              <w:bookmarkStart w:id="1949" w:name="_Toc186456175"/>
              <w:bookmarkStart w:id="1950" w:name="_Toc186469820"/>
              <w:bookmarkStart w:id="1951" w:name="_Toc186644331"/>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del>
          </w:p>
        </w:tc>
        <w:tc>
          <w:tcPr>
            <w:tcW w:w="992" w:type="dxa"/>
          </w:tcPr>
          <w:p w14:paraId="6CFE562D" w14:textId="0F902382" w:rsidR="0049689A" w:rsidRPr="004424B1" w:rsidDel="00540477" w:rsidRDefault="0049689A">
            <w:pPr>
              <w:cnfStyle w:val="100000000000" w:firstRow="1" w:lastRow="0" w:firstColumn="0" w:lastColumn="0" w:oddVBand="0" w:evenVBand="0" w:oddHBand="0" w:evenHBand="0" w:firstRowFirstColumn="0" w:firstRowLastColumn="0" w:lastRowFirstColumn="0" w:lastRowLastColumn="0"/>
              <w:rPr>
                <w:del w:id="1952" w:author="Quinten Van Woerkom" w:date="2024-12-17T13:58:00Z" w16du:dateUtc="2024-12-17T12:58:00Z"/>
              </w:rPr>
              <w:pPrChange w:id="1953" w:author="Quinten Van Woerkom" w:date="2024-12-17T15:25:00Z" w16du:dateUtc="2024-12-17T14:25:00Z">
                <w:pPr>
                  <w:pStyle w:val="TableCell"/>
                  <w:cnfStyle w:val="100000000000" w:firstRow="1" w:lastRow="0" w:firstColumn="0" w:lastColumn="0" w:oddVBand="0" w:evenVBand="0" w:oddHBand="0" w:evenHBand="0" w:firstRowFirstColumn="0" w:firstRowLastColumn="0" w:lastRowFirstColumn="0" w:lastRowLastColumn="0"/>
                </w:pPr>
              </w:pPrChange>
            </w:pPr>
            <w:del w:id="1954" w:author="Quinten Van Woerkom" w:date="2024-12-17T13:58:00Z" w16du:dateUtc="2024-12-17T12:58:00Z">
              <w:r w:rsidRPr="004424B1" w:rsidDel="00540477">
                <w:delText>Nullable</w:delText>
              </w:r>
              <w:bookmarkStart w:id="1955" w:name="_Toc185341200"/>
              <w:bookmarkStart w:id="1956" w:name="_Toc185348691"/>
              <w:bookmarkStart w:id="1957" w:name="_Toc185427799"/>
              <w:bookmarkStart w:id="1958" w:name="_Toc185497440"/>
              <w:bookmarkStart w:id="1959" w:name="_Toc185498640"/>
              <w:bookmarkStart w:id="1960" w:name="_Toc185499840"/>
              <w:bookmarkStart w:id="1961" w:name="_Toc185501041"/>
              <w:bookmarkStart w:id="1962" w:name="_Toc185502246"/>
              <w:bookmarkStart w:id="1963" w:name="_Toc186030506"/>
              <w:bookmarkStart w:id="1964" w:name="_Toc186031712"/>
              <w:bookmarkStart w:id="1965" w:name="_Toc186032918"/>
              <w:bookmarkStart w:id="1966" w:name="_Toc186045416"/>
              <w:bookmarkStart w:id="1967" w:name="_Toc186456176"/>
              <w:bookmarkStart w:id="1968" w:name="_Toc186469821"/>
              <w:bookmarkStart w:id="1969" w:name="_Toc186644332"/>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del>
          </w:p>
        </w:tc>
        <w:tc>
          <w:tcPr>
            <w:tcW w:w="4535" w:type="dxa"/>
          </w:tcPr>
          <w:p w14:paraId="743CF940" w14:textId="7E60DD05" w:rsidR="0049689A" w:rsidRPr="004424B1" w:rsidDel="00540477" w:rsidRDefault="0049689A">
            <w:pPr>
              <w:cnfStyle w:val="100000000000" w:firstRow="1" w:lastRow="0" w:firstColumn="0" w:lastColumn="0" w:oddVBand="0" w:evenVBand="0" w:oddHBand="0" w:evenHBand="0" w:firstRowFirstColumn="0" w:firstRowLastColumn="0" w:lastRowFirstColumn="0" w:lastRowLastColumn="0"/>
              <w:rPr>
                <w:del w:id="1970" w:author="Quinten Van Woerkom" w:date="2024-12-17T13:58:00Z" w16du:dateUtc="2024-12-17T12:58:00Z"/>
              </w:rPr>
              <w:pPrChange w:id="1971" w:author="Quinten Van Woerkom" w:date="2024-12-17T15:25:00Z" w16du:dateUtc="2024-12-17T14:25:00Z">
                <w:pPr>
                  <w:pStyle w:val="TableCell"/>
                  <w:cnfStyle w:val="100000000000" w:firstRow="1" w:lastRow="0" w:firstColumn="0" w:lastColumn="0" w:oddVBand="0" w:evenVBand="0" w:oddHBand="0" w:evenHBand="0" w:firstRowFirstColumn="0" w:firstRowLastColumn="0" w:lastRowFirstColumn="0" w:lastRowLastColumn="0"/>
                </w:pPr>
              </w:pPrChange>
            </w:pPr>
            <w:del w:id="1972" w:author="Quinten Van Woerkom" w:date="2024-12-17T13:58:00Z" w16du:dateUtc="2024-12-17T12:58:00Z">
              <w:r w:rsidRPr="004424B1" w:rsidDel="00540477">
                <w:delText>Description</w:delText>
              </w:r>
              <w:bookmarkStart w:id="1973" w:name="_Toc185341201"/>
              <w:bookmarkStart w:id="1974" w:name="_Toc185348692"/>
              <w:bookmarkStart w:id="1975" w:name="_Toc185427800"/>
              <w:bookmarkStart w:id="1976" w:name="_Toc185497441"/>
              <w:bookmarkStart w:id="1977" w:name="_Toc185498641"/>
              <w:bookmarkStart w:id="1978" w:name="_Toc185499841"/>
              <w:bookmarkStart w:id="1979" w:name="_Toc185501042"/>
              <w:bookmarkStart w:id="1980" w:name="_Toc185502247"/>
              <w:bookmarkStart w:id="1981" w:name="_Toc186030507"/>
              <w:bookmarkStart w:id="1982" w:name="_Toc186031713"/>
              <w:bookmarkStart w:id="1983" w:name="_Toc186032919"/>
              <w:bookmarkStart w:id="1984" w:name="_Toc186045417"/>
              <w:bookmarkStart w:id="1985" w:name="_Toc186456177"/>
              <w:bookmarkStart w:id="1986" w:name="_Toc186469822"/>
              <w:bookmarkStart w:id="1987" w:name="_Toc186644333"/>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del>
          </w:p>
        </w:tc>
        <w:bookmarkStart w:id="1988" w:name="_Toc185341202"/>
        <w:bookmarkStart w:id="1989" w:name="_Toc185348693"/>
        <w:bookmarkStart w:id="1990" w:name="_Toc185427801"/>
        <w:bookmarkStart w:id="1991" w:name="_Toc185497442"/>
        <w:bookmarkStart w:id="1992" w:name="_Toc185498642"/>
        <w:bookmarkStart w:id="1993" w:name="_Toc185499842"/>
        <w:bookmarkStart w:id="1994" w:name="_Toc185501043"/>
        <w:bookmarkStart w:id="1995" w:name="_Toc185502248"/>
        <w:bookmarkStart w:id="1996" w:name="_Toc186030508"/>
        <w:bookmarkStart w:id="1997" w:name="_Toc186031714"/>
        <w:bookmarkStart w:id="1998" w:name="_Toc186032920"/>
        <w:bookmarkStart w:id="1999" w:name="_Toc186045418"/>
        <w:bookmarkStart w:id="2000" w:name="_Toc186456178"/>
        <w:bookmarkStart w:id="2001" w:name="_Toc186469823"/>
        <w:bookmarkStart w:id="2002" w:name="_Toc186644334"/>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tr>
      <w:tr w:rsidR="00234EF9" w:rsidRPr="004424B1" w:rsidDel="00540477" w14:paraId="367AF777" w14:textId="08396404" w:rsidTr="0054793D">
        <w:tblPrEx>
          <w:tblW w:w="9178" w:type="dxa"/>
          <w:tblLayout w:type="fixed"/>
          <w:tblPrExChange w:id="2003" w:author="Quinten Van Woerkom" w:date="2024-12-17T15:19:00Z" w16du:dateUtc="2024-12-17T14:19:00Z">
            <w:tblPrEx>
              <w:tblW w:w="9178" w:type="dxa"/>
              <w:tblLayout w:type="fixed"/>
            </w:tblPrEx>
          </w:tblPrExChange>
        </w:tblPrEx>
        <w:trPr>
          <w:del w:id="2004" w:author="Quinten Van Woerkom" w:date="2024-12-17T13:58:00Z"/>
        </w:trPr>
        <w:tc>
          <w:tcPr>
            <w:cnfStyle w:val="001000000000" w:firstRow="0" w:lastRow="0" w:firstColumn="1" w:lastColumn="0" w:oddVBand="0" w:evenVBand="0" w:oddHBand="0" w:evenHBand="0" w:firstRowFirstColumn="0" w:firstRowLastColumn="0" w:lastRowFirstColumn="0" w:lastRowLastColumn="0"/>
            <w:tcW w:w="1667" w:type="dxa"/>
            <w:tcPrChange w:id="2005" w:author="Quinten Van Woerkom" w:date="2024-12-17T15:19:00Z" w16du:dateUtc="2024-12-17T14:19:00Z">
              <w:tcPr>
                <w:tcW w:w="0" w:type="dxa"/>
              </w:tcPr>
            </w:tcPrChange>
          </w:tcPr>
          <w:p w14:paraId="61BA1D05" w14:textId="2D73F015" w:rsidR="00234EF9" w:rsidRPr="004424B1" w:rsidDel="00540477" w:rsidRDefault="00234EF9">
            <w:pPr>
              <w:rPr>
                <w:del w:id="2006" w:author="Quinten Van Woerkom" w:date="2024-12-17T13:58:00Z" w16du:dateUtc="2024-12-17T12:58:00Z"/>
                <w:u w:val="single"/>
              </w:rPr>
              <w:pPrChange w:id="2007" w:author="Quinten Van Woerkom" w:date="2024-12-17T15:25:00Z" w16du:dateUtc="2024-12-17T14:25:00Z">
                <w:pPr>
                  <w:pStyle w:val="TableCell"/>
                </w:pPr>
              </w:pPrChange>
            </w:pPr>
            <w:del w:id="2008" w:author="Quinten Van Woerkom" w:date="2024-12-17T13:58:00Z" w16du:dateUtc="2024-12-17T12:58:00Z">
              <w:r w:rsidRPr="004424B1" w:rsidDel="00540477">
                <w:rPr>
                  <w:u w:val="single"/>
                </w:rPr>
                <w:softHyphen/>
              </w:r>
              <w:r w:rsidRPr="004424B1" w:rsidDel="00540477">
                <w:delText>&lt;name&gt;</w:delText>
              </w:r>
              <w:bookmarkStart w:id="2009" w:name="_Toc185341203"/>
              <w:bookmarkStart w:id="2010" w:name="_Toc185348694"/>
              <w:bookmarkStart w:id="2011" w:name="_Toc185427802"/>
              <w:bookmarkStart w:id="2012" w:name="_Toc185497443"/>
              <w:bookmarkStart w:id="2013" w:name="_Toc185498643"/>
              <w:bookmarkStart w:id="2014" w:name="_Toc185499843"/>
              <w:bookmarkStart w:id="2015" w:name="_Toc185501044"/>
              <w:bookmarkStart w:id="2016" w:name="_Toc185502249"/>
              <w:bookmarkStart w:id="2017" w:name="_Toc186030509"/>
              <w:bookmarkStart w:id="2018" w:name="_Toc186031715"/>
              <w:bookmarkStart w:id="2019" w:name="_Toc186032921"/>
              <w:bookmarkStart w:id="2020" w:name="_Toc186045419"/>
              <w:bookmarkStart w:id="2021" w:name="_Toc186456179"/>
              <w:bookmarkStart w:id="2022" w:name="_Toc186469824"/>
              <w:bookmarkStart w:id="2023" w:name="_Toc186644335"/>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del>
          </w:p>
        </w:tc>
        <w:tc>
          <w:tcPr>
            <w:tcW w:w="1984" w:type="dxa"/>
            <w:tcPrChange w:id="2024" w:author="Quinten Van Woerkom" w:date="2024-12-17T15:19:00Z" w16du:dateUtc="2024-12-17T14:19:00Z">
              <w:tcPr>
                <w:tcW w:w="0" w:type="dxa"/>
              </w:tcPr>
            </w:tcPrChange>
          </w:tcPr>
          <w:p w14:paraId="3BF82222" w14:textId="277E8616" w:rsidR="00234EF9" w:rsidRPr="004424B1" w:rsidDel="00540477" w:rsidRDefault="00234EF9">
            <w:pPr>
              <w:cnfStyle w:val="000000000000" w:firstRow="0" w:lastRow="0" w:firstColumn="0" w:lastColumn="0" w:oddVBand="0" w:evenVBand="0" w:oddHBand="0" w:evenHBand="0" w:firstRowFirstColumn="0" w:firstRowLastColumn="0" w:lastRowFirstColumn="0" w:lastRowLastColumn="0"/>
              <w:rPr>
                <w:del w:id="2025" w:author="Quinten Van Woerkom" w:date="2024-12-17T13:58:00Z" w16du:dateUtc="2024-12-17T12:58:00Z"/>
              </w:rPr>
              <w:pPrChange w:id="2026" w:author="Quinten Van Woerkom" w:date="2024-12-17T15:25:00Z" w16du:dateUtc="2024-12-17T14:25:00Z">
                <w:pPr>
                  <w:pStyle w:val="TableCell"/>
                  <w:cnfStyle w:val="000000000000" w:firstRow="0" w:lastRow="0" w:firstColumn="0" w:lastColumn="0" w:oddVBand="0" w:evenVBand="0" w:oddHBand="0" w:evenHBand="0" w:firstRowFirstColumn="0" w:firstRowLastColumn="0" w:lastRowFirstColumn="0" w:lastRowLastColumn="0"/>
                </w:pPr>
              </w:pPrChange>
            </w:pPr>
            <w:del w:id="2027" w:author="Quinten Van Woerkom" w:date="2024-12-17T13:58:00Z" w16du:dateUtc="2024-12-17T12:58:00Z">
              <w:r w:rsidRPr="004424B1" w:rsidDel="00540477">
                <w:delText>&lt;data type&gt;</w:delText>
              </w:r>
              <w:bookmarkStart w:id="2028" w:name="_Toc185341204"/>
              <w:bookmarkStart w:id="2029" w:name="_Toc185348695"/>
              <w:bookmarkStart w:id="2030" w:name="_Toc185427803"/>
              <w:bookmarkStart w:id="2031" w:name="_Toc185497444"/>
              <w:bookmarkStart w:id="2032" w:name="_Toc185498644"/>
              <w:bookmarkStart w:id="2033" w:name="_Toc185499844"/>
              <w:bookmarkStart w:id="2034" w:name="_Toc185501045"/>
              <w:bookmarkStart w:id="2035" w:name="_Toc185502250"/>
              <w:bookmarkStart w:id="2036" w:name="_Toc186030510"/>
              <w:bookmarkStart w:id="2037" w:name="_Toc186031716"/>
              <w:bookmarkStart w:id="2038" w:name="_Toc186032922"/>
              <w:bookmarkStart w:id="2039" w:name="_Toc186045420"/>
              <w:bookmarkStart w:id="2040" w:name="_Toc186456180"/>
              <w:bookmarkStart w:id="2041" w:name="_Toc186469825"/>
              <w:bookmarkStart w:id="2042" w:name="_Toc186644336"/>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del>
          </w:p>
        </w:tc>
        <w:tc>
          <w:tcPr>
            <w:tcW w:w="992" w:type="dxa"/>
            <w:tcPrChange w:id="2043" w:author="Quinten Van Woerkom" w:date="2024-12-17T15:19:00Z" w16du:dateUtc="2024-12-17T14:19:00Z">
              <w:tcPr>
                <w:tcW w:w="0" w:type="dxa"/>
              </w:tcPr>
            </w:tcPrChange>
          </w:tcPr>
          <w:p w14:paraId="3942399C" w14:textId="39C7CFD2" w:rsidR="00234EF9" w:rsidRPr="004424B1" w:rsidDel="00540477" w:rsidRDefault="00234EF9">
            <w:pPr>
              <w:cnfStyle w:val="000000000000" w:firstRow="0" w:lastRow="0" w:firstColumn="0" w:lastColumn="0" w:oddVBand="0" w:evenVBand="0" w:oddHBand="0" w:evenHBand="0" w:firstRowFirstColumn="0" w:firstRowLastColumn="0" w:lastRowFirstColumn="0" w:lastRowLastColumn="0"/>
              <w:rPr>
                <w:del w:id="2044" w:author="Quinten Van Woerkom" w:date="2024-12-17T13:58:00Z" w16du:dateUtc="2024-12-17T12:58:00Z"/>
              </w:rPr>
              <w:pPrChange w:id="2045" w:author="Quinten Van Woerkom" w:date="2024-12-17T15:25:00Z" w16du:dateUtc="2024-12-17T14:25:00Z">
                <w:pPr>
                  <w:pStyle w:val="TableCell"/>
                  <w:cnfStyle w:val="000000000000" w:firstRow="0" w:lastRow="0" w:firstColumn="0" w:lastColumn="0" w:oddVBand="0" w:evenVBand="0" w:oddHBand="0" w:evenHBand="0" w:firstRowFirstColumn="0" w:firstRowLastColumn="0" w:lastRowFirstColumn="0" w:lastRowLastColumn="0"/>
                </w:pPr>
              </w:pPrChange>
            </w:pPr>
            <w:del w:id="2046" w:author="Quinten Van Woerkom" w:date="2024-12-17T13:58:00Z" w16du:dateUtc="2024-12-17T12:58:00Z">
              <w:r w:rsidRPr="004424B1" w:rsidDel="00540477">
                <w:delText>Yes¦No</w:delText>
              </w:r>
              <w:bookmarkStart w:id="2047" w:name="_Toc185341205"/>
              <w:bookmarkStart w:id="2048" w:name="_Toc185348696"/>
              <w:bookmarkStart w:id="2049" w:name="_Toc185427804"/>
              <w:bookmarkStart w:id="2050" w:name="_Toc185497445"/>
              <w:bookmarkStart w:id="2051" w:name="_Toc185498645"/>
              <w:bookmarkStart w:id="2052" w:name="_Toc185499845"/>
              <w:bookmarkStart w:id="2053" w:name="_Toc185501046"/>
              <w:bookmarkStart w:id="2054" w:name="_Toc185502251"/>
              <w:bookmarkStart w:id="2055" w:name="_Toc186030511"/>
              <w:bookmarkStart w:id="2056" w:name="_Toc186031717"/>
              <w:bookmarkStart w:id="2057" w:name="_Toc186032923"/>
              <w:bookmarkStart w:id="2058" w:name="_Toc186045421"/>
              <w:bookmarkStart w:id="2059" w:name="_Toc186456181"/>
              <w:bookmarkStart w:id="2060" w:name="_Toc186469826"/>
              <w:bookmarkStart w:id="2061" w:name="_Toc186644337"/>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del>
          </w:p>
        </w:tc>
        <w:tc>
          <w:tcPr>
            <w:tcW w:w="4535" w:type="dxa"/>
            <w:tcPrChange w:id="2062" w:author="Quinten Van Woerkom" w:date="2024-12-17T15:19:00Z" w16du:dateUtc="2024-12-17T14:19:00Z">
              <w:tcPr>
                <w:tcW w:w="0" w:type="dxa"/>
              </w:tcPr>
            </w:tcPrChange>
          </w:tcPr>
          <w:p w14:paraId="3CA8E58C" w14:textId="5FB0444F" w:rsidR="00234EF9" w:rsidRPr="004424B1" w:rsidDel="00540477" w:rsidRDefault="00234EF9">
            <w:pPr>
              <w:cnfStyle w:val="000000000000" w:firstRow="0" w:lastRow="0" w:firstColumn="0" w:lastColumn="0" w:oddVBand="0" w:evenVBand="0" w:oddHBand="0" w:evenHBand="0" w:firstRowFirstColumn="0" w:firstRowLastColumn="0" w:lastRowFirstColumn="0" w:lastRowLastColumn="0"/>
              <w:rPr>
                <w:del w:id="2063" w:author="Quinten Van Woerkom" w:date="2024-12-17T13:58:00Z" w16du:dateUtc="2024-12-17T12:58:00Z"/>
              </w:rPr>
              <w:pPrChange w:id="2064" w:author="Quinten Van Woerkom" w:date="2024-12-17T15:25:00Z" w16du:dateUtc="2024-12-17T14:25:00Z">
                <w:pPr>
                  <w:pStyle w:val="TableCell"/>
                  <w:cnfStyle w:val="000000000000" w:firstRow="0" w:lastRow="0" w:firstColumn="0" w:lastColumn="0" w:oddVBand="0" w:evenVBand="0" w:oddHBand="0" w:evenHBand="0" w:firstRowFirstColumn="0" w:firstRowLastColumn="0" w:lastRowFirstColumn="0" w:lastRowLastColumn="0"/>
                </w:pPr>
              </w:pPrChange>
            </w:pPr>
            <w:del w:id="2065" w:author="Quinten Van Woerkom" w:date="2024-12-17T13:58:00Z" w16du:dateUtc="2024-12-17T12:58:00Z">
              <w:r w:rsidRPr="004424B1" w:rsidDel="00540477">
                <w:delText>&lt;Description&gt;</w:delText>
              </w:r>
              <w:bookmarkStart w:id="2066" w:name="_Toc185341206"/>
              <w:bookmarkStart w:id="2067" w:name="_Toc185348697"/>
              <w:bookmarkStart w:id="2068" w:name="_Toc185427805"/>
              <w:bookmarkStart w:id="2069" w:name="_Toc185497446"/>
              <w:bookmarkStart w:id="2070" w:name="_Toc185498646"/>
              <w:bookmarkStart w:id="2071" w:name="_Toc185499846"/>
              <w:bookmarkStart w:id="2072" w:name="_Toc185501047"/>
              <w:bookmarkStart w:id="2073" w:name="_Toc185502252"/>
              <w:bookmarkStart w:id="2074" w:name="_Toc186030512"/>
              <w:bookmarkStart w:id="2075" w:name="_Toc186031718"/>
              <w:bookmarkStart w:id="2076" w:name="_Toc186032924"/>
              <w:bookmarkStart w:id="2077" w:name="_Toc186045422"/>
              <w:bookmarkStart w:id="2078" w:name="_Toc186456182"/>
              <w:bookmarkStart w:id="2079" w:name="_Toc186469827"/>
              <w:bookmarkStart w:id="2080" w:name="_Toc186644338"/>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del>
          </w:p>
        </w:tc>
        <w:bookmarkStart w:id="2081" w:name="_Toc185341207"/>
        <w:bookmarkStart w:id="2082" w:name="_Toc185348698"/>
        <w:bookmarkStart w:id="2083" w:name="_Toc185427806"/>
        <w:bookmarkStart w:id="2084" w:name="_Toc185497447"/>
        <w:bookmarkStart w:id="2085" w:name="_Toc185498647"/>
        <w:bookmarkStart w:id="2086" w:name="_Toc185499847"/>
        <w:bookmarkStart w:id="2087" w:name="_Toc185501048"/>
        <w:bookmarkStart w:id="2088" w:name="_Toc185502253"/>
        <w:bookmarkStart w:id="2089" w:name="_Toc186030513"/>
        <w:bookmarkStart w:id="2090" w:name="_Toc186031719"/>
        <w:bookmarkStart w:id="2091" w:name="_Toc186032925"/>
        <w:bookmarkStart w:id="2092" w:name="_Toc186045423"/>
        <w:bookmarkStart w:id="2093" w:name="_Toc186456183"/>
        <w:bookmarkStart w:id="2094" w:name="_Toc186469828"/>
        <w:bookmarkStart w:id="2095" w:name="_Toc186644339"/>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tr>
      <w:tr w:rsidR="00234EF9" w:rsidRPr="004424B1" w:rsidDel="00540477" w14:paraId="4BB1557E" w14:textId="6A6B8049" w:rsidTr="00753A41">
        <w:trPr>
          <w:del w:id="2096" w:author="Quinten Van Woerkom" w:date="2024-12-17T13:58:00Z"/>
        </w:trPr>
        <w:tc>
          <w:tcPr>
            <w:cnfStyle w:val="001000000000" w:firstRow="0" w:lastRow="0" w:firstColumn="1" w:lastColumn="0" w:oddVBand="0" w:evenVBand="0" w:oddHBand="0" w:evenHBand="0" w:firstRowFirstColumn="0" w:firstRowLastColumn="0" w:lastRowFirstColumn="0" w:lastRowLastColumn="0"/>
            <w:tcW w:w="1667" w:type="dxa"/>
          </w:tcPr>
          <w:p w14:paraId="5A469D56" w14:textId="147FD0E1" w:rsidR="00234EF9" w:rsidRPr="004424B1" w:rsidDel="00540477" w:rsidRDefault="00234EF9">
            <w:pPr>
              <w:rPr>
                <w:del w:id="2097" w:author="Quinten Van Woerkom" w:date="2024-12-17T13:58:00Z" w16du:dateUtc="2024-12-17T12:58:00Z"/>
                <w:u w:val="single"/>
              </w:rPr>
              <w:pPrChange w:id="2098" w:author="Quinten Van Woerkom" w:date="2024-12-17T15:25:00Z" w16du:dateUtc="2024-12-17T14:25:00Z">
                <w:pPr>
                  <w:pStyle w:val="TableCell"/>
                </w:pPr>
              </w:pPrChange>
            </w:pPr>
            <w:del w:id="2099" w:author="Quinten Van Woerkom" w:date="2024-12-17T13:58:00Z" w16du:dateUtc="2024-12-17T12:58:00Z">
              <w:r w:rsidRPr="004424B1" w:rsidDel="00540477">
                <w:rPr>
                  <w:u w:val="single"/>
                </w:rPr>
                <w:softHyphen/>
              </w:r>
              <w:r w:rsidRPr="004424B1" w:rsidDel="00540477">
                <w:delText>&lt;name&gt;</w:delText>
              </w:r>
              <w:bookmarkStart w:id="2100" w:name="_Toc185341208"/>
              <w:bookmarkStart w:id="2101" w:name="_Toc185348699"/>
              <w:bookmarkStart w:id="2102" w:name="_Toc185427807"/>
              <w:bookmarkStart w:id="2103" w:name="_Toc185497448"/>
              <w:bookmarkStart w:id="2104" w:name="_Toc185498648"/>
              <w:bookmarkStart w:id="2105" w:name="_Toc185499848"/>
              <w:bookmarkStart w:id="2106" w:name="_Toc185501049"/>
              <w:bookmarkStart w:id="2107" w:name="_Toc185502254"/>
              <w:bookmarkStart w:id="2108" w:name="_Toc186030514"/>
              <w:bookmarkStart w:id="2109" w:name="_Toc186031720"/>
              <w:bookmarkStart w:id="2110" w:name="_Toc186032926"/>
              <w:bookmarkStart w:id="2111" w:name="_Toc186045424"/>
              <w:bookmarkStart w:id="2112" w:name="_Toc186456184"/>
              <w:bookmarkStart w:id="2113" w:name="_Toc186469829"/>
              <w:bookmarkStart w:id="2114" w:name="_Toc186644340"/>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del>
          </w:p>
        </w:tc>
        <w:tc>
          <w:tcPr>
            <w:tcW w:w="1984" w:type="dxa"/>
          </w:tcPr>
          <w:p w14:paraId="620ED331" w14:textId="05538C6C" w:rsidR="00234EF9" w:rsidRPr="004424B1" w:rsidDel="00540477" w:rsidRDefault="00234EF9">
            <w:pPr>
              <w:cnfStyle w:val="000000000000" w:firstRow="0" w:lastRow="0" w:firstColumn="0" w:lastColumn="0" w:oddVBand="0" w:evenVBand="0" w:oddHBand="0" w:evenHBand="0" w:firstRowFirstColumn="0" w:firstRowLastColumn="0" w:lastRowFirstColumn="0" w:lastRowLastColumn="0"/>
              <w:rPr>
                <w:del w:id="2115" w:author="Quinten Van Woerkom" w:date="2024-12-17T13:58:00Z" w16du:dateUtc="2024-12-17T12:58:00Z"/>
              </w:rPr>
              <w:pPrChange w:id="2116" w:author="Quinten Van Woerkom" w:date="2024-12-17T15:25:00Z" w16du:dateUtc="2024-12-17T14:25:00Z">
                <w:pPr>
                  <w:pStyle w:val="TableCell"/>
                  <w:cnfStyle w:val="000000000000" w:firstRow="0" w:lastRow="0" w:firstColumn="0" w:lastColumn="0" w:oddVBand="0" w:evenVBand="0" w:oddHBand="0" w:evenHBand="0" w:firstRowFirstColumn="0" w:firstRowLastColumn="0" w:lastRowFirstColumn="0" w:lastRowLastColumn="0"/>
                </w:pPr>
              </w:pPrChange>
            </w:pPr>
            <w:del w:id="2117" w:author="Quinten Van Woerkom" w:date="2024-12-17T13:58:00Z" w16du:dateUtc="2024-12-17T12:58:00Z">
              <w:r w:rsidRPr="004424B1" w:rsidDel="00540477">
                <w:delText>&lt;data type&gt;</w:delText>
              </w:r>
              <w:bookmarkStart w:id="2118" w:name="_Toc185341209"/>
              <w:bookmarkStart w:id="2119" w:name="_Toc185348700"/>
              <w:bookmarkStart w:id="2120" w:name="_Toc185427808"/>
              <w:bookmarkStart w:id="2121" w:name="_Toc185497449"/>
              <w:bookmarkStart w:id="2122" w:name="_Toc185498649"/>
              <w:bookmarkStart w:id="2123" w:name="_Toc185499849"/>
              <w:bookmarkStart w:id="2124" w:name="_Toc185501050"/>
              <w:bookmarkStart w:id="2125" w:name="_Toc185502255"/>
              <w:bookmarkStart w:id="2126" w:name="_Toc186030515"/>
              <w:bookmarkStart w:id="2127" w:name="_Toc186031721"/>
              <w:bookmarkStart w:id="2128" w:name="_Toc186032927"/>
              <w:bookmarkStart w:id="2129" w:name="_Toc186045425"/>
              <w:bookmarkStart w:id="2130" w:name="_Toc186456185"/>
              <w:bookmarkStart w:id="2131" w:name="_Toc186469830"/>
              <w:bookmarkStart w:id="2132" w:name="_Toc186644341"/>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del>
          </w:p>
        </w:tc>
        <w:tc>
          <w:tcPr>
            <w:tcW w:w="992" w:type="dxa"/>
          </w:tcPr>
          <w:p w14:paraId="6DC8EEAB" w14:textId="0E3E4845" w:rsidR="00234EF9" w:rsidRPr="004424B1" w:rsidDel="00540477" w:rsidRDefault="00234EF9">
            <w:pPr>
              <w:cnfStyle w:val="000000000000" w:firstRow="0" w:lastRow="0" w:firstColumn="0" w:lastColumn="0" w:oddVBand="0" w:evenVBand="0" w:oddHBand="0" w:evenHBand="0" w:firstRowFirstColumn="0" w:firstRowLastColumn="0" w:lastRowFirstColumn="0" w:lastRowLastColumn="0"/>
              <w:rPr>
                <w:del w:id="2133" w:author="Quinten Van Woerkom" w:date="2024-12-17T13:58:00Z" w16du:dateUtc="2024-12-17T12:58:00Z"/>
              </w:rPr>
              <w:pPrChange w:id="2134" w:author="Quinten Van Woerkom" w:date="2024-12-17T15:25:00Z" w16du:dateUtc="2024-12-17T14:25:00Z">
                <w:pPr>
                  <w:pStyle w:val="TableCell"/>
                  <w:cnfStyle w:val="000000000000" w:firstRow="0" w:lastRow="0" w:firstColumn="0" w:lastColumn="0" w:oddVBand="0" w:evenVBand="0" w:oddHBand="0" w:evenHBand="0" w:firstRowFirstColumn="0" w:firstRowLastColumn="0" w:lastRowFirstColumn="0" w:lastRowLastColumn="0"/>
                </w:pPr>
              </w:pPrChange>
            </w:pPr>
            <w:del w:id="2135" w:author="Quinten Van Woerkom" w:date="2024-12-17T13:58:00Z" w16du:dateUtc="2024-12-17T12:58:00Z">
              <w:r w:rsidRPr="004424B1" w:rsidDel="00540477">
                <w:delText>Yes¦No</w:delText>
              </w:r>
              <w:bookmarkStart w:id="2136" w:name="_Toc185341210"/>
              <w:bookmarkStart w:id="2137" w:name="_Toc185348701"/>
              <w:bookmarkStart w:id="2138" w:name="_Toc185427809"/>
              <w:bookmarkStart w:id="2139" w:name="_Toc185497450"/>
              <w:bookmarkStart w:id="2140" w:name="_Toc185498650"/>
              <w:bookmarkStart w:id="2141" w:name="_Toc185499850"/>
              <w:bookmarkStart w:id="2142" w:name="_Toc185501051"/>
              <w:bookmarkStart w:id="2143" w:name="_Toc185502256"/>
              <w:bookmarkStart w:id="2144" w:name="_Toc186030516"/>
              <w:bookmarkStart w:id="2145" w:name="_Toc186031722"/>
              <w:bookmarkStart w:id="2146" w:name="_Toc186032928"/>
              <w:bookmarkStart w:id="2147" w:name="_Toc186045426"/>
              <w:bookmarkStart w:id="2148" w:name="_Toc186456186"/>
              <w:bookmarkStart w:id="2149" w:name="_Toc186469831"/>
              <w:bookmarkStart w:id="2150" w:name="_Toc186644342"/>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del>
          </w:p>
        </w:tc>
        <w:tc>
          <w:tcPr>
            <w:tcW w:w="4535" w:type="dxa"/>
          </w:tcPr>
          <w:p w14:paraId="5078F73A" w14:textId="3E44A49A" w:rsidR="00234EF9" w:rsidRPr="004424B1" w:rsidDel="00540477" w:rsidRDefault="00234EF9">
            <w:pPr>
              <w:cnfStyle w:val="000000000000" w:firstRow="0" w:lastRow="0" w:firstColumn="0" w:lastColumn="0" w:oddVBand="0" w:evenVBand="0" w:oddHBand="0" w:evenHBand="0" w:firstRowFirstColumn="0" w:firstRowLastColumn="0" w:lastRowFirstColumn="0" w:lastRowLastColumn="0"/>
              <w:rPr>
                <w:del w:id="2151" w:author="Quinten Van Woerkom" w:date="2024-12-17T13:58:00Z" w16du:dateUtc="2024-12-17T12:58:00Z"/>
              </w:rPr>
              <w:pPrChange w:id="2152" w:author="Quinten Van Woerkom" w:date="2024-12-17T15:25:00Z" w16du:dateUtc="2024-12-17T14:25:00Z">
                <w:pPr>
                  <w:pStyle w:val="TableCell"/>
                  <w:cnfStyle w:val="000000000000" w:firstRow="0" w:lastRow="0" w:firstColumn="0" w:lastColumn="0" w:oddVBand="0" w:evenVBand="0" w:oddHBand="0" w:evenHBand="0" w:firstRowFirstColumn="0" w:firstRowLastColumn="0" w:lastRowFirstColumn="0" w:lastRowLastColumn="0"/>
                </w:pPr>
              </w:pPrChange>
            </w:pPr>
            <w:del w:id="2153" w:author="Quinten Van Woerkom" w:date="2024-12-17T13:58:00Z" w16du:dateUtc="2024-12-17T12:58:00Z">
              <w:r w:rsidRPr="004424B1" w:rsidDel="00540477">
                <w:delText>&lt;Description&gt;</w:delText>
              </w:r>
              <w:bookmarkStart w:id="2154" w:name="_Toc185341211"/>
              <w:bookmarkStart w:id="2155" w:name="_Toc185348702"/>
              <w:bookmarkStart w:id="2156" w:name="_Toc185427810"/>
              <w:bookmarkStart w:id="2157" w:name="_Toc185497451"/>
              <w:bookmarkStart w:id="2158" w:name="_Toc185498651"/>
              <w:bookmarkStart w:id="2159" w:name="_Toc185499851"/>
              <w:bookmarkStart w:id="2160" w:name="_Toc185501052"/>
              <w:bookmarkStart w:id="2161" w:name="_Toc185502257"/>
              <w:bookmarkStart w:id="2162" w:name="_Toc186030517"/>
              <w:bookmarkStart w:id="2163" w:name="_Toc186031723"/>
              <w:bookmarkStart w:id="2164" w:name="_Toc186032929"/>
              <w:bookmarkStart w:id="2165" w:name="_Toc186045427"/>
              <w:bookmarkStart w:id="2166" w:name="_Toc186456187"/>
              <w:bookmarkStart w:id="2167" w:name="_Toc186469832"/>
              <w:bookmarkStart w:id="2168" w:name="_Toc18664434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del>
          </w:p>
        </w:tc>
        <w:bookmarkStart w:id="2169" w:name="_Toc185341212"/>
        <w:bookmarkStart w:id="2170" w:name="_Toc185348703"/>
        <w:bookmarkStart w:id="2171" w:name="_Toc185427811"/>
        <w:bookmarkStart w:id="2172" w:name="_Toc185497452"/>
        <w:bookmarkStart w:id="2173" w:name="_Toc185498652"/>
        <w:bookmarkStart w:id="2174" w:name="_Toc185499852"/>
        <w:bookmarkStart w:id="2175" w:name="_Toc185501053"/>
        <w:bookmarkStart w:id="2176" w:name="_Toc185502258"/>
        <w:bookmarkStart w:id="2177" w:name="_Toc186030518"/>
        <w:bookmarkStart w:id="2178" w:name="_Toc186031724"/>
        <w:bookmarkStart w:id="2179" w:name="_Toc186032930"/>
        <w:bookmarkStart w:id="2180" w:name="_Toc186045428"/>
        <w:bookmarkStart w:id="2181" w:name="_Toc186456188"/>
        <w:bookmarkStart w:id="2182" w:name="_Toc186469833"/>
        <w:bookmarkStart w:id="2183" w:name="_Toc186644344"/>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tr>
      <w:tr w:rsidR="00234EF9" w:rsidRPr="004424B1" w:rsidDel="00540477" w14:paraId="0E8E7004" w14:textId="46297C34" w:rsidTr="00753A41">
        <w:trPr>
          <w:del w:id="2184" w:author="Quinten Van Woerkom" w:date="2024-12-17T13:58:00Z"/>
        </w:trPr>
        <w:tc>
          <w:tcPr>
            <w:cnfStyle w:val="001000000000" w:firstRow="0" w:lastRow="0" w:firstColumn="1" w:lastColumn="0" w:oddVBand="0" w:evenVBand="0" w:oddHBand="0" w:evenHBand="0" w:firstRowFirstColumn="0" w:firstRowLastColumn="0" w:lastRowFirstColumn="0" w:lastRowLastColumn="0"/>
            <w:tcW w:w="1667" w:type="dxa"/>
          </w:tcPr>
          <w:p w14:paraId="6D29B26A" w14:textId="678592E0" w:rsidR="00234EF9" w:rsidRPr="004424B1" w:rsidDel="00540477" w:rsidRDefault="00234EF9">
            <w:pPr>
              <w:rPr>
                <w:del w:id="2185" w:author="Quinten Van Woerkom" w:date="2024-12-17T13:58:00Z" w16du:dateUtc="2024-12-17T12:58:00Z"/>
              </w:rPr>
              <w:pPrChange w:id="2186" w:author="Quinten Van Woerkom" w:date="2024-12-17T15:25:00Z" w16du:dateUtc="2024-12-17T14:25:00Z">
                <w:pPr>
                  <w:pStyle w:val="TableCell"/>
                </w:pPr>
              </w:pPrChange>
            </w:pPr>
            <w:del w:id="2187" w:author="Quinten Van Woerkom" w:date="2024-12-17T13:58:00Z" w16du:dateUtc="2024-12-17T12:58:00Z">
              <w:r w:rsidRPr="004424B1" w:rsidDel="00540477">
                <w:delText>…</w:delText>
              </w:r>
              <w:bookmarkStart w:id="2188" w:name="_Toc185341213"/>
              <w:bookmarkStart w:id="2189" w:name="_Toc185348704"/>
              <w:bookmarkStart w:id="2190" w:name="_Toc185427812"/>
              <w:bookmarkStart w:id="2191" w:name="_Toc185497453"/>
              <w:bookmarkStart w:id="2192" w:name="_Toc185498653"/>
              <w:bookmarkStart w:id="2193" w:name="_Toc185499853"/>
              <w:bookmarkStart w:id="2194" w:name="_Toc185501054"/>
              <w:bookmarkStart w:id="2195" w:name="_Toc185502259"/>
              <w:bookmarkStart w:id="2196" w:name="_Toc186030519"/>
              <w:bookmarkStart w:id="2197" w:name="_Toc186031725"/>
              <w:bookmarkStart w:id="2198" w:name="_Toc186032931"/>
              <w:bookmarkStart w:id="2199" w:name="_Toc186045429"/>
              <w:bookmarkStart w:id="2200" w:name="_Toc186456189"/>
              <w:bookmarkStart w:id="2201" w:name="_Toc186469834"/>
              <w:bookmarkStart w:id="2202" w:name="_Toc186644345"/>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del>
          </w:p>
        </w:tc>
        <w:tc>
          <w:tcPr>
            <w:tcW w:w="1984" w:type="dxa"/>
          </w:tcPr>
          <w:p w14:paraId="73AE7F12" w14:textId="34604F6B" w:rsidR="00234EF9" w:rsidRPr="004424B1" w:rsidDel="00540477" w:rsidRDefault="00234EF9">
            <w:pPr>
              <w:cnfStyle w:val="000000000000" w:firstRow="0" w:lastRow="0" w:firstColumn="0" w:lastColumn="0" w:oddVBand="0" w:evenVBand="0" w:oddHBand="0" w:evenHBand="0" w:firstRowFirstColumn="0" w:firstRowLastColumn="0" w:lastRowFirstColumn="0" w:lastRowLastColumn="0"/>
              <w:rPr>
                <w:del w:id="2203" w:author="Quinten Van Woerkom" w:date="2024-12-17T13:58:00Z" w16du:dateUtc="2024-12-17T12:58:00Z"/>
              </w:rPr>
              <w:pPrChange w:id="2204" w:author="Quinten Van Woerkom" w:date="2024-12-17T15:25:00Z" w16du:dateUtc="2024-12-17T14:25:00Z">
                <w:pPr>
                  <w:pStyle w:val="TableCell"/>
                  <w:cnfStyle w:val="000000000000" w:firstRow="0" w:lastRow="0" w:firstColumn="0" w:lastColumn="0" w:oddVBand="0" w:evenVBand="0" w:oddHBand="0" w:evenHBand="0" w:firstRowFirstColumn="0" w:firstRowLastColumn="0" w:lastRowFirstColumn="0" w:lastRowLastColumn="0"/>
                </w:pPr>
              </w:pPrChange>
            </w:pPr>
            <w:del w:id="2205" w:author="Quinten Van Woerkom" w:date="2024-12-17T13:58:00Z" w16du:dateUtc="2024-12-17T12:58:00Z">
              <w:r w:rsidRPr="004424B1" w:rsidDel="00540477">
                <w:delText>…</w:delText>
              </w:r>
              <w:bookmarkStart w:id="2206" w:name="_Toc185341214"/>
              <w:bookmarkStart w:id="2207" w:name="_Toc185348705"/>
              <w:bookmarkStart w:id="2208" w:name="_Toc185427813"/>
              <w:bookmarkStart w:id="2209" w:name="_Toc185497454"/>
              <w:bookmarkStart w:id="2210" w:name="_Toc185498654"/>
              <w:bookmarkStart w:id="2211" w:name="_Toc185499854"/>
              <w:bookmarkStart w:id="2212" w:name="_Toc185501055"/>
              <w:bookmarkStart w:id="2213" w:name="_Toc185502260"/>
              <w:bookmarkStart w:id="2214" w:name="_Toc186030520"/>
              <w:bookmarkStart w:id="2215" w:name="_Toc186031726"/>
              <w:bookmarkStart w:id="2216" w:name="_Toc186032932"/>
              <w:bookmarkStart w:id="2217" w:name="_Toc186045430"/>
              <w:bookmarkStart w:id="2218" w:name="_Toc186456190"/>
              <w:bookmarkStart w:id="2219" w:name="_Toc186469835"/>
              <w:bookmarkStart w:id="2220" w:name="_Toc186644346"/>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del>
          </w:p>
        </w:tc>
        <w:tc>
          <w:tcPr>
            <w:tcW w:w="992" w:type="dxa"/>
          </w:tcPr>
          <w:p w14:paraId="084DCB68" w14:textId="659401C9" w:rsidR="00234EF9" w:rsidRPr="004424B1" w:rsidDel="00540477" w:rsidRDefault="00234EF9">
            <w:pPr>
              <w:cnfStyle w:val="000000000000" w:firstRow="0" w:lastRow="0" w:firstColumn="0" w:lastColumn="0" w:oddVBand="0" w:evenVBand="0" w:oddHBand="0" w:evenHBand="0" w:firstRowFirstColumn="0" w:firstRowLastColumn="0" w:lastRowFirstColumn="0" w:lastRowLastColumn="0"/>
              <w:rPr>
                <w:del w:id="2221" w:author="Quinten Van Woerkom" w:date="2024-12-17T13:58:00Z" w16du:dateUtc="2024-12-17T12:58:00Z"/>
              </w:rPr>
              <w:pPrChange w:id="2222" w:author="Quinten Van Woerkom" w:date="2024-12-17T15:25:00Z" w16du:dateUtc="2024-12-17T14:25:00Z">
                <w:pPr>
                  <w:pStyle w:val="TableCell"/>
                  <w:cnfStyle w:val="000000000000" w:firstRow="0" w:lastRow="0" w:firstColumn="0" w:lastColumn="0" w:oddVBand="0" w:evenVBand="0" w:oddHBand="0" w:evenHBand="0" w:firstRowFirstColumn="0" w:firstRowLastColumn="0" w:lastRowFirstColumn="0" w:lastRowLastColumn="0"/>
                </w:pPr>
              </w:pPrChange>
            </w:pPr>
            <w:del w:id="2223" w:author="Quinten Van Woerkom" w:date="2024-12-17T13:58:00Z" w16du:dateUtc="2024-12-17T12:58:00Z">
              <w:r w:rsidRPr="004424B1" w:rsidDel="00540477">
                <w:delText>…</w:delText>
              </w:r>
              <w:bookmarkStart w:id="2224" w:name="_Toc185341215"/>
              <w:bookmarkStart w:id="2225" w:name="_Toc185348706"/>
              <w:bookmarkStart w:id="2226" w:name="_Toc185427814"/>
              <w:bookmarkStart w:id="2227" w:name="_Toc185497455"/>
              <w:bookmarkStart w:id="2228" w:name="_Toc185498655"/>
              <w:bookmarkStart w:id="2229" w:name="_Toc185499855"/>
              <w:bookmarkStart w:id="2230" w:name="_Toc185501056"/>
              <w:bookmarkStart w:id="2231" w:name="_Toc185502261"/>
              <w:bookmarkStart w:id="2232" w:name="_Toc186030521"/>
              <w:bookmarkStart w:id="2233" w:name="_Toc186031727"/>
              <w:bookmarkStart w:id="2234" w:name="_Toc186032933"/>
              <w:bookmarkStart w:id="2235" w:name="_Toc186045431"/>
              <w:bookmarkStart w:id="2236" w:name="_Toc186456191"/>
              <w:bookmarkStart w:id="2237" w:name="_Toc186469836"/>
              <w:bookmarkStart w:id="2238" w:name="_Toc186644347"/>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del>
          </w:p>
        </w:tc>
        <w:tc>
          <w:tcPr>
            <w:tcW w:w="4535" w:type="dxa"/>
          </w:tcPr>
          <w:p w14:paraId="2B80FD9E" w14:textId="1FCAE7C0" w:rsidR="00234EF9" w:rsidRPr="004424B1" w:rsidDel="00540477" w:rsidRDefault="00234EF9">
            <w:pPr>
              <w:cnfStyle w:val="000000000000" w:firstRow="0" w:lastRow="0" w:firstColumn="0" w:lastColumn="0" w:oddVBand="0" w:evenVBand="0" w:oddHBand="0" w:evenHBand="0" w:firstRowFirstColumn="0" w:firstRowLastColumn="0" w:lastRowFirstColumn="0" w:lastRowLastColumn="0"/>
              <w:rPr>
                <w:del w:id="2239" w:author="Quinten Van Woerkom" w:date="2024-12-17T13:58:00Z" w16du:dateUtc="2024-12-17T12:58:00Z"/>
              </w:rPr>
              <w:pPrChange w:id="2240" w:author="Quinten Van Woerkom" w:date="2024-12-17T15:25:00Z" w16du:dateUtc="2024-12-17T14:25:00Z">
                <w:pPr>
                  <w:pStyle w:val="TableCell"/>
                  <w:cnfStyle w:val="000000000000" w:firstRow="0" w:lastRow="0" w:firstColumn="0" w:lastColumn="0" w:oddVBand="0" w:evenVBand="0" w:oddHBand="0" w:evenHBand="0" w:firstRowFirstColumn="0" w:firstRowLastColumn="0" w:lastRowFirstColumn="0" w:lastRowLastColumn="0"/>
                </w:pPr>
              </w:pPrChange>
            </w:pPr>
            <w:del w:id="2241" w:author="Quinten Van Woerkom" w:date="2024-12-17T13:58:00Z" w16du:dateUtc="2024-12-17T12:58:00Z">
              <w:r w:rsidRPr="004424B1" w:rsidDel="00540477">
                <w:delText>…</w:delText>
              </w:r>
              <w:bookmarkStart w:id="2242" w:name="_Toc185341216"/>
              <w:bookmarkStart w:id="2243" w:name="_Toc185348707"/>
              <w:bookmarkStart w:id="2244" w:name="_Toc185427815"/>
              <w:bookmarkStart w:id="2245" w:name="_Toc185497456"/>
              <w:bookmarkStart w:id="2246" w:name="_Toc185498656"/>
              <w:bookmarkStart w:id="2247" w:name="_Toc185499856"/>
              <w:bookmarkStart w:id="2248" w:name="_Toc185501057"/>
              <w:bookmarkStart w:id="2249" w:name="_Toc185502262"/>
              <w:bookmarkStart w:id="2250" w:name="_Toc186030522"/>
              <w:bookmarkStart w:id="2251" w:name="_Toc186031728"/>
              <w:bookmarkStart w:id="2252" w:name="_Toc186032934"/>
              <w:bookmarkStart w:id="2253" w:name="_Toc186045432"/>
              <w:bookmarkStart w:id="2254" w:name="_Toc186456192"/>
              <w:bookmarkStart w:id="2255" w:name="_Toc186469837"/>
              <w:bookmarkStart w:id="2256" w:name="_Toc186644348"/>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del>
          </w:p>
        </w:tc>
        <w:bookmarkStart w:id="2257" w:name="_Toc185341217"/>
        <w:bookmarkStart w:id="2258" w:name="_Toc185348708"/>
        <w:bookmarkStart w:id="2259" w:name="_Toc185427816"/>
        <w:bookmarkStart w:id="2260" w:name="_Toc185497457"/>
        <w:bookmarkStart w:id="2261" w:name="_Toc185498657"/>
        <w:bookmarkStart w:id="2262" w:name="_Toc185499857"/>
        <w:bookmarkStart w:id="2263" w:name="_Toc185501058"/>
        <w:bookmarkStart w:id="2264" w:name="_Toc185502263"/>
        <w:bookmarkStart w:id="2265" w:name="_Toc186030523"/>
        <w:bookmarkStart w:id="2266" w:name="_Toc186031729"/>
        <w:bookmarkStart w:id="2267" w:name="_Toc186032935"/>
        <w:bookmarkStart w:id="2268" w:name="_Toc186045433"/>
        <w:bookmarkStart w:id="2269" w:name="_Toc186456193"/>
        <w:bookmarkStart w:id="2270" w:name="_Toc186469838"/>
        <w:bookmarkStart w:id="2271" w:name="_Toc186644349"/>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tr>
    </w:tbl>
    <w:p w14:paraId="18CF1817" w14:textId="448174B3" w:rsidR="003B1B8D" w:rsidRPr="004424B1" w:rsidDel="00540477" w:rsidRDefault="0058072C">
      <w:pPr>
        <w:rPr>
          <w:del w:id="2272" w:author="Quinten Van Woerkom" w:date="2024-12-17T13:58:00Z" w16du:dateUtc="2024-12-17T12:58:00Z"/>
          <w:lang w:val="en-GB" w:eastAsia="en-GB"/>
        </w:rPr>
        <w:pPrChange w:id="2273" w:author="Quinten Van Woerkom" w:date="2024-12-17T15:25:00Z" w16du:dateUtc="2024-12-17T14:25:00Z">
          <w:pPr>
            <w:spacing w:line="240" w:lineRule="auto"/>
          </w:pPr>
        </w:pPrChange>
      </w:pPr>
      <w:del w:id="2274" w:author="Quinten Van Woerkom" w:date="2024-12-17T13:58:00Z" w16du:dateUtc="2024-12-17T12:58:00Z">
        <w:r w:rsidRPr="004424B1" w:rsidDel="00540477">
          <w:rPr>
            <w:lang w:val="en-GB" w:eastAsia="en-GB"/>
          </w:rPr>
          <w:delText>The first row of the table specifies the name of the MPS data structure</w:delText>
        </w:r>
        <w:r w:rsidR="000A4548" w:rsidRPr="004424B1" w:rsidDel="00540477">
          <w:rPr>
            <w:lang w:val="en-GB" w:eastAsia="en-GB"/>
          </w:rPr>
          <w:delText xml:space="preserve"> (in bold)</w:delText>
        </w:r>
        <w:r w:rsidRPr="004424B1" w:rsidDel="00540477">
          <w:rPr>
            <w:lang w:val="en-GB" w:eastAsia="en-GB"/>
          </w:rPr>
          <w:delText>, and that of the structure it extends, which may either be a MAL data type (typically MAL::Composite) or another MPS data type.  The Short Form Part (</w:delText>
        </w:r>
        <w:r w:rsidRPr="004424B1" w:rsidDel="00540477">
          <w:rPr>
            <w:rStyle w:val="Acronym"/>
            <w:lang w:val="en-GB"/>
          </w:rPr>
          <w:delText>SFP</w:delText>
        </w:r>
        <w:r w:rsidRPr="004424B1" w:rsidDel="00540477">
          <w:rPr>
            <w:lang w:val="en-GB" w:eastAsia="en-GB"/>
          </w:rPr>
          <w:delText xml:space="preserve">) gives the number used by the MAL to identify this structure within the </w:delText>
        </w:r>
        <w:r w:rsidRPr="004424B1" w:rsidDel="00540477">
          <w:rPr>
            <w:rStyle w:val="Term"/>
            <w:lang w:val="en-GB"/>
          </w:rPr>
          <w:delText>area</w:delText>
        </w:r>
        <w:r w:rsidRPr="004424B1" w:rsidDel="00540477">
          <w:rPr>
            <w:lang w:val="en-GB" w:eastAsia="en-GB"/>
          </w:rPr>
          <w:delText>.</w:delText>
        </w:r>
        <w:bookmarkStart w:id="2275" w:name="_Toc185341218"/>
        <w:bookmarkStart w:id="2276" w:name="_Toc185348709"/>
        <w:bookmarkStart w:id="2277" w:name="_Toc185427817"/>
        <w:bookmarkStart w:id="2278" w:name="_Toc185497458"/>
        <w:bookmarkStart w:id="2279" w:name="_Toc185498658"/>
        <w:bookmarkStart w:id="2280" w:name="_Toc185499858"/>
        <w:bookmarkStart w:id="2281" w:name="_Toc185501059"/>
        <w:bookmarkStart w:id="2282" w:name="_Toc185502264"/>
        <w:bookmarkStart w:id="2283" w:name="_Toc186030524"/>
        <w:bookmarkStart w:id="2284" w:name="_Toc186031730"/>
        <w:bookmarkStart w:id="2285" w:name="_Toc186032936"/>
        <w:bookmarkStart w:id="2286" w:name="_Toc186045434"/>
        <w:bookmarkStart w:id="2287" w:name="_Toc186456194"/>
        <w:bookmarkStart w:id="2288" w:name="_Toc186469839"/>
        <w:bookmarkStart w:id="2289" w:name="_Toc186644350"/>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del>
    </w:p>
    <w:p w14:paraId="64EAC005" w14:textId="1F263E81" w:rsidR="00234EF9" w:rsidRPr="004424B1" w:rsidDel="00540477" w:rsidRDefault="006B4FAD">
      <w:pPr>
        <w:rPr>
          <w:del w:id="2290" w:author="Quinten Van Woerkom" w:date="2024-12-17T13:58:00Z" w16du:dateUtc="2024-12-17T12:58:00Z"/>
          <w:lang w:val="en-GB"/>
        </w:rPr>
        <w:pPrChange w:id="2291" w:author="Quinten Van Woerkom" w:date="2024-12-17T15:25:00Z" w16du:dateUtc="2024-12-17T14:25:00Z">
          <w:pPr>
            <w:spacing w:line="240" w:lineRule="auto"/>
          </w:pPr>
        </w:pPrChange>
      </w:pPr>
      <w:del w:id="2292" w:author="Quinten Van Woerkom" w:date="2024-12-17T13:58:00Z" w16du:dateUtc="2024-12-17T12:58:00Z">
        <w:r w:rsidRPr="004424B1" w:rsidDel="00540477">
          <w:rPr>
            <w:lang w:val="en-GB" w:eastAsia="en-GB"/>
          </w:rPr>
          <w:delText xml:space="preserve">This is followed by a list of </w:delText>
        </w:r>
      </w:del>
      <w:commentRangeStart w:id="2293"/>
      <w:del w:id="2294" w:author="Quinten Van Woerkom" w:date="2024-11-25T14:38:00Z" w16du:dateUtc="2024-11-25T13:38:00Z">
        <w:r w:rsidRPr="004424B1" w:rsidDel="005A72B9">
          <w:rPr>
            <w:lang w:val="en-GB" w:eastAsia="en-GB"/>
          </w:rPr>
          <w:delText xml:space="preserve">attributes or </w:delText>
        </w:r>
        <w:r w:rsidRPr="004424B1" w:rsidDel="000666A8">
          <w:rPr>
            <w:lang w:val="en-GB" w:eastAsia="en-GB"/>
          </w:rPr>
          <w:delText xml:space="preserve">data </w:delText>
        </w:r>
      </w:del>
      <w:del w:id="2295" w:author="Quinten Van Woerkom" w:date="2024-12-17T13:58:00Z" w16du:dateUtc="2024-12-17T12:58:00Z">
        <w:r w:rsidRPr="004424B1" w:rsidDel="00540477">
          <w:rPr>
            <w:lang w:val="en-GB" w:eastAsia="en-GB"/>
          </w:rPr>
          <w:delText>fields</w:delText>
        </w:r>
        <w:commentRangeEnd w:id="2293"/>
        <w:r w:rsidR="00086ACD" w:rsidDel="00540477">
          <w:rPr>
            <w:rStyle w:val="CommentReference"/>
          </w:rPr>
          <w:commentReference w:id="2293"/>
        </w:r>
        <w:r w:rsidRPr="004424B1" w:rsidDel="00540477">
          <w:rPr>
            <w:lang w:val="en-GB" w:eastAsia="en-GB"/>
          </w:rPr>
          <w:delText xml:space="preserve"> that constitute the data structure.</w:delText>
        </w:r>
        <w:r w:rsidR="00234EF9" w:rsidRPr="004424B1" w:rsidDel="00540477">
          <w:rPr>
            <w:lang w:val="en-GB" w:eastAsia="en-GB"/>
          </w:rPr>
          <w:delText xml:space="preserve">  Inherited </w:delText>
        </w:r>
      </w:del>
      <w:del w:id="2296" w:author="Quinten Van Woerkom" w:date="2024-11-25T14:37:00Z" w16du:dateUtc="2024-11-25T13:37:00Z">
        <w:r w:rsidR="00234EF9" w:rsidRPr="004424B1" w:rsidDel="005D79AD">
          <w:rPr>
            <w:lang w:val="en-GB" w:eastAsia="en-GB"/>
          </w:rPr>
          <w:delText>attribute</w:delText>
        </w:r>
      </w:del>
      <w:del w:id="2297" w:author="Quinten Van Woerkom" w:date="2024-12-17T13:58:00Z" w16du:dateUtc="2024-12-17T12:58:00Z">
        <w:r w:rsidR="00234EF9" w:rsidRPr="004424B1" w:rsidDel="00540477">
          <w:rPr>
            <w:lang w:val="en-GB" w:eastAsia="en-GB"/>
          </w:rPr>
          <w:delText xml:space="preserve">s may optionally be shown with a grey background.  In this document this is only used for data structures of type MO Object to highlight the inherited </w:delText>
        </w:r>
        <w:r w:rsidR="00234EF9" w:rsidRPr="004424B1" w:rsidDel="00540477">
          <w:rPr>
            <w:rStyle w:val="Term"/>
            <w:lang w:val="en-GB"/>
          </w:rPr>
          <w:delText xml:space="preserve">identity </w:delText>
        </w:r>
      </w:del>
      <w:del w:id="2298" w:author="Quinten Van Woerkom" w:date="2024-11-25T14:38:00Z" w16du:dateUtc="2024-11-25T13:38:00Z">
        <w:r w:rsidR="00234EF9" w:rsidRPr="004424B1" w:rsidDel="00866EA0">
          <w:rPr>
            <w:lang w:val="en-GB"/>
          </w:rPr>
          <w:delText>attribute</w:delText>
        </w:r>
      </w:del>
      <w:del w:id="2299" w:author="Quinten Van Woerkom" w:date="2024-12-17T13:58:00Z" w16du:dateUtc="2024-12-17T12:58:00Z">
        <w:r w:rsidR="00234EF9" w:rsidRPr="004424B1" w:rsidDel="00540477">
          <w:rPr>
            <w:lang w:val="en-GB"/>
          </w:rPr>
          <w:delText>.</w:delText>
        </w:r>
        <w:bookmarkStart w:id="2300" w:name="_Toc185341219"/>
        <w:bookmarkStart w:id="2301" w:name="_Toc185348710"/>
        <w:bookmarkStart w:id="2302" w:name="_Toc185427818"/>
        <w:bookmarkStart w:id="2303" w:name="_Toc185497459"/>
        <w:bookmarkStart w:id="2304" w:name="_Toc185498659"/>
        <w:bookmarkStart w:id="2305" w:name="_Toc185499859"/>
        <w:bookmarkStart w:id="2306" w:name="_Toc185501060"/>
        <w:bookmarkStart w:id="2307" w:name="_Toc185502265"/>
        <w:bookmarkStart w:id="2308" w:name="_Toc186030525"/>
        <w:bookmarkStart w:id="2309" w:name="_Toc186031731"/>
        <w:bookmarkStart w:id="2310" w:name="_Toc186032937"/>
        <w:bookmarkStart w:id="2311" w:name="_Toc186045435"/>
        <w:bookmarkStart w:id="2312" w:name="_Toc186456195"/>
        <w:bookmarkStart w:id="2313" w:name="_Toc186469840"/>
        <w:bookmarkStart w:id="2314" w:name="_Toc186644351"/>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del>
    </w:p>
    <w:p w14:paraId="0815AA19" w14:textId="02265461" w:rsidR="008F1AE3" w:rsidRPr="004424B1" w:rsidDel="003D4402" w:rsidRDefault="006B4FAD">
      <w:pPr>
        <w:rPr>
          <w:del w:id="2315" w:author="Quinten Van Woerkom" w:date="2024-11-27T14:19:00Z" w16du:dateUtc="2024-11-27T13:19:00Z"/>
          <w:lang w:val="en-GB" w:eastAsia="en-GB"/>
        </w:rPr>
        <w:pPrChange w:id="2316" w:author="Quinten Van Woerkom" w:date="2024-12-17T15:25:00Z" w16du:dateUtc="2024-12-17T14:25:00Z">
          <w:pPr>
            <w:spacing w:line="240" w:lineRule="auto"/>
          </w:pPr>
        </w:pPrChange>
      </w:pPr>
      <w:commentRangeStart w:id="2317"/>
      <w:del w:id="2318" w:author="Quinten Van Woerkom" w:date="2024-11-25T14:37:00Z" w16du:dateUtc="2024-11-25T13:37:00Z">
        <w:r w:rsidRPr="004424B1" w:rsidDel="004E2B9F">
          <w:rPr>
            <w:lang w:val="en-GB" w:eastAsia="en-GB"/>
          </w:rPr>
          <w:delText xml:space="preserve">Attribute </w:delText>
        </w:r>
      </w:del>
      <w:del w:id="2319" w:author="Quinten Van Woerkom" w:date="2024-12-17T13:58:00Z" w16du:dateUtc="2024-12-17T12:58:00Z">
        <w:r w:rsidRPr="004424B1" w:rsidDel="00540477">
          <w:rPr>
            <w:lang w:val="en-GB" w:eastAsia="en-GB"/>
          </w:rPr>
          <w:delText xml:space="preserve">data types may either be a MAL::Attribute type, or another MPS data structure.  </w:delText>
        </w:r>
        <w:r w:rsidR="008F1AE3" w:rsidRPr="004424B1" w:rsidDel="00540477">
          <w:rPr>
            <w:lang w:val="en-GB" w:eastAsia="en-GB"/>
          </w:rPr>
          <w:delText xml:space="preserve">In the case of the MAL::ObjectRef </w:delText>
        </w:r>
      </w:del>
      <w:del w:id="2320" w:author="Quinten Van Woerkom" w:date="2024-11-25T14:38:00Z" w16du:dateUtc="2024-11-25T13:38:00Z">
        <w:r w:rsidR="008F1AE3" w:rsidRPr="004424B1" w:rsidDel="00385C5F">
          <w:rPr>
            <w:lang w:val="en-GB" w:eastAsia="en-GB"/>
          </w:rPr>
          <w:delText xml:space="preserve">attribute </w:delText>
        </w:r>
      </w:del>
      <w:del w:id="2321" w:author="Quinten Van Woerkom" w:date="2024-12-17T13:58:00Z" w16du:dateUtc="2024-12-17T12:58:00Z">
        <w:r w:rsidR="008F1AE3" w:rsidRPr="004424B1" w:rsidDel="00540477">
          <w:rPr>
            <w:lang w:val="en-GB" w:eastAsia="en-GB"/>
          </w:rPr>
          <w:delText xml:space="preserve">type, </w:delText>
        </w:r>
      </w:del>
      <w:del w:id="2322" w:author="Quinten Van Woerkom" w:date="2024-11-27T14:15:00Z" w16du:dateUtc="2024-11-27T13:15:00Z">
        <w:r w:rsidR="008F1AE3" w:rsidRPr="004424B1" w:rsidDel="003D4402">
          <w:rPr>
            <w:lang w:val="en-GB" w:eastAsia="en-GB"/>
          </w:rPr>
          <w:delText>two forms are supported</w:delText>
        </w:r>
      </w:del>
      <w:del w:id="2323" w:author="Quinten Van Woerkom" w:date="2024-11-27T14:18:00Z" w16du:dateUtc="2024-11-27T13:18:00Z">
        <w:r w:rsidR="008F1AE3" w:rsidRPr="004424B1" w:rsidDel="003D4402">
          <w:rPr>
            <w:lang w:val="en-GB" w:eastAsia="en-GB"/>
          </w:rPr>
          <w:delText>:</w:delText>
        </w:r>
      </w:del>
      <w:commentRangeEnd w:id="2317"/>
      <w:del w:id="2324" w:author="Quinten Van Woerkom" w:date="2024-12-17T13:58:00Z" w16du:dateUtc="2024-12-17T12:58:00Z">
        <w:r w:rsidR="00B31E03" w:rsidDel="00540477">
          <w:rPr>
            <w:rStyle w:val="CommentReference"/>
          </w:rPr>
          <w:commentReference w:id="2317"/>
        </w:r>
      </w:del>
      <w:bookmarkStart w:id="2325" w:name="_Toc185341220"/>
      <w:bookmarkStart w:id="2326" w:name="_Toc185348711"/>
      <w:bookmarkStart w:id="2327" w:name="_Toc185427819"/>
      <w:bookmarkStart w:id="2328" w:name="_Toc185497460"/>
      <w:bookmarkStart w:id="2329" w:name="_Toc185498660"/>
      <w:bookmarkStart w:id="2330" w:name="_Toc185499860"/>
      <w:bookmarkStart w:id="2331" w:name="_Toc185501061"/>
      <w:bookmarkStart w:id="2332" w:name="_Toc185502266"/>
      <w:bookmarkStart w:id="2333" w:name="_Toc186030526"/>
      <w:bookmarkStart w:id="2334" w:name="_Toc186031732"/>
      <w:bookmarkStart w:id="2335" w:name="_Toc186032938"/>
      <w:bookmarkStart w:id="2336" w:name="_Toc186045436"/>
      <w:bookmarkStart w:id="2337" w:name="_Toc186456196"/>
      <w:bookmarkStart w:id="2338" w:name="_Toc186469841"/>
      <w:bookmarkStart w:id="2339" w:name="_Toc186644352"/>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p>
    <w:p w14:paraId="0CA3799C" w14:textId="615C104E" w:rsidR="008F1AE3" w:rsidRPr="004424B1" w:rsidDel="003D4402" w:rsidRDefault="008F1AE3">
      <w:pPr>
        <w:rPr>
          <w:del w:id="2340" w:author="Quinten Van Woerkom" w:date="2024-11-27T14:16:00Z" w16du:dateUtc="2024-11-27T13:16:00Z"/>
          <w:lang w:val="en-GB" w:eastAsia="en-GB"/>
        </w:rPr>
        <w:pPrChange w:id="2341" w:author="Quinten Van Woerkom" w:date="2024-12-17T15:25:00Z" w16du:dateUtc="2024-12-17T14:25:00Z">
          <w:pPr>
            <w:spacing w:line="240" w:lineRule="auto"/>
            <w:ind w:left="3600" w:hanging="2880"/>
          </w:pPr>
        </w:pPrChange>
      </w:pPr>
      <w:del w:id="2342" w:author="Quinten Van Woerkom" w:date="2024-11-27T14:16:00Z" w16du:dateUtc="2024-11-27T13:16:00Z">
        <w:r w:rsidRPr="004424B1" w:rsidDel="003D4402">
          <w:rPr>
            <w:lang w:val="en-GB" w:eastAsia="en-GB"/>
          </w:rPr>
          <w:delText>MAL::ObjectRef</w:delText>
        </w:r>
        <w:r w:rsidR="00636C36" w:rsidRPr="004424B1" w:rsidDel="003D4402">
          <w:rPr>
            <w:rStyle w:val="FootnoteReference"/>
            <w:lang w:val="en-GB" w:eastAsia="en-GB"/>
          </w:rPr>
          <w:footnoteReference w:id="2"/>
        </w:r>
        <w:r w:rsidRPr="004424B1" w:rsidDel="003D4402">
          <w:rPr>
            <w:lang w:val="en-GB" w:eastAsia="en-GB"/>
          </w:rPr>
          <w:tab/>
          <w:delText xml:space="preserve">Reference is to an explicit object type </w:delText>
        </w:r>
        <w:r w:rsidR="00834CBD" w:rsidRPr="004424B1" w:rsidDel="003D4402">
          <w:rPr>
            <w:lang w:val="en-GB" w:eastAsia="en-GB"/>
          </w:rPr>
          <w:delText xml:space="preserve">(encoded within the reference) </w:delText>
        </w:r>
        <w:r w:rsidRPr="004424B1" w:rsidDel="003D4402">
          <w:rPr>
            <w:lang w:val="en-GB" w:eastAsia="en-GB"/>
          </w:rPr>
          <w:delText xml:space="preserve">to an </w:delText>
        </w:r>
        <w:r w:rsidR="00754E95" w:rsidRPr="004424B1" w:rsidDel="003D4402">
          <w:rPr>
            <w:lang w:val="en-GB" w:eastAsia="en-GB"/>
          </w:rPr>
          <w:delText xml:space="preserve">MO </w:delText>
        </w:r>
        <w:r w:rsidRPr="004424B1" w:rsidDel="003D4402">
          <w:rPr>
            <w:lang w:val="en-GB" w:eastAsia="en-GB"/>
          </w:rPr>
          <w:delText>object of any type, subject to restrictions defined in the description field.</w:delText>
        </w:r>
        <w:bookmarkStart w:id="2345" w:name="_Toc185341221"/>
        <w:bookmarkStart w:id="2346" w:name="_Toc185348712"/>
        <w:bookmarkStart w:id="2347" w:name="_Toc185427820"/>
        <w:bookmarkStart w:id="2348" w:name="_Toc185497461"/>
        <w:bookmarkStart w:id="2349" w:name="_Toc185498661"/>
        <w:bookmarkStart w:id="2350" w:name="_Toc185499861"/>
        <w:bookmarkStart w:id="2351" w:name="_Toc185501062"/>
        <w:bookmarkStart w:id="2352" w:name="_Toc185502267"/>
        <w:bookmarkStart w:id="2353" w:name="_Toc186030527"/>
        <w:bookmarkStart w:id="2354" w:name="_Toc186031733"/>
        <w:bookmarkStart w:id="2355" w:name="_Toc186032939"/>
        <w:bookmarkStart w:id="2356" w:name="_Toc186045437"/>
        <w:bookmarkStart w:id="2357" w:name="_Toc186456197"/>
        <w:bookmarkStart w:id="2358" w:name="_Toc186469842"/>
        <w:bookmarkStart w:id="2359" w:name="_Toc186644353"/>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del>
    </w:p>
    <w:p w14:paraId="13B7AA33" w14:textId="137FB58E" w:rsidR="008F1AE3" w:rsidRPr="004424B1" w:rsidDel="00540477" w:rsidRDefault="008F1AE3">
      <w:pPr>
        <w:rPr>
          <w:del w:id="2360" w:author="Quinten Van Woerkom" w:date="2024-12-17T13:58:00Z" w16du:dateUtc="2024-12-17T12:58:00Z"/>
          <w:lang w:val="en-GB" w:eastAsia="en-GB"/>
        </w:rPr>
        <w:pPrChange w:id="2361" w:author="Quinten Van Woerkom" w:date="2024-12-17T15:25:00Z" w16du:dateUtc="2024-12-17T14:25:00Z">
          <w:pPr>
            <w:spacing w:line="240" w:lineRule="auto"/>
            <w:ind w:left="3600" w:hanging="2880"/>
          </w:pPr>
        </w:pPrChange>
      </w:pPr>
      <w:del w:id="2362" w:author="Quinten Van Woerkom" w:date="2024-11-27T14:19:00Z" w16du:dateUtc="2024-11-27T13:19:00Z">
        <w:r w:rsidRPr="004424B1" w:rsidDel="003D4402">
          <w:rPr>
            <w:lang w:val="en-GB" w:eastAsia="en-GB"/>
          </w:rPr>
          <w:delText>MAL::ObjectRef&lt;T&gt;</w:delText>
        </w:r>
        <w:r w:rsidRPr="004424B1" w:rsidDel="003D4402">
          <w:rPr>
            <w:lang w:val="en-GB" w:eastAsia="en-GB"/>
          </w:rPr>
          <w:tab/>
        </w:r>
      </w:del>
      <w:del w:id="2363" w:author="Quinten Van Woerkom" w:date="2024-11-27T14:18:00Z" w16du:dateUtc="2024-11-27T13:18:00Z">
        <w:r w:rsidRPr="004424B1" w:rsidDel="003D4402">
          <w:rPr>
            <w:lang w:val="en-GB" w:eastAsia="en-GB"/>
          </w:rPr>
          <w:delText>Reference is to an implicit object type</w:delText>
        </w:r>
        <w:r w:rsidR="00834CBD" w:rsidRPr="004424B1" w:rsidDel="003D4402">
          <w:rPr>
            <w:lang w:val="en-GB" w:eastAsia="en-GB"/>
          </w:rPr>
          <w:delText xml:space="preserve"> (not encoded within the reference) and is restricted to the named </w:delText>
        </w:r>
      </w:del>
      <w:del w:id="2364" w:author="Quinten Van Woerkom" w:date="2024-11-27T14:16:00Z" w16du:dateUtc="2024-11-27T13:16:00Z">
        <w:r w:rsidR="00834CBD" w:rsidRPr="004424B1" w:rsidDel="003D4402">
          <w:rPr>
            <w:lang w:val="en-GB" w:eastAsia="en-GB"/>
          </w:rPr>
          <w:delText xml:space="preserve">concrete </w:delText>
        </w:r>
      </w:del>
      <w:del w:id="2365" w:author="Quinten Van Woerkom" w:date="2024-11-27T14:18:00Z" w16du:dateUtc="2024-11-27T13:18:00Z">
        <w:r w:rsidR="00834CBD" w:rsidRPr="004424B1" w:rsidDel="003D4402">
          <w:rPr>
            <w:lang w:val="en-GB" w:eastAsia="en-GB"/>
          </w:rPr>
          <w:delText>type T</w:delText>
        </w:r>
      </w:del>
      <w:del w:id="2366" w:author="Quinten Van Woerkom" w:date="2024-11-27T14:19:00Z" w16du:dateUtc="2024-11-27T13:19:00Z">
        <w:r w:rsidR="00834CBD" w:rsidRPr="004424B1" w:rsidDel="003D4402">
          <w:rPr>
            <w:lang w:val="en-GB" w:eastAsia="en-GB"/>
          </w:rPr>
          <w:delText>.</w:delText>
        </w:r>
      </w:del>
      <w:bookmarkStart w:id="2367" w:name="_Toc185341222"/>
      <w:bookmarkStart w:id="2368" w:name="_Toc185348713"/>
      <w:bookmarkStart w:id="2369" w:name="_Toc185427821"/>
      <w:bookmarkStart w:id="2370" w:name="_Toc185497462"/>
      <w:bookmarkStart w:id="2371" w:name="_Toc185498662"/>
      <w:bookmarkStart w:id="2372" w:name="_Toc185499862"/>
      <w:bookmarkStart w:id="2373" w:name="_Toc185501063"/>
      <w:bookmarkStart w:id="2374" w:name="_Toc185502268"/>
      <w:bookmarkStart w:id="2375" w:name="_Toc186030528"/>
      <w:bookmarkStart w:id="2376" w:name="_Toc186031734"/>
      <w:bookmarkStart w:id="2377" w:name="_Toc186032940"/>
      <w:bookmarkStart w:id="2378" w:name="_Toc186045438"/>
      <w:bookmarkStart w:id="2379" w:name="_Toc186456198"/>
      <w:bookmarkStart w:id="2380" w:name="_Toc186469843"/>
      <w:bookmarkStart w:id="2381" w:name="_Toc186644354"/>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14:paraId="4F57A6A8" w14:textId="106D1A90" w:rsidR="000B79C7" w:rsidRPr="004424B1" w:rsidDel="00540477" w:rsidRDefault="006B4FAD">
      <w:pPr>
        <w:rPr>
          <w:del w:id="2382" w:author="Quinten Van Woerkom" w:date="2024-12-17T13:58:00Z" w16du:dateUtc="2024-12-17T12:58:00Z"/>
          <w:lang w:val="en-GB" w:eastAsia="en-GB"/>
        </w:rPr>
        <w:pPrChange w:id="2383" w:author="Quinten Van Woerkom" w:date="2024-12-17T15:25:00Z" w16du:dateUtc="2024-12-17T14:25:00Z">
          <w:pPr>
            <w:spacing w:line="240" w:lineRule="auto"/>
          </w:pPr>
        </w:pPrChange>
      </w:pPr>
      <w:del w:id="2384" w:author="Quinten Van Woerkom" w:date="2024-12-17T13:58:00Z" w16du:dateUtc="2024-12-17T12:58:00Z">
        <w:r w:rsidRPr="004424B1" w:rsidDel="00540477">
          <w:rPr>
            <w:lang w:val="en-GB" w:eastAsia="en-GB"/>
          </w:rPr>
          <w:delText>The nullable column indicates whether the</w:delText>
        </w:r>
      </w:del>
      <w:del w:id="2385" w:author="Quinten Van Woerkom" w:date="2024-11-25T14:38:00Z" w16du:dateUtc="2024-11-25T13:38:00Z">
        <w:r w:rsidRPr="004424B1" w:rsidDel="00385C5F">
          <w:rPr>
            <w:lang w:val="en-GB" w:eastAsia="en-GB"/>
          </w:rPr>
          <w:delText xml:space="preserve"> attribute</w:delText>
        </w:r>
      </w:del>
      <w:del w:id="2386" w:author="Quinten Van Woerkom" w:date="2024-12-17T13:58:00Z" w16du:dateUtc="2024-12-17T12:58:00Z">
        <w:r w:rsidRPr="004424B1" w:rsidDel="00540477">
          <w:rPr>
            <w:lang w:val="en-GB" w:eastAsia="en-GB"/>
          </w:rPr>
          <w:delText xml:space="preserve"> </w:delText>
        </w:r>
        <w:r w:rsidR="000A4548" w:rsidRPr="004424B1" w:rsidDel="00540477">
          <w:rPr>
            <w:lang w:val="en-GB" w:eastAsia="en-GB"/>
          </w:rPr>
          <w:delText>is allowed to contain a null value</w:delText>
        </w:r>
        <w:r w:rsidRPr="004424B1" w:rsidDel="00540477">
          <w:rPr>
            <w:lang w:val="en-GB" w:eastAsia="en-GB"/>
          </w:rPr>
          <w:delText xml:space="preserve">.  </w:delText>
        </w:r>
        <w:r w:rsidR="0041447B" w:rsidRPr="004424B1" w:rsidDel="00540477">
          <w:rPr>
            <w:lang w:val="en-GB" w:eastAsia="en-GB"/>
          </w:rPr>
          <w:delText>A nullable field does not need to be provided by the consumer, but must be supported by the provider unless it is an optional element of the standard.</w:delText>
        </w:r>
        <w:bookmarkStart w:id="2387" w:name="_Toc185341223"/>
        <w:bookmarkStart w:id="2388" w:name="_Toc185348714"/>
        <w:bookmarkStart w:id="2389" w:name="_Toc185427822"/>
        <w:bookmarkStart w:id="2390" w:name="_Toc185497463"/>
        <w:bookmarkStart w:id="2391" w:name="_Toc185498663"/>
        <w:bookmarkStart w:id="2392" w:name="_Toc185499863"/>
        <w:bookmarkStart w:id="2393" w:name="_Toc185501064"/>
        <w:bookmarkStart w:id="2394" w:name="_Toc185502269"/>
        <w:bookmarkStart w:id="2395" w:name="_Toc186030529"/>
        <w:bookmarkStart w:id="2396" w:name="_Toc186031735"/>
        <w:bookmarkStart w:id="2397" w:name="_Toc186032941"/>
        <w:bookmarkStart w:id="2398" w:name="_Toc186045439"/>
        <w:bookmarkStart w:id="2399" w:name="_Toc186456199"/>
        <w:bookmarkStart w:id="2400" w:name="_Toc186469844"/>
        <w:bookmarkStart w:id="2401" w:name="_Toc186644355"/>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del>
    </w:p>
    <w:p w14:paraId="37703B82" w14:textId="0E2D70AC" w:rsidR="00FA2595" w:rsidRPr="004424B1" w:rsidDel="005C6F5F" w:rsidRDefault="000B79C7">
      <w:pPr>
        <w:rPr>
          <w:del w:id="2402" w:author="Quinten Van Woerkom" w:date="2024-12-02T14:42:00Z" w16du:dateUtc="2024-12-02T13:42:00Z"/>
          <w:lang w:val="en-GB" w:eastAsia="en-GB"/>
        </w:rPr>
        <w:pPrChange w:id="2403" w:author="Quinten Van Woerkom" w:date="2024-12-17T15:25:00Z" w16du:dateUtc="2024-12-17T14:25:00Z">
          <w:pPr>
            <w:spacing w:line="240" w:lineRule="auto"/>
          </w:pPr>
        </w:pPrChange>
      </w:pPr>
      <w:del w:id="2404" w:author="Quinten Van Woerkom" w:date="2024-12-17T13:58:00Z" w16du:dateUtc="2024-12-17T12:58:00Z">
        <w:r w:rsidRPr="004424B1" w:rsidDel="00540477">
          <w:rPr>
            <w:lang w:val="en-GB" w:eastAsia="en-GB"/>
          </w:rPr>
          <w:lastRenderedPageBreak/>
          <w:delText>A default value may be specified in the description for a non-nullable</w:delText>
        </w:r>
      </w:del>
      <w:del w:id="2405" w:author="Quinten Van Woerkom" w:date="2024-11-25T14:39:00Z" w16du:dateUtc="2024-11-25T13:39:00Z">
        <w:r w:rsidRPr="004424B1" w:rsidDel="00FE3E99">
          <w:rPr>
            <w:lang w:val="en-GB" w:eastAsia="en-GB"/>
          </w:rPr>
          <w:delText xml:space="preserve"> attribute</w:delText>
        </w:r>
      </w:del>
      <w:del w:id="2406" w:author="Quinten Van Woerkom" w:date="2024-12-17T13:58:00Z" w16du:dateUtc="2024-12-17T12:58:00Z">
        <w:r w:rsidRPr="004424B1" w:rsidDel="00540477">
          <w:rPr>
            <w:lang w:val="en-GB" w:eastAsia="en-GB"/>
          </w:rPr>
          <w:delText xml:space="preserve">.  This means that a value must be supplied in any service message </w:delText>
        </w:r>
        <w:r w:rsidR="00280842" w:rsidRPr="004424B1" w:rsidDel="00540477">
          <w:rPr>
            <w:lang w:val="en-GB" w:eastAsia="en-GB"/>
          </w:rPr>
          <w:delText>‘</w:delText>
        </w:r>
        <w:r w:rsidRPr="004424B1" w:rsidDel="00540477">
          <w:rPr>
            <w:lang w:val="en-GB" w:eastAsia="en-GB"/>
          </w:rPr>
          <w:delText>on the wire</w:delText>
        </w:r>
        <w:r w:rsidR="00280842" w:rsidRPr="004424B1" w:rsidDel="00540477">
          <w:rPr>
            <w:lang w:val="en-GB" w:eastAsia="en-GB"/>
          </w:rPr>
          <w:delText>’</w:delText>
        </w:r>
        <w:r w:rsidRPr="004424B1" w:rsidDel="00540477">
          <w:rPr>
            <w:lang w:val="en-GB" w:eastAsia="en-GB"/>
          </w:rPr>
          <w:delText>, to avoid the need for a provider implementation to have knowledge of the default</w:delText>
        </w:r>
        <w:r w:rsidR="00494B1D" w:rsidRPr="004424B1" w:rsidDel="00540477">
          <w:rPr>
            <w:lang w:val="en-GB" w:eastAsia="en-GB"/>
          </w:rPr>
          <w:delText xml:space="preserve">, </w:delText>
        </w:r>
        <w:r w:rsidRPr="004424B1" w:rsidDel="00540477">
          <w:rPr>
            <w:lang w:val="en-GB" w:eastAsia="en-GB"/>
          </w:rPr>
          <w:delText xml:space="preserve">but that in the context of a user </w:delText>
        </w:r>
        <w:r w:rsidR="00494B1D" w:rsidRPr="004424B1" w:rsidDel="00540477">
          <w:rPr>
            <w:lang w:val="en-GB" w:eastAsia="en-GB"/>
          </w:rPr>
          <w:delText xml:space="preserve">(or </w:delText>
        </w:r>
        <w:r w:rsidR="005A28CE" w:rsidRPr="004424B1" w:rsidDel="00540477">
          <w:rPr>
            <w:lang w:val="en-GB" w:eastAsia="en-GB"/>
          </w:rPr>
          <w:delText>W</w:delText>
        </w:r>
        <w:r w:rsidR="00494B1D" w:rsidRPr="004424B1" w:rsidDel="00540477">
          <w:rPr>
            <w:lang w:val="en-GB" w:eastAsia="en-GB"/>
          </w:rPr>
          <w:delText xml:space="preserve">eb-based) </w:delText>
        </w:r>
        <w:r w:rsidRPr="004424B1" w:rsidDel="00540477">
          <w:rPr>
            <w:lang w:val="en-GB" w:eastAsia="en-GB"/>
          </w:rPr>
          <w:delText>interface</w:delText>
        </w:r>
        <w:r w:rsidR="00494B1D" w:rsidRPr="004424B1" w:rsidDel="00540477">
          <w:rPr>
            <w:lang w:val="en-GB" w:eastAsia="en-GB"/>
          </w:rPr>
          <w:delText>,</w:delText>
        </w:r>
        <w:r w:rsidRPr="004424B1" w:rsidDel="00540477">
          <w:rPr>
            <w:lang w:val="en-GB" w:eastAsia="en-GB"/>
          </w:rPr>
          <w:delText xml:space="preserve"> the default value may be </w:delText>
        </w:r>
        <w:r w:rsidR="00494B1D" w:rsidRPr="004424B1" w:rsidDel="00540477">
          <w:rPr>
            <w:lang w:val="en-GB" w:eastAsia="en-GB"/>
          </w:rPr>
          <w:delText>initially populated to avoid the need for the user to specify anything in the general case</w:delText>
        </w:r>
        <w:commentRangeStart w:id="2407"/>
        <w:r w:rsidR="00494B1D" w:rsidRPr="004424B1" w:rsidDel="00540477">
          <w:rPr>
            <w:lang w:val="en-GB" w:eastAsia="en-GB"/>
          </w:rPr>
          <w:delText>.</w:delText>
        </w:r>
        <w:commentRangeEnd w:id="2407"/>
        <w:r w:rsidR="005C6F5F" w:rsidDel="00540477">
          <w:rPr>
            <w:rStyle w:val="CommentReference"/>
          </w:rPr>
          <w:commentReference w:id="2407"/>
        </w:r>
      </w:del>
      <w:bookmarkStart w:id="2408" w:name="_Toc185341224"/>
      <w:bookmarkStart w:id="2409" w:name="_Toc185348715"/>
      <w:bookmarkStart w:id="2410" w:name="_Toc185427823"/>
      <w:bookmarkStart w:id="2411" w:name="_Toc185497464"/>
      <w:bookmarkStart w:id="2412" w:name="_Toc185498664"/>
      <w:bookmarkStart w:id="2413" w:name="_Toc185499864"/>
      <w:bookmarkStart w:id="2414" w:name="_Toc185501065"/>
      <w:bookmarkStart w:id="2415" w:name="_Toc185502270"/>
      <w:bookmarkStart w:id="2416" w:name="_Toc186030530"/>
      <w:bookmarkStart w:id="2417" w:name="_Toc186031736"/>
      <w:bookmarkStart w:id="2418" w:name="_Toc186032942"/>
      <w:bookmarkStart w:id="2419" w:name="_Toc186045440"/>
      <w:bookmarkStart w:id="2420" w:name="_Toc186456200"/>
      <w:bookmarkStart w:id="2421" w:name="_Toc186469845"/>
      <w:bookmarkStart w:id="2422" w:name="_Toc186644356"/>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p>
    <w:p w14:paraId="5A617DA1" w14:textId="00482279" w:rsidR="0062597A" w:rsidRPr="004424B1" w:rsidDel="00540477" w:rsidRDefault="0062597A">
      <w:pPr>
        <w:rPr>
          <w:del w:id="2423" w:author="Quinten Van Woerkom" w:date="2024-12-17T13:58:00Z" w16du:dateUtc="2024-12-17T12:58:00Z"/>
          <w:lang w:val="en-GB" w:eastAsia="en-GB"/>
        </w:rPr>
        <w:pPrChange w:id="2424" w:author="Quinten Van Woerkom" w:date="2024-12-17T15:25:00Z" w16du:dateUtc="2024-12-17T14:25:00Z">
          <w:pPr>
            <w:spacing w:line="240" w:lineRule="auto"/>
          </w:pPr>
        </w:pPrChange>
      </w:pPr>
      <w:del w:id="2425" w:author="Quinten Van Woerkom" w:date="2024-11-25T14:39:00Z" w16du:dateUtc="2024-11-25T13:39:00Z">
        <w:r w:rsidRPr="004424B1" w:rsidDel="00FE3E99">
          <w:rPr>
            <w:lang w:val="en-GB" w:eastAsia="en-GB"/>
          </w:rPr>
          <w:delText xml:space="preserve">Attributes </w:delText>
        </w:r>
      </w:del>
      <w:del w:id="2426" w:author="Quinten Van Woerkom" w:date="2024-12-02T14:42:00Z" w16du:dateUtc="2024-12-02T13:42:00Z">
        <w:r w:rsidRPr="004424B1" w:rsidDel="005C6F5F">
          <w:rPr>
            <w:lang w:val="en-GB" w:eastAsia="en-GB"/>
          </w:rPr>
          <w:delText>may also be a list of elements, represented as List&lt;&lt;element&gt;&gt;, where &lt;element&gt; can be of any MAL::Attribute or MPS data type.  MAL lists are implicitly unbounded, ordered and may have zero elements and</w:delText>
        </w:r>
        <w:r w:rsidR="00C0450D" w:rsidRPr="004424B1" w:rsidDel="005C6F5F">
          <w:rPr>
            <w:lang w:val="en-GB" w:eastAsia="en-GB"/>
          </w:rPr>
          <w:delText>/or</w:delText>
        </w:r>
        <w:r w:rsidRPr="004424B1" w:rsidDel="005C6F5F">
          <w:rPr>
            <w:lang w:val="en-GB" w:eastAsia="en-GB"/>
          </w:rPr>
          <w:delText xml:space="preserve"> be nullable.</w:delText>
        </w:r>
        <w:r w:rsidR="003053AF" w:rsidRPr="004424B1" w:rsidDel="005C6F5F">
          <w:rPr>
            <w:lang w:val="en-GB" w:eastAsia="en-GB"/>
          </w:rPr>
          <w:delText xml:space="preserve"> A nullable list can be empty [0..*], otherwise it must contain at least one entry [1..*].</w:delText>
        </w:r>
      </w:del>
      <w:bookmarkStart w:id="2427" w:name="_Toc185341225"/>
      <w:bookmarkStart w:id="2428" w:name="_Toc185348716"/>
      <w:bookmarkStart w:id="2429" w:name="_Toc185427824"/>
      <w:bookmarkStart w:id="2430" w:name="_Toc185497465"/>
      <w:bookmarkStart w:id="2431" w:name="_Toc185498665"/>
      <w:bookmarkStart w:id="2432" w:name="_Toc185499865"/>
      <w:bookmarkStart w:id="2433" w:name="_Toc185501066"/>
      <w:bookmarkStart w:id="2434" w:name="_Toc185502271"/>
      <w:bookmarkStart w:id="2435" w:name="_Toc186030531"/>
      <w:bookmarkStart w:id="2436" w:name="_Toc186031737"/>
      <w:bookmarkStart w:id="2437" w:name="_Toc186032943"/>
      <w:bookmarkStart w:id="2438" w:name="_Toc186045441"/>
      <w:bookmarkStart w:id="2439" w:name="_Toc186456201"/>
      <w:bookmarkStart w:id="2440" w:name="_Toc186469846"/>
      <w:bookmarkStart w:id="2441" w:name="_Toc186644357"/>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p>
    <w:p w14:paraId="2D9FB5E4" w14:textId="231EA479" w:rsidR="001007FA" w:rsidRPr="004424B1" w:rsidDel="00540477" w:rsidRDefault="001007FA">
      <w:pPr>
        <w:rPr>
          <w:del w:id="2442" w:author="Quinten Van Woerkom" w:date="2024-12-17T13:58:00Z" w16du:dateUtc="2024-12-17T12:58:00Z"/>
          <w:lang w:val="en-GB" w:eastAsia="en-GB"/>
        </w:rPr>
        <w:pPrChange w:id="2443" w:author="Quinten Van Woerkom" w:date="2024-12-17T15:25:00Z" w16du:dateUtc="2024-12-17T14:25:00Z">
          <w:pPr>
            <w:spacing w:line="240" w:lineRule="auto"/>
          </w:pPr>
        </w:pPrChange>
      </w:pPr>
      <w:del w:id="2444" w:author="Quinten Van Woerkom" w:date="2024-12-17T13:58:00Z" w16du:dateUtc="2024-12-17T12:58:00Z">
        <w:r w:rsidRPr="004424B1" w:rsidDel="00540477">
          <w:rPr>
            <w:lang w:val="en-GB" w:eastAsia="en-GB"/>
          </w:rPr>
          <w:delText>By convention data structure names start with an upper case letter</w:delText>
        </w:r>
        <w:r w:rsidR="00950410" w:rsidRPr="004424B1" w:rsidDel="00540477">
          <w:rPr>
            <w:lang w:val="en-GB" w:eastAsia="en-GB"/>
          </w:rPr>
          <w:delText>.</w:delText>
        </w:r>
        <w:r w:rsidRPr="004424B1" w:rsidDel="00540477">
          <w:rPr>
            <w:lang w:val="en-GB" w:eastAsia="en-GB"/>
          </w:rPr>
          <w:delText xml:space="preserve"> </w:delText>
        </w:r>
        <w:r w:rsidR="00950410" w:rsidRPr="004424B1" w:rsidDel="00540477">
          <w:rPr>
            <w:lang w:val="en-GB" w:eastAsia="en-GB"/>
          </w:rPr>
          <w:delText xml:space="preserve"> </w:delText>
        </w:r>
        <w:r w:rsidRPr="004424B1" w:rsidDel="00540477">
          <w:rPr>
            <w:lang w:val="en-GB" w:eastAsia="en-GB"/>
          </w:rPr>
          <w:delText xml:space="preserve">If the data structure is abstract (only used to define an inheritance hierarchy) then its name is italicized and the word </w:delText>
        </w:r>
        <w:r w:rsidR="00280842" w:rsidRPr="004424B1" w:rsidDel="00540477">
          <w:rPr>
            <w:lang w:val="en-GB" w:eastAsia="en-GB"/>
          </w:rPr>
          <w:delText>‘</w:delText>
        </w:r>
        <w:r w:rsidRPr="004424B1" w:rsidDel="00540477">
          <w:rPr>
            <w:lang w:val="en-GB" w:eastAsia="en-GB"/>
          </w:rPr>
          <w:delText>abstract</w:delText>
        </w:r>
        <w:r w:rsidR="00280842" w:rsidRPr="004424B1" w:rsidDel="00540477">
          <w:rPr>
            <w:lang w:val="en-GB" w:eastAsia="en-GB"/>
          </w:rPr>
          <w:delText>’</w:delText>
        </w:r>
        <w:r w:rsidRPr="004424B1" w:rsidDel="00540477">
          <w:rPr>
            <w:lang w:val="en-GB" w:eastAsia="en-GB"/>
          </w:rPr>
          <w:delText xml:space="preserve"> is substituted in the SFP</w:delText>
        </w:r>
        <w:r w:rsidR="00B761A9" w:rsidRPr="004424B1" w:rsidDel="00540477">
          <w:rPr>
            <w:lang w:val="en-GB" w:eastAsia="en-GB"/>
          </w:rPr>
          <w:delText xml:space="preserve">.  </w:delText>
        </w:r>
      </w:del>
      <w:del w:id="2445" w:author="Quinten Van Woerkom" w:date="2024-11-25T14:39:00Z" w16du:dateUtc="2024-11-25T13:39:00Z">
        <w:r w:rsidRPr="004424B1" w:rsidDel="00FE3E99">
          <w:rPr>
            <w:lang w:val="en-GB" w:eastAsia="en-GB"/>
          </w:rPr>
          <w:delText xml:space="preserve">Attribute </w:delText>
        </w:r>
      </w:del>
      <w:del w:id="2446" w:author="Quinten Van Woerkom" w:date="2024-12-17T13:58:00Z" w16du:dateUtc="2024-12-17T12:58:00Z">
        <w:r w:rsidRPr="004424B1" w:rsidDel="00540477">
          <w:rPr>
            <w:lang w:val="en-GB" w:eastAsia="en-GB"/>
          </w:rPr>
          <w:delText>names start with a lower case letter.  In the context of MPS MO</w:delText>
        </w:r>
        <w:r w:rsidR="00950410" w:rsidRPr="004424B1" w:rsidDel="00540477">
          <w:rPr>
            <w:lang w:val="en-GB" w:eastAsia="en-GB"/>
          </w:rPr>
          <w:delText xml:space="preserve"> ob</w:delText>
        </w:r>
        <w:r w:rsidRPr="004424B1" w:rsidDel="00540477">
          <w:rPr>
            <w:lang w:val="en-GB" w:eastAsia="en-GB"/>
          </w:rPr>
          <w:delText xml:space="preserve">jects (definitions and instances), static and dynamic </w:delText>
        </w:r>
      </w:del>
      <w:del w:id="2447" w:author="Quinten Van Woerkom" w:date="2024-11-25T14:39:00Z" w16du:dateUtc="2024-11-25T13:39:00Z">
        <w:r w:rsidRPr="004424B1" w:rsidDel="00FE3E99">
          <w:rPr>
            <w:lang w:val="en-GB" w:eastAsia="en-GB"/>
          </w:rPr>
          <w:delText xml:space="preserve">attributes </w:delText>
        </w:r>
      </w:del>
      <w:del w:id="2448" w:author="Quinten Van Woerkom" w:date="2024-12-17T13:58:00Z" w16du:dateUtc="2024-12-17T12:58:00Z">
        <w:r w:rsidRPr="004424B1" w:rsidDel="00540477">
          <w:rPr>
            <w:lang w:val="en-GB" w:eastAsia="en-GB"/>
          </w:rPr>
          <w:delText xml:space="preserve">are differentiated by underlining the name of the static </w:delText>
        </w:r>
      </w:del>
      <w:del w:id="2449" w:author="Quinten Van Woerkom" w:date="2024-11-25T14:39:00Z" w16du:dateUtc="2024-11-25T13:39:00Z">
        <w:r w:rsidRPr="004424B1" w:rsidDel="00FE3E99">
          <w:rPr>
            <w:lang w:val="en-GB" w:eastAsia="en-GB"/>
          </w:rPr>
          <w:delText>attributes</w:delText>
        </w:r>
      </w:del>
      <w:del w:id="2450" w:author="Quinten Van Woerkom" w:date="2024-12-17T13:58:00Z" w16du:dateUtc="2024-12-17T12:58:00Z">
        <w:r w:rsidRPr="004424B1" w:rsidDel="00540477">
          <w:rPr>
            <w:lang w:val="en-GB" w:eastAsia="en-GB"/>
          </w:rPr>
          <w:delText>.</w:delText>
        </w:r>
        <w:bookmarkStart w:id="2451" w:name="_Toc185341226"/>
        <w:bookmarkStart w:id="2452" w:name="_Toc185348717"/>
        <w:bookmarkStart w:id="2453" w:name="_Toc185427825"/>
        <w:bookmarkStart w:id="2454" w:name="_Toc185497466"/>
        <w:bookmarkStart w:id="2455" w:name="_Toc185498666"/>
        <w:bookmarkStart w:id="2456" w:name="_Toc185499866"/>
        <w:bookmarkStart w:id="2457" w:name="_Toc185501067"/>
        <w:bookmarkStart w:id="2458" w:name="_Toc185502272"/>
        <w:bookmarkStart w:id="2459" w:name="_Toc186030532"/>
        <w:bookmarkStart w:id="2460" w:name="_Toc186031738"/>
        <w:bookmarkStart w:id="2461" w:name="_Toc186032944"/>
        <w:bookmarkStart w:id="2462" w:name="_Toc186045442"/>
        <w:bookmarkStart w:id="2463" w:name="_Toc186456202"/>
        <w:bookmarkStart w:id="2464" w:name="_Toc186469847"/>
        <w:bookmarkStart w:id="2465" w:name="_Toc186644358"/>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del>
    </w:p>
    <w:p w14:paraId="2191B567" w14:textId="0F285F48" w:rsidR="00696410" w:rsidRPr="004424B1" w:rsidDel="00540477" w:rsidRDefault="00696410">
      <w:pPr>
        <w:rPr>
          <w:del w:id="2466" w:author="Quinten Van Woerkom" w:date="2024-12-17T13:58:00Z" w16du:dateUtc="2024-12-17T12:58:00Z"/>
        </w:rPr>
        <w:pPrChange w:id="2467" w:author="Quinten Van Woerkom" w:date="2024-12-17T15:25:00Z" w16du:dateUtc="2024-12-17T14:25:00Z">
          <w:pPr>
            <w:pStyle w:val="HeadingNoNumber"/>
          </w:pPr>
        </w:pPrChange>
      </w:pPr>
      <w:del w:id="2468" w:author="Quinten Van Woerkom" w:date="2024-12-17T13:58:00Z" w16du:dateUtc="2024-12-17T12:58:00Z">
        <w:r w:rsidRPr="004424B1" w:rsidDel="00540477">
          <w:delText>Enumeration</w:delText>
        </w:r>
        <w:r w:rsidR="00BE77B2" w:rsidRPr="004424B1" w:rsidDel="00540477">
          <w:delText>s</w:delText>
        </w:r>
        <w:bookmarkStart w:id="2469" w:name="_Toc185341227"/>
        <w:bookmarkStart w:id="2470" w:name="_Toc185348718"/>
        <w:bookmarkStart w:id="2471" w:name="_Toc185427826"/>
        <w:bookmarkStart w:id="2472" w:name="_Toc185497467"/>
        <w:bookmarkStart w:id="2473" w:name="_Toc185498667"/>
        <w:bookmarkStart w:id="2474" w:name="_Toc185499867"/>
        <w:bookmarkStart w:id="2475" w:name="_Toc185501068"/>
        <w:bookmarkStart w:id="2476" w:name="_Toc185502273"/>
        <w:bookmarkStart w:id="2477" w:name="_Toc186030533"/>
        <w:bookmarkStart w:id="2478" w:name="_Toc186031739"/>
        <w:bookmarkStart w:id="2479" w:name="_Toc186032945"/>
        <w:bookmarkStart w:id="2480" w:name="_Toc186045443"/>
        <w:bookmarkStart w:id="2481" w:name="_Toc186456203"/>
        <w:bookmarkStart w:id="2482" w:name="_Toc186469848"/>
        <w:bookmarkStart w:id="2483" w:name="_Toc186644359"/>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del>
    </w:p>
    <w:p w14:paraId="317370A2" w14:textId="249B1FC6" w:rsidR="00696410" w:rsidRPr="004424B1" w:rsidDel="00540477" w:rsidRDefault="00696410">
      <w:pPr>
        <w:rPr>
          <w:del w:id="2484" w:author="Quinten Van Woerkom" w:date="2024-12-17T13:58:00Z" w16du:dateUtc="2024-12-17T12:58:00Z"/>
          <w:lang w:val="en-GB" w:eastAsia="en-GB"/>
        </w:rPr>
      </w:pPr>
      <w:del w:id="2485" w:author="Quinten Van Woerkom" w:date="2024-12-17T13:58:00Z" w16du:dateUtc="2024-12-17T12:58:00Z">
        <w:r w:rsidRPr="004424B1" w:rsidDel="00540477">
          <w:rPr>
            <w:lang w:val="en-GB" w:eastAsia="en-GB"/>
          </w:rPr>
          <w:delText xml:space="preserve">Enumerations are </w:delText>
        </w:r>
        <w:r w:rsidR="008C1A09" w:rsidRPr="004424B1" w:rsidDel="00540477">
          <w:rPr>
            <w:lang w:val="en-GB" w:eastAsia="en-GB"/>
          </w:rPr>
          <w:delText xml:space="preserve">also contained in section </w:delText>
        </w:r>
        <w:r w:rsidR="008C1A09" w:rsidRPr="004424B1" w:rsidDel="00540477">
          <w:rPr>
            <w:lang w:val="en-GB" w:eastAsia="en-GB"/>
          </w:rPr>
          <w:fldChar w:fldCharType="begin"/>
        </w:r>
        <w:r w:rsidR="008C1A09" w:rsidRPr="004424B1" w:rsidDel="00540477">
          <w:rPr>
            <w:lang w:val="en-GB" w:eastAsia="en-GB"/>
          </w:rPr>
          <w:delInstrText xml:space="preserve"> REF _Ref56507059 \r \h </w:delInstrText>
        </w:r>
        <w:r w:rsidR="00070AC5" w:rsidDel="00540477">
          <w:rPr>
            <w:lang w:val="en-GB" w:eastAsia="en-GB"/>
          </w:rPr>
          <w:delInstrText xml:space="preserve"> \* MERGEFORMAT </w:delInstrText>
        </w:r>
        <w:r w:rsidR="008C1A09" w:rsidRPr="004424B1" w:rsidDel="00540477">
          <w:rPr>
            <w:lang w:val="en-GB" w:eastAsia="en-GB"/>
          </w:rPr>
        </w:r>
        <w:r w:rsidR="008C1A09" w:rsidRPr="004424B1" w:rsidDel="00540477">
          <w:rPr>
            <w:lang w:val="en-GB" w:eastAsia="en-GB"/>
          </w:rPr>
          <w:fldChar w:fldCharType="separate"/>
        </w:r>
        <w:r w:rsidR="00BF1AC4" w:rsidDel="00540477">
          <w:rPr>
            <w:lang w:val="en-GB" w:eastAsia="en-GB"/>
          </w:rPr>
          <w:delText>4</w:delText>
        </w:r>
        <w:r w:rsidR="008C1A09" w:rsidRPr="004424B1" w:rsidDel="00540477">
          <w:rPr>
            <w:lang w:val="en-GB" w:eastAsia="en-GB"/>
          </w:rPr>
          <w:fldChar w:fldCharType="end"/>
        </w:r>
        <w:r w:rsidR="008C1A09" w:rsidRPr="004424B1" w:rsidDel="00540477">
          <w:rPr>
            <w:lang w:val="en-GB" w:eastAsia="en-GB"/>
          </w:rPr>
          <w:delText xml:space="preserve"> and </w:delText>
        </w:r>
        <w:r w:rsidRPr="004424B1" w:rsidDel="00540477">
          <w:rPr>
            <w:lang w:val="en-GB" w:eastAsia="en-GB"/>
          </w:rPr>
          <w:delText>defined using tables of the following format.</w:delText>
        </w:r>
        <w:bookmarkStart w:id="2486" w:name="_Toc185341228"/>
        <w:bookmarkStart w:id="2487" w:name="_Toc185348719"/>
        <w:bookmarkStart w:id="2488" w:name="_Toc185427827"/>
        <w:bookmarkStart w:id="2489" w:name="_Toc185497468"/>
        <w:bookmarkStart w:id="2490" w:name="_Toc185498668"/>
        <w:bookmarkStart w:id="2491" w:name="_Toc185499868"/>
        <w:bookmarkStart w:id="2492" w:name="_Toc185501069"/>
        <w:bookmarkStart w:id="2493" w:name="_Toc185502274"/>
        <w:bookmarkStart w:id="2494" w:name="_Toc186030534"/>
        <w:bookmarkStart w:id="2495" w:name="_Toc186031740"/>
        <w:bookmarkStart w:id="2496" w:name="_Toc186032946"/>
        <w:bookmarkStart w:id="2497" w:name="_Toc186045444"/>
        <w:bookmarkStart w:id="2498" w:name="_Toc186456204"/>
        <w:bookmarkStart w:id="2499" w:name="_Toc186469849"/>
        <w:bookmarkStart w:id="2500" w:name="_Toc186644360"/>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del>
    </w:p>
    <w:p w14:paraId="7AEB3E23" w14:textId="656AEC5B" w:rsidR="00696410" w:rsidRPr="0054793D" w:rsidDel="00540477" w:rsidRDefault="00D65E78">
      <w:pPr>
        <w:rPr>
          <w:del w:id="2501" w:author="Quinten Van Woerkom" w:date="2024-12-17T13:58:00Z" w16du:dateUtc="2024-12-17T12:58:00Z"/>
          <w:bCs/>
          <w:lang w:val="en-GB"/>
        </w:rPr>
        <w:pPrChange w:id="2502" w:author="Quinten Van Woerkom" w:date="2024-12-17T15:25:00Z" w16du:dateUtc="2024-12-17T14:25:00Z">
          <w:pPr>
            <w:pStyle w:val="TableTitle"/>
          </w:pPr>
        </w:pPrChange>
      </w:pPr>
      <w:del w:id="2503" w:author="Quinten Van Woerkom" w:date="2024-12-17T13:58:00Z" w16du:dateUtc="2024-12-17T12:58:00Z">
        <w:r w:rsidRPr="004424B1" w:rsidDel="00540477">
          <w:rPr>
            <w:lang w:val="en-GB"/>
          </w:rPr>
          <w:delText xml:space="preserve">Table </w:delText>
        </w:r>
        <w:bookmarkStart w:id="2504" w:name="T_102ExampleEnumerationTable"/>
        <w:r w:rsidRPr="004424B1" w:rsidDel="00540477">
          <w:rPr>
            <w:lang w:val="en-GB"/>
          </w:rPr>
          <w:fldChar w:fldCharType="begin"/>
        </w:r>
        <w:r w:rsidRPr="004424B1" w:rsidDel="00540477">
          <w:rPr>
            <w:lang w:val="en-GB"/>
          </w:rPr>
          <w:delInstrText xml:space="preserve"> STYLEREF "Heading 1"\l \n \t \* MERGEFORMAT </w:delInstrText>
        </w:r>
        <w:r w:rsidRPr="004424B1" w:rsidDel="00540477">
          <w:rPr>
            <w:lang w:val="en-GB"/>
          </w:rPr>
          <w:fldChar w:fldCharType="separate"/>
        </w:r>
        <w:r w:rsidR="00BF1AC4" w:rsidDel="00540477">
          <w:rPr>
            <w:noProof/>
            <w:lang w:val="en-GB"/>
          </w:rPr>
          <w:delText>1</w:delText>
        </w:r>
        <w:r w:rsidRPr="004424B1" w:rsidDel="00540477">
          <w:rPr>
            <w:lang w:val="en-GB"/>
          </w:rPr>
          <w:fldChar w:fldCharType="end"/>
        </w:r>
        <w:r w:rsidRPr="004424B1" w:rsidDel="00540477">
          <w:rPr>
            <w:lang w:val="en-GB"/>
          </w:rPr>
          <w:noBreakHyphen/>
        </w:r>
        <w:r w:rsidR="009A416E" w:rsidRPr="004424B1" w:rsidDel="00540477">
          <w:rPr>
            <w:lang w:val="en-GB"/>
          </w:rPr>
          <w:fldChar w:fldCharType="begin"/>
        </w:r>
        <w:r w:rsidR="009A416E" w:rsidRPr="004424B1" w:rsidDel="00540477">
          <w:rPr>
            <w:lang w:val="en-GB"/>
          </w:rPr>
          <w:delInstrText xml:space="preserve"> SEQ Table \s 1 \* MERGEFORMAT </w:delInstrText>
        </w:r>
        <w:r w:rsidR="009A416E" w:rsidRPr="004424B1" w:rsidDel="00540477">
          <w:rPr>
            <w:lang w:val="en-GB"/>
          </w:rPr>
          <w:fldChar w:fldCharType="separate"/>
        </w:r>
        <w:r w:rsidR="00BF1AC4" w:rsidDel="00540477">
          <w:rPr>
            <w:noProof/>
            <w:lang w:val="en-GB"/>
          </w:rPr>
          <w:delText>2</w:delText>
        </w:r>
        <w:r w:rsidR="009A416E" w:rsidRPr="004424B1" w:rsidDel="00540477">
          <w:rPr>
            <w:noProof/>
            <w:lang w:val="en-GB"/>
          </w:rPr>
          <w:fldChar w:fldCharType="end"/>
        </w:r>
        <w:bookmarkEnd w:id="2504"/>
        <w:r w:rsidRPr="004424B1" w:rsidDel="00540477">
          <w:rPr>
            <w:lang w:val="en-GB"/>
          </w:rPr>
          <w:fldChar w:fldCharType="begin"/>
        </w:r>
        <w:r w:rsidRPr="004424B1" w:rsidDel="00540477">
          <w:rPr>
            <w:lang w:val="en-GB"/>
          </w:rPr>
          <w:delInstrText xml:space="preserve"> TC \f T \l 7 "</w:delInstrText>
        </w:r>
        <w:r w:rsidR="009A416E" w:rsidRPr="004424B1" w:rsidDel="00540477">
          <w:rPr>
            <w:lang w:val="en-GB"/>
          </w:rPr>
          <w:fldChar w:fldCharType="begin"/>
        </w:r>
        <w:r w:rsidR="009A416E" w:rsidRPr="004424B1" w:rsidDel="00540477">
          <w:rPr>
            <w:lang w:val="en-GB"/>
          </w:rPr>
          <w:delInstrText xml:space="preserve"> STYLEREF "Heading 1"\l \n \t \* MERGEFORMAT </w:delInstrText>
        </w:r>
        <w:r w:rsidR="009A416E" w:rsidRPr="004424B1" w:rsidDel="00540477">
          <w:rPr>
            <w:lang w:val="en-GB"/>
          </w:rPr>
          <w:fldChar w:fldCharType="separate"/>
        </w:r>
        <w:bookmarkStart w:id="2505" w:name="_Toc158132075"/>
        <w:r w:rsidR="00BF1AC4" w:rsidDel="00540477">
          <w:rPr>
            <w:noProof/>
            <w:lang w:val="en-GB"/>
          </w:rPr>
          <w:delInstrText>1</w:delInstrText>
        </w:r>
        <w:r w:rsidR="009A416E" w:rsidRPr="004424B1" w:rsidDel="00540477">
          <w:rPr>
            <w:noProof/>
            <w:lang w:val="en-GB"/>
          </w:rPr>
          <w:fldChar w:fldCharType="end"/>
        </w:r>
        <w:r w:rsidRPr="004424B1" w:rsidDel="00540477">
          <w:rPr>
            <w:lang w:val="en-GB"/>
          </w:rPr>
          <w:delInstrText>-</w:delInstrText>
        </w:r>
        <w:r w:rsidR="009A416E" w:rsidRPr="004424B1" w:rsidDel="00540477">
          <w:rPr>
            <w:lang w:val="en-GB"/>
          </w:rPr>
          <w:fldChar w:fldCharType="begin"/>
        </w:r>
        <w:r w:rsidR="009A416E" w:rsidRPr="004424B1" w:rsidDel="00540477">
          <w:rPr>
            <w:lang w:val="en-GB"/>
          </w:rPr>
          <w:delInstrText xml:space="preserve"> SEQ Table_TOC \s 1 \* MERGEFORMAT </w:delInstrText>
        </w:r>
        <w:r w:rsidR="009A416E" w:rsidRPr="004424B1" w:rsidDel="00540477">
          <w:rPr>
            <w:lang w:val="en-GB"/>
          </w:rPr>
          <w:fldChar w:fldCharType="separate"/>
        </w:r>
        <w:r w:rsidR="00BF1AC4" w:rsidDel="00540477">
          <w:rPr>
            <w:noProof/>
            <w:lang w:val="en-GB"/>
          </w:rPr>
          <w:delInstrText>2</w:delInstrText>
        </w:r>
        <w:r w:rsidR="009A416E" w:rsidRPr="004424B1" w:rsidDel="00540477">
          <w:rPr>
            <w:noProof/>
            <w:lang w:val="en-GB"/>
          </w:rPr>
          <w:fldChar w:fldCharType="end"/>
        </w:r>
        <w:r w:rsidRPr="004424B1" w:rsidDel="00540477">
          <w:rPr>
            <w:lang w:val="en-GB"/>
          </w:rPr>
          <w:tab/>
          <w:delInstrText>Example Enumeration Table</w:delInstrText>
        </w:r>
        <w:bookmarkStart w:id="2506" w:name="_Toc186046581"/>
        <w:bookmarkStart w:id="2507" w:name="_Toc186457360"/>
        <w:bookmarkStart w:id="2508" w:name="_Toc186457385"/>
        <w:bookmarkStart w:id="2509" w:name="_Toc186457409"/>
        <w:bookmarkStart w:id="2510" w:name="_Toc186457434"/>
        <w:bookmarkStart w:id="2511" w:name="_Toc186471009"/>
        <w:bookmarkStart w:id="2512" w:name="_Toc186645520"/>
        <w:bookmarkEnd w:id="2505"/>
        <w:bookmarkEnd w:id="2506"/>
        <w:bookmarkEnd w:id="2507"/>
        <w:bookmarkEnd w:id="2508"/>
        <w:bookmarkEnd w:id="2509"/>
        <w:bookmarkEnd w:id="2510"/>
        <w:bookmarkEnd w:id="2511"/>
        <w:bookmarkEnd w:id="2512"/>
        <w:r w:rsidRPr="004424B1" w:rsidDel="00540477">
          <w:rPr>
            <w:lang w:val="en-GB"/>
          </w:rPr>
          <w:delInstrText>"</w:delInstrText>
        </w:r>
        <w:r w:rsidRPr="004424B1" w:rsidDel="00540477">
          <w:rPr>
            <w:lang w:val="en-GB"/>
          </w:rPr>
          <w:fldChar w:fldCharType="end"/>
        </w:r>
        <w:r w:rsidRPr="004424B1" w:rsidDel="00540477">
          <w:rPr>
            <w:lang w:val="en-GB"/>
          </w:rPr>
          <w:delText>:  Example Enumeration Table</w:delText>
        </w:r>
        <w:bookmarkStart w:id="2513" w:name="_Toc185341229"/>
        <w:bookmarkStart w:id="2514" w:name="_Toc185348720"/>
        <w:bookmarkStart w:id="2515" w:name="_Toc185427828"/>
        <w:bookmarkStart w:id="2516" w:name="_Toc185497469"/>
        <w:bookmarkStart w:id="2517" w:name="_Toc185498669"/>
        <w:bookmarkStart w:id="2518" w:name="_Toc185499869"/>
        <w:bookmarkStart w:id="2519" w:name="_Toc185501070"/>
        <w:bookmarkStart w:id="2520" w:name="_Toc185502275"/>
        <w:bookmarkStart w:id="2521" w:name="_Toc186030535"/>
        <w:bookmarkStart w:id="2522" w:name="_Toc186031741"/>
        <w:bookmarkStart w:id="2523" w:name="_Toc186032947"/>
        <w:bookmarkStart w:id="2524" w:name="_Toc186045445"/>
        <w:bookmarkStart w:id="2525" w:name="_Toc186456205"/>
        <w:bookmarkStart w:id="2526" w:name="_Toc186469850"/>
        <w:bookmarkStart w:id="2527" w:name="_Toc186644361"/>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del>
    </w:p>
    <w:p w14:paraId="1659830E" w14:textId="0976896F" w:rsidR="00696410" w:rsidRPr="0054793D" w:rsidDel="00540477" w:rsidRDefault="00696410">
      <w:pPr>
        <w:rPr>
          <w:del w:id="2528" w:author="Quinten Van Woerkom" w:date="2024-12-17T13:58:00Z" w16du:dateUtc="2024-12-17T12:58:00Z"/>
          <w:bCs/>
        </w:rPr>
        <w:pPrChange w:id="2529" w:author="Quinten Van Woerkom" w:date="2024-12-17T15:25:00Z" w16du:dateUtc="2024-12-17T14:25:00Z">
          <w:pPr>
            <w:pStyle w:val="TableCell"/>
          </w:pPr>
        </w:pPrChange>
      </w:pPr>
      <w:del w:id="2530" w:author="Quinten Van Woerkom" w:date="2024-12-17T13:58:00Z" w16du:dateUtc="2024-12-17T12:58:00Z">
        <w:r w:rsidRPr="0054793D" w:rsidDel="00540477">
          <w:rPr>
            <w:bCs/>
          </w:rPr>
          <w:delText>Name</w:delText>
        </w:r>
        <w:bookmarkStart w:id="2531" w:name="_Toc185341230"/>
        <w:bookmarkStart w:id="2532" w:name="_Toc185348721"/>
        <w:bookmarkStart w:id="2533" w:name="_Toc185427829"/>
        <w:bookmarkStart w:id="2534" w:name="_Toc185497470"/>
        <w:bookmarkStart w:id="2535" w:name="_Toc185498670"/>
        <w:bookmarkStart w:id="2536" w:name="_Toc185499870"/>
        <w:bookmarkStart w:id="2537" w:name="_Toc185501071"/>
        <w:bookmarkStart w:id="2538" w:name="_Toc185502276"/>
        <w:bookmarkStart w:id="2539" w:name="_Toc186030536"/>
        <w:bookmarkStart w:id="2540" w:name="_Toc186031742"/>
        <w:bookmarkStart w:id="2541" w:name="_Toc186032948"/>
        <w:bookmarkStart w:id="2542" w:name="_Toc186045446"/>
        <w:bookmarkStart w:id="2543" w:name="_Toc186456206"/>
        <w:bookmarkStart w:id="2544" w:name="_Toc186469851"/>
        <w:bookmarkStart w:id="2545" w:name="_Toc186644362"/>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del>
    </w:p>
    <w:p w14:paraId="03057DB7" w14:textId="78EFAD66" w:rsidR="00696410" w:rsidRPr="0054793D" w:rsidDel="00540477" w:rsidRDefault="00696410">
      <w:pPr>
        <w:rPr>
          <w:del w:id="2546" w:author="Quinten Van Woerkom" w:date="2024-12-17T13:58:00Z" w16du:dateUtc="2024-12-17T12:58:00Z"/>
          <w:bCs/>
        </w:rPr>
        <w:pPrChange w:id="2547" w:author="Quinten Van Woerkom" w:date="2024-12-17T15:25:00Z" w16du:dateUtc="2024-12-17T14:25:00Z">
          <w:pPr>
            <w:pStyle w:val="TableCell"/>
          </w:pPr>
        </w:pPrChange>
      </w:pPr>
      <w:del w:id="2548" w:author="Quinten Van Woerkom" w:date="2024-12-17T13:58:00Z" w16du:dateUtc="2024-12-17T12:58:00Z">
        <w:r w:rsidRPr="0054793D" w:rsidDel="00540477">
          <w:rPr>
            <w:bCs/>
          </w:rPr>
          <w:delText>&lt;Enumeration name&gt;</w:delText>
        </w:r>
        <w:bookmarkStart w:id="2549" w:name="_Toc185341231"/>
        <w:bookmarkStart w:id="2550" w:name="_Toc185348722"/>
        <w:bookmarkStart w:id="2551" w:name="_Toc185427830"/>
        <w:bookmarkStart w:id="2552" w:name="_Toc185497471"/>
        <w:bookmarkStart w:id="2553" w:name="_Toc185498671"/>
        <w:bookmarkStart w:id="2554" w:name="_Toc185499871"/>
        <w:bookmarkStart w:id="2555" w:name="_Toc185501072"/>
        <w:bookmarkStart w:id="2556" w:name="_Toc185502277"/>
        <w:bookmarkStart w:id="2557" w:name="_Toc186030537"/>
        <w:bookmarkStart w:id="2558" w:name="_Toc186031743"/>
        <w:bookmarkStart w:id="2559" w:name="_Toc186032949"/>
        <w:bookmarkStart w:id="2560" w:name="_Toc186045447"/>
        <w:bookmarkStart w:id="2561" w:name="_Toc186456207"/>
        <w:bookmarkStart w:id="2562" w:name="_Toc186469852"/>
        <w:bookmarkStart w:id="2563" w:name="_Toc186644363"/>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del>
    </w:p>
    <w:p w14:paraId="04B48FDB" w14:textId="1F9FA0CC" w:rsidR="00696410" w:rsidRPr="0054793D" w:rsidDel="00540477" w:rsidRDefault="00696410">
      <w:pPr>
        <w:rPr>
          <w:del w:id="2564" w:author="Quinten Van Woerkom" w:date="2024-12-17T13:58:00Z" w16du:dateUtc="2024-12-17T12:58:00Z"/>
          <w:bCs/>
        </w:rPr>
        <w:pPrChange w:id="2565" w:author="Quinten Van Woerkom" w:date="2024-12-17T15:25:00Z" w16du:dateUtc="2024-12-17T14:25:00Z">
          <w:pPr>
            <w:pStyle w:val="TableCell"/>
          </w:pPr>
        </w:pPrChange>
      </w:pPr>
      <w:del w:id="2566" w:author="Quinten Van Woerkom" w:date="2024-12-17T13:58:00Z" w16du:dateUtc="2024-12-17T12:58:00Z">
        <w:r w:rsidRPr="0054793D" w:rsidDel="00540477">
          <w:rPr>
            <w:bCs/>
          </w:rPr>
          <w:delText>SFP</w:delText>
        </w:r>
        <w:bookmarkStart w:id="2567" w:name="_Toc185341232"/>
        <w:bookmarkStart w:id="2568" w:name="_Toc185348723"/>
        <w:bookmarkStart w:id="2569" w:name="_Toc185427831"/>
        <w:bookmarkStart w:id="2570" w:name="_Toc185497472"/>
        <w:bookmarkStart w:id="2571" w:name="_Toc185498672"/>
        <w:bookmarkStart w:id="2572" w:name="_Toc185499872"/>
        <w:bookmarkStart w:id="2573" w:name="_Toc185501073"/>
        <w:bookmarkStart w:id="2574" w:name="_Toc185502278"/>
        <w:bookmarkStart w:id="2575" w:name="_Toc186030538"/>
        <w:bookmarkStart w:id="2576" w:name="_Toc186031744"/>
        <w:bookmarkStart w:id="2577" w:name="_Toc186032950"/>
        <w:bookmarkStart w:id="2578" w:name="_Toc186045448"/>
        <w:bookmarkStart w:id="2579" w:name="_Toc186456208"/>
        <w:bookmarkStart w:id="2580" w:name="_Toc186469853"/>
        <w:bookmarkStart w:id="2581" w:name="_Toc186644364"/>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del>
    </w:p>
    <w:p w14:paraId="1DFF64C8" w14:textId="75908603" w:rsidR="00696410" w:rsidRPr="0054793D" w:rsidDel="00540477" w:rsidRDefault="00696410">
      <w:pPr>
        <w:rPr>
          <w:del w:id="2582" w:author="Quinten Van Woerkom" w:date="2024-12-17T13:58:00Z" w16du:dateUtc="2024-12-17T12:58:00Z"/>
          <w:bCs/>
        </w:rPr>
        <w:pPrChange w:id="2583" w:author="Quinten Van Woerkom" w:date="2024-12-17T15:25:00Z" w16du:dateUtc="2024-12-17T14:25:00Z">
          <w:pPr>
            <w:pStyle w:val="TableCell"/>
            <w:jc w:val="right"/>
          </w:pPr>
        </w:pPrChange>
      </w:pPr>
      <w:del w:id="2584" w:author="Quinten Van Woerkom" w:date="2024-12-17T13:58:00Z" w16du:dateUtc="2024-12-17T12:58:00Z">
        <w:r w:rsidRPr="0054793D" w:rsidDel="00540477">
          <w:rPr>
            <w:bCs/>
          </w:rPr>
          <w:delText>&lt;#&gt;</w:delText>
        </w:r>
        <w:bookmarkStart w:id="2585" w:name="_Toc185341233"/>
        <w:bookmarkStart w:id="2586" w:name="_Toc185348724"/>
        <w:bookmarkStart w:id="2587" w:name="_Toc185427832"/>
        <w:bookmarkStart w:id="2588" w:name="_Toc185497473"/>
        <w:bookmarkStart w:id="2589" w:name="_Toc185498673"/>
        <w:bookmarkStart w:id="2590" w:name="_Toc185499873"/>
        <w:bookmarkStart w:id="2591" w:name="_Toc185501074"/>
        <w:bookmarkStart w:id="2592" w:name="_Toc185502279"/>
        <w:bookmarkStart w:id="2593" w:name="_Toc186030539"/>
        <w:bookmarkStart w:id="2594" w:name="_Toc186031745"/>
        <w:bookmarkStart w:id="2595" w:name="_Toc186032951"/>
        <w:bookmarkStart w:id="2596" w:name="_Toc186045449"/>
        <w:bookmarkStart w:id="2597" w:name="_Toc186456209"/>
        <w:bookmarkStart w:id="2598" w:name="_Toc186469854"/>
        <w:bookmarkStart w:id="2599" w:name="_Toc186644365"/>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del>
    </w:p>
    <w:p w14:paraId="09813F5E" w14:textId="3FA5DFAE" w:rsidR="00696410" w:rsidRPr="004424B1" w:rsidDel="00540477" w:rsidRDefault="00696410">
      <w:pPr>
        <w:rPr>
          <w:del w:id="2600" w:author="Quinten Van Woerkom" w:date="2024-12-17T13:58:00Z" w16du:dateUtc="2024-12-17T12:58:00Z"/>
          <w:sz w:val="2"/>
          <w:szCs w:val="2"/>
          <w:lang w:val="en-GB"/>
        </w:rPr>
        <w:pPrChange w:id="2601" w:author="Quinten Van Woerkom" w:date="2024-12-17T15:25:00Z" w16du:dateUtc="2024-12-17T14:25:00Z">
          <w:pPr>
            <w:spacing w:before="0" w:line="240" w:lineRule="auto"/>
          </w:pPr>
        </w:pPrChange>
      </w:pPr>
      <w:bookmarkStart w:id="2602" w:name="_Toc185341234"/>
      <w:bookmarkStart w:id="2603" w:name="_Toc185341235"/>
      <w:bookmarkStart w:id="2604" w:name="_Toc185348725"/>
      <w:bookmarkStart w:id="2605" w:name="_Toc185427833"/>
      <w:bookmarkStart w:id="2606" w:name="_Toc185497474"/>
      <w:bookmarkStart w:id="2607" w:name="_Toc185498674"/>
      <w:bookmarkStart w:id="2608" w:name="_Toc185499874"/>
      <w:bookmarkStart w:id="2609" w:name="_Toc185501075"/>
      <w:bookmarkStart w:id="2610" w:name="_Toc185502280"/>
      <w:bookmarkStart w:id="2611" w:name="_Toc186030540"/>
      <w:bookmarkStart w:id="2612" w:name="_Toc186031746"/>
      <w:bookmarkStart w:id="2613" w:name="_Toc186032952"/>
      <w:bookmarkStart w:id="2614" w:name="_Toc186045450"/>
      <w:bookmarkStart w:id="2615" w:name="_Toc186456210"/>
      <w:bookmarkStart w:id="2616" w:name="_Toc186469855"/>
      <w:bookmarkStart w:id="2617" w:name="_Toc186644366"/>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p>
    <w:p w14:paraId="3E68A2CF" w14:textId="3590F120" w:rsidR="00696410" w:rsidRPr="004424B1" w:rsidDel="00540477" w:rsidRDefault="00696410">
      <w:pPr>
        <w:rPr>
          <w:del w:id="2618" w:author="Quinten Van Woerkom" w:date="2024-12-17T13:58:00Z" w16du:dateUtc="2024-12-17T12:58:00Z"/>
        </w:rPr>
        <w:pPrChange w:id="2619" w:author="Quinten Van Woerkom" w:date="2024-12-17T15:25:00Z" w16du:dateUtc="2024-12-17T14:25:00Z">
          <w:pPr>
            <w:pStyle w:val="TableCell"/>
          </w:pPr>
        </w:pPrChange>
      </w:pPr>
      <w:del w:id="2620" w:author="Quinten Van Woerkom" w:date="2024-12-17T13:58:00Z" w16du:dateUtc="2024-12-17T12:58:00Z">
        <w:r w:rsidRPr="004424B1" w:rsidDel="00540477">
          <w:delText>Status</w:delText>
        </w:r>
        <w:bookmarkStart w:id="2621" w:name="_Toc185341236"/>
        <w:bookmarkStart w:id="2622" w:name="_Toc185348726"/>
        <w:bookmarkStart w:id="2623" w:name="_Toc185427834"/>
        <w:bookmarkStart w:id="2624" w:name="_Toc185497475"/>
        <w:bookmarkStart w:id="2625" w:name="_Toc185498675"/>
        <w:bookmarkStart w:id="2626" w:name="_Toc185499875"/>
        <w:bookmarkStart w:id="2627" w:name="_Toc185501076"/>
        <w:bookmarkStart w:id="2628" w:name="_Toc185502281"/>
        <w:bookmarkStart w:id="2629" w:name="_Toc186030541"/>
        <w:bookmarkStart w:id="2630" w:name="_Toc186031747"/>
        <w:bookmarkStart w:id="2631" w:name="_Toc186032953"/>
        <w:bookmarkStart w:id="2632" w:name="_Toc186045451"/>
        <w:bookmarkStart w:id="2633" w:name="_Toc186456211"/>
        <w:bookmarkStart w:id="2634" w:name="_Toc186469856"/>
        <w:bookmarkStart w:id="2635" w:name="_Toc186644367"/>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del>
    </w:p>
    <w:p w14:paraId="4F3AB8BD" w14:textId="6E4FB5F2" w:rsidR="00696410" w:rsidRPr="004424B1" w:rsidDel="00540477" w:rsidRDefault="00696410">
      <w:pPr>
        <w:rPr>
          <w:del w:id="2636" w:author="Quinten Van Woerkom" w:date="2024-12-17T13:58:00Z" w16du:dateUtc="2024-12-17T12:58:00Z"/>
        </w:rPr>
        <w:pPrChange w:id="2637" w:author="Quinten Van Woerkom" w:date="2024-12-17T15:25:00Z" w16du:dateUtc="2024-12-17T14:25:00Z">
          <w:pPr>
            <w:pStyle w:val="TableCell"/>
            <w:jc w:val="center"/>
          </w:pPr>
        </w:pPrChange>
      </w:pPr>
      <w:del w:id="2638" w:author="Quinten Van Woerkom" w:date="2024-12-17T13:58:00Z" w16du:dateUtc="2024-12-17T12:58:00Z">
        <w:r w:rsidRPr="004424B1" w:rsidDel="00540477">
          <w:delText>Value</w:delText>
        </w:r>
        <w:bookmarkStart w:id="2639" w:name="_Toc185341237"/>
        <w:bookmarkStart w:id="2640" w:name="_Toc185348727"/>
        <w:bookmarkStart w:id="2641" w:name="_Toc185427835"/>
        <w:bookmarkStart w:id="2642" w:name="_Toc185497476"/>
        <w:bookmarkStart w:id="2643" w:name="_Toc185498676"/>
        <w:bookmarkStart w:id="2644" w:name="_Toc185499876"/>
        <w:bookmarkStart w:id="2645" w:name="_Toc185501077"/>
        <w:bookmarkStart w:id="2646" w:name="_Toc185502282"/>
        <w:bookmarkStart w:id="2647" w:name="_Toc186030542"/>
        <w:bookmarkStart w:id="2648" w:name="_Toc186031748"/>
        <w:bookmarkStart w:id="2649" w:name="_Toc186032954"/>
        <w:bookmarkStart w:id="2650" w:name="_Toc186045452"/>
        <w:bookmarkStart w:id="2651" w:name="_Toc186456212"/>
        <w:bookmarkStart w:id="2652" w:name="_Toc186469857"/>
        <w:bookmarkStart w:id="2653" w:name="_Toc18664436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del>
    </w:p>
    <w:p w14:paraId="1ACE06D3" w14:textId="478AF82B" w:rsidR="00696410" w:rsidRPr="004424B1" w:rsidDel="00540477" w:rsidRDefault="00696410">
      <w:pPr>
        <w:rPr>
          <w:del w:id="2654" w:author="Quinten Van Woerkom" w:date="2024-12-17T13:58:00Z" w16du:dateUtc="2024-12-17T12:58:00Z"/>
        </w:rPr>
        <w:pPrChange w:id="2655" w:author="Quinten Van Woerkom" w:date="2024-12-17T15:25:00Z" w16du:dateUtc="2024-12-17T14:25:00Z">
          <w:pPr>
            <w:pStyle w:val="TableCell"/>
          </w:pPr>
        </w:pPrChange>
      </w:pPr>
      <w:del w:id="2656" w:author="Quinten Van Woerkom" w:date="2024-12-17T13:58:00Z" w16du:dateUtc="2024-12-17T12:58:00Z">
        <w:r w:rsidRPr="004424B1" w:rsidDel="00540477">
          <w:delText>Description</w:delText>
        </w:r>
        <w:bookmarkStart w:id="2657" w:name="_Toc185341238"/>
        <w:bookmarkStart w:id="2658" w:name="_Toc185348728"/>
        <w:bookmarkStart w:id="2659" w:name="_Toc185427836"/>
        <w:bookmarkStart w:id="2660" w:name="_Toc185497477"/>
        <w:bookmarkStart w:id="2661" w:name="_Toc185498677"/>
        <w:bookmarkStart w:id="2662" w:name="_Toc185499877"/>
        <w:bookmarkStart w:id="2663" w:name="_Toc185501078"/>
        <w:bookmarkStart w:id="2664" w:name="_Toc185502283"/>
        <w:bookmarkStart w:id="2665" w:name="_Toc186030543"/>
        <w:bookmarkStart w:id="2666" w:name="_Toc186031749"/>
        <w:bookmarkStart w:id="2667" w:name="_Toc186032955"/>
        <w:bookmarkStart w:id="2668" w:name="_Toc186045453"/>
        <w:bookmarkStart w:id="2669" w:name="_Toc186456213"/>
        <w:bookmarkStart w:id="2670" w:name="_Toc186469858"/>
        <w:bookmarkStart w:id="2671" w:name="_Toc186644369"/>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del>
    </w:p>
    <w:p w14:paraId="30EF67FC" w14:textId="5AF4788B" w:rsidR="00696410" w:rsidRPr="004424B1" w:rsidDel="00540477" w:rsidRDefault="00696410">
      <w:pPr>
        <w:rPr>
          <w:del w:id="2672" w:author="Quinten Van Woerkom" w:date="2024-12-17T13:58:00Z" w16du:dateUtc="2024-12-17T12:58:00Z"/>
        </w:rPr>
        <w:pPrChange w:id="2673" w:author="Quinten Van Woerkom" w:date="2024-12-17T15:25:00Z" w16du:dateUtc="2024-12-17T14:25:00Z">
          <w:pPr>
            <w:pStyle w:val="TableCell"/>
          </w:pPr>
        </w:pPrChange>
      </w:pPr>
      <w:bookmarkStart w:id="2674" w:name="_Toc185341239"/>
      <w:bookmarkEnd w:id="2674"/>
      <w:del w:id="2675" w:author="Quinten Van Woerkom" w:date="2024-12-17T13:58:00Z" w16du:dateUtc="2024-12-17T12:58:00Z">
        <w:r w:rsidRPr="004424B1" w:rsidDel="00540477">
          <w:delText>&lt;STATE NAME&gt;</w:delText>
        </w:r>
        <w:bookmarkStart w:id="2676" w:name="_Toc185341240"/>
        <w:bookmarkStart w:id="2677" w:name="_Toc185348729"/>
        <w:bookmarkStart w:id="2678" w:name="_Toc185427837"/>
        <w:bookmarkStart w:id="2679" w:name="_Toc185497478"/>
        <w:bookmarkStart w:id="2680" w:name="_Toc185498678"/>
        <w:bookmarkStart w:id="2681" w:name="_Toc185499878"/>
        <w:bookmarkStart w:id="2682" w:name="_Toc185501079"/>
        <w:bookmarkStart w:id="2683" w:name="_Toc185502284"/>
        <w:bookmarkStart w:id="2684" w:name="_Toc186030544"/>
        <w:bookmarkStart w:id="2685" w:name="_Toc186031750"/>
        <w:bookmarkStart w:id="2686" w:name="_Toc186032956"/>
        <w:bookmarkStart w:id="2687" w:name="_Toc186045454"/>
        <w:bookmarkStart w:id="2688" w:name="_Toc186456214"/>
        <w:bookmarkStart w:id="2689" w:name="_Toc186469859"/>
        <w:bookmarkStart w:id="2690" w:name="_Toc186644370"/>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del>
    </w:p>
    <w:p w14:paraId="6B750862" w14:textId="68269B35" w:rsidR="00696410" w:rsidRPr="004424B1" w:rsidDel="00540477" w:rsidRDefault="00287DFF">
      <w:pPr>
        <w:rPr>
          <w:del w:id="2691" w:author="Quinten Van Woerkom" w:date="2024-12-17T13:58:00Z" w16du:dateUtc="2024-12-17T12:58:00Z"/>
        </w:rPr>
        <w:pPrChange w:id="2692" w:author="Quinten Van Woerkom" w:date="2024-12-17T15:25:00Z" w16du:dateUtc="2024-12-17T14:25:00Z">
          <w:pPr>
            <w:pStyle w:val="TableCell"/>
            <w:jc w:val="center"/>
          </w:pPr>
        </w:pPrChange>
      </w:pPr>
      <w:del w:id="2693" w:author="Quinten Van Woerkom" w:date="2024-12-17T13:58:00Z" w16du:dateUtc="2024-12-17T12:58:00Z">
        <w:r w:rsidRPr="004424B1" w:rsidDel="00540477">
          <w:delText>&lt;#&gt;</w:delText>
        </w:r>
        <w:bookmarkStart w:id="2694" w:name="_Toc185341241"/>
        <w:bookmarkStart w:id="2695" w:name="_Toc185348730"/>
        <w:bookmarkStart w:id="2696" w:name="_Toc185427838"/>
        <w:bookmarkStart w:id="2697" w:name="_Toc185497479"/>
        <w:bookmarkStart w:id="2698" w:name="_Toc185498679"/>
        <w:bookmarkStart w:id="2699" w:name="_Toc185499879"/>
        <w:bookmarkStart w:id="2700" w:name="_Toc185501080"/>
        <w:bookmarkStart w:id="2701" w:name="_Toc185502285"/>
        <w:bookmarkStart w:id="2702" w:name="_Toc186030545"/>
        <w:bookmarkStart w:id="2703" w:name="_Toc186031751"/>
        <w:bookmarkStart w:id="2704" w:name="_Toc186032957"/>
        <w:bookmarkStart w:id="2705" w:name="_Toc186045455"/>
        <w:bookmarkStart w:id="2706" w:name="_Toc186456215"/>
        <w:bookmarkStart w:id="2707" w:name="_Toc186469860"/>
        <w:bookmarkStart w:id="2708" w:name="_Toc186644371"/>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del>
    </w:p>
    <w:p w14:paraId="03CF8FA4" w14:textId="794FD966" w:rsidR="00696410" w:rsidRPr="004424B1" w:rsidDel="00540477" w:rsidRDefault="00696410">
      <w:pPr>
        <w:rPr>
          <w:del w:id="2709" w:author="Quinten Van Woerkom" w:date="2024-12-17T13:58:00Z" w16du:dateUtc="2024-12-17T12:58:00Z"/>
        </w:rPr>
        <w:pPrChange w:id="2710" w:author="Quinten Van Woerkom" w:date="2024-12-17T15:25:00Z" w16du:dateUtc="2024-12-17T14:25:00Z">
          <w:pPr>
            <w:pStyle w:val="TableCell"/>
          </w:pPr>
        </w:pPrChange>
      </w:pPr>
      <w:del w:id="2711" w:author="Quinten Van Woerkom" w:date="2024-12-17T13:58:00Z" w16du:dateUtc="2024-12-17T12:58:00Z">
        <w:r w:rsidRPr="004424B1" w:rsidDel="00540477">
          <w:delText>&lt;Description&gt;</w:delText>
        </w:r>
        <w:bookmarkStart w:id="2712" w:name="_Toc185341242"/>
        <w:bookmarkStart w:id="2713" w:name="_Toc185348731"/>
        <w:bookmarkStart w:id="2714" w:name="_Toc185427839"/>
        <w:bookmarkStart w:id="2715" w:name="_Toc185497480"/>
        <w:bookmarkStart w:id="2716" w:name="_Toc185498680"/>
        <w:bookmarkStart w:id="2717" w:name="_Toc185499880"/>
        <w:bookmarkStart w:id="2718" w:name="_Toc185501081"/>
        <w:bookmarkStart w:id="2719" w:name="_Toc185502286"/>
        <w:bookmarkStart w:id="2720" w:name="_Toc186030546"/>
        <w:bookmarkStart w:id="2721" w:name="_Toc186031752"/>
        <w:bookmarkStart w:id="2722" w:name="_Toc186032958"/>
        <w:bookmarkStart w:id="2723" w:name="_Toc186045456"/>
        <w:bookmarkStart w:id="2724" w:name="_Toc186456216"/>
        <w:bookmarkStart w:id="2725" w:name="_Toc186469861"/>
        <w:bookmarkStart w:id="2726" w:name="_Toc186644372"/>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del>
    </w:p>
    <w:p w14:paraId="6BA27D46" w14:textId="520CED4D" w:rsidR="00696410" w:rsidRPr="004424B1" w:rsidDel="00540477" w:rsidRDefault="00696410">
      <w:pPr>
        <w:rPr>
          <w:del w:id="2727" w:author="Quinten Van Woerkom" w:date="2024-12-17T13:58:00Z" w16du:dateUtc="2024-12-17T12:58:00Z"/>
        </w:rPr>
        <w:pPrChange w:id="2728" w:author="Quinten Van Woerkom" w:date="2024-12-17T15:25:00Z" w16du:dateUtc="2024-12-17T14:25:00Z">
          <w:pPr>
            <w:pStyle w:val="TableCell"/>
          </w:pPr>
        </w:pPrChange>
      </w:pPr>
      <w:bookmarkStart w:id="2729" w:name="_Toc185341243"/>
      <w:bookmarkEnd w:id="2729"/>
      <w:del w:id="2730" w:author="Quinten Van Woerkom" w:date="2024-12-17T13:58:00Z" w16du:dateUtc="2024-12-17T12:58:00Z">
        <w:r w:rsidRPr="004424B1" w:rsidDel="00540477">
          <w:delText>…</w:delText>
        </w:r>
        <w:bookmarkStart w:id="2731" w:name="_Toc185341244"/>
        <w:bookmarkStart w:id="2732" w:name="_Toc185348732"/>
        <w:bookmarkStart w:id="2733" w:name="_Toc185427840"/>
        <w:bookmarkStart w:id="2734" w:name="_Toc185497481"/>
        <w:bookmarkStart w:id="2735" w:name="_Toc185498681"/>
        <w:bookmarkStart w:id="2736" w:name="_Toc185499881"/>
        <w:bookmarkStart w:id="2737" w:name="_Toc185501082"/>
        <w:bookmarkStart w:id="2738" w:name="_Toc185502287"/>
        <w:bookmarkStart w:id="2739" w:name="_Toc186030547"/>
        <w:bookmarkStart w:id="2740" w:name="_Toc186031753"/>
        <w:bookmarkStart w:id="2741" w:name="_Toc186032959"/>
        <w:bookmarkStart w:id="2742" w:name="_Toc186045457"/>
        <w:bookmarkStart w:id="2743" w:name="_Toc186456217"/>
        <w:bookmarkStart w:id="2744" w:name="_Toc186469862"/>
        <w:bookmarkStart w:id="2745" w:name="_Toc186644373"/>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del>
    </w:p>
    <w:p w14:paraId="53ACD04D" w14:textId="5D9F34CD" w:rsidR="00696410" w:rsidRPr="004424B1" w:rsidDel="00540477" w:rsidRDefault="00287DFF">
      <w:pPr>
        <w:rPr>
          <w:del w:id="2746" w:author="Quinten Van Woerkom" w:date="2024-12-17T13:58:00Z" w16du:dateUtc="2024-12-17T12:58:00Z"/>
        </w:rPr>
        <w:pPrChange w:id="2747" w:author="Quinten Van Woerkom" w:date="2024-12-17T15:25:00Z" w16du:dateUtc="2024-12-17T14:25:00Z">
          <w:pPr>
            <w:pStyle w:val="TableCell"/>
            <w:jc w:val="center"/>
          </w:pPr>
        </w:pPrChange>
      </w:pPr>
      <w:del w:id="2748" w:author="Quinten Van Woerkom" w:date="2024-12-17T13:58:00Z" w16du:dateUtc="2024-12-17T12:58:00Z">
        <w:r w:rsidRPr="004424B1" w:rsidDel="00540477">
          <w:delText>…</w:delText>
        </w:r>
        <w:bookmarkStart w:id="2749" w:name="_Toc185341245"/>
        <w:bookmarkStart w:id="2750" w:name="_Toc185348733"/>
        <w:bookmarkStart w:id="2751" w:name="_Toc185427841"/>
        <w:bookmarkStart w:id="2752" w:name="_Toc185497482"/>
        <w:bookmarkStart w:id="2753" w:name="_Toc185498682"/>
        <w:bookmarkStart w:id="2754" w:name="_Toc185499882"/>
        <w:bookmarkStart w:id="2755" w:name="_Toc185501083"/>
        <w:bookmarkStart w:id="2756" w:name="_Toc185502288"/>
        <w:bookmarkStart w:id="2757" w:name="_Toc186030548"/>
        <w:bookmarkStart w:id="2758" w:name="_Toc186031754"/>
        <w:bookmarkStart w:id="2759" w:name="_Toc186032960"/>
        <w:bookmarkStart w:id="2760" w:name="_Toc186045458"/>
        <w:bookmarkStart w:id="2761" w:name="_Toc186456218"/>
        <w:bookmarkStart w:id="2762" w:name="_Toc186469863"/>
        <w:bookmarkStart w:id="2763" w:name="_Toc186644374"/>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del>
    </w:p>
    <w:p w14:paraId="27C00D24" w14:textId="4913ABB3" w:rsidR="00696410" w:rsidRPr="004424B1" w:rsidDel="00540477" w:rsidRDefault="00696410">
      <w:pPr>
        <w:rPr>
          <w:del w:id="2764" w:author="Quinten Van Woerkom" w:date="2024-12-17T13:58:00Z" w16du:dateUtc="2024-12-17T12:58:00Z"/>
        </w:rPr>
        <w:pPrChange w:id="2765" w:author="Quinten Van Woerkom" w:date="2024-12-17T15:25:00Z" w16du:dateUtc="2024-12-17T14:25:00Z">
          <w:pPr>
            <w:pStyle w:val="TableCell"/>
          </w:pPr>
        </w:pPrChange>
      </w:pPr>
      <w:del w:id="2766" w:author="Quinten Van Woerkom" w:date="2024-12-17T13:58:00Z" w16du:dateUtc="2024-12-17T12:58:00Z">
        <w:r w:rsidRPr="004424B1" w:rsidDel="00540477">
          <w:lastRenderedPageBreak/>
          <w:delText>…</w:delText>
        </w:r>
        <w:bookmarkStart w:id="2767" w:name="_Toc185341246"/>
        <w:bookmarkStart w:id="2768" w:name="_Toc185348734"/>
        <w:bookmarkStart w:id="2769" w:name="_Toc185427842"/>
        <w:bookmarkStart w:id="2770" w:name="_Toc185497483"/>
        <w:bookmarkStart w:id="2771" w:name="_Toc185498683"/>
        <w:bookmarkStart w:id="2772" w:name="_Toc185499883"/>
        <w:bookmarkStart w:id="2773" w:name="_Toc185501084"/>
        <w:bookmarkStart w:id="2774" w:name="_Toc185502289"/>
        <w:bookmarkStart w:id="2775" w:name="_Toc186030549"/>
        <w:bookmarkStart w:id="2776" w:name="_Toc186031755"/>
        <w:bookmarkStart w:id="2777" w:name="_Toc186032961"/>
        <w:bookmarkStart w:id="2778" w:name="_Toc186045459"/>
        <w:bookmarkStart w:id="2779" w:name="_Toc186456219"/>
        <w:bookmarkStart w:id="2780" w:name="_Toc186469864"/>
        <w:bookmarkStart w:id="2781" w:name="_Toc186644375"/>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del>
    </w:p>
    <w:p w14:paraId="51F09A3A" w14:textId="0C835452" w:rsidR="00696410" w:rsidRPr="004424B1" w:rsidDel="00540477" w:rsidRDefault="00696410">
      <w:pPr>
        <w:rPr>
          <w:del w:id="2782" w:author="Quinten Van Woerkom" w:date="2024-12-17T13:58:00Z" w16du:dateUtc="2024-12-17T12:58:00Z"/>
          <w:lang w:val="en-GB" w:eastAsia="en-GB"/>
        </w:rPr>
      </w:pPr>
      <w:bookmarkStart w:id="2783" w:name="_Toc185341247"/>
      <w:bookmarkEnd w:id="2783"/>
      <w:del w:id="2784" w:author="Quinten Van Woerkom" w:date="2024-12-17T13:58:00Z" w16du:dateUtc="2024-12-17T12:58:00Z">
        <w:r w:rsidRPr="004424B1" w:rsidDel="00540477">
          <w:rPr>
            <w:lang w:val="en-GB" w:eastAsia="en-GB"/>
          </w:rPr>
          <w:delText>The set of allowed statuses/enumerations is listed together with their corresponding integer values and a description.</w:delText>
        </w:r>
        <w:bookmarkStart w:id="2785" w:name="_Toc185341248"/>
        <w:bookmarkStart w:id="2786" w:name="_Toc185348735"/>
        <w:bookmarkStart w:id="2787" w:name="_Toc185427843"/>
        <w:bookmarkStart w:id="2788" w:name="_Toc185497484"/>
        <w:bookmarkStart w:id="2789" w:name="_Toc185498684"/>
        <w:bookmarkStart w:id="2790" w:name="_Toc185499884"/>
        <w:bookmarkStart w:id="2791" w:name="_Toc185501085"/>
        <w:bookmarkStart w:id="2792" w:name="_Toc185502290"/>
        <w:bookmarkStart w:id="2793" w:name="_Toc186030550"/>
        <w:bookmarkStart w:id="2794" w:name="_Toc186031756"/>
        <w:bookmarkStart w:id="2795" w:name="_Toc186032962"/>
        <w:bookmarkStart w:id="2796" w:name="_Toc186045460"/>
        <w:bookmarkStart w:id="2797" w:name="_Toc186456220"/>
        <w:bookmarkStart w:id="2798" w:name="_Toc186469865"/>
        <w:bookmarkStart w:id="2799" w:name="_Toc186644376"/>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del>
    </w:p>
    <w:p w14:paraId="5352E8BA" w14:textId="7D04ED43" w:rsidR="008C1A09" w:rsidRPr="004424B1" w:rsidDel="00540477" w:rsidRDefault="008C1A09">
      <w:pPr>
        <w:rPr>
          <w:del w:id="2800" w:author="Quinten Van Woerkom" w:date="2024-12-17T13:58:00Z" w16du:dateUtc="2024-12-17T12:58:00Z"/>
          <w:lang w:val="en-GB" w:eastAsia="en-GB"/>
        </w:rPr>
      </w:pPr>
      <w:del w:id="2801" w:author="Quinten Van Woerkom" w:date="2024-12-17T13:58:00Z" w16du:dateUtc="2024-12-17T12:58:00Z">
        <w:r w:rsidRPr="004424B1" w:rsidDel="00540477">
          <w:rPr>
            <w:lang w:val="en-GB" w:eastAsia="en-GB"/>
          </w:rPr>
          <w:delText xml:space="preserve">By convention the name of an enumeration ends with </w:delText>
        </w:r>
        <w:r w:rsidR="00280842" w:rsidRPr="004424B1" w:rsidDel="00540477">
          <w:rPr>
            <w:lang w:val="en-GB" w:eastAsia="en-GB"/>
          </w:rPr>
          <w:delText>‘</w:delText>
        </w:r>
        <w:r w:rsidRPr="004424B1" w:rsidDel="00540477">
          <w:rPr>
            <w:lang w:val="en-GB" w:eastAsia="en-GB"/>
          </w:rPr>
          <w:delText>Enum</w:delText>
        </w:r>
        <w:r w:rsidR="00280842" w:rsidRPr="004424B1" w:rsidDel="00540477">
          <w:rPr>
            <w:lang w:val="en-GB" w:eastAsia="en-GB"/>
          </w:rPr>
          <w:delText>’</w:delText>
        </w:r>
        <w:r w:rsidRPr="004424B1" w:rsidDel="00540477">
          <w:rPr>
            <w:lang w:val="en-GB" w:eastAsia="en-GB"/>
          </w:rPr>
          <w:delText>, and the names of the statuses/enumerations are all in upper case.</w:delText>
        </w:r>
        <w:bookmarkStart w:id="2802" w:name="_Toc185341249"/>
        <w:bookmarkStart w:id="2803" w:name="_Toc185348736"/>
        <w:bookmarkStart w:id="2804" w:name="_Toc185427844"/>
        <w:bookmarkStart w:id="2805" w:name="_Toc185497485"/>
        <w:bookmarkStart w:id="2806" w:name="_Toc185498685"/>
        <w:bookmarkStart w:id="2807" w:name="_Toc185499885"/>
        <w:bookmarkStart w:id="2808" w:name="_Toc185501086"/>
        <w:bookmarkStart w:id="2809" w:name="_Toc185502291"/>
        <w:bookmarkStart w:id="2810" w:name="_Toc186030551"/>
        <w:bookmarkStart w:id="2811" w:name="_Toc186031757"/>
        <w:bookmarkStart w:id="2812" w:name="_Toc186032963"/>
        <w:bookmarkStart w:id="2813" w:name="_Toc186045461"/>
        <w:bookmarkStart w:id="2814" w:name="_Toc186456221"/>
        <w:bookmarkStart w:id="2815" w:name="_Toc186469866"/>
        <w:bookmarkStart w:id="2816" w:name="_Toc186644377"/>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del>
    </w:p>
    <w:p w14:paraId="6F77E155" w14:textId="0B2D7EA3" w:rsidR="00287DFF" w:rsidRPr="004424B1" w:rsidDel="00E4270C" w:rsidRDefault="00287DFF">
      <w:pPr>
        <w:rPr>
          <w:del w:id="2817" w:author="Quinten Van Woerkom" w:date="2024-12-17T13:59:00Z" w16du:dateUtc="2024-12-17T12:59:00Z"/>
        </w:rPr>
        <w:pPrChange w:id="2818" w:author="Quinten Van Woerkom" w:date="2024-12-17T15:25:00Z" w16du:dateUtc="2024-12-17T14:25:00Z">
          <w:pPr>
            <w:pStyle w:val="HeadingNoNumber"/>
          </w:pPr>
        </w:pPrChange>
      </w:pPr>
      <w:del w:id="2819" w:author="Quinten Van Woerkom" w:date="2024-12-17T13:59:00Z" w16du:dateUtc="2024-12-17T12:59:00Z">
        <w:r w:rsidRPr="004424B1" w:rsidDel="00E4270C">
          <w:delText>Service</w:delText>
        </w:r>
        <w:r w:rsidR="00BE77B2" w:rsidRPr="004424B1" w:rsidDel="00E4270C">
          <w:delText>s</w:delText>
        </w:r>
        <w:bookmarkStart w:id="2820" w:name="_Toc185341250"/>
        <w:bookmarkStart w:id="2821" w:name="_Toc185348737"/>
        <w:bookmarkStart w:id="2822" w:name="_Toc185427845"/>
        <w:bookmarkStart w:id="2823" w:name="_Toc185497486"/>
        <w:bookmarkStart w:id="2824" w:name="_Toc185498686"/>
        <w:bookmarkStart w:id="2825" w:name="_Toc185499886"/>
        <w:bookmarkStart w:id="2826" w:name="_Toc185501087"/>
        <w:bookmarkStart w:id="2827" w:name="_Toc185502292"/>
        <w:bookmarkStart w:id="2828" w:name="_Toc186030552"/>
        <w:bookmarkStart w:id="2829" w:name="_Toc186031758"/>
        <w:bookmarkStart w:id="2830" w:name="_Toc186032964"/>
        <w:bookmarkStart w:id="2831" w:name="_Toc186045462"/>
        <w:bookmarkStart w:id="2832" w:name="_Toc186456222"/>
        <w:bookmarkStart w:id="2833" w:name="_Toc186469867"/>
        <w:bookmarkStart w:id="2834" w:name="_Toc186644378"/>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del>
    </w:p>
    <w:p w14:paraId="7CA1BBC3" w14:textId="3E1C43FC" w:rsidR="00287DFF" w:rsidRPr="004424B1" w:rsidDel="00E4270C" w:rsidRDefault="00287DFF">
      <w:pPr>
        <w:rPr>
          <w:del w:id="2835" w:author="Quinten Van Woerkom" w:date="2024-12-17T13:59:00Z" w16du:dateUtc="2024-12-17T12:59:00Z"/>
          <w:lang w:val="en-GB" w:eastAsia="en-GB"/>
        </w:rPr>
      </w:pPr>
      <w:del w:id="2836" w:author="Quinten Van Woerkom" w:date="2024-12-17T13:59:00Z" w16du:dateUtc="2024-12-17T12:59:00Z">
        <w:r w:rsidRPr="004424B1" w:rsidDel="00E4270C">
          <w:rPr>
            <w:lang w:val="en-GB" w:eastAsia="en-GB"/>
          </w:rPr>
          <w:delText xml:space="preserve">A summary table is provided for each service specification </w:delText>
        </w:r>
        <w:r w:rsidR="008C1A09" w:rsidRPr="004424B1" w:rsidDel="00E4270C">
          <w:rPr>
            <w:lang w:val="en-GB" w:eastAsia="en-GB"/>
          </w:rPr>
          <w:delText xml:space="preserve">in section </w:delText>
        </w:r>
        <w:r w:rsidR="00F84FC6" w:rsidRPr="004424B1" w:rsidDel="00E4270C">
          <w:rPr>
            <w:lang w:val="en-GB"/>
          </w:rPr>
          <w:fldChar w:fldCharType="begin"/>
        </w:r>
        <w:r w:rsidR="00F84FC6" w:rsidRPr="004424B1" w:rsidDel="00E4270C">
          <w:rPr>
            <w:lang w:val="en-GB"/>
          </w:rPr>
          <w:delInstrText xml:space="preserve"> REF _Ref165022284 \r \h </w:delInstrText>
        </w:r>
        <w:r w:rsidR="00070AC5" w:rsidDel="00E4270C">
          <w:rPr>
            <w:lang w:val="en-GB"/>
          </w:rPr>
          <w:delInstrText xml:space="preserve"> \* MERGEFORMAT </w:delInstrText>
        </w:r>
        <w:r w:rsidR="00F84FC6" w:rsidRPr="004424B1" w:rsidDel="00E4270C">
          <w:rPr>
            <w:lang w:val="en-GB"/>
          </w:rPr>
        </w:r>
        <w:r w:rsidR="00F84FC6" w:rsidRPr="004424B1" w:rsidDel="00E4270C">
          <w:rPr>
            <w:lang w:val="en-GB"/>
          </w:rPr>
          <w:fldChar w:fldCharType="separate"/>
        </w:r>
        <w:r w:rsidR="00BF1AC4" w:rsidDel="00E4270C">
          <w:rPr>
            <w:lang w:val="en-GB"/>
          </w:rPr>
          <w:delText>3</w:delText>
        </w:r>
        <w:r w:rsidR="00F84FC6" w:rsidRPr="004424B1" w:rsidDel="00E4270C">
          <w:rPr>
            <w:lang w:val="en-GB"/>
          </w:rPr>
          <w:fldChar w:fldCharType="end"/>
        </w:r>
        <w:r w:rsidR="008C1A09" w:rsidRPr="004424B1" w:rsidDel="00E4270C">
          <w:rPr>
            <w:lang w:val="en-GB" w:eastAsia="en-GB"/>
          </w:rPr>
          <w:delText>.  This</w:delText>
        </w:r>
        <w:r w:rsidRPr="004424B1" w:rsidDel="00E4270C">
          <w:rPr>
            <w:lang w:val="en-GB" w:eastAsia="en-GB"/>
          </w:rPr>
          <w:delText xml:space="preserve"> </w:delText>
        </w:r>
        <w:r w:rsidR="008C1A09" w:rsidRPr="004424B1" w:rsidDel="00E4270C">
          <w:rPr>
            <w:lang w:val="en-GB" w:eastAsia="en-GB"/>
          </w:rPr>
          <w:delText>defines</w:delText>
        </w:r>
        <w:r w:rsidRPr="004424B1" w:rsidDel="00E4270C">
          <w:rPr>
            <w:lang w:val="en-GB" w:eastAsia="en-GB"/>
          </w:rPr>
          <w:delText xml:space="preserve"> the area</w:delText>
        </w:r>
        <w:r w:rsidR="008C1A09" w:rsidRPr="004424B1" w:rsidDel="00E4270C">
          <w:rPr>
            <w:lang w:val="en-GB" w:eastAsia="en-GB"/>
          </w:rPr>
          <w:delText>,</w:delText>
        </w:r>
        <w:r w:rsidRPr="004424B1" w:rsidDel="00E4270C">
          <w:rPr>
            <w:lang w:val="en-GB" w:eastAsia="en-GB"/>
          </w:rPr>
          <w:delText xml:space="preserve"> service </w:delText>
        </w:r>
        <w:r w:rsidR="008C1A09" w:rsidRPr="004424B1" w:rsidDel="00E4270C">
          <w:rPr>
            <w:lang w:val="en-GB" w:eastAsia="en-GB"/>
          </w:rPr>
          <w:delText xml:space="preserve">and version </w:delText>
        </w:r>
        <w:r w:rsidRPr="004424B1" w:rsidDel="00E4270C">
          <w:rPr>
            <w:lang w:val="en-GB" w:eastAsia="en-GB"/>
          </w:rPr>
          <w:delText xml:space="preserve">numbers </w:delText>
        </w:r>
        <w:r w:rsidR="008C1A09" w:rsidRPr="004424B1" w:rsidDel="00E4270C">
          <w:rPr>
            <w:lang w:val="en-GB" w:eastAsia="en-GB"/>
          </w:rPr>
          <w:delText xml:space="preserve">used in MAL message headers, </w:delText>
        </w:r>
        <w:r w:rsidRPr="004424B1" w:rsidDel="00E4270C">
          <w:rPr>
            <w:lang w:val="en-GB" w:eastAsia="en-GB"/>
          </w:rPr>
          <w:delText xml:space="preserve">and lists the service operations together with their </w:delText>
        </w:r>
        <w:r w:rsidR="006C0354" w:rsidRPr="004424B1" w:rsidDel="00E4270C">
          <w:rPr>
            <w:lang w:val="en-GB" w:eastAsia="en-GB"/>
          </w:rPr>
          <w:delText xml:space="preserve">MAL interaction patterns, </w:delText>
        </w:r>
        <w:r w:rsidRPr="004424B1" w:rsidDel="00E4270C">
          <w:rPr>
            <w:lang w:val="en-GB" w:eastAsia="en-GB"/>
          </w:rPr>
          <w:delText>operation numbers</w:delText>
        </w:r>
        <w:r w:rsidR="001A0829" w:rsidRPr="004424B1" w:rsidDel="00E4270C">
          <w:rPr>
            <w:lang w:val="en-GB" w:eastAsia="en-GB"/>
          </w:rPr>
          <w:delText>,</w:delText>
        </w:r>
        <w:r w:rsidRPr="004424B1" w:rsidDel="00E4270C">
          <w:rPr>
            <w:lang w:val="en-GB" w:eastAsia="en-GB"/>
          </w:rPr>
          <w:delText xml:space="preserve"> </w:delText>
        </w:r>
        <w:r w:rsidR="009D246C" w:rsidRPr="004424B1" w:rsidDel="00E4270C">
          <w:rPr>
            <w:lang w:val="en-GB" w:eastAsia="en-GB"/>
          </w:rPr>
          <w:delText xml:space="preserve">and </w:delText>
        </w:r>
        <w:r w:rsidR="006C0354" w:rsidRPr="004424B1" w:rsidDel="00E4270C">
          <w:rPr>
            <w:lang w:val="en-GB" w:eastAsia="en-GB"/>
          </w:rPr>
          <w:delText>the</w:delText>
        </w:r>
        <w:r w:rsidR="009D246C" w:rsidRPr="004424B1" w:rsidDel="00E4270C">
          <w:rPr>
            <w:lang w:val="en-GB" w:eastAsia="en-GB"/>
          </w:rPr>
          <w:delText xml:space="preserve"> capability set</w:delText>
        </w:r>
        <w:r w:rsidR="006C0354" w:rsidRPr="004424B1" w:rsidDel="00E4270C">
          <w:rPr>
            <w:lang w:val="en-GB" w:eastAsia="en-GB"/>
          </w:rPr>
          <w:delText xml:space="preserve"> to which they belong</w:delText>
        </w:r>
        <w:r w:rsidR="009D246C" w:rsidRPr="004424B1" w:rsidDel="00E4270C">
          <w:rPr>
            <w:lang w:val="en-GB" w:eastAsia="en-GB"/>
          </w:rPr>
          <w:delText>.</w:delText>
        </w:r>
        <w:bookmarkStart w:id="2837" w:name="_Toc185341251"/>
        <w:bookmarkStart w:id="2838" w:name="_Toc185348738"/>
        <w:bookmarkStart w:id="2839" w:name="_Toc185427846"/>
        <w:bookmarkStart w:id="2840" w:name="_Toc185497487"/>
        <w:bookmarkStart w:id="2841" w:name="_Toc185498687"/>
        <w:bookmarkStart w:id="2842" w:name="_Toc185499887"/>
        <w:bookmarkStart w:id="2843" w:name="_Toc185501088"/>
        <w:bookmarkStart w:id="2844" w:name="_Toc185502293"/>
        <w:bookmarkStart w:id="2845" w:name="_Toc186030553"/>
        <w:bookmarkStart w:id="2846" w:name="_Toc186031759"/>
        <w:bookmarkStart w:id="2847" w:name="_Toc186032965"/>
        <w:bookmarkStart w:id="2848" w:name="_Toc186045463"/>
        <w:bookmarkStart w:id="2849" w:name="_Toc186456223"/>
        <w:bookmarkStart w:id="2850" w:name="_Toc186469868"/>
        <w:bookmarkStart w:id="2851" w:name="_Toc186644379"/>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del>
    </w:p>
    <w:p w14:paraId="714023DE" w14:textId="082F23D6" w:rsidR="00287DFF" w:rsidRPr="004424B1" w:rsidDel="00E4270C" w:rsidRDefault="00D65E78">
      <w:pPr>
        <w:rPr>
          <w:del w:id="2852" w:author="Quinten Van Woerkom" w:date="2024-12-17T13:59:00Z" w16du:dateUtc="2024-12-17T12:59:00Z"/>
          <w:lang w:val="en-GB"/>
        </w:rPr>
        <w:pPrChange w:id="2853" w:author="Quinten Van Woerkom" w:date="2024-12-17T15:25:00Z" w16du:dateUtc="2024-12-17T14:25:00Z">
          <w:pPr>
            <w:pStyle w:val="TableTitle"/>
          </w:pPr>
        </w:pPrChange>
      </w:pPr>
      <w:del w:id="2854" w:author="Quinten Van Woerkom" w:date="2024-12-17T13:59:00Z" w16du:dateUtc="2024-12-17T12:59:00Z">
        <w:r w:rsidRPr="004424B1" w:rsidDel="00E4270C">
          <w:rPr>
            <w:lang w:val="en-GB"/>
          </w:rPr>
          <w:delText xml:space="preserve">Table </w:delText>
        </w:r>
        <w:bookmarkStart w:id="2855" w:name="T_103ExampleServiceTable"/>
        <w:r w:rsidRPr="004424B1" w:rsidDel="00E4270C">
          <w:rPr>
            <w:lang w:val="en-GB"/>
          </w:rPr>
          <w:fldChar w:fldCharType="begin"/>
        </w:r>
        <w:r w:rsidRPr="004424B1" w:rsidDel="00E4270C">
          <w:rPr>
            <w:lang w:val="en-GB"/>
          </w:rPr>
          <w:delInstrText xml:space="preserve"> STYLEREF "Heading 1"\l \n \t \* MERGEFORMAT </w:delInstrText>
        </w:r>
        <w:r w:rsidRPr="004424B1" w:rsidDel="00E4270C">
          <w:rPr>
            <w:lang w:val="en-GB"/>
          </w:rPr>
          <w:fldChar w:fldCharType="separate"/>
        </w:r>
        <w:r w:rsidR="00BF1AC4" w:rsidDel="00E4270C">
          <w:rPr>
            <w:noProof/>
            <w:lang w:val="en-GB"/>
          </w:rPr>
          <w:delText>1</w:delText>
        </w:r>
        <w:r w:rsidRPr="004424B1" w:rsidDel="00E4270C">
          <w:rPr>
            <w:lang w:val="en-GB"/>
          </w:rPr>
          <w:fldChar w:fldCharType="end"/>
        </w:r>
        <w:r w:rsidRPr="004424B1" w:rsidDel="00E4270C">
          <w:rPr>
            <w:lang w:val="en-GB"/>
          </w:rPr>
          <w:noBreakHyphen/>
        </w:r>
        <w:r w:rsidR="009A416E" w:rsidRPr="004424B1" w:rsidDel="00E4270C">
          <w:rPr>
            <w:lang w:val="en-GB"/>
          </w:rPr>
          <w:fldChar w:fldCharType="begin"/>
        </w:r>
        <w:r w:rsidR="009A416E" w:rsidRPr="004424B1" w:rsidDel="00E4270C">
          <w:rPr>
            <w:lang w:val="en-GB"/>
          </w:rPr>
          <w:delInstrText xml:space="preserve"> SEQ Table \s 1 \* MERGEFORMAT </w:delInstrText>
        </w:r>
        <w:r w:rsidR="009A416E" w:rsidRPr="004424B1" w:rsidDel="00E4270C">
          <w:rPr>
            <w:lang w:val="en-GB"/>
          </w:rPr>
          <w:fldChar w:fldCharType="separate"/>
        </w:r>
        <w:r w:rsidR="00BF1AC4" w:rsidDel="00E4270C">
          <w:rPr>
            <w:noProof/>
            <w:lang w:val="en-GB"/>
          </w:rPr>
          <w:delText>3</w:delText>
        </w:r>
        <w:r w:rsidR="009A416E" w:rsidRPr="004424B1" w:rsidDel="00E4270C">
          <w:rPr>
            <w:noProof/>
            <w:lang w:val="en-GB"/>
          </w:rPr>
          <w:fldChar w:fldCharType="end"/>
        </w:r>
        <w:bookmarkEnd w:id="2855"/>
        <w:r w:rsidRPr="004424B1" w:rsidDel="00E4270C">
          <w:rPr>
            <w:lang w:val="en-GB"/>
          </w:rPr>
          <w:fldChar w:fldCharType="begin"/>
        </w:r>
        <w:r w:rsidRPr="004424B1" w:rsidDel="00E4270C">
          <w:rPr>
            <w:lang w:val="en-GB"/>
          </w:rPr>
          <w:delInstrText xml:space="preserve"> TC \f T \l 7 "</w:delInstrText>
        </w:r>
        <w:r w:rsidR="009A416E" w:rsidRPr="004424B1" w:rsidDel="00E4270C">
          <w:rPr>
            <w:lang w:val="en-GB"/>
          </w:rPr>
          <w:fldChar w:fldCharType="begin"/>
        </w:r>
        <w:r w:rsidR="009A416E" w:rsidRPr="004424B1" w:rsidDel="00E4270C">
          <w:rPr>
            <w:lang w:val="en-GB"/>
          </w:rPr>
          <w:delInstrText xml:space="preserve"> STYLEREF "Heading 1"\l \n \t \* MERGEFORMAT </w:delInstrText>
        </w:r>
        <w:r w:rsidR="009A416E" w:rsidRPr="004424B1" w:rsidDel="00E4270C">
          <w:rPr>
            <w:lang w:val="en-GB"/>
          </w:rPr>
          <w:fldChar w:fldCharType="separate"/>
        </w:r>
        <w:bookmarkStart w:id="2856" w:name="_Toc158132076"/>
        <w:r w:rsidR="00BF1AC4" w:rsidDel="00E4270C">
          <w:rPr>
            <w:noProof/>
            <w:lang w:val="en-GB"/>
          </w:rPr>
          <w:delInstrText>1</w:delInstrText>
        </w:r>
        <w:r w:rsidR="009A416E" w:rsidRPr="004424B1" w:rsidDel="00E4270C">
          <w:rPr>
            <w:noProof/>
            <w:lang w:val="en-GB"/>
          </w:rPr>
          <w:fldChar w:fldCharType="end"/>
        </w:r>
        <w:r w:rsidRPr="004424B1" w:rsidDel="00E4270C">
          <w:rPr>
            <w:lang w:val="en-GB"/>
          </w:rPr>
          <w:delInstrText>-</w:delInstrText>
        </w:r>
        <w:r w:rsidR="009A416E" w:rsidRPr="004424B1" w:rsidDel="00E4270C">
          <w:rPr>
            <w:lang w:val="en-GB"/>
          </w:rPr>
          <w:fldChar w:fldCharType="begin"/>
        </w:r>
        <w:r w:rsidR="009A416E" w:rsidRPr="004424B1" w:rsidDel="00E4270C">
          <w:rPr>
            <w:lang w:val="en-GB"/>
          </w:rPr>
          <w:delInstrText xml:space="preserve"> SEQ Table_TOC \s 1 \* MERGEFORMAT </w:delInstrText>
        </w:r>
        <w:r w:rsidR="009A416E" w:rsidRPr="004424B1" w:rsidDel="00E4270C">
          <w:rPr>
            <w:lang w:val="en-GB"/>
          </w:rPr>
          <w:fldChar w:fldCharType="separate"/>
        </w:r>
        <w:r w:rsidR="00BF1AC4" w:rsidDel="00E4270C">
          <w:rPr>
            <w:noProof/>
            <w:lang w:val="en-GB"/>
          </w:rPr>
          <w:delInstrText>3</w:delInstrText>
        </w:r>
        <w:r w:rsidR="009A416E" w:rsidRPr="004424B1" w:rsidDel="00E4270C">
          <w:rPr>
            <w:noProof/>
            <w:lang w:val="en-GB"/>
          </w:rPr>
          <w:fldChar w:fldCharType="end"/>
        </w:r>
        <w:r w:rsidRPr="004424B1" w:rsidDel="00E4270C">
          <w:rPr>
            <w:lang w:val="en-GB"/>
          </w:rPr>
          <w:tab/>
          <w:delInstrText>Example Service Table</w:delInstrText>
        </w:r>
        <w:bookmarkStart w:id="2857" w:name="_Toc186046582"/>
        <w:bookmarkStart w:id="2858" w:name="_Toc186457361"/>
        <w:bookmarkStart w:id="2859" w:name="_Toc186457386"/>
        <w:bookmarkStart w:id="2860" w:name="_Toc186457410"/>
        <w:bookmarkStart w:id="2861" w:name="_Toc186457435"/>
        <w:bookmarkStart w:id="2862" w:name="_Toc186471010"/>
        <w:bookmarkStart w:id="2863" w:name="_Toc186645521"/>
        <w:bookmarkEnd w:id="2856"/>
        <w:bookmarkEnd w:id="2857"/>
        <w:bookmarkEnd w:id="2858"/>
        <w:bookmarkEnd w:id="2859"/>
        <w:bookmarkEnd w:id="2860"/>
        <w:bookmarkEnd w:id="2861"/>
        <w:bookmarkEnd w:id="2862"/>
        <w:bookmarkEnd w:id="2863"/>
        <w:r w:rsidRPr="004424B1" w:rsidDel="00E4270C">
          <w:rPr>
            <w:lang w:val="en-GB"/>
          </w:rPr>
          <w:delInstrText>"</w:delInstrText>
        </w:r>
        <w:r w:rsidRPr="004424B1" w:rsidDel="00E4270C">
          <w:rPr>
            <w:lang w:val="en-GB"/>
          </w:rPr>
          <w:fldChar w:fldCharType="end"/>
        </w:r>
        <w:r w:rsidRPr="004424B1" w:rsidDel="00E4270C">
          <w:rPr>
            <w:lang w:val="en-GB"/>
          </w:rPr>
          <w:delText>:  Example Service Table</w:delText>
        </w:r>
        <w:bookmarkStart w:id="2864" w:name="_Toc185341252"/>
        <w:bookmarkStart w:id="2865" w:name="_Toc185348739"/>
        <w:bookmarkStart w:id="2866" w:name="_Toc185427847"/>
        <w:bookmarkStart w:id="2867" w:name="_Toc185497488"/>
        <w:bookmarkStart w:id="2868" w:name="_Toc185498688"/>
        <w:bookmarkStart w:id="2869" w:name="_Toc185499888"/>
        <w:bookmarkStart w:id="2870" w:name="_Toc185501089"/>
        <w:bookmarkStart w:id="2871" w:name="_Toc185502294"/>
        <w:bookmarkStart w:id="2872" w:name="_Toc186030554"/>
        <w:bookmarkStart w:id="2873" w:name="_Toc186031760"/>
        <w:bookmarkStart w:id="2874" w:name="_Toc186032966"/>
        <w:bookmarkStart w:id="2875" w:name="_Toc186045464"/>
        <w:bookmarkStart w:id="2876" w:name="_Toc186456224"/>
        <w:bookmarkStart w:id="2877" w:name="_Toc186469869"/>
        <w:bookmarkStart w:id="2878" w:name="_Toc186644380"/>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del>
    </w:p>
    <w:p w14:paraId="4B36A5CD" w14:textId="750BD20D" w:rsidR="00287DFF" w:rsidRPr="004424B1" w:rsidDel="00E4270C" w:rsidRDefault="00287DFF">
      <w:pPr>
        <w:rPr>
          <w:del w:id="2879" w:author="Quinten Van Woerkom" w:date="2024-12-17T13:59:00Z" w16du:dateUtc="2024-12-17T12:59:00Z"/>
          <w:rFonts w:ascii="Arial" w:hAnsi="Arial" w:cs="Arial"/>
          <w:sz w:val="18"/>
          <w:szCs w:val="18"/>
        </w:rPr>
        <w:pPrChange w:id="2880" w:author="Quinten Van Woerkom" w:date="2024-12-17T15:25:00Z" w16du:dateUtc="2024-12-17T14:25:00Z">
          <w:pPr>
            <w:pStyle w:val="TableCell"/>
            <w:keepNext/>
            <w:jc w:val="center"/>
          </w:pPr>
        </w:pPrChange>
      </w:pPr>
      <w:del w:id="2881" w:author="Quinten Van Woerkom" w:date="2024-12-17T13:59:00Z" w16du:dateUtc="2024-12-17T12:59:00Z">
        <w:r w:rsidRPr="004424B1" w:rsidDel="00E4270C">
          <w:rPr>
            <w:rFonts w:ascii="Arial" w:hAnsi="Arial" w:cs="Arial"/>
            <w:sz w:val="18"/>
            <w:szCs w:val="18"/>
          </w:rPr>
          <w:delText>Area Identifier</w:delText>
        </w:r>
        <w:bookmarkStart w:id="2882" w:name="_Toc185341253"/>
        <w:bookmarkStart w:id="2883" w:name="_Toc185348740"/>
        <w:bookmarkStart w:id="2884" w:name="_Toc185427848"/>
        <w:bookmarkStart w:id="2885" w:name="_Toc185497489"/>
        <w:bookmarkStart w:id="2886" w:name="_Toc185498689"/>
        <w:bookmarkStart w:id="2887" w:name="_Toc185499889"/>
        <w:bookmarkStart w:id="2888" w:name="_Toc185501090"/>
        <w:bookmarkStart w:id="2889" w:name="_Toc185502295"/>
        <w:bookmarkStart w:id="2890" w:name="_Toc186030555"/>
        <w:bookmarkStart w:id="2891" w:name="_Toc186031761"/>
        <w:bookmarkStart w:id="2892" w:name="_Toc186032967"/>
        <w:bookmarkStart w:id="2893" w:name="_Toc186045465"/>
        <w:bookmarkStart w:id="2894" w:name="_Toc186456225"/>
        <w:bookmarkStart w:id="2895" w:name="_Toc186469870"/>
        <w:bookmarkStart w:id="2896" w:name="_Toc1866443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del>
    </w:p>
    <w:p w14:paraId="0A838B55" w14:textId="71E28FA0" w:rsidR="00287DFF" w:rsidRPr="004424B1" w:rsidDel="00E4270C" w:rsidRDefault="00287DFF">
      <w:pPr>
        <w:rPr>
          <w:del w:id="2897" w:author="Quinten Van Woerkom" w:date="2024-12-17T13:59:00Z" w16du:dateUtc="2024-12-17T12:59:00Z"/>
          <w:rFonts w:ascii="Arial" w:hAnsi="Arial" w:cs="Arial"/>
          <w:sz w:val="18"/>
          <w:szCs w:val="18"/>
        </w:rPr>
        <w:pPrChange w:id="2898" w:author="Quinten Van Woerkom" w:date="2024-12-17T15:25:00Z" w16du:dateUtc="2024-12-17T14:25:00Z">
          <w:pPr>
            <w:pStyle w:val="TableCell"/>
            <w:jc w:val="center"/>
          </w:pPr>
        </w:pPrChange>
      </w:pPr>
      <w:del w:id="2899" w:author="Quinten Van Woerkom" w:date="2024-12-17T13:59:00Z" w16du:dateUtc="2024-12-17T12:59:00Z">
        <w:r w:rsidRPr="004424B1" w:rsidDel="00E4270C">
          <w:rPr>
            <w:rFonts w:ascii="Arial" w:hAnsi="Arial" w:cs="Arial"/>
            <w:sz w:val="18"/>
            <w:szCs w:val="18"/>
          </w:rPr>
          <w:delText>Service Identifier</w:delText>
        </w:r>
        <w:bookmarkStart w:id="2900" w:name="_Toc185341254"/>
        <w:bookmarkStart w:id="2901" w:name="_Toc185348741"/>
        <w:bookmarkStart w:id="2902" w:name="_Toc185427849"/>
        <w:bookmarkStart w:id="2903" w:name="_Toc185497490"/>
        <w:bookmarkStart w:id="2904" w:name="_Toc185498690"/>
        <w:bookmarkStart w:id="2905" w:name="_Toc185499890"/>
        <w:bookmarkStart w:id="2906" w:name="_Toc185501091"/>
        <w:bookmarkStart w:id="2907" w:name="_Toc185502296"/>
        <w:bookmarkStart w:id="2908" w:name="_Toc186030556"/>
        <w:bookmarkStart w:id="2909" w:name="_Toc186031762"/>
        <w:bookmarkStart w:id="2910" w:name="_Toc186032968"/>
        <w:bookmarkStart w:id="2911" w:name="_Toc186045466"/>
        <w:bookmarkStart w:id="2912" w:name="_Toc186456226"/>
        <w:bookmarkStart w:id="2913" w:name="_Toc186469871"/>
        <w:bookmarkStart w:id="2914" w:name="_Toc186644382"/>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del>
    </w:p>
    <w:p w14:paraId="7384F7E5" w14:textId="4F7C1657" w:rsidR="00287DFF" w:rsidRPr="004424B1" w:rsidDel="00E4270C" w:rsidRDefault="00287DFF">
      <w:pPr>
        <w:rPr>
          <w:del w:id="2915" w:author="Quinten Van Woerkom" w:date="2024-12-17T13:59:00Z" w16du:dateUtc="2024-12-17T12:59:00Z"/>
          <w:rFonts w:ascii="Arial" w:hAnsi="Arial" w:cs="Arial"/>
          <w:sz w:val="18"/>
          <w:szCs w:val="18"/>
        </w:rPr>
        <w:pPrChange w:id="2916" w:author="Quinten Van Woerkom" w:date="2024-12-17T15:25:00Z" w16du:dateUtc="2024-12-17T14:25:00Z">
          <w:pPr>
            <w:pStyle w:val="TableCell"/>
            <w:jc w:val="center"/>
          </w:pPr>
        </w:pPrChange>
      </w:pPr>
      <w:del w:id="2917" w:author="Quinten Van Woerkom" w:date="2024-12-17T13:59:00Z" w16du:dateUtc="2024-12-17T12:59:00Z">
        <w:r w:rsidRPr="004424B1" w:rsidDel="00E4270C">
          <w:rPr>
            <w:rFonts w:ascii="Arial" w:hAnsi="Arial" w:cs="Arial"/>
            <w:sz w:val="18"/>
            <w:szCs w:val="18"/>
          </w:rPr>
          <w:delText>Area Number</w:delText>
        </w:r>
        <w:bookmarkStart w:id="2918" w:name="_Toc185341255"/>
        <w:bookmarkStart w:id="2919" w:name="_Toc185348742"/>
        <w:bookmarkStart w:id="2920" w:name="_Toc185427850"/>
        <w:bookmarkStart w:id="2921" w:name="_Toc185497491"/>
        <w:bookmarkStart w:id="2922" w:name="_Toc185498691"/>
        <w:bookmarkStart w:id="2923" w:name="_Toc185499891"/>
        <w:bookmarkStart w:id="2924" w:name="_Toc185501092"/>
        <w:bookmarkStart w:id="2925" w:name="_Toc185502297"/>
        <w:bookmarkStart w:id="2926" w:name="_Toc186030557"/>
        <w:bookmarkStart w:id="2927" w:name="_Toc186031763"/>
        <w:bookmarkStart w:id="2928" w:name="_Toc186032969"/>
        <w:bookmarkStart w:id="2929" w:name="_Toc186045467"/>
        <w:bookmarkStart w:id="2930" w:name="_Toc186456227"/>
        <w:bookmarkStart w:id="2931" w:name="_Toc186469872"/>
        <w:bookmarkStart w:id="2932" w:name="_Toc186644383"/>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del>
    </w:p>
    <w:p w14:paraId="4F26F8FD" w14:textId="3AAEBAE8" w:rsidR="00287DFF" w:rsidRPr="004424B1" w:rsidDel="00E4270C" w:rsidRDefault="00287DFF">
      <w:pPr>
        <w:rPr>
          <w:del w:id="2933" w:author="Quinten Van Woerkom" w:date="2024-12-17T13:59:00Z" w16du:dateUtc="2024-12-17T12:59:00Z"/>
          <w:rFonts w:ascii="Arial" w:hAnsi="Arial" w:cs="Arial"/>
          <w:sz w:val="18"/>
          <w:szCs w:val="18"/>
        </w:rPr>
        <w:pPrChange w:id="2934" w:author="Quinten Van Woerkom" w:date="2024-12-17T15:25:00Z" w16du:dateUtc="2024-12-17T14:25:00Z">
          <w:pPr>
            <w:pStyle w:val="TableCell"/>
            <w:jc w:val="center"/>
          </w:pPr>
        </w:pPrChange>
      </w:pPr>
      <w:del w:id="2935" w:author="Quinten Van Woerkom" w:date="2024-12-17T13:59:00Z" w16du:dateUtc="2024-12-17T12:59:00Z">
        <w:r w:rsidRPr="004424B1" w:rsidDel="00E4270C">
          <w:rPr>
            <w:rFonts w:ascii="Arial" w:hAnsi="Arial" w:cs="Arial"/>
            <w:sz w:val="18"/>
            <w:szCs w:val="18"/>
          </w:rPr>
          <w:delText>Service Number</w:delText>
        </w:r>
        <w:bookmarkStart w:id="2936" w:name="_Toc185341256"/>
        <w:bookmarkStart w:id="2937" w:name="_Toc185348743"/>
        <w:bookmarkStart w:id="2938" w:name="_Toc185427851"/>
        <w:bookmarkStart w:id="2939" w:name="_Toc185497492"/>
        <w:bookmarkStart w:id="2940" w:name="_Toc185498692"/>
        <w:bookmarkStart w:id="2941" w:name="_Toc185499892"/>
        <w:bookmarkStart w:id="2942" w:name="_Toc185501093"/>
        <w:bookmarkStart w:id="2943" w:name="_Toc185502298"/>
        <w:bookmarkStart w:id="2944" w:name="_Toc186030558"/>
        <w:bookmarkStart w:id="2945" w:name="_Toc186031764"/>
        <w:bookmarkStart w:id="2946" w:name="_Toc186032970"/>
        <w:bookmarkStart w:id="2947" w:name="_Toc186045468"/>
        <w:bookmarkStart w:id="2948" w:name="_Toc186456228"/>
        <w:bookmarkStart w:id="2949" w:name="_Toc186469873"/>
        <w:bookmarkStart w:id="2950" w:name="_Toc186644384"/>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del>
    </w:p>
    <w:p w14:paraId="252AD1DC" w14:textId="61A7F139" w:rsidR="00287DFF" w:rsidRPr="004424B1" w:rsidDel="00E4270C" w:rsidRDefault="00287DFF">
      <w:pPr>
        <w:rPr>
          <w:del w:id="2951" w:author="Quinten Van Woerkom" w:date="2024-12-17T13:59:00Z" w16du:dateUtc="2024-12-17T12:59:00Z"/>
          <w:rFonts w:ascii="Arial" w:hAnsi="Arial" w:cs="Arial"/>
          <w:sz w:val="18"/>
          <w:szCs w:val="18"/>
        </w:rPr>
        <w:pPrChange w:id="2952" w:author="Quinten Van Woerkom" w:date="2024-12-17T15:25:00Z" w16du:dateUtc="2024-12-17T14:25:00Z">
          <w:pPr>
            <w:pStyle w:val="TableCell"/>
            <w:jc w:val="center"/>
          </w:pPr>
        </w:pPrChange>
      </w:pPr>
      <w:del w:id="2953" w:author="Quinten Van Woerkom" w:date="2024-12-17T13:59:00Z" w16du:dateUtc="2024-12-17T12:59:00Z">
        <w:r w:rsidRPr="004424B1" w:rsidDel="00E4270C">
          <w:rPr>
            <w:rFonts w:ascii="Arial" w:hAnsi="Arial" w:cs="Arial"/>
            <w:sz w:val="18"/>
            <w:szCs w:val="18"/>
          </w:rPr>
          <w:delText>Area Version</w:delText>
        </w:r>
        <w:bookmarkStart w:id="2954" w:name="_Toc185341257"/>
        <w:bookmarkStart w:id="2955" w:name="_Toc185348744"/>
        <w:bookmarkStart w:id="2956" w:name="_Toc185427852"/>
        <w:bookmarkStart w:id="2957" w:name="_Toc185497493"/>
        <w:bookmarkStart w:id="2958" w:name="_Toc185498693"/>
        <w:bookmarkStart w:id="2959" w:name="_Toc185499893"/>
        <w:bookmarkStart w:id="2960" w:name="_Toc185501094"/>
        <w:bookmarkStart w:id="2961" w:name="_Toc185502299"/>
        <w:bookmarkStart w:id="2962" w:name="_Toc186030559"/>
        <w:bookmarkStart w:id="2963" w:name="_Toc186031765"/>
        <w:bookmarkStart w:id="2964" w:name="_Toc186032971"/>
        <w:bookmarkStart w:id="2965" w:name="_Toc186045469"/>
        <w:bookmarkStart w:id="2966" w:name="_Toc186456229"/>
        <w:bookmarkStart w:id="2967" w:name="_Toc186469874"/>
        <w:bookmarkStart w:id="2968" w:name="_Toc186644385"/>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del>
    </w:p>
    <w:p w14:paraId="00A93D0F" w14:textId="4F19F759" w:rsidR="00287DFF" w:rsidRPr="004424B1" w:rsidDel="00E4270C" w:rsidRDefault="00287DFF">
      <w:pPr>
        <w:rPr>
          <w:del w:id="2969" w:author="Quinten Van Woerkom" w:date="2024-12-17T13:59:00Z" w16du:dateUtc="2024-12-17T12:59:00Z"/>
          <w:rFonts w:ascii="Arial" w:hAnsi="Arial" w:cs="Arial"/>
          <w:sz w:val="18"/>
          <w:szCs w:val="18"/>
        </w:rPr>
        <w:pPrChange w:id="2970" w:author="Quinten Van Woerkom" w:date="2024-12-17T15:25:00Z" w16du:dateUtc="2024-12-17T14:25:00Z">
          <w:pPr>
            <w:pStyle w:val="TableCell"/>
            <w:jc w:val="center"/>
          </w:pPr>
        </w:pPrChange>
      </w:pPr>
      <w:bookmarkStart w:id="2971" w:name="_Toc185341258"/>
      <w:bookmarkEnd w:id="2971"/>
      <w:del w:id="2972" w:author="Quinten Van Woerkom" w:date="2024-12-17T13:59:00Z" w16du:dateUtc="2024-12-17T12:59:00Z">
        <w:r w:rsidRPr="004424B1" w:rsidDel="00E4270C">
          <w:rPr>
            <w:rFonts w:ascii="Arial" w:hAnsi="Arial" w:cs="Arial"/>
            <w:sz w:val="18"/>
            <w:szCs w:val="18"/>
          </w:rPr>
          <w:delText>MPS</w:delText>
        </w:r>
        <w:bookmarkStart w:id="2973" w:name="_Toc185341259"/>
        <w:bookmarkStart w:id="2974" w:name="_Toc185348745"/>
        <w:bookmarkStart w:id="2975" w:name="_Toc185427853"/>
        <w:bookmarkStart w:id="2976" w:name="_Toc185497494"/>
        <w:bookmarkStart w:id="2977" w:name="_Toc185498694"/>
        <w:bookmarkStart w:id="2978" w:name="_Toc185499894"/>
        <w:bookmarkStart w:id="2979" w:name="_Toc185501095"/>
        <w:bookmarkStart w:id="2980" w:name="_Toc185502300"/>
        <w:bookmarkStart w:id="2981" w:name="_Toc186030560"/>
        <w:bookmarkStart w:id="2982" w:name="_Toc186031766"/>
        <w:bookmarkStart w:id="2983" w:name="_Toc186032972"/>
        <w:bookmarkStart w:id="2984" w:name="_Toc186045470"/>
        <w:bookmarkStart w:id="2985" w:name="_Toc186456230"/>
        <w:bookmarkStart w:id="2986" w:name="_Toc186469875"/>
        <w:bookmarkStart w:id="2987" w:name="_Toc186644386"/>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del>
    </w:p>
    <w:p w14:paraId="77982BA8" w14:textId="65B9F10F" w:rsidR="00287DFF" w:rsidRPr="004424B1" w:rsidDel="00E4270C" w:rsidRDefault="00287DFF">
      <w:pPr>
        <w:rPr>
          <w:del w:id="2988" w:author="Quinten Van Woerkom" w:date="2024-12-17T13:59:00Z" w16du:dateUtc="2024-12-17T12:59:00Z"/>
          <w:rFonts w:ascii="Arial" w:hAnsi="Arial" w:cs="Arial"/>
          <w:sz w:val="18"/>
          <w:szCs w:val="18"/>
        </w:rPr>
        <w:pPrChange w:id="2989" w:author="Quinten Van Woerkom" w:date="2024-12-17T15:25:00Z" w16du:dateUtc="2024-12-17T14:25:00Z">
          <w:pPr>
            <w:pStyle w:val="TableCell"/>
            <w:jc w:val="center"/>
          </w:pPr>
        </w:pPrChange>
      </w:pPr>
      <w:del w:id="2990" w:author="Quinten Van Woerkom" w:date="2024-12-17T13:59:00Z" w16du:dateUtc="2024-12-17T12:59:00Z">
        <w:r w:rsidRPr="004424B1" w:rsidDel="00E4270C">
          <w:rPr>
            <w:rFonts w:ascii="Arial" w:hAnsi="Arial" w:cs="Arial"/>
            <w:sz w:val="18"/>
            <w:szCs w:val="18"/>
          </w:rPr>
          <w:delText>&lt;Service name&gt;</w:delText>
        </w:r>
        <w:bookmarkStart w:id="2991" w:name="_Toc185341260"/>
        <w:bookmarkStart w:id="2992" w:name="_Toc185348746"/>
        <w:bookmarkStart w:id="2993" w:name="_Toc185427854"/>
        <w:bookmarkStart w:id="2994" w:name="_Toc185497495"/>
        <w:bookmarkStart w:id="2995" w:name="_Toc185498695"/>
        <w:bookmarkStart w:id="2996" w:name="_Toc185499895"/>
        <w:bookmarkStart w:id="2997" w:name="_Toc185501096"/>
        <w:bookmarkStart w:id="2998" w:name="_Toc185502301"/>
        <w:bookmarkStart w:id="2999" w:name="_Toc186030561"/>
        <w:bookmarkStart w:id="3000" w:name="_Toc186031767"/>
        <w:bookmarkStart w:id="3001" w:name="_Toc186032973"/>
        <w:bookmarkStart w:id="3002" w:name="_Toc186045471"/>
        <w:bookmarkStart w:id="3003" w:name="_Toc186456231"/>
        <w:bookmarkStart w:id="3004" w:name="_Toc186469876"/>
        <w:bookmarkStart w:id="3005" w:name="_Toc186644387"/>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del>
    </w:p>
    <w:p w14:paraId="23CFC99D" w14:textId="27C9D648" w:rsidR="00287DFF" w:rsidRPr="004424B1" w:rsidDel="00E4270C" w:rsidRDefault="00017DDD">
      <w:pPr>
        <w:rPr>
          <w:del w:id="3006" w:author="Quinten Van Woerkom" w:date="2024-12-17T13:59:00Z" w16du:dateUtc="2024-12-17T12:59:00Z"/>
          <w:rFonts w:ascii="Arial" w:hAnsi="Arial" w:cs="Arial"/>
          <w:sz w:val="18"/>
          <w:szCs w:val="18"/>
        </w:rPr>
        <w:pPrChange w:id="3007" w:author="Quinten Van Woerkom" w:date="2024-12-17T15:25:00Z" w16du:dateUtc="2024-12-17T14:25:00Z">
          <w:pPr>
            <w:pStyle w:val="TableCell"/>
            <w:jc w:val="center"/>
          </w:pPr>
        </w:pPrChange>
      </w:pPr>
      <w:del w:id="3008" w:author="Quinten Van Woerkom" w:date="2024-12-17T13:59:00Z" w16du:dateUtc="2024-12-17T12:59:00Z">
        <w:r w:rsidRPr="004424B1" w:rsidDel="00E4270C">
          <w:rPr>
            <w:rFonts w:ascii="Arial" w:hAnsi="Arial" w:cs="Arial"/>
            <w:sz w:val="18"/>
            <w:szCs w:val="18"/>
          </w:rPr>
          <w:delText>5</w:delText>
        </w:r>
        <w:bookmarkStart w:id="3009" w:name="_Toc185341261"/>
        <w:bookmarkStart w:id="3010" w:name="_Toc185348747"/>
        <w:bookmarkStart w:id="3011" w:name="_Toc185427855"/>
        <w:bookmarkStart w:id="3012" w:name="_Toc185497496"/>
        <w:bookmarkStart w:id="3013" w:name="_Toc185498696"/>
        <w:bookmarkStart w:id="3014" w:name="_Toc185499896"/>
        <w:bookmarkStart w:id="3015" w:name="_Toc185501097"/>
        <w:bookmarkStart w:id="3016" w:name="_Toc185502302"/>
        <w:bookmarkStart w:id="3017" w:name="_Toc186030562"/>
        <w:bookmarkStart w:id="3018" w:name="_Toc186031768"/>
        <w:bookmarkStart w:id="3019" w:name="_Toc186032974"/>
        <w:bookmarkStart w:id="3020" w:name="_Toc186045472"/>
        <w:bookmarkStart w:id="3021" w:name="_Toc186456232"/>
        <w:bookmarkStart w:id="3022" w:name="_Toc186469877"/>
        <w:bookmarkStart w:id="3023" w:name="_Toc18664438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del>
    </w:p>
    <w:p w14:paraId="75765B88" w14:textId="5D24FFD2" w:rsidR="00287DFF" w:rsidRPr="004424B1" w:rsidDel="00E4270C" w:rsidRDefault="00287DFF">
      <w:pPr>
        <w:rPr>
          <w:del w:id="3024" w:author="Quinten Van Woerkom" w:date="2024-12-17T13:59:00Z" w16du:dateUtc="2024-12-17T12:59:00Z"/>
          <w:rFonts w:ascii="Arial" w:hAnsi="Arial" w:cs="Arial"/>
          <w:sz w:val="18"/>
          <w:szCs w:val="18"/>
        </w:rPr>
        <w:pPrChange w:id="3025" w:author="Quinten Van Woerkom" w:date="2024-12-17T15:25:00Z" w16du:dateUtc="2024-12-17T14:25:00Z">
          <w:pPr>
            <w:pStyle w:val="TableCell"/>
            <w:jc w:val="center"/>
          </w:pPr>
        </w:pPrChange>
      </w:pPr>
      <w:del w:id="3026" w:author="Quinten Van Woerkom" w:date="2024-12-17T13:59:00Z" w16du:dateUtc="2024-12-17T12:59:00Z">
        <w:r w:rsidRPr="004424B1" w:rsidDel="00E4270C">
          <w:rPr>
            <w:rFonts w:ascii="Arial" w:hAnsi="Arial" w:cs="Arial"/>
            <w:sz w:val="18"/>
            <w:szCs w:val="18"/>
          </w:rPr>
          <w:delText>&lt;#&gt;</w:delText>
        </w:r>
        <w:bookmarkStart w:id="3027" w:name="_Toc185341262"/>
        <w:bookmarkStart w:id="3028" w:name="_Toc185348748"/>
        <w:bookmarkStart w:id="3029" w:name="_Toc185427856"/>
        <w:bookmarkStart w:id="3030" w:name="_Toc185497497"/>
        <w:bookmarkStart w:id="3031" w:name="_Toc185498697"/>
        <w:bookmarkStart w:id="3032" w:name="_Toc185499897"/>
        <w:bookmarkStart w:id="3033" w:name="_Toc185501098"/>
        <w:bookmarkStart w:id="3034" w:name="_Toc185502303"/>
        <w:bookmarkStart w:id="3035" w:name="_Toc186030563"/>
        <w:bookmarkStart w:id="3036" w:name="_Toc186031769"/>
        <w:bookmarkStart w:id="3037" w:name="_Toc186032975"/>
        <w:bookmarkStart w:id="3038" w:name="_Toc186045473"/>
        <w:bookmarkStart w:id="3039" w:name="_Toc186456233"/>
        <w:bookmarkStart w:id="3040" w:name="_Toc186469878"/>
        <w:bookmarkStart w:id="3041" w:name="_Toc186644389"/>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del>
    </w:p>
    <w:p w14:paraId="58A265E5" w14:textId="41B52404" w:rsidR="00287DFF" w:rsidRPr="004424B1" w:rsidDel="00E4270C" w:rsidRDefault="00287DFF">
      <w:pPr>
        <w:rPr>
          <w:del w:id="3042" w:author="Quinten Van Woerkom" w:date="2024-12-17T13:59:00Z" w16du:dateUtc="2024-12-17T12:59:00Z"/>
          <w:rFonts w:ascii="Arial" w:hAnsi="Arial" w:cs="Arial"/>
          <w:sz w:val="18"/>
          <w:szCs w:val="18"/>
        </w:rPr>
        <w:pPrChange w:id="3043" w:author="Quinten Van Woerkom" w:date="2024-12-17T15:25:00Z" w16du:dateUtc="2024-12-17T14:25:00Z">
          <w:pPr>
            <w:pStyle w:val="TableCell"/>
            <w:jc w:val="center"/>
          </w:pPr>
        </w:pPrChange>
      </w:pPr>
      <w:del w:id="3044" w:author="Quinten Van Woerkom" w:date="2024-12-17T13:59:00Z" w16du:dateUtc="2024-12-17T12:59:00Z">
        <w:r w:rsidRPr="004424B1" w:rsidDel="00E4270C">
          <w:rPr>
            <w:rFonts w:ascii="Arial" w:hAnsi="Arial" w:cs="Arial"/>
            <w:sz w:val="18"/>
            <w:szCs w:val="18"/>
          </w:rPr>
          <w:delText>&lt;#&gt;</w:delText>
        </w:r>
        <w:bookmarkStart w:id="3045" w:name="_Toc185341263"/>
        <w:bookmarkStart w:id="3046" w:name="_Toc185348749"/>
        <w:bookmarkStart w:id="3047" w:name="_Toc185427857"/>
        <w:bookmarkStart w:id="3048" w:name="_Toc185497498"/>
        <w:bookmarkStart w:id="3049" w:name="_Toc185498698"/>
        <w:bookmarkStart w:id="3050" w:name="_Toc185499898"/>
        <w:bookmarkStart w:id="3051" w:name="_Toc185501099"/>
        <w:bookmarkStart w:id="3052" w:name="_Toc185502304"/>
        <w:bookmarkStart w:id="3053" w:name="_Toc186030564"/>
        <w:bookmarkStart w:id="3054" w:name="_Toc186031770"/>
        <w:bookmarkStart w:id="3055" w:name="_Toc186032976"/>
        <w:bookmarkStart w:id="3056" w:name="_Toc186045474"/>
        <w:bookmarkStart w:id="3057" w:name="_Toc186456234"/>
        <w:bookmarkStart w:id="3058" w:name="_Toc186469879"/>
        <w:bookmarkStart w:id="3059" w:name="_Toc186644390"/>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del>
    </w:p>
    <w:p w14:paraId="5190FCFE" w14:textId="19B53E22" w:rsidR="00287DFF" w:rsidRPr="004424B1" w:rsidDel="00E4270C" w:rsidRDefault="00287DFF">
      <w:pPr>
        <w:rPr>
          <w:del w:id="3060" w:author="Quinten Van Woerkom" w:date="2024-12-17T13:59:00Z" w16du:dateUtc="2024-12-17T12:59:00Z"/>
          <w:rFonts w:ascii="Arial" w:hAnsi="Arial" w:cs="Arial"/>
          <w:sz w:val="2"/>
          <w:szCs w:val="2"/>
          <w:lang w:val="en-GB"/>
        </w:rPr>
        <w:pPrChange w:id="3061" w:author="Quinten Van Woerkom" w:date="2024-12-17T15:25:00Z" w16du:dateUtc="2024-12-17T14:25:00Z">
          <w:pPr>
            <w:spacing w:before="0" w:line="240" w:lineRule="auto"/>
          </w:pPr>
        </w:pPrChange>
      </w:pPr>
      <w:bookmarkStart w:id="3062" w:name="_Toc185341264"/>
      <w:bookmarkStart w:id="3063" w:name="_Toc185341265"/>
      <w:bookmarkStart w:id="3064" w:name="_Toc185348750"/>
      <w:bookmarkStart w:id="3065" w:name="_Toc185427858"/>
      <w:bookmarkStart w:id="3066" w:name="_Toc185497499"/>
      <w:bookmarkStart w:id="3067" w:name="_Toc185498699"/>
      <w:bookmarkStart w:id="3068" w:name="_Toc185499899"/>
      <w:bookmarkStart w:id="3069" w:name="_Toc185501100"/>
      <w:bookmarkStart w:id="3070" w:name="_Toc185502305"/>
      <w:bookmarkStart w:id="3071" w:name="_Toc186030565"/>
      <w:bookmarkStart w:id="3072" w:name="_Toc186031771"/>
      <w:bookmarkStart w:id="3073" w:name="_Toc186032977"/>
      <w:bookmarkStart w:id="3074" w:name="_Toc186045475"/>
      <w:bookmarkStart w:id="3075" w:name="_Toc186456235"/>
      <w:bookmarkStart w:id="3076" w:name="_Toc186469880"/>
      <w:bookmarkStart w:id="3077" w:name="_Toc18664439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p>
    <w:p w14:paraId="424681A7" w14:textId="553ABF4A" w:rsidR="00242C7D" w:rsidRPr="004424B1" w:rsidDel="00E4270C" w:rsidRDefault="00242C7D">
      <w:pPr>
        <w:rPr>
          <w:del w:id="3078" w:author="Quinten Van Woerkom" w:date="2024-12-17T13:59:00Z" w16du:dateUtc="2024-12-17T12:59:00Z"/>
          <w:rFonts w:ascii="Arial" w:hAnsi="Arial" w:cs="Arial"/>
          <w:sz w:val="18"/>
          <w:szCs w:val="18"/>
        </w:rPr>
        <w:pPrChange w:id="3079" w:author="Quinten Van Woerkom" w:date="2024-12-17T15:25:00Z" w16du:dateUtc="2024-12-17T14:25:00Z">
          <w:pPr>
            <w:pStyle w:val="TableCell"/>
            <w:jc w:val="center"/>
          </w:pPr>
        </w:pPrChange>
      </w:pPr>
      <w:del w:id="3080" w:author="Quinten Van Woerkom" w:date="2024-12-17T13:59:00Z" w16du:dateUtc="2024-12-17T12:59:00Z">
        <w:r w:rsidRPr="004424B1" w:rsidDel="00E4270C">
          <w:rPr>
            <w:rFonts w:ascii="Arial" w:hAnsi="Arial" w:cs="Arial"/>
            <w:sz w:val="18"/>
            <w:szCs w:val="18"/>
          </w:rPr>
          <w:delText>Interaction Pattern</w:delText>
        </w:r>
        <w:bookmarkStart w:id="3081" w:name="_Toc185341266"/>
        <w:bookmarkStart w:id="3082" w:name="_Toc185348751"/>
        <w:bookmarkStart w:id="3083" w:name="_Toc185427859"/>
        <w:bookmarkStart w:id="3084" w:name="_Toc185497500"/>
        <w:bookmarkStart w:id="3085" w:name="_Toc185498700"/>
        <w:bookmarkStart w:id="3086" w:name="_Toc185499900"/>
        <w:bookmarkStart w:id="3087" w:name="_Toc185501101"/>
        <w:bookmarkStart w:id="3088" w:name="_Toc185502306"/>
        <w:bookmarkStart w:id="3089" w:name="_Toc186030566"/>
        <w:bookmarkStart w:id="3090" w:name="_Toc186031772"/>
        <w:bookmarkStart w:id="3091" w:name="_Toc186032978"/>
        <w:bookmarkStart w:id="3092" w:name="_Toc186045476"/>
        <w:bookmarkStart w:id="3093" w:name="_Toc186456236"/>
        <w:bookmarkStart w:id="3094" w:name="_Toc186469881"/>
        <w:bookmarkStart w:id="3095" w:name="_Toc186644392"/>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del>
    </w:p>
    <w:p w14:paraId="25E8B44B" w14:textId="4D8C1BA2" w:rsidR="00242C7D" w:rsidRPr="004424B1" w:rsidDel="00E4270C" w:rsidRDefault="00242C7D">
      <w:pPr>
        <w:rPr>
          <w:del w:id="3096" w:author="Quinten Van Woerkom" w:date="2024-12-17T13:59:00Z" w16du:dateUtc="2024-12-17T12:59:00Z"/>
          <w:rFonts w:ascii="Arial" w:hAnsi="Arial" w:cs="Arial"/>
          <w:sz w:val="18"/>
          <w:szCs w:val="18"/>
        </w:rPr>
        <w:pPrChange w:id="3097" w:author="Quinten Van Woerkom" w:date="2024-12-17T15:25:00Z" w16du:dateUtc="2024-12-17T14:25:00Z">
          <w:pPr>
            <w:pStyle w:val="TableCell"/>
            <w:jc w:val="center"/>
          </w:pPr>
        </w:pPrChange>
      </w:pPr>
      <w:del w:id="3098" w:author="Quinten Van Woerkom" w:date="2024-12-17T13:59:00Z" w16du:dateUtc="2024-12-17T12:59:00Z">
        <w:r w:rsidRPr="004424B1" w:rsidDel="00E4270C">
          <w:rPr>
            <w:rFonts w:ascii="Arial" w:hAnsi="Arial" w:cs="Arial"/>
            <w:sz w:val="18"/>
            <w:szCs w:val="18"/>
          </w:rPr>
          <w:delText>Operation Identifier</w:delText>
        </w:r>
        <w:bookmarkStart w:id="3099" w:name="_Toc185341267"/>
        <w:bookmarkStart w:id="3100" w:name="_Toc185348752"/>
        <w:bookmarkStart w:id="3101" w:name="_Toc185427860"/>
        <w:bookmarkStart w:id="3102" w:name="_Toc185497501"/>
        <w:bookmarkStart w:id="3103" w:name="_Toc185498701"/>
        <w:bookmarkStart w:id="3104" w:name="_Toc185499901"/>
        <w:bookmarkStart w:id="3105" w:name="_Toc185501102"/>
        <w:bookmarkStart w:id="3106" w:name="_Toc185502307"/>
        <w:bookmarkStart w:id="3107" w:name="_Toc186030567"/>
        <w:bookmarkStart w:id="3108" w:name="_Toc186031773"/>
        <w:bookmarkStart w:id="3109" w:name="_Toc186032979"/>
        <w:bookmarkStart w:id="3110" w:name="_Toc186045477"/>
        <w:bookmarkStart w:id="3111" w:name="_Toc186456237"/>
        <w:bookmarkStart w:id="3112" w:name="_Toc186469882"/>
        <w:bookmarkStart w:id="3113" w:name="_Toc186644393"/>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del>
    </w:p>
    <w:p w14:paraId="6B5965CE" w14:textId="75454916" w:rsidR="00242C7D" w:rsidRPr="004424B1" w:rsidDel="00E4270C" w:rsidRDefault="00242C7D">
      <w:pPr>
        <w:rPr>
          <w:del w:id="3114" w:author="Quinten Van Woerkom" w:date="2024-12-17T13:59:00Z" w16du:dateUtc="2024-12-17T12:59:00Z"/>
          <w:rFonts w:ascii="Arial" w:hAnsi="Arial" w:cs="Arial"/>
          <w:sz w:val="18"/>
          <w:szCs w:val="18"/>
        </w:rPr>
        <w:pPrChange w:id="3115" w:author="Quinten Van Woerkom" w:date="2024-12-17T15:25:00Z" w16du:dateUtc="2024-12-17T14:25:00Z">
          <w:pPr>
            <w:pStyle w:val="TableCell"/>
            <w:jc w:val="center"/>
          </w:pPr>
        </w:pPrChange>
      </w:pPr>
      <w:del w:id="3116" w:author="Quinten Van Woerkom" w:date="2024-12-17T13:59:00Z" w16du:dateUtc="2024-12-17T12:59:00Z">
        <w:r w:rsidRPr="004424B1" w:rsidDel="00E4270C">
          <w:rPr>
            <w:rFonts w:ascii="Arial" w:hAnsi="Arial" w:cs="Arial"/>
            <w:sz w:val="18"/>
            <w:szCs w:val="18"/>
          </w:rPr>
          <w:delText>Operation Number</w:delText>
        </w:r>
        <w:bookmarkStart w:id="3117" w:name="_Toc185341268"/>
        <w:bookmarkStart w:id="3118" w:name="_Toc185348753"/>
        <w:bookmarkStart w:id="3119" w:name="_Toc185427861"/>
        <w:bookmarkStart w:id="3120" w:name="_Toc185497502"/>
        <w:bookmarkStart w:id="3121" w:name="_Toc185498702"/>
        <w:bookmarkStart w:id="3122" w:name="_Toc185499902"/>
        <w:bookmarkStart w:id="3123" w:name="_Toc185501103"/>
        <w:bookmarkStart w:id="3124" w:name="_Toc185502308"/>
        <w:bookmarkStart w:id="3125" w:name="_Toc186030568"/>
        <w:bookmarkStart w:id="3126" w:name="_Toc186031774"/>
        <w:bookmarkStart w:id="3127" w:name="_Toc186032980"/>
        <w:bookmarkStart w:id="3128" w:name="_Toc186045478"/>
        <w:bookmarkStart w:id="3129" w:name="_Toc186456238"/>
        <w:bookmarkStart w:id="3130" w:name="_Toc186469883"/>
        <w:bookmarkStart w:id="3131" w:name="_Toc186644394"/>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del>
    </w:p>
    <w:p w14:paraId="1C41F65A" w14:textId="0BAD4743" w:rsidR="00242C7D" w:rsidRPr="004424B1" w:rsidDel="00E4270C" w:rsidRDefault="00242C7D">
      <w:pPr>
        <w:rPr>
          <w:del w:id="3132" w:author="Quinten Van Woerkom" w:date="2024-12-17T13:59:00Z" w16du:dateUtc="2024-12-17T12:59:00Z"/>
          <w:rFonts w:ascii="Arial" w:hAnsi="Arial" w:cs="Arial"/>
          <w:sz w:val="18"/>
          <w:szCs w:val="18"/>
        </w:rPr>
        <w:pPrChange w:id="3133" w:author="Quinten Van Woerkom" w:date="2024-12-17T15:25:00Z" w16du:dateUtc="2024-12-17T14:25:00Z">
          <w:pPr>
            <w:pStyle w:val="TableCell"/>
            <w:jc w:val="center"/>
          </w:pPr>
        </w:pPrChange>
      </w:pPr>
      <w:del w:id="3134" w:author="Quinten Van Woerkom" w:date="2024-12-17T13:59:00Z" w16du:dateUtc="2024-12-17T12:59:00Z">
        <w:r w:rsidRPr="004424B1" w:rsidDel="00E4270C">
          <w:rPr>
            <w:rFonts w:ascii="Arial" w:hAnsi="Arial" w:cs="Arial"/>
            <w:sz w:val="18"/>
            <w:szCs w:val="18"/>
          </w:rPr>
          <w:delText>Capability Set</w:delText>
        </w:r>
        <w:bookmarkStart w:id="3135" w:name="_Toc185341269"/>
        <w:bookmarkStart w:id="3136" w:name="_Toc185348754"/>
        <w:bookmarkStart w:id="3137" w:name="_Toc185427862"/>
        <w:bookmarkStart w:id="3138" w:name="_Toc185497503"/>
        <w:bookmarkStart w:id="3139" w:name="_Toc185498703"/>
        <w:bookmarkStart w:id="3140" w:name="_Toc185499903"/>
        <w:bookmarkStart w:id="3141" w:name="_Toc185501104"/>
        <w:bookmarkStart w:id="3142" w:name="_Toc185502309"/>
        <w:bookmarkStart w:id="3143" w:name="_Toc186030569"/>
        <w:bookmarkStart w:id="3144" w:name="_Toc186031775"/>
        <w:bookmarkStart w:id="3145" w:name="_Toc186032981"/>
        <w:bookmarkStart w:id="3146" w:name="_Toc186045479"/>
        <w:bookmarkStart w:id="3147" w:name="_Toc186456239"/>
        <w:bookmarkStart w:id="3148" w:name="_Toc186469884"/>
        <w:bookmarkStart w:id="3149" w:name="_Toc186644395"/>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del>
    </w:p>
    <w:p w14:paraId="44C58CA5" w14:textId="069AA319" w:rsidR="00242C7D" w:rsidRPr="004424B1" w:rsidDel="00E4270C" w:rsidRDefault="00242C7D">
      <w:pPr>
        <w:rPr>
          <w:del w:id="3150" w:author="Quinten Van Woerkom" w:date="2024-12-17T13:59:00Z" w16du:dateUtc="2024-12-17T12:59:00Z"/>
          <w:rFonts w:ascii="Arial" w:hAnsi="Arial" w:cs="Arial"/>
          <w:sz w:val="18"/>
          <w:szCs w:val="18"/>
        </w:rPr>
        <w:pPrChange w:id="3151" w:author="Quinten Van Woerkom" w:date="2024-12-17T15:25:00Z" w16du:dateUtc="2024-12-17T14:25:00Z">
          <w:pPr>
            <w:pStyle w:val="TableCell"/>
            <w:jc w:val="center"/>
          </w:pPr>
        </w:pPrChange>
      </w:pPr>
      <w:bookmarkStart w:id="3152" w:name="_Toc185341270"/>
      <w:bookmarkEnd w:id="3152"/>
      <w:del w:id="3153" w:author="Quinten Van Woerkom" w:date="2024-12-17T13:59:00Z" w16du:dateUtc="2024-12-17T12:59:00Z">
        <w:r w:rsidRPr="004424B1" w:rsidDel="00E4270C">
          <w:rPr>
            <w:rFonts w:ascii="Arial" w:hAnsi="Arial" w:cs="Arial"/>
            <w:sz w:val="18"/>
            <w:szCs w:val="18"/>
          </w:rPr>
          <w:delText>REQUEST</w:delText>
        </w:r>
        <w:bookmarkStart w:id="3154" w:name="_Toc185341271"/>
        <w:bookmarkStart w:id="3155" w:name="_Toc185348755"/>
        <w:bookmarkStart w:id="3156" w:name="_Toc185427863"/>
        <w:bookmarkStart w:id="3157" w:name="_Toc185497504"/>
        <w:bookmarkStart w:id="3158" w:name="_Toc185498704"/>
        <w:bookmarkStart w:id="3159" w:name="_Toc185499904"/>
        <w:bookmarkStart w:id="3160" w:name="_Toc185501105"/>
        <w:bookmarkStart w:id="3161" w:name="_Toc185502310"/>
        <w:bookmarkStart w:id="3162" w:name="_Toc186030570"/>
        <w:bookmarkStart w:id="3163" w:name="_Toc186031776"/>
        <w:bookmarkStart w:id="3164" w:name="_Toc186032982"/>
        <w:bookmarkStart w:id="3165" w:name="_Toc186045480"/>
        <w:bookmarkStart w:id="3166" w:name="_Toc186456240"/>
        <w:bookmarkStart w:id="3167" w:name="_Toc186469885"/>
        <w:bookmarkStart w:id="3168" w:name="_Toc186644396"/>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del>
    </w:p>
    <w:p w14:paraId="69B17759" w14:textId="550E240C" w:rsidR="00242C7D" w:rsidRPr="004424B1" w:rsidDel="00E4270C" w:rsidRDefault="00242C7D">
      <w:pPr>
        <w:rPr>
          <w:del w:id="3169" w:author="Quinten Van Woerkom" w:date="2024-12-17T13:59:00Z" w16du:dateUtc="2024-12-17T12:59:00Z"/>
          <w:rFonts w:ascii="Arial" w:hAnsi="Arial" w:cs="Arial"/>
          <w:sz w:val="18"/>
          <w:szCs w:val="18"/>
        </w:rPr>
        <w:pPrChange w:id="3170" w:author="Quinten Van Woerkom" w:date="2024-12-17T15:25:00Z" w16du:dateUtc="2024-12-17T14:25:00Z">
          <w:pPr>
            <w:pStyle w:val="TableCell"/>
            <w:jc w:val="center"/>
          </w:pPr>
        </w:pPrChange>
      </w:pPr>
      <w:del w:id="3171" w:author="Quinten Van Woerkom" w:date="2024-12-17T13:59:00Z" w16du:dateUtc="2024-12-17T12:59:00Z">
        <w:r w:rsidRPr="004424B1" w:rsidDel="00E4270C">
          <w:rPr>
            <w:rFonts w:ascii="Arial" w:hAnsi="Arial" w:cs="Arial"/>
            <w:sz w:val="18"/>
            <w:szCs w:val="18"/>
          </w:rPr>
          <w:lastRenderedPageBreak/>
          <w:delText>submitRequest</w:delText>
        </w:r>
        <w:bookmarkStart w:id="3172" w:name="_Toc185341272"/>
        <w:bookmarkStart w:id="3173" w:name="_Toc185348756"/>
        <w:bookmarkStart w:id="3174" w:name="_Toc185427864"/>
        <w:bookmarkStart w:id="3175" w:name="_Toc185497505"/>
        <w:bookmarkStart w:id="3176" w:name="_Toc185498705"/>
        <w:bookmarkStart w:id="3177" w:name="_Toc185499905"/>
        <w:bookmarkStart w:id="3178" w:name="_Toc185501106"/>
        <w:bookmarkStart w:id="3179" w:name="_Toc185502311"/>
        <w:bookmarkStart w:id="3180" w:name="_Toc186030571"/>
        <w:bookmarkStart w:id="3181" w:name="_Toc186031777"/>
        <w:bookmarkStart w:id="3182" w:name="_Toc186032983"/>
        <w:bookmarkStart w:id="3183" w:name="_Toc186045481"/>
        <w:bookmarkStart w:id="3184" w:name="_Toc186456241"/>
        <w:bookmarkStart w:id="3185" w:name="_Toc186469886"/>
        <w:bookmarkStart w:id="3186" w:name="_Toc186644397"/>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del>
    </w:p>
    <w:p w14:paraId="583C7044" w14:textId="314301FE" w:rsidR="00242C7D" w:rsidRPr="004424B1" w:rsidDel="00E4270C" w:rsidRDefault="00242C7D">
      <w:pPr>
        <w:rPr>
          <w:del w:id="3187" w:author="Quinten Van Woerkom" w:date="2024-12-17T13:59:00Z" w16du:dateUtc="2024-12-17T12:59:00Z"/>
          <w:rFonts w:ascii="Arial" w:hAnsi="Arial" w:cs="Arial"/>
          <w:sz w:val="18"/>
          <w:szCs w:val="18"/>
        </w:rPr>
        <w:pPrChange w:id="3188" w:author="Quinten Van Woerkom" w:date="2024-12-17T15:25:00Z" w16du:dateUtc="2024-12-17T14:25:00Z">
          <w:pPr>
            <w:pStyle w:val="TableCell"/>
            <w:jc w:val="center"/>
          </w:pPr>
        </w:pPrChange>
      </w:pPr>
      <w:del w:id="3189" w:author="Quinten Van Woerkom" w:date="2024-12-17T13:59:00Z" w16du:dateUtc="2024-12-17T12:59:00Z">
        <w:r w:rsidRPr="004424B1" w:rsidDel="00E4270C">
          <w:rPr>
            <w:rFonts w:ascii="Arial" w:hAnsi="Arial" w:cs="Arial"/>
            <w:sz w:val="18"/>
            <w:szCs w:val="18"/>
          </w:rPr>
          <w:delText>&lt;#&gt;</w:delText>
        </w:r>
        <w:bookmarkStart w:id="3190" w:name="_Toc185341273"/>
        <w:bookmarkStart w:id="3191" w:name="_Toc185348757"/>
        <w:bookmarkStart w:id="3192" w:name="_Toc185427865"/>
        <w:bookmarkStart w:id="3193" w:name="_Toc185497506"/>
        <w:bookmarkStart w:id="3194" w:name="_Toc185498706"/>
        <w:bookmarkStart w:id="3195" w:name="_Toc185499906"/>
        <w:bookmarkStart w:id="3196" w:name="_Toc185501107"/>
        <w:bookmarkStart w:id="3197" w:name="_Toc185502312"/>
        <w:bookmarkStart w:id="3198" w:name="_Toc186030572"/>
        <w:bookmarkStart w:id="3199" w:name="_Toc186031778"/>
        <w:bookmarkStart w:id="3200" w:name="_Toc186032984"/>
        <w:bookmarkStart w:id="3201" w:name="_Toc186045482"/>
        <w:bookmarkStart w:id="3202" w:name="_Toc186456242"/>
        <w:bookmarkStart w:id="3203" w:name="_Toc186469887"/>
        <w:bookmarkStart w:id="3204" w:name="_Toc186644398"/>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del>
    </w:p>
    <w:p w14:paraId="54EC4EFC" w14:textId="6EADC054" w:rsidR="00242C7D" w:rsidRPr="004424B1" w:rsidDel="00E4270C" w:rsidRDefault="00242C7D">
      <w:pPr>
        <w:rPr>
          <w:del w:id="3205" w:author="Quinten Van Woerkom" w:date="2024-12-17T13:59:00Z" w16du:dateUtc="2024-12-17T12:59:00Z"/>
          <w:rFonts w:ascii="Arial" w:hAnsi="Arial" w:cs="Arial"/>
          <w:sz w:val="18"/>
          <w:szCs w:val="18"/>
        </w:rPr>
        <w:pPrChange w:id="3206" w:author="Quinten Van Woerkom" w:date="2024-12-17T15:25:00Z" w16du:dateUtc="2024-12-17T14:25:00Z">
          <w:pPr>
            <w:pStyle w:val="TableCell"/>
            <w:jc w:val="center"/>
          </w:pPr>
        </w:pPrChange>
      </w:pPr>
      <w:del w:id="3207" w:author="Quinten Van Woerkom" w:date="2024-12-17T13:59:00Z" w16du:dateUtc="2024-12-17T12:59:00Z">
        <w:r w:rsidRPr="004424B1" w:rsidDel="00E4270C">
          <w:rPr>
            <w:rFonts w:ascii="Arial" w:hAnsi="Arial" w:cs="Arial"/>
            <w:sz w:val="18"/>
            <w:szCs w:val="18"/>
          </w:rPr>
          <w:delText>&lt;#&gt;</w:delText>
        </w:r>
        <w:bookmarkStart w:id="3208" w:name="_Toc185341274"/>
        <w:bookmarkStart w:id="3209" w:name="_Toc185348758"/>
        <w:bookmarkStart w:id="3210" w:name="_Toc185427866"/>
        <w:bookmarkStart w:id="3211" w:name="_Toc185497507"/>
        <w:bookmarkStart w:id="3212" w:name="_Toc185498707"/>
        <w:bookmarkStart w:id="3213" w:name="_Toc185499907"/>
        <w:bookmarkStart w:id="3214" w:name="_Toc185501108"/>
        <w:bookmarkStart w:id="3215" w:name="_Toc185502313"/>
        <w:bookmarkStart w:id="3216" w:name="_Toc186030573"/>
        <w:bookmarkStart w:id="3217" w:name="_Toc186031779"/>
        <w:bookmarkStart w:id="3218" w:name="_Toc186032985"/>
        <w:bookmarkStart w:id="3219" w:name="_Toc186045483"/>
        <w:bookmarkStart w:id="3220" w:name="_Toc186456243"/>
        <w:bookmarkStart w:id="3221" w:name="_Toc186469888"/>
        <w:bookmarkStart w:id="3222" w:name="_Toc186644399"/>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del>
    </w:p>
    <w:p w14:paraId="56FFB6B6" w14:textId="1EF58E83" w:rsidR="00242C7D" w:rsidRPr="004424B1" w:rsidDel="00E4270C" w:rsidRDefault="00242C7D">
      <w:pPr>
        <w:rPr>
          <w:del w:id="3223" w:author="Quinten Van Woerkom" w:date="2024-12-17T13:59:00Z" w16du:dateUtc="2024-12-17T12:59:00Z"/>
          <w:rFonts w:ascii="Arial" w:hAnsi="Arial" w:cs="Arial"/>
          <w:sz w:val="18"/>
          <w:szCs w:val="18"/>
        </w:rPr>
        <w:pPrChange w:id="3224" w:author="Quinten Van Woerkom" w:date="2024-12-17T15:25:00Z" w16du:dateUtc="2024-12-17T14:25:00Z">
          <w:pPr>
            <w:pStyle w:val="TableCell"/>
            <w:jc w:val="center"/>
          </w:pPr>
        </w:pPrChange>
      </w:pPr>
      <w:bookmarkStart w:id="3225" w:name="_Toc185341275"/>
      <w:bookmarkEnd w:id="3225"/>
      <w:del w:id="3226" w:author="Quinten Van Woerkom" w:date="2024-12-17T13:59:00Z" w16du:dateUtc="2024-12-17T12:59:00Z">
        <w:r w:rsidRPr="004424B1" w:rsidDel="00E4270C">
          <w:rPr>
            <w:rFonts w:ascii="Arial" w:hAnsi="Arial" w:cs="Arial"/>
            <w:sz w:val="18"/>
            <w:szCs w:val="18"/>
          </w:rPr>
          <w:delText>…</w:delText>
        </w:r>
        <w:bookmarkStart w:id="3227" w:name="_Toc185341276"/>
        <w:bookmarkStart w:id="3228" w:name="_Toc185348759"/>
        <w:bookmarkStart w:id="3229" w:name="_Toc185427867"/>
        <w:bookmarkStart w:id="3230" w:name="_Toc185497508"/>
        <w:bookmarkStart w:id="3231" w:name="_Toc185498708"/>
        <w:bookmarkStart w:id="3232" w:name="_Toc185499908"/>
        <w:bookmarkStart w:id="3233" w:name="_Toc185501109"/>
        <w:bookmarkStart w:id="3234" w:name="_Toc185502314"/>
        <w:bookmarkStart w:id="3235" w:name="_Toc186030574"/>
        <w:bookmarkStart w:id="3236" w:name="_Toc186031780"/>
        <w:bookmarkStart w:id="3237" w:name="_Toc186032986"/>
        <w:bookmarkStart w:id="3238" w:name="_Toc186045484"/>
        <w:bookmarkStart w:id="3239" w:name="_Toc186456244"/>
        <w:bookmarkStart w:id="3240" w:name="_Toc186469889"/>
        <w:bookmarkStart w:id="3241" w:name="_Toc186644400"/>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del>
    </w:p>
    <w:p w14:paraId="2B114261" w14:textId="51364CFF" w:rsidR="00242C7D" w:rsidRPr="004424B1" w:rsidDel="00E4270C" w:rsidRDefault="00242C7D">
      <w:pPr>
        <w:rPr>
          <w:del w:id="3242" w:author="Quinten Van Woerkom" w:date="2024-12-17T13:59:00Z" w16du:dateUtc="2024-12-17T12:59:00Z"/>
          <w:rFonts w:ascii="Arial" w:hAnsi="Arial" w:cs="Arial"/>
          <w:sz w:val="18"/>
          <w:szCs w:val="18"/>
        </w:rPr>
        <w:pPrChange w:id="3243" w:author="Quinten Van Woerkom" w:date="2024-12-17T15:25:00Z" w16du:dateUtc="2024-12-17T14:25:00Z">
          <w:pPr>
            <w:pStyle w:val="TableCell"/>
            <w:jc w:val="center"/>
          </w:pPr>
        </w:pPrChange>
      </w:pPr>
      <w:del w:id="3244" w:author="Quinten Van Woerkom" w:date="2024-12-17T13:59:00Z" w16du:dateUtc="2024-12-17T12:59:00Z">
        <w:r w:rsidRPr="004424B1" w:rsidDel="00E4270C">
          <w:rPr>
            <w:rFonts w:ascii="Arial" w:hAnsi="Arial" w:cs="Arial"/>
            <w:sz w:val="18"/>
            <w:szCs w:val="18"/>
          </w:rPr>
          <w:delText>…</w:delText>
        </w:r>
        <w:bookmarkStart w:id="3245" w:name="_Toc185341277"/>
        <w:bookmarkStart w:id="3246" w:name="_Toc185348760"/>
        <w:bookmarkStart w:id="3247" w:name="_Toc185427868"/>
        <w:bookmarkStart w:id="3248" w:name="_Toc185497509"/>
        <w:bookmarkStart w:id="3249" w:name="_Toc185498709"/>
        <w:bookmarkStart w:id="3250" w:name="_Toc185499909"/>
        <w:bookmarkStart w:id="3251" w:name="_Toc185501110"/>
        <w:bookmarkStart w:id="3252" w:name="_Toc185502315"/>
        <w:bookmarkStart w:id="3253" w:name="_Toc186030575"/>
        <w:bookmarkStart w:id="3254" w:name="_Toc186031781"/>
        <w:bookmarkStart w:id="3255" w:name="_Toc186032987"/>
        <w:bookmarkStart w:id="3256" w:name="_Toc186045485"/>
        <w:bookmarkStart w:id="3257" w:name="_Toc186456245"/>
        <w:bookmarkStart w:id="3258" w:name="_Toc186469890"/>
        <w:bookmarkStart w:id="3259" w:name="_Toc186644401"/>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del>
    </w:p>
    <w:p w14:paraId="502C4A0B" w14:textId="202E05F5" w:rsidR="00242C7D" w:rsidRPr="004424B1" w:rsidDel="00E4270C" w:rsidRDefault="00242C7D">
      <w:pPr>
        <w:rPr>
          <w:del w:id="3260" w:author="Quinten Van Woerkom" w:date="2024-12-17T13:59:00Z" w16du:dateUtc="2024-12-17T12:59:00Z"/>
          <w:rFonts w:ascii="Arial" w:hAnsi="Arial" w:cs="Arial"/>
          <w:sz w:val="18"/>
          <w:szCs w:val="18"/>
        </w:rPr>
        <w:pPrChange w:id="3261" w:author="Quinten Van Woerkom" w:date="2024-12-17T15:25:00Z" w16du:dateUtc="2024-12-17T14:25:00Z">
          <w:pPr>
            <w:pStyle w:val="TableCell"/>
            <w:jc w:val="center"/>
          </w:pPr>
        </w:pPrChange>
      </w:pPr>
      <w:del w:id="3262" w:author="Quinten Van Woerkom" w:date="2024-12-17T13:59:00Z" w16du:dateUtc="2024-12-17T12:59:00Z">
        <w:r w:rsidRPr="004424B1" w:rsidDel="00E4270C">
          <w:rPr>
            <w:rFonts w:ascii="Arial" w:hAnsi="Arial" w:cs="Arial"/>
            <w:sz w:val="18"/>
            <w:szCs w:val="18"/>
          </w:rPr>
          <w:delText>…</w:delText>
        </w:r>
        <w:bookmarkStart w:id="3263" w:name="_Toc185341278"/>
        <w:bookmarkStart w:id="3264" w:name="_Toc185348761"/>
        <w:bookmarkStart w:id="3265" w:name="_Toc185427869"/>
        <w:bookmarkStart w:id="3266" w:name="_Toc185497510"/>
        <w:bookmarkStart w:id="3267" w:name="_Toc185498710"/>
        <w:bookmarkStart w:id="3268" w:name="_Toc185499910"/>
        <w:bookmarkStart w:id="3269" w:name="_Toc185501111"/>
        <w:bookmarkStart w:id="3270" w:name="_Toc185502316"/>
        <w:bookmarkStart w:id="3271" w:name="_Toc186030576"/>
        <w:bookmarkStart w:id="3272" w:name="_Toc186031782"/>
        <w:bookmarkStart w:id="3273" w:name="_Toc186032988"/>
        <w:bookmarkStart w:id="3274" w:name="_Toc186045486"/>
        <w:bookmarkStart w:id="3275" w:name="_Toc186456246"/>
        <w:bookmarkStart w:id="3276" w:name="_Toc186469891"/>
        <w:bookmarkStart w:id="3277" w:name="_Toc18664440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del>
    </w:p>
    <w:p w14:paraId="75705558" w14:textId="4E78C320" w:rsidR="00242C7D" w:rsidRPr="004424B1" w:rsidDel="00E4270C" w:rsidRDefault="00242C7D">
      <w:pPr>
        <w:rPr>
          <w:del w:id="3278" w:author="Quinten Van Woerkom" w:date="2024-12-17T13:59:00Z" w16du:dateUtc="2024-12-17T12:59:00Z"/>
          <w:rFonts w:ascii="Arial" w:hAnsi="Arial" w:cs="Arial"/>
          <w:sz w:val="18"/>
          <w:szCs w:val="18"/>
        </w:rPr>
        <w:pPrChange w:id="3279" w:author="Quinten Van Woerkom" w:date="2024-12-17T15:25:00Z" w16du:dateUtc="2024-12-17T14:25:00Z">
          <w:pPr>
            <w:pStyle w:val="TableCell"/>
            <w:jc w:val="center"/>
          </w:pPr>
        </w:pPrChange>
      </w:pPr>
      <w:del w:id="3280" w:author="Quinten Van Woerkom" w:date="2024-12-17T13:59:00Z" w16du:dateUtc="2024-12-17T12:59:00Z">
        <w:r w:rsidRPr="004424B1" w:rsidDel="00E4270C">
          <w:rPr>
            <w:rFonts w:ascii="Arial" w:hAnsi="Arial" w:cs="Arial"/>
            <w:sz w:val="18"/>
            <w:szCs w:val="18"/>
          </w:rPr>
          <w:delText>…</w:delText>
        </w:r>
        <w:bookmarkStart w:id="3281" w:name="_Toc185341279"/>
        <w:bookmarkStart w:id="3282" w:name="_Toc185348762"/>
        <w:bookmarkStart w:id="3283" w:name="_Toc185427870"/>
        <w:bookmarkStart w:id="3284" w:name="_Toc185497511"/>
        <w:bookmarkStart w:id="3285" w:name="_Toc185498711"/>
        <w:bookmarkStart w:id="3286" w:name="_Toc185499911"/>
        <w:bookmarkStart w:id="3287" w:name="_Toc185501112"/>
        <w:bookmarkStart w:id="3288" w:name="_Toc185502317"/>
        <w:bookmarkStart w:id="3289" w:name="_Toc186030577"/>
        <w:bookmarkStart w:id="3290" w:name="_Toc186031783"/>
        <w:bookmarkStart w:id="3291" w:name="_Toc186032989"/>
        <w:bookmarkStart w:id="3292" w:name="_Toc186045487"/>
        <w:bookmarkStart w:id="3293" w:name="_Toc186456247"/>
        <w:bookmarkStart w:id="3294" w:name="_Toc186469892"/>
        <w:bookmarkStart w:id="3295" w:name="_Toc186644403"/>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del>
    </w:p>
    <w:p w14:paraId="1055328D" w14:textId="4913BBE1" w:rsidR="003A4F59" w:rsidRPr="004424B1" w:rsidDel="00E4270C" w:rsidRDefault="003A4F59">
      <w:pPr>
        <w:rPr>
          <w:del w:id="3296" w:author="Quinten Van Woerkom" w:date="2024-12-17T13:59:00Z" w16du:dateUtc="2024-12-17T12:59:00Z"/>
        </w:rPr>
        <w:pPrChange w:id="3297" w:author="Quinten Van Woerkom" w:date="2024-12-17T15:25:00Z" w16du:dateUtc="2024-12-17T14:25:00Z">
          <w:pPr>
            <w:pStyle w:val="HeadingNoNumber"/>
          </w:pPr>
        </w:pPrChange>
      </w:pPr>
      <w:bookmarkStart w:id="3298" w:name="_Toc185341280"/>
      <w:bookmarkEnd w:id="3298"/>
      <w:del w:id="3299" w:author="Quinten Van Woerkom" w:date="2024-12-17T13:59:00Z" w16du:dateUtc="2024-12-17T12:59:00Z">
        <w:r w:rsidRPr="004424B1" w:rsidDel="00E4270C">
          <w:delText>Service Operation</w:delText>
        </w:r>
        <w:r w:rsidR="00BE77B2" w:rsidRPr="004424B1" w:rsidDel="00E4270C">
          <w:delText>s</w:delText>
        </w:r>
        <w:bookmarkStart w:id="3300" w:name="_Toc185341281"/>
        <w:bookmarkStart w:id="3301" w:name="_Toc185348763"/>
        <w:bookmarkStart w:id="3302" w:name="_Toc185427871"/>
        <w:bookmarkStart w:id="3303" w:name="_Toc185497512"/>
        <w:bookmarkStart w:id="3304" w:name="_Toc185498712"/>
        <w:bookmarkStart w:id="3305" w:name="_Toc185499912"/>
        <w:bookmarkStart w:id="3306" w:name="_Toc185501113"/>
        <w:bookmarkStart w:id="3307" w:name="_Toc185502318"/>
        <w:bookmarkStart w:id="3308" w:name="_Toc186030578"/>
        <w:bookmarkStart w:id="3309" w:name="_Toc186031784"/>
        <w:bookmarkStart w:id="3310" w:name="_Toc186032990"/>
        <w:bookmarkStart w:id="3311" w:name="_Toc186045488"/>
        <w:bookmarkStart w:id="3312" w:name="_Toc186456248"/>
        <w:bookmarkStart w:id="3313" w:name="_Toc186469893"/>
        <w:bookmarkStart w:id="3314" w:name="_Toc186644404"/>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del>
    </w:p>
    <w:p w14:paraId="1C728AB5" w14:textId="29E23049" w:rsidR="003B1B8D" w:rsidRPr="004424B1" w:rsidDel="00E4270C" w:rsidRDefault="00401E37">
      <w:pPr>
        <w:rPr>
          <w:del w:id="3315" w:author="Quinten Van Woerkom" w:date="2024-12-17T13:59:00Z" w16du:dateUtc="2024-12-17T12:59:00Z"/>
          <w:lang w:val="en-GB" w:eastAsia="en-GB"/>
        </w:rPr>
        <w:pPrChange w:id="3316" w:author="Quinten Van Woerkom" w:date="2024-12-17T15:25:00Z" w16du:dateUtc="2024-12-17T14:25:00Z">
          <w:pPr>
            <w:spacing w:line="240" w:lineRule="auto"/>
          </w:pPr>
        </w:pPrChange>
      </w:pPr>
      <w:del w:id="3317" w:author="Quinten Van Woerkom" w:date="2024-12-17T13:59:00Z" w16du:dateUtc="2024-12-17T12:59:00Z">
        <w:r w:rsidRPr="004424B1" w:rsidDel="00E4270C">
          <w:rPr>
            <w:lang w:val="en-GB" w:eastAsia="en-GB"/>
          </w:rPr>
          <w:delText xml:space="preserve">The definition of each </w:delText>
        </w:r>
        <w:r w:rsidR="0049689A" w:rsidRPr="004424B1" w:rsidDel="00E4270C">
          <w:rPr>
            <w:lang w:val="en-GB" w:eastAsia="en-GB"/>
          </w:rPr>
          <w:delText xml:space="preserve">MPS </w:delText>
        </w:r>
        <w:r w:rsidRPr="004424B1" w:rsidDel="00E4270C">
          <w:rPr>
            <w:lang w:val="en-GB" w:eastAsia="en-GB"/>
          </w:rPr>
          <w:delText xml:space="preserve">service operation in </w:delText>
        </w:r>
        <w:r w:rsidR="00BE77B2" w:rsidRPr="004424B1" w:rsidDel="00E4270C">
          <w:rPr>
            <w:lang w:val="en-GB" w:eastAsia="en-GB"/>
          </w:rPr>
          <w:delText xml:space="preserve">section </w:delText>
        </w:r>
        <w:r w:rsidR="00F84FC6" w:rsidRPr="004424B1" w:rsidDel="00E4270C">
          <w:rPr>
            <w:lang w:val="en-GB"/>
          </w:rPr>
          <w:fldChar w:fldCharType="begin"/>
        </w:r>
        <w:r w:rsidR="00F84FC6" w:rsidRPr="004424B1" w:rsidDel="00E4270C">
          <w:rPr>
            <w:lang w:val="en-GB"/>
          </w:rPr>
          <w:delInstrText xml:space="preserve"> REF _Ref165022284 \r \h </w:delInstrText>
        </w:r>
        <w:r w:rsidR="00070AC5" w:rsidDel="00E4270C">
          <w:rPr>
            <w:lang w:val="en-GB"/>
          </w:rPr>
          <w:delInstrText xml:space="preserve"> \* MERGEFORMAT </w:delInstrText>
        </w:r>
        <w:r w:rsidR="00F84FC6" w:rsidRPr="004424B1" w:rsidDel="00E4270C">
          <w:rPr>
            <w:lang w:val="en-GB"/>
          </w:rPr>
        </w:r>
        <w:r w:rsidR="00F84FC6" w:rsidRPr="004424B1" w:rsidDel="00E4270C">
          <w:rPr>
            <w:lang w:val="en-GB"/>
          </w:rPr>
          <w:fldChar w:fldCharType="separate"/>
        </w:r>
        <w:r w:rsidR="00BF1AC4" w:rsidDel="00E4270C">
          <w:rPr>
            <w:lang w:val="en-GB"/>
          </w:rPr>
          <w:delText>3</w:delText>
        </w:r>
        <w:r w:rsidR="00F84FC6" w:rsidRPr="004424B1" w:rsidDel="00E4270C">
          <w:rPr>
            <w:lang w:val="en-GB"/>
          </w:rPr>
          <w:fldChar w:fldCharType="end"/>
        </w:r>
        <w:r w:rsidR="00BE77B2" w:rsidRPr="004424B1" w:rsidDel="00E4270C">
          <w:rPr>
            <w:lang w:val="en-GB" w:eastAsia="en-GB"/>
          </w:rPr>
          <w:delText xml:space="preserve"> </w:delText>
        </w:r>
        <w:r w:rsidRPr="004424B1" w:rsidDel="00E4270C">
          <w:rPr>
            <w:lang w:val="en-GB" w:eastAsia="en-GB"/>
          </w:rPr>
          <w:delText>contains a table based on the appropriate interaction pattern template</w:delText>
        </w:r>
        <w:r w:rsidR="006B4FAD" w:rsidRPr="004424B1" w:rsidDel="00E4270C">
          <w:rPr>
            <w:lang w:val="en-GB" w:eastAsia="en-GB"/>
          </w:rPr>
          <w:delText xml:space="preserve"> for the applicable MAL interaction pattern</w:delText>
        </w:r>
        <w:r w:rsidR="00BE77B2" w:rsidRPr="004424B1" w:rsidDel="00E4270C">
          <w:rPr>
            <w:lang w:val="en-GB" w:eastAsia="en-GB"/>
          </w:rPr>
          <w:delText xml:space="preserve"> (see </w:delText>
        </w:r>
        <w:r w:rsidR="00F1740F" w:rsidRPr="004424B1" w:rsidDel="00E4270C">
          <w:rPr>
            <w:lang w:val="en-GB" w:eastAsia="en-GB"/>
          </w:rPr>
          <w:delText xml:space="preserve">reference </w:delText>
        </w:r>
        <w:r w:rsidR="00F1740F" w:rsidRPr="004424B1" w:rsidDel="00E4270C">
          <w:rPr>
            <w:lang w:val="en-GB"/>
          </w:rPr>
          <w:fldChar w:fldCharType="begin"/>
        </w:r>
        <w:r w:rsidR="00D87DDF" w:rsidRPr="004424B1" w:rsidDel="00E4270C">
          <w:rPr>
            <w:lang w:val="en-GB"/>
          </w:rPr>
          <w:delInstrText>REF R_521x0b3MoMal \h</w:delInstrText>
        </w:r>
        <w:r w:rsidR="00070AC5" w:rsidDel="00E4270C">
          <w:rPr>
            <w:lang w:val="en-GB"/>
          </w:rPr>
          <w:delInstrText xml:space="preserve"> \* MERGEFORMAT </w:delInstrText>
        </w:r>
        <w:r w:rsidR="00F1740F" w:rsidRPr="004424B1" w:rsidDel="00E4270C">
          <w:rPr>
            <w:lang w:val="en-GB"/>
          </w:rPr>
        </w:r>
        <w:r w:rsidR="00F1740F" w:rsidRPr="004424B1" w:rsidDel="00E4270C">
          <w:rPr>
            <w:lang w:val="en-GB"/>
          </w:rPr>
          <w:fldChar w:fldCharType="separate"/>
        </w:r>
        <w:r w:rsidR="00BF1AC4" w:rsidRPr="004424B1" w:rsidDel="00E4270C">
          <w:rPr>
            <w:lang w:val="en-GB"/>
          </w:rPr>
          <w:delText>[</w:delText>
        </w:r>
        <w:r w:rsidR="00BF1AC4" w:rsidDel="00E4270C">
          <w:rPr>
            <w:noProof/>
            <w:lang w:val="en-GB"/>
          </w:rPr>
          <w:delText>2</w:delText>
        </w:r>
        <w:r w:rsidR="00BF1AC4" w:rsidRPr="004424B1" w:rsidDel="00E4270C">
          <w:rPr>
            <w:lang w:val="en-GB"/>
          </w:rPr>
          <w:delText>]</w:delText>
        </w:r>
        <w:r w:rsidR="00F1740F" w:rsidRPr="004424B1" w:rsidDel="00E4270C">
          <w:rPr>
            <w:lang w:val="en-GB"/>
          </w:rPr>
          <w:fldChar w:fldCharType="end"/>
        </w:r>
        <w:r w:rsidR="00BE77B2" w:rsidRPr="004424B1" w:rsidDel="00E4270C">
          <w:rPr>
            <w:lang w:val="en-GB" w:eastAsia="en-GB"/>
          </w:rPr>
          <w:delText>)</w:delText>
        </w:r>
        <w:r w:rsidR="006B4FAD" w:rsidRPr="004424B1" w:rsidDel="00E4270C">
          <w:rPr>
            <w:lang w:val="en-GB" w:eastAsia="en-GB"/>
          </w:rPr>
          <w:delText>.</w:delText>
        </w:r>
        <w:bookmarkStart w:id="3318" w:name="_Toc185341282"/>
        <w:bookmarkStart w:id="3319" w:name="_Toc185348764"/>
        <w:bookmarkStart w:id="3320" w:name="_Toc185427872"/>
        <w:bookmarkStart w:id="3321" w:name="_Toc185497513"/>
        <w:bookmarkStart w:id="3322" w:name="_Toc185498713"/>
        <w:bookmarkStart w:id="3323" w:name="_Toc185499913"/>
        <w:bookmarkStart w:id="3324" w:name="_Toc185501114"/>
        <w:bookmarkStart w:id="3325" w:name="_Toc185502319"/>
        <w:bookmarkStart w:id="3326" w:name="_Toc186030579"/>
        <w:bookmarkStart w:id="3327" w:name="_Toc186031785"/>
        <w:bookmarkStart w:id="3328" w:name="_Toc186032991"/>
        <w:bookmarkStart w:id="3329" w:name="_Toc186045489"/>
        <w:bookmarkStart w:id="3330" w:name="_Toc186456249"/>
        <w:bookmarkStart w:id="3331" w:name="_Toc186469894"/>
        <w:bookmarkStart w:id="3332" w:name="_Toc186644405"/>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del>
    </w:p>
    <w:p w14:paraId="7045EFF8" w14:textId="09B72EA2" w:rsidR="007A3CF3" w:rsidRPr="004424B1" w:rsidDel="00E4270C" w:rsidRDefault="00D65E78">
      <w:pPr>
        <w:rPr>
          <w:del w:id="3333" w:author="Quinten Van Woerkom" w:date="2024-12-17T13:59:00Z" w16du:dateUtc="2024-12-17T12:59:00Z"/>
          <w:lang w:val="en-GB"/>
        </w:rPr>
        <w:pPrChange w:id="3334" w:author="Quinten Van Woerkom" w:date="2024-12-17T15:25:00Z" w16du:dateUtc="2024-12-17T14:25:00Z">
          <w:pPr>
            <w:pStyle w:val="TableTitle"/>
          </w:pPr>
        </w:pPrChange>
      </w:pPr>
      <w:del w:id="3335" w:author="Quinten Van Woerkom" w:date="2024-12-17T13:59:00Z" w16du:dateUtc="2024-12-17T12:59:00Z">
        <w:r w:rsidRPr="004424B1" w:rsidDel="00E4270C">
          <w:rPr>
            <w:lang w:val="en-GB"/>
          </w:rPr>
          <w:delText xml:space="preserve">Table </w:delText>
        </w:r>
        <w:bookmarkStart w:id="3336" w:name="T_104ExampleOperationTemplate"/>
        <w:r w:rsidRPr="004424B1" w:rsidDel="00E4270C">
          <w:rPr>
            <w:lang w:val="en-GB"/>
          </w:rPr>
          <w:fldChar w:fldCharType="begin"/>
        </w:r>
        <w:r w:rsidRPr="004424B1" w:rsidDel="00E4270C">
          <w:rPr>
            <w:lang w:val="en-GB"/>
          </w:rPr>
          <w:delInstrText xml:space="preserve"> STYLEREF "Heading 1"\l \n \t \* MERGEFORMAT </w:delInstrText>
        </w:r>
        <w:r w:rsidRPr="004424B1" w:rsidDel="00E4270C">
          <w:rPr>
            <w:lang w:val="en-GB"/>
          </w:rPr>
          <w:fldChar w:fldCharType="separate"/>
        </w:r>
        <w:r w:rsidR="00BF1AC4" w:rsidDel="00E4270C">
          <w:rPr>
            <w:noProof/>
            <w:lang w:val="en-GB"/>
          </w:rPr>
          <w:delText>1</w:delText>
        </w:r>
        <w:r w:rsidRPr="004424B1" w:rsidDel="00E4270C">
          <w:rPr>
            <w:lang w:val="en-GB"/>
          </w:rPr>
          <w:fldChar w:fldCharType="end"/>
        </w:r>
        <w:r w:rsidRPr="004424B1" w:rsidDel="00E4270C">
          <w:rPr>
            <w:lang w:val="en-GB"/>
          </w:rPr>
          <w:noBreakHyphen/>
        </w:r>
        <w:r w:rsidR="009A416E" w:rsidRPr="004424B1" w:rsidDel="00E4270C">
          <w:rPr>
            <w:lang w:val="en-GB"/>
          </w:rPr>
          <w:fldChar w:fldCharType="begin"/>
        </w:r>
        <w:r w:rsidR="009A416E" w:rsidRPr="004424B1" w:rsidDel="00E4270C">
          <w:rPr>
            <w:lang w:val="en-GB"/>
          </w:rPr>
          <w:delInstrText xml:space="preserve"> SEQ Table \s 1 \* MERGEFORMAT </w:delInstrText>
        </w:r>
        <w:r w:rsidR="009A416E" w:rsidRPr="004424B1" w:rsidDel="00E4270C">
          <w:rPr>
            <w:lang w:val="en-GB"/>
          </w:rPr>
          <w:fldChar w:fldCharType="separate"/>
        </w:r>
        <w:r w:rsidR="00BF1AC4" w:rsidDel="00E4270C">
          <w:rPr>
            <w:noProof/>
            <w:lang w:val="en-GB"/>
          </w:rPr>
          <w:delText>4</w:delText>
        </w:r>
        <w:r w:rsidR="009A416E" w:rsidRPr="004424B1" w:rsidDel="00E4270C">
          <w:rPr>
            <w:noProof/>
            <w:lang w:val="en-GB"/>
          </w:rPr>
          <w:fldChar w:fldCharType="end"/>
        </w:r>
        <w:bookmarkEnd w:id="3336"/>
        <w:r w:rsidRPr="004424B1" w:rsidDel="00E4270C">
          <w:rPr>
            <w:lang w:val="en-GB"/>
          </w:rPr>
          <w:fldChar w:fldCharType="begin"/>
        </w:r>
        <w:r w:rsidRPr="004424B1" w:rsidDel="00E4270C">
          <w:rPr>
            <w:lang w:val="en-GB"/>
          </w:rPr>
          <w:delInstrText xml:space="preserve"> TC \f T \l 7 "</w:delInstrText>
        </w:r>
        <w:r w:rsidR="009A416E" w:rsidRPr="004424B1" w:rsidDel="00E4270C">
          <w:rPr>
            <w:lang w:val="en-GB"/>
          </w:rPr>
          <w:fldChar w:fldCharType="begin"/>
        </w:r>
        <w:r w:rsidR="009A416E" w:rsidRPr="004424B1" w:rsidDel="00E4270C">
          <w:rPr>
            <w:lang w:val="en-GB"/>
          </w:rPr>
          <w:delInstrText xml:space="preserve"> STYLEREF "Heading 1"\l \n \t \* MERGEFORMAT </w:delInstrText>
        </w:r>
        <w:r w:rsidR="009A416E" w:rsidRPr="004424B1" w:rsidDel="00E4270C">
          <w:rPr>
            <w:lang w:val="en-GB"/>
          </w:rPr>
          <w:fldChar w:fldCharType="separate"/>
        </w:r>
        <w:bookmarkStart w:id="3337" w:name="_Toc158132077"/>
        <w:r w:rsidR="00BF1AC4" w:rsidDel="00E4270C">
          <w:rPr>
            <w:noProof/>
            <w:lang w:val="en-GB"/>
          </w:rPr>
          <w:delInstrText>1</w:delInstrText>
        </w:r>
        <w:r w:rsidR="009A416E" w:rsidRPr="004424B1" w:rsidDel="00E4270C">
          <w:rPr>
            <w:noProof/>
            <w:lang w:val="en-GB"/>
          </w:rPr>
          <w:fldChar w:fldCharType="end"/>
        </w:r>
        <w:r w:rsidRPr="004424B1" w:rsidDel="00E4270C">
          <w:rPr>
            <w:lang w:val="en-GB"/>
          </w:rPr>
          <w:delInstrText>-</w:delInstrText>
        </w:r>
        <w:r w:rsidR="009A416E" w:rsidRPr="004424B1" w:rsidDel="00E4270C">
          <w:rPr>
            <w:lang w:val="en-GB"/>
          </w:rPr>
          <w:fldChar w:fldCharType="begin"/>
        </w:r>
        <w:r w:rsidR="009A416E" w:rsidRPr="004424B1" w:rsidDel="00E4270C">
          <w:rPr>
            <w:lang w:val="en-GB"/>
          </w:rPr>
          <w:delInstrText xml:space="preserve"> SEQ Table_TOC \s 1 \* MERGEFORMAT </w:delInstrText>
        </w:r>
        <w:r w:rsidR="009A416E" w:rsidRPr="004424B1" w:rsidDel="00E4270C">
          <w:rPr>
            <w:lang w:val="en-GB"/>
          </w:rPr>
          <w:fldChar w:fldCharType="separate"/>
        </w:r>
        <w:r w:rsidR="00BF1AC4" w:rsidDel="00E4270C">
          <w:rPr>
            <w:noProof/>
            <w:lang w:val="en-GB"/>
          </w:rPr>
          <w:delInstrText>4</w:delInstrText>
        </w:r>
        <w:r w:rsidR="009A416E" w:rsidRPr="004424B1" w:rsidDel="00E4270C">
          <w:rPr>
            <w:noProof/>
            <w:lang w:val="en-GB"/>
          </w:rPr>
          <w:fldChar w:fldCharType="end"/>
        </w:r>
        <w:r w:rsidRPr="004424B1" w:rsidDel="00E4270C">
          <w:rPr>
            <w:lang w:val="en-GB"/>
          </w:rPr>
          <w:tab/>
          <w:delInstrText>Example Operation Template</w:delInstrText>
        </w:r>
        <w:bookmarkStart w:id="3338" w:name="_Toc186046583"/>
        <w:bookmarkStart w:id="3339" w:name="_Toc186457362"/>
        <w:bookmarkStart w:id="3340" w:name="_Toc186457387"/>
        <w:bookmarkStart w:id="3341" w:name="_Toc186457411"/>
        <w:bookmarkStart w:id="3342" w:name="_Toc186457436"/>
        <w:bookmarkStart w:id="3343" w:name="_Toc186471011"/>
        <w:bookmarkStart w:id="3344" w:name="_Toc186645522"/>
        <w:bookmarkEnd w:id="3337"/>
        <w:bookmarkEnd w:id="3338"/>
        <w:bookmarkEnd w:id="3339"/>
        <w:bookmarkEnd w:id="3340"/>
        <w:bookmarkEnd w:id="3341"/>
        <w:bookmarkEnd w:id="3342"/>
        <w:bookmarkEnd w:id="3343"/>
        <w:bookmarkEnd w:id="3344"/>
        <w:r w:rsidRPr="004424B1" w:rsidDel="00E4270C">
          <w:rPr>
            <w:lang w:val="en-GB"/>
          </w:rPr>
          <w:delInstrText>"</w:delInstrText>
        </w:r>
        <w:r w:rsidRPr="004424B1" w:rsidDel="00E4270C">
          <w:rPr>
            <w:lang w:val="en-GB"/>
          </w:rPr>
          <w:fldChar w:fldCharType="end"/>
        </w:r>
        <w:r w:rsidRPr="004424B1" w:rsidDel="00E4270C">
          <w:rPr>
            <w:lang w:val="en-GB"/>
          </w:rPr>
          <w:delText>:  Example Operation Template</w:delText>
        </w:r>
        <w:bookmarkStart w:id="3345" w:name="_Toc185341283"/>
        <w:bookmarkStart w:id="3346" w:name="_Toc185348765"/>
        <w:bookmarkStart w:id="3347" w:name="_Toc185427873"/>
        <w:bookmarkStart w:id="3348" w:name="_Toc185497514"/>
        <w:bookmarkStart w:id="3349" w:name="_Toc185498714"/>
        <w:bookmarkStart w:id="3350" w:name="_Toc185499914"/>
        <w:bookmarkStart w:id="3351" w:name="_Toc185501115"/>
        <w:bookmarkStart w:id="3352" w:name="_Toc185502320"/>
        <w:bookmarkStart w:id="3353" w:name="_Toc186030580"/>
        <w:bookmarkStart w:id="3354" w:name="_Toc186031786"/>
        <w:bookmarkStart w:id="3355" w:name="_Toc186032992"/>
        <w:bookmarkStart w:id="3356" w:name="_Toc186045490"/>
        <w:bookmarkStart w:id="3357" w:name="_Toc186456250"/>
        <w:bookmarkStart w:id="3358" w:name="_Toc186469895"/>
        <w:bookmarkStart w:id="3359" w:name="_Toc186644406"/>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del>
    </w:p>
    <w:p w14:paraId="7E2C13C7" w14:textId="264D6298" w:rsidR="008C7841" w:rsidRPr="004424B1" w:rsidDel="00E4270C" w:rsidRDefault="008C7841">
      <w:pPr>
        <w:rPr>
          <w:del w:id="3360" w:author="Quinten Van Woerkom" w:date="2024-12-17T13:59:00Z" w16du:dateUtc="2024-12-17T12:59:00Z"/>
          <w:rFonts w:ascii="Arial" w:hAnsi="Arial" w:cs="Arial"/>
          <w:b/>
          <w:sz w:val="18"/>
          <w:szCs w:val="18"/>
        </w:rPr>
        <w:pPrChange w:id="3361" w:author="Quinten Van Woerkom" w:date="2024-12-17T15:25:00Z" w16du:dateUtc="2024-12-17T14:25:00Z">
          <w:pPr>
            <w:pStyle w:val="TableCell"/>
            <w:jc w:val="center"/>
          </w:pPr>
        </w:pPrChange>
      </w:pPr>
      <w:del w:id="3362" w:author="Quinten Van Woerkom" w:date="2024-12-17T13:59:00Z" w16du:dateUtc="2024-12-17T12:59:00Z">
        <w:r w:rsidRPr="004424B1" w:rsidDel="00E4270C">
          <w:rPr>
            <w:rFonts w:ascii="Arial" w:hAnsi="Arial" w:cs="Arial"/>
            <w:b/>
            <w:sz w:val="18"/>
            <w:szCs w:val="18"/>
          </w:rPr>
          <w:delText>Operation Identifier</w:delText>
        </w:r>
        <w:bookmarkStart w:id="3363" w:name="_Toc185341284"/>
        <w:bookmarkStart w:id="3364" w:name="_Toc185348766"/>
        <w:bookmarkStart w:id="3365" w:name="_Toc185427874"/>
        <w:bookmarkStart w:id="3366" w:name="_Toc185497515"/>
        <w:bookmarkStart w:id="3367" w:name="_Toc185498715"/>
        <w:bookmarkStart w:id="3368" w:name="_Toc185499915"/>
        <w:bookmarkStart w:id="3369" w:name="_Toc185501116"/>
        <w:bookmarkStart w:id="3370" w:name="_Toc185502321"/>
        <w:bookmarkStart w:id="3371" w:name="_Toc186030581"/>
        <w:bookmarkStart w:id="3372" w:name="_Toc186031787"/>
        <w:bookmarkStart w:id="3373" w:name="_Toc186032993"/>
        <w:bookmarkStart w:id="3374" w:name="_Toc186045491"/>
        <w:bookmarkStart w:id="3375" w:name="_Toc186456251"/>
        <w:bookmarkStart w:id="3376" w:name="_Toc186469896"/>
        <w:bookmarkStart w:id="3377" w:name="_Toc186644407"/>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del>
    </w:p>
    <w:p w14:paraId="7BFFC6FB" w14:textId="0D8A9F1B" w:rsidR="008C7841" w:rsidRPr="004424B1" w:rsidDel="00E4270C" w:rsidRDefault="008C7841">
      <w:pPr>
        <w:rPr>
          <w:del w:id="3378" w:author="Quinten Van Woerkom" w:date="2024-12-17T13:59:00Z" w16du:dateUtc="2024-12-17T12:59:00Z"/>
          <w:rFonts w:ascii="Arial" w:hAnsi="Arial" w:cs="Arial"/>
          <w:sz w:val="18"/>
          <w:szCs w:val="18"/>
        </w:rPr>
        <w:pPrChange w:id="3379" w:author="Quinten Van Woerkom" w:date="2024-12-17T15:25:00Z" w16du:dateUtc="2024-12-17T14:25:00Z">
          <w:pPr>
            <w:pStyle w:val="TableCell"/>
            <w:jc w:val="center"/>
          </w:pPr>
        </w:pPrChange>
      </w:pPr>
      <w:del w:id="3380" w:author="Quinten Van Woerkom" w:date="2024-12-17T13:59:00Z" w16du:dateUtc="2024-12-17T12:59:00Z">
        <w:r w:rsidRPr="004424B1" w:rsidDel="00E4270C">
          <w:rPr>
            <w:rFonts w:ascii="Arial" w:hAnsi="Arial" w:cs="Arial"/>
            <w:sz w:val="18"/>
            <w:szCs w:val="18"/>
          </w:rPr>
          <w:delText>&lt;Operation name&gt;</w:delText>
        </w:r>
        <w:bookmarkStart w:id="3381" w:name="_Toc185341285"/>
        <w:bookmarkStart w:id="3382" w:name="_Toc185348767"/>
        <w:bookmarkStart w:id="3383" w:name="_Toc185427875"/>
        <w:bookmarkStart w:id="3384" w:name="_Toc185497516"/>
        <w:bookmarkStart w:id="3385" w:name="_Toc185498716"/>
        <w:bookmarkStart w:id="3386" w:name="_Toc185499916"/>
        <w:bookmarkStart w:id="3387" w:name="_Toc185501117"/>
        <w:bookmarkStart w:id="3388" w:name="_Toc185502322"/>
        <w:bookmarkStart w:id="3389" w:name="_Toc186030582"/>
        <w:bookmarkStart w:id="3390" w:name="_Toc186031788"/>
        <w:bookmarkStart w:id="3391" w:name="_Toc186032994"/>
        <w:bookmarkStart w:id="3392" w:name="_Toc186045492"/>
        <w:bookmarkStart w:id="3393" w:name="_Toc186456252"/>
        <w:bookmarkStart w:id="3394" w:name="_Toc186469897"/>
        <w:bookmarkStart w:id="3395" w:name="_Toc186644408"/>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del>
    </w:p>
    <w:p w14:paraId="67D648DA" w14:textId="7CAC5289" w:rsidR="008C7841" w:rsidRPr="004424B1" w:rsidDel="00E4270C" w:rsidRDefault="008C7841">
      <w:pPr>
        <w:rPr>
          <w:del w:id="3396" w:author="Quinten Van Woerkom" w:date="2024-12-17T13:59:00Z" w16du:dateUtc="2024-12-17T12:59:00Z"/>
          <w:rFonts w:ascii="Arial" w:hAnsi="Arial" w:cs="Arial"/>
          <w:b/>
          <w:sz w:val="18"/>
          <w:szCs w:val="18"/>
        </w:rPr>
        <w:pPrChange w:id="3397" w:author="Quinten Van Woerkom" w:date="2024-12-17T15:25:00Z" w16du:dateUtc="2024-12-17T14:25:00Z">
          <w:pPr>
            <w:pStyle w:val="TableCell"/>
            <w:jc w:val="center"/>
          </w:pPr>
        </w:pPrChange>
      </w:pPr>
      <w:bookmarkStart w:id="3398" w:name="_Toc185341286"/>
      <w:bookmarkEnd w:id="3398"/>
      <w:del w:id="3399" w:author="Quinten Van Woerkom" w:date="2024-12-17T13:59:00Z" w16du:dateUtc="2024-12-17T12:59:00Z">
        <w:r w:rsidRPr="004424B1" w:rsidDel="00E4270C">
          <w:rPr>
            <w:rFonts w:ascii="Arial" w:hAnsi="Arial" w:cs="Arial"/>
            <w:b/>
            <w:sz w:val="18"/>
            <w:szCs w:val="18"/>
          </w:rPr>
          <w:delText>Interaction Pattern</w:delText>
        </w:r>
        <w:bookmarkStart w:id="3400" w:name="_Toc185341287"/>
        <w:bookmarkStart w:id="3401" w:name="_Toc185348768"/>
        <w:bookmarkStart w:id="3402" w:name="_Toc185427876"/>
        <w:bookmarkStart w:id="3403" w:name="_Toc185497517"/>
        <w:bookmarkStart w:id="3404" w:name="_Toc185498717"/>
        <w:bookmarkStart w:id="3405" w:name="_Toc185499917"/>
        <w:bookmarkStart w:id="3406" w:name="_Toc185501118"/>
        <w:bookmarkStart w:id="3407" w:name="_Toc185502323"/>
        <w:bookmarkStart w:id="3408" w:name="_Toc186030583"/>
        <w:bookmarkStart w:id="3409" w:name="_Toc186031789"/>
        <w:bookmarkStart w:id="3410" w:name="_Toc186032995"/>
        <w:bookmarkStart w:id="3411" w:name="_Toc186045493"/>
        <w:bookmarkStart w:id="3412" w:name="_Toc186456253"/>
        <w:bookmarkStart w:id="3413" w:name="_Toc186469898"/>
        <w:bookmarkStart w:id="3414" w:name="_Toc18664440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del>
    </w:p>
    <w:p w14:paraId="22B5C158" w14:textId="3B969FE4" w:rsidR="008C7841" w:rsidRPr="004424B1" w:rsidDel="00E4270C" w:rsidRDefault="008C7841">
      <w:pPr>
        <w:rPr>
          <w:del w:id="3415" w:author="Quinten Van Woerkom" w:date="2024-12-17T13:59:00Z" w16du:dateUtc="2024-12-17T12:59:00Z"/>
          <w:rFonts w:ascii="Arial" w:hAnsi="Arial" w:cs="Arial"/>
          <w:sz w:val="18"/>
          <w:szCs w:val="18"/>
        </w:rPr>
        <w:pPrChange w:id="3416" w:author="Quinten Van Woerkom" w:date="2024-12-17T15:25:00Z" w16du:dateUtc="2024-12-17T14:25:00Z">
          <w:pPr>
            <w:pStyle w:val="TableCell"/>
            <w:jc w:val="center"/>
          </w:pPr>
        </w:pPrChange>
      </w:pPr>
      <w:del w:id="3417" w:author="Quinten Van Woerkom" w:date="2024-12-17T13:59:00Z" w16du:dateUtc="2024-12-17T12:59:00Z">
        <w:r w:rsidRPr="004424B1" w:rsidDel="00E4270C">
          <w:rPr>
            <w:rFonts w:ascii="Arial" w:hAnsi="Arial" w:cs="Arial"/>
            <w:sz w:val="18"/>
            <w:szCs w:val="18"/>
          </w:rPr>
          <w:delText>PUBLISH-SUBSCRIBE</w:delText>
        </w:r>
        <w:bookmarkStart w:id="3418" w:name="_Toc185341288"/>
        <w:bookmarkStart w:id="3419" w:name="_Toc185348769"/>
        <w:bookmarkStart w:id="3420" w:name="_Toc185427877"/>
        <w:bookmarkStart w:id="3421" w:name="_Toc185497518"/>
        <w:bookmarkStart w:id="3422" w:name="_Toc185498718"/>
        <w:bookmarkStart w:id="3423" w:name="_Toc185499918"/>
        <w:bookmarkStart w:id="3424" w:name="_Toc185501119"/>
        <w:bookmarkStart w:id="3425" w:name="_Toc185502324"/>
        <w:bookmarkStart w:id="3426" w:name="_Toc186030584"/>
        <w:bookmarkStart w:id="3427" w:name="_Toc186031790"/>
        <w:bookmarkStart w:id="3428" w:name="_Toc186032996"/>
        <w:bookmarkStart w:id="3429" w:name="_Toc186045494"/>
        <w:bookmarkStart w:id="3430" w:name="_Toc186456254"/>
        <w:bookmarkStart w:id="3431" w:name="_Toc186469899"/>
        <w:bookmarkStart w:id="3432" w:name="_Toc186644410"/>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del>
    </w:p>
    <w:p w14:paraId="3A7A2650" w14:textId="556C9130" w:rsidR="008C7841" w:rsidRPr="004424B1" w:rsidDel="00E4270C" w:rsidRDefault="008C7841">
      <w:pPr>
        <w:rPr>
          <w:del w:id="3433" w:author="Quinten Van Woerkom" w:date="2024-12-17T13:59:00Z" w16du:dateUtc="2024-12-17T12:59:00Z"/>
          <w:rFonts w:ascii="Arial" w:hAnsi="Arial" w:cs="Arial"/>
          <w:b/>
          <w:sz w:val="18"/>
          <w:szCs w:val="18"/>
        </w:rPr>
        <w:pPrChange w:id="3434" w:author="Quinten Van Woerkom" w:date="2024-12-17T15:25:00Z" w16du:dateUtc="2024-12-17T14:25:00Z">
          <w:pPr>
            <w:pStyle w:val="TableCell"/>
            <w:jc w:val="center"/>
          </w:pPr>
        </w:pPrChange>
      </w:pPr>
      <w:bookmarkStart w:id="3435" w:name="_Toc185341289"/>
      <w:bookmarkEnd w:id="3435"/>
      <w:del w:id="3436" w:author="Quinten Van Woerkom" w:date="2024-12-17T13:59:00Z" w16du:dateUtc="2024-12-17T12:59:00Z">
        <w:r w:rsidRPr="004424B1" w:rsidDel="00E4270C">
          <w:rPr>
            <w:rFonts w:ascii="Arial" w:hAnsi="Arial" w:cs="Arial"/>
            <w:b/>
            <w:sz w:val="18"/>
            <w:szCs w:val="18"/>
          </w:rPr>
          <w:delText>Subscription Keys</w:delText>
        </w:r>
        <w:bookmarkStart w:id="3437" w:name="_Toc185341290"/>
        <w:bookmarkStart w:id="3438" w:name="_Toc185348770"/>
        <w:bookmarkStart w:id="3439" w:name="_Toc185427878"/>
        <w:bookmarkStart w:id="3440" w:name="_Toc185497519"/>
        <w:bookmarkStart w:id="3441" w:name="_Toc185498719"/>
        <w:bookmarkStart w:id="3442" w:name="_Toc185499919"/>
        <w:bookmarkStart w:id="3443" w:name="_Toc185501120"/>
        <w:bookmarkStart w:id="3444" w:name="_Toc185502325"/>
        <w:bookmarkStart w:id="3445" w:name="_Toc186030585"/>
        <w:bookmarkStart w:id="3446" w:name="_Toc186031791"/>
        <w:bookmarkStart w:id="3447" w:name="_Toc186032997"/>
        <w:bookmarkStart w:id="3448" w:name="_Toc186045495"/>
        <w:bookmarkStart w:id="3449" w:name="_Toc186456255"/>
        <w:bookmarkStart w:id="3450" w:name="_Toc186469900"/>
        <w:bookmarkStart w:id="3451" w:name="_Toc186644411"/>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del>
    </w:p>
    <w:p w14:paraId="7B1C8BB9" w14:textId="56740920" w:rsidR="008C7841" w:rsidRPr="004424B1" w:rsidDel="00E4270C" w:rsidRDefault="008C7841">
      <w:pPr>
        <w:rPr>
          <w:del w:id="3452" w:author="Quinten Van Woerkom" w:date="2024-12-17T13:59:00Z" w16du:dateUtc="2024-12-17T12:59:00Z"/>
          <w:rFonts w:ascii="Arial" w:hAnsi="Arial" w:cs="Arial"/>
          <w:sz w:val="18"/>
          <w:szCs w:val="18"/>
        </w:rPr>
        <w:pPrChange w:id="3453" w:author="Quinten Van Woerkom" w:date="2024-12-17T15:25:00Z" w16du:dateUtc="2024-12-17T14:25:00Z">
          <w:pPr>
            <w:pStyle w:val="TableCell"/>
            <w:jc w:val="center"/>
          </w:pPr>
        </w:pPrChange>
      </w:pPr>
      <w:del w:id="3454" w:author="Quinten Van Woerkom" w:date="2024-12-17T13:59:00Z" w16du:dateUtc="2024-12-17T12:59:00Z">
        <w:r w:rsidRPr="004424B1" w:rsidDel="00E4270C">
          <w:rPr>
            <w:rFonts w:ascii="Arial" w:hAnsi="Arial" w:cs="Arial"/>
            <w:sz w:val="18"/>
            <w:szCs w:val="18"/>
          </w:rPr>
          <w:delText>planID : (MAL::Identifier)</w:delText>
        </w:r>
        <w:bookmarkStart w:id="3455" w:name="_Toc185341291"/>
        <w:bookmarkStart w:id="3456" w:name="_Toc185348771"/>
        <w:bookmarkStart w:id="3457" w:name="_Toc185427879"/>
        <w:bookmarkStart w:id="3458" w:name="_Toc185497520"/>
        <w:bookmarkStart w:id="3459" w:name="_Toc185498720"/>
        <w:bookmarkStart w:id="3460" w:name="_Toc185499920"/>
        <w:bookmarkStart w:id="3461" w:name="_Toc185501121"/>
        <w:bookmarkStart w:id="3462" w:name="_Toc185502326"/>
        <w:bookmarkStart w:id="3463" w:name="_Toc186030586"/>
        <w:bookmarkStart w:id="3464" w:name="_Toc186031792"/>
        <w:bookmarkStart w:id="3465" w:name="_Toc186032998"/>
        <w:bookmarkStart w:id="3466" w:name="_Toc186045496"/>
        <w:bookmarkStart w:id="3467" w:name="_Toc186456256"/>
        <w:bookmarkStart w:id="3468" w:name="_Toc186469901"/>
        <w:bookmarkStart w:id="3469" w:name="_Toc186644412"/>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del>
    </w:p>
    <w:p w14:paraId="11292F0C" w14:textId="50A355F7" w:rsidR="008C7841" w:rsidRPr="004424B1" w:rsidDel="00E4270C" w:rsidRDefault="008C7841">
      <w:pPr>
        <w:rPr>
          <w:del w:id="3470" w:author="Quinten Van Woerkom" w:date="2024-12-17T13:59:00Z" w16du:dateUtc="2024-12-17T12:59:00Z"/>
          <w:rFonts w:ascii="Arial" w:hAnsi="Arial" w:cs="Arial"/>
          <w:sz w:val="18"/>
          <w:szCs w:val="18"/>
        </w:rPr>
        <w:pPrChange w:id="3471" w:author="Quinten Van Woerkom" w:date="2024-12-17T15:25:00Z" w16du:dateUtc="2024-12-17T14:25:00Z">
          <w:pPr>
            <w:pStyle w:val="TableCell"/>
            <w:jc w:val="center"/>
          </w:pPr>
        </w:pPrChange>
      </w:pPr>
      <w:del w:id="3472" w:author="Quinten Van Woerkom" w:date="2024-12-17T13:59:00Z" w16du:dateUtc="2024-12-17T12:59:00Z">
        <w:r w:rsidRPr="004424B1" w:rsidDel="00E4270C">
          <w:rPr>
            <w:rFonts w:ascii="Arial" w:hAnsi="Arial" w:cs="Arial"/>
            <w:sz w:val="18"/>
            <w:szCs w:val="18"/>
          </w:rPr>
          <w:delText>precursor : (MAL::Identifier)</w:delText>
        </w:r>
        <w:bookmarkStart w:id="3473" w:name="_Toc185341292"/>
        <w:bookmarkStart w:id="3474" w:name="_Toc185348772"/>
        <w:bookmarkStart w:id="3475" w:name="_Toc185427880"/>
        <w:bookmarkStart w:id="3476" w:name="_Toc185497521"/>
        <w:bookmarkStart w:id="3477" w:name="_Toc185498721"/>
        <w:bookmarkStart w:id="3478" w:name="_Toc185499921"/>
        <w:bookmarkStart w:id="3479" w:name="_Toc185501122"/>
        <w:bookmarkStart w:id="3480" w:name="_Toc185502327"/>
        <w:bookmarkStart w:id="3481" w:name="_Toc186030587"/>
        <w:bookmarkStart w:id="3482" w:name="_Toc186031793"/>
        <w:bookmarkStart w:id="3483" w:name="_Toc186032999"/>
        <w:bookmarkStart w:id="3484" w:name="_Toc186045497"/>
        <w:bookmarkStart w:id="3485" w:name="_Toc186456257"/>
        <w:bookmarkStart w:id="3486" w:name="_Toc186469902"/>
        <w:bookmarkStart w:id="3487" w:name="_Toc186644413"/>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del>
    </w:p>
    <w:p w14:paraId="73FE9621" w14:textId="48EBCE44" w:rsidR="008C7841" w:rsidRPr="004424B1" w:rsidDel="00E4270C" w:rsidRDefault="008C7841">
      <w:pPr>
        <w:rPr>
          <w:del w:id="3488" w:author="Quinten Van Woerkom" w:date="2024-12-17T13:59:00Z" w16du:dateUtc="2024-12-17T12:59:00Z"/>
          <w:rFonts w:ascii="Arial" w:hAnsi="Arial" w:cs="Arial"/>
          <w:sz w:val="18"/>
          <w:szCs w:val="18"/>
        </w:rPr>
        <w:pPrChange w:id="3489" w:author="Quinten Van Woerkom" w:date="2024-12-17T15:25:00Z" w16du:dateUtc="2024-12-17T14:25:00Z">
          <w:pPr>
            <w:pStyle w:val="TableCell"/>
            <w:jc w:val="center"/>
          </w:pPr>
        </w:pPrChange>
      </w:pPr>
      <w:del w:id="3490" w:author="Quinten Van Woerkom" w:date="2024-12-17T13:59:00Z" w16du:dateUtc="2024-12-17T12:59:00Z">
        <w:r w:rsidRPr="004424B1" w:rsidDel="00E4270C">
          <w:rPr>
            <w:rFonts w:ascii="Arial" w:hAnsi="Arial" w:cs="Arial"/>
            <w:sz w:val="18"/>
            <w:szCs w:val="18"/>
          </w:rPr>
          <w:delText>status : (MAL::</w:delText>
        </w:r>
      </w:del>
      <w:del w:id="3491" w:author="Quinten Van Woerkom" w:date="2024-11-27T15:25:00Z" w16du:dateUtc="2024-11-27T14:25:00Z">
        <w:r w:rsidRPr="004424B1" w:rsidDel="007C1890">
          <w:rPr>
            <w:rFonts w:ascii="Arial" w:hAnsi="Arial" w:cs="Arial"/>
            <w:sz w:val="18"/>
            <w:szCs w:val="18"/>
          </w:rPr>
          <w:delText>UInteger</w:delText>
        </w:r>
      </w:del>
      <w:del w:id="3492" w:author="Quinten Van Woerkom" w:date="2024-12-17T13:59:00Z" w16du:dateUtc="2024-12-17T12:59:00Z">
        <w:r w:rsidRPr="004424B1" w:rsidDel="00E4270C">
          <w:rPr>
            <w:rFonts w:ascii="Arial" w:hAnsi="Arial" w:cs="Arial"/>
            <w:sz w:val="18"/>
            <w:szCs w:val="18"/>
          </w:rPr>
          <w:delText>)</w:delText>
        </w:r>
        <w:bookmarkStart w:id="3493" w:name="_Toc185341293"/>
        <w:bookmarkStart w:id="3494" w:name="_Toc185348773"/>
        <w:bookmarkStart w:id="3495" w:name="_Toc185427881"/>
        <w:bookmarkStart w:id="3496" w:name="_Toc185497522"/>
        <w:bookmarkStart w:id="3497" w:name="_Toc185498722"/>
        <w:bookmarkStart w:id="3498" w:name="_Toc185499922"/>
        <w:bookmarkStart w:id="3499" w:name="_Toc185501123"/>
        <w:bookmarkStart w:id="3500" w:name="_Toc185502328"/>
        <w:bookmarkStart w:id="3501" w:name="_Toc186030588"/>
        <w:bookmarkStart w:id="3502" w:name="_Toc186031794"/>
        <w:bookmarkStart w:id="3503" w:name="_Toc186033000"/>
        <w:bookmarkStart w:id="3504" w:name="_Toc186045498"/>
        <w:bookmarkStart w:id="3505" w:name="_Toc186456258"/>
        <w:bookmarkStart w:id="3506" w:name="_Toc186469903"/>
        <w:bookmarkStart w:id="3507" w:name="_Toc186644414"/>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del>
    </w:p>
    <w:p w14:paraId="08D267BA" w14:textId="6978F7AE" w:rsidR="008C7841" w:rsidRPr="004424B1" w:rsidDel="00E4270C" w:rsidRDefault="008C7841">
      <w:pPr>
        <w:rPr>
          <w:del w:id="3508" w:author="Quinten Van Woerkom" w:date="2024-12-17T13:59:00Z" w16du:dateUtc="2024-12-17T12:59:00Z"/>
          <w:rFonts w:ascii="Arial" w:hAnsi="Arial" w:cs="Arial"/>
          <w:sz w:val="18"/>
          <w:szCs w:val="18"/>
        </w:rPr>
        <w:pPrChange w:id="3509" w:author="Quinten Van Woerkom" w:date="2024-12-17T15:25:00Z" w16du:dateUtc="2024-12-17T14:25:00Z">
          <w:pPr>
            <w:pStyle w:val="TableCell"/>
            <w:jc w:val="center"/>
          </w:pPr>
        </w:pPrChange>
      </w:pPr>
      <w:del w:id="3510" w:author="Quinten Van Woerkom" w:date="2024-12-17T13:59:00Z" w16du:dateUtc="2024-12-17T12:59:00Z">
        <w:r w:rsidRPr="004424B1" w:rsidDel="00E4270C">
          <w:rPr>
            <w:rFonts w:ascii="Arial" w:hAnsi="Arial" w:cs="Arial"/>
            <w:sz w:val="18"/>
            <w:szCs w:val="18"/>
          </w:rPr>
          <w:delText>originator : (MAL::Identifier)</w:delText>
        </w:r>
        <w:bookmarkStart w:id="3511" w:name="_Toc185341294"/>
        <w:bookmarkStart w:id="3512" w:name="_Toc185348774"/>
        <w:bookmarkStart w:id="3513" w:name="_Toc185427882"/>
        <w:bookmarkStart w:id="3514" w:name="_Toc185497523"/>
        <w:bookmarkStart w:id="3515" w:name="_Toc185498723"/>
        <w:bookmarkStart w:id="3516" w:name="_Toc185499923"/>
        <w:bookmarkStart w:id="3517" w:name="_Toc185501124"/>
        <w:bookmarkStart w:id="3518" w:name="_Toc185502329"/>
        <w:bookmarkStart w:id="3519" w:name="_Toc186030589"/>
        <w:bookmarkStart w:id="3520" w:name="_Toc186031795"/>
        <w:bookmarkStart w:id="3521" w:name="_Toc186033001"/>
        <w:bookmarkStart w:id="3522" w:name="_Toc186045499"/>
        <w:bookmarkStart w:id="3523" w:name="_Toc186456259"/>
        <w:bookmarkStart w:id="3524" w:name="_Toc186469904"/>
        <w:bookmarkStart w:id="3525" w:name="_Toc186644415"/>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del>
    </w:p>
    <w:p w14:paraId="1C62D272" w14:textId="2C364D07" w:rsidR="008C7841" w:rsidRPr="004424B1" w:rsidDel="00E4270C" w:rsidRDefault="008C7841">
      <w:pPr>
        <w:rPr>
          <w:del w:id="3526" w:author="Quinten Van Woerkom" w:date="2024-12-17T13:59:00Z" w16du:dateUtc="2024-12-17T12:59:00Z"/>
          <w:rFonts w:ascii="Arial" w:hAnsi="Arial" w:cs="Arial"/>
          <w:sz w:val="2"/>
          <w:szCs w:val="2"/>
          <w:lang w:val="en-GB"/>
        </w:rPr>
        <w:pPrChange w:id="3527" w:author="Quinten Van Woerkom" w:date="2024-12-17T15:25:00Z" w16du:dateUtc="2024-12-17T14:25:00Z">
          <w:pPr>
            <w:spacing w:before="0" w:line="240" w:lineRule="auto"/>
          </w:pPr>
        </w:pPrChange>
      </w:pPr>
      <w:bookmarkStart w:id="3528" w:name="_Toc185341295"/>
      <w:bookmarkStart w:id="3529" w:name="_Toc185341296"/>
      <w:bookmarkStart w:id="3530" w:name="_Toc185348775"/>
      <w:bookmarkStart w:id="3531" w:name="_Toc185427883"/>
      <w:bookmarkStart w:id="3532" w:name="_Toc185497524"/>
      <w:bookmarkStart w:id="3533" w:name="_Toc185498724"/>
      <w:bookmarkStart w:id="3534" w:name="_Toc185499924"/>
      <w:bookmarkStart w:id="3535" w:name="_Toc185501125"/>
      <w:bookmarkStart w:id="3536" w:name="_Toc185502330"/>
      <w:bookmarkStart w:id="3537" w:name="_Toc186030590"/>
      <w:bookmarkStart w:id="3538" w:name="_Toc186031796"/>
      <w:bookmarkStart w:id="3539" w:name="_Toc186033002"/>
      <w:bookmarkStart w:id="3540" w:name="_Toc186045500"/>
      <w:bookmarkStart w:id="3541" w:name="_Toc186456260"/>
      <w:bookmarkStart w:id="3542" w:name="_Toc186469905"/>
      <w:bookmarkStart w:id="3543" w:name="_Toc186644416"/>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p>
    <w:p w14:paraId="1630216E" w14:textId="3C0D2F36" w:rsidR="008C7841" w:rsidRPr="004424B1" w:rsidDel="00E4270C" w:rsidRDefault="008C7841">
      <w:pPr>
        <w:rPr>
          <w:del w:id="3544" w:author="Quinten Van Woerkom" w:date="2024-12-17T13:59:00Z" w16du:dateUtc="2024-12-17T12:59:00Z"/>
          <w:rFonts w:ascii="Arial" w:hAnsi="Arial" w:cs="Arial"/>
          <w:sz w:val="18"/>
          <w:szCs w:val="18"/>
        </w:rPr>
        <w:pPrChange w:id="3545" w:author="Quinten Van Woerkom" w:date="2024-12-17T15:25:00Z" w16du:dateUtc="2024-12-17T14:25:00Z">
          <w:pPr>
            <w:pStyle w:val="TableCell"/>
            <w:jc w:val="center"/>
          </w:pPr>
        </w:pPrChange>
      </w:pPr>
      <w:del w:id="3546" w:author="Quinten Van Woerkom" w:date="2024-12-17T13:59:00Z" w16du:dateUtc="2024-12-17T12:59:00Z">
        <w:r w:rsidRPr="004424B1" w:rsidDel="00E4270C">
          <w:rPr>
            <w:rFonts w:ascii="Arial" w:hAnsi="Arial" w:cs="Arial"/>
            <w:sz w:val="18"/>
            <w:szCs w:val="18"/>
          </w:rPr>
          <w:delText>Pattern Sequence</w:delText>
        </w:r>
        <w:bookmarkStart w:id="3547" w:name="_Toc185341297"/>
        <w:bookmarkStart w:id="3548" w:name="_Toc185348776"/>
        <w:bookmarkStart w:id="3549" w:name="_Toc185427884"/>
        <w:bookmarkStart w:id="3550" w:name="_Toc185497525"/>
        <w:bookmarkStart w:id="3551" w:name="_Toc185498725"/>
        <w:bookmarkStart w:id="3552" w:name="_Toc185499925"/>
        <w:bookmarkStart w:id="3553" w:name="_Toc185501126"/>
        <w:bookmarkStart w:id="3554" w:name="_Toc185502331"/>
        <w:bookmarkStart w:id="3555" w:name="_Toc186030591"/>
        <w:bookmarkStart w:id="3556" w:name="_Toc186031797"/>
        <w:bookmarkStart w:id="3557" w:name="_Toc186033003"/>
        <w:bookmarkStart w:id="3558" w:name="_Toc186045501"/>
        <w:bookmarkStart w:id="3559" w:name="_Toc186456261"/>
        <w:bookmarkStart w:id="3560" w:name="_Toc186469906"/>
        <w:bookmarkStart w:id="3561" w:name="_Toc186644417"/>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del>
    </w:p>
    <w:p w14:paraId="4F7F2D69" w14:textId="7E8D2531" w:rsidR="008C7841" w:rsidRPr="004424B1" w:rsidDel="00E4270C" w:rsidRDefault="008C7841">
      <w:pPr>
        <w:rPr>
          <w:del w:id="3562" w:author="Quinten Van Woerkom" w:date="2024-12-17T13:59:00Z" w16du:dateUtc="2024-12-17T12:59:00Z"/>
          <w:rFonts w:ascii="Arial" w:hAnsi="Arial" w:cs="Arial"/>
          <w:sz w:val="18"/>
          <w:szCs w:val="18"/>
        </w:rPr>
        <w:pPrChange w:id="3563" w:author="Quinten Van Woerkom" w:date="2024-12-17T15:25:00Z" w16du:dateUtc="2024-12-17T14:25:00Z">
          <w:pPr>
            <w:pStyle w:val="TableCell"/>
            <w:jc w:val="center"/>
          </w:pPr>
        </w:pPrChange>
      </w:pPr>
      <w:del w:id="3564" w:author="Quinten Van Woerkom" w:date="2024-12-17T13:59:00Z" w16du:dateUtc="2024-12-17T12:59:00Z">
        <w:r w:rsidRPr="004424B1" w:rsidDel="00E4270C">
          <w:rPr>
            <w:rFonts w:ascii="Arial" w:hAnsi="Arial" w:cs="Arial"/>
            <w:sz w:val="18"/>
            <w:szCs w:val="18"/>
          </w:rPr>
          <w:delText>Message</w:delText>
        </w:r>
        <w:bookmarkStart w:id="3565" w:name="_Toc185341298"/>
        <w:bookmarkStart w:id="3566" w:name="_Toc185348777"/>
        <w:bookmarkStart w:id="3567" w:name="_Toc185427885"/>
        <w:bookmarkStart w:id="3568" w:name="_Toc185497526"/>
        <w:bookmarkStart w:id="3569" w:name="_Toc185498726"/>
        <w:bookmarkStart w:id="3570" w:name="_Toc185499926"/>
        <w:bookmarkStart w:id="3571" w:name="_Toc185501127"/>
        <w:bookmarkStart w:id="3572" w:name="_Toc185502332"/>
        <w:bookmarkStart w:id="3573" w:name="_Toc186030592"/>
        <w:bookmarkStart w:id="3574" w:name="_Toc186031798"/>
        <w:bookmarkStart w:id="3575" w:name="_Toc186033004"/>
        <w:bookmarkStart w:id="3576" w:name="_Toc186045502"/>
        <w:bookmarkStart w:id="3577" w:name="_Toc186456262"/>
        <w:bookmarkStart w:id="3578" w:name="_Toc186469907"/>
        <w:bookmarkStart w:id="3579" w:name="_Toc186644418"/>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del>
    </w:p>
    <w:p w14:paraId="5CFDF4AD" w14:textId="2344F5DF" w:rsidR="008C7841" w:rsidRPr="004424B1" w:rsidDel="00E4270C" w:rsidRDefault="008C7841">
      <w:pPr>
        <w:rPr>
          <w:del w:id="3580" w:author="Quinten Van Woerkom" w:date="2024-12-17T13:59:00Z" w16du:dateUtc="2024-12-17T12:59:00Z"/>
          <w:rFonts w:ascii="Arial" w:hAnsi="Arial" w:cs="Arial"/>
          <w:sz w:val="18"/>
          <w:szCs w:val="18"/>
        </w:rPr>
        <w:pPrChange w:id="3581" w:author="Quinten Van Woerkom" w:date="2024-12-17T15:25:00Z" w16du:dateUtc="2024-12-17T14:25:00Z">
          <w:pPr>
            <w:pStyle w:val="TableCell"/>
            <w:jc w:val="center"/>
          </w:pPr>
        </w:pPrChange>
      </w:pPr>
      <w:del w:id="3582" w:author="Quinten Van Woerkom" w:date="2024-12-17T13:59:00Z" w16du:dateUtc="2024-12-17T12:59:00Z">
        <w:r w:rsidRPr="004424B1" w:rsidDel="00E4270C">
          <w:rPr>
            <w:rFonts w:ascii="Arial" w:hAnsi="Arial" w:cs="Arial"/>
            <w:sz w:val="18"/>
            <w:szCs w:val="18"/>
          </w:rPr>
          <w:delText>Nullable</w:delText>
        </w:r>
        <w:bookmarkStart w:id="3583" w:name="_Toc185341299"/>
        <w:bookmarkStart w:id="3584" w:name="_Toc185348778"/>
        <w:bookmarkStart w:id="3585" w:name="_Toc185427886"/>
        <w:bookmarkStart w:id="3586" w:name="_Toc185497527"/>
        <w:bookmarkStart w:id="3587" w:name="_Toc185498727"/>
        <w:bookmarkStart w:id="3588" w:name="_Toc185499927"/>
        <w:bookmarkStart w:id="3589" w:name="_Toc185501128"/>
        <w:bookmarkStart w:id="3590" w:name="_Toc185502333"/>
        <w:bookmarkStart w:id="3591" w:name="_Toc186030593"/>
        <w:bookmarkStart w:id="3592" w:name="_Toc186031799"/>
        <w:bookmarkStart w:id="3593" w:name="_Toc186033005"/>
        <w:bookmarkStart w:id="3594" w:name="_Toc186045503"/>
        <w:bookmarkStart w:id="3595" w:name="_Toc186456263"/>
        <w:bookmarkStart w:id="3596" w:name="_Toc186469908"/>
        <w:bookmarkStart w:id="3597" w:name="_Toc186644419"/>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del>
    </w:p>
    <w:p w14:paraId="15A08165" w14:textId="393CE5DE" w:rsidR="008C7841" w:rsidRPr="004424B1" w:rsidDel="00E4270C" w:rsidRDefault="008C7841">
      <w:pPr>
        <w:rPr>
          <w:del w:id="3598" w:author="Quinten Van Woerkom" w:date="2024-12-17T13:59:00Z" w16du:dateUtc="2024-12-17T12:59:00Z"/>
          <w:rFonts w:ascii="Arial" w:hAnsi="Arial" w:cs="Arial"/>
          <w:sz w:val="18"/>
          <w:szCs w:val="18"/>
        </w:rPr>
        <w:pPrChange w:id="3599" w:author="Quinten Van Woerkom" w:date="2024-12-17T15:25:00Z" w16du:dateUtc="2024-12-17T14:25:00Z">
          <w:pPr>
            <w:pStyle w:val="TableCell"/>
            <w:jc w:val="center"/>
          </w:pPr>
        </w:pPrChange>
      </w:pPr>
      <w:del w:id="3600" w:author="Quinten Van Woerkom" w:date="2024-12-17T13:59:00Z" w16du:dateUtc="2024-12-17T12:59:00Z">
        <w:r w:rsidRPr="004424B1" w:rsidDel="00E4270C">
          <w:rPr>
            <w:rFonts w:ascii="Arial" w:hAnsi="Arial" w:cs="Arial"/>
            <w:sz w:val="18"/>
            <w:szCs w:val="18"/>
          </w:rPr>
          <w:delText>Body Signature</w:delText>
        </w:r>
        <w:bookmarkStart w:id="3601" w:name="_Toc185341300"/>
        <w:bookmarkStart w:id="3602" w:name="_Toc185348779"/>
        <w:bookmarkStart w:id="3603" w:name="_Toc185427887"/>
        <w:bookmarkStart w:id="3604" w:name="_Toc185497528"/>
        <w:bookmarkStart w:id="3605" w:name="_Toc185498728"/>
        <w:bookmarkStart w:id="3606" w:name="_Toc185499928"/>
        <w:bookmarkStart w:id="3607" w:name="_Toc185501129"/>
        <w:bookmarkStart w:id="3608" w:name="_Toc185502334"/>
        <w:bookmarkStart w:id="3609" w:name="_Toc186030594"/>
        <w:bookmarkStart w:id="3610" w:name="_Toc186031800"/>
        <w:bookmarkStart w:id="3611" w:name="_Toc186033006"/>
        <w:bookmarkStart w:id="3612" w:name="_Toc186045504"/>
        <w:bookmarkStart w:id="3613" w:name="_Toc186456264"/>
        <w:bookmarkStart w:id="3614" w:name="_Toc186469909"/>
        <w:bookmarkStart w:id="3615" w:name="_Toc18664442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del>
    </w:p>
    <w:p w14:paraId="4E3395EF" w14:textId="01C4C4FA" w:rsidR="008C7841" w:rsidRPr="004424B1" w:rsidDel="00E4270C" w:rsidRDefault="008C7841">
      <w:pPr>
        <w:rPr>
          <w:del w:id="3616" w:author="Quinten Van Woerkom" w:date="2024-12-17T13:59:00Z" w16du:dateUtc="2024-12-17T12:59:00Z"/>
          <w:rFonts w:ascii="Arial" w:hAnsi="Arial" w:cs="Arial"/>
          <w:sz w:val="18"/>
          <w:szCs w:val="18"/>
        </w:rPr>
        <w:pPrChange w:id="3617" w:author="Quinten Van Woerkom" w:date="2024-12-17T15:25:00Z" w16du:dateUtc="2024-12-17T14:25:00Z">
          <w:pPr>
            <w:pStyle w:val="TableCell"/>
            <w:jc w:val="center"/>
          </w:pPr>
        </w:pPrChange>
      </w:pPr>
      <w:bookmarkStart w:id="3618" w:name="_Toc185341301"/>
      <w:bookmarkEnd w:id="3618"/>
      <w:del w:id="3619" w:author="Quinten Van Woerkom" w:date="2024-12-17T13:59:00Z" w16du:dateUtc="2024-12-17T12:59:00Z">
        <w:r w:rsidRPr="004424B1" w:rsidDel="00E4270C">
          <w:rPr>
            <w:rFonts w:ascii="Arial" w:hAnsi="Arial" w:cs="Arial"/>
            <w:sz w:val="18"/>
            <w:szCs w:val="18"/>
          </w:rPr>
          <w:lastRenderedPageBreak/>
          <w:delText>OUT</w:delText>
        </w:r>
        <w:bookmarkStart w:id="3620" w:name="_Toc185341302"/>
        <w:bookmarkStart w:id="3621" w:name="_Toc185348780"/>
        <w:bookmarkStart w:id="3622" w:name="_Toc185427888"/>
        <w:bookmarkStart w:id="3623" w:name="_Toc185497529"/>
        <w:bookmarkStart w:id="3624" w:name="_Toc185498729"/>
        <w:bookmarkStart w:id="3625" w:name="_Toc185499929"/>
        <w:bookmarkStart w:id="3626" w:name="_Toc185501130"/>
        <w:bookmarkStart w:id="3627" w:name="_Toc185502335"/>
        <w:bookmarkStart w:id="3628" w:name="_Toc186030595"/>
        <w:bookmarkStart w:id="3629" w:name="_Toc186031801"/>
        <w:bookmarkStart w:id="3630" w:name="_Toc186033007"/>
        <w:bookmarkStart w:id="3631" w:name="_Toc186045505"/>
        <w:bookmarkStart w:id="3632" w:name="_Toc186456265"/>
        <w:bookmarkStart w:id="3633" w:name="_Toc186469910"/>
        <w:bookmarkStart w:id="3634" w:name="_Toc186644421"/>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del>
    </w:p>
    <w:p w14:paraId="2C0BBE7A" w14:textId="54FB618C" w:rsidR="008C7841" w:rsidRPr="004424B1" w:rsidDel="00E4270C" w:rsidRDefault="008C7841">
      <w:pPr>
        <w:rPr>
          <w:del w:id="3635" w:author="Quinten Van Woerkom" w:date="2024-12-17T13:59:00Z" w16du:dateUtc="2024-12-17T12:59:00Z"/>
          <w:rFonts w:ascii="Arial" w:hAnsi="Arial" w:cs="Arial"/>
          <w:sz w:val="18"/>
          <w:szCs w:val="18"/>
        </w:rPr>
        <w:pPrChange w:id="3636" w:author="Quinten Van Woerkom" w:date="2024-12-17T15:25:00Z" w16du:dateUtc="2024-12-17T14:25:00Z">
          <w:pPr>
            <w:pStyle w:val="TableCell"/>
            <w:jc w:val="center"/>
          </w:pPr>
        </w:pPrChange>
      </w:pPr>
      <w:del w:id="3637" w:author="Quinten Van Woerkom" w:date="2024-12-17T13:59:00Z" w16du:dateUtc="2024-12-17T12:59:00Z">
        <w:r w:rsidRPr="004424B1" w:rsidDel="00E4270C">
          <w:rPr>
            <w:rFonts w:ascii="Arial" w:hAnsi="Arial" w:cs="Arial"/>
            <w:sz w:val="18"/>
            <w:szCs w:val="18"/>
          </w:rPr>
          <w:delText>PUBLISH/NOTIFY</w:delText>
        </w:r>
        <w:bookmarkStart w:id="3638" w:name="_Toc185341303"/>
        <w:bookmarkStart w:id="3639" w:name="_Toc185348781"/>
        <w:bookmarkStart w:id="3640" w:name="_Toc185427889"/>
        <w:bookmarkStart w:id="3641" w:name="_Toc185497530"/>
        <w:bookmarkStart w:id="3642" w:name="_Toc185498730"/>
        <w:bookmarkStart w:id="3643" w:name="_Toc185499930"/>
        <w:bookmarkStart w:id="3644" w:name="_Toc185501131"/>
        <w:bookmarkStart w:id="3645" w:name="_Toc185502336"/>
        <w:bookmarkStart w:id="3646" w:name="_Toc186030596"/>
        <w:bookmarkStart w:id="3647" w:name="_Toc186031802"/>
        <w:bookmarkStart w:id="3648" w:name="_Toc186033008"/>
        <w:bookmarkStart w:id="3649" w:name="_Toc186045506"/>
        <w:bookmarkStart w:id="3650" w:name="_Toc186456266"/>
        <w:bookmarkStart w:id="3651" w:name="_Toc186469911"/>
        <w:bookmarkStart w:id="3652" w:name="_Toc186644422"/>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del>
    </w:p>
    <w:p w14:paraId="59972131" w14:textId="2C1C43BC" w:rsidR="008C7841" w:rsidRPr="004424B1" w:rsidDel="00E4270C" w:rsidRDefault="008C7841">
      <w:pPr>
        <w:rPr>
          <w:del w:id="3653" w:author="Quinten Van Woerkom" w:date="2024-12-17T13:59:00Z" w16du:dateUtc="2024-12-17T12:59:00Z"/>
          <w:rFonts w:ascii="Arial" w:hAnsi="Arial" w:cs="Arial"/>
          <w:sz w:val="18"/>
          <w:szCs w:val="18"/>
        </w:rPr>
        <w:pPrChange w:id="3654" w:author="Quinten Van Woerkom" w:date="2024-12-17T15:25:00Z" w16du:dateUtc="2024-12-17T14:25:00Z">
          <w:pPr>
            <w:pStyle w:val="TableCell"/>
            <w:jc w:val="center"/>
          </w:pPr>
        </w:pPrChange>
      </w:pPr>
      <w:del w:id="3655" w:author="Quinten Van Woerkom" w:date="2024-12-17T13:59:00Z" w16du:dateUtc="2024-12-17T12:59:00Z">
        <w:r w:rsidRPr="004424B1" w:rsidDel="00E4270C">
          <w:rPr>
            <w:rFonts w:ascii="Arial" w:hAnsi="Arial" w:cs="Arial"/>
            <w:sz w:val="18"/>
            <w:szCs w:val="18"/>
          </w:rPr>
          <w:delText>Yes¦No</w:delText>
        </w:r>
        <w:bookmarkStart w:id="3656" w:name="_Toc185341304"/>
        <w:bookmarkStart w:id="3657" w:name="_Toc185348782"/>
        <w:bookmarkStart w:id="3658" w:name="_Toc185427890"/>
        <w:bookmarkStart w:id="3659" w:name="_Toc185497531"/>
        <w:bookmarkStart w:id="3660" w:name="_Toc185498731"/>
        <w:bookmarkStart w:id="3661" w:name="_Toc185499931"/>
        <w:bookmarkStart w:id="3662" w:name="_Toc185501132"/>
        <w:bookmarkStart w:id="3663" w:name="_Toc185502337"/>
        <w:bookmarkStart w:id="3664" w:name="_Toc186030597"/>
        <w:bookmarkStart w:id="3665" w:name="_Toc186031803"/>
        <w:bookmarkStart w:id="3666" w:name="_Toc186033009"/>
        <w:bookmarkStart w:id="3667" w:name="_Toc186045507"/>
        <w:bookmarkStart w:id="3668" w:name="_Toc186456267"/>
        <w:bookmarkStart w:id="3669" w:name="_Toc186469912"/>
        <w:bookmarkStart w:id="3670" w:name="_Toc186644423"/>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del>
    </w:p>
    <w:p w14:paraId="15E12A99" w14:textId="540C059D" w:rsidR="008C7841" w:rsidRPr="004424B1" w:rsidDel="00E4270C" w:rsidRDefault="008C7841">
      <w:pPr>
        <w:rPr>
          <w:del w:id="3671" w:author="Quinten Van Woerkom" w:date="2024-12-17T13:59:00Z" w16du:dateUtc="2024-12-17T12:59:00Z"/>
          <w:rFonts w:ascii="Arial" w:hAnsi="Arial" w:cs="Arial"/>
          <w:sz w:val="18"/>
          <w:szCs w:val="18"/>
        </w:rPr>
        <w:pPrChange w:id="3672" w:author="Quinten Van Woerkom" w:date="2024-12-17T15:25:00Z" w16du:dateUtc="2024-12-17T14:25:00Z">
          <w:pPr>
            <w:pStyle w:val="TableCell"/>
            <w:jc w:val="center"/>
          </w:pPr>
        </w:pPrChange>
      </w:pPr>
      <w:commentRangeStart w:id="3673"/>
      <w:del w:id="3674" w:author="Quinten Van Woerkom" w:date="2024-11-25T09:38:00Z" w16du:dateUtc="2024-11-25T08:38:00Z">
        <w:r w:rsidRPr="004424B1" w:rsidDel="00B82C79">
          <w:rPr>
            <w:rFonts w:ascii="Arial" w:hAnsi="Arial" w:cs="Arial"/>
            <w:sz w:val="18"/>
            <w:szCs w:val="18"/>
          </w:rPr>
          <w:delText>List&lt;</w:delText>
        </w:r>
      </w:del>
      <w:del w:id="3675" w:author="Quinten Van Woerkom" w:date="2024-12-17T13:59:00Z" w16du:dateUtc="2024-12-17T12:59:00Z">
        <w:r w:rsidRPr="004424B1" w:rsidDel="00E4270C">
          <w:rPr>
            <w:rFonts w:ascii="Arial" w:hAnsi="Arial" w:cs="Arial"/>
            <w:sz w:val="18"/>
            <w:szCs w:val="18"/>
          </w:rPr>
          <w:delText>Field name : (data type)</w:delText>
        </w:r>
        <w:commentRangeEnd w:id="3673"/>
        <w:r w:rsidR="00B82C79" w:rsidDel="00E4270C">
          <w:rPr>
            <w:rStyle w:val="CommentReference"/>
          </w:rPr>
          <w:commentReference w:id="3673"/>
        </w:r>
      </w:del>
      <w:del w:id="3676" w:author="Quinten Van Woerkom" w:date="2024-11-25T09:38:00Z" w16du:dateUtc="2024-11-25T08:38:00Z">
        <w:r w:rsidRPr="004424B1" w:rsidDel="00B82C79">
          <w:rPr>
            <w:rFonts w:ascii="Arial" w:hAnsi="Arial" w:cs="Arial"/>
            <w:sz w:val="18"/>
            <w:szCs w:val="18"/>
          </w:rPr>
          <w:delText>&gt;</w:delText>
        </w:r>
      </w:del>
      <w:bookmarkStart w:id="3677" w:name="_Toc185341305"/>
      <w:bookmarkStart w:id="3678" w:name="_Toc185348783"/>
      <w:bookmarkStart w:id="3679" w:name="_Toc185427891"/>
      <w:bookmarkStart w:id="3680" w:name="_Toc185497532"/>
      <w:bookmarkStart w:id="3681" w:name="_Toc185498732"/>
      <w:bookmarkStart w:id="3682" w:name="_Toc185499932"/>
      <w:bookmarkStart w:id="3683" w:name="_Toc185501133"/>
      <w:bookmarkStart w:id="3684" w:name="_Toc185502338"/>
      <w:bookmarkStart w:id="3685" w:name="_Toc186030598"/>
      <w:bookmarkStart w:id="3686" w:name="_Toc186031804"/>
      <w:bookmarkStart w:id="3687" w:name="_Toc186033010"/>
      <w:bookmarkStart w:id="3688" w:name="_Toc186045508"/>
      <w:bookmarkStart w:id="3689" w:name="_Toc186456268"/>
      <w:bookmarkStart w:id="3690" w:name="_Toc186469913"/>
      <w:bookmarkStart w:id="3691" w:name="_Toc186644424"/>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p>
    <w:p w14:paraId="66F326B7" w14:textId="1B8AE02B" w:rsidR="008C7841" w:rsidRPr="004424B1" w:rsidDel="00E4270C" w:rsidRDefault="008C7841">
      <w:pPr>
        <w:rPr>
          <w:del w:id="3692" w:author="Quinten Van Woerkom" w:date="2024-12-17T13:59:00Z" w16du:dateUtc="2024-12-17T12:59:00Z"/>
          <w:rFonts w:ascii="Arial" w:hAnsi="Arial" w:cs="Arial"/>
          <w:sz w:val="18"/>
          <w:szCs w:val="18"/>
        </w:rPr>
        <w:pPrChange w:id="3693" w:author="Quinten Van Woerkom" w:date="2024-12-17T15:25:00Z" w16du:dateUtc="2024-12-17T14:25:00Z">
          <w:pPr>
            <w:pStyle w:val="TableCell"/>
            <w:jc w:val="center"/>
          </w:pPr>
        </w:pPrChange>
      </w:pPr>
      <w:bookmarkStart w:id="3694" w:name="_Toc185341306"/>
      <w:bookmarkEnd w:id="3694"/>
      <w:del w:id="3695" w:author="Quinten Van Woerkom" w:date="2024-12-17T13:59:00Z" w16du:dateUtc="2024-12-17T12:59:00Z">
        <w:r w:rsidRPr="004424B1" w:rsidDel="00E4270C">
          <w:rPr>
            <w:rFonts w:ascii="Arial" w:hAnsi="Arial" w:cs="Arial"/>
            <w:sz w:val="18"/>
            <w:szCs w:val="18"/>
          </w:rPr>
          <w:delText>…</w:delText>
        </w:r>
        <w:bookmarkStart w:id="3696" w:name="_Toc185341307"/>
        <w:bookmarkStart w:id="3697" w:name="_Toc185348784"/>
        <w:bookmarkStart w:id="3698" w:name="_Toc185427892"/>
        <w:bookmarkStart w:id="3699" w:name="_Toc185497533"/>
        <w:bookmarkStart w:id="3700" w:name="_Toc185498733"/>
        <w:bookmarkStart w:id="3701" w:name="_Toc185499933"/>
        <w:bookmarkStart w:id="3702" w:name="_Toc185501134"/>
        <w:bookmarkStart w:id="3703" w:name="_Toc185502339"/>
        <w:bookmarkStart w:id="3704" w:name="_Toc186030599"/>
        <w:bookmarkStart w:id="3705" w:name="_Toc186031805"/>
        <w:bookmarkStart w:id="3706" w:name="_Toc186033011"/>
        <w:bookmarkStart w:id="3707" w:name="_Toc186045509"/>
        <w:bookmarkStart w:id="3708" w:name="_Toc186456269"/>
        <w:bookmarkStart w:id="3709" w:name="_Toc186469914"/>
        <w:bookmarkStart w:id="3710" w:name="_Toc18664442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del>
    </w:p>
    <w:p w14:paraId="19212435" w14:textId="0FD5E2CB" w:rsidR="008C7841" w:rsidRPr="004424B1" w:rsidDel="00E4270C" w:rsidRDefault="008C7841">
      <w:pPr>
        <w:rPr>
          <w:del w:id="3711" w:author="Quinten Van Woerkom" w:date="2024-12-17T13:59:00Z" w16du:dateUtc="2024-12-17T12:59:00Z"/>
          <w:rFonts w:ascii="Arial" w:hAnsi="Arial" w:cs="Arial"/>
          <w:sz w:val="18"/>
          <w:szCs w:val="18"/>
        </w:rPr>
        <w:pPrChange w:id="3712" w:author="Quinten Van Woerkom" w:date="2024-12-17T15:25:00Z" w16du:dateUtc="2024-12-17T14:25:00Z">
          <w:pPr>
            <w:pStyle w:val="TableCell"/>
            <w:jc w:val="center"/>
          </w:pPr>
        </w:pPrChange>
      </w:pPr>
      <w:del w:id="3713" w:author="Quinten Van Woerkom" w:date="2024-12-17T13:59:00Z" w16du:dateUtc="2024-12-17T12:59:00Z">
        <w:r w:rsidRPr="004424B1" w:rsidDel="00E4270C">
          <w:rPr>
            <w:rFonts w:ascii="Arial" w:hAnsi="Arial" w:cs="Arial"/>
            <w:sz w:val="18"/>
            <w:szCs w:val="18"/>
          </w:rPr>
          <w:delText>…</w:delText>
        </w:r>
        <w:bookmarkStart w:id="3714" w:name="_Toc185341308"/>
        <w:bookmarkStart w:id="3715" w:name="_Toc185348785"/>
        <w:bookmarkStart w:id="3716" w:name="_Toc185427893"/>
        <w:bookmarkStart w:id="3717" w:name="_Toc185497534"/>
        <w:bookmarkStart w:id="3718" w:name="_Toc185498734"/>
        <w:bookmarkStart w:id="3719" w:name="_Toc185499934"/>
        <w:bookmarkStart w:id="3720" w:name="_Toc185501135"/>
        <w:bookmarkStart w:id="3721" w:name="_Toc185502340"/>
        <w:bookmarkStart w:id="3722" w:name="_Toc186030600"/>
        <w:bookmarkStart w:id="3723" w:name="_Toc186031806"/>
        <w:bookmarkStart w:id="3724" w:name="_Toc186033012"/>
        <w:bookmarkStart w:id="3725" w:name="_Toc186045510"/>
        <w:bookmarkStart w:id="3726" w:name="_Toc186456270"/>
        <w:bookmarkStart w:id="3727" w:name="_Toc186469915"/>
        <w:bookmarkStart w:id="3728" w:name="_Toc186644426"/>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del>
    </w:p>
    <w:p w14:paraId="2776C40C" w14:textId="5441DB77" w:rsidR="008C7841" w:rsidRPr="004424B1" w:rsidDel="00E4270C" w:rsidRDefault="008C7841">
      <w:pPr>
        <w:rPr>
          <w:del w:id="3729" w:author="Quinten Van Woerkom" w:date="2024-12-17T13:59:00Z" w16du:dateUtc="2024-12-17T12:59:00Z"/>
          <w:rFonts w:ascii="Arial" w:hAnsi="Arial" w:cs="Arial"/>
          <w:sz w:val="18"/>
          <w:szCs w:val="18"/>
        </w:rPr>
        <w:pPrChange w:id="3730" w:author="Quinten Van Woerkom" w:date="2024-12-17T15:25:00Z" w16du:dateUtc="2024-12-17T14:25:00Z">
          <w:pPr>
            <w:pStyle w:val="TableCell"/>
            <w:jc w:val="center"/>
          </w:pPr>
        </w:pPrChange>
      </w:pPr>
      <w:del w:id="3731" w:author="Quinten Van Woerkom" w:date="2024-12-17T13:59:00Z" w16du:dateUtc="2024-12-17T12:59:00Z">
        <w:r w:rsidRPr="004424B1" w:rsidDel="00E4270C">
          <w:rPr>
            <w:rFonts w:ascii="Arial" w:hAnsi="Arial" w:cs="Arial"/>
            <w:sz w:val="18"/>
            <w:szCs w:val="18"/>
          </w:rPr>
          <w:delText>…</w:delText>
        </w:r>
        <w:bookmarkStart w:id="3732" w:name="_Toc185341309"/>
        <w:bookmarkStart w:id="3733" w:name="_Toc185348786"/>
        <w:bookmarkStart w:id="3734" w:name="_Toc185427894"/>
        <w:bookmarkStart w:id="3735" w:name="_Toc185497535"/>
        <w:bookmarkStart w:id="3736" w:name="_Toc185498735"/>
        <w:bookmarkStart w:id="3737" w:name="_Toc185499935"/>
        <w:bookmarkStart w:id="3738" w:name="_Toc185501136"/>
        <w:bookmarkStart w:id="3739" w:name="_Toc185502341"/>
        <w:bookmarkStart w:id="3740" w:name="_Toc186030601"/>
        <w:bookmarkStart w:id="3741" w:name="_Toc186031807"/>
        <w:bookmarkStart w:id="3742" w:name="_Toc186033013"/>
        <w:bookmarkStart w:id="3743" w:name="_Toc186045511"/>
        <w:bookmarkStart w:id="3744" w:name="_Toc186456271"/>
        <w:bookmarkStart w:id="3745" w:name="_Toc186469916"/>
        <w:bookmarkStart w:id="3746" w:name="_Toc186644427"/>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del>
    </w:p>
    <w:p w14:paraId="124BBC15" w14:textId="30AF71E6" w:rsidR="008C7841" w:rsidRPr="004424B1" w:rsidDel="00E4270C" w:rsidRDefault="008C7841">
      <w:pPr>
        <w:rPr>
          <w:del w:id="3747" w:author="Quinten Van Woerkom" w:date="2024-12-17T13:59:00Z" w16du:dateUtc="2024-12-17T12:59:00Z"/>
          <w:rFonts w:ascii="Arial" w:hAnsi="Arial" w:cs="Arial"/>
          <w:sz w:val="18"/>
          <w:szCs w:val="18"/>
        </w:rPr>
        <w:pPrChange w:id="3748" w:author="Quinten Van Woerkom" w:date="2024-12-17T15:25:00Z" w16du:dateUtc="2024-12-17T14:25:00Z">
          <w:pPr>
            <w:pStyle w:val="TableCell"/>
            <w:jc w:val="center"/>
          </w:pPr>
        </w:pPrChange>
      </w:pPr>
      <w:del w:id="3749" w:author="Quinten Van Woerkom" w:date="2024-12-17T13:59:00Z" w16du:dateUtc="2024-12-17T12:59:00Z">
        <w:r w:rsidRPr="004424B1" w:rsidDel="00E4270C">
          <w:rPr>
            <w:rFonts w:ascii="Arial" w:hAnsi="Arial" w:cs="Arial"/>
            <w:sz w:val="18"/>
            <w:szCs w:val="18"/>
          </w:rPr>
          <w:delText>…</w:delText>
        </w:r>
        <w:bookmarkStart w:id="3750" w:name="_Toc185341310"/>
        <w:bookmarkStart w:id="3751" w:name="_Toc185348787"/>
        <w:bookmarkStart w:id="3752" w:name="_Toc185427895"/>
        <w:bookmarkStart w:id="3753" w:name="_Toc185497536"/>
        <w:bookmarkStart w:id="3754" w:name="_Toc185498736"/>
        <w:bookmarkStart w:id="3755" w:name="_Toc185499936"/>
        <w:bookmarkStart w:id="3756" w:name="_Toc185501137"/>
        <w:bookmarkStart w:id="3757" w:name="_Toc185502342"/>
        <w:bookmarkStart w:id="3758" w:name="_Toc186030602"/>
        <w:bookmarkStart w:id="3759" w:name="_Toc186031808"/>
        <w:bookmarkStart w:id="3760" w:name="_Toc186033014"/>
        <w:bookmarkStart w:id="3761" w:name="_Toc186045512"/>
        <w:bookmarkStart w:id="3762" w:name="_Toc186456272"/>
        <w:bookmarkStart w:id="3763" w:name="_Toc186469917"/>
        <w:bookmarkStart w:id="3764" w:name="_Toc186644428"/>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del>
    </w:p>
    <w:p w14:paraId="77523C5E" w14:textId="2A88368C" w:rsidR="00674AFA" w:rsidRPr="004424B1" w:rsidDel="00E4270C" w:rsidRDefault="00674AFA">
      <w:pPr>
        <w:rPr>
          <w:del w:id="3765" w:author="Quinten Van Woerkom" w:date="2024-12-17T13:59:00Z" w16du:dateUtc="2024-12-17T12:59:00Z"/>
          <w:lang w:val="en-GB"/>
        </w:rPr>
      </w:pPr>
      <w:bookmarkStart w:id="3766" w:name="_Toc185341311"/>
      <w:bookmarkEnd w:id="3766"/>
      <w:del w:id="3767" w:author="Quinten Van Woerkom" w:date="2024-12-17T13:59:00Z" w16du:dateUtc="2024-12-17T12:59:00Z">
        <w:r w:rsidRPr="004424B1" w:rsidDel="00E4270C">
          <w:rPr>
            <w:lang w:val="en-GB"/>
          </w:rPr>
          <w:delText>The subscription keys row is only included in the case of a PubSub operation and lists the subscription key fields (name and type) specified for the operation.</w:delText>
        </w:r>
        <w:bookmarkStart w:id="3768" w:name="_Toc185341312"/>
        <w:bookmarkStart w:id="3769" w:name="_Toc185348788"/>
        <w:bookmarkStart w:id="3770" w:name="_Toc185427896"/>
        <w:bookmarkStart w:id="3771" w:name="_Toc185497537"/>
        <w:bookmarkStart w:id="3772" w:name="_Toc185498737"/>
        <w:bookmarkStart w:id="3773" w:name="_Toc185499937"/>
        <w:bookmarkStart w:id="3774" w:name="_Toc185501138"/>
        <w:bookmarkStart w:id="3775" w:name="_Toc185502343"/>
        <w:bookmarkStart w:id="3776" w:name="_Toc186030603"/>
        <w:bookmarkStart w:id="3777" w:name="_Toc186031809"/>
        <w:bookmarkStart w:id="3778" w:name="_Toc186033015"/>
        <w:bookmarkStart w:id="3779" w:name="_Toc186045513"/>
        <w:bookmarkStart w:id="3780" w:name="_Toc186456273"/>
        <w:bookmarkStart w:id="3781" w:name="_Toc186469918"/>
        <w:bookmarkStart w:id="3782" w:name="_Toc186644429"/>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del>
    </w:p>
    <w:p w14:paraId="31783A81" w14:textId="1B9152A1" w:rsidR="00401E37" w:rsidRPr="004424B1" w:rsidDel="00E4270C" w:rsidRDefault="007A3CF3">
      <w:pPr>
        <w:rPr>
          <w:del w:id="3783" w:author="Quinten Van Woerkom" w:date="2024-12-17T13:59:00Z" w16du:dateUtc="2024-12-17T12:59:00Z"/>
          <w:lang w:val="en-GB"/>
        </w:rPr>
      </w:pPr>
      <w:del w:id="3784" w:author="Quinten Van Woerkom" w:date="2024-12-17T13:59:00Z" w16du:dateUtc="2024-12-17T12:59:00Z">
        <w:r w:rsidRPr="004424B1" w:rsidDel="00E4270C">
          <w:rPr>
            <w:lang w:val="en-GB"/>
          </w:rPr>
          <w:delText>The message direction denotes the direction of the message relative to the provider of the</w:delText>
        </w:r>
        <w:r w:rsidRPr="004424B1" w:rsidDel="00E4270C">
          <w:rPr>
            <w:lang w:val="en-GB"/>
          </w:rPr>
          <w:br/>
        </w:r>
        <w:r w:rsidR="00401E37" w:rsidRPr="004424B1" w:rsidDel="00E4270C">
          <w:rPr>
            <w:lang w:val="en-GB"/>
          </w:rPr>
          <w:delText>service</w:delText>
        </w:r>
        <w:r w:rsidRPr="004424B1" w:rsidDel="00E4270C">
          <w:rPr>
            <w:lang w:val="en-GB"/>
          </w:rPr>
          <w:delText xml:space="preserve"> and is either IN or OUT</w:delText>
        </w:r>
        <w:r w:rsidR="00B761A9" w:rsidRPr="004424B1" w:rsidDel="00E4270C">
          <w:rPr>
            <w:lang w:val="en-GB"/>
          </w:rPr>
          <w:delText xml:space="preserve">.  </w:delText>
        </w:r>
        <w:r w:rsidRPr="004424B1" w:rsidDel="00E4270C">
          <w:rPr>
            <w:lang w:val="en-GB"/>
          </w:rPr>
          <w:delText>So all messages directed towards the provider are IN</w:delText>
        </w:r>
        <w:r w:rsidRPr="004424B1" w:rsidDel="00E4270C">
          <w:rPr>
            <w:lang w:val="en-GB"/>
          </w:rPr>
          <w:br/>
          <w:delText>messages, and all messages directed away from the provider are OUT messages.</w:delText>
        </w:r>
        <w:bookmarkStart w:id="3785" w:name="_Toc185341313"/>
        <w:bookmarkStart w:id="3786" w:name="_Toc185348789"/>
        <w:bookmarkStart w:id="3787" w:name="_Toc185427897"/>
        <w:bookmarkStart w:id="3788" w:name="_Toc185497538"/>
        <w:bookmarkStart w:id="3789" w:name="_Toc185498738"/>
        <w:bookmarkStart w:id="3790" w:name="_Toc185499938"/>
        <w:bookmarkStart w:id="3791" w:name="_Toc185501139"/>
        <w:bookmarkStart w:id="3792" w:name="_Toc185502344"/>
        <w:bookmarkStart w:id="3793" w:name="_Toc186030604"/>
        <w:bookmarkStart w:id="3794" w:name="_Toc186031810"/>
        <w:bookmarkStart w:id="3795" w:name="_Toc186033016"/>
        <w:bookmarkStart w:id="3796" w:name="_Toc186045514"/>
        <w:bookmarkStart w:id="3797" w:name="_Toc186456274"/>
        <w:bookmarkStart w:id="3798" w:name="_Toc186469919"/>
        <w:bookmarkStart w:id="3799" w:name="_Toc186644430"/>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del>
    </w:p>
    <w:p w14:paraId="45712452" w14:textId="7F12FD85" w:rsidR="00122440" w:rsidRPr="004424B1" w:rsidDel="00E4270C" w:rsidRDefault="006B4FAD">
      <w:pPr>
        <w:rPr>
          <w:del w:id="3800" w:author="Quinten Van Woerkom" w:date="2024-12-17T13:59:00Z" w16du:dateUtc="2024-12-17T12:59:00Z"/>
          <w:lang w:val="en-GB"/>
        </w:rPr>
      </w:pPr>
      <w:del w:id="3801" w:author="Quinten Van Woerkom" w:date="2024-12-17T13:59:00Z" w16du:dateUtc="2024-12-17T12:59:00Z">
        <w:r w:rsidRPr="004424B1" w:rsidDel="00E4270C">
          <w:rPr>
            <w:lang w:val="en-GB"/>
          </w:rPr>
          <w:delText xml:space="preserve">The body signature </w:delText>
        </w:r>
        <w:r w:rsidR="00103B7E" w:rsidRPr="004424B1" w:rsidDel="00E4270C">
          <w:rPr>
            <w:lang w:val="en-GB"/>
          </w:rPr>
          <w:delText xml:space="preserve">contains a list of message fields, </w:delText>
        </w:r>
        <w:r w:rsidR="00FA61B0" w:rsidRPr="004424B1" w:rsidDel="00E4270C">
          <w:rPr>
            <w:lang w:val="en-GB"/>
          </w:rPr>
          <w:delText>often a</w:delText>
        </w:r>
        <w:r w:rsidR="00103B7E" w:rsidRPr="004424B1" w:rsidDel="00E4270C">
          <w:rPr>
            <w:lang w:val="en-GB"/>
          </w:rPr>
          <w:delText xml:space="preserve"> single field </w:delText>
        </w:r>
        <w:r w:rsidR="00FA61B0" w:rsidRPr="004424B1" w:rsidDel="00E4270C">
          <w:rPr>
            <w:lang w:val="en-GB"/>
          </w:rPr>
          <w:delText>referencing</w:delText>
        </w:r>
        <w:r w:rsidR="00103B7E" w:rsidRPr="004424B1" w:rsidDel="00E4270C">
          <w:rPr>
            <w:lang w:val="en-GB"/>
          </w:rPr>
          <w:delText xml:space="preserve"> an MPS data structure</w:delText>
        </w:r>
        <w:r w:rsidR="00FA61B0" w:rsidRPr="004424B1" w:rsidDel="00E4270C">
          <w:rPr>
            <w:lang w:val="en-GB"/>
          </w:rPr>
          <w:delText>, but in some cases there may be a series of fields each identified by a field name and data type.</w:delText>
        </w:r>
        <w:r w:rsidR="00122440" w:rsidRPr="004424B1" w:rsidDel="00E4270C">
          <w:rPr>
            <w:lang w:val="en-GB"/>
          </w:rPr>
          <w:delText xml:space="preserve">  The nullable column indicates whether each of the listed message fields is nullable or not.</w:delText>
        </w:r>
        <w:bookmarkStart w:id="3802" w:name="_Toc185341314"/>
        <w:bookmarkStart w:id="3803" w:name="_Toc185348790"/>
        <w:bookmarkStart w:id="3804" w:name="_Toc185427898"/>
        <w:bookmarkStart w:id="3805" w:name="_Toc185497539"/>
        <w:bookmarkStart w:id="3806" w:name="_Toc185498739"/>
        <w:bookmarkStart w:id="3807" w:name="_Toc185499939"/>
        <w:bookmarkStart w:id="3808" w:name="_Toc185501140"/>
        <w:bookmarkStart w:id="3809" w:name="_Toc185502345"/>
        <w:bookmarkStart w:id="3810" w:name="_Toc186030605"/>
        <w:bookmarkStart w:id="3811" w:name="_Toc186031811"/>
        <w:bookmarkStart w:id="3812" w:name="_Toc186033017"/>
        <w:bookmarkStart w:id="3813" w:name="_Toc186045515"/>
        <w:bookmarkStart w:id="3814" w:name="_Toc186456275"/>
        <w:bookmarkStart w:id="3815" w:name="_Toc186469920"/>
        <w:bookmarkStart w:id="3816" w:name="_Toc18664443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del>
    </w:p>
    <w:p w14:paraId="2BA75D87" w14:textId="65EC28C5" w:rsidR="002B3FB1" w:rsidRPr="004424B1" w:rsidDel="00E4270C" w:rsidRDefault="002B3FB1">
      <w:pPr>
        <w:rPr>
          <w:del w:id="3817" w:author="Quinten Van Woerkom" w:date="2024-12-17T13:59:00Z" w16du:dateUtc="2024-12-17T12:59:00Z"/>
        </w:rPr>
        <w:pPrChange w:id="3818" w:author="Quinten Van Woerkom" w:date="2024-12-17T15:25:00Z" w16du:dateUtc="2024-12-17T14:25:00Z">
          <w:pPr>
            <w:pStyle w:val="HeadingNoNumber"/>
          </w:pPr>
        </w:pPrChange>
      </w:pPr>
      <w:del w:id="3819" w:author="Quinten Van Woerkom" w:date="2024-12-17T13:59:00Z" w16du:dateUtc="2024-12-17T12:59:00Z">
        <w:r w:rsidRPr="004424B1" w:rsidDel="00E4270C">
          <w:delText>Errors</w:delText>
        </w:r>
        <w:bookmarkStart w:id="3820" w:name="_Toc185341315"/>
        <w:bookmarkStart w:id="3821" w:name="_Toc185348791"/>
        <w:bookmarkStart w:id="3822" w:name="_Toc185427899"/>
        <w:bookmarkStart w:id="3823" w:name="_Toc185497540"/>
        <w:bookmarkStart w:id="3824" w:name="_Toc185498740"/>
        <w:bookmarkStart w:id="3825" w:name="_Toc185499940"/>
        <w:bookmarkStart w:id="3826" w:name="_Toc185501141"/>
        <w:bookmarkStart w:id="3827" w:name="_Toc185502346"/>
        <w:bookmarkStart w:id="3828" w:name="_Toc186030606"/>
        <w:bookmarkStart w:id="3829" w:name="_Toc186031812"/>
        <w:bookmarkStart w:id="3830" w:name="_Toc186033018"/>
        <w:bookmarkStart w:id="3831" w:name="_Toc186045516"/>
        <w:bookmarkStart w:id="3832" w:name="_Toc186456276"/>
        <w:bookmarkStart w:id="3833" w:name="_Toc186469921"/>
        <w:bookmarkStart w:id="3834" w:name="_Toc186644432"/>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del>
    </w:p>
    <w:p w14:paraId="1569747A" w14:textId="5C508571" w:rsidR="00C112A7" w:rsidRPr="004424B1" w:rsidDel="00E4270C" w:rsidRDefault="00204C94">
      <w:pPr>
        <w:rPr>
          <w:del w:id="3835" w:author="Quinten Van Woerkom" w:date="2024-12-17T13:59:00Z" w16du:dateUtc="2024-12-17T12:59:00Z"/>
          <w:lang w:val="en-GB"/>
        </w:rPr>
      </w:pPr>
      <w:del w:id="3836" w:author="Quinten Van Woerkom" w:date="2024-12-17T13:59:00Z" w16du:dateUtc="2024-12-17T12:59:00Z">
        <w:r w:rsidRPr="004424B1" w:rsidDel="00E4270C">
          <w:rPr>
            <w:lang w:val="en-GB"/>
          </w:rPr>
          <w:delText>Errors</w:delText>
        </w:r>
        <w:r w:rsidR="00C112A7" w:rsidRPr="004424B1" w:rsidDel="00E4270C">
          <w:rPr>
            <w:lang w:val="en-GB"/>
          </w:rPr>
          <w:delText xml:space="preserve"> that may be returned </w:delText>
        </w:r>
        <w:r w:rsidRPr="004424B1" w:rsidDel="00E4270C">
          <w:rPr>
            <w:lang w:val="en-GB"/>
          </w:rPr>
          <w:delText xml:space="preserve">by the operation </w:delText>
        </w:r>
        <w:r w:rsidR="00C112A7" w:rsidRPr="004424B1" w:rsidDel="00E4270C">
          <w:rPr>
            <w:lang w:val="en-GB"/>
          </w:rPr>
          <w:delText>are listed in a simple table</w:delText>
        </w:r>
        <w:r w:rsidRPr="004424B1" w:rsidDel="00E4270C">
          <w:rPr>
            <w:lang w:val="en-GB"/>
          </w:rPr>
          <w:delText xml:space="preserve">, which </w:delText>
        </w:r>
        <w:r w:rsidR="00C112A7" w:rsidRPr="004424B1" w:rsidDel="00E4270C">
          <w:rPr>
            <w:lang w:val="en-GB"/>
          </w:rPr>
          <w:delText xml:space="preserve">references the error by name and the area in which </w:delText>
        </w:r>
        <w:r w:rsidR="00245B57" w:rsidRPr="004424B1" w:rsidDel="00E4270C">
          <w:rPr>
            <w:lang w:val="en-GB"/>
          </w:rPr>
          <w:delText>it is</w:delText>
        </w:r>
        <w:r w:rsidR="00C112A7" w:rsidRPr="004424B1" w:rsidDel="00E4270C">
          <w:rPr>
            <w:lang w:val="en-GB"/>
          </w:rPr>
          <w:delText xml:space="preserve"> defined.  MPS errors are defined in section </w:delText>
        </w:r>
      </w:del>
      <w:del w:id="3837" w:author="Quinten Van Woerkom" w:date="2024-11-25T13:48:00Z" w16du:dateUtc="2024-11-25T12:48:00Z">
        <w:r w:rsidR="00C112A7" w:rsidRPr="004424B1" w:rsidDel="00786E27">
          <w:rPr>
            <w:lang w:val="en-GB"/>
          </w:rPr>
          <w:fldChar w:fldCharType="begin"/>
        </w:r>
        <w:r w:rsidR="00C112A7" w:rsidRPr="004424B1" w:rsidDel="00786E27">
          <w:rPr>
            <w:lang w:val="en-GB"/>
          </w:rPr>
          <w:delInstrText xml:space="preserve"> REF _Ref99714469 \r \h </w:delInstrText>
        </w:r>
      </w:del>
      <w:del w:id="3838" w:author="Quinten Van Woerkom" w:date="2024-12-17T13:59:00Z" w16du:dateUtc="2024-12-17T12:59:00Z">
        <w:r w:rsidR="00070AC5" w:rsidDel="00E4270C">
          <w:rPr>
            <w:lang w:val="en-GB"/>
          </w:rPr>
          <w:delInstrText xml:space="preserve"> \* MERGEFORMAT </w:delInstrText>
        </w:r>
      </w:del>
      <w:del w:id="3839" w:author="Quinten Van Woerkom" w:date="2024-11-25T13:48:00Z" w16du:dateUtc="2024-11-25T12:48:00Z">
        <w:r w:rsidR="00C112A7" w:rsidRPr="004424B1" w:rsidDel="00786E27">
          <w:rPr>
            <w:lang w:val="en-GB"/>
          </w:rPr>
        </w:r>
        <w:r w:rsidR="00C112A7" w:rsidRPr="004424B1" w:rsidDel="00786E27">
          <w:rPr>
            <w:lang w:val="en-GB"/>
          </w:rPr>
          <w:fldChar w:fldCharType="separate"/>
        </w:r>
        <w:r w:rsidR="00BF1AC4" w:rsidDel="00786E27">
          <w:rPr>
            <w:lang w:val="en-GB"/>
          </w:rPr>
          <w:delText>4</w:delText>
        </w:r>
        <w:r w:rsidR="00C112A7" w:rsidRPr="004424B1" w:rsidDel="00786E27">
          <w:rPr>
            <w:lang w:val="en-GB"/>
          </w:rPr>
          <w:fldChar w:fldCharType="end"/>
        </w:r>
      </w:del>
      <w:del w:id="3840" w:author="Quinten Van Woerkom" w:date="2024-12-17T13:59:00Z" w16du:dateUtc="2024-12-17T12:59:00Z">
        <w:r w:rsidR="00C112A7" w:rsidRPr="004424B1" w:rsidDel="00E4270C">
          <w:rPr>
            <w:lang w:val="en-GB"/>
          </w:rPr>
          <w:delText>, together with the corresponding error number and the type and description of any ExtraInfo field.</w:delText>
        </w:r>
        <w:r w:rsidRPr="004424B1" w:rsidDel="00E4270C">
          <w:rPr>
            <w:lang w:val="en-GB"/>
          </w:rPr>
          <w:delText xml:space="preserve">  Standard MAL errors (not listed) may also be returned.</w:delText>
        </w:r>
        <w:bookmarkStart w:id="3841" w:name="_Toc185341316"/>
        <w:bookmarkStart w:id="3842" w:name="_Toc185348792"/>
        <w:bookmarkStart w:id="3843" w:name="_Toc185427900"/>
        <w:bookmarkStart w:id="3844" w:name="_Toc185497541"/>
        <w:bookmarkStart w:id="3845" w:name="_Toc185498741"/>
        <w:bookmarkStart w:id="3846" w:name="_Toc185499941"/>
        <w:bookmarkStart w:id="3847" w:name="_Toc185501142"/>
        <w:bookmarkStart w:id="3848" w:name="_Toc185502347"/>
        <w:bookmarkStart w:id="3849" w:name="_Toc186030607"/>
        <w:bookmarkStart w:id="3850" w:name="_Toc186031813"/>
        <w:bookmarkStart w:id="3851" w:name="_Toc186033019"/>
        <w:bookmarkStart w:id="3852" w:name="_Toc186045517"/>
        <w:bookmarkStart w:id="3853" w:name="_Toc186456277"/>
        <w:bookmarkStart w:id="3854" w:name="_Toc186469922"/>
        <w:bookmarkStart w:id="3855" w:name="_Toc186644433"/>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del>
    </w:p>
    <w:p w14:paraId="53BBBE16" w14:textId="5F1890E9" w:rsidR="00C112A7" w:rsidRPr="004424B1" w:rsidDel="00E4270C" w:rsidRDefault="00D65E78">
      <w:pPr>
        <w:rPr>
          <w:del w:id="3856" w:author="Quinten Van Woerkom" w:date="2024-12-17T13:59:00Z" w16du:dateUtc="2024-12-17T12:59:00Z"/>
          <w:lang w:val="en-GB"/>
        </w:rPr>
        <w:pPrChange w:id="3857" w:author="Quinten Van Woerkom" w:date="2024-12-17T15:25:00Z" w16du:dateUtc="2024-12-17T14:25:00Z">
          <w:pPr>
            <w:pStyle w:val="TableTitle"/>
          </w:pPr>
        </w:pPrChange>
      </w:pPr>
      <w:del w:id="3858" w:author="Quinten Van Woerkom" w:date="2024-12-17T13:59:00Z" w16du:dateUtc="2024-12-17T12:59:00Z">
        <w:r w:rsidRPr="004424B1" w:rsidDel="00E4270C">
          <w:rPr>
            <w:lang w:val="en-GB"/>
          </w:rPr>
          <w:delText xml:space="preserve">Table </w:delText>
        </w:r>
        <w:bookmarkStart w:id="3859" w:name="T_105ExampleErrorReferencesTable"/>
        <w:r w:rsidRPr="004424B1" w:rsidDel="00E4270C">
          <w:rPr>
            <w:lang w:val="en-GB"/>
          </w:rPr>
          <w:fldChar w:fldCharType="begin"/>
        </w:r>
        <w:r w:rsidRPr="004424B1" w:rsidDel="00E4270C">
          <w:rPr>
            <w:lang w:val="en-GB"/>
          </w:rPr>
          <w:delInstrText xml:space="preserve"> STYLEREF "Heading 1"\l \n \t \* MERGEFORMAT </w:delInstrText>
        </w:r>
        <w:r w:rsidRPr="004424B1" w:rsidDel="00E4270C">
          <w:rPr>
            <w:lang w:val="en-GB"/>
          </w:rPr>
          <w:fldChar w:fldCharType="separate"/>
        </w:r>
        <w:r w:rsidR="00BF1AC4" w:rsidDel="00E4270C">
          <w:rPr>
            <w:noProof/>
            <w:lang w:val="en-GB"/>
          </w:rPr>
          <w:delText>1</w:delText>
        </w:r>
        <w:r w:rsidRPr="004424B1" w:rsidDel="00E4270C">
          <w:rPr>
            <w:lang w:val="en-GB"/>
          </w:rPr>
          <w:fldChar w:fldCharType="end"/>
        </w:r>
        <w:r w:rsidRPr="004424B1" w:rsidDel="00E4270C">
          <w:rPr>
            <w:lang w:val="en-GB"/>
          </w:rPr>
          <w:noBreakHyphen/>
        </w:r>
        <w:r w:rsidR="009A416E" w:rsidRPr="004424B1" w:rsidDel="00E4270C">
          <w:rPr>
            <w:lang w:val="en-GB"/>
          </w:rPr>
          <w:fldChar w:fldCharType="begin"/>
        </w:r>
        <w:r w:rsidR="009A416E" w:rsidRPr="004424B1" w:rsidDel="00E4270C">
          <w:rPr>
            <w:lang w:val="en-GB"/>
          </w:rPr>
          <w:delInstrText xml:space="preserve"> SEQ Table \s 1 \* MERGEFORMAT </w:delInstrText>
        </w:r>
        <w:r w:rsidR="009A416E" w:rsidRPr="004424B1" w:rsidDel="00E4270C">
          <w:rPr>
            <w:lang w:val="en-GB"/>
          </w:rPr>
          <w:fldChar w:fldCharType="separate"/>
        </w:r>
        <w:r w:rsidR="00BF1AC4" w:rsidDel="00E4270C">
          <w:rPr>
            <w:noProof/>
            <w:lang w:val="en-GB"/>
          </w:rPr>
          <w:delText>5</w:delText>
        </w:r>
        <w:r w:rsidR="009A416E" w:rsidRPr="004424B1" w:rsidDel="00E4270C">
          <w:rPr>
            <w:noProof/>
            <w:lang w:val="en-GB"/>
          </w:rPr>
          <w:fldChar w:fldCharType="end"/>
        </w:r>
        <w:bookmarkEnd w:id="3859"/>
        <w:r w:rsidRPr="004424B1" w:rsidDel="00E4270C">
          <w:rPr>
            <w:lang w:val="en-GB"/>
          </w:rPr>
          <w:fldChar w:fldCharType="begin"/>
        </w:r>
        <w:r w:rsidRPr="004424B1" w:rsidDel="00E4270C">
          <w:rPr>
            <w:lang w:val="en-GB"/>
          </w:rPr>
          <w:delInstrText xml:space="preserve"> TC \f T \l 7 "</w:delInstrText>
        </w:r>
        <w:r w:rsidR="009A416E" w:rsidRPr="004424B1" w:rsidDel="00E4270C">
          <w:rPr>
            <w:lang w:val="en-GB"/>
          </w:rPr>
          <w:fldChar w:fldCharType="begin"/>
        </w:r>
        <w:r w:rsidR="009A416E" w:rsidRPr="004424B1" w:rsidDel="00E4270C">
          <w:rPr>
            <w:lang w:val="en-GB"/>
          </w:rPr>
          <w:delInstrText xml:space="preserve"> STYLEREF "Heading 1"\l \n \t \* MERGEFORMAT </w:delInstrText>
        </w:r>
        <w:r w:rsidR="009A416E" w:rsidRPr="004424B1" w:rsidDel="00E4270C">
          <w:rPr>
            <w:lang w:val="en-GB"/>
          </w:rPr>
          <w:fldChar w:fldCharType="separate"/>
        </w:r>
        <w:bookmarkStart w:id="3860" w:name="_Toc158132078"/>
        <w:r w:rsidR="00BF1AC4" w:rsidDel="00E4270C">
          <w:rPr>
            <w:noProof/>
            <w:lang w:val="en-GB"/>
          </w:rPr>
          <w:delInstrText>1</w:delInstrText>
        </w:r>
        <w:r w:rsidR="009A416E" w:rsidRPr="004424B1" w:rsidDel="00E4270C">
          <w:rPr>
            <w:noProof/>
            <w:lang w:val="en-GB"/>
          </w:rPr>
          <w:fldChar w:fldCharType="end"/>
        </w:r>
        <w:r w:rsidRPr="004424B1" w:rsidDel="00E4270C">
          <w:rPr>
            <w:lang w:val="en-GB"/>
          </w:rPr>
          <w:delInstrText>-</w:delInstrText>
        </w:r>
        <w:r w:rsidR="009A416E" w:rsidRPr="004424B1" w:rsidDel="00E4270C">
          <w:rPr>
            <w:lang w:val="en-GB"/>
          </w:rPr>
          <w:fldChar w:fldCharType="begin"/>
        </w:r>
        <w:r w:rsidR="009A416E" w:rsidRPr="004424B1" w:rsidDel="00E4270C">
          <w:rPr>
            <w:lang w:val="en-GB"/>
          </w:rPr>
          <w:delInstrText xml:space="preserve"> SEQ Table_TOC \s 1 \* MERGEFORMAT </w:delInstrText>
        </w:r>
        <w:r w:rsidR="009A416E" w:rsidRPr="004424B1" w:rsidDel="00E4270C">
          <w:rPr>
            <w:lang w:val="en-GB"/>
          </w:rPr>
          <w:fldChar w:fldCharType="separate"/>
        </w:r>
        <w:r w:rsidR="00BF1AC4" w:rsidDel="00E4270C">
          <w:rPr>
            <w:noProof/>
            <w:lang w:val="en-GB"/>
          </w:rPr>
          <w:delInstrText>5</w:delInstrText>
        </w:r>
        <w:r w:rsidR="009A416E" w:rsidRPr="004424B1" w:rsidDel="00E4270C">
          <w:rPr>
            <w:noProof/>
            <w:lang w:val="en-GB"/>
          </w:rPr>
          <w:fldChar w:fldCharType="end"/>
        </w:r>
        <w:r w:rsidRPr="004424B1" w:rsidDel="00E4270C">
          <w:rPr>
            <w:lang w:val="en-GB"/>
          </w:rPr>
          <w:tab/>
          <w:delInstrText>Example Error References Table</w:delInstrText>
        </w:r>
        <w:bookmarkStart w:id="3861" w:name="_Toc186046584"/>
        <w:bookmarkStart w:id="3862" w:name="_Toc186457363"/>
        <w:bookmarkStart w:id="3863" w:name="_Toc186457388"/>
        <w:bookmarkStart w:id="3864" w:name="_Toc186457412"/>
        <w:bookmarkStart w:id="3865" w:name="_Toc186457437"/>
        <w:bookmarkStart w:id="3866" w:name="_Toc186471012"/>
        <w:bookmarkStart w:id="3867" w:name="_Toc186645523"/>
        <w:bookmarkEnd w:id="3860"/>
        <w:bookmarkEnd w:id="3861"/>
        <w:bookmarkEnd w:id="3862"/>
        <w:bookmarkEnd w:id="3863"/>
        <w:bookmarkEnd w:id="3864"/>
        <w:bookmarkEnd w:id="3865"/>
        <w:bookmarkEnd w:id="3866"/>
        <w:bookmarkEnd w:id="3867"/>
        <w:r w:rsidRPr="004424B1" w:rsidDel="00E4270C">
          <w:rPr>
            <w:lang w:val="en-GB"/>
          </w:rPr>
          <w:delInstrText>"</w:delInstrText>
        </w:r>
        <w:r w:rsidRPr="004424B1" w:rsidDel="00E4270C">
          <w:rPr>
            <w:lang w:val="en-GB"/>
          </w:rPr>
          <w:fldChar w:fldCharType="end"/>
        </w:r>
        <w:r w:rsidRPr="004424B1" w:rsidDel="00E4270C">
          <w:rPr>
            <w:lang w:val="en-GB"/>
          </w:rPr>
          <w:delText>:  Example Error References Table</w:delText>
        </w:r>
        <w:bookmarkStart w:id="3868" w:name="_Toc185341317"/>
        <w:bookmarkStart w:id="3869" w:name="_Toc185348793"/>
        <w:bookmarkStart w:id="3870" w:name="_Toc185427901"/>
        <w:bookmarkStart w:id="3871" w:name="_Toc185497542"/>
        <w:bookmarkStart w:id="3872" w:name="_Toc185498742"/>
        <w:bookmarkStart w:id="3873" w:name="_Toc185499942"/>
        <w:bookmarkStart w:id="3874" w:name="_Toc185501143"/>
        <w:bookmarkStart w:id="3875" w:name="_Toc185502348"/>
        <w:bookmarkStart w:id="3876" w:name="_Toc186030608"/>
        <w:bookmarkStart w:id="3877" w:name="_Toc186031814"/>
        <w:bookmarkStart w:id="3878" w:name="_Toc186033020"/>
        <w:bookmarkStart w:id="3879" w:name="_Toc186045518"/>
        <w:bookmarkStart w:id="3880" w:name="_Toc186456278"/>
        <w:bookmarkStart w:id="3881" w:name="_Toc186469923"/>
        <w:bookmarkStart w:id="3882" w:name="_Toc186644434"/>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del>
    </w:p>
    <w:p w14:paraId="374BF421" w14:textId="168C0A9E" w:rsidR="00204C94" w:rsidRPr="004424B1" w:rsidDel="00E4270C" w:rsidRDefault="00204C94">
      <w:pPr>
        <w:rPr>
          <w:del w:id="3883" w:author="Quinten Van Woerkom" w:date="2024-12-17T13:59:00Z" w16du:dateUtc="2024-12-17T12:59:00Z"/>
        </w:rPr>
        <w:pPrChange w:id="3884" w:author="Quinten Van Woerkom" w:date="2024-12-17T15:25:00Z" w16du:dateUtc="2024-12-17T14:25:00Z">
          <w:pPr>
            <w:pStyle w:val="TableCell"/>
          </w:pPr>
        </w:pPrChange>
      </w:pPr>
      <w:del w:id="3885" w:author="Quinten Van Woerkom" w:date="2024-12-17T13:59:00Z" w16du:dateUtc="2024-12-17T12:59:00Z">
        <w:r w:rsidRPr="004424B1" w:rsidDel="00E4270C">
          <w:delText>Error</w:delText>
        </w:r>
        <w:bookmarkStart w:id="3886" w:name="_Toc185348794"/>
        <w:bookmarkStart w:id="3887" w:name="_Toc185427902"/>
        <w:bookmarkStart w:id="3888" w:name="_Toc185497543"/>
        <w:bookmarkStart w:id="3889" w:name="_Toc185498743"/>
        <w:bookmarkStart w:id="3890" w:name="_Toc185499943"/>
        <w:bookmarkStart w:id="3891" w:name="_Toc185501144"/>
        <w:bookmarkStart w:id="3892" w:name="_Toc185502349"/>
        <w:bookmarkStart w:id="3893" w:name="_Toc186030609"/>
        <w:bookmarkStart w:id="3894" w:name="_Toc186031815"/>
        <w:bookmarkStart w:id="3895" w:name="_Toc186033021"/>
        <w:bookmarkStart w:id="3896" w:name="_Toc186045519"/>
        <w:bookmarkStart w:id="3897" w:name="_Toc186456279"/>
        <w:bookmarkStart w:id="3898" w:name="_Toc186469924"/>
        <w:bookmarkStart w:id="3899" w:name="_Toc18664443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del>
    </w:p>
    <w:p w14:paraId="77E16F26" w14:textId="1C2B2B68" w:rsidR="00204C94" w:rsidRPr="004424B1" w:rsidDel="00E4270C" w:rsidRDefault="00204C94">
      <w:pPr>
        <w:rPr>
          <w:del w:id="3900" w:author="Quinten Van Woerkom" w:date="2024-12-17T13:59:00Z" w16du:dateUtc="2024-12-17T12:59:00Z"/>
        </w:rPr>
        <w:pPrChange w:id="3901" w:author="Quinten Van Woerkom" w:date="2024-12-17T15:25:00Z" w16du:dateUtc="2024-12-17T14:25:00Z">
          <w:pPr>
            <w:pStyle w:val="TableCell"/>
          </w:pPr>
        </w:pPrChange>
      </w:pPr>
      <w:del w:id="3902" w:author="Quinten Van Woerkom" w:date="2024-12-17T13:59:00Z" w16du:dateUtc="2024-12-17T12:59:00Z">
        <w:r w:rsidRPr="004424B1" w:rsidDel="00E4270C">
          <w:delText>Area</w:delText>
        </w:r>
        <w:bookmarkStart w:id="3903" w:name="_Toc185341319"/>
        <w:bookmarkStart w:id="3904" w:name="_Toc185348795"/>
        <w:bookmarkStart w:id="3905" w:name="_Toc185427903"/>
        <w:bookmarkStart w:id="3906" w:name="_Toc185497544"/>
        <w:bookmarkStart w:id="3907" w:name="_Toc185498744"/>
        <w:bookmarkStart w:id="3908" w:name="_Toc185499944"/>
        <w:bookmarkStart w:id="3909" w:name="_Toc185501145"/>
        <w:bookmarkStart w:id="3910" w:name="_Toc185502350"/>
        <w:bookmarkStart w:id="3911" w:name="_Toc186030610"/>
        <w:bookmarkStart w:id="3912" w:name="_Toc186031816"/>
        <w:bookmarkStart w:id="3913" w:name="_Toc186033022"/>
        <w:bookmarkStart w:id="3914" w:name="_Toc186045520"/>
        <w:bookmarkStart w:id="3915" w:name="_Toc186456280"/>
        <w:bookmarkStart w:id="3916" w:name="_Toc186469925"/>
        <w:bookmarkStart w:id="3917" w:name="_Toc186644436"/>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del>
    </w:p>
    <w:p w14:paraId="18172564" w14:textId="78F23410" w:rsidR="00204C94" w:rsidRPr="004424B1" w:rsidDel="00E4270C" w:rsidRDefault="0020590E">
      <w:pPr>
        <w:rPr>
          <w:del w:id="3918" w:author="Quinten Van Woerkom" w:date="2024-12-17T13:59:00Z" w16du:dateUtc="2024-12-17T12:59:00Z"/>
        </w:rPr>
        <w:pPrChange w:id="3919" w:author="Quinten Van Woerkom" w:date="2024-12-17T15:25:00Z" w16du:dateUtc="2024-12-17T14:25:00Z">
          <w:pPr>
            <w:pStyle w:val="TableCell"/>
          </w:pPr>
        </w:pPrChange>
      </w:pPr>
      <w:bookmarkStart w:id="3920" w:name="_Toc185341320"/>
      <w:bookmarkEnd w:id="3920"/>
      <w:del w:id="3921" w:author="Quinten Van Woerkom" w:date="2024-12-17T13:59:00Z" w16du:dateUtc="2024-12-17T12:59:00Z">
        <w:r w:rsidRPr="004424B1" w:rsidDel="00E4270C">
          <w:delText>&lt;Error name&gt;</w:delText>
        </w:r>
        <w:bookmarkStart w:id="3922" w:name="_Toc185341321"/>
        <w:bookmarkStart w:id="3923" w:name="_Toc185348796"/>
        <w:bookmarkStart w:id="3924" w:name="_Toc185427904"/>
        <w:bookmarkStart w:id="3925" w:name="_Toc185497545"/>
        <w:bookmarkStart w:id="3926" w:name="_Toc185498745"/>
        <w:bookmarkStart w:id="3927" w:name="_Toc185499945"/>
        <w:bookmarkStart w:id="3928" w:name="_Toc185501146"/>
        <w:bookmarkStart w:id="3929" w:name="_Toc185502351"/>
        <w:bookmarkStart w:id="3930" w:name="_Toc186030611"/>
        <w:bookmarkStart w:id="3931" w:name="_Toc186031817"/>
        <w:bookmarkStart w:id="3932" w:name="_Toc186033023"/>
        <w:bookmarkStart w:id="3933" w:name="_Toc186045521"/>
        <w:bookmarkStart w:id="3934" w:name="_Toc186456281"/>
        <w:bookmarkStart w:id="3935" w:name="_Toc186469926"/>
        <w:bookmarkStart w:id="3936" w:name="_Toc186644437"/>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del>
    </w:p>
    <w:p w14:paraId="4B0218C9" w14:textId="4B2A4F45" w:rsidR="00204C94" w:rsidRPr="004424B1" w:rsidDel="00E4270C" w:rsidRDefault="0020590E">
      <w:pPr>
        <w:rPr>
          <w:del w:id="3937" w:author="Quinten Van Woerkom" w:date="2024-12-17T13:59:00Z" w16du:dateUtc="2024-12-17T12:59:00Z"/>
        </w:rPr>
        <w:pPrChange w:id="3938" w:author="Quinten Van Woerkom" w:date="2024-12-17T15:25:00Z" w16du:dateUtc="2024-12-17T14:25:00Z">
          <w:pPr>
            <w:pStyle w:val="TableCell"/>
          </w:pPr>
        </w:pPrChange>
      </w:pPr>
      <w:del w:id="3939" w:author="Quinten Van Woerkom" w:date="2024-12-17T13:59:00Z" w16du:dateUtc="2024-12-17T12:59:00Z">
        <w:r w:rsidRPr="004424B1" w:rsidDel="00E4270C">
          <w:delText>&lt;Area&gt;</w:delText>
        </w:r>
        <w:bookmarkStart w:id="3940" w:name="_Toc185341322"/>
        <w:bookmarkStart w:id="3941" w:name="_Toc185348797"/>
        <w:bookmarkStart w:id="3942" w:name="_Toc185427905"/>
        <w:bookmarkStart w:id="3943" w:name="_Toc185497546"/>
        <w:bookmarkStart w:id="3944" w:name="_Toc185498746"/>
        <w:bookmarkStart w:id="3945" w:name="_Toc185499946"/>
        <w:bookmarkStart w:id="3946" w:name="_Toc185501147"/>
        <w:bookmarkStart w:id="3947" w:name="_Toc185502352"/>
        <w:bookmarkStart w:id="3948" w:name="_Toc186030612"/>
        <w:bookmarkStart w:id="3949" w:name="_Toc186031818"/>
        <w:bookmarkStart w:id="3950" w:name="_Toc186033024"/>
        <w:bookmarkStart w:id="3951" w:name="_Toc186045522"/>
        <w:bookmarkStart w:id="3952" w:name="_Toc186456282"/>
        <w:bookmarkStart w:id="3953" w:name="_Toc186469927"/>
        <w:bookmarkStart w:id="3954" w:name="_Toc186644438"/>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del>
    </w:p>
    <w:p w14:paraId="34FC2251" w14:textId="42619C27" w:rsidR="00204C94" w:rsidRPr="004424B1" w:rsidDel="00E4270C" w:rsidRDefault="0020590E">
      <w:pPr>
        <w:rPr>
          <w:del w:id="3955" w:author="Quinten Van Woerkom" w:date="2024-12-17T13:59:00Z" w16du:dateUtc="2024-12-17T12:59:00Z"/>
        </w:rPr>
        <w:pPrChange w:id="3956" w:author="Quinten Van Woerkom" w:date="2024-12-17T15:25:00Z" w16du:dateUtc="2024-12-17T14:25:00Z">
          <w:pPr>
            <w:pStyle w:val="TableCell"/>
          </w:pPr>
        </w:pPrChange>
      </w:pPr>
      <w:bookmarkStart w:id="3957" w:name="_Toc185341323"/>
      <w:bookmarkEnd w:id="3957"/>
      <w:del w:id="3958" w:author="Quinten Van Woerkom" w:date="2024-12-17T13:59:00Z" w16du:dateUtc="2024-12-17T12:59:00Z">
        <w:r w:rsidRPr="004424B1" w:rsidDel="00E4270C">
          <w:delText>…</w:delText>
        </w:r>
        <w:bookmarkStart w:id="3959" w:name="_Toc185341324"/>
        <w:bookmarkStart w:id="3960" w:name="_Toc185348798"/>
        <w:bookmarkStart w:id="3961" w:name="_Toc185427906"/>
        <w:bookmarkStart w:id="3962" w:name="_Toc185497547"/>
        <w:bookmarkStart w:id="3963" w:name="_Toc185498747"/>
        <w:bookmarkStart w:id="3964" w:name="_Toc185499947"/>
        <w:bookmarkStart w:id="3965" w:name="_Toc185501148"/>
        <w:bookmarkStart w:id="3966" w:name="_Toc185502353"/>
        <w:bookmarkStart w:id="3967" w:name="_Toc186030613"/>
        <w:bookmarkStart w:id="3968" w:name="_Toc186031819"/>
        <w:bookmarkStart w:id="3969" w:name="_Toc186033025"/>
        <w:bookmarkStart w:id="3970" w:name="_Toc186045523"/>
        <w:bookmarkStart w:id="3971" w:name="_Toc186456283"/>
        <w:bookmarkStart w:id="3972" w:name="_Toc186469928"/>
        <w:bookmarkStart w:id="3973" w:name="_Toc186644439"/>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del>
    </w:p>
    <w:p w14:paraId="47BD49ED" w14:textId="4AF09A71" w:rsidR="00204C94" w:rsidRPr="004424B1" w:rsidDel="00E4270C" w:rsidRDefault="0020590E">
      <w:pPr>
        <w:rPr>
          <w:del w:id="3974" w:author="Quinten Van Woerkom" w:date="2024-12-17T13:59:00Z" w16du:dateUtc="2024-12-17T12:59:00Z"/>
        </w:rPr>
        <w:pPrChange w:id="3975" w:author="Quinten Van Woerkom" w:date="2024-12-17T15:25:00Z" w16du:dateUtc="2024-12-17T14:25:00Z">
          <w:pPr>
            <w:pStyle w:val="TableCell"/>
          </w:pPr>
        </w:pPrChange>
      </w:pPr>
      <w:del w:id="3976" w:author="Quinten Van Woerkom" w:date="2024-12-17T13:59:00Z" w16du:dateUtc="2024-12-17T12:59:00Z">
        <w:r w:rsidRPr="004424B1" w:rsidDel="00E4270C">
          <w:delText>..</w:delText>
        </w:r>
        <w:bookmarkStart w:id="3977" w:name="_Toc185341325"/>
        <w:bookmarkStart w:id="3978" w:name="_Toc185348799"/>
        <w:bookmarkStart w:id="3979" w:name="_Toc185427907"/>
        <w:bookmarkStart w:id="3980" w:name="_Toc185497548"/>
        <w:bookmarkStart w:id="3981" w:name="_Toc185498748"/>
        <w:bookmarkStart w:id="3982" w:name="_Toc185499948"/>
        <w:bookmarkStart w:id="3983" w:name="_Toc185501149"/>
        <w:bookmarkStart w:id="3984" w:name="_Toc185502354"/>
        <w:bookmarkStart w:id="3985" w:name="_Toc186030614"/>
        <w:bookmarkStart w:id="3986" w:name="_Toc186031820"/>
        <w:bookmarkStart w:id="3987" w:name="_Toc186033026"/>
        <w:bookmarkStart w:id="3988" w:name="_Toc186045524"/>
        <w:bookmarkStart w:id="3989" w:name="_Toc186456284"/>
        <w:bookmarkStart w:id="3990" w:name="_Toc186469929"/>
        <w:bookmarkStart w:id="3991" w:name="_Toc186644440"/>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del>
    </w:p>
    <w:p w14:paraId="3FB7E535" w14:textId="11B75EEA" w:rsidR="00696E90" w:rsidRDefault="00696E90">
      <w:pPr>
        <w:pStyle w:val="Heading2"/>
        <w:spacing w:before="480"/>
        <w:rPr>
          <w:lang w:val="en-GB"/>
        </w:rPr>
        <w:pPrChange w:id="3992" w:author="Peter Van Der Plas" w:date="2024-12-25T19:15:00Z" w16du:dateUtc="2024-12-25T18:15:00Z">
          <w:pPr>
            <w:pStyle w:val="Heading2"/>
            <w:numPr>
              <w:ilvl w:val="0"/>
              <w:numId w:val="0"/>
            </w:numPr>
          </w:pPr>
        </w:pPrChange>
      </w:pPr>
      <w:bookmarkStart w:id="3993" w:name="_Toc185341326"/>
      <w:bookmarkStart w:id="3994" w:name="_Ref138744327"/>
      <w:bookmarkStart w:id="3995" w:name="_Toc138744508"/>
      <w:bookmarkStart w:id="3996" w:name="_Toc140093769"/>
      <w:bookmarkStart w:id="3997" w:name="_Toc161745090"/>
      <w:bookmarkEnd w:id="3993"/>
      <w:del w:id="3998" w:author="Quinten Van Woerkom" w:date="2024-12-17T15:22:00Z" w16du:dateUtc="2024-12-17T14:22:00Z">
        <w:r w:rsidRPr="004424B1" w:rsidDel="0054793D">
          <w:rPr>
            <w:lang w:val="en-GB"/>
          </w:rPr>
          <w:lastRenderedPageBreak/>
          <w:delText>R</w:delText>
        </w:r>
      </w:del>
      <w:del w:id="3999" w:author="Quinten Van Woerkom" w:date="2024-12-17T15:25:00Z" w16du:dateUtc="2024-12-17T14:25:00Z">
        <w:r w:rsidRPr="004424B1" w:rsidDel="00CA611E">
          <w:rPr>
            <w:lang w:val="en-GB"/>
          </w:rPr>
          <w:delText>ef</w:delText>
        </w:r>
      </w:del>
      <w:bookmarkStart w:id="4000" w:name="_Toc186644441"/>
      <w:ins w:id="4001" w:author="Quinten Van Woerkom" w:date="2024-12-17T15:25:00Z" w16du:dateUtc="2024-12-17T14:25:00Z">
        <w:r w:rsidR="00CA611E">
          <w:rPr>
            <w:lang w:val="en-GB"/>
          </w:rPr>
          <w:t>Ref</w:t>
        </w:r>
      </w:ins>
      <w:r w:rsidRPr="004424B1">
        <w:rPr>
          <w:lang w:val="en-GB"/>
        </w:rPr>
        <w:t>erences</w:t>
      </w:r>
      <w:bookmarkEnd w:id="3994"/>
      <w:bookmarkEnd w:id="3995"/>
      <w:bookmarkEnd w:id="3996"/>
      <w:bookmarkEnd w:id="3997"/>
      <w:bookmarkEnd w:id="4000"/>
    </w:p>
    <w:p w14:paraId="0CE0FF78" w14:textId="3E18D99F" w:rsidR="00BF5CA5" w:rsidRPr="004424B1" w:rsidRDefault="00DB3AD7" w:rsidP="0054793D">
      <w:pPr>
        <w:keepLines/>
        <w:rPr>
          <w:lang w:val="en-GB"/>
        </w:rPr>
      </w:pPr>
      <w:r w:rsidRPr="004424B1">
        <w:rPr>
          <w:lang w:val="en-GB"/>
        </w:rPr>
        <w:t>The following publications contain provisions which, through reference in this text, constitute provisions of this document</w:t>
      </w:r>
      <w:r w:rsidR="00B761A9" w:rsidRPr="004424B1">
        <w:rPr>
          <w:lang w:val="en-GB"/>
        </w:rPr>
        <w:t xml:space="preserve">.  </w:t>
      </w:r>
      <w:r w:rsidRPr="004424B1">
        <w:rPr>
          <w:lang w:val="en-GB"/>
        </w:rPr>
        <w:t>At the time of publication, the editions indicated were valid</w:t>
      </w:r>
      <w:r w:rsidR="00B761A9" w:rsidRPr="004424B1">
        <w:rPr>
          <w:lang w:val="en-GB"/>
        </w:rPr>
        <w:t xml:space="preserve">.  </w:t>
      </w:r>
      <w:r w:rsidRPr="004424B1">
        <w:rPr>
          <w:lang w:val="en-GB"/>
        </w:rPr>
        <w:t>All publications are subject to revision, and users of this</w:t>
      </w:r>
      <w:r w:rsidR="00950410" w:rsidRPr="004424B1">
        <w:rPr>
          <w:lang w:val="en-GB"/>
        </w:rPr>
        <w:t xml:space="preserve"> </w:t>
      </w:r>
      <w:r w:rsidR="003C0D4C" w:rsidRPr="004424B1">
        <w:rPr>
          <w:lang w:val="en-GB"/>
        </w:rPr>
        <w:t>Recommended Standard</w:t>
      </w:r>
      <w:r w:rsidRPr="004424B1">
        <w:rPr>
          <w:lang w:val="en-GB"/>
        </w:rPr>
        <w:t xml:space="preserve"> are encouraged to investigate the possibility of applying the most recent editions of the publications indicated below</w:t>
      </w:r>
      <w:r w:rsidR="00B761A9" w:rsidRPr="004424B1">
        <w:rPr>
          <w:lang w:val="en-GB"/>
        </w:rPr>
        <w:t xml:space="preserve">.  </w:t>
      </w:r>
      <w:r w:rsidRPr="004424B1">
        <w:rPr>
          <w:lang w:val="en-GB"/>
        </w:rPr>
        <w:t>The CCSDS</w:t>
      </w:r>
      <w:r w:rsidR="00950410" w:rsidRPr="004424B1">
        <w:rPr>
          <w:lang w:val="en-GB"/>
        </w:rPr>
        <w:t xml:space="preserve"> se</w:t>
      </w:r>
      <w:r w:rsidRPr="004424B1">
        <w:rPr>
          <w:lang w:val="en-GB"/>
        </w:rPr>
        <w:t>cretariat maintains a register of currently valid CCSDS publications</w:t>
      </w:r>
      <w:r w:rsidR="00BF5CA5" w:rsidRPr="004424B1">
        <w:rPr>
          <w:lang w:val="en-GB"/>
        </w:rPr>
        <w:t>.</w:t>
      </w:r>
    </w:p>
    <w:p w14:paraId="1B954B24" w14:textId="3B2C744C" w:rsidR="00DD54B6" w:rsidRPr="004424B1" w:rsidRDefault="00AB5442" w:rsidP="00AB5442">
      <w:pPr>
        <w:pStyle w:val="References"/>
        <w:rPr>
          <w:lang w:val="en-GB"/>
        </w:rPr>
      </w:pPr>
      <w:bookmarkStart w:id="4002" w:name="R_520x1m1MoReferenceModel"/>
      <w:r w:rsidRPr="004424B1">
        <w:rPr>
          <w:iCs/>
          <w:lang w:val="en-GB"/>
        </w:rPr>
        <w:t>[</w:t>
      </w:r>
      <w:r w:rsidRPr="004424B1">
        <w:rPr>
          <w:iCs/>
          <w:lang w:val="en-GB"/>
        </w:rPr>
        <w:fldChar w:fldCharType="begin"/>
      </w:r>
      <w:r w:rsidRPr="004424B1">
        <w:rPr>
          <w:iCs/>
          <w:lang w:val="en-GB"/>
        </w:rPr>
        <w:instrText xml:space="preserve"> SEQ ref \s 8 \* MERGEFORMAT </w:instrText>
      </w:r>
      <w:r w:rsidRPr="004424B1">
        <w:rPr>
          <w:iCs/>
          <w:lang w:val="en-GB"/>
        </w:rPr>
        <w:fldChar w:fldCharType="separate"/>
      </w:r>
      <w:r w:rsidR="006D1623">
        <w:rPr>
          <w:iCs/>
          <w:noProof/>
          <w:lang w:val="en-GB"/>
        </w:rPr>
        <w:t>1</w:t>
      </w:r>
      <w:r w:rsidRPr="004424B1">
        <w:rPr>
          <w:iCs/>
          <w:lang w:val="en-GB"/>
        </w:rPr>
        <w:fldChar w:fldCharType="end"/>
      </w:r>
      <w:r w:rsidRPr="004424B1">
        <w:rPr>
          <w:iCs/>
          <w:lang w:val="en-GB"/>
        </w:rPr>
        <w:t>]</w:t>
      </w:r>
      <w:bookmarkEnd w:id="4002"/>
      <w:r w:rsidRPr="004424B1">
        <w:rPr>
          <w:iCs/>
          <w:lang w:val="en-GB"/>
        </w:rPr>
        <w:tab/>
      </w:r>
      <w:r w:rsidRPr="004424B1">
        <w:rPr>
          <w:i/>
          <w:iCs/>
          <w:lang w:val="en-GB"/>
        </w:rPr>
        <w:t>Mission Operations Reference Model</w:t>
      </w:r>
      <w:r w:rsidRPr="004424B1">
        <w:rPr>
          <w:lang w:val="en-GB"/>
        </w:rPr>
        <w:t>. Issue 1. Recommendation for Space Data System Practices (Magenta Book), CCSDS 520.1-M-1. Washington, D.C.: CCSDS, July 2010.</w:t>
      </w:r>
    </w:p>
    <w:p w14:paraId="66348AA7" w14:textId="36F6863A" w:rsidR="006302C3" w:rsidRPr="004424B1" w:rsidRDefault="00AB5442" w:rsidP="006302C3">
      <w:pPr>
        <w:pStyle w:val="References"/>
        <w:rPr>
          <w:lang w:val="en-GB"/>
        </w:rPr>
      </w:pPr>
      <w:bookmarkStart w:id="4003" w:name="R_521x0b3MoMal"/>
      <w:r w:rsidRPr="004424B1">
        <w:rPr>
          <w:lang w:val="en-GB"/>
        </w:rPr>
        <w:t>[</w:t>
      </w:r>
      <w:r w:rsidR="009A416E" w:rsidRPr="004424B1">
        <w:rPr>
          <w:lang w:val="en-GB"/>
        </w:rPr>
        <w:fldChar w:fldCharType="begin"/>
      </w:r>
      <w:r w:rsidR="009A416E" w:rsidRPr="004424B1">
        <w:rPr>
          <w:lang w:val="en-GB"/>
        </w:rPr>
        <w:instrText xml:space="preserve"> SEQ ref \s 8 \* MERGEFORMAT </w:instrText>
      </w:r>
      <w:r w:rsidR="009A416E" w:rsidRPr="004424B1">
        <w:rPr>
          <w:lang w:val="en-GB"/>
        </w:rPr>
        <w:fldChar w:fldCharType="separate"/>
      </w:r>
      <w:r w:rsidR="006D1623">
        <w:rPr>
          <w:noProof/>
          <w:lang w:val="en-GB"/>
        </w:rPr>
        <w:t>2</w:t>
      </w:r>
      <w:r w:rsidR="009A416E" w:rsidRPr="004424B1">
        <w:rPr>
          <w:noProof/>
          <w:lang w:val="en-GB"/>
        </w:rPr>
        <w:fldChar w:fldCharType="end"/>
      </w:r>
      <w:r w:rsidRPr="004424B1">
        <w:rPr>
          <w:lang w:val="en-GB"/>
        </w:rPr>
        <w:t>]</w:t>
      </w:r>
      <w:bookmarkEnd w:id="4003"/>
      <w:r w:rsidRPr="004424B1">
        <w:rPr>
          <w:lang w:val="en-GB"/>
        </w:rPr>
        <w:tab/>
      </w:r>
      <w:r w:rsidR="00D87DDF" w:rsidRPr="004424B1">
        <w:rPr>
          <w:i/>
          <w:iCs/>
          <w:lang w:val="en-GB"/>
        </w:rPr>
        <w:t>Mission Operations Message Abstraction Layer</w:t>
      </w:r>
      <w:r w:rsidR="00D87DDF" w:rsidRPr="004424B1">
        <w:rPr>
          <w:lang w:val="en-GB"/>
        </w:rPr>
        <w:t>. Issue 3. Recommendation for Space Data System Standards (Blue Book), CCSDS 521.0-B-3. Washington, D.C.: CCSDS, March 2024.</w:t>
      </w:r>
    </w:p>
    <w:p w14:paraId="46AF6806" w14:textId="27418288" w:rsidR="00B957F2" w:rsidRPr="004424B1" w:rsidRDefault="00B957F2" w:rsidP="003D2853">
      <w:pPr>
        <w:pStyle w:val="References"/>
        <w:rPr>
          <w:lang w:val="en-GB"/>
        </w:rPr>
      </w:pPr>
      <w:bookmarkStart w:id="4004" w:name="R_UML"/>
      <w:bookmarkStart w:id="4005" w:name="R_formal20171205OMGUnifiedModelingLangua"/>
      <w:r w:rsidRPr="004424B1">
        <w:rPr>
          <w:lang w:val="en-GB"/>
        </w:rPr>
        <w:t>[</w:t>
      </w:r>
      <w:r w:rsidRPr="004424B1">
        <w:rPr>
          <w:lang w:val="en-GB"/>
        </w:rPr>
        <w:fldChar w:fldCharType="begin"/>
      </w:r>
      <w:r w:rsidRPr="004424B1">
        <w:rPr>
          <w:lang w:val="en-GB"/>
        </w:rPr>
        <w:instrText xml:space="preserve"> SEQ ref \s 8 \* MERGEFORMAT </w:instrText>
      </w:r>
      <w:r w:rsidRPr="004424B1">
        <w:rPr>
          <w:lang w:val="en-GB"/>
        </w:rPr>
        <w:fldChar w:fldCharType="separate"/>
      </w:r>
      <w:r w:rsidR="006D1623">
        <w:rPr>
          <w:noProof/>
          <w:lang w:val="en-GB"/>
        </w:rPr>
        <w:t>3</w:t>
      </w:r>
      <w:r w:rsidRPr="004424B1">
        <w:rPr>
          <w:noProof/>
          <w:lang w:val="en-GB"/>
        </w:rPr>
        <w:fldChar w:fldCharType="end"/>
      </w:r>
      <w:r w:rsidRPr="004424B1">
        <w:rPr>
          <w:lang w:val="en-GB"/>
        </w:rPr>
        <w:t>]</w:t>
      </w:r>
      <w:bookmarkEnd w:id="4004"/>
      <w:bookmarkEnd w:id="4005"/>
      <w:r w:rsidRPr="004424B1">
        <w:rPr>
          <w:lang w:val="en-GB"/>
        </w:rPr>
        <w:tab/>
      </w:r>
      <w:r w:rsidR="001074AE" w:rsidRPr="004424B1">
        <w:rPr>
          <w:i/>
          <w:iCs/>
          <w:lang w:val="en-GB"/>
        </w:rPr>
        <w:t xml:space="preserve">OMG® Unified </w:t>
      </w:r>
      <w:proofErr w:type="spellStart"/>
      <w:r w:rsidR="001074AE" w:rsidRPr="004424B1">
        <w:rPr>
          <w:i/>
          <w:iCs/>
          <w:lang w:val="en-GB"/>
        </w:rPr>
        <w:t>Modeling</w:t>
      </w:r>
      <w:proofErr w:type="spellEnd"/>
      <w:r w:rsidR="001074AE" w:rsidRPr="004424B1">
        <w:rPr>
          <w:i/>
          <w:iCs/>
          <w:lang w:val="en-GB"/>
        </w:rPr>
        <w:t xml:space="preserve"> Language (OMG® UML)</w:t>
      </w:r>
      <w:r w:rsidR="001074AE" w:rsidRPr="004424B1">
        <w:rPr>
          <w:lang w:val="en-GB"/>
        </w:rPr>
        <w:t>. Version 2.5.1. formal/2017-12-05. Needham, Massachusetts: Object Management Group, December 2017.</w:t>
      </w:r>
    </w:p>
    <w:p w14:paraId="018D097B" w14:textId="602C02F2" w:rsidR="00B957F2" w:rsidRPr="004424B1" w:rsidRDefault="00B957F2" w:rsidP="00B957F2">
      <w:pPr>
        <w:pStyle w:val="References"/>
        <w:rPr>
          <w:lang w:val="en-GB"/>
        </w:rPr>
      </w:pPr>
      <w:bookmarkStart w:id="4006" w:name="R_STD66LeeUniformResourceIdentifierURIGe"/>
      <w:r w:rsidRPr="004424B1">
        <w:rPr>
          <w:lang w:val="en-GB"/>
        </w:rPr>
        <w:t>[</w:t>
      </w:r>
      <w:r w:rsidRPr="004424B1">
        <w:rPr>
          <w:lang w:val="en-GB"/>
        </w:rPr>
        <w:fldChar w:fldCharType="begin"/>
      </w:r>
      <w:r w:rsidRPr="004424B1">
        <w:rPr>
          <w:lang w:val="en-GB"/>
        </w:rPr>
        <w:instrText xml:space="preserve"> SEQ ref \s 8 \* MERGEFORMAT </w:instrText>
      </w:r>
      <w:r w:rsidRPr="004424B1">
        <w:rPr>
          <w:lang w:val="en-GB"/>
        </w:rPr>
        <w:fldChar w:fldCharType="separate"/>
      </w:r>
      <w:r w:rsidR="006D1623">
        <w:rPr>
          <w:noProof/>
          <w:lang w:val="en-GB"/>
        </w:rPr>
        <w:t>4</w:t>
      </w:r>
      <w:r w:rsidRPr="004424B1">
        <w:rPr>
          <w:noProof/>
          <w:lang w:val="en-GB"/>
        </w:rPr>
        <w:fldChar w:fldCharType="end"/>
      </w:r>
      <w:r w:rsidRPr="004424B1">
        <w:rPr>
          <w:lang w:val="en-GB"/>
        </w:rPr>
        <w:t>]</w:t>
      </w:r>
      <w:bookmarkEnd w:id="4006"/>
      <w:r w:rsidRPr="004424B1">
        <w:rPr>
          <w:lang w:val="en-GB"/>
        </w:rPr>
        <w:tab/>
      </w:r>
      <w:r w:rsidR="001074AE" w:rsidRPr="004424B1">
        <w:rPr>
          <w:lang w:val="en-GB"/>
        </w:rPr>
        <w:t xml:space="preserve">T. Berners-Lee, R. Fielding, and L. Masinter. </w:t>
      </w:r>
      <w:r w:rsidR="001074AE" w:rsidRPr="004424B1">
        <w:rPr>
          <w:i/>
          <w:iCs/>
          <w:lang w:val="en-GB"/>
        </w:rPr>
        <w:t>Uniform Resource Identifier (URI): Generic Syntax</w:t>
      </w:r>
      <w:r w:rsidR="001074AE" w:rsidRPr="004424B1">
        <w:rPr>
          <w:lang w:val="en-GB"/>
        </w:rPr>
        <w:t>. STD 66. Reston, Virginia: ISOC, January 2005.</w:t>
      </w:r>
    </w:p>
    <w:p w14:paraId="6E5D465E" w14:textId="48B2269B" w:rsidR="003D2853" w:rsidRPr="004424B1" w:rsidRDefault="003D2853" w:rsidP="003D2853">
      <w:pPr>
        <w:pStyle w:val="References"/>
        <w:rPr>
          <w:lang w:val="en-GB"/>
        </w:rPr>
      </w:pPr>
      <w:bookmarkStart w:id="4007" w:name="R_RFC7303ThompsonXmlMediaTypes"/>
      <w:r w:rsidRPr="004424B1">
        <w:rPr>
          <w:lang w:val="en-GB"/>
        </w:rPr>
        <w:t>[</w:t>
      </w:r>
      <w:r w:rsidRPr="004424B1">
        <w:rPr>
          <w:lang w:val="en-GB"/>
        </w:rPr>
        <w:fldChar w:fldCharType="begin"/>
      </w:r>
      <w:r w:rsidRPr="004424B1">
        <w:rPr>
          <w:lang w:val="en-GB"/>
        </w:rPr>
        <w:instrText xml:space="preserve"> SEQ ref \s 8 \* MERGEFORMAT </w:instrText>
      </w:r>
      <w:r w:rsidRPr="004424B1">
        <w:rPr>
          <w:lang w:val="en-GB"/>
        </w:rPr>
        <w:fldChar w:fldCharType="separate"/>
      </w:r>
      <w:r w:rsidR="006D1623">
        <w:rPr>
          <w:noProof/>
          <w:lang w:val="en-GB"/>
        </w:rPr>
        <w:t>5</w:t>
      </w:r>
      <w:r w:rsidRPr="004424B1">
        <w:rPr>
          <w:noProof/>
          <w:lang w:val="en-GB"/>
        </w:rPr>
        <w:fldChar w:fldCharType="end"/>
      </w:r>
      <w:r w:rsidRPr="004424B1">
        <w:rPr>
          <w:lang w:val="en-GB"/>
        </w:rPr>
        <w:t>]</w:t>
      </w:r>
      <w:bookmarkEnd w:id="4007"/>
      <w:r w:rsidR="00B957F2" w:rsidRPr="004424B1">
        <w:rPr>
          <w:lang w:val="en-GB"/>
        </w:rPr>
        <w:tab/>
      </w:r>
      <w:r w:rsidR="001074AE" w:rsidRPr="004424B1">
        <w:rPr>
          <w:lang w:val="en-GB"/>
        </w:rPr>
        <w:t xml:space="preserve">H. Thompson and C. Lilley. </w:t>
      </w:r>
      <w:r w:rsidR="001074AE" w:rsidRPr="004424B1">
        <w:rPr>
          <w:i/>
          <w:iCs/>
          <w:lang w:val="en-GB"/>
        </w:rPr>
        <w:t>XML Media Types</w:t>
      </w:r>
      <w:r w:rsidR="001074AE" w:rsidRPr="004424B1">
        <w:rPr>
          <w:lang w:val="en-GB"/>
        </w:rPr>
        <w:t>. RFC 7303. Reston, Virginia: ISOC, July 2014.</w:t>
      </w:r>
    </w:p>
    <w:p w14:paraId="52B0F4A8" w14:textId="47D9C90B" w:rsidR="00B957F2" w:rsidRPr="004424B1" w:rsidRDefault="00B957F2" w:rsidP="005F5163">
      <w:pPr>
        <w:pStyle w:val="References"/>
        <w:rPr>
          <w:lang w:val="en-GB"/>
        </w:rPr>
      </w:pPr>
      <w:bookmarkStart w:id="4008" w:name="R_313x0y3SanaRoleResponsibilitiesPolicie"/>
      <w:r w:rsidRPr="004424B1">
        <w:rPr>
          <w:lang w:val="en-GB"/>
        </w:rPr>
        <w:t>[</w:t>
      </w:r>
      <w:r w:rsidRPr="004424B1">
        <w:rPr>
          <w:lang w:val="en-GB"/>
        </w:rPr>
        <w:fldChar w:fldCharType="begin"/>
      </w:r>
      <w:r w:rsidRPr="004424B1">
        <w:rPr>
          <w:lang w:val="en-GB"/>
        </w:rPr>
        <w:instrText xml:space="preserve"> SEQ ref \s 8 \* MERGEFORMAT </w:instrText>
      </w:r>
      <w:r w:rsidRPr="004424B1">
        <w:rPr>
          <w:lang w:val="en-GB"/>
        </w:rPr>
        <w:fldChar w:fldCharType="separate"/>
      </w:r>
      <w:r w:rsidR="006D1623">
        <w:rPr>
          <w:noProof/>
          <w:lang w:val="en-GB"/>
        </w:rPr>
        <w:t>6</w:t>
      </w:r>
      <w:r w:rsidRPr="004424B1">
        <w:rPr>
          <w:noProof/>
          <w:lang w:val="en-GB"/>
        </w:rPr>
        <w:fldChar w:fldCharType="end"/>
      </w:r>
      <w:r w:rsidRPr="004424B1">
        <w:rPr>
          <w:lang w:val="en-GB"/>
        </w:rPr>
        <w:t>]</w:t>
      </w:r>
      <w:bookmarkEnd w:id="4008"/>
      <w:r w:rsidRPr="004424B1">
        <w:rPr>
          <w:lang w:val="en-GB"/>
        </w:rPr>
        <w:tab/>
      </w:r>
      <w:r w:rsidR="001074AE" w:rsidRPr="004424B1">
        <w:rPr>
          <w:i/>
          <w:iCs/>
          <w:lang w:val="en-GB"/>
        </w:rPr>
        <w:t>Space Assigned Numbers Authority (SANA)—Role, Responsibilities, Policies, and Procedures</w:t>
      </w:r>
      <w:r w:rsidR="001074AE" w:rsidRPr="004424B1">
        <w:rPr>
          <w:lang w:val="en-GB"/>
        </w:rPr>
        <w:t>. Issue 3. CCSDS Record (Yellow Book), CCSDS 313.0-Y-3. Washington</w:t>
      </w:r>
      <w:del w:id="4009" w:author="Peter Van Der Plas" w:date="2024-12-25T12:58:00Z" w16du:dateUtc="2024-12-25T11:58:00Z">
        <w:r w:rsidR="001074AE" w:rsidRPr="004424B1" w:rsidDel="00BB3822">
          <w:rPr>
            <w:lang w:val="en-GB"/>
          </w:rPr>
          <w:delText>,</w:delText>
        </w:r>
      </w:del>
      <w:r w:rsidR="001074AE" w:rsidRPr="004424B1">
        <w:rPr>
          <w:lang w:val="en-GB"/>
        </w:rPr>
        <w:t xml:space="preserve"> D.C.: CCSDS, October 2020.</w:t>
      </w:r>
    </w:p>
    <w:p w14:paraId="42B7152A" w14:textId="6A1E2A05" w:rsidR="00CD3A56" w:rsidRDefault="003D2853" w:rsidP="0083762C">
      <w:pPr>
        <w:pStyle w:val="References"/>
        <w:rPr>
          <w:ins w:id="4010" w:author="Quinten Van Woerkom" w:date="2024-12-19T15:28:00Z" w16du:dateUtc="2024-12-19T14:28:00Z"/>
          <w:lang w:val="en-GB"/>
        </w:rPr>
      </w:pPr>
      <w:bookmarkStart w:id="4011" w:name="R_311x0m1ReferenceArchitectureforSpaceDa"/>
      <w:r w:rsidRPr="004424B1">
        <w:rPr>
          <w:lang w:val="en-GB"/>
        </w:rPr>
        <w:t>[</w:t>
      </w:r>
      <w:r w:rsidRPr="004424B1">
        <w:rPr>
          <w:lang w:val="en-GB"/>
        </w:rPr>
        <w:fldChar w:fldCharType="begin"/>
      </w:r>
      <w:r w:rsidRPr="004424B1">
        <w:rPr>
          <w:lang w:val="en-GB"/>
        </w:rPr>
        <w:instrText xml:space="preserve"> SEQ ref \s 8 \* MERGEFORMAT </w:instrText>
      </w:r>
      <w:r w:rsidRPr="004424B1">
        <w:rPr>
          <w:lang w:val="en-GB"/>
        </w:rPr>
        <w:fldChar w:fldCharType="separate"/>
      </w:r>
      <w:r w:rsidR="006D1623">
        <w:rPr>
          <w:noProof/>
          <w:lang w:val="en-GB"/>
        </w:rPr>
        <w:t>7</w:t>
      </w:r>
      <w:r w:rsidRPr="004424B1">
        <w:rPr>
          <w:noProof/>
          <w:lang w:val="en-GB"/>
        </w:rPr>
        <w:fldChar w:fldCharType="end"/>
      </w:r>
      <w:r w:rsidRPr="004424B1">
        <w:rPr>
          <w:lang w:val="en-GB"/>
        </w:rPr>
        <w:t>]</w:t>
      </w:r>
      <w:bookmarkEnd w:id="4011"/>
      <w:r w:rsidRPr="004424B1">
        <w:rPr>
          <w:lang w:val="en-GB"/>
        </w:rPr>
        <w:tab/>
      </w:r>
      <w:commentRangeStart w:id="4012"/>
      <w:r w:rsidR="001074AE" w:rsidRPr="004424B1">
        <w:rPr>
          <w:i/>
          <w:iCs/>
          <w:lang w:val="en-GB"/>
        </w:rPr>
        <w:t>Reference Architecture for Space Data Systems</w:t>
      </w:r>
      <w:r w:rsidR="001074AE" w:rsidRPr="004424B1">
        <w:rPr>
          <w:lang w:val="en-GB"/>
        </w:rPr>
        <w:t xml:space="preserve">. Issue </w:t>
      </w:r>
      <w:del w:id="4013" w:author="Peter Van Der Plas" w:date="2024-12-25T13:52:00Z" w16du:dateUtc="2024-12-25T12:52:00Z">
        <w:r w:rsidR="001074AE" w:rsidRPr="004424B1" w:rsidDel="006032B8">
          <w:rPr>
            <w:lang w:val="en-GB"/>
          </w:rPr>
          <w:delText>1</w:delText>
        </w:r>
      </w:del>
      <w:ins w:id="4014" w:author="Peter Van Der Plas" w:date="2024-12-25T13:52:00Z" w16du:dateUtc="2024-12-25T12:52:00Z">
        <w:r w:rsidR="006032B8">
          <w:rPr>
            <w:lang w:val="en-GB"/>
          </w:rPr>
          <w:t>2</w:t>
        </w:r>
      </w:ins>
      <w:r w:rsidR="001074AE" w:rsidRPr="004424B1">
        <w:rPr>
          <w:lang w:val="en-GB"/>
        </w:rPr>
        <w:t>. Recommendation for Space Data System Practices (Magenta Book), CCSDS 311.0-M-</w:t>
      </w:r>
      <w:del w:id="4015" w:author="Peter Van Der Plas" w:date="2024-12-25T13:52:00Z" w16du:dateUtc="2024-12-25T12:52:00Z">
        <w:r w:rsidR="001074AE" w:rsidRPr="004424B1" w:rsidDel="006032B8">
          <w:rPr>
            <w:lang w:val="en-GB"/>
          </w:rPr>
          <w:delText>1</w:delText>
        </w:r>
      </w:del>
      <w:ins w:id="4016" w:author="Peter Van Der Plas" w:date="2024-12-25T13:52:00Z" w16du:dateUtc="2024-12-25T12:52:00Z">
        <w:r w:rsidR="006032B8">
          <w:rPr>
            <w:lang w:val="en-GB"/>
          </w:rPr>
          <w:t>2</w:t>
        </w:r>
      </w:ins>
      <w:r w:rsidR="001074AE" w:rsidRPr="004424B1">
        <w:rPr>
          <w:lang w:val="en-GB"/>
        </w:rPr>
        <w:t xml:space="preserve">. Washington, D.C.: CCSDS, </w:t>
      </w:r>
      <w:del w:id="4017" w:author="Peter Van Der Plas" w:date="2024-12-25T13:52:00Z" w16du:dateUtc="2024-12-25T12:52:00Z">
        <w:r w:rsidR="001074AE" w:rsidRPr="004424B1" w:rsidDel="006032B8">
          <w:rPr>
            <w:lang w:val="en-GB"/>
          </w:rPr>
          <w:delText xml:space="preserve">September </w:delText>
        </w:r>
      </w:del>
      <w:ins w:id="4018" w:author="Peter Van Der Plas" w:date="2024-12-25T13:52:00Z" w16du:dateUtc="2024-12-25T12:52:00Z">
        <w:r w:rsidR="006032B8">
          <w:rPr>
            <w:lang w:val="en-GB"/>
          </w:rPr>
          <w:t>December</w:t>
        </w:r>
        <w:r w:rsidR="006032B8" w:rsidRPr="004424B1">
          <w:rPr>
            <w:lang w:val="en-GB"/>
          </w:rPr>
          <w:t xml:space="preserve"> </w:t>
        </w:r>
      </w:ins>
      <w:del w:id="4019" w:author="Peter Van Der Plas" w:date="2024-12-25T13:52:00Z" w16du:dateUtc="2024-12-25T12:52:00Z">
        <w:r w:rsidR="001074AE" w:rsidRPr="004424B1" w:rsidDel="006032B8">
          <w:rPr>
            <w:lang w:val="en-GB"/>
          </w:rPr>
          <w:delText>2008</w:delText>
        </w:r>
      </w:del>
      <w:ins w:id="4020" w:author="Peter Van Der Plas" w:date="2024-12-25T13:52:00Z" w16du:dateUtc="2024-12-25T12:52:00Z">
        <w:r w:rsidR="006032B8">
          <w:rPr>
            <w:lang w:val="en-GB"/>
          </w:rPr>
          <w:t>2024</w:t>
        </w:r>
      </w:ins>
      <w:r w:rsidR="001074AE" w:rsidRPr="004424B1">
        <w:rPr>
          <w:lang w:val="en-GB"/>
        </w:rPr>
        <w:t>.</w:t>
      </w:r>
      <w:commentRangeEnd w:id="4012"/>
      <w:r w:rsidR="006032B8">
        <w:rPr>
          <w:rStyle w:val="CommentReference"/>
        </w:rPr>
        <w:commentReference w:id="4012"/>
      </w:r>
    </w:p>
    <w:p w14:paraId="78144C03" w14:textId="4B3228B6" w:rsidR="00F74E3B" w:rsidRDefault="00F74E3B" w:rsidP="0083762C">
      <w:pPr>
        <w:pStyle w:val="References"/>
        <w:rPr>
          <w:ins w:id="4021" w:author="Quinten Van Woerkom" w:date="2024-12-19T15:29:00Z" w16du:dateUtc="2024-12-19T14:29:00Z"/>
          <w:lang w:val="en-GB"/>
        </w:rPr>
      </w:pPr>
      <w:bookmarkStart w:id="4022" w:name="R_IEEE754FloatingPointArithmetic"/>
      <w:ins w:id="4023" w:author="Quinten Van Woerkom" w:date="2024-12-19T15:28:00Z" w16du:dateUtc="2024-12-19T14:28:00Z">
        <w:r>
          <w:rPr>
            <w:lang w:val="en-GB"/>
          </w:rPr>
          <w:t>[8]</w:t>
        </w:r>
        <w:bookmarkEnd w:id="4022"/>
        <w:r>
          <w:rPr>
            <w:lang w:val="en-GB"/>
          </w:rPr>
          <w:tab/>
        </w:r>
      </w:ins>
      <w:commentRangeStart w:id="4024"/>
      <w:ins w:id="4025" w:author="Peter Van Der Plas" w:date="2024-12-25T12:55:00Z" w16du:dateUtc="2024-12-25T11:55:00Z">
        <w:r w:rsidR="00BB3822" w:rsidRPr="00BB3822">
          <w:rPr>
            <w:i/>
            <w:iCs/>
            <w:lang w:val="en-GB"/>
            <w:rPrChange w:id="4026" w:author="Peter Van Der Plas" w:date="2024-12-25T12:55:00Z" w16du:dateUtc="2024-12-25T11:55:00Z">
              <w:rPr>
                <w:lang w:val="en-GB"/>
              </w:rPr>
            </w:rPrChange>
          </w:rPr>
          <w:t>IEEE Standard for Floating-Point Arithmetic</w:t>
        </w:r>
      </w:ins>
      <w:ins w:id="4027" w:author="Peter Van Der Plas" w:date="2024-12-25T14:27:00Z" w16du:dateUtc="2024-12-25T13:27:00Z">
        <w:r w:rsidR="00A7080C">
          <w:rPr>
            <w:lang w:val="en-GB"/>
          </w:rPr>
          <w:t>.</w:t>
        </w:r>
      </w:ins>
      <w:ins w:id="4028" w:author="Peter Van Der Plas" w:date="2024-12-25T12:55:00Z" w16du:dateUtc="2024-12-25T11:55:00Z">
        <w:r w:rsidR="00BB3822" w:rsidRPr="00BB3822">
          <w:rPr>
            <w:lang w:val="en-GB"/>
          </w:rPr>
          <w:t xml:space="preserve"> 3</w:t>
        </w:r>
        <w:r w:rsidR="00BB3822" w:rsidRPr="00BB3822">
          <w:rPr>
            <w:vertAlign w:val="superscript"/>
            <w:lang w:val="en-GB"/>
            <w:rPrChange w:id="4029" w:author="Peter Van Der Plas" w:date="2024-12-25T12:55:00Z" w16du:dateUtc="2024-12-25T11:55:00Z">
              <w:rPr>
                <w:lang w:val="en-GB"/>
              </w:rPr>
            </w:rPrChange>
          </w:rPr>
          <w:t>rd</w:t>
        </w:r>
        <w:r w:rsidR="00BB3822">
          <w:rPr>
            <w:lang w:val="en-GB"/>
          </w:rPr>
          <w:t xml:space="preserve"> </w:t>
        </w:r>
        <w:r w:rsidR="00BB3822" w:rsidRPr="00BB3822">
          <w:rPr>
            <w:lang w:val="en-GB"/>
          </w:rPr>
          <w:t>ed. IEEE Std 754-2019. New York: IEEE, 2019</w:t>
        </w:r>
      </w:ins>
      <w:ins w:id="4030" w:author="Quinten Van Woerkom" w:date="2024-12-19T15:28:00Z" w16du:dateUtc="2024-12-19T14:28:00Z">
        <w:del w:id="4031" w:author="Peter Van Der Plas" w:date="2024-12-25T12:54:00Z" w16du:dateUtc="2024-12-25T11:54:00Z">
          <w:r w:rsidRPr="00F74E3B" w:rsidDel="00BB3822">
            <w:rPr>
              <w:i/>
              <w:iCs/>
              <w:lang w:val="en-GB"/>
              <w:rPrChange w:id="4032" w:author="Quinten Van Woerkom" w:date="2024-12-19T15:28:00Z" w16du:dateUtc="2024-12-19T14:28:00Z">
                <w:rPr>
                  <w:lang w:val="en-GB"/>
                </w:rPr>
              </w:rPrChange>
            </w:rPr>
            <w:delText>Pointing Request Message</w:delText>
          </w:r>
          <w:r w:rsidDel="00BB3822">
            <w:rPr>
              <w:lang w:val="en-GB"/>
            </w:rPr>
            <w:delText xml:space="preserve">. Issue 1. Recommendation for Space Data System Standards (Blue Book), CCSDS </w:delText>
          </w:r>
        </w:del>
      </w:ins>
      <w:ins w:id="4033" w:author="Quinten Van Woerkom" w:date="2024-12-19T15:29:00Z" w16du:dateUtc="2024-12-19T14:29:00Z">
        <w:del w:id="4034" w:author="Peter Van Der Plas" w:date="2024-12-25T12:54:00Z" w16du:dateUtc="2024-12-25T11:54:00Z">
          <w:r w:rsidDel="00BB3822">
            <w:rPr>
              <w:lang w:val="en-GB"/>
            </w:rPr>
            <w:delText>509.0-B-1. Washington, D.C.: CCSDS, February 2018</w:delText>
          </w:r>
        </w:del>
        <w:r>
          <w:rPr>
            <w:lang w:val="en-GB"/>
          </w:rPr>
          <w:t>.</w:t>
        </w:r>
      </w:ins>
      <w:commentRangeEnd w:id="4024"/>
      <w:r w:rsidR="00A04EAF">
        <w:rPr>
          <w:rStyle w:val="CommentReference"/>
        </w:rPr>
        <w:commentReference w:id="4024"/>
      </w:r>
    </w:p>
    <w:p w14:paraId="25F24C82" w14:textId="4CF70DC6" w:rsidR="00F74E3B" w:rsidRDefault="00F74E3B">
      <w:pPr>
        <w:pStyle w:val="References"/>
        <w:jc w:val="left"/>
        <w:rPr>
          <w:ins w:id="4035" w:author="Peter Van Der Plas" w:date="2024-12-25T12:49:00Z" w16du:dateUtc="2024-12-25T11:49:00Z"/>
          <w:lang w:val="en-GB"/>
        </w:rPr>
        <w:pPrChange w:id="4036" w:author="Peter Van Der Plas" w:date="2024-12-25T12:57:00Z" w16du:dateUtc="2024-12-25T11:57:00Z">
          <w:pPr>
            <w:pStyle w:val="References"/>
          </w:pPr>
        </w:pPrChange>
      </w:pPr>
      <w:bookmarkStart w:id="4037" w:name="R_XmlPathLanguageXPath31XmlPathLanguageX"/>
      <w:ins w:id="4038" w:author="Quinten Van Woerkom" w:date="2024-12-19T15:29:00Z" w16du:dateUtc="2024-12-19T14:29:00Z">
        <w:r>
          <w:rPr>
            <w:lang w:val="en-GB"/>
          </w:rPr>
          <w:t>[9]</w:t>
        </w:r>
        <w:bookmarkEnd w:id="4037"/>
        <w:r>
          <w:rPr>
            <w:lang w:val="en-GB"/>
          </w:rPr>
          <w:tab/>
        </w:r>
        <w:del w:id="4039" w:author="Peter Van Der Plas" w:date="2024-12-25T12:56:00Z" w16du:dateUtc="2024-12-25T11:56:00Z">
          <w:r w:rsidDel="00BB3822">
            <w:rPr>
              <w:i/>
              <w:iCs/>
              <w:lang w:val="en-GB"/>
            </w:rPr>
            <w:delText>“</w:delText>
          </w:r>
        </w:del>
        <w:r>
          <w:rPr>
            <w:i/>
            <w:iCs/>
            <w:lang w:val="en-GB"/>
          </w:rPr>
          <w:t>XML Path Language (XPath)</w:t>
        </w:r>
      </w:ins>
      <w:ins w:id="4040" w:author="Peter Van Der Plas" w:date="2024-12-25T14:27:00Z" w16du:dateUtc="2024-12-25T13:27:00Z">
        <w:r w:rsidR="00A7080C">
          <w:rPr>
            <w:lang w:val="en-GB"/>
          </w:rPr>
          <w:t>.</w:t>
        </w:r>
      </w:ins>
      <w:ins w:id="4041" w:author="Peter Van Der Plas" w:date="2024-12-25T12:56:00Z" w16du:dateUtc="2024-12-25T11:56:00Z">
        <w:r w:rsidR="00BB3822">
          <w:rPr>
            <w:lang w:val="en-GB"/>
          </w:rPr>
          <w:t xml:space="preserve"> </w:t>
        </w:r>
      </w:ins>
      <w:ins w:id="4042" w:author="Peter Van Der Plas" w:date="2024-12-25T14:27:00Z" w16du:dateUtc="2024-12-25T13:27:00Z">
        <w:r w:rsidR="00A7080C">
          <w:rPr>
            <w:lang w:val="en-GB"/>
          </w:rPr>
          <w:t>V</w:t>
        </w:r>
      </w:ins>
      <w:ins w:id="4043" w:author="Quinten Van Woerkom" w:date="2024-12-19T15:29:00Z" w16du:dateUtc="2024-12-19T14:29:00Z">
        <w:del w:id="4044" w:author="Peter Van Der Plas" w:date="2024-12-25T12:56:00Z" w16du:dateUtc="2024-12-25T11:56:00Z">
          <w:r w:rsidDel="00BB3822">
            <w:rPr>
              <w:i/>
              <w:iCs/>
              <w:lang w:val="en-GB"/>
            </w:rPr>
            <w:delText xml:space="preserve"> 3.1.”</w:delText>
          </w:r>
          <w:r w:rsidDel="00BB3822">
            <w:rPr>
              <w:lang w:val="en-GB"/>
            </w:rPr>
            <w:delText xml:space="preserve"> V</w:delText>
          </w:r>
        </w:del>
        <w:r>
          <w:rPr>
            <w:lang w:val="en-GB"/>
          </w:rPr>
          <w:t>ersion 3.1</w:t>
        </w:r>
      </w:ins>
      <w:ins w:id="4045" w:author="Peter Van Der Plas" w:date="2024-12-25T12:57:00Z" w16du:dateUtc="2024-12-25T11:57:00Z">
        <w:r w:rsidR="00BB3822">
          <w:rPr>
            <w:lang w:val="en-GB"/>
          </w:rPr>
          <w:t xml:space="preserve">. </w:t>
        </w:r>
      </w:ins>
      <w:ins w:id="4046" w:author="Peter Van Der Plas" w:date="2024-12-25T13:08:00Z" w16du:dateUtc="2024-12-25T12:08:00Z">
        <w:r w:rsidR="001527ED">
          <w:rPr>
            <w:lang w:val="en-GB"/>
          </w:rPr>
          <w:fldChar w:fldCharType="begin"/>
        </w:r>
        <w:r w:rsidR="001527ED">
          <w:rPr>
            <w:lang w:val="en-GB"/>
          </w:rPr>
          <w:instrText>HYPERLINK "https://www.w3.org/TR/xpath-31/"</w:instrText>
        </w:r>
        <w:r w:rsidR="001527ED">
          <w:rPr>
            <w:lang w:val="en-GB"/>
          </w:rPr>
        </w:r>
        <w:r w:rsidR="001527ED">
          <w:rPr>
            <w:lang w:val="en-GB"/>
          </w:rPr>
          <w:fldChar w:fldCharType="separate"/>
        </w:r>
        <w:r w:rsidR="001527ED" w:rsidRPr="004C2F47">
          <w:rPr>
            <w:rStyle w:val="Hyperlink"/>
            <w:lang w:val="en-GB"/>
          </w:rPr>
          <w:t>https://www.w3.org/TR/xpath-31/</w:t>
        </w:r>
        <w:r w:rsidR="001527ED">
          <w:rPr>
            <w:lang w:val="en-GB"/>
          </w:rPr>
          <w:fldChar w:fldCharType="end"/>
        </w:r>
        <w:r w:rsidR="001527ED">
          <w:rPr>
            <w:lang w:val="en-GB"/>
          </w:rPr>
          <w:t xml:space="preserve">. </w:t>
        </w:r>
      </w:ins>
      <w:ins w:id="4047" w:author="Peter Van Der Plas" w:date="2024-12-25T12:57:00Z" w16du:dateUtc="2024-12-25T11:57:00Z">
        <w:r w:rsidR="00BB3822">
          <w:rPr>
            <w:lang w:val="en-GB"/>
          </w:rPr>
          <w:t>W3C</w:t>
        </w:r>
      </w:ins>
      <w:ins w:id="4048" w:author="Quinten Van Woerkom" w:date="2024-12-19T15:29:00Z" w16du:dateUtc="2024-12-19T14:29:00Z">
        <w:r>
          <w:rPr>
            <w:lang w:val="en-GB"/>
          </w:rPr>
          <w:t>, 21 March 2017</w:t>
        </w:r>
        <w:del w:id="4049" w:author="Peter Van Der Plas" w:date="2024-12-25T12:57:00Z" w16du:dateUtc="2024-12-25T11:57:00Z">
          <w:r w:rsidDel="00BB3822">
            <w:rPr>
              <w:lang w:val="en-GB"/>
            </w:rPr>
            <w:delText>. W3C</w:delText>
          </w:r>
        </w:del>
        <w:r>
          <w:rPr>
            <w:lang w:val="en-GB"/>
          </w:rPr>
          <w:t>.</w:t>
        </w:r>
        <w:del w:id="4050" w:author="Peter Van Der Plas" w:date="2024-12-25T12:57:00Z" w16du:dateUtc="2024-12-25T11:57:00Z">
          <w:r w:rsidDel="00BB3822">
            <w:rPr>
              <w:lang w:val="en-GB"/>
            </w:rPr>
            <w:delText xml:space="preserve"> </w:delText>
          </w:r>
        </w:del>
        <w:del w:id="4051" w:author="Peter Van Der Plas" w:date="2024-12-25T13:08:00Z" w16du:dateUtc="2024-12-25T12:08:00Z">
          <w:r w:rsidDel="001527ED">
            <w:rPr>
              <w:lang w:val="en-GB"/>
            </w:rPr>
            <w:delText>.</w:delText>
          </w:r>
        </w:del>
      </w:ins>
    </w:p>
    <w:p w14:paraId="53745C7B" w14:textId="3795E476" w:rsidR="00BB3822" w:rsidRPr="00D45B86" w:rsidRDefault="00BB3822" w:rsidP="00BB3822">
      <w:pPr>
        <w:pStyle w:val="References"/>
        <w:rPr>
          <w:ins w:id="4052" w:author="Quinten Van Woerkom" w:date="2024-12-19T15:26:00Z" w16du:dateUtc="2024-12-19T14:26:00Z"/>
          <w:lang w:val="en-GB"/>
        </w:rPr>
      </w:pPr>
      <w:bookmarkStart w:id="4053" w:name="R_509x0b1PointingRequestMessage"/>
      <w:ins w:id="4054" w:author="Peter Van Der Plas" w:date="2024-12-25T12:50:00Z" w16du:dateUtc="2024-12-25T11:50:00Z">
        <w:r>
          <w:rPr>
            <w:lang w:val="en-GB"/>
          </w:rPr>
          <w:t>[</w:t>
        </w:r>
      </w:ins>
      <w:ins w:id="4055" w:author="Peter Van Der Plas" w:date="2024-12-25T12:52:00Z" w16du:dateUtc="2024-12-25T11:52:00Z">
        <w:r>
          <w:rPr>
            <w:lang w:val="en-GB"/>
          </w:rPr>
          <w:t>10</w:t>
        </w:r>
      </w:ins>
      <w:ins w:id="4056" w:author="Peter Van Der Plas" w:date="2024-12-25T12:50:00Z" w16du:dateUtc="2024-12-25T11:50:00Z">
        <w:r>
          <w:rPr>
            <w:lang w:val="en-GB"/>
          </w:rPr>
          <w:t>]</w:t>
        </w:r>
        <w:bookmarkEnd w:id="4053"/>
        <w:r>
          <w:rPr>
            <w:lang w:val="en-GB"/>
          </w:rPr>
          <w:tab/>
        </w:r>
        <w:commentRangeStart w:id="4057"/>
        <w:r w:rsidRPr="00EB2FA7">
          <w:rPr>
            <w:i/>
            <w:iCs/>
            <w:lang w:val="en-GB"/>
          </w:rPr>
          <w:t>Pointing Request Message</w:t>
        </w:r>
      </w:ins>
      <w:ins w:id="4058" w:author="Peter Van Der Plas" w:date="2024-12-25T14:27:00Z" w16du:dateUtc="2024-12-25T13:27:00Z">
        <w:r w:rsidR="00A7080C">
          <w:rPr>
            <w:lang w:val="en-GB"/>
          </w:rPr>
          <w:t>.</w:t>
        </w:r>
      </w:ins>
      <w:ins w:id="4059" w:author="Peter Van Der Plas" w:date="2024-12-25T12:50:00Z" w16du:dateUtc="2024-12-25T11:50:00Z">
        <w:r>
          <w:rPr>
            <w:lang w:val="en-GB"/>
          </w:rPr>
          <w:t xml:space="preserve"> Issue 1</w:t>
        </w:r>
      </w:ins>
      <w:ins w:id="4060" w:author="Peter Van Der Plas" w:date="2024-12-25T14:19:00Z" w16du:dateUtc="2024-12-25T13:19:00Z">
        <w:r w:rsidR="00395ABE">
          <w:rPr>
            <w:lang w:val="en-GB"/>
          </w:rPr>
          <w:t xml:space="preserve">, </w:t>
        </w:r>
        <w:r w:rsidR="00395ABE" w:rsidRPr="00395ABE">
          <w:rPr>
            <w:lang w:val="en-GB"/>
          </w:rPr>
          <w:t>Technical Corrigendum 2</w:t>
        </w:r>
      </w:ins>
      <w:ins w:id="4061" w:author="Peter Van Der Plas" w:date="2024-12-25T12:50:00Z" w16du:dateUtc="2024-12-25T11:50:00Z">
        <w:r>
          <w:rPr>
            <w:lang w:val="en-GB"/>
          </w:rPr>
          <w:t xml:space="preserve">. Recommendation for Space Data System Standards (Blue Book), CCSDS 509.0-B-1. Washington, D.C.: CCSDS, </w:t>
        </w:r>
      </w:ins>
      <w:ins w:id="4062" w:author="Peter Van Der Plas" w:date="2024-12-25T14:20:00Z" w16du:dateUtc="2024-12-25T13:20:00Z">
        <w:r w:rsidR="00395ABE" w:rsidRPr="00395ABE">
          <w:rPr>
            <w:lang w:val="en-GB"/>
          </w:rPr>
          <w:t>October 2023</w:t>
        </w:r>
      </w:ins>
      <w:ins w:id="4063" w:author="Peter Van Der Plas" w:date="2024-12-25T12:50:00Z" w16du:dateUtc="2024-12-25T11:50:00Z">
        <w:r>
          <w:rPr>
            <w:lang w:val="en-GB"/>
          </w:rPr>
          <w:t>.</w:t>
        </w:r>
      </w:ins>
      <w:commentRangeEnd w:id="4057"/>
      <w:ins w:id="4064" w:author="Peter Van Der Plas" w:date="2024-12-25T14:20:00Z" w16du:dateUtc="2024-12-25T13:20:00Z">
        <w:r w:rsidR="00395ABE">
          <w:rPr>
            <w:rStyle w:val="CommentReference"/>
          </w:rPr>
          <w:commentReference w:id="4057"/>
        </w:r>
      </w:ins>
    </w:p>
    <w:p w14:paraId="3AED1093" w14:textId="584E965B" w:rsidR="00F74E3B" w:rsidRPr="00D23454" w:rsidDel="00D45B86" w:rsidRDefault="00F74E3B">
      <w:pPr>
        <w:pStyle w:val="References"/>
        <w:ind w:left="0" w:firstLine="0"/>
        <w:rPr>
          <w:del w:id="4065" w:author="Quinten Van Woerkom" w:date="2024-12-19T15:30:00Z" w16du:dateUtc="2024-12-19T14:30:00Z"/>
          <w:lang w:val="en-GB"/>
        </w:rPr>
        <w:pPrChange w:id="4066" w:author="Quinten Van Woerkom" w:date="2024-12-19T15:30:00Z" w16du:dateUtc="2024-12-19T14:30:00Z">
          <w:pPr>
            <w:pStyle w:val="References"/>
          </w:pPr>
        </w:pPrChange>
      </w:pPr>
    </w:p>
    <w:p w14:paraId="55DCCFE0" w14:textId="40C5D661" w:rsidR="00F72616" w:rsidRPr="004424B1" w:rsidRDefault="002C4F23" w:rsidP="002C4F23">
      <w:pPr>
        <w:pStyle w:val="Notelevel1"/>
      </w:pPr>
      <w:r w:rsidRPr="004424B1">
        <w:t>NOTE</w:t>
      </w:r>
      <w:r w:rsidRPr="004424B1">
        <w:tab/>
        <w:t>–</w:t>
      </w:r>
      <w:r w:rsidRPr="004424B1">
        <w:tab/>
      </w:r>
      <w:r w:rsidR="00F72616" w:rsidRPr="004424B1">
        <w:t xml:space="preserve">Informative references are listed in </w:t>
      </w:r>
      <w:r w:rsidR="00D65E78" w:rsidRPr="004424B1">
        <w:t xml:space="preserve">annex </w:t>
      </w:r>
      <w:r w:rsidR="00F72616" w:rsidRPr="004424B1">
        <w:fldChar w:fldCharType="begin"/>
      </w:r>
      <w:r w:rsidR="00F72616" w:rsidRPr="004424B1">
        <w:instrText xml:space="preserve"> REF _Ref68541065 \r</w:instrText>
      </w:r>
      <w:r w:rsidR="00D65E78" w:rsidRPr="004424B1">
        <w:instrText>\n\t</w:instrText>
      </w:r>
      <w:r w:rsidR="00F72616" w:rsidRPr="004424B1">
        <w:instrText xml:space="preserve"> \h </w:instrText>
      </w:r>
      <w:r w:rsidR="00070AC5">
        <w:instrText xml:space="preserve"> \* MERGEFORMAT </w:instrText>
      </w:r>
      <w:r w:rsidR="00F72616" w:rsidRPr="004424B1">
        <w:fldChar w:fldCharType="separate"/>
      </w:r>
      <w:r w:rsidR="006D1623">
        <w:t>D</w:t>
      </w:r>
      <w:r w:rsidR="00F72616" w:rsidRPr="004424B1">
        <w:fldChar w:fldCharType="end"/>
      </w:r>
      <w:r w:rsidR="00F72616" w:rsidRPr="004424B1">
        <w:t>.</w:t>
      </w:r>
    </w:p>
    <w:p w14:paraId="6BA403F0" w14:textId="6F669CCF" w:rsidR="00654582" w:rsidRPr="004424B1" w:rsidDel="0054793D" w:rsidRDefault="00654582" w:rsidP="00DD54B6">
      <w:pPr>
        <w:rPr>
          <w:del w:id="4067" w:author="Quinten Van Woerkom" w:date="2024-12-17T15:21:00Z" w16du:dateUtc="2024-12-17T14:21:00Z"/>
          <w:lang w:val="en-GB"/>
        </w:rPr>
        <w:sectPr w:rsidR="00654582" w:rsidRPr="004424B1" w:rsidDel="0054793D" w:rsidSect="007F5055">
          <w:type w:val="continuous"/>
          <w:pgSz w:w="11907" w:h="16839" w:code="1"/>
          <w:pgMar w:top="1944" w:right="1296" w:bottom="1944" w:left="1296" w:header="1037" w:footer="1037" w:gutter="302"/>
          <w:pgNumType w:start="1" w:chapStyle="1"/>
          <w:cols w:space="720"/>
          <w:docGrid w:linePitch="326"/>
        </w:sectPr>
      </w:pPr>
    </w:p>
    <w:p w14:paraId="22B5A1F9" w14:textId="1C3914C3" w:rsidR="00CB48F9" w:rsidRPr="004424B1" w:rsidDel="0054793D" w:rsidRDefault="00CB48F9" w:rsidP="0043015A">
      <w:pPr>
        <w:pStyle w:val="Heading1"/>
        <w:rPr>
          <w:del w:id="4068" w:author="Quinten Van Woerkom" w:date="2024-12-17T15:21:00Z" w16du:dateUtc="2024-12-17T14:21:00Z"/>
          <w:lang w:val="en-GB"/>
        </w:rPr>
      </w:pPr>
      <w:bookmarkStart w:id="4069" w:name="_Toc140093771"/>
      <w:bookmarkStart w:id="4070" w:name="_Ref146899770"/>
      <w:bookmarkStart w:id="4071" w:name="_Ref146899778"/>
      <w:bookmarkStart w:id="4072" w:name="_Toc161745091"/>
      <w:bookmarkStart w:id="4073" w:name="_Toc129154153"/>
      <w:del w:id="4074" w:author="Quinten Van Woerkom" w:date="2024-12-17T15:21:00Z" w16du:dateUtc="2024-12-17T14:21:00Z">
        <w:r w:rsidRPr="004424B1" w:rsidDel="0054793D">
          <w:rPr>
            <w:lang w:val="en-GB"/>
          </w:rPr>
          <w:lastRenderedPageBreak/>
          <w:delText>Overview</w:delText>
        </w:r>
        <w:bookmarkStart w:id="4075" w:name="_Toc185348801"/>
        <w:bookmarkStart w:id="4076" w:name="_Toc185427909"/>
        <w:bookmarkStart w:id="4077" w:name="_Toc185497550"/>
        <w:bookmarkStart w:id="4078" w:name="_Toc185498750"/>
        <w:bookmarkStart w:id="4079" w:name="_Toc185499950"/>
        <w:bookmarkStart w:id="4080" w:name="_Toc185501151"/>
        <w:bookmarkStart w:id="4081" w:name="_Toc185502356"/>
        <w:bookmarkStart w:id="4082" w:name="_Toc186030616"/>
        <w:bookmarkStart w:id="4083" w:name="_Toc186031822"/>
        <w:bookmarkStart w:id="4084" w:name="_Toc186033028"/>
        <w:bookmarkStart w:id="4085" w:name="_Toc186045526"/>
        <w:bookmarkStart w:id="4086" w:name="_Toc186456286"/>
        <w:bookmarkStart w:id="4087" w:name="_Toc186469931"/>
        <w:bookmarkStart w:id="4088" w:name="_Toc186644442"/>
        <w:bookmarkEnd w:id="4069"/>
        <w:bookmarkEnd w:id="4070"/>
        <w:bookmarkEnd w:id="4071"/>
        <w:bookmarkEnd w:id="4072"/>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del>
    </w:p>
    <w:p w14:paraId="2D1399E3" w14:textId="6B8E7DFB" w:rsidR="00CB48F9" w:rsidRPr="004424B1" w:rsidDel="0054793D" w:rsidRDefault="00797AF4" w:rsidP="0043015A">
      <w:pPr>
        <w:pStyle w:val="Heading2"/>
        <w:rPr>
          <w:del w:id="4089" w:author="Quinten Van Woerkom" w:date="2024-12-17T15:21:00Z" w16du:dateUtc="2024-12-17T14:21:00Z"/>
          <w:lang w:val="en-GB"/>
        </w:rPr>
      </w:pPr>
      <w:bookmarkStart w:id="4090" w:name="_Toc140093772"/>
      <w:bookmarkStart w:id="4091" w:name="_Toc161745092"/>
      <w:bookmarkEnd w:id="4073"/>
      <w:del w:id="4092" w:author="Quinten Van Woerkom" w:date="2024-12-17T15:21:00Z" w16du:dateUtc="2024-12-17T14:21:00Z">
        <w:r w:rsidRPr="004424B1" w:rsidDel="0054793D">
          <w:rPr>
            <w:lang w:val="en-GB"/>
          </w:rPr>
          <w:delText>General</w:delText>
        </w:r>
        <w:bookmarkStart w:id="4093" w:name="_Toc185348802"/>
        <w:bookmarkStart w:id="4094" w:name="_Toc185427910"/>
        <w:bookmarkStart w:id="4095" w:name="_Toc185497551"/>
        <w:bookmarkStart w:id="4096" w:name="_Toc185498751"/>
        <w:bookmarkStart w:id="4097" w:name="_Toc185499951"/>
        <w:bookmarkStart w:id="4098" w:name="_Toc185501152"/>
        <w:bookmarkStart w:id="4099" w:name="_Toc185502357"/>
        <w:bookmarkStart w:id="4100" w:name="_Toc186030617"/>
        <w:bookmarkStart w:id="4101" w:name="_Toc186031823"/>
        <w:bookmarkStart w:id="4102" w:name="_Toc186033029"/>
        <w:bookmarkStart w:id="4103" w:name="_Toc186045527"/>
        <w:bookmarkStart w:id="4104" w:name="_Toc186456287"/>
        <w:bookmarkStart w:id="4105" w:name="_Toc186469932"/>
        <w:bookmarkStart w:id="4106" w:name="_Toc186644443"/>
        <w:bookmarkEnd w:id="4090"/>
        <w:bookmarkEnd w:id="4091"/>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del>
    </w:p>
    <w:p w14:paraId="6403576E" w14:textId="18BFF260" w:rsidR="00797AF4" w:rsidRPr="004424B1" w:rsidDel="0054793D" w:rsidRDefault="00F51D67" w:rsidP="00797AF4">
      <w:pPr>
        <w:rPr>
          <w:del w:id="4107" w:author="Quinten Van Woerkom" w:date="2024-12-17T15:21:00Z" w16du:dateUtc="2024-12-17T14:21:00Z"/>
          <w:lang w:val="en-GB"/>
        </w:rPr>
      </w:pPr>
      <w:del w:id="4108" w:author="Quinten Van Woerkom" w:date="2024-12-17T15:21:00Z" w16du:dateUtc="2024-12-17T14:21:00Z">
        <w:r w:rsidRPr="004424B1" w:rsidDel="0054793D">
          <w:rPr>
            <w:lang w:val="en-GB"/>
          </w:rPr>
          <w:delText xml:space="preserve">This </w:delText>
        </w:r>
        <w:r w:rsidR="00704DDD" w:rsidRPr="004424B1" w:rsidDel="0054793D">
          <w:rPr>
            <w:lang w:val="en-GB"/>
          </w:rPr>
          <w:delText>section</w:delText>
        </w:r>
        <w:r w:rsidRPr="004424B1" w:rsidDel="0054793D">
          <w:rPr>
            <w:lang w:val="en-GB"/>
          </w:rPr>
          <w:delText xml:space="preserve"> </w:delText>
        </w:r>
        <w:r w:rsidR="00CA287B" w:rsidRPr="004424B1" w:rsidDel="0054793D">
          <w:rPr>
            <w:lang w:val="en-GB"/>
          </w:rPr>
          <w:delText>introduces</w:delText>
        </w:r>
        <w:r w:rsidRPr="004424B1" w:rsidDel="0054793D">
          <w:rPr>
            <w:lang w:val="en-GB"/>
          </w:rPr>
          <w:delText xml:space="preserve"> the concepts behind the MPS services.  It </w:delText>
        </w:r>
        <w:r w:rsidR="00D53098" w:rsidRPr="004424B1" w:rsidDel="0054793D">
          <w:rPr>
            <w:lang w:val="en-GB"/>
          </w:rPr>
          <w:delText>has</w:delText>
        </w:r>
        <w:r w:rsidRPr="004424B1" w:rsidDel="0054793D">
          <w:rPr>
            <w:lang w:val="en-GB"/>
          </w:rPr>
          <w:delText xml:space="preserve"> the following main sections:</w:delText>
        </w:r>
        <w:bookmarkStart w:id="4109" w:name="_Toc185348803"/>
        <w:bookmarkStart w:id="4110" w:name="_Toc185427911"/>
        <w:bookmarkStart w:id="4111" w:name="_Toc185497552"/>
        <w:bookmarkStart w:id="4112" w:name="_Toc185498752"/>
        <w:bookmarkStart w:id="4113" w:name="_Toc185499952"/>
        <w:bookmarkStart w:id="4114" w:name="_Toc185501153"/>
        <w:bookmarkStart w:id="4115" w:name="_Toc185502358"/>
        <w:bookmarkStart w:id="4116" w:name="_Toc186030618"/>
        <w:bookmarkStart w:id="4117" w:name="_Toc186031824"/>
        <w:bookmarkStart w:id="4118" w:name="_Toc186033030"/>
        <w:bookmarkStart w:id="4119" w:name="_Toc186045528"/>
        <w:bookmarkStart w:id="4120" w:name="_Toc186456288"/>
        <w:bookmarkStart w:id="4121" w:name="_Toc186469933"/>
        <w:bookmarkStart w:id="4122" w:name="_Toc186644444"/>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del>
    </w:p>
    <w:p w14:paraId="6F3DF91D" w14:textId="2FDB23B2" w:rsidR="00F51D67" w:rsidRPr="004424B1" w:rsidDel="0054793D" w:rsidRDefault="00F51D67" w:rsidP="003A4612">
      <w:pPr>
        <w:pStyle w:val="List"/>
        <w:numPr>
          <w:ilvl w:val="0"/>
          <w:numId w:val="88"/>
        </w:numPr>
        <w:tabs>
          <w:tab w:val="clear" w:pos="360"/>
          <w:tab w:val="left" w:pos="720"/>
        </w:tabs>
        <w:ind w:left="720"/>
        <w:rPr>
          <w:del w:id="4123" w:author="Quinten Van Woerkom" w:date="2024-12-17T15:21:00Z" w16du:dateUtc="2024-12-17T14:21:00Z"/>
        </w:rPr>
      </w:pPr>
      <w:del w:id="4124" w:author="Quinten Van Woerkom" w:date="2024-12-17T15:21:00Z" w16du:dateUtc="2024-12-17T14:21:00Z">
        <w:r w:rsidRPr="004424B1" w:rsidDel="0054793D">
          <w:delText>Mission Planning &amp; Scheduling Concept</w:delText>
        </w:r>
        <w:r w:rsidR="00704DDD" w:rsidRPr="004424B1" w:rsidDel="0054793D">
          <w:delText>;</w:delText>
        </w:r>
        <w:bookmarkStart w:id="4125" w:name="_Toc185348804"/>
        <w:bookmarkStart w:id="4126" w:name="_Toc185427912"/>
        <w:bookmarkStart w:id="4127" w:name="_Toc185497553"/>
        <w:bookmarkStart w:id="4128" w:name="_Toc185498753"/>
        <w:bookmarkStart w:id="4129" w:name="_Toc185499953"/>
        <w:bookmarkStart w:id="4130" w:name="_Toc185501154"/>
        <w:bookmarkStart w:id="4131" w:name="_Toc185502359"/>
        <w:bookmarkStart w:id="4132" w:name="_Toc186030619"/>
        <w:bookmarkStart w:id="4133" w:name="_Toc186031825"/>
        <w:bookmarkStart w:id="4134" w:name="_Toc186033031"/>
        <w:bookmarkStart w:id="4135" w:name="_Toc186045529"/>
        <w:bookmarkStart w:id="4136" w:name="_Toc186456289"/>
        <w:bookmarkStart w:id="4137" w:name="_Toc186469934"/>
        <w:bookmarkStart w:id="4138" w:name="_Toc186644445"/>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del>
    </w:p>
    <w:p w14:paraId="378ACBCA" w14:textId="37512EF9" w:rsidR="0064203C" w:rsidRPr="004424B1" w:rsidDel="0054793D" w:rsidRDefault="00D53098" w:rsidP="003A4612">
      <w:pPr>
        <w:pStyle w:val="List"/>
        <w:numPr>
          <w:ilvl w:val="0"/>
          <w:numId w:val="88"/>
        </w:numPr>
        <w:tabs>
          <w:tab w:val="clear" w:pos="360"/>
          <w:tab w:val="left" w:pos="720"/>
        </w:tabs>
        <w:ind w:left="720"/>
        <w:rPr>
          <w:del w:id="4139" w:author="Quinten Van Woerkom" w:date="2024-12-17T15:21:00Z" w16du:dateUtc="2024-12-17T14:21:00Z"/>
        </w:rPr>
      </w:pPr>
      <w:del w:id="4140" w:author="Quinten Van Woerkom" w:date="2024-12-17T15:21:00Z" w16du:dateUtc="2024-12-17T14:21:00Z">
        <w:r w:rsidRPr="004424B1" w:rsidDel="0054793D">
          <w:delText xml:space="preserve">Relationship to </w:delText>
        </w:r>
        <w:r w:rsidR="002C07AC" w:rsidRPr="004424B1" w:rsidDel="0054793D">
          <w:delText>Mission Operations Services</w:delText>
        </w:r>
        <w:r w:rsidR="00704DDD" w:rsidRPr="004424B1" w:rsidDel="0054793D">
          <w:delText>;</w:delText>
        </w:r>
        <w:bookmarkStart w:id="4141" w:name="_Toc185348805"/>
        <w:bookmarkStart w:id="4142" w:name="_Toc185427913"/>
        <w:bookmarkStart w:id="4143" w:name="_Toc185497554"/>
        <w:bookmarkStart w:id="4144" w:name="_Toc185498754"/>
        <w:bookmarkStart w:id="4145" w:name="_Toc185499954"/>
        <w:bookmarkStart w:id="4146" w:name="_Toc185501155"/>
        <w:bookmarkStart w:id="4147" w:name="_Toc185502360"/>
        <w:bookmarkStart w:id="4148" w:name="_Toc186030620"/>
        <w:bookmarkStart w:id="4149" w:name="_Toc186031826"/>
        <w:bookmarkStart w:id="4150" w:name="_Toc186033032"/>
        <w:bookmarkStart w:id="4151" w:name="_Toc186045530"/>
        <w:bookmarkStart w:id="4152" w:name="_Toc186456290"/>
        <w:bookmarkStart w:id="4153" w:name="_Toc186469935"/>
        <w:bookmarkStart w:id="4154" w:name="_Toc186644446"/>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del>
    </w:p>
    <w:p w14:paraId="62B8E0C5" w14:textId="77B73B42" w:rsidR="00F51D67" w:rsidRPr="004424B1" w:rsidDel="0054793D" w:rsidRDefault="00F51D67" w:rsidP="003A4612">
      <w:pPr>
        <w:pStyle w:val="List"/>
        <w:numPr>
          <w:ilvl w:val="0"/>
          <w:numId w:val="88"/>
        </w:numPr>
        <w:tabs>
          <w:tab w:val="clear" w:pos="360"/>
          <w:tab w:val="left" w:pos="720"/>
        </w:tabs>
        <w:ind w:left="720"/>
        <w:rPr>
          <w:del w:id="4155" w:author="Quinten Van Woerkom" w:date="2024-12-17T15:21:00Z" w16du:dateUtc="2024-12-17T14:21:00Z"/>
        </w:rPr>
      </w:pPr>
      <w:del w:id="4156" w:author="Quinten Van Woerkom" w:date="2024-12-17T15:21:00Z" w16du:dateUtc="2024-12-17T14:21:00Z">
        <w:r w:rsidRPr="004424B1" w:rsidDel="0054793D">
          <w:delText>MPS Information Model Overview</w:delText>
        </w:r>
        <w:r w:rsidR="00704DDD" w:rsidRPr="004424B1" w:rsidDel="0054793D">
          <w:delText>;</w:delText>
        </w:r>
        <w:bookmarkStart w:id="4157" w:name="_Toc185348806"/>
        <w:bookmarkStart w:id="4158" w:name="_Toc185427914"/>
        <w:bookmarkStart w:id="4159" w:name="_Toc185497555"/>
        <w:bookmarkStart w:id="4160" w:name="_Toc185498755"/>
        <w:bookmarkStart w:id="4161" w:name="_Toc185499955"/>
        <w:bookmarkStart w:id="4162" w:name="_Toc185501156"/>
        <w:bookmarkStart w:id="4163" w:name="_Toc185502361"/>
        <w:bookmarkStart w:id="4164" w:name="_Toc186030621"/>
        <w:bookmarkStart w:id="4165" w:name="_Toc186031827"/>
        <w:bookmarkStart w:id="4166" w:name="_Toc186033033"/>
        <w:bookmarkStart w:id="4167" w:name="_Toc186045531"/>
        <w:bookmarkStart w:id="4168" w:name="_Toc186456291"/>
        <w:bookmarkStart w:id="4169" w:name="_Toc186469936"/>
        <w:bookmarkStart w:id="4170" w:name="_Toc186644447"/>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del>
    </w:p>
    <w:p w14:paraId="6993BDFB" w14:textId="78B28E45" w:rsidR="00F51D67" w:rsidRPr="004424B1" w:rsidDel="0054793D" w:rsidRDefault="00F51D67" w:rsidP="003A4612">
      <w:pPr>
        <w:pStyle w:val="List"/>
        <w:numPr>
          <w:ilvl w:val="0"/>
          <w:numId w:val="88"/>
        </w:numPr>
        <w:tabs>
          <w:tab w:val="clear" w:pos="360"/>
          <w:tab w:val="left" w:pos="720"/>
        </w:tabs>
        <w:ind w:left="720"/>
        <w:rPr>
          <w:del w:id="4171" w:author="Quinten Van Woerkom" w:date="2024-12-17T15:21:00Z" w16du:dateUtc="2024-12-17T14:21:00Z"/>
        </w:rPr>
      </w:pPr>
      <w:del w:id="4172" w:author="Quinten Van Woerkom" w:date="2024-12-17T15:21:00Z" w16du:dateUtc="2024-12-17T14:21:00Z">
        <w:r w:rsidRPr="004424B1" w:rsidDel="0054793D">
          <w:delText>MPS Services Overview</w:delText>
        </w:r>
        <w:r w:rsidR="00704DDD" w:rsidRPr="004424B1" w:rsidDel="0054793D">
          <w:delText>;</w:delText>
        </w:r>
        <w:bookmarkStart w:id="4173" w:name="_Toc185348807"/>
        <w:bookmarkStart w:id="4174" w:name="_Toc185427915"/>
        <w:bookmarkStart w:id="4175" w:name="_Toc185497556"/>
        <w:bookmarkStart w:id="4176" w:name="_Toc185498756"/>
        <w:bookmarkStart w:id="4177" w:name="_Toc185499956"/>
        <w:bookmarkStart w:id="4178" w:name="_Toc185501157"/>
        <w:bookmarkStart w:id="4179" w:name="_Toc185502362"/>
        <w:bookmarkStart w:id="4180" w:name="_Toc186030622"/>
        <w:bookmarkStart w:id="4181" w:name="_Toc186031828"/>
        <w:bookmarkStart w:id="4182" w:name="_Toc186033034"/>
        <w:bookmarkStart w:id="4183" w:name="_Toc186045532"/>
        <w:bookmarkStart w:id="4184" w:name="_Toc186456292"/>
        <w:bookmarkStart w:id="4185" w:name="_Toc186469937"/>
        <w:bookmarkStart w:id="4186" w:name="_Toc186644448"/>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del>
    </w:p>
    <w:p w14:paraId="63EC2CE9" w14:textId="08E582D9" w:rsidR="0034603B" w:rsidRPr="004424B1" w:rsidDel="0054793D" w:rsidRDefault="0034603B" w:rsidP="003A4612">
      <w:pPr>
        <w:pStyle w:val="List"/>
        <w:numPr>
          <w:ilvl w:val="0"/>
          <w:numId w:val="88"/>
        </w:numPr>
        <w:tabs>
          <w:tab w:val="clear" w:pos="360"/>
          <w:tab w:val="left" w:pos="720"/>
        </w:tabs>
        <w:ind w:left="720"/>
        <w:rPr>
          <w:del w:id="4187" w:author="Quinten Van Woerkom" w:date="2024-12-17T15:21:00Z" w16du:dateUtc="2024-12-17T14:21:00Z"/>
        </w:rPr>
      </w:pPr>
      <w:del w:id="4188" w:author="Quinten Van Woerkom" w:date="2024-12-17T15:21:00Z" w16du:dateUtc="2024-12-17T14:21:00Z">
        <w:r w:rsidRPr="004424B1" w:rsidDel="0054793D">
          <w:delText xml:space="preserve">Optional Elements of the </w:delText>
        </w:r>
        <w:r w:rsidR="003752C5" w:rsidRPr="004424B1" w:rsidDel="0054793D">
          <w:rPr>
            <w:iCs/>
          </w:rPr>
          <w:delText>Recommended Standard</w:delText>
        </w:r>
        <w:r w:rsidR="00704DDD" w:rsidRPr="004424B1" w:rsidDel="0054793D">
          <w:delText>.</w:delText>
        </w:r>
        <w:bookmarkStart w:id="4189" w:name="_Toc185348808"/>
        <w:bookmarkStart w:id="4190" w:name="_Toc185427916"/>
        <w:bookmarkStart w:id="4191" w:name="_Toc185497557"/>
        <w:bookmarkStart w:id="4192" w:name="_Toc185498757"/>
        <w:bookmarkStart w:id="4193" w:name="_Toc185499957"/>
        <w:bookmarkStart w:id="4194" w:name="_Toc185501158"/>
        <w:bookmarkStart w:id="4195" w:name="_Toc185502363"/>
        <w:bookmarkStart w:id="4196" w:name="_Toc186030623"/>
        <w:bookmarkStart w:id="4197" w:name="_Toc186031829"/>
        <w:bookmarkStart w:id="4198" w:name="_Toc186033035"/>
        <w:bookmarkStart w:id="4199" w:name="_Toc186045533"/>
        <w:bookmarkStart w:id="4200" w:name="_Toc186456293"/>
        <w:bookmarkStart w:id="4201" w:name="_Toc186469938"/>
        <w:bookmarkStart w:id="4202" w:name="_Toc186644449"/>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del>
    </w:p>
    <w:p w14:paraId="37A744C8" w14:textId="1C846C8E" w:rsidR="00797AF4" w:rsidRPr="004424B1" w:rsidDel="0054793D" w:rsidRDefault="00797AF4" w:rsidP="0043015A">
      <w:pPr>
        <w:pStyle w:val="Heading2"/>
        <w:spacing w:before="480"/>
        <w:rPr>
          <w:del w:id="4203" w:author="Quinten Van Woerkom" w:date="2024-12-17T15:21:00Z" w16du:dateUtc="2024-12-17T14:21:00Z"/>
          <w:lang w:val="en-GB"/>
        </w:rPr>
      </w:pPr>
      <w:bookmarkStart w:id="4204" w:name="_Toc140093773"/>
      <w:bookmarkStart w:id="4205" w:name="_Toc161745093"/>
      <w:del w:id="4206" w:author="Quinten Van Woerkom" w:date="2024-12-17T15:21:00Z" w16du:dateUtc="2024-12-17T14:21:00Z">
        <w:r w:rsidRPr="004424B1" w:rsidDel="0054793D">
          <w:rPr>
            <w:lang w:val="en-GB"/>
          </w:rPr>
          <w:delText>Mission Planning &amp; Scheduling Concept</w:delText>
        </w:r>
        <w:bookmarkStart w:id="4207" w:name="_Toc185348809"/>
        <w:bookmarkStart w:id="4208" w:name="_Toc185427917"/>
        <w:bookmarkStart w:id="4209" w:name="_Toc185497558"/>
        <w:bookmarkStart w:id="4210" w:name="_Toc185498758"/>
        <w:bookmarkStart w:id="4211" w:name="_Toc185499958"/>
        <w:bookmarkStart w:id="4212" w:name="_Toc185501159"/>
        <w:bookmarkStart w:id="4213" w:name="_Toc185502364"/>
        <w:bookmarkStart w:id="4214" w:name="_Toc186030624"/>
        <w:bookmarkStart w:id="4215" w:name="_Toc186031830"/>
        <w:bookmarkStart w:id="4216" w:name="_Toc186033036"/>
        <w:bookmarkStart w:id="4217" w:name="_Toc186045534"/>
        <w:bookmarkStart w:id="4218" w:name="_Toc186456294"/>
        <w:bookmarkStart w:id="4219" w:name="_Toc186469939"/>
        <w:bookmarkStart w:id="4220" w:name="_Toc186644450"/>
        <w:bookmarkEnd w:id="4204"/>
        <w:bookmarkEnd w:id="4205"/>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del>
    </w:p>
    <w:p w14:paraId="27066EAC" w14:textId="3E414845" w:rsidR="00FF6A0A" w:rsidRPr="004424B1" w:rsidDel="0054793D" w:rsidRDefault="005004AD" w:rsidP="004A5ADA">
      <w:pPr>
        <w:rPr>
          <w:del w:id="4221" w:author="Quinten Van Woerkom" w:date="2024-12-17T15:21:00Z" w16du:dateUtc="2024-12-17T14:21:00Z"/>
          <w:lang w:val="en-GB"/>
        </w:rPr>
      </w:pPr>
      <w:del w:id="4222" w:author="Quinten Van Woerkom" w:date="2024-11-26T15:12:00Z" w16du:dateUtc="2024-11-26T14:12:00Z">
        <w:r w:rsidRPr="004424B1" w:rsidDel="00B67B5F">
          <w:rPr>
            <w:noProof/>
          </w:rPr>
          <w:drawing>
            <wp:inline distT="0" distB="0" distL="0" distR="0" wp14:anchorId="7E6C573D" wp14:editId="08534D6C">
              <wp:extent cx="5827901" cy="332442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7901" cy="3324424"/>
                      </a:xfrm>
                      <a:prstGeom prst="rect">
                        <a:avLst/>
                      </a:prstGeom>
                      <a:noFill/>
                      <a:ln>
                        <a:noFill/>
                      </a:ln>
                    </pic:spPr>
                  </pic:pic>
                </a:graphicData>
              </a:graphic>
            </wp:inline>
          </w:drawing>
        </w:r>
      </w:del>
      <w:bookmarkStart w:id="4223" w:name="_Toc185348810"/>
      <w:bookmarkStart w:id="4224" w:name="_Toc185427918"/>
      <w:bookmarkStart w:id="4225" w:name="_Toc185497559"/>
      <w:bookmarkStart w:id="4226" w:name="_Toc185498759"/>
      <w:bookmarkStart w:id="4227" w:name="_Toc185499959"/>
      <w:bookmarkStart w:id="4228" w:name="_Toc185501160"/>
      <w:bookmarkStart w:id="4229" w:name="_Toc185502365"/>
      <w:bookmarkStart w:id="4230" w:name="_Toc186030625"/>
      <w:bookmarkStart w:id="4231" w:name="_Toc186031831"/>
      <w:bookmarkStart w:id="4232" w:name="_Toc186033037"/>
      <w:bookmarkStart w:id="4233" w:name="_Toc186045535"/>
      <w:bookmarkStart w:id="4234" w:name="_Toc186456295"/>
      <w:bookmarkStart w:id="4235" w:name="_Toc186469940"/>
      <w:bookmarkStart w:id="4236" w:name="_Toc186644451"/>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p>
    <w:p w14:paraId="3CD070EF" w14:textId="60D72DD4" w:rsidR="00FF6A0A" w:rsidRPr="004424B1" w:rsidDel="0054793D" w:rsidRDefault="00D65E78" w:rsidP="00D65E78">
      <w:pPr>
        <w:pStyle w:val="FigureTitle"/>
        <w:rPr>
          <w:del w:id="4237" w:author="Quinten Van Woerkom" w:date="2024-12-17T15:21:00Z" w16du:dateUtc="2024-12-17T14:21:00Z"/>
          <w:lang w:val="en-GB"/>
        </w:rPr>
      </w:pPr>
      <w:del w:id="4238" w:author="Quinten Van Woerkom" w:date="2024-12-17T15:21:00Z" w16du:dateUtc="2024-12-17T14:21:00Z">
        <w:r w:rsidRPr="004424B1" w:rsidDel="0054793D">
          <w:rPr>
            <w:lang w:val="en-GB"/>
          </w:rPr>
          <w:delText xml:space="preserve">Figure </w:delText>
        </w:r>
        <w:r w:rsidRPr="004424B1" w:rsidDel="0054793D">
          <w:rPr>
            <w:b w:val="0"/>
            <w:lang w:val="en-GB"/>
          </w:rPr>
          <w:fldChar w:fldCharType="begin"/>
        </w:r>
        <w:r w:rsidRPr="004424B1" w:rsidDel="0054793D">
          <w:rPr>
            <w:lang w:val="en-GB"/>
          </w:rPr>
          <w:delInstrText xml:space="preserve"> STYLEREF "Heading 1"\l \n \t \* MERGEFORMAT </w:delInstrText>
        </w:r>
        <w:r w:rsidRPr="004424B1" w:rsidDel="0054793D">
          <w:rPr>
            <w:b w:val="0"/>
            <w:lang w:val="en-GB"/>
          </w:rPr>
          <w:fldChar w:fldCharType="separate"/>
        </w:r>
        <w:r w:rsidR="00BF1AC4" w:rsidDel="0054793D">
          <w:rPr>
            <w:noProof/>
            <w:lang w:val="en-GB"/>
          </w:rPr>
          <w:delText>2</w:delText>
        </w:r>
        <w:r w:rsidRPr="004424B1" w:rsidDel="0054793D">
          <w:rPr>
            <w:b w:val="0"/>
            <w:lang w:val="en-GB"/>
          </w:rPr>
          <w:fldChar w:fldCharType="end"/>
        </w:r>
        <w:r w:rsidRPr="004424B1" w:rsidDel="0054793D">
          <w:rPr>
            <w:lang w:val="en-GB"/>
          </w:rPr>
          <w:noBreakHyphen/>
        </w:r>
        <w:r w:rsidR="009A416E" w:rsidRPr="004424B1" w:rsidDel="0054793D">
          <w:rPr>
            <w:b w:val="0"/>
            <w:lang w:val="en-GB"/>
          </w:rPr>
          <w:fldChar w:fldCharType="begin"/>
        </w:r>
        <w:r w:rsidR="009A416E" w:rsidRPr="004424B1" w:rsidDel="0054793D">
          <w:rPr>
            <w:lang w:val="en-GB"/>
          </w:rPr>
          <w:delInstrText xml:space="preserve"> SEQ Figure \s 1 \* MERGEFORMAT </w:delInstrText>
        </w:r>
        <w:r w:rsidR="009A416E" w:rsidRPr="004424B1" w:rsidDel="0054793D">
          <w:rPr>
            <w:b w:val="0"/>
            <w:lang w:val="en-GB"/>
          </w:rPr>
          <w:fldChar w:fldCharType="separate"/>
        </w:r>
        <w:r w:rsidR="00BF1AC4" w:rsidDel="0054793D">
          <w:rPr>
            <w:noProof/>
            <w:lang w:val="en-GB"/>
          </w:rPr>
          <w:delText>1</w:delText>
        </w:r>
        <w:r w:rsidR="009A416E" w:rsidRPr="004424B1" w:rsidDel="0054793D">
          <w:rPr>
            <w:b w:val="0"/>
            <w:noProof/>
            <w:lang w:val="en-GB"/>
          </w:rPr>
          <w:fldChar w:fldCharType="end"/>
        </w:r>
        <w:r w:rsidRPr="004424B1" w:rsidDel="0054793D">
          <w:rPr>
            <w:b w:val="0"/>
            <w:lang w:val="en-GB"/>
          </w:rPr>
          <w:fldChar w:fldCharType="begin"/>
        </w:r>
        <w:r w:rsidRPr="004424B1" w:rsidDel="0054793D">
          <w:rPr>
            <w:lang w:val="en-GB"/>
          </w:rPr>
          <w:delInstrText xml:space="preserve"> TC \f G \l 7 "</w:delInstrText>
        </w:r>
        <w:r w:rsidR="009A416E" w:rsidRPr="004424B1" w:rsidDel="0054793D">
          <w:rPr>
            <w:b w:val="0"/>
            <w:lang w:val="en-GB"/>
          </w:rPr>
          <w:fldChar w:fldCharType="begin"/>
        </w:r>
        <w:r w:rsidR="009A416E" w:rsidRPr="004424B1" w:rsidDel="0054793D">
          <w:rPr>
            <w:lang w:val="en-GB"/>
          </w:rPr>
          <w:delInstrText xml:space="preserve"> STYLEREF "Heading 1"\l \n \t \* MERGEFORMAT </w:delInstrText>
        </w:r>
        <w:r w:rsidR="009A416E" w:rsidRPr="004424B1" w:rsidDel="0054793D">
          <w:rPr>
            <w:b w:val="0"/>
            <w:lang w:val="en-GB"/>
          </w:rPr>
          <w:fldChar w:fldCharType="separate"/>
        </w:r>
        <w:bookmarkStart w:id="4239" w:name="_Toc158132056"/>
        <w:r w:rsidR="00BF1AC4" w:rsidDel="0054793D">
          <w:rPr>
            <w:noProof/>
            <w:lang w:val="en-GB"/>
          </w:rPr>
          <w:delInstrText>2</w:delInstrText>
        </w:r>
        <w:r w:rsidR="009A416E" w:rsidRPr="004424B1" w:rsidDel="0054793D">
          <w:rPr>
            <w:b w:val="0"/>
            <w:noProof/>
            <w:lang w:val="en-GB"/>
          </w:rPr>
          <w:fldChar w:fldCharType="end"/>
        </w:r>
        <w:r w:rsidRPr="004424B1" w:rsidDel="0054793D">
          <w:rPr>
            <w:lang w:val="en-GB"/>
          </w:rPr>
          <w:delInstrText>-</w:delInstrText>
        </w:r>
        <w:r w:rsidR="009A416E" w:rsidRPr="004424B1" w:rsidDel="0054793D">
          <w:rPr>
            <w:b w:val="0"/>
            <w:lang w:val="en-GB"/>
          </w:rPr>
          <w:fldChar w:fldCharType="begin"/>
        </w:r>
        <w:r w:rsidR="009A416E" w:rsidRPr="004424B1" w:rsidDel="0054793D">
          <w:rPr>
            <w:lang w:val="en-GB"/>
          </w:rPr>
          <w:delInstrText xml:space="preserve"> SEQ Figure_TOC \s 1 \* MERGEFORMAT </w:delInstrText>
        </w:r>
        <w:r w:rsidR="009A416E" w:rsidRPr="004424B1" w:rsidDel="0054793D">
          <w:rPr>
            <w:b w:val="0"/>
            <w:lang w:val="en-GB"/>
          </w:rPr>
          <w:fldChar w:fldCharType="separate"/>
        </w:r>
        <w:r w:rsidR="00BF1AC4" w:rsidDel="0054793D">
          <w:rPr>
            <w:noProof/>
            <w:lang w:val="en-GB"/>
          </w:rPr>
          <w:delInstrText>1</w:delInstrText>
        </w:r>
        <w:r w:rsidR="009A416E" w:rsidRPr="004424B1" w:rsidDel="0054793D">
          <w:rPr>
            <w:b w:val="0"/>
            <w:noProof/>
            <w:lang w:val="en-GB"/>
          </w:rPr>
          <w:fldChar w:fldCharType="end"/>
        </w:r>
        <w:r w:rsidRPr="004424B1" w:rsidDel="0054793D">
          <w:rPr>
            <w:lang w:val="en-GB"/>
          </w:rPr>
          <w:tab/>
          <w:delInstrText>Functions involved in Mission Planning</w:delInstrText>
        </w:r>
        <w:bookmarkStart w:id="4240" w:name="_Toc186046602"/>
        <w:bookmarkStart w:id="4241" w:name="_Toc186046622"/>
        <w:bookmarkStart w:id="4242" w:name="_Toc186046638"/>
        <w:bookmarkStart w:id="4243" w:name="_Toc186457346"/>
        <w:bookmarkStart w:id="4244" w:name="_Toc186470995"/>
        <w:bookmarkStart w:id="4245" w:name="_Toc186645506"/>
        <w:bookmarkEnd w:id="4239"/>
        <w:bookmarkEnd w:id="4240"/>
        <w:bookmarkEnd w:id="4241"/>
        <w:bookmarkEnd w:id="4242"/>
        <w:bookmarkEnd w:id="4243"/>
        <w:bookmarkEnd w:id="4244"/>
        <w:bookmarkEnd w:id="4245"/>
        <w:r w:rsidRPr="004424B1" w:rsidDel="0054793D">
          <w:rPr>
            <w:lang w:val="en-GB"/>
          </w:rPr>
          <w:delInstrText>"</w:delInstrText>
        </w:r>
        <w:r w:rsidRPr="004424B1" w:rsidDel="0054793D">
          <w:rPr>
            <w:b w:val="0"/>
            <w:lang w:val="en-GB"/>
          </w:rPr>
          <w:fldChar w:fldCharType="end"/>
        </w:r>
        <w:r w:rsidRPr="004424B1" w:rsidDel="0054793D">
          <w:rPr>
            <w:lang w:val="en-GB"/>
          </w:rPr>
          <w:delText xml:space="preserve">:  </w:delText>
        </w:r>
      </w:del>
      <w:del w:id="4246" w:author="Quinten Van Woerkom" w:date="2024-11-26T15:10:00Z" w16du:dateUtc="2024-11-26T14:10:00Z">
        <w:r w:rsidRPr="004424B1" w:rsidDel="00F84681">
          <w:rPr>
            <w:lang w:val="en-GB"/>
          </w:rPr>
          <w:delText xml:space="preserve">Functions </w:delText>
        </w:r>
      </w:del>
      <w:del w:id="4247" w:author="Quinten Van Woerkom" w:date="2024-12-17T15:21:00Z" w16du:dateUtc="2024-12-17T14:21:00Z">
        <w:r w:rsidRPr="004424B1" w:rsidDel="0054793D">
          <w:rPr>
            <w:lang w:val="en-GB"/>
          </w:rPr>
          <w:delText>involved in Mission Planning</w:delText>
        </w:r>
        <w:bookmarkStart w:id="4248" w:name="_Toc185348811"/>
        <w:bookmarkStart w:id="4249" w:name="_Toc185427919"/>
        <w:bookmarkStart w:id="4250" w:name="_Toc185497560"/>
        <w:bookmarkStart w:id="4251" w:name="_Toc185498760"/>
        <w:bookmarkStart w:id="4252" w:name="_Toc185499960"/>
        <w:bookmarkStart w:id="4253" w:name="_Toc185501161"/>
        <w:bookmarkStart w:id="4254" w:name="_Toc185502366"/>
        <w:bookmarkStart w:id="4255" w:name="_Toc186030626"/>
        <w:bookmarkStart w:id="4256" w:name="_Toc186031832"/>
        <w:bookmarkStart w:id="4257" w:name="_Toc186033038"/>
        <w:bookmarkStart w:id="4258" w:name="_Toc186045536"/>
        <w:bookmarkStart w:id="4259" w:name="_Toc186456296"/>
        <w:bookmarkStart w:id="4260" w:name="_Toc186469941"/>
        <w:bookmarkStart w:id="4261" w:name="_Toc186644452"/>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del>
    </w:p>
    <w:p w14:paraId="2389605C" w14:textId="55392CA1" w:rsidR="004A5ADA" w:rsidRPr="004424B1" w:rsidDel="0054793D" w:rsidRDefault="004A5ADA" w:rsidP="004A5ADA">
      <w:pPr>
        <w:rPr>
          <w:del w:id="4262" w:author="Quinten Van Woerkom" w:date="2024-12-17T15:21:00Z" w16du:dateUtc="2024-12-17T14:21:00Z"/>
          <w:lang w:val="en-GB"/>
        </w:rPr>
      </w:pPr>
      <w:commentRangeStart w:id="4263"/>
      <w:del w:id="4264" w:author="Quinten Van Woerkom" w:date="2024-12-17T15:21:00Z" w16du:dateUtc="2024-12-17T14:21:00Z">
        <w:r w:rsidRPr="004424B1" w:rsidDel="0054793D">
          <w:rPr>
            <w:lang w:val="en-GB"/>
          </w:rPr>
          <w:delText>Mission</w:delText>
        </w:r>
        <w:r w:rsidR="00950410" w:rsidRPr="004424B1" w:rsidDel="0054793D">
          <w:rPr>
            <w:lang w:val="en-GB"/>
          </w:rPr>
          <w:delText xml:space="preserve"> </w:delText>
        </w:r>
      </w:del>
      <w:del w:id="4265" w:author="Quinten Van Woerkom" w:date="2024-11-22T16:38:00Z" w16du:dateUtc="2024-11-22T15:38:00Z">
        <w:r w:rsidR="00950410" w:rsidRPr="004424B1" w:rsidDel="00945492">
          <w:rPr>
            <w:lang w:val="en-GB"/>
          </w:rPr>
          <w:delText>p</w:delText>
        </w:r>
      </w:del>
      <w:del w:id="4266" w:author="Quinten Van Woerkom" w:date="2024-12-17T15:21:00Z" w16du:dateUtc="2024-12-17T14:21:00Z">
        <w:r w:rsidR="00950410" w:rsidRPr="004424B1" w:rsidDel="0054793D">
          <w:rPr>
            <w:lang w:val="en-GB"/>
          </w:rPr>
          <w:delText>l</w:delText>
        </w:r>
        <w:r w:rsidRPr="004424B1" w:rsidDel="0054793D">
          <w:rPr>
            <w:lang w:val="en-GB"/>
          </w:rPr>
          <w:delText xml:space="preserve">anning &amp; </w:delText>
        </w:r>
      </w:del>
      <w:del w:id="4267" w:author="Quinten Van Woerkom" w:date="2024-11-22T16:38:00Z" w16du:dateUtc="2024-11-22T15:38:00Z">
        <w:r w:rsidR="00950410" w:rsidRPr="004424B1" w:rsidDel="00945492">
          <w:rPr>
            <w:lang w:val="en-GB"/>
          </w:rPr>
          <w:delText>s</w:delText>
        </w:r>
      </w:del>
      <w:del w:id="4268" w:author="Quinten Van Woerkom" w:date="2024-12-17T15:21:00Z" w16du:dateUtc="2024-12-17T14:21:00Z">
        <w:r w:rsidRPr="004424B1" w:rsidDel="0054793D">
          <w:rPr>
            <w:lang w:val="en-GB"/>
          </w:rPr>
          <w:delText>cheduling</w:delText>
        </w:r>
        <w:commentRangeEnd w:id="4263"/>
        <w:r w:rsidR="00945492" w:rsidDel="0054793D">
          <w:rPr>
            <w:rStyle w:val="CommentReference"/>
          </w:rPr>
          <w:commentReference w:id="4263"/>
        </w:r>
        <w:r w:rsidRPr="004424B1" w:rsidDel="0054793D">
          <w:rPr>
            <w:lang w:val="en-GB"/>
          </w:rPr>
          <w:delText xml:space="preserve"> encompasses application level functions of a </w:delText>
        </w:r>
        <w:r w:rsidR="00950410" w:rsidRPr="004424B1" w:rsidDel="0054793D">
          <w:rPr>
            <w:lang w:val="en-GB"/>
          </w:rPr>
          <w:delText>s</w:delText>
        </w:r>
        <w:r w:rsidRPr="004424B1" w:rsidDel="0054793D">
          <w:rPr>
            <w:lang w:val="en-GB"/>
          </w:rPr>
          <w:delText xml:space="preserve">pace </w:delText>
        </w:r>
        <w:r w:rsidR="00950410" w:rsidRPr="004424B1" w:rsidDel="0054793D">
          <w:rPr>
            <w:lang w:val="en-GB"/>
          </w:rPr>
          <w:delText>m</w:delText>
        </w:r>
        <w:r w:rsidRPr="004424B1" w:rsidDel="0054793D">
          <w:rPr>
            <w:lang w:val="en-GB"/>
          </w:rPr>
          <w:delText xml:space="preserve">ission </w:delText>
        </w:r>
        <w:r w:rsidR="00950410" w:rsidRPr="004424B1" w:rsidDel="0054793D">
          <w:rPr>
            <w:lang w:val="en-GB"/>
          </w:rPr>
          <w:delText>s</w:delText>
        </w:r>
        <w:r w:rsidRPr="004424B1" w:rsidDel="0054793D">
          <w:rPr>
            <w:lang w:val="en-GB"/>
          </w:rPr>
          <w:delText>ystem that may be distributed across multiple organizations and physical nodes, both in the space and ground segments</w:delText>
        </w:r>
        <w:r w:rsidR="0041447B" w:rsidRPr="004424B1" w:rsidDel="0054793D">
          <w:rPr>
            <w:lang w:val="en-GB"/>
          </w:rPr>
          <w:delText>.  S</w:delText>
        </w:r>
        <w:r w:rsidRPr="004424B1" w:rsidDel="0054793D">
          <w:rPr>
            <w:lang w:val="en-GB"/>
          </w:rPr>
          <w:delText xml:space="preserve">tandardization in this area </w:delText>
        </w:r>
        <w:r w:rsidR="0041447B" w:rsidRPr="004424B1" w:rsidDel="0054793D">
          <w:rPr>
            <w:lang w:val="en-GB"/>
          </w:rPr>
          <w:delText>concerns only</w:delText>
        </w:r>
        <w:r w:rsidRPr="004424B1" w:rsidDel="0054793D">
          <w:rPr>
            <w:lang w:val="en-GB"/>
          </w:rPr>
          <w:delText xml:space="preserve"> the interaction between </w:delText>
        </w:r>
        <w:r w:rsidR="0041447B" w:rsidRPr="004424B1" w:rsidDel="0054793D">
          <w:rPr>
            <w:lang w:val="en-GB"/>
          </w:rPr>
          <w:delText>functions</w:delText>
        </w:r>
        <w:r w:rsidRPr="004424B1" w:rsidDel="0054793D">
          <w:rPr>
            <w:lang w:val="en-GB"/>
          </w:rPr>
          <w:delText xml:space="preserve"> at </w:delText>
        </w:r>
        <w:r w:rsidR="0041447B" w:rsidRPr="004424B1" w:rsidDel="0054793D">
          <w:rPr>
            <w:lang w:val="en-GB"/>
          </w:rPr>
          <w:delText xml:space="preserve">the </w:delText>
        </w:r>
        <w:r w:rsidRPr="004424B1" w:rsidDel="0054793D">
          <w:rPr>
            <w:lang w:val="en-GB"/>
          </w:rPr>
          <w:delText xml:space="preserve">application level, and not the </w:delText>
        </w:r>
        <w:r w:rsidR="00950410" w:rsidRPr="004424B1" w:rsidDel="0054793D">
          <w:rPr>
            <w:lang w:val="en-GB"/>
          </w:rPr>
          <w:delText>m</w:delText>
        </w:r>
        <w:r w:rsidRPr="004424B1" w:rsidDel="0054793D">
          <w:rPr>
            <w:lang w:val="en-GB"/>
          </w:rPr>
          <w:delText xml:space="preserve">ission </w:delText>
        </w:r>
        <w:r w:rsidR="00950410" w:rsidRPr="004424B1" w:rsidDel="0054793D">
          <w:rPr>
            <w:lang w:val="en-GB"/>
          </w:rPr>
          <w:delText>p</w:delText>
        </w:r>
        <w:r w:rsidRPr="004424B1" w:rsidDel="0054793D">
          <w:rPr>
            <w:lang w:val="en-GB"/>
          </w:rPr>
          <w:delText>lanning functions themselves.</w:delText>
        </w:r>
        <w:bookmarkStart w:id="4269" w:name="_Toc185348812"/>
        <w:bookmarkStart w:id="4270" w:name="_Toc185427920"/>
        <w:bookmarkStart w:id="4271" w:name="_Toc185497561"/>
        <w:bookmarkStart w:id="4272" w:name="_Toc185498761"/>
        <w:bookmarkStart w:id="4273" w:name="_Toc185499961"/>
        <w:bookmarkStart w:id="4274" w:name="_Toc185501162"/>
        <w:bookmarkStart w:id="4275" w:name="_Toc185502367"/>
        <w:bookmarkStart w:id="4276" w:name="_Toc186030627"/>
        <w:bookmarkStart w:id="4277" w:name="_Toc186031833"/>
        <w:bookmarkStart w:id="4278" w:name="_Toc186033039"/>
        <w:bookmarkStart w:id="4279" w:name="_Toc186045537"/>
        <w:bookmarkStart w:id="4280" w:name="_Toc186456297"/>
        <w:bookmarkStart w:id="4281" w:name="_Toc186469942"/>
        <w:bookmarkStart w:id="4282" w:name="_Toc186644453"/>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del>
    </w:p>
    <w:p w14:paraId="68427399" w14:textId="55122045" w:rsidR="004A5ADA" w:rsidRPr="004424B1" w:rsidDel="0054793D" w:rsidRDefault="004A5ADA" w:rsidP="004A5ADA">
      <w:pPr>
        <w:spacing w:after="120"/>
        <w:rPr>
          <w:del w:id="4283" w:author="Quinten Van Woerkom" w:date="2024-12-17T15:21:00Z" w16du:dateUtc="2024-12-17T14:21:00Z"/>
          <w:lang w:val="en-GB"/>
        </w:rPr>
      </w:pPr>
      <w:del w:id="4284" w:author="Quinten Van Woerkom" w:date="2024-12-17T15:21:00Z" w16du:dateUtc="2024-12-17T14:21:00Z">
        <w:r w:rsidRPr="004424B1" w:rsidDel="0054793D">
          <w:rPr>
            <w:lang w:val="en-GB"/>
          </w:rPr>
          <w:delText xml:space="preserve">The scope of standardization includes both the format/model of data exchanged, as well as the semantics of the interactions for their exchange, captured by the associated service level </w:delText>
        </w:r>
        <w:r w:rsidRPr="004424B1" w:rsidDel="0054793D">
          <w:rPr>
            <w:lang w:val="en-GB"/>
          </w:rPr>
          <w:lastRenderedPageBreak/>
          <w:delText xml:space="preserve">interfaces. </w:delText>
        </w:r>
        <w:r w:rsidR="00573EBB" w:rsidRPr="004424B1" w:rsidDel="0054793D">
          <w:rPr>
            <w:lang w:val="en-GB"/>
          </w:rPr>
          <w:delText xml:space="preserve"> </w:delText>
        </w:r>
        <w:r w:rsidRPr="004424B1" w:rsidDel="0054793D">
          <w:rPr>
            <w:lang w:val="en-GB"/>
          </w:rPr>
          <w:delText>A generalized view of the functions involved in</w:delText>
        </w:r>
        <w:r w:rsidR="00950410" w:rsidRPr="004424B1" w:rsidDel="0054793D">
          <w:rPr>
            <w:lang w:val="en-GB"/>
          </w:rPr>
          <w:delText xml:space="preserve"> mi</w:delText>
        </w:r>
        <w:r w:rsidRPr="004424B1" w:rsidDel="0054793D">
          <w:rPr>
            <w:lang w:val="en-GB"/>
          </w:rPr>
          <w:delText>ssion</w:delText>
        </w:r>
        <w:r w:rsidR="00950410" w:rsidRPr="004424B1" w:rsidDel="0054793D">
          <w:rPr>
            <w:lang w:val="en-GB"/>
          </w:rPr>
          <w:delText xml:space="preserve"> pl</w:delText>
        </w:r>
        <w:r w:rsidRPr="004424B1" w:rsidDel="0054793D">
          <w:rPr>
            <w:lang w:val="en-GB"/>
          </w:rPr>
          <w:delText xml:space="preserve">anning and their interactions with other functions is given in </w:delText>
        </w:r>
        <w:r w:rsidR="00D65E78" w:rsidRPr="004424B1" w:rsidDel="0054793D">
          <w:rPr>
            <w:lang w:val="en-GB"/>
          </w:rPr>
          <w:delText xml:space="preserve">figure </w:delText>
        </w:r>
        <w:r w:rsidR="00D65E78" w:rsidRPr="004424B1" w:rsidDel="0054793D">
          <w:rPr>
            <w:noProof/>
            <w:lang w:val="en-GB"/>
          </w:rPr>
          <w:fldChar w:fldCharType="begin"/>
        </w:r>
        <w:r w:rsidR="00D65E78" w:rsidRPr="004424B1" w:rsidDel="0054793D">
          <w:rPr>
            <w:lang w:val="en-GB"/>
          </w:rPr>
          <w:delInstrText xml:space="preserve"> REF F_201FunctionsinvolvedinMissionPlanning \h </w:delInstrText>
        </w:r>
        <w:r w:rsidR="00070AC5" w:rsidDel="0054793D">
          <w:rPr>
            <w:noProof/>
            <w:lang w:val="en-GB"/>
          </w:rPr>
          <w:delInstrText xml:space="preserve"> \* MERGEFORMAT </w:delInstrText>
        </w:r>
        <w:r w:rsidR="00D65E78" w:rsidRPr="004424B1" w:rsidDel="0054793D">
          <w:rPr>
            <w:noProof/>
            <w:lang w:val="en-GB"/>
          </w:rPr>
        </w:r>
        <w:r w:rsidR="00D65E78" w:rsidRPr="004424B1" w:rsidDel="0054793D">
          <w:rPr>
            <w:noProof/>
            <w:lang w:val="en-GB"/>
          </w:rPr>
          <w:fldChar w:fldCharType="separate"/>
        </w:r>
        <w:r w:rsidR="00BF1AC4" w:rsidDel="0054793D">
          <w:rPr>
            <w:noProof/>
            <w:lang w:val="en-GB"/>
          </w:rPr>
          <w:delText>2</w:delText>
        </w:r>
        <w:r w:rsidR="00BF1AC4" w:rsidRPr="004424B1" w:rsidDel="0054793D">
          <w:rPr>
            <w:lang w:val="en-GB"/>
          </w:rPr>
          <w:noBreakHyphen/>
        </w:r>
        <w:r w:rsidR="00BF1AC4" w:rsidDel="0054793D">
          <w:rPr>
            <w:noProof/>
            <w:lang w:val="en-GB"/>
          </w:rPr>
          <w:delText>1</w:delText>
        </w:r>
        <w:r w:rsidR="00D65E78" w:rsidRPr="004424B1" w:rsidDel="0054793D">
          <w:rPr>
            <w:noProof/>
            <w:lang w:val="en-GB"/>
          </w:rPr>
          <w:fldChar w:fldCharType="end"/>
        </w:r>
        <w:r w:rsidR="00B761A9" w:rsidRPr="004424B1" w:rsidDel="0054793D">
          <w:rPr>
            <w:lang w:val="en-GB"/>
          </w:rPr>
          <w:delText xml:space="preserve">.  </w:delText>
        </w:r>
        <w:r w:rsidRPr="004424B1" w:rsidDel="0054793D">
          <w:rPr>
            <w:lang w:val="en-GB"/>
          </w:rPr>
          <w:delText xml:space="preserve">The entities shown in blue are in the functional area of </w:delText>
        </w:r>
        <w:r w:rsidR="00950410" w:rsidRPr="004424B1" w:rsidDel="0054793D">
          <w:rPr>
            <w:lang w:val="en-GB"/>
          </w:rPr>
          <w:delText>m</w:delText>
        </w:r>
        <w:r w:rsidRPr="004424B1" w:rsidDel="0054793D">
          <w:rPr>
            <w:lang w:val="en-GB"/>
          </w:rPr>
          <w:delText xml:space="preserve">ission </w:delText>
        </w:r>
        <w:r w:rsidR="00950410" w:rsidRPr="004424B1" w:rsidDel="0054793D">
          <w:rPr>
            <w:lang w:val="en-GB"/>
          </w:rPr>
          <w:delText>p</w:delText>
        </w:r>
        <w:r w:rsidRPr="004424B1" w:rsidDel="0054793D">
          <w:rPr>
            <w:lang w:val="en-GB"/>
          </w:rPr>
          <w:delText xml:space="preserve">lanning. </w:delText>
        </w:r>
        <w:r w:rsidR="00573EBB" w:rsidRPr="004424B1" w:rsidDel="0054793D">
          <w:rPr>
            <w:lang w:val="en-GB"/>
          </w:rPr>
          <w:delText xml:space="preserve"> </w:delText>
        </w:r>
        <w:r w:rsidRPr="004424B1" w:rsidDel="0054793D">
          <w:rPr>
            <w:lang w:val="en-GB"/>
          </w:rPr>
          <w:delText xml:space="preserve">The entities shown in different </w:delText>
        </w:r>
        <w:r w:rsidR="00FF48BF" w:rsidRPr="004424B1" w:rsidDel="0054793D">
          <w:rPr>
            <w:lang w:val="en-GB"/>
          </w:rPr>
          <w:delText>colours</w:delText>
        </w:r>
        <w:r w:rsidRPr="004424B1" w:rsidDel="0054793D">
          <w:rPr>
            <w:lang w:val="en-GB"/>
          </w:rPr>
          <w:delText xml:space="preserve"> belong to other functional areas of mission operations, such as </w:delText>
        </w:r>
        <w:r w:rsidR="00950410" w:rsidRPr="004424B1" w:rsidDel="0054793D">
          <w:rPr>
            <w:lang w:val="en-GB"/>
          </w:rPr>
          <w:delText>m</w:delText>
        </w:r>
        <w:r w:rsidRPr="004424B1" w:rsidDel="0054793D">
          <w:rPr>
            <w:lang w:val="en-GB"/>
          </w:rPr>
          <w:delText xml:space="preserve">onitoring and </w:delText>
        </w:r>
        <w:r w:rsidR="00950410" w:rsidRPr="004424B1" w:rsidDel="0054793D">
          <w:rPr>
            <w:lang w:val="en-GB"/>
          </w:rPr>
          <w:delText>c</w:delText>
        </w:r>
        <w:r w:rsidRPr="004424B1" w:rsidDel="0054793D">
          <w:rPr>
            <w:lang w:val="en-GB"/>
          </w:rPr>
          <w:delText xml:space="preserve">ontrol, </w:delText>
        </w:r>
        <w:r w:rsidR="00950410" w:rsidRPr="004424B1" w:rsidDel="0054793D">
          <w:rPr>
            <w:lang w:val="en-GB"/>
          </w:rPr>
          <w:delText>n</w:delText>
        </w:r>
        <w:r w:rsidRPr="004424B1" w:rsidDel="0054793D">
          <w:rPr>
            <w:lang w:val="en-GB"/>
          </w:rPr>
          <w:delText>avigation</w:delText>
        </w:r>
        <w:r w:rsidR="001A0829" w:rsidRPr="004424B1" w:rsidDel="0054793D">
          <w:rPr>
            <w:lang w:val="en-GB"/>
          </w:rPr>
          <w:delText>,</w:delText>
        </w:r>
        <w:r w:rsidRPr="004424B1" w:rsidDel="0054793D">
          <w:rPr>
            <w:lang w:val="en-GB"/>
          </w:rPr>
          <w:delText xml:space="preserve"> and </w:delText>
        </w:r>
        <w:r w:rsidR="00FF6A0A" w:rsidRPr="004424B1" w:rsidDel="0054793D">
          <w:rPr>
            <w:lang w:val="en-GB"/>
          </w:rPr>
          <w:delText xml:space="preserve">the </w:delText>
        </w:r>
        <w:r w:rsidR="00950410" w:rsidRPr="004424B1" w:rsidDel="0054793D">
          <w:rPr>
            <w:lang w:val="en-GB"/>
          </w:rPr>
          <w:delText>g</w:delText>
        </w:r>
        <w:r w:rsidRPr="004424B1" w:rsidDel="0054793D">
          <w:rPr>
            <w:lang w:val="en-GB"/>
          </w:rPr>
          <w:delText xml:space="preserve">round </w:delText>
        </w:r>
        <w:r w:rsidR="00950410" w:rsidRPr="004424B1" w:rsidDel="0054793D">
          <w:rPr>
            <w:lang w:val="en-GB"/>
          </w:rPr>
          <w:delText>s</w:delText>
        </w:r>
        <w:r w:rsidRPr="004424B1" w:rsidDel="0054793D">
          <w:rPr>
            <w:lang w:val="en-GB"/>
          </w:rPr>
          <w:delText xml:space="preserve">tation and </w:delText>
        </w:r>
        <w:r w:rsidR="00950410" w:rsidRPr="004424B1" w:rsidDel="0054793D">
          <w:rPr>
            <w:lang w:val="en-GB"/>
          </w:rPr>
          <w:delText>c</w:delText>
        </w:r>
        <w:r w:rsidRPr="004424B1" w:rsidDel="0054793D">
          <w:rPr>
            <w:lang w:val="en-GB"/>
          </w:rPr>
          <w:delText xml:space="preserve">ommunication </w:delText>
        </w:r>
        <w:r w:rsidR="00950410" w:rsidRPr="004424B1" w:rsidDel="0054793D">
          <w:rPr>
            <w:lang w:val="en-GB"/>
          </w:rPr>
          <w:delText>n</w:delText>
        </w:r>
        <w:r w:rsidRPr="004424B1" w:rsidDel="0054793D">
          <w:rPr>
            <w:lang w:val="en-GB"/>
          </w:rPr>
          <w:delText>etwork.</w:delText>
        </w:r>
        <w:bookmarkStart w:id="4285" w:name="_Toc185348813"/>
        <w:bookmarkStart w:id="4286" w:name="_Toc185427921"/>
        <w:bookmarkStart w:id="4287" w:name="_Toc185497562"/>
        <w:bookmarkStart w:id="4288" w:name="_Toc185498762"/>
        <w:bookmarkStart w:id="4289" w:name="_Toc185499962"/>
        <w:bookmarkStart w:id="4290" w:name="_Toc185501163"/>
        <w:bookmarkStart w:id="4291" w:name="_Toc185502368"/>
        <w:bookmarkStart w:id="4292" w:name="_Toc186030628"/>
        <w:bookmarkStart w:id="4293" w:name="_Toc186031834"/>
        <w:bookmarkStart w:id="4294" w:name="_Toc186033040"/>
        <w:bookmarkStart w:id="4295" w:name="_Toc186045538"/>
        <w:bookmarkStart w:id="4296" w:name="_Toc186456298"/>
        <w:bookmarkStart w:id="4297" w:name="_Toc186469943"/>
        <w:bookmarkStart w:id="4298" w:name="_Toc18664445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del>
    </w:p>
    <w:p w14:paraId="5859AE0A" w14:textId="186C52D4" w:rsidR="00FF6A0A" w:rsidRPr="004424B1" w:rsidDel="0054793D" w:rsidRDefault="00FF6A0A" w:rsidP="00FF6A0A">
      <w:pPr>
        <w:rPr>
          <w:del w:id="4299" w:author="Quinten Van Woerkom" w:date="2024-12-17T15:21:00Z" w16du:dateUtc="2024-12-17T14:21:00Z"/>
          <w:lang w:val="en-GB"/>
        </w:rPr>
      </w:pPr>
      <w:del w:id="4300" w:author="Quinten Van Woerkom" w:date="2024-12-17T15:21:00Z" w16du:dateUtc="2024-12-17T14:21:00Z">
        <w:r w:rsidRPr="004424B1" w:rsidDel="0054793D">
          <w:rPr>
            <w:lang w:val="en-GB"/>
          </w:rPr>
          <w:delText xml:space="preserve">The following </w:delText>
        </w:r>
        <w:r w:rsidR="00950410" w:rsidRPr="004424B1" w:rsidDel="0054793D">
          <w:rPr>
            <w:lang w:val="en-GB"/>
          </w:rPr>
          <w:delText>m</w:delText>
        </w:r>
        <w:r w:rsidRPr="004424B1" w:rsidDel="0054793D">
          <w:rPr>
            <w:lang w:val="en-GB"/>
          </w:rPr>
          <w:delText xml:space="preserve">ission </w:delText>
        </w:r>
        <w:r w:rsidR="00950410" w:rsidRPr="004424B1" w:rsidDel="0054793D">
          <w:rPr>
            <w:lang w:val="en-GB"/>
          </w:rPr>
          <w:delText>p</w:delText>
        </w:r>
        <w:r w:rsidRPr="004424B1" w:rsidDel="0054793D">
          <w:rPr>
            <w:lang w:val="en-GB"/>
          </w:rPr>
          <w:delText>lanning functions are identified:</w:delText>
        </w:r>
        <w:bookmarkStart w:id="4301" w:name="_Toc185348814"/>
        <w:bookmarkStart w:id="4302" w:name="_Toc185427922"/>
        <w:bookmarkStart w:id="4303" w:name="_Toc185497563"/>
        <w:bookmarkStart w:id="4304" w:name="_Toc185498763"/>
        <w:bookmarkStart w:id="4305" w:name="_Toc185499963"/>
        <w:bookmarkStart w:id="4306" w:name="_Toc185501164"/>
        <w:bookmarkStart w:id="4307" w:name="_Toc185502369"/>
        <w:bookmarkStart w:id="4308" w:name="_Toc186030629"/>
        <w:bookmarkStart w:id="4309" w:name="_Toc186031835"/>
        <w:bookmarkStart w:id="4310" w:name="_Toc186033041"/>
        <w:bookmarkStart w:id="4311" w:name="_Toc186045539"/>
        <w:bookmarkStart w:id="4312" w:name="_Toc186456299"/>
        <w:bookmarkStart w:id="4313" w:name="_Toc186469944"/>
        <w:bookmarkStart w:id="4314" w:name="_Toc186644455"/>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del>
    </w:p>
    <w:p w14:paraId="0376A056" w14:textId="39A15E89" w:rsidR="00FF6A0A" w:rsidRPr="004424B1" w:rsidDel="0054793D" w:rsidRDefault="00FF6A0A" w:rsidP="003A4612">
      <w:pPr>
        <w:pStyle w:val="List"/>
        <w:numPr>
          <w:ilvl w:val="0"/>
          <w:numId w:val="5"/>
        </w:numPr>
        <w:tabs>
          <w:tab w:val="clear" w:pos="360"/>
          <w:tab w:val="left" w:pos="720"/>
        </w:tabs>
        <w:ind w:left="720"/>
        <w:rPr>
          <w:del w:id="4315" w:author="Quinten Van Woerkom" w:date="2024-12-17T15:21:00Z" w16du:dateUtc="2024-12-17T14:21:00Z"/>
        </w:rPr>
      </w:pPr>
      <w:del w:id="4316" w:author="Quinten Van Woerkom" w:date="2024-12-17T15:21:00Z" w16du:dateUtc="2024-12-17T14:21:00Z">
        <w:r w:rsidRPr="004424B1" w:rsidDel="0054793D">
          <w:rPr>
            <w:rStyle w:val="Term"/>
            <w:b w:val="0"/>
            <w:bCs/>
          </w:rPr>
          <w:delText>Planning User</w:delText>
        </w:r>
        <w:r w:rsidRPr="004424B1" w:rsidDel="0054793D">
          <w:delText xml:space="preserve">: a generic function that is responsible for submitting requests to the </w:delText>
        </w:r>
        <w:r w:rsidR="00950410" w:rsidRPr="004424B1" w:rsidDel="0054793D">
          <w:delText>p</w:delText>
        </w:r>
        <w:r w:rsidRPr="004424B1" w:rsidDel="0054793D">
          <w:delText xml:space="preserve">lanning function. </w:delText>
        </w:r>
        <w:r w:rsidR="00573EBB" w:rsidRPr="004424B1" w:rsidDel="0054793D">
          <w:delText xml:space="preserve"> </w:delText>
        </w:r>
        <w:r w:rsidRPr="004424B1" w:rsidDel="0054793D">
          <w:delText xml:space="preserve">It may also receive feedback on the status of </w:delText>
        </w:r>
        <w:r w:rsidR="00950410" w:rsidRPr="004424B1" w:rsidDel="0054793D">
          <w:delText>p</w:delText>
        </w:r>
        <w:r w:rsidRPr="004424B1" w:rsidDel="0054793D">
          <w:delText xml:space="preserve">lanning </w:delText>
        </w:r>
        <w:r w:rsidR="00950410" w:rsidRPr="004424B1" w:rsidDel="0054793D">
          <w:delText>r</w:delText>
        </w:r>
        <w:r w:rsidRPr="004424B1" w:rsidDel="0054793D">
          <w:delText xml:space="preserve">equests and the generated plans. </w:delText>
        </w:r>
        <w:r w:rsidR="00573EBB" w:rsidRPr="004424B1" w:rsidDel="0054793D">
          <w:delText xml:space="preserve"> </w:delText>
        </w:r>
        <w:r w:rsidRPr="004424B1" w:rsidDel="0054793D">
          <w:delText xml:space="preserve">It is not a </w:delText>
        </w:r>
        <w:r w:rsidR="00950410" w:rsidRPr="004424B1" w:rsidDel="0054793D">
          <w:delText>p</w:delText>
        </w:r>
        <w:r w:rsidRPr="004424B1" w:rsidDel="0054793D">
          <w:delText xml:space="preserve">lanning function itself, but is a user of </w:delText>
        </w:r>
        <w:r w:rsidR="00950410" w:rsidRPr="004424B1" w:rsidDel="0054793D">
          <w:delText>p</w:delText>
        </w:r>
        <w:r w:rsidRPr="004424B1" w:rsidDel="0054793D">
          <w:delText xml:space="preserve">lanning data and services. </w:delText>
        </w:r>
        <w:r w:rsidR="00573EBB" w:rsidRPr="004424B1" w:rsidDel="0054793D">
          <w:delText xml:space="preserve"> </w:delText>
        </w:r>
        <w:r w:rsidRPr="004424B1" w:rsidDel="0054793D">
          <w:delText xml:space="preserve">A </w:delText>
        </w:r>
        <w:r w:rsidR="00573EBB" w:rsidRPr="004424B1" w:rsidDel="0054793D">
          <w:delText>deployment in an actual space mission</w:delText>
        </w:r>
        <w:r w:rsidRPr="004424B1" w:rsidDel="0054793D">
          <w:delText xml:space="preserve"> may contain multiple types of </w:delText>
        </w:r>
        <w:r w:rsidR="00950410" w:rsidRPr="004424B1" w:rsidDel="0054793D">
          <w:delText>p</w:delText>
        </w:r>
        <w:r w:rsidRPr="004424B1" w:rsidDel="0054793D">
          <w:delText xml:space="preserve">lanning </w:delText>
        </w:r>
        <w:r w:rsidR="00950410" w:rsidRPr="004424B1" w:rsidDel="0054793D">
          <w:delText>u</w:delText>
        </w:r>
        <w:r w:rsidRPr="004424B1" w:rsidDel="0054793D">
          <w:delText>ser function, some of which correspond to other mission operations functions within the space mission system.</w:delText>
        </w:r>
        <w:bookmarkStart w:id="4317" w:name="_Toc185348815"/>
        <w:bookmarkStart w:id="4318" w:name="_Toc185427923"/>
        <w:bookmarkStart w:id="4319" w:name="_Toc185497564"/>
        <w:bookmarkStart w:id="4320" w:name="_Toc185498764"/>
        <w:bookmarkStart w:id="4321" w:name="_Toc185499964"/>
        <w:bookmarkStart w:id="4322" w:name="_Toc185501165"/>
        <w:bookmarkStart w:id="4323" w:name="_Toc185502370"/>
        <w:bookmarkStart w:id="4324" w:name="_Toc186030630"/>
        <w:bookmarkStart w:id="4325" w:name="_Toc186031836"/>
        <w:bookmarkStart w:id="4326" w:name="_Toc186033042"/>
        <w:bookmarkStart w:id="4327" w:name="_Toc186045540"/>
        <w:bookmarkStart w:id="4328" w:name="_Toc186456300"/>
        <w:bookmarkStart w:id="4329" w:name="_Toc186469945"/>
        <w:bookmarkStart w:id="4330" w:name="_Toc18664445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del>
    </w:p>
    <w:p w14:paraId="78F1A987" w14:textId="16E01C87" w:rsidR="00FF6A0A" w:rsidRPr="004424B1" w:rsidDel="0054793D" w:rsidRDefault="00FF6A0A" w:rsidP="003A4612">
      <w:pPr>
        <w:pStyle w:val="List"/>
        <w:numPr>
          <w:ilvl w:val="0"/>
          <w:numId w:val="5"/>
        </w:numPr>
        <w:tabs>
          <w:tab w:val="clear" w:pos="360"/>
          <w:tab w:val="left" w:pos="720"/>
        </w:tabs>
        <w:ind w:left="720"/>
        <w:rPr>
          <w:del w:id="4331" w:author="Quinten Van Woerkom" w:date="2024-12-17T15:21:00Z" w16du:dateUtc="2024-12-17T14:21:00Z"/>
        </w:rPr>
      </w:pPr>
      <w:del w:id="4332" w:author="Quinten Van Woerkom" w:date="2024-12-17T15:21:00Z" w16du:dateUtc="2024-12-17T14:21:00Z">
        <w:r w:rsidRPr="004424B1" w:rsidDel="0054793D">
          <w:rPr>
            <w:rStyle w:val="Term"/>
            <w:b w:val="0"/>
            <w:bCs/>
          </w:rPr>
          <w:delText>Planning</w:delText>
        </w:r>
        <w:r w:rsidRPr="004424B1" w:rsidDel="0054793D">
          <w:delText xml:space="preserve">: the function responsible for performing </w:delText>
        </w:r>
        <w:r w:rsidR="00950410" w:rsidRPr="004424B1" w:rsidDel="0054793D">
          <w:delText>m</w:delText>
        </w:r>
        <w:r w:rsidRPr="004424B1" w:rsidDel="0054793D">
          <w:delText xml:space="preserve">ission </w:delText>
        </w:r>
        <w:r w:rsidR="00950410" w:rsidRPr="004424B1" w:rsidDel="0054793D">
          <w:delText>p</w:delText>
        </w:r>
        <w:r w:rsidRPr="004424B1" w:rsidDel="0054793D">
          <w:delText xml:space="preserve">lanning. </w:delText>
        </w:r>
        <w:r w:rsidR="00573EBB" w:rsidRPr="004424B1" w:rsidDel="0054793D">
          <w:delText xml:space="preserve"> </w:delText>
        </w:r>
        <w:r w:rsidRPr="004424B1" w:rsidDel="0054793D">
          <w:delText>Internally it may be hierarchically organized and/or distributed</w:delText>
        </w:r>
        <w:r w:rsidR="00B761A9" w:rsidRPr="004424B1" w:rsidDel="0054793D">
          <w:delText xml:space="preserve">.  </w:delText>
        </w:r>
        <w:r w:rsidRPr="004424B1" w:rsidDel="0054793D">
          <w:delText xml:space="preserve">Planning </w:delText>
        </w:r>
        <w:r w:rsidR="00950410" w:rsidRPr="004424B1" w:rsidDel="0054793D">
          <w:delText>r</w:delText>
        </w:r>
        <w:r w:rsidRPr="004424B1" w:rsidDel="0054793D">
          <w:delText xml:space="preserve">equests are received from multiple Planning </w:delText>
        </w:r>
        <w:r w:rsidR="00950410" w:rsidRPr="004424B1" w:rsidDel="0054793D">
          <w:delText>u</w:delText>
        </w:r>
        <w:r w:rsidRPr="004424B1" w:rsidDel="0054793D">
          <w:delText xml:space="preserve">sers (or other </w:delText>
        </w:r>
        <w:r w:rsidR="00950410" w:rsidRPr="004424B1" w:rsidDel="0054793D">
          <w:delText>m</w:delText>
        </w:r>
        <w:r w:rsidRPr="004424B1" w:rsidDel="0054793D">
          <w:delText xml:space="preserve">ission </w:delText>
        </w:r>
        <w:r w:rsidR="00950410" w:rsidRPr="004424B1" w:rsidDel="0054793D">
          <w:delText>p</w:delText>
        </w:r>
        <w:r w:rsidRPr="004424B1" w:rsidDel="0054793D">
          <w:delText xml:space="preserve">lanning functions) and feedback on their status </w:delText>
        </w:r>
        <w:r w:rsidR="00150797" w:rsidRPr="004424B1" w:rsidDel="0054793D">
          <w:delText xml:space="preserve">is </w:delText>
        </w:r>
        <w:r w:rsidRPr="004424B1" w:rsidDel="0054793D">
          <w:delText xml:space="preserve">provided. </w:delText>
        </w:r>
        <w:r w:rsidR="00573EBB" w:rsidRPr="004424B1" w:rsidDel="0054793D">
          <w:delText xml:space="preserve"> </w:delText>
        </w:r>
        <w:r w:rsidRPr="004424B1" w:rsidDel="0054793D">
          <w:delText xml:space="preserve">The output of the </w:delText>
        </w:r>
        <w:r w:rsidR="00950410" w:rsidRPr="004424B1" w:rsidDel="0054793D">
          <w:delText>p</w:delText>
        </w:r>
        <w:r w:rsidRPr="004424B1" w:rsidDel="0054793D">
          <w:delText xml:space="preserve">lanning function is plans, which may be retrieved by </w:delText>
        </w:r>
        <w:r w:rsidR="00950410" w:rsidRPr="004424B1" w:rsidDel="0054793D">
          <w:delText>p</w:delText>
        </w:r>
        <w:r w:rsidRPr="004424B1" w:rsidDel="0054793D">
          <w:delText xml:space="preserve">lanning </w:delText>
        </w:r>
        <w:r w:rsidR="00950410" w:rsidRPr="004424B1" w:rsidDel="0054793D">
          <w:delText>u</w:delText>
        </w:r>
        <w:r w:rsidRPr="004424B1" w:rsidDel="0054793D">
          <w:delText xml:space="preserve">sers and submitted to </w:delText>
        </w:r>
        <w:r w:rsidR="00950410" w:rsidRPr="004424B1" w:rsidDel="0054793D">
          <w:delText>p</w:delText>
        </w:r>
        <w:r w:rsidRPr="004424B1" w:rsidDel="0054793D">
          <w:delText xml:space="preserve">lan </w:delText>
        </w:r>
        <w:r w:rsidR="00950410" w:rsidRPr="004424B1" w:rsidDel="0054793D">
          <w:delText>e</w:delText>
        </w:r>
        <w:r w:rsidRPr="004424B1" w:rsidDel="0054793D">
          <w:delText xml:space="preserve">xecution functions. </w:delText>
        </w:r>
        <w:r w:rsidR="00573EBB" w:rsidRPr="004424B1" w:rsidDel="0054793D">
          <w:delText xml:space="preserve"> </w:delText>
        </w:r>
        <w:r w:rsidRPr="004424B1" w:rsidDel="0054793D">
          <w:delText xml:space="preserve">Planning may also control the execution of </w:delText>
        </w:r>
        <w:r w:rsidR="00950410" w:rsidRPr="004424B1" w:rsidDel="0054793D">
          <w:delText>p</w:delText>
        </w:r>
        <w:r w:rsidRPr="004424B1" w:rsidDel="0054793D">
          <w:delText xml:space="preserve">lans via the </w:delText>
        </w:r>
        <w:r w:rsidR="00950410" w:rsidRPr="004424B1" w:rsidDel="0054793D">
          <w:delText>p</w:delText>
        </w:r>
        <w:r w:rsidRPr="004424B1" w:rsidDel="0054793D">
          <w:delText xml:space="preserve">lan </w:delText>
        </w:r>
        <w:r w:rsidR="00950410" w:rsidRPr="004424B1" w:rsidDel="0054793D">
          <w:delText>e</w:delText>
        </w:r>
        <w:r w:rsidRPr="004424B1" w:rsidDel="0054793D">
          <w:delText xml:space="preserve">xecution functions. </w:delText>
        </w:r>
        <w:r w:rsidR="00573EBB" w:rsidRPr="004424B1" w:rsidDel="0054793D">
          <w:delText xml:space="preserve"> </w:delText>
        </w:r>
        <w:r w:rsidRPr="004424B1" w:rsidDel="0054793D">
          <w:delText xml:space="preserve">Planning is itself a user of the </w:delText>
        </w:r>
        <w:r w:rsidR="00950410" w:rsidRPr="004424B1" w:rsidDel="0054793D">
          <w:delText>n</w:delText>
        </w:r>
        <w:r w:rsidRPr="004424B1" w:rsidDel="0054793D">
          <w:delText xml:space="preserve">avigation function and may receive predicted </w:delText>
        </w:r>
        <w:r w:rsidR="00950410" w:rsidRPr="004424B1" w:rsidDel="0054793D">
          <w:delText>p</w:delText>
        </w:r>
        <w:r w:rsidRPr="004424B1" w:rsidDel="0054793D">
          <w:delText xml:space="preserve">lanning </w:delText>
        </w:r>
        <w:r w:rsidR="00950410" w:rsidRPr="004424B1" w:rsidDel="0054793D">
          <w:delText>e</w:delText>
        </w:r>
        <w:r w:rsidRPr="004424B1" w:rsidDel="0054793D">
          <w:delText xml:space="preserve">vents, as a </w:delText>
        </w:r>
        <w:r w:rsidR="00CA6FE9" w:rsidRPr="004424B1" w:rsidDel="0054793D">
          <w:delText xml:space="preserve">future standard </w:delText>
        </w:r>
        <w:r w:rsidRPr="004424B1" w:rsidDel="0054793D">
          <w:delText>Navigation Event Message (</w:delText>
        </w:r>
        <w:r w:rsidRPr="004424B1" w:rsidDel="0054793D">
          <w:rPr>
            <w:rStyle w:val="Acronym"/>
          </w:rPr>
          <w:delText>N</w:delText>
        </w:r>
        <w:r w:rsidR="0055299E" w:rsidRPr="004424B1" w:rsidDel="0054793D">
          <w:rPr>
            <w:rStyle w:val="Acronym"/>
          </w:rPr>
          <w:delText>E</w:delText>
        </w:r>
        <w:r w:rsidRPr="004424B1" w:rsidDel="0054793D">
          <w:rPr>
            <w:rStyle w:val="Acronym"/>
          </w:rPr>
          <w:delText>M</w:delText>
        </w:r>
        <w:r w:rsidRPr="004424B1" w:rsidDel="0054793D">
          <w:delText>)</w:delText>
        </w:r>
        <w:r w:rsidR="0055299E" w:rsidRPr="004424B1" w:rsidDel="0054793D">
          <w:delText xml:space="preserve"> </w:delText>
        </w:r>
        <w:r w:rsidR="00F1740F" w:rsidRPr="004424B1" w:rsidDel="0054793D">
          <w:delText>(reference</w:delText>
        </w:r>
        <w:r w:rsidR="002460BE" w:rsidRPr="004424B1" w:rsidDel="0054793D">
          <w:delText xml:space="preserve"> </w:delText>
        </w:r>
        <w:r w:rsidR="002460BE" w:rsidRPr="004424B1" w:rsidDel="0054793D">
          <w:fldChar w:fldCharType="begin"/>
        </w:r>
        <w:r w:rsidR="00D43314" w:rsidRPr="004424B1" w:rsidDel="0054793D">
          <w:delInstrText>REF R_500x2g3NavigationDataMessagesOverview \h</w:delInstrText>
        </w:r>
        <w:r w:rsidR="00070AC5" w:rsidDel="0054793D">
          <w:delInstrText xml:space="preserve"> \* MERGEFORMAT </w:delInstrText>
        </w:r>
        <w:r w:rsidR="002460BE" w:rsidRPr="004424B1" w:rsidDel="0054793D">
          <w:fldChar w:fldCharType="separate"/>
        </w:r>
        <w:r w:rsidR="00BF1AC4" w:rsidRPr="004424B1" w:rsidDel="0054793D">
          <w:delText>[</w:delText>
        </w:r>
        <w:r w:rsidR="00BF1AC4" w:rsidDel="0054793D">
          <w:rPr>
            <w:noProof/>
          </w:rPr>
          <w:delText>D5</w:delText>
        </w:r>
        <w:r w:rsidR="00BF1AC4" w:rsidRPr="004424B1" w:rsidDel="0054793D">
          <w:delText>]</w:delText>
        </w:r>
        <w:r w:rsidR="002460BE" w:rsidRPr="004424B1" w:rsidDel="0054793D">
          <w:fldChar w:fldCharType="end"/>
        </w:r>
        <w:r w:rsidR="00F1740F" w:rsidRPr="004424B1" w:rsidDel="0054793D">
          <w:delText>)</w:delText>
        </w:r>
        <w:r w:rsidR="00CA6FE9" w:rsidRPr="004424B1" w:rsidDel="0054793D">
          <w:delText xml:space="preserve"> or in a custom format</w:delText>
        </w:r>
        <w:r w:rsidRPr="004424B1" w:rsidDel="0054793D">
          <w:delText>, that are related to orbital information, attitude</w:delText>
        </w:r>
        <w:r w:rsidR="001A0829" w:rsidRPr="004424B1" w:rsidDel="0054793D">
          <w:delText>,</w:delText>
        </w:r>
        <w:r w:rsidRPr="004424B1" w:rsidDel="0054793D">
          <w:delText xml:space="preserve"> or slew time</w:delText>
        </w:r>
        <w:r w:rsidR="0055299E" w:rsidRPr="004424B1" w:rsidDel="0054793D">
          <w:delText>s</w:delText>
        </w:r>
        <w:r w:rsidRPr="004424B1" w:rsidDel="0054793D">
          <w:delText xml:space="preserve">; and negotiates the scheduling of ground station support via </w:delText>
        </w:r>
        <w:r w:rsidR="003C285F" w:rsidRPr="004424B1" w:rsidDel="0054793D">
          <w:delText>Cross Support Services (</w:delText>
        </w:r>
        <w:r w:rsidRPr="004424B1" w:rsidDel="0054793D">
          <w:rPr>
            <w:rStyle w:val="Acronym"/>
          </w:rPr>
          <w:delText>CSS</w:delText>
        </w:r>
        <w:r w:rsidR="003C285F" w:rsidRPr="004424B1" w:rsidDel="0054793D">
          <w:delText>)</w:delText>
        </w:r>
        <w:r w:rsidRPr="004424B1" w:rsidDel="0054793D">
          <w:delText xml:space="preserve"> services</w:delText>
        </w:r>
        <w:r w:rsidR="0055299E" w:rsidRPr="004424B1" w:rsidDel="0054793D">
          <w:delText xml:space="preserve"> </w:delText>
        </w:r>
        <w:r w:rsidR="00F1740F" w:rsidRPr="004424B1" w:rsidDel="0054793D">
          <w:delText xml:space="preserve">(reference </w:delText>
        </w:r>
        <w:r w:rsidR="00F1740F" w:rsidRPr="004424B1" w:rsidDel="0054793D">
          <w:fldChar w:fldCharType="begin"/>
        </w:r>
        <w:r w:rsidR="00F1740F" w:rsidRPr="004424B1" w:rsidDel="0054793D">
          <w:delInstrText xml:space="preserve"> REF R_902x1b1SimpleScheduleFormatSpec \h </w:delInstrText>
        </w:r>
        <w:r w:rsidR="00070AC5" w:rsidDel="0054793D">
          <w:delInstrText xml:space="preserve"> \* MERGEFORMAT </w:delInstrText>
        </w:r>
        <w:r w:rsidR="00F1740F" w:rsidRPr="004424B1" w:rsidDel="0054793D">
          <w:fldChar w:fldCharType="separate"/>
        </w:r>
        <w:r w:rsidR="00BF1AC4" w:rsidRPr="004424B1" w:rsidDel="0054793D">
          <w:delText>[</w:delText>
        </w:r>
        <w:r w:rsidR="00BF1AC4" w:rsidDel="0054793D">
          <w:rPr>
            <w:noProof/>
          </w:rPr>
          <w:delText>D</w:delText>
        </w:r>
      </w:del>
      <w:del w:id="4333" w:author="Quinten Van Woerkom" w:date="2024-12-17T10:48:00Z" w16du:dateUtc="2024-12-17T09:48:00Z">
        <w:r w:rsidR="00BF1AC4" w:rsidDel="00217E05">
          <w:rPr>
            <w:noProof/>
          </w:rPr>
          <w:delText>7</w:delText>
        </w:r>
      </w:del>
      <w:del w:id="4334" w:author="Quinten Van Woerkom" w:date="2024-12-17T15:21:00Z" w16du:dateUtc="2024-12-17T14:21:00Z">
        <w:r w:rsidR="00BF1AC4" w:rsidRPr="004424B1" w:rsidDel="0054793D">
          <w:delText>]</w:delText>
        </w:r>
        <w:r w:rsidR="00F1740F" w:rsidRPr="004424B1" w:rsidDel="0054793D">
          <w:fldChar w:fldCharType="end"/>
        </w:r>
        <w:r w:rsidR="00F1740F" w:rsidRPr="004424B1" w:rsidDel="0054793D">
          <w:delText>)</w:delText>
        </w:r>
        <w:r w:rsidRPr="004424B1" w:rsidDel="0054793D">
          <w:delText>.</w:delText>
        </w:r>
        <w:bookmarkStart w:id="4335" w:name="_Toc185348816"/>
        <w:bookmarkStart w:id="4336" w:name="_Toc185427924"/>
        <w:bookmarkStart w:id="4337" w:name="_Toc185497565"/>
        <w:bookmarkStart w:id="4338" w:name="_Toc185498765"/>
        <w:bookmarkStart w:id="4339" w:name="_Toc185499965"/>
        <w:bookmarkStart w:id="4340" w:name="_Toc185501166"/>
        <w:bookmarkStart w:id="4341" w:name="_Toc185502371"/>
        <w:bookmarkStart w:id="4342" w:name="_Toc186030631"/>
        <w:bookmarkStart w:id="4343" w:name="_Toc186031837"/>
        <w:bookmarkStart w:id="4344" w:name="_Toc186033043"/>
        <w:bookmarkStart w:id="4345" w:name="_Toc186045541"/>
        <w:bookmarkStart w:id="4346" w:name="_Toc186456301"/>
        <w:bookmarkStart w:id="4347" w:name="_Toc186469946"/>
        <w:bookmarkStart w:id="4348" w:name="_Toc186644457"/>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del>
    </w:p>
    <w:p w14:paraId="6A019946" w14:textId="448065B9" w:rsidR="00FF6A0A" w:rsidRPr="004424B1" w:rsidDel="0054793D" w:rsidRDefault="00FF6A0A" w:rsidP="003A4612">
      <w:pPr>
        <w:pStyle w:val="List"/>
        <w:numPr>
          <w:ilvl w:val="0"/>
          <w:numId w:val="5"/>
        </w:numPr>
        <w:tabs>
          <w:tab w:val="clear" w:pos="360"/>
          <w:tab w:val="left" w:pos="720"/>
        </w:tabs>
        <w:ind w:left="720"/>
        <w:rPr>
          <w:del w:id="4349" w:author="Quinten Van Woerkom" w:date="2024-12-17T15:21:00Z" w16du:dateUtc="2024-12-17T14:21:00Z"/>
        </w:rPr>
      </w:pPr>
      <w:del w:id="4350" w:author="Quinten Van Woerkom" w:date="2024-12-17T15:21:00Z" w16du:dateUtc="2024-12-17T14:21:00Z">
        <w:r w:rsidRPr="004424B1" w:rsidDel="0054793D">
          <w:rPr>
            <w:rStyle w:val="Term"/>
            <w:b w:val="0"/>
            <w:bCs/>
          </w:rPr>
          <w:delText>Plan Execution</w:delText>
        </w:r>
        <w:r w:rsidRPr="004424B1" w:rsidDel="0054793D">
          <w:delText xml:space="preserve">: the function responsible for executing a </w:delText>
        </w:r>
        <w:r w:rsidR="00950410" w:rsidRPr="004424B1" w:rsidDel="0054793D">
          <w:delText>p</w:delText>
        </w:r>
        <w:r w:rsidRPr="004424B1" w:rsidDel="0054793D">
          <w:delText xml:space="preserve">lan (or part of it). </w:delText>
        </w:r>
        <w:r w:rsidR="00573EBB" w:rsidRPr="004424B1" w:rsidDel="0054793D">
          <w:delText xml:space="preserve"> </w:delText>
        </w:r>
        <w:r w:rsidRPr="004424B1" w:rsidDel="0054793D">
          <w:delText xml:space="preserve">There may be multiple </w:delText>
        </w:r>
        <w:r w:rsidR="00950410" w:rsidRPr="004424B1" w:rsidDel="0054793D">
          <w:delText>p</w:delText>
        </w:r>
        <w:r w:rsidRPr="004424B1" w:rsidDel="0054793D">
          <w:delText xml:space="preserve">lan </w:delText>
        </w:r>
        <w:r w:rsidR="00950410" w:rsidRPr="004424B1" w:rsidDel="0054793D">
          <w:delText>e</w:delText>
        </w:r>
        <w:r w:rsidRPr="004424B1" w:rsidDel="0054793D">
          <w:delText xml:space="preserve">xecution functions distributed between space and ground segments. </w:delText>
        </w:r>
        <w:r w:rsidR="00573EBB" w:rsidRPr="004424B1" w:rsidDel="0054793D">
          <w:delText xml:space="preserve"> </w:delText>
        </w:r>
        <w:r w:rsidRPr="004424B1" w:rsidDel="0054793D">
          <w:delText xml:space="preserve">It is not a </w:delText>
        </w:r>
        <w:r w:rsidR="00950410" w:rsidRPr="004424B1" w:rsidDel="0054793D">
          <w:delText>p</w:delText>
        </w:r>
        <w:r w:rsidRPr="004424B1" w:rsidDel="0054793D">
          <w:delText xml:space="preserve">lanning function itself, but it does support a common model of the </w:delText>
        </w:r>
        <w:r w:rsidR="00950410" w:rsidRPr="004424B1" w:rsidDel="0054793D">
          <w:delText>p</w:delText>
        </w:r>
        <w:r w:rsidRPr="004424B1" w:rsidDel="0054793D">
          <w:delText xml:space="preserve">lan in its interface with </w:delText>
        </w:r>
        <w:r w:rsidR="00950410" w:rsidRPr="004424B1" w:rsidDel="0054793D">
          <w:delText>p</w:delText>
        </w:r>
        <w:r w:rsidRPr="004424B1" w:rsidDel="0054793D">
          <w:delText xml:space="preserve">lanning. </w:delText>
        </w:r>
        <w:r w:rsidR="00573EBB" w:rsidRPr="004424B1" w:rsidDel="0054793D">
          <w:delText xml:space="preserve"> </w:delText>
        </w:r>
        <w:commentRangeStart w:id="4351"/>
        <w:r w:rsidRPr="004424B1" w:rsidDel="0054793D">
          <w:delText>It receives or retrieves distributed plans</w:delText>
        </w:r>
      </w:del>
      <w:del w:id="4352" w:author="Quinten Van Woerkom" w:date="2024-11-22T16:39:00Z" w16du:dateUtc="2024-11-22T15:39:00Z">
        <w:r w:rsidRPr="004424B1" w:rsidDel="00945492">
          <w:delText>;</w:delText>
        </w:r>
      </w:del>
      <w:del w:id="4353" w:author="Quinten Van Woerkom" w:date="2024-12-17T15:21:00Z" w16du:dateUtc="2024-12-17T14:21:00Z">
        <w:r w:rsidRPr="004424B1" w:rsidDel="0054793D">
          <w:delText xml:space="preserve"> allows external control of the </w:delText>
        </w:r>
        <w:r w:rsidR="00950410" w:rsidRPr="004424B1" w:rsidDel="0054793D">
          <w:delText>p</w:delText>
        </w:r>
        <w:r w:rsidRPr="004424B1" w:rsidDel="0054793D">
          <w:delText xml:space="preserve">lan </w:delText>
        </w:r>
        <w:r w:rsidR="00950410" w:rsidRPr="004424B1" w:rsidDel="0054793D">
          <w:delText>e</w:delText>
        </w:r>
        <w:r w:rsidRPr="004424B1" w:rsidDel="0054793D">
          <w:delText>xecution process</w:delText>
        </w:r>
      </w:del>
      <w:del w:id="4354" w:author="Quinten Van Woerkom" w:date="2024-11-22T16:39:00Z" w16du:dateUtc="2024-11-22T15:39:00Z">
        <w:r w:rsidRPr="004424B1" w:rsidDel="00945492">
          <w:delText>;</w:delText>
        </w:r>
      </w:del>
      <w:del w:id="4355" w:author="Quinten Van Woerkom" w:date="2024-12-17T15:21:00Z" w16du:dateUtc="2024-12-17T14:21:00Z">
        <w:r w:rsidRPr="004424B1" w:rsidDel="0054793D">
          <w:delText xml:space="preserve"> and provides </w:delText>
        </w:r>
        <w:r w:rsidR="0055299E" w:rsidRPr="004424B1" w:rsidDel="0054793D">
          <w:delText xml:space="preserve">feedback on </w:delText>
        </w:r>
        <w:r w:rsidRPr="004424B1" w:rsidDel="0054793D">
          <w:delText xml:space="preserve">execution status of the </w:delText>
        </w:r>
        <w:r w:rsidR="00950410" w:rsidRPr="004424B1" w:rsidDel="0054793D">
          <w:delText>p</w:delText>
        </w:r>
        <w:r w:rsidRPr="004424B1" w:rsidDel="0054793D">
          <w:delText>lan.</w:delText>
        </w:r>
        <w:commentRangeEnd w:id="4351"/>
        <w:r w:rsidR="00945492" w:rsidDel="0054793D">
          <w:rPr>
            <w:rStyle w:val="CommentReference"/>
            <w:lang w:val="en-US" w:eastAsia="en-US"/>
          </w:rPr>
          <w:commentReference w:id="4351"/>
        </w:r>
        <w:r w:rsidRPr="004424B1" w:rsidDel="0054793D">
          <w:delText xml:space="preserve"> </w:delText>
        </w:r>
        <w:r w:rsidR="00573EBB" w:rsidRPr="004424B1" w:rsidDel="0054793D">
          <w:delText xml:space="preserve"> </w:delText>
        </w:r>
        <w:r w:rsidRPr="004424B1" w:rsidDel="0054793D">
          <w:delText xml:space="preserve">Plan </w:delText>
        </w:r>
        <w:r w:rsidR="00950410" w:rsidRPr="004424B1" w:rsidDel="0054793D">
          <w:delText>e</w:delText>
        </w:r>
        <w:r w:rsidRPr="004424B1" w:rsidDel="0054793D">
          <w:delText xml:space="preserve">xecution may use underlying </w:delText>
        </w:r>
        <w:r w:rsidR="00950410" w:rsidRPr="004424B1" w:rsidDel="0054793D">
          <w:delText>m</w:delText>
        </w:r>
        <w:r w:rsidRPr="004424B1" w:rsidDel="0054793D">
          <w:delText xml:space="preserve">ission </w:delText>
        </w:r>
        <w:r w:rsidR="00950410" w:rsidRPr="004424B1" w:rsidDel="0054793D">
          <w:delText>c</w:delText>
        </w:r>
        <w:r w:rsidRPr="004424B1" w:rsidDel="0054793D">
          <w:delText xml:space="preserve">ontrol </w:delText>
        </w:r>
        <w:r w:rsidR="00950410" w:rsidRPr="004424B1" w:rsidDel="0054793D">
          <w:delText>s</w:delText>
        </w:r>
        <w:r w:rsidRPr="004424B1" w:rsidDel="0054793D">
          <w:delText>ervices to effect the execution of planned activities.</w:delText>
        </w:r>
        <w:r w:rsidR="0091190D" w:rsidRPr="004424B1" w:rsidDel="0054793D">
          <w:delText xml:space="preserve">  Mission </w:delText>
        </w:r>
        <w:r w:rsidR="00950410" w:rsidRPr="004424B1" w:rsidDel="0054793D">
          <w:delText>c</w:delText>
        </w:r>
        <w:r w:rsidR="0091190D" w:rsidRPr="004424B1" w:rsidDel="0054793D">
          <w:delText xml:space="preserve">ontrollers may interact with </w:delText>
        </w:r>
        <w:r w:rsidR="00950410" w:rsidRPr="004424B1" w:rsidDel="0054793D">
          <w:delText>p</w:delText>
        </w:r>
        <w:r w:rsidR="0091190D" w:rsidRPr="004424B1" w:rsidDel="0054793D">
          <w:delText xml:space="preserve">lan </w:delText>
        </w:r>
        <w:r w:rsidR="00950410" w:rsidRPr="004424B1" w:rsidDel="0054793D">
          <w:delText>e</w:delText>
        </w:r>
        <w:r w:rsidR="0091190D" w:rsidRPr="004424B1" w:rsidDel="0054793D">
          <w:delText xml:space="preserve">xecution functions to control the </w:delText>
        </w:r>
        <w:r w:rsidR="00950410" w:rsidRPr="004424B1" w:rsidDel="0054793D">
          <w:delText>p</w:delText>
        </w:r>
        <w:r w:rsidR="0091190D" w:rsidRPr="004424B1" w:rsidDel="0054793D">
          <w:delText xml:space="preserve">lan </w:delText>
        </w:r>
        <w:r w:rsidR="00950410" w:rsidRPr="004424B1" w:rsidDel="0054793D">
          <w:delText>e</w:delText>
        </w:r>
        <w:r w:rsidR="0091190D" w:rsidRPr="004424B1" w:rsidDel="0054793D">
          <w:delText xml:space="preserve">xecution process and to edit </w:delText>
        </w:r>
        <w:r w:rsidR="00950410" w:rsidRPr="004424B1" w:rsidDel="0054793D">
          <w:delText>p</w:delText>
        </w:r>
        <w:r w:rsidR="0091190D" w:rsidRPr="004424B1" w:rsidDel="0054793D">
          <w:delText xml:space="preserve">lans.  External functions may also edit </w:delText>
        </w:r>
        <w:r w:rsidR="00950410" w:rsidRPr="004424B1" w:rsidDel="0054793D">
          <w:delText>p</w:delText>
        </w:r>
        <w:r w:rsidR="0091190D" w:rsidRPr="004424B1" w:rsidDel="0054793D">
          <w:delText>lans, for example to update planning events or resources.</w:delText>
        </w:r>
        <w:bookmarkStart w:id="4356" w:name="_Toc185348817"/>
        <w:bookmarkStart w:id="4357" w:name="_Toc185427925"/>
        <w:bookmarkStart w:id="4358" w:name="_Toc185497566"/>
        <w:bookmarkStart w:id="4359" w:name="_Toc185498766"/>
        <w:bookmarkStart w:id="4360" w:name="_Toc185499966"/>
        <w:bookmarkStart w:id="4361" w:name="_Toc185501167"/>
        <w:bookmarkStart w:id="4362" w:name="_Toc185502372"/>
        <w:bookmarkStart w:id="4363" w:name="_Toc186030632"/>
        <w:bookmarkStart w:id="4364" w:name="_Toc186031838"/>
        <w:bookmarkStart w:id="4365" w:name="_Toc186033044"/>
        <w:bookmarkStart w:id="4366" w:name="_Toc186045542"/>
        <w:bookmarkStart w:id="4367" w:name="_Toc186456302"/>
        <w:bookmarkStart w:id="4368" w:name="_Toc186469947"/>
        <w:bookmarkStart w:id="4369" w:name="_Toc186644458"/>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del>
    </w:p>
    <w:p w14:paraId="5A620EBC" w14:textId="555AE556" w:rsidR="00DF5E15" w:rsidRPr="004424B1" w:rsidDel="0054793D" w:rsidRDefault="00DF5E15" w:rsidP="00DF5E15">
      <w:pPr>
        <w:rPr>
          <w:del w:id="4370" w:author="Quinten Van Woerkom" w:date="2024-12-17T15:21:00Z" w16du:dateUtc="2024-12-17T14:21:00Z"/>
          <w:lang w:val="en-GB"/>
        </w:rPr>
      </w:pPr>
      <w:del w:id="4371" w:author="Quinten Van Woerkom" w:date="2024-12-17T15:21:00Z" w16du:dateUtc="2024-12-17T14:21:00Z">
        <w:r w:rsidRPr="004424B1" w:rsidDel="0054793D">
          <w:rPr>
            <w:lang w:val="en-GB"/>
          </w:rPr>
          <w:delText xml:space="preserve">It should be noted that in an actual deployment, there may be multiple copies of all the functions identified in </w:delText>
        </w:r>
        <w:r w:rsidR="00D65E78" w:rsidRPr="004424B1" w:rsidDel="0054793D">
          <w:rPr>
            <w:lang w:val="en-GB"/>
          </w:rPr>
          <w:delText xml:space="preserve">figure </w:delText>
        </w:r>
        <w:r w:rsidR="00D65E78" w:rsidRPr="004424B1" w:rsidDel="0054793D">
          <w:rPr>
            <w:noProof/>
            <w:lang w:val="en-GB"/>
          </w:rPr>
          <w:fldChar w:fldCharType="begin"/>
        </w:r>
        <w:r w:rsidR="00D65E78" w:rsidRPr="004424B1" w:rsidDel="0054793D">
          <w:rPr>
            <w:lang w:val="en-GB"/>
          </w:rPr>
          <w:delInstrText xml:space="preserve"> REF F_201FunctionsinvolvedinMissionPlanning \h </w:delInstrText>
        </w:r>
        <w:r w:rsidR="00070AC5" w:rsidDel="0054793D">
          <w:rPr>
            <w:noProof/>
            <w:lang w:val="en-GB"/>
          </w:rPr>
          <w:delInstrText xml:space="preserve"> \* MERGEFORMAT </w:delInstrText>
        </w:r>
        <w:r w:rsidR="00D65E78" w:rsidRPr="004424B1" w:rsidDel="0054793D">
          <w:rPr>
            <w:noProof/>
            <w:lang w:val="en-GB"/>
          </w:rPr>
        </w:r>
        <w:r w:rsidR="00D65E78" w:rsidRPr="004424B1" w:rsidDel="0054793D">
          <w:rPr>
            <w:noProof/>
            <w:lang w:val="en-GB"/>
          </w:rPr>
          <w:fldChar w:fldCharType="separate"/>
        </w:r>
        <w:r w:rsidR="00BF1AC4" w:rsidDel="0054793D">
          <w:rPr>
            <w:noProof/>
            <w:lang w:val="en-GB"/>
          </w:rPr>
          <w:delText>2</w:delText>
        </w:r>
        <w:r w:rsidR="00BF1AC4" w:rsidRPr="004424B1" w:rsidDel="0054793D">
          <w:rPr>
            <w:lang w:val="en-GB"/>
          </w:rPr>
          <w:noBreakHyphen/>
        </w:r>
        <w:r w:rsidR="00BF1AC4" w:rsidDel="0054793D">
          <w:rPr>
            <w:noProof/>
            <w:lang w:val="en-GB"/>
          </w:rPr>
          <w:delText>1</w:delText>
        </w:r>
        <w:r w:rsidR="00D65E78" w:rsidRPr="004424B1" w:rsidDel="0054793D">
          <w:rPr>
            <w:noProof/>
            <w:lang w:val="en-GB"/>
          </w:rPr>
          <w:fldChar w:fldCharType="end"/>
        </w:r>
        <w:r w:rsidRPr="004424B1" w:rsidDel="0054793D">
          <w:rPr>
            <w:lang w:val="en-GB"/>
          </w:rPr>
          <w:delText>.</w:delText>
        </w:r>
        <w:bookmarkStart w:id="4372" w:name="_Toc185348818"/>
        <w:bookmarkStart w:id="4373" w:name="_Toc185427926"/>
        <w:bookmarkStart w:id="4374" w:name="_Toc185497567"/>
        <w:bookmarkStart w:id="4375" w:name="_Toc185498767"/>
        <w:bookmarkStart w:id="4376" w:name="_Toc185499967"/>
        <w:bookmarkStart w:id="4377" w:name="_Toc185501168"/>
        <w:bookmarkStart w:id="4378" w:name="_Toc185502373"/>
        <w:bookmarkStart w:id="4379" w:name="_Toc186030633"/>
        <w:bookmarkStart w:id="4380" w:name="_Toc186031839"/>
        <w:bookmarkStart w:id="4381" w:name="_Toc186033045"/>
        <w:bookmarkStart w:id="4382" w:name="_Toc186045543"/>
        <w:bookmarkStart w:id="4383" w:name="_Toc186456303"/>
        <w:bookmarkStart w:id="4384" w:name="_Toc186469948"/>
        <w:bookmarkStart w:id="4385" w:name="_Toc186644459"/>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del>
    </w:p>
    <w:p w14:paraId="2DC9AFCB" w14:textId="3A82C770" w:rsidR="00967B65" w:rsidRPr="004424B1" w:rsidDel="00230BAB" w:rsidRDefault="00967B65" w:rsidP="00967B65">
      <w:pPr>
        <w:rPr>
          <w:del w:id="4386" w:author="Quinten Van Woerkom" w:date="2024-11-25T13:59:00Z" w16du:dateUtc="2024-11-25T12:59:00Z"/>
          <w:lang w:val="en-GB"/>
        </w:rPr>
      </w:pPr>
      <w:del w:id="4387" w:author="Quinten Van Woerkom" w:date="2024-12-17T15:21:00Z" w16du:dateUtc="2024-12-17T14:21:00Z">
        <w:r w:rsidRPr="004424B1" w:rsidDel="0054793D">
          <w:rPr>
            <w:lang w:val="en-GB"/>
          </w:rPr>
          <w:delText xml:space="preserve">Figure </w:delText>
        </w:r>
        <w:r w:rsidRPr="004424B1" w:rsidDel="0054793D">
          <w:rPr>
            <w:noProof/>
            <w:lang w:val="en-GB"/>
          </w:rPr>
          <w:fldChar w:fldCharType="begin"/>
        </w:r>
        <w:r w:rsidRPr="004424B1" w:rsidDel="0054793D">
          <w:rPr>
            <w:lang w:val="en-GB"/>
          </w:rPr>
          <w:delInstrText xml:space="preserve"> REF F_201FunctionsinvolvedinMissionPlanning \h </w:delInstrText>
        </w:r>
        <w:r w:rsidR="00070AC5" w:rsidDel="0054793D">
          <w:rPr>
            <w:noProof/>
            <w:lang w:val="en-GB"/>
          </w:rPr>
          <w:delInstrText xml:space="preserve"> \* MERGEFORMAT </w:delInstrText>
        </w:r>
        <w:r w:rsidRPr="004424B1" w:rsidDel="0054793D">
          <w:rPr>
            <w:noProof/>
            <w:lang w:val="en-GB"/>
          </w:rPr>
        </w:r>
        <w:r w:rsidRPr="004424B1" w:rsidDel="0054793D">
          <w:rPr>
            <w:noProof/>
            <w:lang w:val="en-GB"/>
          </w:rPr>
          <w:fldChar w:fldCharType="separate"/>
        </w:r>
        <w:r w:rsidR="00BF1AC4" w:rsidDel="0054793D">
          <w:rPr>
            <w:noProof/>
            <w:lang w:val="en-GB"/>
          </w:rPr>
          <w:delText>2</w:delText>
        </w:r>
        <w:r w:rsidR="00BF1AC4" w:rsidRPr="004424B1" w:rsidDel="0054793D">
          <w:rPr>
            <w:lang w:val="en-GB"/>
          </w:rPr>
          <w:noBreakHyphen/>
        </w:r>
        <w:r w:rsidR="00BF1AC4" w:rsidDel="0054793D">
          <w:rPr>
            <w:noProof/>
            <w:lang w:val="en-GB"/>
          </w:rPr>
          <w:delText>1</w:delText>
        </w:r>
        <w:r w:rsidRPr="004424B1" w:rsidDel="0054793D">
          <w:rPr>
            <w:noProof/>
            <w:lang w:val="en-GB"/>
          </w:rPr>
          <w:fldChar w:fldCharType="end"/>
        </w:r>
        <w:r w:rsidRPr="004424B1" w:rsidDel="0054793D">
          <w:rPr>
            <w:lang w:val="en-GB"/>
          </w:rPr>
          <w:delText xml:space="preserve"> shows MPS services as blue lines.  Interactions supported by other CCSDS </w:delText>
        </w:r>
        <w:r w:rsidRPr="004424B1" w:rsidDel="0054793D">
          <w:rPr>
            <w:iCs/>
            <w:lang w:val="en-GB"/>
          </w:rPr>
          <w:delText>Recommended Standard</w:delText>
        </w:r>
        <w:r w:rsidRPr="004424B1" w:rsidDel="0054793D">
          <w:rPr>
            <w:lang w:val="en-GB"/>
          </w:rPr>
          <w:delText xml:space="preserve">s are shown in other colours.  The circle at one end indicates which function is the service provider:  Planning is the service provider for Planning Request and Plan Distribution services.  Plan execution is the service provider for Plan Execution Control and Plan Edit services.  Both functions can provide the Plan Information Management service.  These services are introduced in </w:delText>
        </w:r>
        <w:r w:rsidRPr="004424B1" w:rsidDel="0054793D">
          <w:rPr>
            <w:lang w:val="en-GB"/>
          </w:rPr>
          <w:fldChar w:fldCharType="begin"/>
        </w:r>
        <w:r w:rsidRPr="004424B1" w:rsidDel="0054793D">
          <w:rPr>
            <w:lang w:val="en-GB"/>
          </w:rPr>
          <w:delInstrText xml:space="preserve"> REF _Ref66950972 \r \h </w:delInstrText>
        </w:r>
        <w:r w:rsidR="00070AC5" w:rsidDel="0054793D">
          <w:rPr>
            <w:lang w:val="en-GB"/>
          </w:rPr>
          <w:delInstrText xml:space="preserve"> \* MERGEFORMAT </w:delInstrText>
        </w:r>
        <w:r w:rsidRPr="004424B1" w:rsidDel="0054793D">
          <w:rPr>
            <w:lang w:val="en-GB"/>
          </w:rPr>
        </w:r>
        <w:r w:rsidRPr="004424B1" w:rsidDel="0054793D">
          <w:rPr>
            <w:lang w:val="en-GB"/>
          </w:rPr>
          <w:fldChar w:fldCharType="separate"/>
        </w:r>
        <w:r w:rsidR="00BF1AC4" w:rsidDel="0054793D">
          <w:rPr>
            <w:lang w:val="en-GB"/>
          </w:rPr>
          <w:delText>2.5</w:delText>
        </w:r>
        <w:r w:rsidRPr="004424B1" w:rsidDel="0054793D">
          <w:rPr>
            <w:lang w:val="en-GB"/>
          </w:rPr>
          <w:fldChar w:fldCharType="end"/>
        </w:r>
        <w:r w:rsidRPr="004424B1" w:rsidDel="0054793D">
          <w:rPr>
            <w:lang w:val="en-GB"/>
          </w:rPr>
          <w:delText xml:space="preserve"> below and formally defined in section </w:delText>
        </w:r>
        <w:r w:rsidR="00F84FC6" w:rsidRPr="004424B1" w:rsidDel="0054793D">
          <w:rPr>
            <w:lang w:val="en-GB"/>
          </w:rPr>
          <w:fldChar w:fldCharType="begin"/>
        </w:r>
        <w:r w:rsidR="00F84FC6" w:rsidRPr="004424B1" w:rsidDel="0054793D">
          <w:rPr>
            <w:lang w:val="en-GB"/>
          </w:rPr>
          <w:delInstrText xml:space="preserve"> REF _Ref165022284 \r \h </w:delInstrText>
        </w:r>
        <w:r w:rsidR="00070AC5" w:rsidDel="0054793D">
          <w:rPr>
            <w:lang w:val="en-GB"/>
          </w:rPr>
          <w:delInstrText xml:space="preserve"> \* MERGEFORMAT </w:delInstrText>
        </w:r>
        <w:r w:rsidR="00F84FC6" w:rsidRPr="004424B1" w:rsidDel="0054793D">
          <w:rPr>
            <w:lang w:val="en-GB"/>
          </w:rPr>
        </w:r>
        <w:r w:rsidR="00F84FC6" w:rsidRPr="004424B1" w:rsidDel="0054793D">
          <w:rPr>
            <w:lang w:val="en-GB"/>
          </w:rPr>
          <w:fldChar w:fldCharType="separate"/>
        </w:r>
        <w:r w:rsidR="00BF1AC4" w:rsidDel="0054793D">
          <w:rPr>
            <w:lang w:val="en-GB"/>
          </w:rPr>
          <w:delText>3</w:delText>
        </w:r>
        <w:r w:rsidR="00F84FC6" w:rsidRPr="004424B1" w:rsidDel="0054793D">
          <w:rPr>
            <w:lang w:val="en-GB"/>
          </w:rPr>
          <w:fldChar w:fldCharType="end"/>
        </w:r>
        <w:r w:rsidRPr="004424B1" w:rsidDel="0054793D">
          <w:rPr>
            <w:lang w:val="en-GB"/>
          </w:rPr>
          <w:delText>.</w:delText>
        </w:r>
      </w:del>
      <w:bookmarkStart w:id="4388" w:name="_Toc185348819"/>
      <w:bookmarkStart w:id="4389" w:name="_Toc185427927"/>
      <w:bookmarkStart w:id="4390" w:name="_Toc185497568"/>
      <w:bookmarkStart w:id="4391" w:name="_Toc185498768"/>
      <w:bookmarkStart w:id="4392" w:name="_Toc185499968"/>
      <w:bookmarkStart w:id="4393" w:name="_Toc185501169"/>
      <w:bookmarkStart w:id="4394" w:name="_Toc185502374"/>
      <w:bookmarkStart w:id="4395" w:name="_Toc186030634"/>
      <w:bookmarkStart w:id="4396" w:name="_Toc186031840"/>
      <w:bookmarkStart w:id="4397" w:name="_Toc186033046"/>
      <w:bookmarkStart w:id="4398" w:name="_Toc186045544"/>
      <w:bookmarkStart w:id="4399" w:name="_Toc186456304"/>
      <w:bookmarkStart w:id="4400" w:name="_Toc186469949"/>
      <w:bookmarkStart w:id="4401" w:name="_Toc186644460"/>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commentRangeStart w:id="4402"/>
    </w:p>
    <w:p w14:paraId="142005A1" w14:textId="4629ECA1" w:rsidR="00967B65" w:rsidRPr="004424B1" w:rsidDel="0054793D" w:rsidRDefault="00967B65" w:rsidP="00DF5E15">
      <w:pPr>
        <w:rPr>
          <w:del w:id="4403" w:author="Quinten Van Woerkom" w:date="2024-12-17T15:21:00Z" w16du:dateUtc="2024-12-17T14:21:00Z"/>
          <w:lang w:val="en-GB"/>
        </w:rPr>
      </w:pPr>
      <w:bookmarkStart w:id="4404" w:name="_Toc185348820"/>
      <w:bookmarkStart w:id="4405" w:name="_Toc185427928"/>
      <w:bookmarkStart w:id="4406" w:name="_Toc185497569"/>
      <w:bookmarkStart w:id="4407" w:name="_Toc185498769"/>
      <w:bookmarkStart w:id="4408" w:name="_Toc185499969"/>
      <w:bookmarkStart w:id="4409" w:name="_Toc185501170"/>
      <w:bookmarkStart w:id="4410" w:name="_Toc185502375"/>
      <w:bookmarkStart w:id="4411" w:name="_Toc186030635"/>
      <w:bookmarkStart w:id="4412" w:name="_Toc186031841"/>
      <w:bookmarkStart w:id="4413" w:name="_Toc186033047"/>
      <w:bookmarkStart w:id="4414" w:name="_Toc186045545"/>
      <w:bookmarkStart w:id="4415" w:name="_Toc186456305"/>
      <w:bookmarkStart w:id="4416" w:name="_Toc186469950"/>
      <w:bookmarkStart w:id="4417" w:name="_Toc186644461"/>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p>
    <w:p w14:paraId="7EDC293F" w14:textId="376A28A0" w:rsidR="00DF5E15" w:rsidRPr="004424B1" w:rsidDel="0054793D" w:rsidRDefault="00DF5E15" w:rsidP="00DF5E15">
      <w:pPr>
        <w:rPr>
          <w:del w:id="4418" w:author="Quinten Van Woerkom" w:date="2024-12-17T15:21:00Z" w16du:dateUtc="2024-12-17T14:21:00Z"/>
          <w:lang w:val="en-GB"/>
        </w:rPr>
      </w:pPr>
      <w:del w:id="4419" w:author="Quinten Van Woerkom" w:date="2024-12-17T15:21:00Z" w16du:dateUtc="2024-12-17T14:21:00Z">
        <w:r w:rsidRPr="004424B1" w:rsidDel="0054793D">
          <w:rPr>
            <w:lang w:val="en-GB"/>
          </w:rPr>
          <w:lastRenderedPageBreak/>
          <w:delText>T</w:delText>
        </w:r>
        <w:commentRangeEnd w:id="4402"/>
        <w:r w:rsidR="00230BAB" w:rsidDel="0054793D">
          <w:rPr>
            <w:rStyle w:val="CommentReference"/>
          </w:rPr>
          <w:commentReference w:id="4402"/>
        </w:r>
        <w:r w:rsidRPr="004424B1" w:rsidDel="0054793D">
          <w:rPr>
            <w:lang w:val="en-GB"/>
          </w:rPr>
          <w:delText>he</w:delText>
        </w:r>
        <w:r w:rsidR="0064203C" w:rsidRPr="004424B1" w:rsidDel="0054793D">
          <w:rPr>
            <w:lang w:val="en-GB"/>
          </w:rPr>
          <w:delText xml:space="preserve"> identified</w:delText>
        </w:r>
        <w:r w:rsidRPr="004424B1" w:rsidDel="0054793D">
          <w:rPr>
            <w:lang w:val="en-GB"/>
          </w:rPr>
          <w:delText xml:space="preserve"> functions may be distributed over a number of distinct entities (organizations and systems) within a given space mission system. </w:delText>
        </w:r>
        <w:r w:rsidR="00573EBB" w:rsidRPr="004424B1" w:rsidDel="0054793D">
          <w:rPr>
            <w:lang w:val="en-GB"/>
          </w:rPr>
          <w:delText xml:space="preserve"> </w:delText>
        </w:r>
        <w:r w:rsidRPr="004424B1" w:rsidDel="0054793D">
          <w:rPr>
            <w:lang w:val="en-GB"/>
          </w:rPr>
          <w:delText>There is not a fixed set of such entities, but typical examples include:</w:delText>
        </w:r>
        <w:bookmarkStart w:id="4420" w:name="_Toc185348821"/>
        <w:bookmarkStart w:id="4421" w:name="_Toc185427929"/>
        <w:bookmarkStart w:id="4422" w:name="_Toc185497570"/>
        <w:bookmarkStart w:id="4423" w:name="_Toc185498770"/>
        <w:bookmarkStart w:id="4424" w:name="_Toc185499970"/>
        <w:bookmarkStart w:id="4425" w:name="_Toc185501171"/>
        <w:bookmarkStart w:id="4426" w:name="_Toc185502376"/>
        <w:bookmarkStart w:id="4427" w:name="_Toc186030636"/>
        <w:bookmarkStart w:id="4428" w:name="_Toc186031842"/>
        <w:bookmarkStart w:id="4429" w:name="_Toc186033048"/>
        <w:bookmarkStart w:id="4430" w:name="_Toc186045546"/>
        <w:bookmarkStart w:id="4431" w:name="_Toc186456306"/>
        <w:bookmarkStart w:id="4432" w:name="_Toc186469951"/>
        <w:bookmarkStart w:id="4433" w:name="_Toc186644462"/>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del>
    </w:p>
    <w:p w14:paraId="5F2745C1" w14:textId="26590057" w:rsidR="00DF5E15" w:rsidRPr="004424B1" w:rsidDel="0054793D" w:rsidRDefault="00DF5E15" w:rsidP="003A4612">
      <w:pPr>
        <w:pStyle w:val="List"/>
        <w:numPr>
          <w:ilvl w:val="0"/>
          <w:numId w:val="6"/>
        </w:numPr>
        <w:tabs>
          <w:tab w:val="clear" w:pos="360"/>
          <w:tab w:val="left" w:pos="720"/>
        </w:tabs>
        <w:ind w:left="720"/>
        <w:rPr>
          <w:del w:id="4434" w:author="Quinten Van Woerkom" w:date="2024-12-17T15:21:00Z" w16du:dateUtc="2024-12-17T14:21:00Z"/>
        </w:rPr>
      </w:pPr>
      <w:del w:id="4435" w:author="Quinten Van Woerkom" w:date="2024-12-17T15:21:00Z" w16du:dateUtc="2024-12-17T14:21:00Z">
        <w:r w:rsidRPr="004424B1" w:rsidDel="0054793D">
          <w:delText>User Community / PIs;</w:delText>
        </w:r>
        <w:bookmarkStart w:id="4436" w:name="_Toc185348822"/>
        <w:bookmarkStart w:id="4437" w:name="_Toc185427930"/>
        <w:bookmarkStart w:id="4438" w:name="_Toc185497571"/>
        <w:bookmarkStart w:id="4439" w:name="_Toc185498771"/>
        <w:bookmarkStart w:id="4440" w:name="_Toc185499971"/>
        <w:bookmarkStart w:id="4441" w:name="_Toc185501172"/>
        <w:bookmarkStart w:id="4442" w:name="_Toc185502377"/>
        <w:bookmarkStart w:id="4443" w:name="_Toc186030637"/>
        <w:bookmarkStart w:id="4444" w:name="_Toc186031843"/>
        <w:bookmarkStart w:id="4445" w:name="_Toc186033049"/>
        <w:bookmarkStart w:id="4446" w:name="_Toc186045547"/>
        <w:bookmarkStart w:id="4447" w:name="_Toc186456307"/>
        <w:bookmarkStart w:id="4448" w:name="_Toc186469952"/>
        <w:bookmarkStart w:id="4449" w:name="_Toc186644463"/>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del>
    </w:p>
    <w:p w14:paraId="00ABDE4D" w14:textId="1778135F" w:rsidR="00DF5E15" w:rsidRPr="004424B1" w:rsidDel="0054793D" w:rsidRDefault="00DF5E15" w:rsidP="003A4612">
      <w:pPr>
        <w:pStyle w:val="List"/>
        <w:numPr>
          <w:ilvl w:val="0"/>
          <w:numId w:val="6"/>
        </w:numPr>
        <w:tabs>
          <w:tab w:val="clear" w:pos="360"/>
          <w:tab w:val="left" w:pos="720"/>
        </w:tabs>
        <w:ind w:left="720"/>
        <w:rPr>
          <w:del w:id="4450" w:author="Quinten Van Woerkom" w:date="2024-12-17T15:21:00Z" w16du:dateUtc="2024-12-17T14:21:00Z"/>
        </w:rPr>
      </w:pPr>
      <w:del w:id="4451" w:author="Quinten Van Woerkom" w:date="2024-12-17T15:21:00Z" w16du:dateUtc="2024-12-17T14:21:00Z">
        <w:r w:rsidRPr="004424B1" w:rsidDel="0054793D">
          <w:delText>Science/Payload Operations Centre;</w:delText>
        </w:r>
        <w:bookmarkStart w:id="4452" w:name="_Toc185348823"/>
        <w:bookmarkStart w:id="4453" w:name="_Toc185427931"/>
        <w:bookmarkStart w:id="4454" w:name="_Toc185497572"/>
        <w:bookmarkStart w:id="4455" w:name="_Toc185498772"/>
        <w:bookmarkStart w:id="4456" w:name="_Toc185499972"/>
        <w:bookmarkStart w:id="4457" w:name="_Toc185501173"/>
        <w:bookmarkStart w:id="4458" w:name="_Toc185502378"/>
        <w:bookmarkStart w:id="4459" w:name="_Toc186030638"/>
        <w:bookmarkStart w:id="4460" w:name="_Toc186031844"/>
        <w:bookmarkStart w:id="4461" w:name="_Toc186033050"/>
        <w:bookmarkStart w:id="4462" w:name="_Toc186045548"/>
        <w:bookmarkStart w:id="4463" w:name="_Toc186456308"/>
        <w:bookmarkStart w:id="4464" w:name="_Toc186469953"/>
        <w:bookmarkStart w:id="4465" w:name="_Toc186644464"/>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del>
    </w:p>
    <w:p w14:paraId="5C7BD3A3" w14:textId="352DA94A" w:rsidR="00DF5E15" w:rsidRPr="004424B1" w:rsidDel="0054793D" w:rsidRDefault="00DF5E15" w:rsidP="003A4612">
      <w:pPr>
        <w:pStyle w:val="List"/>
        <w:numPr>
          <w:ilvl w:val="0"/>
          <w:numId w:val="6"/>
        </w:numPr>
        <w:tabs>
          <w:tab w:val="clear" w:pos="360"/>
          <w:tab w:val="left" w:pos="720"/>
        </w:tabs>
        <w:ind w:left="720"/>
        <w:rPr>
          <w:del w:id="4466" w:author="Quinten Van Woerkom" w:date="2024-12-17T15:21:00Z" w16du:dateUtc="2024-12-17T14:21:00Z"/>
        </w:rPr>
      </w:pPr>
      <w:del w:id="4467" w:author="Quinten Van Woerkom" w:date="2024-12-17T15:21:00Z" w16du:dateUtc="2024-12-17T14:21:00Z">
        <w:r w:rsidRPr="004424B1" w:rsidDel="0054793D">
          <w:delText>Payload Processing Centre;</w:delText>
        </w:r>
        <w:bookmarkStart w:id="4468" w:name="_Toc185348824"/>
        <w:bookmarkStart w:id="4469" w:name="_Toc185427932"/>
        <w:bookmarkStart w:id="4470" w:name="_Toc185497573"/>
        <w:bookmarkStart w:id="4471" w:name="_Toc185498773"/>
        <w:bookmarkStart w:id="4472" w:name="_Toc185499973"/>
        <w:bookmarkStart w:id="4473" w:name="_Toc185501174"/>
        <w:bookmarkStart w:id="4474" w:name="_Toc185502379"/>
        <w:bookmarkStart w:id="4475" w:name="_Toc186030639"/>
        <w:bookmarkStart w:id="4476" w:name="_Toc186031845"/>
        <w:bookmarkStart w:id="4477" w:name="_Toc186033051"/>
        <w:bookmarkStart w:id="4478" w:name="_Toc186045549"/>
        <w:bookmarkStart w:id="4479" w:name="_Toc186456309"/>
        <w:bookmarkStart w:id="4480" w:name="_Toc186469954"/>
        <w:bookmarkStart w:id="4481" w:name="_Toc186644465"/>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del>
    </w:p>
    <w:p w14:paraId="1572FFBE" w14:textId="0AF49018" w:rsidR="00DF5E15" w:rsidRPr="004424B1" w:rsidDel="0054793D" w:rsidRDefault="00DF5E15" w:rsidP="003A4612">
      <w:pPr>
        <w:pStyle w:val="List"/>
        <w:numPr>
          <w:ilvl w:val="0"/>
          <w:numId w:val="6"/>
        </w:numPr>
        <w:tabs>
          <w:tab w:val="clear" w:pos="360"/>
          <w:tab w:val="left" w:pos="720"/>
        </w:tabs>
        <w:ind w:left="720"/>
        <w:rPr>
          <w:del w:id="4482" w:author="Quinten Van Woerkom" w:date="2024-12-17T15:21:00Z" w16du:dateUtc="2024-12-17T14:21:00Z"/>
        </w:rPr>
      </w:pPr>
      <w:del w:id="4483" w:author="Quinten Van Woerkom" w:date="2024-12-17T15:21:00Z" w16du:dateUtc="2024-12-17T14:21:00Z">
        <w:r w:rsidRPr="004424B1" w:rsidDel="0054793D">
          <w:delText>Mission Operations Centre;</w:delText>
        </w:r>
        <w:bookmarkStart w:id="4484" w:name="_Toc185348825"/>
        <w:bookmarkStart w:id="4485" w:name="_Toc185427933"/>
        <w:bookmarkStart w:id="4486" w:name="_Toc185497574"/>
        <w:bookmarkStart w:id="4487" w:name="_Toc185498774"/>
        <w:bookmarkStart w:id="4488" w:name="_Toc185499974"/>
        <w:bookmarkStart w:id="4489" w:name="_Toc185501175"/>
        <w:bookmarkStart w:id="4490" w:name="_Toc185502380"/>
        <w:bookmarkStart w:id="4491" w:name="_Toc186030640"/>
        <w:bookmarkStart w:id="4492" w:name="_Toc186031846"/>
        <w:bookmarkStart w:id="4493" w:name="_Toc186033052"/>
        <w:bookmarkStart w:id="4494" w:name="_Toc186045550"/>
        <w:bookmarkStart w:id="4495" w:name="_Toc186456310"/>
        <w:bookmarkStart w:id="4496" w:name="_Toc186469955"/>
        <w:bookmarkStart w:id="4497" w:name="_Toc186644466"/>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del>
    </w:p>
    <w:p w14:paraId="77C9CDB3" w14:textId="73FEB770" w:rsidR="00DF5E15" w:rsidRPr="004424B1" w:rsidDel="0054793D" w:rsidRDefault="00DF5E15" w:rsidP="003A4612">
      <w:pPr>
        <w:pStyle w:val="List"/>
        <w:numPr>
          <w:ilvl w:val="0"/>
          <w:numId w:val="6"/>
        </w:numPr>
        <w:tabs>
          <w:tab w:val="clear" w:pos="360"/>
          <w:tab w:val="left" w:pos="720"/>
        </w:tabs>
        <w:ind w:left="720"/>
        <w:rPr>
          <w:del w:id="4498" w:author="Quinten Van Woerkom" w:date="2024-12-17T15:21:00Z" w16du:dateUtc="2024-12-17T14:21:00Z"/>
        </w:rPr>
      </w:pPr>
      <w:del w:id="4499" w:author="Quinten Van Woerkom" w:date="2024-12-17T15:21:00Z" w16du:dateUtc="2024-12-17T14:21:00Z">
        <w:r w:rsidRPr="004424B1" w:rsidDel="0054793D">
          <w:delText>Flight Dynamics / Navigation;</w:delText>
        </w:r>
        <w:bookmarkStart w:id="4500" w:name="_Toc185348826"/>
        <w:bookmarkStart w:id="4501" w:name="_Toc185427934"/>
        <w:bookmarkStart w:id="4502" w:name="_Toc185497575"/>
        <w:bookmarkStart w:id="4503" w:name="_Toc185498775"/>
        <w:bookmarkStart w:id="4504" w:name="_Toc185499975"/>
        <w:bookmarkStart w:id="4505" w:name="_Toc185501176"/>
        <w:bookmarkStart w:id="4506" w:name="_Toc185502381"/>
        <w:bookmarkStart w:id="4507" w:name="_Toc186030641"/>
        <w:bookmarkStart w:id="4508" w:name="_Toc186031847"/>
        <w:bookmarkStart w:id="4509" w:name="_Toc186033053"/>
        <w:bookmarkStart w:id="4510" w:name="_Toc186045551"/>
        <w:bookmarkStart w:id="4511" w:name="_Toc186456311"/>
        <w:bookmarkStart w:id="4512" w:name="_Toc186469956"/>
        <w:bookmarkStart w:id="4513" w:name="_Toc186644467"/>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del>
    </w:p>
    <w:p w14:paraId="13E53647" w14:textId="05F7FF8D" w:rsidR="00DF5E15" w:rsidRPr="004424B1" w:rsidDel="0054793D" w:rsidRDefault="00DF5E15" w:rsidP="003A4612">
      <w:pPr>
        <w:pStyle w:val="List"/>
        <w:numPr>
          <w:ilvl w:val="0"/>
          <w:numId w:val="6"/>
        </w:numPr>
        <w:tabs>
          <w:tab w:val="clear" w:pos="360"/>
          <w:tab w:val="left" w:pos="720"/>
        </w:tabs>
        <w:ind w:left="720"/>
        <w:rPr>
          <w:del w:id="4514" w:author="Quinten Van Woerkom" w:date="2024-12-17T15:21:00Z" w16du:dateUtc="2024-12-17T14:21:00Z"/>
        </w:rPr>
      </w:pPr>
      <w:del w:id="4515" w:author="Quinten Van Woerkom" w:date="2024-12-17T15:21:00Z" w16du:dateUtc="2024-12-17T14:21:00Z">
        <w:r w:rsidRPr="004424B1" w:rsidDel="0054793D">
          <w:delText>Ground Tracking Network;</w:delText>
        </w:r>
        <w:bookmarkStart w:id="4516" w:name="_Toc185348827"/>
        <w:bookmarkStart w:id="4517" w:name="_Toc185427935"/>
        <w:bookmarkStart w:id="4518" w:name="_Toc185497576"/>
        <w:bookmarkStart w:id="4519" w:name="_Toc185498776"/>
        <w:bookmarkStart w:id="4520" w:name="_Toc185499976"/>
        <w:bookmarkStart w:id="4521" w:name="_Toc185501177"/>
        <w:bookmarkStart w:id="4522" w:name="_Toc185502382"/>
        <w:bookmarkStart w:id="4523" w:name="_Toc186030642"/>
        <w:bookmarkStart w:id="4524" w:name="_Toc186031848"/>
        <w:bookmarkStart w:id="4525" w:name="_Toc186033054"/>
        <w:bookmarkStart w:id="4526" w:name="_Toc186045552"/>
        <w:bookmarkStart w:id="4527" w:name="_Toc186456312"/>
        <w:bookmarkStart w:id="4528" w:name="_Toc186469957"/>
        <w:bookmarkStart w:id="4529" w:name="_Toc186644468"/>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del>
    </w:p>
    <w:p w14:paraId="5B600B25" w14:textId="029E0EE9" w:rsidR="00DF5E15" w:rsidRPr="004424B1" w:rsidDel="0054793D" w:rsidRDefault="00DF5E15" w:rsidP="003A4612">
      <w:pPr>
        <w:pStyle w:val="List"/>
        <w:numPr>
          <w:ilvl w:val="0"/>
          <w:numId w:val="6"/>
        </w:numPr>
        <w:tabs>
          <w:tab w:val="clear" w:pos="360"/>
          <w:tab w:val="left" w:pos="720"/>
        </w:tabs>
        <w:ind w:left="720"/>
        <w:rPr>
          <w:del w:id="4530" w:author="Quinten Van Woerkom" w:date="2024-12-17T15:21:00Z" w16du:dateUtc="2024-12-17T14:21:00Z"/>
        </w:rPr>
      </w:pPr>
      <w:commentRangeStart w:id="4531"/>
      <w:del w:id="4532" w:author="Quinten Van Woerkom" w:date="2024-12-17T15:21:00Z" w16du:dateUtc="2024-12-17T14:21:00Z">
        <w:r w:rsidRPr="004424B1" w:rsidDel="0054793D">
          <w:delText>Un</w:delText>
        </w:r>
      </w:del>
      <w:del w:id="4533" w:author="Quinten Van Woerkom" w:date="2024-11-26T15:38:00Z" w16du:dateUtc="2024-11-26T14:38:00Z">
        <w:r w:rsidRPr="004424B1" w:rsidDel="00AA674F">
          <w:delText>manned</w:delText>
        </w:r>
      </w:del>
      <w:del w:id="4534" w:author="Quinten Van Woerkom" w:date="2024-12-17T15:21:00Z" w16du:dateUtc="2024-12-17T14:21:00Z">
        <w:r w:rsidRPr="004424B1" w:rsidDel="0054793D">
          <w:delText xml:space="preserve"> Spacecraft;</w:delText>
        </w:r>
        <w:commentRangeEnd w:id="4531"/>
        <w:r w:rsidR="00DF1EE5" w:rsidDel="0054793D">
          <w:rPr>
            <w:rStyle w:val="CommentReference"/>
            <w:lang w:val="en-US" w:eastAsia="en-US"/>
          </w:rPr>
          <w:commentReference w:id="4531"/>
        </w:r>
        <w:bookmarkStart w:id="4535" w:name="_Toc185348828"/>
        <w:bookmarkStart w:id="4536" w:name="_Toc185427936"/>
        <w:bookmarkStart w:id="4537" w:name="_Toc185497577"/>
        <w:bookmarkStart w:id="4538" w:name="_Toc185498777"/>
        <w:bookmarkStart w:id="4539" w:name="_Toc185499977"/>
        <w:bookmarkStart w:id="4540" w:name="_Toc185501178"/>
        <w:bookmarkStart w:id="4541" w:name="_Toc185502383"/>
        <w:bookmarkStart w:id="4542" w:name="_Toc186030643"/>
        <w:bookmarkStart w:id="4543" w:name="_Toc186031849"/>
        <w:bookmarkStart w:id="4544" w:name="_Toc186033055"/>
        <w:bookmarkStart w:id="4545" w:name="_Toc186045553"/>
        <w:bookmarkStart w:id="4546" w:name="_Toc186456313"/>
        <w:bookmarkStart w:id="4547" w:name="_Toc186469958"/>
        <w:bookmarkStart w:id="4548" w:name="_Toc186644469"/>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del>
    </w:p>
    <w:p w14:paraId="0E9883FA" w14:textId="1D998292" w:rsidR="00DF5E15" w:rsidRPr="004424B1" w:rsidDel="0054793D" w:rsidRDefault="00DF5E15" w:rsidP="003A4612">
      <w:pPr>
        <w:pStyle w:val="List"/>
        <w:numPr>
          <w:ilvl w:val="0"/>
          <w:numId w:val="6"/>
        </w:numPr>
        <w:tabs>
          <w:tab w:val="clear" w:pos="360"/>
          <w:tab w:val="left" w:pos="720"/>
        </w:tabs>
        <w:ind w:left="720"/>
        <w:rPr>
          <w:del w:id="4549" w:author="Quinten Van Woerkom" w:date="2024-12-17T15:21:00Z" w16du:dateUtc="2024-12-17T14:21:00Z"/>
        </w:rPr>
      </w:pPr>
      <w:del w:id="4550" w:author="Quinten Van Woerkom" w:date="2024-12-17T15:21:00Z" w16du:dateUtc="2024-12-17T14:21:00Z">
        <w:r w:rsidRPr="004424B1" w:rsidDel="0054793D">
          <w:delText>Surface Lander / Rover;</w:delText>
        </w:r>
        <w:bookmarkStart w:id="4551" w:name="_Toc185348829"/>
        <w:bookmarkStart w:id="4552" w:name="_Toc185427937"/>
        <w:bookmarkStart w:id="4553" w:name="_Toc185497578"/>
        <w:bookmarkStart w:id="4554" w:name="_Toc185498778"/>
        <w:bookmarkStart w:id="4555" w:name="_Toc185499978"/>
        <w:bookmarkStart w:id="4556" w:name="_Toc185501179"/>
        <w:bookmarkStart w:id="4557" w:name="_Toc185502384"/>
        <w:bookmarkStart w:id="4558" w:name="_Toc186030644"/>
        <w:bookmarkStart w:id="4559" w:name="_Toc186031850"/>
        <w:bookmarkStart w:id="4560" w:name="_Toc186033056"/>
        <w:bookmarkStart w:id="4561" w:name="_Toc186045554"/>
        <w:bookmarkStart w:id="4562" w:name="_Toc186456314"/>
        <w:bookmarkStart w:id="4563" w:name="_Toc186469959"/>
        <w:bookmarkStart w:id="4564" w:name="_Toc18664447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del>
    </w:p>
    <w:p w14:paraId="0C0BD920" w14:textId="0DEBE28F" w:rsidR="00DF5E15" w:rsidRPr="004424B1" w:rsidDel="0054793D" w:rsidRDefault="00DF5E15" w:rsidP="003A4612">
      <w:pPr>
        <w:pStyle w:val="List"/>
        <w:numPr>
          <w:ilvl w:val="0"/>
          <w:numId w:val="6"/>
        </w:numPr>
        <w:tabs>
          <w:tab w:val="clear" w:pos="360"/>
          <w:tab w:val="left" w:pos="720"/>
        </w:tabs>
        <w:ind w:left="720"/>
        <w:rPr>
          <w:del w:id="4565" w:author="Quinten Van Woerkom" w:date="2024-12-17T15:21:00Z" w16du:dateUtc="2024-12-17T14:21:00Z"/>
        </w:rPr>
      </w:pPr>
      <w:commentRangeStart w:id="4566"/>
      <w:del w:id="4567" w:author="Quinten Van Woerkom" w:date="2024-11-26T15:38:00Z" w16du:dateUtc="2024-11-26T14:38:00Z">
        <w:r w:rsidRPr="004424B1" w:rsidDel="00AA674F">
          <w:delText>Manned</w:delText>
        </w:r>
      </w:del>
      <w:del w:id="4568" w:author="Quinten Van Woerkom" w:date="2024-12-17T15:21:00Z" w16du:dateUtc="2024-12-17T14:21:00Z">
        <w:r w:rsidRPr="004424B1" w:rsidDel="0054793D">
          <w:delText xml:space="preserve"> Space Vehicle.</w:delText>
        </w:r>
        <w:commentRangeEnd w:id="4566"/>
        <w:r w:rsidR="00DF1EE5" w:rsidDel="0054793D">
          <w:rPr>
            <w:rStyle w:val="CommentReference"/>
            <w:lang w:val="en-US" w:eastAsia="en-US"/>
          </w:rPr>
          <w:commentReference w:id="4566"/>
        </w:r>
        <w:bookmarkStart w:id="4569" w:name="_Toc185348830"/>
        <w:bookmarkStart w:id="4570" w:name="_Toc185427938"/>
        <w:bookmarkStart w:id="4571" w:name="_Toc185497579"/>
        <w:bookmarkStart w:id="4572" w:name="_Toc185498779"/>
        <w:bookmarkStart w:id="4573" w:name="_Toc185499979"/>
        <w:bookmarkStart w:id="4574" w:name="_Toc185501180"/>
        <w:bookmarkStart w:id="4575" w:name="_Toc185502385"/>
        <w:bookmarkStart w:id="4576" w:name="_Toc186030645"/>
        <w:bookmarkStart w:id="4577" w:name="_Toc186031851"/>
        <w:bookmarkStart w:id="4578" w:name="_Toc186033057"/>
        <w:bookmarkStart w:id="4579" w:name="_Toc186045555"/>
        <w:bookmarkStart w:id="4580" w:name="_Toc186456315"/>
        <w:bookmarkStart w:id="4581" w:name="_Toc186469960"/>
        <w:bookmarkStart w:id="4582" w:name="_Toc186644471"/>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del>
    </w:p>
    <w:p w14:paraId="3D956928" w14:textId="378271E7" w:rsidR="00DF5E15" w:rsidRPr="004424B1" w:rsidDel="0054793D" w:rsidRDefault="00F43B5F" w:rsidP="00DF5E15">
      <w:pPr>
        <w:rPr>
          <w:del w:id="4583" w:author="Quinten Van Woerkom" w:date="2024-12-17T15:21:00Z" w16du:dateUtc="2024-12-17T14:21:00Z"/>
          <w:lang w:val="en-GB"/>
        </w:rPr>
      </w:pPr>
      <w:del w:id="4584" w:author="Quinten Van Woerkom" w:date="2024-11-26T15:40:00Z" w16du:dateUtc="2024-11-26T14:40:00Z">
        <w:r w:rsidRPr="004424B1" w:rsidDel="004B3A6C">
          <w:rPr>
            <w:noProof/>
          </w:rPr>
          <w:drawing>
            <wp:inline distT="0" distB="0" distL="0" distR="0" wp14:anchorId="0C908DC8" wp14:editId="5C9AD7F7">
              <wp:extent cx="5725897" cy="2753014"/>
              <wp:effectExtent l="0" t="0" r="825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5897" cy="2753014"/>
                      </a:xfrm>
                      <a:prstGeom prst="rect">
                        <a:avLst/>
                      </a:prstGeom>
                      <a:noFill/>
                      <a:ln>
                        <a:noFill/>
                      </a:ln>
                    </pic:spPr>
                  </pic:pic>
                </a:graphicData>
              </a:graphic>
            </wp:inline>
          </w:drawing>
        </w:r>
      </w:del>
      <w:bookmarkStart w:id="4585" w:name="_Toc185348831"/>
      <w:bookmarkStart w:id="4586" w:name="_Toc185427939"/>
      <w:bookmarkStart w:id="4587" w:name="_Toc185497580"/>
      <w:bookmarkStart w:id="4588" w:name="_Toc185498780"/>
      <w:bookmarkStart w:id="4589" w:name="_Toc185499980"/>
      <w:bookmarkStart w:id="4590" w:name="_Toc185501181"/>
      <w:bookmarkStart w:id="4591" w:name="_Toc185502386"/>
      <w:bookmarkStart w:id="4592" w:name="_Toc186030646"/>
      <w:bookmarkStart w:id="4593" w:name="_Toc186031852"/>
      <w:bookmarkStart w:id="4594" w:name="_Toc186033058"/>
      <w:bookmarkStart w:id="4595" w:name="_Toc186045556"/>
      <w:bookmarkStart w:id="4596" w:name="_Toc186456316"/>
      <w:bookmarkStart w:id="4597" w:name="_Toc186469961"/>
      <w:bookmarkStart w:id="4598" w:name="_Toc186644472"/>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p>
    <w:p w14:paraId="27EFF6C7" w14:textId="64D9A4A0" w:rsidR="00DF5E15" w:rsidRPr="004424B1" w:rsidDel="0054793D" w:rsidRDefault="00D65E78" w:rsidP="00D65E78">
      <w:pPr>
        <w:pStyle w:val="FigureTitle"/>
        <w:rPr>
          <w:del w:id="4599" w:author="Quinten Van Woerkom" w:date="2024-12-17T15:21:00Z" w16du:dateUtc="2024-12-17T14:21:00Z"/>
          <w:lang w:val="en-GB"/>
        </w:rPr>
      </w:pPr>
      <w:del w:id="4600" w:author="Quinten Van Woerkom" w:date="2024-12-17T15:21:00Z" w16du:dateUtc="2024-12-17T14:21:00Z">
        <w:r w:rsidRPr="004424B1" w:rsidDel="0054793D">
          <w:rPr>
            <w:lang w:val="en-GB"/>
          </w:rPr>
          <w:delText xml:space="preserve">Figure </w:delText>
        </w:r>
        <w:r w:rsidRPr="004424B1" w:rsidDel="0054793D">
          <w:rPr>
            <w:b w:val="0"/>
            <w:lang w:val="en-GB"/>
          </w:rPr>
          <w:fldChar w:fldCharType="begin"/>
        </w:r>
        <w:r w:rsidRPr="004424B1" w:rsidDel="0054793D">
          <w:rPr>
            <w:lang w:val="en-GB"/>
          </w:rPr>
          <w:delInstrText xml:space="preserve"> STYLEREF "Heading 1"\l \n \t \* MERGEFORMAT </w:delInstrText>
        </w:r>
        <w:r w:rsidRPr="004424B1" w:rsidDel="0054793D">
          <w:rPr>
            <w:b w:val="0"/>
            <w:lang w:val="en-GB"/>
          </w:rPr>
          <w:fldChar w:fldCharType="separate"/>
        </w:r>
        <w:r w:rsidR="00BF1AC4" w:rsidDel="0054793D">
          <w:rPr>
            <w:noProof/>
            <w:lang w:val="en-GB"/>
          </w:rPr>
          <w:delText>2</w:delText>
        </w:r>
        <w:r w:rsidRPr="004424B1" w:rsidDel="0054793D">
          <w:rPr>
            <w:b w:val="0"/>
            <w:lang w:val="en-GB"/>
          </w:rPr>
          <w:fldChar w:fldCharType="end"/>
        </w:r>
        <w:r w:rsidRPr="004424B1" w:rsidDel="0054793D">
          <w:rPr>
            <w:lang w:val="en-GB"/>
          </w:rPr>
          <w:noBreakHyphen/>
        </w:r>
        <w:r w:rsidR="009A416E" w:rsidRPr="004424B1" w:rsidDel="0054793D">
          <w:rPr>
            <w:b w:val="0"/>
            <w:lang w:val="en-GB"/>
          </w:rPr>
          <w:fldChar w:fldCharType="begin"/>
        </w:r>
        <w:r w:rsidR="009A416E" w:rsidRPr="004424B1" w:rsidDel="0054793D">
          <w:rPr>
            <w:lang w:val="en-GB"/>
          </w:rPr>
          <w:delInstrText xml:space="preserve"> SEQ Figure \s 1 \* MERGEFORMAT </w:delInstrText>
        </w:r>
        <w:r w:rsidR="009A416E" w:rsidRPr="004424B1" w:rsidDel="0054793D">
          <w:rPr>
            <w:b w:val="0"/>
            <w:lang w:val="en-GB"/>
          </w:rPr>
          <w:fldChar w:fldCharType="separate"/>
        </w:r>
        <w:r w:rsidR="00BF1AC4" w:rsidDel="0054793D">
          <w:rPr>
            <w:noProof/>
            <w:lang w:val="en-GB"/>
          </w:rPr>
          <w:delText>2</w:delText>
        </w:r>
        <w:r w:rsidR="009A416E" w:rsidRPr="004424B1" w:rsidDel="0054793D">
          <w:rPr>
            <w:b w:val="0"/>
            <w:noProof/>
            <w:lang w:val="en-GB"/>
          </w:rPr>
          <w:fldChar w:fldCharType="end"/>
        </w:r>
        <w:r w:rsidRPr="004424B1" w:rsidDel="0054793D">
          <w:rPr>
            <w:b w:val="0"/>
            <w:lang w:val="en-GB"/>
          </w:rPr>
          <w:fldChar w:fldCharType="begin"/>
        </w:r>
        <w:r w:rsidRPr="004424B1" w:rsidDel="0054793D">
          <w:rPr>
            <w:lang w:val="en-GB"/>
          </w:rPr>
          <w:delInstrText xml:space="preserve"> TC \f G \l 7 "</w:delInstrText>
        </w:r>
        <w:r w:rsidR="009A416E" w:rsidRPr="004424B1" w:rsidDel="0054793D">
          <w:rPr>
            <w:b w:val="0"/>
            <w:lang w:val="en-GB"/>
          </w:rPr>
          <w:fldChar w:fldCharType="begin"/>
        </w:r>
        <w:r w:rsidR="009A416E" w:rsidRPr="004424B1" w:rsidDel="0054793D">
          <w:rPr>
            <w:lang w:val="en-GB"/>
          </w:rPr>
          <w:delInstrText xml:space="preserve"> STYLEREF "Heading 1"\l \n \t \* MERGEFORMAT </w:delInstrText>
        </w:r>
        <w:r w:rsidR="009A416E" w:rsidRPr="004424B1" w:rsidDel="0054793D">
          <w:rPr>
            <w:b w:val="0"/>
            <w:lang w:val="en-GB"/>
          </w:rPr>
          <w:fldChar w:fldCharType="separate"/>
        </w:r>
        <w:bookmarkStart w:id="4601" w:name="_Toc158132057"/>
        <w:r w:rsidR="00BF1AC4" w:rsidDel="0054793D">
          <w:rPr>
            <w:noProof/>
            <w:lang w:val="en-GB"/>
          </w:rPr>
          <w:delInstrText>2</w:delInstrText>
        </w:r>
        <w:r w:rsidR="009A416E" w:rsidRPr="004424B1" w:rsidDel="0054793D">
          <w:rPr>
            <w:b w:val="0"/>
            <w:noProof/>
            <w:lang w:val="en-GB"/>
          </w:rPr>
          <w:fldChar w:fldCharType="end"/>
        </w:r>
        <w:r w:rsidRPr="004424B1" w:rsidDel="0054793D">
          <w:rPr>
            <w:lang w:val="en-GB"/>
          </w:rPr>
          <w:delInstrText>-</w:delInstrText>
        </w:r>
        <w:r w:rsidR="009A416E" w:rsidRPr="004424B1" w:rsidDel="0054793D">
          <w:rPr>
            <w:b w:val="0"/>
            <w:lang w:val="en-GB"/>
          </w:rPr>
          <w:fldChar w:fldCharType="begin"/>
        </w:r>
        <w:r w:rsidR="009A416E" w:rsidRPr="004424B1" w:rsidDel="0054793D">
          <w:rPr>
            <w:lang w:val="en-GB"/>
          </w:rPr>
          <w:delInstrText xml:space="preserve"> SEQ Figure_TOC \s 1 \* MERGEFORMAT </w:delInstrText>
        </w:r>
        <w:r w:rsidR="009A416E" w:rsidRPr="004424B1" w:rsidDel="0054793D">
          <w:rPr>
            <w:b w:val="0"/>
            <w:lang w:val="en-GB"/>
          </w:rPr>
          <w:fldChar w:fldCharType="separate"/>
        </w:r>
        <w:r w:rsidR="00BF1AC4" w:rsidDel="0054793D">
          <w:rPr>
            <w:noProof/>
            <w:lang w:val="en-GB"/>
          </w:rPr>
          <w:delInstrText>2</w:delInstrText>
        </w:r>
        <w:r w:rsidR="009A416E" w:rsidRPr="004424B1" w:rsidDel="0054793D">
          <w:rPr>
            <w:b w:val="0"/>
            <w:noProof/>
            <w:lang w:val="en-GB"/>
          </w:rPr>
          <w:fldChar w:fldCharType="end"/>
        </w:r>
        <w:r w:rsidRPr="004424B1" w:rsidDel="0054793D">
          <w:rPr>
            <w:lang w:val="en-GB"/>
          </w:rPr>
          <w:tab/>
          <w:delInstrText>Entities and Functions Involved in Mission Planning</w:delInstrText>
        </w:r>
        <w:bookmarkStart w:id="4602" w:name="_Toc186046603"/>
        <w:bookmarkStart w:id="4603" w:name="_Toc186046623"/>
        <w:bookmarkStart w:id="4604" w:name="_Toc186046639"/>
        <w:bookmarkStart w:id="4605" w:name="_Toc186457347"/>
        <w:bookmarkStart w:id="4606" w:name="_Toc186470996"/>
        <w:bookmarkStart w:id="4607" w:name="_Toc186645507"/>
        <w:bookmarkEnd w:id="4601"/>
        <w:bookmarkEnd w:id="4602"/>
        <w:bookmarkEnd w:id="4603"/>
        <w:bookmarkEnd w:id="4604"/>
        <w:bookmarkEnd w:id="4605"/>
        <w:bookmarkEnd w:id="4606"/>
        <w:bookmarkEnd w:id="4607"/>
        <w:r w:rsidRPr="004424B1" w:rsidDel="0054793D">
          <w:rPr>
            <w:lang w:val="en-GB"/>
          </w:rPr>
          <w:delInstrText>"</w:delInstrText>
        </w:r>
        <w:r w:rsidRPr="004424B1" w:rsidDel="0054793D">
          <w:rPr>
            <w:b w:val="0"/>
            <w:lang w:val="en-GB"/>
          </w:rPr>
          <w:fldChar w:fldCharType="end"/>
        </w:r>
        <w:r w:rsidRPr="004424B1" w:rsidDel="0054793D">
          <w:rPr>
            <w:lang w:val="en-GB"/>
          </w:rPr>
          <w:delText>:  Entities and Functions Involved in Mission Planning</w:delText>
        </w:r>
        <w:bookmarkStart w:id="4608" w:name="_Toc185348832"/>
        <w:bookmarkStart w:id="4609" w:name="_Toc185427940"/>
        <w:bookmarkStart w:id="4610" w:name="_Toc185497581"/>
        <w:bookmarkStart w:id="4611" w:name="_Toc185498781"/>
        <w:bookmarkStart w:id="4612" w:name="_Toc185499981"/>
        <w:bookmarkStart w:id="4613" w:name="_Toc185501182"/>
        <w:bookmarkStart w:id="4614" w:name="_Toc185502387"/>
        <w:bookmarkStart w:id="4615" w:name="_Toc186030647"/>
        <w:bookmarkStart w:id="4616" w:name="_Toc186031853"/>
        <w:bookmarkStart w:id="4617" w:name="_Toc186033059"/>
        <w:bookmarkStart w:id="4618" w:name="_Toc186045557"/>
        <w:bookmarkStart w:id="4619" w:name="_Toc186456317"/>
        <w:bookmarkStart w:id="4620" w:name="_Toc186469962"/>
        <w:bookmarkStart w:id="4621" w:name="_Toc186644473"/>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del>
    </w:p>
    <w:p w14:paraId="3BDB0291" w14:textId="305A4086" w:rsidR="00DF5E15" w:rsidRPr="004424B1" w:rsidDel="0054793D" w:rsidRDefault="00DF5E15" w:rsidP="00DF5E15">
      <w:pPr>
        <w:rPr>
          <w:del w:id="4622" w:author="Quinten Van Woerkom" w:date="2024-12-17T15:21:00Z" w16du:dateUtc="2024-12-17T14:21:00Z"/>
          <w:lang w:val="en-GB"/>
        </w:rPr>
      </w:pPr>
      <w:del w:id="4623" w:author="Quinten Van Woerkom" w:date="2024-12-17T15:21:00Z" w16du:dateUtc="2024-12-17T14:21:00Z">
        <w:r w:rsidRPr="004424B1" w:rsidDel="0054793D">
          <w:rPr>
            <w:lang w:val="en-GB"/>
          </w:rPr>
          <w:delText xml:space="preserve">As an example, </w:delText>
        </w:r>
        <w:r w:rsidR="00D65E78" w:rsidRPr="004424B1" w:rsidDel="0054793D">
          <w:rPr>
            <w:lang w:val="en-GB"/>
          </w:rPr>
          <w:delText xml:space="preserve">figure </w:delText>
        </w:r>
        <w:r w:rsidR="00D65E78" w:rsidRPr="004424B1" w:rsidDel="0054793D">
          <w:rPr>
            <w:noProof/>
            <w:lang w:val="en-GB"/>
          </w:rPr>
          <w:fldChar w:fldCharType="begin"/>
        </w:r>
        <w:r w:rsidR="00D65E78" w:rsidRPr="004424B1" w:rsidDel="0054793D">
          <w:rPr>
            <w:lang w:val="en-GB"/>
          </w:rPr>
          <w:delInstrText xml:space="preserve"> REF F_202EntitiesandFunctionsInvolvedinMissi \h </w:delInstrText>
        </w:r>
        <w:r w:rsidR="00070AC5" w:rsidDel="0054793D">
          <w:rPr>
            <w:noProof/>
            <w:lang w:val="en-GB"/>
          </w:rPr>
          <w:delInstrText xml:space="preserve"> \* MERGEFORMAT </w:delInstrText>
        </w:r>
        <w:r w:rsidR="00D65E78" w:rsidRPr="004424B1" w:rsidDel="0054793D">
          <w:rPr>
            <w:noProof/>
            <w:lang w:val="en-GB"/>
          </w:rPr>
        </w:r>
        <w:r w:rsidR="00D65E78" w:rsidRPr="004424B1" w:rsidDel="0054793D">
          <w:rPr>
            <w:noProof/>
            <w:lang w:val="en-GB"/>
          </w:rPr>
          <w:fldChar w:fldCharType="separate"/>
        </w:r>
        <w:r w:rsidR="00BF1AC4" w:rsidDel="0054793D">
          <w:rPr>
            <w:noProof/>
            <w:lang w:val="en-GB"/>
          </w:rPr>
          <w:delText>2</w:delText>
        </w:r>
        <w:r w:rsidR="00BF1AC4" w:rsidRPr="004424B1" w:rsidDel="0054793D">
          <w:rPr>
            <w:lang w:val="en-GB"/>
          </w:rPr>
          <w:noBreakHyphen/>
        </w:r>
        <w:r w:rsidR="00BF1AC4" w:rsidDel="0054793D">
          <w:rPr>
            <w:noProof/>
            <w:lang w:val="en-GB"/>
          </w:rPr>
          <w:delText>2</w:delText>
        </w:r>
        <w:r w:rsidR="00D65E78" w:rsidRPr="004424B1" w:rsidDel="0054793D">
          <w:rPr>
            <w:noProof/>
            <w:lang w:val="en-GB"/>
          </w:rPr>
          <w:fldChar w:fldCharType="end"/>
        </w:r>
        <w:r w:rsidRPr="004424B1" w:rsidDel="0054793D">
          <w:rPr>
            <w:lang w:val="en-GB"/>
          </w:rPr>
          <w:delText xml:space="preserve"> illustrates potential deployment of each of the functions identified in </w:delText>
        </w:r>
        <w:r w:rsidR="00D65E78" w:rsidRPr="004424B1" w:rsidDel="0054793D">
          <w:rPr>
            <w:lang w:val="en-GB"/>
          </w:rPr>
          <w:delText xml:space="preserve">figure </w:delText>
        </w:r>
        <w:r w:rsidR="00D65E78" w:rsidRPr="004424B1" w:rsidDel="0054793D">
          <w:rPr>
            <w:noProof/>
            <w:lang w:val="en-GB"/>
          </w:rPr>
          <w:fldChar w:fldCharType="begin"/>
        </w:r>
        <w:r w:rsidR="00D65E78" w:rsidRPr="004424B1" w:rsidDel="0054793D">
          <w:rPr>
            <w:lang w:val="en-GB"/>
          </w:rPr>
          <w:delInstrText xml:space="preserve"> REF F_201FunctionsinvolvedinMissionPlanning \h </w:delInstrText>
        </w:r>
        <w:r w:rsidR="00070AC5" w:rsidDel="0054793D">
          <w:rPr>
            <w:noProof/>
            <w:lang w:val="en-GB"/>
          </w:rPr>
          <w:delInstrText xml:space="preserve"> \* MERGEFORMAT </w:delInstrText>
        </w:r>
        <w:r w:rsidR="00D65E78" w:rsidRPr="004424B1" w:rsidDel="0054793D">
          <w:rPr>
            <w:noProof/>
            <w:lang w:val="en-GB"/>
          </w:rPr>
        </w:r>
        <w:r w:rsidR="00D65E78" w:rsidRPr="004424B1" w:rsidDel="0054793D">
          <w:rPr>
            <w:noProof/>
            <w:lang w:val="en-GB"/>
          </w:rPr>
          <w:fldChar w:fldCharType="separate"/>
        </w:r>
        <w:r w:rsidR="00BF1AC4" w:rsidDel="0054793D">
          <w:rPr>
            <w:noProof/>
            <w:lang w:val="en-GB"/>
          </w:rPr>
          <w:delText>2</w:delText>
        </w:r>
        <w:r w:rsidR="00BF1AC4" w:rsidRPr="004424B1" w:rsidDel="0054793D">
          <w:rPr>
            <w:lang w:val="en-GB"/>
          </w:rPr>
          <w:noBreakHyphen/>
        </w:r>
        <w:r w:rsidR="00BF1AC4" w:rsidDel="0054793D">
          <w:rPr>
            <w:noProof/>
            <w:lang w:val="en-GB"/>
          </w:rPr>
          <w:delText>1</w:delText>
        </w:r>
        <w:r w:rsidR="00D65E78" w:rsidRPr="004424B1" w:rsidDel="0054793D">
          <w:rPr>
            <w:noProof/>
            <w:lang w:val="en-GB"/>
          </w:rPr>
          <w:fldChar w:fldCharType="end"/>
        </w:r>
        <w:r w:rsidRPr="004424B1" w:rsidDel="0054793D">
          <w:rPr>
            <w:lang w:val="en-GB"/>
          </w:rPr>
          <w:delText xml:space="preserve"> to the entities listed above. </w:delText>
        </w:r>
        <w:r w:rsidR="00573EBB" w:rsidRPr="004424B1" w:rsidDel="0054793D">
          <w:rPr>
            <w:lang w:val="en-GB"/>
          </w:rPr>
          <w:delText xml:space="preserve"> </w:delText>
        </w:r>
        <w:r w:rsidRPr="004424B1" w:rsidDel="0054793D">
          <w:rPr>
            <w:lang w:val="en-GB"/>
          </w:rPr>
          <w:delText xml:space="preserve">The circles indicate where each of the functions are typically deployed in existing systems, or where they could potentially be deployed in the future. </w:delText>
        </w:r>
        <w:r w:rsidR="00573EBB" w:rsidRPr="004424B1" w:rsidDel="0054793D">
          <w:rPr>
            <w:lang w:val="en-GB"/>
          </w:rPr>
          <w:delText xml:space="preserve"> </w:delText>
        </w:r>
        <w:r w:rsidRPr="004424B1" w:rsidDel="0054793D">
          <w:rPr>
            <w:lang w:val="en-GB"/>
          </w:rPr>
          <w:delText xml:space="preserve">The arrows indicate the interactions in a typical current deployment, but the potential distribution of functions indicated by the circles shows that all the functional interfaces shown in </w:delText>
        </w:r>
        <w:r w:rsidR="00D65E78" w:rsidRPr="004424B1" w:rsidDel="0054793D">
          <w:rPr>
            <w:lang w:val="en-GB"/>
          </w:rPr>
          <w:delText xml:space="preserve">figure </w:delText>
        </w:r>
        <w:r w:rsidR="00D65E78" w:rsidRPr="004424B1" w:rsidDel="0054793D">
          <w:rPr>
            <w:noProof/>
            <w:lang w:val="en-GB"/>
          </w:rPr>
          <w:fldChar w:fldCharType="begin"/>
        </w:r>
        <w:r w:rsidR="00D65E78" w:rsidRPr="004424B1" w:rsidDel="0054793D">
          <w:rPr>
            <w:lang w:val="en-GB"/>
          </w:rPr>
          <w:delInstrText xml:space="preserve"> REF F_201FunctionsinvolvedinMissionPlanning \h </w:delInstrText>
        </w:r>
        <w:r w:rsidR="00070AC5" w:rsidDel="0054793D">
          <w:rPr>
            <w:noProof/>
            <w:lang w:val="en-GB"/>
          </w:rPr>
          <w:delInstrText xml:space="preserve"> \* MERGEFORMAT </w:delInstrText>
        </w:r>
        <w:r w:rsidR="00D65E78" w:rsidRPr="004424B1" w:rsidDel="0054793D">
          <w:rPr>
            <w:noProof/>
            <w:lang w:val="en-GB"/>
          </w:rPr>
        </w:r>
        <w:r w:rsidR="00D65E78" w:rsidRPr="004424B1" w:rsidDel="0054793D">
          <w:rPr>
            <w:noProof/>
            <w:lang w:val="en-GB"/>
          </w:rPr>
          <w:fldChar w:fldCharType="separate"/>
        </w:r>
        <w:r w:rsidR="00BF1AC4" w:rsidDel="0054793D">
          <w:rPr>
            <w:noProof/>
            <w:lang w:val="en-GB"/>
          </w:rPr>
          <w:delText>2</w:delText>
        </w:r>
        <w:r w:rsidR="00BF1AC4" w:rsidRPr="004424B1" w:rsidDel="0054793D">
          <w:rPr>
            <w:lang w:val="en-GB"/>
          </w:rPr>
          <w:noBreakHyphen/>
        </w:r>
        <w:r w:rsidR="00BF1AC4" w:rsidDel="0054793D">
          <w:rPr>
            <w:noProof/>
            <w:lang w:val="en-GB"/>
          </w:rPr>
          <w:delText>1</w:delText>
        </w:r>
        <w:r w:rsidR="00D65E78" w:rsidRPr="004424B1" w:rsidDel="0054793D">
          <w:rPr>
            <w:noProof/>
            <w:lang w:val="en-GB"/>
          </w:rPr>
          <w:fldChar w:fldCharType="end"/>
        </w:r>
        <w:r w:rsidRPr="004424B1" w:rsidDel="0054793D">
          <w:rPr>
            <w:lang w:val="en-GB"/>
          </w:rPr>
          <w:delText xml:space="preserve"> can be exposed to the boundaries between entities. </w:delText>
        </w:r>
        <w:r w:rsidR="00573EBB" w:rsidRPr="004424B1" w:rsidDel="0054793D">
          <w:rPr>
            <w:lang w:val="en-GB"/>
          </w:rPr>
          <w:delText xml:space="preserve"> </w:delText>
        </w:r>
        <w:r w:rsidRPr="004424B1" w:rsidDel="0054793D">
          <w:rPr>
            <w:lang w:val="en-GB"/>
          </w:rPr>
          <w:delText>It is where the interactions between the functions are exposed across one or more boundaries between entities that there is a need for standardization within CCSDS as a potentially interoperable interface between agencies.</w:delText>
        </w:r>
        <w:bookmarkStart w:id="4624" w:name="_Toc185348833"/>
        <w:bookmarkStart w:id="4625" w:name="_Toc185427941"/>
        <w:bookmarkStart w:id="4626" w:name="_Toc185497582"/>
        <w:bookmarkStart w:id="4627" w:name="_Toc185498782"/>
        <w:bookmarkStart w:id="4628" w:name="_Toc185499982"/>
        <w:bookmarkStart w:id="4629" w:name="_Toc185501183"/>
        <w:bookmarkStart w:id="4630" w:name="_Toc185502388"/>
        <w:bookmarkStart w:id="4631" w:name="_Toc186030648"/>
        <w:bookmarkStart w:id="4632" w:name="_Toc186031854"/>
        <w:bookmarkStart w:id="4633" w:name="_Toc186033060"/>
        <w:bookmarkStart w:id="4634" w:name="_Toc186045558"/>
        <w:bookmarkStart w:id="4635" w:name="_Toc186456318"/>
        <w:bookmarkStart w:id="4636" w:name="_Toc186469963"/>
        <w:bookmarkStart w:id="4637" w:name="_Toc186644474"/>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del>
    </w:p>
    <w:p w14:paraId="5BFE3915" w14:textId="24473B29" w:rsidR="00577694" w:rsidRPr="004424B1" w:rsidDel="0054793D" w:rsidRDefault="00577694" w:rsidP="00577694">
      <w:pPr>
        <w:rPr>
          <w:del w:id="4638" w:author="Quinten Van Woerkom" w:date="2024-12-17T15:21:00Z" w16du:dateUtc="2024-12-17T14:21:00Z"/>
          <w:lang w:val="en-GB"/>
        </w:rPr>
      </w:pPr>
      <w:del w:id="4639" w:author="Quinten Van Woerkom" w:date="2024-12-17T15:21:00Z" w16du:dateUtc="2024-12-17T14:21:00Z">
        <w:r w:rsidRPr="004424B1" w:rsidDel="0054793D">
          <w:rPr>
            <w:lang w:val="en-GB"/>
          </w:rPr>
          <w:lastRenderedPageBreak/>
          <w:delText>The interactions within the scope of</w:delText>
        </w:r>
        <w:r w:rsidR="00950410" w:rsidRPr="004424B1" w:rsidDel="0054793D">
          <w:rPr>
            <w:lang w:val="en-GB"/>
          </w:rPr>
          <w:delText xml:space="preserve"> mi</w:delText>
        </w:r>
        <w:r w:rsidRPr="004424B1" w:rsidDel="0054793D">
          <w:rPr>
            <w:lang w:val="en-GB"/>
          </w:rPr>
          <w:delText xml:space="preserve">ssion </w:delText>
        </w:r>
        <w:r w:rsidR="00950410" w:rsidRPr="004424B1" w:rsidDel="0054793D">
          <w:rPr>
            <w:lang w:val="en-GB"/>
          </w:rPr>
          <w:delText>p</w:delText>
        </w:r>
        <w:r w:rsidRPr="004424B1" w:rsidDel="0054793D">
          <w:rPr>
            <w:lang w:val="en-GB"/>
          </w:rPr>
          <w:delText xml:space="preserve">lanning and </w:delText>
        </w:r>
        <w:r w:rsidR="00950410" w:rsidRPr="004424B1" w:rsidDel="0054793D">
          <w:rPr>
            <w:lang w:val="en-GB"/>
          </w:rPr>
          <w:delText>s</w:delText>
        </w:r>
        <w:r w:rsidRPr="004424B1" w:rsidDel="0054793D">
          <w:rPr>
            <w:lang w:val="en-GB"/>
          </w:rPr>
          <w:delText>cheduling standardization can be grouped into five services:</w:delText>
        </w:r>
        <w:bookmarkStart w:id="4640" w:name="_Toc185348834"/>
        <w:bookmarkStart w:id="4641" w:name="_Toc185427942"/>
        <w:bookmarkStart w:id="4642" w:name="_Toc185497583"/>
        <w:bookmarkStart w:id="4643" w:name="_Toc185498783"/>
        <w:bookmarkStart w:id="4644" w:name="_Toc185499983"/>
        <w:bookmarkStart w:id="4645" w:name="_Toc185501184"/>
        <w:bookmarkStart w:id="4646" w:name="_Toc185502389"/>
        <w:bookmarkStart w:id="4647" w:name="_Toc186030649"/>
        <w:bookmarkStart w:id="4648" w:name="_Toc186031855"/>
        <w:bookmarkStart w:id="4649" w:name="_Toc186033061"/>
        <w:bookmarkStart w:id="4650" w:name="_Toc186045559"/>
        <w:bookmarkStart w:id="4651" w:name="_Toc186456319"/>
        <w:bookmarkStart w:id="4652" w:name="_Toc186469964"/>
        <w:bookmarkStart w:id="4653" w:name="_Toc186644475"/>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del>
    </w:p>
    <w:p w14:paraId="42E0D49D" w14:textId="29AEA127" w:rsidR="00577694" w:rsidRPr="004424B1" w:rsidDel="0054793D" w:rsidRDefault="00577694" w:rsidP="003A4612">
      <w:pPr>
        <w:pStyle w:val="List"/>
        <w:numPr>
          <w:ilvl w:val="0"/>
          <w:numId w:val="7"/>
        </w:numPr>
        <w:tabs>
          <w:tab w:val="clear" w:pos="360"/>
          <w:tab w:val="left" w:pos="720"/>
        </w:tabs>
        <w:ind w:left="720"/>
        <w:rPr>
          <w:del w:id="4654" w:author="Quinten Van Woerkom" w:date="2024-12-17T15:21:00Z" w16du:dateUtc="2024-12-17T14:21:00Z"/>
        </w:rPr>
      </w:pPr>
      <w:del w:id="4655" w:author="Quinten Van Woerkom" w:date="2024-12-17T15:21:00Z" w16du:dateUtc="2024-12-17T14:21:00Z">
        <w:r w:rsidRPr="004424B1" w:rsidDel="0054793D">
          <w:rPr>
            <w:b/>
          </w:rPr>
          <w:delText>Planning Request</w:delText>
        </w:r>
        <w:r w:rsidRPr="004424B1" w:rsidDel="0054793D">
          <w:delText xml:space="preserve">: submission of </w:delText>
        </w:r>
        <w:r w:rsidR="00950410" w:rsidRPr="004424B1" w:rsidDel="0054793D">
          <w:delText>p</w:delText>
        </w:r>
        <w:r w:rsidRPr="004424B1" w:rsidDel="0054793D">
          <w:delText xml:space="preserve">lanning </w:delText>
        </w:r>
        <w:r w:rsidR="00950410" w:rsidRPr="004424B1" w:rsidDel="0054793D">
          <w:delText>r</w:delText>
        </w:r>
        <w:r w:rsidRPr="004424B1" w:rsidDel="0054793D">
          <w:delText>equests</w:delText>
        </w:r>
        <w:r w:rsidR="0007752D" w:rsidRPr="004424B1" w:rsidDel="0054793D">
          <w:delText xml:space="preserve"> to a planning function</w:delText>
        </w:r>
        <w:r w:rsidRPr="004424B1" w:rsidDel="0054793D">
          <w:delText>, associated responses and their subsequent management and status feedback</w:delText>
        </w:r>
      </w:del>
      <w:del w:id="4656" w:author="Quinten Van Woerkom" w:date="2024-11-22T16:39:00Z" w16du:dateUtc="2024-11-22T15:39:00Z">
        <w:r w:rsidRPr="004424B1" w:rsidDel="00945492">
          <w:delText>.</w:delText>
        </w:r>
      </w:del>
      <w:bookmarkStart w:id="4657" w:name="_Toc185348835"/>
      <w:bookmarkStart w:id="4658" w:name="_Toc185427943"/>
      <w:bookmarkStart w:id="4659" w:name="_Toc185497584"/>
      <w:bookmarkStart w:id="4660" w:name="_Toc185498784"/>
      <w:bookmarkStart w:id="4661" w:name="_Toc185499984"/>
      <w:bookmarkStart w:id="4662" w:name="_Toc185501185"/>
      <w:bookmarkStart w:id="4663" w:name="_Toc185502390"/>
      <w:bookmarkStart w:id="4664" w:name="_Toc186030650"/>
      <w:bookmarkStart w:id="4665" w:name="_Toc186031856"/>
      <w:bookmarkStart w:id="4666" w:name="_Toc186033062"/>
      <w:bookmarkStart w:id="4667" w:name="_Toc186045560"/>
      <w:bookmarkStart w:id="4668" w:name="_Toc186456320"/>
      <w:bookmarkStart w:id="4669" w:name="_Toc186469965"/>
      <w:bookmarkStart w:id="4670" w:name="_Toc18664447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p>
    <w:p w14:paraId="464959C9" w14:textId="3FF7DED8" w:rsidR="00577694" w:rsidRPr="004424B1" w:rsidDel="0054793D" w:rsidRDefault="00577694" w:rsidP="003A4612">
      <w:pPr>
        <w:pStyle w:val="List"/>
        <w:numPr>
          <w:ilvl w:val="0"/>
          <w:numId w:val="7"/>
        </w:numPr>
        <w:tabs>
          <w:tab w:val="clear" w:pos="360"/>
          <w:tab w:val="left" w:pos="720"/>
        </w:tabs>
        <w:ind w:left="720"/>
        <w:rPr>
          <w:del w:id="4671" w:author="Quinten Van Woerkom" w:date="2024-12-17T15:21:00Z" w16du:dateUtc="2024-12-17T14:21:00Z"/>
        </w:rPr>
      </w:pPr>
      <w:del w:id="4672" w:author="Quinten Van Woerkom" w:date="2024-12-17T15:21:00Z" w16du:dateUtc="2024-12-17T14:21:00Z">
        <w:r w:rsidRPr="004424B1" w:rsidDel="0054793D">
          <w:rPr>
            <w:b/>
          </w:rPr>
          <w:delText>Plan Distribution</w:delText>
        </w:r>
        <w:r w:rsidRPr="004424B1" w:rsidDel="0054793D">
          <w:delText xml:space="preserve">: distribution and access to </w:delText>
        </w:r>
        <w:r w:rsidR="00D133F6" w:rsidRPr="004424B1" w:rsidDel="0054793D">
          <w:delText>p</w:delText>
        </w:r>
        <w:r w:rsidRPr="004424B1" w:rsidDel="0054793D">
          <w:delText>lans generated by the planning function</w:delText>
        </w:r>
      </w:del>
      <w:del w:id="4673" w:author="Quinten Van Woerkom" w:date="2024-11-22T16:39:00Z" w16du:dateUtc="2024-11-22T15:39:00Z">
        <w:r w:rsidRPr="004424B1" w:rsidDel="00945492">
          <w:delText>.</w:delText>
        </w:r>
      </w:del>
      <w:bookmarkStart w:id="4674" w:name="_Toc185348836"/>
      <w:bookmarkStart w:id="4675" w:name="_Toc185427944"/>
      <w:bookmarkStart w:id="4676" w:name="_Toc185497585"/>
      <w:bookmarkStart w:id="4677" w:name="_Toc185498785"/>
      <w:bookmarkStart w:id="4678" w:name="_Toc185499985"/>
      <w:bookmarkStart w:id="4679" w:name="_Toc185501186"/>
      <w:bookmarkStart w:id="4680" w:name="_Toc185502391"/>
      <w:bookmarkStart w:id="4681" w:name="_Toc186030651"/>
      <w:bookmarkStart w:id="4682" w:name="_Toc186031857"/>
      <w:bookmarkStart w:id="4683" w:name="_Toc186033063"/>
      <w:bookmarkStart w:id="4684" w:name="_Toc186045561"/>
      <w:bookmarkStart w:id="4685" w:name="_Toc186456321"/>
      <w:bookmarkStart w:id="4686" w:name="_Toc186469966"/>
      <w:bookmarkStart w:id="4687" w:name="_Toc186644477"/>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p>
    <w:p w14:paraId="07064A31" w14:textId="16DF5F6C" w:rsidR="00577694" w:rsidRPr="004424B1" w:rsidDel="0054793D" w:rsidRDefault="00577694" w:rsidP="003A4612">
      <w:pPr>
        <w:pStyle w:val="List"/>
        <w:numPr>
          <w:ilvl w:val="0"/>
          <w:numId w:val="7"/>
        </w:numPr>
        <w:tabs>
          <w:tab w:val="clear" w:pos="360"/>
          <w:tab w:val="left" w:pos="720"/>
        </w:tabs>
        <w:ind w:left="720"/>
        <w:rPr>
          <w:del w:id="4688" w:author="Quinten Van Woerkom" w:date="2024-12-17T15:21:00Z" w16du:dateUtc="2024-12-17T14:21:00Z"/>
        </w:rPr>
      </w:pPr>
      <w:del w:id="4689" w:author="Quinten Van Woerkom" w:date="2024-12-17T15:21:00Z" w16du:dateUtc="2024-12-17T14:21:00Z">
        <w:r w:rsidRPr="004424B1" w:rsidDel="0054793D">
          <w:rPr>
            <w:b/>
          </w:rPr>
          <w:delText>Plan Execution Control</w:delText>
        </w:r>
        <w:r w:rsidRPr="004424B1" w:rsidDel="0054793D">
          <w:delText xml:space="preserve">: submission of </w:delText>
        </w:r>
        <w:r w:rsidR="00D133F6" w:rsidRPr="004424B1" w:rsidDel="0054793D">
          <w:delText>p</w:delText>
        </w:r>
        <w:r w:rsidRPr="004424B1" w:rsidDel="0054793D">
          <w:delText xml:space="preserve">lans to </w:delText>
        </w:r>
        <w:r w:rsidR="0007752D" w:rsidRPr="004424B1" w:rsidDel="0054793D">
          <w:delText>a plan execution function</w:delText>
        </w:r>
        <w:r w:rsidRPr="004424B1" w:rsidDel="0054793D">
          <w:delText>, management of the execution process</w:delText>
        </w:r>
        <w:r w:rsidR="001A0829" w:rsidRPr="004424B1" w:rsidDel="0054793D">
          <w:delText>,</w:delText>
        </w:r>
        <w:r w:rsidRPr="004424B1" w:rsidDel="0054793D">
          <w:delText xml:space="preserve"> and status feedback</w:delText>
        </w:r>
      </w:del>
      <w:del w:id="4690" w:author="Quinten Van Woerkom" w:date="2024-11-22T16:39:00Z" w16du:dateUtc="2024-11-22T15:39:00Z">
        <w:r w:rsidRPr="004424B1" w:rsidDel="00945492">
          <w:delText>.</w:delText>
        </w:r>
      </w:del>
      <w:bookmarkStart w:id="4691" w:name="_Toc185348837"/>
      <w:bookmarkStart w:id="4692" w:name="_Toc185427945"/>
      <w:bookmarkStart w:id="4693" w:name="_Toc185497586"/>
      <w:bookmarkStart w:id="4694" w:name="_Toc185498786"/>
      <w:bookmarkStart w:id="4695" w:name="_Toc185499986"/>
      <w:bookmarkStart w:id="4696" w:name="_Toc185501187"/>
      <w:bookmarkStart w:id="4697" w:name="_Toc185502392"/>
      <w:bookmarkStart w:id="4698" w:name="_Toc186030652"/>
      <w:bookmarkStart w:id="4699" w:name="_Toc186031858"/>
      <w:bookmarkStart w:id="4700" w:name="_Toc186033064"/>
      <w:bookmarkStart w:id="4701" w:name="_Toc186045562"/>
      <w:bookmarkStart w:id="4702" w:name="_Toc186456322"/>
      <w:bookmarkStart w:id="4703" w:name="_Toc186469967"/>
      <w:bookmarkStart w:id="4704" w:name="_Toc186644478"/>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p>
    <w:p w14:paraId="1758E8EF" w14:textId="5711DF9C" w:rsidR="00577694" w:rsidRPr="004424B1" w:rsidDel="0054793D" w:rsidRDefault="00577694" w:rsidP="003A4612">
      <w:pPr>
        <w:pStyle w:val="List"/>
        <w:numPr>
          <w:ilvl w:val="0"/>
          <w:numId w:val="7"/>
        </w:numPr>
        <w:tabs>
          <w:tab w:val="clear" w:pos="360"/>
          <w:tab w:val="left" w:pos="720"/>
        </w:tabs>
        <w:ind w:left="720"/>
        <w:rPr>
          <w:del w:id="4705" w:author="Quinten Van Woerkom" w:date="2024-12-17T15:21:00Z" w16du:dateUtc="2024-12-17T14:21:00Z"/>
        </w:rPr>
      </w:pPr>
      <w:del w:id="4706" w:author="Quinten Van Woerkom" w:date="2024-12-17T15:21:00Z" w16du:dateUtc="2024-12-17T14:21:00Z">
        <w:r w:rsidRPr="004424B1" w:rsidDel="0054793D">
          <w:rPr>
            <w:b/>
          </w:rPr>
          <w:delText>Plan Information Management</w:delText>
        </w:r>
        <w:r w:rsidRPr="004424B1" w:rsidDel="0054793D">
          <w:delText>: access to planning data definitions</w:delText>
        </w:r>
      </w:del>
      <w:del w:id="4707" w:author="Quinten Van Woerkom" w:date="2024-11-22T16:39:00Z" w16du:dateUtc="2024-11-22T15:39:00Z">
        <w:r w:rsidRPr="004424B1" w:rsidDel="00945492">
          <w:delText>.</w:delText>
        </w:r>
      </w:del>
      <w:bookmarkStart w:id="4708" w:name="_Toc185348838"/>
      <w:bookmarkStart w:id="4709" w:name="_Toc185427946"/>
      <w:bookmarkStart w:id="4710" w:name="_Toc185497587"/>
      <w:bookmarkStart w:id="4711" w:name="_Toc185498787"/>
      <w:bookmarkStart w:id="4712" w:name="_Toc185499987"/>
      <w:bookmarkStart w:id="4713" w:name="_Toc185501188"/>
      <w:bookmarkStart w:id="4714" w:name="_Toc185502393"/>
      <w:bookmarkStart w:id="4715" w:name="_Toc186030653"/>
      <w:bookmarkStart w:id="4716" w:name="_Toc186031859"/>
      <w:bookmarkStart w:id="4717" w:name="_Toc186033065"/>
      <w:bookmarkStart w:id="4718" w:name="_Toc186045563"/>
      <w:bookmarkStart w:id="4719" w:name="_Toc186456323"/>
      <w:bookmarkStart w:id="4720" w:name="_Toc186469968"/>
      <w:bookmarkStart w:id="4721" w:name="_Toc186644479"/>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p>
    <w:p w14:paraId="48ECD5F7" w14:textId="6BDB708F" w:rsidR="00577694" w:rsidRPr="004424B1" w:rsidDel="0054793D" w:rsidRDefault="00577694" w:rsidP="003A4612">
      <w:pPr>
        <w:pStyle w:val="List"/>
        <w:numPr>
          <w:ilvl w:val="0"/>
          <w:numId w:val="7"/>
        </w:numPr>
        <w:tabs>
          <w:tab w:val="clear" w:pos="360"/>
          <w:tab w:val="left" w:pos="720"/>
        </w:tabs>
        <w:ind w:left="720"/>
        <w:rPr>
          <w:del w:id="4722" w:author="Quinten Van Woerkom" w:date="2024-12-17T15:21:00Z" w16du:dateUtc="2024-12-17T14:21:00Z"/>
        </w:rPr>
      </w:pPr>
      <w:del w:id="4723" w:author="Quinten Van Woerkom" w:date="2024-12-17T15:21:00Z" w16du:dateUtc="2024-12-17T14:21:00Z">
        <w:r w:rsidRPr="004424B1" w:rsidDel="0054793D">
          <w:rPr>
            <w:b/>
          </w:rPr>
          <w:delText>Plan Edit</w:delText>
        </w:r>
        <w:r w:rsidRPr="004424B1" w:rsidDel="0054793D">
          <w:delText xml:space="preserve">: direct manipulation of </w:delText>
        </w:r>
        <w:r w:rsidR="00D133F6" w:rsidRPr="004424B1" w:rsidDel="0054793D">
          <w:delText>p</w:delText>
        </w:r>
        <w:r w:rsidRPr="004424B1" w:rsidDel="0054793D">
          <w:delText xml:space="preserve">lans outside the </w:delText>
        </w:r>
        <w:r w:rsidR="00D133F6" w:rsidRPr="004424B1" w:rsidDel="0054793D">
          <w:delText>p</w:delText>
        </w:r>
        <w:r w:rsidRPr="004424B1" w:rsidDel="0054793D">
          <w:delText>lanning process, either to update planning events and resources with the latest information or for emergency intervention.</w:delText>
        </w:r>
        <w:bookmarkStart w:id="4724" w:name="_Toc185348839"/>
        <w:bookmarkStart w:id="4725" w:name="_Toc185427947"/>
        <w:bookmarkStart w:id="4726" w:name="_Toc185497588"/>
        <w:bookmarkStart w:id="4727" w:name="_Toc185498788"/>
        <w:bookmarkStart w:id="4728" w:name="_Toc185499988"/>
        <w:bookmarkStart w:id="4729" w:name="_Toc185501189"/>
        <w:bookmarkStart w:id="4730" w:name="_Toc185502394"/>
        <w:bookmarkStart w:id="4731" w:name="_Toc186030654"/>
        <w:bookmarkStart w:id="4732" w:name="_Toc186031860"/>
        <w:bookmarkStart w:id="4733" w:name="_Toc186033066"/>
        <w:bookmarkStart w:id="4734" w:name="_Toc186045564"/>
        <w:bookmarkStart w:id="4735" w:name="_Toc186456324"/>
        <w:bookmarkStart w:id="4736" w:name="_Toc186469969"/>
        <w:bookmarkStart w:id="4737" w:name="_Toc186644480"/>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del>
    </w:p>
    <w:p w14:paraId="6A842A39" w14:textId="22C4FE12" w:rsidR="00577694" w:rsidRPr="004424B1" w:rsidDel="0054793D" w:rsidRDefault="00577694" w:rsidP="00577694">
      <w:pPr>
        <w:rPr>
          <w:del w:id="4738" w:author="Quinten Van Woerkom" w:date="2024-12-17T15:21:00Z" w16du:dateUtc="2024-12-17T14:21:00Z"/>
          <w:lang w:val="en-GB"/>
        </w:rPr>
      </w:pPr>
      <w:del w:id="4739" w:author="Quinten Van Woerkom" w:date="2024-12-17T15:21:00Z" w16du:dateUtc="2024-12-17T14:21:00Z">
        <w:r w:rsidRPr="004424B1" w:rsidDel="0054793D">
          <w:rPr>
            <w:lang w:val="en-GB"/>
          </w:rPr>
          <w:delText xml:space="preserve">A common MPS information model applies to the planning requests and plans transferred or </w:delText>
        </w:r>
        <w:r w:rsidR="00861A0B" w:rsidRPr="004424B1" w:rsidDel="0054793D">
          <w:rPr>
            <w:lang w:val="en-GB"/>
          </w:rPr>
          <w:delText>R</w:delText>
        </w:r>
        <w:r w:rsidRPr="004424B1" w:rsidDel="0054793D">
          <w:rPr>
            <w:lang w:val="en-GB"/>
          </w:rPr>
          <w:delText xml:space="preserve">eferenced by these services and also to the common configuration data required by service providers and consumers to interpret the planning requests and plans.  This information model is introduced in </w:delText>
        </w:r>
        <w:r w:rsidRPr="004424B1" w:rsidDel="0054793D">
          <w:rPr>
            <w:lang w:val="en-GB"/>
          </w:rPr>
          <w:fldChar w:fldCharType="begin"/>
        </w:r>
        <w:r w:rsidRPr="004424B1" w:rsidDel="0054793D">
          <w:rPr>
            <w:lang w:val="en-GB"/>
          </w:rPr>
          <w:delInstrText xml:space="preserve"> REF _Ref60921134 \r \h </w:delInstrText>
        </w:r>
        <w:r w:rsidR="00070AC5" w:rsidDel="0054793D">
          <w:rPr>
            <w:lang w:val="en-GB"/>
          </w:rPr>
          <w:delInstrText xml:space="preserve"> \* MERGEFORMAT </w:delInstrText>
        </w:r>
        <w:r w:rsidRPr="004424B1" w:rsidDel="0054793D">
          <w:rPr>
            <w:lang w:val="en-GB"/>
          </w:rPr>
        </w:r>
        <w:r w:rsidRPr="004424B1" w:rsidDel="0054793D">
          <w:rPr>
            <w:lang w:val="en-GB"/>
          </w:rPr>
          <w:fldChar w:fldCharType="separate"/>
        </w:r>
        <w:r w:rsidR="00BF1AC4" w:rsidDel="0054793D">
          <w:rPr>
            <w:lang w:val="en-GB"/>
          </w:rPr>
          <w:delText>2.4</w:delText>
        </w:r>
        <w:r w:rsidRPr="004424B1" w:rsidDel="0054793D">
          <w:rPr>
            <w:lang w:val="en-GB"/>
          </w:rPr>
          <w:fldChar w:fldCharType="end"/>
        </w:r>
        <w:r w:rsidRPr="004424B1" w:rsidDel="0054793D">
          <w:rPr>
            <w:lang w:val="en-GB"/>
          </w:rPr>
          <w:delText xml:space="preserve"> below and </w:delText>
        </w:r>
        <w:r w:rsidR="00967B65" w:rsidRPr="004424B1" w:rsidDel="0054793D">
          <w:rPr>
            <w:lang w:val="en-GB"/>
          </w:rPr>
          <w:delText xml:space="preserve">the associated data structures </w:delText>
        </w:r>
        <w:r w:rsidRPr="004424B1" w:rsidDel="0054793D">
          <w:rPr>
            <w:lang w:val="en-GB"/>
          </w:rPr>
          <w:delText xml:space="preserve">formally defined in </w:delText>
        </w:r>
        <w:r w:rsidR="00704DDD" w:rsidRPr="004424B1" w:rsidDel="0054793D">
          <w:rPr>
            <w:lang w:val="en-GB"/>
          </w:rPr>
          <w:delText>section</w:delText>
        </w:r>
        <w:r w:rsidRPr="004424B1" w:rsidDel="0054793D">
          <w:rPr>
            <w:lang w:val="en-GB"/>
          </w:rPr>
          <w:delText xml:space="preserve"> </w:delText>
        </w:r>
        <w:r w:rsidRPr="004424B1" w:rsidDel="0054793D">
          <w:rPr>
            <w:lang w:val="en-GB"/>
          </w:rPr>
          <w:fldChar w:fldCharType="begin"/>
        </w:r>
        <w:r w:rsidRPr="004424B1" w:rsidDel="0054793D">
          <w:rPr>
            <w:lang w:val="en-GB"/>
          </w:rPr>
          <w:delInstrText xml:space="preserve"> REF _Ref56507059 \r \h </w:delInstrText>
        </w:r>
        <w:r w:rsidR="00070AC5" w:rsidDel="0054793D">
          <w:rPr>
            <w:lang w:val="en-GB"/>
          </w:rPr>
          <w:delInstrText xml:space="preserve"> \* MERGEFORMAT </w:delInstrText>
        </w:r>
        <w:r w:rsidRPr="004424B1" w:rsidDel="0054793D">
          <w:rPr>
            <w:lang w:val="en-GB"/>
          </w:rPr>
        </w:r>
        <w:r w:rsidRPr="004424B1" w:rsidDel="0054793D">
          <w:rPr>
            <w:lang w:val="en-GB"/>
          </w:rPr>
          <w:fldChar w:fldCharType="separate"/>
        </w:r>
        <w:r w:rsidR="00BF1AC4" w:rsidDel="0054793D">
          <w:rPr>
            <w:lang w:val="en-GB"/>
          </w:rPr>
          <w:delText>4</w:delText>
        </w:r>
        <w:r w:rsidRPr="004424B1" w:rsidDel="0054793D">
          <w:rPr>
            <w:lang w:val="en-GB"/>
          </w:rPr>
          <w:fldChar w:fldCharType="end"/>
        </w:r>
        <w:r w:rsidRPr="004424B1" w:rsidDel="0054793D">
          <w:rPr>
            <w:lang w:val="en-GB"/>
          </w:rPr>
          <w:delText>.</w:delText>
        </w:r>
        <w:bookmarkStart w:id="4740" w:name="_Toc185348840"/>
        <w:bookmarkStart w:id="4741" w:name="_Toc185427948"/>
        <w:bookmarkStart w:id="4742" w:name="_Toc185497589"/>
        <w:bookmarkStart w:id="4743" w:name="_Toc185498789"/>
        <w:bookmarkStart w:id="4744" w:name="_Toc185499989"/>
        <w:bookmarkStart w:id="4745" w:name="_Toc185501190"/>
        <w:bookmarkStart w:id="4746" w:name="_Toc185502395"/>
        <w:bookmarkStart w:id="4747" w:name="_Toc186030655"/>
        <w:bookmarkStart w:id="4748" w:name="_Toc186031861"/>
        <w:bookmarkStart w:id="4749" w:name="_Toc186033067"/>
        <w:bookmarkStart w:id="4750" w:name="_Toc186045565"/>
        <w:bookmarkStart w:id="4751" w:name="_Toc186456325"/>
        <w:bookmarkStart w:id="4752" w:name="_Toc186469970"/>
        <w:bookmarkStart w:id="4753" w:name="_Toc186644481"/>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del>
    </w:p>
    <w:p w14:paraId="6B54CB42" w14:textId="681FF8E0" w:rsidR="0007752D" w:rsidRPr="004424B1" w:rsidDel="0054793D" w:rsidRDefault="0007752D" w:rsidP="00577694">
      <w:pPr>
        <w:rPr>
          <w:del w:id="4754" w:author="Quinten Van Woerkom" w:date="2024-12-17T15:21:00Z" w16du:dateUtc="2024-12-17T14:21:00Z"/>
          <w:lang w:val="en-GB"/>
        </w:rPr>
      </w:pPr>
      <w:del w:id="4755" w:author="Quinten Van Woerkom" w:date="2024-12-17T15:21:00Z" w16du:dateUtc="2024-12-17T14:21:00Z">
        <w:r w:rsidRPr="004424B1" w:rsidDel="0054793D">
          <w:rPr>
            <w:lang w:val="en-GB"/>
          </w:rPr>
          <w:delText xml:space="preserve">For those organizations that </w:delText>
        </w:r>
        <w:r w:rsidR="00B36C64" w:rsidRPr="004424B1" w:rsidDel="0054793D">
          <w:rPr>
            <w:lang w:val="en-GB"/>
          </w:rPr>
          <w:delText xml:space="preserve">do not wish to standardize the service level interaction, but only to standardize the data format used for the exchange of planning requests and plans, standard XML-based file formats are defined in </w:delText>
        </w:r>
        <w:r w:rsidR="00704DDD" w:rsidRPr="004424B1" w:rsidDel="0054793D">
          <w:rPr>
            <w:lang w:val="en-GB"/>
          </w:rPr>
          <w:delText>section</w:delText>
        </w:r>
        <w:r w:rsidR="00B36C64" w:rsidRPr="004424B1" w:rsidDel="0054793D">
          <w:rPr>
            <w:lang w:val="en-GB"/>
          </w:rPr>
          <w:delText xml:space="preserve"> </w:delText>
        </w:r>
        <w:r w:rsidR="00B36C64" w:rsidRPr="004424B1" w:rsidDel="0054793D">
          <w:rPr>
            <w:lang w:val="en-GB"/>
          </w:rPr>
          <w:fldChar w:fldCharType="begin"/>
        </w:r>
        <w:r w:rsidR="00B36C64" w:rsidRPr="004424B1" w:rsidDel="0054793D">
          <w:rPr>
            <w:lang w:val="en-GB"/>
          </w:rPr>
          <w:delInstrText xml:space="preserve"> REF _Ref56506907 \r \h </w:delInstrText>
        </w:r>
        <w:r w:rsidR="00070AC5" w:rsidDel="0054793D">
          <w:rPr>
            <w:lang w:val="en-GB"/>
          </w:rPr>
          <w:delInstrText xml:space="preserve"> \* MERGEFORMAT </w:delInstrText>
        </w:r>
        <w:r w:rsidR="00B36C64" w:rsidRPr="004424B1" w:rsidDel="0054793D">
          <w:rPr>
            <w:lang w:val="en-GB"/>
          </w:rPr>
        </w:r>
        <w:r w:rsidR="00B36C64" w:rsidRPr="004424B1" w:rsidDel="0054793D">
          <w:rPr>
            <w:lang w:val="en-GB"/>
          </w:rPr>
          <w:fldChar w:fldCharType="separate"/>
        </w:r>
        <w:r w:rsidR="00BF1AC4" w:rsidDel="0054793D">
          <w:rPr>
            <w:lang w:val="en-GB"/>
          </w:rPr>
          <w:delText>7</w:delText>
        </w:r>
        <w:r w:rsidR="00B36C64" w:rsidRPr="004424B1" w:rsidDel="0054793D">
          <w:rPr>
            <w:lang w:val="en-GB"/>
          </w:rPr>
          <w:fldChar w:fldCharType="end"/>
        </w:r>
        <w:r w:rsidR="00B36C64" w:rsidRPr="004424B1" w:rsidDel="0054793D">
          <w:rPr>
            <w:lang w:val="en-GB"/>
          </w:rPr>
          <w:delText>.</w:delText>
        </w:r>
        <w:bookmarkStart w:id="4756" w:name="_Toc185348841"/>
        <w:bookmarkStart w:id="4757" w:name="_Toc185427949"/>
        <w:bookmarkStart w:id="4758" w:name="_Toc185497590"/>
        <w:bookmarkStart w:id="4759" w:name="_Toc185498790"/>
        <w:bookmarkStart w:id="4760" w:name="_Toc185499990"/>
        <w:bookmarkStart w:id="4761" w:name="_Toc185501191"/>
        <w:bookmarkStart w:id="4762" w:name="_Toc185502396"/>
        <w:bookmarkStart w:id="4763" w:name="_Toc186030656"/>
        <w:bookmarkStart w:id="4764" w:name="_Toc186031862"/>
        <w:bookmarkStart w:id="4765" w:name="_Toc186033068"/>
        <w:bookmarkStart w:id="4766" w:name="_Toc186045566"/>
        <w:bookmarkStart w:id="4767" w:name="_Toc186456326"/>
        <w:bookmarkStart w:id="4768" w:name="_Toc186469971"/>
        <w:bookmarkStart w:id="4769" w:name="_Toc186644482"/>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del>
    </w:p>
    <w:p w14:paraId="2F069B2A" w14:textId="0284C08D" w:rsidR="0064203C" w:rsidRPr="004424B1" w:rsidDel="0054793D" w:rsidRDefault="00D53098" w:rsidP="0043015A">
      <w:pPr>
        <w:pStyle w:val="Heading2"/>
        <w:spacing w:before="480"/>
        <w:rPr>
          <w:del w:id="4770" w:author="Quinten Van Woerkom" w:date="2024-12-17T15:21:00Z" w16du:dateUtc="2024-12-17T14:21:00Z"/>
          <w:lang w:val="en-GB"/>
        </w:rPr>
      </w:pPr>
      <w:bookmarkStart w:id="4771" w:name="_Toc140093774"/>
      <w:bookmarkStart w:id="4772" w:name="_Ref158029461"/>
      <w:bookmarkStart w:id="4773" w:name="_Toc161745094"/>
      <w:del w:id="4774" w:author="Quinten Van Woerkom" w:date="2024-12-17T15:21:00Z" w16du:dateUtc="2024-12-17T14:21:00Z">
        <w:r w:rsidRPr="004424B1" w:rsidDel="0054793D">
          <w:rPr>
            <w:lang w:val="en-GB"/>
          </w:rPr>
          <w:delText xml:space="preserve">Relationship To </w:delText>
        </w:r>
        <w:r w:rsidR="00CB325A" w:rsidRPr="004424B1" w:rsidDel="0054793D">
          <w:rPr>
            <w:lang w:val="en-GB"/>
          </w:rPr>
          <w:delText>Mission Operations Services</w:delText>
        </w:r>
        <w:bookmarkStart w:id="4775" w:name="_Toc185348842"/>
        <w:bookmarkStart w:id="4776" w:name="_Toc185427950"/>
        <w:bookmarkStart w:id="4777" w:name="_Toc185497591"/>
        <w:bookmarkStart w:id="4778" w:name="_Toc185498791"/>
        <w:bookmarkStart w:id="4779" w:name="_Toc185499991"/>
        <w:bookmarkStart w:id="4780" w:name="_Toc185501192"/>
        <w:bookmarkStart w:id="4781" w:name="_Toc185502397"/>
        <w:bookmarkStart w:id="4782" w:name="_Toc186030657"/>
        <w:bookmarkStart w:id="4783" w:name="_Toc186031863"/>
        <w:bookmarkStart w:id="4784" w:name="_Toc186033069"/>
        <w:bookmarkStart w:id="4785" w:name="_Toc186045567"/>
        <w:bookmarkStart w:id="4786" w:name="_Toc186456327"/>
        <w:bookmarkStart w:id="4787" w:name="_Toc186469972"/>
        <w:bookmarkStart w:id="4788" w:name="_Toc186644483"/>
        <w:bookmarkEnd w:id="4771"/>
        <w:bookmarkEnd w:id="4772"/>
        <w:bookmarkEnd w:id="4773"/>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del>
    </w:p>
    <w:p w14:paraId="2B7B5B39" w14:textId="5DA64CBE" w:rsidR="00A3142A" w:rsidRPr="004424B1" w:rsidDel="0054793D" w:rsidRDefault="00A3142A" w:rsidP="00A3142A">
      <w:pPr>
        <w:rPr>
          <w:del w:id="4789" w:author="Quinten Van Woerkom" w:date="2024-12-17T15:21:00Z" w16du:dateUtc="2024-12-17T14:21:00Z"/>
          <w:lang w:val="en-GB"/>
        </w:rPr>
      </w:pPr>
      <w:del w:id="4790" w:author="Quinten Van Woerkom" w:date="2024-12-17T15:21:00Z" w16du:dateUtc="2024-12-17T14:21:00Z">
        <w:r w:rsidRPr="004424B1" w:rsidDel="0054793D">
          <w:rPr>
            <w:lang w:val="en-GB"/>
          </w:rPr>
          <w:delText xml:space="preserve">The </w:delText>
        </w:r>
        <w:r w:rsidRPr="004424B1" w:rsidDel="0054793D">
          <w:rPr>
            <w:rStyle w:val="Acronym"/>
            <w:lang w:val="en-GB"/>
          </w:rPr>
          <w:delText>MO</w:delText>
        </w:r>
        <w:r w:rsidRPr="004424B1" w:rsidDel="0054793D">
          <w:rPr>
            <w:lang w:val="en-GB"/>
          </w:rPr>
          <w:delText xml:space="preserve"> Services Concept provides a standard framework for the specification of end-to-end services between </w:delText>
        </w:r>
        <w:r w:rsidR="00D133F6" w:rsidRPr="004424B1" w:rsidDel="0054793D">
          <w:rPr>
            <w:lang w:val="en-GB"/>
          </w:rPr>
          <w:delText>m</w:delText>
        </w:r>
        <w:r w:rsidRPr="004424B1" w:rsidDel="0054793D">
          <w:rPr>
            <w:lang w:val="en-GB"/>
          </w:rPr>
          <w:delText xml:space="preserve">ission </w:delText>
        </w:r>
        <w:r w:rsidR="00D133F6" w:rsidRPr="004424B1" w:rsidDel="0054793D">
          <w:rPr>
            <w:lang w:val="en-GB"/>
          </w:rPr>
          <w:delText>o</w:delText>
        </w:r>
        <w:r w:rsidRPr="004424B1" w:rsidDel="0054793D">
          <w:rPr>
            <w:lang w:val="en-GB"/>
          </w:rPr>
          <w:delText xml:space="preserve">perations applications (reference </w:delText>
        </w:r>
        <w:r w:rsidR="00F1740F" w:rsidRPr="004424B1" w:rsidDel="0054793D">
          <w:rPr>
            <w:lang w:val="en-GB"/>
          </w:rPr>
          <w:fldChar w:fldCharType="begin"/>
        </w:r>
        <w:r w:rsidR="00F1740F" w:rsidRPr="004424B1" w:rsidDel="0054793D">
          <w:rPr>
            <w:lang w:val="en-GB"/>
          </w:rPr>
          <w:delInstrText xml:space="preserve"> REF R_520x0g3MoServicesConcept \h </w:delInstrText>
        </w:r>
        <w:r w:rsidR="00070AC5" w:rsidDel="0054793D">
          <w:rPr>
            <w:lang w:val="en-GB"/>
          </w:rPr>
          <w:delInstrText xml:space="preserve"> \* MERGEFORMAT </w:delInstrText>
        </w:r>
        <w:r w:rsidR="00F1740F" w:rsidRPr="004424B1" w:rsidDel="0054793D">
          <w:rPr>
            <w:lang w:val="en-GB"/>
          </w:rPr>
        </w:r>
        <w:r w:rsidR="00F1740F" w:rsidRPr="004424B1" w:rsidDel="0054793D">
          <w:rPr>
            <w:lang w:val="en-GB"/>
          </w:rPr>
          <w:fldChar w:fldCharType="separate"/>
        </w:r>
        <w:r w:rsidR="00BF1AC4" w:rsidRPr="004424B1" w:rsidDel="0054793D">
          <w:rPr>
            <w:lang w:val="en-GB"/>
          </w:rPr>
          <w:delText>[</w:delText>
        </w:r>
        <w:r w:rsidR="00BF1AC4" w:rsidDel="0054793D">
          <w:rPr>
            <w:noProof/>
            <w:lang w:val="en-GB"/>
          </w:rPr>
          <w:delText>D1</w:delText>
        </w:r>
        <w:r w:rsidR="00BF1AC4" w:rsidRPr="004424B1" w:rsidDel="0054793D">
          <w:rPr>
            <w:lang w:val="en-GB"/>
          </w:rPr>
          <w:delText>]</w:delText>
        </w:r>
        <w:r w:rsidR="00F1740F" w:rsidRPr="004424B1" w:rsidDel="0054793D">
          <w:rPr>
            <w:lang w:val="en-GB"/>
          </w:rPr>
          <w:fldChar w:fldCharType="end"/>
        </w:r>
        <w:r w:rsidRPr="004424B1" w:rsidDel="0054793D">
          <w:rPr>
            <w:lang w:val="en-GB"/>
          </w:rPr>
          <w:delText>)</w:delText>
        </w:r>
        <w:r w:rsidR="00B761A9" w:rsidRPr="004424B1" w:rsidDel="0054793D">
          <w:rPr>
            <w:lang w:val="en-GB"/>
          </w:rPr>
          <w:delText xml:space="preserve">.  </w:delText>
        </w:r>
        <w:r w:rsidRPr="004424B1" w:rsidDel="0054793D">
          <w:rPr>
            <w:lang w:val="en-GB"/>
          </w:rPr>
          <w:delText>MO</w:delText>
        </w:r>
        <w:r w:rsidR="00D133F6" w:rsidRPr="004424B1" w:rsidDel="0054793D">
          <w:rPr>
            <w:lang w:val="en-GB"/>
          </w:rPr>
          <w:delText xml:space="preserve"> se</w:delText>
        </w:r>
        <w:r w:rsidRPr="004424B1" w:rsidDel="0054793D">
          <w:rPr>
            <w:lang w:val="en-GB"/>
          </w:rPr>
          <w:delText xml:space="preserve">rvices are defined in terms of a </w:delText>
        </w:r>
        <w:r w:rsidRPr="004424B1" w:rsidDel="0054793D">
          <w:rPr>
            <w:rStyle w:val="Acronym"/>
            <w:lang w:val="en-GB"/>
          </w:rPr>
          <w:delText>MAL</w:delText>
        </w:r>
        <w:r w:rsidRPr="004424B1" w:rsidDel="0054793D">
          <w:rPr>
            <w:lang w:val="en-GB"/>
          </w:rPr>
          <w:delText xml:space="preserve"> (reference </w:delText>
        </w:r>
        <w:r w:rsidR="00F1740F" w:rsidRPr="004424B1" w:rsidDel="0054793D">
          <w:rPr>
            <w:lang w:val="en-GB"/>
          </w:rPr>
          <w:fldChar w:fldCharType="begin"/>
        </w:r>
        <w:r w:rsidR="00D87DDF" w:rsidRPr="004424B1" w:rsidDel="0054793D">
          <w:rPr>
            <w:lang w:val="en-GB"/>
          </w:rPr>
          <w:delInstrText>REF R_521x0b3MoMal \h</w:delInstrText>
        </w:r>
        <w:r w:rsidR="00070AC5" w:rsidDel="0054793D">
          <w:rPr>
            <w:lang w:val="en-GB"/>
          </w:rPr>
          <w:delInstrText xml:space="preserve"> \* MERGEFORMAT </w:delInstrText>
        </w:r>
        <w:r w:rsidR="00F1740F" w:rsidRPr="004424B1" w:rsidDel="0054793D">
          <w:rPr>
            <w:lang w:val="en-GB"/>
          </w:rPr>
        </w:r>
        <w:r w:rsidR="00F1740F" w:rsidRPr="004424B1" w:rsidDel="0054793D">
          <w:rPr>
            <w:lang w:val="en-GB"/>
          </w:rPr>
          <w:fldChar w:fldCharType="separate"/>
        </w:r>
        <w:r w:rsidR="00BF1AC4" w:rsidRPr="004424B1" w:rsidDel="0054793D">
          <w:rPr>
            <w:lang w:val="en-GB"/>
          </w:rPr>
          <w:delText>[</w:delText>
        </w:r>
        <w:r w:rsidR="00BF1AC4" w:rsidDel="0054793D">
          <w:rPr>
            <w:noProof/>
            <w:lang w:val="en-GB"/>
          </w:rPr>
          <w:delText>2</w:delText>
        </w:r>
        <w:r w:rsidR="00BF1AC4" w:rsidRPr="004424B1" w:rsidDel="0054793D">
          <w:rPr>
            <w:lang w:val="en-GB"/>
          </w:rPr>
          <w:delText>]</w:delText>
        </w:r>
        <w:r w:rsidR="00F1740F" w:rsidRPr="004424B1" w:rsidDel="0054793D">
          <w:rPr>
            <w:lang w:val="en-GB"/>
          </w:rPr>
          <w:fldChar w:fldCharType="end"/>
        </w:r>
        <w:r w:rsidRPr="004424B1" w:rsidDel="0054793D">
          <w:rPr>
            <w:lang w:val="en-GB"/>
          </w:rPr>
          <w:delText>), which provides a means of specifying data and service interfaces in an implementation, encoding</w:delText>
        </w:r>
        <w:r w:rsidR="001A0829" w:rsidRPr="004424B1" w:rsidDel="0054793D">
          <w:rPr>
            <w:lang w:val="en-GB"/>
          </w:rPr>
          <w:delText>,</w:delText>
        </w:r>
        <w:r w:rsidRPr="004424B1" w:rsidDel="0054793D">
          <w:rPr>
            <w:lang w:val="en-GB"/>
          </w:rPr>
          <w:delText xml:space="preserve"> and communication agnostic manner.</w:delText>
        </w:r>
        <w:bookmarkStart w:id="4791" w:name="_Toc185348843"/>
        <w:bookmarkStart w:id="4792" w:name="_Toc185427951"/>
        <w:bookmarkStart w:id="4793" w:name="_Toc185497592"/>
        <w:bookmarkStart w:id="4794" w:name="_Toc185498792"/>
        <w:bookmarkStart w:id="4795" w:name="_Toc185499992"/>
        <w:bookmarkStart w:id="4796" w:name="_Toc185501193"/>
        <w:bookmarkStart w:id="4797" w:name="_Toc185502398"/>
        <w:bookmarkStart w:id="4798" w:name="_Toc186030658"/>
        <w:bookmarkStart w:id="4799" w:name="_Toc186031864"/>
        <w:bookmarkStart w:id="4800" w:name="_Toc186033070"/>
        <w:bookmarkStart w:id="4801" w:name="_Toc186045568"/>
        <w:bookmarkStart w:id="4802" w:name="_Toc186456328"/>
        <w:bookmarkStart w:id="4803" w:name="_Toc186469973"/>
        <w:bookmarkStart w:id="4804" w:name="_Toc186644484"/>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del>
    </w:p>
    <w:p w14:paraId="449037B0" w14:textId="05107262" w:rsidR="00967B65" w:rsidRPr="004424B1" w:rsidDel="0054793D" w:rsidRDefault="00330C89" w:rsidP="00A3142A">
      <w:pPr>
        <w:rPr>
          <w:del w:id="4805" w:author="Quinten Van Woerkom" w:date="2024-12-17T15:21:00Z" w16du:dateUtc="2024-12-17T14:21:00Z"/>
          <w:lang w:val="en-GB"/>
        </w:rPr>
      </w:pPr>
      <w:del w:id="4806" w:author="Quinten Van Woerkom" w:date="2024-12-17T15:21:00Z" w16du:dateUtc="2024-12-17T14:21:00Z">
        <w:r w:rsidRPr="004424B1" w:rsidDel="0054793D">
          <w:rPr>
            <w:lang w:val="en-GB"/>
          </w:rPr>
          <w:delText>F</w:delText>
        </w:r>
        <w:r w:rsidR="00967B65" w:rsidRPr="004424B1" w:rsidDel="0054793D">
          <w:rPr>
            <w:lang w:val="en-GB"/>
          </w:rPr>
          <w:delText xml:space="preserve">igure </w:delText>
        </w:r>
        <w:r w:rsidRPr="004424B1" w:rsidDel="0054793D">
          <w:rPr>
            <w:lang w:val="en-GB"/>
          </w:rPr>
          <w:fldChar w:fldCharType="begin"/>
        </w:r>
        <w:r w:rsidRPr="004424B1" w:rsidDel="0054793D">
          <w:rPr>
            <w:lang w:val="en-GB"/>
          </w:rPr>
          <w:delInstrText xml:space="preserve"> REF F_203MOMPSServicesGenericProtocolStack \h </w:delInstrText>
        </w:r>
        <w:r w:rsidR="00070AC5" w:rsidDel="0054793D">
          <w:rPr>
            <w:lang w:val="en-GB"/>
          </w:rPr>
          <w:delInstrText xml:space="preserve"> \* MERGEFORMAT </w:delInstrText>
        </w:r>
        <w:r w:rsidRPr="004424B1" w:rsidDel="0054793D">
          <w:rPr>
            <w:lang w:val="en-GB"/>
          </w:rPr>
        </w:r>
        <w:r w:rsidRPr="004424B1" w:rsidDel="0054793D">
          <w:rPr>
            <w:lang w:val="en-GB"/>
          </w:rPr>
          <w:fldChar w:fldCharType="separate"/>
        </w:r>
        <w:r w:rsidR="00BF1AC4" w:rsidDel="0054793D">
          <w:rPr>
            <w:noProof/>
            <w:lang w:val="en-GB"/>
          </w:rPr>
          <w:delText>2</w:delText>
        </w:r>
        <w:r w:rsidR="00BF1AC4" w:rsidRPr="004424B1" w:rsidDel="0054793D">
          <w:rPr>
            <w:lang w:val="en-GB"/>
          </w:rPr>
          <w:noBreakHyphen/>
        </w:r>
        <w:r w:rsidR="00BF1AC4" w:rsidDel="0054793D">
          <w:rPr>
            <w:noProof/>
            <w:lang w:val="en-GB"/>
          </w:rPr>
          <w:delText>3</w:delText>
        </w:r>
        <w:r w:rsidRPr="004424B1" w:rsidDel="0054793D">
          <w:rPr>
            <w:lang w:val="en-GB"/>
          </w:rPr>
          <w:fldChar w:fldCharType="end"/>
        </w:r>
        <w:r w:rsidRPr="004424B1" w:rsidDel="0054793D">
          <w:rPr>
            <w:lang w:val="en-GB"/>
          </w:rPr>
          <w:delText xml:space="preserve"> </w:delText>
        </w:r>
        <w:r w:rsidR="00967B65" w:rsidRPr="004424B1" w:rsidDel="0054793D">
          <w:rPr>
            <w:lang w:val="en-GB"/>
          </w:rPr>
          <w:delText>is</w:delText>
        </w:r>
      </w:del>
      <w:del w:id="4807" w:author="Quinten Van Woerkom" w:date="2024-11-27T11:24:00Z" w16du:dateUtc="2024-11-27T10:24:00Z">
        <w:r w:rsidR="00967B65" w:rsidRPr="004424B1" w:rsidDel="00C12EDE">
          <w:rPr>
            <w:lang w:val="en-GB"/>
          </w:rPr>
          <w:delText xml:space="preserve"> taken from</w:delText>
        </w:r>
      </w:del>
      <w:del w:id="4808" w:author="Quinten Van Woerkom" w:date="2024-12-17T15:21:00Z" w16du:dateUtc="2024-12-17T14:21:00Z">
        <w:r w:rsidR="00967B65" w:rsidRPr="004424B1" w:rsidDel="0054793D">
          <w:rPr>
            <w:lang w:val="en-GB"/>
          </w:rPr>
          <w:delText xml:space="preserve"> the CCSDS Application </w:delText>
        </w:r>
        <w:r w:rsidR="00B97075" w:rsidRPr="004424B1" w:rsidDel="0054793D">
          <w:rPr>
            <w:lang w:val="en-GB"/>
          </w:rPr>
          <w:delText xml:space="preserve">and </w:delText>
        </w:r>
        <w:r w:rsidR="00967B65" w:rsidRPr="004424B1" w:rsidDel="0054793D">
          <w:rPr>
            <w:lang w:val="en-GB"/>
          </w:rPr>
          <w:delText xml:space="preserve">Support Layer </w:delText>
        </w:r>
        <w:r w:rsidR="00B97075" w:rsidRPr="004424B1" w:rsidDel="0054793D">
          <w:rPr>
            <w:lang w:val="en-GB"/>
          </w:rPr>
          <w:delText xml:space="preserve">Architecture </w:delText>
        </w:r>
        <w:r w:rsidR="00DC49EF" w:rsidRPr="004424B1" w:rsidDel="0054793D">
          <w:rPr>
            <w:lang w:val="en-GB"/>
          </w:rPr>
          <w:delText>(reference</w:delText>
        </w:r>
        <w:r w:rsidR="007C678F" w:rsidDel="0054793D">
          <w:rPr>
            <w:lang w:val="en-GB"/>
          </w:rPr>
          <w:delText> </w:delText>
        </w:r>
        <w:r w:rsidR="00C27E5E" w:rsidRPr="004424B1" w:rsidDel="0054793D">
          <w:rPr>
            <w:lang w:val="en-GB"/>
          </w:rPr>
          <w:fldChar w:fldCharType="begin"/>
        </w:r>
        <w:r w:rsidR="00D43314" w:rsidRPr="004424B1" w:rsidDel="0054793D">
          <w:rPr>
            <w:lang w:val="en-GB"/>
          </w:rPr>
          <w:delInstrText>REF R_371x0g1ApplicationandSupportLayerArchi \h</w:delInstrText>
        </w:r>
        <w:r w:rsidR="00070AC5" w:rsidDel="0054793D">
          <w:rPr>
            <w:lang w:val="en-GB"/>
          </w:rPr>
          <w:delInstrText xml:space="preserve"> \* MERGEFORMAT </w:delInstrText>
        </w:r>
        <w:r w:rsidR="00C27E5E" w:rsidRPr="004424B1" w:rsidDel="0054793D">
          <w:rPr>
            <w:lang w:val="en-GB"/>
          </w:rPr>
        </w:r>
        <w:r w:rsidR="00C27E5E" w:rsidRPr="004424B1" w:rsidDel="0054793D">
          <w:rPr>
            <w:lang w:val="en-GB"/>
          </w:rPr>
          <w:fldChar w:fldCharType="separate"/>
        </w:r>
      </w:del>
      <w:del w:id="4809" w:author="Quinten Van Woerkom" w:date="2024-12-17T10:50:00Z" w16du:dateUtc="2024-12-17T09:50:00Z">
        <w:r w:rsidR="00BF1AC4" w:rsidRPr="004424B1" w:rsidDel="00E46D83">
          <w:rPr>
            <w:lang w:val="en-GB"/>
          </w:rPr>
          <w:delText>[</w:delText>
        </w:r>
        <w:r w:rsidR="00BF1AC4" w:rsidDel="00E46D83">
          <w:rPr>
            <w:noProof/>
            <w:lang w:val="en-GB"/>
          </w:rPr>
          <w:delText>D11</w:delText>
        </w:r>
        <w:r w:rsidR="00BF1AC4" w:rsidRPr="004424B1" w:rsidDel="00E46D83">
          <w:rPr>
            <w:lang w:val="en-GB"/>
          </w:rPr>
          <w:delText>]</w:delText>
        </w:r>
      </w:del>
      <w:del w:id="4810" w:author="Quinten Van Woerkom" w:date="2024-12-17T15:21:00Z" w16du:dateUtc="2024-12-17T14:21:00Z">
        <w:r w:rsidR="00C27E5E" w:rsidRPr="004424B1" w:rsidDel="0054793D">
          <w:rPr>
            <w:lang w:val="en-GB"/>
          </w:rPr>
          <w:fldChar w:fldCharType="end"/>
        </w:r>
        <w:r w:rsidR="00DC49EF" w:rsidRPr="004424B1" w:rsidDel="0054793D">
          <w:rPr>
            <w:lang w:val="en-GB"/>
          </w:rPr>
          <w:delText>)</w:delText>
        </w:r>
        <w:r w:rsidR="00F318C5" w:rsidRPr="004424B1" w:rsidDel="0054793D">
          <w:rPr>
            <w:lang w:val="en-GB"/>
          </w:rPr>
          <w:delText xml:space="preserve"> and shows the generic protocol stack for the MPS services</w:delText>
        </w:r>
        <w:r w:rsidR="00DC49EF" w:rsidRPr="004424B1" w:rsidDel="0054793D">
          <w:rPr>
            <w:lang w:val="en-GB"/>
          </w:rPr>
          <w:delText>.</w:delText>
        </w:r>
        <w:bookmarkStart w:id="4811" w:name="_Toc185348844"/>
        <w:bookmarkStart w:id="4812" w:name="_Toc185427952"/>
        <w:bookmarkStart w:id="4813" w:name="_Toc185497593"/>
        <w:bookmarkStart w:id="4814" w:name="_Toc185498793"/>
        <w:bookmarkStart w:id="4815" w:name="_Toc185499993"/>
        <w:bookmarkStart w:id="4816" w:name="_Toc185501194"/>
        <w:bookmarkStart w:id="4817" w:name="_Toc185502399"/>
        <w:bookmarkStart w:id="4818" w:name="_Toc186030659"/>
        <w:bookmarkStart w:id="4819" w:name="_Toc186031865"/>
        <w:bookmarkStart w:id="4820" w:name="_Toc186033071"/>
        <w:bookmarkStart w:id="4821" w:name="_Toc186045569"/>
        <w:bookmarkStart w:id="4822" w:name="_Toc186456329"/>
        <w:bookmarkStart w:id="4823" w:name="_Toc186469974"/>
        <w:bookmarkStart w:id="4824" w:name="_Toc186644485"/>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del>
    </w:p>
    <w:p w14:paraId="36675FB1" w14:textId="4DB6C670" w:rsidR="00D34DC4" w:rsidRPr="004424B1" w:rsidDel="0054793D" w:rsidRDefault="00F43B5F" w:rsidP="00A3142A">
      <w:pPr>
        <w:rPr>
          <w:del w:id="4825" w:author="Quinten Van Woerkom" w:date="2024-12-17T15:21:00Z" w16du:dateUtc="2024-12-17T14:21:00Z"/>
          <w:lang w:val="en-GB"/>
        </w:rPr>
      </w:pPr>
      <w:del w:id="4826" w:author="Quinten Van Woerkom" w:date="2024-11-27T11:25:00Z" w16du:dateUtc="2024-11-27T10:25:00Z">
        <w:r w:rsidRPr="004424B1" w:rsidDel="00C12EDE">
          <w:rPr>
            <w:noProof/>
          </w:rPr>
          <w:lastRenderedPageBreak/>
          <w:drawing>
            <wp:inline distT="0" distB="0" distL="0" distR="0" wp14:anchorId="1CAC93F4" wp14:editId="3EA7A540">
              <wp:extent cx="5723255" cy="277942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3255" cy="2779420"/>
                      </a:xfrm>
                      <a:prstGeom prst="rect">
                        <a:avLst/>
                      </a:prstGeom>
                      <a:noFill/>
                      <a:ln>
                        <a:noFill/>
                      </a:ln>
                    </pic:spPr>
                  </pic:pic>
                </a:graphicData>
              </a:graphic>
            </wp:inline>
          </w:drawing>
        </w:r>
      </w:del>
      <w:bookmarkStart w:id="4827" w:name="_Toc185348845"/>
      <w:bookmarkStart w:id="4828" w:name="_Toc185427953"/>
      <w:bookmarkStart w:id="4829" w:name="_Toc185497594"/>
      <w:bookmarkStart w:id="4830" w:name="_Toc185498794"/>
      <w:bookmarkStart w:id="4831" w:name="_Toc185499994"/>
      <w:bookmarkStart w:id="4832" w:name="_Toc185501195"/>
      <w:bookmarkStart w:id="4833" w:name="_Toc185502400"/>
      <w:bookmarkStart w:id="4834" w:name="_Toc186030660"/>
      <w:bookmarkStart w:id="4835" w:name="_Toc186031866"/>
      <w:bookmarkStart w:id="4836" w:name="_Toc186033072"/>
      <w:bookmarkStart w:id="4837" w:name="_Toc186045570"/>
      <w:bookmarkStart w:id="4838" w:name="_Toc186456330"/>
      <w:bookmarkStart w:id="4839" w:name="_Toc186469975"/>
      <w:bookmarkStart w:id="4840" w:name="_Toc18664448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p>
    <w:p w14:paraId="36CED5CE" w14:textId="32AC97B8" w:rsidR="00D34DC4" w:rsidRPr="004424B1" w:rsidDel="0054793D" w:rsidRDefault="00D65E78" w:rsidP="00D65E78">
      <w:pPr>
        <w:pStyle w:val="FigureTitle"/>
        <w:rPr>
          <w:del w:id="4841" w:author="Quinten Van Woerkom" w:date="2024-12-17T15:21:00Z" w16du:dateUtc="2024-12-17T14:21:00Z"/>
          <w:lang w:val="en-GB"/>
        </w:rPr>
      </w:pPr>
      <w:del w:id="4842" w:author="Quinten Van Woerkom" w:date="2024-12-17T15:21:00Z" w16du:dateUtc="2024-12-17T14:21:00Z">
        <w:r w:rsidRPr="004424B1" w:rsidDel="0054793D">
          <w:rPr>
            <w:lang w:val="en-GB"/>
          </w:rPr>
          <w:delText xml:space="preserve">Figure </w:delText>
        </w:r>
        <w:r w:rsidRPr="004424B1" w:rsidDel="0054793D">
          <w:rPr>
            <w:b w:val="0"/>
            <w:lang w:val="en-GB"/>
          </w:rPr>
          <w:fldChar w:fldCharType="begin"/>
        </w:r>
        <w:r w:rsidRPr="004424B1" w:rsidDel="0054793D">
          <w:rPr>
            <w:lang w:val="en-GB"/>
          </w:rPr>
          <w:delInstrText xml:space="preserve"> STYLEREF "Heading 1"\l \n \t \* MERGEFORMAT </w:delInstrText>
        </w:r>
        <w:r w:rsidRPr="004424B1" w:rsidDel="0054793D">
          <w:rPr>
            <w:b w:val="0"/>
            <w:lang w:val="en-GB"/>
          </w:rPr>
          <w:fldChar w:fldCharType="separate"/>
        </w:r>
        <w:r w:rsidR="00BF1AC4" w:rsidDel="0054793D">
          <w:rPr>
            <w:noProof/>
            <w:lang w:val="en-GB"/>
          </w:rPr>
          <w:delText>2</w:delText>
        </w:r>
        <w:r w:rsidRPr="004424B1" w:rsidDel="0054793D">
          <w:rPr>
            <w:b w:val="0"/>
            <w:lang w:val="en-GB"/>
          </w:rPr>
          <w:fldChar w:fldCharType="end"/>
        </w:r>
        <w:r w:rsidRPr="004424B1" w:rsidDel="0054793D">
          <w:rPr>
            <w:lang w:val="en-GB"/>
          </w:rPr>
          <w:noBreakHyphen/>
        </w:r>
        <w:r w:rsidR="009A416E" w:rsidRPr="004424B1" w:rsidDel="0054793D">
          <w:rPr>
            <w:b w:val="0"/>
            <w:lang w:val="en-GB"/>
          </w:rPr>
          <w:fldChar w:fldCharType="begin"/>
        </w:r>
        <w:r w:rsidR="009A416E" w:rsidRPr="004424B1" w:rsidDel="0054793D">
          <w:rPr>
            <w:lang w:val="en-GB"/>
          </w:rPr>
          <w:delInstrText xml:space="preserve"> SEQ Figure \s 1 \* MERGEFORMAT </w:delInstrText>
        </w:r>
        <w:r w:rsidR="009A416E" w:rsidRPr="004424B1" w:rsidDel="0054793D">
          <w:rPr>
            <w:b w:val="0"/>
            <w:lang w:val="en-GB"/>
          </w:rPr>
          <w:fldChar w:fldCharType="separate"/>
        </w:r>
        <w:r w:rsidR="00BF1AC4" w:rsidDel="0054793D">
          <w:rPr>
            <w:noProof/>
            <w:lang w:val="en-GB"/>
          </w:rPr>
          <w:delText>3</w:delText>
        </w:r>
        <w:r w:rsidR="009A416E" w:rsidRPr="004424B1" w:rsidDel="0054793D">
          <w:rPr>
            <w:b w:val="0"/>
            <w:noProof/>
            <w:lang w:val="en-GB"/>
          </w:rPr>
          <w:fldChar w:fldCharType="end"/>
        </w:r>
        <w:r w:rsidRPr="004424B1" w:rsidDel="0054793D">
          <w:rPr>
            <w:b w:val="0"/>
            <w:lang w:val="en-GB"/>
          </w:rPr>
          <w:fldChar w:fldCharType="begin"/>
        </w:r>
        <w:r w:rsidRPr="004424B1" w:rsidDel="0054793D">
          <w:rPr>
            <w:lang w:val="en-GB"/>
          </w:rPr>
          <w:delInstrText xml:space="preserve"> TC \f G \l 7 "</w:delInstrText>
        </w:r>
        <w:r w:rsidR="009A416E" w:rsidRPr="004424B1" w:rsidDel="0054793D">
          <w:rPr>
            <w:b w:val="0"/>
            <w:lang w:val="en-GB"/>
          </w:rPr>
          <w:fldChar w:fldCharType="begin"/>
        </w:r>
        <w:r w:rsidR="009A416E" w:rsidRPr="004424B1" w:rsidDel="0054793D">
          <w:rPr>
            <w:lang w:val="en-GB"/>
          </w:rPr>
          <w:delInstrText xml:space="preserve"> STYLEREF "Heading 1"\l \n \t \* MERGEFORMAT </w:delInstrText>
        </w:r>
        <w:r w:rsidR="009A416E" w:rsidRPr="004424B1" w:rsidDel="0054793D">
          <w:rPr>
            <w:b w:val="0"/>
            <w:lang w:val="en-GB"/>
          </w:rPr>
          <w:fldChar w:fldCharType="separate"/>
        </w:r>
        <w:bookmarkStart w:id="4843" w:name="_Toc158132058"/>
        <w:r w:rsidR="00BF1AC4" w:rsidDel="0054793D">
          <w:rPr>
            <w:noProof/>
            <w:lang w:val="en-GB"/>
          </w:rPr>
          <w:delInstrText>2</w:delInstrText>
        </w:r>
        <w:r w:rsidR="009A416E" w:rsidRPr="004424B1" w:rsidDel="0054793D">
          <w:rPr>
            <w:b w:val="0"/>
            <w:noProof/>
            <w:lang w:val="en-GB"/>
          </w:rPr>
          <w:fldChar w:fldCharType="end"/>
        </w:r>
        <w:r w:rsidRPr="004424B1" w:rsidDel="0054793D">
          <w:rPr>
            <w:lang w:val="en-GB"/>
          </w:rPr>
          <w:delInstrText>-</w:delInstrText>
        </w:r>
        <w:r w:rsidR="009A416E" w:rsidRPr="004424B1" w:rsidDel="0054793D">
          <w:rPr>
            <w:b w:val="0"/>
            <w:lang w:val="en-GB"/>
          </w:rPr>
          <w:fldChar w:fldCharType="begin"/>
        </w:r>
        <w:r w:rsidR="009A416E" w:rsidRPr="004424B1" w:rsidDel="0054793D">
          <w:rPr>
            <w:lang w:val="en-GB"/>
          </w:rPr>
          <w:delInstrText xml:space="preserve"> SEQ Figure_TOC \s 1 \* MERGEFORMAT </w:delInstrText>
        </w:r>
        <w:r w:rsidR="009A416E" w:rsidRPr="004424B1" w:rsidDel="0054793D">
          <w:rPr>
            <w:b w:val="0"/>
            <w:lang w:val="en-GB"/>
          </w:rPr>
          <w:fldChar w:fldCharType="separate"/>
        </w:r>
        <w:r w:rsidR="00BF1AC4" w:rsidDel="0054793D">
          <w:rPr>
            <w:noProof/>
            <w:lang w:val="en-GB"/>
          </w:rPr>
          <w:delInstrText>3</w:delInstrText>
        </w:r>
        <w:r w:rsidR="009A416E" w:rsidRPr="004424B1" w:rsidDel="0054793D">
          <w:rPr>
            <w:b w:val="0"/>
            <w:noProof/>
            <w:lang w:val="en-GB"/>
          </w:rPr>
          <w:fldChar w:fldCharType="end"/>
        </w:r>
        <w:r w:rsidRPr="004424B1" w:rsidDel="0054793D">
          <w:rPr>
            <w:lang w:val="en-GB"/>
          </w:rPr>
          <w:tab/>
          <w:delInstrText>MO MPS Services Generic Protocol Stack</w:delInstrText>
        </w:r>
        <w:bookmarkStart w:id="4844" w:name="_Toc186046604"/>
        <w:bookmarkStart w:id="4845" w:name="_Toc186046624"/>
        <w:bookmarkStart w:id="4846" w:name="_Toc186046640"/>
        <w:bookmarkStart w:id="4847" w:name="_Toc186457348"/>
        <w:bookmarkStart w:id="4848" w:name="_Toc186470997"/>
        <w:bookmarkStart w:id="4849" w:name="_Toc186645508"/>
        <w:bookmarkEnd w:id="4843"/>
        <w:bookmarkEnd w:id="4844"/>
        <w:bookmarkEnd w:id="4845"/>
        <w:bookmarkEnd w:id="4846"/>
        <w:bookmarkEnd w:id="4847"/>
        <w:bookmarkEnd w:id="4848"/>
        <w:bookmarkEnd w:id="4849"/>
        <w:r w:rsidRPr="004424B1" w:rsidDel="0054793D">
          <w:rPr>
            <w:lang w:val="en-GB"/>
          </w:rPr>
          <w:delInstrText>"</w:delInstrText>
        </w:r>
        <w:r w:rsidRPr="004424B1" w:rsidDel="0054793D">
          <w:rPr>
            <w:b w:val="0"/>
            <w:lang w:val="en-GB"/>
          </w:rPr>
          <w:fldChar w:fldCharType="end"/>
        </w:r>
        <w:r w:rsidRPr="004424B1" w:rsidDel="0054793D">
          <w:rPr>
            <w:lang w:val="en-GB"/>
          </w:rPr>
          <w:delText>:  MO MPS Services Generic Protocol Stack</w:delText>
        </w:r>
        <w:bookmarkStart w:id="4850" w:name="_Toc185348846"/>
        <w:bookmarkStart w:id="4851" w:name="_Toc185427954"/>
        <w:bookmarkStart w:id="4852" w:name="_Toc185497595"/>
        <w:bookmarkStart w:id="4853" w:name="_Toc185498795"/>
        <w:bookmarkStart w:id="4854" w:name="_Toc185499995"/>
        <w:bookmarkStart w:id="4855" w:name="_Toc185501196"/>
        <w:bookmarkStart w:id="4856" w:name="_Toc185502401"/>
        <w:bookmarkStart w:id="4857" w:name="_Toc186030661"/>
        <w:bookmarkStart w:id="4858" w:name="_Toc186031867"/>
        <w:bookmarkStart w:id="4859" w:name="_Toc186033073"/>
        <w:bookmarkStart w:id="4860" w:name="_Toc186045571"/>
        <w:bookmarkStart w:id="4861" w:name="_Toc186456331"/>
        <w:bookmarkStart w:id="4862" w:name="_Toc186469976"/>
        <w:bookmarkStart w:id="4863" w:name="_Toc186644487"/>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del>
    </w:p>
    <w:p w14:paraId="37ED04C5" w14:textId="54F60C1A" w:rsidR="00A3142A" w:rsidRPr="004424B1" w:rsidDel="0054793D" w:rsidRDefault="00A3142A" w:rsidP="00A3142A">
      <w:pPr>
        <w:rPr>
          <w:del w:id="4864" w:author="Quinten Van Woerkom" w:date="2024-12-17T15:21:00Z" w16du:dateUtc="2024-12-17T14:21:00Z"/>
          <w:lang w:val="en-GB"/>
        </w:rPr>
      </w:pPr>
      <w:del w:id="4865" w:author="Quinten Van Woerkom" w:date="2024-12-17T15:21:00Z" w16du:dateUtc="2024-12-17T14:21:00Z">
        <w:r w:rsidRPr="004424B1" w:rsidDel="0054793D">
          <w:rPr>
            <w:lang w:val="en-GB"/>
          </w:rPr>
          <w:delText>The MO MAL defines:</w:delText>
        </w:r>
        <w:bookmarkStart w:id="4866" w:name="_Toc185348847"/>
        <w:bookmarkStart w:id="4867" w:name="_Toc185427955"/>
        <w:bookmarkStart w:id="4868" w:name="_Toc185497596"/>
        <w:bookmarkStart w:id="4869" w:name="_Toc185498796"/>
        <w:bookmarkStart w:id="4870" w:name="_Toc185499996"/>
        <w:bookmarkStart w:id="4871" w:name="_Toc185501197"/>
        <w:bookmarkStart w:id="4872" w:name="_Toc185502402"/>
        <w:bookmarkStart w:id="4873" w:name="_Toc186030662"/>
        <w:bookmarkStart w:id="4874" w:name="_Toc186031868"/>
        <w:bookmarkStart w:id="4875" w:name="_Toc186033074"/>
        <w:bookmarkStart w:id="4876" w:name="_Toc186045572"/>
        <w:bookmarkStart w:id="4877" w:name="_Toc186456332"/>
        <w:bookmarkStart w:id="4878" w:name="_Toc186469977"/>
        <w:bookmarkStart w:id="4879" w:name="_Toc186644488"/>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del>
    </w:p>
    <w:p w14:paraId="1ADCD79B" w14:textId="7E3CA504" w:rsidR="00A3142A" w:rsidRPr="004424B1" w:rsidDel="0054793D" w:rsidRDefault="00A3142A" w:rsidP="003A4612">
      <w:pPr>
        <w:pStyle w:val="List"/>
        <w:numPr>
          <w:ilvl w:val="0"/>
          <w:numId w:val="24"/>
        </w:numPr>
        <w:tabs>
          <w:tab w:val="clear" w:pos="360"/>
          <w:tab w:val="left" w:pos="720"/>
        </w:tabs>
        <w:ind w:left="720"/>
        <w:rPr>
          <w:del w:id="4880" w:author="Quinten Van Woerkom" w:date="2024-12-17T15:21:00Z" w16du:dateUtc="2024-12-17T14:21:00Z"/>
        </w:rPr>
      </w:pPr>
      <w:del w:id="4881" w:author="Quinten Van Woerkom" w:date="2024-12-17T15:21:00Z" w16du:dateUtc="2024-12-17T14:21:00Z">
        <w:r w:rsidRPr="004424B1" w:rsidDel="0054793D">
          <w:delText xml:space="preserve">A set of </w:delText>
        </w:r>
        <w:commentRangeStart w:id="4882"/>
        <w:r w:rsidRPr="004424B1" w:rsidDel="0054793D">
          <w:delText>MAL</w:delText>
        </w:r>
      </w:del>
      <w:del w:id="4883" w:author="Quinten Van Woerkom" w:date="2024-11-27T15:19:00Z" w16du:dateUtc="2024-11-27T14:19:00Z">
        <w:r w:rsidRPr="004424B1" w:rsidDel="00E24696">
          <w:delText xml:space="preserve"> Attribute </w:delText>
        </w:r>
      </w:del>
      <w:del w:id="4884" w:author="Quinten Van Woerkom" w:date="2024-12-17T15:21:00Z" w16du:dateUtc="2024-12-17T14:21:00Z">
        <w:r w:rsidRPr="004424B1" w:rsidDel="0054793D">
          <w:delText>data types</w:delText>
        </w:r>
        <w:commentRangeEnd w:id="4882"/>
        <w:r w:rsidR="00BD578C" w:rsidDel="0054793D">
          <w:rPr>
            <w:rStyle w:val="CommentReference"/>
            <w:lang w:val="en-US" w:eastAsia="en-US"/>
          </w:rPr>
          <w:commentReference w:id="4882"/>
        </w:r>
        <w:r w:rsidRPr="004424B1" w:rsidDel="0054793D">
          <w:delText xml:space="preserve"> that can be used to represent the individual data fields of message structures</w:delText>
        </w:r>
        <w:r w:rsidR="00573EBB" w:rsidRPr="004424B1" w:rsidDel="0054793D">
          <w:delText>;</w:delText>
        </w:r>
        <w:bookmarkStart w:id="4885" w:name="_Toc185348848"/>
        <w:bookmarkStart w:id="4886" w:name="_Toc185427956"/>
        <w:bookmarkStart w:id="4887" w:name="_Toc185497597"/>
        <w:bookmarkStart w:id="4888" w:name="_Toc185498797"/>
        <w:bookmarkStart w:id="4889" w:name="_Toc185499997"/>
        <w:bookmarkStart w:id="4890" w:name="_Toc185501198"/>
        <w:bookmarkStart w:id="4891" w:name="_Toc185502403"/>
        <w:bookmarkStart w:id="4892" w:name="_Toc186030663"/>
        <w:bookmarkStart w:id="4893" w:name="_Toc186031869"/>
        <w:bookmarkStart w:id="4894" w:name="_Toc186033075"/>
        <w:bookmarkStart w:id="4895" w:name="_Toc186045573"/>
        <w:bookmarkStart w:id="4896" w:name="_Toc186456333"/>
        <w:bookmarkStart w:id="4897" w:name="_Toc186469978"/>
        <w:bookmarkStart w:id="4898" w:name="_Toc186644489"/>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del>
    </w:p>
    <w:p w14:paraId="25480736" w14:textId="1205C6B5" w:rsidR="00A3142A" w:rsidRPr="004424B1" w:rsidDel="0054793D" w:rsidRDefault="00A3142A" w:rsidP="003A4612">
      <w:pPr>
        <w:pStyle w:val="List"/>
        <w:numPr>
          <w:ilvl w:val="0"/>
          <w:numId w:val="24"/>
        </w:numPr>
        <w:tabs>
          <w:tab w:val="clear" w:pos="360"/>
          <w:tab w:val="left" w:pos="720"/>
        </w:tabs>
        <w:ind w:left="720"/>
        <w:rPr>
          <w:del w:id="4899" w:author="Quinten Van Woerkom" w:date="2024-12-17T15:21:00Z" w16du:dateUtc="2024-12-17T14:21:00Z"/>
        </w:rPr>
      </w:pPr>
      <w:del w:id="4900" w:author="Quinten Van Woerkom" w:date="2024-12-17T15:21:00Z" w16du:dateUtc="2024-12-17T14:21:00Z">
        <w:r w:rsidRPr="004424B1" w:rsidDel="0054793D">
          <w:delText xml:space="preserve">A set of MAL Interaction patterns that correspond to the </w:delText>
        </w:r>
        <w:r w:rsidR="00C6382B" w:rsidRPr="004424B1" w:rsidDel="0054793D">
          <w:delText xml:space="preserve">message exchange </w:delText>
        </w:r>
        <w:r w:rsidR="00FF48BF" w:rsidRPr="004424B1" w:rsidDel="0054793D">
          <w:delText>behaviour</w:delText>
        </w:r>
        <w:r w:rsidR="00C6382B" w:rsidRPr="004424B1" w:rsidDel="0054793D">
          <w:delText xml:space="preserve"> of individual service operations.</w:delText>
        </w:r>
        <w:bookmarkStart w:id="4901" w:name="_Toc185348849"/>
        <w:bookmarkStart w:id="4902" w:name="_Toc185427957"/>
        <w:bookmarkStart w:id="4903" w:name="_Toc185497598"/>
        <w:bookmarkStart w:id="4904" w:name="_Toc185498798"/>
        <w:bookmarkStart w:id="4905" w:name="_Toc185499998"/>
        <w:bookmarkStart w:id="4906" w:name="_Toc185501199"/>
        <w:bookmarkStart w:id="4907" w:name="_Toc185502404"/>
        <w:bookmarkStart w:id="4908" w:name="_Toc186030664"/>
        <w:bookmarkStart w:id="4909" w:name="_Toc186031870"/>
        <w:bookmarkStart w:id="4910" w:name="_Toc186033076"/>
        <w:bookmarkStart w:id="4911" w:name="_Toc186045574"/>
        <w:bookmarkStart w:id="4912" w:name="_Toc186456334"/>
        <w:bookmarkStart w:id="4913" w:name="_Toc186469979"/>
        <w:bookmarkStart w:id="4914" w:name="_Toc18664449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del>
    </w:p>
    <w:p w14:paraId="57497B68" w14:textId="075BF1AD" w:rsidR="00A3142A" w:rsidRPr="004424B1" w:rsidDel="0054793D" w:rsidRDefault="00A3142A" w:rsidP="00A3142A">
      <w:pPr>
        <w:rPr>
          <w:del w:id="4915" w:author="Quinten Van Woerkom" w:date="2024-12-17T15:21:00Z" w16du:dateUtc="2024-12-17T14:21:00Z"/>
          <w:lang w:val="en-GB"/>
        </w:rPr>
      </w:pPr>
      <w:del w:id="4916" w:author="Quinten Van Woerkom" w:date="2024-12-17T15:21:00Z" w16du:dateUtc="2024-12-17T14:21:00Z">
        <w:r w:rsidRPr="004424B1" w:rsidDel="0054793D">
          <w:rPr>
            <w:lang w:val="en-GB"/>
          </w:rPr>
          <w:delText>The abstract specification of the service interfaces and data can be mapped to a concrete implementation through:</w:delText>
        </w:r>
        <w:bookmarkStart w:id="4917" w:name="_Toc185348850"/>
        <w:bookmarkStart w:id="4918" w:name="_Toc185427958"/>
        <w:bookmarkStart w:id="4919" w:name="_Toc185497599"/>
        <w:bookmarkStart w:id="4920" w:name="_Toc185498799"/>
        <w:bookmarkStart w:id="4921" w:name="_Toc185499999"/>
        <w:bookmarkStart w:id="4922" w:name="_Toc185501200"/>
        <w:bookmarkStart w:id="4923" w:name="_Toc185502405"/>
        <w:bookmarkStart w:id="4924" w:name="_Toc186030665"/>
        <w:bookmarkStart w:id="4925" w:name="_Toc186031871"/>
        <w:bookmarkStart w:id="4926" w:name="_Toc186033077"/>
        <w:bookmarkStart w:id="4927" w:name="_Toc186045575"/>
        <w:bookmarkStart w:id="4928" w:name="_Toc186456335"/>
        <w:bookmarkStart w:id="4929" w:name="_Toc186469980"/>
        <w:bookmarkStart w:id="4930" w:name="_Toc186644491"/>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del>
    </w:p>
    <w:p w14:paraId="391027FD" w14:textId="0A03EDD4" w:rsidR="00C6382B" w:rsidRPr="004424B1" w:rsidDel="0054793D" w:rsidRDefault="00C6382B" w:rsidP="003A4612">
      <w:pPr>
        <w:pStyle w:val="List"/>
        <w:numPr>
          <w:ilvl w:val="0"/>
          <w:numId w:val="81"/>
        </w:numPr>
        <w:tabs>
          <w:tab w:val="clear" w:pos="360"/>
          <w:tab w:val="left" w:pos="720"/>
        </w:tabs>
        <w:ind w:left="720"/>
        <w:rPr>
          <w:del w:id="4931" w:author="Quinten Van Woerkom" w:date="2024-12-17T15:21:00Z" w16du:dateUtc="2024-12-17T14:21:00Z"/>
        </w:rPr>
      </w:pPr>
      <w:del w:id="4932" w:author="Quinten Van Woerkom" w:date="2024-12-17T15:21:00Z" w16du:dateUtc="2024-12-17T14:21:00Z">
        <w:r w:rsidRPr="004424B1" w:rsidDel="0054793D">
          <w:delText xml:space="preserve">a technology binding that defines how the abstract messages (composed of a sequence of MAL </w:delText>
        </w:r>
      </w:del>
      <w:del w:id="4933" w:author="Quinten Van Woerkom" w:date="2024-11-25T14:47:00Z" w16du:dateUtc="2024-11-25T13:47:00Z">
        <w:r w:rsidRPr="004424B1" w:rsidDel="00006133">
          <w:delText>a</w:delText>
        </w:r>
      </w:del>
      <w:del w:id="4934" w:author="Quinten Van Woerkom" w:date="2024-12-17T15:21:00Z" w16du:dateUtc="2024-12-17T14:21:00Z">
        <w:r w:rsidRPr="004424B1" w:rsidDel="0054793D">
          <w:delText>ttributes) are encoded in a concrete format (e.g.</w:delText>
        </w:r>
        <w:r w:rsidR="005A28CE" w:rsidRPr="004424B1" w:rsidDel="0054793D">
          <w:delText>,</w:delText>
        </w:r>
        <w:r w:rsidRPr="004424B1" w:rsidDel="0054793D">
          <w:delText xml:space="preserve"> binary, XML</w:delText>
        </w:r>
        <w:r w:rsidR="00667F46" w:rsidRPr="004424B1" w:rsidDel="0054793D">
          <w:delText>,</w:delText>
        </w:r>
        <w:r w:rsidRPr="004424B1" w:rsidDel="0054793D">
          <w:delText xml:space="preserve"> or ASCII)</w:delText>
        </w:r>
        <w:r w:rsidR="00573EBB" w:rsidRPr="004424B1" w:rsidDel="0054793D">
          <w:delText>;</w:delText>
        </w:r>
        <w:bookmarkStart w:id="4935" w:name="_Toc185348851"/>
        <w:bookmarkStart w:id="4936" w:name="_Toc185427959"/>
        <w:bookmarkStart w:id="4937" w:name="_Toc185497600"/>
        <w:bookmarkStart w:id="4938" w:name="_Toc185498800"/>
        <w:bookmarkStart w:id="4939" w:name="_Toc185500000"/>
        <w:bookmarkStart w:id="4940" w:name="_Toc185501201"/>
        <w:bookmarkStart w:id="4941" w:name="_Toc185502406"/>
        <w:bookmarkStart w:id="4942" w:name="_Toc186030666"/>
        <w:bookmarkStart w:id="4943" w:name="_Toc186031872"/>
        <w:bookmarkStart w:id="4944" w:name="_Toc186033078"/>
        <w:bookmarkStart w:id="4945" w:name="_Toc186045576"/>
        <w:bookmarkStart w:id="4946" w:name="_Toc186456336"/>
        <w:bookmarkStart w:id="4947" w:name="_Toc186469981"/>
        <w:bookmarkStart w:id="4948" w:name="_Toc186644492"/>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del>
    </w:p>
    <w:p w14:paraId="3BDADB45" w14:textId="076B203A" w:rsidR="00A3142A" w:rsidRPr="004424B1" w:rsidDel="0054793D" w:rsidRDefault="00A3142A" w:rsidP="003A4612">
      <w:pPr>
        <w:pStyle w:val="List"/>
        <w:numPr>
          <w:ilvl w:val="0"/>
          <w:numId w:val="81"/>
        </w:numPr>
        <w:tabs>
          <w:tab w:val="clear" w:pos="360"/>
          <w:tab w:val="left" w:pos="720"/>
        </w:tabs>
        <w:ind w:left="720"/>
        <w:rPr>
          <w:del w:id="4949" w:author="Quinten Van Woerkom" w:date="2024-12-17T15:21:00Z" w16du:dateUtc="2024-12-17T14:21:00Z"/>
        </w:rPr>
      </w:pPr>
      <w:del w:id="4950" w:author="Quinten Van Woerkom" w:date="2024-12-17T15:21:00Z" w16du:dateUtc="2024-12-17T14:21:00Z">
        <w:r w:rsidRPr="004424B1" w:rsidDel="0054793D">
          <w:delText>a technology binding that defines how the resulting messages are carried over a concrete message transport protocol</w:delText>
        </w:r>
        <w:r w:rsidR="00C6382B" w:rsidRPr="004424B1" w:rsidDel="0054793D">
          <w:delText xml:space="preserve"> by mapping the standard MAL interaction patterns to that protocol</w:delText>
        </w:r>
        <w:r w:rsidRPr="004424B1" w:rsidDel="0054793D">
          <w:delText>;</w:delText>
        </w:r>
        <w:bookmarkStart w:id="4951" w:name="_Toc185348852"/>
        <w:bookmarkStart w:id="4952" w:name="_Toc185427960"/>
        <w:bookmarkStart w:id="4953" w:name="_Toc185497601"/>
        <w:bookmarkStart w:id="4954" w:name="_Toc185498801"/>
        <w:bookmarkStart w:id="4955" w:name="_Toc185500001"/>
        <w:bookmarkStart w:id="4956" w:name="_Toc185501202"/>
        <w:bookmarkStart w:id="4957" w:name="_Toc185502407"/>
        <w:bookmarkStart w:id="4958" w:name="_Toc186030667"/>
        <w:bookmarkStart w:id="4959" w:name="_Toc186031873"/>
        <w:bookmarkStart w:id="4960" w:name="_Toc186033079"/>
        <w:bookmarkStart w:id="4961" w:name="_Toc186045577"/>
        <w:bookmarkStart w:id="4962" w:name="_Toc186456337"/>
        <w:bookmarkStart w:id="4963" w:name="_Toc186469982"/>
        <w:bookmarkStart w:id="4964" w:name="_Toc186644493"/>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del>
    </w:p>
    <w:p w14:paraId="561AAF0C" w14:textId="104AB23D" w:rsidR="00A3142A" w:rsidRPr="004424B1" w:rsidDel="0054793D" w:rsidRDefault="00A3142A" w:rsidP="003A4612">
      <w:pPr>
        <w:pStyle w:val="List"/>
        <w:numPr>
          <w:ilvl w:val="0"/>
          <w:numId w:val="81"/>
        </w:numPr>
        <w:tabs>
          <w:tab w:val="clear" w:pos="360"/>
          <w:tab w:val="left" w:pos="720"/>
        </w:tabs>
        <w:ind w:left="720"/>
        <w:rPr>
          <w:del w:id="4965" w:author="Quinten Van Woerkom" w:date="2024-12-17T15:21:00Z" w16du:dateUtc="2024-12-17T14:21:00Z"/>
        </w:rPr>
      </w:pPr>
      <w:del w:id="4966" w:author="Quinten Van Woerkom" w:date="2024-12-17T15:21:00Z" w16du:dateUtc="2024-12-17T14:21:00Z">
        <w:r w:rsidRPr="004424B1" w:rsidDel="0054793D">
          <w:delText>a language binding that transforms the abstract service interface into a concrete API for a given programming language (e.g.</w:delText>
        </w:r>
        <w:r w:rsidR="005A28CE" w:rsidRPr="004424B1" w:rsidDel="0054793D">
          <w:delText>,</w:delText>
        </w:r>
        <w:r w:rsidRPr="004424B1" w:rsidDel="0054793D">
          <w:delText xml:space="preserve"> Java, C++ or Python)</w:delText>
        </w:r>
        <w:r w:rsidR="00573EBB" w:rsidRPr="004424B1" w:rsidDel="0054793D">
          <w:delText>.</w:delText>
        </w:r>
        <w:bookmarkStart w:id="4967" w:name="_Toc185348853"/>
        <w:bookmarkStart w:id="4968" w:name="_Toc185427961"/>
        <w:bookmarkStart w:id="4969" w:name="_Toc185497602"/>
        <w:bookmarkStart w:id="4970" w:name="_Toc185498802"/>
        <w:bookmarkStart w:id="4971" w:name="_Toc185500002"/>
        <w:bookmarkStart w:id="4972" w:name="_Toc185501203"/>
        <w:bookmarkStart w:id="4973" w:name="_Toc185502408"/>
        <w:bookmarkStart w:id="4974" w:name="_Toc186030668"/>
        <w:bookmarkStart w:id="4975" w:name="_Toc186031874"/>
        <w:bookmarkStart w:id="4976" w:name="_Toc186033080"/>
        <w:bookmarkStart w:id="4977" w:name="_Toc186045578"/>
        <w:bookmarkStart w:id="4978" w:name="_Toc186456338"/>
        <w:bookmarkStart w:id="4979" w:name="_Toc186469983"/>
        <w:bookmarkStart w:id="4980" w:name="_Toc186644494"/>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del>
    </w:p>
    <w:p w14:paraId="58BA360D" w14:textId="79E8F26B" w:rsidR="00611087" w:rsidRPr="004424B1" w:rsidDel="0054793D" w:rsidRDefault="00182691" w:rsidP="00A3142A">
      <w:pPr>
        <w:rPr>
          <w:del w:id="4981" w:author="Quinten Van Woerkom" w:date="2024-12-17T15:21:00Z" w16du:dateUtc="2024-12-17T14:21:00Z"/>
          <w:lang w:val="en-GB"/>
        </w:rPr>
      </w:pPr>
      <w:del w:id="4982" w:author="Quinten Van Woerkom" w:date="2024-12-17T15:21:00Z" w16du:dateUtc="2024-12-17T14:21:00Z">
        <w:r w:rsidRPr="004424B1" w:rsidDel="0054793D">
          <w:rPr>
            <w:lang w:val="en-GB"/>
          </w:rPr>
          <w:delText xml:space="preserve">Figure </w:delText>
        </w:r>
        <w:r w:rsidR="00D65E78" w:rsidRPr="004424B1" w:rsidDel="0054793D">
          <w:rPr>
            <w:noProof/>
            <w:lang w:val="en-GB"/>
          </w:rPr>
          <w:fldChar w:fldCharType="begin"/>
        </w:r>
        <w:r w:rsidR="00D65E78" w:rsidRPr="004424B1" w:rsidDel="0054793D">
          <w:rPr>
            <w:lang w:val="en-GB"/>
          </w:rPr>
          <w:delInstrText xml:space="preserve"> REF F_203MOMPSServicesGenericProtocolStack \h </w:delInstrText>
        </w:r>
        <w:r w:rsidR="00070AC5" w:rsidDel="0054793D">
          <w:rPr>
            <w:noProof/>
            <w:lang w:val="en-GB"/>
          </w:rPr>
          <w:delInstrText xml:space="preserve"> \* MERGEFORMAT </w:delInstrText>
        </w:r>
        <w:r w:rsidR="00D65E78" w:rsidRPr="004424B1" w:rsidDel="0054793D">
          <w:rPr>
            <w:noProof/>
            <w:lang w:val="en-GB"/>
          </w:rPr>
        </w:r>
        <w:r w:rsidR="00D65E78" w:rsidRPr="004424B1" w:rsidDel="0054793D">
          <w:rPr>
            <w:noProof/>
            <w:lang w:val="en-GB"/>
          </w:rPr>
          <w:fldChar w:fldCharType="separate"/>
        </w:r>
        <w:r w:rsidR="00BF1AC4" w:rsidDel="0054793D">
          <w:rPr>
            <w:noProof/>
            <w:lang w:val="en-GB"/>
          </w:rPr>
          <w:delText>2</w:delText>
        </w:r>
        <w:r w:rsidR="00BF1AC4" w:rsidRPr="004424B1" w:rsidDel="0054793D">
          <w:rPr>
            <w:lang w:val="en-GB"/>
          </w:rPr>
          <w:noBreakHyphen/>
        </w:r>
        <w:r w:rsidR="00BF1AC4" w:rsidDel="0054793D">
          <w:rPr>
            <w:noProof/>
            <w:lang w:val="en-GB"/>
          </w:rPr>
          <w:delText>3</w:delText>
        </w:r>
        <w:r w:rsidR="00D65E78" w:rsidRPr="004424B1" w:rsidDel="0054793D">
          <w:rPr>
            <w:noProof/>
            <w:lang w:val="en-GB"/>
          </w:rPr>
          <w:fldChar w:fldCharType="end"/>
        </w:r>
        <w:r w:rsidR="00D34DC4" w:rsidRPr="004424B1" w:rsidDel="0054793D">
          <w:rPr>
            <w:lang w:val="en-GB"/>
          </w:rPr>
          <w:delText xml:space="preserve"> illustrates a generic deployment of MPS services using the MO service framework</w:delText>
        </w:r>
        <w:r w:rsidR="00E67617" w:rsidRPr="004424B1" w:rsidDel="0054793D">
          <w:rPr>
            <w:lang w:val="en-GB"/>
          </w:rPr>
          <w:delText xml:space="preserve"> with service consumer and provider functions hosted on different deployment nodes</w:delText>
        </w:r>
        <w:r w:rsidR="00D34DC4" w:rsidRPr="004424B1" w:rsidDel="0054793D">
          <w:rPr>
            <w:lang w:val="en-GB"/>
          </w:rPr>
          <w:delText xml:space="preserve">.  MPS specific functions and protocol layers are shown in blue; elements of the </w:delText>
        </w:r>
        <w:r w:rsidR="00280842" w:rsidRPr="004424B1" w:rsidDel="0054793D">
          <w:rPr>
            <w:lang w:val="en-GB"/>
          </w:rPr>
          <w:delText>‘</w:delText>
        </w:r>
        <w:r w:rsidR="00D34DC4" w:rsidRPr="004424B1" w:rsidDel="0054793D">
          <w:rPr>
            <w:lang w:val="en-GB"/>
          </w:rPr>
          <w:delText>vanilla</w:delText>
        </w:r>
        <w:r w:rsidR="00280842" w:rsidRPr="004424B1" w:rsidDel="0054793D">
          <w:rPr>
            <w:lang w:val="en-GB"/>
          </w:rPr>
          <w:delText>’</w:delText>
        </w:r>
        <w:r w:rsidR="00D34DC4" w:rsidRPr="004424B1" w:rsidDel="0054793D">
          <w:rPr>
            <w:lang w:val="en-GB"/>
          </w:rPr>
          <w:delText xml:space="preserve"> MO framework in yellow; and underlying communications infrastructure layers in tan</w:delText>
        </w:r>
        <w:r w:rsidR="00573EBB" w:rsidRPr="004424B1" w:rsidDel="0054793D">
          <w:rPr>
            <w:lang w:val="en-GB"/>
          </w:rPr>
          <w:delText xml:space="preserve"> (light orange)</w:delText>
        </w:r>
        <w:r w:rsidR="00D34DC4" w:rsidRPr="004424B1" w:rsidDel="0054793D">
          <w:rPr>
            <w:lang w:val="en-GB"/>
          </w:rPr>
          <w:delText>.</w:delText>
        </w:r>
        <w:r w:rsidR="00E67617" w:rsidRPr="004424B1" w:rsidDel="0054793D">
          <w:rPr>
            <w:lang w:val="en-GB"/>
          </w:rPr>
          <w:delText xml:space="preserve">  The application level MPS service interaction is shown by the direct interface between service provider and consumer functions, carrying MPS service messages defined in terms of data structures specified in the MPS information model.</w:delText>
        </w:r>
        <w:bookmarkStart w:id="4983" w:name="_Toc185348854"/>
        <w:bookmarkStart w:id="4984" w:name="_Toc185427962"/>
        <w:bookmarkStart w:id="4985" w:name="_Toc185497603"/>
        <w:bookmarkStart w:id="4986" w:name="_Toc185498803"/>
        <w:bookmarkStart w:id="4987" w:name="_Toc185500003"/>
        <w:bookmarkStart w:id="4988" w:name="_Toc185501204"/>
        <w:bookmarkStart w:id="4989" w:name="_Toc185502409"/>
        <w:bookmarkStart w:id="4990" w:name="_Toc186030669"/>
        <w:bookmarkStart w:id="4991" w:name="_Toc186031875"/>
        <w:bookmarkStart w:id="4992" w:name="_Toc186033081"/>
        <w:bookmarkStart w:id="4993" w:name="_Toc186045579"/>
        <w:bookmarkStart w:id="4994" w:name="_Toc186456339"/>
        <w:bookmarkStart w:id="4995" w:name="_Toc186469984"/>
        <w:bookmarkStart w:id="4996" w:name="_Toc186644495"/>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del>
    </w:p>
    <w:p w14:paraId="7AB870A1" w14:textId="0C17D389" w:rsidR="00D34DC4" w:rsidRPr="004424B1" w:rsidDel="0054793D" w:rsidRDefault="00F318C5" w:rsidP="00A3142A">
      <w:pPr>
        <w:rPr>
          <w:del w:id="4997" w:author="Quinten Van Woerkom" w:date="2024-12-17T15:21:00Z" w16du:dateUtc="2024-12-17T14:21:00Z"/>
          <w:lang w:val="en-GB"/>
        </w:rPr>
      </w:pPr>
      <w:del w:id="4998" w:author="Quinten Van Woerkom" w:date="2024-12-17T15:21:00Z" w16du:dateUtc="2024-12-17T14:21:00Z">
        <w:r w:rsidRPr="004424B1" w:rsidDel="0054793D">
          <w:rPr>
            <w:lang w:val="en-GB"/>
          </w:rPr>
          <w:lastRenderedPageBreak/>
          <w:delText>Adopting a single MAL technology binding in any specific deployment ensures on-the-wire interoperability</w:delText>
        </w:r>
        <w:r w:rsidR="005713BC" w:rsidRPr="004424B1" w:rsidDel="0054793D">
          <w:rPr>
            <w:lang w:val="en-GB"/>
          </w:rPr>
          <w:delText>.  Transfer</w:delText>
        </w:r>
        <w:r w:rsidR="00D133F6" w:rsidRPr="004424B1" w:rsidDel="0054793D">
          <w:rPr>
            <w:lang w:val="en-GB"/>
          </w:rPr>
          <w:delText xml:space="preserve"> pr</w:delText>
        </w:r>
        <w:r w:rsidR="005713BC" w:rsidRPr="004424B1" w:rsidDel="0054793D">
          <w:rPr>
            <w:lang w:val="en-GB"/>
          </w:rPr>
          <w:delText xml:space="preserve">otocol equates to the messaging or file transfer service used over the underlying </w:delText>
        </w:r>
        <w:r w:rsidR="006F64E3" w:rsidRPr="004424B1" w:rsidDel="0054793D">
          <w:rPr>
            <w:lang w:val="en-GB"/>
          </w:rPr>
          <w:delText xml:space="preserve">Transport </w:delText>
        </w:r>
        <w:r w:rsidR="005713BC" w:rsidRPr="004424B1" w:rsidDel="0054793D">
          <w:rPr>
            <w:lang w:val="en-GB"/>
          </w:rPr>
          <w:delText xml:space="preserve">and physical </w:delText>
        </w:r>
        <w:r w:rsidR="006F64E3" w:rsidRPr="004424B1" w:rsidDel="0054793D">
          <w:rPr>
            <w:lang w:val="en-GB"/>
          </w:rPr>
          <w:delText>Data Link Layers</w:delText>
        </w:r>
        <w:r w:rsidR="005713BC" w:rsidRPr="004424B1" w:rsidDel="0054793D">
          <w:rPr>
            <w:lang w:val="en-GB"/>
          </w:rPr>
          <w:delText>.  The diagram illustrates how different language bindings can be used by provider and consumer for the service API, as this does not affect the wire level protocol.</w:delText>
        </w:r>
        <w:bookmarkStart w:id="4999" w:name="_Toc185348855"/>
        <w:bookmarkStart w:id="5000" w:name="_Toc185427963"/>
        <w:bookmarkStart w:id="5001" w:name="_Toc185497604"/>
        <w:bookmarkStart w:id="5002" w:name="_Toc185498804"/>
        <w:bookmarkStart w:id="5003" w:name="_Toc185500004"/>
        <w:bookmarkStart w:id="5004" w:name="_Toc185501205"/>
        <w:bookmarkStart w:id="5005" w:name="_Toc185502410"/>
        <w:bookmarkStart w:id="5006" w:name="_Toc186030670"/>
        <w:bookmarkStart w:id="5007" w:name="_Toc186031876"/>
        <w:bookmarkStart w:id="5008" w:name="_Toc186033082"/>
        <w:bookmarkStart w:id="5009" w:name="_Toc186045580"/>
        <w:bookmarkStart w:id="5010" w:name="_Toc186456340"/>
        <w:bookmarkStart w:id="5011" w:name="_Toc186469985"/>
        <w:bookmarkStart w:id="5012" w:name="_Toc186644496"/>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del>
    </w:p>
    <w:p w14:paraId="10C5BD83" w14:textId="467E0040" w:rsidR="00C6382B" w:rsidRPr="004424B1" w:rsidDel="0054793D" w:rsidRDefault="00C6382B" w:rsidP="00A3142A">
      <w:pPr>
        <w:rPr>
          <w:del w:id="5013" w:author="Quinten Van Woerkom" w:date="2024-12-17T15:21:00Z" w16du:dateUtc="2024-12-17T14:21:00Z"/>
          <w:lang w:val="en-GB"/>
        </w:rPr>
      </w:pPr>
      <w:del w:id="5014" w:author="Quinten Van Woerkom" w:date="2024-12-17T15:21:00Z" w16du:dateUtc="2024-12-17T14:21:00Z">
        <w:r w:rsidRPr="004424B1" w:rsidDel="0054793D">
          <w:rPr>
            <w:lang w:val="en-GB"/>
          </w:rPr>
          <w:delText>It is noted that while the MAL may be implemented as a specific software layer for reasons of maintainability and reusability, it is not a requirement to do so.  The MAL may be used as an abstract specification that enables transformation of the service specification by the applied technology bindings into a concrete implementation of that se</w:delText>
        </w:r>
        <w:r w:rsidR="00E67617" w:rsidRPr="004424B1" w:rsidDel="0054793D">
          <w:rPr>
            <w:lang w:val="en-GB"/>
          </w:rPr>
          <w:delText>rvice with no distinct MAL layer.  The MO MPS, MO MAL</w:delText>
        </w:r>
        <w:r w:rsidR="001A0829" w:rsidRPr="004424B1" w:rsidDel="0054793D">
          <w:rPr>
            <w:lang w:val="en-GB"/>
          </w:rPr>
          <w:delText>,</w:delText>
        </w:r>
        <w:r w:rsidR="00E67617" w:rsidRPr="004424B1" w:rsidDel="0054793D">
          <w:rPr>
            <w:lang w:val="en-GB"/>
          </w:rPr>
          <w:delText xml:space="preserve"> and MAL technology binding layers in the diagram are effectively combined into a single software component</w:delText>
        </w:r>
        <w:r w:rsidRPr="004424B1" w:rsidDel="0054793D">
          <w:rPr>
            <w:lang w:val="en-GB"/>
          </w:rPr>
          <w:delText xml:space="preserve">.  This is an important distinction for deployment contexts </w:delText>
        </w:r>
        <w:r w:rsidR="00740740" w:rsidRPr="004424B1" w:rsidDel="0054793D">
          <w:rPr>
            <w:lang w:val="en-GB"/>
          </w:rPr>
          <w:delText>where the implementation is required to be both compact and efficient, such as on</w:delText>
        </w:r>
        <w:r w:rsidR="00113792" w:rsidRPr="004424B1" w:rsidDel="0054793D">
          <w:rPr>
            <w:lang w:val="en-GB"/>
          </w:rPr>
          <w:delText xml:space="preserve"> </w:delText>
        </w:r>
        <w:r w:rsidR="00740740" w:rsidRPr="004424B1" w:rsidDel="0054793D">
          <w:rPr>
            <w:lang w:val="en-GB"/>
          </w:rPr>
          <w:delText>board a spacecraft.</w:delText>
        </w:r>
        <w:bookmarkStart w:id="5015" w:name="_Toc185348856"/>
        <w:bookmarkStart w:id="5016" w:name="_Toc185427964"/>
        <w:bookmarkStart w:id="5017" w:name="_Toc185497605"/>
        <w:bookmarkStart w:id="5018" w:name="_Toc185498805"/>
        <w:bookmarkStart w:id="5019" w:name="_Toc185500005"/>
        <w:bookmarkStart w:id="5020" w:name="_Toc185501206"/>
        <w:bookmarkStart w:id="5021" w:name="_Toc185502411"/>
        <w:bookmarkStart w:id="5022" w:name="_Toc186030671"/>
        <w:bookmarkStart w:id="5023" w:name="_Toc186031877"/>
        <w:bookmarkStart w:id="5024" w:name="_Toc186033083"/>
        <w:bookmarkStart w:id="5025" w:name="_Toc186045581"/>
        <w:bookmarkStart w:id="5026" w:name="_Toc186456341"/>
        <w:bookmarkStart w:id="5027" w:name="_Toc186469986"/>
        <w:bookmarkStart w:id="5028" w:name="_Toc186644497"/>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del>
    </w:p>
    <w:p w14:paraId="0D040929" w14:textId="5B804468" w:rsidR="004975CA" w:rsidRPr="004424B1" w:rsidDel="0054793D" w:rsidRDefault="004975CA" w:rsidP="004975CA">
      <w:pPr>
        <w:rPr>
          <w:del w:id="5029" w:author="Quinten Van Woerkom" w:date="2024-12-17T15:21:00Z" w16du:dateUtc="2024-12-17T14:21:00Z"/>
          <w:lang w:val="en-GB"/>
        </w:rPr>
      </w:pPr>
      <w:del w:id="5030" w:author="Quinten Van Woerkom" w:date="2024-12-17T15:21:00Z" w16du:dateUtc="2024-12-17T14:21:00Z">
        <w:r w:rsidRPr="004424B1" w:rsidDel="0054793D">
          <w:rPr>
            <w:lang w:val="en-GB"/>
          </w:rPr>
          <w:delText>An MO</w:delText>
        </w:r>
        <w:r w:rsidR="00D133F6" w:rsidRPr="004424B1" w:rsidDel="0054793D">
          <w:rPr>
            <w:lang w:val="en-GB"/>
          </w:rPr>
          <w:delText xml:space="preserve"> ob</w:delText>
        </w:r>
        <w:r w:rsidRPr="004424B1" w:rsidDel="0054793D">
          <w:rPr>
            <w:lang w:val="en-GB"/>
          </w:rPr>
          <w:delText>ject is an entity defined within the information model of an MO compliant service specification that has a unique identity enabling it to be referenced by other MO</w:delText>
        </w:r>
        <w:r w:rsidR="00D133F6" w:rsidRPr="004424B1" w:rsidDel="0054793D">
          <w:rPr>
            <w:lang w:val="en-GB"/>
          </w:rPr>
          <w:delText xml:space="preserve"> ob</w:delText>
        </w:r>
        <w:r w:rsidRPr="004424B1" w:rsidDel="0054793D">
          <w:rPr>
            <w:lang w:val="en-GB"/>
          </w:rPr>
          <w:delText xml:space="preserve">jects and in the body of MO service messages.  The </w:delText>
        </w:r>
        <w:r w:rsidRPr="004424B1" w:rsidDel="0054793D">
          <w:rPr>
            <w:rStyle w:val="Term"/>
            <w:lang w:val="en-GB"/>
          </w:rPr>
          <w:delText>identity</w:delText>
        </w:r>
        <w:r w:rsidRPr="004424B1" w:rsidDel="0054793D">
          <w:rPr>
            <w:lang w:val="en-GB"/>
          </w:rPr>
          <w:delText xml:space="preserve"> of an MO</w:delText>
        </w:r>
        <w:r w:rsidR="00D133F6" w:rsidRPr="004424B1" w:rsidDel="0054793D">
          <w:rPr>
            <w:lang w:val="en-GB"/>
          </w:rPr>
          <w:delText xml:space="preserve"> ob</w:delText>
        </w:r>
        <w:r w:rsidRPr="004424B1" w:rsidDel="0054793D">
          <w:rPr>
            <w:lang w:val="en-GB"/>
          </w:rPr>
          <w:delText>ject is defined by its</w:delText>
        </w:r>
        <w:r w:rsidR="00A754F8" w:rsidRPr="004424B1" w:rsidDel="0054793D">
          <w:rPr>
            <w:lang w:val="en-GB"/>
          </w:rPr>
          <w:delText xml:space="preserve"> type and unique </w:delText>
        </w:r>
        <w:r w:rsidR="00A754F8" w:rsidRPr="004424B1" w:rsidDel="0054793D">
          <w:rPr>
            <w:rStyle w:val="Term"/>
            <w:lang w:val="en-GB"/>
          </w:rPr>
          <w:delText>k</w:delText>
        </w:r>
        <w:r w:rsidR="00CC0F62" w:rsidRPr="004424B1" w:rsidDel="0054793D">
          <w:rPr>
            <w:rStyle w:val="Term"/>
            <w:lang w:val="en-GB"/>
          </w:rPr>
          <w:delText>ey</w:delText>
        </w:r>
        <w:r w:rsidRPr="004424B1" w:rsidDel="0054793D">
          <w:rPr>
            <w:lang w:val="en-GB"/>
          </w:rPr>
          <w:delText xml:space="preserve">, scoped by its </w:delText>
        </w:r>
        <w:r w:rsidR="0000119A" w:rsidRPr="004424B1" w:rsidDel="0054793D">
          <w:rPr>
            <w:rStyle w:val="Term"/>
            <w:lang w:val="en-GB"/>
          </w:rPr>
          <w:delText>area</w:delText>
        </w:r>
        <w:r w:rsidR="0000119A" w:rsidRPr="004424B1" w:rsidDel="0054793D">
          <w:rPr>
            <w:lang w:val="en-GB"/>
          </w:rPr>
          <w:delText xml:space="preserve">, </w:delText>
        </w:r>
        <w:r w:rsidRPr="004424B1" w:rsidDel="0054793D">
          <w:rPr>
            <w:rStyle w:val="Term"/>
            <w:lang w:val="en-GB"/>
          </w:rPr>
          <w:delText>domain</w:delText>
        </w:r>
        <w:r w:rsidR="0000119A" w:rsidRPr="004424B1" w:rsidDel="0054793D">
          <w:rPr>
            <w:lang w:val="en-GB"/>
          </w:rPr>
          <w:delText xml:space="preserve"> </w:delText>
        </w:r>
        <w:r w:rsidRPr="004424B1" w:rsidDel="0054793D">
          <w:rPr>
            <w:lang w:val="en-GB"/>
          </w:rPr>
          <w:delText xml:space="preserve">and optionally by a </w:delText>
        </w:r>
        <w:r w:rsidR="00E97EE2" w:rsidRPr="004424B1" w:rsidDel="0054793D">
          <w:rPr>
            <w:rStyle w:val="Term"/>
            <w:lang w:val="en-GB"/>
          </w:rPr>
          <w:delText>v</w:delText>
        </w:r>
        <w:r w:rsidRPr="004424B1" w:rsidDel="0054793D">
          <w:rPr>
            <w:rStyle w:val="Term"/>
            <w:lang w:val="en-GB"/>
          </w:rPr>
          <w:delText>ersion</w:delText>
        </w:r>
        <w:r w:rsidRPr="004424B1" w:rsidDel="0054793D">
          <w:rPr>
            <w:lang w:val="en-GB"/>
          </w:rPr>
          <w:delText>.  The specification of a service-specific MO</w:delText>
        </w:r>
        <w:r w:rsidR="00D133F6" w:rsidRPr="004424B1" w:rsidDel="0054793D">
          <w:rPr>
            <w:lang w:val="en-GB"/>
          </w:rPr>
          <w:delText xml:space="preserve"> ob</w:delText>
        </w:r>
        <w:r w:rsidRPr="004424B1" w:rsidDel="0054793D">
          <w:rPr>
            <w:lang w:val="en-GB"/>
          </w:rPr>
          <w:delText>ject class includes a custom set of references to other MO</w:delText>
        </w:r>
        <w:r w:rsidR="00D133F6" w:rsidRPr="004424B1" w:rsidDel="0054793D">
          <w:rPr>
            <w:lang w:val="en-GB"/>
          </w:rPr>
          <w:delText xml:space="preserve"> ob</w:delText>
        </w:r>
        <w:r w:rsidRPr="004424B1" w:rsidDel="0054793D">
          <w:rPr>
            <w:lang w:val="en-GB"/>
          </w:rPr>
          <w:delText>jects that capture the relationships between those objects</w:delText>
        </w:r>
        <w:r w:rsidR="00B31811" w:rsidRPr="004424B1" w:rsidDel="0054793D">
          <w:rPr>
            <w:lang w:val="en-GB"/>
          </w:rPr>
          <w:delText>.  In the context of the MPS services, MO</w:delText>
        </w:r>
        <w:r w:rsidR="00D133F6" w:rsidRPr="004424B1" w:rsidDel="0054793D">
          <w:rPr>
            <w:lang w:val="en-GB"/>
          </w:rPr>
          <w:delText xml:space="preserve"> ob</w:delText>
        </w:r>
        <w:r w:rsidR="00B31811" w:rsidRPr="004424B1" w:rsidDel="0054793D">
          <w:rPr>
            <w:lang w:val="en-GB"/>
          </w:rPr>
          <w:delText>jects are defined to represent planning requests, plans and the planning activities, planning events</w:delText>
        </w:r>
        <w:r w:rsidR="001A0829" w:rsidRPr="004424B1" w:rsidDel="0054793D">
          <w:rPr>
            <w:lang w:val="en-GB"/>
          </w:rPr>
          <w:delText>,</w:delText>
        </w:r>
        <w:r w:rsidR="00B31811" w:rsidRPr="004424B1" w:rsidDel="0054793D">
          <w:rPr>
            <w:lang w:val="en-GB"/>
          </w:rPr>
          <w:delText xml:space="preserve"> and resources that they reference</w:delText>
        </w:r>
        <w:r w:rsidR="00712C72" w:rsidRPr="004424B1" w:rsidDel="0054793D">
          <w:rPr>
            <w:lang w:val="en-GB"/>
          </w:rPr>
          <w:delText>.</w:delText>
        </w:r>
        <w:bookmarkStart w:id="5031" w:name="_Toc185348857"/>
        <w:bookmarkStart w:id="5032" w:name="_Toc185427965"/>
        <w:bookmarkStart w:id="5033" w:name="_Toc185497606"/>
        <w:bookmarkStart w:id="5034" w:name="_Toc185498806"/>
        <w:bookmarkStart w:id="5035" w:name="_Toc185500006"/>
        <w:bookmarkStart w:id="5036" w:name="_Toc185501207"/>
        <w:bookmarkStart w:id="5037" w:name="_Toc185502412"/>
        <w:bookmarkStart w:id="5038" w:name="_Toc186030672"/>
        <w:bookmarkStart w:id="5039" w:name="_Toc186031878"/>
        <w:bookmarkStart w:id="5040" w:name="_Toc186033084"/>
        <w:bookmarkStart w:id="5041" w:name="_Toc186045582"/>
        <w:bookmarkStart w:id="5042" w:name="_Toc186456342"/>
        <w:bookmarkStart w:id="5043" w:name="_Toc186469987"/>
        <w:bookmarkStart w:id="5044" w:name="_Toc186644498"/>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del>
    </w:p>
    <w:p w14:paraId="6EE010B4" w14:textId="274DF48C" w:rsidR="0091190D" w:rsidRPr="004424B1" w:rsidDel="0079613A" w:rsidRDefault="00A3142A" w:rsidP="00B14879">
      <w:pPr>
        <w:rPr>
          <w:del w:id="5045" w:author="Quinten Van Woerkom" w:date="2024-11-25T15:41:00Z" w16du:dateUtc="2024-11-25T14:41:00Z"/>
          <w:lang w:val="en-GB"/>
        </w:rPr>
      </w:pPr>
      <w:del w:id="5046" w:author="Quinten Van Woerkom" w:date="2024-12-17T15:21:00Z" w16du:dateUtc="2024-12-17T14:21:00Z">
        <w:r w:rsidRPr="004424B1" w:rsidDel="0054793D">
          <w:rPr>
            <w:lang w:val="en-GB"/>
          </w:rPr>
          <w:delText>An MO application-level service specification comprises a set of operations that the service consumer may invoke on the service provider</w:delText>
        </w:r>
        <w:r w:rsidR="00B761A9" w:rsidRPr="004424B1" w:rsidDel="0054793D">
          <w:rPr>
            <w:lang w:val="en-GB"/>
          </w:rPr>
          <w:delText xml:space="preserve">.  </w:delText>
        </w:r>
        <w:r w:rsidRPr="004424B1" w:rsidDel="0054793D">
          <w:rPr>
            <w:lang w:val="en-GB"/>
          </w:rPr>
          <w:delText>Each operation is mapped to a standard interaction pattern defined by the MAL and provides the service-specific bo</w:delText>
        </w:r>
        <w:r w:rsidR="00B31811" w:rsidRPr="004424B1" w:rsidDel="0054793D">
          <w:rPr>
            <w:lang w:val="en-GB"/>
          </w:rPr>
          <w:delText>dy of the constituent messages</w:delText>
        </w:r>
      </w:del>
      <w:commentRangeStart w:id="5047"/>
      <w:del w:id="5048" w:author="Quinten Van Woerkom" w:date="2024-11-25T15:41:00Z" w16du:dateUtc="2024-11-25T14:41:00Z">
        <w:r w:rsidR="00B31811" w:rsidRPr="004424B1" w:rsidDel="0079613A">
          <w:rPr>
            <w:lang w:val="en-GB"/>
          </w:rPr>
          <w:delText>.</w:delText>
        </w:r>
        <w:bookmarkStart w:id="5049" w:name="_Toc185348858"/>
        <w:bookmarkStart w:id="5050" w:name="_Toc185427966"/>
        <w:bookmarkStart w:id="5051" w:name="_Toc185497607"/>
        <w:bookmarkStart w:id="5052" w:name="_Toc185498807"/>
        <w:bookmarkStart w:id="5053" w:name="_Toc185500007"/>
        <w:bookmarkStart w:id="5054" w:name="_Toc185501208"/>
        <w:bookmarkStart w:id="5055" w:name="_Toc185502413"/>
        <w:bookmarkStart w:id="5056" w:name="_Toc186030673"/>
        <w:bookmarkStart w:id="5057" w:name="_Toc186031879"/>
        <w:bookmarkStart w:id="5058" w:name="_Toc186033085"/>
        <w:bookmarkStart w:id="5059" w:name="_Toc186045583"/>
        <w:bookmarkStart w:id="5060" w:name="_Toc186456343"/>
        <w:bookmarkStart w:id="5061" w:name="_Toc186469988"/>
        <w:bookmarkStart w:id="5062" w:name="_Toc186644499"/>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del>
    </w:p>
    <w:p w14:paraId="53DC13CA" w14:textId="4ECA365C" w:rsidR="0034603B" w:rsidRPr="004424B1" w:rsidDel="0054793D" w:rsidRDefault="00CA5EBE" w:rsidP="0079613A">
      <w:pPr>
        <w:rPr>
          <w:del w:id="5063" w:author="Quinten Van Woerkom" w:date="2024-12-17T15:21:00Z" w16du:dateUtc="2024-12-17T14:21:00Z"/>
          <w:lang w:val="en-GB"/>
        </w:rPr>
      </w:pPr>
      <w:del w:id="5064" w:author="Quinten Van Woerkom" w:date="2024-11-25T15:41:00Z" w16du:dateUtc="2024-11-25T14:41:00Z">
        <w:r w:rsidRPr="004424B1" w:rsidDel="0079613A">
          <w:rPr>
            <w:lang w:val="en-GB"/>
          </w:rPr>
          <w:delText xml:space="preserve">In addition to the MAL and technology bindings, the MO service framework includes a set of Common Services </w:delText>
        </w:r>
        <w:r w:rsidR="00F1740F" w:rsidRPr="004424B1" w:rsidDel="0079613A">
          <w:rPr>
            <w:lang w:val="en-GB"/>
          </w:rPr>
          <w:delText xml:space="preserve">(reference </w:delText>
        </w:r>
        <w:r w:rsidR="00F1740F" w:rsidRPr="004424B1" w:rsidDel="0079613A">
          <w:rPr>
            <w:lang w:val="en-GB"/>
          </w:rPr>
          <w:fldChar w:fldCharType="begin"/>
        </w:r>
        <w:r w:rsidR="00F1740F" w:rsidRPr="004424B1" w:rsidDel="0079613A">
          <w:rPr>
            <w:lang w:val="en-GB"/>
          </w:rPr>
          <w:delInstrText xml:space="preserve"> REF R_522x0b1MoCommonServices \h </w:delInstrText>
        </w:r>
      </w:del>
      <w:del w:id="5065" w:author="Quinten Van Woerkom" w:date="2024-12-17T15:21:00Z" w16du:dateUtc="2024-12-17T14:21:00Z">
        <w:r w:rsidR="00070AC5" w:rsidDel="0054793D">
          <w:rPr>
            <w:lang w:val="en-GB"/>
          </w:rPr>
          <w:delInstrText xml:space="preserve"> \* MERGEFORMAT </w:delInstrText>
        </w:r>
      </w:del>
      <w:del w:id="5066" w:author="Quinten Van Woerkom" w:date="2024-11-25T15:41:00Z" w16du:dateUtc="2024-11-25T14:41:00Z">
        <w:r w:rsidR="00F1740F" w:rsidRPr="004424B1" w:rsidDel="0079613A">
          <w:rPr>
            <w:lang w:val="en-GB"/>
          </w:rPr>
        </w:r>
        <w:r w:rsidR="00F1740F" w:rsidRPr="004424B1" w:rsidDel="0079613A">
          <w:rPr>
            <w:lang w:val="en-GB"/>
          </w:rPr>
          <w:fldChar w:fldCharType="separate"/>
        </w:r>
        <w:r w:rsidR="00BF1AC4" w:rsidRPr="004424B1" w:rsidDel="0079613A">
          <w:rPr>
            <w:lang w:val="en-GB"/>
          </w:rPr>
          <w:delText>[</w:delText>
        </w:r>
        <w:r w:rsidR="00BF1AC4" w:rsidDel="0079613A">
          <w:rPr>
            <w:noProof/>
            <w:lang w:val="en-GB"/>
          </w:rPr>
          <w:delText>D3</w:delText>
        </w:r>
        <w:r w:rsidR="00BF1AC4" w:rsidRPr="004424B1" w:rsidDel="0079613A">
          <w:rPr>
            <w:lang w:val="en-GB"/>
          </w:rPr>
          <w:delText>]</w:delText>
        </w:r>
        <w:r w:rsidR="00F1740F" w:rsidRPr="004424B1" w:rsidDel="0079613A">
          <w:rPr>
            <w:lang w:val="en-GB"/>
          </w:rPr>
          <w:fldChar w:fldCharType="end"/>
        </w:r>
        <w:r w:rsidR="00F1740F" w:rsidRPr="004424B1" w:rsidDel="0079613A">
          <w:rPr>
            <w:lang w:val="en-GB"/>
          </w:rPr>
          <w:delText>)</w:delText>
        </w:r>
        <w:r w:rsidRPr="004424B1" w:rsidDel="0079613A">
          <w:rPr>
            <w:lang w:val="en-GB"/>
          </w:rPr>
          <w:delText xml:space="preserve"> that can be used in conjunction with any MO application level service.  These include a Directory, Login</w:delText>
        </w:r>
        <w:r w:rsidR="001A0829" w:rsidRPr="004424B1" w:rsidDel="0079613A">
          <w:rPr>
            <w:lang w:val="en-GB"/>
          </w:rPr>
          <w:delText>,</w:delText>
        </w:r>
        <w:r w:rsidRPr="004424B1" w:rsidDel="0079613A">
          <w:rPr>
            <w:lang w:val="en-GB"/>
          </w:rPr>
          <w:delText xml:space="preserve"> and Configuration services</w:delText>
        </w:r>
      </w:del>
      <w:del w:id="5067" w:author="Quinten Van Woerkom" w:date="2024-12-17T15:21:00Z" w16du:dateUtc="2024-12-17T14:21:00Z">
        <w:r w:rsidRPr="004424B1" w:rsidDel="0054793D">
          <w:rPr>
            <w:lang w:val="en-GB"/>
          </w:rPr>
          <w:delText>.</w:delText>
        </w:r>
        <w:commentRangeEnd w:id="5047"/>
        <w:r w:rsidR="0079613A" w:rsidDel="0054793D">
          <w:rPr>
            <w:rStyle w:val="CommentReference"/>
          </w:rPr>
          <w:commentReference w:id="5047"/>
        </w:r>
        <w:bookmarkStart w:id="5068" w:name="_Toc185348859"/>
        <w:bookmarkStart w:id="5069" w:name="_Toc185427967"/>
        <w:bookmarkStart w:id="5070" w:name="_Toc185497608"/>
        <w:bookmarkStart w:id="5071" w:name="_Toc185498808"/>
        <w:bookmarkStart w:id="5072" w:name="_Toc185500008"/>
        <w:bookmarkStart w:id="5073" w:name="_Toc185501209"/>
        <w:bookmarkStart w:id="5074" w:name="_Toc185502414"/>
        <w:bookmarkStart w:id="5075" w:name="_Toc186030674"/>
        <w:bookmarkStart w:id="5076" w:name="_Toc186031880"/>
        <w:bookmarkStart w:id="5077" w:name="_Toc186033086"/>
        <w:bookmarkStart w:id="5078" w:name="_Toc186045584"/>
        <w:bookmarkStart w:id="5079" w:name="_Toc186456344"/>
        <w:bookmarkStart w:id="5080" w:name="_Toc186469989"/>
        <w:bookmarkStart w:id="5081" w:name="_Toc186644500"/>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del>
    </w:p>
    <w:p w14:paraId="3CF0021A" w14:textId="58B81797" w:rsidR="00360663" w:rsidRPr="004424B1" w:rsidDel="0054793D" w:rsidRDefault="00360663" w:rsidP="0043015A">
      <w:pPr>
        <w:pStyle w:val="Heading2"/>
        <w:spacing w:before="480"/>
        <w:rPr>
          <w:del w:id="5082" w:author="Quinten Van Woerkom" w:date="2024-12-17T15:21:00Z" w16du:dateUtc="2024-12-17T14:21:00Z"/>
          <w:lang w:val="en-GB"/>
        </w:rPr>
      </w:pPr>
      <w:bookmarkStart w:id="5083" w:name="_Ref60921134"/>
      <w:bookmarkStart w:id="5084" w:name="_Ref60921318"/>
      <w:bookmarkStart w:id="5085" w:name="_Ref60922188"/>
      <w:bookmarkStart w:id="5086" w:name="_Ref60925348"/>
      <w:bookmarkStart w:id="5087" w:name="_Toc140093775"/>
      <w:bookmarkStart w:id="5088" w:name="_Toc161745095"/>
      <w:del w:id="5089" w:author="Quinten Van Woerkom" w:date="2024-12-17T15:21:00Z" w16du:dateUtc="2024-12-17T14:21:00Z">
        <w:r w:rsidRPr="004424B1" w:rsidDel="0054793D">
          <w:rPr>
            <w:lang w:val="en-GB"/>
          </w:rPr>
          <w:delText>MPS Information Model Overview</w:delText>
        </w:r>
        <w:bookmarkStart w:id="5090" w:name="_Toc185348860"/>
        <w:bookmarkStart w:id="5091" w:name="_Toc185427968"/>
        <w:bookmarkStart w:id="5092" w:name="_Toc185497609"/>
        <w:bookmarkStart w:id="5093" w:name="_Toc185498809"/>
        <w:bookmarkStart w:id="5094" w:name="_Toc185500009"/>
        <w:bookmarkStart w:id="5095" w:name="_Toc185501210"/>
        <w:bookmarkStart w:id="5096" w:name="_Toc185502415"/>
        <w:bookmarkStart w:id="5097" w:name="_Toc186030675"/>
        <w:bookmarkStart w:id="5098" w:name="_Toc186031881"/>
        <w:bookmarkStart w:id="5099" w:name="_Toc186033087"/>
        <w:bookmarkStart w:id="5100" w:name="_Toc186045585"/>
        <w:bookmarkStart w:id="5101" w:name="_Toc186456345"/>
        <w:bookmarkStart w:id="5102" w:name="_Toc186469990"/>
        <w:bookmarkStart w:id="5103" w:name="_Toc186644501"/>
        <w:bookmarkEnd w:id="5083"/>
        <w:bookmarkEnd w:id="5084"/>
        <w:bookmarkEnd w:id="5085"/>
        <w:bookmarkEnd w:id="5086"/>
        <w:bookmarkEnd w:id="5087"/>
        <w:bookmarkEnd w:id="5088"/>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del>
    </w:p>
    <w:p w14:paraId="5E8D717E" w14:textId="748F4C23" w:rsidR="00D3249C" w:rsidRPr="004424B1" w:rsidDel="0054793D" w:rsidRDefault="00D3249C" w:rsidP="0043015A">
      <w:pPr>
        <w:pStyle w:val="Heading3"/>
        <w:rPr>
          <w:del w:id="5104" w:author="Quinten Van Woerkom" w:date="2024-12-17T15:21:00Z" w16du:dateUtc="2024-12-17T14:21:00Z"/>
          <w:lang w:val="en-GB"/>
        </w:rPr>
      </w:pPr>
      <w:bookmarkStart w:id="5105" w:name="_Toc140093776"/>
      <w:del w:id="5106" w:author="Quinten Van Woerkom" w:date="2024-12-17T15:21:00Z" w16du:dateUtc="2024-12-17T14:21:00Z">
        <w:r w:rsidRPr="004424B1" w:rsidDel="0054793D">
          <w:rPr>
            <w:lang w:val="en-GB"/>
          </w:rPr>
          <w:delText>General</w:delText>
        </w:r>
        <w:bookmarkStart w:id="5107" w:name="_Toc185348861"/>
        <w:bookmarkStart w:id="5108" w:name="_Toc185427969"/>
        <w:bookmarkStart w:id="5109" w:name="_Toc185497610"/>
        <w:bookmarkStart w:id="5110" w:name="_Toc185498810"/>
        <w:bookmarkStart w:id="5111" w:name="_Toc185500010"/>
        <w:bookmarkStart w:id="5112" w:name="_Toc185501211"/>
        <w:bookmarkStart w:id="5113" w:name="_Toc185502416"/>
        <w:bookmarkStart w:id="5114" w:name="_Toc186030676"/>
        <w:bookmarkStart w:id="5115" w:name="_Toc186031882"/>
        <w:bookmarkStart w:id="5116" w:name="_Toc186033088"/>
        <w:bookmarkStart w:id="5117" w:name="_Toc186045586"/>
        <w:bookmarkStart w:id="5118" w:name="_Toc186456346"/>
        <w:bookmarkStart w:id="5119" w:name="_Toc186469991"/>
        <w:bookmarkStart w:id="5120" w:name="_Toc186644502"/>
        <w:bookmarkEnd w:id="5105"/>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del>
    </w:p>
    <w:p w14:paraId="4670FD99" w14:textId="27787428" w:rsidR="00A754F8" w:rsidRPr="004424B1" w:rsidDel="0054793D" w:rsidRDefault="006F370D" w:rsidP="00A754F8">
      <w:pPr>
        <w:rPr>
          <w:del w:id="5121" w:author="Quinten Van Woerkom" w:date="2024-12-17T15:21:00Z" w16du:dateUtc="2024-12-17T14:21:00Z"/>
          <w:lang w:val="en-GB"/>
        </w:rPr>
      </w:pPr>
      <w:del w:id="5122" w:author="Quinten Van Woerkom" w:date="2024-12-17T15:21:00Z" w16du:dateUtc="2024-12-17T14:21:00Z">
        <w:r w:rsidRPr="004424B1" w:rsidDel="0054793D">
          <w:rPr>
            <w:lang w:val="en-GB"/>
          </w:rPr>
          <w:delText>The information exchanged across the interfaces supported by MPS services is complex.  Requests for activities to be planned require the specification of the activities to be performed and any constraints on their execution.  Plans express not only the planned activities they contain, but also what triggers their execution relative to time, position or planning events.</w:delText>
        </w:r>
        <w:bookmarkStart w:id="5123" w:name="_Toc185348862"/>
        <w:bookmarkStart w:id="5124" w:name="_Toc185427970"/>
        <w:bookmarkStart w:id="5125" w:name="_Toc185497611"/>
        <w:bookmarkStart w:id="5126" w:name="_Toc185498811"/>
        <w:bookmarkStart w:id="5127" w:name="_Toc185500011"/>
        <w:bookmarkStart w:id="5128" w:name="_Toc185501212"/>
        <w:bookmarkStart w:id="5129" w:name="_Toc185502417"/>
        <w:bookmarkStart w:id="5130" w:name="_Toc186030677"/>
        <w:bookmarkStart w:id="5131" w:name="_Toc186031883"/>
        <w:bookmarkStart w:id="5132" w:name="_Toc186033089"/>
        <w:bookmarkStart w:id="5133" w:name="_Toc186045587"/>
        <w:bookmarkStart w:id="5134" w:name="_Toc186456347"/>
        <w:bookmarkStart w:id="5135" w:name="_Toc186469992"/>
        <w:bookmarkStart w:id="5136" w:name="_Toc186644503"/>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del>
    </w:p>
    <w:p w14:paraId="25FF0DE1" w14:textId="4DF0C9D5" w:rsidR="006F370D" w:rsidRPr="004424B1" w:rsidDel="0054793D" w:rsidRDefault="006F370D" w:rsidP="00A754F8">
      <w:pPr>
        <w:rPr>
          <w:del w:id="5137" w:author="Quinten Van Woerkom" w:date="2024-12-17T15:21:00Z" w16du:dateUtc="2024-12-17T14:21:00Z"/>
          <w:lang w:val="en-GB"/>
        </w:rPr>
      </w:pPr>
      <w:del w:id="5138" w:author="Quinten Van Woerkom" w:date="2024-12-17T15:21:00Z" w16du:dateUtc="2024-12-17T14:21:00Z">
        <w:r w:rsidRPr="004424B1" w:rsidDel="0054793D">
          <w:rPr>
            <w:lang w:val="en-GB"/>
          </w:rPr>
          <w:delText>The MPS information model describes the information objects that are transferred or operated on by service operations</w:delText>
        </w:r>
        <w:r w:rsidR="0067650E" w:rsidRPr="004424B1" w:rsidDel="0054793D">
          <w:rPr>
            <w:lang w:val="en-GB"/>
          </w:rPr>
          <w:delText xml:space="preserve"> and the relationships between them</w:delText>
        </w:r>
        <w:r w:rsidRPr="004424B1" w:rsidDel="0054793D">
          <w:rPr>
            <w:lang w:val="en-GB"/>
          </w:rPr>
          <w:delText xml:space="preserve">.  </w:delText>
        </w:r>
        <w:r w:rsidR="0067650E" w:rsidRPr="004424B1" w:rsidDel="0054793D">
          <w:rPr>
            <w:lang w:val="en-GB"/>
          </w:rPr>
          <w:delText>It addresses both the content of the messages that constitute service operations and also the configuration data that both consumer and provider must have access to to interpret those messages.</w:delText>
        </w:r>
        <w:bookmarkStart w:id="5139" w:name="_Toc185348863"/>
        <w:bookmarkStart w:id="5140" w:name="_Toc185427971"/>
        <w:bookmarkStart w:id="5141" w:name="_Toc185497612"/>
        <w:bookmarkStart w:id="5142" w:name="_Toc185498812"/>
        <w:bookmarkStart w:id="5143" w:name="_Toc185500012"/>
        <w:bookmarkStart w:id="5144" w:name="_Toc185501213"/>
        <w:bookmarkStart w:id="5145" w:name="_Toc185502418"/>
        <w:bookmarkStart w:id="5146" w:name="_Toc186030678"/>
        <w:bookmarkStart w:id="5147" w:name="_Toc186031884"/>
        <w:bookmarkStart w:id="5148" w:name="_Toc186033090"/>
        <w:bookmarkStart w:id="5149" w:name="_Toc186045588"/>
        <w:bookmarkStart w:id="5150" w:name="_Toc186456348"/>
        <w:bookmarkStart w:id="5151" w:name="_Toc186469993"/>
        <w:bookmarkStart w:id="5152" w:name="_Toc186644504"/>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del>
    </w:p>
    <w:p w14:paraId="3060998A" w14:textId="67BC29D1" w:rsidR="0067650E" w:rsidRPr="004424B1" w:rsidDel="0054793D" w:rsidRDefault="004A0021" w:rsidP="00A754F8">
      <w:pPr>
        <w:rPr>
          <w:del w:id="5153" w:author="Quinten Van Woerkom" w:date="2024-12-17T15:21:00Z" w16du:dateUtc="2024-12-17T14:21:00Z"/>
          <w:lang w:val="en-GB"/>
        </w:rPr>
      </w:pPr>
      <w:del w:id="5154" w:author="Quinten Van Woerkom" w:date="2024-12-17T15:21:00Z" w16du:dateUtc="2024-12-17T14:21:00Z">
        <w:r w:rsidRPr="004424B1" w:rsidDel="0054793D">
          <w:rPr>
            <w:lang w:val="en-GB"/>
          </w:rPr>
          <w:lastRenderedPageBreak/>
          <w:delText xml:space="preserve">This </w:delText>
        </w:r>
        <w:r w:rsidR="000D55D6" w:rsidRPr="004424B1" w:rsidDel="0054793D">
          <w:rPr>
            <w:lang w:val="en-GB"/>
          </w:rPr>
          <w:delText>document contains</w:delText>
        </w:r>
        <w:r w:rsidRPr="004424B1" w:rsidDel="0054793D">
          <w:rPr>
            <w:lang w:val="en-GB"/>
          </w:rPr>
          <w:delText xml:space="preserve"> the specification of data structures derived from the</w:delText>
        </w:r>
        <w:r w:rsidR="000D55D6" w:rsidRPr="004424B1" w:rsidDel="0054793D">
          <w:rPr>
            <w:lang w:val="en-GB"/>
          </w:rPr>
          <w:delText xml:space="preserve"> MPS</w:delText>
        </w:r>
        <w:r w:rsidRPr="004424B1" w:rsidDel="0054793D">
          <w:rPr>
            <w:lang w:val="en-GB"/>
          </w:rPr>
          <w:delText xml:space="preserve"> information model that are used in the body of service messages</w:delText>
        </w:r>
        <w:r w:rsidR="000D55D6" w:rsidRPr="004424B1" w:rsidDel="0054793D">
          <w:rPr>
            <w:lang w:val="en-GB"/>
          </w:rPr>
          <w:delText xml:space="preserve"> or referenced by them</w:delText>
        </w:r>
        <w:r w:rsidRPr="004424B1" w:rsidDel="0054793D">
          <w:rPr>
            <w:lang w:val="en-GB"/>
          </w:rPr>
          <w:delText xml:space="preserve">.  These data structure definitions are a normative part of the </w:delText>
        </w:r>
        <w:r w:rsidR="003752C5" w:rsidRPr="004424B1" w:rsidDel="0054793D">
          <w:rPr>
            <w:iCs/>
            <w:lang w:val="en-GB"/>
          </w:rPr>
          <w:delText>Recommended Standard</w:delText>
        </w:r>
        <w:r w:rsidRPr="004424B1" w:rsidDel="0054793D">
          <w:rPr>
            <w:lang w:val="en-GB"/>
          </w:rPr>
          <w:delText xml:space="preserve"> and are expressed in the tabular format described in </w:delText>
        </w:r>
        <w:r w:rsidRPr="004424B1" w:rsidDel="0054793D">
          <w:rPr>
            <w:lang w:val="en-GB"/>
          </w:rPr>
          <w:fldChar w:fldCharType="begin"/>
        </w:r>
        <w:r w:rsidRPr="004424B1" w:rsidDel="0054793D">
          <w:rPr>
            <w:lang w:val="en-GB"/>
          </w:rPr>
          <w:delInstrText xml:space="preserve"> REF _Ref74670285 \r \h </w:delInstrText>
        </w:r>
        <w:r w:rsidR="00070AC5" w:rsidDel="0054793D">
          <w:rPr>
            <w:lang w:val="en-GB"/>
          </w:rPr>
          <w:delInstrText xml:space="preserve"> \* MERGEFORMAT </w:delInstrText>
        </w:r>
        <w:r w:rsidRPr="004424B1" w:rsidDel="0054793D">
          <w:rPr>
            <w:lang w:val="en-GB"/>
          </w:rPr>
        </w:r>
        <w:r w:rsidRPr="004424B1" w:rsidDel="0054793D">
          <w:rPr>
            <w:lang w:val="en-GB"/>
          </w:rPr>
          <w:fldChar w:fldCharType="separate"/>
        </w:r>
        <w:r w:rsidR="00BF1AC4" w:rsidDel="0054793D">
          <w:rPr>
            <w:lang w:val="en-GB"/>
          </w:rPr>
          <w:delText>1.8.2</w:delText>
        </w:r>
        <w:r w:rsidRPr="004424B1" w:rsidDel="0054793D">
          <w:rPr>
            <w:lang w:val="en-GB"/>
          </w:rPr>
          <w:fldChar w:fldCharType="end"/>
        </w:r>
        <w:r w:rsidRPr="004424B1" w:rsidDel="0054793D">
          <w:rPr>
            <w:lang w:val="en-GB"/>
          </w:rPr>
          <w:delText>.</w:delText>
        </w:r>
        <w:bookmarkStart w:id="5155" w:name="_Toc185348864"/>
        <w:bookmarkStart w:id="5156" w:name="_Toc185427972"/>
        <w:bookmarkStart w:id="5157" w:name="_Toc185497613"/>
        <w:bookmarkStart w:id="5158" w:name="_Toc185498813"/>
        <w:bookmarkStart w:id="5159" w:name="_Toc185500013"/>
        <w:bookmarkStart w:id="5160" w:name="_Toc185501214"/>
        <w:bookmarkStart w:id="5161" w:name="_Toc185502419"/>
        <w:bookmarkStart w:id="5162" w:name="_Toc186030679"/>
        <w:bookmarkStart w:id="5163" w:name="_Toc186031885"/>
        <w:bookmarkStart w:id="5164" w:name="_Toc186033091"/>
        <w:bookmarkStart w:id="5165" w:name="_Toc186045589"/>
        <w:bookmarkStart w:id="5166" w:name="_Toc186456349"/>
        <w:bookmarkStart w:id="5167" w:name="_Toc186469994"/>
        <w:bookmarkStart w:id="5168" w:name="_Toc186644505"/>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del>
    </w:p>
    <w:p w14:paraId="7347C4A3" w14:textId="7FFA39F2" w:rsidR="00F11DDB" w:rsidRPr="004424B1" w:rsidDel="0054793D" w:rsidRDefault="00496820" w:rsidP="00CB3BBA">
      <w:pPr>
        <w:jc w:val="left"/>
        <w:rPr>
          <w:del w:id="5169" w:author="Quinten Van Woerkom" w:date="2024-12-17T15:21:00Z" w16du:dateUtc="2024-12-17T14:21:00Z"/>
          <w:lang w:val="en-GB"/>
        </w:rPr>
      </w:pPr>
      <w:del w:id="5170" w:author="Quinten Van Woerkom" w:date="2024-12-17T15:21:00Z" w16du:dateUtc="2024-12-17T14:21:00Z">
        <w:r w:rsidRPr="004424B1" w:rsidDel="0054793D">
          <w:rPr>
            <w:noProof/>
          </w:rPr>
          <w:drawing>
            <wp:inline distT="0" distB="0" distL="0" distR="0" wp14:anchorId="689438D3" wp14:editId="29C04016">
              <wp:extent cx="5716905" cy="29870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6905" cy="2987040"/>
                      </a:xfrm>
                      <a:prstGeom prst="rect">
                        <a:avLst/>
                      </a:prstGeom>
                      <a:noFill/>
                      <a:ln>
                        <a:noFill/>
                      </a:ln>
                    </pic:spPr>
                  </pic:pic>
                </a:graphicData>
              </a:graphic>
            </wp:inline>
          </w:drawing>
        </w:r>
        <w:bookmarkStart w:id="5171" w:name="_Toc185348865"/>
        <w:bookmarkStart w:id="5172" w:name="_Toc185427973"/>
        <w:bookmarkStart w:id="5173" w:name="_Toc185497614"/>
        <w:bookmarkStart w:id="5174" w:name="_Toc185498814"/>
        <w:bookmarkStart w:id="5175" w:name="_Toc185500014"/>
        <w:bookmarkStart w:id="5176" w:name="_Toc185501215"/>
        <w:bookmarkStart w:id="5177" w:name="_Toc185502420"/>
        <w:bookmarkStart w:id="5178" w:name="_Toc186030680"/>
        <w:bookmarkStart w:id="5179" w:name="_Toc186031886"/>
        <w:bookmarkStart w:id="5180" w:name="_Toc186033092"/>
        <w:bookmarkStart w:id="5181" w:name="_Toc186045590"/>
        <w:bookmarkStart w:id="5182" w:name="_Toc186456350"/>
        <w:bookmarkStart w:id="5183" w:name="_Toc186469995"/>
        <w:bookmarkStart w:id="5184" w:name="_Toc186644506"/>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del>
    </w:p>
    <w:p w14:paraId="234FA790" w14:textId="71205045" w:rsidR="00F11DDB" w:rsidRPr="004424B1" w:rsidDel="0054793D" w:rsidRDefault="00D65E78" w:rsidP="00D65E78">
      <w:pPr>
        <w:pStyle w:val="FigureTitle"/>
        <w:rPr>
          <w:del w:id="5185" w:author="Quinten Van Woerkom" w:date="2024-12-17T15:21:00Z" w16du:dateUtc="2024-12-17T14:21:00Z"/>
          <w:lang w:val="en-GB"/>
        </w:rPr>
      </w:pPr>
      <w:del w:id="5186" w:author="Quinten Van Woerkom" w:date="2024-12-17T15:21:00Z" w16du:dateUtc="2024-12-17T14:21:00Z">
        <w:r w:rsidRPr="004424B1" w:rsidDel="0054793D">
          <w:rPr>
            <w:lang w:val="en-GB"/>
          </w:rPr>
          <w:delText xml:space="preserve">Figure </w:delText>
        </w:r>
        <w:r w:rsidRPr="004424B1" w:rsidDel="0054793D">
          <w:rPr>
            <w:b w:val="0"/>
            <w:lang w:val="en-GB"/>
          </w:rPr>
          <w:fldChar w:fldCharType="begin"/>
        </w:r>
        <w:r w:rsidRPr="004424B1" w:rsidDel="0054793D">
          <w:rPr>
            <w:lang w:val="en-GB"/>
          </w:rPr>
          <w:delInstrText xml:space="preserve"> STYLEREF "Heading 1"\l \n \t \* MERGEFORMAT </w:delInstrText>
        </w:r>
        <w:r w:rsidRPr="004424B1" w:rsidDel="0054793D">
          <w:rPr>
            <w:b w:val="0"/>
            <w:lang w:val="en-GB"/>
          </w:rPr>
          <w:fldChar w:fldCharType="separate"/>
        </w:r>
        <w:r w:rsidR="00BF1AC4" w:rsidDel="0054793D">
          <w:rPr>
            <w:noProof/>
            <w:lang w:val="en-GB"/>
          </w:rPr>
          <w:delText>2</w:delText>
        </w:r>
        <w:r w:rsidRPr="004424B1" w:rsidDel="0054793D">
          <w:rPr>
            <w:b w:val="0"/>
            <w:lang w:val="en-GB"/>
          </w:rPr>
          <w:fldChar w:fldCharType="end"/>
        </w:r>
        <w:r w:rsidRPr="004424B1" w:rsidDel="0054793D">
          <w:rPr>
            <w:lang w:val="en-GB"/>
          </w:rPr>
          <w:noBreakHyphen/>
        </w:r>
        <w:r w:rsidR="009A416E" w:rsidRPr="004424B1" w:rsidDel="0054793D">
          <w:rPr>
            <w:b w:val="0"/>
            <w:lang w:val="en-GB"/>
          </w:rPr>
          <w:fldChar w:fldCharType="begin"/>
        </w:r>
        <w:r w:rsidR="009A416E" w:rsidRPr="004424B1" w:rsidDel="0054793D">
          <w:rPr>
            <w:lang w:val="en-GB"/>
          </w:rPr>
          <w:delInstrText xml:space="preserve"> SEQ Figure \s 1 \* MERGEFORMAT </w:delInstrText>
        </w:r>
        <w:r w:rsidR="009A416E" w:rsidRPr="004424B1" w:rsidDel="0054793D">
          <w:rPr>
            <w:b w:val="0"/>
            <w:lang w:val="en-GB"/>
          </w:rPr>
          <w:fldChar w:fldCharType="separate"/>
        </w:r>
        <w:r w:rsidR="00BF1AC4" w:rsidDel="0054793D">
          <w:rPr>
            <w:noProof/>
            <w:lang w:val="en-GB"/>
          </w:rPr>
          <w:delText>4</w:delText>
        </w:r>
        <w:r w:rsidR="009A416E" w:rsidRPr="004424B1" w:rsidDel="0054793D">
          <w:rPr>
            <w:b w:val="0"/>
            <w:noProof/>
            <w:lang w:val="en-GB"/>
          </w:rPr>
          <w:fldChar w:fldCharType="end"/>
        </w:r>
        <w:r w:rsidRPr="004424B1" w:rsidDel="0054793D">
          <w:rPr>
            <w:b w:val="0"/>
            <w:lang w:val="en-GB"/>
          </w:rPr>
          <w:fldChar w:fldCharType="begin"/>
        </w:r>
        <w:r w:rsidRPr="004424B1" w:rsidDel="0054793D">
          <w:rPr>
            <w:lang w:val="en-GB"/>
          </w:rPr>
          <w:delInstrText xml:space="preserve"> TC \f G \l 7 "</w:delInstrText>
        </w:r>
        <w:r w:rsidR="009A416E" w:rsidRPr="004424B1" w:rsidDel="0054793D">
          <w:rPr>
            <w:b w:val="0"/>
            <w:lang w:val="en-GB"/>
          </w:rPr>
          <w:fldChar w:fldCharType="begin"/>
        </w:r>
        <w:r w:rsidR="009A416E" w:rsidRPr="004424B1" w:rsidDel="0054793D">
          <w:rPr>
            <w:lang w:val="en-GB"/>
          </w:rPr>
          <w:delInstrText xml:space="preserve"> STYLEREF "Heading 1"\l \n \t \* MERGEFORMAT </w:delInstrText>
        </w:r>
        <w:r w:rsidR="009A416E" w:rsidRPr="004424B1" w:rsidDel="0054793D">
          <w:rPr>
            <w:b w:val="0"/>
            <w:lang w:val="en-GB"/>
          </w:rPr>
          <w:fldChar w:fldCharType="separate"/>
        </w:r>
        <w:bookmarkStart w:id="5187" w:name="_Toc158132059"/>
        <w:r w:rsidR="00BF1AC4" w:rsidDel="0054793D">
          <w:rPr>
            <w:noProof/>
            <w:lang w:val="en-GB"/>
          </w:rPr>
          <w:delInstrText>2</w:delInstrText>
        </w:r>
        <w:r w:rsidR="009A416E" w:rsidRPr="004424B1" w:rsidDel="0054793D">
          <w:rPr>
            <w:b w:val="0"/>
            <w:noProof/>
            <w:lang w:val="en-GB"/>
          </w:rPr>
          <w:fldChar w:fldCharType="end"/>
        </w:r>
        <w:r w:rsidRPr="004424B1" w:rsidDel="0054793D">
          <w:rPr>
            <w:lang w:val="en-GB"/>
          </w:rPr>
          <w:delInstrText>-</w:delInstrText>
        </w:r>
        <w:r w:rsidR="009A416E" w:rsidRPr="004424B1" w:rsidDel="0054793D">
          <w:rPr>
            <w:b w:val="0"/>
            <w:lang w:val="en-GB"/>
          </w:rPr>
          <w:fldChar w:fldCharType="begin"/>
        </w:r>
        <w:r w:rsidR="009A416E" w:rsidRPr="004424B1" w:rsidDel="0054793D">
          <w:rPr>
            <w:lang w:val="en-GB"/>
          </w:rPr>
          <w:delInstrText xml:space="preserve"> SEQ Figure_TOC \s 1 \* MERGEFORMAT </w:delInstrText>
        </w:r>
        <w:r w:rsidR="009A416E" w:rsidRPr="004424B1" w:rsidDel="0054793D">
          <w:rPr>
            <w:b w:val="0"/>
            <w:lang w:val="en-GB"/>
          </w:rPr>
          <w:fldChar w:fldCharType="separate"/>
        </w:r>
        <w:r w:rsidR="00BF1AC4" w:rsidDel="0054793D">
          <w:rPr>
            <w:noProof/>
            <w:lang w:val="en-GB"/>
          </w:rPr>
          <w:delInstrText>4</w:delInstrText>
        </w:r>
        <w:r w:rsidR="009A416E" w:rsidRPr="004424B1" w:rsidDel="0054793D">
          <w:rPr>
            <w:b w:val="0"/>
            <w:noProof/>
            <w:lang w:val="en-GB"/>
          </w:rPr>
          <w:fldChar w:fldCharType="end"/>
        </w:r>
        <w:r w:rsidRPr="004424B1" w:rsidDel="0054793D">
          <w:rPr>
            <w:lang w:val="en-GB"/>
          </w:rPr>
          <w:tab/>
          <w:delInstrText>MPS Data Items</w:delInstrText>
        </w:r>
        <w:bookmarkStart w:id="5188" w:name="_Toc186046605"/>
        <w:bookmarkStart w:id="5189" w:name="_Toc186046625"/>
        <w:bookmarkStart w:id="5190" w:name="_Toc186046641"/>
        <w:bookmarkStart w:id="5191" w:name="_Toc186457349"/>
        <w:bookmarkStart w:id="5192" w:name="_Toc186470998"/>
        <w:bookmarkStart w:id="5193" w:name="_Toc186645509"/>
        <w:bookmarkEnd w:id="5187"/>
        <w:bookmarkEnd w:id="5188"/>
        <w:bookmarkEnd w:id="5189"/>
        <w:bookmarkEnd w:id="5190"/>
        <w:bookmarkEnd w:id="5191"/>
        <w:bookmarkEnd w:id="5192"/>
        <w:bookmarkEnd w:id="5193"/>
        <w:r w:rsidRPr="004424B1" w:rsidDel="0054793D">
          <w:rPr>
            <w:lang w:val="en-GB"/>
          </w:rPr>
          <w:delInstrText>"</w:delInstrText>
        </w:r>
        <w:r w:rsidRPr="004424B1" w:rsidDel="0054793D">
          <w:rPr>
            <w:b w:val="0"/>
            <w:lang w:val="en-GB"/>
          </w:rPr>
          <w:fldChar w:fldCharType="end"/>
        </w:r>
        <w:r w:rsidRPr="004424B1" w:rsidDel="0054793D">
          <w:rPr>
            <w:lang w:val="en-GB"/>
          </w:rPr>
          <w:delText xml:space="preserve">:  MPS </w:delText>
        </w:r>
      </w:del>
      <w:del w:id="5194" w:author="Quinten Van Woerkom" w:date="2024-12-16T17:48:00Z" w16du:dateUtc="2024-12-16T16:48:00Z">
        <w:r w:rsidRPr="004424B1" w:rsidDel="00D951F6">
          <w:rPr>
            <w:lang w:val="en-GB"/>
          </w:rPr>
          <w:delText>Data Item</w:delText>
        </w:r>
      </w:del>
      <w:del w:id="5195" w:author="Quinten Van Woerkom" w:date="2024-12-17T15:21:00Z" w16du:dateUtc="2024-12-17T14:21:00Z">
        <w:r w:rsidRPr="004424B1" w:rsidDel="0054793D">
          <w:rPr>
            <w:lang w:val="en-GB"/>
          </w:rPr>
          <w:delText>s</w:delText>
        </w:r>
        <w:bookmarkStart w:id="5196" w:name="_Toc185348866"/>
        <w:bookmarkStart w:id="5197" w:name="_Toc185427974"/>
        <w:bookmarkStart w:id="5198" w:name="_Toc185497615"/>
        <w:bookmarkStart w:id="5199" w:name="_Toc185498815"/>
        <w:bookmarkStart w:id="5200" w:name="_Toc185500015"/>
        <w:bookmarkStart w:id="5201" w:name="_Toc185501216"/>
        <w:bookmarkStart w:id="5202" w:name="_Toc185502421"/>
        <w:bookmarkStart w:id="5203" w:name="_Toc186030681"/>
        <w:bookmarkStart w:id="5204" w:name="_Toc186031887"/>
        <w:bookmarkStart w:id="5205" w:name="_Toc186033093"/>
        <w:bookmarkStart w:id="5206" w:name="_Toc186045591"/>
        <w:bookmarkStart w:id="5207" w:name="_Toc186456351"/>
        <w:bookmarkStart w:id="5208" w:name="_Toc186469996"/>
        <w:bookmarkStart w:id="5209" w:name="_Toc186644507"/>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del>
    </w:p>
    <w:p w14:paraId="41DC0D03" w14:textId="1DD2D1E6" w:rsidR="00F11DDB" w:rsidRPr="004424B1" w:rsidDel="0054793D" w:rsidRDefault="00F11DDB" w:rsidP="00F11DDB">
      <w:pPr>
        <w:rPr>
          <w:del w:id="5210" w:author="Quinten Van Woerkom" w:date="2024-12-17T15:21:00Z" w16du:dateUtc="2024-12-17T14:21:00Z"/>
          <w:lang w:val="en-GB"/>
        </w:rPr>
      </w:pPr>
      <w:del w:id="5211" w:author="Quinten Van Woerkom" w:date="2024-12-17T15:21:00Z" w16du:dateUtc="2024-12-17T14:21:00Z">
        <w:r w:rsidRPr="004424B1" w:rsidDel="0054793D">
          <w:rPr>
            <w:lang w:val="en-GB"/>
          </w:rPr>
          <w:delText xml:space="preserve">A high-level overview of the MPS </w:delText>
        </w:r>
        <w:r w:rsidR="00D133F6" w:rsidRPr="004424B1" w:rsidDel="0054793D">
          <w:rPr>
            <w:lang w:val="en-GB"/>
          </w:rPr>
          <w:delText>i</w:delText>
        </w:r>
        <w:r w:rsidRPr="004424B1" w:rsidDel="0054793D">
          <w:rPr>
            <w:lang w:val="en-GB"/>
          </w:rPr>
          <w:delText xml:space="preserve">nformation </w:delText>
        </w:r>
        <w:r w:rsidR="00D133F6" w:rsidRPr="004424B1" w:rsidDel="0054793D">
          <w:rPr>
            <w:lang w:val="en-GB"/>
          </w:rPr>
          <w:delText>m</w:delText>
        </w:r>
        <w:r w:rsidRPr="004424B1" w:rsidDel="0054793D">
          <w:rPr>
            <w:lang w:val="en-GB"/>
          </w:rPr>
          <w:delText xml:space="preserve">odel is given in </w:delText>
        </w:r>
        <w:r w:rsidR="00D65E78" w:rsidRPr="004424B1" w:rsidDel="0054793D">
          <w:rPr>
            <w:lang w:val="en-GB"/>
          </w:rPr>
          <w:delText xml:space="preserve">figure </w:delText>
        </w:r>
        <w:r w:rsidR="00D65E78" w:rsidRPr="004424B1" w:rsidDel="0054793D">
          <w:rPr>
            <w:noProof/>
            <w:lang w:val="en-GB"/>
          </w:rPr>
          <w:fldChar w:fldCharType="begin"/>
        </w:r>
        <w:r w:rsidR="00D65E78" w:rsidRPr="004424B1" w:rsidDel="0054793D">
          <w:rPr>
            <w:lang w:val="en-GB"/>
          </w:rPr>
          <w:delInstrText xml:space="preserve"> REF F_204MPSDataItems \h </w:delInstrText>
        </w:r>
        <w:r w:rsidR="00070AC5" w:rsidDel="0054793D">
          <w:rPr>
            <w:noProof/>
            <w:lang w:val="en-GB"/>
          </w:rPr>
          <w:delInstrText xml:space="preserve"> \* MERGEFORMAT </w:delInstrText>
        </w:r>
        <w:r w:rsidR="00D65E78" w:rsidRPr="004424B1" w:rsidDel="0054793D">
          <w:rPr>
            <w:noProof/>
            <w:lang w:val="en-GB"/>
          </w:rPr>
        </w:r>
        <w:r w:rsidR="00D65E78" w:rsidRPr="004424B1" w:rsidDel="0054793D">
          <w:rPr>
            <w:noProof/>
            <w:lang w:val="en-GB"/>
          </w:rPr>
          <w:fldChar w:fldCharType="separate"/>
        </w:r>
        <w:r w:rsidR="00BF1AC4" w:rsidDel="0054793D">
          <w:rPr>
            <w:noProof/>
            <w:lang w:val="en-GB"/>
          </w:rPr>
          <w:delText>2</w:delText>
        </w:r>
        <w:r w:rsidR="00BF1AC4" w:rsidRPr="004424B1" w:rsidDel="0054793D">
          <w:rPr>
            <w:lang w:val="en-GB"/>
          </w:rPr>
          <w:noBreakHyphen/>
        </w:r>
        <w:r w:rsidR="00BF1AC4" w:rsidDel="0054793D">
          <w:rPr>
            <w:noProof/>
            <w:lang w:val="en-GB"/>
          </w:rPr>
          <w:delText>4</w:delText>
        </w:r>
        <w:r w:rsidR="00D65E78" w:rsidRPr="004424B1" w:rsidDel="0054793D">
          <w:rPr>
            <w:noProof/>
            <w:lang w:val="en-GB"/>
          </w:rPr>
          <w:fldChar w:fldCharType="end"/>
        </w:r>
        <w:r w:rsidRPr="004424B1" w:rsidDel="0054793D">
          <w:rPr>
            <w:lang w:val="en-GB"/>
          </w:rPr>
          <w:delText xml:space="preserve">.  This shows the principal MPS </w:delText>
        </w:r>
      </w:del>
      <w:del w:id="5212" w:author="Quinten Van Woerkom" w:date="2024-12-16T17:47:00Z" w16du:dateUtc="2024-12-16T16:47:00Z">
        <w:r w:rsidRPr="004424B1" w:rsidDel="00D951F6">
          <w:rPr>
            <w:lang w:val="en-GB"/>
          </w:rPr>
          <w:delText>data item</w:delText>
        </w:r>
      </w:del>
      <w:del w:id="5213" w:author="Quinten Van Woerkom" w:date="2024-12-17T15:21:00Z" w16du:dateUtc="2024-12-17T14:21:00Z">
        <w:r w:rsidRPr="004424B1" w:rsidDel="0054793D">
          <w:rPr>
            <w:lang w:val="en-GB"/>
          </w:rPr>
          <w:delText>s and their interrelationships using standard UML notation.</w:delText>
        </w:r>
        <w:bookmarkStart w:id="5214" w:name="_Toc185348867"/>
        <w:bookmarkStart w:id="5215" w:name="_Toc185427975"/>
        <w:bookmarkStart w:id="5216" w:name="_Toc185497616"/>
        <w:bookmarkStart w:id="5217" w:name="_Toc185498816"/>
        <w:bookmarkStart w:id="5218" w:name="_Toc185500016"/>
        <w:bookmarkStart w:id="5219" w:name="_Toc185501217"/>
        <w:bookmarkStart w:id="5220" w:name="_Toc185502422"/>
        <w:bookmarkStart w:id="5221" w:name="_Toc186030682"/>
        <w:bookmarkStart w:id="5222" w:name="_Toc186031888"/>
        <w:bookmarkStart w:id="5223" w:name="_Toc186033094"/>
        <w:bookmarkStart w:id="5224" w:name="_Toc186045592"/>
        <w:bookmarkStart w:id="5225" w:name="_Toc186456352"/>
        <w:bookmarkStart w:id="5226" w:name="_Toc186469997"/>
        <w:bookmarkStart w:id="5227" w:name="_Toc186644508"/>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del>
    </w:p>
    <w:p w14:paraId="429AB176" w14:textId="112241BF" w:rsidR="003B1B8D" w:rsidRPr="004424B1" w:rsidDel="0054793D" w:rsidRDefault="00F11DDB" w:rsidP="00F11DDB">
      <w:pPr>
        <w:rPr>
          <w:del w:id="5228" w:author="Quinten Van Woerkom" w:date="2024-12-17T15:21:00Z" w16du:dateUtc="2024-12-17T14:21:00Z"/>
          <w:lang w:val="en-GB"/>
        </w:rPr>
      </w:pPr>
      <w:del w:id="5229" w:author="Quinten Van Woerkom" w:date="2024-12-17T15:21:00Z" w16du:dateUtc="2024-12-17T14:21:00Z">
        <w:r w:rsidRPr="004424B1" w:rsidDel="0054793D">
          <w:rPr>
            <w:lang w:val="en-GB"/>
          </w:rPr>
          <w:delText xml:space="preserve">The rectangles in the diagram correspond to standard </w:delText>
        </w:r>
      </w:del>
      <w:del w:id="5230" w:author="Quinten Van Woerkom" w:date="2024-12-16T17:47:00Z" w16du:dateUtc="2024-12-16T16:47:00Z">
        <w:r w:rsidRPr="004424B1" w:rsidDel="00D951F6">
          <w:rPr>
            <w:lang w:val="en-GB"/>
          </w:rPr>
          <w:delText>data item</w:delText>
        </w:r>
      </w:del>
      <w:del w:id="5231" w:author="Quinten Van Woerkom" w:date="2024-12-17T15:21:00Z" w16du:dateUtc="2024-12-17T14:21:00Z">
        <w:r w:rsidRPr="004424B1" w:rsidDel="0054793D">
          <w:rPr>
            <w:lang w:val="en-GB"/>
          </w:rPr>
          <w:delText xml:space="preserve">s.  The lines between them define the relationships between those </w:delText>
        </w:r>
      </w:del>
      <w:del w:id="5232" w:author="Quinten Van Woerkom" w:date="2024-12-16T17:47:00Z" w16du:dateUtc="2024-12-16T16:47:00Z">
        <w:r w:rsidRPr="004424B1" w:rsidDel="00D951F6">
          <w:rPr>
            <w:lang w:val="en-GB"/>
          </w:rPr>
          <w:delText>data item</w:delText>
        </w:r>
      </w:del>
      <w:del w:id="5233" w:author="Quinten Van Woerkom" w:date="2024-12-17T15:21:00Z" w16du:dateUtc="2024-12-17T14:21:00Z">
        <w:r w:rsidRPr="004424B1" w:rsidDel="0054793D">
          <w:rPr>
            <w:lang w:val="en-GB"/>
          </w:rPr>
          <w:delText xml:space="preserve">s.  </w:delText>
        </w:r>
      </w:del>
      <w:del w:id="5234" w:author="Quinten Van Woerkom" w:date="2024-12-16T17:46:00Z" w16du:dateUtc="2024-12-16T16:46:00Z">
        <w:r w:rsidRPr="004424B1" w:rsidDel="00D951F6">
          <w:rPr>
            <w:lang w:val="en-GB"/>
          </w:rPr>
          <w:delText>Data item</w:delText>
        </w:r>
      </w:del>
      <w:del w:id="5235" w:author="Quinten Van Woerkom" w:date="2024-12-17T15:21:00Z" w16du:dateUtc="2024-12-17T14:21:00Z">
        <w:r w:rsidRPr="004424B1" w:rsidDel="0054793D">
          <w:rPr>
            <w:lang w:val="en-GB"/>
          </w:rPr>
          <w:delText>s are color-coded by functional area:</w:delText>
        </w:r>
        <w:bookmarkStart w:id="5236" w:name="_Toc185348868"/>
        <w:bookmarkStart w:id="5237" w:name="_Toc185427976"/>
        <w:bookmarkStart w:id="5238" w:name="_Toc185497617"/>
        <w:bookmarkStart w:id="5239" w:name="_Toc185498817"/>
        <w:bookmarkStart w:id="5240" w:name="_Toc185500017"/>
        <w:bookmarkStart w:id="5241" w:name="_Toc185501218"/>
        <w:bookmarkStart w:id="5242" w:name="_Toc185502423"/>
        <w:bookmarkStart w:id="5243" w:name="_Toc186030683"/>
        <w:bookmarkStart w:id="5244" w:name="_Toc186031889"/>
        <w:bookmarkStart w:id="5245" w:name="_Toc186033095"/>
        <w:bookmarkStart w:id="5246" w:name="_Toc186045593"/>
        <w:bookmarkStart w:id="5247" w:name="_Toc186456353"/>
        <w:bookmarkStart w:id="5248" w:name="_Toc186469998"/>
        <w:bookmarkStart w:id="5249" w:name="_Toc186644509"/>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del>
    </w:p>
    <w:p w14:paraId="48C01535" w14:textId="07E5BE78" w:rsidR="00F11DDB" w:rsidRPr="004424B1" w:rsidDel="0054793D" w:rsidRDefault="00F11DDB" w:rsidP="00F11DDB">
      <w:pPr>
        <w:spacing w:before="120" w:line="0" w:lineRule="atLeast"/>
        <w:ind w:left="426" w:hanging="426"/>
        <w:rPr>
          <w:del w:id="5250" w:author="Quinten Van Woerkom" w:date="2024-12-17T15:21:00Z" w16du:dateUtc="2024-12-17T14:21:00Z"/>
          <w:lang w:val="en-GB"/>
        </w:rPr>
      </w:pPr>
      <w:del w:id="5251" w:author="Quinten Van Woerkom" w:date="2024-12-17T15:21:00Z" w16du:dateUtc="2024-12-17T14:21:00Z">
        <w:r w:rsidRPr="004424B1" w:rsidDel="0054793D">
          <w:rPr>
            <w:color w:val="87CEFA"/>
            <w:lang w:val="en-GB"/>
          </w:rPr>
          <w:sym w:font="Wingdings" w:char="F06E"/>
        </w:r>
        <w:r w:rsidRPr="004424B1" w:rsidDel="0054793D">
          <w:rPr>
            <w:lang w:val="en-GB"/>
          </w:rPr>
          <w:tab/>
          <w:delText xml:space="preserve">Mission Planning </w:delText>
        </w:r>
      </w:del>
      <w:del w:id="5252" w:author="Quinten Van Woerkom" w:date="2024-12-16T17:47:00Z" w16du:dateUtc="2024-12-16T16:47:00Z">
        <w:r w:rsidRPr="004424B1" w:rsidDel="00D951F6">
          <w:rPr>
            <w:lang w:val="en-GB"/>
          </w:rPr>
          <w:delText>data item</w:delText>
        </w:r>
      </w:del>
      <w:del w:id="5253" w:author="Quinten Van Woerkom" w:date="2024-12-17T15:21:00Z" w16du:dateUtc="2024-12-17T14:21:00Z">
        <w:r w:rsidRPr="004424B1" w:rsidDel="0054793D">
          <w:rPr>
            <w:lang w:val="en-GB"/>
          </w:rPr>
          <w:delText>s defined in this document are shown in blue</w:delText>
        </w:r>
        <w:r w:rsidR="006F1657" w:rsidRPr="004424B1" w:rsidDel="0054793D">
          <w:rPr>
            <w:lang w:val="en-GB"/>
          </w:rPr>
          <w:delText>.</w:delText>
        </w:r>
        <w:bookmarkStart w:id="5254" w:name="_Toc185348869"/>
        <w:bookmarkStart w:id="5255" w:name="_Toc185427977"/>
        <w:bookmarkStart w:id="5256" w:name="_Toc185497618"/>
        <w:bookmarkStart w:id="5257" w:name="_Toc185498818"/>
        <w:bookmarkStart w:id="5258" w:name="_Toc185500018"/>
        <w:bookmarkStart w:id="5259" w:name="_Toc185501219"/>
        <w:bookmarkStart w:id="5260" w:name="_Toc185502424"/>
        <w:bookmarkStart w:id="5261" w:name="_Toc186030684"/>
        <w:bookmarkStart w:id="5262" w:name="_Toc186031890"/>
        <w:bookmarkStart w:id="5263" w:name="_Toc186033096"/>
        <w:bookmarkStart w:id="5264" w:name="_Toc186045594"/>
        <w:bookmarkStart w:id="5265" w:name="_Toc186456354"/>
        <w:bookmarkStart w:id="5266" w:name="_Toc186469999"/>
        <w:bookmarkStart w:id="5267" w:name="_Toc186644510"/>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del>
    </w:p>
    <w:p w14:paraId="0BFA7084" w14:textId="7CEC2710" w:rsidR="00F11DDB" w:rsidRPr="004424B1" w:rsidDel="0054793D" w:rsidRDefault="00F11DDB" w:rsidP="00F11DDB">
      <w:pPr>
        <w:spacing w:before="120" w:line="0" w:lineRule="atLeast"/>
        <w:ind w:left="426" w:hanging="426"/>
        <w:rPr>
          <w:del w:id="5268" w:author="Quinten Van Woerkom" w:date="2024-12-17T15:21:00Z" w16du:dateUtc="2024-12-17T14:21:00Z"/>
          <w:lang w:val="en-GB"/>
        </w:rPr>
      </w:pPr>
      <w:del w:id="5269" w:author="Quinten Van Woerkom" w:date="2024-12-17T15:21:00Z" w16du:dateUtc="2024-12-17T14:21:00Z">
        <w:r w:rsidRPr="004424B1" w:rsidDel="0054793D">
          <w:rPr>
            <w:color w:val="FA8072"/>
            <w:lang w:val="en-GB"/>
          </w:rPr>
          <w:sym w:font="Wingdings" w:char="F06E"/>
        </w:r>
        <w:r w:rsidRPr="004424B1" w:rsidDel="0054793D">
          <w:rPr>
            <w:lang w:val="en-GB"/>
          </w:rPr>
          <w:tab/>
          <w:delText xml:space="preserve">Mission Control </w:delText>
        </w:r>
      </w:del>
      <w:del w:id="5270" w:author="Quinten Van Woerkom" w:date="2024-12-16T17:47:00Z" w16du:dateUtc="2024-12-16T16:47:00Z">
        <w:r w:rsidRPr="004424B1" w:rsidDel="00D951F6">
          <w:rPr>
            <w:lang w:val="en-GB"/>
          </w:rPr>
          <w:delText>data item</w:delText>
        </w:r>
      </w:del>
      <w:del w:id="5271" w:author="Quinten Van Woerkom" w:date="2024-12-17T15:21:00Z" w16du:dateUtc="2024-12-17T14:21:00Z">
        <w:r w:rsidRPr="004424B1" w:rsidDel="0054793D">
          <w:rPr>
            <w:lang w:val="en-GB"/>
          </w:rPr>
          <w:delText>s (red) correspond to CCSDS MO Monitoring &amp; Control and the proposed MO Automation standards.</w:delText>
        </w:r>
        <w:bookmarkStart w:id="5272" w:name="_Toc185348870"/>
        <w:bookmarkStart w:id="5273" w:name="_Toc185427978"/>
        <w:bookmarkStart w:id="5274" w:name="_Toc185497619"/>
        <w:bookmarkStart w:id="5275" w:name="_Toc185498819"/>
        <w:bookmarkStart w:id="5276" w:name="_Toc185500019"/>
        <w:bookmarkStart w:id="5277" w:name="_Toc185501220"/>
        <w:bookmarkStart w:id="5278" w:name="_Toc185502425"/>
        <w:bookmarkStart w:id="5279" w:name="_Toc186030685"/>
        <w:bookmarkStart w:id="5280" w:name="_Toc186031891"/>
        <w:bookmarkStart w:id="5281" w:name="_Toc186033097"/>
        <w:bookmarkStart w:id="5282" w:name="_Toc186045595"/>
        <w:bookmarkStart w:id="5283" w:name="_Toc186456355"/>
        <w:bookmarkStart w:id="5284" w:name="_Toc186470000"/>
        <w:bookmarkStart w:id="5285" w:name="_Toc18664451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del>
    </w:p>
    <w:p w14:paraId="21BB3EC3" w14:textId="09233253" w:rsidR="00F11DDB" w:rsidRPr="004424B1" w:rsidDel="0054793D" w:rsidRDefault="00F11DDB" w:rsidP="00F11DDB">
      <w:pPr>
        <w:spacing w:before="120" w:line="0" w:lineRule="atLeast"/>
        <w:ind w:left="426" w:hanging="426"/>
        <w:rPr>
          <w:del w:id="5286" w:author="Quinten Van Woerkom" w:date="2024-12-17T15:21:00Z" w16du:dateUtc="2024-12-17T14:21:00Z"/>
          <w:lang w:val="en-GB"/>
        </w:rPr>
      </w:pPr>
      <w:del w:id="5287" w:author="Quinten Van Woerkom" w:date="2024-12-17T15:21:00Z" w16du:dateUtc="2024-12-17T14:21:00Z">
        <w:r w:rsidRPr="004424B1" w:rsidDel="0054793D">
          <w:rPr>
            <w:color w:val="FF69B4"/>
            <w:lang w:val="en-GB"/>
          </w:rPr>
          <w:sym w:font="Wingdings" w:char="F06E"/>
        </w:r>
        <w:r w:rsidRPr="004424B1" w:rsidDel="0054793D">
          <w:rPr>
            <w:lang w:val="en-GB"/>
          </w:rPr>
          <w:tab/>
          <w:delText xml:space="preserve">Navigation </w:delText>
        </w:r>
      </w:del>
      <w:del w:id="5288" w:author="Quinten Van Woerkom" w:date="2024-12-16T17:47:00Z" w16du:dateUtc="2024-12-16T16:47:00Z">
        <w:r w:rsidRPr="004424B1" w:rsidDel="00D951F6">
          <w:rPr>
            <w:lang w:val="en-GB"/>
          </w:rPr>
          <w:delText>data item</w:delText>
        </w:r>
      </w:del>
      <w:del w:id="5289" w:author="Quinten Van Woerkom" w:date="2024-12-17T15:21:00Z" w16du:dateUtc="2024-12-17T14:21:00Z">
        <w:r w:rsidRPr="004424B1" w:rsidDel="0054793D">
          <w:rPr>
            <w:lang w:val="en-GB"/>
          </w:rPr>
          <w:delText xml:space="preserve"> (magenta) correspond to the CCSDS Navigation Event Message </w:delText>
        </w:r>
        <w:r w:rsidR="003752C5" w:rsidRPr="004424B1" w:rsidDel="0054793D">
          <w:rPr>
            <w:iCs/>
            <w:lang w:val="en-GB"/>
          </w:rPr>
          <w:delText>Recommended Standard</w:delText>
        </w:r>
        <w:r w:rsidRPr="004424B1" w:rsidDel="0054793D">
          <w:rPr>
            <w:lang w:val="en-GB"/>
          </w:rPr>
          <w:delText>.</w:delText>
        </w:r>
        <w:bookmarkStart w:id="5290" w:name="_Toc185348871"/>
        <w:bookmarkStart w:id="5291" w:name="_Toc185427979"/>
        <w:bookmarkStart w:id="5292" w:name="_Toc185497620"/>
        <w:bookmarkStart w:id="5293" w:name="_Toc185498820"/>
        <w:bookmarkStart w:id="5294" w:name="_Toc185500020"/>
        <w:bookmarkStart w:id="5295" w:name="_Toc185501221"/>
        <w:bookmarkStart w:id="5296" w:name="_Toc185502426"/>
        <w:bookmarkStart w:id="5297" w:name="_Toc186030686"/>
        <w:bookmarkStart w:id="5298" w:name="_Toc186031892"/>
        <w:bookmarkStart w:id="5299" w:name="_Toc186033098"/>
        <w:bookmarkStart w:id="5300" w:name="_Toc186045596"/>
        <w:bookmarkStart w:id="5301" w:name="_Toc186456356"/>
        <w:bookmarkStart w:id="5302" w:name="_Toc186470001"/>
        <w:bookmarkStart w:id="5303" w:name="_Toc186644512"/>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del>
    </w:p>
    <w:p w14:paraId="27638B45" w14:textId="0183E229" w:rsidR="00F11DDB" w:rsidRPr="004424B1" w:rsidDel="0054793D" w:rsidRDefault="00F11DDB" w:rsidP="00F11DDB">
      <w:pPr>
        <w:spacing w:before="120" w:line="0" w:lineRule="atLeast"/>
        <w:ind w:left="426" w:hanging="426"/>
        <w:rPr>
          <w:del w:id="5304" w:author="Quinten Van Woerkom" w:date="2024-12-17T15:21:00Z" w16du:dateUtc="2024-12-17T14:21:00Z"/>
          <w:lang w:val="en-GB"/>
        </w:rPr>
      </w:pPr>
      <w:del w:id="5305" w:author="Quinten Van Woerkom" w:date="2024-12-17T15:21:00Z" w16du:dateUtc="2024-12-17T14:21:00Z">
        <w:r w:rsidRPr="004424B1" w:rsidDel="0054793D">
          <w:rPr>
            <w:color w:val="C0C0C0"/>
            <w:lang w:val="en-GB"/>
          </w:rPr>
          <w:sym w:font="Wingdings" w:char="F06E"/>
        </w:r>
        <w:r w:rsidRPr="004424B1" w:rsidDel="0054793D">
          <w:rPr>
            <w:lang w:val="en-GB"/>
          </w:rPr>
          <w:tab/>
          <w:delText xml:space="preserve">Cross Support Services </w:delText>
        </w:r>
      </w:del>
      <w:del w:id="5306" w:author="Quinten Van Woerkom" w:date="2024-12-16T17:47:00Z" w16du:dateUtc="2024-12-16T16:47:00Z">
        <w:r w:rsidRPr="004424B1" w:rsidDel="00D951F6">
          <w:rPr>
            <w:lang w:val="en-GB"/>
          </w:rPr>
          <w:delText>data item</w:delText>
        </w:r>
      </w:del>
      <w:del w:id="5307" w:author="Quinten Van Woerkom" w:date="2024-12-17T15:21:00Z" w16du:dateUtc="2024-12-17T14:21:00Z">
        <w:r w:rsidRPr="004424B1" w:rsidDel="0054793D">
          <w:rPr>
            <w:lang w:val="en-GB"/>
          </w:rPr>
          <w:delText xml:space="preserve">s (grey) correspond to CCSDS Cross Support Service Management </w:delText>
        </w:r>
        <w:r w:rsidR="003752C5" w:rsidRPr="004424B1" w:rsidDel="0054793D">
          <w:rPr>
            <w:iCs/>
            <w:lang w:val="en-GB"/>
          </w:rPr>
          <w:delText>Recommended Standard</w:delText>
        </w:r>
        <w:r w:rsidRPr="004424B1" w:rsidDel="0054793D">
          <w:rPr>
            <w:lang w:val="en-GB"/>
          </w:rPr>
          <w:delText>s.</w:delText>
        </w:r>
        <w:bookmarkStart w:id="5308" w:name="_Toc185348872"/>
        <w:bookmarkStart w:id="5309" w:name="_Toc185427980"/>
        <w:bookmarkStart w:id="5310" w:name="_Toc185497621"/>
        <w:bookmarkStart w:id="5311" w:name="_Toc185498821"/>
        <w:bookmarkStart w:id="5312" w:name="_Toc185500021"/>
        <w:bookmarkStart w:id="5313" w:name="_Toc185501222"/>
        <w:bookmarkStart w:id="5314" w:name="_Toc185502427"/>
        <w:bookmarkStart w:id="5315" w:name="_Toc186030687"/>
        <w:bookmarkStart w:id="5316" w:name="_Toc186031893"/>
        <w:bookmarkStart w:id="5317" w:name="_Toc186033099"/>
        <w:bookmarkStart w:id="5318" w:name="_Toc186045597"/>
        <w:bookmarkStart w:id="5319" w:name="_Toc186456357"/>
        <w:bookmarkStart w:id="5320" w:name="_Toc186470002"/>
        <w:bookmarkStart w:id="5321" w:name="_Toc186644513"/>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del>
    </w:p>
    <w:p w14:paraId="30E29409" w14:textId="3A63BB72" w:rsidR="00F11DDB" w:rsidRPr="004424B1" w:rsidDel="0054793D" w:rsidRDefault="00F11DDB" w:rsidP="00F11DDB">
      <w:pPr>
        <w:rPr>
          <w:del w:id="5322" w:author="Quinten Van Woerkom" w:date="2024-12-17T15:21:00Z" w16du:dateUtc="2024-12-17T14:21:00Z"/>
          <w:lang w:val="en-GB"/>
        </w:rPr>
      </w:pPr>
      <w:del w:id="5323" w:author="Quinten Van Woerkom" w:date="2024-12-17T15:21:00Z" w16du:dateUtc="2024-12-17T14:21:00Z">
        <w:r w:rsidRPr="004424B1" w:rsidDel="0054793D">
          <w:rPr>
            <w:lang w:val="en-GB"/>
          </w:rPr>
          <w:delText xml:space="preserve">Relationships shown in black are within the scope of </w:delText>
        </w:r>
        <w:r w:rsidR="00D133F6" w:rsidRPr="004424B1" w:rsidDel="0054793D">
          <w:rPr>
            <w:lang w:val="en-GB"/>
          </w:rPr>
          <w:delText>m</w:delText>
        </w:r>
        <w:r w:rsidRPr="004424B1" w:rsidDel="0054793D">
          <w:rPr>
            <w:lang w:val="en-GB"/>
          </w:rPr>
          <w:delText xml:space="preserve">ission </w:delText>
        </w:r>
        <w:r w:rsidR="00D133F6" w:rsidRPr="004424B1" w:rsidDel="0054793D">
          <w:rPr>
            <w:lang w:val="en-GB"/>
          </w:rPr>
          <w:delText>p</w:delText>
        </w:r>
        <w:r w:rsidRPr="004424B1" w:rsidDel="0054793D">
          <w:rPr>
            <w:lang w:val="en-GB"/>
          </w:rPr>
          <w:delText>lanning standardization, others are color-coded by their respective area.</w:delText>
        </w:r>
        <w:bookmarkStart w:id="5324" w:name="_Toc185348873"/>
        <w:bookmarkStart w:id="5325" w:name="_Toc185427981"/>
        <w:bookmarkStart w:id="5326" w:name="_Toc185497622"/>
        <w:bookmarkStart w:id="5327" w:name="_Toc185498822"/>
        <w:bookmarkStart w:id="5328" w:name="_Toc185500022"/>
        <w:bookmarkStart w:id="5329" w:name="_Toc185501223"/>
        <w:bookmarkStart w:id="5330" w:name="_Toc185502428"/>
        <w:bookmarkStart w:id="5331" w:name="_Toc186030688"/>
        <w:bookmarkStart w:id="5332" w:name="_Toc186031894"/>
        <w:bookmarkStart w:id="5333" w:name="_Toc186033100"/>
        <w:bookmarkStart w:id="5334" w:name="_Toc186045598"/>
        <w:bookmarkStart w:id="5335" w:name="_Toc186456358"/>
        <w:bookmarkStart w:id="5336" w:name="_Toc186470003"/>
        <w:bookmarkStart w:id="5337" w:name="_Toc186644514"/>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del>
    </w:p>
    <w:p w14:paraId="7F55D90F" w14:textId="78D06FEB" w:rsidR="00F11DDB" w:rsidRPr="004424B1" w:rsidDel="0054793D" w:rsidRDefault="00F11DDB" w:rsidP="004A0021">
      <w:pPr>
        <w:rPr>
          <w:del w:id="5338" w:author="Quinten Van Woerkom" w:date="2024-12-17T15:21:00Z" w16du:dateUtc="2024-12-17T14:21:00Z"/>
          <w:lang w:val="en-GB"/>
        </w:rPr>
      </w:pPr>
      <w:del w:id="5339" w:author="Quinten Van Woerkom" w:date="2024-12-17T15:21:00Z" w16du:dateUtc="2024-12-17T14:21:00Z">
        <w:r w:rsidRPr="004424B1" w:rsidDel="0054793D">
          <w:rPr>
            <w:lang w:val="en-GB"/>
          </w:rPr>
          <w:delText xml:space="preserve">The following principal MPS </w:delText>
        </w:r>
      </w:del>
      <w:del w:id="5340" w:author="Quinten Van Woerkom" w:date="2024-12-16T17:47:00Z" w16du:dateUtc="2024-12-16T16:47:00Z">
        <w:r w:rsidRPr="004424B1" w:rsidDel="00D951F6">
          <w:rPr>
            <w:lang w:val="en-GB"/>
          </w:rPr>
          <w:delText>data item</w:delText>
        </w:r>
      </w:del>
      <w:del w:id="5341" w:author="Quinten Van Woerkom" w:date="2024-12-17T15:21:00Z" w16du:dateUtc="2024-12-17T14:21:00Z">
        <w:r w:rsidRPr="004424B1" w:rsidDel="0054793D">
          <w:rPr>
            <w:lang w:val="en-GB"/>
          </w:rPr>
          <w:delText>s are shown in the diagram:</w:delText>
        </w:r>
        <w:bookmarkStart w:id="5342" w:name="_Toc185348874"/>
        <w:bookmarkStart w:id="5343" w:name="_Toc185427982"/>
        <w:bookmarkStart w:id="5344" w:name="_Toc185497623"/>
        <w:bookmarkStart w:id="5345" w:name="_Toc185498823"/>
        <w:bookmarkStart w:id="5346" w:name="_Toc185500023"/>
        <w:bookmarkStart w:id="5347" w:name="_Toc185501224"/>
        <w:bookmarkStart w:id="5348" w:name="_Toc185502429"/>
        <w:bookmarkStart w:id="5349" w:name="_Toc186030689"/>
        <w:bookmarkStart w:id="5350" w:name="_Toc186031895"/>
        <w:bookmarkStart w:id="5351" w:name="_Toc186033101"/>
        <w:bookmarkStart w:id="5352" w:name="_Toc186045599"/>
        <w:bookmarkStart w:id="5353" w:name="_Toc186456359"/>
        <w:bookmarkStart w:id="5354" w:name="_Toc186470004"/>
        <w:bookmarkStart w:id="5355" w:name="_Toc186644515"/>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del>
    </w:p>
    <w:p w14:paraId="1B7512B5" w14:textId="33FBB7FB" w:rsidR="00F11DDB" w:rsidRPr="004424B1" w:rsidDel="0054793D" w:rsidRDefault="00F11DDB" w:rsidP="003A4612">
      <w:pPr>
        <w:pStyle w:val="List"/>
        <w:numPr>
          <w:ilvl w:val="0"/>
          <w:numId w:val="16"/>
        </w:numPr>
        <w:tabs>
          <w:tab w:val="clear" w:pos="360"/>
          <w:tab w:val="left" w:pos="720"/>
        </w:tabs>
        <w:ind w:left="720"/>
        <w:rPr>
          <w:del w:id="5356" w:author="Quinten Van Woerkom" w:date="2024-12-17T15:21:00Z" w16du:dateUtc="2024-12-17T14:21:00Z"/>
          <w:rStyle w:val="Term"/>
        </w:rPr>
      </w:pPr>
      <w:del w:id="5357" w:author="Quinten Van Woerkom" w:date="2024-12-17T15:21:00Z" w16du:dateUtc="2024-12-17T14:21:00Z">
        <w:r w:rsidRPr="004424B1" w:rsidDel="0054793D">
          <w:rPr>
            <w:rStyle w:val="Term"/>
          </w:rPr>
          <w:delText>Planning Requests</w:delText>
        </w:r>
        <w:r w:rsidR="00704DDD" w:rsidRPr="004424B1" w:rsidDel="0054793D">
          <w:rPr>
            <w:rStyle w:val="Term"/>
          </w:rPr>
          <w:delText>;</w:delText>
        </w:r>
        <w:bookmarkStart w:id="5358" w:name="_Toc185348875"/>
        <w:bookmarkStart w:id="5359" w:name="_Toc185427983"/>
        <w:bookmarkStart w:id="5360" w:name="_Toc185497624"/>
        <w:bookmarkStart w:id="5361" w:name="_Toc185498824"/>
        <w:bookmarkStart w:id="5362" w:name="_Toc185500024"/>
        <w:bookmarkStart w:id="5363" w:name="_Toc185501225"/>
        <w:bookmarkStart w:id="5364" w:name="_Toc185502430"/>
        <w:bookmarkStart w:id="5365" w:name="_Toc186030690"/>
        <w:bookmarkStart w:id="5366" w:name="_Toc186031896"/>
        <w:bookmarkStart w:id="5367" w:name="_Toc186033102"/>
        <w:bookmarkStart w:id="5368" w:name="_Toc186045600"/>
        <w:bookmarkStart w:id="5369" w:name="_Toc186456360"/>
        <w:bookmarkStart w:id="5370" w:name="_Toc186470005"/>
        <w:bookmarkStart w:id="5371" w:name="_Toc186644516"/>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del>
    </w:p>
    <w:p w14:paraId="755B5FC6" w14:textId="131AFE21" w:rsidR="00F11DDB" w:rsidRPr="004424B1" w:rsidDel="0054793D" w:rsidRDefault="00F11DDB" w:rsidP="003A4612">
      <w:pPr>
        <w:pStyle w:val="List"/>
        <w:numPr>
          <w:ilvl w:val="0"/>
          <w:numId w:val="16"/>
        </w:numPr>
        <w:tabs>
          <w:tab w:val="clear" w:pos="360"/>
          <w:tab w:val="left" w:pos="720"/>
        </w:tabs>
        <w:ind w:left="720"/>
        <w:rPr>
          <w:del w:id="5372" w:author="Quinten Van Woerkom" w:date="2024-12-17T15:21:00Z" w16du:dateUtc="2024-12-17T14:21:00Z"/>
          <w:rStyle w:val="Term"/>
        </w:rPr>
      </w:pPr>
      <w:del w:id="5373" w:author="Quinten Van Woerkom" w:date="2024-12-17T15:21:00Z" w16du:dateUtc="2024-12-17T14:21:00Z">
        <w:r w:rsidRPr="004424B1" w:rsidDel="0054793D">
          <w:rPr>
            <w:rStyle w:val="Term"/>
          </w:rPr>
          <w:lastRenderedPageBreak/>
          <w:delText>Plans</w:delText>
        </w:r>
        <w:r w:rsidR="00704DDD" w:rsidRPr="004424B1" w:rsidDel="0054793D">
          <w:rPr>
            <w:rStyle w:val="Term"/>
          </w:rPr>
          <w:delText>;</w:delText>
        </w:r>
        <w:bookmarkStart w:id="5374" w:name="_Toc185348876"/>
        <w:bookmarkStart w:id="5375" w:name="_Toc185427984"/>
        <w:bookmarkStart w:id="5376" w:name="_Toc185497625"/>
        <w:bookmarkStart w:id="5377" w:name="_Toc185498825"/>
        <w:bookmarkStart w:id="5378" w:name="_Toc185500025"/>
        <w:bookmarkStart w:id="5379" w:name="_Toc185501226"/>
        <w:bookmarkStart w:id="5380" w:name="_Toc185502431"/>
        <w:bookmarkStart w:id="5381" w:name="_Toc186030691"/>
        <w:bookmarkStart w:id="5382" w:name="_Toc186031897"/>
        <w:bookmarkStart w:id="5383" w:name="_Toc186033103"/>
        <w:bookmarkStart w:id="5384" w:name="_Toc186045601"/>
        <w:bookmarkStart w:id="5385" w:name="_Toc186456361"/>
        <w:bookmarkStart w:id="5386" w:name="_Toc186470006"/>
        <w:bookmarkStart w:id="5387" w:name="_Toc186644517"/>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del>
    </w:p>
    <w:p w14:paraId="4D762DB5" w14:textId="14B4AA01" w:rsidR="00F11DDB" w:rsidRPr="004424B1" w:rsidDel="0054793D" w:rsidRDefault="00F11DDB" w:rsidP="003A4612">
      <w:pPr>
        <w:pStyle w:val="List"/>
        <w:numPr>
          <w:ilvl w:val="0"/>
          <w:numId w:val="16"/>
        </w:numPr>
        <w:tabs>
          <w:tab w:val="clear" w:pos="360"/>
          <w:tab w:val="left" w:pos="720"/>
        </w:tabs>
        <w:ind w:left="720"/>
        <w:rPr>
          <w:del w:id="5388" w:author="Quinten Van Woerkom" w:date="2024-12-17T15:21:00Z" w16du:dateUtc="2024-12-17T14:21:00Z"/>
          <w:rStyle w:val="Term"/>
        </w:rPr>
      </w:pPr>
      <w:del w:id="5389" w:author="Quinten Van Woerkom" w:date="2024-12-17T15:21:00Z" w16du:dateUtc="2024-12-17T14:21:00Z">
        <w:r w:rsidRPr="004424B1" w:rsidDel="0054793D">
          <w:rPr>
            <w:rStyle w:val="Term"/>
          </w:rPr>
          <w:delText>Planning Activities</w:delText>
        </w:r>
        <w:r w:rsidR="00704DDD" w:rsidRPr="004424B1" w:rsidDel="0054793D">
          <w:rPr>
            <w:rStyle w:val="Term"/>
          </w:rPr>
          <w:delText>;</w:delText>
        </w:r>
        <w:bookmarkStart w:id="5390" w:name="_Toc185348877"/>
        <w:bookmarkStart w:id="5391" w:name="_Toc185427985"/>
        <w:bookmarkStart w:id="5392" w:name="_Toc185497626"/>
        <w:bookmarkStart w:id="5393" w:name="_Toc185498826"/>
        <w:bookmarkStart w:id="5394" w:name="_Toc185500026"/>
        <w:bookmarkStart w:id="5395" w:name="_Toc185501227"/>
        <w:bookmarkStart w:id="5396" w:name="_Toc185502432"/>
        <w:bookmarkStart w:id="5397" w:name="_Toc186030692"/>
        <w:bookmarkStart w:id="5398" w:name="_Toc186031898"/>
        <w:bookmarkStart w:id="5399" w:name="_Toc186033104"/>
        <w:bookmarkStart w:id="5400" w:name="_Toc186045602"/>
        <w:bookmarkStart w:id="5401" w:name="_Toc186456362"/>
        <w:bookmarkStart w:id="5402" w:name="_Toc186470007"/>
        <w:bookmarkStart w:id="5403" w:name="_Toc186644518"/>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del>
    </w:p>
    <w:p w14:paraId="49C45F7B" w14:textId="0550E35A" w:rsidR="00F11DDB" w:rsidRPr="004424B1" w:rsidDel="0054793D" w:rsidRDefault="00F11DDB" w:rsidP="003A4612">
      <w:pPr>
        <w:pStyle w:val="List"/>
        <w:numPr>
          <w:ilvl w:val="0"/>
          <w:numId w:val="16"/>
        </w:numPr>
        <w:tabs>
          <w:tab w:val="clear" w:pos="360"/>
          <w:tab w:val="left" w:pos="720"/>
        </w:tabs>
        <w:ind w:left="720"/>
        <w:rPr>
          <w:del w:id="5404" w:author="Quinten Van Woerkom" w:date="2024-12-17T15:21:00Z" w16du:dateUtc="2024-12-17T14:21:00Z"/>
          <w:rStyle w:val="Term"/>
        </w:rPr>
      </w:pPr>
      <w:del w:id="5405" w:author="Quinten Van Woerkom" w:date="2024-12-17T15:21:00Z" w16du:dateUtc="2024-12-17T14:21:00Z">
        <w:r w:rsidRPr="004424B1" w:rsidDel="0054793D">
          <w:rPr>
            <w:rStyle w:val="Term"/>
          </w:rPr>
          <w:delText>Planning Events</w:delText>
        </w:r>
        <w:r w:rsidR="00704DDD" w:rsidRPr="004424B1" w:rsidDel="0054793D">
          <w:rPr>
            <w:rStyle w:val="Term"/>
          </w:rPr>
          <w:delText>;</w:delText>
        </w:r>
        <w:bookmarkStart w:id="5406" w:name="_Toc185348878"/>
        <w:bookmarkStart w:id="5407" w:name="_Toc185427986"/>
        <w:bookmarkStart w:id="5408" w:name="_Toc185497627"/>
        <w:bookmarkStart w:id="5409" w:name="_Toc185498827"/>
        <w:bookmarkStart w:id="5410" w:name="_Toc185500027"/>
        <w:bookmarkStart w:id="5411" w:name="_Toc185501228"/>
        <w:bookmarkStart w:id="5412" w:name="_Toc185502433"/>
        <w:bookmarkStart w:id="5413" w:name="_Toc186030693"/>
        <w:bookmarkStart w:id="5414" w:name="_Toc186031899"/>
        <w:bookmarkStart w:id="5415" w:name="_Toc186033105"/>
        <w:bookmarkStart w:id="5416" w:name="_Toc186045603"/>
        <w:bookmarkStart w:id="5417" w:name="_Toc186456363"/>
        <w:bookmarkStart w:id="5418" w:name="_Toc186470008"/>
        <w:bookmarkStart w:id="5419" w:name="_Toc186644519"/>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del>
    </w:p>
    <w:p w14:paraId="0D8FCCA6" w14:textId="3487FC78" w:rsidR="00F11DDB" w:rsidRPr="004424B1" w:rsidDel="0054793D" w:rsidRDefault="00F11DDB" w:rsidP="003A4612">
      <w:pPr>
        <w:pStyle w:val="List"/>
        <w:numPr>
          <w:ilvl w:val="0"/>
          <w:numId w:val="16"/>
        </w:numPr>
        <w:tabs>
          <w:tab w:val="clear" w:pos="360"/>
          <w:tab w:val="left" w:pos="720"/>
        </w:tabs>
        <w:ind w:left="720"/>
        <w:rPr>
          <w:del w:id="5420" w:author="Quinten Van Woerkom" w:date="2024-12-17T15:21:00Z" w16du:dateUtc="2024-12-17T14:21:00Z"/>
          <w:rStyle w:val="Term"/>
        </w:rPr>
      </w:pPr>
      <w:del w:id="5421" w:author="Quinten Van Woerkom" w:date="2024-12-17T15:21:00Z" w16du:dateUtc="2024-12-17T14:21:00Z">
        <w:r w:rsidRPr="004424B1" w:rsidDel="0054793D">
          <w:rPr>
            <w:rStyle w:val="Term"/>
          </w:rPr>
          <w:delText>Planning Resources</w:delText>
        </w:r>
        <w:r w:rsidR="00704DDD" w:rsidRPr="004424B1" w:rsidDel="0054793D">
          <w:rPr>
            <w:rStyle w:val="Term"/>
          </w:rPr>
          <w:delText>.</w:delText>
        </w:r>
        <w:bookmarkStart w:id="5422" w:name="_Toc185348879"/>
        <w:bookmarkStart w:id="5423" w:name="_Toc185427987"/>
        <w:bookmarkStart w:id="5424" w:name="_Toc185497628"/>
        <w:bookmarkStart w:id="5425" w:name="_Toc185498828"/>
        <w:bookmarkStart w:id="5426" w:name="_Toc185500028"/>
        <w:bookmarkStart w:id="5427" w:name="_Toc185501229"/>
        <w:bookmarkStart w:id="5428" w:name="_Toc185502434"/>
        <w:bookmarkStart w:id="5429" w:name="_Toc186030694"/>
        <w:bookmarkStart w:id="5430" w:name="_Toc186031900"/>
        <w:bookmarkStart w:id="5431" w:name="_Toc186033106"/>
        <w:bookmarkStart w:id="5432" w:name="_Toc186045604"/>
        <w:bookmarkStart w:id="5433" w:name="_Toc186456364"/>
        <w:bookmarkStart w:id="5434" w:name="_Toc186470009"/>
        <w:bookmarkStart w:id="5435" w:name="_Toc186644520"/>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del>
    </w:p>
    <w:p w14:paraId="60AAC369" w14:textId="1C56A5A4" w:rsidR="00F11DDB" w:rsidRPr="004424B1" w:rsidDel="0054793D" w:rsidRDefault="00F11DDB" w:rsidP="00F11DDB">
      <w:pPr>
        <w:rPr>
          <w:del w:id="5436" w:author="Quinten Van Woerkom" w:date="2024-12-17T15:21:00Z" w16du:dateUtc="2024-12-17T14:21:00Z"/>
          <w:lang w:val="en-GB"/>
        </w:rPr>
      </w:pPr>
      <w:del w:id="5437" w:author="Quinten Van Woerkom" w:date="2024-12-17T15:21:00Z" w16du:dateUtc="2024-12-17T14:21:00Z">
        <w:r w:rsidRPr="004424B1" w:rsidDel="0054793D">
          <w:rPr>
            <w:lang w:val="en-GB"/>
          </w:rPr>
          <w:delText xml:space="preserve">These are introduced in the subsections below.  Each of these </w:delText>
        </w:r>
      </w:del>
      <w:del w:id="5438" w:author="Quinten Van Woerkom" w:date="2024-12-16T17:47:00Z" w16du:dateUtc="2024-12-16T16:47:00Z">
        <w:r w:rsidRPr="004424B1" w:rsidDel="00D951F6">
          <w:rPr>
            <w:lang w:val="en-GB"/>
          </w:rPr>
          <w:delText>data item</w:delText>
        </w:r>
      </w:del>
      <w:del w:id="5439" w:author="Quinten Van Woerkom" w:date="2024-12-17T15:21:00Z" w16du:dateUtc="2024-12-17T14:21:00Z">
        <w:r w:rsidRPr="004424B1" w:rsidDel="0054793D">
          <w:rPr>
            <w:lang w:val="en-GB"/>
          </w:rPr>
          <w:delText xml:space="preserve">s comprises a set of </w:delText>
        </w:r>
        <w:r w:rsidRPr="004424B1" w:rsidDel="0054793D">
          <w:rPr>
            <w:rStyle w:val="Term"/>
            <w:lang w:val="en-GB"/>
          </w:rPr>
          <w:delText>MO</w:delText>
        </w:r>
        <w:r w:rsidR="00D133F6" w:rsidRPr="004424B1" w:rsidDel="0054793D">
          <w:rPr>
            <w:rStyle w:val="Term"/>
            <w:lang w:val="en-GB"/>
          </w:rPr>
          <w:delText xml:space="preserve"> ob</w:delText>
        </w:r>
        <w:r w:rsidRPr="004424B1" w:rsidDel="0054793D">
          <w:rPr>
            <w:rStyle w:val="Term"/>
            <w:lang w:val="en-GB"/>
          </w:rPr>
          <w:delText>jects</w:delText>
        </w:r>
        <w:r w:rsidRPr="004424B1" w:rsidDel="0054793D">
          <w:rPr>
            <w:lang w:val="en-GB"/>
          </w:rPr>
          <w:delText xml:space="preserve"> with its own </w:delText>
        </w:r>
        <w:r w:rsidR="00D133F6" w:rsidRPr="004424B1" w:rsidDel="0054793D">
          <w:rPr>
            <w:lang w:val="en-GB"/>
          </w:rPr>
          <w:delText>o</w:delText>
        </w:r>
        <w:r w:rsidRPr="004424B1" w:rsidDel="0054793D">
          <w:rPr>
            <w:lang w:val="en-GB"/>
          </w:rPr>
          <w:delText xml:space="preserve">bject </w:delText>
        </w:r>
        <w:r w:rsidR="00D133F6" w:rsidRPr="004424B1" w:rsidDel="0054793D">
          <w:rPr>
            <w:rStyle w:val="Term"/>
            <w:lang w:val="en-GB"/>
          </w:rPr>
          <w:delText>identity</w:delText>
        </w:r>
      </w:del>
      <w:commentRangeStart w:id="5440"/>
      <w:del w:id="5441" w:author="Quinten Van Woerkom" w:date="2024-12-02T14:56:00Z" w16du:dateUtc="2024-12-02T13:56:00Z">
        <w:r w:rsidRPr="004424B1" w:rsidDel="008A1071">
          <w:rPr>
            <w:lang w:val="en-GB"/>
          </w:rPr>
          <w:delText xml:space="preserve">, following </w:delText>
        </w:r>
        <w:r w:rsidR="00724D9C" w:rsidRPr="004424B1" w:rsidDel="008A1071">
          <w:rPr>
            <w:lang w:val="en-GB"/>
          </w:rPr>
          <w:delText>one of the typical</w:delText>
        </w:r>
        <w:r w:rsidRPr="004424B1" w:rsidDel="008A1071">
          <w:rPr>
            <w:lang w:val="en-GB"/>
          </w:rPr>
          <w:delText xml:space="preserve"> MO </w:delText>
        </w:r>
        <w:r w:rsidR="00D133F6" w:rsidRPr="004424B1" w:rsidDel="008A1071">
          <w:rPr>
            <w:lang w:val="en-GB"/>
          </w:rPr>
          <w:delText>o</w:delText>
        </w:r>
        <w:r w:rsidRPr="004424B1" w:rsidDel="008A1071">
          <w:rPr>
            <w:lang w:val="en-GB"/>
          </w:rPr>
          <w:delText>bject patterns defined in</w:delText>
        </w:r>
        <w:r w:rsidR="00724D9C" w:rsidRPr="004424B1" w:rsidDel="008A1071">
          <w:rPr>
            <w:lang w:val="en-GB"/>
          </w:rPr>
          <w:delText xml:space="preserve"> </w:delText>
        </w:r>
        <w:r w:rsidR="00724D9C" w:rsidRPr="004424B1" w:rsidDel="008A1071">
          <w:rPr>
            <w:lang w:val="en-GB"/>
          </w:rPr>
          <w:fldChar w:fldCharType="begin"/>
        </w:r>
        <w:r w:rsidR="00724D9C" w:rsidRPr="004424B1" w:rsidDel="008A1071">
          <w:rPr>
            <w:lang w:val="en-GB"/>
          </w:rPr>
          <w:delInstrText xml:space="preserve"> REF _Ref157524400 \r \h </w:delInstrText>
        </w:r>
        <w:r w:rsidR="00070AC5" w:rsidDel="008A1071">
          <w:rPr>
            <w:lang w:val="en-GB"/>
          </w:rPr>
          <w:delInstrText xml:space="preserve"> \* MERGEFORMAT </w:delInstrText>
        </w:r>
        <w:r w:rsidR="00724D9C" w:rsidRPr="004424B1" w:rsidDel="008A1071">
          <w:rPr>
            <w:lang w:val="en-GB"/>
          </w:rPr>
        </w:r>
        <w:r w:rsidR="00724D9C" w:rsidRPr="004424B1" w:rsidDel="008A1071">
          <w:rPr>
            <w:lang w:val="en-GB"/>
          </w:rPr>
          <w:fldChar w:fldCharType="separate"/>
        </w:r>
        <w:r w:rsidR="00BF1AC4" w:rsidDel="008A1071">
          <w:rPr>
            <w:lang w:val="en-GB"/>
          </w:rPr>
          <w:delText>1.6</w:delText>
        </w:r>
        <w:r w:rsidR="00724D9C" w:rsidRPr="004424B1" w:rsidDel="008A1071">
          <w:rPr>
            <w:lang w:val="en-GB"/>
          </w:rPr>
          <w:fldChar w:fldCharType="end"/>
        </w:r>
      </w:del>
      <w:del w:id="5442" w:author="Quinten Van Woerkom" w:date="2024-12-17T15:21:00Z" w16du:dateUtc="2024-12-17T14:21:00Z">
        <w:r w:rsidR="006D23D4" w:rsidRPr="004424B1" w:rsidDel="0054793D">
          <w:rPr>
            <w:lang w:val="en-GB"/>
          </w:rPr>
          <w:delText>.</w:delText>
        </w:r>
        <w:commentRangeEnd w:id="5440"/>
        <w:r w:rsidR="008A1071" w:rsidDel="0054793D">
          <w:rPr>
            <w:rStyle w:val="CommentReference"/>
          </w:rPr>
          <w:commentReference w:id="5440"/>
        </w:r>
        <w:bookmarkStart w:id="5443" w:name="_Toc185348880"/>
        <w:bookmarkStart w:id="5444" w:name="_Toc185427988"/>
        <w:bookmarkStart w:id="5445" w:name="_Toc185497629"/>
        <w:bookmarkStart w:id="5446" w:name="_Toc185498829"/>
        <w:bookmarkStart w:id="5447" w:name="_Toc185500029"/>
        <w:bookmarkStart w:id="5448" w:name="_Toc185501230"/>
        <w:bookmarkStart w:id="5449" w:name="_Toc185502435"/>
        <w:bookmarkStart w:id="5450" w:name="_Toc186030695"/>
        <w:bookmarkStart w:id="5451" w:name="_Toc186031901"/>
        <w:bookmarkStart w:id="5452" w:name="_Toc186033107"/>
        <w:bookmarkStart w:id="5453" w:name="_Toc186045605"/>
        <w:bookmarkStart w:id="5454" w:name="_Toc186456365"/>
        <w:bookmarkStart w:id="5455" w:name="_Toc186470010"/>
        <w:bookmarkStart w:id="5456" w:name="_Toc186644521"/>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del>
    </w:p>
    <w:p w14:paraId="12177B73" w14:textId="10C290CB" w:rsidR="006D23D4" w:rsidRPr="004424B1" w:rsidDel="0054793D" w:rsidRDefault="006D23D4" w:rsidP="006D23D4">
      <w:pPr>
        <w:rPr>
          <w:del w:id="5457" w:author="Quinten Van Woerkom" w:date="2024-12-17T15:21:00Z" w16du:dateUtc="2024-12-17T14:21:00Z"/>
          <w:lang w:val="en-GB"/>
        </w:rPr>
      </w:pPr>
      <w:del w:id="5458" w:author="Quinten Van Woerkom" w:date="2024-12-17T15:21:00Z" w16du:dateUtc="2024-12-17T14:21:00Z">
        <w:r w:rsidRPr="004424B1" w:rsidDel="0054793D">
          <w:rPr>
            <w:lang w:val="en-GB"/>
          </w:rPr>
          <w:delText xml:space="preserve">The status of </w:delText>
        </w:r>
        <w:r w:rsidR="00D133F6" w:rsidRPr="004424B1" w:rsidDel="0054793D">
          <w:rPr>
            <w:lang w:val="en-GB"/>
          </w:rPr>
          <w:delText>p</w:delText>
        </w:r>
        <w:r w:rsidRPr="004424B1" w:rsidDel="0054793D">
          <w:rPr>
            <w:lang w:val="en-GB"/>
          </w:rPr>
          <w:delText xml:space="preserve">lanning </w:delText>
        </w:r>
        <w:r w:rsidR="00D133F6" w:rsidRPr="004424B1" w:rsidDel="0054793D">
          <w:rPr>
            <w:lang w:val="en-GB"/>
          </w:rPr>
          <w:delText>r</w:delText>
        </w:r>
        <w:r w:rsidRPr="004424B1" w:rsidDel="0054793D">
          <w:rPr>
            <w:lang w:val="en-GB"/>
          </w:rPr>
          <w:delText xml:space="preserve">equests, </w:delText>
        </w:r>
        <w:r w:rsidR="00D133F6" w:rsidRPr="004424B1" w:rsidDel="0054793D">
          <w:rPr>
            <w:lang w:val="en-GB"/>
          </w:rPr>
          <w:delText>p</w:delText>
        </w:r>
        <w:r w:rsidRPr="004424B1" w:rsidDel="0054793D">
          <w:rPr>
            <w:lang w:val="en-GB"/>
          </w:rPr>
          <w:delText xml:space="preserve">lans, </w:delText>
        </w:r>
        <w:r w:rsidR="00D133F6" w:rsidRPr="004424B1" w:rsidDel="0054793D">
          <w:rPr>
            <w:lang w:val="en-GB"/>
          </w:rPr>
          <w:delText>p</w:delText>
        </w:r>
        <w:r w:rsidRPr="004424B1" w:rsidDel="0054793D">
          <w:rPr>
            <w:lang w:val="en-GB"/>
          </w:rPr>
          <w:delText xml:space="preserve">lanning </w:delText>
        </w:r>
        <w:r w:rsidR="00D133F6" w:rsidRPr="004424B1" w:rsidDel="0054793D">
          <w:rPr>
            <w:lang w:val="en-GB"/>
          </w:rPr>
          <w:delText>a</w:delText>
        </w:r>
        <w:r w:rsidRPr="004424B1" w:rsidDel="0054793D">
          <w:rPr>
            <w:lang w:val="en-GB"/>
          </w:rPr>
          <w:delText>ctivities</w:delText>
        </w:r>
        <w:r w:rsidR="001A0829" w:rsidRPr="004424B1" w:rsidDel="0054793D">
          <w:rPr>
            <w:lang w:val="en-GB"/>
          </w:rPr>
          <w:delText>,</w:delText>
        </w:r>
        <w:r w:rsidRPr="004424B1" w:rsidDel="0054793D">
          <w:rPr>
            <w:lang w:val="en-GB"/>
          </w:rPr>
          <w:delText xml:space="preserve"> and </w:delText>
        </w:r>
        <w:r w:rsidR="00D133F6" w:rsidRPr="004424B1" w:rsidDel="0054793D">
          <w:rPr>
            <w:lang w:val="en-GB"/>
          </w:rPr>
          <w:delText>p</w:delText>
        </w:r>
        <w:r w:rsidRPr="004424B1" w:rsidDel="0054793D">
          <w:rPr>
            <w:lang w:val="en-GB"/>
          </w:rPr>
          <w:delText xml:space="preserve">lanning </w:delText>
        </w:r>
        <w:r w:rsidR="00D133F6" w:rsidRPr="004424B1" w:rsidDel="0054793D">
          <w:rPr>
            <w:lang w:val="en-GB"/>
          </w:rPr>
          <w:delText>e</w:delText>
        </w:r>
        <w:r w:rsidRPr="004424B1" w:rsidDel="0054793D">
          <w:rPr>
            <w:lang w:val="en-GB"/>
          </w:rPr>
          <w:delText xml:space="preserve">vents can evolve over time and is reported through the defined MPS </w:delText>
        </w:r>
        <w:r w:rsidR="00D133F6" w:rsidRPr="004424B1" w:rsidDel="0054793D">
          <w:rPr>
            <w:lang w:val="en-GB"/>
          </w:rPr>
          <w:delText>s</w:delText>
        </w:r>
        <w:r w:rsidRPr="004424B1" w:rsidDel="0054793D">
          <w:rPr>
            <w:lang w:val="en-GB"/>
          </w:rPr>
          <w:delText xml:space="preserve">ervices.  </w:delText>
        </w:r>
        <w:r w:rsidR="00D243DD" w:rsidRPr="004424B1" w:rsidDel="0054793D">
          <w:rPr>
            <w:lang w:val="en-GB"/>
          </w:rPr>
          <w:delText xml:space="preserve">State models are </w:delText>
        </w:r>
        <w:r w:rsidR="00D847BF" w:rsidRPr="004424B1" w:rsidDel="0054793D">
          <w:rPr>
            <w:lang w:val="en-GB"/>
          </w:rPr>
          <w:delText xml:space="preserve">associated with </w:delText>
        </w:r>
        <w:r w:rsidR="00D243DD" w:rsidRPr="004424B1" w:rsidDel="0054793D">
          <w:rPr>
            <w:lang w:val="en-GB"/>
          </w:rPr>
          <w:delText xml:space="preserve"> each of these </w:delText>
        </w:r>
      </w:del>
      <w:del w:id="5459" w:author="Quinten Van Woerkom" w:date="2024-12-16T17:47:00Z" w16du:dateUtc="2024-12-16T16:47:00Z">
        <w:r w:rsidR="00D243DD" w:rsidRPr="004424B1" w:rsidDel="00D951F6">
          <w:rPr>
            <w:lang w:val="en-GB"/>
          </w:rPr>
          <w:delText>data item</w:delText>
        </w:r>
      </w:del>
      <w:del w:id="5460" w:author="Quinten Van Woerkom" w:date="2024-12-17T15:21:00Z" w16du:dateUtc="2024-12-17T14:21:00Z">
        <w:r w:rsidR="00D243DD" w:rsidRPr="004424B1" w:rsidDel="0054793D">
          <w:rPr>
            <w:lang w:val="en-GB"/>
          </w:rPr>
          <w:delText>s</w:delText>
        </w:r>
        <w:r w:rsidR="00D847BF" w:rsidRPr="004424B1" w:rsidDel="0054793D">
          <w:rPr>
            <w:lang w:val="en-GB"/>
          </w:rPr>
          <w:delText xml:space="preserve"> in the full information model</w:delText>
        </w:r>
        <w:r w:rsidR="00D243DD" w:rsidRPr="004424B1" w:rsidDel="0054793D">
          <w:rPr>
            <w:lang w:val="en-GB"/>
          </w:rPr>
          <w:delText>, but only the minimum set of states has been defined to work with the defined services:  missions may effectively extend these with additional states using additional information fields.</w:delText>
        </w:r>
        <w:bookmarkStart w:id="5461" w:name="_Toc185348881"/>
        <w:bookmarkStart w:id="5462" w:name="_Toc185427989"/>
        <w:bookmarkStart w:id="5463" w:name="_Toc185497630"/>
        <w:bookmarkStart w:id="5464" w:name="_Toc185498830"/>
        <w:bookmarkStart w:id="5465" w:name="_Toc185500030"/>
        <w:bookmarkStart w:id="5466" w:name="_Toc185501231"/>
        <w:bookmarkStart w:id="5467" w:name="_Toc185502436"/>
        <w:bookmarkStart w:id="5468" w:name="_Toc186030696"/>
        <w:bookmarkStart w:id="5469" w:name="_Toc186031902"/>
        <w:bookmarkStart w:id="5470" w:name="_Toc186033108"/>
        <w:bookmarkStart w:id="5471" w:name="_Toc186045606"/>
        <w:bookmarkStart w:id="5472" w:name="_Toc186456366"/>
        <w:bookmarkStart w:id="5473" w:name="_Toc186470011"/>
        <w:bookmarkStart w:id="5474" w:name="_Toc186644522"/>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del>
    </w:p>
    <w:p w14:paraId="29E79843" w14:textId="74B003DE" w:rsidR="00F11DDB" w:rsidRPr="004424B1" w:rsidDel="0054793D" w:rsidRDefault="00F11DDB" w:rsidP="00F11DDB">
      <w:pPr>
        <w:rPr>
          <w:del w:id="5475" w:author="Quinten Van Woerkom" w:date="2024-12-17T15:21:00Z" w16du:dateUtc="2024-12-17T14:21:00Z"/>
          <w:lang w:val="en-GB"/>
        </w:rPr>
      </w:pPr>
      <w:del w:id="5476" w:author="Quinten Van Woerkom" w:date="2024-12-17T15:21:00Z" w16du:dateUtc="2024-12-17T14:21:00Z">
        <w:r w:rsidRPr="004424B1" w:rsidDel="0054793D">
          <w:rPr>
            <w:rStyle w:val="Term"/>
            <w:lang w:val="en-GB"/>
          </w:rPr>
          <w:delText xml:space="preserve">Planning </w:delText>
        </w:r>
        <w:r w:rsidR="00E97EE2" w:rsidRPr="004424B1" w:rsidDel="0054793D">
          <w:rPr>
            <w:rStyle w:val="Term"/>
            <w:lang w:val="en-GB"/>
          </w:rPr>
          <w:delText>r</w:delText>
        </w:r>
        <w:r w:rsidRPr="004424B1" w:rsidDel="0054793D">
          <w:rPr>
            <w:rStyle w:val="Term"/>
            <w:lang w:val="en-GB"/>
          </w:rPr>
          <w:delText>equests</w:delText>
        </w:r>
        <w:r w:rsidRPr="004424B1" w:rsidDel="0054793D">
          <w:rPr>
            <w:lang w:val="en-GB"/>
          </w:rPr>
          <w:delText xml:space="preserve"> and </w:delText>
        </w:r>
        <w:r w:rsidR="00E97EE2" w:rsidRPr="004424B1" w:rsidDel="0054793D">
          <w:rPr>
            <w:rStyle w:val="Term"/>
            <w:lang w:val="en-GB"/>
          </w:rPr>
          <w:delText>p</w:delText>
        </w:r>
        <w:r w:rsidRPr="004424B1" w:rsidDel="0054793D">
          <w:rPr>
            <w:rStyle w:val="Term"/>
            <w:lang w:val="en-GB"/>
          </w:rPr>
          <w:delText>lans</w:delText>
        </w:r>
        <w:r w:rsidRPr="004424B1" w:rsidDel="0054793D">
          <w:rPr>
            <w:lang w:val="en-GB"/>
          </w:rPr>
          <w:delText xml:space="preserve"> are both container objects, whose content relates to a set of planning </w:delText>
        </w:r>
      </w:del>
      <w:del w:id="5477" w:author="Quinten Van Woerkom" w:date="2024-12-16T17:47:00Z" w16du:dateUtc="2024-12-16T16:47:00Z">
        <w:r w:rsidRPr="004424B1" w:rsidDel="00D951F6">
          <w:rPr>
            <w:lang w:val="en-GB"/>
          </w:rPr>
          <w:delText>data item</w:delText>
        </w:r>
      </w:del>
      <w:del w:id="5478" w:author="Quinten Van Woerkom" w:date="2024-12-17T15:21:00Z" w16du:dateUtc="2024-12-17T14:21:00Z">
        <w:r w:rsidRPr="004424B1" w:rsidDel="0054793D">
          <w:rPr>
            <w:lang w:val="en-GB"/>
          </w:rPr>
          <w:delText xml:space="preserve">s:  </w:delText>
        </w:r>
        <w:r w:rsidR="00E97EE2" w:rsidRPr="004424B1" w:rsidDel="0054793D">
          <w:rPr>
            <w:rStyle w:val="Term"/>
            <w:lang w:val="en-GB"/>
          </w:rPr>
          <w:delText>planning events</w:delText>
        </w:r>
        <w:r w:rsidR="00E97EE2" w:rsidRPr="004424B1" w:rsidDel="0054793D">
          <w:rPr>
            <w:lang w:val="en-GB"/>
          </w:rPr>
          <w:delText xml:space="preserve">, </w:delText>
        </w:r>
        <w:r w:rsidR="00E97EE2" w:rsidRPr="004424B1" w:rsidDel="0054793D">
          <w:rPr>
            <w:rStyle w:val="Term"/>
            <w:lang w:val="en-GB"/>
          </w:rPr>
          <w:delText>planning activities</w:delText>
        </w:r>
        <w:r w:rsidR="00E97EE2" w:rsidRPr="004424B1" w:rsidDel="0054793D">
          <w:rPr>
            <w:lang w:val="en-GB"/>
          </w:rPr>
          <w:delText xml:space="preserve">, and </w:delText>
        </w:r>
        <w:r w:rsidR="00E97EE2" w:rsidRPr="004424B1" w:rsidDel="0054793D">
          <w:rPr>
            <w:rStyle w:val="Term"/>
            <w:lang w:val="en-GB"/>
          </w:rPr>
          <w:delText>planning resources</w:delText>
        </w:r>
        <w:r w:rsidRPr="004424B1" w:rsidDel="0054793D">
          <w:rPr>
            <w:lang w:val="en-GB"/>
          </w:rPr>
          <w:delText xml:space="preserve">.  For each of these three types (or classes) of planning data, there is a defined set of items that can be referenced or instantiated within </w:delText>
        </w:r>
        <w:r w:rsidR="00D133F6" w:rsidRPr="004424B1" w:rsidDel="0054793D">
          <w:rPr>
            <w:lang w:val="en-GB"/>
          </w:rPr>
          <w:delText>p</w:delText>
        </w:r>
        <w:r w:rsidRPr="004424B1" w:rsidDel="0054793D">
          <w:rPr>
            <w:lang w:val="en-GB"/>
          </w:rPr>
          <w:delText xml:space="preserve">lanning </w:delText>
        </w:r>
        <w:r w:rsidR="00D133F6" w:rsidRPr="004424B1" w:rsidDel="0054793D">
          <w:rPr>
            <w:lang w:val="en-GB"/>
          </w:rPr>
          <w:delText>r</w:delText>
        </w:r>
        <w:r w:rsidRPr="004424B1" w:rsidDel="0054793D">
          <w:rPr>
            <w:lang w:val="en-GB"/>
          </w:rPr>
          <w:delText xml:space="preserve">equests and </w:delText>
        </w:r>
        <w:r w:rsidR="00D133F6" w:rsidRPr="004424B1" w:rsidDel="0054793D">
          <w:rPr>
            <w:lang w:val="en-GB"/>
          </w:rPr>
          <w:delText>p</w:delText>
        </w:r>
        <w:r w:rsidRPr="004424B1" w:rsidDel="0054793D">
          <w:rPr>
            <w:lang w:val="en-GB"/>
          </w:rPr>
          <w:delText xml:space="preserve">lans.  Together these definitions comprise </w:delText>
        </w:r>
        <w:r w:rsidR="00E97EE2" w:rsidRPr="004424B1" w:rsidDel="0054793D">
          <w:rPr>
            <w:lang w:val="en-GB"/>
          </w:rPr>
          <w:delText xml:space="preserve">the </w:delText>
        </w:r>
        <w:r w:rsidR="00E97EE2" w:rsidRPr="004424B1" w:rsidDel="0054793D">
          <w:rPr>
            <w:rStyle w:val="Term"/>
            <w:lang w:val="en-GB"/>
          </w:rPr>
          <w:delText>planning configuration data</w:delText>
        </w:r>
        <w:r w:rsidRPr="004424B1" w:rsidDel="0054793D">
          <w:rPr>
            <w:lang w:val="en-GB"/>
          </w:rPr>
          <w:delText>.</w:delText>
        </w:r>
        <w:bookmarkStart w:id="5479" w:name="_Toc185348882"/>
        <w:bookmarkStart w:id="5480" w:name="_Toc185427990"/>
        <w:bookmarkStart w:id="5481" w:name="_Toc185497631"/>
        <w:bookmarkStart w:id="5482" w:name="_Toc185498831"/>
        <w:bookmarkStart w:id="5483" w:name="_Toc185500031"/>
        <w:bookmarkStart w:id="5484" w:name="_Toc185501232"/>
        <w:bookmarkStart w:id="5485" w:name="_Toc185502437"/>
        <w:bookmarkStart w:id="5486" w:name="_Toc186030697"/>
        <w:bookmarkStart w:id="5487" w:name="_Toc186031903"/>
        <w:bookmarkStart w:id="5488" w:name="_Toc186033109"/>
        <w:bookmarkStart w:id="5489" w:name="_Toc186045607"/>
        <w:bookmarkStart w:id="5490" w:name="_Toc186456367"/>
        <w:bookmarkStart w:id="5491" w:name="_Toc186470012"/>
        <w:bookmarkStart w:id="5492" w:name="_Toc186644523"/>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del>
    </w:p>
    <w:p w14:paraId="34C8FFA2" w14:textId="43E2C738" w:rsidR="00F11DDB" w:rsidRPr="004424B1" w:rsidDel="0054793D" w:rsidRDefault="00F11DDB" w:rsidP="00F11DDB">
      <w:pPr>
        <w:rPr>
          <w:del w:id="5493" w:author="Quinten Van Woerkom" w:date="2024-12-17T15:21:00Z" w16du:dateUtc="2024-12-17T14:21:00Z"/>
          <w:lang w:val="en-GB"/>
        </w:rPr>
      </w:pPr>
      <w:del w:id="5494" w:author="Quinten Van Woerkom" w:date="2024-12-17T15:21:00Z" w16du:dateUtc="2024-12-17T14:21:00Z">
        <w:r w:rsidRPr="004424B1" w:rsidDel="0054793D">
          <w:rPr>
            <w:rStyle w:val="Term"/>
            <w:lang w:val="en-GB"/>
          </w:rPr>
          <w:delText xml:space="preserve">Planning </w:delText>
        </w:r>
        <w:r w:rsidR="00E97EE2" w:rsidRPr="004424B1" w:rsidDel="0054793D">
          <w:rPr>
            <w:rStyle w:val="Term"/>
            <w:lang w:val="en-GB"/>
          </w:rPr>
          <w:delText xml:space="preserve">constraints </w:delText>
        </w:r>
        <w:r w:rsidRPr="004424B1" w:rsidDel="0054793D">
          <w:rPr>
            <w:lang w:val="en-GB"/>
          </w:rPr>
          <w:delText xml:space="preserve">are not self-standing </w:delText>
        </w:r>
      </w:del>
      <w:del w:id="5495" w:author="Quinten Van Woerkom" w:date="2024-12-16T17:47:00Z" w16du:dateUtc="2024-12-16T16:47:00Z">
        <w:r w:rsidRPr="004424B1" w:rsidDel="00D951F6">
          <w:rPr>
            <w:lang w:val="en-GB"/>
          </w:rPr>
          <w:delText>data item</w:delText>
        </w:r>
      </w:del>
      <w:del w:id="5496" w:author="Quinten Van Woerkom" w:date="2024-12-17T15:21:00Z" w16du:dateUtc="2024-12-17T14:21:00Z">
        <w:r w:rsidRPr="004424B1" w:rsidDel="0054793D">
          <w:rPr>
            <w:lang w:val="en-GB"/>
          </w:rPr>
          <w:delText xml:space="preserve">s, but can be attached to </w:delText>
        </w:r>
        <w:r w:rsidR="00D133F6" w:rsidRPr="004424B1" w:rsidDel="0054793D">
          <w:rPr>
            <w:lang w:val="en-GB"/>
          </w:rPr>
          <w:delText>p</w:delText>
        </w:r>
        <w:r w:rsidRPr="004424B1" w:rsidDel="0054793D">
          <w:rPr>
            <w:lang w:val="en-GB"/>
          </w:rPr>
          <w:delText xml:space="preserve">lanning </w:delText>
        </w:r>
        <w:r w:rsidR="00D133F6" w:rsidRPr="004424B1" w:rsidDel="0054793D">
          <w:rPr>
            <w:lang w:val="en-GB"/>
          </w:rPr>
          <w:delText>r</w:delText>
        </w:r>
        <w:r w:rsidRPr="004424B1" w:rsidDel="0054793D">
          <w:rPr>
            <w:lang w:val="en-GB"/>
          </w:rPr>
          <w:delText xml:space="preserve">equests and </w:delText>
        </w:r>
        <w:r w:rsidR="00D133F6" w:rsidRPr="004424B1" w:rsidDel="0054793D">
          <w:rPr>
            <w:lang w:val="en-GB"/>
          </w:rPr>
          <w:delText>p</w:delText>
        </w:r>
        <w:r w:rsidRPr="004424B1" w:rsidDel="0054793D">
          <w:rPr>
            <w:lang w:val="en-GB"/>
          </w:rPr>
          <w:delText xml:space="preserve">lanning </w:delText>
        </w:r>
        <w:r w:rsidR="00D133F6" w:rsidRPr="004424B1" w:rsidDel="0054793D">
          <w:rPr>
            <w:lang w:val="en-GB"/>
          </w:rPr>
          <w:delText>a</w:delText>
        </w:r>
        <w:r w:rsidRPr="004424B1" w:rsidDel="0054793D">
          <w:rPr>
            <w:lang w:val="en-GB"/>
          </w:rPr>
          <w:delText xml:space="preserve">ctivities.  They are defined in </w:delText>
        </w:r>
        <w:r w:rsidR="00D35C24" w:rsidRPr="004424B1" w:rsidDel="0054793D">
          <w:rPr>
            <w:lang w:val="en-GB"/>
          </w:rPr>
          <w:fldChar w:fldCharType="begin"/>
        </w:r>
        <w:r w:rsidR="00D35C24" w:rsidRPr="004424B1" w:rsidDel="0054793D">
          <w:rPr>
            <w:lang w:val="en-GB"/>
          </w:rPr>
          <w:delInstrText xml:space="preserve"> REF _Ref33099098 \r \h </w:delInstrText>
        </w:r>
        <w:r w:rsidR="00070AC5" w:rsidDel="0054793D">
          <w:rPr>
            <w:lang w:val="en-GB"/>
          </w:rPr>
          <w:delInstrText xml:space="preserve"> \* MERGEFORMAT </w:delInstrText>
        </w:r>
        <w:r w:rsidR="00D35C24" w:rsidRPr="004424B1" w:rsidDel="0054793D">
          <w:rPr>
            <w:lang w:val="en-GB"/>
          </w:rPr>
        </w:r>
        <w:r w:rsidR="00D35C24" w:rsidRPr="004424B1" w:rsidDel="0054793D">
          <w:rPr>
            <w:lang w:val="en-GB"/>
          </w:rPr>
          <w:fldChar w:fldCharType="separate"/>
        </w:r>
        <w:r w:rsidR="00BF1AC4" w:rsidDel="0054793D">
          <w:rPr>
            <w:lang w:val="en-GB"/>
          </w:rPr>
          <w:delText>4.3.7</w:delText>
        </w:r>
        <w:r w:rsidR="00D35C24" w:rsidRPr="004424B1" w:rsidDel="0054793D">
          <w:rPr>
            <w:lang w:val="en-GB"/>
          </w:rPr>
          <w:fldChar w:fldCharType="end"/>
        </w:r>
        <w:r w:rsidRPr="004424B1" w:rsidDel="0054793D">
          <w:rPr>
            <w:lang w:val="en-GB"/>
          </w:rPr>
          <w:delText>.  S</w:delText>
        </w:r>
        <w:r w:rsidR="00677457" w:rsidRPr="004424B1" w:rsidDel="0054793D">
          <w:rPr>
            <w:lang w:val="en-GB"/>
          </w:rPr>
          <w:delText>ubs</w:delText>
        </w:r>
        <w:r w:rsidRPr="004424B1" w:rsidDel="0054793D">
          <w:rPr>
            <w:lang w:val="en-GB"/>
          </w:rPr>
          <w:delText xml:space="preserve">ection </w:delText>
        </w:r>
        <w:r w:rsidR="00D35C24" w:rsidRPr="004424B1" w:rsidDel="0054793D">
          <w:rPr>
            <w:lang w:val="en-GB"/>
          </w:rPr>
          <w:fldChar w:fldCharType="begin"/>
        </w:r>
        <w:r w:rsidR="00D35C24" w:rsidRPr="004424B1" w:rsidDel="0054793D">
          <w:rPr>
            <w:lang w:val="en-GB"/>
          </w:rPr>
          <w:delInstrText xml:space="preserve"> REF _Ref33099150 \r \h </w:delInstrText>
        </w:r>
        <w:r w:rsidR="00070AC5" w:rsidDel="0054793D">
          <w:rPr>
            <w:lang w:val="en-GB"/>
          </w:rPr>
          <w:delInstrText xml:space="preserve"> \* MERGEFORMAT </w:delInstrText>
        </w:r>
        <w:r w:rsidR="00D35C24" w:rsidRPr="004424B1" w:rsidDel="0054793D">
          <w:rPr>
            <w:lang w:val="en-GB"/>
          </w:rPr>
        </w:r>
        <w:r w:rsidR="00D35C24" w:rsidRPr="004424B1" w:rsidDel="0054793D">
          <w:rPr>
            <w:lang w:val="en-GB"/>
          </w:rPr>
          <w:fldChar w:fldCharType="separate"/>
        </w:r>
        <w:r w:rsidR="00BF1AC4" w:rsidDel="0054793D">
          <w:rPr>
            <w:lang w:val="en-GB"/>
          </w:rPr>
          <w:delText>4.3</w:delText>
        </w:r>
        <w:r w:rsidR="00D35C24" w:rsidRPr="004424B1" w:rsidDel="0054793D">
          <w:rPr>
            <w:lang w:val="en-GB"/>
          </w:rPr>
          <w:fldChar w:fldCharType="end"/>
        </w:r>
        <w:r w:rsidRPr="004424B1" w:rsidDel="0054793D">
          <w:rPr>
            <w:lang w:val="en-GB"/>
          </w:rPr>
          <w:delText xml:space="preserve"> also includes the definition of other MPS supporting data types, including:</w:delText>
        </w:r>
        <w:bookmarkStart w:id="5497" w:name="_Toc185348883"/>
        <w:bookmarkStart w:id="5498" w:name="_Toc185427991"/>
        <w:bookmarkStart w:id="5499" w:name="_Toc185497632"/>
        <w:bookmarkStart w:id="5500" w:name="_Toc185498832"/>
        <w:bookmarkStart w:id="5501" w:name="_Toc185500032"/>
        <w:bookmarkStart w:id="5502" w:name="_Toc185501233"/>
        <w:bookmarkStart w:id="5503" w:name="_Toc185502438"/>
        <w:bookmarkStart w:id="5504" w:name="_Toc186030698"/>
        <w:bookmarkStart w:id="5505" w:name="_Toc186031904"/>
        <w:bookmarkStart w:id="5506" w:name="_Toc186033110"/>
        <w:bookmarkStart w:id="5507" w:name="_Toc186045608"/>
        <w:bookmarkStart w:id="5508" w:name="_Toc186456368"/>
        <w:bookmarkStart w:id="5509" w:name="_Toc186470013"/>
        <w:bookmarkStart w:id="5510" w:name="_Toc186644524"/>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del>
    </w:p>
    <w:p w14:paraId="1E03B3A9" w14:textId="7A5D1900" w:rsidR="00F11DDB" w:rsidRPr="004424B1" w:rsidDel="0054793D" w:rsidRDefault="00F11DDB" w:rsidP="003A4612">
      <w:pPr>
        <w:pStyle w:val="List"/>
        <w:numPr>
          <w:ilvl w:val="0"/>
          <w:numId w:val="8"/>
        </w:numPr>
        <w:tabs>
          <w:tab w:val="clear" w:pos="360"/>
          <w:tab w:val="left" w:pos="720"/>
        </w:tabs>
        <w:ind w:left="720"/>
        <w:rPr>
          <w:del w:id="5511" w:author="Quinten Van Woerkom" w:date="2024-12-17T15:21:00Z" w16du:dateUtc="2024-12-17T14:21:00Z"/>
        </w:rPr>
      </w:pPr>
      <w:del w:id="5512" w:author="Quinten Van Woerkom" w:date="2024-12-17T15:21:00Z" w16du:dateUtc="2024-12-17T14:21:00Z">
        <w:r w:rsidRPr="004424B1" w:rsidDel="0054793D">
          <w:delText xml:space="preserve">MPS </w:delText>
        </w:r>
        <w:r w:rsidRPr="004424B1" w:rsidDel="0054793D">
          <w:rPr>
            <w:rStyle w:val="Term"/>
          </w:rPr>
          <w:delText>Position</w:delText>
        </w:r>
        <w:r w:rsidRPr="004424B1" w:rsidDel="0054793D">
          <w:delText xml:space="preserve"> and </w:delText>
        </w:r>
        <w:r w:rsidRPr="004424B1" w:rsidDel="0054793D">
          <w:rPr>
            <w:rStyle w:val="Term"/>
          </w:rPr>
          <w:delText>Direction</w:delText>
        </w:r>
        <w:r w:rsidRPr="004424B1" w:rsidDel="0054793D">
          <w:delText xml:space="preserve"> </w:delText>
        </w:r>
        <w:r w:rsidR="00D133F6" w:rsidRPr="004424B1" w:rsidDel="0054793D">
          <w:delText>d</w:delText>
        </w:r>
        <w:r w:rsidRPr="004424B1" w:rsidDel="0054793D">
          <w:delText xml:space="preserve">ata </w:delText>
        </w:r>
        <w:r w:rsidR="00D133F6" w:rsidRPr="004424B1" w:rsidDel="0054793D">
          <w:delText>t</w:delText>
        </w:r>
        <w:r w:rsidRPr="004424B1" w:rsidDel="0054793D">
          <w:delText>ypes</w:delText>
        </w:r>
        <w:r w:rsidR="00704DDD" w:rsidRPr="004424B1" w:rsidDel="0054793D">
          <w:delText>;</w:delText>
        </w:r>
        <w:bookmarkStart w:id="5513" w:name="_Toc185348884"/>
        <w:bookmarkStart w:id="5514" w:name="_Toc185427992"/>
        <w:bookmarkStart w:id="5515" w:name="_Toc185497633"/>
        <w:bookmarkStart w:id="5516" w:name="_Toc185498833"/>
        <w:bookmarkStart w:id="5517" w:name="_Toc185500033"/>
        <w:bookmarkStart w:id="5518" w:name="_Toc185501234"/>
        <w:bookmarkStart w:id="5519" w:name="_Toc185502439"/>
        <w:bookmarkStart w:id="5520" w:name="_Toc186030699"/>
        <w:bookmarkStart w:id="5521" w:name="_Toc186031905"/>
        <w:bookmarkStart w:id="5522" w:name="_Toc186033111"/>
        <w:bookmarkStart w:id="5523" w:name="_Toc186045609"/>
        <w:bookmarkStart w:id="5524" w:name="_Toc186456369"/>
        <w:bookmarkStart w:id="5525" w:name="_Toc186470014"/>
        <w:bookmarkStart w:id="5526" w:name="_Toc186644525"/>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del>
    </w:p>
    <w:p w14:paraId="0F100AA7" w14:textId="75E111CC" w:rsidR="00F11DDB" w:rsidRPr="004424B1" w:rsidDel="0054793D" w:rsidRDefault="00F11DDB" w:rsidP="003A4612">
      <w:pPr>
        <w:pStyle w:val="List"/>
        <w:numPr>
          <w:ilvl w:val="0"/>
          <w:numId w:val="8"/>
        </w:numPr>
        <w:tabs>
          <w:tab w:val="clear" w:pos="360"/>
          <w:tab w:val="left" w:pos="720"/>
        </w:tabs>
        <w:ind w:left="720"/>
        <w:rPr>
          <w:del w:id="5527" w:author="Quinten Van Woerkom" w:date="2024-12-17T15:21:00Z" w16du:dateUtc="2024-12-17T14:21:00Z"/>
          <w:rStyle w:val="Term"/>
        </w:rPr>
      </w:pPr>
      <w:del w:id="5528" w:author="Quinten Van Woerkom" w:date="2024-12-17T15:21:00Z" w16du:dateUtc="2024-12-17T14:21:00Z">
        <w:r w:rsidRPr="004424B1" w:rsidDel="0054793D">
          <w:rPr>
            <w:rStyle w:val="Term"/>
          </w:rPr>
          <w:delText>Expressions</w:delText>
        </w:r>
        <w:r w:rsidR="00704DDD" w:rsidRPr="004424B1" w:rsidDel="0054793D">
          <w:rPr>
            <w:rStyle w:val="Term"/>
          </w:rPr>
          <w:delText>;</w:delText>
        </w:r>
        <w:bookmarkStart w:id="5529" w:name="_Toc185348885"/>
        <w:bookmarkStart w:id="5530" w:name="_Toc185427993"/>
        <w:bookmarkStart w:id="5531" w:name="_Toc185497634"/>
        <w:bookmarkStart w:id="5532" w:name="_Toc185498834"/>
        <w:bookmarkStart w:id="5533" w:name="_Toc185500034"/>
        <w:bookmarkStart w:id="5534" w:name="_Toc185501235"/>
        <w:bookmarkStart w:id="5535" w:name="_Toc185502440"/>
        <w:bookmarkStart w:id="5536" w:name="_Toc186030700"/>
        <w:bookmarkStart w:id="5537" w:name="_Toc186031906"/>
        <w:bookmarkStart w:id="5538" w:name="_Toc186033112"/>
        <w:bookmarkStart w:id="5539" w:name="_Toc186045610"/>
        <w:bookmarkStart w:id="5540" w:name="_Toc186456370"/>
        <w:bookmarkStart w:id="5541" w:name="_Toc186470015"/>
        <w:bookmarkStart w:id="5542" w:name="_Toc186644526"/>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del>
    </w:p>
    <w:p w14:paraId="75755B3E" w14:textId="11FC8657" w:rsidR="00F11DDB" w:rsidRPr="004424B1" w:rsidDel="0054793D" w:rsidRDefault="00F11DDB" w:rsidP="003A4612">
      <w:pPr>
        <w:pStyle w:val="List"/>
        <w:numPr>
          <w:ilvl w:val="0"/>
          <w:numId w:val="8"/>
        </w:numPr>
        <w:tabs>
          <w:tab w:val="clear" w:pos="360"/>
          <w:tab w:val="left" w:pos="720"/>
        </w:tabs>
        <w:ind w:left="720"/>
        <w:rPr>
          <w:del w:id="5543" w:author="Quinten Van Woerkom" w:date="2024-12-17T15:21:00Z" w16du:dateUtc="2024-12-17T14:21:00Z"/>
          <w:rStyle w:val="Term"/>
        </w:rPr>
      </w:pPr>
      <w:del w:id="5544" w:author="Quinten Van Woerkom" w:date="2024-12-17T15:21:00Z" w16du:dateUtc="2024-12-17T14:21:00Z">
        <w:r w:rsidRPr="004424B1" w:rsidDel="0054793D">
          <w:rPr>
            <w:rStyle w:val="Term"/>
          </w:rPr>
          <w:delText>Arguments</w:delText>
        </w:r>
        <w:r w:rsidR="00704DDD" w:rsidRPr="004424B1" w:rsidDel="0054793D">
          <w:rPr>
            <w:rStyle w:val="Term"/>
          </w:rPr>
          <w:delText>;</w:delText>
        </w:r>
        <w:bookmarkStart w:id="5545" w:name="_Toc185348886"/>
        <w:bookmarkStart w:id="5546" w:name="_Toc185427994"/>
        <w:bookmarkStart w:id="5547" w:name="_Toc185497635"/>
        <w:bookmarkStart w:id="5548" w:name="_Toc185498835"/>
        <w:bookmarkStart w:id="5549" w:name="_Toc185500035"/>
        <w:bookmarkStart w:id="5550" w:name="_Toc185501236"/>
        <w:bookmarkStart w:id="5551" w:name="_Toc185502441"/>
        <w:bookmarkStart w:id="5552" w:name="_Toc186030701"/>
        <w:bookmarkStart w:id="5553" w:name="_Toc186031907"/>
        <w:bookmarkStart w:id="5554" w:name="_Toc186033113"/>
        <w:bookmarkStart w:id="5555" w:name="_Toc186045611"/>
        <w:bookmarkStart w:id="5556" w:name="_Toc186456371"/>
        <w:bookmarkStart w:id="5557" w:name="_Toc186470016"/>
        <w:bookmarkStart w:id="5558" w:name="_Toc186644527"/>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del>
    </w:p>
    <w:p w14:paraId="323A4AAB" w14:textId="13BD2F41" w:rsidR="00F11DDB" w:rsidRPr="004424B1" w:rsidDel="0054793D" w:rsidRDefault="00F11DDB" w:rsidP="003A4612">
      <w:pPr>
        <w:pStyle w:val="List"/>
        <w:numPr>
          <w:ilvl w:val="0"/>
          <w:numId w:val="8"/>
        </w:numPr>
        <w:tabs>
          <w:tab w:val="clear" w:pos="360"/>
          <w:tab w:val="left" w:pos="720"/>
        </w:tabs>
        <w:ind w:left="720"/>
        <w:rPr>
          <w:del w:id="5559" w:author="Quinten Van Woerkom" w:date="2024-12-17T15:21:00Z" w16du:dateUtc="2024-12-17T14:21:00Z"/>
          <w:rStyle w:val="Term"/>
        </w:rPr>
      </w:pPr>
      <w:del w:id="5560" w:author="Quinten Van Woerkom" w:date="2024-12-17T15:21:00Z" w16du:dateUtc="2024-12-17T14:21:00Z">
        <w:r w:rsidRPr="004424B1" w:rsidDel="0054793D">
          <w:rPr>
            <w:rStyle w:val="Term"/>
          </w:rPr>
          <w:delText>Triggers</w:delText>
        </w:r>
        <w:r w:rsidR="00704DDD" w:rsidRPr="004424B1" w:rsidDel="0054793D">
          <w:rPr>
            <w:rStyle w:val="Term"/>
          </w:rPr>
          <w:delText>;</w:delText>
        </w:r>
        <w:bookmarkStart w:id="5561" w:name="_Toc185348887"/>
        <w:bookmarkStart w:id="5562" w:name="_Toc185427995"/>
        <w:bookmarkStart w:id="5563" w:name="_Toc185497636"/>
        <w:bookmarkStart w:id="5564" w:name="_Toc185498836"/>
        <w:bookmarkStart w:id="5565" w:name="_Toc185500036"/>
        <w:bookmarkStart w:id="5566" w:name="_Toc185501237"/>
        <w:bookmarkStart w:id="5567" w:name="_Toc185502442"/>
        <w:bookmarkStart w:id="5568" w:name="_Toc186030702"/>
        <w:bookmarkStart w:id="5569" w:name="_Toc186031908"/>
        <w:bookmarkStart w:id="5570" w:name="_Toc186033114"/>
        <w:bookmarkStart w:id="5571" w:name="_Toc186045612"/>
        <w:bookmarkStart w:id="5572" w:name="_Toc186456372"/>
        <w:bookmarkStart w:id="5573" w:name="_Toc186470017"/>
        <w:bookmarkStart w:id="5574" w:name="_Toc186644528"/>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del>
    </w:p>
    <w:p w14:paraId="014F4064" w14:textId="7D7C0E41" w:rsidR="00F11DDB" w:rsidRPr="004424B1" w:rsidDel="0054793D" w:rsidRDefault="00F11DDB" w:rsidP="003A4612">
      <w:pPr>
        <w:pStyle w:val="List"/>
        <w:numPr>
          <w:ilvl w:val="0"/>
          <w:numId w:val="8"/>
        </w:numPr>
        <w:tabs>
          <w:tab w:val="clear" w:pos="360"/>
          <w:tab w:val="left" w:pos="720"/>
        </w:tabs>
        <w:ind w:left="720"/>
        <w:rPr>
          <w:del w:id="5575" w:author="Quinten Van Woerkom" w:date="2024-12-17T15:21:00Z" w16du:dateUtc="2024-12-17T14:21:00Z"/>
          <w:rStyle w:val="Term"/>
        </w:rPr>
      </w:pPr>
      <w:del w:id="5576" w:author="Quinten Van Woerkom" w:date="2024-12-17T15:21:00Z" w16du:dateUtc="2024-12-17T14:21:00Z">
        <w:r w:rsidRPr="004424B1" w:rsidDel="0054793D">
          <w:rPr>
            <w:rStyle w:val="Term"/>
          </w:rPr>
          <w:delText>Repetitions</w:delText>
        </w:r>
        <w:r w:rsidR="00704DDD" w:rsidRPr="004424B1" w:rsidDel="0054793D">
          <w:rPr>
            <w:rStyle w:val="Term"/>
          </w:rPr>
          <w:delText>.</w:delText>
        </w:r>
        <w:bookmarkStart w:id="5577" w:name="_Toc185348888"/>
        <w:bookmarkStart w:id="5578" w:name="_Toc185427996"/>
        <w:bookmarkStart w:id="5579" w:name="_Toc185497637"/>
        <w:bookmarkStart w:id="5580" w:name="_Toc185498837"/>
        <w:bookmarkStart w:id="5581" w:name="_Toc185500037"/>
        <w:bookmarkStart w:id="5582" w:name="_Toc185501238"/>
        <w:bookmarkStart w:id="5583" w:name="_Toc185502443"/>
        <w:bookmarkStart w:id="5584" w:name="_Toc186030703"/>
        <w:bookmarkStart w:id="5585" w:name="_Toc186031909"/>
        <w:bookmarkStart w:id="5586" w:name="_Toc186033115"/>
        <w:bookmarkStart w:id="5587" w:name="_Toc186045613"/>
        <w:bookmarkStart w:id="5588" w:name="_Toc186456373"/>
        <w:bookmarkStart w:id="5589" w:name="_Toc186470018"/>
        <w:bookmarkStart w:id="5590" w:name="_Toc186644529"/>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del>
    </w:p>
    <w:p w14:paraId="5865EDA1" w14:textId="795F67FC" w:rsidR="00F11DDB" w:rsidRPr="004424B1" w:rsidDel="0054793D" w:rsidRDefault="00F11DDB" w:rsidP="00F11DDB">
      <w:pPr>
        <w:rPr>
          <w:del w:id="5591" w:author="Quinten Van Woerkom" w:date="2024-12-17T15:21:00Z" w16du:dateUtc="2024-12-17T14:21:00Z"/>
          <w:lang w:val="en-GB"/>
        </w:rPr>
      </w:pPr>
      <w:del w:id="5592" w:author="Quinten Van Woerkom" w:date="2024-12-17T15:21:00Z" w16du:dateUtc="2024-12-17T14:21:00Z">
        <w:r w:rsidRPr="004424B1" w:rsidDel="0054793D">
          <w:rPr>
            <w:lang w:val="en-GB"/>
          </w:rPr>
          <w:delText>Some aspects of the MPS</w:delText>
        </w:r>
        <w:r w:rsidR="00D133F6" w:rsidRPr="004424B1" w:rsidDel="0054793D">
          <w:rPr>
            <w:lang w:val="en-GB"/>
          </w:rPr>
          <w:delText xml:space="preserve"> in</w:delText>
        </w:r>
        <w:r w:rsidRPr="004424B1" w:rsidDel="0054793D">
          <w:rPr>
            <w:lang w:val="en-GB"/>
          </w:rPr>
          <w:delText xml:space="preserve">formation </w:delText>
        </w:r>
        <w:r w:rsidR="00D133F6" w:rsidRPr="004424B1" w:rsidDel="0054793D">
          <w:rPr>
            <w:lang w:val="en-GB"/>
          </w:rPr>
          <w:delText>m</w:delText>
        </w:r>
        <w:r w:rsidRPr="004424B1" w:rsidDel="0054793D">
          <w:rPr>
            <w:lang w:val="en-GB"/>
          </w:rPr>
          <w:delText xml:space="preserve">odel are optional.  These aspects are not required to be supported by a compliant MO MPS </w:delText>
        </w:r>
        <w:r w:rsidR="00D133F6" w:rsidRPr="004424B1" w:rsidDel="0054793D">
          <w:rPr>
            <w:lang w:val="en-GB"/>
          </w:rPr>
          <w:delText>s</w:delText>
        </w:r>
        <w:r w:rsidRPr="004424B1" w:rsidDel="0054793D">
          <w:rPr>
            <w:lang w:val="en-GB"/>
          </w:rPr>
          <w:delText xml:space="preserve">ervice </w:delText>
        </w:r>
        <w:r w:rsidR="00D133F6" w:rsidRPr="004424B1" w:rsidDel="0054793D">
          <w:rPr>
            <w:lang w:val="en-GB"/>
          </w:rPr>
          <w:delText>p</w:delText>
        </w:r>
        <w:r w:rsidRPr="004424B1" w:rsidDel="0054793D">
          <w:rPr>
            <w:lang w:val="en-GB"/>
          </w:rPr>
          <w:delText>rovider, although this may limit the set of service capabilities and associated operations that can be supported.  Optional aspects of the model include:</w:delText>
        </w:r>
        <w:bookmarkStart w:id="5593" w:name="_Toc185348889"/>
        <w:bookmarkStart w:id="5594" w:name="_Toc185427997"/>
        <w:bookmarkStart w:id="5595" w:name="_Toc185497638"/>
        <w:bookmarkStart w:id="5596" w:name="_Toc185498838"/>
        <w:bookmarkStart w:id="5597" w:name="_Toc185500038"/>
        <w:bookmarkStart w:id="5598" w:name="_Toc185501239"/>
        <w:bookmarkStart w:id="5599" w:name="_Toc185502444"/>
        <w:bookmarkStart w:id="5600" w:name="_Toc186030704"/>
        <w:bookmarkStart w:id="5601" w:name="_Toc186031910"/>
        <w:bookmarkStart w:id="5602" w:name="_Toc186033116"/>
        <w:bookmarkStart w:id="5603" w:name="_Toc186045614"/>
        <w:bookmarkStart w:id="5604" w:name="_Toc186456374"/>
        <w:bookmarkStart w:id="5605" w:name="_Toc186470019"/>
        <w:bookmarkStart w:id="5606" w:name="_Toc186644530"/>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del>
    </w:p>
    <w:p w14:paraId="595A2742" w14:textId="5F884038" w:rsidR="00F11DDB" w:rsidRPr="004424B1" w:rsidDel="0054793D" w:rsidRDefault="00F11DDB" w:rsidP="003A4612">
      <w:pPr>
        <w:pStyle w:val="List"/>
        <w:numPr>
          <w:ilvl w:val="0"/>
          <w:numId w:val="9"/>
        </w:numPr>
        <w:tabs>
          <w:tab w:val="clear" w:pos="360"/>
          <w:tab w:val="left" w:pos="720"/>
        </w:tabs>
        <w:ind w:left="720"/>
        <w:rPr>
          <w:del w:id="5607" w:author="Quinten Van Woerkom" w:date="2024-12-17T15:21:00Z" w16du:dateUtc="2024-12-17T14:21:00Z"/>
        </w:rPr>
      </w:pPr>
      <w:del w:id="5608" w:author="Quinten Van Woerkom" w:date="2024-12-17T15:21:00Z" w16du:dateUtc="2024-12-17T14:21:00Z">
        <w:r w:rsidRPr="004424B1" w:rsidDel="0054793D">
          <w:delText>Planning Resources</w:delText>
        </w:r>
        <w:r w:rsidR="00704DDD" w:rsidRPr="004424B1" w:rsidDel="0054793D">
          <w:delText>;</w:delText>
        </w:r>
        <w:bookmarkStart w:id="5609" w:name="_Toc185348890"/>
        <w:bookmarkStart w:id="5610" w:name="_Toc185427998"/>
        <w:bookmarkStart w:id="5611" w:name="_Toc185497639"/>
        <w:bookmarkStart w:id="5612" w:name="_Toc185498839"/>
        <w:bookmarkStart w:id="5613" w:name="_Toc185500039"/>
        <w:bookmarkStart w:id="5614" w:name="_Toc185501240"/>
        <w:bookmarkStart w:id="5615" w:name="_Toc185502445"/>
        <w:bookmarkStart w:id="5616" w:name="_Toc186030705"/>
        <w:bookmarkStart w:id="5617" w:name="_Toc186031911"/>
        <w:bookmarkStart w:id="5618" w:name="_Toc186033117"/>
        <w:bookmarkStart w:id="5619" w:name="_Toc186045615"/>
        <w:bookmarkStart w:id="5620" w:name="_Toc186456375"/>
        <w:bookmarkStart w:id="5621" w:name="_Toc186470020"/>
        <w:bookmarkStart w:id="5622" w:name="_Toc186644531"/>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del>
    </w:p>
    <w:p w14:paraId="72A0F83F" w14:textId="2583C013" w:rsidR="00F11DDB" w:rsidRPr="004424B1" w:rsidDel="0054793D" w:rsidRDefault="00F11DDB" w:rsidP="003A4612">
      <w:pPr>
        <w:pStyle w:val="List"/>
        <w:numPr>
          <w:ilvl w:val="0"/>
          <w:numId w:val="9"/>
        </w:numPr>
        <w:tabs>
          <w:tab w:val="clear" w:pos="360"/>
          <w:tab w:val="left" w:pos="720"/>
        </w:tabs>
        <w:ind w:left="720"/>
        <w:rPr>
          <w:del w:id="5623" w:author="Quinten Van Woerkom" w:date="2024-12-17T15:21:00Z" w16du:dateUtc="2024-12-17T14:21:00Z"/>
        </w:rPr>
      </w:pPr>
      <w:del w:id="5624" w:author="Quinten Van Woerkom" w:date="2024-12-17T15:21:00Z" w16du:dateUtc="2024-12-17T14:21:00Z">
        <w:r w:rsidRPr="004424B1" w:rsidDel="0054793D">
          <w:delText>Functions</w:delText>
        </w:r>
        <w:r w:rsidR="00704DDD" w:rsidRPr="004424B1" w:rsidDel="0054793D">
          <w:delText>;</w:delText>
        </w:r>
        <w:bookmarkStart w:id="5625" w:name="_Toc185348891"/>
        <w:bookmarkStart w:id="5626" w:name="_Toc185427999"/>
        <w:bookmarkStart w:id="5627" w:name="_Toc185497640"/>
        <w:bookmarkStart w:id="5628" w:name="_Toc185498840"/>
        <w:bookmarkStart w:id="5629" w:name="_Toc185500040"/>
        <w:bookmarkStart w:id="5630" w:name="_Toc185501241"/>
        <w:bookmarkStart w:id="5631" w:name="_Toc185502446"/>
        <w:bookmarkStart w:id="5632" w:name="_Toc186030706"/>
        <w:bookmarkStart w:id="5633" w:name="_Toc186031912"/>
        <w:bookmarkStart w:id="5634" w:name="_Toc186033118"/>
        <w:bookmarkStart w:id="5635" w:name="_Toc186045616"/>
        <w:bookmarkStart w:id="5636" w:name="_Toc186456376"/>
        <w:bookmarkStart w:id="5637" w:name="_Toc186470021"/>
        <w:bookmarkStart w:id="5638" w:name="_Toc186644532"/>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del>
    </w:p>
    <w:p w14:paraId="246090F5" w14:textId="6DC291B7" w:rsidR="00F11DDB" w:rsidRPr="004424B1" w:rsidDel="0054793D" w:rsidRDefault="00F11DDB" w:rsidP="003A4612">
      <w:pPr>
        <w:pStyle w:val="List"/>
        <w:numPr>
          <w:ilvl w:val="0"/>
          <w:numId w:val="9"/>
        </w:numPr>
        <w:tabs>
          <w:tab w:val="clear" w:pos="360"/>
          <w:tab w:val="left" w:pos="720"/>
        </w:tabs>
        <w:ind w:left="720"/>
        <w:rPr>
          <w:del w:id="5639" w:author="Quinten Van Woerkom" w:date="2024-12-17T15:21:00Z" w16du:dateUtc="2024-12-17T14:21:00Z"/>
        </w:rPr>
      </w:pPr>
      <w:del w:id="5640" w:author="Quinten Van Woerkom" w:date="2024-12-17T15:21:00Z" w16du:dateUtc="2024-12-17T14:21:00Z">
        <w:r w:rsidRPr="004424B1" w:rsidDel="0054793D">
          <w:delText>Planning Constraints, other than representation as a text expression using any defined expression syntax su</w:delText>
        </w:r>
        <w:r w:rsidR="00704DDD" w:rsidRPr="004424B1" w:rsidDel="0054793D">
          <w:delText>pported by the service provider;</w:delText>
        </w:r>
        <w:bookmarkStart w:id="5641" w:name="_Toc185348892"/>
        <w:bookmarkStart w:id="5642" w:name="_Toc185428000"/>
        <w:bookmarkStart w:id="5643" w:name="_Toc185497641"/>
        <w:bookmarkStart w:id="5644" w:name="_Toc185498841"/>
        <w:bookmarkStart w:id="5645" w:name="_Toc185500041"/>
        <w:bookmarkStart w:id="5646" w:name="_Toc185501242"/>
        <w:bookmarkStart w:id="5647" w:name="_Toc185502447"/>
        <w:bookmarkStart w:id="5648" w:name="_Toc186030707"/>
        <w:bookmarkStart w:id="5649" w:name="_Toc186031913"/>
        <w:bookmarkStart w:id="5650" w:name="_Toc186033119"/>
        <w:bookmarkStart w:id="5651" w:name="_Toc186045617"/>
        <w:bookmarkStart w:id="5652" w:name="_Toc186456377"/>
        <w:bookmarkStart w:id="5653" w:name="_Toc186470022"/>
        <w:bookmarkStart w:id="5654" w:name="_Toc186644533"/>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del>
    </w:p>
    <w:p w14:paraId="27A5DB73" w14:textId="5F5939F2" w:rsidR="00F11DDB" w:rsidRPr="004424B1" w:rsidDel="0054793D" w:rsidRDefault="00F11DDB" w:rsidP="003A4612">
      <w:pPr>
        <w:pStyle w:val="List"/>
        <w:numPr>
          <w:ilvl w:val="0"/>
          <w:numId w:val="9"/>
        </w:numPr>
        <w:tabs>
          <w:tab w:val="clear" w:pos="360"/>
          <w:tab w:val="left" w:pos="720"/>
        </w:tabs>
        <w:ind w:left="720"/>
        <w:rPr>
          <w:del w:id="5655" w:author="Quinten Van Woerkom" w:date="2024-12-17T15:21:00Z" w16du:dateUtc="2024-12-17T14:21:00Z"/>
        </w:rPr>
      </w:pPr>
      <w:del w:id="5656" w:author="Quinten Van Woerkom" w:date="2024-12-17T15:21:00Z" w16du:dateUtc="2024-12-17T14:21:00Z">
        <w:r w:rsidRPr="004424B1" w:rsidDel="0054793D">
          <w:delText>Position and Direction data types</w:delText>
        </w:r>
        <w:r w:rsidR="00704DDD" w:rsidRPr="004424B1" w:rsidDel="0054793D">
          <w:delText>;</w:delText>
        </w:r>
        <w:bookmarkStart w:id="5657" w:name="_Toc185348893"/>
        <w:bookmarkStart w:id="5658" w:name="_Toc185428001"/>
        <w:bookmarkStart w:id="5659" w:name="_Toc185497642"/>
        <w:bookmarkStart w:id="5660" w:name="_Toc185498842"/>
        <w:bookmarkStart w:id="5661" w:name="_Toc185500042"/>
        <w:bookmarkStart w:id="5662" w:name="_Toc185501243"/>
        <w:bookmarkStart w:id="5663" w:name="_Toc185502448"/>
        <w:bookmarkStart w:id="5664" w:name="_Toc186030708"/>
        <w:bookmarkStart w:id="5665" w:name="_Toc186031914"/>
        <w:bookmarkStart w:id="5666" w:name="_Toc186033120"/>
        <w:bookmarkStart w:id="5667" w:name="_Toc186045618"/>
        <w:bookmarkStart w:id="5668" w:name="_Toc186456378"/>
        <w:bookmarkStart w:id="5669" w:name="_Toc186470023"/>
        <w:bookmarkStart w:id="5670" w:name="_Toc186644534"/>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del>
    </w:p>
    <w:p w14:paraId="20E09974" w14:textId="3199AC6D" w:rsidR="00F11DDB" w:rsidRPr="004424B1" w:rsidDel="0054793D" w:rsidRDefault="00F11DDB" w:rsidP="003A4612">
      <w:pPr>
        <w:pStyle w:val="List"/>
        <w:numPr>
          <w:ilvl w:val="0"/>
          <w:numId w:val="9"/>
        </w:numPr>
        <w:tabs>
          <w:tab w:val="clear" w:pos="360"/>
          <w:tab w:val="left" w:pos="720"/>
        </w:tabs>
        <w:ind w:left="720"/>
        <w:rPr>
          <w:del w:id="5671" w:author="Quinten Van Woerkom" w:date="2024-12-17T15:21:00Z" w16du:dateUtc="2024-12-17T14:21:00Z"/>
        </w:rPr>
      </w:pPr>
      <w:del w:id="5672" w:author="Quinten Van Woerkom" w:date="2024-12-17T15:21:00Z" w16du:dateUtc="2024-12-17T14:21:00Z">
        <w:r w:rsidRPr="004424B1" w:rsidDel="0054793D">
          <w:lastRenderedPageBreak/>
          <w:delText xml:space="preserve">Repetitions (the representation of repetitive occurrences of </w:delText>
        </w:r>
        <w:r w:rsidRPr="004424B1" w:rsidDel="0054793D">
          <w:rPr>
            <w:rStyle w:val="Term"/>
          </w:rPr>
          <w:delText>planning activities</w:delText>
        </w:r>
        <w:r w:rsidRPr="004424B1" w:rsidDel="0054793D">
          <w:delText>)</w:delText>
        </w:r>
        <w:r w:rsidR="00704DDD" w:rsidRPr="004424B1" w:rsidDel="0054793D">
          <w:delText>.</w:delText>
        </w:r>
        <w:bookmarkStart w:id="5673" w:name="_Toc185348894"/>
        <w:bookmarkStart w:id="5674" w:name="_Toc185428002"/>
        <w:bookmarkStart w:id="5675" w:name="_Toc185497643"/>
        <w:bookmarkStart w:id="5676" w:name="_Toc185498843"/>
        <w:bookmarkStart w:id="5677" w:name="_Toc185500043"/>
        <w:bookmarkStart w:id="5678" w:name="_Toc185501244"/>
        <w:bookmarkStart w:id="5679" w:name="_Toc185502449"/>
        <w:bookmarkStart w:id="5680" w:name="_Toc186030709"/>
        <w:bookmarkStart w:id="5681" w:name="_Toc186031915"/>
        <w:bookmarkStart w:id="5682" w:name="_Toc186033121"/>
        <w:bookmarkStart w:id="5683" w:name="_Toc186045619"/>
        <w:bookmarkStart w:id="5684" w:name="_Toc186456379"/>
        <w:bookmarkStart w:id="5685" w:name="_Toc186470024"/>
        <w:bookmarkStart w:id="5686" w:name="_Toc186644535"/>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del>
    </w:p>
    <w:p w14:paraId="708832D4" w14:textId="02DCFECC" w:rsidR="00F31718" w:rsidRPr="004424B1" w:rsidDel="0054793D" w:rsidRDefault="00D847BF" w:rsidP="0043015A">
      <w:pPr>
        <w:pStyle w:val="Heading3"/>
        <w:spacing w:before="480"/>
        <w:rPr>
          <w:del w:id="5687" w:author="Quinten Van Woerkom" w:date="2024-12-17T15:21:00Z" w16du:dateUtc="2024-12-17T14:21:00Z"/>
          <w:lang w:val="en-GB"/>
        </w:rPr>
      </w:pPr>
      <w:bookmarkStart w:id="5688" w:name="_Ref54003452"/>
      <w:bookmarkStart w:id="5689" w:name="_Toc140093777"/>
      <w:del w:id="5690" w:author="Quinten Van Woerkom" w:date="2024-12-17T15:21:00Z" w16du:dateUtc="2024-12-17T14:21:00Z">
        <w:r w:rsidRPr="004424B1" w:rsidDel="0054793D">
          <w:rPr>
            <w:lang w:val="en-GB"/>
          </w:rPr>
          <w:delText>MO Objects</w:delText>
        </w:r>
        <w:bookmarkStart w:id="5691" w:name="_Toc185348895"/>
        <w:bookmarkStart w:id="5692" w:name="_Toc185428003"/>
        <w:bookmarkStart w:id="5693" w:name="_Toc185497644"/>
        <w:bookmarkStart w:id="5694" w:name="_Toc185498844"/>
        <w:bookmarkStart w:id="5695" w:name="_Toc185500044"/>
        <w:bookmarkStart w:id="5696" w:name="_Toc185501245"/>
        <w:bookmarkStart w:id="5697" w:name="_Toc185502450"/>
        <w:bookmarkStart w:id="5698" w:name="_Toc186030710"/>
        <w:bookmarkStart w:id="5699" w:name="_Toc186031916"/>
        <w:bookmarkStart w:id="5700" w:name="_Toc186033122"/>
        <w:bookmarkStart w:id="5701" w:name="_Toc186045620"/>
        <w:bookmarkStart w:id="5702" w:name="_Toc186456380"/>
        <w:bookmarkStart w:id="5703" w:name="_Toc186470025"/>
        <w:bookmarkStart w:id="5704" w:name="_Toc186644536"/>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del>
    </w:p>
    <w:p w14:paraId="6ACF5F79" w14:textId="09BA1C56" w:rsidR="00F31718" w:rsidRPr="004424B1" w:rsidDel="0054793D" w:rsidRDefault="00F31718" w:rsidP="00F31718">
      <w:pPr>
        <w:rPr>
          <w:del w:id="5705" w:author="Quinten Van Woerkom" w:date="2024-12-17T15:21:00Z" w16du:dateUtc="2024-12-17T14:21:00Z"/>
          <w:lang w:val="en-GB"/>
        </w:rPr>
      </w:pPr>
      <w:del w:id="5706" w:author="Quinten Van Woerkom" w:date="2024-12-17T15:21:00Z" w16du:dateUtc="2024-12-17T14:21:00Z">
        <w:r w:rsidRPr="004424B1" w:rsidDel="0054793D">
          <w:rPr>
            <w:lang w:val="en-GB"/>
          </w:rPr>
          <w:delText xml:space="preserve">Figure </w:delText>
        </w:r>
        <w:r w:rsidRPr="004424B1" w:rsidDel="0054793D">
          <w:rPr>
            <w:noProof/>
            <w:lang w:val="en-GB"/>
          </w:rPr>
          <w:fldChar w:fldCharType="begin"/>
        </w:r>
        <w:r w:rsidR="00330C89" w:rsidRPr="004424B1" w:rsidDel="0054793D">
          <w:rPr>
            <w:lang w:val="en-GB"/>
          </w:rPr>
          <w:delInstrText>REF F_205MPSDataItemsandtheirConstituentMOOb \h</w:delInstrText>
        </w:r>
        <w:r w:rsidR="00070AC5" w:rsidDel="0054793D">
          <w:rPr>
            <w:noProof/>
            <w:lang w:val="en-GB"/>
          </w:rPr>
          <w:delInstrText xml:space="preserve"> \* MERGEFORMAT </w:delInstrText>
        </w:r>
        <w:r w:rsidRPr="004424B1" w:rsidDel="0054793D">
          <w:rPr>
            <w:noProof/>
            <w:lang w:val="en-GB"/>
          </w:rPr>
        </w:r>
        <w:r w:rsidRPr="004424B1" w:rsidDel="0054793D">
          <w:rPr>
            <w:noProof/>
            <w:lang w:val="en-GB"/>
          </w:rPr>
          <w:fldChar w:fldCharType="separate"/>
        </w:r>
        <w:r w:rsidR="00BF1AC4" w:rsidDel="0054793D">
          <w:rPr>
            <w:noProof/>
            <w:lang w:val="en-GB"/>
          </w:rPr>
          <w:delText>2</w:delText>
        </w:r>
        <w:r w:rsidR="00BF1AC4" w:rsidRPr="004424B1" w:rsidDel="0054793D">
          <w:rPr>
            <w:lang w:val="en-GB"/>
          </w:rPr>
          <w:noBreakHyphen/>
        </w:r>
        <w:r w:rsidR="00BF1AC4" w:rsidDel="0054793D">
          <w:rPr>
            <w:noProof/>
            <w:lang w:val="en-GB"/>
          </w:rPr>
          <w:delText>5</w:delText>
        </w:r>
        <w:r w:rsidRPr="004424B1" w:rsidDel="0054793D">
          <w:rPr>
            <w:noProof/>
            <w:lang w:val="en-GB"/>
          </w:rPr>
          <w:fldChar w:fldCharType="end"/>
        </w:r>
        <w:r w:rsidRPr="004424B1" w:rsidDel="0054793D">
          <w:rPr>
            <w:lang w:val="en-GB"/>
          </w:rPr>
          <w:delText xml:space="preserve"> shows how each of the MPS </w:delText>
        </w:r>
      </w:del>
      <w:del w:id="5707" w:author="Quinten Van Woerkom" w:date="2024-12-16T17:47:00Z" w16du:dateUtc="2024-12-16T16:47:00Z">
        <w:r w:rsidRPr="004424B1" w:rsidDel="00D951F6">
          <w:rPr>
            <w:lang w:val="en-GB"/>
          </w:rPr>
          <w:delText>Data Item</w:delText>
        </w:r>
      </w:del>
      <w:del w:id="5708" w:author="Quinten Van Woerkom" w:date="2024-12-17T15:21:00Z" w16du:dateUtc="2024-12-17T14:21:00Z">
        <w:r w:rsidRPr="004424B1" w:rsidDel="0054793D">
          <w:rPr>
            <w:lang w:val="en-GB"/>
          </w:rPr>
          <w:delText>s comprises multiple MO objects</w:delText>
        </w:r>
      </w:del>
      <w:commentRangeStart w:id="5709"/>
      <w:del w:id="5710" w:author="Quinten Van Woerkom" w:date="2024-12-02T14:57:00Z" w16du:dateUtc="2024-12-02T13:57:00Z">
        <w:r w:rsidRPr="004424B1" w:rsidDel="008A1071">
          <w:rPr>
            <w:lang w:val="en-GB"/>
          </w:rPr>
          <w:delText xml:space="preserve"> following a 1</w:delText>
        </w:r>
        <w:r w:rsidR="007C01CE" w:rsidRPr="004424B1" w:rsidDel="008A1071">
          <w:rPr>
            <w:lang w:val="en-GB"/>
          </w:rPr>
          <w:delText>-</w:delText>
        </w:r>
        <w:r w:rsidRPr="004424B1" w:rsidDel="008A1071">
          <w:rPr>
            <w:lang w:val="en-GB"/>
          </w:rPr>
          <w:delText>, 2</w:delText>
        </w:r>
        <w:r w:rsidR="007C01CE" w:rsidRPr="004424B1" w:rsidDel="008A1071">
          <w:rPr>
            <w:lang w:val="en-GB"/>
          </w:rPr>
          <w:delText>-</w:delText>
        </w:r>
        <w:r w:rsidRPr="004424B1" w:rsidDel="008A1071">
          <w:rPr>
            <w:lang w:val="en-GB"/>
          </w:rPr>
          <w:delText>, or 3</w:delText>
        </w:r>
        <w:r w:rsidR="007C01CE" w:rsidRPr="004424B1" w:rsidDel="008A1071">
          <w:rPr>
            <w:lang w:val="en-GB"/>
          </w:rPr>
          <w:delText>-</w:delText>
        </w:r>
        <w:r w:rsidRPr="004424B1" w:rsidDel="008A1071">
          <w:rPr>
            <w:lang w:val="en-GB"/>
          </w:rPr>
          <w:delText>element MO object pattern</w:delText>
        </w:r>
      </w:del>
      <w:del w:id="5711" w:author="Quinten Van Woerkom" w:date="2024-12-17T15:21:00Z" w16du:dateUtc="2024-12-17T14:21:00Z">
        <w:r w:rsidRPr="004424B1" w:rsidDel="0054793D">
          <w:rPr>
            <w:lang w:val="en-GB"/>
          </w:rPr>
          <w:delText>.</w:delText>
        </w:r>
        <w:commentRangeEnd w:id="5709"/>
        <w:r w:rsidR="008A1071" w:rsidDel="0054793D">
          <w:rPr>
            <w:rStyle w:val="CommentReference"/>
          </w:rPr>
          <w:commentReference w:id="5709"/>
        </w:r>
        <w:r w:rsidRPr="004424B1" w:rsidDel="0054793D">
          <w:rPr>
            <w:lang w:val="en-GB"/>
          </w:rPr>
          <w:delText xml:space="preserve">  MO objects are shown with a bold purple border.</w:delText>
        </w:r>
        <w:bookmarkStart w:id="5712" w:name="_Toc185348896"/>
        <w:bookmarkStart w:id="5713" w:name="_Toc185428004"/>
        <w:bookmarkStart w:id="5714" w:name="_Toc185497645"/>
        <w:bookmarkStart w:id="5715" w:name="_Toc185498845"/>
        <w:bookmarkStart w:id="5716" w:name="_Toc185500045"/>
        <w:bookmarkStart w:id="5717" w:name="_Toc185501246"/>
        <w:bookmarkStart w:id="5718" w:name="_Toc185502451"/>
        <w:bookmarkStart w:id="5719" w:name="_Toc186030711"/>
        <w:bookmarkStart w:id="5720" w:name="_Toc186031917"/>
        <w:bookmarkStart w:id="5721" w:name="_Toc186033123"/>
        <w:bookmarkStart w:id="5722" w:name="_Toc186045621"/>
        <w:bookmarkStart w:id="5723" w:name="_Toc186456381"/>
        <w:bookmarkStart w:id="5724" w:name="_Toc186470026"/>
        <w:bookmarkStart w:id="5725" w:name="_Toc186644537"/>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del>
    </w:p>
    <w:p w14:paraId="3493DB6C" w14:textId="0085F021" w:rsidR="003562DC" w:rsidRPr="004424B1" w:rsidDel="0054793D" w:rsidRDefault="008A1071" w:rsidP="00F31718">
      <w:pPr>
        <w:keepNext/>
        <w:rPr>
          <w:del w:id="5726" w:author="Quinten Van Woerkom" w:date="2024-12-17T15:21:00Z" w16du:dateUtc="2024-12-17T14:21:00Z"/>
          <w:lang w:val="en-GB"/>
        </w:rPr>
      </w:pPr>
      <w:commentRangeStart w:id="5727"/>
      <w:commentRangeEnd w:id="5727"/>
      <w:del w:id="5728" w:author="Quinten Van Woerkom" w:date="2024-12-17T15:21:00Z" w16du:dateUtc="2024-12-17T14:21:00Z">
        <w:r w:rsidDel="0054793D">
          <w:rPr>
            <w:rStyle w:val="CommentReference"/>
          </w:rPr>
          <w:commentReference w:id="5727"/>
        </w:r>
      </w:del>
      <w:del w:id="5729" w:author="Quinten Van Woerkom" w:date="2024-12-02T14:59:00Z" w16du:dateUtc="2024-12-02T13:59:00Z">
        <w:r w:rsidR="0000119A" w:rsidRPr="004424B1" w:rsidDel="008A1071">
          <w:rPr>
            <w:noProof/>
          </w:rPr>
          <w:drawing>
            <wp:inline distT="0" distB="0" distL="0" distR="0" wp14:anchorId="61A06DF4" wp14:editId="7EBD602B">
              <wp:extent cx="5697855" cy="3499940"/>
              <wp:effectExtent l="0" t="0" r="0" b="5715"/>
              <wp:docPr id="278553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4153" cy="3509951"/>
                      </a:xfrm>
                      <a:prstGeom prst="rect">
                        <a:avLst/>
                      </a:prstGeom>
                      <a:noFill/>
                    </pic:spPr>
                  </pic:pic>
                </a:graphicData>
              </a:graphic>
            </wp:inline>
          </w:drawing>
        </w:r>
      </w:del>
      <w:bookmarkStart w:id="5730" w:name="_Toc185348897"/>
      <w:bookmarkStart w:id="5731" w:name="_Toc185428005"/>
      <w:bookmarkStart w:id="5732" w:name="_Toc185497646"/>
      <w:bookmarkStart w:id="5733" w:name="_Toc185498846"/>
      <w:bookmarkStart w:id="5734" w:name="_Toc185500046"/>
      <w:bookmarkStart w:id="5735" w:name="_Toc185501247"/>
      <w:bookmarkStart w:id="5736" w:name="_Toc185502452"/>
      <w:bookmarkStart w:id="5737" w:name="_Toc186030712"/>
      <w:bookmarkStart w:id="5738" w:name="_Toc186031918"/>
      <w:bookmarkStart w:id="5739" w:name="_Toc186033124"/>
      <w:bookmarkStart w:id="5740" w:name="_Toc186045622"/>
      <w:bookmarkStart w:id="5741" w:name="_Toc186456382"/>
      <w:bookmarkStart w:id="5742" w:name="_Toc186470027"/>
      <w:bookmarkStart w:id="5743" w:name="_Toc186644538"/>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p>
    <w:p w14:paraId="68BF65F5" w14:textId="5E390187" w:rsidR="00F31718" w:rsidRPr="004424B1" w:rsidDel="0054793D" w:rsidRDefault="00F31718" w:rsidP="00F31718">
      <w:pPr>
        <w:pStyle w:val="FigureTitle"/>
        <w:rPr>
          <w:del w:id="5744" w:author="Quinten Van Woerkom" w:date="2024-12-17T15:21:00Z" w16du:dateUtc="2024-12-17T14:21:00Z"/>
          <w:lang w:val="en-GB"/>
        </w:rPr>
      </w:pPr>
      <w:del w:id="5745" w:author="Quinten Van Woerkom" w:date="2024-12-17T15:21:00Z" w16du:dateUtc="2024-12-17T14:21:00Z">
        <w:r w:rsidRPr="004424B1" w:rsidDel="0054793D">
          <w:rPr>
            <w:lang w:val="en-GB"/>
          </w:rPr>
          <w:delText xml:space="preserve">Figure </w:delText>
        </w:r>
        <w:r w:rsidRPr="004424B1" w:rsidDel="0054793D">
          <w:rPr>
            <w:b w:val="0"/>
            <w:lang w:val="en-GB"/>
          </w:rPr>
          <w:fldChar w:fldCharType="begin"/>
        </w:r>
        <w:r w:rsidRPr="004424B1" w:rsidDel="0054793D">
          <w:rPr>
            <w:lang w:val="en-GB"/>
          </w:rPr>
          <w:delInstrText xml:space="preserve"> STYLEREF "Heading 1"\l \n \t \* MERGEFORMAT </w:delInstrText>
        </w:r>
        <w:r w:rsidRPr="004424B1" w:rsidDel="0054793D">
          <w:rPr>
            <w:b w:val="0"/>
            <w:lang w:val="en-GB"/>
          </w:rPr>
          <w:fldChar w:fldCharType="separate"/>
        </w:r>
        <w:r w:rsidR="00BF1AC4" w:rsidDel="0054793D">
          <w:rPr>
            <w:noProof/>
            <w:lang w:val="en-GB"/>
          </w:rPr>
          <w:delText>2</w:delText>
        </w:r>
        <w:r w:rsidRPr="004424B1" w:rsidDel="0054793D">
          <w:rPr>
            <w:b w:val="0"/>
            <w:lang w:val="en-GB"/>
          </w:rPr>
          <w:fldChar w:fldCharType="end"/>
        </w:r>
        <w:r w:rsidRPr="004424B1" w:rsidDel="0054793D">
          <w:rPr>
            <w:lang w:val="en-GB"/>
          </w:rPr>
          <w:noBreakHyphen/>
        </w:r>
        <w:r w:rsidRPr="004424B1" w:rsidDel="0054793D">
          <w:rPr>
            <w:b w:val="0"/>
            <w:lang w:val="en-GB"/>
          </w:rPr>
          <w:fldChar w:fldCharType="begin"/>
        </w:r>
        <w:r w:rsidRPr="004424B1" w:rsidDel="0054793D">
          <w:rPr>
            <w:lang w:val="en-GB"/>
          </w:rPr>
          <w:delInstrText xml:space="preserve"> SEQ Figure \s 1 \* MERGEFORMAT </w:delInstrText>
        </w:r>
        <w:r w:rsidRPr="004424B1" w:rsidDel="0054793D">
          <w:rPr>
            <w:b w:val="0"/>
            <w:lang w:val="en-GB"/>
          </w:rPr>
          <w:fldChar w:fldCharType="separate"/>
        </w:r>
        <w:r w:rsidR="00BF1AC4" w:rsidDel="0054793D">
          <w:rPr>
            <w:noProof/>
            <w:lang w:val="en-GB"/>
          </w:rPr>
          <w:delText>5</w:delText>
        </w:r>
        <w:r w:rsidRPr="004424B1" w:rsidDel="0054793D">
          <w:rPr>
            <w:b w:val="0"/>
            <w:noProof/>
            <w:lang w:val="en-GB"/>
          </w:rPr>
          <w:fldChar w:fldCharType="end"/>
        </w:r>
        <w:r w:rsidRPr="004424B1" w:rsidDel="0054793D">
          <w:rPr>
            <w:b w:val="0"/>
            <w:lang w:val="en-GB"/>
          </w:rPr>
          <w:fldChar w:fldCharType="begin"/>
        </w:r>
        <w:r w:rsidRPr="004424B1" w:rsidDel="0054793D">
          <w:rPr>
            <w:lang w:val="en-GB"/>
          </w:rPr>
          <w:delInstrText xml:space="preserve"> TC \f G \l 7 "</w:delInstrText>
        </w:r>
        <w:r w:rsidRPr="004424B1" w:rsidDel="0054793D">
          <w:rPr>
            <w:b w:val="0"/>
            <w:lang w:val="en-GB"/>
          </w:rPr>
          <w:fldChar w:fldCharType="begin"/>
        </w:r>
        <w:r w:rsidRPr="004424B1" w:rsidDel="0054793D">
          <w:rPr>
            <w:lang w:val="en-GB"/>
          </w:rPr>
          <w:delInstrText xml:space="preserve"> STYLEREF "Heading 1"\l \n \t \* MERGEFORMAT </w:delInstrText>
        </w:r>
        <w:r w:rsidRPr="004424B1" w:rsidDel="0054793D">
          <w:rPr>
            <w:b w:val="0"/>
            <w:lang w:val="en-GB"/>
          </w:rPr>
          <w:fldChar w:fldCharType="separate"/>
        </w:r>
        <w:bookmarkStart w:id="5746" w:name="_Toc158132060"/>
        <w:r w:rsidR="00BF1AC4" w:rsidDel="0054793D">
          <w:rPr>
            <w:noProof/>
            <w:lang w:val="en-GB"/>
          </w:rPr>
          <w:delInstrText>2</w:delInstrText>
        </w:r>
        <w:r w:rsidRPr="004424B1" w:rsidDel="0054793D">
          <w:rPr>
            <w:b w:val="0"/>
            <w:noProof/>
            <w:lang w:val="en-GB"/>
          </w:rPr>
          <w:fldChar w:fldCharType="end"/>
        </w:r>
        <w:r w:rsidRPr="004424B1" w:rsidDel="0054793D">
          <w:rPr>
            <w:lang w:val="en-GB"/>
          </w:rPr>
          <w:delInstrText>-</w:delInstrText>
        </w:r>
        <w:r w:rsidRPr="004424B1" w:rsidDel="0054793D">
          <w:rPr>
            <w:b w:val="0"/>
            <w:lang w:val="en-GB"/>
          </w:rPr>
          <w:fldChar w:fldCharType="begin"/>
        </w:r>
        <w:r w:rsidRPr="004424B1" w:rsidDel="0054793D">
          <w:rPr>
            <w:lang w:val="en-GB"/>
          </w:rPr>
          <w:delInstrText xml:space="preserve"> SEQ Figure_TOC \s 1 \* MERGEFORMAT </w:delInstrText>
        </w:r>
        <w:r w:rsidRPr="004424B1" w:rsidDel="0054793D">
          <w:rPr>
            <w:b w:val="0"/>
            <w:lang w:val="en-GB"/>
          </w:rPr>
          <w:fldChar w:fldCharType="separate"/>
        </w:r>
        <w:r w:rsidR="00BF1AC4" w:rsidDel="0054793D">
          <w:rPr>
            <w:noProof/>
            <w:lang w:val="en-GB"/>
          </w:rPr>
          <w:delInstrText>5</w:delInstrText>
        </w:r>
        <w:r w:rsidRPr="004424B1" w:rsidDel="0054793D">
          <w:rPr>
            <w:b w:val="0"/>
            <w:noProof/>
            <w:lang w:val="en-GB"/>
          </w:rPr>
          <w:fldChar w:fldCharType="end"/>
        </w:r>
        <w:r w:rsidRPr="004424B1" w:rsidDel="0054793D">
          <w:rPr>
            <w:lang w:val="en-GB"/>
          </w:rPr>
          <w:tab/>
        </w:r>
        <w:r w:rsidR="00330C89" w:rsidRPr="004424B1" w:rsidDel="0054793D">
          <w:rPr>
            <w:lang w:val="en-GB"/>
          </w:rPr>
          <w:delInstrText>MPS Data Items and their Constituent MO Objects</w:delInstrText>
        </w:r>
        <w:bookmarkStart w:id="5747" w:name="_Toc186046606"/>
        <w:bookmarkStart w:id="5748" w:name="_Toc186046626"/>
        <w:bookmarkStart w:id="5749" w:name="_Toc186046642"/>
        <w:bookmarkStart w:id="5750" w:name="_Toc186457350"/>
        <w:bookmarkStart w:id="5751" w:name="_Toc186470999"/>
        <w:bookmarkStart w:id="5752" w:name="_Toc186645510"/>
        <w:bookmarkEnd w:id="5746"/>
        <w:bookmarkEnd w:id="5747"/>
        <w:bookmarkEnd w:id="5748"/>
        <w:bookmarkEnd w:id="5749"/>
        <w:bookmarkEnd w:id="5750"/>
        <w:bookmarkEnd w:id="5751"/>
        <w:bookmarkEnd w:id="5752"/>
        <w:r w:rsidRPr="004424B1" w:rsidDel="0054793D">
          <w:rPr>
            <w:lang w:val="en-GB"/>
          </w:rPr>
          <w:delInstrText>"</w:delInstrText>
        </w:r>
        <w:r w:rsidRPr="004424B1" w:rsidDel="0054793D">
          <w:rPr>
            <w:b w:val="0"/>
            <w:lang w:val="en-GB"/>
          </w:rPr>
          <w:fldChar w:fldCharType="end"/>
        </w:r>
        <w:r w:rsidRPr="004424B1" w:rsidDel="0054793D">
          <w:rPr>
            <w:lang w:val="en-GB"/>
          </w:rPr>
          <w:delText xml:space="preserve">:  MPS </w:delText>
        </w:r>
      </w:del>
      <w:del w:id="5753" w:author="Quinten Van Woerkom" w:date="2024-12-16T17:47:00Z" w16du:dateUtc="2024-12-16T16:47:00Z">
        <w:r w:rsidRPr="004424B1" w:rsidDel="00D951F6">
          <w:rPr>
            <w:lang w:val="en-GB"/>
          </w:rPr>
          <w:delText>Data Item</w:delText>
        </w:r>
      </w:del>
      <w:del w:id="5754" w:author="Quinten Van Woerkom" w:date="2024-12-17T15:21:00Z" w16du:dateUtc="2024-12-17T14:21:00Z">
        <w:r w:rsidRPr="004424B1" w:rsidDel="0054793D">
          <w:rPr>
            <w:lang w:val="en-GB"/>
          </w:rPr>
          <w:delText>s and their Constituent MO Objects</w:delText>
        </w:r>
        <w:bookmarkStart w:id="5755" w:name="_Toc185348898"/>
        <w:bookmarkStart w:id="5756" w:name="_Toc185428006"/>
        <w:bookmarkStart w:id="5757" w:name="_Toc185497647"/>
        <w:bookmarkStart w:id="5758" w:name="_Toc185498847"/>
        <w:bookmarkStart w:id="5759" w:name="_Toc185500047"/>
        <w:bookmarkStart w:id="5760" w:name="_Toc185501248"/>
        <w:bookmarkStart w:id="5761" w:name="_Toc185502453"/>
        <w:bookmarkStart w:id="5762" w:name="_Toc186030713"/>
        <w:bookmarkStart w:id="5763" w:name="_Toc186031919"/>
        <w:bookmarkStart w:id="5764" w:name="_Toc186033125"/>
        <w:bookmarkStart w:id="5765" w:name="_Toc186045623"/>
        <w:bookmarkStart w:id="5766" w:name="_Toc186456383"/>
        <w:bookmarkStart w:id="5767" w:name="_Toc186470028"/>
        <w:bookmarkStart w:id="5768" w:name="_Toc186644539"/>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del>
    </w:p>
    <w:p w14:paraId="11B74AC3" w14:textId="06D15E82" w:rsidR="00F31718" w:rsidRPr="004424B1" w:rsidDel="0054793D" w:rsidRDefault="00F31718" w:rsidP="00F31718">
      <w:pPr>
        <w:rPr>
          <w:del w:id="5769" w:author="Quinten Van Woerkom" w:date="2024-12-17T15:21:00Z" w16du:dateUtc="2024-12-17T14:21:00Z"/>
          <w:lang w:val="en-GB"/>
        </w:rPr>
      </w:pPr>
      <w:del w:id="5770" w:author="Quinten Van Woerkom" w:date="2024-12-17T15:21:00Z" w16du:dateUtc="2024-12-17T14:21:00Z">
        <w:r w:rsidRPr="004424B1" w:rsidDel="0054793D">
          <w:rPr>
            <w:lang w:val="en-GB"/>
          </w:rPr>
          <w:delText xml:space="preserve">Each MO object has a unique object </w:delText>
        </w:r>
        <w:r w:rsidRPr="004424B1" w:rsidDel="0054793D">
          <w:rPr>
            <w:rStyle w:val="Term"/>
            <w:lang w:val="en-GB"/>
          </w:rPr>
          <w:delText>identity</w:delText>
        </w:r>
        <w:r w:rsidRPr="004424B1" w:rsidDel="0054793D">
          <w:rPr>
            <w:lang w:val="en-GB"/>
          </w:rPr>
          <w:delText xml:space="preserve">, which includes an unchanging key (Identifier) and optionally a </w:delText>
        </w:r>
        <w:r w:rsidRPr="004424B1" w:rsidDel="0054793D">
          <w:rPr>
            <w:rStyle w:val="Term"/>
            <w:lang w:val="en-GB"/>
          </w:rPr>
          <w:delText>version</w:delText>
        </w:r>
        <w:r w:rsidRPr="004424B1" w:rsidDel="0054793D">
          <w:rPr>
            <w:lang w:val="en-GB"/>
          </w:rPr>
          <w:delText xml:space="preserve">.  When a </w:delText>
        </w:r>
        <w:r w:rsidRPr="004424B1" w:rsidDel="0054793D">
          <w:rPr>
            <w:rStyle w:val="Term"/>
            <w:lang w:val="en-GB"/>
          </w:rPr>
          <w:delText xml:space="preserve">definition </w:delText>
        </w:r>
        <w:r w:rsidRPr="004424B1" w:rsidDel="0054793D">
          <w:rPr>
            <w:lang w:val="en-GB"/>
          </w:rPr>
          <w:delText xml:space="preserve">object is updated, it retains the same key, but its </w:delText>
        </w:r>
        <w:r w:rsidRPr="004424B1" w:rsidDel="0054793D">
          <w:rPr>
            <w:rStyle w:val="Term"/>
            <w:lang w:val="en-GB"/>
          </w:rPr>
          <w:delText>version</w:delText>
        </w:r>
        <w:r w:rsidRPr="004424B1" w:rsidDel="0054793D">
          <w:rPr>
            <w:lang w:val="en-GB"/>
          </w:rPr>
          <w:delText xml:space="preserve"> is updated to uniquely identify a specific version of the definition.  Planning request instances and plans also have an associated version.</w:delText>
        </w:r>
        <w:bookmarkStart w:id="5771" w:name="_Toc185348899"/>
        <w:bookmarkStart w:id="5772" w:name="_Toc185428007"/>
        <w:bookmarkStart w:id="5773" w:name="_Toc185497648"/>
        <w:bookmarkStart w:id="5774" w:name="_Toc185498848"/>
        <w:bookmarkStart w:id="5775" w:name="_Toc185500048"/>
        <w:bookmarkStart w:id="5776" w:name="_Toc185501249"/>
        <w:bookmarkStart w:id="5777" w:name="_Toc185502454"/>
        <w:bookmarkStart w:id="5778" w:name="_Toc186030714"/>
        <w:bookmarkStart w:id="5779" w:name="_Toc186031920"/>
        <w:bookmarkStart w:id="5780" w:name="_Toc186033126"/>
        <w:bookmarkStart w:id="5781" w:name="_Toc186045624"/>
        <w:bookmarkStart w:id="5782" w:name="_Toc186456384"/>
        <w:bookmarkStart w:id="5783" w:name="_Toc186470029"/>
        <w:bookmarkStart w:id="5784" w:name="_Toc18664454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del>
    </w:p>
    <w:p w14:paraId="3FBBDDC0" w14:textId="21BF0F7C" w:rsidR="00F31718" w:rsidRPr="004424B1" w:rsidDel="0054793D" w:rsidRDefault="00F31718" w:rsidP="00F31718">
      <w:pPr>
        <w:rPr>
          <w:del w:id="5785" w:author="Quinten Van Woerkom" w:date="2024-12-17T15:21:00Z" w16du:dateUtc="2024-12-17T14:21:00Z"/>
          <w:lang w:val="en-GB"/>
        </w:rPr>
      </w:pPr>
      <w:del w:id="5786" w:author="Quinten Van Woerkom" w:date="2024-12-17T15:21:00Z" w16du:dateUtc="2024-12-17T14:21:00Z">
        <w:r w:rsidRPr="004424B1" w:rsidDel="0054793D">
          <w:rPr>
            <w:lang w:val="en-GB"/>
          </w:rPr>
          <w:delText xml:space="preserve">The </w:delText>
        </w:r>
        <w:r w:rsidRPr="004424B1" w:rsidDel="0054793D">
          <w:rPr>
            <w:rStyle w:val="Term"/>
            <w:lang w:val="en-GB"/>
          </w:rPr>
          <w:delText>definition</w:delText>
        </w:r>
        <w:r w:rsidRPr="004424B1" w:rsidDel="0054793D">
          <w:rPr>
            <w:lang w:val="en-GB"/>
          </w:rPr>
          <w:delText xml:space="preserve"> objects associated with </w:delText>
        </w:r>
        <w:r w:rsidRPr="004424B1" w:rsidDel="0054793D">
          <w:rPr>
            <w:rStyle w:val="Term"/>
            <w:lang w:val="en-GB"/>
          </w:rPr>
          <w:delText>planning activities</w:delText>
        </w:r>
        <w:r w:rsidRPr="004424B1" w:rsidDel="0054793D">
          <w:rPr>
            <w:lang w:val="en-GB"/>
          </w:rPr>
          <w:delText xml:space="preserve">, </w:delText>
        </w:r>
        <w:r w:rsidRPr="004424B1" w:rsidDel="0054793D">
          <w:rPr>
            <w:rStyle w:val="Term"/>
            <w:lang w:val="en-GB"/>
          </w:rPr>
          <w:delText>planning events</w:delText>
        </w:r>
        <w:r w:rsidRPr="004424B1" w:rsidDel="0054793D">
          <w:rPr>
            <w:lang w:val="en-GB"/>
          </w:rPr>
          <w:delText xml:space="preserve">, </w:delText>
        </w:r>
        <w:r w:rsidRPr="004424B1" w:rsidDel="0054793D">
          <w:rPr>
            <w:rStyle w:val="Term"/>
            <w:lang w:val="en-GB"/>
          </w:rPr>
          <w:delText>planning resources</w:delText>
        </w:r>
        <w:r w:rsidRPr="004424B1" w:rsidDel="0054793D">
          <w:rPr>
            <w:lang w:val="en-GB"/>
          </w:rPr>
          <w:delText xml:space="preserve"> and </w:delText>
        </w:r>
        <w:r w:rsidRPr="004424B1" w:rsidDel="0054793D">
          <w:rPr>
            <w:rStyle w:val="Term"/>
            <w:lang w:val="en-GB"/>
          </w:rPr>
          <w:delText>planning requests</w:delText>
        </w:r>
        <w:r w:rsidRPr="004424B1" w:rsidDel="0054793D">
          <w:rPr>
            <w:lang w:val="en-GB"/>
          </w:rPr>
          <w:delText xml:space="preserve"> all form part of the planning configuration data that must be available to both communicating parties that exchange </w:delText>
        </w:r>
        <w:r w:rsidRPr="004424B1" w:rsidDel="0054793D">
          <w:rPr>
            <w:rStyle w:val="Term"/>
            <w:lang w:val="en-GB"/>
          </w:rPr>
          <w:delText xml:space="preserve">planning requests </w:delText>
        </w:r>
        <w:r w:rsidRPr="004424B1" w:rsidDel="0054793D">
          <w:rPr>
            <w:lang w:val="en-GB"/>
          </w:rPr>
          <w:delText xml:space="preserve">and </w:delText>
        </w:r>
        <w:r w:rsidRPr="004424B1" w:rsidDel="0054793D">
          <w:rPr>
            <w:rStyle w:val="Term"/>
            <w:lang w:val="en-GB"/>
          </w:rPr>
          <w:delText>plans</w:delText>
        </w:r>
        <w:r w:rsidRPr="004424B1" w:rsidDel="0054793D">
          <w:rPr>
            <w:lang w:val="en-GB"/>
          </w:rPr>
          <w:delText xml:space="preserve">.  </w:delText>
        </w:r>
      </w:del>
      <w:del w:id="5787" w:author="Quinten Van Woerkom" w:date="2024-12-17T15:00:00Z" w16du:dateUtc="2024-12-17T14:00:00Z">
        <w:r w:rsidRPr="004424B1" w:rsidDel="003562DC">
          <w:rPr>
            <w:lang w:val="en-GB"/>
          </w:rPr>
          <w:delText xml:space="preserve">Planning configuration data also includes a single MPS SystemConfig object that defines overall configuration parameters for the entire MPS system.  </w:delText>
        </w:r>
      </w:del>
      <w:del w:id="5788" w:author="Quinten Van Woerkom" w:date="2024-12-17T15:21:00Z" w16du:dateUtc="2024-12-17T14:21:00Z">
        <w:r w:rsidRPr="004424B1" w:rsidDel="0054793D">
          <w:rPr>
            <w:lang w:val="en-GB"/>
          </w:rPr>
          <w:delText xml:space="preserve">Definition objects comprise only static </w:delText>
        </w:r>
      </w:del>
      <w:del w:id="5789" w:author="Quinten Van Woerkom" w:date="2024-11-25T14:40:00Z" w16du:dateUtc="2024-11-25T13:40:00Z">
        <w:r w:rsidRPr="004424B1" w:rsidDel="00C60299">
          <w:rPr>
            <w:lang w:val="en-GB"/>
          </w:rPr>
          <w:delText>attributes</w:delText>
        </w:r>
      </w:del>
      <w:del w:id="5790" w:author="Quinten Van Woerkom" w:date="2024-12-17T15:21:00Z" w16du:dateUtc="2024-12-17T14:21:00Z">
        <w:r w:rsidRPr="004424B1" w:rsidDel="0054793D">
          <w:rPr>
            <w:lang w:val="en-GB"/>
          </w:rPr>
          <w:delText xml:space="preserve">.  The MPS services defined in this </w:delText>
        </w:r>
        <w:r w:rsidRPr="004424B1" w:rsidDel="0054793D">
          <w:rPr>
            <w:iCs/>
            <w:lang w:val="en-GB"/>
          </w:rPr>
          <w:delText>Recommended Standard</w:delText>
        </w:r>
        <w:r w:rsidRPr="004424B1" w:rsidDel="0054793D">
          <w:rPr>
            <w:lang w:val="en-GB"/>
          </w:rPr>
          <w:delText xml:space="preserve"> do not address the bulk transfer of MPS configuration data between communicating parties, but individual definitions can be accessed using the Plan Information Management Service.</w:delText>
        </w:r>
        <w:bookmarkStart w:id="5791" w:name="_Toc185348900"/>
        <w:bookmarkStart w:id="5792" w:name="_Toc185428008"/>
        <w:bookmarkStart w:id="5793" w:name="_Toc185497649"/>
        <w:bookmarkStart w:id="5794" w:name="_Toc185498849"/>
        <w:bookmarkStart w:id="5795" w:name="_Toc185500049"/>
        <w:bookmarkStart w:id="5796" w:name="_Toc185501250"/>
        <w:bookmarkStart w:id="5797" w:name="_Toc185502455"/>
        <w:bookmarkStart w:id="5798" w:name="_Toc186030715"/>
        <w:bookmarkStart w:id="5799" w:name="_Toc186031921"/>
        <w:bookmarkStart w:id="5800" w:name="_Toc186033127"/>
        <w:bookmarkStart w:id="5801" w:name="_Toc186045625"/>
        <w:bookmarkStart w:id="5802" w:name="_Toc186456385"/>
        <w:bookmarkStart w:id="5803" w:name="_Toc186470030"/>
        <w:bookmarkStart w:id="5804" w:name="_Toc186644541"/>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del>
    </w:p>
    <w:p w14:paraId="2536F075" w14:textId="1D50C771" w:rsidR="00F31718" w:rsidRPr="004424B1" w:rsidDel="0054793D" w:rsidRDefault="00F31718" w:rsidP="00F31718">
      <w:pPr>
        <w:rPr>
          <w:del w:id="5805" w:author="Quinten Van Woerkom" w:date="2024-12-17T15:21:00Z" w16du:dateUtc="2024-12-17T14:21:00Z"/>
          <w:rStyle w:val="Term"/>
          <w:lang w:val="en-GB"/>
        </w:rPr>
      </w:pPr>
      <w:del w:id="5806" w:author="Quinten Van Woerkom" w:date="2024-12-17T15:21:00Z" w16du:dateUtc="2024-12-17T14:21:00Z">
        <w:r w:rsidRPr="004424B1" w:rsidDel="0054793D">
          <w:rPr>
            <w:lang w:val="en-GB"/>
          </w:rPr>
          <w:delText xml:space="preserve">The </w:delText>
        </w:r>
        <w:r w:rsidRPr="004424B1" w:rsidDel="0054793D">
          <w:rPr>
            <w:rStyle w:val="Term"/>
            <w:lang w:val="en-GB"/>
          </w:rPr>
          <w:delText xml:space="preserve">instance </w:delText>
        </w:r>
        <w:r w:rsidRPr="004424B1" w:rsidDel="0054793D">
          <w:rPr>
            <w:lang w:val="en-GB"/>
          </w:rPr>
          <w:delText xml:space="preserve">objects associated with all MPS </w:delText>
        </w:r>
      </w:del>
      <w:del w:id="5807" w:author="Quinten Van Woerkom" w:date="2024-12-16T17:47:00Z" w16du:dateUtc="2024-12-16T16:47:00Z">
        <w:r w:rsidRPr="004424B1" w:rsidDel="00D951F6">
          <w:rPr>
            <w:lang w:val="en-GB"/>
          </w:rPr>
          <w:delText>data item</w:delText>
        </w:r>
      </w:del>
      <w:del w:id="5808" w:author="Quinten Van Woerkom" w:date="2024-12-17T15:21:00Z" w16du:dateUtc="2024-12-17T14:21:00Z">
        <w:r w:rsidRPr="004424B1" w:rsidDel="0054793D">
          <w:rPr>
            <w:lang w:val="en-GB"/>
          </w:rPr>
          <w:delText>s</w:delText>
        </w:r>
      </w:del>
      <w:commentRangeStart w:id="5809"/>
      <w:del w:id="5810" w:author="Quinten Van Woerkom" w:date="2024-11-22T16:43:00Z" w16du:dateUtc="2024-11-22T15:43:00Z">
        <w:r w:rsidRPr="004424B1" w:rsidDel="00C767B5">
          <w:rPr>
            <w:lang w:val="en-GB"/>
          </w:rPr>
          <w:delText>,</w:delText>
        </w:r>
      </w:del>
      <w:del w:id="5811" w:author="Quinten Van Woerkom" w:date="2024-12-17T15:21:00Z" w16du:dateUtc="2024-12-17T14:21:00Z">
        <w:r w:rsidRPr="004424B1" w:rsidDel="0054793D">
          <w:rPr>
            <w:lang w:val="en-GB"/>
          </w:rPr>
          <w:delText xml:space="preserve"> </w:delText>
        </w:r>
        <w:commentRangeEnd w:id="5809"/>
        <w:r w:rsidR="00C767B5" w:rsidDel="0054793D">
          <w:rPr>
            <w:rStyle w:val="CommentReference"/>
          </w:rPr>
          <w:commentReference w:id="5809"/>
        </w:r>
        <w:r w:rsidRPr="004424B1" w:rsidDel="0054793D">
          <w:rPr>
            <w:lang w:val="en-GB"/>
          </w:rPr>
          <w:delText xml:space="preserve">are the live planning data created by and exchanged between communicating parties during planning and plan execution.  Instance </w:delText>
        </w:r>
        <w:r w:rsidRPr="004424B1" w:rsidDel="0054793D">
          <w:rPr>
            <w:lang w:val="en-GB"/>
          </w:rPr>
          <w:lastRenderedPageBreak/>
          <w:delText xml:space="preserve">objects may comprise both static and dynamic </w:delText>
        </w:r>
      </w:del>
      <w:del w:id="5812" w:author="Quinten Van Woerkom" w:date="2024-11-25T14:40:00Z" w16du:dateUtc="2024-11-25T13:40:00Z">
        <w:r w:rsidRPr="004424B1" w:rsidDel="00FA0F4A">
          <w:rPr>
            <w:lang w:val="en-GB"/>
          </w:rPr>
          <w:delText>attributes</w:delText>
        </w:r>
      </w:del>
      <w:del w:id="5813" w:author="Quinten Van Woerkom" w:date="2024-12-17T15:21:00Z" w16du:dateUtc="2024-12-17T14:21:00Z">
        <w:r w:rsidRPr="004424B1" w:rsidDel="0054793D">
          <w:rPr>
            <w:lang w:val="en-GB"/>
          </w:rPr>
          <w:delText xml:space="preserve">.  For </w:delText>
        </w:r>
        <w:r w:rsidRPr="004424B1" w:rsidDel="0054793D">
          <w:rPr>
            <w:rStyle w:val="Term"/>
            <w:lang w:val="en-GB"/>
          </w:rPr>
          <w:delText>planning resources</w:delText>
        </w:r>
      </w:del>
      <w:del w:id="5814" w:author="Quinten Van Woerkom" w:date="2024-12-17T14:58:00Z" w16du:dateUtc="2024-12-17T13:58:00Z">
        <w:r w:rsidRPr="004424B1" w:rsidDel="006568AF">
          <w:rPr>
            <w:rStyle w:val="Term"/>
            <w:lang w:val="en-GB"/>
          </w:rPr>
          <w:delText xml:space="preserve"> </w:delText>
        </w:r>
        <w:r w:rsidRPr="004424B1" w:rsidDel="006568AF">
          <w:rPr>
            <w:lang w:val="en-GB"/>
          </w:rPr>
          <w:delText>and MPS</w:delText>
        </w:r>
      </w:del>
      <w:del w:id="5815" w:author="Quinten Van Woerkom" w:date="2024-11-25T14:40:00Z" w16du:dateUtc="2024-11-25T13:40:00Z">
        <w:r w:rsidRPr="004424B1" w:rsidDel="000A3768">
          <w:rPr>
            <w:lang w:val="en-GB"/>
          </w:rPr>
          <w:delText xml:space="preserve"> </w:delText>
        </w:r>
      </w:del>
      <w:del w:id="5816" w:author="Quinten Van Woerkom" w:date="2024-12-17T14:58:00Z" w16du:dateUtc="2024-12-17T13:58:00Z">
        <w:r w:rsidRPr="004424B1" w:rsidDel="006568AF">
          <w:rPr>
            <w:lang w:val="en-GB"/>
          </w:rPr>
          <w:delText>SystemConfig</w:delText>
        </w:r>
      </w:del>
      <w:del w:id="5817" w:author="Quinten Van Woerkom" w:date="2024-12-17T15:21:00Z" w16du:dateUtc="2024-12-17T14:21:00Z">
        <w:r w:rsidRPr="004424B1" w:rsidDel="0054793D">
          <w:rPr>
            <w:lang w:val="en-GB"/>
          </w:rPr>
          <w:delText xml:space="preserve">, the live instance has the same object </w:delText>
        </w:r>
        <w:r w:rsidRPr="004424B1" w:rsidDel="0054793D">
          <w:rPr>
            <w:rStyle w:val="Term"/>
            <w:lang w:val="en-GB"/>
          </w:rPr>
          <w:delText>identity</w:delText>
        </w:r>
        <w:r w:rsidRPr="004424B1" w:rsidDel="0054793D">
          <w:rPr>
            <w:lang w:val="en-GB"/>
          </w:rPr>
          <w:delText xml:space="preserve"> as the associated </w:delText>
        </w:r>
        <w:r w:rsidRPr="004424B1" w:rsidDel="0054793D">
          <w:rPr>
            <w:rStyle w:val="Term"/>
            <w:lang w:val="en-GB"/>
          </w:rPr>
          <w:delText>definition</w:delText>
        </w:r>
        <w:r w:rsidRPr="004424B1" w:rsidDel="0054793D">
          <w:rPr>
            <w:rStyle w:val="Term"/>
            <w:b w:val="0"/>
            <w:lang w:val="en-GB"/>
          </w:rPr>
          <w:delText>,</w:delText>
        </w:r>
        <w:r w:rsidRPr="004424B1" w:rsidDel="0054793D">
          <w:rPr>
            <w:rStyle w:val="Term"/>
            <w:lang w:val="en-GB"/>
          </w:rPr>
          <w:delText xml:space="preserve"> </w:delText>
        </w:r>
        <w:r w:rsidRPr="004424B1" w:rsidDel="0054793D">
          <w:rPr>
            <w:lang w:val="en-GB"/>
          </w:rPr>
          <w:delText xml:space="preserve">the only distinction being that the live instance may include dynamically updating </w:delText>
        </w:r>
      </w:del>
      <w:del w:id="5818" w:author="Quinten Van Woerkom" w:date="2024-11-25T14:47:00Z" w16du:dateUtc="2024-11-25T13:47:00Z">
        <w:r w:rsidRPr="004424B1" w:rsidDel="00006133">
          <w:rPr>
            <w:lang w:val="en-GB"/>
          </w:rPr>
          <w:delText>attribute</w:delText>
        </w:r>
      </w:del>
      <w:del w:id="5819" w:author="Quinten Van Woerkom" w:date="2024-12-17T15:21:00Z" w16du:dateUtc="2024-12-17T14:21:00Z">
        <w:r w:rsidRPr="004424B1" w:rsidDel="0054793D">
          <w:rPr>
            <w:lang w:val="en-GB"/>
          </w:rPr>
          <w:delText xml:space="preserve">s, such as the value of a </w:delText>
        </w:r>
        <w:r w:rsidRPr="004424B1" w:rsidDel="0054793D">
          <w:rPr>
            <w:rStyle w:val="Term"/>
            <w:lang w:val="en-GB"/>
          </w:rPr>
          <w:delText>planning resource.</w:delText>
        </w:r>
        <w:bookmarkStart w:id="5820" w:name="_Toc185348901"/>
        <w:bookmarkStart w:id="5821" w:name="_Toc185428009"/>
        <w:bookmarkStart w:id="5822" w:name="_Toc185497650"/>
        <w:bookmarkStart w:id="5823" w:name="_Toc185498850"/>
        <w:bookmarkStart w:id="5824" w:name="_Toc185500050"/>
        <w:bookmarkStart w:id="5825" w:name="_Toc185501251"/>
        <w:bookmarkStart w:id="5826" w:name="_Toc185502456"/>
        <w:bookmarkStart w:id="5827" w:name="_Toc186030716"/>
        <w:bookmarkStart w:id="5828" w:name="_Toc186031922"/>
        <w:bookmarkStart w:id="5829" w:name="_Toc186033128"/>
        <w:bookmarkStart w:id="5830" w:name="_Toc186045626"/>
        <w:bookmarkStart w:id="5831" w:name="_Toc186456386"/>
        <w:bookmarkStart w:id="5832" w:name="_Toc186470031"/>
        <w:bookmarkStart w:id="5833" w:name="_Toc186644542"/>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del>
    </w:p>
    <w:p w14:paraId="47B38CF3" w14:textId="4FD85D9C" w:rsidR="00F31718" w:rsidRPr="004424B1" w:rsidDel="0054793D" w:rsidRDefault="00F31718" w:rsidP="00F31718">
      <w:pPr>
        <w:rPr>
          <w:del w:id="5834" w:author="Quinten Van Woerkom" w:date="2024-12-17T15:21:00Z" w16du:dateUtc="2024-12-17T14:21:00Z"/>
          <w:lang w:val="en-GB"/>
        </w:rPr>
      </w:pPr>
      <w:del w:id="5835" w:author="Quinten Van Woerkom" w:date="2024-12-17T15:21:00Z" w16du:dateUtc="2024-12-17T14:21:00Z">
        <w:r w:rsidRPr="004424B1" w:rsidDel="0054793D">
          <w:rPr>
            <w:lang w:val="en-GB"/>
          </w:rPr>
          <w:delText xml:space="preserve">Changes in state of the dynamic </w:delText>
        </w:r>
      </w:del>
      <w:del w:id="5836" w:author="Quinten Van Woerkom" w:date="2024-11-25T14:40:00Z" w16du:dateUtc="2024-11-25T13:40:00Z">
        <w:r w:rsidRPr="004424B1" w:rsidDel="000A3768">
          <w:rPr>
            <w:lang w:val="en-GB"/>
          </w:rPr>
          <w:delText xml:space="preserve">attributes </w:delText>
        </w:r>
      </w:del>
      <w:del w:id="5837" w:author="Quinten Van Woerkom" w:date="2024-12-17T15:21:00Z" w16du:dateUtc="2024-12-17T14:21:00Z">
        <w:r w:rsidRPr="004424B1" w:rsidDel="0054793D">
          <w:rPr>
            <w:lang w:val="en-GB"/>
          </w:rPr>
          <w:delText xml:space="preserve">of live planning data </w:delText>
        </w:r>
        <w:r w:rsidRPr="004424B1" w:rsidDel="0054793D">
          <w:rPr>
            <w:rStyle w:val="Term"/>
            <w:lang w:val="en-GB"/>
          </w:rPr>
          <w:delText xml:space="preserve">instance </w:delText>
        </w:r>
        <w:r w:rsidRPr="004424B1" w:rsidDel="0054793D">
          <w:rPr>
            <w:lang w:val="en-GB"/>
          </w:rPr>
          <w:delText xml:space="preserve">objects may be notified through an </w:delText>
        </w:r>
        <w:r w:rsidRPr="004424B1" w:rsidDel="0054793D">
          <w:rPr>
            <w:rStyle w:val="Term"/>
            <w:lang w:val="en-GB"/>
          </w:rPr>
          <w:delText xml:space="preserve">update </w:delText>
        </w:r>
        <w:r w:rsidRPr="004424B1" w:rsidDel="0054793D">
          <w:rPr>
            <w:lang w:val="en-GB"/>
          </w:rPr>
          <w:delText xml:space="preserve">structure exchanged through MPS service messages and optionally stored in planning history.  These updates are not themselves MO objects, but reference the corresponding instance and the timestamp of the update as well as the value of dynamic </w:delText>
        </w:r>
      </w:del>
      <w:del w:id="5838" w:author="Quinten Van Woerkom" w:date="2024-11-25T14:40:00Z" w16du:dateUtc="2024-11-25T13:40:00Z">
        <w:r w:rsidRPr="004424B1" w:rsidDel="00835418">
          <w:rPr>
            <w:lang w:val="en-GB"/>
          </w:rPr>
          <w:delText>attributes</w:delText>
        </w:r>
      </w:del>
      <w:del w:id="5839" w:author="Quinten Van Woerkom" w:date="2024-12-17T15:21:00Z" w16du:dateUtc="2024-12-17T14:21:00Z">
        <w:r w:rsidRPr="004424B1" w:rsidDel="0054793D">
          <w:rPr>
            <w:lang w:val="en-GB"/>
          </w:rPr>
          <w:delText>.</w:delText>
        </w:r>
        <w:bookmarkStart w:id="5840" w:name="_Toc185348902"/>
        <w:bookmarkStart w:id="5841" w:name="_Toc185428010"/>
        <w:bookmarkStart w:id="5842" w:name="_Toc185497651"/>
        <w:bookmarkStart w:id="5843" w:name="_Toc185498851"/>
        <w:bookmarkStart w:id="5844" w:name="_Toc185500051"/>
        <w:bookmarkStart w:id="5845" w:name="_Toc185501252"/>
        <w:bookmarkStart w:id="5846" w:name="_Toc185502457"/>
        <w:bookmarkStart w:id="5847" w:name="_Toc186030717"/>
        <w:bookmarkStart w:id="5848" w:name="_Toc186031923"/>
        <w:bookmarkStart w:id="5849" w:name="_Toc186033129"/>
        <w:bookmarkStart w:id="5850" w:name="_Toc186045627"/>
        <w:bookmarkStart w:id="5851" w:name="_Toc186456387"/>
        <w:bookmarkStart w:id="5852" w:name="_Toc186470032"/>
        <w:bookmarkStart w:id="5853" w:name="_Toc186644543"/>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del>
    </w:p>
    <w:p w14:paraId="4E3314F4" w14:textId="1E502AAA" w:rsidR="00F31718" w:rsidRPr="004424B1" w:rsidDel="0054793D" w:rsidRDefault="00F31718" w:rsidP="00F31718">
      <w:pPr>
        <w:rPr>
          <w:del w:id="5854" w:author="Quinten Van Woerkom" w:date="2024-12-17T15:21:00Z" w16du:dateUtc="2024-12-17T14:21:00Z"/>
          <w:lang w:val="en-GB"/>
        </w:rPr>
      </w:pPr>
      <w:del w:id="5855" w:author="Quinten Van Woerkom" w:date="2024-12-17T15:21:00Z" w16du:dateUtc="2024-12-17T14:21:00Z">
        <w:r w:rsidRPr="004424B1" w:rsidDel="0054793D">
          <w:rPr>
            <w:rStyle w:val="Term"/>
            <w:lang w:val="en-GB"/>
          </w:rPr>
          <w:delText>Planning requests</w:delText>
        </w:r>
        <w:r w:rsidRPr="004424B1" w:rsidDel="0054793D">
          <w:rPr>
            <w:lang w:val="en-GB"/>
          </w:rPr>
          <w:delText xml:space="preserve"> may reference </w:delText>
        </w:r>
        <w:r w:rsidRPr="004424B1" w:rsidDel="0054793D">
          <w:rPr>
            <w:rStyle w:val="Term"/>
            <w:lang w:val="en-GB"/>
          </w:rPr>
          <w:delText>planning activities</w:delText>
        </w:r>
        <w:r w:rsidRPr="004424B1" w:rsidDel="0054793D">
          <w:rPr>
            <w:lang w:val="en-GB"/>
          </w:rPr>
          <w:delText xml:space="preserve">, </w:delText>
        </w:r>
        <w:r w:rsidRPr="004424B1" w:rsidDel="0054793D">
          <w:rPr>
            <w:rStyle w:val="Term"/>
            <w:lang w:val="en-GB"/>
          </w:rPr>
          <w:delText>planning events</w:delText>
        </w:r>
        <w:r w:rsidRPr="004424B1" w:rsidDel="0054793D">
          <w:rPr>
            <w:rStyle w:val="Term"/>
            <w:b w:val="0"/>
            <w:lang w:val="en-GB"/>
          </w:rPr>
          <w:delText>,</w:delText>
        </w:r>
        <w:r w:rsidRPr="004424B1" w:rsidDel="0054793D">
          <w:rPr>
            <w:rStyle w:val="Term"/>
            <w:lang w:val="en-GB"/>
          </w:rPr>
          <w:delText xml:space="preserve"> </w:delText>
        </w:r>
        <w:r w:rsidRPr="004424B1" w:rsidDel="0054793D">
          <w:rPr>
            <w:lang w:val="en-GB"/>
          </w:rPr>
          <w:delText xml:space="preserve">and </w:delText>
        </w:r>
        <w:r w:rsidRPr="004424B1" w:rsidDel="0054793D">
          <w:rPr>
            <w:rStyle w:val="Term"/>
            <w:lang w:val="en-GB"/>
          </w:rPr>
          <w:delText xml:space="preserve">planning resources </w:delText>
        </w:r>
        <w:r w:rsidRPr="004424B1" w:rsidDel="0054793D">
          <w:rPr>
            <w:lang w:val="en-GB"/>
          </w:rPr>
          <w:delText xml:space="preserve">but do not contain instances of </w:delText>
        </w:r>
      </w:del>
      <w:del w:id="5856" w:author="Quinten Van Woerkom" w:date="2024-11-22T16:44:00Z" w16du:dateUtc="2024-11-22T15:44:00Z">
        <w:r w:rsidRPr="004424B1" w:rsidDel="00C767B5">
          <w:rPr>
            <w:lang w:val="en-GB"/>
          </w:rPr>
          <w:delText>planning activities or planning events</w:delText>
        </w:r>
      </w:del>
      <w:del w:id="5857" w:author="Quinten Van Woerkom" w:date="2024-12-17T15:21:00Z" w16du:dateUtc="2024-12-17T14:21:00Z">
        <w:r w:rsidRPr="004424B1" w:rsidDel="0054793D">
          <w:rPr>
            <w:lang w:val="en-GB"/>
          </w:rPr>
          <w:delText xml:space="preserve">.  Instead they specify the </w:delText>
        </w:r>
        <w:r w:rsidRPr="004424B1" w:rsidDel="0054793D">
          <w:rPr>
            <w:rStyle w:val="Term"/>
            <w:lang w:val="en-GB"/>
          </w:rPr>
          <w:delText>activity details</w:delText>
        </w:r>
        <w:r w:rsidRPr="004424B1" w:rsidDel="0054793D">
          <w:rPr>
            <w:lang w:val="en-GB"/>
          </w:rPr>
          <w:delText xml:space="preserve"> for the requested planning activities.</w:delText>
        </w:r>
        <w:bookmarkStart w:id="5858" w:name="_Toc185348903"/>
        <w:bookmarkStart w:id="5859" w:name="_Toc185428011"/>
        <w:bookmarkStart w:id="5860" w:name="_Toc185497652"/>
        <w:bookmarkStart w:id="5861" w:name="_Toc185498852"/>
        <w:bookmarkStart w:id="5862" w:name="_Toc185500052"/>
        <w:bookmarkStart w:id="5863" w:name="_Toc185501253"/>
        <w:bookmarkStart w:id="5864" w:name="_Toc185502458"/>
        <w:bookmarkStart w:id="5865" w:name="_Toc186030718"/>
        <w:bookmarkStart w:id="5866" w:name="_Toc186031924"/>
        <w:bookmarkStart w:id="5867" w:name="_Toc186033130"/>
        <w:bookmarkStart w:id="5868" w:name="_Toc186045628"/>
        <w:bookmarkStart w:id="5869" w:name="_Toc186456388"/>
        <w:bookmarkStart w:id="5870" w:name="_Toc186470033"/>
        <w:bookmarkStart w:id="5871" w:name="_Toc186644544"/>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del>
    </w:p>
    <w:p w14:paraId="50C15F18" w14:textId="07E9EB68" w:rsidR="00F31718" w:rsidRPr="004424B1" w:rsidDel="0054793D" w:rsidRDefault="00F31718" w:rsidP="00F31718">
      <w:pPr>
        <w:rPr>
          <w:del w:id="5872" w:author="Quinten Van Woerkom" w:date="2024-12-17T15:21:00Z" w16du:dateUtc="2024-12-17T14:21:00Z"/>
          <w:lang w:val="en-GB"/>
        </w:rPr>
      </w:pPr>
      <w:del w:id="5873" w:author="Quinten Van Woerkom" w:date="2024-12-17T15:21:00Z" w16du:dateUtc="2024-12-17T14:21:00Z">
        <w:r w:rsidRPr="004424B1" w:rsidDel="0054793D">
          <w:rPr>
            <w:rStyle w:val="Term"/>
            <w:lang w:val="en-GB"/>
          </w:rPr>
          <w:delText xml:space="preserve">Plans </w:delText>
        </w:r>
        <w:r w:rsidRPr="004424B1" w:rsidDel="0054793D">
          <w:rPr>
            <w:lang w:val="en-GB"/>
          </w:rPr>
          <w:delText>contain instances of planned activities, and optionally of planning events.  They may also optionally contain planning resource profiles that express their planned evolution over time.</w:delText>
        </w:r>
        <w:bookmarkStart w:id="5874" w:name="_Toc185348904"/>
        <w:bookmarkStart w:id="5875" w:name="_Toc185428012"/>
        <w:bookmarkStart w:id="5876" w:name="_Toc185497653"/>
        <w:bookmarkStart w:id="5877" w:name="_Toc185498853"/>
        <w:bookmarkStart w:id="5878" w:name="_Toc185500053"/>
        <w:bookmarkStart w:id="5879" w:name="_Toc185501254"/>
        <w:bookmarkStart w:id="5880" w:name="_Toc185502459"/>
        <w:bookmarkStart w:id="5881" w:name="_Toc186030719"/>
        <w:bookmarkStart w:id="5882" w:name="_Toc186031925"/>
        <w:bookmarkStart w:id="5883" w:name="_Toc186033131"/>
        <w:bookmarkStart w:id="5884" w:name="_Toc186045629"/>
        <w:bookmarkStart w:id="5885" w:name="_Toc186456389"/>
        <w:bookmarkStart w:id="5886" w:name="_Toc186470034"/>
        <w:bookmarkStart w:id="5887" w:name="_Toc186644545"/>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del>
    </w:p>
    <w:p w14:paraId="38A4D138" w14:textId="66B4AE21" w:rsidR="00D3249C" w:rsidRPr="004424B1" w:rsidDel="0054793D" w:rsidRDefault="00D3249C" w:rsidP="0043015A">
      <w:pPr>
        <w:pStyle w:val="Heading3"/>
        <w:spacing w:before="480"/>
        <w:rPr>
          <w:del w:id="5888" w:author="Quinten Van Woerkom" w:date="2024-12-17T15:21:00Z" w16du:dateUtc="2024-12-17T14:21:00Z"/>
          <w:lang w:val="en-GB"/>
        </w:rPr>
      </w:pPr>
      <w:del w:id="5889" w:author="Quinten Van Woerkom" w:date="2024-12-17T15:21:00Z" w16du:dateUtc="2024-12-17T14:21:00Z">
        <w:r w:rsidRPr="004424B1" w:rsidDel="0054793D">
          <w:rPr>
            <w:lang w:val="en-GB"/>
          </w:rPr>
          <w:delText>Planning Request</w:delText>
        </w:r>
        <w:bookmarkStart w:id="5890" w:name="_Toc185348905"/>
        <w:bookmarkStart w:id="5891" w:name="_Toc185428013"/>
        <w:bookmarkStart w:id="5892" w:name="_Toc185497654"/>
        <w:bookmarkStart w:id="5893" w:name="_Toc185498854"/>
        <w:bookmarkStart w:id="5894" w:name="_Toc185500054"/>
        <w:bookmarkStart w:id="5895" w:name="_Toc185501255"/>
        <w:bookmarkStart w:id="5896" w:name="_Toc185502460"/>
        <w:bookmarkStart w:id="5897" w:name="_Toc186030720"/>
        <w:bookmarkStart w:id="5898" w:name="_Toc186031926"/>
        <w:bookmarkStart w:id="5899" w:name="_Toc186033132"/>
        <w:bookmarkStart w:id="5900" w:name="_Toc186045630"/>
        <w:bookmarkStart w:id="5901" w:name="_Toc186456390"/>
        <w:bookmarkStart w:id="5902" w:name="_Toc186470035"/>
        <w:bookmarkStart w:id="5903" w:name="_Toc186644546"/>
        <w:bookmarkEnd w:id="5688"/>
        <w:bookmarkEnd w:id="56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del>
    </w:p>
    <w:p w14:paraId="25FB347A" w14:textId="23AD332F" w:rsidR="00F86F4F" w:rsidRPr="004424B1" w:rsidDel="0054793D" w:rsidRDefault="00F86F4F" w:rsidP="00F86F4F">
      <w:pPr>
        <w:rPr>
          <w:del w:id="5904" w:author="Quinten Van Woerkom" w:date="2024-12-17T15:21:00Z" w16du:dateUtc="2024-12-17T14:21:00Z"/>
          <w:lang w:val="en-GB"/>
        </w:rPr>
      </w:pPr>
      <w:del w:id="5905" w:author="Quinten Van Woerkom" w:date="2024-12-17T15:21:00Z" w16du:dateUtc="2024-12-17T14:21:00Z">
        <w:r w:rsidRPr="004424B1" w:rsidDel="0054793D">
          <w:rPr>
            <w:rStyle w:val="Term"/>
            <w:lang w:val="en-GB"/>
          </w:rPr>
          <w:delText xml:space="preserve">Planning </w:delText>
        </w:r>
        <w:r w:rsidR="00D133F6" w:rsidRPr="004424B1" w:rsidDel="0054793D">
          <w:rPr>
            <w:rStyle w:val="Term"/>
            <w:lang w:val="en-GB"/>
          </w:rPr>
          <w:delText>r</w:delText>
        </w:r>
        <w:r w:rsidRPr="004424B1" w:rsidDel="0054793D">
          <w:rPr>
            <w:rStyle w:val="Term"/>
            <w:lang w:val="en-GB"/>
          </w:rPr>
          <w:delText>equests</w:delText>
        </w:r>
        <w:r w:rsidRPr="004424B1" w:rsidDel="0054793D">
          <w:rPr>
            <w:lang w:val="en-GB"/>
          </w:rPr>
          <w:delText xml:space="preserve"> are the main input to the planning function.  A </w:delText>
        </w:r>
        <w:r w:rsidR="00D133F6" w:rsidRPr="004424B1" w:rsidDel="0054793D">
          <w:rPr>
            <w:lang w:val="en-GB"/>
          </w:rPr>
          <w:delText>p</w:delText>
        </w:r>
        <w:r w:rsidRPr="004424B1" w:rsidDel="0054793D">
          <w:rPr>
            <w:lang w:val="en-GB"/>
          </w:rPr>
          <w:delText xml:space="preserve">lanning </w:delText>
        </w:r>
        <w:r w:rsidR="00D133F6" w:rsidRPr="004424B1" w:rsidDel="0054793D">
          <w:rPr>
            <w:lang w:val="en-GB"/>
          </w:rPr>
          <w:delText>r</w:delText>
        </w:r>
        <w:r w:rsidRPr="004424B1" w:rsidDel="0054793D">
          <w:rPr>
            <w:lang w:val="en-GB"/>
          </w:rPr>
          <w:delText xml:space="preserve">equest is a container for the information needed to be exchanged between the requester and the planner.  It supports the specification of a request to plan one or </w:delText>
        </w:r>
        <w:r w:rsidR="00E97EE2" w:rsidRPr="004424B1" w:rsidDel="0054793D">
          <w:rPr>
            <w:lang w:val="en-GB"/>
          </w:rPr>
          <w:delText xml:space="preserve">more </w:delText>
        </w:r>
        <w:r w:rsidR="00E97EE2" w:rsidRPr="004424B1" w:rsidDel="0054793D">
          <w:rPr>
            <w:rStyle w:val="Term"/>
            <w:lang w:val="en-GB"/>
          </w:rPr>
          <w:delText>planning activities</w:delText>
        </w:r>
        <w:r w:rsidR="00E97EE2" w:rsidRPr="004424B1" w:rsidDel="0054793D">
          <w:rPr>
            <w:lang w:val="en-GB"/>
          </w:rPr>
          <w:delText xml:space="preserve">.  </w:delText>
        </w:r>
        <w:r w:rsidRPr="004424B1" w:rsidDel="0054793D">
          <w:rPr>
            <w:lang w:val="en-GB"/>
          </w:rPr>
          <w:delText xml:space="preserve">Alternatively, it can support a request to use an existing </w:delText>
        </w:r>
        <w:r w:rsidR="00D133F6" w:rsidRPr="004424B1" w:rsidDel="0054793D">
          <w:rPr>
            <w:rStyle w:val="Term"/>
            <w:lang w:val="en-GB"/>
          </w:rPr>
          <w:delText>p</w:delText>
        </w:r>
        <w:r w:rsidRPr="004424B1" w:rsidDel="0054793D">
          <w:rPr>
            <w:rStyle w:val="Term"/>
            <w:lang w:val="en-GB"/>
          </w:rPr>
          <w:delText xml:space="preserve">lan </w:delText>
        </w:r>
        <w:r w:rsidRPr="004424B1" w:rsidDel="0054793D">
          <w:rPr>
            <w:lang w:val="en-GB"/>
          </w:rPr>
          <w:delText>(already containing a number of</w:delText>
        </w:r>
        <w:r w:rsidRPr="004424B1" w:rsidDel="0054793D">
          <w:rPr>
            <w:rStyle w:val="Term"/>
            <w:lang w:val="en-GB"/>
          </w:rPr>
          <w:delText xml:space="preserve"> </w:delText>
        </w:r>
        <w:r w:rsidR="00E97EE2" w:rsidRPr="004424B1" w:rsidDel="0054793D">
          <w:rPr>
            <w:rStyle w:val="Term"/>
            <w:lang w:val="en-GB"/>
          </w:rPr>
          <w:delText>planning activities</w:delText>
        </w:r>
        <w:r w:rsidR="00E97EE2" w:rsidRPr="004424B1" w:rsidDel="0054793D">
          <w:rPr>
            <w:lang w:val="en-GB"/>
          </w:rPr>
          <w:delText>)</w:delText>
        </w:r>
        <w:r w:rsidR="00E97EE2" w:rsidRPr="004424B1" w:rsidDel="0054793D">
          <w:rPr>
            <w:rStyle w:val="Term"/>
            <w:lang w:val="en-GB"/>
          </w:rPr>
          <w:delText xml:space="preserve"> </w:delText>
        </w:r>
        <w:r w:rsidRPr="004424B1" w:rsidDel="0054793D">
          <w:rPr>
            <w:lang w:val="en-GB"/>
          </w:rPr>
          <w:delText xml:space="preserve">as an input to the planning process.  It can constitute a one-off planning request, or request the repetitive planning of activities as a </w:delText>
        </w:r>
        <w:r w:rsidR="00280842" w:rsidRPr="004424B1" w:rsidDel="0054793D">
          <w:rPr>
            <w:lang w:val="en-GB"/>
          </w:rPr>
          <w:delText>‘</w:delText>
        </w:r>
        <w:r w:rsidRPr="004424B1" w:rsidDel="0054793D">
          <w:rPr>
            <w:lang w:val="en-GB"/>
          </w:rPr>
          <w:delText>standing order</w:delText>
        </w:r>
        <w:r w:rsidR="00280842" w:rsidRPr="004424B1" w:rsidDel="0054793D">
          <w:rPr>
            <w:lang w:val="en-GB"/>
          </w:rPr>
          <w:delText>’</w:delText>
        </w:r>
        <w:r w:rsidRPr="004424B1" w:rsidDel="0054793D">
          <w:rPr>
            <w:lang w:val="en-GB"/>
          </w:rPr>
          <w:delText>.</w:delText>
        </w:r>
        <w:bookmarkStart w:id="5906" w:name="_Toc185348906"/>
        <w:bookmarkStart w:id="5907" w:name="_Toc185428014"/>
        <w:bookmarkStart w:id="5908" w:name="_Toc185497655"/>
        <w:bookmarkStart w:id="5909" w:name="_Toc185498855"/>
        <w:bookmarkStart w:id="5910" w:name="_Toc185500055"/>
        <w:bookmarkStart w:id="5911" w:name="_Toc185501256"/>
        <w:bookmarkStart w:id="5912" w:name="_Toc185502461"/>
        <w:bookmarkStart w:id="5913" w:name="_Toc186030721"/>
        <w:bookmarkStart w:id="5914" w:name="_Toc186031927"/>
        <w:bookmarkStart w:id="5915" w:name="_Toc186033133"/>
        <w:bookmarkStart w:id="5916" w:name="_Toc186045631"/>
        <w:bookmarkStart w:id="5917" w:name="_Toc186456391"/>
        <w:bookmarkStart w:id="5918" w:name="_Toc186470036"/>
        <w:bookmarkStart w:id="5919" w:name="_Toc186644547"/>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del>
    </w:p>
    <w:p w14:paraId="3118EBB6" w14:textId="25679DCE" w:rsidR="00F86F4F" w:rsidRPr="004424B1" w:rsidDel="0054793D" w:rsidRDefault="00F86F4F" w:rsidP="00F86F4F">
      <w:pPr>
        <w:rPr>
          <w:del w:id="5920" w:author="Quinten Van Woerkom" w:date="2024-12-17T15:21:00Z" w16du:dateUtc="2024-12-17T14:21:00Z"/>
          <w:lang w:val="en-GB"/>
        </w:rPr>
      </w:pPr>
      <w:del w:id="5921" w:author="Quinten Van Woerkom" w:date="2024-12-17T15:21:00Z" w16du:dateUtc="2024-12-17T14:21:00Z">
        <w:r w:rsidRPr="004424B1" w:rsidDel="0054793D">
          <w:rPr>
            <w:lang w:val="en-GB"/>
          </w:rPr>
          <w:delText xml:space="preserve">The main characteristic of the </w:delText>
        </w:r>
        <w:r w:rsidR="00D133F6" w:rsidRPr="004424B1" w:rsidDel="0054793D">
          <w:rPr>
            <w:lang w:val="en-GB"/>
          </w:rPr>
          <w:delText>p</w:delText>
        </w:r>
        <w:r w:rsidRPr="004424B1" w:rsidDel="0054793D">
          <w:rPr>
            <w:lang w:val="en-GB"/>
          </w:rPr>
          <w:delText xml:space="preserve">lanning </w:delText>
        </w:r>
        <w:r w:rsidR="00D133F6" w:rsidRPr="004424B1" w:rsidDel="0054793D">
          <w:rPr>
            <w:lang w:val="en-GB"/>
          </w:rPr>
          <w:delText>r</w:delText>
        </w:r>
        <w:r w:rsidRPr="004424B1" w:rsidDel="0054793D">
          <w:rPr>
            <w:lang w:val="en-GB"/>
          </w:rPr>
          <w:delText xml:space="preserve">equest is that, being a container, it needs to hold references to, or instances of, the constituent information items that are required by the planner and agreed by the interacting parties for exchange at interface level.  It has one or more </w:delText>
        </w:r>
        <w:r w:rsidR="00E97EE2" w:rsidRPr="004424B1" w:rsidDel="0054793D">
          <w:rPr>
            <w:rStyle w:val="Term"/>
            <w:lang w:val="en-GB"/>
          </w:rPr>
          <w:delText>planning activities</w:delText>
        </w:r>
        <w:r w:rsidR="00E97EE2" w:rsidRPr="004424B1" w:rsidDel="0054793D">
          <w:rPr>
            <w:lang w:val="en-GB"/>
          </w:rPr>
          <w:delText xml:space="preserve"> </w:delText>
        </w:r>
        <w:r w:rsidRPr="004424B1" w:rsidDel="0054793D">
          <w:rPr>
            <w:lang w:val="en-GB"/>
          </w:rPr>
          <w:delText xml:space="preserve">as the basis of the request.  In addition, the request may optionally </w:delText>
        </w:r>
        <w:r w:rsidR="00E97EE2" w:rsidRPr="004424B1" w:rsidDel="0054793D">
          <w:rPr>
            <w:lang w:val="en-GB"/>
          </w:rPr>
          <w:delText xml:space="preserve">reference </w:delText>
        </w:r>
        <w:r w:rsidR="00E97EE2" w:rsidRPr="004424B1" w:rsidDel="0054793D">
          <w:rPr>
            <w:rStyle w:val="Term"/>
            <w:lang w:val="en-GB"/>
          </w:rPr>
          <w:delText>planning events</w:delText>
        </w:r>
        <w:r w:rsidRPr="004424B1" w:rsidDel="0054793D">
          <w:rPr>
            <w:lang w:val="en-GB"/>
          </w:rPr>
          <w:delText xml:space="preserve">.  Information about </w:delText>
        </w:r>
        <w:r w:rsidR="00E97EE2" w:rsidRPr="004424B1" w:rsidDel="0054793D">
          <w:rPr>
            <w:rStyle w:val="Term"/>
            <w:lang w:val="en-GB"/>
          </w:rPr>
          <w:delText>planning constraints</w:delText>
        </w:r>
        <w:r w:rsidR="00E97EE2" w:rsidRPr="004424B1" w:rsidDel="0054793D">
          <w:rPr>
            <w:lang w:val="en-GB"/>
          </w:rPr>
          <w:delText xml:space="preserve"> </w:delText>
        </w:r>
        <w:r w:rsidRPr="004424B1" w:rsidDel="0054793D">
          <w:rPr>
            <w:lang w:val="en-GB"/>
          </w:rPr>
          <w:delText xml:space="preserve">on when a requested activity can or shall be planned may be exchanged as part of the </w:delText>
        </w:r>
        <w:r w:rsidR="00D133F6" w:rsidRPr="004424B1" w:rsidDel="0054793D">
          <w:rPr>
            <w:lang w:val="en-GB"/>
          </w:rPr>
          <w:delText>p</w:delText>
        </w:r>
        <w:r w:rsidRPr="004424B1" w:rsidDel="0054793D">
          <w:rPr>
            <w:lang w:val="en-GB"/>
          </w:rPr>
          <w:delText xml:space="preserve">lanning </w:delText>
        </w:r>
        <w:r w:rsidR="00D133F6" w:rsidRPr="004424B1" w:rsidDel="0054793D">
          <w:rPr>
            <w:lang w:val="en-GB"/>
          </w:rPr>
          <w:delText>r</w:delText>
        </w:r>
        <w:r w:rsidRPr="004424B1" w:rsidDel="0054793D">
          <w:rPr>
            <w:lang w:val="en-GB"/>
          </w:rPr>
          <w:delText xml:space="preserve">equest, by referencing constraints on the timing or position of </w:delText>
        </w:r>
        <w:r w:rsidR="00D133F6" w:rsidRPr="004424B1" w:rsidDel="0054793D">
          <w:rPr>
            <w:lang w:val="en-GB"/>
          </w:rPr>
          <w:delText>p</w:delText>
        </w:r>
        <w:r w:rsidRPr="004424B1" w:rsidDel="0054793D">
          <w:rPr>
            <w:lang w:val="en-GB"/>
          </w:rPr>
          <w:delText xml:space="preserve">lanning </w:delText>
        </w:r>
        <w:r w:rsidR="00D133F6" w:rsidRPr="004424B1" w:rsidDel="0054793D">
          <w:rPr>
            <w:lang w:val="en-GB"/>
          </w:rPr>
          <w:delText>a</w:delText>
        </w:r>
        <w:r w:rsidRPr="004424B1" w:rsidDel="0054793D">
          <w:rPr>
            <w:lang w:val="en-GB"/>
          </w:rPr>
          <w:delText xml:space="preserve">ctivities, both absolute and relative to </w:delText>
        </w:r>
        <w:r w:rsidR="00D133F6" w:rsidRPr="004424B1" w:rsidDel="0054793D">
          <w:rPr>
            <w:lang w:val="en-GB"/>
          </w:rPr>
          <w:delText>p</w:delText>
        </w:r>
        <w:r w:rsidRPr="004424B1" w:rsidDel="0054793D">
          <w:rPr>
            <w:lang w:val="en-GB"/>
          </w:rPr>
          <w:delText xml:space="preserve">lanning </w:delText>
        </w:r>
        <w:r w:rsidR="00D133F6" w:rsidRPr="004424B1" w:rsidDel="0054793D">
          <w:rPr>
            <w:lang w:val="en-GB"/>
          </w:rPr>
          <w:delText>e</w:delText>
        </w:r>
        <w:r w:rsidRPr="004424B1" w:rsidDel="0054793D">
          <w:rPr>
            <w:lang w:val="en-GB"/>
          </w:rPr>
          <w:delText xml:space="preserve">vents or other </w:delText>
        </w:r>
        <w:r w:rsidR="00D133F6" w:rsidRPr="004424B1" w:rsidDel="0054793D">
          <w:rPr>
            <w:lang w:val="en-GB"/>
          </w:rPr>
          <w:delText>p</w:delText>
        </w:r>
        <w:r w:rsidRPr="004424B1" w:rsidDel="0054793D">
          <w:rPr>
            <w:lang w:val="en-GB"/>
          </w:rPr>
          <w:delText xml:space="preserve">lanning </w:delText>
        </w:r>
        <w:r w:rsidR="00D133F6" w:rsidRPr="004424B1" w:rsidDel="0054793D">
          <w:rPr>
            <w:lang w:val="en-GB"/>
          </w:rPr>
          <w:delText>a</w:delText>
        </w:r>
        <w:r w:rsidRPr="004424B1" w:rsidDel="0054793D">
          <w:rPr>
            <w:lang w:val="en-GB"/>
          </w:rPr>
          <w:delText xml:space="preserve">ctivities, and on the state of </w:delText>
        </w:r>
        <w:r w:rsidR="00E97EE2" w:rsidRPr="004424B1" w:rsidDel="0054793D">
          <w:rPr>
            <w:rStyle w:val="Term"/>
            <w:lang w:val="en-GB"/>
          </w:rPr>
          <w:delText>planning resources</w:delText>
        </w:r>
        <w:r w:rsidR="00E97EE2" w:rsidRPr="004424B1" w:rsidDel="0054793D">
          <w:rPr>
            <w:lang w:val="en-GB"/>
          </w:rPr>
          <w:delText>.</w:delText>
        </w:r>
        <w:bookmarkStart w:id="5922" w:name="_Toc185348907"/>
        <w:bookmarkStart w:id="5923" w:name="_Toc185428015"/>
        <w:bookmarkStart w:id="5924" w:name="_Toc185497656"/>
        <w:bookmarkStart w:id="5925" w:name="_Toc185498856"/>
        <w:bookmarkStart w:id="5926" w:name="_Toc185500056"/>
        <w:bookmarkStart w:id="5927" w:name="_Toc185501257"/>
        <w:bookmarkStart w:id="5928" w:name="_Toc185502462"/>
        <w:bookmarkStart w:id="5929" w:name="_Toc186030722"/>
        <w:bookmarkStart w:id="5930" w:name="_Toc186031928"/>
        <w:bookmarkStart w:id="5931" w:name="_Toc186033134"/>
        <w:bookmarkStart w:id="5932" w:name="_Toc186045632"/>
        <w:bookmarkStart w:id="5933" w:name="_Toc186456392"/>
        <w:bookmarkStart w:id="5934" w:name="_Toc186470037"/>
        <w:bookmarkStart w:id="5935" w:name="_Toc186644548"/>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del>
    </w:p>
    <w:p w14:paraId="24177238" w14:textId="727756BF" w:rsidR="00D3249C" w:rsidRPr="004424B1" w:rsidDel="0054793D" w:rsidRDefault="00D3249C" w:rsidP="0043015A">
      <w:pPr>
        <w:pStyle w:val="Heading3"/>
        <w:spacing w:before="480"/>
        <w:rPr>
          <w:del w:id="5936" w:author="Quinten Van Woerkom" w:date="2024-12-17T15:21:00Z" w16du:dateUtc="2024-12-17T14:21:00Z"/>
          <w:lang w:val="en-GB"/>
        </w:rPr>
      </w:pPr>
      <w:bookmarkStart w:id="5937" w:name="_Ref54009443"/>
      <w:bookmarkStart w:id="5938" w:name="_Toc140093778"/>
      <w:del w:id="5939" w:author="Quinten Van Woerkom" w:date="2024-12-17T15:21:00Z" w16du:dateUtc="2024-12-17T14:21:00Z">
        <w:r w:rsidRPr="004424B1" w:rsidDel="0054793D">
          <w:rPr>
            <w:lang w:val="en-GB"/>
          </w:rPr>
          <w:delText>Plan</w:delText>
        </w:r>
        <w:bookmarkStart w:id="5940" w:name="_Toc185348908"/>
        <w:bookmarkStart w:id="5941" w:name="_Toc185428016"/>
        <w:bookmarkStart w:id="5942" w:name="_Toc185497657"/>
        <w:bookmarkStart w:id="5943" w:name="_Toc185498857"/>
        <w:bookmarkStart w:id="5944" w:name="_Toc185500057"/>
        <w:bookmarkStart w:id="5945" w:name="_Toc185501258"/>
        <w:bookmarkStart w:id="5946" w:name="_Toc185502463"/>
        <w:bookmarkStart w:id="5947" w:name="_Toc186030723"/>
        <w:bookmarkStart w:id="5948" w:name="_Toc186031929"/>
        <w:bookmarkStart w:id="5949" w:name="_Toc186033135"/>
        <w:bookmarkStart w:id="5950" w:name="_Toc186045633"/>
        <w:bookmarkStart w:id="5951" w:name="_Toc186456393"/>
        <w:bookmarkStart w:id="5952" w:name="_Toc186470038"/>
        <w:bookmarkStart w:id="5953" w:name="_Toc186644549"/>
        <w:bookmarkEnd w:id="5937"/>
        <w:bookmarkEnd w:id="5938"/>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del>
    </w:p>
    <w:p w14:paraId="3285A4AA" w14:textId="06215473" w:rsidR="00F86F4F" w:rsidRPr="004424B1" w:rsidDel="0054793D" w:rsidRDefault="00F86F4F" w:rsidP="00F86F4F">
      <w:pPr>
        <w:rPr>
          <w:del w:id="5954" w:author="Quinten Van Woerkom" w:date="2024-12-17T15:21:00Z" w16du:dateUtc="2024-12-17T14:21:00Z"/>
          <w:lang w:val="en-GB"/>
        </w:rPr>
      </w:pPr>
      <w:del w:id="5955" w:author="Quinten Van Woerkom" w:date="2024-12-17T15:21:00Z" w16du:dateUtc="2024-12-17T14:21:00Z">
        <w:r w:rsidRPr="004424B1" w:rsidDel="0054793D">
          <w:rPr>
            <w:lang w:val="en-GB"/>
          </w:rPr>
          <w:delText xml:space="preserve">The </w:delText>
        </w:r>
        <w:r w:rsidR="00D133F6" w:rsidRPr="004424B1" w:rsidDel="0054793D">
          <w:rPr>
            <w:rStyle w:val="Term"/>
            <w:lang w:val="en-GB"/>
          </w:rPr>
          <w:delText>p</w:delText>
        </w:r>
        <w:r w:rsidRPr="004424B1" w:rsidDel="0054793D">
          <w:rPr>
            <w:rStyle w:val="Term"/>
            <w:lang w:val="en-GB"/>
          </w:rPr>
          <w:delText>lan</w:delText>
        </w:r>
        <w:r w:rsidRPr="004424B1" w:rsidDel="0054793D">
          <w:rPr>
            <w:lang w:val="en-GB"/>
          </w:rPr>
          <w:delText xml:space="preserve"> is the output of a planning process.  The </w:delText>
        </w:r>
        <w:r w:rsidR="00D133F6" w:rsidRPr="004424B1" w:rsidDel="0054793D">
          <w:rPr>
            <w:lang w:val="en-GB"/>
          </w:rPr>
          <w:delText>p</w:delText>
        </w:r>
        <w:r w:rsidRPr="004424B1" w:rsidDel="0054793D">
          <w:rPr>
            <w:lang w:val="en-GB"/>
          </w:rPr>
          <w:delText xml:space="preserve">lan is basically a container of one or more </w:delText>
        </w:r>
        <w:r w:rsidR="00E97EE2" w:rsidRPr="004424B1" w:rsidDel="0054793D">
          <w:rPr>
            <w:lang w:val="en-GB"/>
          </w:rPr>
          <w:delText xml:space="preserve">selected </w:delText>
        </w:r>
        <w:r w:rsidR="00E97EE2" w:rsidRPr="004424B1" w:rsidDel="0054793D">
          <w:rPr>
            <w:rStyle w:val="Term"/>
            <w:lang w:val="en-GB"/>
          </w:rPr>
          <w:delText>planning activities</w:delText>
        </w:r>
        <w:r w:rsidR="00E97EE2" w:rsidRPr="004424B1" w:rsidDel="0054793D">
          <w:rPr>
            <w:lang w:val="en-GB"/>
          </w:rPr>
          <w:delText xml:space="preserve">, optionally associated </w:delText>
        </w:r>
        <w:r w:rsidR="00044CE2" w:rsidRPr="004424B1" w:rsidDel="0054793D">
          <w:rPr>
            <w:lang w:val="en-GB"/>
          </w:rPr>
          <w:delText>with</w:delText>
        </w:r>
        <w:r w:rsidR="00E97EE2" w:rsidRPr="004424B1" w:rsidDel="0054793D">
          <w:rPr>
            <w:lang w:val="en-GB"/>
          </w:rPr>
          <w:delText xml:space="preserve"> </w:delText>
        </w:r>
        <w:r w:rsidR="00E97EE2" w:rsidRPr="004424B1" w:rsidDel="0054793D">
          <w:rPr>
            <w:rStyle w:val="Term"/>
            <w:lang w:val="en-GB"/>
          </w:rPr>
          <w:delText>planning events</w:delText>
        </w:r>
        <w:r w:rsidRPr="004424B1" w:rsidDel="0054793D">
          <w:rPr>
            <w:lang w:val="en-GB"/>
          </w:rPr>
          <w:delText xml:space="preserve">.  In addition, the usage of </w:delText>
        </w:r>
        <w:r w:rsidR="00E97EE2" w:rsidRPr="004424B1" w:rsidDel="0054793D">
          <w:rPr>
            <w:rStyle w:val="Term"/>
            <w:lang w:val="en-GB"/>
          </w:rPr>
          <w:delText>planning resources</w:delText>
        </w:r>
        <w:r w:rsidR="00E97EE2" w:rsidRPr="004424B1" w:rsidDel="0054793D">
          <w:rPr>
            <w:lang w:val="en-GB"/>
          </w:rPr>
          <w:delText xml:space="preserve"> </w:delText>
        </w:r>
        <w:r w:rsidRPr="004424B1" w:rsidDel="0054793D">
          <w:rPr>
            <w:lang w:val="en-GB"/>
          </w:rPr>
          <w:delText xml:space="preserve">may be contained in the </w:delText>
        </w:r>
        <w:r w:rsidR="00D133F6" w:rsidRPr="004424B1" w:rsidDel="0054793D">
          <w:rPr>
            <w:lang w:val="en-GB"/>
          </w:rPr>
          <w:delText>p</w:delText>
        </w:r>
        <w:r w:rsidRPr="004424B1" w:rsidDel="0054793D">
          <w:rPr>
            <w:lang w:val="en-GB"/>
          </w:rPr>
          <w:delText>lan</w:delText>
        </w:r>
        <w:r w:rsidR="00B761A9" w:rsidRPr="004424B1" w:rsidDel="0054793D">
          <w:rPr>
            <w:lang w:val="en-GB"/>
          </w:rPr>
          <w:delText xml:space="preserve">.  </w:delText>
        </w:r>
        <w:r w:rsidRPr="004424B1" w:rsidDel="0054793D">
          <w:rPr>
            <w:lang w:val="en-GB"/>
          </w:rPr>
          <w:delText xml:space="preserve">The </w:delText>
        </w:r>
        <w:r w:rsidR="00D133F6" w:rsidRPr="004424B1" w:rsidDel="0054793D">
          <w:rPr>
            <w:lang w:val="en-GB"/>
          </w:rPr>
          <w:delText>p</w:delText>
        </w:r>
        <w:r w:rsidRPr="004424B1" w:rsidDel="0054793D">
          <w:rPr>
            <w:lang w:val="en-GB"/>
          </w:rPr>
          <w:delText xml:space="preserve">lan may contain specific information from the planning process, which applies to the </w:delText>
        </w:r>
        <w:r w:rsidR="00D133F6" w:rsidRPr="004424B1" w:rsidDel="0054793D">
          <w:rPr>
            <w:lang w:val="en-GB"/>
          </w:rPr>
          <w:delText>p</w:delText>
        </w:r>
        <w:r w:rsidRPr="004424B1" w:rsidDel="0054793D">
          <w:rPr>
            <w:lang w:val="en-GB"/>
          </w:rPr>
          <w:delText>lan as a whole</w:delText>
        </w:r>
        <w:r w:rsidR="00B761A9" w:rsidRPr="004424B1" w:rsidDel="0054793D">
          <w:rPr>
            <w:lang w:val="en-GB"/>
          </w:rPr>
          <w:delText xml:space="preserve">.  </w:delText>
        </w:r>
        <w:r w:rsidRPr="004424B1" w:rsidDel="0054793D">
          <w:rPr>
            <w:lang w:val="en-GB"/>
          </w:rPr>
          <w:delText xml:space="preserve">In the hierarchical and distributed planning concepts, the output of one planning function could be the input of another one.  As such, a </w:delText>
        </w:r>
        <w:r w:rsidR="00E97EE2" w:rsidRPr="004424B1" w:rsidDel="0054793D">
          <w:rPr>
            <w:rStyle w:val="Term"/>
            <w:lang w:val="en-GB"/>
          </w:rPr>
          <w:delText>planning request</w:delText>
        </w:r>
        <w:r w:rsidR="00E97EE2" w:rsidRPr="004424B1" w:rsidDel="0054793D">
          <w:rPr>
            <w:lang w:val="en-GB"/>
          </w:rPr>
          <w:delText xml:space="preserve"> </w:delText>
        </w:r>
        <w:r w:rsidRPr="004424B1" w:rsidDel="0054793D">
          <w:rPr>
            <w:lang w:val="en-GB"/>
          </w:rPr>
          <w:delText xml:space="preserve">could refer to an entire </w:delText>
        </w:r>
        <w:r w:rsidR="00D133F6" w:rsidRPr="004424B1" w:rsidDel="0054793D">
          <w:rPr>
            <w:lang w:val="en-GB"/>
          </w:rPr>
          <w:delText>p</w:delText>
        </w:r>
        <w:r w:rsidRPr="004424B1" w:rsidDel="0054793D">
          <w:rPr>
            <w:lang w:val="en-GB"/>
          </w:rPr>
          <w:delText>lan.</w:delText>
        </w:r>
        <w:bookmarkStart w:id="5956" w:name="_Toc185348909"/>
        <w:bookmarkStart w:id="5957" w:name="_Toc185428017"/>
        <w:bookmarkStart w:id="5958" w:name="_Toc185497658"/>
        <w:bookmarkStart w:id="5959" w:name="_Toc185498858"/>
        <w:bookmarkStart w:id="5960" w:name="_Toc185500058"/>
        <w:bookmarkStart w:id="5961" w:name="_Toc185501259"/>
        <w:bookmarkStart w:id="5962" w:name="_Toc185502464"/>
        <w:bookmarkStart w:id="5963" w:name="_Toc186030724"/>
        <w:bookmarkStart w:id="5964" w:name="_Toc186031930"/>
        <w:bookmarkStart w:id="5965" w:name="_Toc186033136"/>
        <w:bookmarkStart w:id="5966" w:name="_Toc186045634"/>
        <w:bookmarkStart w:id="5967" w:name="_Toc186456394"/>
        <w:bookmarkStart w:id="5968" w:name="_Toc186470039"/>
        <w:bookmarkStart w:id="5969" w:name="_Toc186644550"/>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del>
    </w:p>
    <w:p w14:paraId="4C0ACAD3" w14:textId="3EBB18DE" w:rsidR="00F86F4F" w:rsidRPr="004424B1" w:rsidDel="0054793D" w:rsidRDefault="00F86F4F" w:rsidP="00F86F4F">
      <w:pPr>
        <w:rPr>
          <w:del w:id="5970" w:author="Quinten Van Woerkom" w:date="2024-12-17T15:21:00Z" w16du:dateUtc="2024-12-17T14:21:00Z"/>
          <w:lang w:val="en-GB"/>
        </w:rPr>
      </w:pPr>
      <w:del w:id="5971" w:author="Quinten Van Woerkom" w:date="2024-12-17T15:21:00Z" w16du:dateUtc="2024-12-17T14:21:00Z">
        <w:r w:rsidRPr="004424B1" w:rsidDel="0054793D">
          <w:rPr>
            <w:lang w:val="en-GB"/>
          </w:rPr>
          <w:lastRenderedPageBreak/>
          <w:delText xml:space="preserve">Plans may be iterative, and therefore overlap with the previous </w:delText>
        </w:r>
        <w:r w:rsidR="00D133F6" w:rsidRPr="004424B1" w:rsidDel="0054793D">
          <w:rPr>
            <w:lang w:val="en-GB"/>
          </w:rPr>
          <w:delText>p</w:delText>
        </w:r>
        <w:r w:rsidRPr="004424B1" w:rsidDel="0054793D">
          <w:rPr>
            <w:lang w:val="en-GB"/>
          </w:rPr>
          <w:delText>lan</w:delText>
        </w:r>
        <w:r w:rsidR="00B761A9" w:rsidRPr="004424B1" w:rsidDel="0054793D">
          <w:rPr>
            <w:lang w:val="en-GB"/>
          </w:rPr>
          <w:delText xml:space="preserve">.  </w:delText>
        </w:r>
        <w:r w:rsidRPr="004424B1" w:rsidDel="0054793D">
          <w:rPr>
            <w:lang w:val="en-GB"/>
          </w:rPr>
          <w:delText xml:space="preserve">This introduces the notion that a </w:delText>
        </w:r>
        <w:r w:rsidR="00D133F6" w:rsidRPr="004424B1" w:rsidDel="0054793D">
          <w:rPr>
            <w:lang w:val="en-GB"/>
          </w:rPr>
          <w:delText>p</w:delText>
        </w:r>
        <w:r w:rsidRPr="004424B1" w:rsidDel="0054793D">
          <w:rPr>
            <w:lang w:val="en-GB"/>
          </w:rPr>
          <w:delText>lan may have an identified predecessor</w:delText>
        </w:r>
        <w:r w:rsidR="00AD3B8E" w:rsidRPr="004424B1" w:rsidDel="0054793D">
          <w:rPr>
            <w:lang w:val="en-GB"/>
          </w:rPr>
          <w:delText xml:space="preserve"> or </w:delText>
        </w:r>
        <w:r w:rsidR="00AD3B8E" w:rsidRPr="004424B1" w:rsidDel="0054793D">
          <w:rPr>
            <w:rStyle w:val="Term"/>
            <w:lang w:val="en-GB"/>
          </w:rPr>
          <w:delText>precursor plan</w:delText>
        </w:r>
        <w:r w:rsidRPr="004424B1" w:rsidDel="0054793D">
          <w:rPr>
            <w:lang w:val="en-GB"/>
          </w:rPr>
          <w:delText xml:space="preserve">, and also that if a planning </w:delText>
        </w:r>
      </w:del>
      <w:del w:id="5972" w:author="Quinten Van Woerkom" w:date="2024-12-16T17:46:00Z" w16du:dateUtc="2024-12-16T16:46:00Z">
        <w:r w:rsidRPr="004424B1" w:rsidDel="00D951F6">
          <w:rPr>
            <w:lang w:val="en-GB"/>
          </w:rPr>
          <w:delText>data item</w:delText>
        </w:r>
      </w:del>
      <w:del w:id="5973" w:author="Quinten Van Woerkom" w:date="2024-12-17T15:21:00Z" w16du:dateUtc="2024-12-17T14:21:00Z">
        <w:r w:rsidRPr="004424B1" w:rsidDel="0054793D">
          <w:rPr>
            <w:lang w:val="en-GB"/>
          </w:rPr>
          <w:delText xml:space="preserve"> is contained in multiple iterations of the plan, then it should have the same unique </w:delText>
        </w:r>
        <w:r w:rsidRPr="004424B1" w:rsidDel="0054793D">
          <w:rPr>
            <w:rStyle w:val="Term"/>
            <w:lang w:val="en-GB"/>
          </w:rPr>
          <w:delText>identity</w:delText>
        </w:r>
      </w:del>
      <w:del w:id="5974" w:author="Quinten Van Woerkom" w:date="2024-11-22T16:45:00Z" w16du:dateUtc="2024-11-22T15:45:00Z">
        <w:r w:rsidR="00712C72" w:rsidRPr="004424B1" w:rsidDel="00835192">
          <w:rPr>
            <w:lang w:val="en-GB"/>
          </w:rPr>
          <w:delText xml:space="preserve">, </w:delText>
        </w:r>
      </w:del>
      <w:del w:id="5975" w:author="Quinten Van Woerkom" w:date="2024-12-17T15:21:00Z" w16du:dateUtc="2024-12-17T14:21:00Z">
        <w:r w:rsidR="00712C72" w:rsidRPr="004424B1" w:rsidDel="0054793D">
          <w:rPr>
            <w:lang w:val="en-GB"/>
          </w:rPr>
          <w:delText xml:space="preserve">except for an updated </w:delText>
        </w:r>
        <w:r w:rsidR="00712C72" w:rsidRPr="004424B1" w:rsidDel="0054793D">
          <w:rPr>
            <w:rStyle w:val="Term"/>
            <w:lang w:val="en-GB"/>
          </w:rPr>
          <w:delText>version</w:delText>
        </w:r>
        <w:r w:rsidR="00712C72" w:rsidRPr="004424B1" w:rsidDel="0054793D">
          <w:rPr>
            <w:lang w:val="en-GB"/>
          </w:rPr>
          <w:delText xml:space="preserve">) </w:delText>
        </w:r>
        <w:r w:rsidRPr="004424B1" w:rsidDel="0054793D">
          <w:rPr>
            <w:lang w:val="en-GB"/>
          </w:rPr>
          <w:delText xml:space="preserve">in each successive iteration of the </w:delText>
        </w:r>
        <w:r w:rsidR="00D133F6" w:rsidRPr="004424B1" w:rsidDel="0054793D">
          <w:rPr>
            <w:lang w:val="en-GB"/>
          </w:rPr>
          <w:delText>p</w:delText>
        </w:r>
        <w:r w:rsidRPr="004424B1" w:rsidDel="0054793D">
          <w:rPr>
            <w:lang w:val="en-GB"/>
          </w:rPr>
          <w:delText>lan to avoid ambiguity and duplication.</w:delText>
        </w:r>
        <w:bookmarkStart w:id="5976" w:name="_Toc185348910"/>
        <w:bookmarkStart w:id="5977" w:name="_Toc185428018"/>
        <w:bookmarkStart w:id="5978" w:name="_Toc185497659"/>
        <w:bookmarkStart w:id="5979" w:name="_Toc185498859"/>
        <w:bookmarkStart w:id="5980" w:name="_Toc185500059"/>
        <w:bookmarkStart w:id="5981" w:name="_Toc185501260"/>
        <w:bookmarkStart w:id="5982" w:name="_Toc185502465"/>
        <w:bookmarkStart w:id="5983" w:name="_Toc186030725"/>
        <w:bookmarkStart w:id="5984" w:name="_Toc186031931"/>
        <w:bookmarkStart w:id="5985" w:name="_Toc186033137"/>
        <w:bookmarkStart w:id="5986" w:name="_Toc186045635"/>
        <w:bookmarkStart w:id="5987" w:name="_Toc186456395"/>
        <w:bookmarkStart w:id="5988" w:name="_Toc186470040"/>
        <w:bookmarkStart w:id="5989" w:name="_Toc186644551"/>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del>
    </w:p>
    <w:p w14:paraId="5513DBEA" w14:textId="1BA1FA37" w:rsidR="00F86F4F" w:rsidRPr="004424B1" w:rsidDel="0054793D" w:rsidRDefault="00F86F4F" w:rsidP="00F86F4F">
      <w:pPr>
        <w:rPr>
          <w:del w:id="5990" w:author="Quinten Van Woerkom" w:date="2024-12-17T15:21:00Z" w16du:dateUtc="2024-12-17T14:21:00Z"/>
          <w:lang w:val="en-GB"/>
        </w:rPr>
      </w:pPr>
      <w:del w:id="5991" w:author="Quinten Van Woerkom" w:date="2024-12-17T15:21:00Z" w16du:dateUtc="2024-12-17T14:21:00Z">
        <w:r w:rsidRPr="004424B1" w:rsidDel="0054793D">
          <w:rPr>
            <w:lang w:val="en-GB"/>
          </w:rPr>
          <w:delText>Plans comprise the following main elements:</w:delText>
        </w:r>
        <w:bookmarkStart w:id="5992" w:name="_Toc185348911"/>
        <w:bookmarkStart w:id="5993" w:name="_Toc185428019"/>
        <w:bookmarkStart w:id="5994" w:name="_Toc185497660"/>
        <w:bookmarkStart w:id="5995" w:name="_Toc185498860"/>
        <w:bookmarkStart w:id="5996" w:name="_Toc185500060"/>
        <w:bookmarkStart w:id="5997" w:name="_Toc185501261"/>
        <w:bookmarkStart w:id="5998" w:name="_Toc185502466"/>
        <w:bookmarkStart w:id="5999" w:name="_Toc186030726"/>
        <w:bookmarkStart w:id="6000" w:name="_Toc186031932"/>
        <w:bookmarkStart w:id="6001" w:name="_Toc186033138"/>
        <w:bookmarkStart w:id="6002" w:name="_Toc186045636"/>
        <w:bookmarkStart w:id="6003" w:name="_Toc186456396"/>
        <w:bookmarkStart w:id="6004" w:name="_Toc186470041"/>
        <w:bookmarkStart w:id="6005" w:name="_Toc186644552"/>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del>
    </w:p>
    <w:p w14:paraId="75E882FC" w14:textId="6D6150A7" w:rsidR="00F86F4F" w:rsidRPr="004424B1" w:rsidDel="0054793D" w:rsidRDefault="00F86F4F" w:rsidP="003A4612">
      <w:pPr>
        <w:pStyle w:val="List"/>
        <w:numPr>
          <w:ilvl w:val="0"/>
          <w:numId w:val="10"/>
        </w:numPr>
        <w:tabs>
          <w:tab w:val="clear" w:pos="360"/>
          <w:tab w:val="left" w:pos="720"/>
        </w:tabs>
        <w:ind w:left="720"/>
        <w:rPr>
          <w:del w:id="6006" w:author="Quinten Van Woerkom" w:date="2024-12-17T15:21:00Z" w16du:dateUtc="2024-12-17T14:21:00Z"/>
        </w:rPr>
      </w:pPr>
      <w:del w:id="6007" w:author="Quinten Van Woerkom" w:date="2024-12-17T15:21:00Z" w16du:dateUtc="2024-12-17T14:21:00Z">
        <w:r w:rsidRPr="004424B1" w:rsidDel="0054793D">
          <w:delText xml:space="preserve">Plan Information:  header data relating to the </w:delText>
        </w:r>
        <w:r w:rsidR="00E97EE2" w:rsidRPr="004424B1" w:rsidDel="0054793D">
          <w:rPr>
            <w:rStyle w:val="Term"/>
          </w:rPr>
          <w:delText>p</w:delText>
        </w:r>
        <w:r w:rsidRPr="004424B1" w:rsidDel="0054793D">
          <w:rPr>
            <w:rStyle w:val="Term"/>
          </w:rPr>
          <w:delText>lan</w:delText>
        </w:r>
        <w:r w:rsidRPr="004424B1" w:rsidDel="0054793D">
          <w:delText xml:space="preserve"> as a whole</w:delText>
        </w:r>
        <w:r w:rsidR="00704DDD" w:rsidRPr="004424B1" w:rsidDel="0054793D">
          <w:delText>;</w:delText>
        </w:r>
        <w:bookmarkStart w:id="6008" w:name="_Toc185348912"/>
        <w:bookmarkStart w:id="6009" w:name="_Toc185428020"/>
        <w:bookmarkStart w:id="6010" w:name="_Toc185497661"/>
        <w:bookmarkStart w:id="6011" w:name="_Toc185498861"/>
        <w:bookmarkStart w:id="6012" w:name="_Toc185500061"/>
        <w:bookmarkStart w:id="6013" w:name="_Toc185501262"/>
        <w:bookmarkStart w:id="6014" w:name="_Toc185502467"/>
        <w:bookmarkStart w:id="6015" w:name="_Toc186030727"/>
        <w:bookmarkStart w:id="6016" w:name="_Toc186031933"/>
        <w:bookmarkStart w:id="6017" w:name="_Toc186033139"/>
        <w:bookmarkStart w:id="6018" w:name="_Toc186045637"/>
        <w:bookmarkStart w:id="6019" w:name="_Toc186456397"/>
        <w:bookmarkStart w:id="6020" w:name="_Toc186470042"/>
        <w:bookmarkStart w:id="6021" w:name="_Toc186644553"/>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del>
    </w:p>
    <w:p w14:paraId="73F5FBB9" w14:textId="4F8EC67C" w:rsidR="00F86F4F" w:rsidRPr="004424B1" w:rsidDel="0054793D" w:rsidRDefault="00F86F4F" w:rsidP="003A4612">
      <w:pPr>
        <w:pStyle w:val="List"/>
        <w:numPr>
          <w:ilvl w:val="0"/>
          <w:numId w:val="10"/>
        </w:numPr>
        <w:tabs>
          <w:tab w:val="clear" w:pos="360"/>
          <w:tab w:val="left" w:pos="720"/>
        </w:tabs>
        <w:ind w:left="720"/>
        <w:rPr>
          <w:del w:id="6022" w:author="Quinten Van Woerkom" w:date="2024-12-17T15:21:00Z" w16du:dateUtc="2024-12-17T14:21:00Z"/>
        </w:rPr>
      </w:pPr>
      <w:del w:id="6023" w:author="Quinten Van Woerkom" w:date="2024-12-17T15:21:00Z" w16du:dateUtc="2024-12-17T14:21:00Z">
        <w:r w:rsidRPr="004424B1" w:rsidDel="0054793D">
          <w:delText>Planned Items:  the set of</w:delText>
        </w:r>
        <w:r w:rsidR="000F4ED5" w:rsidRPr="004424B1" w:rsidDel="0054793D">
          <w:delText xml:space="preserve"> contained</w:delText>
        </w:r>
        <w:r w:rsidRPr="004424B1" w:rsidDel="0054793D">
          <w:delText xml:space="preserve"> </w:delText>
        </w:r>
        <w:r w:rsidR="00E97EE2" w:rsidRPr="004424B1" w:rsidDel="0054793D">
          <w:rPr>
            <w:rStyle w:val="Term"/>
          </w:rPr>
          <w:delText>p</w:delText>
        </w:r>
        <w:r w:rsidRPr="004424B1" w:rsidDel="0054793D">
          <w:rPr>
            <w:rStyle w:val="Term"/>
          </w:rPr>
          <w:delText xml:space="preserve">lanning </w:delText>
        </w:r>
        <w:r w:rsidR="00E97EE2" w:rsidRPr="004424B1" w:rsidDel="0054793D">
          <w:rPr>
            <w:rStyle w:val="Term"/>
          </w:rPr>
          <w:delText>a</w:delText>
        </w:r>
        <w:r w:rsidRPr="004424B1" w:rsidDel="0054793D">
          <w:rPr>
            <w:rStyle w:val="Term"/>
          </w:rPr>
          <w:delText>ctivities</w:delText>
        </w:r>
        <w:r w:rsidRPr="004424B1" w:rsidDel="0054793D">
          <w:delText xml:space="preserve"> and</w:delText>
        </w:r>
        <w:r w:rsidR="000F4ED5" w:rsidRPr="004424B1" w:rsidDel="0054793D">
          <w:delText xml:space="preserve"> </w:delText>
        </w:r>
        <w:r w:rsidR="00E97EE2" w:rsidRPr="004424B1" w:rsidDel="0054793D">
          <w:rPr>
            <w:rStyle w:val="Term"/>
          </w:rPr>
          <w:delText>p</w:delText>
        </w:r>
        <w:r w:rsidR="000F4ED5" w:rsidRPr="004424B1" w:rsidDel="0054793D">
          <w:rPr>
            <w:rStyle w:val="Term"/>
          </w:rPr>
          <w:delText xml:space="preserve">lanning </w:delText>
        </w:r>
        <w:r w:rsidR="00E97EE2" w:rsidRPr="004424B1" w:rsidDel="0054793D">
          <w:rPr>
            <w:rStyle w:val="Term"/>
          </w:rPr>
          <w:delText>e</w:delText>
        </w:r>
        <w:r w:rsidR="000F4ED5" w:rsidRPr="004424B1" w:rsidDel="0054793D">
          <w:rPr>
            <w:rStyle w:val="Term"/>
          </w:rPr>
          <w:delText>vents</w:delText>
        </w:r>
        <w:r w:rsidR="00704DDD" w:rsidRPr="004424B1" w:rsidDel="0054793D">
          <w:delText>;</w:delText>
        </w:r>
        <w:bookmarkStart w:id="6024" w:name="_Toc185348913"/>
        <w:bookmarkStart w:id="6025" w:name="_Toc185428021"/>
        <w:bookmarkStart w:id="6026" w:name="_Toc185497662"/>
        <w:bookmarkStart w:id="6027" w:name="_Toc185498862"/>
        <w:bookmarkStart w:id="6028" w:name="_Toc185500062"/>
        <w:bookmarkStart w:id="6029" w:name="_Toc185501263"/>
        <w:bookmarkStart w:id="6030" w:name="_Toc185502468"/>
        <w:bookmarkStart w:id="6031" w:name="_Toc186030728"/>
        <w:bookmarkStart w:id="6032" w:name="_Toc186031934"/>
        <w:bookmarkStart w:id="6033" w:name="_Toc186033140"/>
        <w:bookmarkStart w:id="6034" w:name="_Toc186045638"/>
        <w:bookmarkStart w:id="6035" w:name="_Toc186456398"/>
        <w:bookmarkStart w:id="6036" w:name="_Toc186470043"/>
        <w:bookmarkStart w:id="6037" w:name="_Toc186644554"/>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del>
    </w:p>
    <w:p w14:paraId="3EC6E3EA" w14:textId="27A1C5FF" w:rsidR="000F4ED5" w:rsidRPr="004424B1" w:rsidDel="0054793D" w:rsidRDefault="000F4ED5" w:rsidP="003A4612">
      <w:pPr>
        <w:pStyle w:val="List"/>
        <w:numPr>
          <w:ilvl w:val="0"/>
          <w:numId w:val="10"/>
        </w:numPr>
        <w:tabs>
          <w:tab w:val="clear" w:pos="360"/>
          <w:tab w:val="left" w:pos="720"/>
        </w:tabs>
        <w:ind w:left="720"/>
        <w:rPr>
          <w:del w:id="6038" w:author="Quinten Van Woerkom" w:date="2024-12-17T15:21:00Z" w16du:dateUtc="2024-12-17T14:21:00Z"/>
        </w:rPr>
      </w:pPr>
      <w:del w:id="6039" w:author="Quinten Van Woerkom" w:date="2024-12-17T15:21:00Z" w16du:dateUtc="2024-12-17T14:21:00Z">
        <w:r w:rsidRPr="004424B1" w:rsidDel="0054793D">
          <w:delText xml:space="preserve">Plan Revisions [optional]: summaries of the changes between this version of the </w:delText>
        </w:r>
        <w:r w:rsidR="00D133F6" w:rsidRPr="004424B1" w:rsidDel="0054793D">
          <w:delText>p</w:delText>
        </w:r>
        <w:r w:rsidRPr="004424B1" w:rsidDel="0054793D">
          <w:delText xml:space="preserve">lan and another specified version of a </w:delText>
        </w:r>
        <w:r w:rsidR="00D133F6" w:rsidRPr="004424B1" w:rsidDel="0054793D">
          <w:delText>p</w:delText>
        </w:r>
        <w:r w:rsidRPr="004424B1" w:rsidDel="0054793D">
          <w:delText xml:space="preserve">lan, usually its </w:delText>
        </w:r>
        <w:r w:rsidR="00AD3B8E" w:rsidRPr="004424B1" w:rsidDel="0054793D">
          <w:delText xml:space="preserve">precursor </w:delText>
        </w:r>
        <w:r w:rsidR="00D133F6" w:rsidRPr="004424B1" w:rsidDel="0054793D">
          <w:delText>p</w:delText>
        </w:r>
        <w:r w:rsidR="00704DDD" w:rsidRPr="004424B1" w:rsidDel="0054793D">
          <w:delText>lan;</w:delText>
        </w:r>
        <w:bookmarkStart w:id="6040" w:name="_Toc185348914"/>
        <w:bookmarkStart w:id="6041" w:name="_Toc185428022"/>
        <w:bookmarkStart w:id="6042" w:name="_Toc185497663"/>
        <w:bookmarkStart w:id="6043" w:name="_Toc185498863"/>
        <w:bookmarkStart w:id="6044" w:name="_Toc185500063"/>
        <w:bookmarkStart w:id="6045" w:name="_Toc185501264"/>
        <w:bookmarkStart w:id="6046" w:name="_Toc185502469"/>
        <w:bookmarkStart w:id="6047" w:name="_Toc186030729"/>
        <w:bookmarkStart w:id="6048" w:name="_Toc186031935"/>
        <w:bookmarkStart w:id="6049" w:name="_Toc186033141"/>
        <w:bookmarkStart w:id="6050" w:name="_Toc186045639"/>
        <w:bookmarkStart w:id="6051" w:name="_Toc186456399"/>
        <w:bookmarkStart w:id="6052" w:name="_Toc186470044"/>
        <w:bookmarkStart w:id="6053" w:name="_Toc186644555"/>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del>
    </w:p>
    <w:p w14:paraId="6F225DA6" w14:textId="1F184A7E" w:rsidR="000F4ED5" w:rsidRPr="004424B1" w:rsidDel="0054793D" w:rsidRDefault="000F4ED5" w:rsidP="003A4612">
      <w:pPr>
        <w:pStyle w:val="List"/>
        <w:numPr>
          <w:ilvl w:val="0"/>
          <w:numId w:val="10"/>
        </w:numPr>
        <w:tabs>
          <w:tab w:val="clear" w:pos="360"/>
          <w:tab w:val="left" w:pos="720"/>
        </w:tabs>
        <w:ind w:left="720"/>
        <w:rPr>
          <w:del w:id="6054" w:author="Quinten Van Woerkom" w:date="2024-12-17T15:21:00Z" w16du:dateUtc="2024-12-17T14:21:00Z"/>
        </w:rPr>
      </w:pPr>
      <w:del w:id="6055" w:author="Quinten Van Woerkom" w:date="2024-12-17T15:21:00Z" w16du:dateUtc="2024-12-17T14:21:00Z">
        <w:r w:rsidRPr="004424B1" w:rsidDel="0054793D">
          <w:delText xml:space="preserve">Plan Resources [optional]: </w:delText>
        </w:r>
        <w:r w:rsidR="006D23D4" w:rsidRPr="004424B1" w:rsidDel="0054793D">
          <w:delText xml:space="preserve">value </w:delText>
        </w:r>
        <w:r w:rsidRPr="004424B1" w:rsidDel="0054793D">
          <w:delText xml:space="preserve">profiles </w:delText>
        </w:r>
        <w:r w:rsidR="006D23D4" w:rsidRPr="004424B1" w:rsidDel="0054793D">
          <w:delText xml:space="preserve">covering the period of the </w:delText>
        </w:r>
        <w:r w:rsidR="00D133F6" w:rsidRPr="004424B1" w:rsidDel="0054793D">
          <w:delText>p</w:delText>
        </w:r>
        <w:r w:rsidR="006D23D4" w:rsidRPr="004424B1" w:rsidDel="0054793D">
          <w:delText>lan for</w:delText>
        </w:r>
        <w:r w:rsidRPr="004424B1" w:rsidDel="0054793D">
          <w:delText xml:space="preserve"> a set of </w:delText>
        </w:r>
        <w:r w:rsidR="00E97EE2" w:rsidRPr="004424B1" w:rsidDel="0054793D">
          <w:rPr>
            <w:rStyle w:val="Term"/>
          </w:rPr>
          <w:delText>planning resources</w:delText>
        </w:r>
        <w:r w:rsidR="006D23D4" w:rsidRPr="004424B1" w:rsidDel="0054793D">
          <w:delText>.</w:delText>
        </w:r>
        <w:bookmarkStart w:id="6056" w:name="_Toc185348915"/>
        <w:bookmarkStart w:id="6057" w:name="_Toc185428023"/>
        <w:bookmarkStart w:id="6058" w:name="_Toc185497664"/>
        <w:bookmarkStart w:id="6059" w:name="_Toc185498864"/>
        <w:bookmarkStart w:id="6060" w:name="_Toc185500064"/>
        <w:bookmarkStart w:id="6061" w:name="_Toc185501265"/>
        <w:bookmarkStart w:id="6062" w:name="_Toc185502470"/>
        <w:bookmarkStart w:id="6063" w:name="_Toc186030730"/>
        <w:bookmarkStart w:id="6064" w:name="_Toc186031936"/>
        <w:bookmarkStart w:id="6065" w:name="_Toc186033142"/>
        <w:bookmarkStart w:id="6066" w:name="_Toc186045640"/>
        <w:bookmarkStart w:id="6067" w:name="_Toc186456400"/>
        <w:bookmarkStart w:id="6068" w:name="_Toc186470045"/>
        <w:bookmarkStart w:id="6069" w:name="_Toc186644556"/>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del>
    </w:p>
    <w:p w14:paraId="146F9AC0" w14:textId="398BE86F" w:rsidR="00D3249C" w:rsidRPr="004424B1" w:rsidDel="0054793D" w:rsidRDefault="00D3249C" w:rsidP="0043015A">
      <w:pPr>
        <w:pStyle w:val="Heading3"/>
        <w:spacing w:before="480"/>
        <w:rPr>
          <w:del w:id="6070" w:author="Quinten Van Woerkom" w:date="2024-12-17T15:21:00Z" w16du:dateUtc="2024-12-17T14:21:00Z"/>
          <w:lang w:val="en-GB"/>
        </w:rPr>
      </w:pPr>
      <w:bookmarkStart w:id="6071" w:name="_Toc140093779"/>
      <w:del w:id="6072" w:author="Quinten Van Woerkom" w:date="2024-12-17T15:21:00Z" w16du:dateUtc="2024-12-17T14:21:00Z">
        <w:r w:rsidRPr="004424B1" w:rsidDel="0054793D">
          <w:rPr>
            <w:lang w:val="en-GB"/>
          </w:rPr>
          <w:delText>Planning Activity</w:delText>
        </w:r>
        <w:bookmarkStart w:id="6073" w:name="_Toc185348916"/>
        <w:bookmarkStart w:id="6074" w:name="_Toc185428024"/>
        <w:bookmarkStart w:id="6075" w:name="_Toc185497665"/>
        <w:bookmarkStart w:id="6076" w:name="_Toc185498865"/>
        <w:bookmarkStart w:id="6077" w:name="_Toc185500065"/>
        <w:bookmarkStart w:id="6078" w:name="_Toc185501266"/>
        <w:bookmarkStart w:id="6079" w:name="_Toc185502471"/>
        <w:bookmarkStart w:id="6080" w:name="_Toc186030731"/>
        <w:bookmarkStart w:id="6081" w:name="_Toc186031937"/>
        <w:bookmarkStart w:id="6082" w:name="_Toc186033143"/>
        <w:bookmarkStart w:id="6083" w:name="_Toc186045641"/>
        <w:bookmarkStart w:id="6084" w:name="_Toc186456401"/>
        <w:bookmarkStart w:id="6085" w:name="_Toc186470046"/>
        <w:bookmarkStart w:id="6086" w:name="_Toc186644557"/>
        <w:bookmarkEnd w:id="6071"/>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del>
    </w:p>
    <w:p w14:paraId="0C355691" w14:textId="45E1ACFB" w:rsidR="003B1B8D" w:rsidRPr="004424B1" w:rsidDel="0054793D" w:rsidRDefault="006D23D4" w:rsidP="006D23D4">
      <w:pPr>
        <w:rPr>
          <w:del w:id="6087" w:author="Quinten Van Woerkom" w:date="2024-12-17T15:21:00Z" w16du:dateUtc="2024-12-17T14:21:00Z"/>
          <w:lang w:val="en-GB"/>
        </w:rPr>
      </w:pPr>
      <w:del w:id="6088" w:author="Quinten Van Woerkom" w:date="2024-12-17T15:21:00Z" w16du:dateUtc="2024-12-17T14:21:00Z">
        <w:r w:rsidRPr="004424B1" w:rsidDel="0054793D">
          <w:rPr>
            <w:lang w:val="en-GB"/>
          </w:rPr>
          <w:delText xml:space="preserve">A </w:delText>
        </w:r>
        <w:r w:rsidR="00D133F6" w:rsidRPr="004424B1" w:rsidDel="0054793D">
          <w:rPr>
            <w:rStyle w:val="Term"/>
            <w:lang w:val="en-GB"/>
          </w:rPr>
          <w:delText>p</w:delText>
        </w:r>
        <w:r w:rsidRPr="004424B1" w:rsidDel="0054793D">
          <w:rPr>
            <w:rStyle w:val="Term"/>
            <w:lang w:val="en-GB"/>
          </w:rPr>
          <w:delText xml:space="preserve">lanning </w:delText>
        </w:r>
        <w:r w:rsidR="00D133F6" w:rsidRPr="004424B1" w:rsidDel="0054793D">
          <w:rPr>
            <w:rStyle w:val="Term"/>
            <w:lang w:val="en-GB"/>
          </w:rPr>
          <w:delText>a</w:delText>
        </w:r>
        <w:r w:rsidRPr="004424B1" w:rsidDel="0054793D">
          <w:rPr>
            <w:rStyle w:val="Term"/>
            <w:lang w:val="en-GB"/>
          </w:rPr>
          <w:delText>ctivity</w:delText>
        </w:r>
        <w:r w:rsidRPr="004424B1" w:rsidDel="0054793D">
          <w:rPr>
            <w:lang w:val="en-GB"/>
          </w:rPr>
          <w:delText xml:space="preserve"> is the basic building block for the planning: a meaningful unit of what can be planned.  As such, it has to be understood by the planning function.  It could eventually be translated to something that can be executed by a plan execution function</w:delText>
        </w:r>
        <w:r w:rsidR="00870116" w:rsidRPr="004424B1" w:rsidDel="0054793D">
          <w:rPr>
            <w:lang w:val="en-GB"/>
          </w:rPr>
          <w:delText xml:space="preserve">; </w:delText>
        </w:r>
        <w:r w:rsidRPr="004424B1" w:rsidDel="0054793D">
          <w:rPr>
            <w:lang w:val="en-GB"/>
          </w:rPr>
          <w:delText xml:space="preserve">this includes CCSDS MO M&amp;C </w:delText>
        </w:r>
        <w:r w:rsidR="00E97EE2" w:rsidRPr="004424B1" w:rsidDel="0054793D">
          <w:rPr>
            <w:rStyle w:val="Term"/>
            <w:lang w:val="en-GB"/>
          </w:rPr>
          <w:delText>a</w:delText>
        </w:r>
        <w:r w:rsidRPr="004424B1" w:rsidDel="0054793D">
          <w:rPr>
            <w:rStyle w:val="Term"/>
            <w:lang w:val="en-GB"/>
          </w:rPr>
          <w:delText>ctions</w:delText>
        </w:r>
        <w:r w:rsidRPr="004424B1" w:rsidDel="0054793D">
          <w:rPr>
            <w:lang w:val="en-GB"/>
          </w:rPr>
          <w:delText xml:space="preserve"> </w:delText>
        </w:r>
        <w:r w:rsidR="00F1740F" w:rsidRPr="004424B1" w:rsidDel="0054793D">
          <w:rPr>
            <w:lang w:val="en-GB"/>
          </w:rPr>
          <w:delText xml:space="preserve">(reference </w:delText>
        </w:r>
        <w:r w:rsidR="00F1740F" w:rsidRPr="004424B1" w:rsidDel="0054793D">
          <w:rPr>
            <w:lang w:val="en-GB"/>
          </w:rPr>
          <w:fldChar w:fldCharType="begin"/>
        </w:r>
        <w:r w:rsidR="00F1740F" w:rsidRPr="004424B1" w:rsidDel="0054793D">
          <w:rPr>
            <w:lang w:val="en-GB"/>
          </w:rPr>
          <w:delInstrText xml:space="preserve"> REF R_522x1b1MoMonitorandControlServices \h </w:delInstrText>
        </w:r>
        <w:r w:rsidR="00070AC5" w:rsidDel="0054793D">
          <w:rPr>
            <w:lang w:val="en-GB"/>
          </w:rPr>
          <w:delInstrText xml:space="preserve"> \* MERGEFORMAT </w:delInstrText>
        </w:r>
        <w:r w:rsidR="00F1740F" w:rsidRPr="004424B1" w:rsidDel="0054793D">
          <w:rPr>
            <w:lang w:val="en-GB"/>
          </w:rPr>
        </w:r>
        <w:r w:rsidR="00F1740F" w:rsidRPr="004424B1" w:rsidDel="0054793D">
          <w:rPr>
            <w:lang w:val="en-GB"/>
          </w:rPr>
          <w:fldChar w:fldCharType="separate"/>
        </w:r>
        <w:r w:rsidR="00BF1AC4" w:rsidRPr="004424B1" w:rsidDel="0054793D">
          <w:rPr>
            <w:lang w:val="en-GB"/>
          </w:rPr>
          <w:delText>[</w:delText>
        </w:r>
        <w:r w:rsidR="00BF1AC4" w:rsidDel="0054793D">
          <w:rPr>
            <w:noProof/>
            <w:lang w:val="en-GB"/>
          </w:rPr>
          <w:delText>D4</w:delText>
        </w:r>
        <w:r w:rsidR="00BF1AC4" w:rsidRPr="004424B1" w:rsidDel="0054793D">
          <w:rPr>
            <w:lang w:val="en-GB"/>
          </w:rPr>
          <w:delText>]</w:delText>
        </w:r>
        <w:r w:rsidR="00F1740F" w:rsidRPr="004424B1" w:rsidDel="0054793D">
          <w:rPr>
            <w:lang w:val="en-GB"/>
          </w:rPr>
          <w:fldChar w:fldCharType="end"/>
        </w:r>
        <w:r w:rsidR="00F1740F" w:rsidRPr="004424B1" w:rsidDel="0054793D">
          <w:rPr>
            <w:lang w:val="en-GB"/>
          </w:rPr>
          <w:delText>)</w:delText>
        </w:r>
        <w:r w:rsidR="00861A0B" w:rsidRPr="004424B1" w:rsidDel="0054793D">
          <w:rPr>
            <w:color w:val="C0C0C0"/>
            <w:lang w:val="en-GB"/>
          </w:rPr>
          <w:delText xml:space="preserve"> </w:delText>
        </w:r>
        <w:r w:rsidRPr="004424B1" w:rsidDel="0054793D">
          <w:rPr>
            <w:lang w:val="en-GB"/>
          </w:rPr>
          <w:delText xml:space="preserve">(that may represent telecommands) and CCSDS MO Automation </w:delText>
        </w:r>
        <w:r w:rsidR="00E97EE2" w:rsidRPr="004424B1" w:rsidDel="0054793D">
          <w:rPr>
            <w:rStyle w:val="Term"/>
            <w:lang w:val="en-GB"/>
          </w:rPr>
          <w:delText>p</w:delText>
        </w:r>
        <w:r w:rsidRPr="004424B1" w:rsidDel="0054793D">
          <w:rPr>
            <w:rStyle w:val="Term"/>
            <w:lang w:val="en-GB"/>
          </w:rPr>
          <w:delText>rocedures</w:delText>
        </w:r>
        <w:r w:rsidRPr="004424B1" w:rsidDel="0054793D">
          <w:rPr>
            <w:lang w:val="en-GB"/>
          </w:rPr>
          <w:delText xml:space="preserve"> </w:delText>
        </w:r>
        <w:r w:rsidR="00F1740F" w:rsidRPr="004424B1" w:rsidDel="0054793D">
          <w:rPr>
            <w:lang w:val="en-GB"/>
          </w:rPr>
          <w:delText xml:space="preserve">(reference </w:delText>
        </w:r>
        <w:r w:rsidR="00F1740F" w:rsidRPr="004424B1" w:rsidDel="0054793D">
          <w:rPr>
            <w:lang w:val="en-GB"/>
          </w:rPr>
          <w:fldChar w:fldCharType="begin"/>
        </w:r>
        <w:r w:rsidR="00F1740F" w:rsidRPr="004424B1" w:rsidDel="0054793D">
          <w:rPr>
            <w:lang w:val="en-GB"/>
          </w:rPr>
          <w:delInstrText xml:space="preserve"> REF R_520x0g3MoServicesConcept \h </w:delInstrText>
        </w:r>
        <w:r w:rsidR="00070AC5" w:rsidDel="0054793D">
          <w:rPr>
            <w:lang w:val="en-GB"/>
          </w:rPr>
          <w:delInstrText xml:space="preserve"> \* MERGEFORMAT </w:delInstrText>
        </w:r>
        <w:r w:rsidR="00F1740F" w:rsidRPr="004424B1" w:rsidDel="0054793D">
          <w:rPr>
            <w:lang w:val="en-GB"/>
          </w:rPr>
        </w:r>
        <w:r w:rsidR="00F1740F" w:rsidRPr="004424B1" w:rsidDel="0054793D">
          <w:rPr>
            <w:lang w:val="en-GB"/>
          </w:rPr>
          <w:fldChar w:fldCharType="separate"/>
        </w:r>
        <w:r w:rsidR="00BF1AC4" w:rsidRPr="004424B1" w:rsidDel="0054793D">
          <w:rPr>
            <w:lang w:val="en-GB"/>
          </w:rPr>
          <w:delText>[</w:delText>
        </w:r>
        <w:r w:rsidR="00BF1AC4" w:rsidDel="0054793D">
          <w:rPr>
            <w:noProof/>
            <w:lang w:val="en-GB"/>
          </w:rPr>
          <w:delText>D1</w:delText>
        </w:r>
        <w:r w:rsidR="00BF1AC4" w:rsidRPr="004424B1" w:rsidDel="0054793D">
          <w:rPr>
            <w:lang w:val="en-GB"/>
          </w:rPr>
          <w:delText>]</w:delText>
        </w:r>
        <w:r w:rsidR="00F1740F" w:rsidRPr="004424B1" w:rsidDel="0054793D">
          <w:rPr>
            <w:lang w:val="en-GB"/>
          </w:rPr>
          <w:fldChar w:fldCharType="end"/>
        </w:r>
        <w:r w:rsidR="00F1740F" w:rsidRPr="004424B1" w:rsidDel="0054793D">
          <w:rPr>
            <w:lang w:val="en-GB"/>
          </w:rPr>
          <w:delText>)</w:delText>
        </w:r>
        <w:r w:rsidR="00861A0B" w:rsidRPr="004424B1" w:rsidDel="0054793D">
          <w:rPr>
            <w:rStyle w:val="Term"/>
            <w:i/>
            <w:iCs/>
            <w:lang w:val="en-GB"/>
          </w:rPr>
          <w:delText xml:space="preserve"> </w:delText>
        </w:r>
        <w:r w:rsidRPr="004424B1" w:rsidDel="0054793D">
          <w:rPr>
            <w:lang w:val="en-GB"/>
          </w:rPr>
          <w:delText>(that may represent any automated telecommand sequence, operational procedure, on-board control procedure, or function).</w:delText>
        </w:r>
        <w:bookmarkStart w:id="6089" w:name="_Toc185348917"/>
        <w:bookmarkStart w:id="6090" w:name="_Toc185428025"/>
        <w:bookmarkStart w:id="6091" w:name="_Toc185497666"/>
        <w:bookmarkStart w:id="6092" w:name="_Toc185498866"/>
        <w:bookmarkStart w:id="6093" w:name="_Toc185500066"/>
        <w:bookmarkStart w:id="6094" w:name="_Toc185501267"/>
        <w:bookmarkStart w:id="6095" w:name="_Toc185502472"/>
        <w:bookmarkStart w:id="6096" w:name="_Toc186030732"/>
        <w:bookmarkStart w:id="6097" w:name="_Toc186031938"/>
        <w:bookmarkStart w:id="6098" w:name="_Toc186033144"/>
        <w:bookmarkStart w:id="6099" w:name="_Toc186045642"/>
        <w:bookmarkStart w:id="6100" w:name="_Toc186456402"/>
        <w:bookmarkStart w:id="6101" w:name="_Toc186470047"/>
        <w:bookmarkStart w:id="6102" w:name="_Toc18664455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del>
    </w:p>
    <w:p w14:paraId="7779E139" w14:textId="0A2DCEC7" w:rsidR="006D23D4" w:rsidRPr="004424B1" w:rsidDel="0054793D" w:rsidRDefault="006D23D4" w:rsidP="006D23D4">
      <w:pPr>
        <w:rPr>
          <w:del w:id="6103" w:author="Quinten Van Woerkom" w:date="2024-12-17T15:21:00Z" w16du:dateUtc="2024-12-17T14:21:00Z"/>
          <w:lang w:val="en-GB"/>
        </w:rPr>
      </w:pPr>
      <w:del w:id="6104" w:author="Quinten Van Woerkom" w:date="2024-12-17T15:21:00Z" w16du:dateUtc="2024-12-17T14:21:00Z">
        <w:r w:rsidRPr="004424B1" w:rsidDel="0054793D">
          <w:rPr>
            <w:lang w:val="en-GB"/>
          </w:rPr>
          <w:delText xml:space="preserve">Planning </w:delText>
        </w:r>
        <w:r w:rsidR="00D133F6" w:rsidRPr="004424B1" w:rsidDel="0054793D">
          <w:rPr>
            <w:lang w:val="en-GB"/>
          </w:rPr>
          <w:delText>a</w:delText>
        </w:r>
        <w:r w:rsidRPr="004424B1" w:rsidDel="0054793D">
          <w:rPr>
            <w:lang w:val="en-GB"/>
          </w:rPr>
          <w:delText xml:space="preserve">ctivities support hierarchy: a </w:delText>
        </w:r>
        <w:r w:rsidR="00D133F6" w:rsidRPr="004424B1" w:rsidDel="0054793D">
          <w:rPr>
            <w:lang w:val="en-GB"/>
          </w:rPr>
          <w:delText>p</w:delText>
        </w:r>
        <w:r w:rsidRPr="004424B1" w:rsidDel="0054793D">
          <w:rPr>
            <w:lang w:val="en-GB"/>
          </w:rPr>
          <w:delText xml:space="preserve">lanning </w:delText>
        </w:r>
        <w:r w:rsidR="00D133F6" w:rsidRPr="004424B1" w:rsidDel="0054793D">
          <w:rPr>
            <w:lang w:val="en-GB"/>
          </w:rPr>
          <w:delText>a</w:delText>
        </w:r>
        <w:r w:rsidRPr="004424B1" w:rsidDel="0054793D">
          <w:rPr>
            <w:lang w:val="en-GB"/>
          </w:rPr>
          <w:delText xml:space="preserve">ctivity may be composed of one or more subordinate </w:delText>
        </w:r>
        <w:r w:rsidR="00D133F6" w:rsidRPr="004424B1" w:rsidDel="0054793D">
          <w:rPr>
            <w:lang w:val="en-GB"/>
          </w:rPr>
          <w:delText>p</w:delText>
        </w:r>
        <w:r w:rsidRPr="004424B1" w:rsidDel="0054793D">
          <w:rPr>
            <w:lang w:val="en-GB"/>
          </w:rPr>
          <w:delText xml:space="preserve">lanning </w:delText>
        </w:r>
        <w:r w:rsidR="00D133F6" w:rsidRPr="004424B1" w:rsidDel="0054793D">
          <w:rPr>
            <w:lang w:val="en-GB"/>
          </w:rPr>
          <w:delText>a</w:delText>
        </w:r>
        <w:r w:rsidRPr="004424B1" w:rsidDel="0054793D">
          <w:rPr>
            <w:lang w:val="en-GB"/>
          </w:rPr>
          <w:delText xml:space="preserve">ctivities.  A </w:delText>
        </w:r>
        <w:r w:rsidR="00D133F6" w:rsidRPr="004424B1" w:rsidDel="0054793D">
          <w:rPr>
            <w:lang w:val="en-GB"/>
          </w:rPr>
          <w:delText>p</w:delText>
        </w:r>
        <w:r w:rsidRPr="004424B1" w:rsidDel="0054793D">
          <w:rPr>
            <w:lang w:val="en-GB"/>
          </w:rPr>
          <w:delText xml:space="preserve">lanning </w:delText>
        </w:r>
        <w:r w:rsidR="00D133F6" w:rsidRPr="004424B1" w:rsidDel="0054793D">
          <w:rPr>
            <w:lang w:val="en-GB"/>
          </w:rPr>
          <w:delText>a</w:delText>
        </w:r>
        <w:r w:rsidRPr="004424B1" w:rsidDel="0054793D">
          <w:rPr>
            <w:lang w:val="en-GB"/>
          </w:rPr>
          <w:delText xml:space="preserve">ctivity may define </w:delText>
        </w:r>
        <w:r w:rsidRPr="004424B1" w:rsidDel="0054793D">
          <w:rPr>
            <w:rStyle w:val="Term"/>
            <w:lang w:val="en-GB"/>
          </w:rPr>
          <w:delText>arguments</w:delText>
        </w:r>
        <w:r w:rsidRPr="004424B1" w:rsidDel="0054793D">
          <w:rPr>
            <w:lang w:val="en-GB"/>
          </w:rPr>
          <w:delText xml:space="preserve"> (parameters), which could be used to instantiate a specific </w:delText>
        </w:r>
        <w:r w:rsidR="00D133F6" w:rsidRPr="004424B1" w:rsidDel="0054793D">
          <w:rPr>
            <w:lang w:val="en-GB"/>
          </w:rPr>
          <w:delText>p</w:delText>
        </w:r>
        <w:r w:rsidRPr="004424B1" w:rsidDel="0054793D">
          <w:rPr>
            <w:lang w:val="en-GB"/>
          </w:rPr>
          <w:delText xml:space="preserve">lanning </w:delText>
        </w:r>
        <w:r w:rsidR="00D133F6" w:rsidRPr="004424B1" w:rsidDel="0054793D">
          <w:rPr>
            <w:lang w:val="en-GB"/>
          </w:rPr>
          <w:delText>a</w:delText>
        </w:r>
        <w:r w:rsidRPr="004424B1" w:rsidDel="0054793D">
          <w:rPr>
            <w:lang w:val="en-GB"/>
          </w:rPr>
          <w:delText xml:space="preserve">ctivity in a </w:delText>
        </w:r>
        <w:r w:rsidR="00D133F6" w:rsidRPr="004424B1" w:rsidDel="0054793D">
          <w:rPr>
            <w:lang w:val="en-GB"/>
          </w:rPr>
          <w:delText>p</w:delText>
        </w:r>
        <w:r w:rsidRPr="004424B1" w:rsidDel="0054793D">
          <w:rPr>
            <w:lang w:val="en-GB"/>
          </w:rPr>
          <w:delText xml:space="preserve">lan, based on its generic definitions.  Arguments of a </w:delText>
        </w:r>
        <w:r w:rsidR="00D133F6" w:rsidRPr="004424B1" w:rsidDel="0054793D">
          <w:rPr>
            <w:lang w:val="en-GB"/>
          </w:rPr>
          <w:delText>p</w:delText>
        </w:r>
        <w:r w:rsidRPr="004424B1" w:rsidDel="0054793D">
          <w:rPr>
            <w:lang w:val="en-GB"/>
          </w:rPr>
          <w:delText xml:space="preserve">lanning </w:delText>
        </w:r>
        <w:r w:rsidR="00D133F6" w:rsidRPr="004424B1" w:rsidDel="0054793D">
          <w:rPr>
            <w:lang w:val="en-GB"/>
          </w:rPr>
          <w:delText>r</w:delText>
        </w:r>
        <w:r w:rsidRPr="004424B1" w:rsidDel="0054793D">
          <w:rPr>
            <w:lang w:val="en-GB"/>
          </w:rPr>
          <w:delText xml:space="preserve">equest or </w:delText>
        </w:r>
        <w:r w:rsidR="00D133F6" w:rsidRPr="004424B1" w:rsidDel="0054793D">
          <w:rPr>
            <w:lang w:val="en-GB"/>
          </w:rPr>
          <w:delText>p</w:delText>
        </w:r>
        <w:r w:rsidRPr="004424B1" w:rsidDel="0054793D">
          <w:rPr>
            <w:lang w:val="en-GB"/>
          </w:rPr>
          <w:delText xml:space="preserve">lanning </w:delText>
        </w:r>
        <w:r w:rsidR="00D133F6" w:rsidRPr="004424B1" w:rsidDel="0054793D">
          <w:rPr>
            <w:lang w:val="en-GB"/>
          </w:rPr>
          <w:delText>e</w:delText>
        </w:r>
        <w:r w:rsidRPr="004424B1" w:rsidDel="0054793D">
          <w:rPr>
            <w:lang w:val="en-GB"/>
          </w:rPr>
          <w:delText xml:space="preserve">vent can be passed through to the arguments of </w:delText>
        </w:r>
        <w:r w:rsidR="00D133F6" w:rsidRPr="004424B1" w:rsidDel="0054793D">
          <w:rPr>
            <w:lang w:val="en-GB"/>
          </w:rPr>
          <w:delText>p</w:delText>
        </w:r>
        <w:r w:rsidRPr="004424B1" w:rsidDel="0054793D">
          <w:rPr>
            <w:lang w:val="en-GB"/>
          </w:rPr>
          <w:delText xml:space="preserve">lanning </w:delText>
        </w:r>
        <w:r w:rsidR="00D133F6" w:rsidRPr="004424B1" w:rsidDel="0054793D">
          <w:rPr>
            <w:lang w:val="en-GB"/>
          </w:rPr>
          <w:delText>a</w:delText>
        </w:r>
        <w:r w:rsidRPr="004424B1" w:rsidDel="0054793D">
          <w:rPr>
            <w:lang w:val="en-GB"/>
          </w:rPr>
          <w:delText xml:space="preserve">ctivities resulting from these.  Arguments can then similarly cascade down through a hierarchy of </w:delText>
        </w:r>
        <w:r w:rsidR="00D133F6" w:rsidRPr="004424B1" w:rsidDel="0054793D">
          <w:rPr>
            <w:lang w:val="en-GB"/>
          </w:rPr>
          <w:delText>p</w:delText>
        </w:r>
        <w:r w:rsidRPr="004424B1" w:rsidDel="0054793D">
          <w:rPr>
            <w:lang w:val="en-GB"/>
          </w:rPr>
          <w:delText xml:space="preserve">lanning </w:delText>
        </w:r>
        <w:r w:rsidR="00D133F6" w:rsidRPr="004424B1" w:rsidDel="0054793D">
          <w:rPr>
            <w:lang w:val="en-GB"/>
          </w:rPr>
          <w:delText>a</w:delText>
        </w:r>
        <w:r w:rsidRPr="004424B1" w:rsidDel="0054793D">
          <w:rPr>
            <w:lang w:val="en-GB"/>
          </w:rPr>
          <w:delText xml:space="preserve">ctivities.  A plan execution function may then flow down these arguments to any </w:delText>
        </w:r>
        <w:r w:rsidR="00E97EE2" w:rsidRPr="004424B1" w:rsidDel="0054793D">
          <w:rPr>
            <w:rStyle w:val="Term"/>
            <w:lang w:val="en-GB"/>
          </w:rPr>
          <w:delText>a</w:delText>
        </w:r>
        <w:r w:rsidRPr="004424B1" w:rsidDel="0054793D">
          <w:rPr>
            <w:rStyle w:val="Term"/>
            <w:lang w:val="en-GB"/>
          </w:rPr>
          <w:delText>ction</w:delText>
        </w:r>
        <w:r w:rsidRPr="004424B1" w:rsidDel="0054793D">
          <w:rPr>
            <w:lang w:val="en-GB"/>
          </w:rPr>
          <w:delText xml:space="preserve"> or automated </w:delText>
        </w:r>
        <w:r w:rsidR="00E97EE2" w:rsidRPr="004424B1" w:rsidDel="0054793D">
          <w:rPr>
            <w:rStyle w:val="Term"/>
            <w:lang w:val="en-GB"/>
          </w:rPr>
          <w:delText>p</w:delText>
        </w:r>
        <w:r w:rsidRPr="004424B1" w:rsidDel="0054793D">
          <w:rPr>
            <w:rStyle w:val="Term"/>
            <w:lang w:val="en-GB"/>
          </w:rPr>
          <w:delText xml:space="preserve">rocedure </w:delText>
        </w:r>
        <w:r w:rsidRPr="004424B1" w:rsidDel="0054793D">
          <w:rPr>
            <w:lang w:val="en-GB"/>
          </w:rPr>
          <w:delText>initiated.</w:delText>
        </w:r>
        <w:bookmarkStart w:id="6105" w:name="_Toc185348918"/>
        <w:bookmarkStart w:id="6106" w:name="_Toc185428026"/>
        <w:bookmarkStart w:id="6107" w:name="_Toc185497667"/>
        <w:bookmarkStart w:id="6108" w:name="_Toc185498867"/>
        <w:bookmarkStart w:id="6109" w:name="_Toc185500067"/>
        <w:bookmarkStart w:id="6110" w:name="_Toc185501268"/>
        <w:bookmarkStart w:id="6111" w:name="_Toc185502473"/>
        <w:bookmarkStart w:id="6112" w:name="_Toc186030733"/>
        <w:bookmarkStart w:id="6113" w:name="_Toc186031939"/>
        <w:bookmarkStart w:id="6114" w:name="_Toc186033145"/>
        <w:bookmarkStart w:id="6115" w:name="_Toc186045643"/>
        <w:bookmarkStart w:id="6116" w:name="_Toc186456403"/>
        <w:bookmarkStart w:id="6117" w:name="_Toc186470048"/>
        <w:bookmarkStart w:id="6118" w:name="_Toc186644559"/>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del>
    </w:p>
    <w:p w14:paraId="19C236FA" w14:textId="139294CA" w:rsidR="006D23D4" w:rsidRPr="004424B1" w:rsidDel="0054793D" w:rsidRDefault="006D23D4" w:rsidP="006D23D4">
      <w:pPr>
        <w:rPr>
          <w:del w:id="6119" w:author="Quinten Van Woerkom" w:date="2024-12-17T15:21:00Z" w16du:dateUtc="2024-12-17T14:21:00Z"/>
          <w:lang w:val="en-GB"/>
        </w:rPr>
      </w:pPr>
      <w:del w:id="6120" w:author="Quinten Van Woerkom" w:date="2024-12-17T15:21:00Z" w16du:dateUtc="2024-12-17T14:21:00Z">
        <w:r w:rsidRPr="004424B1" w:rsidDel="0054793D">
          <w:rPr>
            <w:rStyle w:val="Term"/>
            <w:lang w:val="en-GB"/>
          </w:rPr>
          <w:delText>Planning</w:delText>
        </w:r>
        <w:r w:rsidR="00E97EE2" w:rsidRPr="004424B1" w:rsidDel="0054793D">
          <w:rPr>
            <w:rStyle w:val="Term"/>
            <w:lang w:val="en-GB"/>
          </w:rPr>
          <w:delText xml:space="preserve"> </w:delText>
        </w:r>
        <w:r w:rsidRPr="004424B1" w:rsidDel="0054793D">
          <w:rPr>
            <w:rStyle w:val="Term"/>
            <w:lang w:val="en-GB"/>
          </w:rPr>
          <w:delText>constraints</w:delText>
        </w:r>
        <w:r w:rsidRPr="004424B1" w:rsidDel="0054793D">
          <w:rPr>
            <w:lang w:val="en-GB"/>
          </w:rPr>
          <w:delText xml:space="preserve"> can also be associated with a </w:delText>
        </w:r>
        <w:r w:rsidR="00D133F6" w:rsidRPr="004424B1" w:rsidDel="0054793D">
          <w:rPr>
            <w:lang w:val="en-GB"/>
          </w:rPr>
          <w:delText>p</w:delText>
        </w:r>
        <w:r w:rsidRPr="004424B1" w:rsidDel="0054793D">
          <w:rPr>
            <w:lang w:val="en-GB"/>
          </w:rPr>
          <w:delText xml:space="preserve">lanning </w:delText>
        </w:r>
        <w:r w:rsidR="00D133F6" w:rsidRPr="004424B1" w:rsidDel="0054793D">
          <w:rPr>
            <w:lang w:val="en-GB"/>
          </w:rPr>
          <w:delText>a</w:delText>
        </w:r>
        <w:r w:rsidRPr="004424B1" w:rsidDel="0054793D">
          <w:rPr>
            <w:lang w:val="en-GB"/>
          </w:rPr>
          <w:delText xml:space="preserve">ctivity, either generic constraints applicable to all occurrences (or instances) of the </w:delText>
        </w:r>
        <w:r w:rsidR="00D133F6" w:rsidRPr="004424B1" w:rsidDel="0054793D">
          <w:rPr>
            <w:lang w:val="en-GB"/>
          </w:rPr>
          <w:delText>p</w:delText>
        </w:r>
        <w:r w:rsidRPr="004424B1" w:rsidDel="0054793D">
          <w:rPr>
            <w:lang w:val="en-GB"/>
          </w:rPr>
          <w:delText xml:space="preserve">lanning </w:delText>
        </w:r>
        <w:r w:rsidR="00D133F6" w:rsidRPr="004424B1" w:rsidDel="0054793D">
          <w:rPr>
            <w:lang w:val="en-GB"/>
          </w:rPr>
          <w:delText>a</w:delText>
        </w:r>
        <w:r w:rsidRPr="004424B1" w:rsidDel="0054793D">
          <w:rPr>
            <w:lang w:val="en-GB"/>
          </w:rPr>
          <w:delText xml:space="preserve">ctivity that are contained within its definition, or specific constraints associated with a particular instance that are defined in the context of the </w:delText>
        </w:r>
        <w:r w:rsidR="00E97EE2" w:rsidRPr="004424B1" w:rsidDel="0054793D">
          <w:rPr>
            <w:rStyle w:val="Term"/>
            <w:lang w:val="en-GB"/>
          </w:rPr>
          <w:delText>planning request</w:delText>
        </w:r>
        <w:r w:rsidRPr="004424B1" w:rsidDel="0054793D">
          <w:rPr>
            <w:lang w:val="en-GB"/>
          </w:rPr>
          <w:delText xml:space="preserve">.  These planning constraints can be expressed in terms of the timing or position of a </w:delText>
        </w:r>
        <w:r w:rsidR="00D133F6" w:rsidRPr="004424B1" w:rsidDel="0054793D">
          <w:rPr>
            <w:lang w:val="en-GB"/>
          </w:rPr>
          <w:delText>p</w:delText>
        </w:r>
        <w:r w:rsidRPr="004424B1" w:rsidDel="0054793D">
          <w:rPr>
            <w:lang w:val="en-GB"/>
          </w:rPr>
          <w:delText xml:space="preserve">lanning </w:delText>
        </w:r>
        <w:r w:rsidR="00D133F6" w:rsidRPr="004424B1" w:rsidDel="0054793D">
          <w:rPr>
            <w:lang w:val="en-GB"/>
          </w:rPr>
          <w:delText>a</w:delText>
        </w:r>
        <w:r w:rsidRPr="004424B1" w:rsidDel="0054793D">
          <w:rPr>
            <w:lang w:val="en-GB"/>
          </w:rPr>
          <w:delText xml:space="preserve">ctivity, both absolute and relative to </w:delText>
        </w:r>
        <w:r w:rsidR="00D133F6" w:rsidRPr="004424B1" w:rsidDel="0054793D">
          <w:rPr>
            <w:lang w:val="en-GB"/>
          </w:rPr>
          <w:delText>p</w:delText>
        </w:r>
        <w:r w:rsidRPr="004424B1" w:rsidDel="0054793D">
          <w:rPr>
            <w:lang w:val="en-GB"/>
          </w:rPr>
          <w:delText xml:space="preserve">lanning </w:delText>
        </w:r>
        <w:r w:rsidR="00D133F6" w:rsidRPr="004424B1" w:rsidDel="0054793D">
          <w:rPr>
            <w:lang w:val="en-GB"/>
          </w:rPr>
          <w:delText>e</w:delText>
        </w:r>
        <w:r w:rsidRPr="004424B1" w:rsidDel="0054793D">
          <w:rPr>
            <w:lang w:val="en-GB"/>
          </w:rPr>
          <w:delText xml:space="preserve">vents or other </w:delText>
        </w:r>
        <w:r w:rsidR="00D133F6" w:rsidRPr="004424B1" w:rsidDel="0054793D">
          <w:rPr>
            <w:lang w:val="en-GB"/>
          </w:rPr>
          <w:delText>p</w:delText>
        </w:r>
        <w:r w:rsidRPr="004424B1" w:rsidDel="0054793D">
          <w:rPr>
            <w:lang w:val="en-GB"/>
          </w:rPr>
          <w:delText xml:space="preserve">lanning </w:delText>
        </w:r>
        <w:r w:rsidR="00D133F6" w:rsidRPr="004424B1" w:rsidDel="0054793D">
          <w:rPr>
            <w:lang w:val="en-GB"/>
          </w:rPr>
          <w:delText>a</w:delText>
        </w:r>
        <w:r w:rsidRPr="004424B1" w:rsidDel="0054793D">
          <w:rPr>
            <w:lang w:val="en-GB"/>
          </w:rPr>
          <w:delText xml:space="preserve">ctivities, and on the state of </w:delText>
        </w:r>
        <w:r w:rsidR="00E97EE2" w:rsidRPr="004424B1" w:rsidDel="0054793D">
          <w:rPr>
            <w:rStyle w:val="Term"/>
            <w:lang w:val="en-GB"/>
          </w:rPr>
          <w:delText>planning resources</w:delText>
        </w:r>
        <w:r w:rsidRPr="004424B1" w:rsidDel="0054793D">
          <w:rPr>
            <w:lang w:val="en-GB"/>
          </w:rPr>
          <w:delText>.</w:delText>
        </w:r>
        <w:bookmarkStart w:id="6121" w:name="_Toc185348919"/>
        <w:bookmarkStart w:id="6122" w:name="_Toc185428027"/>
        <w:bookmarkStart w:id="6123" w:name="_Toc185497668"/>
        <w:bookmarkStart w:id="6124" w:name="_Toc185498868"/>
        <w:bookmarkStart w:id="6125" w:name="_Toc185500068"/>
        <w:bookmarkStart w:id="6126" w:name="_Toc185501269"/>
        <w:bookmarkStart w:id="6127" w:name="_Toc185502474"/>
        <w:bookmarkStart w:id="6128" w:name="_Toc186030734"/>
        <w:bookmarkStart w:id="6129" w:name="_Toc186031940"/>
        <w:bookmarkStart w:id="6130" w:name="_Toc186033146"/>
        <w:bookmarkStart w:id="6131" w:name="_Toc186045644"/>
        <w:bookmarkStart w:id="6132" w:name="_Toc186456404"/>
        <w:bookmarkStart w:id="6133" w:name="_Toc186470049"/>
        <w:bookmarkStart w:id="6134" w:name="_Toc18664456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del>
    </w:p>
    <w:p w14:paraId="4AC3E49E" w14:textId="5D86837D" w:rsidR="00D3249C" w:rsidRPr="004424B1" w:rsidDel="0054793D" w:rsidRDefault="00D3249C" w:rsidP="0043015A">
      <w:pPr>
        <w:pStyle w:val="Heading3"/>
        <w:spacing w:before="480"/>
        <w:rPr>
          <w:del w:id="6135" w:author="Quinten Van Woerkom" w:date="2024-12-17T15:21:00Z" w16du:dateUtc="2024-12-17T14:21:00Z"/>
          <w:lang w:val="en-GB"/>
        </w:rPr>
      </w:pPr>
      <w:bookmarkStart w:id="6136" w:name="_Toc140093780"/>
      <w:del w:id="6137" w:author="Quinten Van Woerkom" w:date="2024-12-17T15:21:00Z" w16du:dateUtc="2024-12-17T14:21:00Z">
        <w:r w:rsidRPr="004424B1" w:rsidDel="0054793D">
          <w:rPr>
            <w:lang w:val="en-GB"/>
          </w:rPr>
          <w:delText>Planning Event</w:delText>
        </w:r>
        <w:bookmarkStart w:id="6138" w:name="_Toc185348920"/>
        <w:bookmarkStart w:id="6139" w:name="_Toc185428028"/>
        <w:bookmarkStart w:id="6140" w:name="_Toc185497669"/>
        <w:bookmarkStart w:id="6141" w:name="_Toc185498869"/>
        <w:bookmarkStart w:id="6142" w:name="_Toc185500069"/>
        <w:bookmarkStart w:id="6143" w:name="_Toc185501270"/>
        <w:bookmarkStart w:id="6144" w:name="_Toc185502475"/>
        <w:bookmarkStart w:id="6145" w:name="_Toc186030735"/>
        <w:bookmarkStart w:id="6146" w:name="_Toc186031941"/>
        <w:bookmarkStart w:id="6147" w:name="_Toc186033147"/>
        <w:bookmarkStart w:id="6148" w:name="_Toc186045645"/>
        <w:bookmarkStart w:id="6149" w:name="_Toc186456405"/>
        <w:bookmarkStart w:id="6150" w:name="_Toc186470050"/>
        <w:bookmarkStart w:id="6151" w:name="_Toc186644561"/>
        <w:bookmarkEnd w:id="6136"/>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del>
    </w:p>
    <w:p w14:paraId="2E879228" w14:textId="522A2915" w:rsidR="00E97EE2" w:rsidRPr="004424B1" w:rsidDel="0054793D" w:rsidRDefault="00E97EE2" w:rsidP="00E97EE2">
      <w:pPr>
        <w:rPr>
          <w:del w:id="6152" w:author="Quinten Van Woerkom" w:date="2024-12-17T15:21:00Z" w16du:dateUtc="2024-12-17T14:21:00Z"/>
          <w:lang w:val="en-GB"/>
        </w:rPr>
      </w:pPr>
      <w:del w:id="6153" w:author="Quinten Van Woerkom" w:date="2024-12-17T15:21:00Z" w16du:dateUtc="2024-12-17T14:21:00Z">
        <w:r w:rsidRPr="004424B1" w:rsidDel="0054793D">
          <w:rPr>
            <w:lang w:val="en-GB"/>
          </w:rPr>
          <w:delText xml:space="preserve">A </w:delText>
        </w:r>
        <w:r w:rsidR="00D133F6" w:rsidRPr="004424B1" w:rsidDel="0054793D">
          <w:rPr>
            <w:rStyle w:val="Term"/>
            <w:lang w:val="en-GB"/>
          </w:rPr>
          <w:delText>p</w:delText>
        </w:r>
        <w:r w:rsidRPr="004424B1" w:rsidDel="0054793D">
          <w:rPr>
            <w:rStyle w:val="Term"/>
            <w:lang w:val="en-GB"/>
          </w:rPr>
          <w:delText>lanning</w:delText>
        </w:r>
        <w:r w:rsidR="00D133F6" w:rsidRPr="004424B1" w:rsidDel="0054793D">
          <w:rPr>
            <w:rStyle w:val="Term"/>
            <w:lang w:val="en-GB"/>
          </w:rPr>
          <w:delText xml:space="preserve"> ev</w:delText>
        </w:r>
        <w:r w:rsidRPr="004424B1" w:rsidDel="0054793D">
          <w:rPr>
            <w:rStyle w:val="Term"/>
            <w:lang w:val="en-GB"/>
          </w:rPr>
          <w:delText>ent</w:delText>
        </w:r>
        <w:r w:rsidRPr="004424B1" w:rsidDel="0054793D">
          <w:rPr>
            <w:lang w:val="en-GB"/>
          </w:rPr>
          <w:delText xml:space="preserve"> marks when a condition is being met</w:delText>
        </w:r>
        <w:r w:rsidR="00915774" w:rsidRPr="004424B1" w:rsidDel="0054793D">
          <w:rPr>
            <w:lang w:val="en-GB"/>
          </w:rPr>
          <w:delText>, expressed in terms of time or position.</w:delText>
        </w:r>
        <w:r w:rsidRPr="004424B1" w:rsidDel="0054793D">
          <w:rPr>
            <w:lang w:val="en-GB"/>
          </w:rPr>
          <w:delText xml:space="preserve">  They may be used to represent predicted or planned events, such as predicted orbital events or </w:delText>
        </w:r>
        <w:r w:rsidRPr="004424B1" w:rsidDel="0054793D">
          <w:rPr>
            <w:lang w:val="en-GB"/>
          </w:rPr>
          <w:lastRenderedPageBreak/>
          <w:delText xml:space="preserve">planned periods of contact with a spacecraft, that are </w:delText>
        </w:r>
        <w:r w:rsidR="00D308B1" w:rsidRPr="004424B1" w:rsidDel="0054793D">
          <w:rPr>
            <w:lang w:val="en-GB"/>
          </w:rPr>
          <w:delText xml:space="preserve">typically </w:delText>
        </w:r>
        <w:r w:rsidRPr="004424B1" w:rsidDel="0054793D">
          <w:rPr>
            <w:lang w:val="en-GB"/>
          </w:rPr>
          <w:delText>received as an input by the mission planning function</w:delText>
        </w:r>
        <w:r w:rsidR="00D308B1" w:rsidRPr="004424B1" w:rsidDel="0054793D">
          <w:rPr>
            <w:lang w:val="en-GB"/>
          </w:rPr>
          <w:delText>, from an external function, such as</w:delText>
        </w:r>
        <w:r w:rsidR="00D133F6" w:rsidRPr="004424B1" w:rsidDel="0054793D">
          <w:rPr>
            <w:lang w:val="en-GB"/>
          </w:rPr>
          <w:delText xml:space="preserve"> na</w:delText>
        </w:r>
        <w:r w:rsidR="00C93DD5" w:rsidRPr="004424B1" w:rsidDel="0054793D">
          <w:rPr>
            <w:lang w:val="en-GB"/>
          </w:rPr>
          <w:delText>vigation.</w:delText>
        </w:r>
        <w:bookmarkStart w:id="6154" w:name="_Toc185348921"/>
        <w:bookmarkStart w:id="6155" w:name="_Toc185428029"/>
        <w:bookmarkStart w:id="6156" w:name="_Toc185497670"/>
        <w:bookmarkStart w:id="6157" w:name="_Toc185498870"/>
        <w:bookmarkStart w:id="6158" w:name="_Toc185500070"/>
        <w:bookmarkStart w:id="6159" w:name="_Toc185501271"/>
        <w:bookmarkStart w:id="6160" w:name="_Toc185502476"/>
        <w:bookmarkStart w:id="6161" w:name="_Toc186030736"/>
        <w:bookmarkStart w:id="6162" w:name="_Toc186031942"/>
        <w:bookmarkStart w:id="6163" w:name="_Toc186033148"/>
        <w:bookmarkStart w:id="6164" w:name="_Toc186045646"/>
        <w:bookmarkStart w:id="6165" w:name="_Toc186456406"/>
        <w:bookmarkStart w:id="6166" w:name="_Toc186470051"/>
        <w:bookmarkStart w:id="6167" w:name="_Toc186644562"/>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del>
    </w:p>
    <w:p w14:paraId="6BDF1FBD" w14:textId="491A1513" w:rsidR="00E97EE2" w:rsidRPr="004424B1" w:rsidDel="0054793D" w:rsidRDefault="00E97EE2" w:rsidP="00E97EE2">
      <w:pPr>
        <w:rPr>
          <w:del w:id="6168" w:author="Quinten Van Woerkom" w:date="2024-12-17T15:21:00Z" w16du:dateUtc="2024-12-17T14:21:00Z"/>
          <w:lang w:val="en-GB"/>
        </w:rPr>
      </w:pPr>
      <w:del w:id="6169" w:author="Quinten Van Woerkom" w:date="2024-12-17T15:21:00Z" w16du:dateUtc="2024-12-17T14:21:00Z">
        <w:r w:rsidRPr="004424B1" w:rsidDel="0054793D">
          <w:rPr>
            <w:lang w:val="en-GB"/>
          </w:rPr>
          <w:delText>Planning</w:delText>
        </w:r>
        <w:r w:rsidR="00D133F6" w:rsidRPr="004424B1" w:rsidDel="0054793D">
          <w:rPr>
            <w:lang w:val="en-GB"/>
          </w:rPr>
          <w:delText xml:space="preserve"> ev</w:delText>
        </w:r>
        <w:r w:rsidRPr="004424B1" w:rsidDel="0054793D">
          <w:rPr>
            <w:lang w:val="en-GB"/>
          </w:rPr>
          <w:delText>ents may be grouped hierarchically to represent a compound event, such as the start and end of a satellite pass over a ground station (AOS/LOS), or a satellite passing through eclipse (penumbra entry, umbra entry, umbra exit, penumbra exit).  A</w:delText>
        </w:r>
        <w:r w:rsidR="00D133F6" w:rsidRPr="004424B1" w:rsidDel="0054793D">
          <w:rPr>
            <w:lang w:val="en-GB"/>
          </w:rPr>
          <w:delText xml:space="preserve"> pl</w:delText>
        </w:r>
        <w:r w:rsidRPr="004424B1" w:rsidDel="0054793D">
          <w:rPr>
            <w:lang w:val="en-GB"/>
          </w:rPr>
          <w:delText>anning</w:delText>
        </w:r>
        <w:r w:rsidR="00D133F6" w:rsidRPr="004424B1" w:rsidDel="0054793D">
          <w:rPr>
            <w:lang w:val="en-GB"/>
          </w:rPr>
          <w:delText xml:space="preserve"> ev</w:delText>
        </w:r>
        <w:r w:rsidRPr="004424B1" w:rsidDel="0054793D">
          <w:rPr>
            <w:lang w:val="en-GB"/>
          </w:rPr>
          <w:delText xml:space="preserve">ent may define </w:delText>
        </w:r>
        <w:r w:rsidRPr="004424B1" w:rsidDel="0054793D">
          <w:rPr>
            <w:rStyle w:val="Term"/>
            <w:lang w:val="en-GB"/>
          </w:rPr>
          <w:delText>arguments</w:delText>
        </w:r>
        <w:r w:rsidRPr="004424B1" w:rsidDel="0054793D">
          <w:rPr>
            <w:lang w:val="en-GB"/>
          </w:rPr>
          <w:delText xml:space="preserve"> (parameters) to convey additional information relevant to the planning process.</w:delText>
        </w:r>
        <w:bookmarkStart w:id="6170" w:name="_Toc185348922"/>
        <w:bookmarkStart w:id="6171" w:name="_Toc185428030"/>
        <w:bookmarkStart w:id="6172" w:name="_Toc185497671"/>
        <w:bookmarkStart w:id="6173" w:name="_Toc185498871"/>
        <w:bookmarkStart w:id="6174" w:name="_Toc185500071"/>
        <w:bookmarkStart w:id="6175" w:name="_Toc185501272"/>
        <w:bookmarkStart w:id="6176" w:name="_Toc185502477"/>
        <w:bookmarkStart w:id="6177" w:name="_Toc186030737"/>
        <w:bookmarkStart w:id="6178" w:name="_Toc186031943"/>
        <w:bookmarkStart w:id="6179" w:name="_Toc186033149"/>
        <w:bookmarkStart w:id="6180" w:name="_Toc186045647"/>
        <w:bookmarkStart w:id="6181" w:name="_Toc186456407"/>
        <w:bookmarkStart w:id="6182" w:name="_Toc186470052"/>
        <w:bookmarkStart w:id="6183" w:name="_Toc186644563"/>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del>
    </w:p>
    <w:p w14:paraId="35B9C9A6" w14:textId="7D942AE5" w:rsidR="003B1B8D" w:rsidRPr="004424B1" w:rsidDel="0054793D" w:rsidRDefault="00E97EE2" w:rsidP="00E97EE2">
      <w:pPr>
        <w:rPr>
          <w:del w:id="6184" w:author="Quinten Van Woerkom" w:date="2024-12-17T15:21:00Z" w16du:dateUtc="2024-12-17T14:21:00Z"/>
          <w:lang w:val="en-GB"/>
        </w:rPr>
      </w:pPr>
      <w:del w:id="6185" w:author="Quinten Van Woerkom" w:date="2024-12-17T15:21:00Z" w16du:dateUtc="2024-12-17T14:21:00Z">
        <w:r w:rsidRPr="004424B1" w:rsidDel="0054793D">
          <w:rPr>
            <w:rStyle w:val="Term"/>
            <w:lang w:val="en-GB"/>
          </w:rPr>
          <w:delText xml:space="preserve">Planning activities </w:delText>
        </w:r>
        <w:r w:rsidRPr="004424B1" w:rsidDel="0054793D">
          <w:rPr>
            <w:lang w:val="en-GB"/>
          </w:rPr>
          <w:delText>may be linked to a</w:delText>
        </w:r>
        <w:r w:rsidR="0039270E" w:rsidRPr="004424B1" w:rsidDel="0054793D">
          <w:rPr>
            <w:lang w:val="en-GB"/>
          </w:rPr>
          <w:delText xml:space="preserve"> related planning event</w:delText>
        </w:r>
        <w:r w:rsidR="00BA0784" w:rsidRPr="004424B1" w:rsidDel="0054793D">
          <w:rPr>
            <w:lang w:val="en-GB"/>
          </w:rPr>
          <w:delText xml:space="preserve">.  The start or end of the planning activity can be relative to the planning event, and the </w:delText>
        </w:r>
        <w:r w:rsidR="00BA0784" w:rsidRPr="004424B1" w:rsidDel="0054793D">
          <w:rPr>
            <w:rStyle w:val="Term"/>
            <w:lang w:val="en-GB"/>
          </w:rPr>
          <w:delText xml:space="preserve">arguments </w:delText>
        </w:r>
        <w:r w:rsidR="00BA0784" w:rsidRPr="004424B1" w:rsidDel="0054793D">
          <w:rPr>
            <w:lang w:val="en-GB"/>
          </w:rPr>
          <w:delText>of the event can be flowed down to the planning activity.</w:delText>
        </w:r>
        <w:r w:rsidR="004340F3" w:rsidRPr="004424B1" w:rsidDel="0054793D">
          <w:rPr>
            <w:lang w:val="en-GB"/>
          </w:rPr>
          <w:delText xml:space="preserve">  </w:delText>
        </w:r>
        <w:r w:rsidR="004340F3" w:rsidRPr="004424B1" w:rsidDel="0054793D">
          <w:rPr>
            <w:rStyle w:val="Term"/>
            <w:lang w:val="en-GB"/>
          </w:rPr>
          <w:delText>Planning requests</w:delText>
        </w:r>
        <w:r w:rsidR="004340F3" w:rsidRPr="004424B1" w:rsidDel="0054793D">
          <w:rPr>
            <w:lang w:val="en-GB"/>
          </w:rPr>
          <w:delText xml:space="preserve"> may </w:delText>
        </w:r>
        <w:r w:rsidR="00D308B1" w:rsidRPr="004424B1" w:rsidDel="0054793D">
          <w:rPr>
            <w:lang w:val="en-GB"/>
          </w:rPr>
          <w:delText>also reference planning events, associating them with requested planning activities.</w:delText>
        </w:r>
        <w:bookmarkStart w:id="6186" w:name="_Toc185348923"/>
        <w:bookmarkStart w:id="6187" w:name="_Toc185428031"/>
        <w:bookmarkStart w:id="6188" w:name="_Toc185497672"/>
        <w:bookmarkStart w:id="6189" w:name="_Toc185498872"/>
        <w:bookmarkStart w:id="6190" w:name="_Toc185500072"/>
        <w:bookmarkStart w:id="6191" w:name="_Toc185501273"/>
        <w:bookmarkStart w:id="6192" w:name="_Toc185502478"/>
        <w:bookmarkStart w:id="6193" w:name="_Toc186030738"/>
        <w:bookmarkStart w:id="6194" w:name="_Toc186031944"/>
        <w:bookmarkStart w:id="6195" w:name="_Toc186033150"/>
        <w:bookmarkStart w:id="6196" w:name="_Toc186045648"/>
        <w:bookmarkStart w:id="6197" w:name="_Toc186456408"/>
        <w:bookmarkStart w:id="6198" w:name="_Toc186470053"/>
        <w:bookmarkStart w:id="6199" w:name="_Toc186644564"/>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del>
    </w:p>
    <w:p w14:paraId="7A58D94C" w14:textId="574B3FF2" w:rsidR="00C93DD5" w:rsidRPr="004424B1" w:rsidDel="0054793D" w:rsidRDefault="00BA0784" w:rsidP="00E97EE2">
      <w:pPr>
        <w:rPr>
          <w:del w:id="6200" w:author="Quinten Van Woerkom" w:date="2024-12-17T15:21:00Z" w16du:dateUtc="2024-12-17T14:21:00Z"/>
          <w:lang w:val="en-GB"/>
        </w:rPr>
      </w:pPr>
      <w:del w:id="6201" w:author="Quinten Van Woerkom" w:date="2024-12-17T15:21:00Z" w16du:dateUtc="2024-12-17T14:21:00Z">
        <w:r w:rsidRPr="004424B1" w:rsidDel="0054793D">
          <w:rPr>
            <w:lang w:val="en-GB"/>
          </w:rPr>
          <w:delText>Planning</w:delText>
        </w:r>
        <w:r w:rsidR="00D133F6" w:rsidRPr="004424B1" w:rsidDel="0054793D">
          <w:rPr>
            <w:lang w:val="en-GB"/>
          </w:rPr>
          <w:delText xml:space="preserve"> ev</w:delText>
        </w:r>
        <w:r w:rsidRPr="004424B1" w:rsidDel="0054793D">
          <w:rPr>
            <w:lang w:val="en-GB"/>
          </w:rPr>
          <w:delText xml:space="preserve">ents may be classified as </w:delText>
        </w:r>
        <w:r w:rsidRPr="004424B1" w:rsidDel="0054793D">
          <w:rPr>
            <w:rStyle w:val="Term"/>
            <w:lang w:val="en-GB"/>
          </w:rPr>
          <w:delText>predicted events</w:delText>
        </w:r>
        <w:r w:rsidRPr="004424B1" w:rsidDel="0054793D">
          <w:rPr>
            <w:lang w:val="en-GB"/>
          </w:rPr>
          <w:delText xml:space="preserve"> or </w:delText>
        </w:r>
        <w:r w:rsidRPr="004424B1" w:rsidDel="0054793D">
          <w:rPr>
            <w:rStyle w:val="Term"/>
            <w:lang w:val="en-GB"/>
          </w:rPr>
          <w:delText>potential events</w:delText>
        </w:r>
        <w:r w:rsidR="00C93DD5" w:rsidRPr="004424B1" w:rsidDel="0054793D">
          <w:rPr>
            <w:lang w:val="en-GB"/>
          </w:rPr>
          <w:delText>:</w:delText>
        </w:r>
        <w:bookmarkStart w:id="6202" w:name="_Toc185348924"/>
        <w:bookmarkStart w:id="6203" w:name="_Toc185428032"/>
        <w:bookmarkStart w:id="6204" w:name="_Toc185497673"/>
        <w:bookmarkStart w:id="6205" w:name="_Toc185498873"/>
        <w:bookmarkStart w:id="6206" w:name="_Toc185500073"/>
        <w:bookmarkStart w:id="6207" w:name="_Toc185501274"/>
        <w:bookmarkStart w:id="6208" w:name="_Toc185502479"/>
        <w:bookmarkStart w:id="6209" w:name="_Toc186030739"/>
        <w:bookmarkStart w:id="6210" w:name="_Toc186031945"/>
        <w:bookmarkStart w:id="6211" w:name="_Toc186033151"/>
        <w:bookmarkStart w:id="6212" w:name="_Toc186045649"/>
        <w:bookmarkStart w:id="6213" w:name="_Toc186456409"/>
        <w:bookmarkStart w:id="6214" w:name="_Toc186470054"/>
        <w:bookmarkStart w:id="6215" w:name="_Toc186644565"/>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del>
    </w:p>
    <w:p w14:paraId="1DAC182D" w14:textId="607F06A2" w:rsidR="00C93DD5" w:rsidRPr="004424B1" w:rsidDel="0054793D" w:rsidRDefault="00BA0784" w:rsidP="003A4612">
      <w:pPr>
        <w:pStyle w:val="List"/>
        <w:numPr>
          <w:ilvl w:val="0"/>
          <w:numId w:val="11"/>
        </w:numPr>
        <w:tabs>
          <w:tab w:val="clear" w:pos="360"/>
          <w:tab w:val="left" w:pos="720"/>
        </w:tabs>
        <w:ind w:left="720"/>
        <w:rPr>
          <w:del w:id="6216" w:author="Quinten Van Woerkom" w:date="2024-12-17T15:21:00Z" w16du:dateUtc="2024-12-17T14:21:00Z"/>
        </w:rPr>
      </w:pPr>
      <w:del w:id="6217" w:author="Quinten Van Woerkom" w:date="2024-12-17T15:21:00Z" w16du:dateUtc="2024-12-17T14:21:00Z">
        <w:r w:rsidRPr="004424B1" w:rsidDel="0054793D">
          <w:delText>Predicted events are those that are expected to occur at a particular time</w:delText>
        </w:r>
        <w:r w:rsidR="004340F3" w:rsidRPr="004424B1" w:rsidDel="0054793D">
          <w:delText xml:space="preserve"> or position</w:delText>
        </w:r>
        <w:r w:rsidR="00D308B1" w:rsidRPr="004424B1" w:rsidDel="0054793D">
          <w:delText xml:space="preserve"> that is known at the time of planning and can be contained within a </w:delText>
        </w:r>
        <w:r w:rsidR="00D308B1" w:rsidRPr="004424B1" w:rsidDel="0054793D">
          <w:rPr>
            <w:rStyle w:val="Term"/>
          </w:rPr>
          <w:delText>plan</w:delText>
        </w:r>
        <w:r w:rsidR="00D308B1" w:rsidRPr="004424B1" w:rsidDel="0054793D">
          <w:delText xml:space="preserve">.  </w:delText>
        </w:r>
        <w:r w:rsidR="00282AE2" w:rsidRPr="004424B1" w:rsidDel="0054793D">
          <w:delText>Uncertainty in the timing of predicted events may be refined closer to their time of occurrence.  This can either be handled by re-planning, or by updating the events within an executing plan.</w:delText>
        </w:r>
        <w:bookmarkStart w:id="6218" w:name="_Toc185348925"/>
        <w:bookmarkStart w:id="6219" w:name="_Toc185428033"/>
        <w:bookmarkStart w:id="6220" w:name="_Toc185497674"/>
        <w:bookmarkStart w:id="6221" w:name="_Toc185498874"/>
        <w:bookmarkStart w:id="6222" w:name="_Toc185500074"/>
        <w:bookmarkStart w:id="6223" w:name="_Toc185501275"/>
        <w:bookmarkStart w:id="6224" w:name="_Toc185502480"/>
        <w:bookmarkStart w:id="6225" w:name="_Toc186030740"/>
        <w:bookmarkStart w:id="6226" w:name="_Toc186031946"/>
        <w:bookmarkStart w:id="6227" w:name="_Toc186033152"/>
        <w:bookmarkStart w:id="6228" w:name="_Toc186045650"/>
        <w:bookmarkStart w:id="6229" w:name="_Toc186456410"/>
        <w:bookmarkStart w:id="6230" w:name="_Toc186470055"/>
        <w:bookmarkStart w:id="6231" w:name="_Toc186644566"/>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del>
    </w:p>
    <w:p w14:paraId="73DA63AC" w14:textId="0A741208" w:rsidR="00BA0784" w:rsidRPr="004424B1" w:rsidDel="0054793D" w:rsidRDefault="00D308B1" w:rsidP="003A4612">
      <w:pPr>
        <w:pStyle w:val="List"/>
        <w:numPr>
          <w:ilvl w:val="0"/>
          <w:numId w:val="11"/>
        </w:numPr>
        <w:tabs>
          <w:tab w:val="clear" w:pos="360"/>
          <w:tab w:val="left" w:pos="720"/>
        </w:tabs>
        <w:ind w:left="720"/>
        <w:rPr>
          <w:del w:id="6232" w:author="Quinten Van Woerkom" w:date="2024-12-17T15:21:00Z" w16du:dateUtc="2024-12-17T14:21:00Z"/>
        </w:rPr>
      </w:pPr>
      <w:del w:id="6233" w:author="Quinten Van Woerkom" w:date="2024-12-17T15:21:00Z" w16du:dateUtc="2024-12-17T14:21:00Z">
        <w:r w:rsidRPr="004424B1" w:rsidDel="0054793D">
          <w:delText>Potential events are not predictable, but may still have a defined response within a plan</w:delText>
        </w:r>
        <w:r w:rsidR="00282AE2" w:rsidRPr="004424B1" w:rsidDel="0054793D">
          <w:delText>:  virtual observatory Target Of Opportunity (</w:delText>
        </w:r>
        <w:r w:rsidR="00282AE2" w:rsidRPr="004424B1" w:rsidDel="0054793D">
          <w:rPr>
            <w:rStyle w:val="Acronym"/>
          </w:rPr>
          <w:delText>TOO</w:delText>
        </w:r>
        <w:r w:rsidR="00282AE2" w:rsidRPr="004424B1" w:rsidDel="0054793D">
          <w:delText>) events are an example.  Such events can be inserted into an executing plan.</w:delText>
        </w:r>
        <w:bookmarkStart w:id="6234" w:name="_Toc185348926"/>
        <w:bookmarkStart w:id="6235" w:name="_Toc185428034"/>
        <w:bookmarkStart w:id="6236" w:name="_Toc185497675"/>
        <w:bookmarkStart w:id="6237" w:name="_Toc185498875"/>
        <w:bookmarkStart w:id="6238" w:name="_Toc185500075"/>
        <w:bookmarkStart w:id="6239" w:name="_Toc185501276"/>
        <w:bookmarkStart w:id="6240" w:name="_Toc185502481"/>
        <w:bookmarkStart w:id="6241" w:name="_Toc186030741"/>
        <w:bookmarkStart w:id="6242" w:name="_Toc186031947"/>
        <w:bookmarkStart w:id="6243" w:name="_Toc186033153"/>
        <w:bookmarkStart w:id="6244" w:name="_Toc186045651"/>
        <w:bookmarkStart w:id="6245" w:name="_Toc186456411"/>
        <w:bookmarkStart w:id="6246" w:name="_Toc186470056"/>
        <w:bookmarkStart w:id="6247" w:name="_Toc186644567"/>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del>
    </w:p>
    <w:p w14:paraId="08BF6A3B" w14:textId="54FFE288" w:rsidR="00D3249C" w:rsidRPr="004424B1" w:rsidDel="0054793D" w:rsidRDefault="00D3249C" w:rsidP="0043015A">
      <w:pPr>
        <w:pStyle w:val="Heading3"/>
        <w:spacing w:before="480"/>
        <w:rPr>
          <w:del w:id="6248" w:author="Quinten Van Woerkom" w:date="2024-12-17T15:21:00Z" w16du:dateUtc="2024-12-17T14:21:00Z"/>
          <w:lang w:val="en-GB"/>
        </w:rPr>
      </w:pPr>
      <w:bookmarkStart w:id="6249" w:name="_Toc140093781"/>
      <w:del w:id="6250" w:author="Quinten Van Woerkom" w:date="2024-12-17T15:21:00Z" w16du:dateUtc="2024-12-17T14:21:00Z">
        <w:r w:rsidRPr="004424B1" w:rsidDel="0054793D">
          <w:rPr>
            <w:lang w:val="en-GB"/>
          </w:rPr>
          <w:delText>Planning Resource</w:delText>
        </w:r>
        <w:bookmarkStart w:id="6251" w:name="_Toc185348927"/>
        <w:bookmarkStart w:id="6252" w:name="_Toc185428035"/>
        <w:bookmarkStart w:id="6253" w:name="_Toc185497676"/>
        <w:bookmarkStart w:id="6254" w:name="_Toc185498876"/>
        <w:bookmarkStart w:id="6255" w:name="_Toc185500076"/>
        <w:bookmarkStart w:id="6256" w:name="_Toc185501277"/>
        <w:bookmarkStart w:id="6257" w:name="_Toc185502482"/>
        <w:bookmarkStart w:id="6258" w:name="_Toc186030742"/>
        <w:bookmarkStart w:id="6259" w:name="_Toc186031948"/>
        <w:bookmarkStart w:id="6260" w:name="_Toc186033154"/>
        <w:bookmarkStart w:id="6261" w:name="_Toc186045652"/>
        <w:bookmarkStart w:id="6262" w:name="_Toc186456412"/>
        <w:bookmarkStart w:id="6263" w:name="_Toc186470057"/>
        <w:bookmarkStart w:id="6264" w:name="_Toc186644568"/>
        <w:bookmarkEnd w:id="6249"/>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del>
    </w:p>
    <w:p w14:paraId="325AFE00" w14:textId="593970FC" w:rsidR="006D23D4" w:rsidRPr="004424B1" w:rsidDel="0054793D" w:rsidRDefault="006D23D4" w:rsidP="006D23D4">
      <w:pPr>
        <w:rPr>
          <w:del w:id="6265" w:author="Quinten Van Woerkom" w:date="2024-12-17T15:21:00Z" w16du:dateUtc="2024-12-17T14:21:00Z"/>
          <w:lang w:val="en-GB"/>
        </w:rPr>
      </w:pPr>
      <w:del w:id="6266" w:author="Quinten Van Woerkom" w:date="2024-12-17T15:21:00Z" w16du:dateUtc="2024-12-17T14:21:00Z">
        <w:r w:rsidRPr="004424B1" w:rsidDel="0054793D">
          <w:rPr>
            <w:lang w:val="en-GB"/>
          </w:rPr>
          <w:delText>A</w:delText>
        </w:r>
        <w:r w:rsidR="00D133F6" w:rsidRPr="004424B1" w:rsidDel="0054793D">
          <w:rPr>
            <w:lang w:val="en-GB"/>
          </w:rPr>
          <w:delText xml:space="preserve"> </w:delText>
        </w:r>
        <w:r w:rsidR="00D133F6" w:rsidRPr="004424B1" w:rsidDel="0054793D">
          <w:rPr>
            <w:rStyle w:val="Term"/>
            <w:lang w:val="en-GB"/>
          </w:rPr>
          <w:delText>pl</w:delText>
        </w:r>
        <w:r w:rsidRPr="004424B1" w:rsidDel="0054793D">
          <w:rPr>
            <w:rStyle w:val="Term"/>
            <w:lang w:val="en-GB"/>
          </w:rPr>
          <w:delText>anning</w:delText>
        </w:r>
        <w:r w:rsidR="00D133F6" w:rsidRPr="004424B1" w:rsidDel="0054793D">
          <w:rPr>
            <w:rStyle w:val="Term"/>
            <w:lang w:val="en-GB"/>
          </w:rPr>
          <w:delText xml:space="preserve"> re</w:delText>
        </w:r>
        <w:r w:rsidRPr="004424B1" w:rsidDel="0054793D">
          <w:rPr>
            <w:rStyle w:val="Term"/>
            <w:lang w:val="en-GB"/>
          </w:rPr>
          <w:delText>source</w:delText>
        </w:r>
        <w:r w:rsidRPr="004424B1" w:rsidDel="0054793D">
          <w:rPr>
            <w:lang w:val="en-GB"/>
          </w:rPr>
          <w:delText xml:space="preserve"> is an abstract status modelling the state of the system being planned.  It may be necessary to model some aspects of system state in order to:</w:delText>
        </w:r>
        <w:bookmarkStart w:id="6267" w:name="_Toc185348928"/>
        <w:bookmarkStart w:id="6268" w:name="_Toc185428036"/>
        <w:bookmarkStart w:id="6269" w:name="_Toc185497677"/>
        <w:bookmarkStart w:id="6270" w:name="_Toc185498877"/>
        <w:bookmarkStart w:id="6271" w:name="_Toc185500077"/>
        <w:bookmarkStart w:id="6272" w:name="_Toc185501278"/>
        <w:bookmarkStart w:id="6273" w:name="_Toc185502483"/>
        <w:bookmarkStart w:id="6274" w:name="_Toc186030743"/>
        <w:bookmarkStart w:id="6275" w:name="_Toc186031949"/>
        <w:bookmarkStart w:id="6276" w:name="_Toc186033155"/>
        <w:bookmarkStart w:id="6277" w:name="_Toc186045653"/>
        <w:bookmarkStart w:id="6278" w:name="_Toc186456413"/>
        <w:bookmarkStart w:id="6279" w:name="_Toc186470058"/>
        <w:bookmarkStart w:id="6280" w:name="_Toc186644569"/>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del>
    </w:p>
    <w:p w14:paraId="67CF120D" w14:textId="6122451C" w:rsidR="006D23D4" w:rsidRPr="004424B1" w:rsidDel="0054793D" w:rsidRDefault="006D23D4" w:rsidP="003A4612">
      <w:pPr>
        <w:pStyle w:val="List"/>
        <w:numPr>
          <w:ilvl w:val="0"/>
          <w:numId w:val="12"/>
        </w:numPr>
        <w:tabs>
          <w:tab w:val="clear" w:pos="360"/>
          <w:tab w:val="left" w:pos="720"/>
        </w:tabs>
        <w:ind w:left="720"/>
        <w:rPr>
          <w:del w:id="6281" w:author="Quinten Van Woerkom" w:date="2024-12-17T15:21:00Z" w16du:dateUtc="2024-12-17T14:21:00Z"/>
        </w:rPr>
      </w:pPr>
      <w:del w:id="6282" w:author="Quinten Van Woerkom" w:date="2024-12-17T15:21:00Z" w16du:dateUtc="2024-12-17T14:21:00Z">
        <w:r w:rsidRPr="004424B1" w:rsidDel="0054793D">
          <w:delText>trigger the execution of a</w:delText>
        </w:r>
        <w:r w:rsidR="00D133F6" w:rsidRPr="004424B1" w:rsidDel="0054793D">
          <w:delText xml:space="preserve"> pl</w:delText>
        </w:r>
        <w:r w:rsidRPr="004424B1" w:rsidDel="0054793D">
          <w:delText>anning</w:delText>
        </w:r>
        <w:r w:rsidR="00D133F6" w:rsidRPr="004424B1" w:rsidDel="0054793D">
          <w:delText xml:space="preserve"> ac</w:delText>
        </w:r>
        <w:r w:rsidRPr="004424B1" w:rsidDel="0054793D">
          <w:delText>tivity;</w:delText>
        </w:r>
        <w:bookmarkStart w:id="6283" w:name="_Toc185348929"/>
        <w:bookmarkStart w:id="6284" w:name="_Toc185428037"/>
        <w:bookmarkStart w:id="6285" w:name="_Toc185497678"/>
        <w:bookmarkStart w:id="6286" w:name="_Toc185498878"/>
        <w:bookmarkStart w:id="6287" w:name="_Toc185500078"/>
        <w:bookmarkStart w:id="6288" w:name="_Toc185501279"/>
        <w:bookmarkStart w:id="6289" w:name="_Toc185502484"/>
        <w:bookmarkStart w:id="6290" w:name="_Toc186030744"/>
        <w:bookmarkStart w:id="6291" w:name="_Toc186031950"/>
        <w:bookmarkStart w:id="6292" w:name="_Toc186033156"/>
        <w:bookmarkStart w:id="6293" w:name="_Toc186045654"/>
        <w:bookmarkStart w:id="6294" w:name="_Toc186456414"/>
        <w:bookmarkStart w:id="6295" w:name="_Toc186470059"/>
        <w:bookmarkStart w:id="6296" w:name="_Toc186644570"/>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del>
    </w:p>
    <w:p w14:paraId="0DF46494" w14:textId="4ECB0E1A" w:rsidR="006D23D4" w:rsidRPr="004424B1" w:rsidDel="0054793D" w:rsidRDefault="006D23D4" w:rsidP="003A4612">
      <w:pPr>
        <w:pStyle w:val="List"/>
        <w:numPr>
          <w:ilvl w:val="0"/>
          <w:numId w:val="12"/>
        </w:numPr>
        <w:tabs>
          <w:tab w:val="clear" w:pos="360"/>
          <w:tab w:val="left" w:pos="720"/>
        </w:tabs>
        <w:ind w:left="720"/>
        <w:rPr>
          <w:del w:id="6297" w:author="Quinten Van Woerkom" w:date="2024-12-17T15:21:00Z" w16du:dateUtc="2024-12-17T14:21:00Z"/>
        </w:rPr>
      </w:pPr>
      <w:del w:id="6298" w:author="Quinten Van Woerkom" w:date="2024-12-17T15:21:00Z" w16du:dateUtc="2024-12-17T14:21:00Z">
        <w:r w:rsidRPr="004424B1" w:rsidDel="0054793D">
          <w:delText>constrain the execution of a</w:delText>
        </w:r>
        <w:r w:rsidR="00D133F6" w:rsidRPr="004424B1" w:rsidDel="0054793D">
          <w:delText xml:space="preserve"> pl</w:delText>
        </w:r>
        <w:r w:rsidRPr="004424B1" w:rsidDel="0054793D">
          <w:delText>anning</w:delText>
        </w:r>
        <w:r w:rsidR="00D133F6" w:rsidRPr="004424B1" w:rsidDel="0054793D">
          <w:delText xml:space="preserve"> ac</w:delText>
        </w:r>
        <w:r w:rsidRPr="004424B1" w:rsidDel="0054793D">
          <w:delText>tivity</w:delText>
        </w:r>
        <w:r w:rsidR="00704DDD" w:rsidRPr="004424B1" w:rsidDel="0054793D">
          <w:delText>;</w:delText>
        </w:r>
        <w:bookmarkStart w:id="6299" w:name="_Toc185348930"/>
        <w:bookmarkStart w:id="6300" w:name="_Toc185428038"/>
        <w:bookmarkStart w:id="6301" w:name="_Toc185497679"/>
        <w:bookmarkStart w:id="6302" w:name="_Toc185498879"/>
        <w:bookmarkStart w:id="6303" w:name="_Toc185500079"/>
        <w:bookmarkStart w:id="6304" w:name="_Toc185501280"/>
        <w:bookmarkStart w:id="6305" w:name="_Toc185502485"/>
        <w:bookmarkStart w:id="6306" w:name="_Toc186030745"/>
        <w:bookmarkStart w:id="6307" w:name="_Toc186031951"/>
        <w:bookmarkStart w:id="6308" w:name="_Toc186033157"/>
        <w:bookmarkStart w:id="6309" w:name="_Toc186045655"/>
        <w:bookmarkStart w:id="6310" w:name="_Toc186456415"/>
        <w:bookmarkStart w:id="6311" w:name="_Toc186470060"/>
        <w:bookmarkStart w:id="6312" w:name="_Toc186644571"/>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del>
    </w:p>
    <w:p w14:paraId="73C32BCC" w14:textId="14891BCD" w:rsidR="006D23D4" w:rsidRPr="004424B1" w:rsidDel="0054793D" w:rsidRDefault="006D23D4" w:rsidP="003A4612">
      <w:pPr>
        <w:pStyle w:val="List"/>
        <w:numPr>
          <w:ilvl w:val="0"/>
          <w:numId w:val="12"/>
        </w:numPr>
        <w:tabs>
          <w:tab w:val="clear" w:pos="360"/>
          <w:tab w:val="left" w:pos="720"/>
        </w:tabs>
        <w:ind w:left="720"/>
        <w:rPr>
          <w:del w:id="6313" w:author="Quinten Van Woerkom" w:date="2024-12-17T15:21:00Z" w16du:dateUtc="2024-12-17T14:21:00Z"/>
        </w:rPr>
      </w:pPr>
      <w:del w:id="6314" w:author="Quinten Van Woerkom" w:date="2024-12-17T15:21:00Z" w16du:dateUtc="2024-12-17T14:21:00Z">
        <w:r w:rsidRPr="004424B1" w:rsidDel="0054793D">
          <w:delText>define the effect that the execution of a</w:delText>
        </w:r>
        <w:r w:rsidR="00D133F6" w:rsidRPr="004424B1" w:rsidDel="0054793D">
          <w:delText xml:space="preserve"> pl</w:delText>
        </w:r>
        <w:r w:rsidRPr="004424B1" w:rsidDel="0054793D">
          <w:delText>anning</w:delText>
        </w:r>
        <w:r w:rsidR="00D133F6" w:rsidRPr="004424B1" w:rsidDel="0054793D">
          <w:delText xml:space="preserve"> ac</w:delText>
        </w:r>
        <w:r w:rsidRPr="004424B1" w:rsidDel="0054793D">
          <w:delText>tivity has on the</w:delText>
        </w:r>
        <w:r w:rsidR="00D133F6" w:rsidRPr="004424B1" w:rsidDel="0054793D">
          <w:delText xml:space="preserve"> pl</w:delText>
        </w:r>
        <w:r w:rsidRPr="004424B1" w:rsidDel="0054793D">
          <w:delText>anning</w:delText>
        </w:r>
        <w:r w:rsidR="00D133F6" w:rsidRPr="004424B1" w:rsidDel="0054793D">
          <w:delText xml:space="preserve"> re</w:delText>
        </w:r>
        <w:r w:rsidRPr="004424B1" w:rsidDel="0054793D">
          <w:delText>source</w:delText>
        </w:r>
        <w:r w:rsidR="00704DDD" w:rsidRPr="004424B1" w:rsidDel="0054793D">
          <w:delText>.</w:delText>
        </w:r>
        <w:bookmarkStart w:id="6315" w:name="_Toc185348931"/>
        <w:bookmarkStart w:id="6316" w:name="_Toc185428039"/>
        <w:bookmarkStart w:id="6317" w:name="_Toc185497680"/>
        <w:bookmarkStart w:id="6318" w:name="_Toc185498880"/>
        <w:bookmarkStart w:id="6319" w:name="_Toc185500080"/>
        <w:bookmarkStart w:id="6320" w:name="_Toc185501281"/>
        <w:bookmarkStart w:id="6321" w:name="_Toc185502486"/>
        <w:bookmarkStart w:id="6322" w:name="_Toc186030746"/>
        <w:bookmarkStart w:id="6323" w:name="_Toc186031952"/>
        <w:bookmarkStart w:id="6324" w:name="_Toc186033158"/>
        <w:bookmarkStart w:id="6325" w:name="_Toc186045656"/>
        <w:bookmarkStart w:id="6326" w:name="_Toc186456416"/>
        <w:bookmarkStart w:id="6327" w:name="_Toc186470061"/>
        <w:bookmarkStart w:id="6328" w:name="_Toc186644572"/>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del>
    </w:p>
    <w:p w14:paraId="21742D7E" w14:textId="320139FF" w:rsidR="006D23D4" w:rsidRPr="004424B1" w:rsidDel="0054793D" w:rsidRDefault="006D23D4" w:rsidP="006D23D4">
      <w:pPr>
        <w:rPr>
          <w:del w:id="6329" w:author="Quinten Van Woerkom" w:date="2024-12-17T15:21:00Z" w16du:dateUtc="2024-12-17T14:21:00Z"/>
          <w:lang w:val="en-GB"/>
        </w:rPr>
      </w:pPr>
      <w:del w:id="6330" w:author="Quinten Van Woerkom" w:date="2024-12-17T15:21:00Z" w16du:dateUtc="2024-12-17T14:21:00Z">
        <w:r w:rsidRPr="004424B1" w:rsidDel="0054793D">
          <w:rPr>
            <w:lang w:val="en-GB"/>
          </w:rPr>
          <w:delText>A</w:delText>
        </w:r>
        <w:r w:rsidR="00D133F6" w:rsidRPr="004424B1" w:rsidDel="0054793D">
          <w:rPr>
            <w:lang w:val="en-GB"/>
          </w:rPr>
          <w:delText xml:space="preserve"> pl</w:delText>
        </w:r>
        <w:r w:rsidRPr="004424B1" w:rsidDel="0054793D">
          <w:rPr>
            <w:lang w:val="en-GB"/>
          </w:rPr>
          <w:delText>anning</w:delText>
        </w:r>
        <w:r w:rsidR="00D133F6" w:rsidRPr="004424B1" w:rsidDel="0054793D">
          <w:rPr>
            <w:lang w:val="en-GB"/>
          </w:rPr>
          <w:delText xml:space="preserve"> re</w:delText>
        </w:r>
        <w:r w:rsidRPr="004424B1" w:rsidDel="0054793D">
          <w:rPr>
            <w:lang w:val="en-GB"/>
          </w:rPr>
          <w:delText>source is in effect a value of defined type that can evolve over time.  A</w:delText>
        </w:r>
        <w:r w:rsidR="00D133F6" w:rsidRPr="004424B1" w:rsidDel="0054793D">
          <w:rPr>
            <w:lang w:val="en-GB"/>
          </w:rPr>
          <w:delText xml:space="preserve"> re</w:delText>
        </w:r>
        <w:r w:rsidRPr="004424B1" w:rsidDel="0054793D">
          <w:rPr>
            <w:lang w:val="en-GB"/>
          </w:rPr>
          <w:delText>source</w:delText>
        </w:r>
        <w:r w:rsidR="00D133F6" w:rsidRPr="004424B1" w:rsidDel="0054793D">
          <w:rPr>
            <w:lang w:val="en-GB"/>
          </w:rPr>
          <w:delText xml:space="preserve"> pr</w:delText>
        </w:r>
        <w:r w:rsidRPr="004424B1" w:rsidDel="0054793D">
          <w:rPr>
            <w:lang w:val="en-GB"/>
          </w:rPr>
          <w:delText>ofile can be used to capture and communicate that evolution over time in the context of a</w:delText>
        </w:r>
        <w:r w:rsidR="00D133F6" w:rsidRPr="004424B1" w:rsidDel="0054793D">
          <w:rPr>
            <w:lang w:val="en-GB"/>
          </w:rPr>
          <w:delText xml:space="preserve"> </w:delText>
        </w:r>
        <w:r w:rsidR="00D133F6" w:rsidRPr="004424B1" w:rsidDel="0054793D">
          <w:rPr>
            <w:rStyle w:val="Term"/>
            <w:lang w:val="en-GB"/>
          </w:rPr>
          <w:delText>pl</w:delText>
        </w:r>
        <w:r w:rsidRPr="004424B1" w:rsidDel="0054793D">
          <w:rPr>
            <w:rStyle w:val="Term"/>
            <w:lang w:val="en-GB"/>
          </w:rPr>
          <w:delText>an</w:delText>
        </w:r>
        <w:r w:rsidRPr="004424B1" w:rsidDel="0054793D">
          <w:rPr>
            <w:lang w:val="en-GB"/>
          </w:rPr>
          <w:delText>.</w:delText>
        </w:r>
        <w:bookmarkStart w:id="6331" w:name="_Toc185348932"/>
        <w:bookmarkStart w:id="6332" w:name="_Toc185428040"/>
        <w:bookmarkStart w:id="6333" w:name="_Toc185497681"/>
        <w:bookmarkStart w:id="6334" w:name="_Toc185498881"/>
        <w:bookmarkStart w:id="6335" w:name="_Toc185500081"/>
        <w:bookmarkStart w:id="6336" w:name="_Toc185501282"/>
        <w:bookmarkStart w:id="6337" w:name="_Toc185502487"/>
        <w:bookmarkStart w:id="6338" w:name="_Toc186030747"/>
        <w:bookmarkStart w:id="6339" w:name="_Toc186031953"/>
        <w:bookmarkStart w:id="6340" w:name="_Toc186033159"/>
        <w:bookmarkStart w:id="6341" w:name="_Toc186045657"/>
        <w:bookmarkStart w:id="6342" w:name="_Toc186456417"/>
        <w:bookmarkStart w:id="6343" w:name="_Toc186470062"/>
        <w:bookmarkStart w:id="6344" w:name="_Toc186644573"/>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del>
    </w:p>
    <w:p w14:paraId="01020256" w14:textId="1F4FA462" w:rsidR="006D23D4" w:rsidRPr="004424B1" w:rsidDel="0054793D" w:rsidRDefault="006D23D4" w:rsidP="006D23D4">
      <w:pPr>
        <w:rPr>
          <w:del w:id="6345" w:author="Quinten Van Woerkom" w:date="2024-12-17T15:21:00Z" w16du:dateUtc="2024-12-17T14:21:00Z"/>
          <w:lang w:val="en-GB"/>
        </w:rPr>
      </w:pPr>
      <w:del w:id="6346" w:author="Quinten Van Woerkom" w:date="2024-12-17T15:21:00Z" w16du:dateUtc="2024-12-17T14:21:00Z">
        <w:r w:rsidRPr="004424B1" w:rsidDel="0054793D">
          <w:rPr>
            <w:lang w:val="en-GB"/>
          </w:rPr>
          <w:delText>If an event or constraint on a</w:delText>
        </w:r>
        <w:r w:rsidR="00D133F6" w:rsidRPr="004424B1" w:rsidDel="0054793D">
          <w:rPr>
            <w:lang w:val="en-GB"/>
          </w:rPr>
          <w:delText xml:space="preserve"> pl</w:delText>
        </w:r>
        <w:r w:rsidRPr="004424B1" w:rsidDel="0054793D">
          <w:rPr>
            <w:lang w:val="en-GB"/>
          </w:rPr>
          <w:delText>anning</w:delText>
        </w:r>
        <w:r w:rsidR="00D133F6" w:rsidRPr="004424B1" w:rsidDel="0054793D">
          <w:rPr>
            <w:lang w:val="en-GB"/>
          </w:rPr>
          <w:delText xml:space="preserve"> ac</w:delText>
        </w:r>
        <w:r w:rsidRPr="004424B1" w:rsidDel="0054793D">
          <w:rPr>
            <w:lang w:val="en-GB"/>
          </w:rPr>
          <w:delText>tivity needs to be expressed in terms of the state of the system (rather than just time or position) then this corresponds to the state of</w:delText>
        </w:r>
        <w:r w:rsidR="00D133F6" w:rsidRPr="004424B1" w:rsidDel="0054793D">
          <w:rPr>
            <w:lang w:val="en-GB"/>
          </w:rPr>
          <w:delText xml:space="preserve"> pl</w:delText>
        </w:r>
        <w:r w:rsidRPr="004424B1" w:rsidDel="0054793D">
          <w:rPr>
            <w:lang w:val="en-GB"/>
          </w:rPr>
          <w:delText>anning</w:delText>
        </w:r>
        <w:r w:rsidR="00D133F6" w:rsidRPr="004424B1" w:rsidDel="0054793D">
          <w:rPr>
            <w:lang w:val="en-GB"/>
          </w:rPr>
          <w:delText xml:space="preserve"> re</w:delText>
        </w:r>
        <w:r w:rsidRPr="004424B1" w:rsidDel="0054793D">
          <w:rPr>
            <w:lang w:val="en-GB"/>
          </w:rPr>
          <w:delText>sources</w:delText>
        </w:r>
        <w:r w:rsidR="00B761A9" w:rsidRPr="004424B1" w:rsidDel="0054793D">
          <w:rPr>
            <w:lang w:val="en-GB"/>
          </w:rPr>
          <w:delText xml:space="preserve">.  </w:delText>
        </w:r>
        <w:r w:rsidRPr="004424B1" w:rsidDel="0054793D">
          <w:rPr>
            <w:lang w:val="en-GB"/>
          </w:rPr>
          <w:delText>This is considered not internal to the</w:delText>
        </w:r>
        <w:r w:rsidR="00D133F6" w:rsidRPr="004424B1" w:rsidDel="0054793D">
          <w:rPr>
            <w:lang w:val="en-GB"/>
          </w:rPr>
          <w:delText xml:space="preserve"> pl</w:delText>
        </w:r>
        <w:r w:rsidRPr="004424B1" w:rsidDel="0054793D">
          <w:rPr>
            <w:lang w:val="en-GB"/>
          </w:rPr>
          <w:delText>anning function, if it forms part of the</w:delText>
        </w:r>
        <w:r w:rsidR="00D133F6" w:rsidRPr="004424B1" w:rsidDel="0054793D">
          <w:rPr>
            <w:lang w:val="en-GB"/>
          </w:rPr>
          <w:delText xml:space="preserve"> </w:delText>
        </w:r>
        <w:r w:rsidR="00D133F6" w:rsidRPr="004424B1" w:rsidDel="0054793D">
          <w:rPr>
            <w:rStyle w:val="Term"/>
            <w:lang w:val="en-GB"/>
          </w:rPr>
          <w:delText>pl</w:delText>
        </w:r>
        <w:r w:rsidRPr="004424B1" w:rsidDel="0054793D">
          <w:rPr>
            <w:rStyle w:val="Term"/>
            <w:lang w:val="en-GB"/>
          </w:rPr>
          <w:delText>anning</w:delText>
        </w:r>
        <w:r w:rsidR="00D133F6" w:rsidRPr="004424B1" w:rsidDel="0054793D">
          <w:rPr>
            <w:rStyle w:val="Term"/>
            <w:lang w:val="en-GB"/>
          </w:rPr>
          <w:delText xml:space="preserve"> re</w:delText>
        </w:r>
        <w:r w:rsidRPr="004424B1" w:rsidDel="0054793D">
          <w:rPr>
            <w:rStyle w:val="Term"/>
            <w:lang w:val="en-GB"/>
          </w:rPr>
          <w:delText>quest</w:delText>
        </w:r>
        <w:r w:rsidRPr="004424B1" w:rsidDel="0054793D">
          <w:rPr>
            <w:lang w:val="en-GB"/>
          </w:rPr>
          <w:delText xml:space="preserve"> or</w:delText>
        </w:r>
        <w:r w:rsidR="00D133F6" w:rsidRPr="004424B1" w:rsidDel="0054793D">
          <w:rPr>
            <w:lang w:val="en-GB"/>
          </w:rPr>
          <w:delText xml:space="preserve"> </w:delText>
        </w:r>
        <w:r w:rsidR="00D133F6" w:rsidRPr="004424B1" w:rsidDel="0054793D">
          <w:rPr>
            <w:rStyle w:val="Term"/>
            <w:lang w:val="en-GB"/>
          </w:rPr>
          <w:delText>pl</w:delText>
        </w:r>
        <w:r w:rsidRPr="004424B1" w:rsidDel="0054793D">
          <w:rPr>
            <w:rStyle w:val="Term"/>
            <w:lang w:val="en-GB"/>
          </w:rPr>
          <w:delText>an</w:delText>
        </w:r>
        <w:r w:rsidRPr="004424B1" w:rsidDel="0054793D">
          <w:rPr>
            <w:lang w:val="en-GB"/>
          </w:rPr>
          <w:delText>.</w:delText>
        </w:r>
        <w:bookmarkStart w:id="6347" w:name="_Toc185348933"/>
        <w:bookmarkStart w:id="6348" w:name="_Toc185428041"/>
        <w:bookmarkStart w:id="6349" w:name="_Toc185497682"/>
        <w:bookmarkStart w:id="6350" w:name="_Toc185498882"/>
        <w:bookmarkStart w:id="6351" w:name="_Toc185500082"/>
        <w:bookmarkStart w:id="6352" w:name="_Toc185501283"/>
        <w:bookmarkStart w:id="6353" w:name="_Toc185502488"/>
        <w:bookmarkStart w:id="6354" w:name="_Toc186030748"/>
        <w:bookmarkStart w:id="6355" w:name="_Toc186031954"/>
        <w:bookmarkStart w:id="6356" w:name="_Toc186033160"/>
        <w:bookmarkStart w:id="6357" w:name="_Toc186045658"/>
        <w:bookmarkStart w:id="6358" w:name="_Toc186456418"/>
        <w:bookmarkStart w:id="6359" w:name="_Toc186470063"/>
        <w:bookmarkStart w:id="6360" w:name="_Toc186644574"/>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del>
    </w:p>
    <w:p w14:paraId="45203C43" w14:textId="7568B1D1" w:rsidR="006D23D4" w:rsidRPr="004424B1" w:rsidDel="0054793D" w:rsidRDefault="006D23D4" w:rsidP="006D23D4">
      <w:pPr>
        <w:rPr>
          <w:del w:id="6361" w:author="Quinten Van Woerkom" w:date="2024-12-17T15:21:00Z" w16du:dateUtc="2024-12-17T14:21:00Z"/>
          <w:lang w:val="en-GB"/>
        </w:rPr>
      </w:pPr>
      <w:del w:id="6362" w:author="Quinten Van Woerkom" w:date="2024-12-17T15:21:00Z" w16du:dateUtc="2024-12-17T14:21:00Z">
        <w:r w:rsidRPr="004424B1" w:rsidDel="0054793D">
          <w:rPr>
            <w:lang w:val="en-GB"/>
          </w:rPr>
          <w:delText>A</w:delText>
        </w:r>
        <w:r w:rsidR="00D133F6" w:rsidRPr="004424B1" w:rsidDel="0054793D">
          <w:rPr>
            <w:lang w:val="en-GB"/>
          </w:rPr>
          <w:delText xml:space="preserve"> pl</w:delText>
        </w:r>
        <w:r w:rsidRPr="004424B1" w:rsidDel="0054793D">
          <w:rPr>
            <w:lang w:val="en-GB"/>
          </w:rPr>
          <w:delText>anning</w:delText>
        </w:r>
        <w:r w:rsidR="00D133F6" w:rsidRPr="004424B1" w:rsidDel="0054793D">
          <w:rPr>
            <w:lang w:val="en-GB"/>
          </w:rPr>
          <w:delText xml:space="preserve"> re</w:delText>
        </w:r>
        <w:r w:rsidRPr="004424B1" w:rsidDel="0054793D">
          <w:rPr>
            <w:lang w:val="en-GB"/>
          </w:rPr>
          <w:delText>source could in principle be considered as information that is internal to the planning system.  However, some resources may be shared across multiple planning entities</w:delText>
        </w:r>
        <w:r w:rsidR="00B761A9" w:rsidRPr="004424B1" w:rsidDel="0054793D">
          <w:rPr>
            <w:lang w:val="en-GB"/>
          </w:rPr>
          <w:delText xml:space="preserve">.  </w:delText>
        </w:r>
        <w:r w:rsidRPr="004424B1" w:rsidDel="0054793D">
          <w:rPr>
            <w:lang w:val="en-GB"/>
          </w:rPr>
          <w:lastRenderedPageBreak/>
          <w:delText>As such, information regarding a resource may need to be communicated between entities, and therefore has to be referenced as part of a</w:delText>
        </w:r>
        <w:r w:rsidR="00D133F6" w:rsidRPr="004424B1" w:rsidDel="0054793D">
          <w:rPr>
            <w:lang w:val="en-GB"/>
          </w:rPr>
          <w:delText xml:space="preserve"> pl</w:delText>
        </w:r>
        <w:r w:rsidRPr="004424B1" w:rsidDel="0054793D">
          <w:rPr>
            <w:lang w:val="en-GB"/>
          </w:rPr>
          <w:delText>anning</w:delText>
        </w:r>
        <w:r w:rsidR="00D133F6" w:rsidRPr="004424B1" w:rsidDel="0054793D">
          <w:rPr>
            <w:lang w:val="en-GB"/>
          </w:rPr>
          <w:delText xml:space="preserve"> re</w:delText>
        </w:r>
        <w:r w:rsidRPr="004424B1" w:rsidDel="0054793D">
          <w:rPr>
            <w:lang w:val="en-GB"/>
          </w:rPr>
          <w:delText>quest or of the</w:delText>
        </w:r>
        <w:r w:rsidR="00D133F6" w:rsidRPr="004424B1" w:rsidDel="0054793D">
          <w:rPr>
            <w:lang w:val="en-GB"/>
          </w:rPr>
          <w:delText xml:space="preserve"> pl</w:delText>
        </w:r>
        <w:r w:rsidRPr="004424B1" w:rsidDel="0054793D">
          <w:rPr>
            <w:lang w:val="en-GB"/>
          </w:rPr>
          <w:delText>an, in terms of requested or consumed resources respectively</w:delText>
        </w:r>
        <w:r w:rsidR="00B761A9" w:rsidRPr="004424B1" w:rsidDel="0054793D">
          <w:rPr>
            <w:lang w:val="en-GB"/>
          </w:rPr>
          <w:delText xml:space="preserve">.  </w:delText>
        </w:r>
        <w:r w:rsidRPr="004424B1" w:rsidDel="0054793D">
          <w:rPr>
            <w:lang w:val="en-GB"/>
          </w:rPr>
          <w:delText>This may include the initialization or synchronization of</w:delText>
        </w:r>
        <w:r w:rsidR="00D133F6" w:rsidRPr="004424B1" w:rsidDel="0054793D">
          <w:rPr>
            <w:lang w:val="en-GB"/>
          </w:rPr>
          <w:delText xml:space="preserve"> pl</w:delText>
        </w:r>
        <w:r w:rsidRPr="004424B1" w:rsidDel="0054793D">
          <w:rPr>
            <w:lang w:val="en-GB"/>
          </w:rPr>
          <w:delText>anning</w:delText>
        </w:r>
        <w:r w:rsidR="00D133F6" w:rsidRPr="004424B1" w:rsidDel="0054793D">
          <w:rPr>
            <w:lang w:val="en-GB"/>
          </w:rPr>
          <w:delText xml:space="preserve"> re</w:delText>
        </w:r>
        <w:r w:rsidRPr="004424B1" w:rsidDel="0054793D">
          <w:rPr>
            <w:lang w:val="en-GB"/>
          </w:rPr>
          <w:delText>source values at specific points in the</w:delText>
        </w:r>
        <w:r w:rsidR="00D133F6" w:rsidRPr="004424B1" w:rsidDel="0054793D">
          <w:rPr>
            <w:lang w:val="en-GB"/>
          </w:rPr>
          <w:delText xml:space="preserve"> pl</w:delText>
        </w:r>
        <w:r w:rsidRPr="004424B1" w:rsidDel="0054793D">
          <w:rPr>
            <w:lang w:val="en-GB"/>
          </w:rPr>
          <w:delText>an.</w:delText>
        </w:r>
        <w:bookmarkStart w:id="6363" w:name="_Toc185348934"/>
        <w:bookmarkStart w:id="6364" w:name="_Toc185428042"/>
        <w:bookmarkStart w:id="6365" w:name="_Toc185497683"/>
        <w:bookmarkStart w:id="6366" w:name="_Toc185498883"/>
        <w:bookmarkStart w:id="6367" w:name="_Toc185500083"/>
        <w:bookmarkStart w:id="6368" w:name="_Toc185501284"/>
        <w:bookmarkStart w:id="6369" w:name="_Toc185502489"/>
        <w:bookmarkStart w:id="6370" w:name="_Toc186030749"/>
        <w:bookmarkStart w:id="6371" w:name="_Toc186031955"/>
        <w:bookmarkStart w:id="6372" w:name="_Toc186033161"/>
        <w:bookmarkStart w:id="6373" w:name="_Toc186045659"/>
        <w:bookmarkStart w:id="6374" w:name="_Toc186456419"/>
        <w:bookmarkStart w:id="6375" w:name="_Toc186470064"/>
        <w:bookmarkStart w:id="6376" w:name="_Toc186644575"/>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del>
    </w:p>
    <w:p w14:paraId="2FFCE4A8" w14:textId="4C1CFF62" w:rsidR="006D23D4" w:rsidRPr="004424B1" w:rsidDel="0054793D" w:rsidRDefault="006D23D4" w:rsidP="006D23D4">
      <w:pPr>
        <w:rPr>
          <w:del w:id="6377" w:author="Quinten Van Woerkom" w:date="2024-12-17T15:21:00Z" w16du:dateUtc="2024-12-17T14:21:00Z"/>
          <w:lang w:val="en-GB"/>
        </w:rPr>
      </w:pPr>
      <w:del w:id="6378" w:author="Quinten Van Woerkom" w:date="2024-12-17T15:21:00Z" w16du:dateUtc="2024-12-17T14:21:00Z">
        <w:r w:rsidRPr="004424B1" w:rsidDel="0054793D">
          <w:rPr>
            <w:lang w:val="en-GB"/>
          </w:rPr>
          <w:delText>Planning</w:delText>
        </w:r>
        <w:r w:rsidR="00D133F6" w:rsidRPr="004424B1" w:rsidDel="0054793D">
          <w:rPr>
            <w:lang w:val="en-GB"/>
          </w:rPr>
          <w:delText xml:space="preserve"> re</w:delText>
        </w:r>
        <w:r w:rsidRPr="004424B1" w:rsidDel="0054793D">
          <w:rPr>
            <w:lang w:val="en-GB"/>
          </w:rPr>
          <w:delText>sources are an optional element of the MPS</w:delText>
        </w:r>
        <w:r w:rsidR="00D133F6" w:rsidRPr="004424B1" w:rsidDel="0054793D">
          <w:rPr>
            <w:lang w:val="en-GB"/>
          </w:rPr>
          <w:delText xml:space="preserve"> in</w:delText>
        </w:r>
        <w:r w:rsidRPr="004424B1" w:rsidDel="0054793D">
          <w:rPr>
            <w:lang w:val="en-GB"/>
          </w:rPr>
          <w:delText>formation</w:delText>
        </w:r>
        <w:r w:rsidR="00D133F6" w:rsidRPr="004424B1" w:rsidDel="0054793D">
          <w:rPr>
            <w:lang w:val="en-GB"/>
          </w:rPr>
          <w:delText xml:space="preserve"> mo</w:delText>
        </w:r>
        <w:r w:rsidRPr="004424B1" w:rsidDel="0054793D">
          <w:rPr>
            <w:lang w:val="en-GB"/>
          </w:rPr>
          <w:delText>del.  There is no requirement for a compliant MPS system to support them.</w:delText>
        </w:r>
        <w:bookmarkStart w:id="6379" w:name="_Toc185348935"/>
        <w:bookmarkStart w:id="6380" w:name="_Toc185428043"/>
        <w:bookmarkStart w:id="6381" w:name="_Toc185497684"/>
        <w:bookmarkStart w:id="6382" w:name="_Toc185498884"/>
        <w:bookmarkStart w:id="6383" w:name="_Toc185500084"/>
        <w:bookmarkStart w:id="6384" w:name="_Toc185501285"/>
        <w:bookmarkStart w:id="6385" w:name="_Toc185502490"/>
        <w:bookmarkStart w:id="6386" w:name="_Toc186030750"/>
        <w:bookmarkStart w:id="6387" w:name="_Toc186031956"/>
        <w:bookmarkStart w:id="6388" w:name="_Toc186033162"/>
        <w:bookmarkStart w:id="6389" w:name="_Toc186045660"/>
        <w:bookmarkStart w:id="6390" w:name="_Toc186456420"/>
        <w:bookmarkStart w:id="6391" w:name="_Toc186470065"/>
        <w:bookmarkStart w:id="6392" w:name="_Toc186644576"/>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del>
    </w:p>
    <w:p w14:paraId="13DCD40E" w14:textId="78252994" w:rsidR="00360663" w:rsidRPr="004424B1" w:rsidDel="0054793D" w:rsidRDefault="00360663" w:rsidP="0043015A">
      <w:pPr>
        <w:pStyle w:val="Heading2"/>
        <w:spacing w:before="480"/>
        <w:rPr>
          <w:del w:id="6393" w:author="Quinten Van Woerkom" w:date="2024-12-17T15:21:00Z" w16du:dateUtc="2024-12-17T14:21:00Z"/>
          <w:lang w:val="en-GB"/>
        </w:rPr>
      </w:pPr>
      <w:bookmarkStart w:id="6394" w:name="_Ref66950972"/>
      <w:bookmarkStart w:id="6395" w:name="_Toc140093782"/>
      <w:bookmarkStart w:id="6396" w:name="_Toc161745096"/>
      <w:del w:id="6397" w:author="Quinten Van Woerkom" w:date="2024-12-17T15:21:00Z" w16du:dateUtc="2024-12-17T14:21:00Z">
        <w:r w:rsidRPr="004424B1" w:rsidDel="0054793D">
          <w:rPr>
            <w:lang w:val="en-GB"/>
          </w:rPr>
          <w:delText>MPS Services Overview</w:delText>
        </w:r>
        <w:bookmarkStart w:id="6398" w:name="_Toc185348936"/>
        <w:bookmarkStart w:id="6399" w:name="_Toc185428044"/>
        <w:bookmarkStart w:id="6400" w:name="_Toc185497685"/>
        <w:bookmarkStart w:id="6401" w:name="_Toc185498885"/>
        <w:bookmarkStart w:id="6402" w:name="_Toc185500085"/>
        <w:bookmarkStart w:id="6403" w:name="_Toc185501286"/>
        <w:bookmarkStart w:id="6404" w:name="_Toc185502491"/>
        <w:bookmarkStart w:id="6405" w:name="_Toc186030751"/>
        <w:bookmarkStart w:id="6406" w:name="_Toc186031957"/>
        <w:bookmarkStart w:id="6407" w:name="_Toc186033163"/>
        <w:bookmarkStart w:id="6408" w:name="_Toc186045661"/>
        <w:bookmarkStart w:id="6409" w:name="_Toc186456421"/>
        <w:bookmarkStart w:id="6410" w:name="_Toc186470066"/>
        <w:bookmarkStart w:id="6411" w:name="_Toc186644577"/>
        <w:bookmarkEnd w:id="6394"/>
        <w:bookmarkEnd w:id="6395"/>
        <w:bookmarkEnd w:id="6396"/>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del>
    </w:p>
    <w:p w14:paraId="19BFE5F5" w14:textId="0B9DBFE5" w:rsidR="00240614" w:rsidRPr="004424B1" w:rsidDel="0054793D" w:rsidRDefault="00240614" w:rsidP="0043015A">
      <w:pPr>
        <w:pStyle w:val="Heading3"/>
        <w:rPr>
          <w:del w:id="6412" w:author="Quinten Van Woerkom" w:date="2024-12-17T15:21:00Z" w16du:dateUtc="2024-12-17T14:21:00Z"/>
          <w:lang w:val="en-GB"/>
        </w:rPr>
      </w:pPr>
      <w:bookmarkStart w:id="6413" w:name="_Toc140093783"/>
      <w:del w:id="6414" w:author="Quinten Van Woerkom" w:date="2024-12-17T15:21:00Z" w16du:dateUtc="2024-12-17T14:21:00Z">
        <w:r w:rsidRPr="004424B1" w:rsidDel="0054793D">
          <w:rPr>
            <w:lang w:val="en-GB"/>
          </w:rPr>
          <w:delText>General</w:delText>
        </w:r>
        <w:bookmarkStart w:id="6415" w:name="_Toc185348937"/>
        <w:bookmarkStart w:id="6416" w:name="_Toc185428045"/>
        <w:bookmarkStart w:id="6417" w:name="_Toc185497686"/>
        <w:bookmarkStart w:id="6418" w:name="_Toc185498886"/>
        <w:bookmarkStart w:id="6419" w:name="_Toc185500086"/>
        <w:bookmarkStart w:id="6420" w:name="_Toc185501287"/>
        <w:bookmarkStart w:id="6421" w:name="_Toc185502492"/>
        <w:bookmarkStart w:id="6422" w:name="_Toc186030752"/>
        <w:bookmarkStart w:id="6423" w:name="_Toc186031958"/>
        <w:bookmarkStart w:id="6424" w:name="_Toc186033164"/>
        <w:bookmarkStart w:id="6425" w:name="_Toc186045662"/>
        <w:bookmarkStart w:id="6426" w:name="_Toc186456422"/>
        <w:bookmarkStart w:id="6427" w:name="_Toc186470067"/>
        <w:bookmarkStart w:id="6428" w:name="_Toc186644578"/>
        <w:bookmarkEnd w:id="6413"/>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del>
    </w:p>
    <w:p w14:paraId="71E5A10F" w14:textId="4C3181AA" w:rsidR="003517C5" w:rsidRPr="004424B1" w:rsidDel="0054793D" w:rsidRDefault="003517C5" w:rsidP="003517C5">
      <w:pPr>
        <w:rPr>
          <w:del w:id="6429" w:author="Quinten Van Woerkom" w:date="2024-12-17T15:21:00Z" w16du:dateUtc="2024-12-17T14:21:00Z"/>
          <w:lang w:val="en-GB"/>
        </w:rPr>
      </w:pPr>
      <w:del w:id="6430" w:author="Quinten Van Woerkom" w:date="2024-12-17T15:21:00Z" w16du:dateUtc="2024-12-17T14:21:00Z">
        <w:r w:rsidRPr="004424B1" w:rsidDel="0054793D">
          <w:rPr>
            <w:lang w:val="en-GB"/>
          </w:rPr>
          <w:delText>This document specifies standards for the following MPS</w:delText>
        </w:r>
        <w:r w:rsidR="00D133F6" w:rsidRPr="004424B1" w:rsidDel="0054793D">
          <w:rPr>
            <w:lang w:val="en-GB"/>
          </w:rPr>
          <w:delText xml:space="preserve"> se</w:delText>
        </w:r>
        <w:r w:rsidRPr="004424B1" w:rsidDel="0054793D">
          <w:rPr>
            <w:lang w:val="en-GB"/>
          </w:rPr>
          <w:delText>rvices, which are introduced in the following subsections:</w:delText>
        </w:r>
        <w:bookmarkStart w:id="6431" w:name="_Toc185348938"/>
        <w:bookmarkStart w:id="6432" w:name="_Toc185428046"/>
        <w:bookmarkStart w:id="6433" w:name="_Toc185497687"/>
        <w:bookmarkStart w:id="6434" w:name="_Toc185498887"/>
        <w:bookmarkStart w:id="6435" w:name="_Toc185500087"/>
        <w:bookmarkStart w:id="6436" w:name="_Toc185501288"/>
        <w:bookmarkStart w:id="6437" w:name="_Toc185502493"/>
        <w:bookmarkStart w:id="6438" w:name="_Toc186030753"/>
        <w:bookmarkStart w:id="6439" w:name="_Toc186031959"/>
        <w:bookmarkStart w:id="6440" w:name="_Toc186033165"/>
        <w:bookmarkStart w:id="6441" w:name="_Toc186045663"/>
        <w:bookmarkStart w:id="6442" w:name="_Toc186456423"/>
        <w:bookmarkStart w:id="6443" w:name="_Toc186470068"/>
        <w:bookmarkStart w:id="6444" w:name="_Toc186644579"/>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del>
    </w:p>
    <w:p w14:paraId="1160B5B9" w14:textId="6707A640" w:rsidR="003517C5" w:rsidRPr="004424B1" w:rsidDel="0054793D" w:rsidRDefault="003517C5" w:rsidP="003A4612">
      <w:pPr>
        <w:pStyle w:val="List"/>
        <w:numPr>
          <w:ilvl w:val="0"/>
          <w:numId w:val="13"/>
        </w:numPr>
        <w:tabs>
          <w:tab w:val="clear" w:pos="360"/>
          <w:tab w:val="left" w:pos="720"/>
        </w:tabs>
        <w:ind w:left="720"/>
        <w:rPr>
          <w:del w:id="6445" w:author="Quinten Van Woerkom" w:date="2024-12-17T15:21:00Z" w16du:dateUtc="2024-12-17T14:21:00Z"/>
        </w:rPr>
      </w:pPr>
      <w:del w:id="6446" w:author="Quinten Van Woerkom" w:date="2024-12-17T15:21:00Z" w16du:dateUtc="2024-12-17T14:21:00Z">
        <w:r w:rsidRPr="004424B1" w:rsidDel="0054793D">
          <w:delText xml:space="preserve">Planning Request Service </w:delText>
        </w:r>
        <w:r w:rsidR="00C81298" w:rsidRPr="004424B1" w:rsidDel="0054793D">
          <w:delText>(</w:delText>
        </w:r>
        <w:r w:rsidRPr="004424B1" w:rsidDel="0054793D">
          <w:rPr>
            <w:rStyle w:val="Acronym"/>
          </w:rPr>
          <w:delText>PRS</w:delText>
        </w:r>
        <w:r w:rsidR="00C81298" w:rsidRPr="004424B1" w:rsidDel="0054793D">
          <w:delText>)</w:delText>
        </w:r>
        <w:r w:rsidR="00704DDD" w:rsidRPr="004424B1" w:rsidDel="0054793D">
          <w:delText>;</w:delText>
        </w:r>
        <w:bookmarkStart w:id="6447" w:name="_Toc185348939"/>
        <w:bookmarkStart w:id="6448" w:name="_Toc185428047"/>
        <w:bookmarkStart w:id="6449" w:name="_Toc185497688"/>
        <w:bookmarkStart w:id="6450" w:name="_Toc185498888"/>
        <w:bookmarkStart w:id="6451" w:name="_Toc185500088"/>
        <w:bookmarkStart w:id="6452" w:name="_Toc185501289"/>
        <w:bookmarkStart w:id="6453" w:name="_Toc185502494"/>
        <w:bookmarkStart w:id="6454" w:name="_Toc186030754"/>
        <w:bookmarkStart w:id="6455" w:name="_Toc186031960"/>
        <w:bookmarkStart w:id="6456" w:name="_Toc186033166"/>
        <w:bookmarkStart w:id="6457" w:name="_Toc186045664"/>
        <w:bookmarkStart w:id="6458" w:name="_Toc186456424"/>
        <w:bookmarkStart w:id="6459" w:name="_Toc186470069"/>
        <w:bookmarkStart w:id="6460" w:name="_Toc186644580"/>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del>
    </w:p>
    <w:p w14:paraId="4628406A" w14:textId="06F39DF5" w:rsidR="003517C5" w:rsidRPr="004424B1" w:rsidDel="0054793D" w:rsidRDefault="003517C5" w:rsidP="003A4612">
      <w:pPr>
        <w:pStyle w:val="List"/>
        <w:numPr>
          <w:ilvl w:val="0"/>
          <w:numId w:val="13"/>
        </w:numPr>
        <w:tabs>
          <w:tab w:val="clear" w:pos="360"/>
          <w:tab w:val="left" w:pos="720"/>
        </w:tabs>
        <w:ind w:left="720"/>
        <w:rPr>
          <w:del w:id="6461" w:author="Quinten Van Woerkom" w:date="2024-12-17T15:21:00Z" w16du:dateUtc="2024-12-17T14:21:00Z"/>
        </w:rPr>
      </w:pPr>
      <w:del w:id="6462" w:author="Quinten Van Woerkom" w:date="2024-12-17T15:21:00Z" w16du:dateUtc="2024-12-17T14:21:00Z">
        <w:r w:rsidRPr="004424B1" w:rsidDel="0054793D">
          <w:delText xml:space="preserve">Plan Distribution Service </w:delText>
        </w:r>
        <w:r w:rsidR="00C81298" w:rsidRPr="004424B1" w:rsidDel="0054793D">
          <w:delText>(</w:delText>
        </w:r>
        <w:r w:rsidRPr="004424B1" w:rsidDel="0054793D">
          <w:rPr>
            <w:rStyle w:val="Acronym"/>
          </w:rPr>
          <w:delText>PDS</w:delText>
        </w:r>
        <w:r w:rsidR="00C81298" w:rsidRPr="004424B1" w:rsidDel="0054793D">
          <w:delText>)</w:delText>
        </w:r>
        <w:r w:rsidR="00704DDD" w:rsidRPr="004424B1" w:rsidDel="0054793D">
          <w:delText>;</w:delText>
        </w:r>
        <w:bookmarkStart w:id="6463" w:name="_Toc185348940"/>
        <w:bookmarkStart w:id="6464" w:name="_Toc185428048"/>
        <w:bookmarkStart w:id="6465" w:name="_Toc185497689"/>
        <w:bookmarkStart w:id="6466" w:name="_Toc185498889"/>
        <w:bookmarkStart w:id="6467" w:name="_Toc185500089"/>
        <w:bookmarkStart w:id="6468" w:name="_Toc185501290"/>
        <w:bookmarkStart w:id="6469" w:name="_Toc185502495"/>
        <w:bookmarkStart w:id="6470" w:name="_Toc186030755"/>
        <w:bookmarkStart w:id="6471" w:name="_Toc186031961"/>
        <w:bookmarkStart w:id="6472" w:name="_Toc186033167"/>
        <w:bookmarkStart w:id="6473" w:name="_Toc186045665"/>
        <w:bookmarkStart w:id="6474" w:name="_Toc186456425"/>
        <w:bookmarkStart w:id="6475" w:name="_Toc186470070"/>
        <w:bookmarkStart w:id="6476" w:name="_Toc186644581"/>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del>
    </w:p>
    <w:p w14:paraId="113C03EB" w14:textId="5467CEB5" w:rsidR="003517C5" w:rsidRPr="004424B1" w:rsidDel="0054793D" w:rsidRDefault="003517C5" w:rsidP="003A4612">
      <w:pPr>
        <w:pStyle w:val="List"/>
        <w:numPr>
          <w:ilvl w:val="0"/>
          <w:numId w:val="13"/>
        </w:numPr>
        <w:tabs>
          <w:tab w:val="clear" w:pos="360"/>
          <w:tab w:val="left" w:pos="720"/>
        </w:tabs>
        <w:ind w:left="720"/>
        <w:rPr>
          <w:del w:id="6477" w:author="Quinten Van Woerkom" w:date="2024-12-17T15:21:00Z" w16du:dateUtc="2024-12-17T14:21:00Z"/>
        </w:rPr>
      </w:pPr>
      <w:del w:id="6478" w:author="Quinten Van Woerkom" w:date="2024-12-17T15:21:00Z" w16du:dateUtc="2024-12-17T14:21:00Z">
        <w:r w:rsidRPr="004424B1" w:rsidDel="0054793D">
          <w:delText xml:space="preserve">Plan Execution Control Service </w:delText>
        </w:r>
        <w:r w:rsidR="00C81298" w:rsidRPr="004424B1" w:rsidDel="0054793D">
          <w:delText>(</w:delText>
        </w:r>
        <w:r w:rsidRPr="004424B1" w:rsidDel="0054793D">
          <w:rPr>
            <w:rStyle w:val="Acronym"/>
          </w:rPr>
          <w:delText>PECS</w:delText>
        </w:r>
        <w:r w:rsidR="00C81298" w:rsidRPr="004424B1" w:rsidDel="0054793D">
          <w:delText>)</w:delText>
        </w:r>
        <w:r w:rsidR="00704DDD" w:rsidRPr="004424B1" w:rsidDel="0054793D">
          <w:delText>;</w:delText>
        </w:r>
        <w:bookmarkStart w:id="6479" w:name="_Toc185348941"/>
        <w:bookmarkStart w:id="6480" w:name="_Toc185428049"/>
        <w:bookmarkStart w:id="6481" w:name="_Toc185497690"/>
        <w:bookmarkStart w:id="6482" w:name="_Toc185498890"/>
        <w:bookmarkStart w:id="6483" w:name="_Toc185500090"/>
        <w:bookmarkStart w:id="6484" w:name="_Toc185501291"/>
        <w:bookmarkStart w:id="6485" w:name="_Toc185502496"/>
        <w:bookmarkStart w:id="6486" w:name="_Toc186030756"/>
        <w:bookmarkStart w:id="6487" w:name="_Toc186031962"/>
        <w:bookmarkStart w:id="6488" w:name="_Toc186033168"/>
        <w:bookmarkStart w:id="6489" w:name="_Toc186045666"/>
        <w:bookmarkStart w:id="6490" w:name="_Toc186456426"/>
        <w:bookmarkStart w:id="6491" w:name="_Toc186470071"/>
        <w:bookmarkStart w:id="6492" w:name="_Toc186644582"/>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del>
    </w:p>
    <w:p w14:paraId="466F06F1" w14:textId="328AD503" w:rsidR="003517C5" w:rsidRPr="004424B1" w:rsidDel="0054793D" w:rsidRDefault="003517C5" w:rsidP="003A4612">
      <w:pPr>
        <w:pStyle w:val="List"/>
        <w:numPr>
          <w:ilvl w:val="0"/>
          <w:numId w:val="13"/>
        </w:numPr>
        <w:tabs>
          <w:tab w:val="clear" w:pos="360"/>
          <w:tab w:val="left" w:pos="720"/>
        </w:tabs>
        <w:ind w:left="720"/>
        <w:rPr>
          <w:del w:id="6493" w:author="Quinten Van Woerkom" w:date="2024-12-17T15:21:00Z" w16du:dateUtc="2024-12-17T14:21:00Z"/>
        </w:rPr>
      </w:pPr>
      <w:del w:id="6494" w:author="Quinten Van Woerkom" w:date="2024-12-17T15:21:00Z" w16du:dateUtc="2024-12-17T14:21:00Z">
        <w:r w:rsidRPr="004424B1" w:rsidDel="0054793D">
          <w:delText xml:space="preserve">Plan Information Management Service </w:delText>
        </w:r>
        <w:r w:rsidR="00C81298" w:rsidRPr="004424B1" w:rsidDel="0054793D">
          <w:delText>(</w:delText>
        </w:r>
        <w:r w:rsidRPr="004424B1" w:rsidDel="0054793D">
          <w:rPr>
            <w:rStyle w:val="Acronym"/>
          </w:rPr>
          <w:delText>PIMS</w:delText>
        </w:r>
        <w:r w:rsidR="00C81298" w:rsidRPr="004424B1" w:rsidDel="0054793D">
          <w:delText>)</w:delText>
        </w:r>
        <w:r w:rsidR="00704DDD" w:rsidRPr="004424B1" w:rsidDel="0054793D">
          <w:delText>;</w:delText>
        </w:r>
        <w:bookmarkStart w:id="6495" w:name="_Toc185348942"/>
        <w:bookmarkStart w:id="6496" w:name="_Toc185428050"/>
        <w:bookmarkStart w:id="6497" w:name="_Toc185497691"/>
        <w:bookmarkStart w:id="6498" w:name="_Toc185498891"/>
        <w:bookmarkStart w:id="6499" w:name="_Toc185500091"/>
        <w:bookmarkStart w:id="6500" w:name="_Toc185501292"/>
        <w:bookmarkStart w:id="6501" w:name="_Toc185502497"/>
        <w:bookmarkStart w:id="6502" w:name="_Toc186030757"/>
        <w:bookmarkStart w:id="6503" w:name="_Toc186031963"/>
        <w:bookmarkStart w:id="6504" w:name="_Toc186033169"/>
        <w:bookmarkStart w:id="6505" w:name="_Toc186045667"/>
        <w:bookmarkStart w:id="6506" w:name="_Toc186456427"/>
        <w:bookmarkStart w:id="6507" w:name="_Toc186470072"/>
        <w:bookmarkStart w:id="6508" w:name="_Toc186644583"/>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del>
    </w:p>
    <w:p w14:paraId="2C6A2AB6" w14:textId="28B36EEE" w:rsidR="003517C5" w:rsidRPr="004424B1" w:rsidDel="0054793D" w:rsidRDefault="003517C5" w:rsidP="003A4612">
      <w:pPr>
        <w:pStyle w:val="List"/>
        <w:numPr>
          <w:ilvl w:val="0"/>
          <w:numId w:val="13"/>
        </w:numPr>
        <w:tabs>
          <w:tab w:val="clear" w:pos="360"/>
          <w:tab w:val="left" w:pos="720"/>
        </w:tabs>
        <w:ind w:left="720"/>
        <w:rPr>
          <w:del w:id="6509" w:author="Quinten Van Woerkom" w:date="2024-12-17T15:21:00Z" w16du:dateUtc="2024-12-17T14:21:00Z"/>
        </w:rPr>
      </w:pPr>
      <w:del w:id="6510" w:author="Quinten Van Woerkom" w:date="2024-12-17T15:21:00Z" w16du:dateUtc="2024-12-17T14:21:00Z">
        <w:r w:rsidRPr="004424B1" w:rsidDel="0054793D">
          <w:delText xml:space="preserve">Plan Edit Service </w:delText>
        </w:r>
        <w:r w:rsidR="00C81298" w:rsidRPr="004424B1" w:rsidDel="0054793D">
          <w:delText>(</w:delText>
        </w:r>
        <w:r w:rsidRPr="004424B1" w:rsidDel="0054793D">
          <w:rPr>
            <w:rStyle w:val="Acronym"/>
          </w:rPr>
          <w:delText>PES</w:delText>
        </w:r>
        <w:r w:rsidR="00C81298" w:rsidRPr="004424B1" w:rsidDel="0054793D">
          <w:delText>)</w:delText>
        </w:r>
        <w:r w:rsidR="00704DDD" w:rsidRPr="004424B1" w:rsidDel="0054793D">
          <w:delText>.</w:delText>
        </w:r>
        <w:bookmarkStart w:id="6511" w:name="_Toc185348943"/>
        <w:bookmarkStart w:id="6512" w:name="_Toc185428051"/>
        <w:bookmarkStart w:id="6513" w:name="_Toc185497692"/>
        <w:bookmarkStart w:id="6514" w:name="_Toc185498892"/>
        <w:bookmarkStart w:id="6515" w:name="_Toc185500092"/>
        <w:bookmarkStart w:id="6516" w:name="_Toc185501293"/>
        <w:bookmarkStart w:id="6517" w:name="_Toc185502498"/>
        <w:bookmarkStart w:id="6518" w:name="_Toc186030758"/>
        <w:bookmarkStart w:id="6519" w:name="_Toc186031964"/>
        <w:bookmarkStart w:id="6520" w:name="_Toc186033170"/>
        <w:bookmarkStart w:id="6521" w:name="_Toc186045668"/>
        <w:bookmarkStart w:id="6522" w:name="_Toc186456428"/>
        <w:bookmarkStart w:id="6523" w:name="_Toc186470073"/>
        <w:bookmarkStart w:id="6524" w:name="_Toc186644584"/>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del>
    </w:p>
    <w:p w14:paraId="7FF555D0" w14:textId="0C2A2C8E" w:rsidR="003517C5" w:rsidRPr="004424B1" w:rsidDel="0054793D" w:rsidRDefault="003517C5" w:rsidP="003517C5">
      <w:pPr>
        <w:rPr>
          <w:del w:id="6525" w:author="Quinten Van Woerkom" w:date="2024-12-17T15:21:00Z" w16du:dateUtc="2024-12-17T14:21:00Z"/>
          <w:lang w:val="en-GB"/>
        </w:rPr>
      </w:pPr>
      <w:del w:id="6526" w:author="Quinten Van Woerkom" w:date="2024-12-17T15:21:00Z" w16du:dateUtc="2024-12-17T14:21:00Z">
        <w:r w:rsidRPr="004424B1" w:rsidDel="0054793D">
          <w:rPr>
            <w:lang w:val="en-GB"/>
          </w:rPr>
          <w:delText xml:space="preserve">A compliant MPS system may support </w:delText>
        </w:r>
        <w:r w:rsidR="00D53098" w:rsidRPr="004424B1" w:rsidDel="0054793D">
          <w:rPr>
            <w:lang w:val="en-GB"/>
          </w:rPr>
          <w:delText xml:space="preserve">only </w:delText>
        </w:r>
        <w:r w:rsidRPr="004424B1" w:rsidDel="0054793D">
          <w:rPr>
            <w:lang w:val="en-GB"/>
          </w:rPr>
          <w:delText>a subset of these services.</w:delText>
        </w:r>
        <w:r w:rsidR="00915774" w:rsidRPr="004424B1" w:rsidDel="0054793D">
          <w:rPr>
            <w:lang w:val="en-GB"/>
          </w:rPr>
          <w:delText xml:space="preserve">  None of the services </w:delText>
        </w:r>
        <w:r w:rsidR="007C01CE" w:rsidRPr="004424B1" w:rsidDel="0054793D">
          <w:rPr>
            <w:lang w:val="en-GB"/>
          </w:rPr>
          <w:delText>is</w:delText>
        </w:r>
        <w:r w:rsidR="00915774" w:rsidRPr="004424B1" w:rsidDel="0054793D">
          <w:rPr>
            <w:lang w:val="en-GB"/>
          </w:rPr>
          <w:delText xml:space="preserve"> mandatory</w:delText>
        </w:r>
        <w:r w:rsidR="007C01CE" w:rsidRPr="004424B1" w:rsidDel="0054793D">
          <w:rPr>
            <w:lang w:val="en-GB"/>
          </w:rPr>
          <w:delText>;</w:delText>
        </w:r>
        <w:r w:rsidR="00EB0D18" w:rsidRPr="004424B1" w:rsidDel="0054793D">
          <w:rPr>
            <w:lang w:val="en-GB"/>
          </w:rPr>
          <w:delText xml:space="preserve"> any subset can be supported.</w:delText>
        </w:r>
        <w:r w:rsidR="00915774" w:rsidRPr="004424B1" w:rsidDel="0054793D">
          <w:rPr>
            <w:lang w:val="en-GB"/>
          </w:rPr>
          <w:delText xml:space="preserve"> </w:delText>
        </w:r>
        <w:bookmarkStart w:id="6527" w:name="_Toc185348944"/>
        <w:bookmarkStart w:id="6528" w:name="_Toc185428052"/>
        <w:bookmarkStart w:id="6529" w:name="_Toc185497693"/>
        <w:bookmarkStart w:id="6530" w:name="_Toc185498893"/>
        <w:bookmarkStart w:id="6531" w:name="_Toc185500093"/>
        <w:bookmarkStart w:id="6532" w:name="_Toc185501294"/>
        <w:bookmarkStart w:id="6533" w:name="_Toc185502499"/>
        <w:bookmarkStart w:id="6534" w:name="_Toc186030759"/>
        <w:bookmarkStart w:id="6535" w:name="_Toc186031965"/>
        <w:bookmarkStart w:id="6536" w:name="_Toc186033171"/>
        <w:bookmarkStart w:id="6537" w:name="_Toc186045669"/>
        <w:bookmarkStart w:id="6538" w:name="_Toc186456429"/>
        <w:bookmarkStart w:id="6539" w:name="_Toc186470074"/>
        <w:bookmarkStart w:id="6540" w:name="_Toc186644585"/>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del>
    </w:p>
    <w:p w14:paraId="01EA1AA1" w14:textId="30897873" w:rsidR="003517C5" w:rsidRPr="004424B1" w:rsidDel="0054793D" w:rsidRDefault="003517C5" w:rsidP="003517C5">
      <w:pPr>
        <w:rPr>
          <w:del w:id="6541" w:author="Quinten Van Woerkom" w:date="2024-12-17T15:21:00Z" w16du:dateUtc="2024-12-17T14:21:00Z"/>
          <w:lang w:val="en-GB"/>
        </w:rPr>
      </w:pPr>
      <w:del w:id="6542" w:author="Quinten Van Woerkom" w:date="2024-12-17T15:21:00Z" w16du:dateUtc="2024-12-17T14:21:00Z">
        <w:r w:rsidRPr="004424B1" w:rsidDel="0054793D">
          <w:rPr>
            <w:lang w:val="en-GB"/>
          </w:rPr>
          <w:delText xml:space="preserve">Each service comprises a set of </w:delText>
        </w:r>
        <w:r w:rsidR="00BD63AF" w:rsidRPr="004424B1" w:rsidDel="0054793D">
          <w:rPr>
            <w:lang w:val="en-GB"/>
          </w:rPr>
          <w:delText>service operations that the service consumer can invoke on the service provider.  Service operations reference the MO</w:delText>
        </w:r>
        <w:r w:rsidR="00D133F6" w:rsidRPr="004424B1" w:rsidDel="0054793D">
          <w:rPr>
            <w:lang w:val="en-GB"/>
          </w:rPr>
          <w:delText xml:space="preserve"> ob</w:delText>
        </w:r>
        <w:r w:rsidR="00BD63AF" w:rsidRPr="004424B1" w:rsidDel="0054793D">
          <w:rPr>
            <w:lang w:val="en-GB"/>
          </w:rPr>
          <w:delText>jects defined in the MPS</w:delText>
        </w:r>
        <w:r w:rsidR="00D133F6" w:rsidRPr="004424B1" w:rsidDel="0054793D">
          <w:rPr>
            <w:lang w:val="en-GB"/>
          </w:rPr>
          <w:delText xml:space="preserve"> in</w:delText>
        </w:r>
        <w:r w:rsidR="00BD63AF" w:rsidRPr="004424B1" w:rsidDel="0054793D">
          <w:rPr>
            <w:lang w:val="en-GB"/>
          </w:rPr>
          <w:delText>formation</w:delText>
        </w:r>
        <w:r w:rsidR="00D133F6" w:rsidRPr="004424B1" w:rsidDel="0054793D">
          <w:rPr>
            <w:lang w:val="en-GB"/>
          </w:rPr>
          <w:delText xml:space="preserve"> mo</w:delText>
        </w:r>
        <w:r w:rsidR="00BD63AF" w:rsidRPr="004424B1" w:rsidDel="0054793D">
          <w:rPr>
            <w:lang w:val="en-GB"/>
          </w:rPr>
          <w:delText>del.  Each service operation follows one of the standard MO MAL interaction patterns that may comprise multiple messages flowing in both directions between service consumer and provider.  Where not fully defined within the MAL, the body of these messages forms part of the service specification and are defined in terms of MAL Attribute data types and/or data structures defined in the MPS</w:delText>
        </w:r>
        <w:r w:rsidR="00D133F6" w:rsidRPr="004424B1" w:rsidDel="0054793D">
          <w:rPr>
            <w:lang w:val="en-GB"/>
          </w:rPr>
          <w:delText xml:space="preserve"> in</w:delText>
        </w:r>
        <w:r w:rsidR="00BD63AF" w:rsidRPr="004424B1" w:rsidDel="0054793D">
          <w:rPr>
            <w:lang w:val="en-GB"/>
          </w:rPr>
          <w:delText>formation</w:delText>
        </w:r>
        <w:r w:rsidR="00D133F6" w:rsidRPr="004424B1" w:rsidDel="0054793D">
          <w:rPr>
            <w:lang w:val="en-GB"/>
          </w:rPr>
          <w:delText xml:space="preserve"> mo</w:delText>
        </w:r>
        <w:r w:rsidR="00BD63AF" w:rsidRPr="004424B1" w:rsidDel="0054793D">
          <w:rPr>
            <w:lang w:val="en-GB"/>
          </w:rPr>
          <w:delText>del.</w:delText>
        </w:r>
        <w:bookmarkStart w:id="6543" w:name="_Toc185348945"/>
        <w:bookmarkStart w:id="6544" w:name="_Toc185428053"/>
        <w:bookmarkStart w:id="6545" w:name="_Toc185497694"/>
        <w:bookmarkStart w:id="6546" w:name="_Toc185498894"/>
        <w:bookmarkStart w:id="6547" w:name="_Toc185500094"/>
        <w:bookmarkStart w:id="6548" w:name="_Toc185501295"/>
        <w:bookmarkStart w:id="6549" w:name="_Toc185502500"/>
        <w:bookmarkStart w:id="6550" w:name="_Toc186030760"/>
        <w:bookmarkStart w:id="6551" w:name="_Toc186031966"/>
        <w:bookmarkStart w:id="6552" w:name="_Toc186033172"/>
        <w:bookmarkStart w:id="6553" w:name="_Toc186045670"/>
        <w:bookmarkStart w:id="6554" w:name="_Toc186456430"/>
        <w:bookmarkStart w:id="6555" w:name="_Toc186470075"/>
        <w:bookmarkStart w:id="6556" w:name="_Toc186644586"/>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del>
    </w:p>
    <w:p w14:paraId="277D9765" w14:textId="3ED0A8B2" w:rsidR="00507DE3" w:rsidRPr="004424B1" w:rsidDel="00507DE3" w:rsidRDefault="009452F2" w:rsidP="00507DE3">
      <w:pPr>
        <w:rPr>
          <w:del w:id="6557" w:author="Quinten Van Woerkom" w:date="2024-11-27T16:42:00Z" w16du:dateUtc="2024-11-27T15:42:00Z"/>
          <w:lang w:val="en-GB"/>
        </w:rPr>
      </w:pPr>
      <w:del w:id="6558" w:author="Quinten Van Woerkom" w:date="2024-12-17T15:21:00Z" w16du:dateUtc="2024-12-17T14:21:00Z">
        <w:r w:rsidRPr="004424B1" w:rsidDel="0054793D">
          <w:rPr>
            <w:lang w:val="en-GB"/>
          </w:rPr>
          <w:delText>Service operations are grouped into capability sets.  A compliant MPS system may only support a subset of capability sets for each supported service.</w:delText>
        </w:r>
      </w:del>
      <w:bookmarkStart w:id="6559" w:name="_Toc184817169"/>
      <w:bookmarkStart w:id="6560" w:name="_Toc185335784"/>
      <w:bookmarkStart w:id="6561" w:name="_Toc185336617"/>
      <w:bookmarkStart w:id="6562" w:name="_Toc185341336"/>
      <w:bookmarkStart w:id="6563" w:name="_Toc185348946"/>
      <w:bookmarkStart w:id="6564" w:name="_Toc185428054"/>
      <w:bookmarkStart w:id="6565" w:name="_Toc185497695"/>
      <w:bookmarkStart w:id="6566" w:name="_Toc185498895"/>
      <w:bookmarkStart w:id="6567" w:name="_Toc185500095"/>
      <w:bookmarkStart w:id="6568" w:name="_Toc185501296"/>
      <w:bookmarkStart w:id="6569" w:name="_Toc185502501"/>
      <w:bookmarkStart w:id="6570" w:name="_Toc186030761"/>
      <w:bookmarkStart w:id="6571" w:name="_Toc186031967"/>
      <w:bookmarkStart w:id="6572" w:name="_Toc186033173"/>
      <w:bookmarkStart w:id="6573" w:name="_Toc186045671"/>
      <w:bookmarkStart w:id="6574" w:name="_Toc186456431"/>
      <w:bookmarkStart w:id="6575" w:name="_Toc186470076"/>
      <w:bookmarkStart w:id="6576" w:name="_Toc186644587"/>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p>
    <w:p w14:paraId="516AA7EF" w14:textId="1EC17410" w:rsidR="00240614" w:rsidRPr="004424B1" w:rsidDel="00507DE3" w:rsidRDefault="00240614" w:rsidP="0043015A">
      <w:pPr>
        <w:pStyle w:val="Heading3"/>
        <w:spacing w:before="480"/>
        <w:rPr>
          <w:del w:id="6577" w:author="Quinten Van Woerkom" w:date="2024-11-27T16:42:00Z" w16du:dateUtc="2024-11-27T15:42:00Z"/>
          <w:lang w:val="en-GB"/>
        </w:rPr>
      </w:pPr>
      <w:bookmarkStart w:id="6578" w:name="_Ref62235854"/>
      <w:bookmarkStart w:id="6579" w:name="_Toc140093784"/>
      <w:del w:id="6580" w:author="Quinten Van Woerkom" w:date="2024-11-27T16:42:00Z" w16du:dateUtc="2024-11-27T15:42:00Z">
        <w:r w:rsidRPr="004424B1" w:rsidDel="00507DE3">
          <w:rPr>
            <w:lang w:val="en-GB"/>
          </w:rPr>
          <w:delText>Planning Request Service</w:delText>
        </w:r>
        <w:bookmarkStart w:id="6581" w:name="_Toc184817170"/>
        <w:bookmarkStart w:id="6582" w:name="_Toc185335785"/>
        <w:bookmarkStart w:id="6583" w:name="_Toc185336618"/>
        <w:bookmarkStart w:id="6584" w:name="_Toc185341337"/>
        <w:bookmarkStart w:id="6585" w:name="_Toc185348947"/>
        <w:bookmarkStart w:id="6586" w:name="_Toc185428055"/>
        <w:bookmarkStart w:id="6587" w:name="_Toc185497696"/>
        <w:bookmarkStart w:id="6588" w:name="_Toc185498896"/>
        <w:bookmarkStart w:id="6589" w:name="_Toc185500096"/>
        <w:bookmarkStart w:id="6590" w:name="_Toc185501297"/>
        <w:bookmarkStart w:id="6591" w:name="_Toc185502502"/>
        <w:bookmarkStart w:id="6592" w:name="_Toc186030762"/>
        <w:bookmarkStart w:id="6593" w:name="_Toc186031968"/>
        <w:bookmarkStart w:id="6594" w:name="_Toc186033174"/>
        <w:bookmarkStart w:id="6595" w:name="_Toc186045672"/>
        <w:bookmarkStart w:id="6596" w:name="_Toc186456432"/>
        <w:bookmarkStart w:id="6597" w:name="_Toc186470077"/>
        <w:bookmarkStart w:id="6598" w:name="_Toc186644588"/>
        <w:bookmarkEnd w:id="6578"/>
        <w:bookmarkEnd w:id="6579"/>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del>
    </w:p>
    <w:p w14:paraId="5E2E5C90" w14:textId="6749A320" w:rsidR="003B1B8D" w:rsidRPr="004424B1" w:rsidDel="00507DE3" w:rsidRDefault="00441AF3" w:rsidP="00441AF3">
      <w:pPr>
        <w:rPr>
          <w:del w:id="6599" w:author="Quinten Van Woerkom" w:date="2024-11-27T16:42:00Z" w16du:dateUtc="2024-11-27T15:42:00Z"/>
          <w:lang w:val="en-GB"/>
        </w:rPr>
      </w:pPr>
      <w:del w:id="6600" w:author="Quinten Van Woerkom" w:date="2024-11-27T16:42:00Z" w16du:dateUtc="2024-11-27T15:42:00Z">
        <w:r w:rsidRPr="004424B1" w:rsidDel="00507DE3">
          <w:rPr>
            <w:lang w:val="en-GB"/>
          </w:rPr>
          <w:delText xml:space="preserve">The Planning Request Service is offered by </w:delText>
        </w:r>
        <w:r w:rsidR="00207457" w:rsidRPr="004424B1" w:rsidDel="00507DE3">
          <w:rPr>
            <w:lang w:val="en-GB"/>
          </w:rPr>
          <w:delText>the planning function of an</w:delText>
        </w:r>
        <w:r w:rsidRPr="004424B1" w:rsidDel="00507DE3">
          <w:rPr>
            <w:lang w:val="en-GB"/>
          </w:rPr>
          <w:delText xml:space="preserve"> MPS system to enable its users to </w:delText>
        </w:r>
        <w:r w:rsidR="00207457" w:rsidRPr="004424B1" w:rsidDel="00507DE3">
          <w:rPr>
            <w:lang w:val="en-GB"/>
          </w:rPr>
          <w:delText>submit, cancel</w:delText>
        </w:r>
        <w:r w:rsidR="001A0829" w:rsidRPr="004424B1" w:rsidDel="00507DE3">
          <w:rPr>
            <w:lang w:val="en-GB"/>
          </w:rPr>
          <w:delText>,</w:delText>
        </w:r>
        <w:r w:rsidR="00207457" w:rsidRPr="004424B1" w:rsidDel="00507DE3">
          <w:rPr>
            <w:lang w:val="en-GB"/>
          </w:rPr>
          <w:delText xml:space="preserve"> and modify planning requests, as well as to receive feedback on their status.</w:delText>
        </w:r>
        <w:r w:rsidR="004B6B5D" w:rsidRPr="004424B1" w:rsidDel="00507DE3">
          <w:rPr>
            <w:lang w:val="en-GB"/>
          </w:rPr>
          <w:delText xml:space="preserve">  </w:delText>
        </w:r>
        <w:r w:rsidR="00207457" w:rsidRPr="004424B1" w:rsidDel="00507DE3">
          <w:rPr>
            <w:lang w:val="en-GB"/>
          </w:rPr>
          <w:delText xml:space="preserve">The </w:delText>
        </w:r>
        <w:r w:rsidR="004B6B5D" w:rsidRPr="004424B1" w:rsidDel="00507DE3">
          <w:rPr>
            <w:lang w:val="en-GB"/>
          </w:rPr>
          <w:delText>service</w:delText>
        </w:r>
        <w:r w:rsidR="00207457" w:rsidRPr="004424B1" w:rsidDel="00507DE3">
          <w:rPr>
            <w:lang w:val="en-GB"/>
          </w:rPr>
          <w:delText xml:space="preserve"> may be used by another planning function in a hierarchical or distributed MPS system, or by an MPS system user.</w:delText>
        </w:r>
        <w:bookmarkStart w:id="6601" w:name="_Toc184817171"/>
        <w:bookmarkStart w:id="6602" w:name="_Toc185335786"/>
        <w:bookmarkStart w:id="6603" w:name="_Toc185336619"/>
        <w:bookmarkStart w:id="6604" w:name="_Toc185341338"/>
        <w:bookmarkStart w:id="6605" w:name="_Toc185348948"/>
        <w:bookmarkStart w:id="6606" w:name="_Toc185428056"/>
        <w:bookmarkStart w:id="6607" w:name="_Toc185497697"/>
        <w:bookmarkStart w:id="6608" w:name="_Toc185498897"/>
        <w:bookmarkStart w:id="6609" w:name="_Toc185500097"/>
        <w:bookmarkStart w:id="6610" w:name="_Toc185501298"/>
        <w:bookmarkStart w:id="6611" w:name="_Toc185502503"/>
        <w:bookmarkStart w:id="6612" w:name="_Toc186030763"/>
        <w:bookmarkStart w:id="6613" w:name="_Toc186031969"/>
        <w:bookmarkStart w:id="6614" w:name="_Toc186033175"/>
        <w:bookmarkStart w:id="6615" w:name="_Toc186045673"/>
        <w:bookmarkStart w:id="6616" w:name="_Toc186456433"/>
        <w:bookmarkStart w:id="6617" w:name="_Toc186470078"/>
        <w:bookmarkStart w:id="6618" w:name="_Toc186644589"/>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del>
    </w:p>
    <w:p w14:paraId="40AC4623" w14:textId="7003682B" w:rsidR="00070AC5" w:rsidRPr="004424B1" w:rsidDel="00507DE3" w:rsidRDefault="00B12B83" w:rsidP="00070AC5">
      <w:pPr>
        <w:rPr>
          <w:del w:id="6619" w:author="Quinten Van Woerkom" w:date="2024-11-27T16:42:00Z" w16du:dateUtc="2024-11-27T15:42:00Z"/>
          <w:lang w:val="en-GB"/>
        </w:rPr>
      </w:pPr>
      <w:del w:id="6620" w:author="Quinten Van Woerkom" w:date="2024-11-27T16:42:00Z" w16du:dateUtc="2024-11-27T15:42:00Z">
        <w:r w:rsidRPr="004424B1" w:rsidDel="00507DE3">
          <w:rPr>
            <w:lang w:val="en-GB"/>
          </w:rPr>
          <w:lastRenderedPageBreak/>
          <w:delText>Planning</w:delText>
        </w:r>
        <w:r w:rsidR="00D133F6" w:rsidRPr="004424B1" w:rsidDel="00507DE3">
          <w:rPr>
            <w:lang w:val="en-GB"/>
          </w:rPr>
          <w:delText xml:space="preserve"> re</w:delText>
        </w:r>
        <w:r w:rsidRPr="004424B1" w:rsidDel="00507DE3">
          <w:rPr>
            <w:lang w:val="en-GB"/>
          </w:rPr>
          <w:delText xml:space="preserve">quests are defined in </w:delText>
        </w:r>
        <w:r w:rsidR="003A1437" w:rsidRPr="004424B1" w:rsidDel="00507DE3">
          <w:rPr>
            <w:lang w:val="en-GB"/>
          </w:rPr>
          <w:fldChar w:fldCharType="begin"/>
        </w:r>
        <w:r w:rsidR="003A1437" w:rsidRPr="004424B1" w:rsidDel="00507DE3">
          <w:rPr>
            <w:lang w:val="en-GB"/>
          </w:rPr>
          <w:delInstrText xml:space="preserve"> REF _Ref60926384 \r \h </w:delInstrText>
        </w:r>
        <w:r w:rsidR="00070AC5" w:rsidDel="00507DE3">
          <w:rPr>
            <w:lang w:val="en-GB"/>
          </w:rPr>
          <w:delInstrText xml:space="preserve"> \* MERGEFORMAT </w:delInstrText>
        </w:r>
        <w:r w:rsidR="003A1437" w:rsidRPr="004424B1" w:rsidDel="00507DE3">
          <w:rPr>
            <w:lang w:val="en-GB"/>
          </w:rPr>
        </w:r>
        <w:r w:rsidR="003A1437" w:rsidRPr="004424B1" w:rsidDel="00507DE3">
          <w:rPr>
            <w:lang w:val="en-GB"/>
          </w:rPr>
          <w:fldChar w:fldCharType="separate"/>
        </w:r>
        <w:r w:rsidR="00BF1AC4" w:rsidDel="00507DE3">
          <w:rPr>
            <w:lang w:val="en-GB"/>
          </w:rPr>
          <w:delText>4.2.5</w:delText>
        </w:r>
        <w:r w:rsidR="003A1437" w:rsidRPr="004424B1" w:rsidDel="00507DE3">
          <w:rPr>
            <w:lang w:val="en-GB"/>
          </w:rPr>
          <w:fldChar w:fldCharType="end"/>
        </w:r>
        <w:r w:rsidRPr="004424B1" w:rsidDel="00507DE3">
          <w:rPr>
            <w:lang w:val="en-GB"/>
          </w:rPr>
          <w:delText xml:space="preserve"> and may include a set of requested</w:delText>
        </w:r>
        <w:r w:rsidR="00D133F6" w:rsidRPr="004424B1" w:rsidDel="00507DE3">
          <w:rPr>
            <w:lang w:val="en-GB"/>
          </w:rPr>
          <w:delText xml:space="preserve"> pl</w:delText>
        </w:r>
        <w:r w:rsidRPr="004424B1" w:rsidDel="00507DE3">
          <w:rPr>
            <w:lang w:val="en-GB"/>
          </w:rPr>
          <w:delText>anning</w:delText>
        </w:r>
        <w:r w:rsidR="00D133F6" w:rsidRPr="004424B1" w:rsidDel="00507DE3">
          <w:rPr>
            <w:lang w:val="en-GB"/>
          </w:rPr>
          <w:delText xml:space="preserve"> ac</w:delText>
        </w:r>
        <w:r w:rsidRPr="004424B1" w:rsidDel="00507DE3">
          <w:rPr>
            <w:lang w:val="en-GB"/>
          </w:rPr>
          <w:delText>tivities or an existing</w:delText>
        </w:r>
        <w:r w:rsidR="00D133F6" w:rsidRPr="004424B1" w:rsidDel="00507DE3">
          <w:rPr>
            <w:lang w:val="en-GB"/>
          </w:rPr>
          <w:delText xml:space="preserve"> pl</w:delText>
        </w:r>
        <w:r w:rsidRPr="004424B1" w:rsidDel="00507DE3">
          <w:rPr>
            <w:lang w:val="en-GB"/>
          </w:rPr>
          <w:delText>an (the output of a</w:delText>
        </w:r>
        <w:r w:rsidR="00D133F6" w:rsidRPr="004424B1" w:rsidDel="00507DE3">
          <w:rPr>
            <w:lang w:val="en-GB"/>
          </w:rPr>
          <w:delText xml:space="preserve"> pl</w:delText>
        </w:r>
        <w:r w:rsidRPr="004424B1" w:rsidDel="00507DE3">
          <w:rPr>
            <w:lang w:val="en-GB"/>
          </w:rPr>
          <w:delText>anning function in a hierarchical or distributed MPS system).</w:delText>
        </w:r>
        <w:bookmarkStart w:id="6621" w:name="_Toc184817172"/>
        <w:bookmarkStart w:id="6622" w:name="_Toc185335787"/>
        <w:bookmarkStart w:id="6623" w:name="_Toc185336620"/>
        <w:bookmarkStart w:id="6624" w:name="_Toc185341339"/>
        <w:bookmarkStart w:id="6625" w:name="_Toc185348949"/>
        <w:bookmarkStart w:id="6626" w:name="_Toc185428057"/>
        <w:bookmarkStart w:id="6627" w:name="_Toc185497698"/>
        <w:bookmarkStart w:id="6628" w:name="_Toc185498898"/>
        <w:bookmarkStart w:id="6629" w:name="_Toc185500098"/>
        <w:bookmarkStart w:id="6630" w:name="_Toc185501299"/>
        <w:bookmarkStart w:id="6631" w:name="_Toc185502504"/>
        <w:bookmarkStart w:id="6632" w:name="_Toc186030764"/>
        <w:bookmarkStart w:id="6633" w:name="_Toc186031970"/>
        <w:bookmarkStart w:id="6634" w:name="_Toc186033176"/>
        <w:bookmarkStart w:id="6635" w:name="_Toc186045674"/>
        <w:bookmarkStart w:id="6636" w:name="_Toc186456434"/>
        <w:bookmarkStart w:id="6637" w:name="_Toc186470079"/>
        <w:bookmarkStart w:id="6638" w:name="_Toc18664459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del>
    </w:p>
    <w:p w14:paraId="00E1D081" w14:textId="4B31756A" w:rsidR="004B062B" w:rsidRPr="004424B1" w:rsidDel="00070AC5" w:rsidRDefault="004B062B">
      <w:pPr>
        <w:rPr>
          <w:del w:id="6639" w:author="Quinten Van Woerkom" w:date="2024-11-27T16:26:00Z" w16du:dateUtc="2024-11-27T15:26:00Z"/>
          <w:lang w:val="en-GB"/>
        </w:rPr>
      </w:pPr>
      <w:del w:id="6640" w:author="Quinten Van Woerkom" w:date="2024-11-27T16:27:00Z" w16du:dateUtc="2024-11-27T15:27:00Z">
        <w:r w:rsidRPr="004424B1" w:rsidDel="00070AC5">
          <w:rPr>
            <w:lang w:val="en-GB"/>
          </w:rPr>
          <w:delText xml:space="preserve">If a Plan is used as the body of the request, this can either be embedded within the request, or passed by reference.  If passed by reference, the Plan Distribution Service can be used to retrieve the Plan.  In a hierarchical or distributed planning system, the </w:delText>
        </w:r>
        <w:r w:rsidRPr="004424B1" w:rsidDel="00070AC5">
          <w:rPr>
            <w:rStyle w:val="Term"/>
            <w:lang w:val="en-GB"/>
          </w:rPr>
          <w:delText xml:space="preserve">domain </w:delText>
        </w:r>
        <w:r w:rsidRPr="004424B1" w:rsidDel="00070AC5">
          <w:rPr>
            <w:lang w:val="en-GB"/>
          </w:rPr>
          <w:delText>can be used to identify where to retrieve it from.</w:delText>
        </w:r>
      </w:del>
      <w:bookmarkStart w:id="6641" w:name="_Toc184817173"/>
      <w:bookmarkStart w:id="6642" w:name="_Toc185335788"/>
      <w:bookmarkStart w:id="6643" w:name="_Toc185336621"/>
      <w:bookmarkStart w:id="6644" w:name="_Toc185341340"/>
      <w:bookmarkStart w:id="6645" w:name="_Toc185348950"/>
      <w:bookmarkStart w:id="6646" w:name="_Toc185428058"/>
      <w:bookmarkStart w:id="6647" w:name="_Toc185497699"/>
      <w:bookmarkStart w:id="6648" w:name="_Toc185498899"/>
      <w:bookmarkStart w:id="6649" w:name="_Toc185500099"/>
      <w:bookmarkStart w:id="6650" w:name="_Toc185501300"/>
      <w:bookmarkStart w:id="6651" w:name="_Toc185502505"/>
      <w:bookmarkStart w:id="6652" w:name="_Toc186030765"/>
      <w:bookmarkStart w:id="6653" w:name="_Toc186031971"/>
      <w:bookmarkStart w:id="6654" w:name="_Toc186033177"/>
      <w:bookmarkStart w:id="6655" w:name="_Toc186045675"/>
      <w:bookmarkStart w:id="6656" w:name="_Toc186456435"/>
      <w:bookmarkStart w:id="6657" w:name="_Toc186470080"/>
      <w:bookmarkStart w:id="6658" w:name="_Toc186644591"/>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p>
    <w:p w14:paraId="7BC2657B" w14:textId="03E7F2EF" w:rsidR="00B12B83" w:rsidRPr="004424B1" w:rsidDel="00070AC5" w:rsidRDefault="00B12B83">
      <w:pPr>
        <w:rPr>
          <w:del w:id="6659" w:author="Quinten Van Woerkom" w:date="2024-11-27T16:26:00Z" w16du:dateUtc="2024-11-27T15:26:00Z"/>
          <w:lang w:val="en-GB"/>
        </w:rPr>
      </w:pPr>
      <w:del w:id="6660" w:author="Quinten Van Woerkom" w:date="2024-11-27T16:26:00Z" w16du:dateUtc="2024-11-27T15:26:00Z">
        <w:r w:rsidRPr="004424B1" w:rsidDel="00070AC5">
          <w:rPr>
            <w:lang w:val="en-GB"/>
          </w:rPr>
          <w:delText xml:space="preserve">The following capability sets </w:delText>
        </w:r>
        <w:r w:rsidR="00D92D4F" w:rsidRPr="004424B1" w:rsidDel="00070AC5">
          <w:rPr>
            <w:lang w:val="en-GB"/>
          </w:rPr>
          <w:delText xml:space="preserve">and service operations </w:delText>
        </w:r>
        <w:r w:rsidRPr="004424B1" w:rsidDel="00070AC5">
          <w:rPr>
            <w:lang w:val="en-GB"/>
          </w:rPr>
          <w:delText>are defined:</w:delText>
        </w:r>
        <w:bookmarkStart w:id="6661" w:name="_Toc184817174"/>
        <w:bookmarkStart w:id="6662" w:name="_Toc185335789"/>
        <w:bookmarkStart w:id="6663" w:name="_Toc185336622"/>
        <w:bookmarkStart w:id="6664" w:name="_Toc185341341"/>
        <w:bookmarkStart w:id="6665" w:name="_Toc185348951"/>
        <w:bookmarkStart w:id="6666" w:name="_Toc185428059"/>
        <w:bookmarkStart w:id="6667" w:name="_Toc185497700"/>
        <w:bookmarkStart w:id="6668" w:name="_Toc185498900"/>
        <w:bookmarkStart w:id="6669" w:name="_Toc185500100"/>
        <w:bookmarkStart w:id="6670" w:name="_Toc185501301"/>
        <w:bookmarkStart w:id="6671" w:name="_Toc185502506"/>
        <w:bookmarkStart w:id="6672" w:name="_Toc186030766"/>
        <w:bookmarkStart w:id="6673" w:name="_Toc186031972"/>
        <w:bookmarkStart w:id="6674" w:name="_Toc186033178"/>
        <w:bookmarkStart w:id="6675" w:name="_Toc186045676"/>
        <w:bookmarkStart w:id="6676" w:name="_Toc186456436"/>
        <w:bookmarkStart w:id="6677" w:name="_Toc186470081"/>
        <w:bookmarkStart w:id="6678" w:name="_Toc186644592"/>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del>
    </w:p>
    <w:p w14:paraId="6BBC2CC5" w14:textId="2A65AA57" w:rsidR="00611087" w:rsidRPr="004424B1" w:rsidDel="00070AC5" w:rsidRDefault="00DF315E">
      <w:pPr>
        <w:rPr>
          <w:del w:id="6679" w:author="Quinten Van Woerkom" w:date="2024-11-27T16:26:00Z" w16du:dateUtc="2024-11-27T15:26:00Z"/>
          <w:lang w:val="en-GB"/>
        </w:rPr>
        <w:pPrChange w:id="6680" w:author="Quinten Van Woerkom" w:date="2024-11-27T16:27:00Z" w16du:dateUtc="2024-11-27T15:27:00Z">
          <w:pPr>
            <w:pStyle w:val="TableTitle"/>
          </w:pPr>
        </w:pPrChange>
      </w:pPr>
      <w:del w:id="6681" w:author="Quinten Van Woerkom" w:date="2024-11-27T16:26:00Z" w16du:dateUtc="2024-11-27T15:26:00Z">
        <w:r w:rsidRPr="004424B1" w:rsidDel="00070AC5">
          <w:rPr>
            <w:lang w:val="en-GB"/>
          </w:rPr>
          <w:delText xml:space="preserve">Table </w:delText>
        </w:r>
        <w:bookmarkStart w:id="6682" w:name="T_201PlanningRequestServiceCapabilitySet"/>
        <w:r w:rsidRPr="004424B1" w:rsidDel="00070AC5">
          <w:rPr>
            <w:lang w:val="en-GB"/>
          </w:rPr>
          <w:fldChar w:fldCharType="begin"/>
        </w:r>
        <w:r w:rsidRPr="004424B1" w:rsidDel="00070AC5">
          <w:rPr>
            <w:lang w:val="en-GB"/>
          </w:rPr>
          <w:delInstrText xml:space="preserve"> STYLEREF "Heading 1"\l \n \t \* MERGEFORMAT </w:delInstrText>
        </w:r>
        <w:r w:rsidRPr="004424B1" w:rsidDel="00070AC5">
          <w:rPr>
            <w:lang w:val="en-GB"/>
          </w:rPr>
          <w:fldChar w:fldCharType="separate"/>
        </w:r>
        <w:r w:rsidR="00BF1AC4" w:rsidDel="00070AC5">
          <w:rPr>
            <w:noProof/>
            <w:lang w:val="en-GB"/>
          </w:rPr>
          <w:delText>2</w:delText>
        </w:r>
        <w:r w:rsidRPr="004424B1" w:rsidDel="00070AC5">
          <w:rPr>
            <w:lang w:val="en-GB"/>
          </w:rPr>
          <w:fldChar w:fldCharType="end"/>
        </w:r>
        <w:r w:rsidRPr="004424B1" w:rsidDel="00070AC5">
          <w:rPr>
            <w:lang w:val="en-GB"/>
          </w:rPr>
          <w:noBreakHyphen/>
        </w:r>
        <w:r w:rsidR="009A416E" w:rsidRPr="004424B1" w:rsidDel="00070AC5">
          <w:rPr>
            <w:lang w:val="en-GB"/>
          </w:rPr>
          <w:fldChar w:fldCharType="begin"/>
        </w:r>
        <w:r w:rsidR="009A416E" w:rsidRPr="004424B1" w:rsidDel="00070AC5">
          <w:rPr>
            <w:lang w:val="en-GB"/>
          </w:rPr>
          <w:delInstrText xml:space="preserve"> SEQ Table \s 1 \* MERGEFORMAT </w:delInstrText>
        </w:r>
        <w:r w:rsidR="009A416E" w:rsidRPr="004424B1" w:rsidDel="00070AC5">
          <w:rPr>
            <w:lang w:val="en-GB"/>
          </w:rPr>
          <w:fldChar w:fldCharType="separate"/>
        </w:r>
        <w:r w:rsidR="00BF1AC4" w:rsidDel="00070AC5">
          <w:rPr>
            <w:noProof/>
            <w:lang w:val="en-GB"/>
          </w:rPr>
          <w:delText>1</w:delText>
        </w:r>
        <w:r w:rsidR="009A416E" w:rsidRPr="004424B1" w:rsidDel="00070AC5">
          <w:rPr>
            <w:noProof/>
            <w:lang w:val="en-GB"/>
          </w:rPr>
          <w:fldChar w:fldCharType="end"/>
        </w:r>
        <w:bookmarkEnd w:id="6682"/>
        <w:r w:rsidRPr="004424B1" w:rsidDel="00070AC5">
          <w:rPr>
            <w:lang w:val="en-GB"/>
          </w:rPr>
          <w:fldChar w:fldCharType="begin"/>
        </w:r>
        <w:r w:rsidRPr="004424B1" w:rsidDel="00070AC5">
          <w:rPr>
            <w:lang w:val="en-GB"/>
          </w:rPr>
          <w:delInstrText xml:space="preserve"> TC \f T \l 7 "</w:delInstrText>
        </w:r>
        <w:r w:rsidR="009A416E" w:rsidRPr="004424B1" w:rsidDel="00070AC5">
          <w:rPr>
            <w:lang w:val="en-GB"/>
          </w:rPr>
          <w:fldChar w:fldCharType="begin"/>
        </w:r>
        <w:r w:rsidR="009A416E" w:rsidRPr="004424B1" w:rsidDel="00070AC5">
          <w:rPr>
            <w:lang w:val="en-GB"/>
          </w:rPr>
          <w:delInstrText xml:space="preserve"> STYLEREF "Heading 1"\l \n \t \* MERGEFORMAT </w:delInstrText>
        </w:r>
        <w:r w:rsidR="009A416E" w:rsidRPr="004424B1" w:rsidDel="00070AC5">
          <w:rPr>
            <w:lang w:val="en-GB"/>
          </w:rPr>
          <w:fldChar w:fldCharType="separate"/>
        </w:r>
        <w:bookmarkStart w:id="6683" w:name="_Toc158132079"/>
        <w:r w:rsidR="00BF1AC4" w:rsidDel="00070AC5">
          <w:rPr>
            <w:noProof/>
            <w:lang w:val="en-GB"/>
          </w:rPr>
          <w:delInstrText>2</w:delInstrText>
        </w:r>
        <w:r w:rsidR="009A416E" w:rsidRPr="004424B1" w:rsidDel="00070AC5">
          <w:rPr>
            <w:noProof/>
            <w:lang w:val="en-GB"/>
          </w:rPr>
          <w:fldChar w:fldCharType="end"/>
        </w:r>
        <w:r w:rsidRPr="004424B1" w:rsidDel="00070AC5">
          <w:rPr>
            <w:lang w:val="en-GB"/>
          </w:rPr>
          <w:delInstrText>-</w:delInstrText>
        </w:r>
        <w:r w:rsidR="009A416E" w:rsidRPr="004424B1" w:rsidDel="00070AC5">
          <w:rPr>
            <w:lang w:val="en-GB"/>
          </w:rPr>
          <w:fldChar w:fldCharType="begin"/>
        </w:r>
        <w:r w:rsidR="009A416E" w:rsidRPr="004424B1" w:rsidDel="00070AC5">
          <w:rPr>
            <w:lang w:val="en-GB"/>
          </w:rPr>
          <w:delInstrText xml:space="preserve"> SEQ Table_TOC \s 1 \* MERGEFORMAT </w:delInstrText>
        </w:r>
        <w:r w:rsidR="009A416E" w:rsidRPr="004424B1" w:rsidDel="00070AC5">
          <w:rPr>
            <w:lang w:val="en-GB"/>
          </w:rPr>
          <w:fldChar w:fldCharType="separate"/>
        </w:r>
        <w:r w:rsidR="00BF1AC4" w:rsidDel="00070AC5">
          <w:rPr>
            <w:noProof/>
            <w:lang w:val="en-GB"/>
          </w:rPr>
          <w:delInstrText>1</w:delInstrText>
        </w:r>
        <w:r w:rsidR="009A416E" w:rsidRPr="004424B1" w:rsidDel="00070AC5">
          <w:rPr>
            <w:noProof/>
            <w:lang w:val="en-GB"/>
          </w:rPr>
          <w:fldChar w:fldCharType="end"/>
        </w:r>
        <w:r w:rsidRPr="004424B1" w:rsidDel="00070AC5">
          <w:rPr>
            <w:lang w:val="en-GB"/>
          </w:rPr>
          <w:tab/>
          <w:delInstrText>Planning Request Service Capability Sets and Operations</w:delInstrText>
        </w:r>
        <w:bookmarkStart w:id="6684" w:name="_Toc184817137"/>
        <w:bookmarkStart w:id="6685" w:name="_Toc186046585"/>
        <w:bookmarkStart w:id="6686" w:name="_Toc186457364"/>
        <w:bookmarkStart w:id="6687" w:name="_Toc186457389"/>
        <w:bookmarkStart w:id="6688" w:name="_Toc186457413"/>
        <w:bookmarkStart w:id="6689" w:name="_Toc186457438"/>
        <w:bookmarkStart w:id="6690" w:name="_Toc186471013"/>
        <w:bookmarkStart w:id="6691" w:name="_Toc186645524"/>
        <w:bookmarkEnd w:id="6683"/>
        <w:bookmarkEnd w:id="6684"/>
        <w:bookmarkEnd w:id="6685"/>
        <w:bookmarkEnd w:id="6686"/>
        <w:bookmarkEnd w:id="6687"/>
        <w:bookmarkEnd w:id="6688"/>
        <w:bookmarkEnd w:id="6689"/>
        <w:bookmarkEnd w:id="6690"/>
        <w:bookmarkEnd w:id="6691"/>
        <w:r w:rsidRPr="004424B1" w:rsidDel="00070AC5">
          <w:rPr>
            <w:lang w:val="en-GB"/>
          </w:rPr>
          <w:delInstrText>"</w:delInstrText>
        </w:r>
        <w:r w:rsidRPr="004424B1" w:rsidDel="00070AC5">
          <w:rPr>
            <w:lang w:val="en-GB"/>
          </w:rPr>
          <w:fldChar w:fldCharType="end"/>
        </w:r>
        <w:r w:rsidRPr="004424B1" w:rsidDel="00070AC5">
          <w:rPr>
            <w:lang w:val="en-GB"/>
          </w:rPr>
          <w:delText>:  Planning Request Service Capability Sets and Operations</w:delText>
        </w:r>
        <w:bookmarkStart w:id="6692" w:name="_Toc184817175"/>
        <w:bookmarkStart w:id="6693" w:name="_Toc185335790"/>
        <w:bookmarkStart w:id="6694" w:name="_Toc185336623"/>
        <w:bookmarkStart w:id="6695" w:name="_Toc185341342"/>
        <w:bookmarkStart w:id="6696" w:name="_Toc185348952"/>
        <w:bookmarkStart w:id="6697" w:name="_Toc185428060"/>
        <w:bookmarkStart w:id="6698" w:name="_Toc185497701"/>
        <w:bookmarkStart w:id="6699" w:name="_Toc185498901"/>
        <w:bookmarkStart w:id="6700" w:name="_Toc185500101"/>
        <w:bookmarkStart w:id="6701" w:name="_Toc185501302"/>
        <w:bookmarkStart w:id="6702" w:name="_Toc185502507"/>
        <w:bookmarkStart w:id="6703" w:name="_Toc186030767"/>
        <w:bookmarkStart w:id="6704" w:name="_Toc186031973"/>
        <w:bookmarkStart w:id="6705" w:name="_Toc186033179"/>
        <w:bookmarkStart w:id="6706" w:name="_Toc186045677"/>
        <w:bookmarkStart w:id="6707" w:name="_Toc186456437"/>
        <w:bookmarkStart w:id="6708" w:name="_Toc186470082"/>
        <w:bookmarkStart w:id="6709" w:name="_Toc186644593"/>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del>
    </w:p>
    <w:tbl>
      <w:tblPr>
        <w:tblStyle w:val="RBTable"/>
        <w:tblW w:w="0" w:type="auto"/>
        <w:tblLayout w:type="fixed"/>
        <w:tblLook w:val="04A0" w:firstRow="1" w:lastRow="0" w:firstColumn="1" w:lastColumn="0" w:noHBand="0" w:noVBand="1"/>
      </w:tblPr>
      <w:tblGrid>
        <w:gridCol w:w="1242"/>
        <w:gridCol w:w="1418"/>
        <w:gridCol w:w="6556"/>
      </w:tblGrid>
      <w:tr w:rsidR="00207457" w:rsidRPr="004424B1" w:rsidDel="00070AC5" w14:paraId="3FDC49B6" w14:textId="1C1E5DFC" w:rsidTr="001E2D84">
        <w:trPr>
          <w:cnfStyle w:val="100000000000" w:firstRow="1" w:lastRow="0" w:firstColumn="0" w:lastColumn="0" w:oddVBand="0" w:evenVBand="0" w:oddHBand="0" w:evenHBand="0" w:firstRowFirstColumn="0" w:firstRowLastColumn="0" w:lastRowFirstColumn="0" w:lastRowLastColumn="0"/>
          <w:del w:id="6710" w:author="Quinten Van Woerkom" w:date="2024-11-27T16:26:00Z"/>
        </w:trPr>
        <w:tc>
          <w:tcPr>
            <w:cnfStyle w:val="001000000000" w:firstRow="0" w:lastRow="0" w:firstColumn="1" w:lastColumn="0" w:oddVBand="0" w:evenVBand="0" w:oddHBand="0" w:evenHBand="0" w:firstRowFirstColumn="0" w:firstRowLastColumn="0" w:lastRowFirstColumn="0" w:lastRowLastColumn="0"/>
            <w:tcW w:w="1242" w:type="dxa"/>
          </w:tcPr>
          <w:p w14:paraId="20C3323F" w14:textId="0CD0F480" w:rsidR="00207457" w:rsidRPr="004424B1" w:rsidDel="00070AC5" w:rsidRDefault="00207457">
            <w:pPr>
              <w:rPr>
                <w:del w:id="6711" w:author="Quinten Van Woerkom" w:date="2024-11-27T16:26:00Z" w16du:dateUtc="2024-11-27T15:26:00Z"/>
              </w:rPr>
              <w:pPrChange w:id="6712" w:author="Quinten Van Woerkom" w:date="2024-11-27T16:27:00Z" w16du:dateUtc="2024-11-27T15:27:00Z">
                <w:pPr>
                  <w:pStyle w:val="TableCell"/>
                  <w:keepNext/>
                </w:pPr>
              </w:pPrChange>
            </w:pPr>
            <w:del w:id="6713" w:author="Quinten Van Woerkom" w:date="2024-11-27T16:26:00Z" w16du:dateUtc="2024-11-27T15:26:00Z">
              <w:r w:rsidRPr="004424B1" w:rsidDel="00070AC5">
                <w:delText>Capability Set</w:delText>
              </w:r>
              <w:bookmarkStart w:id="6714" w:name="_Toc184817176"/>
              <w:bookmarkStart w:id="6715" w:name="_Toc185335791"/>
              <w:bookmarkStart w:id="6716" w:name="_Toc185336624"/>
              <w:bookmarkStart w:id="6717" w:name="_Toc185341343"/>
              <w:bookmarkStart w:id="6718" w:name="_Toc185348953"/>
              <w:bookmarkStart w:id="6719" w:name="_Toc185428061"/>
              <w:bookmarkStart w:id="6720" w:name="_Toc185497702"/>
              <w:bookmarkStart w:id="6721" w:name="_Toc185498902"/>
              <w:bookmarkStart w:id="6722" w:name="_Toc185500102"/>
              <w:bookmarkStart w:id="6723" w:name="_Toc185501303"/>
              <w:bookmarkStart w:id="6724" w:name="_Toc185502508"/>
              <w:bookmarkStart w:id="6725" w:name="_Toc186030768"/>
              <w:bookmarkStart w:id="6726" w:name="_Toc186031974"/>
              <w:bookmarkStart w:id="6727" w:name="_Toc186033180"/>
              <w:bookmarkStart w:id="6728" w:name="_Toc186045678"/>
              <w:bookmarkStart w:id="6729" w:name="_Toc186456438"/>
              <w:bookmarkStart w:id="6730" w:name="_Toc186470083"/>
              <w:bookmarkStart w:id="6731" w:name="_Toc186644594"/>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del>
          </w:p>
        </w:tc>
        <w:tc>
          <w:tcPr>
            <w:tcW w:w="1418" w:type="dxa"/>
          </w:tcPr>
          <w:p w14:paraId="7B6B5FAB" w14:textId="10CE0017" w:rsidR="00207457" w:rsidRPr="004424B1" w:rsidDel="00070AC5" w:rsidRDefault="00207457">
            <w:pPr>
              <w:cnfStyle w:val="100000000000" w:firstRow="1" w:lastRow="0" w:firstColumn="0" w:lastColumn="0" w:oddVBand="0" w:evenVBand="0" w:oddHBand="0" w:evenHBand="0" w:firstRowFirstColumn="0" w:firstRowLastColumn="0" w:lastRowFirstColumn="0" w:lastRowLastColumn="0"/>
              <w:rPr>
                <w:del w:id="6732" w:author="Quinten Van Woerkom" w:date="2024-11-27T16:26:00Z" w16du:dateUtc="2024-11-27T15:26:00Z"/>
              </w:rPr>
              <w:pPrChange w:id="6733" w:author="Quinten Van Woerkom" w:date="2024-11-27T16:27:00Z" w16du:dateUtc="2024-11-27T15:27:00Z">
                <w:pPr>
                  <w:pStyle w:val="TableCell"/>
                  <w:cnfStyle w:val="100000000000" w:firstRow="1" w:lastRow="0" w:firstColumn="0" w:lastColumn="0" w:oddVBand="0" w:evenVBand="0" w:oddHBand="0" w:evenHBand="0" w:firstRowFirstColumn="0" w:firstRowLastColumn="0" w:lastRowFirstColumn="0" w:lastRowLastColumn="0"/>
                </w:pPr>
              </w:pPrChange>
            </w:pPr>
            <w:del w:id="6734" w:author="Quinten Van Woerkom" w:date="2024-11-27T16:26:00Z" w16du:dateUtc="2024-11-27T15:26:00Z">
              <w:r w:rsidRPr="004424B1" w:rsidDel="00070AC5">
                <w:delText>Mandatory</w:delText>
              </w:r>
              <w:bookmarkStart w:id="6735" w:name="_Toc184817177"/>
              <w:bookmarkStart w:id="6736" w:name="_Toc185335792"/>
              <w:bookmarkStart w:id="6737" w:name="_Toc185336625"/>
              <w:bookmarkStart w:id="6738" w:name="_Toc185341344"/>
              <w:bookmarkStart w:id="6739" w:name="_Toc185348954"/>
              <w:bookmarkStart w:id="6740" w:name="_Toc185428062"/>
              <w:bookmarkStart w:id="6741" w:name="_Toc185497703"/>
              <w:bookmarkStart w:id="6742" w:name="_Toc185498903"/>
              <w:bookmarkStart w:id="6743" w:name="_Toc185500103"/>
              <w:bookmarkStart w:id="6744" w:name="_Toc185501304"/>
              <w:bookmarkStart w:id="6745" w:name="_Toc185502509"/>
              <w:bookmarkStart w:id="6746" w:name="_Toc186030769"/>
              <w:bookmarkStart w:id="6747" w:name="_Toc186031975"/>
              <w:bookmarkStart w:id="6748" w:name="_Toc186033181"/>
              <w:bookmarkStart w:id="6749" w:name="_Toc186045679"/>
              <w:bookmarkStart w:id="6750" w:name="_Toc186456439"/>
              <w:bookmarkStart w:id="6751" w:name="_Toc186470084"/>
              <w:bookmarkStart w:id="6752" w:name="_Toc186644595"/>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del>
          </w:p>
        </w:tc>
        <w:tc>
          <w:tcPr>
            <w:tcW w:w="6556" w:type="dxa"/>
          </w:tcPr>
          <w:p w14:paraId="61421995" w14:textId="1FF52F25" w:rsidR="00207457" w:rsidRPr="004424B1" w:rsidDel="00070AC5" w:rsidRDefault="00207457">
            <w:pPr>
              <w:cnfStyle w:val="100000000000" w:firstRow="1" w:lastRow="0" w:firstColumn="0" w:lastColumn="0" w:oddVBand="0" w:evenVBand="0" w:oddHBand="0" w:evenHBand="0" w:firstRowFirstColumn="0" w:firstRowLastColumn="0" w:lastRowFirstColumn="0" w:lastRowLastColumn="0"/>
              <w:rPr>
                <w:del w:id="6753" w:author="Quinten Van Woerkom" w:date="2024-11-27T16:26:00Z" w16du:dateUtc="2024-11-27T15:26:00Z"/>
              </w:rPr>
              <w:pPrChange w:id="6754" w:author="Quinten Van Woerkom" w:date="2024-11-27T16:27:00Z" w16du:dateUtc="2024-11-27T15:27:00Z">
                <w:pPr>
                  <w:pStyle w:val="TableCell"/>
                  <w:cnfStyle w:val="100000000000" w:firstRow="1" w:lastRow="0" w:firstColumn="0" w:lastColumn="0" w:oddVBand="0" w:evenVBand="0" w:oddHBand="0" w:evenHBand="0" w:firstRowFirstColumn="0" w:firstRowLastColumn="0" w:lastRowFirstColumn="0" w:lastRowLastColumn="0"/>
                </w:pPr>
              </w:pPrChange>
            </w:pPr>
            <w:del w:id="6755" w:author="Quinten Van Woerkom" w:date="2024-11-27T16:26:00Z" w16du:dateUtc="2024-11-27T15:26:00Z">
              <w:r w:rsidRPr="004424B1" w:rsidDel="00070AC5">
                <w:delText>Description</w:delText>
              </w:r>
              <w:bookmarkStart w:id="6756" w:name="_Toc184817178"/>
              <w:bookmarkStart w:id="6757" w:name="_Toc185335793"/>
              <w:bookmarkStart w:id="6758" w:name="_Toc185336626"/>
              <w:bookmarkStart w:id="6759" w:name="_Toc185341345"/>
              <w:bookmarkStart w:id="6760" w:name="_Toc185348955"/>
              <w:bookmarkStart w:id="6761" w:name="_Toc185428063"/>
              <w:bookmarkStart w:id="6762" w:name="_Toc185497704"/>
              <w:bookmarkStart w:id="6763" w:name="_Toc185498904"/>
              <w:bookmarkStart w:id="6764" w:name="_Toc185500104"/>
              <w:bookmarkStart w:id="6765" w:name="_Toc185501305"/>
              <w:bookmarkStart w:id="6766" w:name="_Toc185502510"/>
              <w:bookmarkStart w:id="6767" w:name="_Toc186030770"/>
              <w:bookmarkStart w:id="6768" w:name="_Toc186031976"/>
              <w:bookmarkStart w:id="6769" w:name="_Toc186033182"/>
              <w:bookmarkStart w:id="6770" w:name="_Toc186045680"/>
              <w:bookmarkStart w:id="6771" w:name="_Toc186456440"/>
              <w:bookmarkStart w:id="6772" w:name="_Toc186470085"/>
              <w:bookmarkStart w:id="6773" w:name="_Toc186644596"/>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del>
          </w:p>
        </w:tc>
        <w:bookmarkStart w:id="6774" w:name="_Toc184817179"/>
        <w:bookmarkStart w:id="6775" w:name="_Toc185335794"/>
        <w:bookmarkStart w:id="6776" w:name="_Toc185336627"/>
        <w:bookmarkStart w:id="6777" w:name="_Toc185341346"/>
        <w:bookmarkStart w:id="6778" w:name="_Toc185348956"/>
        <w:bookmarkStart w:id="6779" w:name="_Toc185428064"/>
        <w:bookmarkStart w:id="6780" w:name="_Toc185497705"/>
        <w:bookmarkStart w:id="6781" w:name="_Toc185498905"/>
        <w:bookmarkStart w:id="6782" w:name="_Toc185500105"/>
        <w:bookmarkStart w:id="6783" w:name="_Toc185501306"/>
        <w:bookmarkStart w:id="6784" w:name="_Toc185502511"/>
        <w:bookmarkStart w:id="6785" w:name="_Toc186030771"/>
        <w:bookmarkStart w:id="6786" w:name="_Toc186031977"/>
        <w:bookmarkStart w:id="6787" w:name="_Toc186033183"/>
        <w:bookmarkStart w:id="6788" w:name="_Toc186045681"/>
        <w:bookmarkStart w:id="6789" w:name="_Toc186456441"/>
        <w:bookmarkStart w:id="6790" w:name="_Toc186470086"/>
        <w:bookmarkStart w:id="6791" w:name="_Toc186644597"/>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tr>
      <w:tr w:rsidR="00207457" w:rsidRPr="004424B1" w:rsidDel="00070AC5" w14:paraId="51A485E0" w14:textId="6993AF44" w:rsidTr="001E2D84">
        <w:trPr>
          <w:del w:id="6792" w:author="Quinten Van Woerkom" w:date="2024-11-27T16:26:00Z"/>
        </w:trPr>
        <w:tc>
          <w:tcPr>
            <w:cnfStyle w:val="001000000000" w:firstRow="0" w:lastRow="0" w:firstColumn="1" w:lastColumn="0" w:oddVBand="0" w:evenVBand="0" w:oddHBand="0" w:evenHBand="0" w:firstRowFirstColumn="0" w:firstRowLastColumn="0" w:lastRowFirstColumn="0" w:lastRowLastColumn="0"/>
            <w:tcW w:w="1242" w:type="dxa"/>
          </w:tcPr>
          <w:p w14:paraId="0104AA21" w14:textId="5BBAF5C8" w:rsidR="00207457" w:rsidRPr="004424B1" w:rsidDel="00070AC5" w:rsidRDefault="00207457">
            <w:pPr>
              <w:rPr>
                <w:del w:id="6793" w:author="Quinten Van Woerkom" w:date="2024-11-27T16:26:00Z" w16du:dateUtc="2024-11-27T15:26:00Z"/>
              </w:rPr>
              <w:pPrChange w:id="6794" w:author="Quinten Van Woerkom" w:date="2024-11-27T16:27:00Z" w16du:dateUtc="2024-11-27T15:27:00Z">
                <w:pPr>
                  <w:pStyle w:val="TableCell"/>
                </w:pPr>
              </w:pPrChange>
            </w:pPr>
            <w:del w:id="6795" w:author="Quinten Van Woerkom" w:date="2024-11-27T16:26:00Z" w16du:dateUtc="2024-11-27T15:26:00Z">
              <w:r w:rsidRPr="004424B1" w:rsidDel="00070AC5">
                <w:delText>1</w:delText>
              </w:r>
              <w:bookmarkStart w:id="6796" w:name="_Toc184817180"/>
              <w:bookmarkStart w:id="6797" w:name="_Toc185335795"/>
              <w:bookmarkStart w:id="6798" w:name="_Toc185336628"/>
              <w:bookmarkStart w:id="6799" w:name="_Toc185341347"/>
              <w:bookmarkStart w:id="6800" w:name="_Toc185348957"/>
              <w:bookmarkStart w:id="6801" w:name="_Toc185428065"/>
              <w:bookmarkStart w:id="6802" w:name="_Toc185497706"/>
              <w:bookmarkStart w:id="6803" w:name="_Toc185498906"/>
              <w:bookmarkStart w:id="6804" w:name="_Toc185500106"/>
              <w:bookmarkStart w:id="6805" w:name="_Toc185501307"/>
              <w:bookmarkStart w:id="6806" w:name="_Toc185502512"/>
              <w:bookmarkStart w:id="6807" w:name="_Toc186030772"/>
              <w:bookmarkStart w:id="6808" w:name="_Toc186031978"/>
              <w:bookmarkStart w:id="6809" w:name="_Toc186033184"/>
              <w:bookmarkStart w:id="6810" w:name="_Toc186045682"/>
              <w:bookmarkStart w:id="6811" w:name="_Toc186456442"/>
              <w:bookmarkStart w:id="6812" w:name="_Toc186470087"/>
              <w:bookmarkStart w:id="6813" w:name="_Toc186644598"/>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del>
          </w:p>
        </w:tc>
        <w:tc>
          <w:tcPr>
            <w:tcW w:w="1418" w:type="dxa"/>
          </w:tcPr>
          <w:p w14:paraId="2AFF73C1" w14:textId="2E122EF7" w:rsidR="00207457" w:rsidRPr="004424B1" w:rsidDel="00070AC5" w:rsidRDefault="00207457">
            <w:pPr>
              <w:cnfStyle w:val="000000000000" w:firstRow="0" w:lastRow="0" w:firstColumn="0" w:lastColumn="0" w:oddVBand="0" w:evenVBand="0" w:oddHBand="0" w:evenHBand="0" w:firstRowFirstColumn="0" w:firstRowLastColumn="0" w:lastRowFirstColumn="0" w:lastRowLastColumn="0"/>
              <w:rPr>
                <w:del w:id="6814" w:author="Quinten Van Woerkom" w:date="2024-11-27T16:26:00Z" w16du:dateUtc="2024-11-27T15:26:00Z"/>
              </w:rPr>
              <w:pPrChange w:id="6815" w:author="Quinten Van Woerkom" w:date="2024-11-27T16:27:00Z" w16du:dateUtc="2024-11-27T15:27:00Z">
                <w:pPr>
                  <w:pStyle w:val="TableCell"/>
                  <w:cnfStyle w:val="000000000000" w:firstRow="0" w:lastRow="0" w:firstColumn="0" w:lastColumn="0" w:oddVBand="0" w:evenVBand="0" w:oddHBand="0" w:evenHBand="0" w:firstRowFirstColumn="0" w:firstRowLastColumn="0" w:lastRowFirstColumn="0" w:lastRowLastColumn="0"/>
                </w:pPr>
              </w:pPrChange>
            </w:pPr>
            <w:del w:id="6816" w:author="Quinten Van Woerkom" w:date="2024-11-27T16:26:00Z" w16du:dateUtc="2024-11-27T15:26:00Z">
              <w:r w:rsidRPr="004424B1" w:rsidDel="00070AC5">
                <w:delText>Yes</w:delText>
              </w:r>
              <w:bookmarkStart w:id="6817" w:name="_Toc184817181"/>
              <w:bookmarkStart w:id="6818" w:name="_Toc185335796"/>
              <w:bookmarkStart w:id="6819" w:name="_Toc185336629"/>
              <w:bookmarkStart w:id="6820" w:name="_Toc185341348"/>
              <w:bookmarkStart w:id="6821" w:name="_Toc185348958"/>
              <w:bookmarkStart w:id="6822" w:name="_Toc185428066"/>
              <w:bookmarkStart w:id="6823" w:name="_Toc185497707"/>
              <w:bookmarkStart w:id="6824" w:name="_Toc185498907"/>
              <w:bookmarkStart w:id="6825" w:name="_Toc185500107"/>
              <w:bookmarkStart w:id="6826" w:name="_Toc185501308"/>
              <w:bookmarkStart w:id="6827" w:name="_Toc185502513"/>
              <w:bookmarkStart w:id="6828" w:name="_Toc186030773"/>
              <w:bookmarkStart w:id="6829" w:name="_Toc186031979"/>
              <w:bookmarkStart w:id="6830" w:name="_Toc186033185"/>
              <w:bookmarkStart w:id="6831" w:name="_Toc186045683"/>
              <w:bookmarkStart w:id="6832" w:name="_Toc186456443"/>
              <w:bookmarkStart w:id="6833" w:name="_Toc186470088"/>
              <w:bookmarkStart w:id="6834" w:name="_Toc186644599"/>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del>
          </w:p>
        </w:tc>
        <w:tc>
          <w:tcPr>
            <w:tcW w:w="6556" w:type="dxa"/>
          </w:tcPr>
          <w:p w14:paraId="25087CB2" w14:textId="74A7EF49" w:rsidR="00207457" w:rsidRPr="004424B1" w:rsidDel="00070AC5" w:rsidRDefault="00207457">
            <w:pPr>
              <w:cnfStyle w:val="000000000000" w:firstRow="0" w:lastRow="0" w:firstColumn="0" w:lastColumn="0" w:oddVBand="0" w:evenVBand="0" w:oddHBand="0" w:evenHBand="0" w:firstRowFirstColumn="0" w:firstRowLastColumn="0" w:lastRowFirstColumn="0" w:lastRowLastColumn="0"/>
              <w:rPr>
                <w:del w:id="6835" w:author="Quinten Van Woerkom" w:date="2024-11-27T16:26:00Z" w16du:dateUtc="2024-11-27T15:26:00Z"/>
              </w:rPr>
              <w:pPrChange w:id="6836" w:author="Quinten Van Woerkom" w:date="2024-11-27T16:27:00Z" w16du:dateUtc="2024-11-27T15:27:00Z">
                <w:pPr>
                  <w:pStyle w:val="TableCell"/>
                  <w:cnfStyle w:val="000000000000" w:firstRow="0" w:lastRow="0" w:firstColumn="0" w:lastColumn="0" w:oddVBand="0" w:evenVBand="0" w:oddHBand="0" w:evenHBand="0" w:firstRowFirstColumn="0" w:firstRowLastColumn="0" w:lastRowFirstColumn="0" w:lastRowLastColumn="0"/>
                </w:pPr>
              </w:pPrChange>
            </w:pPr>
            <w:del w:id="6837" w:author="Quinten Van Woerkom" w:date="2024-11-27T16:26:00Z" w16du:dateUtc="2024-11-27T15:26:00Z">
              <w:r w:rsidRPr="004424B1" w:rsidDel="00070AC5">
                <w:delText>Subm</w:delText>
              </w:r>
              <w:r w:rsidR="00B12B83" w:rsidRPr="004424B1" w:rsidDel="00070AC5">
                <w:delText>it Planning Request</w:delText>
              </w:r>
              <w:r w:rsidR="005E2644" w:rsidRPr="004424B1" w:rsidDel="00070AC5">
                <w:delText>, obtain a list of Planning Request Summaries</w:delText>
              </w:r>
              <w:r w:rsidR="00B12B83" w:rsidRPr="004424B1" w:rsidDel="00070AC5">
                <w:delText xml:space="preserve"> and retrieve Planning Request Status</w:delText>
              </w:r>
              <w:r w:rsidR="005E2644" w:rsidRPr="004424B1" w:rsidDel="00070AC5">
                <w:delText>.</w:delText>
              </w:r>
              <w:bookmarkStart w:id="6838" w:name="_Toc184817182"/>
              <w:bookmarkStart w:id="6839" w:name="_Toc185335797"/>
              <w:bookmarkStart w:id="6840" w:name="_Toc185336630"/>
              <w:bookmarkStart w:id="6841" w:name="_Toc185341349"/>
              <w:bookmarkStart w:id="6842" w:name="_Toc185348959"/>
              <w:bookmarkStart w:id="6843" w:name="_Toc185428067"/>
              <w:bookmarkStart w:id="6844" w:name="_Toc185497708"/>
              <w:bookmarkStart w:id="6845" w:name="_Toc185498908"/>
              <w:bookmarkStart w:id="6846" w:name="_Toc185500108"/>
              <w:bookmarkStart w:id="6847" w:name="_Toc185501309"/>
              <w:bookmarkStart w:id="6848" w:name="_Toc185502514"/>
              <w:bookmarkStart w:id="6849" w:name="_Toc186030774"/>
              <w:bookmarkStart w:id="6850" w:name="_Toc186031980"/>
              <w:bookmarkStart w:id="6851" w:name="_Toc186033186"/>
              <w:bookmarkStart w:id="6852" w:name="_Toc186045684"/>
              <w:bookmarkStart w:id="6853" w:name="_Toc186456444"/>
              <w:bookmarkStart w:id="6854" w:name="_Toc186470089"/>
              <w:bookmarkStart w:id="6855" w:name="_Toc186644600"/>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del>
          </w:p>
        </w:tc>
        <w:bookmarkStart w:id="6856" w:name="_Toc184817183"/>
        <w:bookmarkStart w:id="6857" w:name="_Toc185335798"/>
        <w:bookmarkStart w:id="6858" w:name="_Toc185336631"/>
        <w:bookmarkStart w:id="6859" w:name="_Toc185341350"/>
        <w:bookmarkStart w:id="6860" w:name="_Toc185348960"/>
        <w:bookmarkStart w:id="6861" w:name="_Toc185428068"/>
        <w:bookmarkStart w:id="6862" w:name="_Toc185497709"/>
        <w:bookmarkStart w:id="6863" w:name="_Toc185498909"/>
        <w:bookmarkStart w:id="6864" w:name="_Toc185500109"/>
        <w:bookmarkStart w:id="6865" w:name="_Toc185501310"/>
        <w:bookmarkStart w:id="6866" w:name="_Toc185502515"/>
        <w:bookmarkStart w:id="6867" w:name="_Toc186030775"/>
        <w:bookmarkStart w:id="6868" w:name="_Toc186031981"/>
        <w:bookmarkStart w:id="6869" w:name="_Toc186033187"/>
        <w:bookmarkStart w:id="6870" w:name="_Toc186045685"/>
        <w:bookmarkStart w:id="6871" w:name="_Toc186456445"/>
        <w:bookmarkStart w:id="6872" w:name="_Toc186470090"/>
        <w:bookmarkStart w:id="6873" w:name="_Toc186644601"/>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tr>
      <w:tr w:rsidR="00207457" w:rsidRPr="004424B1" w:rsidDel="00070AC5" w14:paraId="1340DA65" w14:textId="04676B0A" w:rsidTr="001E2D84">
        <w:trPr>
          <w:del w:id="6874" w:author="Quinten Van Woerkom" w:date="2024-11-27T16:26:00Z"/>
        </w:trPr>
        <w:tc>
          <w:tcPr>
            <w:cnfStyle w:val="001000000000" w:firstRow="0" w:lastRow="0" w:firstColumn="1" w:lastColumn="0" w:oddVBand="0" w:evenVBand="0" w:oddHBand="0" w:evenHBand="0" w:firstRowFirstColumn="0" w:firstRowLastColumn="0" w:lastRowFirstColumn="0" w:lastRowLastColumn="0"/>
            <w:tcW w:w="1242" w:type="dxa"/>
          </w:tcPr>
          <w:p w14:paraId="2FB0D654" w14:textId="5D4EA1B7" w:rsidR="00207457" w:rsidRPr="004424B1" w:rsidDel="00070AC5" w:rsidRDefault="00207457">
            <w:pPr>
              <w:rPr>
                <w:del w:id="6875" w:author="Quinten Van Woerkom" w:date="2024-11-27T16:26:00Z" w16du:dateUtc="2024-11-27T15:26:00Z"/>
              </w:rPr>
              <w:pPrChange w:id="6876" w:author="Quinten Van Woerkom" w:date="2024-11-27T16:27:00Z" w16du:dateUtc="2024-11-27T15:27:00Z">
                <w:pPr>
                  <w:pStyle w:val="TableCell"/>
                </w:pPr>
              </w:pPrChange>
            </w:pPr>
            <w:del w:id="6877" w:author="Quinten Van Woerkom" w:date="2024-11-27T16:26:00Z" w16du:dateUtc="2024-11-27T15:26:00Z">
              <w:r w:rsidRPr="004424B1" w:rsidDel="00070AC5">
                <w:delText xml:space="preserve">2 </w:delText>
              </w:r>
              <w:bookmarkStart w:id="6878" w:name="_Toc184817184"/>
              <w:bookmarkStart w:id="6879" w:name="_Toc185335799"/>
              <w:bookmarkStart w:id="6880" w:name="_Toc185336632"/>
              <w:bookmarkStart w:id="6881" w:name="_Toc185341351"/>
              <w:bookmarkStart w:id="6882" w:name="_Toc185348961"/>
              <w:bookmarkStart w:id="6883" w:name="_Toc185428069"/>
              <w:bookmarkStart w:id="6884" w:name="_Toc185497710"/>
              <w:bookmarkStart w:id="6885" w:name="_Toc185498910"/>
              <w:bookmarkStart w:id="6886" w:name="_Toc185500110"/>
              <w:bookmarkStart w:id="6887" w:name="_Toc185501311"/>
              <w:bookmarkStart w:id="6888" w:name="_Toc185502516"/>
              <w:bookmarkStart w:id="6889" w:name="_Toc186030776"/>
              <w:bookmarkStart w:id="6890" w:name="_Toc186031982"/>
              <w:bookmarkStart w:id="6891" w:name="_Toc186033188"/>
              <w:bookmarkStart w:id="6892" w:name="_Toc186045686"/>
              <w:bookmarkStart w:id="6893" w:name="_Toc186456446"/>
              <w:bookmarkStart w:id="6894" w:name="_Toc186470091"/>
              <w:bookmarkStart w:id="6895" w:name="_Toc186644602"/>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del>
          </w:p>
        </w:tc>
        <w:tc>
          <w:tcPr>
            <w:tcW w:w="1418" w:type="dxa"/>
          </w:tcPr>
          <w:p w14:paraId="2E1B1E8C" w14:textId="66697C67" w:rsidR="00207457" w:rsidRPr="004424B1" w:rsidDel="00070AC5" w:rsidRDefault="00207457">
            <w:pPr>
              <w:cnfStyle w:val="000000000000" w:firstRow="0" w:lastRow="0" w:firstColumn="0" w:lastColumn="0" w:oddVBand="0" w:evenVBand="0" w:oddHBand="0" w:evenHBand="0" w:firstRowFirstColumn="0" w:firstRowLastColumn="0" w:lastRowFirstColumn="0" w:lastRowLastColumn="0"/>
              <w:rPr>
                <w:del w:id="6896" w:author="Quinten Van Woerkom" w:date="2024-11-27T16:26:00Z" w16du:dateUtc="2024-11-27T15:26:00Z"/>
              </w:rPr>
              <w:pPrChange w:id="6897" w:author="Quinten Van Woerkom" w:date="2024-11-27T16:27:00Z" w16du:dateUtc="2024-11-27T15:27:00Z">
                <w:pPr>
                  <w:pStyle w:val="TableCell"/>
                  <w:cnfStyle w:val="000000000000" w:firstRow="0" w:lastRow="0" w:firstColumn="0" w:lastColumn="0" w:oddVBand="0" w:evenVBand="0" w:oddHBand="0" w:evenHBand="0" w:firstRowFirstColumn="0" w:firstRowLastColumn="0" w:lastRowFirstColumn="0" w:lastRowLastColumn="0"/>
                </w:pPr>
              </w:pPrChange>
            </w:pPr>
            <w:del w:id="6898" w:author="Quinten Van Woerkom" w:date="2024-11-27T16:26:00Z" w16du:dateUtc="2024-11-27T15:26:00Z">
              <w:r w:rsidRPr="004424B1" w:rsidDel="00070AC5">
                <w:delText>No</w:delText>
              </w:r>
              <w:bookmarkStart w:id="6899" w:name="_Toc184817185"/>
              <w:bookmarkStart w:id="6900" w:name="_Toc185335800"/>
              <w:bookmarkStart w:id="6901" w:name="_Toc185336633"/>
              <w:bookmarkStart w:id="6902" w:name="_Toc185341352"/>
              <w:bookmarkStart w:id="6903" w:name="_Toc185348962"/>
              <w:bookmarkStart w:id="6904" w:name="_Toc185428070"/>
              <w:bookmarkStart w:id="6905" w:name="_Toc185497711"/>
              <w:bookmarkStart w:id="6906" w:name="_Toc185498911"/>
              <w:bookmarkStart w:id="6907" w:name="_Toc185500111"/>
              <w:bookmarkStart w:id="6908" w:name="_Toc185501312"/>
              <w:bookmarkStart w:id="6909" w:name="_Toc185502517"/>
              <w:bookmarkStart w:id="6910" w:name="_Toc186030777"/>
              <w:bookmarkStart w:id="6911" w:name="_Toc186031983"/>
              <w:bookmarkStart w:id="6912" w:name="_Toc186033189"/>
              <w:bookmarkStart w:id="6913" w:name="_Toc186045687"/>
              <w:bookmarkStart w:id="6914" w:name="_Toc186456447"/>
              <w:bookmarkStart w:id="6915" w:name="_Toc186470092"/>
              <w:bookmarkStart w:id="6916" w:name="_Toc186644603"/>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del>
          </w:p>
        </w:tc>
        <w:tc>
          <w:tcPr>
            <w:tcW w:w="6556" w:type="dxa"/>
          </w:tcPr>
          <w:p w14:paraId="616FA604" w14:textId="751010F5" w:rsidR="00207457" w:rsidRPr="004424B1" w:rsidDel="00070AC5" w:rsidRDefault="00B12B83">
            <w:pPr>
              <w:cnfStyle w:val="000000000000" w:firstRow="0" w:lastRow="0" w:firstColumn="0" w:lastColumn="0" w:oddVBand="0" w:evenVBand="0" w:oddHBand="0" w:evenHBand="0" w:firstRowFirstColumn="0" w:firstRowLastColumn="0" w:lastRowFirstColumn="0" w:lastRowLastColumn="0"/>
              <w:rPr>
                <w:del w:id="6917" w:author="Quinten Van Woerkom" w:date="2024-11-27T16:26:00Z" w16du:dateUtc="2024-11-27T15:26:00Z"/>
              </w:rPr>
              <w:pPrChange w:id="6918" w:author="Quinten Van Woerkom" w:date="2024-11-27T16:27:00Z" w16du:dateUtc="2024-11-27T15:27:00Z">
                <w:pPr>
                  <w:pStyle w:val="TableCell"/>
                  <w:cnfStyle w:val="000000000000" w:firstRow="0" w:lastRow="0" w:firstColumn="0" w:lastColumn="0" w:oddVBand="0" w:evenVBand="0" w:oddHBand="0" w:evenHBand="0" w:firstRowFirstColumn="0" w:firstRowLastColumn="0" w:lastRowFirstColumn="0" w:lastRowLastColumn="0"/>
                </w:pPr>
              </w:pPrChange>
            </w:pPr>
            <w:del w:id="6919" w:author="Quinten Van Woerkom" w:date="2024-11-27T16:26:00Z" w16du:dateUtc="2024-11-27T15:26:00Z">
              <w:r w:rsidRPr="004424B1" w:rsidDel="00070AC5">
                <w:delText>Cancel Planning Request</w:delText>
              </w:r>
              <w:bookmarkStart w:id="6920" w:name="_Toc184817186"/>
              <w:bookmarkStart w:id="6921" w:name="_Toc185335801"/>
              <w:bookmarkStart w:id="6922" w:name="_Toc185336634"/>
              <w:bookmarkStart w:id="6923" w:name="_Toc185341353"/>
              <w:bookmarkStart w:id="6924" w:name="_Toc185348963"/>
              <w:bookmarkStart w:id="6925" w:name="_Toc185428071"/>
              <w:bookmarkStart w:id="6926" w:name="_Toc185497712"/>
              <w:bookmarkStart w:id="6927" w:name="_Toc185498912"/>
              <w:bookmarkStart w:id="6928" w:name="_Toc185500112"/>
              <w:bookmarkStart w:id="6929" w:name="_Toc185501313"/>
              <w:bookmarkStart w:id="6930" w:name="_Toc185502518"/>
              <w:bookmarkStart w:id="6931" w:name="_Toc186030778"/>
              <w:bookmarkStart w:id="6932" w:name="_Toc186031984"/>
              <w:bookmarkStart w:id="6933" w:name="_Toc186033190"/>
              <w:bookmarkStart w:id="6934" w:name="_Toc186045688"/>
              <w:bookmarkStart w:id="6935" w:name="_Toc186456448"/>
              <w:bookmarkStart w:id="6936" w:name="_Toc186470093"/>
              <w:bookmarkStart w:id="6937" w:name="_Toc186644604"/>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del>
          </w:p>
        </w:tc>
        <w:bookmarkStart w:id="6938" w:name="_Toc184817187"/>
        <w:bookmarkStart w:id="6939" w:name="_Toc185335802"/>
        <w:bookmarkStart w:id="6940" w:name="_Toc185336635"/>
        <w:bookmarkStart w:id="6941" w:name="_Toc185341354"/>
        <w:bookmarkStart w:id="6942" w:name="_Toc185348964"/>
        <w:bookmarkStart w:id="6943" w:name="_Toc185428072"/>
        <w:bookmarkStart w:id="6944" w:name="_Toc185497713"/>
        <w:bookmarkStart w:id="6945" w:name="_Toc185498913"/>
        <w:bookmarkStart w:id="6946" w:name="_Toc185500113"/>
        <w:bookmarkStart w:id="6947" w:name="_Toc185501314"/>
        <w:bookmarkStart w:id="6948" w:name="_Toc185502519"/>
        <w:bookmarkStart w:id="6949" w:name="_Toc186030779"/>
        <w:bookmarkStart w:id="6950" w:name="_Toc186031985"/>
        <w:bookmarkStart w:id="6951" w:name="_Toc186033191"/>
        <w:bookmarkStart w:id="6952" w:name="_Toc186045689"/>
        <w:bookmarkStart w:id="6953" w:name="_Toc186456449"/>
        <w:bookmarkStart w:id="6954" w:name="_Toc186470094"/>
        <w:bookmarkStart w:id="6955" w:name="_Toc186644605"/>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tr>
      <w:tr w:rsidR="00207457" w:rsidRPr="004424B1" w:rsidDel="00070AC5" w14:paraId="69511E8A" w14:textId="7CB664D1" w:rsidTr="001E2D84">
        <w:trPr>
          <w:del w:id="6956" w:author="Quinten Van Woerkom" w:date="2024-11-27T16:26:00Z"/>
        </w:trPr>
        <w:tc>
          <w:tcPr>
            <w:cnfStyle w:val="001000000000" w:firstRow="0" w:lastRow="0" w:firstColumn="1" w:lastColumn="0" w:oddVBand="0" w:evenVBand="0" w:oddHBand="0" w:evenHBand="0" w:firstRowFirstColumn="0" w:firstRowLastColumn="0" w:lastRowFirstColumn="0" w:lastRowLastColumn="0"/>
            <w:tcW w:w="1242" w:type="dxa"/>
          </w:tcPr>
          <w:p w14:paraId="3A072098" w14:textId="2C122F78" w:rsidR="00207457" w:rsidRPr="004424B1" w:rsidDel="00070AC5" w:rsidRDefault="00207457">
            <w:pPr>
              <w:rPr>
                <w:del w:id="6957" w:author="Quinten Van Woerkom" w:date="2024-11-27T16:26:00Z" w16du:dateUtc="2024-11-27T15:26:00Z"/>
              </w:rPr>
              <w:pPrChange w:id="6958" w:author="Quinten Van Woerkom" w:date="2024-11-27T16:27:00Z" w16du:dateUtc="2024-11-27T15:27:00Z">
                <w:pPr>
                  <w:pStyle w:val="TableCell"/>
                </w:pPr>
              </w:pPrChange>
            </w:pPr>
            <w:del w:id="6959" w:author="Quinten Van Woerkom" w:date="2024-11-27T16:26:00Z" w16du:dateUtc="2024-11-27T15:26:00Z">
              <w:r w:rsidRPr="004424B1" w:rsidDel="00070AC5">
                <w:delText>3</w:delText>
              </w:r>
              <w:bookmarkStart w:id="6960" w:name="_Toc184817188"/>
              <w:bookmarkStart w:id="6961" w:name="_Toc185335803"/>
              <w:bookmarkStart w:id="6962" w:name="_Toc185336636"/>
              <w:bookmarkStart w:id="6963" w:name="_Toc185341355"/>
              <w:bookmarkStart w:id="6964" w:name="_Toc185348965"/>
              <w:bookmarkStart w:id="6965" w:name="_Toc185428073"/>
              <w:bookmarkStart w:id="6966" w:name="_Toc185497714"/>
              <w:bookmarkStart w:id="6967" w:name="_Toc185498914"/>
              <w:bookmarkStart w:id="6968" w:name="_Toc185500114"/>
              <w:bookmarkStart w:id="6969" w:name="_Toc185501315"/>
              <w:bookmarkStart w:id="6970" w:name="_Toc185502520"/>
              <w:bookmarkStart w:id="6971" w:name="_Toc186030780"/>
              <w:bookmarkStart w:id="6972" w:name="_Toc186031986"/>
              <w:bookmarkStart w:id="6973" w:name="_Toc186033192"/>
              <w:bookmarkStart w:id="6974" w:name="_Toc186045690"/>
              <w:bookmarkStart w:id="6975" w:name="_Toc186456450"/>
              <w:bookmarkStart w:id="6976" w:name="_Toc186470095"/>
              <w:bookmarkStart w:id="6977" w:name="_Toc186644606"/>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del>
          </w:p>
        </w:tc>
        <w:tc>
          <w:tcPr>
            <w:tcW w:w="1418" w:type="dxa"/>
          </w:tcPr>
          <w:p w14:paraId="3E7A4122" w14:textId="2070016E" w:rsidR="00207457" w:rsidRPr="004424B1" w:rsidDel="00070AC5" w:rsidRDefault="00207457">
            <w:pPr>
              <w:cnfStyle w:val="000000000000" w:firstRow="0" w:lastRow="0" w:firstColumn="0" w:lastColumn="0" w:oddVBand="0" w:evenVBand="0" w:oddHBand="0" w:evenHBand="0" w:firstRowFirstColumn="0" w:firstRowLastColumn="0" w:lastRowFirstColumn="0" w:lastRowLastColumn="0"/>
              <w:rPr>
                <w:del w:id="6978" w:author="Quinten Van Woerkom" w:date="2024-11-27T16:26:00Z" w16du:dateUtc="2024-11-27T15:26:00Z"/>
              </w:rPr>
              <w:pPrChange w:id="6979" w:author="Quinten Van Woerkom" w:date="2024-11-27T16:27:00Z" w16du:dateUtc="2024-11-27T15:27:00Z">
                <w:pPr>
                  <w:pStyle w:val="TableCell"/>
                  <w:cnfStyle w:val="000000000000" w:firstRow="0" w:lastRow="0" w:firstColumn="0" w:lastColumn="0" w:oddVBand="0" w:evenVBand="0" w:oddHBand="0" w:evenHBand="0" w:firstRowFirstColumn="0" w:firstRowLastColumn="0" w:lastRowFirstColumn="0" w:lastRowLastColumn="0"/>
                </w:pPr>
              </w:pPrChange>
            </w:pPr>
            <w:del w:id="6980" w:author="Quinten Van Woerkom" w:date="2024-11-27T16:26:00Z" w16du:dateUtc="2024-11-27T15:26:00Z">
              <w:r w:rsidRPr="004424B1" w:rsidDel="00070AC5">
                <w:delText>No</w:delText>
              </w:r>
              <w:bookmarkStart w:id="6981" w:name="_Toc184817189"/>
              <w:bookmarkStart w:id="6982" w:name="_Toc185335804"/>
              <w:bookmarkStart w:id="6983" w:name="_Toc185336637"/>
              <w:bookmarkStart w:id="6984" w:name="_Toc185341356"/>
              <w:bookmarkStart w:id="6985" w:name="_Toc185348966"/>
              <w:bookmarkStart w:id="6986" w:name="_Toc185428074"/>
              <w:bookmarkStart w:id="6987" w:name="_Toc185497715"/>
              <w:bookmarkStart w:id="6988" w:name="_Toc185498915"/>
              <w:bookmarkStart w:id="6989" w:name="_Toc185500115"/>
              <w:bookmarkStart w:id="6990" w:name="_Toc185501316"/>
              <w:bookmarkStart w:id="6991" w:name="_Toc185502521"/>
              <w:bookmarkStart w:id="6992" w:name="_Toc186030781"/>
              <w:bookmarkStart w:id="6993" w:name="_Toc186031987"/>
              <w:bookmarkStart w:id="6994" w:name="_Toc186033193"/>
              <w:bookmarkStart w:id="6995" w:name="_Toc186045691"/>
              <w:bookmarkStart w:id="6996" w:name="_Toc186456451"/>
              <w:bookmarkStart w:id="6997" w:name="_Toc186470096"/>
              <w:bookmarkStart w:id="6998" w:name="_Toc186644607"/>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del>
          </w:p>
        </w:tc>
        <w:tc>
          <w:tcPr>
            <w:tcW w:w="6556" w:type="dxa"/>
          </w:tcPr>
          <w:p w14:paraId="73218DFD" w14:textId="343F5541" w:rsidR="00207457" w:rsidRPr="004424B1" w:rsidDel="00070AC5" w:rsidRDefault="00B12B83">
            <w:pPr>
              <w:cnfStyle w:val="000000000000" w:firstRow="0" w:lastRow="0" w:firstColumn="0" w:lastColumn="0" w:oddVBand="0" w:evenVBand="0" w:oddHBand="0" w:evenHBand="0" w:firstRowFirstColumn="0" w:firstRowLastColumn="0" w:lastRowFirstColumn="0" w:lastRowLastColumn="0"/>
              <w:rPr>
                <w:del w:id="6999" w:author="Quinten Van Woerkom" w:date="2024-11-27T16:26:00Z" w16du:dateUtc="2024-11-27T15:26:00Z"/>
              </w:rPr>
              <w:pPrChange w:id="7000" w:author="Quinten Van Woerkom" w:date="2024-11-27T16:27:00Z" w16du:dateUtc="2024-11-27T15:27:00Z">
                <w:pPr>
                  <w:pStyle w:val="TableCell"/>
                  <w:cnfStyle w:val="000000000000" w:firstRow="0" w:lastRow="0" w:firstColumn="0" w:lastColumn="0" w:oddVBand="0" w:evenVBand="0" w:oddHBand="0" w:evenHBand="0" w:firstRowFirstColumn="0" w:firstRowLastColumn="0" w:lastRowFirstColumn="0" w:lastRowLastColumn="0"/>
                </w:pPr>
              </w:pPrChange>
            </w:pPr>
            <w:del w:id="7001" w:author="Quinten Van Woerkom" w:date="2024-11-27T16:26:00Z" w16du:dateUtc="2024-11-27T15:26:00Z">
              <w:r w:rsidRPr="004424B1" w:rsidDel="00070AC5">
                <w:delText>Update (modify) Planning Request</w:delText>
              </w:r>
              <w:bookmarkStart w:id="7002" w:name="_Toc184817190"/>
              <w:bookmarkStart w:id="7003" w:name="_Toc185335805"/>
              <w:bookmarkStart w:id="7004" w:name="_Toc185336638"/>
              <w:bookmarkStart w:id="7005" w:name="_Toc185341357"/>
              <w:bookmarkStart w:id="7006" w:name="_Toc185348967"/>
              <w:bookmarkStart w:id="7007" w:name="_Toc185428075"/>
              <w:bookmarkStart w:id="7008" w:name="_Toc185497716"/>
              <w:bookmarkStart w:id="7009" w:name="_Toc185498916"/>
              <w:bookmarkStart w:id="7010" w:name="_Toc185500116"/>
              <w:bookmarkStart w:id="7011" w:name="_Toc185501317"/>
              <w:bookmarkStart w:id="7012" w:name="_Toc185502522"/>
              <w:bookmarkStart w:id="7013" w:name="_Toc186030782"/>
              <w:bookmarkStart w:id="7014" w:name="_Toc186031988"/>
              <w:bookmarkStart w:id="7015" w:name="_Toc186033194"/>
              <w:bookmarkStart w:id="7016" w:name="_Toc186045692"/>
              <w:bookmarkStart w:id="7017" w:name="_Toc186456452"/>
              <w:bookmarkStart w:id="7018" w:name="_Toc186470097"/>
              <w:bookmarkStart w:id="7019" w:name="_Toc186644608"/>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del>
          </w:p>
        </w:tc>
        <w:bookmarkStart w:id="7020" w:name="_Toc184817191"/>
        <w:bookmarkStart w:id="7021" w:name="_Toc185335806"/>
        <w:bookmarkStart w:id="7022" w:name="_Toc185336639"/>
        <w:bookmarkStart w:id="7023" w:name="_Toc185341358"/>
        <w:bookmarkStart w:id="7024" w:name="_Toc185348968"/>
        <w:bookmarkStart w:id="7025" w:name="_Toc185428076"/>
        <w:bookmarkStart w:id="7026" w:name="_Toc185497717"/>
        <w:bookmarkStart w:id="7027" w:name="_Toc185498917"/>
        <w:bookmarkStart w:id="7028" w:name="_Toc185500117"/>
        <w:bookmarkStart w:id="7029" w:name="_Toc185501318"/>
        <w:bookmarkStart w:id="7030" w:name="_Toc185502523"/>
        <w:bookmarkStart w:id="7031" w:name="_Toc186030783"/>
        <w:bookmarkStart w:id="7032" w:name="_Toc186031989"/>
        <w:bookmarkStart w:id="7033" w:name="_Toc186033195"/>
        <w:bookmarkStart w:id="7034" w:name="_Toc186045693"/>
        <w:bookmarkStart w:id="7035" w:name="_Toc186456453"/>
        <w:bookmarkStart w:id="7036" w:name="_Toc186470098"/>
        <w:bookmarkStart w:id="7037" w:name="_Toc18664460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tr>
      <w:tr w:rsidR="00207457" w:rsidRPr="004424B1" w:rsidDel="00070AC5" w14:paraId="5D17F345" w14:textId="66A9B86F" w:rsidTr="001E2D84">
        <w:trPr>
          <w:del w:id="7038" w:author="Quinten Van Woerkom" w:date="2024-11-27T16:26:00Z"/>
        </w:trPr>
        <w:tc>
          <w:tcPr>
            <w:cnfStyle w:val="001000000000" w:firstRow="0" w:lastRow="0" w:firstColumn="1" w:lastColumn="0" w:oddVBand="0" w:evenVBand="0" w:oddHBand="0" w:evenHBand="0" w:firstRowFirstColumn="0" w:firstRowLastColumn="0" w:lastRowFirstColumn="0" w:lastRowLastColumn="0"/>
            <w:tcW w:w="1242" w:type="dxa"/>
          </w:tcPr>
          <w:p w14:paraId="680D893E" w14:textId="3E826499" w:rsidR="00207457" w:rsidRPr="004424B1" w:rsidDel="00070AC5" w:rsidRDefault="00207457">
            <w:pPr>
              <w:rPr>
                <w:del w:id="7039" w:author="Quinten Van Woerkom" w:date="2024-11-27T16:26:00Z" w16du:dateUtc="2024-11-27T15:26:00Z"/>
              </w:rPr>
              <w:pPrChange w:id="7040" w:author="Quinten Van Woerkom" w:date="2024-11-27T16:27:00Z" w16du:dateUtc="2024-11-27T15:27:00Z">
                <w:pPr>
                  <w:pStyle w:val="TableCell"/>
                </w:pPr>
              </w:pPrChange>
            </w:pPr>
            <w:del w:id="7041" w:author="Quinten Van Woerkom" w:date="2024-11-27T16:26:00Z" w16du:dateUtc="2024-11-27T15:26:00Z">
              <w:r w:rsidRPr="004424B1" w:rsidDel="00070AC5">
                <w:delText>4</w:delText>
              </w:r>
              <w:bookmarkStart w:id="7042" w:name="_Toc184817192"/>
              <w:bookmarkStart w:id="7043" w:name="_Toc185335807"/>
              <w:bookmarkStart w:id="7044" w:name="_Toc185336640"/>
              <w:bookmarkStart w:id="7045" w:name="_Toc185341359"/>
              <w:bookmarkStart w:id="7046" w:name="_Toc185348969"/>
              <w:bookmarkStart w:id="7047" w:name="_Toc185428077"/>
              <w:bookmarkStart w:id="7048" w:name="_Toc185497718"/>
              <w:bookmarkStart w:id="7049" w:name="_Toc185498918"/>
              <w:bookmarkStart w:id="7050" w:name="_Toc185500118"/>
              <w:bookmarkStart w:id="7051" w:name="_Toc185501319"/>
              <w:bookmarkStart w:id="7052" w:name="_Toc185502524"/>
              <w:bookmarkStart w:id="7053" w:name="_Toc186030784"/>
              <w:bookmarkStart w:id="7054" w:name="_Toc186031990"/>
              <w:bookmarkStart w:id="7055" w:name="_Toc186033196"/>
              <w:bookmarkStart w:id="7056" w:name="_Toc186045694"/>
              <w:bookmarkStart w:id="7057" w:name="_Toc186456454"/>
              <w:bookmarkStart w:id="7058" w:name="_Toc186470099"/>
              <w:bookmarkStart w:id="7059" w:name="_Toc186644610"/>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del>
          </w:p>
        </w:tc>
        <w:tc>
          <w:tcPr>
            <w:tcW w:w="1418" w:type="dxa"/>
          </w:tcPr>
          <w:p w14:paraId="6A570C0D" w14:textId="3BA9C698" w:rsidR="00207457" w:rsidRPr="004424B1" w:rsidDel="00070AC5" w:rsidRDefault="00207457">
            <w:pPr>
              <w:cnfStyle w:val="000000000000" w:firstRow="0" w:lastRow="0" w:firstColumn="0" w:lastColumn="0" w:oddVBand="0" w:evenVBand="0" w:oddHBand="0" w:evenHBand="0" w:firstRowFirstColumn="0" w:firstRowLastColumn="0" w:lastRowFirstColumn="0" w:lastRowLastColumn="0"/>
              <w:rPr>
                <w:del w:id="7060" w:author="Quinten Van Woerkom" w:date="2024-11-27T16:26:00Z" w16du:dateUtc="2024-11-27T15:26:00Z"/>
              </w:rPr>
              <w:pPrChange w:id="7061" w:author="Quinten Van Woerkom" w:date="2024-11-27T16:27:00Z" w16du:dateUtc="2024-11-27T15:27:00Z">
                <w:pPr>
                  <w:pStyle w:val="TableCell"/>
                  <w:cnfStyle w:val="000000000000" w:firstRow="0" w:lastRow="0" w:firstColumn="0" w:lastColumn="0" w:oddVBand="0" w:evenVBand="0" w:oddHBand="0" w:evenHBand="0" w:firstRowFirstColumn="0" w:firstRowLastColumn="0" w:lastRowFirstColumn="0" w:lastRowLastColumn="0"/>
                </w:pPr>
              </w:pPrChange>
            </w:pPr>
            <w:del w:id="7062" w:author="Quinten Van Woerkom" w:date="2024-11-27T16:26:00Z" w16du:dateUtc="2024-11-27T15:26:00Z">
              <w:r w:rsidRPr="004424B1" w:rsidDel="00070AC5">
                <w:delText>No</w:delText>
              </w:r>
              <w:bookmarkStart w:id="7063" w:name="_Toc184817193"/>
              <w:bookmarkStart w:id="7064" w:name="_Toc185335808"/>
              <w:bookmarkStart w:id="7065" w:name="_Toc185336641"/>
              <w:bookmarkStart w:id="7066" w:name="_Toc185341360"/>
              <w:bookmarkStart w:id="7067" w:name="_Toc185348970"/>
              <w:bookmarkStart w:id="7068" w:name="_Toc185428078"/>
              <w:bookmarkStart w:id="7069" w:name="_Toc185497719"/>
              <w:bookmarkStart w:id="7070" w:name="_Toc185498919"/>
              <w:bookmarkStart w:id="7071" w:name="_Toc185500119"/>
              <w:bookmarkStart w:id="7072" w:name="_Toc185501320"/>
              <w:bookmarkStart w:id="7073" w:name="_Toc185502525"/>
              <w:bookmarkStart w:id="7074" w:name="_Toc186030785"/>
              <w:bookmarkStart w:id="7075" w:name="_Toc186031991"/>
              <w:bookmarkStart w:id="7076" w:name="_Toc186033197"/>
              <w:bookmarkStart w:id="7077" w:name="_Toc186045695"/>
              <w:bookmarkStart w:id="7078" w:name="_Toc186456455"/>
              <w:bookmarkStart w:id="7079" w:name="_Toc186470100"/>
              <w:bookmarkStart w:id="7080" w:name="_Toc186644611"/>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del>
          </w:p>
        </w:tc>
        <w:tc>
          <w:tcPr>
            <w:tcW w:w="6556" w:type="dxa"/>
          </w:tcPr>
          <w:p w14:paraId="28764A95" w14:textId="2BD6B34F" w:rsidR="00207457" w:rsidRPr="004424B1" w:rsidDel="00070AC5" w:rsidRDefault="00B12B83">
            <w:pPr>
              <w:cnfStyle w:val="000000000000" w:firstRow="0" w:lastRow="0" w:firstColumn="0" w:lastColumn="0" w:oddVBand="0" w:evenVBand="0" w:oddHBand="0" w:evenHBand="0" w:firstRowFirstColumn="0" w:firstRowLastColumn="0" w:lastRowFirstColumn="0" w:lastRowLastColumn="0"/>
              <w:rPr>
                <w:del w:id="7081" w:author="Quinten Van Woerkom" w:date="2024-11-27T16:26:00Z" w16du:dateUtc="2024-11-27T15:26:00Z"/>
              </w:rPr>
              <w:pPrChange w:id="7082" w:author="Quinten Van Woerkom" w:date="2024-11-27T16:27:00Z" w16du:dateUtc="2024-11-27T15:27:00Z">
                <w:pPr>
                  <w:pStyle w:val="TableCell"/>
                  <w:cnfStyle w:val="000000000000" w:firstRow="0" w:lastRow="0" w:firstColumn="0" w:lastColumn="0" w:oddVBand="0" w:evenVBand="0" w:oddHBand="0" w:evenHBand="0" w:firstRowFirstColumn="0" w:firstRowLastColumn="0" w:lastRowFirstColumn="0" w:lastRowLastColumn="0"/>
                </w:pPr>
              </w:pPrChange>
            </w:pPr>
            <w:del w:id="7083" w:author="Quinten Van Woerkom" w:date="2024-11-27T16:26:00Z" w16du:dateUtc="2024-11-27T15:26:00Z">
              <w:r w:rsidRPr="004424B1" w:rsidDel="00070AC5">
                <w:delText>Subscribe to Planning Request Status Updates</w:delText>
              </w:r>
              <w:bookmarkStart w:id="7084" w:name="_Toc184817194"/>
              <w:bookmarkStart w:id="7085" w:name="_Toc185335809"/>
              <w:bookmarkStart w:id="7086" w:name="_Toc185336642"/>
              <w:bookmarkStart w:id="7087" w:name="_Toc185341361"/>
              <w:bookmarkStart w:id="7088" w:name="_Toc185348971"/>
              <w:bookmarkStart w:id="7089" w:name="_Toc185428079"/>
              <w:bookmarkStart w:id="7090" w:name="_Toc185497720"/>
              <w:bookmarkStart w:id="7091" w:name="_Toc185498920"/>
              <w:bookmarkStart w:id="7092" w:name="_Toc185500120"/>
              <w:bookmarkStart w:id="7093" w:name="_Toc185501321"/>
              <w:bookmarkStart w:id="7094" w:name="_Toc185502526"/>
              <w:bookmarkStart w:id="7095" w:name="_Toc186030786"/>
              <w:bookmarkStart w:id="7096" w:name="_Toc186031992"/>
              <w:bookmarkStart w:id="7097" w:name="_Toc186033198"/>
              <w:bookmarkStart w:id="7098" w:name="_Toc186045696"/>
              <w:bookmarkStart w:id="7099" w:name="_Toc186456456"/>
              <w:bookmarkStart w:id="7100" w:name="_Toc186470101"/>
              <w:bookmarkStart w:id="7101" w:name="_Toc186644612"/>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del>
          </w:p>
        </w:tc>
        <w:bookmarkStart w:id="7102" w:name="_Toc184817195"/>
        <w:bookmarkStart w:id="7103" w:name="_Toc185335810"/>
        <w:bookmarkStart w:id="7104" w:name="_Toc185336643"/>
        <w:bookmarkStart w:id="7105" w:name="_Toc185341362"/>
        <w:bookmarkStart w:id="7106" w:name="_Toc185348972"/>
        <w:bookmarkStart w:id="7107" w:name="_Toc185428080"/>
        <w:bookmarkStart w:id="7108" w:name="_Toc185497721"/>
        <w:bookmarkStart w:id="7109" w:name="_Toc185498921"/>
        <w:bookmarkStart w:id="7110" w:name="_Toc185500121"/>
        <w:bookmarkStart w:id="7111" w:name="_Toc185501322"/>
        <w:bookmarkStart w:id="7112" w:name="_Toc185502527"/>
        <w:bookmarkStart w:id="7113" w:name="_Toc186030787"/>
        <w:bookmarkStart w:id="7114" w:name="_Toc186031993"/>
        <w:bookmarkStart w:id="7115" w:name="_Toc186033199"/>
        <w:bookmarkStart w:id="7116" w:name="_Toc186045697"/>
        <w:bookmarkStart w:id="7117" w:name="_Toc186456457"/>
        <w:bookmarkStart w:id="7118" w:name="_Toc186470102"/>
        <w:bookmarkStart w:id="7119" w:name="_Toc186644613"/>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tr>
      <w:tr w:rsidR="00207457" w:rsidRPr="004424B1" w:rsidDel="00070AC5" w14:paraId="1FC9A9A9" w14:textId="093BECCF" w:rsidTr="001E2D84">
        <w:trPr>
          <w:del w:id="7120" w:author="Quinten Van Woerkom" w:date="2024-11-27T16:26:00Z"/>
        </w:trPr>
        <w:tc>
          <w:tcPr>
            <w:cnfStyle w:val="001000000000" w:firstRow="0" w:lastRow="0" w:firstColumn="1" w:lastColumn="0" w:oddVBand="0" w:evenVBand="0" w:oddHBand="0" w:evenHBand="0" w:firstRowFirstColumn="0" w:firstRowLastColumn="0" w:lastRowFirstColumn="0" w:lastRowLastColumn="0"/>
            <w:tcW w:w="1242" w:type="dxa"/>
          </w:tcPr>
          <w:p w14:paraId="7ADC804B" w14:textId="0AD980EB" w:rsidR="00207457" w:rsidRPr="004424B1" w:rsidDel="00070AC5" w:rsidRDefault="00207457">
            <w:pPr>
              <w:rPr>
                <w:del w:id="7121" w:author="Quinten Van Woerkom" w:date="2024-11-27T16:26:00Z" w16du:dateUtc="2024-11-27T15:26:00Z"/>
              </w:rPr>
              <w:pPrChange w:id="7122" w:author="Quinten Van Woerkom" w:date="2024-11-27T16:27:00Z" w16du:dateUtc="2024-11-27T15:27:00Z">
                <w:pPr>
                  <w:pStyle w:val="TableCell"/>
                </w:pPr>
              </w:pPrChange>
            </w:pPr>
            <w:del w:id="7123" w:author="Quinten Van Woerkom" w:date="2024-11-27T16:26:00Z" w16du:dateUtc="2024-11-27T15:26:00Z">
              <w:r w:rsidRPr="004424B1" w:rsidDel="00070AC5">
                <w:delText>5</w:delText>
              </w:r>
              <w:bookmarkStart w:id="7124" w:name="_Toc184817196"/>
              <w:bookmarkStart w:id="7125" w:name="_Toc185335811"/>
              <w:bookmarkStart w:id="7126" w:name="_Toc185336644"/>
              <w:bookmarkStart w:id="7127" w:name="_Toc185341363"/>
              <w:bookmarkStart w:id="7128" w:name="_Toc185348973"/>
              <w:bookmarkStart w:id="7129" w:name="_Toc185428081"/>
              <w:bookmarkStart w:id="7130" w:name="_Toc185497722"/>
              <w:bookmarkStart w:id="7131" w:name="_Toc185498922"/>
              <w:bookmarkStart w:id="7132" w:name="_Toc185500122"/>
              <w:bookmarkStart w:id="7133" w:name="_Toc185501323"/>
              <w:bookmarkStart w:id="7134" w:name="_Toc185502528"/>
              <w:bookmarkStart w:id="7135" w:name="_Toc186030788"/>
              <w:bookmarkStart w:id="7136" w:name="_Toc186031994"/>
              <w:bookmarkStart w:id="7137" w:name="_Toc186033200"/>
              <w:bookmarkStart w:id="7138" w:name="_Toc186045698"/>
              <w:bookmarkStart w:id="7139" w:name="_Toc186456458"/>
              <w:bookmarkStart w:id="7140" w:name="_Toc186470103"/>
              <w:bookmarkStart w:id="7141" w:name="_Toc186644614"/>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del>
          </w:p>
        </w:tc>
        <w:tc>
          <w:tcPr>
            <w:tcW w:w="1418" w:type="dxa"/>
          </w:tcPr>
          <w:p w14:paraId="7832C277" w14:textId="2F85C4CB" w:rsidR="00207457" w:rsidRPr="004424B1" w:rsidDel="00070AC5" w:rsidRDefault="00207457">
            <w:pPr>
              <w:cnfStyle w:val="000000000000" w:firstRow="0" w:lastRow="0" w:firstColumn="0" w:lastColumn="0" w:oddVBand="0" w:evenVBand="0" w:oddHBand="0" w:evenHBand="0" w:firstRowFirstColumn="0" w:firstRowLastColumn="0" w:lastRowFirstColumn="0" w:lastRowLastColumn="0"/>
              <w:rPr>
                <w:del w:id="7142" w:author="Quinten Van Woerkom" w:date="2024-11-27T16:26:00Z" w16du:dateUtc="2024-11-27T15:26:00Z"/>
              </w:rPr>
              <w:pPrChange w:id="7143" w:author="Quinten Van Woerkom" w:date="2024-11-27T16:27:00Z" w16du:dateUtc="2024-11-27T15:27:00Z">
                <w:pPr>
                  <w:pStyle w:val="TableCell"/>
                  <w:cnfStyle w:val="000000000000" w:firstRow="0" w:lastRow="0" w:firstColumn="0" w:lastColumn="0" w:oddVBand="0" w:evenVBand="0" w:oddHBand="0" w:evenHBand="0" w:firstRowFirstColumn="0" w:firstRowLastColumn="0" w:lastRowFirstColumn="0" w:lastRowLastColumn="0"/>
                </w:pPr>
              </w:pPrChange>
            </w:pPr>
            <w:del w:id="7144" w:author="Quinten Van Woerkom" w:date="2024-11-27T16:26:00Z" w16du:dateUtc="2024-11-27T15:26:00Z">
              <w:r w:rsidRPr="004424B1" w:rsidDel="00070AC5">
                <w:delText>No</w:delText>
              </w:r>
              <w:bookmarkStart w:id="7145" w:name="_Toc184817197"/>
              <w:bookmarkStart w:id="7146" w:name="_Toc185335812"/>
              <w:bookmarkStart w:id="7147" w:name="_Toc185336645"/>
              <w:bookmarkStart w:id="7148" w:name="_Toc185341364"/>
              <w:bookmarkStart w:id="7149" w:name="_Toc185348974"/>
              <w:bookmarkStart w:id="7150" w:name="_Toc185428082"/>
              <w:bookmarkStart w:id="7151" w:name="_Toc185497723"/>
              <w:bookmarkStart w:id="7152" w:name="_Toc185498923"/>
              <w:bookmarkStart w:id="7153" w:name="_Toc185500123"/>
              <w:bookmarkStart w:id="7154" w:name="_Toc185501324"/>
              <w:bookmarkStart w:id="7155" w:name="_Toc185502529"/>
              <w:bookmarkStart w:id="7156" w:name="_Toc186030789"/>
              <w:bookmarkStart w:id="7157" w:name="_Toc186031995"/>
              <w:bookmarkStart w:id="7158" w:name="_Toc186033201"/>
              <w:bookmarkStart w:id="7159" w:name="_Toc186045699"/>
              <w:bookmarkStart w:id="7160" w:name="_Toc186456459"/>
              <w:bookmarkStart w:id="7161" w:name="_Toc186470104"/>
              <w:bookmarkStart w:id="7162" w:name="_Toc186644615"/>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del>
          </w:p>
        </w:tc>
        <w:tc>
          <w:tcPr>
            <w:tcW w:w="6556" w:type="dxa"/>
          </w:tcPr>
          <w:p w14:paraId="4E5B4DEF" w14:textId="2F311694" w:rsidR="00207457" w:rsidRPr="004424B1" w:rsidDel="00070AC5" w:rsidRDefault="00B12B83">
            <w:pPr>
              <w:cnfStyle w:val="000000000000" w:firstRow="0" w:lastRow="0" w:firstColumn="0" w:lastColumn="0" w:oddVBand="0" w:evenVBand="0" w:oddHBand="0" w:evenHBand="0" w:firstRowFirstColumn="0" w:firstRowLastColumn="0" w:lastRowFirstColumn="0" w:lastRowLastColumn="0"/>
              <w:rPr>
                <w:del w:id="7163" w:author="Quinten Van Woerkom" w:date="2024-11-27T16:26:00Z" w16du:dateUtc="2024-11-27T15:26:00Z"/>
              </w:rPr>
              <w:pPrChange w:id="7164" w:author="Quinten Van Woerkom" w:date="2024-11-27T16:27:00Z" w16du:dateUtc="2024-11-27T15:27:00Z">
                <w:pPr>
                  <w:pStyle w:val="TableCell"/>
                  <w:cnfStyle w:val="000000000000" w:firstRow="0" w:lastRow="0" w:firstColumn="0" w:lastColumn="0" w:oddVBand="0" w:evenVBand="0" w:oddHBand="0" w:evenHBand="0" w:firstRowFirstColumn="0" w:firstRowLastColumn="0" w:lastRowFirstColumn="0" w:lastRowLastColumn="0"/>
                </w:pPr>
              </w:pPrChange>
            </w:pPr>
            <w:del w:id="7165" w:author="Quinten Van Woerkom" w:date="2024-11-27T16:26:00Z" w16du:dateUtc="2024-11-27T15:26:00Z">
              <w:r w:rsidRPr="004424B1" w:rsidDel="00070AC5">
                <w:delText>Retrieve Planning Requests</w:delText>
              </w:r>
              <w:bookmarkStart w:id="7166" w:name="_Toc184817198"/>
              <w:bookmarkStart w:id="7167" w:name="_Toc185335813"/>
              <w:bookmarkStart w:id="7168" w:name="_Toc185336646"/>
              <w:bookmarkStart w:id="7169" w:name="_Toc185341365"/>
              <w:bookmarkStart w:id="7170" w:name="_Toc185348975"/>
              <w:bookmarkStart w:id="7171" w:name="_Toc185428083"/>
              <w:bookmarkStart w:id="7172" w:name="_Toc185497724"/>
              <w:bookmarkStart w:id="7173" w:name="_Toc185498924"/>
              <w:bookmarkStart w:id="7174" w:name="_Toc185500124"/>
              <w:bookmarkStart w:id="7175" w:name="_Toc185501325"/>
              <w:bookmarkStart w:id="7176" w:name="_Toc185502530"/>
              <w:bookmarkStart w:id="7177" w:name="_Toc186030790"/>
              <w:bookmarkStart w:id="7178" w:name="_Toc186031996"/>
              <w:bookmarkStart w:id="7179" w:name="_Toc186033202"/>
              <w:bookmarkStart w:id="7180" w:name="_Toc186045700"/>
              <w:bookmarkStart w:id="7181" w:name="_Toc186456460"/>
              <w:bookmarkStart w:id="7182" w:name="_Toc186470105"/>
              <w:bookmarkStart w:id="7183" w:name="_Toc186644616"/>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del>
          </w:p>
        </w:tc>
        <w:bookmarkStart w:id="7184" w:name="_Toc184817199"/>
        <w:bookmarkStart w:id="7185" w:name="_Toc185335814"/>
        <w:bookmarkStart w:id="7186" w:name="_Toc185336647"/>
        <w:bookmarkStart w:id="7187" w:name="_Toc185341366"/>
        <w:bookmarkStart w:id="7188" w:name="_Toc185348976"/>
        <w:bookmarkStart w:id="7189" w:name="_Toc185428084"/>
        <w:bookmarkStart w:id="7190" w:name="_Toc185497725"/>
        <w:bookmarkStart w:id="7191" w:name="_Toc185498925"/>
        <w:bookmarkStart w:id="7192" w:name="_Toc185500125"/>
        <w:bookmarkStart w:id="7193" w:name="_Toc185501326"/>
        <w:bookmarkStart w:id="7194" w:name="_Toc185502531"/>
        <w:bookmarkStart w:id="7195" w:name="_Toc186030791"/>
        <w:bookmarkStart w:id="7196" w:name="_Toc186031997"/>
        <w:bookmarkStart w:id="7197" w:name="_Toc186033203"/>
        <w:bookmarkStart w:id="7198" w:name="_Toc186045701"/>
        <w:bookmarkStart w:id="7199" w:name="_Toc186456461"/>
        <w:bookmarkStart w:id="7200" w:name="_Toc186470106"/>
        <w:bookmarkStart w:id="7201" w:name="_Toc186644617"/>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tr>
    </w:tbl>
    <w:p w14:paraId="167E7816" w14:textId="19448933" w:rsidR="009452F2" w:rsidRPr="004424B1" w:rsidDel="00070AC5" w:rsidRDefault="009452F2">
      <w:pPr>
        <w:rPr>
          <w:del w:id="7202" w:author="Quinten Van Woerkom" w:date="2024-11-27T16:26:00Z" w16du:dateUtc="2024-11-27T15:26:00Z"/>
          <w:lang w:val="en-GB"/>
        </w:rPr>
        <w:pPrChange w:id="7203" w:author="Quinten Van Woerkom" w:date="2024-11-27T16:27:00Z" w16du:dateUtc="2024-11-27T15:27:00Z">
          <w:pPr>
            <w:spacing w:before="0"/>
          </w:pPr>
        </w:pPrChange>
      </w:pPr>
      <w:bookmarkStart w:id="7204" w:name="_Toc184817200"/>
      <w:bookmarkStart w:id="7205" w:name="_Toc185335815"/>
      <w:bookmarkStart w:id="7206" w:name="_Toc185336648"/>
      <w:bookmarkStart w:id="7207" w:name="_Toc185341367"/>
      <w:bookmarkStart w:id="7208" w:name="_Toc185348977"/>
      <w:bookmarkStart w:id="7209" w:name="_Toc185428085"/>
      <w:bookmarkStart w:id="7210" w:name="_Toc185497726"/>
      <w:bookmarkStart w:id="7211" w:name="_Toc185498926"/>
      <w:bookmarkStart w:id="7212" w:name="_Toc185500126"/>
      <w:bookmarkStart w:id="7213" w:name="_Toc185501327"/>
      <w:bookmarkStart w:id="7214" w:name="_Toc185502532"/>
      <w:bookmarkStart w:id="7215" w:name="_Toc186030792"/>
      <w:bookmarkStart w:id="7216" w:name="_Toc186031998"/>
      <w:bookmarkStart w:id="7217" w:name="_Toc186033204"/>
      <w:bookmarkStart w:id="7218" w:name="_Toc186045702"/>
      <w:bookmarkStart w:id="7219" w:name="_Toc186456462"/>
      <w:bookmarkStart w:id="7220" w:name="_Toc186470107"/>
      <w:bookmarkStart w:id="7221" w:name="_Toc186644618"/>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p>
    <w:tbl>
      <w:tblPr>
        <w:tblStyle w:val="RBTable"/>
        <w:tblW w:w="9202" w:type="dxa"/>
        <w:tblLayout w:type="fixed"/>
        <w:tblLook w:val="04A0" w:firstRow="1" w:lastRow="0" w:firstColumn="1" w:lastColumn="0" w:noHBand="0" w:noVBand="1"/>
      </w:tblPr>
      <w:tblGrid>
        <w:gridCol w:w="2682"/>
        <w:gridCol w:w="4961"/>
        <w:gridCol w:w="1559"/>
      </w:tblGrid>
      <w:tr w:rsidR="00FB6F44" w:rsidRPr="004424B1" w:rsidDel="00070AC5" w14:paraId="66BA39E7" w14:textId="570E6717" w:rsidTr="007C678F">
        <w:trPr>
          <w:cnfStyle w:val="100000000000" w:firstRow="1" w:lastRow="0" w:firstColumn="0" w:lastColumn="0" w:oddVBand="0" w:evenVBand="0" w:oddHBand="0" w:evenHBand="0" w:firstRowFirstColumn="0" w:firstRowLastColumn="0" w:lastRowFirstColumn="0" w:lastRowLastColumn="0"/>
          <w:tblHeader/>
          <w:del w:id="7222" w:author="Quinten Van Woerkom" w:date="2024-11-27T16:26:00Z"/>
        </w:trPr>
        <w:tc>
          <w:tcPr>
            <w:cnfStyle w:val="001000000000" w:firstRow="0" w:lastRow="0" w:firstColumn="1" w:lastColumn="0" w:oddVBand="0" w:evenVBand="0" w:oddHBand="0" w:evenHBand="0" w:firstRowFirstColumn="0" w:firstRowLastColumn="0" w:lastRowFirstColumn="0" w:lastRowLastColumn="0"/>
            <w:tcW w:w="2682" w:type="dxa"/>
          </w:tcPr>
          <w:p w14:paraId="0CD1A69B" w14:textId="20D3F9E6" w:rsidR="00FB6F44" w:rsidRPr="004424B1" w:rsidDel="00070AC5" w:rsidRDefault="00FB6F44">
            <w:pPr>
              <w:rPr>
                <w:del w:id="7223" w:author="Quinten Van Woerkom" w:date="2024-11-27T16:26:00Z" w16du:dateUtc="2024-11-27T15:26:00Z"/>
                <w:rFonts w:eastAsia="Arial"/>
              </w:rPr>
              <w:pPrChange w:id="7224" w:author="Quinten Van Woerkom" w:date="2024-11-27T16:27:00Z" w16du:dateUtc="2024-11-27T15:27:00Z">
                <w:pPr>
                  <w:pStyle w:val="TableCell"/>
                </w:pPr>
              </w:pPrChange>
            </w:pPr>
            <w:del w:id="7225" w:author="Quinten Van Woerkom" w:date="2024-11-27T16:26:00Z" w16du:dateUtc="2024-11-27T15:26:00Z">
              <w:r w:rsidRPr="004424B1" w:rsidDel="00070AC5">
                <w:rPr>
                  <w:rFonts w:eastAsia="Arial"/>
                </w:rPr>
                <w:delText>Operation</w:delText>
              </w:r>
              <w:bookmarkStart w:id="7226" w:name="_Toc184817201"/>
              <w:bookmarkStart w:id="7227" w:name="_Toc185335816"/>
              <w:bookmarkStart w:id="7228" w:name="_Toc185336649"/>
              <w:bookmarkStart w:id="7229" w:name="_Toc185341368"/>
              <w:bookmarkStart w:id="7230" w:name="_Toc185348978"/>
              <w:bookmarkStart w:id="7231" w:name="_Toc185428086"/>
              <w:bookmarkStart w:id="7232" w:name="_Toc185497727"/>
              <w:bookmarkStart w:id="7233" w:name="_Toc185498927"/>
              <w:bookmarkStart w:id="7234" w:name="_Toc185500127"/>
              <w:bookmarkStart w:id="7235" w:name="_Toc185501328"/>
              <w:bookmarkStart w:id="7236" w:name="_Toc185502533"/>
              <w:bookmarkStart w:id="7237" w:name="_Toc186030793"/>
              <w:bookmarkStart w:id="7238" w:name="_Toc186031999"/>
              <w:bookmarkStart w:id="7239" w:name="_Toc186033205"/>
              <w:bookmarkStart w:id="7240" w:name="_Toc186045703"/>
              <w:bookmarkStart w:id="7241" w:name="_Toc186456463"/>
              <w:bookmarkStart w:id="7242" w:name="_Toc186470108"/>
              <w:bookmarkStart w:id="7243" w:name="_Toc186644619"/>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del>
          </w:p>
        </w:tc>
        <w:tc>
          <w:tcPr>
            <w:tcW w:w="4961" w:type="dxa"/>
          </w:tcPr>
          <w:p w14:paraId="61F14E24" w14:textId="0CD26B29" w:rsidR="00FB6F44" w:rsidRPr="004424B1" w:rsidDel="00070AC5" w:rsidRDefault="00FB6F44">
            <w:pPr>
              <w:cnfStyle w:val="100000000000" w:firstRow="1" w:lastRow="0" w:firstColumn="0" w:lastColumn="0" w:oddVBand="0" w:evenVBand="0" w:oddHBand="0" w:evenHBand="0" w:firstRowFirstColumn="0" w:firstRowLastColumn="0" w:lastRowFirstColumn="0" w:lastRowLastColumn="0"/>
              <w:rPr>
                <w:del w:id="7244" w:author="Quinten Van Woerkom" w:date="2024-11-27T16:26:00Z" w16du:dateUtc="2024-11-27T15:26:00Z"/>
                <w:rFonts w:eastAsia="Arial"/>
              </w:rPr>
              <w:pPrChange w:id="7245" w:author="Quinten Van Woerkom" w:date="2024-11-27T16:27:00Z" w16du:dateUtc="2024-11-27T15:27:00Z">
                <w:pPr>
                  <w:pStyle w:val="TableCell"/>
                  <w:cnfStyle w:val="100000000000" w:firstRow="1" w:lastRow="0" w:firstColumn="0" w:lastColumn="0" w:oddVBand="0" w:evenVBand="0" w:oddHBand="0" w:evenHBand="0" w:firstRowFirstColumn="0" w:firstRowLastColumn="0" w:lastRowFirstColumn="0" w:lastRowLastColumn="0"/>
                </w:pPr>
              </w:pPrChange>
            </w:pPr>
            <w:del w:id="7246" w:author="Quinten Van Woerkom" w:date="2024-11-27T16:26:00Z" w16du:dateUtc="2024-11-27T15:26:00Z">
              <w:r w:rsidRPr="004424B1" w:rsidDel="00070AC5">
                <w:rPr>
                  <w:rFonts w:eastAsia="Arial"/>
                </w:rPr>
                <w:delText>Description</w:delText>
              </w:r>
              <w:bookmarkStart w:id="7247" w:name="_Toc184817202"/>
              <w:bookmarkStart w:id="7248" w:name="_Toc185335817"/>
              <w:bookmarkStart w:id="7249" w:name="_Toc185336650"/>
              <w:bookmarkStart w:id="7250" w:name="_Toc185341369"/>
              <w:bookmarkStart w:id="7251" w:name="_Toc185348979"/>
              <w:bookmarkStart w:id="7252" w:name="_Toc185428087"/>
              <w:bookmarkStart w:id="7253" w:name="_Toc185497728"/>
              <w:bookmarkStart w:id="7254" w:name="_Toc185498928"/>
              <w:bookmarkStart w:id="7255" w:name="_Toc185500128"/>
              <w:bookmarkStart w:id="7256" w:name="_Toc185501329"/>
              <w:bookmarkStart w:id="7257" w:name="_Toc185502534"/>
              <w:bookmarkStart w:id="7258" w:name="_Toc186030794"/>
              <w:bookmarkStart w:id="7259" w:name="_Toc186032000"/>
              <w:bookmarkStart w:id="7260" w:name="_Toc186033206"/>
              <w:bookmarkStart w:id="7261" w:name="_Toc186045704"/>
              <w:bookmarkStart w:id="7262" w:name="_Toc186456464"/>
              <w:bookmarkStart w:id="7263" w:name="_Toc186470109"/>
              <w:bookmarkStart w:id="7264" w:name="_Toc186644620"/>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del>
          </w:p>
        </w:tc>
        <w:tc>
          <w:tcPr>
            <w:tcW w:w="1559" w:type="dxa"/>
          </w:tcPr>
          <w:p w14:paraId="014FA003" w14:textId="19C288FF" w:rsidR="00FB6F44" w:rsidRPr="004424B1" w:rsidDel="00070AC5" w:rsidRDefault="009521EC">
            <w:pPr>
              <w:cnfStyle w:val="100000000000" w:firstRow="1" w:lastRow="0" w:firstColumn="0" w:lastColumn="0" w:oddVBand="0" w:evenVBand="0" w:oddHBand="0" w:evenHBand="0" w:firstRowFirstColumn="0" w:firstRowLastColumn="0" w:lastRowFirstColumn="0" w:lastRowLastColumn="0"/>
              <w:rPr>
                <w:del w:id="7265" w:author="Quinten Van Woerkom" w:date="2024-11-27T16:26:00Z" w16du:dateUtc="2024-11-27T15:26:00Z"/>
                <w:rFonts w:eastAsia="Arial"/>
              </w:rPr>
              <w:pPrChange w:id="7266" w:author="Quinten Van Woerkom" w:date="2024-11-27T16:27:00Z" w16du:dateUtc="2024-11-27T15:27:00Z">
                <w:pPr>
                  <w:pStyle w:val="TableCell"/>
                  <w:jc w:val="center"/>
                  <w:cnfStyle w:val="100000000000" w:firstRow="1" w:lastRow="0" w:firstColumn="0" w:lastColumn="0" w:oddVBand="0" w:evenVBand="0" w:oddHBand="0" w:evenHBand="0" w:firstRowFirstColumn="0" w:firstRowLastColumn="0" w:lastRowFirstColumn="0" w:lastRowLastColumn="0"/>
                </w:pPr>
              </w:pPrChange>
            </w:pPr>
            <w:del w:id="7267" w:author="Quinten Van Woerkom" w:date="2024-11-27T16:26:00Z" w16du:dateUtc="2024-11-27T15:26:00Z">
              <w:r w:rsidRPr="004424B1" w:rsidDel="00070AC5">
                <w:rPr>
                  <w:rFonts w:eastAsia="Arial"/>
                </w:rPr>
                <w:delText xml:space="preserve"> Capability </w:delText>
              </w:r>
              <w:r w:rsidR="00FB6F44" w:rsidRPr="004424B1" w:rsidDel="00070AC5">
                <w:rPr>
                  <w:rFonts w:eastAsia="Arial"/>
                </w:rPr>
                <w:delText>Set</w:delText>
              </w:r>
              <w:bookmarkStart w:id="7268" w:name="_Toc184817203"/>
              <w:bookmarkStart w:id="7269" w:name="_Toc185335818"/>
              <w:bookmarkStart w:id="7270" w:name="_Toc185336651"/>
              <w:bookmarkStart w:id="7271" w:name="_Toc185341370"/>
              <w:bookmarkStart w:id="7272" w:name="_Toc185348980"/>
              <w:bookmarkStart w:id="7273" w:name="_Toc185428088"/>
              <w:bookmarkStart w:id="7274" w:name="_Toc185497729"/>
              <w:bookmarkStart w:id="7275" w:name="_Toc185498929"/>
              <w:bookmarkStart w:id="7276" w:name="_Toc185500129"/>
              <w:bookmarkStart w:id="7277" w:name="_Toc185501330"/>
              <w:bookmarkStart w:id="7278" w:name="_Toc185502535"/>
              <w:bookmarkStart w:id="7279" w:name="_Toc186030795"/>
              <w:bookmarkStart w:id="7280" w:name="_Toc186032001"/>
              <w:bookmarkStart w:id="7281" w:name="_Toc186033207"/>
              <w:bookmarkStart w:id="7282" w:name="_Toc186045705"/>
              <w:bookmarkStart w:id="7283" w:name="_Toc186456465"/>
              <w:bookmarkStart w:id="7284" w:name="_Toc186470110"/>
              <w:bookmarkStart w:id="7285" w:name="_Toc186644621"/>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del>
          </w:p>
        </w:tc>
        <w:bookmarkStart w:id="7286" w:name="_Toc184817204"/>
        <w:bookmarkStart w:id="7287" w:name="_Toc185335819"/>
        <w:bookmarkStart w:id="7288" w:name="_Toc185336652"/>
        <w:bookmarkStart w:id="7289" w:name="_Toc185341371"/>
        <w:bookmarkStart w:id="7290" w:name="_Toc185348981"/>
        <w:bookmarkStart w:id="7291" w:name="_Toc185428089"/>
        <w:bookmarkStart w:id="7292" w:name="_Toc185497730"/>
        <w:bookmarkStart w:id="7293" w:name="_Toc185498930"/>
        <w:bookmarkStart w:id="7294" w:name="_Toc185500130"/>
        <w:bookmarkStart w:id="7295" w:name="_Toc185501331"/>
        <w:bookmarkStart w:id="7296" w:name="_Toc185502536"/>
        <w:bookmarkStart w:id="7297" w:name="_Toc186030796"/>
        <w:bookmarkStart w:id="7298" w:name="_Toc186032002"/>
        <w:bookmarkStart w:id="7299" w:name="_Toc186033208"/>
        <w:bookmarkStart w:id="7300" w:name="_Toc186045706"/>
        <w:bookmarkStart w:id="7301" w:name="_Toc186456466"/>
        <w:bookmarkStart w:id="7302" w:name="_Toc186470111"/>
        <w:bookmarkStart w:id="7303" w:name="_Toc186644622"/>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tr>
      <w:tr w:rsidR="00B657C2" w:rsidRPr="004424B1" w:rsidDel="00070AC5" w14:paraId="2B535DFD" w14:textId="7809B931" w:rsidTr="001E2D84">
        <w:trPr>
          <w:del w:id="7304" w:author="Quinten Van Woerkom" w:date="2024-11-27T16:26:00Z"/>
        </w:trPr>
        <w:tc>
          <w:tcPr>
            <w:cnfStyle w:val="001000000000" w:firstRow="0" w:lastRow="0" w:firstColumn="1" w:lastColumn="0" w:oddVBand="0" w:evenVBand="0" w:oddHBand="0" w:evenHBand="0" w:firstRowFirstColumn="0" w:firstRowLastColumn="0" w:lastRowFirstColumn="0" w:lastRowLastColumn="0"/>
            <w:tcW w:w="2682" w:type="dxa"/>
          </w:tcPr>
          <w:p w14:paraId="114C3035" w14:textId="34594008" w:rsidR="00B657C2" w:rsidRPr="004424B1" w:rsidDel="00070AC5" w:rsidRDefault="00B657C2">
            <w:pPr>
              <w:rPr>
                <w:del w:id="7305" w:author="Quinten Van Woerkom" w:date="2024-11-27T16:26:00Z" w16du:dateUtc="2024-11-27T15:26:00Z"/>
                <w:rFonts w:eastAsia="Arial"/>
              </w:rPr>
              <w:pPrChange w:id="7306" w:author="Quinten Van Woerkom" w:date="2024-11-27T16:27:00Z" w16du:dateUtc="2024-11-27T15:27:00Z">
                <w:pPr>
                  <w:pStyle w:val="TableCell"/>
                </w:pPr>
              </w:pPrChange>
            </w:pPr>
            <w:del w:id="7307" w:author="Quinten Van Woerkom" w:date="2024-11-27T16:26:00Z" w16du:dateUtc="2024-11-27T15:26:00Z">
              <w:r w:rsidRPr="004424B1" w:rsidDel="00070AC5">
                <w:rPr>
                  <w:rFonts w:eastAsia="Arial"/>
                  <w:color w:val="000000"/>
                </w:rPr>
                <w:delText>submitRequest</w:delText>
              </w:r>
              <w:bookmarkStart w:id="7308" w:name="_Toc184817205"/>
              <w:bookmarkStart w:id="7309" w:name="_Toc185335820"/>
              <w:bookmarkStart w:id="7310" w:name="_Toc185336653"/>
              <w:bookmarkStart w:id="7311" w:name="_Toc185341372"/>
              <w:bookmarkStart w:id="7312" w:name="_Toc185348982"/>
              <w:bookmarkStart w:id="7313" w:name="_Toc185428090"/>
              <w:bookmarkStart w:id="7314" w:name="_Toc185497731"/>
              <w:bookmarkStart w:id="7315" w:name="_Toc185498931"/>
              <w:bookmarkStart w:id="7316" w:name="_Toc185500131"/>
              <w:bookmarkStart w:id="7317" w:name="_Toc185501332"/>
              <w:bookmarkStart w:id="7318" w:name="_Toc185502537"/>
              <w:bookmarkStart w:id="7319" w:name="_Toc186030797"/>
              <w:bookmarkStart w:id="7320" w:name="_Toc186032003"/>
              <w:bookmarkStart w:id="7321" w:name="_Toc186033209"/>
              <w:bookmarkStart w:id="7322" w:name="_Toc186045707"/>
              <w:bookmarkStart w:id="7323" w:name="_Toc186456467"/>
              <w:bookmarkStart w:id="7324" w:name="_Toc186470112"/>
              <w:bookmarkStart w:id="7325" w:name="_Toc186644623"/>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del>
          </w:p>
        </w:tc>
        <w:tc>
          <w:tcPr>
            <w:tcW w:w="4961" w:type="dxa"/>
          </w:tcPr>
          <w:p w14:paraId="32E225AA" w14:textId="7805380D" w:rsidR="00B657C2" w:rsidRPr="004424B1" w:rsidDel="00070AC5" w:rsidRDefault="00B657C2">
            <w:pPr>
              <w:cnfStyle w:val="000000000000" w:firstRow="0" w:lastRow="0" w:firstColumn="0" w:lastColumn="0" w:oddVBand="0" w:evenVBand="0" w:oddHBand="0" w:evenHBand="0" w:firstRowFirstColumn="0" w:firstRowLastColumn="0" w:lastRowFirstColumn="0" w:lastRowLastColumn="0"/>
              <w:rPr>
                <w:del w:id="7326" w:author="Quinten Van Woerkom" w:date="2024-11-27T16:26:00Z" w16du:dateUtc="2024-11-27T15:26:00Z"/>
                <w:rFonts w:eastAsia="Arial"/>
              </w:rPr>
              <w:pPrChange w:id="7327" w:author="Quinten Van Woerkom" w:date="2024-11-27T16:27:00Z" w16du:dateUtc="2024-11-27T15:27:00Z">
                <w:pPr>
                  <w:pStyle w:val="TableCell"/>
                  <w:cnfStyle w:val="000000000000" w:firstRow="0" w:lastRow="0" w:firstColumn="0" w:lastColumn="0" w:oddVBand="0" w:evenVBand="0" w:oddHBand="0" w:evenHBand="0" w:firstRowFirstColumn="0" w:firstRowLastColumn="0" w:lastRowFirstColumn="0" w:lastRowLastColumn="0"/>
                </w:pPr>
              </w:pPrChange>
            </w:pPr>
            <w:del w:id="7328" w:author="Quinten Van Woerkom" w:date="2024-11-27T16:26:00Z" w16du:dateUtc="2024-11-27T15:26:00Z">
              <w:r w:rsidRPr="004424B1" w:rsidDel="00070AC5">
                <w:rPr>
                  <w:rFonts w:eastAsia="Arial"/>
                  <w:color w:val="000000"/>
                </w:rPr>
                <w:delText xml:space="preserve">Send planning </w:delText>
              </w:r>
              <w:r w:rsidR="00D133F6" w:rsidRPr="004424B1" w:rsidDel="00070AC5">
                <w:rPr>
                  <w:rFonts w:eastAsia="Arial"/>
                  <w:color w:val="000000"/>
                </w:rPr>
                <w:delText>request</w:delText>
              </w:r>
              <w:r w:rsidRPr="004424B1" w:rsidDel="00070AC5">
                <w:rPr>
                  <w:rFonts w:eastAsia="Arial"/>
                  <w:color w:val="000000"/>
                </w:rPr>
                <w:delText xml:space="preserve"> to service provider, optionally based on a planning request definition.  The </w:delText>
              </w:r>
              <w:r w:rsidR="00D133F6" w:rsidRPr="004424B1" w:rsidDel="00070AC5">
                <w:rPr>
                  <w:rFonts w:eastAsia="Arial"/>
                  <w:color w:val="000000"/>
                </w:rPr>
                <w:delText>identity</w:delText>
              </w:r>
              <w:r w:rsidRPr="004424B1" w:rsidDel="00070AC5">
                <w:rPr>
                  <w:rFonts w:eastAsia="Arial"/>
                  <w:color w:val="000000"/>
                </w:rPr>
                <w:delText xml:space="preserve"> of the planning request instance created is returned.</w:delText>
              </w:r>
              <w:bookmarkStart w:id="7329" w:name="_Toc184817206"/>
              <w:bookmarkStart w:id="7330" w:name="_Toc185335821"/>
              <w:bookmarkStart w:id="7331" w:name="_Toc185336654"/>
              <w:bookmarkStart w:id="7332" w:name="_Toc185341373"/>
              <w:bookmarkStart w:id="7333" w:name="_Toc185348983"/>
              <w:bookmarkStart w:id="7334" w:name="_Toc185428091"/>
              <w:bookmarkStart w:id="7335" w:name="_Toc185497732"/>
              <w:bookmarkStart w:id="7336" w:name="_Toc185498932"/>
              <w:bookmarkStart w:id="7337" w:name="_Toc185500132"/>
              <w:bookmarkStart w:id="7338" w:name="_Toc185501333"/>
              <w:bookmarkStart w:id="7339" w:name="_Toc185502538"/>
              <w:bookmarkStart w:id="7340" w:name="_Toc186030798"/>
              <w:bookmarkStart w:id="7341" w:name="_Toc186032004"/>
              <w:bookmarkStart w:id="7342" w:name="_Toc186033210"/>
              <w:bookmarkStart w:id="7343" w:name="_Toc186045708"/>
              <w:bookmarkStart w:id="7344" w:name="_Toc186456468"/>
              <w:bookmarkStart w:id="7345" w:name="_Toc186470113"/>
              <w:bookmarkStart w:id="7346" w:name="_Toc186644624"/>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del>
          </w:p>
        </w:tc>
        <w:tc>
          <w:tcPr>
            <w:tcW w:w="1559" w:type="dxa"/>
            <w:vMerge w:val="restart"/>
          </w:tcPr>
          <w:p w14:paraId="28CBBE61" w14:textId="05D5D99B" w:rsidR="00B657C2" w:rsidRPr="004424B1" w:rsidDel="00070AC5" w:rsidRDefault="00B657C2">
            <w:pPr>
              <w:cnfStyle w:val="000000000000" w:firstRow="0" w:lastRow="0" w:firstColumn="0" w:lastColumn="0" w:oddVBand="0" w:evenVBand="0" w:oddHBand="0" w:evenHBand="0" w:firstRowFirstColumn="0" w:firstRowLastColumn="0" w:lastRowFirstColumn="0" w:lastRowLastColumn="0"/>
              <w:rPr>
                <w:del w:id="7347" w:author="Quinten Van Woerkom" w:date="2024-11-27T16:26:00Z" w16du:dateUtc="2024-11-27T15:26:00Z"/>
                <w:rFonts w:eastAsia="Arial"/>
              </w:rPr>
              <w:pPrChange w:id="7348" w:author="Quinten Van Woerkom" w:date="2024-11-27T16:27:00Z" w16du:dateUtc="2024-11-27T15:27:00Z">
                <w:pPr>
                  <w:pStyle w:val="TableCell"/>
                  <w:jc w:val="center"/>
                  <w:cnfStyle w:val="000000000000" w:firstRow="0" w:lastRow="0" w:firstColumn="0" w:lastColumn="0" w:oddVBand="0" w:evenVBand="0" w:oddHBand="0" w:evenHBand="0" w:firstRowFirstColumn="0" w:firstRowLastColumn="0" w:lastRowFirstColumn="0" w:lastRowLastColumn="0"/>
                </w:pPr>
              </w:pPrChange>
            </w:pPr>
            <w:del w:id="7349" w:author="Quinten Van Woerkom" w:date="2024-11-27T16:26:00Z" w16du:dateUtc="2024-11-27T15:26:00Z">
              <w:r w:rsidRPr="004424B1" w:rsidDel="00070AC5">
                <w:rPr>
                  <w:rFonts w:eastAsia="Arial"/>
                </w:rPr>
                <w:delText>1</w:delText>
              </w:r>
              <w:bookmarkStart w:id="7350" w:name="_Toc184817207"/>
              <w:bookmarkStart w:id="7351" w:name="_Toc185335822"/>
              <w:bookmarkStart w:id="7352" w:name="_Toc185336655"/>
              <w:bookmarkStart w:id="7353" w:name="_Toc185341374"/>
              <w:bookmarkStart w:id="7354" w:name="_Toc185348984"/>
              <w:bookmarkStart w:id="7355" w:name="_Toc185428092"/>
              <w:bookmarkStart w:id="7356" w:name="_Toc185497733"/>
              <w:bookmarkStart w:id="7357" w:name="_Toc185498933"/>
              <w:bookmarkStart w:id="7358" w:name="_Toc185500133"/>
              <w:bookmarkStart w:id="7359" w:name="_Toc185501334"/>
              <w:bookmarkStart w:id="7360" w:name="_Toc185502539"/>
              <w:bookmarkStart w:id="7361" w:name="_Toc186030799"/>
              <w:bookmarkStart w:id="7362" w:name="_Toc186032005"/>
              <w:bookmarkStart w:id="7363" w:name="_Toc186033211"/>
              <w:bookmarkStart w:id="7364" w:name="_Toc186045709"/>
              <w:bookmarkStart w:id="7365" w:name="_Toc186456469"/>
              <w:bookmarkStart w:id="7366" w:name="_Toc186470114"/>
              <w:bookmarkStart w:id="7367" w:name="_Toc186644625"/>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del>
          </w:p>
        </w:tc>
        <w:bookmarkStart w:id="7368" w:name="_Toc184817208"/>
        <w:bookmarkStart w:id="7369" w:name="_Toc185335823"/>
        <w:bookmarkStart w:id="7370" w:name="_Toc185336656"/>
        <w:bookmarkStart w:id="7371" w:name="_Toc185341375"/>
        <w:bookmarkStart w:id="7372" w:name="_Toc185348985"/>
        <w:bookmarkStart w:id="7373" w:name="_Toc185428093"/>
        <w:bookmarkStart w:id="7374" w:name="_Toc185497734"/>
        <w:bookmarkStart w:id="7375" w:name="_Toc185498934"/>
        <w:bookmarkStart w:id="7376" w:name="_Toc185500134"/>
        <w:bookmarkStart w:id="7377" w:name="_Toc185501335"/>
        <w:bookmarkStart w:id="7378" w:name="_Toc185502540"/>
        <w:bookmarkStart w:id="7379" w:name="_Toc186030800"/>
        <w:bookmarkStart w:id="7380" w:name="_Toc186032006"/>
        <w:bookmarkStart w:id="7381" w:name="_Toc186033212"/>
        <w:bookmarkStart w:id="7382" w:name="_Toc186045710"/>
        <w:bookmarkStart w:id="7383" w:name="_Toc186456470"/>
        <w:bookmarkStart w:id="7384" w:name="_Toc186470115"/>
        <w:bookmarkStart w:id="7385" w:name="_Toc186644626"/>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tr>
      <w:tr w:rsidR="00B657C2" w:rsidRPr="004424B1" w:rsidDel="00070AC5" w14:paraId="4637A16A" w14:textId="3458F8D8" w:rsidTr="001E2D84">
        <w:trPr>
          <w:del w:id="7386" w:author="Quinten Van Woerkom" w:date="2024-11-27T16:26:00Z"/>
        </w:trPr>
        <w:tc>
          <w:tcPr>
            <w:cnfStyle w:val="001000000000" w:firstRow="0" w:lastRow="0" w:firstColumn="1" w:lastColumn="0" w:oddVBand="0" w:evenVBand="0" w:oddHBand="0" w:evenHBand="0" w:firstRowFirstColumn="0" w:firstRowLastColumn="0" w:lastRowFirstColumn="0" w:lastRowLastColumn="0"/>
            <w:tcW w:w="2682" w:type="dxa"/>
          </w:tcPr>
          <w:p w14:paraId="38498914" w14:textId="680EEFD5" w:rsidR="00B657C2" w:rsidRPr="004424B1" w:rsidDel="00070AC5" w:rsidRDefault="00B657C2">
            <w:pPr>
              <w:rPr>
                <w:del w:id="7387" w:author="Quinten Van Woerkom" w:date="2024-11-27T16:26:00Z" w16du:dateUtc="2024-11-27T15:26:00Z"/>
                <w:rFonts w:eastAsia="Arial"/>
                <w:color w:val="000000"/>
              </w:rPr>
              <w:pPrChange w:id="7388" w:author="Quinten Van Woerkom" w:date="2024-11-27T16:27:00Z" w16du:dateUtc="2024-11-27T15:27:00Z">
                <w:pPr>
                  <w:pStyle w:val="TableCell"/>
                </w:pPr>
              </w:pPrChange>
            </w:pPr>
            <w:del w:id="7389" w:author="Quinten Van Woerkom" w:date="2024-11-27T16:26:00Z" w16du:dateUtc="2024-11-27T15:26:00Z">
              <w:r w:rsidRPr="004424B1" w:rsidDel="00070AC5">
                <w:rPr>
                  <w:rFonts w:eastAsia="Arial"/>
                  <w:color w:val="000000"/>
                </w:rPr>
                <w:delText>getRequestSummaries</w:delText>
              </w:r>
              <w:bookmarkStart w:id="7390" w:name="_Toc184817209"/>
              <w:bookmarkStart w:id="7391" w:name="_Toc185335824"/>
              <w:bookmarkStart w:id="7392" w:name="_Toc185336657"/>
              <w:bookmarkStart w:id="7393" w:name="_Toc185341376"/>
              <w:bookmarkStart w:id="7394" w:name="_Toc185348986"/>
              <w:bookmarkStart w:id="7395" w:name="_Toc185428094"/>
              <w:bookmarkStart w:id="7396" w:name="_Toc185497735"/>
              <w:bookmarkStart w:id="7397" w:name="_Toc185498935"/>
              <w:bookmarkStart w:id="7398" w:name="_Toc185500135"/>
              <w:bookmarkStart w:id="7399" w:name="_Toc185501336"/>
              <w:bookmarkStart w:id="7400" w:name="_Toc185502541"/>
              <w:bookmarkStart w:id="7401" w:name="_Toc186030801"/>
              <w:bookmarkStart w:id="7402" w:name="_Toc186032007"/>
              <w:bookmarkStart w:id="7403" w:name="_Toc186033213"/>
              <w:bookmarkStart w:id="7404" w:name="_Toc186045711"/>
              <w:bookmarkStart w:id="7405" w:name="_Toc186456471"/>
              <w:bookmarkStart w:id="7406" w:name="_Toc186470116"/>
              <w:bookmarkStart w:id="7407" w:name="_Toc186644627"/>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del>
          </w:p>
        </w:tc>
        <w:tc>
          <w:tcPr>
            <w:tcW w:w="4961" w:type="dxa"/>
          </w:tcPr>
          <w:p w14:paraId="781C99C1" w14:textId="2F6C5859" w:rsidR="00B657C2" w:rsidRPr="004424B1" w:rsidDel="00070AC5" w:rsidRDefault="00B657C2">
            <w:pPr>
              <w:cnfStyle w:val="000000000000" w:firstRow="0" w:lastRow="0" w:firstColumn="0" w:lastColumn="0" w:oddVBand="0" w:evenVBand="0" w:oddHBand="0" w:evenHBand="0" w:firstRowFirstColumn="0" w:firstRowLastColumn="0" w:lastRowFirstColumn="0" w:lastRowLastColumn="0"/>
              <w:rPr>
                <w:del w:id="7408" w:author="Quinten Van Woerkom" w:date="2024-11-27T16:26:00Z" w16du:dateUtc="2024-11-27T15:26:00Z"/>
                <w:rFonts w:eastAsia="Arial"/>
                <w:color w:val="000000"/>
              </w:rPr>
              <w:pPrChange w:id="7409" w:author="Quinten Van Woerkom" w:date="2024-11-27T16:27:00Z" w16du:dateUtc="2024-11-27T15:27:00Z">
                <w:pPr>
                  <w:pStyle w:val="TableCell"/>
                  <w:cnfStyle w:val="000000000000" w:firstRow="0" w:lastRow="0" w:firstColumn="0" w:lastColumn="0" w:oddVBand="0" w:evenVBand="0" w:oddHBand="0" w:evenHBand="0" w:firstRowFirstColumn="0" w:firstRowLastColumn="0" w:lastRowFirstColumn="0" w:lastRowLastColumn="0"/>
                </w:pPr>
              </w:pPrChange>
            </w:pPr>
            <w:del w:id="7410" w:author="Quinten Van Woerkom" w:date="2024-11-27T16:26:00Z" w16du:dateUtc="2024-11-27T15:26:00Z">
              <w:r w:rsidRPr="004424B1" w:rsidDel="00070AC5">
                <w:rPr>
                  <w:rFonts w:eastAsia="Arial"/>
                  <w:color w:val="000000"/>
                </w:rPr>
                <w:delText>Request a list of available planning requests from the service provider, subject to a specified filter.  The returned list is provided as a set of summaries comprising identity, descriptive header fields and status for each planning request instance passing the filter.</w:delText>
              </w:r>
              <w:bookmarkStart w:id="7411" w:name="_Toc184817210"/>
              <w:bookmarkStart w:id="7412" w:name="_Toc185335825"/>
              <w:bookmarkStart w:id="7413" w:name="_Toc185336658"/>
              <w:bookmarkStart w:id="7414" w:name="_Toc185341377"/>
              <w:bookmarkStart w:id="7415" w:name="_Toc185348987"/>
              <w:bookmarkStart w:id="7416" w:name="_Toc185428095"/>
              <w:bookmarkStart w:id="7417" w:name="_Toc185497736"/>
              <w:bookmarkStart w:id="7418" w:name="_Toc185498936"/>
              <w:bookmarkStart w:id="7419" w:name="_Toc185500136"/>
              <w:bookmarkStart w:id="7420" w:name="_Toc185501337"/>
              <w:bookmarkStart w:id="7421" w:name="_Toc185502542"/>
              <w:bookmarkStart w:id="7422" w:name="_Toc186030802"/>
              <w:bookmarkStart w:id="7423" w:name="_Toc186032008"/>
              <w:bookmarkStart w:id="7424" w:name="_Toc186033214"/>
              <w:bookmarkStart w:id="7425" w:name="_Toc186045712"/>
              <w:bookmarkStart w:id="7426" w:name="_Toc186456472"/>
              <w:bookmarkStart w:id="7427" w:name="_Toc186470117"/>
              <w:bookmarkStart w:id="7428" w:name="_Toc186644628"/>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del>
          </w:p>
        </w:tc>
        <w:tc>
          <w:tcPr>
            <w:tcW w:w="1559" w:type="dxa"/>
            <w:vMerge/>
          </w:tcPr>
          <w:p w14:paraId="7C438AFA" w14:textId="6A861177" w:rsidR="00B657C2" w:rsidRPr="004424B1" w:rsidDel="00070AC5" w:rsidRDefault="00B657C2">
            <w:pPr>
              <w:cnfStyle w:val="000000000000" w:firstRow="0" w:lastRow="0" w:firstColumn="0" w:lastColumn="0" w:oddVBand="0" w:evenVBand="0" w:oddHBand="0" w:evenHBand="0" w:firstRowFirstColumn="0" w:firstRowLastColumn="0" w:lastRowFirstColumn="0" w:lastRowLastColumn="0"/>
              <w:rPr>
                <w:del w:id="7429" w:author="Quinten Van Woerkom" w:date="2024-11-27T16:26:00Z" w16du:dateUtc="2024-11-27T15:26:00Z"/>
                <w:rFonts w:eastAsia="Arial"/>
              </w:rPr>
              <w:pPrChange w:id="7430" w:author="Quinten Van Woerkom" w:date="2024-11-27T16:27:00Z" w16du:dateUtc="2024-11-27T15:27:00Z">
                <w:pPr>
                  <w:pStyle w:val="TableCell"/>
                  <w:jc w:val="center"/>
                  <w:cnfStyle w:val="000000000000" w:firstRow="0" w:lastRow="0" w:firstColumn="0" w:lastColumn="0" w:oddVBand="0" w:evenVBand="0" w:oddHBand="0" w:evenHBand="0" w:firstRowFirstColumn="0" w:firstRowLastColumn="0" w:lastRowFirstColumn="0" w:lastRowLastColumn="0"/>
                </w:pPr>
              </w:pPrChange>
            </w:pPr>
          </w:p>
        </w:tc>
        <w:bookmarkStart w:id="7431" w:name="_Toc184817211"/>
        <w:bookmarkStart w:id="7432" w:name="_Toc185335826"/>
        <w:bookmarkStart w:id="7433" w:name="_Toc185336659"/>
        <w:bookmarkStart w:id="7434" w:name="_Toc185341378"/>
        <w:bookmarkStart w:id="7435" w:name="_Toc185348988"/>
        <w:bookmarkStart w:id="7436" w:name="_Toc185428096"/>
        <w:bookmarkStart w:id="7437" w:name="_Toc185497737"/>
        <w:bookmarkStart w:id="7438" w:name="_Toc185498937"/>
        <w:bookmarkStart w:id="7439" w:name="_Toc185500137"/>
        <w:bookmarkStart w:id="7440" w:name="_Toc185501338"/>
        <w:bookmarkStart w:id="7441" w:name="_Toc185502543"/>
        <w:bookmarkStart w:id="7442" w:name="_Toc186030803"/>
        <w:bookmarkStart w:id="7443" w:name="_Toc186032009"/>
        <w:bookmarkStart w:id="7444" w:name="_Toc186033215"/>
        <w:bookmarkStart w:id="7445" w:name="_Toc186045713"/>
        <w:bookmarkStart w:id="7446" w:name="_Toc186456473"/>
        <w:bookmarkStart w:id="7447" w:name="_Toc186470118"/>
        <w:bookmarkStart w:id="7448" w:name="_Toc186644629"/>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tr>
      <w:tr w:rsidR="00B657C2" w:rsidRPr="004424B1" w:rsidDel="00070AC5" w14:paraId="6FB43020" w14:textId="164C0A3D" w:rsidTr="001E2D84">
        <w:trPr>
          <w:del w:id="7449" w:author="Quinten Van Woerkom" w:date="2024-11-27T16:26:00Z"/>
        </w:trPr>
        <w:tc>
          <w:tcPr>
            <w:cnfStyle w:val="001000000000" w:firstRow="0" w:lastRow="0" w:firstColumn="1" w:lastColumn="0" w:oddVBand="0" w:evenVBand="0" w:oddHBand="0" w:evenHBand="0" w:firstRowFirstColumn="0" w:firstRowLastColumn="0" w:lastRowFirstColumn="0" w:lastRowLastColumn="0"/>
            <w:tcW w:w="2682" w:type="dxa"/>
          </w:tcPr>
          <w:p w14:paraId="5F383E71" w14:textId="7F1F7705" w:rsidR="00B657C2" w:rsidRPr="004424B1" w:rsidDel="00070AC5" w:rsidRDefault="00B657C2">
            <w:pPr>
              <w:rPr>
                <w:del w:id="7450" w:author="Quinten Van Woerkom" w:date="2024-11-27T16:26:00Z" w16du:dateUtc="2024-11-27T15:26:00Z"/>
                <w:rFonts w:eastAsia="Arial"/>
              </w:rPr>
              <w:pPrChange w:id="7451" w:author="Quinten Van Woerkom" w:date="2024-11-27T16:27:00Z" w16du:dateUtc="2024-11-27T15:27:00Z">
                <w:pPr>
                  <w:pStyle w:val="TableCell"/>
                </w:pPr>
              </w:pPrChange>
            </w:pPr>
            <w:del w:id="7452" w:author="Quinten Van Woerkom" w:date="2024-11-27T16:26:00Z" w16du:dateUtc="2024-11-27T15:26:00Z">
              <w:r w:rsidRPr="004424B1" w:rsidDel="00070AC5">
                <w:rPr>
                  <w:rFonts w:eastAsia="Arial"/>
                  <w:color w:val="000000"/>
                </w:rPr>
                <w:delText>getRequestStatus</w:delText>
              </w:r>
              <w:bookmarkStart w:id="7453" w:name="_Toc184817212"/>
              <w:bookmarkStart w:id="7454" w:name="_Toc185335827"/>
              <w:bookmarkStart w:id="7455" w:name="_Toc185336660"/>
              <w:bookmarkStart w:id="7456" w:name="_Toc185341379"/>
              <w:bookmarkStart w:id="7457" w:name="_Toc185348989"/>
              <w:bookmarkStart w:id="7458" w:name="_Toc185428097"/>
              <w:bookmarkStart w:id="7459" w:name="_Toc185497738"/>
              <w:bookmarkStart w:id="7460" w:name="_Toc185498938"/>
              <w:bookmarkStart w:id="7461" w:name="_Toc185500138"/>
              <w:bookmarkStart w:id="7462" w:name="_Toc185501339"/>
              <w:bookmarkStart w:id="7463" w:name="_Toc185502544"/>
              <w:bookmarkStart w:id="7464" w:name="_Toc186030804"/>
              <w:bookmarkStart w:id="7465" w:name="_Toc186032010"/>
              <w:bookmarkStart w:id="7466" w:name="_Toc186033216"/>
              <w:bookmarkStart w:id="7467" w:name="_Toc186045714"/>
              <w:bookmarkStart w:id="7468" w:name="_Toc186456474"/>
              <w:bookmarkStart w:id="7469" w:name="_Toc186470119"/>
              <w:bookmarkStart w:id="7470" w:name="_Toc186644630"/>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del>
          </w:p>
        </w:tc>
        <w:tc>
          <w:tcPr>
            <w:tcW w:w="4961" w:type="dxa"/>
          </w:tcPr>
          <w:p w14:paraId="0BC05437" w14:textId="54C60765" w:rsidR="00B657C2" w:rsidRPr="004424B1" w:rsidDel="00070AC5" w:rsidRDefault="00B657C2">
            <w:pPr>
              <w:cnfStyle w:val="000000000000" w:firstRow="0" w:lastRow="0" w:firstColumn="0" w:lastColumn="0" w:oddVBand="0" w:evenVBand="0" w:oddHBand="0" w:evenHBand="0" w:firstRowFirstColumn="0" w:firstRowLastColumn="0" w:lastRowFirstColumn="0" w:lastRowLastColumn="0"/>
              <w:rPr>
                <w:del w:id="7471" w:author="Quinten Van Woerkom" w:date="2024-11-27T16:26:00Z" w16du:dateUtc="2024-11-27T15:26:00Z"/>
                <w:rFonts w:eastAsia="Arial"/>
              </w:rPr>
              <w:pPrChange w:id="7472" w:author="Quinten Van Woerkom" w:date="2024-11-27T16:27:00Z" w16du:dateUtc="2024-11-27T15:27:00Z">
                <w:pPr>
                  <w:pStyle w:val="TableCell"/>
                  <w:cnfStyle w:val="000000000000" w:firstRow="0" w:lastRow="0" w:firstColumn="0" w:lastColumn="0" w:oddVBand="0" w:evenVBand="0" w:oddHBand="0" w:evenHBand="0" w:firstRowFirstColumn="0" w:firstRowLastColumn="0" w:lastRowFirstColumn="0" w:lastRowLastColumn="0"/>
                </w:pPr>
              </w:pPrChange>
            </w:pPr>
            <w:del w:id="7473" w:author="Quinten Van Woerkom" w:date="2024-11-27T16:26:00Z" w16du:dateUtc="2024-11-27T15:26:00Z">
              <w:r w:rsidRPr="004424B1" w:rsidDel="00070AC5">
                <w:rPr>
                  <w:rFonts w:eastAsia="Arial"/>
                </w:rPr>
                <w:delText xml:space="preserve">Obtain the current status of one or more specified planning requests.  </w:delText>
              </w:r>
              <w:r w:rsidRPr="004424B1" w:rsidDel="00070AC5">
                <w:rPr>
                  <w:rFonts w:eastAsia="Arial"/>
                  <w:color w:val="000000"/>
                </w:rPr>
                <w:delText xml:space="preserve">The response is </w:delText>
              </w:r>
              <w:r w:rsidRPr="004424B1" w:rsidDel="00070AC5">
                <w:rPr>
                  <w:rFonts w:eastAsia="Arial"/>
                  <w:color w:val="000000"/>
                </w:rPr>
                <w:lastRenderedPageBreak/>
                <w:delText xml:space="preserve">a list of planning request status updates, containing the status and other dynamic </w:delText>
              </w:r>
            </w:del>
            <w:del w:id="7474" w:author="Quinten Van Woerkom" w:date="2024-11-25T14:40:00Z" w16du:dateUtc="2024-11-25T13:40:00Z">
              <w:r w:rsidRPr="004424B1" w:rsidDel="00F36377">
                <w:rPr>
                  <w:rFonts w:eastAsia="Arial"/>
                  <w:color w:val="000000"/>
                </w:rPr>
                <w:delText xml:space="preserve">attributes </w:delText>
              </w:r>
            </w:del>
            <w:del w:id="7475" w:author="Quinten Van Woerkom" w:date="2024-11-27T16:26:00Z" w16du:dateUtc="2024-11-27T15:26:00Z">
              <w:r w:rsidRPr="004424B1" w:rsidDel="00070AC5">
                <w:rPr>
                  <w:rFonts w:eastAsia="Arial"/>
                  <w:color w:val="000000"/>
                </w:rPr>
                <w:delText>of each requested planning request instance.</w:delText>
              </w:r>
              <w:bookmarkStart w:id="7476" w:name="_Toc184817213"/>
              <w:bookmarkStart w:id="7477" w:name="_Toc185335828"/>
              <w:bookmarkStart w:id="7478" w:name="_Toc185336661"/>
              <w:bookmarkStart w:id="7479" w:name="_Toc185341380"/>
              <w:bookmarkStart w:id="7480" w:name="_Toc185348990"/>
              <w:bookmarkStart w:id="7481" w:name="_Toc185428098"/>
              <w:bookmarkStart w:id="7482" w:name="_Toc185497739"/>
              <w:bookmarkStart w:id="7483" w:name="_Toc185498939"/>
              <w:bookmarkStart w:id="7484" w:name="_Toc185500139"/>
              <w:bookmarkStart w:id="7485" w:name="_Toc185501340"/>
              <w:bookmarkStart w:id="7486" w:name="_Toc185502545"/>
              <w:bookmarkStart w:id="7487" w:name="_Toc186030805"/>
              <w:bookmarkStart w:id="7488" w:name="_Toc186032011"/>
              <w:bookmarkStart w:id="7489" w:name="_Toc186033217"/>
              <w:bookmarkStart w:id="7490" w:name="_Toc186045715"/>
              <w:bookmarkStart w:id="7491" w:name="_Toc186456475"/>
              <w:bookmarkStart w:id="7492" w:name="_Toc186470120"/>
              <w:bookmarkStart w:id="7493" w:name="_Toc186644631"/>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del>
          </w:p>
        </w:tc>
        <w:tc>
          <w:tcPr>
            <w:tcW w:w="1559" w:type="dxa"/>
            <w:vMerge/>
          </w:tcPr>
          <w:p w14:paraId="6C6B6951" w14:textId="4C16807D" w:rsidR="00B657C2" w:rsidRPr="004424B1" w:rsidDel="00070AC5" w:rsidRDefault="00B657C2">
            <w:pPr>
              <w:cnfStyle w:val="000000000000" w:firstRow="0" w:lastRow="0" w:firstColumn="0" w:lastColumn="0" w:oddVBand="0" w:evenVBand="0" w:oddHBand="0" w:evenHBand="0" w:firstRowFirstColumn="0" w:firstRowLastColumn="0" w:lastRowFirstColumn="0" w:lastRowLastColumn="0"/>
              <w:rPr>
                <w:del w:id="7494" w:author="Quinten Van Woerkom" w:date="2024-11-27T16:26:00Z" w16du:dateUtc="2024-11-27T15:26:00Z"/>
                <w:rFonts w:eastAsia="Arial"/>
              </w:rPr>
              <w:pPrChange w:id="7495" w:author="Quinten Van Woerkom" w:date="2024-11-27T16:27:00Z" w16du:dateUtc="2024-11-27T15:27:00Z">
                <w:pPr>
                  <w:pStyle w:val="TableCell"/>
                  <w:jc w:val="center"/>
                  <w:cnfStyle w:val="000000000000" w:firstRow="0" w:lastRow="0" w:firstColumn="0" w:lastColumn="0" w:oddVBand="0" w:evenVBand="0" w:oddHBand="0" w:evenHBand="0" w:firstRowFirstColumn="0" w:firstRowLastColumn="0" w:lastRowFirstColumn="0" w:lastRowLastColumn="0"/>
                </w:pPr>
              </w:pPrChange>
            </w:pPr>
          </w:p>
        </w:tc>
        <w:bookmarkStart w:id="7496" w:name="_Toc184817214"/>
        <w:bookmarkStart w:id="7497" w:name="_Toc185335829"/>
        <w:bookmarkStart w:id="7498" w:name="_Toc185336662"/>
        <w:bookmarkStart w:id="7499" w:name="_Toc185341381"/>
        <w:bookmarkStart w:id="7500" w:name="_Toc185348991"/>
        <w:bookmarkStart w:id="7501" w:name="_Toc185428099"/>
        <w:bookmarkStart w:id="7502" w:name="_Toc185497740"/>
        <w:bookmarkStart w:id="7503" w:name="_Toc185498940"/>
        <w:bookmarkStart w:id="7504" w:name="_Toc185500140"/>
        <w:bookmarkStart w:id="7505" w:name="_Toc185501341"/>
        <w:bookmarkStart w:id="7506" w:name="_Toc185502546"/>
        <w:bookmarkStart w:id="7507" w:name="_Toc186030806"/>
        <w:bookmarkStart w:id="7508" w:name="_Toc186032012"/>
        <w:bookmarkStart w:id="7509" w:name="_Toc186033218"/>
        <w:bookmarkStart w:id="7510" w:name="_Toc186045716"/>
        <w:bookmarkStart w:id="7511" w:name="_Toc186456476"/>
        <w:bookmarkStart w:id="7512" w:name="_Toc186470121"/>
        <w:bookmarkStart w:id="7513" w:name="_Toc186644632"/>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tr>
      <w:tr w:rsidR="00FB6F44" w:rsidRPr="004424B1" w:rsidDel="00070AC5" w14:paraId="4F32913D" w14:textId="1D45D357" w:rsidTr="001E2D84">
        <w:trPr>
          <w:del w:id="7514" w:author="Quinten Van Woerkom" w:date="2024-11-27T16:26:00Z"/>
        </w:trPr>
        <w:tc>
          <w:tcPr>
            <w:cnfStyle w:val="001000000000" w:firstRow="0" w:lastRow="0" w:firstColumn="1" w:lastColumn="0" w:oddVBand="0" w:evenVBand="0" w:oddHBand="0" w:evenHBand="0" w:firstRowFirstColumn="0" w:firstRowLastColumn="0" w:lastRowFirstColumn="0" w:lastRowLastColumn="0"/>
            <w:tcW w:w="2682" w:type="dxa"/>
          </w:tcPr>
          <w:p w14:paraId="6EA72472" w14:textId="4B92AE32" w:rsidR="00FB6F44" w:rsidRPr="004424B1" w:rsidDel="00070AC5" w:rsidRDefault="00FB6F44">
            <w:pPr>
              <w:rPr>
                <w:del w:id="7515" w:author="Quinten Van Woerkom" w:date="2024-11-27T16:26:00Z" w16du:dateUtc="2024-11-27T15:26:00Z"/>
                <w:rFonts w:eastAsia="Arial"/>
              </w:rPr>
              <w:pPrChange w:id="7516" w:author="Quinten Van Woerkom" w:date="2024-11-27T16:27:00Z" w16du:dateUtc="2024-11-27T15:27:00Z">
                <w:pPr>
                  <w:pStyle w:val="TableCell"/>
                </w:pPr>
              </w:pPrChange>
            </w:pPr>
            <w:del w:id="7517" w:author="Quinten Van Woerkom" w:date="2024-11-27T16:26:00Z" w16du:dateUtc="2024-11-27T15:26:00Z">
              <w:r w:rsidRPr="004424B1" w:rsidDel="00070AC5">
                <w:rPr>
                  <w:rFonts w:eastAsia="Arial"/>
                  <w:color w:val="000000"/>
                </w:rPr>
                <w:delText>cancelRequest</w:delText>
              </w:r>
              <w:bookmarkStart w:id="7518" w:name="_Toc184817215"/>
              <w:bookmarkStart w:id="7519" w:name="_Toc185335830"/>
              <w:bookmarkStart w:id="7520" w:name="_Toc185336663"/>
              <w:bookmarkStart w:id="7521" w:name="_Toc185341382"/>
              <w:bookmarkStart w:id="7522" w:name="_Toc185348992"/>
              <w:bookmarkStart w:id="7523" w:name="_Toc185428100"/>
              <w:bookmarkStart w:id="7524" w:name="_Toc185497741"/>
              <w:bookmarkStart w:id="7525" w:name="_Toc185498941"/>
              <w:bookmarkStart w:id="7526" w:name="_Toc185500141"/>
              <w:bookmarkStart w:id="7527" w:name="_Toc185501342"/>
              <w:bookmarkStart w:id="7528" w:name="_Toc185502547"/>
              <w:bookmarkStart w:id="7529" w:name="_Toc186030807"/>
              <w:bookmarkStart w:id="7530" w:name="_Toc186032013"/>
              <w:bookmarkStart w:id="7531" w:name="_Toc186033219"/>
              <w:bookmarkStart w:id="7532" w:name="_Toc186045717"/>
              <w:bookmarkStart w:id="7533" w:name="_Toc186456477"/>
              <w:bookmarkStart w:id="7534" w:name="_Toc186470122"/>
              <w:bookmarkStart w:id="7535" w:name="_Toc186644633"/>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del>
          </w:p>
        </w:tc>
        <w:tc>
          <w:tcPr>
            <w:tcW w:w="4961" w:type="dxa"/>
          </w:tcPr>
          <w:p w14:paraId="1D2E2E1D" w14:textId="5C86B334" w:rsidR="00FB6F44" w:rsidRPr="004424B1" w:rsidDel="00070AC5" w:rsidRDefault="00FB6F44">
            <w:pPr>
              <w:cnfStyle w:val="000000000000" w:firstRow="0" w:lastRow="0" w:firstColumn="0" w:lastColumn="0" w:oddVBand="0" w:evenVBand="0" w:oddHBand="0" w:evenHBand="0" w:firstRowFirstColumn="0" w:firstRowLastColumn="0" w:lastRowFirstColumn="0" w:lastRowLastColumn="0"/>
              <w:rPr>
                <w:del w:id="7536" w:author="Quinten Van Woerkom" w:date="2024-11-27T16:26:00Z" w16du:dateUtc="2024-11-27T15:26:00Z"/>
                <w:rFonts w:eastAsia="Arial"/>
              </w:rPr>
              <w:pPrChange w:id="7537" w:author="Quinten Van Woerkom" w:date="2024-11-27T16:27:00Z" w16du:dateUtc="2024-11-27T15:27:00Z">
                <w:pPr>
                  <w:pStyle w:val="TableCell"/>
                  <w:cnfStyle w:val="000000000000" w:firstRow="0" w:lastRow="0" w:firstColumn="0" w:lastColumn="0" w:oddVBand="0" w:evenVBand="0" w:oddHBand="0" w:evenHBand="0" w:firstRowFirstColumn="0" w:firstRowLastColumn="0" w:lastRowFirstColumn="0" w:lastRowLastColumn="0"/>
                </w:pPr>
              </w:pPrChange>
            </w:pPr>
            <w:del w:id="7538" w:author="Quinten Van Woerkom" w:date="2024-11-27T16:26:00Z" w16du:dateUtc="2024-11-27T15:26:00Z">
              <w:r w:rsidRPr="004424B1" w:rsidDel="00070AC5">
                <w:rPr>
                  <w:rFonts w:eastAsia="Arial"/>
                  <w:color w:val="000000"/>
                </w:rPr>
                <w:delText xml:space="preserve">Send cancellation of </w:delText>
              </w:r>
              <w:r w:rsidR="00F74E18" w:rsidRPr="004424B1" w:rsidDel="00070AC5">
                <w:rPr>
                  <w:rFonts w:eastAsia="Arial"/>
                  <w:color w:val="000000"/>
                </w:rPr>
                <w:delText xml:space="preserve">a previously submitted </w:delText>
              </w:r>
              <w:r w:rsidRPr="004424B1" w:rsidDel="00070AC5">
                <w:rPr>
                  <w:rFonts w:eastAsia="Arial"/>
                  <w:color w:val="000000"/>
                </w:rPr>
                <w:delText>planning request to</w:delText>
              </w:r>
              <w:r w:rsidR="00F74E18" w:rsidRPr="004424B1" w:rsidDel="00070AC5">
                <w:rPr>
                  <w:rFonts w:eastAsia="Arial"/>
                  <w:color w:val="000000"/>
                </w:rPr>
                <w:delText xml:space="preserve"> service</w:delText>
              </w:r>
              <w:r w:rsidRPr="004424B1" w:rsidDel="00070AC5">
                <w:rPr>
                  <w:rFonts w:eastAsia="Arial"/>
                  <w:color w:val="000000"/>
                </w:rPr>
                <w:delText xml:space="preserve"> provider.</w:delText>
              </w:r>
              <w:bookmarkStart w:id="7539" w:name="_Toc184817216"/>
              <w:bookmarkStart w:id="7540" w:name="_Toc185335831"/>
              <w:bookmarkStart w:id="7541" w:name="_Toc185336664"/>
              <w:bookmarkStart w:id="7542" w:name="_Toc185341383"/>
              <w:bookmarkStart w:id="7543" w:name="_Toc185348993"/>
              <w:bookmarkStart w:id="7544" w:name="_Toc185428101"/>
              <w:bookmarkStart w:id="7545" w:name="_Toc185497742"/>
              <w:bookmarkStart w:id="7546" w:name="_Toc185498942"/>
              <w:bookmarkStart w:id="7547" w:name="_Toc185500142"/>
              <w:bookmarkStart w:id="7548" w:name="_Toc185501343"/>
              <w:bookmarkStart w:id="7549" w:name="_Toc185502548"/>
              <w:bookmarkStart w:id="7550" w:name="_Toc186030808"/>
              <w:bookmarkStart w:id="7551" w:name="_Toc186032014"/>
              <w:bookmarkStart w:id="7552" w:name="_Toc186033220"/>
              <w:bookmarkStart w:id="7553" w:name="_Toc186045718"/>
              <w:bookmarkStart w:id="7554" w:name="_Toc186456478"/>
              <w:bookmarkStart w:id="7555" w:name="_Toc186470123"/>
              <w:bookmarkStart w:id="7556" w:name="_Toc186644634"/>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del>
          </w:p>
        </w:tc>
        <w:tc>
          <w:tcPr>
            <w:tcW w:w="1559" w:type="dxa"/>
          </w:tcPr>
          <w:p w14:paraId="0FABDC64" w14:textId="2BACBFC6" w:rsidR="00FB6F44" w:rsidRPr="004424B1" w:rsidDel="00070AC5" w:rsidRDefault="00FB6F44">
            <w:pPr>
              <w:cnfStyle w:val="000000000000" w:firstRow="0" w:lastRow="0" w:firstColumn="0" w:lastColumn="0" w:oddVBand="0" w:evenVBand="0" w:oddHBand="0" w:evenHBand="0" w:firstRowFirstColumn="0" w:firstRowLastColumn="0" w:lastRowFirstColumn="0" w:lastRowLastColumn="0"/>
              <w:rPr>
                <w:del w:id="7557" w:author="Quinten Van Woerkom" w:date="2024-11-27T16:26:00Z" w16du:dateUtc="2024-11-27T15:26:00Z"/>
                <w:rFonts w:eastAsia="Arial"/>
              </w:rPr>
              <w:pPrChange w:id="7558" w:author="Quinten Van Woerkom" w:date="2024-11-27T16:27:00Z" w16du:dateUtc="2024-11-27T15:27:00Z">
                <w:pPr>
                  <w:pStyle w:val="TableCell"/>
                  <w:jc w:val="center"/>
                  <w:cnfStyle w:val="000000000000" w:firstRow="0" w:lastRow="0" w:firstColumn="0" w:lastColumn="0" w:oddVBand="0" w:evenVBand="0" w:oddHBand="0" w:evenHBand="0" w:firstRowFirstColumn="0" w:firstRowLastColumn="0" w:lastRowFirstColumn="0" w:lastRowLastColumn="0"/>
                </w:pPr>
              </w:pPrChange>
            </w:pPr>
            <w:del w:id="7559" w:author="Quinten Van Woerkom" w:date="2024-11-27T16:26:00Z" w16du:dateUtc="2024-11-27T15:26:00Z">
              <w:r w:rsidRPr="004424B1" w:rsidDel="00070AC5">
                <w:rPr>
                  <w:rFonts w:eastAsia="Arial"/>
                </w:rPr>
                <w:delText>2</w:delText>
              </w:r>
              <w:bookmarkStart w:id="7560" w:name="_Toc184817217"/>
              <w:bookmarkStart w:id="7561" w:name="_Toc185335832"/>
              <w:bookmarkStart w:id="7562" w:name="_Toc185336665"/>
              <w:bookmarkStart w:id="7563" w:name="_Toc185341384"/>
              <w:bookmarkStart w:id="7564" w:name="_Toc185348994"/>
              <w:bookmarkStart w:id="7565" w:name="_Toc185428102"/>
              <w:bookmarkStart w:id="7566" w:name="_Toc185497743"/>
              <w:bookmarkStart w:id="7567" w:name="_Toc185498943"/>
              <w:bookmarkStart w:id="7568" w:name="_Toc185500143"/>
              <w:bookmarkStart w:id="7569" w:name="_Toc185501344"/>
              <w:bookmarkStart w:id="7570" w:name="_Toc185502549"/>
              <w:bookmarkStart w:id="7571" w:name="_Toc186030809"/>
              <w:bookmarkStart w:id="7572" w:name="_Toc186032015"/>
              <w:bookmarkStart w:id="7573" w:name="_Toc186033221"/>
              <w:bookmarkStart w:id="7574" w:name="_Toc186045719"/>
              <w:bookmarkStart w:id="7575" w:name="_Toc186456479"/>
              <w:bookmarkStart w:id="7576" w:name="_Toc186470124"/>
              <w:bookmarkStart w:id="7577" w:name="_Toc186644635"/>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del>
          </w:p>
        </w:tc>
        <w:bookmarkStart w:id="7578" w:name="_Toc184817218"/>
        <w:bookmarkStart w:id="7579" w:name="_Toc185335833"/>
        <w:bookmarkStart w:id="7580" w:name="_Toc185336666"/>
        <w:bookmarkStart w:id="7581" w:name="_Toc185341385"/>
        <w:bookmarkStart w:id="7582" w:name="_Toc185348995"/>
        <w:bookmarkStart w:id="7583" w:name="_Toc185428103"/>
        <w:bookmarkStart w:id="7584" w:name="_Toc185497744"/>
        <w:bookmarkStart w:id="7585" w:name="_Toc185498944"/>
        <w:bookmarkStart w:id="7586" w:name="_Toc185500144"/>
        <w:bookmarkStart w:id="7587" w:name="_Toc185501345"/>
        <w:bookmarkStart w:id="7588" w:name="_Toc185502550"/>
        <w:bookmarkStart w:id="7589" w:name="_Toc186030810"/>
        <w:bookmarkStart w:id="7590" w:name="_Toc186032016"/>
        <w:bookmarkStart w:id="7591" w:name="_Toc186033222"/>
        <w:bookmarkStart w:id="7592" w:name="_Toc186045720"/>
        <w:bookmarkStart w:id="7593" w:name="_Toc186456480"/>
        <w:bookmarkStart w:id="7594" w:name="_Toc186470125"/>
        <w:bookmarkStart w:id="7595" w:name="_Toc186644636"/>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tr>
      <w:tr w:rsidR="00FB6F44" w:rsidRPr="004424B1" w:rsidDel="00070AC5" w14:paraId="2F7EC4DA" w14:textId="55F8D40C" w:rsidTr="001E2D84">
        <w:trPr>
          <w:del w:id="7596" w:author="Quinten Van Woerkom" w:date="2024-11-27T16:26:00Z"/>
        </w:trPr>
        <w:tc>
          <w:tcPr>
            <w:cnfStyle w:val="001000000000" w:firstRow="0" w:lastRow="0" w:firstColumn="1" w:lastColumn="0" w:oddVBand="0" w:evenVBand="0" w:oddHBand="0" w:evenHBand="0" w:firstRowFirstColumn="0" w:firstRowLastColumn="0" w:lastRowFirstColumn="0" w:lastRowLastColumn="0"/>
            <w:tcW w:w="2682" w:type="dxa"/>
          </w:tcPr>
          <w:p w14:paraId="61FAB1BE" w14:textId="3FE273D2" w:rsidR="00FB6F44" w:rsidRPr="004424B1" w:rsidDel="00070AC5" w:rsidRDefault="00FB6F44">
            <w:pPr>
              <w:rPr>
                <w:del w:id="7597" w:author="Quinten Van Woerkom" w:date="2024-11-27T16:26:00Z" w16du:dateUtc="2024-11-27T15:26:00Z"/>
                <w:rFonts w:eastAsia="Arial"/>
              </w:rPr>
              <w:pPrChange w:id="7598" w:author="Quinten Van Woerkom" w:date="2024-11-27T16:27:00Z" w16du:dateUtc="2024-11-27T15:27:00Z">
                <w:pPr>
                  <w:pStyle w:val="TableCell"/>
                </w:pPr>
              </w:pPrChange>
            </w:pPr>
            <w:del w:id="7599" w:author="Quinten Van Woerkom" w:date="2024-11-27T16:26:00Z" w16du:dateUtc="2024-11-27T15:26:00Z">
              <w:r w:rsidRPr="004424B1" w:rsidDel="00070AC5">
                <w:rPr>
                  <w:rFonts w:eastAsia="Arial"/>
                  <w:color w:val="000000"/>
                </w:rPr>
                <w:delText>updateRequest</w:delText>
              </w:r>
              <w:bookmarkStart w:id="7600" w:name="_Toc184817219"/>
              <w:bookmarkStart w:id="7601" w:name="_Toc185335834"/>
              <w:bookmarkStart w:id="7602" w:name="_Toc185336667"/>
              <w:bookmarkStart w:id="7603" w:name="_Toc185341386"/>
              <w:bookmarkStart w:id="7604" w:name="_Toc185348996"/>
              <w:bookmarkStart w:id="7605" w:name="_Toc185428104"/>
              <w:bookmarkStart w:id="7606" w:name="_Toc185497745"/>
              <w:bookmarkStart w:id="7607" w:name="_Toc185498945"/>
              <w:bookmarkStart w:id="7608" w:name="_Toc185500145"/>
              <w:bookmarkStart w:id="7609" w:name="_Toc185501346"/>
              <w:bookmarkStart w:id="7610" w:name="_Toc185502551"/>
              <w:bookmarkStart w:id="7611" w:name="_Toc186030811"/>
              <w:bookmarkStart w:id="7612" w:name="_Toc186032017"/>
              <w:bookmarkStart w:id="7613" w:name="_Toc186033223"/>
              <w:bookmarkStart w:id="7614" w:name="_Toc186045721"/>
              <w:bookmarkStart w:id="7615" w:name="_Toc186456481"/>
              <w:bookmarkStart w:id="7616" w:name="_Toc186470126"/>
              <w:bookmarkStart w:id="7617" w:name="_Toc186644637"/>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del>
          </w:p>
        </w:tc>
        <w:tc>
          <w:tcPr>
            <w:tcW w:w="4961" w:type="dxa"/>
          </w:tcPr>
          <w:p w14:paraId="6981A508" w14:textId="1ED62E3E" w:rsidR="00FB6F44" w:rsidRPr="004424B1" w:rsidDel="00070AC5" w:rsidRDefault="00FB6F44">
            <w:pPr>
              <w:cnfStyle w:val="000000000000" w:firstRow="0" w:lastRow="0" w:firstColumn="0" w:lastColumn="0" w:oddVBand="0" w:evenVBand="0" w:oddHBand="0" w:evenHBand="0" w:firstRowFirstColumn="0" w:firstRowLastColumn="0" w:lastRowFirstColumn="0" w:lastRowLastColumn="0"/>
              <w:rPr>
                <w:del w:id="7618" w:author="Quinten Van Woerkom" w:date="2024-11-27T16:26:00Z" w16du:dateUtc="2024-11-27T15:26:00Z"/>
                <w:rFonts w:eastAsia="Arial"/>
              </w:rPr>
              <w:pPrChange w:id="7619" w:author="Quinten Van Woerkom" w:date="2024-11-27T16:27:00Z" w16du:dateUtc="2024-11-27T15:27:00Z">
                <w:pPr>
                  <w:pStyle w:val="TableCell"/>
                  <w:cnfStyle w:val="000000000000" w:firstRow="0" w:lastRow="0" w:firstColumn="0" w:lastColumn="0" w:oddVBand="0" w:evenVBand="0" w:oddHBand="0" w:evenHBand="0" w:firstRowFirstColumn="0" w:firstRowLastColumn="0" w:lastRowFirstColumn="0" w:lastRowLastColumn="0"/>
                </w:pPr>
              </w:pPrChange>
            </w:pPr>
            <w:del w:id="7620" w:author="Quinten Van Woerkom" w:date="2024-11-27T16:26:00Z" w16du:dateUtc="2024-11-27T15:26:00Z">
              <w:r w:rsidRPr="004424B1" w:rsidDel="00070AC5">
                <w:rPr>
                  <w:rFonts w:eastAsia="Arial"/>
                </w:rPr>
                <w:delText xml:space="preserve">Send update </w:delText>
              </w:r>
              <w:r w:rsidR="00F74E18" w:rsidRPr="004424B1" w:rsidDel="00070AC5">
                <w:rPr>
                  <w:rFonts w:eastAsia="Arial"/>
                </w:rPr>
                <w:delText>of a previously submitted</w:delText>
              </w:r>
              <w:r w:rsidRPr="004424B1" w:rsidDel="00070AC5">
                <w:rPr>
                  <w:rFonts w:eastAsia="Arial"/>
                </w:rPr>
                <w:delText xml:space="preserve"> planning request to </w:delText>
              </w:r>
              <w:r w:rsidR="00F74E18" w:rsidRPr="004424B1" w:rsidDel="00070AC5">
                <w:rPr>
                  <w:rFonts w:eastAsia="Arial"/>
                </w:rPr>
                <w:delText xml:space="preserve">service </w:delText>
              </w:r>
              <w:r w:rsidRPr="004424B1" w:rsidDel="00070AC5">
                <w:rPr>
                  <w:rFonts w:eastAsia="Arial"/>
                </w:rPr>
                <w:delText>provider</w:delText>
              </w:r>
              <w:r w:rsidR="00F74E18" w:rsidRPr="004424B1" w:rsidDel="00070AC5">
                <w:rPr>
                  <w:rFonts w:eastAsia="Arial"/>
                </w:rPr>
                <w:delText xml:space="preserve">.  A new version of the planning request instance is created and its identity </w:delText>
              </w:r>
              <w:r w:rsidR="007645A4" w:rsidRPr="004424B1" w:rsidDel="00070AC5">
                <w:rPr>
                  <w:rFonts w:eastAsia="Arial"/>
                </w:rPr>
                <w:delText xml:space="preserve">is </w:delText>
              </w:r>
              <w:r w:rsidR="00F74E18" w:rsidRPr="004424B1" w:rsidDel="00070AC5">
                <w:rPr>
                  <w:rFonts w:eastAsia="Arial"/>
                </w:rPr>
                <w:delText>returned.</w:delText>
              </w:r>
              <w:bookmarkStart w:id="7621" w:name="_Toc184817220"/>
              <w:bookmarkStart w:id="7622" w:name="_Toc185335835"/>
              <w:bookmarkStart w:id="7623" w:name="_Toc185336668"/>
              <w:bookmarkStart w:id="7624" w:name="_Toc185341387"/>
              <w:bookmarkStart w:id="7625" w:name="_Toc185348997"/>
              <w:bookmarkStart w:id="7626" w:name="_Toc185428105"/>
              <w:bookmarkStart w:id="7627" w:name="_Toc185497746"/>
              <w:bookmarkStart w:id="7628" w:name="_Toc185498946"/>
              <w:bookmarkStart w:id="7629" w:name="_Toc185500146"/>
              <w:bookmarkStart w:id="7630" w:name="_Toc185501347"/>
              <w:bookmarkStart w:id="7631" w:name="_Toc185502552"/>
              <w:bookmarkStart w:id="7632" w:name="_Toc186030812"/>
              <w:bookmarkStart w:id="7633" w:name="_Toc186032018"/>
              <w:bookmarkStart w:id="7634" w:name="_Toc186033224"/>
              <w:bookmarkStart w:id="7635" w:name="_Toc186045722"/>
              <w:bookmarkStart w:id="7636" w:name="_Toc186456482"/>
              <w:bookmarkStart w:id="7637" w:name="_Toc186470127"/>
              <w:bookmarkStart w:id="7638" w:name="_Toc186644638"/>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del>
          </w:p>
        </w:tc>
        <w:tc>
          <w:tcPr>
            <w:tcW w:w="1559" w:type="dxa"/>
          </w:tcPr>
          <w:p w14:paraId="2DA50A09" w14:textId="5EFAC8DE" w:rsidR="00FB6F44" w:rsidRPr="004424B1" w:rsidDel="00070AC5" w:rsidRDefault="00FB6F44">
            <w:pPr>
              <w:cnfStyle w:val="000000000000" w:firstRow="0" w:lastRow="0" w:firstColumn="0" w:lastColumn="0" w:oddVBand="0" w:evenVBand="0" w:oddHBand="0" w:evenHBand="0" w:firstRowFirstColumn="0" w:firstRowLastColumn="0" w:lastRowFirstColumn="0" w:lastRowLastColumn="0"/>
              <w:rPr>
                <w:del w:id="7639" w:author="Quinten Van Woerkom" w:date="2024-11-27T16:26:00Z" w16du:dateUtc="2024-11-27T15:26:00Z"/>
                <w:rFonts w:eastAsia="Arial"/>
              </w:rPr>
              <w:pPrChange w:id="7640" w:author="Quinten Van Woerkom" w:date="2024-11-27T16:27:00Z" w16du:dateUtc="2024-11-27T15:27:00Z">
                <w:pPr>
                  <w:pStyle w:val="TableCell"/>
                  <w:jc w:val="center"/>
                  <w:cnfStyle w:val="000000000000" w:firstRow="0" w:lastRow="0" w:firstColumn="0" w:lastColumn="0" w:oddVBand="0" w:evenVBand="0" w:oddHBand="0" w:evenHBand="0" w:firstRowFirstColumn="0" w:firstRowLastColumn="0" w:lastRowFirstColumn="0" w:lastRowLastColumn="0"/>
                </w:pPr>
              </w:pPrChange>
            </w:pPr>
            <w:del w:id="7641" w:author="Quinten Van Woerkom" w:date="2024-11-27T16:26:00Z" w16du:dateUtc="2024-11-27T15:26:00Z">
              <w:r w:rsidRPr="004424B1" w:rsidDel="00070AC5">
                <w:rPr>
                  <w:rFonts w:eastAsia="Arial"/>
                </w:rPr>
                <w:delText>3</w:delText>
              </w:r>
              <w:bookmarkStart w:id="7642" w:name="_Toc184817221"/>
              <w:bookmarkStart w:id="7643" w:name="_Toc185335836"/>
              <w:bookmarkStart w:id="7644" w:name="_Toc185336669"/>
              <w:bookmarkStart w:id="7645" w:name="_Toc185341388"/>
              <w:bookmarkStart w:id="7646" w:name="_Toc185348998"/>
              <w:bookmarkStart w:id="7647" w:name="_Toc185428106"/>
              <w:bookmarkStart w:id="7648" w:name="_Toc185497747"/>
              <w:bookmarkStart w:id="7649" w:name="_Toc185498947"/>
              <w:bookmarkStart w:id="7650" w:name="_Toc185500147"/>
              <w:bookmarkStart w:id="7651" w:name="_Toc185501348"/>
              <w:bookmarkStart w:id="7652" w:name="_Toc185502553"/>
              <w:bookmarkStart w:id="7653" w:name="_Toc186030813"/>
              <w:bookmarkStart w:id="7654" w:name="_Toc186032019"/>
              <w:bookmarkStart w:id="7655" w:name="_Toc186033225"/>
              <w:bookmarkStart w:id="7656" w:name="_Toc186045723"/>
              <w:bookmarkStart w:id="7657" w:name="_Toc186456483"/>
              <w:bookmarkStart w:id="7658" w:name="_Toc186470128"/>
              <w:bookmarkStart w:id="7659" w:name="_Toc186644639"/>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del>
          </w:p>
        </w:tc>
        <w:bookmarkStart w:id="7660" w:name="_Toc184817222"/>
        <w:bookmarkStart w:id="7661" w:name="_Toc185335837"/>
        <w:bookmarkStart w:id="7662" w:name="_Toc185336670"/>
        <w:bookmarkStart w:id="7663" w:name="_Toc185341389"/>
        <w:bookmarkStart w:id="7664" w:name="_Toc185348999"/>
        <w:bookmarkStart w:id="7665" w:name="_Toc185428107"/>
        <w:bookmarkStart w:id="7666" w:name="_Toc185497748"/>
        <w:bookmarkStart w:id="7667" w:name="_Toc185498948"/>
        <w:bookmarkStart w:id="7668" w:name="_Toc185500148"/>
        <w:bookmarkStart w:id="7669" w:name="_Toc185501349"/>
        <w:bookmarkStart w:id="7670" w:name="_Toc185502554"/>
        <w:bookmarkStart w:id="7671" w:name="_Toc186030814"/>
        <w:bookmarkStart w:id="7672" w:name="_Toc186032020"/>
        <w:bookmarkStart w:id="7673" w:name="_Toc186033226"/>
        <w:bookmarkStart w:id="7674" w:name="_Toc186045724"/>
        <w:bookmarkStart w:id="7675" w:name="_Toc186456484"/>
        <w:bookmarkStart w:id="7676" w:name="_Toc186470129"/>
        <w:bookmarkStart w:id="7677" w:name="_Toc186644640"/>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tr>
      <w:tr w:rsidR="00FB6F44" w:rsidRPr="004424B1" w:rsidDel="00070AC5" w14:paraId="21C7FF7D" w14:textId="7421F28C" w:rsidTr="001E2D84">
        <w:trPr>
          <w:del w:id="7678" w:author="Quinten Van Woerkom" w:date="2024-11-27T16:26:00Z"/>
        </w:trPr>
        <w:tc>
          <w:tcPr>
            <w:cnfStyle w:val="001000000000" w:firstRow="0" w:lastRow="0" w:firstColumn="1" w:lastColumn="0" w:oddVBand="0" w:evenVBand="0" w:oddHBand="0" w:evenHBand="0" w:firstRowFirstColumn="0" w:firstRowLastColumn="0" w:lastRowFirstColumn="0" w:lastRowLastColumn="0"/>
            <w:tcW w:w="2682" w:type="dxa"/>
          </w:tcPr>
          <w:p w14:paraId="2D52A0E9" w14:textId="00BE8C3C" w:rsidR="00FB6F44" w:rsidRPr="004424B1" w:rsidDel="00070AC5" w:rsidRDefault="00FB6F44">
            <w:pPr>
              <w:rPr>
                <w:del w:id="7679" w:author="Quinten Van Woerkom" w:date="2024-11-27T16:26:00Z" w16du:dateUtc="2024-11-27T15:26:00Z"/>
                <w:rFonts w:eastAsia="Arial"/>
              </w:rPr>
              <w:pPrChange w:id="7680" w:author="Quinten Van Woerkom" w:date="2024-11-27T16:27:00Z" w16du:dateUtc="2024-11-27T15:27:00Z">
                <w:pPr>
                  <w:pStyle w:val="TableCell"/>
                </w:pPr>
              </w:pPrChange>
            </w:pPr>
            <w:del w:id="7681" w:author="Quinten Van Woerkom" w:date="2024-11-27T16:26:00Z" w16du:dateUtc="2024-11-27T15:26:00Z">
              <w:r w:rsidRPr="004424B1" w:rsidDel="00070AC5">
                <w:rPr>
                  <w:rFonts w:eastAsia="Arial"/>
                  <w:color w:val="000000"/>
                </w:rPr>
                <w:delText>monitorRequestStatus</w:delText>
              </w:r>
              <w:bookmarkStart w:id="7682" w:name="_Toc184817223"/>
              <w:bookmarkStart w:id="7683" w:name="_Toc185335838"/>
              <w:bookmarkStart w:id="7684" w:name="_Toc185336671"/>
              <w:bookmarkStart w:id="7685" w:name="_Toc185341390"/>
              <w:bookmarkStart w:id="7686" w:name="_Toc185349000"/>
              <w:bookmarkStart w:id="7687" w:name="_Toc185428108"/>
              <w:bookmarkStart w:id="7688" w:name="_Toc185497749"/>
              <w:bookmarkStart w:id="7689" w:name="_Toc185498949"/>
              <w:bookmarkStart w:id="7690" w:name="_Toc185500149"/>
              <w:bookmarkStart w:id="7691" w:name="_Toc185501350"/>
              <w:bookmarkStart w:id="7692" w:name="_Toc185502555"/>
              <w:bookmarkStart w:id="7693" w:name="_Toc186030815"/>
              <w:bookmarkStart w:id="7694" w:name="_Toc186032021"/>
              <w:bookmarkStart w:id="7695" w:name="_Toc186033227"/>
              <w:bookmarkStart w:id="7696" w:name="_Toc186045725"/>
              <w:bookmarkStart w:id="7697" w:name="_Toc186456485"/>
              <w:bookmarkStart w:id="7698" w:name="_Toc186470130"/>
              <w:bookmarkStart w:id="7699" w:name="_Toc18664464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del>
          </w:p>
        </w:tc>
        <w:tc>
          <w:tcPr>
            <w:tcW w:w="4961" w:type="dxa"/>
          </w:tcPr>
          <w:p w14:paraId="55F3C995" w14:textId="0A9F08A8" w:rsidR="00FB6F44" w:rsidRPr="004424B1" w:rsidDel="00070AC5" w:rsidRDefault="00FB6F44">
            <w:pPr>
              <w:cnfStyle w:val="000000000000" w:firstRow="0" w:lastRow="0" w:firstColumn="0" w:lastColumn="0" w:oddVBand="0" w:evenVBand="0" w:oddHBand="0" w:evenHBand="0" w:firstRowFirstColumn="0" w:firstRowLastColumn="0" w:lastRowFirstColumn="0" w:lastRowLastColumn="0"/>
              <w:rPr>
                <w:del w:id="7700" w:author="Quinten Van Woerkom" w:date="2024-11-27T16:26:00Z" w16du:dateUtc="2024-11-27T15:26:00Z"/>
                <w:rFonts w:eastAsia="Arial"/>
              </w:rPr>
              <w:pPrChange w:id="7701" w:author="Quinten Van Woerkom" w:date="2024-11-27T16:27:00Z" w16du:dateUtc="2024-11-27T15:27:00Z">
                <w:pPr>
                  <w:pStyle w:val="TableCell"/>
                  <w:cnfStyle w:val="000000000000" w:firstRow="0" w:lastRow="0" w:firstColumn="0" w:lastColumn="0" w:oddVBand="0" w:evenVBand="0" w:oddHBand="0" w:evenHBand="0" w:firstRowFirstColumn="0" w:firstRowLastColumn="0" w:lastRowFirstColumn="0" w:lastRowLastColumn="0"/>
                </w:pPr>
              </w:pPrChange>
            </w:pPr>
            <w:del w:id="7702" w:author="Quinten Van Woerkom" w:date="2024-11-27T16:26:00Z" w16du:dateUtc="2024-11-27T15:26:00Z">
              <w:r w:rsidRPr="004424B1" w:rsidDel="00070AC5">
                <w:rPr>
                  <w:rFonts w:eastAsia="Arial"/>
                  <w:color w:val="000000"/>
                </w:rPr>
                <w:delText>Subscribe to</w:delText>
              </w:r>
              <w:r w:rsidR="007645A4" w:rsidRPr="004424B1" w:rsidDel="00070AC5">
                <w:rPr>
                  <w:rFonts w:eastAsia="Arial"/>
                  <w:color w:val="000000"/>
                </w:rPr>
                <w:delText xml:space="preserve"> receive planning request status updates for a filtered set of planning request instances.  The consumer is notified of updates to the sta</w:delText>
              </w:r>
              <w:r w:rsidR="008E276A" w:rsidRPr="004424B1" w:rsidDel="00070AC5">
                <w:rPr>
                  <w:rFonts w:eastAsia="Arial"/>
                  <w:color w:val="000000"/>
                </w:rPr>
                <w:delText xml:space="preserve">tus and other dynamic </w:delText>
              </w:r>
            </w:del>
            <w:del w:id="7703" w:author="Quinten Van Woerkom" w:date="2024-11-25T14:41:00Z" w16du:dateUtc="2024-11-25T13:41:00Z">
              <w:r w:rsidR="008E276A" w:rsidRPr="004424B1" w:rsidDel="00CE623D">
                <w:rPr>
                  <w:rFonts w:eastAsia="Arial"/>
                  <w:color w:val="000000"/>
                </w:rPr>
                <w:delText>attribute</w:delText>
              </w:r>
            </w:del>
            <w:del w:id="7704" w:author="Quinten Van Woerkom" w:date="2024-11-27T16:26:00Z" w16du:dateUtc="2024-11-27T15:26:00Z">
              <w:r w:rsidR="008E276A" w:rsidRPr="004424B1" w:rsidDel="00070AC5">
                <w:rPr>
                  <w:rFonts w:eastAsia="Arial"/>
                  <w:color w:val="000000"/>
                </w:rPr>
                <w:delText>s</w:delText>
              </w:r>
              <w:r w:rsidR="007645A4" w:rsidRPr="004424B1" w:rsidDel="00070AC5">
                <w:rPr>
                  <w:rFonts w:eastAsia="Arial"/>
                  <w:color w:val="000000"/>
                </w:rPr>
                <w:delText xml:space="preserve"> of subscribed planning request instances.</w:delText>
              </w:r>
              <w:bookmarkStart w:id="7705" w:name="_Toc184817224"/>
              <w:bookmarkStart w:id="7706" w:name="_Toc185335839"/>
              <w:bookmarkStart w:id="7707" w:name="_Toc185336672"/>
              <w:bookmarkStart w:id="7708" w:name="_Toc185341391"/>
              <w:bookmarkStart w:id="7709" w:name="_Toc185349001"/>
              <w:bookmarkStart w:id="7710" w:name="_Toc185428109"/>
              <w:bookmarkStart w:id="7711" w:name="_Toc185497750"/>
              <w:bookmarkStart w:id="7712" w:name="_Toc185498950"/>
              <w:bookmarkStart w:id="7713" w:name="_Toc185500150"/>
              <w:bookmarkStart w:id="7714" w:name="_Toc185501351"/>
              <w:bookmarkStart w:id="7715" w:name="_Toc185502556"/>
              <w:bookmarkStart w:id="7716" w:name="_Toc186030816"/>
              <w:bookmarkStart w:id="7717" w:name="_Toc186032022"/>
              <w:bookmarkStart w:id="7718" w:name="_Toc186033228"/>
              <w:bookmarkStart w:id="7719" w:name="_Toc186045726"/>
              <w:bookmarkStart w:id="7720" w:name="_Toc186456486"/>
              <w:bookmarkStart w:id="7721" w:name="_Toc186470131"/>
              <w:bookmarkStart w:id="7722" w:name="_Toc186644642"/>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del>
          </w:p>
        </w:tc>
        <w:tc>
          <w:tcPr>
            <w:tcW w:w="1559" w:type="dxa"/>
          </w:tcPr>
          <w:p w14:paraId="04894927" w14:textId="520710F2" w:rsidR="00FB6F44" w:rsidRPr="004424B1" w:rsidDel="00070AC5" w:rsidRDefault="00FB6F44">
            <w:pPr>
              <w:cnfStyle w:val="000000000000" w:firstRow="0" w:lastRow="0" w:firstColumn="0" w:lastColumn="0" w:oddVBand="0" w:evenVBand="0" w:oddHBand="0" w:evenHBand="0" w:firstRowFirstColumn="0" w:firstRowLastColumn="0" w:lastRowFirstColumn="0" w:lastRowLastColumn="0"/>
              <w:rPr>
                <w:del w:id="7723" w:author="Quinten Van Woerkom" w:date="2024-11-27T16:26:00Z" w16du:dateUtc="2024-11-27T15:26:00Z"/>
                <w:rFonts w:eastAsia="Arial"/>
              </w:rPr>
              <w:pPrChange w:id="7724" w:author="Quinten Van Woerkom" w:date="2024-11-27T16:27:00Z" w16du:dateUtc="2024-11-27T15:27:00Z">
                <w:pPr>
                  <w:pStyle w:val="TableCell"/>
                  <w:jc w:val="center"/>
                  <w:cnfStyle w:val="000000000000" w:firstRow="0" w:lastRow="0" w:firstColumn="0" w:lastColumn="0" w:oddVBand="0" w:evenVBand="0" w:oddHBand="0" w:evenHBand="0" w:firstRowFirstColumn="0" w:firstRowLastColumn="0" w:lastRowFirstColumn="0" w:lastRowLastColumn="0"/>
                </w:pPr>
              </w:pPrChange>
            </w:pPr>
            <w:del w:id="7725" w:author="Quinten Van Woerkom" w:date="2024-11-27T16:26:00Z" w16du:dateUtc="2024-11-27T15:26:00Z">
              <w:r w:rsidRPr="004424B1" w:rsidDel="00070AC5">
                <w:rPr>
                  <w:rFonts w:eastAsia="Arial"/>
                </w:rPr>
                <w:delText>4</w:delText>
              </w:r>
              <w:bookmarkStart w:id="7726" w:name="_Toc184817225"/>
              <w:bookmarkStart w:id="7727" w:name="_Toc185335840"/>
              <w:bookmarkStart w:id="7728" w:name="_Toc185336673"/>
              <w:bookmarkStart w:id="7729" w:name="_Toc185341392"/>
              <w:bookmarkStart w:id="7730" w:name="_Toc185349002"/>
              <w:bookmarkStart w:id="7731" w:name="_Toc185428110"/>
              <w:bookmarkStart w:id="7732" w:name="_Toc185497751"/>
              <w:bookmarkStart w:id="7733" w:name="_Toc185498951"/>
              <w:bookmarkStart w:id="7734" w:name="_Toc185500151"/>
              <w:bookmarkStart w:id="7735" w:name="_Toc185501352"/>
              <w:bookmarkStart w:id="7736" w:name="_Toc185502557"/>
              <w:bookmarkStart w:id="7737" w:name="_Toc186030817"/>
              <w:bookmarkStart w:id="7738" w:name="_Toc186032023"/>
              <w:bookmarkStart w:id="7739" w:name="_Toc186033229"/>
              <w:bookmarkStart w:id="7740" w:name="_Toc186045727"/>
              <w:bookmarkStart w:id="7741" w:name="_Toc186456487"/>
              <w:bookmarkStart w:id="7742" w:name="_Toc186470132"/>
              <w:bookmarkStart w:id="7743" w:name="_Toc186644643"/>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del>
          </w:p>
        </w:tc>
        <w:bookmarkStart w:id="7744" w:name="_Toc184817226"/>
        <w:bookmarkStart w:id="7745" w:name="_Toc185335841"/>
        <w:bookmarkStart w:id="7746" w:name="_Toc185336674"/>
        <w:bookmarkStart w:id="7747" w:name="_Toc185341393"/>
        <w:bookmarkStart w:id="7748" w:name="_Toc185349003"/>
        <w:bookmarkStart w:id="7749" w:name="_Toc185428111"/>
        <w:bookmarkStart w:id="7750" w:name="_Toc185497752"/>
        <w:bookmarkStart w:id="7751" w:name="_Toc185498952"/>
        <w:bookmarkStart w:id="7752" w:name="_Toc185500152"/>
        <w:bookmarkStart w:id="7753" w:name="_Toc185501353"/>
        <w:bookmarkStart w:id="7754" w:name="_Toc185502558"/>
        <w:bookmarkStart w:id="7755" w:name="_Toc186030818"/>
        <w:bookmarkStart w:id="7756" w:name="_Toc186032024"/>
        <w:bookmarkStart w:id="7757" w:name="_Toc186033230"/>
        <w:bookmarkStart w:id="7758" w:name="_Toc186045728"/>
        <w:bookmarkStart w:id="7759" w:name="_Toc186456488"/>
        <w:bookmarkStart w:id="7760" w:name="_Toc186470133"/>
        <w:bookmarkStart w:id="7761" w:name="_Toc186644644"/>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tr>
      <w:tr w:rsidR="00FB6F44" w:rsidRPr="004424B1" w:rsidDel="00070AC5" w14:paraId="249BA0E8" w14:textId="2FC46661" w:rsidTr="001E2D84">
        <w:trPr>
          <w:del w:id="7762" w:author="Quinten Van Woerkom" w:date="2024-11-27T16:26:00Z"/>
        </w:trPr>
        <w:tc>
          <w:tcPr>
            <w:cnfStyle w:val="001000000000" w:firstRow="0" w:lastRow="0" w:firstColumn="1" w:lastColumn="0" w:oddVBand="0" w:evenVBand="0" w:oddHBand="0" w:evenHBand="0" w:firstRowFirstColumn="0" w:firstRowLastColumn="0" w:lastRowFirstColumn="0" w:lastRowLastColumn="0"/>
            <w:tcW w:w="2682" w:type="dxa"/>
          </w:tcPr>
          <w:p w14:paraId="10A1193B" w14:textId="4A992F90" w:rsidR="00FB6F44" w:rsidRPr="004424B1" w:rsidDel="00070AC5" w:rsidRDefault="00FB6F44">
            <w:pPr>
              <w:rPr>
                <w:del w:id="7763" w:author="Quinten Van Woerkom" w:date="2024-11-27T16:26:00Z" w16du:dateUtc="2024-11-27T15:26:00Z"/>
                <w:rFonts w:eastAsia="Arial"/>
              </w:rPr>
              <w:pPrChange w:id="7764" w:author="Quinten Van Woerkom" w:date="2024-11-27T16:27:00Z" w16du:dateUtc="2024-11-27T15:27:00Z">
                <w:pPr>
                  <w:pStyle w:val="TableCell"/>
                </w:pPr>
              </w:pPrChange>
            </w:pPr>
            <w:del w:id="7765" w:author="Quinten Van Woerkom" w:date="2024-11-27T16:26:00Z" w16du:dateUtc="2024-11-27T15:26:00Z">
              <w:r w:rsidRPr="004424B1" w:rsidDel="00070AC5">
                <w:rPr>
                  <w:rFonts w:eastAsia="Arial"/>
                  <w:color w:val="000000"/>
                </w:rPr>
                <w:delText>getRequest</w:delText>
              </w:r>
              <w:bookmarkStart w:id="7766" w:name="_Toc184817227"/>
              <w:bookmarkStart w:id="7767" w:name="_Toc185335842"/>
              <w:bookmarkStart w:id="7768" w:name="_Toc185336675"/>
              <w:bookmarkStart w:id="7769" w:name="_Toc185341394"/>
              <w:bookmarkStart w:id="7770" w:name="_Toc185349004"/>
              <w:bookmarkStart w:id="7771" w:name="_Toc185428112"/>
              <w:bookmarkStart w:id="7772" w:name="_Toc185497753"/>
              <w:bookmarkStart w:id="7773" w:name="_Toc185498953"/>
              <w:bookmarkStart w:id="7774" w:name="_Toc185500153"/>
              <w:bookmarkStart w:id="7775" w:name="_Toc185501354"/>
              <w:bookmarkStart w:id="7776" w:name="_Toc185502559"/>
              <w:bookmarkStart w:id="7777" w:name="_Toc186030819"/>
              <w:bookmarkStart w:id="7778" w:name="_Toc186032025"/>
              <w:bookmarkStart w:id="7779" w:name="_Toc186033231"/>
              <w:bookmarkStart w:id="7780" w:name="_Toc186045729"/>
              <w:bookmarkStart w:id="7781" w:name="_Toc186456489"/>
              <w:bookmarkStart w:id="7782" w:name="_Toc186470134"/>
              <w:bookmarkStart w:id="7783" w:name="_Toc18664464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del>
          </w:p>
        </w:tc>
        <w:tc>
          <w:tcPr>
            <w:tcW w:w="4961" w:type="dxa"/>
          </w:tcPr>
          <w:p w14:paraId="0F51B677" w14:textId="05B6272D" w:rsidR="00FB6F44" w:rsidRPr="004424B1" w:rsidDel="00070AC5" w:rsidRDefault="00FB6F44">
            <w:pPr>
              <w:cnfStyle w:val="000000000000" w:firstRow="0" w:lastRow="0" w:firstColumn="0" w:lastColumn="0" w:oddVBand="0" w:evenVBand="0" w:oddHBand="0" w:evenHBand="0" w:firstRowFirstColumn="0" w:firstRowLastColumn="0" w:lastRowFirstColumn="0" w:lastRowLastColumn="0"/>
              <w:rPr>
                <w:del w:id="7784" w:author="Quinten Van Woerkom" w:date="2024-11-27T16:26:00Z" w16du:dateUtc="2024-11-27T15:26:00Z"/>
                <w:rFonts w:eastAsia="Arial"/>
              </w:rPr>
              <w:pPrChange w:id="7785" w:author="Quinten Van Woerkom" w:date="2024-11-27T16:27:00Z" w16du:dateUtc="2024-11-27T15:27:00Z">
                <w:pPr>
                  <w:pStyle w:val="TableCell"/>
                  <w:cnfStyle w:val="000000000000" w:firstRow="0" w:lastRow="0" w:firstColumn="0" w:lastColumn="0" w:oddVBand="0" w:evenVBand="0" w:oddHBand="0" w:evenHBand="0" w:firstRowFirstColumn="0" w:firstRowLastColumn="0" w:lastRowFirstColumn="0" w:lastRowLastColumn="0"/>
                </w:pPr>
              </w:pPrChange>
            </w:pPr>
            <w:del w:id="7786" w:author="Quinten Van Woerkom" w:date="2024-11-27T16:26:00Z" w16du:dateUtc="2024-11-27T15:26:00Z">
              <w:r w:rsidRPr="004424B1" w:rsidDel="00070AC5">
                <w:rPr>
                  <w:rFonts w:eastAsia="Arial"/>
                  <w:color w:val="000000"/>
                </w:rPr>
                <w:delText xml:space="preserve">Retrieve </w:delText>
              </w:r>
              <w:r w:rsidR="007645A4" w:rsidRPr="004424B1" w:rsidDel="00070AC5">
                <w:rPr>
                  <w:rFonts w:eastAsia="Arial"/>
                  <w:color w:val="000000"/>
                </w:rPr>
                <w:delText>the full content of one or more specified planning request instances.</w:delText>
              </w:r>
              <w:bookmarkStart w:id="7787" w:name="_Toc184817228"/>
              <w:bookmarkStart w:id="7788" w:name="_Toc185335843"/>
              <w:bookmarkStart w:id="7789" w:name="_Toc185336676"/>
              <w:bookmarkStart w:id="7790" w:name="_Toc185341395"/>
              <w:bookmarkStart w:id="7791" w:name="_Toc185349005"/>
              <w:bookmarkStart w:id="7792" w:name="_Toc185428113"/>
              <w:bookmarkStart w:id="7793" w:name="_Toc185497754"/>
              <w:bookmarkStart w:id="7794" w:name="_Toc185498954"/>
              <w:bookmarkStart w:id="7795" w:name="_Toc185500154"/>
              <w:bookmarkStart w:id="7796" w:name="_Toc185501355"/>
              <w:bookmarkStart w:id="7797" w:name="_Toc185502560"/>
              <w:bookmarkStart w:id="7798" w:name="_Toc186030820"/>
              <w:bookmarkStart w:id="7799" w:name="_Toc186032026"/>
              <w:bookmarkStart w:id="7800" w:name="_Toc186033232"/>
              <w:bookmarkStart w:id="7801" w:name="_Toc186045730"/>
              <w:bookmarkStart w:id="7802" w:name="_Toc186456490"/>
              <w:bookmarkStart w:id="7803" w:name="_Toc186470135"/>
              <w:bookmarkStart w:id="7804" w:name="_Toc18664464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del>
          </w:p>
        </w:tc>
        <w:tc>
          <w:tcPr>
            <w:tcW w:w="1559" w:type="dxa"/>
          </w:tcPr>
          <w:p w14:paraId="4CD1B864" w14:textId="65956805" w:rsidR="00FB6F44" w:rsidRPr="004424B1" w:rsidDel="00070AC5" w:rsidRDefault="00FB6F44">
            <w:pPr>
              <w:cnfStyle w:val="000000000000" w:firstRow="0" w:lastRow="0" w:firstColumn="0" w:lastColumn="0" w:oddVBand="0" w:evenVBand="0" w:oddHBand="0" w:evenHBand="0" w:firstRowFirstColumn="0" w:firstRowLastColumn="0" w:lastRowFirstColumn="0" w:lastRowLastColumn="0"/>
              <w:rPr>
                <w:del w:id="7805" w:author="Quinten Van Woerkom" w:date="2024-11-27T16:26:00Z" w16du:dateUtc="2024-11-27T15:26:00Z"/>
                <w:rFonts w:eastAsia="Arial"/>
              </w:rPr>
              <w:pPrChange w:id="7806" w:author="Quinten Van Woerkom" w:date="2024-11-27T16:27:00Z" w16du:dateUtc="2024-11-27T15:27:00Z">
                <w:pPr>
                  <w:pStyle w:val="TableCell"/>
                  <w:jc w:val="center"/>
                  <w:cnfStyle w:val="000000000000" w:firstRow="0" w:lastRow="0" w:firstColumn="0" w:lastColumn="0" w:oddVBand="0" w:evenVBand="0" w:oddHBand="0" w:evenHBand="0" w:firstRowFirstColumn="0" w:firstRowLastColumn="0" w:lastRowFirstColumn="0" w:lastRowLastColumn="0"/>
                </w:pPr>
              </w:pPrChange>
            </w:pPr>
            <w:del w:id="7807" w:author="Quinten Van Woerkom" w:date="2024-11-27T16:26:00Z" w16du:dateUtc="2024-11-27T15:26:00Z">
              <w:r w:rsidRPr="004424B1" w:rsidDel="00070AC5">
                <w:rPr>
                  <w:rFonts w:eastAsia="Arial"/>
                </w:rPr>
                <w:delText>5</w:delText>
              </w:r>
              <w:bookmarkStart w:id="7808" w:name="_Toc184817229"/>
              <w:bookmarkStart w:id="7809" w:name="_Toc185335844"/>
              <w:bookmarkStart w:id="7810" w:name="_Toc185336677"/>
              <w:bookmarkStart w:id="7811" w:name="_Toc185341396"/>
              <w:bookmarkStart w:id="7812" w:name="_Toc185349006"/>
              <w:bookmarkStart w:id="7813" w:name="_Toc185428114"/>
              <w:bookmarkStart w:id="7814" w:name="_Toc185497755"/>
              <w:bookmarkStart w:id="7815" w:name="_Toc185498955"/>
              <w:bookmarkStart w:id="7816" w:name="_Toc185500155"/>
              <w:bookmarkStart w:id="7817" w:name="_Toc185501356"/>
              <w:bookmarkStart w:id="7818" w:name="_Toc185502561"/>
              <w:bookmarkStart w:id="7819" w:name="_Toc186030821"/>
              <w:bookmarkStart w:id="7820" w:name="_Toc186032027"/>
              <w:bookmarkStart w:id="7821" w:name="_Toc186033233"/>
              <w:bookmarkStart w:id="7822" w:name="_Toc186045731"/>
              <w:bookmarkStart w:id="7823" w:name="_Toc186456491"/>
              <w:bookmarkStart w:id="7824" w:name="_Toc186470136"/>
              <w:bookmarkStart w:id="7825" w:name="_Toc18664464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del>
          </w:p>
        </w:tc>
        <w:bookmarkStart w:id="7826" w:name="_Toc184817230"/>
        <w:bookmarkStart w:id="7827" w:name="_Toc185335845"/>
        <w:bookmarkStart w:id="7828" w:name="_Toc185336678"/>
        <w:bookmarkStart w:id="7829" w:name="_Toc185341397"/>
        <w:bookmarkStart w:id="7830" w:name="_Toc185349007"/>
        <w:bookmarkStart w:id="7831" w:name="_Toc185428115"/>
        <w:bookmarkStart w:id="7832" w:name="_Toc185497756"/>
        <w:bookmarkStart w:id="7833" w:name="_Toc185498956"/>
        <w:bookmarkStart w:id="7834" w:name="_Toc185500156"/>
        <w:bookmarkStart w:id="7835" w:name="_Toc185501357"/>
        <w:bookmarkStart w:id="7836" w:name="_Toc185502562"/>
        <w:bookmarkStart w:id="7837" w:name="_Toc186030822"/>
        <w:bookmarkStart w:id="7838" w:name="_Toc186032028"/>
        <w:bookmarkStart w:id="7839" w:name="_Toc186033234"/>
        <w:bookmarkStart w:id="7840" w:name="_Toc186045732"/>
        <w:bookmarkStart w:id="7841" w:name="_Toc186456492"/>
        <w:bookmarkStart w:id="7842" w:name="_Toc186470137"/>
        <w:bookmarkStart w:id="7843" w:name="_Toc186644648"/>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tr>
    </w:tbl>
    <w:p w14:paraId="0E0BD4FE" w14:textId="3B40A96F" w:rsidR="00240614" w:rsidRPr="004424B1" w:rsidDel="00507DE3" w:rsidRDefault="00240614">
      <w:pPr>
        <w:pStyle w:val="Heading3"/>
        <w:rPr>
          <w:del w:id="7844" w:author="Quinten Van Woerkom" w:date="2024-11-27T16:42:00Z" w16du:dateUtc="2024-11-27T15:42:00Z"/>
          <w:lang w:val="en-GB"/>
        </w:rPr>
        <w:pPrChange w:id="7845" w:author="Quinten Van Woerkom" w:date="2024-11-27T16:27:00Z" w16du:dateUtc="2024-11-27T15:27:00Z">
          <w:pPr>
            <w:pStyle w:val="Heading3"/>
            <w:spacing w:before="480"/>
          </w:pPr>
        </w:pPrChange>
      </w:pPr>
      <w:bookmarkStart w:id="7846" w:name="_Ref63533121"/>
      <w:bookmarkStart w:id="7847" w:name="_Toc140093785"/>
      <w:del w:id="7848" w:author="Quinten Van Woerkom" w:date="2024-11-27T16:35:00Z" w16du:dateUtc="2024-11-27T15:35:00Z">
        <w:r w:rsidRPr="004424B1" w:rsidDel="004F19A4">
          <w:rPr>
            <w:lang w:val="en-GB"/>
          </w:rPr>
          <w:delText>P</w:delText>
        </w:r>
      </w:del>
      <w:del w:id="7849" w:author="Quinten Van Woerkom" w:date="2024-11-27T16:42:00Z" w16du:dateUtc="2024-11-27T15:42:00Z">
        <w:r w:rsidRPr="004424B1" w:rsidDel="00507DE3">
          <w:rPr>
            <w:lang w:val="en-GB"/>
          </w:rPr>
          <w:delText>lan Distribution Service</w:delText>
        </w:r>
        <w:bookmarkStart w:id="7850" w:name="_Toc184817231"/>
        <w:bookmarkStart w:id="7851" w:name="_Toc185335846"/>
        <w:bookmarkStart w:id="7852" w:name="_Toc185336679"/>
        <w:bookmarkStart w:id="7853" w:name="_Toc185341398"/>
        <w:bookmarkStart w:id="7854" w:name="_Toc185349008"/>
        <w:bookmarkStart w:id="7855" w:name="_Toc185428116"/>
        <w:bookmarkStart w:id="7856" w:name="_Toc185497757"/>
        <w:bookmarkStart w:id="7857" w:name="_Toc185498957"/>
        <w:bookmarkStart w:id="7858" w:name="_Toc185500157"/>
        <w:bookmarkStart w:id="7859" w:name="_Toc185501358"/>
        <w:bookmarkStart w:id="7860" w:name="_Toc185502563"/>
        <w:bookmarkStart w:id="7861" w:name="_Toc186030823"/>
        <w:bookmarkStart w:id="7862" w:name="_Toc186032029"/>
        <w:bookmarkStart w:id="7863" w:name="_Toc186033235"/>
        <w:bookmarkStart w:id="7864" w:name="_Toc186045733"/>
        <w:bookmarkStart w:id="7865" w:name="_Toc186456493"/>
        <w:bookmarkStart w:id="7866" w:name="_Toc186470138"/>
        <w:bookmarkStart w:id="7867" w:name="_Toc186644649"/>
        <w:bookmarkEnd w:id="7846"/>
        <w:bookmarkEnd w:id="7847"/>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del>
    </w:p>
    <w:p w14:paraId="76F6C68C" w14:textId="634EBDE6" w:rsidR="004B6B5D" w:rsidRPr="004424B1" w:rsidDel="00507DE3" w:rsidRDefault="00936C1D" w:rsidP="00A9616F">
      <w:pPr>
        <w:rPr>
          <w:del w:id="7868" w:author="Quinten Van Woerkom" w:date="2024-11-27T16:42:00Z" w16du:dateUtc="2024-11-27T15:42:00Z"/>
          <w:lang w:val="en-GB"/>
        </w:rPr>
      </w:pPr>
      <w:del w:id="7869" w:author="Quinten Van Woerkom" w:date="2024-11-27T16:42:00Z" w16du:dateUtc="2024-11-27T15:42:00Z">
        <w:r w:rsidRPr="004424B1" w:rsidDel="00507DE3">
          <w:rPr>
            <w:lang w:val="en-GB"/>
          </w:rPr>
          <w:delText>The Plan</w:delText>
        </w:r>
        <w:r w:rsidR="009D66EA" w:rsidRPr="004424B1" w:rsidDel="00507DE3">
          <w:rPr>
            <w:lang w:val="en-GB"/>
          </w:rPr>
          <w:delText xml:space="preserve"> Distribution Service is offered by the planning function of an MPS system to enable its users to obtain the</w:delText>
        </w:r>
        <w:r w:rsidR="00D133F6" w:rsidRPr="004424B1" w:rsidDel="00507DE3">
          <w:rPr>
            <w:lang w:val="en-GB"/>
          </w:rPr>
          <w:delText xml:space="preserve"> pl</w:delText>
        </w:r>
        <w:r w:rsidR="009D66EA" w:rsidRPr="004424B1" w:rsidDel="00507DE3">
          <w:rPr>
            <w:lang w:val="en-GB"/>
          </w:rPr>
          <w:delText>ans output by it, as well as to receive feedback on their status.</w:delText>
        </w:r>
        <w:r w:rsidR="000C1777" w:rsidRPr="004424B1" w:rsidDel="00507DE3">
          <w:rPr>
            <w:lang w:val="en-GB"/>
          </w:rPr>
          <w:delText xml:space="preserve">  </w:delText>
        </w:r>
        <w:r w:rsidR="004B6B5D" w:rsidRPr="004424B1" w:rsidDel="00507DE3">
          <w:rPr>
            <w:lang w:val="en-GB"/>
          </w:rPr>
          <w:delText xml:space="preserve">The service may be used by another planning function in a hierarchical or distributed MPS system, or by an MPS system user.  Plans are defined in </w:delText>
        </w:r>
        <w:r w:rsidR="004B6B5D" w:rsidRPr="004424B1" w:rsidDel="00507DE3">
          <w:rPr>
            <w:lang w:val="en-GB"/>
          </w:rPr>
          <w:fldChar w:fldCharType="begin"/>
        </w:r>
        <w:r w:rsidR="004B6B5D" w:rsidRPr="004424B1" w:rsidDel="00507DE3">
          <w:rPr>
            <w:lang w:val="en-GB"/>
          </w:rPr>
          <w:delInstrText xml:space="preserve"> REF _Ref60926405 \r \h </w:delInstrText>
        </w:r>
        <w:r w:rsidR="00A9616F" w:rsidDel="00507DE3">
          <w:rPr>
            <w:lang w:val="en-GB"/>
          </w:rPr>
          <w:delInstrText xml:space="preserve"> \* MERGEFORMAT </w:delInstrText>
        </w:r>
        <w:r w:rsidR="004B6B5D" w:rsidRPr="004424B1" w:rsidDel="00507DE3">
          <w:rPr>
            <w:lang w:val="en-GB"/>
          </w:rPr>
        </w:r>
        <w:r w:rsidR="004B6B5D" w:rsidRPr="004424B1" w:rsidDel="00507DE3">
          <w:rPr>
            <w:lang w:val="en-GB"/>
          </w:rPr>
          <w:fldChar w:fldCharType="separate"/>
        </w:r>
        <w:r w:rsidR="00BF1AC4" w:rsidDel="00507DE3">
          <w:rPr>
            <w:lang w:val="en-GB"/>
          </w:rPr>
          <w:delText>4.2.6</w:delText>
        </w:r>
        <w:r w:rsidR="004B6B5D" w:rsidRPr="004424B1" w:rsidDel="00507DE3">
          <w:rPr>
            <w:lang w:val="en-GB"/>
          </w:rPr>
          <w:fldChar w:fldCharType="end"/>
        </w:r>
        <w:r w:rsidR="004B6B5D" w:rsidRPr="004424B1" w:rsidDel="00507DE3">
          <w:rPr>
            <w:lang w:val="en-GB"/>
          </w:rPr>
          <w:delText>.</w:delText>
        </w:r>
        <w:bookmarkStart w:id="7870" w:name="_Toc184817232"/>
        <w:bookmarkStart w:id="7871" w:name="_Toc185335847"/>
        <w:bookmarkStart w:id="7872" w:name="_Toc185336680"/>
        <w:bookmarkStart w:id="7873" w:name="_Toc185341399"/>
        <w:bookmarkStart w:id="7874" w:name="_Toc185349009"/>
        <w:bookmarkStart w:id="7875" w:name="_Toc185428117"/>
        <w:bookmarkStart w:id="7876" w:name="_Toc185497758"/>
        <w:bookmarkStart w:id="7877" w:name="_Toc185498958"/>
        <w:bookmarkStart w:id="7878" w:name="_Toc185500158"/>
        <w:bookmarkStart w:id="7879" w:name="_Toc185501359"/>
        <w:bookmarkStart w:id="7880" w:name="_Toc185502564"/>
        <w:bookmarkStart w:id="7881" w:name="_Toc186030824"/>
        <w:bookmarkStart w:id="7882" w:name="_Toc186032030"/>
        <w:bookmarkStart w:id="7883" w:name="_Toc186033236"/>
        <w:bookmarkStart w:id="7884" w:name="_Toc186045734"/>
        <w:bookmarkStart w:id="7885" w:name="_Toc186456494"/>
        <w:bookmarkStart w:id="7886" w:name="_Toc186470139"/>
        <w:bookmarkStart w:id="7887" w:name="_Toc186644650"/>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del>
    </w:p>
    <w:p w14:paraId="742BEFFD" w14:textId="5673746C" w:rsidR="004B6B5D" w:rsidRPr="004424B1" w:rsidDel="00507DE3" w:rsidRDefault="000C1777" w:rsidP="00A9616F">
      <w:pPr>
        <w:rPr>
          <w:del w:id="7888" w:author="Quinten Van Woerkom" w:date="2024-11-27T16:42:00Z" w16du:dateUtc="2024-11-27T15:42:00Z"/>
          <w:lang w:val="en-GB"/>
        </w:rPr>
      </w:pPr>
      <w:del w:id="7889" w:author="Quinten Van Woerkom" w:date="2024-11-27T16:42:00Z" w16du:dateUtc="2024-11-27T15:42:00Z">
        <w:r w:rsidRPr="004424B1" w:rsidDel="00507DE3">
          <w:rPr>
            <w:lang w:val="en-GB"/>
          </w:rPr>
          <w:delText>The service does not provide the capability to control the planning function itself or to generate plans.  This capability can be supported if the planning function exposes a standard set of MO Monitoring &amp; Control services</w:delText>
        </w:r>
        <w:r w:rsidR="004B6B5D" w:rsidRPr="004424B1" w:rsidDel="00507DE3">
          <w:rPr>
            <w:lang w:val="en-GB"/>
          </w:rPr>
          <w:delText>.  Submission of</w:delText>
        </w:r>
        <w:r w:rsidR="00D133F6" w:rsidRPr="004424B1" w:rsidDel="00507DE3">
          <w:rPr>
            <w:lang w:val="en-GB"/>
          </w:rPr>
          <w:delText xml:space="preserve"> pl</w:delText>
        </w:r>
        <w:r w:rsidR="004B6B5D" w:rsidRPr="004424B1" w:rsidDel="00507DE3">
          <w:rPr>
            <w:lang w:val="en-GB"/>
          </w:rPr>
          <w:delText xml:space="preserve">ans to a plan execution function is supported by the Plan Execution Control Service (see </w:delText>
        </w:r>
        <w:r w:rsidR="004B6B5D" w:rsidRPr="004424B1" w:rsidDel="00507DE3">
          <w:rPr>
            <w:lang w:val="en-GB"/>
          </w:rPr>
          <w:fldChar w:fldCharType="begin"/>
        </w:r>
        <w:r w:rsidR="004B6B5D" w:rsidRPr="004424B1" w:rsidDel="00507DE3">
          <w:rPr>
            <w:lang w:val="en-GB"/>
          </w:rPr>
          <w:delInstrText xml:space="preserve"> REF _Ref54009391 \r \h </w:delInstrText>
        </w:r>
        <w:r w:rsidR="00A9616F" w:rsidDel="00507DE3">
          <w:rPr>
            <w:lang w:val="en-GB"/>
          </w:rPr>
          <w:delInstrText xml:space="preserve"> \* MERGEFORMAT </w:delInstrText>
        </w:r>
        <w:r w:rsidR="004B6B5D" w:rsidRPr="004424B1" w:rsidDel="00507DE3">
          <w:rPr>
            <w:lang w:val="en-GB"/>
          </w:rPr>
        </w:r>
        <w:r w:rsidR="004B6B5D" w:rsidRPr="004424B1" w:rsidDel="00507DE3">
          <w:rPr>
            <w:lang w:val="en-GB"/>
          </w:rPr>
          <w:fldChar w:fldCharType="separate"/>
        </w:r>
        <w:r w:rsidR="00BF1AC4" w:rsidDel="00507DE3">
          <w:rPr>
            <w:lang w:val="en-GB"/>
          </w:rPr>
          <w:delText>2.5.4</w:delText>
        </w:r>
        <w:r w:rsidR="004B6B5D" w:rsidRPr="004424B1" w:rsidDel="00507DE3">
          <w:rPr>
            <w:lang w:val="en-GB"/>
          </w:rPr>
          <w:fldChar w:fldCharType="end"/>
        </w:r>
        <w:r w:rsidR="004B6B5D" w:rsidRPr="004424B1" w:rsidDel="00507DE3">
          <w:rPr>
            <w:lang w:val="en-GB"/>
          </w:rPr>
          <w:delText>)</w:delText>
        </w:r>
        <w:r w:rsidR="006F1657" w:rsidRPr="004424B1" w:rsidDel="00507DE3">
          <w:rPr>
            <w:lang w:val="en-GB"/>
          </w:rPr>
          <w:delText>.</w:delText>
        </w:r>
        <w:bookmarkStart w:id="7890" w:name="_Toc184817233"/>
        <w:bookmarkStart w:id="7891" w:name="_Toc185335848"/>
        <w:bookmarkStart w:id="7892" w:name="_Toc185336681"/>
        <w:bookmarkStart w:id="7893" w:name="_Toc185341400"/>
        <w:bookmarkStart w:id="7894" w:name="_Toc185349010"/>
        <w:bookmarkStart w:id="7895" w:name="_Toc185428118"/>
        <w:bookmarkStart w:id="7896" w:name="_Toc185497759"/>
        <w:bookmarkStart w:id="7897" w:name="_Toc185498959"/>
        <w:bookmarkStart w:id="7898" w:name="_Toc185500159"/>
        <w:bookmarkStart w:id="7899" w:name="_Toc185501360"/>
        <w:bookmarkStart w:id="7900" w:name="_Toc185502565"/>
        <w:bookmarkStart w:id="7901" w:name="_Toc186030825"/>
        <w:bookmarkStart w:id="7902" w:name="_Toc186032031"/>
        <w:bookmarkStart w:id="7903" w:name="_Toc186033237"/>
        <w:bookmarkStart w:id="7904" w:name="_Toc186045735"/>
        <w:bookmarkStart w:id="7905" w:name="_Toc186456495"/>
        <w:bookmarkStart w:id="7906" w:name="_Toc186470140"/>
        <w:bookmarkStart w:id="7907" w:name="_Toc186644651"/>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del>
    </w:p>
    <w:p w14:paraId="54A2C08F" w14:textId="1F001633" w:rsidR="009D66EA" w:rsidRPr="004424B1" w:rsidDel="00A9616F" w:rsidRDefault="009D66EA" w:rsidP="00977595">
      <w:pPr>
        <w:rPr>
          <w:del w:id="7908" w:author="Quinten Van Woerkom" w:date="2024-11-27T16:35:00Z" w16du:dateUtc="2024-11-27T15:35:00Z"/>
          <w:lang w:val="en-GB"/>
        </w:rPr>
      </w:pPr>
      <w:del w:id="7909" w:author="Quinten Van Woerkom" w:date="2024-11-27T16:35:00Z" w16du:dateUtc="2024-11-27T15:35:00Z">
        <w:r w:rsidRPr="004424B1" w:rsidDel="00A9616F">
          <w:rPr>
            <w:lang w:val="en-GB"/>
          </w:rPr>
          <w:delText xml:space="preserve">The following capability sets </w:delText>
        </w:r>
        <w:r w:rsidR="00D92D4F" w:rsidRPr="004424B1" w:rsidDel="00A9616F">
          <w:rPr>
            <w:lang w:val="en-GB"/>
          </w:rPr>
          <w:delText xml:space="preserve">and service operations </w:delText>
        </w:r>
        <w:r w:rsidRPr="004424B1" w:rsidDel="00A9616F">
          <w:rPr>
            <w:lang w:val="en-GB"/>
          </w:rPr>
          <w:delText>are defined:</w:delText>
        </w:r>
        <w:bookmarkStart w:id="7910" w:name="_Toc184817234"/>
        <w:bookmarkStart w:id="7911" w:name="_Toc185335849"/>
        <w:bookmarkStart w:id="7912" w:name="_Toc185336682"/>
        <w:bookmarkStart w:id="7913" w:name="_Toc185341401"/>
        <w:bookmarkStart w:id="7914" w:name="_Toc185349011"/>
        <w:bookmarkStart w:id="7915" w:name="_Toc185428119"/>
        <w:bookmarkStart w:id="7916" w:name="_Toc185497760"/>
        <w:bookmarkStart w:id="7917" w:name="_Toc185498960"/>
        <w:bookmarkStart w:id="7918" w:name="_Toc185500160"/>
        <w:bookmarkStart w:id="7919" w:name="_Toc185501361"/>
        <w:bookmarkStart w:id="7920" w:name="_Toc185502566"/>
        <w:bookmarkStart w:id="7921" w:name="_Toc186030826"/>
        <w:bookmarkStart w:id="7922" w:name="_Toc186032032"/>
        <w:bookmarkStart w:id="7923" w:name="_Toc186033238"/>
        <w:bookmarkStart w:id="7924" w:name="_Toc186045736"/>
        <w:bookmarkStart w:id="7925" w:name="_Toc186456496"/>
        <w:bookmarkStart w:id="7926" w:name="_Toc186470141"/>
        <w:bookmarkStart w:id="7927" w:name="_Toc186644652"/>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del>
    </w:p>
    <w:p w14:paraId="02C20D56" w14:textId="15F777F1" w:rsidR="00D92D4F" w:rsidRPr="004424B1" w:rsidDel="00A9616F" w:rsidRDefault="00DF315E">
      <w:pPr>
        <w:rPr>
          <w:del w:id="7928" w:author="Quinten Van Woerkom" w:date="2024-11-27T16:35:00Z" w16du:dateUtc="2024-11-27T15:35:00Z"/>
          <w:lang w:val="en-GB"/>
        </w:rPr>
        <w:pPrChange w:id="7929" w:author="Quinten Van Woerkom" w:date="2024-11-27T16:36:00Z" w16du:dateUtc="2024-11-27T15:36:00Z">
          <w:pPr>
            <w:pStyle w:val="TableTitle"/>
          </w:pPr>
        </w:pPrChange>
      </w:pPr>
      <w:del w:id="7930" w:author="Quinten Van Woerkom" w:date="2024-11-27T16:35:00Z" w16du:dateUtc="2024-11-27T15:35:00Z">
        <w:r w:rsidRPr="004424B1" w:rsidDel="00A9616F">
          <w:rPr>
            <w:lang w:val="en-GB"/>
          </w:rPr>
          <w:delText xml:space="preserve">Table </w:delText>
        </w:r>
        <w:bookmarkStart w:id="7931" w:name="T_202PlanDistributionServiceCapabilitySe"/>
        <w:r w:rsidRPr="004424B1" w:rsidDel="00A9616F">
          <w:rPr>
            <w:lang w:val="en-GB"/>
          </w:rPr>
          <w:fldChar w:fldCharType="begin"/>
        </w:r>
        <w:r w:rsidRPr="004424B1" w:rsidDel="00A9616F">
          <w:rPr>
            <w:lang w:val="en-GB"/>
          </w:rPr>
          <w:delInstrText xml:space="preserve"> STYLEREF "Heading 1"\l \n \t \* MERGEFORMAT </w:delInstrText>
        </w:r>
        <w:r w:rsidRPr="004424B1" w:rsidDel="00A9616F">
          <w:rPr>
            <w:lang w:val="en-GB"/>
          </w:rPr>
          <w:fldChar w:fldCharType="separate"/>
        </w:r>
        <w:r w:rsidR="00BF1AC4" w:rsidDel="00A9616F">
          <w:rPr>
            <w:noProof/>
            <w:lang w:val="en-GB"/>
          </w:rPr>
          <w:delText>2</w:delText>
        </w:r>
        <w:r w:rsidRPr="004424B1" w:rsidDel="00A9616F">
          <w:rPr>
            <w:lang w:val="en-GB"/>
          </w:rPr>
          <w:fldChar w:fldCharType="end"/>
        </w:r>
        <w:r w:rsidRPr="004424B1" w:rsidDel="00A9616F">
          <w:rPr>
            <w:lang w:val="en-GB"/>
          </w:rPr>
          <w:noBreakHyphen/>
        </w:r>
        <w:r w:rsidR="009A416E" w:rsidRPr="004424B1" w:rsidDel="00A9616F">
          <w:rPr>
            <w:lang w:val="en-GB"/>
          </w:rPr>
          <w:fldChar w:fldCharType="begin"/>
        </w:r>
        <w:r w:rsidR="009A416E" w:rsidRPr="004424B1" w:rsidDel="00A9616F">
          <w:rPr>
            <w:lang w:val="en-GB"/>
          </w:rPr>
          <w:delInstrText xml:space="preserve"> SEQ Table \s 1 \* MERGEFORMAT </w:delInstrText>
        </w:r>
        <w:r w:rsidR="009A416E" w:rsidRPr="004424B1" w:rsidDel="00A9616F">
          <w:rPr>
            <w:lang w:val="en-GB"/>
          </w:rPr>
          <w:fldChar w:fldCharType="separate"/>
        </w:r>
        <w:r w:rsidR="00BF1AC4" w:rsidDel="00A9616F">
          <w:rPr>
            <w:noProof/>
            <w:lang w:val="en-GB"/>
          </w:rPr>
          <w:delText>2</w:delText>
        </w:r>
        <w:r w:rsidR="009A416E" w:rsidRPr="004424B1" w:rsidDel="00A9616F">
          <w:rPr>
            <w:noProof/>
            <w:lang w:val="en-GB"/>
          </w:rPr>
          <w:fldChar w:fldCharType="end"/>
        </w:r>
        <w:bookmarkEnd w:id="7931"/>
        <w:r w:rsidRPr="004424B1" w:rsidDel="00A9616F">
          <w:rPr>
            <w:lang w:val="en-GB"/>
          </w:rPr>
          <w:fldChar w:fldCharType="begin"/>
        </w:r>
        <w:r w:rsidRPr="004424B1" w:rsidDel="00A9616F">
          <w:rPr>
            <w:lang w:val="en-GB"/>
          </w:rPr>
          <w:delInstrText xml:space="preserve"> TC \f T \l 7 "</w:delInstrText>
        </w:r>
        <w:r w:rsidR="009A416E" w:rsidRPr="004424B1" w:rsidDel="00A9616F">
          <w:rPr>
            <w:lang w:val="en-GB"/>
          </w:rPr>
          <w:fldChar w:fldCharType="begin"/>
        </w:r>
        <w:r w:rsidR="009A416E" w:rsidRPr="004424B1" w:rsidDel="00A9616F">
          <w:rPr>
            <w:lang w:val="en-GB"/>
          </w:rPr>
          <w:delInstrText xml:space="preserve"> STYLEREF "Heading 1"\l \n \t \* MERGEFORMAT </w:delInstrText>
        </w:r>
        <w:r w:rsidR="009A416E" w:rsidRPr="004424B1" w:rsidDel="00A9616F">
          <w:rPr>
            <w:lang w:val="en-GB"/>
          </w:rPr>
          <w:fldChar w:fldCharType="separate"/>
        </w:r>
        <w:bookmarkStart w:id="7932" w:name="_Toc158132080"/>
        <w:r w:rsidR="00BF1AC4" w:rsidDel="00A9616F">
          <w:rPr>
            <w:noProof/>
            <w:lang w:val="en-GB"/>
          </w:rPr>
          <w:delInstrText>2</w:delInstrText>
        </w:r>
        <w:r w:rsidR="009A416E" w:rsidRPr="004424B1" w:rsidDel="00A9616F">
          <w:rPr>
            <w:noProof/>
            <w:lang w:val="en-GB"/>
          </w:rPr>
          <w:fldChar w:fldCharType="end"/>
        </w:r>
        <w:r w:rsidRPr="004424B1" w:rsidDel="00A9616F">
          <w:rPr>
            <w:lang w:val="en-GB"/>
          </w:rPr>
          <w:delInstrText>-</w:delInstrText>
        </w:r>
        <w:r w:rsidR="009A416E" w:rsidRPr="004424B1" w:rsidDel="00A9616F">
          <w:rPr>
            <w:lang w:val="en-GB"/>
          </w:rPr>
          <w:fldChar w:fldCharType="begin"/>
        </w:r>
        <w:r w:rsidR="009A416E" w:rsidRPr="004424B1" w:rsidDel="00A9616F">
          <w:rPr>
            <w:lang w:val="en-GB"/>
          </w:rPr>
          <w:delInstrText xml:space="preserve"> SEQ Table_TOC \s 1 \* MERGEFORMAT </w:delInstrText>
        </w:r>
        <w:r w:rsidR="009A416E" w:rsidRPr="004424B1" w:rsidDel="00A9616F">
          <w:rPr>
            <w:lang w:val="en-GB"/>
          </w:rPr>
          <w:fldChar w:fldCharType="separate"/>
        </w:r>
        <w:r w:rsidR="00BF1AC4" w:rsidDel="00A9616F">
          <w:rPr>
            <w:noProof/>
            <w:lang w:val="en-GB"/>
          </w:rPr>
          <w:delInstrText>2</w:delInstrText>
        </w:r>
        <w:r w:rsidR="009A416E" w:rsidRPr="004424B1" w:rsidDel="00A9616F">
          <w:rPr>
            <w:noProof/>
            <w:lang w:val="en-GB"/>
          </w:rPr>
          <w:fldChar w:fldCharType="end"/>
        </w:r>
        <w:r w:rsidRPr="004424B1" w:rsidDel="00A9616F">
          <w:rPr>
            <w:lang w:val="en-GB"/>
          </w:rPr>
          <w:tab/>
          <w:delInstrText>Plan Distribution Service Capability Sets and Operations</w:delInstrText>
        </w:r>
        <w:bookmarkStart w:id="7933" w:name="_Toc184817138"/>
        <w:bookmarkStart w:id="7934" w:name="_Toc186046586"/>
        <w:bookmarkStart w:id="7935" w:name="_Toc186457365"/>
        <w:bookmarkStart w:id="7936" w:name="_Toc186457390"/>
        <w:bookmarkStart w:id="7937" w:name="_Toc186457414"/>
        <w:bookmarkStart w:id="7938" w:name="_Toc186457439"/>
        <w:bookmarkStart w:id="7939" w:name="_Toc186471014"/>
        <w:bookmarkStart w:id="7940" w:name="_Toc186645525"/>
        <w:bookmarkEnd w:id="7932"/>
        <w:bookmarkEnd w:id="7933"/>
        <w:bookmarkEnd w:id="7934"/>
        <w:bookmarkEnd w:id="7935"/>
        <w:bookmarkEnd w:id="7936"/>
        <w:bookmarkEnd w:id="7937"/>
        <w:bookmarkEnd w:id="7938"/>
        <w:bookmarkEnd w:id="7939"/>
        <w:bookmarkEnd w:id="7940"/>
        <w:r w:rsidRPr="004424B1" w:rsidDel="00A9616F">
          <w:rPr>
            <w:lang w:val="en-GB"/>
          </w:rPr>
          <w:delInstrText>"</w:delInstrText>
        </w:r>
        <w:r w:rsidRPr="004424B1" w:rsidDel="00A9616F">
          <w:rPr>
            <w:lang w:val="en-GB"/>
          </w:rPr>
          <w:fldChar w:fldCharType="end"/>
        </w:r>
        <w:r w:rsidRPr="004424B1" w:rsidDel="00A9616F">
          <w:rPr>
            <w:lang w:val="en-GB"/>
          </w:rPr>
          <w:delText>:  Plan Distribution Service Capability Sets and Operations</w:delText>
        </w:r>
        <w:bookmarkStart w:id="7941" w:name="_Toc184817235"/>
        <w:bookmarkStart w:id="7942" w:name="_Toc185335850"/>
        <w:bookmarkStart w:id="7943" w:name="_Toc185336683"/>
        <w:bookmarkStart w:id="7944" w:name="_Toc185341402"/>
        <w:bookmarkStart w:id="7945" w:name="_Toc185349012"/>
        <w:bookmarkStart w:id="7946" w:name="_Toc185428120"/>
        <w:bookmarkStart w:id="7947" w:name="_Toc185497761"/>
        <w:bookmarkStart w:id="7948" w:name="_Toc185498961"/>
        <w:bookmarkStart w:id="7949" w:name="_Toc185500161"/>
        <w:bookmarkStart w:id="7950" w:name="_Toc185501362"/>
        <w:bookmarkStart w:id="7951" w:name="_Toc185502567"/>
        <w:bookmarkStart w:id="7952" w:name="_Toc186030827"/>
        <w:bookmarkStart w:id="7953" w:name="_Toc186032033"/>
        <w:bookmarkStart w:id="7954" w:name="_Toc186033239"/>
        <w:bookmarkStart w:id="7955" w:name="_Toc186045737"/>
        <w:bookmarkStart w:id="7956" w:name="_Toc186456497"/>
        <w:bookmarkStart w:id="7957" w:name="_Toc186470142"/>
        <w:bookmarkStart w:id="7958" w:name="_Toc186644653"/>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del>
    </w:p>
    <w:tbl>
      <w:tblPr>
        <w:tblStyle w:val="RBTable"/>
        <w:tblW w:w="0" w:type="auto"/>
        <w:tblLayout w:type="fixed"/>
        <w:tblLook w:val="04A0" w:firstRow="1" w:lastRow="0" w:firstColumn="1" w:lastColumn="0" w:noHBand="0" w:noVBand="1"/>
      </w:tblPr>
      <w:tblGrid>
        <w:gridCol w:w="1242"/>
        <w:gridCol w:w="1418"/>
        <w:gridCol w:w="6556"/>
      </w:tblGrid>
      <w:tr w:rsidR="009D66EA" w:rsidRPr="004424B1" w:rsidDel="00A9616F" w14:paraId="2A01D686" w14:textId="4D0849E3" w:rsidTr="001E2D84">
        <w:trPr>
          <w:cnfStyle w:val="100000000000" w:firstRow="1" w:lastRow="0" w:firstColumn="0" w:lastColumn="0" w:oddVBand="0" w:evenVBand="0" w:oddHBand="0" w:evenHBand="0" w:firstRowFirstColumn="0" w:firstRowLastColumn="0" w:lastRowFirstColumn="0" w:lastRowLastColumn="0"/>
          <w:del w:id="7959" w:author="Quinten Van Woerkom" w:date="2024-11-27T16:35:00Z"/>
        </w:trPr>
        <w:tc>
          <w:tcPr>
            <w:cnfStyle w:val="001000000000" w:firstRow="0" w:lastRow="0" w:firstColumn="1" w:lastColumn="0" w:oddVBand="0" w:evenVBand="0" w:oddHBand="0" w:evenHBand="0" w:firstRowFirstColumn="0" w:firstRowLastColumn="0" w:lastRowFirstColumn="0" w:lastRowLastColumn="0"/>
            <w:tcW w:w="1242" w:type="dxa"/>
          </w:tcPr>
          <w:p w14:paraId="61FD6863" w14:textId="764A9676" w:rsidR="009D66EA" w:rsidRPr="004424B1" w:rsidDel="00A9616F" w:rsidRDefault="009D66EA">
            <w:pPr>
              <w:rPr>
                <w:del w:id="7960" w:author="Quinten Van Woerkom" w:date="2024-11-27T16:35:00Z" w16du:dateUtc="2024-11-27T15:35:00Z"/>
              </w:rPr>
              <w:pPrChange w:id="7961" w:author="Quinten Van Woerkom" w:date="2024-11-27T16:36:00Z" w16du:dateUtc="2024-11-27T15:36:00Z">
                <w:pPr>
                  <w:pStyle w:val="TableCell"/>
                </w:pPr>
              </w:pPrChange>
            </w:pPr>
            <w:del w:id="7962" w:author="Quinten Van Woerkom" w:date="2024-11-27T16:35:00Z" w16du:dateUtc="2024-11-27T15:35:00Z">
              <w:r w:rsidRPr="004424B1" w:rsidDel="00A9616F">
                <w:delText>Capability Set</w:delText>
              </w:r>
              <w:bookmarkStart w:id="7963" w:name="_Toc184817236"/>
              <w:bookmarkStart w:id="7964" w:name="_Toc185335851"/>
              <w:bookmarkStart w:id="7965" w:name="_Toc185336684"/>
              <w:bookmarkStart w:id="7966" w:name="_Toc185341403"/>
              <w:bookmarkStart w:id="7967" w:name="_Toc185349013"/>
              <w:bookmarkStart w:id="7968" w:name="_Toc185428121"/>
              <w:bookmarkStart w:id="7969" w:name="_Toc185497762"/>
              <w:bookmarkStart w:id="7970" w:name="_Toc185498962"/>
              <w:bookmarkStart w:id="7971" w:name="_Toc185500162"/>
              <w:bookmarkStart w:id="7972" w:name="_Toc185501363"/>
              <w:bookmarkStart w:id="7973" w:name="_Toc185502568"/>
              <w:bookmarkStart w:id="7974" w:name="_Toc186030828"/>
              <w:bookmarkStart w:id="7975" w:name="_Toc186032034"/>
              <w:bookmarkStart w:id="7976" w:name="_Toc186033240"/>
              <w:bookmarkStart w:id="7977" w:name="_Toc186045738"/>
              <w:bookmarkStart w:id="7978" w:name="_Toc186456498"/>
              <w:bookmarkStart w:id="7979" w:name="_Toc186470143"/>
              <w:bookmarkStart w:id="7980" w:name="_Toc186644654"/>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del>
          </w:p>
        </w:tc>
        <w:tc>
          <w:tcPr>
            <w:tcW w:w="1418" w:type="dxa"/>
          </w:tcPr>
          <w:p w14:paraId="519A788D" w14:textId="5DC205C4" w:rsidR="009D66EA" w:rsidRPr="004424B1" w:rsidDel="00A9616F" w:rsidRDefault="009D66EA">
            <w:pPr>
              <w:cnfStyle w:val="100000000000" w:firstRow="1" w:lastRow="0" w:firstColumn="0" w:lastColumn="0" w:oddVBand="0" w:evenVBand="0" w:oddHBand="0" w:evenHBand="0" w:firstRowFirstColumn="0" w:firstRowLastColumn="0" w:lastRowFirstColumn="0" w:lastRowLastColumn="0"/>
              <w:rPr>
                <w:del w:id="7981" w:author="Quinten Van Woerkom" w:date="2024-11-27T16:35:00Z" w16du:dateUtc="2024-11-27T15:35:00Z"/>
              </w:rPr>
              <w:pPrChange w:id="7982" w:author="Quinten Van Woerkom" w:date="2024-11-27T16:36:00Z" w16du:dateUtc="2024-11-27T15:36:00Z">
                <w:pPr>
                  <w:pStyle w:val="TableCell"/>
                  <w:cnfStyle w:val="100000000000" w:firstRow="1" w:lastRow="0" w:firstColumn="0" w:lastColumn="0" w:oddVBand="0" w:evenVBand="0" w:oddHBand="0" w:evenHBand="0" w:firstRowFirstColumn="0" w:firstRowLastColumn="0" w:lastRowFirstColumn="0" w:lastRowLastColumn="0"/>
                </w:pPr>
              </w:pPrChange>
            </w:pPr>
            <w:del w:id="7983" w:author="Quinten Van Woerkom" w:date="2024-11-27T16:35:00Z" w16du:dateUtc="2024-11-27T15:35:00Z">
              <w:r w:rsidRPr="004424B1" w:rsidDel="00A9616F">
                <w:delText>Mandatory</w:delText>
              </w:r>
              <w:bookmarkStart w:id="7984" w:name="_Toc184817237"/>
              <w:bookmarkStart w:id="7985" w:name="_Toc185335852"/>
              <w:bookmarkStart w:id="7986" w:name="_Toc185336685"/>
              <w:bookmarkStart w:id="7987" w:name="_Toc185341404"/>
              <w:bookmarkStart w:id="7988" w:name="_Toc185349014"/>
              <w:bookmarkStart w:id="7989" w:name="_Toc185428122"/>
              <w:bookmarkStart w:id="7990" w:name="_Toc185497763"/>
              <w:bookmarkStart w:id="7991" w:name="_Toc185498963"/>
              <w:bookmarkStart w:id="7992" w:name="_Toc185500163"/>
              <w:bookmarkStart w:id="7993" w:name="_Toc185501364"/>
              <w:bookmarkStart w:id="7994" w:name="_Toc185502569"/>
              <w:bookmarkStart w:id="7995" w:name="_Toc186030829"/>
              <w:bookmarkStart w:id="7996" w:name="_Toc186032035"/>
              <w:bookmarkStart w:id="7997" w:name="_Toc186033241"/>
              <w:bookmarkStart w:id="7998" w:name="_Toc186045739"/>
              <w:bookmarkStart w:id="7999" w:name="_Toc186456499"/>
              <w:bookmarkStart w:id="8000" w:name="_Toc186470144"/>
              <w:bookmarkStart w:id="8001" w:name="_Toc186644655"/>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del>
          </w:p>
        </w:tc>
        <w:tc>
          <w:tcPr>
            <w:tcW w:w="6556" w:type="dxa"/>
          </w:tcPr>
          <w:p w14:paraId="2E0FAA37" w14:textId="55CDA38D" w:rsidR="009D66EA" w:rsidRPr="004424B1" w:rsidDel="00A9616F" w:rsidRDefault="009D66EA">
            <w:pPr>
              <w:cnfStyle w:val="100000000000" w:firstRow="1" w:lastRow="0" w:firstColumn="0" w:lastColumn="0" w:oddVBand="0" w:evenVBand="0" w:oddHBand="0" w:evenHBand="0" w:firstRowFirstColumn="0" w:firstRowLastColumn="0" w:lastRowFirstColumn="0" w:lastRowLastColumn="0"/>
              <w:rPr>
                <w:del w:id="8002" w:author="Quinten Van Woerkom" w:date="2024-11-27T16:35:00Z" w16du:dateUtc="2024-11-27T15:35:00Z"/>
              </w:rPr>
              <w:pPrChange w:id="8003" w:author="Quinten Van Woerkom" w:date="2024-11-27T16:36:00Z" w16du:dateUtc="2024-11-27T15:36:00Z">
                <w:pPr>
                  <w:pStyle w:val="TableCell"/>
                  <w:cnfStyle w:val="100000000000" w:firstRow="1" w:lastRow="0" w:firstColumn="0" w:lastColumn="0" w:oddVBand="0" w:evenVBand="0" w:oddHBand="0" w:evenHBand="0" w:firstRowFirstColumn="0" w:firstRowLastColumn="0" w:lastRowFirstColumn="0" w:lastRowLastColumn="0"/>
                </w:pPr>
              </w:pPrChange>
            </w:pPr>
            <w:del w:id="8004" w:author="Quinten Van Woerkom" w:date="2024-11-27T16:35:00Z" w16du:dateUtc="2024-11-27T15:35:00Z">
              <w:r w:rsidRPr="004424B1" w:rsidDel="00A9616F">
                <w:delText>Description</w:delText>
              </w:r>
              <w:bookmarkStart w:id="8005" w:name="_Toc184817238"/>
              <w:bookmarkStart w:id="8006" w:name="_Toc185335853"/>
              <w:bookmarkStart w:id="8007" w:name="_Toc185336686"/>
              <w:bookmarkStart w:id="8008" w:name="_Toc185341405"/>
              <w:bookmarkStart w:id="8009" w:name="_Toc185349015"/>
              <w:bookmarkStart w:id="8010" w:name="_Toc185428123"/>
              <w:bookmarkStart w:id="8011" w:name="_Toc185497764"/>
              <w:bookmarkStart w:id="8012" w:name="_Toc185498964"/>
              <w:bookmarkStart w:id="8013" w:name="_Toc185500164"/>
              <w:bookmarkStart w:id="8014" w:name="_Toc185501365"/>
              <w:bookmarkStart w:id="8015" w:name="_Toc185502570"/>
              <w:bookmarkStart w:id="8016" w:name="_Toc186030830"/>
              <w:bookmarkStart w:id="8017" w:name="_Toc186032036"/>
              <w:bookmarkStart w:id="8018" w:name="_Toc186033242"/>
              <w:bookmarkStart w:id="8019" w:name="_Toc186045740"/>
              <w:bookmarkStart w:id="8020" w:name="_Toc186456500"/>
              <w:bookmarkStart w:id="8021" w:name="_Toc186470145"/>
              <w:bookmarkStart w:id="8022" w:name="_Toc186644656"/>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del>
          </w:p>
        </w:tc>
        <w:bookmarkStart w:id="8023" w:name="_Toc184817239"/>
        <w:bookmarkStart w:id="8024" w:name="_Toc185335854"/>
        <w:bookmarkStart w:id="8025" w:name="_Toc185336687"/>
        <w:bookmarkStart w:id="8026" w:name="_Toc185341406"/>
        <w:bookmarkStart w:id="8027" w:name="_Toc185349016"/>
        <w:bookmarkStart w:id="8028" w:name="_Toc185428124"/>
        <w:bookmarkStart w:id="8029" w:name="_Toc185497765"/>
        <w:bookmarkStart w:id="8030" w:name="_Toc185498965"/>
        <w:bookmarkStart w:id="8031" w:name="_Toc185500165"/>
        <w:bookmarkStart w:id="8032" w:name="_Toc185501366"/>
        <w:bookmarkStart w:id="8033" w:name="_Toc185502571"/>
        <w:bookmarkStart w:id="8034" w:name="_Toc186030831"/>
        <w:bookmarkStart w:id="8035" w:name="_Toc186032037"/>
        <w:bookmarkStart w:id="8036" w:name="_Toc186033243"/>
        <w:bookmarkStart w:id="8037" w:name="_Toc186045741"/>
        <w:bookmarkStart w:id="8038" w:name="_Toc186456501"/>
        <w:bookmarkStart w:id="8039" w:name="_Toc186470146"/>
        <w:bookmarkStart w:id="8040" w:name="_Toc186644657"/>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tr>
      <w:tr w:rsidR="009D66EA" w:rsidRPr="004424B1" w:rsidDel="00A9616F" w14:paraId="5A159CE8" w14:textId="08880645" w:rsidTr="001E2D84">
        <w:trPr>
          <w:del w:id="8041" w:author="Quinten Van Woerkom" w:date="2024-11-27T16:35:00Z"/>
        </w:trPr>
        <w:tc>
          <w:tcPr>
            <w:cnfStyle w:val="001000000000" w:firstRow="0" w:lastRow="0" w:firstColumn="1" w:lastColumn="0" w:oddVBand="0" w:evenVBand="0" w:oddHBand="0" w:evenHBand="0" w:firstRowFirstColumn="0" w:firstRowLastColumn="0" w:lastRowFirstColumn="0" w:lastRowLastColumn="0"/>
            <w:tcW w:w="1242" w:type="dxa"/>
          </w:tcPr>
          <w:p w14:paraId="238FA4A7" w14:textId="03A134AC" w:rsidR="009D66EA" w:rsidRPr="004424B1" w:rsidDel="00A9616F" w:rsidRDefault="009D66EA">
            <w:pPr>
              <w:rPr>
                <w:del w:id="8042" w:author="Quinten Van Woerkom" w:date="2024-11-27T16:35:00Z" w16du:dateUtc="2024-11-27T15:35:00Z"/>
              </w:rPr>
              <w:pPrChange w:id="8043" w:author="Quinten Van Woerkom" w:date="2024-11-27T16:36:00Z" w16du:dateUtc="2024-11-27T15:36:00Z">
                <w:pPr>
                  <w:pStyle w:val="TableCell"/>
                </w:pPr>
              </w:pPrChange>
            </w:pPr>
            <w:del w:id="8044" w:author="Quinten Van Woerkom" w:date="2024-11-27T16:35:00Z" w16du:dateUtc="2024-11-27T15:35:00Z">
              <w:r w:rsidRPr="004424B1" w:rsidDel="00A9616F">
                <w:lastRenderedPageBreak/>
                <w:delText>1</w:delText>
              </w:r>
              <w:bookmarkStart w:id="8045" w:name="_Toc184817240"/>
              <w:bookmarkStart w:id="8046" w:name="_Toc185335855"/>
              <w:bookmarkStart w:id="8047" w:name="_Toc185336688"/>
              <w:bookmarkStart w:id="8048" w:name="_Toc185341407"/>
              <w:bookmarkStart w:id="8049" w:name="_Toc185349017"/>
              <w:bookmarkStart w:id="8050" w:name="_Toc185428125"/>
              <w:bookmarkStart w:id="8051" w:name="_Toc185497766"/>
              <w:bookmarkStart w:id="8052" w:name="_Toc185498966"/>
              <w:bookmarkStart w:id="8053" w:name="_Toc185500166"/>
              <w:bookmarkStart w:id="8054" w:name="_Toc185501367"/>
              <w:bookmarkStart w:id="8055" w:name="_Toc185502572"/>
              <w:bookmarkStart w:id="8056" w:name="_Toc186030832"/>
              <w:bookmarkStart w:id="8057" w:name="_Toc186032038"/>
              <w:bookmarkStart w:id="8058" w:name="_Toc186033244"/>
              <w:bookmarkStart w:id="8059" w:name="_Toc186045742"/>
              <w:bookmarkStart w:id="8060" w:name="_Toc186456502"/>
              <w:bookmarkStart w:id="8061" w:name="_Toc186470147"/>
              <w:bookmarkStart w:id="8062" w:name="_Toc186644658"/>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del>
          </w:p>
        </w:tc>
        <w:tc>
          <w:tcPr>
            <w:tcW w:w="1418" w:type="dxa"/>
          </w:tcPr>
          <w:p w14:paraId="58AC6991" w14:textId="55F5251A" w:rsidR="009D66EA" w:rsidRPr="004424B1" w:rsidDel="00A9616F" w:rsidRDefault="009D66EA">
            <w:pPr>
              <w:cnfStyle w:val="000000000000" w:firstRow="0" w:lastRow="0" w:firstColumn="0" w:lastColumn="0" w:oddVBand="0" w:evenVBand="0" w:oddHBand="0" w:evenHBand="0" w:firstRowFirstColumn="0" w:firstRowLastColumn="0" w:lastRowFirstColumn="0" w:lastRowLastColumn="0"/>
              <w:rPr>
                <w:del w:id="8063" w:author="Quinten Van Woerkom" w:date="2024-11-27T16:35:00Z" w16du:dateUtc="2024-11-27T15:35:00Z"/>
              </w:rPr>
              <w:pPrChange w:id="8064" w:author="Quinten Van Woerkom" w:date="2024-11-27T16:36:00Z" w16du:dateUtc="2024-11-27T15:36:00Z">
                <w:pPr>
                  <w:pStyle w:val="TableCell"/>
                  <w:cnfStyle w:val="000000000000" w:firstRow="0" w:lastRow="0" w:firstColumn="0" w:lastColumn="0" w:oddVBand="0" w:evenVBand="0" w:oddHBand="0" w:evenHBand="0" w:firstRowFirstColumn="0" w:firstRowLastColumn="0" w:lastRowFirstColumn="0" w:lastRowLastColumn="0"/>
                </w:pPr>
              </w:pPrChange>
            </w:pPr>
            <w:del w:id="8065" w:author="Quinten Van Woerkom" w:date="2024-11-27T16:35:00Z" w16du:dateUtc="2024-11-27T15:35:00Z">
              <w:r w:rsidRPr="004424B1" w:rsidDel="00A9616F">
                <w:delText>Yes</w:delText>
              </w:r>
              <w:bookmarkStart w:id="8066" w:name="_Toc184817241"/>
              <w:bookmarkStart w:id="8067" w:name="_Toc185335856"/>
              <w:bookmarkStart w:id="8068" w:name="_Toc185336689"/>
              <w:bookmarkStart w:id="8069" w:name="_Toc185341408"/>
              <w:bookmarkStart w:id="8070" w:name="_Toc185349018"/>
              <w:bookmarkStart w:id="8071" w:name="_Toc185428126"/>
              <w:bookmarkStart w:id="8072" w:name="_Toc185497767"/>
              <w:bookmarkStart w:id="8073" w:name="_Toc185498967"/>
              <w:bookmarkStart w:id="8074" w:name="_Toc185500167"/>
              <w:bookmarkStart w:id="8075" w:name="_Toc185501368"/>
              <w:bookmarkStart w:id="8076" w:name="_Toc185502573"/>
              <w:bookmarkStart w:id="8077" w:name="_Toc186030833"/>
              <w:bookmarkStart w:id="8078" w:name="_Toc186032039"/>
              <w:bookmarkStart w:id="8079" w:name="_Toc186033245"/>
              <w:bookmarkStart w:id="8080" w:name="_Toc186045743"/>
              <w:bookmarkStart w:id="8081" w:name="_Toc186456503"/>
              <w:bookmarkStart w:id="8082" w:name="_Toc186470148"/>
              <w:bookmarkStart w:id="8083" w:name="_Toc186644659"/>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del>
          </w:p>
        </w:tc>
        <w:tc>
          <w:tcPr>
            <w:tcW w:w="6556" w:type="dxa"/>
          </w:tcPr>
          <w:p w14:paraId="695AC3C7" w14:textId="00639CEE" w:rsidR="009D66EA" w:rsidRPr="004424B1" w:rsidDel="00A9616F" w:rsidRDefault="00B9359F">
            <w:pPr>
              <w:cnfStyle w:val="000000000000" w:firstRow="0" w:lastRow="0" w:firstColumn="0" w:lastColumn="0" w:oddVBand="0" w:evenVBand="0" w:oddHBand="0" w:evenHBand="0" w:firstRowFirstColumn="0" w:firstRowLastColumn="0" w:lastRowFirstColumn="0" w:lastRowLastColumn="0"/>
              <w:rPr>
                <w:del w:id="8084" w:author="Quinten Van Woerkom" w:date="2024-11-27T16:35:00Z" w16du:dateUtc="2024-11-27T15:35:00Z"/>
              </w:rPr>
              <w:pPrChange w:id="8085" w:author="Quinten Van Woerkom" w:date="2024-11-27T16:36:00Z" w16du:dateUtc="2024-11-27T15:36:00Z">
                <w:pPr>
                  <w:pStyle w:val="TableCell"/>
                  <w:cnfStyle w:val="000000000000" w:firstRow="0" w:lastRow="0" w:firstColumn="0" w:lastColumn="0" w:oddVBand="0" w:evenVBand="0" w:oddHBand="0" w:evenHBand="0" w:firstRowFirstColumn="0" w:firstRowLastColumn="0" w:lastRowFirstColumn="0" w:lastRowLastColumn="0"/>
                </w:pPr>
              </w:pPrChange>
            </w:pPr>
            <w:del w:id="8086" w:author="Quinten Van Woerkom" w:date="2024-11-27T16:35:00Z" w16du:dateUtc="2024-11-27T15:35:00Z">
              <w:r w:rsidRPr="004424B1" w:rsidDel="00A9616F">
                <w:delText>List available Plans and their latest status, obtain specified Plans or their latest status.</w:delText>
              </w:r>
              <w:bookmarkStart w:id="8087" w:name="_Toc184817242"/>
              <w:bookmarkStart w:id="8088" w:name="_Toc185335857"/>
              <w:bookmarkStart w:id="8089" w:name="_Toc185336690"/>
              <w:bookmarkStart w:id="8090" w:name="_Toc185341409"/>
              <w:bookmarkStart w:id="8091" w:name="_Toc185349019"/>
              <w:bookmarkStart w:id="8092" w:name="_Toc185428127"/>
              <w:bookmarkStart w:id="8093" w:name="_Toc185497768"/>
              <w:bookmarkStart w:id="8094" w:name="_Toc185498968"/>
              <w:bookmarkStart w:id="8095" w:name="_Toc185500168"/>
              <w:bookmarkStart w:id="8096" w:name="_Toc185501369"/>
              <w:bookmarkStart w:id="8097" w:name="_Toc185502574"/>
              <w:bookmarkStart w:id="8098" w:name="_Toc186030834"/>
              <w:bookmarkStart w:id="8099" w:name="_Toc186032040"/>
              <w:bookmarkStart w:id="8100" w:name="_Toc186033246"/>
              <w:bookmarkStart w:id="8101" w:name="_Toc186045744"/>
              <w:bookmarkStart w:id="8102" w:name="_Toc186456504"/>
              <w:bookmarkStart w:id="8103" w:name="_Toc186470149"/>
              <w:bookmarkStart w:id="8104" w:name="_Toc186644660"/>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del>
          </w:p>
        </w:tc>
        <w:bookmarkStart w:id="8105" w:name="_Toc184817243"/>
        <w:bookmarkStart w:id="8106" w:name="_Toc185335858"/>
        <w:bookmarkStart w:id="8107" w:name="_Toc185336691"/>
        <w:bookmarkStart w:id="8108" w:name="_Toc185341410"/>
        <w:bookmarkStart w:id="8109" w:name="_Toc185349020"/>
        <w:bookmarkStart w:id="8110" w:name="_Toc185428128"/>
        <w:bookmarkStart w:id="8111" w:name="_Toc185497769"/>
        <w:bookmarkStart w:id="8112" w:name="_Toc185498969"/>
        <w:bookmarkStart w:id="8113" w:name="_Toc185500169"/>
        <w:bookmarkStart w:id="8114" w:name="_Toc185501370"/>
        <w:bookmarkStart w:id="8115" w:name="_Toc185502575"/>
        <w:bookmarkStart w:id="8116" w:name="_Toc186030835"/>
        <w:bookmarkStart w:id="8117" w:name="_Toc186032041"/>
        <w:bookmarkStart w:id="8118" w:name="_Toc186033247"/>
        <w:bookmarkStart w:id="8119" w:name="_Toc186045745"/>
        <w:bookmarkStart w:id="8120" w:name="_Toc186456505"/>
        <w:bookmarkStart w:id="8121" w:name="_Toc186470150"/>
        <w:bookmarkStart w:id="8122" w:name="_Toc186644661"/>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tr>
      <w:tr w:rsidR="009D66EA" w:rsidRPr="004424B1" w:rsidDel="00A9616F" w14:paraId="61087263" w14:textId="16A519CB" w:rsidTr="001E2D84">
        <w:trPr>
          <w:del w:id="8123" w:author="Quinten Van Woerkom" w:date="2024-11-27T16:35:00Z"/>
        </w:trPr>
        <w:tc>
          <w:tcPr>
            <w:cnfStyle w:val="001000000000" w:firstRow="0" w:lastRow="0" w:firstColumn="1" w:lastColumn="0" w:oddVBand="0" w:evenVBand="0" w:oddHBand="0" w:evenHBand="0" w:firstRowFirstColumn="0" w:firstRowLastColumn="0" w:lastRowFirstColumn="0" w:lastRowLastColumn="0"/>
            <w:tcW w:w="1242" w:type="dxa"/>
          </w:tcPr>
          <w:p w14:paraId="0A31548A" w14:textId="7690540B" w:rsidR="009D66EA" w:rsidRPr="004424B1" w:rsidDel="00A9616F" w:rsidRDefault="009D66EA">
            <w:pPr>
              <w:rPr>
                <w:del w:id="8124" w:author="Quinten Van Woerkom" w:date="2024-11-27T16:35:00Z" w16du:dateUtc="2024-11-27T15:35:00Z"/>
              </w:rPr>
              <w:pPrChange w:id="8125" w:author="Quinten Van Woerkom" w:date="2024-11-27T16:36:00Z" w16du:dateUtc="2024-11-27T15:36:00Z">
                <w:pPr>
                  <w:pStyle w:val="TableCell"/>
                </w:pPr>
              </w:pPrChange>
            </w:pPr>
            <w:del w:id="8126" w:author="Quinten Van Woerkom" w:date="2024-11-27T16:35:00Z" w16du:dateUtc="2024-11-27T15:35:00Z">
              <w:r w:rsidRPr="004424B1" w:rsidDel="00A9616F">
                <w:delText xml:space="preserve">2 </w:delText>
              </w:r>
              <w:bookmarkStart w:id="8127" w:name="_Toc184817244"/>
              <w:bookmarkStart w:id="8128" w:name="_Toc185335859"/>
              <w:bookmarkStart w:id="8129" w:name="_Toc185336692"/>
              <w:bookmarkStart w:id="8130" w:name="_Toc185341411"/>
              <w:bookmarkStart w:id="8131" w:name="_Toc185349021"/>
              <w:bookmarkStart w:id="8132" w:name="_Toc185428129"/>
              <w:bookmarkStart w:id="8133" w:name="_Toc185497770"/>
              <w:bookmarkStart w:id="8134" w:name="_Toc185498970"/>
              <w:bookmarkStart w:id="8135" w:name="_Toc185500170"/>
              <w:bookmarkStart w:id="8136" w:name="_Toc185501371"/>
              <w:bookmarkStart w:id="8137" w:name="_Toc185502576"/>
              <w:bookmarkStart w:id="8138" w:name="_Toc186030836"/>
              <w:bookmarkStart w:id="8139" w:name="_Toc186032042"/>
              <w:bookmarkStart w:id="8140" w:name="_Toc186033248"/>
              <w:bookmarkStart w:id="8141" w:name="_Toc186045746"/>
              <w:bookmarkStart w:id="8142" w:name="_Toc186456506"/>
              <w:bookmarkStart w:id="8143" w:name="_Toc186470151"/>
              <w:bookmarkStart w:id="8144" w:name="_Toc186644662"/>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del>
          </w:p>
        </w:tc>
        <w:tc>
          <w:tcPr>
            <w:tcW w:w="1418" w:type="dxa"/>
          </w:tcPr>
          <w:p w14:paraId="2184E6F6" w14:textId="6BA04C72" w:rsidR="009D66EA" w:rsidRPr="004424B1" w:rsidDel="00A9616F" w:rsidRDefault="009D66EA">
            <w:pPr>
              <w:cnfStyle w:val="000000000000" w:firstRow="0" w:lastRow="0" w:firstColumn="0" w:lastColumn="0" w:oddVBand="0" w:evenVBand="0" w:oddHBand="0" w:evenHBand="0" w:firstRowFirstColumn="0" w:firstRowLastColumn="0" w:lastRowFirstColumn="0" w:lastRowLastColumn="0"/>
              <w:rPr>
                <w:del w:id="8145" w:author="Quinten Van Woerkom" w:date="2024-11-27T16:35:00Z" w16du:dateUtc="2024-11-27T15:35:00Z"/>
              </w:rPr>
              <w:pPrChange w:id="8146" w:author="Quinten Van Woerkom" w:date="2024-11-27T16:36:00Z" w16du:dateUtc="2024-11-27T15:36:00Z">
                <w:pPr>
                  <w:pStyle w:val="TableCell"/>
                  <w:cnfStyle w:val="000000000000" w:firstRow="0" w:lastRow="0" w:firstColumn="0" w:lastColumn="0" w:oddVBand="0" w:evenVBand="0" w:oddHBand="0" w:evenHBand="0" w:firstRowFirstColumn="0" w:firstRowLastColumn="0" w:lastRowFirstColumn="0" w:lastRowLastColumn="0"/>
                </w:pPr>
              </w:pPrChange>
            </w:pPr>
            <w:del w:id="8147" w:author="Quinten Van Woerkom" w:date="2024-11-27T16:35:00Z" w16du:dateUtc="2024-11-27T15:35:00Z">
              <w:r w:rsidRPr="004424B1" w:rsidDel="00A9616F">
                <w:delText>No</w:delText>
              </w:r>
              <w:bookmarkStart w:id="8148" w:name="_Toc184817245"/>
              <w:bookmarkStart w:id="8149" w:name="_Toc185335860"/>
              <w:bookmarkStart w:id="8150" w:name="_Toc185336693"/>
              <w:bookmarkStart w:id="8151" w:name="_Toc185341412"/>
              <w:bookmarkStart w:id="8152" w:name="_Toc185349022"/>
              <w:bookmarkStart w:id="8153" w:name="_Toc185428130"/>
              <w:bookmarkStart w:id="8154" w:name="_Toc185497771"/>
              <w:bookmarkStart w:id="8155" w:name="_Toc185498971"/>
              <w:bookmarkStart w:id="8156" w:name="_Toc185500171"/>
              <w:bookmarkStart w:id="8157" w:name="_Toc185501372"/>
              <w:bookmarkStart w:id="8158" w:name="_Toc185502577"/>
              <w:bookmarkStart w:id="8159" w:name="_Toc186030837"/>
              <w:bookmarkStart w:id="8160" w:name="_Toc186032043"/>
              <w:bookmarkStart w:id="8161" w:name="_Toc186033249"/>
              <w:bookmarkStart w:id="8162" w:name="_Toc186045747"/>
              <w:bookmarkStart w:id="8163" w:name="_Toc186456507"/>
              <w:bookmarkStart w:id="8164" w:name="_Toc186470152"/>
              <w:bookmarkStart w:id="8165" w:name="_Toc186644663"/>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del>
          </w:p>
        </w:tc>
        <w:tc>
          <w:tcPr>
            <w:tcW w:w="6556" w:type="dxa"/>
          </w:tcPr>
          <w:p w14:paraId="029D2105" w14:textId="78BD7101" w:rsidR="009D66EA" w:rsidRPr="004424B1" w:rsidDel="00A9616F" w:rsidRDefault="00B9359F">
            <w:pPr>
              <w:cnfStyle w:val="000000000000" w:firstRow="0" w:lastRow="0" w:firstColumn="0" w:lastColumn="0" w:oddVBand="0" w:evenVBand="0" w:oddHBand="0" w:evenHBand="0" w:firstRowFirstColumn="0" w:firstRowLastColumn="0" w:lastRowFirstColumn="0" w:lastRowLastColumn="0"/>
              <w:rPr>
                <w:del w:id="8166" w:author="Quinten Van Woerkom" w:date="2024-11-27T16:35:00Z" w16du:dateUtc="2024-11-27T15:35:00Z"/>
              </w:rPr>
              <w:pPrChange w:id="8167" w:author="Quinten Van Woerkom" w:date="2024-11-27T16:36:00Z" w16du:dateUtc="2024-11-27T15:36:00Z">
                <w:pPr>
                  <w:pStyle w:val="TableCell"/>
                  <w:cnfStyle w:val="000000000000" w:firstRow="0" w:lastRow="0" w:firstColumn="0" w:lastColumn="0" w:oddVBand="0" w:evenVBand="0" w:oddHBand="0" w:evenHBand="0" w:firstRowFirstColumn="0" w:firstRowLastColumn="0" w:lastRowFirstColumn="0" w:lastRowLastColumn="0"/>
                </w:pPr>
              </w:pPrChange>
            </w:pPr>
            <w:del w:id="8168" w:author="Quinten Van Woerkom" w:date="2024-11-27T16:35:00Z" w16du:dateUtc="2024-11-27T15:35:00Z">
              <w:r w:rsidRPr="004424B1" w:rsidDel="00A9616F">
                <w:delText>Subscribe to updates in Plan status.</w:delText>
              </w:r>
              <w:bookmarkStart w:id="8169" w:name="_Toc184817246"/>
              <w:bookmarkStart w:id="8170" w:name="_Toc185335861"/>
              <w:bookmarkStart w:id="8171" w:name="_Toc185336694"/>
              <w:bookmarkStart w:id="8172" w:name="_Toc185341413"/>
              <w:bookmarkStart w:id="8173" w:name="_Toc185349023"/>
              <w:bookmarkStart w:id="8174" w:name="_Toc185428131"/>
              <w:bookmarkStart w:id="8175" w:name="_Toc185497772"/>
              <w:bookmarkStart w:id="8176" w:name="_Toc185498972"/>
              <w:bookmarkStart w:id="8177" w:name="_Toc185500172"/>
              <w:bookmarkStart w:id="8178" w:name="_Toc185501373"/>
              <w:bookmarkStart w:id="8179" w:name="_Toc185502578"/>
              <w:bookmarkStart w:id="8180" w:name="_Toc186030838"/>
              <w:bookmarkStart w:id="8181" w:name="_Toc186032044"/>
              <w:bookmarkStart w:id="8182" w:name="_Toc186033250"/>
              <w:bookmarkStart w:id="8183" w:name="_Toc186045748"/>
              <w:bookmarkStart w:id="8184" w:name="_Toc186456508"/>
              <w:bookmarkStart w:id="8185" w:name="_Toc186470153"/>
              <w:bookmarkStart w:id="8186" w:name="_Toc186644664"/>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del>
          </w:p>
        </w:tc>
        <w:bookmarkStart w:id="8187" w:name="_Toc184817247"/>
        <w:bookmarkStart w:id="8188" w:name="_Toc185335862"/>
        <w:bookmarkStart w:id="8189" w:name="_Toc185336695"/>
        <w:bookmarkStart w:id="8190" w:name="_Toc185341414"/>
        <w:bookmarkStart w:id="8191" w:name="_Toc185349024"/>
        <w:bookmarkStart w:id="8192" w:name="_Toc185428132"/>
        <w:bookmarkStart w:id="8193" w:name="_Toc185497773"/>
        <w:bookmarkStart w:id="8194" w:name="_Toc185498973"/>
        <w:bookmarkStart w:id="8195" w:name="_Toc185500173"/>
        <w:bookmarkStart w:id="8196" w:name="_Toc185501374"/>
        <w:bookmarkStart w:id="8197" w:name="_Toc185502579"/>
        <w:bookmarkStart w:id="8198" w:name="_Toc186030839"/>
        <w:bookmarkStart w:id="8199" w:name="_Toc186032045"/>
        <w:bookmarkStart w:id="8200" w:name="_Toc186033251"/>
        <w:bookmarkStart w:id="8201" w:name="_Toc186045749"/>
        <w:bookmarkStart w:id="8202" w:name="_Toc186456509"/>
        <w:bookmarkStart w:id="8203" w:name="_Toc186470154"/>
        <w:bookmarkStart w:id="8204" w:name="_Toc186644665"/>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tr>
      <w:tr w:rsidR="009D66EA" w:rsidRPr="004424B1" w:rsidDel="00A9616F" w14:paraId="6C4EB3B1" w14:textId="4FEBA0E9" w:rsidTr="001E2D84">
        <w:trPr>
          <w:del w:id="8205" w:author="Quinten Van Woerkom" w:date="2024-11-27T16:35:00Z"/>
        </w:trPr>
        <w:tc>
          <w:tcPr>
            <w:cnfStyle w:val="001000000000" w:firstRow="0" w:lastRow="0" w:firstColumn="1" w:lastColumn="0" w:oddVBand="0" w:evenVBand="0" w:oddHBand="0" w:evenHBand="0" w:firstRowFirstColumn="0" w:firstRowLastColumn="0" w:lastRowFirstColumn="0" w:lastRowLastColumn="0"/>
            <w:tcW w:w="1242" w:type="dxa"/>
          </w:tcPr>
          <w:p w14:paraId="1C193B4D" w14:textId="342FAC35" w:rsidR="009D66EA" w:rsidRPr="004424B1" w:rsidDel="00A9616F" w:rsidRDefault="009D66EA">
            <w:pPr>
              <w:rPr>
                <w:del w:id="8206" w:author="Quinten Van Woerkom" w:date="2024-11-27T16:35:00Z" w16du:dateUtc="2024-11-27T15:35:00Z"/>
              </w:rPr>
              <w:pPrChange w:id="8207" w:author="Quinten Van Woerkom" w:date="2024-11-27T16:36:00Z" w16du:dateUtc="2024-11-27T15:36:00Z">
                <w:pPr>
                  <w:pStyle w:val="TableCell"/>
                </w:pPr>
              </w:pPrChange>
            </w:pPr>
            <w:del w:id="8208" w:author="Quinten Van Woerkom" w:date="2024-11-27T16:35:00Z" w16du:dateUtc="2024-11-27T15:35:00Z">
              <w:r w:rsidRPr="004424B1" w:rsidDel="00A9616F">
                <w:delText>3</w:delText>
              </w:r>
              <w:bookmarkStart w:id="8209" w:name="_Toc184817248"/>
              <w:bookmarkStart w:id="8210" w:name="_Toc185335863"/>
              <w:bookmarkStart w:id="8211" w:name="_Toc185336696"/>
              <w:bookmarkStart w:id="8212" w:name="_Toc185341415"/>
              <w:bookmarkStart w:id="8213" w:name="_Toc185349025"/>
              <w:bookmarkStart w:id="8214" w:name="_Toc185428133"/>
              <w:bookmarkStart w:id="8215" w:name="_Toc185497774"/>
              <w:bookmarkStart w:id="8216" w:name="_Toc185498974"/>
              <w:bookmarkStart w:id="8217" w:name="_Toc185500174"/>
              <w:bookmarkStart w:id="8218" w:name="_Toc185501375"/>
              <w:bookmarkStart w:id="8219" w:name="_Toc185502580"/>
              <w:bookmarkStart w:id="8220" w:name="_Toc186030840"/>
              <w:bookmarkStart w:id="8221" w:name="_Toc186032046"/>
              <w:bookmarkStart w:id="8222" w:name="_Toc186033252"/>
              <w:bookmarkStart w:id="8223" w:name="_Toc186045750"/>
              <w:bookmarkStart w:id="8224" w:name="_Toc186456510"/>
              <w:bookmarkStart w:id="8225" w:name="_Toc186470155"/>
              <w:bookmarkStart w:id="8226" w:name="_Toc186644666"/>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del>
          </w:p>
        </w:tc>
        <w:tc>
          <w:tcPr>
            <w:tcW w:w="1418" w:type="dxa"/>
          </w:tcPr>
          <w:p w14:paraId="0F04C2B5" w14:textId="02BDA859" w:rsidR="009D66EA" w:rsidRPr="004424B1" w:rsidDel="00A9616F" w:rsidRDefault="009D66EA">
            <w:pPr>
              <w:cnfStyle w:val="000000000000" w:firstRow="0" w:lastRow="0" w:firstColumn="0" w:lastColumn="0" w:oddVBand="0" w:evenVBand="0" w:oddHBand="0" w:evenHBand="0" w:firstRowFirstColumn="0" w:firstRowLastColumn="0" w:lastRowFirstColumn="0" w:lastRowLastColumn="0"/>
              <w:rPr>
                <w:del w:id="8227" w:author="Quinten Van Woerkom" w:date="2024-11-27T16:35:00Z" w16du:dateUtc="2024-11-27T15:35:00Z"/>
              </w:rPr>
              <w:pPrChange w:id="8228" w:author="Quinten Van Woerkom" w:date="2024-11-27T16:36:00Z" w16du:dateUtc="2024-11-27T15:36:00Z">
                <w:pPr>
                  <w:pStyle w:val="TableCell"/>
                  <w:cnfStyle w:val="000000000000" w:firstRow="0" w:lastRow="0" w:firstColumn="0" w:lastColumn="0" w:oddVBand="0" w:evenVBand="0" w:oddHBand="0" w:evenHBand="0" w:firstRowFirstColumn="0" w:firstRowLastColumn="0" w:lastRowFirstColumn="0" w:lastRowLastColumn="0"/>
                </w:pPr>
              </w:pPrChange>
            </w:pPr>
            <w:del w:id="8229" w:author="Quinten Van Woerkom" w:date="2024-11-27T16:35:00Z" w16du:dateUtc="2024-11-27T15:35:00Z">
              <w:r w:rsidRPr="004424B1" w:rsidDel="00A9616F">
                <w:delText>No</w:delText>
              </w:r>
              <w:bookmarkStart w:id="8230" w:name="_Toc184817249"/>
              <w:bookmarkStart w:id="8231" w:name="_Toc185335864"/>
              <w:bookmarkStart w:id="8232" w:name="_Toc185336697"/>
              <w:bookmarkStart w:id="8233" w:name="_Toc185341416"/>
              <w:bookmarkStart w:id="8234" w:name="_Toc185349026"/>
              <w:bookmarkStart w:id="8235" w:name="_Toc185428134"/>
              <w:bookmarkStart w:id="8236" w:name="_Toc185497775"/>
              <w:bookmarkStart w:id="8237" w:name="_Toc185498975"/>
              <w:bookmarkStart w:id="8238" w:name="_Toc185500175"/>
              <w:bookmarkStart w:id="8239" w:name="_Toc185501376"/>
              <w:bookmarkStart w:id="8240" w:name="_Toc185502581"/>
              <w:bookmarkStart w:id="8241" w:name="_Toc186030841"/>
              <w:bookmarkStart w:id="8242" w:name="_Toc186032047"/>
              <w:bookmarkStart w:id="8243" w:name="_Toc186033253"/>
              <w:bookmarkStart w:id="8244" w:name="_Toc186045751"/>
              <w:bookmarkStart w:id="8245" w:name="_Toc186456511"/>
              <w:bookmarkStart w:id="8246" w:name="_Toc186470156"/>
              <w:bookmarkStart w:id="8247" w:name="_Toc186644667"/>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del>
          </w:p>
        </w:tc>
        <w:tc>
          <w:tcPr>
            <w:tcW w:w="6556" w:type="dxa"/>
          </w:tcPr>
          <w:p w14:paraId="44AE430A" w14:textId="56B3EF2E" w:rsidR="009D66EA" w:rsidRPr="004424B1" w:rsidDel="00A9616F" w:rsidRDefault="008A15F6">
            <w:pPr>
              <w:cnfStyle w:val="000000000000" w:firstRow="0" w:lastRow="0" w:firstColumn="0" w:lastColumn="0" w:oddVBand="0" w:evenVBand="0" w:oddHBand="0" w:evenHBand="0" w:firstRowFirstColumn="0" w:firstRowLastColumn="0" w:lastRowFirstColumn="0" w:lastRowLastColumn="0"/>
              <w:rPr>
                <w:del w:id="8248" w:author="Quinten Van Woerkom" w:date="2024-11-27T16:35:00Z" w16du:dateUtc="2024-11-27T15:35:00Z"/>
              </w:rPr>
              <w:pPrChange w:id="8249" w:author="Quinten Van Woerkom" w:date="2024-11-27T16:36:00Z" w16du:dateUtc="2024-11-27T15:36:00Z">
                <w:pPr>
                  <w:pStyle w:val="TableCell"/>
                  <w:cnfStyle w:val="000000000000" w:firstRow="0" w:lastRow="0" w:firstColumn="0" w:lastColumn="0" w:oddVBand="0" w:evenVBand="0" w:oddHBand="0" w:evenHBand="0" w:firstRowFirstColumn="0" w:firstRowLastColumn="0" w:lastRowFirstColumn="0" w:lastRowLastColumn="0"/>
                </w:pPr>
              </w:pPrChange>
            </w:pPr>
            <w:del w:id="8250" w:author="Quinten Van Woerkom" w:date="2024-11-27T16:35:00Z" w16du:dateUtc="2024-11-27T15:35:00Z">
              <w:r w:rsidRPr="004424B1" w:rsidDel="00A9616F">
                <w:delText>Subscribe to receive new Plans</w:delText>
              </w:r>
              <w:bookmarkStart w:id="8251" w:name="_Toc184817250"/>
              <w:bookmarkStart w:id="8252" w:name="_Toc185335865"/>
              <w:bookmarkStart w:id="8253" w:name="_Toc185336698"/>
              <w:bookmarkStart w:id="8254" w:name="_Toc185341417"/>
              <w:bookmarkStart w:id="8255" w:name="_Toc185349027"/>
              <w:bookmarkStart w:id="8256" w:name="_Toc185428135"/>
              <w:bookmarkStart w:id="8257" w:name="_Toc185497776"/>
              <w:bookmarkStart w:id="8258" w:name="_Toc185498976"/>
              <w:bookmarkStart w:id="8259" w:name="_Toc185500176"/>
              <w:bookmarkStart w:id="8260" w:name="_Toc185501377"/>
              <w:bookmarkStart w:id="8261" w:name="_Toc185502582"/>
              <w:bookmarkStart w:id="8262" w:name="_Toc186030842"/>
              <w:bookmarkStart w:id="8263" w:name="_Toc186032048"/>
              <w:bookmarkStart w:id="8264" w:name="_Toc186033254"/>
              <w:bookmarkStart w:id="8265" w:name="_Toc186045752"/>
              <w:bookmarkStart w:id="8266" w:name="_Toc186456512"/>
              <w:bookmarkStart w:id="8267" w:name="_Toc186470157"/>
              <w:bookmarkStart w:id="8268" w:name="_Toc186644668"/>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del>
          </w:p>
        </w:tc>
        <w:bookmarkStart w:id="8269" w:name="_Toc184817251"/>
        <w:bookmarkStart w:id="8270" w:name="_Toc185335866"/>
        <w:bookmarkStart w:id="8271" w:name="_Toc185336699"/>
        <w:bookmarkStart w:id="8272" w:name="_Toc185341418"/>
        <w:bookmarkStart w:id="8273" w:name="_Toc185349028"/>
        <w:bookmarkStart w:id="8274" w:name="_Toc185428136"/>
        <w:bookmarkStart w:id="8275" w:name="_Toc185497777"/>
        <w:bookmarkStart w:id="8276" w:name="_Toc185498977"/>
        <w:bookmarkStart w:id="8277" w:name="_Toc185500177"/>
        <w:bookmarkStart w:id="8278" w:name="_Toc185501378"/>
        <w:bookmarkStart w:id="8279" w:name="_Toc185502583"/>
        <w:bookmarkStart w:id="8280" w:name="_Toc186030843"/>
        <w:bookmarkStart w:id="8281" w:name="_Toc186032049"/>
        <w:bookmarkStart w:id="8282" w:name="_Toc186033255"/>
        <w:bookmarkStart w:id="8283" w:name="_Toc186045753"/>
        <w:bookmarkStart w:id="8284" w:name="_Toc186456513"/>
        <w:bookmarkStart w:id="8285" w:name="_Toc186470158"/>
        <w:bookmarkStart w:id="8286" w:name="_Toc186644669"/>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tr>
      <w:tr w:rsidR="009D66EA" w:rsidRPr="004424B1" w:rsidDel="00A9616F" w14:paraId="647DA73D" w14:textId="23694AA8" w:rsidTr="001E2D84">
        <w:trPr>
          <w:del w:id="8287" w:author="Quinten Van Woerkom" w:date="2024-11-27T16:35:00Z"/>
        </w:trPr>
        <w:tc>
          <w:tcPr>
            <w:cnfStyle w:val="001000000000" w:firstRow="0" w:lastRow="0" w:firstColumn="1" w:lastColumn="0" w:oddVBand="0" w:evenVBand="0" w:oddHBand="0" w:evenHBand="0" w:firstRowFirstColumn="0" w:firstRowLastColumn="0" w:lastRowFirstColumn="0" w:lastRowLastColumn="0"/>
            <w:tcW w:w="1242" w:type="dxa"/>
          </w:tcPr>
          <w:p w14:paraId="22507E12" w14:textId="27D4B92B" w:rsidR="009D66EA" w:rsidRPr="004424B1" w:rsidDel="00A9616F" w:rsidRDefault="009D66EA">
            <w:pPr>
              <w:rPr>
                <w:del w:id="8288" w:author="Quinten Van Woerkom" w:date="2024-11-27T16:35:00Z" w16du:dateUtc="2024-11-27T15:35:00Z"/>
              </w:rPr>
              <w:pPrChange w:id="8289" w:author="Quinten Van Woerkom" w:date="2024-11-27T16:36:00Z" w16du:dateUtc="2024-11-27T15:36:00Z">
                <w:pPr>
                  <w:pStyle w:val="TableCell"/>
                </w:pPr>
              </w:pPrChange>
            </w:pPr>
            <w:del w:id="8290" w:author="Quinten Van Woerkom" w:date="2024-11-27T16:35:00Z" w16du:dateUtc="2024-11-27T15:35:00Z">
              <w:r w:rsidRPr="004424B1" w:rsidDel="00A9616F">
                <w:delText>4</w:delText>
              </w:r>
              <w:bookmarkStart w:id="8291" w:name="_Toc184817252"/>
              <w:bookmarkStart w:id="8292" w:name="_Toc185335867"/>
              <w:bookmarkStart w:id="8293" w:name="_Toc185336700"/>
              <w:bookmarkStart w:id="8294" w:name="_Toc185341419"/>
              <w:bookmarkStart w:id="8295" w:name="_Toc185349029"/>
              <w:bookmarkStart w:id="8296" w:name="_Toc185428137"/>
              <w:bookmarkStart w:id="8297" w:name="_Toc185497778"/>
              <w:bookmarkStart w:id="8298" w:name="_Toc185498978"/>
              <w:bookmarkStart w:id="8299" w:name="_Toc185500178"/>
              <w:bookmarkStart w:id="8300" w:name="_Toc185501379"/>
              <w:bookmarkStart w:id="8301" w:name="_Toc185502584"/>
              <w:bookmarkStart w:id="8302" w:name="_Toc186030844"/>
              <w:bookmarkStart w:id="8303" w:name="_Toc186032050"/>
              <w:bookmarkStart w:id="8304" w:name="_Toc186033256"/>
              <w:bookmarkStart w:id="8305" w:name="_Toc186045754"/>
              <w:bookmarkStart w:id="8306" w:name="_Toc186456514"/>
              <w:bookmarkStart w:id="8307" w:name="_Toc186470159"/>
              <w:bookmarkStart w:id="8308" w:name="_Toc18664467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del>
          </w:p>
        </w:tc>
        <w:tc>
          <w:tcPr>
            <w:tcW w:w="1418" w:type="dxa"/>
          </w:tcPr>
          <w:p w14:paraId="05013A41" w14:textId="26225475" w:rsidR="009D66EA" w:rsidRPr="004424B1" w:rsidDel="00A9616F" w:rsidRDefault="009D66EA">
            <w:pPr>
              <w:cnfStyle w:val="000000000000" w:firstRow="0" w:lastRow="0" w:firstColumn="0" w:lastColumn="0" w:oddVBand="0" w:evenVBand="0" w:oddHBand="0" w:evenHBand="0" w:firstRowFirstColumn="0" w:firstRowLastColumn="0" w:lastRowFirstColumn="0" w:lastRowLastColumn="0"/>
              <w:rPr>
                <w:del w:id="8309" w:author="Quinten Van Woerkom" w:date="2024-11-27T16:35:00Z" w16du:dateUtc="2024-11-27T15:35:00Z"/>
              </w:rPr>
              <w:pPrChange w:id="8310" w:author="Quinten Van Woerkom" w:date="2024-11-27T16:36:00Z" w16du:dateUtc="2024-11-27T15:36:00Z">
                <w:pPr>
                  <w:pStyle w:val="TableCell"/>
                  <w:cnfStyle w:val="000000000000" w:firstRow="0" w:lastRow="0" w:firstColumn="0" w:lastColumn="0" w:oddVBand="0" w:evenVBand="0" w:oddHBand="0" w:evenHBand="0" w:firstRowFirstColumn="0" w:firstRowLastColumn="0" w:lastRowFirstColumn="0" w:lastRowLastColumn="0"/>
                </w:pPr>
              </w:pPrChange>
            </w:pPr>
            <w:del w:id="8311" w:author="Quinten Van Woerkom" w:date="2024-11-27T16:35:00Z" w16du:dateUtc="2024-11-27T15:35:00Z">
              <w:r w:rsidRPr="004424B1" w:rsidDel="00A9616F">
                <w:delText>No</w:delText>
              </w:r>
              <w:bookmarkStart w:id="8312" w:name="_Toc184817253"/>
              <w:bookmarkStart w:id="8313" w:name="_Toc185335868"/>
              <w:bookmarkStart w:id="8314" w:name="_Toc185336701"/>
              <w:bookmarkStart w:id="8315" w:name="_Toc185341420"/>
              <w:bookmarkStart w:id="8316" w:name="_Toc185349030"/>
              <w:bookmarkStart w:id="8317" w:name="_Toc185428138"/>
              <w:bookmarkStart w:id="8318" w:name="_Toc185497779"/>
              <w:bookmarkStart w:id="8319" w:name="_Toc185498979"/>
              <w:bookmarkStart w:id="8320" w:name="_Toc185500179"/>
              <w:bookmarkStart w:id="8321" w:name="_Toc185501380"/>
              <w:bookmarkStart w:id="8322" w:name="_Toc185502585"/>
              <w:bookmarkStart w:id="8323" w:name="_Toc186030845"/>
              <w:bookmarkStart w:id="8324" w:name="_Toc186032051"/>
              <w:bookmarkStart w:id="8325" w:name="_Toc186033257"/>
              <w:bookmarkStart w:id="8326" w:name="_Toc186045755"/>
              <w:bookmarkStart w:id="8327" w:name="_Toc186456515"/>
              <w:bookmarkStart w:id="8328" w:name="_Toc186470160"/>
              <w:bookmarkStart w:id="8329" w:name="_Toc18664467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del>
          </w:p>
        </w:tc>
        <w:tc>
          <w:tcPr>
            <w:tcW w:w="6556" w:type="dxa"/>
          </w:tcPr>
          <w:p w14:paraId="1B248E8E" w14:textId="113B1A36" w:rsidR="009D66EA" w:rsidRPr="004424B1" w:rsidDel="00A9616F" w:rsidRDefault="008A15F6">
            <w:pPr>
              <w:cnfStyle w:val="000000000000" w:firstRow="0" w:lastRow="0" w:firstColumn="0" w:lastColumn="0" w:oddVBand="0" w:evenVBand="0" w:oddHBand="0" w:evenHBand="0" w:firstRowFirstColumn="0" w:firstRowLastColumn="0" w:lastRowFirstColumn="0" w:lastRowLastColumn="0"/>
              <w:rPr>
                <w:del w:id="8330" w:author="Quinten Van Woerkom" w:date="2024-11-27T16:35:00Z" w16du:dateUtc="2024-11-27T15:35:00Z"/>
              </w:rPr>
              <w:pPrChange w:id="8331" w:author="Quinten Van Woerkom" w:date="2024-11-27T16:36:00Z" w16du:dateUtc="2024-11-27T15:36:00Z">
                <w:pPr>
                  <w:pStyle w:val="TableCell"/>
                  <w:cnfStyle w:val="000000000000" w:firstRow="0" w:lastRow="0" w:firstColumn="0" w:lastColumn="0" w:oddVBand="0" w:evenVBand="0" w:oddHBand="0" w:evenHBand="0" w:firstRowFirstColumn="0" w:firstRowLastColumn="0" w:lastRowFirstColumn="0" w:lastRowLastColumn="0"/>
                </w:pPr>
              </w:pPrChange>
            </w:pPr>
            <w:del w:id="8332" w:author="Quinten Van Woerkom" w:date="2024-11-27T16:35:00Z" w16du:dateUtc="2024-11-27T15:35:00Z">
              <w:r w:rsidRPr="004424B1" w:rsidDel="00A9616F">
                <w:delText>Query to retrieve filtered set of Plans</w:delText>
              </w:r>
              <w:bookmarkStart w:id="8333" w:name="_Toc184817254"/>
              <w:bookmarkStart w:id="8334" w:name="_Toc185335869"/>
              <w:bookmarkStart w:id="8335" w:name="_Toc185336702"/>
              <w:bookmarkStart w:id="8336" w:name="_Toc185341421"/>
              <w:bookmarkStart w:id="8337" w:name="_Toc185349031"/>
              <w:bookmarkStart w:id="8338" w:name="_Toc185428139"/>
              <w:bookmarkStart w:id="8339" w:name="_Toc185497780"/>
              <w:bookmarkStart w:id="8340" w:name="_Toc185498980"/>
              <w:bookmarkStart w:id="8341" w:name="_Toc185500180"/>
              <w:bookmarkStart w:id="8342" w:name="_Toc185501381"/>
              <w:bookmarkStart w:id="8343" w:name="_Toc185502586"/>
              <w:bookmarkStart w:id="8344" w:name="_Toc186030846"/>
              <w:bookmarkStart w:id="8345" w:name="_Toc186032052"/>
              <w:bookmarkStart w:id="8346" w:name="_Toc186033258"/>
              <w:bookmarkStart w:id="8347" w:name="_Toc186045756"/>
              <w:bookmarkStart w:id="8348" w:name="_Toc186456516"/>
              <w:bookmarkStart w:id="8349" w:name="_Toc186470161"/>
              <w:bookmarkStart w:id="8350" w:name="_Toc18664467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del>
          </w:p>
        </w:tc>
        <w:bookmarkStart w:id="8351" w:name="_Toc184817255"/>
        <w:bookmarkStart w:id="8352" w:name="_Toc185335870"/>
        <w:bookmarkStart w:id="8353" w:name="_Toc185336703"/>
        <w:bookmarkStart w:id="8354" w:name="_Toc185341422"/>
        <w:bookmarkStart w:id="8355" w:name="_Toc185349032"/>
        <w:bookmarkStart w:id="8356" w:name="_Toc185428140"/>
        <w:bookmarkStart w:id="8357" w:name="_Toc185497781"/>
        <w:bookmarkStart w:id="8358" w:name="_Toc185498981"/>
        <w:bookmarkStart w:id="8359" w:name="_Toc185500181"/>
        <w:bookmarkStart w:id="8360" w:name="_Toc185501382"/>
        <w:bookmarkStart w:id="8361" w:name="_Toc185502587"/>
        <w:bookmarkStart w:id="8362" w:name="_Toc186030847"/>
        <w:bookmarkStart w:id="8363" w:name="_Toc186032053"/>
        <w:bookmarkStart w:id="8364" w:name="_Toc186033259"/>
        <w:bookmarkStart w:id="8365" w:name="_Toc186045757"/>
        <w:bookmarkStart w:id="8366" w:name="_Toc186456517"/>
        <w:bookmarkStart w:id="8367" w:name="_Toc186470162"/>
        <w:bookmarkStart w:id="8368" w:name="_Toc186644673"/>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tr>
      <w:tr w:rsidR="009D66EA" w:rsidRPr="004424B1" w:rsidDel="00A9616F" w14:paraId="042E31FD" w14:textId="4C1353D1" w:rsidTr="001E2D84">
        <w:trPr>
          <w:del w:id="8369" w:author="Quinten Van Woerkom" w:date="2024-11-27T16:35:00Z"/>
        </w:trPr>
        <w:tc>
          <w:tcPr>
            <w:cnfStyle w:val="001000000000" w:firstRow="0" w:lastRow="0" w:firstColumn="1" w:lastColumn="0" w:oddVBand="0" w:evenVBand="0" w:oddHBand="0" w:evenHBand="0" w:firstRowFirstColumn="0" w:firstRowLastColumn="0" w:lastRowFirstColumn="0" w:lastRowLastColumn="0"/>
            <w:tcW w:w="1242" w:type="dxa"/>
          </w:tcPr>
          <w:p w14:paraId="4385BE34" w14:textId="5A411AED" w:rsidR="009D66EA" w:rsidRPr="004424B1" w:rsidDel="00A9616F" w:rsidRDefault="009D66EA">
            <w:pPr>
              <w:rPr>
                <w:del w:id="8370" w:author="Quinten Van Woerkom" w:date="2024-11-27T16:35:00Z" w16du:dateUtc="2024-11-27T15:35:00Z"/>
              </w:rPr>
              <w:pPrChange w:id="8371" w:author="Quinten Van Woerkom" w:date="2024-11-27T16:36:00Z" w16du:dateUtc="2024-11-27T15:36:00Z">
                <w:pPr>
                  <w:pStyle w:val="TableCell"/>
                </w:pPr>
              </w:pPrChange>
            </w:pPr>
            <w:del w:id="8372" w:author="Quinten Van Woerkom" w:date="2024-11-27T16:35:00Z" w16du:dateUtc="2024-11-27T15:35:00Z">
              <w:r w:rsidRPr="004424B1" w:rsidDel="00A9616F">
                <w:delText>5</w:delText>
              </w:r>
              <w:bookmarkStart w:id="8373" w:name="_Toc184817256"/>
              <w:bookmarkStart w:id="8374" w:name="_Toc185335871"/>
              <w:bookmarkStart w:id="8375" w:name="_Toc185336704"/>
              <w:bookmarkStart w:id="8376" w:name="_Toc185341423"/>
              <w:bookmarkStart w:id="8377" w:name="_Toc185349033"/>
              <w:bookmarkStart w:id="8378" w:name="_Toc185428141"/>
              <w:bookmarkStart w:id="8379" w:name="_Toc185497782"/>
              <w:bookmarkStart w:id="8380" w:name="_Toc185498982"/>
              <w:bookmarkStart w:id="8381" w:name="_Toc185500182"/>
              <w:bookmarkStart w:id="8382" w:name="_Toc185501383"/>
              <w:bookmarkStart w:id="8383" w:name="_Toc185502588"/>
              <w:bookmarkStart w:id="8384" w:name="_Toc186030848"/>
              <w:bookmarkStart w:id="8385" w:name="_Toc186032054"/>
              <w:bookmarkStart w:id="8386" w:name="_Toc186033260"/>
              <w:bookmarkStart w:id="8387" w:name="_Toc186045758"/>
              <w:bookmarkStart w:id="8388" w:name="_Toc186456518"/>
              <w:bookmarkStart w:id="8389" w:name="_Toc186470163"/>
              <w:bookmarkStart w:id="8390" w:name="_Toc186644674"/>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del>
          </w:p>
        </w:tc>
        <w:tc>
          <w:tcPr>
            <w:tcW w:w="1418" w:type="dxa"/>
          </w:tcPr>
          <w:p w14:paraId="7CDEB212" w14:textId="7F8C1D14" w:rsidR="009D66EA" w:rsidRPr="004424B1" w:rsidDel="00A9616F" w:rsidRDefault="009D66EA">
            <w:pPr>
              <w:cnfStyle w:val="000000000000" w:firstRow="0" w:lastRow="0" w:firstColumn="0" w:lastColumn="0" w:oddVBand="0" w:evenVBand="0" w:oddHBand="0" w:evenHBand="0" w:firstRowFirstColumn="0" w:firstRowLastColumn="0" w:lastRowFirstColumn="0" w:lastRowLastColumn="0"/>
              <w:rPr>
                <w:del w:id="8391" w:author="Quinten Van Woerkom" w:date="2024-11-27T16:35:00Z" w16du:dateUtc="2024-11-27T15:35:00Z"/>
              </w:rPr>
              <w:pPrChange w:id="8392" w:author="Quinten Van Woerkom" w:date="2024-11-27T16:36:00Z" w16du:dateUtc="2024-11-27T15:36:00Z">
                <w:pPr>
                  <w:pStyle w:val="TableCell"/>
                  <w:cnfStyle w:val="000000000000" w:firstRow="0" w:lastRow="0" w:firstColumn="0" w:lastColumn="0" w:oddVBand="0" w:evenVBand="0" w:oddHBand="0" w:evenHBand="0" w:firstRowFirstColumn="0" w:firstRowLastColumn="0" w:lastRowFirstColumn="0" w:lastRowLastColumn="0"/>
                </w:pPr>
              </w:pPrChange>
            </w:pPr>
            <w:del w:id="8393" w:author="Quinten Van Woerkom" w:date="2024-11-27T16:35:00Z" w16du:dateUtc="2024-11-27T15:35:00Z">
              <w:r w:rsidRPr="004424B1" w:rsidDel="00A9616F">
                <w:delText>No</w:delText>
              </w:r>
              <w:bookmarkStart w:id="8394" w:name="_Toc184817257"/>
              <w:bookmarkStart w:id="8395" w:name="_Toc185335872"/>
              <w:bookmarkStart w:id="8396" w:name="_Toc185336705"/>
              <w:bookmarkStart w:id="8397" w:name="_Toc185341424"/>
              <w:bookmarkStart w:id="8398" w:name="_Toc185349034"/>
              <w:bookmarkStart w:id="8399" w:name="_Toc185428142"/>
              <w:bookmarkStart w:id="8400" w:name="_Toc185497783"/>
              <w:bookmarkStart w:id="8401" w:name="_Toc185498983"/>
              <w:bookmarkStart w:id="8402" w:name="_Toc185500183"/>
              <w:bookmarkStart w:id="8403" w:name="_Toc185501384"/>
              <w:bookmarkStart w:id="8404" w:name="_Toc185502589"/>
              <w:bookmarkStart w:id="8405" w:name="_Toc186030849"/>
              <w:bookmarkStart w:id="8406" w:name="_Toc186032055"/>
              <w:bookmarkStart w:id="8407" w:name="_Toc186033261"/>
              <w:bookmarkStart w:id="8408" w:name="_Toc186045759"/>
              <w:bookmarkStart w:id="8409" w:name="_Toc186456519"/>
              <w:bookmarkStart w:id="8410" w:name="_Toc186470164"/>
              <w:bookmarkStart w:id="8411" w:name="_Toc186644675"/>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del>
          </w:p>
        </w:tc>
        <w:tc>
          <w:tcPr>
            <w:tcW w:w="6556" w:type="dxa"/>
          </w:tcPr>
          <w:p w14:paraId="06624CEF" w14:textId="3184BB54" w:rsidR="009D66EA" w:rsidRPr="004424B1" w:rsidDel="00A9616F" w:rsidRDefault="009D66EA">
            <w:pPr>
              <w:cnfStyle w:val="000000000000" w:firstRow="0" w:lastRow="0" w:firstColumn="0" w:lastColumn="0" w:oddVBand="0" w:evenVBand="0" w:oddHBand="0" w:evenHBand="0" w:firstRowFirstColumn="0" w:firstRowLastColumn="0" w:lastRowFirstColumn="0" w:lastRowLastColumn="0"/>
              <w:rPr>
                <w:del w:id="8412" w:author="Quinten Van Woerkom" w:date="2024-11-27T16:35:00Z" w16du:dateUtc="2024-11-27T15:35:00Z"/>
              </w:rPr>
              <w:pPrChange w:id="8413" w:author="Quinten Van Woerkom" w:date="2024-11-27T16:36:00Z" w16du:dateUtc="2024-11-27T15:36:00Z">
                <w:pPr>
                  <w:pStyle w:val="TableCell"/>
                  <w:cnfStyle w:val="000000000000" w:firstRow="0" w:lastRow="0" w:firstColumn="0" w:lastColumn="0" w:oddVBand="0" w:evenVBand="0" w:oddHBand="0" w:evenHBand="0" w:firstRowFirstColumn="0" w:firstRowLastColumn="0" w:lastRowFirstColumn="0" w:lastRowLastColumn="0"/>
                </w:pPr>
              </w:pPrChange>
            </w:pPr>
            <w:del w:id="8414" w:author="Quinten Van Woerkom" w:date="2024-11-27T16:35:00Z" w16du:dateUtc="2024-11-27T15:35:00Z">
              <w:r w:rsidRPr="004424B1" w:rsidDel="00A9616F">
                <w:delText xml:space="preserve">Retrieve </w:delText>
              </w:r>
              <w:r w:rsidR="008A15F6" w:rsidRPr="004424B1" w:rsidDel="00A9616F">
                <w:delText>a partial Plan, based on specified criteria</w:delText>
              </w:r>
              <w:bookmarkStart w:id="8415" w:name="_Toc184817258"/>
              <w:bookmarkStart w:id="8416" w:name="_Toc185335873"/>
              <w:bookmarkStart w:id="8417" w:name="_Toc185336706"/>
              <w:bookmarkStart w:id="8418" w:name="_Toc185341425"/>
              <w:bookmarkStart w:id="8419" w:name="_Toc185349035"/>
              <w:bookmarkStart w:id="8420" w:name="_Toc185428143"/>
              <w:bookmarkStart w:id="8421" w:name="_Toc185497784"/>
              <w:bookmarkStart w:id="8422" w:name="_Toc185498984"/>
              <w:bookmarkStart w:id="8423" w:name="_Toc185500184"/>
              <w:bookmarkStart w:id="8424" w:name="_Toc185501385"/>
              <w:bookmarkStart w:id="8425" w:name="_Toc185502590"/>
              <w:bookmarkStart w:id="8426" w:name="_Toc186030850"/>
              <w:bookmarkStart w:id="8427" w:name="_Toc186032056"/>
              <w:bookmarkStart w:id="8428" w:name="_Toc186033262"/>
              <w:bookmarkStart w:id="8429" w:name="_Toc186045760"/>
              <w:bookmarkStart w:id="8430" w:name="_Toc186456520"/>
              <w:bookmarkStart w:id="8431" w:name="_Toc186470165"/>
              <w:bookmarkStart w:id="8432" w:name="_Toc186644676"/>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del>
          </w:p>
        </w:tc>
        <w:bookmarkStart w:id="8433" w:name="_Toc184817259"/>
        <w:bookmarkStart w:id="8434" w:name="_Toc185335874"/>
        <w:bookmarkStart w:id="8435" w:name="_Toc185336707"/>
        <w:bookmarkStart w:id="8436" w:name="_Toc185341426"/>
        <w:bookmarkStart w:id="8437" w:name="_Toc185349036"/>
        <w:bookmarkStart w:id="8438" w:name="_Toc185428144"/>
        <w:bookmarkStart w:id="8439" w:name="_Toc185497785"/>
        <w:bookmarkStart w:id="8440" w:name="_Toc185498985"/>
        <w:bookmarkStart w:id="8441" w:name="_Toc185500185"/>
        <w:bookmarkStart w:id="8442" w:name="_Toc185501386"/>
        <w:bookmarkStart w:id="8443" w:name="_Toc185502591"/>
        <w:bookmarkStart w:id="8444" w:name="_Toc186030851"/>
        <w:bookmarkStart w:id="8445" w:name="_Toc186032057"/>
        <w:bookmarkStart w:id="8446" w:name="_Toc186033263"/>
        <w:bookmarkStart w:id="8447" w:name="_Toc186045761"/>
        <w:bookmarkStart w:id="8448" w:name="_Toc186456521"/>
        <w:bookmarkStart w:id="8449" w:name="_Toc186470166"/>
        <w:bookmarkStart w:id="8450" w:name="_Toc186644677"/>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tr>
    </w:tbl>
    <w:p w14:paraId="7B405D1F" w14:textId="1C834BA6" w:rsidR="00B9359F" w:rsidRPr="004424B1" w:rsidDel="00A9616F" w:rsidRDefault="00B9359F">
      <w:pPr>
        <w:rPr>
          <w:del w:id="8451" w:author="Quinten Van Woerkom" w:date="2024-11-27T16:35:00Z" w16du:dateUtc="2024-11-27T15:35:00Z"/>
          <w:lang w:val="en-GB"/>
        </w:rPr>
        <w:pPrChange w:id="8452" w:author="Quinten Van Woerkom" w:date="2024-11-27T16:36:00Z" w16du:dateUtc="2024-11-27T15:36:00Z">
          <w:pPr>
            <w:spacing w:before="0"/>
          </w:pPr>
        </w:pPrChange>
      </w:pPr>
      <w:bookmarkStart w:id="8453" w:name="_Toc184817260"/>
      <w:bookmarkStart w:id="8454" w:name="_Toc185335875"/>
      <w:bookmarkStart w:id="8455" w:name="_Toc185336708"/>
      <w:bookmarkStart w:id="8456" w:name="_Toc185341427"/>
      <w:bookmarkStart w:id="8457" w:name="_Toc185349037"/>
      <w:bookmarkStart w:id="8458" w:name="_Toc185428145"/>
      <w:bookmarkStart w:id="8459" w:name="_Toc185497786"/>
      <w:bookmarkStart w:id="8460" w:name="_Toc185498986"/>
      <w:bookmarkStart w:id="8461" w:name="_Toc185500186"/>
      <w:bookmarkStart w:id="8462" w:name="_Toc185501387"/>
      <w:bookmarkStart w:id="8463" w:name="_Toc185502592"/>
      <w:bookmarkStart w:id="8464" w:name="_Toc186030852"/>
      <w:bookmarkStart w:id="8465" w:name="_Toc186032058"/>
      <w:bookmarkStart w:id="8466" w:name="_Toc186033264"/>
      <w:bookmarkStart w:id="8467" w:name="_Toc186045762"/>
      <w:bookmarkStart w:id="8468" w:name="_Toc186456522"/>
      <w:bookmarkStart w:id="8469" w:name="_Toc186470167"/>
      <w:bookmarkStart w:id="8470" w:name="_Toc186644678"/>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p>
    <w:tbl>
      <w:tblPr>
        <w:tblStyle w:val="RBTable"/>
        <w:tblW w:w="9180" w:type="dxa"/>
        <w:tblLayout w:type="fixed"/>
        <w:tblLook w:val="04A0" w:firstRow="1" w:lastRow="0" w:firstColumn="1" w:lastColumn="0" w:noHBand="0" w:noVBand="1"/>
      </w:tblPr>
      <w:tblGrid>
        <w:gridCol w:w="2660"/>
        <w:gridCol w:w="4961"/>
        <w:gridCol w:w="1559"/>
      </w:tblGrid>
      <w:tr w:rsidR="009231A0" w:rsidRPr="004424B1" w:rsidDel="00A9616F" w14:paraId="49AD5FF9" w14:textId="2FB0F687" w:rsidTr="007C678F">
        <w:trPr>
          <w:cnfStyle w:val="100000000000" w:firstRow="1" w:lastRow="0" w:firstColumn="0" w:lastColumn="0" w:oddVBand="0" w:evenVBand="0" w:oddHBand="0" w:evenHBand="0" w:firstRowFirstColumn="0" w:firstRowLastColumn="0" w:lastRowFirstColumn="0" w:lastRowLastColumn="0"/>
          <w:tblHeader/>
          <w:del w:id="8471" w:author="Quinten Van Woerkom" w:date="2024-11-27T16:35:00Z"/>
        </w:trPr>
        <w:tc>
          <w:tcPr>
            <w:cnfStyle w:val="001000000000" w:firstRow="0" w:lastRow="0" w:firstColumn="1" w:lastColumn="0" w:oddVBand="0" w:evenVBand="0" w:oddHBand="0" w:evenHBand="0" w:firstRowFirstColumn="0" w:firstRowLastColumn="0" w:lastRowFirstColumn="0" w:lastRowLastColumn="0"/>
            <w:tcW w:w="2660" w:type="dxa"/>
          </w:tcPr>
          <w:p w14:paraId="6F416086" w14:textId="5525F127" w:rsidR="009231A0" w:rsidRPr="004424B1" w:rsidDel="00A9616F" w:rsidRDefault="009231A0">
            <w:pPr>
              <w:rPr>
                <w:del w:id="8472" w:author="Quinten Van Woerkom" w:date="2024-11-27T16:35:00Z" w16du:dateUtc="2024-11-27T15:35:00Z"/>
                <w:rFonts w:eastAsia="Arial"/>
              </w:rPr>
              <w:pPrChange w:id="8473" w:author="Quinten Van Woerkom" w:date="2024-11-27T16:36:00Z" w16du:dateUtc="2024-11-27T15:36:00Z">
                <w:pPr>
                  <w:pStyle w:val="TableCell"/>
                </w:pPr>
              </w:pPrChange>
            </w:pPr>
            <w:del w:id="8474" w:author="Quinten Van Woerkom" w:date="2024-11-27T16:35:00Z" w16du:dateUtc="2024-11-27T15:35:00Z">
              <w:r w:rsidRPr="004424B1" w:rsidDel="00A9616F">
                <w:rPr>
                  <w:rFonts w:eastAsia="Arial"/>
                </w:rPr>
                <w:delText>Operation</w:delText>
              </w:r>
              <w:bookmarkStart w:id="8475" w:name="_Toc184817261"/>
              <w:bookmarkStart w:id="8476" w:name="_Toc185335876"/>
              <w:bookmarkStart w:id="8477" w:name="_Toc185336709"/>
              <w:bookmarkStart w:id="8478" w:name="_Toc185341428"/>
              <w:bookmarkStart w:id="8479" w:name="_Toc185349038"/>
              <w:bookmarkStart w:id="8480" w:name="_Toc185428146"/>
              <w:bookmarkStart w:id="8481" w:name="_Toc185497787"/>
              <w:bookmarkStart w:id="8482" w:name="_Toc185498987"/>
              <w:bookmarkStart w:id="8483" w:name="_Toc185500187"/>
              <w:bookmarkStart w:id="8484" w:name="_Toc185501388"/>
              <w:bookmarkStart w:id="8485" w:name="_Toc185502593"/>
              <w:bookmarkStart w:id="8486" w:name="_Toc186030853"/>
              <w:bookmarkStart w:id="8487" w:name="_Toc186032059"/>
              <w:bookmarkStart w:id="8488" w:name="_Toc186033265"/>
              <w:bookmarkStart w:id="8489" w:name="_Toc186045763"/>
              <w:bookmarkStart w:id="8490" w:name="_Toc186456523"/>
              <w:bookmarkStart w:id="8491" w:name="_Toc186470168"/>
              <w:bookmarkStart w:id="8492" w:name="_Toc186644679"/>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del>
          </w:p>
        </w:tc>
        <w:tc>
          <w:tcPr>
            <w:tcW w:w="4961" w:type="dxa"/>
          </w:tcPr>
          <w:p w14:paraId="3A20F508" w14:textId="62AD9066" w:rsidR="009231A0" w:rsidRPr="004424B1" w:rsidDel="00A9616F" w:rsidRDefault="009231A0">
            <w:pPr>
              <w:cnfStyle w:val="100000000000" w:firstRow="1" w:lastRow="0" w:firstColumn="0" w:lastColumn="0" w:oddVBand="0" w:evenVBand="0" w:oddHBand="0" w:evenHBand="0" w:firstRowFirstColumn="0" w:firstRowLastColumn="0" w:lastRowFirstColumn="0" w:lastRowLastColumn="0"/>
              <w:rPr>
                <w:del w:id="8493" w:author="Quinten Van Woerkom" w:date="2024-11-27T16:35:00Z" w16du:dateUtc="2024-11-27T15:35:00Z"/>
                <w:rFonts w:eastAsia="Arial"/>
              </w:rPr>
              <w:pPrChange w:id="8494" w:author="Quinten Van Woerkom" w:date="2024-11-27T16:36:00Z" w16du:dateUtc="2024-11-27T15:36:00Z">
                <w:pPr>
                  <w:pStyle w:val="TableCell"/>
                  <w:cnfStyle w:val="100000000000" w:firstRow="1" w:lastRow="0" w:firstColumn="0" w:lastColumn="0" w:oddVBand="0" w:evenVBand="0" w:oddHBand="0" w:evenHBand="0" w:firstRowFirstColumn="0" w:firstRowLastColumn="0" w:lastRowFirstColumn="0" w:lastRowLastColumn="0"/>
                </w:pPr>
              </w:pPrChange>
            </w:pPr>
            <w:del w:id="8495" w:author="Quinten Van Woerkom" w:date="2024-11-27T16:35:00Z" w16du:dateUtc="2024-11-27T15:35:00Z">
              <w:r w:rsidRPr="004424B1" w:rsidDel="00A9616F">
                <w:rPr>
                  <w:rFonts w:eastAsia="Arial"/>
                </w:rPr>
                <w:delText>Description</w:delText>
              </w:r>
              <w:bookmarkStart w:id="8496" w:name="_Toc184817262"/>
              <w:bookmarkStart w:id="8497" w:name="_Toc185335877"/>
              <w:bookmarkStart w:id="8498" w:name="_Toc185336710"/>
              <w:bookmarkStart w:id="8499" w:name="_Toc185341429"/>
              <w:bookmarkStart w:id="8500" w:name="_Toc185349039"/>
              <w:bookmarkStart w:id="8501" w:name="_Toc185428147"/>
              <w:bookmarkStart w:id="8502" w:name="_Toc185497788"/>
              <w:bookmarkStart w:id="8503" w:name="_Toc185498988"/>
              <w:bookmarkStart w:id="8504" w:name="_Toc185500188"/>
              <w:bookmarkStart w:id="8505" w:name="_Toc185501389"/>
              <w:bookmarkStart w:id="8506" w:name="_Toc185502594"/>
              <w:bookmarkStart w:id="8507" w:name="_Toc186030854"/>
              <w:bookmarkStart w:id="8508" w:name="_Toc186032060"/>
              <w:bookmarkStart w:id="8509" w:name="_Toc186033266"/>
              <w:bookmarkStart w:id="8510" w:name="_Toc186045764"/>
              <w:bookmarkStart w:id="8511" w:name="_Toc186456524"/>
              <w:bookmarkStart w:id="8512" w:name="_Toc186470169"/>
              <w:bookmarkStart w:id="8513" w:name="_Toc186644680"/>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del>
          </w:p>
        </w:tc>
        <w:tc>
          <w:tcPr>
            <w:tcW w:w="1559" w:type="dxa"/>
          </w:tcPr>
          <w:p w14:paraId="1D651398" w14:textId="319EAF1F" w:rsidR="009231A0" w:rsidRPr="004424B1" w:rsidDel="00A9616F" w:rsidRDefault="009231A0">
            <w:pPr>
              <w:cnfStyle w:val="100000000000" w:firstRow="1" w:lastRow="0" w:firstColumn="0" w:lastColumn="0" w:oddVBand="0" w:evenVBand="0" w:oddHBand="0" w:evenHBand="0" w:firstRowFirstColumn="0" w:firstRowLastColumn="0" w:lastRowFirstColumn="0" w:lastRowLastColumn="0"/>
              <w:rPr>
                <w:del w:id="8514" w:author="Quinten Van Woerkom" w:date="2024-11-27T16:35:00Z" w16du:dateUtc="2024-11-27T15:35:00Z"/>
                <w:rFonts w:eastAsia="Arial"/>
              </w:rPr>
              <w:pPrChange w:id="8515" w:author="Quinten Van Woerkom" w:date="2024-11-27T16:36:00Z" w16du:dateUtc="2024-11-27T15:36:00Z">
                <w:pPr>
                  <w:pStyle w:val="TableCell"/>
                  <w:jc w:val="center"/>
                  <w:cnfStyle w:val="100000000000" w:firstRow="1" w:lastRow="0" w:firstColumn="0" w:lastColumn="0" w:oddVBand="0" w:evenVBand="0" w:oddHBand="0" w:evenHBand="0" w:firstRowFirstColumn="0" w:firstRowLastColumn="0" w:lastRowFirstColumn="0" w:lastRowLastColumn="0"/>
                </w:pPr>
              </w:pPrChange>
            </w:pPr>
            <w:del w:id="8516" w:author="Quinten Van Woerkom" w:date="2024-11-27T16:35:00Z" w16du:dateUtc="2024-11-27T15:35:00Z">
              <w:r w:rsidRPr="004424B1" w:rsidDel="00A9616F">
                <w:rPr>
                  <w:rFonts w:eastAsia="Arial"/>
                </w:rPr>
                <w:delText>Capability Set</w:delText>
              </w:r>
              <w:bookmarkStart w:id="8517" w:name="_Toc184817263"/>
              <w:bookmarkStart w:id="8518" w:name="_Toc185335878"/>
              <w:bookmarkStart w:id="8519" w:name="_Toc185336711"/>
              <w:bookmarkStart w:id="8520" w:name="_Toc185341430"/>
              <w:bookmarkStart w:id="8521" w:name="_Toc185349040"/>
              <w:bookmarkStart w:id="8522" w:name="_Toc185428148"/>
              <w:bookmarkStart w:id="8523" w:name="_Toc185497789"/>
              <w:bookmarkStart w:id="8524" w:name="_Toc185498989"/>
              <w:bookmarkStart w:id="8525" w:name="_Toc185500189"/>
              <w:bookmarkStart w:id="8526" w:name="_Toc185501390"/>
              <w:bookmarkStart w:id="8527" w:name="_Toc185502595"/>
              <w:bookmarkStart w:id="8528" w:name="_Toc186030855"/>
              <w:bookmarkStart w:id="8529" w:name="_Toc186032061"/>
              <w:bookmarkStart w:id="8530" w:name="_Toc186033267"/>
              <w:bookmarkStart w:id="8531" w:name="_Toc186045765"/>
              <w:bookmarkStart w:id="8532" w:name="_Toc186456525"/>
              <w:bookmarkStart w:id="8533" w:name="_Toc186470170"/>
              <w:bookmarkStart w:id="8534" w:name="_Toc186644681"/>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del>
          </w:p>
        </w:tc>
        <w:bookmarkStart w:id="8535" w:name="_Toc184817264"/>
        <w:bookmarkStart w:id="8536" w:name="_Toc185335879"/>
        <w:bookmarkStart w:id="8537" w:name="_Toc185336712"/>
        <w:bookmarkStart w:id="8538" w:name="_Toc185341431"/>
        <w:bookmarkStart w:id="8539" w:name="_Toc185349041"/>
        <w:bookmarkStart w:id="8540" w:name="_Toc185428149"/>
        <w:bookmarkStart w:id="8541" w:name="_Toc185497790"/>
        <w:bookmarkStart w:id="8542" w:name="_Toc185498990"/>
        <w:bookmarkStart w:id="8543" w:name="_Toc185500190"/>
        <w:bookmarkStart w:id="8544" w:name="_Toc185501391"/>
        <w:bookmarkStart w:id="8545" w:name="_Toc185502596"/>
        <w:bookmarkStart w:id="8546" w:name="_Toc186030856"/>
        <w:bookmarkStart w:id="8547" w:name="_Toc186032062"/>
        <w:bookmarkStart w:id="8548" w:name="_Toc186033268"/>
        <w:bookmarkStart w:id="8549" w:name="_Toc186045766"/>
        <w:bookmarkStart w:id="8550" w:name="_Toc186456526"/>
        <w:bookmarkStart w:id="8551" w:name="_Toc186470171"/>
        <w:bookmarkStart w:id="8552" w:name="_Toc186644682"/>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tr>
      <w:tr w:rsidR="00B657C2" w:rsidRPr="004424B1" w:rsidDel="00A9616F" w14:paraId="2FFC5588" w14:textId="5822CE03" w:rsidTr="001E2D84">
        <w:trPr>
          <w:del w:id="8553" w:author="Quinten Van Woerkom" w:date="2024-11-27T16:35:00Z"/>
        </w:trPr>
        <w:tc>
          <w:tcPr>
            <w:cnfStyle w:val="001000000000" w:firstRow="0" w:lastRow="0" w:firstColumn="1" w:lastColumn="0" w:oddVBand="0" w:evenVBand="0" w:oddHBand="0" w:evenHBand="0" w:firstRowFirstColumn="0" w:firstRowLastColumn="0" w:lastRowFirstColumn="0" w:lastRowLastColumn="0"/>
            <w:tcW w:w="2660" w:type="dxa"/>
          </w:tcPr>
          <w:p w14:paraId="1B479E50" w14:textId="0066BD87" w:rsidR="00B657C2" w:rsidRPr="004424B1" w:rsidDel="00A9616F" w:rsidRDefault="00B657C2">
            <w:pPr>
              <w:rPr>
                <w:del w:id="8554" w:author="Quinten Van Woerkom" w:date="2024-11-27T16:35:00Z" w16du:dateUtc="2024-11-27T15:35:00Z"/>
                <w:rFonts w:eastAsia="Arial"/>
              </w:rPr>
              <w:pPrChange w:id="8555" w:author="Quinten Van Woerkom" w:date="2024-11-27T16:36:00Z" w16du:dateUtc="2024-11-27T15:36:00Z">
                <w:pPr>
                  <w:pStyle w:val="TableCell"/>
                </w:pPr>
              </w:pPrChange>
            </w:pPr>
            <w:del w:id="8556" w:author="Quinten Van Woerkom" w:date="2024-11-27T16:35:00Z" w16du:dateUtc="2024-11-27T15:35:00Z">
              <w:r w:rsidRPr="004424B1" w:rsidDel="00A9616F">
                <w:rPr>
                  <w:rFonts w:eastAsia="Arial"/>
                  <w:color w:val="000000"/>
                </w:rPr>
                <w:delText>getPlanSummaries</w:delText>
              </w:r>
              <w:bookmarkStart w:id="8557" w:name="_Toc184817265"/>
              <w:bookmarkStart w:id="8558" w:name="_Toc185335880"/>
              <w:bookmarkStart w:id="8559" w:name="_Toc185336713"/>
              <w:bookmarkStart w:id="8560" w:name="_Toc185341432"/>
              <w:bookmarkStart w:id="8561" w:name="_Toc185349042"/>
              <w:bookmarkStart w:id="8562" w:name="_Toc185428150"/>
              <w:bookmarkStart w:id="8563" w:name="_Toc185497791"/>
              <w:bookmarkStart w:id="8564" w:name="_Toc185498991"/>
              <w:bookmarkStart w:id="8565" w:name="_Toc185500191"/>
              <w:bookmarkStart w:id="8566" w:name="_Toc185501392"/>
              <w:bookmarkStart w:id="8567" w:name="_Toc185502597"/>
              <w:bookmarkStart w:id="8568" w:name="_Toc186030857"/>
              <w:bookmarkStart w:id="8569" w:name="_Toc186032063"/>
              <w:bookmarkStart w:id="8570" w:name="_Toc186033269"/>
              <w:bookmarkStart w:id="8571" w:name="_Toc186045767"/>
              <w:bookmarkStart w:id="8572" w:name="_Toc186456527"/>
              <w:bookmarkStart w:id="8573" w:name="_Toc186470172"/>
              <w:bookmarkStart w:id="8574" w:name="_Toc186644683"/>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del>
          </w:p>
        </w:tc>
        <w:tc>
          <w:tcPr>
            <w:tcW w:w="4961" w:type="dxa"/>
          </w:tcPr>
          <w:p w14:paraId="25912826" w14:textId="181EB0AB" w:rsidR="00B657C2" w:rsidRPr="004424B1" w:rsidDel="00A9616F" w:rsidRDefault="00B657C2">
            <w:pPr>
              <w:cnfStyle w:val="000000000000" w:firstRow="0" w:lastRow="0" w:firstColumn="0" w:lastColumn="0" w:oddVBand="0" w:evenVBand="0" w:oddHBand="0" w:evenHBand="0" w:firstRowFirstColumn="0" w:firstRowLastColumn="0" w:lastRowFirstColumn="0" w:lastRowLastColumn="0"/>
              <w:rPr>
                <w:del w:id="8575" w:author="Quinten Van Woerkom" w:date="2024-11-27T16:35:00Z" w16du:dateUtc="2024-11-27T15:35:00Z"/>
                <w:rFonts w:eastAsia="Arial"/>
              </w:rPr>
              <w:pPrChange w:id="8576" w:author="Quinten Van Woerkom" w:date="2024-11-27T16:36:00Z" w16du:dateUtc="2024-11-27T15:36:00Z">
                <w:pPr>
                  <w:pStyle w:val="TableCell"/>
                  <w:cnfStyle w:val="000000000000" w:firstRow="0" w:lastRow="0" w:firstColumn="0" w:lastColumn="0" w:oddVBand="0" w:evenVBand="0" w:oddHBand="0" w:evenHBand="0" w:firstRowFirstColumn="0" w:firstRowLastColumn="0" w:lastRowFirstColumn="0" w:lastRowLastColumn="0"/>
                </w:pPr>
              </w:pPrChange>
            </w:pPr>
            <w:del w:id="8577" w:author="Quinten Van Woerkom" w:date="2024-11-27T16:35:00Z" w16du:dateUtc="2024-11-27T15:35:00Z">
              <w:r w:rsidRPr="004424B1" w:rsidDel="00A9616F">
                <w:rPr>
                  <w:rFonts w:eastAsia="Arial"/>
                  <w:color w:val="000000"/>
                </w:rPr>
                <w:delText xml:space="preserve">Request a list of available </w:delText>
              </w:r>
              <w:r w:rsidR="00D133F6" w:rsidRPr="004424B1" w:rsidDel="00A9616F">
                <w:rPr>
                  <w:rFonts w:eastAsia="Arial"/>
                  <w:color w:val="000000"/>
                </w:rPr>
                <w:delText>p</w:delText>
              </w:r>
              <w:r w:rsidRPr="004424B1" w:rsidDel="00A9616F">
                <w:rPr>
                  <w:rFonts w:eastAsia="Arial"/>
                  <w:color w:val="000000"/>
                </w:rPr>
                <w:delText xml:space="preserve">lans from the service provider, subject to a specified filter.  The returned list is provided as a set of summaries comprising identity, descriptive header fields and status for each </w:delText>
              </w:r>
              <w:r w:rsidR="00D133F6" w:rsidRPr="004424B1" w:rsidDel="00A9616F">
                <w:rPr>
                  <w:rFonts w:eastAsia="Arial"/>
                  <w:color w:val="000000"/>
                </w:rPr>
                <w:delText>p</w:delText>
              </w:r>
              <w:r w:rsidRPr="004424B1" w:rsidDel="00A9616F">
                <w:rPr>
                  <w:rFonts w:eastAsia="Arial"/>
                  <w:color w:val="000000"/>
                </w:rPr>
                <w:delText>lan passing the filter.</w:delText>
              </w:r>
              <w:bookmarkStart w:id="8578" w:name="_Toc184817266"/>
              <w:bookmarkStart w:id="8579" w:name="_Toc185335881"/>
              <w:bookmarkStart w:id="8580" w:name="_Toc185336714"/>
              <w:bookmarkStart w:id="8581" w:name="_Toc185341433"/>
              <w:bookmarkStart w:id="8582" w:name="_Toc185349043"/>
              <w:bookmarkStart w:id="8583" w:name="_Toc185428151"/>
              <w:bookmarkStart w:id="8584" w:name="_Toc185497792"/>
              <w:bookmarkStart w:id="8585" w:name="_Toc185498992"/>
              <w:bookmarkStart w:id="8586" w:name="_Toc185500192"/>
              <w:bookmarkStart w:id="8587" w:name="_Toc185501393"/>
              <w:bookmarkStart w:id="8588" w:name="_Toc185502598"/>
              <w:bookmarkStart w:id="8589" w:name="_Toc186030858"/>
              <w:bookmarkStart w:id="8590" w:name="_Toc186032064"/>
              <w:bookmarkStart w:id="8591" w:name="_Toc186033270"/>
              <w:bookmarkStart w:id="8592" w:name="_Toc186045768"/>
              <w:bookmarkStart w:id="8593" w:name="_Toc186456528"/>
              <w:bookmarkStart w:id="8594" w:name="_Toc186470173"/>
              <w:bookmarkStart w:id="8595" w:name="_Toc186644684"/>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del>
          </w:p>
        </w:tc>
        <w:tc>
          <w:tcPr>
            <w:tcW w:w="1559" w:type="dxa"/>
            <w:vMerge w:val="restart"/>
          </w:tcPr>
          <w:p w14:paraId="4CBDFF6A" w14:textId="14388A6A" w:rsidR="00B657C2" w:rsidRPr="004424B1" w:rsidDel="00A9616F" w:rsidRDefault="00B657C2">
            <w:pPr>
              <w:cnfStyle w:val="000000000000" w:firstRow="0" w:lastRow="0" w:firstColumn="0" w:lastColumn="0" w:oddVBand="0" w:evenVBand="0" w:oddHBand="0" w:evenHBand="0" w:firstRowFirstColumn="0" w:firstRowLastColumn="0" w:lastRowFirstColumn="0" w:lastRowLastColumn="0"/>
              <w:rPr>
                <w:del w:id="8596" w:author="Quinten Van Woerkom" w:date="2024-11-27T16:35:00Z" w16du:dateUtc="2024-11-27T15:35:00Z"/>
                <w:rFonts w:eastAsia="Arial"/>
              </w:rPr>
              <w:pPrChange w:id="8597" w:author="Quinten Van Woerkom" w:date="2024-11-27T16:36:00Z" w16du:dateUtc="2024-11-27T15:36:00Z">
                <w:pPr>
                  <w:pStyle w:val="TableCell"/>
                  <w:jc w:val="center"/>
                  <w:cnfStyle w:val="000000000000" w:firstRow="0" w:lastRow="0" w:firstColumn="0" w:lastColumn="0" w:oddVBand="0" w:evenVBand="0" w:oddHBand="0" w:evenHBand="0" w:firstRowFirstColumn="0" w:firstRowLastColumn="0" w:lastRowFirstColumn="0" w:lastRowLastColumn="0"/>
                </w:pPr>
              </w:pPrChange>
            </w:pPr>
            <w:del w:id="8598" w:author="Quinten Van Woerkom" w:date="2024-11-27T16:35:00Z" w16du:dateUtc="2024-11-27T15:35:00Z">
              <w:r w:rsidRPr="004424B1" w:rsidDel="00A9616F">
                <w:rPr>
                  <w:rFonts w:eastAsia="Arial"/>
                </w:rPr>
                <w:delText>1</w:delText>
              </w:r>
              <w:bookmarkStart w:id="8599" w:name="_Toc184817267"/>
              <w:bookmarkStart w:id="8600" w:name="_Toc185335882"/>
              <w:bookmarkStart w:id="8601" w:name="_Toc185336715"/>
              <w:bookmarkStart w:id="8602" w:name="_Toc185341434"/>
              <w:bookmarkStart w:id="8603" w:name="_Toc185349044"/>
              <w:bookmarkStart w:id="8604" w:name="_Toc185428152"/>
              <w:bookmarkStart w:id="8605" w:name="_Toc185497793"/>
              <w:bookmarkStart w:id="8606" w:name="_Toc185498993"/>
              <w:bookmarkStart w:id="8607" w:name="_Toc185500193"/>
              <w:bookmarkStart w:id="8608" w:name="_Toc185501394"/>
              <w:bookmarkStart w:id="8609" w:name="_Toc185502599"/>
              <w:bookmarkStart w:id="8610" w:name="_Toc186030859"/>
              <w:bookmarkStart w:id="8611" w:name="_Toc186032065"/>
              <w:bookmarkStart w:id="8612" w:name="_Toc186033271"/>
              <w:bookmarkStart w:id="8613" w:name="_Toc186045769"/>
              <w:bookmarkStart w:id="8614" w:name="_Toc186456529"/>
              <w:bookmarkStart w:id="8615" w:name="_Toc186470174"/>
              <w:bookmarkStart w:id="8616" w:name="_Toc186644685"/>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del>
          </w:p>
        </w:tc>
        <w:bookmarkStart w:id="8617" w:name="_Toc184817268"/>
        <w:bookmarkStart w:id="8618" w:name="_Toc185335883"/>
        <w:bookmarkStart w:id="8619" w:name="_Toc185336716"/>
        <w:bookmarkStart w:id="8620" w:name="_Toc185341435"/>
        <w:bookmarkStart w:id="8621" w:name="_Toc185349045"/>
        <w:bookmarkStart w:id="8622" w:name="_Toc185428153"/>
        <w:bookmarkStart w:id="8623" w:name="_Toc185497794"/>
        <w:bookmarkStart w:id="8624" w:name="_Toc185498994"/>
        <w:bookmarkStart w:id="8625" w:name="_Toc185500194"/>
        <w:bookmarkStart w:id="8626" w:name="_Toc185501395"/>
        <w:bookmarkStart w:id="8627" w:name="_Toc185502600"/>
        <w:bookmarkStart w:id="8628" w:name="_Toc186030860"/>
        <w:bookmarkStart w:id="8629" w:name="_Toc186032066"/>
        <w:bookmarkStart w:id="8630" w:name="_Toc186033272"/>
        <w:bookmarkStart w:id="8631" w:name="_Toc186045770"/>
        <w:bookmarkStart w:id="8632" w:name="_Toc186456530"/>
        <w:bookmarkStart w:id="8633" w:name="_Toc186470175"/>
        <w:bookmarkStart w:id="8634" w:name="_Toc18664468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tr>
      <w:tr w:rsidR="00B657C2" w:rsidRPr="004424B1" w:rsidDel="00A9616F" w14:paraId="63127FC2" w14:textId="1B9D91E7" w:rsidTr="001E2D84">
        <w:trPr>
          <w:del w:id="8635" w:author="Quinten Van Woerkom" w:date="2024-11-27T16:35:00Z"/>
        </w:trPr>
        <w:tc>
          <w:tcPr>
            <w:cnfStyle w:val="001000000000" w:firstRow="0" w:lastRow="0" w:firstColumn="1" w:lastColumn="0" w:oddVBand="0" w:evenVBand="0" w:oddHBand="0" w:evenHBand="0" w:firstRowFirstColumn="0" w:firstRowLastColumn="0" w:lastRowFirstColumn="0" w:lastRowLastColumn="0"/>
            <w:tcW w:w="2660" w:type="dxa"/>
          </w:tcPr>
          <w:p w14:paraId="7E6A1BF1" w14:textId="00CDA998" w:rsidR="00B657C2" w:rsidRPr="004424B1" w:rsidDel="00A9616F" w:rsidRDefault="00B657C2">
            <w:pPr>
              <w:rPr>
                <w:del w:id="8636" w:author="Quinten Van Woerkom" w:date="2024-11-27T16:35:00Z" w16du:dateUtc="2024-11-27T15:35:00Z"/>
                <w:rFonts w:eastAsia="Arial"/>
              </w:rPr>
              <w:pPrChange w:id="8637" w:author="Quinten Van Woerkom" w:date="2024-11-27T16:36:00Z" w16du:dateUtc="2024-11-27T15:36:00Z">
                <w:pPr>
                  <w:pStyle w:val="TableCell"/>
                </w:pPr>
              </w:pPrChange>
            </w:pPr>
            <w:del w:id="8638" w:author="Quinten Van Woerkom" w:date="2024-11-27T16:35:00Z" w16du:dateUtc="2024-11-27T15:35:00Z">
              <w:r w:rsidRPr="004424B1" w:rsidDel="00A9616F">
                <w:rPr>
                  <w:rFonts w:eastAsia="Arial"/>
                  <w:color w:val="000000"/>
                </w:rPr>
                <w:delText>getPlan</w:delText>
              </w:r>
              <w:bookmarkStart w:id="8639" w:name="_Toc184817269"/>
              <w:bookmarkStart w:id="8640" w:name="_Toc185335884"/>
              <w:bookmarkStart w:id="8641" w:name="_Toc185336717"/>
              <w:bookmarkStart w:id="8642" w:name="_Toc185341436"/>
              <w:bookmarkStart w:id="8643" w:name="_Toc185349046"/>
              <w:bookmarkStart w:id="8644" w:name="_Toc185428154"/>
              <w:bookmarkStart w:id="8645" w:name="_Toc185497795"/>
              <w:bookmarkStart w:id="8646" w:name="_Toc185498995"/>
              <w:bookmarkStart w:id="8647" w:name="_Toc185500195"/>
              <w:bookmarkStart w:id="8648" w:name="_Toc185501396"/>
              <w:bookmarkStart w:id="8649" w:name="_Toc185502601"/>
              <w:bookmarkStart w:id="8650" w:name="_Toc186030861"/>
              <w:bookmarkStart w:id="8651" w:name="_Toc186032067"/>
              <w:bookmarkStart w:id="8652" w:name="_Toc186033273"/>
              <w:bookmarkStart w:id="8653" w:name="_Toc186045771"/>
              <w:bookmarkStart w:id="8654" w:name="_Toc186456531"/>
              <w:bookmarkStart w:id="8655" w:name="_Toc186470176"/>
              <w:bookmarkStart w:id="8656" w:name="_Toc186644687"/>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del>
          </w:p>
        </w:tc>
        <w:tc>
          <w:tcPr>
            <w:tcW w:w="4961" w:type="dxa"/>
          </w:tcPr>
          <w:p w14:paraId="47BEEF13" w14:textId="3E31F938" w:rsidR="00B657C2" w:rsidRPr="004424B1" w:rsidDel="00A9616F" w:rsidRDefault="00B657C2">
            <w:pPr>
              <w:cnfStyle w:val="000000000000" w:firstRow="0" w:lastRow="0" w:firstColumn="0" w:lastColumn="0" w:oddVBand="0" w:evenVBand="0" w:oddHBand="0" w:evenHBand="0" w:firstRowFirstColumn="0" w:firstRowLastColumn="0" w:lastRowFirstColumn="0" w:lastRowLastColumn="0"/>
              <w:rPr>
                <w:del w:id="8657" w:author="Quinten Van Woerkom" w:date="2024-11-27T16:35:00Z" w16du:dateUtc="2024-11-27T15:35:00Z"/>
                <w:rFonts w:eastAsia="Arial"/>
              </w:rPr>
              <w:pPrChange w:id="8658" w:author="Quinten Van Woerkom" w:date="2024-11-27T16:36:00Z" w16du:dateUtc="2024-11-27T15:36:00Z">
                <w:pPr>
                  <w:pStyle w:val="TableCell"/>
                  <w:cnfStyle w:val="000000000000" w:firstRow="0" w:lastRow="0" w:firstColumn="0" w:lastColumn="0" w:oddVBand="0" w:evenVBand="0" w:oddHBand="0" w:evenHBand="0" w:firstRowFirstColumn="0" w:firstRowLastColumn="0" w:lastRowFirstColumn="0" w:lastRowLastColumn="0"/>
                </w:pPr>
              </w:pPrChange>
            </w:pPr>
            <w:del w:id="8659" w:author="Quinten Van Woerkom" w:date="2024-11-27T16:35:00Z" w16du:dateUtc="2024-11-27T15:35:00Z">
              <w:r w:rsidRPr="004424B1" w:rsidDel="00A9616F">
                <w:rPr>
                  <w:rFonts w:eastAsia="Arial"/>
                  <w:color w:val="000000"/>
                </w:rPr>
                <w:delText xml:space="preserve">Retrieve the full content of one or more specified </w:delText>
              </w:r>
              <w:r w:rsidR="00D133F6" w:rsidRPr="004424B1" w:rsidDel="00A9616F">
                <w:rPr>
                  <w:rFonts w:eastAsia="Arial"/>
                  <w:color w:val="000000"/>
                </w:rPr>
                <w:delText>p</w:delText>
              </w:r>
              <w:r w:rsidRPr="004424B1" w:rsidDel="00A9616F">
                <w:rPr>
                  <w:rFonts w:eastAsia="Arial"/>
                  <w:color w:val="000000"/>
                </w:rPr>
                <w:delText>lans.</w:delText>
              </w:r>
              <w:bookmarkStart w:id="8660" w:name="_Toc184817270"/>
              <w:bookmarkStart w:id="8661" w:name="_Toc185335885"/>
              <w:bookmarkStart w:id="8662" w:name="_Toc185336718"/>
              <w:bookmarkStart w:id="8663" w:name="_Toc185341437"/>
              <w:bookmarkStart w:id="8664" w:name="_Toc185349047"/>
              <w:bookmarkStart w:id="8665" w:name="_Toc185428155"/>
              <w:bookmarkStart w:id="8666" w:name="_Toc185497796"/>
              <w:bookmarkStart w:id="8667" w:name="_Toc185498996"/>
              <w:bookmarkStart w:id="8668" w:name="_Toc185500196"/>
              <w:bookmarkStart w:id="8669" w:name="_Toc185501397"/>
              <w:bookmarkStart w:id="8670" w:name="_Toc185502602"/>
              <w:bookmarkStart w:id="8671" w:name="_Toc186030862"/>
              <w:bookmarkStart w:id="8672" w:name="_Toc186032068"/>
              <w:bookmarkStart w:id="8673" w:name="_Toc186033274"/>
              <w:bookmarkStart w:id="8674" w:name="_Toc186045772"/>
              <w:bookmarkStart w:id="8675" w:name="_Toc186456532"/>
              <w:bookmarkStart w:id="8676" w:name="_Toc186470177"/>
              <w:bookmarkStart w:id="8677" w:name="_Toc186644688"/>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del>
          </w:p>
        </w:tc>
        <w:tc>
          <w:tcPr>
            <w:tcW w:w="1559" w:type="dxa"/>
            <w:vMerge/>
          </w:tcPr>
          <w:p w14:paraId="02E695EE" w14:textId="1E32BD86" w:rsidR="00B657C2" w:rsidRPr="004424B1" w:rsidDel="00A9616F" w:rsidRDefault="00B657C2">
            <w:pPr>
              <w:cnfStyle w:val="000000000000" w:firstRow="0" w:lastRow="0" w:firstColumn="0" w:lastColumn="0" w:oddVBand="0" w:evenVBand="0" w:oddHBand="0" w:evenHBand="0" w:firstRowFirstColumn="0" w:firstRowLastColumn="0" w:lastRowFirstColumn="0" w:lastRowLastColumn="0"/>
              <w:rPr>
                <w:del w:id="8678" w:author="Quinten Van Woerkom" w:date="2024-11-27T16:35:00Z" w16du:dateUtc="2024-11-27T15:35:00Z"/>
                <w:rFonts w:eastAsia="Arial"/>
              </w:rPr>
              <w:pPrChange w:id="8679" w:author="Quinten Van Woerkom" w:date="2024-11-27T16:36:00Z" w16du:dateUtc="2024-11-27T15:36:00Z">
                <w:pPr>
                  <w:pStyle w:val="TableCell"/>
                  <w:jc w:val="center"/>
                  <w:cnfStyle w:val="000000000000" w:firstRow="0" w:lastRow="0" w:firstColumn="0" w:lastColumn="0" w:oddVBand="0" w:evenVBand="0" w:oddHBand="0" w:evenHBand="0" w:firstRowFirstColumn="0" w:firstRowLastColumn="0" w:lastRowFirstColumn="0" w:lastRowLastColumn="0"/>
                </w:pPr>
              </w:pPrChange>
            </w:pPr>
          </w:p>
        </w:tc>
        <w:bookmarkStart w:id="8680" w:name="_Toc184817271"/>
        <w:bookmarkStart w:id="8681" w:name="_Toc185335886"/>
        <w:bookmarkStart w:id="8682" w:name="_Toc185336719"/>
        <w:bookmarkStart w:id="8683" w:name="_Toc185341438"/>
        <w:bookmarkStart w:id="8684" w:name="_Toc185349048"/>
        <w:bookmarkStart w:id="8685" w:name="_Toc185428156"/>
        <w:bookmarkStart w:id="8686" w:name="_Toc185497797"/>
        <w:bookmarkStart w:id="8687" w:name="_Toc185498997"/>
        <w:bookmarkStart w:id="8688" w:name="_Toc185500197"/>
        <w:bookmarkStart w:id="8689" w:name="_Toc185501398"/>
        <w:bookmarkStart w:id="8690" w:name="_Toc185502603"/>
        <w:bookmarkStart w:id="8691" w:name="_Toc186030863"/>
        <w:bookmarkStart w:id="8692" w:name="_Toc186032069"/>
        <w:bookmarkStart w:id="8693" w:name="_Toc186033275"/>
        <w:bookmarkStart w:id="8694" w:name="_Toc186045773"/>
        <w:bookmarkStart w:id="8695" w:name="_Toc186456533"/>
        <w:bookmarkStart w:id="8696" w:name="_Toc186470178"/>
        <w:bookmarkStart w:id="8697" w:name="_Toc18664468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tr>
      <w:tr w:rsidR="00B657C2" w:rsidRPr="004424B1" w:rsidDel="00A9616F" w14:paraId="50DABE21" w14:textId="6182B6A4" w:rsidTr="001E2D84">
        <w:trPr>
          <w:del w:id="8698" w:author="Quinten Van Woerkom" w:date="2024-11-27T16:35:00Z"/>
        </w:trPr>
        <w:tc>
          <w:tcPr>
            <w:cnfStyle w:val="001000000000" w:firstRow="0" w:lastRow="0" w:firstColumn="1" w:lastColumn="0" w:oddVBand="0" w:evenVBand="0" w:oddHBand="0" w:evenHBand="0" w:firstRowFirstColumn="0" w:firstRowLastColumn="0" w:lastRowFirstColumn="0" w:lastRowLastColumn="0"/>
            <w:tcW w:w="2660" w:type="dxa"/>
          </w:tcPr>
          <w:p w14:paraId="57BC2D70" w14:textId="3407AF80" w:rsidR="00B657C2" w:rsidRPr="004424B1" w:rsidDel="00A9616F" w:rsidRDefault="00B657C2">
            <w:pPr>
              <w:rPr>
                <w:del w:id="8699" w:author="Quinten Van Woerkom" w:date="2024-11-27T16:35:00Z" w16du:dateUtc="2024-11-27T15:35:00Z"/>
                <w:rFonts w:eastAsia="Arial"/>
              </w:rPr>
              <w:pPrChange w:id="8700" w:author="Quinten Van Woerkom" w:date="2024-11-27T16:36:00Z" w16du:dateUtc="2024-11-27T15:36:00Z">
                <w:pPr>
                  <w:pStyle w:val="TableCell"/>
                </w:pPr>
              </w:pPrChange>
            </w:pPr>
            <w:del w:id="8701" w:author="Quinten Van Woerkom" w:date="2024-11-27T16:35:00Z" w16du:dateUtc="2024-11-27T15:35:00Z">
              <w:r w:rsidRPr="004424B1" w:rsidDel="00A9616F">
                <w:rPr>
                  <w:rFonts w:eastAsia="Arial"/>
                  <w:color w:val="000000"/>
                </w:rPr>
                <w:delText>getPlanStatus</w:delText>
              </w:r>
              <w:bookmarkStart w:id="8702" w:name="_Toc184817272"/>
              <w:bookmarkStart w:id="8703" w:name="_Toc185335887"/>
              <w:bookmarkStart w:id="8704" w:name="_Toc185336720"/>
              <w:bookmarkStart w:id="8705" w:name="_Toc185341439"/>
              <w:bookmarkStart w:id="8706" w:name="_Toc185349049"/>
              <w:bookmarkStart w:id="8707" w:name="_Toc185428157"/>
              <w:bookmarkStart w:id="8708" w:name="_Toc185497798"/>
              <w:bookmarkStart w:id="8709" w:name="_Toc185498998"/>
              <w:bookmarkStart w:id="8710" w:name="_Toc185500198"/>
              <w:bookmarkStart w:id="8711" w:name="_Toc185501399"/>
              <w:bookmarkStart w:id="8712" w:name="_Toc185502604"/>
              <w:bookmarkStart w:id="8713" w:name="_Toc186030864"/>
              <w:bookmarkStart w:id="8714" w:name="_Toc186032070"/>
              <w:bookmarkStart w:id="8715" w:name="_Toc186033276"/>
              <w:bookmarkStart w:id="8716" w:name="_Toc186045774"/>
              <w:bookmarkStart w:id="8717" w:name="_Toc186456534"/>
              <w:bookmarkStart w:id="8718" w:name="_Toc186470179"/>
              <w:bookmarkStart w:id="8719" w:name="_Toc186644690"/>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del>
          </w:p>
        </w:tc>
        <w:tc>
          <w:tcPr>
            <w:tcW w:w="4961" w:type="dxa"/>
          </w:tcPr>
          <w:p w14:paraId="69280B1C" w14:textId="6E732857" w:rsidR="00B657C2" w:rsidRPr="004424B1" w:rsidDel="00A9616F" w:rsidRDefault="00B657C2">
            <w:pPr>
              <w:cnfStyle w:val="000000000000" w:firstRow="0" w:lastRow="0" w:firstColumn="0" w:lastColumn="0" w:oddVBand="0" w:evenVBand="0" w:oddHBand="0" w:evenHBand="0" w:firstRowFirstColumn="0" w:firstRowLastColumn="0" w:lastRowFirstColumn="0" w:lastRowLastColumn="0"/>
              <w:rPr>
                <w:del w:id="8720" w:author="Quinten Van Woerkom" w:date="2024-11-27T16:35:00Z" w16du:dateUtc="2024-11-27T15:35:00Z"/>
                <w:rFonts w:eastAsia="Arial"/>
              </w:rPr>
              <w:pPrChange w:id="8721" w:author="Quinten Van Woerkom" w:date="2024-11-27T16:36:00Z" w16du:dateUtc="2024-11-27T15:36:00Z">
                <w:pPr>
                  <w:pStyle w:val="TableCell"/>
                  <w:cnfStyle w:val="000000000000" w:firstRow="0" w:lastRow="0" w:firstColumn="0" w:lastColumn="0" w:oddVBand="0" w:evenVBand="0" w:oddHBand="0" w:evenHBand="0" w:firstRowFirstColumn="0" w:firstRowLastColumn="0" w:lastRowFirstColumn="0" w:lastRowLastColumn="0"/>
                </w:pPr>
              </w:pPrChange>
            </w:pPr>
            <w:del w:id="8722" w:author="Quinten Van Woerkom" w:date="2024-11-27T16:35:00Z" w16du:dateUtc="2024-11-27T15:35:00Z">
              <w:r w:rsidRPr="004424B1" w:rsidDel="00A9616F">
                <w:rPr>
                  <w:rFonts w:eastAsia="Arial"/>
                </w:rPr>
                <w:delText xml:space="preserve">Obtain the current status of one or more specified </w:delText>
              </w:r>
              <w:r w:rsidR="00D133F6" w:rsidRPr="004424B1" w:rsidDel="00A9616F">
                <w:rPr>
                  <w:rFonts w:eastAsia="Arial"/>
                </w:rPr>
                <w:delText>p</w:delText>
              </w:r>
              <w:r w:rsidRPr="004424B1" w:rsidDel="00A9616F">
                <w:rPr>
                  <w:rFonts w:eastAsia="Arial"/>
                </w:rPr>
                <w:delText xml:space="preserve">lans.  </w:delText>
              </w:r>
              <w:r w:rsidRPr="004424B1" w:rsidDel="00A9616F">
                <w:rPr>
                  <w:rFonts w:eastAsia="Arial"/>
                  <w:color w:val="000000"/>
                </w:rPr>
                <w:delText xml:space="preserve">The response is a list of </w:delText>
              </w:r>
              <w:r w:rsidR="00D133F6" w:rsidRPr="004424B1" w:rsidDel="00A9616F">
                <w:rPr>
                  <w:rFonts w:eastAsia="Arial"/>
                  <w:color w:val="000000"/>
                </w:rPr>
                <w:delText>p</w:delText>
              </w:r>
              <w:r w:rsidRPr="004424B1" w:rsidDel="00A9616F">
                <w:rPr>
                  <w:rFonts w:eastAsia="Arial"/>
                  <w:color w:val="000000"/>
                </w:rPr>
                <w:delText>lan</w:delText>
              </w:r>
              <w:r w:rsidR="00D133F6" w:rsidRPr="004424B1" w:rsidDel="00A9616F">
                <w:rPr>
                  <w:rFonts w:eastAsia="Arial"/>
                  <w:color w:val="000000"/>
                </w:rPr>
                <w:delText xml:space="preserve"> u</w:delText>
              </w:r>
              <w:r w:rsidRPr="004424B1" w:rsidDel="00A9616F">
                <w:rPr>
                  <w:rFonts w:eastAsia="Arial"/>
                  <w:color w:val="000000"/>
                </w:rPr>
                <w:delText xml:space="preserve">pdates, containing the status and other dynamic </w:delText>
              </w:r>
            </w:del>
            <w:del w:id="8723" w:author="Quinten Van Woerkom" w:date="2024-11-25T14:41:00Z" w16du:dateUtc="2024-11-25T13:41:00Z">
              <w:r w:rsidRPr="004424B1" w:rsidDel="00CE623D">
                <w:rPr>
                  <w:rFonts w:eastAsia="Arial"/>
                  <w:color w:val="000000"/>
                </w:rPr>
                <w:delText>attribute</w:delText>
              </w:r>
            </w:del>
            <w:del w:id="8724" w:author="Quinten Van Woerkom" w:date="2024-11-27T16:35:00Z" w16du:dateUtc="2024-11-27T15:35:00Z">
              <w:r w:rsidRPr="004424B1" w:rsidDel="00A9616F">
                <w:rPr>
                  <w:rFonts w:eastAsia="Arial"/>
                  <w:color w:val="000000"/>
                </w:rPr>
                <w:delText>s of each requested plan.</w:delText>
              </w:r>
              <w:bookmarkStart w:id="8725" w:name="_Toc184817273"/>
              <w:bookmarkStart w:id="8726" w:name="_Toc185335888"/>
              <w:bookmarkStart w:id="8727" w:name="_Toc185336721"/>
              <w:bookmarkStart w:id="8728" w:name="_Toc185341440"/>
              <w:bookmarkStart w:id="8729" w:name="_Toc185349050"/>
              <w:bookmarkStart w:id="8730" w:name="_Toc185428158"/>
              <w:bookmarkStart w:id="8731" w:name="_Toc185497799"/>
              <w:bookmarkStart w:id="8732" w:name="_Toc185498999"/>
              <w:bookmarkStart w:id="8733" w:name="_Toc185500199"/>
              <w:bookmarkStart w:id="8734" w:name="_Toc185501400"/>
              <w:bookmarkStart w:id="8735" w:name="_Toc185502605"/>
              <w:bookmarkStart w:id="8736" w:name="_Toc186030865"/>
              <w:bookmarkStart w:id="8737" w:name="_Toc186032071"/>
              <w:bookmarkStart w:id="8738" w:name="_Toc186033277"/>
              <w:bookmarkStart w:id="8739" w:name="_Toc186045775"/>
              <w:bookmarkStart w:id="8740" w:name="_Toc186456535"/>
              <w:bookmarkStart w:id="8741" w:name="_Toc186470180"/>
              <w:bookmarkStart w:id="8742" w:name="_Toc186644691"/>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del>
          </w:p>
        </w:tc>
        <w:tc>
          <w:tcPr>
            <w:tcW w:w="1559" w:type="dxa"/>
            <w:vMerge/>
          </w:tcPr>
          <w:p w14:paraId="403F20D1" w14:textId="52DF746F" w:rsidR="00B657C2" w:rsidRPr="004424B1" w:rsidDel="00A9616F" w:rsidRDefault="00B657C2">
            <w:pPr>
              <w:cnfStyle w:val="000000000000" w:firstRow="0" w:lastRow="0" w:firstColumn="0" w:lastColumn="0" w:oddVBand="0" w:evenVBand="0" w:oddHBand="0" w:evenHBand="0" w:firstRowFirstColumn="0" w:firstRowLastColumn="0" w:lastRowFirstColumn="0" w:lastRowLastColumn="0"/>
              <w:rPr>
                <w:del w:id="8743" w:author="Quinten Van Woerkom" w:date="2024-11-27T16:35:00Z" w16du:dateUtc="2024-11-27T15:35:00Z"/>
                <w:rFonts w:eastAsia="Arial"/>
              </w:rPr>
              <w:pPrChange w:id="8744" w:author="Quinten Van Woerkom" w:date="2024-11-27T16:36:00Z" w16du:dateUtc="2024-11-27T15:36:00Z">
                <w:pPr>
                  <w:pStyle w:val="TableCell"/>
                  <w:jc w:val="center"/>
                  <w:cnfStyle w:val="000000000000" w:firstRow="0" w:lastRow="0" w:firstColumn="0" w:lastColumn="0" w:oddVBand="0" w:evenVBand="0" w:oddHBand="0" w:evenHBand="0" w:firstRowFirstColumn="0" w:firstRowLastColumn="0" w:lastRowFirstColumn="0" w:lastRowLastColumn="0"/>
                </w:pPr>
              </w:pPrChange>
            </w:pPr>
          </w:p>
        </w:tc>
        <w:bookmarkStart w:id="8745" w:name="_Toc184817274"/>
        <w:bookmarkStart w:id="8746" w:name="_Toc185335889"/>
        <w:bookmarkStart w:id="8747" w:name="_Toc185336722"/>
        <w:bookmarkStart w:id="8748" w:name="_Toc185341441"/>
        <w:bookmarkStart w:id="8749" w:name="_Toc185349051"/>
        <w:bookmarkStart w:id="8750" w:name="_Toc185428159"/>
        <w:bookmarkStart w:id="8751" w:name="_Toc185497800"/>
        <w:bookmarkStart w:id="8752" w:name="_Toc185499000"/>
        <w:bookmarkStart w:id="8753" w:name="_Toc185500200"/>
        <w:bookmarkStart w:id="8754" w:name="_Toc185501401"/>
        <w:bookmarkStart w:id="8755" w:name="_Toc185502606"/>
        <w:bookmarkStart w:id="8756" w:name="_Toc186030866"/>
        <w:bookmarkStart w:id="8757" w:name="_Toc186032072"/>
        <w:bookmarkStart w:id="8758" w:name="_Toc186033278"/>
        <w:bookmarkStart w:id="8759" w:name="_Toc186045776"/>
        <w:bookmarkStart w:id="8760" w:name="_Toc186456536"/>
        <w:bookmarkStart w:id="8761" w:name="_Toc186470181"/>
        <w:bookmarkStart w:id="8762" w:name="_Toc186644692"/>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tr>
      <w:tr w:rsidR="009231A0" w:rsidRPr="004424B1" w:rsidDel="00A9616F" w14:paraId="2F1A486E" w14:textId="7C9AB5BB" w:rsidTr="001E2D84">
        <w:trPr>
          <w:del w:id="8763" w:author="Quinten Van Woerkom" w:date="2024-11-27T16:35:00Z"/>
        </w:trPr>
        <w:tc>
          <w:tcPr>
            <w:cnfStyle w:val="001000000000" w:firstRow="0" w:lastRow="0" w:firstColumn="1" w:lastColumn="0" w:oddVBand="0" w:evenVBand="0" w:oddHBand="0" w:evenHBand="0" w:firstRowFirstColumn="0" w:firstRowLastColumn="0" w:lastRowFirstColumn="0" w:lastRowLastColumn="0"/>
            <w:tcW w:w="2660" w:type="dxa"/>
          </w:tcPr>
          <w:p w14:paraId="72BCC769" w14:textId="617D670C" w:rsidR="009231A0" w:rsidRPr="004424B1" w:rsidDel="00A9616F" w:rsidRDefault="009231A0">
            <w:pPr>
              <w:rPr>
                <w:del w:id="8764" w:author="Quinten Van Woerkom" w:date="2024-11-27T16:35:00Z" w16du:dateUtc="2024-11-27T15:35:00Z"/>
                <w:rFonts w:eastAsia="Arial"/>
              </w:rPr>
              <w:pPrChange w:id="8765" w:author="Quinten Van Woerkom" w:date="2024-11-27T16:36:00Z" w16du:dateUtc="2024-11-27T15:36:00Z">
                <w:pPr>
                  <w:pStyle w:val="TableCell"/>
                </w:pPr>
              </w:pPrChange>
            </w:pPr>
            <w:del w:id="8766" w:author="Quinten Van Woerkom" w:date="2024-11-27T16:35:00Z" w16du:dateUtc="2024-11-27T15:35:00Z">
              <w:r w:rsidRPr="004424B1" w:rsidDel="00A9616F">
                <w:rPr>
                  <w:rFonts w:eastAsia="Arial"/>
                  <w:color w:val="000000"/>
                </w:rPr>
                <w:delText>monitorPlanStatus</w:delText>
              </w:r>
              <w:bookmarkStart w:id="8767" w:name="_Toc184817275"/>
              <w:bookmarkStart w:id="8768" w:name="_Toc185335890"/>
              <w:bookmarkStart w:id="8769" w:name="_Toc185336723"/>
              <w:bookmarkStart w:id="8770" w:name="_Toc185341442"/>
              <w:bookmarkStart w:id="8771" w:name="_Toc185349052"/>
              <w:bookmarkStart w:id="8772" w:name="_Toc185428160"/>
              <w:bookmarkStart w:id="8773" w:name="_Toc185497801"/>
              <w:bookmarkStart w:id="8774" w:name="_Toc185499001"/>
              <w:bookmarkStart w:id="8775" w:name="_Toc185500201"/>
              <w:bookmarkStart w:id="8776" w:name="_Toc185501402"/>
              <w:bookmarkStart w:id="8777" w:name="_Toc185502607"/>
              <w:bookmarkStart w:id="8778" w:name="_Toc186030867"/>
              <w:bookmarkStart w:id="8779" w:name="_Toc186032073"/>
              <w:bookmarkStart w:id="8780" w:name="_Toc186033279"/>
              <w:bookmarkStart w:id="8781" w:name="_Toc186045777"/>
              <w:bookmarkStart w:id="8782" w:name="_Toc186456537"/>
              <w:bookmarkStart w:id="8783" w:name="_Toc186470182"/>
              <w:bookmarkStart w:id="8784" w:name="_Toc186644693"/>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del>
          </w:p>
        </w:tc>
        <w:tc>
          <w:tcPr>
            <w:tcW w:w="4961" w:type="dxa"/>
          </w:tcPr>
          <w:p w14:paraId="4F3AF5AA" w14:textId="336AD4D4" w:rsidR="009231A0" w:rsidRPr="004424B1" w:rsidDel="00A9616F" w:rsidRDefault="008E276A">
            <w:pPr>
              <w:cnfStyle w:val="000000000000" w:firstRow="0" w:lastRow="0" w:firstColumn="0" w:lastColumn="0" w:oddVBand="0" w:evenVBand="0" w:oddHBand="0" w:evenHBand="0" w:firstRowFirstColumn="0" w:firstRowLastColumn="0" w:lastRowFirstColumn="0" w:lastRowLastColumn="0"/>
              <w:rPr>
                <w:del w:id="8785" w:author="Quinten Van Woerkom" w:date="2024-11-27T16:35:00Z" w16du:dateUtc="2024-11-27T15:35:00Z"/>
                <w:rFonts w:eastAsia="Arial"/>
                <w:color w:val="000000"/>
              </w:rPr>
              <w:pPrChange w:id="8786" w:author="Quinten Van Woerkom" w:date="2024-11-27T16:36:00Z" w16du:dateUtc="2024-11-27T15:36:00Z">
                <w:pPr>
                  <w:pStyle w:val="TableCell"/>
                  <w:cnfStyle w:val="000000000000" w:firstRow="0" w:lastRow="0" w:firstColumn="0" w:lastColumn="0" w:oddVBand="0" w:evenVBand="0" w:oddHBand="0" w:evenHBand="0" w:firstRowFirstColumn="0" w:firstRowLastColumn="0" w:lastRowFirstColumn="0" w:lastRowLastColumn="0"/>
                </w:pPr>
              </w:pPrChange>
            </w:pPr>
            <w:del w:id="8787" w:author="Quinten Van Woerkom" w:date="2024-11-27T16:35:00Z" w16du:dateUtc="2024-11-27T15:35:00Z">
              <w:r w:rsidRPr="004424B1" w:rsidDel="00A9616F">
                <w:rPr>
                  <w:rFonts w:eastAsia="Arial"/>
                  <w:color w:val="000000"/>
                </w:rPr>
                <w:delText xml:space="preserve">Subscribe to receive plan updates for a filtered set of </w:delText>
              </w:r>
              <w:r w:rsidR="00D133F6" w:rsidRPr="004424B1" w:rsidDel="00A9616F">
                <w:rPr>
                  <w:rFonts w:eastAsia="Arial"/>
                  <w:color w:val="000000"/>
                </w:rPr>
                <w:delText>p</w:delText>
              </w:r>
              <w:r w:rsidRPr="004424B1" w:rsidDel="00A9616F">
                <w:rPr>
                  <w:rFonts w:eastAsia="Arial"/>
                  <w:color w:val="000000"/>
                </w:rPr>
                <w:delText xml:space="preserve">lans.  The consumer is notified of updates to the status and other dynamic </w:delText>
              </w:r>
            </w:del>
            <w:del w:id="8788" w:author="Quinten Van Woerkom" w:date="2024-11-25T14:41:00Z" w16du:dateUtc="2024-11-25T13:41:00Z">
              <w:r w:rsidRPr="004424B1" w:rsidDel="00CE623D">
                <w:rPr>
                  <w:rFonts w:eastAsia="Arial"/>
                  <w:color w:val="000000"/>
                </w:rPr>
                <w:delText>attribute</w:delText>
              </w:r>
            </w:del>
            <w:del w:id="8789" w:author="Quinten Van Woerkom" w:date="2024-11-27T16:35:00Z" w16du:dateUtc="2024-11-27T15:35:00Z">
              <w:r w:rsidRPr="004424B1" w:rsidDel="00A9616F">
                <w:rPr>
                  <w:rFonts w:eastAsia="Arial"/>
                  <w:color w:val="000000"/>
                </w:rPr>
                <w:delText xml:space="preserve">s of subscribed </w:delText>
              </w:r>
              <w:r w:rsidR="00D133F6" w:rsidRPr="004424B1" w:rsidDel="00A9616F">
                <w:rPr>
                  <w:rFonts w:eastAsia="Arial"/>
                  <w:color w:val="000000"/>
                </w:rPr>
                <w:delText>p</w:delText>
              </w:r>
              <w:r w:rsidRPr="004424B1" w:rsidDel="00A9616F">
                <w:rPr>
                  <w:rFonts w:eastAsia="Arial"/>
                  <w:color w:val="000000"/>
                </w:rPr>
                <w:delText>lans.</w:delText>
              </w:r>
              <w:bookmarkStart w:id="8790" w:name="_Toc184817276"/>
              <w:bookmarkStart w:id="8791" w:name="_Toc185335891"/>
              <w:bookmarkStart w:id="8792" w:name="_Toc185336724"/>
              <w:bookmarkStart w:id="8793" w:name="_Toc185341443"/>
              <w:bookmarkStart w:id="8794" w:name="_Toc185349053"/>
              <w:bookmarkStart w:id="8795" w:name="_Toc185428161"/>
              <w:bookmarkStart w:id="8796" w:name="_Toc185497802"/>
              <w:bookmarkStart w:id="8797" w:name="_Toc185499002"/>
              <w:bookmarkStart w:id="8798" w:name="_Toc185500202"/>
              <w:bookmarkStart w:id="8799" w:name="_Toc185501403"/>
              <w:bookmarkStart w:id="8800" w:name="_Toc185502608"/>
              <w:bookmarkStart w:id="8801" w:name="_Toc186030868"/>
              <w:bookmarkStart w:id="8802" w:name="_Toc186032074"/>
              <w:bookmarkStart w:id="8803" w:name="_Toc186033280"/>
              <w:bookmarkStart w:id="8804" w:name="_Toc186045778"/>
              <w:bookmarkStart w:id="8805" w:name="_Toc186456538"/>
              <w:bookmarkStart w:id="8806" w:name="_Toc186470183"/>
              <w:bookmarkStart w:id="8807" w:name="_Toc186644694"/>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del>
          </w:p>
        </w:tc>
        <w:tc>
          <w:tcPr>
            <w:tcW w:w="1559" w:type="dxa"/>
          </w:tcPr>
          <w:p w14:paraId="23EF519A" w14:textId="041033AA" w:rsidR="009231A0" w:rsidRPr="004424B1" w:rsidDel="00A9616F" w:rsidRDefault="009231A0">
            <w:pPr>
              <w:cnfStyle w:val="000000000000" w:firstRow="0" w:lastRow="0" w:firstColumn="0" w:lastColumn="0" w:oddVBand="0" w:evenVBand="0" w:oddHBand="0" w:evenHBand="0" w:firstRowFirstColumn="0" w:firstRowLastColumn="0" w:lastRowFirstColumn="0" w:lastRowLastColumn="0"/>
              <w:rPr>
                <w:del w:id="8808" w:author="Quinten Van Woerkom" w:date="2024-11-27T16:35:00Z" w16du:dateUtc="2024-11-27T15:35:00Z"/>
                <w:rFonts w:eastAsia="Arial"/>
              </w:rPr>
              <w:pPrChange w:id="8809" w:author="Quinten Van Woerkom" w:date="2024-11-27T16:36:00Z" w16du:dateUtc="2024-11-27T15:36:00Z">
                <w:pPr>
                  <w:pStyle w:val="TableCell"/>
                  <w:jc w:val="center"/>
                  <w:cnfStyle w:val="000000000000" w:firstRow="0" w:lastRow="0" w:firstColumn="0" w:lastColumn="0" w:oddVBand="0" w:evenVBand="0" w:oddHBand="0" w:evenHBand="0" w:firstRowFirstColumn="0" w:firstRowLastColumn="0" w:lastRowFirstColumn="0" w:lastRowLastColumn="0"/>
                </w:pPr>
              </w:pPrChange>
            </w:pPr>
            <w:del w:id="8810" w:author="Quinten Van Woerkom" w:date="2024-11-27T16:35:00Z" w16du:dateUtc="2024-11-27T15:35:00Z">
              <w:r w:rsidRPr="004424B1" w:rsidDel="00A9616F">
                <w:rPr>
                  <w:rFonts w:eastAsia="Arial"/>
                </w:rPr>
                <w:delText>2</w:delText>
              </w:r>
              <w:bookmarkStart w:id="8811" w:name="_Toc184817277"/>
              <w:bookmarkStart w:id="8812" w:name="_Toc185335892"/>
              <w:bookmarkStart w:id="8813" w:name="_Toc185336725"/>
              <w:bookmarkStart w:id="8814" w:name="_Toc185341444"/>
              <w:bookmarkStart w:id="8815" w:name="_Toc185349054"/>
              <w:bookmarkStart w:id="8816" w:name="_Toc185428162"/>
              <w:bookmarkStart w:id="8817" w:name="_Toc185497803"/>
              <w:bookmarkStart w:id="8818" w:name="_Toc185499003"/>
              <w:bookmarkStart w:id="8819" w:name="_Toc185500203"/>
              <w:bookmarkStart w:id="8820" w:name="_Toc185501404"/>
              <w:bookmarkStart w:id="8821" w:name="_Toc185502609"/>
              <w:bookmarkStart w:id="8822" w:name="_Toc186030869"/>
              <w:bookmarkStart w:id="8823" w:name="_Toc186032075"/>
              <w:bookmarkStart w:id="8824" w:name="_Toc186033281"/>
              <w:bookmarkStart w:id="8825" w:name="_Toc186045779"/>
              <w:bookmarkStart w:id="8826" w:name="_Toc186456539"/>
              <w:bookmarkStart w:id="8827" w:name="_Toc186470184"/>
              <w:bookmarkStart w:id="8828" w:name="_Toc186644695"/>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del>
          </w:p>
        </w:tc>
        <w:bookmarkStart w:id="8829" w:name="_Toc184817278"/>
        <w:bookmarkStart w:id="8830" w:name="_Toc185335893"/>
        <w:bookmarkStart w:id="8831" w:name="_Toc185336726"/>
        <w:bookmarkStart w:id="8832" w:name="_Toc185341445"/>
        <w:bookmarkStart w:id="8833" w:name="_Toc185349055"/>
        <w:bookmarkStart w:id="8834" w:name="_Toc185428163"/>
        <w:bookmarkStart w:id="8835" w:name="_Toc185497804"/>
        <w:bookmarkStart w:id="8836" w:name="_Toc185499004"/>
        <w:bookmarkStart w:id="8837" w:name="_Toc185500204"/>
        <w:bookmarkStart w:id="8838" w:name="_Toc185501405"/>
        <w:bookmarkStart w:id="8839" w:name="_Toc185502610"/>
        <w:bookmarkStart w:id="8840" w:name="_Toc186030870"/>
        <w:bookmarkStart w:id="8841" w:name="_Toc186032076"/>
        <w:bookmarkStart w:id="8842" w:name="_Toc186033282"/>
        <w:bookmarkStart w:id="8843" w:name="_Toc186045780"/>
        <w:bookmarkStart w:id="8844" w:name="_Toc186456540"/>
        <w:bookmarkStart w:id="8845" w:name="_Toc186470185"/>
        <w:bookmarkStart w:id="8846" w:name="_Toc186644696"/>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tr>
      <w:tr w:rsidR="009231A0" w:rsidRPr="004424B1" w:rsidDel="00A9616F" w14:paraId="6D112E64" w14:textId="5FAFEBA1" w:rsidTr="001E2D84">
        <w:trPr>
          <w:del w:id="8847" w:author="Quinten Van Woerkom" w:date="2024-11-27T16:35:00Z"/>
        </w:trPr>
        <w:tc>
          <w:tcPr>
            <w:cnfStyle w:val="001000000000" w:firstRow="0" w:lastRow="0" w:firstColumn="1" w:lastColumn="0" w:oddVBand="0" w:evenVBand="0" w:oddHBand="0" w:evenHBand="0" w:firstRowFirstColumn="0" w:firstRowLastColumn="0" w:lastRowFirstColumn="0" w:lastRowLastColumn="0"/>
            <w:tcW w:w="2660" w:type="dxa"/>
          </w:tcPr>
          <w:p w14:paraId="1E596261" w14:textId="24A0A1F3" w:rsidR="009231A0" w:rsidRPr="004424B1" w:rsidDel="00A9616F" w:rsidRDefault="009231A0">
            <w:pPr>
              <w:rPr>
                <w:del w:id="8848" w:author="Quinten Van Woerkom" w:date="2024-11-27T16:35:00Z" w16du:dateUtc="2024-11-27T15:35:00Z"/>
                <w:rFonts w:eastAsia="Arial"/>
              </w:rPr>
              <w:pPrChange w:id="8849" w:author="Quinten Van Woerkom" w:date="2024-11-27T16:36:00Z" w16du:dateUtc="2024-11-27T15:36:00Z">
                <w:pPr>
                  <w:pStyle w:val="TableCell"/>
                </w:pPr>
              </w:pPrChange>
            </w:pPr>
            <w:del w:id="8850" w:author="Quinten Van Woerkom" w:date="2024-11-27T16:35:00Z" w16du:dateUtc="2024-11-27T15:35:00Z">
              <w:r w:rsidRPr="004424B1" w:rsidDel="00A9616F">
                <w:rPr>
                  <w:rFonts w:eastAsia="Arial"/>
                  <w:color w:val="000000"/>
                </w:rPr>
                <w:delText>monitorPlan</w:delText>
              </w:r>
              <w:bookmarkStart w:id="8851" w:name="_Toc184817279"/>
              <w:bookmarkStart w:id="8852" w:name="_Toc185335894"/>
              <w:bookmarkStart w:id="8853" w:name="_Toc185336727"/>
              <w:bookmarkStart w:id="8854" w:name="_Toc185341446"/>
              <w:bookmarkStart w:id="8855" w:name="_Toc185349056"/>
              <w:bookmarkStart w:id="8856" w:name="_Toc185428164"/>
              <w:bookmarkStart w:id="8857" w:name="_Toc185497805"/>
              <w:bookmarkStart w:id="8858" w:name="_Toc185499005"/>
              <w:bookmarkStart w:id="8859" w:name="_Toc185500205"/>
              <w:bookmarkStart w:id="8860" w:name="_Toc185501406"/>
              <w:bookmarkStart w:id="8861" w:name="_Toc185502611"/>
              <w:bookmarkStart w:id="8862" w:name="_Toc186030871"/>
              <w:bookmarkStart w:id="8863" w:name="_Toc186032077"/>
              <w:bookmarkStart w:id="8864" w:name="_Toc186033283"/>
              <w:bookmarkStart w:id="8865" w:name="_Toc186045781"/>
              <w:bookmarkStart w:id="8866" w:name="_Toc186456541"/>
              <w:bookmarkStart w:id="8867" w:name="_Toc186470186"/>
              <w:bookmarkStart w:id="8868" w:name="_Toc186644697"/>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del>
          </w:p>
        </w:tc>
        <w:tc>
          <w:tcPr>
            <w:tcW w:w="4961" w:type="dxa"/>
          </w:tcPr>
          <w:p w14:paraId="661FE27A" w14:textId="234A6F79" w:rsidR="009231A0" w:rsidRPr="004424B1" w:rsidDel="00A9616F" w:rsidRDefault="009231A0">
            <w:pPr>
              <w:cnfStyle w:val="000000000000" w:firstRow="0" w:lastRow="0" w:firstColumn="0" w:lastColumn="0" w:oddVBand="0" w:evenVBand="0" w:oddHBand="0" w:evenHBand="0" w:firstRowFirstColumn="0" w:firstRowLastColumn="0" w:lastRowFirstColumn="0" w:lastRowLastColumn="0"/>
              <w:rPr>
                <w:del w:id="8869" w:author="Quinten Van Woerkom" w:date="2024-11-27T16:35:00Z" w16du:dateUtc="2024-11-27T15:35:00Z"/>
              </w:rPr>
              <w:pPrChange w:id="8870" w:author="Quinten Van Woerkom" w:date="2024-11-27T16:36:00Z" w16du:dateUtc="2024-11-27T15:36:00Z">
                <w:pPr>
                  <w:pStyle w:val="TableCell"/>
                  <w:cnfStyle w:val="000000000000" w:firstRow="0" w:lastRow="0" w:firstColumn="0" w:lastColumn="0" w:oddVBand="0" w:evenVBand="0" w:oddHBand="0" w:evenHBand="0" w:firstRowFirstColumn="0" w:firstRowLastColumn="0" w:lastRowFirstColumn="0" w:lastRowLastColumn="0"/>
                </w:pPr>
              </w:pPrChange>
            </w:pPr>
            <w:del w:id="8871" w:author="Quinten Van Woerkom" w:date="2024-11-27T16:35:00Z" w16du:dateUtc="2024-11-27T15:35:00Z">
              <w:r w:rsidRPr="004424B1" w:rsidDel="00A9616F">
                <w:rPr>
                  <w:rFonts w:eastAsia="Arial"/>
                  <w:color w:val="000000"/>
                </w:rPr>
                <w:delText xml:space="preserve">Subscribe to </w:delText>
              </w:r>
              <w:r w:rsidR="008E276A" w:rsidRPr="004424B1" w:rsidDel="00A9616F">
                <w:rPr>
                  <w:rFonts w:eastAsia="Arial"/>
                  <w:color w:val="000000"/>
                </w:rPr>
                <w:delText xml:space="preserve">receive </w:delText>
              </w:r>
              <w:r w:rsidRPr="004424B1" w:rsidDel="00A9616F">
                <w:rPr>
                  <w:rFonts w:eastAsia="Arial"/>
                  <w:color w:val="000000"/>
                </w:rPr>
                <w:delText xml:space="preserve">a filtered set of </w:delText>
              </w:r>
              <w:r w:rsidR="00D133F6" w:rsidRPr="004424B1" w:rsidDel="00A9616F">
                <w:rPr>
                  <w:rFonts w:eastAsia="Arial"/>
                  <w:color w:val="000000"/>
                </w:rPr>
                <w:delText>p</w:delText>
              </w:r>
              <w:r w:rsidRPr="004424B1" w:rsidDel="00A9616F">
                <w:rPr>
                  <w:rFonts w:eastAsia="Arial"/>
                  <w:color w:val="000000"/>
                </w:rPr>
                <w:delText xml:space="preserve">lans, receiving the full content of the </w:delText>
              </w:r>
              <w:r w:rsidR="00D133F6" w:rsidRPr="004424B1" w:rsidDel="00A9616F">
                <w:rPr>
                  <w:rFonts w:eastAsia="Arial"/>
                </w:rPr>
                <w:delText>p</w:delText>
              </w:r>
              <w:r w:rsidRPr="004424B1" w:rsidDel="00A9616F">
                <w:rPr>
                  <w:rFonts w:eastAsia="Arial"/>
                  <w:color w:val="000000"/>
                </w:rPr>
                <w:delText>lan when published by the</w:delText>
              </w:r>
              <w:r w:rsidR="00D133F6" w:rsidRPr="004424B1" w:rsidDel="00A9616F">
                <w:rPr>
                  <w:rFonts w:eastAsia="Arial"/>
                  <w:color w:val="000000"/>
                </w:rPr>
                <w:delText xml:space="preserve"> pr</w:delText>
              </w:r>
              <w:r w:rsidRPr="004424B1" w:rsidDel="00A9616F">
                <w:rPr>
                  <w:rFonts w:eastAsia="Arial"/>
                  <w:color w:val="000000"/>
                </w:rPr>
                <w:delText xml:space="preserve">ovider. </w:delText>
              </w:r>
              <w:bookmarkStart w:id="8872" w:name="_Toc184817280"/>
              <w:bookmarkStart w:id="8873" w:name="_Toc185335895"/>
              <w:bookmarkStart w:id="8874" w:name="_Toc185336728"/>
              <w:bookmarkStart w:id="8875" w:name="_Toc185341447"/>
              <w:bookmarkStart w:id="8876" w:name="_Toc185349057"/>
              <w:bookmarkStart w:id="8877" w:name="_Toc185428165"/>
              <w:bookmarkStart w:id="8878" w:name="_Toc185497806"/>
              <w:bookmarkStart w:id="8879" w:name="_Toc185499006"/>
              <w:bookmarkStart w:id="8880" w:name="_Toc185500206"/>
              <w:bookmarkStart w:id="8881" w:name="_Toc185501407"/>
              <w:bookmarkStart w:id="8882" w:name="_Toc185502612"/>
              <w:bookmarkStart w:id="8883" w:name="_Toc186030872"/>
              <w:bookmarkStart w:id="8884" w:name="_Toc186032078"/>
              <w:bookmarkStart w:id="8885" w:name="_Toc186033284"/>
              <w:bookmarkStart w:id="8886" w:name="_Toc186045782"/>
              <w:bookmarkStart w:id="8887" w:name="_Toc186456542"/>
              <w:bookmarkStart w:id="8888" w:name="_Toc186470187"/>
              <w:bookmarkStart w:id="8889" w:name="_Toc186644698"/>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del>
          </w:p>
        </w:tc>
        <w:tc>
          <w:tcPr>
            <w:tcW w:w="1559" w:type="dxa"/>
          </w:tcPr>
          <w:p w14:paraId="704047D8" w14:textId="05F6949D" w:rsidR="009231A0" w:rsidRPr="004424B1" w:rsidDel="00A9616F" w:rsidRDefault="009231A0">
            <w:pPr>
              <w:cnfStyle w:val="000000000000" w:firstRow="0" w:lastRow="0" w:firstColumn="0" w:lastColumn="0" w:oddVBand="0" w:evenVBand="0" w:oddHBand="0" w:evenHBand="0" w:firstRowFirstColumn="0" w:firstRowLastColumn="0" w:lastRowFirstColumn="0" w:lastRowLastColumn="0"/>
              <w:rPr>
                <w:del w:id="8890" w:author="Quinten Van Woerkom" w:date="2024-11-27T16:35:00Z" w16du:dateUtc="2024-11-27T15:35:00Z"/>
                <w:rFonts w:eastAsia="Arial"/>
              </w:rPr>
              <w:pPrChange w:id="8891" w:author="Quinten Van Woerkom" w:date="2024-11-27T16:36:00Z" w16du:dateUtc="2024-11-27T15:36:00Z">
                <w:pPr>
                  <w:pStyle w:val="TableCell"/>
                  <w:jc w:val="center"/>
                  <w:cnfStyle w:val="000000000000" w:firstRow="0" w:lastRow="0" w:firstColumn="0" w:lastColumn="0" w:oddVBand="0" w:evenVBand="0" w:oddHBand="0" w:evenHBand="0" w:firstRowFirstColumn="0" w:firstRowLastColumn="0" w:lastRowFirstColumn="0" w:lastRowLastColumn="0"/>
                </w:pPr>
              </w:pPrChange>
            </w:pPr>
            <w:del w:id="8892" w:author="Quinten Van Woerkom" w:date="2024-11-27T16:35:00Z" w16du:dateUtc="2024-11-27T15:35:00Z">
              <w:r w:rsidRPr="004424B1" w:rsidDel="00A9616F">
                <w:rPr>
                  <w:rFonts w:eastAsia="Arial"/>
                </w:rPr>
                <w:delText>3</w:delText>
              </w:r>
              <w:bookmarkStart w:id="8893" w:name="_Toc184817281"/>
              <w:bookmarkStart w:id="8894" w:name="_Toc185335896"/>
              <w:bookmarkStart w:id="8895" w:name="_Toc185336729"/>
              <w:bookmarkStart w:id="8896" w:name="_Toc185341448"/>
              <w:bookmarkStart w:id="8897" w:name="_Toc185349058"/>
              <w:bookmarkStart w:id="8898" w:name="_Toc185428166"/>
              <w:bookmarkStart w:id="8899" w:name="_Toc185497807"/>
              <w:bookmarkStart w:id="8900" w:name="_Toc185499007"/>
              <w:bookmarkStart w:id="8901" w:name="_Toc185500207"/>
              <w:bookmarkStart w:id="8902" w:name="_Toc185501408"/>
              <w:bookmarkStart w:id="8903" w:name="_Toc185502613"/>
              <w:bookmarkStart w:id="8904" w:name="_Toc186030873"/>
              <w:bookmarkStart w:id="8905" w:name="_Toc186032079"/>
              <w:bookmarkStart w:id="8906" w:name="_Toc186033285"/>
              <w:bookmarkStart w:id="8907" w:name="_Toc186045783"/>
              <w:bookmarkStart w:id="8908" w:name="_Toc186456543"/>
              <w:bookmarkStart w:id="8909" w:name="_Toc186470188"/>
              <w:bookmarkStart w:id="8910" w:name="_Toc186644699"/>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del>
          </w:p>
        </w:tc>
        <w:bookmarkStart w:id="8911" w:name="_Toc184817282"/>
        <w:bookmarkStart w:id="8912" w:name="_Toc185335897"/>
        <w:bookmarkStart w:id="8913" w:name="_Toc185336730"/>
        <w:bookmarkStart w:id="8914" w:name="_Toc185341449"/>
        <w:bookmarkStart w:id="8915" w:name="_Toc185349059"/>
        <w:bookmarkStart w:id="8916" w:name="_Toc185428167"/>
        <w:bookmarkStart w:id="8917" w:name="_Toc185497808"/>
        <w:bookmarkStart w:id="8918" w:name="_Toc185499008"/>
        <w:bookmarkStart w:id="8919" w:name="_Toc185500208"/>
        <w:bookmarkStart w:id="8920" w:name="_Toc185501409"/>
        <w:bookmarkStart w:id="8921" w:name="_Toc185502614"/>
        <w:bookmarkStart w:id="8922" w:name="_Toc186030874"/>
        <w:bookmarkStart w:id="8923" w:name="_Toc186032080"/>
        <w:bookmarkStart w:id="8924" w:name="_Toc186033286"/>
        <w:bookmarkStart w:id="8925" w:name="_Toc186045784"/>
        <w:bookmarkStart w:id="8926" w:name="_Toc186456544"/>
        <w:bookmarkStart w:id="8927" w:name="_Toc186470189"/>
        <w:bookmarkStart w:id="8928" w:name="_Toc18664470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tr>
      <w:tr w:rsidR="009231A0" w:rsidRPr="004424B1" w:rsidDel="00A9616F" w14:paraId="550F92A9" w14:textId="7F5AA110" w:rsidTr="001E2D84">
        <w:trPr>
          <w:del w:id="8929" w:author="Quinten Van Woerkom" w:date="2024-11-27T16:35:00Z"/>
        </w:trPr>
        <w:tc>
          <w:tcPr>
            <w:cnfStyle w:val="001000000000" w:firstRow="0" w:lastRow="0" w:firstColumn="1" w:lastColumn="0" w:oddVBand="0" w:evenVBand="0" w:oddHBand="0" w:evenHBand="0" w:firstRowFirstColumn="0" w:firstRowLastColumn="0" w:lastRowFirstColumn="0" w:lastRowLastColumn="0"/>
            <w:tcW w:w="2660" w:type="dxa"/>
          </w:tcPr>
          <w:p w14:paraId="472D9529" w14:textId="4B56DC48" w:rsidR="009231A0" w:rsidRPr="004424B1" w:rsidDel="00A9616F" w:rsidRDefault="009231A0">
            <w:pPr>
              <w:rPr>
                <w:del w:id="8930" w:author="Quinten Van Woerkom" w:date="2024-11-27T16:35:00Z" w16du:dateUtc="2024-11-27T15:35:00Z"/>
                <w:rFonts w:eastAsia="Arial"/>
              </w:rPr>
              <w:pPrChange w:id="8931" w:author="Quinten Van Woerkom" w:date="2024-11-27T16:36:00Z" w16du:dateUtc="2024-11-27T15:36:00Z">
                <w:pPr>
                  <w:pStyle w:val="TableCell"/>
                </w:pPr>
              </w:pPrChange>
            </w:pPr>
            <w:del w:id="8932" w:author="Quinten Van Woerkom" w:date="2024-11-27T16:35:00Z" w16du:dateUtc="2024-11-27T15:35:00Z">
              <w:r w:rsidRPr="004424B1" w:rsidDel="00A9616F">
                <w:rPr>
                  <w:rFonts w:eastAsia="Arial"/>
                  <w:color w:val="000000"/>
                </w:rPr>
                <w:delText xml:space="preserve">queryPlan </w:delText>
              </w:r>
              <w:bookmarkStart w:id="8933" w:name="_Toc184817283"/>
              <w:bookmarkStart w:id="8934" w:name="_Toc185335898"/>
              <w:bookmarkStart w:id="8935" w:name="_Toc185336731"/>
              <w:bookmarkStart w:id="8936" w:name="_Toc185341450"/>
              <w:bookmarkStart w:id="8937" w:name="_Toc185349060"/>
              <w:bookmarkStart w:id="8938" w:name="_Toc185428168"/>
              <w:bookmarkStart w:id="8939" w:name="_Toc185497809"/>
              <w:bookmarkStart w:id="8940" w:name="_Toc185499009"/>
              <w:bookmarkStart w:id="8941" w:name="_Toc185500209"/>
              <w:bookmarkStart w:id="8942" w:name="_Toc185501410"/>
              <w:bookmarkStart w:id="8943" w:name="_Toc185502615"/>
              <w:bookmarkStart w:id="8944" w:name="_Toc186030875"/>
              <w:bookmarkStart w:id="8945" w:name="_Toc186032081"/>
              <w:bookmarkStart w:id="8946" w:name="_Toc186033287"/>
              <w:bookmarkStart w:id="8947" w:name="_Toc186045785"/>
              <w:bookmarkStart w:id="8948" w:name="_Toc186456545"/>
              <w:bookmarkStart w:id="8949" w:name="_Toc186470190"/>
              <w:bookmarkStart w:id="8950" w:name="_Toc186644701"/>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del>
          </w:p>
        </w:tc>
        <w:tc>
          <w:tcPr>
            <w:tcW w:w="4961" w:type="dxa"/>
          </w:tcPr>
          <w:p w14:paraId="3AC00FD9" w14:textId="3E8A4F55" w:rsidR="009231A0" w:rsidRPr="004424B1" w:rsidDel="00A9616F" w:rsidRDefault="009231A0">
            <w:pPr>
              <w:cnfStyle w:val="000000000000" w:firstRow="0" w:lastRow="0" w:firstColumn="0" w:lastColumn="0" w:oddVBand="0" w:evenVBand="0" w:oddHBand="0" w:evenHBand="0" w:firstRowFirstColumn="0" w:firstRowLastColumn="0" w:lastRowFirstColumn="0" w:lastRowLastColumn="0"/>
              <w:rPr>
                <w:del w:id="8951" w:author="Quinten Van Woerkom" w:date="2024-11-27T16:35:00Z" w16du:dateUtc="2024-11-27T15:35:00Z"/>
                <w:rFonts w:eastAsia="Arial"/>
              </w:rPr>
              <w:pPrChange w:id="8952" w:author="Quinten Van Woerkom" w:date="2024-11-27T16:36:00Z" w16du:dateUtc="2024-11-27T15:36:00Z">
                <w:pPr>
                  <w:pStyle w:val="TableCell"/>
                  <w:cnfStyle w:val="000000000000" w:firstRow="0" w:lastRow="0" w:firstColumn="0" w:lastColumn="0" w:oddVBand="0" w:evenVBand="0" w:oddHBand="0" w:evenHBand="0" w:firstRowFirstColumn="0" w:firstRowLastColumn="0" w:lastRowFirstColumn="0" w:lastRowLastColumn="0"/>
                </w:pPr>
              </w:pPrChange>
            </w:pPr>
            <w:del w:id="8953" w:author="Quinten Van Woerkom" w:date="2024-11-27T16:35:00Z" w16du:dateUtc="2024-11-27T15:35:00Z">
              <w:r w:rsidRPr="004424B1" w:rsidDel="00A9616F">
                <w:rPr>
                  <w:rFonts w:eastAsia="Arial"/>
                  <w:color w:val="000000"/>
                </w:rPr>
                <w:delText xml:space="preserve">Query </w:delText>
              </w:r>
              <w:r w:rsidR="004B6B5D" w:rsidRPr="004424B1" w:rsidDel="00A9616F">
                <w:rPr>
                  <w:rFonts w:eastAsia="Arial"/>
                  <w:color w:val="000000"/>
                </w:rPr>
                <w:delText>to receive</w:delText>
              </w:r>
              <w:r w:rsidRPr="004424B1" w:rsidDel="00A9616F">
                <w:rPr>
                  <w:rFonts w:eastAsia="Arial"/>
                  <w:color w:val="000000"/>
                </w:rPr>
                <w:delText xml:space="preserve"> a filtered set of </w:delText>
              </w:r>
              <w:r w:rsidR="00D133F6" w:rsidRPr="004424B1" w:rsidDel="00A9616F">
                <w:rPr>
                  <w:rFonts w:eastAsia="Arial"/>
                  <w:color w:val="000000"/>
                </w:rPr>
                <w:delText>p</w:delText>
              </w:r>
              <w:r w:rsidR="004B6B5D" w:rsidRPr="004424B1" w:rsidDel="00A9616F">
                <w:rPr>
                  <w:rFonts w:eastAsia="Arial"/>
                  <w:color w:val="000000"/>
                </w:rPr>
                <w:delText>lans</w:delText>
              </w:r>
              <w:r w:rsidRPr="004424B1" w:rsidDel="00A9616F">
                <w:rPr>
                  <w:rFonts w:eastAsia="Arial"/>
                  <w:color w:val="000000"/>
                </w:rPr>
                <w:delText xml:space="preserve">, based on </w:delText>
              </w:r>
              <w:r w:rsidR="004B6B5D" w:rsidRPr="004424B1" w:rsidDel="00A9616F">
                <w:rPr>
                  <w:rFonts w:eastAsia="Arial"/>
                  <w:color w:val="000000"/>
                </w:rPr>
                <w:delText>an extended set of filter criteria, including on the planning activities and events contained within a plan.</w:delText>
              </w:r>
              <w:bookmarkStart w:id="8954" w:name="_Toc184817284"/>
              <w:bookmarkStart w:id="8955" w:name="_Toc185335899"/>
              <w:bookmarkStart w:id="8956" w:name="_Toc185336732"/>
              <w:bookmarkStart w:id="8957" w:name="_Toc185341451"/>
              <w:bookmarkStart w:id="8958" w:name="_Toc185349061"/>
              <w:bookmarkStart w:id="8959" w:name="_Toc185428169"/>
              <w:bookmarkStart w:id="8960" w:name="_Toc185497810"/>
              <w:bookmarkStart w:id="8961" w:name="_Toc185499010"/>
              <w:bookmarkStart w:id="8962" w:name="_Toc185500210"/>
              <w:bookmarkStart w:id="8963" w:name="_Toc185501411"/>
              <w:bookmarkStart w:id="8964" w:name="_Toc185502616"/>
              <w:bookmarkStart w:id="8965" w:name="_Toc186030876"/>
              <w:bookmarkStart w:id="8966" w:name="_Toc186032082"/>
              <w:bookmarkStart w:id="8967" w:name="_Toc186033288"/>
              <w:bookmarkStart w:id="8968" w:name="_Toc186045786"/>
              <w:bookmarkStart w:id="8969" w:name="_Toc186456546"/>
              <w:bookmarkStart w:id="8970" w:name="_Toc186470191"/>
              <w:bookmarkStart w:id="8971" w:name="_Toc186644702"/>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del>
          </w:p>
        </w:tc>
        <w:tc>
          <w:tcPr>
            <w:tcW w:w="1559" w:type="dxa"/>
          </w:tcPr>
          <w:p w14:paraId="752CDC62" w14:textId="69691514" w:rsidR="009231A0" w:rsidRPr="004424B1" w:rsidDel="00A9616F" w:rsidRDefault="009231A0">
            <w:pPr>
              <w:cnfStyle w:val="000000000000" w:firstRow="0" w:lastRow="0" w:firstColumn="0" w:lastColumn="0" w:oddVBand="0" w:evenVBand="0" w:oddHBand="0" w:evenHBand="0" w:firstRowFirstColumn="0" w:firstRowLastColumn="0" w:lastRowFirstColumn="0" w:lastRowLastColumn="0"/>
              <w:rPr>
                <w:del w:id="8972" w:author="Quinten Van Woerkom" w:date="2024-11-27T16:35:00Z" w16du:dateUtc="2024-11-27T15:35:00Z"/>
                <w:rFonts w:eastAsia="Arial"/>
              </w:rPr>
              <w:pPrChange w:id="8973" w:author="Quinten Van Woerkom" w:date="2024-11-27T16:36:00Z" w16du:dateUtc="2024-11-27T15:36:00Z">
                <w:pPr>
                  <w:pStyle w:val="TableCell"/>
                  <w:jc w:val="center"/>
                  <w:cnfStyle w:val="000000000000" w:firstRow="0" w:lastRow="0" w:firstColumn="0" w:lastColumn="0" w:oddVBand="0" w:evenVBand="0" w:oddHBand="0" w:evenHBand="0" w:firstRowFirstColumn="0" w:firstRowLastColumn="0" w:lastRowFirstColumn="0" w:lastRowLastColumn="0"/>
                </w:pPr>
              </w:pPrChange>
            </w:pPr>
            <w:del w:id="8974" w:author="Quinten Van Woerkom" w:date="2024-11-27T16:35:00Z" w16du:dateUtc="2024-11-27T15:35:00Z">
              <w:r w:rsidRPr="004424B1" w:rsidDel="00A9616F">
                <w:rPr>
                  <w:rFonts w:eastAsia="Arial"/>
                </w:rPr>
                <w:delText>4</w:delText>
              </w:r>
              <w:bookmarkStart w:id="8975" w:name="_Toc184817285"/>
              <w:bookmarkStart w:id="8976" w:name="_Toc185335900"/>
              <w:bookmarkStart w:id="8977" w:name="_Toc185336733"/>
              <w:bookmarkStart w:id="8978" w:name="_Toc185341452"/>
              <w:bookmarkStart w:id="8979" w:name="_Toc185349062"/>
              <w:bookmarkStart w:id="8980" w:name="_Toc185428170"/>
              <w:bookmarkStart w:id="8981" w:name="_Toc185497811"/>
              <w:bookmarkStart w:id="8982" w:name="_Toc185499011"/>
              <w:bookmarkStart w:id="8983" w:name="_Toc185500211"/>
              <w:bookmarkStart w:id="8984" w:name="_Toc185501412"/>
              <w:bookmarkStart w:id="8985" w:name="_Toc185502617"/>
              <w:bookmarkStart w:id="8986" w:name="_Toc186030877"/>
              <w:bookmarkStart w:id="8987" w:name="_Toc186032083"/>
              <w:bookmarkStart w:id="8988" w:name="_Toc186033289"/>
              <w:bookmarkStart w:id="8989" w:name="_Toc186045787"/>
              <w:bookmarkStart w:id="8990" w:name="_Toc186456547"/>
              <w:bookmarkStart w:id="8991" w:name="_Toc186470192"/>
              <w:bookmarkStart w:id="8992" w:name="_Toc186644703"/>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del>
          </w:p>
        </w:tc>
        <w:bookmarkStart w:id="8993" w:name="_Toc184817286"/>
        <w:bookmarkStart w:id="8994" w:name="_Toc185335901"/>
        <w:bookmarkStart w:id="8995" w:name="_Toc185336734"/>
        <w:bookmarkStart w:id="8996" w:name="_Toc185341453"/>
        <w:bookmarkStart w:id="8997" w:name="_Toc185349063"/>
        <w:bookmarkStart w:id="8998" w:name="_Toc185428171"/>
        <w:bookmarkStart w:id="8999" w:name="_Toc185497812"/>
        <w:bookmarkStart w:id="9000" w:name="_Toc185499012"/>
        <w:bookmarkStart w:id="9001" w:name="_Toc185500212"/>
        <w:bookmarkStart w:id="9002" w:name="_Toc185501413"/>
        <w:bookmarkStart w:id="9003" w:name="_Toc185502618"/>
        <w:bookmarkStart w:id="9004" w:name="_Toc186030878"/>
        <w:bookmarkStart w:id="9005" w:name="_Toc186032084"/>
        <w:bookmarkStart w:id="9006" w:name="_Toc186033290"/>
        <w:bookmarkStart w:id="9007" w:name="_Toc186045788"/>
        <w:bookmarkStart w:id="9008" w:name="_Toc186456548"/>
        <w:bookmarkStart w:id="9009" w:name="_Toc186470193"/>
        <w:bookmarkStart w:id="9010" w:name="_Toc186644704"/>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tr>
      <w:tr w:rsidR="009231A0" w:rsidRPr="004424B1" w:rsidDel="00A9616F" w14:paraId="65281110" w14:textId="58CBACEB" w:rsidTr="001E2D84">
        <w:trPr>
          <w:del w:id="9011" w:author="Quinten Van Woerkom" w:date="2024-11-27T16:35:00Z"/>
        </w:trPr>
        <w:tc>
          <w:tcPr>
            <w:cnfStyle w:val="001000000000" w:firstRow="0" w:lastRow="0" w:firstColumn="1" w:lastColumn="0" w:oddVBand="0" w:evenVBand="0" w:oddHBand="0" w:evenHBand="0" w:firstRowFirstColumn="0" w:firstRowLastColumn="0" w:lastRowFirstColumn="0" w:lastRowLastColumn="0"/>
            <w:tcW w:w="2660" w:type="dxa"/>
          </w:tcPr>
          <w:p w14:paraId="517A4F5C" w14:textId="4030725E" w:rsidR="009231A0" w:rsidRPr="004424B1" w:rsidDel="00A9616F" w:rsidRDefault="009231A0">
            <w:pPr>
              <w:rPr>
                <w:del w:id="9012" w:author="Quinten Van Woerkom" w:date="2024-11-27T16:35:00Z" w16du:dateUtc="2024-11-27T15:35:00Z"/>
                <w:rFonts w:eastAsia="Arial"/>
              </w:rPr>
              <w:pPrChange w:id="9013" w:author="Quinten Van Woerkom" w:date="2024-11-27T16:36:00Z" w16du:dateUtc="2024-11-27T15:36:00Z">
                <w:pPr>
                  <w:pStyle w:val="TableCell"/>
                </w:pPr>
              </w:pPrChange>
            </w:pPr>
            <w:del w:id="9014" w:author="Quinten Van Woerkom" w:date="2024-11-27T16:35:00Z" w16du:dateUtc="2024-11-27T15:35:00Z">
              <w:r w:rsidRPr="004424B1" w:rsidDel="00A9616F">
                <w:rPr>
                  <w:rFonts w:eastAsia="Arial"/>
                </w:rPr>
                <w:lastRenderedPageBreak/>
                <w:delText>getPartialPlan</w:delText>
              </w:r>
              <w:bookmarkStart w:id="9015" w:name="_Toc184817287"/>
              <w:bookmarkStart w:id="9016" w:name="_Toc185335902"/>
              <w:bookmarkStart w:id="9017" w:name="_Toc185336735"/>
              <w:bookmarkStart w:id="9018" w:name="_Toc185341454"/>
              <w:bookmarkStart w:id="9019" w:name="_Toc185349064"/>
              <w:bookmarkStart w:id="9020" w:name="_Toc185428172"/>
              <w:bookmarkStart w:id="9021" w:name="_Toc185497813"/>
              <w:bookmarkStart w:id="9022" w:name="_Toc185499013"/>
              <w:bookmarkStart w:id="9023" w:name="_Toc185500213"/>
              <w:bookmarkStart w:id="9024" w:name="_Toc185501414"/>
              <w:bookmarkStart w:id="9025" w:name="_Toc185502619"/>
              <w:bookmarkStart w:id="9026" w:name="_Toc186030879"/>
              <w:bookmarkStart w:id="9027" w:name="_Toc186032085"/>
              <w:bookmarkStart w:id="9028" w:name="_Toc186033291"/>
              <w:bookmarkStart w:id="9029" w:name="_Toc186045789"/>
              <w:bookmarkStart w:id="9030" w:name="_Toc186456549"/>
              <w:bookmarkStart w:id="9031" w:name="_Toc186470194"/>
              <w:bookmarkStart w:id="9032" w:name="_Toc186644705"/>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del>
          </w:p>
        </w:tc>
        <w:tc>
          <w:tcPr>
            <w:tcW w:w="4961" w:type="dxa"/>
          </w:tcPr>
          <w:p w14:paraId="5C4360D3" w14:textId="224DE3F1" w:rsidR="009231A0" w:rsidRPr="004424B1" w:rsidDel="00A9616F" w:rsidRDefault="00B657C2">
            <w:pPr>
              <w:cnfStyle w:val="000000000000" w:firstRow="0" w:lastRow="0" w:firstColumn="0" w:lastColumn="0" w:oddVBand="0" w:evenVBand="0" w:oddHBand="0" w:evenHBand="0" w:firstRowFirstColumn="0" w:firstRowLastColumn="0" w:lastRowFirstColumn="0" w:lastRowLastColumn="0"/>
              <w:rPr>
                <w:del w:id="9033" w:author="Quinten Van Woerkom" w:date="2024-11-27T16:35:00Z" w16du:dateUtc="2024-11-27T15:35:00Z"/>
                <w:rFonts w:eastAsia="Arial"/>
              </w:rPr>
              <w:pPrChange w:id="9034" w:author="Quinten Van Woerkom" w:date="2024-11-27T16:36:00Z" w16du:dateUtc="2024-11-27T15:36:00Z">
                <w:pPr>
                  <w:pStyle w:val="TableCell"/>
                  <w:cnfStyle w:val="000000000000" w:firstRow="0" w:lastRow="0" w:firstColumn="0" w:lastColumn="0" w:oddVBand="0" w:evenVBand="0" w:oddHBand="0" w:evenHBand="0" w:firstRowFirstColumn="0" w:firstRowLastColumn="0" w:lastRowFirstColumn="0" w:lastRowLastColumn="0"/>
                </w:pPr>
              </w:pPrChange>
            </w:pPr>
            <w:del w:id="9035" w:author="Quinten Van Woerkom" w:date="2024-11-27T16:35:00Z" w16du:dateUtc="2024-11-27T15:35:00Z">
              <w:r w:rsidRPr="004424B1" w:rsidDel="00A9616F">
                <w:rPr>
                  <w:rFonts w:eastAsia="Arial"/>
                </w:rPr>
                <w:delText xml:space="preserve">Retrieve a subset of a </w:delText>
              </w:r>
              <w:r w:rsidR="00D133F6" w:rsidRPr="004424B1" w:rsidDel="00A9616F">
                <w:rPr>
                  <w:rFonts w:eastAsia="Arial"/>
                </w:rPr>
                <w:delText>p</w:delText>
              </w:r>
              <w:r w:rsidRPr="004424B1" w:rsidDel="00A9616F">
                <w:rPr>
                  <w:rFonts w:eastAsia="Arial"/>
                </w:rPr>
                <w:delText>lan, covering a more restricted period or only containing selected planning activities.</w:delText>
              </w:r>
              <w:bookmarkStart w:id="9036" w:name="_Toc184817288"/>
              <w:bookmarkStart w:id="9037" w:name="_Toc185335903"/>
              <w:bookmarkStart w:id="9038" w:name="_Toc185336736"/>
              <w:bookmarkStart w:id="9039" w:name="_Toc185341455"/>
              <w:bookmarkStart w:id="9040" w:name="_Toc185349065"/>
              <w:bookmarkStart w:id="9041" w:name="_Toc185428173"/>
              <w:bookmarkStart w:id="9042" w:name="_Toc185497814"/>
              <w:bookmarkStart w:id="9043" w:name="_Toc185499014"/>
              <w:bookmarkStart w:id="9044" w:name="_Toc185500214"/>
              <w:bookmarkStart w:id="9045" w:name="_Toc185501415"/>
              <w:bookmarkStart w:id="9046" w:name="_Toc185502620"/>
              <w:bookmarkStart w:id="9047" w:name="_Toc186030880"/>
              <w:bookmarkStart w:id="9048" w:name="_Toc186032086"/>
              <w:bookmarkStart w:id="9049" w:name="_Toc186033292"/>
              <w:bookmarkStart w:id="9050" w:name="_Toc186045790"/>
              <w:bookmarkStart w:id="9051" w:name="_Toc186456550"/>
              <w:bookmarkStart w:id="9052" w:name="_Toc186470195"/>
              <w:bookmarkStart w:id="9053" w:name="_Toc186644706"/>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del>
          </w:p>
        </w:tc>
        <w:tc>
          <w:tcPr>
            <w:tcW w:w="1559" w:type="dxa"/>
          </w:tcPr>
          <w:p w14:paraId="1FE667C7" w14:textId="08379E97" w:rsidR="009231A0" w:rsidRPr="004424B1" w:rsidDel="00A9616F" w:rsidRDefault="009231A0">
            <w:pPr>
              <w:cnfStyle w:val="000000000000" w:firstRow="0" w:lastRow="0" w:firstColumn="0" w:lastColumn="0" w:oddVBand="0" w:evenVBand="0" w:oddHBand="0" w:evenHBand="0" w:firstRowFirstColumn="0" w:firstRowLastColumn="0" w:lastRowFirstColumn="0" w:lastRowLastColumn="0"/>
              <w:rPr>
                <w:del w:id="9054" w:author="Quinten Van Woerkom" w:date="2024-11-27T16:35:00Z" w16du:dateUtc="2024-11-27T15:35:00Z"/>
                <w:rFonts w:eastAsia="Arial"/>
              </w:rPr>
              <w:pPrChange w:id="9055" w:author="Quinten Van Woerkom" w:date="2024-11-27T16:36:00Z" w16du:dateUtc="2024-11-27T15:36:00Z">
                <w:pPr>
                  <w:pStyle w:val="TableCell"/>
                  <w:jc w:val="center"/>
                  <w:cnfStyle w:val="000000000000" w:firstRow="0" w:lastRow="0" w:firstColumn="0" w:lastColumn="0" w:oddVBand="0" w:evenVBand="0" w:oddHBand="0" w:evenHBand="0" w:firstRowFirstColumn="0" w:firstRowLastColumn="0" w:lastRowFirstColumn="0" w:lastRowLastColumn="0"/>
                </w:pPr>
              </w:pPrChange>
            </w:pPr>
            <w:del w:id="9056" w:author="Quinten Van Woerkom" w:date="2024-11-27T16:35:00Z" w16du:dateUtc="2024-11-27T15:35:00Z">
              <w:r w:rsidRPr="004424B1" w:rsidDel="00A9616F">
                <w:rPr>
                  <w:rFonts w:eastAsia="Arial"/>
                </w:rPr>
                <w:delText>5</w:delText>
              </w:r>
              <w:bookmarkStart w:id="9057" w:name="_Toc184817289"/>
              <w:bookmarkStart w:id="9058" w:name="_Toc185335904"/>
              <w:bookmarkStart w:id="9059" w:name="_Toc185336737"/>
              <w:bookmarkStart w:id="9060" w:name="_Toc185341456"/>
              <w:bookmarkStart w:id="9061" w:name="_Toc185349066"/>
              <w:bookmarkStart w:id="9062" w:name="_Toc185428174"/>
              <w:bookmarkStart w:id="9063" w:name="_Toc185497815"/>
              <w:bookmarkStart w:id="9064" w:name="_Toc185499015"/>
              <w:bookmarkStart w:id="9065" w:name="_Toc185500215"/>
              <w:bookmarkStart w:id="9066" w:name="_Toc185501416"/>
              <w:bookmarkStart w:id="9067" w:name="_Toc185502621"/>
              <w:bookmarkStart w:id="9068" w:name="_Toc186030881"/>
              <w:bookmarkStart w:id="9069" w:name="_Toc186032087"/>
              <w:bookmarkStart w:id="9070" w:name="_Toc186033293"/>
              <w:bookmarkStart w:id="9071" w:name="_Toc186045791"/>
              <w:bookmarkStart w:id="9072" w:name="_Toc186456551"/>
              <w:bookmarkStart w:id="9073" w:name="_Toc186470196"/>
              <w:bookmarkStart w:id="9074" w:name="_Toc186644707"/>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del>
          </w:p>
        </w:tc>
        <w:bookmarkStart w:id="9075" w:name="_Toc184817290"/>
        <w:bookmarkStart w:id="9076" w:name="_Toc185335905"/>
        <w:bookmarkStart w:id="9077" w:name="_Toc185336738"/>
        <w:bookmarkStart w:id="9078" w:name="_Toc185341457"/>
        <w:bookmarkStart w:id="9079" w:name="_Toc185349067"/>
        <w:bookmarkStart w:id="9080" w:name="_Toc185428175"/>
        <w:bookmarkStart w:id="9081" w:name="_Toc185497816"/>
        <w:bookmarkStart w:id="9082" w:name="_Toc185499016"/>
        <w:bookmarkStart w:id="9083" w:name="_Toc185500216"/>
        <w:bookmarkStart w:id="9084" w:name="_Toc185501417"/>
        <w:bookmarkStart w:id="9085" w:name="_Toc185502622"/>
        <w:bookmarkStart w:id="9086" w:name="_Toc186030882"/>
        <w:bookmarkStart w:id="9087" w:name="_Toc186032088"/>
        <w:bookmarkStart w:id="9088" w:name="_Toc186033294"/>
        <w:bookmarkStart w:id="9089" w:name="_Toc186045792"/>
        <w:bookmarkStart w:id="9090" w:name="_Toc186456552"/>
        <w:bookmarkStart w:id="9091" w:name="_Toc186470197"/>
        <w:bookmarkStart w:id="9092" w:name="_Toc186644708"/>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tr>
    </w:tbl>
    <w:p w14:paraId="4D236F80" w14:textId="72418F73" w:rsidR="00240614" w:rsidRPr="004424B1" w:rsidDel="00507DE3" w:rsidRDefault="00240614">
      <w:pPr>
        <w:pStyle w:val="Heading3"/>
        <w:rPr>
          <w:del w:id="9093" w:author="Quinten Van Woerkom" w:date="2024-11-27T16:42:00Z" w16du:dateUtc="2024-11-27T15:42:00Z"/>
          <w:lang w:val="en-GB"/>
        </w:rPr>
        <w:pPrChange w:id="9094" w:author="Quinten Van Woerkom" w:date="2024-11-27T16:36:00Z" w16du:dateUtc="2024-11-27T15:36:00Z">
          <w:pPr>
            <w:pStyle w:val="Heading3"/>
            <w:spacing w:before="480"/>
          </w:pPr>
        </w:pPrChange>
      </w:pPr>
      <w:bookmarkStart w:id="9095" w:name="_Ref54009391"/>
      <w:bookmarkStart w:id="9096" w:name="_Toc140093786"/>
      <w:del w:id="9097" w:author="Quinten Van Woerkom" w:date="2024-11-27T16:42:00Z" w16du:dateUtc="2024-11-27T15:42:00Z">
        <w:r w:rsidRPr="004424B1" w:rsidDel="00507DE3">
          <w:rPr>
            <w:lang w:val="en-GB"/>
          </w:rPr>
          <w:delText>Plan Execution Control Service</w:delText>
        </w:r>
        <w:bookmarkStart w:id="9098" w:name="_Toc184817291"/>
        <w:bookmarkStart w:id="9099" w:name="_Toc185335906"/>
        <w:bookmarkStart w:id="9100" w:name="_Toc185336739"/>
        <w:bookmarkStart w:id="9101" w:name="_Toc185341458"/>
        <w:bookmarkStart w:id="9102" w:name="_Toc185349068"/>
        <w:bookmarkStart w:id="9103" w:name="_Toc185428176"/>
        <w:bookmarkStart w:id="9104" w:name="_Toc185497817"/>
        <w:bookmarkStart w:id="9105" w:name="_Toc185499017"/>
        <w:bookmarkStart w:id="9106" w:name="_Toc185500217"/>
        <w:bookmarkStart w:id="9107" w:name="_Toc185501418"/>
        <w:bookmarkStart w:id="9108" w:name="_Toc185502623"/>
        <w:bookmarkStart w:id="9109" w:name="_Toc186030883"/>
        <w:bookmarkStart w:id="9110" w:name="_Toc186032089"/>
        <w:bookmarkStart w:id="9111" w:name="_Toc186033295"/>
        <w:bookmarkStart w:id="9112" w:name="_Toc186045793"/>
        <w:bookmarkStart w:id="9113" w:name="_Toc186456553"/>
        <w:bookmarkStart w:id="9114" w:name="_Toc186470198"/>
        <w:bookmarkStart w:id="9115" w:name="_Toc186644709"/>
        <w:bookmarkEnd w:id="9095"/>
        <w:bookmarkEnd w:id="9096"/>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del>
    </w:p>
    <w:p w14:paraId="66CCF2B6" w14:textId="521B78D6" w:rsidR="003B1B8D" w:rsidRPr="004424B1" w:rsidDel="00507DE3" w:rsidRDefault="00CA1BB6" w:rsidP="00CA1BB6">
      <w:pPr>
        <w:rPr>
          <w:del w:id="9116" w:author="Quinten Van Woerkom" w:date="2024-11-27T16:42:00Z" w16du:dateUtc="2024-11-27T15:42:00Z"/>
          <w:lang w:val="en-GB"/>
        </w:rPr>
      </w:pPr>
      <w:del w:id="9117" w:author="Quinten Van Woerkom" w:date="2024-11-27T16:42:00Z" w16du:dateUtc="2024-11-27T15:42:00Z">
        <w:r w:rsidRPr="004424B1" w:rsidDel="00507DE3">
          <w:rPr>
            <w:lang w:val="en-GB"/>
          </w:rPr>
          <w:delText>The Plan Execution Control Service is offered by a</w:delText>
        </w:r>
        <w:r w:rsidR="006237DD" w:rsidRPr="004424B1" w:rsidDel="00507DE3">
          <w:rPr>
            <w:lang w:val="en-GB"/>
          </w:rPr>
          <w:delText>n MPS system’s</w:delText>
        </w:r>
        <w:r w:rsidRPr="004424B1" w:rsidDel="00507DE3">
          <w:rPr>
            <w:lang w:val="en-GB"/>
          </w:rPr>
          <w:delText xml:space="preserve"> plan execution function to enable its users to </w:delText>
        </w:r>
        <w:r w:rsidR="00BD1E32" w:rsidRPr="004424B1" w:rsidDel="00507DE3">
          <w:rPr>
            <w:lang w:val="en-GB"/>
          </w:rPr>
          <w:delText xml:space="preserve">submit (and revoke) </w:delText>
        </w:r>
        <w:r w:rsidR="00D133F6" w:rsidRPr="004424B1" w:rsidDel="00507DE3">
          <w:rPr>
            <w:lang w:val="en-GB"/>
          </w:rPr>
          <w:delText>p</w:delText>
        </w:r>
        <w:r w:rsidR="00BD1E32" w:rsidRPr="004424B1" w:rsidDel="00507DE3">
          <w:rPr>
            <w:lang w:val="en-GB"/>
          </w:rPr>
          <w:delText xml:space="preserve">lans for execution; to control their execution at </w:delText>
        </w:r>
        <w:r w:rsidR="00D133F6" w:rsidRPr="004424B1" w:rsidDel="00507DE3">
          <w:rPr>
            <w:lang w:val="en-GB"/>
          </w:rPr>
          <w:delText>p</w:delText>
        </w:r>
        <w:r w:rsidR="00BD1E32" w:rsidRPr="004424B1" w:rsidDel="00507DE3">
          <w:rPr>
            <w:lang w:val="en-GB"/>
          </w:rPr>
          <w:delText xml:space="preserve">lan, </w:delText>
        </w:r>
        <w:r w:rsidR="00D133F6" w:rsidRPr="004424B1" w:rsidDel="00507DE3">
          <w:rPr>
            <w:lang w:val="en-GB"/>
          </w:rPr>
          <w:delText>s</w:delText>
        </w:r>
        <w:r w:rsidR="00BD1E32" w:rsidRPr="004424B1" w:rsidDel="00507DE3">
          <w:rPr>
            <w:lang w:val="en-GB"/>
          </w:rPr>
          <w:delText>ub-</w:delText>
        </w:r>
        <w:r w:rsidR="00D133F6" w:rsidRPr="004424B1" w:rsidDel="00507DE3">
          <w:rPr>
            <w:lang w:val="en-GB"/>
          </w:rPr>
          <w:delText>p</w:delText>
        </w:r>
        <w:r w:rsidR="00BD1E32" w:rsidRPr="004424B1" w:rsidDel="00507DE3">
          <w:rPr>
            <w:lang w:val="en-GB"/>
          </w:rPr>
          <w:delText>lan</w:delText>
        </w:r>
        <w:r w:rsidR="001A0829" w:rsidRPr="004424B1" w:rsidDel="00507DE3">
          <w:rPr>
            <w:lang w:val="en-GB"/>
          </w:rPr>
          <w:delText>,</w:delText>
        </w:r>
        <w:r w:rsidR="00BD1E32" w:rsidRPr="004424B1" w:rsidDel="00507DE3">
          <w:rPr>
            <w:lang w:val="en-GB"/>
          </w:rPr>
          <w:delText xml:space="preserve"> and </w:delText>
        </w:r>
        <w:r w:rsidR="00D133F6" w:rsidRPr="004424B1" w:rsidDel="00507DE3">
          <w:rPr>
            <w:lang w:val="en-GB"/>
          </w:rPr>
          <w:delText>a</w:delText>
        </w:r>
        <w:r w:rsidR="00BD1E32" w:rsidRPr="004424B1" w:rsidDel="00507DE3">
          <w:rPr>
            <w:lang w:val="en-GB"/>
          </w:rPr>
          <w:delText>ctivity levels; and to receive feedback on their execution status.</w:delText>
        </w:r>
        <w:bookmarkStart w:id="9118" w:name="_Toc184817292"/>
        <w:bookmarkStart w:id="9119" w:name="_Toc185335907"/>
        <w:bookmarkStart w:id="9120" w:name="_Toc185336740"/>
        <w:bookmarkStart w:id="9121" w:name="_Toc185341459"/>
        <w:bookmarkStart w:id="9122" w:name="_Toc185349069"/>
        <w:bookmarkStart w:id="9123" w:name="_Toc185428177"/>
        <w:bookmarkStart w:id="9124" w:name="_Toc185497818"/>
        <w:bookmarkStart w:id="9125" w:name="_Toc185499018"/>
        <w:bookmarkStart w:id="9126" w:name="_Toc185500218"/>
        <w:bookmarkStart w:id="9127" w:name="_Toc185501419"/>
        <w:bookmarkStart w:id="9128" w:name="_Toc185502624"/>
        <w:bookmarkStart w:id="9129" w:name="_Toc186030884"/>
        <w:bookmarkStart w:id="9130" w:name="_Toc186032090"/>
        <w:bookmarkStart w:id="9131" w:name="_Toc186033296"/>
        <w:bookmarkStart w:id="9132" w:name="_Toc186045794"/>
        <w:bookmarkStart w:id="9133" w:name="_Toc186456554"/>
        <w:bookmarkStart w:id="9134" w:name="_Toc186470199"/>
        <w:bookmarkStart w:id="9135" w:name="_Toc186644710"/>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del>
    </w:p>
    <w:p w14:paraId="3FE8DED7" w14:textId="0B7250DC" w:rsidR="00CA1BB6" w:rsidRPr="004424B1" w:rsidDel="00507DE3" w:rsidRDefault="00CA1BB6" w:rsidP="00CA1BB6">
      <w:pPr>
        <w:rPr>
          <w:del w:id="9136" w:author="Quinten Van Woerkom" w:date="2024-11-27T16:42:00Z" w16du:dateUtc="2024-11-27T15:42:00Z"/>
          <w:lang w:val="en-GB"/>
        </w:rPr>
      </w:pPr>
      <w:del w:id="9137" w:author="Quinten Van Woerkom" w:date="2024-11-27T16:42:00Z" w16du:dateUtc="2024-11-27T15:42:00Z">
        <w:r w:rsidRPr="004424B1" w:rsidDel="00507DE3">
          <w:rPr>
            <w:lang w:val="en-GB"/>
          </w:rPr>
          <w:delText xml:space="preserve">The </w:delText>
        </w:r>
        <w:r w:rsidR="00BD1E32" w:rsidRPr="004424B1" w:rsidDel="00507DE3">
          <w:rPr>
            <w:lang w:val="en-GB"/>
          </w:rPr>
          <w:delText xml:space="preserve">Plan Execution Control Service </w:delText>
        </w:r>
        <w:r w:rsidRPr="004424B1" w:rsidDel="00507DE3">
          <w:rPr>
            <w:lang w:val="en-GB"/>
          </w:rPr>
          <w:delText xml:space="preserve">may be used by </w:delText>
        </w:r>
        <w:r w:rsidR="00BD1E32" w:rsidRPr="004424B1" w:rsidDel="00507DE3">
          <w:rPr>
            <w:lang w:val="en-GB"/>
          </w:rPr>
          <w:delText>a</w:delText>
        </w:r>
        <w:r w:rsidRPr="004424B1" w:rsidDel="00507DE3">
          <w:rPr>
            <w:lang w:val="en-GB"/>
          </w:rPr>
          <w:delText xml:space="preserve"> planning function, or by an MPS system user</w:delText>
        </w:r>
        <w:r w:rsidR="00BD1E32" w:rsidRPr="004424B1" w:rsidDel="00507DE3">
          <w:rPr>
            <w:lang w:val="en-GB"/>
          </w:rPr>
          <w:delText xml:space="preserve"> responsible for mission operations.</w:delText>
        </w:r>
        <w:bookmarkStart w:id="9138" w:name="_Toc184817293"/>
        <w:bookmarkStart w:id="9139" w:name="_Toc185335908"/>
        <w:bookmarkStart w:id="9140" w:name="_Toc185336741"/>
        <w:bookmarkStart w:id="9141" w:name="_Toc185341460"/>
        <w:bookmarkStart w:id="9142" w:name="_Toc185349070"/>
        <w:bookmarkStart w:id="9143" w:name="_Toc185428178"/>
        <w:bookmarkStart w:id="9144" w:name="_Toc185497819"/>
        <w:bookmarkStart w:id="9145" w:name="_Toc185499019"/>
        <w:bookmarkStart w:id="9146" w:name="_Toc185500219"/>
        <w:bookmarkStart w:id="9147" w:name="_Toc185501420"/>
        <w:bookmarkStart w:id="9148" w:name="_Toc185502625"/>
        <w:bookmarkStart w:id="9149" w:name="_Toc186030885"/>
        <w:bookmarkStart w:id="9150" w:name="_Toc186032091"/>
        <w:bookmarkStart w:id="9151" w:name="_Toc186033297"/>
        <w:bookmarkStart w:id="9152" w:name="_Toc186045795"/>
        <w:bookmarkStart w:id="9153" w:name="_Toc186456555"/>
        <w:bookmarkStart w:id="9154" w:name="_Toc186470200"/>
        <w:bookmarkStart w:id="9155" w:name="_Toc186644711"/>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del>
    </w:p>
    <w:p w14:paraId="63B9BA91" w14:textId="02ECC90C" w:rsidR="007C0C6B" w:rsidRPr="004424B1" w:rsidDel="00507DE3" w:rsidRDefault="00CA1BB6" w:rsidP="00CA1BB6">
      <w:pPr>
        <w:rPr>
          <w:del w:id="9156" w:author="Quinten Van Woerkom" w:date="2024-11-27T16:42:00Z" w16du:dateUtc="2024-11-27T15:42:00Z"/>
          <w:lang w:val="en-GB"/>
        </w:rPr>
      </w:pPr>
      <w:del w:id="9157" w:author="Quinten Van Woerkom" w:date="2024-11-27T16:42:00Z" w16du:dateUtc="2024-11-27T15:42:00Z">
        <w:r w:rsidRPr="004424B1" w:rsidDel="00507DE3">
          <w:rPr>
            <w:lang w:val="en-GB"/>
          </w:rPr>
          <w:delText xml:space="preserve">Plans are defined in </w:delText>
        </w:r>
        <w:r w:rsidR="003A1437" w:rsidRPr="004424B1" w:rsidDel="00507DE3">
          <w:rPr>
            <w:lang w:val="en-GB"/>
          </w:rPr>
          <w:fldChar w:fldCharType="begin"/>
        </w:r>
        <w:r w:rsidR="003A1437" w:rsidRPr="004424B1" w:rsidDel="00507DE3">
          <w:rPr>
            <w:lang w:val="en-GB"/>
          </w:rPr>
          <w:delInstrText xml:space="preserve"> REF _Ref60926405 \r \h </w:delInstrText>
        </w:r>
        <w:r w:rsidR="003A1437" w:rsidRPr="004424B1" w:rsidDel="00507DE3">
          <w:rPr>
            <w:lang w:val="en-GB"/>
          </w:rPr>
        </w:r>
        <w:r w:rsidR="003A1437" w:rsidRPr="004424B1" w:rsidDel="00507DE3">
          <w:rPr>
            <w:lang w:val="en-GB"/>
          </w:rPr>
          <w:fldChar w:fldCharType="separate"/>
        </w:r>
        <w:r w:rsidR="00BF1AC4" w:rsidDel="00507DE3">
          <w:rPr>
            <w:lang w:val="en-GB"/>
          </w:rPr>
          <w:delText>4.2.6</w:delText>
        </w:r>
        <w:r w:rsidR="003A1437" w:rsidRPr="004424B1" w:rsidDel="00507DE3">
          <w:rPr>
            <w:lang w:val="en-GB"/>
          </w:rPr>
          <w:fldChar w:fldCharType="end"/>
        </w:r>
        <w:r w:rsidR="007C0C6B" w:rsidRPr="004424B1" w:rsidDel="00507DE3">
          <w:rPr>
            <w:lang w:val="en-GB"/>
          </w:rPr>
          <w:delText xml:space="preserve">, including the state model for </w:delText>
        </w:r>
        <w:r w:rsidR="00D133F6" w:rsidRPr="004424B1" w:rsidDel="00507DE3">
          <w:rPr>
            <w:lang w:val="en-GB"/>
          </w:rPr>
          <w:delText>p</w:delText>
        </w:r>
        <w:r w:rsidR="007C0C6B" w:rsidRPr="004424B1" w:rsidDel="00507DE3">
          <w:rPr>
            <w:lang w:val="en-GB"/>
          </w:rPr>
          <w:delText>lans to which the operations of the service correlate.</w:delText>
        </w:r>
        <w:bookmarkStart w:id="9158" w:name="_Toc184817294"/>
        <w:bookmarkStart w:id="9159" w:name="_Toc185335909"/>
        <w:bookmarkStart w:id="9160" w:name="_Toc185336742"/>
        <w:bookmarkStart w:id="9161" w:name="_Toc185341461"/>
        <w:bookmarkStart w:id="9162" w:name="_Toc185349071"/>
        <w:bookmarkStart w:id="9163" w:name="_Toc185428179"/>
        <w:bookmarkStart w:id="9164" w:name="_Toc185497820"/>
        <w:bookmarkStart w:id="9165" w:name="_Toc185499020"/>
        <w:bookmarkStart w:id="9166" w:name="_Toc185500220"/>
        <w:bookmarkStart w:id="9167" w:name="_Toc185501421"/>
        <w:bookmarkStart w:id="9168" w:name="_Toc185502626"/>
        <w:bookmarkStart w:id="9169" w:name="_Toc186030886"/>
        <w:bookmarkStart w:id="9170" w:name="_Toc186032092"/>
        <w:bookmarkStart w:id="9171" w:name="_Toc186033298"/>
        <w:bookmarkStart w:id="9172" w:name="_Toc186045796"/>
        <w:bookmarkStart w:id="9173" w:name="_Toc186456556"/>
        <w:bookmarkStart w:id="9174" w:name="_Toc186470201"/>
        <w:bookmarkStart w:id="9175" w:name="_Toc186644712"/>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del>
    </w:p>
    <w:p w14:paraId="67372C0F" w14:textId="6919BB09" w:rsidR="00BD1E32" w:rsidRPr="004424B1" w:rsidDel="00507DE3" w:rsidRDefault="00BD1E32" w:rsidP="00CA1BB6">
      <w:pPr>
        <w:rPr>
          <w:del w:id="9176" w:author="Quinten Van Woerkom" w:date="2024-11-27T16:42:00Z" w16du:dateUtc="2024-11-27T15:42:00Z"/>
          <w:lang w:val="en-GB"/>
        </w:rPr>
      </w:pPr>
      <w:del w:id="9177" w:author="Quinten Van Woerkom" w:date="2024-11-27T16:42:00Z" w16du:dateUtc="2024-11-27T15:42:00Z">
        <w:r w:rsidRPr="004424B1" w:rsidDel="00507DE3">
          <w:rPr>
            <w:lang w:val="en-GB"/>
          </w:rPr>
          <w:delText>Sub-plans are not defined as an MO</w:delText>
        </w:r>
        <w:r w:rsidR="00D133F6" w:rsidRPr="004424B1" w:rsidDel="00507DE3">
          <w:rPr>
            <w:lang w:val="en-GB"/>
          </w:rPr>
          <w:delText xml:space="preserve"> ob</w:delText>
        </w:r>
        <w:r w:rsidRPr="004424B1" w:rsidDel="00507DE3">
          <w:rPr>
            <w:lang w:val="en-GB"/>
          </w:rPr>
          <w:delText>ject in the MPS</w:delText>
        </w:r>
        <w:r w:rsidR="00D133F6" w:rsidRPr="004424B1" w:rsidDel="00507DE3">
          <w:rPr>
            <w:lang w:val="en-GB"/>
          </w:rPr>
          <w:delText xml:space="preserve"> in</w:delText>
        </w:r>
        <w:r w:rsidRPr="004424B1" w:rsidDel="00507DE3">
          <w:rPr>
            <w:lang w:val="en-GB"/>
          </w:rPr>
          <w:delText>formation</w:delText>
        </w:r>
        <w:r w:rsidR="00D133F6" w:rsidRPr="004424B1" w:rsidDel="00507DE3">
          <w:rPr>
            <w:lang w:val="en-GB"/>
          </w:rPr>
          <w:delText xml:space="preserve"> mo</w:delText>
        </w:r>
        <w:r w:rsidRPr="004424B1" w:rsidDel="00507DE3">
          <w:rPr>
            <w:lang w:val="en-GB"/>
          </w:rPr>
          <w:delText xml:space="preserve">del, but are </w:delText>
        </w:r>
        <w:r w:rsidR="006237DD" w:rsidRPr="004424B1" w:rsidDel="00507DE3">
          <w:rPr>
            <w:lang w:val="en-GB"/>
          </w:rPr>
          <w:delText>specified</w:delText>
        </w:r>
        <w:r w:rsidRPr="004424B1" w:rsidDel="00507DE3">
          <w:rPr>
            <w:lang w:val="en-GB"/>
          </w:rPr>
          <w:delText xml:space="preserve"> by an </w:delText>
        </w:r>
        <w:r w:rsidR="00D133F6" w:rsidRPr="004424B1" w:rsidDel="00507DE3">
          <w:rPr>
            <w:lang w:val="en-GB"/>
          </w:rPr>
          <w:delText>I</w:delText>
        </w:r>
        <w:r w:rsidRPr="004424B1" w:rsidDel="00507DE3">
          <w:rPr>
            <w:lang w:val="en-GB"/>
          </w:rPr>
          <w:delText>dentifier associated with the constituent ActivityInstances contained in a Plan.</w:delText>
        </w:r>
        <w:r w:rsidR="006237DD" w:rsidRPr="004424B1" w:rsidDel="00507DE3">
          <w:rPr>
            <w:lang w:val="en-GB"/>
          </w:rPr>
          <w:delText xml:space="preserve">  This can be used to sub-divide a Plan based on domain (spacecraft or subsystem), operational responsibility, or another criterion.  Each ActivityInstance can only be associated with a single </w:delText>
        </w:r>
        <w:r w:rsidR="00D133F6" w:rsidRPr="004424B1" w:rsidDel="00507DE3">
          <w:rPr>
            <w:lang w:val="en-GB"/>
          </w:rPr>
          <w:delText>s</w:delText>
        </w:r>
        <w:r w:rsidR="006237DD" w:rsidRPr="004424B1" w:rsidDel="00507DE3">
          <w:rPr>
            <w:lang w:val="en-GB"/>
          </w:rPr>
          <w:delText>ub-plan</w:delText>
        </w:r>
        <w:r w:rsidR="00B761A9" w:rsidRPr="004424B1" w:rsidDel="00507DE3">
          <w:rPr>
            <w:lang w:val="en-GB"/>
          </w:rPr>
          <w:delText xml:space="preserve">.  </w:delText>
        </w:r>
        <w:r w:rsidR="006237DD" w:rsidRPr="004424B1" w:rsidDel="00507DE3">
          <w:rPr>
            <w:lang w:val="en-GB"/>
          </w:rPr>
          <w:delText>Control may be exercised via the service at the level of sub-plans.</w:delText>
        </w:r>
        <w:bookmarkStart w:id="9178" w:name="_Toc184817295"/>
        <w:bookmarkStart w:id="9179" w:name="_Toc185335910"/>
        <w:bookmarkStart w:id="9180" w:name="_Toc185336743"/>
        <w:bookmarkStart w:id="9181" w:name="_Toc185341462"/>
        <w:bookmarkStart w:id="9182" w:name="_Toc185349072"/>
        <w:bookmarkStart w:id="9183" w:name="_Toc185428180"/>
        <w:bookmarkStart w:id="9184" w:name="_Toc185497821"/>
        <w:bookmarkStart w:id="9185" w:name="_Toc185499021"/>
        <w:bookmarkStart w:id="9186" w:name="_Toc185500221"/>
        <w:bookmarkStart w:id="9187" w:name="_Toc185501422"/>
        <w:bookmarkStart w:id="9188" w:name="_Toc185502627"/>
        <w:bookmarkStart w:id="9189" w:name="_Toc186030887"/>
        <w:bookmarkStart w:id="9190" w:name="_Toc186032093"/>
        <w:bookmarkStart w:id="9191" w:name="_Toc186033299"/>
        <w:bookmarkStart w:id="9192" w:name="_Toc186045797"/>
        <w:bookmarkStart w:id="9193" w:name="_Toc186456557"/>
        <w:bookmarkStart w:id="9194" w:name="_Toc186470202"/>
        <w:bookmarkStart w:id="9195" w:name="_Toc186644713"/>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del>
    </w:p>
    <w:p w14:paraId="4AA21E0E" w14:textId="00D68E30" w:rsidR="00CA1BB6" w:rsidRPr="004424B1" w:rsidDel="00A9616F" w:rsidRDefault="00CA1BB6" w:rsidP="00CA1BB6">
      <w:pPr>
        <w:rPr>
          <w:del w:id="9196" w:author="Quinten Van Woerkom" w:date="2024-11-27T16:36:00Z" w16du:dateUtc="2024-11-27T15:36:00Z"/>
          <w:lang w:val="en-GB"/>
        </w:rPr>
      </w:pPr>
      <w:del w:id="9197" w:author="Quinten Van Woerkom" w:date="2024-11-27T16:36:00Z" w16du:dateUtc="2024-11-27T15:36:00Z">
        <w:r w:rsidRPr="004424B1" w:rsidDel="00A9616F">
          <w:rPr>
            <w:lang w:val="en-GB"/>
          </w:rPr>
          <w:delText xml:space="preserve">The following capability sets </w:delText>
        </w:r>
        <w:r w:rsidR="00D92D4F" w:rsidRPr="004424B1" w:rsidDel="00A9616F">
          <w:rPr>
            <w:lang w:val="en-GB"/>
          </w:rPr>
          <w:delText xml:space="preserve">and service operations </w:delText>
        </w:r>
        <w:r w:rsidRPr="004424B1" w:rsidDel="00A9616F">
          <w:rPr>
            <w:lang w:val="en-GB"/>
          </w:rPr>
          <w:delText>are defined:</w:delText>
        </w:r>
        <w:bookmarkStart w:id="9198" w:name="_Toc184817296"/>
        <w:bookmarkStart w:id="9199" w:name="_Toc185335911"/>
        <w:bookmarkStart w:id="9200" w:name="_Toc185336744"/>
        <w:bookmarkStart w:id="9201" w:name="_Toc185341463"/>
        <w:bookmarkStart w:id="9202" w:name="_Toc185349073"/>
        <w:bookmarkStart w:id="9203" w:name="_Toc185428181"/>
        <w:bookmarkStart w:id="9204" w:name="_Toc185497822"/>
        <w:bookmarkStart w:id="9205" w:name="_Toc185499022"/>
        <w:bookmarkStart w:id="9206" w:name="_Toc185500222"/>
        <w:bookmarkStart w:id="9207" w:name="_Toc185501423"/>
        <w:bookmarkStart w:id="9208" w:name="_Toc185502628"/>
        <w:bookmarkStart w:id="9209" w:name="_Toc186030888"/>
        <w:bookmarkStart w:id="9210" w:name="_Toc186032094"/>
        <w:bookmarkStart w:id="9211" w:name="_Toc186033300"/>
        <w:bookmarkStart w:id="9212" w:name="_Toc186045798"/>
        <w:bookmarkStart w:id="9213" w:name="_Toc186456558"/>
        <w:bookmarkStart w:id="9214" w:name="_Toc186470203"/>
        <w:bookmarkStart w:id="9215" w:name="_Toc186644714"/>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del>
    </w:p>
    <w:p w14:paraId="4867DA6C" w14:textId="72C7D655" w:rsidR="00D92D4F" w:rsidRPr="004424B1" w:rsidDel="00A9616F" w:rsidRDefault="00DF315E" w:rsidP="00DF315E">
      <w:pPr>
        <w:pStyle w:val="TableTitle"/>
        <w:rPr>
          <w:del w:id="9216" w:author="Quinten Van Woerkom" w:date="2024-11-27T16:36:00Z" w16du:dateUtc="2024-11-27T15:36:00Z"/>
          <w:lang w:val="en-GB"/>
        </w:rPr>
      </w:pPr>
      <w:del w:id="9217" w:author="Quinten Van Woerkom" w:date="2024-11-27T16:36:00Z" w16du:dateUtc="2024-11-27T15:36:00Z">
        <w:r w:rsidRPr="004424B1" w:rsidDel="00A9616F">
          <w:rPr>
            <w:lang w:val="en-GB"/>
          </w:rPr>
          <w:delText xml:space="preserve">Table </w:delText>
        </w:r>
        <w:bookmarkStart w:id="9218" w:name="T_203PlanExecutionControlServiceCapabili"/>
        <w:r w:rsidRPr="004424B1" w:rsidDel="00A9616F">
          <w:rPr>
            <w:lang w:val="en-GB"/>
          </w:rPr>
          <w:fldChar w:fldCharType="begin"/>
        </w:r>
        <w:r w:rsidRPr="004424B1" w:rsidDel="00A9616F">
          <w:rPr>
            <w:lang w:val="en-GB"/>
          </w:rPr>
          <w:delInstrText xml:space="preserve"> STYLEREF "Heading 1"\l \n \t \* MERGEFORMAT </w:delInstrText>
        </w:r>
        <w:r w:rsidRPr="004424B1" w:rsidDel="00A9616F">
          <w:rPr>
            <w:lang w:val="en-GB"/>
          </w:rPr>
          <w:fldChar w:fldCharType="separate"/>
        </w:r>
        <w:r w:rsidR="00BF1AC4" w:rsidDel="00A9616F">
          <w:rPr>
            <w:noProof/>
            <w:lang w:val="en-GB"/>
          </w:rPr>
          <w:delText>2</w:delText>
        </w:r>
        <w:r w:rsidRPr="004424B1" w:rsidDel="00A9616F">
          <w:rPr>
            <w:lang w:val="en-GB"/>
          </w:rPr>
          <w:fldChar w:fldCharType="end"/>
        </w:r>
        <w:r w:rsidRPr="004424B1" w:rsidDel="00A9616F">
          <w:rPr>
            <w:lang w:val="en-GB"/>
          </w:rPr>
          <w:noBreakHyphen/>
        </w:r>
        <w:r w:rsidR="009A416E" w:rsidRPr="004424B1" w:rsidDel="00A9616F">
          <w:rPr>
            <w:lang w:val="en-GB"/>
          </w:rPr>
          <w:fldChar w:fldCharType="begin"/>
        </w:r>
        <w:r w:rsidR="009A416E" w:rsidRPr="004424B1" w:rsidDel="00A9616F">
          <w:rPr>
            <w:lang w:val="en-GB"/>
          </w:rPr>
          <w:delInstrText xml:space="preserve"> SEQ Table \s 1 \* MERGEFORMAT </w:delInstrText>
        </w:r>
        <w:r w:rsidR="009A416E" w:rsidRPr="004424B1" w:rsidDel="00A9616F">
          <w:rPr>
            <w:lang w:val="en-GB"/>
          </w:rPr>
          <w:fldChar w:fldCharType="separate"/>
        </w:r>
        <w:r w:rsidR="00BF1AC4" w:rsidDel="00A9616F">
          <w:rPr>
            <w:noProof/>
            <w:lang w:val="en-GB"/>
          </w:rPr>
          <w:delText>3</w:delText>
        </w:r>
        <w:r w:rsidR="009A416E" w:rsidRPr="004424B1" w:rsidDel="00A9616F">
          <w:rPr>
            <w:noProof/>
            <w:lang w:val="en-GB"/>
          </w:rPr>
          <w:fldChar w:fldCharType="end"/>
        </w:r>
        <w:bookmarkEnd w:id="9218"/>
        <w:r w:rsidRPr="004424B1" w:rsidDel="00A9616F">
          <w:rPr>
            <w:lang w:val="en-GB"/>
          </w:rPr>
          <w:fldChar w:fldCharType="begin"/>
        </w:r>
        <w:r w:rsidRPr="004424B1" w:rsidDel="00A9616F">
          <w:rPr>
            <w:lang w:val="en-GB"/>
          </w:rPr>
          <w:delInstrText xml:space="preserve"> TC \f T \l 7 "</w:delInstrText>
        </w:r>
        <w:r w:rsidR="009A416E" w:rsidRPr="004424B1" w:rsidDel="00A9616F">
          <w:rPr>
            <w:lang w:val="en-GB"/>
          </w:rPr>
          <w:fldChar w:fldCharType="begin"/>
        </w:r>
        <w:r w:rsidR="009A416E" w:rsidRPr="004424B1" w:rsidDel="00A9616F">
          <w:rPr>
            <w:lang w:val="en-GB"/>
          </w:rPr>
          <w:delInstrText xml:space="preserve"> STYLEREF "Heading 1"\l \n \t \* MERGEFORMAT </w:delInstrText>
        </w:r>
        <w:r w:rsidR="009A416E" w:rsidRPr="004424B1" w:rsidDel="00A9616F">
          <w:rPr>
            <w:lang w:val="en-GB"/>
          </w:rPr>
          <w:fldChar w:fldCharType="separate"/>
        </w:r>
        <w:bookmarkStart w:id="9219" w:name="_Toc158132081"/>
        <w:r w:rsidR="00BF1AC4" w:rsidDel="00A9616F">
          <w:rPr>
            <w:noProof/>
            <w:lang w:val="en-GB"/>
          </w:rPr>
          <w:delInstrText>2</w:delInstrText>
        </w:r>
        <w:r w:rsidR="009A416E" w:rsidRPr="004424B1" w:rsidDel="00A9616F">
          <w:rPr>
            <w:noProof/>
            <w:lang w:val="en-GB"/>
          </w:rPr>
          <w:fldChar w:fldCharType="end"/>
        </w:r>
        <w:r w:rsidRPr="004424B1" w:rsidDel="00A9616F">
          <w:rPr>
            <w:lang w:val="en-GB"/>
          </w:rPr>
          <w:delInstrText>-</w:delInstrText>
        </w:r>
        <w:r w:rsidR="009A416E" w:rsidRPr="004424B1" w:rsidDel="00A9616F">
          <w:rPr>
            <w:lang w:val="en-GB"/>
          </w:rPr>
          <w:fldChar w:fldCharType="begin"/>
        </w:r>
        <w:r w:rsidR="009A416E" w:rsidRPr="004424B1" w:rsidDel="00A9616F">
          <w:rPr>
            <w:lang w:val="en-GB"/>
          </w:rPr>
          <w:delInstrText xml:space="preserve"> SEQ Table_TOC \s 1 \* MERGEFORMAT </w:delInstrText>
        </w:r>
        <w:r w:rsidR="009A416E" w:rsidRPr="004424B1" w:rsidDel="00A9616F">
          <w:rPr>
            <w:lang w:val="en-GB"/>
          </w:rPr>
          <w:fldChar w:fldCharType="separate"/>
        </w:r>
        <w:r w:rsidR="00BF1AC4" w:rsidDel="00A9616F">
          <w:rPr>
            <w:noProof/>
            <w:lang w:val="en-GB"/>
          </w:rPr>
          <w:delInstrText>3</w:delInstrText>
        </w:r>
        <w:r w:rsidR="009A416E" w:rsidRPr="004424B1" w:rsidDel="00A9616F">
          <w:rPr>
            <w:noProof/>
            <w:lang w:val="en-GB"/>
          </w:rPr>
          <w:fldChar w:fldCharType="end"/>
        </w:r>
        <w:r w:rsidRPr="004424B1" w:rsidDel="00A9616F">
          <w:rPr>
            <w:lang w:val="en-GB"/>
          </w:rPr>
          <w:tab/>
          <w:delInstrText>Plan Execution Control Service Capability Sets and Operations</w:delInstrText>
        </w:r>
        <w:bookmarkStart w:id="9220" w:name="_Toc184817139"/>
        <w:bookmarkStart w:id="9221" w:name="_Toc186046587"/>
        <w:bookmarkStart w:id="9222" w:name="_Toc186457366"/>
        <w:bookmarkStart w:id="9223" w:name="_Toc186457391"/>
        <w:bookmarkStart w:id="9224" w:name="_Toc186457415"/>
        <w:bookmarkStart w:id="9225" w:name="_Toc186457440"/>
        <w:bookmarkStart w:id="9226" w:name="_Toc186471015"/>
        <w:bookmarkStart w:id="9227" w:name="_Toc186645526"/>
        <w:bookmarkEnd w:id="9219"/>
        <w:bookmarkEnd w:id="9220"/>
        <w:bookmarkEnd w:id="9221"/>
        <w:bookmarkEnd w:id="9222"/>
        <w:bookmarkEnd w:id="9223"/>
        <w:bookmarkEnd w:id="9224"/>
        <w:bookmarkEnd w:id="9225"/>
        <w:bookmarkEnd w:id="9226"/>
        <w:bookmarkEnd w:id="9227"/>
        <w:r w:rsidRPr="004424B1" w:rsidDel="00A9616F">
          <w:rPr>
            <w:lang w:val="en-GB"/>
          </w:rPr>
          <w:delInstrText>"</w:delInstrText>
        </w:r>
        <w:r w:rsidRPr="004424B1" w:rsidDel="00A9616F">
          <w:rPr>
            <w:lang w:val="en-GB"/>
          </w:rPr>
          <w:fldChar w:fldCharType="end"/>
        </w:r>
        <w:r w:rsidRPr="004424B1" w:rsidDel="00A9616F">
          <w:rPr>
            <w:lang w:val="en-GB"/>
          </w:rPr>
          <w:delText>:  Plan Execution Control Service Capability Sets and Operations</w:delText>
        </w:r>
        <w:bookmarkStart w:id="9228" w:name="_Toc184817297"/>
        <w:bookmarkStart w:id="9229" w:name="_Toc185335912"/>
        <w:bookmarkStart w:id="9230" w:name="_Toc185336745"/>
        <w:bookmarkStart w:id="9231" w:name="_Toc185341464"/>
        <w:bookmarkStart w:id="9232" w:name="_Toc185349074"/>
        <w:bookmarkStart w:id="9233" w:name="_Toc185428182"/>
        <w:bookmarkStart w:id="9234" w:name="_Toc185497823"/>
        <w:bookmarkStart w:id="9235" w:name="_Toc185499023"/>
        <w:bookmarkStart w:id="9236" w:name="_Toc185500223"/>
        <w:bookmarkStart w:id="9237" w:name="_Toc185501424"/>
        <w:bookmarkStart w:id="9238" w:name="_Toc185502629"/>
        <w:bookmarkStart w:id="9239" w:name="_Toc186030889"/>
        <w:bookmarkStart w:id="9240" w:name="_Toc186032095"/>
        <w:bookmarkStart w:id="9241" w:name="_Toc186033301"/>
        <w:bookmarkStart w:id="9242" w:name="_Toc186045799"/>
        <w:bookmarkStart w:id="9243" w:name="_Toc186456559"/>
        <w:bookmarkStart w:id="9244" w:name="_Toc186470204"/>
        <w:bookmarkStart w:id="9245" w:name="_Toc186644715"/>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del>
    </w:p>
    <w:tbl>
      <w:tblPr>
        <w:tblStyle w:val="RBTable"/>
        <w:tblW w:w="0" w:type="auto"/>
        <w:tblLayout w:type="fixed"/>
        <w:tblLook w:val="04A0" w:firstRow="1" w:lastRow="0" w:firstColumn="1" w:lastColumn="0" w:noHBand="0" w:noVBand="1"/>
      </w:tblPr>
      <w:tblGrid>
        <w:gridCol w:w="1242"/>
        <w:gridCol w:w="1440"/>
        <w:gridCol w:w="6534"/>
      </w:tblGrid>
      <w:tr w:rsidR="00AA1A2B" w:rsidRPr="004424B1" w:rsidDel="00A9616F" w14:paraId="7BB45C2E" w14:textId="50C0797B" w:rsidTr="007B4994">
        <w:trPr>
          <w:cnfStyle w:val="100000000000" w:firstRow="1" w:lastRow="0" w:firstColumn="0" w:lastColumn="0" w:oddVBand="0" w:evenVBand="0" w:oddHBand="0" w:evenHBand="0" w:firstRowFirstColumn="0" w:firstRowLastColumn="0" w:lastRowFirstColumn="0" w:lastRowLastColumn="0"/>
          <w:tblHeader/>
          <w:del w:id="9246" w:author="Quinten Van Woerkom" w:date="2024-11-27T16:36:00Z"/>
        </w:trPr>
        <w:tc>
          <w:tcPr>
            <w:cnfStyle w:val="001000000000" w:firstRow="0" w:lastRow="0" w:firstColumn="1" w:lastColumn="0" w:oddVBand="0" w:evenVBand="0" w:oddHBand="0" w:evenHBand="0" w:firstRowFirstColumn="0" w:firstRowLastColumn="0" w:lastRowFirstColumn="0" w:lastRowLastColumn="0"/>
            <w:tcW w:w="1242" w:type="dxa"/>
          </w:tcPr>
          <w:p w14:paraId="442EECD5" w14:textId="12D91A5E" w:rsidR="00AA1A2B" w:rsidRPr="004424B1" w:rsidDel="00A9616F" w:rsidRDefault="00AA1A2B" w:rsidP="007B4994">
            <w:pPr>
              <w:pStyle w:val="TableCell"/>
              <w:rPr>
                <w:del w:id="9247" w:author="Quinten Van Woerkom" w:date="2024-11-27T16:36:00Z" w16du:dateUtc="2024-11-27T15:36:00Z"/>
              </w:rPr>
            </w:pPr>
            <w:del w:id="9248" w:author="Quinten Van Woerkom" w:date="2024-11-27T16:36:00Z" w16du:dateUtc="2024-11-27T15:36:00Z">
              <w:r w:rsidRPr="004424B1" w:rsidDel="00A9616F">
                <w:delText>Capability Set</w:delText>
              </w:r>
              <w:bookmarkStart w:id="9249" w:name="_Toc184817298"/>
              <w:bookmarkStart w:id="9250" w:name="_Toc185335913"/>
              <w:bookmarkStart w:id="9251" w:name="_Toc185336746"/>
              <w:bookmarkStart w:id="9252" w:name="_Toc185341465"/>
              <w:bookmarkStart w:id="9253" w:name="_Toc185349075"/>
              <w:bookmarkStart w:id="9254" w:name="_Toc185428183"/>
              <w:bookmarkStart w:id="9255" w:name="_Toc185497824"/>
              <w:bookmarkStart w:id="9256" w:name="_Toc185499024"/>
              <w:bookmarkStart w:id="9257" w:name="_Toc185500224"/>
              <w:bookmarkStart w:id="9258" w:name="_Toc185501425"/>
              <w:bookmarkStart w:id="9259" w:name="_Toc185502630"/>
              <w:bookmarkStart w:id="9260" w:name="_Toc186030890"/>
              <w:bookmarkStart w:id="9261" w:name="_Toc186032096"/>
              <w:bookmarkStart w:id="9262" w:name="_Toc186033302"/>
              <w:bookmarkStart w:id="9263" w:name="_Toc186045800"/>
              <w:bookmarkStart w:id="9264" w:name="_Toc186456560"/>
              <w:bookmarkStart w:id="9265" w:name="_Toc186470205"/>
              <w:bookmarkStart w:id="9266" w:name="_Toc186644716"/>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del>
          </w:p>
        </w:tc>
        <w:tc>
          <w:tcPr>
            <w:tcW w:w="1440" w:type="dxa"/>
          </w:tcPr>
          <w:p w14:paraId="57407CDF" w14:textId="6A686342" w:rsidR="00AA1A2B" w:rsidRPr="004424B1" w:rsidDel="00A9616F" w:rsidRDefault="00AA1A2B" w:rsidP="007B4994">
            <w:pPr>
              <w:pStyle w:val="TableCell"/>
              <w:cnfStyle w:val="100000000000" w:firstRow="1" w:lastRow="0" w:firstColumn="0" w:lastColumn="0" w:oddVBand="0" w:evenVBand="0" w:oddHBand="0" w:evenHBand="0" w:firstRowFirstColumn="0" w:firstRowLastColumn="0" w:lastRowFirstColumn="0" w:lastRowLastColumn="0"/>
              <w:rPr>
                <w:del w:id="9267" w:author="Quinten Van Woerkom" w:date="2024-11-27T16:36:00Z" w16du:dateUtc="2024-11-27T15:36:00Z"/>
              </w:rPr>
            </w:pPr>
            <w:del w:id="9268" w:author="Quinten Van Woerkom" w:date="2024-11-27T16:36:00Z" w16du:dateUtc="2024-11-27T15:36:00Z">
              <w:r w:rsidRPr="004424B1" w:rsidDel="00A9616F">
                <w:delText>Mandatory</w:delText>
              </w:r>
              <w:bookmarkStart w:id="9269" w:name="_Toc184817299"/>
              <w:bookmarkStart w:id="9270" w:name="_Toc185335914"/>
              <w:bookmarkStart w:id="9271" w:name="_Toc185336747"/>
              <w:bookmarkStart w:id="9272" w:name="_Toc185341466"/>
              <w:bookmarkStart w:id="9273" w:name="_Toc185349076"/>
              <w:bookmarkStart w:id="9274" w:name="_Toc185428184"/>
              <w:bookmarkStart w:id="9275" w:name="_Toc185497825"/>
              <w:bookmarkStart w:id="9276" w:name="_Toc185499025"/>
              <w:bookmarkStart w:id="9277" w:name="_Toc185500225"/>
              <w:bookmarkStart w:id="9278" w:name="_Toc185501426"/>
              <w:bookmarkStart w:id="9279" w:name="_Toc185502631"/>
              <w:bookmarkStart w:id="9280" w:name="_Toc186030891"/>
              <w:bookmarkStart w:id="9281" w:name="_Toc186032097"/>
              <w:bookmarkStart w:id="9282" w:name="_Toc186033303"/>
              <w:bookmarkStart w:id="9283" w:name="_Toc186045801"/>
              <w:bookmarkStart w:id="9284" w:name="_Toc186456561"/>
              <w:bookmarkStart w:id="9285" w:name="_Toc186470206"/>
              <w:bookmarkStart w:id="9286" w:name="_Toc186644717"/>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del>
          </w:p>
        </w:tc>
        <w:tc>
          <w:tcPr>
            <w:tcW w:w="6534" w:type="dxa"/>
          </w:tcPr>
          <w:p w14:paraId="60035A84" w14:textId="4F0D6AA1" w:rsidR="00AA1A2B" w:rsidRPr="004424B1" w:rsidDel="00A9616F" w:rsidRDefault="00AA1A2B" w:rsidP="007B4994">
            <w:pPr>
              <w:pStyle w:val="TableCell"/>
              <w:cnfStyle w:val="100000000000" w:firstRow="1" w:lastRow="0" w:firstColumn="0" w:lastColumn="0" w:oddVBand="0" w:evenVBand="0" w:oddHBand="0" w:evenHBand="0" w:firstRowFirstColumn="0" w:firstRowLastColumn="0" w:lastRowFirstColumn="0" w:lastRowLastColumn="0"/>
              <w:rPr>
                <w:del w:id="9287" w:author="Quinten Van Woerkom" w:date="2024-11-27T16:36:00Z" w16du:dateUtc="2024-11-27T15:36:00Z"/>
              </w:rPr>
            </w:pPr>
            <w:del w:id="9288" w:author="Quinten Van Woerkom" w:date="2024-11-27T16:36:00Z" w16du:dateUtc="2024-11-27T15:36:00Z">
              <w:r w:rsidRPr="004424B1" w:rsidDel="00A9616F">
                <w:delText>Description</w:delText>
              </w:r>
              <w:bookmarkStart w:id="9289" w:name="_Toc184817300"/>
              <w:bookmarkStart w:id="9290" w:name="_Toc185335915"/>
              <w:bookmarkStart w:id="9291" w:name="_Toc185336748"/>
              <w:bookmarkStart w:id="9292" w:name="_Toc185341467"/>
              <w:bookmarkStart w:id="9293" w:name="_Toc185349077"/>
              <w:bookmarkStart w:id="9294" w:name="_Toc185428185"/>
              <w:bookmarkStart w:id="9295" w:name="_Toc185497826"/>
              <w:bookmarkStart w:id="9296" w:name="_Toc185499026"/>
              <w:bookmarkStart w:id="9297" w:name="_Toc185500226"/>
              <w:bookmarkStart w:id="9298" w:name="_Toc185501427"/>
              <w:bookmarkStart w:id="9299" w:name="_Toc185502632"/>
              <w:bookmarkStart w:id="9300" w:name="_Toc186030892"/>
              <w:bookmarkStart w:id="9301" w:name="_Toc186032098"/>
              <w:bookmarkStart w:id="9302" w:name="_Toc186033304"/>
              <w:bookmarkStart w:id="9303" w:name="_Toc186045802"/>
              <w:bookmarkStart w:id="9304" w:name="_Toc186456562"/>
              <w:bookmarkStart w:id="9305" w:name="_Toc186470207"/>
              <w:bookmarkStart w:id="9306" w:name="_Toc18664471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del>
          </w:p>
        </w:tc>
        <w:bookmarkStart w:id="9307" w:name="_Toc184817301"/>
        <w:bookmarkStart w:id="9308" w:name="_Toc185335916"/>
        <w:bookmarkStart w:id="9309" w:name="_Toc185336749"/>
        <w:bookmarkStart w:id="9310" w:name="_Toc185341468"/>
        <w:bookmarkStart w:id="9311" w:name="_Toc185349078"/>
        <w:bookmarkStart w:id="9312" w:name="_Toc185428186"/>
        <w:bookmarkStart w:id="9313" w:name="_Toc185497827"/>
        <w:bookmarkStart w:id="9314" w:name="_Toc185499027"/>
        <w:bookmarkStart w:id="9315" w:name="_Toc185500227"/>
        <w:bookmarkStart w:id="9316" w:name="_Toc185501428"/>
        <w:bookmarkStart w:id="9317" w:name="_Toc185502633"/>
        <w:bookmarkStart w:id="9318" w:name="_Toc186030893"/>
        <w:bookmarkStart w:id="9319" w:name="_Toc186032099"/>
        <w:bookmarkStart w:id="9320" w:name="_Toc186033305"/>
        <w:bookmarkStart w:id="9321" w:name="_Toc186045803"/>
        <w:bookmarkStart w:id="9322" w:name="_Toc186456563"/>
        <w:bookmarkStart w:id="9323" w:name="_Toc186470208"/>
        <w:bookmarkStart w:id="9324" w:name="_Toc186644719"/>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tr>
      <w:tr w:rsidR="00AA1A2B" w:rsidRPr="004424B1" w:rsidDel="00A9616F" w14:paraId="560E7189" w14:textId="4E48CF78" w:rsidTr="007B4994">
        <w:trPr>
          <w:del w:id="9325" w:author="Quinten Van Woerkom" w:date="2024-11-27T16:36:00Z"/>
        </w:trPr>
        <w:tc>
          <w:tcPr>
            <w:cnfStyle w:val="001000000000" w:firstRow="0" w:lastRow="0" w:firstColumn="1" w:lastColumn="0" w:oddVBand="0" w:evenVBand="0" w:oddHBand="0" w:evenHBand="0" w:firstRowFirstColumn="0" w:firstRowLastColumn="0" w:lastRowFirstColumn="0" w:lastRowLastColumn="0"/>
            <w:tcW w:w="1242" w:type="dxa"/>
          </w:tcPr>
          <w:p w14:paraId="514155EF" w14:textId="60F876FB" w:rsidR="00AA1A2B" w:rsidRPr="004424B1" w:rsidDel="00A9616F" w:rsidRDefault="00AA1A2B" w:rsidP="007B4994">
            <w:pPr>
              <w:pStyle w:val="TableCell"/>
              <w:rPr>
                <w:del w:id="9326" w:author="Quinten Van Woerkom" w:date="2024-11-27T16:36:00Z" w16du:dateUtc="2024-11-27T15:36:00Z"/>
              </w:rPr>
            </w:pPr>
            <w:del w:id="9327" w:author="Quinten Van Woerkom" w:date="2024-11-27T16:36:00Z" w16du:dateUtc="2024-11-27T15:36:00Z">
              <w:r w:rsidRPr="004424B1" w:rsidDel="00A9616F">
                <w:delText>1</w:delText>
              </w:r>
              <w:bookmarkStart w:id="9328" w:name="_Toc184817302"/>
              <w:bookmarkStart w:id="9329" w:name="_Toc185335917"/>
              <w:bookmarkStart w:id="9330" w:name="_Toc185336750"/>
              <w:bookmarkStart w:id="9331" w:name="_Toc185341469"/>
              <w:bookmarkStart w:id="9332" w:name="_Toc185349079"/>
              <w:bookmarkStart w:id="9333" w:name="_Toc185428187"/>
              <w:bookmarkStart w:id="9334" w:name="_Toc185497828"/>
              <w:bookmarkStart w:id="9335" w:name="_Toc185499028"/>
              <w:bookmarkStart w:id="9336" w:name="_Toc185500228"/>
              <w:bookmarkStart w:id="9337" w:name="_Toc185501429"/>
              <w:bookmarkStart w:id="9338" w:name="_Toc185502634"/>
              <w:bookmarkStart w:id="9339" w:name="_Toc186030894"/>
              <w:bookmarkStart w:id="9340" w:name="_Toc186032100"/>
              <w:bookmarkStart w:id="9341" w:name="_Toc186033306"/>
              <w:bookmarkStart w:id="9342" w:name="_Toc186045804"/>
              <w:bookmarkStart w:id="9343" w:name="_Toc186456564"/>
              <w:bookmarkStart w:id="9344" w:name="_Toc186470209"/>
              <w:bookmarkStart w:id="9345" w:name="_Toc186644720"/>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del>
          </w:p>
        </w:tc>
        <w:tc>
          <w:tcPr>
            <w:tcW w:w="1440" w:type="dxa"/>
          </w:tcPr>
          <w:p w14:paraId="528A8A2A" w14:textId="181FBA43"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9346" w:author="Quinten Van Woerkom" w:date="2024-11-27T16:36:00Z" w16du:dateUtc="2024-11-27T15:36:00Z"/>
              </w:rPr>
            </w:pPr>
            <w:del w:id="9347" w:author="Quinten Van Woerkom" w:date="2024-11-27T16:36:00Z" w16du:dateUtc="2024-11-27T15:36:00Z">
              <w:r w:rsidRPr="004424B1" w:rsidDel="00A9616F">
                <w:delText>Yes</w:delText>
              </w:r>
              <w:bookmarkStart w:id="9348" w:name="_Toc184817303"/>
              <w:bookmarkStart w:id="9349" w:name="_Toc185335918"/>
              <w:bookmarkStart w:id="9350" w:name="_Toc185336751"/>
              <w:bookmarkStart w:id="9351" w:name="_Toc185341470"/>
              <w:bookmarkStart w:id="9352" w:name="_Toc185349080"/>
              <w:bookmarkStart w:id="9353" w:name="_Toc185428188"/>
              <w:bookmarkStart w:id="9354" w:name="_Toc185497829"/>
              <w:bookmarkStart w:id="9355" w:name="_Toc185499029"/>
              <w:bookmarkStart w:id="9356" w:name="_Toc185500229"/>
              <w:bookmarkStart w:id="9357" w:name="_Toc185501430"/>
              <w:bookmarkStart w:id="9358" w:name="_Toc185502635"/>
              <w:bookmarkStart w:id="9359" w:name="_Toc186030895"/>
              <w:bookmarkStart w:id="9360" w:name="_Toc186032101"/>
              <w:bookmarkStart w:id="9361" w:name="_Toc186033307"/>
              <w:bookmarkStart w:id="9362" w:name="_Toc186045805"/>
              <w:bookmarkStart w:id="9363" w:name="_Toc186456565"/>
              <w:bookmarkStart w:id="9364" w:name="_Toc186470210"/>
              <w:bookmarkStart w:id="9365" w:name="_Toc186644721"/>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del>
          </w:p>
        </w:tc>
        <w:tc>
          <w:tcPr>
            <w:tcW w:w="6534" w:type="dxa"/>
          </w:tcPr>
          <w:p w14:paraId="27E34D05" w14:textId="74A3E303"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9366" w:author="Quinten Van Woerkom" w:date="2024-11-27T16:36:00Z" w16du:dateUtc="2024-11-27T15:36:00Z"/>
              </w:rPr>
            </w:pPr>
            <w:del w:id="9367" w:author="Quinten Van Woerkom" w:date="2024-11-27T16:36:00Z" w16du:dateUtc="2024-11-27T15:36:00Z">
              <w:r w:rsidRPr="004424B1" w:rsidDel="00A9616F">
                <w:delText>Submit Plan for execution; revoke Plan previously submitted; and retrieve execution status of Plans.</w:delText>
              </w:r>
              <w:bookmarkStart w:id="9368" w:name="_Toc184817304"/>
              <w:bookmarkStart w:id="9369" w:name="_Toc185335919"/>
              <w:bookmarkStart w:id="9370" w:name="_Toc185336752"/>
              <w:bookmarkStart w:id="9371" w:name="_Toc185341471"/>
              <w:bookmarkStart w:id="9372" w:name="_Toc185349081"/>
              <w:bookmarkStart w:id="9373" w:name="_Toc185428189"/>
              <w:bookmarkStart w:id="9374" w:name="_Toc185497830"/>
              <w:bookmarkStart w:id="9375" w:name="_Toc185499030"/>
              <w:bookmarkStart w:id="9376" w:name="_Toc185500230"/>
              <w:bookmarkStart w:id="9377" w:name="_Toc185501431"/>
              <w:bookmarkStart w:id="9378" w:name="_Toc185502636"/>
              <w:bookmarkStart w:id="9379" w:name="_Toc186030896"/>
              <w:bookmarkStart w:id="9380" w:name="_Toc186032102"/>
              <w:bookmarkStart w:id="9381" w:name="_Toc186033308"/>
              <w:bookmarkStart w:id="9382" w:name="_Toc186045806"/>
              <w:bookmarkStart w:id="9383" w:name="_Toc186456566"/>
              <w:bookmarkStart w:id="9384" w:name="_Toc186470211"/>
              <w:bookmarkStart w:id="9385" w:name="_Toc186644722"/>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del>
          </w:p>
        </w:tc>
        <w:bookmarkStart w:id="9386" w:name="_Toc184817305"/>
        <w:bookmarkStart w:id="9387" w:name="_Toc185335920"/>
        <w:bookmarkStart w:id="9388" w:name="_Toc185336753"/>
        <w:bookmarkStart w:id="9389" w:name="_Toc185341472"/>
        <w:bookmarkStart w:id="9390" w:name="_Toc185349082"/>
        <w:bookmarkStart w:id="9391" w:name="_Toc185428190"/>
        <w:bookmarkStart w:id="9392" w:name="_Toc185497831"/>
        <w:bookmarkStart w:id="9393" w:name="_Toc185499031"/>
        <w:bookmarkStart w:id="9394" w:name="_Toc185500231"/>
        <w:bookmarkStart w:id="9395" w:name="_Toc185501432"/>
        <w:bookmarkStart w:id="9396" w:name="_Toc185502637"/>
        <w:bookmarkStart w:id="9397" w:name="_Toc186030897"/>
        <w:bookmarkStart w:id="9398" w:name="_Toc186032103"/>
        <w:bookmarkStart w:id="9399" w:name="_Toc186033309"/>
        <w:bookmarkStart w:id="9400" w:name="_Toc186045807"/>
        <w:bookmarkStart w:id="9401" w:name="_Toc186456567"/>
        <w:bookmarkStart w:id="9402" w:name="_Toc186470212"/>
        <w:bookmarkStart w:id="9403" w:name="_Toc186644723"/>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tr>
      <w:tr w:rsidR="00AA1A2B" w:rsidRPr="004424B1" w:rsidDel="00A9616F" w14:paraId="3687DFD6" w14:textId="71E1783D" w:rsidTr="007B4994">
        <w:trPr>
          <w:del w:id="9404" w:author="Quinten Van Woerkom" w:date="2024-11-27T16:36:00Z"/>
        </w:trPr>
        <w:tc>
          <w:tcPr>
            <w:cnfStyle w:val="001000000000" w:firstRow="0" w:lastRow="0" w:firstColumn="1" w:lastColumn="0" w:oddVBand="0" w:evenVBand="0" w:oddHBand="0" w:evenHBand="0" w:firstRowFirstColumn="0" w:firstRowLastColumn="0" w:lastRowFirstColumn="0" w:lastRowLastColumn="0"/>
            <w:tcW w:w="1242" w:type="dxa"/>
          </w:tcPr>
          <w:p w14:paraId="032681DF" w14:textId="308DABC6" w:rsidR="00AA1A2B" w:rsidRPr="004424B1" w:rsidDel="00A9616F" w:rsidRDefault="00AA1A2B" w:rsidP="007B4994">
            <w:pPr>
              <w:pStyle w:val="TableCell"/>
              <w:rPr>
                <w:del w:id="9405" w:author="Quinten Van Woerkom" w:date="2024-11-27T16:36:00Z" w16du:dateUtc="2024-11-27T15:36:00Z"/>
              </w:rPr>
            </w:pPr>
            <w:del w:id="9406" w:author="Quinten Van Woerkom" w:date="2024-11-27T16:36:00Z" w16du:dateUtc="2024-11-27T15:36:00Z">
              <w:r w:rsidRPr="004424B1" w:rsidDel="00A9616F">
                <w:delText xml:space="preserve">2 </w:delText>
              </w:r>
              <w:bookmarkStart w:id="9407" w:name="_Toc184817306"/>
              <w:bookmarkStart w:id="9408" w:name="_Toc185335921"/>
              <w:bookmarkStart w:id="9409" w:name="_Toc185336754"/>
              <w:bookmarkStart w:id="9410" w:name="_Toc185341473"/>
              <w:bookmarkStart w:id="9411" w:name="_Toc185349083"/>
              <w:bookmarkStart w:id="9412" w:name="_Toc185428191"/>
              <w:bookmarkStart w:id="9413" w:name="_Toc185497832"/>
              <w:bookmarkStart w:id="9414" w:name="_Toc185499032"/>
              <w:bookmarkStart w:id="9415" w:name="_Toc185500232"/>
              <w:bookmarkStart w:id="9416" w:name="_Toc185501433"/>
              <w:bookmarkStart w:id="9417" w:name="_Toc185502638"/>
              <w:bookmarkStart w:id="9418" w:name="_Toc186030898"/>
              <w:bookmarkStart w:id="9419" w:name="_Toc186032104"/>
              <w:bookmarkStart w:id="9420" w:name="_Toc186033310"/>
              <w:bookmarkStart w:id="9421" w:name="_Toc186045808"/>
              <w:bookmarkStart w:id="9422" w:name="_Toc186456568"/>
              <w:bookmarkStart w:id="9423" w:name="_Toc186470213"/>
              <w:bookmarkStart w:id="9424" w:name="_Toc186644724"/>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del>
          </w:p>
        </w:tc>
        <w:tc>
          <w:tcPr>
            <w:tcW w:w="1440" w:type="dxa"/>
          </w:tcPr>
          <w:p w14:paraId="7750E71B" w14:textId="155EE509"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9425" w:author="Quinten Van Woerkom" w:date="2024-11-27T16:36:00Z" w16du:dateUtc="2024-11-27T15:36:00Z"/>
              </w:rPr>
            </w:pPr>
            <w:del w:id="9426" w:author="Quinten Van Woerkom" w:date="2024-11-27T16:36:00Z" w16du:dateUtc="2024-11-27T15:36:00Z">
              <w:r w:rsidRPr="004424B1" w:rsidDel="00A9616F">
                <w:delText>No</w:delText>
              </w:r>
              <w:bookmarkStart w:id="9427" w:name="_Toc184817307"/>
              <w:bookmarkStart w:id="9428" w:name="_Toc185335922"/>
              <w:bookmarkStart w:id="9429" w:name="_Toc185336755"/>
              <w:bookmarkStart w:id="9430" w:name="_Toc185341474"/>
              <w:bookmarkStart w:id="9431" w:name="_Toc185349084"/>
              <w:bookmarkStart w:id="9432" w:name="_Toc185428192"/>
              <w:bookmarkStart w:id="9433" w:name="_Toc185497833"/>
              <w:bookmarkStart w:id="9434" w:name="_Toc185499033"/>
              <w:bookmarkStart w:id="9435" w:name="_Toc185500233"/>
              <w:bookmarkStart w:id="9436" w:name="_Toc185501434"/>
              <w:bookmarkStart w:id="9437" w:name="_Toc185502639"/>
              <w:bookmarkStart w:id="9438" w:name="_Toc186030899"/>
              <w:bookmarkStart w:id="9439" w:name="_Toc186032105"/>
              <w:bookmarkStart w:id="9440" w:name="_Toc186033311"/>
              <w:bookmarkStart w:id="9441" w:name="_Toc186045809"/>
              <w:bookmarkStart w:id="9442" w:name="_Toc186456569"/>
              <w:bookmarkStart w:id="9443" w:name="_Toc186470214"/>
              <w:bookmarkStart w:id="9444" w:name="_Toc186644725"/>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del>
          </w:p>
        </w:tc>
        <w:tc>
          <w:tcPr>
            <w:tcW w:w="6534" w:type="dxa"/>
          </w:tcPr>
          <w:p w14:paraId="75BEDF42" w14:textId="35A7652E"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9445" w:author="Quinten Van Woerkom" w:date="2024-11-27T16:36:00Z" w16du:dateUtc="2024-11-27T15:36:00Z"/>
              </w:rPr>
            </w:pPr>
            <w:del w:id="9446" w:author="Quinten Van Woerkom" w:date="2024-11-27T16:36:00Z" w16du:dateUtc="2024-11-27T15:36:00Z">
              <w:r w:rsidRPr="004424B1" w:rsidDel="00A9616F">
                <w:delText>Activate and deactivate execution of Plans.</w:delText>
              </w:r>
              <w:bookmarkStart w:id="9447" w:name="_Toc184817308"/>
              <w:bookmarkStart w:id="9448" w:name="_Toc185335923"/>
              <w:bookmarkStart w:id="9449" w:name="_Toc185336756"/>
              <w:bookmarkStart w:id="9450" w:name="_Toc185341475"/>
              <w:bookmarkStart w:id="9451" w:name="_Toc185349085"/>
              <w:bookmarkStart w:id="9452" w:name="_Toc185428193"/>
              <w:bookmarkStart w:id="9453" w:name="_Toc185497834"/>
              <w:bookmarkStart w:id="9454" w:name="_Toc185499034"/>
              <w:bookmarkStart w:id="9455" w:name="_Toc185500234"/>
              <w:bookmarkStart w:id="9456" w:name="_Toc185501435"/>
              <w:bookmarkStart w:id="9457" w:name="_Toc185502640"/>
              <w:bookmarkStart w:id="9458" w:name="_Toc186030900"/>
              <w:bookmarkStart w:id="9459" w:name="_Toc186032106"/>
              <w:bookmarkStart w:id="9460" w:name="_Toc186033312"/>
              <w:bookmarkStart w:id="9461" w:name="_Toc186045810"/>
              <w:bookmarkStart w:id="9462" w:name="_Toc186456570"/>
              <w:bookmarkStart w:id="9463" w:name="_Toc186470215"/>
              <w:bookmarkStart w:id="9464" w:name="_Toc18664472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del>
          </w:p>
        </w:tc>
        <w:bookmarkStart w:id="9465" w:name="_Toc184817309"/>
        <w:bookmarkStart w:id="9466" w:name="_Toc185335924"/>
        <w:bookmarkStart w:id="9467" w:name="_Toc185336757"/>
        <w:bookmarkStart w:id="9468" w:name="_Toc185341476"/>
        <w:bookmarkStart w:id="9469" w:name="_Toc185349086"/>
        <w:bookmarkStart w:id="9470" w:name="_Toc185428194"/>
        <w:bookmarkStart w:id="9471" w:name="_Toc185497835"/>
        <w:bookmarkStart w:id="9472" w:name="_Toc185499035"/>
        <w:bookmarkStart w:id="9473" w:name="_Toc185500235"/>
        <w:bookmarkStart w:id="9474" w:name="_Toc185501436"/>
        <w:bookmarkStart w:id="9475" w:name="_Toc185502641"/>
        <w:bookmarkStart w:id="9476" w:name="_Toc186030901"/>
        <w:bookmarkStart w:id="9477" w:name="_Toc186032107"/>
        <w:bookmarkStart w:id="9478" w:name="_Toc186033313"/>
        <w:bookmarkStart w:id="9479" w:name="_Toc186045811"/>
        <w:bookmarkStart w:id="9480" w:name="_Toc186456571"/>
        <w:bookmarkStart w:id="9481" w:name="_Toc186470216"/>
        <w:bookmarkStart w:id="9482" w:name="_Toc186644727"/>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tr>
      <w:tr w:rsidR="00AA1A2B" w:rsidRPr="004424B1" w:rsidDel="00A9616F" w14:paraId="19C56B4C" w14:textId="669DC7DD" w:rsidTr="007B4994">
        <w:trPr>
          <w:del w:id="9483" w:author="Quinten Van Woerkom" w:date="2024-11-27T16:36:00Z"/>
        </w:trPr>
        <w:tc>
          <w:tcPr>
            <w:cnfStyle w:val="001000000000" w:firstRow="0" w:lastRow="0" w:firstColumn="1" w:lastColumn="0" w:oddVBand="0" w:evenVBand="0" w:oddHBand="0" w:evenHBand="0" w:firstRowFirstColumn="0" w:firstRowLastColumn="0" w:lastRowFirstColumn="0" w:lastRowLastColumn="0"/>
            <w:tcW w:w="1242" w:type="dxa"/>
          </w:tcPr>
          <w:p w14:paraId="15A2EE22" w14:textId="224B370D" w:rsidR="00AA1A2B" w:rsidRPr="004424B1" w:rsidDel="00A9616F" w:rsidRDefault="00AA1A2B" w:rsidP="007B4994">
            <w:pPr>
              <w:pStyle w:val="TableCell"/>
              <w:rPr>
                <w:del w:id="9484" w:author="Quinten Van Woerkom" w:date="2024-11-27T16:36:00Z" w16du:dateUtc="2024-11-27T15:36:00Z"/>
              </w:rPr>
            </w:pPr>
            <w:del w:id="9485" w:author="Quinten Van Woerkom" w:date="2024-11-27T16:36:00Z" w16du:dateUtc="2024-11-27T15:36:00Z">
              <w:r w:rsidRPr="004424B1" w:rsidDel="00A9616F">
                <w:delText>3</w:delText>
              </w:r>
              <w:bookmarkStart w:id="9486" w:name="_Toc184817310"/>
              <w:bookmarkStart w:id="9487" w:name="_Toc185335925"/>
              <w:bookmarkStart w:id="9488" w:name="_Toc185336758"/>
              <w:bookmarkStart w:id="9489" w:name="_Toc185341477"/>
              <w:bookmarkStart w:id="9490" w:name="_Toc185349087"/>
              <w:bookmarkStart w:id="9491" w:name="_Toc185428195"/>
              <w:bookmarkStart w:id="9492" w:name="_Toc185497836"/>
              <w:bookmarkStart w:id="9493" w:name="_Toc185499036"/>
              <w:bookmarkStart w:id="9494" w:name="_Toc185500236"/>
              <w:bookmarkStart w:id="9495" w:name="_Toc185501437"/>
              <w:bookmarkStart w:id="9496" w:name="_Toc185502642"/>
              <w:bookmarkStart w:id="9497" w:name="_Toc186030902"/>
              <w:bookmarkStart w:id="9498" w:name="_Toc186032108"/>
              <w:bookmarkStart w:id="9499" w:name="_Toc186033314"/>
              <w:bookmarkStart w:id="9500" w:name="_Toc186045812"/>
              <w:bookmarkStart w:id="9501" w:name="_Toc186456572"/>
              <w:bookmarkStart w:id="9502" w:name="_Toc186470217"/>
              <w:bookmarkStart w:id="9503" w:name="_Toc186644728"/>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del>
          </w:p>
        </w:tc>
        <w:tc>
          <w:tcPr>
            <w:tcW w:w="1440" w:type="dxa"/>
          </w:tcPr>
          <w:p w14:paraId="26965C94" w14:textId="1AD36645"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9504" w:author="Quinten Van Woerkom" w:date="2024-11-27T16:36:00Z" w16du:dateUtc="2024-11-27T15:36:00Z"/>
              </w:rPr>
            </w:pPr>
            <w:del w:id="9505" w:author="Quinten Van Woerkom" w:date="2024-11-27T16:36:00Z" w16du:dateUtc="2024-11-27T15:36:00Z">
              <w:r w:rsidRPr="004424B1" w:rsidDel="00A9616F">
                <w:delText>No</w:delText>
              </w:r>
              <w:bookmarkStart w:id="9506" w:name="_Toc184817311"/>
              <w:bookmarkStart w:id="9507" w:name="_Toc185335926"/>
              <w:bookmarkStart w:id="9508" w:name="_Toc185336759"/>
              <w:bookmarkStart w:id="9509" w:name="_Toc185341478"/>
              <w:bookmarkStart w:id="9510" w:name="_Toc185349088"/>
              <w:bookmarkStart w:id="9511" w:name="_Toc185428196"/>
              <w:bookmarkStart w:id="9512" w:name="_Toc185497837"/>
              <w:bookmarkStart w:id="9513" w:name="_Toc185499037"/>
              <w:bookmarkStart w:id="9514" w:name="_Toc185500237"/>
              <w:bookmarkStart w:id="9515" w:name="_Toc185501438"/>
              <w:bookmarkStart w:id="9516" w:name="_Toc185502643"/>
              <w:bookmarkStart w:id="9517" w:name="_Toc186030903"/>
              <w:bookmarkStart w:id="9518" w:name="_Toc186032109"/>
              <w:bookmarkStart w:id="9519" w:name="_Toc186033315"/>
              <w:bookmarkStart w:id="9520" w:name="_Toc186045813"/>
              <w:bookmarkStart w:id="9521" w:name="_Toc186456573"/>
              <w:bookmarkStart w:id="9522" w:name="_Toc186470218"/>
              <w:bookmarkStart w:id="9523" w:name="_Toc186644729"/>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del>
          </w:p>
        </w:tc>
        <w:tc>
          <w:tcPr>
            <w:tcW w:w="6534" w:type="dxa"/>
          </w:tcPr>
          <w:p w14:paraId="716A6584" w14:textId="38E28F3C"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9524" w:author="Quinten Van Woerkom" w:date="2024-11-27T16:36:00Z" w16du:dateUtc="2024-11-27T15:36:00Z"/>
              </w:rPr>
            </w:pPr>
            <w:del w:id="9525" w:author="Quinten Van Woerkom" w:date="2024-11-27T16:36:00Z" w16du:dateUtc="2024-11-27T15:36:00Z">
              <w:r w:rsidRPr="004424B1" w:rsidDel="00A9616F">
                <w:delText>Subscribe to receive execution status of Plans (at the level of the Plan).</w:delText>
              </w:r>
              <w:bookmarkStart w:id="9526" w:name="_Toc184817312"/>
              <w:bookmarkStart w:id="9527" w:name="_Toc185335927"/>
              <w:bookmarkStart w:id="9528" w:name="_Toc185336760"/>
              <w:bookmarkStart w:id="9529" w:name="_Toc185341479"/>
              <w:bookmarkStart w:id="9530" w:name="_Toc185349089"/>
              <w:bookmarkStart w:id="9531" w:name="_Toc185428197"/>
              <w:bookmarkStart w:id="9532" w:name="_Toc185497838"/>
              <w:bookmarkStart w:id="9533" w:name="_Toc185499038"/>
              <w:bookmarkStart w:id="9534" w:name="_Toc185500238"/>
              <w:bookmarkStart w:id="9535" w:name="_Toc185501439"/>
              <w:bookmarkStart w:id="9536" w:name="_Toc185502644"/>
              <w:bookmarkStart w:id="9537" w:name="_Toc186030904"/>
              <w:bookmarkStart w:id="9538" w:name="_Toc186032110"/>
              <w:bookmarkStart w:id="9539" w:name="_Toc186033316"/>
              <w:bookmarkStart w:id="9540" w:name="_Toc186045814"/>
              <w:bookmarkStart w:id="9541" w:name="_Toc186456574"/>
              <w:bookmarkStart w:id="9542" w:name="_Toc186470219"/>
              <w:bookmarkStart w:id="9543" w:name="_Toc186644730"/>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del>
          </w:p>
        </w:tc>
        <w:bookmarkStart w:id="9544" w:name="_Toc184817313"/>
        <w:bookmarkStart w:id="9545" w:name="_Toc185335928"/>
        <w:bookmarkStart w:id="9546" w:name="_Toc185336761"/>
        <w:bookmarkStart w:id="9547" w:name="_Toc185341480"/>
        <w:bookmarkStart w:id="9548" w:name="_Toc185349090"/>
        <w:bookmarkStart w:id="9549" w:name="_Toc185428198"/>
        <w:bookmarkStart w:id="9550" w:name="_Toc185497839"/>
        <w:bookmarkStart w:id="9551" w:name="_Toc185499039"/>
        <w:bookmarkStart w:id="9552" w:name="_Toc185500239"/>
        <w:bookmarkStart w:id="9553" w:name="_Toc185501440"/>
        <w:bookmarkStart w:id="9554" w:name="_Toc185502645"/>
        <w:bookmarkStart w:id="9555" w:name="_Toc186030905"/>
        <w:bookmarkStart w:id="9556" w:name="_Toc186032111"/>
        <w:bookmarkStart w:id="9557" w:name="_Toc186033317"/>
        <w:bookmarkStart w:id="9558" w:name="_Toc186045815"/>
        <w:bookmarkStart w:id="9559" w:name="_Toc186456575"/>
        <w:bookmarkStart w:id="9560" w:name="_Toc186470220"/>
        <w:bookmarkStart w:id="9561" w:name="_Toc186644731"/>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tr>
      <w:tr w:rsidR="00AA1A2B" w:rsidRPr="004424B1" w:rsidDel="00A9616F" w14:paraId="53A84D7F" w14:textId="09A61BA0" w:rsidTr="007B4994">
        <w:trPr>
          <w:del w:id="9562" w:author="Quinten Van Woerkom" w:date="2024-11-27T16:36:00Z"/>
        </w:trPr>
        <w:tc>
          <w:tcPr>
            <w:cnfStyle w:val="001000000000" w:firstRow="0" w:lastRow="0" w:firstColumn="1" w:lastColumn="0" w:oddVBand="0" w:evenVBand="0" w:oddHBand="0" w:evenHBand="0" w:firstRowFirstColumn="0" w:firstRowLastColumn="0" w:lastRowFirstColumn="0" w:lastRowLastColumn="0"/>
            <w:tcW w:w="1242" w:type="dxa"/>
          </w:tcPr>
          <w:p w14:paraId="45B1FD47" w14:textId="54C2AFE6" w:rsidR="00AA1A2B" w:rsidRPr="004424B1" w:rsidDel="00A9616F" w:rsidRDefault="00AA1A2B" w:rsidP="007B4994">
            <w:pPr>
              <w:pStyle w:val="TableCell"/>
              <w:rPr>
                <w:del w:id="9563" w:author="Quinten Van Woerkom" w:date="2024-11-27T16:36:00Z" w16du:dateUtc="2024-11-27T15:36:00Z"/>
              </w:rPr>
            </w:pPr>
            <w:del w:id="9564" w:author="Quinten Van Woerkom" w:date="2024-11-27T16:36:00Z" w16du:dateUtc="2024-11-27T15:36:00Z">
              <w:r w:rsidRPr="004424B1" w:rsidDel="00A9616F">
                <w:delText>4</w:delText>
              </w:r>
              <w:bookmarkStart w:id="9565" w:name="_Toc184817314"/>
              <w:bookmarkStart w:id="9566" w:name="_Toc185335929"/>
              <w:bookmarkStart w:id="9567" w:name="_Toc185336762"/>
              <w:bookmarkStart w:id="9568" w:name="_Toc185341481"/>
              <w:bookmarkStart w:id="9569" w:name="_Toc185349091"/>
              <w:bookmarkStart w:id="9570" w:name="_Toc185428199"/>
              <w:bookmarkStart w:id="9571" w:name="_Toc185497840"/>
              <w:bookmarkStart w:id="9572" w:name="_Toc185499040"/>
              <w:bookmarkStart w:id="9573" w:name="_Toc185500240"/>
              <w:bookmarkStart w:id="9574" w:name="_Toc185501441"/>
              <w:bookmarkStart w:id="9575" w:name="_Toc185502646"/>
              <w:bookmarkStart w:id="9576" w:name="_Toc186030906"/>
              <w:bookmarkStart w:id="9577" w:name="_Toc186032112"/>
              <w:bookmarkStart w:id="9578" w:name="_Toc186033318"/>
              <w:bookmarkStart w:id="9579" w:name="_Toc186045816"/>
              <w:bookmarkStart w:id="9580" w:name="_Toc186456576"/>
              <w:bookmarkStart w:id="9581" w:name="_Toc186470221"/>
              <w:bookmarkStart w:id="9582" w:name="_Toc186644732"/>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del>
          </w:p>
        </w:tc>
        <w:tc>
          <w:tcPr>
            <w:tcW w:w="1440" w:type="dxa"/>
          </w:tcPr>
          <w:p w14:paraId="584E6F3F" w14:textId="5C4F321E"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9583" w:author="Quinten Van Woerkom" w:date="2024-11-27T16:36:00Z" w16du:dateUtc="2024-11-27T15:36:00Z"/>
              </w:rPr>
            </w:pPr>
            <w:del w:id="9584" w:author="Quinten Van Woerkom" w:date="2024-11-27T16:36:00Z" w16du:dateUtc="2024-11-27T15:36:00Z">
              <w:r w:rsidRPr="004424B1" w:rsidDel="00A9616F">
                <w:delText>No</w:delText>
              </w:r>
              <w:bookmarkStart w:id="9585" w:name="_Toc184817315"/>
              <w:bookmarkStart w:id="9586" w:name="_Toc185335930"/>
              <w:bookmarkStart w:id="9587" w:name="_Toc185336763"/>
              <w:bookmarkStart w:id="9588" w:name="_Toc185341482"/>
              <w:bookmarkStart w:id="9589" w:name="_Toc185349092"/>
              <w:bookmarkStart w:id="9590" w:name="_Toc185428200"/>
              <w:bookmarkStart w:id="9591" w:name="_Toc185497841"/>
              <w:bookmarkStart w:id="9592" w:name="_Toc185499041"/>
              <w:bookmarkStart w:id="9593" w:name="_Toc185500241"/>
              <w:bookmarkStart w:id="9594" w:name="_Toc185501442"/>
              <w:bookmarkStart w:id="9595" w:name="_Toc185502647"/>
              <w:bookmarkStart w:id="9596" w:name="_Toc186030907"/>
              <w:bookmarkStart w:id="9597" w:name="_Toc186032113"/>
              <w:bookmarkStart w:id="9598" w:name="_Toc186033319"/>
              <w:bookmarkStart w:id="9599" w:name="_Toc186045817"/>
              <w:bookmarkStart w:id="9600" w:name="_Toc186456577"/>
              <w:bookmarkStart w:id="9601" w:name="_Toc186470222"/>
              <w:bookmarkStart w:id="9602" w:name="_Toc186644733"/>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del>
          </w:p>
        </w:tc>
        <w:tc>
          <w:tcPr>
            <w:tcW w:w="6534" w:type="dxa"/>
          </w:tcPr>
          <w:p w14:paraId="540EB7A6" w14:textId="468F7C73"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9603" w:author="Quinten Van Woerkom" w:date="2024-11-27T16:36:00Z" w16du:dateUtc="2024-11-27T15:36:00Z"/>
              </w:rPr>
            </w:pPr>
            <w:del w:id="9604" w:author="Quinten Van Woerkom" w:date="2024-11-27T16:36:00Z" w16du:dateUtc="2024-11-27T15:36:00Z">
              <w:r w:rsidRPr="004424B1" w:rsidDel="00A9616F">
                <w:delText>Subscribe to receive detailed execution status of Plans (at the level of contained planning activities, events and resources).</w:delText>
              </w:r>
              <w:bookmarkStart w:id="9605" w:name="_Toc184817316"/>
              <w:bookmarkStart w:id="9606" w:name="_Toc185335931"/>
              <w:bookmarkStart w:id="9607" w:name="_Toc185336764"/>
              <w:bookmarkStart w:id="9608" w:name="_Toc185341483"/>
              <w:bookmarkStart w:id="9609" w:name="_Toc185349093"/>
              <w:bookmarkStart w:id="9610" w:name="_Toc185428201"/>
              <w:bookmarkStart w:id="9611" w:name="_Toc185497842"/>
              <w:bookmarkStart w:id="9612" w:name="_Toc185499042"/>
              <w:bookmarkStart w:id="9613" w:name="_Toc185500242"/>
              <w:bookmarkStart w:id="9614" w:name="_Toc185501443"/>
              <w:bookmarkStart w:id="9615" w:name="_Toc185502648"/>
              <w:bookmarkStart w:id="9616" w:name="_Toc186030908"/>
              <w:bookmarkStart w:id="9617" w:name="_Toc186032114"/>
              <w:bookmarkStart w:id="9618" w:name="_Toc186033320"/>
              <w:bookmarkStart w:id="9619" w:name="_Toc186045818"/>
              <w:bookmarkStart w:id="9620" w:name="_Toc186456578"/>
              <w:bookmarkStart w:id="9621" w:name="_Toc186470223"/>
              <w:bookmarkStart w:id="9622" w:name="_Toc18664473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del>
          </w:p>
        </w:tc>
        <w:bookmarkStart w:id="9623" w:name="_Toc184817317"/>
        <w:bookmarkStart w:id="9624" w:name="_Toc185335932"/>
        <w:bookmarkStart w:id="9625" w:name="_Toc185336765"/>
        <w:bookmarkStart w:id="9626" w:name="_Toc185341484"/>
        <w:bookmarkStart w:id="9627" w:name="_Toc185349094"/>
        <w:bookmarkStart w:id="9628" w:name="_Toc185428202"/>
        <w:bookmarkStart w:id="9629" w:name="_Toc185497843"/>
        <w:bookmarkStart w:id="9630" w:name="_Toc185499043"/>
        <w:bookmarkStart w:id="9631" w:name="_Toc185500243"/>
        <w:bookmarkStart w:id="9632" w:name="_Toc185501444"/>
        <w:bookmarkStart w:id="9633" w:name="_Toc185502649"/>
        <w:bookmarkStart w:id="9634" w:name="_Toc186030909"/>
        <w:bookmarkStart w:id="9635" w:name="_Toc186032115"/>
        <w:bookmarkStart w:id="9636" w:name="_Toc186033321"/>
        <w:bookmarkStart w:id="9637" w:name="_Toc186045819"/>
        <w:bookmarkStart w:id="9638" w:name="_Toc186456579"/>
        <w:bookmarkStart w:id="9639" w:name="_Toc186470224"/>
        <w:bookmarkStart w:id="9640" w:name="_Toc186644735"/>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tr>
      <w:tr w:rsidR="00AA1A2B" w:rsidRPr="004424B1" w:rsidDel="00A9616F" w14:paraId="3360BF92" w14:textId="110AA786" w:rsidTr="007B4994">
        <w:trPr>
          <w:del w:id="9641" w:author="Quinten Van Woerkom" w:date="2024-11-27T16:36:00Z"/>
        </w:trPr>
        <w:tc>
          <w:tcPr>
            <w:cnfStyle w:val="001000000000" w:firstRow="0" w:lastRow="0" w:firstColumn="1" w:lastColumn="0" w:oddVBand="0" w:evenVBand="0" w:oddHBand="0" w:evenHBand="0" w:firstRowFirstColumn="0" w:firstRowLastColumn="0" w:lastRowFirstColumn="0" w:lastRowLastColumn="0"/>
            <w:tcW w:w="1242" w:type="dxa"/>
          </w:tcPr>
          <w:p w14:paraId="7AB1D414" w14:textId="44F780AD" w:rsidR="00AA1A2B" w:rsidRPr="004424B1" w:rsidDel="00A9616F" w:rsidRDefault="00AA1A2B" w:rsidP="007B4994">
            <w:pPr>
              <w:pStyle w:val="TableCell"/>
              <w:rPr>
                <w:del w:id="9642" w:author="Quinten Van Woerkom" w:date="2024-11-27T16:36:00Z" w16du:dateUtc="2024-11-27T15:36:00Z"/>
              </w:rPr>
            </w:pPr>
            <w:del w:id="9643" w:author="Quinten Van Woerkom" w:date="2024-11-27T16:36:00Z" w16du:dateUtc="2024-11-27T15:36:00Z">
              <w:r w:rsidRPr="004424B1" w:rsidDel="00A9616F">
                <w:delText>5</w:delText>
              </w:r>
              <w:bookmarkStart w:id="9644" w:name="_Toc184817318"/>
              <w:bookmarkStart w:id="9645" w:name="_Toc185335933"/>
              <w:bookmarkStart w:id="9646" w:name="_Toc185336766"/>
              <w:bookmarkStart w:id="9647" w:name="_Toc185341485"/>
              <w:bookmarkStart w:id="9648" w:name="_Toc185349095"/>
              <w:bookmarkStart w:id="9649" w:name="_Toc185428203"/>
              <w:bookmarkStart w:id="9650" w:name="_Toc185497844"/>
              <w:bookmarkStart w:id="9651" w:name="_Toc185499044"/>
              <w:bookmarkStart w:id="9652" w:name="_Toc185500244"/>
              <w:bookmarkStart w:id="9653" w:name="_Toc185501445"/>
              <w:bookmarkStart w:id="9654" w:name="_Toc185502650"/>
              <w:bookmarkStart w:id="9655" w:name="_Toc186030910"/>
              <w:bookmarkStart w:id="9656" w:name="_Toc186032116"/>
              <w:bookmarkStart w:id="9657" w:name="_Toc186033322"/>
              <w:bookmarkStart w:id="9658" w:name="_Toc186045820"/>
              <w:bookmarkStart w:id="9659" w:name="_Toc186456580"/>
              <w:bookmarkStart w:id="9660" w:name="_Toc186470225"/>
              <w:bookmarkStart w:id="9661" w:name="_Toc186644736"/>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del>
          </w:p>
        </w:tc>
        <w:tc>
          <w:tcPr>
            <w:tcW w:w="1440" w:type="dxa"/>
          </w:tcPr>
          <w:p w14:paraId="13220665" w14:textId="18F9052C"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9662" w:author="Quinten Van Woerkom" w:date="2024-11-27T16:36:00Z" w16du:dateUtc="2024-11-27T15:36:00Z"/>
              </w:rPr>
            </w:pPr>
            <w:del w:id="9663" w:author="Quinten Van Woerkom" w:date="2024-11-27T16:36:00Z" w16du:dateUtc="2024-11-27T15:36:00Z">
              <w:r w:rsidRPr="004424B1" w:rsidDel="00A9616F">
                <w:delText>No</w:delText>
              </w:r>
              <w:bookmarkStart w:id="9664" w:name="_Toc184817319"/>
              <w:bookmarkStart w:id="9665" w:name="_Toc185335934"/>
              <w:bookmarkStart w:id="9666" w:name="_Toc185336767"/>
              <w:bookmarkStart w:id="9667" w:name="_Toc185341486"/>
              <w:bookmarkStart w:id="9668" w:name="_Toc185349096"/>
              <w:bookmarkStart w:id="9669" w:name="_Toc185428204"/>
              <w:bookmarkStart w:id="9670" w:name="_Toc185497845"/>
              <w:bookmarkStart w:id="9671" w:name="_Toc185499045"/>
              <w:bookmarkStart w:id="9672" w:name="_Toc185500245"/>
              <w:bookmarkStart w:id="9673" w:name="_Toc185501446"/>
              <w:bookmarkStart w:id="9674" w:name="_Toc185502651"/>
              <w:bookmarkStart w:id="9675" w:name="_Toc186030911"/>
              <w:bookmarkStart w:id="9676" w:name="_Toc186032117"/>
              <w:bookmarkStart w:id="9677" w:name="_Toc186033323"/>
              <w:bookmarkStart w:id="9678" w:name="_Toc186045821"/>
              <w:bookmarkStart w:id="9679" w:name="_Toc186456581"/>
              <w:bookmarkStart w:id="9680" w:name="_Toc186470226"/>
              <w:bookmarkStart w:id="9681" w:name="_Toc186644737"/>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del>
          </w:p>
        </w:tc>
        <w:tc>
          <w:tcPr>
            <w:tcW w:w="6534" w:type="dxa"/>
          </w:tcPr>
          <w:p w14:paraId="1B5BFF60" w14:textId="00F6A453"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9682" w:author="Quinten Van Woerkom" w:date="2024-11-27T16:36:00Z" w16du:dateUtc="2024-11-27T15:36:00Z"/>
              </w:rPr>
            </w:pPr>
            <w:del w:id="9683" w:author="Quinten Van Woerkom" w:date="2024-11-27T16:36:00Z" w16du:dateUtc="2024-11-27T15:36:00Z">
              <w:r w:rsidRPr="004424B1" w:rsidDel="00A9616F">
                <w:delText>Activate and deactivate execution of Sub-plans, and retrieve execution status of Sub-plans.</w:delText>
              </w:r>
              <w:bookmarkStart w:id="9684" w:name="_Toc184817320"/>
              <w:bookmarkStart w:id="9685" w:name="_Toc185335935"/>
              <w:bookmarkStart w:id="9686" w:name="_Toc185336768"/>
              <w:bookmarkStart w:id="9687" w:name="_Toc185341487"/>
              <w:bookmarkStart w:id="9688" w:name="_Toc185349097"/>
              <w:bookmarkStart w:id="9689" w:name="_Toc185428205"/>
              <w:bookmarkStart w:id="9690" w:name="_Toc185497846"/>
              <w:bookmarkStart w:id="9691" w:name="_Toc185499046"/>
              <w:bookmarkStart w:id="9692" w:name="_Toc185500246"/>
              <w:bookmarkStart w:id="9693" w:name="_Toc185501447"/>
              <w:bookmarkStart w:id="9694" w:name="_Toc185502652"/>
              <w:bookmarkStart w:id="9695" w:name="_Toc186030912"/>
              <w:bookmarkStart w:id="9696" w:name="_Toc186032118"/>
              <w:bookmarkStart w:id="9697" w:name="_Toc186033324"/>
              <w:bookmarkStart w:id="9698" w:name="_Toc186045822"/>
              <w:bookmarkStart w:id="9699" w:name="_Toc186456582"/>
              <w:bookmarkStart w:id="9700" w:name="_Toc186470227"/>
              <w:bookmarkStart w:id="9701" w:name="_Toc186644738"/>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del>
          </w:p>
        </w:tc>
        <w:bookmarkStart w:id="9702" w:name="_Toc184817321"/>
        <w:bookmarkStart w:id="9703" w:name="_Toc185335936"/>
        <w:bookmarkStart w:id="9704" w:name="_Toc185336769"/>
        <w:bookmarkStart w:id="9705" w:name="_Toc185341488"/>
        <w:bookmarkStart w:id="9706" w:name="_Toc185349098"/>
        <w:bookmarkStart w:id="9707" w:name="_Toc185428206"/>
        <w:bookmarkStart w:id="9708" w:name="_Toc185497847"/>
        <w:bookmarkStart w:id="9709" w:name="_Toc185499047"/>
        <w:bookmarkStart w:id="9710" w:name="_Toc185500247"/>
        <w:bookmarkStart w:id="9711" w:name="_Toc185501448"/>
        <w:bookmarkStart w:id="9712" w:name="_Toc185502653"/>
        <w:bookmarkStart w:id="9713" w:name="_Toc186030913"/>
        <w:bookmarkStart w:id="9714" w:name="_Toc186032119"/>
        <w:bookmarkStart w:id="9715" w:name="_Toc186033325"/>
        <w:bookmarkStart w:id="9716" w:name="_Toc186045823"/>
        <w:bookmarkStart w:id="9717" w:name="_Toc186456583"/>
        <w:bookmarkStart w:id="9718" w:name="_Toc186470228"/>
        <w:bookmarkStart w:id="9719" w:name="_Toc186644739"/>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tr>
      <w:tr w:rsidR="00AA1A2B" w:rsidRPr="004424B1" w:rsidDel="00A9616F" w14:paraId="6B44AACC" w14:textId="03D2649B" w:rsidTr="007B4994">
        <w:trPr>
          <w:del w:id="9720" w:author="Quinten Van Woerkom" w:date="2024-11-27T16:36:00Z"/>
        </w:trPr>
        <w:tc>
          <w:tcPr>
            <w:cnfStyle w:val="001000000000" w:firstRow="0" w:lastRow="0" w:firstColumn="1" w:lastColumn="0" w:oddVBand="0" w:evenVBand="0" w:oddHBand="0" w:evenHBand="0" w:firstRowFirstColumn="0" w:firstRowLastColumn="0" w:lastRowFirstColumn="0" w:lastRowLastColumn="0"/>
            <w:tcW w:w="1242" w:type="dxa"/>
          </w:tcPr>
          <w:p w14:paraId="21A218A3" w14:textId="29CCB44B" w:rsidR="00AA1A2B" w:rsidRPr="004424B1" w:rsidDel="00A9616F" w:rsidRDefault="00AA1A2B" w:rsidP="007B4994">
            <w:pPr>
              <w:pStyle w:val="TableCell"/>
              <w:rPr>
                <w:del w:id="9721" w:author="Quinten Van Woerkom" w:date="2024-11-27T16:36:00Z" w16du:dateUtc="2024-11-27T15:36:00Z"/>
              </w:rPr>
            </w:pPr>
            <w:del w:id="9722" w:author="Quinten Van Woerkom" w:date="2024-11-27T16:36:00Z" w16du:dateUtc="2024-11-27T15:36:00Z">
              <w:r w:rsidRPr="004424B1" w:rsidDel="00A9616F">
                <w:delText>6</w:delText>
              </w:r>
              <w:bookmarkStart w:id="9723" w:name="_Toc184817322"/>
              <w:bookmarkStart w:id="9724" w:name="_Toc185335937"/>
              <w:bookmarkStart w:id="9725" w:name="_Toc185336770"/>
              <w:bookmarkStart w:id="9726" w:name="_Toc185341489"/>
              <w:bookmarkStart w:id="9727" w:name="_Toc185349099"/>
              <w:bookmarkStart w:id="9728" w:name="_Toc185428207"/>
              <w:bookmarkStart w:id="9729" w:name="_Toc185497848"/>
              <w:bookmarkStart w:id="9730" w:name="_Toc185499048"/>
              <w:bookmarkStart w:id="9731" w:name="_Toc185500248"/>
              <w:bookmarkStart w:id="9732" w:name="_Toc185501449"/>
              <w:bookmarkStart w:id="9733" w:name="_Toc185502654"/>
              <w:bookmarkStart w:id="9734" w:name="_Toc186030914"/>
              <w:bookmarkStart w:id="9735" w:name="_Toc186032120"/>
              <w:bookmarkStart w:id="9736" w:name="_Toc186033326"/>
              <w:bookmarkStart w:id="9737" w:name="_Toc186045824"/>
              <w:bookmarkStart w:id="9738" w:name="_Toc186456584"/>
              <w:bookmarkStart w:id="9739" w:name="_Toc186470229"/>
              <w:bookmarkStart w:id="9740" w:name="_Toc186644740"/>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del>
          </w:p>
        </w:tc>
        <w:tc>
          <w:tcPr>
            <w:tcW w:w="1440" w:type="dxa"/>
          </w:tcPr>
          <w:p w14:paraId="6297DB76" w14:textId="44B82E16"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9741" w:author="Quinten Van Woerkom" w:date="2024-11-27T16:36:00Z" w16du:dateUtc="2024-11-27T15:36:00Z"/>
              </w:rPr>
            </w:pPr>
            <w:del w:id="9742" w:author="Quinten Van Woerkom" w:date="2024-11-27T16:36:00Z" w16du:dateUtc="2024-11-27T15:36:00Z">
              <w:r w:rsidRPr="004424B1" w:rsidDel="00A9616F">
                <w:delText>No</w:delText>
              </w:r>
              <w:bookmarkStart w:id="9743" w:name="_Toc184817323"/>
              <w:bookmarkStart w:id="9744" w:name="_Toc185335938"/>
              <w:bookmarkStart w:id="9745" w:name="_Toc185336771"/>
              <w:bookmarkStart w:id="9746" w:name="_Toc185341490"/>
              <w:bookmarkStart w:id="9747" w:name="_Toc185349100"/>
              <w:bookmarkStart w:id="9748" w:name="_Toc185428208"/>
              <w:bookmarkStart w:id="9749" w:name="_Toc185497849"/>
              <w:bookmarkStart w:id="9750" w:name="_Toc185499049"/>
              <w:bookmarkStart w:id="9751" w:name="_Toc185500249"/>
              <w:bookmarkStart w:id="9752" w:name="_Toc185501450"/>
              <w:bookmarkStart w:id="9753" w:name="_Toc185502655"/>
              <w:bookmarkStart w:id="9754" w:name="_Toc186030915"/>
              <w:bookmarkStart w:id="9755" w:name="_Toc186032121"/>
              <w:bookmarkStart w:id="9756" w:name="_Toc186033327"/>
              <w:bookmarkStart w:id="9757" w:name="_Toc186045825"/>
              <w:bookmarkStart w:id="9758" w:name="_Toc186456585"/>
              <w:bookmarkStart w:id="9759" w:name="_Toc186470230"/>
              <w:bookmarkStart w:id="9760" w:name="_Toc186644741"/>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del>
          </w:p>
        </w:tc>
        <w:tc>
          <w:tcPr>
            <w:tcW w:w="6534" w:type="dxa"/>
          </w:tcPr>
          <w:p w14:paraId="76CB2B2F" w14:textId="171460CD"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9761" w:author="Quinten Van Woerkom" w:date="2024-11-27T16:36:00Z" w16du:dateUtc="2024-11-27T15:36:00Z"/>
              </w:rPr>
            </w:pPr>
            <w:del w:id="9762" w:author="Quinten Van Woerkom" w:date="2024-11-27T16:36:00Z" w16du:dateUtc="2024-11-27T15:36:00Z">
              <w:r w:rsidRPr="004424B1" w:rsidDel="00A9616F">
                <w:delText>Subscribe to receive execution status of Sub-plans.</w:delText>
              </w:r>
              <w:bookmarkStart w:id="9763" w:name="_Toc184817324"/>
              <w:bookmarkStart w:id="9764" w:name="_Toc185335939"/>
              <w:bookmarkStart w:id="9765" w:name="_Toc185336772"/>
              <w:bookmarkStart w:id="9766" w:name="_Toc185341491"/>
              <w:bookmarkStart w:id="9767" w:name="_Toc185349101"/>
              <w:bookmarkStart w:id="9768" w:name="_Toc185428209"/>
              <w:bookmarkStart w:id="9769" w:name="_Toc185497850"/>
              <w:bookmarkStart w:id="9770" w:name="_Toc185499050"/>
              <w:bookmarkStart w:id="9771" w:name="_Toc185500250"/>
              <w:bookmarkStart w:id="9772" w:name="_Toc185501451"/>
              <w:bookmarkStart w:id="9773" w:name="_Toc185502656"/>
              <w:bookmarkStart w:id="9774" w:name="_Toc186030916"/>
              <w:bookmarkStart w:id="9775" w:name="_Toc186032122"/>
              <w:bookmarkStart w:id="9776" w:name="_Toc186033328"/>
              <w:bookmarkStart w:id="9777" w:name="_Toc186045826"/>
              <w:bookmarkStart w:id="9778" w:name="_Toc186456586"/>
              <w:bookmarkStart w:id="9779" w:name="_Toc186470231"/>
              <w:bookmarkStart w:id="9780" w:name="_Toc18664474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del>
          </w:p>
        </w:tc>
        <w:bookmarkStart w:id="9781" w:name="_Toc184817325"/>
        <w:bookmarkStart w:id="9782" w:name="_Toc185335940"/>
        <w:bookmarkStart w:id="9783" w:name="_Toc185336773"/>
        <w:bookmarkStart w:id="9784" w:name="_Toc185341492"/>
        <w:bookmarkStart w:id="9785" w:name="_Toc185349102"/>
        <w:bookmarkStart w:id="9786" w:name="_Toc185428210"/>
        <w:bookmarkStart w:id="9787" w:name="_Toc185497851"/>
        <w:bookmarkStart w:id="9788" w:name="_Toc185499051"/>
        <w:bookmarkStart w:id="9789" w:name="_Toc185500251"/>
        <w:bookmarkStart w:id="9790" w:name="_Toc185501452"/>
        <w:bookmarkStart w:id="9791" w:name="_Toc185502657"/>
        <w:bookmarkStart w:id="9792" w:name="_Toc186030917"/>
        <w:bookmarkStart w:id="9793" w:name="_Toc186032123"/>
        <w:bookmarkStart w:id="9794" w:name="_Toc186033329"/>
        <w:bookmarkStart w:id="9795" w:name="_Toc186045827"/>
        <w:bookmarkStart w:id="9796" w:name="_Toc186456587"/>
        <w:bookmarkStart w:id="9797" w:name="_Toc186470232"/>
        <w:bookmarkStart w:id="9798" w:name="_Toc186644743"/>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tr>
      <w:tr w:rsidR="00AA1A2B" w:rsidRPr="004424B1" w:rsidDel="00A9616F" w14:paraId="0B8AD18C" w14:textId="6B45A10A" w:rsidTr="007B4994">
        <w:trPr>
          <w:del w:id="9799" w:author="Quinten Van Woerkom" w:date="2024-11-27T16:36:00Z"/>
        </w:trPr>
        <w:tc>
          <w:tcPr>
            <w:cnfStyle w:val="001000000000" w:firstRow="0" w:lastRow="0" w:firstColumn="1" w:lastColumn="0" w:oddVBand="0" w:evenVBand="0" w:oddHBand="0" w:evenHBand="0" w:firstRowFirstColumn="0" w:firstRowLastColumn="0" w:lastRowFirstColumn="0" w:lastRowLastColumn="0"/>
            <w:tcW w:w="1242" w:type="dxa"/>
          </w:tcPr>
          <w:p w14:paraId="445956B6" w14:textId="39CFABB2" w:rsidR="00AA1A2B" w:rsidRPr="004424B1" w:rsidDel="00A9616F" w:rsidRDefault="00AA1A2B" w:rsidP="007B4994">
            <w:pPr>
              <w:pStyle w:val="TableCell"/>
              <w:rPr>
                <w:del w:id="9800" w:author="Quinten Van Woerkom" w:date="2024-11-27T16:36:00Z" w16du:dateUtc="2024-11-27T15:36:00Z"/>
              </w:rPr>
            </w:pPr>
            <w:del w:id="9801" w:author="Quinten Van Woerkom" w:date="2024-11-27T16:36:00Z" w16du:dateUtc="2024-11-27T15:36:00Z">
              <w:r w:rsidRPr="004424B1" w:rsidDel="00A9616F">
                <w:delText>7</w:delText>
              </w:r>
              <w:bookmarkStart w:id="9802" w:name="_Toc184817326"/>
              <w:bookmarkStart w:id="9803" w:name="_Toc185335941"/>
              <w:bookmarkStart w:id="9804" w:name="_Toc185336774"/>
              <w:bookmarkStart w:id="9805" w:name="_Toc185341493"/>
              <w:bookmarkStart w:id="9806" w:name="_Toc185349103"/>
              <w:bookmarkStart w:id="9807" w:name="_Toc185428211"/>
              <w:bookmarkStart w:id="9808" w:name="_Toc185497852"/>
              <w:bookmarkStart w:id="9809" w:name="_Toc185499052"/>
              <w:bookmarkStart w:id="9810" w:name="_Toc185500252"/>
              <w:bookmarkStart w:id="9811" w:name="_Toc185501453"/>
              <w:bookmarkStart w:id="9812" w:name="_Toc185502658"/>
              <w:bookmarkStart w:id="9813" w:name="_Toc186030918"/>
              <w:bookmarkStart w:id="9814" w:name="_Toc186032124"/>
              <w:bookmarkStart w:id="9815" w:name="_Toc186033330"/>
              <w:bookmarkStart w:id="9816" w:name="_Toc186045828"/>
              <w:bookmarkStart w:id="9817" w:name="_Toc186456588"/>
              <w:bookmarkStart w:id="9818" w:name="_Toc186470233"/>
              <w:bookmarkStart w:id="9819" w:name="_Toc186644744"/>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del>
          </w:p>
        </w:tc>
        <w:tc>
          <w:tcPr>
            <w:tcW w:w="1440" w:type="dxa"/>
          </w:tcPr>
          <w:p w14:paraId="32604EAC" w14:textId="2027DD7D"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9820" w:author="Quinten Van Woerkom" w:date="2024-11-27T16:36:00Z" w16du:dateUtc="2024-11-27T15:36:00Z"/>
              </w:rPr>
            </w:pPr>
            <w:del w:id="9821" w:author="Quinten Van Woerkom" w:date="2024-11-27T16:36:00Z" w16du:dateUtc="2024-11-27T15:36:00Z">
              <w:r w:rsidRPr="004424B1" w:rsidDel="00A9616F">
                <w:delText>No</w:delText>
              </w:r>
              <w:bookmarkStart w:id="9822" w:name="_Toc184817327"/>
              <w:bookmarkStart w:id="9823" w:name="_Toc185335942"/>
              <w:bookmarkStart w:id="9824" w:name="_Toc185336775"/>
              <w:bookmarkStart w:id="9825" w:name="_Toc185341494"/>
              <w:bookmarkStart w:id="9826" w:name="_Toc185349104"/>
              <w:bookmarkStart w:id="9827" w:name="_Toc185428212"/>
              <w:bookmarkStart w:id="9828" w:name="_Toc185497853"/>
              <w:bookmarkStart w:id="9829" w:name="_Toc185499053"/>
              <w:bookmarkStart w:id="9830" w:name="_Toc185500253"/>
              <w:bookmarkStart w:id="9831" w:name="_Toc185501454"/>
              <w:bookmarkStart w:id="9832" w:name="_Toc185502659"/>
              <w:bookmarkStart w:id="9833" w:name="_Toc186030919"/>
              <w:bookmarkStart w:id="9834" w:name="_Toc186032125"/>
              <w:bookmarkStart w:id="9835" w:name="_Toc186033331"/>
              <w:bookmarkStart w:id="9836" w:name="_Toc186045829"/>
              <w:bookmarkStart w:id="9837" w:name="_Toc186456589"/>
              <w:bookmarkStart w:id="9838" w:name="_Toc186470234"/>
              <w:bookmarkStart w:id="9839" w:name="_Toc186644745"/>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del>
          </w:p>
        </w:tc>
        <w:tc>
          <w:tcPr>
            <w:tcW w:w="6534" w:type="dxa"/>
          </w:tcPr>
          <w:p w14:paraId="33B6EC0F" w14:textId="2FFBD5CB"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9840" w:author="Quinten Van Woerkom" w:date="2024-11-27T16:36:00Z" w16du:dateUtc="2024-11-27T15:36:00Z"/>
              </w:rPr>
            </w:pPr>
            <w:del w:id="9841" w:author="Quinten Van Woerkom" w:date="2024-11-27T16:36:00Z" w16du:dateUtc="2024-11-27T15:36:00Z">
              <w:r w:rsidRPr="004424B1" w:rsidDel="00A9616F">
                <w:delText>Suspend and resume execution of ActivityInstances.</w:delText>
              </w:r>
              <w:bookmarkStart w:id="9842" w:name="_Toc184817328"/>
              <w:bookmarkStart w:id="9843" w:name="_Toc185335943"/>
              <w:bookmarkStart w:id="9844" w:name="_Toc185336776"/>
              <w:bookmarkStart w:id="9845" w:name="_Toc185341495"/>
              <w:bookmarkStart w:id="9846" w:name="_Toc185349105"/>
              <w:bookmarkStart w:id="9847" w:name="_Toc185428213"/>
              <w:bookmarkStart w:id="9848" w:name="_Toc185497854"/>
              <w:bookmarkStart w:id="9849" w:name="_Toc185499054"/>
              <w:bookmarkStart w:id="9850" w:name="_Toc185500254"/>
              <w:bookmarkStart w:id="9851" w:name="_Toc185501455"/>
              <w:bookmarkStart w:id="9852" w:name="_Toc185502660"/>
              <w:bookmarkStart w:id="9853" w:name="_Toc186030920"/>
              <w:bookmarkStart w:id="9854" w:name="_Toc186032126"/>
              <w:bookmarkStart w:id="9855" w:name="_Toc186033332"/>
              <w:bookmarkStart w:id="9856" w:name="_Toc186045830"/>
              <w:bookmarkStart w:id="9857" w:name="_Toc186456590"/>
              <w:bookmarkStart w:id="9858" w:name="_Toc186470235"/>
              <w:bookmarkStart w:id="9859" w:name="_Toc186644746"/>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del>
          </w:p>
        </w:tc>
        <w:bookmarkStart w:id="9860" w:name="_Toc184817329"/>
        <w:bookmarkStart w:id="9861" w:name="_Toc185335944"/>
        <w:bookmarkStart w:id="9862" w:name="_Toc185336777"/>
        <w:bookmarkStart w:id="9863" w:name="_Toc185341496"/>
        <w:bookmarkStart w:id="9864" w:name="_Toc185349106"/>
        <w:bookmarkStart w:id="9865" w:name="_Toc185428214"/>
        <w:bookmarkStart w:id="9866" w:name="_Toc185497855"/>
        <w:bookmarkStart w:id="9867" w:name="_Toc185499055"/>
        <w:bookmarkStart w:id="9868" w:name="_Toc185500255"/>
        <w:bookmarkStart w:id="9869" w:name="_Toc185501456"/>
        <w:bookmarkStart w:id="9870" w:name="_Toc185502661"/>
        <w:bookmarkStart w:id="9871" w:name="_Toc186030921"/>
        <w:bookmarkStart w:id="9872" w:name="_Toc186032127"/>
        <w:bookmarkStart w:id="9873" w:name="_Toc186033333"/>
        <w:bookmarkStart w:id="9874" w:name="_Toc186045831"/>
        <w:bookmarkStart w:id="9875" w:name="_Toc186456591"/>
        <w:bookmarkStart w:id="9876" w:name="_Toc186470236"/>
        <w:bookmarkStart w:id="9877" w:name="_Toc186644747"/>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tr>
      <w:tr w:rsidR="00AA1A2B" w:rsidRPr="004424B1" w:rsidDel="00A9616F" w14:paraId="5B5325D0" w14:textId="43872567" w:rsidTr="007B4994">
        <w:trPr>
          <w:del w:id="9878" w:author="Quinten Van Woerkom" w:date="2024-11-27T16:36:00Z"/>
        </w:trPr>
        <w:tc>
          <w:tcPr>
            <w:cnfStyle w:val="001000000000" w:firstRow="0" w:lastRow="0" w:firstColumn="1" w:lastColumn="0" w:oddVBand="0" w:evenVBand="0" w:oddHBand="0" w:evenHBand="0" w:firstRowFirstColumn="0" w:firstRowLastColumn="0" w:lastRowFirstColumn="0" w:lastRowLastColumn="0"/>
            <w:tcW w:w="1242" w:type="dxa"/>
          </w:tcPr>
          <w:p w14:paraId="67959005" w14:textId="53107ABD" w:rsidR="00AA1A2B" w:rsidRPr="004424B1" w:rsidDel="00A9616F" w:rsidRDefault="00AA1A2B" w:rsidP="007B4994">
            <w:pPr>
              <w:pStyle w:val="TableCell"/>
              <w:rPr>
                <w:del w:id="9879" w:author="Quinten Van Woerkom" w:date="2024-11-27T16:36:00Z" w16du:dateUtc="2024-11-27T15:36:00Z"/>
              </w:rPr>
            </w:pPr>
            <w:del w:id="9880" w:author="Quinten Van Woerkom" w:date="2024-11-27T16:36:00Z" w16du:dateUtc="2024-11-27T15:36:00Z">
              <w:r w:rsidRPr="004424B1" w:rsidDel="00A9616F">
                <w:delText>8</w:delText>
              </w:r>
              <w:bookmarkStart w:id="9881" w:name="_Toc184817330"/>
              <w:bookmarkStart w:id="9882" w:name="_Toc185335945"/>
              <w:bookmarkStart w:id="9883" w:name="_Toc185336778"/>
              <w:bookmarkStart w:id="9884" w:name="_Toc185341497"/>
              <w:bookmarkStart w:id="9885" w:name="_Toc185349107"/>
              <w:bookmarkStart w:id="9886" w:name="_Toc185428215"/>
              <w:bookmarkStart w:id="9887" w:name="_Toc185497856"/>
              <w:bookmarkStart w:id="9888" w:name="_Toc185499056"/>
              <w:bookmarkStart w:id="9889" w:name="_Toc185500256"/>
              <w:bookmarkStart w:id="9890" w:name="_Toc185501457"/>
              <w:bookmarkStart w:id="9891" w:name="_Toc185502662"/>
              <w:bookmarkStart w:id="9892" w:name="_Toc186030922"/>
              <w:bookmarkStart w:id="9893" w:name="_Toc186032128"/>
              <w:bookmarkStart w:id="9894" w:name="_Toc186033334"/>
              <w:bookmarkStart w:id="9895" w:name="_Toc186045832"/>
              <w:bookmarkStart w:id="9896" w:name="_Toc186456592"/>
              <w:bookmarkStart w:id="9897" w:name="_Toc186470237"/>
              <w:bookmarkStart w:id="9898" w:name="_Toc186644748"/>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del>
          </w:p>
        </w:tc>
        <w:tc>
          <w:tcPr>
            <w:tcW w:w="1440" w:type="dxa"/>
          </w:tcPr>
          <w:p w14:paraId="6FC2F771" w14:textId="7D7967DA"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9899" w:author="Quinten Van Woerkom" w:date="2024-11-27T16:36:00Z" w16du:dateUtc="2024-11-27T15:36:00Z"/>
              </w:rPr>
            </w:pPr>
            <w:del w:id="9900" w:author="Quinten Van Woerkom" w:date="2024-11-27T16:36:00Z" w16du:dateUtc="2024-11-27T15:36:00Z">
              <w:r w:rsidRPr="004424B1" w:rsidDel="00A9616F">
                <w:delText>No</w:delText>
              </w:r>
              <w:bookmarkStart w:id="9901" w:name="_Toc184817331"/>
              <w:bookmarkStart w:id="9902" w:name="_Toc185335946"/>
              <w:bookmarkStart w:id="9903" w:name="_Toc185336779"/>
              <w:bookmarkStart w:id="9904" w:name="_Toc185341498"/>
              <w:bookmarkStart w:id="9905" w:name="_Toc185349108"/>
              <w:bookmarkStart w:id="9906" w:name="_Toc185428216"/>
              <w:bookmarkStart w:id="9907" w:name="_Toc185497857"/>
              <w:bookmarkStart w:id="9908" w:name="_Toc185499057"/>
              <w:bookmarkStart w:id="9909" w:name="_Toc185500257"/>
              <w:bookmarkStart w:id="9910" w:name="_Toc185501458"/>
              <w:bookmarkStart w:id="9911" w:name="_Toc185502663"/>
              <w:bookmarkStart w:id="9912" w:name="_Toc186030923"/>
              <w:bookmarkStart w:id="9913" w:name="_Toc186032129"/>
              <w:bookmarkStart w:id="9914" w:name="_Toc186033335"/>
              <w:bookmarkStart w:id="9915" w:name="_Toc186045833"/>
              <w:bookmarkStart w:id="9916" w:name="_Toc186456593"/>
              <w:bookmarkStart w:id="9917" w:name="_Toc186470238"/>
              <w:bookmarkStart w:id="9918" w:name="_Toc186644749"/>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del>
          </w:p>
        </w:tc>
        <w:tc>
          <w:tcPr>
            <w:tcW w:w="6534" w:type="dxa"/>
          </w:tcPr>
          <w:p w14:paraId="259B8BE9" w14:textId="3CE8A177"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9919" w:author="Quinten Van Woerkom" w:date="2024-11-27T16:36:00Z" w16du:dateUtc="2024-11-27T15:36:00Z"/>
                <w:rFonts w:eastAsia="Quattrocento Sans"/>
              </w:rPr>
            </w:pPr>
            <w:del w:id="9920" w:author="Quinten Van Woerkom" w:date="2024-11-27T16:36:00Z" w16du:dateUtc="2024-11-27T15:36:00Z">
              <w:r w:rsidRPr="004424B1" w:rsidDel="00A9616F">
                <w:rPr>
                  <w:rFonts w:eastAsia="Quattrocento Sans"/>
                </w:rPr>
                <w:delText>Retrieve a detailed report on the execution status of ActivityInstances.</w:delText>
              </w:r>
              <w:bookmarkStart w:id="9921" w:name="_Toc184817332"/>
              <w:bookmarkStart w:id="9922" w:name="_Toc185335947"/>
              <w:bookmarkStart w:id="9923" w:name="_Toc185336780"/>
              <w:bookmarkStart w:id="9924" w:name="_Toc185341499"/>
              <w:bookmarkStart w:id="9925" w:name="_Toc185349109"/>
              <w:bookmarkStart w:id="9926" w:name="_Toc185428217"/>
              <w:bookmarkStart w:id="9927" w:name="_Toc185497858"/>
              <w:bookmarkStart w:id="9928" w:name="_Toc185499058"/>
              <w:bookmarkStart w:id="9929" w:name="_Toc185500258"/>
              <w:bookmarkStart w:id="9930" w:name="_Toc185501459"/>
              <w:bookmarkStart w:id="9931" w:name="_Toc185502664"/>
              <w:bookmarkStart w:id="9932" w:name="_Toc186030924"/>
              <w:bookmarkStart w:id="9933" w:name="_Toc186032130"/>
              <w:bookmarkStart w:id="9934" w:name="_Toc186033336"/>
              <w:bookmarkStart w:id="9935" w:name="_Toc186045834"/>
              <w:bookmarkStart w:id="9936" w:name="_Toc186456594"/>
              <w:bookmarkStart w:id="9937" w:name="_Toc186470239"/>
              <w:bookmarkStart w:id="9938" w:name="_Toc18664475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del>
          </w:p>
        </w:tc>
        <w:bookmarkStart w:id="9939" w:name="_Toc184817333"/>
        <w:bookmarkStart w:id="9940" w:name="_Toc185335948"/>
        <w:bookmarkStart w:id="9941" w:name="_Toc185336781"/>
        <w:bookmarkStart w:id="9942" w:name="_Toc185341500"/>
        <w:bookmarkStart w:id="9943" w:name="_Toc185349110"/>
        <w:bookmarkStart w:id="9944" w:name="_Toc185428218"/>
        <w:bookmarkStart w:id="9945" w:name="_Toc185497859"/>
        <w:bookmarkStart w:id="9946" w:name="_Toc185499059"/>
        <w:bookmarkStart w:id="9947" w:name="_Toc185500259"/>
        <w:bookmarkStart w:id="9948" w:name="_Toc185501460"/>
        <w:bookmarkStart w:id="9949" w:name="_Toc185502665"/>
        <w:bookmarkStart w:id="9950" w:name="_Toc186030925"/>
        <w:bookmarkStart w:id="9951" w:name="_Toc186032131"/>
        <w:bookmarkStart w:id="9952" w:name="_Toc186033337"/>
        <w:bookmarkStart w:id="9953" w:name="_Toc186045835"/>
        <w:bookmarkStart w:id="9954" w:name="_Toc186456595"/>
        <w:bookmarkStart w:id="9955" w:name="_Toc186470240"/>
        <w:bookmarkStart w:id="9956" w:name="_Toc186644751"/>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tr>
    </w:tbl>
    <w:p w14:paraId="1FDE70EF" w14:textId="32B2ABB9" w:rsidR="00AA1A2B" w:rsidRPr="004424B1" w:rsidDel="00A9616F" w:rsidRDefault="00AA1A2B" w:rsidP="00AA1A2B">
      <w:pPr>
        <w:spacing w:before="0"/>
        <w:rPr>
          <w:del w:id="9957" w:author="Quinten Van Woerkom" w:date="2024-11-27T16:36:00Z" w16du:dateUtc="2024-11-27T15:36:00Z"/>
          <w:lang w:val="en-GB"/>
        </w:rPr>
      </w:pPr>
      <w:bookmarkStart w:id="9958" w:name="_Toc184817334"/>
      <w:bookmarkStart w:id="9959" w:name="_Toc185335949"/>
      <w:bookmarkStart w:id="9960" w:name="_Toc185336782"/>
      <w:bookmarkStart w:id="9961" w:name="_Toc185341501"/>
      <w:bookmarkStart w:id="9962" w:name="_Toc185349111"/>
      <w:bookmarkStart w:id="9963" w:name="_Toc185428219"/>
      <w:bookmarkStart w:id="9964" w:name="_Toc185497860"/>
      <w:bookmarkStart w:id="9965" w:name="_Toc185499060"/>
      <w:bookmarkStart w:id="9966" w:name="_Toc185500260"/>
      <w:bookmarkStart w:id="9967" w:name="_Toc185501461"/>
      <w:bookmarkStart w:id="9968" w:name="_Toc185502666"/>
      <w:bookmarkStart w:id="9969" w:name="_Toc186030926"/>
      <w:bookmarkStart w:id="9970" w:name="_Toc186032132"/>
      <w:bookmarkStart w:id="9971" w:name="_Toc186033338"/>
      <w:bookmarkStart w:id="9972" w:name="_Toc186045836"/>
      <w:bookmarkStart w:id="9973" w:name="_Toc186456596"/>
      <w:bookmarkStart w:id="9974" w:name="_Toc186470241"/>
      <w:bookmarkStart w:id="9975" w:name="_Toc186644752"/>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p>
    <w:tbl>
      <w:tblPr>
        <w:tblStyle w:val="RBTable"/>
        <w:tblW w:w="9202" w:type="dxa"/>
        <w:tblLayout w:type="fixed"/>
        <w:tblLook w:val="04A0" w:firstRow="1" w:lastRow="0" w:firstColumn="1" w:lastColumn="0" w:noHBand="0" w:noVBand="1"/>
      </w:tblPr>
      <w:tblGrid>
        <w:gridCol w:w="2682"/>
        <w:gridCol w:w="4961"/>
        <w:gridCol w:w="1559"/>
      </w:tblGrid>
      <w:tr w:rsidR="00AA1A2B" w:rsidRPr="004424B1" w:rsidDel="00A9616F" w14:paraId="6B18FFDA" w14:textId="7B32D33C" w:rsidTr="007B4994">
        <w:trPr>
          <w:cnfStyle w:val="100000000000" w:firstRow="1" w:lastRow="0" w:firstColumn="0" w:lastColumn="0" w:oddVBand="0" w:evenVBand="0" w:oddHBand="0" w:evenHBand="0" w:firstRowFirstColumn="0" w:firstRowLastColumn="0" w:lastRowFirstColumn="0" w:lastRowLastColumn="0"/>
          <w:del w:id="9976" w:author="Quinten Van Woerkom" w:date="2024-11-27T16:36:00Z"/>
        </w:trPr>
        <w:tc>
          <w:tcPr>
            <w:cnfStyle w:val="001000000000" w:firstRow="0" w:lastRow="0" w:firstColumn="1" w:lastColumn="0" w:oddVBand="0" w:evenVBand="0" w:oddHBand="0" w:evenHBand="0" w:firstRowFirstColumn="0" w:firstRowLastColumn="0" w:lastRowFirstColumn="0" w:lastRowLastColumn="0"/>
            <w:tcW w:w="2682" w:type="dxa"/>
          </w:tcPr>
          <w:p w14:paraId="339F4888" w14:textId="478D45E8" w:rsidR="00AA1A2B" w:rsidRPr="004424B1" w:rsidDel="00A9616F" w:rsidRDefault="00AA1A2B" w:rsidP="007B4994">
            <w:pPr>
              <w:pStyle w:val="TableCell"/>
              <w:rPr>
                <w:del w:id="9977" w:author="Quinten Van Woerkom" w:date="2024-11-27T16:36:00Z" w16du:dateUtc="2024-11-27T15:36:00Z"/>
                <w:rFonts w:eastAsia="Quattrocento Sans"/>
              </w:rPr>
            </w:pPr>
            <w:del w:id="9978" w:author="Quinten Van Woerkom" w:date="2024-11-27T16:36:00Z" w16du:dateUtc="2024-11-27T15:36:00Z">
              <w:r w:rsidRPr="004424B1" w:rsidDel="00A9616F">
                <w:rPr>
                  <w:rFonts w:eastAsia="Quattrocento Sans"/>
                </w:rPr>
                <w:delText>Operation</w:delText>
              </w:r>
              <w:bookmarkStart w:id="9979" w:name="_Toc184817335"/>
              <w:bookmarkStart w:id="9980" w:name="_Toc185335950"/>
              <w:bookmarkStart w:id="9981" w:name="_Toc185336783"/>
              <w:bookmarkStart w:id="9982" w:name="_Toc185341502"/>
              <w:bookmarkStart w:id="9983" w:name="_Toc185349112"/>
              <w:bookmarkStart w:id="9984" w:name="_Toc185428220"/>
              <w:bookmarkStart w:id="9985" w:name="_Toc185497861"/>
              <w:bookmarkStart w:id="9986" w:name="_Toc185499061"/>
              <w:bookmarkStart w:id="9987" w:name="_Toc185500261"/>
              <w:bookmarkStart w:id="9988" w:name="_Toc185501462"/>
              <w:bookmarkStart w:id="9989" w:name="_Toc185502667"/>
              <w:bookmarkStart w:id="9990" w:name="_Toc186030927"/>
              <w:bookmarkStart w:id="9991" w:name="_Toc186032133"/>
              <w:bookmarkStart w:id="9992" w:name="_Toc186033339"/>
              <w:bookmarkStart w:id="9993" w:name="_Toc186045837"/>
              <w:bookmarkStart w:id="9994" w:name="_Toc186456597"/>
              <w:bookmarkStart w:id="9995" w:name="_Toc186470242"/>
              <w:bookmarkStart w:id="9996" w:name="_Toc186644753"/>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del>
          </w:p>
        </w:tc>
        <w:tc>
          <w:tcPr>
            <w:tcW w:w="4961" w:type="dxa"/>
          </w:tcPr>
          <w:p w14:paraId="00AE5CBB" w14:textId="008BB700" w:rsidR="00AA1A2B" w:rsidRPr="004424B1" w:rsidDel="00A9616F" w:rsidRDefault="00AA1A2B" w:rsidP="007B4994">
            <w:pPr>
              <w:pStyle w:val="TableCell"/>
              <w:cnfStyle w:val="100000000000" w:firstRow="1" w:lastRow="0" w:firstColumn="0" w:lastColumn="0" w:oddVBand="0" w:evenVBand="0" w:oddHBand="0" w:evenHBand="0" w:firstRowFirstColumn="0" w:firstRowLastColumn="0" w:lastRowFirstColumn="0" w:lastRowLastColumn="0"/>
              <w:rPr>
                <w:del w:id="9997" w:author="Quinten Van Woerkom" w:date="2024-11-27T16:36:00Z" w16du:dateUtc="2024-11-27T15:36:00Z"/>
                <w:rFonts w:eastAsia="Quattrocento Sans"/>
              </w:rPr>
            </w:pPr>
            <w:del w:id="9998" w:author="Quinten Van Woerkom" w:date="2024-11-27T16:36:00Z" w16du:dateUtc="2024-11-27T15:36:00Z">
              <w:r w:rsidRPr="004424B1" w:rsidDel="00A9616F">
                <w:rPr>
                  <w:rFonts w:eastAsia="Quattrocento Sans"/>
                </w:rPr>
                <w:delText>Description</w:delText>
              </w:r>
              <w:bookmarkStart w:id="9999" w:name="_Toc184817336"/>
              <w:bookmarkStart w:id="10000" w:name="_Toc185335951"/>
              <w:bookmarkStart w:id="10001" w:name="_Toc185336784"/>
              <w:bookmarkStart w:id="10002" w:name="_Toc185341503"/>
              <w:bookmarkStart w:id="10003" w:name="_Toc185349113"/>
              <w:bookmarkStart w:id="10004" w:name="_Toc185428221"/>
              <w:bookmarkStart w:id="10005" w:name="_Toc185497862"/>
              <w:bookmarkStart w:id="10006" w:name="_Toc185499062"/>
              <w:bookmarkStart w:id="10007" w:name="_Toc185500262"/>
              <w:bookmarkStart w:id="10008" w:name="_Toc185501463"/>
              <w:bookmarkStart w:id="10009" w:name="_Toc185502668"/>
              <w:bookmarkStart w:id="10010" w:name="_Toc186030928"/>
              <w:bookmarkStart w:id="10011" w:name="_Toc186032134"/>
              <w:bookmarkStart w:id="10012" w:name="_Toc186033340"/>
              <w:bookmarkStart w:id="10013" w:name="_Toc186045838"/>
              <w:bookmarkStart w:id="10014" w:name="_Toc186456598"/>
              <w:bookmarkStart w:id="10015" w:name="_Toc186470243"/>
              <w:bookmarkStart w:id="10016" w:name="_Toc186644754"/>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del>
          </w:p>
        </w:tc>
        <w:tc>
          <w:tcPr>
            <w:tcW w:w="1559" w:type="dxa"/>
          </w:tcPr>
          <w:p w14:paraId="3C2824CF" w14:textId="6D2D3ABA" w:rsidR="00AA1A2B" w:rsidRPr="004424B1" w:rsidDel="00A9616F" w:rsidRDefault="00AA1A2B" w:rsidP="007B4994">
            <w:pPr>
              <w:pStyle w:val="TableCell"/>
              <w:jc w:val="center"/>
              <w:cnfStyle w:val="100000000000" w:firstRow="1" w:lastRow="0" w:firstColumn="0" w:lastColumn="0" w:oddVBand="0" w:evenVBand="0" w:oddHBand="0" w:evenHBand="0" w:firstRowFirstColumn="0" w:firstRowLastColumn="0" w:lastRowFirstColumn="0" w:lastRowLastColumn="0"/>
              <w:rPr>
                <w:del w:id="10017" w:author="Quinten Van Woerkom" w:date="2024-11-27T16:36:00Z" w16du:dateUtc="2024-11-27T15:36:00Z"/>
                <w:rFonts w:eastAsia="Quattrocento Sans"/>
              </w:rPr>
            </w:pPr>
            <w:del w:id="10018" w:author="Quinten Van Woerkom" w:date="2024-11-27T16:36:00Z" w16du:dateUtc="2024-11-27T15:36:00Z">
              <w:r w:rsidRPr="004424B1" w:rsidDel="00A9616F">
                <w:rPr>
                  <w:rFonts w:eastAsia="Quattrocento Sans"/>
                </w:rPr>
                <w:delText>Capability Set</w:delText>
              </w:r>
              <w:bookmarkStart w:id="10019" w:name="_Toc184817337"/>
              <w:bookmarkStart w:id="10020" w:name="_Toc185335952"/>
              <w:bookmarkStart w:id="10021" w:name="_Toc185336785"/>
              <w:bookmarkStart w:id="10022" w:name="_Toc185341504"/>
              <w:bookmarkStart w:id="10023" w:name="_Toc185349114"/>
              <w:bookmarkStart w:id="10024" w:name="_Toc185428222"/>
              <w:bookmarkStart w:id="10025" w:name="_Toc185497863"/>
              <w:bookmarkStart w:id="10026" w:name="_Toc185499063"/>
              <w:bookmarkStart w:id="10027" w:name="_Toc185500263"/>
              <w:bookmarkStart w:id="10028" w:name="_Toc185501464"/>
              <w:bookmarkStart w:id="10029" w:name="_Toc185502669"/>
              <w:bookmarkStart w:id="10030" w:name="_Toc186030929"/>
              <w:bookmarkStart w:id="10031" w:name="_Toc186032135"/>
              <w:bookmarkStart w:id="10032" w:name="_Toc186033341"/>
              <w:bookmarkStart w:id="10033" w:name="_Toc186045839"/>
              <w:bookmarkStart w:id="10034" w:name="_Toc186456599"/>
              <w:bookmarkStart w:id="10035" w:name="_Toc186470244"/>
              <w:bookmarkStart w:id="10036" w:name="_Toc186644755"/>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del>
          </w:p>
        </w:tc>
        <w:bookmarkStart w:id="10037" w:name="_Toc184817338"/>
        <w:bookmarkStart w:id="10038" w:name="_Toc185335953"/>
        <w:bookmarkStart w:id="10039" w:name="_Toc185336786"/>
        <w:bookmarkStart w:id="10040" w:name="_Toc185341505"/>
        <w:bookmarkStart w:id="10041" w:name="_Toc185349115"/>
        <w:bookmarkStart w:id="10042" w:name="_Toc185428223"/>
        <w:bookmarkStart w:id="10043" w:name="_Toc185497864"/>
        <w:bookmarkStart w:id="10044" w:name="_Toc185499064"/>
        <w:bookmarkStart w:id="10045" w:name="_Toc185500264"/>
        <w:bookmarkStart w:id="10046" w:name="_Toc185501465"/>
        <w:bookmarkStart w:id="10047" w:name="_Toc185502670"/>
        <w:bookmarkStart w:id="10048" w:name="_Toc186030930"/>
        <w:bookmarkStart w:id="10049" w:name="_Toc186032136"/>
        <w:bookmarkStart w:id="10050" w:name="_Toc186033342"/>
        <w:bookmarkStart w:id="10051" w:name="_Toc186045840"/>
        <w:bookmarkStart w:id="10052" w:name="_Toc186456600"/>
        <w:bookmarkStart w:id="10053" w:name="_Toc186470245"/>
        <w:bookmarkStart w:id="10054" w:name="_Toc18664475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tr>
      <w:tr w:rsidR="00AA1A2B" w:rsidRPr="004424B1" w:rsidDel="00A9616F" w14:paraId="69C45620" w14:textId="0D06B5EC" w:rsidTr="007B4994">
        <w:trPr>
          <w:del w:id="10055" w:author="Quinten Van Woerkom" w:date="2024-11-27T16:36:00Z"/>
        </w:trPr>
        <w:tc>
          <w:tcPr>
            <w:cnfStyle w:val="001000000000" w:firstRow="0" w:lastRow="0" w:firstColumn="1" w:lastColumn="0" w:oddVBand="0" w:evenVBand="0" w:oddHBand="0" w:evenHBand="0" w:firstRowFirstColumn="0" w:firstRowLastColumn="0" w:lastRowFirstColumn="0" w:lastRowLastColumn="0"/>
            <w:tcW w:w="2682" w:type="dxa"/>
          </w:tcPr>
          <w:p w14:paraId="391C2DA8" w14:textId="64F970E6" w:rsidR="00AA1A2B" w:rsidRPr="004424B1" w:rsidDel="00A9616F" w:rsidRDefault="00AA1A2B" w:rsidP="007B4994">
            <w:pPr>
              <w:pStyle w:val="TableCell"/>
              <w:rPr>
                <w:del w:id="10056" w:author="Quinten Van Woerkom" w:date="2024-11-27T16:36:00Z" w16du:dateUtc="2024-11-27T15:36:00Z"/>
                <w:rFonts w:eastAsia="Quattrocento Sans"/>
              </w:rPr>
            </w:pPr>
            <w:del w:id="10057" w:author="Quinten Van Woerkom" w:date="2024-11-27T16:36:00Z" w16du:dateUtc="2024-11-27T15:36:00Z">
              <w:r w:rsidRPr="004424B1" w:rsidDel="00A9616F">
                <w:rPr>
                  <w:rFonts w:eastAsia="Quattrocento Sans"/>
                </w:rPr>
                <w:lastRenderedPageBreak/>
                <w:delText>submitPlan</w:delText>
              </w:r>
              <w:bookmarkStart w:id="10058" w:name="_Toc184817339"/>
              <w:bookmarkStart w:id="10059" w:name="_Toc185335954"/>
              <w:bookmarkStart w:id="10060" w:name="_Toc185336787"/>
              <w:bookmarkStart w:id="10061" w:name="_Toc185341506"/>
              <w:bookmarkStart w:id="10062" w:name="_Toc185349116"/>
              <w:bookmarkStart w:id="10063" w:name="_Toc185428224"/>
              <w:bookmarkStart w:id="10064" w:name="_Toc185497865"/>
              <w:bookmarkStart w:id="10065" w:name="_Toc185499065"/>
              <w:bookmarkStart w:id="10066" w:name="_Toc185500265"/>
              <w:bookmarkStart w:id="10067" w:name="_Toc185501466"/>
              <w:bookmarkStart w:id="10068" w:name="_Toc185502671"/>
              <w:bookmarkStart w:id="10069" w:name="_Toc186030931"/>
              <w:bookmarkStart w:id="10070" w:name="_Toc186032137"/>
              <w:bookmarkStart w:id="10071" w:name="_Toc186033343"/>
              <w:bookmarkStart w:id="10072" w:name="_Toc186045841"/>
              <w:bookmarkStart w:id="10073" w:name="_Toc186456601"/>
              <w:bookmarkStart w:id="10074" w:name="_Toc186470246"/>
              <w:bookmarkStart w:id="10075" w:name="_Toc1866447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del>
          </w:p>
        </w:tc>
        <w:tc>
          <w:tcPr>
            <w:tcW w:w="4961" w:type="dxa"/>
          </w:tcPr>
          <w:p w14:paraId="09104965" w14:textId="377C6CD3"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10076" w:author="Quinten Van Woerkom" w:date="2024-11-27T16:36:00Z" w16du:dateUtc="2024-11-27T15:36:00Z"/>
                <w:rFonts w:eastAsia="Quattrocento Sans"/>
              </w:rPr>
            </w:pPr>
            <w:del w:id="10077" w:author="Quinten Van Woerkom" w:date="2024-11-27T16:36:00Z" w16du:dateUtc="2024-11-27T15:36:00Z">
              <w:r w:rsidRPr="004424B1" w:rsidDel="00A9616F">
                <w:rPr>
                  <w:rFonts w:eastAsia="Quattrocento Sans"/>
                </w:rPr>
                <w:delText>Send a plan to a plan execution function, making it available for execution.</w:delText>
              </w:r>
              <w:bookmarkStart w:id="10078" w:name="_Toc184817340"/>
              <w:bookmarkStart w:id="10079" w:name="_Toc185335955"/>
              <w:bookmarkStart w:id="10080" w:name="_Toc185336788"/>
              <w:bookmarkStart w:id="10081" w:name="_Toc185341507"/>
              <w:bookmarkStart w:id="10082" w:name="_Toc185349117"/>
              <w:bookmarkStart w:id="10083" w:name="_Toc185428225"/>
              <w:bookmarkStart w:id="10084" w:name="_Toc185497866"/>
              <w:bookmarkStart w:id="10085" w:name="_Toc185499066"/>
              <w:bookmarkStart w:id="10086" w:name="_Toc185500266"/>
              <w:bookmarkStart w:id="10087" w:name="_Toc185501467"/>
              <w:bookmarkStart w:id="10088" w:name="_Toc185502672"/>
              <w:bookmarkStart w:id="10089" w:name="_Toc186030932"/>
              <w:bookmarkStart w:id="10090" w:name="_Toc186032138"/>
              <w:bookmarkStart w:id="10091" w:name="_Toc186033344"/>
              <w:bookmarkStart w:id="10092" w:name="_Toc186045842"/>
              <w:bookmarkStart w:id="10093" w:name="_Toc186456602"/>
              <w:bookmarkStart w:id="10094" w:name="_Toc186470247"/>
              <w:bookmarkStart w:id="10095" w:name="_Toc186644758"/>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del>
          </w:p>
          <w:p w14:paraId="50DC667B" w14:textId="502A3354" w:rsidR="00AA1A2B" w:rsidRPr="004424B1" w:rsidDel="00A9616F" w:rsidRDefault="007C01CE" w:rsidP="007B4994">
            <w:pPr>
              <w:pStyle w:val="TableCell"/>
              <w:cnfStyle w:val="000000000000" w:firstRow="0" w:lastRow="0" w:firstColumn="0" w:lastColumn="0" w:oddVBand="0" w:evenVBand="0" w:oddHBand="0" w:evenHBand="0" w:firstRowFirstColumn="0" w:firstRowLastColumn="0" w:lastRowFirstColumn="0" w:lastRowLastColumn="0"/>
              <w:rPr>
                <w:del w:id="10096" w:author="Quinten Van Woerkom" w:date="2024-11-27T16:36:00Z" w16du:dateUtc="2024-11-27T15:36:00Z"/>
                <w:rFonts w:eastAsia="Quattrocento Sans"/>
              </w:rPr>
            </w:pPr>
            <w:del w:id="10097" w:author="Quinten Van Woerkom" w:date="2024-11-27T16:36:00Z" w16du:dateUtc="2024-11-27T15:36:00Z">
              <w:r w:rsidRPr="004424B1" w:rsidDel="00A9616F">
                <w:rPr>
                  <w:rFonts w:eastAsia="Quattrocento Sans"/>
                </w:rPr>
                <w:delText xml:space="preserve">Note </w:delText>
              </w:r>
              <w:r w:rsidRPr="004424B1" w:rsidDel="00A9616F">
                <w:rPr>
                  <w:rFonts w:eastAsia="Quattrocento Sans" w:cs="Times New Roman"/>
                </w:rPr>
                <w:delText>–</w:delText>
              </w:r>
              <w:r w:rsidRPr="004424B1" w:rsidDel="00A9616F">
                <w:rPr>
                  <w:rFonts w:eastAsia="Quattrocento Sans"/>
                </w:rPr>
                <w:delText xml:space="preserve"> </w:delText>
              </w:r>
              <w:r w:rsidR="00AA1A2B" w:rsidRPr="004424B1" w:rsidDel="00A9616F">
                <w:rPr>
                  <w:rFonts w:eastAsia="Quattrocento Sans"/>
                </w:rPr>
                <w:delText>A plan may be a patch plan.</w:delText>
              </w:r>
              <w:bookmarkStart w:id="10098" w:name="_Toc184817341"/>
              <w:bookmarkStart w:id="10099" w:name="_Toc185335956"/>
              <w:bookmarkStart w:id="10100" w:name="_Toc185336789"/>
              <w:bookmarkStart w:id="10101" w:name="_Toc185341508"/>
              <w:bookmarkStart w:id="10102" w:name="_Toc185349118"/>
              <w:bookmarkStart w:id="10103" w:name="_Toc185428226"/>
              <w:bookmarkStart w:id="10104" w:name="_Toc185497867"/>
              <w:bookmarkStart w:id="10105" w:name="_Toc185499067"/>
              <w:bookmarkStart w:id="10106" w:name="_Toc185500267"/>
              <w:bookmarkStart w:id="10107" w:name="_Toc185501468"/>
              <w:bookmarkStart w:id="10108" w:name="_Toc185502673"/>
              <w:bookmarkStart w:id="10109" w:name="_Toc186030933"/>
              <w:bookmarkStart w:id="10110" w:name="_Toc186032139"/>
              <w:bookmarkStart w:id="10111" w:name="_Toc186033345"/>
              <w:bookmarkStart w:id="10112" w:name="_Toc186045843"/>
              <w:bookmarkStart w:id="10113" w:name="_Toc186456603"/>
              <w:bookmarkStart w:id="10114" w:name="_Toc186470248"/>
              <w:bookmarkStart w:id="10115" w:name="_Toc186644759"/>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del>
          </w:p>
        </w:tc>
        <w:tc>
          <w:tcPr>
            <w:tcW w:w="1559" w:type="dxa"/>
            <w:vMerge w:val="restart"/>
          </w:tcPr>
          <w:p w14:paraId="32545EC4" w14:textId="61DD976A" w:rsidR="00AA1A2B" w:rsidRPr="004424B1" w:rsidDel="00A9616F" w:rsidRDefault="00AA1A2B" w:rsidP="007B4994">
            <w:pPr>
              <w:pStyle w:val="TableCell"/>
              <w:jc w:val="center"/>
              <w:cnfStyle w:val="000000000000" w:firstRow="0" w:lastRow="0" w:firstColumn="0" w:lastColumn="0" w:oddVBand="0" w:evenVBand="0" w:oddHBand="0" w:evenHBand="0" w:firstRowFirstColumn="0" w:firstRowLastColumn="0" w:lastRowFirstColumn="0" w:lastRowLastColumn="0"/>
              <w:rPr>
                <w:del w:id="10116" w:author="Quinten Van Woerkom" w:date="2024-11-27T16:36:00Z" w16du:dateUtc="2024-11-27T15:36:00Z"/>
                <w:rFonts w:eastAsia="Quattrocento Sans"/>
              </w:rPr>
            </w:pPr>
            <w:del w:id="10117" w:author="Quinten Van Woerkom" w:date="2024-11-27T16:36:00Z" w16du:dateUtc="2024-11-27T15:36:00Z">
              <w:r w:rsidRPr="004424B1" w:rsidDel="00A9616F">
                <w:rPr>
                  <w:rFonts w:eastAsia="Quattrocento Sans"/>
                </w:rPr>
                <w:delText>1</w:delText>
              </w:r>
              <w:bookmarkStart w:id="10118" w:name="_Toc184817342"/>
              <w:bookmarkStart w:id="10119" w:name="_Toc185335957"/>
              <w:bookmarkStart w:id="10120" w:name="_Toc185336790"/>
              <w:bookmarkStart w:id="10121" w:name="_Toc185341509"/>
              <w:bookmarkStart w:id="10122" w:name="_Toc185349119"/>
              <w:bookmarkStart w:id="10123" w:name="_Toc185428227"/>
              <w:bookmarkStart w:id="10124" w:name="_Toc185497868"/>
              <w:bookmarkStart w:id="10125" w:name="_Toc185499068"/>
              <w:bookmarkStart w:id="10126" w:name="_Toc185500268"/>
              <w:bookmarkStart w:id="10127" w:name="_Toc185501469"/>
              <w:bookmarkStart w:id="10128" w:name="_Toc185502674"/>
              <w:bookmarkStart w:id="10129" w:name="_Toc186030934"/>
              <w:bookmarkStart w:id="10130" w:name="_Toc186032140"/>
              <w:bookmarkStart w:id="10131" w:name="_Toc186033346"/>
              <w:bookmarkStart w:id="10132" w:name="_Toc186045844"/>
              <w:bookmarkStart w:id="10133" w:name="_Toc186456604"/>
              <w:bookmarkStart w:id="10134" w:name="_Toc186470249"/>
              <w:bookmarkStart w:id="10135" w:name="_Toc186644760"/>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del>
          </w:p>
        </w:tc>
        <w:bookmarkStart w:id="10136" w:name="_Toc184817343"/>
        <w:bookmarkStart w:id="10137" w:name="_Toc185335958"/>
        <w:bookmarkStart w:id="10138" w:name="_Toc185336791"/>
        <w:bookmarkStart w:id="10139" w:name="_Toc185341510"/>
        <w:bookmarkStart w:id="10140" w:name="_Toc185349120"/>
        <w:bookmarkStart w:id="10141" w:name="_Toc185428228"/>
        <w:bookmarkStart w:id="10142" w:name="_Toc185497869"/>
        <w:bookmarkStart w:id="10143" w:name="_Toc185499069"/>
        <w:bookmarkStart w:id="10144" w:name="_Toc185500269"/>
        <w:bookmarkStart w:id="10145" w:name="_Toc185501470"/>
        <w:bookmarkStart w:id="10146" w:name="_Toc185502675"/>
        <w:bookmarkStart w:id="10147" w:name="_Toc186030935"/>
        <w:bookmarkStart w:id="10148" w:name="_Toc186032141"/>
        <w:bookmarkStart w:id="10149" w:name="_Toc186033347"/>
        <w:bookmarkStart w:id="10150" w:name="_Toc186045845"/>
        <w:bookmarkStart w:id="10151" w:name="_Toc186456605"/>
        <w:bookmarkStart w:id="10152" w:name="_Toc186470250"/>
        <w:bookmarkStart w:id="10153" w:name="_Toc186644761"/>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tr>
      <w:tr w:rsidR="00AA1A2B" w:rsidRPr="004424B1" w:rsidDel="00A9616F" w14:paraId="55FF36C4" w14:textId="02BF5EF6" w:rsidTr="007B4994">
        <w:trPr>
          <w:del w:id="10154" w:author="Quinten Van Woerkom" w:date="2024-11-27T16:36:00Z"/>
        </w:trPr>
        <w:tc>
          <w:tcPr>
            <w:cnfStyle w:val="001000000000" w:firstRow="0" w:lastRow="0" w:firstColumn="1" w:lastColumn="0" w:oddVBand="0" w:evenVBand="0" w:oddHBand="0" w:evenHBand="0" w:firstRowFirstColumn="0" w:firstRowLastColumn="0" w:lastRowFirstColumn="0" w:lastRowLastColumn="0"/>
            <w:tcW w:w="2682" w:type="dxa"/>
          </w:tcPr>
          <w:p w14:paraId="2C28EA0F" w14:textId="565DDA24" w:rsidR="00AA1A2B" w:rsidRPr="004424B1" w:rsidDel="00A9616F" w:rsidRDefault="00AA1A2B" w:rsidP="007B4994">
            <w:pPr>
              <w:pStyle w:val="TableCell"/>
              <w:rPr>
                <w:del w:id="10155" w:author="Quinten Van Woerkom" w:date="2024-11-27T16:36:00Z" w16du:dateUtc="2024-11-27T15:36:00Z"/>
                <w:rFonts w:eastAsia="Quattrocento Sans"/>
              </w:rPr>
            </w:pPr>
            <w:del w:id="10156" w:author="Quinten Van Woerkom" w:date="2024-11-27T16:36:00Z" w16du:dateUtc="2024-11-27T15:36:00Z">
              <w:r w:rsidRPr="004424B1" w:rsidDel="00A9616F">
                <w:rPr>
                  <w:rFonts w:eastAsia="Quattrocento Sans"/>
                </w:rPr>
                <w:delText>revokePlan</w:delText>
              </w:r>
              <w:bookmarkStart w:id="10157" w:name="_Toc184817344"/>
              <w:bookmarkStart w:id="10158" w:name="_Toc185335959"/>
              <w:bookmarkStart w:id="10159" w:name="_Toc185336792"/>
              <w:bookmarkStart w:id="10160" w:name="_Toc185341511"/>
              <w:bookmarkStart w:id="10161" w:name="_Toc185349121"/>
              <w:bookmarkStart w:id="10162" w:name="_Toc185428229"/>
              <w:bookmarkStart w:id="10163" w:name="_Toc185497870"/>
              <w:bookmarkStart w:id="10164" w:name="_Toc185499070"/>
              <w:bookmarkStart w:id="10165" w:name="_Toc185500270"/>
              <w:bookmarkStart w:id="10166" w:name="_Toc185501471"/>
              <w:bookmarkStart w:id="10167" w:name="_Toc185502676"/>
              <w:bookmarkStart w:id="10168" w:name="_Toc186030936"/>
              <w:bookmarkStart w:id="10169" w:name="_Toc186032142"/>
              <w:bookmarkStart w:id="10170" w:name="_Toc186033348"/>
              <w:bookmarkStart w:id="10171" w:name="_Toc186045846"/>
              <w:bookmarkStart w:id="10172" w:name="_Toc186456606"/>
              <w:bookmarkStart w:id="10173" w:name="_Toc186470251"/>
              <w:bookmarkStart w:id="10174" w:name="_Toc186644762"/>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del>
          </w:p>
        </w:tc>
        <w:tc>
          <w:tcPr>
            <w:tcW w:w="4961" w:type="dxa"/>
          </w:tcPr>
          <w:p w14:paraId="38A81286" w14:textId="6991EBE8"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10175" w:author="Quinten Van Woerkom" w:date="2024-11-27T16:36:00Z" w16du:dateUtc="2024-11-27T15:36:00Z"/>
                <w:rFonts w:eastAsia="Quattrocento Sans"/>
              </w:rPr>
            </w:pPr>
            <w:del w:id="10176" w:author="Quinten Van Woerkom" w:date="2024-11-27T16:36:00Z" w16du:dateUtc="2024-11-27T15:36:00Z">
              <w:r w:rsidRPr="004424B1" w:rsidDel="00A9616F">
                <w:rPr>
                  <w:rFonts w:eastAsia="Quattrocento Sans"/>
                </w:rPr>
                <w:delText>Instructs a plan execution function to revoke a previously submitted Plan, making it unavailable for execution.</w:delText>
              </w:r>
              <w:bookmarkStart w:id="10177" w:name="_Toc184817345"/>
              <w:bookmarkStart w:id="10178" w:name="_Toc185335960"/>
              <w:bookmarkStart w:id="10179" w:name="_Toc185336793"/>
              <w:bookmarkStart w:id="10180" w:name="_Toc185341512"/>
              <w:bookmarkStart w:id="10181" w:name="_Toc185349122"/>
              <w:bookmarkStart w:id="10182" w:name="_Toc185428230"/>
              <w:bookmarkStart w:id="10183" w:name="_Toc185497871"/>
              <w:bookmarkStart w:id="10184" w:name="_Toc185499071"/>
              <w:bookmarkStart w:id="10185" w:name="_Toc185500271"/>
              <w:bookmarkStart w:id="10186" w:name="_Toc185501472"/>
              <w:bookmarkStart w:id="10187" w:name="_Toc185502677"/>
              <w:bookmarkStart w:id="10188" w:name="_Toc186030937"/>
              <w:bookmarkStart w:id="10189" w:name="_Toc186032143"/>
              <w:bookmarkStart w:id="10190" w:name="_Toc186033349"/>
              <w:bookmarkStart w:id="10191" w:name="_Toc186045847"/>
              <w:bookmarkStart w:id="10192" w:name="_Toc186456607"/>
              <w:bookmarkStart w:id="10193" w:name="_Toc186470252"/>
              <w:bookmarkStart w:id="10194" w:name="_Toc186644763"/>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del>
          </w:p>
        </w:tc>
        <w:tc>
          <w:tcPr>
            <w:tcW w:w="1559" w:type="dxa"/>
            <w:vMerge/>
          </w:tcPr>
          <w:p w14:paraId="22DB66B0" w14:textId="1E14103B" w:rsidR="00AA1A2B" w:rsidRPr="004424B1" w:rsidDel="00A9616F" w:rsidRDefault="00AA1A2B" w:rsidP="007B4994">
            <w:pPr>
              <w:pStyle w:val="TableCell"/>
              <w:jc w:val="center"/>
              <w:cnfStyle w:val="000000000000" w:firstRow="0" w:lastRow="0" w:firstColumn="0" w:lastColumn="0" w:oddVBand="0" w:evenVBand="0" w:oddHBand="0" w:evenHBand="0" w:firstRowFirstColumn="0" w:firstRowLastColumn="0" w:lastRowFirstColumn="0" w:lastRowLastColumn="0"/>
              <w:rPr>
                <w:del w:id="10195" w:author="Quinten Van Woerkom" w:date="2024-11-27T16:36:00Z" w16du:dateUtc="2024-11-27T15:36:00Z"/>
                <w:rFonts w:eastAsia="Quattrocento Sans"/>
              </w:rPr>
            </w:pPr>
          </w:p>
        </w:tc>
        <w:bookmarkStart w:id="10196" w:name="_Toc184817346"/>
        <w:bookmarkStart w:id="10197" w:name="_Toc185335961"/>
        <w:bookmarkStart w:id="10198" w:name="_Toc185336794"/>
        <w:bookmarkStart w:id="10199" w:name="_Toc185341513"/>
        <w:bookmarkStart w:id="10200" w:name="_Toc185349123"/>
        <w:bookmarkStart w:id="10201" w:name="_Toc185428231"/>
        <w:bookmarkStart w:id="10202" w:name="_Toc185497872"/>
        <w:bookmarkStart w:id="10203" w:name="_Toc185499072"/>
        <w:bookmarkStart w:id="10204" w:name="_Toc185500272"/>
        <w:bookmarkStart w:id="10205" w:name="_Toc185501473"/>
        <w:bookmarkStart w:id="10206" w:name="_Toc185502678"/>
        <w:bookmarkStart w:id="10207" w:name="_Toc186030938"/>
        <w:bookmarkStart w:id="10208" w:name="_Toc186032144"/>
        <w:bookmarkStart w:id="10209" w:name="_Toc186033350"/>
        <w:bookmarkStart w:id="10210" w:name="_Toc186045848"/>
        <w:bookmarkStart w:id="10211" w:name="_Toc186456608"/>
        <w:bookmarkStart w:id="10212" w:name="_Toc186470253"/>
        <w:bookmarkStart w:id="10213" w:name="_Toc186644764"/>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tr>
      <w:tr w:rsidR="00AA1A2B" w:rsidRPr="004424B1" w:rsidDel="00A9616F" w14:paraId="2F60007A" w14:textId="3F75B68A" w:rsidTr="007B4994">
        <w:trPr>
          <w:del w:id="10214" w:author="Quinten Van Woerkom" w:date="2024-11-27T16:36:00Z"/>
        </w:trPr>
        <w:tc>
          <w:tcPr>
            <w:cnfStyle w:val="001000000000" w:firstRow="0" w:lastRow="0" w:firstColumn="1" w:lastColumn="0" w:oddVBand="0" w:evenVBand="0" w:oddHBand="0" w:evenHBand="0" w:firstRowFirstColumn="0" w:firstRowLastColumn="0" w:lastRowFirstColumn="0" w:lastRowLastColumn="0"/>
            <w:tcW w:w="2682" w:type="dxa"/>
          </w:tcPr>
          <w:p w14:paraId="3AE4EC53" w14:textId="67E248E9" w:rsidR="00AA1A2B" w:rsidRPr="004424B1" w:rsidDel="00A9616F" w:rsidRDefault="00AA1A2B" w:rsidP="007B4994">
            <w:pPr>
              <w:pStyle w:val="TableCell"/>
              <w:rPr>
                <w:del w:id="10215" w:author="Quinten Van Woerkom" w:date="2024-11-27T16:36:00Z" w16du:dateUtc="2024-11-27T15:36:00Z"/>
                <w:rFonts w:eastAsia="Quattrocento Sans"/>
              </w:rPr>
            </w:pPr>
            <w:del w:id="10216" w:author="Quinten Van Woerkom" w:date="2024-11-27T16:36:00Z" w16du:dateUtc="2024-11-27T15:36:00Z">
              <w:r w:rsidRPr="004424B1" w:rsidDel="00A9616F">
                <w:rPr>
                  <w:rFonts w:eastAsia="Quattrocento Sans"/>
                </w:rPr>
                <w:delText>getPlanStatus</w:delText>
              </w:r>
              <w:bookmarkStart w:id="10217" w:name="_Toc184817347"/>
              <w:bookmarkStart w:id="10218" w:name="_Toc185335962"/>
              <w:bookmarkStart w:id="10219" w:name="_Toc185336795"/>
              <w:bookmarkStart w:id="10220" w:name="_Toc185341514"/>
              <w:bookmarkStart w:id="10221" w:name="_Toc185349124"/>
              <w:bookmarkStart w:id="10222" w:name="_Toc185428232"/>
              <w:bookmarkStart w:id="10223" w:name="_Toc185497873"/>
              <w:bookmarkStart w:id="10224" w:name="_Toc185499073"/>
              <w:bookmarkStart w:id="10225" w:name="_Toc185500273"/>
              <w:bookmarkStart w:id="10226" w:name="_Toc185501474"/>
              <w:bookmarkStart w:id="10227" w:name="_Toc185502679"/>
              <w:bookmarkStart w:id="10228" w:name="_Toc186030939"/>
              <w:bookmarkStart w:id="10229" w:name="_Toc186032145"/>
              <w:bookmarkStart w:id="10230" w:name="_Toc186033351"/>
              <w:bookmarkStart w:id="10231" w:name="_Toc186045849"/>
              <w:bookmarkStart w:id="10232" w:name="_Toc186456609"/>
              <w:bookmarkStart w:id="10233" w:name="_Toc186470254"/>
              <w:bookmarkStart w:id="10234" w:name="_Toc186644765"/>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del>
          </w:p>
        </w:tc>
        <w:tc>
          <w:tcPr>
            <w:tcW w:w="4961" w:type="dxa"/>
          </w:tcPr>
          <w:p w14:paraId="7B4AEDF0" w14:textId="6F20FE22"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10235" w:author="Quinten Van Woerkom" w:date="2024-11-27T16:36:00Z" w16du:dateUtc="2024-11-27T15:36:00Z"/>
                <w:rFonts w:eastAsia="Quattrocento Sans"/>
              </w:rPr>
            </w:pPr>
            <w:del w:id="10236" w:author="Quinten Van Woerkom" w:date="2024-11-27T16:36:00Z" w16du:dateUtc="2024-11-27T15:36:00Z">
              <w:r w:rsidRPr="004424B1" w:rsidDel="00A9616F">
                <w:rPr>
                  <w:rFonts w:eastAsia="Quattrocento Sans"/>
                </w:rPr>
                <w:delText>Retrieve the current execution status of plans.</w:delText>
              </w:r>
              <w:bookmarkStart w:id="10237" w:name="_Toc184817348"/>
              <w:bookmarkStart w:id="10238" w:name="_Toc185335963"/>
              <w:bookmarkStart w:id="10239" w:name="_Toc185336796"/>
              <w:bookmarkStart w:id="10240" w:name="_Toc185341515"/>
              <w:bookmarkStart w:id="10241" w:name="_Toc185349125"/>
              <w:bookmarkStart w:id="10242" w:name="_Toc185428233"/>
              <w:bookmarkStart w:id="10243" w:name="_Toc185497874"/>
              <w:bookmarkStart w:id="10244" w:name="_Toc185499074"/>
              <w:bookmarkStart w:id="10245" w:name="_Toc185500274"/>
              <w:bookmarkStart w:id="10246" w:name="_Toc185501475"/>
              <w:bookmarkStart w:id="10247" w:name="_Toc185502680"/>
              <w:bookmarkStart w:id="10248" w:name="_Toc186030940"/>
              <w:bookmarkStart w:id="10249" w:name="_Toc186032146"/>
              <w:bookmarkStart w:id="10250" w:name="_Toc186033352"/>
              <w:bookmarkStart w:id="10251" w:name="_Toc186045850"/>
              <w:bookmarkStart w:id="10252" w:name="_Toc186456610"/>
              <w:bookmarkStart w:id="10253" w:name="_Toc186470255"/>
              <w:bookmarkStart w:id="10254" w:name="_Toc18664476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del>
          </w:p>
        </w:tc>
        <w:tc>
          <w:tcPr>
            <w:tcW w:w="1559" w:type="dxa"/>
            <w:vMerge/>
          </w:tcPr>
          <w:p w14:paraId="0496FC76" w14:textId="5FC263A6" w:rsidR="00AA1A2B" w:rsidRPr="004424B1" w:rsidDel="00A9616F" w:rsidRDefault="00AA1A2B" w:rsidP="007B4994">
            <w:pPr>
              <w:pStyle w:val="TableCell"/>
              <w:jc w:val="center"/>
              <w:cnfStyle w:val="000000000000" w:firstRow="0" w:lastRow="0" w:firstColumn="0" w:lastColumn="0" w:oddVBand="0" w:evenVBand="0" w:oddHBand="0" w:evenHBand="0" w:firstRowFirstColumn="0" w:firstRowLastColumn="0" w:lastRowFirstColumn="0" w:lastRowLastColumn="0"/>
              <w:rPr>
                <w:del w:id="10255" w:author="Quinten Van Woerkom" w:date="2024-11-27T16:36:00Z" w16du:dateUtc="2024-11-27T15:36:00Z"/>
                <w:rFonts w:eastAsia="Quattrocento Sans"/>
              </w:rPr>
            </w:pPr>
          </w:p>
        </w:tc>
        <w:bookmarkStart w:id="10256" w:name="_Toc184817349"/>
        <w:bookmarkStart w:id="10257" w:name="_Toc185335964"/>
        <w:bookmarkStart w:id="10258" w:name="_Toc185336797"/>
        <w:bookmarkStart w:id="10259" w:name="_Toc185341516"/>
        <w:bookmarkStart w:id="10260" w:name="_Toc185349126"/>
        <w:bookmarkStart w:id="10261" w:name="_Toc185428234"/>
        <w:bookmarkStart w:id="10262" w:name="_Toc185497875"/>
        <w:bookmarkStart w:id="10263" w:name="_Toc185499075"/>
        <w:bookmarkStart w:id="10264" w:name="_Toc185500275"/>
        <w:bookmarkStart w:id="10265" w:name="_Toc185501476"/>
        <w:bookmarkStart w:id="10266" w:name="_Toc185502681"/>
        <w:bookmarkStart w:id="10267" w:name="_Toc186030941"/>
        <w:bookmarkStart w:id="10268" w:name="_Toc186032147"/>
        <w:bookmarkStart w:id="10269" w:name="_Toc186033353"/>
        <w:bookmarkStart w:id="10270" w:name="_Toc186045851"/>
        <w:bookmarkStart w:id="10271" w:name="_Toc186456611"/>
        <w:bookmarkStart w:id="10272" w:name="_Toc186470256"/>
        <w:bookmarkStart w:id="10273" w:name="_Toc186644767"/>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tr>
      <w:tr w:rsidR="00AA1A2B" w:rsidRPr="004424B1" w:rsidDel="00A9616F" w14:paraId="6196E3D6" w14:textId="7C2AC2E7" w:rsidTr="007B4994">
        <w:trPr>
          <w:del w:id="10274" w:author="Quinten Van Woerkom" w:date="2024-11-27T16:36:00Z"/>
        </w:trPr>
        <w:tc>
          <w:tcPr>
            <w:cnfStyle w:val="001000000000" w:firstRow="0" w:lastRow="0" w:firstColumn="1" w:lastColumn="0" w:oddVBand="0" w:evenVBand="0" w:oddHBand="0" w:evenHBand="0" w:firstRowFirstColumn="0" w:firstRowLastColumn="0" w:lastRowFirstColumn="0" w:lastRowLastColumn="0"/>
            <w:tcW w:w="2682" w:type="dxa"/>
          </w:tcPr>
          <w:p w14:paraId="10FF1859" w14:textId="746DBC0D" w:rsidR="00AA1A2B" w:rsidRPr="004424B1" w:rsidDel="00A9616F" w:rsidRDefault="00AA1A2B" w:rsidP="007B4994">
            <w:pPr>
              <w:pStyle w:val="TableCell"/>
              <w:rPr>
                <w:del w:id="10275" w:author="Quinten Van Woerkom" w:date="2024-11-27T16:36:00Z" w16du:dateUtc="2024-11-27T15:36:00Z"/>
                <w:rFonts w:eastAsia="Quattrocento Sans"/>
              </w:rPr>
            </w:pPr>
            <w:del w:id="10276" w:author="Quinten Van Woerkom" w:date="2024-11-27T16:36:00Z" w16du:dateUtc="2024-11-27T15:36:00Z">
              <w:r w:rsidRPr="004424B1" w:rsidDel="00A9616F">
                <w:rPr>
                  <w:rFonts w:eastAsia="Quattrocento Sans"/>
                </w:rPr>
                <w:delText>activatePlan</w:delText>
              </w:r>
              <w:bookmarkStart w:id="10277" w:name="_Toc184817350"/>
              <w:bookmarkStart w:id="10278" w:name="_Toc185335965"/>
              <w:bookmarkStart w:id="10279" w:name="_Toc185336798"/>
              <w:bookmarkStart w:id="10280" w:name="_Toc185341517"/>
              <w:bookmarkStart w:id="10281" w:name="_Toc185349127"/>
              <w:bookmarkStart w:id="10282" w:name="_Toc185428235"/>
              <w:bookmarkStart w:id="10283" w:name="_Toc185497876"/>
              <w:bookmarkStart w:id="10284" w:name="_Toc185499076"/>
              <w:bookmarkStart w:id="10285" w:name="_Toc185500276"/>
              <w:bookmarkStart w:id="10286" w:name="_Toc185501477"/>
              <w:bookmarkStart w:id="10287" w:name="_Toc185502682"/>
              <w:bookmarkStart w:id="10288" w:name="_Toc186030942"/>
              <w:bookmarkStart w:id="10289" w:name="_Toc186032148"/>
              <w:bookmarkStart w:id="10290" w:name="_Toc186033354"/>
              <w:bookmarkStart w:id="10291" w:name="_Toc186045852"/>
              <w:bookmarkStart w:id="10292" w:name="_Toc186456612"/>
              <w:bookmarkStart w:id="10293" w:name="_Toc186470257"/>
              <w:bookmarkStart w:id="10294" w:name="_Toc186644768"/>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del>
          </w:p>
        </w:tc>
        <w:tc>
          <w:tcPr>
            <w:tcW w:w="4961" w:type="dxa"/>
          </w:tcPr>
          <w:p w14:paraId="2555C183" w14:textId="560C6379"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10295" w:author="Quinten Van Woerkom" w:date="2024-11-27T16:36:00Z" w16du:dateUtc="2024-11-27T15:36:00Z"/>
                <w:rFonts w:eastAsia="Quattrocento Sans"/>
              </w:rPr>
            </w:pPr>
            <w:del w:id="10296" w:author="Quinten Van Woerkom" w:date="2024-11-27T16:36:00Z" w16du:dateUtc="2024-11-27T15:36:00Z">
              <w:r w:rsidRPr="004424B1" w:rsidDel="00A9616F">
                <w:rPr>
                  <w:rFonts w:eastAsia="Quattrocento Sans"/>
                </w:rPr>
                <w:delText>Enables the execution of specified plans.</w:delText>
              </w:r>
              <w:bookmarkStart w:id="10297" w:name="_Toc184817351"/>
              <w:bookmarkStart w:id="10298" w:name="_Toc185335966"/>
              <w:bookmarkStart w:id="10299" w:name="_Toc185336799"/>
              <w:bookmarkStart w:id="10300" w:name="_Toc185341518"/>
              <w:bookmarkStart w:id="10301" w:name="_Toc185349128"/>
              <w:bookmarkStart w:id="10302" w:name="_Toc185428236"/>
              <w:bookmarkStart w:id="10303" w:name="_Toc185497877"/>
              <w:bookmarkStart w:id="10304" w:name="_Toc185499077"/>
              <w:bookmarkStart w:id="10305" w:name="_Toc185500277"/>
              <w:bookmarkStart w:id="10306" w:name="_Toc185501478"/>
              <w:bookmarkStart w:id="10307" w:name="_Toc185502683"/>
              <w:bookmarkStart w:id="10308" w:name="_Toc186030943"/>
              <w:bookmarkStart w:id="10309" w:name="_Toc186032149"/>
              <w:bookmarkStart w:id="10310" w:name="_Toc186033355"/>
              <w:bookmarkStart w:id="10311" w:name="_Toc186045853"/>
              <w:bookmarkStart w:id="10312" w:name="_Toc186456613"/>
              <w:bookmarkStart w:id="10313" w:name="_Toc186470258"/>
              <w:bookmarkStart w:id="10314" w:name="_Toc186644769"/>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del>
          </w:p>
        </w:tc>
        <w:tc>
          <w:tcPr>
            <w:tcW w:w="1559" w:type="dxa"/>
            <w:vMerge w:val="restart"/>
          </w:tcPr>
          <w:p w14:paraId="65ED7463" w14:textId="204E6FFB" w:rsidR="00AA1A2B" w:rsidRPr="004424B1" w:rsidDel="00A9616F" w:rsidRDefault="00AA1A2B" w:rsidP="007B4994">
            <w:pPr>
              <w:pStyle w:val="TableCell"/>
              <w:jc w:val="center"/>
              <w:cnfStyle w:val="000000000000" w:firstRow="0" w:lastRow="0" w:firstColumn="0" w:lastColumn="0" w:oddVBand="0" w:evenVBand="0" w:oddHBand="0" w:evenHBand="0" w:firstRowFirstColumn="0" w:firstRowLastColumn="0" w:lastRowFirstColumn="0" w:lastRowLastColumn="0"/>
              <w:rPr>
                <w:del w:id="10315" w:author="Quinten Van Woerkom" w:date="2024-11-27T16:36:00Z" w16du:dateUtc="2024-11-27T15:36:00Z"/>
                <w:rFonts w:eastAsia="Quattrocento Sans"/>
              </w:rPr>
            </w:pPr>
            <w:del w:id="10316" w:author="Quinten Van Woerkom" w:date="2024-11-27T16:36:00Z" w16du:dateUtc="2024-11-27T15:36:00Z">
              <w:r w:rsidRPr="004424B1" w:rsidDel="00A9616F">
                <w:rPr>
                  <w:rFonts w:eastAsia="Quattrocento Sans"/>
                </w:rPr>
                <w:delText>2</w:delText>
              </w:r>
              <w:bookmarkStart w:id="10317" w:name="_Toc184817352"/>
              <w:bookmarkStart w:id="10318" w:name="_Toc185335967"/>
              <w:bookmarkStart w:id="10319" w:name="_Toc185336800"/>
              <w:bookmarkStart w:id="10320" w:name="_Toc185341519"/>
              <w:bookmarkStart w:id="10321" w:name="_Toc185349129"/>
              <w:bookmarkStart w:id="10322" w:name="_Toc185428237"/>
              <w:bookmarkStart w:id="10323" w:name="_Toc185497878"/>
              <w:bookmarkStart w:id="10324" w:name="_Toc185499078"/>
              <w:bookmarkStart w:id="10325" w:name="_Toc185500278"/>
              <w:bookmarkStart w:id="10326" w:name="_Toc185501479"/>
              <w:bookmarkStart w:id="10327" w:name="_Toc185502684"/>
              <w:bookmarkStart w:id="10328" w:name="_Toc186030944"/>
              <w:bookmarkStart w:id="10329" w:name="_Toc186032150"/>
              <w:bookmarkStart w:id="10330" w:name="_Toc186033356"/>
              <w:bookmarkStart w:id="10331" w:name="_Toc186045854"/>
              <w:bookmarkStart w:id="10332" w:name="_Toc186456614"/>
              <w:bookmarkStart w:id="10333" w:name="_Toc186470259"/>
              <w:bookmarkStart w:id="10334" w:name="_Toc186644770"/>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del>
          </w:p>
        </w:tc>
        <w:bookmarkStart w:id="10335" w:name="_Toc184817353"/>
        <w:bookmarkStart w:id="10336" w:name="_Toc185335968"/>
        <w:bookmarkStart w:id="10337" w:name="_Toc185336801"/>
        <w:bookmarkStart w:id="10338" w:name="_Toc185341520"/>
        <w:bookmarkStart w:id="10339" w:name="_Toc185349130"/>
        <w:bookmarkStart w:id="10340" w:name="_Toc185428238"/>
        <w:bookmarkStart w:id="10341" w:name="_Toc185497879"/>
        <w:bookmarkStart w:id="10342" w:name="_Toc185499079"/>
        <w:bookmarkStart w:id="10343" w:name="_Toc185500279"/>
        <w:bookmarkStart w:id="10344" w:name="_Toc185501480"/>
        <w:bookmarkStart w:id="10345" w:name="_Toc185502685"/>
        <w:bookmarkStart w:id="10346" w:name="_Toc186030945"/>
        <w:bookmarkStart w:id="10347" w:name="_Toc186032151"/>
        <w:bookmarkStart w:id="10348" w:name="_Toc186033357"/>
        <w:bookmarkStart w:id="10349" w:name="_Toc186045855"/>
        <w:bookmarkStart w:id="10350" w:name="_Toc186456615"/>
        <w:bookmarkStart w:id="10351" w:name="_Toc186470260"/>
        <w:bookmarkStart w:id="10352" w:name="_Toc186644771"/>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tr>
      <w:tr w:rsidR="00AA1A2B" w:rsidRPr="004424B1" w:rsidDel="00A9616F" w14:paraId="36E604B7" w14:textId="7AA851CC" w:rsidTr="007B4994">
        <w:trPr>
          <w:del w:id="10353" w:author="Quinten Van Woerkom" w:date="2024-11-27T16:36:00Z"/>
        </w:trPr>
        <w:tc>
          <w:tcPr>
            <w:cnfStyle w:val="001000000000" w:firstRow="0" w:lastRow="0" w:firstColumn="1" w:lastColumn="0" w:oddVBand="0" w:evenVBand="0" w:oddHBand="0" w:evenHBand="0" w:firstRowFirstColumn="0" w:firstRowLastColumn="0" w:lastRowFirstColumn="0" w:lastRowLastColumn="0"/>
            <w:tcW w:w="2682" w:type="dxa"/>
          </w:tcPr>
          <w:p w14:paraId="74AF7BD4" w14:textId="56EC4E0C" w:rsidR="00AA1A2B" w:rsidRPr="004424B1" w:rsidDel="00A9616F" w:rsidRDefault="00AA1A2B" w:rsidP="007B4994">
            <w:pPr>
              <w:pStyle w:val="TableCell"/>
              <w:rPr>
                <w:del w:id="10354" w:author="Quinten Van Woerkom" w:date="2024-11-27T16:36:00Z" w16du:dateUtc="2024-11-27T15:36:00Z"/>
                <w:rFonts w:eastAsia="Quattrocento Sans"/>
              </w:rPr>
            </w:pPr>
            <w:del w:id="10355" w:author="Quinten Van Woerkom" w:date="2024-11-27T16:36:00Z" w16du:dateUtc="2024-11-27T15:36:00Z">
              <w:r w:rsidRPr="004424B1" w:rsidDel="00A9616F">
                <w:rPr>
                  <w:rFonts w:eastAsia="Quattrocento Sans"/>
                </w:rPr>
                <w:delText>deactivatePlan</w:delText>
              </w:r>
              <w:bookmarkStart w:id="10356" w:name="_Toc184817354"/>
              <w:bookmarkStart w:id="10357" w:name="_Toc185335969"/>
              <w:bookmarkStart w:id="10358" w:name="_Toc185336802"/>
              <w:bookmarkStart w:id="10359" w:name="_Toc185341521"/>
              <w:bookmarkStart w:id="10360" w:name="_Toc185349131"/>
              <w:bookmarkStart w:id="10361" w:name="_Toc185428239"/>
              <w:bookmarkStart w:id="10362" w:name="_Toc185497880"/>
              <w:bookmarkStart w:id="10363" w:name="_Toc185499080"/>
              <w:bookmarkStart w:id="10364" w:name="_Toc185500280"/>
              <w:bookmarkStart w:id="10365" w:name="_Toc185501481"/>
              <w:bookmarkStart w:id="10366" w:name="_Toc185502686"/>
              <w:bookmarkStart w:id="10367" w:name="_Toc186030946"/>
              <w:bookmarkStart w:id="10368" w:name="_Toc186032152"/>
              <w:bookmarkStart w:id="10369" w:name="_Toc186033358"/>
              <w:bookmarkStart w:id="10370" w:name="_Toc186045856"/>
              <w:bookmarkStart w:id="10371" w:name="_Toc186456616"/>
              <w:bookmarkStart w:id="10372" w:name="_Toc186470261"/>
              <w:bookmarkStart w:id="10373" w:name="_Toc186644772"/>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del>
          </w:p>
        </w:tc>
        <w:tc>
          <w:tcPr>
            <w:tcW w:w="4961" w:type="dxa"/>
          </w:tcPr>
          <w:p w14:paraId="0B2E7439" w14:textId="245FC81D"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10374" w:author="Quinten Van Woerkom" w:date="2024-11-27T16:36:00Z" w16du:dateUtc="2024-11-27T15:36:00Z"/>
                <w:rFonts w:eastAsia="Quattrocento Sans"/>
              </w:rPr>
            </w:pPr>
            <w:del w:id="10375" w:author="Quinten Van Woerkom" w:date="2024-11-27T16:36:00Z" w16du:dateUtc="2024-11-27T15:36:00Z">
              <w:r w:rsidRPr="004424B1" w:rsidDel="00A9616F">
                <w:rPr>
                  <w:rFonts w:eastAsia="Quattrocento Sans"/>
                </w:rPr>
                <w:delText xml:space="preserve">Disables the execution </w:delText>
              </w:r>
              <w:commentRangeStart w:id="10376"/>
              <w:r w:rsidRPr="004424B1" w:rsidDel="00A9616F">
                <w:rPr>
                  <w:rFonts w:eastAsia="Quattrocento Sans"/>
                </w:rPr>
                <w:delText xml:space="preserve">of </w:delText>
              </w:r>
            </w:del>
            <w:del w:id="10377" w:author="Quinten Van Woerkom" w:date="2024-11-25T09:39:00Z" w16du:dateUtc="2024-11-25T08:39:00Z">
              <w:r w:rsidRPr="004424B1" w:rsidDel="00B62922">
                <w:rPr>
                  <w:rFonts w:eastAsia="Quattrocento Sans"/>
                </w:rPr>
                <w:delText xml:space="preserve">a </w:delText>
              </w:r>
            </w:del>
            <w:del w:id="10378" w:author="Quinten Van Woerkom" w:date="2024-11-27T16:36:00Z" w16du:dateUtc="2024-11-27T15:36:00Z">
              <w:r w:rsidRPr="004424B1" w:rsidDel="00A9616F">
                <w:rPr>
                  <w:rFonts w:eastAsia="Quattrocento Sans"/>
                </w:rPr>
                <w:delText>specified</w:delText>
              </w:r>
              <w:commentRangeEnd w:id="10376"/>
              <w:r w:rsidR="00B62922" w:rsidDel="00A9616F">
                <w:rPr>
                  <w:rStyle w:val="CommentReference"/>
                  <w:rFonts w:cs="Times New Roman"/>
                  <w:lang w:val="en-US" w:eastAsia="en-US"/>
                </w:rPr>
                <w:commentReference w:id="10376"/>
              </w:r>
              <w:r w:rsidRPr="004424B1" w:rsidDel="00A9616F">
                <w:rPr>
                  <w:rFonts w:eastAsia="Quattrocento Sans"/>
                </w:rPr>
                <w:delText xml:space="preserve"> plans, subject to an implementation specific deactivationMode.</w:delText>
              </w:r>
              <w:bookmarkStart w:id="10379" w:name="_Toc184817355"/>
              <w:bookmarkStart w:id="10380" w:name="_Toc185335970"/>
              <w:bookmarkStart w:id="10381" w:name="_Toc185336803"/>
              <w:bookmarkStart w:id="10382" w:name="_Toc185341522"/>
              <w:bookmarkStart w:id="10383" w:name="_Toc185349132"/>
              <w:bookmarkStart w:id="10384" w:name="_Toc185428240"/>
              <w:bookmarkStart w:id="10385" w:name="_Toc185497881"/>
              <w:bookmarkStart w:id="10386" w:name="_Toc185499081"/>
              <w:bookmarkStart w:id="10387" w:name="_Toc185500281"/>
              <w:bookmarkStart w:id="10388" w:name="_Toc185501482"/>
              <w:bookmarkStart w:id="10389" w:name="_Toc185502687"/>
              <w:bookmarkStart w:id="10390" w:name="_Toc186030947"/>
              <w:bookmarkStart w:id="10391" w:name="_Toc186032153"/>
              <w:bookmarkStart w:id="10392" w:name="_Toc186033359"/>
              <w:bookmarkStart w:id="10393" w:name="_Toc186045857"/>
              <w:bookmarkStart w:id="10394" w:name="_Toc186456617"/>
              <w:bookmarkStart w:id="10395" w:name="_Toc186470262"/>
              <w:bookmarkStart w:id="10396" w:name="_Toc186644773"/>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del>
          </w:p>
        </w:tc>
        <w:tc>
          <w:tcPr>
            <w:tcW w:w="1559" w:type="dxa"/>
            <w:vMerge/>
          </w:tcPr>
          <w:p w14:paraId="102D5A18" w14:textId="098CD3DC" w:rsidR="00AA1A2B" w:rsidRPr="004424B1" w:rsidDel="00A9616F" w:rsidRDefault="00AA1A2B" w:rsidP="007B4994">
            <w:pPr>
              <w:pStyle w:val="TableCell"/>
              <w:jc w:val="center"/>
              <w:cnfStyle w:val="000000000000" w:firstRow="0" w:lastRow="0" w:firstColumn="0" w:lastColumn="0" w:oddVBand="0" w:evenVBand="0" w:oddHBand="0" w:evenHBand="0" w:firstRowFirstColumn="0" w:firstRowLastColumn="0" w:lastRowFirstColumn="0" w:lastRowLastColumn="0"/>
              <w:rPr>
                <w:del w:id="10397" w:author="Quinten Van Woerkom" w:date="2024-11-27T16:36:00Z" w16du:dateUtc="2024-11-27T15:36:00Z"/>
                <w:rFonts w:eastAsia="Quattrocento Sans"/>
              </w:rPr>
            </w:pPr>
          </w:p>
        </w:tc>
        <w:bookmarkStart w:id="10398" w:name="_Toc184817356"/>
        <w:bookmarkStart w:id="10399" w:name="_Toc185335971"/>
        <w:bookmarkStart w:id="10400" w:name="_Toc185336804"/>
        <w:bookmarkStart w:id="10401" w:name="_Toc185341523"/>
        <w:bookmarkStart w:id="10402" w:name="_Toc185349133"/>
        <w:bookmarkStart w:id="10403" w:name="_Toc185428241"/>
        <w:bookmarkStart w:id="10404" w:name="_Toc185497882"/>
        <w:bookmarkStart w:id="10405" w:name="_Toc185499082"/>
        <w:bookmarkStart w:id="10406" w:name="_Toc185500282"/>
        <w:bookmarkStart w:id="10407" w:name="_Toc185501483"/>
        <w:bookmarkStart w:id="10408" w:name="_Toc185502688"/>
        <w:bookmarkStart w:id="10409" w:name="_Toc186030948"/>
        <w:bookmarkStart w:id="10410" w:name="_Toc186032154"/>
        <w:bookmarkStart w:id="10411" w:name="_Toc186033360"/>
        <w:bookmarkStart w:id="10412" w:name="_Toc186045858"/>
        <w:bookmarkStart w:id="10413" w:name="_Toc186456618"/>
        <w:bookmarkStart w:id="10414" w:name="_Toc186470263"/>
        <w:bookmarkStart w:id="10415" w:name="_Toc186644774"/>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tr>
      <w:tr w:rsidR="00AA1A2B" w:rsidRPr="004424B1" w:rsidDel="00A9616F" w14:paraId="4B48249F" w14:textId="182A9C57" w:rsidTr="007B4994">
        <w:trPr>
          <w:del w:id="10416" w:author="Quinten Van Woerkom" w:date="2024-11-27T16:36:00Z"/>
        </w:trPr>
        <w:tc>
          <w:tcPr>
            <w:cnfStyle w:val="001000000000" w:firstRow="0" w:lastRow="0" w:firstColumn="1" w:lastColumn="0" w:oddVBand="0" w:evenVBand="0" w:oddHBand="0" w:evenHBand="0" w:firstRowFirstColumn="0" w:firstRowLastColumn="0" w:lastRowFirstColumn="0" w:lastRowLastColumn="0"/>
            <w:tcW w:w="2682" w:type="dxa"/>
          </w:tcPr>
          <w:p w14:paraId="314FAA96" w14:textId="6EB93DFB" w:rsidR="00AA1A2B" w:rsidRPr="004424B1" w:rsidDel="00A9616F" w:rsidRDefault="00AA1A2B" w:rsidP="007B4994">
            <w:pPr>
              <w:pStyle w:val="TableCell"/>
              <w:rPr>
                <w:del w:id="10417" w:author="Quinten Van Woerkom" w:date="2024-11-27T16:36:00Z" w16du:dateUtc="2024-11-27T15:36:00Z"/>
                <w:rFonts w:eastAsia="Quattrocento Sans"/>
              </w:rPr>
            </w:pPr>
            <w:del w:id="10418" w:author="Quinten Van Woerkom" w:date="2024-11-27T16:36:00Z" w16du:dateUtc="2024-11-27T15:36:00Z">
              <w:r w:rsidRPr="004424B1" w:rsidDel="00A9616F">
                <w:rPr>
                  <w:rFonts w:eastAsia="Quattrocento Sans"/>
                </w:rPr>
                <w:delText>monitorPlanExecution</w:delText>
              </w:r>
              <w:bookmarkStart w:id="10419" w:name="_Toc184817357"/>
              <w:bookmarkStart w:id="10420" w:name="_Toc185335972"/>
              <w:bookmarkStart w:id="10421" w:name="_Toc185336805"/>
              <w:bookmarkStart w:id="10422" w:name="_Toc185341524"/>
              <w:bookmarkStart w:id="10423" w:name="_Toc185349134"/>
              <w:bookmarkStart w:id="10424" w:name="_Toc185428242"/>
              <w:bookmarkStart w:id="10425" w:name="_Toc185497883"/>
              <w:bookmarkStart w:id="10426" w:name="_Toc185499083"/>
              <w:bookmarkStart w:id="10427" w:name="_Toc185500283"/>
              <w:bookmarkStart w:id="10428" w:name="_Toc185501484"/>
              <w:bookmarkStart w:id="10429" w:name="_Toc185502689"/>
              <w:bookmarkStart w:id="10430" w:name="_Toc186030949"/>
              <w:bookmarkStart w:id="10431" w:name="_Toc186032155"/>
              <w:bookmarkStart w:id="10432" w:name="_Toc186033361"/>
              <w:bookmarkStart w:id="10433" w:name="_Toc186045859"/>
              <w:bookmarkStart w:id="10434" w:name="_Toc186456619"/>
              <w:bookmarkStart w:id="10435" w:name="_Toc186470264"/>
              <w:bookmarkStart w:id="10436" w:name="_Toc186644775"/>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del>
          </w:p>
        </w:tc>
        <w:tc>
          <w:tcPr>
            <w:tcW w:w="4961" w:type="dxa"/>
          </w:tcPr>
          <w:p w14:paraId="5850089E" w14:textId="115C757E"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10437" w:author="Quinten Van Woerkom" w:date="2024-11-27T16:36:00Z" w16du:dateUtc="2024-11-27T15:36:00Z"/>
                <w:rFonts w:eastAsia="Quattrocento Sans"/>
              </w:rPr>
            </w:pPr>
            <w:del w:id="10438" w:author="Quinten Van Woerkom" w:date="2024-11-27T16:36:00Z" w16du:dateUtc="2024-11-27T15:36:00Z">
              <w:r w:rsidRPr="004424B1" w:rsidDel="00A9616F">
                <w:rPr>
                  <w:rFonts w:eastAsia="Quattrocento Sans"/>
                  <w:color w:val="000000"/>
                </w:rPr>
                <w:delText xml:space="preserve">Subscribe to receive plan updates for a filtered set of plans.  The consumer is notified of updates to the status and other dynamic </w:delText>
              </w:r>
            </w:del>
            <w:del w:id="10439" w:author="Quinten Van Woerkom" w:date="2024-11-25T14:41:00Z" w16du:dateUtc="2024-11-25T13:41:00Z">
              <w:r w:rsidRPr="004424B1" w:rsidDel="00CE623D">
                <w:rPr>
                  <w:rFonts w:eastAsia="Quattrocento Sans"/>
                  <w:color w:val="000000"/>
                </w:rPr>
                <w:delText>attribute</w:delText>
              </w:r>
            </w:del>
            <w:del w:id="10440" w:author="Quinten Van Woerkom" w:date="2024-11-27T16:36:00Z" w16du:dateUtc="2024-11-27T15:36:00Z">
              <w:r w:rsidRPr="004424B1" w:rsidDel="00A9616F">
                <w:rPr>
                  <w:rFonts w:eastAsia="Quattrocento Sans"/>
                  <w:color w:val="000000"/>
                </w:rPr>
                <w:delText>s of subscribed plans.</w:delText>
              </w:r>
              <w:bookmarkStart w:id="10441" w:name="_Toc184817358"/>
              <w:bookmarkStart w:id="10442" w:name="_Toc185335973"/>
              <w:bookmarkStart w:id="10443" w:name="_Toc185336806"/>
              <w:bookmarkStart w:id="10444" w:name="_Toc185341525"/>
              <w:bookmarkStart w:id="10445" w:name="_Toc185349135"/>
              <w:bookmarkStart w:id="10446" w:name="_Toc185428243"/>
              <w:bookmarkStart w:id="10447" w:name="_Toc185497884"/>
              <w:bookmarkStart w:id="10448" w:name="_Toc185499084"/>
              <w:bookmarkStart w:id="10449" w:name="_Toc185500284"/>
              <w:bookmarkStart w:id="10450" w:name="_Toc185501485"/>
              <w:bookmarkStart w:id="10451" w:name="_Toc185502690"/>
              <w:bookmarkStart w:id="10452" w:name="_Toc186030950"/>
              <w:bookmarkStart w:id="10453" w:name="_Toc186032156"/>
              <w:bookmarkStart w:id="10454" w:name="_Toc186033362"/>
              <w:bookmarkStart w:id="10455" w:name="_Toc186045860"/>
              <w:bookmarkStart w:id="10456" w:name="_Toc186456620"/>
              <w:bookmarkStart w:id="10457" w:name="_Toc186470265"/>
              <w:bookmarkStart w:id="10458" w:name="_Toc186644776"/>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del>
          </w:p>
        </w:tc>
        <w:tc>
          <w:tcPr>
            <w:tcW w:w="1559" w:type="dxa"/>
          </w:tcPr>
          <w:p w14:paraId="11678438" w14:textId="5766A73C" w:rsidR="00AA1A2B" w:rsidRPr="004424B1" w:rsidDel="00A9616F" w:rsidRDefault="00AA1A2B" w:rsidP="007B4994">
            <w:pPr>
              <w:pStyle w:val="TableCell"/>
              <w:jc w:val="center"/>
              <w:cnfStyle w:val="000000000000" w:firstRow="0" w:lastRow="0" w:firstColumn="0" w:lastColumn="0" w:oddVBand="0" w:evenVBand="0" w:oddHBand="0" w:evenHBand="0" w:firstRowFirstColumn="0" w:firstRowLastColumn="0" w:lastRowFirstColumn="0" w:lastRowLastColumn="0"/>
              <w:rPr>
                <w:del w:id="10459" w:author="Quinten Van Woerkom" w:date="2024-11-27T16:36:00Z" w16du:dateUtc="2024-11-27T15:36:00Z"/>
                <w:rFonts w:eastAsia="Quattrocento Sans"/>
              </w:rPr>
            </w:pPr>
            <w:del w:id="10460" w:author="Quinten Van Woerkom" w:date="2024-11-27T16:36:00Z" w16du:dateUtc="2024-11-27T15:36:00Z">
              <w:r w:rsidRPr="004424B1" w:rsidDel="00A9616F">
                <w:rPr>
                  <w:rFonts w:eastAsia="Quattrocento Sans"/>
                </w:rPr>
                <w:delText>3</w:delText>
              </w:r>
              <w:bookmarkStart w:id="10461" w:name="_Toc184817359"/>
              <w:bookmarkStart w:id="10462" w:name="_Toc185335974"/>
              <w:bookmarkStart w:id="10463" w:name="_Toc185336807"/>
              <w:bookmarkStart w:id="10464" w:name="_Toc185341526"/>
              <w:bookmarkStart w:id="10465" w:name="_Toc185349136"/>
              <w:bookmarkStart w:id="10466" w:name="_Toc185428244"/>
              <w:bookmarkStart w:id="10467" w:name="_Toc185497885"/>
              <w:bookmarkStart w:id="10468" w:name="_Toc185499085"/>
              <w:bookmarkStart w:id="10469" w:name="_Toc185500285"/>
              <w:bookmarkStart w:id="10470" w:name="_Toc185501486"/>
              <w:bookmarkStart w:id="10471" w:name="_Toc185502691"/>
              <w:bookmarkStart w:id="10472" w:name="_Toc186030951"/>
              <w:bookmarkStart w:id="10473" w:name="_Toc186032157"/>
              <w:bookmarkStart w:id="10474" w:name="_Toc186033363"/>
              <w:bookmarkStart w:id="10475" w:name="_Toc186045861"/>
              <w:bookmarkStart w:id="10476" w:name="_Toc186456621"/>
              <w:bookmarkStart w:id="10477" w:name="_Toc186470266"/>
              <w:bookmarkStart w:id="10478" w:name="_Toc186644777"/>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del>
          </w:p>
        </w:tc>
        <w:bookmarkStart w:id="10479" w:name="_Toc184817360"/>
        <w:bookmarkStart w:id="10480" w:name="_Toc185335975"/>
        <w:bookmarkStart w:id="10481" w:name="_Toc185336808"/>
        <w:bookmarkStart w:id="10482" w:name="_Toc185341527"/>
        <w:bookmarkStart w:id="10483" w:name="_Toc185349137"/>
        <w:bookmarkStart w:id="10484" w:name="_Toc185428245"/>
        <w:bookmarkStart w:id="10485" w:name="_Toc185497886"/>
        <w:bookmarkStart w:id="10486" w:name="_Toc185499086"/>
        <w:bookmarkStart w:id="10487" w:name="_Toc185500286"/>
        <w:bookmarkStart w:id="10488" w:name="_Toc185501487"/>
        <w:bookmarkStart w:id="10489" w:name="_Toc185502692"/>
        <w:bookmarkStart w:id="10490" w:name="_Toc186030952"/>
        <w:bookmarkStart w:id="10491" w:name="_Toc186032158"/>
        <w:bookmarkStart w:id="10492" w:name="_Toc186033364"/>
        <w:bookmarkStart w:id="10493" w:name="_Toc186045862"/>
        <w:bookmarkStart w:id="10494" w:name="_Toc186456622"/>
        <w:bookmarkStart w:id="10495" w:name="_Toc186470267"/>
        <w:bookmarkStart w:id="10496" w:name="_Toc1866447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tr>
      <w:tr w:rsidR="00AA1A2B" w:rsidRPr="004424B1" w:rsidDel="00A9616F" w14:paraId="381DEA48" w14:textId="4B235997" w:rsidTr="007B4994">
        <w:trPr>
          <w:del w:id="10497" w:author="Quinten Van Woerkom" w:date="2024-11-27T16:36:00Z"/>
        </w:trPr>
        <w:tc>
          <w:tcPr>
            <w:cnfStyle w:val="001000000000" w:firstRow="0" w:lastRow="0" w:firstColumn="1" w:lastColumn="0" w:oddVBand="0" w:evenVBand="0" w:oddHBand="0" w:evenHBand="0" w:firstRowFirstColumn="0" w:firstRowLastColumn="0" w:lastRowFirstColumn="0" w:lastRowLastColumn="0"/>
            <w:tcW w:w="2682" w:type="dxa"/>
          </w:tcPr>
          <w:p w14:paraId="29B1BE28" w14:textId="189C565B" w:rsidR="00AA1A2B" w:rsidRPr="004424B1" w:rsidDel="00A9616F" w:rsidRDefault="00AA1A2B" w:rsidP="007B4994">
            <w:pPr>
              <w:pStyle w:val="TableCell"/>
              <w:rPr>
                <w:del w:id="10498" w:author="Quinten Van Woerkom" w:date="2024-11-27T16:36:00Z" w16du:dateUtc="2024-11-27T15:36:00Z"/>
                <w:rFonts w:eastAsia="Quattrocento Sans"/>
              </w:rPr>
            </w:pPr>
            <w:del w:id="10499" w:author="Quinten Van Woerkom" w:date="2024-11-27T16:36:00Z" w16du:dateUtc="2024-11-27T15:36:00Z">
              <w:r w:rsidRPr="004424B1" w:rsidDel="00A9616F">
                <w:rPr>
                  <w:rFonts w:eastAsia="Quattrocento Sans"/>
                </w:rPr>
                <w:delText>monitorPlanExecutionDetail</w:delText>
              </w:r>
              <w:bookmarkStart w:id="10500" w:name="_Toc184817361"/>
              <w:bookmarkStart w:id="10501" w:name="_Toc185335976"/>
              <w:bookmarkStart w:id="10502" w:name="_Toc185336809"/>
              <w:bookmarkStart w:id="10503" w:name="_Toc185341528"/>
              <w:bookmarkStart w:id="10504" w:name="_Toc185349138"/>
              <w:bookmarkStart w:id="10505" w:name="_Toc185428246"/>
              <w:bookmarkStart w:id="10506" w:name="_Toc185497887"/>
              <w:bookmarkStart w:id="10507" w:name="_Toc185499087"/>
              <w:bookmarkStart w:id="10508" w:name="_Toc185500287"/>
              <w:bookmarkStart w:id="10509" w:name="_Toc185501488"/>
              <w:bookmarkStart w:id="10510" w:name="_Toc185502693"/>
              <w:bookmarkStart w:id="10511" w:name="_Toc186030953"/>
              <w:bookmarkStart w:id="10512" w:name="_Toc186032159"/>
              <w:bookmarkStart w:id="10513" w:name="_Toc186033365"/>
              <w:bookmarkStart w:id="10514" w:name="_Toc186045863"/>
              <w:bookmarkStart w:id="10515" w:name="_Toc186456623"/>
              <w:bookmarkStart w:id="10516" w:name="_Toc186470268"/>
              <w:bookmarkStart w:id="10517" w:name="_Toc18664477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del>
          </w:p>
        </w:tc>
        <w:tc>
          <w:tcPr>
            <w:tcW w:w="4961" w:type="dxa"/>
          </w:tcPr>
          <w:p w14:paraId="22D8C891" w14:textId="23743ED1"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10518" w:author="Quinten Van Woerkom" w:date="2024-11-27T16:36:00Z" w16du:dateUtc="2024-11-27T15:36:00Z"/>
                <w:rFonts w:eastAsia="Quattrocento Sans"/>
              </w:rPr>
            </w:pPr>
            <w:del w:id="10519" w:author="Quinten Van Woerkom" w:date="2024-11-27T16:36:00Z" w16du:dateUtc="2024-11-27T15:36:00Z">
              <w:r w:rsidRPr="004424B1" w:rsidDel="00A9616F">
                <w:rPr>
                  <w:rFonts w:eastAsia="Quattrocento Sans"/>
                </w:rPr>
                <w:delText>Subscribe to receive updates that report changes in the detailed execution status for a filtered set of plan contents at the level of planning activities, events and resources.</w:delText>
              </w:r>
              <w:bookmarkStart w:id="10520" w:name="_Toc184817362"/>
              <w:bookmarkStart w:id="10521" w:name="_Toc185335977"/>
              <w:bookmarkStart w:id="10522" w:name="_Toc185336810"/>
              <w:bookmarkStart w:id="10523" w:name="_Toc185341529"/>
              <w:bookmarkStart w:id="10524" w:name="_Toc185349139"/>
              <w:bookmarkStart w:id="10525" w:name="_Toc185428247"/>
              <w:bookmarkStart w:id="10526" w:name="_Toc185497888"/>
              <w:bookmarkStart w:id="10527" w:name="_Toc185499088"/>
              <w:bookmarkStart w:id="10528" w:name="_Toc185500288"/>
              <w:bookmarkStart w:id="10529" w:name="_Toc185501489"/>
              <w:bookmarkStart w:id="10530" w:name="_Toc185502694"/>
              <w:bookmarkStart w:id="10531" w:name="_Toc186030954"/>
              <w:bookmarkStart w:id="10532" w:name="_Toc186032160"/>
              <w:bookmarkStart w:id="10533" w:name="_Toc186033366"/>
              <w:bookmarkStart w:id="10534" w:name="_Toc186045864"/>
              <w:bookmarkStart w:id="10535" w:name="_Toc186456624"/>
              <w:bookmarkStart w:id="10536" w:name="_Toc186470269"/>
              <w:bookmarkStart w:id="10537" w:name="_Toc186644780"/>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del>
          </w:p>
        </w:tc>
        <w:tc>
          <w:tcPr>
            <w:tcW w:w="1559" w:type="dxa"/>
          </w:tcPr>
          <w:p w14:paraId="719339D1" w14:textId="723DE266" w:rsidR="00AA1A2B" w:rsidRPr="004424B1" w:rsidDel="00A9616F" w:rsidRDefault="00AA1A2B" w:rsidP="007B4994">
            <w:pPr>
              <w:pStyle w:val="TableCell"/>
              <w:jc w:val="center"/>
              <w:cnfStyle w:val="000000000000" w:firstRow="0" w:lastRow="0" w:firstColumn="0" w:lastColumn="0" w:oddVBand="0" w:evenVBand="0" w:oddHBand="0" w:evenHBand="0" w:firstRowFirstColumn="0" w:firstRowLastColumn="0" w:lastRowFirstColumn="0" w:lastRowLastColumn="0"/>
              <w:rPr>
                <w:del w:id="10538" w:author="Quinten Van Woerkom" w:date="2024-11-27T16:36:00Z" w16du:dateUtc="2024-11-27T15:36:00Z"/>
                <w:rFonts w:eastAsia="Quattrocento Sans"/>
              </w:rPr>
            </w:pPr>
            <w:del w:id="10539" w:author="Quinten Van Woerkom" w:date="2024-11-27T16:36:00Z" w16du:dateUtc="2024-11-27T15:36:00Z">
              <w:r w:rsidRPr="004424B1" w:rsidDel="00A9616F">
                <w:rPr>
                  <w:rFonts w:eastAsia="Quattrocento Sans"/>
                </w:rPr>
                <w:delText>4</w:delText>
              </w:r>
              <w:bookmarkStart w:id="10540" w:name="_Toc184817363"/>
              <w:bookmarkStart w:id="10541" w:name="_Toc185335978"/>
              <w:bookmarkStart w:id="10542" w:name="_Toc185336811"/>
              <w:bookmarkStart w:id="10543" w:name="_Toc185341530"/>
              <w:bookmarkStart w:id="10544" w:name="_Toc185349140"/>
              <w:bookmarkStart w:id="10545" w:name="_Toc185428248"/>
              <w:bookmarkStart w:id="10546" w:name="_Toc185497889"/>
              <w:bookmarkStart w:id="10547" w:name="_Toc185499089"/>
              <w:bookmarkStart w:id="10548" w:name="_Toc185500289"/>
              <w:bookmarkStart w:id="10549" w:name="_Toc185501490"/>
              <w:bookmarkStart w:id="10550" w:name="_Toc185502695"/>
              <w:bookmarkStart w:id="10551" w:name="_Toc186030955"/>
              <w:bookmarkStart w:id="10552" w:name="_Toc186032161"/>
              <w:bookmarkStart w:id="10553" w:name="_Toc186033367"/>
              <w:bookmarkStart w:id="10554" w:name="_Toc186045865"/>
              <w:bookmarkStart w:id="10555" w:name="_Toc186456625"/>
              <w:bookmarkStart w:id="10556" w:name="_Toc186470270"/>
              <w:bookmarkStart w:id="10557" w:name="_Toc186644781"/>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del>
          </w:p>
        </w:tc>
        <w:bookmarkStart w:id="10558" w:name="_Toc184817364"/>
        <w:bookmarkStart w:id="10559" w:name="_Toc185335979"/>
        <w:bookmarkStart w:id="10560" w:name="_Toc185336812"/>
        <w:bookmarkStart w:id="10561" w:name="_Toc185341531"/>
        <w:bookmarkStart w:id="10562" w:name="_Toc185349141"/>
        <w:bookmarkStart w:id="10563" w:name="_Toc185428249"/>
        <w:bookmarkStart w:id="10564" w:name="_Toc185497890"/>
        <w:bookmarkStart w:id="10565" w:name="_Toc185499090"/>
        <w:bookmarkStart w:id="10566" w:name="_Toc185500290"/>
        <w:bookmarkStart w:id="10567" w:name="_Toc185501491"/>
        <w:bookmarkStart w:id="10568" w:name="_Toc185502696"/>
        <w:bookmarkStart w:id="10569" w:name="_Toc186030956"/>
        <w:bookmarkStart w:id="10570" w:name="_Toc186032162"/>
        <w:bookmarkStart w:id="10571" w:name="_Toc186033368"/>
        <w:bookmarkStart w:id="10572" w:name="_Toc186045866"/>
        <w:bookmarkStart w:id="10573" w:name="_Toc186456626"/>
        <w:bookmarkStart w:id="10574" w:name="_Toc186470271"/>
        <w:bookmarkStart w:id="10575" w:name="_Toc186644782"/>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tr>
      <w:tr w:rsidR="00AA1A2B" w:rsidRPr="004424B1" w:rsidDel="00A9616F" w14:paraId="2110E2BA" w14:textId="45BC0D0C" w:rsidTr="007B4994">
        <w:trPr>
          <w:del w:id="10576" w:author="Quinten Van Woerkom" w:date="2024-11-27T16:36:00Z"/>
        </w:trPr>
        <w:tc>
          <w:tcPr>
            <w:cnfStyle w:val="001000000000" w:firstRow="0" w:lastRow="0" w:firstColumn="1" w:lastColumn="0" w:oddVBand="0" w:evenVBand="0" w:oddHBand="0" w:evenHBand="0" w:firstRowFirstColumn="0" w:firstRowLastColumn="0" w:lastRowFirstColumn="0" w:lastRowLastColumn="0"/>
            <w:tcW w:w="2682" w:type="dxa"/>
          </w:tcPr>
          <w:p w14:paraId="6EB1A099" w14:textId="3BAD998A" w:rsidR="00AA1A2B" w:rsidRPr="004424B1" w:rsidDel="00A9616F" w:rsidRDefault="00AA1A2B" w:rsidP="007B4994">
            <w:pPr>
              <w:pStyle w:val="TableCell"/>
              <w:rPr>
                <w:del w:id="10577" w:author="Quinten Van Woerkom" w:date="2024-11-27T16:36:00Z" w16du:dateUtc="2024-11-27T15:36:00Z"/>
                <w:rFonts w:eastAsia="Quattrocento Sans"/>
              </w:rPr>
            </w:pPr>
            <w:del w:id="10578" w:author="Quinten Van Woerkom" w:date="2024-11-27T16:36:00Z" w16du:dateUtc="2024-11-27T15:36:00Z">
              <w:r w:rsidRPr="004424B1" w:rsidDel="00A9616F">
                <w:rPr>
                  <w:rFonts w:eastAsia="Quattrocento Sans"/>
                </w:rPr>
                <w:delText>activateSubPlan</w:delText>
              </w:r>
              <w:bookmarkStart w:id="10579" w:name="_Toc184817365"/>
              <w:bookmarkStart w:id="10580" w:name="_Toc185335980"/>
              <w:bookmarkStart w:id="10581" w:name="_Toc185336813"/>
              <w:bookmarkStart w:id="10582" w:name="_Toc185341532"/>
              <w:bookmarkStart w:id="10583" w:name="_Toc185349142"/>
              <w:bookmarkStart w:id="10584" w:name="_Toc185428250"/>
              <w:bookmarkStart w:id="10585" w:name="_Toc185497891"/>
              <w:bookmarkStart w:id="10586" w:name="_Toc185499091"/>
              <w:bookmarkStart w:id="10587" w:name="_Toc185500291"/>
              <w:bookmarkStart w:id="10588" w:name="_Toc185501492"/>
              <w:bookmarkStart w:id="10589" w:name="_Toc185502697"/>
              <w:bookmarkStart w:id="10590" w:name="_Toc186030957"/>
              <w:bookmarkStart w:id="10591" w:name="_Toc186032163"/>
              <w:bookmarkStart w:id="10592" w:name="_Toc186033369"/>
              <w:bookmarkStart w:id="10593" w:name="_Toc186045867"/>
              <w:bookmarkStart w:id="10594" w:name="_Toc186456627"/>
              <w:bookmarkStart w:id="10595" w:name="_Toc186470272"/>
              <w:bookmarkStart w:id="10596" w:name="_Toc186644783"/>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del>
          </w:p>
        </w:tc>
        <w:tc>
          <w:tcPr>
            <w:tcW w:w="4961" w:type="dxa"/>
          </w:tcPr>
          <w:p w14:paraId="2F6B029F" w14:textId="1DF3FF63"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10597" w:author="Quinten Van Woerkom" w:date="2024-11-27T16:36:00Z" w16du:dateUtc="2024-11-27T15:36:00Z"/>
                <w:rFonts w:eastAsia="Quattrocento Sans"/>
              </w:rPr>
            </w:pPr>
            <w:del w:id="10598" w:author="Quinten Van Woerkom" w:date="2024-11-27T16:36:00Z" w16du:dateUtc="2024-11-27T15:36:00Z">
              <w:r w:rsidRPr="004424B1" w:rsidDel="00A9616F">
                <w:rPr>
                  <w:rFonts w:eastAsia="Quattrocento Sans"/>
                </w:rPr>
                <w:delText>Enables the execution of planning activities associated with specified sub-plans.</w:delText>
              </w:r>
              <w:bookmarkStart w:id="10599" w:name="_Toc184817366"/>
              <w:bookmarkStart w:id="10600" w:name="_Toc185335981"/>
              <w:bookmarkStart w:id="10601" w:name="_Toc185336814"/>
              <w:bookmarkStart w:id="10602" w:name="_Toc185341533"/>
              <w:bookmarkStart w:id="10603" w:name="_Toc185349143"/>
              <w:bookmarkStart w:id="10604" w:name="_Toc185428251"/>
              <w:bookmarkStart w:id="10605" w:name="_Toc185497892"/>
              <w:bookmarkStart w:id="10606" w:name="_Toc185499092"/>
              <w:bookmarkStart w:id="10607" w:name="_Toc185500292"/>
              <w:bookmarkStart w:id="10608" w:name="_Toc185501493"/>
              <w:bookmarkStart w:id="10609" w:name="_Toc185502698"/>
              <w:bookmarkStart w:id="10610" w:name="_Toc186030958"/>
              <w:bookmarkStart w:id="10611" w:name="_Toc186032164"/>
              <w:bookmarkStart w:id="10612" w:name="_Toc186033370"/>
              <w:bookmarkStart w:id="10613" w:name="_Toc186045868"/>
              <w:bookmarkStart w:id="10614" w:name="_Toc186456628"/>
              <w:bookmarkStart w:id="10615" w:name="_Toc186470273"/>
              <w:bookmarkStart w:id="10616" w:name="_Toc186644784"/>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del>
          </w:p>
        </w:tc>
        <w:tc>
          <w:tcPr>
            <w:tcW w:w="1559" w:type="dxa"/>
            <w:vMerge w:val="restart"/>
          </w:tcPr>
          <w:p w14:paraId="37505D1D" w14:textId="778F0B93" w:rsidR="00AA1A2B" w:rsidRPr="004424B1" w:rsidDel="00A9616F" w:rsidRDefault="00AA1A2B" w:rsidP="007B4994">
            <w:pPr>
              <w:pStyle w:val="TableCell"/>
              <w:jc w:val="center"/>
              <w:cnfStyle w:val="000000000000" w:firstRow="0" w:lastRow="0" w:firstColumn="0" w:lastColumn="0" w:oddVBand="0" w:evenVBand="0" w:oddHBand="0" w:evenHBand="0" w:firstRowFirstColumn="0" w:firstRowLastColumn="0" w:lastRowFirstColumn="0" w:lastRowLastColumn="0"/>
              <w:rPr>
                <w:del w:id="10617" w:author="Quinten Van Woerkom" w:date="2024-11-27T16:36:00Z" w16du:dateUtc="2024-11-27T15:36:00Z"/>
                <w:rFonts w:eastAsia="Quattrocento Sans"/>
              </w:rPr>
            </w:pPr>
            <w:del w:id="10618" w:author="Quinten Van Woerkom" w:date="2024-11-27T16:36:00Z" w16du:dateUtc="2024-11-27T15:36:00Z">
              <w:r w:rsidRPr="004424B1" w:rsidDel="00A9616F">
                <w:rPr>
                  <w:rFonts w:eastAsia="Quattrocento Sans"/>
                </w:rPr>
                <w:delText>5</w:delText>
              </w:r>
              <w:bookmarkStart w:id="10619" w:name="_Toc184817367"/>
              <w:bookmarkStart w:id="10620" w:name="_Toc185335982"/>
              <w:bookmarkStart w:id="10621" w:name="_Toc185336815"/>
              <w:bookmarkStart w:id="10622" w:name="_Toc185341534"/>
              <w:bookmarkStart w:id="10623" w:name="_Toc185349144"/>
              <w:bookmarkStart w:id="10624" w:name="_Toc185428252"/>
              <w:bookmarkStart w:id="10625" w:name="_Toc185497893"/>
              <w:bookmarkStart w:id="10626" w:name="_Toc185499093"/>
              <w:bookmarkStart w:id="10627" w:name="_Toc185500293"/>
              <w:bookmarkStart w:id="10628" w:name="_Toc185501494"/>
              <w:bookmarkStart w:id="10629" w:name="_Toc185502699"/>
              <w:bookmarkStart w:id="10630" w:name="_Toc186030959"/>
              <w:bookmarkStart w:id="10631" w:name="_Toc186032165"/>
              <w:bookmarkStart w:id="10632" w:name="_Toc186033371"/>
              <w:bookmarkStart w:id="10633" w:name="_Toc186045869"/>
              <w:bookmarkStart w:id="10634" w:name="_Toc186456629"/>
              <w:bookmarkStart w:id="10635" w:name="_Toc186470274"/>
              <w:bookmarkStart w:id="10636" w:name="_Toc186644785"/>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del>
          </w:p>
        </w:tc>
        <w:bookmarkStart w:id="10637" w:name="_Toc184817368"/>
        <w:bookmarkStart w:id="10638" w:name="_Toc185335983"/>
        <w:bookmarkStart w:id="10639" w:name="_Toc185336816"/>
        <w:bookmarkStart w:id="10640" w:name="_Toc185341535"/>
        <w:bookmarkStart w:id="10641" w:name="_Toc185349145"/>
        <w:bookmarkStart w:id="10642" w:name="_Toc185428253"/>
        <w:bookmarkStart w:id="10643" w:name="_Toc185497894"/>
        <w:bookmarkStart w:id="10644" w:name="_Toc185499094"/>
        <w:bookmarkStart w:id="10645" w:name="_Toc185500294"/>
        <w:bookmarkStart w:id="10646" w:name="_Toc185501495"/>
        <w:bookmarkStart w:id="10647" w:name="_Toc185502700"/>
        <w:bookmarkStart w:id="10648" w:name="_Toc186030960"/>
        <w:bookmarkStart w:id="10649" w:name="_Toc186032166"/>
        <w:bookmarkStart w:id="10650" w:name="_Toc186033372"/>
        <w:bookmarkStart w:id="10651" w:name="_Toc186045870"/>
        <w:bookmarkStart w:id="10652" w:name="_Toc186456630"/>
        <w:bookmarkStart w:id="10653" w:name="_Toc186470275"/>
        <w:bookmarkStart w:id="10654" w:name="_Toc18664478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tr>
      <w:tr w:rsidR="00AA1A2B" w:rsidRPr="004424B1" w:rsidDel="00A9616F" w14:paraId="0BA05FAD" w14:textId="54736D92" w:rsidTr="007B4994">
        <w:trPr>
          <w:del w:id="10655" w:author="Quinten Van Woerkom" w:date="2024-11-27T16:36:00Z"/>
        </w:trPr>
        <w:tc>
          <w:tcPr>
            <w:cnfStyle w:val="001000000000" w:firstRow="0" w:lastRow="0" w:firstColumn="1" w:lastColumn="0" w:oddVBand="0" w:evenVBand="0" w:oddHBand="0" w:evenHBand="0" w:firstRowFirstColumn="0" w:firstRowLastColumn="0" w:lastRowFirstColumn="0" w:lastRowLastColumn="0"/>
            <w:tcW w:w="2682" w:type="dxa"/>
          </w:tcPr>
          <w:p w14:paraId="1FD6AE19" w14:textId="67A59E0A" w:rsidR="00AA1A2B" w:rsidRPr="004424B1" w:rsidDel="00A9616F" w:rsidRDefault="00AA1A2B" w:rsidP="007B4994">
            <w:pPr>
              <w:pStyle w:val="TableCell"/>
              <w:rPr>
                <w:del w:id="10656" w:author="Quinten Van Woerkom" w:date="2024-11-27T16:36:00Z" w16du:dateUtc="2024-11-27T15:36:00Z"/>
                <w:rFonts w:eastAsia="Quattrocento Sans"/>
              </w:rPr>
            </w:pPr>
            <w:del w:id="10657" w:author="Quinten Van Woerkom" w:date="2024-11-27T16:36:00Z" w16du:dateUtc="2024-11-27T15:36:00Z">
              <w:r w:rsidRPr="004424B1" w:rsidDel="00A9616F">
                <w:rPr>
                  <w:rFonts w:eastAsia="Quattrocento Sans"/>
                </w:rPr>
                <w:delText>deactivateSubPlan</w:delText>
              </w:r>
              <w:bookmarkStart w:id="10658" w:name="_Toc184817369"/>
              <w:bookmarkStart w:id="10659" w:name="_Toc185335984"/>
              <w:bookmarkStart w:id="10660" w:name="_Toc185336817"/>
              <w:bookmarkStart w:id="10661" w:name="_Toc185341536"/>
              <w:bookmarkStart w:id="10662" w:name="_Toc185349146"/>
              <w:bookmarkStart w:id="10663" w:name="_Toc185428254"/>
              <w:bookmarkStart w:id="10664" w:name="_Toc185497895"/>
              <w:bookmarkStart w:id="10665" w:name="_Toc185499095"/>
              <w:bookmarkStart w:id="10666" w:name="_Toc185500295"/>
              <w:bookmarkStart w:id="10667" w:name="_Toc185501496"/>
              <w:bookmarkStart w:id="10668" w:name="_Toc185502701"/>
              <w:bookmarkStart w:id="10669" w:name="_Toc186030961"/>
              <w:bookmarkStart w:id="10670" w:name="_Toc186032167"/>
              <w:bookmarkStart w:id="10671" w:name="_Toc186033373"/>
              <w:bookmarkStart w:id="10672" w:name="_Toc186045871"/>
              <w:bookmarkStart w:id="10673" w:name="_Toc186456631"/>
              <w:bookmarkStart w:id="10674" w:name="_Toc186470276"/>
              <w:bookmarkStart w:id="10675" w:name="_Toc18664478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del>
          </w:p>
        </w:tc>
        <w:tc>
          <w:tcPr>
            <w:tcW w:w="4961" w:type="dxa"/>
          </w:tcPr>
          <w:p w14:paraId="09E1B539" w14:textId="1BB2BA2E"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10676" w:author="Quinten Van Woerkom" w:date="2024-11-27T16:36:00Z" w16du:dateUtc="2024-11-27T15:36:00Z"/>
                <w:rFonts w:eastAsia="Quattrocento Sans"/>
              </w:rPr>
            </w:pPr>
            <w:del w:id="10677" w:author="Quinten Van Woerkom" w:date="2024-11-27T16:36:00Z" w16du:dateUtc="2024-11-27T15:36:00Z">
              <w:r w:rsidRPr="004424B1" w:rsidDel="00A9616F">
                <w:rPr>
                  <w:rFonts w:eastAsia="Quattrocento Sans"/>
                </w:rPr>
                <w:delText>Disables the execution of planning activities associated with specified sub-plans, subject to an implementation specific deactivationMode.</w:delText>
              </w:r>
              <w:bookmarkStart w:id="10678" w:name="_Toc184817370"/>
              <w:bookmarkStart w:id="10679" w:name="_Toc185335985"/>
              <w:bookmarkStart w:id="10680" w:name="_Toc185336818"/>
              <w:bookmarkStart w:id="10681" w:name="_Toc185341537"/>
              <w:bookmarkStart w:id="10682" w:name="_Toc185349147"/>
              <w:bookmarkStart w:id="10683" w:name="_Toc185428255"/>
              <w:bookmarkStart w:id="10684" w:name="_Toc185497896"/>
              <w:bookmarkStart w:id="10685" w:name="_Toc185499096"/>
              <w:bookmarkStart w:id="10686" w:name="_Toc185500296"/>
              <w:bookmarkStart w:id="10687" w:name="_Toc185501497"/>
              <w:bookmarkStart w:id="10688" w:name="_Toc185502702"/>
              <w:bookmarkStart w:id="10689" w:name="_Toc186030962"/>
              <w:bookmarkStart w:id="10690" w:name="_Toc186032168"/>
              <w:bookmarkStart w:id="10691" w:name="_Toc186033374"/>
              <w:bookmarkStart w:id="10692" w:name="_Toc186045872"/>
              <w:bookmarkStart w:id="10693" w:name="_Toc186456632"/>
              <w:bookmarkStart w:id="10694" w:name="_Toc186470277"/>
              <w:bookmarkStart w:id="10695" w:name="_Toc186644788"/>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del>
          </w:p>
        </w:tc>
        <w:tc>
          <w:tcPr>
            <w:tcW w:w="1559" w:type="dxa"/>
            <w:vMerge/>
          </w:tcPr>
          <w:p w14:paraId="32F211C4" w14:textId="329D37D3" w:rsidR="00AA1A2B" w:rsidRPr="004424B1" w:rsidDel="00A9616F" w:rsidRDefault="00AA1A2B" w:rsidP="007B4994">
            <w:pPr>
              <w:pStyle w:val="TableCell"/>
              <w:jc w:val="center"/>
              <w:cnfStyle w:val="000000000000" w:firstRow="0" w:lastRow="0" w:firstColumn="0" w:lastColumn="0" w:oddVBand="0" w:evenVBand="0" w:oddHBand="0" w:evenHBand="0" w:firstRowFirstColumn="0" w:firstRowLastColumn="0" w:lastRowFirstColumn="0" w:lastRowLastColumn="0"/>
              <w:rPr>
                <w:del w:id="10696" w:author="Quinten Van Woerkom" w:date="2024-11-27T16:36:00Z" w16du:dateUtc="2024-11-27T15:36:00Z"/>
                <w:rFonts w:eastAsia="Quattrocento Sans"/>
              </w:rPr>
            </w:pPr>
          </w:p>
        </w:tc>
        <w:bookmarkStart w:id="10697" w:name="_Toc184817371"/>
        <w:bookmarkStart w:id="10698" w:name="_Toc185335986"/>
        <w:bookmarkStart w:id="10699" w:name="_Toc185336819"/>
        <w:bookmarkStart w:id="10700" w:name="_Toc185341538"/>
        <w:bookmarkStart w:id="10701" w:name="_Toc185349148"/>
        <w:bookmarkStart w:id="10702" w:name="_Toc185428256"/>
        <w:bookmarkStart w:id="10703" w:name="_Toc185497897"/>
        <w:bookmarkStart w:id="10704" w:name="_Toc185499097"/>
        <w:bookmarkStart w:id="10705" w:name="_Toc185500297"/>
        <w:bookmarkStart w:id="10706" w:name="_Toc185501498"/>
        <w:bookmarkStart w:id="10707" w:name="_Toc185502703"/>
        <w:bookmarkStart w:id="10708" w:name="_Toc186030963"/>
        <w:bookmarkStart w:id="10709" w:name="_Toc186032169"/>
        <w:bookmarkStart w:id="10710" w:name="_Toc186033375"/>
        <w:bookmarkStart w:id="10711" w:name="_Toc186045873"/>
        <w:bookmarkStart w:id="10712" w:name="_Toc186456633"/>
        <w:bookmarkStart w:id="10713" w:name="_Toc186470278"/>
        <w:bookmarkStart w:id="10714" w:name="_Toc186644789"/>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tr>
      <w:tr w:rsidR="00AA1A2B" w:rsidRPr="004424B1" w:rsidDel="00A9616F" w14:paraId="42CE8850" w14:textId="1ADD6DCC" w:rsidTr="007B4994">
        <w:trPr>
          <w:del w:id="10715" w:author="Quinten Van Woerkom" w:date="2024-11-27T16:36:00Z"/>
        </w:trPr>
        <w:tc>
          <w:tcPr>
            <w:cnfStyle w:val="001000000000" w:firstRow="0" w:lastRow="0" w:firstColumn="1" w:lastColumn="0" w:oddVBand="0" w:evenVBand="0" w:oddHBand="0" w:evenHBand="0" w:firstRowFirstColumn="0" w:firstRowLastColumn="0" w:lastRowFirstColumn="0" w:lastRowLastColumn="0"/>
            <w:tcW w:w="2682" w:type="dxa"/>
          </w:tcPr>
          <w:p w14:paraId="228330AA" w14:textId="7A059370" w:rsidR="00AA1A2B" w:rsidRPr="004424B1" w:rsidDel="00A9616F" w:rsidRDefault="00AA1A2B" w:rsidP="007B4994">
            <w:pPr>
              <w:pStyle w:val="TableCell"/>
              <w:rPr>
                <w:del w:id="10716" w:author="Quinten Van Woerkom" w:date="2024-11-27T16:36:00Z" w16du:dateUtc="2024-11-27T15:36:00Z"/>
                <w:rFonts w:eastAsia="Quattrocento Sans"/>
              </w:rPr>
            </w:pPr>
            <w:del w:id="10717" w:author="Quinten Van Woerkom" w:date="2024-11-27T16:36:00Z" w16du:dateUtc="2024-11-27T15:36:00Z">
              <w:r w:rsidRPr="004424B1" w:rsidDel="00A9616F">
                <w:rPr>
                  <w:rFonts w:eastAsia="Quattrocento Sans"/>
                </w:rPr>
                <w:delText>getSubPlanStatus</w:delText>
              </w:r>
              <w:bookmarkStart w:id="10718" w:name="_Toc184817372"/>
              <w:bookmarkStart w:id="10719" w:name="_Toc185335987"/>
              <w:bookmarkStart w:id="10720" w:name="_Toc185336820"/>
              <w:bookmarkStart w:id="10721" w:name="_Toc185341539"/>
              <w:bookmarkStart w:id="10722" w:name="_Toc185349149"/>
              <w:bookmarkStart w:id="10723" w:name="_Toc185428257"/>
              <w:bookmarkStart w:id="10724" w:name="_Toc185497898"/>
              <w:bookmarkStart w:id="10725" w:name="_Toc185499098"/>
              <w:bookmarkStart w:id="10726" w:name="_Toc185500298"/>
              <w:bookmarkStart w:id="10727" w:name="_Toc185501499"/>
              <w:bookmarkStart w:id="10728" w:name="_Toc185502704"/>
              <w:bookmarkStart w:id="10729" w:name="_Toc186030964"/>
              <w:bookmarkStart w:id="10730" w:name="_Toc186032170"/>
              <w:bookmarkStart w:id="10731" w:name="_Toc186033376"/>
              <w:bookmarkStart w:id="10732" w:name="_Toc186045874"/>
              <w:bookmarkStart w:id="10733" w:name="_Toc186456634"/>
              <w:bookmarkStart w:id="10734" w:name="_Toc186470279"/>
              <w:bookmarkStart w:id="10735" w:name="_Toc186644790"/>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del>
          </w:p>
        </w:tc>
        <w:tc>
          <w:tcPr>
            <w:tcW w:w="4961" w:type="dxa"/>
          </w:tcPr>
          <w:p w14:paraId="1DEEA1CE" w14:textId="7930943A"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10736" w:author="Quinten Van Woerkom" w:date="2024-11-27T16:36:00Z" w16du:dateUtc="2024-11-27T15:36:00Z"/>
                <w:rFonts w:eastAsia="Quattrocento Sans"/>
              </w:rPr>
            </w:pPr>
            <w:del w:id="10737" w:author="Quinten Van Woerkom" w:date="2024-11-27T16:36:00Z" w16du:dateUtc="2024-11-27T15:36:00Z">
              <w:r w:rsidRPr="004424B1" w:rsidDel="00A9616F">
                <w:rPr>
                  <w:rFonts w:eastAsia="Quattrocento Sans"/>
                </w:rPr>
                <w:delText>Retrieves the current status of sub-plans.</w:delText>
              </w:r>
              <w:bookmarkStart w:id="10738" w:name="_Toc184817373"/>
              <w:bookmarkStart w:id="10739" w:name="_Toc185335988"/>
              <w:bookmarkStart w:id="10740" w:name="_Toc185336821"/>
              <w:bookmarkStart w:id="10741" w:name="_Toc185341540"/>
              <w:bookmarkStart w:id="10742" w:name="_Toc185349150"/>
              <w:bookmarkStart w:id="10743" w:name="_Toc185428258"/>
              <w:bookmarkStart w:id="10744" w:name="_Toc185497899"/>
              <w:bookmarkStart w:id="10745" w:name="_Toc185499099"/>
              <w:bookmarkStart w:id="10746" w:name="_Toc185500299"/>
              <w:bookmarkStart w:id="10747" w:name="_Toc185501500"/>
              <w:bookmarkStart w:id="10748" w:name="_Toc185502705"/>
              <w:bookmarkStart w:id="10749" w:name="_Toc186030965"/>
              <w:bookmarkStart w:id="10750" w:name="_Toc186032171"/>
              <w:bookmarkStart w:id="10751" w:name="_Toc186033377"/>
              <w:bookmarkStart w:id="10752" w:name="_Toc186045875"/>
              <w:bookmarkStart w:id="10753" w:name="_Toc186456635"/>
              <w:bookmarkStart w:id="10754" w:name="_Toc186470280"/>
              <w:bookmarkStart w:id="10755" w:name="_Toc186644791"/>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del>
          </w:p>
        </w:tc>
        <w:tc>
          <w:tcPr>
            <w:tcW w:w="1559" w:type="dxa"/>
            <w:vMerge/>
          </w:tcPr>
          <w:p w14:paraId="66C23094" w14:textId="57B376B2" w:rsidR="00AA1A2B" w:rsidRPr="004424B1" w:rsidDel="00A9616F" w:rsidRDefault="00AA1A2B" w:rsidP="007B4994">
            <w:pPr>
              <w:pStyle w:val="TableCell"/>
              <w:jc w:val="center"/>
              <w:cnfStyle w:val="000000000000" w:firstRow="0" w:lastRow="0" w:firstColumn="0" w:lastColumn="0" w:oddVBand="0" w:evenVBand="0" w:oddHBand="0" w:evenHBand="0" w:firstRowFirstColumn="0" w:firstRowLastColumn="0" w:lastRowFirstColumn="0" w:lastRowLastColumn="0"/>
              <w:rPr>
                <w:del w:id="10756" w:author="Quinten Van Woerkom" w:date="2024-11-27T16:36:00Z" w16du:dateUtc="2024-11-27T15:36:00Z"/>
                <w:rFonts w:eastAsia="Quattrocento Sans"/>
              </w:rPr>
            </w:pPr>
          </w:p>
        </w:tc>
        <w:bookmarkStart w:id="10757" w:name="_Toc184817374"/>
        <w:bookmarkStart w:id="10758" w:name="_Toc185335989"/>
        <w:bookmarkStart w:id="10759" w:name="_Toc185336822"/>
        <w:bookmarkStart w:id="10760" w:name="_Toc185341541"/>
        <w:bookmarkStart w:id="10761" w:name="_Toc185349151"/>
        <w:bookmarkStart w:id="10762" w:name="_Toc185428259"/>
        <w:bookmarkStart w:id="10763" w:name="_Toc185497900"/>
        <w:bookmarkStart w:id="10764" w:name="_Toc185499100"/>
        <w:bookmarkStart w:id="10765" w:name="_Toc185500300"/>
        <w:bookmarkStart w:id="10766" w:name="_Toc185501501"/>
        <w:bookmarkStart w:id="10767" w:name="_Toc185502706"/>
        <w:bookmarkStart w:id="10768" w:name="_Toc186030966"/>
        <w:bookmarkStart w:id="10769" w:name="_Toc186032172"/>
        <w:bookmarkStart w:id="10770" w:name="_Toc186033378"/>
        <w:bookmarkStart w:id="10771" w:name="_Toc186045876"/>
        <w:bookmarkStart w:id="10772" w:name="_Toc186456636"/>
        <w:bookmarkStart w:id="10773" w:name="_Toc186470281"/>
        <w:bookmarkStart w:id="10774" w:name="_Toc186644792"/>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tr>
      <w:tr w:rsidR="00AA1A2B" w:rsidRPr="004424B1" w:rsidDel="00A9616F" w14:paraId="4BFEEC87" w14:textId="7CEF005A" w:rsidTr="007B4994">
        <w:trPr>
          <w:del w:id="10775" w:author="Quinten Van Woerkom" w:date="2024-11-27T16:36:00Z"/>
        </w:trPr>
        <w:tc>
          <w:tcPr>
            <w:cnfStyle w:val="001000000000" w:firstRow="0" w:lastRow="0" w:firstColumn="1" w:lastColumn="0" w:oddVBand="0" w:evenVBand="0" w:oddHBand="0" w:evenHBand="0" w:firstRowFirstColumn="0" w:firstRowLastColumn="0" w:lastRowFirstColumn="0" w:lastRowLastColumn="0"/>
            <w:tcW w:w="2682" w:type="dxa"/>
          </w:tcPr>
          <w:p w14:paraId="08504A25" w14:textId="4C35FD9A" w:rsidR="00AA1A2B" w:rsidRPr="004424B1" w:rsidDel="00A9616F" w:rsidRDefault="00AA1A2B" w:rsidP="007B4994">
            <w:pPr>
              <w:pStyle w:val="TableCell"/>
              <w:rPr>
                <w:del w:id="10776" w:author="Quinten Van Woerkom" w:date="2024-11-27T16:36:00Z" w16du:dateUtc="2024-11-27T15:36:00Z"/>
                <w:rFonts w:eastAsia="Quattrocento Sans"/>
              </w:rPr>
            </w:pPr>
            <w:del w:id="10777" w:author="Quinten Van Woerkom" w:date="2024-11-27T16:36:00Z" w16du:dateUtc="2024-11-27T15:36:00Z">
              <w:r w:rsidRPr="004424B1" w:rsidDel="00A9616F">
                <w:rPr>
                  <w:rFonts w:eastAsia="Quattrocento Sans"/>
                </w:rPr>
                <w:delText>monitorSubPlanExecution</w:delText>
              </w:r>
              <w:bookmarkStart w:id="10778" w:name="_Toc184817375"/>
              <w:bookmarkStart w:id="10779" w:name="_Toc185335990"/>
              <w:bookmarkStart w:id="10780" w:name="_Toc185336823"/>
              <w:bookmarkStart w:id="10781" w:name="_Toc185341542"/>
              <w:bookmarkStart w:id="10782" w:name="_Toc185349152"/>
              <w:bookmarkStart w:id="10783" w:name="_Toc185428260"/>
              <w:bookmarkStart w:id="10784" w:name="_Toc185497901"/>
              <w:bookmarkStart w:id="10785" w:name="_Toc185499101"/>
              <w:bookmarkStart w:id="10786" w:name="_Toc185500301"/>
              <w:bookmarkStart w:id="10787" w:name="_Toc185501502"/>
              <w:bookmarkStart w:id="10788" w:name="_Toc185502707"/>
              <w:bookmarkStart w:id="10789" w:name="_Toc186030967"/>
              <w:bookmarkStart w:id="10790" w:name="_Toc186032173"/>
              <w:bookmarkStart w:id="10791" w:name="_Toc186033379"/>
              <w:bookmarkStart w:id="10792" w:name="_Toc186045877"/>
              <w:bookmarkStart w:id="10793" w:name="_Toc186456637"/>
              <w:bookmarkStart w:id="10794" w:name="_Toc186470282"/>
              <w:bookmarkStart w:id="10795" w:name="_Toc186644793"/>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del>
          </w:p>
        </w:tc>
        <w:tc>
          <w:tcPr>
            <w:tcW w:w="4961" w:type="dxa"/>
          </w:tcPr>
          <w:p w14:paraId="0B392232" w14:textId="745724D4"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10796" w:author="Quinten Van Woerkom" w:date="2024-11-27T16:36:00Z" w16du:dateUtc="2024-11-27T15:36:00Z"/>
                <w:rFonts w:eastAsia="Quattrocento Sans"/>
              </w:rPr>
            </w:pPr>
            <w:del w:id="10797" w:author="Quinten Van Woerkom" w:date="2024-11-27T16:36:00Z" w16du:dateUtc="2024-11-27T15:36:00Z">
              <w:r w:rsidRPr="004424B1" w:rsidDel="00A9616F">
                <w:rPr>
                  <w:rFonts w:eastAsia="Quattrocento Sans"/>
                </w:rPr>
                <w:delText>Subscribe to receive updates on execution status of sub-plans.</w:delText>
              </w:r>
              <w:bookmarkStart w:id="10798" w:name="_Toc184817376"/>
              <w:bookmarkStart w:id="10799" w:name="_Toc185335991"/>
              <w:bookmarkStart w:id="10800" w:name="_Toc185336824"/>
              <w:bookmarkStart w:id="10801" w:name="_Toc185341543"/>
              <w:bookmarkStart w:id="10802" w:name="_Toc185349153"/>
              <w:bookmarkStart w:id="10803" w:name="_Toc185428261"/>
              <w:bookmarkStart w:id="10804" w:name="_Toc185497902"/>
              <w:bookmarkStart w:id="10805" w:name="_Toc185499102"/>
              <w:bookmarkStart w:id="10806" w:name="_Toc185500302"/>
              <w:bookmarkStart w:id="10807" w:name="_Toc185501503"/>
              <w:bookmarkStart w:id="10808" w:name="_Toc185502708"/>
              <w:bookmarkStart w:id="10809" w:name="_Toc186030968"/>
              <w:bookmarkStart w:id="10810" w:name="_Toc186032174"/>
              <w:bookmarkStart w:id="10811" w:name="_Toc186033380"/>
              <w:bookmarkStart w:id="10812" w:name="_Toc186045878"/>
              <w:bookmarkStart w:id="10813" w:name="_Toc186456638"/>
              <w:bookmarkStart w:id="10814" w:name="_Toc186470283"/>
              <w:bookmarkStart w:id="10815" w:name="_Toc186644794"/>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del>
          </w:p>
        </w:tc>
        <w:tc>
          <w:tcPr>
            <w:tcW w:w="1559" w:type="dxa"/>
          </w:tcPr>
          <w:p w14:paraId="29E186D9" w14:textId="2534FD88" w:rsidR="00AA1A2B" w:rsidRPr="004424B1" w:rsidDel="00A9616F" w:rsidRDefault="00AA1A2B" w:rsidP="007B4994">
            <w:pPr>
              <w:pStyle w:val="TableCell"/>
              <w:jc w:val="center"/>
              <w:cnfStyle w:val="000000000000" w:firstRow="0" w:lastRow="0" w:firstColumn="0" w:lastColumn="0" w:oddVBand="0" w:evenVBand="0" w:oddHBand="0" w:evenHBand="0" w:firstRowFirstColumn="0" w:firstRowLastColumn="0" w:lastRowFirstColumn="0" w:lastRowLastColumn="0"/>
              <w:rPr>
                <w:del w:id="10816" w:author="Quinten Van Woerkom" w:date="2024-11-27T16:36:00Z" w16du:dateUtc="2024-11-27T15:36:00Z"/>
                <w:rFonts w:eastAsia="Quattrocento Sans"/>
              </w:rPr>
            </w:pPr>
            <w:del w:id="10817" w:author="Quinten Van Woerkom" w:date="2024-11-27T16:36:00Z" w16du:dateUtc="2024-11-27T15:36:00Z">
              <w:r w:rsidRPr="004424B1" w:rsidDel="00A9616F">
                <w:rPr>
                  <w:rFonts w:eastAsia="Quattrocento Sans"/>
                </w:rPr>
                <w:delText>6</w:delText>
              </w:r>
              <w:bookmarkStart w:id="10818" w:name="_Toc184817377"/>
              <w:bookmarkStart w:id="10819" w:name="_Toc185335992"/>
              <w:bookmarkStart w:id="10820" w:name="_Toc185336825"/>
              <w:bookmarkStart w:id="10821" w:name="_Toc185341544"/>
              <w:bookmarkStart w:id="10822" w:name="_Toc185349154"/>
              <w:bookmarkStart w:id="10823" w:name="_Toc185428262"/>
              <w:bookmarkStart w:id="10824" w:name="_Toc185497903"/>
              <w:bookmarkStart w:id="10825" w:name="_Toc185499103"/>
              <w:bookmarkStart w:id="10826" w:name="_Toc185500303"/>
              <w:bookmarkStart w:id="10827" w:name="_Toc185501504"/>
              <w:bookmarkStart w:id="10828" w:name="_Toc185502709"/>
              <w:bookmarkStart w:id="10829" w:name="_Toc186030969"/>
              <w:bookmarkStart w:id="10830" w:name="_Toc186032175"/>
              <w:bookmarkStart w:id="10831" w:name="_Toc186033381"/>
              <w:bookmarkStart w:id="10832" w:name="_Toc186045879"/>
              <w:bookmarkStart w:id="10833" w:name="_Toc186456639"/>
              <w:bookmarkStart w:id="10834" w:name="_Toc186470284"/>
              <w:bookmarkStart w:id="10835" w:name="_Toc186644795"/>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del>
          </w:p>
        </w:tc>
        <w:bookmarkStart w:id="10836" w:name="_Toc184817378"/>
        <w:bookmarkStart w:id="10837" w:name="_Toc185335993"/>
        <w:bookmarkStart w:id="10838" w:name="_Toc185336826"/>
        <w:bookmarkStart w:id="10839" w:name="_Toc185341545"/>
        <w:bookmarkStart w:id="10840" w:name="_Toc185349155"/>
        <w:bookmarkStart w:id="10841" w:name="_Toc185428263"/>
        <w:bookmarkStart w:id="10842" w:name="_Toc185497904"/>
        <w:bookmarkStart w:id="10843" w:name="_Toc185499104"/>
        <w:bookmarkStart w:id="10844" w:name="_Toc185500304"/>
        <w:bookmarkStart w:id="10845" w:name="_Toc185501505"/>
        <w:bookmarkStart w:id="10846" w:name="_Toc185502710"/>
        <w:bookmarkStart w:id="10847" w:name="_Toc186030970"/>
        <w:bookmarkStart w:id="10848" w:name="_Toc186032176"/>
        <w:bookmarkStart w:id="10849" w:name="_Toc186033382"/>
        <w:bookmarkStart w:id="10850" w:name="_Toc186045880"/>
        <w:bookmarkStart w:id="10851" w:name="_Toc186456640"/>
        <w:bookmarkStart w:id="10852" w:name="_Toc186470285"/>
        <w:bookmarkStart w:id="10853" w:name="_Toc186644796"/>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tr>
      <w:tr w:rsidR="00AA1A2B" w:rsidRPr="004424B1" w:rsidDel="00A9616F" w14:paraId="399DF1D2" w14:textId="12C36D1A" w:rsidTr="007B4994">
        <w:trPr>
          <w:del w:id="10854" w:author="Quinten Van Woerkom" w:date="2024-11-27T16:36:00Z"/>
        </w:trPr>
        <w:tc>
          <w:tcPr>
            <w:cnfStyle w:val="001000000000" w:firstRow="0" w:lastRow="0" w:firstColumn="1" w:lastColumn="0" w:oddVBand="0" w:evenVBand="0" w:oddHBand="0" w:evenHBand="0" w:firstRowFirstColumn="0" w:firstRowLastColumn="0" w:lastRowFirstColumn="0" w:lastRowLastColumn="0"/>
            <w:tcW w:w="2682" w:type="dxa"/>
          </w:tcPr>
          <w:p w14:paraId="0DC4CBA4" w14:textId="434FF7A7" w:rsidR="00AA1A2B" w:rsidRPr="004424B1" w:rsidDel="00A9616F" w:rsidRDefault="00AA1A2B" w:rsidP="007B4994">
            <w:pPr>
              <w:pStyle w:val="TableCell"/>
              <w:rPr>
                <w:del w:id="10855" w:author="Quinten Van Woerkom" w:date="2024-11-27T16:36:00Z" w16du:dateUtc="2024-11-27T15:36:00Z"/>
                <w:rFonts w:eastAsia="Quattrocento Sans"/>
              </w:rPr>
            </w:pPr>
            <w:del w:id="10856" w:author="Quinten Van Woerkom" w:date="2024-11-22T17:04:00Z" w16du:dateUtc="2024-11-22T16:04:00Z">
              <w:r w:rsidRPr="004424B1" w:rsidDel="00895F66">
                <w:rPr>
                  <w:rFonts w:eastAsia="Quattrocento Sans"/>
                </w:rPr>
                <w:delText>S</w:delText>
              </w:r>
            </w:del>
            <w:del w:id="10857" w:author="Quinten Van Woerkom" w:date="2024-11-27T16:36:00Z" w16du:dateUtc="2024-11-27T15:36:00Z">
              <w:r w:rsidRPr="004424B1" w:rsidDel="00A9616F">
                <w:rPr>
                  <w:rFonts w:eastAsia="Quattrocento Sans"/>
                </w:rPr>
                <w:delText>uspendActivity</w:delText>
              </w:r>
              <w:bookmarkStart w:id="10858" w:name="_Toc184817379"/>
              <w:bookmarkStart w:id="10859" w:name="_Toc185335994"/>
              <w:bookmarkStart w:id="10860" w:name="_Toc185336827"/>
              <w:bookmarkStart w:id="10861" w:name="_Toc185341546"/>
              <w:bookmarkStart w:id="10862" w:name="_Toc185349156"/>
              <w:bookmarkStart w:id="10863" w:name="_Toc185428264"/>
              <w:bookmarkStart w:id="10864" w:name="_Toc185497905"/>
              <w:bookmarkStart w:id="10865" w:name="_Toc185499105"/>
              <w:bookmarkStart w:id="10866" w:name="_Toc185500305"/>
              <w:bookmarkStart w:id="10867" w:name="_Toc185501506"/>
              <w:bookmarkStart w:id="10868" w:name="_Toc185502711"/>
              <w:bookmarkStart w:id="10869" w:name="_Toc186030971"/>
              <w:bookmarkStart w:id="10870" w:name="_Toc186032177"/>
              <w:bookmarkStart w:id="10871" w:name="_Toc186033383"/>
              <w:bookmarkStart w:id="10872" w:name="_Toc186045881"/>
              <w:bookmarkStart w:id="10873" w:name="_Toc186456641"/>
              <w:bookmarkStart w:id="10874" w:name="_Toc186470286"/>
              <w:bookmarkStart w:id="10875" w:name="_Toc18664479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del>
          </w:p>
        </w:tc>
        <w:tc>
          <w:tcPr>
            <w:tcW w:w="4961" w:type="dxa"/>
          </w:tcPr>
          <w:p w14:paraId="51C508D3" w14:textId="416F311C"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10876" w:author="Quinten Van Woerkom" w:date="2024-11-27T16:36:00Z" w16du:dateUtc="2024-11-27T15:36:00Z"/>
                <w:rFonts w:eastAsia="Quattrocento Sans"/>
              </w:rPr>
            </w:pPr>
            <w:del w:id="10877" w:author="Quinten Van Woerkom" w:date="2024-11-27T16:36:00Z" w16du:dateUtc="2024-11-27T15:36:00Z">
              <w:r w:rsidRPr="004424B1" w:rsidDel="00A9616F">
                <w:rPr>
                  <w:rFonts w:eastAsia="Quattrocento Sans"/>
                </w:rPr>
                <w:delText>Request suspension of the execution of selected activities in one or more plans without changing the state of the plan(s), subject to an implementation specific suspensionMode.</w:delText>
              </w:r>
              <w:bookmarkStart w:id="10878" w:name="_Toc184817380"/>
              <w:bookmarkStart w:id="10879" w:name="_Toc185335995"/>
              <w:bookmarkStart w:id="10880" w:name="_Toc185336828"/>
              <w:bookmarkStart w:id="10881" w:name="_Toc185341547"/>
              <w:bookmarkStart w:id="10882" w:name="_Toc185349157"/>
              <w:bookmarkStart w:id="10883" w:name="_Toc185428265"/>
              <w:bookmarkStart w:id="10884" w:name="_Toc185497906"/>
              <w:bookmarkStart w:id="10885" w:name="_Toc185499106"/>
              <w:bookmarkStart w:id="10886" w:name="_Toc185500306"/>
              <w:bookmarkStart w:id="10887" w:name="_Toc185501507"/>
              <w:bookmarkStart w:id="10888" w:name="_Toc185502712"/>
              <w:bookmarkStart w:id="10889" w:name="_Toc186030972"/>
              <w:bookmarkStart w:id="10890" w:name="_Toc186032178"/>
              <w:bookmarkStart w:id="10891" w:name="_Toc186033384"/>
              <w:bookmarkStart w:id="10892" w:name="_Toc186045882"/>
              <w:bookmarkStart w:id="10893" w:name="_Toc186456642"/>
              <w:bookmarkStart w:id="10894" w:name="_Toc186470287"/>
              <w:bookmarkStart w:id="10895" w:name="_Toc186644798"/>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del>
          </w:p>
        </w:tc>
        <w:tc>
          <w:tcPr>
            <w:tcW w:w="1559" w:type="dxa"/>
            <w:vMerge w:val="restart"/>
          </w:tcPr>
          <w:p w14:paraId="0EF073FA" w14:textId="7C4233A0" w:rsidR="00AA1A2B" w:rsidRPr="004424B1" w:rsidDel="00A9616F" w:rsidRDefault="00AA1A2B" w:rsidP="007B4994">
            <w:pPr>
              <w:pStyle w:val="TableCell"/>
              <w:jc w:val="center"/>
              <w:cnfStyle w:val="000000000000" w:firstRow="0" w:lastRow="0" w:firstColumn="0" w:lastColumn="0" w:oddVBand="0" w:evenVBand="0" w:oddHBand="0" w:evenHBand="0" w:firstRowFirstColumn="0" w:firstRowLastColumn="0" w:lastRowFirstColumn="0" w:lastRowLastColumn="0"/>
              <w:rPr>
                <w:del w:id="10896" w:author="Quinten Van Woerkom" w:date="2024-11-27T16:36:00Z" w16du:dateUtc="2024-11-27T15:36:00Z"/>
                <w:rFonts w:eastAsia="Quattrocento Sans"/>
              </w:rPr>
            </w:pPr>
            <w:del w:id="10897" w:author="Quinten Van Woerkom" w:date="2024-11-27T16:36:00Z" w16du:dateUtc="2024-11-27T15:36:00Z">
              <w:r w:rsidRPr="004424B1" w:rsidDel="00A9616F">
                <w:rPr>
                  <w:rFonts w:eastAsia="Quattrocento Sans"/>
                </w:rPr>
                <w:delText>7</w:delText>
              </w:r>
              <w:bookmarkStart w:id="10898" w:name="_Toc184817381"/>
              <w:bookmarkStart w:id="10899" w:name="_Toc185335996"/>
              <w:bookmarkStart w:id="10900" w:name="_Toc185336829"/>
              <w:bookmarkStart w:id="10901" w:name="_Toc185341548"/>
              <w:bookmarkStart w:id="10902" w:name="_Toc185349158"/>
              <w:bookmarkStart w:id="10903" w:name="_Toc185428266"/>
              <w:bookmarkStart w:id="10904" w:name="_Toc185497907"/>
              <w:bookmarkStart w:id="10905" w:name="_Toc185499107"/>
              <w:bookmarkStart w:id="10906" w:name="_Toc185500307"/>
              <w:bookmarkStart w:id="10907" w:name="_Toc185501508"/>
              <w:bookmarkStart w:id="10908" w:name="_Toc185502713"/>
              <w:bookmarkStart w:id="10909" w:name="_Toc186030973"/>
              <w:bookmarkStart w:id="10910" w:name="_Toc186032179"/>
              <w:bookmarkStart w:id="10911" w:name="_Toc186033385"/>
              <w:bookmarkStart w:id="10912" w:name="_Toc186045883"/>
              <w:bookmarkStart w:id="10913" w:name="_Toc186456643"/>
              <w:bookmarkStart w:id="10914" w:name="_Toc186470288"/>
              <w:bookmarkStart w:id="10915" w:name="_Toc186644799"/>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del>
          </w:p>
        </w:tc>
        <w:bookmarkStart w:id="10916" w:name="_Toc184817382"/>
        <w:bookmarkStart w:id="10917" w:name="_Toc185335997"/>
        <w:bookmarkStart w:id="10918" w:name="_Toc185336830"/>
        <w:bookmarkStart w:id="10919" w:name="_Toc185341549"/>
        <w:bookmarkStart w:id="10920" w:name="_Toc185349159"/>
        <w:bookmarkStart w:id="10921" w:name="_Toc185428267"/>
        <w:bookmarkStart w:id="10922" w:name="_Toc185497908"/>
        <w:bookmarkStart w:id="10923" w:name="_Toc185499108"/>
        <w:bookmarkStart w:id="10924" w:name="_Toc185500308"/>
        <w:bookmarkStart w:id="10925" w:name="_Toc185501509"/>
        <w:bookmarkStart w:id="10926" w:name="_Toc185502714"/>
        <w:bookmarkStart w:id="10927" w:name="_Toc186030974"/>
        <w:bookmarkStart w:id="10928" w:name="_Toc186032180"/>
        <w:bookmarkStart w:id="10929" w:name="_Toc186033386"/>
        <w:bookmarkStart w:id="10930" w:name="_Toc186045884"/>
        <w:bookmarkStart w:id="10931" w:name="_Toc186456644"/>
        <w:bookmarkStart w:id="10932" w:name="_Toc186470289"/>
        <w:bookmarkStart w:id="10933" w:name="_Toc186644800"/>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tr>
      <w:tr w:rsidR="00AA1A2B" w:rsidRPr="004424B1" w:rsidDel="00A9616F" w14:paraId="5441C554" w14:textId="71FFEA3D" w:rsidTr="007B4994">
        <w:trPr>
          <w:del w:id="10934" w:author="Quinten Van Woerkom" w:date="2024-11-27T16:36:00Z"/>
        </w:trPr>
        <w:tc>
          <w:tcPr>
            <w:cnfStyle w:val="001000000000" w:firstRow="0" w:lastRow="0" w:firstColumn="1" w:lastColumn="0" w:oddVBand="0" w:evenVBand="0" w:oddHBand="0" w:evenHBand="0" w:firstRowFirstColumn="0" w:firstRowLastColumn="0" w:lastRowFirstColumn="0" w:lastRowLastColumn="0"/>
            <w:tcW w:w="2682" w:type="dxa"/>
          </w:tcPr>
          <w:p w14:paraId="7B52E15F" w14:textId="5522DAD9" w:rsidR="00AA1A2B" w:rsidRPr="004424B1" w:rsidDel="00A9616F" w:rsidRDefault="00AA1A2B" w:rsidP="007B4994">
            <w:pPr>
              <w:pStyle w:val="TableCell"/>
              <w:rPr>
                <w:del w:id="10935" w:author="Quinten Van Woerkom" w:date="2024-11-27T16:36:00Z" w16du:dateUtc="2024-11-27T15:36:00Z"/>
                <w:rFonts w:eastAsia="Quattrocento Sans"/>
              </w:rPr>
            </w:pPr>
            <w:commentRangeStart w:id="10936"/>
            <w:del w:id="10937" w:author="Quinten Van Woerkom" w:date="2024-11-22T17:04:00Z" w16du:dateUtc="2024-11-22T16:04:00Z">
              <w:r w:rsidRPr="004424B1" w:rsidDel="00895F66">
                <w:rPr>
                  <w:rFonts w:eastAsia="Quattrocento Sans"/>
                </w:rPr>
                <w:delText>R</w:delText>
              </w:r>
            </w:del>
            <w:del w:id="10938" w:author="Quinten Van Woerkom" w:date="2024-11-27T16:36:00Z" w16du:dateUtc="2024-11-27T15:36:00Z">
              <w:r w:rsidRPr="004424B1" w:rsidDel="00A9616F">
                <w:rPr>
                  <w:rFonts w:eastAsia="Quattrocento Sans"/>
                </w:rPr>
                <w:delText>esumeActivity</w:delText>
              </w:r>
              <w:commentRangeEnd w:id="10936"/>
              <w:r w:rsidR="00460FE6" w:rsidDel="00A9616F">
                <w:rPr>
                  <w:rStyle w:val="CommentReference"/>
                  <w:rFonts w:cs="Times New Roman"/>
                  <w:b w:val="0"/>
                  <w:lang w:val="en-US" w:eastAsia="en-US"/>
                </w:rPr>
                <w:commentReference w:id="10936"/>
              </w:r>
              <w:bookmarkStart w:id="10939" w:name="_Toc184817383"/>
              <w:bookmarkStart w:id="10940" w:name="_Toc185335998"/>
              <w:bookmarkStart w:id="10941" w:name="_Toc185336831"/>
              <w:bookmarkStart w:id="10942" w:name="_Toc185341550"/>
              <w:bookmarkStart w:id="10943" w:name="_Toc185349160"/>
              <w:bookmarkStart w:id="10944" w:name="_Toc185428268"/>
              <w:bookmarkStart w:id="10945" w:name="_Toc185497909"/>
              <w:bookmarkStart w:id="10946" w:name="_Toc185499109"/>
              <w:bookmarkStart w:id="10947" w:name="_Toc185500309"/>
              <w:bookmarkStart w:id="10948" w:name="_Toc185501510"/>
              <w:bookmarkStart w:id="10949" w:name="_Toc185502715"/>
              <w:bookmarkStart w:id="10950" w:name="_Toc186030975"/>
              <w:bookmarkStart w:id="10951" w:name="_Toc186032181"/>
              <w:bookmarkStart w:id="10952" w:name="_Toc186033387"/>
              <w:bookmarkStart w:id="10953" w:name="_Toc186045885"/>
              <w:bookmarkStart w:id="10954" w:name="_Toc186456645"/>
              <w:bookmarkStart w:id="10955" w:name="_Toc186470290"/>
              <w:bookmarkStart w:id="10956" w:name="_Toc186644801"/>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del>
          </w:p>
        </w:tc>
        <w:tc>
          <w:tcPr>
            <w:tcW w:w="4961" w:type="dxa"/>
          </w:tcPr>
          <w:p w14:paraId="359D02C8" w14:textId="732C4264"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10957" w:author="Quinten Van Woerkom" w:date="2024-11-27T16:36:00Z" w16du:dateUtc="2024-11-27T15:36:00Z"/>
                <w:rFonts w:eastAsia="Quattrocento Sans"/>
              </w:rPr>
            </w:pPr>
            <w:del w:id="10958" w:author="Quinten Van Woerkom" w:date="2024-11-27T16:36:00Z" w16du:dateUtc="2024-11-27T15:36:00Z">
              <w:r w:rsidRPr="004424B1" w:rsidDel="00A9616F">
                <w:rPr>
                  <w:rFonts w:eastAsia="Quattrocento Sans"/>
                </w:rPr>
                <w:delText>Requests the resumption of previously suspended activities in one or more plans without changing the state of the plan(s).</w:delText>
              </w:r>
              <w:bookmarkStart w:id="10959" w:name="_Toc184817384"/>
              <w:bookmarkStart w:id="10960" w:name="_Toc185335999"/>
              <w:bookmarkStart w:id="10961" w:name="_Toc185336832"/>
              <w:bookmarkStart w:id="10962" w:name="_Toc185341551"/>
              <w:bookmarkStart w:id="10963" w:name="_Toc185349161"/>
              <w:bookmarkStart w:id="10964" w:name="_Toc185428269"/>
              <w:bookmarkStart w:id="10965" w:name="_Toc185497910"/>
              <w:bookmarkStart w:id="10966" w:name="_Toc185499110"/>
              <w:bookmarkStart w:id="10967" w:name="_Toc185500310"/>
              <w:bookmarkStart w:id="10968" w:name="_Toc185501511"/>
              <w:bookmarkStart w:id="10969" w:name="_Toc185502716"/>
              <w:bookmarkStart w:id="10970" w:name="_Toc186030976"/>
              <w:bookmarkStart w:id="10971" w:name="_Toc186032182"/>
              <w:bookmarkStart w:id="10972" w:name="_Toc186033388"/>
              <w:bookmarkStart w:id="10973" w:name="_Toc186045886"/>
              <w:bookmarkStart w:id="10974" w:name="_Toc186456646"/>
              <w:bookmarkStart w:id="10975" w:name="_Toc186470291"/>
              <w:bookmarkStart w:id="10976" w:name="_Toc186644802"/>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del>
          </w:p>
        </w:tc>
        <w:tc>
          <w:tcPr>
            <w:tcW w:w="1559" w:type="dxa"/>
            <w:vMerge/>
          </w:tcPr>
          <w:p w14:paraId="63808381" w14:textId="03FBE800" w:rsidR="00AA1A2B" w:rsidRPr="004424B1" w:rsidDel="00A9616F" w:rsidRDefault="00AA1A2B" w:rsidP="007B4994">
            <w:pPr>
              <w:pStyle w:val="TableCell"/>
              <w:jc w:val="center"/>
              <w:cnfStyle w:val="000000000000" w:firstRow="0" w:lastRow="0" w:firstColumn="0" w:lastColumn="0" w:oddVBand="0" w:evenVBand="0" w:oddHBand="0" w:evenHBand="0" w:firstRowFirstColumn="0" w:firstRowLastColumn="0" w:lastRowFirstColumn="0" w:lastRowLastColumn="0"/>
              <w:rPr>
                <w:del w:id="10977" w:author="Quinten Van Woerkom" w:date="2024-11-27T16:36:00Z" w16du:dateUtc="2024-11-27T15:36:00Z"/>
                <w:rFonts w:eastAsia="Quattrocento Sans"/>
              </w:rPr>
            </w:pPr>
          </w:p>
        </w:tc>
        <w:bookmarkStart w:id="10978" w:name="_Toc184817385"/>
        <w:bookmarkStart w:id="10979" w:name="_Toc185336000"/>
        <w:bookmarkStart w:id="10980" w:name="_Toc185336833"/>
        <w:bookmarkStart w:id="10981" w:name="_Toc185341552"/>
        <w:bookmarkStart w:id="10982" w:name="_Toc185349162"/>
        <w:bookmarkStart w:id="10983" w:name="_Toc185428270"/>
        <w:bookmarkStart w:id="10984" w:name="_Toc185497911"/>
        <w:bookmarkStart w:id="10985" w:name="_Toc185499111"/>
        <w:bookmarkStart w:id="10986" w:name="_Toc185500311"/>
        <w:bookmarkStart w:id="10987" w:name="_Toc185501512"/>
        <w:bookmarkStart w:id="10988" w:name="_Toc185502717"/>
        <w:bookmarkStart w:id="10989" w:name="_Toc186030977"/>
        <w:bookmarkStart w:id="10990" w:name="_Toc186032183"/>
        <w:bookmarkStart w:id="10991" w:name="_Toc186033389"/>
        <w:bookmarkStart w:id="10992" w:name="_Toc186045887"/>
        <w:bookmarkStart w:id="10993" w:name="_Toc186456647"/>
        <w:bookmarkStart w:id="10994" w:name="_Toc186470292"/>
        <w:bookmarkStart w:id="10995" w:name="_Toc186644803"/>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tr>
      <w:tr w:rsidR="00AA1A2B" w:rsidRPr="004424B1" w:rsidDel="00A9616F" w14:paraId="2FEDEDCF" w14:textId="7DF94659" w:rsidTr="007B4994">
        <w:trPr>
          <w:del w:id="10996" w:author="Quinten Van Woerkom" w:date="2024-11-27T16:36:00Z"/>
        </w:trPr>
        <w:tc>
          <w:tcPr>
            <w:cnfStyle w:val="001000000000" w:firstRow="0" w:lastRow="0" w:firstColumn="1" w:lastColumn="0" w:oddVBand="0" w:evenVBand="0" w:oddHBand="0" w:evenHBand="0" w:firstRowFirstColumn="0" w:firstRowLastColumn="0" w:lastRowFirstColumn="0" w:lastRowLastColumn="0"/>
            <w:tcW w:w="2682" w:type="dxa"/>
          </w:tcPr>
          <w:p w14:paraId="7A3BFCB5" w14:textId="433CEECF" w:rsidR="00AA1A2B" w:rsidRPr="004424B1" w:rsidDel="00A9616F" w:rsidRDefault="00AA1A2B" w:rsidP="007B4994">
            <w:pPr>
              <w:pStyle w:val="TableCell"/>
              <w:rPr>
                <w:del w:id="10997" w:author="Quinten Van Woerkom" w:date="2024-11-27T16:36:00Z" w16du:dateUtc="2024-11-27T15:36:00Z"/>
                <w:rFonts w:eastAsia="Quattrocento Sans"/>
              </w:rPr>
            </w:pPr>
            <w:del w:id="10998" w:author="Quinten Van Woerkom" w:date="2024-11-27T16:36:00Z" w16du:dateUtc="2024-11-27T15:36:00Z">
              <w:r w:rsidRPr="004424B1" w:rsidDel="00A9616F">
                <w:rPr>
                  <w:rFonts w:eastAsia="Quattrocento Sans"/>
                </w:rPr>
                <w:delText>getActivityStatus</w:delText>
              </w:r>
              <w:bookmarkStart w:id="10999" w:name="_Toc184817386"/>
              <w:bookmarkStart w:id="11000" w:name="_Toc185336001"/>
              <w:bookmarkStart w:id="11001" w:name="_Toc185336834"/>
              <w:bookmarkStart w:id="11002" w:name="_Toc185341553"/>
              <w:bookmarkStart w:id="11003" w:name="_Toc185349163"/>
              <w:bookmarkStart w:id="11004" w:name="_Toc185428271"/>
              <w:bookmarkStart w:id="11005" w:name="_Toc185497912"/>
              <w:bookmarkStart w:id="11006" w:name="_Toc185499112"/>
              <w:bookmarkStart w:id="11007" w:name="_Toc185500312"/>
              <w:bookmarkStart w:id="11008" w:name="_Toc185501513"/>
              <w:bookmarkStart w:id="11009" w:name="_Toc185502718"/>
              <w:bookmarkStart w:id="11010" w:name="_Toc186030978"/>
              <w:bookmarkStart w:id="11011" w:name="_Toc186032184"/>
              <w:bookmarkStart w:id="11012" w:name="_Toc186033390"/>
              <w:bookmarkStart w:id="11013" w:name="_Toc186045888"/>
              <w:bookmarkStart w:id="11014" w:name="_Toc186456648"/>
              <w:bookmarkStart w:id="11015" w:name="_Toc186470293"/>
              <w:bookmarkStart w:id="11016" w:name="_Toc186644804"/>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del>
          </w:p>
        </w:tc>
        <w:tc>
          <w:tcPr>
            <w:tcW w:w="4961" w:type="dxa"/>
          </w:tcPr>
          <w:p w14:paraId="6A5A99BF" w14:textId="583D4B6F" w:rsidR="00AA1A2B" w:rsidRPr="004424B1" w:rsidDel="00A9616F" w:rsidRDefault="00AA1A2B" w:rsidP="007B4994">
            <w:pPr>
              <w:pStyle w:val="TableCell"/>
              <w:cnfStyle w:val="000000000000" w:firstRow="0" w:lastRow="0" w:firstColumn="0" w:lastColumn="0" w:oddVBand="0" w:evenVBand="0" w:oddHBand="0" w:evenHBand="0" w:firstRowFirstColumn="0" w:firstRowLastColumn="0" w:lastRowFirstColumn="0" w:lastRowLastColumn="0"/>
              <w:rPr>
                <w:del w:id="11017" w:author="Quinten Van Woerkom" w:date="2024-11-27T16:36:00Z" w16du:dateUtc="2024-11-27T15:36:00Z"/>
                <w:rFonts w:eastAsia="Quattrocento Sans"/>
              </w:rPr>
            </w:pPr>
            <w:del w:id="11018" w:author="Quinten Van Woerkom" w:date="2024-11-27T16:36:00Z" w16du:dateUtc="2024-11-27T15:36:00Z">
              <w:r w:rsidRPr="004424B1" w:rsidDel="00A9616F">
                <w:rPr>
                  <w:rFonts w:eastAsia="Quattrocento Sans"/>
                </w:rPr>
                <w:delText>Requests a detailed report on the status of activities at activity, sub-plan or tag level</w:delText>
              </w:r>
              <w:bookmarkStart w:id="11019" w:name="_Toc184817387"/>
              <w:bookmarkStart w:id="11020" w:name="_Toc185336002"/>
              <w:bookmarkStart w:id="11021" w:name="_Toc185336835"/>
              <w:bookmarkStart w:id="11022" w:name="_Toc185341554"/>
              <w:bookmarkStart w:id="11023" w:name="_Toc185349164"/>
              <w:bookmarkStart w:id="11024" w:name="_Toc185428272"/>
              <w:bookmarkStart w:id="11025" w:name="_Toc185497913"/>
              <w:bookmarkStart w:id="11026" w:name="_Toc185499113"/>
              <w:bookmarkStart w:id="11027" w:name="_Toc185500313"/>
              <w:bookmarkStart w:id="11028" w:name="_Toc185501514"/>
              <w:bookmarkStart w:id="11029" w:name="_Toc185502719"/>
              <w:bookmarkStart w:id="11030" w:name="_Toc186030979"/>
              <w:bookmarkStart w:id="11031" w:name="_Toc186032185"/>
              <w:bookmarkStart w:id="11032" w:name="_Toc186033391"/>
              <w:bookmarkStart w:id="11033" w:name="_Toc186045889"/>
              <w:bookmarkStart w:id="11034" w:name="_Toc186456649"/>
              <w:bookmarkStart w:id="11035" w:name="_Toc186470294"/>
              <w:bookmarkStart w:id="11036" w:name="_Toc186644805"/>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del>
          </w:p>
        </w:tc>
        <w:tc>
          <w:tcPr>
            <w:tcW w:w="1559" w:type="dxa"/>
          </w:tcPr>
          <w:p w14:paraId="30C9271A" w14:textId="52541011" w:rsidR="00AA1A2B" w:rsidRPr="004424B1" w:rsidDel="00A9616F" w:rsidRDefault="00AA1A2B" w:rsidP="007B4994">
            <w:pPr>
              <w:pStyle w:val="TableCell"/>
              <w:jc w:val="center"/>
              <w:cnfStyle w:val="000000000000" w:firstRow="0" w:lastRow="0" w:firstColumn="0" w:lastColumn="0" w:oddVBand="0" w:evenVBand="0" w:oddHBand="0" w:evenHBand="0" w:firstRowFirstColumn="0" w:firstRowLastColumn="0" w:lastRowFirstColumn="0" w:lastRowLastColumn="0"/>
              <w:rPr>
                <w:del w:id="11037" w:author="Quinten Van Woerkom" w:date="2024-11-27T16:36:00Z" w16du:dateUtc="2024-11-27T15:36:00Z"/>
                <w:rFonts w:eastAsia="Quattrocento Sans"/>
              </w:rPr>
            </w:pPr>
            <w:del w:id="11038" w:author="Quinten Van Woerkom" w:date="2024-11-27T16:36:00Z" w16du:dateUtc="2024-11-27T15:36:00Z">
              <w:r w:rsidRPr="004424B1" w:rsidDel="00A9616F">
                <w:rPr>
                  <w:rFonts w:eastAsia="Quattrocento Sans"/>
                </w:rPr>
                <w:delText>8</w:delText>
              </w:r>
              <w:bookmarkStart w:id="11039" w:name="_Toc184817388"/>
              <w:bookmarkStart w:id="11040" w:name="_Toc185336003"/>
              <w:bookmarkStart w:id="11041" w:name="_Toc185336836"/>
              <w:bookmarkStart w:id="11042" w:name="_Toc185341555"/>
              <w:bookmarkStart w:id="11043" w:name="_Toc185349165"/>
              <w:bookmarkStart w:id="11044" w:name="_Toc185428273"/>
              <w:bookmarkStart w:id="11045" w:name="_Toc185497914"/>
              <w:bookmarkStart w:id="11046" w:name="_Toc185499114"/>
              <w:bookmarkStart w:id="11047" w:name="_Toc185500314"/>
              <w:bookmarkStart w:id="11048" w:name="_Toc185501515"/>
              <w:bookmarkStart w:id="11049" w:name="_Toc185502720"/>
              <w:bookmarkStart w:id="11050" w:name="_Toc186030980"/>
              <w:bookmarkStart w:id="11051" w:name="_Toc186032186"/>
              <w:bookmarkStart w:id="11052" w:name="_Toc186033392"/>
              <w:bookmarkStart w:id="11053" w:name="_Toc186045890"/>
              <w:bookmarkStart w:id="11054" w:name="_Toc186456650"/>
              <w:bookmarkStart w:id="11055" w:name="_Toc186470295"/>
              <w:bookmarkStart w:id="11056" w:name="_Toc186644806"/>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del>
          </w:p>
        </w:tc>
        <w:bookmarkStart w:id="11057" w:name="_Toc184817389"/>
        <w:bookmarkStart w:id="11058" w:name="_Toc185336004"/>
        <w:bookmarkStart w:id="11059" w:name="_Toc185336837"/>
        <w:bookmarkStart w:id="11060" w:name="_Toc185341556"/>
        <w:bookmarkStart w:id="11061" w:name="_Toc185349166"/>
        <w:bookmarkStart w:id="11062" w:name="_Toc185428274"/>
        <w:bookmarkStart w:id="11063" w:name="_Toc185497915"/>
        <w:bookmarkStart w:id="11064" w:name="_Toc185499115"/>
        <w:bookmarkStart w:id="11065" w:name="_Toc185500315"/>
        <w:bookmarkStart w:id="11066" w:name="_Toc185501516"/>
        <w:bookmarkStart w:id="11067" w:name="_Toc185502721"/>
        <w:bookmarkStart w:id="11068" w:name="_Toc186030981"/>
        <w:bookmarkStart w:id="11069" w:name="_Toc186032187"/>
        <w:bookmarkStart w:id="11070" w:name="_Toc186033393"/>
        <w:bookmarkStart w:id="11071" w:name="_Toc186045891"/>
        <w:bookmarkStart w:id="11072" w:name="_Toc186456651"/>
        <w:bookmarkStart w:id="11073" w:name="_Toc186470296"/>
        <w:bookmarkStart w:id="11074" w:name="_Toc186644807"/>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tr>
    </w:tbl>
    <w:p w14:paraId="51322021" w14:textId="3D4895AC" w:rsidR="00240614" w:rsidRPr="004424B1" w:rsidDel="00507DE3" w:rsidRDefault="00240614" w:rsidP="0043015A">
      <w:pPr>
        <w:pStyle w:val="Heading3"/>
        <w:spacing w:before="480"/>
        <w:rPr>
          <w:del w:id="11075" w:author="Quinten Van Woerkom" w:date="2024-11-27T16:42:00Z" w16du:dateUtc="2024-11-27T15:42:00Z"/>
          <w:lang w:val="en-GB"/>
        </w:rPr>
      </w:pPr>
      <w:bookmarkStart w:id="11076" w:name="_Ref64313062"/>
      <w:bookmarkStart w:id="11077" w:name="_Toc140093787"/>
      <w:del w:id="11078" w:author="Quinten Van Woerkom" w:date="2024-11-27T16:42:00Z" w16du:dateUtc="2024-11-27T15:42:00Z">
        <w:r w:rsidRPr="004424B1" w:rsidDel="00507DE3">
          <w:rPr>
            <w:lang w:val="en-GB"/>
          </w:rPr>
          <w:delText>Plan Information Management Service</w:delText>
        </w:r>
        <w:bookmarkStart w:id="11079" w:name="_Toc184817390"/>
        <w:bookmarkStart w:id="11080" w:name="_Toc185336005"/>
        <w:bookmarkStart w:id="11081" w:name="_Toc185336838"/>
        <w:bookmarkStart w:id="11082" w:name="_Toc185341557"/>
        <w:bookmarkStart w:id="11083" w:name="_Toc185349167"/>
        <w:bookmarkStart w:id="11084" w:name="_Toc185428275"/>
        <w:bookmarkStart w:id="11085" w:name="_Toc185497916"/>
        <w:bookmarkStart w:id="11086" w:name="_Toc185499116"/>
        <w:bookmarkStart w:id="11087" w:name="_Toc185500316"/>
        <w:bookmarkStart w:id="11088" w:name="_Toc185501517"/>
        <w:bookmarkStart w:id="11089" w:name="_Toc185502722"/>
        <w:bookmarkStart w:id="11090" w:name="_Toc186030982"/>
        <w:bookmarkStart w:id="11091" w:name="_Toc186032188"/>
        <w:bookmarkStart w:id="11092" w:name="_Toc186033394"/>
        <w:bookmarkStart w:id="11093" w:name="_Toc186045892"/>
        <w:bookmarkStart w:id="11094" w:name="_Toc186456652"/>
        <w:bookmarkStart w:id="11095" w:name="_Toc186470297"/>
        <w:bookmarkStart w:id="11096" w:name="_Toc186644808"/>
        <w:bookmarkEnd w:id="11076"/>
        <w:bookmarkEnd w:id="11077"/>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del>
    </w:p>
    <w:p w14:paraId="0B077E90" w14:textId="693F6679" w:rsidR="00090AB7" w:rsidRPr="004424B1" w:rsidDel="00507DE3" w:rsidRDefault="00090AB7" w:rsidP="00A9616F">
      <w:pPr>
        <w:rPr>
          <w:del w:id="11097" w:author="Quinten Van Woerkom" w:date="2024-11-27T16:42:00Z" w16du:dateUtc="2024-11-27T15:42:00Z"/>
          <w:lang w:val="en-GB"/>
        </w:rPr>
      </w:pPr>
      <w:del w:id="11098" w:author="Quinten Van Woerkom" w:date="2024-11-27T16:42:00Z" w16du:dateUtc="2024-11-27T15:42:00Z">
        <w:r w:rsidRPr="004424B1" w:rsidDel="00507DE3">
          <w:rPr>
            <w:lang w:val="en-GB"/>
          </w:rPr>
          <w:delText>The Plan Information Management Service is offered by the planning function of an MPS system to enable its users to list and retrieve available definitions for MPS data items, including: planning requests, planning events, planning activities, planning resources</w:delText>
        </w:r>
        <w:r w:rsidR="001A0829" w:rsidRPr="004424B1" w:rsidDel="00507DE3">
          <w:rPr>
            <w:lang w:val="en-GB"/>
          </w:rPr>
          <w:delText>,</w:delText>
        </w:r>
        <w:r w:rsidRPr="004424B1" w:rsidDel="00507DE3">
          <w:rPr>
            <w:lang w:val="en-GB"/>
          </w:rPr>
          <w:delText xml:space="preserve"> and MPS system configuration data.  The service may also be offered by a plan execution function.</w:delText>
        </w:r>
        <w:bookmarkStart w:id="11099" w:name="_Toc184817391"/>
        <w:bookmarkStart w:id="11100" w:name="_Toc185336006"/>
        <w:bookmarkStart w:id="11101" w:name="_Toc185336839"/>
        <w:bookmarkStart w:id="11102" w:name="_Toc185341558"/>
        <w:bookmarkStart w:id="11103" w:name="_Toc185349168"/>
        <w:bookmarkStart w:id="11104" w:name="_Toc185428276"/>
        <w:bookmarkStart w:id="11105" w:name="_Toc185497917"/>
        <w:bookmarkStart w:id="11106" w:name="_Toc185499117"/>
        <w:bookmarkStart w:id="11107" w:name="_Toc185500317"/>
        <w:bookmarkStart w:id="11108" w:name="_Toc185501518"/>
        <w:bookmarkStart w:id="11109" w:name="_Toc185502723"/>
        <w:bookmarkStart w:id="11110" w:name="_Toc186030983"/>
        <w:bookmarkStart w:id="11111" w:name="_Toc186032189"/>
        <w:bookmarkStart w:id="11112" w:name="_Toc186033395"/>
        <w:bookmarkStart w:id="11113" w:name="_Toc186045893"/>
        <w:bookmarkStart w:id="11114" w:name="_Toc186456653"/>
        <w:bookmarkStart w:id="11115" w:name="_Toc186470298"/>
        <w:bookmarkStart w:id="11116" w:name="_Toc186644809"/>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del>
    </w:p>
    <w:p w14:paraId="398F155B" w14:textId="1F41498B" w:rsidR="009B6712" w:rsidRPr="004424B1" w:rsidDel="00507DE3" w:rsidRDefault="009B6712" w:rsidP="00A9616F">
      <w:pPr>
        <w:rPr>
          <w:del w:id="11117" w:author="Quinten Van Woerkom" w:date="2024-11-27T16:42:00Z" w16du:dateUtc="2024-11-27T15:42:00Z"/>
          <w:lang w:val="en-GB"/>
        </w:rPr>
      </w:pPr>
      <w:del w:id="11118" w:author="Quinten Van Woerkom" w:date="2024-11-27T16:42:00Z" w16du:dateUtc="2024-11-27T15:42:00Z">
        <w:r w:rsidRPr="004424B1" w:rsidDel="00507DE3">
          <w:rPr>
            <w:lang w:val="en-GB"/>
          </w:rPr>
          <w:delText>The service does not support the transfer of planning configuration data to planning or plan execution functions, which is outside the scope of the current MPS services.  Nor does it support the insertion or modification of MPS data item definitions.</w:delText>
        </w:r>
        <w:bookmarkStart w:id="11119" w:name="_Toc184817392"/>
        <w:bookmarkStart w:id="11120" w:name="_Toc185336007"/>
        <w:bookmarkStart w:id="11121" w:name="_Toc185336840"/>
        <w:bookmarkStart w:id="11122" w:name="_Toc185341559"/>
        <w:bookmarkStart w:id="11123" w:name="_Toc185349169"/>
        <w:bookmarkStart w:id="11124" w:name="_Toc185428277"/>
        <w:bookmarkStart w:id="11125" w:name="_Toc185497918"/>
        <w:bookmarkStart w:id="11126" w:name="_Toc185499118"/>
        <w:bookmarkStart w:id="11127" w:name="_Toc185500318"/>
        <w:bookmarkStart w:id="11128" w:name="_Toc185501519"/>
        <w:bookmarkStart w:id="11129" w:name="_Toc185502724"/>
        <w:bookmarkStart w:id="11130" w:name="_Toc186030984"/>
        <w:bookmarkStart w:id="11131" w:name="_Toc186032190"/>
        <w:bookmarkStart w:id="11132" w:name="_Toc186033396"/>
        <w:bookmarkStart w:id="11133" w:name="_Toc186045894"/>
        <w:bookmarkStart w:id="11134" w:name="_Toc186456654"/>
        <w:bookmarkStart w:id="11135" w:name="_Toc186470299"/>
        <w:bookmarkStart w:id="11136" w:name="_Toc186644810"/>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del>
    </w:p>
    <w:p w14:paraId="413322FE" w14:textId="268335FB" w:rsidR="00090AB7" w:rsidRPr="004424B1" w:rsidDel="00507DE3" w:rsidRDefault="00090AB7" w:rsidP="00A9616F">
      <w:pPr>
        <w:rPr>
          <w:del w:id="11137" w:author="Quinten Van Woerkom" w:date="2024-11-27T16:42:00Z" w16du:dateUtc="2024-11-27T15:42:00Z"/>
          <w:lang w:val="en-GB"/>
        </w:rPr>
      </w:pPr>
      <w:del w:id="11138" w:author="Quinten Van Woerkom" w:date="2024-11-27T16:42:00Z" w16du:dateUtc="2024-11-27T15:42:00Z">
        <w:r w:rsidRPr="004424B1" w:rsidDel="00507DE3">
          <w:rPr>
            <w:lang w:val="en-GB"/>
          </w:rPr>
          <w:delText xml:space="preserve">The structure of the various MPS data item definitions is given in </w:delText>
        </w:r>
        <w:r w:rsidR="003A1437" w:rsidRPr="004424B1" w:rsidDel="00507DE3">
          <w:rPr>
            <w:lang w:val="en-GB"/>
          </w:rPr>
          <w:fldChar w:fldCharType="begin"/>
        </w:r>
        <w:r w:rsidR="003A1437" w:rsidRPr="004424B1" w:rsidDel="00507DE3">
          <w:rPr>
            <w:lang w:val="en-GB"/>
          </w:rPr>
          <w:delInstrText xml:space="preserve"> REF _Ref60919968 \r \h </w:delInstrText>
        </w:r>
        <w:r w:rsidR="00A9616F" w:rsidDel="00507DE3">
          <w:rPr>
            <w:lang w:val="en-GB"/>
          </w:rPr>
          <w:delInstrText xml:space="preserve"> \* MERGEFORMAT </w:delInstrText>
        </w:r>
        <w:r w:rsidR="003A1437" w:rsidRPr="004424B1" w:rsidDel="00507DE3">
          <w:rPr>
            <w:lang w:val="en-GB"/>
          </w:rPr>
        </w:r>
        <w:r w:rsidR="003A1437" w:rsidRPr="004424B1" w:rsidDel="00507DE3">
          <w:rPr>
            <w:lang w:val="en-GB"/>
          </w:rPr>
          <w:fldChar w:fldCharType="separate"/>
        </w:r>
        <w:r w:rsidR="00BF1AC4" w:rsidDel="00507DE3">
          <w:rPr>
            <w:lang w:val="en-GB"/>
          </w:rPr>
          <w:delText>4.2</w:delText>
        </w:r>
        <w:r w:rsidR="003A1437" w:rsidRPr="004424B1" w:rsidDel="00507DE3">
          <w:rPr>
            <w:lang w:val="en-GB"/>
          </w:rPr>
          <w:fldChar w:fldCharType="end"/>
        </w:r>
        <w:r w:rsidR="009B6712" w:rsidRPr="004424B1" w:rsidDel="00507DE3">
          <w:rPr>
            <w:lang w:val="en-GB"/>
          </w:rPr>
          <w:delText>.</w:delText>
        </w:r>
        <w:bookmarkStart w:id="11139" w:name="_Toc184817393"/>
        <w:bookmarkStart w:id="11140" w:name="_Toc185336008"/>
        <w:bookmarkStart w:id="11141" w:name="_Toc185336841"/>
        <w:bookmarkStart w:id="11142" w:name="_Toc185341560"/>
        <w:bookmarkStart w:id="11143" w:name="_Toc185349170"/>
        <w:bookmarkStart w:id="11144" w:name="_Toc185428278"/>
        <w:bookmarkStart w:id="11145" w:name="_Toc185497919"/>
        <w:bookmarkStart w:id="11146" w:name="_Toc185499119"/>
        <w:bookmarkStart w:id="11147" w:name="_Toc185500319"/>
        <w:bookmarkStart w:id="11148" w:name="_Toc185501520"/>
        <w:bookmarkStart w:id="11149" w:name="_Toc185502725"/>
        <w:bookmarkStart w:id="11150" w:name="_Toc186030985"/>
        <w:bookmarkStart w:id="11151" w:name="_Toc186032191"/>
        <w:bookmarkStart w:id="11152" w:name="_Toc186033397"/>
        <w:bookmarkStart w:id="11153" w:name="_Toc186045895"/>
        <w:bookmarkStart w:id="11154" w:name="_Toc186456655"/>
        <w:bookmarkStart w:id="11155" w:name="_Toc186470300"/>
        <w:bookmarkStart w:id="11156" w:name="_Toc186644811"/>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del>
    </w:p>
    <w:p w14:paraId="61D2496E" w14:textId="5F66330A" w:rsidR="009B6712" w:rsidRPr="004424B1" w:rsidDel="00A9616F" w:rsidRDefault="009B6712" w:rsidP="009B6712">
      <w:pPr>
        <w:rPr>
          <w:del w:id="11157" w:author="Quinten Van Woerkom" w:date="2024-11-27T16:37:00Z" w16du:dateUtc="2024-11-27T15:37:00Z"/>
          <w:lang w:val="en-GB"/>
        </w:rPr>
      </w:pPr>
      <w:del w:id="11158" w:author="Quinten Van Woerkom" w:date="2024-11-27T16:37:00Z" w16du:dateUtc="2024-11-27T15:37:00Z">
        <w:r w:rsidRPr="004424B1" w:rsidDel="00A9616F">
          <w:rPr>
            <w:lang w:val="en-GB"/>
          </w:rPr>
          <w:lastRenderedPageBreak/>
          <w:delText xml:space="preserve">The following capability sets </w:delText>
        </w:r>
        <w:r w:rsidR="00D92D4F" w:rsidRPr="004424B1" w:rsidDel="00A9616F">
          <w:rPr>
            <w:lang w:val="en-GB"/>
          </w:rPr>
          <w:delText xml:space="preserve">and service operations </w:delText>
        </w:r>
        <w:r w:rsidRPr="004424B1" w:rsidDel="00A9616F">
          <w:rPr>
            <w:lang w:val="en-GB"/>
          </w:rPr>
          <w:delText>are defined, each pertaining to a specific type of MPS data item:</w:delText>
        </w:r>
        <w:bookmarkStart w:id="11159" w:name="_Toc184817394"/>
        <w:bookmarkStart w:id="11160" w:name="_Toc185336009"/>
        <w:bookmarkStart w:id="11161" w:name="_Toc185336842"/>
        <w:bookmarkStart w:id="11162" w:name="_Toc185341561"/>
        <w:bookmarkStart w:id="11163" w:name="_Toc185349171"/>
        <w:bookmarkStart w:id="11164" w:name="_Toc185428279"/>
        <w:bookmarkStart w:id="11165" w:name="_Toc185497920"/>
        <w:bookmarkStart w:id="11166" w:name="_Toc185499120"/>
        <w:bookmarkStart w:id="11167" w:name="_Toc185500320"/>
        <w:bookmarkStart w:id="11168" w:name="_Toc185501521"/>
        <w:bookmarkStart w:id="11169" w:name="_Toc185502726"/>
        <w:bookmarkStart w:id="11170" w:name="_Toc186030986"/>
        <w:bookmarkStart w:id="11171" w:name="_Toc186032192"/>
        <w:bookmarkStart w:id="11172" w:name="_Toc186033398"/>
        <w:bookmarkStart w:id="11173" w:name="_Toc186045896"/>
        <w:bookmarkStart w:id="11174" w:name="_Toc186456656"/>
        <w:bookmarkStart w:id="11175" w:name="_Toc186470301"/>
        <w:bookmarkStart w:id="11176" w:name="_Toc186644812"/>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del>
    </w:p>
    <w:p w14:paraId="5B57F506" w14:textId="29FA8FB2" w:rsidR="00D92D4F" w:rsidRPr="004424B1" w:rsidDel="00A9616F" w:rsidRDefault="00DF315E" w:rsidP="00DF315E">
      <w:pPr>
        <w:pStyle w:val="TableTitle"/>
        <w:rPr>
          <w:del w:id="11177" w:author="Quinten Van Woerkom" w:date="2024-11-27T16:37:00Z" w16du:dateUtc="2024-11-27T15:37:00Z"/>
          <w:lang w:val="en-GB"/>
        </w:rPr>
      </w:pPr>
      <w:del w:id="11178" w:author="Quinten Van Woerkom" w:date="2024-11-27T16:37:00Z" w16du:dateUtc="2024-11-27T15:37:00Z">
        <w:r w:rsidRPr="004424B1" w:rsidDel="00A9616F">
          <w:rPr>
            <w:lang w:val="en-GB"/>
          </w:rPr>
          <w:delText xml:space="preserve">Table </w:delText>
        </w:r>
        <w:bookmarkStart w:id="11179" w:name="T_204PlanInformationManagementServiceCap"/>
        <w:r w:rsidRPr="004424B1" w:rsidDel="00A9616F">
          <w:rPr>
            <w:lang w:val="en-GB"/>
          </w:rPr>
          <w:fldChar w:fldCharType="begin"/>
        </w:r>
        <w:r w:rsidRPr="004424B1" w:rsidDel="00A9616F">
          <w:rPr>
            <w:lang w:val="en-GB"/>
          </w:rPr>
          <w:delInstrText xml:space="preserve"> STYLEREF "Heading 1"\l \n \t \* MERGEFORMAT </w:delInstrText>
        </w:r>
        <w:r w:rsidRPr="004424B1" w:rsidDel="00A9616F">
          <w:rPr>
            <w:lang w:val="en-GB"/>
          </w:rPr>
          <w:fldChar w:fldCharType="separate"/>
        </w:r>
        <w:r w:rsidR="00BF1AC4" w:rsidDel="00A9616F">
          <w:rPr>
            <w:noProof/>
            <w:lang w:val="en-GB"/>
          </w:rPr>
          <w:delText>2</w:delText>
        </w:r>
        <w:r w:rsidRPr="004424B1" w:rsidDel="00A9616F">
          <w:rPr>
            <w:lang w:val="en-GB"/>
          </w:rPr>
          <w:fldChar w:fldCharType="end"/>
        </w:r>
        <w:r w:rsidRPr="004424B1" w:rsidDel="00A9616F">
          <w:rPr>
            <w:lang w:val="en-GB"/>
          </w:rPr>
          <w:noBreakHyphen/>
        </w:r>
        <w:r w:rsidR="009A416E" w:rsidRPr="004424B1" w:rsidDel="00A9616F">
          <w:rPr>
            <w:lang w:val="en-GB"/>
          </w:rPr>
          <w:fldChar w:fldCharType="begin"/>
        </w:r>
        <w:r w:rsidR="009A416E" w:rsidRPr="004424B1" w:rsidDel="00A9616F">
          <w:rPr>
            <w:lang w:val="en-GB"/>
          </w:rPr>
          <w:delInstrText xml:space="preserve"> SEQ Table \s 1 \* MERGEFORMAT </w:delInstrText>
        </w:r>
        <w:r w:rsidR="009A416E" w:rsidRPr="004424B1" w:rsidDel="00A9616F">
          <w:rPr>
            <w:lang w:val="en-GB"/>
          </w:rPr>
          <w:fldChar w:fldCharType="separate"/>
        </w:r>
        <w:r w:rsidR="00BF1AC4" w:rsidDel="00A9616F">
          <w:rPr>
            <w:noProof/>
            <w:lang w:val="en-GB"/>
          </w:rPr>
          <w:delText>4</w:delText>
        </w:r>
        <w:r w:rsidR="009A416E" w:rsidRPr="004424B1" w:rsidDel="00A9616F">
          <w:rPr>
            <w:noProof/>
            <w:lang w:val="en-GB"/>
          </w:rPr>
          <w:fldChar w:fldCharType="end"/>
        </w:r>
        <w:bookmarkEnd w:id="11179"/>
        <w:r w:rsidRPr="004424B1" w:rsidDel="00A9616F">
          <w:rPr>
            <w:lang w:val="en-GB"/>
          </w:rPr>
          <w:fldChar w:fldCharType="begin"/>
        </w:r>
        <w:r w:rsidRPr="004424B1" w:rsidDel="00A9616F">
          <w:rPr>
            <w:lang w:val="en-GB"/>
          </w:rPr>
          <w:delInstrText xml:space="preserve"> TC \f T \l 7 "</w:delInstrText>
        </w:r>
        <w:r w:rsidR="009A416E" w:rsidRPr="004424B1" w:rsidDel="00A9616F">
          <w:rPr>
            <w:lang w:val="en-GB"/>
          </w:rPr>
          <w:fldChar w:fldCharType="begin"/>
        </w:r>
        <w:r w:rsidR="009A416E" w:rsidRPr="004424B1" w:rsidDel="00A9616F">
          <w:rPr>
            <w:lang w:val="en-GB"/>
          </w:rPr>
          <w:delInstrText xml:space="preserve"> STYLEREF "Heading 1"\l \n \t \* MERGEFORMAT </w:delInstrText>
        </w:r>
        <w:r w:rsidR="009A416E" w:rsidRPr="004424B1" w:rsidDel="00A9616F">
          <w:rPr>
            <w:lang w:val="en-GB"/>
          </w:rPr>
          <w:fldChar w:fldCharType="separate"/>
        </w:r>
        <w:bookmarkStart w:id="11180" w:name="_Toc158132082"/>
        <w:r w:rsidR="00BF1AC4" w:rsidDel="00A9616F">
          <w:rPr>
            <w:noProof/>
            <w:lang w:val="en-GB"/>
          </w:rPr>
          <w:delInstrText>2</w:delInstrText>
        </w:r>
        <w:r w:rsidR="009A416E" w:rsidRPr="004424B1" w:rsidDel="00A9616F">
          <w:rPr>
            <w:noProof/>
            <w:lang w:val="en-GB"/>
          </w:rPr>
          <w:fldChar w:fldCharType="end"/>
        </w:r>
        <w:r w:rsidRPr="004424B1" w:rsidDel="00A9616F">
          <w:rPr>
            <w:lang w:val="en-GB"/>
          </w:rPr>
          <w:delInstrText>-</w:delInstrText>
        </w:r>
        <w:r w:rsidR="009A416E" w:rsidRPr="004424B1" w:rsidDel="00A9616F">
          <w:rPr>
            <w:lang w:val="en-GB"/>
          </w:rPr>
          <w:fldChar w:fldCharType="begin"/>
        </w:r>
        <w:r w:rsidR="009A416E" w:rsidRPr="004424B1" w:rsidDel="00A9616F">
          <w:rPr>
            <w:lang w:val="en-GB"/>
          </w:rPr>
          <w:delInstrText xml:space="preserve"> SEQ Table_TOC \s 1 \* MERGEFORMAT </w:delInstrText>
        </w:r>
        <w:r w:rsidR="009A416E" w:rsidRPr="004424B1" w:rsidDel="00A9616F">
          <w:rPr>
            <w:lang w:val="en-GB"/>
          </w:rPr>
          <w:fldChar w:fldCharType="separate"/>
        </w:r>
        <w:r w:rsidR="00BF1AC4" w:rsidDel="00A9616F">
          <w:rPr>
            <w:noProof/>
            <w:lang w:val="en-GB"/>
          </w:rPr>
          <w:delInstrText>4</w:delInstrText>
        </w:r>
        <w:r w:rsidR="009A416E" w:rsidRPr="004424B1" w:rsidDel="00A9616F">
          <w:rPr>
            <w:noProof/>
            <w:lang w:val="en-GB"/>
          </w:rPr>
          <w:fldChar w:fldCharType="end"/>
        </w:r>
        <w:r w:rsidRPr="004424B1" w:rsidDel="00A9616F">
          <w:rPr>
            <w:lang w:val="en-GB"/>
          </w:rPr>
          <w:tab/>
          <w:delInstrText>Plan Information Management Service Capability Sets &amp; Operations</w:delInstrText>
        </w:r>
        <w:bookmarkStart w:id="11181" w:name="_Toc184817140"/>
        <w:bookmarkStart w:id="11182" w:name="_Toc186046588"/>
        <w:bookmarkStart w:id="11183" w:name="_Toc186457367"/>
        <w:bookmarkStart w:id="11184" w:name="_Toc186457392"/>
        <w:bookmarkStart w:id="11185" w:name="_Toc186457416"/>
        <w:bookmarkStart w:id="11186" w:name="_Toc186457441"/>
        <w:bookmarkStart w:id="11187" w:name="_Toc186471016"/>
        <w:bookmarkStart w:id="11188" w:name="_Toc186645527"/>
        <w:bookmarkEnd w:id="11180"/>
        <w:bookmarkEnd w:id="11181"/>
        <w:bookmarkEnd w:id="11182"/>
        <w:bookmarkEnd w:id="11183"/>
        <w:bookmarkEnd w:id="11184"/>
        <w:bookmarkEnd w:id="11185"/>
        <w:bookmarkEnd w:id="11186"/>
        <w:bookmarkEnd w:id="11187"/>
        <w:bookmarkEnd w:id="11188"/>
        <w:r w:rsidRPr="004424B1" w:rsidDel="00A9616F">
          <w:rPr>
            <w:lang w:val="en-GB"/>
          </w:rPr>
          <w:delInstrText>"</w:delInstrText>
        </w:r>
        <w:r w:rsidRPr="004424B1" w:rsidDel="00A9616F">
          <w:rPr>
            <w:lang w:val="en-GB"/>
          </w:rPr>
          <w:fldChar w:fldCharType="end"/>
        </w:r>
        <w:r w:rsidRPr="004424B1" w:rsidDel="00A9616F">
          <w:rPr>
            <w:lang w:val="en-GB"/>
          </w:rPr>
          <w:delText>:  Plan Information Management Service Capability Sets &amp; Operations</w:delText>
        </w:r>
        <w:bookmarkStart w:id="11189" w:name="_Toc184817395"/>
        <w:bookmarkStart w:id="11190" w:name="_Toc185336010"/>
        <w:bookmarkStart w:id="11191" w:name="_Toc185336843"/>
        <w:bookmarkStart w:id="11192" w:name="_Toc185341562"/>
        <w:bookmarkStart w:id="11193" w:name="_Toc185349172"/>
        <w:bookmarkStart w:id="11194" w:name="_Toc185428280"/>
        <w:bookmarkStart w:id="11195" w:name="_Toc185497921"/>
        <w:bookmarkStart w:id="11196" w:name="_Toc185499121"/>
        <w:bookmarkStart w:id="11197" w:name="_Toc185500321"/>
        <w:bookmarkStart w:id="11198" w:name="_Toc185501522"/>
        <w:bookmarkStart w:id="11199" w:name="_Toc185502727"/>
        <w:bookmarkStart w:id="11200" w:name="_Toc186030987"/>
        <w:bookmarkStart w:id="11201" w:name="_Toc186032193"/>
        <w:bookmarkStart w:id="11202" w:name="_Toc186033399"/>
        <w:bookmarkStart w:id="11203" w:name="_Toc186045897"/>
        <w:bookmarkStart w:id="11204" w:name="_Toc186456657"/>
        <w:bookmarkStart w:id="11205" w:name="_Toc186470302"/>
        <w:bookmarkStart w:id="11206" w:name="_Toc186644813"/>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del>
    </w:p>
    <w:tbl>
      <w:tblPr>
        <w:tblStyle w:val="RBTable"/>
        <w:tblW w:w="0" w:type="auto"/>
        <w:tblLayout w:type="fixed"/>
        <w:tblLook w:val="04A0" w:firstRow="1" w:lastRow="0" w:firstColumn="1" w:lastColumn="0" w:noHBand="0" w:noVBand="1"/>
      </w:tblPr>
      <w:tblGrid>
        <w:gridCol w:w="1242"/>
        <w:gridCol w:w="1440"/>
        <w:gridCol w:w="6534"/>
      </w:tblGrid>
      <w:tr w:rsidR="001E2D84" w:rsidRPr="004424B1" w:rsidDel="00A9616F" w14:paraId="2FEDD81D" w14:textId="3C147334" w:rsidTr="007B4994">
        <w:trPr>
          <w:cnfStyle w:val="100000000000" w:firstRow="1" w:lastRow="0" w:firstColumn="0" w:lastColumn="0" w:oddVBand="0" w:evenVBand="0" w:oddHBand="0" w:evenHBand="0" w:firstRowFirstColumn="0" w:firstRowLastColumn="0" w:lastRowFirstColumn="0" w:lastRowLastColumn="0"/>
          <w:tblHeader/>
          <w:del w:id="11207" w:author="Quinten Van Woerkom" w:date="2024-11-27T16:37:00Z"/>
        </w:trPr>
        <w:tc>
          <w:tcPr>
            <w:cnfStyle w:val="001000000000" w:firstRow="0" w:lastRow="0" w:firstColumn="1" w:lastColumn="0" w:oddVBand="0" w:evenVBand="0" w:oddHBand="0" w:evenHBand="0" w:firstRowFirstColumn="0" w:firstRowLastColumn="0" w:lastRowFirstColumn="0" w:lastRowLastColumn="0"/>
            <w:tcW w:w="1242" w:type="dxa"/>
          </w:tcPr>
          <w:p w14:paraId="5D7D3792" w14:textId="774E6B4F" w:rsidR="001E2D84" w:rsidRPr="004424B1" w:rsidDel="00A9616F" w:rsidRDefault="001E2D84" w:rsidP="007B4994">
            <w:pPr>
              <w:pStyle w:val="TableCell"/>
              <w:rPr>
                <w:del w:id="11208" w:author="Quinten Van Woerkom" w:date="2024-11-27T16:37:00Z" w16du:dateUtc="2024-11-27T15:37:00Z"/>
              </w:rPr>
            </w:pPr>
            <w:del w:id="11209" w:author="Quinten Van Woerkom" w:date="2024-11-27T16:37:00Z" w16du:dateUtc="2024-11-27T15:37:00Z">
              <w:r w:rsidRPr="004424B1" w:rsidDel="00A9616F">
                <w:delText>Capability Set</w:delText>
              </w:r>
              <w:bookmarkStart w:id="11210" w:name="_Toc184817396"/>
              <w:bookmarkStart w:id="11211" w:name="_Toc185336011"/>
              <w:bookmarkStart w:id="11212" w:name="_Toc185336844"/>
              <w:bookmarkStart w:id="11213" w:name="_Toc185341563"/>
              <w:bookmarkStart w:id="11214" w:name="_Toc185349173"/>
              <w:bookmarkStart w:id="11215" w:name="_Toc185428281"/>
              <w:bookmarkStart w:id="11216" w:name="_Toc185497922"/>
              <w:bookmarkStart w:id="11217" w:name="_Toc185499122"/>
              <w:bookmarkStart w:id="11218" w:name="_Toc185500322"/>
              <w:bookmarkStart w:id="11219" w:name="_Toc185501523"/>
              <w:bookmarkStart w:id="11220" w:name="_Toc185502728"/>
              <w:bookmarkStart w:id="11221" w:name="_Toc186030988"/>
              <w:bookmarkStart w:id="11222" w:name="_Toc186032194"/>
              <w:bookmarkStart w:id="11223" w:name="_Toc186033400"/>
              <w:bookmarkStart w:id="11224" w:name="_Toc186045898"/>
              <w:bookmarkStart w:id="11225" w:name="_Toc186456658"/>
              <w:bookmarkStart w:id="11226" w:name="_Toc186470303"/>
              <w:bookmarkStart w:id="11227" w:name="_Toc186644814"/>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del>
          </w:p>
        </w:tc>
        <w:tc>
          <w:tcPr>
            <w:tcW w:w="1440" w:type="dxa"/>
          </w:tcPr>
          <w:p w14:paraId="27C9B6DB" w14:textId="0A142A76" w:rsidR="001E2D84" w:rsidRPr="004424B1" w:rsidDel="00A9616F" w:rsidRDefault="001E2D84" w:rsidP="007B4994">
            <w:pPr>
              <w:pStyle w:val="TableCell"/>
              <w:cnfStyle w:val="100000000000" w:firstRow="1" w:lastRow="0" w:firstColumn="0" w:lastColumn="0" w:oddVBand="0" w:evenVBand="0" w:oddHBand="0" w:evenHBand="0" w:firstRowFirstColumn="0" w:firstRowLastColumn="0" w:lastRowFirstColumn="0" w:lastRowLastColumn="0"/>
              <w:rPr>
                <w:del w:id="11228" w:author="Quinten Van Woerkom" w:date="2024-11-27T16:37:00Z" w16du:dateUtc="2024-11-27T15:37:00Z"/>
              </w:rPr>
            </w:pPr>
            <w:del w:id="11229" w:author="Quinten Van Woerkom" w:date="2024-11-27T16:37:00Z" w16du:dateUtc="2024-11-27T15:37:00Z">
              <w:r w:rsidRPr="004424B1" w:rsidDel="00A9616F">
                <w:delText>Mandatory</w:delText>
              </w:r>
              <w:bookmarkStart w:id="11230" w:name="_Toc184817397"/>
              <w:bookmarkStart w:id="11231" w:name="_Toc185336012"/>
              <w:bookmarkStart w:id="11232" w:name="_Toc185336845"/>
              <w:bookmarkStart w:id="11233" w:name="_Toc185341564"/>
              <w:bookmarkStart w:id="11234" w:name="_Toc185349174"/>
              <w:bookmarkStart w:id="11235" w:name="_Toc185428282"/>
              <w:bookmarkStart w:id="11236" w:name="_Toc185497923"/>
              <w:bookmarkStart w:id="11237" w:name="_Toc185499123"/>
              <w:bookmarkStart w:id="11238" w:name="_Toc185500323"/>
              <w:bookmarkStart w:id="11239" w:name="_Toc185501524"/>
              <w:bookmarkStart w:id="11240" w:name="_Toc185502729"/>
              <w:bookmarkStart w:id="11241" w:name="_Toc186030989"/>
              <w:bookmarkStart w:id="11242" w:name="_Toc186032195"/>
              <w:bookmarkStart w:id="11243" w:name="_Toc186033401"/>
              <w:bookmarkStart w:id="11244" w:name="_Toc186045899"/>
              <w:bookmarkStart w:id="11245" w:name="_Toc186456659"/>
              <w:bookmarkStart w:id="11246" w:name="_Toc186470304"/>
              <w:bookmarkStart w:id="11247" w:name="_Toc186644815"/>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del>
          </w:p>
        </w:tc>
        <w:tc>
          <w:tcPr>
            <w:tcW w:w="6534" w:type="dxa"/>
          </w:tcPr>
          <w:p w14:paraId="0078A8BC" w14:textId="1A9AB4BD" w:rsidR="001E2D84" w:rsidRPr="004424B1" w:rsidDel="00A9616F" w:rsidRDefault="001E2D84" w:rsidP="007B4994">
            <w:pPr>
              <w:pStyle w:val="TableCell"/>
              <w:cnfStyle w:val="100000000000" w:firstRow="1" w:lastRow="0" w:firstColumn="0" w:lastColumn="0" w:oddVBand="0" w:evenVBand="0" w:oddHBand="0" w:evenHBand="0" w:firstRowFirstColumn="0" w:firstRowLastColumn="0" w:lastRowFirstColumn="0" w:lastRowLastColumn="0"/>
              <w:rPr>
                <w:del w:id="11248" w:author="Quinten Van Woerkom" w:date="2024-11-27T16:37:00Z" w16du:dateUtc="2024-11-27T15:37:00Z"/>
              </w:rPr>
            </w:pPr>
            <w:del w:id="11249" w:author="Quinten Van Woerkom" w:date="2024-11-27T16:37:00Z" w16du:dateUtc="2024-11-27T15:37:00Z">
              <w:r w:rsidRPr="004424B1" w:rsidDel="00A9616F">
                <w:delText>Description</w:delText>
              </w:r>
              <w:bookmarkStart w:id="11250" w:name="_Toc184817398"/>
              <w:bookmarkStart w:id="11251" w:name="_Toc185336013"/>
              <w:bookmarkStart w:id="11252" w:name="_Toc185336846"/>
              <w:bookmarkStart w:id="11253" w:name="_Toc185341565"/>
              <w:bookmarkStart w:id="11254" w:name="_Toc185349175"/>
              <w:bookmarkStart w:id="11255" w:name="_Toc185428283"/>
              <w:bookmarkStart w:id="11256" w:name="_Toc185497924"/>
              <w:bookmarkStart w:id="11257" w:name="_Toc185499124"/>
              <w:bookmarkStart w:id="11258" w:name="_Toc185500324"/>
              <w:bookmarkStart w:id="11259" w:name="_Toc185501525"/>
              <w:bookmarkStart w:id="11260" w:name="_Toc185502730"/>
              <w:bookmarkStart w:id="11261" w:name="_Toc186030990"/>
              <w:bookmarkStart w:id="11262" w:name="_Toc186032196"/>
              <w:bookmarkStart w:id="11263" w:name="_Toc186033402"/>
              <w:bookmarkStart w:id="11264" w:name="_Toc186045900"/>
              <w:bookmarkStart w:id="11265" w:name="_Toc186456660"/>
              <w:bookmarkStart w:id="11266" w:name="_Toc186470305"/>
              <w:bookmarkStart w:id="11267" w:name="_Toc186644816"/>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del>
          </w:p>
        </w:tc>
        <w:bookmarkStart w:id="11268" w:name="_Toc184817399"/>
        <w:bookmarkStart w:id="11269" w:name="_Toc185336014"/>
        <w:bookmarkStart w:id="11270" w:name="_Toc185336847"/>
        <w:bookmarkStart w:id="11271" w:name="_Toc185341566"/>
        <w:bookmarkStart w:id="11272" w:name="_Toc185349176"/>
        <w:bookmarkStart w:id="11273" w:name="_Toc185428284"/>
        <w:bookmarkStart w:id="11274" w:name="_Toc185497925"/>
        <w:bookmarkStart w:id="11275" w:name="_Toc185499125"/>
        <w:bookmarkStart w:id="11276" w:name="_Toc185500325"/>
        <w:bookmarkStart w:id="11277" w:name="_Toc185501526"/>
        <w:bookmarkStart w:id="11278" w:name="_Toc185502731"/>
        <w:bookmarkStart w:id="11279" w:name="_Toc186030991"/>
        <w:bookmarkStart w:id="11280" w:name="_Toc186032197"/>
        <w:bookmarkStart w:id="11281" w:name="_Toc186033403"/>
        <w:bookmarkStart w:id="11282" w:name="_Toc186045901"/>
        <w:bookmarkStart w:id="11283" w:name="_Toc186456661"/>
        <w:bookmarkStart w:id="11284" w:name="_Toc186470306"/>
        <w:bookmarkStart w:id="11285" w:name="_Toc18664481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tr>
      <w:tr w:rsidR="001E2D84" w:rsidRPr="004424B1" w:rsidDel="00A9616F" w14:paraId="1B766B83" w14:textId="488819B6" w:rsidTr="007B4994">
        <w:trPr>
          <w:del w:id="11286" w:author="Quinten Van Woerkom" w:date="2024-11-27T16:37:00Z"/>
        </w:trPr>
        <w:tc>
          <w:tcPr>
            <w:cnfStyle w:val="001000000000" w:firstRow="0" w:lastRow="0" w:firstColumn="1" w:lastColumn="0" w:oddVBand="0" w:evenVBand="0" w:oddHBand="0" w:evenHBand="0" w:firstRowFirstColumn="0" w:firstRowLastColumn="0" w:lastRowFirstColumn="0" w:lastRowLastColumn="0"/>
            <w:tcW w:w="1242" w:type="dxa"/>
          </w:tcPr>
          <w:p w14:paraId="5288A3A2" w14:textId="129CC621" w:rsidR="001E2D84" w:rsidRPr="004424B1" w:rsidDel="00A9616F" w:rsidRDefault="001E2D84" w:rsidP="007B4994">
            <w:pPr>
              <w:pStyle w:val="TableCell"/>
              <w:rPr>
                <w:del w:id="11287" w:author="Quinten Van Woerkom" w:date="2024-11-27T16:37:00Z" w16du:dateUtc="2024-11-27T15:37:00Z"/>
              </w:rPr>
            </w:pPr>
            <w:del w:id="11288" w:author="Quinten Van Woerkom" w:date="2024-11-27T16:37:00Z" w16du:dateUtc="2024-11-27T15:37:00Z">
              <w:r w:rsidRPr="004424B1" w:rsidDel="00A9616F">
                <w:delText>1</w:delText>
              </w:r>
              <w:bookmarkStart w:id="11289" w:name="_Toc184817400"/>
              <w:bookmarkStart w:id="11290" w:name="_Toc185336015"/>
              <w:bookmarkStart w:id="11291" w:name="_Toc185336848"/>
              <w:bookmarkStart w:id="11292" w:name="_Toc185341567"/>
              <w:bookmarkStart w:id="11293" w:name="_Toc185349177"/>
              <w:bookmarkStart w:id="11294" w:name="_Toc185428285"/>
              <w:bookmarkStart w:id="11295" w:name="_Toc185497926"/>
              <w:bookmarkStart w:id="11296" w:name="_Toc185499126"/>
              <w:bookmarkStart w:id="11297" w:name="_Toc185500326"/>
              <w:bookmarkStart w:id="11298" w:name="_Toc185501527"/>
              <w:bookmarkStart w:id="11299" w:name="_Toc185502732"/>
              <w:bookmarkStart w:id="11300" w:name="_Toc186030992"/>
              <w:bookmarkStart w:id="11301" w:name="_Toc186032198"/>
              <w:bookmarkStart w:id="11302" w:name="_Toc186033404"/>
              <w:bookmarkStart w:id="11303" w:name="_Toc186045902"/>
              <w:bookmarkStart w:id="11304" w:name="_Toc186456662"/>
              <w:bookmarkStart w:id="11305" w:name="_Toc186470307"/>
              <w:bookmarkStart w:id="11306" w:name="_Toc18664481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del>
          </w:p>
        </w:tc>
        <w:tc>
          <w:tcPr>
            <w:tcW w:w="1440" w:type="dxa"/>
          </w:tcPr>
          <w:p w14:paraId="5EFA4DB0" w14:textId="239E95AA"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1307" w:author="Quinten Van Woerkom" w:date="2024-11-27T16:37:00Z" w16du:dateUtc="2024-11-27T15:37:00Z"/>
              </w:rPr>
            </w:pPr>
            <w:del w:id="11308" w:author="Quinten Van Woerkom" w:date="2024-11-27T16:37:00Z" w16du:dateUtc="2024-11-27T15:37:00Z">
              <w:r w:rsidRPr="004424B1" w:rsidDel="00A9616F">
                <w:delText>No</w:delText>
              </w:r>
              <w:bookmarkStart w:id="11309" w:name="_Toc184817401"/>
              <w:bookmarkStart w:id="11310" w:name="_Toc185336016"/>
              <w:bookmarkStart w:id="11311" w:name="_Toc185336849"/>
              <w:bookmarkStart w:id="11312" w:name="_Toc185341568"/>
              <w:bookmarkStart w:id="11313" w:name="_Toc185349178"/>
              <w:bookmarkStart w:id="11314" w:name="_Toc185428286"/>
              <w:bookmarkStart w:id="11315" w:name="_Toc185497927"/>
              <w:bookmarkStart w:id="11316" w:name="_Toc185499127"/>
              <w:bookmarkStart w:id="11317" w:name="_Toc185500327"/>
              <w:bookmarkStart w:id="11318" w:name="_Toc185501528"/>
              <w:bookmarkStart w:id="11319" w:name="_Toc185502733"/>
              <w:bookmarkStart w:id="11320" w:name="_Toc186030993"/>
              <w:bookmarkStart w:id="11321" w:name="_Toc186032199"/>
              <w:bookmarkStart w:id="11322" w:name="_Toc186033405"/>
              <w:bookmarkStart w:id="11323" w:name="_Toc186045903"/>
              <w:bookmarkStart w:id="11324" w:name="_Toc186456663"/>
              <w:bookmarkStart w:id="11325" w:name="_Toc186470308"/>
              <w:bookmarkStart w:id="11326" w:name="_Toc186644819"/>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del>
          </w:p>
        </w:tc>
        <w:tc>
          <w:tcPr>
            <w:tcW w:w="6534" w:type="dxa"/>
          </w:tcPr>
          <w:p w14:paraId="43833433" w14:textId="5BA448C2"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1327" w:author="Quinten Van Woerkom" w:date="2024-11-27T16:37:00Z" w16du:dateUtc="2024-11-27T15:37:00Z"/>
              </w:rPr>
            </w:pPr>
            <w:del w:id="11328" w:author="Quinten Van Woerkom" w:date="2024-11-27T16:37:00Z" w16du:dateUtc="2024-11-27T15:37:00Z">
              <w:r w:rsidRPr="004424B1" w:rsidDel="00A9616F">
                <w:delText>List and retrieve planning RequestDefinitions</w:delText>
              </w:r>
              <w:bookmarkStart w:id="11329" w:name="_Toc184817402"/>
              <w:bookmarkStart w:id="11330" w:name="_Toc185336017"/>
              <w:bookmarkStart w:id="11331" w:name="_Toc185336850"/>
              <w:bookmarkStart w:id="11332" w:name="_Toc185341569"/>
              <w:bookmarkStart w:id="11333" w:name="_Toc185349179"/>
              <w:bookmarkStart w:id="11334" w:name="_Toc185428287"/>
              <w:bookmarkStart w:id="11335" w:name="_Toc185497928"/>
              <w:bookmarkStart w:id="11336" w:name="_Toc185499128"/>
              <w:bookmarkStart w:id="11337" w:name="_Toc185500328"/>
              <w:bookmarkStart w:id="11338" w:name="_Toc185501529"/>
              <w:bookmarkStart w:id="11339" w:name="_Toc185502734"/>
              <w:bookmarkStart w:id="11340" w:name="_Toc186030994"/>
              <w:bookmarkStart w:id="11341" w:name="_Toc186032200"/>
              <w:bookmarkStart w:id="11342" w:name="_Toc186033406"/>
              <w:bookmarkStart w:id="11343" w:name="_Toc186045904"/>
              <w:bookmarkStart w:id="11344" w:name="_Toc186456664"/>
              <w:bookmarkStart w:id="11345" w:name="_Toc186470309"/>
              <w:bookmarkStart w:id="11346" w:name="_Toc186644820"/>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del>
          </w:p>
        </w:tc>
        <w:bookmarkStart w:id="11347" w:name="_Toc184817403"/>
        <w:bookmarkStart w:id="11348" w:name="_Toc185336018"/>
        <w:bookmarkStart w:id="11349" w:name="_Toc185336851"/>
        <w:bookmarkStart w:id="11350" w:name="_Toc185341570"/>
        <w:bookmarkStart w:id="11351" w:name="_Toc185349180"/>
        <w:bookmarkStart w:id="11352" w:name="_Toc185428288"/>
        <w:bookmarkStart w:id="11353" w:name="_Toc185497929"/>
        <w:bookmarkStart w:id="11354" w:name="_Toc185499129"/>
        <w:bookmarkStart w:id="11355" w:name="_Toc185500329"/>
        <w:bookmarkStart w:id="11356" w:name="_Toc185501530"/>
        <w:bookmarkStart w:id="11357" w:name="_Toc185502735"/>
        <w:bookmarkStart w:id="11358" w:name="_Toc186030995"/>
        <w:bookmarkStart w:id="11359" w:name="_Toc186032201"/>
        <w:bookmarkStart w:id="11360" w:name="_Toc186033407"/>
        <w:bookmarkStart w:id="11361" w:name="_Toc186045905"/>
        <w:bookmarkStart w:id="11362" w:name="_Toc186456665"/>
        <w:bookmarkStart w:id="11363" w:name="_Toc186470310"/>
        <w:bookmarkStart w:id="11364" w:name="_Toc186644821"/>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tr>
      <w:tr w:rsidR="001E2D84" w:rsidRPr="004424B1" w:rsidDel="00A9616F" w14:paraId="20F51276" w14:textId="287E87CC" w:rsidTr="007B4994">
        <w:trPr>
          <w:del w:id="11365" w:author="Quinten Van Woerkom" w:date="2024-11-27T16:37:00Z"/>
        </w:trPr>
        <w:tc>
          <w:tcPr>
            <w:cnfStyle w:val="001000000000" w:firstRow="0" w:lastRow="0" w:firstColumn="1" w:lastColumn="0" w:oddVBand="0" w:evenVBand="0" w:oddHBand="0" w:evenHBand="0" w:firstRowFirstColumn="0" w:firstRowLastColumn="0" w:lastRowFirstColumn="0" w:lastRowLastColumn="0"/>
            <w:tcW w:w="1242" w:type="dxa"/>
          </w:tcPr>
          <w:p w14:paraId="2907320B" w14:textId="00E9159A" w:rsidR="001E2D84" w:rsidRPr="004424B1" w:rsidDel="00A9616F" w:rsidRDefault="001E2D84" w:rsidP="007B4994">
            <w:pPr>
              <w:pStyle w:val="TableCell"/>
              <w:rPr>
                <w:del w:id="11366" w:author="Quinten Van Woerkom" w:date="2024-11-27T16:37:00Z" w16du:dateUtc="2024-11-27T15:37:00Z"/>
              </w:rPr>
            </w:pPr>
            <w:del w:id="11367" w:author="Quinten Van Woerkom" w:date="2024-11-27T16:37:00Z" w16du:dateUtc="2024-11-27T15:37:00Z">
              <w:r w:rsidRPr="004424B1" w:rsidDel="00A9616F">
                <w:delText xml:space="preserve">2 </w:delText>
              </w:r>
              <w:bookmarkStart w:id="11368" w:name="_Toc184817404"/>
              <w:bookmarkStart w:id="11369" w:name="_Toc185336019"/>
              <w:bookmarkStart w:id="11370" w:name="_Toc185336852"/>
              <w:bookmarkStart w:id="11371" w:name="_Toc185341571"/>
              <w:bookmarkStart w:id="11372" w:name="_Toc185349181"/>
              <w:bookmarkStart w:id="11373" w:name="_Toc185428289"/>
              <w:bookmarkStart w:id="11374" w:name="_Toc185497930"/>
              <w:bookmarkStart w:id="11375" w:name="_Toc185499130"/>
              <w:bookmarkStart w:id="11376" w:name="_Toc185500330"/>
              <w:bookmarkStart w:id="11377" w:name="_Toc185501531"/>
              <w:bookmarkStart w:id="11378" w:name="_Toc185502736"/>
              <w:bookmarkStart w:id="11379" w:name="_Toc186030996"/>
              <w:bookmarkStart w:id="11380" w:name="_Toc186032202"/>
              <w:bookmarkStart w:id="11381" w:name="_Toc186033408"/>
              <w:bookmarkStart w:id="11382" w:name="_Toc186045906"/>
              <w:bookmarkStart w:id="11383" w:name="_Toc186456666"/>
              <w:bookmarkStart w:id="11384" w:name="_Toc186470311"/>
              <w:bookmarkStart w:id="11385" w:name="_Toc186644822"/>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del>
          </w:p>
        </w:tc>
        <w:tc>
          <w:tcPr>
            <w:tcW w:w="1440" w:type="dxa"/>
          </w:tcPr>
          <w:p w14:paraId="1417A558" w14:textId="3F760E65"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1386" w:author="Quinten Van Woerkom" w:date="2024-11-27T16:37:00Z" w16du:dateUtc="2024-11-27T15:37:00Z"/>
              </w:rPr>
            </w:pPr>
            <w:del w:id="11387" w:author="Quinten Van Woerkom" w:date="2024-11-27T16:37:00Z" w16du:dateUtc="2024-11-27T15:37:00Z">
              <w:r w:rsidRPr="004424B1" w:rsidDel="00A9616F">
                <w:delText>No</w:delText>
              </w:r>
              <w:bookmarkStart w:id="11388" w:name="_Toc184817405"/>
              <w:bookmarkStart w:id="11389" w:name="_Toc185336020"/>
              <w:bookmarkStart w:id="11390" w:name="_Toc185336853"/>
              <w:bookmarkStart w:id="11391" w:name="_Toc185341572"/>
              <w:bookmarkStart w:id="11392" w:name="_Toc185349182"/>
              <w:bookmarkStart w:id="11393" w:name="_Toc185428290"/>
              <w:bookmarkStart w:id="11394" w:name="_Toc185497931"/>
              <w:bookmarkStart w:id="11395" w:name="_Toc185499131"/>
              <w:bookmarkStart w:id="11396" w:name="_Toc185500331"/>
              <w:bookmarkStart w:id="11397" w:name="_Toc185501532"/>
              <w:bookmarkStart w:id="11398" w:name="_Toc185502737"/>
              <w:bookmarkStart w:id="11399" w:name="_Toc186030997"/>
              <w:bookmarkStart w:id="11400" w:name="_Toc186032203"/>
              <w:bookmarkStart w:id="11401" w:name="_Toc186033409"/>
              <w:bookmarkStart w:id="11402" w:name="_Toc186045907"/>
              <w:bookmarkStart w:id="11403" w:name="_Toc186456667"/>
              <w:bookmarkStart w:id="11404" w:name="_Toc186470312"/>
              <w:bookmarkStart w:id="11405" w:name="_Toc186644823"/>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del>
          </w:p>
        </w:tc>
        <w:tc>
          <w:tcPr>
            <w:tcW w:w="6534" w:type="dxa"/>
          </w:tcPr>
          <w:p w14:paraId="6A2ED02C" w14:textId="0B431B64"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1406" w:author="Quinten Van Woerkom" w:date="2024-11-27T16:37:00Z" w16du:dateUtc="2024-11-27T15:37:00Z"/>
              </w:rPr>
            </w:pPr>
            <w:del w:id="11407" w:author="Quinten Van Woerkom" w:date="2024-11-27T16:37:00Z" w16du:dateUtc="2024-11-27T15:37:00Z">
              <w:r w:rsidRPr="004424B1" w:rsidDel="00A9616F">
                <w:delText>List and retrieve planning EventDefinitions</w:delText>
              </w:r>
              <w:bookmarkStart w:id="11408" w:name="_Toc184817406"/>
              <w:bookmarkStart w:id="11409" w:name="_Toc185336021"/>
              <w:bookmarkStart w:id="11410" w:name="_Toc185336854"/>
              <w:bookmarkStart w:id="11411" w:name="_Toc185341573"/>
              <w:bookmarkStart w:id="11412" w:name="_Toc185349183"/>
              <w:bookmarkStart w:id="11413" w:name="_Toc185428291"/>
              <w:bookmarkStart w:id="11414" w:name="_Toc185497932"/>
              <w:bookmarkStart w:id="11415" w:name="_Toc185499132"/>
              <w:bookmarkStart w:id="11416" w:name="_Toc185500332"/>
              <w:bookmarkStart w:id="11417" w:name="_Toc185501533"/>
              <w:bookmarkStart w:id="11418" w:name="_Toc185502738"/>
              <w:bookmarkStart w:id="11419" w:name="_Toc186030998"/>
              <w:bookmarkStart w:id="11420" w:name="_Toc186032204"/>
              <w:bookmarkStart w:id="11421" w:name="_Toc186033410"/>
              <w:bookmarkStart w:id="11422" w:name="_Toc186045908"/>
              <w:bookmarkStart w:id="11423" w:name="_Toc186456668"/>
              <w:bookmarkStart w:id="11424" w:name="_Toc186470313"/>
              <w:bookmarkStart w:id="11425" w:name="_Toc186644824"/>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del>
          </w:p>
        </w:tc>
        <w:bookmarkStart w:id="11426" w:name="_Toc184817407"/>
        <w:bookmarkStart w:id="11427" w:name="_Toc185336022"/>
        <w:bookmarkStart w:id="11428" w:name="_Toc185336855"/>
        <w:bookmarkStart w:id="11429" w:name="_Toc185341574"/>
        <w:bookmarkStart w:id="11430" w:name="_Toc185349184"/>
        <w:bookmarkStart w:id="11431" w:name="_Toc185428292"/>
        <w:bookmarkStart w:id="11432" w:name="_Toc185497933"/>
        <w:bookmarkStart w:id="11433" w:name="_Toc185499133"/>
        <w:bookmarkStart w:id="11434" w:name="_Toc185500333"/>
        <w:bookmarkStart w:id="11435" w:name="_Toc185501534"/>
        <w:bookmarkStart w:id="11436" w:name="_Toc185502739"/>
        <w:bookmarkStart w:id="11437" w:name="_Toc186030999"/>
        <w:bookmarkStart w:id="11438" w:name="_Toc186032205"/>
        <w:bookmarkStart w:id="11439" w:name="_Toc186033411"/>
        <w:bookmarkStart w:id="11440" w:name="_Toc186045909"/>
        <w:bookmarkStart w:id="11441" w:name="_Toc186456669"/>
        <w:bookmarkStart w:id="11442" w:name="_Toc186470314"/>
        <w:bookmarkStart w:id="11443" w:name="_Toc1866448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tr>
      <w:tr w:rsidR="001E2D84" w:rsidRPr="004424B1" w:rsidDel="00A9616F" w14:paraId="477454BF" w14:textId="49CB3514" w:rsidTr="007B4994">
        <w:trPr>
          <w:del w:id="11444" w:author="Quinten Van Woerkom" w:date="2024-11-27T16:37:00Z"/>
        </w:trPr>
        <w:tc>
          <w:tcPr>
            <w:cnfStyle w:val="001000000000" w:firstRow="0" w:lastRow="0" w:firstColumn="1" w:lastColumn="0" w:oddVBand="0" w:evenVBand="0" w:oddHBand="0" w:evenHBand="0" w:firstRowFirstColumn="0" w:firstRowLastColumn="0" w:lastRowFirstColumn="0" w:lastRowLastColumn="0"/>
            <w:tcW w:w="1242" w:type="dxa"/>
          </w:tcPr>
          <w:p w14:paraId="74D1F09C" w14:textId="5777D57F" w:rsidR="001E2D84" w:rsidRPr="004424B1" w:rsidDel="00A9616F" w:rsidRDefault="001E2D84" w:rsidP="007B4994">
            <w:pPr>
              <w:pStyle w:val="TableCell"/>
              <w:rPr>
                <w:del w:id="11445" w:author="Quinten Van Woerkom" w:date="2024-11-27T16:37:00Z" w16du:dateUtc="2024-11-27T15:37:00Z"/>
              </w:rPr>
            </w:pPr>
            <w:del w:id="11446" w:author="Quinten Van Woerkom" w:date="2024-11-27T16:37:00Z" w16du:dateUtc="2024-11-27T15:37:00Z">
              <w:r w:rsidRPr="004424B1" w:rsidDel="00A9616F">
                <w:delText>3</w:delText>
              </w:r>
              <w:bookmarkStart w:id="11447" w:name="_Toc184817408"/>
              <w:bookmarkStart w:id="11448" w:name="_Toc185336023"/>
              <w:bookmarkStart w:id="11449" w:name="_Toc185336856"/>
              <w:bookmarkStart w:id="11450" w:name="_Toc185341575"/>
              <w:bookmarkStart w:id="11451" w:name="_Toc185349185"/>
              <w:bookmarkStart w:id="11452" w:name="_Toc185428293"/>
              <w:bookmarkStart w:id="11453" w:name="_Toc185497934"/>
              <w:bookmarkStart w:id="11454" w:name="_Toc185499134"/>
              <w:bookmarkStart w:id="11455" w:name="_Toc185500334"/>
              <w:bookmarkStart w:id="11456" w:name="_Toc185501535"/>
              <w:bookmarkStart w:id="11457" w:name="_Toc185502740"/>
              <w:bookmarkStart w:id="11458" w:name="_Toc186031000"/>
              <w:bookmarkStart w:id="11459" w:name="_Toc186032206"/>
              <w:bookmarkStart w:id="11460" w:name="_Toc186033412"/>
              <w:bookmarkStart w:id="11461" w:name="_Toc186045910"/>
              <w:bookmarkStart w:id="11462" w:name="_Toc186456670"/>
              <w:bookmarkStart w:id="11463" w:name="_Toc186470315"/>
              <w:bookmarkStart w:id="11464" w:name="_Toc18664482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del>
          </w:p>
        </w:tc>
        <w:tc>
          <w:tcPr>
            <w:tcW w:w="1440" w:type="dxa"/>
          </w:tcPr>
          <w:p w14:paraId="35089645" w14:textId="40C3AB28"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1465" w:author="Quinten Van Woerkom" w:date="2024-11-27T16:37:00Z" w16du:dateUtc="2024-11-27T15:37:00Z"/>
              </w:rPr>
            </w:pPr>
            <w:del w:id="11466" w:author="Quinten Van Woerkom" w:date="2024-11-27T16:37:00Z" w16du:dateUtc="2024-11-27T15:37:00Z">
              <w:r w:rsidRPr="004424B1" w:rsidDel="00A9616F">
                <w:delText>No</w:delText>
              </w:r>
              <w:bookmarkStart w:id="11467" w:name="_Toc184817409"/>
              <w:bookmarkStart w:id="11468" w:name="_Toc185336024"/>
              <w:bookmarkStart w:id="11469" w:name="_Toc185336857"/>
              <w:bookmarkStart w:id="11470" w:name="_Toc185341576"/>
              <w:bookmarkStart w:id="11471" w:name="_Toc185349186"/>
              <w:bookmarkStart w:id="11472" w:name="_Toc185428294"/>
              <w:bookmarkStart w:id="11473" w:name="_Toc185497935"/>
              <w:bookmarkStart w:id="11474" w:name="_Toc185499135"/>
              <w:bookmarkStart w:id="11475" w:name="_Toc185500335"/>
              <w:bookmarkStart w:id="11476" w:name="_Toc185501536"/>
              <w:bookmarkStart w:id="11477" w:name="_Toc185502741"/>
              <w:bookmarkStart w:id="11478" w:name="_Toc186031001"/>
              <w:bookmarkStart w:id="11479" w:name="_Toc186032207"/>
              <w:bookmarkStart w:id="11480" w:name="_Toc186033413"/>
              <w:bookmarkStart w:id="11481" w:name="_Toc186045911"/>
              <w:bookmarkStart w:id="11482" w:name="_Toc186456671"/>
              <w:bookmarkStart w:id="11483" w:name="_Toc186470316"/>
              <w:bookmarkStart w:id="11484" w:name="_Toc186644827"/>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del>
          </w:p>
        </w:tc>
        <w:tc>
          <w:tcPr>
            <w:tcW w:w="6534" w:type="dxa"/>
          </w:tcPr>
          <w:p w14:paraId="2579A9D0" w14:textId="21F4DCE6"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1485" w:author="Quinten Van Woerkom" w:date="2024-11-27T16:37:00Z" w16du:dateUtc="2024-11-27T15:37:00Z"/>
              </w:rPr>
            </w:pPr>
            <w:del w:id="11486" w:author="Quinten Van Woerkom" w:date="2024-11-27T16:37:00Z" w16du:dateUtc="2024-11-27T15:37:00Z">
              <w:r w:rsidRPr="004424B1" w:rsidDel="00A9616F">
                <w:delText>List and retrieve planning ActivityDefinitions</w:delText>
              </w:r>
              <w:bookmarkStart w:id="11487" w:name="_Toc184817410"/>
              <w:bookmarkStart w:id="11488" w:name="_Toc185336025"/>
              <w:bookmarkStart w:id="11489" w:name="_Toc185336858"/>
              <w:bookmarkStart w:id="11490" w:name="_Toc185341577"/>
              <w:bookmarkStart w:id="11491" w:name="_Toc185349187"/>
              <w:bookmarkStart w:id="11492" w:name="_Toc185428295"/>
              <w:bookmarkStart w:id="11493" w:name="_Toc185497936"/>
              <w:bookmarkStart w:id="11494" w:name="_Toc185499136"/>
              <w:bookmarkStart w:id="11495" w:name="_Toc185500336"/>
              <w:bookmarkStart w:id="11496" w:name="_Toc185501537"/>
              <w:bookmarkStart w:id="11497" w:name="_Toc185502742"/>
              <w:bookmarkStart w:id="11498" w:name="_Toc186031002"/>
              <w:bookmarkStart w:id="11499" w:name="_Toc186032208"/>
              <w:bookmarkStart w:id="11500" w:name="_Toc186033414"/>
              <w:bookmarkStart w:id="11501" w:name="_Toc186045912"/>
              <w:bookmarkStart w:id="11502" w:name="_Toc186456672"/>
              <w:bookmarkStart w:id="11503" w:name="_Toc186470317"/>
              <w:bookmarkStart w:id="11504" w:name="_Toc186644828"/>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del>
          </w:p>
        </w:tc>
        <w:bookmarkStart w:id="11505" w:name="_Toc184817411"/>
        <w:bookmarkStart w:id="11506" w:name="_Toc185336026"/>
        <w:bookmarkStart w:id="11507" w:name="_Toc185336859"/>
        <w:bookmarkStart w:id="11508" w:name="_Toc185341578"/>
        <w:bookmarkStart w:id="11509" w:name="_Toc185349188"/>
        <w:bookmarkStart w:id="11510" w:name="_Toc185428296"/>
        <w:bookmarkStart w:id="11511" w:name="_Toc185497937"/>
        <w:bookmarkStart w:id="11512" w:name="_Toc185499137"/>
        <w:bookmarkStart w:id="11513" w:name="_Toc185500337"/>
        <w:bookmarkStart w:id="11514" w:name="_Toc185501538"/>
        <w:bookmarkStart w:id="11515" w:name="_Toc185502743"/>
        <w:bookmarkStart w:id="11516" w:name="_Toc186031003"/>
        <w:bookmarkStart w:id="11517" w:name="_Toc186032209"/>
        <w:bookmarkStart w:id="11518" w:name="_Toc186033415"/>
        <w:bookmarkStart w:id="11519" w:name="_Toc186045913"/>
        <w:bookmarkStart w:id="11520" w:name="_Toc186456673"/>
        <w:bookmarkStart w:id="11521" w:name="_Toc186470318"/>
        <w:bookmarkStart w:id="11522" w:name="_Toc186644829"/>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tr>
      <w:tr w:rsidR="001E2D84" w:rsidRPr="004424B1" w:rsidDel="00A9616F" w14:paraId="79FB7C25" w14:textId="73426760" w:rsidTr="007B4994">
        <w:trPr>
          <w:del w:id="11523" w:author="Quinten Van Woerkom" w:date="2024-11-27T16:37:00Z"/>
        </w:trPr>
        <w:tc>
          <w:tcPr>
            <w:cnfStyle w:val="001000000000" w:firstRow="0" w:lastRow="0" w:firstColumn="1" w:lastColumn="0" w:oddVBand="0" w:evenVBand="0" w:oddHBand="0" w:evenHBand="0" w:firstRowFirstColumn="0" w:firstRowLastColumn="0" w:lastRowFirstColumn="0" w:lastRowLastColumn="0"/>
            <w:tcW w:w="1242" w:type="dxa"/>
          </w:tcPr>
          <w:p w14:paraId="54E40877" w14:textId="498E6850" w:rsidR="001E2D84" w:rsidRPr="004424B1" w:rsidDel="00A9616F" w:rsidRDefault="001E2D84" w:rsidP="007B4994">
            <w:pPr>
              <w:pStyle w:val="TableCell"/>
              <w:rPr>
                <w:del w:id="11524" w:author="Quinten Van Woerkom" w:date="2024-11-27T16:37:00Z" w16du:dateUtc="2024-11-27T15:37:00Z"/>
              </w:rPr>
            </w:pPr>
            <w:del w:id="11525" w:author="Quinten Van Woerkom" w:date="2024-11-27T16:37:00Z" w16du:dateUtc="2024-11-27T15:37:00Z">
              <w:r w:rsidRPr="004424B1" w:rsidDel="00A9616F">
                <w:delText>4</w:delText>
              </w:r>
              <w:bookmarkStart w:id="11526" w:name="_Toc184817412"/>
              <w:bookmarkStart w:id="11527" w:name="_Toc185336027"/>
              <w:bookmarkStart w:id="11528" w:name="_Toc185336860"/>
              <w:bookmarkStart w:id="11529" w:name="_Toc185341579"/>
              <w:bookmarkStart w:id="11530" w:name="_Toc185349189"/>
              <w:bookmarkStart w:id="11531" w:name="_Toc185428297"/>
              <w:bookmarkStart w:id="11532" w:name="_Toc185497938"/>
              <w:bookmarkStart w:id="11533" w:name="_Toc185499138"/>
              <w:bookmarkStart w:id="11534" w:name="_Toc185500338"/>
              <w:bookmarkStart w:id="11535" w:name="_Toc185501539"/>
              <w:bookmarkStart w:id="11536" w:name="_Toc185502744"/>
              <w:bookmarkStart w:id="11537" w:name="_Toc186031004"/>
              <w:bookmarkStart w:id="11538" w:name="_Toc186032210"/>
              <w:bookmarkStart w:id="11539" w:name="_Toc186033416"/>
              <w:bookmarkStart w:id="11540" w:name="_Toc186045914"/>
              <w:bookmarkStart w:id="11541" w:name="_Toc186456674"/>
              <w:bookmarkStart w:id="11542" w:name="_Toc186470319"/>
              <w:bookmarkStart w:id="11543" w:name="_Toc186644830"/>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del>
          </w:p>
        </w:tc>
        <w:tc>
          <w:tcPr>
            <w:tcW w:w="1440" w:type="dxa"/>
          </w:tcPr>
          <w:p w14:paraId="4B259858" w14:textId="1C57AF33"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1544" w:author="Quinten Van Woerkom" w:date="2024-11-27T16:37:00Z" w16du:dateUtc="2024-11-27T15:37:00Z"/>
              </w:rPr>
            </w:pPr>
            <w:del w:id="11545" w:author="Quinten Van Woerkom" w:date="2024-11-27T16:37:00Z" w16du:dateUtc="2024-11-27T15:37:00Z">
              <w:r w:rsidRPr="004424B1" w:rsidDel="00A9616F">
                <w:delText>No</w:delText>
              </w:r>
              <w:bookmarkStart w:id="11546" w:name="_Toc184817413"/>
              <w:bookmarkStart w:id="11547" w:name="_Toc185336028"/>
              <w:bookmarkStart w:id="11548" w:name="_Toc185336861"/>
              <w:bookmarkStart w:id="11549" w:name="_Toc185341580"/>
              <w:bookmarkStart w:id="11550" w:name="_Toc185349190"/>
              <w:bookmarkStart w:id="11551" w:name="_Toc185428298"/>
              <w:bookmarkStart w:id="11552" w:name="_Toc185497939"/>
              <w:bookmarkStart w:id="11553" w:name="_Toc185499139"/>
              <w:bookmarkStart w:id="11554" w:name="_Toc185500339"/>
              <w:bookmarkStart w:id="11555" w:name="_Toc185501540"/>
              <w:bookmarkStart w:id="11556" w:name="_Toc185502745"/>
              <w:bookmarkStart w:id="11557" w:name="_Toc186031005"/>
              <w:bookmarkStart w:id="11558" w:name="_Toc186032211"/>
              <w:bookmarkStart w:id="11559" w:name="_Toc186033417"/>
              <w:bookmarkStart w:id="11560" w:name="_Toc186045915"/>
              <w:bookmarkStart w:id="11561" w:name="_Toc186456675"/>
              <w:bookmarkStart w:id="11562" w:name="_Toc186470320"/>
              <w:bookmarkStart w:id="11563" w:name="_Toc186644831"/>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del>
          </w:p>
        </w:tc>
        <w:tc>
          <w:tcPr>
            <w:tcW w:w="6534" w:type="dxa"/>
          </w:tcPr>
          <w:p w14:paraId="7C523D02" w14:textId="0607C5F8"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1564" w:author="Quinten Van Woerkom" w:date="2024-11-27T16:37:00Z" w16du:dateUtc="2024-11-27T15:37:00Z"/>
              </w:rPr>
            </w:pPr>
            <w:del w:id="11565" w:author="Quinten Van Woerkom" w:date="2024-11-27T16:37:00Z" w16du:dateUtc="2024-11-27T15:37:00Z">
              <w:r w:rsidRPr="004424B1" w:rsidDel="00A9616F">
                <w:delText>List and retrieve planning ResourceDefinitions</w:delText>
              </w:r>
              <w:bookmarkStart w:id="11566" w:name="_Toc184817414"/>
              <w:bookmarkStart w:id="11567" w:name="_Toc185336029"/>
              <w:bookmarkStart w:id="11568" w:name="_Toc185336862"/>
              <w:bookmarkStart w:id="11569" w:name="_Toc185341581"/>
              <w:bookmarkStart w:id="11570" w:name="_Toc185349191"/>
              <w:bookmarkStart w:id="11571" w:name="_Toc185428299"/>
              <w:bookmarkStart w:id="11572" w:name="_Toc185497940"/>
              <w:bookmarkStart w:id="11573" w:name="_Toc185499140"/>
              <w:bookmarkStart w:id="11574" w:name="_Toc185500340"/>
              <w:bookmarkStart w:id="11575" w:name="_Toc185501541"/>
              <w:bookmarkStart w:id="11576" w:name="_Toc185502746"/>
              <w:bookmarkStart w:id="11577" w:name="_Toc186031006"/>
              <w:bookmarkStart w:id="11578" w:name="_Toc186032212"/>
              <w:bookmarkStart w:id="11579" w:name="_Toc186033418"/>
              <w:bookmarkStart w:id="11580" w:name="_Toc186045916"/>
              <w:bookmarkStart w:id="11581" w:name="_Toc186456676"/>
              <w:bookmarkStart w:id="11582" w:name="_Toc186470321"/>
              <w:bookmarkStart w:id="11583" w:name="_Toc186644832"/>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del>
          </w:p>
        </w:tc>
        <w:bookmarkStart w:id="11584" w:name="_Toc184817415"/>
        <w:bookmarkStart w:id="11585" w:name="_Toc185336030"/>
        <w:bookmarkStart w:id="11586" w:name="_Toc185336863"/>
        <w:bookmarkStart w:id="11587" w:name="_Toc185341582"/>
        <w:bookmarkStart w:id="11588" w:name="_Toc185349192"/>
        <w:bookmarkStart w:id="11589" w:name="_Toc185428300"/>
        <w:bookmarkStart w:id="11590" w:name="_Toc185497941"/>
        <w:bookmarkStart w:id="11591" w:name="_Toc185499141"/>
        <w:bookmarkStart w:id="11592" w:name="_Toc185500341"/>
        <w:bookmarkStart w:id="11593" w:name="_Toc185501542"/>
        <w:bookmarkStart w:id="11594" w:name="_Toc185502747"/>
        <w:bookmarkStart w:id="11595" w:name="_Toc186031007"/>
        <w:bookmarkStart w:id="11596" w:name="_Toc186032213"/>
        <w:bookmarkStart w:id="11597" w:name="_Toc186033419"/>
        <w:bookmarkStart w:id="11598" w:name="_Toc186045917"/>
        <w:bookmarkStart w:id="11599" w:name="_Toc186456677"/>
        <w:bookmarkStart w:id="11600" w:name="_Toc186470322"/>
        <w:bookmarkStart w:id="11601" w:name="_Toc18664483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tr>
      <w:tr w:rsidR="001E2D84" w:rsidRPr="004424B1" w:rsidDel="00A9616F" w14:paraId="02D735EE" w14:textId="646DFAA6" w:rsidTr="007B4994">
        <w:trPr>
          <w:del w:id="11602" w:author="Quinten Van Woerkom" w:date="2024-11-27T16:37:00Z"/>
        </w:trPr>
        <w:tc>
          <w:tcPr>
            <w:cnfStyle w:val="001000000000" w:firstRow="0" w:lastRow="0" w:firstColumn="1" w:lastColumn="0" w:oddVBand="0" w:evenVBand="0" w:oddHBand="0" w:evenHBand="0" w:firstRowFirstColumn="0" w:firstRowLastColumn="0" w:lastRowFirstColumn="0" w:lastRowLastColumn="0"/>
            <w:tcW w:w="1242" w:type="dxa"/>
          </w:tcPr>
          <w:p w14:paraId="3FD6928D" w14:textId="5F257227" w:rsidR="001E2D84" w:rsidRPr="004424B1" w:rsidDel="00A9616F" w:rsidRDefault="001E2D84" w:rsidP="007B4994">
            <w:pPr>
              <w:pStyle w:val="TableCell"/>
              <w:rPr>
                <w:del w:id="11603" w:author="Quinten Van Woerkom" w:date="2024-11-27T16:37:00Z" w16du:dateUtc="2024-11-27T15:37:00Z"/>
              </w:rPr>
            </w:pPr>
            <w:del w:id="11604" w:author="Quinten Van Woerkom" w:date="2024-11-27T16:37:00Z" w16du:dateUtc="2024-11-27T15:37:00Z">
              <w:r w:rsidRPr="004424B1" w:rsidDel="00A9616F">
                <w:delText>5</w:delText>
              </w:r>
              <w:bookmarkStart w:id="11605" w:name="_Toc184817416"/>
              <w:bookmarkStart w:id="11606" w:name="_Toc185336031"/>
              <w:bookmarkStart w:id="11607" w:name="_Toc185336864"/>
              <w:bookmarkStart w:id="11608" w:name="_Toc185341583"/>
              <w:bookmarkStart w:id="11609" w:name="_Toc185349193"/>
              <w:bookmarkStart w:id="11610" w:name="_Toc185428301"/>
              <w:bookmarkStart w:id="11611" w:name="_Toc185497942"/>
              <w:bookmarkStart w:id="11612" w:name="_Toc185499142"/>
              <w:bookmarkStart w:id="11613" w:name="_Toc185500342"/>
              <w:bookmarkStart w:id="11614" w:name="_Toc185501543"/>
              <w:bookmarkStart w:id="11615" w:name="_Toc185502748"/>
              <w:bookmarkStart w:id="11616" w:name="_Toc186031008"/>
              <w:bookmarkStart w:id="11617" w:name="_Toc186032214"/>
              <w:bookmarkStart w:id="11618" w:name="_Toc186033420"/>
              <w:bookmarkStart w:id="11619" w:name="_Toc186045918"/>
              <w:bookmarkStart w:id="11620" w:name="_Toc186456678"/>
              <w:bookmarkStart w:id="11621" w:name="_Toc186470323"/>
              <w:bookmarkStart w:id="11622" w:name="_Toc18664483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del>
          </w:p>
        </w:tc>
        <w:tc>
          <w:tcPr>
            <w:tcW w:w="1440" w:type="dxa"/>
          </w:tcPr>
          <w:p w14:paraId="25C0EF7C" w14:textId="1F896241"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1623" w:author="Quinten Van Woerkom" w:date="2024-11-27T16:37:00Z" w16du:dateUtc="2024-11-27T15:37:00Z"/>
              </w:rPr>
            </w:pPr>
            <w:del w:id="11624" w:author="Quinten Van Woerkom" w:date="2024-11-27T16:37:00Z" w16du:dateUtc="2024-11-27T15:37:00Z">
              <w:r w:rsidRPr="004424B1" w:rsidDel="00A9616F">
                <w:delText>No</w:delText>
              </w:r>
              <w:bookmarkStart w:id="11625" w:name="_Toc184817417"/>
              <w:bookmarkStart w:id="11626" w:name="_Toc185336032"/>
              <w:bookmarkStart w:id="11627" w:name="_Toc185336865"/>
              <w:bookmarkStart w:id="11628" w:name="_Toc185341584"/>
              <w:bookmarkStart w:id="11629" w:name="_Toc185349194"/>
              <w:bookmarkStart w:id="11630" w:name="_Toc185428302"/>
              <w:bookmarkStart w:id="11631" w:name="_Toc185497943"/>
              <w:bookmarkStart w:id="11632" w:name="_Toc185499143"/>
              <w:bookmarkStart w:id="11633" w:name="_Toc185500343"/>
              <w:bookmarkStart w:id="11634" w:name="_Toc185501544"/>
              <w:bookmarkStart w:id="11635" w:name="_Toc185502749"/>
              <w:bookmarkStart w:id="11636" w:name="_Toc186031009"/>
              <w:bookmarkStart w:id="11637" w:name="_Toc186032215"/>
              <w:bookmarkStart w:id="11638" w:name="_Toc186033421"/>
              <w:bookmarkStart w:id="11639" w:name="_Toc186045919"/>
              <w:bookmarkStart w:id="11640" w:name="_Toc186456679"/>
              <w:bookmarkStart w:id="11641" w:name="_Toc186470324"/>
              <w:bookmarkStart w:id="11642" w:name="_Toc186644835"/>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del>
          </w:p>
        </w:tc>
        <w:tc>
          <w:tcPr>
            <w:tcW w:w="6534" w:type="dxa"/>
          </w:tcPr>
          <w:p w14:paraId="75B02DBA" w14:textId="167A146B"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1643" w:author="Quinten Van Woerkom" w:date="2024-11-27T16:37:00Z" w16du:dateUtc="2024-11-27T15:37:00Z"/>
              </w:rPr>
            </w:pPr>
            <w:del w:id="11644" w:author="Quinten Van Woerkom" w:date="2024-11-27T16:37:00Z" w16du:dateUtc="2024-11-27T15:37:00Z">
              <w:r w:rsidRPr="004424B1" w:rsidDel="00A9616F">
                <w:delText>Retrieve MPS system configuration data [MPSSystemConfig]</w:delText>
              </w:r>
              <w:bookmarkStart w:id="11645" w:name="_Toc184817418"/>
              <w:bookmarkStart w:id="11646" w:name="_Toc185336033"/>
              <w:bookmarkStart w:id="11647" w:name="_Toc185336866"/>
              <w:bookmarkStart w:id="11648" w:name="_Toc185341585"/>
              <w:bookmarkStart w:id="11649" w:name="_Toc185349195"/>
              <w:bookmarkStart w:id="11650" w:name="_Toc185428303"/>
              <w:bookmarkStart w:id="11651" w:name="_Toc185497944"/>
              <w:bookmarkStart w:id="11652" w:name="_Toc185499144"/>
              <w:bookmarkStart w:id="11653" w:name="_Toc185500344"/>
              <w:bookmarkStart w:id="11654" w:name="_Toc185501545"/>
              <w:bookmarkStart w:id="11655" w:name="_Toc185502750"/>
              <w:bookmarkStart w:id="11656" w:name="_Toc186031010"/>
              <w:bookmarkStart w:id="11657" w:name="_Toc186032216"/>
              <w:bookmarkStart w:id="11658" w:name="_Toc186033422"/>
              <w:bookmarkStart w:id="11659" w:name="_Toc186045920"/>
              <w:bookmarkStart w:id="11660" w:name="_Toc186456680"/>
              <w:bookmarkStart w:id="11661" w:name="_Toc186470325"/>
              <w:bookmarkStart w:id="11662" w:name="_Toc186644836"/>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del>
          </w:p>
        </w:tc>
        <w:bookmarkStart w:id="11663" w:name="_Toc184817419"/>
        <w:bookmarkStart w:id="11664" w:name="_Toc185336034"/>
        <w:bookmarkStart w:id="11665" w:name="_Toc185336867"/>
        <w:bookmarkStart w:id="11666" w:name="_Toc185341586"/>
        <w:bookmarkStart w:id="11667" w:name="_Toc185349196"/>
        <w:bookmarkStart w:id="11668" w:name="_Toc185428304"/>
        <w:bookmarkStart w:id="11669" w:name="_Toc185497945"/>
        <w:bookmarkStart w:id="11670" w:name="_Toc185499145"/>
        <w:bookmarkStart w:id="11671" w:name="_Toc185500345"/>
        <w:bookmarkStart w:id="11672" w:name="_Toc185501546"/>
        <w:bookmarkStart w:id="11673" w:name="_Toc185502751"/>
        <w:bookmarkStart w:id="11674" w:name="_Toc186031011"/>
        <w:bookmarkStart w:id="11675" w:name="_Toc186032217"/>
        <w:bookmarkStart w:id="11676" w:name="_Toc186033423"/>
        <w:bookmarkStart w:id="11677" w:name="_Toc186045921"/>
        <w:bookmarkStart w:id="11678" w:name="_Toc186456681"/>
        <w:bookmarkStart w:id="11679" w:name="_Toc186470326"/>
        <w:bookmarkStart w:id="11680" w:name="_Toc186644837"/>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tr>
    </w:tbl>
    <w:p w14:paraId="153C9A98" w14:textId="6A35B1D5" w:rsidR="001E2D84" w:rsidRPr="004424B1" w:rsidDel="00A9616F" w:rsidRDefault="001E2D84" w:rsidP="001E2D84">
      <w:pPr>
        <w:spacing w:before="0"/>
        <w:rPr>
          <w:del w:id="11681" w:author="Quinten Van Woerkom" w:date="2024-11-27T16:37:00Z" w16du:dateUtc="2024-11-27T15:37:00Z"/>
          <w:lang w:val="en-GB"/>
        </w:rPr>
      </w:pPr>
      <w:bookmarkStart w:id="11682" w:name="_Toc184817420"/>
      <w:bookmarkStart w:id="11683" w:name="_Toc185336035"/>
      <w:bookmarkStart w:id="11684" w:name="_Toc185336868"/>
      <w:bookmarkStart w:id="11685" w:name="_Toc185341587"/>
      <w:bookmarkStart w:id="11686" w:name="_Toc185349197"/>
      <w:bookmarkStart w:id="11687" w:name="_Toc185428305"/>
      <w:bookmarkStart w:id="11688" w:name="_Toc185497946"/>
      <w:bookmarkStart w:id="11689" w:name="_Toc185499146"/>
      <w:bookmarkStart w:id="11690" w:name="_Toc185500346"/>
      <w:bookmarkStart w:id="11691" w:name="_Toc185501547"/>
      <w:bookmarkStart w:id="11692" w:name="_Toc185502752"/>
      <w:bookmarkStart w:id="11693" w:name="_Toc186031012"/>
      <w:bookmarkStart w:id="11694" w:name="_Toc186032218"/>
      <w:bookmarkStart w:id="11695" w:name="_Toc186033424"/>
      <w:bookmarkStart w:id="11696" w:name="_Toc186045922"/>
      <w:bookmarkStart w:id="11697" w:name="_Toc186456682"/>
      <w:bookmarkStart w:id="11698" w:name="_Toc186470327"/>
      <w:bookmarkStart w:id="11699" w:name="_Toc186644838"/>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p>
    <w:tbl>
      <w:tblPr>
        <w:tblStyle w:val="RBTable"/>
        <w:tblW w:w="9202" w:type="dxa"/>
        <w:tblLayout w:type="fixed"/>
        <w:tblLook w:val="04A0" w:firstRow="1" w:lastRow="0" w:firstColumn="1" w:lastColumn="0" w:noHBand="0" w:noVBand="1"/>
      </w:tblPr>
      <w:tblGrid>
        <w:gridCol w:w="2682"/>
        <w:gridCol w:w="4961"/>
        <w:gridCol w:w="1559"/>
      </w:tblGrid>
      <w:tr w:rsidR="001E2D84" w:rsidRPr="004424B1" w:rsidDel="00A9616F" w14:paraId="6EC4D1AA" w14:textId="6E708F7D" w:rsidTr="007B4994">
        <w:trPr>
          <w:cnfStyle w:val="100000000000" w:firstRow="1" w:lastRow="0" w:firstColumn="0" w:lastColumn="0" w:oddVBand="0" w:evenVBand="0" w:oddHBand="0" w:evenHBand="0" w:firstRowFirstColumn="0" w:firstRowLastColumn="0" w:lastRowFirstColumn="0" w:lastRowLastColumn="0"/>
          <w:del w:id="11700" w:author="Quinten Van Woerkom" w:date="2024-11-27T16:37:00Z"/>
        </w:trPr>
        <w:tc>
          <w:tcPr>
            <w:cnfStyle w:val="001000000000" w:firstRow="0" w:lastRow="0" w:firstColumn="1" w:lastColumn="0" w:oddVBand="0" w:evenVBand="0" w:oddHBand="0" w:evenHBand="0" w:firstRowFirstColumn="0" w:firstRowLastColumn="0" w:lastRowFirstColumn="0" w:lastRowLastColumn="0"/>
            <w:tcW w:w="2682" w:type="dxa"/>
          </w:tcPr>
          <w:p w14:paraId="5103765D" w14:textId="374BF5EE" w:rsidR="001E2D84" w:rsidRPr="004424B1" w:rsidDel="00A9616F" w:rsidRDefault="001E2D84" w:rsidP="007B4994">
            <w:pPr>
              <w:pStyle w:val="TableCell"/>
              <w:rPr>
                <w:del w:id="11701" w:author="Quinten Van Woerkom" w:date="2024-11-27T16:37:00Z" w16du:dateUtc="2024-11-27T15:37:00Z"/>
                <w:rFonts w:eastAsia="Quattrocento Sans"/>
              </w:rPr>
            </w:pPr>
            <w:del w:id="11702" w:author="Quinten Van Woerkom" w:date="2024-11-27T16:37:00Z" w16du:dateUtc="2024-11-27T15:37:00Z">
              <w:r w:rsidRPr="004424B1" w:rsidDel="00A9616F">
                <w:rPr>
                  <w:rFonts w:eastAsia="Quattrocento Sans"/>
                </w:rPr>
                <w:delText>Operation</w:delText>
              </w:r>
              <w:bookmarkStart w:id="11703" w:name="_Toc184817421"/>
              <w:bookmarkStart w:id="11704" w:name="_Toc185336036"/>
              <w:bookmarkStart w:id="11705" w:name="_Toc185336869"/>
              <w:bookmarkStart w:id="11706" w:name="_Toc185341588"/>
              <w:bookmarkStart w:id="11707" w:name="_Toc185349198"/>
              <w:bookmarkStart w:id="11708" w:name="_Toc185428306"/>
              <w:bookmarkStart w:id="11709" w:name="_Toc185497947"/>
              <w:bookmarkStart w:id="11710" w:name="_Toc185499147"/>
              <w:bookmarkStart w:id="11711" w:name="_Toc185500347"/>
              <w:bookmarkStart w:id="11712" w:name="_Toc185501548"/>
              <w:bookmarkStart w:id="11713" w:name="_Toc185502753"/>
              <w:bookmarkStart w:id="11714" w:name="_Toc186031013"/>
              <w:bookmarkStart w:id="11715" w:name="_Toc186032219"/>
              <w:bookmarkStart w:id="11716" w:name="_Toc186033425"/>
              <w:bookmarkStart w:id="11717" w:name="_Toc186045923"/>
              <w:bookmarkStart w:id="11718" w:name="_Toc186456683"/>
              <w:bookmarkStart w:id="11719" w:name="_Toc186470328"/>
              <w:bookmarkStart w:id="11720" w:name="_Toc186644839"/>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del>
          </w:p>
        </w:tc>
        <w:tc>
          <w:tcPr>
            <w:tcW w:w="4961" w:type="dxa"/>
          </w:tcPr>
          <w:p w14:paraId="0CE0A0A9" w14:textId="7695C682" w:rsidR="001E2D84" w:rsidRPr="004424B1" w:rsidDel="00A9616F" w:rsidRDefault="001E2D84" w:rsidP="007B4994">
            <w:pPr>
              <w:pStyle w:val="TableCell"/>
              <w:cnfStyle w:val="100000000000" w:firstRow="1" w:lastRow="0" w:firstColumn="0" w:lastColumn="0" w:oddVBand="0" w:evenVBand="0" w:oddHBand="0" w:evenHBand="0" w:firstRowFirstColumn="0" w:firstRowLastColumn="0" w:lastRowFirstColumn="0" w:lastRowLastColumn="0"/>
              <w:rPr>
                <w:del w:id="11721" w:author="Quinten Van Woerkom" w:date="2024-11-27T16:37:00Z" w16du:dateUtc="2024-11-27T15:37:00Z"/>
                <w:rFonts w:eastAsia="Quattrocento Sans"/>
              </w:rPr>
            </w:pPr>
            <w:del w:id="11722" w:author="Quinten Van Woerkom" w:date="2024-11-27T16:37:00Z" w16du:dateUtc="2024-11-27T15:37:00Z">
              <w:r w:rsidRPr="004424B1" w:rsidDel="00A9616F">
                <w:rPr>
                  <w:rFonts w:eastAsia="Quattrocento Sans"/>
                </w:rPr>
                <w:delText>Description</w:delText>
              </w:r>
              <w:bookmarkStart w:id="11723" w:name="_Toc184817422"/>
              <w:bookmarkStart w:id="11724" w:name="_Toc185336037"/>
              <w:bookmarkStart w:id="11725" w:name="_Toc185336870"/>
              <w:bookmarkStart w:id="11726" w:name="_Toc185341589"/>
              <w:bookmarkStart w:id="11727" w:name="_Toc185349199"/>
              <w:bookmarkStart w:id="11728" w:name="_Toc185428307"/>
              <w:bookmarkStart w:id="11729" w:name="_Toc185497948"/>
              <w:bookmarkStart w:id="11730" w:name="_Toc185499148"/>
              <w:bookmarkStart w:id="11731" w:name="_Toc185500348"/>
              <w:bookmarkStart w:id="11732" w:name="_Toc185501549"/>
              <w:bookmarkStart w:id="11733" w:name="_Toc185502754"/>
              <w:bookmarkStart w:id="11734" w:name="_Toc186031014"/>
              <w:bookmarkStart w:id="11735" w:name="_Toc186032220"/>
              <w:bookmarkStart w:id="11736" w:name="_Toc186033426"/>
              <w:bookmarkStart w:id="11737" w:name="_Toc186045924"/>
              <w:bookmarkStart w:id="11738" w:name="_Toc186456684"/>
              <w:bookmarkStart w:id="11739" w:name="_Toc186470329"/>
              <w:bookmarkStart w:id="11740" w:name="_Toc186644840"/>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del>
          </w:p>
        </w:tc>
        <w:tc>
          <w:tcPr>
            <w:tcW w:w="1559" w:type="dxa"/>
          </w:tcPr>
          <w:p w14:paraId="208022D4" w14:textId="2DF0155E" w:rsidR="001E2D84" w:rsidRPr="004424B1" w:rsidDel="00A9616F" w:rsidRDefault="001E2D84" w:rsidP="007B4994">
            <w:pPr>
              <w:pStyle w:val="TableCell"/>
              <w:jc w:val="center"/>
              <w:cnfStyle w:val="100000000000" w:firstRow="1" w:lastRow="0" w:firstColumn="0" w:lastColumn="0" w:oddVBand="0" w:evenVBand="0" w:oddHBand="0" w:evenHBand="0" w:firstRowFirstColumn="0" w:firstRowLastColumn="0" w:lastRowFirstColumn="0" w:lastRowLastColumn="0"/>
              <w:rPr>
                <w:del w:id="11741" w:author="Quinten Van Woerkom" w:date="2024-11-27T16:37:00Z" w16du:dateUtc="2024-11-27T15:37:00Z"/>
                <w:rFonts w:eastAsia="Quattrocento Sans"/>
              </w:rPr>
            </w:pPr>
            <w:del w:id="11742" w:author="Quinten Van Woerkom" w:date="2024-11-27T16:37:00Z" w16du:dateUtc="2024-11-27T15:37:00Z">
              <w:r w:rsidRPr="004424B1" w:rsidDel="00A9616F">
                <w:rPr>
                  <w:rFonts w:eastAsia="Quattrocento Sans"/>
                </w:rPr>
                <w:delText>Capability Set</w:delText>
              </w:r>
              <w:bookmarkStart w:id="11743" w:name="_Toc184817423"/>
              <w:bookmarkStart w:id="11744" w:name="_Toc185336038"/>
              <w:bookmarkStart w:id="11745" w:name="_Toc185336871"/>
              <w:bookmarkStart w:id="11746" w:name="_Toc185341590"/>
              <w:bookmarkStart w:id="11747" w:name="_Toc185349200"/>
              <w:bookmarkStart w:id="11748" w:name="_Toc185428308"/>
              <w:bookmarkStart w:id="11749" w:name="_Toc185497949"/>
              <w:bookmarkStart w:id="11750" w:name="_Toc185499149"/>
              <w:bookmarkStart w:id="11751" w:name="_Toc185500349"/>
              <w:bookmarkStart w:id="11752" w:name="_Toc185501550"/>
              <w:bookmarkStart w:id="11753" w:name="_Toc185502755"/>
              <w:bookmarkStart w:id="11754" w:name="_Toc186031015"/>
              <w:bookmarkStart w:id="11755" w:name="_Toc186032221"/>
              <w:bookmarkStart w:id="11756" w:name="_Toc186033427"/>
              <w:bookmarkStart w:id="11757" w:name="_Toc186045925"/>
              <w:bookmarkStart w:id="11758" w:name="_Toc186456685"/>
              <w:bookmarkStart w:id="11759" w:name="_Toc186470330"/>
              <w:bookmarkStart w:id="11760" w:name="_Toc186644841"/>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del>
          </w:p>
        </w:tc>
        <w:bookmarkStart w:id="11761" w:name="_Toc184817424"/>
        <w:bookmarkStart w:id="11762" w:name="_Toc185336039"/>
        <w:bookmarkStart w:id="11763" w:name="_Toc185336872"/>
        <w:bookmarkStart w:id="11764" w:name="_Toc185341591"/>
        <w:bookmarkStart w:id="11765" w:name="_Toc185349201"/>
        <w:bookmarkStart w:id="11766" w:name="_Toc185428309"/>
        <w:bookmarkStart w:id="11767" w:name="_Toc185497950"/>
        <w:bookmarkStart w:id="11768" w:name="_Toc185499150"/>
        <w:bookmarkStart w:id="11769" w:name="_Toc185500350"/>
        <w:bookmarkStart w:id="11770" w:name="_Toc185501551"/>
        <w:bookmarkStart w:id="11771" w:name="_Toc185502756"/>
        <w:bookmarkStart w:id="11772" w:name="_Toc186031016"/>
        <w:bookmarkStart w:id="11773" w:name="_Toc186032222"/>
        <w:bookmarkStart w:id="11774" w:name="_Toc186033428"/>
        <w:bookmarkStart w:id="11775" w:name="_Toc186045926"/>
        <w:bookmarkStart w:id="11776" w:name="_Toc186456686"/>
        <w:bookmarkStart w:id="11777" w:name="_Toc186470331"/>
        <w:bookmarkStart w:id="11778" w:name="_Toc186644842"/>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tr>
      <w:tr w:rsidR="001E2D84" w:rsidRPr="004424B1" w:rsidDel="00A9616F" w14:paraId="43D20266" w14:textId="639DFFE1" w:rsidTr="007B4994">
        <w:trPr>
          <w:del w:id="11779" w:author="Quinten Van Woerkom" w:date="2024-11-27T16:37:00Z"/>
        </w:trPr>
        <w:tc>
          <w:tcPr>
            <w:cnfStyle w:val="001000000000" w:firstRow="0" w:lastRow="0" w:firstColumn="1" w:lastColumn="0" w:oddVBand="0" w:evenVBand="0" w:oddHBand="0" w:evenHBand="0" w:firstRowFirstColumn="0" w:firstRowLastColumn="0" w:lastRowFirstColumn="0" w:lastRowLastColumn="0"/>
            <w:tcW w:w="2682" w:type="dxa"/>
          </w:tcPr>
          <w:p w14:paraId="0FAC5EDF" w14:textId="2783E6DB" w:rsidR="001E2D84" w:rsidRPr="004424B1" w:rsidDel="00A9616F" w:rsidRDefault="001E2D84" w:rsidP="007B4994">
            <w:pPr>
              <w:pStyle w:val="TableCell"/>
              <w:rPr>
                <w:del w:id="11780" w:author="Quinten Van Woerkom" w:date="2024-11-27T16:37:00Z" w16du:dateUtc="2024-11-27T15:37:00Z"/>
                <w:rFonts w:eastAsia="Quattrocento Sans"/>
              </w:rPr>
            </w:pPr>
            <w:del w:id="11781" w:author="Quinten Van Woerkom" w:date="2024-11-27T16:37:00Z" w16du:dateUtc="2024-11-27T15:37:00Z">
              <w:r w:rsidRPr="004424B1" w:rsidDel="00A9616F">
                <w:rPr>
                  <w:rFonts w:eastAsia="Quattrocento Sans"/>
                  <w:color w:val="000000"/>
                </w:rPr>
                <w:delText>listRequestDefs</w:delText>
              </w:r>
              <w:bookmarkStart w:id="11782" w:name="_Toc184817425"/>
              <w:bookmarkStart w:id="11783" w:name="_Toc185336040"/>
              <w:bookmarkStart w:id="11784" w:name="_Toc185336873"/>
              <w:bookmarkStart w:id="11785" w:name="_Toc185341592"/>
              <w:bookmarkStart w:id="11786" w:name="_Toc185349202"/>
              <w:bookmarkStart w:id="11787" w:name="_Toc185428310"/>
              <w:bookmarkStart w:id="11788" w:name="_Toc185497951"/>
              <w:bookmarkStart w:id="11789" w:name="_Toc185499151"/>
              <w:bookmarkStart w:id="11790" w:name="_Toc185500351"/>
              <w:bookmarkStart w:id="11791" w:name="_Toc185501552"/>
              <w:bookmarkStart w:id="11792" w:name="_Toc185502757"/>
              <w:bookmarkStart w:id="11793" w:name="_Toc186031017"/>
              <w:bookmarkStart w:id="11794" w:name="_Toc186032223"/>
              <w:bookmarkStart w:id="11795" w:name="_Toc186033429"/>
              <w:bookmarkStart w:id="11796" w:name="_Toc186045927"/>
              <w:bookmarkStart w:id="11797" w:name="_Toc186456687"/>
              <w:bookmarkStart w:id="11798" w:name="_Toc186470332"/>
              <w:bookmarkStart w:id="11799" w:name="_Toc186644843"/>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del>
          </w:p>
        </w:tc>
        <w:tc>
          <w:tcPr>
            <w:tcW w:w="4961" w:type="dxa"/>
          </w:tcPr>
          <w:p w14:paraId="62C04B14" w14:textId="42AF5885"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1800" w:author="Quinten Van Woerkom" w:date="2024-11-27T16:37:00Z" w16du:dateUtc="2024-11-27T15:37:00Z"/>
                <w:rFonts w:eastAsia="Quattrocento Sans"/>
              </w:rPr>
            </w:pPr>
            <w:del w:id="11801" w:author="Quinten Van Woerkom" w:date="2024-11-27T16:37:00Z" w16du:dateUtc="2024-11-27T15:37:00Z">
              <w:r w:rsidRPr="004424B1" w:rsidDel="00A9616F">
                <w:rPr>
                  <w:rFonts w:eastAsia="Quattrocento Sans"/>
                </w:rPr>
                <w:delText>Request a filtered list of available RequestDefinitions.</w:delText>
              </w:r>
              <w:bookmarkStart w:id="11802" w:name="_Toc184817426"/>
              <w:bookmarkStart w:id="11803" w:name="_Toc185336041"/>
              <w:bookmarkStart w:id="11804" w:name="_Toc185336874"/>
              <w:bookmarkStart w:id="11805" w:name="_Toc185341593"/>
              <w:bookmarkStart w:id="11806" w:name="_Toc185349203"/>
              <w:bookmarkStart w:id="11807" w:name="_Toc185428311"/>
              <w:bookmarkStart w:id="11808" w:name="_Toc185497952"/>
              <w:bookmarkStart w:id="11809" w:name="_Toc185499152"/>
              <w:bookmarkStart w:id="11810" w:name="_Toc185500352"/>
              <w:bookmarkStart w:id="11811" w:name="_Toc185501553"/>
              <w:bookmarkStart w:id="11812" w:name="_Toc185502758"/>
              <w:bookmarkStart w:id="11813" w:name="_Toc186031018"/>
              <w:bookmarkStart w:id="11814" w:name="_Toc186032224"/>
              <w:bookmarkStart w:id="11815" w:name="_Toc186033430"/>
              <w:bookmarkStart w:id="11816" w:name="_Toc186045928"/>
              <w:bookmarkStart w:id="11817" w:name="_Toc186456688"/>
              <w:bookmarkStart w:id="11818" w:name="_Toc186470333"/>
              <w:bookmarkStart w:id="11819" w:name="_Toc186644844"/>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del>
          </w:p>
        </w:tc>
        <w:tc>
          <w:tcPr>
            <w:tcW w:w="1559" w:type="dxa"/>
            <w:vMerge w:val="restart"/>
          </w:tcPr>
          <w:p w14:paraId="060D35B5" w14:textId="4CFEBCCE" w:rsidR="001E2D84" w:rsidRPr="004424B1" w:rsidDel="00A9616F" w:rsidRDefault="001E2D84" w:rsidP="007B4994">
            <w:pPr>
              <w:pStyle w:val="TableCell"/>
              <w:jc w:val="center"/>
              <w:cnfStyle w:val="000000000000" w:firstRow="0" w:lastRow="0" w:firstColumn="0" w:lastColumn="0" w:oddVBand="0" w:evenVBand="0" w:oddHBand="0" w:evenHBand="0" w:firstRowFirstColumn="0" w:firstRowLastColumn="0" w:lastRowFirstColumn="0" w:lastRowLastColumn="0"/>
              <w:rPr>
                <w:del w:id="11820" w:author="Quinten Van Woerkom" w:date="2024-11-27T16:37:00Z" w16du:dateUtc="2024-11-27T15:37:00Z"/>
                <w:rFonts w:eastAsia="Quattrocento Sans"/>
              </w:rPr>
            </w:pPr>
            <w:del w:id="11821" w:author="Quinten Van Woerkom" w:date="2024-11-27T16:37:00Z" w16du:dateUtc="2024-11-27T15:37:00Z">
              <w:r w:rsidRPr="004424B1" w:rsidDel="00A9616F">
                <w:rPr>
                  <w:rFonts w:eastAsia="Quattrocento Sans"/>
                </w:rPr>
                <w:delText>1</w:delText>
              </w:r>
              <w:bookmarkStart w:id="11822" w:name="_Toc184817427"/>
              <w:bookmarkStart w:id="11823" w:name="_Toc185336042"/>
              <w:bookmarkStart w:id="11824" w:name="_Toc185336875"/>
              <w:bookmarkStart w:id="11825" w:name="_Toc185341594"/>
              <w:bookmarkStart w:id="11826" w:name="_Toc185349204"/>
              <w:bookmarkStart w:id="11827" w:name="_Toc185428312"/>
              <w:bookmarkStart w:id="11828" w:name="_Toc185497953"/>
              <w:bookmarkStart w:id="11829" w:name="_Toc185499153"/>
              <w:bookmarkStart w:id="11830" w:name="_Toc185500353"/>
              <w:bookmarkStart w:id="11831" w:name="_Toc185501554"/>
              <w:bookmarkStart w:id="11832" w:name="_Toc185502759"/>
              <w:bookmarkStart w:id="11833" w:name="_Toc186031019"/>
              <w:bookmarkStart w:id="11834" w:name="_Toc186032225"/>
              <w:bookmarkStart w:id="11835" w:name="_Toc186033431"/>
              <w:bookmarkStart w:id="11836" w:name="_Toc186045929"/>
              <w:bookmarkStart w:id="11837" w:name="_Toc186456689"/>
              <w:bookmarkStart w:id="11838" w:name="_Toc186470334"/>
              <w:bookmarkStart w:id="11839" w:name="_Toc186644845"/>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del>
          </w:p>
        </w:tc>
        <w:bookmarkStart w:id="11840" w:name="_Toc184817428"/>
        <w:bookmarkStart w:id="11841" w:name="_Toc185336043"/>
        <w:bookmarkStart w:id="11842" w:name="_Toc185336876"/>
        <w:bookmarkStart w:id="11843" w:name="_Toc185341595"/>
        <w:bookmarkStart w:id="11844" w:name="_Toc185349205"/>
        <w:bookmarkStart w:id="11845" w:name="_Toc185428313"/>
        <w:bookmarkStart w:id="11846" w:name="_Toc185497954"/>
        <w:bookmarkStart w:id="11847" w:name="_Toc185499154"/>
        <w:bookmarkStart w:id="11848" w:name="_Toc185500354"/>
        <w:bookmarkStart w:id="11849" w:name="_Toc185501555"/>
        <w:bookmarkStart w:id="11850" w:name="_Toc185502760"/>
        <w:bookmarkStart w:id="11851" w:name="_Toc186031020"/>
        <w:bookmarkStart w:id="11852" w:name="_Toc186032226"/>
        <w:bookmarkStart w:id="11853" w:name="_Toc186033432"/>
        <w:bookmarkStart w:id="11854" w:name="_Toc186045930"/>
        <w:bookmarkStart w:id="11855" w:name="_Toc186456690"/>
        <w:bookmarkStart w:id="11856" w:name="_Toc186470335"/>
        <w:bookmarkStart w:id="11857" w:name="_Toc186644846"/>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tr>
      <w:tr w:rsidR="001E2D84" w:rsidRPr="004424B1" w:rsidDel="00A9616F" w14:paraId="0852560C" w14:textId="52317B8D" w:rsidTr="007B4994">
        <w:trPr>
          <w:del w:id="11858" w:author="Quinten Van Woerkom" w:date="2024-11-27T16:37:00Z"/>
        </w:trPr>
        <w:tc>
          <w:tcPr>
            <w:cnfStyle w:val="001000000000" w:firstRow="0" w:lastRow="0" w:firstColumn="1" w:lastColumn="0" w:oddVBand="0" w:evenVBand="0" w:oddHBand="0" w:evenHBand="0" w:firstRowFirstColumn="0" w:firstRowLastColumn="0" w:lastRowFirstColumn="0" w:lastRowLastColumn="0"/>
            <w:tcW w:w="2682" w:type="dxa"/>
          </w:tcPr>
          <w:p w14:paraId="6AB2CBE2" w14:textId="02D278B5" w:rsidR="001E2D84" w:rsidRPr="004424B1" w:rsidDel="00A9616F" w:rsidRDefault="001E2D84" w:rsidP="007B4994">
            <w:pPr>
              <w:pStyle w:val="TableCell"/>
              <w:rPr>
                <w:del w:id="11859" w:author="Quinten Van Woerkom" w:date="2024-11-27T16:37:00Z" w16du:dateUtc="2024-11-27T15:37:00Z"/>
                <w:rFonts w:eastAsia="Quattrocento Sans"/>
              </w:rPr>
            </w:pPr>
            <w:del w:id="11860" w:author="Quinten Van Woerkom" w:date="2024-11-27T16:37:00Z" w16du:dateUtc="2024-11-27T15:37:00Z">
              <w:r w:rsidRPr="004424B1" w:rsidDel="00A9616F">
                <w:rPr>
                  <w:rFonts w:eastAsia="Quattrocento Sans"/>
                </w:rPr>
                <w:delText>getRequestDefs</w:delText>
              </w:r>
              <w:bookmarkStart w:id="11861" w:name="_Toc184817429"/>
              <w:bookmarkStart w:id="11862" w:name="_Toc185336044"/>
              <w:bookmarkStart w:id="11863" w:name="_Toc185336877"/>
              <w:bookmarkStart w:id="11864" w:name="_Toc185341596"/>
              <w:bookmarkStart w:id="11865" w:name="_Toc185349206"/>
              <w:bookmarkStart w:id="11866" w:name="_Toc185428314"/>
              <w:bookmarkStart w:id="11867" w:name="_Toc185497955"/>
              <w:bookmarkStart w:id="11868" w:name="_Toc185499155"/>
              <w:bookmarkStart w:id="11869" w:name="_Toc185500355"/>
              <w:bookmarkStart w:id="11870" w:name="_Toc185501556"/>
              <w:bookmarkStart w:id="11871" w:name="_Toc185502761"/>
              <w:bookmarkStart w:id="11872" w:name="_Toc186031021"/>
              <w:bookmarkStart w:id="11873" w:name="_Toc186032227"/>
              <w:bookmarkStart w:id="11874" w:name="_Toc186033433"/>
              <w:bookmarkStart w:id="11875" w:name="_Toc186045931"/>
              <w:bookmarkStart w:id="11876" w:name="_Toc186456691"/>
              <w:bookmarkStart w:id="11877" w:name="_Toc186470336"/>
              <w:bookmarkStart w:id="11878" w:name="_Toc186644847"/>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del>
          </w:p>
        </w:tc>
        <w:tc>
          <w:tcPr>
            <w:tcW w:w="4961" w:type="dxa"/>
          </w:tcPr>
          <w:p w14:paraId="68448C38" w14:textId="0421E354"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1879" w:author="Quinten Van Woerkom" w:date="2024-11-27T16:37:00Z" w16du:dateUtc="2024-11-27T15:37:00Z"/>
                <w:rFonts w:eastAsia="Quattrocento Sans"/>
              </w:rPr>
            </w:pPr>
            <w:del w:id="11880" w:author="Quinten Van Woerkom" w:date="2024-11-27T16:37:00Z" w16du:dateUtc="2024-11-27T15:37:00Z">
              <w:r w:rsidRPr="004424B1" w:rsidDel="00A9616F">
                <w:rPr>
                  <w:rFonts w:eastAsia="Quattrocento Sans"/>
                </w:rPr>
                <w:delText>Retrieve a set of available RequestDefinitions.</w:delText>
              </w:r>
              <w:bookmarkStart w:id="11881" w:name="_Toc184817430"/>
              <w:bookmarkStart w:id="11882" w:name="_Toc185336045"/>
              <w:bookmarkStart w:id="11883" w:name="_Toc185336878"/>
              <w:bookmarkStart w:id="11884" w:name="_Toc185341597"/>
              <w:bookmarkStart w:id="11885" w:name="_Toc185349207"/>
              <w:bookmarkStart w:id="11886" w:name="_Toc185428315"/>
              <w:bookmarkStart w:id="11887" w:name="_Toc185497956"/>
              <w:bookmarkStart w:id="11888" w:name="_Toc185499156"/>
              <w:bookmarkStart w:id="11889" w:name="_Toc185500356"/>
              <w:bookmarkStart w:id="11890" w:name="_Toc185501557"/>
              <w:bookmarkStart w:id="11891" w:name="_Toc185502762"/>
              <w:bookmarkStart w:id="11892" w:name="_Toc186031022"/>
              <w:bookmarkStart w:id="11893" w:name="_Toc186032228"/>
              <w:bookmarkStart w:id="11894" w:name="_Toc186033434"/>
              <w:bookmarkStart w:id="11895" w:name="_Toc186045932"/>
              <w:bookmarkStart w:id="11896" w:name="_Toc186456692"/>
              <w:bookmarkStart w:id="11897" w:name="_Toc186470337"/>
              <w:bookmarkStart w:id="11898" w:name="_Toc186644848"/>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del>
          </w:p>
        </w:tc>
        <w:tc>
          <w:tcPr>
            <w:tcW w:w="1559" w:type="dxa"/>
            <w:vMerge/>
          </w:tcPr>
          <w:p w14:paraId="28C4287F" w14:textId="231AB228" w:rsidR="001E2D84" w:rsidRPr="004424B1" w:rsidDel="00A9616F" w:rsidRDefault="001E2D84" w:rsidP="007B4994">
            <w:pPr>
              <w:pStyle w:val="TableCell"/>
              <w:jc w:val="center"/>
              <w:cnfStyle w:val="000000000000" w:firstRow="0" w:lastRow="0" w:firstColumn="0" w:lastColumn="0" w:oddVBand="0" w:evenVBand="0" w:oddHBand="0" w:evenHBand="0" w:firstRowFirstColumn="0" w:firstRowLastColumn="0" w:lastRowFirstColumn="0" w:lastRowLastColumn="0"/>
              <w:rPr>
                <w:del w:id="11899" w:author="Quinten Van Woerkom" w:date="2024-11-27T16:37:00Z" w16du:dateUtc="2024-11-27T15:37:00Z"/>
                <w:rFonts w:eastAsia="Quattrocento Sans"/>
              </w:rPr>
            </w:pPr>
          </w:p>
        </w:tc>
        <w:bookmarkStart w:id="11900" w:name="_Toc184817431"/>
        <w:bookmarkStart w:id="11901" w:name="_Toc185336046"/>
        <w:bookmarkStart w:id="11902" w:name="_Toc185336879"/>
        <w:bookmarkStart w:id="11903" w:name="_Toc185341598"/>
        <w:bookmarkStart w:id="11904" w:name="_Toc185349208"/>
        <w:bookmarkStart w:id="11905" w:name="_Toc185428316"/>
        <w:bookmarkStart w:id="11906" w:name="_Toc185497957"/>
        <w:bookmarkStart w:id="11907" w:name="_Toc185499157"/>
        <w:bookmarkStart w:id="11908" w:name="_Toc185500357"/>
        <w:bookmarkStart w:id="11909" w:name="_Toc185501558"/>
        <w:bookmarkStart w:id="11910" w:name="_Toc185502763"/>
        <w:bookmarkStart w:id="11911" w:name="_Toc186031023"/>
        <w:bookmarkStart w:id="11912" w:name="_Toc186032229"/>
        <w:bookmarkStart w:id="11913" w:name="_Toc186033435"/>
        <w:bookmarkStart w:id="11914" w:name="_Toc186045933"/>
        <w:bookmarkStart w:id="11915" w:name="_Toc186456693"/>
        <w:bookmarkStart w:id="11916" w:name="_Toc186470338"/>
        <w:bookmarkStart w:id="11917" w:name="_Toc18664484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tr>
      <w:tr w:rsidR="001E2D84" w:rsidRPr="004424B1" w:rsidDel="00A9616F" w14:paraId="5D60A1A5" w14:textId="1728B833" w:rsidTr="007B4994">
        <w:trPr>
          <w:del w:id="11918" w:author="Quinten Van Woerkom" w:date="2024-11-27T16:37:00Z"/>
        </w:trPr>
        <w:tc>
          <w:tcPr>
            <w:cnfStyle w:val="001000000000" w:firstRow="0" w:lastRow="0" w:firstColumn="1" w:lastColumn="0" w:oddVBand="0" w:evenVBand="0" w:oddHBand="0" w:evenHBand="0" w:firstRowFirstColumn="0" w:firstRowLastColumn="0" w:lastRowFirstColumn="0" w:lastRowLastColumn="0"/>
            <w:tcW w:w="2682" w:type="dxa"/>
          </w:tcPr>
          <w:p w14:paraId="59BBCFE4" w14:textId="58CD686A" w:rsidR="001E2D84" w:rsidRPr="004424B1" w:rsidDel="00A9616F" w:rsidRDefault="001E2D84" w:rsidP="007B4994">
            <w:pPr>
              <w:pStyle w:val="TableCell"/>
              <w:rPr>
                <w:del w:id="11919" w:author="Quinten Van Woerkom" w:date="2024-11-27T16:37:00Z" w16du:dateUtc="2024-11-27T15:37:00Z"/>
                <w:rFonts w:eastAsia="Quattrocento Sans"/>
              </w:rPr>
            </w:pPr>
            <w:del w:id="11920" w:author="Quinten Van Woerkom" w:date="2024-11-27T16:37:00Z" w16du:dateUtc="2024-11-27T15:37:00Z">
              <w:r w:rsidRPr="004424B1" w:rsidDel="00A9616F">
                <w:rPr>
                  <w:rFonts w:eastAsia="Quattrocento Sans"/>
                </w:rPr>
                <w:delText>listEventDefs</w:delText>
              </w:r>
              <w:bookmarkStart w:id="11921" w:name="_Toc184817432"/>
              <w:bookmarkStart w:id="11922" w:name="_Toc185336047"/>
              <w:bookmarkStart w:id="11923" w:name="_Toc185336880"/>
              <w:bookmarkStart w:id="11924" w:name="_Toc185341599"/>
              <w:bookmarkStart w:id="11925" w:name="_Toc185349209"/>
              <w:bookmarkStart w:id="11926" w:name="_Toc185428317"/>
              <w:bookmarkStart w:id="11927" w:name="_Toc185497958"/>
              <w:bookmarkStart w:id="11928" w:name="_Toc185499158"/>
              <w:bookmarkStart w:id="11929" w:name="_Toc185500358"/>
              <w:bookmarkStart w:id="11930" w:name="_Toc185501559"/>
              <w:bookmarkStart w:id="11931" w:name="_Toc185502764"/>
              <w:bookmarkStart w:id="11932" w:name="_Toc186031024"/>
              <w:bookmarkStart w:id="11933" w:name="_Toc186032230"/>
              <w:bookmarkStart w:id="11934" w:name="_Toc186033436"/>
              <w:bookmarkStart w:id="11935" w:name="_Toc186045934"/>
              <w:bookmarkStart w:id="11936" w:name="_Toc186456694"/>
              <w:bookmarkStart w:id="11937" w:name="_Toc186470339"/>
              <w:bookmarkStart w:id="11938" w:name="_Toc18664485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del>
          </w:p>
        </w:tc>
        <w:tc>
          <w:tcPr>
            <w:tcW w:w="4961" w:type="dxa"/>
          </w:tcPr>
          <w:p w14:paraId="15234D40" w14:textId="2E6768AE"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1939" w:author="Quinten Van Woerkom" w:date="2024-11-27T16:37:00Z" w16du:dateUtc="2024-11-27T15:37:00Z"/>
                <w:rFonts w:eastAsia="Quattrocento Sans"/>
              </w:rPr>
            </w:pPr>
            <w:del w:id="11940" w:author="Quinten Van Woerkom" w:date="2024-11-27T16:37:00Z" w16du:dateUtc="2024-11-27T15:37:00Z">
              <w:r w:rsidRPr="004424B1" w:rsidDel="00A9616F">
                <w:rPr>
                  <w:rFonts w:eastAsia="Quattrocento Sans"/>
                </w:rPr>
                <w:delText>Request a filtered list of available EventDefinitions</w:delText>
              </w:r>
              <w:bookmarkStart w:id="11941" w:name="_Toc184817433"/>
              <w:bookmarkStart w:id="11942" w:name="_Toc185336048"/>
              <w:bookmarkStart w:id="11943" w:name="_Toc185336881"/>
              <w:bookmarkStart w:id="11944" w:name="_Toc185341600"/>
              <w:bookmarkStart w:id="11945" w:name="_Toc185349210"/>
              <w:bookmarkStart w:id="11946" w:name="_Toc185428318"/>
              <w:bookmarkStart w:id="11947" w:name="_Toc185497959"/>
              <w:bookmarkStart w:id="11948" w:name="_Toc185499159"/>
              <w:bookmarkStart w:id="11949" w:name="_Toc185500359"/>
              <w:bookmarkStart w:id="11950" w:name="_Toc185501560"/>
              <w:bookmarkStart w:id="11951" w:name="_Toc185502765"/>
              <w:bookmarkStart w:id="11952" w:name="_Toc186031025"/>
              <w:bookmarkStart w:id="11953" w:name="_Toc186032231"/>
              <w:bookmarkStart w:id="11954" w:name="_Toc186033437"/>
              <w:bookmarkStart w:id="11955" w:name="_Toc186045935"/>
              <w:bookmarkStart w:id="11956" w:name="_Toc186456695"/>
              <w:bookmarkStart w:id="11957" w:name="_Toc186470340"/>
              <w:bookmarkStart w:id="11958" w:name="_Toc186644851"/>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del>
          </w:p>
        </w:tc>
        <w:tc>
          <w:tcPr>
            <w:tcW w:w="1559" w:type="dxa"/>
            <w:vMerge w:val="restart"/>
          </w:tcPr>
          <w:p w14:paraId="0657478D" w14:textId="1B90A578" w:rsidR="001E2D84" w:rsidRPr="004424B1" w:rsidDel="00A9616F" w:rsidRDefault="001E2D84" w:rsidP="007B4994">
            <w:pPr>
              <w:pStyle w:val="TableCell"/>
              <w:jc w:val="center"/>
              <w:cnfStyle w:val="000000000000" w:firstRow="0" w:lastRow="0" w:firstColumn="0" w:lastColumn="0" w:oddVBand="0" w:evenVBand="0" w:oddHBand="0" w:evenHBand="0" w:firstRowFirstColumn="0" w:firstRowLastColumn="0" w:lastRowFirstColumn="0" w:lastRowLastColumn="0"/>
              <w:rPr>
                <w:del w:id="11959" w:author="Quinten Van Woerkom" w:date="2024-11-27T16:37:00Z" w16du:dateUtc="2024-11-27T15:37:00Z"/>
                <w:rFonts w:eastAsia="Quattrocento Sans"/>
              </w:rPr>
            </w:pPr>
            <w:del w:id="11960" w:author="Quinten Van Woerkom" w:date="2024-11-27T16:37:00Z" w16du:dateUtc="2024-11-27T15:37:00Z">
              <w:r w:rsidRPr="004424B1" w:rsidDel="00A9616F">
                <w:rPr>
                  <w:rFonts w:eastAsia="Quattrocento Sans"/>
                </w:rPr>
                <w:delText>2</w:delText>
              </w:r>
              <w:bookmarkStart w:id="11961" w:name="_Toc184817434"/>
              <w:bookmarkStart w:id="11962" w:name="_Toc185336049"/>
              <w:bookmarkStart w:id="11963" w:name="_Toc185336882"/>
              <w:bookmarkStart w:id="11964" w:name="_Toc185341601"/>
              <w:bookmarkStart w:id="11965" w:name="_Toc185349211"/>
              <w:bookmarkStart w:id="11966" w:name="_Toc185428319"/>
              <w:bookmarkStart w:id="11967" w:name="_Toc185497960"/>
              <w:bookmarkStart w:id="11968" w:name="_Toc185499160"/>
              <w:bookmarkStart w:id="11969" w:name="_Toc185500360"/>
              <w:bookmarkStart w:id="11970" w:name="_Toc185501561"/>
              <w:bookmarkStart w:id="11971" w:name="_Toc185502766"/>
              <w:bookmarkStart w:id="11972" w:name="_Toc186031026"/>
              <w:bookmarkStart w:id="11973" w:name="_Toc186032232"/>
              <w:bookmarkStart w:id="11974" w:name="_Toc186033438"/>
              <w:bookmarkStart w:id="11975" w:name="_Toc186045936"/>
              <w:bookmarkStart w:id="11976" w:name="_Toc186456696"/>
              <w:bookmarkStart w:id="11977" w:name="_Toc186470341"/>
              <w:bookmarkStart w:id="11978" w:name="_Toc186644852"/>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del>
          </w:p>
        </w:tc>
        <w:bookmarkStart w:id="11979" w:name="_Toc184817435"/>
        <w:bookmarkStart w:id="11980" w:name="_Toc185336050"/>
        <w:bookmarkStart w:id="11981" w:name="_Toc185336883"/>
        <w:bookmarkStart w:id="11982" w:name="_Toc185341602"/>
        <w:bookmarkStart w:id="11983" w:name="_Toc185349212"/>
        <w:bookmarkStart w:id="11984" w:name="_Toc185428320"/>
        <w:bookmarkStart w:id="11985" w:name="_Toc185497961"/>
        <w:bookmarkStart w:id="11986" w:name="_Toc185499161"/>
        <w:bookmarkStart w:id="11987" w:name="_Toc185500361"/>
        <w:bookmarkStart w:id="11988" w:name="_Toc185501562"/>
        <w:bookmarkStart w:id="11989" w:name="_Toc185502767"/>
        <w:bookmarkStart w:id="11990" w:name="_Toc186031027"/>
        <w:bookmarkStart w:id="11991" w:name="_Toc186032233"/>
        <w:bookmarkStart w:id="11992" w:name="_Toc186033439"/>
        <w:bookmarkStart w:id="11993" w:name="_Toc186045937"/>
        <w:bookmarkStart w:id="11994" w:name="_Toc186456697"/>
        <w:bookmarkStart w:id="11995" w:name="_Toc186470342"/>
        <w:bookmarkStart w:id="11996" w:name="_Toc186644853"/>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tr>
      <w:tr w:rsidR="001E2D84" w:rsidRPr="004424B1" w:rsidDel="00A9616F" w14:paraId="00AD946F" w14:textId="1EDCAF78" w:rsidTr="007B4994">
        <w:trPr>
          <w:del w:id="11997" w:author="Quinten Van Woerkom" w:date="2024-11-27T16:37:00Z"/>
        </w:trPr>
        <w:tc>
          <w:tcPr>
            <w:cnfStyle w:val="001000000000" w:firstRow="0" w:lastRow="0" w:firstColumn="1" w:lastColumn="0" w:oddVBand="0" w:evenVBand="0" w:oddHBand="0" w:evenHBand="0" w:firstRowFirstColumn="0" w:firstRowLastColumn="0" w:lastRowFirstColumn="0" w:lastRowLastColumn="0"/>
            <w:tcW w:w="2682" w:type="dxa"/>
          </w:tcPr>
          <w:p w14:paraId="5F262456" w14:textId="7EE6B5CC" w:rsidR="001E2D84" w:rsidRPr="004424B1" w:rsidDel="00A9616F" w:rsidRDefault="001E2D84" w:rsidP="007B4994">
            <w:pPr>
              <w:pStyle w:val="TableCell"/>
              <w:rPr>
                <w:del w:id="11998" w:author="Quinten Van Woerkom" w:date="2024-11-27T16:37:00Z" w16du:dateUtc="2024-11-27T15:37:00Z"/>
                <w:rFonts w:eastAsia="Quattrocento Sans"/>
              </w:rPr>
            </w:pPr>
            <w:del w:id="11999" w:author="Quinten Van Woerkom" w:date="2024-11-27T16:37:00Z" w16du:dateUtc="2024-11-27T15:37:00Z">
              <w:r w:rsidRPr="004424B1" w:rsidDel="00A9616F">
                <w:rPr>
                  <w:rFonts w:eastAsia="Quattrocento Sans"/>
                </w:rPr>
                <w:delText>getEventDefs</w:delText>
              </w:r>
              <w:bookmarkStart w:id="12000" w:name="_Toc184817436"/>
              <w:bookmarkStart w:id="12001" w:name="_Toc185336051"/>
              <w:bookmarkStart w:id="12002" w:name="_Toc185336884"/>
              <w:bookmarkStart w:id="12003" w:name="_Toc185341603"/>
              <w:bookmarkStart w:id="12004" w:name="_Toc185349213"/>
              <w:bookmarkStart w:id="12005" w:name="_Toc185428321"/>
              <w:bookmarkStart w:id="12006" w:name="_Toc185497962"/>
              <w:bookmarkStart w:id="12007" w:name="_Toc185499162"/>
              <w:bookmarkStart w:id="12008" w:name="_Toc185500362"/>
              <w:bookmarkStart w:id="12009" w:name="_Toc185501563"/>
              <w:bookmarkStart w:id="12010" w:name="_Toc185502768"/>
              <w:bookmarkStart w:id="12011" w:name="_Toc186031028"/>
              <w:bookmarkStart w:id="12012" w:name="_Toc186032234"/>
              <w:bookmarkStart w:id="12013" w:name="_Toc186033440"/>
              <w:bookmarkStart w:id="12014" w:name="_Toc186045938"/>
              <w:bookmarkStart w:id="12015" w:name="_Toc186456698"/>
              <w:bookmarkStart w:id="12016" w:name="_Toc186470343"/>
              <w:bookmarkStart w:id="12017" w:name="_Toc186644854"/>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del>
          </w:p>
        </w:tc>
        <w:tc>
          <w:tcPr>
            <w:tcW w:w="4961" w:type="dxa"/>
          </w:tcPr>
          <w:p w14:paraId="554CD893" w14:textId="7275205B"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2018" w:author="Quinten Van Woerkom" w:date="2024-11-27T16:37:00Z" w16du:dateUtc="2024-11-27T15:37:00Z"/>
                <w:rFonts w:eastAsia="Quattrocento Sans"/>
              </w:rPr>
            </w:pPr>
            <w:del w:id="12019" w:author="Quinten Van Woerkom" w:date="2024-11-27T16:37:00Z" w16du:dateUtc="2024-11-27T15:37:00Z">
              <w:r w:rsidRPr="004424B1" w:rsidDel="00A9616F">
                <w:rPr>
                  <w:rFonts w:eastAsia="Quattrocento Sans"/>
                </w:rPr>
                <w:delText>Retrieve a set of available EventDefinitions.</w:delText>
              </w:r>
              <w:bookmarkStart w:id="12020" w:name="_Toc184817437"/>
              <w:bookmarkStart w:id="12021" w:name="_Toc185336052"/>
              <w:bookmarkStart w:id="12022" w:name="_Toc185336885"/>
              <w:bookmarkStart w:id="12023" w:name="_Toc185341604"/>
              <w:bookmarkStart w:id="12024" w:name="_Toc185349214"/>
              <w:bookmarkStart w:id="12025" w:name="_Toc185428322"/>
              <w:bookmarkStart w:id="12026" w:name="_Toc185497963"/>
              <w:bookmarkStart w:id="12027" w:name="_Toc185499163"/>
              <w:bookmarkStart w:id="12028" w:name="_Toc185500363"/>
              <w:bookmarkStart w:id="12029" w:name="_Toc185501564"/>
              <w:bookmarkStart w:id="12030" w:name="_Toc185502769"/>
              <w:bookmarkStart w:id="12031" w:name="_Toc186031029"/>
              <w:bookmarkStart w:id="12032" w:name="_Toc186032235"/>
              <w:bookmarkStart w:id="12033" w:name="_Toc186033441"/>
              <w:bookmarkStart w:id="12034" w:name="_Toc186045939"/>
              <w:bookmarkStart w:id="12035" w:name="_Toc186456699"/>
              <w:bookmarkStart w:id="12036" w:name="_Toc186470344"/>
              <w:bookmarkStart w:id="12037" w:name="_Toc186644855"/>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del>
          </w:p>
        </w:tc>
        <w:tc>
          <w:tcPr>
            <w:tcW w:w="1559" w:type="dxa"/>
            <w:vMerge/>
          </w:tcPr>
          <w:p w14:paraId="001D575F" w14:textId="1267455D" w:rsidR="001E2D84" w:rsidRPr="004424B1" w:rsidDel="00A9616F" w:rsidRDefault="001E2D84" w:rsidP="007B4994">
            <w:pPr>
              <w:pStyle w:val="TableCell"/>
              <w:jc w:val="center"/>
              <w:cnfStyle w:val="000000000000" w:firstRow="0" w:lastRow="0" w:firstColumn="0" w:lastColumn="0" w:oddVBand="0" w:evenVBand="0" w:oddHBand="0" w:evenHBand="0" w:firstRowFirstColumn="0" w:firstRowLastColumn="0" w:lastRowFirstColumn="0" w:lastRowLastColumn="0"/>
              <w:rPr>
                <w:del w:id="12038" w:author="Quinten Van Woerkom" w:date="2024-11-27T16:37:00Z" w16du:dateUtc="2024-11-27T15:37:00Z"/>
                <w:rFonts w:eastAsia="Quattrocento Sans"/>
              </w:rPr>
            </w:pPr>
          </w:p>
        </w:tc>
        <w:bookmarkStart w:id="12039" w:name="_Toc184817438"/>
        <w:bookmarkStart w:id="12040" w:name="_Toc185336053"/>
        <w:bookmarkStart w:id="12041" w:name="_Toc185336886"/>
        <w:bookmarkStart w:id="12042" w:name="_Toc185341605"/>
        <w:bookmarkStart w:id="12043" w:name="_Toc185349215"/>
        <w:bookmarkStart w:id="12044" w:name="_Toc185428323"/>
        <w:bookmarkStart w:id="12045" w:name="_Toc185497964"/>
        <w:bookmarkStart w:id="12046" w:name="_Toc185499164"/>
        <w:bookmarkStart w:id="12047" w:name="_Toc185500364"/>
        <w:bookmarkStart w:id="12048" w:name="_Toc185501565"/>
        <w:bookmarkStart w:id="12049" w:name="_Toc185502770"/>
        <w:bookmarkStart w:id="12050" w:name="_Toc186031030"/>
        <w:bookmarkStart w:id="12051" w:name="_Toc186032236"/>
        <w:bookmarkStart w:id="12052" w:name="_Toc186033442"/>
        <w:bookmarkStart w:id="12053" w:name="_Toc186045940"/>
        <w:bookmarkStart w:id="12054" w:name="_Toc186456700"/>
        <w:bookmarkStart w:id="12055" w:name="_Toc186470345"/>
        <w:bookmarkStart w:id="12056" w:name="_Toc186644856"/>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tr>
      <w:tr w:rsidR="001E2D84" w:rsidRPr="004424B1" w:rsidDel="00A9616F" w14:paraId="7C13D80C" w14:textId="164068E7" w:rsidTr="007B4994">
        <w:trPr>
          <w:del w:id="12057" w:author="Quinten Van Woerkom" w:date="2024-11-27T16:37:00Z"/>
        </w:trPr>
        <w:tc>
          <w:tcPr>
            <w:cnfStyle w:val="001000000000" w:firstRow="0" w:lastRow="0" w:firstColumn="1" w:lastColumn="0" w:oddVBand="0" w:evenVBand="0" w:oddHBand="0" w:evenHBand="0" w:firstRowFirstColumn="0" w:firstRowLastColumn="0" w:lastRowFirstColumn="0" w:lastRowLastColumn="0"/>
            <w:tcW w:w="2682" w:type="dxa"/>
          </w:tcPr>
          <w:p w14:paraId="1E240D4A" w14:textId="3D96137A" w:rsidR="001E2D84" w:rsidRPr="004424B1" w:rsidDel="00A9616F" w:rsidRDefault="001E2D84" w:rsidP="007B4994">
            <w:pPr>
              <w:pStyle w:val="TableCell"/>
              <w:rPr>
                <w:del w:id="12058" w:author="Quinten Van Woerkom" w:date="2024-11-27T16:37:00Z" w16du:dateUtc="2024-11-27T15:37:00Z"/>
                <w:rFonts w:eastAsia="Quattrocento Sans"/>
              </w:rPr>
            </w:pPr>
            <w:del w:id="12059" w:author="Quinten Van Woerkom" w:date="2024-11-27T16:37:00Z" w16du:dateUtc="2024-11-27T15:37:00Z">
              <w:r w:rsidRPr="004424B1" w:rsidDel="00A9616F">
                <w:rPr>
                  <w:rFonts w:eastAsia="Quattrocento Sans"/>
                </w:rPr>
                <w:delText>listActivityDefs</w:delText>
              </w:r>
              <w:bookmarkStart w:id="12060" w:name="_Toc184817439"/>
              <w:bookmarkStart w:id="12061" w:name="_Toc185336054"/>
              <w:bookmarkStart w:id="12062" w:name="_Toc185336887"/>
              <w:bookmarkStart w:id="12063" w:name="_Toc185341606"/>
              <w:bookmarkStart w:id="12064" w:name="_Toc185349216"/>
              <w:bookmarkStart w:id="12065" w:name="_Toc185428324"/>
              <w:bookmarkStart w:id="12066" w:name="_Toc185497965"/>
              <w:bookmarkStart w:id="12067" w:name="_Toc185499165"/>
              <w:bookmarkStart w:id="12068" w:name="_Toc185500365"/>
              <w:bookmarkStart w:id="12069" w:name="_Toc185501566"/>
              <w:bookmarkStart w:id="12070" w:name="_Toc185502771"/>
              <w:bookmarkStart w:id="12071" w:name="_Toc186031031"/>
              <w:bookmarkStart w:id="12072" w:name="_Toc186032237"/>
              <w:bookmarkStart w:id="12073" w:name="_Toc186033443"/>
              <w:bookmarkStart w:id="12074" w:name="_Toc186045941"/>
              <w:bookmarkStart w:id="12075" w:name="_Toc186456701"/>
              <w:bookmarkStart w:id="12076" w:name="_Toc186470346"/>
              <w:bookmarkStart w:id="12077" w:name="_Toc186644857"/>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del>
          </w:p>
        </w:tc>
        <w:tc>
          <w:tcPr>
            <w:tcW w:w="4961" w:type="dxa"/>
          </w:tcPr>
          <w:p w14:paraId="681EA31D" w14:textId="68B496C7"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2078" w:author="Quinten Van Woerkom" w:date="2024-11-27T16:37:00Z" w16du:dateUtc="2024-11-27T15:37:00Z"/>
                <w:rFonts w:eastAsia="Quattrocento Sans"/>
              </w:rPr>
            </w:pPr>
            <w:del w:id="12079" w:author="Quinten Van Woerkom" w:date="2024-11-27T16:37:00Z" w16du:dateUtc="2024-11-27T15:37:00Z">
              <w:r w:rsidRPr="004424B1" w:rsidDel="00A9616F">
                <w:rPr>
                  <w:rFonts w:eastAsia="Quattrocento Sans"/>
                </w:rPr>
                <w:delText>Request a filtered list of available ActivityDefinitions</w:delText>
              </w:r>
              <w:bookmarkStart w:id="12080" w:name="_Toc184817440"/>
              <w:bookmarkStart w:id="12081" w:name="_Toc185336055"/>
              <w:bookmarkStart w:id="12082" w:name="_Toc185336888"/>
              <w:bookmarkStart w:id="12083" w:name="_Toc185341607"/>
              <w:bookmarkStart w:id="12084" w:name="_Toc185349217"/>
              <w:bookmarkStart w:id="12085" w:name="_Toc185428325"/>
              <w:bookmarkStart w:id="12086" w:name="_Toc185497966"/>
              <w:bookmarkStart w:id="12087" w:name="_Toc185499166"/>
              <w:bookmarkStart w:id="12088" w:name="_Toc185500366"/>
              <w:bookmarkStart w:id="12089" w:name="_Toc185501567"/>
              <w:bookmarkStart w:id="12090" w:name="_Toc185502772"/>
              <w:bookmarkStart w:id="12091" w:name="_Toc186031032"/>
              <w:bookmarkStart w:id="12092" w:name="_Toc186032238"/>
              <w:bookmarkStart w:id="12093" w:name="_Toc186033444"/>
              <w:bookmarkStart w:id="12094" w:name="_Toc186045942"/>
              <w:bookmarkStart w:id="12095" w:name="_Toc186456702"/>
              <w:bookmarkStart w:id="12096" w:name="_Toc186470347"/>
              <w:bookmarkStart w:id="12097" w:name="_Toc186644858"/>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del>
          </w:p>
        </w:tc>
        <w:tc>
          <w:tcPr>
            <w:tcW w:w="1559" w:type="dxa"/>
            <w:vMerge w:val="restart"/>
          </w:tcPr>
          <w:p w14:paraId="7A647CC7" w14:textId="477608E7" w:rsidR="001E2D84" w:rsidRPr="004424B1" w:rsidDel="00A9616F" w:rsidRDefault="001E2D84" w:rsidP="007B4994">
            <w:pPr>
              <w:pStyle w:val="TableCell"/>
              <w:jc w:val="center"/>
              <w:cnfStyle w:val="000000000000" w:firstRow="0" w:lastRow="0" w:firstColumn="0" w:lastColumn="0" w:oddVBand="0" w:evenVBand="0" w:oddHBand="0" w:evenHBand="0" w:firstRowFirstColumn="0" w:firstRowLastColumn="0" w:lastRowFirstColumn="0" w:lastRowLastColumn="0"/>
              <w:rPr>
                <w:del w:id="12098" w:author="Quinten Van Woerkom" w:date="2024-11-27T16:37:00Z" w16du:dateUtc="2024-11-27T15:37:00Z"/>
                <w:rFonts w:eastAsia="Quattrocento Sans"/>
              </w:rPr>
            </w:pPr>
            <w:del w:id="12099" w:author="Quinten Van Woerkom" w:date="2024-11-27T16:37:00Z" w16du:dateUtc="2024-11-27T15:37:00Z">
              <w:r w:rsidRPr="004424B1" w:rsidDel="00A9616F">
                <w:rPr>
                  <w:rFonts w:eastAsia="Quattrocento Sans"/>
                </w:rPr>
                <w:delText>3</w:delText>
              </w:r>
              <w:bookmarkStart w:id="12100" w:name="_Toc184817441"/>
              <w:bookmarkStart w:id="12101" w:name="_Toc185336056"/>
              <w:bookmarkStart w:id="12102" w:name="_Toc185336889"/>
              <w:bookmarkStart w:id="12103" w:name="_Toc185341608"/>
              <w:bookmarkStart w:id="12104" w:name="_Toc185349218"/>
              <w:bookmarkStart w:id="12105" w:name="_Toc185428326"/>
              <w:bookmarkStart w:id="12106" w:name="_Toc185497967"/>
              <w:bookmarkStart w:id="12107" w:name="_Toc185499167"/>
              <w:bookmarkStart w:id="12108" w:name="_Toc185500367"/>
              <w:bookmarkStart w:id="12109" w:name="_Toc185501568"/>
              <w:bookmarkStart w:id="12110" w:name="_Toc185502773"/>
              <w:bookmarkStart w:id="12111" w:name="_Toc186031033"/>
              <w:bookmarkStart w:id="12112" w:name="_Toc186032239"/>
              <w:bookmarkStart w:id="12113" w:name="_Toc186033445"/>
              <w:bookmarkStart w:id="12114" w:name="_Toc186045943"/>
              <w:bookmarkStart w:id="12115" w:name="_Toc186456703"/>
              <w:bookmarkStart w:id="12116" w:name="_Toc186470348"/>
              <w:bookmarkStart w:id="12117" w:name="_Toc18664485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del>
          </w:p>
        </w:tc>
        <w:bookmarkStart w:id="12118" w:name="_Toc184817442"/>
        <w:bookmarkStart w:id="12119" w:name="_Toc185336057"/>
        <w:bookmarkStart w:id="12120" w:name="_Toc185336890"/>
        <w:bookmarkStart w:id="12121" w:name="_Toc185341609"/>
        <w:bookmarkStart w:id="12122" w:name="_Toc185349219"/>
        <w:bookmarkStart w:id="12123" w:name="_Toc185428327"/>
        <w:bookmarkStart w:id="12124" w:name="_Toc185497968"/>
        <w:bookmarkStart w:id="12125" w:name="_Toc185499168"/>
        <w:bookmarkStart w:id="12126" w:name="_Toc185500368"/>
        <w:bookmarkStart w:id="12127" w:name="_Toc185501569"/>
        <w:bookmarkStart w:id="12128" w:name="_Toc185502774"/>
        <w:bookmarkStart w:id="12129" w:name="_Toc186031034"/>
        <w:bookmarkStart w:id="12130" w:name="_Toc186032240"/>
        <w:bookmarkStart w:id="12131" w:name="_Toc186033446"/>
        <w:bookmarkStart w:id="12132" w:name="_Toc186045944"/>
        <w:bookmarkStart w:id="12133" w:name="_Toc186456704"/>
        <w:bookmarkStart w:id="12134" w:name="_Toc186470349"/>
        <w:bookmarkStart w:id="12135" w:name="_Toc186644860"/>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tr>
      <w:tr w:rsidR="001E2D84" w:rsidRPr="004424B1" w:rsidDel="00A9616F" w14:paraId="19FC6DBE" w14:textId="25979509" w:rsidTr="007B4994">
        <w:trPr>
          <w:del w:id="12136" w:author="Quinten Van Woerkom" w:date="2024-11-27T16:37:00Z"/>
        </w:trPr>
        <w:tc>
          <w:tcPr>
            <w:cnfStyle w:val="001000000000" w:firstRow="0" w:lastRow="0" w:firstColumn="1" w:lastColumn="0" w:oddVBand="0" w:evenVBand="0" w:oddHBand="0" w:evenHBand="0" w:firstRowFirstColumn="0" w:firstRowLastColumn="0" w:lastRowFirstColumn="0" w:lastRowLastColumn="0"/>
            <w:tcW w:w="2682" w:type="dxa"/>
          </w:tcPr>
          <w:p w14:paraId="20544B02" w14:textId="1E5E6CDC" w:rsidR="001E2D84" w:rsidRPr="004424B1" w:rsidDel="00A9616F" w:rsidRDefault="001E2D84" w:rsidP="007B4994">
            <w:pPr>
              <w:pStyle w:val="TableCell"/>
              <w:rPr>
                <w:del w:id="12137" w:author="Quinten Van Woerkom" w:date="2024-11-27T16:37:00Z" w16du:dateUtc="2024-11-27T15:37:00Z"/>
                <w:rFonts w:eastAsia="Quattrocento Sans"/>
              </w:rPr>
            </w:pPr>
            <w:del w:id="12138" w:author="Quinten Van Woerkom" w:date="2024-11-27T16:37:00Z" w16du:dateUtc="2024-11-27T15:37:00Z">
              <w:r w:rsidRPr="004424B1" w:rsidDel="00A9616F">
                <w:rPr>
                  <w:rFonts w:eastAsia="Quattrocento Sans"/>
                </w:rPr>
                <w:delText>getActivityDefs</w:delText>
              </w:r>
              <w:bookmarkStart w:id="12139" w:name="_Toc184817443"/>
              <w:bookmarkStart w:id="12140" w:name="_Toc185336058"/>
              <w:bookmarkStart w:id="12141" w:name="_Toc185336891"/>
              <w:bookmarkStart w:id="12142" w:name="_Toc185341610"/>
              <w:bookmarkStart w:id="12143" w:name="_Toc185349220"/>
              <w:bookmarkStart w:id="12144" w:name="_Toc185428328"/>
              <w:bookmarkStart w:id="12145" w:name="_Toc185497969"/>
              <w:bookmarkStart w:id="12146" w:name="_Toc185499169"/>
              <w:bookmarkStart w:id="12147" w:name="_Toc185500369"/>
              <w:bookmarkStart w:id="12148" w:name="_Toc185501570"/>
              <w:bookmarkStart w:id="12149" w:name="_Toc185502775"/>
              <w:bookmarkStart w:id="12150" w:name="_Toc186031035"/>
              <w:bookmarkStart w:id="12151" w:name="_Toc186032241"/>
              <w:bookmarkStart w:id="12152" w:name="_Toc186033447"/>
              <w:bookmarkStart w:id="12153" w:name="_Toc186045945"/>
              <w:bookmarkStart w:id="12154" w:name="_Toc186456705"/>
              <w:bookmarkStart w:id="12155" w:name="_Toc186470350"/>
              <w:bookmarkStart w:id="12156" w:name="_Toc186644861"/>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del>
          </w:p>
        </w:tc>
        <w:tc>
          <w:tcPr>
            <w:tcW w:w="4961" w:type="dxa"/>
          </w:tcPr>
          <w:p w14:paraId="5CCE4EF0" w14:textId="63502D19"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2157" w:author="Quinten Van Woerkom" w:date="2024-11-27T16:37:00Z" w16du:dateUtc="2024-11-27T15:37:00Z"/>
                <w:rFonts w:eastAsia="Quattrocento Sans"/>
              </w:rPr>
            </w:pPr>
            <w:del w:id="12158" w:author="Quinten Van Woerkom" w:date="2024-11-27T16:37:00Z" w16du:dateUtc="2024-11-27T15:37:00Z">
              <w:r w:rsidRPr="004424B1" w:rsidDel="00A9616F">
                <w:rPr>
                  <w:rFonts w:eastAsia="Quattrocento Sans"/>
                </w:rPr>
                <w:delText>Retrieve a set of available ActivityDefinitions.</w:delText>
              </w:r>
              <w:bookmarkStart w:id="12159" w:name="_Toc184817444"/>
              <w:bookmarkStart w:id="12160" w:name="_Toc185336059"/>
              <w:bookmarkStart w:id="12161" w:name="_Toc185336892"/>
              <w:bookmarkStart w:id="12162" w:name="_Toc185341611"/>
              <w:bookmarkStart w:id="12163" w:name="_Toc185349221"/>
              <w:bookmarkStart w:id="12164" w:name="_Toc185428329"/>
              <w:bookmarkStart w:id="12165" w:name="_Toc185497970"/>
              <w:bookmarkStart w:id="12166" w:name="_Toc185499170"/>
              <w:bookmarkStart w:id="12167" w:name="_Toc185500370"/>
              <w:bookmarkStart w:id="12168" w:name="_Toc185501571"/>
              <w:bookmarkStart w:id="12169" w:name="_Toc185502776"/>
              <w:bookmarkStart w:id="12170" w:name="_Toc186031036"/>
              <w:bookmarkStart w:id="12171" w:name="_Toc186032242"/>
              <w:bookmarkStart w:id="12172" w:name="_Toc186033448"/>
              <w:bookmarkStart w:id="12173" w:name="_Toc186045946"/>
              <w:bookmarkStart w:id="12174" w:name="_Toc186456706"/>
              <w:bookmarkStart w:id="12175" w:name="_Toc186470351"/>
              <w:bookmarkStart w:id="12176" w:name="_Toc186644862"/>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del>
          </w:p>
        </w:tc>
        <w:tc>
          <w:tcPr>
            <w:tcW w:w="1559" w:type="dxa"/>
            <w:vMerge/>
          </w:tcPr>
          <w:p w14:paraId="71B72467" w14:textId="15DEF632" w:rsidR="001E2D84" w:rsidRPr="004424B1" w:rsidDel="00A9616F" w:rsidRDefault="001E2D84" w:rsidP="007B4994">
            <w:pPr>
              <w:pStyle w:val="TableCell"/>
              <w:jc w:val="center"/>
              <w:cnfStyle w:val="000000000000" w:firstRow="0" w:lastRow="0" w:firstColumn="0" w:lastColumn="0" w:oddVBand="0" w:evenVBand="0" w:oddHBand="0" w:evenHBand="0" w:firstRowFirstColumn="0" w:firstRowLastColumn="0" w:lastRowFirstColumn="0" w:lastRowLastColumn="0"/>
              <w:rPr>
                <w:del w:id="12177" w:author="Quinten Van Woerkom" w:date="2024-11-27T16:37:00Z" w16du:dateUtc="2024-11-27T15:37:00Z"/>
                <w:rFonts w:eastAsia="Quattrocento Sans"/>
              </w:rPr>
            </w:pPr>
          </w:p>
        </w:tc>
        <w:bookmarkStart w:id="12178" w:name="_Toc184817445"/>
        <w:bookmarkStart w:id="12179" w:name="_Toc185336060"/>
        <w:bookmarkStart w:id="12180" w:name="_Toc185336893"/>
        <w:bookmarkStart w:id="12181" w:name="_Toc185341612"/>
        <w:bookmarkStart w:id="12182" w:name="_Toc185349222"/>
        <w:bookmarkStart w:id="12183" w:name="_Toc185428330"/>
        <w:bookmarkStart w:id="12184" w:name="_Toc185497971"/>
        <w:bookmarkStart w:id="12185" w:name="_Toc185499171"/>
        <w:bookmarkStart w:id="12186" w:name="_Toc185500371"/>
        <w:bookmarkStart w:id="12187" w:name="_Toc185501572"/>
        <w:bookmarkStart w:id="12188" w:name="_Toc185502777"/>
        <w:bookmarkStart w:id="12189" w:name="_Toc186031037"/>
        <w:bookmarkStart w:id="12190" w:name="_Toc186032243"/>
        <w:bookmarkStart w:id="12191" w:name="_Toc186033449"/>
        <w:bookmarkStart w:id="12192" w:name="_Toc186045947"/>
        <w:bookmarkStart w:id="12193" w:name="_Toc186456707"/>
        <w:bookmarkStart w:id="12194" w:name="_Toc186470352"/>
        <w:bookmarkStart w:id="12195" w:name="_Toc186644863"/>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tr>
      <w:tr w:rsidR="001E2D84" w:rsidRPr="004424B1" w:rsidDel="00A9616F" w14:paraId="0FA764F7" w14:textId="1CFF6C37" w:rsidTr="007B4994">
        <w:trPr>
          <w:del w:id="12196" w:author="Quinten Van Woerkom" w:date="2024-11-27T16:37:00Z"/>
        </w:trPr>
        <w:tc>
          <w:tcPr>
            <w:cnfStyle w:val="001000000000" w:firstRow="0" w:lastRow="0" w:firstColumn="1" w:lastColumn="0" w:oddVBand="0" w:evenVBand="0" w:oddHBand="0" w:evenHBand="0" w:firstRowFirstColumn="0" w:firstRowLastColumn="0" w:lastRowFirstColumn="0" w:lastRowLastColumn="0"/>
            <w:tcW w:w="2682" w:type="dxa"/>
          </w:tcPr>
          <w:p w14:paraId="040AE247" w14:textId="220A30C5" w:rsidR="001E2D84" w:rsidRPr="004424B1" w:rsidDel="00A9616F" w:rsidRDefault="001E2D84" w:rsidP="007B4994">
            <w:pPr>
              <w:pStyle w:val="TableCell"/>
              <w:rPr>
                <w:del w:id="12197" w:author="Quinten Van Woerkom" w:date="2024-11-27T16:37:00Z" w16du:dateUtc="2024-11-27T15:37:00Z"/>
                <w:rFonts w:eastAsia="Quattrocento Sans"/>
              </w:rPr>
            </w:pPr>
            <w:del w:id="12198" w:author="Quinten Van Woerkom" w:date="2024-11-27T16:37:00Z" w16du:dateUtc="2024-11-27T15:37:00Z">
              <w:r w:rsidRPr="004424B1" w:rsidDel="00A9616F">
                <w:rPr>
                  <w:rFonts w:eastAsia="Quattrocento Sans"/>
                </w:rPr>
                <w:delText>listResourceDefs</w:delText>
              </w:r>
              <w:bookmarkStart w:id="12199" w:name="_Toc184817446"/>
              <w:bookmarkStart w:id="12200" w:name="_Toc185336061"/>
              <w:bookmarkStart w:id="12201" w:name="_Toc185336894"/>
              <w:bookmarkStart w:id="12202" w:name="_Toc185341613"/>
              <w:bookmarkStart w:id="12203" w:name="_Toc185349223"/>
              <w:bookmarkStart w:id="12204" w:name="_Toc185428331"/>
              <w:bookmarkStart w:id="12205" w:name="_Toc185497972"/>
              <w:bookmarkStart w:id="12206" w:name="_Toc185499172"/>
              <w:bookmarkStart w:id="12207" w:name="_Toc185500372"/>
              <w:bookmarkStart w:id="12208" w:name="_Toc185501573"/>
              <w:bookmarkStart w:id="12209" w:name="_Toc185502778"/>
              <w:bookmarkStart w:id="12210" w:name="_Toc186031038"/>
              <w:bookmarkStart w:id="12211" w:name="_Toc186032244"/>
              <w:bookmarkStart w:id="12212" w:name="_Toc186033450"/>
              <w:bookmarkStart w:id="12213" w:name="_Toc186045948"/>
              <w:bookmarkStart w:id="12214" w:name="_Toc186456708"/>
              <w:bookmarkStart w:id="12215" w:name="_Toc186470353"/>
              <w:bookmarkStart w:id="12216" w:name="_Toc186644864"/>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del>
          </w:p>
        </w:tc>
        <w:tc>
          <w:tcPr>
            <w:tcW w:w="4961" w:type="dxa"/>
          </w:tcPr>
          <w:p w14:paraId="30975F83" w14:textId="1A63312D"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2217" w:author="Quinten Van Woerkom" w:date="2024-11-27T16:37:00Z" w16du:dateUtc="2024-11-27T15:37:00Z"/>
                <w:rFonts w:eastAsia="Quattrocento Sans"/>
              </w:rPr>
            </w:pPr>
            <w:del w:id="12218" w:author="Quinten Van Woerkom" w:date="2024-11-27T16:37:00Z" w16du:dateUtc="2024-11-27T15:37:00Z">
              <w:r w:rsidRPr="004424B1" w:rsidDel="00A9616F">
                <w:rPr>
                  <w:rFonts w:eastAsia="Quattrocento Sans"/>
                </w:rPr>
                <w:delText>Request a filtered list of available Resource definitions</w:delText>
              </w:r>
              <w:bookmarkStart w:id="12219" w:name="_Toc184817447"/>
              <w:bookmarkStart w:id="12220" w:name="_Toc185336062"/>
              <w:bookmarkStart w:id="12221" w:name="_Toc185336895"/>
              <w:bookmarkStart w:id="12222" w:name="_Toc185341614"/>
              <w:bookmarkStart w:id="12223" w:name="_Toc185349224"/>
              <w:bookmarkStart w:id="12224" w:name="_Toc185428332"/>
              <w:bookmarkStart w:id="12225" w:name="_Toc185497973"/>
              <w:bookmarkStart w:id="12226" w:name="_Toc185499173"/>
              <w:bookmarkStart w:id="12227" w:name="_Toc185500373"/>
              <w:bookmarkStart w:id="12228" w:name="_Toc185501574"/>
              <w:bookmarkStart w:id="12229" w:name="_Toc185502779"/>
              <w:bookmarkStart w:id="12230" w:name="_Toc186031039"/>
              <w:bookmarkStart w:id="12231" w:name="_Toc186032245"/>
              <w:bookmarkStart w:id="12232" w:name="_Toc186033451"/>
              <w:bookmarkStart w:id="12233" w:name="_Toc186045949"/>
              <w:bookmarkStart w:id="12234" w:name="_Toc186456709"/>
              <w:bookmarkStart w:id="12235" w:name="_Toc186470354"/>
              <w:bookmarkStart w:id="12236" w:name="_Toc186644865"/>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del>
          </w:p>
        </w:tc>
        <w:tc>
          <w:tcPr>
            <w:tcW w:w="1559" w:type="dxa"/>
            <w:vMerge w:val="restart"/>
          </w:tcPr>
          <w:p w14:paraId="3A37F464" w14:textId="55619E36" w:rsidR="001E2D84" w:rsidRPr="004424B1" w:rsidDel="00A9616F" w:rsidRDefault="001E2D84" w:rsidP="007B4994">
            <w:pPr>
              <w:pStyle w:val="TableCell"/>
              <w:jc w:val="center"/>
              <w:cnfStyle w:val="000000000000" w:firstRow="0" w:lastRow="0" w:firstColumn="0" w:lastColumn="0" w:oddVBand="0" w:evenVBand="0" w:oddHBand="0" w:evenHBand="0" w:firstRowFirstColumn="0" w:firstRowLastColumn="0" w:lastRowFirstColumn="0" w:lastRowLastColumn="0"/>
              <w:rPr>
                <w:del w:id="12237" w:author="Quinten Van Woerkom" w:date="2024-11-27T16:37:00Z" w16du:dateUtc="2024-11-27T15:37:00Z"/>
                <w:rFonts w:eastAsia="Quattrocento Sans"/>
              </w:rPr>
            </w:pPr>
            <w:del w:id="12238" w:author="Quinten Van Woerkom" w:date="2024-11-27T16:37:00Z" w16du:dateUtc="2024-11-27T15:37:00Z">
              <w:r w:rsidRPr="004424B1" w:rsidDel="00A9616F">
                <w:rPr>
                  <w:rFonts w:eastAsia="Quattrocento Sans"/>
                </w:rPr>
                <w:delText>4</w:delText>
              </w:r>
              <w:bookmarkStart w:id="12239" w:name="_Toc184817448"/>
              <w:bookmarkStart w:id="12240" w:name="_Toc185336063"/>
              <w:bookmarkStart w:id="12241" w:name="_Toc185336896"/>
              <w:bookmarkStart w:id="12242" w:name="_Toc185341615"/>
              <w:bookmarkStart w:id="12243" w:name="_Toc185349225"/>
              <w:bookmarkStart w:id="12244" w:name="_Toc185428333"/>
              <w:bookmarkStart w:id="12245" w:name="_Toc185497974"/>
              <w:bookmarkStart w:id="12246" w:name="_Toc185499174"/>
              <w:bookmarkStart w:id="12247" w:name="_Toc185500374"/>
              <w:bookmarkStart w:id="12248" w:name="_Toc185501575"/>
              <w:bookmarkStart w:id="12249" w:name="_Toc185502780"/>
              <w:bookmarkStart w:id="12250" w:name="_Toc186031040"/>
              <w:bookmarkStart w:id="12251" w:name="_Toc186032246"/>
              <w:bookmarkStart w:id="12252" w:name="_Toc186033452"/>
              <w:bookmarkStart w:id="12253" w:name="_Toc186045950"/>
              <w:bookmarkStart w:id="12254" w:name="_Toc186456710"/>
              <w:bookmarkStart w:id="12255" w:name="_Toc186470355"/>
              <w:bookmarkStart w:id="12256" w:name="_Toc186644866"/>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del>
          </w:p>
        </w:tc>
        <w:bookmarkStart w:id="12257" w:name="_Toc184817449"/>
        <w:bookmarkStart w:id="12258" w:name="_Toc185336064"/>
        <w:bookmarkStart w:id="12259" w:name="_Toc185336897"/>
        <w:bookmarkStart w:id="12260" w:name="_Toc185341616"/>
        <w:bookmarkStart w:id="12261" w:name="_Toc185349226"/>
        <w:bookmarkStart w:id="12262" w:name="_Toc185428334"/>
        <w:bookmarkStart w:id="12263" w:name="_Toc185497975"/>
        <w:bookmarkStart w:id="12264" w:name="_Toc185499175"/>
        <w:bookmarkStart w:id="12265" w:name="_Toc185500375"/>
        <w:bookmarkStart w:id="12266" w:name="_Toc185501576"/>
        <w:bookmarkStart w:id="12267" w:name="_Toc185502781"/>
        <w:bookmarkStart w:id="12268" w:name="_Toc186031041"/>
        <w:bookmarkStart w:id="12269" w:name="_Toc186032247"/>
        <w:bookmarkStart w:id="12270" w:name="_Toc186033453"/>
        <w:bookmarkStart w:id="12271" w:name="_Toc186045951"/>
        <w:bookmarkStart w:id="12272" w:name="_Toc186456711"/>
        <w:bookmarkStart w:id="12273" w:name="_Toc186470356"/>
        <w:bookmarkStart w:id="12274" w:name="_Toc186644867"/>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tr>
      <w:tr w:rsidR="001E2D84" w:rsidRPr="004424B1" w:rsidDel="00A9616F" w14:paraId="59484360" w14:textId="3F54F759" w:rsidTr="007B4994">
        <w:trPr>
          <w:del w:id="12275" w:author="Quinten Van Woerkom" w:date="2024-11-27T16:37:00Z"/>
        </w:trPr>
        <w:tc>
          <w:tcPr>
            <w:cnfStyle w:val="001000000000" w:firstRow="0" w:lastRow="0" w:firstColumn="1" w:lastColumn="0" w:oddVBand="0" w:evenVBand="0" w:oddHBand="0" w:evenHBand="0" w:firstRowFirstColumn="0" w:firstRowLastColumn="0" w:lastRowFirstColumn="0" w:lastRowLastColumn="0"/>
            <w:tcW w:w="2682" w:type="dxa"/>
          </w:tcPr>
          <w:p w14:paraId="23D919E5" w14:textId="795D2C73" w:rsidR="001E2D84" w:rsidRPr="004424B1" w:rsidDel="00A9616F" w:rsidRDefault="001E2D84" w:rsidP="007B4994">
            <w:pPr>
              <w:pStyle w:val="TableCell"/>
              <w:rPr>
                <w:del w:id="12276" w:author="Quinten Van Woerkom" w:date="2024-11-27T16:37:00Z" w16du:dateUtc="2024-11-27T15:37:00Z"/>
                <w:rFonts w:eastAsia="Quattrocento Sans"/>
              </w:rPr>
            </w:pPr>
            <w:del w:id="12277" w:author="Quinten Van Woerkom" w:date="2024-11-27T16:37:00Z" w16du:dateUtc="2024-11-27T15:37:00Z">
              <w:r w:rsidRPr="004424B1" w:rsidDel="00A9616F">
                <w:rPr>
                  <w:rFonts w:eastAsia="Quattrocento Sans"/>
                </w:rPr>
                <w:delText>getResourceDefs</w:delText>
              </w:r>
              <w:bookmarkStart w:id="12278" w:name="_Toc184817450"/>
              <w:bookmarkStart w:id="12279" w:name="_Toc185336065"/>
              <w:bookmarkStart w:id="12280" w:name="_Toc185336898"/>
              <w:bookmarkStart w:id="12281" w:name="_Toc185341617"/>
              <w:bookmarkStart w:id="12282" w:name="_Toc185349227"/>
              <w:bookmarkStart w:id="12283" w:name="_Toc185428335"/>
              <w:bookmarkStart w:id="12284" w:name="_Toc185497976"/>
              <w:bookmarkStart w:id="12285" w:name="_Toc185499176"/>
              <w:bookmarkStart w:id="12286" w:name="_Toc185500376"/>
              <w:bookmarkStart w:id="12287" w:name="_Toc185501577"/>
              <w:bookmarkStart w:id="12288" w:name="_Toc185502782"/>
              <w:bookmarkStart w:id="12289" w:name="_Toc186031042"/>
              <w:bookmarkStart w:id="12290" w:name="_Toc186032248"/>
              <w:bookmarkStart w:id="12291" w:name="_Toc186033454"/>
              <w:bookmarkStart w:id="12292" w:name="_Toc186045952"/>
              <w:bookmarkStart w:id="12293" w:name="_Toc186456712"/>
              <w:bookmarkStart w:id="12294" w:name="_Toc186470357"/>
              <w:bookmarkStart w:id="12295" w:name="_Toc186644868"/>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del>
          </w:p>
        </w:tc>
        <w:tc>
          <w:tcPr>
            <w:tcW w:w="4961" w:type="dxa"/>
          </w:tcPr>
          <w:p w14:paraId="5AC32894" w14:textId="5623D181"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2296" w:author="Quinten Van Woerkom" w:date="2024-11-27T16:37:00Z" w16du:dateUtc="2024-11-27T15:37:00Z"/>
                <w:rFonts w:eastAsia="Quattrocento Sans"/>
              </w:rPr>
            </w:pPr>
            <w:del w:id="12297" w:author="Quinten Van Woerkom" w:date="2024-11-27T16:37:00Z" w16du:dateUtc="2024-11-27T15:37:00Z">
              <w:r w:rsidRPr="004424B1" w:rsidDel="00A9616F">
                <w:rPr>
                  <w:rFonts w:eastAsia="Quattrocento Sans"/>
                </w:rPr>
                <w:delText>Retrieve a set of available Resource definitions</w:delText>
              </w:r>
              <w:bookmarkStart w:id="12298" w:name="_Toc184817451"/>
              <w:bookmarkStart w:id="12299" w:name="_Toc185336066"/>
              <w:bookmarkStart w:id="12300" w:name="_Toc185336899"/>
              <w:bookmarkStart w:id="12301" w:name="_Toc185341618"/>
              <w:bookmarkStart w:id="12302" w:name="_Toc185349228"/>
              <w:bookmarkStart w:id="12303" w:name="_Toc185428336"/>
              <w:bookmarkStart w:id="12304" w:name="_Toc185497977"/>
              <w:bookmarkStart w:id="12305" w:name="_Toc185499177"/>
              <w:bookmarkStart w:id="12306" w:name="_Toc185500377"/>
              <w:bookmarkStart w:id="12307" w:name="_Toc185501578"/>
              <w:bookmarkStart w:id="12308" w:name="_Toc185502783"/>
              <w:bookmarkStart w:id="12309" w:name="_Toc186031043"/>
              <w:bookmarkStart w:id="12310" w:name="_Toc186032249"/>
              <w:bookmarkStart w:id="12311" w:name="_Toc186033455"/>
              <w:bookmarkStart w:id="12312" w:name="_Toc186045953"/>
              <w:bookmarkStart w:id="12313" w:name="_Toc186456713"/>
              <w:bookmarkStart w:id="12314" w:name="_Toc186470358"/>
              <w:bookmarkStart w:id="12315" w:name="_Toc186644869"/>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del>
          </w:p>
        </w:tc>
        <w:tc>
          <w:tcPr>
            <w:tcW w:w="1559" w:type="dxa"/>
            <w:vMerge/>
          </w:tcPr>
          <w:p w14:paraId="0BF88D10" w14:textId="37291D47" w:rsidR="001E2D84" w:rsidRPr="004424B1" w:rsidDel="00A9616F" w:rsidRDefault="001E2D84" w:rsidP="007B4994">
            <w:pPr>
              <w:pStyle w:val="TableCell"/>
              <w:jc w:val="center"/>
              <w:cnfStyle w:val="000000000000" w:firstRow="0" w:lastRow="0" w:firstColumn="0" w:lastColumn="0" w:oddVBand="0" w:evenVBand="0" w:oddHBand="0" w:evenHBand="0" w:firstRowFirstColumn="0" w:firstRowLastColumn="0" w:lastRowFirstColumn="0" w:lastRowLastColumn="0"/>
              <w:rPr>
                <w:del w:id="12316" w:author="Quinten Van Woerkom" w:date="2024-11-27T16:37:00Z" w16du:dateUtc="2024-11-27T15:37:00Z"/>
                <w:rFonts w:eastAsia="Quattrocento Sans"/>
              </w:rPr>
            </w:pPr>
          </w:p>
        </w:tc>
        <w:bookmarkStart w:id="12317" w:name="_Toc184817452"/>
        <w:bookmarkStart w:id="12318" w:name="_Toc185336067"/>
        <w:bookmarkStart w:id="12319" w:name="_Toc185336900"/>
        <w:bookmarkStart w:id="12320" w:name="_Toc185341619"/>
        <w:bookmarkStart w:id="12321" w:name="_Toc185349229"/>
        <w:bookmarkStart w:id="12322" w:name="_Toc185428337"/>
        <w:bookmarkStart w:id="12323" w:name="_Toc185497978"/>
        <w:bookmarkStart w:id="12324" w:name="_Toc185499178"/>
        <w:bookmarkStart w:id="12325" w:name="_Toc185500378"/>
        <w:bookmarkStart w:id="12326" w:name="_Toc185501579"/>
        <w:bookmarkStart w:id="12327" w:name="_Toc185502784"/>
        <w:bookmarkStart w:id="12328" w:name="_Toc186031044"/>
        <w:bookmarkStart w:id="12329" w:name="_Toc186032250"/>
        <w:bookmarkStart w:id="12330" w:name="_Toc186033456"/>
        <w:bookmarkStart w:id="12331" w:name="_Toc186045954"/>
        <w:bookmarkStart w:id="12332" w:name="_Toc186456714"/>
        <w:bookmarkStart w:id="12333" w:name="_Toc186470359"/>
        <w:bookmarkStart w:id="12334" w:name="_Toc186644870"/>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tr>
      <w:tr w:rsidR="001E2D84" w:rsidRPr="004424B1" w:rsidDel="00A9616F" w14:paraId="54B3D8C1" w14:textId="29BE5446" w:rsidTr="007B4994">
        <w:trPr>
          <w:del w:id="12335" w:author="Quinten Van Woerkom" w:date="2024-11-27T16:37:00Z"/>
        </w:trPr>
        <w:tc>
          <w:tcPr>
            <w:cnfStyle w:val="001000000000" w:firstRow="0" w:lastRow="0" w:firstColumn="1" w:lastColumn="0" w:oddVBand="0" w:evenVBand="0" w:oddHBand="0" w:evenHBand="0" w:firstRowFirstColumn="0" w:firstRowLastColumn="0" w:lastRowFirstColumn="0" w:lastRowLastColumn="0"/>
            <w:tcW w:w="2682" w:type="dxa"/>
          </w:tcPr>
          <w:p w14:paraId="444DAC4A" w14:textId="123DFA61" w:rsidR="001E2D84" w:rsidRPr="004424B1" w:rsidDel="00A9616F" w:rsidRDefault="001E2D84" w:rsidP="007B4994">
            <w:pPr>
              <w:pStyle w:val="TableCell"/>
              <w:rPr>
                <w:del w:id="12336" w:author="Quinten Van Woerkom" w:date="2024-11-27T16:37:00Z" w16du:dateUtc="2024-11-27T15:37:00Z"/>
                <w:rFonts w:eastAsia="Quattrocento Sans"/>
              </w:rPr>
            </w:pPr>
            <w:del w:id="12337" w:author="Quinten Van Woerkom" w:date="2024-11-27T16:37:00Z" w16du:dateUtc="2024-11-27T15:37:00Z">
              <w:r w:rsidRPr="004424B1" w:rsidDel="00A9616F">
                <w:rPr>
                  <w:rFonts w:eastAsia="Quattrocento Sans"/>
                </w:rPr>
                <w:delText>getSystemConfig</w:delText>
              </w:r>
              <w:bookmarkStart w:id="12338" w:name="_Toc184817453"/>
              <w:bookmarkStart w:id="12339" w:name="_Toc185336068"/>
              <w:bookmarkStart w:id="12340" w:name="_Toc185336901"/>
              <w:bookmarkStart w:id="12341" w:name="_Toc185341620"/>
              <w:bookmarkStart w:id="12342" w:name="_Toc185349230"/>
              <w:bookmarkStart w:id="12343" w:name="_Toc185428338"/>
              <w:bookmarkStart w:id="12344" w:name="_Toc185497979"/>
              <w:bookmarkStart w:id="12345" w:name="_Toc185499179"/>
              <w:bookmarkStart w:id="12346" w:name="_Toc185500379"/>
              <w:bookmarkStart w:id="12347" w:name="_Toc185501580"/>
              <w:bookmarkStart w:id="12348" w:name="_Toc185502785"/>
              <w:bookmarkStart w:id="12349" w:name="_Toc186031045"/>
              <w:bookmarkStart w:id="12350" w:name="_Toc186032251"/>
              <w:bookmarkStart w:id="12351" w:name="_Toc186033457"/>
              <w:bookmarkStart w:id="12352" w:name="_Toc186045955"/>
              <w:bookmarkStart w:id="12353" w:name="_Toc186456715"/>
              <w:bookmarkStart w:id="12354" w:name="_Toc186470360"/>
              <w:bookmarkStart w:id="12355" w:name="_Toc186644871"/>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del>
          </w:p>
        </w:tc>
        <w:tc>
          <w:tcPr>
            <w:tcW w:w="4961" w:type="dxa"/>
          </w:tcPr>
          <w:p w14:paraId="72D77ABB" w14:textId="177E47AF"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2356" w:author="Quinten Van Woerkom" w:date="2024-11-27T16:37:00Z" w16du:dateUtc="2024-11-27T15:37:00Z"/>
                <w:rFonts w:eastAsia="Quattrocento Sans"/>
              </w:rPr>
            </w:pPr>
            <w:del w:id="12357" w:author="Quinten Van Woerkom" w:date="2024-11-27T16:37:00Z" w16du:dateUtc="2024-11-27T15:37:00Z">
              <w:r w:rsidRPr="004424B1" w:rsidDel="00A9616F">
                <w:rPr>
                  <w:rFonts w:eastAsia="Quattrocento Sans"/>
                </w:rPr>
                <w:delText>Retrieves system configuration data relating to the MPS system.</w:delText>
              </w:r>
              <w:bookmarkStart w:id="12358" w:name="_Toc184817454"/>
              <w:bookmarkStart w:id="12359" w:name="_Toc185336069"/>
              <w:bookmarkStart w:id="12360" w:name="_Toc185336902"/>
              <w:bookmarkStart w:id="12361" w:name="_Toc185341621"/>
              <w:bookmarkStart w:id="12362" w:name="_Toc185349231"/>
              <w:bookmarkStart w:id="12363" w:name="_Toc185428339"/>
              <w:bookmarkStart w:id="12364" w:name="_Toc185497980"/>
              <w:bookmarkStart w:id="12365" w:name="_Toc185499180"/>
              <w:bookmarkStart w:id="12366" w:name="_Toc185500380"/>
              <w:bookmarkStart w:id="12367" w:name="_Toc185501581"/>
              <w:bookmarkStart w:id="12368" w:name="_Toc185502786"/>
              <w:bookmarkStart w:id="12369" w:name="_Toc186031046"/>
              <w:bookmarkStart w:id="12370" w:name="_Toc186032252"/>
              <w:bookmarkStart w:id="12371" w:name="_Toc186033458"/>
              <w:bookmarkStart w:id="12372" w:name="_Toc186045956"/>
              <w:bookmarkStart w:id="12373" w:name="_Toc186456716"/>
              <w:bookmarkStart w:id="12374" w:name="_Toc186470361"/>
              <w:bookmarkStart w:id="12375" w:name="_Toc186644872"/>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del>
          </w:p>
        </w:tc>
        <w:tc>
          <w:tcPr>
            <w:tcW w:w="1559" w:type="dxa"/>
          </w:tcPr>
          <w:p w14:paraId="4F8C4EB2" w14:textId="66280E6D" w:rsidR="001E2D84" w:rsidRPr="004424B1" w:rsidDel="00A9616F" w:rsidRDefault="001E2D84" w:rsidP="007B4994">
            <w:pPr>
              <w:pStyle w:val="TableCell"/>
              <w:jc w:val="center"/>
              <w:cnfStyle w:val="000000000000" w:firstRow="0" w:lastRow="0" w:firstColumn="0" w:lastColumn="0" w:oddVBand="0" w:evenVBand="0" w:oddHBand="0" w:evenHBand="0" w:firstRowFirstColumn="0" w:firstRowLastColumn="0" w:lastRowFirstColumn="0" w:lastRowLastColumn="0"/>
              <w:rPr>
                <w:del w:id="12376" w:author="Quinten Van Woerkom" w:date="2024-11-27T16:37:00Z" w16du:dateUtc="2024-11-27T15:37:00Z"/>
                <w:rFonts w:eastAsia="Quattrocento Sans"/>
              </w:rPr>
            </w:pPr>
            <w:del w:id="12377" w:author="Quinten Van Woerkom" w:date="2024-11-27T16:37:00Z" w16du:dateUtc="2024-11-27T15:37:00Z">
              <w:r w:rsidRPr="004424B1" w:rsidDel="00A9616F">
                <w:rPr>
                  <w:rFonts w:eastAsia="Quattrocento Sans"/>
                </w:rPr>
                <w:delText>5</w:delText>
              </w:r>
              <w:bookmarkStart w:id="12378" w:name="_Toc184817455"/>
              <w:bookmarkStart w:id="12379" w:name="_Toc185336070"/>
              <w:bookmarkStart w:id="12380" w:name="_Toc185336903"/>
              <w:bookmarkStart w:id="12381" w:name="_Toc185341622"/>
              <w:bookmarkStart w:id="12382" w:name="_Toc185349232"/>
              <w:bookmarkStart w:id="12383" w:name="_Toc185428340"/>
              <w:bookmarkStart w:id="12384" w:name="_Toc185497981"/>
              <w:bookmarkStart w:id="12385" w:name="_Toc185499181"/>
              <w:bookmarkStart w:id="12386" w:name="_Toc185500381"/>
              <w:bookmarkStart w:id="12387" w:name="_Toc185501582"/>
              <w:bookmarkStart w:id="12388" w:name="_Toc185502787"/>
              <w:bookmarkStart w:id="12389" w:name="_Toc186031047"/>
              <w:bookmarkStart w:id="12390" w:name="_Toc186032253"/>
              <w:bookmarkStart w:id="12391" w:name="_Toc186033459"/>
              <w:bookmarkStart w:id="12392" w:name="_Toc186045957"/>
              <w:bookmarkStart w:id="12393" w:name="_Toc186456717"/>
              <w:bookmarkStart w:id="12394" w:name="_Toc186470362"/>
              <w:bookmarkStart w:id="12395" w:name="_Toc186644873"/>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del>
          </w:p>
        </w:tc>
        <w:bookmarkStart w:id="12396" w:name="_Toc184817456"/>
        <w:bookmarkStart w:id="12397" w:name="_Toc185336071"/>
        <w:bookmarkStart w:id="12398" w:name="_Toc185336904"/>
        <w:bookmarkStart w:id="12399" w:name="_Toc185341623"/>
        <w:bookmarkStart w:id="12400" w:name="_Toc185349233"/>
        <w:bookmarkStart w:id="12401" w:name="_Toc185428341"/>
        <w:bookmarkStart w:id="12402" w:name="_Toc185497982"/>
        <w:bookmarkStart w:id="12403" w:name="_Toc185499182"/>
        <w:bookmarkStart w:id="12404" w:name="_Toc185500382"/>
        <w:bookmarkStart w:id="12405" w:name="_Toc185501583"/>
        <w:bookmarkStart w:id="12406" w:name="_Toc185502788"/>
        <w:bookmarkStart w:id="12407" w:name="_Toc186031048"/>
        <w:bookmarkStart w:id="12408" w:name="_Toc186032254"/>
        <w:bookmarkStart w:id="12409" w:name="_Toc186033460"/>
        <w:bookmarkStart w:id="12410" w:name="_Toc186045958"/>
        <w:bookmarkStart w:id="12411" w:name="_Toc186456718"/>
        <w:bookmarkStart w:id="12412" w:name="_Toc186470363"/>
        <w:bookmarkStart w:id="12413" w:name="_Toc186644874"/>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tr>
    </w:tbl>
    <w:p w14:paraId="77671296" w14:textId="6C4D8DCB" w:rsidR="00240614" w:rsidRPr="004424B1" w:rsidDel="00507DE3" w:rsidRDefault="001E2D84" w:rsidP="0043015A">
      <w:pPr>
        <w:pStyle w:val="Heading3"/>
        <w:spacing w:before="480"/>
        <w:rPr>
          <w:del w:id="12414" w:author="Quinten Van Woerkom" w:date="2024-11-27T16:42:00Z" w16du:dateUtc="2024-11-27T15:42:00Z"/>
          <w:lang w:val="en-GB"/>
        </w:rPr>
      </w:pPr>
      <w:bookmarkStart w:id="12415" w:name="_Ref64366932"/>
      <w:bookmarkStart w:id="12416" w:name="_Toc140093788"/>
      <w:del w:id="12417" w:author="Quinten Van Woerkom" w:date="2024-11-27T16:42:00Z" w16du:dateUtc="2024-11-27T15:42:00Z">
        <w:r w:rsidRPr="004424B1" w:rsidDel="00507DE3">
          <w:rPr>
            <w:lang w:val="en-GB"/>
          </w:rPr>
          <w:delText>P</w:delText>
        </w:r>
        <w:r w:rsidR="00240614" w:rsidRPr="004424B1" w:rsidDel="00507DE3">
          <w:rPr>
            <w:lang w:val="en-GB"/>
          </w:rPr>
          <w:delText>lan Edit Service</w:delText>
        </w:r>
        <w:bookmarkStart w:id="12418" w:name="_Toc184817457"/>
        <w:bookmarkStart w:id="12419" w:name="_Toc185336072"/>
        <w:bookmarkStart w:id="12420" w:name="_Toc185336905"/>
        <w:bookmarkStart w:id="12421" w:name="_Toc185341624"/>
        <w:bookmarkStart w:id="12422" w:name="_Toc185349234"/>
        <w:bookmarkStart w:id="12423" w:name="_Toc185428342"/>
        <w:bookmarkStart w:id="12424" w:name="_Toc185497983"/>
        <w:bookmarkStart w:id="12425" w:name="_Toc185499183"/>
        <w:bookmarkStart w:id="12426" w:name="_Toc185500383"/>
        <w:bookmarkStart w:id="12427" w:name="_Toc185501584"/>
        <w:bookmarkStart w:id="12428" w:name="_Toc185502789"/>
        <w:bookmarkStart w:id="12429" w:name="_Toc186031049"/>
        <w:bookmarkStart w:id="12430" w:name="_Toc186032255"/>
        <w:bookmarkStart w:id="12431" w:name="_Toc186033461"/>
        <w:bookmarkStart w:id="12432" w:name="_Toc186045959"/>
        <w:bookmarkStart w:id="12433" w:name="_Toc186456719"/>
        <w:bookmarkStart w:id="12434" w:name="_Toc186470364"/>
        <w:bookmarkStart w:id="12435" w:name="_Toc186644875"/>
        <w:bookmarkEnd w:id="12415"/>
        <w:bookmarkEnd w:id="12416"/>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del>
    </w:p>
    <w:p w14:paraId="4840F808" w14:textId="2899FD91" w:rsidR="00166DF1" w:rsidRPr="004424B1" w:rsidDel="00507DE3" w:rsidRDefault="00166DF1" w:rsidP="00166DF1">
      <w:pPr>
        <w:rPr>
          <w:del w:id="12436" w:author="Quinten Van Woerkom" w:date="2024-11-27T16:42:00Z" w16du:dateUtc="2024-11-27T15:42:00Z"/>
          <w:lang w:val="en-GB"/>
        </w:rPr>
      </w:pPr>
      <w:del w:id="12437" w:author="Quinten Van Woerkom" w:date="2024-11-27T16:42:00Z" w16du:dateUtc="2024-11-27T15:42:00Z">
        <w:r w:rsidRPr="004424B1" w:rsidDel="00507DE3">
          <w:rPr>
            <w:lang w:val="en-GB"/>
          </w:rPr>
          <w:delText xml:space="preserve">The Plan Edit Service is offered by an MPS system’s plan execution function to enable its users to modify </w:delText>
        </w:r>
        <w:r w:rsidR="00D133F6" w:rsidRPr="004424B1" w:rsidDel="00507DE3">
          <w:rPr>
            <w:lang w:val="en-GB"/>
          </w:rPr>
          <w:delText>p</w:delText>
        </w:r>
        <w:r w:rsidRPr="004424B1" w:rsidDel="00507DE3">
          <w:rPr>
            <w:lang w:val="en-GB"/>
          </w:rPr>
          <w:delText xml:space="preserve">lans that have already been submitted for execution.  It allows </w:delText>
        </w:r>
        <w:r w:rsidR="008D499C" w:rsidRPr="004424B1" w:rsidDel="00507DE3">
          <w:rPr>
            <w:lang w:val="en-GB"/>
          </w:rPr>
          <w:delText xml:space="preserve">an external user or function to update the status of the </w:delText>
        </w:r>
        <w:r w:rsidR="00D133F6" w:rsidRPr="004424B1" w:rsidDel="00507DE3">
          <w:rPr>
            <w:lang w:val="en-GB"/>
          </w:rPr>
          <w:delText>p</w:delText>
        </w:r>
        <w:r w:rsidR="008D499C" w:rsidRPr="004424B1" w:rsidDel="00507DE3">
          <w:rPr>
            <w:lang w:val="en-GB"/>
          </w:rPr>
          <w:delText>lan; insert, modify</w:delText>
        </w:r>
        <w:r w:rsidR="00667F46" w:rsidRPr="004424B1" w:rsidDel="00507DE3">
          <w:rPr>
            <w:lang w:val="en-GB"/>
          </w:rPr>
          <w:delText>,</w:delText>
        </w:r>
        <w:r w:rsidR="008D499C" w:rsidRPr="004424B1" w:rsidDel="00507DE3">
          <w:rPr>
            <w:lang w:val="en-GB"/>
          </w:rPr>
          <w:delText xml:space="preserve"> or delete planning activity and event instances; update the value of resources; and apply a time shift to a </w:delText>
        </w:r>
        <w:r w:rsidR="00D133F6" w:rsidRPr="004424B1" w:rsidDel="00507DE3">
          <w:rPr>
            <w:lang w:val="en-GB"/>
          </w:rPr>
          <w:delText>p</w:delText>
        </w:r>
        <w:r w:rsidR="008D499C" w:rsidRPr="004424B1" w:rsidDel="00507DE3">
          <w:rPr>
            <w:lang w:val="en-GB"/>
          </w:rPr>
          <w:delText>lan.</w:delText>
        </w:r>
        <w:bookmarkStart w:id="12438" w:name="_Toc184817458"/>
        <w:bookmarkStart w:id="12439" w:name="_Toc185336073"/>
        <w:bookmarkStart w:id="12440" w:name="_Toc185336906"/>
        <w:bookmarkStart w:id="12441" w:name="_Toc185341625"/>
        <w:bookmarkStart w:id="12442" w:name="_Toc185349235"/>
        <w:bookmarkStart w:id="12443" w:name="_Toc185428343"/>
        <w:bookmarkStart w:id="12444" w:name="_Toc185497984"/>
        <w:bookmarkStart w:id="12445" w:name="_Toc185499184"/>
        <w:bookmarkStart w:id="12446" w:name="_Toc185500384"/>
        <w:bookmarkStart w:id="12447" w:name="_Toc185501585"/>
        <w:bookmarkStart w:id="12448" w:name="_Toc185502790"/>
        <w:bookmarkStart w:id="12449" w:name="_Toc186031050"/>
        <w:bookmarkStart w:id="12450" w:name="_Toc186032256"/>
        <w:bookmarkStart w:id="12451" w:name="_Toc186033462"/>
        <w:bookmarkStart w:id="12452" w:name="_Toc186045960"/>
        <w:bookmarkStart w:id="12453" w:name="_Toc186456720"/>
        <w:bookmarkStart w:id="12454" w:name="_Toc186470365"/>
        <w:bookmarkStart w:id="12455" w:name="_Toc186644876"/>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del>
    </w:p>
    <w:p w14:paraId="7F782857" w14:textId="78E2D38A" w:rsidR="008D499C" w:rsidRPr="004424B1" w:rsidDel="00507DE3" w:rsidRDefault="00166DF1" w:rsidP="00166DF1">
      <w:pPr>
        <w:rPr>
          <w:del w:id="12456" w:author="Quinten Van Woerkom" w:date="2024-11-27T16:42:00Z" w16du:dateUtc="2024-11-27T15:42:00Z"/>
          <w:lang w:val="en-GB"/>
        </w:rPr>
      </w:pPr>
      <w:del w:id="12457" w:author="Quinten Van Woerkom" w:date="2024-11-27T16:42:00Z" w16du:dateUtc="2024-11-27T15:42:00Z">
        <w:r w:rsidRPr="004424B1" w:rsidDel="00507DE3">
          <w:rPr>
            <w:lang w:val="en-GB"/>
          </w:rPr>
          <w:delText xml:space="preserve">This may be used by expert mission operations users </w:delText>
        </w:r>
        <w:r w:rsidR="008D499C" w:rsidRPr="004424B1" w:rsidDel="00507DE3">
          <w:rPr>
            <w:lang w:val="en-GB"/>
          </w:rPr>
          <w:delText xml:space="preserve">in a non-nominal operational scenario to modify a </w:delText>
        </w:r>
        <w:r w:rsidR="00D133F6" w:rsidRPr="004424B1" w:rsidDel="00507DE3">
          <w:rPr>
            <w:lang w:val="en-GB"/>
          </w:rPr>
          <w:delText>p</w:delText>
        </w:r>
        <w:r w:rsidR="008D499C" w:rsidRPr="004424B1" w:rsidDel="00507DE3">
          <w:rPr>
            <w:lang w:val="en-GB"/>
          </w:rPr>
          <w:delText>lan that is executing or about to execute in order to avert or recover from a failure.  Where there is sufficient time, it is recommended to re-plan using the nominal planning process rather than to edit the</w:delText>
        </w:r>
        <w:r w:rsidR="00D133F6" w:rsidRPr="004424B1" w:rsidDel="00507DE3">
          <w:rPr>
            <w:lang w:val="en-GB"/>
          </w:rPr>
          <w:delText xml:space="preserve"> pl</w:delText>
        </w:r>
        <w:r w:rsidR="008D499C" w:rsidRPr="004424B1" w:rsidDel="00507DE3">
          <w:rPr>
            <w:lang w:val="en-GB"/>
          </w:rPr>
          <w:delText>an directly, as this circumvents any constraint checking performed by the planning function.</w:delText>
        </w:r>
        <w:bookmarkStart w:id="12458" w:name="_Toc184817459"/>
        <w:bookmarkStart w:id="12459" w:name="_Toc185336074"/>
        <w:bookmarkStart w:id="12460" w:name="_Toc185336907"/>
        <w:bookmarkStart w:id="12461" w:name="_Toc185341626"/>
        <w:bookmarkStart w:id="12462" w:name="_Toc185349236"/>
        <w:bookmarkStart w:id="12463" w:name="_Toc185428344"/>
        <w:bookmarkStart w:id="12464" w:name="_Toc185497985"/>
        <w:bookmarkStart w:id="12465" w:name="_Toc185499185"/>
        <w:bookmarkStart w:id="12466" w:name="_Toc185500385"/>
        <w:bookmarkStart w:id="12467" w:name="_Toc185501586"/>
        <w:bookmarkStart w:id="12468" w:name="_Toc185502791"/>
        <w:bookmarkStart w:id="12469" w:name="_Toc186031051"/>
        <w:bookmarkStart w:id="12470" w:name="_Toc186032257"/>
        <w:bookmarkStart w:id="12471" w:name="_Toc186033463"/>
        <w:bookmarkStart w:id="12472" w:name="_Toc186045961"/>
        <w:bookmarkStart w:id="12473" w:name="_Toc186456721"/>
        <w:bookmarkStart w:id="12474" w:name="_Toc186470366"/>
        <w:bookmarkStart w:id="12475" w:name="_Toc18664487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del>
    </w:p>
    <w:p w14:paraId="3FB07EDA" w14:textId="4CA6BF8B" w:rsidR="008D499C" w:rsidRPr="004424B1" w:rsidDel="00507DE3" w:rsidRDefault="008D499C" w:rsidP="00166DF1">
      <w:pPr>
        <w:rPr>
          <w:del w:id="12476" w:author="Quinten Van Woerkom" w:date="2024-11-27T16:42:00Z" w16du:dateUtc="2024-11-27T15:42:00Z"/>
          <w:lang w:val="en-GB"/>
        </w:rPr>
      </w:pPr>
      <w:del w:id="12477" w:author="Quinten Van Woerkom" w:date="2024-11-27T16:42:00Z" w16du:dateUtc="2024-11-27T15:42:00Z">
        <w:r w:rsidRPr="004424B1" w:rsidDel="00507DE3">
          <w:rPr>
            <w:lang w:val="en-GB"/>
          </w:rPr>
          <w:delText>Another use of the service is for a third party function</w:delText>
        </w:r>
        <w:r w:rsidR="00DB291D" w:rsidRPr="004424B1" w:rsidDel="00507DE3">
          <w:rPr>
            <w:lang w:val="en-GB"/>
          </w:rPr>
          <w:delText>s</w:delText>
        </w:r>
        <w:r w:rsidRPr="004424B1" w:rsidDel="00507DE3">
          <w:rPr>
            <w:lang w:val="en-GB"/>
          </w:rPr>
          <w:delText xml:space="preserve"> to update elem</w:delText>
        </w:r>
        <w:r w:rsidR="002C05EF" w:rsidRPr="004424B1" w:rsidDel="00507DE3">
          <w:rPr>
            <w:lang w:val="en-GB"/>
          </w:rPr>
          <w:delText>ents of the plan to reflect information available in near-real-time.  Examples are:</w:delText>
        </w:r>
        <w:bookmarkStart w:id="12478" w:name="_Toc184817460"/>
        <w:bookmarkStart w:id="12479" w:name="_Toc185336075"/>
        <w:bookmarkStart w:id="12480" w:name="_Toc185336908"/>
        <w:bookmarkStart w:id="12481" w:name="_Toc185341627"/>
        <w:bookmarkStart w:id="12482" w:name="_Toc185349237"/>
        <w:bookmarkStart w:id="12483" w:name="_Toc185428345"/>
        <w:bookmarkStart w:id="12484" w:name="_Toc185497986"/>
        <w:bookmarkStart w:id="12485" w:name="_Toc185499186"/>
        <w:bookmarkStart w:id="12486" w:name="_Toc185500386"/>
        <w:bookmarkStart w:id="12487" w:name="_Toc185501587"/>
        <w:bookmarkStart w:id="12488" w:name="_Toc185502792"/>
        <w:bookmarkStart w:id="12489" w:name="_Toc186031052"/>
        <w:bookmarkStart w:id="12490" w:name="_Toc186032258"/>
        <w:bookmarkStart w:id="12491" w:name="_Toc186033464"/>
        <w:bookmarkStart w:id="12492" w:name="_Toc186045962"/>
        <w:bookmarkStart w:id="12493" w:name="_Toc186456722"/>
        <w:bookmarkStart w:id="12494" w:name="_Toc186470367"/>
        <w:bookmarkStart w:id="12495" w:name="_Toc186644878"/>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del>
    </w:p>
    <w:p w14:paraId="70FF44BD" w14:textId="12B5ABA6" w:rsidR="000B50F2" w:rsidRPr="004424B1" w:rsidDel="00507DE3" w:rsidRDefault="000B50F2" w:rsidP="003A4612">
      <w:pPr>
        <w:pStyle w:val="List"/>
        <w:numPr>
          <w:ilvl w:val="0"/>
          <w:numId w:val="14"/>
        </w:numPr>
        <w:tabs>
          <w:tab w:val="clear" w:pos="360"/>
          <w:tab w:val="left" w:pos="720"/>
        </w:tabs>
        <w:ind w:left="720"/>
        <w:rPr>
          <w:del w:id="12496" w:author="Quinten Van Woerkom" w:date="2024-11-27T16:42:00Z" w16du:dateUtc="2024-11-27T15:42:00Z"/>
        </w:rPr>
      </w:pPr>
      <w:del w:id="12497" w:author="Quinten Van Woerkom" w:date="2024-11-27T16:42:00Z" w16du:dateUtc="2024-11-27T15:42:00Z">
        <w:r w:rsidRPr="004424B1" w:rsidDel="00507DE3">
          <w:delText xml:space="preserve">Update of the input arguments of a planned activity instance to fine tune its </w:delText>
        </w:r>
        <w:r w:rsidR="00FF48BF" w:rsidRPr="004424B1" w:rsidDel="00507DE3">
          <w:delText>behaviour</w:delText>
        </w:r>
        <w:r w:rsidRPr="004424B1" w:rsidDel="00507DE3">
          <w:delText xml:space="preserve"> in response to currently observed status.</w:delText>
        </w:r>
        <w:bookmarkStart w:id="12498" w:name="_Toc184817461"/>
        <w:bookmarkStart w:id="12499" w:name="_Toc185336076"/>
        <w:bookmarkStart w:id="12500" w:name="_Toc185336909"/>
        <w:bookmarkStart w:id="12501" w:name="_Toc185341628"/>
        <w:bookmarkStart w:id="12502" w:name="_Toc185349238"/>
        <w:bookmarkStart w:id="12503" w:name="_Toc185428346"/>
        <w:bookmarkStart w:id="12504" w:name="_Toc185497987"/>
        <w:bookmarkStart w:id="12505" w:name="_Toc185499187"/>
        <w:bookmarkStart w:id="12506" w:name="_Toc185500387"/>
        <w:bookmarkStart w:id="12507" w:name="_Toc185501588"/>
        <w:bookmarkStart w:id="12508" w:name="_Toc185502793"/>
        <w:bookmarkStart w:id="12509" w:name="_Toc186031053"/>
        <w:bookmarkStart w:id="12510" w:name="_Toc186032259"/>
        <w:bookmarkStart w:id="12511" w:name="_Toc186033465"/>
        <w:bookmarkStart w:id="12512" w:name="_Toc186045963"/>
        <w:bookmarkStart w:id="12513" w:name="_Toc186456723"/>
        <w:bookmarkStart w:id="12514" w:name="_Toc186470368"/>
        <w:bookmarkStart w:id="12515" w:name="_Toc186644879"/>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del>
    </w:p>
    <w:p w14:paraId="0BFCF4CF" w14:textId="0703EFDA" w:rsidR="000B50F2" w:rsidRPr="004424B1" w:rsidDel="00507DE3" w:rsidRDefault="000B50F2" w:rsidP="003A4612">
      <w:pPr>
        <w:pStyle w:val="List"/>
        <w:numPr>
          <w:ilvl w:val="0"/>
          <w:numId w:val="14"/>
        </w:numPr>
        <w:tabs>
          <w:tab w:val="clear" w:pos="360"/>
          <w:tab w:val="left" w:pos="720"/>
        </w:tabs>
        <w:ind w:left="720"/>
        <w:rPr>
          <w:del w:id="12516" w:author="Quinten Van Woerkom" w:date="2024-11-27T16:42:00Z" w16du:dateUtc="2024-11-27T15:42:00Z"/>
        </w:rPr>
      </w:pPr>
      <w:del w:id="12517" w:author="Quinten Van Woerkom" w:date="2024-11-27T16:42:00Z" w16du:dateUtc="2024-11-27T15:42:00Z">
        <w:r w:rsidRPr="004424B1" w:rsidDel="00507DE3">
          <w:lastRenderedPageBreak/>
          <w:delText xml:space="preserve">Update of a predicted planning event instance that is already contained within a </w:delText>
        </w:r>
        <w:r w:rsidR="00D133F6" w:rsidRPr="004424B1" w:rsidDel="00507DE3">
          <w:delText>p</w:delText>
        </w:r>
        <w:r w:rsidRPr="004424B1" w:rsidDel="00507DE3">
          <w:delText>lan, with refined timing or other details.</w:delText>
        </w:r>
        <w:bookmarkStart w:id="12518" w:name="_Toc184817462"/>
        <w:bookmarkStart w:id="12519" w:name="_Toc185336077"/>
        <w:bookmarkStart w:id="12520" w:name="_Toc185336910"/>
        <w:bookmarkStart w:id="12521" w:name="_Toc185341629"/>
        <w:bookmarkStart w:id="12522" w:name="_Toc185349239"/>
        <w:bookmarkStart w:id="12523" w:name="_Toc185428347"/>
        <w:bookmarkStart w:id="12524" w:name="_Toc185497988"/>
        <w:bookmarkStart w:id="12525" w:name="_Toc185499188"/>
        <w:bookmarkStart w:id="12526" w:name="_Toc185500388"/>
        <w:bookmarkStart w:id="12527" w:name="_Toc185501589"/>
        <w:bookmarkStart w:id="12528" w:name="_Toc185502794"/>
        <w:bookmarkStart w:id="12529" w:name="_Toc186031054"/>
        <w:bookmarkStart w:id="12530" w:name="_Toc186032260"/>
        <w:bookmarkStart w:id="12531" w:name="_Toc186033466"/>
        <w:bookmarkStart w:id="12532" w:name="_Toc186045964"/>
        <w:bookmarkStart w:id="12533" w:name="_Toc186456724"/>
        <w:bookmarkStart w:id="12534" w:name="_Toc186470369"/>
        <w:bookmarkStart w:id="12535" w:name="_Toc186644880"/>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del>
    </w:p>
    <w:p w14:paraId="02485D47" w14:textId="3B0D9D73" w:rsidR="002C05EF" w:rsidRPr="004424B1" w:rsidDel="00507DE3" w:rsidRDefault="002C05EF" w:rsidP="003A4612">
      <w:pPr>
        <w:pStyle w:val="List"/>
        <w:numPr>
          <w:ilvl w:val="0"/>
          <w:numId w:val="14"/>
        </w:numPr>
        <w:tabs>
          <w:tab w:val="clear" w:pos="360"/>
          <w:tab w:val="left" w:pos="720"/>
        </w:tabs>
        <w:ind w:left="720"/>
        <w:rPr>
          <w:del w:id="12536" w:author="Quinten Van Woerkom" w:date="2024-11-27T16:42:00Z" w16du:dateUtc="2024-11-27T15:42:00Z"/>
        </w:rPr>
      </w:pPr>
      <w:del w:id="12537" w:author="Quinten Van Woerkom" w:date="2024-11-27T16:42:00Z" w16du:dateUtc="2024-11-27T15:42:00Z">
        <w:r w:rsidRPr="004424B1" w:rsidDel="00507DE3">
          <w:delText xml:space="preserve">The injection of instances of planning events.  These may be detected in real-time and correlate to potential (rather than predicted) events for which a planned response is available.  An example is a </w:delText>
        </w:r>
        <w:r w:rsidR="00280842" w:rsidRPr="004424B1" w:rsidDel="00507DE3">
          <w:delText>‘</w:delText>
        </w:r>
        <w:r w:rsidRPr="004424B1" w:rsidDel="00507DE3">
          <w:delText>Target of Opportunity</w:delText>
        </w:r>
        <w:r w:rsidR="00280842" w:rsidRPr="004424B1" w:rsidDel="00507DE3">
          <w:delText>’</w:delText>
        </w:r>
        <w:r w:rsidRPr="004424B1" w:rsidDel="00507DE3">
          <w:delText xml:space="preserve"> event that may be notified to an astronomical observatory mission.</w:delText>
        </w:r>
        <w:bookmarkStart w:id="12538" w:name="_Toc184817463"/>
        <w:bookmarkStart w:id="12539" w:name="_Toc185336078"/>
        <w:bookmarkStart w:id="12540" w:name="_Toc185336911"/>
        <w:bookmarkStart w:id="12541" w:name="_Toc185341630"/>
        <w:bookmarkStart w:id="12542" w:name="_Toc185349240"/>
        <w:bookmarkStart w:id="12543" w:name="_Toc185428348"/>
        <w:bookmarkStart w:id="12544" w:name="_Toc185497989"/>
        <w:bookmarkStart w:id="12545" w:name="_Toc185499189"/>
        <w:bookmarkStart w:id="12546" w:name="_Toc185500389"/>
        <w:bookmarkStart w:id="12547" w:name="_Toc185501590"/>
        <w:bookmarkStart w:id="12548" w:name="_Toc185502795"/>
        <w:bookmarkStart w:id="12549" w:name="_Toc186031055"/>
        <w:bookmarkStart w:id="12550" w:name="_Toc186032261"/>
        <w:bookmarkStart w:id="12551" w:name="_Toc186033467"/>
        <w:bookmarkStart w:id="12552" w:name="_Toc186045965"/>
        <w:bookmarkStart w:id="12553" w:name="_Toc186456725"/>
        <w:bookmarkStart w:id="12554" w:name="_Toc186470370"/>
        <w:bookmarkStart w:id="12555" w:name="_Toc186644881"/>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del>
    </w:p>
    <w:p w14:paraId="2D2F297D" w14:textId="782E5790" w:rsidR="00DB291D" w:rsidRPr="004424B1" w:rsidDel="00507DE3" w:rsidRDefault="00DB291D" w:rsidP="003A4612">
      <w:pPr>
        <w:pStyle w:val="List"/>
        <w:numPr>
          <w:ilvl w:val="0"/>
          <w:numId w:val="14"/>
        </w:numPr>
        <w:tabs>
          <w:tab w:val="clear" w:pos="360"/>
          <w:tab w:val="left" w:pos="720"/>
        </w:tabs>
        <w:ind w:left="720"/>
        <w:rPr>
          <w:del w:id="12556" w:author="Quinten Van Woerkom" w:date="2024-11-27T16:42:00Z" w16du:dateUtc="2024-11-27T15:42:00Z"/>
        </w:rPr>
      </w:pPr>
      <w:del w:id="12557" w:author="Quinten Van Woerkom" w:date="2024-11-27T16:42:00Z" w16du:dateUtc="2024-11-27T15:42:00Z">
        <w:r w:rsidRPr="004424B1" w:rsidDel="00507DE3">
          <w:delText>Update of a resource value by an external modelling function to more accurately reflect currently observed status.</w:delText>
        </w:r>
        <w:bookmarkStart w:id="12558" w:name="_Toc184817464"/>
        <w:bookmarkStart w:id="12559" w:name="_Toc185336079"/>
        <w:bookmarkStart w:id="12560" w:name="_Toc185336912"/>
        <w:bookmarkStart w:id="12561" w:name="_Toc185341631"/>
        <w:bookmarkStart w:id="12562" w:name="_Toc185349241"/>
        <w:bookmarkStart w:id="12563" w:name="_Toc185428349"/>
        <w:bookmarkStart w:id="12564" w:name="_Toc185497990"/>
        <w:bookmarkStart w:id="12565" w:name="_Toc185499190"/>
        <w:bookmarkStart w:id="12566" w:name="_Toc185500390"/>
        <w:bookmarkStart w:id="12567" w:name="_Toc185501591"/>
        <w:bookmarkStart w:id="12568" w:name="_Toc185502796"/>
        <w:bookmarkStart w:id="12569" w:name="_Toc186031056"/>
        <w:bookmarkStart w:id="12570" w:name="_Toc186032262"/>
        <w:bookmarkStart w:id="12571" w:name="_Toc186033468"/>
        <w:bookmarkStart w:id="12572" w:name="_Toc186045966"/>
        <w:bookmarkStart w:id="12573" w:name="_Toc186456726"/>
        <w:bookmarkStart w:id="12574" w:name="_Toc186470371"/>
        <w:bookmarkStart w:id="12575" w:name="_Toc186644882"/>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del>
    </w:p>
    <w:p w14:paraId="055758D6" w14:textId="4415DD5A" w:rsidR="00166DF1" w:rsidRPr="004424B1" w:rsidDel="00507DE3" w:rsidRDefault="00166DF1" w:rsidP="00166DF1">
      <w:pPr>
        <w:rPr>
          <w:del w:id="12576" w:author="Quinten Van Woerkom" w:date="2024-11-27T16:42:00Z" w16du:dateUtc="2024-11-27T15:42:00Z"/>
          <w:lang w:val="en-GB"/>
        </w:rPr>
      </w:pPr>
      <w:del w:id="12577" w:author="Quinten Van Woerkom" w:date="2024-11-27T16:42:00Z" w16du:dateUtc="2024-11-27T15:42:00Z">
        <w:r w:rsidRPr="004424B1" w:rsidDel="00507DE3">
          <w:rPr>
            <w:lang w:val="en-GB"/>
          </w:rPr>
          <w:delText xml:space="preserve">Plans are defined in </w:delText>
        </w:r>
        <w:r w:rsidR="003A1437" w:rsidRPr="004424B1" w:rsidDel="00507DE3">
          <w:rPr>
            <w:lang w:val="en-GB"/>
          </w:rPr>
          <w:fldChar w:fldCharType="begin"/>
        </w:r>
        <w:r w:rsidR="003A1437" w:rsidRPr="004424B1" w:rsidDel="00507DE3">
          <w:rPr>
            <w:lang w:val="en-GB"/>
          </w:rPr>
          <w:delInstrText xml:space="preserve"> REF _Ref60926405 \r \h </w:delInstrText>
        </w:r>
        <w:r w:rsidR="003A1437" w:rsidRPr="004424B1" w:rsidDel="00507DE3">
          <w:rPr>
            <w:lang w:val="en-GB"/>
          </w:rPr>
        </w:r>
        <w:r w:rsidR="003A1437" w:rsidRPr="004424B1" w:rsidDel="00507DE3">
          <w:rPr>
            <w:lang w:val="en-GB"/>
          </w:rPr>
          <w:fldChar w:fldCharType="separate"/>
        </w:r>
        <w:r w:rsidR="00BF1AC4" w:rsidDel="00507DE3">
          <w:rPr>
            <w:lang w:val="en-GB"/>
          </w:rPr>
          <w:delText>4.2.6</w:delText>
        </w:r>
        <w:r w:rsidR="003A1437" w:rsidRPr="004424B1" w:rsidDel="00507DE3">
          <w:rPr>
            <w:lang w:val="en-GB"/>
          </w:rPr>
          <w:fldChar w:fldCharType="end"/>
        </w:r>
        <w:r w:rsidRPr="004424B1" w:rsidDel="00507DE3">
          <w:rPr>
            <w:lang w:val="en-GB"/>
          </w:rPr>
          <w:delText xml:space="preserve">, </w:delText>
        </w:r>
        <w:r w:rsidR="00DB291D" w:rsidRPr="004424B1" w:rsidDel="00507DE3">
          <w:rPr>
            <w:lang w:val="en-GB"/>
          </w:rPr>
          <w:delText xml:space="preserve">while their constituent planned items are defined in </w:delText>
        </w:r>
        <w:r w:rsidR="003A1437" w:rsidRPr="004424B1" w:rsidDel="00507DE3">
          <w:rPr>
            <w:lang w:val="en-GB"/>
          </w:rPr>
          <w:fldChar w:fldCharType="begin"/>
        </w:r>
        <w:r w:rsidR="003A1437" w:rsidRPr="004424B1" w:rsidDel="00507DE3">
          <w:rPr>
            <w:lang w:val="en-GB"/>
          </w:rPr>
          <w:delInstrText xml:space="preserve"> REF _Ref60926528 \r \h </w:delInstrText>
        </w:r>
        <w:r w:rsidR="003A1437" w:rsidRPr="004424B1" w:rsidDel="00507DE3">
          <w:rPr>
            <w:lang w:val="en-GB"/>
          </w:rPr>
        </w:r>
        <w:r w:rsidR="003A1437" w:rsidRPr="004424B1" w:rsidDel="00507DE3">
          <w:rPr>
            <w:lang w:val="en-GB"/>
          </w:rPr>
          <w:fldChar w:fldCharType="separate"/>
        </w:r>
        <w:r w:rsidR="00BF1AC4" w:rsidDel="00507DE3">
          <w:rPr>
            <w:lang w:val="en-GB"/>
          </w:rPr>
          <w:delText>4.2.2</w:delText>
        </w:r>
        <w:r w:rsidR="003A1437" w:rsidRPr="004424B1" w:rsidDel="00507DE3">
          <w:rPr>
            <w:lang w:val="en-GB"/>
          </w:rPr>
          <w:fldChar w:fldCharType="end"/>
        </w:r>
        <w:r w:rsidR="00DB291D" w:rsidRPr="004424B1" w:rsidDel="00507DE3">
          <w:rPr>
            <w:lang w:val="en-GB"/>
          </w:rPr>
          <w:delText xml:space="preserve"> (</w:delText>
        </w:r>
        <w:r w:rsidR="00D133F6" w:rsidRPr="004424B1" w:rsidDel="00507DE3">
          <w:rPr>
            <w:lang w:val="en-GB"/>
          </w:rPr>
          <w:delText>p</w:delText>
        </w:r>
        <w:r w:rsidR="00DB291D" w:rsidRPr="004424B1" w:rsidDel="00507DE3">
          <w:rPr>
            <w:lang w:val="en-GB"/>
          </w:rPr>
          <w:delText xml:space="preserve">lanning </w:delText>
        </w:r>
        <w:r w:rsidR="00D133F6" w:rsidRPr="004424B1" w:rsidDel="00507DE3">
          <w:rPr>
            <w:lang w:val="en-GB"/>
          </w:rPr>
          <w:delText>a</w:delText>
        </w:r>
        <w:r w:rsidR="00DB291D" w:rsidRPr="004424B1" w:rsidDel="00507DE3">
          <w:rPr>
            <w:lang w:val="en-GB"/>
          </w:rPr>
          <w:delText xml:space="preserve">ctivities), </w:delText>
        </w:r>
        <w:r w:rsidR="003A1437" w:rsidRPr="004424B1" w:rsidDel="00507DE3">
          <w:rPr>
            <w:lang w:val="en-GB"/>
          </w:rPr>
          <w:fldChar w:fldCharType="begin"/>
        </w:r>
        <w:r w:rsidR="003A1437" w:rsidRPr="004424B1" w:rsidDel="00507DE3">
          <w:rPr>
            <w:lang w:val="en-GB"/>
          </w:rPr>
          <w:delInstrText xml:space="preserve"> REF _Ref60926538 \r \h </w:delInstrText>
        </w:r>
        <w:r w:rsidR="003A1437" w:rsidRPr="004424B1" w:rsidDel="00507DE3">
          <w:rPr>
            <w:lang w:val="en-GB"/>
          </w:rPr>
        </w:r>
        <w:r w:rsidR="003A1437" w:rsidRPr="004424B1" w:rsidDel="00507DE3">
          <w:rPr>
            <w:lang w:val="en-GB"/>
          </w:rPr>
          <w:fldChar w:fldCharType="separate"/>
        </w:r>
        <w:r w:rsidR="00BF1AC4" w:rsidDel="00507DE3">
          <w:rPr>
            <w:lang w:val="en-GB"/>
          </w:rPr>
          <w:delText>4.2.3</w:delText>
        </w:r>
        <w:r w:rsidR="003A1437" w:rsidRPr="004424B1" w:rsidDel="00507DE3">
          <w:rPr>
            <w:lang w:val="en-GB"/>
          </w:rPr>
          <w:fldChar w:fldCharType="end"/>
        </w:r>
        <w:r w:rsidR="00DB291D" w:rsidRPr="004424B1" w:rsidDel="00507DE3">
          <w:rPr>
            <w:lang w:val="en-GB"/>
          </w:rPr>
          <w:delText xml:space="preserve"> (</w:delText>
        </w:r>
        <w:r w:rsidR="00D133F6" w:rsidRPr="004424B1" w:rsidDel="00507DE3">
          <w:rPr>
            <w:lang w:val="en-GB"/>
          </w:rPr>
          <w:delText>p</w:delText>
        </w:r>
        <w:r w:rsidR="00DB291D" w:rsidRPr="004424B1" w:rsidDel="00507DE3">
          <w:rPr>
            <w:lang w:val="en-GB"/>
          </w:rPr>
          <w:delText xml:space="preserve">lanning </w:delText>
        </w:r>
        <w:r w:rsidR="00D133F6" w:rsidRPr="004424B1" w:rsidDel="00507DE3">
          <w:rPr>
            <w:lang w:val="en-GB"/>
          </w:rPr>
          <w:delText>e</w:delText>
        </w:r>
        <w:r w:rsidR="00DB291D" w:rsidRPr="004424B1" w:rsidDel="00507DE3">
          <w:rPr>
            <w:lang w:val="en-GB"/>
          </w:rPr>
          <w:delText xml:space="preserve">vents) and </w:delText>
        </w:r>
        <w:r w:rsidR="003A1437" w:rsidRPr="004424B1" w:rsidDel="00507DE3">
          <w:rPr>
            <w:lang w:val="en-GB"/>
          </w:rPr>
          <w:fldChar w:fldCharType="begin"/>
        </w:r>
        <w:r w:rsidR="003A1437" w:rsidRPr="004424B1" w:rsidDel="00507DE3">
          <w:rPr>
            <w:lang w:val="en-GB"/>
          </w:rPr>
          <w:delInstrText xml:space="preserve"> REF _Ref60926551 \r \h </w:delInstrText>
        </w:r>
        <w:r w:rsidR="003A1437" w:rsidRPr="004424B1" w:rsidDel="00507DE3">
          <w:rPr>
            <w:lang w:val="en-GB"/>
          </w:rPr>
        </w:r>
        <w:r w:rsidR="003A1437" w:rsidRPr="004424B1" w:rsidDel="00507DE3">
          <w:rPr>
            <w:lang w:val="en-GB"/>
          </w:rPr>
          <w:fldChar w:fldCharType="separate"/>
        </w:r>
        <w:r w:rsidR="00BF1AC4" w:rsidDel="00507DE3">
          <w:rPr>
            <w:lang w:val="en-GB"/>
          </w:rPr>
          <w:delText>4.2.4</w:delText>
        </w:r>
        <w:r w:rsidR="003A1437" w:rsidRPr="004424B1" w:rsidDel="00507DE3">
          <w:rPr>
            <w:lang w:val="en-GB"/>
          </w:rPr>
          <w:fldChar w:fldCharType="end"/>
        </w:r>
        <w:r w:rsidR="00DB291D" w:rsidRPr="004424B1" w:rsidDel="00507DE3">
          <w:rPr>
            <w:lang w:val="en-GB"/>
          </w:rPr>
          <w:delText xml:space="preserve"> (</w:delText>
        </w:r>
        <w:r w:rsidR="00D133F6" w:rsidRPr="004424B1" w:rsidDel="00507DE3">
          <w:rPr>
            <w:lang w:val="en-GB"/>
          </w:rPr>
          <w:delText>p</w:delText>
        </w:r>
        <w:r w:rsidR="00DB291D" w:rsidRPr="004424B1" w:rsidDel="00507DE3">
          <w:rPr>
            <w:lang w:val="en-GB"/>
          </w:rPr>
          <w:delText xml:space="preserve">lanning </w:delText>
        </w:r>
        <w:r w:rsidR="00D133F6" w:rsidRPr="004424B1" w:rsidDel="00507DE3">
          <w:rPr>
            <w:lang w:val="en-GB"/>
          </w:rPr>
          <w:delText>r</w:delText>
        </w:r>
        <w:r w:rsidR="00DB291D" w:rsidRPr="004424B1" w:rsidDel="00507DE3">
          <w:rPr>
            <w:lang w:val="en-GB"/>
          </w:rPr>
          <w:delText>esources)</w:delText>
        </w:r>
        <w:r w:rsidRPr="004424B1" w:rsidDel="00507DE3">
          <w:rPr>
            <w:lang w:val="en-GB"/>
          </w:rPr>
          <w:delText>.</w:delText>
        </w:r>
        <w:bookmarkStart w:id="12578" w:name="_Toc184817465"/>
        <w:bookmarkStart w:id="12579" w:name="_Toc185336080"/>
        <w:bookmarkStart w:id="12580" w:name="_Toc185336913"/>
        <w:bookmarkStart w:id="12581" w:name="_Toc185341632"/>
        <w:bookmarkStart w:id="12582" w:name="_Toc185349242"/>
        <w:bookmarkStart w:id="12583" w:name="_Toc185428350"/>
        <w:bookmarkStart w:id="12584" w:name="_Toc185497991"/>
        <w:bookmarkStart w:id="12585" w:name="_Toc185499191"/>
        <w:bookmarkStart w:id="12586" w:name="_Toc185500391"/>
        <w:bookmarkStart w:id="12587" w:name="_Toc185501592"/>
        <w:bookmarkStart w:id="12588" w:name="_Toc185502797"/>
        <w:bookmarkStart w:id="12589" w:name="_Toc186031057"/>
        <w:bookmarkStart w:id="12590" w:name="_Toc186032263"/>
        <w:bookmarkStart w:id="12591" w:name="_Toc186033469"/>
        <w:bookmarkStart w:id="12592" w:name="_Toc186045967"/>
        <w:bookmarkStart w:id="12593" w:name="_Toc186456727"/>
        <w:bookmarkStart w:id="12594" w:name="_Toc186470372"/>
        <w:bookmarkStart w:id="12595" w:name="_Toc186644883"/>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del>
    </w:p>
    <w:p w14:paraId="02F7CB9C" w14:textId="2E58CF93" w:rsidR="00166DF1" w:rsidRPr="004424B1" w:rsidDel="00A9616F" w:rsidRDefault="00166DF1" w:rsidP="00D92D4F">
      <w:pPr>
        <w:rPr>
          <w:del w:id="12596" w:author="Quinten Van Woerkom" w:date="2024-11-27T16:37:00Z" w16du:dateUtc="2024-11-27T15:37:00Z"/>
          <w:lang w:val="en-GB"/>
        </w:rPr>
      </w:pPr>
      <w:del w:id="12597" w:author="Quinten Van Woerkom" w:date="2024-11-27T16:37:00Z" w16du:dateUtc="2024-11-27T15:37:00Z">
        <w:r w:rsidRPr="004424B1" w:rsidDel="00A9616F">
          <w:rPr>
            <w:lang w:val="en-GB"/>
          </w:rPr>
          <w:delText xml:space="preserve">The following capability sets </w:delText>
        </w:r>
        <w:r w:rsidR="00D92D4F" w:rsidRPr="004424B1" w:rsidDel="00A9616F">
          <w:rPr>
            <w:lang w:val="en-GB"/>
          </w:rPr>
          <w:delText xml:space="preserve">and service operations </w:delText>
        </w:r>
        <w:r w:rsidRPr="004424B1" w:rsidDel="00A9616F">
          <w:rPr>
            <w:lang w:val="en-GB"/>
          </w:rPr>
          <w:delText>are defined:</w:delText>
        </w:r>
        <w:bookmarkStart w:id="12598" w:name="_Toc184817466"/>
        <w:bookmarkStart w:id="12599" w:name="_Toc185336081"/>
        <w:bookmarkStart w:id="12600" w:name="_Toc185336914"/>
        <w:bookmarkStart w:id="12601" w:name="_Toc185341633"/>
        <w:bookmarkStart w:id="12602" w:name="_Toc185349243"/>
        <w:bookmarkStart w:id="12603" w:name="_Toc185428351"/>
        <w:bookmarkStart w:id="12604" w:name="_Toc185497992"/>
        <w:bookmarkStart w:id="12605" w:name="_Toc185499192"/>
        <w:bookmarkStart w:id="12606" w:name="_Toc185500392"/>
        <w:bookmarkStart w:id="12607" w:name="_Toc185501593"/>
        <w:bookmarkStart w:id="12608" w:name="_Toc185502798"/>
        <w:bookmarkStart w:id="12609" w:name="_Toc186031058"/>
        <w:bookmarkStart w:id="12610" w:name="_Toc186032264"/>
        <w:bookmarkStart w:id="12611" w:name="_Toc186033470"/>
        <w:bookmarkStart w:id="12612" w:name="_Toc186045968"/>
        <w:bookmarkStart w:id="12613" w:name="_Toc186456728"/>
        <w:bookmarkStart w:id="12614" w:name="_Toc186470373"/>
        <w:bookmarkStart w:id="12615" w:name="_Toc186644884"/>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del>
    </w:p>
    <w:p w14:paraId="774AC62F" w14:textId="4B378441" w:rsidR="00D92D4F" w:rsidRPr="004424B1" w:rsidDel="00A9616F" w:rsidRDefault="00DF315E" w:rsidP="00DF315E">
      <w:pPr>
        <w:pStyle w:val="TableTitle"/>
        <w:rPr>
          <w:del w:id="12616" w:author="Quinten Van Woerkom" w:date="2024-11-27T16:37:00Z" w16du:dateUtc="2024-11-27T15:37:00Z"/>
          <w:lang w:val="en-GB"/>
        </w:rPr>
      </w:pPr>
      <w:del w:id="12617" w:author="Quinten Van Woerkom" w:date="2024-11-27T16:37:00Z" w16du:dateUtc="2024-11-27T15:37:00Z">
        <w:r w:rsidRPr="004424B1" w:rsidDel="00A9616F">
          <w:rPr>
            <w:lang w:val="en-GB"/>
          </w:rPr>
          <w:delText xml:space="preserve">Table </w:delText>
        </w:r>
        <w:bookmarkStart w:id="12618" w:name="T_205PlanEditServiceCapabilitySetsandOpe"/>
        <w:r w:rsidRPr="004424B1" w:rsidDel="00A9616F">
          <w:rPr>
            <w:lang w:val="en-GB"/>
          </w:rPr>
          <w:fldChar w:fldCharType="begin"/>
        </w:r>
        <w:r w:rsidRPr="004424B1" w:rsidDel="00A9616F">
          <w:rPr>
            <w:lang w:val="en-GB"/>
          </w:rPr>
          <w:delInstrText xml:space="preserve"> STYLEREF "Heading 1"\l \n \t \* MERGEFORMAT </w:delInstrText>
        </w:r>
        <w:r w:rsidRPr="004424B1" w:rsidDel="00A9616F">
          <w:rPr>
            <w:lang w:val="en-GB"/>
          </w:rPr>
          <w:fldChar w:fldCharType="separate"/>
        </w:r>
        <w:r w:rsidR="00BF1AC4" w:rsidDel="00A9616F">
          <w:rPr>
            <w:noProof/>
            <w:lang w:val="en-GB"/>
          </w:rPr>
          <w:delText>2</w:delText>
        </w:r>
        <w:r w:rsidRPr="004424B1" w:rsidDel="00A9616F">
          <w:rPr>
            <w:lang w:val="en-GB"/>
          </w:rPr>
          <w:fldChar w:fldCharType="end"/>
        </w:r>
        <w:r w:rsidRPr="004424B1" w:rsidDel="00A9616F">
          <w:rPr>
            <w:lang w:val="en-GB"/>
          </w:rPr>
          <w:noBreakHyphen/>
        </w:r>
        <w:r w:rsidR="009A416E" w:rsidRPr="004424B1" w:rsidDel="00A9616F">
          <w:rPr>
            <w:lang w:val="en-GB"/>
          </w:rPr>
          <w:fldChar w:fldCharType="begin"/>
        </w:r>
        <w:r w:rsidR="009A416E" w:rsidRPr="004424B1" w:rsidDel="00A9616F">
          <w:rPr>
            <w:lang w:val="en-GB"/>
          </w:rPr>
          <w:delInstrText xml:space="preserve"> SEQ Table \s 1 \* MERGEFORMAT </w:delInstrText>
        </w:r>
        <w:r w:rsidR="009A416E" w:rsidRPr="004424B1" w:rsidDel="00A9616F">
          <w:rPr>
            <w:lang w:val="en-GB"/>
          </w:rPr>
          <w:fldChar w:fldCharType="separate"/>
        </w:r>
        <w:r w:rsidR="00BF1AC4" w:rsidDel="00A9616F">
          <w:rPr>
            <w:noProof/>
            <w:lang w:val="en-GB"/>
          </w:rPr>
          <w:delText>5</w:delText>
        </w:r>
        <w:r w:rsidR="009A416E" w:rsidRPr="004424B1" w:rsidDel="00A9616F">
          <w:rPr>
            <w:noProof/>
            <w:lang w:val="en-GB"/>
          </w:rPr>
          <w:fldChar w:fldCharType="end"/>
        </w:r>
        <w:bookmarkEnd w:id="12618"/>
        <w:r w:rsidRPr="004424B1" w:rsidDel="00A9616F">
          <w:rPr>
            <w:lang w:val="en-GB"/>
          </w:rPr>
          <w:fldChar w:fldCharType="begin"/>
        </w:r>
        <w:r w:rsidRPr="004424B1" w:rsidDel="00A9616F">
          <w:rPr>
            <w:lang w:val="en-GB"/>
          </w:rPr>
          <w:delInstrText xml:space="preserve"> TC \f T \l 7 "</w:delInstrText>
        </w:r>
        <w:r w:rsidR="009A416E" w:rsidRPr="004424B1" w:rsidDel="00A9616F">
          <w:rPr>
            <w:lang w:val="en-GB"/>
          </w:rPr>
          <w:fldChar w:fldCharType="begin"/>
        </w:r>
        <w:r w:rsidR="009A416E" w:rsidRPr="004424B1" w:rsidDel="00A9616F">
          <w:rPr>
            <w:lang w:val="en-GB"/>
          </w:rPr>
          <w:delInstrText xml:space="preserve"> STYLEREF "Heading 1"\l \n \t \* MERGEFORMAT </w:delInstrText>
        </w:r>
        <w:r w:rsidR="009A416E" w:rsidRPr="004424B1" w:rsidDel="00A9616F">
          <w:rPr>
            <w:lang w:val="en-GB"/>
          </w:rPr>
          <w:fldChar w:fldCharType="separate"/>
        </w:r>
        <w:bookmarkStart w:id="12619" w:name="_Toc158132083"/>
        <w:r w:rsidR="00BF1AC4" w:rsidDel="00A9616F">
          <w:rPr>
            <w:noProof/>
            <w:lang w:val="en-GB"/>
          </w:rPr>
          <w:delInstrText>2</w:delInstrText>
        </w:r>
        <w:r w:rsidR="009A416E" w:rsidRPr="004424B1" w:rsidDel="00A9616F">
          <w:rPr>
            <w:noProof/>
            <w:lang w:val="en-GB"/>
          </w:rPr>
          <w:fldChar w:fldCharType="end"/>
        </w:r>
        <w:r w:rsidRPr="004424B1" w:rsidDel="00A9616F">
          <w:rPr>
            <w:lang w:val="en-GB"/>
          </w:rPr>
          <w:delInstrText>-</w:delInstrText>
        </w:r>
        <w:r w:rsidR="009A416E" w:rsidRPr="004424B1" w:rsidDel="00A9616F">
          <w:rPr>
            <w:lang w:val="en-GB"/>
          </w:rPr>
          <w:fldChar w:fldCharType="begin"/>
        </w:r>
        <w:r w:rsidR="009A416E" w:rsidRPr="004424B1" w:rsidDel="00A9616F">
          <w:rPr>
            <w:lang w:val="en-GB"/>
          </w:rPr>
          <w:delInstrText xml:space="preserve"> SEQ Table_TOC \s 1 \* MERGEFORMAT </w:delInstrText>
        </w:r>
        <w:r w:rsidR="009A416E" w:rsidRPr="004424B1" w:rsidDel="00A9616F">
          <w:rPr>
            <w:lang w:val="en-GB"/>
          </w:rPr>
          <w:fldChar w:fldCharType="separate"/>
        </w:r>
        <w:r w:rsidR="00BF1AC4" w:rsidDel="00A9616F">
          <w:rPr>
            <w:noProof/>
            <w:lang w:val="en-GB"/>
          </w:rPr>
          <w:delInstrText>5</w:delInstrText>
        </w:r>
        <w:r w:rsidR="009A416E" w:rsidRPr="004424B1" w:rsidDel="00A9616F">
          <w:rPr>
            <w:noProof/>
            <w:lang w:val="en-GB"/>
          </w:rPr>
          <w:fldChar w:fldCharType="end"/>
        </w:r>
        <w:r w:rsidRPr="004424B1" w:rsidDel="00A9616F">
          <w:rPr>
            <w:lang w:val="en-GB"/>
          </w:rPr>
          <w:tab/>
          <w:delInstrText>Plan Edit Service Capability Sets and Operations</w:delInstrText>
        </w:r>
        <w:bookmarkStart w:id="12620" w:name="_Toc184817141"/>
        <w:bookmarkStart w:id="12621" w:name="_Toc186046589"/>
        <w:bookmarkStart w:id="12622" w:name="_Toc186457368"/>
        <w:bookmarkStart w:id="12623" w:name="_Toc186457393"/>
        <w:bookmarkStart w:id="12624" w:name="_Toc186457417"/>
        <w:bookmarkStart w:id="12625" w:name="_Toc186457442"/>
        <w:bookmarkStart w:id="12626" w:name="_Toc186471017"/>
        <w:bookmarkStart w:id="12627" w:name="_Toc186645528"/>
        <w:bookmarkEnd w:id="12619"/>
        <w:bookmarkEnd w:id="12620"/>
        <w:bookmarkEnd w:id="12621"/>
        <w:bookmarkEnd w:id="12622"/>
        <w:bookmarkEnd w:id="12623"/>
        <w:bookmarkEnd w:id="12624"/>
        <w:bookmarkEnd w:id="12625"/>
        <w:bookmarkEnd w:id="12626"/>
        <w:bookmarkEnd w:id="12627"/>
        <w:r w:rsidRPr="004424B1" w:rsidDel="00A9616F">
          <w:rPr>
            <w:lang w:val="en-GB"/>
          </w:rPr>
          <w:delInstrText>"</w:delInstrText>
        </w:r>
        <w:r w:rsidRPr="004424B1" w:rsidDel="00A9616F">
          <w:rPr>
            <w:lang w:val="en-GB"/>
          </w:rPr>
          <w:fldChar w:fldCharType="end"/>
        </w:r>
        <w:r w:rsidRPr="004424B1" w:rsidDel="00A9616F">
          <w:rPr>
            <w:lang w:val="en-GB"/>
          </w:rPr>
          <w:delText>:  Plan Edit Service Capability Sets and Operations</w:delText>
        </w:r>
        <w:bookmarkStart w:id="12628" w:name="_Toc184817467"/>
        <w:bookmarkStart w:id="12629" w:name="_Toc185336082"/>
        <w:bookmarkStart w:id="12630" w:name="_Toc185336915"/>
        <w:bookmarkStart w:id="12631" w:name="_Toc185341634"/>
        <w:bookmarkStart w:id="12632" w:name="_Toc185349244"/>
        <w:bookmarkStart w:id="12633" w:name="_Toc185428352"/>
        <w:bookmarkStart w:id="12634" w:name="_Toc185497993"/>
        <w:bookmarkStart w:id="12635" w:name="_Toc185499193"/>
        <w:bookmarkStart w:id="12636" w:name="_Toc185500393"/>
        <w:bookmarkStart w:id="12637" w:name="_Toc185501594"/>
        <w:bookmarkStart w:id="12638" w:name="_Toc185502799"/>
        <w:bookmarkStart w:id="12639" w:name="_Toc186031059"/>
        <w:bookmarkStart w:id="12640" w:name="_Toc186032265"/>
        <w:bookmarkStart w:id="12641" w:name="_Toc186033471"/>
        <w:bookmarkStart w:id="12642" w:name="_Toc186045969"/>
        <w:bookmarkStart w:id="12643" w:name="_Toc186456729"/>
        <w:bookmarkStart w:id="12644" w:name="_Toc186470374"/>
        <w:bookmarkStart w:id="12645" w:name="_Toc186644885"/>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del>
    </w:p>
    <w:tbl>
      <w:tblPr>
        <w:tblStyle w:val="RBTable"/>
        <w:tblW w:w="0" w:type="auto"/>
        <w:tblLayout w:type="fixed"/>
        <w:tblLook w:val="04A0" w:firstRow="1" w:lastRow="0" w:firstColumn="1" w:lastColumn="0" w:noHBand="0" w:noVBand="1"/>
      </w:tblPr>
      <w:tblGrid>
        <w:gridCol w:w="1242"/>
        <w:gridCol w:w="1418"/>
        <w:gridCol w:w="6556"/>
      </w:tblGrid>
      <w:tr w:rsidR="001E2D84" w:rsidRPr="004424B1" w:rsidDel="00A9616F" w14:paraId="442F17C7" w14:textId="326AD1FA" w:rsidTr="007B4994">
        <w:trPr>
          <w:cnfStyle w:val="100000000000" w:firstRow="1" w:lastRow="0" w:firstColumn="0" w:lastColumn="0" w:oddVBand="0" w:evenVBand="0" w:oddHBand="0" w:evenHBand="0" w:firstRowFirstColumn="0" w:firstRowLastColumn="0" w:lastRowFirstColumn="0" w:lastRowLastColumn="0"/>
          <w:tblHeader/>
          <w:del w:id="12646" w:author="Quinten Van Woerkom" w:date="2024-11-27T16:37:00Z"/>
        </w:trPr>
        <w:tc>
          <w:tcPr>
            <w:cnfStyle w:val="001000000000" w:firstRow="0" w:lastRow="0" w:firstColumn="1" w:lastColumn="0" w:oddVBand="0" w:evenVBand="0" w:oddHBand="0" w:evenHBand="0" w:firstRowFirstColumn="0" w:firstRowLastColumn="0" w:lastRowFirstColumn="0" w:lastRowLastColumn="0"/>
            <w:tcW w:w="1242" w:type="dxa"/>
          </w:tcPr>
          <w:p w14:paraId="4D671525" w14:textId="56EF6E79" w:rsidR="001E2D84" w:rsidRPr="004424B1" w:rsidDel="00A9616F" w:rsidRDefault="001E2D84" w:rsidP="007B4994">
            <w:pPr>
              <w:pStyle w:val="TableCell"/>
              <w:rPr>
                <w:del w:id="12647" w:author="Quinten Van Woerkom" w:date="2024-11-27T16:37:00Z" w16du:dateUtc="2024-11-27T15:37:00Z"/>
              </w:rPr>
            </w:pPr>
            <w:del w:id="12648" w:author="Quinten Van Woerkom" w:date="2024-11-27T16:37:00Z" w16du:dateUtc="2024-11-27T15:37:00Z">
              <w:r w:rsidRPr="004424B1" w:rsidDel="00A9616F">
                <w:delText>Capability Set</w:delText>
              </w:r>
              <w:bookmarkStart w:id="12649" w:name="_Toc184817468"/>
              <w:bookmarkStart w:id="12650" w:name="_Toc185336083"/>
              <w:bookmarkStart w:id="12651" w:name="_Toc185336916"/>
              <w:bookmarkStart w:id="12652" w:name="_Toc185341635"/>
              <w:bookmarkStart w:id="12653" w:name="_Toc185349245"/>
              <w:bookmarkStart w:id="12654" w:name="_Toc185428353"/>
              <w:bookmarkStart w:id="12655" w:name="_Toc185497994"/>
              <w:bookmarkStart w:id="12656" w:name="_Toc185499194"/>
              <w:bookmarkStart w:id="12657" w:name="_Toc185500394"/>
              <w:bookmarkStart w:id="12658" w:name="_Toc185501595"/>
              <w:bookmarkStart w:id="12659" w:name="_Toc185502800"/>
              <w:bookmarkStart w:id="12660" w:name="_Toc186031060"/>
              <w:bookmarkStart w:id="12661" w:name="_Toc186032266"/>
              <w:bookmarkStart w:id="12662" w:name="_Toc186033472"/>
              <w:bookmarkStart w:id="12663" w:name="_Toc186045970"/>
              <w:bookmarkStart w:id="12664" w:name="_Toc186456730"/>
              <w:bookmarkStart w:id="12665" w:name="_Toc186470375"/>
              <w:bookmarkStart w:id="12666" w:name="_Toc186644886"/>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del>
          </w:p>
        </w:tc>
        <w:tc>
          <w:tcPr>
            <w:tcW w:w="1418" w:type="dxa"/>
          </w:tcPr>
          <w:p w14:paraId="06A3034A" w14:textId="25BF9DD8" w:rsidR="001E2D84" w:rsidRPr="004424B1" w:rsidDel="00A9616F" w:rsidRDefault="001E2D84" w:rsidP="007B4994">
            <w:pPr>
              <w:pStyle w:val="TableCell"/>
              <w:cnfStyle w:val="100000000000" w:firstRow="1" w:lastRow="0" w:firstColumn="0" w:lastColumn="0" w:oddVBand="0" w:evenVBand="0" w:oddHBand="0" w:evenHBand="0" w:firstRowFirstColumn="0" w:firstRowLastColumn="0" w:lastRowFirstColumn="0" w:lastRowLastColumn="0"/>
              <w:rPr>
                <w:del w:id="12667" w:author="Quinten Van Woerkom" w:date="2024-11-27T16:37:00Z" w16du:dateUtc="2024-11-27T15:37:00Z"/>
              </w:rPr>
            </w:pPr>
            <w:del w:id="12668" w:author="Quinten Van Woerkom" w:date="2024-11-27T16:37:00Z" w16du:dateUtc="2024-11-27T15:37:00Z">
              <w:r w:rsidRPr="004424B1" w:rsidDel="00A9616F">
                <w:delText>Mandatory</w:delText>
              </w:r>
              <w:bookmarkStart w:id="12669" w:name="_Toc184817469"/>
              <w:bookmarkStart w:id="12670" w:name="_Toc185336084"/>
              <w:bookmarkStart w:id="12671" w:name="_Toc185336917"/>
              <w:bookmarkStart w:id="12672" w:name="_Toc185341636"/>
              <w:bookmarkStart w:id="12673" w:name="_Toc185349246"/>
              <w:bookmarkStart w:id="12674" w:name="_Toc185428354"/>
              <w:bookmarkStart w:id="12675" w:name="_Toc185497995"/>
              <w:bookmarkStart w:id="12676" w:name="_Toc185499195"/>
              <w:bookmarkStart w:id="12677" w:name="_Toc185500395"/>
              <w:bookmarkStart w:id="12678" w:name="_Toc185501596"/>
              <w:bookmarkStart w:id="12679" w:name="_Toc185502801"/>
              <w:bookmarkStart w:id="12680" w:name="_Toc186031061"/>
              <w:bookmarkStart w:id="12681" w:name="_Toc186032267"/>
              <w:bookmarkStart w:id="12682" w:name="_Toc186033473"/>
              <w:bookmarkStart w:id="12683" w:name="_Toc186045971"/>
              <w:bookmarkStart w:id="12684" w:name="_Toc186456731"/>
              <w:bookmarkStart w:id="12685" w:name="_Toc186470376"/>
              <w:bookmarkStart w:id="12686" w:name="_Toc186644887"/>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del>
          </w:p>
        </w:tc>
        <w:tc>
          <w:tcPr>
            <w:tcW w:w="6556" w:type="dxa"/>
          </w:tcPr>
          <w:p w14:paraId="36C1CF01" w14:textId="6D42B01A" w:rsidR="001E2D84" w:rsidRPr="004424B1" w:rsidDel="00A9616F" w:rsidRDefault="001E2D84" w:rsidP="007B4994">
            <w:pPr>
              <w:pStyle w:val="TableCell"/>
              <w:cnfStyle w:val="100000000000" w:firstRow="1" w:lastRow="0" w:firstColumn="0" w:lastColumn="0" w:oddVBand="0" w:evenVBand="0" w:oddHBand="0" w:evenHBand="0" w:firstRowFirstColumn="0" w:firstRowLastColumn="0" w:lastRowFirstColumn="0" w:lastRowLastColumn="0"/>
              <w:rPr>
                <w:del w:id="12687" w:author="Quinten Van Woerkom" w:date="2024-11-27T16:37:00Z" w16du:dateUtc="2024-11-27T15:37:00Z"/>
              </w:rPr>
            </w:pPr>
            <w:del w:id="12688" w:author="Quinten Van Woerkom" w:date="2024-11-27T16:37:00Z" w16du:dateUtc="2024-11-27T15:37:00Z">
              <w:r w:rsidRPr="004424B1" w:rsidDel="00A9616F">
                <w:delText>Description</w:delText>
              </w:r>
              <w:bookmarkStart w:id="12689" w:name="_Toc184817470"/>
              <w:bookmarkStart w:id="12690" w:name="_Toc185336085"/>
              <w:bookmarkStart w:id="12691" w:name="_Toc185336918"/>
              <w:bookmarkStart w:id="12692" w:name="_Toc185341637"/>
              <w:bookmarkStart w:id="12693" w:name="_Toc185349247"/>
              <w:bookmarkStart w:id="12694" w:name="_Toc185428355"/>
              <w:bookmarkStart w:id="12695" w:name="_Toc185497996"/>
              <w:bookmarkStart w:id="12696" w:name="_Toc185499196"/>
              <w:bookmarkStart w:id="12697" w:name="_Toc185500396"/>
              <w:bookmarkStart w:id="12698" w:name="_Toc185501597"/>
              <w:bookmarkStart w:id="12699" w:name="_Toc185502802"/>
              <w:bookmarkStart w:id="12700" w:name="_Toc186031062"/>
              <w:bookmarkStart w:id="12701" w:name="_Toc186032268"/>
              <w:bookmarkStart w:id="12702" w:name="_Toc186033474"/>
              <w:bookmarkStart w:id="12703" w:name="_Toc186045972"/>
              <w:bookmarkStart w:id="12704" w:name="_Toc186456732"/>
              <w:bookmarkStart w:id="12705" w:name="_Toc186470377"/>
              <w:bookmarkStart w:id="12706" w:name="_Toc1866448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del>
          </w:p>
        </w:tc>
        <w:bookmarkStart w:id="12707" w:name="_Toc184817471"/>
        <w:bookmarkStart w:id="12708" w:name="_Toc185336086"/>
        <w:bookmarkStart w:id="12709" w:name="_Toc185336919"/>
        <w:bookmarkStart w:id="12710" w:name="_Toc185341638"/>
        <w:bookmarkStart w:id="12711" w:name="_Toc185349248"/>
        <w:bookmarkStart w:id="12712" w:name="_Toc185428356"/>
        <w:bookmarkStart w:id="12713" w:name="_Toc185497997"/>
        <w:bookmarkStart w:id="12714" w:name="_Toc185499197"/>
        <w:bookmarkStart w:id="12715" w:name="_Toc185500397"/>
        <w:bookmarkStart w:id="12716" w:name="_Toc185501598"/>
        <w:bookmarkStart w:id="12717" w:name="_Toc185502803"/>
        <w:bookmarkStart w:id="12718" w:name="_Toc186031063"/>
        <w:bookmarkStart w:id="12719" w:name="_Toc186032269"/>
        <w:bookmarkStart w:id="12720" w:name="_Toc186033475"/>
        <w:bookmarkStart w:id="12721" w:name="_Toc186045973"/>
        <w:bookmarkStart w:id="12722" w:name="_Toc186456733"/>
        <w:bookmarkStart w:id="12723" w:name="_Toc186470378"/>
        <w:bookmarkStart w:id="12724" w:name="_Toc186644889"/>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tr>
      <w:tr w:rsidR="001E2D84" w:rsidRPr="004424B1" w:rsidDel="00A9616F" w14:paraId="2F031F1A" w14:textId="75CB5519" w:rsidTr="007B4994">
        <w:trPr>
          <w:del w:id="12725" w:author="Quinten Van Woerkom" w:date="2024-11-27T16:37:00Z"/>
        </w:trPr>
        <w:tc>
          <w:tcPr>
            <w:cnfStyle w:val="001000000000" w:firstRow="0" w:lastRow="0" w:firstColumn="1" w:lastColumn="0" w:oddVBand="0" w:evenVBand="0" w:oddHBand="0" w:evenHBand="0" w:firstRowFirstColumn="0" w:firstRowLastColumn="0" w:lastRowFirstColumn="0" w:lastRowLastColumn="0"/>
            <w:tcW w:w="1242" w:type="dxa"/>
          </w:tcPr>
          <w:p w14:paraId="5DB012E5" w14:textId="54D7554F" w:rsidR="001E2D84" w:rsidRPr="004424B1" w:rsidDel="00A9616F" w:rsidRDefault="001E2D84" w:rsidP="007B4994">
            <w:pPr>
              <w:pStyle w:val="TableCell"/>
              <w:rPr>
                <w:del w:id="12726" w:author="Quinten Van Woerkom" w:date="2024-11-27T16:37:00Z" w16du:dateUtc="2024-11-27T15:37:00Z"/>
              </w:rPr>
            </w:pPr>
            <w:del w:id="12727" w:author="Quinten Van Woerkom" w:date="2024-11-27T16:37:00Z" w16du:dateUtc="2024-11-27T15:37:00Z">
              <w:r w:rsidRPr="004424B1" w:rsidDel="00A9616F">
                <w:delText>1</w:delText>
              </w:r>
              <w:bookmarkStart w:id="12728" w:name="_Toc184817472"/>
              <w:bookmarkStart w:id="12729" w:name="_Toc185336087"/>
              <w:bookmarkStart w:id="12730" w:name="_Toc185336920"/>
              <w:bookmarkStart w:id="12731" w:name="_Toc185341639"/>
              <w:bookmarkStart w:id="12732" w:name="_Toc185349249"/>
              <w:bookmarkStart w:id="12733" w:name="_Toc185428357"/>
              <w:bookmarkStart w:id="12734" w:name="_Toc185497998"/>
              <w:bookmarkStart w:id="12735" w:name="_Toc185499198"/>
              <w:bookmarkStart w:id="12736" w:name="_Toc185500398"/>
              <w:bookmarkStart w:id="12737" w:name="_Toc185501599"/>
              <w:bookmarkStart w:id="12738" w:name="_Toc185502804"/>
              <w:bookmarkStart w:id="12739" w:name="_Toc186031064"/>
              <w:bookmarkStart w:id="12740" w:name="_Toc186032270"/>
              <w:bookmarkStart w:id="12741" w:name="_Toc186033476"/>
              <w:bookmarkStart w:id="12742" w:name="_Toc186045974"/>
              <w:bookmarkStart w:id="12743" w:name="_Toc186456734"/>
              <w:bookmarkStart w:id="12744" w:name="_Toc186470379"/>
              <w:bookmarkStart w:id="12745" w:name="_Toc186644890"/>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del>
          </w:p>
        </w:tc>
        <w:tc>
          <w:tcPr>
            <w:tcW w:w="1418" w:type="dxa"/>
          </w:tcPr>
          <w:p w14:paraId="46D1C0B8" w14:textId="1F11EC8C"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2746" w:author="Quinten Van Woerkom" w:date="2024-11-27T16:37:00Z" w16du:dateUtc="2024-11-27T15:37:00Z"/>
              </w:rPr>
            </w:pPr>
            <w:del w:id="12747" w:author="Quinten Van Woerkom" w:date="2024-11-27T16:37:00Z" w16du:dateUtc="2024-11-27T15:37:00Z">
              <w:r w:rsidRPr="004424B1" w:rsidDel="00A9616F">
                <w:delText>Yes</w:delText>
              </w:r>
              <w:bookmarkStart w:id="12748" w:name="_Toc184817473"/>
              <w:bookmarkStart w:id="12749" w:name="_Toc185336088"/>
              <w:bookmarkStart w:id="12750" w:name="_Toc185336921"/>
              <w:bookmarkStart w:id="12751" w:name="_Toc185341640"/>
              <w:bookmarkStart w:id="12752" w:name="_Toc185349250"/>
              <w:bookmarkStart w:id="12753" w:name="_Toc185428358"/>
              <w:bookmarkStart w:id="12754" w:name="_Toc185497999"/>
              <w:bookmarkStart w:id="12755" w:name="_Toc185499199"/>
              <w:bookmarkStart w:id="12756" w:name="_Toc185500399"/>
              <w:bookmarkStart w:id="12757" w:name="_Toc185501600"/>
              <w:bookmarkStart w:id="12758" w:name="_Toc185502805"/>
              <w:bookmarkStart w:id="12759" w:name="_Toc186031065"/>
              <w:bookmarkStart w:id="12760" w:name="_Toc186032271"/>
              <w:bookmarkStart w:id="12761" w:name="_Toc186033477"/>
              <w:bookmarkStart w:id="12762" w:name="_Toc186045975"/>
              <w:bookmarkStart w:id="12763" w:name="_Toc186456735"/>
              <w:bookmarkStart w:id="12764" w:name="_Toc186470380"/>
              <w:bookmarkStart w:id="12765" w:name="_Toc186644891"/>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del>
          </w:p>
        </w:tc>
        <w:tc>
          <w:tcPr>
            <w:tcW w:w="6556" w:type="dxa"/>
          </w:tcPr>
          <w:p w14:paraId="77DB3166" w14:textId="2EEA83B4"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2766" w:author="Quinten Van Woerkom" w:date="2024-11-27T16:37:00Z" w16du:dateUtc="2024-11-27T15:37:00Z"/>
              </w:rPr>
            </w:pPr>
            <w:del w:id="12767" w:author="Quinten Van Woerkom" w:date="2024-11-27T16:37:00Z" w16du:dateUtc="2024-11-27T15:37:00Z">
              <w:r w:rsidRPr="004424B1" w:rsidDel="00A9616F">
                <w:delText>Update Plan status.</w:delText>
              </w:r>
              <w:bookmarkStart w:id="12768" w:name="_Toc184817474"/>
              <w:bookmarkStart w:id="12769" w:name="_Toc185336089"/>
              <w:bookmarkStart w:id="12770" w:name="_Toc185336922"/>
              <w:bookmarkStart w:id="12771" w:name="_Toc185341641"/>
              <w:bookmarkStart w:id="12772" w:name="_Toc185349251"/>
              <w:bookmarkStart w:id="12773" w:name="_Toc185428359"/>
              <w:bookmarkStart w:id="12774" w:name="_Toc185498000"/>
              <w:bookmarkStart w:id="12775" w:name="_Toc185499200"/>
              <w:bookmarkStart w:id="12776" w:name="_Toc185500400"/>
              <w:bookmarkStart w:id="12777" w:name="_Toc185501601"/>
              <w:bookmarkStart w:id="12778" w:name="_Toc185502806"/>
              <w:bookmarkStart w:id="12779" w:name="_Toc186031066"/>
              <w:bookmarkStart w:id="12780" w:name="_Toc186032272"/>
              <w:bookmarkStart w:id="12781" w:name="_Toc186033478"/>
              <w:bookmarkStart w:id="12782" w:name="_Toc186045976"/>
              <w:bookmarkStart w:id="12783" w:name="_Toc186456736"/>
              <w:bookmarkStart w:id="12784" w:name="_Toc186470381"/>
              <w:bookmarkStart w:id="12785" w:name="_Toc186644892"/>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del>
          </w:p>
        </w:tc>
        <w:bookmarkStart w:id="12786" w:name="_Toc184817475"/>
        <w:bookmarkStart w:id="12787" w:name="_Toc185336090"/>
        <w:bookmarkStart w:id="12788" w:name="_Toc185336923"/>
        <w:bookmarkStart w:id="12789" w:name="_Toc185341642"/>
        <w:bookmarkStart w:id="12790" w:name="_Toc185349252"/>
        <w:bookmarkStart w:id="12791" w:name="_Toc185428360"/>
        <w:bookmarkStart w:id="12792" w:name="_Toc185498001"/>
        <w:bookmarkStart w:id="12793" w:name="_Toc185499201"/>
        <w:bookmarkStart w:id="12794" w:name="_Toc185500401"/>
        <w:bookmarkStart w:id="12795" w:name="_Toc185501602"/>
        <w:bookmarkStart w:id="12796" w:name="_Toc185502807"/>
        <w:bookmarkStart w:id="12797" w:name="_Toc186031067"/>
        <w:bookmarkStart w:id="12798" w:name="_Toc186032273"/>
        <w:bookmarkStart w:id="12799" w:name="_Toc186033479"/>
        <w:bookmarkStart w:id="12800" w:name="_Toc186045977"/>
        <w:bookmarkStart w:id="12801" w:name="_Toc186456737"/>
        <w:bookmarkStart w:id="12802" w:name="_Toc186470382"/>
        <w:bookmarkStart w:id="12803" w:name="_Toc186644893"/>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tr>
      <w:tr w:rsidR="001E2D84" w:rsidRPr="004424B1" w:rsidDel="00A9616F" w14:paraId="6A7D9E53" w14:textId="6F09E747" w:rsidTr="007B4994">
        <w:trPr>
          <w:del w:id="12804" w:author="Quinten Van Woerkom" w:date="2024-11-27T16:37:00Z"/>
        </w:trPr>
        <w:tc>
          <w:tcPr>
            <w:cnfStyle w:val="001000000000" w:firstRow="0" w:lastRow="0" w:firstColumn="1" w:lastColumn="0" w:oddVBand="0" w:evenVBand="0" w:oddHBand="0" w:evenHBand="0" w:firstRowFirstColumn="0" w:firstRowLastColumn="0" w:lastRowFirstColumn="0" w:lastRowLastColumn="0"/>
            <w:tcW w:w="1242" w:type="dxa"/>
          </w:tcPr>
          <w:p w14:paraId="25CCE477" w14:textId="6F6CDF07" w:rsidR="001E2D84" w:rsidRPr="004424B1" w:rsidDel="00A9616F" w:rsidRDefault="001E2D84" w:rsidP="007B4994">
            <w:pPr>
              <w:pStyle w:val="TableCell"/>
              <w:rPr>
                <w:del w:id="12805" w:author="Quinten Van Woerkom" w:date="2024-11-27T16:37:00Z" w16du:dateUtc="2024-11-27T15:37:00Z"/>
              </w:rPr>
            </w:pPr>
            <w:del w:id="12806" w:author="Quinten Van Woerkom" w:date="2024-11-27T16:37:00Z" w16du:dateUtc="2024-11-27T15:37:00Z">
              <w:r w:rsidRPr="004424B1" w:rsidDel="00A9616F">
                <w:delText xml:space="preserve">2 </w:delText>
              </w:r>
              <w:bookmarkStart w:id="12807" w:name="_Toc184817476"/>
              <w:bookmarkStart w:id="12808" w:name="_Toc185336091"/>
              <w:bookmarkStart w:id="12809" w:name="_Toc185336924"/>
              <w:bookmarkStart w:id="12810" w:name="_Toc185341643"/>
              <w:bookmarkStart w:id="12811" w:name="_Toc185349253"/>
              <w:bookmarkStart w:id="12812" w:name="_Toc185428361"/>
              <w:bookmarkStart w:id="12813" w:name="_Toc185498002"/>
              <w:bookmarkStart w:id="12814" w:name="_Toc185499202"/>
              <w:bookmarkStart w:id="12815" w:name="_Toc185500402"/>
              <w:bookmarkStart w:id="12816" w:name="_Toc185501603"/>
              <w:bookmarkStart w:id="12817" w:name="_Toc185502808"/>
              <w:bookmarkStart w:id="12818" w:name="_Toc186031068"/>
              <w:bookmarkStart w:id="12819" w:name="_Toc186032274"/>
              <w:bookmarkStart w:id="12820" w:name="_Toc186033480"/>
              <w:bookmarkStart w:id="12821" w:name="_Toc186045978"/>
              <w:bookmarkStart w:id="12822" w:name="_Toc186456738"/>
              <w:bookmarkStart w:id="12823" w:name="_Toc186470383"/>
              <w:bookmarkStart w:id="12824" w:name="_Toc186644894"/>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del>
          </w:p>
        </w:tc>
        <w:tc>
          <w:tcPr>
            <w:tcW w:w="1418" w:type="dxa"/>
          </w:tcPr>
          <w:p w14:paraId="40656FAA" w14:textId="3B2AADC0"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2825" w:author="Quinten Van Woerkom" w:date="2024-11-27T16:37:00Z" w16du:dateUtc="2024-11-27T15:37:00Z"/>
              </w:rPr>
            </w:pPr>
            <w:del w:id="12826" w:author="Quinten Van Woerkom" w:date="2024-11-27T15:21:00Z" w16du:dateUtc="2024-11-27T14:21:00Z">
              <w:r w:rsidRPr="004424B1" w:rsidDel="004601F3">
                <w:delText>Yes</w:delText>
              </w:r>
            </w:del>
            <w:bookmarkStart w:id="12827" w:name="_Toc184817477"/>
            <w:bookmarkStart w:id="12828" w:name="_Toc185336092"/>
            <w:bookmarkStart w:id="12829" w:name="_Toc185336925"/>
            <w:bookmarkStart w:id="12830" w:name="_Toc185341644"/>
            <w:bookmarkStart w:id="12831" w:name="_Toc185349254"/>
            <w:bookmarkStart w:id="12832" w:name="_Toc185428362"/>
            <w:bookmarkStart w:id="12833" w:name="_Toc185498003"/>
            <w:bookmarkStart w:id="12834" w:name="_Toc185499203"/>
            <w:bookmarkStart w:id="12835" w:name="_Toc185500403"/>
            <w:bookmarkStart w:id="12836" w:name="_Toc185501604"/>
            <w:bookmarkStart w:id="12837" w:name="_Toc185502809"/>
            <w:bookmarkStart w:id="12838" w:name="_Toc186031069"/>
            <w:bookmarkStart w:id="12839" w:name="_Toc186032275"/>
            <w:bookmarkStart w:id="12840" w:name="_Toc186033481"/>
            <w:bookmarkStart w:id="12841" w:name="_Toc186045979"/>
            <w:bookmarkStart w:id="12842" w:name="_Toc186456739"/>
            <w:bookmarkStart w:id="12843" w:name="_Toc186470384"/>
            <w:bookmarkStart w:id="12844" w:name="_Toc186644895"/>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p>
        </w:tc>
        <w:tc>
          <w:tcPr>
            <w:tcW w:w="6556" w:type="dxa"/>
          </w:tcPr>
          <w:p w14:paraId="0E799CB6" w14:textId="313C3D56"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2845" w:author="Quinten Van Woerkom" w:date="2024-11-27T16:37:00Z" w16du:dateUtc="2024-11-27T15:37:00Z"/>
              </w:rPr>
            </w:pPr>
            <w:del w:id="12846" w:author="Quinten Van Woerkom" w:date="2024-11-27T16:37:00Z" w16du:dateUtc="2024-11-27T15:37:00Z">
              <w:r w:rsidRPr="004424B1" w:rsidDel="00A9616F">
                <w:delText>Insert or Delete ActivityInstances or EventInstances.</w:delText>
              </w:r>
              <w:bookmarkStart w:id="12847" w:name="_Toc184817478"/>
              <w:bookmarkStart w:id="12848" w:name="_Toc185336093"/>
              <w:bookmarkStart w:id="12849" w:name="_Toc185336926"/>
              <w:bookmarkStart w:id="12850" w:name="_Toc185341645"/>
              <w:bookmarkStart w:id="12851" w:name="_Toc185349255"/>
              <w:bookmarkStart w:id="12852" w:name="_Toc185428363"/>
              <w:bookmarkStart w:id="12853" w:name="_Toc185498004"/>
              <w:bookmarkStart w:id="12854" w:name="_Toc185499204"/>
              <w:bookmarkStart w:id="12855" w:name="_Toc185500404"/>
              <w:bookmarkStart w:id="12856" w:name="_Toc185501605"/>
              <w:bookmarkStart w:id="12857" w:name="_Toc185502810"/>
              <w:bookmarkStart w:id="12858" w:name="_Toc186031070"/>
              <w:bookmarkStart w:id="12859" w:name="_Toc186032276"/>
              <w:bookmarkStart w:id="12860" w:name="_Toc186033482"/>
              <w:bookmarkStart w:id="12861" w:name="_Toc186045980"/>
              <w:bookmarkStart w:id="12862" w:name="_Toc186456740"/>
              <w:bookmarkStart w:id="12863" w:name="_Toc186470385"/>
              <w:bookmarkStart w:id="12864" w:name="_Toc18664489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del>
          </w:p>
        </w:tc>
        <w:bookmarkStart w:id="12865" w:name="_Toc184817479"/>
        <w:bookmarkStart w:id="12866" w:name="_Toc185336094"/>
        <w:bookmarkStart w:id="12867" w:name="_Toc185336927"/>
        <w:bookmarkStart w:id="12868" w:name="_Toc185341646"/>
        <w:bookmarkStart w:id="12869" w:name="_Toc185349256"/>
        <w:bookmarkStart w:id="12870" w:name="_Toc185428364"/>
        <w:bookmarkStart w:id="12871" w:name="_Toc185498005"/>
        <w:bookmarkStart w:id="12872" w:name="_Toc185499205"/>
        <w:bookmarkStart w:id="12873" w:name="_Toc185500405"/>
        <w:bookmarkStart w:id="12874" w:name="_Toc185501606"/>
        <w:bookmarkStart w:id="12875" w:name="_Toc185502811"/>
        <w:bookmarkStart w:id="12876" w:name="_Toc186031071"/>
        <w:bookmarkStart w:id="12877" w:name="_Toc186032277"/>
        <w:bookmarkStart w:id="12878" w:name="_Toc186033483"/>
        <w:bookmarkStart w:id="12879" w:name="_Toc186045981"/>
        <w:bookmarkStart w:id="12880" w:name="_Toc186456741"/>
        <w:bookmarkStart w:id="12881" w:name="_Toc186470386"/>
        <w:bookmarkStart w:id="12882" w:name="_Toc186644897"/>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tr>
      <w:tr w:rsidR="001E2D84" w:rsidRPr="004424B1" w:rsidDel="00A9616F" w14:paraId="5A970D13" w14:textId="2D07DCB6" w:rsidTr="007B4994">
        <w:trPr>
          <w:del w:id="12883" w:author="Quinten Van Woerkom" w:date="2024-11-27T16:37:00Z"/>
        </w:trPr>
        <w:tc>
          <w:tcPr>
            <w:cnfStyle w:val="001000000000" w:firstRow="0" w:lastRow="0" w:firstColumn="1" w:lastColumn="0" w:oddVBand="0" w:evenVBand="0" w:oddHBand="0" w:evenHBand="0" w:firstRowFirstColumn="0" w:firstRowLastColumn="0" w:lastRowFirstColumn="0" w:lastRowLastColumn="0"/>
            <w:tcW w:w="1242" w:type="dxa"/>
          </w:tcPr>
          <w:p w14:paraId="702FB66F" w14:textId="4A8952C3" w:rsidR="001E2D84" w:rsidRPr="004424B1" w:rsidDel="00A9616F" w:rsidRDefault="001E2D84" w:rsidP="007B4994">
            <w:pPr>
              <w:pStyle w:val="TableCell"/>
              <w:rPr>
                <w:del w:id="12884" w:author="Quinten Van Woerkom" w:date="2024-11-27T16:37:00Z" w16du:dateUtc="2024-11-27T15:37:00Z"/>
              </w:rPr>
            </w:pPr>
            <w:del w:id="12885" w:author="Quinten Van Woerkom" w:date="2024-11-27T16:37:00Z" w16du:dateUtc="2024-11-27T15:37:00Z">
              <w:r w:rsidRPr="004424B1" w:rsidDel="00A9616F">
                <w:delText>3</w:delText>
              </w:r>
              <w:bookmarkStart w:id="12886" w:name="_Toc184817480"/>
              <w:bookmarkStart w:id="12887" w:name="_Toc185336095"/>
              <w:bookmarkStart w:id="12888" w:name="_Toc185336928"/>
              <w:bookmarkStart w:id="12889" w:name="_Toc185341647"/>
              <w:bookmarkStart w:id="12890" w:name="_Toc185349257"/>
              <w:bookmarkStart w:id="12891" w:name="_Toc185428365"/>
              <w:bookmarkStart w:id="12892" w:name="_Toc185498006"/>
              <w:bookmarkStart w:id="12893" w:name="_Toc185499206"/>
              <w:bookmarkStart w:id="12894" w:name="_Toc185500406"/>
              <w:bookmarkStart w:id="12895" w:name="_Toc185501607"/>
              <w:bookmarkStart w:id="12896" w:name="_Toc185502812"/>
              <w:bookmarkStart w:id="12897" w:name="_Toc186031072"/>
              <w:bookmarkStart w:id="12898" w:name="_Toc186032278"/>
              <w:bookmarkStart w:id="12899" w:name="_Toc186033484"/>
              <w:bookmarkStart w:id="12900" w:name="_Toc186045982"/>
              <w:bookmarkStart w:id="12901" w:name="_Toc186456742"/>
              <w:bookmarkStart w:id="12902" w:name="_Toc186470387"/>
              <w:bookmarkStart w:id="12903" w:name="_Toc186644898"/>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del>
          </w:p>
        </w:tc>
        <w:tc>
          <w:tcPr>
            <w:tcW w:w="1418" w:type="dxa"/>
          </w:tcPr>
          <w:p w14:paraId="7176A9D2" w14:textId="4EB5E287"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2904" w:author="Quinten Van Woerkom" w:date="2024-11-27T16:37:00Z" w16du:dateUtc="2024-11-27T15:37:00Z"/>
              </w:rPr>
            </w:pPr>
            <w:del w:id="12905" w:author="Quinten Van Woerkom" w:date="2024-11-27T16:37:00Z" w16du:dateUtc="2024-11-27T15:37:00Z">
              <w:r w:rsidRPr="004424B1" w:rsidDel="00A9616F">
                <w:delText>No</w:delText>
              </w:r>
              <w:bookmarkStart w:id="12906" w:name="_Toc184817481"/>
              <w:bookmarkStart w:id="12907" w:name="_Toc185336096"/>
              <w:bookmarkStart w:id="12908" w:name="_Toc185336929"/>
              <w:bookmarkStart w:id="12909" w:name="_Toc185341648"/>
              <w:bookmarkStart w:id="12910" w:name="_Toc185349258"/>
              <w:bookmarkStart w:id="12911" w:name="_Toc185428366"/>
              <w:bookmarkStart w:id="12912" w:name="_Toc185498007"/>
              <w:bookmarkStart w:id="12913" w:name="_Toc185499207"/>
              <w:bookmarkStart w:id="12914" w:name="_Toc185500407"/>
              <w:bookmarkStart w:id="12915" w:name="_Toc185501608"/>
              <w:bookmarkStart w:id="12916" w:name="_Toc185502813"/>
              <w:bookmarkStart w:id="12917" w:name="_Toc186031073"/>
              <w:bookmarkStart w:id="12918" w:name="_Toc186032279"/>
              <w:bookmarkStart w:id="12919" w:name="_Toc186033485"/>
              <w:bookmarkStart w:id="12920" w:name="_Toc186045983"/>
              <w:bookmarkStart w:id="12921" w:name="_Toc186456743"/>
              <w:bookmarkStart w:id="12922" w:name="_Toc186470388"/>
              <w:bookmarkStart w:id="12923" w:name="_Toc186644899"/>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del>
          </w:p>
        </w:tc>
        <w:tc>
          <w:tcPr>
            <w:tcW w:w="6556" w:type="dxa"/>
          </w:tcPr>
          <w:p w14:paraId="705DD3E6" w14:textId="12324182"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2924" w:author="Quinten Van Woerkom" w:date="2024-11-27T16:37:00Z" w16du:dateUtc="2024-11-27T15:37:00Z"/>
              </w:rPr>
            </w:pPr>
            <w:del w:id="12925" w:author="Quinten Van Woerkom" w:date="2024-11-27T16:37:00Z" w16du:dateUtc="2024-11-27T15:37:00Z">
              <w:r w:rsidRPr="004424B1" w:rsidDel="00A9616F">
                <w:delText>Update ActivityInstances or EventInstances.</w:delText>
              </w:r>
              <w:bookmarkStart w:id="12926" w:name="_Toc184817482"/>
              <w:bookmarkStart w:id="12927" w:name="_Toc185336097"/>
              <w:bookmarkStart w:id="12928" w:name="_Toc185336930"/>
              <w:bookmarkStart w:id="12929" w:name="_Toc185341649"/>
              <w:bookmarkStart w:id="12930" w:name="_Toc185349259"/>
              <w:bookmarkStart w:id="12931" w:name="_Toc185428367"/>
              <w:bookmarkStart w:id="12932" w:name="_Toc185498008"/>
              <w:bookmarkStart w:id="12933" w:name="_Toc185499208"/>
              <w:bookmarkStart w:id="12934" w:name="_Toc185500408"/>
              <w:bookmarkStart w:id="12935" w:name="_Toc185501609"/>
              <w:bookmarkStart w:id="12936" w:name="_Toc185502814"/>
              <w:bookmarkStart w:id="12937" w:name="_Toc186031074"/>
              <w:bookmarkStart w:id="12938" w:name="_Toc186032280"/>
              <w:bookmarkStart w:id="12939" w:name="_Toc186033486"/>
              <w:bookmarkStart w:id="12940" w:name="_Toc186045984"/>
              <w:bookmarkStart w:id="12941" w:name="_Toc186456744"/>
              <w:bookmarkStart w:id="12942" w:name="_Toc186470389"/>
              <w:bookmarkStart w:id="12943" w:name="_Toc186644900"/>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del>
          </w:p>
        </w:tc>
        <w:bookmarkStart w:id="12944" w:name="_Toc184817483"/>
        <w:bookmarkStart w:id="12945" w:name="_Toc185336098"/>
        <w:bookmarkStart w:id="12946" w:name="_Toc185336931"/>
        <w:bookmarkStart w:id="12947" w:name="_Toc185341650"/>
        <w:bookmarkStart w:id="12948" w:name="_Toc185349260"/>
        <w:bookmarkStart w:id="12949" w:name="_Toc185428368"/>
        <w:bookmarkStart w:id="12950" w:name="_Toc185498009"/>
        <w:bookmarkStart w:id="12951" w:name="_Toc185499209"/>
        <w:bookmarkStart w:id="12952" w:name="_Toc185500409"/>
        <w:bookmarkStart w:id="12953" w:name="_Toc185501610"/>
        <w:bookmarkStart w:id="12954" w:name="_Toc185502815"/>
        <w:bookmarkStart w:id="12955" w:name="_Toc186031075"/>
        <w:bookmarkStart w:id="12956" w:name="_Toc186032281"/>
        <w:bookmarkStart w:id="12957" w:name="_Toc186033487"/>
        <w:bookmarkStart w:id="12958" w:name="_Toc186045985"/>
        <w:bookmarkStart w:id="12959" w:name="_Toc186456745"/>
        <w:bookmarkStart w:id="12960" w:name="_Toc186470390"/>
        <w:bookmarkStart w:id="12961" w:name="_Toc186644901"/>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tr>
      <w:tr w:rsidR="001E2D84" w:rsidRPr="004424B1" w:rsidDel="00A9616F" w14:paraId="335FFDF1" w14:textId="3056C4B8" w:rsidTr="007B4994">
        <w:trPr>
          <w:del w:id="12962" w:author="Quinten Van Woerkom" w:date="2024-11-27T16:37:00Z"/>
        </w:trPr>
        <w:tc>
          <w:tcPr>
            <w:cnfStyle w:val="001000000000" w:firstRow="0" w:lastRow="0" w:firstColumn="1" w:lastColumn="0" w:oddVBand="0" w:evenVBand="0" w:oddHBand="0" w:evenHBand="0" w:firstRowFirstColumn="0" w:firstRowLastColumn="0" w:lastRowFirstColumn="0" w:lastRowLastColumn="0"/>
            <w:tcW w:w="1242" w:type="dxa"/>
          </w:tcPr>
          <w:p w14:paraId="6FDD68BE" w14:textId="3A134662" w:rsidR="001E2D84" w:rsidRPr="004424B1" w:rsidDel="00A9616F" w:rsidRDefault="001E2D84" w:rsidP="007B4994">
            <w:pPr>
              <w:pStyle w:val="TableCell"/>
              <w:rPr>
                <w:del w:id="12963" w:author="Quinten Van Woerkom" w:date="2024-11-27T16:37:00Z" w16du:dateUtc="2024-11-27T15:37:00Z"/>
              </w:rPr>
            </w:pPr>
            <w:del w:id="12964" w:author="Quinten Van Woerkom" w:date="2024-11-27T16:37:00Z" w16du:dateUtc="2024-11-27T15:37:00Z">
              <w:r w:rsidRPr="004424B1" w:rsidDel="00A9616F">
                <w:delText>4</w:delText>
              </w:r>
              <w:bookmarkStart w:id="12965" w:name="_Toc184817484"/>
              <w:bookmarkStart w:id="12966" w:name="_Toc185336099"/>
              <w:bookmarkStart w:id="12967" w:name="_Toc185336932"/>
              <w:bookmarkStart w:id="12968" w:name="_Toc185341651"/>
              <w:bookmarkStart w:id="12969" w:name="_Toc185349261"/>
              <w:bookmarkStart w:id="12970" w:name="_Toc185428369"/>
              <w:bookmarkStart w:id="12971" w:name="_Toc185498010"/>
              <w:bookmarkStart w:id="12972" w:name="_Toc185499210"/>
              <w:bookmarkStart w:id="12973" w:name="_Toc185500410"/>
              <w:bookmarkStart w:id="12974" w:name="_Toc185501611"/>
              <w:bookmarkStart w:id="12975" w:name="_Toc185502816"/>
              <w:bookmarkStart w:id="12976" w:name="_Toc186031076"/>
              <w:bookmarkStart w:id="12977" w:name="_Toc186032282"/>
              <w:bookmarkStart w:id="12978" w:name="_Toc186033488"/>
              <w:bookmarkStart w:id="12979" w:name="_Toc186045986"/>
              <w:bookmarkStart w:id="12980" w:name="_Toc186456746"/>
              <w:bookmarkStart w:id="12981" w:name="_Toc186470391"/>
              <w:bookmarkStart w:id="12982" w:name="_Toc186644902"/>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del>
          </w:p>
        </w:tc>
        <w:tc>
          <w:tcPr>
            <w:tcW w:w="1418" w:type="dxa"/>
          </w:tcPr>
          <w:p w14:paraId="1C082EDF" w14:textId="17C6016A"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2983" w:author="Quinten Van Woerkom" w:date="2024-11-27T16:37:00Z" w16du:dateUtc="2024-11-27T15:37:00Z"/>
              </w:rPr>
            </w:pPr>
            <w:del w:id="12984" w:author="Quinten Van Woerkom" w:date="2024-11-27T16:37:00Z" w16du:dateUtc="2024-11-27T15:37:00Z">
              <w:r w:rsidRPr="004424B1" w:rsidDel="00A9616F">
                <w:delText>No</w:delText>
              </w:r>
              <w:bookmarkStart w:id="12985" w:name="_Toc184817485"/>
              <w:bookmarkStart w:id="12986" w:name="_Toc185336100"/>
              <w:bookmarkStart w:id="12987" w:name="_Toc185336933"/>
              <w:bookmarkStart w:id="12988" w:name="_Toc185341652"/>
              <w:bookmarkStart w:id="12989" w:name="_Toc185349262"/>
              <w:bookmarkStart w:id="12990" w:name="_Toc185428370"/>
              <w:bookmarkStart w:id="12991" w:name="_Toc185498011"/>
              <w:bookmarkStart w:id="12992" w:name="_Toc185499211"/>
              <w:bookmarkStart w:id="12993" w:name="_Toc185500411"/>
              <w:bookmarkStart w:id="12994" w:name="_Toc185501612"/>
              <w:bookmarkStart w:id="12995" w:name="_Toc185502817"/>
              <w:bookmarkStart w:id="12996" w:name="_Toc186031077"/>
              <w:bookmarkStart w:id="12997" w:name="_Toc186032283"/>
              <w:bookmarkStart w:id="12998" w:name="_Toc186033489"/>
              <w:bookmarkStart w:id="12999" w:name="_Toc186045987"/>
              <w:bookmarkStart w:id="13000" w:name="_Toc186456747"/>
              <w:bookmarkStart w:id="13001" w:name="_Toc186470392"/>
              <w:bookmarkStart w:id="13002" w:name="_Toc186644903"/>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del>
          </w:p>
        </w:tc>
        <w:tc>
          <w:tcPr>
            <w:tcW w:w="6556" w:type="dxa"/>
          </w:tcPr>
          <w:p w14:paraId="00FADF95" w14:textId="4F028FE3"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3003" w:author="Quinten Van Woerkom" w:date="2024-11-27T16:37:00Z" w16du:dateUtc="2024-11-27T15:37:00Z"/>
              </w:rPr>
            </w:pPr>
            <w:del w:id="13004" w:author="Quinten Van Woerkom" w:date="2024-11-27T16:37:00Z" w16du:dateUtc="2024-11-27T15:37:00Z">
              <w:r w:rsidRPr="004424B1" w:rsidDel="00A9616F">
                <w:delText>Update Resource value.</w:delText>
              </w:r>
              <w:bookmarkStart w:id="13005" w:name="_Toc184817486"/>
              <w:bookmarkStart w:id="13006" w:name="_Toc185336101"/>
              <w:bookmarkStart w:id="13007" w:name="_Toc185336934"/>
              <w:bookmarkStart w:id="13008" w:name="_Toc185341653"/>
              <w:bookmarkStart w:id="13009" w:name="_Toc185349263"/>
              <w:bookmarkStart w:id="13010" w:name="_Toc185428371"/>
              <w:bookmarkStart w:id="13011" w:name="_Toc185498012"/>
              <w:bookmarkStart w:id="13012" w:name="_Toc185499212"/>
              <w:bookmarkStart w:id="13013" w:name="_Toc185500412"/>
              <w:bookmarkStart w:id="13014" w:name="_Toc185501613"/>
              <w:bookmarkStart w:id="13015" w:name="_Toc185502818"/>
              <w:bookmarkStart w:id="13016" w:name="_Toc186031078"/>
              <w:bookmarkStart w:id="13017" w:name="_Toc186032284"/>
              <w:bookmarkStart w:id="13018" w:name="_Toc186033490"/>
              <w:bookmarkStart w:id="13019" w:name="_Toc186045988"/>
              <w:bookmarkStart w:id="13020" w:name="_Toc186456748"/>
              <w:bookmarkStart w:id="13021" w:name="_Toc186470393"/>
              <w:bookmarkStart w:id="13022" w:name="_Toc1866449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del>
          </w:p>
        </w:tc>
        <w:bookmarkStart w:id="13023" w:name="_Toc184817487"/>
        <w:bookmarkStart w:id="13024" w:name="_Toc185336102"/>
        <w:bookmarkStart w:id="13025" w:name="_Toc185336935"/>
        <w:bookmarkStart w:id="13026" w:name="_Toc185341654"/>
        <w:bookmarkStart w:id="13027" w:name="_Toc185349264"/>
        <w:bookmarkStart w:id="13028" w:name="_Toc185428372"/>
        <w:bookmarkStart w:id="13029" w:name="_Toc185498013"/>
        <w:bookmarkStart w:id="13030" w:name="_Toc185499213"/>
        <w:bookmarkStart w:id="13031" w:name="_Toc185500413"/>
        <w:bookmarkStart w:id="13032" w:name="_Toc185501614"/>
        <w:bookmarkStart w:id="13033" w:name="_Toc185502819"/>
        <w:bookmarkStart w:id="13034" w:name="_Toc186031079"/>
        <w:bookmarkStart w:id="13035" w:name="_Toc186032285"/>
        <w:bookmarkStart w:id="13036" w:name="_Toc186033491"/>
        <w:bookmarkStart w:id="13037" w:name="_Toc186045989"/>
        <w:bookmarkStart w:id="13038" w:name="_Toc186456749"/>
        <w:bookmarkStart w:id="13039" w:name="_Toc186470394"/>
        <w:bookmarkStart w:id="13040" w:name="_Toc186644905"/>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tr>
      <w:tr w:rsidR="001E2D84" w:rsidRPr="004424B1" w:rsidDel="00A9616F" w14:paraId="1DEBA523" w14:textId="4E684850" w:rsidTr="007B4994">
        <w:trPr>
          <w:del w:id="13041" w:author="Quinten Van Woerkom" w:date="2024-11-27T16:37:00Z"/>
        </w:trPr>
        <w:tc>
          <w:tcPr>
            <w:cnfStyle w:val="001000000000" w:firstRow="0" w:lastRow="0" w:firstColumn="1" w:lastColumn="0" w:oddVBand="0" w:evenVBand="0" w:oddHBand="0" w:evenHBand="0" w:firstRowFirstColumn="0" w:firstRowLastColumn="0" w:lastRowFirstColumn="0" w:lastRowLastColumn="0"/>
            <w:tcW w:w="1242" w:type="dxa"/>
          </w:tcPr>
          <w:p w14:paraId="049DE3D7" w14:textId="3381FB7C" w:rsidR="001E2D84" w:rsidRPr="004424B1" w:rsidDel="00A9616F" w:rsidRDefault="001E2D84" w:rsidP="007B4994">
            <w:pPr>
              <w:pStyle w:val="TableCell"/>
              <w:rPr>
                <w:del w:id="13042" w:author="Quinten Van Woerkom" w:date="2024-11-27T16:37:00Z" w16du:dateUtc="2024-11-27T15:37:00Z"/>
              </w:rPr>
            </w:pPr>
            <w:del w:id="13043" w:author="Quinten Van Woerkom" w:date="2024-11-27T16:37:00Z" w16du:dateUtc="2024-11-27T15:37:00Z">
              <w:r w:rsidRPr="004424B1" w:rsidDel="00A9616F">
                <w:delText>5</w:delText>
              </w:r>
              <w:bookmarkStart w:id="13044" w:name="_Toc184817488"/>
              <w:bookmarkStart w:id="13045" w:name="_Toc185336103"/>
              <w:bookmarkStart w:id="13046" w:name="_Toc185336936"/>
              <w:bookmarkStart w:id="13047" w:name="_Toc185341655"/>
              <w:bookmarkStart w:id="13048" w:name="_Toc185349265"/>
              <w:bookmarkStart w:id="13049" w:name="_Toc185428373"/>
              <w:bookmarkStart w:id="13050" w:name="_Toc185498014"/>
              <w:bookmarkStart w:id="13051" w:name="_Toc185499214"/>
              <w:bookmarkStart w:id="13052" w:name="_Toc185500414"/>
              <w:bookmarkStart w:id="13053" w:name="_Toc185501615"/>
              <w:bookmarkStart w:id="13054" w:name="_Toc185502820"/>
              <w:bookmarkStart w:id="13055" w:name="_Toc186031080"/>
              <w:bookmarkStart w:id="13056" w:name="_Toc186032286"/>
              <w:bookmarkStart w:id="13057" w:name="_Toc186033492"/>
              <w:bookmarkStart w:id="13058" w:name="_Toc186045990"/>
              <w:bookmarkStart w:id="13059" w:name="_Toc186456750"/>
              <w:bookmarkStart w:id="13060" w:name="_Toc186470395"/>
              <w:bookmarkStart w:id="13061" w:name="_Toc186644906"/>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del>
          </w:p>
        </w:tc>
        <w:tc>
          <w:tcPr>
            <w:tcW w:w="1418" w:type="dxa"/>
          </w:tcPr>
          <w:p w14:paraId="383A738E" w14:textId="4C9E3B63"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3062" w:author="Quinten Van Woerkom" w:date="2024-11-27T16:37:00Z" w16du:dateUtc="2024-11-27T15:37:00Z"/>
              </w:rPr>
            </w:pPr>
            <w:del w:id="13063" w:author="Quinten Van Woerkom" w:date="2024-11-27T16:37:00Z" w16du:dateUtc="2024-11-27T15:37:00Z">
              <w:r w:rsidRPr="004424B1" w:rsidDel="00A9616F">
                <w:delText>No</w:delText>
              </w:r>
              <w:bookmarkStart w:id="13064" w:name="_Toc184817489"/>
              <w:bookmarkStart w:id="13065" w:name="_Toc185336104"/>
              <w:bookmarkStart w:id="13066" w:name="_Toc185336937"/>
              <w:bookmarkStart w:id="13067" w:name="_Toc185341656"/>
              <w:bookmarkStart w:id="13068" w:name="_Toc185349266"/>
              <w:bookmarkStart w:id="13069" w:name="_Toc185428374"/>
              <w:bookmarkStart w:id="13070" w:name="_Toc185498015"/>
              <w:bookmarkStart w:id="13071" w:name="_Toc185499215"/>
              <w:bookmarkStart w:id="13072" w:name="_Toc185500415"/>
              <w:bookmarkStart w:id="13073" w:name="_Toc185501616"/>
              <w:bookmarkStart w:id="13074" w:name="_Toc185502821"/>
              <w:bookmarkStart w:id="13075" w:name="_Toc186031081"/>
              <w:bookmarkStart w:id="13076" w:name="_Toc186032287"/>
              <w:bookmarkStart w:id="13077" w:name="_Toc186033493"/>
              <w:bookmarkStart w:id="13078" w:name="_Toc186045991"/>
              <w:bookmarkStart w:id="13079" w:name="_Toc186456751"/>
              <w:bookmarkStart w:id="13080" w:name="_Toc186470396"/>
              <w:bookmarkStart w:id="13081" w:name="_Toc186644907"/>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del>
          </w:p>
        </w:tc>
        <w:tc>
          <w:tcPr>
            <w:tcW w:w="6556" w:type="dxa"/>
          </w:tcPr>
          <w:p w14:paraId="356FD282" w14:textId="7E5CEFCB"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3082" w:author="Quinten Van Woerkom" w:date="2024-11-27T16:37:00Z" w16du:dateUtc="2024-11-27T15:37:00Z"/>
              </w:rPr>
            </w:pPr>
            <w:del w:id="13083" w:author="Quinten Van Woerkom" w:date="2024-11-27T16:37:00Z" w16du:dateUtc="2024-11-27T15:37:00Z">
              <w:r w:rsidRPr="004424B1" w:rsidDel="00A9616F">
                <w:delText>Update Resource profile.</w:delText>
              </w:r>
              <w:bookmarkStart w:id="13084" w:name="_Toc184817490"/>
              <w:bookmarkStart w:id="13085" w:name="_Toc185336105"/>
              <w:bookmarkStart w:id="13086" w:name="_Toc185336938"/>
              <w:bookmarkStart w:id="13087" w:name="_Toc185341657"/>
              <w:bookmarkStart w:id="13088" w:name="_Toc185349267"/>
              <w:bookmarkStart w:id="13089" w:name="_Toc185428375"/>
              <w:bookmarkStart w:id="13090" w:name="_Toc185498016"/>
              <w:bookmarkStart w:id="13091" w:name="_Toc185499216"/>
              <w:bookmarkStart w:id="13092" w:name="_Toc185500416"/>
              <w:bookmarkStart w:id="13093" w:name="_Toc185501617"/>
              <w:bookmarkStart w:id="13094" w:name="_Toc185502822"/>
              <w:bookmarkStart w:id="13095" w:name="_Toc186031082"/>
              <w:bookmarkStart w:id="13096" w:name="_Toc186032288"/>
              <w:bookmarkStart w:id="13097" w:name="_Toc186033494"/>
              <w:bookmarkStart w:id="13098" w:name="_Toc186045992"/>
              <w:bookmarkStart w:id="13099" w:name="_Toc186456752"/>
              <w:bookmarkStart w:id="13100" w:name="_Toc186470397"/>
              <w:bookmarkStart w:id="13101" w:name="_Toc186644908"/>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del>
          </w:p>
        </w:tc>
        <w:bookmarkStart w:id="13102" w:name="_Toc184817491"/>
        <w:bookmarkStart w:id="13103" w:name="_Toc185336106"/>
        <w:bookmarkStart w:id="13104" w:name="_Toc185336939"/>
        <w:bookmarkStart w:id="13105" w:name="_Toc185341658"/>
        <w:bookmarkStart w:id="13106" w:name="_Toc185349268"/>
        <w:bookmarkStart w:id="13107" w:name="_Toc185428376"/>
        <w:bookmarkStart w:id="13108" w:name="_Toc185498017"/>
        <w:bookmarkStart w:id="13109" w:name="_Toc185499217"/>
        <w:bookmarkStart w:id="13110" w:name="_Toc185500417"/>
        <w:bookmarkStart w:id="13111" w:name="_Toc185501618"/>
        <w:bookmarkStart w:id="13112" w:name="_Toc185502823"/>
        <w:bookmarkStart w:id="13113" w:name="_Toc186031083"/>
        <w:bookmarkStart w:id="13114" w:name="_Toc186032289"/>
        <w:bookmarkStart w:id="13115" w:name="_Toc186033495"/>
        <w:bookmarkStart w:id="13116" w:name="_Toc186045993"/>
        <w:bookmarkStart w:id="13117" w:name="_Toc186456753"/>
        <w:bookmarkStart w:id="13118" w:name="_Toc186470398"/>
        <w:bookmarkStart w:id="13119" w:name="_Toc186644909"/>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tr>
      <w:tr w:rsidR="001E2D84" w:rsidRPr="004424B1" w:rsidDel="00A9616F" w14:paraId="763AE734" w14:textId="025E13EF" w:rsidTr="007B4994">
        <w:trPr>
          <w:del w:id="13120" w:author="Quinten Van Woerkom" w:date="2024-11-27T16:37:00Z"/>
        </w:trPr>
        <w:tc>
          <w:tcPr>
            <w:cnfStyle w:val="001000000000" w:firstRow="0" w:lastRow="0" w:firstColumn="1" w:lastColumn="0" w:oddVBand="0" w:evenVBand="0" w:oddHBand="0" w:evenHBand="0" w:firstRowFirstColumn="0" w:firstRowLastColumn="0" w:lastRowFirstColumn="0" w:lastRowLastColumn="0"/>
            <w:tcW w:w="1242" w:type="dxa"/>
          </w:tcPr>
          <w:p w14:paraId="742AF65F" w14:textId="6AD614FF" w:rsidR="001E2D84" w:rsidRPr="004424B1" w:rsidDel="00A9616F" w:rsidRDefault="001E2D84" w:rsidP="007B4994">
            <w:pPr>
              <w:pStyle w:val="TableCell"/>
              <w:rPr>
                <w:del w:id="13121" w:author="Quinten Van Woerkom" w:date="2024-11-27T16:37:00Z" w16du:dateUtc="2024-11-27T15:37:00Z"/>
              </w:rPr>
            </w:pPr>
            <w:del w:id="13122" w:author="Quinten Van Woerkom" w:date="2024-11-27T16:37:00Z" w16du:dateUtc="2024-11-27T15:37:00Z">
              <w:r w:rsidRPr="004424B1" w:rsidDel="00A9616F">
                <w:delText>6</w:delText>
              </w:r>
              <w:bookmarkStart w:id="13123" w:name="_Toc184817492"/>
              <w:bookmarkStart w:id="13124" w:name="_Toc185336107"/>
              <w:bookmarkStart w:id="13125" w:name="_Toc185336940"/>
              <w:bookmarkStart w:id="13126" w:name="_Toc185341659"/>
              <w:bookmarkStart w:id="13127" w:name="_Toc185349269"/>
              <w:bookmarkStart w:id="13128" w:name="_Toc185428377"/>
              <w:bookmarkStart w:id="13129" w:name="_Toc185498018"/>
              <w:bookmarkStart w:id="13130" w:name="_Toc185499218"/>
              <w:bookmarkStart w:id="13131" w:name="_Toc185500418"/>
              <w:bookmarkStart w:id="13132" w:name="_Toc185501619"/>
              <w:bookmarkStart w:id="13133" w:name="_Toc185502824"/>
              <w:bookmarkStart w:id="13134" w:name="_Toc186031084"/>
              <w:bookmarkStart w:id="13135" w:name="_Toc186032290"/>
              <w:bookmarkStart w:id="13136" w:name="_Toc186033496"/>
              <w:bookmarkStart w:id="13137" w:name="_Toc186045994"/>
              <w:bookmarkStart w:id="13138" w:name="_Toc186456754"/>
              <w:bookmarkStart w:id="13139" w:name="_Toc186470399"/>
              <w:bookmarkStart w:id="13140" w:name="_Toc186644910"/>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del>
          </w:p>
        </w:tc>
        <w:tc>
          <w:tcPr>
            <w:tcW w:w="1418" w:type="dxa"/>
          </w:tcPr>
          <w:p w14:paraId="2F3A7F5E" w14:textId="712CA148"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3141" w:author="Quinten Van Woerkom" w:date="2024-11-27T16:37:00Z" w16du:dateUtc="2024-11-27T15:37:00Z"/>
              </w:rPr>
            </w:pPr>
            <w:del w:id="13142" w:author="Quinten Van Woerkom" w:date="2024-11-27T16:37:00Z" w16du:dateUtc="2024-11-27T15:37:00Z">
              <w:r w:rsidRPr="004424B1" w:rsidDel="00A9616F">
                <w:delText>No</w:delText>
              </w:r>
              <w:bookmarkStart w:id="13143" w:name="_Toc184817493"/>
              <w:bookmarkStart w:id="13144" w:name="_Toc185336108"/>
              <w:bookmarkStart w:id="13145" w:name="_Toc185336941"/>
              <w:bookmarkStart w:id="13146" w:name="_Toc185341660"/>
              <w:bookmarkStart w:id="13147" w:name="_Toc185349270"/>
              <w:bookmarkStart w:id="13148" w:name="_Toc185428378"/>
              <w:bookmarkStart w:id="13149" w:name="_Toc185498019"/>
              <w:bookmarkStart w:id="13150" w:name="_Toc185499219"/>
              <w:bookmarkStart w:id="13151" w:name="_Toc185500419"/>
              <w:bookmarkStart w:id="13152" w:name="_Toc185501620"/>
              <w:bookmarkStart w:id="13153" w:name="_Toc185502825"/>
              <w:bookmarkStart w:id="13154" w:name="_Toc186031085"/>
              <w:bookmarkStart w:id="13155" w:name="_Toc186032291"/>
              <w:bookmarkStart w:id="13156" w:name="_Toc186033497"/>
              <w:bookmarkStart w:id="13157" w:name="_Toc186045995"/>
              <w:bookmarkStart w:id="13158" w:name="_Toc186456755"/>
              <w:bookmarkStart w:id="13159" w:name="_Toc186470400"/>
              <w:bookmarkStart w:id="13160" w:name="_Toc186644911"/>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del>
          </w:p>
        </w:tc>
        <w:tc>
          <w:tcPr>
            <w:tcW w:w="6556" w:type="dxa"/>
          </w:tcPr>
          <w:p w14:paraId="7234FF81" w14:textId="66CDDB2C"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3161" w:author="Quinten Van Woerkom" w:date="2024-11-27T16:37:00Z" w16du:dateUtc="2024-11-27T15:37:00Z"/>
              </w:rPr>
            </w:pPr>
            <w:del w:id="13162" w:author="Quinten Van Woerkom" w:date="2024-11-27T16:37:00Z" w16du:dateUtc="2024-11-27T15:37:00Z">
              <w:r w:rsidRPr="004424B1" w:rsidDel="00A9616F">
                <w:delText>Apply a time shift to a Plan.</w:delText>
              </w:r>
              <w:bookmarkStart w:id="13163" w:name="_Toc184817494"/>
              <w:bookmarkStart w:id="13164" w:name="_Toc185336109"/>
              <w:bookmarkStart w:id="13165" w:name="_Toc185336942"/>
              <w:bookmarkStart w:id="13166" w:name="_Toc185341661"/>
              <w:bookmarkStart w:id="13167" w:name="_Toc185349271"/>
              <w:bookmarkStart w:id="13168" w:name="_Toc185428379"/>
              <w:bookmarkStart w:id="13169" w:name="_Toc185498020"/>
              <w:bookmarkStart w:id="13170" w:name="_Toc185499220"/>
              <w:bookmarkStart w:id="13171" w:name="_Toc185500420"/>
              <w:bookmarkStart w:id="13172" w:name="_Toc185501621"/>
              <w:bookmarkStart w:id="13173" w:name="_Toc185502826"/>
              <w:bookmarkStart w:id="13174" w:name="_Toc186031086"/>
              <w:bookmarkStart w:id="13175" w:name="_Toc186032292"/>
              <w:bookmarkStart w:id="13176" w:name="_Toc186033498"/>
              <w:bookmarkStart w:id="13177" w:name="_Toc186045996"/>
              <w:bookmarkStart w:id="13178" w:name="_Toc186456756"/>
              <w:bookmarkStart w:id="13179" w:name="_Toc186470401"/>
              <w:bookmarkStart w:id="13180" w:name="_Toc18664491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del>
          </w:p>
        </w:tc>
        <w:bookmarkStart w:id="13181" w:name="_Toc184817495"/>
        <w:bookmarkStart w:id="13182" w:name="_Toc185336110"/>
        <w:bookmarkStart w:id="13183" w:name="_Toc185336943"/>
        <w:bookmarkStart w:id="13184" w:name="_Toc185341662"/>
        <w:bookmarkStart w:id="13185" w:name="_Toc185349272"/>
        <w:bookmarkStart w:id="13186" w:name="_Toc185428380"/>
        <w:bookmarkStart w:id="13187" w:name="_Toc185498021"/>
        <w:bookmarkStart w:id="13188" w:name="_Toc185499221"/>
        <w:bookmarkStart w:id="13189" w:name="_Toc185500421"/>
        <w:bookmarkStart w:id="13190" w:name="_Toc185501622"/>
        <w:bookmarkStart w:id="13191" w:name="_Toc185502827"/>
        <w:bookmarkStart w:id="13192" w:name="_Toc186031087"/>
        <w:bookmarkStart w:id="13193" w:name="_Toc186032293"/>
        <w:bookmarkStart w:id="13194" w:name="_Toc186033499"/>
        <w:bookmarkStart w:id="13195" w:name="_Toc186045997"/>
        <w:bookmarkStart w:id="13196" w:name="_Toc186456757"/>
        <w:bookmarkStart w:id="13197" w:name="_Toc186470402"/>
        <w:bookmarkStart w:id="13198" w:name="_Toc186644913"/>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tr>
    </w:tbl>
    <w:p w14:paraId="4CC4B318" w14:textId="6E2F6F58" w:rsidR="001E2D84" w:rsidRPr="004424B1" w:rsidDel="00A9616F" w:rsidRDefault="001E2D84" w:rsidP="001E2D84">
      <w:pPr>
        <w:spacing w:before="0"/>
        <w:rPr>
          <w:del w:id="13199" w:author="Quinten Van Woerkom" w:date="2024-11-27T16:37:00Z" w16du:dateUtc="2024-11-27T15:37:00Z"/>
          <w:lang w:val="en-GB"/>
        </w:rPr>
      </w:pPr>
      <w:bookmarkStart w:id="13200" w:name="_Toc184817496"/>
      <w:bookmarkStart w:id="13201" w:name="_Toc185336111"/>
      <w:bookmarkStart w:id="13202" w:name="_Toc185336944"/>
      <w:bookmarkStart w:id="13203" w:name="_Toc185341663"/>
      <w:bookmarkStart w:id="13204" w:name="_Toc185349273"/>
      <w:bookmarkStart w:id="13205" w:name="_Toc185428381"/>
      <w:bookmarkStart w:id="13206" w:name="_Toc185498022"/>
      <w:bookmarkStart w:id="13207" w:name="_Toc185499222"/>
      <w:bookmarkStart w:id="13208" w:name="_Toc185500422"/>
      <w:bookmarkStart w:id="13209" w:name="_Toc185501623"/>
      <w:bookmarkStart w:id="13210" w:name="_Toc185502828"/>
      <w:bookmarkStart w:id="13211" w:name="_Toc186031088"/>
      <w:bookmarkStart w:id="13212" w:name="_Toc186032294"/>
      <w:bookmarkStart w:id="13213" w:name="_Toc186033500"/>
      <w:bookmarkStart w:id="13214" w:name="_Toc186045998"/>
      <w:bookmarkStart w:id="13215" w:name="_Toc186456758"/>
      <w:bookmarkStart w:id="13216" w:name="_Toc186470403"/>
      <w:bookmarkStart w:id="13217" w:name="_Toc186644914"/>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p>
    <w:tbl>
      <w:tblPr>
        <w:tblStyle w:val="RBTable"/>
        <w:tblW w:w="9202" w:type="dxa"/>
        <w:tblLayout w:type="fixed"/>
        <w:tblLook w:val="04A0" w:firstRow="1" w:lastRow="0" w:firstColumn="1" w:lastColumn="0" w:noHBand="0" w:noVBand="1"/>
      </w:tblPr>
      <w:tblGrid>
        <w:gridCol w:w="2682"/>
        <w:gridCol w:w="4961"/>
        <w:gridCol w:w="1559"/>
      </w:tblGrid>
      <w:tr w:rsidR="001E2D84" w:rsidRPr="004424B1" w:rsidDel="00A9616F" w14:paraId="7B5B49CE" w14:textId="71C7B6D3" w:rsidTr="007B4994">
        <w:trPr>
          <w:cnfStyle w:val="100000000000" w:firstRow="1" w:lastRow="0" w:firstColumn="0" w:lastColumn="0" w:oddVBand="0" w:evenVBand="0" w:oddHBand="0" w:evenHBand="0" w:firstRowFirstColumn="0" w:firstRowLastColumn="0" w:lastRowFirstColumn="0" w:lastRowLastColumn="0"/>
          <w:del w:id="13218" w:author="Quinten Van Woerkom" w:date="2024-11-27T16:37:00Z"/>
        </w:trPr>
        <w:tc>
          <w:tcPr>
            <w:cnfStyle w:val="001000000000" w:firstRow="0" w:lastRow="0" w:firstColumn="1" w:lastColumn="0" w:oddVBand="0" w:evenVBand="0" w:oddHBand="0" w:evenHBand="0" w:firstRowFirstColumn="0" w:firstRowLastColumn="0" w:lastRowFirstColumn="0" w:lastRowLastColumn="0"/>
            <w:tcW w:w="2682" w:type="dxa"/>
          </w:tcPr>
          <w:p w14:paraId="31178DA4" w14:textId="2D951282" w:rsidR="001E2D84" w:rsidRPr="004424B1" w:rsidDel="00A9616F" w:rsidRDefault="001E2D84" w:rsidP="007B4994">
            <w:pPr>
              <w:pStyle w:val="TableCell"/>
              <w:rPr>
                <w:del w:id="13219" w:author="Quinten Van Woerkom" w:date="2024-11-27T16:37:00Z" w16du:dateUtc="2024-11-27T15:37:00Z"/>
                <w:rFonts w:eastAsia="Quattrocento Sans"/>
              </w:rPr>
            </w:pPr>
            <w:del w:id="13220" w:author="Quinten Van Woerkom" w:date="2024-11-27T16:37:00Z" w16du:dateUtc="2024-11-27T15:37:00Z">
              <w:r w:rsidRPr="004424B1" w:rsidDel="00A9616F">
                <w:rPr>
                  <w:rFonts w:eastAsia="Quattrocento Sans"/>
                </w:rPr>
                <w:delText>Operation</w:delText>
              </w:r>
              <w:bookmarkStart w:id="13221" w:name="_Toc184817497"/>
              <w:bookmarkStart w:id="13222" w:name="_Toc185336112"/>
              <w:bookmarkStart w:id="13223" w:name="_Toc185336945"/>
              <w:bookmarkStart w:id="13224" w:name="_Toc185341664"/>
              <w:bookmarkStart w:id="13225" w:name="_Toc185349274"/>
              <w:bookmarkStart w:id="13226" w:name="_Toc185428382"/>
              <w:bookmarkStart w:id="13227" w:name="_Toc185498023"/>
              <w:bookmarkStart w:id="13228" w:name="_Toc185499223"/>
              <w:bookmarkStart w:id="13229" w:name="_Toc185500423"/>
              <w:bookmarkStart w:id="13230" w:name="_Toc185501624"/>
              <w:bookmarkStart w:id="13231" w:name="_Toc185502829"/>
              <w:bookmarkStart w:id="13232" w:name="_Toc186031089"/>
              <w:bookmarkStart w:id="13233" w:name="_Toc186032295"/>
              <w:bookmarkStart w:id="13234" w:name="_Toc186033501"/>
              <w:bookmarkStart w:id="13235" w:name="_Toc186045999"/>
              <w:bookmarkStart w:id="13236" w:name="_Toc186456759"/>
              <w:bookmarkStart w:id="13237" w:name="_Toc186470404"/>
              <w:bookmarkStart w:id="13238" w:name="_Toc186644915"/>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del>
          </w:p>
        </w:tc>
        <w:tc>
          <w:tcPr>
            <w:tcW w:w="4961" w:type="dxa"/>
          </w:tcPr>
          <w:p w14:paraId="6FA191F6" w14:textId="03FBB7D1" w:rsidR="001E2D84" w:rsidRPr="004424B1" w:rsidDel="00A9616F" w:rsidRDefault="001E2D84" w:rsidP="007B4994">
            <w:pPr>
              <w:pStyle w:val="TableCell"/>
              <w:cnfStyle w:val="100000000000" w:firstRow="1" w:lastRow="0" w:firstColumn="0" w:lastColumn="0" w:oddVBand="0" w:evenVBand="0" w:oddHBand="0" w:evenHBand="0" w:firstRowFirstColumn="0" w:firstRowLastColumn="0" w:lastRowFirstColumn="0" w:lastRowLastColumn="0"/>
              <w:rPr>
                <w:del w:id="13239" w:author="Quinten Van Woerkom" w:date="2024-11-27T16:37:00Z" w16du:dateUtc="2024-11-27T15:37:00Z"/>
                <w:rFonts w:eastAsia="Quattrocento Sans"/>
              </w:rPr>
            </w:pPr>
            <w:del w:id="13240" w:author="Quinten Van Woerkom" w:date="2024-11-27T16:37:00Z" w16du:dateUtc="2024-11-27T15:37:00Z">
              <w:r w:rsidRPr="004424B1" w:rsidDel="00A9616F">
                <w:rPr>
                  <w:rFonts w:eastAsia="Quattrocento Sans"/>
                </w:rPr>
                <w:delText>Description</w:delText>
              </w:r>
              <w:bookmarkStart w:id="13241" w:name="_Toc184817498"/>
              <w:bookmarkStart w:id="13242" w:name="_Toc185336113"/>
              <w:bookmarkStart w:id="13243" w:name="_Toc185336946"/>
              <w:bookmarkStart w:id="13244" w:name="_Toc185341665"/>
              <w:bookmarkStart w:id="13245" w:name="_Toc185349275"/>
              <w:bookmarkStart w:id="13246" w:name="_Toc185428383"/>
              <w:bookmarkStart w:id="13247" w:name="_Toc185498024"/>
              <w:bookmarkStart w:id="13248" w:name="_Toc185499224"/>
              <w:bookmarkStart w:id="13249" w:name="_Toc185500424"/>
              <w:bookmarkStart w:id="13250" w:name="_Toc185501625"/>
              <w:bookmarkStart w:id="13251" w:name="_Toc185502830"/>
              <w:bookmarkStart w:id="13252" w:name="_Toc186031090"/>
              <w:bookmarkStart w:id="13253" w:name="_Toc186032296"/>
              <w:bookmarkStart w:id="13254" w:name="_Toc186033502"/>
              <w:bookmarkStart w:id="13255" w:name="_Toc186046000"/>
              <w:bookmarkStart w:id="13256" w:name="_Toc186456760"/>
              <w:bookmarkStart w:id="13257" w:name="_Toc186470405"/>
              <w:bookmarkStart w:id="13258" w:name="_Toc186644916"/>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del>
          </w:p>
        </w:tc>
        <w:tc>
          <w:tcPr>
            <w:tcW w:w="1559" w:type="dxa"/>
          </w:tcPr>
          <w:p w14:paraId="24696BDA" w14:textId="0087B8C3" w:rsidR="001E2D84" w:rsidRPr="004424B1" w:rsidDel="00A9616F" w:rsidRDefault="001E2D84" w:rsidP="007B4994">
            <w:pPr>
              <w:pStyle w:val="TableCell"/>
              <w:jc w:val="center"/>
              <w:cnfStyle w:val="100000000000" w:firstRow="1" w:lastRow="0" w:firstColumn="0" w:lastColumn="0" w:oddVBand="0" w:evenVBand="0" w:oddHBand="0" w:evenHBand="0" w:firstRowFirstColumn="0" w:firstRowLastColumn="0" w:lastRowFirstColumn="0" w:lastRowLastColumn="0"/>
              <w:rPr>
                <w:del w:id="13259" w:author="Quinten Van Woerkom" w:date="2024-11-27T16:37:00Z" w16du:dateUtc="2024-11-27T15:37:00Z"/>
                <w:rFonts w:eastAsia="Quattrocento Sans"/>
              </w:rPr>
            </w:pPr>
            <w:del w:id="13260" w:author="Quinten Van Woerkom" w:date="2024-11-27T16:37:00Z" w16du:dateUtc="2024-11-27T15:37:00Z">
              <w:r w:rsidRPr="004424B1" w:rsidDel="00A9616F">
                <w:rPr>
                  <w:rFonts w:eastAsia="Quattrocento Sans"/>
                </w:rPr>
                <w:delText>Capability Set</w:delText>
              </w:r>
              <w:bookmarkStart w:id="13261" w:name="_Toc184817499"/>
              <w:bookmarkStart w:id="13262" w:name="_Toc185336114"/>
              <w:bookmarkStart w:id="13263" w:name="_Toc185336947"/>
              <w:bookmarkStart w:id="13264" w:name="_Toc185341666"/>
              <w:bookmarkStart w:id="13265" w:name="_Toc185349276"/>
              <w:bookmarkStart w:id="13266" w:name="_Toc185428384"/>
              <w:bookmarkStart w:id="13267" w:name="_Toc185498025"/>
              <w:bookmarkStart w:id="13268" w:name="_Toc185499225"/>
              <w:bookmarkStart w:id="13269" w:name="_Toc185500425"/>
              <w:bookmarkStart w:id="13270" w:name="_Toc185501626"/>
              <w:bookmarkStart w:id="13271" w:name="_Toc185502831"/>
              <w:bookmarkStart w:id="13272" w:name="_Toc186031091"/>
              <w:bookmarkStart w:id="13273" w:name="_Toc186032297"/>
              <w:bookmarkStart w:id="13274" w:name="_Toc186033503"/>
              <w:bookmarkStart w:id="13275" w:name="_Toc186046001"/>
              <w:bookmarkStart w:id="13276" w:name="_Toc186456761"/>
              <w:bookmarkStart w:id="13277" w:name="_Toc186470406"/>
              <w:bookmarkStart w:id="13278" w:name="_Toc186644917"/>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del>
          </w:p>
        </w:tc>
        <w:bookmarkStart w:id="13279" w:name="_Toc184817500"/>
        <w:bookmarkStart w:id="13280" w:name="_Toc185336115"/>
        <w:bookmarkStart w:id="13281" w:name="_Toc185336948"/>
        <w:bookmarkStart w:id="13282" w:name="_Toc185341667"/>
        <w:bookmarkStart w:id="13283" w:name="_Toc185349277"/>
        <w:bookmarkStart w:id="13284" w:name="_Toc185428385"/>
        <w:bookmarkStart w:id="13285" w:name="_Toc185498026"/>
        <w:bookmarkStart w:id="13286" w:name="_Toc185499226"/>
        <w:bookmarkStart w:id="13287" w:name="_Toc185500426"/>
        <w:bookmarkStart w:id="13288" w:name="_Toc185501627"/>
        <w:bookmarkStart w:id="13289" w:name="_Toc185502832"/>
        <w:bookmarkStart w:id="13290" w:name="_Toc186031092"/>
        <w:bookmarkStart w:id="13291" w:name="_Toc186032298"/>
        <w:bookmarkStart w:id="13292" w:name="_Toc186033504"/>
        <w:bookmarkStart w:id="13293" w:name="_Toc186046002"/>
        <w:bookmarkStart w:id="13294" w:name="_Toc186456762"/>
        <w:bookmarkStart w:id="13295" w:name="_Toc186470407"/>
        <w:bookmarkStart w:id="13296" w:name="_Toc18664491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tr>
      <w:tr w:rsidR="001E2D84" w:rsidRPr="004424B1" w:rsidDel="00A9616F" w14:paraId="68ED05C4" w14:textId="2B2D5A60" w:rsidTr="007B4994">
        <w:trPr>
          <w:del w:id="13297" w:author="Quinten Van Woerkom" w:date="2024-11-27T16:37:00Z"/>
        </w:trPr>
        <w:tc>
          <w:tcPr>
            <w:cnfStyle w:val="001000000000" w:firstRow="0" w:lastRow="0" w:firstColumn="1" w:lastColumn="0" w:oddVBand="0" w:evenVBand="0" w:oddHBand="0" w:evenHBand="0" w:firstRowFirstColumn="0" w:firstRowLastColumn="0" w:lastRowFirstColumn="0" w:lastRowLastColumn="0"/>
            <w:tcW w:w="2682" w:type="dxa"/>
          </w:tcPr>
          <w:p w14:paraId="782B6C34" w14:textId="2B8A14B1" w:rsidR="001E2D84" w:rsidRPr="004424B1" w:rsidDel="00A9616F" w:rsidRDefault="001E2D84" w:rsidP="007B4994">
            <w:pPr>
              <w:pStyle w:val="TableCell"/>
              <w:rPr>
                <w:del w:id="13298" w:author="Quinten Van Woerkom" w:date="2024-11-27T16:37:00Z" w16du:dateUtc="2024-11-27T15:37:00Z"/>
                <w:rFonts w:eastAsia="Quattrocento Sans"/>
              </w:rPr>
            </w:pPr>
            <w:del w:id="13299" w:author="Quinten Van Woerkom" w:date="2024-11-27T16:37:00Z" w16du:dateUtc="2024-11-27T15:37:00Z">
              <w:r w:rsidRPr="004424B1" w:rsidDel="00A9616F">
                <w:rPr>
                  <w:rFonts w:eastAsia="Quattrocento Sans"/>
                </w:rPr>
                <w:delText>updatePlanStatus</w:delText>
              </w:r>
              <w:bookmarkStart w:id="13300" w:name="_Toc184817501"/>
              <w:bookmarkStart w:id="13301" w:name="_Toc185336116"/>
              <w:bookmarkStart w:id="13302" w:name="_Toc185336949"/>
              <w:bookmarkStart w:id="13303" w:name="_Toc185341668"/>
              <w:bookmarkStart w:id="13304" w:name="_Toc185349278"/>
              <w:bookmarkStart w:id="13305" w:name="_Toc185428386"/>
              <w:bookmarkStart w:id="13306" w:name="_Toc185498027"/>
              <w:bookmarkStart w:id="13307" w:name="_Toc185499227"/>
              <w:bookmarkStart w:id="13308" w:name="_Toc185500427"/>
              <w:bookmarkStart w:id="13309" w:name="_Toc185501628"/>
              <w:bookmarkStart w:id="13310" w:name="_Toc185502833"/>
              <w:bookmarkStart w:id="13311" w:name="_Toc186031093"/>
              <w:bookmarkStart w:id="13312" w:name="_Toc186032299"/>
              <w:bookmarkStart w:id="13313" w:name="_Toc186033505"/>
              <w:bookmarkStart w:id="13314" w:name="_Toc186046003"/>
              <w:bookmarkStart w:id="13315" w:name="_Toc186456763"/>
              <w:bookmarkStart w:id="13316" w:name="_Toc186470408"/>
              <w:bookmarkStart w:id="13317" w:name="_Toc18664491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del>
          </w:p>
        </w:tc>
        <w:tc>
          <w:tcPr>
            <w:tcW w:w="4961" w:type="dxa"/>
          </w:tcPr>
          <w:p w14:paraId="34E2F736" w14:textId="5C4C7091"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3318" w:author="Quinten Van Woerkom" w:date="2024-11-27T16:37:00Z" w16du:dateUtc="2024-11-27T15:37:00Z"/>
                <w:rFonts w:eastAsia="Quattrocento Sans"/>
              </w:rPr>
            </w:pPr>
            <w:del w:id="13319" w:author="Quinten Van Woerkom" w:date="2024-11-27T16:37:00Z" w16du:dateUtc="2024-11-27T15:37:00Z">
              <w:r w:rsidRPr="004424B1" w:rsidDel="00A9616F">
                <w:rPr>
                  <w:rFonts w:eastAsia="Quattrocento Sans"/>
                </w:rPr>
                <w:delText>Update plan status or isAlternate flag.</w:delText>
              </w:r>
              <w:bookmarkStart w:id="13320" w:name="_Toc184817502"/>
              <w:bookmarkStart w:id="13321" w:name="_Toc185336117"/>
              <w:bookmarkStart w:id="13322" w:name="_Toc185336950"/>
              <w:bookmarkStart w:id="13323" w:name="_Toc185341669"/>
              <w:bookmarkStart w:id="13324" w:name="_Toc185349279"/>
              <w:bookmarkStart w:id="13325" w:name="_Toc185428387"/>
              <w:bookmarkStart w:id="13326" w:name="_Toc185498028"/>
              <w:bookmarkStart w:id="13327" w:name="_Toc185499228"/>
              <w:bookmarkStart w:id="13328" w:name="_Toc185500428"/>
              <w:bookmarkStart w:id="13329" w:name="_Toc185501629"/>
              <w:bookmarkStart w:id="13330" w:name="_Toc185502834"/>
              <w:bookmarkStart w:id="13331" w:name="_Toc186031094"/>
              <w:bookmarkStart w:id="13332" w:name="_Toc186032300"/>
              <w:bookmarkStart w:id="13333" w:name="_Toc186033506"/>
              <w:bookmarkStart w:id="13334" w:name="_Toc186046004"/>
              <w:bookmarkStart w:id="13335" w:name="_Toc186456764"/>
              <w:bookmarkStart w:id="13336" w:name="_Toc186470409"/>
              <w:bookmarkStart w:id="13337" w:name="_Toc186644920"/>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del>
          </w:p>
        </w:tc>
        <w:tc>
          <w:tcPr>
            <w:tcW w:w="1559" w:type="dxa"/>
          </w:tcPr>
          <w:p w14:paraId="023290E3" w14:textId="1419570D" w:rsidR="001E2D84" w:rsidRPr="004424B1" w:rsidDel="00A9616F" w:rsidRDefault="001E2D84" w:rsidP="007B4994">
            <w:pPr>
              <w:pStyle w:val="TableCell"/>
              <w:jc w:val="center"/>
              <w:cnfStyle w:val="000000000000" w:firstRow="0" w:lastRow="0" w:firstColumn="0" w:lastColumn="0" w:oddVBand="0" w:evenVBand="0" w:oddHBand="0" w:evenHBand="0" w:firstRowFirstColumn="0" w:firstRowLastColumn="0" w:lastRowFirstColumn="0" w:lastRowLastColumn="0"/>
              <w:rPr>
                <w:del w:id="13338" w:author="Quinten Van Woerkom" w:date="2024-11-27T16:37:00Z" w16du:dateUtc="2024-11-27T15:37:00Z"/>
                <w:rFonts w:eastAsia="Quattrocento Sans"/>
              </w:rPr>
            </w:pPr>
            <w:del w:id="13339" w:author="Quinten Van Woerkom" w:date="2024-11-27T16:37:00Z" w16du:dateUtc="2024-11-27T15:37:00Z">
              <w:r w:rsidRPr="004424B1" w:rsidDel="00A9616F">
                <w:rPr>
                  <w:rFonts w:eastAsia="Quattrocento Sans"/>
                </w:rPr>
                <w:delText>1</w:delText>
              </w:r>
              <w:bookmarkStart w:id="13340" w:name="_Toc184817503"/>
              <w:bookmarkStart w:id="13341" w:name="_Toc185336118"/>
              <w:bookmarkStart w:id="13342" w:name="_Toc185336951"/>
              <w:bookmarkStart w:id="13343" w:name="_Toc185341670"/>
              <w:bookmarkStart w:id="13344" w:name="_Toc185349280"/>
              <w:bookmarkStart w:id="13345" w:name="_Toc185428388"/>
              <w:bookmarkStart w:id="13346" w:name="_Toc185498029"/>
              <w:bookmarkStart w:id="13347" w:name="_Toc185499229"/>
              <w:bookmarkStart w:id="13348" w:name="_Toc185500429"/>
              <w:bookmarkStart w:id="13349" w:name="_Toc185501630"/>
              <w:bookmarkStart w:id="13350" w:name="_Toc185502835"/>
              <w:bookmarkStart w:id="13351" w:name="_Toc186031095"/>
              <w:bookmarkStart w:id="13352" w:name="_Toc186032301"/>
              <w:bookmarkStart w:id="13353" w:name="_Toc186033507"/>
              <w:bookmarkStart w:id="13354" w:name="_Toc186046005"/>
              <w:bookmarkStart w:id="13355" w:name="_Toc186456765"/>
              <w:bookmarkStart w:id="13356" w:name="_Toc186470410"/>
              <w:bookmarkStart w:id="13357" w:name="_Toc186644921"/>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del>
          </w:p>
        </w:tc>
        <w:bookmarkStart w:id="13358" w:name="_Toc184817504"/>
        <w:bookmarkStart w:id="13359" w:name="_Toc185336119"/>
        <w:bookmarkStart w:id="13360" w:name="_Toc185336952"/>
        <w:bookmarkStart w:id="13361" w:name="_Toc185341671"/>
        <w:bookmarkStart w:id="13362" w:name="_Toc185349281"/>
        <w:bookmarkStart w:id="13363" w:name="_Toc185428389"/>
        <w:bookmarkStart w:id="13364" w:name="_Toc185498030"/>
        <w:bookmarkStart w:id="13365" w:name="_Toc185499230"/>
        <w:bookmarkStart w:id="13366" w:name="_Toc185500430"/>
        <w:bookmarkStart w:id="13367" w:name="_Toc185501631"/>
        <w:bookmarkStart w:id="13368" w:name="_Toc185502836"/>
        <w:bookmarkStart w:id="13369" w:name="_Toc186031096"/>
        <w:bookmarkStart w:id="13370" w:name="_Toc186032302"/>
        <w:bookmarkStart w:id="13371" w:name="_Toc186033508"/>
        <w:bookmarkStart w:id="13372" w:name="_Toc186046006"/>
        <w:bookmarkStart w:id="13373" w:name="_Toc186456766"/>
        <w:bookmarkStart w:id="13374" w:name="_Toc186470411"/>
        <w:bookmarkStart w:id="13375" w:name="_Toc186644922"/>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tr>
      <w:tr w:rsidR="001E2D84" w:rsidRPr="004424B1" w:rsidDel="00A9616F" w14:paraId="34E2582F" w14:textId="131EA3A5" w:rsidTr="007B4994">
        <w:trPr>
          <w:del w:id="13376" w:author="Quinten Van Woerkom" w:date="2024-11-27T16:37:00Z"/>
        </w:trPr>
        <w:tc>
          <w:tcPr>
            <w:cnfStyle w:val="001000000000" w:firstRow="0" w:lastRow="0" w:firstColumn="1" w:lastColumn="0" w:oddVBand="0" w:evenVBand="0" w:oddHBand="0" w:evenHBand="0" w:firstRowFirstColumn="0" w:firstRowLastColumn="0" w:lastRowFirstColumn="0" w:lastRowLastColumn="0"/>
            <w:tcW w:w="2682" w:type="dxa"/>
          </w:tcPr>
          <w:p w14:paraId="68031DF9" w14:textId="05F7602F" w:rsidR="001E2D84" w:rsidRPr="004424B1" w:rsidDel="00A9616F" w:rsidRDefault="001E2D84" w:rsidP="007B4994">
            <w:pPr>
              <w:pStyle w:val="TableCell"/>
              <w:rPr>
                <w:del w:id="13377" w:author="Quinten Van Woerkom" w:date="2024-11-27T16:37:00Z" w16du:dateUtc="2024-11-27T15:37:00Z"/>
                <w:rFonts w:eastAsia="Quattrocento Sans"/>
              </w:rPr>
            </w:pPr>
            <w:del w:id="13378" w:author="Quinten Van Woerkom" w:date="2024-11-27T16:37:00Z" w16du:dateUtc="2024-11-27T15:37:00Z">
              <w:r w:rsidRPr="004424B1" w:rsidDel="00A9616F">
                <w:rPr>
                  <w:rFonts w:eastAsia="Quattrocento Sans"/>
                  <w:color w:val="000000"/>
                </w:rPr>
                <w:delText>insertActivity</w:delText>
              </w:r>
              <w:bookmarkStart w:id="13379" w:name="_Toc184817505"/>
              <w:bookmarkStart w:id="13380" w:name="_Toc185336120"/>
              <w:bookmarkStart w:id="13381" w:name="_Toc185336953"/>
              <w:bookmarkStart w:id="13382" w:name="_Toc185341672"/>
              <w:bookmarkStart w:id="13383" w:name="_Toc185349282"/>
              <w:bookmarkStart w:id="13384" w:name="_Toc185428390"/>
              <w:bookmarkStart w:id="13385" w:name="_Toc185498031"/>
              <w:bookmarkStart w:id="13386" w:name="_Toc185499231"/>
              <w:bookmarkStart w:id="13387" w:name="_Toc185500431"/>
              <w:bookmarkStart w:id="13388" w:name="_Toc185501632"/>
              <w:bookmarkStart w:id="13389" w:name="_Toc185502837"/>
              <w:bookmarkStart w:id="13390" w:name="_Toc186031097"/>
              <w:bookmarkStart w:id="13391" w:name="_Toc186032303"/>
              <w:bookmarkStart w:id="13392" w:name="_Toc186033509"/>
              <w:bookmarkStart w:id="13393" w:name="_Toc186046007"/>
              <w:bookmarkStart w:id="13394" w:name="_Toc186456767"/>
              <w:bookmarkStart w:id="13395" w:name="_Toc186470412"/>
              <w:bookmarkStart w:id="13396" w:name="_Toc186644923"/>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del>
          </w:p>
        </w:tc>
        <w:tc>
          <w:tcPr>
            <w:tcW w:w="4961" w:type="dxa"/>
          </w:tcPr>
          <w:p w14:paraId="5AA1CE45" w14:textId="507CBA51"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3397" w:author="Quinten Van Woerkom" w:date="2024-11-27T16:37:00Z" w16du:dateUtc="2024-11-27T15:37:00Z"/>
                <w:rFonts w:eastAsia="Quattrocento Sans"/>
              </w:rPr>
            </w:pPr>
            <w:del w:id="13398" w:author="Quinten Van Woerkom" w:date="2024-11-27T16:37:00Z" w16du:dateUtc="2024-11-27T15:37:00Z">
              <w:r w:rsidRPr="004424B1" w:rsidDel="00A9616F">
                <w:rPr>
                  <w:rFonts w:eastAsia="Quattrocento Sans"/>
                </w:rPr>
                <w:delText>Insert a new ActivityInstance into a plan.</w:delText>
              </w:r>
              <w:bookmarkStart w:id="13399" w:name="_Toc184817506"/>
              <w:bookmarkStart w:id="13400" w:name="_Toc185336121"/>
              <w:bookmarkStart w:id="13401" w:name="_Toc185336954"/>
              <w:bookmarkStart w:id="13402" w:name="_Toc185341673"/>
              <w:bookmarkStart w:id="13403" w:name="_Toc185349283"/>
              <w:bookmarkStart w:id="13404" w:name="_Toc185428391"/>
              <w:bookmarkStart w:id="13405" w:name="_Toc185498032"/>
              <w:bookmarkStart w:id="13406" w:name="_Toc185499232"/>
              <w:bookmarkStart w:id="13407" w:name="_Toc185500432"/>
              <w:bookmarkStart w:id="13408" w:name="_Toc185501633"/>
              <w:bookmarkStart w:id="13409" w:name="_Toc185502838"/>
              <w:bookmarkStart w:id="13410" w:name="_Toc186031098"/>
              <w:bookmarkStart w:id="13411" w:name="_Toc186032304"/>
              <w:bookmarkStart w:id="13412" w:name="_Toc186033510"/>
              <w:bookmarkStart w:id="13413" w:name="_Toc186046008"/>
              <w:bookmarkStart w:id="13414" w:name="_Toc186456768"/>
              <w:bookmarkStart w:id="13415" w:name="_Toc186470413"/>
              <w:bookmarkStart w:id="13416" w:name="_Toc186644924"/>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del>
          </w:p>
        </w:tc>
        <w:tc>
          <w:tcPr>
            <w:tcW w:w="1559" w:type="dxa"/>
            <w:vMerge w:val="restart"/>
          </w:tcPr>
          <w:p w14:paraId="0C730DBA" w14:textId="36F5E9FF" w:rsidR="001E2D84" w:rsidRPr="004424B1" w:rsidDel="00A9616F" w:rsidRDefault="001E2D84" w:rsidP="007B4994">
            <w:pPr>
              <w:pStyle w:val="TableCell"/>
              <w:jc w:val="center"/>
              <w:cnfStyle w:val="000000000000" w:firstRow="0" w:lastRow="0" w:firstColumn="0" w:lastColumn="0" w:oddVBand="0" w:evenVBand="0" w:oddHBand="0" w:evenHBand="0" w:firstRowFirstColumn="0" w:firstRowLastColumn="0" w:lastRowFirstColumn="0" w:lastRowLastColumn="0"/>
              <w:rPr>
                <w:del w:id="13417" w:author="Quinten Van Woerkom" w:date="2024-11-27T16:37:00Z" w16du:dateUtc="2024-11-27T15:37:00Z"/>
                <w:rFonts w:eastAsia="Quattrocento Sans"/>
              </w:rPr>
            </w:pPr>
            <w:del w:id="13418" w:author="Quinten Van Woerkom" w:date="2024-11-27T16:37:00Z" w16du:dateUtc="2024-11-27T15:37:00Z">
              <w:r w:rsidRPr="004424B1" w:rsidDel="00A9616F">
                <w:rPr>
                  <w:rFonts w:eastAsia="Quattrocento Sans"/>
                </w:rPr>
                <w:delText>2</w:delText>
              </w:r>
              <w:bookmarkStart w:id="13419" w:name="_Toc184817507"/>
              <w:bookmarkStart w:id="13420" w:name="_Toc185336122"/>
              <w:bookmarkStart w:id="13421" w:name="_Toc185336955"/>
              <w:bookmarkStart w:id="13422" w:name="_Toc185341674"/>
              <w:bookmarkStart w:id="13423" w:name="_Toc185349284"/>
              <w:bookmarkStart w:id="13424" w:name="_Toc185428392"/>
              <w:bookmarkStart w:id="13425" w:name="_Toc185498033"/>
              <w:bookmarkStart w:id="13426" w:name="_Toc185499233"/>
              <w:bookmarkStart w:id="13427" w:name="_Toc185500433"/>
              <w:bookmarkStart w:id="13428" w:name="_Toc185501634"/>
              <w:bookmarkStart w:id="13429" w:name="_Toc185502839"/>
              <w:bookmarkStart w:id="13430" w:name="_Toc186031099"/>
              <w:bookmarkStart w:id="13431" w:name="_Toc186032305"/>
              <w:bookmarkStart w:id="13432" w:name="_Toc186033511"/>
              <w:bookmarkStart w:id="13433" w:name="_Toc186046009"/>
              <w:bookmarkStart w:id="13434" w:name="_Toc186456769"/>
              <w:bookmarkStart w:id="13435" w:name="_Toc186470414"/>
              <w:bookmarkStart w:id="13436" w:name="_Toc186644925"/>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del>
          </w:p>
        </w:tc>
        <w:bookmarkStart w:id="13437" w:name="_Toc184817508"/>
        <w:bookmarkStart w:id="13438" w:name="_Toc185336123"/>
        <w:bookmarkStart w:id="13439" w:name="_Toc185336956"/>
        <w:bookmarkStart w:id="13440" w:name="_Toc185341675"/>
        <w:bookmarkStart w:id="13441" w:name="_Toc185349285"/>
        <w:bookmarkStart w:id="13442" w:name="_Toc185428393"/>
        <w:bookmarkStart w:id="13443" w:name="_Toc185498034"/>
        <w:bookmarkStart w:id="13444" w:name="_Toc185499234"/>
        <w:bookmarkStart w:id="13445" w:name="_Toc185500434"/>
        <w:bookmarkStart w:id="13446" w:name="_Toc185501635"/>
        <w:bookmarkStart w:id="13447" w:name="_Toc185502840"/>
        <w:bookmarkStart w:id="13448" w:name="_Toc186031100"/>
        <w:bookmarkStart w:id="13449" w:name="_Toc186032306"/>
        <w:bookmarkStart w:id="13450" w:name="_Toc186033512"/>
        <w:bookmarkStart w:id="13451" w:name="_Toc186046010"/>
        <w:bookmarkStart w:id="13452" w:name="_Toc186456770"/>
        <w:bookmarkStart w:id="13453" w:name="_Toc186470415"/>
        <w:bookmarkStart w:id="13454" w:name="_Toc18664492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tr>
      <w:tr w:rsidR="001E2D84" w:rsidRPr="004424B1" w:rsidDel="00A9616F" w14:paraId="32F58246" w14:textId="52295C9B" w:rsidTr="007B4994">
        <w:trPr>
          <w:del w:id="13455" w:author="Quinten Van Woerkom" w:date="2024-11-27T16:37:00Z"/>
        </w:trPr>
        <w:tc>
          <w:tcPr>
            <w:cnfStyle w:val="001000000000" w:firstRow="0" w:lastRow="0" w:firstColumn="1" w:lastColumn="0" w:oddVBand="0" w:evenVBand="0" w:oddHBand="0" w:evenHBand="0" w:firstRowFirstColumn="0" w:firstRowLastColumn="0" w:lastRowFirstColumn="0" w:lastRowLastColumn="0"/>
            <w:tcW w:w="2682" w:type="dxa"/>
          </w:tcPr>
          <w:p w14:paraId="6A5DE514" w14:textId="477BA9AF" w:rsidR="001E2D84" w:rsidRPr="004424B1" w:rsidDel="00A9616F" w:rsidRDefault="001E2D84" w:rsidP="007B4994">
            <w:pPr>
              <w:pStyle w:val="TableCell"/>
              <w:rPr>
                <w:del w:id="13456" w:author="Quinten Van Woerkom" w:date="2024-11-27T16:37:00Z" w16du:dateUtc="2024-11-27T15:37:00Z"/>
                <w:rFonts w:eastAsia="Quattrocento Sans"/>
              </w:rPr>
            </w:pPr>
            <w:del w:id="13457" w:author="Quinten Van Woerkom" w:date="2024-11-27T16:37:00Z" w16du:dateUtc="2024-11-27T15:37:00Z">
              <w:r w:rsidRPr="004424B1" w:rsidDel="00A9616F">
                <w:rPr>
                  <w:rFonts w:eastAsia="Quattrocento Sans"/>
                </w:rPr>
                <w:delText>insertEvent</w:delText>
              </w:r>
              <w:bookmarkStart w:id="13458" w:name="_Toc184817509"/>
              <w:bookmarkStart w:id="13459" w:name="_Toc185336124"/>
              <w:bookmarkStart w:id="13460" w:name="_Toc185336957"/>
              <w:bookmarkStart w:id="13461" w:name="_Toc185341676"/>
              <w:bookmarkStart w:id="13462" w:name="_Toc185349286"/>
              <w:bookmarkStart w:id="13463" w:name="_Toc185428394"/>
              <w:bookmarkStart w:id="13464" w:name="_Toc185498035"/>
              <w:bookmarkStart w:id="13465" w:name="_Toc185499235"/>
              <w:bookmarkStart w:id="13466" w:name="_Toc185500435"/>
              <w:bookmarkStart w:id="13467" w:name="_Toc185501636"/>
              <w:bookmarkStart w:id="13468" w:name="_Toc185502841"/>
              <w:bookmarkStart w:id="13469" w:name="_Toc186031101"/>
              <w:bookmarkStart w:id="13470" w:name="_Toc186032307"/>
              <w:bookmarkStart w:id="13471" w:name="_Toc186033513"/>
              <w:bookmarkStart w:id="13472" w:name="_Toc186046011"/>
              <w:bookmarkStart w:id="13473" w:name="_Toc186456771"/>
              <w:bookmarkStart w:id="13474" w:name="_Toc186470416"/>
              <w:bookmarkStart w:id="13475" w:name="_Toc18664492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del>
          </w:p>
        </w:tc>
        <w:tc>
          <w:tcPr>
            <w:tcW w:w="4961" w:type="dxa"/>
          </w:tcPr>
          <w:p w14:paraId="2F2A2096" w14:textId="21E95B4B"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3476" w:author="Quinten Van Woerkom" w:date="2024-11-27T16:37:00Z" w16du:dateUtc="2024-11-27T15:37:00Z"/>
                <w:rFonts w:eastAsia="Quattrocento Sans"/>
              </w:rPr>
            </w:pPr>
            <w:del w:id="13477" w:author="Quinten Van Woerkom" w:date="2024-11-27T16:37:00Z" w16du:dateUtc="2024-11-27T15:37:00Z">
              <w:r w:rsidRPr="004424B1" w:rsidDel="00A9616F">
                <w:rPr>
                  <w:rFonts w:eastAsia="Quattrocento Sans"/>
                </w:rPr>
                <w:delText>Inject a new EventInstance into a plan.</w:delText>
              </w:r>
              <w:bookmarkStart w:id="13478" w:name="_Toc184817510"/>
              <w:bookmarkStart w:id="13479" w:name="_Toc185336125"/>
              <w:bookmarkStart w:id="13480" w:name="_Toc185336958"/>
              <w:bookmarkStart w:id="13481" w:name="_Toc185341677"/>
              <w:bookmarkStart w:id="13482" w:name="_Toc185349287"/>
              <w:bookmarkStart w:id="13483" w:name="_Toc185428395"/>
              <w:bookmarkStart w:id="13484" w:name="_Toc185498036"/>
              <w:bookmarkStart w:id="13485" w:name="_Toc185499236"/>
              <w:bookmarkStart w:id="13486" w:name="_Toc185500436"/>
              <w:bookmarkStart w:id="13487" w:name="_Toc185501637"/>
              <w:bookmarkStart w:id="13488" w:name="_Toc185502842"/>
              <w:bookmarkStart w:id="13489" w:name="_Toc186031102"/>
              <w:bookmarkStart w:id="13490" w:name="_Toc186032308"/>
              <w:bookmarkStart w:id="13491" w:name="_Toc186033514"/>
              <w:bookmarkStart w:id="13492" w:name="_Toc186046012"/>
              <w:bookmarkStart w:id="13493" w:name="_Toc186456772"/>
              <w:bookmarkStart w:id="13494" w:name="_Toc186470417"/>
              <w:bookmarkStart w:id="13495" w:name="_Toc186644928"/>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del>
          </w:p>
        </w:tc>
        <w:tc>
          <w:tcPr>
            <w:tcW w:w="1559" w:type="dxa"/>
            <w:vMerge/>
          </w:tcPr>
          <w:p w14:paraId="7E30D8AE" w14:textId="10601C46" w:rsidR="001E2D84" w:rsidRPr="004424B1" w:rsidDel="00A9616F" w:rsidRDefault="001E2D84" w:rsidP="007B4994">
            <w:pPr>
              <w:pStyle w:val="TableCell"/>
              <w:jc w:val="center"/>
              <w:cnfStyle w:val="000000000000" w:firstRow="0" w:lastRow="0" w:firstColumn="0" w:lastColumn="0" w:oddVBand="0" w:evenVBand="0" w:oddHBand="0" w:evenHBand="0" w:firstRowFirstColumn="0" w:firstRowLastColumn="0" w:lastRowFirstColumn="0" w:lastRowLastColumn="0"/>
              <w:rPr>
                <w:del w:id="13496" w:author="Quinten Van Woerkom" w:date="2024-11-27T16:37:00Z" w16du:dateUtc="2024-11-27T15:37:00Z"/>
                <w:rFonts w:eastAsia="Quattrocento Sans"/>
              </w:rPr>
            </w:pPr>
          </w:p>
        </w:tc>
        <w:bookmarkStart w:id="13497" w:name="_Toc184817511"/>
        <w:bookmarkStart w:id="13498" w:name="_Toc185336126"/>
        <w:bookmarkStart w:id="13499" w:name="_Toc185336959"/>
        <w:bookmarkStart w:id="13500" w:name="_Toc185341678"/>
        <w:bookmarkStart w:id="13501" w:name="_Toc185349288"/>
        <w:bookmarkStart w:id="13502" w:name="_Toc185428396"/>
        <w:bookmarkStart w:id="13503" w:name="_Toc185498037"/>
        <w:bookmarkStart w:id="13504" w:name="_Toc185499237"/>
        <w:bookmarkStart w:id="13505" w:name="_Toc185500437"/>
        <w:bookmarkStart w:id="13506" w:name="_Toc185501638"/>
        <w:bookmarkStart w:id="13507" w:name="_Toc185502843"/>
        <w:bookmarkStart w:id="13508" w:name="_Toc186031103"/>
        <w:bookmarkStart w:id="13509" w:name="_Toc186032309"/>
        <w:bookmarkStart w:id="13510" w:name="_Toc186033515"/>
        <w:bookmarkStart w:id="13511" w:name="_Toc186046013"/>
        <w:bookmarkStart w:id="13512" w:name="_Toc186456773"/>
        <w:bookmarkStart w:id="13513" w:name="_Toc186470418"/>
        <w:bookmarkStart w:id="13514" w:name="_Toc186644929"/>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tr>
      <w:tr w:rsidR="001E2D84" w:rsidRPr="004424B1" w:rsidDel="00A9616F" w14:paraId="72C8736B" w14:textId="09011296" w:rsidTr="007B4994">
        <w:trPr>
          <w:del w:id="13515" w:author="Quinten Van Woerkom" w:date="2024-11-27T16:37:00Z"/>
        </w:trPr>
        <w:tc>
          <w:tcPr>
            <w:cnfStyle w:val="001000000000" w:firstRow="0" w:lastRow="0" w:firstColumn="1" w:lastColumn="0" w:oddVBand="0" w:evenVBand="0" w:oddHBand="0" w:evenHBand="0" w:firstRowFirstColumn="0" w:firstRowLastColumn="0" w:lastRowFirstColumn="0" w:lastRowLastColumn="0"/>
            <w:tcW w:w="2682" w:type="dxa"/>
          </w:tcPr>
          <w:p w14:paraId="0F938309" w14:textId="01E41F79" w:rsidR="001E2D84" w:rsidRPr="004424B1" w:rsidDel="00A9616F" w:rsidRDefault="001E2D84" w:rsidP="007B4994">
            <w:pPr>
              <w:pStyle w:val="TableCell"/>
              <w:rPr>
                <w:del w:id="13516" w:author="Quinten Van Woerkom" w:date="2024-11-27T16:37:00Z" w16du:dateUtc="2024-11-27T15:37:00Z"/>
                <w:rFonts w:eastAsia="Quattrocento Sans"/>
              </w:rPr>
            </w:pPr>
            <w:del w:id="13517" w:author="Quinten Van Woerkom" w:date="2024-11-27T16:37:00Z" w16du:dateUtc="2024-11-27T15:37:00Z">
              <w:r w:rsidRPr="004424B1" w:rsidDel="00A9616F">
                <w:rPr>
                  <w:rFonts w:eastAsia="Quattrocento Sans"/>
                </w:rPr>
                <w:delText>deleteActivity</w:delText>
              </w:r>
              <w:bookmarkStart w:id="13518" w:name="_Toc184817512"/>
              <w:bookmarkStart w:id="13519" w:name="_Toc185336127"/>
              <w:bookmarkStart w:id="13520" w:name="_Toc185336960"/>
              <w:bookmarkStart w:id="13521" w:name="_Toc185341679"/>
              <w:bookmarkStart w:id="13522" w:name="_Toc185349289"/>
              <w:bookmarkStart w:id="13523" w:name="_Toc185428397"/>
              <w:bookmarkStart w:id="13524" w:name="_Toc185498038"/>
              <w:bookmarkStart w:id="13525" w:name="_Toc185499238"/>
              <w:bookmarkStart w:id="13526" w:name="_Toc185500438"/>
              <w:bookmarkStart w:id="13527" w:name="_Toc185501639"/>
              <w:bookmarkStart w:id="13528" w:name="_Toc185502844"/>
              <w:bookmarkStart w:id="13529" w:name="_Toc186031104"/>
              <w:bookmarkStart w:id="13530" w:name="_Toc186032310"/>
              <w:bookmarkStart w:id="13531" w:name="_Toc186033516"/>
              <w:bookmarkStart w:id="13532" w:name="_Toc186046014"/>
              <w:bookmarkStart w:id="13533" w:name="_Toc186456774"/>
              <w:bookmarkStart w:id="13534" w:name="_Toc186470419"/>
              <w:bookmarkStart w:id="13535" w:name="_Toc186644930"/>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del>
          </w:p>
        </w:tc>
        <w:tc>
          <w:tcPr>
            <w:tcW w:w="4961" w:type="dxa"/>
          </w:tcPr>
          <w:p w14:paraId="2916AE50" w14:textId="0EF722A2"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3536" w:author="Quinten Van Woerkom" w:date="2024-11-27T16:37:00Z" w16du:dateUtc="2024-11-27T15:37:00Z"/>
                <w:rFonts w:eastAsia="Quattrocento Sans"/>
              </w:rPr>
            </w:pPr>
            <w:del w:id="13537" w:author="Quinten Van Woerkom" w:date="2024-11-27T16:37:00Z" w16du:dateUtc="2024-11-27T15:37:00Z">
              <w:r w:rsidRPr="004424B1" w:rsidDel="00A9616F">
                <w:rPr>
                  <w:rFonts w:eastAsia="Quattrocento Sans"/>
                </w:rPr>
                <w:delText>Delete a specified ActivityInstance from a plan.</w:delText>
              </w:r>
              <w:bookmarkStart w:id="13538" w:name="_Toc184817513"/>
              <w:bookmarkStart w:id="13539" w:name="_Toc185336128"/>
              <w:bookmarkStart w:id="13540" w:name="_Toc185336961"/>
              <w:bookmarkStart w:id="13541" w:name="_Toc185341680"/>
              <w:bookmarkStart w:id="13542" w:name="_Toc185349290"/>
              <w:bookmarkStart w:id="13543" w:name="_Toc185428398"/>
              <w:bookmarkStart w:id="13544" w:name="_Toc185498039"/>
              <w:bookmarkStart w:id="13545" w:name="_Toc185499239"/>
              <w:bookmarkStart w:id="13546" w:name="_Toc185500439"/>
              <w:bookmarkStart w:id="13547" w:name="_Toc185501640"/>
              <w:bookmarkStart w:id="13548" w:name="_Toc185502845"/>
              <w:bookmarkStart w:id="13549" w:name="_Toc186031105"/>
              <w:bookmarkStart w:id="13550" w:name="_Toc186032311"/>
              <w:bookmarkStart w:id="13551" w:name="_Toc186033517"/>
              <w:bookmarkStart w:id="13552" w:name="_Toc186046015"/>
              <w:bookmarkStart w:id="13553" w:name="_Toc186456775"/>
              <w:bookmarkStart w:id="13554" w:name="_Toc186470420"/>
              <w:bookmarkStart w:id="13555" w:name="_Toc186644931"/>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del>
          </w:p>
        </w:tc>
        <w:tc>
          <w:tcPr>
            <w:tcW w:w="1559" w:type="dxa"/>
            <w:vMerge/>
          </w:tcPr>
          <w:p w14:paraId="6629F5D2" w14:textId="39F8632A" w:rsidR="001E2D84" w:rsidRPr="004424B1" w:rsidDel="00A9616F" w:rsidRDefault="001E2D84" w:rsidP="007B4994">
            <w:pPr>
              <w:pStyle w:val="TableCell"/>
              <w:jc w:val="center"/>
              <w:cnfStyle w:val="000000000000" w:firstRow="0" w:lastRow="0" w:firstColumn="0" w:lastColumn="0" w:oddVBand="0" w:evenVBand="0" w:oddHBand="0" w:evenHBand="0" w:firstRowFirstColumn="0" w:firstRowLastColumn="0" w:lastRowFirstColumn="0" w:lastRowLastColumn="0"/>
              <w:rPr>
                <w:del w:id="13556" w:author="Quinten Van Woerkom" w:date="2024-11-27T16:37:00Z" w16du:dateUtc="2024-11-27T15:37:00Z"/>
                <w:rFonts w:eastAsia="Quattrocento Sans"/>
              </w:rPr>
            </w:pPr>
          </w:p>
        </w:tc>
        <w:bookmarkStart w:id="13557" w:name="_Toc184817514"/>
        <w:bookmarkStart w:id="13558" w:name="_Toc185336129"/>
        <w:bookmarkStart w:id="13559" w:name="_Toc185336962"/>
        <w:bookmarkStart w:id="13560" w:name="_Toc185341681"/>
        <w:bookmarkStart w:id="13561" w:name="_Toc185349291"/>
        <w:bookmarkStart w:id="13562" w:name="_Toc185428399"/>
        <w:bookmarkStart w:id="13563" w:name="_Toc185498040"/>
        <w:bookmarkStart w:id="13564" w:name="_Toc185499240"/>
        <w:bookmarkStart w:id="13565" w:name="_Toc185500440"/>
        <w:bookmarkStart w:id="13566" w:name="_Toc185501641"/>
        <w:bookmarkStart w:id="13567" w:name="_Toc185502846"/>
        <w:bookmarkStart w:id="13568" w:name="_Toc186031106"/>
        <w:bookmarkStart w:id="13569" w:name="_Toc186032312"/>
        <w:bookmarkStart w:id="13570" w:name="_Toc186033518"/>
        <w:bookmarkStart w:id="13571" w:name="_Toc186046016"/>
        <w:bookmarkStart w:id="13572" w:name="_Toc186456776"/>
        <w:bookmarkStart w:id="13573" w:name="_Toc186470421"/>
        <w:bookmarkStart w:id="13574" w:name="_Toc186644932"/>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tr>
      <w:tr w:rsidR="001E2D84" w:rsidRPr="004424B1" w:rsidDel="00A9616F" w14:paraId="13037592" w14:textId="57BB2CF6" w:rsidTr="007B4994">
        <w:trPr>
          <w:del w:id="13575" w:author="Quinten Van Woerkom" w:date="2024-11-27T16:37:00Z"/>
        </w:trPr>
        <w:tc>
          <w:tcPr>
            <w:cnfStyle w:val="001000000000" w:firstRow="0" w:lastRow="0" w:firstColumn="1" w:lastColumn="0" w:oddVBand="0" w:evenVBand="0" w:oddHBand="0" w:evenHBand="0" w:firstRowFirstColumn="0" w:firstRowLastColumn="0" w:lastRowFirstColumn="0" w:lastRowLastColumn="0"/>
            <w:tcW w:w="2682" w:type="dxa"/>
          </w:tcPr>
          <w:p w14:paraId="0F00D2ED" w14:textId="782A8963" w:rsidR="001E2D84" w:rsidRPr="004424B1" w:rsidDel="00A9616F" w:rsidRDefault="001E2D84" w:rsidP="007B4994">
            <w:pPr>
              <w:pStyle w:val="TableCell"/>
              <w:rPr>
                <w:del w:id="13576" w:author="Quinten Van Woerkom" w:date="2024-11-27T16:37:00Z" w16du:dateUtc="2024-11-27T15:37:00Z"/>
                <w:rFonts w:eastAsia="Quattrocento Sans"/>
              </w:rPr>
            </w:pPr>
            <w:del w:id="13577" w:author="Quinten Van Woerkom" w:date="2024-11-27T16:37:00Z" w16du:dateUtc="2024-11-27T15:37:00Z">
              <w:r w:rsidRPr="004424B1" w:rsidDel="00A9616F">
                <w:rPr>
                  <w:rFonts w:eastAsia="Quattrocento Sans"/>
                </w:rPr>
                <w:delText>deleteEvent</w:delText>
              </w:r>
              <w:bookmarkStart w:id="13578" w:name="_Toc184817515"/>
              <w:bookmarkStart w:id="13579" w:name="_Toc185336130"/>
              <w:bookmarkStart w:id="13580" w:name="_Toc185336963"/>
              <w:bookmarkStart w:id="13581" w:name="_Toc185341682"/>
              <w:bookmarkStart w:id="13582" w:name="_Toc185349292"/>
              <w:bookmarkStart w:id="13583" w:name="_Toc185428400"/>
              <w:bookmarkStart w:id="13584" w:name="_Toc185498041"/>
              <w:bookmarkStart w:id="13585" w:name="_Toc185499241"/>
              <w:bookmarkStart w:id="13586" w:name="_Toc185500441"/>
              <w:bookmarkStart w:id="13587" w:name="_Toc185501642"/>
              <w:bookmarkStart w:id="13588" w:name="_Toc185502847"/>
              <w:bookmarkStart w:id="13589" w:name="_Toc186031107"/>
              <w:bookmarkStart w:id="13590" w:name="_Toc186032313"/>
              <w:bookmarkStart w:id="13591" w:name="_Toc186033519"/>
              <w:bookmarkStart w:id="13592" w:name="_Toc186046017"/>
              <w:bookmarkStart w:id="13593" w:name="_Toc186456777"/>
              <w:bookmarkStart w:id="13594" w:name="_Toc186470422"/>
              <w:bookmarkStart w:id="13595" w:name="_Toc186644933"/>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del>
          </w:p>
        </w:tc>
        <w:tc>
          <w:tcPr>
            <w:tcW w:w="4961" w:type="dxa"/>
          </w:tcPr>
          <w:p w14:paraId="2DA875BC" w14:textId="0A5F7653"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3596" w:author="Quinten Van Woerkom" w:date="2024-11-27T16:37:00Z" w16du:dateUtc="2024-11-27T15:37:00Z"/>
                <w:rFonts w:eastAsia="Quattrocento Sans"/>
              </w:rPr>
            </w:pPr>
            <w:del w:id="13597" w:author="Quinten Van Woerkom" w:date="2024-11-27T16:37:00Z" w16du:dateUtc="2024-11-27T15:37:00Z">
              <w:r w:rsidRPr="004424B1" w:rsidDel="00A9616F">
                <w:rPr>
                  <w:rFonts w:eastAsia="Quattrocento Sans"/>
                </w:rPr>
                <w:delText>Delete a specified EventInstance from a plan.</w:delText>
              </w:r>
              <w:bookmarkStart w:id="13598" w:name="_Toc184817516"/>
              <w:bookmarkStart w:id="13599" w:name="_Toc185336131"/>
              <w:bookmarkStart w:id="13600" w:name="_Toc185336964"/>
              <w:bookmarkStart w:id="13601" w:name="_Toc185341683"/>
              <w:bookmarkStart w:id="13602" w:name="_Toc185349293"/>
              <w:bookmarkStart w:id="13603" w:name="_Toc185428401"/>
              <w:bookmarkStart w:id="13604" w:name="_Toc185498042"/>
              <w:bookmarkStart w:id="13605" w:name="_Toc185499242"/>
              <w:bookmarkStart w:id="13606" w:name="_Toc185500442"/>
              <w:bookmarkStart w:id="13607" w:name="_Toc185501643"/>
              <w:bookmarkStart w:id="13608" w:name="_Toc185502848"/>
              <w:bookmarkStart w:id="13609" w:name="_Toc186031108"/>
              <w:bookmarkStart w:id="13610" w:name="_Toc186032314"/>
              <w:bookmarkStart w:id="13611" w:name="_Toc186033520"/>
              <w:bookmarkStart w:id="13612" w:name="_Toc186046018"/>
              <w:bookmarkStart w:id="13613" w:name="_Toc186456778"/>
              <w:bookmarkStart w:id="13614" w:name="_Toc186470423"/>
              <w:bookmarkStart w:id="13615" w:name="_Toc186644934"/>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del>
          </w:p>
        </w:tc>
        <w:tc>
          <w:tcPr>
            <w:tcW w:w="1559" w:type="dxa"/>
            <w:vMerge/>
          </w:tcPr>
          <w:p w14:paraId="32B98A82" w14:textId="0B4B02E8" w:rsidR="001E2D84" w:rsidRPr="004424B1" w:rsidDel="00A9616F" w:rsidRDefault="001E2D84" w:rsidP="007B4994">
            <w:pPr>
              <w:pStyle w:val="TableCell"/>
              <w:jc w:val="center"/>
              <w:cnfStyle w:val="000000000000" w:firstRow="0" w:lastRow="0" w:firstColumn="0" w:lastColumn="0" w:oddVBand="0" w:evenVBand="0" w:oddHBand="0" w:evenHBand="0" w:firstRowFirstColumn="0" w:firstRowLastColumn="0" w:lastRowFirstColumn="0" w:lastRowLastColumn="0"/>
              <w:rPr>
                <w:del w:id="13616" w:author="Quinten Van Woerkom" w:date="2024-11-27T16:37:00Z" w16du:dateUtc="2024-11-27T15:37:00Z"/>
                <w:rFonts w:eastAsia="Quattrocento Sans"/>
              </w:rPr>
            </w:pPr>
          </w:p>
        </w:tc>
        <w:bookmarkStart w:id="13617" w:name="_Toc184817517"/>
        <w:bookmarkStart w:id="13618" w:name="_Toc185336132"/>
        <w:bookmarkStart w:id="13619" w:name="_Toc185336965"/>
        <w:bookmarkStart w:id="13620" w:name="_Toc185341684"/>
        <w:bookmarkStart w:id="13621" w:name="_Toc185349294"/>
        <w:bookmarkStart w:id="13622" w:name="_Toc185428402"/>
        <w:bookmarkStart w:id="13623" w:name="_Toc185498043"/>
        <w:bookmarkStart w:id="13624" w:name="_Toc185499243"/>
        <w:bookmarkStart w:id="13625" w:name="_Toc185500443"/>
        <w:bookmarkStart w:id="13626" w:name="_Toc185501644"/>
        <w:bookmarkStart w:id="13627" w:name="_Toc185502849"/>
        <w:bookmarkStart w:id="13628" w:name="_Toc186031109"/>
        <w:bookmarkStart w:id="13629" w:name="_Toc186032315"/>
        <w:bookmarkStart w:id="13630" w:name="_Toc186033521"/>
        <w:bookmarkStart w:id="13631" w:name="_Toc186046019"/>
        <w:bookmarkStart w:id="13632" w:name="_Toc186456779"/>
        <w:bookmarkStart w:id="13633" w:name="_Toc186470424"/>
        <w:bookmarkStart w:id="13634" w:name="_Toc186644935"/>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tr>
      <w:tr w:rsidR="001E2D84" w:rsidRPr="004424B1" w:rsidDel="00A9616F" w14:paraId="091F8733" w14:textId="7FBAE53D" w:rsidTr="007B4994">
        <w:trPr>
          <w:del w:id="13635" w:author="Quinten Van Woerkom" w:date="2024-11-27T16:37:00Z"/>
        </w:trPr>
        <w:tc>
          <w:tcPr>
            <w:cnfStyle w:val="001000000000" w:firstRow="0" w:lastRow="0" w:firstColumn="1" w:lastColumn="0" w:oddVBand="0" w:evenVBand="0" w:oddHBand="0" w:evenHBand="0" w:firstRowFirstColumn="0" w:firstRowLastColumn="0" w:lastRowFirstColumn="0" w:lastRowLastColumn="0"/>
            <w:tcW w:w="2682" w:type="dxa"/>
          </w:tcPr>
          <w:p w14:paraId="06C21B70" w14:textId="43AE5F31" w:rsidR="001E2D84" w:rsidRPr="004424B1" w:rsidDel="00A9616F" w:rsidRDefault="001E2D84" w:rsidP="007B4994">
            <w:pPr>
              <w:pStyle w:val="TableCell"/>
              <w:rPr>
                <w:del w:id="13636" w:author="Quinten Van Woerkom" w:date="2024-11-27T16:37:00Z" w16du:dateUtc="2024-11-27T15:37:00Z"/>
                <w:rFonts w:eastAsia="Quattrocento Sans"/>
              </w:rPr>
            </w:pPr>
            <w:del w:id="13637" w:author="Quinten Van Woerkom" w:date="2024-11-27T16:37:00Z" w16du:dateUtc="2024-11-27T15:37:00Z">
              <w:r w:rsidRPr="004424B1" w:rsidDel="00A9616F">
                <w:rPr>
                  <w:rFonts w:eastAsia="Quattrocento Sans"/>
                </w:rPr>
                <w:delText>updateActivity</w:delText>
              </w:r>
              <w:bookmarkStart w:id="13638" w:name="_Toc184817518"/>
              <w:bookmarkStart w:id="13639" w:name="_Toc185336133"/>
              <w:bookmarkStart w:id="13640" w:name="_Toc185336966"/>
              <w:bookmarkStart w:id="13641" w:name="_Toc185341685"/>
              <w:bookmarkStart w:id="13642" w:name="_Toc185349295"/>
              <w:bookmarkStart w:id="13643" w:name="_Toc185428403"/>
              <w:bookmarkStart w:id="13644" w:name="_Toc185498044"/>
              <w:bookmarkStart w:id="13645" w:name="_Toc185499244"/>
              <w:bookmarkStart w:id="13646" w:name="_Toc185500444"/>
              <w:bookmarkStart w:id="13647" w:name="_Toc185501645"/>
              <w:bookmarkStart w:id="13648" w:name="_Toc185502850"/>
              <w:bookmarkStart w:id="13649" w:name="_Toc186031110"/>
              <w:bookmarkStart w:id="13650" w:name="_Toc186032316"/>
              <w:bookmarkStart w:id="13651" w:name="_Toc186033522"/>
              <w:bookmarkStart w:id="13652" w:name="_Toc186046020"/>
              <w:bookmarkStart w:id="13653" w:name="_Toc186456780"/>
              <w:bookmarkStart w:id="13654" w:name="_Toc186470425"/>
              <w:bookmarkStart w:id="13655" w:name="_Toc186644936"/>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del>
          </w:p>
        </w:tc>
        <w:tc>
          <w:tcPr>
            <w:tcW w:w="4961" w:type="dxa"/>
          </w:tcPr>
          <w:p w14:paraId="5FA35068" w14:textId="32372477"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3656" w:author="Quinten Van Woerkom" w:date="2024-11-27T16:37:00Z" w16du:dateUtc="2024-11-27T15:37:00Z"/>
                <w:rFonts w:eastAsia="Quattrocento Sans"/>
              </w:rPr>
            </w:pPr>
            <w:del w:id="13657" w:author="Quinten Van Woerkom" w:date="2024-11-27T16:37:00Z" w16du:dateUtc="2024-11-27T15:37:00Z">
              <w:r w:rsidRPr="004424B1" w:rsidDel="00A9616F">
                <w:rPr>
                  <w:rFonts w:eastAsia="Quattrocento Sans"/>
                </w:rPr>
                <w:delText>Update a specified ActivityInstance in a plan.</w:delText>
              </w:r>
              <w:bookmarkStart w:id="13658" w:name="_Toc184817519"/>
              <w:bookmarkStart w:id="13659" w:name="_Toc185336134"/>
              <w:bookmarkStart w:id="13660" w:name="_Toc185336967"/>
              <w:bookmarkStart w:id="13661" w:name="_Toc185341686"/>
              <w:bookmarkStart w:id="13662" w:name="_Toc185349296"/>
              <w:bookmarkStart w:id="13663" w:name="_Toc185428404"/>
              <w:bookmarkStart w:id="13664" w:name="_Toc185498045"/>
              <w:bookmarkStart w:id="13665" w:name="_Toc185499245"/>
              <w:bookmarkStart w:id="13666" w:name="_Toc185500445"/>
              <w:bookmarkStart w:id="13667" w:name="_Toc185501646"/>
              <w:bookmarkStart w:id="13668" w:name="_Toc185502851"/>
              <w:bookmarkStart w:id="13669" w:name="_Toc186031111"/>
              <w:bookmarkStart w:id="13670" w:name="_Toc186032317"/>
              <w:bookmarkStart w:id="13671" w:name="_Toc186033523"/>
              <w:bookmarkStart w:id="13672" w:name="_Toc186046021"/>
              <w:bookmarkStart w:id="13673" w:name="_Toc186456781"/>
              <w:bookmarkStart w:id="13674" w:name="_Toc186470426"/>
              <w:bookmarkStart w:id="13675" w:name="_Toc18664493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del>
          </w:p>
        </w:tc>
        <w:tc>
          <w:tcPr>
            <w:tcW w:w="1559" w:type="dxa"/>
            <w:vMerge w:val="restart"/>
          </w:tcPr>
          <w:p w14:paraId="175092E1" w14:textId="02227A4F" w:rsidR="001E2D84" w:rsidRPr="004424B1" w:rsidDel="00A9616F" w:rsidRDefault="001E2D84" w:rsidP="007B4994">
            <w:pPr>
              <w:pStyle w:val="TableCell"/>
              <w:jc w:val="center"/>
              <w:cnfStyle w:val="000000000000" w:firstRow="0" w:lastRow="0" w:firstColumn="0" w:lastColumn="0" w:oddVBand="0" w:evenVBand="0" w:oddHBand="0" w:evenHBand="0" w:firstRowFirstColumn="0" w:firstRowLastColumn="0" w:lastRowFirstColumn="0" w:lastRowLastColumn="0"/>
              <w:rPr>
                <w:del w:id="13676" w:author="Quinten Van Woerkom" w:date="2024-11-27T16:37:00Z" w16du:dateUtc="2024-11-27T15:37:00Z"/>
                <w:rFonts w:eastAsia="Quattrocento Sans"/>
              </w:rPr>
            </w:pPr>
            <w:del w:id="13677" w:author="Quinten Van Woerkom" w:date="2024-11-27T16:37:00Z" w16du:dateUtc="2024-11-27T15:37:00Z">
              <w:r w:rsidRPr="004424B1" w:rsidDel="00A9616F">
                <w:rPr>
                  <w:rFonts w:eastAsia="Quattrocento Sans"/>
                </w:rPr>
                <w:delText>3</w:delText>
              </w:r>
              <w:bookmarkStart w:id="13678" w:name="_Toc184817520"/>
              <w:bookmarkStart w:id="13679" w:name="_Toc185336135"/>
              <w:bookmarkStart w:id="13680" w:name="_Toc185336968"/>
              <w:bookmarkStart w:id="13681" w:name="_Toc185341687"/>
              <w:bookmarkStart w:id="13682" w:name="_Toc185349297"/>
              <w:bookmarkStart w:id="13683" w:name="_Toc185428405"/>
              <w:bookmarkStart w:id="13684" w:name="_Toc185498046"/>
              <w:bookmarkStart w:id="13685" w:name="_Toc185499246"/>
              <w:bookmarkStart w:id="13686" w:name="_Toc185500446"/>
              <w:bookmarkStart w:id="13687" w:name="_Toc185501647"/>
              <w:bookmarkStart w:id="13688" w:name="_Toc185502852"/>
              <w:bookmarkStart w:id="13689" w:name="_Toc186031112"/>
              <w:bookmarkStart w:id="13690" w:name="_Toc186032318"/>
              <w:bookmarkStart w:id="13691" w:name="_Toc186033524"/>
              <w:bookmarkStart w:id="13692" w:name="_Toc186046022"/>
              <w:bookmarkStart w:id="13693" w:name="_Toc186456782"/>
              <w:bookmarkStart w:id="13694" w:name="_Toc186470427"/>
              <w:bookmarkStart w:id="13695" w:name="_Toc186644938"/>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del>
          </w:p>
        </w:tc>
        <w:bookmarkStart w:id="13696" w:name="_Toc184817521"/>
        <w:bookmarkStart w:id="13697" w:name="_Toc185336136"/>
        <w:bookmarkStart w:id="13698" w:name="_Toc185336969"/>
        <w:bookmarkStart w:id="13699" w:name="_Toc185341688"/>
        <w:bookmarkStart w:id="13700" w:name="_Toc185349298"/>
        <w:bookmarkStart w:id="13701" w:name="_Toc185428406"/>
        <w:bookmarkStart w:id="13702" w:name="_Toc185498047"/>
        <w:bookmarkStart w:id="13703" w:name="_Toc185499247"/>
        <w:bookmarkStart w:id="13704" w:name="_Toc185500447"/>
        <w:bookmarkStart w:id="13705" w:name="_Toc185501648"/>
        <w:bookmarkStart w:id="13706" w:name="_Toc185502853"/>
        <w:bookmarkStart w:id="13707" w:name="_Toc186031113"/>
        <w:bookmarkStart w:id="13708" w:name="_Toc186032319"/>
        <w:bookmarkStart w:id="13709" w:name="_Toc186033525"/>
        <w:bookmarkStart w:id="13710" w:name="_Toc186046023"/>
        <w:bookmarkStart w:id="13711" w:name="_Toc186456783"/>
        <w:bookmarkStart w:id="13712" w:name="_Toc186470428"/>
        <w:bookmarkStart w:id="13713" w:name="_Toc186644939"/>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tr>
      <w:tr w:rsidR="001E2D84" w:rsidRPr="004424B1" w:rsidDel="00A9616F" w14:paraId="5C560A28" w14:textId="570C117B" w:rsidTr="007B4994">
        <w:trPr>
          <w:del w:id="13714" w:author="Quinten Van Woerkom" w:date="2024-11-27T16:37:00Z"/>
        </w:trPr>
        <w:tc>
          <w:tcPr>
            <w:cnfStyle w:val="001000000000" w:firstRow="0" w:lastRow="0" w:firstColumn="1" w:lastColumn="0" w:oddVBand="0" w:evenVBand="0" w:oddHBand="0" w:evenHBand="0" w:firstRowFirstColumn="0" w:firstRowLastColumn="0" w:lastRowFirstColumn="0" w:lastRowLastColumn="0"/>
            <w:tcW w:w="2682" w:type="dxa"/>
          </w:tcPr>
          <w:p w14:paraId="1992719E" w14:textId="59F3C8FA" w:rsidR="001E2D84" w:rsidRPr="004424B1" w:rsidDel="00A9616F" w:rsidRDefault="001E2D84" w:rsidP="007B4994">
            <w:pPr>
              <w:pStyle w:val="TableCell"/>
              <w:rPr>
                <w:del w:id="13715" w:author="Quinten Van Woerkom" w:date="2024-11-27T16:37:00Z" w16du:dateUtc="2024-11-27T15:37:00Z"/>
                <w:rFonts w:eastAsia="Quattrocento Sans"/>
              </w:rPr>
            </w:pPr>
            <w:del w:id="13716" w:author="Quinten Van Woerkom" w:date="2024-11-27T16:37:00Z" w16du:dateUtc="2024-11-27T15:37:00Z">
              <w:r w:rsidRPr="004424B1" w:rsidDel="00A9616F">
                <w:rPr>
                  <w:rFonts w:eastAsia="Quattrocento Sans"/>
                </w:rPr>
                <w:delText>updateEvent</w:delText>
              </w:r>
              <w:bookmarkStart w:id="13717" w:name="_Toc184817522"/>
              <w:bookmarkStart w:id="13718" w:name="_Toc185336137"/>
              <w:bookmarkStart w:id="13719" w:name="_Toc185336970"/>
              <w:bookmarkStart w:id="13720" w:name="_Toc185341689"/>
              <w:bookmarkStart w:id="13721" w:name="_Toc185349299"/>
              <w:bookmarkStart w:id="13722" w:name="_Toc185428407"/>
              <w:bookmarkStart w:id="13723" w:name="_Toc185498048"/>
              <w:bookmarkStart w:id="13724" w:name="_Toc185499248"/>
              <w:bookmarkStart w:id="13725" w:name="_Toc185500448"/>
              <w:bookmarkStart w:id="13726" w:name="_Toc185501649"/>
              <w:bookmarkStart w:id="13727" w:name="_Toc185502854"/>
              <w:bookmarkStart w:id="13728" w:name="_Toc186031114"/>
              <w:bookmarkStart w:id="13729" w:name="_Toc186032320"/>
              <w:bookmarkStart w:id="13730" w:name="_Toc186033526"/>
              <w:bookmarkStart w:id="13731" w:name="_Toc186046024"/>
              <w:bookmarkStart w:id="13732" w:name="_Toc186456784"/>
              <w:bookmarkStart w:id="13733" w:name="_Toc186470429"/>
              <w:bookmarkStart w:id="13734" w:name="_Toc186644940"/>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del>
          </w:p>
        </w:tc>
        <w:tc>
          <w:tcPr>
            <w:tcW w:w="4961" w:type="dxa"/>
          </w:tcPr>
          <w:p w14:paraId="221D75D2" w14:textId="4B0EF285"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3735" w:author="Quinten Van Woerkom" w:date="2024-11-27T16:37:00Z" w16du:dateUtc="2024-11-27T15:37:00Z"/>
                <w:rFonts w:eastAsia="Quattrocento Sans"/>
              </w:rPr>
            </w:pPr>
            <w:del w:id="13736" w:author="Quinten Van Woerkom" w:date="2024-11-27T16:37:00Z" w16du:dateUtc="2024-11-27T15:37:00Z">
              <w:r w:rsidRPr="004424B1" w:rsidDel="00A9616F">
                <w:rPr>
                  <w:rFonts w:eastAsia="Quattrocento Sans"/>
                </w:rPr>
                <w:delText>Update a specified EventInstance in a plan.</w:delText>
              </w:r>
              <w:bookmarkStart w:id="13737" w:name="_Toc184817523"/>
              <w:bookmarkStart w:id="13738" w:name="_Toc185336138"/>
              <w:bookmarkStart w:id="13739" w:name="_Toc185336971"/>
              <w:bookmarkStart w:id="13740" w:name="_Toc185341690"/>
              <w:bookmarkStart w:id="13741" w:name="_Toc185349300"/>
              <w:bookmarkStart w:id="13742" w:name="_Toc185428408"/>
              <w:bookmarkStart w:id="13743" w:name="_Toc185498049"/>
              <w:bookmarkStart w:id="13744" w:name="_Toc185499249"/>
              <w:bookmarkStart w:id="13745" w:name="_Toc185500449"/>
              <w:bookmarkStart w:id="13746" w:name="_Toc185501650"/>
              <w:bookmarkStart w:id="13747" w:name="_Toc185502855"/>
              <w:bookmarkStart w:id="13748" w:name="_Toc186031115"/>
              <w:bookmarkStart w:id="13749" w:name="_Toc186032321"/>
              <w:bookmarkStart w:id="13750" w:name="_Toc186033527"/>
              <w:bookmarkStart w:id="13751" w:name="_Toc186046025"/>
              <w:bookmarkStart w:id="13752" w:name="_Toc186456785"/>
              <w:bookmarkStart w:id="13753" w:name="_Toc186470430"/>
              <w:bookmarkStart w:id="13754" w:name="_Toc186644941"/>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del>
          </w:p>
        </w:tc>
        <w:tc>
          <w:tcPr>
            <w:tcW w:w="1559" w:type="dxa"/>
            <w:vMerge/>
          </w:tcPr>
          <w:p w14:paraId="5F3DAE56" w14:textId="177AA4AC" w:rsidR="001E2D84" w:rsidRPr="004424B1" w:rsidDel="00A9616F" w:rsidRDefault="001E2D84" w:rsidP="007B4994">
            <w:pPr>
              <w:pStyle w:val="TableCell"/>
              <w:jc w:val="center"/>
              <w:cnfStyle w:val="000000000000" w:firstRow="0" w:lastRow="0" w:firstColumn="0" w:lastColumn="0" w:oddVBand="0" w:evenVBand="0" w:oddHBand="0" w:evenHBand="0" w:firstRowFirstColumn="0" w:firstRowLastColumn="0" w:lastRowFirstColumn="0" w:lastRowLastColumn="0"/>
              <w:rPr>
                <w:del w:id="13755" w:author="Quinten Van Woerkom" w:date="2024-11-27T16:37:00Z" w16du:dateUtc="2024-11-27T15:37:00Z"/>
                <w:rFonts w:eastAsia="Quattrocento Sans"/>
              </w:rPr>
            </w:pPr>
          </w:p>
        </w:tc>
        <w:bookmarkStart w:id="13756" w:name="_Toc184817524"/>
        <w:bookmarkStart w:id="13757" w:name="_Toc185336139"/>
        <w:bookmarkStart w:id="13758" w:name="_Toc185336972"/>
        <w:bookmarkStart w:id="13759" w:name="_Toc185341691"/>
        <w:bookmarkStart w:id="13760" w:name="_Toc185349301"/>
        <w:bookmarkStart w:id="13761" w:name="_Toc185428409"/>
        <w:bookmarkStart w:id="13762" w:name="_Toc185498050"/>
        <w:bookmarkStart w:id="13763" w:name="_Toc185499250"/>
        <w:bookmarkStart w:id="13764" w:name="_Toc185500450"/>
        <w:bookmarkStart w:id="13765" w:name="_Toc185501651"/>
        <w:bookmarkStart w:id="13766" w:name="_Toc185502856"/>
        <w:bookmarkStart w:id="13767" w:name="_Toc186031116"/>
        <w:bookmarkStart w:id="13768" w:name="_Toc186032322"/>
        <w:bookmarkStart w:id="13769" w:name="_Toc186033528"/>
        <w:bookmarkStart w:id="13770" w:name="_Toc186046026"/>
        <w:bookmarkStart w:id="13771" w:name="_Toc186456786"/>
        <w:bookmarkStart w:id="13772" w:name="_Toc186470431"/>
        <w:bookmarkStart w:id="13773" w:name="_Toc186644942"/>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tr>
      <w:tr w:rsidR="001E2D84" w:rsidRPr="004424B1" w:rsidDel="00A9616F" w14:paraId="75F3335C" w14:textId="44B7C023" w:rsidTr="007B4994">
        <w:trPr>
          <w:del w:id="13774" w:author="Quinten Van Woerkom" w:date="2024-11-27T16:37:00Z"/>
        </w:trPr>
        <w:tc>
          <w:tcPr>
            <w:cnfStyle w:val="001000000000" w:firstRow="0" w:lastRow="0" w:firstColumn="1" w:lastColumn="0" w:oddVBand="0" w:evenVBand="0" w:oddHBand="0" w:evenHBand="0" w:firstRowFirstColumn="0" w:firstRowLastColumn="0" w:lastRowFirstColumn="0" w:lastRowLastColumn="0"/>
            <w:tcW w:w="2682" w:type="dxa"/>
          </w:tcPr>
          <w:p w14:paraId="6BD09677" w14:textId="0C1138E1" w:rsidR="001E2D84" w:rsidRPr="004424B1" w:rsidDel="00A9616F" w:rsidRDefault="001E2D84" w:rsidP="007B4994">
            <w:pPr>
              <w:pStyle w:val="TableCell"/>
              <w:rPr>
                <w:del w:id="13775" w:author="Quinten Van Woerkom" w:date="2024-11-27T16:37:00Z" w16du:dateUtc="2024-11-27T15:37:00Z"/>
                <w:rFonts w:eastAsia="Quattrocento Sans"/>
              </w:rPr>
            </w:pPr>
            <w:del w:id="13776" w:author="Quinten Van Woerkom" w:date="2024-11-27T16:37:00Z" w16du:dateUtc="2024-11-27T15:37:00Z">
              <w:r w:rsidRPr="004424B1" w:rsidDel="00A9616F">
                <w:rPr>
                  <w:rFonts w:eastAsia="Quattrocento Sans"/>
                </w:rPr>
                <w:delText>updateResource</w:delText>
              </w:r>
              <w:bookmarkStart w:id="13777" w:name="_Toc184817525"/>
              <w:bookmarkStart w:id="13778" w:name="_Toc185336140"/>
              <w:bookmarkStart w:id="13779" w:name="_Toc185336973"/>
              <w:bookmarkStart w:id="13780" w:name="_Toc185341692"/>
              <w:bookmarkStart w:id="13781" w:name="_Toc185349302"/>
              <w:bookmarkStart w:id="13782" w:name="_Toc185428410"/>
              <w:bookmarkStart w:id="13783" w:name="_Toc185498051"/>
              <w:bookmarkStart w:id="13784" w:name="_Toc185499251"/>
              <w:bookmarkStart w:id="13785" w:name="_Toc185500451"/>
              <w:bookmarkStart w:id="13786" w:name="_Toc185501652"/>
              <w:bookmarkStart w:id="13787" w:name="_Toc185502857"/>
              <w:bookmarkStart w:id="13788" w:name="_Toc186031117"/>
              <w:bookmarkStart w:id="13789" w:name="_Toc186032323"/>
              <w:bookmarkStart w:id="13790" w:name="_Toc186033529"/>
              <w:bookmarkStart w:id="13791" w:name="_Toc186046027"/>
              <w:bookmarkStart w:id="13792" w:name="_Toc186456787"/>
              <w:bookmarkStart w:id="13793" w:name="_Toc186470432"/>
              <w:bookmarkStart w:id="13794" w:name="_Toc186644943"/>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del>
          </w:p>
        </w:tc>
        <w:tc>
          <w:tcPr>
            <w:tcW w:w="4961" w:type="dxa"/>
          </w:tcPr>
          <w:p w14:paraId="3C294FB0" w14:textId="58F58C87"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3795" w:author="Quinten Van Woerkom" w:date="2024-11-27T16:37:00Z" w16du:dateUtc="2024-11-27T15:37:00Z"/>
                <w:rFonts w:eastAsia="Quattrocento Sans"/>
              </w:rPr>
            </w:pPr>
            <w:del w:id="13796" w:author="Quinten Van Woerkom" w:date="2024-11-27T16:37:00Z" w16du:dateUtc="2024-11-27T15:37:00Z">
              <w:r w:rsidRPr="004424B1" w:rsidDel="00A9616F">
                <w:rPr>
                  <w:rFonts w:eastAsia="Quattrocento Sans"/>
                </w:rPr>
                <w:delText>Make a discrete update to the value of a specified Resource at a specified time.</w:delText>
              </w:r>
              <w:bookmarkStart w:id="13797" w:name="_Toc184817526"/>
              <w:bookmarkStart w:id="13798" w:name="_Toc185336141"/>
              <w:bookmarkStart w:id="13799" w:name="_Toc185336974"/>
              <w:bookmarkStart w:id="13800" w:name="_Toc185341693"/>
              <w:bookmarkStart w:id="13801" w:name="_Toc185349303"/>
              <w:bookmarkStart w:id="13802" w:name="_Toc185428411"/>
              <w:bookmarkStart w:id="13803" w:name="_Toc185498052"/>
              <w:bookmarkStart w:id="13804" w:name="_Toc185499252"/>
              <w:bookmarkStart w:id="13805" w:name="_Toc185500452"/>
              <w:bookmarkStart w:id="13806" w:name="_Toc185501653"/>
              <w:bookmarkStart w:id="13807" w:name="_Toc185502858"/>
              <w:bookmarkStart w:id="13808" w:name="_Toc186031118"/>
              <w:bookmarkStart w:id="13809" w:name="_Toc186032324"/>
              <w:bookmarkStart w:id="13810" w:name="_Toc186033530"/>
              <w:bookmarkStart w:id="13811" w:name="_Toc186046028"/>
              <w:bookmarkStart w:id="13812" w:name="_Toc186456788"/>
              <w:bookmarkStart w:id="13813" w:name="_Toc186470433"/>
              <w:bookmarkStart w:id="13814" w:name="_Toc186644944"/>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del>
          </w:p>
        </w:tc>
        <w:tc>
          <w:tcPr>
            <w:tcW w:w="1559" w:type="dxa"/>
          </w:tcPr>
          <w:p w14:paraId="17E2E18A" w14:textId="75FB4CA1" w:rsidR="001E2D84" w:rsidRPr="004424B1" w:rsidDel="00A9616F" w:rsidRDefault="001E2D84" w:rsidP="007B4994">
            <w:pPr>
              <w:pStyle w:val="TableCell"/>
              <w:jc w:val="center"/>
              <w:cnfStyle w:val="000000000000" w:firstRow="0" w:lastRow="0" w:firstColumn="0" w:lastColumn="0" w:oddVBand="0" w:evenVBand="0" w:oddHBand="0" w:evenHBand="0" w:firstRowFirstColumn="0" w:firstRowLastColumn="0" w:lastRowFirstColumn="0" w:lastRowLastColumn="0"/>
              <w:rPr>
                <w:del w:id="13815" w:author="Quinten Van Woerkom" w:date="2024-11-27T16:37:00Z" w16du:dateUtc="2024-11-27T15:37:00Z"/>
                <w:rFonts w:eastAsia="Quattrocento Sans"/>
              </w:rPr>
            </w:pPr>
            <w:del w:id="13816" w:author="Quinten Van Woerkom" w:date="2024-11-27T16:37:00Z" w16du:dateUtc="2024-11-27T15:37:00Z">
              <w:r w:rsidRPr="004424B1" w:rsidDel="00A9616F">
                <w:rPr>
                  <w:rFonts w:eastAsia="Quattrocento Sans"/>
                </w:rPr>
                <w:delText>4</w:delText>
              </w:r>
              <w:bookmarkStart w:id="13817" w:name="_Toc184817527"/>
              <w:bookmarkStart w:id="13818" w:name="_Toc185336142"/>
              <w:bookmarkStart w:id="13819" w:name="_Toc185336975"/>
              <w:bookmarkStart w:id="13820" w:name="_Toc185341694"/>
              <w:bookmarkStart w:id="13821" w:name="_Toc185349304"/>
              <w:bookmarkStart w:id="13822" w:name="_Toc185428412"/>
              <w:bookmarkStart w:id="13823" w:name="_Toc185498053"/>
              <w:bookmarkStart w:id="13824" w:name="_Toc185499253"/>
              <w:bookmarkStart w:id="13825" w:name="_Toc185500453"/>
              <w:bookmarkStart w:id="13826" w:name="_Toc185501654"/>
              <w:bookmarkStart w:id="13827" w:name="_Toc185502859"/>
              <w:bookmarkStart w:id="13828" w:name="_Toc186031119"/>
              <w:bookmarkStart w:id="13829" w:name="_Toc186032325"/>
              <w:bookmarkStart w:id="13830" w:name="_Toc186033531"/>
              <w:bookmarkStart w:id="13831" w:name="_Toc186046029"/>
              <w:bookmarkStart w:id="13832" w:name="_Toc186456789"/>
              <w:bookmarkStart w:id="13833" w:name="_Toc186470434"/>
              <w:bookmarkStart w:id="13834" w:name="_Toc186644945"/>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del>
          </w:p>
        </w:tc>
        <w:bookmarkStart w:id="13835" w:name="_Toc184817528"/>
        <w:bookmarkStart w:id="13836" w:name="_Toc185336143"/>
        <w:bookmarkStart w:id="13837" w:name="_Toc185336976"/>
        <w:bookmarkStart w:id="13838" w:name="_Toc185341695"/>
        <w:bookmarkStart w:id="13839" w:name="_Toc185349305"/>
        <w:bookmarkStart w:id="13840" w:name="_Toc185428413"/>
        <w:bookmarkStart w:id="13841" w:name="_Toc185498054"/>
        <w:bookmarkStart w:id="13842" w:name="_Toc185499254"/>
        <w:bookmarkStart w:id="13843" w:name="_Toc185500454"/>
        <w:bookmarkStart w:id="13844" w:name="_Toc185501655"/>
        <w:bookmarkStart w:id="13845" w:name="_Toc185502860"/>
        <w:bookmarkStart w:id="13846" w:name="_Toc186031120"/>
        <w:bookmarkStart w:id="13847" w:name="_Toc186032326"/>
        <w:bookmarkStart w:id="13848" w:name="_Toc186033532"/>
        <w:bookmarkStart w:id="13849" w:name="_Toc186046030"/>
        <w:bookmarkStart w:id="13850" w:name="_Toc186456790"/>
        <w:bookmarkStart w:id="13851" w:name="_Toc186470435"/>
        <w:bookmarkStart w:id="13852" w:name="_Toc186644946"/>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tr>
      <w:tr w:rsidR="001E2D84" w:rsidRPr="004424B1" w:rsidDel="00A9616F" w14:paraId="18F0832A" w14:textId="5CEF69BE" w:rsidTr="007B4994">
        <w:trPr>
          <w:del w:id="13853" w:author="Quinten Van Woerkom" w:date="2024-11-27T16:37:00Z"/>
        </w:trPr>
        <w:tc>
          <w:tcPr>
            <w:cnfStyle w:val="001000000000" w:firstRow="0" w:lastRow="0" w:firstColumn="1" w:lastColumn="0" w:oddVBand="0" w:evenVBand="0" w:oddHBand="0" w:evenHBand="0" w:firstRowFirstColumn="0" w:firstRowLastColumn="0" w:lastRowFirstColumn="0" w:lastRowLastColumn="0"/>
            <w:tcW w:w="2682" w:type="dxa"/>
          </w:tcPr>
          <w:p w14:paraId="0E065486" w14:textId="7E1F47AF" w:rsidR="001E2D84" w:rsidRPr="004424B1" w:rsidDel="00A9616F" w:rsidRDefault="001E2D84" w:rsidP="007B4994">
            <w:pPr>
              <w:pStyle w:val="TableCell"/>
              <w:rPr>
                <w:del w:id="13854" w:author="Quinten Van Woerkom" w:date="2024-11-27T16:37:00Z" w16du:dateUtc="2024-11-27T15:37:00Z"/>
                <w:rFonts w:eastAsia="Quattrocento Sans"/>
              </w:rPr>
            </w:pPr>
            <w:del w:id="13855" w:author="Quinten Van Woerkom" w:date="2024-11-27T16:37:00Z" w16du:dateUtc="2024-11-27T15:37:00Z">
              <w:r w:rsidRPr="004424B1" w:rsidDel="00A9616F">
                <w:rPr>
                  <w:rFonts w:eastAsia="Quattrocento Sans"/>
                </w:rPr>
                <w:delText>updateResourceProfile</w:delText>
              </w:r>
              <w:bookmarkStart w:id="13856" w:name="_Toc184817529"/>
              <w:bookmarkStart w:id="13857" w:name="_Toc185336144"/>
              <w:bookmarkStart w:id="13858" w:name="_Toc185336977"/>
              <w:bookmarkStart w:id="13859" w:name="_Toc185341696"/>
              <w:bookmarkStart w:id="13860" w:name="_Toc185349306"/>
              <w:bookmarkStart w:id="13861" w:name="_Toc185428414"/>
              <w:bookmarkStart w:id="13862" w:name="_Toc185498055"/>
              <w:bookmarkStart w:id="13863" w:name="_Toc185499255"/>
              <w:bookmarkStart w:id="13864" w:name="_Toc185500455"/>
              <w:bookmarkStart w:id="13865" w:name="_Toc185501656"/>
              <w:bookmarkStart w:id="13866" w:name="_Toc185502861"/>
              <w:bookmarkStart w:id="13867" w:name="_Toc186031121"/>
              <w:bookmarkStart w:id="13868" w:name="_Toc186032327"/>
              <w:bookmarkStart w:id="13869" w:name="_Toc186033533"/>
              <w:bookmarkStart w:id="13870" w:name="_Toc186046031"/>
              <w:bookmarkStart w:id="13871" w:name="_Toc186456791"/>
              <w:bookmarkStart w:id="13872" w:name="_Toc186470436"/>
              <w:bookmarkStart w:id="13873" w:name="_Toc186644947"/>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del>
          </w:p>
        </w:tc>
        <w:tc>
          <w:tcPr>
            <w:tcW w:w="4961" w:type="dxa"/>
          </w:tcPr>
          <w:p w14:paraId="23E55526" w14:textId="62139574"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3874" w:author="Quinten Van Woerkom" w:date="2024-11-27T16:37:00Z" w16du:dateUtc="2024-11-27T15:37:00Z"/>
                <w:rFonts w:eastAsia="Quattrocento Sans"/>
              </w:rPr>
            </w:pPr>
            <w:del w:id="13875" w:author="Quinten Van Woerkom" w:date="2024-11-27T16:37:00Z" w16du:dateUtc="2024-11-27T15:37:00Z">
              <w:r w:rsidRPr="004424B1" w:rsidDel="00A9616F">
                <w:rPr>
                  <w:rFonts w:eastAsia="Quattrocento Sans"/>
                </w:rPr>
                <w:delText>Update the profile of a specified Resource over time.</w:delText>
              </w:r>
              <w:bookmarkStart w:id="13876" w:name="_Toc184817530"/>
              <w:bookmarkStart w:id="13877" w:name="_Toc185336145"/>
              <w:bookmarkStart w:id="13878" w:name="_Toc185336978"/>
              <w:bookmarkStart w:id="13879" w:name="_Toc185341697"/>
              <w:bookmarkStart w:id="13880" w:name="_Toc185349307"/>
              <w:bookmarkStart w:id="13881" w:name="_Toc185428415"/>
              <w:bookmarkStart w:id="13882" w:name="_Toc185498056"/>
              <w:bookmarkStart w:id="13883" w:name="_Toc185499256"/>
              <w:bookmarkStart w:id="13884" w:name="_Toc185500456"/>
              <w:bookmarkStart w:id="13885" w:name="_Toc185501657"/>
              <w:bookmarkStart w:id="13886" w:name="_Toc185502862"/>
              <w:bookmarkStart w:id="13887" w:name="_Toc186031122"/>
              <w:bookmarkStart w:id="13888" w:name="_Toc186032328"/>
              <w:bookmarkStart w:id="13889" w:name="_Toc186033534"/>
              <w:bookmarkStart w:id="13890" w:name="_Toc186046032"/>
              <w:bookmarkStart w:id="13891" w:name="_Toc186456792"/>
              <w:bookmarkStart w:id="13892" w:name="_Toc186470437"/>
              <w:bookmarkStart w:id="13893" w:name="_Toc186644948"/>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del>
          </w:p>
        </w:tc>
        <w:tc>
          <w:tcPr>
            <w:tcW w:w="1559" w:type="dxa"/>
          </w:tcPr>
          <w:p w14:paraId="30005CAF" w14:textId="13707970" w:rsidR="001E2D84" w:rsidRPr="004424B1" w:rsidDel="00A9616F" w:rsidRDefault="001E2D84" w:rsidP="007B4994">
            <w:pPr>
              <w:pStyle w:val="TableCell"/>
              <w:jc w:val="center"/>
              <w:cnfStyle w:val="000000000000" w:firstRow="0" w:lastRow="0" w:firstColumn="0" w:lastColumn="0" w:oddVBand="0" w:evenVBand="0" w:oddHBand="0" w:evenHBand="0" w:firstRowFirstColumn="0" w:firstRowLastColumn="0" w:lastRowFirstColumn="0" w:lastRowLastColumn="0"/>
              <w:rPr>
                <w:del w:id="13894" w:author="Quinten Van Woerkom" w:date="2024-11-27T16:37:00Z" w16du:dateUtc="2024-11-27T15:37:00Z"/>
                <w:rFonts w:eastAsia="Quattrocento Sans"/>
              </w:rPr>
            </w:pPr>
            <w:del w:id="13895" w:author="Quinten Van Woerkom" w:date="2024-11-27T16:37:00Z" w16du:dateUtc="2024-11-27T15:37:00Z">
              <w:r w:rsidRPr="004424B1" w:rsidDel="00A9616F">
                <w:rPr>
                  <w:rFonts w:eastAsia="Quattrocento Sans"/>
                </w:rPr>
                <w:delText>5</w:delText>
              </w:r>
              <w:bookmarkStart w:id="13896" w:name="_Toc184817531"/>
              <w:bookmarkStart w:id="13897" w:name="_Toc185336146"/>
              <w:bookmarkStart w:id="13898" w:name="_Toc185336979"/>
              <w:bookmarkStart w:id="13899" w:name="_Toc185341698"/>
              <w:bookmarkStart w:id="13900" w:name="_Toc185349308"/>
              <w:bookmarkStart w:id="13901" w:name="_Toc185428416"/>
              <w:bookmarkStart w:id="13902" w:name="_Toc185498057"/>
              <w:bookmarkStart w:id="13903" w:name="_Toc185499257"/>
              <w:bookmarkStart w:id="13904" w:name="_Toc185500457"/>
              <w:bookmarkStart w:id="13905" w:name="_Toc185501658"/>
              <w:bookmarkStart w:id="13906" w:name="_Toc185502863"/>
              <w:bookmarkStart w:id="13907" w:name="_Toc186031123"/>
              <w:bookmarkStart w:id="13908" w:name="_Toc186032329"/>
              <w:bookmarkStart w:id="13909" w:name="_Toc186033535"/>
              <w:bookmarkStart w:id="13910" w:name="_Toc186046033"/>
              <w:bookmarkStart w:id="13911" w:name="_Toc186456793"/>
              <w:bookmarkStart w:id="13912" w:name="_Toc186470438"/>
              <w:bookmarkStart w:id="13913" w:name="_Toc186644949"/>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del>
          </w:p>
        </w:tc>
        <w:bookmarkStart w:id="13914" w:name="_Toc184817532"/>
        <w:bookmarkStart w:id="13915" w:name="_Toc185336147"/>
        <w:bookmarkStart w:id="13916" w:name="_Toc185336980"/>
        <w:bookmarkStart w:id="13917" w:name="_Toc185341699"/>
        <w:bookmarkStart w:id="13918" w:name="_Toc185349309"/>
        <w:bookmarkStart w:id="13919" w:name="_Toc185428417"/>
        <w:bookmarkStart w:id="13920" w:name="_Toc185498058"/>
        <w:bookmarkStart w:id="13921" w:name="_Toc185499258"/>
        <w:bookmarkStart w:id="13922" w:name="_Toc185500458"/>
        <w:bookmarkStart w:id="13923" w:name="_Toc185501659"/>
        <w:bookmarkStart w:id="13924" w:name="_Toc185502864"/>
        <w:bookmarkStart w:id="13925" w:name="_Toc186031124"/>
        <w:bookmarkStart w:id="13926" w:name="_Toc186032330"/>
        <w:bookmarkStart w:id="13927" w:name="_Toc186033536"/>
        <w:bookmarkStart w:id="13928" w:name="_Toc186046034"/>
        <w:bookmarkStart w:id="13929" w:name="_Toc186456794"/>
        <w:bookmarkStart w:id="13930" w:name="_Toc186470439"/>
        <w:bookmarkStart w:id="13931" w:name="_Toc186644950"/>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tr>
      <w:tr w:rsidR="001E2D84" w:rsidRPr="004424B1" w:rsidDel="00A9616F" w14:paraId="1D9A0AB0" w14:textId="25736C56" w:rsidTr="007B4994">
        <w:trPr>
          <w:del w:id="13932" w:author="Quinten Van Woerkom" w:date="2024-11-27T16:37:00Z"/>
        </w:trPr>
        <w:tc>
          <w:tcPr>
            <w:cnfStyle w:val="001000000000" w:firstRow="0" w:lastRow="0" w:firstColumn="1" w:lastColumn="0" w:oddVBand="0" w:evenVBand="0" w:oddHBand="0" w:evenHBand="0" w:firstRowFirstColumn="0" w:firstRowLastColumn="0" w:lastRowFirstColumn="0" w:lastRowLastColumn="0"/>
            <w:tcW w:w="2682" w:type="dxa"/>
          </w:tcPr>
          <w:p w14:paraId="5DE490B6" w14:textId="2F7B75AD" w:rsidR="001E2D84" w:rsidRPr="004424B1" w:rsidDel="00A9616F" w:rsidRDefault="001E2D84" w:rsidP="007B4994">
            <w:pPr>
              <w:pStyle w:val="TableCell"/>
              <w:rPr>
                <w:del w:id="13933" w:author="Quinten Van Woerkom" w:date="2024-11-27T16:37:00Z" w16du:dateUtc="2024-11-27T15:37:00Z"/>
                <w:rFonts w:eastAsia="Quattrocento Sans"/>
              </w:rPr>
            </w:pPr>
            <w:del w:id="13934" w:author="Quinten Van Woerkom" w:date="2024-11-27T16:37:00Z" w16du:dateUtc="2024-11-27T15:37:00Z">
              <w:r w:rsidRPr="004424B1" w:rsidDel="00A9616F">
                <w:rPr>
                  <w:rFonts w:eastAsia="Quattrocento Sans"/>
                </w:rPr>
                <w:delText>applyTimeShift</w:delText>
              </w:r>
              <w:bookmarkStart w:id="13935" w:name="_Toc184817533"/>
              <w:bookmarkStart w:id="13936" w:name="_Toc185336148"/>
              <w:bookmarkStart w:id="13937" w:name="_Toc185336981"/>
              <w:bookmarkStart w:id="13938" w:name="_Toc185341700"/>
              <w:bookmarkStart w:id="13939" w:name="_Toc185349310"/>
              <w:bookmarkStart w:id="13940" w:name="_Toc185428418"/>
              <w:bookmarkStart w:id="13941" w:name="_Toc185498059"/>
              <w:bookmarkStart w:id="13942" w:name="_Toc185499259"/>
              <w:bookmarkStart w:id="13943" w:name="_Toc185500459"/>
              <w:bookmarkStart w:id="13944" w:name="_Toc185501660"/>
              <w:bookmarkStart w:id="13945" w:name="_Toc185502865"/>
              <w:bookmarkStart w:id="13946" w:name="_Toc186031125"/>
              <w:bookmarkStart w:id="13947" w:name="_Toc186032331"/>
              <w:bookmarkStart w:id="13948" w:name="_Toc186033537"/>
              <w:bookmarkStart w:id="13949" w:name="_Toc186046035"/>
              <w:bookmarkStart w:id="13950" w:name="_Toc186456795"/>
              <w:bookmarkStart w:id="13951" w:name="_Toc186470440"/>
              <w:bookmarkStart w:id="13952" w:name="_Toc186644951"/>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del>
          </w:p>
        </w:tc>
        <w:tc>
          <w:tcPr>
            <w:tcW w:w="4961" w:type="dxa"/>
          </w:tcPr>
          <w:p w14:paraId="249087A3" w14:textId="70644E74" w:rsidR="001E2D84" w:rsidRPr="004424B1" w:rsidDel="00A9616F" w:rsidRDefault="001E2D84" w:rsidP="007B4994">
            <w:pPr>
              <w:pStyle w:val="TableCell"/>
              <w:cnfStyle w:val="000000000000" w:firstRow="0" w:lastRow="0" w:firstColumn="0" w:lastColumn="0" w:oddVBand="0" w:evenVBand="0" w:oddHBand="0" w:evenHBand="0" w:firstRowFirstColumn="0" w:firstRowLastColumn="0" w:lastRowFirstColumn="0" w:lastRowLastColumn="0"/>
              <w:rPr>
                <w:del w:id="13953" w:author="Quinten Van Woerkom" w:date="2024-11-27T16:37:00Z" w16du:dateUtc="2024-11-27T15:37:00Z"/>
                <w:rFonts w:eastAsia="Quattrocento Sans"/>
              </w:rPr>
            </w:pPr>
            <w:del w:id="13954" w:author="Quinten Van Woerkom" w:date="2024-11-27T16:37:00Z" w16du:dateUtc="2024-11-27T15:37:00Z">
              <w:r w:rsidRPr="004424B1" w:rsidDel="00A9616F">
                <w:rPr>
                  <w:rFonts w:eastAsia="Quattrocento Sans"/>
                </w:rPr>
                <w:delText>Apply a time shift to a specified plan or its sub-plans.</w:delText>
              </w:r>
              <w:bookmarkStart w:id="13955" w:name="_Toc184817534"/>
              <w:bookmarkStart w:id="13956" w:name="_Toc185336149"/>
              <w:bookmarkStart w:id="13957" w:name="_Toc185336982"/>
              <w:bookmarkStart w:id="13958" w:name="_Toc185341701"/>
              <w:bookmarkStart w:id="13959" w:name="_Toc185349311"/>
              <w:bookmarkStart w:id="13960" w:name="_Toc185428419"/>
              <w:bookmarkStart w:id="13961" w:name="_Toc185498060"/>
              <w:bookmarkStart w:id="13962" w:name="_Toc185499260"/>
              <w:bookmarkStart w:id="13963" w:name="_Toc185500460"/>
              <w:bookmarkStart w:id="13964" w:name="_Toc185501661"/>
              <w:bookmarkStart w:id="13965" w:name="_Toc185502866"/>
              <w:bookmarkStart w:id="13966" w:name="_Toc186031126"/>
              <w:bookmarkStart w:id="13967" w:name="_Toc186032332"/>
              <w:bookmarkStart w:id="13968" w:name="_Toc186033538"/>
              <w:bookmarkStart w:id="13969" w:name="_Toc186046036"/>
              <w:bookmarkStart w:id="13970" w:name="_Toc186456796"/>
              <w:bookmarkStart w:id="13971" w:name="_Toc186470441"/>
              <w:bookmarkStart w:id="13972" w:name="_Toc186644952"/>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del>
          </w:p>
        </w:tc>
        <w:tc>
          <w:tcPr>
            <w:tcW w:w="1559" w:type="dxa"/>
          </w:tcPr>
          <w:p w14:paraId="57B032CF" w14:textId="74F2E621" w:rsidR="001E2D84" w:rsidRPr="004424B1" w:rsidDel="00A9616F" w:rsidRDefault="001E2D84" w:rsidP="007B4994">
            <w:pPr>
              <w:pStyle w:val="TableCell"/>
              <w:jc w:val="center"/>
              <w:cnfStyle w:val="000000000000" w:firstRow="0" w:lastRow="0" w:firstColumn="0" w:lastColumn="0" w:oddVBand="0" w:evenVBand="0" w:oddHBand="0" w:evenHBand="0" w:firstRowFirstColumn="0" w:firstRowLastColumn="0" w:lastRowFirstColumn="0" w:lastRowLastColumn="0"/>
              <w:rPr>
                <w:del w:id="13973" w:author="Quinten Van Woerkom" w:date="2024-11-27T16:37:00Z" w16du:dateUtc="2024-11-27T15:37:00Z"/>
                <w:rFonts w:eastAsia="Quattrocento Sans"/>
              </w:rPr>
            </w:pPr>
            <w:del w:id="13974" w:author="Quinten Van Woerkom" w:date="2024-11-27T16:37:00Z" w16du:dateUtc="2024-11-27T15:37:00Z">
              <w:r w:rsidRPr="004424B1" w:rsidDel="00A9616F">
                <w:rPr>
                  <w:rFonts w:eastAsia="Quattrocento Sans"/>
                </w:rPr>
                <w:delText>6</w:delText>
              </w:r>
              <w:bookmarkStart w:id="13975" w:name="_Toc184817535"/>
              <w:bookmarkStart w:id="13976" w:name="_Toc185336150"/>
              <w:bookmarkStart w:id="13977" w:name="_Toc185336983"/>
              <w:bookmarkStart w:id="13978" w:name="_Toc185341702"/>
              <w:bookmarkStart w:id="13979" w:name="_Toc185349312"/>
              <w:bookmarkStart w:id="13980" w:name="_Toc185428420"/>
              <w:bookmarkStart w:id="13981" w:name="_Toc185498061"/>
              <w:bookmarkStart w:id="13982" w:name="_Toc185499261"/>
              <w:bookmarkStart w:id="13983" w:name="_Toc185500461"/>
              <w:bookmarkStart w:id="13984" w:name="_Toc185501662"/>
              <w:bookmarkStart w:id="13985" w:name="_Toc185502867"/>
              <w:bookmarkStart w:id="13986" w:name="_Toc186031127"/>
              <w:bookmarkStart w:id="13987" w:name="_Toc186032333"/>
              <w:bookmarkStart w:id="13988" w:name="_Toc186033539"/>
              <w:bookmarkStart w:id="13989" w:name="_Toc186046037"/>
              <w:bookmarkStart w:id="13990" w:name="_Toc186456797"/>
              <w:bookmarkStart w:id="13991" w:name="_Toc186470442"/>
              <w:bookmarkStart w:id="13992" w:name="_Toc186644953"/>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del>
          </w:p>
        </w:tc>
        <w:bookmarkStart w:id="13993" w:name="_Toc184817536"/>
        <w:bookmarkStart w:id="13994" w:name="_Toc185336151"/>
        <w:bookmarkStart w:id="13995" w:name="_Toc185336984"/>
        <w:bookmarkStart w:id="13996" w:name="_Toc185341703"/>
        <w:bookmarkStart w:id="13997" w:name="_Toc185349313"/>
        <w:bookmarkStart w:id="13998" w:name="_Toc185428421"/>
        <w:bookmarkStart w:id="13999" w:name="_Toc185498062"/>
        <w:bookmarkStart w:id="14000" w:name="_Toc185499262"/>
        <w:bookmarkStart w:id="14001" w:name="_Toc185500462"/>
        <w:bookmarkStart w:id="14002" w:name="_Toc185501663"/>
        <w:bookmarkStart w:id="14003" w:name="_Toc185502868"/>
        <w:bookmarkStart w:id="14004" w:name="_Toc186031128"/>
        <w:bookmarkStart w:id="14005" w:name="_Toc186032334"/>
        <w:bookmarkStart w:id="14006" w:name="_Toc186033540"/>
        <w:bookmarkStart w:id="14007" w:name="_Toc186046038"/>
        <w:bookmarkStart w:id="14008" w:name="_Toc186456798"/>
        <w:bookmarkStart w:id="14009" w:name="_Toc186470443"/>
        <w:bookmarkStart w:id="14010" w:name="_Toc186644954"/>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tr>
    </w:tbl>
    <w:p w14:paraId="4E341A5D" w14:textId="4F8BD135" w:rsidR="0034603B" w:rsidRPr="004424B1" w:rsidDel="00507DE3" w:rsidRDefault="0034603B" w:rsidP="0043015A">
      <w:pPr>
        <w:pStyle w:val="Heading2"/>
        <w:spacing w:before="480"/>
        <w:rPr>
          <w:del w:id="14011" w:author="Quinten Van Woerkom" w:date="2024-11-27T16:42:00Z" w16du:dateUtc="2024-11-27T15:42:00Z"/>
          <w:lang w:val="en-GB"/>
        </w:rPr>
      </w:pPr>
      <w:bookmarkStart w:id="14012" w:name="_Ref68013881"/>
      <w:bookmarkStart w:id="14013" w:name="_Toc140093789"/>
      <w:bookmarkStart w:id="14014" w:name="_Toc161745097"/>
      <w:del w:id="14015" w:author="Quinten Van Woerkom" w:date="2024-11-27T16:42:00Z" w16du:dateUtc="2024-11-27T15:42:00Z">
        <w:r w:rsidRPr="004424B1" w:rsidDel="00507DE3">
          <w:rPr>
            <w:lang w:val="en-GB"/>
          </w:rPr>
          <w:lastRenderedPageBreak/>
          <w:delText xml:space="preserve">Optional Elements of the </w:delText>
        </w:r>
        <w:bookmarkEnd w:id="14012"/>
        <w:bookmarkEnd w:id="14013"/>
        <w:r w:rsidR="003752C5" w:rsidRPr="004424B1" w:rsidDel="00507DE3">
          <w:rPr>
            <w:iCs/>
            <w:lang w:val="en-GB"/>
          </w:rPr>
          <w:delText>Recommended Standard</w:delText>
        </w:r>
        <w:bookmarkStart w:id="14016" w:name="_Toc184817537"/>
        <w:bookmarkStart w:id="14017" w:name="_Toc185336152"/>
        <w:bookmarkStart w:id="14018" w:name="_Toc185336985"/>
        <w:bookmarkStart w:id="14019" w:name="_Toc185341704"/>
        <w:bookmarkStart w:id="14020" w:name="_Toc185349314"/>
        <w:bookmarkStart w:id="14021" w:name="_Toc185428422"/>
        <w:bookmarkStart w:id="14022" w:name="_Toc185498063"/>
        <w:bookmarkStart w:id="14023" w:name="_Toc185499263"/>
        <w:bookmarkStart w:id="14024" w:name="_Toc185500463"/>
        <w:bookmarkStart w:id="14025" w:name="_Toc185501664"/>
        <w:bookmarkStart w:id="14026" w:name="_Toc185502869"/>
        <w:bookmarkStart w:id="14027" w:name="_Toc186031129"/>
        <w:bookmarkStart w:id="14028" w:name="_Toc186032335"/>
        <w:bookmarkStart w:id="14029" w:name="_Toc186033541"/>
        <w:bookmarkStart w:id="14030" w:name="_Toc186046039"/>
        <w:bookmarkStart w:id="14031" w:name="_Toc186456799"/>
        <w:bookmarkStart w:id="14032" w:name="_Toc186470444"/>
        <w:bookmarkStart w:id="14033" w:name="_Toc186644955"/>
        <w:bookmarkEnd w:id="14014"/>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del>
    </w:p>
    <w:p w14:paraId="05B596D8" w14:textId="3E16CE1D" w:rsidR="003B1B8D" w:rsidRPr="004424B1" w:rsidDel="00507DE3" w:rsidRDefault="00D92D4F" w:rsidP="00D92D4F">
      <w:pPr>
        <w:rPr>
          <w:del w:id="14034" w:author="Quinten Van Woerkom" w:date="2024-11-27T16:42:00Z" w16du:dateUtc="2024-11-27T15:42:00Z"/>
          <w:lang w:val="en-GB"/>
        </w:rPr>
      </w:pPr>
      <w:del w:id="14035" w:author="Quinten Van Woerkom" w:date="2024-11-27T16:42:00Z" w16du:dateUtc="2024-11-27T15:42:00Z">
        <w:r w:rsidRPr="004424B1" w:rsidDel="00507DE3">
          <w:rPr>
            <w:lang w:val="en-GB"/>
          </w:rPr>
          <w:delText xml:space="preserve">The MPS services specification defines a substantial MPS information model and five services.  Compliance of an individual mission planning system deployment to the MPS service specification does not imply that </w:delText>
        </w:r>
        <w:r w:rsidR="0008250B" w:rsidRPr="004424B1" w:rsidDel="00507DE3">
          <w:rPr>
            <w:lang w:val="en-GB"/>
          </w:rPr>
          <w:delText xml:space="preserve">either the </w:delText>
        </w:r>
        <w:r w:rsidRPr="004424B1" w:rsidDel="00507DE3">
          <w:rPr>
            <w:lang w:val="en-GB"/>
          </w:rPr>
          <w:delText xml:space="preserve">complete set of services specified here </w:delText>
        </w:r>
        <w:r w:rsidR="0008250B" w:rsidRPr="004424B1" w:rsidDel="00507DE3">
          <w:rPr>
            <w:lang w:val="en-GB"/>
          </w:rPr>
          <w:delText xml:space="preserve">or the full MPS information model </w:delText>
        </w:r>
        <w:r w:rsidRPr="004424B1" w:rsidDel="00507DE3">
          <w:rPr>
            <w:lang w:val="en-GB"/>
          </w:rPr>
          <w:delText>has to be supported</w:delText>
        </w:r>
        <w:r w:rsidR="0008250B" w:rsidRPr="004424B1" w:rsidDel="00507DE3">
          <w:rPr>
            <w:lang w:val="en-GB"/>
          </w:rPr>
          <w:delText>.</w:delText>
        </w:r>
        <w:bookmarkStart w:id="14036" w:name="_Toc184817538"/>
        <w:bookmarkStart w:id="14037" w:name="_Toc185336153"/>
        <w:bookmarkStart w:id="14038" w:name="_Toc185336986"/>
        <w:bookmarkStart w:id="14039" w:name="_Toc185341705"/>
        <w:bookmarkStart w:id="14040" w:name="_Toc185349315"/>
        <w:bookmarkStart w:id="14041" w:name="_Toc185428423"/>
        <w:bookmarkStart w:id="14042" w:name="_Toc185498064"/>
        <w:bookmarkStart w:id="14043" w:name="_Toc185499264"/>
        <w:bookmarkStart w:id="14044" w:name="_Toc185500464"/>
        <w:bookmarkStart w:id="14045" w:name="_Toc185501665"/>
        <w:bookmarkStart w:id="14046" w:name="_Toc185502870"/>
        <w:bookmarkStart w:id="14047" w:name="_Toc186031130"/>
        <w:bookmarkStart w:id="14048" w:name="_Toc186032336"/>
        <w:bookmarkStart w:id="14049" w:name="_Toc186033542"/>
        <w:bookmarkStart w:id="14050" w:name="_Toc186046040"/>
        <w:bookmarkStart w:id="14051" w:name="_Toc186456800"/>
        <w:bookmarkStart w:id="14052" w:name="_Toc186470445"/>
        <w:bookmarkStart w:id="14053" w:name="_Toc186644956"/>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del>
    </w:p>
    <w:p w14:paraId="33CA2409" w14:textId="11DA8705" w:rsidR="0008250B" w:rsidRPr="004424B1" w:rsidDel="00507DE3" w:rsidRDefault="0008250B" w:rsidP="00D92D4F">
      <w:pPr>
        <w:rPr>
          <w:del w:id="14054" w:author="Quinten Van Woerkom" w:date="2024-11-27T16:42:00Z" w16du:dateUtc="2024-11-27T15:42:00Z"/>
          <w:lang w:val="en-GB"/>
        </w:rPr>
      </w:pPr>
      <w:del w:id="14055" w:author="Quinten Van Woerkom" w:date="2024-11-27T16:42:00Z" w16du:dateUtc="2024-11-27T15:42:00Z">
        <w:r w:rsidRPr="004424B1" w:rsidDel="00507DE3">
          <w:rPr>
            <w:lang w:val="en-GB"/>
          </w:rPr>
          <w:delText xml:space="preserve">The level of compliance of a specific deployment to the </w:delText>
        </w:r>
        <w:r w:rsidR="003752C5" w:rsidRPr="004424B1" w:rsidDel="00507DE3">
          <w:rPr>
            <w:iCs/>
            <w:lang w:val="en-GB"/>
          </w:rPr>
          <w:delText>Recommended Standard</w:delText>
        </w:r>
        <w:r w:rsidRPr="004424B1" w:rsidDel="00507DE3">
          <w:rPr>
            <w:lang w:val="en-GB"/>
          </w:rPr>
          <w:delText xml:space="preserve"> can be</w:delText>
        </w:r>
        <w:r w:rsidR="00697735" w:rsidRPr="004424B1" w:rsidDel="00507DE3">
          <w:rPr>
            <w:lang w:val="en-GB"/>
          </w:rPr>
          <w:delText xml:space="preserve"> selected as follows:</w:delText>
        </w:r>
        <w:bookmarkStart w:id="14056" w:name="_Toc184817539"/>
        <w:bookmarkStart w:id="14057" w:name="_Toc185336154"/>
        <w:bookmarkStart w:id="14058" w:name="_Toc185336987"/>
        <w:bookmarkStart w:id="14059" w:name="_Toc185341706"/>
        <w:bookmarkStart w:id="14060" w:name="_Toc185349316"/>
        <w:bookmarkStart w:id="14061" w:name="_Toc185428424"/>
        <w:bookmarkStart w:id="14062" w:name="_Toc185498065"/>
        <w:bookmarkStart w:id="14063" w:name="_Toc185499265"/>
        <w:bookmarkStart w:id="14064" w:name="_Toc185500465"/>
        <w:bookmarkStart w:id="14065" w:name="_Toc185501666"/>
        <w:bookmarkStart w:id="14066" w:name="_Toc185502871"/>
        <w:bookmarkStart w:id="14067" w:name="_Toc186031131"/>
        <w:bookmarkStart w:id="14068" w:name="_Toc186032337"/>
        <w:bookmarkStart w:id="14069" w:name="_Toc186033543"/>
        <w:bookmarkStart w:id="14070" w:name="_Toc186046041"/>
        <w:bookmarkStart w:id="14071" w:name="_Toc186456801"/>
        <w:bookmarkStart w:id="14072" w:name="_Toc186470446"/>
        <w:bookmarkStart w:id="14073" w:name="_Toc186644957"/>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del>
    </w:p>
    <w:p w14:paraId="6CD54A41" w14:textId="211A46DB" w:rsidR="00697735" w:rsidRPr="004424B1" w:rsidDel="00507DE3" w:rsidRDefault="00704DDD" w:rsidP="003A4612">
      <w:pPr>
        <w:pStyle w:val="List"/>
        <w:numPr>
          <w:ilvl w:val="0"/>
          <w:numId w:val="15"/>
        </w:numPr>
        <w:tabs>
          <w:tab w:val="clear" w:pos="360"/>
          <w:tab w:val="left" w:pos="720"/>
        </w:tabs>
        <w:ind w:left="720"/>
        <w:rPr>
          <w:del w:id="14074" w:author="Quinten Van Woerkom" w:date="2024-11-27T16:42:00Z" w16du:dateUtc="2024-11-27T15:42:00Z"/>
        </w:rPr>
      </w:pPr>
      <w:del w:id="14075" w:author="Quinten Van Woerkom" w:date="2024-11-27T16:42:00Z" w16du:dateUtc="2024-11-27T15:42:00Z">
        <w:r w:rsidRPr="004424B1" w:rsidDel="00507DE3">
          <w:delText xml:space="preserve">the </w:delText>
        </w:r>
        <w:r w:rsidR="00697735" w:rsidRPr="004424B1" w:rsidDel="00507DE3">
          <w:delText>set of MPS</w:delText>
        </w:r>
        <w:r w:rsidR="00D133F6" w:rsidRPr="004424B1" w:rsidDel="00507DE3">
          <w:delText xml:space="preserve"> se</w:delText>
        </w:r>
        <w:r w:rsidR="00697735" w:rsidRPr="004424B1" w:rsidDel="00507DE3">
          <w:delText>rvices supported</w:delText>
        </w:r>
        <w:r w:rsidRPr="004424B1" w:rsidDel="00507DE3">
          <w:delText>;</w:delText>
        </w:r>
        <w:bookmarkStart w:id="14076" w:name="_Toc184817540"/>
        <w:bookmarkStart w:id="14077" w:name="_Toc185336155"/>
        <w:bookmarkStart w:id="14078" w:name="_Toc185336988"/>
        <w:bookmarkStart w:id="14079" w:name="_Toc185341707"/>
        <w:bookmarkStart w:id="14080" w:name="_Toc185349317"/>
        <w:bookmarkStart w:id="14081" w:name="_Toc185428425"/>
        <w:bookmarkStart w:id="14082" w:name="_Toc185498066"/>
        <w:bookmarkStart w:id="14083" w:name="_Toc185499266"/>
        <w:bookmarkStart w:id="14084" w:name="_Toc185500466"/>
        <w:bookmarkStart w:id="14085" w:name="_Toc185501667"/>
        <w:bookmarkStart w:id="14086" w:name="_Toc185502872"/>
        <w:bookmarkStart w:id="14087" w:name="_Toc186031132"/>
        <w:bookmarkStart w:id="14088" w:name="_Toc186032338"/>
        <w:bookmarkStart w:id="14089" w:name="_Toc186033544"/>
        <w:bookmarkStart w:id="14090" w:name="_Toc186046042"/>
        <w:bookmarkStart w:id="14091" w:name="_Toc186456802"/>
        <w:bookmarkStart w:id="14092" w:name="_Toc186470447"/>
        <w:bookmarkStart w:id="14093" w:name="_Toc186644958"/>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del>
    </w:p>
    <w:p w14:paraId="4D8E8969" w14:textId="6C5BBB9A" w:rsidR="00697735" w:rsidRPr="004424B1" w:rsidDel="00507DE3" w:rsidRDefault="00704DDD" w:rsidP="003A4612">
      <w:pPr>
        <w:pStyle w:val="List"/>
        <w:numPr>
          <w:ilvl w:val="0"/>
          <w:numId w:val="15"/>
        </w:numPr>
        <w:tabs>
          <w:tab w:val="clear" w:pos="360"/>
          <w:tab w:val="left" w:pos="720"/>
        </w:tabs>
        <w:ind w:left="720"/>
        <w:rPr>
          <w:del w:id="14094" w:author="Quinten Van Woerkom" w:date="2024-11-27T16:42:00Z" w16du:dateUtc="2024-11-27T15:42:00Z"/>
        </w:rPr>
      </w:pPr>
      <w:del w:id="14095" w:author="Quinten Van Woerkom" w:date="2024-11-27T16:42:00Z" w16du:dateUtc="2024-11-27T15:42:00Z">
        <w:r w:rsidRPr="004424B1" w:rsidDel="00507DE3">
          <w:delText xml:space="preserve">the </w:delText>
        </w:r>
        <w:r w:rsidR="00697735" w:rsidRPr="004424B1" w:rsidDel="00507DE3">
          <w:delText>capability sets supported within each MPS</w:delText>
        </w:r>
        <w:r w:rsidR="00D133F6" w:rsidRPr="004424B1" w:rsidDel="00507DE3">
          <w:delText xml:space="preserve"> se</w:delText>
        </w:r>
        <w:r w:rsidR="00697735" w:rsidRPr="004424B1" w:rsidDel="00507DE3">
          <w:delText>rvice</w:delText>
        </w:r>
        <w:r w:rsidRPr="004424B1" w:rsidDel="00507DE3">
          <w:delText>;</w:delText>
        </w:r>
        <w:bookmarkStart w:id="14096" w:name="_Toc184817541"/>
        <w:bookmarkStart w:id="14097" w:name="_Toc185336156"/>
        <w:bookmarkStart w:id="14098" w:name="_Toc185336989"/>
        <w:bookmarkStart w:id="14099" w:name="_Toc185341708"/>
        <w:bookmarkStart w:id="14100" w:name="_Toc185349318"/>
        <w:bookmarkStart w:id="14101" w:name="_Toc185428426"/>
        <w:bookmarkStart w:id="14102" w:name="_Toc185498067"/>
        <w:bookmarkStart w:id="14103" w:name="_Toc185499267"/>
        <w:bookmarkStart w:id="14104" w:name="_Toc185500467"/>
        <w:bookmarkStart w:id="14105" w:name="_Toc185501668"/>
        <w:bookmarkStart w:id="14106" w:name="_Toc185502873"/>
        <w:bookmarkStart w:id="14107" w:name="_Toc186031133"/>
        <w:bookmarkStart w:id="14108" w:name="_Toc186032339"/>
        <w:bookmarkStart w:id="14109" w:name="_Toc186033545"/>
        <w:bookmarkStart w:id="14110" w:name="_Toc186046043"/>
        <w:bookmarkStart w:id="14111" w:name="_Toc186456803"/>
        <w:bookmarkStart w:id="14112" w:name="_Toc186470448"/>
        <w:bookmarkStart w:id="14113" w:name="_Toc186644959"/>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del>
    </w:p>
    <w:p w14:paraId="703A6D43" w14:textId="4E004F85" w:rsidR="00697735" w:rsidRPr="004424B1" w:rsidDel="00507DE3" w:rsidRDefault="00704DDD" w:rsidP="003A4612">
      <w:pPr>
        <w:pStyle w:val="List"/>
        <w:numPr>
          <w:ilvl w:val="0"/>
          <w:numId w:val="15"/>
        </w:numPr>
        <w:tabs>
          <w:tab w:val="clear" w:pos="360"/>
          <w:tab w:val="left" w:pos="720"/>
        </w:tabs>
        <w:ind w:left="720"/>
        <w:rPr>
          <w:del w:id="14114" w:author="Quinten Van Woerkom" w:date="2024-11-27T16:42:00Z" w16du:dateUtc="2024-11-27T15:42:00Z"/>
        </w:rPr>
      </w:pPr>
      <w:del w:id="14115" w:author="Quinten Van Woerkom" w:date="2024-11-27T16:42:00Z" w16du:dateUtc="2024-11-27T15:42:00Z">
        <w:r w:rsidRPr="004424B1" w:rsidDel="00507DE3">
          <w:delText xml:space="preserve">the </w:delText>
        </w:r>
        <w:r w:rsidR="00697735" w:rsidRPr="004424B1" w:rsidDel="00507DE3">
          <w:delText>optional elements of the MPS</w:delText>
        </w:r>
        <w:r w:rsidR="00D133F6" w:rsidRPr="004424B1" w:rsidDel="00507DE3">
          <w:delText xml:space="preserve"> in</w:delText>
        </w:r>
        <w:r w:rsidR="00697735" w:rsidRPr="004424B1" w:rsidDel="00507DE3">
          <w:delText>formation</w:delText>
        </w:r>
        <w:r w:rsidR="00D133F6" w:rsidRPr="004424B1" w:rsidDel="00507DE3">
          <w:delText xml:space="preserve"> mo</w:delText>
        </w:r>
        <w:r w:rsidR="00697735" w:rsidRPr="004424B1" w:rsidDel="00507DE3">
          <w:delText>del supported</w:delText>
        </w:r>
        <w:r w:rsidRPr="004424B1" w:rsidDel="00507DE3">
          <w:delText>.</w:delText>
        </w:r>
        <w:bookmarkStart w:id="14116" w:name="_Toc184817542"/>
        <w:bookmarkStart w:id="14117" w:name="_Toc185336157"/>
        <w:bookmarkStart w:id="14118" w:name="_Toc185336990"/>
        <w:bookmarkStart w:id="14119" w:name="_Toc185341709"/>
        <w:bookmarkStart w:id="14120" w:name="_Toc185349319"/>
        <w:bookmarkStart w:id="14121" w:name="_Toc185428427"/>
        <w:bookmarkStart w:id="14122" w:name="_Toc185498068"/>
        <w:bookmarkStart w:id="14123" w:name="_Toc185499268"/>
        <w:bookmarkStart w:id="14124" w:name="_Toc185500468"/>
        <w:bookmarkStart w:id="14125" w:name="_Toc185501669"/>
        <w:bookmarkStart w:id="14126" w:name="_Toc185502874"/>
        <w:bookmarkStart w:id="14127" w:name="_Toc186031134"/>
        <w:bookmarkStart w:id="14128" w:name="_Toc186032340"/>
        <w:bookmarkStart w:id="14129" w:name="_Toc186033546"/>
        <w:bookmarkStart w:id="14130" w:name="_Toc186046044"/>
        <w:bookmarkStart w:id="14131" w:name="_Toc186456804"/>
        <w:bookmarkStart w:id="14132" w:name="_Toc186470449"/>
        <w:bookmarkStart w:id="14133" w:name="_Toc186644960"/>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del>
    </w:p>
    <w:p w14:paraId="0C7EA7AB" w14:textId="51EBF795" w:rsidR="00697735" w:rsidRPr="004424B1" w:rsidDel="00507DE3" w:rsidRDefault="00BC56F1" w:rsidP="00697735">
      <w:pPr>
        <w:rPr>
          <w:del w:id="14134" w:author="Quinten Van Woerkom" w:date="2024-11-27T16:42:00Z" w16du:dateUtc="2024-11-27T15:42:00Z"/>
          <w:lang w:val="en-GB"/>
        </w:rPr>
      </w:pPr>
      <w:del w:id="14135" w:author="Quinten Van Woerkom" w:date="2024-11-27T16:42:00Z" w16du:dateUtc="2024-11-27T15:42:00Z">
        <w:r w:rsidRPr="004424B1" w:rsidDel="00507DE3">
          <w:rPr>
            <w:lang w:val="en-GB"/>
          </w:rPr>
          <w:delText xml:space="preserve">The supported capabilities of a service provider can be made available to consumers via the MO Common Directory Service </w:delText>
        </w:r>
        <w:r w:rsidR="00F1740F" w:rsidRPr="004424B1" w:rsidDel="00507DE3">
          <w:rPr>
            <w:lang w:val="en-GB"/>
          </w:rPr>
          <w:delText xml:space="preserve">(reference </w:delText>
        </w:r>
        <w:r w:rsidR="00F1740F" w:rsidRPr="004424B1" w:rsidDel="00507DE3">
          <w:rPr>
            <w:lang w:val="en-GB"/>
          </w:rPr>
          <w:fldChar w:fldCharType="begin"/>
        </w:r>
        <w:r w:rsidR="00F1740F" w:rsidRPr="004424B1" w:rsidDel="00507DE3">
          <w:rPr>
            <w:lang w:val="en-GB"/>
          </w:rPr>
          <w:delInstrText xml:space="preserve"> REF R_522x0b1MoCommonServices \h </w:delInstrText>
        </w:r>
        <w:r w:rsidR="00F1740F" w:rsidRPr="004424B1" w:rsidDel="00507DE3">
          <w:rPr>
            <w:lang w:val="en-GB"/>
          </w:rPr>
        </w:r>
        <w:r w:rsidR="00F1740F" w:rsidRPr="004424B1" w:rsidDel="00507DE3">
          <w:rPr>
            <w:lang w:val="en-GB"/>
          </w:rPr>
          <w:fldChar w:fldCharType="separate"/>
        </w:r>
        <w:r w:rsidR="00BF1AC4" w:rsidRPr="004424B1" w:rsidDel="00507DE3">
          <w:rPr>
            <w:lang w:val="en-GB"/>
          </w:rPr>
          <w:delText>[</w:delText>
        </w:r>
        <w:r w:rsidR="00BF1AC4" w:rsidDel="00507DE3">
          <w:rPr>
            <w:noProof/>
            <w:lang w:val="en-GB"/>
          </w:rPr>
          <w:delText>D3</w:delText>
        </w:r>
        <w:r w:rsidR="00BF1AC4" w:rsidRPr="004424B1" w:rsidDel="00507DE3">
          <w:rPr>
            <w:lang w:val="en-GB"/>
          </w:rPr>
          <w:delText>]</w:delText>
        </w:r>
        <w:r w:rsidR="00F1740F" w:rsidRPr="004424B1" w:rsidDel="00507DE3">
          <w:rPr>
            <w:lang w:val="en-GB"/>
          </w:rPr>
          <w:fldChar w:fldCharType="end"/>
        </w:r>
        <w:r w:rsidR="00F1740F" w:rsidRPr="004424B1" w:rsidDel="00507DE3">
          <w:rPr>
            <w:lang w:val="en-GB"/>
          </w:rPr>
          <w:delText>)</w:delText>
        </w:r>
        <w:r w:rsidRPr="004424B1" w:rsidDel="00507DE3">
          <w:rPr>
            <w:lang w:val="en-GB"/>
          </w:rPr>
          <w:delText>.  An entry in the directory is made for each MPS service supported by each MPS service provided, which lists the supported capability sets for that service.</w:delText>
        </w:r>
        <w:bookmarkStart w:id="14136" w:name="_Toc184817543"/>
        <w:bookmarkStart w:id="14137" w:name="_Toc185336158"/>
        <w:bookmarkStart w:id="14138" w:name="_Toc185336991"/>
        <w:bookmarkStart w:id="14139" w:name="_Toc185341710"/>
        <w:bookmarkStart w:id="14140" w:name="_Toc185349320"/>
        <w:bookmarkStart w:id="14141" w:name="_Toc185428428"/>
        <w:bookmarkStart w:id="14142" w:name="_Toc185498069"/>
        <w:bookmarkStart w:id="14143" w:name="_Toc185499269"/>
        <w:bookmarkStart w:id="14144" w:name="_Toc185500469"/>
        <w:bookmarkStart w:id="14145" w:name="_Toc185501670"/>
        <w:bookmarkStart w:id="14146" w:name="_Toc185502875"/>
        <w:bookmarkStart w:id="14147" w:name="_Toc186031135"/>
        <w:bookmarkStart w:id="14148" w:name="_Toc186032341"/>
        <w:bookmarkStart w:id="14149" w:name="_Toc186033547"/>
        <w:bookmarkStart w:id="14150" w:name="_Toc186046045"/>
        <w:bookmarkStart w:id="14151" w:name="_Toc186456805"/>
        <w:bookmarkStart w:id="14152" w:name="_Toc186470450"/>
        <w:bookmarkStart w:id="14153" w:name="_Toc186644961"/>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del>
    </w:p>
    <w:p w14:paraId="20B92CAB" w14:textId="72622F3A" w:rsidR="00720A65" w:rsidRPr="004424B1" w:rsidDel="00507DE3" w:rsidRDefault="00720A65" w:rsidP="00697735">
      <w:pPr>
        <w:rPr>
          <w:del w:id="14154" w:author="Quinten Van Woerkom" w:date="2024-11-27T16:42:00Z" w16du:dateUtc="2024-11-27T15:42:00Z"/>
          <w:lang w:val="en-GB"/>
        </w:rPr>
      </w:pPr>
      <w:del w:id="14155" w:author="Quinten Van Woerkom" w:date="2024-11-27T16:42:00Z" w16du:dateUtc="2024-11-27T15:42:00Z">
        <w:r w:rsidRPr="004424B1" w:rsidDel="00507DE3">
          <w:rPr>
            <w:lang w:val="en-GB"/>
          </w:rPr>
          <w:delText>The elements of the MPS information model are grouped into element sets detailed in table </w:delText>
        </w:r>
        <w:r w:rsidRPr="004424B1" w:rsidDel="00507DE3">
          <w:rPr>
            <w:noProof/>
            <w:lang w:val="en-GB"/>
          </w:rPr>
          <w:fldChar w:fldCharType="begin"/>
        </w:r>
        <w:r w:rsidRPr="004424B1" w:rsidDel="00507DE3">
          <w:rPr>
            <w:lang w:val="en-GB"/>
          </w:rPr>
          <w:delInstrText xml:space="preserve"> REF T_206MandatoryandOptionalElementsoftheIn \h </w:delInstrText>
        </w:r>
        <w:r w:rsidRPr="004424B1" w:rsidDel="00507DE3">
          <w:rPr>
            <w:noProof/>
            <w:lang w:val="en-GB"/>
          </w:rPr>
        </w:r>
        <w:r w:rsidRPr="004424B1" w:rsidDel="00507DE3">
          <w:rPr>
            <w:noProof/>
            <w:lang w:val="en-GB"/>
          </w:rPr>
          <w:fldChar w:fldCharType="separate"/>
        </w:r>
        <w:r w:rsidR="00BF1AC4" w:rsidDel="00507DE3">
          <w:rPr>
            <w:noProof/>
            <w:lang w:val="en-GB"/>
          </w:rPr>
          <w:delText>2</w:delText>
        </w:r>
        <w:r w:rsidR="00BF1AC4" w:rsidRPr="004424B1" w:rsidDel="00507DE3">
          <w:rPr>
            <w:lang w:val="en-GB"/>
          </w:rPr>
          <w:noBreakHyphen/>
        </w:r>
        <w:r w:rsidR="00BF1AC4" w:rsidDel="00507DE3">
          <w:rPr>
            <w:noProof/>
            <w:lang w:val="en-GB"/>
          </w:rPr>
          <w:delText>6</w:delText>
        </w:r>
        <w:r w:rsidRPr="004424B1" w:rsidDel="00507DE3">
          <w:rPr>
            <w:noProof/>
            <w:lang w:val="en-GB"/>
          </w:rPr>
          <w:fldChar w:fldCharType="end"/>
        </w:r>
        <w:r w:rsidRPr="004424B1" w:rsidDel="00507DE3">
          <w:rPr>
            <w:lang w:val="en-GB"/>
          </w:rPr>
          <w:delText xml:space="preserve"> below.  Of these, only the Core Features are mandatory, subject to the further caveat that only those MPS information model elements exposed by supported capability sets of MPS services need to be implemented.  Optional element sets are shown with a grey background.</w:delText>
        </w:r>
        <w:bookmarkStart w:id="14156" w:name="_Toc184817544"/>
        <w:bookmarkStart w:id="14157" w:name="_Toc185336159"/>
        <w:bookmarkStart w:id="14158" w:name="_Toc185336992"/>
        <w:bookmarkStart w:id="14159" w:name="_Toc185341711"/>
        <w:bookmarkStart w:id="14160" w:name="_Toc185349321"/>
        <w:bookmarkStart w:id="14161" w:name="_Toc185428429"/>
        <w:bookmarkStart w:id="14162" w:name="_Toc185498070"/>
        <w:bookmarkStart w:id="14163" w:name="_Toc185499270"/>
        <w:bookmarkStart w:id="14164" w:name="_Toc185500470"/>
        <w:bookmarkStart w:id="14165" w:name="_Toc185501671"/>
        <w:bookmarkStart w:id="14166" w:name="_Toc185502876"/>
        <w:bookmarkStart w:id="14167" w:name="_Toc186031136"/>
        <w:bookmarkStart w:id="14168" w:name="_Toc186032342"/>
        <w:bookmarkStart w:id="14169" w:name="_Toc186033548"/>
        <w:bookmarkStart w:id="14170" w:name="_Toc186046046"/>
        <w:bookmarkStart w:id="14171" w:name="_Toc186456806"/>
        <w:bookmarkStart w:id="14172" w:name="_Toc186470451"/>
        <w:bookmarkStart w:id="14173" w:name="_Toc186644962"/>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del>
    </w:p>
    <w:p w14:paraId="0A045ECD" w14:textId="7823B585" w:rsidR="00720A65" w:rsidRPr="004424B1" w:rsidDel="00507DE3" w:rsidRDefault="00720A65" w:rsidP="00720A65">
      <w:pPr>
        <w:rPr>
          <w:del w:id="14174" w:author="Quinten Van Woerkom" w:date="2024-11-27T16:42:00Z" w16du:dateUtc="2024-11-27T15:42:00Z"/>
          <w:lang w:val="en-GB"/>
        </w:rPr>
      </w:pPr>
      <w:del w:id="14175" w:author="Quinten Van Woerkom" w:date="2024-11-27T16:42:00Z" w16du:dateUtc="2024-11-27T15:42:00Z">
        <w:r w:rsidRPr="004424B1" w:rsidDel="00507DE3">
          <w:rPr>
            <w:lang w:val="en-GB"/>
          </w:rPr>
          <w:delText xml:space="preserve">At the interface level, a deployment must support all data structures that may appear within the messages of supported service operations.  However, the deployment is not required to generate any data structure from an element set it does not support.  If the deployment receives a message containing a data structure from an optional element set it does not support, </w:delText>
        </w:r>
      </w:del>
      <w:del w:id="14176" w:author="Quinten Van Woerkom" w:date="2024-11-27T15:23:00Z" w16du:dateUtc="2024-11-27T14:23:00Z">
        <w:r w:rsidRPr="004424B1" w:rsidDel="0016131D">
          <w:rPr>
            <w:lang w:val="en-GB"/>
          </w:rPr>
          <w:delText xml:space="preserve">it can either ignore it or reject </w:delText>
        </w:r>
      </w:del>
      <w:del w:id="14177" w:author="Quinten Van Woerkom" w:date="2024-11-27T16:42:00Z" w16du:dateUtc="2024-11-27T15:42:00Z">
        <w:r w:rsidRPr="004424B1" w:rsidDel="00507DE3">
          <w:rPr>
            <w:lang w:val="en-GB"/>
          </w:rPr>
          <w:delText>the service operation with an UNSUPPORTED error.</w:delText>
        </w:r>
        <w:bookmarkStart w:id="14178" w:name="_Toc184817545"/>
        <w:bookmarkStart w:id="14179" w:name="_Toc185336160"/>
        <w:bookmarkStart w:id="14180" w:name="_Toc185336993"/>
        <w:bookmarkStart w:id="14181" w:name="_Toc185341712"/>
        <w:bookmarkStart w:id="14182" w:name="_Toc185349322"/>
        <w:bookmarkStart w:id="14183" w:name="_Toc185428430"/>
        <w:bookmarkStart w:id="14184" w:name="_Toc185498071"/>
        <w:bookmarkStart w:id="14185" w:name="_Toc185499271"/>
        <w:bookmarkStart w:id="14186" w:name="_Toc185500471"/>
        <w:bookmarkStart w:id="14187" w:name="_Toc185501672"/>
        <w:bookmarkStart w:id="14188" w:name="_Toc185502877"/>
        <w:bookmarkStart w:id="14189" w:name="_Toc186031137"/>
        <w:bookmarkStart w:id="14190" w:name="_Toc186032343"/>
        <w:bookmarkStart w:id="14191" w:name="_Toc186033549"/>
        <w:bookmarkStart w:id="14192" w:name="_Toc186046047"/>
        <w:bookmarkStart w:id="14193" w:name="_Toc186456807"/>
        <w:bookmarkStart w:id="14194" w:name="_Toc186470452"/>
        <w:bookmarkStart w:id="14195" w:name="_Toc186644963"/>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del>
    </w:p>
    <w:p w14:paraId="64B58954" w14:textId="137A7D75" w:rsidR="00720A65" w:rsidRPr="004424B1" w:rsidDel="00507DE3" w:rsidRDefault="00720A65" w:rsidP="00720A65">
      <w:pPr>
        <w:rPr>
          <w:del w:id="14196" w:author="Quinten Van Woerkom" w:date="2024-11-27T16:42:00Z" w16du:dateUtc="2024-11-27T15:42:00Z"/>
          <w:lang w:val="en-GB"/>
        </w:rPr>
      </w:pPr>
      <w:del w:id="14197" w:author="Quinten Van Woerkom" w:date="2024-11-27T16:42:00Z" w16du:dateUtc="2024-11-27T15:42:00Z">
        <w:r w:rsidRPr="004424B1" w:rsidDel="00507DE3">
          <w:rPr>
            <w:iCs/>
            <w:lang w:val="en-GB"/>
          </w:rPr>
          <w:delText xml:space="preserve">It should be noted </w:delText>
        </w:r>
        <w:r w:rsidRPr="004424B1" w:rsidDel="00507DE3">
          <w:rPr>
            <w:lang w:val="en-GB"/>
          </w:rPr>
          <w:delText>that support for Resource Constraints is dependent on support for Resources, and that support for Geometric Constraints is dependent on support for Position &amp; Direction types.</w:delText>
        </w:r>
        <w:bookmarkStart w:id="14198" w:name="_Toc184817546"/>
        <w:bookmarkStart w:id="14199" w:name="_Toc185336161"/>
        <w:bookmarkStart w:id="14200" w:name="_Toc185336994"/>
        <w:bookmarkStart w:id="14201" w:name="_Toc185341713"/>
        <w:bookmarkStart w:id="14202" w:name="_Toc185349323"/>
        <w:bookmarkStart w:id="14203" w:name="_Toc185428431"/>
        <w:bookmarkStart w:id="14204" w:name="_Toc185498072"/>
        <w:bookmarkStart w:id="14205" w:name="_Toc185499272"/>
        <w:bookmarkStart w:id="14206" w:name="_Toc185500472"/>
        <w:bookmarkStart w:id="14207" w:name="_Toc185501673"/>
        <w:bookmarkStart w:id="14208" w:name="_Toc185502878"/>
        <w:bookmarkStart w:id="14209" w:name="_Toc186031138"/>
        <w:bookmarkStart w:id="14210" w:name="_Toc186032344"/>
        <w:bookmarkStart w:id="14211" w:name="_Toc186033550"/>
        <w:bookmarkStart w:id="14212" w:name="_Toc186046048"/>
        <w:bookmarkStart w:id="14213" w:name="_Toc186456808"/>
        <w:bookmarkStart w:id="14214" w:name="_Toc186470453"/>
        <w:bookmarkStart w:id="14215" w:name="_Toc186644964"/>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del>
    </w:p>
    <w:p w14:paraId="6BE87BA6" w14:textId="6DF20807" w:rsidR="00720A65" w:rsidRPr="004424B1" w:rsidDel="00507DE3" w:rsidRDefault="00720A65" w:rsidP="00720A65">
      <w:pPr>
        <w:rPr>
          <w:del w:id="14216" w:author="Quinten Van Woerkom" w:date="2024-11-27T16:42:00Z" w16du:dateUtc="2024-11-27T15:42:00Z"/>
          <w:lang w:val="en-GB"/>
        </w:rPr>
      </w:pPr>
      <w:del w:id="14217" w:author="Quinten Van Woerkom" w:date="2024-11-27T16:42:00Z" w16du:dateUtc="2024-11-27T15:42:00Z">
        <w:r w:rsidRPr="004424B1" w:rsidDel="00507DE3">
          <w:rPr>
            <w:lang w:val="en-GB"/>
          </w:rPr>
          <w:delText>The optional element sets of the MPS information model are orthogonal to the capability sets of the MPS services.  For example, a Planning Request Service provider may support the submission of planning requests, but not the representation of Basic Constraints within those planning constraints.</w:delText>
        </w:r>
        <w:bookmarkStart w:id="14218" w:name="_Toc184817547"/>
        <w:bookmarkStart w:id="14219" w:name="_Toc185336162"/>
        <w:bookmarkStart w:id="14220" w:name="_Toc185336995"/>
        <w:bookmarkStart w:id="14221" w:name="_Toc185341714"/>
        <w:bookmarkStart w:id="14222" w:name="_Toc185349324"/>
        <w:bookmarkStart w:id="14223" w:name="_Toc185428432"/>
        <w:bookmarkStart w:id="14224" w:name="_Toc185498073"/>
        <w:bookmarkStart w:id="14225" w:name="_Toc185499273"/>
        <w:bookmarkStart w:id="14226" w:name="_Toc185500473"/>
        <w:bookmarkStart w:id="14227" w:name="_Toc185501674"/>
        <w:bookmarkStart w:id="14228" w:name="_Toc185502879"/>
        <w:bookmarkStart w:id="14229" w:name="_Toc186031139"/>
        <w:bookmarkStart w:id="14230" w:name="_Toc186032345"/>
        <w:bookmarkStart w:id="14231" w:name="_Toc186033551"/>
        <w:bookmarkStart w:id="14232" w:name="_Toc186046049"/>
        <w:bookmarkStart w:id="14233" w:name="_Toc186456809"/>
        <w:bookmarkStart w:id="14234" w:name="_Toc186470454"/>
        <w:bookmarkStart w:id="14235" w:name="_Toc186644965"/>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del>
    </w:p>
    <w:p w14:paraId="3510674A" w14:textId="792AD952" w:rsidR="00720A65" w:rsidRPr="004424B1" w:rsidDel="00507DE3" w:rsidRDefault="00720A65" w:rsidP="00D64D7D">
      <w:pPr>
        <w:spacing w:before="0" w:line="240" w:lineRule="auto"/>
        <w:rPr>
          <w:del w:id="14236" w:author="Quinten Van Woerkom" w:date="2024-11-27T16:42:00Z" w16du:dateUtc="2024-11-27T15:42:00Z"/>
          <w:lang w:val="en-GB"/>
        </w:rPr>
      </w:pPr>
      <w:bookmarkStart w:id="14237" w:name="_Toc184817548"/>
      <w:bookmarkStart w:id="14238" w:name="_Toc185336163"/>
      <w:bookmarkStart w:id="14239" w:name="_Toc185336996"/>
      <w:bookmarkStart w:id="14240" w:name="_Toc185341715"/>
      <w:bookmarkStart w:id="14241" w:name="_Toc185349325"/>
      <w:bookmarkStart w:id="14242" w:name="_Toc185428433"/>
      <w:bookmarkStart w:id="14243" w:name="_Toc185498074"/>
      <w:bookmarkStart w:id="14244" w:name="_Toc185499274"/>
      <w:bookmarkStart w:id="14245" w:name="_Toc185500474"/>
      <w:bookmarkStart w:id="14246" w:name="_Toc185501675"/>
      <w:bookmarkStart w:id="14247" w:name="_Toc185502880"/>
      <w:bookmarkStart w:id="14248" w:name="_Toc186031140"/>
      <w:bookmarkStart w:id="14249" w:name="_Toc186032346"/>
      <w:bookmarkStart w:id="14250" w:name="_Toc186033552"/>
      <w:bookmarkStart w:id="14251" w:name="_Toc186046050"/>
      <w:bookmarkStart w:id="14252" w:name="_Toc186456810"/>
      <w:bookmarkStart w:id="14253" w:name="_Toc186470455"/>
      <w:bookmarkStart w:id="14254" w:name="_Toc18664496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p>
    <w:p w14:paraId="71F2F634" w14:textId="64C548BA" w:rsidR="00786DAC" w:rsidRPr="004424B1" w:rsidDel="00507DE3" w:rsidRDefault="00DF315E" w:rsidP="00D64D7D">
      <w:pPr>
        <w:pStyle w:val="TableTitle"/>
        <w:spacing w:before="280"/>
        <w:rPr>
          <w:del w:id="14255" w:author="Quinten Van Woerkom" w:date="2024-11-27T16:42:00Z" w16du:dateUtc="2024-11-27T15:42:00Z"/>
          <w:lang w:val="en-GB"/>
        </w:rPr>
      </w:pPr>
      <w:del w:id="14256" w:author="Quinten Van Woerkom" w:date="2024-11-27T16:42:00Z" w16du:dateUtc="2024-11-27T15:42:00Z">
        <w:r w:rsidRPr="004424B1" w:rsidDel="00507DE3">
          <w:rPr>
            <w:lang w:val="en-GB"/>
          </w:rPr>
          <w:delText xml:space="preserve">Table </w:delText>
        </w:r>
        <w:r w:rsidRPr="004424B1" w:rsidDel="00507DE3">
          <w:rPr>
            <w:lang w:val="en-GB"/>
          </w:rPr>
          <w:fldChar w:fldCharType="begin"/>
        </w:r>
        <w:r w:rsidRPr="004424B1" w:rsidDel="00507DE3">
          <w:rPr>
            <w:lang w:val="en-GB"/>
          </w:rPr>
          <w:delInstrText xml:space="preserve"> STYLEREF "Heading 1"\l \n \t \* MERGEFORMAT </w:delInstrText>
        </w:r>
        <w:r w:rsidRPr="004424B1" w:rsidDel="00507DE3">
          <w:rPr>
            <w:lang w:val="en-GB"/>
          </w:rPr>
          <w:fldChar w:fldCharType="separate"/>
        </w:r>
        <w:r w:rsidR="00BF1AC4" w:rsidDel="00507DE3">
          <w:rPr>
            <w:noProof/>
            <w:lang w:val="en-GB"/>
          </w:rPr>
          <w:delText>2</w:delText>
        </w:r>
        <w:r w:rsidRPr="004424B1" w:rsidDel="00507DE3">
          <w:rPr>
            <w:lang w:val="en-GB"/>
          </w:rPr>
          <w:fldChar w:fldCharType="end"/>
        </w:r>
        <w:r w:rsidRPr="004424B1" w:rsidDel="00507DE3">
          <w:rPr>
            <w:lang w:val="en-GB"/>
          </w:rPr>
          <w:noBreakHyphen/>
        </w:r>
        <w:r w:rsidR="009A416E" w:rsidRPr="004424B1" w:rsidDel="00507DE3">
          <w:rPr>
            <w:lang w:val="en-GB"/>
          </w:rPr>
          <w:fldChar w:fldCharType="begin"/>
        </w:r>
        <w:r w:rsidR="009A416E" w:rsidRPr="004424B1" w:rsidDel="00507DE3">
          <w:rPr>
            <w:lang w:val="en-GB"/>
          </w:rPr>
          <w:delInstrText xml:space="preserve"> SEQ Table \s 1 \* MERGEFORMAT </w:delInstrText>
        </w:r>
        <w:r w:rsidR="009A416E" w:rsidRPr="004424B1" w:rsidDel="00507DE3">
          <w:rPr>
            <w:lang w:val="en-GB"/>
          </w:rPr>
          <w:fldChar w:fldCharType="separate"/>
        </w:r>
        <w:r w:rsidR="00BF1AC4" w:rsidDel="00507DE3">
          <w:rPr>
            <w:noProof/>
            <w:lang w:val="en-GB"/>
          </w:rPr>
          <w:delText>6</w:delText>
        </w:r>
        <w:r w:rsidR="009A416E" w:rsidRPr="004424B1" w:rsidDel="00507DE3">
          <w:rPr>
            <w:noProof/>
            <w:lang w:val="en-GB"/>
          </w:rPr>
          <w:fldChar w:fldCharType="end"/>
        </w:r>
        <w:r w:rsidRPr="004424B1" w:rsidDel="00507DE3">
          <w:rPr>
            <w:lang w:val="en-GB"/>
          </w:rPr>
          <w:fldChar w:fldCharType="begin"/>
        </w:r>
        <w:r w:rsidRPr="004424B1" w:rsidDel="00507DE3">
          <w:rPr>
            <w:lang w:val="en-GB"/>
          </w:rPr>
          <w:delInstrText xml:space="preserve"> TC \f T \l 7 "</w:delInstrText>
        </w:r>
        <w:r w:rsidR="009A416E" w:rsidRPr="004424B1" w:rsidDel="00507DE3">
          <w:rPr>
            <w:lang w:val="en-GB"/>
          </w:rPr>
          <w:fldChar w:fldCharType="begin"/>
        </w:r>
        <w:r w:rsidR="009A416E" w:rsidRPr="004424B1" w:rsidDel="00507DE3">
          <w:rPr>
            <w:lang w:val="en-GB"/>
          </w:rPr>
          <w:delInstrText xml:space="preserve"> STYLEREF "Heading 1"\l \n \t \* MERGEFORMAT </w:delInstrText>
        </w:r>
        <w:r w:rsidR="009A416E" w:rsidRPr="004424B1" w:rsidDel="00507DE3">
          <w:rPr>
            <w:lang w:val="en-GB"/>
          </w:rPr>
          <w:fldChar w:fldCharType="separate"/>
        </w:r>
        <w:bookmarkStart w:id="14257" w:name="_Toc158132084"/>
        <w:r w:rsidR="00BF1AC4" w:rsidDel="00507DE3">
          <w:rPr>
            <w:noProof/>
            <w:lang w:val="en-GB"/>
          </w:rPr>
          <w:delInstrText>2</w:delInstrText>
        </w:r>
        <w:r w:rsidR="009A416E" w:rsidRPr="004424B1" w:rsidDel="00507DE3">
          <w:rPr>
            <w:noProof/>
            <w:lang w:val="en-GB"/>
          </w:rPr>
          <w:fldChar w:fldCharType="end"/>
        </w:r>
        <w:r w:rsidRPr="004424B1" w:rsidDel="00507DE3">
          <w:rPr>
            <w:lang w:val="en-GB"/>
          </w:rPr>
          <w:delInstrText>-</w:delInstrText>
        </w:r>
        <w:r w:rsidR="009A416E" w:rsidRPr="004424B1" w:rsidDel="00507DE3">
          <w:rPr>
            <w:lang w:val="en-GB"/>
          </w:rPr>
          <w:fldChar w:fldCharType="begin"/>
        </w:r>
        <w:r w:rsidR="009A416E" w:rsidRPr="004424B1" w:rsidDel="00507DE3">
          <w:rPr>
            <w:lang w:val="en-GB"/>
          </w:rPr>
          <w:delInstrText xml:space="preserve"> SEQ Table_TOC \s 1 \* MERGEFORMAT </w:delInstrText>
        </w:r>
        <w:r w:rsidR="009A416E" w:rsidRPr="004424B1" w:rsidDel="00507DE3">
          <w:rPr>
            <w:lang w:val="en-GB"/>
          </w:rPr>
          <w:fldChar w:fldCharType="separate"/>
        </w:r>
        <w:r w:rsidR="00BF1AC4" w:rsidDel="00507DE3">
          <w:rPr>
            <w:noProof/>
            <w:lang w:val="en-GB"/>
          </w:rPr>
          <w:delInstrText>6</w:delInstrText>
        </w:r>
        <w:r w:rsidR="009A416E" w:rsidRPr="004424B1" w:rsidDel="00507DE3">
          <w:rPr>
            <w:noProof/>
            <w:lang w:val="en-GB"/>
          </w:rPr>
          <w:fldChar w:fldCharType="end"/>
        </w:r>
        <w:r w:rsidRPr="004424B1" w:rsidDel="00507DE3">
          <w:rPr>
            <w:lang w:val="en-GB"/>
          </w:rPr>
          <w:tab/>
          <w:delInstrText>Mandatory and Optional Elements of the Information Model</w:delInstrText>
        </w:r>
        <w:bookmarkStart w:id="14258" w:name="_Toc184817142"/>
        <w:bookmarkStart w:id="14259" w:name="_Toc186046590"/>
        <w:bookmarkStart w:id="14260" w:name="_Toc186457369"/>
        <w:bookmarkStart w:id="14261" w:name="_Toc186457394"/>
        <w:bookmarkStart w:id="14262" w:name="_Toc186457418"/>
        <w:bookmarkStart w:id="14263" w:name="_Toc186457443"/>
        <w:bookmarkStart w:id="14264" w:name="_Toc186471018"/>
        <w:bookmarkStart w:id="14265" w:name="_Toc186645529"/>
        <w:bookmarkEnd w:id="14257"/>
        <w:bookmarkEnd w:id="14258"/>
        <w:bookmarkEnd w:id="14259"/>
        <w:bookmarkEnd w:id="14260"/>
        <w:bookmarkEnd w:id="14261"/>
        <w:bookmarkEnd w:id="14262"/>
        <w:bookmarkEnd w:id="14263"/>
        <w:bookmarkEnd w:id="14264"/>
        <w:bookmarkEnd w:id="14265"/>
        <w:r w:rsidRPr="004424B1" w:rsidDel="00507DE3">
          <w:rPr>
            <w:lang w:val="en-GB"/>
          </w:rPr>
          <w:delInstrText>"</w:delInstrText>
        </w:r>
        <w:r w:rsidRPr="004424B1" w:rsidDel="00507DE3">
          <w:rPr>
            <w:lang w:val="en-GB"/>
          </w:rPr>
          <w:fldChar w:fldCharType="end"/>
        </w:r>
        <w:r w:rsidRPr="004424B1" w:rsidDel="00507DE3">
          <w:rPr>
            <w:lang w:val="en-GB"/>
          </w:rPr>
          <w:delText>:  Mandatory and Optional Elements of the Information Model</w:delText>
        </w:r>
        <w:bookmarkStart w:id="14266" w:name="_Toc184817549"/>
        <w:bookmarkStart w:id="14267" w:name="_Toc185336164"/>
        <w:bookmarkStart w:id="14268" w:name="_Toc185336997"/>
        <w:bookmarkStart w:id="14269" w:name="_Toc185341716"/>
        <w:bookmarkStart w:id="14270" w:name="_Toc185349326"/>
        <w:bookmarkStart w:id="14271" w:name="_Toc185428434"/>
        <w:bookmarkStart w:id="14272" w:name="_Toc185498075"/>
        <w:bookmarkStart w:id="14273" w:name="_Toc185499275"/>
        <w:bookmarkStart w:id="14274" w:name="_Toc185500475"/>
        <w:bookmarkStart w:id="14275" w:name="_Toc185501676"/>
        <w:bookmarkStart w:id="14276" w:name="_Toc185502881"/>
        <w:bookmarkStart w:id="14277" w:name="_Toc186031141"/>
        <w:bookmarkStart w:id="14278" w:name="_Toc186032347"/>
        <w:bookmarkStart w:id="14279" w:name="_Toc186033553"/>
        <w:bookmarkStart w:id="14280" w:name="_Toc186046051"/>
        <w:bookmarkStart w:id="14281" w:name="_Toc186456811"/>
        <w:bookmarkStart w:id="14282" w:name="_Toc186470456"/>
        <w:bookmarkStart w:id="14283" w:name="_Toc186644967"/>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del>
    </w:p>
    <w:tbl>
      <w:tblPr>
        <w:tblStyle w:val="RBTable"/>
        <w:tblW w:w="9180" w:type="dxa"/>
        <w:tblLayout w:type="fixed"/>
        <w:tblLook w:val="04A0" w:firstRow="1" w:lastRow="0" w:firstColumn="1" w:lastColumn="0" w:noHBand="0" w:noVBand="1"/>
      </w:tblPr>
      <w:tblGrid>
        <w:gridCol w:w="392"/>
        <w:gridCol w:w="2126"/>
        <w:gridCol w:w="1843"/>
        <w:gridCol w:w="2693"/>
        <w:gridCol w:w="2126"/>
      </w:tblGrid>
      <w:tr w:rsidR="00720A65" w:rsidRPr="004424B1" w:rsidDel="00507DE3" w14:paraId="4883BD47" w14:textId="0FE63645" w:rsidTr="007B4994">
        <w:trPr>
          <w:cnfStyle w:val="100000000000" w:firstRow="1" w:lastRow="0" w:firstColumn="0" w:lastColumn="0" w:oddVBand="0" w:evenVBand="0" w:oddHBand="0" w:evenHBand="0" w:firstRowFirstColumn="0" w:firstRowLastColumn="0" w:lastRowFirstColumn="0" w:lastRowLastColumn="0"/>
          <w:tblHeader/>
          <w:del w:id="14284" w:author="Quinten Van Woerkom" w:date="2024-11-27T16:42:00Z"/>
        </w:trPr>
        <w:tc>
          <w:tcPr>
            <w:cnfStyle w:val="001000000000" w:firstRow="0" w:lastRow="0" w:firstColumn="1" w:lastColumn="0" w:oddVBand="0" w:evenVBand="0" w:oddHBand="0" w:evenHBand="0" w:firstRowFirstColumn="0" w:firstRowLastColumn="0" w:lastRowFirstColumn="0" w:lastRowLastColumn="0"/>
            <w:tcW w:w="392" w:type="dxa"/>
          </w:tcPr>
          <w:p w14:paraId="15378396" w14:textId="030C1811" w:rsidR="00720A65" w:rsidRPr="004424B1" w:rsidDel="00507DE3" w:rsidRDefault="00720A65" w:rsidP="007B4994">
            <w:pPr>
              <w:pStyle w:val="TableCell"/>
              <w:rPr>
                <w:del w:id="14285" w:author="Quinten Van Woerkom" w:date="2024-11-27T16:42:00Z" w16du:dateUtc="2024-11-27T15:42:00Z"/>
              </w:rPr>
            </w:pPr>
            <w:del w:id="14286" w:author="Quinten Van Woerkom" w:date="2024-11-27T16:42:00Z" w16du:dateUtc="2024-11-27T15:42:00Z">
              <w:r w:rsidRPr="004424B1" w:rsidDel="00507DE3">
                <w:delText>#</w:delText>
              </w:r>
              <w:bookmarkStart w:id="14287" w:name="_Toc184817550"/>
              <w:bookmarkStart w:id="14288" w:name="_Toc185336165"/>
              <w:bookmarkStart w:id="14289" w:name="_Toc185336998"/>
              <w:bookmarkStart w:id="14290" w:name="_Toc185341717"/>
              <w:bookmarkStart w:id="14291" w:name="_Toc185349327"/>
              <w:bookmarkStart w:id="14292" w:name="_Toc185428435"/>
              <w:bookmarkStart w:id="14293" w:name="_Toc185498076"/>
              <w:bookmarkStart w:id="14294" w:name="_Toc185499276"/>
              <w:bookmarkStart w:id="14295" w:name="_Toc185500476"/>
              <w:bookmarkStart w:id="14296" w:name="_Toc185501677"/>
              <w:bookmarkStart w:id="14297" w:name="_Toc185502882"/>
              <w:bookmarkStart w:id="14298" w:name="_Toc186031142"/>
              <w:bookmarkStart w:id="14299" w:name="_Toc186032348"/>
              <w:bookmarkStart w:id="14300" w:name="_Toc186033554"/>
              <w:bookmarkStart w:id="14301" w:name="_Toc186046052"/>
              <w:bookmarkStart w:id="14302" w:name="_Toc186456812"/>
              <w:bookmarkStart w:id="14303" w:name="_Toc186470457"/>
              <w:bookmarkStart w:id="14304" w:name="_Toc186644968"/>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del>
          </w:p>
        </w:tc>
        <w:tc>
          <w:tcPr>
            <w:tcW w:w="2126" w:type="dxa"/>
          </w:tcPr>
          <w:p w14:paraId="0DBFD335" w14:textId="6FA1F7EC" w:rsidR="00720A65" w:rsidRPr="004424B1" w:rsidDel="00507DE3" w:rsidRDefault="00720A65" w:rsidP="007B4994">
            <w:pPr>
              <w:pStyle w:val="TableCell"/>
              <w:cnfStyle w:val="100000000000" w:firstRow="1" w:lastRow="0" w:firstColumn="0" w:lastColumn="0" w:oddVBand="0" w:evenVBand="0" w:oddHBand="0" w:evenHBand="0" w:firstRowFirstColumn="0" w:firstRowLastColumn="0" w:lastRowFirstColumn="0" w:lastRowLastColumn="0"/>
              <w:rPr>
                <w:del w:id="14305" w:author="Quinten Van Woerkom" w:date="2024-11-27T16:42:00Z" w16du:dateUtc="2024-11-27T15:42:00Z"/>
              </w:rPr>
            </w:pPr>
            <w:del w:id="14306" w:author="Quinten Van Woerkom" w:date="2024-11-27T16:42:00Z" w16du:dateUtc="2024-11-27T15:42:00Z">
              <w:r w:rsidRPr="004424B1" w:rsidDel="00507DE3">
                <w:delText>Information Model Element Set</w:delText>
              </w:r>
              <w:bookmarkStart w:id="14307" w:name="_Toc184817551"/>
              <w:bookmarkStart w:id="14308" w:name="_Toc185336166"/>
              <w:bookmarkStart w:id="14309" w:name="_Toc185336999"/>
              <w:bookmarkStart w:id="14310" w:name="_Toc185341718"/>
              <w:bookmarkStart w:id="14311" w:name="_Toc185349328"/>
              <w:bookmarkStart w:id="14312" w:name="_Toc185428436"/>
              <w:bookmarkStart w:id="14313" w:name="_Toc185498077"/>
              <w:bookmarkStart w:id="14314" w:name="_Toc185499277"/>
              <w:bookmarkStart w:id="14315" w:name="_Toc185500477"/>
              <w:bookmarkStart w:id="14316" w:name="_Toc185501678"/>
              <w:bookmarkStart w:id="14317" w:name="_Toc185502883"/>
              <w:bookmarkStart w:id="14318" w:name="_Toc186031143"/>
              <w:bookmarkStart w:id="14319" w:name="_Toc186032349"/>
              <w:bookmarkStart w:id="14320" w:name="_Toc186033555"/>
              <w:bookmarkStart w:id="14321" w:name="_Toc186046053"/>
              <w:bookmarkStart w:id="14322" w:name="_Toc186456813"/>
              <w:bookmarkStart w:id="14323" w:name="_Toc186470458"/>
              <w:bookmarkStart w:id="14324" w:name="_Toc186644969"/>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del>
          </w:p>
        </w:tc>
        <w:tc>
          <w:tcPr>
            <w:tcW w:w="1843" w:type="dxa"/>
          </w:tcPr>
          <w:p w14:paraId="13165732" w14:textId="2B053F4A" w:rsidR="00720A65" w:rsidRPr="004424B1" w:rsidDel="00507DE3" w:rsidRDefault="00720A65" w:rsidP="007B4994">
            <w:pPr>
              <w:pStyle w:val="TableCell"/>
              <w:cnfStyle w:val="100000000000" w:firstRow="1" w:lastRow="0" w:firstColumn="0" w:lastColumn="0" w:oddVBand="0" w:evenVBand="0" w:oddHBand="0" w:evenHBand="0" w:firstRowFirstColumn="0" w:firstRowLastColumn="0" w:lastRowFirstColumn="0" w:lastRowLastColumn="0"/>
              <w:rPr>
                <w:del w:id="14325" w:author="Quinten Van Woerkom" w:date="2024-11-27T16:42:00Z" w16du:dateUtc="2024-11-27T15:42:00Z"/>
              </w:rPr>
            </w:pPr>
            <w:del w:id="14326" w:author="Quinten Van Woerkom" w:date="2024-11-27T16:42:00Z" w16du:dateUtc="2024-11-27T15:42:00Z">
              <w:r w:rsidRPr="004424B1" w:rsidDel="00507DE3">
                <w:delText>MO Objects</w:delText>
              </w:r>
              <w:bookmarkStart w:id="14327" w:name="_Toc184817552"/>
              <w:bookmarkStart w:id="14328" w:name="_Toc185336167"/>
              <w:bookmarkStart w:id="14329" w:name="_Toc185337000"/>
              <w:bookmarkStart w:id="14330" w:name="_Toc185341719"/>
              <w:bookmarkStart w:id="14331" w:name="_Toc185349329"/>
              <w:bookmarkStart w:id="14332" w:name="_Toc185428437"/>
              <w:bookmarkStart w:id="14333" w:name="_Toc185498078"/>
              <w:bookmarkStart w:id="14334" w:name="_Toc185499278"/>
              <w:bookmarkStart w:id="14335" w:name="_Toc185500478"/>
              <w:bookmarkStart w:id="14336" w:name="_Toc185501679"/>
              <w:bookmarkStart w:id="14337" w:name="_Toc185502884"/>
              <w:bookmarkStart w:id="14338" w:name="_Toc186031144"/>
              <w:bookmarkStart w:id="14339" w:name="_Toc186032350"/>
              <w:bookmarkStart w:id="14340" w:name="_Toc186033556"/>
              <w:bookmarkStart w:id="14341" w:name="_Toc186046054"/>
              <w:bookmarkStart w:id="14342" w:name="_Toc186456814"/>
              <w:bookmarkStart w:id="14343" w:name="_Toc186470459"/>
              <w:bookmarkStart w:id="14344" w:name="_Toc186644970"/>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del>
          </w:p>
        </w:tc>
        <w:tc>
          <w:tcPr>
            <w:tcW w:w="2693" w:type="dxa"/>
          </w:tcPr>
          <w:p w14:paraId="5B1BE2D1" w14:textId="28474FF1" w:rsidR="00720A65" w:rsidRPr="004424B1" w:rsidDel="00507DE3" w:rsidRDefault="00720A65" w:rsidP="007B4994">
            <w:pPr>
              <w:pStyle w:val="TableCell"/>
              <w:cnfStyle w:val="100000000000" w:firstRow="1" w:lastRow="0" w:firstColumn="0" w:lastColumn="0" w:oddVBand="0" w:evenVBand="0" w:oddHBand="0" w:evenHBand="0" w:firstRowFirstColumn="0" w:firstRowLastColumn="0" w:lastRowFirstColumn="0" w:lastRowLastColumn="0"/>
              <w:rPr>
                <w:del w:id="14345" w:author="Quinten Van Woerkom" w:date="2024-11-27T16:42:00Z" w16du:dateUtc="2024-11-27T15:42:00Z"/>
              </w:rPr>
            </w:pPr>
            <w:del w:id="14346" w:author="Quinten Van Woerkom" w:date="2024-11-27T16:42:00Z" w16du:dateUtc="2024-11-27T15:42:00Z">
              <w:r w:rsidRPr="004424B1" w:rsidDel="00507DE3">
                <w:delText>MPS Data Types</w:delText>
              </w:r>
              <w:bookmarkStart w:id="14347" w:name="_Toc184817553"/>
              <w:bookmarkStart w:id="14348" w:name="_Toc185336168"/>
              <w:bookmarkStart w:id="14349" w:name="_Toc185337001"/>
              <w:bookmarkStart w:id="14350" w:name="_Toc185341720"/>
              <w:bookmarkStart w:id="14351" w:name="_Toc185349330"/>
              <w:bookmarkStart w:id="14352" w:name="_Toc185428438"/>
              <w:bookmarkStart w:id="14353" w:name="_Toc185498079"/>
              <w:bookmarkStart w:id="14354" w:name="_Toc185499279"/>
              <w:bookmarkStart w:id="14355" w:name="_Toc185500479"/>
              <w:bookmarkStart w:id="14356" w:name="_Toc185501680"/>
              <w:bookmarkStart w:id="14357" w:name="_Toc185502885"/>
              <w:bookmarkStart w:id="14358" w:name="_Toc186031145"/>
              <w:bookmarkStart w:id="14359" w:name="_Toc186032351"/>
              <w:bookmarkStart w:id="14360" w:name="_Toc186033557"/>
              <w:bookmarkStart w:id="14361" w:name="_Toc186046055"/>
              <w:bookmarkStart w:id="14362" w:name="_Toc186456815"/>
              <w:bookmarkStart w:id="14363" w:name="_Toc186470460"/>
              <w:bookmarkStart w:id="14364" w:name="_Toc186644971"/>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del>
          </w:p>
        </w:tc>
        <w:tc>
          <w:tcPr>
            <w:tcW w:w="2126" w:type="dxa"/>
          </w:tcPr>
          <w:p w14:paraId="57D95AF8" w14:textId="734A9941" w:rsidR="00720A65" w:rsidRPr="004424B1" w:rsidDel="00507DE3" w:rsidRDefault="00720A65" w:rsidP="007B4994">
            <w:pPr>
              <w:pStyle w:val="TableCell"/>
              <w:cnfStyle w:val="100000000000" w:firstRow="1" w:lastRow="0" w:firstColumn="0" w:lastColumn="0" w:oddVBand="0" w:evenVBand="0" w:oddHBand="0" w:evenHBand="0" w:firstRowFirstColumn="0" w:firstRowLastColumn="0" w:lastRowFirstColumn="0" w:lastRowLastColumn="0"/>
              <w:rPr>
                <w:del w:id="14365" w:author="Quinten Van Woerkom" w:date="2024-11-27T16:42:00Z" w16du:dateUtc="2024-11-27T15:42:00Z"/>
              </w:rPr>
            </w:pPr>
            <w:del w:id="14366" w:author="Quinten Van Woerkom" w:date="2024-11-27T16:42:00Z" w16du:dateUtc="2024-11-27T15:42:00Z">
              <w:r w:rsidRPr="004424B1" w:rsidDel="00507DE3">
                <w:delText>Constraints</w:delText>
              </w:r>
              <w:bookmarkStart w:id="14367" w:name="_Toc184817554"/>
              <w:bookmarkStart w:id="14368" w:name="_Toc185336169"/>
              <w:bookmarkStart w:id="14369" w:name="_Toc185337002"/>
              <w:bookmarkStart w:id="14370" w:name="_Toc185341721"/>
              <w:bookmarkStart w:id="14371" w:name="_Toc185349331"/>
              <w:bookmarkStart w:id="14372" w:name="_Toc185428439"/>
              <w:bookmarkStart w:id="14373" w:name="_Toc185498080"/>
              <w:bookmarkStart w:id="14374" w:name="_Toc185499280"/>
              <w:bookmarkStart w:id="14375" w:name="_Toc185500480"/>
              <w:bookmarkStart w:id="14376" w:name="_Toc185501681"/>
              <w:bookmarkStart w:id="14377" w:name="_Toc185502886"/>
              <w:bookmarkStart w:id="14378" w:name="_Toc186031146"/>
              <w:bookmarkStart w:id="14379" w:name="_Toc186032352"/>
              <w:bookmarkStart w:id="14380" w:name="_Toc186033558"/>
              <w:bookmarkStart w:id="14381" w:name="_Toc186046056"/>
              <w:bookmarkStart w:id="14382" w:name="_Toc186456816"/>
              <w:bookmarkStart w:id="14383" w:name="_Toc186470461"/>
              <w:bookmarkStart w:id="14384" w:name="_Toc186644972"/>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del>
          </w:p>
        </w:tc>
        <w:bookmarkStart w:id="14385" w:name="_Toc184817555"/>
        <w:bookmarkStart w:id="14386" w:name="_Toc185336170"/>
        <w:bookmarkStart w:id="14387" w:name="_Toc185337003"/>
        <w:bookmarkStart w:id="14388" w:name="_Toc185341722"/>
        <w:bookmarkStart w:id="14389" w:name="_Toc185349332"/>
        <w:bookmarkStart w:id="14390" w:name="_Toc185428440"/>
        <w:bookmarkStart w:id="14391" w:name="_Toc185498081"/>
        <w:bookmarkStart w:id="14392" w:name="_Toc185499281"/>
        <w:bookmarkStart w:id="14393" w:name="_Toc185500481"/>
        <w:bookmarkStart w:id="14394" w:name="_Toc185501682"/>
        <w:bookmarkStart w:id="14395" w:name="_Toc185502887"/>
        <w:bookmarkStart w:id="14396" w:name="_Toc186031147"/>
        <w:bookmarkStart w:id="14397" w:name="_Toc186032353"/>
        <w:bookmarkStart w:id="14398" w:name="_Toc186033559"/>
        <w:bookmarkStart w:id="14399" w:name="_Toc186046057"/>
        <w:bookmarkStart w:id="14400" w:name="_Toc186456817"/>
        <w:bookmarkStart w:id="14401" w:name="_Toc186470462"/>
        <w:bookmarkStart w:id="14402" w:name="_Toc186644973"/>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tr>
      <w:tr w:rsidR="00720A65" w:rsidRPr="004424B1" w:rsidDel="00507DE3" w14:paraId="7AD709F9" w14:textId="18051BA0" w:rsidTr="007B4994">
        <w:trPr>
          <w:del w:id="14403" w:author="Quinten Van Woerkom" w:date="2024-11-27T16:42:00Z"/>
        </w:trPr>
        <w:tc>
          <w:tcPr>
            <w:cnfStyle w:val="001000000000" w:firstRow="0" w:lastRow="0" w:firstColumn="1" w:lastColumn="0" w:oddVBand="0" w:evenVBand="0" w:oddHBand="0" w:evenHBand="0" w:firstRowFirstColumn="0" w:firstRowLastColumn="0" w:lastRowFirstColumn="0" w:lastRowLastColumn="0"/>
            <w:tcW w:w="392" w:type="dxa"/>
          </w:tcPr>
          <w:p w14:paraId="010116D4" w14:textId="1CF9075F" w:rsidR="00720A65" w:rsidRPr="004424B1" w:rsidDel="00507DE3" w:rsidRDefault="00720A65" w:rsidP="007B4994">
            <w:pPr>
              <w:pStyle w:val="TableCell"/>
              <w:rPr>
                <w:del w:id="14404" w:author="Quinten Van Woerkom" w:date="2024-11-27T16:42:00Z" w16du:dateUtc="2024-11-27T15:42:00Z"/>
              </w:rPr>
            </w:pPr>
            <w:del w:id="14405" w:author="Quinten Van Woerkom" w:date="2024-11-27T16:42:00Z" w16du:dateUtc="2024-11-27T15:42:00Z">
              <w:r w:rsidRPr="004424B1" w:rsidDel="00507DE3">
                <w:delText>1</w:delText>
              </w:r>
              <w:bookmarkStart w:id="14406" w:name="_Toc184817556"/>
              <w:bookmarkStart w:id="14407" w:name="_Toc185336171"/>
              <w:bookmarkStart w:id="14408" w:name="_Toc185337004"/>
              <w:bookmarkStart w:id="14409" w:name="_Toc185341723"/>
              <w:bookmarkStart w:id="14410" w:name="_Toc185349333"/>
              <w:bookmarkStart w:id="14411" w:name="_Toc185428441"/>
              <w:bookmarkStart w:id="14412" w:name="_Toc185498082"/>
              <w:bookmarkStart w:id="14413" w:name="_Toc185499282"/>
              <w:bookmarkStart w:id="14414" w:name="_Toc185500482"/>
              <w:bookmarkStart w:id="14415" w:name="_Toc185501683"/>
              <w:bookmarkStart w:id="14416" w:name="_Toc185502888"/>
              <w:bookmarkStart w:id="14417" w:name="_Toc186031148"/>
              <w:bookmarkStart w:id="14418" w:name="_Toc186032354"/>
              <w:bookmarkStart w:id="14419" w:name="_Toc186033560"/>
              <w:bookmarkStart w:id="14420" w:name="_Toc186046058"/>
              <w:bookmarkStart w:id="14421" w:name="_Toc186456818"/>
              <w:bookmarkStart w:id="14422" w:name="_Toc186470463"/>
              <w:bookmarkStart w:id="14423" w:name="_Toc186644974"/>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del>
          </w:p>
        </w:tc>
        <w:tc>
          <w:tcPr>
            <w:tcW w:w="2126" w:type="dxa"/>
          </w:tcPr>
          <w:p w14:paraId="21D561D0" w14:textId="4A881B25"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4424" w:author="Quinten Van Woerkom" w:date="2024-11-27T16:42:00Z" w16du:dateUtc="2024-11-27T15:42:00Z"/>
              </w:rPr>
            </w:pPr>
            <w:del w:id="14425" w:author="Quinten Van Woerkom" w:date="2024-11-27T16:42:00Z" w16du:dateUtc="2024-11-27T15:42:00Z">
              <w:r w:rsidRPr="004424B1" w:rsidDel="00507DE3">
                <w:delText>Core Features</w:delText>
              </w:r>
              <w:r w:rsidRPr="004424B1" w:rsidDel="00507DE3">
                <w:br/>
                <w:delText>(Mandatory)</w:delText>
              </w:r>
              <w:bookmarkStart w:id="14426" w:name="_Toc184817557"/>
              <w:bookmarkStart w:id="14427" w:name="_Toc185336172"/>
              <w:bookmarkStart w:id="14428" w:name="_Toc185337005"/>
              <w:bookmarkStart w:id="14429" w:name="_Toc185341724"/>
              <w:bookmarkStart w:id="14430" w:name="_Toc185349334"/>
              <w:bookmarkStart w:id="14431" w:name="_Toc185428442"/>
              <w:bookmarkStart w:id="14432" w:name="_Toc185498083"/>
              <w:bookmarkStart w:id="14433" w:name="_Toc185499283"/>
              <w:bookmarkStart w:id="14434" w:name="_Toc185500483"/>
              <w:bookmarkStart w:id="14435" w:name="_Toc185501684"/>
              <w:bookmarkStart w:id="14436" w:name="_Toc185502889"/>
              <w:bookmarkStart w:id="14437" w:name="_Toc186031149"/>
              <w:bookmarkStart w:id="14438" w:name="_Toc186032355"/>
              <w:bookmarkStart w:id="14439" w:name="_Toc186033561"/>
              <w:bookmarkStart w:id="14440" w:name="_Toc186046059"/>
              <w:bookmarkStart w:id="14441" w:name="_Toc186456819"/>
              <w:bookmarkStart w:id="14442" w:name="_Toc186470464"/>
              <w:bookmarkStart w:id="14443" w:name="_Toc18664497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del>
          </w:p>
        </w:tc>
        <w:tc>
          <w:tcPr>
            <w:tcW w:w="1843" w:type="dxa"/>
          </w:tcPr>
          <w:p w14:paraId="12163525" w14:textId="521A799F"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4444" w:author="Quinten Van Woerkom" w:date="2024-11-27T16:42:00Z" w16du:dateUtc="2024-11-27T15:42:00Z"/>
              </w:rPr>
            </w:pPr>
            <w:del w:id="14445" w:author="Quinten Van Woerkom" w:date="2024-11-27T16:42:00Z" w16du:dateUtc="2024-11-27T15:42:00Z">
              <w:r w:rsidRPr="004424B1" w:rsidDel="00507DE3">
                <w:delText>Planning Requests</w:delText>
              </w:r>
              <w:r w:rsidRPr="004424B1" w:rsidDel="00507DE3">
                <w:br/>
                <w:delText>Plans</w:delText>
              </w:r>
              <w:r w:rsidRPr="004424B1" w:rsidDel="00507DE3">
                <w:br/>
                <w:delText>Planning Activities</w:delText>
              </w:r>
              <w:r w:rsidRPr="004424B1" w:rsidDel="00507DE3">
                <w:br/>
              </w:r>
              <w:r w:rsidRPr="004424B1" w:rsidDel="00507DE3">
                <w:lastRenderedPageBreak/>
                <w:delText>Planning Events</w:delText>
              </w:r>
              <w:r w:rsidRPr="004424B1" w:rsidDel="00507DE3">
                <w:br/>
                <w:delText>MPSSystemConfig</w:delText>
              </w:r>
              <w:bookmarkStart w:id="14446" w:name="_Toc184817558"/>
              <w:bookmarkStart w:id="14447" w:name="_Toc185336173"/>
              <w:bookmarkStart w:id="14448" w:name="_Toc185337006"/>
              <w:bookmarkStart w:id="14449" w:name="_Toc185341725"/>
              <w:bookmarkStart w:id="14450" w:name="_Toc185349335"/>
              <w:bookmarkStart w:id="14451" w:name="_Toc185428443"/>
              <w:bookmarkStart w:id="14452" w:name="_Toc185498084"/>
              <w:bookmarkStart w:id="14453" w:name="_Toc185499284"/>
              <w:bookmarkStart w:id="14454" w:name="_Toc185500484"/>
              <w:bookmarkStart w:id="14455" w:name="_Toc185501685"/>
              <w:bookmarkStart w:id="14456" w:name="_Toc185502890"/>
              <w:bookmarkStart w:id="14457" w:name="_Toc186031150"/>
              <w:bookmarkStart w:id="14458" w:name="_Toc186032356"/>
              <w:bookmarkStart w:id="14459" w:name="_Toc186033562"/>
              <w:bookmarkStart w:id="14460" w:name="_Toc186046060"/>
              <w:bookmarkStart w:id="14461" w:name="_Toc186456820"/>
              <w:bookmarkStart w:id="14462" w:name="_Toc186470465"/>
              <w:bookmarkStart w:id="14463" w:name="_Toc186644976"/>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del>
          </w:p>
        </w:tc>
        <w:tc>
          <w:tcPr>
            <w:tcW w:w="2693" w:type="dxa"/>
          </w:tcPr>
          <w:p w14:paraId="79017D7B" w14:textId="3A165731"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4464" w:author="Quinten Van Woerkom" w:date="2024-11-27T16:42:00Z" w16du:dateUtc="2024-11-27T15:42:00Z"/>
              </w:rPr>
            </w:pPr>
            <w:del w:id="14465" w:author="Quinten Van Woerkom" w:date="2024-11-27T16:42:00Z" w16du:dateUtc="2024-11-27T15:42:00Z">
              <w:r w:rsidRPr="004424B1" w:rsidDel="00507DE3">
                <w:lastRenderedPageBreak/>
                <w:delText>Base Data Types (excl. Position &amp; Direction)</w:delText>
              </w:r>
              <w:r w:rsidRPr="004424B1" w:rsidDel="00507DE3">
                <w:br/>
                <w:delText>Expressions</w:delText>
              </w:r>
              <w:r w:rsidRPr="004424B1" w:rsidDel="00507DE3">
                <w:br/>
              </w:r>
              <w:r w:rsidRPr="004424B1" w:rsidDel="00507DE3">
                <w:lastRenderedPageBreak/>
                <w:delText>Additional MPS Data Types</w:delText>
              </w:r>
              <w:r w:rsidRPr="004424B1" w:rsidDel="00507DE3">
                <w:br/>
                <w:delText>Arguments</w:delText>
              </w:r>
              <w:r w:rsidRPr="004424B1" w:rsidDel="00507DE3">
                <w:br/>
                <w:delText>Time &amp; Event Triggers</w:delText>
              </w:r>
              <w:r w:rsidRPr="004424B1" w:rsidDel="00507DE3">
                <w:br/>
                <w:delText>Time &amp; Event Repetitions</w:delText>
              </w:r>
              <w:bookmarkStart w:id="14466" w:name="_Toc184817559"/>
              <w:bookmarkStart w:id="14467" w:name="_Toc185336174"/>
              <w:bookmarkStart w:id="14468" w:name="_Toc185337007"/>
              <w:bookmarkStart w:id="14469" w:name="_Toc185341726"/>
              <w:bookmarkStart w:id="14470" w:name="_Toc185349336"/>
              <w:bookmarkStart w:id="14471" w:name="_Toc185428444"/>
              <w:bookmarkStart w:id="14472" w:name="_Toc185498085"/>
              <w:bookmarkStart w:id="14473" w:name="_Toc185499285"/>
              <w:bookmarkStart w:id="14474" w:name="_Toc185500485"/>
              <w:bookmarkStart w:id="14475" w:name="_Toc185501686"/>
              <w:bookmarkStart w:id="14476" w:name="_Toc185502891"/>
              <w:bookmarkStart w:id="14477" w:name="_Toc186031151"/>
              <w:bookmarkStart w:id="14478" w:name="_Toc186032357"/>
              <w:bookmarkStart w:id="14479" w:name="_Toc186033563"/>
              <w:bookmarkStart w:id="14480" w:name="_Toc186046061"/>
              <w:bookmarkStart w:id="14481" w:name="_Toc186456821"/>
              <w:bookmarkStart w:id="14482" w:name="_Toc186470466"/>
              <w:bookmarkStart w:id="14483" w:name="_Toc186644977"/>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del>
          </w:p>
        </w:tc>
        <w:tc>
          <w:tcPr>
            <w:tcW w:w="2126" w:type="dxa"/>
          </w:tcPr>
          <w:p w14:paraId="4937C03F" w14:textId="72B4AAB0"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4484" w:author="Quinten Van Woerkom" w:date="2024-11-27T16:42:00Z" w16du:dateUtc="2024-11-27T15:42:00Z"/>
              </w:rPr>
            </w:pPr>
            <w:del w:id="14485" w:author="Quinten Van Woerkom" w:date="2024-11-27T16:42:00Z" w16du:dateUtc="2024-11-27T15:42:00Z">
              <w:r w:rsidRPr="004424B1" w:rsidDel="00507DE3">
                <w:lastRenderedPageBreak/>
                <w:delText>Constraint Expression</w:delText>
              </w:r>
              <w:bookmarkStart w:id="14486" w:name="_Toc184817560"/>
              <w:bookmarkStart w:id="14487" w:name="_Toc185336175"/>
              <w:bookmarkStart w:id="14488" w:name="_Toc185337008"/>
              <w:bookmarkStart w:id="14489" w:name="_Toc185341727"/>
              <w:bookmarkStart w:id="14490" w:name="_Toc185349337"/>
              <w:bookmarkStart w:id="14491" w:name="_Toc185428445"/>
              <w:bookmarkStart w:id="14492" w:name="_Toc185498086"/>
              <w:bookmarkStart w:id="14493" w:name="_Toc185499286"/>
              <w:bookmarkStart w:id="14494" w:name="_Toc185500486"/>
              <w:bookmarkStart w:id="14495" w:name="_Toc185501687"/>
              <w:bookmarkStart w:id="14496" w:name="_Toc185502892"/>
              <w:bookmarkStart w:id="14497" w:name="_Toc186031152"/>
              <w:bookmarkStart w:id="14498" w:name="_Toc186032358"/>
              <w:bookmarkStart w:id="14499" w:name="_Toc186033564"/>
              <w:bookmarkStart w:id="14500" w:name="_Toc186046062"/>
              <w:bookmarkStart w:id="14501" w:name="_Toc186456822"/>
              <w:bookmarkStart w:id="14502" w:name="_Toc186470467"/>
              <w:bookmarkStart w:id="14503" w:name="_Toc186644978"/>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del>
          </w:p>
        </w:tc>
        <w:bookmarkStart w:id="14504" w:name="_Toc184817561"/>
        <w:bookmarkStart w:id="14505" w:name="_Toc185336176"/>
        <w:bookmarkStart w:id="14506" w:name="_Toc185337009"/>
        <w:bookmarkStart w:id="14507" w:name="_Toc185341728"/>
        <w:bookmarkStart w:id="14508" w:name="_Toc185349338"/>
        <w:bookmarkStart w:id="14509" w:name="_Toc185428446"/>
        <w:bookmarkStart w:id="14510" w:name="_Toc185498087"/>
        <w:bookmarkStart w:id="14511" w:name="_Toc185499287"/>
        <w:bookmarkStart w:id="14512" w:name="_Toc185500487"/>
        <w:bookmarkStart w:id="14513" w:name="_Toc185501688"/>
        <w:bookmarkStart w:id="14514" w:name="_Toc185502893"/>
        <w:bookmarkStart w:id="14515" w:name="_Toc186031153"/>
        <w:bookmarkStart w:id="14516" w:name="_Toc186032359"/>
        <w:bookmarkStart w:id="14517" w:name="_Toc186033565"/>
        <w:bookmarkStart w:id="14518" w:name="_Toc186046063"/>
        <w:bookmarkStart w:id="14519" w:name="_Toc186456823"/>
        <w:bookmarkStart w:id="14520" w:name="_Toc186470468"/>
        <w:bookmarkStart w:id="14521" w:name="_Toc186644979"/>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tr>
      <w:tr w:rsidR="00720A65" w:rsidRPr="004424B1" w:rsidDel="00507DE3" w14:paraId="5F5CB2DD" w14:textId="5BBEE2E4" w:rsidTr="007B4994">
        <w:trPr>
          <w:del w:id="14522" w:author="Quinten Van Woerkom" w:date="2024-11-27T16:42:00Z"/>
        </w:trPr>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26A6948A" w14:textId="2EFEF2A7" w:rsidR="00720A65" w:rsidRPr="004424B1" w:rsidDel="00507DE3" w:rsidRDefault="00720A65" w:rsidP="007B4994">
            <w:pPr>
              <w:pStyle w:val="TableCell"/>
              <w:rPr>
                <w:del w:id="14523" w:author="Quinten Van Woerkom" w:date="2024-11-27T16:42:00Z" w16du:dateUtc="2024-11-27T15:42:00Z"/>
              </w:rPr>
            </w:pPr>
            <w:del w:id="14524" w:author="Quinten Van Woerkom" w:date="2024-11-27T16:42:00Z" w16du:dateUtc="2024-11-27T15:42:00Z">
              <w:r w:rsidRPr="004424B1" w:rsidDel="00507DE3">
                <w:delText>2</w:delText>
              </w:r>
              <w:bookmarkStart w:id="14525" w:name="_Toc184817562"/>
              <w:bookmarkStart w:id="14526" w:name="_Toc185336177"/>
              <w:bookmarkStart w:id="14527" w:name="_Toc185337010"/>
              <w:bookmarkStart w:id="14528" w:name="_Toc185341729"/>
              <w:bookmarkStart w:id="14529" w:name="_Toc185349339"/>
              <w:bookmarkStart w:id="14530" w:name="_Toc185428447"/>
              <w:bookmarkStart w:id="14531" w:name="_Toc185498088"/>
              <w:bookmarkStart w:id="14532" w:name="_Toc185499288"/>
              <w:bookmarkStart w:id="14533" w:name="_Toc185500488"/>
              <w:bookmarkStart w:id="14534" w:name="_Toc185501689"/>
              <w:bookmarkStart w:id="14535" w:name="_Toc185502894"/>
              <w:bookmarkStart w:id="14536" w:name="_Toc186031154"/>
              <w:bookmarkStart w:id="14537" w:name="_Toc186032360"/>
              <w:bookmarkStart w:id="14538" w:name="_Toc186033566"/>
              <w:bookmarkStart w:id="14539" w:name="_Toc186046064"/>
              <w:bookmarkStart w:id="14540" w:name="_Toc186456824"/>
              <w:bookmarkStart w:id="14541" w:name="_Toc186470469"/>
              <w:bookmarkStart w:id="14542" w:name="_Toc186644980"/>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del>
          </w:p>
        </w:tc>
        <w:tc>
          <w:tcPr>
            <w:tcW w:w="2126" w:type="dxa"/>
            <w:tcBorders>
              <w:bottom w:val="single" w:sz="4" w:space="0" w:color="7E7E7E"/>
            </w:tcBorders>
            <w:shd w:val="clear" w:color="auto" w:fill="D9D9D9" w:themeFill="background1" w:themeFillShade="D9"/>
          </w:tcPr>
          <w:p w14:paraId="5F9D2801" w14:textId="431878FC"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4543" w:author="Quinten Van Woerkom" w:date="2024-11-27T16:42:00Z" w16du:dateUtc="2024-11-27T15:42:00Z"/>
              </w:rPr>
            </w:pPr>
            <w:del w:id="14544" w:author="Quinten Van Woerkom" w:date="2024-11-27T16:42:00Z" w16du:dateUtc="2024-11-27T15:42:00Z">
              <w:r w:rsidRPr="004424B1" w:rsidDel="00507DE3">
                <w:delText>Basic Constraints</w:delText>
              </w:r>
              <w:bookmarkStart w:id="14545" w:name="_Toc184817563"/>
              <w:bookmarkStart w:id="14546" w:name="_Toc185336178"/>
              <w:bookmarkStart w:id="14547" w:name="_Toc185337011"/>
              <w:bookmarkStart w:id="14548" w:name="_Toc185341730"/>
              <w:bookmarkStart w:id="14549" w:name="_Toc185349340"/>
              <w:bookmarkStart w:id="14550" w:name="_Toc185428448"/>
              <w:bookmarkStart w:id="14551" w:name="_Toc185498089"/>
              <w:bookmarkStart w:id="14552" w:name="_Toc185499289"/>
              <w:bookmarkStart w:id="14553" w:name="_Toc185500489"/>
              <w:bookmarkStart w:id="14554" w:name="_Toc185501690"/>
              <w:bookmarkStart w:id="14555" w:name="_Toc185502895"/>
              <w:bookmarkStart w:id="14556" w:name="_Toc186031155"/>
              <w:bookmarkStart w:id="14557" w:name="_Toc186032361"/>
              <w:bookmarkStart w:id="14558" w:name="_Toc186033567"/>
              <w:bookmarkStart w:id="14559" w:name="_Toc186046065"/>
              <w:bookmarkStart w:id="14560" w:name="_Toc186456825"/>
              <w:bookmarkStart w:id="14561" w:name="_Toc186470470"/>
              <w:bookmarkStart w:id="14562" w:name="_Toc186644981"/>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del>
          </w:p>
        </w:tc>
        <w:tc>
          <w:tcPr>
            <w:tcW w:w="1843" w:type="dxa"/>
            <w:shd w:val="clear" w:color="auto" w:fill="D9D9D9" w:themeFill="background1" w:themeFillShade="D9"/>
          </w:tcPr>
          <w:p w14:paraId="2B149F35" w14:textId="1CE6437A"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4563" w:author="Quinten Van Woerkom" w:date="2024-11-27T16:42:00Z" w16du:dateUtc="2024-11-27T15:42:00Z"/>
              </w:rPr>
            </w:pPr>
            <w:bookmarkStart w:id="14564" w:name="_Toc184817564"/>
            <w:bookmarkStart w:id="14565" w:name="_Toc185336179"/>
            <w:bookmarkStart w:id="14566" w:name="_Toc185337012"/>
            <w:bookmarkStart w:id="14567" w:name="_Toc185341731"/>
            <w:bookmarkStart w:id="14568" w:name="_Toc185349341"/>
            <w:bookmarkStart w:id="14569" w:name="_Toc185428449"/>
            <w:bookmarkStart w:id="14570" w:name="_Toc185498090"/>
            <w:bookmarkStart w:id="14571" w:name="_Toc185499290"/>
            <w:bookmarkStart w:id="14572" w:name="_Toc185500490"/>
            <w:bookmarkStart w:id="14573" w:name="_Toc185501691"/>
            <w:bookmarkStart w:id="14574" w:name="_Toc185502896"/>
            <w:bookmarkStart w:id="14575" w:name="_Toc186031156"/>
            <w:bookmarkStart w:id="14576" w:name="_Toc186032362"/>
            <w:bookmarkStart w:id="14577" w:name="_Toc186033568"/>
            <w:bookmarkStart w:id="14578" w:name="_Toc186046066"/>
            <w:bookmarkStart w:id="14579" w:name="_Toc186456826"/>
            <w:bookmarkStart w:id="14580" w:name="_Toc186470471"/>
            <w:bookmarkStart w:id="14581" w:name="_Toc186644982"/>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p>
        </w:tc>
        <w:tc>
          <w:tcPr>
            <w:tcW w:w="2693" w:type="dxa"/>
            <w:shd w:val="clear" w:color="auto" w:fill="D9D9D9" w:themeFill="background1" w:themeFillShade="D9"/>
          </w:tcPr>
          <w:p w14:paraId="512C7CDC" w14:textId="48B75053"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4582" w:author="Quinten Van Woerkom" w:date="2024-11-27T16:42:00Z" w16du:dateUtc="2024-11-27T15:42:00Z"/>
              </w:rPr>
            </w:pPr>
            <w:bookmarkStart w:id="14583" w:name="_Toc184817565"/>
            <w:bookmarkStart w:id="14584" w:name="_Toc185336180"/>
            <w:bookmarkStart w:id="14585" w:name="_Toc185337013"/>
            <w:bookmarkStart w:id="14586" w:name="_Toc185341732"/>
            <w:bookmarkStart w:id="14587" w:name="_Toc185349342"/>
            <w:bookmarkStart w:id="14588" w:name="_Toc185428450"/>
            <w:bookmarkStart w:id="14589" w:name="_Toc185498091"/>
            <w:bookmarkStart w:id="14590" w:name="_Toc185499291"/>
            <w:bookmarkStart w:id="14591" w:name="_Toc185500491"/>
            <w:bookmarkStart w:id="14592" w:name="_Toc185501692"/>
            <w:bookmarkStart w:id="14593" w:name="_Toc185502897"/>
            <w:bookmarkStart w:id="14594" w:name="_Toc186031157"/>
            <w:bookmarkStart w:id="14595" w:name="_Toc186032363"/>
            <w:bookmarkStart w:id="14596" w:name="_Toc186033569"/>
            <w:bookmarkStart w:id="14597" w:name="_Toc186046067"/>
            <w:bookmarkStart w:id="14598" w:name="_Toc186456827"/>
            <w:bookmarkStart w:id="14599" w:name="_Toc186470472"/>
            <w:bookmarkStart w:id="14600" w:name="_Toc186644983"/>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p>
        </w:tc>
        <w:tc>
          <w:tcPr>
            <w:tcW w:w="2126" w:type="dxa"/>
            <w:shd w:val="clear" w:color="auto" w:fill="D9D9D9" w:themeFill="background1" w:themeFillShade="D9"/>
          </w:tcPr>
          <w:p w14:paraId="32BEDE23" w14:textId="510584A7"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4601" w:author="Quinten Van Woerkom" w:date="2024-11-27T16:42:00Z" w16du:dateUtc="2024-11-27T15:42:00Z"/>
              </w:rPr>
            </w:pPr>
            <w:del w:id="14602" w:author="Quinten Van Woerkom" w:date="2024-11-27T16:42:00Z" w16du:dateUtc="2024-11-27T15:42:00Z">
              <w:r w:rsidRPr="004424B1" w:rsidDel="00507DE3">
                <w:delText>Temporal Constraints</w:delText>
              </w:r>
              <w:r w:rsidRPr="004424B1" w:rsidDel="00507DE3">
                <w:br/>
                <w:delText>Sequential Constraint</w:delText>
              </w:r>
              <w:r w:rsidRPr="004424B1" w:rsidDel="00507DE3">
                <w:br/>
                <w:delText>Exclusion Constraint</w:delText>
              </w:r>
              <w:bookmarkStart w:id="14603" w:name="_Toc184817566"/>
              <w:bookmarkStart w:id="14604" w:name="_Toc185336181"/>
              <w:bookmarkStart w:id="14605" w:name="_Toc185337014"/>
              <w:bookmarkStart w:id="14606" w:name="_Toc185341733"/>
              <w:bookmarkStart w:id="14607" w:name="_Toc185349343"/>
              <w:bookmarkStart w:id="14608" w:name="_Toc185428451"/>
              <w:bookmarkStart w:id="14609" w:name="_Toc185498092"/>
              <w:bookmarkStart w:id="14610" w:name="_Toc185499292"/>
              <w:bookmarkStart w:id="14611" w:name="_Toc185500492"/>
              <w:bookmarkStart w:id="14612" w:name="_Toc185501693"/>
              <w:bookmarkStart w:id="14613" w:name="_Toc185502898"/>
              <w:bookmarkStart w:id="14614" w:name="_Toc186031158"/>
              <w:bookmarkStart w:id="14615" w:name="_Toc186032364"/>
              <w:bookmarkStart w:id="14616" w:name="_Toc186033570"/>
              <w:bookmarkStart w:id="14617" w:name="_Toc186046068"/>
              <w:bookmarkStart w:id="14618" w:name="_Toc186456828"/>
              <w:bookmarkStart w:id="14619" w:name="_Toc186470473"/>
              <w:bookmarkStart w:id="14620" w:name="_Toc186644984"/>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del>
          </w:p>
        </w:tc>
        <w:bookmarkStart w:id="14621" w:name="_Toc184817567"/>
        <w:bookmarkStart w:id="14622" w:name="_Toc185336182"/>
        <w:bookmarkStart w:id="14623" w:name="_Toc185337015"/>
        <w:bookmarkStart w:id="14624" w:name="_Toc185341734"/>
        <w:bookmarkStart w:id="14625" w:name="_Toc185349344"/>
        <w:bookmarkStart w:id="14626" w:name="_Toc185428452"/>
        <w:bookmarkStart w:id="14627" w:name="_Toc185498093"/>
        <w:bookmarkStart w:id="14628" w:name="_Toc185499293"/>
        <w:bookmarkStart w:id="14629" w:name="_Toc185500493"/>
        <w:bookmarkStart w:id="14630" w:name="_Toc185501694"/>
        <w:bookmarkStart w:id="14631" w:name="_Toc185502899"/>
        <w:bookmarkStart w:id="14632" w:name="_Toc186031159"/>
        <w:bookmarkStart w:id="14633" w:name="_Toc186032365"/>
        <w:bookmarkStart w:id="14634" w:name="_Toc186033571"/>
        <w:bookmarkStart w:id="14635" w:name="_Toc186046069"/>
        <w:bookmarkStart w:id="14636" w:name="_Toc186456829"/>
        <w:bookmarkStart w:id="14637" w:name="_Toc186470474"/>
        <w:bookmarkStart w:id="14638" w:name="_Toc186644985"/>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tr>
      <w:tr w:rsidR="00720A65" w:rsidRPr="004424B1" w:rsidDel="00507DE3" w14:paraId="2A8D5258" w14:textId="59FF4822" w:rsidTr="007B4994">
        <w:trPr>
          <w:del w:id="14639" w:author="Quinten Van Woerkom" w:date="2024-11-27T16:42:00Z"/>
        </w:trPr>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0246B370" w14:textId="0D5ACBF4" w:rsidR="00720A65" w:rsidRPr="004424B1" w:rsidDel="00507DE3" w:rsidRDefault="00720A65" w:rsidP="007B4994">
            <w:pPr>
              <w:pStyle w:val="TableCell"/>
              <w:rPr>
                <w:del w:id="14640" w:author="Quinten Van Woerkom" w:date="2024-11-27T16:42:00Z" w16du:dateUtc="2024-11-27T15:42:00Z"/>
              </w:rPr>
            </w:pPr>
            <w:del w:id="14641" w:author="Quinten Van Woerkom" w:date="2024-11-27T16:42:00Z" w16du:dateUtc="2024-11-27T15:42:00Z">
              <w:r w:rsidRPr="004424B1" w:rsidDel="00507DE3">
                <w:delText>3</w:delText>
              </w:r>
              <w:bookmarkStart w:id="14642" w:name="_Toc184817568"/>
              <w:bookmarkStart w:id="14643" w:name="_Toc185336183"/>
              <w:bookmarkStart w:id="14644" w:name="_Toc185337016"/>
              <w:bookmarkStart w:id="14645" w:name="_Toc185341735"/>
              <w:bookmarkStart w:id="14646" w:name="_Toc185349345"/>
              <w:bookmarkStart w:id="14647" w:name="_Toc185428453"/>
              <w:bookmarkStart w:id="14648" w:name="_Toc185498094"/>
              <w:bookmarkStart w:id="14649" w:name="_Toc185499294"/>
              <w:bookmarkStart w:id="14650" w:name="_Toc185500494"/>
              <w:bookmarkStart w:id="14651" w:name="_Toc185501695"/>
              <w:bookmarkStart w:id="14652" w:name="_Toc185502900"/>
              <w:bookmarkStart w:id="14653" w:name="_Toc186031160"/>
              <w:bookmarkStart w:id="14654" w:name="_Toc186032366"/>
              <w:bookmarkStart w:id="14655" w:name="_Toc186033572"/>
              <w:bookmarkStart w:id="14656" w:name="_Toc186046070"/>
              <w:bookmarkStart w:id="14657" w:name="_Toc186456830"/>
              <w:bookmarkStart w:id="14658" w:name="_Toc186470475"/>
              <w:bookmarkStart w:id="14659" w:name="_Toc186644986"/>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del>
          </w:p>
        </w:tc>
        <w:tc>
          <w:tcPr>
            <w:tcW w:w="2126" w:type="dxa"/>
            <w:shd w:val="clear" w:color="auto" w:fill="D9D9D9" w:themeFill="background1" w:themeFillShade="D9"/>
          </w:tcPr>
          <w:p w14:paraId="6D5E796C" w14:textId="4881A1AD"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4660" w:author="Quinten Van Woerkom" w:date="2024-11-27T16:42:00Z" w16du:dateUtc="2024-11-27T15:42:00Z"/>
              </w:rPr>
            </w:pPr>
            <w:del w:id="14661" w:author="Quinten Van Woerkom" w:date="2024-11-27T16:42:00Z" w16du:dateUtc="2024-11-27T15:42:00Z">
              <w:r w:rsidRPr="004424B1" w:rsidDel="00507DE3">
                <w:delText>Plan Revisions</w:delText>
              </w:r>
              <w:bookmarkStart w:id="14662" w:name="_Toc184817569"/>
              <w:bookmarkStart w:id="14663" w:name="_Toc185336184"/>
              <w:bookmarkStart w:id="14664" w:name="_Toc185337017"/>
              <w:bookmarkStart w:id="14665" w:name="_Toc185341736"/>
              <w:bookmarkStart w:id="14666" w:name="_Toc185349346"/>
              <w:bookmarkStart w:id="14667" w:name="_Toc185428454"/>
              <w:bookmarkStart w:id="14668" w:name="_Toc185498095"/>
              <w:bookmarkStart w:id="14669" w:name="_Toc185499295"/>
              <w:bookmarkStart w:id="14670" w:name="_Toc185500495"/>
              <w:bookmarkStart w:id="14671" w:name="_Toc185501696"/>
              <w:bookmarkStart w:id="14672" w:name="_Toc185502901"/>
              <w:bookmarkStart w:id="14673" w:name="_Toc186031161"/>
              <w:bookmarkStart w:id="14674" w:name="_Toc186032367"/>
              <w:bookmarkStart w:id="14675" w:name="_Toc186033573"/>
              <w:bookmarkStart w:id="14676" w:name="_Toc186046071"/>
              <w:bookmarkStart w:id="14677" w:name="_Toc186456831"/>
              <w:bookmarkStart w:id="14678" w:name="_Toc186470476"/>
              <w:bookmarkStart w:id="14679" w:name="_Toc186644987"/>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del>
          </w:p>
        </w:tc>
        <w:tc>
          <w:tcPr>
            <w:tcW w:w="1843" w:type="dxa"/>
            <w:shd w:val="clear" w:color="auto" w:fill="D9D9D9" w:themeFill="background1" w:themeFillShade="D9"/>
          </w:tcPr>
          <w:p w14:paraId="5C6504BE" w14:textId="7D3C6677"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4680" w:author="Quinten Van Woerkom" w:date="2024-11-27T16:42:00Z" w16du:dateUtc="2024-11-27T15:42:00Z"/>
              </w:rPr>
            </w:pPr>
            <w:del w:id="14681" w:author="Quinten Van Woerkom" w:date="2024-11-27T16:42:00Z" w16du:dateUtc="2024-11-27T15:42:00Z">
              <w:r w:rsidRPr="004424B1" w:rsidDel="00507DE3">
                <w:delText>Patch Plans</w:delText>
              </w:r>
              <w:bookmarkStart w:id="14682" w:name="_Toc184817570"/>
              <w:bookmarkStart w:id="14683" w:name="_Toc185336185"/>
              <w:bookmarkStart w:id="14684" w:name="_Toc185337018"/>
              <w:bookmarkStart w:id="14685" w:name="_Toc185341737"/>
              <w:bookmarkStart w:id="14686" w:name="_Toc185349347"/>
              <w:bookmarkStart w:id="14687" w:name="_Toc185428455"/>
              <w:bookmarkStart w:id="14688" w:name="_Toc185498096"/>
              <w:bookmarkStart w:id="14689" w:name="_Toc185499296"/>
              <w:bookmarkStart w:id="14690" w:name="_Toc185500496"/>
              <w:bookmarkStart w:id="14691" w:name="_Toc185501697"/>
              <w:bookmarkStart w:id="14692" w:name="_Toc185502902"/>
              <w:bookmarkStart w:id="14693" w:name="_Toc186031162"/>
              <w:bookmarkStart w:id="14694" w:name="_Toc186032368"/>
              <w:bookmarkStart w:id="14695" w:name="_Toc186033574"/>
              <w:bookmarkStart w:id="14696" w:name="_Toc186046072"/>
              <w:bookmarkStart w:id="14697" w:name="_Toc186456832"/>
              <w:bookmarkStart w:id="14698" w:name="_Toc186470477"/>
              <w:bookmarkStart w:id="14699" w:name="_Toc186644988"/>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del>
          </w:p>
        </w:tc>
        <w:tc>
          <w:tcPr>
            <w:tcW w:w="2693" w:type="dxa"/>
            <w:shd w:val="clear" w:color="auto" w:fill="D9D9D9" w:themeFill="background1" w:themeFillShade="D9"/>
          </w:tcPr>
          <w:p w14:paraId="2A73DC25" w14:textId="0C86C3A5"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4700" w:author="Quinten Van Woerkom" w:date="2024-11-27T16:42:00Z" w16du:dateUtc="2024-11-27T15:42:00Z"/>
              </w:rPr>
            </w:pPr>
            <w:del w:id="14701" w:author="Quinten Van Woerkom" w:date="2024-11-27T16:42:00Z" w16du:dateUtc="2024-11-27T15:42:00Z">
              <w:r w:rsidRPr="004424B1" w:rsidDel="00507DE3">
                <w:delText>Plan Revisions</w:delText>
              </w:r>
              <w:bookmarkStart w:id="14702" w:name="_Toc184817571"/>
              <w:bookmarkStart w:id="14703" w:name="_Toc185336186"/>
              <w:bookmarkStart w:id="14704" w:name="_Toc185337019"/>
              <w:bookmarkStart w:id="14705" w:name="_Toc185341738"/>
              <w:bookmarkStart w:id="14706" w:name="_Toc185349348"/>
              <w:bookmarkStart w:id="14707" w:name="_Toc185428456"/>
              <w:bookmarkStart w:id="14708" w:name="_Toc185498097"/>
              <w:bookmarkStart w:id="14709" w:name="_Toc185499297"/>
              <w:bookmarkStart w:id="14710" w:name="_Toc185500497"/>
              <w:bookmarkStart w:id="14711" w:name="_Toc185501698"/>
              <w:bookmarkStart w:id="14712" w:name="_Toc185502903"/>
              <w:bookmarkStart w:id="14713" w:name="_Toc186031163"/>
              <w:bookmarkStart w:id="14714" w:name="_Toc186032369"/>
              <w:bookmarkStart w:id="14715" w:name="_Toc186033575"/>
              <w:bookmarkStart w:id="14716" w:name="_Toc186046073"/>
              <w:bookmarkStart w:id="14717" w:name="_Toc186456833"/>
              <w:bookmarkStart w:id="14718" w:name="_Toc186470478"/>
              <w:bookmarkStart w:id="14719" w:name="_Toc186644989"/>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del>
          </w:p>
        </w:tc>
        <w:tc>
          <w:tcPr>
            <w:tcW w:w="2126" w:type="dxa"/>
            <w:shd w:val="clear" w:color="auto" w:fill="D9D9D9" w:themeFill="background1" w:themeFillShade="D9"/>
          </w:tcPr>
          <w:p w14:paraId="39D1393B" w14:textId="290C5AAC"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4720" w:author="Quinten Van Woerkom" w:date="2024-11-27T16:42:00Z" w16du:dateUtc="2024-11-27T15:42:00Z"/>
              </w:rPr>
            </w:pPr>
            <w:bookmarkStart w:id="14721" w:name="_Toc184817572"/>
            <w:bookmarkStart w:id="14722" w:name="_Toc185336187"/>
            <w:bookmarkStart w:id="14723" w:name="_Toc185337020"/>
            <w:bookmarkStart w:id="14724" w:name="_Toc185341739"/>
            <w:bookmarkStart w:id="14725" w:name="_Toc185349349"/>
            <w:bookmarkStart w:id="14726" w:name="_Toc185428457"/>
            <w:bookmarkStart w:id="14727" w:name="_Toc185498098"/>
            <w:bookmarkStart w:id="14728" w:name="_Toc185499298"/>
            <w:bookmarkStart w:id="14729" w:name="_Toc185500498"/>
            <w:bookmarkStart w:id="14730" w:name="_Toc185501699"/>
            <w:bookmarkStart w:id="14731" w:name="_Toc185502904"/>
            <w:bookmarkStart w:id="14732" w:name="_Toc186031164"/>
            <w:bookmarkStart w:id="14733" w:name="_Toc186032370"/>
            <w:bookmarkStart w:id="14734" w:name="_Toc186033576"/>
            <w:bookmarkStart w:id="14735" w:name="_Toc186046074"/>
            <w:bookmarkStart w:id="14736" w:name="_Toc186456834"/>
            <w:bookmarkStart w:id="14737" w:name="_Toc186470479"/>
            <w:bookmarkStart w:id="14738" w:name="_Toc18664499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p>
        </w:tc>
        <w:bookmarkStart w:id="14739" w:name="_Toc184817573"/>
        <w:bookmarkStart w:id="14740" w:name="_Toc185336188"/>
        <w:bookmarkStart w:id="14741" w:name="_Toc185337021"/>
        <w:bookmarkStart w:id="14742" w:name="_Toc185341740"/>
        <w:bookmarkStart w:id="14743" w:name="_Toc185349350"/>
        <w:bookmarkStart w:id="14744" w:name="_Toc185428458"/>
        <w:bookmarkStart w:id="14745" w:name="_Toc185498099"/>
        <w:bookmarkStart w:id="14746" w:name="_Toc185499299"/>
        <w:bookmarkStart w:id="14747" w:name="_Toc185500499"/>
        <w:bookmarkStart w:id="14748" w:name="_Toc185501700"/>
        <w:bookmarkStart w:id="14749" w:name="_Toc185502905"/>
        <w:bookmarkStart w:id="14750" w:name="_Toc186031165"/>
        <w:bookmarkStart w:id="14751" w:name="_Toc186032371"/>
        <w:bookmarkStart w:id="14752" w:name="_Toc186033577"/>
        <w:bookmarkStart w:id="14753" w:name="_Toc186046075"/>
        <w:bookmarkStart w:id="14754" w:name="_Toc186456835"/>
        <w:bookmarkStart w:id="14755" w:name="_Toc186470480"/>
        <w:bookmarkStart w:id="14756" w:name="_Toc186644991"/>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tr>
      <w:tr w:rsidR="00720A65" w:rsidRPr="004424B1" w:rsidDel="00507DE3" w14:paraId="3D893BFF" w14:textId="04818F0C" w:rsidTr="007B4994">
        <w:trPr>
          <w:del w:id="14757" w:author="Quinten Van Woerkom" w:date="2024-11-27T16:42:00Z"/>
        </w:trPr>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0A9CBF81" w14:textId="749835E9" w:rsidR="00720A65" w:rsidRPr="004424B1" w:rsidDel="00507DE3" w:rsidRDefault="00720A65" w:rsidP="007B4994">
            <w:pPr>
              <w:pStyle w:val="TableCell"/>
              <w:rPr>
                <w:del w:id="14758" w:author="Quinten Van Woerkom" w:date="2024-11-27T16:42:00Z" w16du:dateUtc="2024-11-27T15:42:00Z"/>
              </w:rPr>
            </w:pPr>
            <w:del w:id="14759" w:author="Quinten Van Woerkom" w:date="2024-11-27T16:42:00Z" w16du:dateUtc="2024-11-27T15:42:00Z">
              <w:r w:rsidRPr="004424B1" w:rsidDel="00507DE3">
                <w:delText>4</w:delText>
              </w:r>
              <w:bookmarkStart w:id="14760" w:name="_Toc184817574"/>
              <w:bookmarkStart w:id="14761" w:name="_Toc185336189"/>
              <w:bookmarkStart w:id="14762" w:name="_Toc185337022"/>
              <w:bookmarkStart w:id="14763" w:name="_Toc185341741"/>
              <w:bookmarkStart w:id="14764" w:name="_Toc185349351"/>
              <w:bookmarkStart w:id="14765" w:name="_Toc185428459"/>
              <w:bookmarkStart w:id="14766" w:name="_Toc185498100"/>
              <w:bookmarkStart w:id="14767" w:name="_Toc185499300"/>
              <w:bookmarkStart w:id="14768" w:name="_Toc185500500"/>
              <w:bookmarkStart w:id="14769" w:name="_Toc185501701"/>
              <w:bookmarkStart w:id="14770" w:name="_Toc185502906"/>
              <w:bookmarkStart w:id="14771" w:name="_Toc186031166"/>
              <w:bookmarkStart w:id="14772" w:name="_Toc186032372"/>
              <w:bookmarkStart w:id="14773" w:name="_Toc186033578"/>
              <w:bookmarkStart w:id="14774" w:name="_Toc186046076"/>
              <w:bookmarkStart w:id="14775" w:name="_Toc186456836"/>
              <w:bookmarkStart w:id="14776" w:name="_Toc186470481"/>
              <w:bookmarkStart w:id="14777" w:name="_Toc186644992"/>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del>
          </w:p>
        </w:tc>
        <w:tc>
          <w:tcPr>
            <w:tcW w:w="2126" w:type="dxa"/>
            <w:tcBorders>
              <w:bottom w:val="nil"/>
            </w:tcBorders>
            <w:shd w:val="clear" w:color="auto" w:fill="D9D9D9" w:themeFill="background1" w:themeFillShade="D9"/>
          </w:tcPr>
          <w:p w14:paraId="3A6B80EB" w14:textId="0A537F48"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4778" w:author="Quinten Van Woerkom" w:date="2024-11-27T16:42:00Z" w16du:dateUtc="2024-11-27T15:42:00Z"/>
              </w:rPr>
            </w:pPr>
            <w:del w:id="14779" w:author="Quinten Van Woerkom" w:date="2024-11-27T16:42:00Z" w16du:dateUtc="2024-11-27T15:42:00Z">
              <w:r w:rsidRPr="004424B1" w:rsidDel="00507DE3">
                <w:delText>Resources</w:delText>
              </w:r>
              <w:bookmarkStart w:id="14780" w:name="_Toc184817575"/>
              <w:bookmarkStart w:id="14781" w:name="_Toc185336190"/>
              <w:bookmarkStart w:id="14782" w:name="_Toc185337023"/>
              <w:bookmarkStart w:id="14783" w:name="_Toc185341742"/>
              <w:bookmarkStart w:id="14784" w:name="_Toc185349352"/>
              <w:bookmarkStart w:id="14785" w:name="_Toc185428460"/>
              <w:bookmarkStart w:id="14786" w:name="_Toc185498101"/>
              <w:bookmarkStart w:id="14787" w:name="_Toc185499301"/>
              <w:bookmarkStart w:id="14788" w:name="_Toc185500501"/>
              <w:bookmarkStart w:id="14789" w:name="_Toc185501702"/>
              <w:bookmarkStart w:id="14790" w:name="_Toc185502907"/>
              <w:bookmarkStart w:id="14791" w:name="_Toc186031167"/>
              <w:bookmarkStart w:id="14792" w:name="_Toc186032373"/>
              <w:bookmarkStart w:id="14793" w:name="_Toc186033579"/>
              <w:bookmarkStart w:id="14794" w:name="_Toc186046077"/>
              <w:bookmarkStart w:id="14795" w:name="_Toc186456837"/>
              <w:bookmarkStart w:id="14796" w:name="_Toc186470482"/>
              <w:bookmarkStart w:id="14797" w:name="_Toc186644993"/>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del>
          </w:p>
        </w:tc>
        <w:tc>
          <w:tcPr>
            <w:tcW w:w="1843" w:type="dxa"/>
            <w:vMerge w:val="restart"/>
            <w:shd w:val="clear" w:color="auto" w:fill="D9D9D9" w:themeFill="background1" w:themeFillShade="D9"/>
          </w:tcPr>
          <w:p w14:paraId="493D9508" w14:textId="6EBE6D58"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4798" w:author="Quinten Van Woerkom" w:date="2024-11-27T16:42:00Z" w16du:dateUtc="2024-11-27T15:42:00Z"/>
              </w:rPr>
            </w:pPr>
            <w:del w:id="14799" w:author="Quinten Van Woerkom" w:date="2024-11-27T16:42:00Z" w16du:dateUtc="2024-11-27T15:42:00Z">
              <w:r w:rsidRPr="004424B1" w:rsidDel="00507DE3">
                <w:delText>Resources</w:delText>
              </w:r>
              <w:bookmarkStart w:id="14800" w:name="_Toc184817576"/>
              <w:bookmarkStart w:id="14801" w:name="_Toc185336191"/>
              <w:bookmarkStart w:id="14802" w:name="_Toc185337024"/>
              <w:bookmarkStart w:id="14803" w:name="_Toc185341743"/>
              <w:bookmarkStart w:id="14804" w:name="_Toc185349353"/>
              <w:bookmarkStart w:id="14805" w:name="_Toc185428461"/>
              <w:bookmarkStart w:id="14806" w:name="_Toc185498102"/>
              <w:bookmarkStart w:id="14807" w:name="_Toc185499302"/>
              <w:bookmarkStart w:id="14808" w:name="_Toc185500502"/>
              <w:bookmarkStart w:id="14809" w:name="_Toc185501703"/>
              <w:bookmarkStart w:id="14810" w:name="_Toc185502908"/>
              <w:bookmarkStart w:id="14811" w:name="_Toc186031168"/>
              <w:bookmarkStart w:id="14812" w:name="_Toc186032374"/>
              <w:bookmarkStart w:id="14813" w:name="_Toc186033580"/>
              <w:bookmarkStart w:id="14814" w:name="_Toc186046078"/>
              <w:bookmarkStart w:id="14815" w:name="_Toc186456838"/>
              <w:bookmarkStart w:id="14816" w:name="_Toc186470483"/>
              <w:bookmarkStart w:id="14817" w:name="_Toc186644994"/>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del>
          </w:p>
        </w:tc>
        <w:tc>
          <w:tcPr>
            <w:tcW w:w="2693" w:type="dxa"/>
            <w:shd w:val="clear" w:color="auto" w:fill="D9D9D9" w:themeFill="background1" w:themeFillShade="D9"/>
          </w:tcPr>
          <w:p w14:paraId="5A8B2FB1" w14:textId="2F947E1F"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4818" w:author="Quinten Van Woerkom" w:date="2024-11-27T16:42:00Z" w16du:dateUtc="2024-11-27T15:42:00Z"/>
              </w:rPr>
            </w:pPr>
            <w:del w:id="14819" w:author="Quinten Van Woerkom" w:date="2024-11-27T16:42:00Z" w16du:dateUtc="2024-11-27T15:42:00Z">
              <w:r w:rsidRPr="004424B1" w:rsidDel="00507DE3">
                <w:delText>Resource Profiles</w:delText>
              </w:r>
              <w:r w:rsidRPr="004424B1" w:rsidDel="00507DE3">
                <w:br/>
                <w:delText>Plan Resources</w:delText>
              </w:r>
              <w:bookmarkStart w:id="14820" w:name="_Toc184817577"/>
              <w:bookmarkStart w:id="14821" w:name="_Toc185336192"/>
              <w:bookmarkStart w:id="14822" w:name="_Toc185337025"/>
              <w:bookmarkStart w:id="14823" w:name="_Toc185341744"/>
              <w:bookmarkStart w:id="14824" w:name="_Toc185349354"/>
              <w:bookmarkStart w:id="14825" w:name="_Toc185428462"/>
              <w:bookmarkStart w:id="14826" w:name="_Toc185498103"/>
              <w:bookmarkStart w:id="14827" w:name="_Toc185499303"/>
              <w:bookmarkStart w:id="14828" w:name="_Toc185500503"/>
              <w:bookmarkStart w:id="14829" w:name="_Toc185501704"/>
              <w:bookmarkStart w:id="14830" w:name="_Toc185502909"/>
              <w:bookmarkStart w:id="14831" w:name="_Toc186031169"/>
              <w:bookmarkStart w:id="14832" w:name="_Toc186032375"/>
              <w:bookmarkStart w:id="14833" w:name="_Toc186033581"/>
              <w:bookmarkStart w:id="14834" w:name="_Toc186046079"/>
              <w:bookmarkStart w:id="14835" w:name="_Toc186456839"/>
              <w:bookmarkStart w:id="14836" w:name="_Toc186470484"/>
              <w:bookmarkStart w:id="14837" w:name="_Toc186644995"/>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del>
          </w:p>
        </w:tc>
        <w:tc>
          <w:tcPr>
            <w:tcW w:w="2126" w:type="dxa"/>
            <w:shd w:val="clear" w:color="auto" w:fill="D9D9D9" w:themeFill="background1" w:themeFillShade="D9"/>
          </w:tcPr>
          <w:p w14:paraId="28B186B3" w14:textId="6EB72E8B"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4838" w:author="Quinten Van Woerkom" w:date="2024-11-27T16:42:00Z" w16du:dateUtc="2024-11-27T15:42:00Z"/>
              </w:rPr>
            </w:pPr>
            <w:bookmarkStart w:id="14839" w:name="_Toc184817578"/>
            <w:bookmarkStart w:id="14840" w:name="_Toc185336193"/>
            <w:bookmarkStart w:id="14841" w:name="_Toc185337026"/>
            <w:bookmarkStart w:id="14842" w:name="_Toc185341745"/>
            <w:bookmarkStart w:id="14843" w:name="_Toc185349355"/>
            <w:bookmarkStart w:id="14844" w:name="_Toc185428463"/>
            <w:bookmarkStart w:id="14845" w:name="_Toc185498104"/>
            <w:bookmarkStart w:id="14846" w:name="_Toc185499304"/>
            <w:bookmarkStart w:id="14847" w:name="_Toc185500504"/>
            <w:bookmarkStart w:id="14848" w:name="_Toc185501705"/>
            <w:bookmarkStart w:id="14849" w:name="_Toc185502910"/>
            <w:bookmarkStart w:id="14850" w:name="_Toc186031170"/>
            <w:bookmarkStart w:id="14851" w:name="_Toc186032376"/>
            <w:bookmarkStart w:id="14852" w:name="_Toc186033582"/>
            <w:bookmarkStart w:id="14853" w:name="_Toc186046080"/>
            <w:bookmarkStart w:id="14854" w:name="_Toc186456840"/>
            <w:bookmarkStart w:id="14855" w:name="_Toc186470485"/>
            <w:bookmarkStart w:id="14856" w:name="_Toc186644996"/>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p>
        </w:tc>
        <w:bookmarkStart w:id="14857" w:name="_Toc184817579"/>
        <w:bookmarkStart w:id="14858" w:name="_Toc185336194"/>
        <w:bookmarkStart w:id="14859" w:name="_Toc185337027"/>
        <w:bookmarkStart w:id="14860" w:name="_Toc185341746"/>
        <w:bookmarkStart w:id="14861" w:name="_Toc185349356"/>
        <w:bookmarkStart w:id="14862" w:name="_Toc185428464"/>
        <w:bookmarkStart w:id="14863" w:name="_Toc185498105"/>
        <w:bookmarkStart w:id="14864" w:name="_Toc185499305"/>
        <w:bookmarkStart w:id="14865" w:name="_Toc185500505"/>
        <w:bookmarkStart w:id="14866" w:name="_Toc185501706"/>
        <w:bookmarkStart w:id="14867" w:name="_Toc185502911"/>
        <w:bookmarkStart w:id="14868" w:name="_Toc186031171"/>
        <w:bookmarkStart w:id="14869" w:name="_Toc186032377"/>
        <w:bookmarkStart w:id="14870" w:name="_Toc186033583"/>
        <w:bookmarkStart w:id="14871" w:name="_Toc186046081"/>
        <w:bookmarkStart w:id="14872" w:name="_Toc186456841"/>
        <w:bookmarkStart w:id="14873" w:name="_Toc186470486"/>
        <w:bookmarkStart w:id="14874" w:name="_Toc186644997"/>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tr>
      <w:tr w:rsidR="00720A65" w:rsidRPr="004424B1" w:rsidDel="00507DE3" w14:paraId="5002084A" w14:textId="2339D25C" w:rsidTr="007B4994">
        <w:trPr>
          <w:del w:id="14875" w:author="Quinten Van Woerkom" w:date="2024-11-27T16:42:00Z"/>
        </w:trPr>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54CF7D9A" w14:textId="797477F1" w:rsidR="00720A65" w:rsidRPr="004424B1" w:rsidDel="00507DE3" w:rsidRDefault="00720A65" w:rsidP="007B4994">
            <w:pPr>
              <w:pStyle w:val="TableCell"/>
              <w:rPr>
                <w:del w:id="14876" w:author="Quinten Van Woerkom" w:date="2024-11-27T16:42:00Z" w16du:dateUtc="2024-11-27T15:42:00Z"/>
              </w:rPr>
            </w:pPr>
            <w:del w:id="14877" w:author="Quinten Van Woerkom" w:date="2024-11-27T16:42:00Z" w16du:dateUtc="2024-11-27T15:42:00Z">
              <w:r w:rsidRPr="004424B1" w:rsidDel="00507DE3">
                <w:delText>5</w:delText>
              </w:r>
              <w:bookmarkStart w:id="14878" w:name="_Toc184817580"/>
              <w:bookmarkStart w:id="14879" w:name="_Toc185336195"/>
              <w:bookmarkStart w:id="14880" w:name="_Toc185337028"/>
              <w:bookmarkStart w:id="14881" w:name="_Toc185341747"/>
              <w:bookmarkStart w:id="14882" w:name="_Toc185349357"/>
              <w:bookmarkStart w:id="14883" w:name="_Toc185428465"/>
              <w:bookmarkStart w:id="14884" w:name="_Toc185498106"/>
              <w:bookmarkStart w:id="14885" w:name="_Toc185499306"/>
              <w:bookmarkStart w:id="14886" w:name="_Toc185500506"/>
              <w:bookmarkStart w:id="14887" w:name="_Toc185501707"/>
              <w:bookmarkStart w:id="14888" w:name="_Toc185502912"/>
              <w:bookmarkStart w:id="14889" w:name="_Toc186031172"/>
              <w:bookmarkStart w:id="14890" w:name="_Toc186032378"/>
              <w:bookmarkStart w:id="14891" w:name="_Toc186033584"/>
              <w:bookmarkStart w:id="14892" w:name="_Toc186046082"/>
              <w:bookmarkStart w:id="14893" w:name="_Toc186456842"/>
              <w:bookmarkStart w:id="14894" w:name="_Toc186470487"/>
              <w:bookmarkStart w:id="14895" w:name="_Toc186644998"/>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del>
          </w:p>
        </w:tc>
        <w:tc>
          <w:tcPr>
            <w:tcW w:w="2126" w:type="dxa"/>
            <w:tcBorders>
              <w:top w:val="nil"/>
              <w:bottom w:val="single" w:sz="4" w:space="0" w:color="7E7E7E"/>
            </w:tcBorders>
            <w:shd w:val="clear" w:color="auto" w:fill="D9D9D9" w:themeFill="background1" w:themeFillShade="D9"/>
          </w:tcPr>
          <w:p w14:paraId="3712603A" w14:textId="6881AB83"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4896" w:author="Quinten Van Woerkom" w:date="2024-11-27T16:42:00Z" w16du:dateUtc="2024-11-27T15:42:00Z"/>
              </w:rPr>
            </w:pPr>
            <w:del w:id="14897" w:author="Quinten Van Woerkom" w:date="2024-11-27T16:42:00Z" w16du:dateUtc="2024-11-27T15:42:00Z">
              <w:r w:rsidRPr="004424B1" w:rsidDel="00507DE3">
                <w:delText>Resource Constraints</w:delText>
              </w:r>
              <w:r w:rsidRPr="004424B1" w:rsidDel="00507DE3">
                <w:br/>
                <w:delText>(requires Resources)</w:delText>
              </w:r>
              <w:bookmarkStart w:id="14898" w:name="_Toc184817581"/>
              <w:bookmarkStart w:id="14899" w:name="_Toc185336196"/>
              <w:bookmarkStart w:id="14900" w:name="_Toc185337029"/>
              <w:bookmarkStart w:id="14901" w:name="_Toc185341748"/>
              <w:bookmarkStart w:id="14902" w:name="_Toc185349358"/>
              <w:bookmarkStart w:id="14903" w:name="_Toc185428466"/>
              <w:bookmarkStart w:id="14904" w:name="_Toc185498107"/>
              <w:bookmarkStart w:id="14905" w:name="_Toc185499307"/>
              <w:bookmarkStart w:id="14906" w:name="_Toc185500507"/>
              <w:bookmarkStart w:id="14907" w:name="_Toc185501708"/>
              <w:bookmarkStart w:id="14908" w:name="_Toc185502913"/>
              <w:bookmarkStart w:id="14909" w:name="_Toc186031173"/>
              <w:bookmarkStart w:id="14910" w:name="_Toc186032379"/>
              <w:bookmarkStart w:id="14911" w:name="_Toc186033585"/>
              <w:bookmarkStart w:id="14912" w:name="_Toc186046083"/>
              <w:bookmarkStart w:id="14913" w:name="_Toc186456843"/>
              <w:bookmarkStart w:id="14914" w:name="_Toc186470488"/>
              <w:bookmarkStart w:id="14915" w:name="_Toc186644999"/>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del>
          </w:p>
        </w:tc>
        <w:tc>
          <w:tcPr>
            <w:tcW w:w="1843" w:type="dxa"/>
            <w:vMerge/>
            <w:shd w:val="clear" w:color="auto" w:fill="D9D9D9" w:themeFill="background1" w:themeFillShade="D9"/>
          </w:tcPr>
          <w:p w14:paraId="57025E65" w14:textId="519DB088"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4916" w:author="Quinten Van Woerkom" w:date="2024-11-27T16:42:00Z" w16du:dateUtc="2024-11-27T15:42:00Z"/>
              </w:rPr>
            </w:pPr>
          </w:p>
        </w:tc>
        <w:tc>
          <w:tcPr>
            <w:tcW w:w="2693" w:type="dxa"/>
            <w:shd w:val="clear" w:color="auto" w:fill="D9D9D9" w:themeFill="background1" w:themeFillShade="D9"/>
          </w:tcPr>
          <w:p w14:paraId="10EC33EB" w14:textId="298A397C"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4917" w:author="Quinten Van Woerkom" w:date="2024-11-27T16:42:00Z" w16du:dateUtc="2024-11-27T15:42:00Z"/>
              </w:rPr>
            </w:pPr>
            <w:bookmarkStart w:id="14918" w:name="_Toc184817582"/>
            <w:bookmarkStart w:id="14919" w:name="_Toc185336197"/>
            <w:bookmarkStart w:id="14920" w:name="_Toc185337030"/>
            <w:bookmarkStart w:id="14921" w:name="_Toc185341749"/>
            <w:bookmarkStart w:id="14922" w:name="_Toc185349359"/>
            <w:bookmarkStart w:id="14923" w:name="_Toc185428467"/>
            <w:bookmarkStart w:id="14924" w:name="_Toc185498108"/>
            <w:bookmarkStart w:id="14925" w:name="_Toc185499308"/>
            <w:bookmarkStart w:id="14926" w:name="_Toc185500508"/>
            <w:bookmarkStart w:id="14927" w:name="_Toc185501709"/>
            <w:bookmarkStart w:id="14928" w:name="_Toc185502914"/>
            <w:bookmarkStart w:id="14929" w:name="_Toc186031174"/>
            <w:bookmarkStart w:id="14930" w:name="_Toc186032380"/>
            <w:bookmarkStart w:id="14931" w:name="_Toc186033586"/>
            <w:bookmarkStart w:id="14932" w:name="_Toc186046084"/>
            <w:bookmarkStart w:id="14933" w:name="_Toc186456844"/>
            <w:bookmarkStart w:id="14934" w:name="_Toc186470489"/>
            <w:bookmarkStart w:id="14935" w:name="_Toc186645000"/>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p>
        </w:tc>
        <w:tc>
          <w:tcPr>
            <w:tcW w:w="2126" w:type="dxa"/>
            <w:shd w:val="clear" w:color="auto" w:fill="D9D9D9" w:themeFill="background1" w:themeFillShade="D9"/>
          </w:tcPr>
          <w:p w14:paraId="50906F13" w14:textId="4C819B90"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4936" w:author="Quinten Van Woerkom" w:date="2024-11-27T16:42:00Z" w16du:dateUtc="2024-11-27T15:42:00Z"/>
              </w:rPr>
            </w:pPr>
            <w:del w:id="14937" w:author="Quinten Van Woerkom" w:date="2024-11-27T16:42:00Z" w16du:dateUtc="2024-11-27T15:42:00Z">
              <w:r w:rsidRPr="004424B1" w:rsidDel="00507DE3">
                <w:delText>Resource Constraints</w:delText>
              </w:r>
              <w:r w:rsidRPr="004424B1" w:rsidDel="00507DE3">
                <w:br/>
                <w:delText>Argument Constraint</w:delText>
              </w:r>
              <w:r w:rsidRPr="004424B1" w:rsidDel="00507DE3">
                <w:br/>
                <w:delText>Effects</w:delText>
              </w:r>
              <w:bookmarkStart w:id="14938" w:name="_Toc184817583"/>
              <w:bookmarkStart w:id="14939" w:name="_Toc185336198"/>
              <w:bookmarkStart w:id="14940" w:name="_Toc185337031"/>
              <w:bookmarkStart w:id="14941" w:name="_Toc185341750"/>
              <w:bookmarkStart w:id="14942" w:name="_Toc185349360"/>
              <w:bookmarkStart w:id="14943" w:name="_Toc185428468"/>
              <w:bookmarkStart w:id="14944" w:name="_Toc185498109"/>
              <w:bookmarkStart w:id="14945" w:name="_Toc185499309"/>
              <w:bookmarkStart w:id="14946" w:name="_Toc185500509"/>
              <w:bookmarkStart w:id="14947" w:name="_Toc185501710"/>
              <w:bookmarkStart w:id="14948" w:name="_Toc185502915"/>
              <w:bookmarkStart w:id="14949" w:name="_Toc186031175"/>
              <w:bookmarkStart w:id="14950" w:name="_Toc186032381"/>
              <w:bookmarkStart w:id="14951" w:name="_Toc186033587"/>
              <w:bookmarkStart w:id="14952" w:name="_Toc186046085"/>
              <w:bookmarkStart w:id="14953" w:name="_Toc186456845"/>
              <w:bookmarkStart w:id="14954" w:name="_Toc186470490"/>
              <w:bookmarkStart w:id="14955" w:name="_Toc186645001"/>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del>
          </w:p>
        </w:tc>
        <w:bookmarkStart w:id="14956" w:name="_Toc184817584"/>
        <w:bookmarkStart w:id="14957" w:name="_Toc185336199"/>
        <w:bookmarkStart w:id="14958" w:name="_Toc185337032"/>
        <w:bookmarkStart w:id="14959" w:name="_Toc185341751"/>
        <w:bookmarkStart w:id="14960" w:name="_Toc185349361"/>
        <w:bookmarkStart w:id="14961" w:name="_Toc185428469"/>
        <w:bookmarkStart w:id="14962" w:name="_Toc185498110"/>
        <w:bookmarkStart w:id="14963" w:name="_Toc185499310"/>
        <w:bookmarkStart w:id="14964" w:name="_Toc185500510"/>
        <w:bookmarkStart w:id="14965" w:name="_Toc185501711"/>
        <w:bookmarkStart w:id="14966" w:name="_Toc185502916"/>
        <w:bookmarkStart w:id="14967" w:name="_Toc186031176"/>
        <w:bookmarkStart w:id="14968" w:name="_Toc186032382"/>
        <w:bookmarkStart w:id="14969" w:name="_Toc186033588"/>
        <w:bookmarkStart w:id="14970" w:name="_Toc186046086"/>
        <w:bookmarkStart w:id="14971" w:name="_Toc186456846"/>
        <w:bookmarkStart w:id="14972" w:name="_Toc186470491"/>
        <w:bookmarkStart w:id="14973" w:name="_Toc186645002"/>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tr>
      <w:tr w:rsidR="00720A65" w:rsidRPr="004424B1" w:rsidDel="00507DE3" w14:paraId="6073CD41" w14:textId="733863C8" w:rsidTr="007B4994">
        <w:trPr>
          <w:del w:id="14974" w:author="Quinten Van Woerkom" w:date="2024-11-27T16:42:00Z"/>
        </w:trPr>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7904D74C" w14:textId="69BFEA8D" w:rsidR="00720A65" w:rsidRPr="004424B1" w:rsidDel="00507DE3" w:rsidRDefault="00720A65" w:rsidP="007B4994">
            <w:pPr>
              <w:pStyle w:val="TableCell"/>
              <w:rPr>
                <w:del w:id="14975" w:author="Quinten Van Woerkom" w:date="2024-11-27T16:42:00Z" w16du:dateUtc="2024-11-27T15:42:00Z"/>
              </w:rPr>
            </w:pPr>
            <w:del w:id="14976" w:author="Quinten Van Woerkom" w:date="2024-11-27T16:42:00Z" w16du:dateUtc="2024-11-27T15:42:00Z">
              <w:r w:rsidRPr="004424B1" w:rsidDel="00507DE3">
                <w:delText>6</w:delText>
              </w:r>
              <w:bookmarkStart w:id="14977" w:name="_Toc184817585"/>
              <w:bookmarkStart w:id="14978" w:name="_Toc185336200"/>
              <w:bookmarkStart w:id="14979" w:name="_Toc185337033"/>
              <w:bookmarkStart w:id="14980" w:name="_Toc185341752"/>
              <w:bookmarkStart w:id="14981" w:name="_Toc185349362"/>
              <w:bookmarkStart w:id="14982" w:name="_Toc185428470"/>
              <w:bookmarkStart w:id="14983" w:name="_Toc185498111"/>
              <w:bookmarkStart w:id="14984" w:name="_Toc185499311"/>
              <w:bookmarkStart w:id="14985" w:name="_Toc185500511"/>
              <w:bookmarkStart w:id="14986" w:name="_Toc185501712"/>
              <w:bookmarkStart w:id="14987" w:name="_Toc185502917"/>
              <w:bookmarkStart w:id="14988" w:name="_Toc186031177"/>
              <w:bookmarkStart w:id="14989" w:name="_Toc186032383"/>
              <w:bookmarkStart w:id="14990" w:name="_Toc186033589"/>
              <w:bookmarkStart w:id="14991" w:name="_Toc186046087"/>
              <w:bookmarkStart w:id="14992" w:name="_Toc186456847"/>
              <w:bookmarkStart w:id="14993" w:name="_Toc186470492"/>
              <w:bookmarkStart w:id="14994" w:name="_Toc186645003"/>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del>
          </w:p>
        </w:tc>
        <w:tc>
          <w:tcPr>
            <w:tcW w:w="2126" w:type="dxa"/>
            <w:tcBorders>
              <w:bottom w:val="nil"/>
            </w:tcBorders>
            <w:shd w:val="clear" w:color="auto" w:fill="D9D9D9" w:themeFill="background1" w:themeFillShade="D9"/>
          </w:tcPr>
          <w:p w14:paraId="49C46556" w14:textId="51C081F6"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4995" w:author="Quinten Van Woerkom" w:date="2024-11-27T16:42:00Z" w16du:dateUtc="2024-11-27T15:42:00Z"/>
              </w:rPr>
            </w:pPr>
            <w:del w:id="14996" w:author="Quinten Van Woerkom" w:date="2024-11-27T16:42:00Z" w16du:dateUtc="2024-11-27T15:42:00Z">
              <w:r w:rsidRPr="004424B1" w:rsidDel="00507DE3">
                <w:delText>Position &amp; Direction</w:delText>
              </w:r>
              <w:bookmarkStart w:id="14997" w:name="_Toc184817586"/>
              <w:bookmarkStart w:id="14998" w:name="_Toc185336201"/>
              <w:bookmarkStart w:id="14999" w:name="_Toc185337034"/>
              <w:bookmarkStart w:id="15000" w:name="_Toc185341753"/>
              <w:bookmarkStart w:id="15001" w:name="_Toc185349363"/>
              <w:bookmarkStart w:id="15002" w:name="_Toc185428471"/>
              <w:bookmarkStart w:id="15003" w:name="_Toc185498112"/>
              <w:bookmarkStart w:id="15004" w:name="_Toc185499312"/>
              <w:bookmarkStart w:id="15005" w:name="_Toc185500512"/>
              <w:bookmarkStart w:id="15006" w:name="_Toc185501713"/>
              <w:bookmarkStart w:id="15007" w:name="_Toc185502918"/>
              <w:bookmarkStart w:id="15008" w:name="_Toc186031178"/>
              <w:bookmarkStart w:id="15009" w:name="_Toc186032384"/>
              <w:bookmarkStart w:id="15010" w:name="_Toc186033590"/>
              <w:bookmarkStart w:id="15011" w:name="_Toc186046088"/>
              <w:bookmarkStart w:id="15012" w:name="_Toc186456848"/>
              <w:bookmarkStart w:id="15013" w:name="_Toc186470493"/>
              <w:bookmarkStart w:id="15014" w:name="_Toc186645004"/>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del>
          </w:p>
        </w:tc>
        <w:tc>
          <w:tcPr>
            <w:tcW w:w="1843" w:type="dxa"/>
            <w:vMerge w:val="restart"/>
            <w:shd w:val="clear" w:color="auto" w:fill="D9D9D9" w:themeFill="background1" w:themeFillShade="D9"/>
          </w:tcPr>
          <w:p w14:paraId="0E706F49" w14:textId="6146ACA2"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5015" w:author="Quinten Van Woerkom" w:date="2024-11-27T16:42:00Z" w16du:dateUtc="2024-11-27T15:42:00Z"/>
              </w:rPr>
            </w:pPr>
            <w:bookmarkStart w:id="15016" w:name="_Toc184817587"/>
            <w:bookmarkStart w:id="15017" w:name="_Toc185336202"/>
            <w:bookmarkStart w:id="15018" w:name="_Toc185337035"/>
            <w:bookmarkStart w:id="15019" w:name="_Toc185341754"/>
            <w:bookmarkStart w:id="15020" w:name="_Toc185349364"/>
            <w:bookmarkStart w:id="15021" w:name="_Toc185428472"/>
            <w:bookmarkStart w:id="15022" w:name="_Toc185498113"/>
            <w:bookmarkStart w:id="15023" w:name="_Toc185499313"/>
            <w:bookmarkStart w:id="15024" w:name="_Toc185500513"/>
            <w:bookmarkStart w:id="15025" w:name="_Toc185501714"/>
            <w:bookmarkStart w:id="15026" w:name="_Toc185502919"/>
            <w:bookmarkStart w:id="15027" w:name="_Toc186031179"/>
            <w:bookmarkStart w:id="15028" w:name="_Toc186032385"/>
            <w:bookmarkStart w:id="15029" w:name="_Toc186033591"/>
            <w:bookmarkStart w:id="15030" w:name="_Toc186046089"/>
            <w:bookmarkStart w:id="15031" w:name="_Toc186456849"/>
            <w:bookmarkStart w:id="15032" w:name="_Toc186470494"/>
            <w:bookmarkStart w:id="15033" w:name="_Toc18664500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p>
        </w:tc>
        <w:tc>
          <w:tcPr>
            <w:tcW w:w="2693" w:type="dxa"/>
            <w:shd w:val="clear" w:color="auto" w:fill="D9D9D9" w:themeFill="background1" w:themeFillShade="D9"/>
          </w:tcPr>
          <w:p w14:paraId="0A69EB3C" w14:textId="75A5A751"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5034" w:author="Quinten Van Woerkom" w:date="2024-11-27T16:42:00Z" w16du:dateUtc="2024-11-27T15:42:00Z"/>
              </w:rPr>
            </w:pPr>
            <w:del w:id="15035" w:author="Quinten Van Woerkom" w:date="2024-11-27T16:42:00Z" w16du:dateUtc="2024-11-27T15:42:00Z">
              <w:r w:rsidRPr="004424B1" w:rsidDel="00507DE3">
                <w:delText>Position &amp; Direction Types</w:delText>
              </w:r>
              <w:r w:rsidRPr="004424B1" w:rsidDel="00507DE3">
                <w:br/>
                <w:delText>Location, Pointing and Angle Triggers</w:delText>
              </w:r>
              <w:r w:rsidRPr="004424B1" w:rsidDel="00507DE3">
                <w:br/>
                <w:delText>Location, Pointing and Angle Repetitions</w:delText>
              </w:r>
              <w:bookmarkStart w:id="15036" w:name="_Toc184817588"/>
              <w:bookmarkStart w:id="15037" w:name="_Toc185336203"/>
              <w:bookmarkStart w:id="15038" w:name="_Toc185337036"/>
              <w:bookmarkStart w:id="15039" w:name="_Toc185341755"/>
              <w:bookmarkStart w:id="15040" w:name="_Toc185349365"/>
              <w:bookmarkStart w:id="15041" w:name="_Toc185428473"/>
              <w:bookmarkStart w:id="15042" w:name="_Toc185498114"/>
              <w:bookmarkStart w:id="15043" w:name="_Toc185499314"/>
              <w:bookmarkStart w:id="15044" w:name="_Toc185500514"/>
              <w:bookmarkStart w:id="15045" w:name="_Toc185501715"/>
              <w:bookmarkStart w:id="15046" w:name="_Toc185502920"/>
              <w:bookmarkStart w:id="15047" w:name="_Toc186031180"/>
              <w:bookmarkStart w:id="15048" w:name="_Toc186032386"/>
              <w:bookmarkStart w:id="15049" w:name="_Toc186033592"/>
              <w:bookmarkStart w:id="15050" w:name="_Toc186046090"/>
              <w:bookmarkStart w:id="15051" w:name="_Toc186456850"/>
              <w:bookmarkStart w:id="15052" w:name="_Toc186470495"/>
              <w:bookmarkStart w:id="15053" w:name="_Toc186645006"/>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del>
          </w:p>
        </w:tc>
        <w:tc>
          <w:tcPr>
            <w:tcW w:w="2126" w:type="dxa"/>
            <w:shd w:val="clear" w:color="auto" w:fill="D9D9D9" w:themeFill="background1" w:themeFillShade="D9"/>
          </w:tcPr>
          <w:p w14:paraId="1C721A9D" w14:textId="6F10D13F"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5054" w:author="Quinten Van Woerkom" w:date="2024-11-27T16:42:00Z" w16du:dateUtc="2024-11-27T15:42:00Z"/>
              </w:rPr>
            </w:pPr>
            <w:bookmarkStart w:id="15055" w:name="_Toc184817589"/>
            <w:bookmarkStart w:id="15056" w:name="_Toc185336204"/>
            <w:bookmarkStart w:id="15057" w:name="_Toc185337037"/>
            <w:bookmarkStart w:id="15058" w:name="_Toc185341756"/>
            <w:bookmarkStart w:id="15059" w:name="_Toc185349366"/>
            <w:bookmarkStart w:id="15060" w:name="_Toc185428474"/>
            <w:bookmarkStart w:id="15061" w:name="_Toc185498115"/>
            <w:bookmarkStart w:id="15062" w:name="_Toc185499315"/>
            <w:bookmarkStart w:id="15063" w:name="_Toc185500515"/>
            <w:bookmarkStart w:id="15064" w:name="_Toc185501716"/>
            <w:bookmarkStart w:id="15065" w:name="_Toc185502921"/>
            <w:bookmarkStart w:id="15066" w:name="_Toc186031181"/>
            <w:bookmarkStart w:id="15067" w:name="_Toc186032387"/>
            <w:bookmarkStart w:id="15068" w:name="_Toc186033593"/>
            <w:bookmarkStart w:id="15069" w:name="_Toc186046091"/>
            <w:bookmarkStart w:id="15070" w:name="_Toc186456851"/>
            <w:bookmarkStart w:id="15071" w:name="_Toc186470496"/>
            <w:bookmarkStart w:id="15072" w:name="_Toc186645007"/>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p>
        </w:tc>
        <w:bookmarkStart w:id="15073" w:name="_Toc184817590"/>
        <w:bookmarkStart w:id="15074" w:name="_Toc185336205"/>
        <w:bookmarkStart w:id="15075" w:name="_Toc185337038"/>
        <w:bookmarkStart w:id="15076" w:name="_Toc185341757"/>
        <w:bookmarkStart w:id="15077" w:name="_Toc185349367"/>
        <w:bookmarkStart w:id="15078" w:name="_Toc185428475"/>
        <w:bookmarkStart w:id="15079" w:name="_Toc185498116"/>
        <w:bookmarkStart w:id="15080" w:name="_Toc185499316"/>
        <w:bookmarkStart w:id="15081" w:name="_Toc185500516"/>
        <w:bookmarkStart w:id="15082" w:name="_Toc185501717"/>
        <w:bookmarkStart w:id="15083" w:name="_Toc185502922"/>
        <w:bookmarkStart w:id="15084" w:name="_Toc186031182"/>
        <w:bookmarkStart w:id="15085" w:name="_Toc186032388"/>
        <w:bookmarkStart w:id="15086" w:name="_Toc186033594"/>
        <w:bookmarkStart w:id="15087" w:name="_Toc186046092"/>
        <w:bookmarkStart w:id="15088" w:name="_Toc186456852"/>
        <w:bookmarkStart w:id="15089" w:name="_Toc186470497"/>
        <w:bookmarkStart w:id="15090" w:name="_Toc186645008"/>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tr>
      <w:tr w:rsidR="00720A65" w:rsidRPr="004424B1" w:rsidDel="00507DE3" w14:paraId="200ABE6E" w14:textId="2C6C34D6" w:rsidTr="007B4994">
        <w:trPr>
          <w:del w:id="15091" w:author="Quinten Van Woerkom" w:date="2024-11-27T16:42:00Z"/>
        </w:trPr>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559616BF" w14:textId="4DA0B791" w:rsidR="00720A65" w:rsidRPr="004424B1" w:rsidDel="00507DE3" w:rsidRDefault="00720A65" w:rsidP="007B4994">
            <w:pPr>
              <w:pStyle w:val="TableCell"/>
              <w:rPr>
                <w:del w:id="15092" w:author="Quinten Van Woerkom" w:date="2024-11-27T16:42:00Z" w16du:dateUtc="2024-11-27T15:42:00Z"/>
              </w:rPr>
            </w:pPr>
            <w:del w:id="15093" w:author="Quinten Van Woerkom" w:date="2024-11-27T16:42:00Z" w16du:dateUtc="2024-11-27T15:42:00Z">
              <w:r w:rsidRPr="004424B1" w:rsidDel="00507DE3">
                <w:delText>7</w:delText>
              </w:r>
              <w:bookmarkStart w:id="15094" w:name="_Toc184817591"/>
              <w:bookmarkStart w:id="15095" w:name="_Toc185336206"/>
              <w:bookmarkStart w:id="15096" w:name="_Toc185337039"/>
              <w:bookmarkStart w:id="15097" w:name="_Toc185341758"/>
              <w:bookmarkStart w:id="15098" w:name="_Toc185349368"/>
              <w:bookmarkStart w:id="15099" w:name="_Toc185428476"/>
              <w:bookmarkStart w:id="15100" w:name="_Toc185498117"/>
              <w:bookmarkStart w:id="15101" w:name="_Toc185499317"/>
              <w:bookmarkStart w:id="15102" w:name="_Toc185500517"/>
              <w:bookmarkStart w:id="15103" w:name="_Toc185501718"/>
              <w:bookmarkStart w:id="15104" w:name="_Toc185502923"/>
              <w:bookmarkStart w:id="15105" w:name="_Toc186031183"/>
              <w:bookmarkStart w:id="15106" w:name="_Toc186032389"/>
              <w:bookmarkStart w:id="15107" w:name="_Toc186033595"/>
              <w:bookmarkStart w:id="15108" w:name="_Toc186046093"/>
              <w:bookmarkStart w:id="15109" w:name="_Toc186456853"/>
              <w:bookmarkStart w:id="15110" w:name="_Toc186470498"/>
              <w:bookmarkStart w:id="15111" w:name="_Toc186645009"/>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del>
          </w:p>
        </w:tc>
        <w:tc>
          <w:tcPr>
            <w:tcW w:w="2126" w:type="dxa"/>
            <w:tcBorders>
              <w:top w:val="nil"/>
            </w:tcBorders>
            <w:shd w:val="clear" w:color="auto" w:fill="D9D9D9" w:themeFill="background1" w:themeFillShade="D9"/>
          </w:tcPr>
          <w:p w14:paraId="79F378F2" w14:textId="3EE70A9D"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5112" w:author="Quinten Van Woerkom" w:date="2024-11-27T16:42:00Z" w16du:dateUtc="2024-11-27T15:42:00Z"/>
              </w:rPr>
            </w:pPr>
            <w:del w:id="15113" w:author="Quinten Van Woerkom" w:date="2024-11-27T16:42:00Z" w16du:dateUtc="2024-11-27T15:42:00Z">
              <w:r w:rsidRPr="004424B1" w:rsidDel="00507DE3">
                <w:delText>Geometric Constraints</w:delText>
              </w:r>
              <w:r w:rsidRPr="004424B1" w:rsidDel="00507DE3">
                <w:br/>
                <w:delText>(requires Pos. &amp; Dir.)</w:delText>
              </w:r>
              <w:bookmarkStart w:id="15114" w:name="_Toc184817592"/>
              <w:bookmarkStart w:id="15115" w:name="_Toc185336207"/>
              <w:bookmarkStart w:id="15116" w:name="_Toc185337040"/>
              <w:bookmarkStart w:id="15117" w:name="_Toc185341759"/>
              <w:bookmarkStart w:id="15118" w:name="_Toc185349369"/>
              <w:bookmarkStart w:id="15119" w:name="_Toc185428477"/>
              <w:bookmarkStart w:id="15120" w:name="_Toc185498118"/>
              <w:bookmarkStart w:id="15121" w:name="_Toc185499318"/>
              <w:bookmarkStart w:id="15122" w:name="_Toc185500518"/>
              <w:bookmarkStart w:id="15123" w:name="_Toc185501719"/>
              <w:bookmarkStart w:id="15124" w:name="_Toc185502924"/>
              <w:bookmarkStart w:id="15125" w:name="_Toc186031184"/>
              <w:bookmarkStart w:id="15126" w:name="_Toc186032390"/>
              <w:bookmarkStart w:id="15127" w:name="_Toc186033596"/>
              <w:bookmarkStart w:id="15128" w:name="_Toc186046094"/>
              <w:bookmarkStart w:id="15129" w:name="_Toc186456854"/>
              <w:bookmarkStart w:id="15130" w:name="_Toc186470499"/>
              <w:bookmarkStart w:id="15131" w:name="_Toc186645010"/>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del>
          </w:p>
        </w:tc>
        <w:tc>
          <w:tcPr>
            <w:tcW w:w="1843" w:type="dxa"/>
            <w:vMerge/>
            <w:shd w:val="clear" w:color="auto" w:fill="D9D9D9" w:themeFill="background1" w:themeFillShade="D9"/>
          </w:tcPr>
          <w:p w14:paraId="0C73DAC5" w14:textId="408EF8C2"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5132" w:author="Quinten Van Woerkom" w:date="2024-11-27T16:42:00Z" w16du:dateUtc="2024-11-27T15:42:00Z"/>
              </w:rPr>
            </w:pPr>
          </w:p>
        </w:tc>
        <w:tc>
          <w:tcPr>
            <w:tcW w:w="2693" w:type="dxa"/>
            <w:shd w:val="clear" w:color="auto" w:fill="D9D9D9" w:themeFill="background1" w:themeFillShade="D9"/>
          </w:tcPr>
          <w:p w14:paraId="539C7EF9" w14:textId="47EA0E81"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5133" w:author="Quinten Van Woerkom" w:date="2024-11-27T16:42:00Z" w16du:dateUtc="2024-11-27T15:42:00Z"/>
              </w:rPr>
            </w:pPr>
            <w:bookmarkStart w:id="15134" w:name="_Toc184817593"/>
            <w:bookmarkStart w:id="15135" w:name="_Toc185336208"/>
            <w:bookmarkStart w:id="15136" w:name="_Toc185337041"/>
            <w:bookmarkStart w:id="15137" w:name="_Toc185341760"/>
            <w:bookmarkStart w:id="15138" w:name="_Toc185349370"/>
            <w:bookmarkStart w:id="15139" w:name="_Toc185428478"/>
            <w:bookmarkStart w:id="15140" w:name="_Toc185498119"/>
            <w:bookmarkStart w:id="15141" w:name="_Toc185499319"/>
            <w:bookmarkStart w:id="15142" w:name="_Toc185500519"/>
            <w:bookmarkStart w:id="15143" w:name="_Toc185501720"/>
            <w:bookmarkStart w:id="15144" w:name="_Toc185502925"/>
            <w:bookmarkStart w:id="15145" w:name="_Toc186031185"/>
            <w:bookmarkStart w:id="15146" w:name="_Toc186032391"/>
            <w:bookmarkStart w:id="15147" w:name="_Toc186033597"/>
            <w:bookmarkStart w:id="15148" w:name="_Toc186046095"/>
            <w:bookmarkStart w:id="15149" w:name="_Toc186456855"/>
            <w:bookmarkStart w:id="15150" w:name="_Toc186470500"/>
            <w:bookmarkStart w:id="15151" w:name="_Toc186645011"/>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p>
        </w:tc>
        <w:tc>
          <w:tcPr>
            <w:tcW w:w="2126" w:type="dxa"/>
            <w:shd w:val="clear" w:color="auto" w:fill="D9D9D9" w:themeFill="background1" w:themeFillShade="D9"/>
          </w:tcPr>
          <w:p w14:paraId="35BFF445" w14:textId="7498FE99"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5152" w:author="Quinten Van Woerkom" w:date="2024-11-27T16:42:00Z" w16du:dateUtc="2024-11-27T15:42:00Z"/>
              </w:rPr>
            </w:pPr>
            <w:del w:id="15153" w:author="Quinten Van Woerkom" w:date="2024-11-27T16:42:00Z" w16du:dateUtc="2024-11-27T15:42:00Z">
              <w:r w:rsidRPr="004424B1" w:rsidDel="00507DE3">
                <w:delText>Geometric Constraints</w:delText>
              </w:r>
              <w:bookmarkStart w:id="15154" w:name="_Toc184817594"/>
              <w:bookmarkStart w:id="15155" w:name="_Toc185336209"/>
              <w:bookmarkStart w:id="15156" w:name="_Toc185337042"/>
              <w:bookmarkStart w:id="15157" w:name="_Toc185341761"/>
              <w:bookmarkStart w:id="15158" w:name="_Toc185349371"/>
              <w:bookmarkStart w:id="15159" w:name="_Toc185428479"/>
              <w:bookmarkStart w:id="15160" w:name="_Toc185498120"/>
              <w:bookmarkStart w:id="15161" w:name="_Toc185499320"/>
              <w:bookmarkStart w:id="15162" w:name="_Toc185500520"/>
              <w:bookmarkStart w:id="15163" w:name="_Toc185501721"/>
              <w:bookmarkStart w:id="15164" w:name="_Toc185502926"/>
              <w:bookmarkStart w:id="15165" w:name="_Toc186031186"/>
              <w:bookmarkStart w:id="15166" w:name="_Toc186032392"/>
              <w:bookmarkStart w:id="15167" w:name="_Toc186033598"/>
              <w:bookmarkStart w:id="15168" w:name="_Toc186046096"/>
              <w:bookmarkStart w:id="15169" w:name="_Toc186456856"/>
              <w:bookmarkStart w:id="15170" w:name="_Toc186470501"/>
              <w:bookmarkStart w:id="15171" w:name="_Toc186645012"/>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del>
          </w:p>
        </w:tc>
        <w:bookmarkStart w:id="15172" w:name="_Toc184817595"/>
        <w:bookmarkStart w:id="15173" w:name="_Toc185336210"/>
        <w:bookmarkStart w:id="15174" w:name="_Toc185337043"/>
        <w:bookmarkStart w:id="15175" w:name="_Toc185341762"/>
        <w:bookmarkStart w:id="15176" w:name="_Toc185349372"/>
        <w:bookmarkStart w:id="15177" w:name="_Toc185428480"/>
        <w:bookmarkStart w:id="15178" w:name="_Toc185498121"/>
        <w:bookmarkStart w:id="15179" w:name="_Toc185499321"/>
        <w:bookmarkStart w:id="15180" w:name="_Toc185500521"/>
        <w:bookmarkStart w:id="15181" w:name="_Toc185501722"/>
        <w:bookmarkStart w:id="15182" w:name="_Toc185502927"/>
        <w:bookmarkStart w:id="15183" w:name="_Toc186031187"/>
        <w:bookmarkStart w:id="15184" w:name="_Toc186032393"/>
        <w:bookmarkStart w:id="15185" w:name="_Toc186033599"/>
        <w:bookmarkStart w:id="15186" w:name="_Toc186046097"/>
        <w:bookmarkStart w:id="15187" w:name="_Toc186456857"/>
        <w:bookmarkStart w:id="15188" w:name="_Toc186470502"/>
        <w:bookmarkStart w:id="15189" w:name="_Toc186645013"/>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tr>
      <w:tr w:rsidR="00720A65" w:rsidRPr="004424B1" w:rsidDel="00507DE3" w14:paraId="5A152490" w14:textId="068291C7" w:rsidTr="007B4994">
        <w:trPr>
          <w:del w:id="15190" w:author="Quinten Van Woerkom" w:date="2024-11-27T16:42:00Z"/>
        </w:trPr>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573840C0" w14:textId="30D84508" w:rsidR="00720A65" w:rsidRPr="004424B1" w:rsidDel="00507DE3" w:rsidRDefault="00720A65" w:rsidP="007B4994">
            <w:pPr>
              <w:pStyle w:val="TableCell"/>
              <w:rPr>
                <w:del w:id="15191" w:author="Quinten Van Woerkom" w:date="2024-11-27T16:42:00Z" w16du:dateUtc="2024-11-27T15:42:00Z"/>
              </w:rPr>
            </w:pPr>
            <w:del w:id="15192" w:author="Quinten Van Woerkom" w:date="2024-11-27T16:42:00Z" w16du:dateUtc="2024-11-27T15:42:00Z">
              <w:r w:rsidRPr="004424B1" w:rsidDel="00507DE3">
                <w:delText>8</w:delText>
              </w:r>
              <w:bookmarkStart w:id="15193" w:name="_Toc184817596"/>
              <w:bookmarkStart w:id="15194" w:name="_Toc185336211"/>
              <w:bookmarkStart w:id="15195" w:name="_Toc185337044"/>
              <w:bookmarkStart w:id="15196" w:name="_Toc185341763"/>
              <w:bookmarkStart w:id="15197" w:name="_Toc185349373"/>
              <w:bookmarkStart w:id="15198" w:name="_Toc185428481"/>
              <w:bookmarkStart w:id="15199" w:name="_Toc185498122"/>
              <w:bookmarkStart w:id="15200" w:name="_Toc185499322"/>
              <w:bookmarkStart w:id="15201" w:name="_Toc185500522"/>
              <w:bookmarkStart w:id="15202" w:name="_Toc185501723"/>
              <w:bookmarkStart w:id="15203" w:name="_Toc185502928"/>
              <w:bookmarkStart w:id="15204" w:name="_Toc186031188"/>
              <w:bookmarkStart w:id="15205" w:name="_Toc186032394"/>
              <w:bookmarkStart w:id="15206" w:name="_Toc186033600"/>
              <w:bookmarkStart w:id="15207" w:name="_Toc186046098"/>
              <w:bookmarkStart w:id="15208" w:name="_Toc186456858"/>
              <w:bookmarkStart w:id="15209" w:name="_Toc186470503"/>
              <w:bookmarkStart w:id="15210" w:name="_Toc186645014"/>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del>
          </w:p>
        </w:tc>
        <w:tc>
          <w:tcPr>
            <w:tcW w:w="2126" w:type="dxa"/>
            <w:shd w:val="clear" w:color="auto" w:fill="D9D9D9" w:themeFill="background1" w:themeFillShade="D9"/>
          </w:tcPr>
          <w:p w14:paraId="2418E7D5" w14:textId="03388C2B"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5211" w:author="Quinten Van Woerkom" w:date="2024-11-27T16:42:00Z" w16du:dateUtc="2024-11-27T15:42:00Z"/>
              </w:rPr>
            </w:pPr>
            <w:del w:id="15212" w:author="Quinten Van Woerkom" w:date="2024-11-27T16:42:00Z" w16du:dateUtc="2024-11-27T15:42:00Z">
              <w:r w:rsidRPr="004424B1" w:rsidDel="00507DE3">
                <w:delText>Functions</w:delText>
              </w:r>
              <w:bookmarkStart w:id="15213" w:name="_Toc184817597"/>
              <w:bookmarkStart w:id="15214" w:name="_Toc185336212"/>
              <w:bookmarkStart w:id="15215" w:name="_Toc185337045"/>
              <w:bookmarkStart w:id="15216" w:name="_Toc185341764"/>
              <w:bookmarkStart w:id="15217" w:name="_Toc185349374"/>
              <w:bookmarkStart w:id="15218" w:name="_Toc185428482"/>
              <w:bookmarkStart w:id="15219" w:name="_Toc185498123"/>
              <w:bookmarkStart w:id="15220" w:name="_Toc185499323"/>
              <w:bookmarkStart w:id="15221" w:name="_Toc185500523"/>
              <w:bookmarkStart w:id="15222" w:name="_Toc185501724"/>
              <w:bookmarkStart w:id="15223" w:name="_Toc185502929"/>
              <w:bookmarkStart w:id="15224" w:name="_Toc186031189"/>
              <w:bookmarkStart w:id="15225" w:name="_Toc186032395"/>
              <w:bookmarkStart w:id="15226" w:name="_Toc186033601"/>
              <w:bookmarkStart w:id="15227" w:name="_Toc186046099"/>
              <w:bookmarkStart w:id="15228" w:name="_Toc186456859"/>
              <w:bookmarkStart w:id="15229" w:name="_Toc186470504"/>
              <w:bookmarkStart w:id="15230" w:name="_Toc186645015"/>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del>
          </w:p>
        </w:tc>
        <w:tc>
          <w:tcPr>
            <w:tcW w:w="1843" w:type="dxa"/>
            <w:shd w:val="clear" w:color="auto" w:fill="D9D9D9" w:themeFill="background1" w:themeFillShade="D9"/>
          </w:tcPr>
          <w:p w14:paraId="6A82A74D" w14:textId="0372EBB1"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5231" w:author="Quinten Van Woerkom" w:date="2024-11-27T16:42:00Z" w16du:dateUtc="2024-11-27T15:42:00Z"/>
              </w:rPr>
            </w:pPr>
            <w:del w:id="15232" w:author="Quinten Van Woerkom" w:date="2024-11-27T16:42:00Z" w16du:dateUtc="2024-11-27T15:42:00Z">
              <w:r w:rsidRPr="004424B1" w:rsidDel="00507DE3">
                <w:delText>Functions</w:delText>
              </w:r>
              <w:bookmarkStart w:id="15233" w:name="_Toc184817598"/>
              <w:bookmarkStart w:id="15234" w:name="_Toc185336213"/>
              <w:bookmarkStart w:id="15235" w:name="_Toc185337046"/>
              <w:bookmarkStart w:id="15236" w:name="_Toc185341765"/>
              <w:bookmarkStart w:id="15237" w:name="_Toc185349375"/>
              <w:bookmarkStart w:id="15238" w:name="_Toc185428483"/>
              <w:bookmarkStart w:id="15239" w:name="_Toc185498124"/>
              <w:bookmarkStart w:id="15240" w:name="_Toc185499324"/>
              <w:bookmarkStart w:id="15241" w:name="_Toc185500524"/>
              <w:bookmarkStart w:id="15242" w:name="_Toc185501725"/>
              <w:bookmarkStart w:id="15243" w:name="_Toc185502930"/>
              <w:bookmarkStart w:id="15244" w:name="_Toc186031190"/>
              <w:bookmarkStart w:id="15245" w:name="_Toc186032396"/>
              <w:bookmarkStart w:id="15246" w:name="_Toc186033602"/>
              <w:bookmarkStart w:id="15247" w:name="_Toc186046100"/>
              <w:bookmarkStart w:id="15248" w:name="_Toc186456860"/>
              <w:bookmarkStart w:id="15249" w:name="_Toc186470505"/>
              <w:bookmarkStart w:id="15250" w:name="_Toc186645016"/>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del>
          </w:p>
        </w:tc>
        <w:tc>
          <w:tcPr>
            <w:tcW w:w="2693" w:type="dxa"/>
            <w:shd w:val="clear" w:color="auto" w:fill="D9D9D9" w:themeFill="background1" w:themeFillShade="D9"/>
          </w:tcPr>
          <w:p w14:paraId="31591568" w14:textId="6AC893C1"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5251" w:author="Quinten Van Woerkom" w:date="2024-11-27T16:42:00Z" w16du:dateUtc="2024-11-27T15:42:00Z"/>
              </w:rPr>
            </w:pPr>
            <w:bookmarkStart w:id="15252" w:name="_Toc184817599"/>
            <w:bookmarkStart w:id="15253" w:name="_Toc185336214"/>
            <w:bookmarkStart w:id="15254" w:name="_Toc185337047"/>
            <w:bookmarkStart w:id="15255" w:name="_Toc185341766"/>
            <w:bookmarkStart w:id="15256" w:name="_Toc185349376"/>
            <w:bookmarkStart w:id="15257" w:name="_Toc185428484"/>
            <w:bookmarkStart w:id="15258" w:name="_Toc185498125"/>
            <w:bookmarkStart w:id="15259" w:name="_Toc185499325"/>
            <w:bookmarkStart w:id="15260" w:name="_Toc185500525"/>
            <w:bookmarkStart w:id="15261" w:name="_Toc185501726"/>
            <w:bookmarkStart w:id="15262" w:name="_Toc185502931"/>
            <w:bookmarkStart w:id="15263" w:name="_Toc186031191"/>
            <w:bookmarkStart w:id="15264" w:name="_Toc186032397"/>
            <w:bookmarkStart w:id="15265" w:name="_Toc186033603"/>
            <w:bookmarkStart w:id="15266" w:name="_Toc186046101"/>
            <w:bookmarkStart w:id="15267" w:name="_Toc186456861"/>
            <w:bookmarkStart w:id="15268" w:name="_Toc186470506"/>
            <w:bookmarkStart w:id="15269" w:name="_Toc186645017"/>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p>
        </w:tc>
        <w:tc>
          <w:tcPr>
            <w:tcW w:w="2126" w:type="dxa"/>
            <w:shd w:val="clear" w:color="auto" w:fill="D9D9D9" w:themeFill="background1" w:themeFillShade="D9"/>
          </w:tcPr>
          <w:p w14:paraId="419707DB" w14:textId="492AB585"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5270" w:author="Quinten Van Woerkom" w:date="2024-11-27T16:42:00Z" w16du:dateUtc="2024-11-27T15:42:00Z"/>
              </w:rPr>
            </w:pPr>
            <w:del w:id="15271" w:author="Quinten Van Woerkom" w:date="2024-11-27T16:42:00Z" w16du:dateUtc="2024-11-27T15:42:00Z">
              <w:r w:rsidRPr="004424B1" w:rsidDel="00507DE3">
                <w:delText>Function Constraint</w:delText>
              </w:r>
              <w:bookmarkStart w:id="15272" w:name="_Toc184817600"/>
              <w:bookmarkStart w:id="15273" w:name="_Toc185336215"/>
              <w:bookmarkStart w:id="15274" w:name="_Toc185337048"/>
              <w:bookmarkStart w:id="15275" w:name="_Toc185341767"/>
              <w:bookmarkStart w:id="15276" w:name="_Toc185349377"/>
              <w:bookmarkStart w:id="15277" w:name="_Toc185428485"/>
              <w:bookmarkStart w:id="15278" w:name="_Toc185498126"/>
              <w:bookmarkStart w:id="15279" w:name="_Toc185499326"/>
              <w:bookmarkStart w:id="15280" w:name="_Toc185500526"/>
              <w:bookmarkStart w:id="15281" w:name="_Toc185501727"/>
              <w:bookmarkStart w:id="15282" w:name="_Toc185502932"/>
              <w:bookmarkStart w:id="15283" w:name="_Toc186031192"/>
              <w:bookmarkStart w:id="15284" w:name="_Toc186032398"/>
              <w:bookmarkStart w:id="15285" w:name="_Toc186033604"/>
              <w:bookmarkStart w:id="15286" w:name="_Toc186046102"/>
              <w:bookmarkStart w:id="15287" w:name="_Toc186456862"/>
              <w:bookmarkStart w:id="15288" w:name="_Toc186470507"/>
              <w:bookmarkStart w:id="15289" w:name="_Toc186645018"/>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del>
          </w:p>
        </w:tc>
        <w:bookmarkStart w:id="15290" w:name="_Toc184817601"/>
        <w:bookmarkStart w:id="15291" w:name="_Toc185336216"/>
        <w:bookmarkStart w:id="15292" w:name="_Toc185337049"/>
        <w:bookmarkStart w:id="15293" w:name="_Toc185341768"/>
        <w:bookmarkStart w:id="15294" w:name="_Toc185349378"/>
        <w:bookmarkStart w:id="15295" w:name="_Toc185428486"/>
        <w:bookmarkStart w:id="15296" w:name="_Toc185498127"/>
        <w:bookmarkStart w:id="15297" w:name="_Toc185499327"/>
        <w:bookmarkStart w:id="15298" w:name="_Toc185500527"/>
        <w:bookmarkStart w:id="15299" w:name="_Toc185501728"/>
        <w:bookmarkStart w:id="15300" w:name="_Toc185502933"/>
        <w:bookmarkStart w:id="15301" w:name="_Toc186031193"/>
        <w:bookmarkStart w:id="15302" w:name="_Toc186032399"/>
        <w:bookmarkStart w:id="15303" w:name="_Toc186033605"/>
        <w:bookmarkStart w:id="15304" w:name="_Toc186046103"/>
        <w:bookmarkStart w:id="15305" w:name="_Toc186456863"/>
        <w:bookmarkStart w:id="15306" w:name="_Toc186470508"/>
        <w:bookmarkStart w:id="15307" w:name="_Toc18664501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tr>
    </w:tbl>
    <w:p w14:paraId="78252247" w14:textId="3863A8CE" w:rsidR="00987B34" w:rsidRPr="004424B1" w:rsidDel="00507DE3" w:rsidRDefault="00987B34" w:rsidP="00AE1127">
      <w:pPr>
        <w:rPr>
          <w:del w:id="15308" w:author="Quinten Van Woerkom" w:date="2024-11-27T16:42:00Z" w16du:dateUtc="2024-11-27T15:42:00Z"/>
          <w:lang w:val="en-GB"/>
        </w:rPr>
      </w:pPr>
      <w:del w:id="15309" w:author="Quinten Van Woerkom" w:date="2024-11-27T16:42:00Z" w16du:dateUtc="2024-11-27T15:42:00Z">
        <w:r w:rsidRPr="004424B1" w:rsidDel="00507DE3">
          <w:rPr>
            <w:lang w:val="en-GB"/>
          </w:rPr>
          <w:delText>The following table summari</w:delText>
        </w:r>
        <w:r w:rsidR="00AA5966" w:rsidRPr="004424B1" w:rsidDel="00507DE3">
          <w:rPr>
            <w:lang w:val="en-GB"/>
          </w:rPr>
          <w:delText>z</w:delText>
        </w:r>
        <w:r w:rsidRPr="004424B1" w:rsidDel="00507DE3">
          <w:rPr>
            <w:lang w:val="en-GB"/>
          </w:rPr>
          <w:delText>es the optional capability sets and information model elements for all MPS</w:delText>
        </w:r>
        <w:r w:rsidR="00D133F6" w:rsidRPr="004424B1" w:rsidDel="00507DE3">
          <w:rPr>
            <w:lang w:val="en-GB"/>
          </w:rPr>
          <w:delText xml:space="preserve"> se</w:delText>
        </w:r>
        <w:r w:rsidRPr="004424B1" w:rsidDel="00507DE3">
          <w:rPr>
            <w:lang w:val="en-GB"/>
          </w:rPr>
          <w:delText>rvices.  Optional capabilities and elements are shown with a grey background.  For each service capability set, applicability of information model element sets are shown as follows:</w:delText>
        </w:r>
        <w:bookmarkStart w:id="15310" w:name="_Toc184817602"/>
        <w:bookmarkStart w:id="15311" w:name="_Toc185336217"/>
        <w:bookmarkStart w:id="15312" w:name="_Toc185337050"/>
        <w:bookmarkStart w:id="15313" w:name="_Toc185341769"/>
        <w:bookmarkStart w:id="15314" w:name="_Toc185349379"/>
        <w:bookmarkStart w:id="15315" w:name="_Toc185428487"/>
        <w:bookmarkStart w:id="15316" w:name="_Toc185498128"/>
        <w:bookmarkStart w:id="15317" w:name="_Toc185499328"/>
        <w:bookmarkStart w:id="15318" w:name="_Toc185500528"/>
        <w:bookmarkStart w:id="15319" w:name="_Toc185501729"/>
        <w:bookmarkStart w:id="15320" w:name="_Toc185502934"/>
        <w:bookmarkStart w:id="15321" w:name="_Toc186031194"/>
        <w:bookmarkStart w:id="15322" w:name="_Toc186032400"/>
        <w:bookmarkStart w:id="15323" w:name="_Toc186033606"/>
        <w:bookmarkStart w:id="15324" w:name="_Toc186046104"/>
        <w:bookmarkStart w:id="15325" w:name="_Toc186456864"/>
        <w:bookmarkStart w:id="15326" w:name="_Toc186470509"/>
        <w:bookmarkStart w:id="15327" w:name="_Toc186645020"/>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del>
    </w:p>
    <w:p w14:paraId="43A0F4DB" w14:textId="6DAE5572" w:rsidR="00987B34" w:rsidRPr="004424B1" w:rsidDel="00507DE3" w:rsidRDefault="00987B34" w:rsidP="00720A65">
      <w:pPr>
        <w:pStyle w:val="List"/>
        <w:tabs>
          <w:tab w:val="left" w:pos="720"/>
          <w:tab w:val="left" w:pos="1080"/>
        </w:tabs>
        <w:ind w:left="360" w:firstLine="0"/>
        <w:rPr>
          <w:del w:id="15328" w:author="Quinten Van Woerkom" w:date="2024-11-27T16:42:00Z" w16du:dateUtc="2024-11-27T15:42:00Z"/>
        </w:rPr>
      </w:pPr>
      <w:del w:id="15329" w:author="Quinten Van Woerkom" w:date="2024-11-27T16:42:00Z" w16du:dateUtc="2024-11-27T15:42:00Z">
        <w:r w:rsidRPr="004424B1" w:rsidDel="00507DE3">
          <w:sym w:font="Wingdings" w:char="F0FC"/>
        </w:r>
        <w:r w:rsidRPr="004424B1" w:rsidDel="00507DE3">
          <w:tab/>
          <w:delText>Required</w:delText>
        </w:r>
        <w:r w:rsidR="008754A1" w:rsidRPr="004424B1" w:rsidDel="00507DE3">
          <w:delText>;</w:delText>
        </w:r>
        <w:bookmarkStart w:id="15330" w:name="_Toc184817603"/>
        <w:bookmarkStart w:id="15331" w:name="_Toc185336218"/>
        <w:bookmarkStart w:id="15332" w:name="_Toc185337051"/>
        <w:bookmarkStart w:id="15333" w:name="_Toc185341770"/>
        <w:bookmarkStart w:id="15334" w:name="_Toc185349380"/>
        <w:bookmarkStart w:id="15335" w:name="_Toc185428488"/>
        <w:bookmarkStart w:id="15336" w:name="_Toc185498129"/>
        <w:bookmarkStart w:id="15337" w:name="_Toc185499329"/>
        <w:bookmarkStart w:id="15338" w:name="_Toc185500529"/>
        <w:bookmarkStart w:id="15339" w:name="_Toc185501730"/>
        <w:bookmarkStart w:id="15340" w:name="_Toc185502935"/>
        <w:bookmarkStart w:id="15341" w:name="_Toc186031195"/>
        <w:bookmarkStart w:id="15342" w:name="_Toc186032401"/>
        <w:bookmarkStart w:id="15343" w:name="_Toc186033607"/>
        <w:bookmarkStart w:id="15344" w:name="_Toc186046105"/>
        <w:bookmarkStart w:id="15345" w:name="_Toc186456865"/>
        <w:bookmarkStart w:id="15346" w:name="_Toc186470510"/>
        <w:bookmarkStart w:id="15347" w:name="_Toc186645021"/>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del>
    </w:p>
    <w:p w14:paraId="10DE412A" w14:textId="25154E91" w:rsidR="00987B34" w:rsidRPr="004424B1" w:rsidDel="00507DE3" w:rsidRDefault="00987B34" w:rsidP="00720A65">
      <w:pPr>
        <w:pStyle w:val="List"/>
        <w:tabs>
          <w:tab w:val="left" w:pos="720"/>
          <w:tab w:val="left" w:pos="1080"/>
        </w:tabs>
        <w:ind w:left="360" w:firstLine="0"/>
        <w:rPr>
          <w:del w:id="15348" w:author="Quinten Van Woerkom" w:date="2024-11-27T16:42:00Z" w16du:dateUtc="2024-11-27T15:42:00Z"/>
        </w:rPr>
      </w:pPr>
      <w:del w:id="15349" w:author="Quinten Van Woerkom" w:date="2024-11-27T16:42:00Z" w16du:dateUtc="2024-11-27T15:42:00Z">
        <w:r w:rsidRPr="004424B1" w:rsidDel="00507DE3">
          <w:delText>O</w:delText>
        </w:r>
        <w:r w:rsidRPr="004424B1" w:rsidDel="00507DE3">
          <w:tab/>
          <w:delText>Optional</w:delText>
        </w:r>
        <w:r w:rsidR="008754A1" w:rsidRPr="004424B1" w:rsidDel="00507DE3">
          <w:delText>;</w:delText>
        </w:r>
        <w:bookmarkStart w:id="15350" w:name="_Toc184817604"/>
        <w:bookmarkStart w:id="15351" w:name="_Toc185336219"/>
        <w:bookmarkStart w:id="15352" w:name="_Toc185337052"/>
        <w:bookmarkStart w:id="15353" w:name="_Toc185341771"/>
        <w:bookmarkStart w:id="15354" w:name="_Toc185349381"/>
        <w:bookmarkStart w:id="15355" w:name="_Toc185428489"/>
        <w:bookmarkStart w:id="15356" w:name="_Toc185498130"/>
        <w:bookmarkStart w:id="15357" w:name="_Toc185499330"/>
        <w:bookmarkStart w:id="15358" w:name="_Toc185500530"/>
        <w:bookmarkStart w:id="15359" w:name="_Toc185501731"/>
        <w:bookmarkStart w:id="15360" w:name="_Toc185502936"/>
        <w:bookmarkStart w:id="15361" w:name="_Toc186031196"/>
        <w:bookmarkStart w:id="15362" w:name="_Toc186032402"/>
        <w:bookmarkStart w:id="15363" w:name="_Toc186033608"/>
        <w:bookmarkStart w:id="15364" w:name="_Toc186046106"/>
        <w:bookmarkStart w:id="15365" w:name="_Toc186456866"/>
        <w:bookmarkStart w:id="15366" w:name="_Toc186470511"/>
        <w:bookmarkStart w:id="15367" w:name="_Toc186645022"/>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del>
    </w:p>
    <w:p w14:paraId="3976A64D" w14:textId="1E24515C" w:rsidR="00987B34" w:rsidRPr="004424B1" w:rsidDel="00507DE3" w:rsidRDefault="00987B34" w:rsidP="00720A65">
      <w:pPr>
        <w:pStyle w:val="List"/>
        <w:tabs>
          <w:tab w:val="left" w:pos="720"/>
          <w:tab w:val="left" w:pos="1080"/>
        </w:tabs>
        <w:ind w:left="360" w:firstLine="0"/>
        <w:rPr>
          <w:del w:id="15368" w:author="Quinten Van Woerkom" w:date="2024-11-27T16:42:00Z" w16du:dateUtc="2024-11-27T15:42:00Z"/>
        </w:rPr>
      </w:pPr>
      <w:del w:id="15369" w:author="Quinten Van Woerkom" w:date="2024-11-27T16:42:00Z" w16du:dateUtc="2024-11-27T15:42:00Z">
        <w:r w:rsidRPr="004424B1" w:rsidDel="00507DE3">
          <w:delText>-</w:delText>
        </w:r>
        <w:r w:rsidRPr="004424B1" w:rsidDel="00507DE3">
          <w:tab/>
          <w:delText>Not Applicable</w:delText>
        </w:r>
      </w:del>
      <w:del w:id="15370" w:author="Quinten Van Woerkom" w:date="2024-11-22T16:51:00Z" w16du:dateUtc="2024-11-22T15:51:00Z">
        <w:r w:rsidR="008754A1" w:rsidRPr="004424B1" w:rsidDel="00835192">
          <w:delText>.</w:delText>
        </w:r>
      </w:del>
      <w:bookmarkStart w:id="15371" w:name="_Toc184817605"/>
      <w:bookmarkStart w:id="15372" w:name="_Toc185336220"/>
      <w:bookmarkStart w:id="15373" w:name="_Toc185337053"/>
      <w:bookmarkStart w:id="15374" w:name="_Toc185341772"/>
      <w:bookmarkStart w:id="15375" w:name="_Toc185349382"/>
      <w:bookmarkStart w:id="15376" w:name="_Toc185428490"/>
      <w:bookmarkStart w:id="15377" w:name="_Toc185498131"/>
      <w:bookmarkStart w:id="15378" w:name="_Toc185499331"/>
      <w:bookmarkStart w:id="15379" w:name="_Toc185500531"/>
      <w:bookmarkStart w:id="15380" w:name="_Toc185501732"/>
      <w:bookmarkStart w:id="15381" w:name="_Toc185502937"/>
      <w:bookmarkStart w:id="15382" w:name="_Toc186031197"/>
      <w:bookmarkStart w:id="15383" w:name="_Toc186032403"/>
      <w:bookmarkStart w:id="15384" w:name="_Toc186033609"/>
      <w:bookmarkStart w:id="15385" w:name="_Toc186046107"/>
      <w:bookmarkStart w:id="15386" w:name="_Toc186456867"/>
      <w:bookmarkStart w:id="15387" w:name="_Toc186470512"/>
      <w:bookmarkStart w:id="15388" w:name="_Toc186645023"/>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p>
    <w:p w14:paraId="17D69ABD" w14:textId="402876BD" w:rsidR="00786DAC" w:rsidRPr="004424B1" w:rsidDel="00507DE3" w:rsidRDefault="001D3E7D" w:rsidP="00786DAC">
      <w:pPr>
        <w:rPr>
          <w:del w:id="15389" w:author="Quinten Van Woerkom" w:date="2024-11-27T16:42:00Z" w16du:dateUtc="2024-11-27T15:42:00Z"/>
          <w:lang w:val="en-GB"/>
        </w:rPr>
      </w:pPr>
      <w:del w:id="15390" w:author="Quinten Van Woerkom" w:date="2024-11-22T16:53:00Z" w16du:dateUtc="2024-11-22T15:53:00Z">
        <w:r w:rsidRPr="004424B1" w:rsidDel="00A22FB2">
          <w:rPr>
            <w:lang w:val="en-GB"/>
          </w:rPr>
          <w:delText xml:space="preserve">If a service capability set is supported, then the information model element sets indicated with a </w:delText>
        </w:r>
        <w:r w:rsidRPr="004424B1" w:rsidDel="00A22FB2">
          <w:rPr>
            <w:lang w:val="en-GB"/>
          </w:rPr>
          <w:sym w:font="Wingdings" w:char="F0FC"/>
        </w:r>
        <w:r w:rsidRPr="004424B1" w:rsidDel="00A22FB2">
          <w:rPr>
            <w:lang w:val="en-GB"/>
          </w:rPr>
          <w:delText xml:space="preserve"> must also be supported.  If the service capability set operations include messages that contain data structures from optional element sets, then this is shown with an O.  If the service operations </w:delText>
        </w:r>
        <w:r w:rsidR="00CF673B" w:rsidRPr="004424B1" w:rsidDel="00A22FB2">
          <w:rPr>
            <w:lang w:val="en-GB"/>
          </w:rPr>
          <w:delText>do not contain data structures from optional element sets, then this is shown as not applicable.</w:delText>
        </w:r>
        <w:r w:rsidR="00720A65" w:rsidRPr="004424B1" w:rsidDel="00A22FB2">
          <w:rPr>
            <w:lang w:val="en-GB"/>
          </w:rPr>
          <w:delText xml:space="preserve">  </w:delText>
        </w:r>
      </w:del>
      <w:del w:id="15391" w:author="Quinten Van Woerkom" w:date="2024-11-27T16:42:00Z" w16du:dateUtc="2024-11-27T15:42:00Z">
        <w:r w:rsidR="00987B34" w:rsidRPr="004424B1" w:rsidDel="00507DE3">
          <w:rPr>
            <w:lang w:val="en-GB"/>
          </w:rPr>
          <w:delText>An indication is also given of which service specific data structures are relevant to the operation</w:delText>
        </w:r>
        <w:r w:rsidR="00A67734" w:rsidRPr="004424B1" w:rsidDel="00507DE3">
          <w:rPr>
            <w:lang w:val="en-GB"/>
          </w:rPr>
          <w:delText>s of each service capability set</w:delText>
        </w:r>
        <w:r w:rsidR="00987B34" w:rsidRPr="004424B1" w:rsidDel="00507DE3">
          <w:rPr>
            <w:lang w:val="en-GB"/>
          </w:rPr>
          <w:delText>.</w:delText>
        </w:r>
      </w:del>
      <w:del w:id="15392" w:author="Quinten Van Woerkom" w:date="2024-11-22T16:53:00Z" w16du:dateUtc="2024-11-22T15:53:00Z">
        <w:r w:rsidR="00987B34" w:rsidRPr="004424B1" w:rsidDel="00A22FB2">
          <w:rPr>
            <w:lang w:val="en-GB"/>
          </w:rPr>
          <w:delText xml:space="preserve"> </w:delText>
        </w:r>
      </w:del>
      <w:del w:id="15393" w:author="Quinten Van Woerkom" w:date="2024-11-27T16:42:00Z" w16du:dateUtc="2024-11-27T15:42:00Z">
        <w:r w:rsidR="00987B34" w:rsidRPr="004424B1" w:rsidDel="00507DE3">
          <w:rPr>
            <w:lang w:val="en-GB"/>
          </w:rPr>
          <w:delText xml:space="preserve"> </w:delText>
        </w:r>
        <w:r w:rsidR="002C4F23" w:rsidRPr="004424B1" w:rsidDel="00507DE3">
          <w:rPr>
            <w:iCs/>
            <w:lang w:val="en-GB"/>
          </w:rPr>
          <w:delText xml:space="preserve">It should be noted </w:delText>
        </w:r>
        <w:r w:rsidR="00987B34" w:rsidRPr="004424B1" w:rsidDel="00507DE3">
          <w:rPr>
            <w:lang w:val="en-GB"/>
          </w:rPr>
          <w:delText xml:space="preserve">this is shown at the level of the MPS </w:delText>
        </w:r>
        <w:r w:rsidR="00A67734" w:rsidRPr="004424B1" w:rsidDel="00507DE3">
          <w:rPr>
            <w:lang w:val="en-GB"/>
          </w:rPr>
          <w:delText xml:space="preserve">data items defined in </w:delText>
        </w:r>
        <w:r w:rsidR="00A67734" w:rsidRPr="004424B1" w:rsidDel="00507DE3">
          <w:rPr>
            <w:lang w:val="en-GB"/>
          </w:rPr>
          <w:fldChar w:fldCharType="begin"/>
        </w:r>
        <w:r w:rsidR="00A67734" w:rsidRPr="004424B1" w:rsidDel="00507DE3">
          <w:rPr>
            <w:lang w:val="en-GB"/>
          </w:rPr>
          <w:delInstrText xml:space="preserve"> REF _Ref60919968 \r \h </w:delInstrText>
        </w:r>
        <w:r w:rsidR="00A67734" w:rsidRPr="004424B1" w:rsidDel="00507DE3">
          <w:rPr>
            <w:lang w:val="en-GB"/>
          </w:rPr>
        </w:r>
        <w:r w:rsidR="00A67734" w:rsidRPr="004424B1" w:rsidDel="00507DE3">
          <w:rPr>
            <w:lang w:val="en-GB"/>
          </w:rPr>
          <w:fldChar w:fldCharType="separate"/>
        </w:r>
        <w:r w:rsidR="00BF1AC4" w:rsidDel="00507DE3">
          <w:rPr>
            <w:lang w:val="en-GB"/>
          </w:rPr>
          <w:delText>4.2</w:delText>
        </w:r>
        <w:r w:rsidR="00A67734" w:rsidRPr="004424B1" w:rsidDel="00507DE3">
          <w:rPr>
            <w:lang w:val="en-GB"/>
          </w:rPr>
          <w:fldChar w:fldCharType="end"/>
        </w:r>
        <w:r w:rsidR="00987B34" w:rsidRPr="004424B1" w:rsidDel="00507DE3">
          <w:rPr>
            <w:lang w:val="en-GB"/>
          </w:rPr>
          <w:delText>:</w:delText>
        </w:r>
      </w:del>
      <w:del w:id="15394" w:author="Quinten Van Woerkom" w:date="2024-11-22T16:53:00Z" w16du:dateUtc="2024-11-22T15:53:00Z">
        <w:r w:rsidR="00987B34" w:rsidRPr="004424B1" w:rsidDel="00A22FB2">
          <w:rPr>
            <w:lang w:val="en-GB"/>
          </w:rPr>
          <w:delText xml:space="preserve"> </w:delText>
        </w:r>
      </w:del>
      <w:del w:id="15395" w:author="Quinten Van Woerkom" w:date="2024-11-27T16:42:00Z" w16du:dateUtc="2024-11-27T15:42:00Z">
        <w:r w:rsidR="00987B34" w:rsidRPr="004424B1" w:rsidDel="00507DE3">
          <w:rPr>
            <w:lang w:val="en-GB"/>
          </w:rPr>
          <w:delText xml:space="preserve"> only the specific data structures used in the messages of the associated service operations are required.</w:delText>
        </w:r>
        <w:bookmarkStart w:id="15396" w:name="_Toc184817606"/>
        <w:bookmarkStart w:id="15397" w:name="_Toc185336221"/>
        <w:bookmarkStart w:id="15398" w:name="_Toc185337054"/>
        <w:bookmarkStart w:id="15399" w:name="_Toc185341773"/>
        <w:bookmarkStart w:id="15400" w:name="_Toc185349383"/>
        <w:bookmarkStart w:id="15401" w:name="_Toc185428491"/>
        <w:bookmarkStart w:id="15402" w:name="_Toc185498132"/>
        <w:bookmarkStart w:id="15403" w:name="_Toc185499332"/>
        <w:bookmarkStart w:id="15404" w:name="_Toc185500532"/>
        <w:bookmarkStart w:id="15405" w:name="_Toc185501733"/>
        <w:bookmarkStart w:id="15406" w:name="_Toc185502938"/>
        <w:bookmarkStart w:id="15407" w:name="_Toc186031198"/>
        <w:bookmarkStart w:id="15408" w:name="_Toc186032404"/>
        <w:bookmarkStart w:id="15409" w:name="_Toc186033610"/>
        <w:bookmarkStart w:id="15410" w:name="_Toc186046108"/>
        <w:bookmarkStart w:id="15411" w:name="_Toc186456868"/>
        <w:bookmarkStart w:id="15412" w:name="_Toc186470513"/>
        <w:bookmarkStart w:id="15413" w:name="_Toc186645024"/>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del>
    </w:p>
    <w:p w14:paraId="1EFAF212" w14:textId="0A08DF49" w:rsidR="00786DAC" w:rsidRPr="004424B1" w:rsidDel="00507DE3" w:rsidRDefault="00DF315E" w:rsidP="00DF315E">
      <w:pPr>
        <w:pStyle w:val="TableTitle"/>
        <w:rPr>
          <w:del w:id="15414" w:author="Quinten Van Woerkom" w:date="2024-11-27T16:42:00Z" w16du:dateUtc="2024-11-27T15:42:00Z"/>
          <w:lang w:val="en-GB"/>
        </w:rPr>
      </w:pPr>
      <w:del w:id="15415" w:author="Quinten Van Woerkom" w:date="2024-11-27T16:42:00Z" w16du:dateUtc="2024-11-27T15:42:00Z">
        <w:r w:rsidRPr="004424B1" w:rsidDel="00507DE3">
          <w:rPr>
            <w:lang w:val="en-GB"/>
          </w:rPr>
          <w:lastRenderedPageBreak/>
          <w:delText xml:space="preserve">Table </w:delText>
        </w:r>
        <w:r w:rsidRPr="004424B1" w:rsidDel="00507DE3">
          <w:rPr>
            <w:lang w:val="en-GB"/>
          </w:rPr>
          <w:fldChar w:fldCharType="begin"/>
        </w:r>
        <w:r w:rsidRPr="004424B1" w:rsidDel="00507DE3">
          <w:rPr>
            <w:lang w:val="en-GB"/>
          </w:rPr>
          <w:delInstrText xml:space="preserve"> STYLEREF "Heading 1"\l \n \t \* MERGEFORMAT </w:delInstrText>
        </w:r>
        <w:r w:rsidRPr="004424B1" w:rsidDel="00507DE3">
          <w:rPr>
            <w:lang w:val="en-GB"/>
          </w:rPr>
          <w:fldChar w:fldCharType="separate"/>
        </w:r>
        <w:r w:rsidR="00BF1AC4" w:rsidDel="00507DE3">
          <w:rPr>
            <w:noProof/>
            <w:lang w:val="en-GB"/>
          </w:rPr>
          <w:delText>2</w:delText>
        </w:r>
        <w:r w:rsidRPr="004424B1" w:rsidDel="00507DE3">
          <w:rPr>
            <w:lang w:val="en-GB"/>
          </w:rPr>
          <w:fldChar w:fldCharType="end"/>
        </w:r>
        <w:r w:rsidRPr="004424B1" w:rsidDel="00507DE3">
          <w:rPr>
            <w:lang w:val="en-GB"/>
          </w:rPr>
          <w:noBreakHyphen/>
        </w:r>
        <w:r w:rsidR="009A416E" w:rsidRPr="004424B1" w:rsidDel="00507DE3">
          <w:rPr>
            <w:lang w:val="en-GB"/>
          </w:rPr>
          <w:fldChar w:fldCharType="begin"/>
        </w:r>
        <w:r w:rsidR="009A416E" w:rsidRPr="004424B1" w:rsidDel="00507DE3">
          <w:rPr>
            <w:lang w:val="en-GB"/>
          </w:rPr>
          <w:delInstrText xml:space="preserve"> SEQ Table \s 1 \* MERGEFORMAT </w:delInstrText>
        </w:r>
        <w:r w:rsidR="009A416E" w:rsidRPr="004424B1" w:rsidDel="00507DE3">
          <w:rPr>
            <w:lang w:val="en-GB"/>
          </w:rPr>
          <w:fldChar w:fldCharType="separate"/>
        </w:r>
        <w:r w:rsidR="00BF1AC4" w:rsidDel="00507DE3">
          <w:rPr>
            <w:noProof/>
            <w:lang w:val="en-GB"/>
          </w:rPr>
          <w:delText>7</w:delText>
        </w:r>
        <w:r w:rsidR="009A416E" w:rsidRPr="004424B1" w:rsidDel="00507DE3">
          <w:rPr>
            <w:noProof/>
            <w:lang w:val="en-GB"/>
          </w:rPr>
          <w:fldChar w:fldCharType="end"/>
        </w:r>
        <w:r w:rsidRPr="004424B1" w:rsidDel="00507DE3">
          <w:rPr>
            <w:lang w:val="en-GB"/>
          </w:rPr>
          <w:fldChar w:fldCharType="begin"/>
        </w:r>
        <w:r w:rsidRPr="004424B1" w:rsidDel="00507DE3">
          <w:rPr>
            <w:lang w:val="en-GB"/>
          </w:rPr>
          <w:delInstrText xml:space="preserve"> TC \f T \l 7 "</w:delInstrText>
        </w:r>
        <w:r w:rsidR="009A416E" w:rsidRPr="004424B1" w:rsidDel="00507DE3">
          <w:rPr>
            <w:lang w:val="en-GB"/>
          </w:rPr>
          <w:fldChar w:fldCharType="begin"/>
        </w:r>
        <w:r w:rsidR="009A416E" w:rsidRPr="004424B1" w:rsidDel="00507DE3">
          <w:rPr>
            <w:lang w:val="en-GB"/>
          </w:rPr>
          <w:delInstrText xml:space="preserve"> STYLEREF "Heading 1"\l \n \t \* MERGEFORMAT </w:delInstrText>
        </w:r>
        <w:r w:rsidR="009A416E" w:rsidRPr="004424B1" w:rsidDel="00507DE3">
          <w:rPr>
            <w:lang w:val="en-GB"/>
          </w:rPr>
          <w:fldChar w:fldCharType="separate"/>
        </w:r>
        <w:bookmarkStart w:id="15416" w:name="_Toc158132085"/>
        <w:r w:rsidR="00BF1AC4" w:rsidDel="00507DE3">
          <w:rPr>
            <w:noProof/>
            <w:lang w:val="en-GB"/>
          </w:rPr>
          <w:delInstrText>2</w:delInstrText>
        </w:r>
        <w:r w:rsidR="009A416E" w:rsidRPr="004424B1" w:rsidDel="00507DE3">
          <w:rPr>
            <w:noProof/>
            <w:lang w:val="en-GB"/>
          </w:rPr>
          <w:fldChar w:fldCharType="end"/>
        </w:r>
        <w:r w:rsidRPr="004424B1" w:rsidDel="00507DE3">
          <w:rPr>
            <w:lang w:val="en-GB"/>
          </w:rPr>
          <w:delInstrText>-</w:delInstrText>
        </w:r>
        <w:r w:rsidR="009A416E" w:rsidRPr="004424B1" w:rsidDel="00507DE3">
          <w:rPr>
            <w:lang w:val="en-GB"/>
          </w:rPr>
          <w:fldChar w:fldCharType="begin"/>
        </w:r>
        <w:r w:rsidR="009A416E" w:rsidRPr="004424B1" w:rsidDel="00507DE3">
          <w:rPr>
            <w:lang w:val="en-GB"/>
          </w:rPr>
          <w:delInstrText xml:space="preserve"> SEQ Table_TOC \s 1 \* MERGEFORMAT </w:delInstrText>
        </w:r>
        <w:r w:rsidR="009A416E" w:rsidRPr="004424B1" w:rsidDel="00507DE3">
          <w:rPr>
            <w:lang w:val="en-GB"/>
          </w:rPr>
          <w:fldChar w:fldCharType="separate"/>
        </w:r>
        <w:r w:rsidR="00BF1AC4" w:rsidDel="00507DE3">
          <w:rPr>
            <w:noProof/>
            <w:lang w:val="en-GB"/>
          </w:rPr>
          <w:delInstrText>7</w:delInstrText>
        </w:r>
        <w:r w:rsidR="009A416E" w:rsidRPr="004424B1" w:rsidDel="00507DE3">
          <w:rPr>
            <w:noProof/>
            <w:lang w:val="en-GB"/>
          </w:rPr>
          <w:fldChar w:fldCharType="end"/>
        </w:r>
        <w:r w:rsidRPr="004424B1" w:rsidDel="00507DE3">
          <w:rPr>
            <w:lang w:val="en-GB"/>
          </w:rPr>
          <w:tab/>
          <w:delInstrText>Optional Service Capabilities</w:delInstrText>
        </w:r>
        <w:bookmarkStart w:id="15417" w:name="_Toc184817143"/>
        <w:bookmarkStart w:id="15418" w:name="_Toc186046591"/>
        <w:bookmarkStart w:id="15419" w:name="_Toc186457370"/>
        <w:bookmarkStart w:id="15420" w:name="_Toc186457395"/>
        <w:bookmarkStart w:id="15421" w:name="_Toc186457419"/>
        <w:bookmarkStart w:id="15422" w:name="_Toc186457444"/>
        <w:bookmarkStart w:id="15423" w:name="_Toc186471019"/>
        <w:bookmarkStart w:id="15424" w:name="_Toc186645530"/>
        <w:bookmarkEnd w:id="15416"/>
        <w:bookmarkEnd w:id="15417"/>
        <w:bookmarkEnd w:id="15418"/>
        <w:bookmarkEnd w:id="15419"/>
        <w:bookmarkEnd w:id="15420"/>
        <w:bookmarkEnd w:id="15421"/>
        <w:bookmarkEnd w:id="15422"/>
        <w:bookmarkEnd w:id="15423"/>
        <w:bookmarkEnd w:id="15424"/>
        <w:r w:rsidRPr="004424B1" w:rsidDel="00507DE3">
          <w:rPr>
            <w:lang w:val="en-GB"/>
          </w:rPr>
          <w:delInstrText>"</w:delInstrText>
        </w:r>
        <w:r w:rsidRPr="004424B1" w:rsidDel="00507DE3">
          <w:rPr>
            <w:lang w:val="en-GB"/>
          </w:rPr>
          <w:fldChar w:fldCharType="end"/>
        </w:r>
        <w:r w:rsidRPr="004424B1" w:rsidDel="00507DE3">
          <w:rPr>
            <w:lang w:val="en-GB"/>
          </w:rPr>
          <w:delText>:  Optional Service Capabilities</w:delText>
        </w:r>
        <w:bookmarkStart w:id="15425" w:name="_Toc184817607"/>
        <w:bookmarkStart w:id="15426" w:name="_Toc185336222"/>
        <w:bookmarkStart w:id="15427" w:name="_Toc185337055"/>
        <w:bookmarkStart w:id="15428" w:name="_Toc185341774"/>
        <w:bookmarkStart w:id="15429" w:name="_Toc185349384"/>
        <w:bookmarkStart w:id="15430" w:name="_Toc185428492"/>
        <w:bookmarkStart w:id="15431" w:name="_Toc185498133"/>
        <w:bookmarkStart w:id="15432" w:name="_Toc185499333"/>
        <w:bookmarkStart w:id="15433" w:name="_Toc185500533"/>
        <w:bookmarkStart w:id="15434" w:name="_Toc185501734"/>
        <w:bookmarkStart w:id="15435" w:name="_Toc185502939"/>
        <w:bookmarkStart w:id="15436" w:name="_Toc186031199"/>
        <w:bookmarkStart w:id="15437" w:name="_Toc186032405"/>
        <w:bookmarkStart w:id="15438" w:name="_Toc186033611"/>
        <w:bookmarkStart w:id="15439" w:name="_Toc186046109"/>
        <w:bookmarkStart w:id="15440" w:name="_Toc186456869"/>
        <w:bookmarkStart w:id="15441" w:name="_Toc186470514"/>
        <w:bookmarkStart w:id="15442" w:name="_Toc186645025"/>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del>
    </w:p>
    <w:tbl>
      <w:tblPr>
        <w:tblStyle w:val="RBTable"/>
        <w:tblW w:w="9576" w:type="dxa"/>
        <w:tblLayout w:type="fixed"/>
        <w:tblLook w:val="04A0" w:firstRow="1" w:lastRow="0" w:firstColumn="1" w:lastColumn="0" w:noHBand="0" w:noVBand="1"/>
      </w:tblPr>
      <w:tblGrid>
        <w:gridCol w:w="959"/>
        <w:gridCol w:w="3118"/>
        <w:gridCol w:w="449"/>
        <w:gridCol w:w="449"/>
        <w:gridCol w:w="449"/>
        <w:gridCol w:w="449"/>
        <w:gridCol w:w="449"/>
        <w:gridCol w:w="449"/>
        <w:gridCol w:w="2805"/>
      </w:tblGrid>
      <w:tr w:rsidR="00720A65" w:rsidRPr="004424B1" w:rsidDel="00507DE3" w14:paraId="08800526" w14:textId="54614E55" w:rsidTr="007B4994">
        <w:trPr>
          <w:cnfStyle w:val="100000000000" w:firstRow="1" w:lastRow="0" w:firstColumn="0" w:lastColumn="0" w:oddVBand="0" w:evenVBand="0" w:oddHBand="0" w:evenHBand="0" w:firstRowFirstColumn="0" w:firstRowLastColumn="0" w:lastRowFirstColumn="0" w:lastRowLastColumn="0"/>
          <w:tblHeader/>
          <w:del w:id="15443" w:author="Quinten Van Woerkom" w:date="2024-11-27T16:42:00Z"/>
        </w:trPr>
        <w:tc>
          <w:tcPr>
            <w:cnfStyle w:val="001000000000" w:firstRow="0" w:lastRow="0" w:firstColumn="1" w:lastColumn="0" w:oddVBand="0" w:evenVBand="0" w:oddHBand="0" w:evenHBand="0" w:firstRowFirstColumn="0" w:firstRowLastColumn="0" w:lastRowFirstColumn="0" w:lastRowLastColumn="0"/>
            <w:tcW w:w="4077" w:type="dxa"/>
            <w:gridSpan w:val="2"/>
          </w:tcPr>
          <w:p w14:paraId="3509FBAE" w14:textId="44250FD8" w:rsidR="00720A65" w:rsidRPr="004424B1" w:rsidDel="00507DE3" w:rsidRDefault="00720A65" w:rsidP="007B4994">
            <w:pPr>
              <w:pStyle w:val="TableCell"/>
              <w:rPr>
                <w:del w:id="15444" w:author="Quinten Van Woerkom" w:date="2024-11-27T16:42:00Z" w16du:dateUtc="2024-11-27T15:42:00Z"/>
              </w:rPr>
            </w:pPr>
            <w:del w:id="15445" w:author="Quinten Van Woerkom" w:date="2024-11-27T16:42:00Z" w16du:dateUtc="2024-11-27T15:42:00Z">
              <w:r w:rsidRPr="004424B1" w:rsidDel="00507DE3">
                <w:delText>Services</w:delText>
              </w:r>
              <w:bookmarkStart w:id="15446" w:name="_Toc184817608"/>
              <w:bookmarkStart w:id="15447" w:name="_Toc185336223"/>
              <w:bookmarkStart w:id="15448" w:name="_Toc185337056"/>
              <w:bookmarkStart w:id="15449" w:name="_Toc185341775"/>
              <w:bookmarkStart w:id="15450" w:name="_Toc185349385"/>
              <w:bookmarkStart w:id="15451" w:name="_Toc185428493"/>
              <w:bookmarkStart w:id="15452" w:name="_Toc185498134"/>
              <w:bookmarkStart w:id="15453" w:name="_Toc185499334"/>
              <w:bookmarkStart w:id="15454" w:name="_Toc185500534"/>
              <w:bookmarkStart w:id="15455" w:name="_Toc185501735"/>
              <w:bookmarkStart w:id="15456" w:name="_Toc185502940"/>
              <w:bookmarkStart w:id="15457" w:name="_Toc186031200"/>
              <w:bookmarkStart w:id="15458" w:name="_Toc186032406"/>
              <w:bookmarkStart w:id="15459" w:name="_Toc186033612"/>
              <w:bookmarkStart w:id="15460" w:name="_Toc186046110"/>
              <w:bookmarkStart w:id="15461" w:name="_Toc186456870"/>
              <w:bookmarkStart w:id="15462" w:name="_Toc186470515"/>
              <w:bookmarkStart w:id="15463" w:name="_Toc186645026"/>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del>
          </w:p>
        </w:tc>
        <w:tc>
          <w:tcPr>
            <w:tcW w:w="5499" w:type="dxa"/>
            <w:gridSpan w:val="7"/>
          </w:tcPr>
          <w:p w14:paraId="5B092291" w14:textId="3CCE60B8" w:rsidR="00720A65" w:rsidRPr="004424B1" w:rsidDel="00507DE3" w:rsidRDefault="00720A65" w:rsidP="007B4994">
            <w:pPr>
              <w:pStyle w:val="TableCell"/>
              <w:cnfStyle w:val="100000000000" w:firstRow="1" w:lastRow="0" w:firstColumn="0" w:lastColumn="0" w:oddVBand="0" w:evenVBand="0" w:oddHBand="0" w:evenHBand="0" w:firstRowFirstColumn="0" w:firstRowLastColumn="0" w:lastRowFirstColumn="0" w:lastRowLastColumn="0"/>
              <w:rPr>
                <w:del w:id="15464" w:author="Quinten Van Woerkom" w:date="2024-11-27T16:42:00Z" w16du:dateUtc="2024-11-27T15:42:00Z"/>
              </w:rPr>
            </w:pPr>
            <w:del w:id="15465" w:author="Quinten Van Woerkom" w:date="2024-11-27T16:42:00Z" w16du:dateUtc="2024-11-27T15:42:00Z">
              <w:r w:rsidRPr="004424B1" w:rsidDel="00507DE3">
                <w:delText>Information Model</w:delText>
              </w:r>
              <w:bookmarkStart w:id="15466" w:name="_Toc184817609"/>
              <w:bookmarkStart w:id="15467" w:name="_Toc185336224"/>
              <w:bookmarkStart w:id="15468" w:name="_Toc185337057"/>
              <w:bookmarkStart w:id="15469" w:name="_Toc185341776"/>
              <w:bookmarkStart w:id="15470" w:name="_Toc185349386"/>
              <w:bookmarkStart w:id="15471" w:name="_Toc185428494"/>
              <w:bookmarkStart w:id="15472" w:name="_Toc185498135"/>
              <w:bookmarkStart w:id="15473" w:name="_Toc185499335"/>
              <w:bookmarkStart w:id="15474" w:name="_Toc185500535"/>
              <w:bookmarkStart w:id="15475" w:name="_Toc185501736"/>
              <w:bookmarkStart w:id="15476" w:name="_Toc185502941"/>
              <w:bookmarkStart w:id="15477" w:name="_Toc186031201"/>
              <w:bookmarkStart w:id="15478" w:name="_Toc186032407"/>
              <w:bookmarkStart w:id="15479" w:name="_Toc186033613"/>
              <w:bookmarkStart w:id="15480" w:name="_Toc186046111"/>
              <w:bookmarkStart w:id="15481" w:name="_Toc186456871"/>
              <w:bookmarkStart w:id="15482" w:name="_Toc186470516"/>
              <w:bookmarkStart w:id="15483" w:name="_Toc186645027"/>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del>
          </w:p>
        </w:tc>
        <w:bookmarkStart w:id="15484" w:name="_Toc184817610"/>
        <w:bookmarkStart w:id="15485" w:name="_Toc185336225"/>
        <w:bookmarkStart w:id="15486" w:name="_Toc185337058"/>
        <w:bookmarkStart w:id="15487" w:name="_Toc185341777"/>
        <w:bookmarkStart w:id="15488" w:name="_Toc185349387"/>
        <w:bookmarkStart w:id="15489" w:name="_Toc185428495"/>
        <w:bookmarkStart w:id="15490" w:name="_Toc185498136"/>
        <w:bookmarkStart w:id="15491" w:name="_Toc185499336"/>
        <w:bookmarkStart w:id="15492" w:name="_Toc185500536"/>
        <w:bookmarkStart w:id="15493" w:name="_Toc185501737"/>
        <w:bookmarkStart w:id="15494" w:name="_Toc185502942"/>
        <w:bookmarkStart w:id="15495" w:name="_Toc186031202"/>
        <w:bookmarkStart w:id="15496" w:name="_Toc186032408"/>
        <w:bookmarkStart w:id="15497" w:name="_Toc186033614"/>
        <w:bookmarkStart w:id="15498" w:name="_Toc186046112"/>
        <w:bookmarkStart w:id="15499" w:name="_Toc186456872"/>
        <w:bookmarkStart w:id="15500" w:name="_Toc186470517"/>
        <w:bookmarkStart w:id="15501" w:name="_Toc186645028"/>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tr>
      <w:tr w:rsidR="00720A65" w:rsidRPr="004424B1" w:rsidDel="00507DE3" w14:paraId="01794AB5" w14:textId="658C2938" w:rsidTr="007B4994">
        <w:trPr>
          <w:cnfStyle w:val="100000000000" w:firstRow="1" w:lastRow="0" w:firstColumn="0" w:lastColumn="0" w:oddVBand="0" w:evenVBand="0" w:oddHBand="0" w:evenHBand="0" w:firstRowFirstColumn="0" w:firstRowLastColumn="0" w:lastRowFirstColumn="0" w:lastRowLastColumn="0"/>
          <w:cantSplit/>
          <w:trHeight w:val="1492"/>
          <w:tblHeader/>
          <w:del w:id="15502"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Align w:val="bottom"/>
          </w:tcPr>
          <w:p w14:paraId="32522892" w14:textId="07750EE0" w:rsidR="00720A65" w:rsidRPr="004424B1" w:rsidDel="00507DE3" w:rsidRDefault="00720A65" w:rsidP="007B4994">
            <w:pPr>
              <w:pStyle w:val="TableCell"/>
              <w:rPr>
                <w:del w:id="15503" w:author="Quinten Van Woerkom" w:date="2024-11-27T16:42:00Z" w16du:dateUtc="2024-11-27T15:42:00Z"/>
              </w:rPr>
            </w:pPr>
            <w:del w:id="15504" w:author="Quinten Van Woerkom" w:date="2024-11-27T16:42:00Z" w16du:dateUtc="2024-11-27T15:42:00Z">
              <w:r w:rsidRPr="004424B1" w:rsidDel="00507DE3">
                <w:delText>Service</w:delText>
              </w:r>
              <w:bookmarkStart w:id="15505" w:name="_Toc184817611"/>
              <w:bookmarkStart w:id="15506" w:name="_Toc185336226"/>
              <w:bookmarkStart w:id="15507" w:name="_Toc185337059"/>
              <w:bookmarkStart w:id="15508" w:name="_Toc185341778"/>
              <w:bookmarkStart w:id="15509" w:name="_Toc185349388"/>
              <w:bookmarkStart w:id="15510" w:name="_Toc185428496"/>
              <w:bookmarkStart w:id="15511" w:name="_Toc185498137"/>
              <w:bookmarkStart w:id="15512" w:name="_Toc185499337"/>
              <w:bookmarkStart w:id="15513" w:name="_Toc185500537"/>
              <w:bookmarkStart w:id="15514" w:name="_Toc185501738"/>
              <w:bookmarkStart w:id="15515" w:name="_Toc185502943"/>
              <w:bookmarkStart w:id="15516" w:name="_Toc186031203"/>
              <w:bookmarkStart w:id="15517" w:name="_Toc186032409"/>
              <w:bookmarkStart w:id="15518" w:name="_Toc186033615"/>
              <w:bookmarkStart w:id="15519" w:name="_Toc186046113"/>
              <w:bookmarkStart w:id="15520" w:name="_Toc186456873"/>
              <w:bookmarkStart w:id="15521" w:name="_Toc186470518"/>
              <w:bookmarkStart w:id="15522" w:name="_Toc186645029"/>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del>
          </w:p>
        </w:tc>
        <w:tc>
          <w:tcPr>
            <w:tcW w:w="3118" w:type="dxa"/>
            <w:vAlign w:val="bottom"/>
          </w:tcPr>
          <w:p w14:paraId="14EB317F" w14:textId="10D0D4B1" w:rsidR="00720A65" w:rsidRPr="004424B1" w:rsidDel="00507DE3" w:rsidRDefault="00720A65" w:rsidP="007B4994">
            <w:pPr>
              <w:pStyle w:val="TableCell"/>
              <w:cnfStyle w:val="100000000000" w:firstRow="1" w:lastRow="0" w:firstColumn="0" w:lastColumn="0" w:oddVBand="0" w:evenVBand="0" w:oddHBand="0" w:evenHBand="0" w:firstRowFirstColumn="0" w:firstRowLastColumn="0" w:lastRowFirstColumn="0" w:lastRowLastColumn="0"/>
              <w:rPr>
                <w:del w:id="15523" w:author="Quinten Van Woerkom" w:date="2024-11-27T16:42:00Z" w16du:dateUtc="2024-11-27T15:42:00Z"/>
              </w:rPr>
            </w:pPr>
            <w:del w:id="15524" w:author="Quinten Van Woerkom" w:date="2024-11-27T16:42:00Z" w16du:dateUtc="2024-11-27T15:42:00Z">
              <w:r w:rsidRPr="004424B1" w:rsidDel="00507DE3">
                <w:delText>Capability Set</w:delText>
              </w:r>
              <w:bookmarkStart w:id="15525" w:name="_Toc184817612"/>
              <w:bookmarkStart w:id="15526" w:name="_Toc185336227"/>
              <w:bookmarkStart w:id="15527" w:name="_Toc185337060"/>
              <w:bookmarkStart w:id="15528" w:name="_Toc185341779"/>
              <w:bookmarkStart w:id="15529" w:name="_Toc185349389"/>
              <w:bookmarkStart w:id="15530" w:name="_Toc185428497"/>
              <w:bookmarkStart w:id="15531" w:name="_Toc185498138"/>
              <w:bookmarkStart w:id="15532" w:name="_Toc185499338"/>
              <w:bookmarkStart w:id="15533" w:name="_Toc185500538"/>
              <w:bookmarkStart w:id="15534" w:name="_Toc185501739"/>
              <w:bookmarkStart w:id="15535" w:name="_Toc185502944"/>
              <w:bookmarkStart w:id="15536" w:name="_Toc186031204"/>
              <w:bookmarkStart w:id="15537" w:name="_Toc186032410"/>
              <w:bookmarkStart w:id="15538" w:name="_Toc186033616"/>
              <w:bookmarkStart w:id="15539" w:name="_Toc186046114"/>
              <w:bookmarkStart w:id="15540" w:name="_Toc186456874"/>
              <w:bookmarkStart w:id="15541" w:name="_Toc186470519"/>
              <w:bookmarkStart w:id="15542" w:name="_Toc186645030"/>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del>
          </w:p>
        </w:tc>
        <w:tc>
          <w:tcPr>
            <w:tcW w:w="449" w:type="dxa"/>
            <w:textDirection w:val="btLr"/>
            <w:vAlign w:val="center"/>
          </w:tcPr>
          <w:p w14:paraId="1DD6A16B" w14:textId="565538BC" w:rsidR="00720A65" w:rsidRPr="004424B1" w:rsidDel="00507DE3" w:rsidRDefault="00720A65" w:rsidP="007B4994">
            <w:pPr>
              <w:pStyle w:val="TableCell"/>
              <w:ind w:left="113" w:right="113"/>
              <w:cnfStyle w:val="100000000000" w:firstRow="1" w:lastRow="0" w:firstColumn="0" w:lastColumn="0" w:oddVBand="0" w:evenVBand="0" w:oddHBand="0" w:evenHBand="0" w:firstRowFirstColumn="0" w:firstRowLastColumn="0" w:lastRowFirstColumn="0" w:lastRowLastColumn="0"/>
              <w:rPr>
                <w:del w:id="15543" w:author="Quinten Van Woerkom" w:date="2024-11-27T16:42:00Z" w16du:dateUtc="2024-11-27T15:42:00Z"/>
                <w:spacing w:val="-6"/>
                <w:szCs w:val="20"/>
              </w:rPr>
            </w:pPr>
            <w:del w:id="15544" w:author="Quinten Van Woerkom" w:date="2024-11-27T16:42:00Z" w16du:dateUtc="2024-11-27T15:42:00Z">
              <w:r w:rsidRPr="004424B1" w:rsidDel="00507DE3">
                <w:rPr>
                  <w:spacing w:val="-6"/>
                  <w:szCs w:val="20"/>
                </w:rPr>
                <w:delText>Core Features</w:delText>
              </w:r>
              <w:bookmarkStart w:id="15545" w:name="_Toc184817613"/>
              <w:bookmarkStart w:id="15546" w:name="_Toc185336228"/>
              <w:bookmarkStart w:id="15547" w:name="_Toc185337061"/>
              <w:bookmarkStart w:id="15548" w:name="_Toc185341780"/>
              <w:bookmarkStart w:id="15549" w:name="_Toc185349390"/>
              <w:bookmarkStart w:id="15550" w:name="_Toc185428498"/>
              <w:bookmarkStart w:id="15551" w:name="_Toc185498139"/>
              <w:bookmarkStart w:id="15552" w:name="_Toc185499339"/>
              <w:bookmarkStart w:id="15553" w:name="_Toc185500539"/>
              <w:bookmarkStart w:id="15554" w:name="_Toc185501740"/>
              <w:bookmarkStart w:id="15555" w:name="_Toc185502945"/>
              <w:bookmarkStart w:id="15556" w:name="_Toc186031205"/>
              <w:bookmarkStart w:id="15557" w:name="_Toc186032411"/>
              <w:bookmarkStart w:id="15558" w:name="_Toc186033617"/>
              <w:bookmarkStart w:id="15559" w:name="_Toc186046115"/>
              <w:bookmarkStart w:id="15560" w:name="_Toc186456875"/>
              <w:bookmarkStart w:id="15561" w:name="_Toc186470520"/>
              <w:bookmarkStart w:id="15562" w:name="_Toc186645031"/>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del>
          </w:p>
        </w:tc>
        <w:tc>
          <w:tcPr>
            <w:tcW w:w="449" w:type="dxa"/>
            <w:textDirection w:val="btLr"/>
            <w:vAlign w:val="center"/>
          </w:tcPr>
          <w:p w14:paraId="4DFB35E6" w14:textId="09C2660A" w:rsidR="00720A65" w:rsidRPr="004424B1" w:rsidDel="00507DE3" w:rsidRDefault="00720A65" w:rsidP="007B4994">
            <w:pPr>
              <w:pStyle w:val="TableCell"/>
              <w:ind w:left="113" w:right="113"/>
              <w:cnfStyle w:val="100000000000" w:firstRow="1" w:lastRow="0" w:firstColumn="0" w:lastColumn="0" w:oddVBand="0" w:evenVBand="0" w:oddHBand="0" w:evenHBand="0" w:firstRowFirstColumn="0" w:firstRowLastColumn="0" w:lastRowFirstColumn="0" w:lastRowLastColumn="0"/>
              <w:rPr>
                <w:del w:id="15563" w:author="Quinten Van Woerkom" w:date="2024-11-27T16:42:00Z" w16du:dateUtc="2024-11-27T15:42:00Z"/>
                <w:spacing w:val="-6"/>
                <w:szCs w:val="20"/>
              </w:rPr>
            </w:pPr>
            <w:del w:id="15564" w:author="Quinten Van Woerkom" w:date="2024-11-27T16:42:00Z" w16du:dateUtc="2024-11-27T15:42:00Z">
              <w:r w:rsidRPr="004424B1" w:rsidDel="00507DE3">
                <w:rPr>
                  <w:spacing w:val="-6"/>
                  <w:szCs w:val="20"/>
                </w:rPr>
                <w:delText>Basic Constraints</w:delText>
              </w:r>
              <w:bookmarkStart w:id="15565" w:name="_Toc184817614"/>
              <w:bookmarkStart w:id="15566" w:name="_Toc185336229"/>
              <w:bookmarkStart w:id="15567" w:name="_Toc185337062"/>
              <w:bookmarkStart w:id="15568" w:name="_Toc185341781"/>
              <w:bookmarkStart w:id="15569" w:name="_Toc185349391"/>
              <w:bookmarkStart w:id="15570" w:name="_Toc185428499"/>
              <w:bookmarkStart w:id="15571" w:name="_Toc185498140"/>
              <w:bookmarkStart w:id="15572" w:name="_Toc185499340"/>
              <w:bookmarkStart w:id="15573" w:name="_Toc185500540"/>
              <w:bookmarkStart w:id="15574" w:name="_Toc185501741"/>
              <w:bookmarkStart w:id="15575" w:name="_Toc185502946"/>
              <w:bookmarkStart w:id="15576" w:name="_Toc186031206"/>
              <w:bookmarkStart w:id="15577" w:name="_Toc186032412"/>
              <w:bookmarkStart w:id="15578" w:name="_Toc186033618"/>
              <w:bookmarkStart w:id="15579" w:name="_Toc186046116"/>
              <w:bookmarkStart w:id="15580" w:name="_Toc186456876"/>
              <w:bookmarkStart w:id="15581" w:name="_Toc186470521"/>
              <w:bookmarkStart w:id="15582" w:name="_Toc186645032"/>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del>
          </w:p>
        </w:tc>
        <w:tc>
          <w:tcPr>
            <w:tcW w:w="449" w:type="dxa"/>
            <w:textDirection w:val="btLr"/>
            <w:vAlign w:val="center"/>
          </w:tcPr>
          <w:p w14:paraId="394FA2F4" w14:textId="53A781C0" w:rsidR="00720A65" w:rsidRPr="004424B1" w:rsidDel="00507DE3" w:rsidRDefault="00720A65" w:rsidP="007B4994">
            <w:pPr>
              <w:pStyle w:val="TableCell"/>
              <w:ind w:left="113" w:right="113"/>
              <w:cnfStyle w:val="100000000000" w:firstRow="1" w:lastRow="0" w:firstColumn="0" w:lastColumn="0" w:oddVBand="0" w:evenVBand="0" w:oddHBand="0" w:evenHBand="0" w:firstRowFirstColumn="0" w:firstRowLastColumn="0" w:lastRowFirstColumn="0" w:lastRowLastColumn="0"/>
              <w:rPr>
                <w:del w:id="15583" w:author="Quinten Van Woerkom" w:date="2024-11-27T16:42:00Z" w16du:dateUtc="2024-11-27T15:42:00Z"/>
                <w:spacing w:val="-6"/>
                <w:szCs w:val="20"/>
              </w:rPr>
            </w:pPr>
            <w:del w:id="15584" w:author="Quinten Van Woerkom" w:date="2024-11-27T16:42:00Z" w16du:dateUtc="2024-11-27T15:42:00Z">
              <w:r w:rsidRPr="004424B1" w:rsidDel="00507DE3">
                <w:rPr>
                  <w:spacing w:val="-6"/>
                  <w:szCs w:val="20"/>
                </w:rPr>
                <w:delText>Plan Revisions</w:delText>
              </w:r>
              <w:bookmarkStart w:id="15585" w:name="_Toc184817615"/>
              <w:bookmarkStart w:id="15586" w:name="_Toc185336230"/>
              <w:bookmarkStart w:id="15587" w:name="_Toc185337063"/>
              <w:bookmarkStart w:id="15588" w:name="_Toc185341782"/>
              <w:bookmarkStart w:id="15589" w:name="_Toc185349392"/>
              <w:bookmarkStart w:id="15590" w:name="_Toc185428500"/>
              <w:bookmarkStart w:id="15591" w:name="_Toc185498141"/>
              <w:bookmarkStart w:id="15592" w:name="_Toc185499341"/>
              <w:bookmarkStart w:id="15593" w:name="_Toc185500541"/>
              <w:bookmarkStart w:id="15594" w:name="_Toc185501742"/>
              <w:bookmarkStart w:id="15595" w:name="_Toc185502947"/>
              <w:bookmarkStart w:id="15596" w:name="_Toc186031207"/>
              <w:bookmarkStart w:id="15597" w:name="_Toc186032413"/>
              <w:bookmarkStart w:id="15598" w:name="_Toc186033619"/>
              <w:bookmarkStart w:id="15599" w:name="_Toc186046117"/>
              <w:bookmarkStart w:id="15600" w:name="_Toc186456877"/>
              <w:bookmarkStart w:id="15601" w:name="_Toc186470522"/>
              <w:bookmarkStart w:id="15602" w:name="_Toc186645033"/>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del>
          </w:p>
        </w:tc>
        <w:tc>
          <w:tcPr>
            <w:tcW w:w="449" w:type="dxa"/>
            <w:textDirection w:val="btLr"/>
            <w:vAlign w:val="center"/>
          </w:tcPr>
          <w:p w14:paraId="3F2B41C8" w14:textId="3D1F46BB" w:rsidR="00720A65" w:rsidRPr="004424B1" w:rsidDel="00507DE3" w:rsidRDefault="00720A65" w:rsidP="007B4994">
            <w:pPr>
              <w:pStyle w:val="TableCell"/>
              <w:ind w:left="113" w:right="113"/>
              <w:cnfStyle w:val="100000000000" w:firstRow="1" w:lastRow="0" w:firstColumn="0" w:lastColumn="0" w:oddVBand="0" w:evenVBand="0" w:oddHBand="0" w:evenHBand="0" w:firstRowFirstColumn="0" w:firstRowLastColumn="0" w:lastRowFirstColumn="0" w:lastRowLastColumn="0"/>
              <w:rPr>
                <w:del w:id="15603" w:author="Quinten Van Woerkom" w:date="2024-11-27T16:42:00Z" w16du:dateUtc="2024-11-27T15:42:00Z"/>
                <w:spacing w:val="-6"/>
                <w:szCs w:val="20"/>
              </w:rPr>
            </w:pPr>
            <w:del w:id="15604" w:author="Quinten Van Woerkom" w:date="2024-11-27T16:42:00Z" w16du:dateUtc="2024-11-27T15:42:00Z">
              <w:r w:rsidRPr="004424B1" w:rsidDel="00507DE3">
                <w:rPr>
                  <w:spacing w:val="-6"/>
                  <w:szCs w:val="20"/>
                </w:rPr>
                <w:delText>Resources</w:delText>
              </w:r>
              <w:bookmarkStart w:id="15605" w:name="_Toc184817616"/>
              <w:bookmarkStart w:id="15606" w:name="_Toc185336231"/>
              <w:bookmarkStart w:id="15607" w:name="_Toc185337064"/>
              <w:bookmarkStart w:id="15608" w:name="_Toc185341783"/>
              <w:bookmarkStart w:id="15609" w:name="_Toc185349393"/>
              <w:bookmarkStart w:id="15610" w:name="_Toc185428501"/>
              <w:bookmarkStart w:id="15611" w:name="_Toc185498142"/>
              <w:bookmarkStart w:id="15612" w:name="_Toc185499342"/>
              <w:bookmarkStart w:id="15613" w:name="_Toc185500542"/>
              <w:bookmarkStart w:id="15614" w:name="_Toc185501743"/>
              <w:bookmarkStart w:id="15615" w:name="_Toc185502948"/>
              <w:bookmarkStart w:id="15616" w:name="_Toc186031208"/>
              <w:bookmarkStart w:id="15617" w:name="_Toc186032414"/>
              <w:bookmarkStart w:id="15618" w:name="_Toc186033620"/>
              <w:bookmarkStart w:id="15619" w:name="_Toc186046118"/>
              <w:bookmarkStart w:id="15620" w:name="_Toc186456878"/>
              <w:bookmarkStart w:id="15621" w:name="_Toc186470523"/>
              <w:bookmarkStart w:id="15622" w:name="_Toc18664503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del>
          </w:p>
        </w:tc>
        <w:tc>
          <w:tcPr>
            <w:tcW w:w="449" w:type="dxa"/>
            <w:textDirection w:val="btLr"/>
            <w:vAlign w:val="center"/>
          </w:tcPr>
          <w:p w14:paraId="79877902" w14:textId="18A8114D" w:rsidR="00720A65" w:rsidRPr="004424B1" w:rsidDel="00507DE3" w:rsidRDefault="00720A65" w:rsidP="007B4994">
            <w:pPr>
              <w:pStyle w:val="TableCell"/>
              <w:ind w:left="113" w:right="113"/>
              <w:cnfStyle w:val="100000000000" w:firstRow="1" w:lastRow="0" w:firstColumn="0" w:lastColumn="0" w:oddVBand="0" w:evenVBand="0" w:oddHBand="0" w:evenHBand="0" w:firstRowFirstColumn="0" w:firstRowLastColumn="0" w:lastRowFirstColumn="0" w:lastRowLastColumn="0"/>
              <w:rPr>
                <w:del w:id="15623" w:author="Quinten Van Woerkom" w:date="2024-11-27T16:42:00Z" w16du:dateUtc="2024-11-27T15:42:00Z"/>
                <w:spacing w:val="-8"/>
                <w:szCs w:val="20"/>
              </w:rPr>
            </w:pPr>
            <w:del w:id="15624" w:author="Quinten Van Woerkom" w:date="2024-11-27T16:42:00Z" w16du:dateUtc="2024-11-27T15:42:00Z">
              <w:r w:rsidRPr="004424B1" w:rsidDel="00507DE3">
                <w:rPr>
                  <w:spacing w:val="-8"/>
                  <w:sz w:val="16"/>
                  <w:szCs w:val="18"/>
                </w:rPr>
                <w:delText>Position &amp; Directio</w:delText>
              </w:r>
              <w:r w:rsidRPr="004424B1" w:rsidDel="00507DE3">
                <w:rPr>
                  <w:spacing w:val="-8"/>
                  <w:szCs w:val="20"/>
                </w:rPr>
                <w:delText>n</w:delText>
              </w:r>
              <w:bookmarkStart w:id="15625" w:name="_Toc184817617"/>
              <w:bookmarkStart w:id="15626" w:name="_Toc185336232"/>
              <w:bookmarkStart w:id="15627" w:name="_Toc185337065"/>
              <w:bookmarkStart w:id="15628" w:name="_Toc185341784"/>
              <w:bookmarkStart w:id="15629" w:name="_Toc185349394"/>
              <w:bookmarkStart w:id="15630" w:name="_Toc185428502"/>
              <w:bookmarkStart w:id="15631" w:name="_Toc185498143"/>
              <w:bookmarkStart w:id="15632" w:name="_Toc185499343"/>
              <w:bookmarkStart w:id="15633" w:name="_Toc185500543"/>
              <w:bookmarkStart w:id="15634" w:name="_Toc185501744"/>
              <w:bookmarkStart w:id="15635" w:name="_Toc185502949"/>
              <w:bookmarkStart w:id="15636" w:name="_Toc186031209"/>
              <w:bookmarkStart w:id="15637" w:name="_Toc186032415"/>
              <w:bookmarkStart w:id="15638" w:name="_Toc186033621"/>
              <w:bookmarkStart w:id="15639" w:name="_Toc186046119"/>
              <w:bookmarkStart w:id="15640" w:name="_Toc186456879"/>
              <w:bookmarkStart w:id="15641" w:name="_Toc186470524"/>
              <w:bookmarkStart w:id="15642" w:name="_Toc186645035"/>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del>
          </w:p>
        </w:tc>
        <w:tc>
          <w:tcPr>
            <w:tcW w:w="449" w:type="dxa"/>
            <w:textDirection w:val="btLr"/>
            <w:vAlign w:val="center"/>
          </w:tcPr>
          <w:p w14:paraId="5D3A3C62" w14:textId="2CF51E82" w:rsidR="00720A65" w:rsidRPr="004424B1" w:rsidDel="00507DE3" w:rsidRDefault="00720A65" w:rsidP="007B4994">
            <w:pPr>
              <w:pStyle w:val="TableCell"/>
              <w:ind w:left="113" w:right="113"/>
              <w:cnfStyle w:val="100000000000" w:firstRow="1" w:lastRow="0" w:firstColumn="0" w:lastColumn="0" w:oddVBand="0" w:evenVBand="0" w:oddHBand="0" w:evenHBand="0" w:firstRowFirstColumn="0" w:firstRowLastColumn="0" w:lastRowFirstColumn="0" w:lastRowLastColumn="0"/>
              <w:rPr>
                <w:del w:id="15643" w:author="Quinten Van Woerkom" w:date="2024-11-27T16:42:00Z" w16du:dateUtc="2024-11-27T15:42:00Z"/>
                <w:spacing w:val="-6"/>
                <w:szCs w:val="20"/>
              </w:rPr>
            </w:pPr>
            <w:del w:id="15644" w:author="Quinten Van Woerkom" w:date="2024-11-27T16:42:00Z" w16du:dateUtc="2024-11-27T15:42:00Z">
              <w:r w:rsidRPr="004424B1" w:rsidDel="00507DE3">
                <w:rPr>
                  <w:spacing w:val="-6"/>
                  <w:szCs w:val="20"/>
                </w:rPr>
                <w:delText>Functions</w:delText>
              </w:r>
              <w:bookmarkStart w:id="15645" w:name="_Toc184817618"/>
              <w:bookmarkStart w:id="15646" w:name="_Toc185336233"/>
              <w:bookmarkStart w:id="15647" w:name="_Toc185337066"/>
              <w:bookmarkStart w:id="15648" w:name="_Toc185341785"/>
              <w:bookmarkStart w:id="15649" w:name="_Toc185349395"/>
              <w:bookmarkStart w:id="15650" w:name="_Toc185428503"/>
              <w:bookmarkStart w:id="15651" w:name="_Toc185498144"/>
              <w:bookmarkStart w:id="15652" w:name="_Toc185499344"/>
              <w:bookmarkStart w:id="15653" w:name="_Toc185500544"/>
              <w:bookmarkStart w:id="15654" w:name="_Toc185501745"/>
              <w:bookmarkStart w:id="15655" w:name="_Toc185502950"/>
              <w:bookmarkStart w:id="15656" w:name="_Toc186031210"/>
              <w:bookmarkStart w:id="15657" w:name="_Toc186032416"/>
              <w:bookmarkStart w:id="15658" w:name="_Toc186033622"/>
              <w:bookmarkStart w:id="15659" w:name="_Toc186046120"/>
              <w:bookmarkStart w:id="15660" w:name="_Toc186456880"/>
              <w:bookmarkStart w:id="15661" w:name="_Toc186470525"/>
              <w:bookmarkStart w:id="15662" w:name="_Toc186645036"/>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del>
          </w:p>
        </w:tc>
        <w:tc>
          <w:tcPr>
            <w:tcW w:w="2805" w:type="dxa"/>
            <w:vAlign w:val="bottom"/>
          </w:tcPr>
          <w:p w14:paraId="1E2B62C8" w14:textId="678B4969" w:rsidR="00720A65" w:rsidRPr="004424B1" w:rsidDel="00507DE3" w:rsidRDefault="00720A65" w:rsidP="007B4994">
            <w:pPr>
              <w:pStyle w:val="TableCell"/>
              <w:cnfStyle w:val="100000000000" w:firstRow="1" w:lastRow="0" w:firstColumn="0" w:lastColumn="0" w:oddVBand="0" w:evenVBand="0" w:oddHBand="0" w:evenHBand="0" w:firstRowFirstColumn="0" w:firstRowLastColumn="0" w:lastRowFirstColumn="0" w:lastRowLastColumn="0"/>
              <w:rPr>
                <w:del w:id="15663" w:author="Quinten Van Woerkom" w:date="2024-11-27T16:42:00Z" w16du:dateUtc="2024-11-27T15:42:00Z"/>
                <w:b/>
              </w:rPr>
            </w:pPr>
            <w:del w:id="15664" w:author="Quinten Van Woerkom" w:date="2024-11-27T16:42:00Z" w16du:dateUtc="2024-11-27T15:42:00Z">
              <w:r w:rsidRPr="004424B1" w:rsidDel="00507DE3">
                <w:delText>MPS Data Items for which MO Objects or Service Data Structures are used in Service Operations</w:delText>
              </w:r>
              <w:bookmarkStart w:id="15665" w:name="_Toc184817619"/>
              <w:bookmarkStart w:id="15666" w:name="_Toc185336234"/>
              <w:bookmarkStart w:id="15667" w:name="_Toc185337067"/>
              <w:bookmarkStart w:id="15668" w:name="_Toc185341786"/>
              <w:bookmarkStart w:id="15669" w:name="_Toc185349396"/>
              <w:bookmarkStart w:id="15670" w:name="_Toc185428504"/>
              <w:bookmarkStart w:id="15671" w:name="_Toc185498145"/>
              <w:bookmarkStart w:id="15672" w:name="_Toc185499345"/>
              <w:bookmarkStart w:id="15673" w:name="_Toc185500545"/>
              <w:bookmarkStart w:id="15674" w:name="_Toc185501746"/>
              <w:bookmarkStart w:id="15675" w:name="_Toc185502951"/>
              <w:bookmarkStart w:id="15676" w:name="_Toc186031211"/>
              <w:bookmarkStart w:id="15677" w:name="_Toc186032417"/>
              <w:bookmarkStart w:id="15678" w:name="_Toc186033623"/>
              <w:bookmarkStart w:id="15679" w:name="_Toc186046121"/>
              <w:bookmarkStart w:id="15680" w:name="_Toc186456881"/>
              <w:bookmarkStart w:id="15681" w:name="_Toc186470526"/>
              <w:bookmarkStart w:id="15682" w:name="_Toc186645037"/>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del>
          </w:p>
        </w:tc>
        <w:bookmarkStart w:id="15683" w:name="_Toc184817620"/>
        <w:bookmarkStart w:id="15684" w:name="_Toc185336235"/>
        <w:bookmarkStart w:id="15685" w:name="_Toc185337068"/>
        <w:bookmarkStart w:id="15686" w:name="_Toc185341787"/>
        <w:bookmarkStart w:id="15687" w:name="_Toc185349397"/>
        <w:bookmarkStart w:id="15688" w:name="_Toc185428505"/>
        <w:bookmarkStart w:id="15689" w:name="_Toc185498146"/>
        <w:bookmarkStart w:id="15690" w:name="_Toc185499346"/>
        <w:bookmarkStart w:id="15691" w:name="_Toc185500546"/>
        <w:bookmarkStart w:id="15692" w:name="_Toc185501747"/>
        <w:bookmarkStart w:id="15693" w:name="_Toc185502952"/>
        <w:bookmarkStart w:id="15694" w:name="_Toc186031212"/>
        <w:bookmarkStart w:id="15695" w:name="_Toc186032418"/>
        <w:bookmarkStart w:id="15696" w:name="_Toc186033624"/>
        <w:bookmarkStart w:id="15697" w:name="_Toc186046122"/>
        <w:bookmarkStart w:id="15698" w:name="_Toc186456882"/>
        <w:bookmarkStart w:id="15699" w:name="_Toc186470527"/>
        <w:bookmarkStart w:id="15700" w:name="_Toc186645038"/>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tr>
      <w:tr w:rsidR="00720A65" w:rsidRPr="004424B1" w:rsidDel="00507DE3" w14:paraId="6468BA55" w14:textId="376B98DD" w:rsidTr="007B4994">
        <w:trPr>
          <w:del w:id="15701"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2533B023" w14:textId="67085FF5" w:rsidR="00720A65" w:rsidRPr="004424B1" w:rsidDel="00507DE3" w:rsidRDefault="00720A65" w:rsidP="007B4994">
            <w:pPr>
              <w:pStyle w:val="TableCell"/>
              <w:rPr>
                <w:del w:id="15702" w:author="Quinten Van Woerkom" w:date="2024-11-27T16:42:00Z" w16du:dateUtc="2024-11-27T15:42:00Z"/>
              </w:rPr>
            </w:pPr>
            <w:del w:id="15703" w:author="Quinten Van Woerkom" w:date="2024-11-27T16:42:00Z" w16du:dateUtc="2024-11-27T15:42:00Z">
              <w:r w:rsidRPr="004424B1" w:rsidDel="00507DE3">
                <w:delText>PRS</w:delText>
              </w:r>
              <w:bookmarkStart w:id="15704" w:name="_Toc184817621"/>
              <w:bookmarkStart w:id="15705" w:name="_Toc185336236"/>
              <w:bookmarkStart w:id="15706" w:name="_Toc185337069"/>
              <w:bookmarkStart w:id="15707" w:name="_Toc185341788"/>
              <w:bookmarkStart w:id="15708" w:name="_Toc185349398"/>
              <w:bookmarkStart w:id="15709" w:name="_Toc185428506"/>
              <w:bookmarkStart w:id="15710" w:name="_Toc185498147"/>
              <w:bookmarkStart w:id="15711" w:name="_Toc185499347"/>
              <w:bookmarkStart w:id="15712" w:name="_Toc185500547"/>
              <w:bookmarkStart w:id="15713" w:name="_Toc185501748"/>
              <w:bookmarkStart w:id="15714" w:name="_Toc185502953"/>
              <w:bookmarkStart w:id="15715" w:name="_Toc186031213"/>
              <w:bookmarkStart w:id="15716" w:name="_Toc186032419"/>
              <w:bookmarkStart w:id="15717" w:name="_Toc186033625"/>
              <w:bookmarkStart w:id="15718" w:name="_Toc186046123"/>
              <w:bookmarkStart w:id="15719" w:name="_Toc186456883"/>
              <w:bookmarkStart w:id="15720" w:name="_Toc186470528"/>
              <w:bookmarkStart w:id="15721" w:name="_Toc186645039"/>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del>
          </w:p>
        </w:tc>
        <w:tc>
          <w:tcPr>
            <w:tcW w:w="3118" w:type="dxa"/>
          </w:tcPr>
          <w:p w14:paraId="4AF8F2E7" w14:textId="4F71928A"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5722" w:author="Quinten Van Woerkom" w:date="2024-11-27T16:42:00Z" w16du:dateUtc="2024-11-27T15:42:00Z"/>
              </w:rPr>
            </w:pPr>
            <w:del w:id="15723" w:author="Quinten Van Woerkom" w:date="2024-11-27T16:42:00Z" w16du:dateUtc="2024-11-27T15:42:00Z">
              <w:r w:rsidRPr="004424B1" w:rsidDel="00507DE3">
                <w:delText>1: Submit Request / Status</w:delText>
              </w:r>
              <w:bookmarkStart w:id="15724" w:name="_Toc184817622"/>
              <w:bookmarkStart w:id="15725" w:name="_Toc185336237"/>
              <w:bookmarkStart w:id="15726" w:name="_Toc185337070"/>
              <w:bookmarkStart w:id="15727" w:name="_Toc185341789"/>
              <w:bookmarkStart w:id="15728" w:name="_Toc185349399"/>
              <w:bookmarkStart w:id="15729" w:name="_Toc185428507"/>
              <w:bookmarkStart w:id="15730" w:name="_Toc185498148"/>
              <w:bookmarkStart w:id="15731" w:name="_Toc185499348"/>
              <w:bookmarkStart w:id="15732" w:name="_Toc185500548"/>
              <w:bookmarkStart w:id="15733" w:name="_Toc185501749"/>
              <w:bookmarkStart w:id="15734" w:name="_Toc185502954"/>
              <w:bookmarkStart w:id="15735" w:name="_Toc186031214"/>
              <w:bookmarkStart w:id="15736" w:name="_Toc186032420"/>
              <w:bookmarkStart w:id="15737" w:name="_Toc186033626"/>
              <w:bookmarkStart w:id="15738" w:name="_Toc186046124"/>
              <w:bookmarkStart w:id="15739" w:name="_Toc186456884"/>
              <w:bookmarkStart w:id="15740" w:name="_Toc186470529"/>
              <w:bookmarkStart w:id="15741" w:name="_Toc186645040"/>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del>
          </w:p>
        </w:tc>
        <w:tc>
          <w:tcPr>
            <w:tcW w:w="449" w:type="dxa"/>
          </w:tcPr>
          <w:p w14:paraId="4B8B5222" w14:textId="1AC10834"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5742" w:author="Quinten Van Woerkom" w:date="2024-11-27T16:42:00Z" w16du:dateUtc="2024-11-27T15:42:00Z"/>
              </w:rPr>
            </w:pPr>
            <w:del w:id="15743" w:author="Quinten Van Woerkom" w:date="2024-11-27T16:42:00Z" w16du:dateUtc="2024-11-27T15:42:00Z">
              <w:r w:rsidRPr="004424B1" w:rsidDel="00507DE3">
                <w:sym w:font="Wingdings" w:char="F0FC"/>
              </w:r>
              <w:bookmarkStart w:id="15744" w:name="_Toc184817623"/>
              <w:bookmarkStart w:id="15745" w:name="_Toc185336238"/>
              <w:bookmarkStart w:id="15746" w:name="_Toc185337071"/>
              <w:bookmarkStart w:id="15747" w:name="_Toc185341790"/>
              <w:bookmarkStart w:id="15748" w:name="_Toc185349400"/>
              <w:bookmarkStart w:id="15749" w:name="_Toc185428508"/>
              <w:bookmarkStart w:id="15750" w:name="_Toc185498149"/>
              <w:bookmarkStart w:id="15751" w:name="_Toc185499349"/>
              <w:bookmarkStart w:id="15752" w:name="_Toc185500549"/>
              <w:bookmarkStart w:id="15753" w:name="_Toc185501750"/>
              <w:bookmarkStart w:id="15754" w:name="_Toc185502955"/>
              <w:bookmarkStart w:id="15755" w:name="_Toc186031215"/>
              <w:bookmarkStart w:id="15756" w:name="_Toc186032421"/>
              <w:bookmarkStart w:id="15757" w:name="_Toc186033627"/>
              <w:bookmarkStart w:id="15758" w:name="_Toc186046125"/>
              <w:bookmarkStart w:id="15759" w:name="_Toc186456885"/>
              <w:bookmarkStart w:id="15760" w:name="_Toc186470530"/>
              <w:bookmarkStart w:id="15761" w:name="_Toc186645041"/>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del>
          </w:p>
        </w:tc>
        <w:tc>
          <w:tcPr>
            <w:tcW w:w="449" w:type="dxa"/>
            <w:shd w:val="clear" w:color="auto" w:fill="D9D9D9" w:themeFill="background1" w:themeFillShade="D9"/>
          </w:tcPr>
          <w:p w14:paraId="3ADACC27" w14:textId="7C7AEA7E"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5762" w:author="Quinten Van Woerkom" w:date="2024-11-27T16:42:00Z" w16du:dateUtc="2024-11-27T15:42:00Z"/>
              </w:rPr>
            </w:pPr>
            <w:del w:id="15763" w:author="Quinten Van Woerkom" w:date="2024-11-27T16:42:00Z" w16du:dateUtc="2024-11-27T15:42:00Z">
              <w:r w:rsidRPr="004424B1" w:rsidDel="00507DE3">
                <w:delText>O</w:delText>
              </w:r>
              <w:bookmarkStart w:id="15764" w:name="_Toc184817624"/>
              <w:bookmarkStart w:id="15765" w:name="_Toc185336239"/>
              <w:bookmarkStart w:id="15766" w:name="_Toc185337072"/>
              <w:bookmarkStart w:id="15767" w:name="_Toc185341791"/>
              <w:bookmarkStart w:id="15768" w:name="_Toc185349401"/>
              <w:bookmarkStart w:id="15769" w:name="_Toc185428509"/>
              <w:bookmarkStart w:id="15770" w:name="_Toc185498150"/>
              <w:bookmarkStart w:id="15771" w:name="_Toc185499350"/>
              <w:bookmarkStart w:id="15772" w:name="_Toc185500550"/>
              <w:bookmarkStart w:id="15773" w:name="_Toc185501751"/>
              <w:bookmarkStart w:id="15774" w:name="_Toc185502956"/>
              <w:bookmarkStart w:id="15775" w:name="_Toc186031216"/>
              <w:bookmarkStart w:id="15776" w:name="_Toc186032422"/>
              <w:bookmarkStart w:id="15777" w:name="_Toc186033628"/>
              <w:bookmarkStart w:id="15778" w:name="_Toc186046126"/>
              <w:bookmarkStart w:id="15779" w:name="_Toc186456886"/>
              <w:bookmarkStart w:id="15780" w:name="_Toc186470531"/>
              <w:bookmarkStart w:id="15781" w:name="_Toc186645042"/>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bookmarkEnd w:id="15781"/>
            </w:del>
          </w:p>
        </w:tc>
        <w:tc>
          <w:tcPr>
            <w:tcW w:w="449" w:type="dxa"/>
            <w:shd w:val="clear" w:color="auto" w:fill="D9D9D9" w:themeFill="background1" w:themeFillShade="D9"/>
          </w:tcPr>
          <w:p w14:paraId="76D6B9EC" w14:textId="42767F4F"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5782" w:author="Quinten Van Woerkom" w:date="2024-11-27T16:42:00Z" w16du:dateUtc="2024-11-27T15:42:00Z"/>
              </w:rPr>
            </w:pPr>
            <w:del w:id="15783" w:author="Quinten Van Woerkom" w:date="2024-11-27T16:42:00Z" w16du:dateUtc="2024-11-27T15:42:00Z">
              <w:r w:rsidRPr="004424B1" w:rsidDel="00507DE3">
                <w:delText>-</w:delText>
              </w:r>
              <w:bookmarkStart w:id="15784" w:name="_Toc184817625"/>
              <w:bookmarkStart w:id="15785" w:name="_Toc185336240"/>
              <w:bookmarkStart w:id="15786" w:name="_Toc185337073"/>
              <w:bookmarkStart w:id="15787" w:name="_Toc185341792"/>
              <w:bookmarkStart w:id="15788" w:name="_Toc185349402"/>
              <w:bookmarkStart w:id="15789" w:name="_Toc185428510"/>
              <w:bookmarkStart w:id="15790" w:name="_Toc185498151"/>
              <w:bookmarkStart w:id="15791" w:name="_Toc185499351"/>
              <w:bookmarkStart w:id="15792" w:name="_Toc185500551"/>
              <w:bookmarkStart w:id="15793" w:name="_Toc185501752"/>
              <w:bookmarkStart w:id="15794" w:name="_Toc185502957"/>
              <w:bookmarkStart w:id="15795" w:name="_Toc186031217"/>
              <w:bookmarkStart w:id="15796" w:name="_Toc186032423"/>
              <w:bookmarkStart w:id="15797" w:name="_Toc186033629"/>
              <w:bookmarkStart w:id="15798" w:name="_Toc186046127"/>
              <w:bookmarkStart w:id="15799" w:name="_Toc186456887"/>
              <w:bookmarkStart w:id="15800" w:name="_Toc186470532"/>
              <w:bookmarkStart w:id="15801" w:name="_Toc18664504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del>
          </w:p>
        </w:tc>
        <w:tc>
          <w:tcPr>
            <w:tcW w:w="449" w:type="dxa"/>
            <w:shd w:val="clear" w:color="auto" w:fill="D9D9D9" w:themeFill="background1" w:themeFillShade="D9"/>
          </w:tcPr>
          <w:p w14:paraId="26A7970F" w14:textId="08C409C8"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5802" w:author="Quinten Van Woerkom" w:date="2024-11-27T16:42:00Z" w16du:dateUtc="2024-11-27T15:42:00Z"/>
              </w:rPr>
            </w:pPr>
            <w:del w:id="15803" w:author="Quinten Van Woerkom" w:date="2024-11-27T16:42:00Z" w16du:dateUtc="2024-11-27T15:42:00Z">
              <w:r w:rsidRPr="004424B1" w:rsidDel="00507DE3">
                <w:delText>O</w:delText>
              </w:r>
              <w:bookmarkStart w:id="15804" w:name="_Toc184817626"/>
              <w:bookmarkStart w:id="15805" w:name="_Toc185336241"/>
              <w:bookmarkStart w:id="15806" w:name="_Toc185337074"/>
              <w:bookmarkStart w:id="15807" w:name="_Toc185341793"/>
              <w:bookmarkStart w:id="15808" w:name="_Toc185349403"/>
              <w:bookmarkStart w:id="15809" w:name="_Toc185428511"/>
              <w:bookmarkStart w:id="15810" w:name="_Toc185498152"/>
              <w:bookmarkStart w:id="15811" w:name="_Toc185499352"/>
              <w:bookmarkStart w:id="15812" w:name="_Toc185500552"/>
              <w:bookmarkStart w:id="15813" w:name="_Toc185501753"/>
              <w:bookmarkStart w:id="15814" w:name="_Toc185502958"/>
              <w:bookmarkStart w:id="15815" w:name="_Toc186031218"/>
              <w:bookmarkStart w:id="15816" w:name="_Toc186032424"/>
              <w:bookmarkStart w:id="15817" w:name="_Toc186033630"/>
              <w:bookmarkStart w:id="15818" w:name="_Toc186046128"/>
              <w:bookmarkStart w:id="15819" w:name="_Toc186456888"/>
              <w:bookmarkStart w:id="15820" w:name="_Toc186470533"/>
              <w:bookmarkStart w:id="15821" w:name="_Toc186645044"/>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del>
          </w:p>
        </w:tc>
        <w:tc>
          <w:tcPr>
            <w:tcW w:w="449" w:type="dxa"/>
            <w:shd w:val="clear" w:color="auto" w:fill="D9D9D9" w:themeFill="background1" w:themeFillShade="D9"/>
          </w:tcPr>
          <w:p w14:paraId="065AEBE6" w14:textId="254DF8A2"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5822" w:author="Quinten Van Woerkom" w:date="2024-11-27T16:42:00Z" w16du:dateUtc="2024-11-27T15:42:00Z"/>
              </w:rPr>
            </w:pPr>
            <w:del w:id="15823" w:author="Quinten Van Woerkom" w:date="2024-11-27T16:42:00Z" w16du:dateUtc="2024-11-27T15:42:00Z">
              <w:r w:rsidRPr="004424B1" w:rsidDel="00507DE3">
                <w:delText>O</w:delText>
              </w:r>
              <w:bookmarkStart w:id="15824" w:name="_Toc184817627"/>
              <w:bookmarkStart w:id="15825" w:name="_Toc185336242"/>
              <w:bookmarkStart w:id="15826" w:name="_Toc185337075"/>
              <w:bookmarkStart w:id="15827" w:name="_Toc185341794"/>
              <w:bookmarkStart w:id="15828" w:name="_Toc185349404"/>
              <w:bookmarkStart w:id="15829" w:name="_Toc185428512"/>
              <w:bookmarkStart w:id="15830" w:name="_Toc185498153"/>
              <w:bookmarkStart w:id="15831" w:name="_Toc185499353"/>
              <w:bookmarkStart w:id="15832" w:name="_Toc185500553"/>
              <w:bookmarkStart w:id="15833" w:name="_Toc185501754"/>
              <w:bookmarkStart w:id="15834" w:name="_Toc185502959"/>
              <w:bookmarkStart w:id="15835" w:name="_Toc186031219"/>
              <w:bookmarkStart w:id="15836" w:name="_Toc186032425"/>
              <w:bookmarkStart w:id="15837" w:name="_Toc186033631"/>
              <w:bookmarkStart w:id="15838" w:name="_Toc186046129"/>
              <w:bookmarkStart w:id="15839" w:name="_Toc186456889"/>
              <w:bookmarkStart w:id="15840" w:name="_Toc186470534"/>
              <w:bookmarkStart w:id="15841" w:name="_Toc186645045"/>
              <w:bookmarkEnd w:id="15824"/>
              <w:bookmarkEnd w:id="15825"/>
              <w:bookmarkEnd w:id="15826"/>
              <w:bookmarkEnd w:id="15827"/>
              <w:bookmarkEnd w:id="15828"/>
              <w:bookmarkEnd w:id="15829"/>
              <w:bookmarkEnd w:id="15830"/>
              <w:bookmarkEnd w:id="15831"/>
              <w:bookmarkEnd w:id="15832"/>
              <w:bookmarkEnd w:id="15833"/>
              <w:bookmarkEnd w:id="15834"/>
              <w:bookmarkEnd w:id="15835"/>
              <w:bookmarkEnd w:id="15836"/>
              <w:bookmarkEnd w:id="15837"/>
              <w:bookmarkEnd w:id="15838"/>
              <w:bookmarkEnd w:id="15839"/>
              <w:bookmarkEnd w:id="15840"/>
              <w:bookmarkEnd w:id="15841"/>
            </w:del>
          </w:p>
        </w:tc>
        <w:tc>
          <w:tcPr>
            <w:tcW w:w="449" w:type="dxa"/>
            <w:shd w:val="clear" w:color="auto" w:fill="D9D9D9" w:themeFill="background1" w:themeFillShade="D9"/>
          </w:tcPr>
          <w:p w14:paraId="69189B09" w14:textId="5B3B20EA"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5842" w:author="Quinten Van Woerkom" w:date="2024-11-27T16:42:00Z" w16du:dateUtc="2024-11-27T15:42:00Z"/>
              </w:rPr>
            </w:pPr>
            <w:del w:id="15843" w:author="Quinten Van Woerkom" w:date="2024-11-27T16:42:00Z" w16du:dateUtc="2024-11-27T15:42:00Z">
              <w:r w:rsidRPr="004424B1" w:rsidDel="00507DE3">
                <w:delText>O</w:delText>
              </w:r>
              <w:bookmarkStart w:id="15844" w:name="_Toc184817628"/>
              <w:bookmarkStart w:id="15845" w:name="_Toc185336243"/>
              <w:bookmarkStart w:id="15846" w:name="_Toc185337076"/>
              <w:bookmarkStart w:id="15847" w:name="_Toc185341795"/>
              <w:bookmarkStart w:id="15848" w:name="_Toc185349405"/>
              <w:bookmarkStart w:id="15849" w:name="_Toc185428513"/>
              <w:bookmarkStart w:id="15850" w:name="_Toc185498154"/>
              <w:bookmarkStart w:id="15851" w:name="_Toc185499354"/>
              <w:bookmarkStart w:id="15852" w:name="_Toc185500554"/>
              <w:bookmarkStart w:id="15853" w:name="_Toc185501755"/>
              <w:bookmarkStart w:id="15854" w:name="_Toc185502960"/>
              <w:bookmarkStart w:id="15855" w:name="_Toc186031220"/>
              <w:bookmarkStart w:id="15856" w:name="_Toc186032426"/>
              <w:bookmarkStart w:id="15857" w:name="_Toc186033632"/>
              <w:bookmarkStart w:id="15858" w:name="_Toc186046130"/>
              <w:bookmarkStart w:id="15859" w:name="_Toc186456890"/>
              <w:bookmarkStart w:id="15860" w:name="_Toc186470535"/>
              <w:bookmarkStart w:id="15861" w:name="_Toc186645046"/>
              <w:bookmarkEnd w:id="15844"/>
              <w:bookmarkEnd w:id="15845"/>
              <w:bookmarkEnd w:id="15846"/>
              <w:bookmarkEnd w:id="15847"/>
              <w:bookmarkEnd w:id="15848"/>
              <w:bookmarkEnd w:id="15849"/>
              <w:bookmarkEnd w:id="15850"/>
              <w:bookmarkEnd w:id="15851"/>
              <w:bookmarkEnd w:id="15852"/>
              <w:bookmarkEnd w:id="15853"/>
              <w:bookmarkEnd w:id="15854"/>
              <w:bookmarkEnd w:id="15855"/>
              <w:bookmarkEnd w:id="15856"/>
              <w:bookmarkEnd w:id="15857"/>
              <w:bookmarkEnd w:id="15858"/>
              <w:bookmarkEnd w:id="15859"/>
              <w:bookmarkEnd w:id="15860"/>
              <w:bookmarkEnd w:id="15861"/>
            </w:del>
          </w:p>
        </w:tc>
        <w:tc>
          <w:tcPr>
            <w:tcW w:w="2805" w:type="dxa"/>
          </w:tcPr>
          <w:p w14:paraId="7000A938" w14:textId="40B6947F"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5862" w:author="Quinten Van Woerkom" w:date="2024-11-27T16:42:00Z" w16du:dateUtc="2024-11-27T15:42:00Z"/>
              </w:rPr>
            </w:pPr>
            <w:del w:id="15863" w:author="Quinten Van Woerkom" w:date="2024-11-27T16:42:00Z" w16du:dateUtc="2024-11-27T15:42:00Z">
              <w:r w:rsidRPr="004424B1" w:rsidDel="00507DE3">
                <w:delText>Planning Request</w:delText>
              </w:r>
              <w:bookmarkStart w:id="15864" w:name="_Toc184817629"/>
              <w:bookmarkStart w:id="15865" w:name="_Toc185336244"/>
              <w:bookmarkStart w:id="15866" w:name="_Toc185337077"/>
              <w:bookmarkStart w:id="15867" w:name="_Toc185341796"/>
              <w:bookmarkStart w:id="15868" w:name="_Toc185349406"/>
              <w:bookmarkStart w:id="15869" w:name="_Toc185428514"/>
              <w:bookmarkStart w:id="15870" w:name="_Toc185498155"/>
              <w:bookmarkStart w:id="15871" w:name="_Toc185499355"/>
              <w:bookmarkStart w:id="15872" w:name="_Toc185500555"/>
              <w:bookmarkStart w:id="15873" w:name="_Toc185501756"/>
              <w:bookmarkStart w:id="15874" w:name="_Toc185502961"/>
              <w:bookmarkStart w:id="15875" w:name="_Toc186031221"/>
              <w:bookmarkStart w:id="15876" w:name="_Toc186032427"/>
              <w:bookmarkStart w:id="15877" w:name="_Toc186033633"/>
              <w:bookmarkStart w:id="15878" w:name="_Toc186046131"/>
              <w:bookmarkStart w:id="15879" w:name="_Toc186456891"/>
              <w:bookmarkStart w:id="15880" w:name="_Toc186470536"/>
              <w:bookmarkStart w:id="15881" w:name="_Toc186645047"/>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del>
          </w:p>
        </w:tc>
        <w:bookmarkStart w:id="15882" w:name="_Toc184817630"/>
        <w:bookmarkStart w:id="15883" w:name="_Toc185336245"/>
        <w:bookmarkStart w:id="15884" w:name="_Toc185337078"/>
        <w:bookmarkStart w:id="15885" w:name="_Toc185341797"/>
        <w:bookmarkStart w:id="15886" w:name="_Toc185349407"/>
        <w:bookmarkStart w:id="15887" w:name="_Toc185428515"/>
        <w:bookmarkStart w:id="15888" w:name="_Toc185498156"/>
        <w:bookmarkStart w:id="15889" w:name="_Toc185499356"/>
        <w:bookmarkStart w:id="15890" w:name="_Toc185500556"/>
        <w:bookmarkStart w:id="15891" w:name="_Toc185501757"/>
        <w:bookmarkStart w:id="15892" w:name="_Toc185502962"/>
        <w:bookmarkStart w:id="15893" w:name="_Toc186031222"/>
        <w:bookmarkStart w:id="15894" w:name="_Toc186032428"/>
        <w:bookmarkStart w:id="15895" w:name="_Toc186033634"/>
        <w:bookmarkStart w:id="15896" w:name="_Toc186046132"/>
        <w:bookmarkStart w:id="15897" w:name="_Toc186456892"/>
        <w:bookmarkStart w:id="15898" w:name="_Toc186470537"/>
        <w:bookmarkStart w:id="15899" w:name="_Toc186645048"/>
        <w:bookmarkEnd w:id="15882"/>
        <w:bookmarkEnd w:id="15883"/>
        <w:bookmarkEnd w:id="15884"/>
        <w:bookmarkEnd w:id="15885"/>
        <w:bookmarkEnd w:id="15886"/>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tr>
      <w:tr w:rsidR="00720A65" w:rsidRPr="004424B1" w:rsidDel="00507DE3" w14:paraId="2C564503" w14:textId="13ABDFE4" w:rsidTr="00F279E0">
        <w:trPr>
          <w:del w:id="15900"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tcPr>
          <w:p w14:paraId="20C14BC9" w14:textId="35D43020" w:rsidR="00720A65" w:rsidRPr="004424B1" w:rsidDel="00507DE3" w:rsidRDefault="00720A65" w:rsidP="007B4994">
            <w:pPr>
              <w:pStyle w:val="TableCell"/>
              <w:rPr>
                <w:del w:id="15901" w:author="Quinten Van Woerkom" w:date="2024-11-27T16:42:00Z" w16du:dateUtc="2024-11-27T15:42:00Z"/>
              </w:rPr>
            </w:pPr>
          </w:p>
        </w:tc>
        <w:tc>
          <w:tcPr>
            <w:tcW w:w="3118" w:type="dxa"/>
            <w:shd w:val="clear" w:color="auto" w:fill="D9D9D9" w:themeFill="background1" w:themeFillShade="D9"/>
          </w:tcPr>
          <w:p w14:paraId="32852FFE" w14:textId="48D5F600"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5902" w:author="Quinten Van Woerkom" w:date="2024-11-27T16:42:00Z" w16du:dateUtc="2024-11-27T15:42:00Z"/>
              </w:rPr>
            </w:pPr>
            <w:del w:id="15903" w:author="Quinten Van Woerkom" w:date="2024-11-27T16:42:00Z" w16du:dateUtc="2024-11-27T15:42:00Z">
              <w:r w:rsidRPr="004424B1" w:rsidDel="00507DE3">
                <w:delText>2: Cancel Request</w:delText>
              </w:r>
              <w:bookmarkStart w:id="15904" w:name="_Toc184817631"/>
              <w:bookmarkStart w:id="15905" w:name="_Toc185336246"/>
              <w:bookmarkStart w:id="15906" w:name="_Toc185337079"/>
              <w:bookmarkStart w:id="15907" w:name="_Toc185341798"/>
              <w:bookmarkStart w:id="15908" w:name="_Toc185349408"/>
              <w:bookmarkStart w:id="15909" w:name="_Toc185428516"/>
              <w:bookmarkStart w:id="15910" w:name="_Toc185498157"/>
              <w:bookmarkStart w:id="15911" w:name="_Toc185499357"/>
              <w:bookmarkStart w:id="15912" w:name="_Toc185500557"/>
              <w:bookmarkStart w:id="15913" w:name="_Toc185501758"/>
              <w:bookmarkStart w:id="15914" w:name="_Toc185502963"/>
              <w:bookmarkStart w:id="15915" w:name="_Toc186031223"/>
              <w:bookmarkStart w:id="15916" w:name="_Toc186032429"/>
              <w:bookmarkStart w:id="15917" w:name="_Toc186033635"/>
              <w:bookmarkStart w:id="15918" w:name="_Toc186046133"/>
              <w:bookmarkStart w:id="15919" w:name="_Toc186456893"/>
              <w:bookmarkStart w:id="15920" w:name="_Toc186470538"/>
              <w:bookmarkStart w:id="15921" w:name="_Toc186645049"/>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del>
          </w:p>
        </w:tc>
        <w:tc>
          <w:tcPr>
            <w:tcW w:w="449" w:type="dxa"/>
            <w:shd w:val="clear" w:color="auto" w:fill="D9D9D9" w:themeFill="background1" w:themeFillShade="D9"/>
          </w:tcPr>
          <w:p w14:paraId="3A8EF22C" w14:textId="05EC78D4"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5922" w:author="Quinten Van Woerkom" w:date="2024-11-27T16:42:00Z" w16du:dateUtc="2024-11-27T15:42:00Z"/>
              </w:rPr>
            </w:pPr>
            <w:del w:id="15923" w:author="Quinten Van Woerkom" w:date="2024-11-27T16:42:00Z" w16du:dateUtc="2024-11-27T15:42:00Z">
              <w:r w:rsidRPr="004424B1" w:rsidDel="00507DE3">
                <w:sym w:font="Wingdings" w:char="F0FC"/>
              </w:r>
              <w:bookmarkStart w:id="15924" w:name="_Toc184817632"/>
              <w:bookmarkStart w:id="15925" w:name="_Toc185336247"/>
              <w:bookmarkStart w:id="15926" w:name="_Toc185337080"/>
              <w:bookmarkStart w:id="15927" w:name="_Toc185341799"/>
              <w:bookmarkStart w:id="15928" w:name="_Toc185349409"/>
              <w:bookmarkStart w:id="15929" w:name="_Toc185428517"/>
              <w:bookmarkStart w:id="15930" w:name="_Toc185498158"/>
              <w:bookmarkStart w:id="15931" w:name="_Toc185499358"/>
              <w:bookmarkStart w:id="15932" w:name="_Toc185500558"/>
              <w:bookmarkStart w:id="15933" w:name="_Toc185501759"/>
              <w:bookmarkStart w:id="15934" w:name="_Toc185502964"/>
              <w:bookmarkStart w:id="15935" w:name="_Toc186031224"/>
              <w:bookmarkStart w:id="15936" w:name="_Toc186032430"/>
              <w:bookmarkStart w:id="15937" w:name="_Toc186033636"/>
              <w:bookmarkStart w:id="15938" w:name="_Toc186046134"/>
              <w:bookmarkStart w:id="15939" w:name="_Toc186456894"/>
              <w:bookmarkStart w:id="15940" w:name="_Toc186470539"/>
              <w:bookmarkStart w:id="15941" w:name="_Toc186645050"/>
              <w:bookmarkEnd w:id="15924"/>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bookmarkEnd w:id="15940"/>
              <w:bookmarkEnd w:id="15941"/>
            </w:del>
          </w:p>
        </w:tc>
        <w:tc>
          <w:tcPr>
            <w:tcW w:w="449" w:type="dxa"/>
            <w:shd w:val="clear" w:color="auto" w:fill="D9D9D9" w:themeFill="background1" w:themeFillShade="D9"/>
          </w:tcPr>
          <w:p w14:paraId="18ED6617" w14:textId="5545BB5F"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5942" w:author="Quinten Van Woerkom" w:date="2024-11-27T16:42:00Z" w16du:dateUtc="2024-11-27T15:42:00Z"/>
              </w:rPr>
            </w:pPr>
            <w:del w:id="15943" w:author="Quinten Van Woerkom" w:date="2024-11-27T16:42:00Z" w16du:dateUtc="2024-11-27T15:42:00Z">
              <w:r w:rsidRPr="004424B1" w:rsidDel="00507DE3">
                <w:delText>-</w:delText>
              </w:r>
              <w:bookmarkStart w:id="15944" w:name="_Toc184817633"/>
              <w:bookmarkStart w:id="15945" w:name="_Toc185336248"/>
              <w:bookmarkStart w:id="15946" w:name="_Toc185337081"/>
              <w:bookmarkStart w:id="15947" w:name="_Toc185341800"/>
              <w:bookmarkStart w:id="15948" w:name="_Toc185349410"/>
              <w:bookmarkStart w:id="15949" w:name="_Toc185428518"/>
              <w:bookmarkStart w:id="15950" w:name="_Toc185498159"/>
              <w:bookmarkStart w:id="15951" w:name="_Toc185499359"/>
              <w:bookmarkStart w:id="15952" w:name="_Toc185500559"/>
              <w:bookmarkStart w:id="15953" w:name="_Toc185501760"/>
              <w:bookmarkStart w:id="15954" w:name="_Toc185502965"/>
              <w:bookmarkStart w:id="15955" w:name="_Toc186031225"/>
              <w:bookmarkStart w:id="15956" w:name="_Toc186032431"/>
              <w:bookmarkStart w:id="15957" w:name="_Toc186033637"/>
              <w:bookmarkStart w:id="15958" w:name="_Toc186046135"/>
              <w:bookmarkStart w:id="15959" w:name="_Toc186456895"/>
              <w:bookmarkStart w:id="15960" w:name="_Toc186470540"/>
              <w:bookmarkStart w:id="15961" w:name="_Toc186645051"/>
              <w:bookmarkEnd w:id="15944"/>
              <w:bookmarkEnd w:id="15945"/>
              <w:bookmarkEnd w:id="15946"/>
              <w:bookmarkEnd w:id="15947"/>
              <w:bookmarkEnd w:id="15948"/>
              <w:bookmarkEnd w:id="15949"/>
              <w:bookmarkEnd w:id="15950"/>
              <w:bookmarkEnd w:id="15951"/>
              <w:bookmarkEnd w:id="15952"/>
              <w:bookmarkEnd w:id="15953"/>
              <w:bookmarkEnd w:id="15954"/>
              <w:bookmarkEnd w:id="15955"/>
              <w:bookmarkEnd w:id="15956"/>
              <w:bookmarkEnd w:id="15957"/>
              <w:bookmarkEnd w:id="15958"/>
              <w:bookmarkEnd w:id="15959"/>
              <w:bookmarkEnd w:id="15960"/>
              <w:bookmarkEnd w:id="15961"/>
            </w:del>
          </w:p>
        </w:tc>
        <w:tc>
          <w:tcPr>
            <w:tcW w:w="449" w:type="dxa"/>
            <w:shd w:val="clear" w:color="auto" w:fill="D9D9D9" w:themeFill="background1" w:themeFillShade="D9"/>
          </w:tcPr>
          <w:p w14:paraId="66724D9B" w14:textId="6C38088C"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5962" w:author="Quinten Van Woerkom" w:date="2024-11-27T16:42:00Z" w16du:dateUtc="2024-11-27T15:42:00Z"/>
              </w:rPr>
            </w:pPr>
            <w:del w:id="15963" w:author="Quinten Van Woerkom" w:date="2024-11-27T16:42:00Z" w16du:dateUtc="2024-11-27T15:42:00Z">
              <w:r w:rsidRPr="004424B1" w:rsidDel="00507DE3">
                <w:delText>-</w:delText>
              </w:r>
              <w:bookmarkStart w:id="15964" w:name="_Toc184817634"/>
              <w:bookmarkStart w:id="15965" w:name="_Toc185336249"/>
              <w:bookmarkStart w:id="15966" w:name="_Toc185337082"/>
              <w:bookmarkStart w:id="15967" w:name="_Toc185341801"/>
              <w:bookmarkStart w:id="15968" w:name="_Toc185349411"/>
              <w:bookmarkStart w:id="15969" w:name="_Toc185428519"/>
              <w:bookmarkStart w:id="15970" w:name="_Toc185498160"/>
              <w:bookmarkStart w:id="15971" w:name="_Toc185499360"/>
              <w:bookmarkStart w:id="15972" w:name="_Toc185500560"/>
              <w:bookmarkStart w:id="15973" w:name="_Toc185501761"/>
              <w:bookmarkStart w:id="15974" w:name="_Toc185502966"/>
              <w:bookmarkStart w:id="15975" w:name="_Toc186031226"/>
              <w:bookmarkStart w:id="15976" w:name="_Toc186032432"/>
              <w:bookmarkStart w:id="15977" w:name="_Toc186033638"/>
              <w:bookmarkStart w:id="15978" w:name="_Toc186046136"/>
              <w:bookmarkStart w:id="15979" w:name="_Toc186456896"/>
              <w:bookmarkStart w:id="15980" w:name="_Toc186470541"/>
              <w:bookmarkStart w:id="15981" w:name="_Toc186645052"/>
              <w:bookmarkEnd w:id="15964"/>
              <w:bookmarkEnd w:id="15965"/>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del>
          </w:p>
        </w:tc>
        <w:tc>
          <w:tcPr>
            <w:tcW w:w="449" w:type="dxa"/>
            <w:shd w:val="clear" w:color="auto" w:fill="D9D9D9" w:themeFill="background1" w:themeFillShade="D9"/>
          </w:tcPr>
          <w:p w14:paraId="4A181790" w14:textId="4D5C47E8"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5982" w:author="Quinten Van Woerkom" w:date="2024-11-27T16:42:00Z" w16du:dateUtc="2024-11-27T15:42:00Z"/>
              </w:rPr>
            </w:pPr>
            <w:del w:id="15983" w:author="Quinten Van Woerkom" w:date="2024-11-27T16:42:00Z" w16du:dateUtc="2024-11-27T15:42:00Z">
              <w:r w:rsidRPr="004424B1" w:rsidDel="00507DE3">
                <w:delText>-</w:delText>
              </w:r>
              <w:bookmarkStart w:id="15984" w:name="_Toc184817635"/>
              <w:bookmarkStart w:id="15985" w:name="_Toc185336250"/>
              <w:bookmarkStart w:id="15986" w:name="_Toc185337083"/>
              <w:bookmarkStart w:id="15987" w:name="_Toc185341802"/>
              <w:bookmarkStart w:id="15988" w:name="_Toc185349412"/>
              <w:bookmarkStart w:id="15989" w:name="_Toc185428520"/>
              <w:bookmarkStart w:id="15990" w:name="_Toc185498161"/>
              <w:bookmarkStart w:id="15991" w:name="_Toc185499361"/>
              <w:bookmarkStart w:id="15992" w:name="_Toc185500561"/>
              <w:bookmarkStart w:id="15993" w:name="_Toc185501762"/>
              <w:bookmarkStart w:id="15994" w:name="_Toc185502967"/>
              <w:bookmarkStart w:id="15995" w:name="_Toc186031227"/>
              <w:bookmarkStart w:id="15996" w:name="_Toc186032433"/>
              <w:bookmarkStart w:id="15997" w:name="_Toc186033639"/>
              <w:bookmarkStart w:id="15998" w:name="_Toc186046137"/>
              <w:bookmarkStart w:id="15999" w:name="_Toc186456897"/>
              <w:bookmarkStart w:id="16000" w:name="_Toc186470542"/>
              <w:bookmarkStart w:id="16001" w:name="_Toc18664505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bookmarkEnd w:id="16000"/>
              <w:bookmarkEnd w:id="16001"/>
            </w:del>
          </w:p>
        </w:tc>
        <w:tc>
          <w:tcPr>
            <w:tcW w:w="449" w:type="dxa"/>
            <w:shd w:val="clear" w:color="auto" w:fill="D9D9D9" w:themeFill="background1" w:themeFillShade="D9"/>
          </w:tcPr>
          <w:p w14:paraId="194CCA81" w14:textId="64FB2D0F"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002" w:author="Quinten Van Woerkom" w:date="2024-11-27T16:42:00Z" w16du:dateUtc="2024-11-27T15:42:00Z"/>
              </w:rPr>
            </w:pPr>
            <w:del w:id="16003" w:author="Quinten Van Woerkom" w:date="2024-11-27T16:42:00Z" w16du:dateUtc="2024-11-27T15:42:00Z">
              <w:r w:rsidRPr="004424B1" w:rsidDel="00507DE3">
                <w:delText>-</w:delText>
              </w:r>
              <w:bookmarkStart w:id="16004" w:name="_Toc184817636"/>
              <w:bookmarkStart w:id="16005" w:name="_Toc185336251"/>
              <w:bookmarkStart w:id="16006" w:name="_Toc185337084"/>
              <w:bookmarkStart w:id="16007" w:name="_Toc185341803"/>
              <w:bookmarkStart w:id="16008" w:name="_Toc185349413"/>
              <w:bookmarkStart w:id="16009" w:name="_Toc185428521"/>
              <w:bookmarkStart w:id="16010" w:name="_Toc185498162"/>
              <w:bookmarkStart w:id="16011" w:name="_Toc185499362"/>
              <w:bookmarkStart w:id="16012" w:name="_Toc185500562"/>
              <w:bookmarkStart w:id="16013" w:name="_Toc185501763"/>
              <w:bookmarkStart w:id="16014" w:name="_Toc185502968"/>
              <w:bookmarkStart w:id="16015" w:name="_Toc186031228"/>
              <w:bookmarkStart w:id="16016" w:name="_Toc186032434"/>
              <w:bookmarkStart w:id="16017" w:name="_Toc186033640"/>
              <w:bookmarkStart w:id="16018" w:name="_Toc186046138"/>
              <w:bookmarkStart w:id="16019" w:name="_Toc186456898"/>
              <w:bookmarkStart w:id="16020" w:name="_Toc186470543"/>
              <w:bookmarkStart w:id="16021" w:name="_Toc186645054"/>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bookmarkEnd w:id="16021"/>
            </w:del>
          </w:p>
        </w:tc>
        <w:tc>
          <w:tcPr>
            <w:tcW w:w="449" w:type="dxa"/>
            <w:shd w:val="clear" w:color="auto" w:fill="D9D9D9" w:themeFill="background1" w:themeFillShade="D9"/>
          </w:tcPr>
          <w:p w14:paraId="32016C83" w14:textId="7D5F8885"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022" w:author="Quinten Van Woerkom" w:date="2024-11-27T16:42:00Z" w16du:dateUtc="2024-11-27T15:42:00Z"/>
              </w:rPr>
            </w:pPr>
            <w:del w:id="16023" w:author="Quinten Van Woerkom" w:date="2024-11-27T16:42:00Z" w16du:dateUtc="2024-11-27T15:42:00Z">
              <w:r w:rsidRPr="004424B1" w:rsidDel="00507DE3">
                <w:delText>-</w:delText>
              </w:r>
              <w:bookmarkStart w:id="16024" w:name="_Toc184817637"/>
              <w:bookmarkStart w:id="16025" w:name="_Toc185336252"/>
              <w:bookmarkStart w:id="16026" w:name="_Toc185337085"/>
              <w:bookmarkStart w:id="16027" w:name="_Toc185341804"/>
              <w:bookmarkStart w:id="16028" w:name="_Toc185349414"/>
              <w:bookmarkStart w:id="16029" w:name="_Toc185428522"/>
              <w:bookmarkStart w:id="16030" w:name="_Toc185498163"/>
              <w:bookmarkStart w:id="16031" w:name="_Toc185499363"/>
              <w:bookmarkStart w:id="16032" w:name="_Toc185500563"/>
              <w:bookmarkStart w:id="16033" w:name="_Toc185501764"/>
              <w:bookmarkStart w:id="16034" w:name="_Toc185502969"/>
              <w:bookmarkStart w:id="16035" w:name="_Toc186031229"/>
              <w:bookmarkStart w:id="16036" w:name="_Toc186032435"/>
              <w:bookmarkStart w:id="16037" w:name="_Toc186033641"/>
              <w:bookmarkStart w:id="16038" w:name="_Toc186046139"/>
              <w:bookmarkStart w:id="16039" w:name="_Toc186456899"/>
              <w:bookmarkStart w:id="16040" w:name="_Toc186470544"/>
              <w:bookmarkStart w:id="16041" w:name="_Toc186645055"/>
              <w:bookmarkEnd w:id="16024"/>
              <w:bookmarkEnd w:id="16025"/>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bookmarkEnd w:id="16039"/>
              <w:bookmarkEnd w:id="16040"/>
              <w:bookmarkEnd w:id="16041"/>
            </w:del>
          </w:p>
        </w:tc>
        <w:tc>
          <w:tcPr>
            <w:tcW w:w="2805" w:type="dxa"/>
          </w:tcPr>
          <w:p w14:paraId="7BACB986" w14:textId="7AE08DC6"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6042" w:author="Quinten Van Woerkom" w:date="2024-11-27T16:42:00Z" w16du:dateUtc="2024-11-27T15:42:00Z"/>
              </w:rPr>
            </w:pPr>
            <w:bookmarkStart w:id="16043" w:name="_Toc184817638"/>
            <w:bookmarkStart w:id="16044" w:name="_Toc185336253"/>
            <w:bookmarkStart w:id="16045" w:name="_Toc185337086"/>
            <w:bookmarkStart w:id="16046" w:name="_Toc185341805"/>
            <w:bookmarkStart w:id="16047" w:name="_Toc185349415"/>
            <w:bookmarkStart w:id="16048" w:name="_Toc185428523"/>
            <w:bookmarkStart w:id="16049" w:name="_Toc185498164"/>
            <w:bookmarkStart w:id="16050" w:name="_Toc185499364"/>
            <w:bookmarkStart w:id="16051" w:name="_Toc185500564"/>
            <w:bookmarkStart w:id="16052" w:name="_Toc185501765"/>
            <w:bookmarkStart w:id="16053" w:name="_Toc185502970"/>
            <w:bookmarkStart w:id="16054" w:name="_Toc186031230"/>
            <w:bookmarkStart w:id="16055" w:name="_Toc186032436"/>
            <w:bookmarkStart w:id="16056" w:name="_Toc186033642"/>
            <w:bookmarkStart w:id="16057" w:name="_Toc186046140"/>
            <w:bookmarkStart w:id="16058" w:name="_Toc186456900"/>
            <w:bookmarkStart w:id="16059" w:name="_Toc186470545"/>
            <w:bookmarkStart w:id="16060" w:name="_Toc186645056"/>
            <w:bookmarkEnd w:id="16043"/>
            <w:bookmarkEnd w:id="16044"/>
            <w:bookmarkEnd w:id="16045"/>
            <w:bookmarkEnd w:id="16046"/>
            <w:bookmarkEnd w:id="16047"/>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p>
        </w:tc>
        <w:bookmarkStart w:id="16061" w:name="_Toc184817639"/>
        <w:bookmarkStart w:id="16062" w:name="_Toc185336254"/>
        <w:bookmarkStart w:id="16063" w:name="_Toc185337087"/>
        <w:bookmarkStart w:id="16064" w:name="_Toc185341806"/>
        <w:bookmarkStart w:id="16065" w:name="_Toc185349416"/>
        <w:bookmarkStart w:id="16066" w:name="_Toc185428524"/>
        <w:bookmarkStart w:id="16067" w:name="_Toc185498165"/>
        <w:bookmarkStart w:id="16068" w:name="_Toc185499365"/>
        <w:bookmarkStart w:id="16069" w:name="_Toc185500565"/>
        <w:bookmarkStart w:id="16070" w:name="_Toc185501766"/>
        <w:bookmarkStart w:id="16071" w:name="_Toc185502971"/>
        <w:bookmarkStart w:id="16072" w:name="_Toc186031231"/>
        <w:bookmarkStart w:id="16073" w:name="_Toc186032437"/>
        <w:bookmarkStart w:id="16074" w:name="_Toc186033643"/>
        <w:bookmarkStart w:id="16075" w:name="_Toc186046141"/>
        <w:bookmarkStart w:id="16076" w:name="_Toc186456901"/>
        <w:bookmarkStart w:id="16077" w:name="_Toc186470546"/>
        <w:bookmarkStart w:id="16078" w:name="_Toc186645057"/>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tr>
      <w:tr w:rsidR="00720A65" w:rsidRPr="004424B1" w:rsidDel="00507DE3" w14:paraId="34071E16" w14:textId="5979DF74" w:rsidTr="00F279E0">
        <w:trPr>
          <w:del w:id="16079"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tcPr>
          <w:p w14:paraId="04A25D55" w14:textId="43B8E427" w:rsidR="00720A65" w:rsidRPr="004424B1" w:rsidDel="00507DE3" w:rsidRDefault="00720A65" w:rsidP="007B4994">
            <w:pPr>
              <w:pStyle w:val="TableCell"/>
              <w:rPr>
                <w:del w:id="16080" w:author="Quinten Van Woerkom" w:date="2024-11-27T16:42:00Z" w16du:dateUtc="2024-11-27T15:42:00Z"/>
              </w:rPr>
            </w:pPr>
          </w:p>
        </w:tc>
        <w:tc>
          <w:tcPr>
            <w:tcW w:w="3118" w:type="dxa"/>
            <w:shd w:val="clear" w:color="auto" w:fill="D9D9D9" w:themeFill="background1" w:themeFillShade="D9"/>
          </w:tcPr>
          <w:p w14:paraId="63E3462A" w14:textId="7DF9C0F5"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6081" w:author="Quinten Van Woerkom" w:date="2024-11-27T16:42:00Z" w16du:dateUtc="2024-11-27T15:42:00Z"/>
              </w:rPr>
            </w:pPr>
            <w:del w:id="16082" w:author="Quinten Van Woerkom" w:date="2024-11-27T16:42:00Z" w16du:dateUtc="2024-11-27T15:42:00Z">
              <w:r w:rsidRPr="004424B1" w:rsidDel="00507DE3">
                <w:delText>3: Update Request</w:delText>
              </w:r>
              <w:bookmarkStart w:id="16083" w:name="_Toc184817640"/>
              <w:bookmarkStart w:id="16084" w:name="_Toc185336255"/>
              <w:bookmarkStart w:id="16085" w:name="_Toc185337088"/>
              <w:bookmarkStart w:id="16086" w:name="_Toc185341807"/>
              <w:bookmarkStart w:id="16087" w:name="_Toc185349417"/>
              <w:bookmarkStart w:id="16088" w:name="_Toc185428525"/>
              <w:bookmarkStart w:id="16089" w:name="_Toc185498166"/>
              <w:bookmarkStart w:id="16090" w:name="_Toc185499366"/>
              <w:bookmarkStart w:id="16091" w:name="_Toc185500566"/>
              <w:bookmarkStart w:id="16092" w:name="_Toc185501767"/>
              <w:bookmarkStart w:id="16093" w:name="_Toc185502972"/>
              <w:bookmarkStart w:id="16094" w:name="_Toc186031232"/>
              <w:bookmarkStart w:id="16095" w:name="_Toc186032438"/>
              <w:bookmarkStart w:id="16096" w:name="_Toc186033644"/>
              <w:bookmarkStart w:id="16097" w:name="_Toc186046142"/>
              <w:bookmarkStart w:id="16098" w:name="_Toc186456902"/>
              <w:bookmarkStart w:id="16099" w:name="_Toc186470547"/>
              <w:bookmarkStart w:id="16100" w:name="_Toc186645058"/>
              <w:bookmarkEnd w:id="16083"/>
              <w:bookmarkEnd w:id="16084"/>
              <w:bookmarkEnd w:id="16085"/>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del>
          </w:p>
        </w:tc>
        <w:tc>
          <w:tcPr>
            <w:tcW w:w="449" w:type="dxa"/>
            <w:shd w:val="clear" w:color="auto" w:fill="D9D9D9" w:themeFill="background1" w:themeFillShade="D9"/>
          </w:tcPr>
          <w:p w14:paraId="2107B39E" w14:textId="698A998C"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101" w:author="Quinten Van Woerkom" w:date="2024-11-27T16:42:00Z" w16du:dateUtc="2024-11-27T15:42:00Z"/>
              </w:rPr>
            </w:pPr>
            <w:del w:id="16102" w:author="Quinten Van Woerkom" w:date="2024-11-27T16:42:00Z" w16du:dateUtc="2024-11-27T15:42:00Z">
              <w:r w:rsidRPr="004424B1" w:rsidDel="00507DE3">
                <w:sym w:font="Wingdings" w:char="F0FC"/>
              </w:r>
              <w:bookmarkStart w:id="16103" w:name="_Toc184817641"/>
              <w:bookmarkStart w:id="16104" w:name="_Toc185336256"/>
              <w:bookmarkStart w:id="16105" w:name="_Toc185337089"/>
              <w:bookmarkStart w:id="16106" w:name="_Toc185341808"/>
              <w:bookmarkStart w:id="16107" w:name="_Toc185349418"/>
              <w:bookmarkStart w:id="16108" w:name="_Toc185428526"/>
              <w:bookmarkStart w:id="16109" w:name="_Toc185498167"/>
              <w:bookmarkStart w:id="16110" w:name="_Toc185499367"/>
              <w:bookmarkStart w:id="16111" w:name="_Toc185500567"/>
              <w:bookmarkStart w:id="16112" w:name="_Toc185501768"/>
              <w:bookmarkStart w:id="16113" w:name="_Toc185502973"/>
              <w:bookmarkStart w:id="16114" w:name="_Toc186031233"/>
              <w:bookmarkStart w:id="16115" w:name="_Toc186032439"/>
              <w:bookmarkStart w:id="16116" w:name="_Toc186033645"/>
              <w:bookmarkStart w:id="16117" w:name="_Toc186046143"/>
              <w:bookmarkStart w:id="16118" w:name="_Toc186456903"/>
              <w:bookmarkStart w:id="16119" w:name="_Toc186470548"/>
              <w:bookmarkStart w:id="16120" w:name="_Toc186645059"/>
              <w:bookmarkEnd w:id="16103"/>
              <w:bookmarkEnd w:id="16104"/>
              <w:bookmarkEnd w:id="16105"/>
              <w:bookmarkEnd w:id="16106"/>
              <w:bookmarkEnd w:id="16107"/>
              <w:bookmarkEnd w:id="16108"/>
              <w:bookmarkEnd w:id="16109"/>
              <w:bookmarkEnd w:id="16110"/>
              <w:bookmarkEnd w:id="16111"/>
              <w:bookmarkEnd w:id="16112"/>
              <w:bookmarkEnd w:id="16113"/>
              <w:bookmarkEnd w:id="16114"/>
              <w:bookmarkEnd w:id="16115"/>
              <w:bookmarkEnd w:id="16116"/>
              <w:bookmarkEnd w:id="16117"/>
              <w:bookmarkEnd w:id="16118"/>
              <w:bookmarkEnd w:id="16119"/>
              <w:bookmarkEnd w:id="16120"/>
            </w:del>
          </w:p>
        </w:tc>
        <w:tc>
          <w:tcPr>
            <w:tcW w:w="449" w:type="dxa"/>
            <w:shd w:val="clear" w:color="auto" w:fill="D9D9D9" w:themeFill="background1" w:themeFillShade="D9"/>
          </w:tcPr>
          <w:p w14:paraId="3F827FA0" w14:textId="571AA262"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121" w:author="Quinten Van Woerkom" w:date="2024-11-27T16:42:00Z" w16du:dateUtc="2024-11-27T15:42:00Z"/>
              </w:rPr>
            </w:pPr>
            <w:del w:id="16122" w:author="Quinten Van Woerkom" w:date="2024-11-27T16:42:00Z" w16du:dateUtc="2024-11-27T15:42:00Z">
              <w:r w:rsidRPr="004424B1" w:rsidDel="00507DE3">
                <w:delText>O</w:delText>
              </w:r>
              <w:bookmarkStart w:id="16123" w:name="_Toc184817642"/>
              <w:bookmarkStart w:id="16124" w:name="_Toc185336257"/>
              <w:bookmarkStart w:id="16125" w:name="_Toc185337090"/>
              <w:bookmarkStart w:id="16126" w:name="_Toc185341809"/>
              <w:bookmarkStart w:id="16127" w:name="_Toc185349419"/>
              <w:bookmarkStart w:id="16128" w:name="_Toc185428527"/>
              <w:bookmarkStart w:id="16129" w:name="_Toc185498168"/>
              <w:bookmarkStart w:id="16130" w:name="_Toc185499368"/>
              <w:bookmarkStart w:id="16131" w:name="_Toc185500568"/>
              <w:bookmarkStart w:id="16132" w:name="_Toc185501769"/>
              <w:bookmarkStart w:id="16133" w:name="_Toc185502974"/>
              <w:bookmarkStart w:id="16134" w:name="_Toc186031234"/>
              <w:bookmarkStart w:id="16135" w:name="_Toc186032440"/>
              <w:bookmarkStart w:id="16136" w:name="_Toc186033646"/>
              <w:bookmarkStart w:id="16137" w:name="_Toc186046144"/>
              <w:bookmarkStart w:id="16138" w:name="_Toc186456904"/>
              <w:bookmarkStart w:id="16139" w:name="_Toc186470549"/>
              <w:bookmarkStart w:id="16140" w:name="_Toc186645060"/>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del>
          </w:p>
        </w:tc>
        <w:tc>
          <w:tcPr>
            <w:tcW w:w="449" w:type="dxa"/>
            <w:shd w:val="clear" w:color="auto" w:fill="D9D9D9" w:themeFill="background1" w:themeFillShade="D9"/>
          </w:tcPr>
          <w:p w14:paraId="0C67050E" w14:textId="77E061BC"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141" w:author="Quinten Van Woerkom" w:date="2024-11-27T16:42:00Z" w16du:dateUtc="2024-11-27T15:42:00Z"/>
              </w:rPr>
            </w:pPr>
            <w:del w:id="16142" w:author="Quinten Van Woerkom" w:date="2024-11-27T16:42:00Z" w16du:dateUtc="2024-11-27T15:42:00Z">
              <w:r w:rsidRPr="004424B1" w:rsidDel="00507DE3">
                <w:delText>-</w:delText>
              </w:r>
              <w:bookmarkStart w:id="16143" w:name="_Toc184817643"/>
              <w:bookmarkStart w:id="16144" w:name="_Toc185336258"/>
              <w:bookmarkStart w:id="16145" w:name="_Toc185337091"/>
              <w:bookmarkStart w:id="16146" w:name="_Toc185341810"/>
              <w:bookmarkStart w:id="16147" w:name="_Toc185349420"/>
              <w:bookmarkStart w:id="16148" w:name="_Toc185428528"/>
              <w:bookmarkStart w:id="16149" w:name="_Toc185498169"/>
              <w:bookmarkStart w:id="16150" w:name="_Toc185499369"/>
              <w:bookmarkStart w:id="16151" w:name="_Toc185500569"/>
              <w:bookmarkStart w:id="16152" w:name="_Toc185501770"/>
              <w:bookmarkStart w:id="16153" w:name="_Toc185502975"/>
              <w:bookmarkStart w:id="16154" w:name="_Toc186031235"/>
              <w:bookmarkStart w:id="16155" w:name="_Toc186032441"/>
              <w:bookmarkStart w:id="16156" w:name="_Toc186033647"/>
              <w:bookmarkStart w:id="16157" w:name="_Toc186046145"/>
              <w:bookmarkStart w:id="16158" w:name="_Toc186456905"/>
              <w:bookmarkStart w:id="16159" w:name="_Toc186470550"/>
              <w:bookmarkStart w:id="16160" w:name="_Toc186645061"/>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bookmarkEnd w:id="16158"/>
              <w:bookmarkEnd w:id="16159"/>
              <w:bookmarkEnd w:id="16160"/>
            </w:del>
          </w:p>
        </w:tc>
        <w:tc>
          <w:tcPr>
            <w:tcW w:w="449" w:type="dxa"/>
            <w:shd w:val="clear" w:color="auto" w:fill="D9D9D9" w:themeFill="background1" w:themeFillShade="D9"/>
          </w:tcPr>
          <w:p w14:paraId="67399B16" w14:textId="39D3B75A"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161" w:author="Quinten Van Woerkom" w:date="2024-11-27T16:42:00Z" w16du:dateUtc="2024-11-27T15:42:00Z"/>
              </w:rPr>
            </w:pPr>
            <w:del w:id="16162" w:author="Quinten Van Woerkom" w:date="2024-11-27T16:42:00Z" w16du:dateUtc="2024-11-27T15:42:00Z">
              <w:r w:rsidRPr="004424B1" w:rsidDel="00507DE3">
                <w:delText>O</w:delText>
              </w:r>
              <w:bookmarkStart w:id="16163" w:name="_Toc184817644"/>
              <w:bookmarkStart w:id="16164" w:name="_Toc185336259"/>
              <w:bookmarkStart w:id="16165" w:name="_Toc185337092"/>
              <w:bookmarkStart w:id="16166" w:name="_Toc185341811"/>
              <w:bookmarkStart w:id="16167" w:name="_Toc185349421"/>
              <w:bookmarkStart w:id="16168" w:name="_Toc185428529"/>
              <w:bookmarkStart w:id="16169" w:name="_Toc185498170"/>
              <w:bookmarkStart w:id="16170" w:name="_Toc185499370"/>
              <w:bookmarkStart w:id="16171" w:name="_Toc185500570"/>
              <w:bookmarkStart w:id="16172" w:name="_Toc185501771"/>
              <w:bookmarkStart w:id="16173" w:name="_Toc185502976"/>
              <w:bookmarkStart w:id="16174" w:name="_Toc186031236"/>
              <w:bookmarkStart w:id="16175" w:name="_Toc186032442"/>
              <w:bookmarkStart w:id="16176" w:name="_Toc186033648"/>
              <w:bookmarkStart w:id="16177" w:name="_Toc186046146"/>
              <w:bookmarkStart w:id="16178" w:name="_Toc186456906"/>
              <w:bookmarkStart w:id="16179" w:name="_Toc186470551"/>
              <w:bookmarkStart w:id="16180" w:name="_Toc186645062"/>
              <w:bookmarkEnd w:id="16163"/>
              <w:bookmarkEnd w:id="16164"/>
              <w:bookmarkEnd w:id="16165"/>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del>
          </w:p>
        </w:tc>
        <w:tc>
          <w:tcPr>
            <w:tcW w:w="449" w:type="dxa"/>
            <w:shd w:val="clear" w:color="auto" w:fill="D9D9D9" w:themeFill="background1" w:themeFillShade="D9"/>
          </w:tcPr>
          <w:p w14:paraId="27FF9341" w14:textId="1C02B87A"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181" w:author="Quinten Van Woerkom" w:date="2024-11-27T16:42:00Z" w16du:dateUtc="2024-11-27T15:42:00Z"/>
              </w:rPr>
            </w:pPr>
            <w:del w:id="16182" w:author="Quinten Van Woerkom" w:date="2024-11-27T16:42:00Z" w16du:dateUtc="2024-11-27T15:42:00Z">
              <w:r w:rsidRPr="004424B1" w:rsidDel="00507DE3">
                <w:delText>O</w:delText>
              </w:r>
              <w:bookmarkStart w:id="16183" w:name="_Toc184817645"/>
              <w:bookmarkStart w:id="16184" w:name="_Toc185336260"/>
              <w:bookmarkStart w:id="16185" w:name="_Toc185337093"/>
              <w:bookmarkStart w:id="16186" w:name="_Toc185341812"/>
              <w:bookmarkStart w:id="16187" w:name="_Toc185349422"/>
              <w:bookmarkStart w:id="16188" w:name="_Toc185428530"/>
              <w:bookmarkStart w:id="16189" w:name="_Toc185498171"/>
              <w:bookmarkStart w:id="16190" w:name="_Toc185499371"/>
              <w:bookmarkStart w:id="16191" w:name="_Toc185500571"/>
              <w:bookmarkStart w:id="16192" w:name="_Toc185501772"/>
              <w:bookmarkStart w:id="16193" w:name="_Toc185502977"/>
              <w:bookmarkStart w:id="16194" w:name="_Toc186031237"/>
              <w:bookmarkStart w:id="16195" w:name="_Toc186032443"/>
              <w:bookmarkStart w:id="16196" w:name="_Toc186033649"/>
              <w:bookmarkStart w:id="16197" w:name="_Toc186046147"/>
              <w:bookmarkStart w:id="16198" w:name="_Toc186456907"/>
              <w:bookmarkStart w:id="16199" w:name="_Toc186470552"/>
              <w:bookmarkStart w:id="16200" w:name="_Toc186645063"/>
              <w:bookmarkEnd w:id="16183"/>
              <w:bookmarkEnd w:id="16184"/>
              <w:bookmarkEnd w:id="16185"/>
              <w:bookmarkEnd w:id="16186"/>
              <w:bookmarkEnd w:id="16187"/>
              <w:bookmarkEnd w:id="16188"/>
              <w:bookmarkEnd w:id="16189"/>
              <w:bookmarkEnd w:id="16190"/>
              <w:bookmarkEnd w:id="16191"/>
              <w:bookmarkEnd w:id="16192"/>
              <w:bookmarkEnd w:id="16193"/>
              <w:bookmarkEnd w:id="16194"/>
              <w:bookmarkEnd w:id="16195"/>
              <w:bookmarkEnd w:id="16196"/>
              <w:bookmarkEnd w:id="16197"/>
              <w:bookmarkEnd w:id="16198"/>
              <w:bookmarkEnd w:id="16199"/>
              <w:bookmarkEnd w:id="16200"/>
            </w:del>
          </w:p>
        </w:tc>
        <w:tc>
          <w:tcPr>
            <w:tcW w:w="449" w:type="dxa"/>
            <w:shd w:val="clear" w:color="auto" w:fill="D9D9D9" w:themeFill="background1" w:themeFillShade="D9"/>
          </w:tcPr>
          <w:p w14:paraId="12C0EC8C" w14:textId="58E2312C"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201" w:author="Quinten Van Woerkom" w:date="2024-11-27T16:42:00Z" w16du:dateUtc="2024-11-27T15:42:00Z"/>
              </w:rPr>
            </w:pPr>
            <w:del w:id="16202" w:author="Quinten Van Woerkom" w:date="2024-11-27T16:42:00Z" w16du:dateUtc="2024-11-27T15:42:00Z">
              <w:r w:rsidRPr="004424B1" w:rsidDel="00507DE3">
                <w:delText>O</w:delText>
              </w:r>
              <w:bookmarkStart w:id="16203" w:name="_Toc184817646"/>
              <w:bookmarkStart w:id="16204" w:name="_Toc185336261"/>
              <w:bookmarkStart w:id="16205" w:name="_Toc185337094"/>
              <w:bookmarkStart w:id="16206" w:name="_Toc185341813"/>
              <w:bookmarkStart w:id="16207" w:name="_Toc185349423"/>
              <w:bookmarkStart w:id="16208" w:name="_Toc185428531"/>
              <w:bookmarkStart w:id="16209" w:name="_Toc185498172"/>
              <w:bookmarkStart w:id="16210" w:name="_Toc185499372"/>
              <w:bookmarkStart w:id="16211" w:name="_Toc185500572"/>
              <w:bookmarkStart w:id="16212" w:name="_Toc185501773"/>
              <w:bookmarkStart w:id="16213" w:name="_Toc185502978"/>
              <w:bookmarkStart w:id="16214" w:name="_Toc186031238"/>
              <w:bookmarkStart w:id="16215" w:name="_Toc186032444"/>
              <w:bookmarkStart w:id="16216" w:name="_Toc186033650"/>
              <w:bookmarkStart w:id="16217" w:name="_Toc186046148"/>
              <w:bookmarkStart w:id="16218" w:name="_Toc186456908"/>
              <w:bookmarkStart w:id="16219" w:name="_Toc186470553"/>
              <w:bookmarkStart w:id="16220" w:name="_Toc186645064"/>
              <w:bookmarkEnd w:id="16203"/>
              <w:bookmarkEnd w:id="16204"/>
              <w:bookmarkEnd w:id="16205"/>
              <w:bookmarkEnd w:id="16206"/>
              <w:bookmarkEnd w:id="16207"/>
              <w:bookmarkEnd w:id="16208"/>
              <w:bookmarkEnd w:id="16209"/>
              <w:bookmarkEnd w:id="16210"/>
              <w:bookmarkEnd w:id="16211"/>
              <w:bookmarkEnd w:id="16212"/>
              <w:bookmarkEnd w:id="16213"/>
              <w:bookmarkEnd w:id="16214"/>
              <w:bookmarkEnd w:id="16215"/>
              <w:bookmarkEnd w:id="16216"/>
              <w:bookmarkEnd w:id="16217"/>
              <w:bookmarkEnd w:id="16218"/>
              <w:bookmarkEnd w:id="16219"/>
              <w:bookmarkEnd w:id="16220"/>
            </w:del>
          </w:p>
        </w:tc>
        <w:tc>
          <w:tcPr>
            <w:tcW w:w="2805" w:type="dxa"/>
          </w:tcPr>
          <w:p w14:paraId="0E3F78BA" w14:textId="2EE9C6BC"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6221" w:author="Quinten Van Woerkom" w:date="2024-11-27T16:42:00Z" w16du:dateUtc="2024-11-27T15:42:00Z"/>
              </w:rPr>
            </w:pPr>
            <w:del w:id="16222" w:author="Quinten Van Woerkom" w:date="2024-11-27T16:42:00Z" w16du:dateUtc="2024-11-27T15:42:00Z">
              <w:r w:rsidRPr="004424B1" w:rsidDel="00507DE3">
                <w:delText>Planning Request</w:delText>
              </w:r>
              <w:bookmarkStart w:id="16223" w:name="_Toc184817647"/>
              <w:bookmarkStart w:id="16224" w:name="_Toc185336262"/>
              <w:bookmarkStart w:id="16225" w:name="_Toc185337095"/>
              <w:bookmarkStart w:id="16226" w:name="_Toc185341814"/>
              <w:bookmarkStart w:id="16227" w:name="_Toc185349424"/>
              <w:bookmarkStart w:id="16228" w:name="_Toc185428532"/>
              <w:bookmarkStart w:id="16229" w:name="_Toc185498173"/>
              <w:bookmarkStart w:id="16230" w:name="_Toc185499373"/>
              <w:bookmarkStart w:id="16231" w:name="_Toc185500573"/>
              <w:bookmarkStart w:id="16232" w:name="_Toc185501774"/>
              <w:bookmarkStart w:id="16233" w:name="_Toc185502979"/>
              <w:bookmarkStart w:id="16234" w:name="_Toc186031239"/>
              <w:bookmarkStart w:id="16235" w:name="_Toc186032445"/>
              <w:bookmarkStart w:id="16236" w:name="_Toc186033651"/>
              <w:bookmarkStart w:id="16237" w:name="_Toc186046149"/>
              <w:bookmarkStart w:id="16238" w:name="_Toc186456909"/>
              <w:bookmarkStart w:id="16239" w:name="_Toc186470554"/>
              <w:bookmarkStart w:id="16240" w:name="_Toc186645065"/>
              <w:bookmarkEnd w:id="16223"/>
              <w:bookmarkEnd w:id="16224"/>
              <w:bookmarkEnd w:id="16225"/>
              <w:bookmarkEnd w:id="16226"/>
              <w:bookmarkEnd w:id="16227"/>
              <w:bookmarkEnd w:id="16228"/>
              <w:bookmarkEnd w:id="16229"/>
              <w:bookmarkEnd w:id="16230"/>
              <w:bookmarkEnd w:id="16231"/>
              <w:bookmarkEnd w:id="16232"/>
              <w:bookmarkEnd w:id="16233"/>
              <w:bookmarkEnd w:id="16234"/>
              <w:bookmarkEnd w:id="16235"/>
              <w:bookmarkEnd w:id="16236"/>
              <w:bookmarkEnd w:id="16237"/>
              <w:bookmarkEnd w:id="16238"/>
              <w:bookmarkEnd w:id="16239"/>
              <w:bookmarkEnd w:id="16240"/>
            </w:del>
          </w:p>
        </w:tc>
        <w:bookmarkStart w:id="16241" w:name="_Toc184817648"/>
        <w:bookmarkStart w:id="16242" w:name="_Toc185336263"/>
        <w:bookmarkStart w:id="16243" w:name="_Toc185337096"/>
        <w:bookmarkStart w:id="16244" w:name="_Toc185341815"/>
        <w:bookmarkStart w:id="16245" w:name="_Toc185349425"/>
        <w:bookmarkStart w:id="16246" w:name="_Toc185428533"/>
        <w:bookmarkStart w:id="16247" w:name="_Toc185498174"/>
        <w:bookmarkStart w:id="16248" w:name="_Toc185499374"/>
        <w:bookmarkStart w:id="16249" w:name="_Toc185500574"/>
        <w:bookmarkStart w:id="16250" w:name="_Toc185501775"/>
        <w:bookmarkStart w:id="16251" w:name="_Toc185502980"/>
        <w:bookmarkStart w:id="16252" w:name="_Toc186031240"/>
        <w:bookmarkStart w:id="16253" w:name="_Toc186032446"/>
        <w:bookmarkStart w:id="16254" w:name="_Toc186033652"/>
        <w:bookmarkStart w:id="16255" w:name="_Toc186046150"/>
        <w:bookmarkStart w:id="16256" w:name="_Toc186456910"/>
        <w:bookmarkStart w:id="16257" w:name="_Toc186470555"/>
        <w:bookmarkStart w:id="16258" w:name="_Toc186645066"/>
        <w:bookmarkEnd w:id="16241"/>
        <w:bookmarkEnd w:id="16242"/>
        <w:bookmarkEnd w:id="16243"/>
        <w:bookmarkEnd w:id="16244"/>
        <w:bookmarkEnd w:id="16245"/>
        <w:bookmarkEnd w:id="16246"/>
        <w:bookmarkEnd w:id="16247"/>
        <w:bookmarkEnd w:id="16248"/>
        <w:bookmarkEnd w:id="16249"/>
        <w:bookmarkEnd w:id="16250"/>
        <w:bookmarkEnd w:id="16251"/>
        <w:bookmarkEnd w:id="16252"/>
        <w:bookmarkEnd w:id="16253"/>
        <w:bookmarkEnd w:id="16254"/>
        <w:bookmarkEnd w:id="16255"/>
        <w:bookmarkEnd w:id="16256"/>
        <w:bookmarkEnd w:id="16257"/>
        <w:bookmarkEnd w:id="16258"/>
      </w:tr>
      <w:tr w:rsidR="00720A65" w:rsidRPr="004424B1" w:rsidDel="00507DE3" w14:paraId="26DD30B3" w14:textId="1BD8B279" w:rsidTr="00F279E0">
        <w:trPr>
          <w:del w:id="16259"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tcPr>
          <w:p w14:paraId="1019F368" w14:textId="337E5815" w:rsidR="00720A65" w:rsidRPr="004424B1" w:rsidDel="00507DE3" w:rsidRDefault="00720A65" w:rsidP="007B4994">
            <w:pPr>
              <w:pStyle w:val="TableCell"/>
              <w:rPr>
                <w:del w:id="16260" w:author="Quinten Van Woerkom" w:date="2024-11-27T16:42:00Z" w16du:dateUtc="2024-11-27T15:42:00Z"/>
              </w:rPr>
            </w:pPr>
          </w:p>
        </w:tc>
        <w:tc>
          <w:tcPr>
            <w:tcW w:w="3118" w:type="dxa"/>
            <w:shd w:val="clear" w:color="auto" w:fill="D9D9D9" w:themeFill="background1" w:themeFillShade="D9"/>
          </w:tcPr>
          <w:p w14:paraId="4E9BA636" w14:textId="2ADCE052"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6261" w:author="Quinten Van Woerkom" w:date="2024-11-27T16:42:00Z" w16du:dateUtc="2024-11-27T15:42:00Z"/>
              </w:rPr>
            </w:pPr>
            <w:del w:id="16262" w:author="Quinten Van Woerkom" w:date="2024-11-27T16:42:00Z" w16du:dateUtc="2024-11-27T15:42:00Z">
              <w:r w:rsidRPr="004424B1" w:rsidDel="00507DE3">
                <w:delText>4: Subscribe to Status</w:delText>
              </w:r>
              <w:bookmarkStart w:id="16263" w:name="_Toc184817649"/>
              <w:bookmarkStart w:id="16264" w:name="_Toc185336264"/>
              <w:bookmarkStart w:id="16265" w:name="_Toc185337097"/>
              <w:bookmarkStart w:id="16266" w:name="_Toc185341816"/>
              <w:bookmarkStart w:id="16267" w:name="_Toc185349426"/>
              <w:bookmarkStart w:id="16268" w:name="_Toc185428534"/>
              <w:bookmarkStart w:id="16269" w:name="_Toc185498175"/>
              <w:bookmarkStart w:id="16270" w:name="_Toc185499375"/>
              <w:bookmarkStart w:id="16271" w:name="_Toc185500575"/>
              <w:bookmarkStart w:id="16272" w:name="_Toc185501776"/>
              <w:bookmarkStart w:id="16273" w:name="_Toc185502981"/>
              <w:bookmarkStart w:id="16274" w:name="_Toc186031241"/>
              <w:bookmarkStart w:id="16275" w:name="_Toc186032447"/>
              <w:bookmarkStart w:id="16276" w:name="_Toc186033653"/>
              <w:bookmarkStart w:id="16277" w:name="_Toc186046151"/>
              <w:bookmarkStart w:id="16278" w:name="_Toc186456911"/>
              <w:bookmarkStart w:id="16279" w:name="_Toc186470556"/>
              <w:bookmarkStart w:id="16280" w:name="_Toc186645067"/>
              <w:bookmarkEnd w:id="16263"/>
              <w:bookmarkEnd w:id="16264"/>
              <w:bookmarkEnd w:id="16265"/>
              <w:bookmarkEnd w:id="16266"/>
              <w:bookmarkEnd w:id="16267"/>
              <w:bookmarkEnd w:id="16268"/>
              <w:bookmarkEnd w:id="16269"/>
              <w:bookmarkEnd w:id="16270"/>
              <w:bookmarkEnd w:id="16271"/>
              <w:bookmarkEnd w:id="16272"/>
              <w:bookmarkEnd w:id="16273"/>
              <w:bookmarkEnd w:id="16274"/>
              <w:bookmarkEnd w:id="16275"/>
              <w:bookmarkEnd w:id="16276"/>
              <w:bookmarkEnd w:id="16277"/>
              <w:bookmarkEnd w:id="16278"/>
              <w:bookmarkEnd w:id="16279"/>
              <w:bookmarkEnd w:id="16280"/>
            </w:del>
          </w:p>
        </w:tc>
        <w:tc>
          <w:tcPr>
            <w:tcW w:w="449" w:type="dxa"/>
            <w:shd w:val="clear" w:color="auto" w:fill="D9D9D9" w:themeFill="background1" w:themeFillShade="D9"/>
          </w:tcPr>
          <w:p w14:paraId="44443FC2" w14:textId="07168B3C"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281" w:author="Quinten Van Woerkom" w:date="2024-11-27T16:42:00Z" w16du:dateUtc="2024-11-27T15:42:00Z"/>
              </w:rPr>
            </w:pPr>
            <w:del w:id="16282" w:author="Quinten Van Woerkom" w:date="2024-11-27T16:42:00Z" w16du:dateUtc="2024-11-27T15:42:00Z">
              <w:r w:rsidRPr="004424B1" w:rsidDel="00507DE3">
                <w:sym w:font="Wingdings" w:char="F0FC"/>
              </w:r>
              <w:bookmarkStart w:id="16283" w:name="_Toc184817650"/>
              <w:bookmarkStart w:id="16284" w:name="_Toc185336265"/>
              <w:bookmarkStart w:id="16285" w:name="_Toc185337098"/>
              <w:bookmarkStart w:id="16286" w:name="_Toc185341817"/>
              <w:bookmarkStart w:id="16287" w:name="_Toc185349427"/>
              <w:bookmarkStart w:id="16288" w:name="_Toc185428535"/>
              <w:bookmarkStart w:id="16289" w:name="_Toc185498176"/>
              <w:bookmarkStart w:id="16290" w:name="_Toc185499376"/>
              <w:bookmarkStart w:id="16291" w:name="_Toc185500576"/>
              <w:bookmarkStart w:id="16292" w:name="_Toc185501777"/>
              <w:bookmarkStart w:id="16293" w:name="_Toc185502982"/>
              <w:bookmarkStart w:id="16294" w:name="_Toc186031242"/>
              <w:bookmarkStart w:id="16295" w:name="_Toc186032448"/>
              <w:bookmarkStart w:id="16296" w:name="_Toc186033654"/>
              <w:bookmarkStart w:id="16297" w:name="_Toc186046152"/>
              <w:bookmarkStart w:id="16298" w:name="_Toc186456912"/>
              <w:bookmarkStart w:id="16299" w:name="_Toc186470557"/>
              <w:bookmarkStart w:id="16300" w:name="_Toc186645068"/>
              <w:bookmarkEnd w:id="16283"/>
              <w:bookmarkEnd w:id="16284"/>
              <w:bookmarkEnd w:id="16285"/>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del>
          </w:p>
        </w:tc>
        <w:tc>
          <w:tcPr>
            <w:tcW w:w="449" w:type="dxa"/>
            <w:shd w:val="clear" w:color="auto" w:fill="D9D9D9" w:themeFill="background1" w:themeFillShade="D9"/>
          </w:tcPr>
          <w:p w14:paraId="094EBCA9" w14:textId="12E7523F"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301" w:author="Quinten Van Woerkom" w:date="2024-11-27T16:42:00Z" w16du:dateUtc="2024-11-27T15:42:00Z"/>
              </w:rPr>
            </w:pPr>
            <w:del w:id="16302" w:author="Quinten Van Woerkom" w:date="2024-11-27T16:42:00Z" w16du:dateUtc="2024-11-27T15:42:00Z">
              <w:r w:rsidRPr="004424B1" w:rsidDel="00507DE3">
                <w:delText>-</w:delText>
              </w:r>
              <w:bookmarkStart w:id="16303" w:name="_Toc184817651"/>
              <w:bookmarkStart w:id="16304" w:name="_Toc185336266"/>
              <w:bookmarkStart w:id="16305" w:name="_Toc185337099"/>
              <w:bookmarkStart w:id="16306" w:name="_Toc185341818"/>
              <w:bookmarkStart w:id="16307" w:name="_Toc185349428"/>
              <w:bookmarkStart w:id="16308" w:name="_Toc185428536"/>
              <w:bookmarkStart w:id="16309" w:name="_Toc185498177"/>
              <w:bookmarkStart w:id="16310" w:name="_Toc185499377"/>
              <w:bookmarkStart w:id="16311" w:name="_Toc185500577"/>
              <w:bookmarkStart w:id="16312" w:name="_Toc185501778"/>
              <w:bookmarkStart w:id="16313" w:name="_Toc185502983"/>
              <w:bookmarkStart w:id="16314" w:name="_Toc186031243"/>
              <w:bookmarkStart w:id="16315" w:name="_Toc186032449"/>
              <w:bookmarkStart w:id="16316" w:name="_Toc186033655"/>
              <w:bookmarkStart w:id="16317" w:name="_Toc186046153"/>
              <w:bookmarkStart w:id="16318" w:name="_Toc186456913"/>
              <w:bookmarkStart w:id="16319" w:name="_Toc186470558"/>
              <w:bookmarkStart w:id="16320" w:name="_Toc186645069"/>
              <w:bookmarkEnd w:id="16303"/>
              <w:bookmarkEnd w:id="16304"/>
              <w:bookmarkEnd w:id="16305"/>
              <w:bookmarkEnd w:id="16306"/>
              <w:bookmarkEnd w:id="16307"/>
              <w:bookmarkEnd w:id="16308"/>
              <w:bookmarkEnd w:id="16309"/>
              <w:bookmarkEnd w:id="16310"/>
              <w:bookmarkEnd w:id="16311"/>
              <w:bookmarkEnd w:id="16312"/>
              <w:bookmarkEnd w:id="16313"/>
              <w:bookmarkEnd w:id="16314"/>
              <w:bookmarkEnd w:id="16315"/>
              <w:bookmarkEnd w:id="16316"/>
              <w:bookmarkEnd w:id="16317"/>
              <w:bookmarkEnd w:id="16318"/>
              <w:bookmarkEnd w:id="16319"/>
              <w:bookmarkEnd w:id="16320"/>
            </w:del>
          </w:p>
        </w:tc>
        <w:tc>
          <w:tcPr>
            <w:tcW w:w="449" w:type="dxa"/>
            <w:shd w:val="clear" w:color="auto" w:fill="D9D9D9" w:themeFill="background1" w:themeFillShade="D9"/>
          </w:tcPr>
          <w:p w14:paraId="2CA8684D" w14:textId="08007EF6"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321" w:author="Quinten Van Woerkom" w:date="2024-11-27T16:42:00Z" w16du:dateUtc="2024-11-27T15:42:00Z"/>
              </w:rPr>
            </w:pPr>
            <w:del w:id="16322" w:author="Quinten Van Woerkom" w:date="2024-11-27T16:42:00Z" w16du:dateUtc="2024-11-27T15:42:00Z">
              <w:r w:rsidRPr="004424B1" w:rsidDel="00507DE3">
                <w:delText>-</w:delText>
              </w:r>
              <w:bookmarkStart w:id="16323" w:name="_Toc184817652"/>
              <w:bookmarkStart w:id="16324" w:name="_Toc185336267"/>
              <w:bookmarkStart w:id="16325" w:name="_Toc185337100"/>
              <w:bookmarkStart w:id="16326" w:name="_Toc185341819"/>
              <w:bookmarkStart w:id="16327" w:name="_Toc185349429"/>
              <w:bookmarkStart w:id="16328" w:name="_Toc185428537"/>
              <w:bookmarkStart w:id="16329" w:name="_Toc185498178"/>
              <w:bookmarkStart w:id="16330" w:name="_Toc185499378"/>
              <w:bookmarkStart w:id="16331" w:name="_Toc185500578"/>
              <w:bookmarkStart w:id="16332" w:name="_Toc185501779"/>
              <w:bookmarkStart w:id="16333" w:name="_Toc185502984"/>
              <w:bookmarkStart w:id="16334" w:name="_Toc186031244"/>
              <w:bookmarkStart w:id="16335" w:name="_Toc186032450"/>
              <w:bookmarkStart w:id="16336" w:name="_Toc186033656"/>
              <w:bookmarkStart w:id="16337" w:name="_Toc186046154"/>
              <w:bookmarkStart w:id="16338" w:name="_Toc186456914"/>
              <w:bookmarkStart w:id="16339" w:name="_Toc186470559"/>
              <w:bookmarkStart w:id="16340" w:name="_Toc186645070"/>
              <w:bookmarkEnd w:id="16323"/>
              <w:bookmarkEnd w:id="16324"/>
              <w:bookmarkEnd w:id="16325"/>
              <w:bookmarkEnd w:id="16326"/>
              <w:bookmarkEnd w:id="16327"/>
              <w:bookmarkEnd w:id="16328"/>
              <w:bookmarkEnd w:id="16329"/>
              <w:bookmarkEnd w:id="16330"/>
              <w:bookmarkEnd w:id="16331"/>
              <w:bookmarkEnd w:id="16332"/>
              <w:bookmarkEnd w:id="16333"/>
              <w:bookmarkEnd w:id="16334"/>
              <w:bookmarkEnd w:id="16335"/>
              <w:bookmarkEnd w:id="16336"/>
              <w:bookmarkEnd w:id="16337"/>
              <w:bookmarkEnd w:id="16338"/>
              <w:bookmarkEnd w:id="16339"/>
              <w:bookmarkEnd w:id="16340"/>
            </w:del>
          </w:p>
        </w:tc>
        <w:tc>
          <w:tcPr>
            <w:tcW w:w="449" w:type="dxa"/>
            <w:shd w:val="clear" w:color="auto" w:fill="D9D9D9" w:themeFill="background1" w:themeFillShade="D9"/>
          </w:tcPr>
          <w:p w14:paraId="53B621B2" w14:textId="00395FA9"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341" w:author="Quinten Van Woerkom" w:date="2024-11-27T16:42:00Z" w16du:dateUtc="2024-11-27T15:42:00Z"/>
              </w:rPr>
            </w:pPr>
            <w:del w:id="16342" w:author="Quinten Van Woerkom" w:date="2024-11-27T16:42:00Z" w16du:dateUtc="2024-11-27T15:42:00Z">
              <w:r w:rsidRPr="004424B1" w:rsidDel="00507DE3">
                <w:delText>-</w:delText>
              </w:r>
              <w:bookmarkStart w:id="16343" w:name="_Toc184817653"/>
              <w:bookmarkStart w:id="16344" w:name="_Toc185336268"/>
              <w:bookmarkStart w:id="16345" w:name="_Toc185337101"/>
              <w:bookmarkStart w:id="16346" w:name="_Toc185341820"/>
              <w:bookmarkStart w:id="16347" w:name="_Toc185349430"/>
              <w:bookmarkStart w:id="16348" w:name="_Toc185428538"/>
              <w:bookmarkStart w:id="16349" w:name="_Toc185498179"/>
              <w:bookmarkStart w:id="16350" w:name="_Toc185499379"/>
              <w:bookmarkStart w:id="16351" w:name="_Toc185500579"/>
              <w:bookmarkStart w:id="16352" w:name="_Toc185501780"/>
              <w:bookmarkStart w:id="16353" w:name="_Toc185502985"/>
              <w:bookmarkStart w:id="16354" w:name="_Toc186031245"/>
              <w:bookmarkStart w:id="16355" w:name="_Toc186032451"/>
              <w:bookmarkStart w:id="16356" w:name="_Toc186033657"/>
              <w:bookmarkStart w:id="16357" w:name="_Toc186046155"/>
              <w:bookmarkStart w:id="16358" w:name="_Toc186456915"/>
              <w:bookmarkStart w:id="16359" w:name="_Toc186470560"/>
              <w:bookmarkStart w:id="16360" w:name="_Toc186645071"/>
              <w:bookmarkEnd w:id="16343"/>
              <w:bookmarkEnd w:id="16344"/>
              <w:bookmarkEnd w:id="16345"/>
              <w:bookmarkEnd w:id="16346"/>
              <w:bookmarkEnd w:id="16347"/>
              <w:bookmarkEnd w:id="16348"/>
              <w:bookmarkEnd w:id="16349"/>
              <w:bookmarkEnd w:id="16350"/>
              <w:bookmarkEnd w:id="16351"/>
              <w:bookmarkEnd w:id="16352"/>
              <w:bookmarkEnd w:id="16353"/>
              <w:bookmarkEnd w:id="16354"/>
              <w:bookmarkEnd w:id="16355"/>
              <w:bookmarkEnd w:id="16356"/>
              <w:bookmarkEnd w:id="16357"/>
              <w:bookmarkEnd w:id="16358"/>
              <w:bookmarkEnd w:id="16359"/>
              <w:bookmarkEnd w:id="16360"/>
            </w:del>
          </w:p>
        </w:tc>
        <w:tc>
          <w:tcPr>
            <w:tcW w:w="449" w:type="dxa"/>
            <w:shd w:val="clear" w:color="auto" w:fill="D9D9D9" w:themeFill="background1" w:themeFillShade="D9"/>
          </w:tcPr>
          <w:p w14:paraId="0D378DB2" w14:textId="05D1C489"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361" w:author="Quinten Van Woerkom" w:date="2024-11-27T16:42:00Z" w16du:dateUtc="2024-11-27T15:42:00Z"/>
              </w:rPr>
            </w:pPr>
            <w:del w:id="16362" w:author="Quinten Van Woerkom" w:date="2024-11-27T16:42:00Z" w16du:dateUtc="2024-11-27T15:42:00Z">
              <w:r w:rsidRPr="004424B1" w:rsidDel="00507DE3">
                <w:delText>-</w:delText>
              </w:r>
              <w:bookmarkStart w:id="16363" w:name="_Toc184817654"/>
              <w:bookmarkStart w:id="16364" w:name="_Toc185336269"/>
              <w:bookmarkStart w:id="16365" w:name="_Toc185337102"/>
              <w:bookmarkStart w:id="16366" w:name="_Toc185341821"/>
              <w:bookmarkStart w:id="16367" w:name="_Toc185349431"/>
              <w:bookmarkStart w:id="16368" w:name="_Toc185428539"/>
              <w:bookmarkStart w:id="16369" w:name="_Toc185498180"/>
              <w:bookmarkStart w:id="16370" w:name="_Toc185499380"/>
              <w:bookmarkStart w:id="16371" w:name="_Toc185500580"/>
              <w:bookmarkStart w:id="16372" w:name="_Toc185501781"/>
              <w:bookmarkStart w:id="16373" w:name="_Toc185502986"/>
              <w:bookmarkStart w:id="16374" w:name="_Toc186031246"/>
              <w:bookmarkStart w:id="16375" w:name="_Toc186032452"/>
              <w:bookmarkStart w:id="16376" w:name="_Toc186033658"/>
              <w:bookmarkStart w:id="16377" w:name="_Toc186046156"/>
              <w:bookmarkStart w:id="16378" w:name="_Toc186456916"/>
              <w:bookmarkStart w:id="16379" w:name="_Toc186470561"/>
              <w:bookmarkStart w:id="16380" w:name="_Toc186645072"/>
              <w:bookmarkEnd w:id="16363"/>
              <w:bookmarkEnd w:id="16364"/>
              <w:bookmarkEnd w:id="16365"/>
              <w:bookmarkEnd w:id="16366"/>
              <w:bookmarkEnd w:id="16367"/>
              <w:bookmarkEnd w:id="16368"/>
              <w:bookmarkEnd w:id="16369"/>
              <w:bookmarkEnd w:id="16370"/>
              <w:bookmarkEnd w:id="16371"/>
              <w:bookmarkEnd w:id="16372"/>
              <w:bookmarkEnd w:id="16373"/>
              <w:bookmarkEnd w:id="16374"/>
              <w:bookmarkEnd w:id="16375"/>
              <w:bookmarkEnd w:id="16376"/>
              <w:bookmarkEnd w:id="16377"/>
              <w:bookmarkEnd w:id="16378"/>
              <w:bookmarkEnd w:id="16379"/>
              <w:bookmarkEnd w:id="16380"/>
            </w:del>
          </w:p>
        </w:tc>
        <w:tc>
          <w:tcPr>
            <w:tcW w:w="449" w:type="dxa"/>
            <w:shd w:val="clear" w:color="auto" w:fill="D9D9D9" w:themeFill="background1" w:themeFillShade="D9"/>
          </w:tcPr>
          <w:p w14:paraId="2743ABF3" w14:textId="0EBF27AB"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381" w:author="Quinten Van Woerkom" w:date="2024-11-27T16:42:00Z" w16du:dateUtc="2024-11-27T15:42:00Z"/>
              </w:rPr>
            </w:pPr>
            <w:del w:id="16382" w:author="Quinten Van Woerkom" w:date="2024-11-27T16:42:00Z" w16du:dateUtc="2024-11-27T15:42:00Z">
              <w:r w:rsidRPr="004424B1" w:rsidDel="00507DE3">
                <w:delText>-</w:delText>
              </w:r>
              <w:bookmarkStart w:id="16383" w:name="_Toc184817655"/>
              <w:bookmarkStart w:id="16384" w:name="_Toc185336270"/>
              <w:bookmarkStart w:id="16385" w:name="_Toc185337103"/>
              <w:bookmarkStart w:id="16386" w:name="_Toc185341822"/>
              <w:bookmarkStart w:id="16387" w:name="_Toc185349432"/>
              <w:bookmarkStart w:id="16388" w:name="_Toc185428540"/>
              <w:bookmarkStart w:id="16389" w:name="_Toc185498181"/>
              <w:bookmarkStart w:id="16390" w:name="_Toc185499381"/>
              <w:bookmarkStart w:id="16391" w:name="_Toc185500581"/>
              <w:bookmarkStart w:id="16392" w:name="_Toc185501782"/>
              <w:bookmarkStart w:id="16393" w:name="_Toc185502987"/>
              <w:bookmarkStart w:id="16394" w:name="_Toc186031247"/>
              <w:bookmarkStart w:id="16395" w:name="_Toc186032453"/>
              <w:bookmarkStart w:id="16396" w:name="_Toc186033659"/>
              <w:bookmarkStart w:id="16397" w:name="_Toc186046157"/>
              <w:bookmarkStart w:id="16398" w:name="_Toc186456917"/>
              <w:bookmarkStart w:id="16399" w:name="_Toc186470562"/>
              <w:bookmarkStart w:id="16400" w:name="_Toc186645073"/>
              <w:bookmarkEnd w:id="16383"/>
              <w:bookmarkEnd w:id="16384"/>
              <w:bookmarkEnd w:id="16385"/>
              <w:bookmarkEnd w:id="16386"/>
              <w:bookmarkEnd w:id="16387"/>
              <w:bookmarkEnd w:id="16388"/>
              <w:bookmarkEnd w:id="16389"/>
              <w:bookmarkEnd w:id="16390"/>
              <w:bookmarkEnd w:id="16391"/>
              <w:bookmarkEnd w:id="16392"/>
              <w:bookmarkEnd w:id="16393"/>
              <w:bookmarkEnd w:id="16394"/>
              <w:bookmarkEnd w:id="16395"/>
              <w:bookmarkEnd w:id="16396"/>
              <w:bookmarkEnd w:id="16397"/>
              <w:bookmarkEnd w:id="16398"/>
              <w:bookmarkEnd w:id="16399"/>
              <w:bookmarkEnd w:id="16400"/>
            </w:del>
          </w:p>
        </w:tc>
        <w:tc>
          <w:tcPr>
            <w:tcW w:w="2805" w:type="dxa"/>
          </w:tcPr>
          <w:p w14:paraId="6A284B49" w14:textId="756AC371"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6401" w:author="Quinten Van Woerkom" w:date="2024-11-27T16:42:00Z" w16du:dateUtc="2024-11-27T15:42:00Z"/>
              </w:rPr>
            </w:pPr>
            <w:del w:id="16402" w:author="Quinten Van Woerkom" w:date="2024-11-27T16:42:00Z" w16du:dateUtc="2024-11-27T15:42:00Z">
              <w:r w:rsidRPr="004424B1" w:rsidDel="00507DE3">
                <w:delText>Planning Request</w:delText>
              </w:r>
              <w:bookmarkStart w:id="16403" w:name="_Toc184817656"/>
              <w:bookmarkStart w:id="16404" w:name="_Toc185336271"/>
              <w:bookmarkStart w:id="16405" w:name="_Toc185337104"/>
              <w:bookmarkStart w:id="16406" w:name="_Toc185341823"/>
              <w:bookmarkStart w:id="16407" w:name="_Toc185349433"/>
              <w:bookmarkStart w:id="16408" w:name="_Toc185428541"/>
              <w:bookmarkStart w:id="16409" w:name="_Toc185498182"/>
              <w:bookmarkStart w:id="16410" w:name="_Toc185499382"/>
              <w:bookmarkStart w:id="16411" w:name="_Toc185500582"/>
              <w:bookmarkStart w:id="16412" w:name="_Toc185501783"/>
              <w:bookmarkStart w:id="16413" w:name="_Toc185502988"/>
              <w:bookmarkStart w:id="16414" w:name="_Toc186031248"/>
              <w:bookmarkStart w:id="16415" w:name="_Toc186032454"/>
              <w:bookmarkStart w:id="16416" w:name="_Toc186033660"/>
              <w:bookmarkStart w:id="16417" w:name="_Toc186046158"/>
              <w:bookmarkStart w:id="16418" w:name="_Toc186456918"/>
              <w:bookmarkStart w:id="16419" w:name="_Toc186470563"/>
              <w:bookmarkStart w:id="16420" w:name="_Toc186645074"/>
              <w:bookmarkEnd w:id="16403"/>
              <w:bookmarkEnd w:id="16404"/>
              <w:bookmarkEnd w:id="16405"/>
              <w:bookmarkEnd w:id="16406"/>
              <w:bookmarkEnd w:id="16407"/>
              <w:bookmarkEnd w:id="16408"/>
              <w:bookmarkEnd w:id="16409"/>
              <w:bookmarkEnd w:id="16410"/>
              <w:bookmarkEnd w:id="16411"/>
              <w:bookmarkEnd w:id="16412"/>
              <w:bookmarkEnd w:id="16413"/>
              <w:bookmarkEnd w:id="16414"/>
              <w:bookmarkEnd w:id="16415"/>
              <w:bookmarkEnd w:id="16416"/>
              <w:bookmarkEnd w:id="16417"/>
              <w:bookmarkEnd w:id="16418"/>
              <w:bookmarkEnd w:id="16419"/>
              <w:bookmarkEnd w:id="16420"/>
            </w:del>
          </w:p>
        </w:tc>
        <w:bookmarkStart w:id="16421" w:name="_Toc184817657"/>
        <w:bookmarkStart w:id="16422" w:name="_Toc185336272"/>
        <w:bookmarkStart w:id="16423" w:name="_Toc185337105"/>
        <w:bookmarkStart w:id="16424" w:name="_Toc185341824"/>
        <w:bookmarkStart w:id="16425" w:name="_Toc185349434"/>
        <w:bookmarkStart w:id="16426" w:name="_Toc185428542"/>
        <w:bookmarkStart w:id="16427" w:name="_Toc185498183"/>
        <w:bookmarkStart w:id="16428" w:name="_Toc185499383"/>
        <w:bookmarkStart w:id="16429" w:name="_Toc185500583"/>
        <w:bookmarkStart w:id="16430" w:name="_Toc185501784"/>
        <w:bookmarkStart w:id="16431" w:name="_Toc185502989"/>
        <w:bookmarkStart w:id="16432" w:name="_Toc186031249"/>
        <w:bookmarkStart w:id="16433" w:name="_Toc186032455"/>
        <w:bookmarkStart w:id="16434" w:name="_Toc186033661"/>
        <w:bookmarkStart w:id="16435" w:name="_Toc186046159"/>
        <w:bookmarkStart w:id="16436" w:name="_Toc186456919"/>
        <w:bookmarkStart w:id="16437" w:name="_Toc186470564"/>
        <w:bookmarkStart w:id="16438" w:name="_Toc186645075"/>
        <w:bookmarkEnd w:id="16421"/>
        <w:bookmarkEnd w:id="16422"/>
        <w:bookmarkEnd w:id="16423"/>
        <w:bookmarkEnd w:id="16424"/>
        <w:bookmarkEnd w:id="16425"/>
        <w:bookmarkEnd w:id="16426"/>
        <w:bookmarkEnd w:id="16427"/>
        <w:bookmarkEnd w:id="16428"/>
        <w:bookmarkEnd w:id="16429"/>
        <w:bookmarkEnd w:id="16430"/>
        <w:bookmarkEnd w:id="16431"/>
        <w:bookmarkEnd w:id="16432"/>
        <w:bookmarkEnd w:id="16433"/>
        <w:bookmarkEnd w:id="16434"/>
        <w:bookmarkEnd w:id="16435"/>
        <w:bookmarkEnd w:id="16436"/>
        <w:bookmarkEnd w:id="16437"/>
        <w:bookmarkEnd w:id="16438"/>
      </w:tr>
      <w:tr w:rsidR="00720A65" w:rsidRPr="004424B1" w:rsidDel="00507DE3" w14:paraId="4F30BDF3" w14:textId="75696032" w:rsidTr="00F279E0">
        <w:trPr>
          <w:del w:id="16439"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tcPr>
          <w:p w14:paraId="0EA1FC33" w14:textId="63439F80" w:rsidR="00720A65" w:rsidRPr="004424B1" w:rsidDel="00507DE3" w:rsidRDefault="00720A65" w:rsidP="007B4994">
            <w:pPr>
              <w:pStyle w:val="TableCell"/>
              <w:rPr>
                <w:del w:id="16440" w:author="Quinten Van Woerkom" w:date="2024-11-27T16:42:00Z" w16du:dateUtc="2024-11-27T15:42:00Z"/>
              </w:rPr>
            </w:pPr>
          </w:p>
        </w:tc>
        <w:tc>
          <w:tcPr>
            <w:tcW w:w="3118" w:type="dxa"/>
            <w:shd w:val="clear" w:color="auto" w:fill="D9D9D9" w:themeFill="background1" w:themeFillShade="D9"/>
          </w:tcPr>
          <w:p w14:paraId="7754FAB4" w14:textId="3772973B"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6441" w:author="Quinten Van Woerkom" w:date="2024-11-27T16:42:00Z" w16du:dateUtc="2024-11-27T15:42:00Z"/>
              </w:rPr>
            </w:pPr>
            <w:del w:id="16442" w:author="Quinten Van Woerkom" w:date="2024-11-27T16:42:00Z" w16du:dateUtc="2024-11-27T15:42:00Z">
              <w:r w:rsidRPr="004424B1" w:rsidDel="00507DE3">
                <w:delText>5: Retrieve Request</w:delText>
              </w:r>
              <w:bookmarkStart w:id="16443" w:name="_Toc184817658"/>
              <w:bookmarkStart w:id="16444" w:name="_Toc185336273"/>
              <w:bookmarkStart w:id="16445" w:name="_Toc185337106"/>
              <w:bookmarkStart w:id="16446" w:name="_Toc185341825"/>
              <w:bookmarkStart w:id="16447" w:name="_Toc185349435"/>
              <w:bookmarkStart w:id="16448" w:name="_Toc185428543"/>
              <w:bookmarkStart w:id="16449" w:name="_Toc185498184"/>
              <w:bookmarkStart w:id="16450" w:name="_Toc185499384"/>
              <w:bookmarkStart w:id="16451" w:name="_Toc185500584"/>
              <w:bookmarkStart w:id="16452" w:name="_Toc185501785"/>
              <w:bookmarkStart w:id="16453" w:name="_Toc185502990"/>
              <w:bookmarkStart w:id="16454" w:name="_Toc186031250"/>
              <w:bookmarkStart w:id="16455" w:name="_Toc186032456"/>
              <w:bookmarkStart w:id="16456" w:name="_Toc186033662"/>
              <w:bookmarkStart w:id="16457" w:name="_Toc186046160"/>
              <w:bookmarkStart w:id="16458" w:name="_Toc186456920"/>
              <w:bookmarkStart w:id="16459" w:name="_Toc186470565"/>
              <w:bookmarkStart w:id="16460" w:name="_Toc186645076"/>
              <w:bookmarkEnd w:id="16443"/>
              <w:bookmarkEnd w:id="16444"/>
              <w:bookmarkEnd w:id="16445"/>
              <w:bookmarkEnd w:id="16446"/>
              <w:bookmarkEnd w:id="16447"/>
              <w:bookmarkEnd w:id="16448"/>
              <w:bookmarkEnd w:id="16449"/>
              <w:bookmarkEnd w:id="16450"/>
              <w:bookmarkEnd w:id="16451"/>
              <w:bookmarkEnd w:id="16452"/>
              <w:bookmarkEnd w:id="16453"/>
              <w:bookmarkEnd w:id="16454"/>
              <w:bookmarkEnd w:id="16455"/>
              <w:bookmarkEnd w:id="16456"/>
              <w:bookmarkEnd w:id="16457"/>
              <w:bookmarkEnd w:id="16458"/>
              <w:bookmarkEnd w:id="16459"/>
              <w:bookmarkEnd w:id="16460"/>
            </w:del>
          </w:p>
        </w:tc>
        <w:tc>
          <w:tcPr>
            <w:tcW w:w="449" w:type="dxa"/>
            <w:shd w:val="clear" w:color="auto" w:fill="D9D9D9" w:themeFill="background1" w:themeFillShade="D9"/>
          </w:tcPr>
          <w:p w14:paraId="1222C4DA" w14:textId="74FD133F"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461" w:author="Quinten Van Woerkom" w:date="2024-11-27T16:42:00Z" w16du:dateUtc="2024-11-27T15:42:00Z"/>
              </w:rPr>
            </w:pPr>
            <w:del w:id="16462" w:author="Quinten Van Woerkom" w:date="2024-11-27T16:42:00Z" w16du:dateUtc="2024-11-27T15:42:00Z">
              <w:r w:rsidRPr="004424B1" w:rsidDel="00507DE3">
                <w:sym w:font="Wingdings" w:char="F0FC"/>
              </w:r>
              <w:bookmarkStart w:id="16463" w:name="_Toc184817659"/>
              <w:bookmarkStart w:id="16464" w:name="_Toc185336274"/>
              <w:bookmarkStart w:id="16465" w:name="_Toc185337107"/>
              <w:bookmarkStart w:id="16466" w:name="_Toc185341826"/>
              <w:bookmarkStart w:id="16467" w:name="_Toc185349436"/>
              <w:bookmarkStart w:id="16468" w:name="_Toc185428544"/>
              <w:bookmarkStart w:id="16469" w:name="_Toc185498185"/>
              <w:bookmarkStart w:id="16470" w:name="_Toc185499385"/>
              <w:bookmarkStart w:id="16471" w:name="_Toc185500585"/>
              <w:bookmarkStart w:id="16472" w:name="_Toc185501786"/>
              <w:bookmarkStart w:id="16473" w:name="_Toc185502991"/>
              <w:bookmarkStart w:id="16474" w:name="_Toc186031251"/>
              <w:bookmarkStart w:id="16475" w:name="_Toc186032457"/>
              <w:bookmarkStart w:id="16476" w:name="_Toc186033663"/>
              <w:bookmarkStart w:id="16477" w:name="_Toc186046161"/>
              <w:bookmarkStart w:id="16478" w:name="_Toc186456921"/>
              <w:bookmarkStart w:id="16479" w:name="_Toc186470566"/>
              <w:bookmarkStart w:id="16480" w:name="_Toc186645077"/>
              <w:bookmarkEnd w:id="16463"/>
              <w:bookmarkEnd w:id="16464"/>
              <w:bookmarkEnd w:id="16465"/>
              <w:bookmarkEnd w:id="16466"/>
              <w:bookmarkEnd w:id="16467"/>
              <w:bookmarkEnd w:id="16468"/>
              <w:bookmarkEnd w:id="16469"/>
              <w:bookmarkEnd w:id="16470"/>
              <w:bookmarkEnd w:id="16471"/>
              <w:bookmarkEnd w:id="16472"/>
              <w:bookmarkEnd w:id="16473"/>
              <w:bookmarkEnd w:id="16474"/>
              <w:bookmarkEnd w:id="16475"/>
              <w:bookmarkEnd w:id="16476"/>
              <w:bookmarkEnd w:id="16477"/>
              <w:bookmarkEnd w:id="16478"/>
              <w:bookmarkEnd w:id="16479"/>
              <w:bookmarkEnd w:id="16480"/>
            </w:del>
          </w:p>
        </w:tc>
        <w:tc>
          <w:tcPr>
            <w:tcW w:w="449" w:type="dxa"/>
            <w:shd w:val="clear" w:color="auto" w:fill="D9D9D9" w:themeFill="background1" w:themeFillShade="D9"/>
          </w:tcPr>
          <w:p w14:paraId="5AE6A39B" w14:textId="2450EC58"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481" w:author="Quinten Van Woerkom" w:date="2024-11-27T16:42:00Z" w16du:dateUtc="2024-11-27T15:42:00Z"/>
              </w:rPr>
            </w:pPr>
            <w:del w:id="16482" w:author="Quinten Van Woerkom" w:date="2024-11-27T16:42:00Z" w16du:dateUtc="2024-11-27T15:42:00Z">
              <w:r w:rsidRPr="004424B1" w:rsidDel="00507DE3">
                <w:delText>O</w:delText>
              </w:r>
              <w:bookmarkStart w:id="16483" w:name="_Toc184817660"/>
              <w:bookmarkStart w:id="16484" w:name="_Toc185336275"/>
              <w:bookmarkStart w:id="16485" w:name="_Toc185337108"/>
              <w:bookmarkStart w:id="16486" w:name="_Toc185341827"/>
              <w:bookmarkStart w:id="16487" w:name="_Toc185349437"/>
              <w:bookmarkStart w:id="16488" w:name="_Toc185428545"/>
              <w:bookmarkStart w:id="16489" w:name="_Toc185498186"/>
              <w:bookmarkStart w:id="16490" w:name="_Toc185499386"/>
              <w:bookmarkStart w:id="16491" w:name="_Toc185500586"/>
              <w:bookmarkStart w:id="16492" w:name="_Toc185501787"/>
              <w:bookmarkStart w:id="16493" w:name="_Toc185502992"/>
              <w:bookmarkStart w:id="16494" w:name="_Toc186031252"/>
              <w:bookmarkStart w:id="16495" w:name="_Toc186032458"/>
              <w:bookmarkStart w:id="16496" w:name="_Toc186033664"/>
              <w:bookmarkStart w:id="16497" w:name="_Toc186046162"/>
              <w:bookmarkStart w:id="16498" w:name="_Toc186456922"/>
              <w:bookmarkStart w:id="16499" w:name="_Toc186470567"/>
              <w:bookmarkStart w:id="16500" w:name="_Toc186645078"/>
              <w:bookmarkEnd w:id="16483"/>
              <w:bookmarkEnd w:id="16484"/>
              <w:bookmarkEnd w:id="16485"/>
              <w:bookmarkEnd w:id="16486"/>
              <w:bookmarkEnd w:id="16487"/>
              <w:bookmarkEnd w:id="16488"/>
              <w:bookmarkEnd w:id="16489"/>
              <w:bookmarkEnd w:id="16490"/>
              <w:bookmarkEnd w:id="16491"/>
              <w:bookmarkEnd w:id="16492"/>
              <w:bookmarkEnd w:id="16493"/>
              <w:bookmarkEnd w:id="16494"/>
              <w:bookmarkEnd w:id="16495"/>
              <w:bookmarkEnd w:id="16496"/>
              <w:bookmarkEnd w:id="16497"/>
              <w:bookmarkEnd w:id="16498"/>
              <w:bookmarkEnd w:id="16499"/>
              <w:bookmarkEnd w:id="16500"/>
            </w:del>
          </w:p>
        </w:tc>
        <w:tc>
          <w:tcPr>
            <w:tcW w:w="449" w:type="dxa"/>
            <w:shd w:val="clear" w:color="auto" w:fill="D9D9D9" w:themeFill="background1" w:themeFillShade="D9"/>
          </w:tcPr>
          <w:p w14:paraId="5D1F44ED" w14:textId="2577967D"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501" w:author="Quinten Van Woerkom" w:date="2024-11-27T16:42:00Z" w16du:dateUtc="2024-11-27T15:42:00Z"/>
              </w:rPr>
            </w:pPr>
            <w:del w:id="16502" w:author="Quinten Van Woerkom" w:date="2024-11-27T16:42:00Z" w16du:dateUtc="2024-11-27T15:42:00Z">
              <w:r w:rsidRPr="004424B1" w:rsidDel="00507DE3">
                <w:delText>-</w:delText>
              </w:r>
              <w:bookmarkStart w:id="16503" w:name="_Toc184817661"/>
              <w:bookmarkStart w:id="16504" w:name="_Toc185336276"/>
              <w:bookmarkStart w:id="16505" w:name="_Toc185337109"/>
              <w:bookmarkStart w:id="16506" w:name="_Toc185341828"/>
              <w:bookmarkStart w:id="16507" w:name="_Toc185349438"/>
              <w:bookmarkStart w:id="16508" w:name="_Toc185428546"/>
              <w:bookmarkStart w:id="16509" w:name="_Toc185498187"/>
              <w:bookmarkStart w:id="16510" w:name="_Toc185499387"/>
              <w:bookmarkStart w:id="16511" w:name="_Toc185500587"/>
              <w:bookmarkStart w:id="16512" w:name="_Toc185501788"/>
              <w:bookmarkStart w:id="16513" w:name="_Toc185502993"/>
              <w:bookmarkStart w:id="16514" w:name="_Toc186031253"/>
              <w:bookmarkStart w:id="16515" w:name="_Toc186032459"/>
              <w:bookmarkStart w:id="16516" w:name="_Toc186033665"/>
              <w:bookmarkStart w:id="16517" w:name="_Toc186046163"/>
              <w:bookmarkStart w:id="16518" w:name="_Toc186456923"/>
              <w:bookmarkStart w:id="16519" w:name="_Toc186470568"/>
              <w:bookmarkStart w:id="16520" w:name="_Toc186645079"/>
              <w:bookmarkEnd w:id="16503"/>
              <w:bookmarkEnd w:id="16504"/>
              <w:bookmarkEnd w:id="16505"/>
              <w:bookmarkEnd w:id="16506"/>
              <w:bookmarkEnd w:id="16507"/>
              <w:bookmarkEnd w:id="16508"/>
              <w:bookmarkEnd w:id="16509"/>
              <w:bookmarkEnd w:id="16510"/>
              <w:bookmarkEnd w:id="16511"/>
              <w:bookmarkEnd w:id="16512"/>
              <w:bookmarkEnd w:id="16513"/>
              <w:bookmarkEnd w:id="16514"/>
              <w:bookmarkEnd w:id="16515"/>
              <w:bookmarkEnd w:id="16516"/>
              <w:bookmarkEnd w:id="16517"/>
              <w:bookmarkEnd w:id="16518"/>
              <w:bookmarkEnd w:id="16519"/>
              <w:bookmarkEnd w:id="16520"/>
            </w:del>
          </w:p>
        </w:tc>
        <w:tc>
          <w:tcPr>
            <w:tcW w:w="449" w:type="dxa"/>
            <w:shd w:val="clear" w:color="auto" w:fill="D9D9D9" w:themeFill="background1" w:themeFillShade="D9"/>
          </w:tcPr>
          <w:p w14:paraId="13A42D37" w14:textId="3F4B69BB"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521" w:author="Quinten Van Woerkom" w:date="2024-11-27T16:42:00Z" w16du:dateUtc="2024-11-27T15:42:00Z"/>
              </w:rPr>
            </w:pPr>
            <w:del w:id="16522" w:author="Quinten Van Woerkom" w:date="2024-11-27T16:42:00Z" w16du:dateUtc="2024-11-27T15:42:00Z">
              <w:r w:rsidRPr="004424B1" w:rsidDel="00507DE3">
                <w:delText>O</w:delText>
              </w:r>
              <w:bookmarkStart w:id="16523" w:name="_Toc184817662"/>
              <w:bookmarkStart w:id="16524" w:name="_Toc185336277"/>
              <w:bookmarkStart w:id="16525" w:name="_Toc185337110"/>
              <w:bookmarkStart w:id="16526" w:name="_Toc185341829"/>
              <w:bookmarkStart w:id="16527" w:name="_Toc185349439"/>
              <w:bookmarkStart w:id="16528" w:name="_Toc185428547"/>
              <w:bookmarkStart w:id="16529" w:name="_Toc185498188"/>
              <w:bookmarkStart w:id="16530" w:name="_Toc185499388"/>
              <w:bookmarkStart w:id="16531" w:name="_Toc185500588"/>
              <w:bookmarkStart w:id="16532" w:name="_Toc185501789"/>
              <w:bookmarkStart w:id="16533" w:name="_Toc185502994"/>
              <w:bookmarkStart w:id="16534" w:name="_Toc186031254"/>
              <w:bookmarkStart w:id="16535" w:name="_Toc186032460"/>
              <w:bookmarkStart w:id="16536" w:name="_Toc186033666"/>
              <w:bookmarkStart w:id="16537" w:name="_Toc186046164"/>
              <w:bookmarkStart w:id="16538" w:name="_Toc186456924"/>
              <w:bookmarkStart w:id="16539" w:name="_Toc186470569"/>
              <w:bookmarkStart w:id="16540" w:name="_Toc186645080"/>
              <w:bookmarkEnd w:id="16523"/>
              <w:bookmarkEnd w:id="16524"/>
              <w:bookmarkEnd w:id="16525"/>
              <w:bookmarkEnd w:id="16526"/>
              <w:bookmarkEnd w:id="16527"/>
              <w:bookmarkEnd w:id="16528"/>
              <w:bookmarkEnd w:id="16529"/>
              <w:bookmarkEnd w:id="16530"/>
              <w:bookmarkEnd w:id="16531"/>
              <w:bookmarkEnd w:id="16532"/>
              <w:bookmarkEnd w:id="16533"/>
              <w:bookmarkEnd w:id="16534"/>
              <w:bookmarkEnd w:id="16535"/>
              <w:bookmarkEnd w:id="16536"/>
              <w:bookmarkEnd w:id="16537"/>
              <w:bookmarkEnd w:id="16538"/>
              <w:bookmarkEnd w:id="16539"/>
              <w:bookmarkEnd w:id="16540"/>
            </w:del>
          </w:p>
        </w:tc>
        <w:tc>
          <w:tcPr>
            <w:tcW w:w="449" w:type="dxa"/>
            <w:shd w:val="clear" w:color="auto" w:fill="D9D9D9" w:themeFill="background1" w:themeFillShade="D9"/>
          </w:tcPr>
          <w:p w14:paraId="1C6746CA" w14:textId="3FE37116"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541" w:author="Quinten Van Woerkom" w:date="2024-11-27T16:42:00Z" w16du:dateUtc="2024-11-27T15:42:00Z"/>
              </w:rPr>
            </w:pPr>
            <w:del w:id="16542" w:author="Quinten Van Woerkom" w:date="2024-11-27T16:42:00Z" w16du:dateUtc="2024-11-27T15:42:00Z">
              <w:r w:rsidRPr="004424B1" w:rsidDel="00507DE3">
                <w:delText>O</w:delText>
              </w:r>
              <w:bookmarkStart w:id="16543" w:name="_Toc184817663"/>
              <w:bookmarkStart w:id="16544" w:name="_Toc185336278"/>
              <w:bookmarkStart w:id="16545" w:name="_Toc185337111"/>
              <w:bookmarkStart w:id="16546" w:name="_Toc185341830"/>
              <w:bookmarkStart w:id="16547" w:name="_Toc185349440"/>
              <w:bookmarkStart w:id="16548" w:name="_Toc185428548"/>
              <w:bookmarkStart w:id="16549" w:name="_Toc185498189"/>
              <w:bookmarkStart w:id="16550" w:name="_Toc185499389"/>
              <w:bookmarkStart w:id="16551" w:name="_Toc185500589"/>
              <w:bookmarkStart w:id="16552" w:name="_Toc185501790"/>
              <w:bookmarkStart w:id="16553" w:name="_Toc185502995"/>
              <w:bookmarkStart w:id="16554" w:name="_Toc186031255"/>
              <w:bookmarkStart w:id="16555" w:name="_Toc186032461"/>
              <w:bookmarkStart w:id="16556" w:name="_Toc186033667"/>
              <w:bookmarkStart w:id="16557" w:name="_Toc186046165"/>
              <w:bookmarkStart w:id="16558" w:name="_Toc186456925"/>
              <w:bookmarkStart w:id="16559" w:name="_Toc186470570"/>
              <w:bookmarkStart w:id="16560" w:name="_Toc186645081"/>
              <w:bookmarkEnd w:id="16543"/>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bookmarkEnd w:id="16558"/>
              <w:bookmarkEnd w:id="16559"/>
              <w:bookmarkEnd w:id="16560"/>
            </w:del>
          </w:p>
        </w:tc>
        <w:tc>
          <w:tcPr>
            <w:tcW w:w="449" w:type="dxa"/>
            <w:shd w:val="clear" w:color="auto" w:fill="D9D9D9" w:themeFill="background1" w:themeFillShade="D9"/>
          </w:tcPr>
          <w:p w14:paraId="41136283" w14:textId="35FF4448"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561" w:author="Quinten Van Woerkom" w:date="2024-11-27T16:42:00Z" w16du:dateUtc="2024-11-27T15:42:00Z"/>
              </w:rPr>
            </w:pPr>
            <w:del w:id="16562" w:author="Quinten Van Woerkom" w:date="2024-11-27T16:42:00Z" w16du:dateUtc="2024-11-27T15:42:00Z">
              <w:r w:rsidRPr="004424B1" w:rsidDel="00507DE3">
                <w:delText>O</w:delText>
              </w:r>
              <w:bookmarkStart w:id="16563" w:name="_Toc184817664"/>
              <w:bookmarkStart w:id="16564" w:name="_Toc185336279"/>
              <w:bookmarkStart w:id="16565" w:name="_Toc185337112"/>
              <w:bookmarkStart w:id="16566" w:name="_Toc185341831"/>
              <w:bookmarkStart w:id="16567" w:name="_Toc185349441"/>
              <w:bookmarkStart w:id="16568" w:name="_Toc185428549"/>
              <w:bookmarkStart w:id="16569" w:name="_Toc185498190"/>
              <w:bookmarkStart w:id="16570" w:name="_Toc185499390"/>
              <w:bookmarkStart w:id="16571" w:name="_Toc185500590"/>
              <w:bookmarkStart w:id="16572" w:name="_Toc185501791"/>
              <w:bookmarkStart w:id="16573" w:name="_Toc185502996"/>
              <w:bookmarkStart w:id="16574" w:name="_Toc186031256"/>
              <w:bookmarkStart w:id="16575" w:name="_Toc186032462"/>
              <w:bookmarkStart w:id="16576" w:name="_Toc186033668"/>
              <w:bookmarkStart w:id="16577" w:name="_Toc186046166"/>
              <w:bookmarkStart w:id="16578" w:name="_Toc186456926"/>
              <w:bookmarkStart w:id="16579" w:name="_Toc186470571"/>
              <w:bookmarkStart w:id="16580" w:name="_Toc186645082"/>
              <w:bookmarkEnd w:id="16563"/>
              <w:bookmarkEnd w:id="16564"/>
              <w:bookmarkEnd w:id="16565"/>
              <w:bookmarkEnd w:id="16566"/>
              <w:bookmarkEnd w:id="16567"/>
              <w:bookmarkEnd w:id="16568"/>
              <w:bookmarkEnd w:id="16569"/>
              <w:bookmarkEnd w:id="16570"/>
              <w:bookmarkEnd w:id="16571"/>
              <w:bookmarkEnd w:id="16572"/>
              <w:bookmarkEnd w:id="16573"/>
              <w:bookmarkEnd w:id="16574"/>
              <w:bookmarkEnd w:id="16575"/>
              <w:bookmarkEnd w:id="16576"/>
              <w:bookmarkEnd w:id="16577"/>
              <w:bookmarkEnd w:id="16578"/>
              <w:bookmarkEnd w:id="16579"/>
              <w:bookmarkEnd w:id="16580"/>
            </w:del>
          </w:p>
        </w:tc>
        <w:tc>
          <w:tcPr>
            <w:tcW w:w="2805" w:type="dxa"/>
          </w:tcPr>
          <w:p w14:paraId="1FB71F19" w14:textId="0762D3F0"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6581" w:author="Quinten Van Woerkom" w:date="2024-11-27T16:42:00Z" w16du:dateUtc="2024-11-27T15:42:00Z"/>
              </w:rPr>
            </w:pPr>
            <w:del w:id="16582" w:author="Quinten Van Woerkom" w:date="2024-11-27T16:42:00Z" w16du:dateUtc="2024-11-27T15:42:00Z">
              <w:r w:rsidRPr="004424B1" w:rsidDel="00507DE3">
                <w:delText>Planning Request</w:delText>
              </w:r>
              <w:bookmarkStart w:id="16583" w:name="_Toc184817665"/>
              <w:bookmarkStart w:id="16584" w:name="_Toc185336280"/>
              <w:bookmarkStart w:id="16585" w:name="_Toc185337113"/>
              <w:bookmarkStart w:id="16586" w:name="_Toc185341832"/>
              <w:bookmarkStart w:id="16587" w:name="_Toc185349442"/>
              <w:bookmarkStart w:id="16588" w:name="_Toc185428550"/>
              <w:bookmarkStart w:id="16589" w:name="_Toc185498191"/>
              <w:bookmarkStart w:id="16590" w:name="_Toc185499391"/>
              <w:bookmarkStart w:id="16591" w:name="_Toc185500591"/>
              <w:bookmarkStart w:id="16592" w:name="_Toc185501792"/>
              <w:bookmarkStart w:id="16593" w:name="_Toc185502997"/>
              <w:bookmarkStart w:id="16594" w:name="_Toc186031257"/>
              <w:bookmarkStart w:id="16595" w:name="_Toc186032463"/>
              <w:bookmarkStart w:id="16596" w:name="_Toc186033669"/>
              <w:bookmarkStart w:id="16597" w:name="_Toc186046167"/>
              <w:bookmarkStart w:id="16598" w:name="_Toc186456927"/>
              <w:bookmarkStart w:id="16599" w:name="_Toc186470572"/>
              <w:bookmarkStart w:id="16600" w:name="_Toc186645083"/>
              <w:bookmarkEnd w:id="16583"/>
              <w:bookmarkEnd w:id="16584"/>
              <w:bookmarkEnd w:id="16585"/>
              <w:bookmarkEnd w:id="16586"/>
              <w:bookmarkEnd w:id="16587"/>
              <w:bookmarkEnd w:id="16588"/>
              <w:bookmarkEnd w:id="16589"/>
              <w:bookmarkEnd w:id="16590"/>
              <w:bookmarkEnd w:id="16591"/>
              <w:bookmarkEnd w:id="16592"/>
              <w:bookmarkEnd w:id="16593"/>
              <w:bookmarkEnd w:id="16594"/>
              <w:bookmarkEnd w:id="16595"/>
              <w:bookmarkEnd w:id="16596"/>
              <w:bookmarkEnd w:id="16597"/>
              <w:bookmarkEnd w:id="16598"/>
              <w:bookmarkEnd w:id="16599"/>
              <w:bookmarkEnd w:id="16600"/>
            </w:del>
          </w:p>
        </w:tc>
        <w:bookmarkStart w:id="16601" w:name="_Toc184817666"/>
        <w:bookmarkStart w:id="16602" w:name="_Toc185336281"/>
        <w:bookmarkStart w:id="16603" w:name="_Toc185337114"/>
        <w:bookmarkStart w:id="16604" w:name="_Toc185341833"/>
        <w:bookmarkStart w:id="16605" w:name="_Toc185349443"/>
        <w:bookmarkStart w:id="16606" w:name="_Toc185428551"/>
        <w:bookmarkStart w:id="16607" w:name="_Toc185498192"/>
        <w:bookmarkStart w:id="16608" w:name="_Toc185499392"/>
        <w:bookmarkStart w:id="16609" w:name="_Toc185500592"/>
        <w:bookmarkStart w:id="16610" w:name="_Toc185501793"/>
        <w:bookmarkStart w:id="16611" w:name="_Toc185502998"/>
        <w:bookmarkStart w:id="16612" w:name="_Toc186031258"/>
        <w:bookmarkStart w:id="16613" w:name="_Toc186032464"/>
        <w:bookmarkStart w:id="16614" w:name="_Toc186033670"/>
        <w:bookmarkStart w:id="16615" w:name="_Toc186046168"/>
        <w:bookmarkStart w:id="16616" w:name="_Toc186456928"/>
        <w:bookmarkStart w:id="16617" w:name="_Toc186470573"/>
        <w:bookmarkStart w:id="16618" w:name="_Toc186645084"/>
        <w:bookmarkEnd w:id="16601"/>
        <w:bookmarkEnd w:id="16602"/>
        <w:bookmarkEnd w:id="16603"/>
        <w:bookmarkEnd w:id="16604"/>
        <w:bookmarkEnd w:id="16605"/>
        <w:bookmarkEnd w:id="16606"/>
        <w:bookmarkEnd w:id="16607"/>
        <w:bookmarkEnd w:id="16608"/>
        <w:bookmarkEnd w:id="16609"/>
        <w:bookmarkEnd w:id="16610"/>
        <w:bookmarkEnd w:id="16611"/>
        <w:bookmarkEnd w:id="16612"/>
        <w:bookmarkEnd w:id="16613"/>
        <w:bookmarkEnd w:id="16614"/>
        <w:bookmarkEnd w:id="16615"/>
        <w:bookmarkEnd w:id="16616"/>
        <w:bookmarkEnd w:id="16617"/>
        <w:bookmarkEnd w:id="16618"/>
      </w:tr>
      <w:tr w:rsidR="00720A65" w:rsidRPr="004424B1" w:rsidDel="00507DE3" w14:paraId="40537054" w14:textId="11D4F833" w:rsidTr="007B4994">
        <w:trPr>
          <w:del w:id="16619"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1BF3F224" w14:textId="18026C24" w:rsidR="00720A65" w:rsidRPr="004424B1" w:rsidDel="00507DE3" w:rsidRDefault="00720A65" w:rsidP="007B4994">
            <w:pPr>
              <w:pStyle w:val="TableCell"/>
              <w:rPr>
                <w:del w:id="16620" w:author="Quinten Van Woerkom" w:date="2024-11-27T16:42:00Z" w16du:dateUtc="2024-11-27T15:42:00Z"/>
              </w:rPr>
            </w:pPr>
            <w:del w:id="16621" w:author="Quinten Van Woerkom" w:date="2024-11-27T16:42:00Z" w16du:dateUtc="2024-11-27T15:42:00Z">
              <w:r w:rsidRPr="004424B1" w:rsidDel="00507DE3">
                <w:delText>PDS</w:delText>
              </w:r>
              <w:bookmarkStart w:id="16622" w:name="_Toc184817667"/>
              <w:bookmarkStart w:id="16623" w:name="_Toc185336282"/>
              <w:bookmarkStart w:id="16624" w:name="_Toc185337115"/>
              <w:bookmarkStart w:id="16625" w:name="_Toc185341834"/>
              <w:bookmarkStart w:id="16626" w:name="_Toc185349444"/>
              <w:bookmarkStart w:id="16627" w:name="_Toc185428552"/>
              <w:bookmarkStart w:id="16628" w:name="_Toc185498193"/>
              <w:bookmarkStart w:id="16629" w:name="_Toc185499393"/>
              <w:bookmarkStart w:id="16630" w:name="_Toc185500593"/>
              <w:bookmarkStart w:id="16631" w:name="_Toc185501794"/>
              <w:bookmarkStart w:id="16632" w:name="_Toc185502999"/>
              <w:bookmarkStart w:id="16633" w:name="_Toc186031259"/>
              <w:bookmarkStart w:id="16634" w:name="_Toc186032465"/>
              <w:bookmarkStart w:id="16635" w:name="_Toc186033671"/>
              <w:bookmarkStart w:id="16636" w:name="_Toc186046169"/>
              <w:bookmarkStart w:id="16637" w:name="_Toc186456929"/>
              <w:bookmarkStart w:id="16638" w:name="_Toc186470574"/>
              <w:bookmarkStart w:id="16639" w:name="_Toc186645085"/>
              <w:bookmarkEnd w:id="16622"/>
              <w:bookmarkEnd w:id="16623"/>
              <w:bookmarkEnd w:id="16624"/>
              <w:bookmarkEnd w:id="16625"/>
              <w:bookmarkEnd w:id="16626"/>
              <w:bookmarkEnd w:id="16627"/>
              <w:bookmarkEnd w:id="16628"/>
              <w:bookmarkEnd w:id="16629"/>
              <w:bookmarkEnd w:id="16630"/>
              <w:bookmarkEnd w:id="16631"/>
              <w:bookmarkEnd w:id="16632"/>
              <w:bookmarkEnd w:id="16633"/>
              <w:bookmarkEnd w:id="16634"/>
              <w:bookmarkEnd w:id="16635"/>
              <w:bookmarkEnd w:id="16636"/>
              <w:bookmarkEnd w:id="16637"/>
              <w:bookmarkEnd w:id="16638"/>
              <w:bookmarkEnd w:id="16639"/>
            </w:del>
          </w:p>
        </w:tc>
        <w:tc>
          <w:tcPr>
            <w:tcW w:w="3118" w:type="dxa"/>
          </w:tcPr>
          <w:p w14:paraId="789D00E7" w14:textId="5B4E9612"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6640" w:author="Quinten Van Woerkom" w:date="2024-11-27T16:42:00Z" w16du:dateUtc="2024-11-27T15:42:00Z"/>
              </w:rPr>
            </w:pPr>
            <w:del w:id="16641" w:author="Quinten Van Woerkom" w:date="2024-11-27T16:42:00Z" w16du:dateUtc="2024-11-27T15:42:00Z">
              <w:r w:rsidRPr="004424B1" w:rsidDel="00507DE3">
                <w:delText>1: List &amp; Obtain Plans</w:delText>
              </w:r>
              <w:bookmarkStart w:id="16642" w:name="_Toc184817668"/>
              <w:bookmarkStart w:id="16643" w:name="_Toc185336283"/>
              <w:bookmarkStart w:id="16644" w:name="_Toc185337116"/>
              <w:bookmarkStart w:id="16645" w:name="_Toc185341835"/>
              <w:bookmarkStart w:id="16646" w:name="_Toc185349445"/>
              <w:bookmarkStart w:id="16647" w:name="_Toc185428553"/>
              <w:bookmarkStart w:id="16648" w:name="_Toc185498194"/>
              <w:bookmarkStart w:id="16649" w:name="_Toc185499394"/>
              <w:bookmarkStart w:id="16650" w:name="_Toc185500594"/>
              <w:bookmarkStart w:id="16651" w:name="_Toc185501795"/>
              <w:bookmarkStart w:id="16652" w:name="_Toc185503000"/>
              <w:bookmarkStart w:id="16653" w:name="_Toc186031260"/>
              <w:bookmarkStart w:id="16654" w:name="_Toc186032466"/>
              <w:bookmarkStart w:id="16655" w:name="_Toc186033672"/>
              <w:bookmarkStart w:id="16656" w:name="_Toc186046170"/>
              <w:bookmarkStart w:id="16657" w:name="_Toc186456930"/>
              <w:bookmarkStart w:id="16658" w:name="_Toc186470575"/>
              <w:bookmarkStart w:id="16659" w:name="_Toc186645086"/>
              <w:bookmarkEnd w:id="16642"/>
              <w:bookmarkEnd w:id="16643"/>
              <w:bookmarkEnd w:id="16644"/>
              <w:bookmarkEnd w:id="16645"/>
              <w:bookmarkEnd w:id="16646"/>
              <w:bookmarkEnd w:id="16647"/>
              <w:bookmarkEnd w:id="16648"/>
              <w:bookmarkEnd w:id="16649"/>
              <w:bookmarkEnd w:id="16650"/>
              <w:bookmarkEnd w:id="16651"/>
              <w:bookmarkEnd w:id="16652"/>
              <w:bookmarkEnd w:id="16653"/>
              <w:bookmarkEnd w:id="16654"/>
              <w:bookmarkEnd w:id="16655"/>
              <w:bookmarkEnd w:id="16656"/>
              <w:bookmarkEnd w:id="16657"/>
              <w:bookmarkEnd w:id="16658"/>
              <w:bookmarkEnd w:id="16659"/>
            </w:del>
          </w:p>
        </w:tc>
        <w:tc>
          <w:tcPr>
            <w:tcW w:w="449" w:type="dxa"/>
          </w:tcPr>
          <w:p w14:paraId="3A38961B" w14:textId="6081BFCF"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660" w:author="Quinten Van Woerkom" w:date="2024-11-27T16:42:00Z" w16du:dateUtc="2024-11-27T15:42:00Z"/>
              </w:rPr>
            </w:pPr>
            <w:del w:id="16661" w:author="Quinten Van Woerkom" w:date="2024-11-27T16:42:00Z" w16du:dateUtc="2024-11-27T15:42:00Z">
              <w:r w:rsidRPr="004424B1" w:rsidDel="00507DE3">
                <w:sym w:font="Wingdings" w:char="F0FC"/>
              </w:r>
              <w:bookmarkStart w:id="16662" w:name="_Toc184817669"/>
              <w:bookmarkStart w:id="16663" w:name="_Toc185336284"/>
              <w:bookmarkStart w:id="16664" w:name="_Toc185337117"/>
              <w:bookmarkStart w:id="16665" w:name="_Toc185341836"/>
              <w:bookmarkStart w:id="16666" w:name="_Toc185349446"/>
              <w:bookmarkStart w:id="16667" w:name="_Toc185428554"/>
              <w:bookmarkStart w:id="16668" w:name="_Toc185498195"/>
              <w:bookmarkStart w:id="16669" w:name="_Toc185499395"/>
              <w:bookmarkStart w:id="16670" w:name="_Toc185500595"/>
              <w:bookmarkStart w:id="16671" w:name="_Toc185501796"/>
              <w:bookmarkStart w:id="16672" w:name="_Toc185503001"/>
              <w:bookmarkStart w:id="16673" w:name="_Toc186031261"/>
              <w:bookmarkStart w:id="16674" w:name="_Toc186032467"/>
              <w:bookmarkStart w:id="16675" w:name="_Toc186033673"/>
              <w:bookmarkStart w:id="16676" w:name="_Toc186046171"/>
              <w:bookmarkStart w:id="16677" w:name="_Toc186456931"/>
              <w:bookmarkStart w:id="16678" w:name="_Toc186470576"/>
              <w:bookmarkStart w:id="16679" w:name="_Toc186645087"/>
              <w:bookmarkEnd w:id="16662"/>
              <w:bookmarkEnd w:id="16663"/>
              <w:bookmarkEnd w:id="16664"/>
              <w:bookmarkEnd w:id="16665"/>
              <w:bookmarkEnd w:id="16666"/>
              <w:bookmarkEnd w:id="16667"/>
              <w:bookmarkEnd w:id="16668"/>
              <w:bookmarkEnd w:id="16669"/>
              <w:bookmarkEnd w:id="16670"/>
              <w:bookmarkEnd w:id="16671"/>
              <w:bookmarkEnd w:id="16672"/>
              <w:bookmarkEnd w:id="16673"/>
              <w:bookmarkEnd w:id="16674"/>
              <w:bookmarkEnd w:id="16675"/>
              <w:bookmarkEnd w:id="16676"/>
              <w:bookmarkEnd w:id="16677"/>
              <w:bookmarkEnd w:id="16678"/>
              <w:bookmarkEnd w:id="16679"/>
            </w:del>
          </w:p>
        </w:tc>
        <w:tc>
          <w:tcPr>
            <w:tcW w:w="449" w:type="dxa"/>
            <w:shd w:val="clear" w:color="auto" w:fill="D9D9D9" w:themeFill="background1" w:themeFillShade="D9"/>
          </w:tcPr>
          <w:p w14:paraId="27E34AC6" w14:textId="12B194FE"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680" w:author="Quinten Van Woerkom" w:date="2024-11-27T16:42:00Z" w16du:dateUtc="2024-11-27T15:42:00Z"/>
              </w:rPr>
            </w:pPr>
            <w:del w:id="16681" w:author="Quinten Van Woerkom" w:date="2024-11-27T16:42:00Z" w16du:dateUtc="2024-11-27T15:42:00Z">
              <w:r w:rsidRPr="004424B1" w:rsidDel="00507DE3">
                <w:delText>O</w:delText>
              </w:r>
              <w:bookmarkStart w:id="16682" w:name="_Toc184817670"/>
              <w:bookmarkStart w:id="16683" w:name="_Toc185336285"/>
              <w:bookmarkStart w:id="16684" w:name="_Toc185337118"/>
              <w:bookmarkStart w:id="16685" w:name="_Toc185341837"/>
              <w:bookmarkStart w:id="16686" w:name="_Toc185349447"/>
              <w:bookmarkStart w:id="16687" w:name="_Toc185428555"/>
              <w:bookmarkStart w:id="16688" w:name="_Toc185498196"/>
              <w:bookmarkStart w:id="16689" w:name="_Toc185499396"/>
              <w:bookmarkStart w:id="16690" w:name="_Toc185500596"/>
              <w:bookmarkStart w:id="16691" w:name="_Toc185501797"/>
              <w:bookmarkStart w:id="16692" w:name="_Toc185503002"/>
              <w:bookmarkStart w:id="16693" w:name="_Toc186031262"/>
              <w:bookmarkStart w:id="16694" w:name="_Toc186032468"/>
              <w:bookmarkStart w:id="16695" w:name="_Toc186033674"/>
              <w:bookmarkStart w:id="16696" w:name="_Toc186046172"/>
              <w:bookmarkStart w:id="16697" w:name="_Toc186456932"/>
              <w:bookmarkStart w:id="16698" w:name="_Toc186470577"/>
              <w:bookmarkStart w:id="16699" w:name="_Toc186645088"/>
              <w:bookmarkEnd w:id="16682"/>
              <w:bookmarkEnd w:id="16683"/>
              <w:bookmarkEnd w:id="16684"/>
              <w:bookmarkEnd w:id="16685"/>
              <w:bookmarkEnd w:id="16686"/>
              <w:bookmarkEnd w:id="16687"/>
              <w:bookmarkEnd w:id="16688"/>
              <w:bookmarkEnd w:id="16689"/>
              <w:bookmarkEnd w:id="16690"/>
              <w:bookmarkEnd w:id="16691"/>
              <w:bookmarkEnd w:id="16692"/>
              <w:bookmarkEnd w:id="16693"/>
              <w:bookmarkEnd w:id="16694"/>
              <w:bookmarkEnd w:id="16695"/>
              <w:bookmarkEnd w:id="16696"/>
              <w:bookmarkEnd w:id="16697"/>
              <w:bookmarkEnd w:id="16698"/>
              <w:bookmarkEnd w:id="16699"/>
            </w:del>
          </w:p>
        </w:tc>
        <w:tc>
          <w:tcPr>
            <w:tcW w:w="449" w:type="dxa"/>
            <w:shd w:val="clear" w:color="auto" w:fill="D9D9D9" w:themeFill="background1" w:themeFillShade="D9"/>
          </w:tcPr>
          <w:p w14:paraId="55B853E9" w14:textId="3885AAB3"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700" w:author="Quinten Van Woerkom" w:date="2024-11-27T16:42:00Z" w16du:dateUtc="2024-11-27T15:42:00Z"/>
              </w:rPr>
            </w:pPr>
            <w:del w:id="16701" w:author="Quinten Van Woerkom" w:date="2024-11-27T16:42:00Z" w16du:dateUtc="2024-11-27T15:42:00Z">
              <w:r w:rsidRPr="004424B1" w:rsidDel="00507DE3">
                <w:delText>O</w:delText>
              </w:r>
              <w:bookmarkStart w:id="16702" w:name="_Toc184817671"/>
              <w:bookmarkStart w:id="16703" w:name="_Toc185336286"/>
              <w:bookmarkStart w:id="16704" w:name="_Toc185337119"/>
              <w:bookmarkStart w:id="16705" w:name="_Toc185341838"/>
              <w:bookmarkStart w:id="16706" w:name="_Toc185349448"/>
              <w:bookmarkStart w:id="16707" w:name="_Toc185428556"/>
              <w:bookmarkStart w:id="16708" w:name="_Toc185498197"/>
              <w:bookmarkStart w:id="16709" w:name="_Toc185499397"/>
              <w:bookmarkStart w:id="16710" w:name="_Toc185500597"/>
              <w:bookmarkStart w:id="16711" w:name="_Toc185501798"/>
              <w:bookmarkStart w:id="16712" w:name="_Toc185503003"/>
              <w:bookmarkStart w:id="16713" w:name="_Toc186031263"/>
              <w:bookmarkStart w:id="16714" w:name="_Toc186032469"/>
              <w:bookmarkStart w:id="16715" w:name="_Toc186033675"/>
              <w:bookmarkStart w:id="16716" w:name="_Toc186046173"/>
              <w:bookmarkStart w:id="16717" w:name="_Toc186456933"/>
              <w:bookmarkStart w:id="16718" w:name="_Toc186470578"/>
              <w:bookmarkStart w:id="16719" w:name="_Toc186645089"/>
              <w:bookmarkEnd w:id="16702"/>
              <w:bookmarkEnd w:id="16703"/>
              <w:bookmarkEnd w:id="16704"/>
              <w:bookmarkEnd w:id="16705"/>
              <w:bookmarkEnd w:id="16706"/>
              <w:bookmarkEnd w:id="16707"/>
              <w:bookmarkEnd w:id="16708"/>
              <w:bookmarkEnd w:id="16709"/>
              <w:bookmarkEnd w:id="16710"/>
              <w:bookmarkEnd w:id="16711"/>
              <w:bookmarkEnd w:id="16712"/>
              <w:bookmarkEnd w:id="16713"/>
              <w:bookmarkEnd w:id="16714"/>
              <w:bookmarkEnd w:id="16715"/>
              <w:bookmarkEnd w:id="16716"/>
              <w:bookmarkEnd w:id="16717"/>
              <w:bookmarkEnd w:id="16718"/>
              <w:bookmarkEnd w:id="16719"/>
            </w:del>
          </w:p>
        </w:tc>
        <w:tc>
          <w:tcPr>
            <w:tcW w:w="449" w:type="dxa"/>
            <w:shd w:val="clear" w:color="auto" w:fill="D9D9D9" w:themeFill="background1" w:themeFillShade="D9"/>
          </w:tcPr>
          <w:p w14:paraId="1B780483" w14:textId="40CAD560"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720" w:author="Quinten Van Woerkom" w:date="2024-11-27T16:42:00Z" w16du:dateUtc="2024-11-27T15:42:00Z"/>
              </w:rPr>
            </w:pPr>
            <w:del w:id="16721" w:author="Quinten Van Woerkom" w:date="2024-11-27T16:42:00Z" w16du:dateUtc="2024-11-27T15:42:00Z">
              <w:r w:rsidRPr="004424B1" w:rsidDel="00507DE3">
                <w:delText>O</w:delText>
              </w:r>
              <w:bookmarkStart w:id="16722" w:name="_Toc184817672"/>
              <w:bookmarkStart w:id="16723" w:name="_Toc185336287"/>
              <w:bookmarkStart w:id="16724" w:name="_Toc185337120"/>
              <w:bookmarkStart w:id="16725" w:name="_Toc185341839"/>
              <w:bookmarkStart w:id="16726" w:name="_Toc185349449"/>
              <w:bookmarkStart w:id="16727" w:name="_Toc185428557"/>
              <w:bookmarkStart w:id="16728" w:name="_Toc185498198"/>
              <w:bookmarkStart w:id="16729" w:name="_Toc185499398"/>
              <w:bookmarkStart w:id="16730" w:name="_Toc185500598"/>
              <w:bookmarkStart w:id="16731" w:name="_Toc185501799"/>
              <w:bookmarkStart w:id="16732" w:name="_Toc185503004"/>
              <w:bookmarkStart w:id="16733" w:name="_Toc186031264"/>
              <w:bookmarkStart w:id="16734" w:name="_Toc186032470"/>
              <w:bookmarkStart w:id="16735" w:name="_Toc186033676"/>
              <w:bookmarkStart w:id="16736" w:name="_Toc186046174"/>
              <w:bookmarkStart w:id="16737" w:name="_Toc186456934"/>
              <w:bookmarkStart w:id="16738" w:name="_Toc186470579"/>
              <w:bookmarkStart w:id="16739" w:name="_Toc186645090"/>
              <w:bookmarkEnd w:id="16722"/>
              <w:bookmarkEnd w:id="16723"/>
              <w:bookmarkEnd w:id="16724"/>
              <w:bookmarkEnd w:id="16725"/>
              <w:bookmarkEnd w:id="16726"/>
              <w:bookmarkEnd w:id="16727"/>
              <w:bookmarkEnd w:id="16728"/>
              <w:bookmarkEnd w:id="16729"/>
              <w:bookmarkEnd w:id="16730"/>
              <w:bookmarkEnd w:id="16731"/>
              <w:bookmarkEnd w:id="16732"/>
              <w:bookmarkEnd w:id="16733"/>
              <w:bookmarkEnd w:id="16734"/>
              <w:bookmarkEnd w:id="16735"/>
              <w:bookmarkEnd w:id="16736"/>
              <w:bookmarkEnd w:id="16737"/>
              <w:bookmarkEnd w:id="16738"/>
              <w:bookmarkEnd w:id="16739"/>
            </w:del>
          </w:p>
        </w:tc>
        <w:tc>
          <w:tcPr>
            <w:tcW w:w="449" w:type="dxa"/>
            <w:shd w:val="clear" w:color="auto" w:fill="D9D9D9" w:themeFill="background1" w:themeFillShade="D9"/>
          </w:tcPr>
          <w:p w14:paraId="6651DA86" w14:textId="05A2E7BF"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740" w:author="Quinten Van Woerkom" w:date="2024-11-27T16:42:00Z" w16du:dateUtc="2024-11-27T15:42:00Z"/>
              </w:rPr>
            </w:pPr>
            <w:del w:id="16741" w:author="Quinten Van Woerkom" w:date="2024-11-27T16:42:00Z" w16du:dateUtc="2024-11-27T15:42:00Z">
              <w:r w:rsidRPr="004424B1" w:rsidDel="00507DE3">
                <w:delText>O</w:delText>
              </w:r>
              <w:bookmarkStart w:id="16742" w:name="_Toc184817673"/>
              <w:bookmarkStart w:id="16743" w:name="_Toc185336288"/>
              <w:bookmarkStart w:id="16744" w:name="_Toc185337121"/>
              <w:bookmarkStart w:id="16745" w:name="_Toc185341840"/>
              <w:bookmarkStart w:id="16746" w:name="_Toc185349450"/>
              <w:bookmarkStart w:id="16747" w:name="_Toc185428558"/>
              <w:bookmarkStart w:id="16748" w:name="_Toc185498199"/>
              <w:bookmarkStart w:id="16749" w:name="_Toc185499399"/>
              <w:bookmarkStart w:id="16750" w:name="_Toc185500599"/>
              <w:bookmarkStart w:id="16751" w:name="_Toc185501800"/>
              <w:bookmarkStart w:id="16752" w:name="_Toc185503005"/>
              <w:bookmarkStart w:id="16753" w:name="_Toc186031265"/>
              <w:bookmarkStart w:id="16754" w:name="_Toc186032471"/>
              <w:bookmarkStart w:id="16755" w:name="_Toc186033677"/>
              <w:bookmarkStart w:id="16756" w:name="_Toc186046175"/>
              <w:bookmarkStart w:id="16757" w:name="_Toc186456935"/>
              <w:bookmarkStart w:id="16758" w:name="_Toc186470580"/>
              <w:bookmarkStart w:id="16759" w:name="_Toc186645091"/>
              <w:bookmarkEnd w:id="16742"/>
              <w:bookmarkEnd w:id="16743"/>
              <w:bookmarkEnd w:id="16744"/>
              <w:bookmarkEnd w:id="16745"/>
              <w:bookmarkEnd w:id="16746"/>
              <w:bookmarkEnd w:id="16747"/>
              <w:bookmarkEnd w:id="16748"/>
              <w:bookmarkEnd w:id="16749"/>
              <w:bookmarkEnd w:id="16750"/>
              <w:bookmarkEnd w:id="16751"/>
              <w:bookmarkEnd w:id="16752"/>
              <w:bookmarkEnd w:id="16753"/>
              <w:bookmarkEnd w:id="16754"/>
              <w:bookmarkEnd w:id="16755"/>
              <w:bookmarkEnd w:id="16756"/>
              <w:bookmarkEnd w:id="16757"/>
              <w:bookmarkEnd w:id="16758"/>
              <w:bookmarkEnd w:id="16759"/>
            </w:del>
          </w:p>
        </w:tc>
        <w:tc>
          <w:tcPr>
            <w:tcW w:w="449" w:type="dxa"/>
            <w:shd w:val="clear" w:color="auto" w:fill="D9D9D9" w:themeFill="background1" w:themeFillShade="D9"/>
          </w:tcPr>
          <w:p w14:paraId="6D3924B6" w14:textId="26255514"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760" w:author="Quinten Van Woerkom" w:date="2024-11-27T16:42:00Z" w16du:dateUtc="2024-11-27T15:42:00Z"/>
              </w:rPr>
            </w:pPr>
            <w:del w:id="16761" w:author="Quinten Van Woerkom" w:date="2024-11-27T16:42:00Z" w16du:dateUtc="2024-11-27T15:42:00Z">
              <w:r w:rsidRPr="004424B1" w:rsidDel="00507DE3">
                <w:delText>O</w:delText>
              </w:r>
              <w:bookmarkStart w:id="16762" w:name="_Toc184817674"/>
              <w:bookmarkStart w:id="16763" w:name="_Toc185336289"/>
              <w:bookmarkStart w:id="16764" w:name="_Toc185337122"/>
              <w:bookmarkStart w:id="16765" w:name="_Toc185341841"/>
              <w:bookmarkStart w:id="16766" w:name="_Toc185349451"/>
              <w:bookmarkStart w:id="16767" w:name="_Toc185428559"/>
              <w:bookmarkStart w:id="16768" w:name="_Toc185498200"/>
              <w:bookmarkStart w:id="16769" w:name="_Toc185499400"/>
              <w:bookmarkStart w:id="16770" w:name="_Toc185500600"/>
              <w:bookmarkStart w:id="16771" w:name="_Toc185501801"/>
              <w:bookmarkStart w:id="16772" w:name="_Toc185503006"/>
              <w:bookmarkStart w:id="16773" w:name="_Toc186031266"/>
              <w:bookmarkStart w:id="16774" w:name="_Toc186032472"/>
              <w:bookmarkStart w:id="16775" w:name="_Toc186033678"/>
              <w:bookmarkStart w:id="16776" w:name="_Toc186046176"/>
              <w:bookmarkStart w:id="16777" w:name="_Toc186456936"/>
              <w:bookmarkStart w:id="16778" w:name="_Toc186470581"/>
              <w:bookmarkStart w:id="16779" w:name="_Toc186645092"/>
              <w:bookmarkEnd w:id="16762"/>
              <w:bookmarkEnd w:id="16763"/>
              <w:bookmarkEnd w:id="16764"/>
              <w:bookmarkEnd w:id="16765"/>
              <w:bookmarkEnd w:id="16766"/>
              <w:bookmarkEnd w:id="16767"/>
              <w:bookmarkEnd w:id="16768"/>
              <w:bookmarkEnd w:id="16769"/>
              <w:bookmarkEnd w:id="16770"/>
              <w:bookmarkEnd w:id="16771"/>
              <w:bookmarkEnd w:id="16772"/>
              <w:bookmarkEnd w:id="16773"/>
              <w:bookmarkEnd w:id="16774"/>
              <w:bookmarkEnd w:id="16775"/>
              <w:bookmarkEnd w:id="16776"/>
              <w:bookmarkEnd w:id="16777"/>
              <w:bookmarkEnd w:id="16778"/>
              <w:bookmarkEnd w:id="16779"/>
            </w:del>
          </w:p>
        </w:tc>
        <w:tc>
          <w:tcPr>
            <w:tcW w:w="2805" w:type="dxa"/>
          </w:tcPr>
          <w:p w14:paraId="444258BF" w14:textId="36C07F00"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6780" w:author="Quinten Van Woerkom" w:date="2024-11-27T16:42:00Z" w16du:dateUtc="2024-11-27T15:42:00Z"/>
              </w:rPr>
            </w:pPr>
            <w:del w:id="16781" w:author="Quinten Van Woerkom" w:date="2024-11-27T16:42:00Z" w16du:dateUtc="2024-11-27T15:42:00Z">
              <w:r w:rsidRPr="004424B1" w:rsidDel="00507DE3">
                <w:delText>Plan</w:delText>
              </w:r>
              <w:bookmarkStart w:id="16782" w:name="_Toc184817675"/>
              <w:bookmarkStart w:id="16783" w:name="_Toc185336290"/>
              <w:bookmarkStart w:id="16784" w:name="_Toc185337123"/>
              <w:bookmarkStart w:id="16785" w:name="_Toc185341842"/>
              <w:bookmarkStart w:id="16786" w:name="_Toc185349452"/>
              <w:bookmarkStart w:id="16787" w:name="_Toc185428560"/>
              <w:bookmarkStart w:id="16788" w:name="_Toc185498201"/>
              <w:bookmarkStart w:id="16789" w:name="_Toc185499401"/>
              <w:bookmarkStart w:id="16790" w:name="_Toc185500601"/>
              <w:bookmarkStart w:id="16791" w:name="_Toc185501802"/>
              <w:bookmarkStart w:id="16792" w:name="_Toc185503007"/>
              <w:bookmarkStart w:id="16793" w:name="_Toc186031267"/>
              <w:bookmarkStart w:id="16794" w:name="_Toc186032473"/>
              <w:bookmarkStart w:id="16795" w:name="_Toc186033679"/>
              <w:bookmarkStart w:id="16796" w:name="_Toc186046177"/>
              <w:bookmarkStart w:id="16797" w:name="_Toc186456937"/>
              <w:bookmarkStart w:id="16798" w:name="_Toc186470582"/>
              <w:bookmarkStart w:id="16799" w:name="_Toc186645093"/>
              <w:bookmarkEnd w:id="16782"/>
              <w:bookmarkEnd w:id="16783"/>
              <w:bookmarkEnd w:id="16784"/>
              <w:bookmarkEnd w:id="16785"/>
              <w:bookmarkEnd w:id="16786"/>
              <w:bookmarkEnd w:id="16787"/>
              <w:bookmarkEnd w:id="16788"/>
              <w:bookmarkEnd w:id="16789"/>
              <w:bookmarkEnd w:id="16790"/>
              <w:bookmarkEnd w:id="16791"/>
              <w:bookmarkEnd w:id="16792"/>
              <w:bookmarkEnd w:id="16793"/>
              <w:bookmarkEnd w:id="16794"/>
              <w:bookmarkEnd w:id="16795"/>
              <w:bookmarkEnd w:id="16796"/>
              <w:bookmarkEnd w:id="16797"/>
              <w:bookmarkEnd w:id="16798"/>
              <w:bookmarkEnd w:id="16799"/>
            </w:del>
          </w:p>
        </w:tc>
        <w:bookmarkStart w:id="16800" w:name="_Toc184817676"/>
        <w:bookmarkStart w:id="16801" w:name="_Toc185336291"/>
        <w:bookmarkStart w:id="16802" w:name="_Toc185337124"/>
        <w:bookmarkStart w:id="16803" w:name="_Toc185341843"/>
        <w:bookmarkStart w:id="16804" w:name="_Toc185349453"/>
        <w:bookmarkStart w:id="16805" w:name="_Toc185428561"/>
        <w:bookmarkStart w:id="16806" w:name="_Toc185498202"/>
        <w:bookmarkStart w:id="16807" w:name="_Toc185499402"/>
        <w:bookmarkStart w:id="16808" w:name="_Toc185500602"/>
        <w:bookmarkStart w:id="16809" w:name="_Toc185501803"/>
        <w:bookmarkStart w:id="16810" w:name="_Toc185503008"/>
        <w:bookmarkStart w:id="16811" w:name="_Toc186031268"/>
        <w:bookmarkStart w:id="16812" w:name="_Toc186032474"/>
        <w:bookmarkStart w:id="16813" w:name="_Toc186033680"/>
        <w:bookmarkStart w:id="16814" w:name="_Toc186046178"/>
        <w:bookmarkStart w:id="16815" w:name="_Toc186456938"/>
        <w:bookmarkStart w:id="16816" w:name="_Toc186470583"/>
        <w:bookmarkStart w:id="16817" w:name="_Toc186645094"/>
        <w:bookmarkEnd w:id="16800"/>
        <w:bookmarkEnd w:id="16801"/>
        <w:bookmarkEnd w:id="16802"/>
        <w:bookmarkEnd w:id="16803"/>
        <w:bookmarkEnd w:id="16804"/>
        <w:bookmarkEnd w:id="16805"/>
        <w:bookmarkEnd w:id="16806"/>
        <w:bookmarkEnd w:id="16807"/>
        <w:bookmarkEnd w:id="16808"/>
        <w:bookmarkEnd w:id="16809"/>
        <w:bookmarkEnd w:id="16810"/>
        <w:bookmarkEnd w:id="16811"/>
        <w:bookmarkEnd w:id="16812"/>
        <w:bookmarkEnd w:id="16813"/>
        <w:bookmarkEnd w:id="16814"/>
        <w:bookmarkEnd w:id="16815"/>
        <w:bookmarkEnd w:id="16816"/>
        <w:bookmarkEnd w:id="16817"/>
      </w:tr>
      <w:tr w:rsidR="00720A65" w:rsidRPr="004424B1" w:rsidDel="00507DE3" w14:paraId="50AAEDC1" w14:textId="727249F1" w:rsidTr="00F279E0">
        <w:trPr>
          <w:del w:id="16818"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tcPr>
          <w:p w14:paraId="5C09114B" w14:textId="32426943" w:rsidR="00720A65" w:rsidRPr="004424B1" w:rsidDel="00507DE3" w:rsidRDefault="00720A65" w:rsidP="007B4994">
            <w:pPr>
              <w:pStyle w:val="TableCell"/>
              <w:rPr>
                <w:del w:id="16819" w:author="Quinten Van Woerkom" w:date="2024-11-27T16:42:00Z" w16du:dateUtc="2024-11-27T15:42:00Z"/>
              </w:rPr>
            </w:pPr>
          </w:p>
        </w:tc>
        <w:tc>
          <w:tcPr>
            <w:tcW w:w="3118" w:type="dxa"/>
            <w:shd w:val="clear" w:color="auto" w:fill="D9D9D9" w:themeFill="background1" w:themeFillShade="D9"/>
          </w:tcPr>
          <w:p w14:paraId="62E94EB9" w14:textId="29AD0080"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6820" w:author="Quinten Van Woerkom" w:date="2024-11-27T16:42:00Z" w16du:dateUtc="2024-11-27T15:42:00Z"/>
              </w:rPr>
            </w:pPr>
            <w:del w:id="16821" w:author="Quinten Van Woerkom" w:date="2024-11-27T16:42:00Z" w16du:dateUtc="2024-11-27T15:42:00Z">
              <w:r w:rsidRPr="004424B1" w:rsidDel="00507DE3">
                <w:delText>2: Subscribe to Status</w:delText>
              </w:r>
              <w:bookmarkStart w:id="16822" w:name="_Toc184817677"/>
              <w:bookmarkStart w:id="16823" w:name="_Toc185336292"/>
              <w:bookmarkStart w:id="16824" w:name="_Toc185337125"/>
              <w:bookmarkStart w:id="16825" w:name="_Toc185341844"/>
              <w:bookmarkStart w:id="16826" w:name="_Toc185349454"/>
              <w:bookmarkStart w:id="16827" w:name="_Toc185428562"/>
              <w:bookmarkStart w:id="16828" w:name="_Toc185498203"/>
              <w:bookmarkStart w:id="16829" w:name="_Toc185499403"/>
              <w:bookmarkStart w:id="16830" w:name="_Toc185500603"/>
              <w:bookmarkStart w:id="16831" w:name="_Toc185501804"/>
              <w:bookmarkStart w:id="16832" w:name="_Toc185503009"/>
              <w:bookmarkStart w:id="16833" w:name="_Toc186031269"/>
              <w:bookmarkStart w:id="16834" w:name="_Toc186032475"/>
              <w:bookmarkStart w:id="16835" w:name="_Toc186033681"/>
              <w:bookmarkStart w:id="16836" w:name="_Toc186046179"/>
              <w:bookmarkStart w:id="16837" w:name="_Toc186456939"/>
              <w:bookmarkStart w:id="16838" w:name="_Toc186470584"/>
              <w:bookmarkStart w:id="16839" w:name="_Toc186645095"/>
              <w:bookmarkEnd w:id="16822"/>
              <w:bookmarkEnd w:id="16823"/>
              <w:bookmarkEnd w:id="16824"/>
              <w:bookmarkEnd w:id="16825"/>
              <w:bookmarkEnd w:id="16826"/>
              <w:bookmarkEnd w:id="16827"/>
              <w:bookmarkEnd w:id="16828"/>
              <w:bookmarkEnd w:id="16829"/>
              <w:bookmarkEnd w:id="16830"/>
              <w:bookmarkEnd w:id="16831"/>
              <w:bookmarkEnd w:id="16832"/>
              <w:bookmarkEnd w:id="16833"/>
              <w:bookmarkEnd w:id="16834"/>
              <w:bookmarkEnd w:id="16835"/>
              <w:bookmarkEnd w:id="16836"/>
              <w:bookmarkEnd w:id="16837"/>
              <w:bookmarkEnd w:id="16838"/>
              <w:bookmarkEnd w:id="16839"/>
            </w:del>
          </w:p>
        </w:tc>
        <w:tc>
          <w:tcPr>
            <w:tcW w:w="449" w:type="dxa"/>
            <w:shd w:val="clear" w:color="auto" w:fill="D9D9D9" w:themeFill="background1" w:themeFillShade="D9"/>
          </w:tcPr>
          <w:p w14:paraId="2B7DFF4D" w14:textId="27B66F4E"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840" w:author="Quinten Van Woerkom" w:date="2024-11-27T16:42:00Z" w16du:dateUtc="2024-11-27T15:42:00Z"/>
              </w:rPr>
            </w:pPr>
            <w:del w:id="16841" w:author="Quinten Van Woerkom" w:date="2024-11-27T16:42:00Z" w16du:dateUtc="2024-11-27T15:42:00Z">
              <w:r w:rsidRPr="004424B1" w:rsidDel="00507DE3">
                <w:sym w:font="Wingdings" w:char="F0FC"/>
              </w:r>
              <w:bookmarkStart w:id="16842" w:name="_Toc184817678"/>
              <w:bookmarkStart w:id="16843" w:name="_Toc185336293"/>
              <w:bookmarkStart w:id="16844" w:name="_Toc185337126"/>
              <w:bookmarkStart w:id="16845" w:name="_Toc185341845"/>
              <w:bookmarkStart w:id="16846" w:name="_Toc185349455"/>
              <w:bookmarkStart w:id="16847" w:name="_Toc185428563"/>
              <w:bookmarkStart w:id="16848" w:name="_Toc185498204"/>
              <w:bookmarkStart w:id="16849" w:name="_Toc185499404"/>
              <w:bookmarkStart w:id="16850" w:name="_Toc185500604"/>
              <w:bookmarkStart w:id="16851" w:name="_Toc185501805"/>
              <w:bookmarkStart w:id="16852" w:name="_Toc185503010"/>
              <w:bookmarkStart w:id="16853" w:name="_Toc186031270"/>
              <w:bookmarkStart w:id="16854" w:name="_Toc186032476"/>
              <w:bookmarkStart w:id="16855" w:name="_Toc186033682"/>
              <w:bookmarkStart w:id="16856" w:name="_Toc186046180"/>
              <w:bookmarkStart w:id="16857" w:name="_Toc186456940"/>
              <w:bookmarkStart w:id="16858" w:name="_Toc186470585"/>
              <w:bookmarkStart w:id="16859" w:name="_Toc186645096"/>
              <w:bookmarkEnd w:id="16842"/>
              <w:bookmarkEnd w:id="16843"/>
              <w:bookmarkEnd w:id="16844"/>
              <w:bookmarkEnd w:id="16845"/>
              <w:bookmarkEnd w:id="16846"/>
              <w:bookmarkEnd w:id="16847"/>
              <w:bookmarkEnd w:id="16848"/>
              <w:bookmarkEnd w:id="16849"/>
              <w:bookmarkEnd w:id="16850"/>
              <w:bookmarkEnd w:id="16851"/>
              <w:bookmarkEnd w:id="16852"/>
              <w:bookmarkEnd w:id="16853"/>
              <w:bookmarkEnd w:id="16854"/>
              <w:bookmarkEnd w:id="16855"/>
              <w:bookmarkEnd w:id="16856"/>
              <w:bookmarkEnd w:id="16857"/>
              <w:bookmarkEnd w:id="16858"/>
              <w:bookmarkEnd w:id="16859"/>
            </w:del>
          </w:p>
        </w:tc>
        <w:tc>
          <w:tcPr>
            <w:tcW w:w="449" w:type="dxa"/>
            <w:shd w:val="clear" w:color="auto" w:fill="D9D9D9" w:themeFill="background1" w:themeFillShade="D9"/>
          </w:tcPr>
          <w:p w14:paraId="1BB7FCA0" w14:textId="468D1A50"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860" w:author="Quinten Van Woerkom" w:date="2024-11-27T16:42:00Z" w16du:dateUtc="2024-11-27T15:42:00Z"/>
              </w:rPr>
            </w:pPr>
            <w:del w:id="16861" w:author="Quinten Van Woerkom" w:date="2024-11-27T16:42:00Z" w16du:dateUtc="2024-11-27T15:42:00Z">
              <w:r w:rsidRPr="004424B1" w:rsidDel="00507DE3">
                <w:delText>-</w:delText>
              </w:r>
              <w:bookmarkStart w:id="16862" w:name="_Toc184817679"/>
              <w:bookmarkStart w:id="16863" w:name="_Toc185336294"/>
              <w:bookmarkStart w:id="16864" w:name="_Toc185337127"/>
              <w:bookmarkStart w:id="16865" w:name="_Toc185341846"/>
              <w:bookmarkStart w:id="16866" w:name="_Toc185349456"/>
              <w:bookmarkStart w:id="16867" w:name="_Toc185428564"/>
              <w:bookmarkStart w:id="16868" w:name="_Toc185498205"/>
              <w:bookmarkStart w:id="16869" w:name="_Toc185499405"/>
              <w:bookmarkStart w:id="16870" w:name="_Toc185500605"/>
              <w:bookmarkStart w:id="16871" w:name="_Toc185501806"/>
              <w:bookmarkStart w:id="16872" w:name="_Toc185503011"/>
              <w:bookmarkStart w:id="16873" w:name="_Toc186031271"/>
              <w:bookmarkStart w:id="16874" w:name="_Toc186032477"/>
              <w:bookmarkStart w:id="16875" w:name="_Toc186033683"/>
              <w:bookmarkStart w:id="16876" w:name="_Toc186046181"/>
              <w:bookmarkStart w:id="16877" w:name="_Toc186456941"/>
              <w:bookmarkStart w:id="16878" w:name="_Toc186470586"/>
              <w:bookmarkStart w:id="16879" w:name="_Toc186645097"/>
              <w:bookmarkEnd w:id="16862"/>
              <w:bookmarkEnd w:id="16863"/>
              <w:bookmarkEnd w:id="16864"/>
              <w:bookmarkEnd w:id="16865"/>
              <w:bookmarkEnd w:id="16866"/>
              <w:bookmarkEnd w:id="16867"/>
              <w:bookmarkEnd w:id="16868"/>
              <w:bookmarkEnd w:id="16869"/>
              <w:bookmarkEnd w:id="16870"/>
              <w:bookmarkEnd w:id="16871"/>
              <w:bookmarkEnd w:id="16872"/>
              <w:bookmarkEnd w:id="16873"/>
              <w:bookmarkEnd w:id="16874"/>
              <w:bookmarkEnd w:id="16875"/>
              <w:bookmarkEnd w:id="16876"/>
              <w:bookmarkEnd w:id="16877"/>
              <w:bookmarkEnd w:id="16878"/>
              <w:bookmarkEnd w:id="16879"/>
            </w:del>
          </w:p>
        </w:tc>
        <w:tc>
          <w:tcPr>
            <w:tcW w:w="449" w:type="dxa"/>
            <w:shd w:val="clear" w:color="auto" w:fill="D9D9D9" w:themeFill="background1" w:themeFillShade="D9"/>
          </w:tcPr>
          <w:p w14:paraId="7C633CD2" w14:textId="1A509374"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880" w:author="Quinten Van Woerkom" w:date="2024-11-27T16:42:00Z" w16du:dateUtc="2024-11-27T15:42:00Z"/>
              </w:rPr>
            </w:pPr>
            <w:del w:id="16881" w:author="Quinten Van Woerkom" w:date="2024-11-27T16:42:00Z" w16du:dateUtc="2024-11-27T15:42:00Z">
              <w:r w:rsidRPr="004424B1" w:rsidDel="00507DE3">
                <w:delText>-</w:delText>
              </w:r>
              <w:bookmarkStart w:id="16882" w:name="_Toc184817680"/>
              <w:bookmarkStart w:id="16883" w:name="_Toc185336295"/>
              <w:bookmarkStart w:id="16884" w:name="_Toc185337128"/>
              <w:bookmarkStart w:id="16885" w:name="_Toc185341847"/>
              <w:bookmarkStart w:id="16886" w:name="_Toc185349457"/>
              <w:bookmarkStart w:id="16887" w:name="_Toc185428565"/>
              <w:bookmarkStart w:id="16888" w:name="_Toc185498206"/>
              <w:bookmarkStart w:id="16889" w:name="_Toc185499406"/>
              <w:bookmarkStart w:id="16890" w:name="_Toc185500606"/>
              <w:bookmarkStart w:id="16891" w:name="_Toc185501807"/>
              <w:bookmarkStart w:id="16892" w:name="_Toc185503012"/>
              <w:bookmarkStart w:id="16893" w:name="_Toc186031272"/>
              <w:bookmarkStart w:id="16894" w:name="_Toc186032478"/>
              <w:bookmarkStart w:id="16895" w:name="_Toc186033684"/>
              <w:bookmarkStart w:id="16896" w:name="_Toc186046182"/>
              <w:bookmarkStart w:id="16897" w:name="_Toc186456942"/>
              <w:bookmarkStart w:id="16898" w:name="_Toc186470587"/>
              <w:bookmarkStart w:id="16899" w:name="_Toc186645098"/>
              <w:bookmarkEnd w:id="16882"/>
              <w:bookmarkEnd w:id="16883"/>
              <w:bookmarkEnd w:id="16884"/>
              <w:bookmarkEnd w:id="16885"/>
              <w:bookmarkEnd w:id="16886"/>
              <w:bookmarkEnd w:id="16887"/>
              <w:bookmarkEnd w:id="16888"/>
              <w:bookmarkEnd w:id="16889"/>
              <w:bookmarkEnd w:id="16890"/>
              <w:bookmarkEnd w:id="16891"/>
              <w:bookmarkEnd w:id="16892"/>
              <w:bookmarkEnd w:id="16893"/>
              <w:bookmarkEnd w:id="16894"/>
              <w:bookmarkEnd w:id="16895"/>
              <w:bookmarkEnd w:id="16896"/>
              <w:bookmarkEnd w:id="16897"/>
              <w:bookmarkEnd w:id="16898"/>
              <w:bookmarkEnd w:id="16899"/>
            </w:del>
          </w:p>
        </w:tc>
        <w:tc>
          <w:tcPr>
            <w:tcW w:w="449" w:type="dxa"/>
            <w:shd w:val="clear" w:color="auto" w:fill="D9D9D9" w:themeFill="background1" w:themeFillShade="D9"/>
          </w:tcPr>
          <w:p w14:paraId="0621350F" w14:textId="4225269A"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900" w:author="Quinten Van Woerkom" w:date="2024-11-27T16:42:00Z" w16du:dateUtc="2024-11-27T15:42:00Z"/>
              </w:rPr>
            </w:pPr>
            <w:del w:id="16901" w:author="Quinten Van Woerkom" w:date="2024-11-27T16:42:00Z" w16du:dateUtc="2024-11-27T15:42:00Z">
              <w:r w:rsidRPr="004424B1" w:rsidDel="00507DE3">
                <w:delText>-</w:delText>
              </w:r>
              <w:bookmarkStart w:id="16902" w:name="_Toc184817681"/>
              <w:bookmarkStart w:id="16903" w:name="_Toc185336296"/>
              <w:bookmarkStart w:id="16904" w:name="_Toc185337129"/>
              <w:bookmarkStart w:id="16905" w:name="_Toc185341848"/>
              <w:bookmarkStart w:id="16906" w:name="_Toc185349458"/>
              <w:bookmarkStart w:id="16907" w:name="_Toc185428566"/>
              <w:bookmarkStart w:id="16908" w:name="_Toc185498207"/>
              <w:bookmarkStart w:id="16909" w:name="_Toc185499407"/>
              <w:bookmarkStart w:id="16910" w:name="_Toc185500607"/>
              <w:bookmarkStart w:id="16911" w:name="_Toc185501808"/>
              <w:bookmarkStart w:id="16912" w:name="_Toc185503013"/>
              <w:bookmarkStart w:id="16913" w:name="_Toc186031273"/>
              <w:bookmarkStart w:id="16914" w:name="_Toc186032479"/>
              <w:bookmarkStart w:id="16915" w:name="_Toc186033685"/>
              <w:bookmarkStart w:id="16916" w:name="_Toc186046183"/>
              <w:bookmarkStart w:id="16917" w:name="_Toc186456943"/>
              <w:bookmarkStart w:id="16918" w:name="_Toc186470588"/>
              <w:bookmarkStart w:id="16919" w:name="_Toc186645099"/>
              <w:bookmarkEnd w:id="16902"/>
              <w:bookmarkEnd w:id="16903"/>
              <w:bookmarkEnd w:id="16904"/>
              <w:bookmarkEnd w:id="16905"/>
              <w:bookmarkEnd w:id="16906"/>
              <w:bookmarkEnd w:id="16907"/>
              <w:bookmarkEnd w:id="16908"/>
              <w:bookmarkEnd w:id="16909"/>
              <w:bookmarkEnd w:id="16910"/>
              <w:bookmarkEnd w:id="16911"/>
              <w:bookmarkEnd w:id="16912"/>
              <w:bookmarkEnd w:id="16913"/>
              <w:bookmarkEnd w:id="16914"/>
              <w:bookmarkEnd w:id="16915"/>
              <w:bookmarkEnd w:id="16916"/>
              <w:bookmarkEnd w:id="16917"/>
              <w:bookmarkEnd w:id="16918"/>
              <w:bookmarkEnd w:id="16919"/>
            </w:del>
          </w:p>
        </w:tc>
        <w:tc>
          <w:tcPr>
            <w:tcW w:w="449" w:type="dxa"/>
            <w:shd w:val="clear" w:color="auto" w:fill="D9D9D9" w:themeFill="background1" w:themeFillShade="D9"/>
          </w:tcPr>
          <w:p w14:paraId="42FD4229" w14:textId="00DE73DF"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920" w:author="Quinten Van Woerkom" w:date="2024-11-27T16:42:00Z" w16du:dateUtc="2024-11-27T15:42:00Z"/>
              </w:rPr>
            </w:pPr>
            <w:del w:id="16921" w:author="Quinten Van Woerkom" w:date="2024-11-27T16:42:00Z" w16du:dateUtc="2024-11-27T15:42:00Z">
              <w:r w:rsidRPr="004424B1" w:rsidDel="00507DE3">
                <w:delText>-</w:delText>
              </w:r>
              <w:bookmarkStart w:id="16922" w:name="_Toc184817682"/>
              <w:bookmarkStart w:id="16923" w:name="_Toc185336297"/>
              <w:bookmarkStart w:id="16924" w:name="_Toc185337130"/>
              <w:bookmarkStart w:id="16925" w:name="_Toc185341849"/>
              <w:bookmarkStart w:id="16926" w:name="_Toc185349459"/>
              <w:bookmarkStart w:id="16927" w:name="_Toc185428567"/>
              <w:bookmarkStart w:id="16928" w:name="_Toc185498208"/>
              <w:bookmarkStart w:id="16929" w:name="_Toc185499408"/>
              <w:bookmarkStart w:id="16930" w:name="_Toc185500608"/>
              <w:bookmarkStart w:id="16931" w:name="_Toc185501809"/>
              <w:bookmarkStart w:id="16932" w:name="_Toc185503014"/>
              <w:bookmarkStart w:id="16933" w:name="_Toc186031274"/>
              <w:bookmarkStart w:id="16934" w:name="_Toc186032480"/>
              <w:bookmarkStart w:id="16935" w:name="_Toc186033686"/>
              <w:bookmarkStart w:id="16936" w:name="_Toc186046184"/>
              <w:bookmarkStart w:id="16937" w:name="_Toc186456944"/>
              <w:bookmarkStart w:id="16938" w:name="_Toc186470589"/>
              <w:bookmarkStart w:id="16939" w:name="_Toc186645100"/>
              <w:bookmarkEnd w:id="16922"/>
              <w:bookmarkEnd w:id="16923"/>
              <w:bookmarkEnd w:id="16924"/>
              <w:bookmarkEnd w:id="16925"/>
              <w:bookmarkEnd w:id="16926"/>
              <w:bookmarkEnd w:id="16927"/>
              <w:bookmarkEnd w:id="16928"/>
              <w:bookmarkEnd w:id="16929"/>
              <w:bookmarkEnd w:id="16930"/>
              <w:bookmarkEnd w:id="16931"/>
              <w:bookmarkEnd w:id="16932"/>
              <w:bookmarkEnd w:id="16933"/>
              <w:bookmarkEnd w:id="16934"/>
              <w:bookmarkEnd w:id="16935"/>
              <w:bookmarkEnd w:id="16936"/>
              <w:bookmarkEnd w:id="16937"/>
              <w:bookmarkEnd w:id="16938"/>
              <w:bookmarkEnd w:id="16939"/>
            </w:del>
          </w:p>
        </w:tc>
        <w:tc>
          <w:tcPr>
            <w:tcW w:w="449" w:type="dxa"/>
            <w:shd w:val="clear" w:color="auto" w:fill="D9D9D9" w:themeFill="background1" w:themeFillShade="D9"/>
          </w:tcPr>
          <w:p w14:paraId="08E00434" w14:textId="086E0EE6"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6940" w:author="Quinten Van Woerkom" w:date="2024-11-27T16:42:00Z" w16du:dateUtc="2024-11-27T15:42:00Z"/>
              </w:rPr>
            </w:pPr>
            <w:del w:id="16941" w:author="Quinten Van Woerkom" w:date="2024-11-27T16:42:00Z" w16du:dateUtc="2024-11-27T15:42:00Z">
              <w:r w:rsidRPr="004424B1" w:rsidDel="00507DE3">
                <w:delText>-</w:delText>
              </w:r>
              <w:bookmarkStart w:id="16942" w:name="_Toc184817683"/>
              <w:bookmarkStart w:id="16943" w:name="_Toc185336298"/>
              <w:bookmarkStart w:id="16944" w:name="_Toc185337131"/>
              <w:bookmarkStart w:id="16945" w:name="_Toc185341850"/>
              <w:bookmarkStart w:id="16946" w:name="_Toc185349460"/>
              <w:bookmarkStart w:id="16947" w:name="_Toc185428568"/>
              <w:bookmarkStart w:id="16948" w:name="_Toc185498209"/>
              <w:bookmarkStart w:id="16949" w:name="_Toc185499409"/>
              <w:bookmarkStart w:id="16950" w:name="_Toc185500609"/>
              <w:bookmarkStart w:id="16951" w:name="_Toc185501810"/>
              <w:bookmarkStart w:id="16952" w:name="_Toc185503015"/>
              <w:bookmarkStart w:id="16953" w:name="_Toc186031275"/>
              <w:bookmarkStart w:id="16954" w:name="_Toc186032481"/>
              <w:bookmarkStart w:id="16955" w:name="_Toc186033687"/>
              <w:bookmarkStart w:id="16956" w:name="_Toc186046185"/>
              <w:bookmarkStart w:id="16957" w:name="_Toc186456945"/>
              <w:bookmarkStart w:id="16958" w:name="_Toc186470590"/>
              <w:bookmarkStart w:id="16959" w:name="_Toc186645101"/>
              <w:bookmarkEnd w:id="16942"/>
              <w:bookmarkEnd w:id="16943"/>
              <w:bookmarkEnd w:id="16944"/>
              <w:bookmarkEnd w:id="16945"/>
              <w:bookmarkEnd w:id="16946"/>
              <w:bookmarkEnd w:id="16947"/>
              <w:bookmarkEnd w:id="16948"/>
              <w:bookmarkEnd w:id="16949"/>
              <w:bookmarkEnd w:id="16950"/>
              <w:bookmarkEnd w:id="16951"/>
              <w:bookmarkEnd w:id="16952"/>
              <w:bookmarkEnd w:id="16953"/>
              <w:bookmarkEnd w:id="16954"/>
              <w:bookmarkEnd w:id="16955"/>
              <w:bookmarkEnd w:id="16956"/>
              <w:bookmarkEnd w:id="16957"/>
              <w:bookmarkEnd w:id="16958"/>
              <w:bookmarkEnd w:id="16959"/>
            </w:del>
          </w:p>
        </w:tc>
        <w:tc>
          <w:tcPr>
            <w:tcW w:w="2805" w:type="dxa"/>
          </w:tcPr>
          <w:p w14:paraId="150DE22F" w14:textId="4DC750C4"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6960" w:author="Quinten Van Woerkom" w:date="2024-11-27T16:42:00Z" w16du:dateUtc="2024-11-27T15:42:00Z"/>
              </w:rPr>
            </w:pPr>
            <w:del w:id="16961" w:author="Quinten Van Woerkom" w:date="2024-11-27T16:42:00Z" w16du:dateUtc="2024-11-27T15:42:00Z">
              <w:r w:rsidRPr="004424B1" w:rsidDel="00507DE3">
                <w:delText>Plan</w:delText>
              </w:r>
              <w:bookmarkStart w:id="16962" w:name="_Toc184817684"/>
              <w:bookmarkStart w:id="16963" w:name="_Toc185336299"/>
              <w:bookmarkStart w:id="16964" w:name="_Toc185337132"/>
              <w:bookmarkStart w:id="16965" w:name="_Toc185341851"/>
              <w:bookmarkStart w:id="16966" w:name="_Toc185349461"/>
              <w:bookmarkStart w:id="16967" w:name="_Toc185428569"/>
              <w:bookmarkStart w:id="16968" w:name="_Toc185498210"/>
              <w:bookmarkStart w:id="16969" w:name="_Toc185499410"/>
              <w:bookmarkStart w:id="16970" w:name="_Toc185500610"/>
              <w:bookmarkStart w:id="16971" w:name="_Toc185501811"/>
              <w:bookmarkStart w:id="16972" w:name="_Toc185503016"/>
              <w:bookmarkStart w:id="16973" w:name="_Toc186031276"/>
              <w:bookmarkStart w:id="16974" w:name="_Toc186032482"/>
              <w:bookmarkStart w:id="16975" w:name="_Toc186033688"/>
              <w:bookmarkStart w:id="16976" w:name="_Toc186046186"/>
              <w:bookmarkStart w:id="16977" w:name="_Toc186456946"/>
              <w:bookmarkStart w:id="16978" w:name="_Toc186470591"/>
              <w:bookmarkStart w:id="16979" w:name="_Toc186645102"/>
              <w:bookmarkEnd w:id="16962"/>
              <w:bookmarkEnd w:id="16963"/>
              <w:bookmarkEnd w:id="16964"/>
              <w:bookmarkEnd w:id="16965"/>
              <w:bookmarkEnd w:id="16966"/>
              <w:bookmarkEnd w:id="16967"/>
              <w:bookmarkEnd w:id="16968"/>
              <w:bookmarkEnd w:id="16969"/>
              <w:bookmarkEnd w:id="16970"/>
              <w:bookmarkEnd w:id="16971"/>
              <w:bookmarkEnd w:id="16972"/>
              <w:bookmarkEnd w:id="16973"/>
              <w:bookmarkEnd w:id="16974"/>
              <w:bookmarkEnd w:id="16975"/>
              <w:bookmarkEnd w:id="16976"/>
              <w:bookmarkEnd w:id="16977"/>
              <w:bookmarkEnd w:id="16978"/>
              <w:bookmarkEnd w:id="16979"/>
            </w:del>
          </w:p>
        </w:tc>
        <w:bookmarkStart w:id="16980" w:name="_Toc184817685"/>
        <w:bookmarkStart w:id="16981" w:name="_Toc185336300"/>
        <w:bookmarkStart w:id="16982" w:name="_Toc185337133"/>
        <w:bookmarkStart w:id="16983" w:name="_Toc185341852"/>
        <w:bookmarkStart w:id="16984" w:name="_Toc185349462"/>
        <w:bookmarkStart w:id="16985" w:name="_Toc185428570"/>
        <w:bookmarkStart w:id="16986" w:name="_Toc185498211"/>
        <w:bookmarkStart w:id="16987" w:name="_Toc185499411"/>
        <w:bookmarkStart w:id="16988" w:name="_Toc185500611"/>
        <w:bookmarkStart w:id="16989" w:name="_Toc185501812"/>
        <w:bookmarkStart w:id="16990" w:name="_Toc185503017"/>
        <w:bookmarkStart w:id="16991" w:name="_Toc186031277"/>
        <w:bookmarkStart w:id="16992" w:name="_Toc186032483"/>
        <w:bookmarkStart w:id="16993" w:name="_Toc186033689"/>
        <w:bookmarkStart w:id="16994" w:name="_Toc186046187"/>
        <w:bookmarkStart w:id="16995" w:name="_Toc186456947"/>
        <w:bookmarkStart w:id="16996" w:name="_Toc186470592"/>
        <w:bookmarkStart w:id="16997" w:name="_Toc186645103"/>
        <w:bookmarkEnd w:id="16980"/>
        <w:bookmarkEnd w:id="16981"/>
        <w:bookmarkEnd w:id="16982"/>
        <w:bookmarkEnd w:id="16983"/>
        <w:bookmarkEnd w:id="16984"/>
        <w:bookmarkEnd w:id="16985"/>
        <w:bookmarkEnd w:id="16986"/>
        <w:bookmarkEnd w:id="16987"/>
        <w:bookmarkEnd w:id="16988"/>
        <w:bookmarkEnd w:id="16989"/>
        <w:bookmarkEnd w:id="16990"/>
        <w:bookmarkEnd w:id="16991"/>
        <w:bookmarkEnd w:id="16992"/>
        <w:bookmarkEnd w:id="16993"/>
        <w:bookmarkEnd w:id="16994"/>
        <w:bookmarkEnd w:id="16995"/>
        <w:bookmarkEnd w:id="16996"/>
        <w:bookmarkEnd w:id="16997"/>
      </w:tr>
      <w:tr w:rsidR="00720A65" w:rsidRPr="004424B1" w:rsidDel="00507DE3" w14:paraId="52BF5868" w14:textId="7A576DE7" w:rsidTr="00F279E0">
        <w:trPr>
          <w:del w:id="16998"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tcPr>
          <w:p w14:paraId="486FE64C" w14:textId="258B8695" w:rsidR="00720A65" w:rsidRPr="004424B1" w:rsidDel="00507DE3" w:rsidRDefault="00720A65" w:rsidP="007B4994">
            <w:pPr>
              <w:pStyle w:val="TableCell"/>
              <w:rPr>
                <w:del w:id="16999" w:author="Quinten Van Woerkom" w:date="2024-11-27T16:42:00Z" w16du:dateUtc="2024-11-27T15:42:00Z"/>
              </w:rPr>
            </w:pPr>
          </w:p>
        </w:tc>
        <w:tc>
          <w:tcPr>
            <w:tcW w:w="3118" w:type="dxa"/>
            <w:shd w:val="clear" w:color="auto" w:fill="D9D9D9" w:themeFill="background1" w:themeFillShade="D9"/>
          </w:tcPr>
          <w:p w14:paraId="07E2BBA4" w14:textId="23362C64"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7000" w:author="Quinten Van Woerkom" w:date="2024-11-27T16:42:00Z" w16du:dateUtc="2024-11-27T15:42:00Z"/>
              </w:rPr>
            </w:pPr>
            <w:del w:id="17001" w:author="Quinten Van Woerkom" w:date="2024-11-27T16:42:00Z" w16du:dateUtc="2024-11-27T15:42:00Z">
              <w:r w:rsidRPr="004424B1" w:rsidDel="00507DE3">
                <w:delText>3: Subscribe to Plans</w:delText>
              </w:r>
              <w:bookmarkStart w:id="17002" w:name="_Toc184817686"/>
              <w:bookmarkStart w:id="17003" w:name="_Toc185336301"/>
              <w:bookmarkStart w:id="17004" w:name="_Toc185337134"/>
              <w:bookmarkStart w:id="17005" w:name="_Toc185341853"/>
              <w:bookmarkStart w:id="17006" w:name="_Toc185349463"/>
              <w:bookmarkStart w:id="17007" w:name="_Toc185428571"/>
              <w:bookmarkStart w:id="17008" w:name="_Toc185498212"/>
              <w:bookmarkStart w:id="17009" w:name="_Toc185499412"/>
              <w:bookmarkStart w:id="17010" w:name="_Toc185500612"/>
              <w:bookmarkStart w:id="17011" w:name="_Toc185501813"/>
              <w:bookmarkStart w:id="17012" w:name="_Toc185503018"/>
              <w:bookmarkStart w:id="17013" w:name="_Toc186031278"/>
              <w:bookmarkStart w:id="17014" w:name="_Toc186032484"/>
              <w:bookmarkStart w:id="17015" w:name="_Toc186033690"/>
              <w:bookmarkStart w:id="17016" w:name="_Toc186046188"/>
              <w:bookmarkStart w:id="17017" w:name="_Toc186456948"/>
              <w:bookmarkStart w:id="17018" w:name="_Toc186470593"/>
              <w:bookmarkStart w:id="17019" w:name="_Toc186645104"/>
              <w:bookmarkEnd w:id="17002"/>
              <w:bookmarkEnd w:id="17003"/>
              <w:bookmarkEnd w:id="17004"/>
              <w:bookmarkEnd w:id="17005"/>
              <w:bookmarkEnd w:id="17006"/>
              <w:bookmarkEnd w:id="17007"/>
              <w:bookmarkEnd w:id="17008"/>
              <w:bookmarkEnd w:id="17009"/>
              <w:bookmarkEnd w:id="17010"/>
              <w:bookmarkEnd w:id="17011"/>
              <w:bookmarkEnd w:id="17012"/>
              <w:bookmarkEnd w:id="17013"/>
              <w:bookmarkEnd w:id="17014"/>
              <w:bookmarkEnd w:id="17015"/>
              <w:bookmarkEnd w:id="17016"/>
              <w:bookmarkEnd w:id="17017"/>
              <w:bookmarkEnd w:id="17018"/>
              <w:bookmarkEnd w:id="17019"/>
            </w:del>
          </w:p>
        </w:tc>
        <w:tc>
          <w:tcPr>
            <w:tcW w:w="449" w:type="dxa"/>
            <w:shd w:val="clear" w:color="auto" w:fill="D9D9D9" w:themeFill="background1" w:themeFillShade="D9"/>
          </w:tcPr>
          <w:p w14:paraId="204547BD" w14:textId="0D859278"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020" w:author="Quinten Van Woerkom" w:date="2024-11-27T16:42:00Z" w16du:dateUtc="2024-11-27T15:42:00Z"/>
              </w:rPr>
            </w:pPr>
            <w:del w:id="17021" w:author="Quinten Van Woerkom" w:date="2024-11-27T16:42:00Z" w16du:dateUtc="2024-11-27T15:42:00Z">
              <w:r w:rsidRPr="004424B1" w:rsidDel="00507DE3">
                <w:sym w:font="Wingdings" w:char="F0FC"/>
              </w:r>
              <w:bookmarkStart w:id="17022" w:name="_Toc184817687"/>
              <w:bookmarkStart w:id="17023" w:name="_Toc185336302"/>
              <w:bookmarkStart w:id="17024" w:name="_Toc185337135"/>
              <w:bookmarkStart w:id="17025" w:name="_Toc185341854"/>
              <w:bookmarkStart w:id="17026" w:name="_Toc185349464"/>
              <w:bookmarkStart w:id="17027" w:name="_Toc185428572"/>
              <w:bookmarkStart w:id="17028" w:name="_Toc185498213"/>
              <w:bookmarkStart w:id="17029" w:name="_Toc185499413"/>
              <w:bookmarkStart w:id="17030" w:name="_Toc185500613"/>
              <w:bookmarkStart w:id="17031" w:name="_Toc185501814"/>
              <w:bookmarkStart w:id="17032" w:name="_Toc185503019"/>
              <w:bookmarkStart w:id="17033" w:name="_Toc186031279"/>
              <w:bookmarkStart w:id="17034" w:name="_Toc186032485"/>
              <w:bookmarkStart w:id="17035" w:name="_Toc186033691"/>
              <w:bookmarkStart w:id="17036" w:name="_Toc186046189"/>
              <w:bookmarkStart w:id="17037" w:name="_Toc186456949"/>
              <w:bookmarkStart w:id="17038" w:name="_Toc186470594"/>
              <w:bookmarkStart w:id="17039" w:name="_Toc186645105"/>
              <w:bookmarkEnd w:id="17022"/>
              <w:bookmarkEnd w:id="17023"/>
              <w:bookmarkEnd w:id="17024"/>
              <w:bookmarkEnd w:id="17025"/>
              <w:bookmarkEnd w:id="17026"/>
              <w:bookmarkEnd w:id="17027"/>
              <w:bookmarkEnd w:id="17028"/>
              <w:bookmarkEnd w:id="17029"/>
              <w:bookmarkEnd w:id="17030"/>
              <w:bookmarkEnd w:id="17031"/>
              <w:bookmarkEnd w:id="17032"/>
              <w:bookmarkEnd w:id="17033"/>
              <w:bookmarkEnd w:id="17034"/>
              <w:bookmarkEnd w:id="17035"/>
              <w:bookmarkEnd w:id="17036"/>
              <w:bookmarkEnd w:id="17037"/>
              <w:bookmarkEnd w:id="17038"/>
              <w:bookmarkEnd w:id="17039"/>
            </w:del>
          </w:p>
        </w:tc>
        <w:tc>
          <w:tcPr>
            <w:tcW w:w="449" w:type="dxa"/>
            <w:shd w:val="clear" w:color="auto" w:fill="D9D9D9" w:themeFill="background1" w:themeFillShade="D9"/>
          </w:tcPr>
          <w:p w14:paraId="1CDDEA3D" w14:textId="2D822612"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040" w:author="Quinten Van Woerkom" w:date="2024-11-27T16:42:00Z" w16du:dateUtc="2024-11-27T15:42:00Z"/>
              </w:rPr>
            </w:pPr>
            <w:del w:id="17041" w:author="Quinten Van Woerkom" w:date="2024-11-27T16:42:00Z" w16du:dateUtc="2024-11-27T15:42:00Z">
              <w:r w:rsidRPr="004424B1" w:rsidDel="00507DE3">
                <w:delText>O</w:delText>
              </w:r>
              <w:bookmarkStart w:id="17042" w:name="_Toc184817688"/>
              <w:bookmarkStart w:id="17043" w:name="_Toc185336303"/>
              <w:bookmarkStart w:id="17044" w:name="_Toc185337136"/>
              <w:bookmarkStart w:id="17045" w:name="_Toc185341855"/>
              <w:bookmarkStart w:id="17046" w:name="_Toc185349465"/>
              <w:bookmarkStart w:id="17047" w:name="_Toc185428573"/>
              <w:bookmarkStart w:id="17048" w:name="_Toc185498214"/>
              <w:bookmarkStart w:id="17049" w:name="_Toc185499414"/>
              <w:bookmarkStart w:id="17050" w:name="_Toc185500614"/>
              <w:bookmarkStart w:id="17051" w:name="_Toc185501815"/>
              <w:bookmarkStart w:id="17052" w:name="_Toc185503020"/>
              <w:bookmarkStart w:id="17053" w:name="_Toc186031280"/>
              <w:bookmarkStart w:id="17054" w:name="_Toc186032486"/>
              <w:bookmarkStart w:id="17055" w:name="_Toc186033692"/>
              <w:bookmarkStart w:id="17056" w:name="_Toc186046190"/>
              <w:bookmarkStart w:id="17057" w:name="_Toc186456950"/>
              <w:bookmarkStart w:id="17058" w:name="_Toc186470595"/>
              <w:bookmarkStart w:id="17059" w:name="_Toc186645106"/>
              <w:bookmarkEnd w:id="17042"/>
              <w:bookmarkEnd w:id="17043"/>
              <w:bookmarkEnd w:id="17044"/>
              <w:bookmarkEnd w:id="17045"/>
              <w:bookmarkEnd w:id="17046"/>
              <w:bookmarkEnd w:id="17047"/>
              <w:bookmarkEnd w:id="17048"/>
              <w:bookmarkEnd w:id="17049"/>
              <w:bookmarkEnd w:id="17050"/>
              <w:bookmarkEnd w:id="17051"/>
              <w:bookmarkEnd w:id="17052"/>
              <w:bookmarkEnd w:id="17053"/>
              <w:bookmarkEnd w:id="17054"/>
              <w:bookmarkEnd w:id="17055"/>
              <w:bookmarkEnd w:id="17056"/>
              <w:bookmarkEnd w:id="17057"/>
              <w:bookmarkEnd w:id="17058"/>
              <w:bookmarkEnd w:id="17059"/>
            </w:del>
          </w:p>
        </w:tc>
        <w:tc>
          <w:tcPr>
            <w:tcW w:w="449" w:type="dxa"/>
            <w:shd w:val="clear" w:color="auto" w:fill="D9D9D9" w:themeFill="background1" w:themeFillShade="D9"/>
          </w:tcPr>
          <w:p w14:paraId="086FF211" w14:textId="6A4B46F5"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060" w:author="Quinten Van Woerkom" w:date="2024-11-27T16:42:00Z" w16du:dateUtc="2024-11-27T15:42:00Z"/>
              </w:rPr>
            </w:pPr>
            <w:del w:id="17061" w:author="Quinten Van Woerkom" w:date="2024-11-27T16:42:00Z" w16du:dateUtc="2024-11-27T15:42:00Z">
              <w:r w:rsidRPr="004424B1" w:rsidDel="00507DE3">
                <w:delText>O</w:delText>
              </w:r>
              <w:bookmarkStart w:id="17062" w:name="_Toc184817689"/>
              <w:bookmarkStart w:id="17063" w:name="_Toc185336304"/>
              <w:bookmarkStart w:id="17064" w:name="_Toc185337137"/>
              <w:bookmarkStart w:id="17065" w:name="_Toc185341856"/>
              <w:bookmarkStart w:id="17066" w:name="_Toc185349466"/>
              <w:bookmarkStart w:id="17067" w:name="_Toc185428574"/>
              <w:bookmarkStart w:id="17068" w:name="_Toc185498215"/>
              <w:bookmarkStart w:id="17069" w:name="_Toc185499415"/>
              <w:bookmarkStart w:id="17070" w:name="_Toc185500615"/>
              <w:bookmarkStart w:id="17071" w:name="_Toc185501816"/>
              <w:bookmarkStart w:id="17072" w:name="_Toc185503021"/>
              <w:bookmarkStart w:id="17073" w:name="_Toc186031281"/>
              <w:bookmarkStart w:id="17074" w:name="_Toc186032487"/>
              <w:bookmarkStart w:id="17075" w:name="_Toc186033693"/>
              <w:bookmarkStart w:id="17076" w:name="_Toc186046191"/>
              <w:bookmarkStart w:id="17077" w:name="_Toc186456951"/>
              <w:bookmarkStart w:id="17078" w:name="_Toc186470596"/>
              <w:bookmarkStart w:id="17079" w:name="_Toc186645107"/>
              <w:bookmarkEnd w:id="17062"/>
              <w:bookmarkEnd w:id="17063"/>
              <w:bookmarkEnd w:id="17064"/>
              <w:bookmarkEnd w:id="17065"/>
              <w:bookmarkEnd w:id="17066"/>
              <w:bookmarkEnd w:id="17067"/>
              <w:bookmarkEnd w:id="17068"/>
              <w:bookmarkEnd w:id="17069"/>
              <w:bookmarkEnd w:id="17070"/>
              <w:bookmarkEnd w:id="17071"/>
              <w:bookmarkEnd w:id="17072"/>
              <w:bookmarkEnd w:id="17073"/>
              <w:bookmarkEnd w:id="17074"/>
              <w:bookmarkEnd w:id="17075"/>
              <w:bookmarkEnd w:id="17076"/>
              <w:bookmarkEnd w:id="17077"/>
              <w:bookmarkEnd w:id="17078"/>
              <w:bookmarkEnd w:id="17079"/>
            </w:del>
          </w:p>
        </w:tc>
        <w:tc>
          <w:tcPr>
            <w:tcW w:w="449" w:type="dxa"/>
            <w:shd w:val="clear" w:color="auto" w:fill="D9D9D9" w:themeFill="background1" w:themeFillShade="D9"/>
          </w:tcPr>
          <w:p w14:paraId="49A629BA" w14:textId="1F5B30D3"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080" w:author="Quinten Van Woerkom" w:date="2024-11-27T16:42:00Z" w16du:dateUtc="2024-11-27T15:42:00Z"/>
              </w:rPr>
            </w:pPr>
            <w:del w:id="17081" w:author="Quinten Van Woerkom" w:date="2024-11-27T16:42:00Z" w16du:dateUtc="2024-11-27T15:42:00Z">
              <w:r w:rsidRPr="004424B1" w:rsidDel="00507DE3">
                <w:delText>O</w:delText>
              </w:r>
              <w:bookmarkStart w:id="17082" w:name="_Toc184817690"/>
              <w:bookmarkStart w:id="17083" w:name="_Toc185336305"/>
              <w:bookmarkStart w:id="17084" w:name="_Toc185337138"/>
              <w:bookmarkStart w:id="17085" w:name="_Toc185341857"/>
              <w:bookmarkStart w:id="17086" w:name="_Toc185349467"/>
              <w:bookmarkStart w:id="17087" w:name="_Toc185428575"/>
              <w:bookmarkStart w:id="17088" w:name="_Toc185498216"/>
              <w:bookmarkStart w:id="17089" w:name="_Toc185499416"/>
              <w:bookmarkStart w:id="17090" w:name="_Toc185500616"/>
              <w:bookmarkStart w:id="17091" w:name="_Toc185501817"/>
              <w:bookmarkStart w:id="17092" w:name="_Toc185503022"/>
              <w:bookmarkStart w:id="17093" w:name="_Toc186031282"/>
              <w:bookmarkStart w:id="17094" w:name="_Toc186032488"/>
              <w:bookmarkStart w:id="17095" w:name="_Toc186033694"/>
              <w:bookmarkStart w:id="17096" w:name="_Toc186046192"/>
              <w:bookmarkStart w:id="17097" w:name="_Toc186456952"/>
              <w:bookmarkStart w:id="17098" w:name="_Toc186470597"/>
              <w:bookmarkStart w:id="17099" w:name="_Toc186645108"/>
              <w:bookmarkEnd w:id="17082"/>
              <w:bookmarkEnd w:id="17083"/>
              <w:bookmarkEnd w:id="17084"/>
              <w:bookmarkEnd w:id="17085"/>
              <w:bookmarkEnd w:id="17086"/>
              <w:bookmarkEnd w:id="17087"/>
              <w:bookmarkEnd w:id="17088"/>
              <w:bookmarkEnd w:id="17089"/>
              <w:bookmarkEnd w:id="17090"/>
              <w:bookmarkEnd w:id="17091"/>
              <w:bookmarkEnd w:id="17092"/>
              <w:bookmarkEnd w:id="17093"/>
              <w:bookmarkEnd w:id="17094"/>
              <w:bookmarkEnd w:id="17095"/>
              <w:bookmarkEnd w:id="17096"/>
              <w:bookmarkEnd w:id="17097"/>
              <w:bookmarkEnd w:id="17098"/>
              <w:bookmarkEnd w:id="17099"/>
            </w:del>
          </w:p>
        </w:tc>
        <w:tc>
          <w:tcPr>
            <w:tcW w:w="449" w:type="dxa"/>
            <w:shd w:val="clear" w:color="auto" w:fill="D9D9D9" w:themeFill="background1" w:themeFillShade="D9"/>
          </w:tcPr>
          <w:p w14:paraId="069B9D37" w14:textId="51BBE280"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100" w:author="Quinten Van Woerkom" w:date="2024-11-27T16:42:00Z" w16du:dateUtc="2024-11-27T15:42:00Z"/>
              </w:rPr>
            </w:pPr>
            <w:del w:id="17101" w:author="Quinten Van Woerkom" w:date="2024-11-27T16:42:00Z" w16du:dateUtc="2024-11-27T15:42:00Z">
              <w:r w:rsidRPr="004424B1" w:rsidDel="00507DE3">
                <w:delText>O</w:delText>
              </w:r>
              <w:bookmarkStart w:id="17102" w:name="_Toc184817691"/>
              <w:bookmarkStart w:id="17103" w:name="_Toc185336306"/>
              <w:bookmarkStart w:id="17104" w:name="_Toc185337139"/>
              <w:bookmarkStart w:id="17105" w:name="_Toc185341858"/>
              <w:bookmarkStart w:id="17106" w:name="_Toc185349468"/>
              <w:bookmarkStart w:id="17107" w:name="_Toc185428576"/>
              <w:bookmarkStart w:id="17108" w:name="_Toc185498217"/>
              <w:bookmarkStart w:id="17109" w:name="_Toc185499417"/>
              <w:bookmarkStart w:id="17110" w:name="_Toc185500617"/>
              <w:bookmarkStart w:id="17111" w:name="_Toc185501818"/>
              <w:bookmarkStart w:id="17112" w:name="_Toc185503023"/>
              <w:bookmarkStart w:id="17113" w:name="_Toc186031283"/>
              <w:bookmarkStart w:id="17114" w:name="_Toc186032489"/>
              <w:bookmarkStart w:id="17115" w:name="_Toc186033695"/>
              <w:bookmarkStart w:id="17116" w:name="_Toc186046193"/>
              <w:bookmarkStart w:id="17117" w:name="_Toc186456953"/>
              <w:bookmarkStart w:id="17118" w:name="_Toc186470598"/>
              <w:bookmarkStart w:id="17119" w:name="_Toc186645109"/>
              <w:bookmarkEnd w:id="17102"/>
              <w:bookmarkEnd w:id="17103"/>
              <w:bookmarkEnd w:id="17104"/>
              <w:bookmarkEnd w:id="17105"/>
              <w:bookmarkEnd w:id="17106"/>
              <w:bookmarkEnd w:id="17107"/>
              <w:bookmarkEnd w:id="17108"/>
              <w:bookmarkEnd w:id="17109"/>
              <w:bookmarkEnd w:id="17110"/>
              <w:bookmarkEnd w:id="17111"/>
              <w:bookmarkEnd w:id="17112"/>
              <w:bookmarkEnd w:id="17113"/>
              <w:bookmarkEnd w:id="17114"/>
              <w:bookmarkEnd w:id="17115"/>
              <w:bookmarkEnd w:id="17116"/>
              <w:bookmarkEnd w:id="17117"/>
              <w:bookmarkEnd w:id="17118"/>
              <w:bookmarkEnd w:id="17119"/>
            </w:del>
          </w:p>
        </w:tc>
        <w:tc>
          <w:tcPr>
            <w:tcW w:w="449" w:type="dxa"/>
            <w:shd w:val="clear" w:color="auto" w:fill="D9D9D9" w:themeFill="background1" w:themeFillShade="D9"/>
          </w:tcPr>
          <w:p w14:paraId="1AEAF5E3" w14:textId="39C398D4"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120" w:author="Quinten Van Woerkom" w:date="2024-11-27T16:42:00Z" w16du:dateUtc="2024-11-27T15:42:00Z"/>
              </w:rPr>
            </w:pPr>
            <w:del w:id="17121" w:author="Quinten Van Woerkom" w:date="2024-11-27T16:42:00Z" w16du:dateUtc="2024-11-27T15:42:00Z">
              <w:r w:rsidRPr="004424B1" w:rsidDel="00507DE3">
                <w:delText>O</w:delText>
              </w:r>
              <w:bookmarkStart w:id="17122" w:name="_Toc184817692"/>
              <w:bookmarkStart w:id="17123" w:name="_Toc185336307"/>
              <w:bookmarkStart w:id="17124" w:name="_Toc185337140"/>
              <w:bookmarkStart w:id="17125" w:name="_Toc185341859"/>
              <w:bookmarkStart w:id="17126" w:name="_Toc185349469"/>
              <w:bookmarkStart w:id="17127" w:name="_Toc185428577"/>
              <w:bookmarkStart w:id="17128" w:name="_Toc185498218"/>
              <w:bookmarkStart w:id="17129" w:name="_Toc185499418"/>
              <w:bookmarkStart w:id="17130" w:name="_Toc185500618"/>
              <w:bookmarkStart w:id="17131" w:name="_Toc185501819"/>
              <w:bookmarkStart w:id="17132" w:name="_Toc185503024"/>
              <w:bookmarkStart w:id="17133" w:name="_Toc186031284"/>
              <w:bookmarkStart w:id="17134" w:name="_Toc186032490"/>
              <w:bookmarkStart w:id="17135" w:name="_Toc186033696"/>
              <w:bookmarkStart w:id="17136" w:name="_Toc186046194"/>
              <w:bookmarkStart w:id="17137" w:name="_Toc186456954"/>
              <w:bookmarkStart w:id="17138" w:name="_Toc186470599"/>
              <w:bookmarkStart w:id="17139" w:name="_Toc186645110"/>
              <w:bookmarkEnd w:id="17122"/>
              <w:bookmarkEnd w:id="17123"/>
              <w:bookmarkEnd w:id="17124"/>
              <w:bookmarkEnd w:id="17125"/>
              <w:bookmarkEnd w:id="17126"/>
              <w:bookmarkEnd w:id="17127"/>
              <w:bookmarkEnd w:id="17128"/>
              <w:bookmarkEnd w:id="17129"/>
              <w:bookmarkEnd w:id="17130"/>
              <w:bookmarkEnd w:id="17131"/>
              <w:bookmarkEnd w:id="17132"/>
              <w:bookmarkEnd w:id="17133"/>
              <w:bookmarkEnd w:id="17134"/>
              <w:bookmarkEnd w:id="17135"/>
              <w:bookmarkEnd w:id="17136"/>
              <w:bookmarkEnd w:id="17137"/>
              <w:bookmarkEnd w:id="17138"/>
              <w:bookmarkEnd w:id="17139"/>
            </w:del>
          </w:p>
        </w:tc>
        <w:tc>
          <w:tcPr>
            <w:tcW w:w="2805" w:type="dxa"/>
          </w:tcPr>
          <w:p w14:paraId="42E7D411" w14:textId="3FECCBE9"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7140" w:author="Quinten Van Woerkom" w:date="2024-11-27T16:42:00Z" w16du:dateUtc="2024-11-27T15:42:00Z"/>
              </w:rPr>
            </w:pPr>
            <w:del w:id="17141" w:author="Quinten Van Woerkom" w:date="2024-11-27T16:42:00Z" w16du:dateUtc="2024-11-27T15:42:00Z">
              <w:r w:rsidRPr="004424B1" w:rsidDel="00507DE3">
                <w:delText>Plan</w:delText>
              </w:r>
              <w:bookmarkStart w:id="17142" w:name="_Toc184817693"/>
              <w:bookmarkStart w:id="17143" w:name="_Toc185336308"/>
              <w:bookmarkStart w:id="17144" w:name="_Toc185337141"/>
              <w:bookmarkStart w:id="17145" w:name="_Toc185341860"/>
              <w:bookmarkStart w:id="17146" w:name="_Toc185349470"/>
              <w:bookmarkStart w:id="17147" w:name="_Toc185428578"/>
              <w:bookmarkStart w:id="17148" w:name="_Toc185498219"/>
              <w:bookmarkStart w:id="17149" w:name="_Toc185499419"/>
              <w:bookmarkStart w:id="17150" w:name="_Toc185500619"/>
              <w:bookmarkStart w:id="17151" w:name="_Toc185501820"/>
              <w:bookmarkStart w:id="17152" w:name="_Toc185503025"/>
              <w:bookmarkStart w:id="17153" w:name="_Toc186031285"/>
              <w:bookmarkStart w:id="17154" w:name="_Toc186032491"/>
              <w:bookmarkStart w:id="17155" w:name="_Toc186033697"/>
              <w:bookmarkStart w:id="17156" w:name="_Toc186046195"/>
              <w:bookmarkStart w:id="17157" w:name="_Toc186456955"/>
              <w:bookmarkStart w:id="17158" w:name="_Toc186470600"/>
              <w:bookmarkStart w:id="17159" w:name="_Toc186645111"/>
              <w:bookmarkEnd w:id="17142"/>
              <w:bookmarkEnd w:id="17143"/>
              <w:bookmarkEnd w:id="17144"/>
              <w:bookmarkEnd w:id="17145"/>
              <w:bookmarkEnd w:id="17146"/>
              <w:bookmarkEnd w:id="17147"/>
              <w:bookmarkEnd w:id="17148"/>
              <w:bookmarkEnd w:id="17149"/>
              <w:bookmarkEnd w:id="17150"/>
              <w:bookmarkEnd w:id="17151"/>
              <w:bookmarkEnd w:id="17152"/>
              <w:bookmarkEnd w:id="17153"/>
              <w:bookmarkEnd w:id="17154"/>
              <w:bookmarkEnd w:id="17155"/>
              <w:bookmarkEnd w:id="17156"/>
              <w:bookmarkEnd w:id="17157"/>
              <w:bookmarkEnd w:id="17158"/>
              <w:bookmarkEnd w:id="17159"/>
            </w:del>
          </w:p>
        </w:tc>
        <w:bookmarkStart w:id="17160" w:name="_Toc184817694"/>
        <w:bookmarkStart w:id="17161" w:name="_Toc185336309"/>
        <w:bookmarkStart w:id="17162" w:name="_Toc185337142"/>
        <w:bookmarkStart w:id="17163" w:name="_Toc185341861"/>
        <w:bookmarkStart w:id="17164" w:name="_Toc185349471"/>
        <w:bookmarkStart w:id="17165" w:name="_Toc185428579"/>
        <w:bookmarkStart w:id="17166" w:name="_Toc185498220"/>
        <w:bookmarkStart w:id="17167" w:name="_Toc185499420"/>
        <w:bookmarkStart w:id="17168" w:name="_Toc185500620"/>
        <w:bookmarkStart w:id="17169" w:name="_Toc185501821"/>
        <w:bookmarkStart w:id="17170" w:name="_Toc185503026"/>
        <w:bookmarkStart w:id="17171" w:name="_Toc186031286"/>
        <w:bookmarkStart w:id="17172" w:name="_Toc186032492"/>
        <w:bookmarkStart w:id="17173" w:name="_Toc186033698"/>
        <w:bookmarkStart w:id="17174" w:name="_Toc186046196"/>
        <w:bookmarkStart w:id="17175" w:name="_Toc186456956"/>
        <w:bookmarkStart w:id="17176" w:name="_Toc186470601"/>
        <w:bookmarkStart w:id="17177" w:name="_Toc186645112"/>
        <w:bookmarkEnd w:id="17160"/>
        <w:bookmarkEnd w:id="17161"/>
        <w:bookmarkEnd w:id="17162"/>
        <w:bookmarkEnd w:id="17163"/>
        <w:bookmarkEnd w:id="17164"/>
        <w:bookmarkEnd w:id="17165"/>
        <w:bookmarkEnd w:id="17166"/>
        <w:bookmarkEnd w:id="17167"/>
        <w:bookmarkEnd w:id="17168"/>
        <w:bookmarkEnd w:id="17169"/>
        <w:bookmarkEnd w:id="17170"/>
        <w:bookmarkEnd w:id="17171"/>
        <w:bookmarkEnd w:id="17172"/>
        <w:bookmarkEnd w:id="17173"/>
        <w:bookmarkEnd w:id="17174"/>
        <w:bookmarkEnd w:id="17175"/>
        <w:bookmarkEnd w:id="17176"/>
        <w:bookmarkEnd w:id="17177"/>
      </w:tr>
      <w:tr w:rsidR="00720A65" w:rsidRPr="004424B1" w:rsidDel="00507DE3" w14:paraId="5104DE1C" w14:textId="015E6506" w:rsidTr="00F279E0">
        <w:trPr>
          <w:del w:id="17178"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tcPr>
          <w:p w14:paraId="11AF6B85" w14:textId="072022F8" w:rsidR="00720A65" w:rsidRPr="004424B1" w:rsidDel="00507DE3" w:rsidRDefault="00720A65" w:rsidP="007B4994">
            <w:pPr>
              <w:pStyle w:val="TableCell"/>
              <w:rPr>
                <w:del w:id="17179" w:author="Quinten Van Woerkom" w:date="2024-11-27T16:42:00Z" w16du:dateUtc="2024-11-27T15:42:00Z"/>
              </w:rPr>
            </w:pPr>
          </w:p>
        </w:tc>
        <w:tc>
          <w:tcPr>
            <w:tcW w:w="3118" w:type="dxa"/>
            <w:shd w:val="clear" w:color="auto" w:fill="D9D9D9" w:themeFill="background1" w:themeFillShade="D9"/>
          </w:tcPr>
          <w:p w14:paraId="11BC89B6" w14:textId="6CC81497"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7180" w:author="Quinten Van Woerkom" w:date="2024-11-27T16:42:00Z" w16du:dateUtc="2024-11-27T15:42:00Z"/>
              </w:rPr>
            </w:pPr>
            <w:del w:id="17181" w:author="Quinten Van Woerkom" w:date="2024-11-27T16:42:00Z" w16du:dateUtc="2024-11-27T15:42:00Z">
              <w:r w:rsidRPr="004424B1" w:rsidDel="00507DE3">
                <w:delText>4: Query Plans</w:delText>
              </w:r>
              <w:bookmarkStart w:id="17182" w:name="_Toc184817695"/>
              <w:bookmarkStart w:id="17183" w:name="_Toc185336310"/>
              <w:bookmarkStart w:id="17184" w:name="_Toc185337143"/>
              <w:bookmarkStart w:id="17185" w:name="_Toc185341862"/>
              <w:bookmarkStart w:id="17186" w:name="_Toc185349472"/>
              <w:bookmarkStart w:id="17187" w:name="_Toc185428580"/>
              <w:bookmarkStart w:id="17188" w:name="_Toc185498221"/>
              <w:bookmarkStart w:id="17189" w:name="_Toc185499421"/>
              <w:bookmarkStart w:id="17190" w:name="_Toc185500621"/>
              <w:bookmarkStart w:id="17191" w:name="_Toc185501822"/>
              <w:bookmarkStart w:id="17192" w:name="_Toc185503027"/>
              <w:bookmarkStart w:id="17193" w:name="_Toc186031287"/>
              <w:bookmarkStart w:id="17194" w:name="_Toc186032493"/>
              <w:bookmarkStart w:id="17195" w:name="_Toc186033699"/>
              <w:bookmarkStart w:id="17196" w:name="_Toc186046197"/>
              <w:bookmarkStart w:id="17197" w:name="_Toc186456957"/>
              <w:bookmarkStart w:id="17198" w:name="_Toc186470602"/>
              <w:bookmarkStart w:id="17199" w:name="_Toc186645113"/>
              <w:bookmarkEnd w:id="17182"/>
              <w:bookmarkEnd w:id="17183"/>
              <w:bookmarkEnd w:id="17184"/>
              <w:bookmarkEnd w:id="17185"/>
              <w:bookmarkEnd w:id="17186"/>
              <w:bookmarkEnd w:id="17187"/>
              <w:bookmarkEnd w:id="17188"/>
              <w:bookmarkEnd w:id="17189"/>
              <w:bookmarkEnd w:id="17190"/>
              <w:bookmarkEnd w:id="17191"/>
              <w:bookmarkEnd w:id="17192"/>
              <w:bookmarkEnd w:id="17193"/>
              <w:bookmarkEnd w:id="17194"/>
              <w:bookmarkEnd w:id="17195"/>
              <w:bookmarkEnd w:id="17196"/>
              <w:bookmarkEnd w:id="17197"/>
              <w:bookmarkEnd w:id="17198"/>
              <w:bookmarkEnd w:id="17199"/>
            </w:del>
          </w:p>
        </w:tc>
        <w:tc>
          <w:tcPr>
            <w:tcW w:w="449" w:type="dxa"/>
            <w:shd w:val="clear" w:color="auto" w:fill="D9D9D9" w:themeFill="background1" w:themeFillShade="D9"/>
          </w:tcPr>
          <w:p w14:paraId="08FBCE08" w14:textId="4B15F58A"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200" w:author="Quinten Van Woerkom" w:date="2024-11-27T16:42:00Z" w16du:dateUtc="2024-11-27T15:42:00Z"/>
              </w:rPr>
            </w:pPr>
            <w:del w:id="17201" w:author="Quinten Van Woerkom" w:date="2024-11-27T16:42:00Z" w16du:dateUtc="2024-11-27T15:42:00Z">
              <w:r w:rsidRPr="004424B1" w:rsidDel="00507DE3">
                <w:sym w:font="Wingdings" w:char="F0FC"/>
              </w:r>
              <w:bookmarkStart w:id="17202" w:name="_Toc184817696"/>
              <w:bookmarkStart w:id="17203" w:name="_Toc185336311"/>
              <w:bookmarkStart w:id="17204" w:name="_Toc185337144"/>
              <w:bookmarkStart w:id="17205" w:name="_Toc185341863"/>
              <w:bookmarkStart w:id="17206" w:name="_Toc185349473"/>
              <w:bookmarkStart w:id="17207" w:name="_Toc185428581"/>
              <w:bookmarkStart w:id="17208" w:name="_Toc185498222"/>
              <w:bookmarkStart w:id="17209" w:name="_Toc185499422"/>
              <w:bookmarkStart w:id="17210" w:name="_Toc185500622"/>
              <w:bookmarkStart w:id="17211" w:name="_Toc185501823"/>
              <w:bookmarkStart w:id="17212" w:name="_Toc185503028"/>
              <w:bookmarkStart w:id="17213" w:name="_Toc186031288"/>
              <w:bookmarkStart w:id="17214" w:name="_Toc186032494"/>
              <w:bookmarkStart w:id="17215" w:name="_Toc186033700"/>
              <w:bookmarkStart w:id="17216" w:name="_Toc186046198"/>
              <w:bookmarkStart w:id="17217" w:name="_Toc186456958"/>
              <w:bookmarkStart w:id="17218" w:name="_Toc186470603"/>
              <w:bookmarkStart w:id="17219" w:name="_Toc186645114"/>
              <w:bookmarkEnd w:id="17202"/>
              <w:bookmarkEnd w:id="17203"/>
              <w:bookmarkEnd w:id="17204"/>
              <w:bookmarkEnd w:id="17205"/>
              <w:bookmarkEnd w:id="17206"/>
              <w:bookmarkEnd w:id="17207"/>
              <w:bookmarkEnd w:id="17208"/>
              <w:bookmarkEnd w:id="17209"/>
              <w:bookmarkEnd w:id="17210"/>
              <w:bookmarkEnd w:id="17211"/>
              <w:bookmarkEnd w:id="17212"/>
              <w:bookmarkEnd w:id="17213"/>
              <w:bookmarkEnd w:id="17214"/>
              <w:bookmarkEnd w:id="17215"/>
              <w:bookmarkEnd w:id="17216"/>
              <w:bookmarkEnd w:id="17217"/>
              <w:bookmarkEnd w:id="17218"/>
              <w:bookmarkEnd w:id="17219"/>
            </w:del>
          </w:p>
        </w:tc>
        <w:tc>
          <w:tcPr>
            <w:tcW w:w="449" w:type="dxa"/>
            <w:shd w:val="clear" w:color="auto" w:fill="D9D9D9" w:themeFill="background1" w:themeFillShade="D9"/>
          </w:tcPr>
          <w:p w14:paraId="3F1BC440" w14:textId="67969276"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220" w:author="Quinten Van Woerkom" w:date="2024-11-27T16:42:00Z" w16du:dateUtc="2024-11-27T15:42:00Z"/>
              </w:rPr>
            </w:pPr>
            <w:del w:id="17221" w:author="Quinten Van Woerkom" w:date="2024-11-27T16:42:00Z" w16du:dateUtc="2024-11-27T15:42:00Z">
              <w:r w:rsidRPr="004424B1" w:rsidDel="00507DE3">
                <w:delText>O</w:delText>
              </w:r>
              <w:bookmarkStart w:id="17222" w:name="_Toc184817697"/>
              <w:bookmarkStart w:id="17223" w:name="_Toc185336312"/>
              <w:bookmarkStart w:id="17224" w:name="_Toc185337145"/>
              <w:bookmarkStart w:id="17225" w:name="_Toc185341864"/>
              <w:bookmarkStart w:id="17226" w:name="_Toc185349474"/>
              <w:bookmarkStart w:id="17227" w:name="_Toc185428582"/>
              <w:bookmarkStart w:id="17228" w:name="_Toc185498223"/>
              <w:bookmarkStart w:id="17229" w:name="_Toc185499423"/>
              <w:bookmarkStart w:id="17230" w:name="_Toc185500623"/>
              <w:bookmarkStart w:id="17231" w:name="_Toc185501824"/>
              <w:bookmarkStart w:id="17232" w:name="_Toc185503029"/>
              <w:bookmarkStart w:id="17233" w:name="_Toc186031289"/>
              <w:bookmarkStart w:id="17234" w:name="_Toc186032495"/>
              <w:bookmarkStart w:id="17235" w:name="_Toc186033701"/>
              <w:bookmarkStart w:id="17236" w:name="_Toc186046199"/>
              <w:bookmarkStart w:id="17237" w:name="_Toc186456959"/>
              <w:bookmarkStart w:id="17238" w:name="_Toc186470604"/>
              <w:bookmarkStart w:id="17239" w:name="_Toc186645115"/>
              <w:bookmarkEnd w:id="17222"/>
              <w:bookmarkEnd w:id="17223"/>
              <w:bookmarkEnd w:id="17224"/>
              <w:bookmarkEnd w:id="17225"/>
              <w:bookmarkEnd w:id="17226"/>
              <w:bookmarkEnd w:id="17227"/>
              <w:bookmarkEnd w:id="17228"/>
              <w:bookmarkEnd w:id="17229"/>
              <w:bookmarkEnd w:id="17230"/>
              <w:bookmarkEnd w:id="17231"/>
              <w:bookmarkEnd w:id="17232"/>
              <w:bookmarkEnd w:id="17233"/>
              <w:bookmarkEnd w:id="17234"/>
              <w:bookmarkEnd w:id="17235"/>
              <w:bookmarkEnd w:id="17236"/>
              <w:bookmarkEnd w:id="17237"/>
              <w:bookmarkEnd w:id="17238"/>
              <w:bookmarkEnd w:id="17239"/>
            </w:del>
          </w:p>
        </w:tc>
        <w:tc>
          <w:tcPr>
            <w:tcW w:w="449" w:type="dxa"/>
            <w:shd w:val="clear" w:color="auto" w:fill="D9D9D9" w:themeFill="background1" w:themeFillShade="D9"/>
          </w:tcPr>
          <w:p w14:paraId="27449FB2" w14:textId="6C57C591"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240" w:author="Quinten Van Woerkom" w:date="2024-11-27T16:42:00Z" w16du:dateUtc="2024-11-27T15:42:00Z"/>
              </w:rPr>
            </w:pPr>
            <w:del w:id="17241" w:author="Quinten Van Woerkom" w:date="2024-11-27T16:42:00Z" w16du:dateUtc="2024-11-27T15:42:00Z">
              <w:r w:rsidRPr="004424B1" w:rsidDel="00507DE3">
                <w:delText>O</w:delText>
              </w:r>
              <w:bookmarkStart w:id="17242" w:name="_Toc184817698"/>
              <w:bookmarkStart w:id="17243" w:name="_Toc185336313"/>
              <w:bookmarkStart w:id="17244" w:name="_Toc185337146"/>
              <w:bookmarkStart w:id="17245" w:name="_Toc185341865"/>
              <w:bookmarkStart w:id="17246" w:name="_Toc185349475"/>
              <w:bookmarkStart w:id="17247" w:name="_Toc185428583"/>
              <w:bookmarkStart w:id="17248" w:name="_Toc185498224"/>
              <w:bookmarkStart w:id="17249" w:name="_Toc185499424"/>
              <w:bookmarkStart w:id="17250" w:name="_Toc185500624"/>
              <w:bookmarkStart w:id="17251" w:name="_Toc185501825"/>
              <w:bookmarkStart w:id="17252" w:name="_Toc185503030"/>
              <w:bookmarkStart w:id="17253" w:name="_Toc186031290"/>
              <w:bookmarkStart w:id="17254" w:name="_Toc186032496"/>
              <w:bookmarkStart w:id="17255" w:name="_Toc186033702"/>
              <w:bookmarkStart w:id="17256" w:name="_Toc186046200"/>
              <w:bookmarkStart w:id="17257" w:name="_Toc186456960"/>
              <w:bookmarkStart w:id="17258" w:name="_Toc186470605"/>
              <w:bookmarkStart w:id="17259" w:name="_Toc186645116"/>
              <w:bookmarkEnd w:id="17242"/>
              <w:bookmarkEnd w:id="17243"/>
              <w:bookmarkEnd w:id="17244"/>
              <w:bookmarkEnd w:id="17245"/>
              <w:bookmarkEnd w:id="17246"/>
              <w:bookmarkEnd w:id="17247"/>
              <w:bookmarkEnd w:id="17248"/>
              <w:bookmarkEnd w:id="17249"/>
              <w:bookmarkEnd w:id="17250"/>
              <w:bookmarkEnd w:id="17251"/>
              <w:bookmarkEnd w:id="17252"/>
              <w:bookmarkEnd w:id="17253"/>
              <w:bookmarkEnd w:id="17254"/>
              <w:bookmarkEnd w:id="17255"/>
              <w:bookmarkEnd w:id="17256"/>
              <w:bookmarkEnd w:id="17257"/>
              <w:bookmarkEnd w:id="17258"/>
              <w:bookmarkEnd w:id="17259"/>
            </w:del>
          </w:p>
        </w:tc>
        <w:tc>
          <w:tcPr>
            <w:tcW w:w="449" w:type="dxa"/>
            <w:shd w:val="clear" w:color="auto" w:fill="D9D9D9" w:themeFill="background1" w:themeFillShade="D9"/>
          </w:tcPr>
          <w:p w14:paraId="0EAF3E58" w14:textId="75CE738D"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260" w:author="Quinten Van Woerkom" w:date="2024-11-27T16:42:00Z" w16du:dateUtc="2024-11-27T15:42:00Z"/>
              </w:rPr>
            </w:pPr>
            <w:del w:id="17261" w:author="Quinten Van Woerkom" w:date="2024-11-27T16:42:00Z" w16du:dateUtc="2024-11-27T15:42:00Z">
              <w:r w:rsidRPr="004424B1" w:rsidDel="00507DE3">
                <w:delText>O</w:delText>
              </w:r>
              <w:bookmarkStart w:id="17262" w:name="_Toc184817699"/>
              <w:bookmarkStart w:id="17263" w:name="_Toc185336314"/>
              <w:bookmarkStart w:id="17264" w:name="_Toc185337147"/>
              <w:bookmarkStart w:id="17265" w:name="_Toc185341866"/>
              <w:bookmarkStart w:id="17266" w:name="_Toc185349476"/>
              <w:bookmarkStart w:id="17267" w:name="_Toc185428584"/>
              <w:bookmarkStart w:id="17268" w:name="_Toc185498225"/>
              <w:bookmarkStart w:id="17269" w:name="_Toc185499425"/>
              <w:bookmarkStart w:id="17270" w:name="_Toc185500625"/>
              <w:bookmarkStart w:id="17271" w:name="_Toc185501826"/>
              <w:bookmarkStart w:id="17272" w:name="_Toc185503031"/>
              <w:bookmarkStart w:id="17273" w:name="_Toc186031291"/>
              <w:bookmarkStart w:id="17274" w:name="_Toc186032497"/>
              <w:bookmarkStart w:id="17275" w:name="_Toc186033703"/>
              <w:bookmarkStart w:id="17276" w:name="_Toc186046201"/>
              <w:bookmarkStart w:id="17277" w:name="_Toc186456961"/>
              <w:bookmarkStart w:id="17278" w:name="_Toc186470606"/>
              <w:bookmarkStart w:id="17279" w:name="_Toc186645117"/>
              <w:bookmarkEnd w:id="17262"/>
              <w:bookmarkEnd w:id="17263"/>
              <w:bookmarkEnd w:id="17264"/>
              <w:bookmarkEnd w:id="17265"/>
              <w:bookmarkEnd w:id="17266"/>
              <w:bookmarkEnd w:id="17267"/>
              <w:bookmarkEnd w:id="17268"/>
              <w:bookmarkEnd w:id="17269"/>
              <w:bookmarkEnd w:id="17270"/>
              <w:bookmarkEnd w:id="17271"/>
              <w:bookmarkEnd w:id="17272"/>
              <w:bookmarkEnd w:id="17273"/>
              <w:bookmarkEnd w:id="17274"/>
              <w:bookmarkEnd w:id="17275"/>
              <w:bookmarkEnd w:id="17276"/>
              <w:bookmarkEnd w:id="17277"/>
              <w:bookmarkEnd w:id="17278"/>
              <w:bookmarkEnd w:id="17279"/>
            </w:del>
          </w:p>
        </w:tc>
        <w:tc>
          <w:tcPr>
            <w:tcW w:w="449" w:type="dxa"/>
            <w:shd w:val="clear" w:color="auto" w:fill="D9D9D9" w:themeFill="background1" w:themeFillShade="D9"/>
          </w:tcPr>
          <w:p w14:paraId="73F75ECD" w14:textId="3B71917D"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280" w:author="Quinten Van Woerkom" w:date="2024-11-27T16:42:00Z" w16du:dateUtc="2024-11-27T15:42:00Z"/>
              </w:rPr>
            </w:pPr>
            <w:del w:id="17281" w:author="Quinten Van Woerkom" w:date="2024-11-27T16:42:00Z" w16du:dateUtc="2024-11-27T15:42:00Z">
              <w:r w:rsidRPr="004424B1" w:rsidDel="00507DE3">
                <w:delText>O</w:delText>
              </w:r>
              <w:bookmarkStart w:id="17282" w:name="_Toc184817700"/>
              <w:bookmarkStart w:id="17283" w:name="_Toc185336315"/>
              <w:bookmarkStart w:id="17284" w:name="_Toc185337148"/>
              <w:bookmarkStart w:id="17285" w:name="_Toc185341867"/>
              <w:bookmarkStart w:id="17286" w:name="_Toc185349477"/>
              <w:bookmarkStart w:id="17287" w:name="_Toc185428585"/>
              <w:bookmarkStart w:id="17288" w:name="_Toc185498226"/>
              <w:bookmarkStart w:id="17289" w:name="_Toc185499426"/>
              <w:bookmarkStart w:id="17290" w:name="_Toc185500626"/>
              <w:bookmarkStart w:id="17291" w:name="_Toc185501827"/>
              <w:bookmarkStart w:id="17292" w:name="_Toc185503032"/>
              <w:bookmarkStart w:id="17293" w:name="_Toc186031292"/>
              <w:bookmarkStart w:id="17294" w:name="_Toc186032498"/>
              <w:bookmarkStart w:id="17295" w:name="_Toc186033704"/>
              <w:bookmarkStart w:id="17296" w:name="_Toc186046202"/>
              <w:bookmarkStart w:id="17297" w:name="_Toc186456962"/>
              <w:bookmarkStart w:id="17298" w:name="_Toc186470607"/>
              <w:bookmarkStart w:id="17299" w:name="_Toc186645118"/>
              <w:bookmarkEnd w:id="17282"/>
              <w:bookmarkEnd w:id="17283"/>
              <w:bookmarkEnd w:id="17284"/>
              <w:bookmarkEnd w:id="17285"/>
              <w:bookmarkEnd w:id="17286"/>
              <w:bookmarkEnd w:id="17287"/>
              <w:bookmarkEnd w:id="17288"/>
              <w:bookmarkEnd w:id="17289"/>
              <w:bookmarkEnd w:id="17290"/>
              <w:bookmarkEnd w:id="17291"/>
              <w:bookmarkEnd w:id="17292"/>
              <w:bookmarkEnd w:id="17293"/>
              <w:bookmarkEnd w:id="17294"/>
              <w:bookmarkEnd w:id="17295"/>
              <w:bookmarkEnd w:id="17296"/>
              <w:bookmarkEnd w:id="17297"/>
              <w:bookmarkEnd w:id="17298"/>
              <w:bookmarkEnd w:id="17299"/>
            </w:del>
          </w:p>
        </w:tc>
        <w:tc>
          <w:tcPr>
            <w:tcW w:w="449" w:type="dxa"/>
            <w:shd w:val="clear" w:color="auto" w:fill="D9D9D9" w:themeFill="background1" w:themeFillShade="D9"/>
          </w:tcPr>
          <w:p w14:paraId="73FCDE73" w14:textId="5630A217"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300" w:author="Quinten Van Woerkom" w:date="2024-11-27T16:42:00Z" w16du:dateUtc="2024-11-27T15:42:00Z"/>
              </w:rPr>
            </w:pPr>
            <w:del w:id="17301" w:author="Quinten Van Woerkom" w:date="2024-11-27T16:42:00Z" w16du:dateUtc="2024-11-27T15:42:00Z">
              <w:r w:rsidRPr="004424B1" w:rsidDel="00507DE3">
                <w:delText>O</w:delText>
              </w:r>
              <w:bookmarkStart w:id="17302" w:name="_Toc184817701"/>
              <w:bookmarkStart w:id="17303" w:name="_Toc185336316"/>
              <w:bookmarkStart w:id="17304" w:name="_Toc185337149"/>
              <w:bookmarkStart w:id="17305" w:name="_Toc185341868"/>
              <w:bookmarkStart w:id="17306" w:name="_Toc185349478"/>
              <w:bookmarkStart w:id="17307" w:name="_Toc185428586"/>
              <w:bookmarkStart w:id="17308" w:name="_Toc185498227"/>
              <w:bookmarkStart w:id="17309" w:name="_Toc185499427"/>
              <w:bookmarkStart w:id="17310" w:name="_Toc185500627"/>
              <w:bookmarkStart w:id="17311" w:name="_Toc185501828"/>
              <w:bookmarkStart w:id="17312" w:name="_Toc185503033"/>
              <w:bookmarkStart w:id="17313" w:name="_Toc186031293"/>
              <w:bookmarkStart w:id="17314" w:name="_Toc186032499"/>
              <w:bookmarkStart w:id="17315" w:name="_Toc186033705"/>
              <w:bookmarkStart w:id="17316" w:name="_Toc186046203"/>
              <w:bookmarkStart w:id="17317" w:name="_Toc186456963"/>
              <w:bookmarkStart w:id="17318" w:name="_Toc186470608"/>
              <w:bookmarkStart w:id="17319" w:name="_Toc186645119"/>
              <w:bookmarkEnd w:id="17302"/>
              <w:bookmarkEnd w:id="17303"/>
              <w:bookmarkEnd w:id="17304"/>
              <w:bookmarkEnd w:id="17305"/>
              <w:bookmarkEnd w:id="17306"/>
              <w:bookmarkEnd w:id="17307"/>
              <w:bookmarkEnd w:id="17308"/>
              <w:bookmarkEnd w:id="17309"/>
              <w:bookmarkEnd w:id="17310"/>
              <w:bookmarkEnd w:id="17311"/>
              <w:bookmarkEnd w:id="17312"/>
              <w:bookmarkEnd w:id="17313"/>
              <w:bookmarkEnd w:id="17314"/>
              <w:bookmarkEnd w:id="17315"/>
              <w:bookmarkEnd w:id="17316"/>
              <w:bookmarkEnd w:id="17317"/>
              <w:bookmarkEnd w:id="17318"/>
              <w:bookmarkEnd w:id="17319"/>
            </w:del>
          </w:p>
        </w:tc>
        <w:tc>
          <w:tcPr>
            <w:tcW w:w="2805" w:type="dxa"/>
          </w:tcPr>
          <w:p w14:paraId="46EEC4E8" w14:textId="4C5C05FC"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7320" w:author="Quinten Van Woerkom" w:date="2024-11-27T16:42:00Z" w16du:dateUtc="2024-11-27T15:42:00Z"/>
              </w:rPr>
            </w:pPr>
            <w:del w:id="17321" w:author="Quinten Van Woerkom" w:date="2024-11-27T16:42:00Z" w16du:dateUtc="2024-11-27T15:42:00Z">
              <w:r w:rsidRPr="004424B1" w:rsidDel="00507DE3">
                <w:delText>Plan</w:delText>
              </w:r>
              <w:bookmarkStart w:id="17322" w:name="_Toc184817702"/>
              <w:bookmarkStart w:id="17323" w:name="_Toc185336317"/>
              <w:bookmarkStart w:id="17324" w:name="_Toc185337150"/>
              <w:bookmarkStart w:id="17325" w:name="_Toc185341869"/>
              <w:bookmarkStart w:id="17326" w:name="_Toc185349479"/>
              <w:bookmarkStart w:id="17327" w:name="_Toc185428587"/>
              <w:bookmarkStart w:id="17328" w:name="_Toc185498228"/>
              <w:bookmarkStart w:id="17329" w:name="_Toc185499428"/>
              <w:bookmarkStart w:id="17330" w:name="_Toc185500628"/>
              <w:bookmarkStart w:id="17331" w:name="_Toc185501829"/>
              <w:bookmarkStart w:id="17332" w:name="_Toc185503034"/>
              <w:bookmarkStart w:id="17333" w:name="_Toc186031294"/>
              <w:bookmarkStart w:id="17334" w:name="_Toc186032500"/>
              <w:bookmarkStart w:id="17335" w:name="_Toc186033706"/>
              <w:bookmarkStart w:id="17336" w:name="_Toc186046204"/>
              <w:bookmarkStart w:id="17337" w:name="_Toc186456964"/>
              <w:bookmarkStart w:id="17338" w:name="_Toc186470609"/>
              <w:bookmarkStart w:id="17339" w:name="_Toc186645120"/>
              <w:bookmarkEnd w:id="17322"/>
              <w:bookmarkEnd w:id="17323"/>
              <w:bookmarkEnd w:id="17324"/>
              <w:bookmarkEnd w:id="17325"/>
              <w:bookmarkEnd w:id="17326"/>
              <w:bookmarkEnd w:id="17327"/>
              <w:bookmarkEnd w:id="17328"/>
              <w:bookmarkEnd w:id="17329"/>
              <w:bookmarkEnd w:id="17330"/>
              <w:bookmarkEnd w:id="17331"/>
              <w:bookmarkEnd w:id="17332"/>
              <w:bookmarkEnd w:id="17333"/>
              <w:bookmarkEnd w:id="17334"/>
              <w:bookmarkEnd w:id="17335"/>
              <w:bookmarkEnd w:id="17336"/>
              <w:bookmarkEnd w:id="17337"/>
              <w:bookmarkEnd w:id="17338"/>
              <w:bookmarkEnd w:id="17339"/>
            </w:del>
          </w:p>
        </w:tc>
        <w:bookmarkStart w:id="17340" w:name="_Toc184817703"/>
        <w:bookmarkStart w:id="17341" w:name="_Toc185336318"/>
        <w:bookmarkStart w:id="17342" w:name="_Toc185337151"/>
        <w:bookmarkStart w:id="17343" w:name="_Toc185341870"/>
        <w:bookmarkStart w:id="17344" w:name="_Toc185349480"/>
        <w:bookmarkStart w:id="17345" w:name="_Toc185428588"/>
        <w:bookmarkStart w:id="17346" w:name="_Toc185498229"/>
        <w:bookmarkStart w:id="17347" w:name="_Toc185499429"/>
        <w:bookmarkStart w:id="17348" w:name="_Toc185500629"/>
        <w:bookmarkStart w:id="17349" w:name="_Toc185501830"/>
        <w:bookmarkStart w:id="17350" w:name="_Toc185503035"/>
        <w:bookmarkStart w:id="17351" w:name="_Toc186031295"/>
        <w:bookmarkStart w:id="17352" w:name="_Toc186032501"/>
        <w:bookmarkStart w:id="17353" w:name="_Toc186033707"/>
        <w:bookmarkStart w:id="17354" w:name="_Toc186046205"/>
        <w:bookmarkStart w:id="17355" w:name="_Toc186456965"/>
        <w:bookmarkStart w:id="17356" w:name="_Toc186470610"/>
        <w:bookmarkStart w:id="17357" w:name="_Toc186645121"/>
        <w:bookmarkEnd w:id="17340"/>
        <w:bookmarkEnd w:id="17341"/>
        <w:bookmarkEnd w:id="17342"/>
        <w:bookmarkEnd w:id="17343"/>
        <w:bookmarkEnd w:id="17344"/>
        <w:bookmarkEnd w:id="17345"/>
        <w:bookmarkEnd w:id="17346"/>
        <w:bookmarkEnd w:id="17347"/>
        <w:bookmarkEnd w:id="17348"/>
        <w:bookmarkEnd w:id="17349"/>
        <w:bookmarkEnd w:id="17350"/>
        <w:bookmarkEnd w:id="17351"/>
        <w:bookmarkEnd w:id="17352"/>
        <w:bookmarkEnd w:id="17353"/>
        <w:bookmarkEnd w:id="17354"/>
        <w:bookmarkEnd w:id="17355"/>
        <w:bookmarkEnd w:id="17356"/>
        <w:bookmarkEnd w:id="17357"/>
      </w:tr>
      <w:tr w:rsidR="00720A65" w:rsidRPr="004424B1" w:rsidDel="00507DE3" w14:paraId="1693677C" w14:textId="72F99F27" w:rsidTr="00F279E0">
        <w:trPr>
          <w:del w:id="17358"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tcPr>
          <w:p w14:paraId="42C9AC3E" w14:textId="1D564DCE" w:rsidR="00720A65" w:rsidRPr="004424B1" w:rsidDel="00507DE3" w:rsidRDefault="00720A65" w:rsidP="007B4994">
            <w:pPr>
              <w:pStyle w:val="TableCell"/>
              <w:rPr>
                <w:del w:id="17359" w:author="Quinten Van Woerkom" w:date="2024-11-27T16:42:00Z" w16du:dateUtc="2024-11-27T15:42:00Z"/>
              </w:rPr>
            </w:pPr>
          </w:p>
        </w:tc>
        <w:tc>
          <w:tcPr>
            <w:tcW w:w="3118" w:type="dxa"/>
            <w:shd w:val="clear" w:color="auto" w:fill="D9D9D9" w:themeFill="background1" w:themeFillShade="D9"/>
          </w:tcPr>
          <w:p w14:paraId="4DE198B8" w14:textId="26989DB1"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7360" w:author="Quinten Van Woerkom" w:date="2024-11-27T16:42:00Z" w16du:dateUtc="2024-11-27T15:42:00Z"/>
              </w:rPr>
            </w:pPr>
            <w:del w:id="17361" w:author="Quinten Van Woerkom" w:date="2024-11-27T16:42:00Z" w16du:dateUtc="2024-11-27T15:42:00Z">
              <w:r w:rsidRPr="004424B1" w:rsidDel="00507DE3">
                <w:delText>5: Retrieve Partial Plan</w:delText>
              </w:r>
              <w:bookmarkStart w:id="17362" w:name="_Toc184817704"/>
              <w:bookmarkStart w:id="17363" w:name="_Toc185336319"/>
              <w:bookmarkStart w:id="17364" w:name="_Toc185337152"/>
              <w:bookmarkStart w:id="17365" w:name="_Toc185341871"/>
              <w:bookmarkStart w:id="17366" w:name="_Toc185349481"/>
              <w:bookmarkStart w:id="17367" w:name="_Toc185428589"/>
              <w:bookmarkStart w:id="17368" w:name="_Toc185498230"/>
              <w:bookmarkStart w:id="17369" w:name="_Toc185499430"/>
              <w:bookmarkStart w:id="17370" w:name="_Toc185500630"/>
              <w:bookmarkStart w:id="17371" w:name="_Toc185501831"/>
              <w:bookmarkStart w:id="17372" w:name="_Toc185503036"/>
              <w:bookmarkStart w:id="17373" w:name="_Toc186031296"/>
              <w:bookmarkStart w:id="17374" w:name="_Toc186032502"/>
              <w:bookmarkStart w:id="17375" w:name="_Toc186033708"/>
              <w:bookmarkStart w:id="17376" w:name="_Toc186046206"/>
              <w:bookmarkStart w:id="17377" w:name="_Toc186456966"/>
              <w:bookmarkStart w:id="17378" w:name="_Toc186470611"/>
              <w:bookmarkStart w:id="17379" w:name="_Toc186645122"/>
              <w:bookmarkEnd w:id="17362"/>
              <w:bookmarkEnd w:id="17363"/>
              <w:bookmarkEnd w:id="17364"/>
              <w:bookmarkEnd w:id="17365"/>
              <w:bookmarkEnd w:id="17366"/>
              <w:bookmarkEnd w:id="17367"/>
              <w:bookmarkEnd w:id="17368"/>
              <w:bookmarkEnd w:id="17369"/>
              <w:bookmarkEnd w:id="17370"/>
              <w:bookmarkEnd w:id="17371"/>
              <w:bookmarkEnd w:id="17372"/>
              <w:bookmarkEnd w:id="17373"/>
              <w:bookmarkEnd w:id="17374"/>
              <w:bookmarkEnd w:id="17375"/>
              <w:bookmarkEnd w:id="17376"/>
              <w:bookmarkEnd w:id="17377"/>
              <w:bookmarkEnd w:id="17378"/>
              <w:bookmarkEnd w:id="17379"/>
            </w:del>
          </w:p>
        </w:tc>
        <w:tc>
          <w:tcPr>
            <w:tcW w:w="449" w:type="dxa"/>
            <w:shd w:val="clear" w:color="auto" w:fill="D9D9D9" w:themeFill="background1" w:themeFillShade="D9"/>
          </w:tcPr>
          <w:p w14:paraId="62ACAEA5" w14:textId="6A6CAD91"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380" w:author="Quinten Van Woerkom" w:date="2024-11-27T16:42:00Z" w16du:dateUtc="2024-11-27T15:42:00Z"/>
              </w:rPr>
            </w:pPr>
            <w:del w:id="17381" w:author="Quinten Van Woerkom" w:date="2024-11-27T16:42:00Z" w16du:dateUtc="2024-11-27T15:42:00Z">
              <w:r w:rsidRPr="004424B1" w:rsidDel="00507DE3">
                <w:sym w:font="Wingdings" w:char="F0FC"/>
              </w:r>
              <w:bookmarkStart w:id="17382" w:name="_Toc184817705"/>
              <w:bookmarkStart w:id="17383" w:name="_Toc185336320"/>
              <w:bookmarkStart w:id="17384" w:name="_Toc185337153"/>
              <w:bookmarkStart w:id="17385" w:name="_Toc185341872"/>
              <w:bookmarkStart w:id="17386" w:name="_Toc185349482"/>
              <w:bookmarkStart w:id="17387" w:name="_Toc185428590"/>
              <w:bookmarkStart w:id="17388" w:name="_Toc185498231"/>
              <w:bookmarkStart w:id="17389" w:name="_Toc185499431"/>
              <w:bookmarkStart w:id="17390" w:name="_Toc185500631"/>
              <w:bookmarkStart w:id="17391" w:name="_Toc185501832"/>
              <w:bookmarkStart w:id="17392" w:name="_Toc185503037"/>
              <w:bookmarkStart w:id="17393" w:name="_Toc186031297"/>
              <w:bookmarkStart w:id="17394" w:name="_Toc186032503"/>
              <w:bookmarkStart w:id="17395" w:name="_Toc186033709"/>
              <w:bookmarkStart w:id="17396" w:name="_Toc186046207"/>
              <w:bookmarkStart w:id="17397" w:name="_Toc186456967"/>
              <w:bookmarkStart w:id="17398" w:name="_Toc186470612"/>
              <w:bookmarkStart w:id="17399" w:name="_Toc186645123"/>
              <w:bookmarkEnd w:id="17382"/>
              <w:bookmarkEnd w:id="17383"/>
              <w:bookmarkEnd w:id="17384"/>
              <w:bookmarkEnd w:id="17385"/>
              <w:bookmarkEnd w:id="17386"/>
              <w:bookmarkEnd w:id="17387"/>
              <w:bookmarkEnd w:id="17388"/>
              <w:bookmarkEnd w:id="17389"/>
              <w:bookmarkEnd w:id="17390"/>
              <w:bookmarkEnd w:id="17391"/>
              <w:bookmarkEnd w:id="17392"/>
              <w:bookmarkEnd w:id="17393"/>
              <w:bookmarkEnd w:id="17394"/>
              <w:bookmarkEnd w:id="17395"/>
              <w:bookmarkEnd w:id="17396"/>
              <w:bookmarkEnd w:id="17397"/>
              <w:bookmarkEnd w:id="17398"/>
              <w:bookmarkEnd w:id="17399"/>
            </w:del>
          </w:p>
        </w:tc>
        <w:tc>
          <w:tcPr>
            <w:tcW w:w="449" w:type="dxa"/>
            <w:shd w:val="clear" w:color="auto" w:fill="D9D9D9" w:themeFill="background1" w:themeFillShade="D9"/>
          </w:tcPr>
          <w:p w14:paraId="15B4EE0C" w14:textId="7A0AEC36"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400" w:author="Quinten Van Woerkom" w:date="2024-11-27T16:42:00Z" w16du:dateUtc="2024-11-27T15:42:00Z"/>
              </w:rPr>
            </w:pPr>
            <w:del w:id="17401" w:author="Quinten Van Woerkom" w:date="2024-11-27T16:42:00Z" w16du:dateUtc="2024-11-27T15:42:00Z">
              <w:r w:rsidRPr="004424B1" w:rsidDel="00507DE3">
                <w:delText>O</w:delText>
              </w:r>
              <w:bookmarkStart w:id="17402" w:name="_Toc184817706"/>
              <w:bookmarkStart w:id="17403" w:name="_Toc185336321"/>
              <w:bookmarkStart w:id="17404" w:name="_Toc185337154"/>
              <w:bookmarkStart w:id="17405" w:name="_Toc185341873"/>
              <w:bookmarkStart w:id="17406" w:name="_Toc185349483"/>
              <w:bookmarkStart w:id="17407" w:name="_Toc185428591"/>
              <w:bookmarkStart w:id="17408" w:name="_Toc185498232"/>
              <w:bookmarkStart w:id="17409" w:name="_Toc185499432"/>
              <w:bookmarkStart w:id="17410" w:name="_Toc185500632"/>
              <w:bookmarkStart w:id="17411" w:name="_Toc185501833"/>
              <w:bookmarkStart w:id="17412" w:name="_Toc185503038"/>
              <w:bookmarkStart w:id="17413" w:name="_Toc186031298"/>
              <w:bookmarkStart w:id="17414" w:name="_Toc186032504"/>
              <w:bookmarkStart w:id="17415" w:name="_Toc186033710"/>
              <w:bookmarkStart w:id="17416" w:name="_Toc186046208"/>
              <w:bookmarkStart w:id="17417" w:name="_Toc186456968"/>
              <w:bookmarkStart w:id="17418" w:name="_Toc186470613"/>
              <w:bookmarkStart w:id="17419" w:name="_Toc186645124"/>
              <w:bookmarkEnd w:id="17402"/>
              <w:bookmarkEnd w:id="17403"/>
              <w:bookmarkEnd w:id="17404"/>
              <w:bookmarkEnd w:id="17405"/>
              <w:bookmarkEnd w:id="17406"/>
              <w:bookmarkEnd w:id="17407"/>
              <w:bookmarkEnd w:id="17408"/>
              <w:bookmarkEnd w:id="17409"/>
              <w:bookmarkEnd w:id="17410"/>
              <w:bookmarkEnd w:id="17411"/>
              <w:bookmarkEnd w:id="17412"/>
              <w:bookmarkEnd w:id="17413"/>
              <w:bookmarkEnd w:id="17414"/>
              <w:bookmarkEnd w:id="17415"/>
              <w:bookmarkEnd w:id="17416"/>
              <w:bookmarkEnd w:id="17417"/>
              <w:bookmarkEnd w:id="17418"/>
              <w:bookmarkEnd w:id="17419"/>
            </w:del>
          </w:p>
        </w:tc>
        <w:tc>
          <w:tcPr>
            <w:tcW w:w="449" w:type="dxa"/>
            <w:shd w:val="clear" w:color="auto" w:fill="D9D9D9" w:themeFill="background1" w:themeFillShade="D9"/>
          </w:tcPr>
          <w:p w14:paraId="591D10BC" w14:textId="0A8A8B8E"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420" w:author="Quinten Van Woerkom" w:date="2024-11-27T16:42:00Z" w16du:dateUtc="2024-11-27T15:42:00Z"/>
              </w:rPr>
            </w:pPr>
            <w:del w:id="17421" w:author="Quinten Van Woerkom" w:date="2024-11-27T16:42:00Z" w16du:dateUtc="2024-11-27T15:42:00Z">
              <w:r w:rsidRPr="004424B1" w:rsidDel="00507DE3">
                <w:delText>O</w:delText>
              </w:r>
              <w:bookmarkStart w:id="17422" w:name="_Toc184817707"/>
              <w:bookmarkStart w:id="17423" w:name="_Toc185336322"/>
              <w:bookmarkStart w:id="17424" w:name="_Toc185337155"/>
              <w:bookmarkStart w:id="17425" w:name="_Toc185341874"/>
              <w:bookmarkStart w:id="17426" w:name="_Toc185349484"/>
              <w:bookmarkStart w:id="17427" w:name="_Toc185428592"/>
              <w:bookmarkStart w:id="17428" w:name="_Toc185498233"/>
              <w:bookmarkStart w:id="17429" w:name="_Toc185499433"/>
              <w:bookmarkStart w:id="17430" w:name="_Toc185500633"/>
              <w:bookmarkStart w:id="17431" w:name="_Toc185501834"/>
              <w:bookmarkStart w:id="17432" w:name="_Toc185503039"/>
              <w:bookmarkStart w:id="17433" w:name="_Toc186031299"/>
              <w:bookmarkStart w:id="17434" w:name="_Toc186032505"/>
              <w:bookmarkStart w:id="17435" w:name="_Toc186033711"/>
              <w:bookmarkStart w:id="17436" w:name="_Toc186046209"/>
              <w:bookmarkStart w:id="17437" w:name="_Toc186456969"/>
              <w:bookmarkStart w:id="17438" w:name="_Toc186470614"/>
              <w:bookmarkStart w:id="17439" w:name="_Toc186645125"/>
              <w:bookmarkEnd w:id="17422"/>
              <w:bookmarkEnd w:id="17423"/>
              <w:bookmarkEnd w:id="17424"/>
              <w:bookmarkEnd w:id="17425"/>
              <w:bookmarkEnd w:id="17426"/>
              <w:bookmarkEnd w:id="17427"/>
              <w:bookmarkEnd w:id="17428"/>
              <w:bookmarkEnd w:id="17429"/>
              <w:bookmarkEnd w:id="17430"/>
              <w:bookmarkEnd w:id="17431"/>
              <w:bookmarkEnd w:id="17432"/>
              <w:bookmarkEnd w:id="17433"/>
              <w:bookmarkEnd w:id="17434"/>
              <w:bookmarkEnd w:id="17435"/>
              <w:bookmarkEnd w:id="17436"/>
              <w:bookmarkEnd w:id="17437"/>
              <w:bookmarkEnd w:id="17438"/>
              <w:bookmarkEnd w:id="17439"/>
            </w:del>
          </w:p>
        </w:tc>
        <w:tc>
          <w:tcPr>
            <w:tcW w:w="449" w:type="dxa"/>
            <w:shd w:val="clear" w:color="auto" w:fill="D9D9D9" w:themeFill="background1" w:themeFillShade="D9"/>
          </w:tcPr>
          <w:p w14:paraId="4B17D5FC" w14:textId="4485BB34"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440" w:author="Quinten Van Woerkom" w:date="2024-11-27T16:42:00Z" w16du:dateUtc="2024-11-27T15:42:00Z"/>
              </w:rPr>
            </w:pPr>
            <w:del w:id="17441" w:author="Quinten Van Woerkom" w:date="2024-11-27T16:42:00Z" w16du:dateUtc="2024-11-27T15:42:00Z">
              <w:r w:rsidRPr="004424B1" w:rsidDel="00507DE3">
                <w:delText>O</w:delText>
              </w:r>
              <w:bookmarkStart w:id="17442" w:name="_Toc184817708"/>
              <w:bookmarkStart w:id="17443" w:name="_Toc185336323"/>
              <w:bookmarkStart w:id="17444" w:name="_Toc185337156"/>
              <w:bookmarkStart w:id="17445" w:name="_Toc185341875"/>
              <w:bookmarkStart w:id="17446" w:name="_Toc185349485"/>
              <w:bookmarkStart w:id="17447" w:name="_Toc185428593"/>
              <w:bookmarkStart w:id="17448" w:name="_Toc185498234"/>
              <w:bookmarkStart w:id="17449" w:name="_Toc185499434"/>
              <w:bookmarkStart w:id="17450" w:name="_Toc185500634"/>
              <w:bookmarkStart w:id="17451" w:name="_Toc185501835"/>
              <w:bookmarkStart w:id="17452" w:name="_Toc185503040"/>
              <w:bookmarkStart w:id="17453" w:name="_Toc186031300"/>
              <w:bookmarkStart w:id="17454" w:name="_Toc186032506"/>
              <w:bookmarkStart w:id="17455" w:name="_Toc186033712"/>
              <w:bookmarkStart w:id="17456" w:name="_Toc186046210"/>
              <w:bookmarkStart w:id="17457" w:name="_Toc186456970"/>
              <w:bookmarkStart w:id="17458" w:name="_Toc186470615"/>
              <w:bookmarkStart w:id="17459" w:name="_Toc186645126"/>
              <w:bookmarkEnd w:id="17442"/>
              <w:bookmarkEnd w:id="17443"/>
              <w:bookmarkEnd w:id="17444"/>
              <w:bookmarkEnd w:id="17445"/>
              <w:bookmarkEnd w:id="17446"/>
              <w:bookmarkEnd w:id="17447"/>
              <w:bookmarkEnd w:id="17448"/>
              <w:bookmarkEnd w:id="17449"/>
              <w:bookmarkEnd w:id="17450"/>
              <w:bookmarkEnd w:id="17451"/>
              <w:bookmarkEnd w:id="17452"/>
              <w:bookmarkEnd w:id="17453"/>
              <w:bookmarkEnd w:id="17454"/>
              <w:bookmarkEnd w:id="17455"/>
              <w:bookmarkEnd w:id="17456"/>
              <w:bookmarkEnd w:id="17457"/>
              <w:bookmarkEnd w:id="17458"/>
              <w:bookmarkEnd w:id="17459"/>
            </w:del>
          </w:p>
        </w:tc>
        <w:tc>
          <w:tcPr>
            <w:tcW w:w="449" w:type="dxa"/>
            <w:shd w:val="clear" w:color="auto" w:fill="D9D9D9" w:themeFill="background1" w:themeFillShade="D9"/>
          </w:tcPr>
          <w:p w14:paraId="6C790EA5" w14:textId="0D5D3FC6"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460" w:author="Quinten Van Woerkom" w:date="2024-11-27T16:42:00Z" w16du:dateUtc="2024-11-27T15:42:00Z"/>
              </w:rPr>
            </w:pPr>
            <w:del w:id="17461" w:author="Quinten Van Woerkom" w:date="2024-11-27T16:42:00Z" w16du:dateUtc="2024-11-27T15:42:00Z">
              <w:r w:rsidRPr="004424B1" w:rsidDel="00507DE3">
                <w:delText>O</w:delText>
              </w:r>
              <w:bookmarkStart w:id="17462" w:name="_Toc184817709"/>
              <w:bookmarkStart w:id="17463" w:name="_Toc185336324"/>
              <w:bookmarkStart w:id="17464" w:name="_Toc185337157"/>
              <w:bookmarkStart w:id="17465" w:name="_Toc185341876"/>
              <w:bookmarkStart w:id="17466" w:name="_Toc185349486"/>
              <w:bookmarkStart w:id="17467" w:name="_Toc185428594"/>
              <w:bookmarkStart w:id="17468" w:name="_Toc185498235"/>
              <w:bookmarkStart w:id="17469" w:name="_Toc185499435"/>
              <w:bookmarkStart w:id="17470" w:name="_Toc185500635"/>
              <w:bookmarkStart w:id="17471" w:name="_Toc185501836"/>
              <w:bookmarkStart w:id="17472" w:name="_Toc185503041"/>
              <w:bookmarkStart w:id="17473" w:name="_Toc186031301"/>
              <w:bookmarkStart w:id="17474" w:name="_Toc186032507"/>
              <w:bookmarkStart w:id="17475" w:name="_Toc186033713"/>
              <w:bookmarkStart w:id="17476" w:name="_Toc186046211"/>
              <w:bookmarkStart w:id="17477" w:name="_Toc186456971"/>
              <w:bookmarkStart w:id="17478" w:name="_Toc186470616"/>
              <w:bookmarkStart w:id="17479" w:name="_Toc186645127"/>
              <w:bookmarkEnd w:id="17462"/>
              <w:bookmarkEnd w:id="17463"/>
              <w:bookmarkEnd w:id="17464"/>
              <w:bookmarkEnd w:id="17465"/>
              <w:bookmarkEnd w:id="17466"/>
              <w:bookmarkEnd w:id="17467"/>
              <w:bookmarkEnd w:id="17468"/>
              <w:bookmarkEnd w:id="17469"/>
              <w:bookmarkEnd w:id="17470"/>
              <w:bookmarkEnd w:id="17471"/>
              <w:bookmarkEnd w:id="17472"/>
              <w:bookmarkEnd w:id="17473"/>
              <w:bookmarkEnd w:id="17474"/>
              <w:bookmarkEnd w:id="17475"/>
              <w:bookmarkEnd w:id="17476"/>
              <w:bookmarkEnd w:id="17477"/>
              <w:bookmarkEnd w:id="17478"/>
              <w:bookmarkEnd w:id="17479"/>
            </w:del>
          </w:p>
        </w:tc>
        <w:tc>
          <w:tcPr>
            <w:tcW w:w="449" w:type="dxa"/>
            <w:shd w:val="clear" w:color="auto" w:fill="D9D9D9" w:themeFill="background1" w:themeFillShade="D9"/>
          </w:tcPr>
          <w:p w14:paraId="7B33B192" w14:textId="1BDE2FBD"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480" w:author="Quinten Van Woerkom" w:date="2024-11-27T16:42:00Z" w16du:dateUtc="2024-11-27T15:42:00Z"/>
              </w:rPr>
            </w:pPr>
            <w:del w:id="17481" w:author="Quinten Van Woerkom" w:date="2024-11-27T16:42:00Z" w16du:dateUtc="2024-11-27T15:42:00Z">
              <w:r w:rsidRPr="004424B1" w:rsidDel="00507DE3">
                <w:delText>O</w:delText>
              </w:r>
              <w:bookmarkStart w:id="17482" w:name="_Toc184817710"/>
              <w:bookmarkStart w:id="17483" w:name="_Toc185336325"/>
              <w:bookmarkStart w:id="17484" w:name="_Toc185337158"/>
              <w:bookmarkStart w:id="17485" w:name="_Toc185341877"/>
              <w:bookmarkStart w:id="17486" w:name="_Toc185349487"/>
              <w:bookmarkStart w:id="17487" w:name="_Toc185428595"/>
              <w:bookmarkStart w:id="17488" w:name="_Toc185498236"/>
              <w:bookmarkStart w:id="17489" w:name="_Toc185499436"/>
              <w:bookmarkStart w:id="17490" w:name="_Toc185500636"/>
              <w:bookmarkStart w:id="17491" w:name="_Toc185501837"/>
              <w:bookmarkStart w:id="17492" w:name="_Toc185503042"/>
              <w:bookmarkStart w:id="17493" w:name="_Toc186031302"/>
              <w:bookmarkStart w:id="17494" w:name="_Toc186032508"/>
              <w:bookmarkStart w:id="17495" w:name="_Toc186033714"/>
              <w:bookmarkStart w:id="17496" w:name="_Toc186046212"/>
              <w:bookmarkStart w:id="17497" w:name="_Toc186456972"/>
              <w:bookmarkStart w:id="17498" w:name="_Toc186470617"/>
              <w:bookmarkStart w:id="17499" w:name="_Toc186645128"/>
              <w:bookmarkEnd w:id="17482"/>
              <w:bookmarkEnd w:id="17483"/>
              <w:bookmarkEnd w:id="17484"/>
              <w:bookmarkEnd w:id="17485"/>
              <w:bookmarkEnd w:id="17486"/>
              <w:bookmarkEnd w:id="17487"/>
              <w:bookmarkEnd w:id="17488"/>
              <w:bookmarkEnd w:id="17489"/>
              <w:bookmarkEnd w:id="17490"/>
              <w:bookmarkEnd w:id="17491"/>
              <w:bookmarkEnd w:id="17492"/>
              <w:bookmarkEnd w:id="17493"/>
              <w:bookmarkEnd w:id="17494"/>
              <w:bookmarkEnd w:id="17495"/>
              <w:bookmarkEnd w:id="17496"/>
              <w:bookmarkEnd w:id="17497"/>
              <w:bookmarkEnd w:id="17498"/>
              <w:bookmarkEnd w:id="17499"/>
            </w:del>
          </w:p>
        </w:tc>
        <w:tc>
          <w:tcPr>
            <w:tcW w:w="2805" w:type="dxa"/>
          </w:tcPr>
          <w:p w14:paraId="093021F5" w14:textId="0C92B36A"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7500" w:author="Quinten Van Woerkom" w:date="2024-11-27T16:42:00Z" w16du:dateUtc="2024-11-27T15:42:00Z"/>
              </w:rPr>
            </w:pPr>
            <w:del w:id="17501" w:author="Quinten Van Woerkom" w:date="2024-11-27T16:42:00Z" w16du:dateUtc="2024-11-27T15:42:00Z">
              <w:r w:rsidRPr="004424B1" w:rsidDel="00507DE3">
                <w:delText>Plan</w:delText>
              </w:r>
              <w:bookmarkStart w:id="17502" w:name="_Toc184817711"/>
              <w:bookmarkStart w:id="17503" w:name="_Toc185336326"/>
              <w:bookmarkStart w:id="17504" w:name="_Toc185337159"/>
              <w:bookmarkStart w:id="17505" w:name="_Toc185341878"/>
              <w:bookmarkStart w:id="17506" w:name="_Toc185349488"/>
              <w:bookmarkStart w:id="17507" w:name="_Toc185428596"/>
              <w:bookmarkStart w:id="17508" w:name="_Toc185498237"/>
              <w:bookmarkStart w:id="17509" w:name="_Toc185499437"/>
              <w:bookmarkStart w:id="17510" w:name="_Toc185500637"/>
              <w:bookmarkStart w:id="17511" w:name="_Toc185501838"/>
              <w:bookmarkStart w:id="17512" w:name="_Toc185503043"/>
              <w:bookmarkStart w:id="17513" w:name="_Toc186031303"/>
              <w:bookmarkStart w:id="17514" w:name="_Toc186032509"/>
              <w:bookmarkStart w:id="17515" w:name="_Toc186033715"/>
              <w:bookmarkStart w:id="17516" w:name="_Toc186046213"/>
              <w:bookmarkStart w:id="17517" w:name="_Toc186456973"/>
              <w:bookmarkStart w:id="17518" w:name="_Toc186470618"/>
              <w:bookmarkStart w:id="17519" w:name="_Toc186645129"/>
              <w:bookmarkEnd w:id="17502"/>
              <w:bookmarkEnd w:id="17503"/>
              <w:bookmarkEnd w:id="17504"/>
              <w:bookmarkEnd w:id="17505"/>
              <w:bookmarkEnd w:id="17506"/>
              <w:bookmarkEnd w:id="17507"/>
              <w:bookmarkEnd w:id="17508"/>
              <w:bookmarkEnd w:id="17509"/>
              <w:bookmarkEnd w:id="17510"/>
              <w:bookmarkEnd w:id="17511"/>
              <w:bookmarkEnd w:id="17512"/>
              <w:bookmarkEnd w:id="17513"/>
              <w:bookmarkEnd w:id="17514"/>
              <w:bookmarkEnd w:id="17515"/>
              <w:bookmarkEnd w:id="17516"/>
              <w:bookmarkEnd w:id="17517"/>
              <w:bookmarkEnd w:id="17518"/>
              <w:bookmarkEnd w:id="17519"/>
            </w:del>
          </w:p>
        </w:tc>
        <w:bookmarkStart w:id="17520" w:name="_Toc184817712"/>
        <w:bookmarkStart w:id="17521" w:name="_Toc185336327"/>
        <w:bookmarkStart w:id="17522" w:name="_Toc185337160"/>
        <w:bookmarkStart w:id="17523" w:name="_Toc185341879"/>
        <w:bookmarkStart w:id="17524" w:name="_Toc185349489"/>
        <w:bookmarkStart w:id="17525" w:name="_Toc185428597"/>
        <w:bookmarkStart w:id="17526" w:name="_Toc185498238"/>
        <w:bookmarkStart w:id="17527" w:name="_Toc185499438"/>
        <w:bookmarkStart w:id="17528" w:name="_Toc185500638"/>
        <w:bookmarkStart w:id="17529" w:name="_Toc185501839"/>
        <w:bookmarkStart w:id="17530" w:name="_Toc185503044"/>
        <w:bookmarkStart w:id="17531" w:name="_Toc186031304"/>
        <w:bookmarkStart w:id="17532" w:name="_Toc186032510"/>
        <w:bookmarkStart w:id="17533" w:name="_Toc186033716"/>
        <w:bookmarkStart w:id="17534" w:name="_Toc186046214"/>
        <w:bookmarkStart w:id="17535" w:name="_Toc186456974"/>
        <w:bookmarkStart w:id="17536" w:name="_Toc186470619"/>
        <w:bookmarkStart w:id="17537" w:name="_Toc186645130"/>
        <w:bookmarkEnd w:id="17520"/>
        <w:bookmarkEnd w:id="17521"/>
        <w:bookmarkEnd w:id="17522"/>
        <w:bookmarkEnd w:id="17523"/>
        <w:bookmarkEnd w:id="17524"/>
        <w:bookmarkEnd w:id="17525"/>
        <w:bookmarkEnd w:id="17526"/>
        <w:bookmarkEnd w:id="17527"/>
        <w:bookmarkEnd w:id="17528"/>
        <w:bookmarkEnd w:id="17529"/>
        <w:bookmarkEnd w:id="17530"/>
        <w:bookmarkEnd w:id="17531"/>
        <w:bookmarkEnd w:id="17532"/>
        <w:bookmarkEnd w:id="17533"/>
        <w:bookmarkEnd w:id="17534"/>
        <w:bookmarkEnd w:id="17535"/>
        <w:bookmarkEnd w:id="17536"/>
        <w:bookmarkEnd w:id="17537"/>
      </w:tr>
      <w:tr w:rsidR="00720A65" w:rsidRPr="004424B1" w:rsidDel="00507DE3" w14:paraId="1F072A16" w14:textId="310A138E" w:rsidTr="007B4994">
        <w:trPr>
          <w:del w:id="17538"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2FF5AB5B" w14:textId="6EB4D9A3" w:rsidR="00720A65" w:rsidRPr="004424B1" w:rsidDel="00507DE3" w:rsidRDefault="00720A65" w:rsidP="007B4994">
            <w:pPr>
              <w:pStyle w:val="TableCell"/>
              <w:rPr>
                <w:del w:id="17539" w:author="Quinten Van Woerkom" w:date="2024-11-27T16:42:00Z" w16du:dateUtc="2024-11-27T15:42:00Z"/>
              </w:rPr>
            </w:pPr>
            <w:del w:id="17540" w:author="Quinten Van Woerkom" w:date="2024-11-27T16:42:00Z" w16du:dateUtc="2024-11-27T15:42:00Z">
              <w:r w:rsidRPr="004424B1" w:rsidDel="00507DE3">
                <w:delText>PECS</w:delText>
              </w:r>
              <w:bookmarkStart w:id="17541" w:name="_Toc184817713"/>
              <w:bookmarkStart w:id="17542" w:name="_Toc185336328"/>
              <w:bookmarkStart w:id="17543" w:name="_Toc185337161"/>
              <w:bookmarkStart w:id="17544" w:name="_Toc185341880"/>
              <w:bookmarkStart w:id="17545" w:name="_Toc185349490"/>
              <w:bookmarkStart w:id="17546" w:name="_Toc185428598"/>
              <w:bookmarkStart w:id="17547" w:name="_Toc185498239"/>
              <w:bookmarkStart w:id="17548" w:name="_Toc185499439"/>
              <w:bookmarkStart w:id="17549" w:name="_Toc185500639"/>
              <w:bookmarkStart w:id="17550" w:name="_Toc185501840"/>
              <w:bookmarkStart w:id="17551" w:name="_Toc185503045"/>
              <w:bookmarkStart w:id="17552" w:name="_Toc186031305"/>
              <w:bookmarkStart w:id="17553" w:name="_Toc186032511"/>
              <w:bookmarkStart w:id="17554" w:name="_Toc186033717"/>
              <w:bookmarkStart w:id="17555" w:name="_Toc186046215"/>
              <w:bookmarkStart w:id="17556" w:name="_Toc186456975"/>
              <w:bookmarkStart w:id="17557" w:name="_Toc186470620"/>
              <w:bookmarkStart w:id="17558" w:name="_Toc186645131"/>
              <w:bookmarkEnd w:id="17541"/>
              <w:bookmarkEnd w:id="17542"/>
              <w:bookmarkEnd w:id="17543"/>
              <w:bookmarkEnd w:id="17544"/>
              <w:bookmarkEnd w:id="17545"/>
              <w:bookmarkEnd w:id="17546"/>
              <w:bookmarkEnd w:id="17547"/>
              <w:bookmarkEnd w:id="17548"/>
              <w:bookmarkEnd w:id="17549"/>
              <w:bookmarkEnd w:id="17550"/>
              <w:bookmarkEnd w:id="17551"/>
              <w:bookmarkEnd w:id="17552"/>
              <w:bookmarkEnd w:id="17553"/>
              <w:bookmarkEnd w:id="17554"/>
              <w:bookmarkEnd w:id="17555"/>
              <w:bookmarkEnd w:id="17556"/>
              <w:bookmarkEnd w:id="17557"/>
              <w:bookmarkEnd w:id="17558"/>
            </w:del>
          </w:p>
        </w:tc>
        <w:tc>
          <w:tcPr>
            <w:tcW w:w="3118" w:type="dxa"/>
          </w:tcPr>
          <w:p w14:paraId="7EBB9B72" w14:textId="58488BF8"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7559" w:author="Quinten Van Woerkom" w:date="2024-11-27T16:42:00Z" w16du:dateUtc="2024-11-27T15:42:00Z"/>
              </w:rPr>
            </w:pPr>
            <w:del w:id="17560" w:author="Quinten Van Woerkom" w:date="2024-11-27T16:42:00Z" w16du:dateUtc="2024-11-27T15:42:00Z">
              <w:r w:rsidRPr="004424B1" w:rsidDel="00507DE3">
                <w:delText>1: Submit Plan / Status</w:delText>
              </w:r>
              <w:bookmarkStart w:id="17561" w:name="_Toc184817714"/>
              <w:bookmarkStart w:id="17562" w:name="_Toc185336329"/>
              <w:bookmarkStart w:id="17563" w:name="_Toc185337162"/>
              <w:bookmarkStart w:id="17564" w:name="_Toc185341881"/>
              <w:bookmarkStart w:id="17565" w:name="_Toc185349491"/>
              <w:bookmarkStart w:id="17566" w:name="_Toc185428599"/>
              <w:bookmarkStart w:id="17567" w:name="_Toc185498240"/>
              <w:bookmarkStart w:id="17568" w:name="_Toc185499440"/>
              <w:bookmarkStart w:id="17569" w:name="_Toc185500640"/>
              <w:bookmarkStart w:id="17570" w:name="_Toc185501841"/>
              <w:bookmarkStart w:id="17571" w:name="_Toc185503046"/>
              <w:bookmarkStart w:id="17572" w:name="_Toc186031306"/>
              <w:bookmarkStart w:id="17573" w:name="_Toc186032512"/>
              <w:bookmarkStart w:id="17574" w:name="_Toc186033718"/>
              <w:bookmarkStart w:id="17575" w:name="_Toc186046216"/>
              <w:bookmarkStart w:id="17576" w:name="_Toc186456976"/>
              <w:bookmarkStart w:id="17577" w:name="_Toc186470621"/>
              <w:bookmarkStart w:id="17578" w:name="_Toc186645132"/>
              <w:bookmarkEnd w:id="17561"/>
              <w:bookmarkEnd w:id="17562"/>
              <w:bookmarkEnd w:id="17563"/>
              <w:bookmarkEnd w:id="17564"/>
              <w:bookmarkEnd w:id="17565"/>
              <w:bookmarkEnd w:id="17566"/>
              <w:bookmarkEnd w:id="17567"/>
              <w:bookmarkEnd w:id="17568"/>
              <w:bookmarkEnd w:id="17569"/>
              <w:bookmarkEnd w:id="17570"/>
              <w:bookmarkEnd w:id="17571"/>
              <w:bookmarkEnd w:id="17572"/>
              <w:bookmarkEnd w:id="17573"/>
              <w:bookmarkEnd w:id="17574"/>
              <w:bookmarkEnd w:id="17575"/>
              <w:bookmarkEnd w:id="17576"/>
              <w:bookmarkEnd w:id="17577"/>
              <w:bookmarkEnd w:id="17578"/>
            </w:del>
          </w:p>
        </w:tc>
        <w:tc>
          <w:tcPr>
            <w:tcW w:w="449" w:type="dxa"/>
          </w:tcPr>
          <w:p w14:paraId="7E475900" w14:textId="7E3972CB"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579" w:author="Quinten Van Woerkom" w:date="2024-11-27T16:42:00Z" w16du:dateUtc="2024-11-27T15:42:00Z"/>
              </w:rPr>
            </w:pPr>
            <w:del w:id="17580" w:author="Quinten Van Woerkom" w:date="2024-11-27T16:42:00Z" w16du:dateUtc="2024-11-27T15:42:00Z">
              <w:r w:rsidRPr="004424B1" w:rsidDel="00507DE3">
                <w:sym w:font="Wingdings" w:char="F0FC"/>
              </w:r>
              <w:bookmarkStart w:id="17581" w:name="_Toc184817715"/>
              <w:bookmarkStart w:id="17582" w:name="_Toc185336330"/>
              <w:bookmarkStart w:id="17583" w:name="_Toc185337163"/>
              <w:bookmarkStart w:id="17584" w:name="_Toc185341882"/>
              <w:bookmarkStart w:id="17585" w:name="_Toc185349492"/>
              <w:bookmarkStart w:id="17586" w:name="_Toc185428600"/>
              <w:bookmarkStart w:id="17587" w:name="_Toc185498241"/>
              <w:bookmarkStart w:id="17588" w:name="_Toc185499441"/>
              <w:bookmarkStart w:id="17589" w:name="_Toc185500641"/>
              <w:bookmarkStart w:id="17590" w:name="_Toc185501842"/>
              <w:bookmarkStart w:id="17591" w:name="_Toc185503047"/>
              <w:bookmarkStart w:id="17592" w:name="_Toc186031307"/>
              <w:bookmarkStart w:id="17593" w:name="_Toc186032513"/>
              <w:bookmarkStart w:id="17594" w:name="_Toc186033719"/>
              <w:bookmarkStart w:id="17595" w:name="_Toc186046217"/>
              <w:bookmarkStart w:id="17596" w:name="_Toc186456977"/>
              <w:bookmarkStart w:id="17597" w:name="_Toc186470622"/>
              <w:bookmarkStart w:id="17598" w:name="_Toc186645133"/>
              <w:bookmarkEnd w:id="17581"/>
              <w:bookmarkEnd w:id="17582"/>
              <w:bookmarkEnd w:id="17583"/>
              <w:bookmarkEnd w:id="17584"/>
              <w:bookmarkEnd w:id="17585"/>
              <w:bookmarkEnd w:id="17586"/>
              <w:bookmarkEnd w:id="17587"/>
              <w:bookmarkEnd w:id="17588"/>
              <w:bookmarkEnd w:id="17589"/>
              <w:bookmarkEnd w:id="17590"/>
              <w:bookmarkEnd w:id="17591"/>
              <w:bookmarkEnd w:id="17592"/>
              <w:bookmarkEnd w:id="17593"/>
              <w:bookmarkEnd w:id="17594"/>
              <w:bookmarkEnd w:id="17595"/>
              <w:bookmarkEnd w:id="17596"/>
              <w:bookmarkEnd w:id="17597"/>
              <w:bookmarkEnd w:id="17598"/>
            </w:del>
          </w:p>
        </w:tc>
        <w:tc>
          <w:tcPr>
            <w:tcW w:w="449" w:type="dxa"/>
            <w:shd w:val="clear" w:color="auto" w:fill="D9D9D9" w:themeFill="background1" w:themeFillShade="D9"/>
          </w:tcPr>
          <w:p w14:paraId="122E471E" w14:textId="7DBBE16B"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599" w:author="Quinten Van Woerkom" w:date="2024-11-27T16:42:00Z" w16du:dateUtc="2024-11-27T15:42:00Z"/>
              </w:rPr>
            </w:pPr>
            <w:del w:id="17600" w:author="Quinten Van Woerkom" w:date="2024-11-27T16:42:00Z" w16du:dateUtc="2024-11-27T15:42:00Z">
              <w:r w:rsidRPr="004424B1" w:rsidDel="00507DE3">
                <w:delText>O</w:delText>
              </w:r>
              <w:bookmarkStart w:id="17601" w:name="_Toc184817716"/>
              <w:bookmarkStart w:id="17602" w:name="_Toc185336331"/>
              <w:bookmarkStart w:id="17603" w:name="_Toc185337164"/>
              <w:bookmarkStart w:id="17604" w:name="_Toc185341883"/>
              <w:bookmarkStart w:id="17605" w:name="_Toc185349493"/>
              <w:bookmarkStart w:id="17606" w:name="_Toc185428601"/>
              <w:bookmarkStart w:id="17607" w:name="_Toc185498242"/>
              <w:bookmarkStart w:id="17608" w:name="_Toc185499442"/>
              <w:bookmarkStart w:id="17609" w:name="_Toc185500642"/>
              <w:bookmarkStart w:id="17610" w:name="_Toc185501843"/>
              <w:bookmarkStart w:id="17611" w:name="_Toc185503048"/>
              <w:bookmarkStart w:id="17612" w:name="_Toc186031308"/>
              <w:bookmarkStart w:id="17613" w:name="_Toc186032514"/>
              <w:bookmarkStart w:id="17614" w:name="_Toc186033720"/>
              <w:bookmarkStart w:id="17615" w:name="_Toc186046218"/>
              <w:bookmarkStart w:id="17616" w:name="_Toc186456978"/>
              <w:bookmarkStart w:id="17617" w:name="_Toc186470623"/>
              <w:bookmarkStart w:id="17618" w:name="_Toc186645134"/>
              <w:bookmarkEnd w:id="17601"/>
              <w:bookmarkEnd w:id="17602"/>
              <w:bookmarkEnd w:id="17603"/>
              <w:bookmarkEnd w:id="17604"/>
              <w:bookmarkEnd w:id="17605"/>
              <w:bookmarkEnd w:id="17606"/>
              <w:bookmarkEnd w:id="17607"/>
              <w:bookmarkEnd w:id="17608"/>
              <w:bookmarkEnd w:id="17609"/>
              <w:bookmarkEnd w:id="17610"/>
              <w:bookmarkEnd w:id="17611"/>
              <w:bookmarkEnd w:id="17612"/>
              <w:bookmarkEnd w:id="17613"/>
              <w:bookmarkEnd w:id="17614"/>
              <w:bookmarkEnd w:id="17615"/>
              <w:bookmarkEnd w:id="17616"/>
              <w:bookmarkEnd w:id="17617"/>
              <w:bookmarkEnd w:id="17618"/>
            </w:del>
          </w:p>
        </w:tc>
        <w:tc>
          <w:tcPr>
            <w:tcW w:w="449" w:type="dxa"/>
            <w:shd w:val="clear" w:color="auto" w:fill="D9D9D9" w:themeFill="background1" w:themeFillShade="D9"/>
          </w:tcPr>
          <w:p w14:paraId="146B15F4" w14:textId="0F8FE44B"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619" w:author="Quinten Van Woerkom" w:date="2024-11-27T16:42:00Z" w16du:dateUtc="2024-11-27T15:42:00Z"/>
              </w:rPr>
            </w:pPr>
            <w:del w:id="17620" w:author="Quinten Van Woerkom" w:date="2024-11-27T16:42:00Z" w16du:dateUtc="2024-11-27T15:42:00Z">
              <w:r w:rsidRPr="004424B1" w:rsidDel="00507DE3">
                <w:delText>O</w:delText>
              </w:r>
              <w:bookmarkStart w:id="17621" w:name="_Toc184817717"/>
              <w:bookmarkStart w:id="17622" w:name="_Toc185336332"/>
              <w:bookmarkStart w:id="17623" w:name="_Toc185337165"/>
              <w:bookmarkStart w:id="17624" w:name="_Toc185341884"/>
              <w:bookmarkStart w:id="17625" w:name="_Toc185349494"/>
              <w:bookmarkStart w:id="17626" w:name="_Toc185428602"/>
              <w:bookmarkStart w:id="17627" w:name="_Toc185498243"/>
              <w:bookmarkStart w:id="17628" w:name="_Toc185499443"/>
              <w:bookmarkStart w:id="17629" w:name="_Toc185500643"/>
              <w:bookmarkStart w:id="17630" w:name="_Toc185501844"/>
              <w:bookmarkStart w:id="17631" w:name="_Toc185503049"/>
              <w:bookmarkStart w:id="17632" w:name="_Toc186031309"/>
              <w:bookmarkStart w:id="17633" w:name="_Toc186032515"/>
              <w:bookmarkStart w:id="17634" w:name="_Toc186033721"/>
              <w:bookmarkStart w:id="17635" w:name="_Toc186046219"/>
              <w:bookmarkStart w:id="17636" w:name="_Toc186456979"/>
              <w:bookmarkStart w:id="17637" w:name="_Toc186470624"/>
              <w:bookmarkStart w:id="17638" w:name="_Toc186645135"/>
              <w:bookmarkEnd w:id="17621"/>
              <w:bookmarkEnd w:id="17622"/>
              <w:bookmarkEnd w:id="17623"/>
              <w:bookmarkEnd w:id="17624"/>
              <w:bookmarkEnd w:id="17625"/>
              <w:bookmarkEnd w:id="17626"/>
              <w:bookmarkEnd w:id="17627"/>
              <w:bookmarkEnd w:id="17628"/>
              <w:bookmarkEnd w:id="17629"/>
              <w:bookmarkEnd w:id="17630"/>
              <w:bookmarkEnd w:id="17631"/>
              <w:bookmarkEnd w:id="17632"/>
              <w:bookmarkEnd w:id="17633"/>
              <w:bookmarkEnd w:id="17634"/>
              <w:bookmarkEnd w:id="17635"/>
              <w:bookmarkEnd w:id="17636"/>
              <w:bookmarkEnd w:id="17637"/>
              <w:bookmarkEnd w:id="17638"/>
            </w:del>
          </w:p>
        </w:tc>
        <w:tc>
          <w:tcPr>
            <w:tcW w:w="449" w:type="dxa"/>
            <w:shd w:val="clear" w:color="auto" w:fill="D9D9D9" w:themeFill="background1" w:themeFillShade="D9"/>
          </w:tcPr>
          <w:p w14:paraId="6B35F320" w14:textId="0EDA299E"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639" w:author="Quinten Van Woerkom" w:date="2024-11-27T16:42:00Z" w16du:dateUtc="2024-11-27T15:42:00Z"/>
              </w:rPr>
            </w:pPr>
            <w:del w:id="17640" w:author="Quinten Van Woerkom" w:date="2024-11-27T16:42:00Z" w16du:dateUtc="2024-11-27T15:42:00Z">
              <w:r w:rsidRPr="004424B1" w:rsidDel="00507DE3">
                <w:delText>O</w:delText>
              </w:r>
              <w:bookmarkStart w:id="17641" w:name="_Toc184817718"/>
              <w:bookmarkStart w:id="17642" w:name="_Toc185336333"/>
              <w:bookmarkStart w:id="17643" w:name="_Toc185337166"/>
              <w:bookmarkStart w:id="17644" w:name="_Toc185341885"/>
              <w:bookmarkStart w:id="17645" w:name="_Toc185349495"/>
              <w:bookmarkStart w:id="17646" w:name="_Toc185428603"/>
              <w:bookmarkStart w:id="17647" w:name="_Toc185498244"/>
              <w:bookmarkStart w:id="17648" w:name="_Toc185499444"/>
              <w:bookmarkStart w:id="17649" w:name="_Toc185500644"/>
              <w:bookmarkStart w:id="17650" w:name="_Toc185501845"/>
              <w:bookmarkStart w:id="17651" w:name="_Toc185503050"/>
              <w:bookmarkStart w:id="17652" w:name="_Toc186031310"/>
              <w:bookmarkStart w:id="17653" w:name="_Toc186032516"/>
              <w:bookmarkStart w:id="17654" w:name="_Toc186033722"/>
              <w:bookmarkStart w:id="17655" w:name="_Toc186046220"/>
              <w:bookmarkStart w:id="17656" w:name="_Toc186456980"/>
              <w:bookmarkStart w:id="17657" w:name="_Toc186470625"/>
              <w:bookmarkStart w:id="17658" w:name="_Toc186645136"/>
              <w:bookmarkEnd w:id="17641"/>
              <w:bookmarkEnd w:id="17642"/>
              <w:bookmarkEnd w:id="17643"/>
              <w:bookmarkEnd w:id="17644"/>
              <w:bookmarkEnd w:id="17645"/>
              <w:bookmarkEnd w:id="17646"/>
              <w:bookmarkEnd w:id="17647"/>
              <w:bookmarkEnd w:id="17648"/>
              <w:bookmarkEnd w:id="17649"/>
              <w:bookmarkEnd w:id="17650"/>
              <w:bookmarkEnd w:id="17651"/>
              <w:bookmarkEnd w:id="17652"/>
              <w:bookmarkEnd w:id="17653"/>
              <w:bookmarkEnd w:id="17654"/>
              <w:bookmarkEnd w:id="17655"/>
              <w:bookmarkEnd w:id="17656"/>
              <w:bookmarkEnd w:id="17657"/>
              <w:bookmarkEnd w:id="17658"/>
            </w:del>
          </w:p>
        </w:tc>
        <w:tc>
          <w:tcPr>
            <w:tcW w:w="449" w:type="dxa"/>
            <w:shd w:val="clear" w:color="auto" w:fill="D9D9D9" w:themeFill="background1" w:themeFillShade="D9"/>
          </w:tcPr>
          <w:p w14:paraId="0FBD0964" w14:textId="2DA79A63"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659" w:author="Quinten Van Woerkom" w:date="2024-11-27T16:42:00Z" w16du:dateUtc="2024-11-27T15:42:00Z"/>
              </w:rPr>
            </w:pPr>
            <w:del w:id="17660" w:author="Quinten Van Woerkom" w:date="2024-11-27T16:42:00Z" w16du:dateUtc="2024-11-27T15:42:00Z">
              <w:r w:rsidRPr="004424B1" w:rsidDel="00507DE3">
                <w:delText>O</w:delText>
              </w:r>
              <w:bookmarkStart w:id="17661" w:name="_Toc184817719"/>
              <w:bookmarkStart w:id="17662" w:name="_Toc185336334"/>
              <w:bookmarkStart w:id="17663" w:name="_Toc185337167"/>
              <w:bookmarkStart w:id="17664" w:name="_Toc185341886"/>
              <w:bookmarkStart w:id="17665" w:name="_Toc185349496"/>
              <w:bookmarkStart w:id="17666" w:name="_Toc185428604"/>
              <w:bookmarkStart w:id="17667" w:name="_Toc185498245"/>
              <w:bookmarkStart w:id="17668" w:name="_Toc185499445"/>
              <w:bookmarkStart w:id="17669" w:name="_Toc185500645"/>
              <w:bookmarkStart w:id="17670" w:name="_Toc185501846"/>
              <w:bookmarkStart w:id="17671" w:name="_Toc185503051"/>
              <w:bookmarkStart w:id="17672" w:name="_Toc186031311"/>
              <w:bookmarkStart w:id="17673" w:name="_Toc186032517"/>
              <w:bookmarkStart w:id="17674" w:name="_Toc186033723"/>
              <w:bookmarkStart w:id="17675" w:name="_Toc186046221"/>
              <w:bookmarkStart w:id="17676" w:name="_Toc186456981"/>
              <w:bookmarkStart w:id="17677" w:name="_Toc186470626"/>
              <w:bookmarkStart w:id="17678" w:name="_Toc186645137"/>
              <w:bookmarkEnd w:id="17661"/>
              <w:bookmarkEnd w:id="17662"/>
              <w:bookmarkEnd w:id="17663"/>
              <w:bookmarkEnd w:id="17664"/>
              <w:bookmarkEnd w:id="17665"/>
              <w:bookmarkEnd w:id="17666"/>
              <w:bookmarkEnd w:id="17667"/>
              <w:bookmarkEnd w:id="17668"/>
              <w:bookmarkEnd w:id="17669"/>
              <w:bookmarkEnd w:id="17670"/>
              <w:bookmarkEnd w:id="17671"/>
              <w:bookmarkEnd w:id="17672"/>
              <w:bookmarkEnd w:id="17673"/>
              <w:bookmarkEnd w:id="17674"/>
              <w:bookmarkEnd w:id="17675"/>
              <w:bookmarkEnd w:id="17676"/>
              <w:bookmarkEnd w:id="17677"/>
              <w:bookmarkEnd w:id="17678"/>
            </w:del>
          </w:p>
        </w:tc>
        <w:tc>
          <w:tcPr>
            <w:tcW w:w="449" w:type="dxa"/>
            <w:shd w:val="clear" w:color="auto" w:fill="D9D9D9" w:themeFill="background1" w:themeFillShade="D9"/>
          </w:tcPr>
          <w:p w14:paraId="621DF10E" w14:textId="07313F0B"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679" w:author="Quinten Van Woerkom" w:date="2024-11-27T16:42:00Z" w16du:dateUtc="2024-11-27T15:42:00Z"/>
              </w:rPr>
            </w:pPr>
            <w:del w:id="17680" w:author="Quinten Van Woerkom" w:date="2024-11-27T16:42:00Z" w16du:dateUtc="2024-11-27T15:42:00Z">
              <w:r w:rsidRPr="004424B1" w:rsidDel="00507DE3">
                <w:delText>O</w:delText>
              </w:r>
              <w:bookmarkStart w:id="17681" w:name="_Toc184817720"/>
              <w:bookmarkStart w:id="17682" w:name="_Toc185336335"/>
              <w:bookmarkStart w:id="17683" w:name="_Toc185337168"/>
              <w:bookmarkStart w:id="17684" w:name="_Toc185341887"/>
              <w:bookmarkStart w:id="17685" w:name="_Toc185349497"/>
              <w:bookmarkStart w:id="17686" w:name="_Toc185428605"/>
              <w:bookmarkStart w:id="17687" w:name="_Toc185498246"/>
              <w:bookmarkStart w:id="17688" w:name="_Toc185499446"/>
              <w:bookmarkStart w:id="17689" w:name="_Toc185500646"/>
              <w:bookmarkStart w:id="17690" w:name="_Toc185501847"/>
              <w:bookmarkStart w:id="17691" w:name="_Toc185503052"/>
              <w:bookmarkStart w:id="17692" w:name="_Toc186031312"/>
              <w:bookmarkStart w:id="17693" w:name="_Toc186032518"/>
              <w:bookmarkStart w:id="17694" w:name="_Toc186033724"/>
              <w:bookmarkStart w:id="17695" w:name="_Toc186046222"/>
              <w:bookmarkStart w:id="17696" w:name="_Toc186456982"/>
              <w:bookmarkStart w:id="17697" w:name="_Toc186470627"/>
              <w:bookmarkStart w:id="17698" w:name="_Toc186645138"/>
              <w:bookmarkEnd w:id="17681"/>
              <w:bookmarkEnd w:id="17682"/>
              <w:bookmarkEnd w:id="17683"/>
              <w:bookmarkEnd w:id="17684"/>
              <w:bookmarkEnd w:id="17685"/>
              <w:bookmarkEnd w:id="17686"/>
              <w:bookmarkEnd w:id="17687"/>
              <w:bookmarkEnd w:id="17688"/>
              <w:bookmarkEnd w:id="17689"/>
              <w:bookmarkEnd w:id="17690"/>
              <w:bookmarkEnd w:id="17691"/>
              <w:bookmarkEnd w:id="17692"/>
              <w:bookmarkEnd w:id="17693"/>
              <w:bookmarkEnd w:id="17694"/>
              <w:bookmarkEnd w:id="17695"/>
              <w:bookmarkEnd w:id="17696"/>
              <w:bookmarkEnd w:id="17697"/>
              <w:bookmarkEnd w:id="17698"/>
            </w:del>
          </w:p>
        </w:tc>
        <w:tc>
          <w:tcPr>
            <w:tcW w:w="2805" w:type="dxa"/>
          </w:tcPr>
          <w:p w14:paraId="31B59AFA" w14:textId="137956F8"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7699" w:author="Quinten Van Woerkom" w:date="2024-11-27T16:42:00Z" w16du:dateUtc="2024-11-27T15:42:00Z"/>
              </w:rPr>
            </w:pPr>
            <w:del w:id="17700" w:author="Quinten Van Woerkom" w:date="2024-11-27T16:42:00Z" w16du:dateUtc="2024-11-27T15:42:00Z">
              <w:r w:rsidRPr="004424B1" w:rsidDel="00507DE3">
                <w:delText>Plan</w:delText>
              </w:r>
              <w:bookmarkStart w:id="17701" w:name="_Toc184817721"/>
              <w:bookmarkStart w:id="17702" w:name="_Toc185336336"/>
              <w:bookmarkStart w:id="17703" w:name="_Toc185337169"/>
              <w:bookmarkStart w:id="17704" w:name="_Toc185341888"/>
              <w:bookmarkStart w:id="17705" w:name="_Toc185349498"/>
              <w:bookmarkStart w:id="17706" w:name="_Toc185428606"/>
              <w:bookmarkStart w:id="17707" w:name="_Toc185498247"/>
              <w:bookmarkStart w:id="17708" w:name="_Toc185499447"/>
              <w:bookmarkStart w:id="17709" w:name="_Toc185500647"/>
              <w:bookmarkStart w:id="17710" w:name="_Toc185501848"/>
              <w:bookmarkStart w:id="17711" w:name="_Toc185503053"/>
              <w:bookmarkStart w:id="17712" w:name="_Toc186031313"/>
              <w:bookmarkStart w:id="17713" w:name="_Toc186032519"/>
              <w:bookmarkStart w:id="17714" w:name="_Toc186033725"/>
              <w:bookmarkStart w:id="17715" w:name="_Toc186046223"/>
              <w:bookmarkStart w:id="17716" w:name="_Toc186456983"/>
              <w:bookmarkStart w:id="17717" w:name="_Toc186470628"/>
              <w:bookmarkStart w:id="17718" w:name="_Toc186645139"/>
              <w:bookmarkEnd w:id="17701"/>
              <w:bookmarkEnd w:id="17702"/>
              <w:bookmarkEnd w:id="17703"/>
              <w:bookmarkEnd w:id="17704"/>
              <w:bookmarkEnd w:id="17705"/>
              <w:bookmarkEnd w:id="17706"/>
              <w:bookmarkEnd w:id="17707"/>
              <w:bookmarkEnd w:id="17708"/>
              <w:bookmarkEnd w:id="17709"/>
              <w:bookmarkEnd w:id="17710"/>
              <w:bookmarkEnd w:id="17711"/>
              <w:bookmarkEnd w:id="17712"/>
              <w:bookmarkEnd w:id="17713"/>
              <w:bookmarkEnd w:id="17714"/>
              <w:bookmarkEnd w:id="17715"/>
              <w:bookmarkEnd w:id="17716"/>
              <w:bookmarkEnd w:id="17717"/>
              <w:bookmarkEnd w:id="17718"/>
            </w:del>
          </w:p>
        </w:tc>
        <w:bookmarkStart w:id="17719" w:name="_Toc184817722"/>
        <w:bookmarkStart w:id="17720" w:name="_Toc185336337"/>
        <w:bookmarkStart w:id="17721" w:name="_Toc185337170"/>
        <w:bookmarkStart w:id="17722" w:name="_Toc185341889"/>
        <w:bookmarkStart w:id="17723" w:name="_Toc185349499"/>
        <w:bookmarkStart w:id="17724" w:name="_Toc185428607"/>
        <w:bookmarkStart w:id="17725" w:name="_Toc185498248"/>
        <w:bookmarkStart w:id="17726" w:name="_Toc185499448"/>
        <w:bookmarkStart w:id="17727" w:name="_Toc185500648"/>
        <w:bookmarkStart w:id="17728" w:name="_Toc185501849"/>
        <w:bookmarkStart w:id="17729" w:name="_Toc185503054"/>
        <w:bookmarkStart w:id="17730" w:name="_Toc186031314"/>
        <w:bookmarkStart w:id="17731" w:name="_Toc186032520"/>
        <w:bookmarkStart w:id="17732" w:name="_Toc186033726"/>
        <w:bookmarkStart w:id="17733" w:name="_Toc186046224"/>
        <w:bookmarkStart w:id="17734" w:name="_Toc186456984"/>
        <w:bookmarkStart w:id="17735" w:name="_Toc186470629"/>
        <w:bookmarkStart w:id="17736" w:name="_Toc186645140"/>
        <w:bookmarkEnd w:id="17719"/>
        <w:bookmarkEnd w:id="17720"/>
        <w:bookmarkEnd w:id="17721"/>
        <w:bookmarkEnd w:id="17722"/>
        <w:bookmarkEnd w:id="17723"/>
        <w:bookmarkEnd w:id="17724"/>
        <w:bookmarkEnd w:id="17725"/>
        <w:bookmarkEnd w:id="17726"/>
        <w:bookmarkEnd w:id="17727"/>
        <w:bookmarkEnd w:id="17728"/>
        <w:bookmarkEnd w:id="17729"/>
        <w:bookmarkEnd w:id="17730"/>
        <w:bookmarkEnd w:id="17731"/>
        <w:bookmarkEnd w:id="17732"/>
        <w:bookmarkEnd w:id="17733"/>
        <w:bookmarkEnd w:id="17734"/>
        <w:bookmarkEnd w:id="17735"/>
        <w:bookmarkEnd w:id="17736"/>
      </w:tr>
      <w:tr w:rsidR="00720A65" w:rsidRPr="004424B1" w:rsidDel="00507DE3" w14:paraId="6F81B00F" w14:textId="14307BC2" w:rsidTr="00F279E0">
        <w:trPr>
          <w:del w:id="17737"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tcPr>
          <w:p w14:paraId="70E6497C" w14:textId="6A9CEF8C" w:rsidR="00720A65" w:rsidRPr="004424B1" w:rsidDel="00507DE3" w:rsidRDefault="00720A65" w:rsidP="007B4994">
            <w:pPr>
              <w:pStyle w:val="TableCell"/>
              <w:rPr>
                <w:del w:id="17738" w:author="Quinten Van Woerkom" w:date="2024-11-27T16:42:00Z" w16du:dateUtc="2024-11-27T15:42:00Z"/>
              </w:rPr>
            </w:pPr>
          </w:p>
        </w:tc>
        <w:tc>
          <w:tcPr>
            <w:tcW w:w="3118" w:type="dxa"/>
            <w:shd w:val="clear" w:color="auto" w:fill="D9D9D9" w:themeFill="background1" w:themeFillShade="D9"/>
          </w:tcPr>
          <w:p w14:paraId="4D9DFC6D" w14:textId="615A4FC1"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7739" w:author="Quinten Van Woerkom" w:date="2024-11-27T16:42:00Z" w16du:dateUtc="2024-11-27T15:42:00Z"/>
              </w:rPr>
            </w:pPr>
            <w:del w:id="17740" w:author="Quinten Van Woerkom" w:date="2024-11-27T16:42:00Z" w16du:dateUtc="2024-11-27T15:42:00Z">
              <w:r w:rsidRPr="004424B1" w:rsidDel="00507DE3">
                <w:delText>2: Plan Activation</w:delText>
              </w:r>
              <w:bookmarkStart w:id="17741" w:name="_Toc184817723"/>
              <w:bookmarkStart w:id="17742" w:name="_Toc185336338"/>
              <w:bookmarkStart w:id="17743" w:name="_Toc185337171"/>
              <w:bookmarkStart w:id="17744" w:name="_Toc185341890"/>
              <w:bookmarkStart w:id="17745" w:name="_Toc185349500"/>
              <w:bookmarkStart w:id="17746" w:name="_Toc185428608"/>
              <w:bookmarkStart w:id="17747" w:name="_Toc185498249"/>
              <w:bookmarkStart w:id="17748" w:name="_Toc185499449"/>
              <w:bookmarkStart w:id="17749" w:name="_Toc185500649"/>
              <w:bookmarkStart w:id="17750" w:name="_Toc185501850"/>
              <w:bookmarkStart w:id="17751" w:name="_Toc185503055"/>
              <w:bookmarkStart w:id="17752" w:name="_Toc186031315"/>
              <w:bookmarkStart w:id="17753" w:name="_Toc186032521"/>
              <w:bookmarkStart w:id="17754" w:name="_Toc186033727"/>
              <w:bookmarkStart w:id="17755" w:name="_Toc186046225"/>
              <w:bookmarkStart w:id="17756" w:name="_Toc186456985"/>
              <w:bookmarkStart w:id="17757" w:name="_Toc186470630"/>
              <w:bookmarkStart w:id="17758" w:name="_Toc186645141"/>
              <w:bookmarkEnd w:id="17741"/>
              <w:bookmarkEnd w:id="17742"/>
              <w:bookmarkEnd w:id="17743"/>
              <w:bookmarkEnd w:id="17744"/>
              <w:bookmarkEnd w:id="17745"/>
              <w:bookmarkEnd w:id="17746"/>
              <w:bookmarkEnd w:id="17747"/>
              <w:bookmarkEnd w:id="17748"/>
              <w:bookmarkEnd w:id="17749"/>
              <w:bookmarkEnd w:id="17750"/>
              <w:bookmarkEnd w:id="17751"/>
              <w:bookmarkEnd w:id="17752"/>
              <w:bookmarkEnd w:id="17753"/>
              <w:bookmarkEnd w:id="17754"/>
              <w:bookmarkEnd w:id="17755"/>
              <w:bookmarkEnd w:id="17756"/>
              <w:bookmarkEnd w:id="17757"/>
              <w:bookmarkEnd w:id="17758"/>
            </w:del>
          </w:p>
        </w:tc>
        <w:tc>
          <w:tcPr>
            <w:tcW w:w="449" w:type="dxa"/>
            <w:shd w:val="clear" w:color="auto" w:fill="D9D9D9" w:themeFill="background1" w:themeFillShade="D9"/>
          </w:tcPr>
          <w:p w14:paraId="40E9CE78" w14:textId="3C74BC2E"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759" w:author="Quinten Van Woerkom" w:date="2024-11-27T16:42:00Z" w16du:dateUtc="2024-11-27T15:42:00Z"/>
              </w:rPr>
            </w:pPr>
            <w:del w:id="17760" w:author="Quinten Van Woerkom" w:date="2024-11-27T16:42:00Z" w16du:dateUtc="2024-11-27T15:42:00Z">
              <w:r w:rsidRPr="004424B1" w:rsidDel="00507DE3">
                <w:sym w:font="Wingdings" w:char="F0FC"/>
              </w:r>
              <w:bookmarkStart w:id="17761" w:name="_Toc184817724"/>
              <w:bookmarkStart w:id="17762" w:name="_Toc185336339"/>
              <w:bookmarkStart w:id="17763" w:name="_Toc185337172"/>
              <w:bookmarkStart w:id="17764" w:name="_Toc185341891"/>
              <w:bookmarkStart w:id="17765" w:name="_Toc185349501"/>
              <w:bookmarkStart w:id="17766" w:name="_Toc185428609"/>
              <w:bookmarkStart w:id="17767" w:name="_Toc185498250"/>
              <w:bookmarkStart w:id="17768" w:name="_Toc185499450"/>
              <w:bookmarkStart w:id="17769" w:name="_Toc185500650"/>
              <w:bookmarkStart w:id="17770" w:name="_Toc185501851"/>
              <w:bookmarkStart w:id="17771" w:name="_Toc185503056"/>
              <w:bookmarkStart w:id="17772" w:name="_Toc186031316"/>
              <w:bookmarkStart w:id="17773" w:name="_Toc186032522"/>
              <w:bookmarkStart w:id="17774" w:name="_Toc186033728"/>
              <w:bookmarkStart w:id="17775" w:name="_Toc186046226"/>
              <w:bookmarkStart w:id="17776" w:name="_Toc186456986"/>
              <w:bookmarkStart w:id="17777" w:name="_Toc186470631"/>
              <w:bookmarkStart w:id="17778" w:name="_Toc186645142"/>
              <w:bookmarkEnd w:id="17761"/>
              <w:bookmarkEnd w:id="17762"/>
              <w:bookmarkEnd w:id="17763"/>
              <w:bookmarkEnd w:id="17764"/>
              <w:bookmarkEnd w:id="17765"/>
              <w:bookmarkEnd w:id="17766"/>
              <w:bookmarkEnd w:id="17767"/>
              <w:bookmarkEnd w:id="17768"/>
              <w:bookmarkEnd w:id="17769"/>
              <w:bookmarkEnd w:id="17770"/>
              <w:bookmarkEnd w:id="17771"/>
              <w:bookmarkEnd w:id="17772"/>
              <w:bookmarkEnd w:id="17773"/>
              <w:bookmarkEnd w:id="17774"/>
              <w:bookmarkEnd w:id="17775"/>
              <w:bookmarkEnd w:id="17776"/>
              <w:bookmarkEnd w:id="17777"/>
              <w:bookmarkEnd w:id="17778"/>
            </w:del>
          </w:p>
        </w:tc>
        <w:tc>
          <w:tcPr>
            <w:tcW w:w="449" w:type="dxa"/>
            <w:shd w:val="clear" w:color="auto" w:fill="D9D9D9" w:themeFill="background1" w:themeFillShade="D9"/>
          </w:tcPr>
          <w:p w14:paraId="64A2A882" w14:textId="49B9379C"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779" w:author="Quinten Van Woerkom" w:date="2024-11-27T16:42:00Z" w16du:dateUtc="2024-11-27T15:42:00Z"/>
              </w:rPr>
            </w:pPr>
            <w:del w:id="17780" w:author="Quinten Van Woerkom" w:date="2024-11-27T16:42:00Z" w16du:dateUtc="2024-11-27T15:42:00Z">
              <w:r w:rsidRPr="004424B1" w:rsidDel="00507DE3">
                <w:delText>-</w:delText>
              </w:r>
              <w:bookmarkStart w:id="17781" w:name="_Toc184817725"/>
              <w:bookmarkStart w:id="17782" w:name="_Toc185336340"/>
              <w:bookmarkStart w:id="17783" w:name="_Toc185337173"/>
              <w:bookmarkStart w:id="17784" w:name="_Toc185341892"/>
              <w:bookmarkStart w:id="17785" w:name="_Toc185349502"/>
              <w:bookmarkStart w:id="17786" w:name="_Toc185428610"/>
              <w:bookmarkStart w:id="17787" w:name="_Toc185498251"/>
              <w:bookmarkStart w:id="17788" w:name="_Toc185499451"/>
              <w:bookmarkStart w:id="17789" w:name="_Toc185500651"/>
              <w:bookmarkStart w:id="17790" w:name="_Toc185501852"/>
              <w:bookmarkStart w:id="17791" w:name="_Toc185503057"/>
              <w:bookmarkStart w:id="17792" w:name="_Toc186031317"/>
              <w:bookmarkStart w:id="17793" w:name="_Toc186032523"/>
              <w:bookmarkStart w:id="17794" w:name="_Toc186033729"/>
              <w:bookmarkStart w:id="17795" w:name="_Toc186046227"/>
              <w:bookmarkStart w:id="17796" w:name="_Toc186456987"/>
              <w:bookmarkStart w:id="17797" w:name="_Toc186470632"/>
              <w:bookmarkStart w:id="17798" w:name="_Toc186645143"/>
              <w:bookmarkEnd w:id="17781"/>
              <w:bookmarkEnd w:id="17782"/>
              <w:bookmarkEnd w:id="17783"/>
              <w:bookmarkEnd w:id="17784"/>
              <w:bookmarkEnd w:id="17785"/>
              <w:bookmarkEnd w:id="17786"/>
              <w:bookmarkEnd w:id="17787"/>
              <w:bookmarkEnd w:id="17788"/>
              <w:bookmarkEnd w:id="17789"/>
              <w:bookmarkEnd w:id="17790"/>
              <w:bookmarkEnd w:id="17791"/>
              <w:bookmarkEnd w:id="17792"/>
              <w:bookmarkEnd w:id="17793"/>
              <w:bookmarkEnd w:id="17794"/>
              <w:bookmarkEnd w:id="17795"/>
              <w:bookmarkEnd w:id="17796"/>
              <w:bookmarkEnd w:id="17797"/>
              <w:bookmarkEnd w:id="17798"/>
            </w:del>
          </w:p>
        </w:tc>
        <w:tc>
          <w:tcPr>
            <w:tcW w:w="449" w:type="dxa"/>
            <w:shd w:val="clear" w:color="auto" w:fill="D9D9D9" w:themeFill="background1" w:themeFillShade="D9"/>
          </w:tcPr>
          <w:p w14:paraId="4F27780A" w14:textId="0254041A"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799" w:author="Quinten Van Woerkom" w:date="2024-11-27T16:42:00Z" w16du:dateUtc="2024-11-27T15:42:00Z"/>
              </w:rPr>
            </w:pPr>
            <w:del w:id="17800" w:author="Quinten Van Woerkom" w:date="2024-11-27T16:42:00Z" w16du:dateUtc="2024-11-27T15:42:00Z">
              <w:r w:rsidRPr="004424B1" w:rsidDel="00507DE3">
                <w:delText>O</w:delText>
              </w:r>
              <w:bookmarkStart w:id="17801" w:name="_Toc184817726"/>
              <w:bookmarkStart w:id="17802" w:name="_Toc185336341"/>
              <w:bookmarkStart w:id="17803" w:name="_Toc185337174"/>
              <w:bookmarkStart w:id="17804" w:name="_Toc185341893"/>
              <w:bookmarkStart w:id="17805" w:name="_Toc185349503"/>
              <w:bookmarkStart w:id="17806" w:name="_Toc185428611"/>
              <w:bookmarkStart w:id="17807" w:name="_Toc185498252"/>
              <w:bookmarkStart w:id="17808" w:name="_Toc185499452"/>
              <w:bookmarkStart w:id="17809" w:name="_Toc185500652"/>
              <w:bookmarkStart w:id="17810" w:name="_Toc185501853"/>
              <w:bookmarkStart w:id="17811" w:name="_Toc185503058"/>
              <w:bookmarkStart w:id="17812" w:name="_Toc186031318"/>
              <w:bookmarkStart w:id="17813" w:name="_Toc186032524"/>
              <w:bookmarkStart w:id="17814" w:name="_Toc186033730"/>
              <w:bookmarkStart w:id="17815" w:name="_Toc186046228"/>
              <w:bookmarkStart w:id="17816" w:name="_Toc186456988"/>
              <w:bookmarkStart w:id="17817" w:name="_Toc186470633"/>
              <w:bookmarkStart w:id="17818" w:name="_Toc186645144"/>
              <w:bookmarkEnd w:id="17801"/>
              <w:bookmarkEnd w:id="17802"/>
              <w:bookmarkEnd w:id="17803"/>
              <w:bookmarkEnd w:id="17804"/>
              <w:bookmarkEnd w:id="17805"/>
              <w:bookmarkEnd w:id="17806"/>
              <w:bookmarkEnd w:id="17807"/>
              <w:bookmarkEnd w:id="17808"/>
              <w:bookmarkEnd w:id="17809"/>
              <w:bookmarkEnd w:id="17810"/>
              <w:bookmarkEnd w:id="17811"/>
              <w:bookmarkEnd w:id="17812"/>
              <w:bookmarkEnd w:id="17813"/>
              <w:bookmarkEnd w:id="17814"/>
              <w:bookmarkEnd w:id="17815"/>
              <w:bookmarkEnd w:id="17816"/>
              <w:bookmarkEnd w:id="17817"/>
              <w:bookmarkEnd w:id="17818"/>
            </w:del>
          </w:p>
        </w:tc>
        <w:tc>
          <w:tcPr>
            <w:tcW w:w="449" w:type="dxa"/>
            <w:shd w:val="clear" w:color="auto" w:fill="D9D9D9" w:themeFill="background1" w:themeFillShade="D9"/>
          </w:tcPr>
          <w:p w14:paraId="3834F84B" w14:textId="3B2BC882"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819" w:author="Quinten Van Woerkom" w:date="2024-11-27T16:42:00Z" w16du:dateUtc="2024-11-27T15:42:00Z"/>
              </w:rPr>
            </w:pPr>
            <w:del w:id="17820" w:author="Quinten Van Woerkom" w:date="2024-11-27T16:42:00Z" w16du:dateUtc="2024-11-27T15:42:00Z">
              <w:r w:rsidRPr="004424B1" w:rsidDel="00507DE3">
                <w:delText>-</w:delText>
              </w:r>
              <w:bookmarkStart w:id="17821" w:name="_Toc184817727"/>
              <w:bookmarkStart w:id="17822" w:name="_Toc185336342"/>
              <w:bookmarkStart w:id="17823" w:name="_Toc185337175"/>
              <w:bookmarkStart w:id="17824" w:name="_Toc185341894"/>
              <w:bookmarkStart w:id="17825" w:name="_Toc185349504"/>
              <w:bookmarkStart w:id="17826" w:name="_Toc185428612"/>
              <w:bookmarkStart w:id="17827" w:name="_Toc185498253"/>
              <w:bookmarkStart w:id="17828" w:name="_Toc185499453"/>
              <w:bookmarkStart w:id="17829" w:name="_Toc185500653"/>
              <w:bookmarkStart w:id="17830" w:name="_Toc185501854"/>
              <w:bookmarkStart w:id="17831" w:name="_Toc185503059"/>
              <w:bookmarkStart w:id="17832" w:name="_Toc186031319"/>
              <w:bookmarkStart w:id="17833" w:name="_Toc186032525"/>
              <w:bookmarkStart w:id="17834" w:name="_Toc186033731"/>
              <w:bookmarkStart w:id="17835" w:name="_Toc186046229"/>
              <w:bookmarkStart w:id="17836" w:name="_Toc186456989"/>
              <w:bookmarkStart w:id="17837" w:name="_Toc186470634"/>
              <w:bookmarkStart w:id="17838" w:name="_Toc186645145"/>
              <w:bookmarkEnd w:id="17821"/>
              <w:bookmarkEnd w:id="17822"/>
              <w:bookmarkEnd w:id="17823"/>
              <w:bookmarkEnd w:id="17824"/>
              <w:bookmarkEnd w:id="17825"/>
              <w:bookmarkEnd w:id="17826"/>
              <w:bookmarkEnd w:id="17827"/>
              <w:bookmarkEnd w:id="17828"/>
              <w:bookmarkEnd w:id="17829"/>
              <w:bookmarkEnd w:id="17830"/>
              <w:bookmarkEnd w:id="17831"/>
              <w:bookmarkEnd w:id="17832"/>
              <w:bookmarkEnd w:id="17833"/>
              <w:bookmarkEnd w:id="17834"/>
              <w:bookmarkEnd w:id="17835"/>
              <w:bookmarkEnd w:id="17836"/>
              <w:bookmarkEnd w:id="17837"/>
              <w:bookmarkEnd w:id="17838"/>
            </w:del>
          </w:p>
        </w:tc>
        <w:tc>
          <w:tcPr>
            <w:tcW w:w="449" w:type="dxa"/>
            <w:shd w:val="clear" w:color="auto" w:fill="D9D9D9" w:themeFill="background1" w:themeFillShade="D9"/>
          </w:tcPr>
          <w:p w14:paraId="632614DC" w14:textId="410FD6E2"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839" w:author="Quinten Van Woerkom" w:date="2024-11-27T16:42:00Z" w16du:dateUtc="2024-11-27T15:42:00Z"/>
              </w:rPr>
            </w:pPr>
            <w:del w:id="17840" w:author="Quinten Van Woerkom" w:date="2024-11-27T16:42:00Z" w16du:dateUtc="2024-11-27T15:42:00Z">
              <w:r w:rsidRPr="004424B1" w:rsidDel="00507DE3">
                <w:delText>-</w:delText>
              </w:r>
              <w:bookmarkStart w:id="17841" w:name="_Toc184817728"/>
              <w:bookmarkStart w:id="17842" w:name="_Toc185336343"/>
              <w:bookmarkStart w:id="17843" w:name="_Toc185337176"/>
              <w:bookmarkStart w:id="17844" w:name="_Toc185341895"/>
              <w:bookmarkStart w:id="17845" w:name="_Toc185349505"/>
              <w:bookmarkStart w:id="17846" w:name="_Toc185428613"/>
              <w:bookmarkStart w:id="17847" w:name="_Toc185498254"/>
              <w:bookmarkStart w:id="17848" w:name="_Toc185499454"/>
              <w:bookmarkStart w:id="17849" w:name="_Toc185500654"/>
              <w:bookmarkStart w:id="17850" w:name="_Toc185501855"/>
              <w:bookmarkStart w:id="17851" w:name="_Toc185503060"/>
              <w:bookmarkStart w:id="17852" w:name="_Toc186031320"/>
              <w:bookmarkStart w:id="17853" w:name="_Toc186032526"/>
              <w:bookmarkStart w:id="17854" w:name="_Toc186033732"/>
              <w:bookmarkStart w:id="17855" w:name="_Toc186046230"/>
              <w:bookmarkStart w:id="17856" w:name="_Toc186456990"/>
              <w:bookmarkStart w:id="17857" w:name="_Toc186470635"/>
              <w:bookmarkStart w:id="17858" w:name="_Toc186645146"/>
              <w:bookmarkEnd w:id="17841"/>
              <w:bookmarkEnd w:id="17842"/>
              <w:bookmarkEnd w:id="17843"/>
              <w:bookmarkEnd w:id="17844"/>
              <w:bookmarkEnd w:id="17845"/>
              <w:bookmarkEnd w:id="17846"/>
              <w:bookmarkEnd w:id="17847"/>
              <w:bookmarkEnd w:id="17848"/>
              <w:bookmarkEnd w:id="17849"/>
              <w:bookmarkEnd w:id="17850"/>
              <w:bookmarkEnd w:id="17851"/>
              <w:bookmarkEnd w:id="17852"/>
              <w:bookmarkEnd w:id="17853"/>
              <w:bookmarkEnd w:id="17854"/>
              <w:bookmarkEnd w:id="17855"/>
              <w:bookmarkEnd w:id="17856"/>
              <w:bookmarkEnd w:id="17857"/>
              <w:bookmarkEnd w:id="17858"/>
            </w:del>
          </w:p>
        </w:tc>
        <w:tc>
          <w:tcPr>
            <w:tcW w:w="449" w:type="dxa"/>
            <w:shd w:val="clear" w:color="auto" w:fill="D9D9D9" w:themeFill="background1" w:themeFillShade="D9"/>
          </w:tcPr>
          <w:p w14:paraId="46FB1DEE" w14:textId="5C869BCA"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859" w:author="Quinten Van Woerkom" w:date="2024-11-27T16:42:00Z" w16du:dateUtc="2024-11-27T15:42:00Z"/>
              </w:rPr>
            </w:pPr>
            <w:del w:id="17860" w:author="Quinten Van Woerkom" w:date="2024-11-27T16:42:00Z" w16du:dateUtc="2024-11-27T15:42:00Z">
              <w:r w:rsidRPr="004424B1" w:rsidDel="00507DE3">
                <w:delText>-</w:delText>
              </w:r>
              <w:bookmarkStart w:id="17861" w:name="_Toc184817729"/>
              <w:bookmarkStart w:id="17862" w:name="_Toc185336344"/>
              <w:bookmarkStart w:id="17863" w:name="_Toc185337177"/>
              <w:bookmarkStart w:id="17864" w:name="_Toc185341896"/>
              <w:bookmarkStart w:id="17865" w:name="_Toc185349506"/>
              <w:bookmarkStart w:id="17866" w:name="_Toc185428614"/>
              <w:bookmarkStart w:id="17867" w:name="_Toc185498255"/>
              <w:bookmarkStart w:id="17868" w:name="_Toc185499455"/>
              <w:bookmarkStart w:id="17869" w:name="_Toc185500655"/>
              <w:bookmarkStart w:id="17870" w:name="_Toc185501856"/>
              <w:bookmarkStart w:id="17871" w:name="_Toc185503061"/>
              <w:bookmarkStart w:id="17872" w:name="_Toc186031321"/>
              <w:bookmarkStart w:id="17873" w:name="_Toc186032527"/>
              <w:bookmarkStart w:id="17874" w:name="_Toc186033733"/>
              <w:bookmarkStart w:id="17875" w:name="_Toc186046231"/>
              <w:bookmarkStart w:id="17876" w:name="_Toc186456991"/>
              <w:bookmarkStart w:id="17877" w:name="_Toc186470636"/>
              <w:bookmarkStart w:id="17878" w:name="_Toc186645147"/>
              <w:bookmarkEnd w:id="17861"/>
              <w:bookmarkEnd w:id="17862"/>
              <w:bookmarkEnd w:id="17863"/>
              <w:bookmarkEnd w:id="17864"/>
              <w:bookmarkEnd w:id="17865"/>
              <w:bookmarkEnd w:id="17866"/>
              <w:bookmarkEnd w:id="17867"/>
              <w:bookmarkEnd w:id="17868"/>
              <w:bookmarkEnd w:id="17869"/>
              <w:bookmarkEnd w:id="17870"/>
              <w:bookmarkEnd w:id="17871"/>
              <w:bookmarkEnd w:id="17872"/>
              <w:bookmarkEnd w:id="17873"/>
              <w:bookmarkEnd w:id="17874"/>
              <w:bookmarkEnd w:id="17875"/>
              <w:bookmarkEnd w:id="17876"/>
              <w:bookmarkEnd w:id="17877"/>
              <w:bookmarkEnd w:id="17878"/>
            </w:del>
          </w:p>
        </w:tc>
        <w:tc>
          <w:tcPr>
            <w:tcW w:w="2805" w:type="dxa"/>
          </w:tcPr>
          <w:p w14:paraId="2AB7FD6B" w14:textId="0B8F5159"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7879" w:author="Quinten Van Woerkom" w:date="2024-11-27T16:42:00Z" w16du:dateUtc="2024-11-27T15:42:00Z"/>
              </w:rPr>
            </w:pPr>
            <w:del w:id="17880" w:author="Quinten Van Woerkom" w:date="2024-11-27T16:42:00Z" w16du:dateUtc="2024-11-27T15:42:00Z">
              <w:r w:rsidRPr="004424B1" w:rsidDel="00507DE3">
                <w:delText>Plan</w:delText>
              </w:r>
              <w:bookmarkStart w:id="17881" w:name="_Toc184817730"/>
              <w:bookmarkStart w:id="17882" w:name="_Toc185336345"/>
              <w:bookmarkStart w:id="17883" w:name="_Toc185337178"/>
              <w:bookmarkStart w:id="17884" w:name="_Toc185341897"/>
              <w:bookmarkStart w:id="17885" w:name="_Toc185349507"/>
              <w:bookmarkStart w:id="17886" w:name="_Toc185428615"/>
              <w:bookmarkStart w:id="17887" w:name="_Toc185498256"/>
              <w:bookmarkStart w:id="17888" w:name="_Toc185499456"/>
              <w:bookmarkStart w:id="17889" w:name="_Toc185500656"/>
              <w:bookmarkStart w:id="17890" w:name="_Toc185501857"/>
              <w:bookmarkStart w:id="17891" w:name="_Toc185503062"/>
              <w:bookmarkStart w:id="17892" w:name="_Toc186031322"/>
              <w:bookmarkStart w:id="17893" w:name="_Toc186032528"/>
              <w:bookmarkStart w:id="17894" w:name="_Toc186033734"/>
              <w:bookmarkStart w:id="17895" w:name="_Toc186046232"/>
              <w:bookmarkStart w:id="17896" w:name="_Toc186456992"/>
              <w:bookmarkStart w:id="17897" w:name="_Toc186470637"/>
              <w:bookmarkStart w:id="17898" w:name="_Toc186645148"/>
              <w:bookmarkEnd w:id="17881"/>
              <w:bookmarkEnd w:id="17882"/>
              <w:bookmarkEnd w:id="17883"/>
              <w:bookmarkEnd w:id="17884"/>
              <w:bookmarkEnd w:id="17885"/>
              <w:bookmarkEnd w:id="17886"/>
              <w:bookmarkEnd w:id="17887"/>
              <w:bookmarkEnd w:id="17888"/>
              <w:bookmarkEnd w:id="17889"/>
              <w:bookmarkEnd w:id="17890"/>
              <w:bookmarkEnd w:id="17891"/>
              <w:bookmarkEnd w:id="17892"/>
              <w:bookmarkEnd w:id="17893"/>
              <w:bookmarkEnd w:id="17894"/>
              <w:bookmarkEnd w:id="17895"/>
              <w:bookmarkEnd w:id="17896"/>
              <w:bookmarkEnd w:id="17897"/>
              <w:bookmarkEnd w:id="17898"/>
            </w:del>
          </w:p>
        </w:tc>
        <w:bookmarkStart w:id="17899" w:name="_Toc184817731"/>
        <w:bookmarkStart w:id="17900" w:name="_Toc185336346"/>
        <w:bookmarkStart w:id="17901" w:name="_Toc185337179"/>
        <w:bookmarkStart w:id="17902" w:name="_Toc185341898"/>
        <w:bookmarkStart w:id="17903" w:name="_Toc185349508"/>
        <w:bookmarkStart w:id="17904" w:name="_Toc185428616"/>
        <w:bookmarkStart w:id="17905" w:name="_Toc185498257"/>
        <w:bookmarkStart w:id="17906" w:name="_Toc185499457"/>
        <w:bookmarkStart w:id="17907" w:name="_Toc185500657"/>
        <w:bookmarkStart w:id="17908" w:name="_Toc185501858"/>
        <w:bookmarkStart w:id="17909" w:name="_Toc185503063"/>
        <w:bookmarkStart w:id="17910" w:name="_Toc186031323"/>
        <w:bookmarkStart w:id="17911" w:name="_Toc186032529"/>
        <w:bookmarkStart w:id="17912" w:name="_Toc186033735"/>
        <w:bookmarkStart w:id="17913" w:name="_Toc186046233"/>
        <w:bookmarkStart w:id="17914" w:name="_Toc186456993"/>
        <w:bookmarkStart w:id="17915" w:name="_Toc186470638"/>
        <w:bookmarkStart w:id="17916" w:name="_Toc186645149"/>
        <w:bookmarkEnd w:id="17899"/>
        <w:bookmarkEnd w:id="17900"/>
        <w:bookmarkEnd w:id="17901"/>
        <w:bookmarkEnd w:id="17902"/>
        <w:bookmarkEnd w:id="17903"/>
        <w:bookmarkEnd w:id="17904"/>
        <w:bookmarkEnd w:id="17905"/>
        <w:bookmarkEnd w:id="17906"/>
        <w:bookmarkEnd w:id="17907"/>
        <w:bookmarkEnd w:id="17908"/>
        <w:bookmarkEnd w:id="17909"/>
        <w:bookmarkEnd w:id="17910"/>
        <w:bookmarkEnd w:id="17911"/>
        <w:bookmarkEnd w:id="17912"/>
        <w:bookmarkEnd w:id="17913"/>
        <w:bookmarkEnd w:id="17914"/>
        <w:bookmarkEnd w:id="17915"/>
        <w:bookmarkEnd w:id="17916"/>
      </w:tr>
      <w:tr w:rsidR="00720A65" w:rsidRPr="004424B1" w:rsidDel="00507DE3" w14:paraId="74CF1C2F" w14:textId="766B2958" w:rsidTr="00F279E0">
        <w:trPr>
          <w:del w:id="17917"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tcPr>
          <w:p w14:paraId="5D4C2682" w14:textId="23086C56" w:rsidR="00720A65" w:rsidRPr="004424B1" w:rsidDel="00507DE3" w:rsidRDefault="00720A65" w:rsidP="007B4994">
            <w:pPr>
              <w:pStyle w:val="TableCell"/>
              <w:rPr>
                <w:del w:id="17918" w:author="Quinten Van Woerkom" w:date="2024-11-27T16:42:00Z" w16du:dateUtc="2024-11-27T15:42:00Z"/>
              </w:rPr>
            </w:pPr>
          </w:p>
        </w:tc>
        <w:tc>
          <w:tcPr>
            <w:tcW w:w="3118" w:type="dxa"/>
            <w:shd w:val="clear" w:color="auto" w:fill="D9D9D9" w:themeFill="background1" w:themeFillShade="D9"/>
          </w:tcPr>
          <w:p w14:paraId="4D6E3B31" w14:textId="123AF307"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7919" w:author="Quinten Van Woerkom" w:date="2024-11-27T16:42:00Z" w16du:dateUtc="2024-11-27T15:42:00Z"/>
              </w:rPr>
            </w:pPr>
            <w:del w:id="17920" w:author="Quinten Van Woerkom" w:date="2024-11-27T16:42:00Z" w16du:dateUtc="2024-11-27T15:42:00Z">
              <w:r w:rsidRPr="004424B1" w:rsidDel="00507DE3">
                <w:delText>3: Subscribe to Status</w:delText>
              </w:r>
              <w:bookmarkStart w:id="17921" w:name="_Toc184817732"/>
              <w:bookmarkStart w:id="17922" w:name="_Toc185336347"/>
              <w:bookmarkStart w:id="17923" w:name="_Toc185337180"/>
              <w:bookmarkStart w:id="17924" w:name="_Toc185341899"/>
              <w:bookmarkStart w:id="17925" w:name="_Toc185349509"/>
              <w:bookmarkStart w:id="17926" w:name="_Toc185428617"/>
              <w:bookmarkStart w:id="17927" w:name="_Toc185498258"/>
              <w:bookmarkStart w:id="17928" w:name="_Toc185499458"/>
              <w:bookmarkStart w:id="17929" w:name="_Toc185500658"/>
              <w:bookmarkStart w:id="17930" w:name="_Toc185501859"/>
              <w:bookmarkStart w:id="17931" w:name="_Toc185503064"/>
              <w:bookmarkStart w:id="17932" w:name="_Toc186031324"/>
              <w:bookmarkStart w:id="17933" w:name="_Toc186032530"/>
              <w:bookmarkStart w:id="17934" w:name="_Toc186033736"/>
              <w:bookmarkStart w:id="17935" w:name="_Toc186046234"/>
              <w:bookmarkStart w:id="17936" w:name="_Toc186456994"/>
              <w:bookmarkStart w:id="17937" w:name="_Toc186470639"/>
              <w:bookmarkStart w:id="17938" w:name="_Toc186645150"/>
              <w:bookmarkEnd w:id="17921"/>
              <w:bookmarkEnd w:id="17922"/>
              <w:bookmarkEnd w:id="17923"/>
              <w:bookmarkEnd w:id="17924"/>
              <w:bookmarkEnd w:id="17925"/>
              <w:bookmarkEnd w:id="17926"/>
              <w:bookmarkEnd w:id="17927"/>
              <w:bookmarkEnd w:id="17928"/>
              <w:bookmarkEnd w:id="17929"/>
              <w:bookmarkEnd w:id="17930"/>
              <w:bookmarkEnd w:id="17931"/>
              <w:bookmarkEnd w:id="17932"/>
              <w:bookmarkEnd w:id="17933"/>
              <w:bookmarkEnd w:id="17934"/>
              <w:bookmarkEnd w:id="17935"/>
              <w:bookmarkEnd w:id="17936"/>
              <w:bookmarkEnd w:id="17937"/>
              <w:bookmarkEnd w:id="17938"/>
            </w:del>
          </w:p>
        </w:tc>
        <w:tc>
          <w:tcPr>
            <w:tcW w:w="449" w:type="dxa"/>
            <w:shd w:val="clear" w:color="auto" w:fill="D9D9D9" w:themeFill="background1" w:themeFillShade="D9"/>
          </w:tcPr>
          <w:p w14:paraId="18E1AB35" w14:textId="1F893678"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939" w:author="Quinten Van Woerkom" w:date="2024-11-27T16:42:00Z" w16du:dateUtc="2024-11-27T15:42:00Z"/>
              </w:rPr>
            </w:pPr>
            <w:del w:id="17940" w:author="Quinten Van Woerkom" w:date="2024-11-27T16:42:00Z" w16du:dateUtc="2024-11-27T15:42:00Z">
              <w:r w:rsidRPr="004424B1" w:rsidDel="00507DE3">
                <w:sym w:font="Wingdings" w:char="F0FC"/>
              </w:r>
              <w:bookmarkStart w:id="17941" w:name="_Toc184817733"/>
              <w:bookmarkStart w:id="17942" w:name="_Toc185336348"/>
              <w:bookmarkStart w:id="17943" w:name="_Toc185337181"/>
              <w:bookmarkStart w:id="17944" w:name="_Toc185341900"/>
              <w:bookmarkStart w:id="17945" w:name="_Toc185349510"/>
              <w:bookmarkStart w:id="17946" w:name="_Toc185428618"/>
              <w:bookmarkStart w:id="17947" w:name="_Toc185498259"/>
              <w:bookmarkStart w:id="17948" w:name="_Toc185499459"/>
              <w:bookmarkStart w:id="17949" w:name="_Toc185500659"/>
              <w:bookmarkStart w:id="17950" w:name="_Toc185501860"/>
              <w:bookmarkStart w:id="17951" w:name="_Toc185503065"/>
              <w:bookmarkStart w:id="17952" w:name="_Toc186031325"/>
              <w:bookmarkStart w:id="17953" w:name="_Toc186032531"/>
              <w:bookmarkStart w:id="17954" w:name="_Toc186033737"/>
              <w:bookmarkStart w:id="17955" w:name="_Toc186046235"/>
              <w:bookmarkStart w:id="17956" w:name="_Toc186456995"/>
              <w:bookmarkStart w:id="17957" w:name="_Toc186470640"/>
              <w:bookmarkStart w:id="17958" w:name="_Toc186645151"/>
              <w:bookmarkEnd w:id="17941"/>
              <w:bookmarkEnd w:id="17942"/>
              <w:bookmarkEnd w:id="17943"/>
              <w:bookmarkEnd w:id="17944"/>
              <w:bookmarkEnd w:id="17945"/>
              <w:bookmarkEnd w:id="17946"/>
              <w:bookmarkEnd w:id="17947"/>
              <w:bookmarkEnd w:id="17948"/>
              <w:bookmarkEnd w:id="17949"/>
              <w:bookmarkEnd w:id="17950"/>
              <w:bookmarkEnd w:id="17951"/>
              <w:bookmarkEnd w:id="17952"/>
              <w:bookmarkEnd w:id="17953"/>
              <w:bookmarkEnd w:id="17954"/>
              <w:bookmarkEnd w:id="17955"/>
              <w:bookmarkEnd w:id="17956"/>
              <w:bookmarkEnd w:id="17957"/>
              <w:bookmarkEnd w:id="17958"/>
            </w:del>
          </w:p>
        </w:tc>
        <w:tc>
          <w:tcPr>
            <w:tcW w:w="449" w:type="dxa"/>
            <w:shd w:val="clear" w:color="auto" w:fill="D9D9D9" w:themeFill="background1" w:themeFillShade="D9"/>
          </w:tcPr>
          <w:p w14:paraId="2471D304" w14:textId="5F1E624F"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959" w:author="Quinten Van Woerkom" w:date="2024-11-27T16:42:00Z" w16du:dateUtc="2024-11-27T15:42:00Z"/>
              </w:rPr>
            </w:pPr>
            <w:del w:id="17960" w:author="Quinten Van Woerkom" w:date="2024-11-27T16:42:00Z" w16du:dateUtc="2024-11-27T15:42:00Z">
              <w:r w:rsidRPr="004424B1" w:rsidDel="00507DE3">
                <w:delText>-</w:delText>
              </w:r>
              <w:bookmarkStart w:id="17961" w:name="_Toc184817734"/>
              <w:bookmarkStart w:id="17962" w:name="_Toc185336349"/>
              <w:bookmarkStart w:id="17963" w:name="_Toc185337182"/>
              <w:bookmarkStart w:id="17964" w:name="_Toc185341901"/>
              <w:bookmarkStart w:id="17965" w:name="_Toc185349511"/>
              <w:bookmarkStart w:id="17966" w:name="_Toc185428619"/>
              <w:bookmarkStart w:id="17967" w:name="_Toc185498260"/>
              <w:bookmarkStart w:id="17968" w:name="_Toc185499460"/>
              <w:bookmarkStart w:id="17969" w:name="_Toc185500660"/>
              <w:bookmarkStart w:id="17970" w:name="_Toc185501861"/>
              <w:bookmarkStart w:id="17971" w:name="_Toc185503066"/>
              <w:bookmarkStart w:id="17972" w:name="_Toc186031326"/>
              <w:bookmarkStart w:id="17973" w:name="_Toc186032532"/>
              <w:bookmarkStart w:id="17974" w:name="_Toc186033738"/>
              <w:bookmarkStart w:id="17975" w:name="_Toc186046236"/>
              <w:bookmarkStart w:id="17976" w:name="_Toc186456996"/>
              <w:bookmarkStart w:id="17977" w:name="_Toc186470641"/>
              <w:bookmarkStart w:id="17978" w:name="_Toc186645152"/>
              <w:bookmarkEnd w:id="17961"/>
              <w:bookmarkEnd w:id="17962"/>
              <w:bookmarkEnd w:id="17963"/>
              <w:bookmarkEnd w:id="17964"/>
              <w:bookmarkEnd w:id="17965"/>
              <w:bookmarkEnd w:id="17966"/>
              <w:bookmarkEnd w:id="17967"/>
              <w:bookmarkEnd w:id="17968"/>
              <w:bookmarkEnd w:id="17969"/>
              <w:bookmarkEnd w:id="17970"/>
              <w:bookmarkEnd w:id="17971"/>
              <w:bookmarkEnd w:id="17972"/>
              <w:bookmarkEnd w:id="17973"/>
              <w:bookmarkEnd w:id="17974"/>
              <w:bookmarkEnd w:id="17975"/>
              <w:bookmarkEnd w:id="17976"/>
              <w:bookmarkEnd w:id="17977"/>
              <w:bookmarkEnd w:id="17978"/>
            </w:del>
          </w:p>
        </w:tc>
        <w:tc>
          <w:tcPr>
            <w:tcW w:w="449" w:type="dxa"/>
            <w:shd w:val="clear" w:color="auto" w:fill="D9D9D9" w:themeFill="background1" w:themeFillShade="D9"/>
          </w:tcPr>
          <w:p w14:paraId="3DB91439" w14:textId="5C28B6DE"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979" w:author="Quinten Van Woerkom" w:date="2024-11-27T16:42:00Z" w16du:dateUtc="2024-11-27T15:42:00Z"/>
              </w:rPr>
            </w:pPr>
            <w:del w:id="17980" w:author="Quinten Van Woerkom" w:date="2024-11-27T16:42:00Z" w16du:dateUtc="2024-11-27T15:42:00Z">
              <w:r w:rsidRPr="004424B1" w:rsidDel="00507DE3">
                <w:delText>-</w:delText>
              </w:r>
              <w:bookmarkStart w:id="17981" w:name="_Toc184817735"/>
              <w:bookmarkStart w:id="17982" w:name="_Toc185336350"/>
              <w:bookmarkStart w:id="17983" w:name="_Toc185337183"/>
              <w:bookmarkStart w:id="17984" w:name="_Toc185341902"/>
              <w:bookmarkStart w:id="17985" w:name="_Toc185349512"/>
              <w:bookmarkStart w:id="17986" w:name="_Toc185428620"/>
              <w:bookmarkStart w:id="17987" w:name="_Toc185498261"/>
              <w:bookmarkStart w:id="17988" w:name="_Toc185499461"/>
              <w:bookmarkStart w:id="17989" w:name="_Toc185500661"/>
              <w:bookmarkStart w:id="17990" w:name="_Toc185501862"/>
              <w:bookmarkStart w:id="17991" w:name="_Toc185503067"/>
              <w:bookmarkStart w:id="17992" w:name="_Toc186031327"/>
              <w:bookmarkStart w:id="17993" w:name="_Toc186032533"/>
              <w:bookmarkStart w:id="17994" w:name="_Toc186033739"/>
              <w:bookmarkStart w:id="17995" w:name="_Toc186046237"/>
              <w:bookmarkStart w:id="17996" w:name="_Toc186456997"/>
              <w:bookmarkStart w:id="17997" w:name="_Toc186470642"/>
              <w:bookmarkStart w:id="17998" w:name="_Toc186645153"/>
              <w:bookmarkEnd w:id="17981"/>
              <w:bookmarkEnd w:id="17982"/>
              <w:bookmarkEnd w:id="17983"/>
              <w:bookmarkEnd w:id="17984"/>
              <w:bookmarkEnd w:id="17985"/>
              <w:bookmarkEnd w:id="17986"/>
              <w:bookmarkEnd w:id="17987"/>
              <w:bookmarkEnd w:id="17988"/>
              <w:bookmarkEnd w:id="17989"/>
              <w:bookmarkEnd w:id="17990"/>
              <w:bookmarkEnd w:id="17991"/>
              <w:bookmarkEnd w:id="17992"/>
              <w:bookmarkEnd w:id="17993"/>
              <w:bookmarkEnd w:id="17994"/>
              <w:bookmarkEnd w:id="17995"/>
              <w:bookmarkEnd w:id="17996"/>
              <w:bookmarkEnd w:id="17997"/>
              <w:bookmarkEnd w:id="17998"/>
            </w:del>
          </w:p>
        </w:tc>
        <w:tc>
          <w:tcPr>
            <w:tcW w:w="449" w:type="dxa"/>
            <w:shd w:val="clear" w:color="auto" w:fill="D9D9D9" w:themeFill="background1" w:themeFillShade="D9"/>
          </w:tcPr>
          <w:p w14:paraId="0049AB66" w14:textId="0986839E"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7999" w:author="Quinten Van Woerkom" w:date="2024-11-27T16:42:00Z" w16du:dateUtc="2024-11-27T15:42:00Z"/>
              </w:rPr>
            </w:pPr>
            <w:del w:id="18000" w:author="Quinten Van Woerkom" w:date="2024-11-27T16:42:00Z" w16du:dateUtc="2024-11-27T15:42:00Z">
              <w:r w:rsidRPr="004424B1" w:rsidDel="00507DE3">
                <w:delText>-</w:delText>
              </w:r>
              <w:bookmarkStart w:id="18001" w:name="_Toc184817736"/>
              <w:bookmarkStart w:id="18002" w:name="_Toc185336351"/>
              <w:bookmarkStart w:id="18003" w:name="_Toc185337184"/>
              <w:bookmarkStart w:id="18004" w:name="_Toc185341903"/>
              <w:bookmarkStart w:id="18005" w:name="_Toc185349513"/>
              <w:bookmarkStart w:id="18006" w:name="_Toc185428621"/>
              <w:bookmarkStart w:id="18007" w:name="_Toc185498262"/>
              <w:bookmarkStart w:id="18008" w:name="_Toc185499462"/>
              <w:bookmarkStart w:id="18009" w:name="_Toc185500662"/>
              <w:bookmarkStart w:id="18010" w:name="_Toc185501863"/>
              <w:bookmarkStart w:id="18011" w:name="_Toc185503068"/>
              <w:bookmarkStart w:id="18012" w:name="_Toc186031328"/>
              <w:bookmarkStart w:id="18013" w:name="_Toc186032534"/>
              <w:bookmarkStart w:id="18014" w:name="_Toc186033740"/>
              <w:bookmarkStart w:id="18015" w:name="_Toc186046238"/>
              <w:bookmarkStart w:id="18016" w:name="_Toc186456998"/>
              <w:bookmarkStart w:id="18017" w:name="_Toc186470643"/>
              <w:bookmarkStart w:id="18018" w:name="_Toc186645154"/>
              <w:bookmarkEnd w:id="18001"/>
              <w:bookmarkEnd w:id="18002"/>
              <w:bookmarkEnd w:id="18003"/>
              <w:bookmarkEnd w:id="18004"/>
              <w:bookmarkEnd w:id="18005"/>
              <w:bookmarkEnd w:id="18006"/>
              <w:bookmarkEnd w:id="18007"/>
              <w:bookmarkEnd w:id="18008"/>
              <w:bookmarkEnd w:id="18009"/>
              <w:bookmarkEnd w:id="18010"/>
              <w:bookmarkEnd w:id="18011"/>
              <w:bookmarkEnd w:id="18012"/>
              <w:bookmarkEnd w:id="18013"/>
              <w:bookmarkEnd w:id="18014"/>
              <w:bookmarkEnd w:id="18015"/>
              <w:bookmarkEnd w:id="18016"/>
              <w:bookmarkEnd w:id="18017"/>
              <w:bookmarkEnd w:id="18018"/>
            </w:del>
          </w:p>
        </w:tc>
        <w:tc>
          <w:tcPr>
            <w:tcW w:w="449" w:type="dxa"/>
            <w:shd w:val="clear" w:color="auto" w:fill="D9D9D9" w:themeFill="background1" w:themeFillShade="D9"/>
          </w:tcPr>
          <w:p w14:paraId="25410F9E" w14:textId="64DF13B3"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019" w:author="Quinten Van Woerkom" w:date="2024-11-27T16:42:00Z" w16du:dateUtc="2024-11-27T15:42:00Z"/>
              </w:rPr>
            </w:pPr>
            <w:del w:id="18020" w:author="Quinten Van Woerkom" w:date="2024-11-27T16:42:00Z" w16du:dateUtc="2024-11-27T15:42:00Z">
              <w:r w:rsidRPr="004424B1" w:rsidDel="00507DE3">
                <w:delText>-</w:delText>
              </w:r>
              <w:bookmarkStart w:id="18021" w:name="_Toc184817737"/>
              <w:bookmarkStart w:id="18022" w:name="_Toc185336352"/>
              <w:bookmarkStart w:id="18023" w:name="_Toc185337185"/>
              <w:bookmarkStart w:id="18024" w:name="_Toc185341904"/>
              <w:bookmarkStart w:id="18025" w:name="_Toc185349514"/>
              <w:bookmarkStart w:id="18026" w:name="_Toc185428622"/>
              <w:bookmarkStart w:id="18027" w:name="_Toc185498263"/>
              <w:bookmarkStart w:id="18028" w:name="_Toc185499463"/>
              <w:bookmarkStart w:id="18029" w:name="_Toc185500663"/>
              <w:bookmarkStart w:id="18030" w:name="_Toc185501864"/>
              <w:bookmarkStart w:id="18031" w:name="_Toc185503069"/>
              <w:bookmarkStart w:id="18032" w:name="_Toc186031329"/>
              <w:bookmarkStart w:id="18033" w:name="_Toc186032535"/>
              <w:bookmarkStart w:id="18034" w:name="_Toc186033741"/>
              <w:bookmarkStart w:id="18035" w:name="_Toc186046239"/>
              <w:bookmarkStart w:id="18036" w:name="_Toc186456999"/>
              <w:bookmarkStart w:id="18037" w:name="_Toc186470644"/>
              <w:bookmarkStart w:id="18038" w:name="_Toc186645155"/>
              <w:bookmarkEnd w:id="18021"/>
              <w:bookmarkEnd w:id="18022"/>
              <w:bookmarkEnd w:id="18023"/>
              <w:bookmarkEnd w:id="18024"/>
              <w:bookmarkEnd w:id="18025"/>
              <w:bookmarkEnd w:id="18026"/>
              <w:bookmarkEnd w:id="18027"/>
              <w:bookmarkEnd w:id="18028"/>
              <w:bookmarkEnd w:id="18029"/>
              <w:bookmarkEnd w:id="18030"/>
              <w:bookmarkEnd w:id="18031"/>
              <w:bookmarkEnd w:id="18032"/>
              <w:bookmarkEnd w:id="18033"/>
              <w:bookmarkEnd w:id="18034"/>
              <w:bookmarkEnd w:id="18035"/>
              <w:bookmarkEnd w:id="18036"/>
              <w:bookmarkEnd w:id="18037"/>
              <w:bookmarkEnd w:id="18038"/>
            </w:del>
          </w:p>
        </w:tc>
        <w:tc>
          <w:tcPr>
            <w:tcW w:w="449" w:type="dxa"/>
            <w:shd w:val="clear" w:color="auto" w:fill="D9D9D9" w:themeFill="background1" w:themeFillShade="D9"/>
          </w:tcPr>
          <w:p w14:paraId="4C00F6A4" w14:textId="6F912332"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039" w:author="Quinten Van Woerkom" w:date="2024-11-27T16:42:00Z" w16du:dateUtc="2024-11-27T15:42:00Z"/>
              </w:rPr>
            </w:pPr>
            <w:del w:id="18040" w:author="Quinten Van Woerkom" w:date="2024-11-27T16:42:00Z" w16du:dateUtc="2024-11-27T15:42:00Z">
              <w:r w:rsidRPr="004424B1" w:rsidDel="00507DE3">
                <w:delText>-</w:delText>
              </w:r>
              <w:bookmarkStart w:id="18041" w:name="_Toc184817738"/>
              <w:bookmarkStart w:id="18042" w:name="_Toc185336353"/>
              <w:bookmarkStart w:id="18043" w:name="_Toc185337186"/>
              <w:bookmarkStart w:id="18044" w:name="_Toc185341905"/>
              <w:bookmarkStart w:id="18045" w:name="_Toc185349515"/>
              <w:bookmarkStart w:id="18046" w:name="_Toc185428623"/>
              <w:bookmarkStart w:id="18047" w:name="_Toc185498264"/>
              <w:bookmarkStart w:id="18048" w:name="_Toc185499464"/>
              <w:bookmarkStart w:id="18049" w:name="_Toc185500664"/>
              <w:bookmarkStart w:id="18050" w:name="_Toc185501865"/>
              <w:bookmarkStart w:id="18051" w:name="_Toc185503070"/>
              <w:bookmarkStart w:id="18052" w:name="_Toc186031330"/>
              <w:bookmarkStart w:id="18053" w:name="_Toc186032536"/>
              <w:bookmarkStart w:id="18054" w:name="_Toc186033742"/>
              <w:bookmarkStart w:id="18055" w:name="_Toc186046240"/>
              <w:bookmarkStart w:id="18056" w:name="_Toc186457000"/>
              <w:bookmarkStart w:id="18057" w:name="_Toc186470645"/>
              <w:bookmarkStart w:id="18058" w:name="_Toc186645156"/>
              <w:bookmarkEnd w:id="18041"/>
              <w:bookmarkEnd w:id="18042"/>
              <w:bookmarkEnd w:id="18043"/>
              <w:bookmarkEnd w:id="18044"/>
              <w:bookmarkEnd w:id="18045"/>
              <w:bookmarkEnd w:id="18046"/>
              <w:bookmarkEnd w:id="18047"/>
              <w:bookmarkEnd w:id="18048"/>
              <w:bookmarkEnd w:id="18049"/>
              <w:bookmarkEnd w:id="18050"/>
              <w:bookmarkEnd w:id="18051"/>
              <w:bookmarkEnd w:id="18052"/>
              <w:bookmarkEnd w:id="18053"/>
              <w:bookmarkEnd w:id="18054"/>
              <w:bookmarkEnd w:id="18055"/>
              <w:bookmarkEnd w:id="18056"/>
              <w:bookmarkEnd w:id="18057"/>
              <w:bookmarkEnd w:id="18058"/>
            </w:del>
          </w:p>
        </w:tc>
        <w:tc>
          <w:tcPr>
            <w:tcW w:w="2805" w:type="dxa"/>
          </w:tcPr>
          <w:p w14:paraId="5C02DC6D" w14:textId="54F5D7F8"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8059" w:author="Quinten Van Woerkom" w:date="2024-11-27T16:42:00Z" w16du:dateUtc="2024-11-27T15:42:00Z"/>
              </w:rPr>
            </w:pPr>
            <w:del w:id="18060" w:author="Quinten Van Woerkom" w:date="2024-11-27T16:42:00Z" w16du:dateUtc="2024-11-27T15:42:00Z">
              <w:r w:rsidRPr="004424B1" w:rsidDel="00507DE3">
                <w:delText>Plan</w:delText>
              </w:r>
              <w:bookmarkStart w:id="18061" w:name="_Toc184817739"/>
              <w:bookmarkStart w:id="18062" w:name="_Toc185336354"/>
              <w:bookmarkStart w:id="18063" w:name="_Toc185337187"/>
              <w:bookmarkStart w:id="18064" w:name="_Toc185341906"/>
              <w:bookmarkStart w:id="18065" w:name="_Toc185349516"/>
              <w:bookmarkStart w:id="18066" w:name="_Toc185428624"/>
              <w:bookmarkStart w:id="18067" w:name="_Toc185498265"/>
              <w:bookmarkStart w:id="18068" w:name="_Toc185499465"/>
              <w:bookmarkStart w:id="18069" w:name="_Toc185500665"/>
              <w:bookmarkStart w:id="18070" w:name="_Toc185501866"/>
              <w:bookmarkStart w:id="18071" w:name="_Toc185503071"/>
              <w:bookmarkStart w:id="18072" w:name="_Toc186031331"/>
              <w:bookmarkStart w:id="18073" w:name="_Toc186032537"/>
              <w:bookmarkStart w:id="18074" w:name="_Toc186033743"/>
              <w:bookmarkStart w:id="18075" w:name="_Toc186046241"/>
              <w:bookmarkStart w:id="18076" w:name="_Toc186457001"/>
              <w:bookmarkStart w:id="18077" w:name="_Toc186470646"/>
              <w:bookmarkStart w:id="18078" w:name="_Toc186645157"/>
              <w:bookmarkEnd w:id="18061"/>
              <w:bookmarkEnd w:id="18062"/>
              <w:bookmarkEnd w:id="18063"/>
              <w:bookmarkEnd w:id="18064"/>
              <w:bookmarkEnd w:id="18065"/>
              <w:bookmarkEnd w:id="18066"/>
              <w:bookmarkEnd w:id="18067"/>
              <w:bookmarkEnd w:id="18068"/>
              <w:bookmarkEnd w:id="18069"/>
              <w:bookmarkEnd w:id="18070"/>
              <w:bookmarkEnd w:id="18071"/>
              <w:bookmarkEnd w:id="18072"/>
              <w:bookmarkEnd w:id="18073"/>
              <w:bookmarkEnd w:id="18074"/>
              <w:bookmarkEnd w:id="18075"/>
              <w:bookmarkEnd w:id="18076"/>
              <w:bookmarkEnd w:id="18077"/>
              <w:bookmarkEnd w:id="18078"/>
            </w:del>
          </w:p>
        </w:tc>
        <w:bookmarkStart w:id="18079" w:name="_Toc184817740"/>
        <w:bookmarkStart w:id="18080" w:name="_Toc185336355"/>
        <w:bookmarkStart w:id="18081" w:name="_Toc185337188"/>
        <w:bookmarkStart w:id="18082" w:name="_Toc185341907"/>
        <w:bookmarkStart w:id="18083" w:name="_Toc185349517"/>
        <w:bookmarkStart w:id="18084" w:name="_Toc185428625"/>
        <w:bookmarkStart w:id="18085" w:name="_Toc185498266"/>
        <w:bookmarkStart w:id="18086" w:name="_Toc185499466"/>
        <w:bookmarkStart w:id="18087" w:name="_Toc185500666"/>
        <w:bookmarkStart w:id="18088" w:name="_Toc185501867"/>
        <w:bookmarkStart w:id="18089" w:name="_Toc185503072"/>
        <w:bookmarkStart w:id="18090" w:name="_Toc186031332"/>
        <w:bookmarkStart w:id="18091" w:name="_Toc186032538"/>
        <w:bookmarkStart w:id="18092" w:name="_Toc186033744"/>
        <w:bookmarkStart w:id="18093" w:name="_Toc186046242"/>
        <w:bookmarkStart w:id="18094" w:name="_Toc186457002"/>
        <w:bookmarkStart w:id="18095" w:name="_Toc186470647"/>
        <w:bookmarkStart w:id="18096" w:name="_Toc186645158"/>
        <w:bookmarkEnd w:id="18079"/>
        <w:bookmarkEnd w:id="18080"/>
        <w:bookmarkEnd w:id="18081"/>
        <w:bookmarkEnd w:id="18082"/>
        <w:bookmarkEnd w:id="18083"/>
        <w:bookmarkEnd w:id="18084"/>
        <w:bookmarkEnd w:id="18085"/>
        <w:bookmarkEnd w:id="18086"/>
        <w:bookmarkEnd w:id="18087"/>
        <w:bookmarkEnd w:id="18088"/>
        <w:bookmarkEnd w:id="18089"/>
        <w:bookmarkEnd w:id="18090"/>
        <w:bookmarkEnd w:id="18091"/>
        <w:bookmarkEnd w:id="18092"/>
        <w:bookmarkEnd w:id="18093"/>
        <w:bookmarkEnd w:id="18094"/>
        <w:bookmarkEnd w:id="18095"/>
        <w:bookmarkEnd w:id="18096"/>
      </w:tr>
      <w:tr w:rsidR="00720A65" w:rsidRPr="004424B1" w:rsidDel="00507DE3" w14:paraId="354EB604" w14:textId="7911CC3F" w:rsidTr="00F279E0">
        <w:trPr>
          <w:del w:id="18097"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tcPr>
          <w:p w14:paraId="48792811" w14:textId="081E1686" w:rsidR="00720A65" w:rsidRPr="004424B1" w:rsidDel="00507DE3" w:rsidRDefault="00720A65" w:rsidP="007B4994">
            <w:pPr>
              <w:pStyle w:val="TableCell"/>
              <w:rPr>
                <w:del w:id="18098" w:author="Quinten Van Woerkom" w:date="2024-11-27T16:42:00Z" w16du:dateUtc="2024-11-27T15:42:00Z"/>
              </w:rPr>
            </w:pPr>
          </w:p>
        </w:tc>
        <w:tc>
          <w:tcPr>
            <w:tcW w:w="3118" w:type="dxa"/>
            <w:shd w:val="clear" w:color="auto" w:fill="D9D9D9" w:themeFill="background1" w:themeFillShade="D9"/>
          </w:tcPr>
          <w:p w14:paraId="6B02EAB7" w14:textId="53DEFA53"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8099" w:author="Quinten Van Woerkom" w:date="2024-11-27T16:42:00Z" w16du:dateUtc="2024-11-27T15:42:00Z"/>
              </w:rPr>
            </w:pPr>
            <w:del w:id="18100" w:author="Quinten Van Woerkom" w:date="2024-11-27T16:42:00Z" w16du:dateUtc="2024-11-27T15:42:00Z">
              <w:r w:rsidRPr="004424B1" w:rsidDel="00507DE3">
                <w:delText>4: Subscribe to Detail</w:delText>
              </w:r>
              <w:bookmarkStart w:id="18101" w:name="_Toc184817741"/>
              <w:bookmarkStart w:id="18102" w:name="_Toc185336356"/>
              <w:bookmarkStart w:id="18103" w:name="_Toc185337189"/>
              <w:bookmarkStart w:id="18104" w:name="_Toc185341908"/>
              <w:bookmarkStart w:id="18105" w:name="_Toc185349518"/>
              <w:bookmarkStart w:id="18106" w:name="_Toc185428626"/>
              <w:bookmarkStart w:id="18107" w:name="_Toc185498267"/>
              <w:bookmarkStart w:id="18108" w:name="_Toc185499467"/>
              <w:bookmarkStart w:id="18109" w:name="_Toc185500667"/>
              <w:bookmarkStart w:id="18110" w:name="_Toc185501868"/>
              <w:bookmarkStart w:id="18111" w:name="_Toc185503073"/>
              <w:bookmarkStart w:id="18112" w:name="_Toc186031333"/>
              <w:bookmarkStart w:id="18113" w:name="_Toc186032539"/>
              <w:bookmarkStart w:id="18114" w:name="_Toc186033745"/>
              <w:bookmarkStart w:id="18115" w:name="_Toc186046243"/>
              <w:bookmarkStart w:id="18116" w:name="_Toc186457003"/>
              <w:bookmarkStart w:id="18117" w:name="_Toc186470648"/>
              <w:bookmarkStart w:id="18118" w:name="_Toc186645159"/>
              <w:bookmarkEnd w:id="18101"/>
              <w:bookmarkEnd w:id="18102"/>
              <w:bookmarkEnd w:id="18103"/>
              <w:bookmarkEnd w:id="18104"/>
              <w:bookmarkEnd w:id="18105"/>
              <w:bookmarkEnd w:id="18106"/>
              <w:bookmarkEnd w:id="18107"/>
              <w:bookmarkEnd w:id="18108"/>
              <w:bookmarkEnd w:id="18109"/>
              <w:bookmarkEnd w:id="18110"/>
              <w:bookmarkEnd w:id="18111"/>
              <w:bookmarkEnd w:id="18112"/>
              <w:bookmarkEnd w:id="18113"/>
              <w:bookmarkEnd w:id="18114"/>
              <w:bookmarkEnd w:id="18115"/>
              <w:bookmarkEnd w:id="18116"/>
              <w:bookmarkEnd w:id="18117"/>
              <w:bookmarkEnd w:id="18118"/>
            </w:del>
          </w:p>
        </w:tc>
        <w:tc>
          <w:tcPr>
            <w:tcW w:w="449" w:type="dxa"/>
            <w:shd w:val="clear" w:color="auto" w:fill="D9D9D9" w:themeFill="background1" w:themeFillShade="D9"/>
          </w:tcPr>
          <w:p w14:paraId="69F366D0" w14:textId="3183C077"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119" w:author="Quinten Van Woerkom" w:date="2024-11-27T16:42:00Z" w16du:dateUtc="2024-11-27T15:42:00Z"/>
              </w:rPr>
            </w:pPr>
            <w:del w:id="18120" w:author="Quinten Van Woerkom" w:date="2024-11-27T16:42:00Z" w16du:dateUtc="2024-11-27T15:42:00Z">
              <w:r w:rsidRPr="004424B1" w:rsidDel="00507DE3">
                <w:sym w:font="Wingdings" w:char="F0FC"/>
              </w:r>
              <w:bookmarkStart w:id="18121" w:name="_Toc184817742"/>
              <w:bookmarkStart w:id="18122" w:name="_Toc185336357"/>
              <w:bookmarkStart w:id="18123" w:name="_Toc185337190"/>
              <w:bookmarkStart w:id="18124" w:name="_Toc185341909"/>
              <w:bookmarkStart w:id="18125" w:name="_Toc185349519"/>
              <w:bookmarkStart w:id="18126" w:name="_Toc185428627"/>
              <w:bookmarkStart w:id="18127" w:name="_Toc185498268"/>
              <w:bookmarkStart w:id="18128" w:name="_Toc185499468"/>
              <w:bookmarkStart w:id="18129" w:name="_Toc185500668"/>
              <w:bookmarkStart w:id="18130" w:name="_Toc185501869"/>
              <w:bookmarkStart w:id="18131" w:name="_Toc185503074"/>
              <w:bookmarkStart w:id="18132" w:name="_Toc186031334"/>
              <w:bookmarkStart w:id="18133" w:name="_Toc186032540"/>
              <w:bookmarkStart w:id="18134" w:name="_Toc186033746"/>
              <w:bookmarkStart w:id="18135" w:name="_Toc186046244"/>
              <w:bookmarkStart w:id="18136" w:name="_Toc186457004"/>
              <w:bookmarkStart w:id="18137" w:name="_Toc186470649"/>
              <w:bookmarkStart w:id="18138" w:name="_Toc186645160"/>
              <w:bookmarkEnd w:id="18121"/>
              <w:bookmarkEnd w:id="18122"/>
              <w:bookmarkEnd w:id="18123"/>
              <w:bookmarkEnd w:id="18124"/>
              <w:bookmarkEnd w:id="18125"/>
              <w:bookmarkEnd w:id="18126"/>
              <w:bookmarkEnd w:id="18127"/>
              <w:bookmarkEnd w:id="18128"/>
              <w:bookmarkEnd w:id="18129"/>
              <w:bookmarkEnd w:id="18130"/>
              <w:bookmarkEnd w:id="18131"/>
              <w:bookmarkEnd w:id="18132"/>
              <w:bookmarkEnd w:id="18133"/>
              <w:bookmarkEnd w:id="18134"/>
              <w:bookmarkEnd w:id="18135"/>
              <w:bookmarkEnd w:id="18136"/>
              <w:bookmarkEnd w:id="18137"/>
              <w:bookmarkEnd w:id="18138"/>
            </w:del>
          </w:p>
        </w:tc>
        <w:tc>
          <w:tcPr>
            <w:tcW w:w="449" w:type="dxa"/>
            <w:shd w:val="clear" w:color="auto" w:fill="D9D9D9" w:themeFill="background1" w:themeFillShade="D9"/>
          </w:tcPr>
          <w:p w14:paraId="39BC2EFA" w14:textId="67AE9F3A"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139" w:author="Quinten Van Woerkom" w:date="2024-11-27T16:42:00Z" w16du:dateUtc="2024-11-27T15:42:00Z"/>
              </w:rPr>
            </w:pPr>
            <w:del w:id="18140" w:author="Quinten Van Woerkom" w:date="2024-11-27T16:42:00Z" w16du:dateUtc="2024-11-27T15:42:00Z">
              <w:r w:rsidRPr="004424B1" w:rsidDel="00507DE3">
                <w:delText>-</w:delText>
              </w:r>
              <w:bookmarkStart w:id="18141" w:name="_Toc184817743"/>
              <w:bookmarkStart w:id="18142" w:name="_Toc185336358"/>
              <w:bookmarkStart w:id="18143" w:name="_Toc185337191"/>
              <w:bookmarkStart w:id="18144" w:name="_Toc185341910"/>
              <w:bookmarkStart w:id="18145" w:name="_Toc185349520"/>
              <w:bookmarkStart w:id="18146" w:name="_Toc185428628"/>
              <w:bookmarkStart w:id="18147" w:name="_Toc185498269"/>
              <w:bookmarkStart w:id="18148" w:name="_Toc185499469"/>
              <w:bookmarkStart w:id="18149" w:name="_Toc185500669"/>
              <w:bookmarkStart w:id="18150" w:name="_Toc185501870"/>
              <w:bookmarkStart w:id="18151" w:name="_Toc185503075"/>
              <w:bookmarkStart w:id="18152" w:name="_Toc186031335"/>
              <w:bookmarkStart w:id="18153" w:name="_Toc186032541"/>
              <w:bookmarkStart w:id="18154" w:name="_Toc186033747"/>
              <w:bookmarkStart w:id="18155" w:name="_Toc186046245"/>
              <w:bookmarkStart w:id="18156" w:name="_Toc186457005"/>
              <w:bookmarkStart w:id="18157" w:name="_Toc186470650"/>
              <w:bookmarkStart w:id="18158" w:name="_Toc186645161"/>
              <w:bookmarkEnd w:id="18141"/>
              <w:bookmarkEnd w:id="18142"/>
              <w:bookmarkEnd w:id="18143"/>
              <w:bookmarkEnd w:id="18144"/>
              <w:bookmarkEnd w:id="18145"/>
              <w:bookmarkEnd w:id="18146"/>
              <w:bookmarkEnd w:id="18147"/>
              <w:bookmarkEnd w:id="18148"/>
              <w:bookmarkEnd w:id="18149"/>
              <w:bookmarkEnd w:id="18150"/>
              <w:bookmarkEnd w:id="18151"/>
              <w:bookmarkEnd w:id="18152"/>
              <w:bookmarkEnd w:id="18153"/>
              <w:bookmarkEnd w:id="18154"/>
              <w:bookmarkEnd w:id="18155"/>
              <w:bookmarkEnd w:id="18156"/>
              <w:bookmarkEnd w:id="18157"/>
              <w:bookmarkEnd w:id="18158"/>
            </w:del>
          </w:p>
        </w:tc>
        <w:tc>
          <w:tcPr>
            <w:tcW w:w="449" w:type="dxa"/>
            <w:shd w:val="clear" w:color="auto" w:fill="D9D9D9" w:themeFill="background1" w:themeFillShade="D9"/>
          </w:tcPr>
          <w:p w14:paraId="0362F880" w14:textId="1CB70A62"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159" w:author="Quinten Van Woerkom" w:date="2024-11-27T16:42:00Z" w16du:dateUtc="2024-11-27T15:42:00Z"/>
              </w:rPr>
            </w:pPr>
            <w:del w:id="18160" w:author="Quinten Van Woerkom" w:date="2024-11-27T16:42:00Z" w16du:dateUtc="2024-11-27T15:42:00Z">
              <w:r w:rsidRPr="004424B1" w:rsidDel="00507DE3">
                <w:delText>-</w:delText>
              </w:r>
              <w:bookmarkStart w:id="18161" w:name="_Toc184817744"/>
              <w:bookmarkStart w:id="18162" w:name="_Toc185336359"/>
              <w:bookmarkStart w:id="18163" w:name="_Toc185337192"/>
              <w:bookmarkStart w:id="18164" w:name="_Toc185341911"/>
              <w:bookmarkStart w:id="18165" w:name="_Toc185349521"/>
              <w:bookmarkStart w:id="18166" w:name="_Toc185428629"/>
              <w:bookmarkStart w:id="18167" w:name="_Toc185498270"/>
              <w:bookmarkStart w:id="18168" w:name="_Toc185499470"/>
              <w:bookmarkStart w:id="18169" w:name="_Toc185500670"/>
              <w:bookmarkStart w:id="18170" w:name="_Toc185501871"/>
              <w:bookmarkStart w:id="18171" w:name="_Toc185503076"/>
              <w:bookmarkStart w:id="18172" w:name="_Toc186031336"/>
              <w:bookmarkStart w:id="18173" w:name="_Toc186032542"/>
              <w:bookmarkStart w:id="18174" w:name="_Toc186033748"/>
              <w:bookmarkStart w:id="18175" w:name="_Toc186046246"/>
              <w:bookmarkStart w:id="18176" w:name="_Toc186457006"/>
              <w:bookmarkStart w:id="18177" w:name="_Toc186470651"/>
              <w:bookmarkStart w:id="18178" w:name="_Toc186645162"/>
              <w:bookmarkEnd w:id="18161"/>
              <w:bookmarkEnd w:id="18162"/>
              <w:bookmarkEnd w:id="18163"/>
              <w:bookmarkEnd w:id="18164"/>
              <w:bookmarkEnd w:id="18165"/>
              <w:bookmarkEnd w:id="18166"/>
              <w:bookmarkEnd w:id="18167"/>
              <w:bookmarkEnd w:id="18168"/>
              <w:bookmarkEnd w:id="18169"/>
              <w:bookmarkEnd w:id="18170"/>
              <w:bookmarkEnd w:id="18171"/>
              <w:bookmarkEnd w:id="18172"/>
              <w:bookmarkEnd w:id="18173"/>
              <w:bookmarkEnd w:id="18174"/>
              <w:bookmarkEnd w:id="18175"/>
              <w:bookmarkEnd w:id="18176"/>
              <w:bookmarkEnd w:id="18177"/>
              <w:bookmarkEnd w:id="18178"/>
            </w:del>
          </w:p>
        </w:tc>
        <w:tc>
          <w:tcPr>
            <w:tcW w:w="449" w:type="dxa"/>
            <w:shd w:val="clear" w:color="auto" w:fill="D9D9D9" w:themeFill="background1" w:themeFillShade="D9"/>
          </w:tcPr>
          <w:p w14:paraId="06E40B83" w14:textId="2AAACC79"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179" w:author="Quinten Van Woerkom" w:date="2024-11-27T16:42:00Z" w16du:dateUtc="2024-11-27T15:42:00Z"/>
              </w:rPr>
            </w:pPr>
            <w:del w:id="18180" w:author="Quinten Van Woerkom" w:date="2024-11-27T16:42:00Z" w16du:dateUtc="2024-11-27T15:42:00Z">
              <w:r w:rsidRPr="004424B1" w:rsidDel="00507DE3">
                <w:delText>O</w:delText>
              </w:r>
              <w:bookmarkStart w:id="18181" w:name="_Toc184817745"/>
              <w:bookmarkStart w:id="18182" w:name="_Toc185336360"/>
              <w:bookmarkStart w:id="18183" w:name="_Toc185337193"/>
              <w:bookmarkStart w:id="18184" w:name="_Toc185341912"/>
              <w:bookmarkStart w:id="18185" w:name="_Toc185349522"/>
              <w:bookmarkStart w:id="18186" w:name="_Toc185428630"/>
              <w:bookmarkStart w:id="18187" w:name="_Toc185498271"/>
              <w:bookmarkStart w:id="18188" w:name="_Toc185499471"/>
              <w:bookmarkStart w:id="18189" w:name="_Toc185500671"/>
              <w:bookmarkStart w:id="18190" w:name="_Toc185501872"/>
              <w:bookmarkStart w:id="18191" w:name="_Toc185503077"/>
              <w:bookmarkStart w:id="18192" w:name="_Toc186031337"/>
              <w:bookmarkStart w:id="18193" w:name="_Toc186032543"/>
              <w:bookmarkStart w:id="18194" w:name="_Toc186033749"/>
              <w:bookmarkStart w:id="18195" w:name="_Toc186046247"/>
              <w:bookmarkStart w:id="18196" w:name="_Toc186457007"/>
              <w:bookmarkStart w:id="18197" w:name="_Toc186470652"/>
              <w:bookmarkStart w:id="18198" w:name="_Toc186645163"/>
              <w:bookmarkEnd w:id="18181"/>
              <w:bookmarkEnd w:id="18182"/>
              <w:bookmarkEnd w:id="18183"/>
              <w:bookmarkEnd w:id="18184"/>
              <w:bookmarkEnd w:id="18185"/>
              <w:bookmarkEnd w:id="18186"/>
              <w:bookmarkEnd w:id="18187"/>
              <w:bookmarkEnd w:id="18188"/>
              <w:bookmarkEnd w:id="18189"/>
              <w:bookmarkEnd w:id="18190"/>
              <w:bookmarkEnd w:id="18191"/>
              <w:bookmarkEnd w:id="18192"/>
              <w:bookmarkEnd w:id="18193"/>
              <w:bookmarkEnd w:id="18194"/>
              <w:bookmarkEnd w:id="18195"/>
              <w:bookmarkEnd w:id="18196"/>
              <w:bookmarkEnd w:id="18197"/>
              <w:bookmarkEnd w:id="18198"/>
            </w:del>
          </w:p>
        </w:tc>
        <w:tc>
          <w:tcPr>
            <w:tcW w:w="449" w:type="dxa"/>
            <w:shd w:val="clear" w:color="auto" w:fill="D9D9D9" w:themeFill="background1" w:themeFillShade="D9"/>
          </w:tcPr>
          <w:p w14:paraId="759A5F3A" w14:textId="568AF6A6"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199" w:author="Quinten Van Woerkom" w:date="2024-11-27T16:42:00Z" w16du:dateUtc="2024-11-27T15:42:00Z"/>
              </w:rPr>
            </w:pPr>
            <w:del w:id="18200" w:author="Quinten Van Woerkom" w:date="2024-11-27T16:42:00Z" w16du:dateUtc="2024-11-27T15:42:00Z">
              <w:r w:rsidRPr="004424B1" w:rsidDel="00507DE3">
                <w:delText>O</w:delText>
              </w:r>
              <w:bookmarkStart w:id="18201" w:name="_Toc184817746"/>
              <w:bookmarkStart w:id="18202" w:name="_Toc185336361"/>
              <w:bookmarkStart w:id="18203" w:name="_Toc185337194"/>
              <w:bookmarkStart w:id="18204" w:name="_Toc185341913"/>
              <w:bookmarkStart w:id="18205" w:name="_Toc185349523"/>
              <w:bookmarkStart w:id="18206" w:name="_Toc185428631"/>
              <w:bookmarkStart w:id="18207" w:name="_Toc185498272"/>
              <w:bookmarkStart w:id="18208" w:name="_Toc185499472"/>
              <w:bookmarkStart w:id="18209" w:name="_Toc185500672"/>
              <w:bookmarkStart w:id="18210" w:name="_Toc185501873"/>
              <w:bookmarkStart w:id="18211" w:name="_Toc185503078"/>
              <w:bookmarkStart w:id="18212" w:name="_Toc186031338"/>
              <w:bookmarkStart w:id="18213" w:name="_Toc186032544"/>
              <w:bookmarkStart w:id="18214" w:name="_Toc186033750"/>
              <w:bookmarkStart w:id="18215" w:name="_Toc186046248"/>
              <w:bookmarkStart w:id="18216" w:name="_Toc186457008"/>
              <w:bookmarkStart w:id="18217" w:name="_Toc186470653"/>
              <w:bookmarkStart w:id="18218" w:name="_Toc186645164"/>
              <w:bookmarkEnd w:id="18201"/>
              <w:bookmarkEnd w:id="18202"/>
              <w:bookmarkEnd w:id="18203"/>
              <w:bookmarkEnd w:id="18204"/>
              <w:bookmarkEnd w:id="18205"/>
              <w:bookmarkEnd w:id="18206"/>
              <w:bookmarkEnd w:id="18207"/>
              <w:bookmarkEnd w:id="18208"/>
              <w:bookmarkEnd w:id="18209"/>
              <w:bookmarkEnd w:id="18210"/>
              <w:bookmarkEnd w:id="18211"/>
              <w:bookmarkEnd w:id="18212"/>
              <w:bookmarkEnd w:id="18213"/>
              <w:bookmarkEnd w:id="18214"/>
              <w:bookmarkEnd w:id="18215"/>
              <w:bookmarkEnd w:id="18216"/>
              <w:bookmarkEnd w:id="18217"/>
              <w:bookmarkEnd w:id="18218"/>
            </w:del>
          </w:p>
        </w:tc>
        <w:tc>
          <w:tcPr>
            <w:tcW w:w="449" w:type="dxa"/>
            <w:shd w:val="clear" w:color="auto" w:fill="D9D9D9" w:themeFill="background1" w:themeFillShade="D9"/>
          </w:tcPr>
          <w:p w14:paraId="3E442E94" w14:textId="28667ABC"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219" w:author="Quinten Van Woerkom" w:date="2024-11-27T16:42:00Z" w16du:dateUtc="2024-11-27T15:42:00Z"/>
              </w:rPr>
            </w:pPr>
            <w:del w:id="18220" w:author="Quinten Van Woerkom" w:date="2024-11-27T16:42:00Z" w16du:dateUtc="2024-11-27T15:42:00Z">
              <w:r w:rsidRPr="004424B1" w:rsidDel="00507DE3">
                <w:delText>-</w:delText>
              </w:r>
              <w:bookmarkStart w:id="18221" w:name="_Toc184817747"/>
              <w:bookmarkStart w:id="18222" w:name="_Toc185336362"/>
              <w:bookmarkStart w:id="18223" w:name="_Toc185337195"/>
              <w:bookmarkStart w:id="18224" w:name="_Toc185341914"/>
              <w:bookmarkStart w:id="18225" w:name="_Toc185349524"/>
              <w:bookmarkStart w:id="18226" w:name="_Toc185428632"/>
              <w:bookmarkStart w:id="18227" w:name="_Toc185498273"/>
              <w:bookmarkStart w:id="18228" w:name="_Toc185499473"/>
              <w:bookmarkStart w:id="18229" w:name="_Toc185500673"/>
              <w:bookmarkStart w:id="18230" w:name="_Toc185501874"/>
              <w:bookmarkStart w:id="18231" w:name="_Toc185503079"/>
              <w:bookmarkStart w:id="18232" w:name="_Toc186031339"/>
              <w:bookmarkStart w:id="18233" w:name="_Toc186032545"/>
              <w:bookmarkStart w:id="18234" w:name="_Toc186033751"/>
              <w:bookmarkStart w:id="18235" w:name="_Toc186046249"/>
              <w:bookmarkStart w:id="18236" w:name="_Toc186457009"/>
              <w:bookmarkStart w:id="18237" w:name="_Toc186470654"/>
              <w:bookmarkStart w:id="18238" w:name="_Toc186645165"/>
              <w:bookmarkEnd w:id="18221"/>
              <w:bookmarkEnd w:id="18222"/>
              <w:bookmarkEnd w:id="18223"/>
              <w:bookmarkEnd w:id="18224"/>
              <w:bookmarkEnd w:id="18225"/>
              <w:bookmarkEnd w:id="18226"/>
              <w:bookmarkEnd w:id="18227"/>
              <w:bookmarkEnd w:id="18228"/>
              <w:bookmarkEnd w:id="18229"/>
              <w:bookmarkEnd w:id="18230"/>
              <w:bookmarkEnd w:id="18231"/>
              <w:bookmarkEnd w:id="18232"/>
              <w:bookmarkEnd w:id="18233"/>
              <w:bookmarkEnd w:id="18234"/>
              <w:bookmarkEnd w:id="18235"/>
              <w:bookmarkEnd w:id="18236"/>
              <w:bookmarkEnd w:id="18237"/>
              <w:bookmarkEnd w:id="18238"/>
            </w:del>
          </w:p>
        </w:tc>
        <w:tc>
          <w:tcPr>
            <w:tcW w:w="2805" w:type="dxa"/>
          </w:tcPr>
          <w:p w14:paraId="58BBBD01" w14:textId="6E9F872D"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8239" w:author="Quinten Van Woerkom" w:date="2024-11-27T16:42:00Z" w16du:dateUtc="2024-11-27T15:42:00Z"/>
                <w:spacing w:val="-6"/>
              </w:rPr>
            </w:pPr>
            <w:del w:id="18240" w:author="Quinten Van Woerkom" w:date="2024-11-27T16:42:00Z" w16du:dateUtc="2024-11-27T15:42:00Z">
              <w:r w:rsidRPr="004424B1" w:rsidDel="00507DE3">
                <w:rPr>
                  <w:spacing w:val="-6"/>
                </w:rPr>
                <w:delText>Planning Activity/Event/Resource</w:delText>
              </w:r>
              <w:bookmarkStart w:id="18241" w:name="_Toc184817748"/>
              <w:bookmarkStart w:id="18242" w:name="_Toc185336363"/>
              <w:bookmarkStart w:id="18243" w:name="_Toc185337196"/>
              <w:bookmarkStart w:id="18244" w:name="_Toc185341915"/>
              <w:bookmarkStart w:id="18245" w:name="_Toc185349525"/>
              <w:bookmarkStart w:id="18246" w:name="_Toc185428633"/>
              <w:bookmarkStart w:id="18247" w:name="_Toc185498274"/>
              <w:bookmarkStart w:id="18248" w:name="_Toc185499474"/>
              <w:bookmarkStart w:id="18249" w:name="_Toc185500674"/>
              <w:bookmarkStart w:id="18250" w:name="_Toc185501875"/>
              <w:bookmarkStart w:id="18251" w:name="_Toc185503080"/>
              <w:bookmarkStart w:id="18252" w:name="_Toc186031340"/>
              <w:bookmarkStart w:id="18253" w:name="_Toc186032546"/>
              <w:bookmarkStart w:id="18254" w:name="_Toc186033752"/>
              <w:bookmarkStart w:id="18255" w:name="_Toc186046250"/>
              <w:bookmarkStart w:id="18256" w:name="_Toc186457010"/>
              <w:bookmarkStart w:id="18257" w:name="_Toc186470655"/>
              <w:bookmarkStart w:id="18258" w:name="_Toc186645166"/>
              <w:bookmarkEnd w:id="18241"/>
              <w:bookmarkEnd w:id="18242"/>
              <w:bookmarkEnd w:id="18243"/>
              <w:bookmarkEnd w:id="18244"/>
              <w:bookmarkEnd w:id="18245"/>
              <w:bookmarkEnd w:id="18246"/>
              <w:bookmarkEnd w:id="18247"/>
              <w:bookmarkEnd w:id="18248"/>
              <w:bookmarkEnd w:id="18249"/>
              <w:bookmarkEnd w:id="18250"/>
              <w:bookmarkEnd w:id="18251"/>
              <w:bookmarkEnd w:id="18252"/>
              <w:bookmarkEnd w:id="18253"/>
              <w:bookmarkEnd w:id="18254"/>
              <w:bookmarkEnd w:id="18255"/>
              <w:bookmarkEnd w:id="18256"/>
              <w:bookmarkEnd w:id="18257"/>
              <w:bookmarkEnd w:id="18258"/>
            </w:del>
          </w:p>
        </w:tc>
        <w:bookmarkStart w:id="18259" w:name="_Toc184817749"/>
        <w:bookmarkStart w:id="18260" w:name="_Toc185336364"/>
        <w:bookmarkStart w:id="18261" w:name="_Toc185337197"/>
        <w:bookmarkStart w:id="18262" w:name="_Toc185341916"/>
        <w:bookmarkStart w:id="18263" w:name="_Toc185349526"/>
        <w:bookmarkStart w:id="18264" w:name="_Toc185428634"/>
        <w:bookmarkStart w:id="18265" w:name="_Toc185498275"/>
        <w:bookmarkStart w:id="18266" w:name="_Toc185499475"/>
        <w:bookmarkStart w:id="18267" w:name="_Toc185500675"/>
        <w:bookmarkStart w:id="18268" w:name="_Toc185501876"/>
        <w:bookmarkStart w:id="18269" w:name="_Toc185503081"/>
        <w:bookmarkStart w:id="18270" w:name="_Toc186031341"/>
        <w:bookmarkStart w:id="18271" w:name="_Toc186032547"/>
        <w:bookmarkStart w:id="18272" w:name="_Toc186033753"/>
        <w:bookmarkStart w:id="18273" w:name="_Toc186046251"/>
        <w:bookmarkStart w:id="18274" w:name="_Toc186457011"/>
        <w:bookmarkStart w:id="18275" w:name="_Toc186470656"/>
        <w:bookmarkStart w:id="18276" w:name="_Toc186645167"/>
        <w:bookmarkEnd w:id="18259"/>
        <w:bookmarkEnd w:id="18260"/>
        <w:bookmarkEnd w:id="18261"/>
        <w:bookmarkEnd w:id="18262"/>
        <w:bookmarkEnd w:id="18263"/>
        <w:bookmarkEnd w:id="18264"/>
        <w:bookmarkEnd w:id="18265"/>
        <w:bookmarkEnd w:id="18266"/>
        <w:bookmarkEnd w:id="18267"/>
        <w:bookmarkEnd w:id="18268"/>
        <w:bookmarkEnd w:id="18269"/>
        <w:bookmarkEnd w:id="18270"/>
        <w:bookmarkEnd w:id="18271"/>
        <w:bookmarkEnd w:id="18272"/>
        <w:bookmarkEnd w:id="18273"/>
        <w:bookmarkEnd w:id="18274"/>
        <w:bookmarkEnd w:id="18275"/>
        <w:bookmarkEnd w:id="18276"/>
      </w:tr>
      <w:tr w:rsidR="00720A65" w:rsidRPr="004424B1" w:rsidDel="00507DE3" w14:paraId="477C0707" w14:textId="7E0684A7" w:rsidTr="00F279E0">
        <w:trPr>
          <w:del w:id="18277"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tcPr>
          <w:p w14:paraId="27A98B73" w14:textId="3AD57350" w:rsidR="00720A65" w:rsidRPr="004424B1" w:rsidDel="00507DE3" w:rsidRDefault="00720A65" w:rsidP="007B4994">
            <w:pPr>
              <w:pStyle w:val="TableCell"/>
              <w:rPr>
                <w:del w:id="18278" w:author="Quinten Van Woerkom" w:date="2024-11-27T16:42:00Z" w16du:dateUtc="2024-11-27T15:42:00Z"/>
              </w:rPr>
            </w:pPr>
          </w:p>
        </w:tc>
        <w:tc>
          <w:tcPr>
            <w:tcW w:w="3118" w:type="dxa"/>
            <w:shd w:val="clear" w:color="auto" w:fill="D9D9D9" w:themeFill="background1" w:themeFillShade="D9"/>
          </w:tcPr>
          <w:p w14:paraId="2E578602" w14:textId="3937E46A"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8279" w:author="Quinten Van Woerkom" w:date="2024-11-27T16:42:00Z" w16du:dateUtc="2024-11-27T15:42:00Z"/>
              </w:rPr>
            </w:pPr>
            <w:del w:id="18280" w:author="Quinten Van Woerkom" w:date="2024-11-27T16:42:00Z" w16du:dateUtc="2024-11-27T15:42:00Z">
              <w:r w:rsidRPr="004424B1" w:rsidDel="00507DE3">
                <w:delText>5: SubPlan Activation</w:delText>
              </w:r>
              <w:bookmarkStart w:id="18281" w:name="_Toc184817750"/>
              <w:bookmarkStart w:id="18282" w:name="_Toc185336365"/>
              <w:bookmarkStart w:id="18283" w:name="_Toc185337198"/>
              <w:bookmarkStart w:id="18284" w:name="_Toc185341917"/>
              <w:bookmarkStart w:id="18285" w:name="_Toc185349527"/>
              <w:bookmarkStart w:id="18286" w:name="_Toc185428635"/>
              <w:bookmarkStart w:id="18287" w:name="_Toc185498276"/>
              <w:bookmarkStart w:id="18288" w:name="_Toc185499476"/>
              <w:bookmarkStart w:id="18289" w:name="_Toc185500676"/>
              <w:bookmarkStart w:id="18290" w:name="_Toc185501877"/>
              <w:bookmarkStart w:id="18291" w:name="_Toc185503082"/>
              <w:bookmarkStart w:id="18292" w:name="_Toc186031342"/>
              <w:bookmarkStart w:id="18293" w:name="_Toc186032548"/>
              <w:bookmarkStart w:id="18294" w:name="_Toc186033754"/>
              <w:bookmarkStart w:id="18295" w:name="_Toc186046252"/>
              <w:bookmarkStart w:id="18296" w:name="_Toc186457012"/>
              <w:bookmarkStart w:id="18297" w:name="_Toc186470657"/>
              <w:bookmarkStart w:id="18298" w:name="_Toc186645168"/>
              <w:bookmarkEnd w:id="18281"/>
              <w:bookmarkEnd w:id="18282"/>
              <w:bookmarkEnd w:id="18283"/>
              <w:bookmarkEnd w:id="18284"/>
              <w:bookmarkEnd w:id="18285"/>
              <w:bookmarkEnd w:id="18286"/>
              <w:bookmarkEnd w:id="18287"/>
              <w:bookmarkEnd w:id="18288"/>
              <w:bookmarkEnd w:id="18289"/>
              <w:bookmarkEnd w:id="18290"/>
              <w:bookmarkEnd w:id="18291"/>
              <w:bookmarkEnd w:id="18292"/>
              <w:bookmarkEnd w:id="18293"/>
              <w:bookmarkEnd w:id="18294"/>
              <w:bookmarkEnd w:id="18295"/>
              <w:bookmarkEnd w:id="18296"/>
              <w:bookmarkEnd w:id="18297"/>
              <w:bookmarkEnd w:id="18298"/>
            </w:del>
          </w:p>
        </w:tc>
        <w:tc>
          <w:tcPr>
            <w:tcW w:w="449" w:type="dxa"/>
            <w:shd w:val="clear" w:color="auto" w:fill="D9D9D9" w:themeFill="background1" w:themeFillShade="D9"/>
          </w:tcPr>
          <w:p w14:paraId="6EBCBC49" w14:textId="05FBA8BF"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299" w:author="Quinten Van Woerkom" w:date="2024-11-27T16:42:00Z" w16du:dateUtc="2024-11-27T15:42:00Z"/>
              </w:rPr>
            </w:pPr>
            <w:del w:id="18300" w:author="Quinten Van Woerkom" w:date="2024-11-27T16:42:00Z" w16du:dateUtc="2024-11-27T15:42:00Z">
              <w:r w:rsidRPr="004424B1" w:rsidDel="00507DE3">
                <w:sym w:font="Wingdings" w:char="F0FC"/>
              </w:r>
              <w:bookmarkStart w:id="18301" w:name="_Toc184817751"/>
              <w:bookmarkStart w:id="18302" w:name="_Toc185336366"/>
              <w:bookmarkStart w:id="18303" w:name="_Toc185337199"/>
              <w:bookmarkStart w:id="18304" w:name="_Toc185341918"/>
              <w:bookmarkStart w:id="18305" w:name="_Toc185349528"/>
              <w:bookmarkStart w:id="18306" w:name="_Toc185428636"/>
              <w:bookmarkStart w:id="18307" w:name="_Toc185498277"/>
              <w:bookmarkStart w:id="18308" w:name="_Toc185499477"/>
              <w:bookmarkStart w:id="18309" w:name="_Toc185500677"/>
              <w:bookmarkStart w:id="18310" w:name="_Toc185501878"/>
              <w:bookmarkStart w:id="18311" w:name="_Toc185503083"/>
              <w:bookmarkStart w:id="18312" w:name="_Toc186031343"/>
              <w:bookmarkStart w:id="18313" w:name="_Toc186032549"/>
              <w:bookmarkStart w:id="18314" w:name="_Toc186033755"/>
              <w:bookmarkStart w:id="18315" w:name="_Toc186046253"/>
              <w:bookmarkStart w:id="18316" w:name="_Toc186457013"/>
              <w:bookmarkStart w:id="18317" w:name="_Toc186470658"/>
              <w:bookmarkStart w:id="18318" w:name="_Toc186645169"/>
              <w:bookmarkEnd w:id="18301"/>
              <w:bookmarkEnd w:id="18302"/>
              <w:bookmarkEnd w:id="18303"/>
              <w:bookmarkEnd w:id="18304"/>
              <w:bookmarkEnd w:id="18305"/>
              <w:bookmarkEnd w:id="18306"/>
              <w:bookmarkEnd w:id="18307"/>
              <w:bookmarkEnd w:id="18308"/>
              <w:bookmarkEnd w:id="18309"/>
              <w:bookmarkEnd w:id="18310"/>
              <w:bookmarkEnd w:id="18311"/>
              <w:bookmarkEnd w:id="18312"/>
              <w:bookmarkEnd w:id="18313"/>
              <w:bookmarkEnd w:id="18314"/>
              <w:bookmarkEnd w:id="18315"/>
              <w:bookmarkEnd w:id="18316"/>
              <w:bookmarkEnd w:id="18317"/>
              <w:bookmarkEnd w:id="18318"/>
            </w:del>
          </w:p>
        </w:tc>
        <w:tc>
          <w:tcPr>
            <w:tcW w:w="449" w:type="dxa"/>
            <w:shd w:val="clear" w:color="auto" w:fill="D9D9D9" w:themeFill="background1" w:themeFillShade="D9"/>
          </w:tcPr>
          <w:p w14:paraId="59903A3F" w14:textId="72C78D43"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319" w:author="Quinten Van Woerkom" w:date="2024-11-27T16:42:00Z" w16du:dateUtc="2024-11-27T15:42:00Z"/>
              </w:rPr>
            </w:pPr>
            <w:del w:id="18320" w:author="Quinten Van Woerkom" w:date="2024-11-27T16:42:00Z" w16du:dateUtc="2024-11-27T15:42:00Z">
              <w:r w:rsidRPr="004424B1" w:rsidDel="00507DE3">
                <w:delText>-</w:delText>
              </w:r>
              <w:bookmarkStart w:id="18321" w:name="_Toc184817752"/>
              <w:bookmarkStart w:id="18322" w:name="_Toc185336367"/>
              <w:bookmarkStart w:id="18323" w:name="_Toc185337200"/>
              <w:bookmarkStart w:id="18324" w:name="_Toc185341919"/>
              <w:bookmarkStart w:id="18325" w:name="_Toc185349529"/>
              <w:bookmarkStart w:id="18326" w:name="_Toc185428637"/>
              <w:bookmarkStart w:id="18327" w:name="_Toc185498278"/>
              <w:bookmarkStart w:id="18328" w:name="_Toc185499478"/>
              <w:bookmarkStart w:id="18329" w:name="_Toc185500678"/>
              <w:bookmarkStart w:id="18330" w:name="_Toc185501879"/>
              <w:bookmarkStart w:id="18331" w:name="_Toc185503084"/>
              <w:bookmarkStart w:id="18332" w:name="_Toc186031344"/>
              <w:bookmarkStart w:id="18333" w:name="_Toc186032550"/>
              <w:bookmarkStart w:id="18334" w:name="_Toc186033756"/>
              <w:bookmarkStart w:id="18335" w:name="_Toc186046254"/>
              <w:bookmarkStart w:id="18336" w:name="_Toc186457014"/>
              <w:bookmarkStart w:id="18337" w:name="_Toc186470659"/>
              <w:bookmarkStart w:id="18338" w:name="_Toc186645170"/>
              <w:bookmarkEnd w:id="18321"/>
              <w:bookmarkEnd w:id="18322"/>
              <w:bookmarkEnd w:id="18323"/>
              <w:bookmarkEnd w:id="18324"/>
              <w:bookmarkEnd w:id="18325"/>
              <w:bookmarkEnd w:id="18326"/>
              <w:bookmarkEnd w:id="18327"/>
              <w:bookmarkEnd w:id="18328"/>
              <w:bookmarkEnd w:id="18329"/>
              <w:bookmarkEnd w:id="18330"/>
              <w:bookmarkEnd w:id="18331"/>
              <w:bookmarkEnd w:id="18332"/>
              <w:bookmarkEnd w:id="18333"/>
              <w:bookmarkEnd w:id="18334"/>
              <w:bookmarkEnd w:id="18335"/>
              <w:bookmarkEnd w:id="18336"/>
              <w:bookmarkEnd w:id="18337"/>
              <w:bookmarkEnd w:id="18338"/>
            </w:del>
          </w:p>
        </w:tc>
        <w:tc>
          <w:tcPr>
            <w:tcW w:w="449" w:type="dxa"/>
            <w:shd w:val="clear" w:color="auto" w:fill="D9D9D9" w:themeFill="background1" w:themeFillShade="D9"/>
          </w:tcPr>
          <w:p w14:paraId="0D177B4D" w14:textId="019DCA70"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339" w:author="Quinten Van Woerkom" w:date="2024-11-27T16:42:00Z" w16du:dateUtc="2024-11-27T15:42:00Z"/>
              </w:rPr>
            </w:pPr>
            <w:del w:id="18340" w:author="Quinten Van Woerkom" w:date="2024-11-27T16:42:00Z" w16du:dateUtc="2024-11-27T15:42:00Z">
              <w:r w:rsidRPr="004424B1" w:rsidDel="00507DE3">
                <w:delText>-</w:delText>
              </w:r>
              <w:bookmarkStart w:id="18341" w:name="_Toc184817753"/>
              <w:bookmarkStart w:id="18342" w:name="_Toc185336368"/>
              <w:bookmarkStart w:id="18343" w:name="_Toc185337201"/>
              <w:bookmarkStart w:id="18344" w:name="_Toc185341920"/>
              <w:bookmarkStart w:id="18345" w:name="_Toc185349530"/>
              <w:bookmarkStart w:id="18346" w:name="_Toc185428638"/>
              <w:bookmarkStart w:id="18347" w:name="_Toc185498279"/>
              <w:bookmarkStart w:id="18348" w:name="_Toc185499479"/>
              <w:bookmarkStart w:id="18349" w:name="_Toc185500679"/>
              <w:bookmarkStart w:id="18350" w:name="_Toc185501880"/>
              <w:bookmarkStart w:id="18351" w:name="_Toc185503085"/>
              <w:bookmarkStart w:id="18352" w:name="_Toc186031345"/>
              <w:bookmarkStart w:id="18353" w:name="_Toc186032551"/>
              <w:bookmarkStart w:id="18354" w:name="_Toc186033757"/>
              <w:bookmarkStart w:id="18355" w:name="_Toc186046255"/>
              <w:bookmarkStart w:id="18356" w:name="_Toc186457015"/>
              <w:bookmarkStart w:id="18357" w:name="_Toc186470660"/>
              <w:bookmarkStart w:id="18358" w:name="_Toc186645171"/>
              <w:bookmarkEnd w:id="18341"/>
              <w:bookmarkEnd w:id="18342"/>
              <w:bookmarkEnd w:id="18343"/>
              <w:bookmarkEnd w:id="18344"/>
              <w:bookmarkEnd w:id="18345"/>
              <w:bookmarkEnd w:id="18346"/>
              <w:bookmarkEnd w:id="18347"/>
              <w:bookmarkEnd w:id="18348"/>
              <w:bookmarkEnd w:id="18349"/>
              <w:bookmarkEnd w:id="18350"/>
              <w:bookmarkEnd w:id="18351"/>
              <w:bookmarkEnd w:id="18352"/>
              <w:bookmarkEnd w:id="18353"/>
              <w:bookmarkEnd w:id="18354"/>
              <w:bookmarkEnd w:id="18355"/>
              <w:bookmarkEnd w:id="18356"/>
              <w:bookmarkEnd w:id="18357"/>
              <w:bookmarkEnd w:id="18358"/>
            </w:del>
          </w:p>
        </w:tc>
        <w:tc>
          <w:tcPr>
            <w:tcW w:w="449" w:type="dxa"/>
            <w:shd w:val="clear" w:color="auto" w:fill="D9D9D9" w:themeFill="background1" w:themeFillShade="D9"/>
          </w:tcPr>
          <w:p w14:paraId="58E1E87A" w14:textId="4EF47A65"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359" w:author="Quinten Van Woerkom" w:date="2024-11-27T16:42:00Z" w16du:dateUtc="2024-11-27T15:42:00Z"/>
              </w:rPr>
            </w:pPr>
            <w:del w:id="18360" w:author="Quinten Van Woerkom" w:date="2024-11-27T16:42:00Z" w16du:dateUtc="2024-11-27T15:42:00Z">
              <w:r w:rsidRPr="004424B1" w:rsidDel="00507DE3">
                <w:delText>-</w:delText>
              </w:r>
              <w:bookmarkStart w:id="18361" w:name="_Toc184817754"/>
              <w:bookmarkStart w:id="18362" w:name="_Toc185336369"/>
              <w:bookmarkStart w:id="18363" w:name="_Toc185337202"/>
              <w:bookmarkStart w:id="18364" w:name="_Toc185341921"/>
              <w:bookmarkStart w:id="18365" w:name="_Toc185349531"/>
              <w:bookmarkStart w:id="18366" w:name="_Toc185428639"/>
              <w:bookmarkStart w:id="18367" w:name="_Toc185498280"/>
              <w:bookmarkStart w:id="18368" w:name="_Toc185499480"/>
              <w:bookmarkStart w:id="18369" w:name="_Toc185500680"/>
              <w:bookmarkStart w:id="18370" w:name="_Toc185501881"/>
              <w:bookmarkStart w:id="18371" w:name="_Toc185503086"/>
              <w:bookmarkStart w:id="18372" w:name="_Toc186031346"/>
              <w:bookmarkStart w:id="18373" w:name="_Toc186032552"/>
              <w:bookmarkStart w:id="18374" w:name="_Toc186033758"/>
              <w:bookmarkStart w:id="18375" w:name="_Toc186046256"/>
              <w:bookmarkStart w:id="18376" w:name="_Toc186457016"/>
              <w:bookmarkStart w:id="18377" w:name="_Toc186470661"/>
              <w:bookmarkStart w:id="18378" w:name="_Toc186645172"/>
              <w:bookmarkEnd w:id="18361"/>
              <w:bookmarkEnd w:id="18362"/>
              <w:bookmarkEnd w:id="18363"/>
              <w:bookmarkEnd w:id="18364"/>
              <w:bookmarkEnd w:id="18365"/>
              <w:bookmarkEnd w:id="18366"/>
              <w:bookmarkEnd w:id="18367"/>
              <w:bookmarkEnd w:id="18368"/>
              <w:bookmarkEnd w:id="18369"/>
              <w:bookmarkEnd w:id="18370"/>
              <w:bookmarkEnd w:id="18371"/>
              <w:bookmarkEnd w:id="18372"/>
              <w:bookmarkEnd w:id="18373"/>
              <w:bookmarkEnd w:id="18374"/>
              <w:bookmarkEnd w:id="18375"/>
              <w:bookmarkEnd w:id="18376"/>
              <w:bookmarkEnd w:id="18377"/>
              <w:bookmarkEnd w:id="18378"/>
            </w:del>
          </w:p>
        </w:tc>
        <w:tc>
          <w:tcPr>
            <w:tcW w:w="449" w:type="dxa"/>
            <w:shd w:val="clear" w:color="auto" w:fill="D9D9D9" w:themeFill="background1" w:themeFillShade="D9"/>
          </w:tcPr>
          <w:p w14:paraId="6DA0704D" w14:textId="1EDD4BFE"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379" w:author="Quinten Van Woerkom" w:date="2024-11-27T16:42:00Z" w16du:dateUtc="2024-11-27T15:42:00Z"/>
              </w:rPr>
            </w:pPr>
            <w:del w:id="18380" w:author="Quinten Van Woerkom" w:date="2024-11-27T16:42:00Z" w16du:dateUtc="2024-11-27T15:42:00Z">
              <w:r w:rsidRPr="004424B1" w:rsidDel="00507DE3">
                <w:delText>-</w:delText>
              </w:r>
              <w:bookmarkStart w:id="18381" w:name="_Toc184817755"/>
              <w:bookmarkStart w:id="18382" w:name="_Toc185336370"/>
              <w:bookmarkStart w:id="18383" w:name="_Toc185337203"/>
              <w:bookmarkStart w:id="18384" w:name="_Toc185341922"/>
              <w:bookmarkStart w:id="18385" w:name="_Toc185349532"/>
              <w:bookmarkStart w:id="18386" w:name="_Toc185428640"/>
              <w:bookmarkStart w:id="18387" w:name="_Toc185498281"/>
              <w:bookmarkStart w:id="18388" w:name="_Toc185499481"/>
              <w:bookmarkStart w:id="18389" w:name="_Toc185500681"/>
              <w:bookmarkStart w:id="18390" w:name="_Toc185501882"/>
              <w:bookmarkStart w:id="18391" w:name="_Toc185503087"/>
              <w:bookmarkStart w:id="18392" w:name="_Toc186031347"/>
              <w:bookmarkStart w:id="18393" w:name="_Toc186032553"/>
              <w:bookmarkStart w:id="18394" w:name="_Toc186033759"/>
              <w:bookmarkStart w:id="18395" w:name="_Toc186046257"/>
              <w:bookmarkStart w:id="18396" w:name="_Toc186457017"/>
              <w:bookmarkStart w:id="18397" w:name="_Toc186470662"/>
              <w:bookmarkStart w:id="18398" w:name="_Toc186645173"/>
              <w:bookmarkEnd w:id="18381"/>
              <w:bookmarkEnd w:id="18382"/>
              <w:bookmarkEnd w:id="18383"/>
              <w:bookmarkEnd w:id="18384"/>
              <w:bookmarkEnd w:id="18385"/>
              <w:bookmarkEnd w:id="18386"/>
              <w:bookmarkEnd w:id="18387"/>
              <w:bookmarkEnd w:id="18388"/>
              <w:bookmarkEnd w:id="18389"/>
              <w:bookmarkEnd w:id="18390"/>
              <w:bookmarkEnd w:id="18391"/>
              <w:bookmarkEnd w:id="18392"/>
              <w:bookmarkEnd w:id="18393"/>
              <w:bookmarkEnd w:id="18394"/>
              <w:bookmarkEnd w:id="18395"/>
              <w:bookmarkEnd w:id="18396"/>
              <w:bookmarkEnd w:id="18397"/>
              <w:bookmarkEnd w:id="18398"/>
            </w:del>
          </w:p>
        </w:tc>
        <w:tc>
          <w:tcPr>
            <w:tcW w:w="449" w:type="dxa"/>
            <w:shd w:val="clear" w:color="auto" w:fill="D9D9D9" w:themeFill="background1" w:themeFillShade="D9"/>
          </w:tcPr>
          <w:p w14:paraId="3F012DF6" w14:textId="17AE05C9"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399" w:author="Quinten Van Woerkom" w:date="2024-11-27T16:42:00Z" w16du:dateUtc="2024-11-27T15:42:00Z"/>
              </w:rPr>
            </w:pPr>
            <w:del w:id="18400" w:author="Quinten Van Woerkom" w:date="2024-11-27T16:42:00Z" w16du:dateUtc="2024-11-27T15:42:00Z">
              <w:r w:rsidRPr="004424B1" w:rsidDel="00507DE3">
                <w:delText>-</w:delText>
              </w:r>
              <w:bookmarkStart w:id="18401" w:name="_Toc184817756"/>
              <w:bookmarkStart w:id="18402" w:name="_Toc185336371"/>
              <w:bookmarkStart w:id="18403" w:name="_Toc185337204"/>
              <w:bookmarkStart w:id="18404" w:name="_Toc185341923"/>
              <w:bookmarkStart w:id="18405" w:name="_Toc185349533"/>
              <w:bookmarkStart w:id="18406" w:name="_Toc185428641"/>
              <w:bookmarkStart w:id="18407" w:name="_Toc185498282"/>
              <w:bookmarkStart w:id="18408" w:name="_Toc185499482"/>
              <w:bookmarkStart w:id="18409" w:name="_Toc185500682"/>
              <w:bookmarkStart w:id="18410" w:name="_Toc185501883"/>
              <w:bookmarkStart w:id="18411" w:name="_Toc185503088"/>
              <w:bookmarkStart w:id="18412" w:name="_Toc186031348"/>
              <w:bookmarkStart w:id="18413" w:name="_Toc186032554"/>
              <w:bookmarkStart w:id="18414" w:name="_Toc186033760"/>
              <w:bookmarkStart w:id="18415" w:name="_Toc186046258"/>
              <w:bookmarkStart w:id="18416" w:name="_Toc186457018"/>
              <w:bookmarkStart w:id="18417" w:name="_Toc186470663"/>
              <w:bookmarkStart w:id="18418" w:name="_Toc186645174"/>
              <w:bookmarkEnd w:id="18401"/>
              <w:bookmarkEnd w:id="18402"/>
              <w:bookmarkEnd w:id="18403"/>
              <w:bookmarkEnd w:id="18404"/>
              <w:bookmarkEnd w:id="18405"/>
              <w:bookmarkEnd w:id="18406"/>
              <w:bookmarkEnd w:id="18407"/>
              <w:bookmarkEnd w:id="18408"/>
              <w:bookmarkEnd w:id="18409"/>
              <w:bookmarkEnd w:id="18410"/>
              <w:bookmarkEnd w:id="18411"/>
              <w:bookmarkEnd w:id="18412"/>
              <w:bookmarkEnd w:id="18413"/>
              <w:bookmarkEnd w:id="18414"/>
              <w:bookmarkEnd w:id="18415"/>
              <w:bookmarkEnd w:id="18416"/>
              <w:bookmarkEnd w:id="18417"/>
              <w:bookmarkEnd w:id="18418"/>
            </w:del>
          </w:p>
        </w:tc>
        <w:tc>
          <w:tcPr>
            <w:tcW w:w="2805" w:type="dxa"/>
          </w:tcPr>
          <w:p w14:paraId="2B4D171A" w14:textId="23047B9A"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8419" w:author="Quinten Van Woerkom" w:date="2024-11-27T16:42:00Z" w16du:dateUtc="2024-11-27T15:42:00Z"/>
              </w:rPr>
            </w:pPr>
            <w:del w:id="18420" w:author="Quinten Van Woerkom" w:date="2024-11-27T16:42:00Z" w16du:dateUtc="2024-11-27T15:42:00Z">
              <w:r w:rsidRPr="004424B1" w:rsidDel="00507DE3">
                <w:delText>Plan (SubPlan)</w:delText>
              </w:r>
              <w:bookmarkStart w:id="18421" w:name="_Toc184817757"/>
              <w:bookmarkStart w:id="18422" w:name="_Toc185336372"/>
              <w:bookmarkStart w:id="18423" w:name="_Toc185337205"/>
              <w:bookmarkStart w:id="18424" w:name="_Toc185341924"/>
              <w:bookmarkStart w:id="18425" w:name="_Toc185349534"/>
              <w:bookmarkStart w:id="18426" w:name="_Toc185428642"/>
              <w:bookmarkStart w:id="18427" w:name="_Toc185498283"/>
              <w:bookmarkStart w:id="18428" w:name="_Toc185499483"/>
              <w:bookmarkStart w:id="18429" w:name="_Toc185500683"/>
              <w:bookmarkStart w:id="18430" w:name="_Toc185501884"/>
              <w:bookmarkStart w:id="18431" w:name="_Toc185503089"/>
              <w:bookmarkStart w:id="18432" w:name="_Toc186031349"/>
              <w:bookmarkStart w:id="18433" w:name="_Toc186032555"/>
              <w:bookmarkStart w:id="18434" w:name="_Toc186033761"/>
              <w:bookmarkStart w:id="18435" w:name="_Toc186046259"/>
              <w:bookmarkStart w:id="18436" w:name="_Toc186457019"/>
              <w:bookmarkStart w:id="18437" w:name="_Toc186470664"/>
              <w:bookmarkStart w:id="18438" w:name="_Toc186645175"/>
              <w:bookmarkEnd w:id="18421"/>
              <w:bookmarkEnd w:id="18422"/>
              <w:bookmarkEnd w:id="18423"/>
              <w:bookmarkEnd w:id="18424"/>
              <w:bookmarkEnd w:id="18425"/>
              <w:bookmarkEnd w:id="18426"/>
              <w:bookmarkEnd w:id="18427"/>
              <w:bookmarkEnd w:id="18428"/>
              <w:bookmarkEnd w:id="18429"/>
              <w:bookmarkEnd w:id="18430"/>
              <w:bookmarkEnd w:id="18431"/>
              <w:bookmarkEnd w:id="18432"/>
              <w:bookmarkEnd w:id="18433"/>
              <w:bookmarkEnd w:id="18434"/>
              <w:bookmarkEnd w:id="18435"/>
              <w:bookmarkEnd w:id="18436"/>
              <w:bookmarkEnd w:id="18437"/>
              <w:bookmarkEnd w:id="18438"/>
            </w:del>
          </w:p>
        </w:tc>
        <w:bookmarkStart w:id="18439" w:name="_Toc184817758"/>
        <w:bookmarkStart w:id="18440" w:name="_Toc185336373"/>
        <w:bookmarkStart w:id="18441" w:name="_Toc185337206"/>
        <w:bookmarkStart w:id="18442" w:name="_Toc185341925"/>
        <w:bookmarkStart w:id="18443" w:name="_Toc185349535"/>
        <w:bookmarkStart w:id="18444" w:name="_Toc185428643"/>
        <w:bookmarkStart w:id="18445" w:name="_Toc185498284"/>
        <w:bookmarkStart w:id="18446" w:name="_Toc185499484"/>
        <w:bookmarkStart w:id="18447" w:name="_Toc185500684"/>
        <w:bookmarkStart w:id="18448" w:name="_Toc185501885"/>
        <w:bookmarkStart w:id="18449" w:name="_Toc185503090"/>
        <w:bookmarkStart w:id="18450" w:name="_Toc186031350"/>
        <w:bookmarkStart w:id="18451" w:name="_Toc186032556"/>
        <w:bookmarkStart w:id="18452" w:name="_Toc186033762"/>
        <w:bookmarkStart w:id="18453" w:name="_Toc186046260"/>
        <w:bookmarkStart w:id="18454" w:name="_Toc186457020"/>
        <w:bookmarkStart w:id="18455" w:name="_Toc186470665"/>
        <w:bookmarkStart w:id="18456" w:name="_Toc186645176"/>
        <w:bookmarkEnd w:id="18439"/>
        <w:bookmarkEnd w:id="18440"/>
        <w:bookmarkEnd w:id="18441"/>
        <w:bookmarkEnd w:id="18442"/>
        <w:bookmarkEnd w:id="18443"/>
        <w:bookmarkEnd w:id="18444"/>
        <w:bookmarkEnd w:id="18445"/>
        <w:bookmarkEnd w:id="18446"/>
        <w:bookmarkEnd w:id="18447"/>
        <w:bookmarkEnd w:id="18448"/>
        <w:bookmarkEnd w:id="18449"/>
        <w:bookmarkEnd w:id="18450"/>
        <w:bookmarkEnd w:id="18451"/>
        <w:bookmarkEnd w:id="18452"/>
        <w:bookmarkEnd w:id="18453"/>
        <w:bookmarkEnd w:id="18454"/>
        <w:bookmarkEnd w:id="18455"/>
        <w:bookmarkEnd w:id="18456"/>
      </w:tr>
      <w:tr w:rsidR="00720A65" w:rsidRPr="004424B1" w:rsidDel="00507DE3" w14:paraId="7C158902" w14:textId="69E54831" w:rsidTr="00F279E0">
        <w:trPr>
          <w:del w:id="18457"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tcPr>
          <w:p w14:paraId="7C26756D" w14:textId="5B1C0655" w:rsidR="00720A65" w:rsidRPr="004424B1" w:rsidDel="00507DE3" w:rsidRDefault="00720A65" w:rsidP="007B4994">
            <w:pPr>
              <w:pStyle w:val="TableCell"/>
              <w:rPr>
                <w:del w:id="18458" w:author="Quinten Van Woerkom" w:date="2024-11-27T16:42:00Z" w16du:dateUtc="2024-11-27T15:42:00Z"/>
              </w:rPr>
            </w:pPr>
          </w:p>
        </w:tc>
        <w:tc>
          <w:tcPr>
            <w:tcW w:w="3118" w:type="dxa"/>
            <w:shd w:val="clear" w:color="auto" w:fill="D9D9D9" w:themeFill="background1" w:themeFillShade="D9"/>
          </w:tcPr>
          <w:p w14:paraId="6A73C74A" w14:textId="7679723B"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8459" w:author="Quinten Van Woerkom" w:date="2024-11-27T16:42:00Z" w16du:dateUtc="2024-11-27T15:42:00Z"/>
              </w:rPr>
            </w:pPr>
            <w:del w:id="18460" w:author="Quinten Van Woerkom" w:date="2024-11-27T16:42:00Z" w16du:dateUtc="2024-11-27T15:42:00Z">
              <w:r w:rsidRPr="004424B1" w:rsidDel="00507DE3">
                <w:delText>6: Subscribe to SubPlans</w:delText>
              </w:r>
              <w:bookmarkStart w:id="18461" w:name="_Toc184817759"/>
              <w:bookmarkStart w:id="18462" w:name="_Toc185336374"/>
              <w:bookmarkStart w:id="18463" w:name="_Toc185337207"/>
              <w:bookmarkStart w:id="18464" w:name="_Toc185341926"/>
              <w:bookmarkStart w:id="18465" w:name="_Toc185349536"/>
              <w:bookmarkStart w:id="18466" w:name="_Toc185428644"/>
              <w:bookmarkStart w:id="18467" w:name="_Toc185498285"/>
              <w:bookmarkStart w:id="18468" w:name="_Toc185499485"/>
              <w:bookmarkStart w:id="18469" w:name="_Toc185500685"/>
              <w:bookmarkStart w:id="18470" w:name="_Toc185501886"/>
              <w:bookmarkStart w:id="18471" w:name="_Toc185503091"/>
              <w:bookmarkStart w:id="18472" w:name="_Toc186031351"/>
              <w:bookmarkStart w:id="18473" w:name="_Toc186032557"/>
              <w:bookmarkStart w:id="18474" w:name="_Toc186033763"/>
              <w:bookmarkStart w:id="18475" w:name="_Toc186046261"/>
              <w:bookmarkStart w:id="18476" w:name="_Toc186457021"/>
              <w:bookmarkStart w:id="18477" w:name="_Toc186470666"/>
              <w:bookmarkStart w:id="18478" w:name="_Toc186645177"/>
              <w:bookmarkEnd w:id="18461"/>
              <w:bookmarkEnd w:id="18462"/>
              <w:bookmarkEnd w:id="18463"/>
              <w:bookmarkEnd w:id="18464"/>
              <w:bookmarkEnd w:id="18465"/>
              <w:bookmarkEnd w:id="18466"/>
              <w:bookmarkEnd w:id="18467"/>
              <w:bookmarkEnd w:id="18468"/>
              <w:bookmarkEnd w:id="18469"/>
              <w:bookmarkEnd w:id="18470"/>
              <w:bookmarkEnd w:id="18471"/>
              <w:bookmarkEnd w:id="18472"/>
              <w:bookmarkEnd w:id="18473"/>
              <w:bookmarkEnd w:id="18474"/>
              <w:bookmarkEnd w:id="18475"/>
              <w:bookmarkEnd w:id="18476"/>
              <w:bookmarkEnd w:id="18477"/>
              <w:bookmarkEnd w:id="18478"/>
            </w:del>
          </w:p>
        </w:tc>
        <w:tc>
          <w:tcPr>
            <w:tcW w:w="449" w:type="dxa"/>
            <w:shd w:val="clear" w:color="auto" w:fill="D9D9D9" w:themeFill="background1" w:themeFillShade="D9"/>
          </w:tcPr>
          <w:p w14:paraId="76B142E9" w14:textId="6D9C8F49"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479" w:author="Quinten Van Woerkom" w:date="2024-11-27T16:42:00Z" w16du:dateUtc="2024-11-27T15:42:00Z"/>
              </w:rPr>
            </w:pPr>
            <w:del w:id="18480" w:author="Quinten Van Woerkom" w:date="2024-11-27T16:42:00Z" w16du:dateUtc="2024-11-27T15:42:00Z">
              <w:r w:rsidRPr="004424B1" w:rsidDel="00507DE3">
                <w:sym w:font="Wingdings" w:char="F0FC"/>
              </w:r>
              <w:bookmarkStart w:id="18481" w:name="_Toc184817760"/>
              <w:bookmarkStart w:id="18482" w:name="_Toc185336375"/>
              <w:bookmarkStart w:id="18483" w:name="_Toc185337208"/>
              <w:bookmarkStart w:id="18484" w:name="_Toc185341927"/>
              <w:bookmarkStart w:id="18485" w:name="_Toc185349537"/>
              <w:bookmarkStart w:id="18486" w:name="_Toc185428645"/>
              <w:bookmarkStart w:id="18487" w:name="_Toc185498286"/>
              <w:bookmarkStart w:id="18488" w:name="_Toc185499486"/>
              <w:bookmarkStart w:id="18489" w:name="_Toc185500686"/>
              <w:bookmarkStart w:id="18490" w:name="_Toc185501887"/>
              <w:bookmarkStart w:id="18491" w:name="_Toc185503092"/>
              <w:bookmarkStart w:id="18492" w:name="_Toc186031352"/>
              <w:bookmarkStart w:id="18493" w:name="_Toc186032558"/>
              <w:bookmarkStart w:id="18494" w:name="_Toc186033764"/>
              <w:bookmarkStart w:id="18495" w:name="_Toc186046262"/>
              <w:bookmarkStart w:id="18496" w:name="_Toc186457022"/>
              <w:bookmarkStart w:id="18497" w:name="_Toc186470667"/>
              <w:bookmarkStart w:id="18498" w:name="_Toc186645178"/>
              <w:bookmarkEnd w:id="18481"/>
              <w:bookmarkEnd w:id="18482"/>
              <w:bookmarkEnd w:id="18483"/>
              <w:bookmarkEnd w:id="18484"/>
              <w:bookmarkEnd w:id="18485"/>
              <w:bookmarkEnd w:id="18486"/>
              <w:bookmarkEnd w:id="18487"/>
              <w:bookmarkEnd w:id="18488"/>
              <w:bookmarkEnd w:id="18489"/>
              <w:bookmarkEnd w:id="18490"/>
              <w:bookmarkEnd w:id="18491"/>
              <w:bookmarkEnd w:id="18492"/>
              <w:bookmarkEnd w:id="18493"/>
              <w:bookmarkEnd w:id="18494"/>
              <w:bookmarkEnd w:id="18495"/>
              <w:bookmarkEnd w:id="18496"/>
              <w:bookmarkEnd w:id="18497"/>
              <w:bookmarkEnd w:id="18498"/>
            </w:del>
          </w:p>
        </w:tc>
        <w:tc>
          <w:tcPr>
            <w:tcW w:w="449" w:type="dxa"/>
            <w:shd w:val="clear" w:color="auto" w:fill="D9D9D9" w:themeFill="background1" w:themeFillShade="D9"/>
          </w:tcPr>
          <w:p w14:paraId="0960ED78" w14:textId="54EBF98B"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499" w:author="Quinten Van Woerkom" w:date="2024-11-27T16:42:00Z" w16du:dateUtc="2024-11-27T15:42:00Z"/>
              </w:rPr>
            </w:pPr>
            <w:del w:id="18500" w:author="Quinten Van Woerkom" w:date="2024-11-27T16:42:00Z" w16du:dateUtc="2024-11-27T15:42:00Z">
              <w:r w:rsidRPr="004424B1" w:rsidDel="00507DE3">
                <w:delText>-</w:delText>
              </w:r>
              <w:bookmarkStart w:id="18501" w:name="_Toc184817761"/>
              <w:bookmarkStart w:id="18502" w:name="_Toc185336376"/>
              <w:bookmarkStart w:id="18503" w:name="_Toc185337209"/>
              <w:bookmarkStart w:id="18504" w:name="_Toc185341928"/>
              <w:bookmarkStart w:id="18505" w:name="_Toc185349538"/>
              <w:bookmarkStart w:id="18506" w:name="_Toc185428646"/>
              <w:bookmarkStart w:id="18507" w:name="_Toc185498287"/>
              <w:bookmarkStart w:id="18508" w:name="_Toc185499487"/>
              <w:bookmarkStart w:id="18509" w:name="_Toc185500687"/>
              <w:bookmarkStart w:id="18510" w:name="_Toc185501888"/>
              <w:bookmarkStart w:id="18511" w:name="_Toc185503093"/>
              <w:bookmarkStart w:id="18512" w:name="_Toc186031353"/>
              <w:bookmarkStart w:id="18513" w:name="_Toc186032559"/>
              <w:bookmarkStart w:id="18514" w:name="_Toc186033765"/>
              <w:bookmarkStart w:id="18515" w:name="_Toc186046263"/>
              <w:bookmarkStart w:id="18516" w:name="_Toc186457023"/>
              <w:bookmarkStart w:id="18517" w:name="_Toc186470668"/>
              <w:bookmarkStart w:id="18518" w:name="_Toc186645179"/>
              <w:bookmarkEnd w:id="18501"/>
              <w:bookmarkEnd w:id="18502"/>
              <w:bookmarkEnd w:id="18503"/>
              <w:bookmarkEnd w:id="18504"/>
              <w:bookmarkEnd w:id="18505"/>
              <w:bookmarkEnd w:id="18506"/>
              <w:bookmarkEnd w:id="18507"/>
              <w:bookmarkEnd w:id="18508"/>
              <w:bookmarkEnd w:id="18509"/>
              <w:bookmarkEnd w:id="18510"/>
              <w:bookmarkEnd w:id="18511"/>
              <w:bookmarkEnd w:id="18512"/>
              <w:bookmarkEnd w:id="18513"/>
              <w:bookmarkEnd w:id="18514"/>
              <w:bookmarkEnd w:id="18515"/>
              <w:bookmarkEnd w:id="18516"/>
              <w:bookmarkEnd w:id="18517"/>
              <w:bookmarkEnd w:id="18518"/>
            </w:del>
          </w:p>
        </w:tc>
        <w:tc>
          <w:tcPr>
            <w:tcW w:w="449" w:type="dxa"/>
            <w:shd w:val="clear" w:color="auto" w:fill="D9D9D9" w:themeFill="background1" w:themeFillShade="D9"/>
          </w:tcPr>
          <w:p w14:paraId="6682BBC7" w14:textId="24FCE11C"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519" w:author="Quinten Van Woerkom" w:date="2024-11-27T16:42:00Z" w16du:dateUtc="2024-11-27T15:42:00Z"/>
              </w:rPr>
            </w:pPr>
            <w:del w:id="18520" w:author="Quinten Van Woerkom" w:date="2024-11-27T16:42:00Z" w16du:dateUtc="2024-11-27T15:42:00Z">
              <w:r w:rsidRPr="004424B1" w:rsidDel="00507DE3">
                <w:delText>-</w:delText>
              </w:r>
              <w:bookmarkStart w:id="18521" w:name="_Toc184817762"/>
              <w:bookmarkStart w:id="18522" w:name="_Toc185336377"/>
              <w:bookmarkStart w:id="18523" w:name="_Toc185337210"/>
              <w:bookmarkStart w:id="18524" w:name="_Toc185341929"/>
              <w:bookmarkStart w:id="18525" w:name="_Toc185349539"/>
              <w:bookmarkStart w:id="18526" w:name="_Toc185428647"/>
              <w:bookmarkStart w:id="18527" w:name="_Toc185498288"/>
              <w:bookmarkStart w:id="18528" w:name="_Toc185499488"/>
              <w:bookmarkStart w:id="18529" w:name="_Toc185500688"/>
              <w:bookmarkStart w:id="18530" w:name="_Toc185501889"/>
              <w:bookmarkStart w:id="18531" w:name="_Toc185503094"/>
              <w:bookmarkStart w:id="18532" w:name="_Toc186031354"/>
              <w:bookmarkStart w:id="18533" w:name="_Toc186032560"/>
              <w:bookmarkStart w:id="18534" w:name="_Toc186033766"/>
              <w:bookmarkStart w:id="18535" w:name="_Toc186046264"/>
              <w:bookmarkStart w:id="18536" w:name="_Toc186457024"/>
              <w:bookmarkStart w:id="18537" w:name="_Toc186470669"/>
              <w:bookmarkStart w:id="18538" w:name="_Toc186645180"/>
              <w:bookmarkEnd w:id="18521"/>
              <w:bookmarkEnd w:id="18522"/>
              <w:bookmarkEnd w:id="18523"/>
              <w:bookmarkEnd w:id="18524"/>
              <w:bookmarkEnd w:id="18525"/>
              <w:bookmarkEnd w:id="18526"/>
              <w:bookmarkEnd w:id="18527"/>
              <w:bookmarkEnd w:id="18528"/>
              <w:bookmarkEnd w:id="18529"/>
              <w:bookmarkEnd w:id="18530"/>
              <w:bookmarkEnd w:id="18531"/>
              <w:bookmarkEnd w:id="18532"/>
              <w:bookmarkEnd w:id="18533"/>
              <w:bookmarkEnd w:id="18534"/>
              <w:bookmarkEnd w:id="18535"/>
              <w:bookmarkEnd w:id="18536"/>
              <w:bookmarkEnd w:id="18537"/>
              <w:bookmarkEnd w:id="18538"/>
            </w:del>
          </w:p>
        </w:tc>
        <w:tc>
          <w:tcPr>
            <w:tcW w:w="449" w:type="dxa"/>
            <w:shd w:val="clear" w:color="auto" w:fill="D9D9D9" w:themeFill="background1" w:themeFillShade="D9"/>
          </w:tcPr>
          <w:p w14:paraId="406AC16C" w14:textId="106EAF45"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539" w:author="Quinten Van Woerkom" w:date="2024-11-27T16:42:00Z" w16du:dateUtc="2024-11-27T15:42:00Z"/>
              </w:rPr>
            </w:pPr>
            <w:del w:id="18540" w:author="Quinten Van Woerkom" w:date="2024-11-27T16:42:00Z" w16du:dateUtc="2024-11-27T15:42:00Z">
              <w:r w:rsidRPr="004424B1" w:rsidDel="00507DE3">
                <w:delText>-</w:delText>
              </w:r>
              <w:bookmarkStart w:id="18541" w:name="_Toc184817763"/>
              <w:bookmarkStart w:id="18542" w:name="_Toc185336378"/>
              <w:bookmarkStart w:id="18543" w:name="_Toc185337211"/>
              <w:bookmarkStart w:id="18544" w:name="_Toc185341930"/>
              <w:bookmarkStart w:id="18545" w:name="_Toc185349540"/>
              <w:bookmarkStart w:id="18546" w:name="_Toc185428648"/>
              <w:bookmarkStart w:id="18547" w:name="_Toc185498289"/>
              <w:bookmarkStart w:id="18548" w:name="_Toc185499489"/>
              <w:bookmarkStart w:id="18549" w:name="_Toc185500689"/>
              <w:bookmarkStart w:id="18550" w:name="_Toc185501890"/>
              <w:bookmarkStart w:id="18551" w:name="_Toc185503095"/>
              <w:bookmarkStart w:id="18552" w:name="_Toc186031355"/>
              <w:bookmarkStart w:id="18553" w:name="_Toc186032561"/>
              <w:bookmarkStart w:id="18554" w:name="_Toc186033767"/>
              <w:bookmarkStart w:id="18555" w:name="_Toc186046265"/>
              <w:bookmarkStart w:id="18556" w:name="_Toc186457025"/>
              <w:bookmarkStart w:id="18557" w:name="_Toc186470670"/>
              <w:bookmarkStart w:id="18558" w:name="_Toc186645181"/>
              <w:bookmarkEnd w:id="18541"/>
              <w:bookmarkEnd w:id="18542"/>
              <w:bookmarkEnd w:id="18543"/>
              <w:bookmarkEnd w:id="18544"/>
              <w:bookmarkEnd w:id="18545"/>
              <w:bookmarkEnd w:id="18546"/>
              <w:bookmarkEnd w:id="18547"/>
              <w:bookmarkEnd w:id="18548"/>
              <w:bookmarkEnd w:id="18549"/>
              <w:bookmarkEnd w:id="18550"/>
              <w:bookmarkEnd w:id="18551"/>
              <w:bookmarkEnd w:id="18552"/>
              <w:bookmarkEnd w:id="18553"/>
              <w:bookmarkEnd w:id="18554"/>
              <w:bookmarkEnd w:id="18555"/>
              <w:bookmarkEnd w:id="18556"/>
              <w:bookmarkEnd w:id="18557"/>
              <w:bookmarkEnd w:id="18558"/>
            </w:del>
          </w:p>
        </w:tc>
        <w:tc>
          <w:tcPr>
            <w:tcW w:w="449" w:type="dxa"/>
            <w:shd w:val="clear" w:color="auto" w:fill="D9D9D9" w:themeFill="background1" w:themeFillShade="D9"/>
          </w:tcPr>
          <w:p w14:paraId="5A8B16F0" w14:textId="0DE5A5DC"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559" w:author="Quinten Van Woerkom" w:date="2024-11-27T16:42:00Z" w16du:dateUtc="2024-11-27T15:42:00Z"/>
              </w:rPr>
            </w:pPr>
            <w:del w:id="18560" w:author="Quinten Van Woerkom" w:date="2024-11-27T16:42:00Z" w16du:dateUtc="2024-11-27T15:42:00Z">
              <w:r w:rsidRPr="004424B1" w:rsidDel="00507DE3">
                <w:delText>-</w:delText>
              </w:r>
              <w:bookmarkStart w:id="18561" w:name="_Toc184817764"/>
              <w:bookmarkStart w:id="18562" w:name="_Toc185336379"/>
              <w:bookmarkStart w:id="18563" w:name="_Toc185337212"/>
              <w:bookmarkStart w:id="18564" w:name="_Toc185341931"/>
              <w:bookmarkStart w:id="18565" w:name="_Toc185349541"/>
              <w:bookmarkStart w:id="18566" w:name="_Toc185428649"/>
              <w:bookmarkStart w:id="18567" w:name="_Toc185498290"/>
              <w:bookmarkStart w:id="18568" w:name="_Toc185499490"/>
              <w:bookmarkStart w:id="18569" w:name="_Toc185500690"/>
              <w:bookmarkStart w:id="18570" w:name="_Toc185501891"/>
              <w:bookmarkStart w:id="18571" w:name="_Toc185503096"/>
              <w:bookmarkStart w:id="18572" w:name="_Toc186031356"/>
              <w:bookmarkStart w:id="18573" w:name="_Toc186032562"/>
              <w:bookmarkStart w:id="18574" w:name="_Toc186033768"/>
              <w:bookmarkStart w:id="18575" w:name="_Toc186046266"/>
              <w:bookmarkStart w:id="18576" w:name="_Toc186457026"/>
              <w:bookmarkStart w:id="18577" w:name="_Toc186470671"/>
              <w:bookmarkStart w:id="18578" w:name="_Toc186645182"/>
              <w:bookmarkEnd w:id="18561"/>
              <w:bookmarkEnd w:id="18562"/>
              <w:bookmarkEnd w:id="18563"/>
              <w:bookmarkEnd w:id="18564"/>
              <w:bookmarkEnd w:id="18565"/>
              <w:bookmarkEnd w:id="18566"/>
              <w:bookmarkEnd w:id="18567"/>
              <w:bookmarkEnd w:id="18568"/>
              <w:bookmarkEnd w:id="18569"/>
              <w:bookmarkEnd w:id="18570"/>
              <w:bookmarkEnd w:id="18571"/>
              <w:bookmarkEnd w:id="18572"/>
              <w:bookmarkEnd w:id="18573"/>
              <w:bookmarkEnd w:id="18574"/>
              <w:bookmarkEnd w:id="18575"/>
              <w:bookmarkEnd w:id="18576"/>
              <w:bookmarkEnd w:id="18577"/>
              <w:bookmarkEnd w:id="18578"/>
            </w:del>
          </w:p>
        </w:tc>
        <w:tc>
          <w:tcPr>
            <w:tcW w:w="449" w:type="dxa"/>
            <w:shd w:val="clear" w:color="auto" w:fill="D9D9D9" w:themeFill="background1" w:themeFillShade="D9"/>
          </w:tcPr>
          <w:p w14:paraId="24FBD2B3" w14:textId="52AA816A"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579" w:author="Quinten Van Woerkom" w:date="2024-11-27T16:42:00Z" w16du:dateUtc="2024-11-27T15:42:00Z"/>
              </w:rPr>
            </w:pPr>
            <w:del w:id="18580" w:author="Quinten Van Woerkom" w:date="2024-11-27T16:42:00Z" w16du:dateUtc="2024-11-27T15:42:00Z">
              <w:r w:rsidRPr="004424B1" w:rsidDel="00507DE3">
                <w:delText>-</w:delText>
              </w:r>
              <w:bookmarkStart w:id="18581" w:name="_Toc184817765"/>
              <w:bookmarkStart w:id="18582" w:name="_Toc185336380"/>
              <w:bookmarkStart w:id="18583" w:name="_Toc185337213"/>
              <w:bookmarkStart w:id="18584" w:name="_Toc185341932"/>
              <w:bookmarkStart w:id="18585" w:name="_Toc185349542"/>
              <w:bookmarkStart w:id="18586" w:name="_Toc185428650"/>
              <w:bookmarkStart w:id="18587" w:name="_Toc185498291"/>
              <w:bookmarkStart w:id="18588" w:name="_Toc185499491"/>
              <w:bookmarkStart w:id="18589" w:name="_Toc185500691"/>
              <w:bookmarkStart w:id="18590" w:name="_Toc185501892"/>
              <w:bookmarkStart w:id="18591" w:name="_Toc185503097"/>
              <w:bookmarkStart w:id="18592" w:name="_Toc186031357"/>
              <w:bookmarkStart w:id="18593" w:name="_Toc186032563"/>
              <w:bookmarkStart w:id="18594" w:name="_Toc186033769"/>
              <w:bookmarkStart w:id="18595" w:name="_Toc186046267"/>
              <w:bookmarkStart w:id="18596" w:name="_Toc186457027"/>
              <w:bookmarkStart w:id="18597" w:name="_Toc186470672"/>
              <w:bookmarkStart w:id="18598" w:name="_Toc186645183"/>
              <w:bookmarkEnd w:id="18581"/>
              <w:bookmarkEnd w:id="18582"/>
              <w:bookmarkEnd w:id="18583"/>
              <w:bookmarkEnd w:id="18584"/>
              <w:bookmarkEnd w:id="18585"/>
              <w:bookmarkEnd w:id="18586"/>
              <w:bookmarkEnd w:id="18587"/>
              <w:bookmarkEnd w:id="18588"/>
              <w:bookmarkEnd w:id="18589"/>
              <w:bookmarkEnd w:id="18590"/>
              <w:bookmarkEnd w:id="18591"/>
              <w:bookmarkEnd w:id="18592"/>
              <w:bookmarkEnd w:id="18593"/>
              <w:bookmarkEnd w:id="18594"/>
              <w:bookmarkEnd w:id="18595"/>
              <w:bookmarkEnd w:id="18596"/>
              <w:bookmarkEnd w:id="18597"/>
              <w:bookmarkEnd w:id="18598"/>
            </w:del>
          </w:p>
        </w:tc>
        <w:tc>
          <w:tcPr>
            <w:tcW w:w="2805" w:type="dxa"/>
          </w:tcPr>
          <w:p w14:paraId="6BCEEAE0" w14:textId="42E1C23C"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8599" w:author="Quinten Van Woerkom" w:date="2024-11-27T16:42:00Z" w16du:dateUtc="2024-11-27T15:42:00Z"/>
              </w:rPr>
            </w:pPr>
            <w:del w:id="18600" w:author="Quinten Van Woerkom" w:date="2024-11-27T16:42:00Z" w16du:dateUtc="2024-11-27T15:42:00Z">
              <w:r w:rsidRPr="004424B1" w:rsidDel="00507DE3">
                <w:delText>Plan (SubPlan)</w:delText>
              </w:r>
              <w:bookmarkStart w:id="18601" w:name="_Toc184817766"/>
              <w:bookmarkStart w:id="18602" w:name="_Toc185336381"/>
              <w:bookmarkStart w:id="18603" w:name="_Toc185337214"/>
              <w:bookmarkStart w:id="18604" w:name="_Toc185341933"/>
              <w:bookmarkStart w:id="18605" w:name="_Toc185349543"/>
              <w:bookmarkStart w:id="18606" w:name="_Toc185428651"/>
              <w:bookmarkStart w:id="18607" w:name="_Toc185498292"/>
              <w:bookmarkStart w:id="18608" w:name="_Toc185499492"/>
              <w:bookmarkStart w:id="18609" w:name="_Toc185500692"/>
              <w:bookmarkStart w:id="18610" w:name="_Toc185501893"/>
              <w:bookmarkStart w:id="18611" w:name="_Toc185503098"/>
              <w:bookmarkStart w:id="18612" w:name="_Toc186031358"/>
              <w:bookmarkStart w:id="18613" w:name="_Toc186032564"/>
              <w:bookmarkStart w:id="18614" w:name="_Toc186033770"/>
              <w:bookmarkStart w:id="18615" w:name="_Toc186046268"/>
              <w:bookmarkStart w:id="18616" w:name="_Toc186457028"/>
              <w:bookmarkStart w:id="18617" w:name="_Toc186470673"/>
              <w:bookmarkStart w:id="18618" w:name="_Toc186645184"/>
              <w:bookmarkEnd w:id="18601"/>
              <w:bookmarkEnd w:id="18602"/>
              <w:bookmarkEnd w:id="18603"/>
              <w:bookmarkEnd w:id="18604"/>
              <w:bookmarkEnd w:id="18605"/>
              <w:bookmarkEnd w:id="18606"/>
              <w:bookmarkEnd w:id="18607"/>
              <w:bookmarkEnd w:id="18608"/>
              <w:bookmarkEnd w:id="18609"/>
              <w:bookmarkEnd w:id="18610"/>
              <w:bookmarkEnd w:id="18611"/>
              <w:bookmarkEnd w:id="18612"/>
              <w:bookmarkEnd w:id="18613"/>
              <w:bookmarkEnd w:id="18614"/>
              <w:bookmarkEnd w:id="18615"/>
              <w:bookmarkEnd w:id="18616"/>
              <w:bookmarkEnd w:id="18617"/>
              <w:bookmarkEnd w:id="18618"/>
            </w:del>
          </w:p>
        </w:tc>
        <w:bookmarkStart w:id="18619" w:name="_Toc184817767"/>
        <w:bookmarkStart w:id="18620" w:name="_Toc185336382"/>
        <w:bookmarkStart w:id="18621" w:name="_Toc185337215"/>
        <w:bookmarkStart w:id="18622" w:name="_Toc185341934"/>
        <w:bookmarkStart w:id="18623" w:name="_Toc185349544"/>
        <w:bookmarkStart w:id="18624" w:name="_Toc185428652"/>
        <w:bookmarkStart w:id="18625" w:name="_Toc185498293"/>
        <w:bookmarkStart w:id="18626" w:name="_Toc185499493"/>
        <w:bookmarkStart w:id="18627" w:name="_Toc185500693"/>
        <w:bookmarkStart w:id="18628" w:name="_Toc185501894"/>
        <w:bookmarkStart w:id="18629" w:name="_Toc185503099"/>
        <w:bookmarkStart w:id="18630" w:name="_Toc186031359"/>
        <w:bookmarkStart w:id="18631" w:name="_Toc186032565"/>
        <w:bookmarkStart w:id="18632" w:name="_Toc186033771"/>
        <w:bookmarkStart w:id="18633" w:name="_Toc186046269"/>
        <w:bookmarkStart w:id="18634" w:name="_Toc186457029"/>
        <w:bookmarkStart w:id="18635" w:name="_Toc186470674"/>
        <w:bookmarkStart w:id="18636" w:name="_Toc186645185"/>
        <w:bookmarkEnd w:id="18619"/>
        <w:bookmarkEnd w:id="18620"/>
        <w:bookmarkEnd w:id="18621"/>
        <w:bookmarkEnd w:id="18622"/>
        <w:bookmarkEnd w:id="18623"/>
        <w:bookmarkEnd w:id="18624"/>
        <w:bookmarkEnd w:id="18625"/>
        <w:bookmarkEnd w:id="18626"/>
        <w:bookmarkEnd w:id="18627"/>
        <w:bookmarkEnd w:id="18628"/>
        <w:bookmarkEnd w:id="18629"/>
        <w:bookmarkEnd w:id="18630"/>
        <w:bookmarkEnd w:id="18631"/>
        <w:bookmarkEnd w:id="18632"/>
        <w:bookmarkEnd w:id="18633"/>
        <w:bookmarkEnd w:id="18634"/>
        <w:bookmarkEnd w:id="18635"/>
        <w:bookmarkEnd w:id="18636"/>
      </w:tr>
      <w:tr w:rsidR="00720A65" w:rsidRPr="004424B1" w:rsidDel="00507DE3" w14:paraId="676847BB" w14:textId="3BB5ACCE" w:rsidTr="00F279E0">
        <w:trPr>
          <w:del w:id="18637"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tcPr>
          <w:p w14:paraId="613618D2" w14:textId="1C0F7C2F" w:rsidR="00720A65" w:rsidRPr="004424B1" w:rsidDel="00507DE3" w:rsidRDefault="00720A65" w:rsidP="007B4994">
            <w:pPr>
              <w:pStyle w:val="TableCell"/>
              <w:rPr>
                <w:del w:id="18638" w:author="Quinten Van Woerkom" w:date="2024-11-27T16:42:00Z" w16du:dateUtc="2024-11-27T15:42:00Z"/>
              </w:rPr>
            </w:pPr>
          </w:p>
        </w:tc>
        <w:tc>
          <w:tcPr>
            <w:tcW w:w="3118" w:type="dxa"/>
            <w:shd w:val="clear" w:color="auto" w:fill="D9D9D9" w:themeFill="background1" w:themeFillShade="D9"/>
          </w:tcPr>
          <w:p w14:paraId="73631D4F" w14:textId="5D38B23C"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8639" w:author="Quinten Van Woerkom" w:date="2024-11-27T16:42:00Z" w16du:dateUtc="2024-11-27T15:42:00Z"/>
              </w:rPr>
            </w:pPr>
            <w:del w:id="18640" w:author="Quinten Van Woerkom" w:date="2024-11-27T16:42:00Z" w16du:dateUtc="2024-11-27T15:42:00Z">
              <w:r w:rsidRPr="004424B1" w:rsidDel="00507DE3">
                <w:delText>7: Activity Suspension</w:delText>
              </w:r>
              <w:bookmarkStart w:id="18641" w:name="_Toc184817768"/>
              <w:bookmarkStart w:id="18642" w:name="_Toc185336383"/>
              <w:bookmarkStart w:id="18643" w:name="_Toc185337216"/>
              <w:bookmarkStart w:id="18644" w:name="_Toc185341935"/>
              <w:bookmarkStart w:id="18645" w:name="_Toc185349545"/>
              <w:bookmarkStart w:id="18646" w:name="_Toc185428653"/>
              <w:bookmarkStart w:id="18647" w:name="_Toc185498294"/>
              <w:bookmarkStart w:id="18648" w:name="_Toc185499494"/>
              <w:bookmarkStart w:id="18649" w:name="_Toc185500694"/>
              <w:bookmarkStart w:id="18650" w:name="_Toc185501895"/>
              <w:bookmarkStart w:id="18651" w:name="_Toc185503100"/>
              <w:bookmarkStart w:id="18652" w:name="_Toc186031360"/>
              <w:bookmarkStart w:id="18653" w:name="_Toc186032566"/>
              <w:bookmarkStart w:id="18654" w:name="_Toc186033772"/>
              <w:bookmarkStart w:id="18655" w:name="_Toc186046270"/>
              <w:bookmarkStart w:id="18656" w:name="_Toc186457030"/>
              <w:bookmarkStart w:id="18657" w:name="_Toc186470675"/>
              <w:bookmarkStart w:id="18658" w:name="_Toc186645186"/>
              <w:bookmarkEnd w:id="18641"/>
              <w:bookmarkEnd w:id="18642"/>
              <w:bookmarkEnd w:id="18643"/>
              <w:bookmarkEnd w:id="18644"/>
              <w:bookmarkEnd w:id="18645"/>
              <w:bookmarkEnd w:id="18646"/>
              <w:bookmarkEnd w:id="18647"/>
              <w:bookmarkEnd w:id="18648"/>
              <w:bookmarkEnd w:id="18649"/>
              <w:bookmarkEnd w:id="18650"/>
              <w:bookmarkEnd w:id="18651"/>
              <w:bookmarkEnd w:id="18652"/>
              <w:bookmarkEnd w:id="18653"/>
              <w:bookmarkEnd w:id="18654"/>
              <w:bookmarkEnd w:id="18655"/>
              <w:bookmarkEnd w:id="18656"/>
              <w:bookmarkEnd w:id="18657"/>
              <w:bookmarkEnd w:id="18658"/>
            </w:del>
          </w:p>
        </w:tc>
        <w:tc>
          <w:tcPr>
            <w:tcW w:w="449" w:type="dxa"/>
            <w:shd w:val="clear" w:color="auto" w:fill="D9D9D9" w:themeFill="background1" w:themeFillShade="D9"/>
          </w:tcPr>
          <w:p w14:paraId="3C68448E" w14:textId="0C114EB3"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659" w:author="Quinten Van Woerkom" w:date="2024-11-27T16:42:00Z" w16du:dateUtc="2024-11-27T15:42:00Z"/>
              </w:rPr>
            </w:pPr>
            <w:del w:id="18660" w:author="Quinten Van Woerkom" w:date="2024-11-27T16:42:00Z" w16du:dateUtc="2024-11-27T15:42:00Z">
              <w:r w:rsidRPr="004424B1" w:rsidDel="00507DE3">
                <w:sym w:font="Wingdings" w:char="F0FC"/>
              </w:r>
              <w:bookmarkStart w:id="18661" w:name="_Toc184817769"/>
              <w:bookmarkStart w:id="18662" w:name="_Toc185336384"/>
              <w:bookmarkStart w:id="18663" w:name="_Toc185337217"/>
              <w:bookmarkStart w:id="18664" w:name="_Toc185341936"/>
              <w:bookmarkStart w:id="18665" w:name="_Toc185349546"/>
              <w:bookmarkStart w:id="18666" w:name="_Toc185428654"/>
              <w:bookmarkStart w:id="18667" w:name="_Toc185498295"/>
              <w:bookmarkStart w:id="18668" w:name="_Toc185499495"/>
              <w:bookmarkStart w:id="18669" w:name="_Toc185500695"/>
              <w:bookmarkStart w:id="18670" w:name="_Toc185501896"/>
              <w:bookmarkStart w:id="18671" w:name="_Toc185503101"/>
              <w:bookmarkStart w:id="18672" w:name="_Toc186031361"/>
              <w:bookmarkStart w:id="18673" w:name="_Toc186032567"/>
              <w:bookmarkStart w:id="18674" w:name="_Toc186033773"/>
              <w:bookmarkStart w:id="18675" w:name="_Toc186046271"/>
              <w:bookmarkStart w:id="18676" w:name="_Toc186457031"/>
              <w:bookmarkStart w:id="18677" w:name="_Toc186470676"/>
              <w:bookmarkStart w:id="18678" w:name="_Toc186645187"/>
              <w:bookmarkEnd w:id="18661"/>
              <w:bookmarkEnd w:id="18662"/>
              <w:bookmarkEnd w:id="18663"/>
              <w:bookmarkEnd w:id="18664"/>
              <w:bookmarkEnd w:id="18665"/>
              <w:bookmarkEnd w:id="18666"/>
              <w:bookmarkEnd w:id="18667"/>
              <w:bookmarkEnd w:id="18668"/>
              <w:bookmarkEnd w:id="18669"/>
              <w:bookmarkEnd w:id="18670"/>
              <w:bookmarkEnd w:id="18671"/>
              <w:bookmarkEnd w:id="18672"/>
              <w:bookmarkEnd w:id="18673"/>
              <w:bookmarkEnd w:id="18674"/>
              <w:bookmarkEnd w:id="18675"/>
              <w:bookmarkEnd w:id="18676"/>
              <w:bookmarkEnd w:id="18677"/>
              <w:bookmarkEnd w:id="18678"/>
            </w:del>
          </w:p>
        </w:tc>
        <w:tc>
          <w:tcPr>
            <w:tcW w:w="449" w:type="dxa"/>
            <w:shd w:val="clear" w:color="auto" w:fill="D9D9D9" w:themeFill="background1" w:themeFillShade="D9"/>
          </w:tcPr>
          <w:p w14:paraId="071AC1F3" w14:textId="48BA1077"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679" w:author="Quinten Van Woerkom" w:date="2024-11-27T16:42:00Z" w16du:dateUtc="2024-11-27T15:42:00Z"/>
              </w:rPr>
            </w:pPr>
            <w:del w:id="18680" w:author="Quinten Van Woerkom" w:date="2024-11-27T16:42:00Z" w16du:dateUtc="2024-11-27T15:42:00Z">
              <w:r w:rsidRPr="004424B1" w:rsidDel="00507DE3">
                <w:delText>-</w:delText>
              </w:r>
              <w:bookmarkStart w:id="18681" w:name="_Toc184817770"/>
              <w:bookmarkStart w:id="18682" w:name="_Toc185336385"/>
              <w:bookmarkStart w:id="18683" w:name="_Toc185337218"/>
              <w:bookmarkStart w:id="18684" w:name="_Toc185341937"/>
              <w:bookmarkStart w:id="18685" w:name="_Toc185349547"/>
              <w:bookmarkStart w:id="18686" w:name="_Toc185428655"/>
              <w:bookmarkStart w:id="18687" w:name="_Toc185498296"/>
              <w:bookmarkStart w:id="18688" w:name="_Toc185499496"/>
              <w:bookmarkStart w:id="18689" w:name="_Toc185500696"/>
              <w:bookmarkStart w:id="18690" w:name="_Toc185501897"/>
              <w:bookmarkStart w:id="18691" w:name="_Toc185503102"/>
              <w:bookmarkStart w:id="18692" w:name="_Toc186031362"/>
              <w:bookmarkStart w:id="18693" w:name="_Toc186032568"/>
              <w:bookmarkStart w:id="18694" w:name="_Toc186033774"/>
              <w:bookmarkStart w:id="18695" w:name="_Toc186046272"/>
              <w:bookmarkStart w:id="18696" w:name="_Toc186457032"/>
              <w:bookmarkStart w:id="18697" w:name="_Toc186470677"/>
              <w:bookmarkStart w:id="18698" w:name="_Toc186645188"/>
              <w:bookmarkEnd w:id="18681"/>
              <w:bookmarkEnd w:id="18682"/>
              <w:bookmarkEnd w:id="18683"/>
              <w:bookmarkEnd w:id="18684"/>
              <w:bookmarkEnd w:id="18685"/>
              <w:bookmarkEnd w:id="18686"/>
              <w:bookmarkEnd w:id="18687"/>
              <w:bookmarkEnd w:id="18688"/>
              <w:bookmarkEnd w:id="18689"/>
              <w:bookmarkEnd w:id="18690"/>
              <w:bookmarkEnd w:id="18691"/>
              <w:bookmarkEnd w:id="18692"/>
              <w:bookmarkEnd w:id="18693"/>
              <w:bookmarkEnd w:id="18694"/>
              <w:bookmarkEnd w:id="18695"/>
              <w:bookmarkEnd w:id="18696"/>
              <w:bookmarkEnd w:id="18697"/>
              <w:bookmarkEnd w:id="18698"/>
            </w:del>
          </w:p>
        </w:tc>
        <w:tc>
          <w:tcPr>
            <w:tcW w:w="449" w:type="dxa"/>
            <w:shd w:val="clear" w:color="auto" w:fill="D9D9D9" w:themeFill="background1" w:themeFillShade="D9"/>
          </w:tcPr>
          <w:p w14:paraId="288F29E5" w14:textId="6CA2555D"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699" w:author="Quinten Van Woerkom" w:date="2024-11-27T16:42:00Z" w16du:dateUtc="2024-11-27T15:42:00Z"/>
              </w:rPr>
            </w:pPr>
            <w:del w:id="18700" w:author="Quinten Van Woerkom" w:date="2024-11-27T16:42:00Z" w16du:dateUtc="2024-11-27T15:42:00Z">
              <w:r w:rsidRPr="004424B1" w:rsidDel="00507DE3">
                <w:delText>-</w:delText>
              </w:r>
              <w:bookmarkStart w:id="18701" w:name="_Toc184817771"/>
              <w:bookmarkStart w:id="18702" w:name="_Toc185336386"/>
              <w:bookmarkStart w:id="18703" w:name="_Toc185337219"/>
              <w:bookmarkStart w:id="18704" w:name="_Toc185341938"/>
              <w:bookmarkStart w:id="18705" w:name="_Toc185349548"/>
              <w:bookmarkStart w:id="18706" w:name="_Toc185428656"/>
              <w:bookmarkStart w:id="18707" w:name="_Toc185498297"/>
              <w:bookmarkStart w:id="18708" w:name="_Toc185499497"/>
              <w:bookmarkStart w:id="18709" w:name="_Toc185500697"/>
              <w:bookmarkStart w:id="18710" w:name="_Toc185501898"/>
              <w:bookmarkStart w:id="18711" w:name="_Toc185503103"/>
              <w:bookmarkStart w:id="18712" w:name="_Toc186031363"/>
              <w:bookmarkStart w:id="18713" w:name="_Toc186032569"/>
              <w:bookmarkStart w:id="18714" w:name="_Toc186033775"/>
              <w:bookmarkStart w:id="18715" w:name="_Toc186046273"/>
              <w:bookmarkStart w:id="18716" w:name="_Toc186457033"/>
              <w:bookmarkStart w:id="18717" w:name="_Toc186470678"/>
              <w:bookmarkStart w:id="18718" w:name="_Toc186645189"/>
              <w:bookmarkEnd w:id="18701"/>
              <w:bookmarkEnd w:id="18702"/>
              <w:bookmarkEnd w:id="18703"/>
              <w:bookmarkEnd w:id="18704"/>
              <w:bookmarkEnd w:id="18705"/>
              <w:bookmarkEnd w:id="18706"/>
              <w:bookmarkEnd w:id="18707"/>
              <w:bookmarkEnd w:id="18708"/>
              <w:bookmarkEnd w:id="18709"/>
              <w:bookmarkEnd w:id="18710"/>
              <w:bookmarkEnd w:id="18711"/>
              <w:bookmarkEnd w:id="18712"/>
              <w:bookmarkEnd w:id="18713"/>
              <w:bookmarkEnd w:id="18714"/>
              <w:bookmarkEnd w:id="18715"/>
              <w:bookmarkEnd w:id="18716"/>
              <w:bookmarkEnd w:id="18717"/>
              <w:bookmarkEnd w:id="18718"/>
            </w:del>
          </w:p>
        </w:tc>
        <w:tc>
          <w:tcPr>
            <w:tcW w:w="449" w:type="dxa"/>
            <w:shd w:val="clear" w:color="auto" w:fill="D9D9D9" w:themeFill="background1" w:themeFillShade="D9"/>
          </w:tcPr>
          <w:p w14:paraId="17470CE3" w14:textId="7DDD0301"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719" w:author="Quinten Van Woerkom" w:date="2024-11-27T16:42:00Z" w16du:dateUtc="2024-11-27T15:42:00Z"/>
              </w:rPr>
            </w:pPr>
            <w:del w:id="18720" w:author="Quinten Van Woerkom" w:date="2024-11-27T16:42:00Z" w16du:dateUtc="2024-11-27T15:42:00Z">
              <w:r w:rsidRPr="004424B1" w:rsidDel="00507DE3">
                <w:delText>-</w:delText>
              </w:r>
              <w:bookmarkStart w:id="18721" w:name="_Toc184817772"/>
              <w:bookmarkStart w:id="18722" w:name="_Toc185336387"/>
              <w:bookmarkStart w:id="18723" w:name="_Toc185337220"/>
              <w:bookmarkStart w:id="18724" w:name="_Toc185341939"/>
              <w:bookmarkStart w:id="18725" w:name="_Toc185349549"/>
              <w:bookmarkStart w:id="18726" w:name="_Toc185428657"/>
              <w:bookmarkStart w:id="18727" w:name="_Toc185498298"/>
              <w:bookmarkStart w:id="18728" w:name="_Toc185499498"/>
              <w:bookmarkStart w:id="18729" w:name="_Toc185500698"/>
              <w:bookmarkStart w:id="18730" w:name="_Toc185501899"/>
              <w:bookmarkStart w:id="18731" w:name="_Toc185503104"/>
              <w:bookmarkStart w:id="18732" w:name="_Toc186031364"/>
              <w:bookmarkStart w:id="18733" w:name="_Toc186032570"/>
              <w:bookmarkStart w:id="18734" w:name="_Toc186033776"/>
              <w:bookmarkStart w:id="18735" w:name="_Toc186046274"/>
              <w:bookmarkStart w:id="18736" w:name="_Toc186457034"/>
              <w:bookmarkStart w:id="18737" w:name="_Toc186470679"/>
              <w:bookmarkStart w:id="18738" w:name="_Toc186645190"/>
              <w:bookmarkEnd w:id="18721"/>
              <w:bookmarkEnd w:id="18722"/>
              <w:bookmarkEnd w:id="18723"/>
              <w:bookmarkEnd w:id="18724"/>
              <w:bookmarkEnd w:id="18725"/>
              <w:bookmarkEnd w:id="18726"/>
              <w:bookmarkEnd w:id="18727"/>
              <w:bookmarkEnd w:id="18728"/>
              <w:bookmarkEnd w:id="18729"/>
              <w:bookmarkEnd w:id="18730"/>
              <w:bookmarkEnd w:id="18731"/>
              <w:bookmarkEnd w:id="18732"/>
              <w:bookmarkEnd w:id="18733"/>
              <w:bookmarkEnd w:id="18734"/>
              <w:bookmarkEnd w:id="18735"/>
              <w:bookmarkEnd w:id="18736"/>
              <w:bookmarkEnd w:id="18737"/>
              <w:bookmarkEnd w:id="18738"/>
            </w:del>
          </w:p>
        </w:tc>
        <w:tc>
          <w:tcPr>
            <w:tcW w:w="449" w:type="dxa"/>
            <w:shd w:val="clear" w:color="auto" w:fill="D9D9D9" w:themeFill="background1" w:themeFillShade="D9"/>
          </w:tcPr>
          <w:p w14:paraId="1BC61A03" w14:textId="1E234BCD"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739" w:author="Quinten Van Woerkom" w:date="2024-11-27T16:42:00Z" w16du:dateUtc="2024-11-27T15:42:00Z"/>
              </w:rPr>
            </w:pPr>
            <w:del w:id="18740" w:author="Quinten Van Woerkom" w:date="2024-11-27T16:42:00Z" w16du:dateUtc="2024-11-27T15:42:00Z">
              <w:r w:rsidRPr="004424B1" w:rsidDel="00507DE3">
                <w:delText>-</w:delText>
              </w:r>
              <w:bookmarkStart w:id="18741" w:name="_Toc184817773"/>
              <w:bookmarkStart w:id="18742" w:name="_Toc185336388"/>
              <w:bookmarkStart w:id="18743" w:name="_Toc185337221"/>
              <w:bookmarkStart w:id="18744" w:name="_Toc185341940"/>
              <w:bookmarkStart w:id="18745" w:name="_Toc185349550"/>
              <w:bookmarkStart w:id="18746" w:name="_Toc185428658"/>
              <w:bookmarkStart w:id="18747" w:name="_Toc185498299"/>
              <w:bookmarkStart w:id="18748" w:name="_Toc185499499"/>
              <w:bookmarkStart w:id="18749" w:name="_Toc185500699"/>
              <w:bookmarkStart w:id="18750" w:name="_Toc185501900"/>
              <w:bookmarkStart w:id="18751" w:name="_Toc185503105"/>
              <w:bookmarkStart w:id="18752" w:name="_Toc186031365"/>
              <w:bookmarkStart w:id="18753" w:name="_Toc186032571"/>
              <w:bookmarkStart w:id="18754" w:name="_Toc186033777"/>
              <w:bookmarkStart w:id="18755" w:name="_Toc186046275"/>
              <w:bookmarkStart w:id="18756" w:name="_Toc186457035"/>
              <w:bookmarkStart w:id="18757" w:name="_Toc186470680"/>
              <w:bookmarkStart w:id="18758" w:name="_Toc186645191"/>
              <w:bookmarkEnd w:id="18741"/>
              <w:bookmarkEnd w:id="18742"/>
              <w:bookmarkEnd w:id="18743"/>
              <w:bookmarkEnd w:id="18744"/>
              <w:bookmarkEnd w:id="18745"/>
              <w:bookmarkEnd w:id="18746"/>
              <w:bookmarkEnd w:id="18747"/>
              <w:bookmarkEnd w:id="18748"/>
              <w:bookmarkEnd w:id="18749"/>
              <w:bookmarkEnd w:id="18750"/>
              <w:bookmarkEnd w:id="18751"/>
              <w:bookmarkEnd w:id="18752"/>
              <w:bookmarkEnd w:id="18753"/>
              <w:bookmarkEnd w:id="18754"/>
              <w:bookmarkEnd w:id="18755"/>
              <w:bookmarkEnd w:id="18756"/>
              <w:bookmarkEnd w:id="18757"/>
              <w:bookmarkEnd w:id="18758"/>
            </w:del>
          </w:p>
        </w:tc>
        <w:tc>
          <w:tcPr>
            <w:tcW w:w="449" w:type="dxa"/>
            <w:shd w:val="clear" w:color="auto" w:fill="D9D9D9" w:themeFill="background1" w:themeFillShade="D9"/>
          </w:tcPr>
          <w:p w14:paraId="19E0ABC0" w14:textId="1AA00A6C"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759" w:author="Quinten Van Woerkom" w:date="2024-11-27T16:42:00Z" w16du:dateUtc="2024-11-27T15:42:00Z"/>
              </w:rPr>
            </w:pPr>
            <w:del w:id="18760" w:author="Quinten Van Woerkom" w:date="2024-11-27T16:42:00Z" w16du:dateUtc="2024-11-27T15:42:00Z">
              <w:r w:rsidRPr="004424B1" w:rsidDel="00507DE3">
                <w:delText>-</w:delText>
              </w:r>
              <w:bookmarkStart w:id="18761" w:name="_Toc184817774"/>
              <w:bookmarkStart w:id="18762" w:name="_Toc185336389"/>
              <w:bookmarkStart w:id="18763" w:name="_Toc185337222"/>
              <w:bookmarkStart w:id="18764" w:name="_Toc185341941"/>
              <w:bookmarkStart w:id="18765" w:name="_Toc185349551"/>
              <w:bookmarkStart w:id="18766" w:name="_Toc185428659"/>
              <w:bookmarkStart w:id="18767" w:name="_Toc185498300"/>
              <w:bookmarkStart w:id="18768" w:name="_Toc185499500"/>
              <w:bookmarkStart w:id="18769" w:name="_Toc185500700"/>
              <w:bookmarkStart w:id="18770" w:name="_Toc185501901"/>
              <w:bookmarkStart w:id="18771" w:name="_Toc185503106"/>
              <w:bookmarkStart w:id="18772" w:name="_Toc186031366"/>
              <w:bookmarkStart w:id="18773" w:name="_Toc186032572"/>
              <w:bookmarkStart w:id="18774" w:name="_Toc186033778"/>
              <w:bookmarkStart w:id="18775" w:name="_Toc186046276"/>
              <w:bookmarkStart w:id="18776" w:name="_Toc186457036"/>
              <w:bookmarkStart w:id="18777" w:name="_Toc186470681"/>
              <w:bookmarkStart w:id="18778" w:name="_Toc186645192"/>
              <w:bookmarkEnd w:id="18761"/>
              <w:bookmarkEnd w:id="18762"/>
              <w:bookmarkEnd w:id="18763"/>
              <w:bookmarkEnd w:id="18764"/>
              <w:bookmarkEnd w:id="18765"/>
              <w:bookmarkEnd w:id="18766"/>
              <w:bookmarkEnd w:id="18767"/>
              <w:bookmarkEnd w:id="18768"/>
              <w:bookmarkEnd w:id="18769"/>
              <w:bookmarkEnd w:id="18770"/>
              <w:bookmarkEnd w:id="18771"/>
              <w:bookmarkEnd w:id="18772"/>
              <w:bookmarkEnd w:id="18773"/>
              <w:bookmarkEnd w:id="18774"/>
              <w:bookmarkEnd w:id="18775"/>
              <w:bookmarkEnd w:id="18776"/>
              <w:bookmarkEnd w:id="18777"/>
              <w:bookmarkEnd w:id="18778"/>
            </w:del>
          </w:p>
        </w:tc>
        <w:tc>
          <w:tcPr>
            <w:tcW w:w="2805" w:type="dxa"/>
          </w:tcPr>
          <w:p w14:paraId="5B29A33D" w14:textId="47A5B8F7"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8779" w:author="Quinten Van Woerkom" w:date="2024-11-27T16:42:00Z" w16du:dateUtc="2024-11-27T15:42:00Z"/>
              </w:rPr>
            </w:pPr>
            <w:del w:id="18780" w:author="Quinten Van Woerkom" w:date="2024-11-27T16:42:00Z" w16du:dateUtc="2024-11-27T15:42:00Z">
              <w:r w:rsidRPr="004424B1" w:rsidDel="00507DE3">
                <w:delText>Planning Activity</w:delText>
              </w:r>
              <w:bookmarkStart w:id="18781" w:name="_Toc184817775"/>
              <w:bookmarkStart w:id="18782" w:name="_Toc185336390"/>
              <w:bookmarkStart w:id="18783" w:name="_Toc185337223"/>
              <w:bookmarkStart w:id="18784" w:name="_Toc185341942"/>
              <w:bookmarkStart w:id="18785" w:name="_Toc185349552"/>
              <w:bookmarkStart w:id="18786" w:name="_Toc185428660"/>
              <w:bookmarkStart w:id="18787" w:name="_Toc185498301"/>
              <w:bookmarkStart w:id="18788" w:name="_Toc185499501"/>
              <w:bookmarkStart w:id="18789" w:name="_Toc185500701"/>
              <w:bookmarkStart w:id="18790" w:name="_Toc185501902"/>
              <w:bookmarkStart w:id="18791" w:name="_Toc185503107"/>
              <w:bookmarkStart w:id="18792" w:name="_Toc186031367"/>
              <w:bookmarkStart w:id="18793" w:name="_Toc186032573"/>
              <w:bookmarkStart w:id="18794" w:name="_Toc186033779"/>
              <w:bookmarkStart w:id="18795" w:name="_Toc186046277"/>
              <w:bookmarkStart w:id="18796" w:name="_Toc186457037"/>
              <w:bookmarkStart w:id="18797" w:name="_Toc186470682"/>
              <w:bookmarkStart w:id="18798" w:name="_Toc186645193"/>
              <w:bookmarkEnd w:id="18781"/>
              <w:bookmarkEnd w:id="18782"/>
              <w:bookmarkEnd w:id="18783"/>
              <w:bookmarkEnd w:id="18784"/>
              <w:bookmarkEnd w:id="18785"/>
              <w:bookmarkEnd w:id="18786"/>
              <w:bookmarkEnd w:id="18787"/>
              <w:bookmarkEnd w:id="18788"/>
              <w:bookmarkEnd w:id="18789"/>
              <w:bookmarkEnd w:id="18790"/>
              <w:bookmarkEnd w:id="18791"/>
              <w:bookmarkEnd w:id="18792"/>
              <w:bookmarkEnd w:id="18793"/>
              <w:bookmarkEnd w:id="18794"/>
              <w:bookmarkEnd w:id="18795"/>
              <w:bookmarkEnd w:id="18796"/>
              <w:bookmarkEnd w:id="18797"/>
              <w:bookmarkEnd w:id="18798"/>
            </w:del>
          </w:p>
        </w:tc>
        <w:bookmarkStart w:id="18799" w:name="_Toc184817776"/>
        <w:bookmarkStart w:id="18800" w:name="_Toc185336391"/>
        <w:bookmarkStart w:id="18801" w:name="_Toc185337224"/>
        <w:bookmarkStart w:id="18802" w:name="_Toc185341943"/>
        <w:bookmarkStart w:id="18803" w:name="_Toc185349553"/>
        <w:bookmarkStart w:id="18804" w:name="_Toc185428661"/>
        <w:bookmarkStart w:id="18805" w:name="_Toc185498302"/>
        <w:bookmarkStart w:id="18806" w:name="_Toc185499502"/>
        <w:bookmarkStart w:id="18807" w:name="_Toc185500702"/>
        <w:bookmarkStart w:id="18808" w:name="_Toc185501903"/>
        <w:bookmarkStart w:id="18809" w:name="_Toc185503108"/>
        <w:bookmarkStart w:id="18810" w:name="_Toc186031368"/>
        <w:bookmarkStart w:id="18811" w:name="_Toc186032574"/>
        <w:bookmarkStart w:id="18812" w:name="_Toc186033780"/>
        <w:bookmarkStart w:id="18813" w:name="_Toc186046278"/>
        <w:bookmarkStart w:id="18814" w:name="_Toc186457038"/>
        <w:bookmarkStart w:id="18815" w:name="_Toc186470683"/>
        <w:bookmarkStart w:id="18816" w:name="_Toc186645194"/>
        <w:bookmarkEnd w:id="18799"/>
        <w:bookmarkEnd w:id="18800"/>
        <w:bookmarkEnd w:id="18801"/>
        <w:bookmarkEnd w:id="18802"/>
        <w:bookmarkEnd w:id="18803"/>
        <w:bookmarkEnd w:id="18804"/>
        <w:bookmarkEnd w:id="18805"/>
        <w:bookmarkEnd w:id="18806"/>
        <w:bookmarkEnd w:id="18807"/>
        <w:bookmarkEnd w:id="18808"/>
        <w:bookmarkEnd w:id="18809"/>
        <w:bookmarkEnd w:id="18810"/>
        <w:bookmarkEnd w:id="18811"/>
        <w:bookmarkEnd w:id="18812"/>
        <w:bookmarkEnd w:id="18813"/>
        <w:bookmarkEnd w:id="18814"/>
        <w:bookmarkEnd w:id="18815"/>
        <w:bookmarkEnd w:id="18816"/>
      </w:tr>
      <w:tr w:rsidR="00720A65" w:rsidRPr="004424B1" w:rsidDel="00507DE3" w14:paraId="70D4F35F" w14:textId="74C95ACA" w:rsidTr="00F279E0">
        <w:trPr>
          <w:del w:id="18817"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tcPr>
          <w:p w14:paraId="2694B258" w14:textId="43B322D8" w:rsidR="00720A65" w:rsidRPr="004424B1" w:rsidDel="00507DE3" w:rsidRDefault="00720A65" w:rsidP="007B4994">
            <w:pPr>
              <w:pStyle w:val="TableCell"/>
              <w:rPr>
                <w:del w:id="18818" w:author="Quinten Van Woerkom" w:date="2024-11-27T16:42:00Z" w16du:dateUtc="2024-11-27T15:42:00Z"/>
              </w:rPr>
            </w:pPr>
          </w:p>
        </w:tc>
        <w:tc>
          <w:tcPr>
            <w:tcW w:w="3118" w:type="dxa"/>
            <w:shd w:val="clear" w:color="auto" w:fill="D9D9D9" w:themeFill="background1" w:themeFillShade="D9"/>
          </w:tcPr>
          <w:p w14:paraId="318A928A" w14:textId="74092FBA"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8819" w:author="Quinten Van Woerkom" w:date="2024-11-27T16:42:00Z" w16du:dateUtc="2024-11-27T15:42:00Z"/>
              </w:rPr>
            </w:pPr>
            <w:del w:id="18820" w:author="Quinten Van Woerkom" w:date="2024-11-27T16:42:00Z" w16du:dateUtc="2024-11-27T15:42:00Z">
              <w:r w:rsidRPr="004424B1" w:rsidDel="00507DE3">
                <w:delText>8: Activity Status</w:delText>
              </w:r>
              <w:bookmarkStart w:id="18821" w:name="_Toc184817777"/>
              <w:bookmarkStart w:id="18822" w:name="_Toc185336392"/>
              <w:bookmarkStart w:id="18823" w:name="_Toc185337225"/>
              <w:bookmarkStart w:id="18824" w:name="_Toc185341944"/>
              <w:bookmarkStart w:id="18825" w:name="_Toc185349554"/>
              <w:bookmarkStart w:id="18826" w:name="_Toc185428662"/>
              <w:bookmarkStart w:id="18827" w:name="_Toc185498303"/>
              <w:bookmarkStart w:id="18828" w:name="_Toc185499503"/>
              <w:bookmarkStart w:id="18829" w:name="_Toc185500703"/>
              <w:bookmarkStart w:id="18830" w:name="_Toc185501904"/>
              <w:bookmarkStart w:id="18831" w:name="_Toc185503109"/>
              <w:bookmarkStart w:id="18832" w:name="_Toc186031369"/>
              <w:bookmarkStart w:id="18833" w:name="_Toc186032575"/>
              <w:bookmarkStart w:id="18834" w:name="_Toc186033781"/>
              <w:bookmarkStart w:id="18835" w:name="_Toc186046279"/>
              <w:bookmarkStart w:id="18836" w:name="_Toc186457039"/>
              <w:bookmarkStart w:id="18837" w:name="_Toc186470684"/>
              <w:bookmarkStart w:id="18838" w:name="_Toc186645195"/>
              <w:bookmarkEnd w:id="18821"/>
              <w:bookmarkEnd w:id="18822"/>
              <w:bookmarkEnd w:id="18823"/>
              <w:bookmarkEnd w:id="18824"/>
              <w:bookmarkEnd w:id="18825"/>
              <w:bookmarkEnd w:id="18826"/>
              <w:bookmarkEnd w:id="18827"/>
              <w:bookmarkEnd w:id="18828"/>
              <w:bookmarkEnd w:id="18829"/>
              <w:bookmarkEnd w:id="18830"/>
              <w:bookmarkEnd w:id="18831"/>
              <w:bookmarkEnd w:id="18832"/>
              <w:bookmarkEnd w:id="18833"/>
              <w:bookmarkEnd w:id="18834"/>
              <w:bookmarkEnd w:id="18835"/>
              <w:bookmarkEnd w:id="18836"/>
              <w:bookmarkEnd w:id="18837"/>
              <w:bookmarkEnd w:id="18838"/>
            </w:del>
          </w:p>
        </w:tc>
        <w:tc>
          <w:tcPr>
            <w:tcW w:w="449" w:type="dxa"/>
            <w:shd w:val="clear" w:color="auto" w:fill="D9D9D9" w:themeFill="background1" w:themeFillShade="D9"/>
          </w:tcPr>
          <w:p w14:paraId="2C24974B" w14:textId="7A6BB143"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839" w:author="Quinten Van Woerkom" w:date="2024-11-27T16:42:00Z" w16du:dateUtc="2024-11-27T15:42:00Z"/>
              </w:rPr>
            </w:pPr>
            <w:del w:id="18840" w:author="Quinten Van Woerkom" w:date="2024-11-27T16:42:00Z" w16du:dateUtc="2024-11-27T15:42:00Z">
              <w:r w:rsidRPr="004424B1" w:rsidDel="00507DE3">
                <w:sym w:font="Wingdings" w:char="F0FC"/>
              </w:r>
              <w:bookmarkStart w:id="18841" w:name="_Toc184817778"/>
              <w:bookmarkStart w:id="18842" w:name="_Toc185336393"/>
              <w:bookmarkStart w:id="18843" w:name="_Toc185337226"/>
              <w:bookmarkStart w:id="18844" w:name="_Toc185341945"/>
              <w:bookmarkStart w:id="18845" w:name="_Toc185349555"/>
              <w:bookmarkStart w:id="18846" w:name="_Toc185428663"/>
              <w:bookmarkStart w:id="18847" w:name="_Toc185498304"/>
              <w:bookmarkStart w:id="18848" w:name="_Toc185499504"/>
              <w:bookmarkStart w:id="18849" w:name="_Toc185500704"/>
              <w:bookmarkStart w:id="18850" w:name="_Toc185501905"/>
              <w:bookmarkStart w:id="18851" w:name="_Toc185503110"/>
              <w:bookmarkStart w:id="18852" w:name="_Toc186031370"/>
              <w:bookmarkStart w:id="18853" w:name="_Toc186032576"/>
              <w:bookmarkStart w:id="18854" w:name="_Toc186033782"/>
              <w:bookmarkStart w:id="18855" w:name="_Toc186046280"/>
              <w:bookmarkStart w:id="18856" w:name="_Toc186457040"/>
              <w:bookmarkStart w:id="18857" w:name="_Toc186470685"/>
              <w:bookmarkStart w:id="18858" w:name="_Toc186645196"/>
              <w:bookmarkEnd w:id="18841"/>
              <w:bookmarkEnd w:id="18842"/>
              <w:bookmarkEnd w:id="18843"/>
              <w:bookmarkEnd w:id="18844"/>
              <w:bookmarkEnd w:id="18845"/>
              <w:bookmarkEnd w:id="18846"/>
              <w:bookmarkEnd w:id="18847"/>
              <w:bookmarkEnd w:id="18848"/>
              <w:bookmarkEnd w:id="18849"/>
              <w:bookmarkEnd w:id="18850"/>
              <w:bookmarkEnd w:id="18851"/>
              <w:bookmarkEnd w:id="18852"/>
              <w:bookmarkEnd w:id="18853"/>
              <w:bookmarkEnd w:id="18854"/>
              <w:bookmarkEnd w:id="18855"/>
              <w:bookmarkEnd w:id="18856"/>
              <w:bookmarkEnd w:id="18857"/>
              <w:bookmarkEnd w:id="18858"/>
            </w:del>
          </w:p>
        </w:tc>
        <w:tc>
          <w:tcPr>
            <w:tcW w:w="449" w:type="dxa"/>
            <w:shd w:val="clear" w:color="auto" w:fill="D9D9D9" w:themeFill="background1" w:themeFillShade="D9"/>
          </w:tcPr>
          <w:p w14:paraId="12CCE5F3" w14:textId="0C42EC50"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859" w:author="Quinten Van Woerkom" w:date="2024-11-27T16:42:00Z" w16du:dateUtc="2024-11-27T15:42:00Z"/>
              </w:rPr>
            </w:pPr>
            <w:del w:id="18860" w:author="Quinten Van Woerkom" w:date="2024-11-27T16:42:00Z" w16du:dateUtc="2024-11-27T15:42:00Z">
              <w:r w:rsidRPr="004424B1" w:rsidDel="00507DE3">
                <w:delText>-</w:delText>
              </w:r>
              <w:bookmarkStart w:id="18861" w:name="_Toc184817779"/>
              <w:bookmarkStart w:id="18862" w:name="_Toc185336394"/>
              <w:bookmarkStart w:id="18863" w:name="_Toc185337227"/>
              <w:bookmarkStart w:id="18864" w:name="_Toc185341946"/>
              <w:bookmarkStart w:id="18865" w:name="_Toc185349556"/>
              <w:bookmarkStart w:id="18866" w:name="_Toc185428664"/>
              <w:bookmarkStart w:id="18867" w:name="_Toc185498305"/>
              <w:bookmarkStart w:id="18868" w:name="_Toc185499505"/>
              <w:bookmarkStart w:id="18869" w:name="_Toc185500705"/>
              <w:bookmarkStart w:id="18870" w:name="_Toc185501906"/>
              <w:bookmarkStart w:id="18871" w:name="_Toc185503111"/>
              <w:bookmarkStart w:id="18872" w:name="_Toc186031371"/>
              <w:bookmarkStart w:id="18873" w:name="_Toc186032577"/>
              <w:bookmarkStart w:id="18874" w:name="_Toc186033783"/>
              <w:bookmarkStart w:id="18875" w:name="_Toc186046281"/>
              <w:bookmarkStart w:id="18876" w:name="_Toc186457041"/>
              <w:bookmarkStart w:id="18877" w:name="_Toc186470686"/>
              <w:bookmarkStart w:id="18878" w:name="_Toc186645197"/>
              <w:bookmarkEnd w:id="18861"/>
              <w:bookmarkEnd w:id="18862"/>
              <w:bookmarkEnd w:id="18863"/>
              <w:bookmarkEnd w:id="18864"/>
              <w:bookmarkEnd w:id="18865"/>
              <w:bookmarkEnd w:id="18866"/>
              <w:bookmarkEnd w:id="18867"/>
              <w:bookmarkEnd w:id="18868"/>
              <w:bookmarkEnd w:id="18869"/>
              <w:bookmarkEnd w:id="18870"/>
              <w:bookmarkEnd w:id="18871"/>
              <w:bookmarkEnd w:id="18872"/>
              <w:bookmarkEnd w:id="18873"/>
              <w:bookmarkEnd w:id="18874"/>
              <w:bookmarkEnd w:id="18875"/>
              <w:bookmarkEnd w:id="18876"/>
              <w:bookmarkEnd w:id="18877"/>
              <w:bookmarkEnd w:id="18878"/>
            </w:del>
          </w:p>
        </w:tc>
        <w:tc>
          <w:tcPr>
            <w:tcW w:w="449" w:type="dxa"/>
            <w:shd w:val="clear" w:color="auto" w:fill="D9D9D9" w:themeFill="background1" w:themeFillShade="D9"/>
          </w:tcPr>
          <w:p w14:paraId="599E5C9D" w14:textId="3CC6BBDD"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879" w:author="Quinten Van Woerkom" w:date="2024-11-27T16:42:00Z" w16du:dateUtc="2024-11-27T15:42:00Z"/>
              </w:rPr>
            </w:pPr>
            <w:del w:id="18880" w:author="Quinten Van Woerkom" w:date="2024-11-27T16:42:00Z" w16du:dateUtc="2024-11-27T15:42:00Z">
              <w:r w:rsidRPr="004424B1" w:rsidDel="00507DE3">
                <w:delText>-</w:delText>
              </w:r>
              <w:bookmarkStart w:id="18881" w:name="_Toc184817780"/>
              <w:bookmarkStart w:id="18882" w:name="_Toc185336395"/>
              <w:bookmarkStart w:id="18883" w:name="_Toc185337228"/>
              <w:bookmarkStart w:id="18884" w:name="_Toc185341947"/>
              <w:bookmarkStart w:id="18885" w:name="_Toc185349557"/>
              <w:bookmarkStart w:id="18886" w:name="_Toc185428665"/>
              <w:bookmarkStart w:id="18887" w:name="_Toc185498306"/>
              <w:bookmarkStart w:id="18888" w:name="_Toc185499506"/>
              <w:bookmarkStart w:id="18889" w:name="_Toc185500706"/>
              <w:bookmarkStart w:id="18890" w:name="_Toc185501907"/>
              <w:bookmarkStart w:id="18891" w:name="_Toc185503112"/>
              <w:bookmarkStart w:id="18892" w:name="_Toc186031372"/>
              <w:bookmarkStart w:id="18893" w:name="_Toc186032578"/>
              <w:bookmarkStart w:id="18894" w:name="_Toc186033784"/>
              <w:bookmarkStart w:id="18895" w:name="_Toc186046282"/>
              <w:bookmarkStart w:id="18896" w:name="_Toc186457042"/>
              <w:bookmarkStart w:id="18897" w:name="_Toc186470687"/>
              <w:bookmarkStart w:id="18898" w:name="_Toc186645198"/>
              <w:bookmarkEnd w:id="18881"/>
              <w:bookmarkEnd w:id="18882"/>
              <w:bookmarkEnd w:id="18883"/>
              <w:bookmarkEnd w:id="18884"/>
              <w:bookmarkEnd w:id="18885"/>
              <w:bookmarkEnd w:id="18886"/>
              <w:bookmarkEnd w:id="18887"/>
              <w:bookmarkEnd w:id="18888"/>
              <w:bookmarkEnd w:id="18889"/>
              <w:bookmarkEnd w:id="18890"/>
              <w:bookmarkEnd w:id="18891"/>
              <w:bookmarkEnd w:id="18892"/>
              <w:bookmarkEnd w:id="18893"/>
              <w:bookmarkEnd w:id="18894"/>
              <w:bookmarkEnd w:id="18895"/>
              <w:bookmarkEnd w:id="18896"/>
              <w:bookmarkEnd w:id="18897"/>
              <w:bookmarkEnd w:id="18898"/>
            </w:del>
          </w:p>
        </w:tc>
        <w:tc>
          <w:tcPr>
            <w:tcW w:w="449" w:type="dxa"/>
            <w:shd w:val="clear" w:color="auto" w:fill="D9D9D9" w:themeFill="background1" w:themeFillShade="D9"/>
          </w:tcPr>
          <w:p w14:paraId="2B53DBDD" w14:textId="3F8D6C40"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899" w:author="Quinten Van Woerkom" w:date="2024-11-27T16:42:00Z" w16du:dateUtc="2024-11-27T15:42:00Z"/>
              </w:rPr>
            </w:pPr>
            <w:del w:id="18900" w:author="Quinten Van Woerkom" w:date="2024-11-27T16:42:00Z" w16du:dateUtc="2024-11-27T15:42:00Z">
              <w:r w:rsidRPr="004424B1" w:rsidDel="00507DE3">
                <w:delText>-</w:delText>
              </w:r>
              <w:bookmarkStart w:id="18901" w:name="_Toc184817781"/>
              <w:bookmarkStart w:id="18902" w:name="_Toc185336396"/>
              <w:bookmarkStart w:id="18903" w:name="_Toc185337229"/>
              <w:bookmarkStart w:id="18904" w:name="_Toc185341948"/>
              <w:bookmarkStart w:id="18905" w:name="_Toc185349558"/>
              <w:bookmarkStart w:id="18906" w:name="_Toc185428666"/>
              <w:bookmarkStart w:id="18907" w:name="_Toc185498307"/>
              <w:bookmarkStart w:id="18908" w:name="_Toc185499507"/>
              <w:bookmarkStart w:id="18909" w:name="_Toc185500707"/>
              <w:bookmarkStart w:id="18910" w:name="_Toc185501908"/>
              <w:bookmarkStart w:id="18911" w:name="_Toc185503113"/>
              <w:bookmarkStart w:id="18912" w:name="_Toc186031373"/>
              <w:bookmarkStart w:id="18913" w:name="_Toc186032579"/>
              <w:bookmarkStart w:id="18914" w:name="_Toc186033785"/>
              <w:bookmarkStart w:id="18915" w:name="_Toc186046283"/>
              <w:bookmarkStart w:id="18916" w:name="_Toc186457043"/>
              <w:bookmarkStart w:id="18917" w:name="_Toc186470688"/>
              <w:bookmarkStart w:id="18918" w:name="_Toc186645199"/>
              <w:bookmarkEnd w:id="18901"/>
              <w:bookmarkEnd w:id="18902"/>
              <w:bookmarkEnd w:id="18903"/>
              <w:bookmarkEnd w:id="18904"/>
              <w:bookmarkEnd w:id="18905"/>
              <w:bookmarkEnd w:id="18906"/>
              <w:bookmarkEnd w:id="18907"/>
              <w:bookmarkEnd w:id="18908"/>
              <w:bookmarkEnd w:id="18909"/>
              <w:bookmarkEnd w:id="18910"/>
              <w:bookmarkEnd w:id="18911"/>
              <w:bookmarkEnd w:id="18912"/>
              <w:bookmarkEnd w:id="18913"/>
              <w:bookmarkEnd w:id="18914"/>
              <w:bookmarkEnd w:id="18915"/>
              <w:bookmarkEnd w:id="18916"/>
              <w:bookmarkEnd w:id="18917"/>
              <w:bookmarkEnd w:id="18918"/>
            </w:del>
          </w:p>
        </w:tc>
        <w:tc>
          <w:tcPr>
            <w:tcW w:w="449" w:type="dxa"/>
            <w:shd w:val="clear" w:color="auto" w:fill="D9D9D9" w:themeFill="background1" w:themeFillShade="D9"/>
          </w:tcPr>
          <w:p w14:paraId="4B26652E" w14:textId="28E8A6DC"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919" w:author="Quinten Van Woerkom" w:date="2024-11-27T16:42:00Z" w16du:dateUtc="2024-11-27T15:42:00Z"/>
              </w:rPr>
            </w:pPr>
            <w:del w:id="18920" w:author="Quinten Van Woerkom" w:date="2024-11-27T16:42:00Z" w16du:dateUtc="2024-11-27T15:42:00Z">
              <w:r w:rsidRPr="004424B1" w:rsidDel="00507DE3">
                <w:delText>-</w:delText>
              </w:r>
              <w:bookmarkStart w:id="18921" w:name="_Toc184817782"/>
              <w:bookmarkStart w:id="18922" w:name="_Toc185336397"/>
              <w:bookmarkStart w:id="18923" w:name="_Toc185337230"/>
              <w:bookmarkStart w:id="18924" w:name="_Toc185341949"/>
              <w:bookmarkStart w:id="18925" w:name="_Toc185349559"/>
              <w:bookmarkStart w:id="18926" w:name="_Toc185428667"/>
              <w:bookmarkStart w:id="18927" w:name="_Toc185498308"/>
              <w:bookmarkStart w:id="18928" w:name="_Toc185499508"/>
              <w:bookmarkStart w:id="18929" w:name="_Toc185500708"/>
              <w:bookmarkStart w:id="18930" w:name="_Toc185501909"/>
              <w:bookmarkStart w:id="18931" w:name="_Toc185503114"/>
              <w:bookmarkStart w:id="18932" w:name="_Toc186031374"/>
              <w:bookmarkStart w:id="18933" w:name="_Toc186032580"/>
              <w:bookmarkStart w:id="18934" w:name="_Toc186033786"/>
              <w:bookmarkStart w:id="18935" w:name="_Toc186046284"/>
              <w:bookmarkStart w:id="18936" w:name="_Toc186457044"/>
              <w:bookmarkStart w:id="18937" w:name="_Toc186470689"/>
              <w:bookmarkStart w:id="18938" w:name="_Toc186645200"/>
              <w:bookmarkEnd w:id="18921"/>
              <w:bookmarkEnd w:id="18922"/>
              <w:bookmarkEnd w:id="18923"/>
              <w:bookmarkEnd w:id="18924"/>
              <w:bookmarkEnd w:id="18925"/>
              <w:bookmarkEnd w:id="18926"/>
              <w:bookmarkEnd w:id="18927"/>
              <w:bookmarkEnd w:id="18928"/>
              <w:bookmarkEnd w:id="18929"/>
              <w:bookmarkEnd w:id="18930"/>
              <w:bookmarkEnd w:id="18931"/>
              <w:bookmarkEnd w:id="18932"/>
              <w:bookmarkEnd w:id="18933"/>
              <w:bookmarkEnd w:id="18934"/>
              <w:bookmarkEnd w:id="18935"/>
              <w:bookmarkEnd w:id="18936"/>
              <w:bookmarkEnd w:id="18937"/>
              <w:bookmarkEnd w:id="18938"/>
            </w:del>
          </w:p>
        </w:tc>
        <w:tc>
          <w:tcPr>
            <w:tcW w:w="449" w:type="dxa"/>
            <w:shd w:val="clear" w:color="auto" w:fill="D9D9D9" w:themeFill="background1" w:themeFillShade="D9"/>
          </w:tcPr>
          <w:p w14:paraId="1B0482E2" w14:textId="7E2DC5A3"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8939" w:author="Quinten Van Woerkom" w:date="2024-11-27T16:42:00Z" w16du:dateUtc="2024-11-27T15:42:00Z"/>
              </w:rPr>
            </w:pPr>
            <w:del w:id="18940" w:author="Quinten Van Woerkom" w:date="2024-11-27T16:42:00Z" w16du:dateUtc="2024-11-27T15:42:00Z">
              <w:r w:rsidRPr="004424B1" w:rsidDel="00507DE3">
                <w:delText>-</w:delText>
              </w:r>
              <w:bookmarkStart w:id="18941" w:name="_Toc184817783"/>
              <w:bookmarkStart w:id="18942" w:name="_Toc185336398"/>
              <w:bookmarkStart w:id="18943" w:name="_Toc185337231"/>
              <w:bookmarkStart w:id="18944" w:name="_Toc185341950"/>
              <w:bookmarkStart w:id="18945" w:name="_Toc185349560"/>
              <w:bookmarkStart w:id="18946" w:name="_Toc185428668"/>
              <w:bookmarkStart w:id="18947" w:name="_Toc185498309"/>
              <w:bookmarkStart w:id="18948" w:name="_Toc185499509"/>
              <w:bookmarkStart w:id="18949" w:name="_Toc185500709"/>
              <w:bookmarkStart w:id="18950" w:name="_Toc185501910"/>
              <w:bookmarkStart w:id="18951" w:name="_Toc185503115"/>
              <w:bookmarkStart w:id="18952" w:name="_Toc186031375"/>
              <w:bookmarkStart w:id="18953" w:name="_Toc186032581"/>
              <w:bookmarkStart w:id="18954" w:name="_Toc186033787"/>
              <w:bookmarkStart w:id="18955" w:name="_Toc186046285"/>
              <w:bookmarkStart w:id="18956" w:name="_Toc186457045"/>
              <w:bookmarkStart w:id="18957" w:name="_Toc186470690"/>
              <w:bookmarkStart w:id="18958" w:name="_Toc186645201"/>
              <w:bookmarkEnd w:id="18941"/>
              <w:bookmarkEnd w:id="18942"/>
              <w:bookmarkEnd w:id="18943"/>
              <w:bookmarkEnd w:id="18944"/>
              <w:bookmarkEnd w:id="18945"/>
              <w:bookmarkEnd w:id="18946"/>
              <w:bookmarkEnd w:id="18947"/>
              <w:bookmarkEnd w:id="18948"/>
              <w:bookmarkEnd w:id="18949"/>
              <w:bookmarkEnd w:id="18950"/>
              <w:bookmarkEnd w:id="18951"/>
              <w:bookmarkEnd w:id="18952"/>
              <w:bookmarkEnd w:id="18953"/>
              <w:bookmarkEnd w:id="18954"/>
              <w:bookmarkEnd w:id="18955"/>
              <w:bookmarkEnd w:id="18956"/>
              <w:bookmarkEnd w:id="18957"/>
              <w:bookmarkEnd w:id="18958"/>
            </w:del>
          </w:p>
        </w:tc>
        <w:tc>
          <w:tcPr>
            <w:tcW w:w="2805" w:type="dxa"/>
          </w:tcPr>
          <w:p w14:paraId="171DE488" w14:textId="5B0548DE"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8959" w:author="Quinten Van Woerkom" w:date="2024-11-27T16:42:00Z" w16du:dateUtc="2024-11-27T15:42:00Z"/>
              </w:rPr>
            </w:pPr>
            <w:del w:id="18960" w:author="Quinten Van Woerkom" w:date="2024-11-27T16:42:00Z" w16du:dateUtc="2024-11-27T15:42:00Z">
              <w:r w:rsidRPr="004424B1" w:rsidDel="00507DE3">
                <w:delText>Planning Activity</w:delText>
              </w:r>
              <w:bookmarkStart w:id="18961" w:name="_Toc184817784"/>
              <w:bookmarkStart w:id="18962" w:name="_Toc185336399"/>
              <w:bookmarkStart w:id="18963" w:name="_Toc185337232"/>
              <w:bookmarkStart w:id="18964" w:name="_Toc185341951"/>
              <w:bookmarkStart w:id="18965" w:name="_Toc185349561"/>
              <w:bookmarkStart w:id="18966" w:name="_Toc185428669"/>
              <w:bookmarkStart w:id="18967" w:name="_Toc185498310"/>
              <w:bookmarkStart w:id="18968" w:name="_Toc185499510"/>
              <w:bookmarkStart w:id="18969" w:name="_Toc185500710"/>
              <w:bookmarkStart w:id="18970" w:name="_Toc185501911"/>
              <w:bookmarkStart w:id="18971" w:name="_Toc185503116"/>
              <w:bookmarkStart w:id="18972" w:name="_Toc186031376"/>
              <w:bookmarkStart w:id="18973" w:name="_Toc186032582"/>
              <w:bookmarkStart w:id="18974" w:name="_Toc186033788"/>
              <w:bookmarkStart w:id="18975" w:name="_Toc186046286"/>
              <w:bookmarkStart w:id="18976" w:name="_Toc186457046"/>
              <w:bookmarkStart w:id="18977" w:name="_Toc186470691"/>
              <w:bookmarkStart w:id="18978" w:name="_Toc186645202"/>
              <w:bookmarkEnd w:id="18961"/>
              <w:bookmarkEnd w:id="18962"/>
              <w:bookmarkEnd w:id="18963"/>
              <w:bookmarkEnd w:id="18964"/>
              <w:bookmarkEnd w:id="18965"/>
              <w:bookmarkEnd w:id="18966"/>
              <w:bookmarkEnd w:id="18967"/>
              <w:bookmarkEnd w:id="18968"/>
              <w:bookmarkEnd w:id="18969"/>
              <w:bookmarkEnd w:id="18970"/>
              <w:bookmarkEnd w:id="18971"/>
              <w:bookmarkEnd w:id="18972"/>
              <w:bookmarkEnd w:id="18973"/>
              <w:bookmarkEnd w:id="18974"/>
              <w:bookmarkEnd w:id="18975"/>
              <w:bookmarkEnd w:id="18976"/>
              <w:bookmarkEnd w:id="18977"/>
              <w:bookmarkEnd w:id="18978"/>
            </w:del>
          </w:p>
        </w:tc>
        <w:bookmarkStart w:id="18979" w:name="_Toc184817785"/>
        <w:bookmarkStart w:id="18980" w:name="_Toc185336400"/>
        <w:bookmarkStart w:id="18981" w:name="_Toc185337233"/>
        <w:bookmarkStart w:id="18982" w:name="_Toc185341952"/>
        <w:bookmarkStart w:id="18983" w:name="_Toc185349562"/>
        <w:bookmarkStart w:id="18984" w:name="_Toc185428670"/>
        <w:bookmarkStart w:id="18985" w:name="_Toc185498311"/>
        <w:bookmarkStart w:id="18986" w:name="_Toc185499511"/>
        <w:bookmarkStart w:id="18987" w:name="_Toc185500711"/>
        <w:bookmarkStart w:id="18988" w:name="_Toc185501912"/>
        <w:bookmarkStart w:id="18989" w:name="_Toc185503117"/>
        <w:bookmarkStart w:id="18990" w:name="_Toc186031377"/>
        <w:bookmarkStart w:id="18991" w:name="_Toc186032583"/>
        <w:bookmarkStart w:id="18992" w:name="_Toc186033789"/>
        <w:bookmarkStart w:id="18993" w:name="_Toc186046287"/>
        <w:bookmarkStart w:id="18994" w:name="_Toc186457047"/>
        <w:bookmarkStart w:id="18995" w:name="_Toc186470692"/>
        <w:bookmarkStart w:id="18996" w:name="_Toc186645203"/>
        <w:bookmarkEnd w:id="18979"/>
        <w:bookmarkEnd w:id="18980"/>
        <w:bookmarkEnd w:id="18981"/>
        <w:bookmarkEnd w:id="18982"/>
        <w:bookmarkEnd w:id="18983"/>
        <w:bookmarkEnd w:id="18984"/>
        <w:bookmarkEnd w:id="18985"/>
        <w:bookmarkEnd w:id="18986"/>
        <w:bookmarkEnd w:id="18987"/>
        <w:bookmarkEnd w:id="18988"/>
        <w:bookmarkEnd w:id="18989"/>
        <w:bookmarkEnd w:id="18990"/>
        <w:bookmarkEnd w:id="18991"/>
        <w:bookmarkEnd w:id="18992"/>
        <w:bookmarkEnd w:id="18993"/>
        <w:bookmarkEnd w:id="18994"/>
        <w:bookmarkEnd w:id="18995"/>
        <w:bookmarkEnd w:id="18996"/>
      </w:tr>
      <w:tr w:rsidR="00720A65" w:rsidRPr="004424B1" w:rsidDel="00507DE3" w14:paraId="35501E31" w14:textId="24AA5419" w:rsidTr="00F279E0">
        <w:trPr>
          <w:del w:id="18997"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348965AB" w14:textId="65B44676" w:rsidR="00720A65" w:rsidRPr="004424B1" w:rsidDel="00507DE3" w:rsidRDefault="00720A65" w:rsidP="007B4994">
            <w:pPr>
              <w:pStyle w:val="TableCell"/>
              <w:rPr>
                <w:del w:id="18998" w:author="Quinten Van Woerkom" w:date="2024-11-27T16:42:00Z" w16du:dateUtc="2024-11-27T15:42:00Z"/>
              </w:rPr>
            </w:pPr>
            <w:del w:id="18999" w:author="Quinten Van Woerkom" w:date="2024-11-27T16:42:00Z" w16du:dateUtc="2024-11-27T15:42:00Z">
              <w:r w:rsidRPr="004424B1" w:rsidDel="00507DE3">
                <w:delText>PIMS</w:delText>
              </w:r>
              <w:bookmarkStart w:id="19000" w:name="_Toc184817786"/>
              <w:bookmarkStart w:id="19001" w:name="_Toc185336401"/>
              <w:bookmarkStart w:id="19002" w:name="_Toc185337234"/>
              <w:bookmarkStart w:id="19003" w:name="_Toc185341953"/>
              <w:bookmarkStart w:id="19004" w:name="_Toc185349563"/>
              <w:bookmarkStart w:id="19005" w:name="_Toc185428671"/>
              <w:bookmarkStart w:id="19006" w:name="_Toc185498312"/>
              <w:bookmarkStart w:id="19007" w:name="_Toc185499512"/>
              <w:bookmarkStart w:id="19008" w:name="_Toc185500712"/>
              <w:bookmarkStart w:id="19009" w:name="_Toc185501913"/>
              <w:bookmarkStart w:id="19010" w:name="_Toc185503118"/>
              <w:bookmarkStart w:id="19011" w:name="_Toc186031378"/>
              <w:bookmarkStart w:id="19012" w:name="_Toc186032584"/>
              <w:bookmarkStart w:id="19013" w:name="_Toc186033790"/>
              <w:bookmarkStart w:id="19014" w:name="_Toc186046288"/>
              <w:bookmarkStart w:id="19015" w:name="_Toc186457048"/>
              <w:bookmarkStart w:id="19016" w:name="_Toc186470693"/>
              <w:bookmarkStart w:id="19017" w:name="_Toc186645204"/>
              <w:bookmarkEnd w:id="19000"/>
              <w:bookmarkEnd w:id="19001"/>
              <w:bookmarkEnd w:id="19002"/>
              <w:bookmarkEnd w:id="19003"/>
              <w:bookmarkEnd w:id="19004"/>
              <w:bookmarkEnd w:id="19005"/>
              <w:bookmarkEnd w:id="19006"/>
              <w:bookmarkEnd w:id="19007"/>
              <w:bookmarkEnd w:id="19008"/>
              <w:bookmarkEnd w:id="19009"/>
              <w:bookmarkEnd w:id="19010"/>
              <w:bookmarkEnd w:id="19011"/>
              <w:bookmarkEnd w:id="19012"/>
              <w:bookmarkEnd w:id="19013"/>
              <w:bookmarkEnd w:id="19014"/>
              <w:bookmarkEnd w:id="19015"/>
              <w:bookmarkEnd w:id="19016"/>
              <w:bookmarkEnd w:id="19017"/>
            </w:del>
          </w:p>
        </w:tc>
        <w:tc>
          <w:tcPr>
            <w:tcW w:w="3118" w:type="dxa"/>
            <w:shd w:val="clear" w:color="auto" w:fill="D9D9D9" w:themeFill="background1" w:themeFillShade="D9"/>
          </w:tcPr>
          <w:p w14:paraId="160E292A" w14:textId="073F9078"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9018" w:author="Quinten Van Woerkom" w:date="2024-11-27T16:42:00Z" w16du:dateUtc="2024-11-27T15:42:00Z"/>
              </w:rPr>
            </w:pPr>
            <w:del w:id="19019" w:author="Quinten Van Woerkom" w:date="2024-11-27T16:42:00Z" w16du:dateUtc="2024-11-27T15:42:00Z">
              <w:r w:rsidRPr="004424B1" w:rsidDel="00507DE3">
                <w:delText>1: Request Definitions</w:delText>
              </w:r>
              <w:bookmarkStart w:id="19020" w:name="_Toc184817787"/>
              <w:bookmarkStart w:id="19021" w:name="_Toc185336402"/>
              <w:bookmarkStart w:id="19022" w:name="_Toc185337235"/>
              <w:bookmarkStart w:id="19023" w:name="_Toc185341954"/>
              <w:bookmarkStart w:id="19024" w:name="_Toc185349564"/>
              <w:bookmarkStart w:id="19025" w:name="_Toc185428672"/>
              <w:bookmarkStart w:id="19026" w:name="_Toc185498313"/>
              <w:bookmarkStart w:id="19027" w:name="_Toc185499513"/>
              <w:bookmarkStart w:id="19028" w:name="_Toc185500713"/>
              <w:bookmarkStart w:id="19029" w:name="_Toc185501914"/>
              <w:bookmarkStart w:id="19030" w:name="_Toc185503119"/>
              <w:bookmarkStart w:id="19031" w:name="_Toc186031379"/>
              <w:bookmarkStart w:id="19032" w:name="_Toc186032585"/>
              <w:bookmarkStart w:id="19033" w:name="_Toc186033791"/>
              <w:bookmarkStart w:id="19034" w:name="_Toc186046289"/>
              <w:bookmarkStart w:id="19035" w:name="_Toc186457049"/>
              <w:bookmarkStart w:id="19036" w:name="_Toc186470694"/>
              <w:bookmarkStart w:id="19037" w:name="_Toc186645205"/>
              <w:bookmarkEnd w:id="19020"/>
              <w:bookmarkEnd w:id="19021"/>
              <w:bookmarkEnd w:id="19022"/>
              <w:bookmarkEnd w:id="19023"/>
              <w:bookmarkEnd w:id="19024"/>
              <w:bookmarkEnd w:id="19025"/>
              <w:bookmarkEnd w:id="19026"/>
              <w:bookmarkEnd w:id="19027"/>
              <w:bookmarkEnd w:id="19028"/>
              <w:bookmarkEnd w:id="19029"/>
              <w:bookmarkEnd w:id="19030"/>
              <w:bookmarkEnd w:id="19031"/>
              <w:bookmarkEnd w:id="19032"/>
              <w:bookmarkEnd w:id="19033"/>
              <w:bookmarkEnd w:id="19034"/>
              <w:bookmarkEnd w:id="19035"/>
              <w:bookmarkEnd w:id="19036"/>
              <w:bookmarkEnd w:id="19037"/>
            </w:del>
          </w:p>
        </w:tc>
        <w:tc>
          <w:tcPr>
            <w:tcW w:w="449" w:type="dxa"/>
            <w:shd w:val="clear" w:color="auto" w:fill="D9D9D9" w:themeFill="background1" w:themeFillShade="D9"/>
          </w:tcPr>
          <w:p w14:paraId="384DF425" w14:textId="1352B119"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038" w:author="Quinten Van Woerkom" w:date="2024-11-27T16:42:00Z" w16du:dateUtc="2024-11-27T15:42:00Z"/>
              </w:rPr>
            </w:pPr>
            <w:del w:id="19039" w:author="Quinten Van Woerkom" w:date="2024-11-27T16:42:00Z" w16du:dateUtc="2024-11-27T15:42:00Z">
              <w:r w:rsidRPr="004424B1" w:rsidDel="00507DE3">
                <w:sym w:font="Wingdings" w:char="F0FC"/>
              </w:r>
              <w:bookmarkStart w:id="19040" w:name="_Toc184817788"/>
              <w:bookmarkStart w:id="19041" w:name="_Toc185336403"/>
              <w:bookmarkStart w:id="19042" w:name="_Toc185337236"/>
              <w:bookmarkStart w:id="19043" w:name="_Toc185341955"/>
              <w:bookmarkStart w:id="19044" w:name="_Toc185349565"/>
              <w:bookmarkStart w:id="19045" w:name="_Toc185428673"/>
              <w:bookmarkStart w:id="19046" w:name="_Toc185498314"/>
              <w:bookmarkStart w:id="19047" w:name="_Toc185499514"/>
              <w:bookmarkStart w:id="19048" w:name="_Toc185500714"/>
              <w:bookmarkStart w:id="19049" w:name="_Toc185501915"/>
              <w:bookmarkStart w:id="19050" w:name="_Toc185503120"/>
              <w:bookmarkStart w:id="19051" w:name="_Toc186031380"/>
              <w:bookmarkStart w:id="19052" w:name="_Toc186032586"/>
              <w:bookmarkStart w:id="19053" w:name="_Toc186033792"/>
              <w:bookmarkStart w:id="19054" w:name="_Toc186046290"/>
              <w:bookmarkStart w:id="19055" w:name="_Toc186457050"/>
              <w:bookmarkStart w:id="19056" w:name="_Toc186470695"/>
              <w:bookmarkStart w:id="19057" w:name="_Toc186645206"/>
              <w:bookmarkEnd w:id="19040"/>
              <w:bookmarkEnd w:id="19041"/>
              <w:bookmarkEnd w:id="19042"/>
              <w:bookmarkEnd w:id="19043"/>
              <w:bookmarkEnd w:id="19044"/>
              <w:bookmarkEnd w:id="19045"/>
              <w:bookmarkEnd w:id="19046"/>
              <w:bookmarkEnd w:id="19047"/>
              <w:bookmarkEnd w:id="19048"/>
              <w:bookmarkEnd w:id="19049"/>
              <w:bookmarkEnd w:id="19050"/>
              <w:bookmarkEnd w:id="19051"/>
              <w:bookmarkEnd w:id="19052"/>
              <w:bookmarkEnd w:id="19053"/>
              <w:bookmarkEnd w:id="19054"/>
              <w:bookmarkEnd w:id="19055"/>
              <w:bookmarkEnd w:id="19056"/>
              <w:bookmarkEnd w:id="19057"/>
            </w:del>
          </w:p>
        </w:tc>
        <w:tc>
          <w:tcPr>
            <w:tcW w:w="449" w:type="dxa"/>
            <w:shd w:val="clear" w:color="auto" w:fill="D9D9D9" w:themeFill="background1" w:themeFillShade="D9"/>
          </w:tcPr>
          <w:p w14:paraId="219BF8A6" w14:textId="2C30D9A0"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058" w:author="Quinten Van Woerkom" w:date="2024-11-27T16:42:00Z" w16du:dateUtc="2024-11-27T15:42:00Z"/>
              </w:rPr>
            </w:pPr>
            <w:del w:id="19059" w:author="Quinten Van Woerkom" w:date="2024-11-27T16:42:00Z" w16du:dateUtc="2024-11-27T15:42:00Z">
              <w:r w:rsidRPr="004424B1" w:rsidDel="00507DE3">
                <w:delText>O</w:delText>
              </w:r>
              <w:bookmarkStart w:id="19060" w:name="_Toc184817789"/>
              <w:bookmarkStart w:id="19061" w:name="_Toc185336404"/>
              <w:bookmarkStart w:id="19062" w:name="_Toc185337237"/>
              <w:bookmarkStart w:id="19063" w:name="_Toc185341956"/>
              <w:bookmarkStart w:id="19064" w:name="_Toc185349566"/>
              <w:bookmarkStart w:id="19065" w:name="_Toc185428674"/>
              <w:bookmarkStart w:id="19066" w:name="_Toc185498315"/>
              <w:bookmarkStart w:id="19067" w:name="_Toc185499515"/>
              <w:bookmarkStart w:id="19068" w:name="_Toc185500715"/>
              <w:bookmarkStart w:id="19069" w:name="_Toc185501916"/>
              <w:bookmarkStart w:id="19070" w:name="_Toc185503121"/>
              <w:bookmarkStart w:id="19071" w:name="_Toc186031381"/>
              <w:bookmarkStart w:id="19072" w:name="_Toc186032587"/>
              <w:bookmarkStart w:id="19073" w:name="_Toc186033793"/>
              <w:bookmarkStart w:id="19074" w:name="_Toc186046291"/>
              <w:bookmarkStart w:id="19075" w:name="_Toc186457051"/>
              <w:bookmarkStart w:id="19076" w:name="_Toc186470696"/>
              <w:bookmarkStart w:id="19077" w:name="_Toc186645207"/>
              <w:bookmarkEnd w:id="19060"/>
              <w:bookmarkEnd w:id="19061"/>
              <w:bookmarkEnd w:id="19062"/>
              <w:bookmarkEnd w:id="19063"/>
              <w:bookmarkEnd w:id="19064"/>
              <w:bookmarkEnd w:id="19065"/>
              <w:bookmarkEnd w:id="19066"/>
              <w:bookmarkEnd w:id="19067"/>
              <w:bookmarkEnd w:id="19068"/>
              <w:bookmarkEnd w:id="19069"/>
              <w:bookmarkEnd w:id="19070"/>
              <w:bookmarkEnd w:id="19071"/>
              <w:bookmarkEnd w:id="19072"/>
              <w:bookmarkEnd w:id="19073"/>
              <w:bookmarkEnd w:id="19074"/>
              <w:bookmarkEnd w:id="19075"/>
              <w:bookmarkEnd w:id="19076"/>
              <w:bookmarkEnd w:id="19077"/>
            </w:del>
          </w:p>
        </w:tc>
        <w:tc>
          <w:tcPr>
            <w:tcW w:w="449" w:type="dxa"/>
            <w:shd w:val="clear" w:color="auto" w:fill="D9D9D9" w:themeFill="background1" w:themeFillShade="D9"/>
          </w:tcPr>
          <w:p w14:paraId="779EBD89" w14:textId="181501AC"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078" w:author="Quinten Van Woerkom" w:date="2024-11-27T16:42:00Z" w16du:dateUtc="2024-11-27T15:42:00Z"/>
              </w:rPr>
            </w:pPr>
            <w:del w:id="19079" w:author="Quinten Van Woerkom" w:date="2024-11-27T16:42:00Z" w16du:dateUtc="2024-11-27T15:42:00Z">
              <w:r w:rsidRPr="004424B1" w:rsidDel="00507DE3">
                <w:delText>-</w:delText>
              </w:r>
              <w:bookmarkStart w:id="19080" w:name="_Toc184817790"/>
              <w:bookmarkStart w:id="19081" w:name="_Toc185336405"/>
              <w:bookmarkStart w:id="19082" w:name="_Toc185337238"/>
              <w:bookmarkStart w:id="19083" w:name="_Toc185341957"/>
              <w:bookmarkStart w:id="19084" w:name="_Toc185349567"/>
              <w:bookmarkStart w:id="19085" w:name="_Toc185428675"/>
              <w:bookmarkStart w:id="19086" w:name="_Toc185498316"/>
              <w:bookmarkStart w:id="19087" w:name="_Toc185499516"/>
              <w:bookmarkStart w:id="19088" w:name="_Toc185500716"/>
              <w:bookmarkStart w:id="19089" w:name="_Toc185501917"/>
              <w:bookmarkStart w:id="19090" w:name="_Toc185503122"/>
              <w:bookmarkStart w:id="19091" w:name="_Toc186031382"/>
              <w:bookmarkStart w:id="19092" w:name="_Toc186032588"/>
              <w:bookmarkStart w:id="19093" w:name="_Toc186033794"/>
              <w:bookmarkStart w:id="19094" w:name="_Toc186046292"/>
              <w:bookmarkStart w:id="19095" w:name="_Toc186457052"/>
              <w:bookmarkStart w:id="19096" w:name="_Toc186470697"/>
              <w:bookmarkStart w:id="19097" w:name="_Toc186645208"/>
              <w:bookmarkEnd w:id="19080"/>
              <w:bookmarkEnd w:id="19081"/>
              <w:bookmarkEnd w:id="19082"/>
              <w:bookmarkEnd w:id="19083"/>
              <w:bookmarkEnd w:id="19084"/>
              <w:bookmarkEnd w:id="19085"/>
              <w:bookmarkEnd w:id="19086"/>
              <w:bookmarkEnd w:id="19087"/>
              <w:bookmarkEnd w:id="19088"/>
              <w:bookmarkEnd w:id="19089"/>
              <w:bookmarkEnd w:id="19090"/>
              <w:bookmarkEnd w:id="19091"/>
              <w:bookmarkEnd w:id="19092"/>
              <w:bookmarkEnd w:id="19093"/>
              <w:bookmarkEnd w:id="19094"/>
              <w:bookmarkEnd w:id="19095"/>
              <w:bookmarkEnd w:id="19096"/>
              <w:bookmarkEnd w:id="19097"/>
            </w:del>
          </w:p>
        </w:tc>
        <w:tc>
          <w:tcPr>
            <w:tcW w:w="449" w:type="dxa"/>
            <w:shd w:val="clear" w:color="auto" w:fill="D9D9D9" w:themeFill="background1" w:themeFillShade="D9"/>
          </w:tcPr>
          <w:p w14:paraId="1FDA2AAE" w14:textId="5A6D29BB"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098" w:author="Quinten Van Woerkom" w:date="2024-11-27T16:42:00Z" w16du:dateUtc="2024-11-27T15:42:00Z"/>
              </w:rPr>
            </w:pPr>
            <w:del w:id="19099" w:author="Quinten Van Woerkom" w:date="2024-11-27T16:42:00Z" w16du:dateUtc="2024-11-27T15:42:00Z">
              <w:r w:rsidRPr="004424B1" w:rsidDel="00507DE3">
                <w:delText>O</w:delText>
              </w:r>
              <w:bookmarkStart w:id="19100" w:name="_Toc184817791"/>
              <w:bookmarkStart w:id="19101" w:name="_Toc185336406"/>
              <w:bookmarkStart w:id="19102" w:name="_Toc185337239"/>
              <w:bookmarkStart w:id="19103" w:name="_Toc185341958"/>
              <w:bookmarkStart w:id="19104" w:name="_Toc185349568"/>
              <w:bookmarkStart w:id="19105" w:name="_Toc185428676"/>
              <w:bookmarkStart w:id="19106" w:name="_Toc185498317"/>
              <w:bookmarkStart w:id="19107" w:name="_Toc185499517"/>
              <w:bookmarkStart w:id="19108" w:name="_Toc185500717"/>
              <w:bookmarkStart w:id="19109" w:name="_Toc185501918"/>
              <w:bookmarkStart w:id="19110" w:name="_Toc185503123"/>
              <w:bookmarkStart w:id="19111" w:name="_Toc186031383"/>
              <w:bookmarkStart w:id="19112" w:name="_Toc186032589"/>
              <w:bookmarkStart w:id="19113" w:name="_Toc186033795"/>
              <w:bookmarkStart w:id="19114" w:name="_Toc186046293"/>
              <w:bookmarkStart w:id="19115" w:name="_Toc186457053"/>
              <w:bookmarkStart w:id="19116" w:name="_Toc186470698"/>
              <w:bookmarkStart w:id="19117" w:name="_Toc186645209"/>
              <w:bookmarkEnd w:id="19100"/>
              <w:bookmarkEnd w:id="19101"/>
              <w:bookmarkEnd w:id="19102"/>
              <w:bookmarkEnd w:id="19103"/>
              <w:bookmarkEnd w:id="19104"/>
              <w:bookmarkEnd w:id="19105"/>
              <w:bookmarkEnd w:id="19106"/>
              <w:bookmarkEnd w:id="19107"/>
              <w:bookmarkEnd w:id="19108"/>
              <w:bookmarkEnd w:id="19109"/>
              <w:bookmarkEnd w:id="19110"/>
              <w:bookmarkEnd w:id="19111"/>
              <w:bookmarkEnd w:id="19112"/>
              <w:bookmarkEnd w:id="19113"/>
              <w:bookmarkEnd w:id="19114"/>
              <w:bookmarkEnd w:id="19115"/>
              <w:bookmarkEnd w:id="19116"/>
              <w:bookmarkEnd w:id="19117"/>
            </w:del>
          </w:p>
        </w:tc>
        <w:tc>
          <w:tcPr>
            <w:tcW w:w="449" w:type="dxa"/>
            <w:shd w:val="clear" w:color="auto" w:fill="D9D9D9" w:themeFill="background1" w:themeFillShade="D9"/>
          </w:tcPr>
          <w:p w14:paraId="0FA41D12" w14:textId="3BE905A2"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118" w:author="Quinten Van Woerkom" w:date="2024-11-27T16:42:00Z" w16du:dateUtc="2024-11-27T15:42:00Z"/>
              </w:rPr>
            </w:pPr>
            <w:del w:id="19119" w:author="Quinten Van Woerkom" w:date="2024-11-27T16:42:00Z" w16du:dateUtc="2024-11-27T15:42:00Z">
              <w:r w:rsidRPr="004424B1" w:rsidDel="00507DE3">
                <w:delText>O</w:delText>
              </w:r>
              <w:bookmarkStart w:id="19120" w:name="_Toc184817792"/>
              <w:bookmarkStart w:id="19121" w:name="_Toc185336407"/>
              <w:bookmarkStart w:id="19122" w:name="_Toc185337240"/>
              <w:bookmarkStart w:id="19123" w:name="_Toc185341959"/>
              <w:bookmarkStart w:id="19124" w:name="_Toc185349569"/>
              <w:bookmarkStart w:id="19125" w:name="_Toc185428677"/>
              <w:bookmarkStart w:id="19126" w:name="_Toc185498318"/>
              <w:bookmarkStart w:id="19127" w:name="_Toc185499518"/>
              <w:bookmarkStart w:id="19128" w:name="_Toc185500718"/>
              <w:bookmarkStart w:id="19129" w:name="_Toc185501919"/>
              <w:bookmarkStart w:id="19130" w:name="_Toc185503124"/>
              <w:bookmarkStart w:id="19131" w:name="_Toc186031384"/>
              <w:bookmarkStart w:id="19132" w:name="_Toc186032590"/>
              <w:bookmarkStart w:id="19133" w:name="_Toc186033796"/>
              <w:bookmarkStart w:id="19134" w:name="_Toc186046294"/>
              <w:bookmarkStart w:id="19135" w:name="_Toc186457054"/>
              <w:bookmarkStart w:id="19136" w:name="_Toc186470699"/>
              <w:bookmarkStart w:id="19137" w:name="_Toc186645210"/>
              <w:bookmarkEnd w:id="19120"/>
              <w:bookmarkEnd w:id="19121"/>
              <w:bookmarkEnd w:id="19122"/>
              <w:bookmarkEnd w:id="19123"/>
              <w:bookmarkEnd w:id="19124"/>
              <w:bookmarkEnd w:id="19125"/>
              <w:bookmarkEnd w:id="19126"/>
              <w:bookmarkEnd w:id="19127"/>
              <w:bookmarkEnd w:id="19128"/>
              <w:bookmarkEnd w:id="19129"/>
              <w:bookmarkEnd w:id="19130"/>
              <w:bookmarkEnd w:id="19131"/>
              <w:bookmarkEnd w:id="19132"/>
              <w:bookmarkEnd w:id="19133"/>
              <w:bookmarkEnd w:id="19134"/>
              <w:bookmarkEnd w:id="19135"/>
              <w:bookmarkEnd w:id="19136"/>
              <w:bookmarkEnd w:id="19137"/>
            </w:del>
          </w:p>
        </w:tc>
        <w:tc>
          <w:tcPr>
            <w:tcW w:w="449" w:type="dxa"/>
            <w:shd w:val="clear" w:color="auto" w:fill="D9D9D9" w:themeFill="background1" w:themeFillShade="D9"/>
          </w:tcPr>
          <w:p w14:paraId="25FBF66F" w14:textId="44F64868"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138" w:author="Quinten Van Woerkom" w:date="2024-11-27T16:42:00Z" w16du:dateUtc="2024-11-27T15:42:00Z"/>
              </w:rPr>
            </w:pPr>
            <w:del w:id="19139" w:author="Quinten Van Woerkom" w:date="2024-11-27T16:42:00Z" w16du:dateUtc="2024-11-27T15:42:00Z">
              <w:r w:rsidRPr="004424B1" w:rsidDel="00507DE3">
                <w:delText>O</w:delText>
              </w:r>
              <w:bookmarkStart w:id="19140" w:name="_Toc184817793"/>
              <w:bookmarkStart w:id="19141" w:name="_Toc185336408"/>
              <w:bookmarkStart w:id="19142" w:name="_Toc185337241"/>
              <w:bookmarkStart w:id="19143" w:name="_Toc185341960"/>
              <w:bookmarkStart w:id="19144" w:name="_Toc185349570"/>
              <w:bookmarkStart w:id="19145" w:name="_Toc185428678"/>
              <w:bookmarkStart w:id="19146" w:name="_Toc185498319"/>
              <w:bookmarkStart w:id="19147" w:name="_Toc185499519"/>
              <w:bookmarkStart w:id="19148" w:name="_Toc185500719"/>
              <w:bookmarkStart w:id="19149" w:name="_Toc185501920"/>
              <w:bookmarkStart w:id="19150" w:name="_Toc185503125"/>
              <w:bookmarkStart w:id="19151" w:name="_Toc186031385"/>
              <w:bookmarkStart w:id="19152" w:name="_Toc186032591"/>
              <w:bookmarkStart w:id="19153" w:name="_Toc186033797"/>
              <w:bookmarkStart w:id="19154" w:name="_Toc186046295"/>
              <w:bookmarkStart w:id="19155" w:name="_Toc186457055"/>
              <w:bookmarkStart w:id="19156" w:name="_Toc186470700"/>
              <w:bookmarkStart w:id="19157" w:name="_Toc186645211"/>
              <w:bookmarkEnd w:id="19140"/>
              <w:bookmarkEnd w:id="19141"/>
              <w:bookmarkEnd w:id="19142"/>
              <w:bookmarkEnd w:id="19143"/>
              <w:bookmarkEnd w:id="19144"/>
              <w:bookmarkEnd w:id="19145"/>
              <w:bookmarkEnd w:id="19146"/>
              <w:bookmarkEnd w:id="19147"/>
              <w:bookmarkEnd w:id="19148"/>
              <w:bookmarkEnd w:id="19149"/>
              <w:bookmarkEnd w:id="19150"/>
              <w:bookmarkEnd w:id="19151"/>
              <w:bookmarkEnd w:id="19152"/>
              <w:bookmarkEnd w:id="19153"/>
              <w:bookmarkEnd w:id="19154"/>
              <w:bookmarkEnd w:id="19155"/>
              <w:bookmarkEnd w:id="19156"/>
              <w:bookmarkEnd w:id="19157"/>
            </w:del>
          </w:p>
        </w:tc>
        <w:tc>
          <w:tcPr>
            <w:tcW w:w="2805" w:type="dxa"/>
          </w:tcPr>
          <w:p w14:paraId="4E29D152" w14:textId="5FE6647F"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9158" w:author="Quinten Van Woerkom" w:date="2024-11-27T16:42:00Z" w16du:dateUtc="2024-11-27T15:42:00Z"/>
              </w:rPr>
            </w:pPr>
            <w:del w:id="19159" w:author="Quinten Van Woerkom" w:date="2024-11-27T16:42:00Z" w16du:dateUtc="2024-11-27T15:42:00Z">
              <w:r w:rsidRPr="004424B1" w:rsidDel="00507DE3">
                <w:delText>Planning Request</w:delText>
              </w:r>
              <w:bookmarkStart w:id="19160" w:name="_Toc184817794"/>
              <w:bookmarkStart w:id="19161" w:name="_Toc185336409"/>
              <w:bookmarkStart w:id="19162" w:name="_Toc185337242"/>
              <w:bookmarkStart w:id="19163" w:name="_Toc185341961"/>
              <w:bookmarkStart w:id="19164" w:name="_Toc185349571"/>
              <w:bookmarkStart w:id="19165" w:name="_Toc185428679"/>
              <w:bookmarkStart w:id="19166" w:name="_Toc185498320"/>
              <w:bookmarkStart w:id="19167" w:name="_Toc185499520"/>
              <w:bookmarkStart w:id="19168" w:name="_Toc185500720"/>
              <w:bookmarkStart w:id="19169" w:name="_Toc185501921"/>
              <w:bookmarkStart w:id="19170" w:name="_Toc185503126"/>
              <w:bookmarkStart w:id="19171" w:name="_Toc186031386"/>
              <w:bookmarkStart w:id="19172" w:name="_Toc186032592"/>
              <w:bookmarkStart w:id="19173" w:name="_Toc186033798"/>
              <w:bookmarkStart w:id="19174" w:name="_Toc186046296"/>
              <w:bookmarkStart w:id="19175" w:name="_Toc186457056"/>
              <w:bookmarkStart w:id="19176" w:name="_Toc186470701"/>
              <w:bookmarkStart w:id="19177" w:name="_Toc186645212"/>
              <w:bookmarkEnd w:id="19160"/>
              <w:bookmarkEnd w:id="19161"/>
              <w:bookmarkEnd w:id="19162"/>
              <w:bookmarkEnd w:id="19163"/>
              <w:bookmarkEnd w:id="19164"/>
              <w:bookmarkEnd w:id="19165"/>
              <w:bookmarkEnd w:id="19166"/>
              <w:bookmarkEnd w:id="19167"/>
              <w:bookmarkEnd w:id="19168"/>
              <w:bookmarkEnd w:id="19169"/>
              <w:bookmarkEnd w:id="19170"/>
              <w:bookmarkEnd w:id="19171"/>
              <w:bookmarkEnd w:id="19172"/>
              <w:bookmarkEnd w:id="19173"/>
              <w:bookmarkEnd w:id="19174"/>
              <w:bookmarkEnd w:id="19175"/>
              <w:bookmarkEnd w:id="19176"/>
              <w:bookmarkEnd w:id="19177"/>
            </w:del>
          </w:p>
        </w:tc>
        <w:bookmarkStart w:id="19178" w:name="_Toc184817795"/>
        <w:bookmarkStart w:id="19179" w:name="_Toc185336410"/>
        <w:bookmarkStart w:id="19180" w:name="_Toc185337243"/>
        <w:bookmarkStart w:id="19181" w:name="_Toc185341962"/>
        <w:bookmarkStart w:id="19182" w:name="_Toc185349572"/>
        <w:bookmarkStart w:id="19183" w:name="_Toc185428680"/>
        <w:bookmarkStart w:id="19184" w:name="_Toc185498321"/>
        <w:bookmarkStart w:id="19185" w:name="_Toc185499521"/>
        <w:bookmarkStart w:id="19186" w:name="_Toc185500721"/>
        <w:bookmarkStart w:id="19187" w:name="_Toc185501922"/>
        <w:bookmarkStart w:id="19188" w:name="_Toc185503127"/>
        <w:bookmarkStart w:id="19189" w:name="_Toc186031387"/>
        <w:bookmarkStart w:id="19190" w:name="_Toc186032593"/>
        <w:bookmarkStart w:id="19191" w:name="_Toc186033799"/>
        <w:bookmarkStart w:id="19192" w:name="_Toc186046297"/>
        <w:bookmarkStart w:id="19193" w:name="_Toc186457057"/>
        <w:bookmarkStart w:id="19194" w:name="_Toc186470702"/>
        <w:bookmarkStart w:id="19195" w:name="_Toc186645213"/>
        <w:bookmarkEnd w:id="19178"/>
        <w:bookmarkEnd w:id="19179"/>
        <w:bookmarkEnd w:id="19180"/>
        <w:bookmarkEnd w:id="19181"/>
        <w:bookmarkEnd w:id="19182"/>
        <w:bookmarkEnd w:id="19183"/>
        <w:bookmarkEnd w:id="19184"/>
        <w:bookmarkEnd w:id="19185"/>
        <w:bookmarkEnd w:id="19186"/>
        <w:bookmarkEnd w:id="19187"/>
        <w:bookmarkEnd w:id="19188"/>
        <w:bookmarkEnd w:id="19189"/>
        <w:bookmarkEnd w:id="19190"/>
        <w:bookmarkEnd w:id="19191"/>
        <w:bookmarkEnd w:id="19192"/>
        <w:bookmarkEnd w:id="19193"/>
        <w:bookmarkEnd w:id="19194"/>
        <w:bookmarkEnd w:id="19195"/>
      </w:tr>
      <w:tr w:rsidR="00720A65" w:rsidRPr="004424B1" w:rsidDel="00507DE3" w14:paraId="6828DDFB" w14:textId="43AB3629" w:rsidTr="00F279E0">
        <w:trPr>
          <w:del w:id="19196"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tcPr>
          <w:p w14:paraId="5DA30AC0" w14:textId="35691581" w:rsidR="00720A65" w:rsidRPr="004424B1" w:rsidDel="00507DE3" w:rsidRDefault="00720A65" w:rsidP="007B4994">
            <w:pPr>
              <w:pStyle w:val="TableCell"/>
              <w:rPr>
                <w:del w:id="19197" w:author="Quinten Van Woerkom" w:date="2024-11-27T16:42:00Z" w16du:dateUtc="2024-11-27T15:42:00Z"/>
              </w:rPr>
            </w:pPr>
          </w:p>
        </w:tc>
        <w:tc>
          <w:tcPr>
            <w:tcW w:w="3118" w:type="dxa"/>
            <w:shd w:val="clear" w:color="auto" w:fill="D9D9D9" w:themeFill="background1" w:themeFillShade="D9"/>
          </w:tcPr>
          <w:p w14:paraId="52E0567E" w14:textId="6A8F8AFE"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9198" w:author="Quinten Van Woerkom" w:date="2024-11-27T16:42:00Z" w16du:dateUtc="2024-11-27T15:42:00Z"/>
              </w:rPr>
            </w:pPr>
            <w:del w:id="19199" w:author="Quinten Van Woerkom" w:date="2024-11-27T16:42:00Z" w16du:dateUtc="2024-11-27T15:42:00Z">
              <w:r w:rsidRPr="004424B1" w:rsidDel="00507DE3">
                <w:delText>2: Event Definitions</w:delText>
              </w:r>
              <w:bookmarkStart w:id="19200" w:name="_Toc184817796"/>
              <w:bookmarkStart w:id="19201" w:name="_Toc185336411"/>
              <w:bookmarkStart w:id="19202" w:name="_Toc185337244"/>
              <w:bookmarkStart w:id="19203" w:name="_Toc185341963"/>
              <w:bookmarkStart w:id="19204" w:name="_Toc185349573"/>
              <w:bookmarkStart w:id="19205" w:name="_Toc185428681"/>
              <w:bookmarkStart w:id="19206" w:name="_Toc185498322"/>
              <w:bookmarkStart w:id="19207" w:name="_Toc185499522"/>
              <w:bookmarkStart w:id="19208" w:name="_Toc185500722"/>
              <w:bookmarkStart w:id="19209" w:name="_Toc185501923"/>
              <w:bookmarkStart w:id="19210" w:name="_Toc185503128"/>
              <w:bookmarkStart w:id="19211" w:name="_Toc186031388"/>
              <w:bookmarkStart w:id="19212" w:name="_Toc186032594"/>
              <w:bookmarkStart w:id="19213" w:name="_Toc186033800"/>
              <w:bookmarkStart w:id="19214" w:name="_Toc186046298"/>
              <w:bookmarkStart w:id="19215" w:name="_Toc186457058"/>
              <w:bookmarkStart w:id="19216" w:name="_Toc186470703"/>
              <w:bookmarkStart w:id="19217" w:name="_Toc186645214"/>
              <w:bookmarkEnd w:id="19200"/>
              <w:bookmarkEnd w:id="19201"/>
              <w:bookmarkEnd w:id="19202"/>
              <w:bookmarkEnd w:id="19203"/>
              <w:bookmarkEnd w:id="19204"/>
              <w:bookmarkEnd w:id="19205"/>
              <w:bookmarkEnd w:id="19206"/>
              <w:bookmarkEnd w:id="19207"/>
              <w:bookmarkEnd w:id="19208"/>
              <w:bookmarkEnd w:id="19209"/>
              <w:bookmarkEnd w:id="19210"/>
              <w:bookmarkEnd w:id="19211"/>
              <w:bookmarkEnd w:id="19212"/>
              <w:bookmarkEnd w:id="19213"/>
              <w:bookmarkEnd w:id="19214"/>
              <w:bookmarkEnd w:id="19215"/>
              <w:bookmarkEnd w:id="19216"/>
              <w:bookmarkEnd w:id="19217"/>
            </w:del>
          </w:p>
        </w:tc>
        <w:tc>
          <w:tcPr>
            <w:tcW w:w="449" w:type="dxa"/>
            <w:shd w:val="clear" w:color="auto" w:fill="D9D9D9" w:themeFill="background1" w:themeFillShade="D9"/>
          </w:tcPr>
          <w:p w14:paraId="03630B73" w14:textId="291495D7"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218" w:author="Quinten Van Woerkom" w:date="2024-11-27T16:42:00Z" w16du:dateUtc="2024-11-27T15:42:00Z"/>
              </w:rPr>
            </w:pPr>
            <w:del w:id="19219" w:author="Quinten Van Woerkom" w:date="2024-11-27T16:42:00Z" w16du:dateUtc="2024-11-27T15:42:00Z">
              <w:r w:rsidRPr="004424B1" w:rsidDel="00507DE3">
                <w:sym w:font="Wingdings" w:char="F0FC"/>
              </w:r>
              <w:bookmarkStart w:id="19220" w:name="_Toc184817797"/>
              <w:bookmarkStart w:id="19221" w:name="_Toc185336412"/>
              <w:bookmarkStart w:id="19222" w:name="_Toc185337245"/>
              <w:bookmarkStart w:id="19223" w:name="_Toc185341964"/>
              <w:bookmarkStart w:id="19224" w:name="_Toc185349574"/>
              <w:bookmarkStart w:id="19225" w:name="_Toc185428682"/>
              <w:bookmarkStart w:id="19226" w:name="_Toc185498323"/>
              <w:bookmarkStart w:id="19227" w:name="_Toc185499523"/>
              <w:bookmarkStart w:id="19228" w:name="_Toc185500723"/>
              <w:bookmarkStart w:id="19229" w:name="_Toc185501924"/>
              <w:bookmarkStart w:id="19230" w:name="_Toc185503129"/>
              <w:bookmarkStart w:id="19231" w:name="_Toc186031389"/>
              <w:bookmarkStart w:id="19232" w:name="_Toc186032595"/>
              <w:bookmarkStart w:id="19233" w:name="_Toc186033801"/>
              <w:bookmarkStart w:id="19234" w:name="_Toc186046299"/>
              <w:bookmarkStart w:id="19235" w:name="_Toc186457059"/>
              <w:bookmarkStart w:id="19236" w:name="_Toc186470704"/>
              <w:bookmarkStart w:id="19237" w:name="_Toc186645215"/>
              <w:bookmarkEnd w:id="19220"/>
              <w:bookmarkEnd w:id="19221"/>
              <w:bookmarkEnd w:id="19222"/>
              <w:bookmarkEnd w:id="19223"/>
              <w:bookmarkEnd w:id="19224"/>
              <w:bookmarkEnd w:id="19225"/>
              <w:bookmarkEnd w:id="19226"/>
              <w:bookmarkEnd w:id="19227"/>
              <w:bookmarkEnd w:id="19228"/>
              <w:bookmarkEnd w:id="19229"/>
              <w:bookmarkEnd w:id="19230"/>
              <w:bookmarkEnd w:id="19231"/>
              <w:bookmarkEnd w:id="19232"/>
              <w:bookmarkEnd w:id="19233"/>
              <w:bookmarkEnd w:id="19234"/>
              <w:bookmarkEnd w:id="19235"/>
              <w:bookmarkEnd w:id="19236"/>
              <w:bookmarkEnd w:id="19237"/>
            </w:del>
          </w:p>
        </w:tc>
        <w:tc>
          <w:tcPr>
            <w:tcW w:w="449" w:type="dxa"/>
            <w:shd w:val="clear" w:color="auto" w:fill="D9D9D9" w:themeFill="background1" w:themeFillShade="D9"/>
          </w:tcPr>
          <w:p w14:paraId="09BAEEEE" w14:textId="482C4C00"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238" w:author="Quinten Van Woerkom" w:date="2024-11-27T16:42:00Z" w16du:dateUtc="2024-11-27T15:42:00Z"/>
              </w:rPr>
            </w:pPr>
            <w:del w:id="19239" w:author="Quinten Van Woerkom" w:date="2024-11-27T16:42:00Z" w16du:dateUtc="2024-11-27T15:42:00Z">
              <w:r w:rsidRPr="004424B1" w:rsidDel="00507DE3">
                <w:delText>-</w:delText>
              </w:r>
              <w:bookmarkStart w:id="19240" w:name="_Toc184817798"/>
              <w:bookmarkStart w:id="19241" w:name="_Toc185336413"/>
              <w:bookmarkStart w:id="19242" w:name="_Toc185337246"/>
              <w:bookmarkStart w:id="19243" w:name="_Toc185341965"/>
              <w:bookmarkStart w:id="19244" w:name="_Toc185349575"/>
              <w:bookmarkStart w:id="19245" w:name="_Toc185428683"/>
              <w:bookmarkStart w:id="19246" w:name="_Toc185498324"/>
              <w:bookmarkStart w:id="19247" w:name="_Toc185499524"/>
              <w:bookmarkStart w:id="19248" w:name="_Toc185500724"/>
              <w:bookmarkStart w:id="19249" w:name="_Toc185501925"/>
              <w:bookmarkStart w:id="19250" w:name="_Toc185503130"/>
              <w:bookmarkStart w:id="19251" w:name="_Toc186031390"/>
              <w:bookmarkStart w:id="19252" w:name="_Toc186032596"/>
              <w:bookmarkStart w:id="19253" w:name="_Toc186033802"/>
              <w:bookmarkStart w:id="19254" w:name="_Toc186046300"/>
              <w:bookmarkStart w:id="19255" w:name="_Toc186457060"/>
              <w:bookmarkStart w:id="19256" w:name="_Toc186470705"/>
              <w:bookmarkStart w:id="19257" w:name="_Toc186645216"/>
              <w:bookmarkEnd w:id="19240"/>
              <w:bookmarkEnd w:id="19241"/>
              <w:bookmarkEnd w:id="19242"/>
              <w:bookmarkEnd w:id="19243"/>
              <w:bookmarkEnd w:id="19244"/>
              <w:bookmarkEnd w:id="19245"/>
              <w:bookmarkEnd w:id="19246"/>
              <w:bookmarkEnd w:id="19247"/>
              <w:bookmarkEnd w:id="19248"/>
              <w:bookmarkEnd w:id="19249"/>
              <w:bookmarkEnd w:id="19250"/>
              <w:bookmarkEnd w:id="19251"/>
              <w:bookmarkEnd w:id="19252"/>
              <w:bookmarkEnd w:id="19253"/>
              <w:bookmarkEnd w:id="19254"/>
              <w:bookmarkEnd w:id="19255"/>
              <w:bookmarkEnd w:id="19256"/>
              <w:bookmarkEnd w:id="19257"/>
            </w:del>
          </w:p>
        </w:tc>
        <w:tc>
          <w:tcPr>
            <w:tcW w:w="449" w:type="dxa"/>
            <w:shd w:val="clear" w:color="auto" w:fill="D9D9D9" w:themeFill="background1" w:themeFillShade="D9"/>
          </w:tcPr>
          <w:p w14:paraId="636CE41F" w14:textId="6BAC36DC"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258" w:author="Quinten Van Woerkom" w:date="2024-11-27T16:42:00Z" w16du:dateUtc="2024-11-27T15:42:00Z"/>
              </w:rPr>
            </w:pPr>
            <w:del w:id="19259" w:author="Quinten Van Woerkom" w:date="2024-11-27T16:42:00Z" w16du:dateUtc="2024-11-27T15:42:00Z">
              <w:r w:rsidRPr="004424B1" w:rsidDel="00507DE3">
                <w:delText>-</w:delText>
              </w:r>
              <w:bookmarkStart w:id="19260" w:name="_Toc184817799"/>
              <w:bookmarkStart w:id="19261" w:name="_Toc185336414"/>
              <w:bookmarkStart w:id="19262" w:name="_Toc185337247"/>
              <w:bookmarkStart w:id="19263" w:name="_Toc185341966"/>
              <w:bookmarkStart w:id="19264" w:name="_Toc185349576"/>
              <w:bookmarkStart w:id="19265" w:name="_Toc185428684"/>
              <w:bookmarkStart w:id="19266" w:name="_Toc185498325"/>
              <w:bookmarkStart w:id="19267" w:name="_Toc185499525"/>
              <w:bookmarkStart w:id="19268" w:name="_Toc185500725"/>
              <w:bookmarkStart w:id="19269" w:name="_Toc185501926"/>
              <w:bookmarkStart w:id="19270" w:name="_Toc185503131"/>
              <w:bookmarkStart w:id="19271" w:name="_Toc186031391"/>
              <w:bookmarkStart w:id="19272" w:name="_Toc186032597"/>
              <w:bookmarkStart w:id="19273" w:name="_Toc186033803"/>
              <w:bookmarkStart w:id="19274" w:name="_Toc186046301"/>
              <w:bookmarkStart w:id="19275" w:name="_Toc186457061"/>
              <w:bookmarkStart w:id="19276" w:name="_Toc186470706"/>
              <w:bookmarkStart w:id="19277" w:name="_Toc186645217"/>
              <w:bookmarkEnd w:id="19260"/>
              <w:bookmarkEnd w:id="19261"/>
              <w:bookmarkEnd w:id="19262"/>
              <w:bookmarkEnd w:id="19263"/>
              <w:bookmarkEnd w:id="19264"/>
              <w:bookmarkEnd w:id="19265"/>
              <w:bookmarkEnd w:id="19266"/>
              <w:bookmarkEnd w:id="19267"/>
              <w:bookmarkEnd w:id="19268"/>
              <w:bookmarkEnd w:id="19269"/>
              <w:bookmarkEnd w:id="19270"/>
              <w:bookmarkEnd w:id="19271"/>
              <w:bookmarkEnd w:id="19272"/>
              <w:bookmarkEnd w:id="19273"/>
              <w:bookmarkEnd w:id="19274"/>
              <w:bookmarkEnd w:id="19275"/>
              <w:bookmarkEnd w:id="19276"/>
              <w:bookmarkEnd w:id="19277"/>
            </w:del>
          </w:p>
        </w:tc>
        <w:tc>
          <w:tcPr>
            <w:tcW w:w="449" w:type="dxa"/>
            <w:shd w:val="clear" w:color="auto" w:fill="D9D9D9" w:themeFill="background1" w:themeFillShade="D9"/>
          </w:tcPr>
          <w:p w14:paraId="637853EC" w14:textId="4278C01A"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278" w:author="Quinten Van Woerkom" w:date="2024-11-27T16:42:00Z" w16du:dateUtc="2024-11-27T15:42:00Z"/>
              </w:rPr>
            </w:pPr>
            <w:del w:id="19279" w:author="Quinten Van Woerkom" w:date="2024-11-27T16:42:00Z" w16du:dateUtc="2024-11-27T15:42:00Z">
              <w:r w:rsidRPr="004424B1" w:rsidDel="00507DE3">
                <w:delText>-</w:delText>
              </w:r>
              <w:bookmarkStart w:id="19280" w:name="_Toc184817800"/>
              <w:bookmarkStart w:id="19281" w:name="_Toc185336415"/>
              <w:bookmarkStart w:id="19282" w:name="_Toc185337248"/>
              <w:bookmarkStart w:id="19283" w:name="_Toc185341967"/>
              <w:bookmarkStart w:id="19284" w:name="_Toc185349577"/>
              <w:bookmarkStart w:id="19285" w:name="_Toc185428685"/>
              <w:bookmarkStart w:id="19286" w:name="_Toc185498326"/>
              <w:bookmarkStart w:id="19287" w:name="_Toc185499526"/>
              <w:bookmarkStart w:id="19288" w:name="_Toc185500726"/>
              <w:bookmarkStart w:id="19289" w:name="_Toc185501927"/>
              <w:bookmarkStart w:id="19290" w:name="_Toc185503132"/>
              <w:bookmarkStart w:id="19291" w:name="_Toc186031392"/>
              <w:bookmarkStart w:id="19292" w:name="_Toc186032598"/>
              <w:bookmarkStart w:id="19293" w:name="_Toc186033804"/>
              <w:bookmarkStart w:id="19294" w:name="_Toc186046302"/>
              <w:bookmarkStart w:id="19295" w:name="_Toc186457062"/>
              <w:bookmarkStart w:id="19296" w:name="_Toc186470707"/>
              <w:bookmarkStart w:id="19297" w:name="_Toc186645218"/>
              <w:bookmarkEnd w:id="19280"/>
              <w:bookmarkEnd w:id="19281"/>
              <w:bookmarkEnd w:id="19282"/>
              <w:bookmarkEnd w:id="19283"/>
              <w:bookmarkEnd w:id="19284"/>
              <w:bookmarkEnd w:id="19285"/>
              <w:bookmarkEnd w:id="19286"/>
              <w:bookmarkEnd w:id="19287"/>
              <w:bookmarkEnd w:id="19288"/>
              <w:bookmarkEnd w:id="19289"/>
              <w:bookmarkEnd w:id="19290"/>
              <w:bookmarkEnd w:id="19291"/>
              <w:bookmarkEnd w:id="19292"/>
              <w:bookmarkEnd w:id="19293"/>
              <w:bookmarkEnd w:id="19294"/>
              <w:bookmarkEnd w:id="19295"/>
              <w:bookmarkEnd w:id="19296"/>
              <w:bookmarkEnd w:id="19297"/>
            </w:del>
          </w:p>
        </w:tc>
        <w:tc>
          <w:tcPr>
            <w:tcW w:w="449" w:type="dxa"/>
            <w:shd w:val="clear" w:color="auto" w:fill="D9D9D9" w:themeFill="background1" w:themeFillShade="D9"/>
          </w:tcPr>
          <w:p w14:paraId="1A387CB2" w14:textId="013B9A89"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298" w:author="Quinten Van Woerkom" w:date="2024-11-27T16:42:00Z" w16du:dateUtc="2024-11-27T15:42:00Z"/>
              </w:rPr>
            </w:pPr>
            <w:del w:id="19299" w:author="Quinten Van Woerkom" w:date="2024-11-27T16:42:00Z" w16du:dateUtc="2024-11-27T15:42:00Z">
              <w:r w:rsidRPr="004424B1" w:rsidDel="00507DE3">
                <w:delText>-</w:delText>
              </w:r>
              <w:bookmarkStart w:id="19300" w:name="_Toc184817801"/>
              <w:bookmarkStart w:id="19301" w:name="_Toc185336416"/>
              <w:bookmarkStart w:id="19302" w:name="_Toc185337249"/>
              <w:bookmarkStart w:id="19303" w:name="_Toc185341968"/>
              <w:bookmarkStart w:id="19304" w:name="_Toc185349578"/>
              <w:bookmarkStart w:id="19305" w:name="_Toc185428686"/>
              <w:bookmarkStart w:id="19306" w:name="_Toc185498327"/>
              <w:bookmarkStart w:id="19307" w:name="_Toc185499527"/>
              <w:bookmarkStart w:id="19308" w:name="_Toc185500727"/>
              <w:bookmarkStart w:id="19309" w:name="_Toc185501928"/>
              <w:bookmarkStart w:id="19310" w:name="_Toc185503133"/>
              <w:bookmarkStart w:id="19311" w:name="_Toc186031393"/>
              <w:bookmarkStart w:id="19312" w:name="_Toc186032599"/>
              <w:bookmarkStart w:id="19313" w:name="_Toc186033805"/>
              <w:bookmarkStart w:id="19314" w:name="_Toc186046303"/>
              <w:bookmarkStart w:id="19315" w:name="_Toc186457063"/>
              <w:bookmarkStart w:id="19316" w:name="_Toc186470708"/>
              <w:bookmarkStart w:id="19317" w:name="_Toc186645219"/>
              <w:bookmarkEnd w:id="19300"/>
              <w:bookmarkEnd w:id="19301"/>
              <w:bookmarkEnd w:id="19302"/>
              <w:bookmarkEnd w:id="19303"/>
              <w:bookmarkEnd w:id="19304"/>
              <w:bookmarkEnd w:id="19305"/>
              <w:bookmarkEnd w:id="19306"/>
              <w:bookmarkEnd w:id="19307"/>
              <w:bookmarkEnd w:id="19308"/>
              <w:bookmarkEnd w:id="19309"/>
              <w:bookmarkEnd w:id="19310"/>
              <w:bookmarkEnd w:id="19311"/>
              <w:bookmarkEnd w:id="19312"/>
              <w:bookmarkEnd w:id="19313"/>
              <w:bookmarkEnd w:id="19314"/>
              <w:bookmarkEnd w:id="19315"/>
              <w:bookmarkEnd w:id="19316"/>
              <w:bookmarkEnd w:id="19317"/>
            </w:del>
          </w:p>
        </w:tc>
        <w:tc>
          <w:tcPr>
            <w:tcW w:w="449" w:type="dxa"/>
            <w:shd w:val="clear" w:color="auto" w:fill="D9D9D9" w:themeFill="background1" w:themeFillShade="D9"/>
          </w:tcPr>
          <w:p w14:paraId="04148B17" w14:textId="41C20E92"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318" w:author="Quinten Van Woerkom" w:date="2024-11-27T16:42:00Z" w16du:dateUtc="2024-11-27T15:42:00Z"/>
              </w:rPr>
            </w:pPr>
            <w:del w:id="19319" w:author="Quinten Van Woerkom" w:date="2024-11-27T16:42:00Z" w16du:dateUtc="2024-11-27T15:42:00Z">
              <w:r w:rsidRPr="004424B1" w:rsidDel="00507DE3">
                <w:delText>-</w:delText>
              </w:r>
              <w:bookmarkStart w:id="19320" w:name="_Toc184817802"/>
              <w:bookmarkStart w:id="19321" w:name="_Toc185336417"/>
              <w:bookmarkStart w:id="19322" w:name="_Toc185337250"/>
              <w:bookmarkStart w:id="19323" w:name="_Toc185341969"/>
              <w:bookmarkStart w:id="19324" w:name="_Toc185349579"/>
              <w:bookmarkStart w:id="19325" w:name="_Toc185428687"/>
              <w:bookmarkStart w:id="19326" w:name="_Toc185498328"/>
              <w:bookmarkStart w:id="19327" w:name="_Toc185499528"/>
              <w:bookmarkStart w:id="19328" w:name="_Toc185500728"/>
              <w:bookmarkStart w:id="19329" w:name="_Toc185501929"/>
              <w:bookmarkStart w:id="19330" w:name="_Toc185503134"/>
              <w:bookmarkStart w:id="19331" w:name="_Toc186031394"/>
              <w:bookmarkStart w:id="19332" w:name="_Toc186032600"/>
              <w:bookmarkStart w:id="19333" w:name="_Toc186033806"/>
              <w:bookmarkStart w:id="19334" w:name="_Toc186046304"/>
              <w:bookmarkStart w:id="19335" w:name="_Toc186457064"/>
              <w:bookmarkStart w:id="19336" w:name="_Toc186470709"/>
              <w:bookmarkStart w:id="19337" w:name="_Toc186645220"/>
              <w:bookmarkEnd w:id="19320"/>
              <w:bookmarkEnd w:id="19321"/>
              <w:bookmarkEnd w:id="19322"/>
              <w:bookmarkEnd w:id="19323"/>
              <w:bookmarkEnd w:id="19324"/>
              <w:bookmarkEnd w:id="19325"/>
              <w:bookmarkEnd w:id="19326"/>
              <w:bookmarkEnd w:id="19327"/>
              <w:bookmarkEnd w:id="19328"/>
              <w:bookmarkEnd w:id="19329"/>
              <w:bookmarkEnd w:id="19330"/>
              <w:bookmarkEnd w:id="19331"/>
              <w:bookmarkEnd w:id="19332"/>
              <w:bookmarkEnd w:id="19333"/>
              <w:bookmarkEnd w:id="19334"/>
              <w:bookmarkEnd w:id="19335"/>
              <w:bookmarkEnd w:id="19336"/>
              <w:bookmarkEnd w:id="19337"/>
            </w:del>
          </w:p>
        </w:tc>
        <w:tc>
          <w:tcPr>
            <w:tcW w:w="2805" w:type="dxa"/>
          </w:tcPr>
          <w:p w14:paraId="23289D57" w14:textId="768E143C"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9338" w:author="Quinten Van Woerkom" w:date="2024-11-27T16:42:00Z" w16du:dateUtc="2024-11-27T15:42:00Z"/>
              </w:rPr>
            </w:pPr>
            <w:del w:id="19339" w:author="Quinten Van Woerkom" w:date="2024-11-27T16:42:00Z" w16du:dateUtc="2024-11-27T15:42:00Z">
              <w:r w:rsidRPr="004424B1" w:rsidDel="00507DE3">
                <w:delText>Planning Event</w:delText>
              </w:r>
              <w:bookmarkStart w:id="19340" w:name="_Toc184817803"/>
              <w:bookmarkStart w:id="19341" w:name="_Toc185336418"/>
              <w:bookmarkStart w:id="19342" w:name="_Toc185337251"/>
              <w:bookmarkStart w:id="19343" w:name="_Toc185341970"/>
              <w:bookmarkStart w:id="19344" w:name="_Toc185349580"/>
              <w:bookmarkStart w:id="19345" w:name="_Toc185428688"/>
              <w:bookmarkStart w:id="19346" w:name="_Toc185498329"/>
              <w:bookmarkStart w:id="19347" w:name="_Toc185499529"/>
              <w:bookmarkStart w:id="19348" w:name="_Toc185500729"/>
              <w:bookmarkStart w:id="19349" w:name="_Toc185501930"/>
              <w:bookmarkStart w:id="19350" w:name="_Toc185503135"/>
              <w:bookmarkStart w:id="19351" w:name="_Toc186031395"/>
              <w:bookmarkStart w:id="19352" w:name="_Toc186032601"/>
              <w:bookmarkStart w:id="19353" w:name="_Toc186033807"/>
              <w:bookmarkStart w:id="19354" w:name="_Toc186046305"/>
              <w:bookmarkStart w:id="19355" w:name="_Toc186457065"/>
              <w:bookmarkStart w:id="19356" w:name="_Toc186470710"/>
              <w:bookmarkStart w:id="19357" w:name="_Toc186645221"/>
              <w:bookmarkEnd w:id="19340"/>
              <w:bookmarkEnd w:id="19341"/>
              <w:bookmarkEnd w:id="19342"/>
              <w:bookmarkEnd w:id="19343"/>
              <w:bookmarkEnd w:id="19344"/>
              <w:bookmarkEnd w:id="19345"/>
              <w:bookmarkEnd w:id="19346"/>
              <w:bookmarkEnd w:id="19347"/>
              <w:bookmarkEnd w:id="19348"/>
              <w:bookmarkEnd w:id="19349"/>
              <w:bookmarkEnd w:id="19350"/>
              <w:bookmarkEnd w:id="19351"/>
              <w:bookmarkEnd w:id="19352"/>
              <w:bookmarkEnd w:id="19353"/>
              <w:bookmarkEnd w:id="19354"/>
              <w:bookmarkEnd w:id="19355"/>
              <w:bookmarkEnd w:id="19356"/>
              <w:bookmarkEnd w:id="19357"/>
            </w:del>
          </w:p>
        </w:tc>
        <w:bookmarkStart w:id="19358" w:name="_Toc184817804"/>
        <w:bookmarkStart w:id="19359" w:name="_Toc185336419"/>
        <w:bookmarkStart w:id="19360" w:name="_Toc185337252"/>
        <w:bookmarkStart w:id="19361" w:name="_Toc185341971"/>
        <w:bookmarkStart w:id="19362" w:name="_Toc185349581"/>
        <w:bookmarkStart w:id="19363" w:name="_Toc185428689"/>
        <w:bookmarkStart w:id="19364" w:name="_Toc185498330"/>
        <w:bookmarkStart w:id="19365" w:name="_Toc185499530"/>
        <w:bookmarkStart w:id="19366" w:name="_Toc185500730"/>
        <w:bookmarkStart w:id="19367" w:name="_Toc185501931"/>
        <w:bookmarkStart w:id="19368" w:name="_Toc185503136"/>
        <w:bookmarkStart w:id="19369" w:name="_Toc186031396"/>
        <w:bookmarkStart w:id="19370" w:name="_Toc186032602"/>
        <w:bookmarkStart w:id="19371" w:name="_Toc186033808"/>
        <w:bookmarkStart w:id="19372" w:name="_Toc186046306"/>
        <w:bookmarkStart w:id="19373" w:name="_Toc186457066"/>
        <w:bookmarkStart w:id="19374" w:name="_Toc186470711"/>
        <w:bookmarkStart w:id="19375" w:name="_Toc186645222"/>
        <w:bookmarkEnd w:id="19358"/>
        <w:bookmarkEnd w:id="19359"/>
        <w:bookmarkEnd w:id="19360"/>
        <w:bookmarkEnd w:id="19361"/>
        <w:bookmarkEnd w:id="19362"/>
        <w:bookmarkEnd w:id="19363"/>
        <w:bookmarkEnd w:id="19364"/>
        <w:bookmarkEnd w:id="19365"/>
        <w:bookmarkEnd w:id="19366"/>
        <w:bookmarkEnd w:id="19367"/>
        <w:bookmarkEnd w:id="19368"/>
        <w:bookmarkEnd w:id="19369"/>
        <w:bookmarkEnd w:id="19370"/>
        <w:bookmarkEnd w:id="19371"/>
        <w:bookmarkEnd w:id="19372"/>
        <w:bookmarkEnd w:id="19373"/>
        <w:bookmarkEnd w:id="19374"/>
        <w:bookmarkEnd w:id="19375"/>
      </w:tr>
      <w:tr w:rsidR="00720A65" w:rsidRPr="004424B1" w:rsidDel="00507DE3" w14:paraId="5F052107" w14:textId="668C0E1C" w:rsidTr="00F279E0">
        <w:trPr>
          <w:del w:id="19376"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tcPr>
          <w:p w14:paraId="02D8DC0D" w14:textId="1A49A02F" w:rsidR="00720A65" w:rsidRPr="004424B1" w:rsidDel="00507DE3" w:rsidRDefault="00720A65" w:rsidP="007B4994">
            <w:pPr>
              <w:pStyle w:val="TableCell"/>
              <w:rPr>
                <w:del w:id="19377" w:author="Quinten Van Woerkom" w:date="2024-11-27T16:42:00Z" w16du:dateUtc="2024-11-27T15:42:00Z"/>
              </w:rPr>
            </w:pPr>
          </w:p>
        </w:tc>
        <w:tc>
          <w:tcPr>
            <w:tcW w:w="3118" w:type="dxa"/>
            <w:shd w:val="clear" w:color="auto" w:fill="D9D9D9" w:themeFill="background1" w:themeFillShade="D9"/>
          </w:tcPr>
          <w:p w14:paraId="547E877C" w14:textId="3F426F74"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9378" w:author="Quinten Van Woerkom" w:date="2024-11-27T16:42:00Z" w16du:dateUtc="2024-11-27T15:42:00Z"/>
              </w:rPr>
            </w:pPr>
            <w:del w:id="19379" w:author="Quinten Van Woerkom" w:date="2024-11-27T16:42:00Z" w16du:dateUtc="2024-11-27T15:42:00Z">
              <w:r w:rsidRPr="004424B1" w:rsidDel="00507DE3">
                <w:delText>3: Activity Definitions</w:delText>
              </w:r>
              <w:bookmarkStart w:id="19380" w:name="_Toc184817805"/>
              <w:bookmarkStart w:id="19381" w:name="_Toc185336420"/>
              <w:bookmarkStart w:id="19382" w:name="_Toc185337253"/>
              <w:bookmarkStart w:id="19383" w:name="_Toc185341972"/>
              <w:bookmarkStart w:id="19384" w:name="_Toc185349582"/>
              <w:bookmarkStart w:id="19385" w:name="_Toc185428690"/>
              <w:bookmarkStart w:id="19386" w:name="_Toc185498331"/>
              <w:bookmarkStart w:id="19387" w:name="_Toc185499531"/>
              <w:bookmarkStart w:id="19388" w:name="_Toc185500731"/>
              <w:bookmarkStart w:id="19389" w:name="_Toc185501932"/>
              <w:bookmarkStart w:id="19390" w:name="_Toc185503137"/>
              <w:bookmarkStart w:id="19391" w:name="_Toc186031397"/>
              <w:bookmarkStart w:id="19392" w:name="_Toc186032603"/>
              <w:bookmarkStart w:id="19393" w:name="_Toc186033809"/>
              <w:bookmarkStart w:id="19394" w:name="_Toc186046307"/>
              <w:bookmarkStart w:id="19395" w:name="_Toc186457067"/>
              <w:bookmarkStart w:id="19396" w:name="_Toc186470712"/>
              <w:bookmarkStart w:id="19397" w:name="_Toc186645223"/>
              <w:bookmarkEnd w:id="19380"/>
              <w:bookmarkEnd w:id="19381"/>
              <w:bookmarkEnd w:id="19382"/>
              <w:bookmarkEnd w:id="19383"/>
              <w:bookmarkEnd w:id="19384"/>
              <w:bookmarkEnd w:id="19385"/>
              <w:bookmarkEnd w:id="19386"/>
              <w:bookmarkEnd w:id="19387"/>
              <w:bookmarkEnd w:id="19388"/>
              <w:bookmarkEnd w:id="19389"/>
              <w:bookmarkEnd w:id="19390"/>
              <w:bookmarkEnd w:id="19391"/>
              <w:bookmarkEnd w:id="19392"/>
              <w:bookmarkEnd w:id="19393"/>
              <w:bookmarkEnd w:id="19394"/>
              <w:bookmarkEnd w:id="19395"/>
              <w:bookmarkEnd w:id="19396"/>
              <w:bookmarkEnd w:id="19397"/>
            </w:del>
          </w:p>
        </w:tc>
        <w:tc>
          <w:tcPr>
            <w:tcW w:w="449" w:type="dxa"/>
            <w:shd w:val="clear" w:color="auto" w:fill="D9D9D9" w:themeFill="background1" w:themeFillShade="D9"/>
          </w:tcPr>
          <w:p w14:paraId="152072B3" w14:textId="7AE39B27"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398" w:author="Quinten Van Woerkom" w:date="2024-11-27T16:42:00Z" w16du:dateUtc="2024-11-27T15:42:00Z"/>
              </w:rPr>
            </w:pPr>
            <w:del w:id="19399" w:author="Quinten Van Woerkom" w:date="2024-11-27T16:42:00Z" w16du:dateUtc="2024-11-27T15:42:00Z">
              <w:r w:rsidRPr="004424B1" w:rsidDel="00507DE3">
                <w:sym w:font="Wingdings" w:char="F0FC"/>
              </w:r>
              <w:bookmarkStart w:id="19400" w:name="_Toc184817806"/>
              <w:bookmarkStart w:id="19401" w:name="_Toc185336421"/>
              <w:bookmarkStart w:id="19402" w:name="_Toc185337254"/>
              <w:bookmarkStart w:id="19403" w:name="_Toc185341973"/>
              <w:bookmarkStart w:id="19404" w:name="_Toc185349583"/>
              <w:bookmarkStart w:id="19405" w:name="_Toc185428691"/>
              <w:bookmarkStart w:id="19406" w:name="_Toc185498332"/>
              <w:bookmarkStart w:id="19407" w:name="_Toc185499532"/>
              <w:bookmarkStart w:id="19408" w:name="_Toc185500732"/>
              <w:bookmarkStart w:id="19409" w:name="_Toc185501933"/>
              <w:bookmarkStart w:id="19410" w:name="_Toc185503138"/>
              <w:bookmarkStart w:id="19411" w:name="_Toc186031398"/>
              <w:bookmarkStart w:id="19412" w:name="_Toc186032604"/>
              <w:bookmarkStart w:id="19413" w:name="_Toc186033810"/>
              <w:bookmarkStart w:id="19414" w:name="_Toc186046308"/>
              <w:bookmarkStart w:id="19415" w:name="_Toc186457068"/>
              <w:bookmarkStart w:id="19416" w:name="_Toc186470713"/>
              <w:bookmarkStart w:id="19417" w:name="_Toc186645224"/>
              <w:bookmarkEnd w:id="19400"/>
              <w:bookmarkEnd w:id="19401"/>
              <w:bookmarkEnd w:id="19402"/>
              <w:bookmarkEnd w:id="19403"/>
              <w:bookmarkEnd w:id="19404"/>
              <w:bookmarkEnd w:id="19405"/>
              <w:bookmarkEnd w:id="19406"/>
              <w:bookmarkEnd w:id="19407"/>
              <w:bookmarkEnd w:id="19408"/>
              <w:bookmarkEnd w:id="19409"/>
              <w:bookmarkEnd w:id="19410"/>
              <w:bookmarkEnd w:id="19411"/>
              <w:bookmarkEnd w:id="19412"/>
              <w:bookmarkEnd w:id="19413"/>
              <w:bookmarkEnd w:id="19414"/>
              <w:bookmarkEnd w:id="19415"/>
              <w:bookmarkEnd w:id="19416"/>
              <w:bookmarkEnd w:id="19417"/>
            </w:del>
          </w:p>
        </w:tc>
        <w:tc>
          <w:tcPr>
            <w:tcW w:w="449" w:type="dxa"/>
            <w:shd w:val="clear" w:color="auto" w:fill="D9D9D9" w:themeFill="background1" w:themeFillShade="D9"/>
          </w:tcPr>
          <w:p w14:paraId="18DCEE8F" w14:textId="67C57DA7"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418" w:author="Quinten Van Woerkom" w:date="2024-11-27T16:42:00Z" w16du:dateUtc="2024-11-27T15:42:00Z"/>
              </w:rPr>
            </w:pPr>
            <w:del w:id="19419" w:author="Quinten Van Woerkom" w:date="2024-11-27T16:42:00Z" w16du:dateUtc="2024-11-27T15:42:00Z">
              <w:r w:rsidRPr="004424B1" w:rsidDel="00507DE3">
                <w:delText>O</w:delText>
              </w:r>
              <w:bookmarkStart w:id="19420" w:name="_Toc184817807"/>
              <w:bookmarkStart w:id="19421" w:name="_Toc185336422"/>
              <w:bookmarkStart w:id="19422" w:name="_Toc185337255"/>
              <w:bookmarkStart w:id="19423" w:name="_Toc185341974"/>
              <w:bookmarkStart w:id="19424" w:name="_Toc185349584"/>
              <w:bookmarkStart w:id="19425" w:name="_Toc185428692"/>
              <w:bookmarkStart w:id="19426" w:name="_Toc185498333"/>
              <w:bookmarkStart w:id="19427" w:name="_Toc185499533"/>
              <w:bookmarkStart w:id="19428" w:name="_Toc185500733"/>
              <w:bookmarkStart w:id="19429" w:name="_Toc185501934"/>
              <w:bookmarkStart w:id="19430" w:name="_Toc185503139"/>
              <w:bookmarkStart w:id="19431" w:name="_Toc186031399"/>
              <w:bookmarkStart w:id="19432" w:name="_Toc186032605"/>
              <w:bookmarkStart w:id="19433" w:name="_Toc186033811"/>
              <w:bookmarkStart w:id="19434" w:name="_Toc186046309"/>
              <w:bookmarkStart w:id="19435" w:name="_Toc186457069"/>
              <w:bookmarkStart w:id="19436" w:name="_Toc186470714"/>
              <w:bookmarkStart w:id="19437" w:name="_Toc186645225"/>
              <w:bookmarkEnd w:id="19420"/>
              <w:bookmarkEnd w:id="19421"/>
              <w:bookmarkEnd w:id="19422"/>
              <w:bookmarkEnd w:id="19423"/>
              <w:bookmarkEnd w:id="19424"/>
              <w:bookmarkEnd w:id="19425"/>
              <w:bookmarkEnd w:id="19426"/>
              <w:bookmarkEnd w:id="19427"/>
              <w:bookmarkEnd w:id="19428"/>
              <w:bookmarkEnd w:id="19429"/>
              <w:bookmarkEnd w:id="19430"/>
              <w:bookmarkEnd w:id="19431"/>
              <w:bookmarkEnd w:id="19432"/>
              <w:bookmarkEnd w:id="19433"/>
              <w:bookmarkEnd w:id="19434"/>
              <w:bookmarkEnd w:id="19435"/>
              <w:bookmarkEnd w:id="19436"/>
              <w:bookmarkEnd w:id="19437"/>
            </w:del>
          </w:p>
        </w:tc>
        <w:tc>
          <w:tcPr>
            <w:tcW w:w="449" w:type="dxa"/>
            <w:shd w:val="clear" w:color="auto" w:fill="D9D9D9" w:themeFill="background1" w:themeFillShade="D9"/>
          </w:tcPr>
          <w:p w14:paraId="6EB899E5" w14:textId="2634FB74"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438" w:author="Quinten Van Woerkom" w:date="2024-11-27T16:42:00Z" w16du:dateUtc="2024-11-27T15:42:00Z"/>
              </w:rPr>
            </w:pPr>
            <w:del w:id="19439" w:author="Quinten Van Woerkom" w:date="2024-11-27T16:42:00Z" w16du:dateUtc="2024-11-27T15:42:00Z">
              <w:r w:rsidRPr="004424B1" w:rsidDel="00507DE3">
                <w:delText>-</w:delText>
              </w:r>
              <w:bookmarkStart w:id="19440" w:name="_Toc184817808"/>
              <w:bookmarkStart w:id="19441" w:name="_Toc185336423"/>
              <w:bookmarkStart w:id="19442" w:name="_Toc185337256"/>
              <w:bookmarkStart w:id="19443" w:name="_Toc185341975"/>
              <w:bookmarkStart w:id="19444" w:name="_Toc185349585"/>
              <w:bookmarkStart w:id="19445" w:name="_Toc185428693"/>
              <w:bookmarkStart w:id="19446" w:name="_Toc185498334"/>
              <w:bookmarkStart w:id="19447" w:name="_Toc185499534"/>
              <w:bookmarkStart w:id="19448" w:name="_Toc185500734"/>
              <w:bookmarkStart w:id="19449" w:name="_Toc185501935"/>
              <w:bookmarkStart w:id="19450" w:name="_Toc185503140"/>
              <w:bookmarkStart w:id="19451" w:name="_Toc186031400"/>
              <w:bookmarkStart w:id="19452" w:name="_Toc186032606"/>
              <w:bookmarkStart w:id="19453" w:name="_Toc186033812"/>
              <w:bookmarkStart w:id="19454" w:name="_Toc186046310"/>
              <w:bookmarkStart w:id="19455" w:name="_Toc186457070"/>
              <w:bookmarkStart w:id="19456" w:name="_Toc186470715"/>
              <w:bookmarkStart w:id="19457" w:name="_Toc186645226"/>
              <w:bookmarkEnd w:id="19440"/>
              <w:bookmarkEnd w:id="19441"/>
              <w:bookmarkEnd w:id="19442"/>
              <w:bookmarkEnd w:id="19443"/>
              <w:bookmarkEnd w:id="19444"/>
              <w:bookmarkEnd w:id="19445"/>
              <w:bookmarkEnd w:id="19446"/>
              <w:bookmarkEnd w:id="19447"/>
              <w:bookmarkEnd w:id="19448"/>
              <w:bookmarkEnd w:id="19449"/>
              <w:bookmarkEnd w:id="19450"/>
              <w:bookmarkEnd w:id="19451"/>
              <w:bookmarkEnd w:id="19452"/>
              <w:bookmarkEnd w:id="19453"/>
              <w:bookmarkEnd w:id="19454"/>
              <w:bookmarkEnd w:id="19455"/>
              <w:bookmarkEnd w:id="19456"/>
              <w:bookmarkEnd w:id="19457"/>
            </w:del>
          </w:p>
        </w:tc>
        <w:tc>
          <w:tcPr>
            <w:tcW w:w="449" w:type="dxa"/>
            <w:shd w:val="clear" w:color="auto" w:fill="D9D9D9" w:themeFill="background1" w:themeFillShade="D9"/>
          </w:tcPr>
          <w:p w14:paraId="3AF4DE01" w14:textId="527C2081"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458" w:author="Quinten Van Woerkom" w:date="2024-11-27T16:42:00Z" w16du:dateUtc="2024-11-27T15:42:00Z"/>
              </w:rPr>
            </w:pPr>
            <w:del w:id="19459" w:author="Quinten Van Woerkom" w:date="2024-11-27T16:42:00Z" w16du:dateUtc="2024-11-27T15:42:00Z">
              <w:r w:rsidRPr="004424B1" w:rsidDel="00507DE3">
                <w:delText>O</w:delText>
              </w:r>
              <w:bookmarkStart w:id="19460" w:name="_Toc184817809"/>
              <w:bookmarkStart w:id="19461" w:name="_Toc185336424"/>
              <w:bookmarkStart w:id="19462" w:name="_Toc185337257"/>
              <w:bookmarkStart w:id="19463" w:name="_Toc185341976"/>
              <w:bookmarkStart w:id="19464" w:name="_Toc185349586"/>
              <w:bookmarkStart w:id="19465" w:name="_Toc185428694"/>
              <w:bookmarkStart w:id="19466" w:name="_Toc185498335"/>
              <w:bookmarkStart w:id="19467" w:name="_Toc185499535"/>
              <w:bookmarkStart w:id="19468" w:name="_Toc185500735"/>
              <w:bookmarkStart w:id="19469" w:name="_Toc185501936"/>
              <w:bookmarkStart w:id="19470" w:name="_Toc185503141"/>
              <w:bookmarkStart w:id="19471" w:name="_Toc186031401"/>
              <w:bookmarkStart w:id="19472" w:name="_Toc186032607"/>
              <w:bookmarkStart w:id="19473" w:name="_Toc186033813"/>
              <w:bookmarkStart w:id="19474" w:name="_Toc186046311"/>
              <w:bookmarkStart w:id="19475" w:name="_Toc186457071"/>
              <w:bookmarkStart w:id="19476" w:name="_Toc186470716"/>
              <w:bookmarkStart w:id="19477" w:name="_Toc186645227"/>
              <w:bookmarkEnd w:id="19460"/>
              <w:bookmarkEnd w:id="19461"/>
              <w:bookmarkEnd w:id="19462"/>
              <w:bookmarkEnd w:id="19463"/>
              <w:bookmarkEnd w:id="19464"/>
              <w:bookmarkEnd w:id="19465"/>
              <w:bookmarkEnd w:id="19466"/>
              <w:bookmarkEnd w:id="19467"/>
              <w:bookmarkEnd w:id="19468"/>
              <w:bookmarkEnd w:id="19469"/>
              <w:bookmarkEnd w:id="19470"/>
              <w:bookmarkEnd w:id="19471"/>
              <w:bookmarkEnd w:id="19472"/>
              <w:bookmarkEnd w:id="19473"/>
              <w:bookmarkEnd w:id="19474"/>
              <w:bookmarkEnd w:id="19475"/>
              <w:bookmarkEnd w:id="19476"/>
              <w:bookmarkEnd w:id="19477"/>
            </w:del>
          </w:p>
        </w:tc>
        <w:tc>
          <w:tcPr>
            <w:tcW w:w="449" w:type="dxa"/>
            <w:shd w:val="clear" w:color="auto" w:fill="D9D9D9" w:themeFill="background1" w:themeFillShade="D9"/>
          </w:tcPr>
          <w:p w14:paraId="5EF590EC" w14:textId="03AD81F9"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478" w:author="Quinten Van Woerkom" w:date="2024-11-27T16:42:00Z" w16du:dateUtc="2024-11-27T15:42:00Z"/>
              </w:rPr>
            </w:pPr>
            <w:del w:id="19479" w:author="Quinten Van Woerkom" w:date="2024-11-27T16:42:00Z" w16du:dateUtc="2024-11-27T15:42:00Z">
              <w:r w:rsidRPr="004424B1" w:rsidDel="00507DE3">
                <w:delText>O</w:delText>
              </w:r>
              <w:bookmarkStart w:id="19480" w:name="_Toc184817810"/>
              <w:bookmarkStart w:id="19481" w:name="_Toc185336425"/>
              <w:bookmarkStart w:id="19482" w:name="_Toc185337258"/>
              <w:bookmarkStart w:id="19483" w:name="_Toc185341977"/>
              <w:bookmarkStart w:id="19484" w:name="_Toc185349587"/>
              <w:bookmarkStart w:id="19485" w:name="_Toc185428695"/>
              <w:bookmarkStart w:id="19486" w:name="_Toc185498336"/>
              <w:bookmarkStart w:id="19487" w:name="_Toc185499536"/>
              <w:bookmarkStart w:id="19488" w:name="_Toc185500736"/>
              <w:bookmarkStart w:id="19489" w:name="_Toc185501937"/>
              <w:bookmarkStart w:id="19490" w:name="_Toc185503142"/>
              <w:bookmarkStart w:id="19491" w:name="_Toc186031402"/>
              <w:bookmarkStart w:id="19492" w:name="_Toc186032608"/>
              <w:bookmarkStart w:id="19493" w:name="_Toc186033814"/>
              <w:bookmarkStart w:id="19494" w:name="_Toc186046312"/>
              <w:bookmarkStart w:id="19495" w:name="_Toc186457072"/>
              <w:bookmarkStart w:id="19496" w:name="_Toc186470717"/>
              <w:bookmarkStart w:id="19497" w:name="_Toc186645228"/>
              <w:bookmarkEnd w:id="19480"/>
              <w:bookmarkEnd w:id="19481"/>
              <w:bookmarkEnd w:id="19482"/>
              <w:bookmarkEnd w:id="19483"/>
              <w:bookmarkEnd w:id="19484"/>
              <w:bookmarkEnd w:id="19485"/>
              <w:bookmarkEnd w:id="19486"/>
              <w:bookmarkEnd w:id="19487"/>
              <w:bookmarkEnd w:id="19488"/>
              <w:bookmarkEnd w:id="19489"/>
              <w:bookmarkEnd w:id="19490"/>
              <w:bookmarkEnd w:id="19491"/>
              <w:bookmarkEnd w:id="19492"/>
              <w:bookmarkEnd w:id="19493"/>
              <w:bookmarkEnd w:id="19494"/>
              <w:bookmarkEnd w:id="19495"/>
              <w:bookmarkEnd w:id="19496"/>
              <w:bookmarkEnd w:id="19497"/>
            </w:del>
          </w:p>
        </w:tc>
        <w:tc>
          <w:tcPr>
            <w:tcW w:w="449" w:type="dxa"/>
            <w:shd w:val="clear" w:color="auto" w:fill="D9D9D9" w:themeFill="background1" w:themeFillShade="D9"/>
          </w:tcPr>
          <w:p w14:paraId="0DC58F4B" w14:textId="21C99392"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498" w:author="Quinten Van Woerkom" w:date="2024-11-27T16:42:00Z" w16du:dateUtc="2024-11-27T15:42:00Z"/>
              </w:rPr>
            </w:pPr>
            <w:del w:id="19499" w:author="Quinten Van Woerkom" w:date="2024-11-27T16:42:00Z" w16du:dateUtc="2024-11-27T15:42:00Z">
              <w:r w:rsidRPr="004424B1" w:rsidDel="00507DE3">
                <w:delText>O</w:delText>
              </w:r>
              <w:bookmarkStart w:id="19500" w:name="_Toc184817811"/>
              <w:bookmarkStart w:id="19501" w:name="_Toc185336426"/>
              <w:bookmarkStart w:id="19502" w:name="_Toc185337259"/>
              <w:bookmarkStart w:id="19503" w:name="_Toc185341978"/>
              <w:bookmarkStart w:id="19504" w:name="_Toc185349588"/>
              <w:bookmarkStart w:id="19505" w:name="_Toc185428696"/>
              <w:bookmarkStart w:id="19506" w:name="_Toc185498337"/>
              <w:bookmarkStart w:id="19507" w:name="_Toc185499537"/>
              <w:bookmarkStart w:id="19508" w:name="_Toc185500737"/>
              <w:bookmarkStart w:id="19509" w:name="_Toc185501938"/>
              <w:bookmarkStart w:id="19510" w:name="_Toc185503143"/>
              <w:bookmarkStart w:id="19511" w:name="_Toc186031403"/>
              <w:bookmarkStart w:id="19512" w:name="_Toc186032609"/>
              <w:bookmarkStart w:id="19513" w:name="_Toc186033815"/>
              <w:bookmarkStart w:id="19514" w:name="_Toc186046313"/>
              <w:bookmarkStart w:id="19515" w:name="_Toc186457073"/>
              <w:bookmarkStart w:id="19516" w:name="_Toc186470718"/>
              <w:bookmarkStart w:id="19517" w:name="_Toc186645229"/>
              <w:bookmarkEnd w:id="19500"/>
              <w:bookmarkEnd w:id="19501"/>
              <w:bookmarkEnd w:id="19502"/>
              <w:bookmarkEnd w:id="19503"/>
              <w:bookmarkEnd w:id="19504"/>
              <w:bookmarkEnd w:id="19505"/>
              <w:bookmarkEnd w:id="19506"/>
              <w:bookmarkEnd w:id="19507"/>
              <w:bookmarkEnd w:id="19508"/>
              <w:bookmarkEnd w:id="19509"/>
              <w:bookmarkEnd w:id="19510"/>
              <w:bookmarkEnd w:id="19511"/>
              <w:bookmarkEnd w:id="19512"/>
              <w:bookmarkEnd w:id="19513"/>
              <w:bookmarkEnd w:id="19514"/>
              <w:bookmarkEnd w:id="19515"/>
              <w:bookmarkEnd w:id="19516"/>
              <w:bookmarkEnd w:id="19517"/>
            </w:del>
          </w:p>
        </w:tc>
        <w:tc>
          <w:tcPr>
            <w:tcW w:w="2805" w:type="dxa"/>
          </w:tcPr>
          <w:p w14:paraId="6F16F6C0" w14:textId="1F6AFD81"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9518" w:author="Quinten Van Woerkom" w:date="2024-11-27T16:42:00Z" w16du:dateUtc="2024-11-27T15:42:00Z"/>
              </w:rPr>
            </w:pPr>
            <w:del w:id="19519" w:author="Quinten Van Woerkom" w:date="2024-11-27T16:42:00Z" w16du:dateUtc="2024-11-27T15:42:00Z">
              <w:r w:rsidRPr="004424B1" w:rsidDel="00507DE3">
                <w:delText>Planning Activity</w:delText>
              </w:r>
              <w:bookmarkStart w:id="19520" w:name="_Toc184817812"/>
              <w:bookmarkStart w:id="19521" w:name="_Toc185336427"/>
              <w:bookmarkStart w:id="19522" w:name="_Toc185337260"/>
              <w:bookmarkStart w:id="19523" w:name="_Toc185341979"/>
              <w:bookmarkStart w:id="19524" w:name="_Toc185349589"/>
              <w:bookmarkStart w:id="19525" w:name="_Toc185428697"/>
              <w:bookmarkStart w:id="19526" w:name="_Toc185498338"/>
              <w:bookmarkStart w:id="19527" w:name="_Toc185499538"/>
              <w:bookmarkStart w:id="19528" w:name="_Toc185500738"/>
              <w:bookmarkStart w:id="19529" w:name="_Toc185501939"/>
              <w:bookmarkStart w:id="19530" w:name="_Toc185503144"/>
              <w:bookmarkStart w:id="19531" w:name="_Toc186031404"/>
              <w:bookmarkStart w:id="19532" w:name="_Toc186032610"/>
              <w:bookmarkStart w:id="19533" w:name="_Toc186033816"/>
              <w:bookmarkStart w:id="19534" w:name="_Toc186046314"/>
              <w:bookmarkStart w:id="19535" w:name="_Toc186457074"/>
              <w:bookmarkStart w:id="19536" w:name="_Toc186470719"/>
              <w:bookmarkStart w:id="19537" w:name="_Toc186645230"/>
              <w:bookmarkEnd w:id="19520"/>
              <w:bookmarkEnd w:id="19521"/>
              <w:bookmarkEnd w:id="19522"/>
              <w:bookmarkEnd w:id="19523"/>
              <w:bookmarkEnd w:id="19524"/>
              <w:bookmarkEnd w:id="19525"/>
              <w:bookmarkEnd w:id="19526"/>
              <w:bookmarkEnd w:id="19527"/>
              <w:bookmarkEnd w:id="19528"/>
              <w:bookmarkEnd w:id="19529"/>
              <w:bookmarkEnd w:id="19530"/>
              <w:bookmarkEnd w:id="19531"/>
              <w:bookmarkEnd w:id="19532"/>
              <w:bookmarkEnd w:id="19533"/>
              <w:bookmarkEnd w:id="19534"/>
              <w:bookmarkEnd w:id="19535"/>
              <w:bookmarkEnd w:id="19536"/>
              <w:bookmarkEnd w:id="19537"/>
            </w:del>
          </w:p>
        </w:tc>
        <w:bookmarkStart w:id="19538" w:name="_Toc184817813"/>
        <w:bookmarkStart w:id="19539" w:name="_Toc185336428"/>
        <w:bookmarkStart w:id="19540" w:name="_Toc185337261"/>
        <w:bookmarkStart w:id="19541" w:name="_Toc185341980"/>
        <w:bookmarkStart w:id="19542" w:name="_Toc185349590"/>
        <w:bookmarkStart w:id="19543" w:name="_Toc185428698"/>
        <w:bookmarkStart w:id="19544" w:name="_Toc185498339"/>
        <w:bookmarkStart w:id="19545" w:name="_Toc185499539"/>
        <w:bookmarkStart w:id="19546" w:name="_Toc185500739"/>
        <w:bookmarkStart w:id="19547" w:name="_Toc185501940"/>
        <w:bookmarkStart w:id="19548" w:name="_Toc185503145"/>
        <w:bookmarkStart w:id="19549" w:name="_Toc186031405"/>
        <w:bookmarkStart w:id="19550" w:name="_Toc186032611"/>
        <w:bookmarkStart w:id="19551" w:name="_Toc186033817"/>
        <w:bookmarkStart w:id="19552" w:name="_Toc186046315"/>
        <w:bookmarkStart w:id="19553" w:name="_Toc186457075"/>
        <w:bookmarkStart w:id="19554" w:name="_Toc186470720"/>
        <w:bookmarkStart w:id="19555" w:name="_Toc186645231"/>
        <w:bookmarkEnd w:id="19538"/>
        <w:bookmarkEnd w:id="19539"/>
        <w:bookmarkEnd w:id="19540"/>
        <w:bookmarkEnd w:id="19541"/>
        <w:bookmarkEnd w:id="19542"/>
        <w:bookmarkEnd w:id="19543"/>
        <w:bookmarkEnd w:id="19544"/>
        <w:bookmarkEnd w:id="19545"/>
        <w:bookmarkEnd w:id="19546"/>
        <w:bookmarkEnd w:id="19547"/>
        <w:bookmarkEnd w:id="19548"/>
        <w:bookmarkEnd w:id="19549"/>
        <w:bookmarkEnd w:id="19550"/>
        <w:bookmarkEnd w:id="19551"/>
        <w:bookmarkEnd w:id="19552"/>
        <w:bookmarkEnd w:id="19553"/>
        <w:bookmarkEnd w:id="19554"/>
        <w:bookmarkEnd w:id="19555"/>
      </w:tr>
      <w:tr w:rsidR="00720A65" w:rsidRPr="004424B1" w:rsidDel="00507DE3" w14:paraId="77CC20F8" w14:textId="3A6C9144" w:rsidTr="00F279E0">
        <w:trPr>
          <w:del w:id="19556"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tcPr>
          <w:p w14:paraId="62D0FE5B" w14:textId="2606369E" w:rsidR="00720A65" w:rsidRPr="004424B1" w:rsidDel="00507DE3" w:rsidRDefault="00720A65" w:rsidP="007B4994">
            <w:pPr>
              <w:pStyle w:val="TableCell"/>
              <w:rPr>
                <w:del w:id="19557" w:author="Quinten Van Woerkom" w:date="2024-11-27T16:42:00Z" w16du:dateUtc="2024-11-27T15:42:00Z"/>
              </w:rPr>
            </w:pPr>
          </w:p>
        </w:tc>
        <w:tc>
          <w:tcPr>
            <w:tcW w:w="3118" w:type="dxa"/>
            <w:shd w:val="clear" w:color="auto" w:fill="D9D9D9" w:themeFill="background1" w:themeFillShade="D9"/>
          </w:tcPr>
          <w:p w14:paraId="06BAC9B8" w14:textId="1CA2382A"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9558" w:author="Quinten Van Woerkom" w:date="2024-11-27T16:42:00Z" w16du:dateUtc="2024-11-27T15:42:00Z"/>
              </w:rPr>
            </w:pPr>
            <w:del w:id="19559" w:author="Quinten Van Woerkom" w:date="2024-11-27T16:42:00Z" w16du:dateUtc="2024-11-27T15:42:00Z">
              <w:r w:rsidRPr="004424B1" w:rsidDel="00507DE3">
                <w:delText>4: Resource Definitions</w:delText>
              </w:r>
              <w:bookmarkStart w:id="19560" w:name="_Toc184817814"/>
              <w:bookmarkStart w:id="19561" w:name="_Toc185336429"/>
              <w:bookmarkStart w:id="19562" w:name="_Toc185337262"/>
              <w:bookmarkStart w:id="19563" w:name="_Toc185341981"/>
              <w:bookmarkStart w:id="19564" w:name="_Toc185349591"/>
              <w:bookmarkStart w:id="19565" w:name="_Toc185428699"/>
              <w:bookmarkStart w:id="19566" w:name="_Toc185498340"/>
              <w:bookmarkStart w:id="19567" w:name="_Toc185499540"/>
              <w:bookmarkStart w:id="19568" w:name="_Toc185500740"/>
              <w:bookmarkStart w:id="19569" w:name="_Toc185501941"/>
              <w:bookmarkStart w:id="19570" w:name="_Toc185503146"/>
              <w:bookmarkStart w:id="19571" w:name="_Toc186031406"/>
              <w:bookmarkStart w:id="19572" w:name="_Toc186032612"/>
              <w:bookmarkStart w:id="19573" w:name="_Toc186033818"/>
              <w:bookmarkStart w:id="19574" w:name="_Toc186046316"/>
              <w:bookmarkStart w:id="19575" w:name="_Toc186457076"/>
              <w:bookmarkStart w:id="19576" w:name="_Toc186470721"/>
              <w:bookmarkStart w:id="19577" w:name="_Toc186645232"/>
              <w:bookmarkEnd w:id="19560"/>
              <w:bookmarkEnd w:id="19561"/>
              <w:bookmarkEnd w:id="19562"/>
              <w:bookmarkEnd w:id="19563"/>
              <w:bookmarkEnd w:id="19564"/>
              <w:bookmarkEnd w:id="19565"/>
              <w:bookmarkEnd w:id="19566"/>
              <w:bookmarkEnd w:id="19567"/>
              <w:bookmarkEnd w:id="19568"/>
              <w:bookmarkEnd w:id="19569"/>
              <w:bookmarkEnd w:id="19570"/>
              <w:bookmarkEnd w:id="19571"/>
              <w:bookmarkEnd w:id="19572"/>
              <w:bookmarkEnd w:id="19573"/>
              <w:bookmarkEnd w:id="19574"/>
              <w:bookmarkEnd w:id="19575"/>
              <w:bookmarkEnd w:id="19576"/>
              <w:bookmarkEnd w:id="19577"/>
            </w:del>
          </w:p>
        </w:tc>
        <w:tc>
          <w:tcPr>
            <w:tcW w:w="449" w:type="dxa"/>
            <w:shd w:val="clear" w:color="auto" w:fill="D9D9D9" w:themeFill="background1" w:themeFillShade="D9"/>
          </w:tcPr>
          <w:p w14:paraId="46D95775" w14:textId="4BACA29F"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578" w:author="Quinten Van Woerkom" w:date="2024-11-27T16:42:00Z" w16du:dateUtc="2024-11-27T15:42:00Z"/>
              </w:rPr>
            </w:pPr>
            <w:del w:id="19579" w:author="Quinten Van Woerkom" w:date="2024-11-27T16:42:00Z" w16du:dateUtc="2024-11-27T15:42:00Z">
              <w:r w:rsidRPr="004424B1" w:rsidDel="00507DE3">
                <w:sym w:font="Wingdings" w:char="F0FC"/>
              </w:r>
              <w:bookmarkStart w:id="19580" w:name="_Toc184817815"/>
              <w:bookmarkStart w:id="19581" w:name="_Toc185336430"/>
              <w:bookmarkStart w:id="19582" w:name="_Toc185337263"/>
              <w:bookmarkStart w:id="19583" w:name="_Toc185341982"/>
              <w:bookmarkStart w:id="19584" w:name="_Toc185349592"/>
              <w:bookmarkStart w:id="19585" w:name="_Toc185428700"/>
              <w:bookmarkStart w:id="19586" w:name="_Toc185498341"/>
              <w:bookmarkStart w:id="19587" w:name="_Toc185499541"/>
              <w:bookmarkStart w:id="19588" w:name="_Toc185500741"/>
              <w:bookmarkStart w:id="19589" w:name="_Toc185501942"/>
              <w:bookmarkStart w:id="19590" w:name="_Toc185503147"/>
              <w:bookmarkStart w:id="19591" w:name="_Toc186031407"/>
              <w:bookmarkStart w:id="19592" w:name="_Toc186032613"/>
              <w:bookmarkStart w:id="19593" w:name="_Toc186033819"/>
              <w:bookmarkStart w:id="19594" w:name="_Toc186046317"/>
              <w:bookmarkStart w:id="19595" w:name="_Toc186457077"/>
              <w:bookmarkStart w:id="19596" w:name="_Toc186470722"/>
              <w:bookmarkStart w:id="19597" w:name="_Toc186645233"/>
              <w:bookmarkEnd w:id="19580"/>
              <w:bookmarkEnd w:id="19581"/>
              <w:bookmarkEnd w:id="19582"/>
              <w:bookmarkEnd w:id="19583"/>
              <w:bookmarkEnd w:id="19584"/>
              <w:bookmarkEnd w:id="19585"/>
              <w:bookmarkEnd w:id="19586"/>
              <w:bookmarkEnd w:id="19587"/>
              <w:bookmarkEnd w:id="19588"/>
              <w:bookmarkEnd w:id="19589"/>
              <w:bookmarkEnd w:id="19590"/>
              <w:bookmarkEnd w:id="19591"/>
              <w:bookmarkEnd w:id="19592"/>
              <w:bookmarkEnd w:id="19593"/>
              <w:bookmarkEnd w:id="19594"/>
              <w:bookmarkEnd w:id="19595"/>
              <w:bookmarkEnd w:id="19596"/>
              <w:bookmarkEnd w:id="19597"/>
            </w:del>
          </w:p>
        </w:tc>
        <w:tc>
          <w:tcPr>
            <w:tcW w:w="449" w:type="dxa"/>
            <w:shd w:val="clear" w:color="auto" w:fill="D9D9D9" w:themeFill="background1" w:themeFillShade="D9"/>
          </w:tcPr>
          <w:p w14:paraId="1AFD0583" w14:textId="24E83504"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598" w:author="Quinten Van Woerkom" w:date="2024-11-27T16:42:00Z" w16du:dateUtc="2024-11-27T15:42:00Z"/>
              </w:rPr>
            </w:pPr>
            <w:del w:id="19599" w:author="Quinten Van Woerkom" w:date="2024-11-27T16:42:00Z" w16du:dateUtc="2024-11-27T15:42:00Z">
              <w:r w:rsidRPr="004424B1" w:rsidDel="00507DE3">
                <w:delText>-</w:delText>
              </w:r>
              <w:bookmarkStart w:id="19600" w:name="_Toc184817816"/>
              <w:bookmarkStart w:id="19601" w:name="_Toc185336431"/>
              <w:bookmarkStart w:id="19602" w:name="_Toc185337264"/>
              <w:bookmarkStart w:id="19603" w:name="_Toc185341983"/>
              <w:bookmarkStart w:id="19604" w:name="_Toc185349593"/>
              <w:bookmarkStart w:id="19605" w:name="_Toc185428701"/>
              <w:bookmarkStart w:id="19606" w:name="_Toc185498342"/>
              <w:bookmarkStart w:id="19607" w:name="_Toc185499542"/>
              <w:bookmarkStart w:id="19608" w:name="_Toc185500742"/>
              <w:bookmarkStart w:id="19609" w:name="_Toc185501943"/>
              <w:bookmarkStart w:id="19610" w:name="_Toc185503148"/>
              <w:bookmarkStart w:id="19611" w:name="_Toc186031408"/>
              <w:bookmarkStart w:id="19612" w:name="_Toc186032614"/>
              <w:bookmarkStart w:id="19613" w:name="_Toc186033820"/>
              <w:bookmarkStart w:id="19614" w:name="_Toc186046318"/>
              <w:bookmarkStart w:id="19615" w:name="_Toc186457078"/>
              <w:bookmarkStart w:id="19616" w:name="_Toc186470723"/>
              <w:bookmarkStart w:id="19617" w:name="_Toc186645234"/>
              <w:bookmarkEnd w:id="19600"/>
              <w:bookmarkEnd w:id="19601"/>
              <w:bookmarkEnd w:id="19602"/>
              <w:bookmarkEnd w:id="19603"/>
              <w:bookmarkEnd w:id="19604"/>
              <w:bookmarkEnd w:id="19605"/>
              <w:bookmarkEnd w:id="19606"/>
              <w:bookmarkEnd w:id="19607"/>
              <w:bookmarkEnd w:id="19608"/>
              <w:bookmarkEnd w:id="19609"/>
              <w:bookmarkEnd w:id="19610"/>
              <w:bookmarkEnd w:id="19611"/>
              <w:bookmarkEnd w:id="19612"/>
              <w:bookmarkEnd w:id="19613"/>
              <w:bookmarkEnd w:id="19614"/>
              <w:bookmarkEnd w:id="19615"/>
              <w:bookmarkEnd w:id="19616"/>
              <w:bookmarkEnd w:id="19617"/>
            </w:del>
          </w:p>
        </w:tc>
        <w:tc>
          <w:tcPr>
            <w:tcW w:w="449" w:type="dxa"/>
            <w:shd w:val="clear" w:color="auto" w:fill="D9D9D9" w:themeFill="background1" w:themeFillShade="D9"/>
          </w:tcPr>
          <w:p w14:paraId="77C93C8A" w14:textId="606E8AB6"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618" w:author="Quinten Van Woerkom" w:date="2024-11-27T16:42:00Z" w16du:dateUtc="2024-11-27T15:42:00Z"/>
              </w:rPr>
            </w:pPr>
            <w:del w:id="19619" w:author="Quinten Van Woerkom" w:date="2024-11-27T16:42:00Z" w16du:dateUtc="2024-11-27T15:42:00Z">
              <w:r w:rsidRPr="004424B1" w:rsidDel="00507DE3">
                <w:delText>-</w:delText>
              </w:r>
              <w:bookmarkStart w:id="19620" w:name="_Toc184817817"/>
              <w:bookmarkStart w:id="19621" w:name="_Toc185336432"/>
              <w:bookmarkStart w:id="19622" w:name="_Toc185337265"/>
              <w:bookmarkStart w:id="19623" w:name="_Toc185341984"/>
              <w:bookmarkStart w:id="19624" w:name="_Toc185349594"/>
              <w:bookmarkStart w:id="19625" w:name="_Toc185428702"/>
              <w:bookmarkStart w:id="19626" w:name="_Toc185498343"/>
              <w:bookmarkStart w:id="19627" w:name="_Toc185499543"/>
              <w:bookmarkStart w:id="19628" w:name="_Toc185500743"/>
              <w:bookmarkStart w:id="19629" w:name="_Toc185501944"/>
              <w:bookmarkStart w:id="19630" w:name="_Toc185503149"/>
              <w:bookmarkStart w:id="19631" w:name="_Toc186031409"/>
              <w:bookmarkStart w:id="19632" w:name="_Toc186032615"/>
              <w:bookmarkStart w:id="19633" w:name="_Toc186033821"/>
              <w:bookmarkStart w:id="19634" w:name="_Toc186046319"/>
              <w:bookmarkStart w:id="19635" w:name="_Toc186457079"/>
              <w:bookmarkStart w:id="19636" w:name="_Toc186470724"/>
              <w:bookmarkStart w:id="19637" w:name="_Toc186645235"/>
              <w:bookmarkEnd w:id="19620"/>
              <w:bookmarkEnd w:id="19621"/>
              <w:bookmarkEnd w:id="19622"/>
              <w:bookmarkEnd w:id="19623"/>
              <w:bookmarkEnd w:id="19624"/>
              <w:bookmarkEnd w:id="19625"/>
              <w:bookmarkEnd w:id="19626"/>
              <w:bookmarkEnd w:id="19627"/>
              <w:bookmarkEnd w:id="19628"/>
              <w:bookmarkEnd w:id="19629"/>
              <w:bookmarkEnd w:id="19630"/>
              <w:bookmarkEnd w:id="19631"/>
              <w:bookmarkEnd w:id="19632"/>
              <w:bookmarkEnd w:id="19633"/>
              <w:bookmarkEnd w:id="19634"/>
              <w:bookmarkEnd w:id="19635"/>
              <w:bookmarkEnd w:id="19636"/>
              <w:bookmarkEnd w:id="19637"/>
            </w:del>
          </w:p>
        </w:tc>
        <w:tc>
          <w:tcPr>
            <w:tcW w:w="449" w:type="dxa"/>
            <w:shd w:val="clear" w:color="auto" w:fill="D9D9D9" w:themeFill="background1" w:themeFillShade="D9"/>
          </w:tcPr>
          <w:p w14:paraId="7E24850C" w14:textId="3A66737F"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638" w:author="Quinten Van Woerkom" w:date="2024-11-27T16:42:00Z" w16du:dateUtc="2024-11-27T15:42:00Z"/>
              </w:rPr>
            </w:pPr>
            <w:del w:id="19639" w:author="Quinten Van Woerkom" w:date="2024-11-27T16:42:00Z" w16du:dateUtc="2024-11-27T15:42:00Z">
              <w:r w:rsidRPr="004424B1" w:rsidDel="00507DE3">
                <w:sym w:font="Wingdings" w:char="F0FC"/>
              </w:r>
              <w:bookmarkStart w:id="19640" w:name="_Toc184817818"/>
              <w:bookmarkStart w:id="19641" w:name="_Toc185336433"/>
              <w:bookmarkStart w:id="19642" w:name="_Toc185337266"/>
              <w:bookmarkStart w:id="19643" w:name="_Toc185341985"/>
              <w:bookmarkStart w:id="19644" w:name="_Toc185349595"/>
              <w:bookmarkStart w:id="19645" w:name="_Toc185428703"/>
              <w:bookmarkStart w:id="19646" w:name="_Toc185498344"/>
              <w:bookmarkStart w:id="19647" w:name="_Toc185499544"/>
              <w:bookmarkStart w:id="19648" w:name="_Toc185500744"/>
              <w:bookmarkStart w:id="19649" w:name="_Toc185501945"/>
              <w:bookmarkStart w:id="19650" w:name="_Toc185503150"/>
              <w:bookmarkStart w:id="19651" w:name="_Toc186031410"/>
              <w:bookmarkStart w:id="19652" w:name="_Toc186032616"/>
              <w:bookmarkStart w:id="19653" w:name="_Toc186033822"/>
              <w:bookmarkStart w:id="19654" w:name="_Toc186046320"/>
              <w:bookmarkStart w:id="19655" w:name="_Toc186457080"/>
              <w:bookmarkStart w:id="19656" w:name="_Toc186470725"/>
              <w:bookmarkStart w:id="19657" w:name="_Toc186645236"/>
              <w:bookmarkEnd w:id="19640"/>
              <w:bookmarkEnd w:id="19641"/>
              <w:bookmarkEnd w:id="19642"/>
              <w:bookmarkEnd w:id="19643"/>
              <w:bookmarkEnd w:id="19644"/>
              <w:bookmarkEnd w:id="19645"/>
              <w:bookmarkEnd w:id="19646"/>
              <w:bookmarkEnd w:id="19647"/>
              <w:bookmarkEnd w:id="19648"/>
              <w:bookmarkEnd w:id="19649"/>
              <w:bookmarkEnd w:id="19650"/>
              <w:bookmarkEnd w:id="19651"/>
              <w:bookmarkEnd w:id="19652"/>
              <w:bookmarkEnd w:id="19653"/>
              <w:bookmarkEnd w:id="19654"/>
              <w:bookmarkEnd w:id="19655"/>
              <w:bookmarkEnd w:id="19656"/>
              <w:bookmarkEnd w:id="19657"/>
            </w:del>
          </w:p>
        </w:tc>
        <w:tc>
          <w:tcPr>
            <w:tcW w:w="449" w:type="dxa"/>
            <w:shd w:val="clear" w:color="auto" w:fill="D9D9D9" w:themeFill="background1" w:themeFillShade="D9"/>
          </w:tcPr>
          <w:p w14:paraId="5A111492" w14:textId="7D4A7C0E"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658" w:author="Quinten Van Woerkom" w:date="2024-11-27T16:42:00Z" w16du:dateUtc="2024-11-27T15:42:00Z"/>
              </w:rPr>
            </w:pPr>
            <w:del w:id="19659" w:author="Quinten Van Woerkom" w:date="2024-11-27T16:42:00Z" w16du:dateUtc="2024-11-27T15:42:00Z">
              <w:r w:rsidRPr="004424B1" w:rsidDel="00507DE3">
                <w:delText>-</w:delText>
              </w:r>
              <w:bookmarkStart w:id="19660" w:name="_Toc184817819"/>
              <w:bookmarkStart w:id="19661" w:name="_Toc185336434"/>
              <w:bookmarkStart w:id="19662" w:name="_Toc185337267"/>
              <w:bookmarkStart w:id="19663" w:name="_Toc185341986"/>
              <w:bookmarkStart w:id="19664" w:name="_Toc185349596"/>
              <w:bookmarkStart w:id="19665" w:name="_Toc185428704"/>
              <w:bookmarkStart w:id="19666" w:name="_Toc185498345"/>
              <w:bookmarkStart w:id="19667" w:name="_Toc185499545"/>
              <w:bookmarkStart w:id="19668" w:name="_Toc185500745"/>
              <w:bookmarkStart w:id="19669" w:name="_Toc185501946"/>
              <w:bookmarkStart w:id="19670" w:name="_Toc185503151"/>
              <w:bookmarkStart w:id="19671" w:name="_Toc186031411"/>
              <w:bookmarkStart w:id="19672" w:name="_Toc186032617"/>
              <w:bookmarkStart w:id="19673" w:name="_Toc186033823"/>
              <w:bookmarkStart w:id="19674" w:name="_Toc186046321"/>
              <w:bookmarkStart w:id="19675" w:name="_Toc186457081"/>
              <w:bookmarkStart w:id="19676" w:name="_Toc186470726"/>
              <w:bookmarkStart w:id="19677" w:name="_Toc186645237"/>
              <w:bookmarkEnd w:id="19660"/>
              <w:bookmarkEnd w:id="19661"/>
              <w:bookmarkEnd w:id="19662"/>
              <w:bookmarkEnd w:id="19663"/>
              <w:bookmarkEnd w:id="19664"/>
              <w:bookmarkEnd w:id="19665"/>
              <w:bookmarkEnd w:id="19666"/>
              <w:bookmarkEnd w:id="19667"/>
              <w:bookmarkEnd w:id="19668"/>
              <w:bookmarkEnd w:id="19669"/>
              <w:bookmarkEnd w:id="19670"/>
              <w:bookmarkEnd w:id="19671"/>
              <w:bookmarkEnd w:id="19672"/>
              <w:bookmarkEnd w:id="19673"/>
              <w:bookmarkEnd w:id="19674"/>
              <w:bookmarkEnd w:id="19675"/>
              <w:bookmarkEnd w:id="19676"/>
              <w:bookmarkEnd w:id="19677"/>
            </w:del>
          </w:p>
        </w:tc>
        <w:tc>
          <w:tcPr>
            <w:tcW w:w="449" w:type="dxa"/>
            <w:shd w:val="clear" w:color="auto" w:fill="D9D9D9" w:themeFill="background1" w:themeFillShade="D9"/>
          </w:tcPr>
          <w:p w14:paraId="5C4EFE94" w14:textId="0E685899"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678" w:author="Quinten Van Woerkom" w:date="2024-11-27T16:42:00Z" w16du:dateUtc="2024-11-27T15:42:00Z"/>
              </w:rPr>
            </w:pPr>
            <w:del w:id="19679" w:author="Quinten Van Woerkom" w:date="2024-11-27T16:42:00Z" w16du:dateUtc="2024-11-27T15:42:00Z">
              <w:r w:rsidRPr="004424B1" w:rsidDel="00507DE3">
                <w:delText>-</w:delText>
              </w:r>
              <w:bookmarkStart w:id="19680" w:name="_Toc184817820"/>
              <w:bookmarkStart w:id="19681" w:name="_Toc185336435"/>
              <w:bookmarkStart w:id="19682" w:name="_Toc185337268"/>
              <w:bookmarkStart w:id="19683" w:name="_Toc185341987"/>
              <w:bookmarkStart w:id="19684" w:name="_Toc185349597"/>
              <w:bookmarkStart w:id="19685" w:name="_Toc185428705"/>
              <w:bookmarkStart w:id="19686" w:name="_Toc185498346"/>
              <w:bookmarkStart w:id="19687" w:name="_Toc185499546"/>
              <w:bookmarkStart w:id="19688" w:name="_Toc185500746"/>
              <w:bookmarkStart w:id="19689" w:name="_Toc185501947"/>
              <w:bookmarkStart w:id="19690" w:name="_Toc185503152"/>
              <w:bookmarkStart w:id="19691" w:name="_Toc186031412"/>
              <w:bookmarkStart w:id="19692" w:name="_Toc186032618"/>
              <w:bookmarkStart w:id="19693" w:name="_Toc186033824"/>
              <w:bookmarkStart w:id="19694" w:name="_Toc186046322"/>
              <w:bookmarkStart w:id="19695" w:name="_Toc186457082"/>
              <w:bookmarkStart w:id="19696" w:name="_Toc186470727"/>
              <w:bookmarkStart w:id="19697" w:name="_Toc186645238"/>
              <w:bookmarkEnd w:id="19680"/>
              <w:bookmarkEnd w:id="19681"/>
              <w:bookmarkEnd w:id="19682"/>
              <w:bookmarkEnd w:id="19683"/>
              <w:bookmarkEnd w:id="19684"/>
              <w:bookmarkEnd w:id="19685"/>
              <w:bookmarkEnd w:id="19686"/>
              <w:bookmarkEnd w:id="19687"/>
              <w:bookmarkEnd w:id="19688"/>
              <w:bookmarkEnd w:id="19689"/>
              <w:bookmarkEnd w:id="19690"/>
              <w:bookmarkEnd w:id="19691"/>
              <w:bookmarkEnd w:id="19692"/>
              <w:bookmarkEnd w:id="19693"/>
              <w:bookmarkEnd w:id="19694"/>
              <w:bookmarkEnd w:id="19695"/>
              <w:bookmarkEnd w:id="19696"/>
              <w:bookmarkEnd w:id="19697"/>
            </w:del>
          </w:p>
        </w:tc>
        <w:tc>
          <w:tcPr>
            <w:tcW w:w="2805" w:type="dxa"/>
          </w:tcPr>
          <w:p w14:paraId="5D894FED" w14:textId="4394B18F"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9698" w:author="Quinten Van Woerkom" w:date="2024-11-27T16:42:00Z" w16du:dateUtc="2024-11-27T15:42:00Z"/>
              </w:rPr>
            </w:pPr>
            <w:del w:id="19699" w:author="Quinten Van Woerkom" w:date="2024-11-27T16:42:00Z" w16du:dateUtc="2024-11-27T15:42:00Z">
              <w:r w:rsidRPr="004424B1" w:rsidDel="00507DE3">
                <w:delText>Planning Resource</w:delText>
              </w:r>
              <w:bookmarkStart w:id="19700" w:name="_Toc184817821"/>
              <w:bookmarkStart w:id="19701" w:name="_Toc185336436"/>
              <w:bookmarkStart w:id="19702" w:name="_Toc185337269"/>
              <w:bookmarkStart w:id="19703" w:name="_Toc185341988"/>
              <w:bookmarkStart w:id="19704" w:name="_Toc185349598"/>
              <w:bookmarkStart w:id="19705" w:name="_Toc185428706"/>
              <w:bookmarkStart w:id="19706" w:name="_Toc185498347"/>
              <w:bookmarkStart w:id="19707" w:name="_Toc185499547"/>
              <w:bookmarkStart w:id="19708" w:name="_Toc185500747"/>
              <w:bookmarkStart w:id="19709" w:name="_Toc185501948"/>
              <w:bookmarkStart w:id="19710" w:name="_Toc185503153"/>
              <w:bookmarkStart w:id="19711" w:name="_Toc186031413"/>
              <w:bookmarkStart w:id="19712" w:name="_Toc186032619"/>
              <w:bookmarkStart w:id="19713" w:name="_Toc186033825"/>
              <w:bookmarkStart w:id="19714" w:name="_Toc186046323"/>
              <w:bookmarkStart w:id="19715" w:name="_Toc186457083"/>
              <w:bookmarkStart w:id="19716" w:name="_Toc186470728"/>
              <w:bookmarkStart w:id="19717" w:name="_Toc186645239"/>
              <w:bookmarkEnd w:id="19700"/>
              <w:bookmarkEnd w:id="19701"/>
              <w:bookmarkEnd w:id="19702"/>
              <w:bookmarkEnd w:id="19703"/>
              <w:bookmarkEnd w:id="19704"/>
              <w:bookmarkEnd w:id="19705"/>
              <w:bookmarkEnd w:id="19706"/>
              <w:bookmarkEnd w:id="19707"/>
              <w:bookmarkEnd w:id="19708"/>
              <w:bookmarkEnd w:id="19709"/>
              <w:bookmarkEnd w:id="19710"/>
              <w:bookmarkEnd w:id="19711"/>
              <w:bookmarkEnd w:id="19712"/>
              <w:bookmarkEnd w:id="19713"/>
              <w:bookmarkEnd w:id="19714"/>
              <w:bookmarkEnd w:id="19715"/>
              <w:bookmarkEnd w:id="19716"/>
              <w:bookmarkEnd w:id="19717"/>
            </w:del>
          </w:p>
        </w:tc>
        <w:bookmarkStart w:id="19718" w:name="_Toc184817822"/>
        <w:bookmarkStart w:id="19719" w:name="_Toc185336437"/>
        <w:bookmarkStart w:id="19720" w:name="_Toc185337270"/>
        <w:bookmarkStart w:id="19721" w:name="_Toc185341989"/>
        <w:bookmarkStart w:id="19722" w:name="_Toc185349599"/>
        <w:bookmarkStart w:id="19723" w:name="_Toc185428707"/>
        <w:bookmarkStart w:id="19724" w:name="_Toc185498348"/>
        <w:bookmarkStart w:id="19725" w:name="_Toc185499548"/>
        <w:bookmarkStart w:id="19726" w:name="_Toc185500748"/>
        <w:bookmarkStart w:id="19727" w:name="_Toc185501949"/>
        <w:bookmarkStart w:id="19728" w:name="_Toc185503154"/>
        <w:bookmarkStart w:id="19729" w:name="_Toc186031414"/>
        <w:bookmarkStart w:id="19730" w:name="_Toc186032620"/>
        <w:bookmarkStart w:id="19731" w:name="_Toc186033826"/>
        <w:bookmarkStart w:id="19732" w:name="_Toc186046324"/>
        <w:bookmarkStart w:id="19733" w:name="_Toc186457084"/>
        <w:bookmarkStart w:id="19734" w:name="_Toc186470729"/>
        <w:bookmarkStart w:id="19735" w:name="_Toc186645240"/>
        <w:bookmarkEnd w:id="19718"/>
        <w:bookmarkEnd w:id="19719"/>
        <w:bookmarkEnd w:id="19720"/>
        <w:bookmarkEnd w:id="19721"/>
        <w:bookmarkEnd w:id="19722"/>
        <w:bookmarkEnd w:id="19723"/>
        <w:bookmarkEnd w:id="19724"/>
        <w:bookmarkEnd w:id="19725"/>
        <w:bookmarkEnd w:id="19726"/>
        <w:bookmarkEnd w:id="19727"/>
        <w:bookmarkEnd w:id="19728"/>
        <w:bookmarkEnd w:id="19729"/>
        <w:bookmarkEnd w:id="19730"/>
        <w:bookmarkEnd w:id="19731"/>
        <w:bookmarkEnd w:id="19732"/>
        <w:bookmarkEnd w:id="19733"/>
        <w:bookmarkEnd w:id="19734"/>
        <w:bookmarkEnd w:id="19735"/>
      </w:tr>
      <w:tr w:rsidR="00720A65" w:rsidRPr="004424B1" w:rsidDel="00507DE3" w14:paraId="61E62182" w14:textId="10AC7F5B" w:rsidTr="00F279E0">
        <w:trPr>
          <w:del w:id="19736"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tcPr>
          <w:p w14:paraId="6D19BD2E" w14:textId="720DC121" w:rsidR="00720A65" w:rsidRPr="004424B1" w:rsidDel="00507DE3" w:rsidRDefault="00720A65" w:rsidP="007B4994">
            <w:pPr>
              <w:pStyle w:val="TableCell"/>
              <w:rPr>
                <w:del w:id="19737" w:author="Quinten Van Woerkom" w:date="2024-11-27T16:42:00Z" w16du:dateUtc="2024-11-27T15:42:00Z"/>
              </w:rPr>
            </w:pPr>
          </w:p>
        </w:tc>
        <w:tc>
          <w:tcPr>
            <w:tcW w:w="3118" w:type="dxa"/>
            <w:shd w:val="clear" w:color="auto" w:fill="D9D9D9" w:themeFill="background1" w:themeFillShade="D9"/>
          </w:tcPr>
          <w:p w14:paraId="0F7B8DEB" w14:textId="4E053A2A"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9738" w:author="Quinten Van Woerkom" w:date="2024-11-27T16:42:00Z" w16du:dateUtc="2024-11-27T15:42:00Z"/>
              </w:rPr>
            </w:pPr>
            <w:del w:id="19739" w:author="Quinten Van Woerkom" w:date="2024-11-27T16:42:00Z" w16du:dateUtc="2024-11-27T15:42:00Z">
              <w:r w:rsidRPr="004424B1" w:rsidDel="00507DE3">
                <w:delText>5: MPSSystemConfig</w:delText>
              </w:r>
              <w:bookmarkStart w:id="19740" w:name="_Toc184817823"/>
              <w:bookmarkStart w:id="19741" w:name="_Toc185336438"/>
              <w:bookmarkStart w:id="19742" w:name="_Toc185337271"/>
              <w:bookmarkStart w:id="19743" w:name="_Toc185341990"/>
              <w:bookmarkStart w:id="19744" w:name="_Toc185349600"/>
              <w:bookmarkStart w:id="19745" w:name="_Toc185428708"/>
              <w:bookmarkStart w:id="19746" w:name="_Toc185498349"/>
              <w:bookmarkStart w:id="19747" w:name="_Toc185499549"/>
              <w:bookmarkStart w:id="19748" w:name="_Toc185500749"/>
              <w:bookmarkStart w:id="19749" w:name="_Toc185501950"/>
              <w:bookmarkStart w:id="19750" w:name="_Toc185503155"/>
              <w:bookmarkStart w:id="19751" w:name="_Toc186031415"/>
              <w:bookmarkStart w:id="19752" w:name="_Toc186032621"/>
              <w:bookmarkStart w:id="19753" w:name="_Toc186033827"/>
              <w:bookmarkStart w:id="19754" w:name="_Toc186046325"/>
              <w:bookmarkStart w:id="19755" w:name="_Toc186457085"/>
              <w:bookmarkStart w:id="19756" w:name="_Toc186470730"/>
              <w:bookmarkStart w:id="19757" w:name="_Toc186645241"/>
              <w:bookmarkEnd w:id="19740"/>
              <w:bookmarkEnd w:id="19741"/>
              <w:bookmarkEnd w:id="19742"/>
              <w:bookmarkEnd w:id="19743"/>
              <w:bookmarkEnd w:id="19744"/>
              <w:bookmarkEnd w:id="19745"/>
              <w:bookmarkEnd w:id="19746"/>
              <w:bookmarkEnd w:id="19747"/>
              <w:bookmarkEnd w:id="19748"/>
              <w:bookmarkEnd w:id="19749"/>
              <w:bookmarkEnd w:id="19750"/>
              <w:bookmarkEnd w:id="19751"/>
              <w:bookmarkEnd w:id="19752"/>
              <w:bookmarkEnd w:id="19753"/>
              <w:bookmarkEnd w:id="19754"/>
              <w:bookmarkEnd w:id="19755"/>
              <w:bookmarkEnd w:id="19756"/>
              <w:bookmarkEnd w:id="19757"/>
            </w:del>
          </w:p>
        </w:tc>
        <w:tc>
          <w:tcPr>
            <w:tcW w:w="449" w:type="dxa"/>
            <w:shd w:val="clear" w:color="auto" w:fill="D9D9D9" w:themeFill="background1" w:themeFillShade="D9"/>
          </w:tcPr>
          <w:p w14:paraId="12001BC2" w14:textId="2E389731"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758" w:author="Quinten Van Woerkom" w:date="2024-11-27T16:42:00Z" w16du:dateUtc="2024-11-27T15:42:00Z"/>
              </w:rPr>
            </w:pPr>
            <w:del w:id="19759" w:author="Quinten Van Woerkom" w:date="2024-11-27T16:42:00Z" w16du:dateUtc="2024-11-27T15:42:00Z">
              <w:r w:rsidRPr="004424B1" w:rsidDel="00507DE3">
                <w:sym w:font="Wingdings" w:char="F0FC"/>
              </w:r>
              <w:bookmarkStart w:id="19760" w:name="_Toc184817824"/>
              <w:bookmarkStart w:id="19761" w:name="_Toc185336439"/>
              <w:bookmarkStart w:id="19762" w:name="_Toc185337272"/>
              <w:bookmarkStart w:id="19763" w:name="_Toc185341991"/>
              <w:bookmarkStart w:id="19764" w:name="_Toc185349601"/>
              <w:bookmarkStart w:id="19765" w:name="_Toc185428709"/>
              <w:bookmarkStart w:id="19766" w:name="_Toc185498350"/>
              <w:bookmarkStart w:id="19767" w:name="_Toc185499550"/>
              <w:bookmarkStart w:id="19768" w:name="_Toc185500750"/>
              <w:bookmarkStart w:id="19769" w:name="_Toc185501951"/>
              <w:bookmarkStart w:id="19770" w:name="_Toc185503156"/>
              <w:bookmarkStart w:id="19771" w:name="_Toc186031416"/>
              <w:bookmarkStart w:id="19772" w:name="_Toc186032622"/>
              <w:bookmarkStart w:id="19773" w:name="_Toc186033828"/>
              <w:bookmarkStart w:id="19774" w:name="_Toc186046326"/>
              <w:bookmarkStart w:id="19775" w:name="_Toc186457086"/>
              <w:bookmarkStart w:id="19776" w:name="_Toc186470731"/>
              <w:bookmarkStart w:id="19777" w:name="_Toc186645242"/>
              <w:bookmarkEnd w:id="19760"/>
              <w:bookmarkEnd w:id="19761"/>
              <w:bookmarkEnd w:id="19762"/>
              <w:bookmarkEnd w:id="19763"/>
              <w:bookmarkEnd w:id="19764"/>
              <w:bookmarkEnd w:id="19765"/>
              <w:bookmarkEnd w:id="19766"/>
              <w:bookmarkEnd w:id="19767"/>
              <w:bookmarkEnd w:id="19768"/>
              <w:bookmarkEnd w:id="19769"/>
              <w:bookmarkEnd w:id="19770"/>
              <w:bookmarkEnd w:id="19771"/>
              <w:bookmarkEnd w:id="19772"/>
              <w:bookmarkEnd w:id="19773"/>
              <w:bookmarkEnd w:id="19774"/>
              <w:bookmarkEnd w:id="19775"/>
              <w:bookmarkEnd w:id="19776"/>
              <w:bookmarkEnd w:id="19777"/>
            </w:del>
          </w:p>
        </w:tc>
        <w:tc>
          <w:tcPr>
            <w:tcW w:w="449" w:type="dxa"/>
            <w:tcBorders>
              <w:bottom w:val="single" w:sz="4" w:space="0" w:color="7E7E7E"/>
            </w:tcBorders>
            <w:shd w:val="clear" w:color="auto" w:fill="D9D9D9" w:themeFill="background1" w:themeFillShade="D9"/>
          </w:tcPr>
          <w:p w14:paraId="29359B79" w14:textId="2B23A754"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778" w:author="Quinten Van Woerkom" w:date="2024-11-27T16:42:00Z" w16du:dateUtc="2024-11-27T15:42:00Z"/>
              </w:rPr>
            </w:pPr>
            <w:del w:id="19779" w:author="Quinten Van Woerkom" w:date="2024-11-27T16:42:00Z" w16du:dateUtc="2024-11-27T15:42:00Z">
              <w:r w:rsidRPr="004424B1" w:rsidDel="00507DE3">
                <w:delText>-</w:delText>
              </w:r>
              <w:bookmarkStart w:id="19780" w:name="_Toc184817825"/>
              <w:bookmarkStart w:id="19781" w:name="_Toc185336440"/>
              <w:bookmarkStart w:id="19782" w:name="_Toc185337273"/>
              <w:bookmarkStart w:id="19783" w:name="_Toc185341992"/>
              <w:bookmarkStart w:id="19784" w:name="_Toc185349602"/>
              <w:bookmarkStart w:id="19785" w:name="_Toc185428710"/>
              <w:bookmarkStart w:id="19786" w:name="_Toc185498351"/>
              <w:bookmarkStart w:id="19787" w:name="_Toc185499551"/>
              <w:bookmarkStart w:id="19788" w:name="_Toc185500751"/>
              <w:bookmarkStart w:id="19789" w:name="_Toc185501952"/>
              <w:bookmarkStart w:id="19790" w:name="_Toc185503157"/>
              <w:bookmarkStart w:id="19791" w:name="_Toc186031417"/>
              <w:bookmarkStart w:id="19792" w:name="_Toc186032623"/>
              <w:bookmarkStart w:id="19793" w:name="_Toc186033829"/>
              <w:bookmarkStart w:id="19794" w:name="_Toc186046327"/>
              <w:bookmarkStart w:id="19795" w:name="_Toc186457087"/>
              <w:bookmarkStart w:id="19796" w:name="_Toc186470732"/>
              <w:bookmarkStart w:id="19797" w:name="_Toc186645243"/>
              <w:bookmarkEnd w:id="19780"/>
              <w:bookmarkEnd w:id="19781"/>
              <w:bookmarkEnd w:id="19782"/>
              <w:bookmarkEnd w:id="19783"/>
              <w:bookmarkEnd w:id="19784"/>
              <w:bookmarkEnd w:id="19785"/>
              <w:bookmarkEnd w:id="19786"/>
              <w:bookmarkEnd w:id="19787"/>
              <w:bookmarkEnd w:id="19788"/>
              <w:bookmarkEnd w:id="19789"/>
              <w:bookmarkEnd w:id="19790"/>
              <w:bookmarkEnd w:id="19791"/>
              <w:bookmarkEnd w:id="19792"/>
              <w:bookmarkEnd w:id="19793"/>
              <w:bookmarkEnd w:id="19794"/>
              <w:bookmarkEnd w:id="19795"/>
              <w:bookmarkEnd w:id="19796"/>
              <w:bookmarkEnd w:id="19797"/>
            </w:del>
          </w:p>
        </w:tc>
        <w:tc>
          <w:tcPr>
            <w:tcW w:w="449" w:type="dxa"/>
            <w:tcBorders>
              <w:bottom w:val="single" w:sz="4" w:space="0" w:color="7E7E7E"/>
            </w:tcBorders>
            <w:shd w:val="clear" w:color="auto" w:fill="D9D9D9" w:themeFill="background1" w:themeFillShade="D9"/>
          </w:tcPr>
          <w:p w14:paraId="089A3B11" w14:textId="0477E147"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798" w:author="Quinten Van Woerkom" w:date="2024-11-27T16:42:00Z" w16du:dateUtc="2024-11-27T15:42:00Z"/>
              </w:rPr>
            </w:pPr>
            <w:del w:id="19799" w:author="Quinten Van Woerkom" w:date="2024-11-27T16:42:00Z" w16du:dateUtc="2024-11-27T15:42:00Z">
              <w:r w:rsidRPr="004424B1" w:rsidDel="00507DE3">
                <w:delText>-</w:delText>
              </w:r>
              <w:bookmarkStart w:id="19800" w:name="_Toc184817826"/>
              <w:bookmarkStart w:id="19801" w:name="_Toc185336441"/>
              <w:bookmarkStart w:id="19802" w:name="_Toc185337274"/>
              <w:bookmarkStart w:id="19803" w:name="_Toc185341993"/>
              <w:bookmarkStart w:id="19804" w:name="_Toc185349603"/>
              <w:bookmarkStart w:id="19805" w:name="_Toc185428711"/>
              <w:bookmarkStart w:id="19806" w:name="_Toc185498352"/>
              <w:bookmarkStart w:id="19807" w:name="_Toc185499552"/>
              <w:bookmarkStart w:id="19808" w:name="_Toc185500752"/>
              <w:bookmarkStart w:id="19809" w:name="_Toc185501953"/>
              <w:bookmarkStart w:id="19810" w:name="_Toc185503158"/>
              <w:bookmarkStart w:id="19811" w:name="_Toc186031418"/>
              <w:bookmarkStart w:id="19812" w:name="_Toc186032624"/>
              <w:bookmarkStart w:id="19813" w:name="_Toc186033830"/>
              <w:bookmarkStart w:id="19814" w:name="_Toc186046328"/>
              <w:bookmarkStart w:id="19815" w:name="_Toc186457088"/>
              <w:bookmarkStart w:id="19816" w:name="_Toc186470733"/>
              <w:bookmarkStart w:id="19817" w:name="_Toc186645244"/>
              <w:bookmarkEnd w:id="19800"/>
              <w:bookmarkEnd w:id="19801"/>
              <w:bookmarkEnd w:id="19802"/>
              <w:bookmarkEnd w:id="19803"/>
              <w:bookmarkEnd w:id="19804"/>
              <w:bookmarkEnd w:id="19805"/>
              <w:bookmarkEnd w:id="19806"/>
              <w:bookmarkEnd w:id="19807"/>
              <w:bookmarkEnd w:id="19808"/>
              <w:bookmarkEnd w:id="19809"/>
              <w:bookmarkEnd w:id="19810"/>
              <w:bookmarkEnd w:id="19811"/>
              <w:bookmarkEnd w:id="19812"/>
              <w:bookmarkEnd w:id="19813"/>
              <w:bookmarkEnd w:id="19814"/>
              <w:bookmarkEnd w:id="19815"/>
              <w:bookmarkEnd w:id="19816"/>
              <w:bookmarkEnd w:id="19817"/>
            </w:del>
          </w:p>
        </w:tc>
        <w:tc>
          <w:tcPr>
            <w:tcW w:w="449" w:type="dxa"/>
            <w:tcBorders>
              <w:bottom w:val="single" w:sz="4" w:space="0" w:color="7E7E7E"/>
            </w:tcBorders>
            <w:shd w:val="clear" w:color="auto" w:fill="D9D9D9" w:themeFill="background1" w:themeFillShade="D9"/>
          </w:tcPr>
          <w:p w14:paraId="1FD8A0F1" w14:textId="4B6AD03B"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818" w:author="Quinten Van Woerkom" w:date="2024-11-27T16:42:00Z" w16du:dateUtc="2024-11-27T15:42:00Z"/>
              </w:rPr>
            </w:pPr>
            <w:del w:id="19819" w:author="Quinten Van Woerkom" w:date="2024-11-27T16:42:00Z" w16du:dateUtc="2024-11-27T15:42:00Z">
              <w:r w:rsidRPr="004424B1" w:rsidDel="00507DE3">
                <w:delText>-</w:delText>
              </w:r>
              <w:bookmarkStart w:id="19820" w:name="_Toc184817827"/>
              <w:bookmarkStart w:id="19821" w:name="_Toc185336442"/>
              <w:bookmarkStart w:id="19822" w:name="_Toc185337275"/>
              <w:bookmarkStart w:id="19823" w:name="_Toc185341994"/>
              <w:bookmarkStart w:id="19824" w:name="_Toc185349604"/>
              <w:bookmarkStart w:id="19825" w:name="_Toc185428712"/>
              <w:bookmarkStart w:id="19826" w:name="_Toc185498353"/>
              <w:bookmarkStart w:id="19827" w:name="_Toc185499553"/>
              <w:bookmarkStart w:id="19828" w:name="_Toc185500753"/>
              <w:bookmarkStart w:id="19829" w:name="_Toc185501954"/>
              <w:bookmarkStart w:id="19830" w:name="_Toc185503159"/>
              <w:bookmarkStart w:id="19831" w:name="_Toc186031419"/>
              <w:bookmarkStart w:id="19832" w:name="_Toc186032625"/>
              <w:bookmarkStart w:id="19833" w:name="_Toc186033831"/>
              <w:bookmarkStart w:id="19834" w:name="_Toc186046329"/>
              <w:bookmarkStart w:id="19835" w:name="_Toc186457089"/>
              <w:bookmarkStart w:id="19836" w:name="_Toc186470734"/>
              <w:bookmarkStart w:id="19837" w:name="_Toc186645245"/>
              <w:bookmarkEnd w:id="19820"/>
              <w:bookmarkEnd w:id="19821"/>
              <w:bookmarkEnd w:id="19822"/>
              <w:bookmarkEnd w:id="19823"/>
              <w:bookmarkEnd w:id="19824"/>
              <w:bookmarkEnd w:id="19825"/>
              <w:bookmarkEnd w:id="19826"/>
              <w:bookmarkEnd w:id="19827"/>
              <w:bookmarkEnd w:id="19828"/>
              <w:bookmarkEnd w:id="19829"/>
              <w:bookmarkEnd w:id="19830"/>
              <w:bookmarkEnd w:id="19831"/>
              <w:bookmarkEnd w:id="19832"/>
              <w:bookmarkEnd w:id="19833"/>
              <w:bookmarkEnd w:id="19834"/>
              <w:bookmarkEnd w:id="19835"/>
              <w:bookmarkEnd w:id="19836"/>
              <w:bookmarkEnd w:id="19837"/>
            </w:del>
          </w:p>
        </w:tc>
        <w:tc>
          <w:tcPr>
            <w:tcW w:w="449" w:type="dxa"/>
            <w:tcBorders>
              <w:bottom w:val="single" w:sz="4" w:space="0" w:color="7E7E7E"/>
            </w:tcBorders>
            <w:shd w:val="clear" w:color="auto" w:fill="D9D9D9" w:themeFill="background1" w:themeFillShade="D9"/>
          </w:tcPr>
          <w:p w14:paraId="54A30601" w14:textId="6C081379"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838" w:author="Quinten Van Woerkom" w:date="2024-11-27T16:42:00Z" w16du:dateUtc="2024-11-27T15:42:00Z"/>
              </w:rPr>
            </w:pPr>
            <w:del w:id="19839" w:author="Quinten Van Woerkom" w:date="2024-11-27T16:42:00Z" w16du:dateUtc="2024-11-27T15:42:00Z">
              <w:r w:rsidRPr="004424B1" w:rsidDel="00507DE3">
                <w:delText>O</w:delText>
              </w:r>
              <w:bookmarkStart w:id="19840" w:name="_Toc184817828"/>
              <w:bookmarkStart w:id="19841" w:name="_Toc185336443"/>
              <w:bookmarkStart w:id="19842" w:name="_Toc185337276"/>
              <w:bookmarkStart w:id="19843" w:name="_Toc185341995"/>
              <w:bookmarkStart w:id="19844" w:name="_Toc185349605"/>
              <w:bookmarkStart w:id="19845" w:name="_Toc185428713"/>
              <w:bookmarkStart w:id="19846" w:name="_Toc185498354"/>
              <w:bookmarkStart w:id="19847" w:name="_Toc185499554"/>
              <w:bookmarkStart w:id="19848" w:name="_Toc185500754"/>
              <w:bookmarkStart w:id="19849" w:name="_Toc185501955"/>
              <w:bookmarkStart w:id="19850" w:name="_Toc185503160"/>
              <w:bookmarkStart w:id="19851" w:name="_Toc186031420"/>
              <w:bookmarkStart w:id="19852" w:name="_Toc186032626"/>
              <w:bookmarkStart w:id="19853" w:name="_Toc186033832"/>
              <w:bookmarkStart w:id="19854" w:name="_Toc186046330"/>
              <w:bookmarkStart w:id="19855" w:name="_Toc186457090"/>
              <w:bookmarkStart w:id="19856" w:name="_Toc186470735"/>
              <w:bookmarkStart w:id="19857" w:name="_Toc186645246"/>
              <w:bookmarkEnd w:id="19840"/>
              <w:bookmarkEnd w:id="19841"/>
              <w:bookmarkEnd w:id="19842"/>
              <w:bookmarkEnd w:id="19843"/>
              <w:bookmarkEnd w:id="19844"/>
              <w:bookmarkEnd w:id="19845"/>
              <w:bookmarkEnd w:id="19846"/>
              <w:bookmarkEnd w:id="19847"/>
              <w:bookmarkEnd w:id="19848"/>
              <w:bookmarkEnd w:id="19849"/>
              <w:bookmarkEnd w:id="19850"/>
              <w:bookmarkEnd w:id="19851"/>
              <w:bookmarkEnd w:id="19852"/>
              <w:bookmarkEnd w:id="19853"/>
              <w:bookmarkEnd w:id="19854"/>
              <w:bookmarkEnd w:id="19855"/>
              <w:bookmarkEnd w:id="19856"/>
              <w:bookmarkEnd w:id="19857"/>
            </w:del>
          </w:p>
        </w:tc>
        <w:tc>
          <w:tcPr>
            <w:tcW w:w="449" w:type="dxa"/>
            <w:tcBorders>
              <w:bottom w:val="single" w:sz="4" w:space="0" w:color="7E7E7E"/>
            </w:tcBorders>
            <w:shd w:val="clear" w:color="auto" w:fill="D9D9D9" w:themeFill="background1" w:themeFillShade="D9"/>
          </w:tcPr>
          <w:p w14:paraId="0D2A4702" w14:textId="04B0566A"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858" w:author="Quinten Van Woerkom" w:date="2024-11-27T16:42:00Z" w16du:dateUtc="2024-11-27T15:42:00Z"/>
              </w:rPr>
            </w:pPr>
            <w:del w:id="19859" w:author="Quinten Van Woerkom" w:date="2024-11-27T16:42:00Z" w16du:dateUtc="2024-11-27T15:42:00Z">
              <w:r w:rsidRPr="004424B1" w:rsidDel="00507DE3">
                <w:delText>-</w:delText>
              </w:r>
              <w:bookmarkStart w:id="19860" w:name="_Toc184817829"/>
              <w:bookmarkStart w:id="19861" w:name="_Toc185336444"/>
              <w:bookmarkStart w:id="19862" w:name="_Toc185337277"/>
              <w:bookmarkStart w:id="19863" w:name="_Toc185341996"/>
              <w:bookmarkStart w:id="19864" w:name="_Toc185349606"/>
              <w:bookmarkStart w:id="19865" w:name="_Toc185428714"/>
              <w:bookmarkStart w:id="19866" w:name="_Toc185498355"/>
              <w:bookmarkStart w:id="19867" w:name="_Toc185499555"/>
              <w:bookmarkStart w:id="19868" w:name="_Toc185500755"/>
              <w:bookmarkStart w:id="19869" w:name="_Toc185501956"/>
              <w:bookmarkStart w:id="19870" w:name="_Toc185503161"/>
              <w:bookmarkStart w:id="19871" w:name="_Toc186031421"/>
              <w:bookmarkStart w:id="19872" w:name="_Toc186032627"/>
              <w:bookmarkStart w:id="19873" w:name="_Toc186033833"/>
              <w:bookmarkStart w:id="19874" w:name="_Toc186046331"/>
              <w:bookmarkStart w:id="19875" w:name="_Toc186457091"/>
              <w:bookmarkStart w:id="19876" w:name="_Toc186470736"/>
              <w:bookmarkStart w:id="19877" w:name="_Toc186645247"/>
              <w:bookmarkEnd w:id="19860"/>
              <w:bookmarkEnd w:id="19861"/>
              <w:bookmarkEnd w:id="19862"/>
              <w:bookmarkEnd w:id="19863"/>
              <w:bookmarkEnd w:id="19864"/>
              <w:bookmarkEnd w:id="19865"/>
              <w:bookmarkEnd w:id="19866"/>
              <w:bookmarkEnd w:id="19867"/>
              <w:bookmarkEnd w:id="19868"/>
              <w:bookmarkEnd w:id="19869"/>
              <w:bookmarkEnd w:id="19870"/>
              <w:bookmarkEnd w:id="19871"/>
              <w:bookmarkEnd w:id="19872"/>
              <w:bookmarkEnd w:id="19873"/>
              <w:bookmarkEnd w:id="19874"/>
              <w:bookmarkEnd w:id="19875"/>
              <w:bookmarkEnd w:id="19876"/>
              <w:bookmarkEnd w:id="19877"/>
            </w:del>
          </w:p>
        </w:tc>
        <w:tc>
          <w:tcPr>
            <w:tcW w:w="2805" w:type="dxa"/>
            <w:tcBorders>
              <w:bottom w:val="single" w:sz="4" w:space="0" w:color="7E7E7E"/>
            </w:tcBorders>
          </w:tcPr>
          <w:p w14:paraId="29F2C7C2" w14:textId="39DDE525"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9878" w:author="Quinten Van Woerkom" w:date="2024-11-27T16:42:00Z" w16du:dateUtc="2024-11-27T15:42:00Z"/>
              </w:rPr>
            </w:pPr>
            <w:del w:id="19879" w:author="Quinten Van Woerkom" w:date="2024-11-27T16:42:00Z" w16du:dateUtc="2024-11-27T15:42:00Z">
              <w:r w:rsidRPr="004424B1" w:rsidDel="00507DE3">
                <w:delText>MPSSystemConfig</w:delText>
              </w:r>
              <w:bookmarkStart w:id="19880" w:name="_Toc184817830"/>
              <w:bookmarkStart w:id="19881" w:name="_Toc185336445"/>
              <w:bookmarkStart w:id="19882" w:name="_Toc185337278"/>
              <w:bookmarkStart w:id="19883" w:name="_Toc185341997"/>
              <w:bookmarkStart w:id="19884" w:name="_Toc185349607"/>
              <w:bookmarkStart w:id="19885" w:name="_Toc185428715"/>
              <w:bookmarkStart w:id="19886" w:name="_Toc185498356"/>
              <w:bookmarkStart w:id="19887" w:name="_Toc185499556"/>
              <w:bookmarkStart w:id="19888" w:name="_Toc185500756"/>
              <w:bookmarkStart w:id="19889" w:name="_Toc185501957"/>
              <w:bookmarkStart w:id="19890" w:name="_Toc185503162"/>
              <w:bookmarkStart w:id="19891" w:name="_Toc186031422"/>
              <w:bookmarkStart w:id="19892" w:name="_Toc186032628"/>
              <w:bookmarkStart w:id="19893" w:name="_Toc186033834"/>
              <w:bookmarkStart w:id="19894" w:name="_Toc186046332"/>
              <w:bookmarkStart w:id="19895" w:name="_Toc186457092"/>
              <w:bookmarkStart w:id="19896" w:name="_Toc186470737"/>
              <w:bookmarkStart w:id="19897" w:name="_Toc186645248"/>
              <w:bookmarkEnd w:id="19880"/>
              <w:bookmarkEnd w:id="19881"/>
              <w:bookmarkEnd w:id="19882"/>
              <w:bookmarkEnd w:id="19883"/>
              <w:bookmarkEnd w:id="19884"/>
              <w:bookmarkEnd w:id="19885"/>
              <w:bookmarkEnd w:id="19886"/>
              <w:bookmarkEnd w:id="19887"/>
              <w:bookmarkEnd w:id="19888"/>
              <w:bookmarkEnd w:id="19889"/>
              <w:bookmarkEnd w:id="19890"/>
              <w:bookmarkEnd w:id="19891"/>
              <w:bookmarkEnd w:id="19892"/>
              <w:bookmarkEnd w:id="19893"/>
              <w:bookmarkEnd w:id="19894"/>
              <w:bookmarkEnd w:id="19895"/>
              <w:bookmarkEnd w:id="19896"/>
              <w:bookmarkEnd w:id="19897"/>
            </w:del>
          </w:p>
        </w:tc>
        <w:bookmarkStart w:id="19898" w:name="_Toc184817831"/>
        <w:bookmarkStart w:id="19899" w:name="_Toc185336446"/>
        <w:bookmarkStart w:id="19900" w:name="_Toc185337279"/>
        <w:bookmarkStart w:id="19901" w:name="_Toc185341998"/>
        <w:bookmarkStart w:id="19902" w:name="_Toc185349608"/>
        <w:bookmarkStart w:id="19903" w:name="_Toc185428716"/>
        <w:bookmarkStart w:id="19904" w:name="_Toc185498357"/>
        <w:bookmarkStart w:id="19905" w:name="_Toc185499557"/>
        <w:bookmarkStart w:id="19906" w:name="_Toc185500757"/>
        <w:bookmarkStart w:id="19907" w:name="_Toc185501958"/>
        <w:bookmarkStart w:id="19908" w:name="_Toc185503163"/>
        <w:bookmarkStart w:id="19909" w:name="_Toc186031423"/>
        <w:bookmarkStart w:id="19910" w:name="_Toc186032629"/>
        <w:bookmarkStart w:id="19911" w:name="_Toc186033835"/>
        <w:bookmarkStart w:id="19912" w:name="_Toc186046333"/>
        <w:bookmarkStart w:id="19913" w:name="_Toc186457093"/>
        <w:bookmarkStart w:id="19914" w:name="_Toc186470738"/>
        <w:bookmarkStart w:id="19915" w:name="_Toc186645249"/>
        <w:bookmarkEnd w:id="19898"/>
        <w:bookmarkEnd w:id="19899"/>
        <w:bookmarkEnd w:id="19900"/>
        <w:bookmarkEnd w:id="19901"/>
        <w:bookmarkEnd w:id="19902"/>
        <w:bookmarkEnd w:id="19903"/>
        <w:bookmarkEnd w:id="19904"/>
        <w:bookmarkEnd w:id="19905"/>
        <w:bookmarkEnd w:id="19906"/>
        <w:bookmarkEnd w:id="19907"/>
        <w:bookmarkEnd w:id="19908"/>
        <w:bookmarkEnd w:id="19909"/>
        <w:bookmarkEnd w:id="19910"/>
        <w:bookmarkEnd w:id="19911"/>
        <w:bookmarkEnd w:id="19912"/>
        <w:bookmarkEnd w:id="19913"/>
        <w:bookmarkEnd w:id="19914"/>
        <w:bookmarkEnd w:id="19915"/>
      </w:tr>
      <w:tr w:rsidR="00720A65" w:rsidRPr="004424B1" w:rsidDel="00507DE3" w14:paraId="40E451AE" w14:textId="1405E4F2" w:rsidTr="00F279E0">
        <w:trPr>
          <w:del w:id="19916"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54A075BB" w14:textId="0FD720DE" w:rsidR="00720A65" w:rsidRPr="004424B1" w:rsidDel="00507DE3" w:rsidRDefault="00720A65" w:rsidP="007B4994">
            <w:pPr>
              <w:pStyle w:val="TableCell"/>
              <w:rPr>
                <w:del w:id="19917" w:author="Quinten Van Woerkom" w:date="2024-11-27T16:42:00Z" w16du:dateUtc="2024-11-27T15:42:00Z"/>
              </w:rPr>
            </w:pPr>
            <w:del w:id="19918" w:author="Quinten Van Woerkom" w:date="2024-11-27T16:42:00Z" w16du:dateUtc="2024-11-27T15:42:00Z">
              <w:r w:rsidRPr="004424B1" w:rsidDel="00507DE3">
                <w:delText>PES</w:delText>
              </w:r>
              <w:bookmarkStart w:id="19919" w:name="_Toc184817832"/>
              <w:bookmarkStart w:id="19920" w:name="_Toc185336447"/>
              <w:bookmarkStart w:id="19921" w:name="_Toc185337280"/>
              <w:bookmarkStart w:id="19922" w:name="_Toc185341999"/>
              <w:bookmarkStart w:id="19923" w:name="_Toc185349609"/>
              <w:bookmarkStart w:id="19924" w:name="_Toc185428717"/>
              <w:bookmarkStart w:id="19925" w:name="_Toc185498358"/>
              <w:bookmarkStart w:id="19926" w:name="_Toc185499558"/>
              <w:bookmarkStart w:id="19927" w:name="_Toc185500758"/>
              <w:bookmarkStart w:id="19928" w:name="_Toc185501959"/>
              <w:bookmarkStart w:id="19929" w:name="_Toc185503164"/>
              <w:bookmarkStart w:id="19930" w:name="_Toc186031424"/>
              <w:bookmarkStart w:id="19931" w:name="_Toc186032630"/>
              <w:bookmarkStart w:id="19932" w:name="_Toc186033836"/>
              <w:bookmarkStart w:id="19933" w:name="_Toc186046334"/>
              <w:bookmarkStart w:id="19934" w:name="_Toc186457094"/>
              <w:bookmarkStart w:id="19935" w:name="_Toc186470739"/>
              <w:bookmarkStart w:id="19936" w:name="_Toc186645250"/>
              <w:bookmarkEnd w:id="19919"/>
              <w:bookmarkEnd w:id="19920"/>
              <w:bookmarkEnd w:id="19921"/>
              <w:bookmarkEnd w:id="19922"/>
              <w:bookmarkEnd w:id="19923"/>
              <w:bookmarkEnd w:id="19924"/>
              <w:bookmarkEnd w:id="19925"/>
              <w:bookmarkEnd w:id="19926"/>
              <w:bookmarkEnd w:id="19927"/>
              <w:bookmarkEnd w:id="19928"/>
              <w:bookmarkEnd w:id="19929"/>
              <w:bookmarkEnd w:id="19930"/>
              <w:bookmarkEnd w:id="19931"/>
              <w:bookmarkEnd w:id="19932"/>
              <w:bookmarkEnd w:id="19933"/>
              <w:bookmarkEnd w:id="19934"/>
              <w:bookmarkEnd w:id="19935"/>
              <w:bookmarkEnd w:id="19936"/>
            </w:del>
          </w:p>
        </w:tc>
        <w:tc>
          <w:tcPr>
            <w:tcW w:w="3118" w:type="dxa"/>
          </w:tcPr>
          <w:p w14:paraId="2AD16A4A" w14:textId="6E708890"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19937" w:author="Quinten Van Woerkom" w:date="2024-11-27T16:42:00Z" w16du:dateUtc="2024-11-27T15:42:00Z"/>
              </w:rPr>
            </w:pPr>
            <w:del w:id="19938" w:author="Quinten Van Woerkom" w:date="2024-11-27T16:42:00Z" w16du:dateUtc="2024-11-27T15:42:00Z">
              <w:r w:rsidRPr="004424B1" w:rsidDel="00507DE3">
                <w:delText>1: Update Plan Status</w:delText>
              </w:r>
              <w:bookmarkStart w:id="19939" w:name="_Toc184817833"/>
              <w:bookmarkStart w:id="19940" w:name="_Toc185336448"/>
              <w:bookmarkStart w:id="19941" w:name="_Toc185337281"/>
              <w:bookmarkStart w:id="19942" w:name="_Toc185342000"/>
              <w:bookmarkStart w:id="19943" w:name="_Toc185349610"/>
              <w:bookmarkStart w:id="19944" w:name="_Toc185428718"/>
              <w:bookmarkStart w:id="19945" w:name="_Toc185498359"/>
              <w:bookmarkStart w:id="19946" w:name="_Toc185499559"/>
              <w:bookmarkStart w:id="19947" w:name="_Toc185500759"/>
              <w:bookmarkStart w:id="19948" w:name="_Toc185501960"/>
              <w:bookmarkStart w:id="19949" w:name="_Toc185503165"/>
              <w:bookmarkStart w:id="19950" w:name="_Toc186031425"/>
              <w:bookmarkStart w:id="19951" w:name="_Toc186032631"/>
              <w:bookmarkStart w:id="19952" w:name="_Toc186033837"/>
              <w:bookmarkStart w:id="19953" w:name="_Toc186046335"/>
              <w:bookmarkStart w:id="19954" w:name="_Toc186457095"/>
              <w:bookmarkStart w:id="19955" w:name="_Toc186470740"/>
              <w:bookmarkStart w:id="19956" w:name="_Toc186645251"/>
              <w:bookmarkEnd w:id="19939"/>
              <w:bookmarkEnd w:id="19940"/>
              <w:bookmarkEnd w:id="19941"/>
              <w:bookmarkEnd w:id="19942"/>
              <w:bookmarkEnd w:id="19943"/>
              <w:bookmarkEnd w:id="19944"/>
              <w:bookmarkEnd w:id="19945"/>
              <w:bookmarkEnd w:id="19946"/>
              <w:bookmarkEnd w:id="19947"/>
              <w:bookmarkEnd w:id="19948"/>
              <w:bookmarkEnd w:id="19949"/>
              <w:bookmarkEnd w:id="19950"/>
              <w:bookmarkEnd w:id="19951"/>
              <w:bookmarkEnd w:id="19952"/>
              <w:bookmarkEnd w:id="19953"/>
              <w:bookmarkEnd w:id="19954"/>
              <w:bookmarkEnd w:id="19955"/>
              <w:bookmarkEnd w:id="19956"/>
            </w:del>
          </w:p>
        </w:tc>
        <w:tc>
          <w:tcPr>
            <w:tcW w:w="449" w:type="dxa"/>
          </w:tcPr>
          <w:p w14:paraId="3EE76D2D" w14:textId="5B628603"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957" w:author="Quinten Van Woerkom" w:date="2024-11-27T16:42:00Z" w16du:dateUtc="2024-11-27T15:42:00Z"/>
              </w:rPr>
            </w:pPr>
            <w:del w:id="19958" w:author="Quinten Van Woerkom" w:date="2024-11-27T16:42:00Z" w16du:dateUtc="2024-11-27T15:42:00Z">
              <w:r w:rsidRPr="004424B1" w:rsidDel="00507DE3">
                <w:sym w:font="Wingdings" w:char="F0FC"/>
              </w:r>
              <w:bookmarkStart w:id="19959" w:name="_Toc184817834"/>
              <w:bookmarkStart w:id="19960" w:name="_Toc185336449"/>
              <w:bookmarkStart w:id="19961" w:name="_Toc185337282"/>
              <w:bookmarkStart w:id="19962" w:name="_Toc185342001"/>
              <w:bookmarkStart w:id="19963" w:name="_Toc185349611"/>
              <w:bookmarkStart w:id="19964" w:name="_Toc185428719"/>
              <w:bookmarkStart w:id="19965" w:name="_Toc185498360"/>
              <w:bookmarkStart w:id="19966" w:name="_Toc185499560"/>
              <w:bookmarkStart w:id="19967" w:name="_Toc185500760"/>
              <w:bookmarkStart w:id="19968" w:name="_Toc185501961"/>
              <w:bookmarkStart w:id="19969" w:name="_Toc185503166"/>
              <w:bookmarkStart w:id="19970" w:name="_Toc186031426"/>
              <w:bookmarkStart w:id="19971" w:name="_Toc186032632"/>
              <w:bookmarkStart w:id="19972" w:name="_Toc186033838"/>
              <w:bookmarkStart w:id="19973" w:name="_Toc186046336"/>
              <w:bookmarkStart w:id="19974" w:name="_Toc186457096"/>
              <w:bookmarkStart w:id="19975" w:name="_Toc186470741"/>
              <w:bookmarkStart w:id="19976" w:name="_Toc186645252"/>
              <w:bookmarkEnd w:id="19959"/>
              <w:bookmarkEnd w:id="19960"/>
              <w:bookmarkEnd w:id="19961"/>
              <w:bookmarkEnd w:id="19962"/>
              <w:bookmarkEnd w:id="19963"/>
              <w:bookmarkEnd w:id="19964"/>
              <w:bookmarkEnd w:id="19965"/>
              <w:bookmarkEnd w:id="19966"/>
              <w:bookmarkEnd w:id="19967"/>
              <w:bookmarkEnd w:id="19968"/>
              <w:bookmarkEnd w:id="19969"/>
              <w:bookmarkEnd w:id="19970"/>
              <w:bookmarkEnd w:id="19971"/>
              <w:bookmarkEnd w:id="19972"/>
              <w:bookmarkEnd w:id="19973"/>
              <w:bookmarkEnd w:id="19974"/>
              <w:bookmarkEnd w:id="19975"/>
              <w:bookmarkEnd w:id="19976"/>
            </w:del>
          </w:p>
        </w:tc>
        <w:tc>
          <w:tcPr>
            <w:tcW w:w="449" w:type="dxa"/>
            <w:shd w:val="clear" w:color="auto" w:fill="D9D9D9" w:themeFill="background1" w:themeFillShade="D9"/>
          </w:tcPr>
          <w:p w14:paraId="4F543E73" w14:textId="61623970"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977" w:author="Quinten Van Woerkom" w:date="2024-11-27T16:42:00Z" w16du:dateUtc="2024-11-27T15:42:00Z"/>
              </w:rPr>
            </w:pPr>
            <w:del w:id="19978" w:author="Quinten Van Woerkom" w:date="2024-11-27T16:42:00Z" w16du:dateUtc="2024-11-27T15:42:00Z">
              <w:r w:rsidRPr="004424B1" w:rsidDel="00507DE3">
                <w:delText>-</w:delText>
              </w:r>
              <w:bookmarkStart w:id="19979" w:name="_Toc184817835"/>
              <w:bookmarkStart w:id="19980" w:name="_Toc185336450"/>
              <w:bookmarkStart w:id="19981" w:name="_Toc185337283"/>
              <w:bookmarkStart w:id="19982" w:name="_Toc185342002"/>
              <w:bookmarkStart w:id="19983" w:name="_Toc185349612"/>
              <w:bookmarkStart w:id="19984" w:name="_Toc185428720"/>
              <w:bookmarkStart w:id="19985" w:name="_Toc185498361"/>
              <w:bookmarkStart w:id="19986" w:name="_Toc185499561"/>
              <w:bookmarkStart w:id="19987" w:name="_Toc185500761"/>
              <w:bookmarkStart w:id="19988" w:name="_Toc185501962"/>
              <w:bookmarkStart w:id="19989" w:name="_Toc185503167"/>
              <w:bookmarkStart w:id="19990" w:name="_Toc186031427"/>
              <w:bookmarkStart w:id="19991" w:name="_Toc186032633"/>
              <w:bookmarkStart w:id="19992" w:name="_Toc186033839"/>
              <w:bookmarkStart w:id="19993" w:name="_Toc186046337"/>
              <w:bookmarkStart w:id="19994" w:name="_Toc186457097"/>
              <w:bookmarkStart w:id="19995" w:name="_Toc186470742"/>
              <w:bookmarkStart w:id="19996" w:name="_Toc186645253"/>
              <w:bookmarkEnd w:id="19979"/>
              <w:bookmarkEnd w:id="19980"/>
              <w:bookmarkEnd w:id="19981"/>
              <w:bookmarkEnd w:id="19982"/>
              <w:bookmarkEnd w:id="19983"/>
              <w:bookmarkEnd w:id="19984"/>
              <w:bookmarkEnd w:id="19985"/>
              <w:bookmarkEnd w:id="19986"/>
              <w:bookmarkEnd w:id="19987"/>
              <w:bookmarkEnd w:id="19988"/>
              <w:bookmarkEnd w:id="19989"/>
              <w:bookmarkEnd w:id="19990"/>
              <w:bookmarkEnd w:id="19991"/>
              <w:bookmarkEnd w:id="19992"/>
              <w:bookmarkEnd w:id="19993"/>
              <w:bookmarkEnd w:id="19994"/>
              <w:bookmarkEnd w:id="19995"/>
              <w:bookmarkEnd w:id="19996"/>
            </w:del>
          </w:p>
        </w:tc>
        <w:tc>
          <w:tcPr>
            <w:tcW w:w="449" w:type="dxa"/>
            <w:shd w:val="clear" w:color="auto" w:fill="D9D9D9" w:themeFill="background1" w:themeFillShade="D9"/>
          </w:tcPr>
          <w:p w14:paraId="6DEC9937" w14:textId="60C4F26E"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19997" w:author="Quinten Van Woerkom" w:date="2024-11-27T16:42:00Z" w16du:dateUtc="2024-11-27T15:42:00Z"/>
              </w:rPr>
            </w:pPr>
            <w:del w:id="19998" w:author="Quinten Van Woerkom" w:date="2024-11-27T16:42:00Z" w16du:dateUtc="2024-11-27T15:42:00Z">
              <w:r w:rsidRPr="004424B1" w:rsidDel="00507DE3">
                <w:delText>-</w:delText>
              </w:r>
              <w:bookmarkStart w:id="19999" w:name="_Toc184817836"/>
              <w:bookmarkStart w:id="20000" w:name="_Toc185336451"/>
              <w:bookmarkStart w:id="20001" w:name="_Toc185337284"/>
              <w:bookmarkStart w:id="20002" w:name="_Toc185342003"/>
              <w:bookmarkStart w:id="20003" w:name="_Toc185349613"/>
              <w:bookmarkStart w:id="20004" w:name="_Toc185428721"/>
              <w:bookmarkStart w:id="20005" w:name="_Toc185498362"/>
              <w:bookmarkStart w:id="20006" w:name="_Toc185499562"/>
              <w:bookmarkStart w:id="20007" w:name="_Toc185500762"/>
              <w:bookmarkStart w:id="20008" w:name="_Toc185501963"/>
              <w:bookmarkStart w:id="20009" w:name="_Toc185503168"/>
              <w:bookmarkStart w:id="20010" w:name="_Toc186031428"/>
              <w:bookmarkStart w:id="20011" w:name="_Toc186032634"/>
              <w:bookmarkStart w:id="20012" w:name="_Toc186033840"/>
              <w:bookmarkStart w:id="20013" w:name="_Toc186046338"/>
              <w:bookmarkStart w:id="20014" w:name="_Toc186457098"/>
              <w:bookmarkStart w:id="20015" w:name="_Toc186470743"/>
              <w:bookmarkStart w:id="20016" w:name="_Toc186645254"/>
              <w:bookmarkEnd w:id="19999"/>
              <w:bookmarkEnd w:id="20000"/>
              <w:bookmarkEnd w:id="20001"/>
              <w:bookmarkEnd w:id="20002"/>
              <w:bookmarkEnd w:id="20003"/>
              <w:bookmarkEnd w:id="20004"/>
              <w:bookmarkEnd w:id="20005"/>
              <w:bookmarkEnd w:id="20006"/>
              <w:bookmarkEnd w:id="20007"/>
              <w:bookmarkEnd w:id="20008"/>
              <w:bookmarkEnd w:id="20009"/>
              <w:bookmarkEnd w:id="20010"/>
              <w:bookmarkEnd w:id="20011"/>
              <w:bookmarkEnd w:id="20012"/>
              <w:bookmarkEnd w:id="20013"/>
              <w:bookmarkEnd w:id="20014"/>
              <w:bookmarkEnd w:id="20015"/>
              <w:bookmarkEnd w:id="20016"/>
            </w:del>
          </w:p>
        </w:tc>
        <w:tc>
          <w:tcPr>
            <w:tcW w:w="449" w:type="dxa"/>
            <w:shd w:val="clear" w:color="auto" w:fill="D9D9D9" w:themeFill="background1" w:themeFillShade="D9"/>
          </w:tcPr>
          <w:p w14:paraId="28BED236" w14:textId="42F07CC7"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017" w:author="Quinten Van Woerkom" w:date="2024-11-27T16:42:00Z" w16du:dateUtc="2024-11-27T15:42:00Z"/>
              </w:rPr>
            </w:pPr>
            <w:del w:id="20018" w:author="Quinten Van Woerkom" w:date="2024-11-27T16:42:00Z" w16du:dateUtc="2024-11-27T15:42:00Z">
              <w:r w:rsidRPr="004424B1" w:rsidDel="00507DE3">
                <w:delText>-</w:delText>
              </w:r>
              <w:bookmarkStart w:id="20019" w:name="_Toc184817837"/>
              <w:bookmarkStart w:id="20020" w:name="_Toc185336452"/>
              <w:bookmarkStart w:id="20021" w:name="_Toc185337285"/>
              <w:bookmarkStart w:id="20022" w:name="_Toc185342004"/>
              <w:bookmarkStart w:id="20023" w:name="_Toc185349614"/>
              <w:bookmarkStart w:id="20024" w:name="_Toc185428722"/>
              <w:bookmarkStart w:id="20025" w:name="_Toc185498363"/>
              <w:bookmarkStart w:id="20026" w:name="_Toc185499563"/>
              <w:bookmarkStart w:id="20027" w:name="_Toc185500763"/>
              <w:bookmarkStart w:id="20028" w:name="_Toc185501964"/>
              <w:bookmarkStart w:id="20029" w:name="_Toc185503169"/>
              <w:bookmarkStart w:id="20030" w:name="_Toc186031429"/>
              <w:bookmarkStart w:id="20031" w:name="_Toc186032635"/>
              <w:bookmarkStart w:id="20032" w:name="_Toc186033841"/>
              <w:bookmarkStart w:id="20033" w:name="_Toc186046339"/>
              <w:bookmarkStart w:id="20034" w:name="_Toc186457099"/>
              <w:bookmarkStart w:id="20035" w:name="_Toc186470744"/>
              <w:bookmarkStart w:id="20036" w:name="_Toc186645255"/>
              <w:bookmarkEnd w:id="20019"/>
              <w:bookmarkEnd w:id="20020"/>
              <w:bookmarkEnd w:id="20021"/>
              <w:bookmarkEnd w:id="20022"/>
              <w:bookmarkEnd w:id="20023"/>
              <w:bookmarkEnd w:id="20024"/>
              <w:bookmarkEnd w:id="20025"/>
              <w:bookmarkEnd w:id="20026"/>
              <w:bookmarkEnd w:id="20027"/>
              <w:bookmarkEnd w:id="20028"/>
              <w:bookmarkEnd w:id="20029"/>
              <w:bookmarkEnd w:id="20030"/>
              <w:bookmarkEnd w:id="20031"/>
              <w:bookmarkEnd w:id="20032"/>
              <w:bookmarkEnd w:id="20033"/>
              <w:bookmarkEnd w:id="20034"/>
              <w:bookmarkEnd w:id="20035"/>
              <w:bookmarkEnd w:id="20036"/>
            </w:del>
          </w:p>
        </w:tc>
        <w:tc>
          <w:tcPr>
            <w:tcW w:w="449" w:type="dxa"/>
            <w:shd w:val="clear" w:color="auto" w:fill="D9D9D9" w:themeFill="background1" w:themeFillShade="D9"/>
          </w:tcPr>
          <w:p w14:paraId="3B932594" w14:textId="6C63CE70"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037" w:author="Quinten Van Woerkom" w:date="2024-11-27T16:42:00Z" w16du:dateUtc="2024-11-27T15:42:00Z"/>
              </w:rPr>
            </w:pPr>
            <w:del w:id="20038" w:author="Quinten Van Woerkom" w:date="2024-11-27T16:42:00Z" w16du:dateUtc="2024-11-27T15:42:00Z">
              <w:r w:rsidRPr="004424B1" w:rsidDel="00507DE3">
                <w:delText>-</w:delText>
              </w:r>
              <w:bookmarkStart w:id="20039" w:name="_Toc184817838"/>
              <w:bookmarkStart w:id="20040" w:name="_Toc185336453"/>
              <w:bookmarkStart w:id="20041" w:name="_Toc185337286"/>
              <w:bookmarkStart w:id="20042" w:name="_Toc185342005"/>
              <w:bookmarkStart w:id="20043" w:name="_Toc185349615"/>
              <w:bookmarkStart w:id="20044" w:name="_Toc185428723"/>
              <w:bookmarkStart w:id="20045" w:name="_Toc185498364"/>
              <w:bookmarkStart w:id="20046" w:name="_Toc185499564"/>
              <w:bookmarkStart w:id="20047" w:name="_Toc185500764"/>
              <w:bookmarkStart w:id="20048" w:name="_Toc185501965"/>
              <w:bookmarkStart w:id="20049" w:name="_Toc185503170"/>
              <w:bookmarkStart w:id="20050" w:name="_Toc186031430"/>
              <w:bookmarkStart w:id="20051" w:name="_Toc186032636"/>
              <w:bookmarkStart w:id="20052" w:name="_Toc186033842"/>
              <w:bookmarkStart w:id="20053" w:name="_Toc186046340"/>
              <w:bookmarkStart w:id="20054" w:name="_Toc186457100"/>
              <w:bookmarkStart w:id="20055" w:name="_Toc186470745"/>
              <w:bookmarkStart w:id="20056" w:name="_Toc186645256"/>
              <w:bookmarkEnd w:id="20039"/>
              <w:bookmarkEnd w:id="20040"/>
              <w:bookmarkEnd w:id="20041"/>
              <w:bookmarkEnd w:id="20042"/>
              <w:bookmarkEnd w:id="20043"/>
              <w:bookmarkEnd w:id="20044"/>
              <w:bookmarkEnd w:id="20045"/>
              <w:bookmarkEnd w:id="20046"/>
              <w:bookmarkEnd w:id="20047"/>
              <w:bookmarkEnd w:id="20048"/>
              <w:bookmarkEnd w:id="20049"/>
              <w:bookmarkEnd w:id="20050"/>
              <w:bookmarkEnd w:id="20051"/>
              <w:bookmarkEnd w:id="20052"/>
              <w:bookmarkEnd w:id="20053"/>
              <w:bookmarkEnd w:id="20054"/>
              <w:bookmarkEnd w:id="20055"/>
              <w:bookmarkEnd w:id="20056"/>
            </w:del>
          </w:p>
        </w:tc>
        <w:tc>
          <w:tcPr>
            <w:tcW w:w="449" w:type="dxa"/>
            <w:shd w:val="clear" w:color="auto" w:fill="D9D9D9" w:themeFill="background1" w:themeFillShade="D9"/>
          </w:tcPr>
          <w:p w14:paraId="17156EF1" w14:textId="581E50DF"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057" w:author="Quinten Van Woerkom" w:date="2024-11-27T16:42:00Z" w16du:dateUtc="2024-11-27T15:42:00Z"/>
              </w:rPr>
            </w:pPr>
            <w:del w:id="20058" w:author="Quinten Van Woerkom" w:date="2024-11-27T16:42:00Z" w16du:dateUtc="2024-11-27T15:42:00Z">
              <w:r w:rsidRPr="004424B1" w:rsidDel="00507DE3">
                <w:delText>-</w:delText>
              </w:r>
              <w:bookmarkStart w:id="20059" w:name="_Toc184817839"/>
              <w:bookmarkStart w:id="20060" w:name="_Toc185336454"/>
              <w:bookmarkStart w:id="20061" w:name="_Toc185337287"/>
              <w:bookmarkStart w:id="20062" w:name="_Toc185342006"/>
              <w:bookmarkStart w:id="20063" w:name="_Toc185349616"/>
              <w:bookmarkStart w:id="20064" w:name="_Toc185428724"/>
              <w:bookmarkStart w:id="20065" w:name="_Toc185498365"/>
              <w:bookmarkStart w:id="20066" w:name="_Toc185499565"/>
              <w:bookmarkStart w:id="20067" w:name="_Toc185500765"/>
              <w:bookmarkStart w:id="20068" w:name="_Toc185501966"/>
              <w:bookmarkStart w:id="20069" w:name="_Toc185503171"/>
              <w:bookmarkStart w:id="20070" w:name="_Toc186031431"/>
              <w:bookmarkStart w:id="20071" w:name="_Toc186032637"/>
              <w:bookmarkStart w:id="20072" w:name="_Toc186033843"/>
              <w:bookmarkStart w:id="20073" w:name="_Toc186046341"/>
              <w:bookmarkStart w:id="20074" w:name="_Toc186457101"/>
              <w:bookmarkStart w:id="20075" w:name="_Toc186470746"/>
              <w:bookmarkStart w:id="20076" w:name="_Toc186645257"/>
              <w:bookmarkEnd w:id="20059"/>
              <w:bookmarkEnd w:id="20060"/>
              <w:bookmarkEnd w:id="20061"/>
              <w:bookmarkEnd w:id="20062"/>
              <w:bookmarkEnd w:id="20063"/>
              <w:bookmarkEnd w:id="20064"/>
              <w:bookmarkEnd w:id="20065"/>
              <w:bookmarkEnd w:id="20066"/>
              <w:bookmarkEnd w:id="20067"/>
              <w:bookmarkEnd w:id="20068"/>
              <w:bookmarkEnd w:id="20069"/>
              <w:bookmarkEnd w:id="20070"/>
              <w:bookmarkEnd w:id="20071"/>
              <w:bookmarkEnd w:id="20072"/>
              <w:bookmarkEnd w:id="20073"/>
              <w:bookmarkEnd w:id="20074"/>
              <w:bookmarkEnd w:id="20075"/>
              <w:bookmarkEnd w:id="20076"/>
            </w:del>
          </w:p>
        </w:tc>
        <w:tc>
          <w:tcPr>
            <w:tcW w:w="2805" w:type="dxa"/>
          </w:tcPr>
          <w:p w14:paraId="2C4DD4AA" w14:textId="1D8BB75B"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20077" w:author="Quinten Van Woerkom" w:date="2024-11-27T16:42:00Z" w16du:dateUtc="2024-11-27T15:42:00Z"/>
              </w:rPr>
            </w:pPr>
            <w:del w:id="20078" w:author="Quinten Van Woerkom" w:date="2024-11-27T16:42:00Z" w16du:dateUtc="2024-11-27T15:42:00Z">
              <w:r w:rsidRPr="004424B1" w:rsidDel="00507DE3">
                <w:delText>Plan</w:delText>
              </w:r>
              <w:bookmarkStart w:id="20079" w:name="_Toc184817840"/>
              <w:bookmarkStart w:id="20080" w:name="_Toc185336455"/>
              <w:bookmarkStart w:id="20081" w:name="_Toc185337288"/>
              <w:bookmarkStart w:id="20082" w:name="_Toc185342007"/>
              <w:bookmarkStart w:id="20083" w:name="_Toc185349617"/>
              <w:bookmarkStart w:id="20084" w:name="_Toc185428725"/>
              <w:bookmarkStart w:id="20085" w:name="_Toc185498366"/>
              <w:bookmarkStart w:id="20086" w:name="_Toc185499566"/>
              <w:bookmarkStart w:id="20087" w:name="_Toc185500766"/>
              <w:bookmarkStart w:id="20088" w:name="_Toc185501967"/>
              <w:bookmarkStart w:id="20089" w:name="_Toc185503172"/>
              <w:bookmarkStart w:id="20090" w:name="_Toc186031432"/>
              <w:bookmarkStart w:id="20091" w:name="_Toc186032638"/>
              <w:bookmarkStart w:id="20092" w:name="_Toc186033844"/>
              <w:bookmarkStart w:id="20093" w:name="_Toc186046342"/>
              <w:bookmarkStart w:id="20094" w:name="_Toc186457102"/>
              <w:bookmarkStart w:id="20095" w:name="_Toc186470747"/>
              <w:bookmarkStart w:id="20096" w:name="_Toc186645258"/>
              <w:bookmarkEnd w:id="20079"/>
              <w:bookmarkEnd w:id="20080"/>
              <w:bookmarkEnd w:id="20081"/>
              <w:bookmarkEnd w:id="20082"/>
              <w:bookmarkEnd w:id="20083"/>
              <w:bookmarkEnd w:id="20084"/>
              <w:bookmarkEnd w:id="20085"/>
              <w:bookmarkEnd w:id="20086"/>
              <w:bookmarkEnd w:id="20087"/>
              <w:bookmarkEnd w:id="20088"/>
              <w:bookmarkEnd w:id="20089"/>
              <w:bookmarkEnd w:id="20090"/>
              <w:bookmarkEnd w:id="20091"/>
              <w:bookmarkEnd w:id="20092"/>
              <w:bookmarkEnd w:id="20093"/>
              <w:bookmarkEnd w:id="20094"/>
              <w:bookmarkEnd w:id="20095"/>
              <w:bookmarkEnd w:id="20096"/>
            </w:del>
          </w:p>
        </w:tc>
        <w:bookmarkStart w:id="20097" w:name="_Toc184817841"/>
        <w:bookmarkStart w:id="20098" w:name="_Toc185336456"/>
        <w:bookmarkStart w:id="20099" w:name="_Toc185337289"/>
        <w:bookmarkStart w:id="20100" w:name="_Toc185342008"/>
        <w:bookmarkStart w:id="20101" w:name="_Toc185349618"/>
        <w:bookmarkStart w:id="20102" w:name="_Toc185428726"/>
        <w:bookmarkStart w:id="20103" w:name="_Toc185498367"/>
        <w:bookmarkStart w:id="20104" w:name="_Toc185499567"/>
        <w:bookmarkStart w:id="20105" w:name="_Toc185500767"/>
        <w:bookmarkStart w:id="20106" w:name="_Toc185501968"/>
        <w:bookmarkStart w:id="20107" w:name="_Toc185503173"/>
        <w:bookmarkStart w:id="20108" w:name="_Toc186031433"/>
        <w:bookmarkStart w:id="20109" w:name="_Toc186032639"/>
        <w:bookmarkStart w:id="20110" w:name="_Toc186033845"/>
        <w:bookmarkStart w:id="20111" w:name="_Toc186046343"/>
        <w:bookmarkStart w:id="20112" w:name="_Toc186457103"/>
        <w:bookmarkStart w:id="20113" w:name="_Toc186470748"/>
        <w:bookmarkStart w:id="20114" w:name="_Toc186645259"/>
        <w:bookmarkEnd w:id="20097"/>
        <w:bookmarkEnd w:id="20098"/>
        <w:bookmarkEnd w:id="20099"/>
        <w:bookmarkEnd w:id="20100"/>
        <w:bookmarkEnd w:id="20101"/>
        <w:bookmarkEnd w:id="20102"/>
        <w:bookmarkEnd w:id="20103"/>
        <w:bookmarkEnd w:id="20104"/>
        <w:bookmarkEnd w:id="20105"/>
        <w:bookmarkEnd w:id="20106"/>
        <w:bookmarkEnd w:id="20107"/>
        <w:bookmarkEnd w:id="20108"/>
        <w:bookmarkEnd w:id="20109"/>
        <w:bookmarkEnd w:id="20110"/>
        <w:bookmarkEnd w:id="20111"/>
        <w:bookmarkEnd w:id="20112"/>
        <w:bookmarkEnd w:id="20113"/>
        <w:bookmarkEnd w:id="20114"/>
      </w:tr>
      <w:tr w:rsidR="00720A65" w:rsidRPr="004424B1" w:rsidDel="00507DE3" w14:paraId="70B765FE" w14:textId="566F08A8" w:rsidTr="007B4994">
        <w:trPr>
          <w:del w:id="20115"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tcPr>
          <w:p w14:paraId="121E4479" w14:textId="412CC4F2" w:rsidR="00720A65" w:rsidRPr="004424B1" w:rsidDel="00507DE3" w:rsidRDefault="00720A65" w:rsidP="007B4994">
            <w:pPr>
              <w:pStyle w:val="TableCell"/>
              <w:rPr>
                <w:del w:id="20116" w:author="Quinten Van Woerkom" w:date="2024-11-27T16:42:00Z" w16du:dateUtc="2024-11-27T15:42:00Z"/>
              </w:rPr>
            </w:pPr>
          </w:p>
        </w:tc>
        <w:tc>
          <w:tcPr>
            <w:tcW w:w="3118" w:type="dxa"/>
          </w:tcPr>
          <w:p w14:paraId="2E359BA4" w14:textId="3C1D7FCB"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20117" w:author="Quinten Van Woerkom" w:date="2024-11-27T16:42:00Z" w16du:dateUtc="2024-11-27T15:42:00Z"/>
              </w:rPr>
            </w:pPr>
            <w:del w:id="20118" w:author="Quinten Van Woerkom" w:date="2024-11-27T16:42:00Z" w16du:dateUtc="2024-11-27T15:42:00Z">
              <w:r w:rsidRPr="004424B1" w:rsidDel="00507DE3">
                <w:delText>2: Insert/Delete Activity/Event</w:delText>
              </w:r>
              <w:bookmarkStart w:id="20119" w:name="_Toc184817842"/>
              <w:bookmarkStart w:id="20120" w:name="_Toc185336457"/>
              <w:bookmarkStart w:id="20121" w:name="_Toc185337290"/>
              <w:bookmarkStart w:id="20122" w:name="_Toc185342009"/>
              <w:bookmarkStart w:id="20123" w:name="_Toc185349619"/>
              <w:bookmarkStart w:id="20124" w:name="_Toc185428727"/>
              <w:bookmarkStart w:id="20125" w:name="_Toc185498368"/>
              <w:bookmarkStart w:id="20126" w:name="_Toc185499568"/>
              <w:bookmarkStart w:id="20127" w:name="_Toc185500768"/>
              <w:bookmarkStart w:id="20128" w:name="_Toc185501969"/>
              <w:bookmarkStart w:id="20129" w:name="_Toc185503174"/>
              <w:bookmarkStart w:id="20130" w:name="_Toc186031434"/>
              <w:bookmarkStart w:id="20131" w:name="_Toc186032640"/>
              <w:bookmarkStart w:id="20132" w:name="_Toc186033846"/>
              <w:bookmarkStart w:id="20133" w:name="_Toc186046344"/>
              <w:bookmarkStart w:id="20134" w:name="_Toc186457104"/>
              <w:bookmarkStart w:id="20135" w:name="_Toc186470749"/>
              <w:bookmarkStart w:id="20136" w:name="_Toc186645260"/>
              <w:bookmarkEnd w:id="20119"/>
              <w:bookmarkEnd w:id="20120"/>
              <w:bookmarkEnd w:id="20121"/>
              <w:bookmarkEnd w:id="20122"/>
              <w:bookmarkEnd w:id="20123"/>
              <w:bookmarkEnd w:id="20124"/>
              <w:bookmarkEnd w:id="20125"/>
              <w:bookmarkEnd w:id="20126"/>
              <w:bookmarkEnd w:id="20127"/>
              <w:bookmarkEnd w:id="20128"/>
              <w:bookmarkEnd w:id="20129"/>
              <w:bookmarkEnd w:id="20130"/>
              <w:bookmarkEnd w:id="20131"/>
              <w:bookmarkEnd w:id="20132"/>
              <w:bookmarkEnd w:id="20133"/>
              <w:bookmarkEnd w:id="20134"/>
              <w:bookmarkEnd w:id="20135"/>
              <w:bookmarkEnd w:id="20136"/>
            </w:del>
          </w:p>
        </w:tc>
        <w:tc>
          <w:tcPr>
            <w:tcW w:w="449" w:type="dxa"/>
          </w:tcPr>
          <w:p w14:paraId="59A0B992" w14:textId="20361D7A"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137" w:author="Quinten Van Woerkom" w:date="2024-11-27T16:42:00Z" w16du:dateUtc="2024-11-27T15:42:00Z"/>
              </w:rPr>
            </w:pPr>
            <w:del w:id="20138" w:author="Quinten Van Woerkom" w:date="2024-11-27T16:42:00Z" w16du:dateUtc="2024-11-27T15:42:00Z">
              <w:r w:rsidRPr="004424B1" w:rsidDel="00507DE3">
                <w:sym w:font="Wingdings" w:char="F0FC"/>
              </w:r>
              <w:bookmarkStart w:id="20139" w:name="_Toc184817843"/>
              <w:bookmarkStart w:id="20140" w:name="_Toc185336458"/>
              <w:bookmarkStart w:id="20141" w:name="_Toc185337291"/>
              <w:bookmarkStart w:id="20142" w:name="_Toc185342010"/>
              <w:bookmarkStart w:id="20143" w:name="_Toc185349620"/>
              <w:bookmarkStart w:id="20144" w:name="_Toc185428728"/>
              <w:bookmarkStart w:id="20145" w:name="_Toc185498369"/>
              <w:bookmarkStart w:id="20146" w:name="_Toc185499569"/>
              <w:bookmarkStart w:id="20147" w:name="_Toc185500769"/>
              <w:bookmarkStart w:id="20148" w:name="_Toc185501970"/>
              <w:bookmarkStart w:id="20149" w:name="_Toc185503175"/>
              <w:bookmarkStart w:id="20150" w:name="_Toc186031435"/>
              <w:bookmarkStart w:id="20151" w:name="_Toc186032641"/>
              <w:bookmarkStart w:id="20152" w:name="_Toc186033847"/>
              <w:bookmarkStart w:id="20153" w:name="_Toc186046345"/>
              <w:bookmarkStart w:id="20154" w:name="_Toc186457105"/>
              <w:bookmarkStart w:id="20155" w:name="_Toc186470750"/>
              <w:bookmarkStart w:id="20156" w:name="_Toc186645261"/>
              <w:bookmarkEnd w:id="20139"/>
              <w:bookmarkEnd w:id="20140"/>
              <w:bookmarkEnd w:id="20141"/>
              <w:bookmarkEnd w:id="20142"/>
              <w:bookmarkEnd w:id="20143"/>
              <w:bookmarkEnd w:id="20144"/>
              <w:bookmarkEnd w:id="20145"/>
              <w:bookmarkEnd w:id="20146"/>
              <w:bookmarkEnd w:id="20147"/>
              <w:bookmarkEnd w:id="20148"/>
              <w:bookmarkEnd w:id="20149"/>
              <w:bookmarkEnd w:id="20150"/>
              <w:bookmarkEnd w:id="20151"/>
              <w:bookmarkEnd w:id="20152"/>
              <w:bookmarkEnd w:id="20153"/>
              <w:bookmarkEnd w:id="20154"/>
              <w:bookmarkEnd w:id="20155"/>
              <w:bookmarkEnd w:id="20156"/>
            </w:del>
          </w:p>
        </w:tc>
        <w:tc>
          <w:tcPr>
            <w:tcW w:w="449" w:type="dxa"/>
            <w:shd w:val="clear" w:color="auto" w:fill="D9D9D9" w:themeFill="background1" w:themeFillShade="D9"/>
          </w:tcPr>
          <w:p w14:paraId="05FBEB76" w14:textId="73BBE7EE"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157" w:author="Quinten Van Woerkom" w:date="2024-11-27T16:42:00Z" w16du:dateUtc="2024-11-27T15:42:00Z"/>
              </w:rPr>
            </w:pPr>
            <w:del w:id="20158" w:author="Quinten Van Woerkom" w:date="2024-11-27T16:42:00Z" w16du:dateUtc="2024-11-27T15:42:00Z">
              <w:r w:rsidRPr="004424B1" w:rsidDel="00507DE3">
                <w:delText>O</w:delText>
              </w:r>
              <w:bookmarkStart w:id="20159" w:name="_Toc184817844"/>
              <w:bookmarkStart w:id="20160" w:name="_Toc185336459"/>
              <w:bookmarkStart w:id="20161" w:name="_Toc185337292"/>
              <w:bookmarkStart w:id="20162" w:name="_Toc185342011"/>
              <w:bookmarkStart w:id="20163" w:name="_Toc185349621"/>
              <w:bookmarkStart w:id="20164" w:name="_Toc185428729"/>
              <w:bookmarkStart w:id="20165" w:name="_Toc185498370"/>
              <w:bookmarkStart w:id="20166" w:name="_Toc185499570"/>
              <w:bookmarkStart w:id="20167" w:name="_Toc185500770"/>
              <w:bookmarkStart w:id="20168" w:name="_Toc185501971"/>
              <w:bookmarkStart w:id="20169" w:name="_Toc185503176"/>
              <w:bookmarkStart w:id="20170" w:name="_Toc186031436"/>
              <w:bookmarkStart w:id="20171" w:name="_Toc186032642"/>
              <w:bookmarkStart w:id="20172" w:name="_Toc186033848"/>
              <w:bookmarkStart w:id="20173" w:name="_Toc186046346"/>
              <w:bookmarkStart w:id="20174" w:name="_Toc186457106"/>
              <w:bookmarkStart w:id="20175" w:name="_Toc186470751"/>
              <w:bookmarkStart w:id="20176" w:name="_Toc186645262"/>
              <w:bookmarkEnd w:id="20159"/>
              <w:bookmarkEnd w:id="20160"/>
              <w:bookmarkEnd w:id="20161"/>
              <w:bookmarkEnd w:id="20162"/>
              <w:bookmarkEnd w:id="20163"/>
              <w:bookmarkEnd w:id="20164"/>
              <w:bookmarkEnd w:id="20165"/>
              <w:bookmarkEnd w:id="20166"/>
              <w:bookmarkEnd w:id="20167"/>
              <w:bookmarkEnd w:id="20168"/>
              <w:bookmarkEnd w:id="20169"/>
              <w:bookmarkEnd w:id="20170"/>
              <w:bookmarkEnd w:id="20171"/>
              <w:bookmarkEnd w:id="20172"/>
              <w:bookmarkEnd w:id="20173"/>
              <w:bookmarkEnd w:id="20174"/>
              <w:bookmarkEnd w:id="20175"/>
              <w:bookmarkEnd w:id="20176"/>
            </w:del>
          </w:p>
        </w:tc>
        <w:tc>
          <w:tcPr>
            <w:tcW w:w="449" w:type="dxa"/>
            <w:shd w:val="clear" w:color="auto" w:fill="D9D9D9" w:themeFill="background1" w:themeFillShade="D9"/>
          </w:tcPr>
          <w:p w14:paraId="2C84C40B" w14:textId="21C81EAF"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177" w:author="Quinten Van Woerkom" w:date="2024-11-27T16:42:00Z" w16du:dateUtc="2024-11-27T15:42:00Z"/>
              </w:rPr>
            </w:pPr>
            <w:del w:id="20178" w:author="Quinten Van Woerkom" w:date="2024-11-27T16:42:00Z" w16du:dateUtc="2024-11-27T15:42:00Z">
              <w:r w:rsidRPr="004424B1" w:rsidDel="00507DE3">
                <w:delText>-</w:delText>
              </w:r>
              <w:bookmarkStart w:id="20179" w:name="_Toc184817845"/>
              <w:bookmarkStart w:id="20180" w:name="_Toc185336460"/>
              <w:bookmarkStart w:id="20181" w:name="_Toc185337293"/>
              <w:bookmarkStart w:id="20182" w:name="_Toc185342012"/>
              <w:bookmarkStart w:id="20183" w:name="_Toc185349622"/>
              <w:bookmarkStart w:id="20184" w:name="_Toc185428730"/>
              <w:bookmarkStart w:id="20185" w:name="_Toc185498371"/>
              <w:bookmarkStart w:id="20186" w:name="_Toc185499571"/>
              <w:bookmarkStart w:id="20187" w:name="_Toc185500771"/>
              <w:bookmarkStart w:id="20188" w:name="_Toc185501972"/>
              <w:bookmarkStart w:id="20189" w:name="_Toc185503177"/>
              <w:bookmarkStart w:id="20190" w:name="_Toc186031437"/>
              <w:bookmarkStart w:id="20191" w:name="_Toc186032643"/>
              <w:bookmarkStart w:id="20192" w:name="_Toc186033849"/>
              <w:bookmarkStart w:id="20193" w:name="_Toc186046347"/>
              <w:bookmarkStart w:id="20194" w:name="_Toc186457107"/>
              <w:bookmarkStart w:id="20195" w:name="_Toc186470752"/>
              <w:bookmarkStart w:id="20196" w:name="_Toc186645263"/>
              <w:bookmarkEnd w:id="20179"/>
              <w:bookmarkEnd w:id="20180"/>
              <w:bookmarkEnd w:id="20181"/>
              <w:bookmarkEnd w:id="20182"/>
              <w:bookmarkEnd w:id="20183"/>
              <w:bookmarkEnd w:id="20184"/>
              <w:bookmarkEnd w:id="20185"/>
              <w:bookmarkEnd w:id="20186"/>
              <w:bookmarkEnd w:id="20187"/>
              <w:bookmarkEnd w:id="20188"/>
              <w:bookmarkEnd w:id="20189"/>
              <w:bookmarkEnd w:id="20190"/>
              <w:bookmarkEnd w:id="20191"/>
              <w:bookmarkEnd w:id="20192"/>
              <w:bookmarkEnd w:id="20193"/>
              <w:bookmarkEnd w:id="20194"/>
              <w:bookmarkEnd w:id="20195"/>
              <w:bookmarkEnd w:id="20196"/>
            </w:del>
          </w:p>
        </w:tc>
        <w:tc>
          <w:tcPr>
            <w:tcW w:w="449" w:type="dxa"/>
            <w:shd w:val="clear" w:color="auto" w:fill="D9D9D9" w:themeFill="background1" w:themeFillShade="D9"/>
          </w:tcPr>
          <w:p w14:paraId="7C6199FB" w14:textId="6A88D323"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197" w:author="Quinten Van Woerkom" w:date="2024-11-27T16:42:00Z" w16du:dateUtc="2024-11-27T15:42:00Z"/>
              </w:rPr>
            </w:pPr>
            <w:del w:id="20198" w:author="Quinten Van Woerkom" w:date="2024-11-27T16:42:00Z" w16du:dateUtc="2024-11-27T15:42:00Z">
              <w:r w:rsidRPr="004424B1" w:rsidDel="00507DE3">
                <w:delText>O</w:delText>
              </w:r>
              <w:bookmarkStart w:id="20199" w:name="_Toc184817846"/>
              <w:bookmarkStart w:id="20200" w:name="_Toc185336461"/>
              <w:bookmarkStart w:id="20201" w:name="_Toc185337294"/>
              <w:bookmarkStart w:id="20202" w:name="_Toc185342013"/>
              <w:bookmarkStart w:id="20203" w:name="_Toc185349623"/>
              <w:bookmarkStart w:id="20204" w:name="_Toc185428731"/>
              <w:bookmarkStart w:id="20205" w:name="_Toc185498372"/>
              <w:bookmarkStart w:id="20206" w:name="_Toc185499572"/>
              <w:bookmarkStart w:id="20207" w:name="_Toc185500772"/>
              <w:bookmarkStart w:id="20208" w:name="_Toc185501973"/>
              <w:bookmarkStart w:id="20209" w:name="_Toc185503178"/>
              <w:bookmarkStart w:id="20210" w:name="_Toc186031438"/>
              <w:bookmarkStart w:id="20211" w:name="_Toc186032644"/>
              <w:bookmarkStart w:id="20212" w:name="_Toc186033850"/>
              <w:bookmarkStart w:id="20213" w:name="_Toc186046348"/>
              <w:bookmarkStart w:id="20214" w:name="_Toc186457108"/>
              <w:bookmarkStart w:id="20215" w:name="_Toc186470753"/>
              <w:bookmarkStart w:id="20216" w:name="_Toc186645264"/>
              <w:bookmarkEnd w:id="20199"/>
              <w:bookmarkEnd w:id="20200"/>
              <w:bookmarkEnd w:id="20201"/>
              <w:bookmarkEnd w:id="20202"/>
              <w:bookmarkEnd w:id="20203"/>
              <w:bookmarkEnd w:id="20204"/>
              <w:bookmarkEnd w:id="20205"/>
              <w:bookmarkEnd w:id="20206"/>
              <w:bookmarkEnd w:id="20207"/>
              <w:bookmarkEnd w:id="20208"/>
              <w:bookmarkEnd w:id="20209"/>
              <w:bookmarkEnd w:id="20210"/>
              <w:bookmarkEnd w:id="20211"/>
              <w:bookmarkEnd w:id="20212"/>
              <w:bookmarkEnd w:id="20213"/>
              <w:bookmarkEnd w:id="20214"/>
              <w:bookmarkEnd w:id="20215"/>
              <w:bookmarkEnd w:id="20216"/>
            </w:del>
          </w:p>
        </w:tc>
        <w:tc>
          <w:tcPr>
            <w:tcW w:w="449" w:type="dxa"/>
            <w:shd w:val="clear" w:color="auto" w:fill="D9D9D9" w:themeFill="background1" w:themeFillShade="D9"/>
          </w:tcPr>
          <w:p w14:paraId="475D3708" w14:textId="37F7CB0F"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217" w:author="Quinten Van Woerkom" w:date="2024-11-27T16:42:00Z" w16du:dateUtc="2024-11-27T15:42:00Z"/>
              </w:rPr>
            </w:pPr>
            <w:del w:id="20218" w:author="Quinten Van Woerkom" w:date="2024-11-27T16:42:00Z" w16du:dateUtc="2024-11-27T15:42:00Z">
              <w:r w:rsidRPr="004424B1" w:rsidDel="00507DE3">
                <w:delText>O</w:delText>
              </w:r>
              <w:bookmarkStart w:id="20219" w:name="_Toc184817847"/>
              <w:bookmarkStart w:id="20220" w:name="_Toc185336462"/>
              <w:bookmarkStart w:id="20221" w:name="_Toc185337295"/>
              <w:bookmarkStart w:id="20222" w:name="_Toc185342014"/>
              <w:bookmarkStart w:id="20223" w:name="_Toc185349624"/>
              <w:bookmarkStart w:id="20224" w:name="_Toc185428732"/>
              <w:bookmarkStart w:id="20225" w:name="_Toc185498373"/>
              <w:bookmarkStart w:id="20226" w:name="_Toc185499573"/>
              <w:bookmarkStart w:id="20227" w:name="_Toc185500773"/>
              <w:bookmarkStart w:id="20228" w:name="_Toc185501974"/>
              <w:bookmarkStart w:id="20229" w:name="_Toc185503179"/>
              <w:bookmarkStart w:id="20230" w:name="_Toc186031439"/>
              <w:bookmarkStart w:id="20231" w:name="_Toc186032645"/>
              <w:bookmarkStart w:id="20232" w:name="_Toc186033851"/>
              <w:bookmarkStart w:id="20233" w:name="_Toc186046349"/>
              <w:bookmarkStart w:id="20234" w:name="_Toc186457109"/>
              <w:bookmarkStart w:id="20235" w:name="_Toc186470754"/>
              <w:bookmarkStart w:id="20236" w:name="_Toc186645265"/>
              <w:bookmarkEnd w:id="20219"/>
              <w:bookmarkEnd w:id="20220"/>
              <w:bookmarkEnd w:id="20221"/>
              <w:bookmarkEnd w:id="20222"/>
              <w:bookmarkEnd w:id="20223"/>
              <w:bookmarkEnd w:id="20224"/>
              <w:bookmarkEnd w:id="20225"/>
              <w:bookmarkEnd w:id="20226"/>
              <w:bookmarkEnd w:id="20227"/>
              <w:bookmarkEnd w:id="20228"/>
              <w:bookmarkEnd w:id="20229"/>
              <w:bookmarkEnd w:id="20230"/>
              <w:bookmarkEnd w:id="20231"/>
              <w:bookmarkEnd w:id="20232"/>
              <w:bookmarkEnd w:id="20233"/>
              <w:bookmarkEnd w:id="20234"/>
              <w:bookmarkEnd w:id="20235"/>
              <w:bookmarkEnd w:id="20236"/>
            </w:del>
          </w:p>
        </w:tc>
        <w:tc>
          <w:tcPr>
            <w:tcW w:w="449" w:type="dxa"/>
            <w:shd w:val="clear" w:color="auto" w:fill="D9D9D9" w:themeFill="background1" w:themeFillShade="D9"/>
          </w:tcPr>
          <w:p w14:paraId="5E1509B1" w14:textId="02FF9458"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237" w:author="Quinten Van Woerkom" w:date="2024-11-27T16:42:00Z" w16du:dateUtc="2024-11-27T15:42:00Z"/>
              </w:rPr>
            </w:pPr>
            <w:del w:id="20238" w:author="Quinten Van Woerkom" w:date="2024-11-27T16:42:00Z" w16du:dateUtc="2024-11-27T15:42:00Z">
              <w:r w:rsidRPr="004424B1" w:rsidDel="00507DE3">
                <w:delText>O</w:delText>
              </w:r>
              <w:bookmarkStart w:id="20239" w:name="_Toc184817848"/>
              <w:bookmarkStart w:id="20240" w:name="_Toc185336463"/>
              <w:bookmarkStart w:id="20241" w:name="_Toc185337296"/>
              <w:bookmarkStart w:id="20242" w:name="_Toc185342015"/>
              <w:bookmarkStart w:id="20243" w:name="_Toc185349625"/>
              <w:bookmarkStart w:id="20244" w:name="_Toc185428733"/>
              <w:bookmarkStart w:id="20245" w:name="_Toc185498374"/>
              <w:bookmarkStart w:id="20246" w:name="_Toc185499574"/>
              <w:bookmarkStart w:id="20247" w:name="_Toc185500774"/>
              <w:bookmarkStart w:id="20248" w:name="_Toc185501975"/>
              <w:bookmarkStart w:id="20249" w:name="_Toc185503180"/>
              <w:bookmarkStart w:id="20250" w:name="_Toc186031440"/>
              <w:bookmarkStart w:id="20251" w:name="_Toc186032646"/>
              <w:bookmarkStart w:id="20252" w:name="_Toc186033852"/>
              <w:bookmarkStart w:id="20253" w:name="_Toc186046350"/>
              <w:bookmarkStart w:id="20254" w:name="_Toc186457110"/>
              <w:bookmarkStart w:id="20255" w:name="_Toc186470755"/>
              <w:bookmarkStart w:id="20256" w:name="_Toc186645266"/>
              <w:bookmarkEnd w:id="20239"/>
              <w:bookmarkEnd w:id="20240"/>
              <w:bookmarkEnd w:id="20241"/>
              <w:bookmarkEnd w:id="20242"/>
              <w:bookmarkEnd w:id="20243"/>
              <w:bookmarkEnd w:id="20244"/>
              <w:bookmarkEnd w:id="20245"/>
              <w:bookmarkEnd w:id="20246"/>
              <w:bookmarkEnd w:id="20247"/>
              <w:bookmarkEnd w:id="20248"/>
              <w:bookmarkEnd w:id="20249"/>
              <w:bookmarkEnd w:id="20250"/>
              <w:bookmarkEnd w:id="20251"/>
              <w:bookmarkEnd w:id="20252"/>
              <w:bookmarkEnd w:id="20253"/>
              <w:bookmarkEnd w:id="20254"/>
              <w:bookmarkEnd w:id="20255"/>
              <w:bookmarkEnd w:id="20256"/>
            </w:del>
          </w:p>
        </w:tc>
        <w:tc>
          <w:tcPr>
            <w:tcW w:w="2805" w:type="dxa"/>
          </w:tcPr>
          <w:p w14:paraId="6821B8B2" w14:textId="44965606"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20257" w:author="Quinten Van Woerkom" w:date="2024-11-27T16:42:00Z" w16du:dateUtc="2024-11-27T15:42:00Z"/>
              </w:rPr>
            </w:pPr>
            <w:del w:id="20258" w:author="Quinten Van Woerkom" w:date="2024-11-27T16:42:00Z" w16du:dateUtc="2024-11-27T15:42:00Z">
              <w:r w:rsidRPr="004424B1" w:rsidDel="00507DE3">
                <w:delText>Planning Activity/Event</w:delText>
              </w:r>
              <w:bookmarkStart w:id="20259" w:name="_Toc184817849"/>
              <w:bookmarkStart w:id="20260" w:name="_Toc185336464"/>
              <w:bookmarkStart w:id="20261" w:name="_Toc185337297"/>
              <w:bookmarkStart w:id="20262" w:name="_Toc185342016"/>
              <w:bookmarkStart w:id="20263" w:name="_Toc185349626"/>
              <w:bookmarkStart w:id="20264" w:name="_Toc185428734"/>
              <w:bookmarkStart w:id="20265" w:name="_Toc185498375"/>
              <w:bookmarkStart w:id="20266" w:name="_Toc185499575"/>
              <w:bookmarkStart w:id="20267" w:name="_Toc185500775"/>
              <w:bookmarkStart w:id="20268" w:name="_Toc185501976"/>
              <w:bookmarkStart w:id="20269" w:name="_Toc185503181"/>
              <w:bookmarkStart w:id="20270" w:name="_Toc186031441"/>
              <w:bookmarkStart w:id="20271" w:name="_Toc186032647"/>
              <w:bookmarkStart w:id="20272" w:name="_Toc186033853"/>
              <w:bookmarkStart w:id="20273" w:name="_Toc186046351"/>
              <w:bookmarkStart w:id="20274" w:name="_Toc186457111"/>
              <w:bookmarkStart w:id="20275" w:name="_Toc186470756"/>
              <w:bookmarkStart w:id="20276" w:name="_Toc186645267"/>
              <w:bookmarkEnd w:id="20259"/>
              <w:bookmarkEnd w:id="20260"/>
              <w:bookmarkEnd w:id="20261"/>
              <w:bookmarkEnd w:id="20262"/>
              <w:bookmarkEnd w:id="20263"/>
              <w:bookmarkEnd w:id="20264"/>
              <w:bookmarkEnd w:id="20265"/>
              <w:bookmarkEnd w:id="20266"/>
              <w:bookmarkEnd w:id="20267"/>
              <w:bookmarkEnd w:id="20268"/>
              <w:bookmarkEnd w:id="20269"/>
              <w:bookmarkEnd w:id="20270"/>
              <w:bookmarkEnd w:id="20271"/>
              <w:bookmarkEnd w:id="20272"/>
              <w:bookmarkEnd w:id="20273"/>
              <w:bookmarkEnd w:id="20274"/>
              <w:bookmarkEnd w:id="20275"/>
              <w:bookmarkEnd w:id="20276"/>
            </w:del>
          </w:p>
        </w:tc>
        <w:bookmarkStart w:id="20277" w:name="_Toc184817850"/>
        <w:bookmarkStart w:id="20278" w:name="_Toc185336465"/>
        <w:bookmarkStart w:id="20279" w:name="_Toc185337298"/>
        <w:bookmarkStart w:id="20280" w:name="_Toc185342017"/>
        <w:bookmarkStart w:id="20281" w:name="_Toc185349627"/>
        <w:bookmarkStart w:id="20282" w:name="_Toc185428735"/>
        <w:bookmarkStart w:id="20283" w:name="_Toc185498376"/>
        <w:bookmarkStart w:id="20284" w:name="_Toc185499576"/>
        <w:bookmarkStart w:id="20285" w:name="_Toc185500776"/>
        <w:bookmarkStart w:id="20286" w:name="_Toc185501977"/>
        <w:bookmarkStart w:id="20287" w:name="_Toc185503182"/>
        <w:bookmarkStart w:id="20288" w:name="_Toc186031442"/>
        <w:bookmarkStart w:id="20289" w:name="_Toc186032648"/>
        <w:bookmarkStart w:id="20290" w:name="_Toc186033854"/>
        <w:bookmarkStart w:id="20291" w:name="_Toc186046352"/>
        <w:bookmarkStart w:id="20292" w:name="_Toc186457112"/>
        <w:bookmarkStart w:id="20293" w:name="_Toc186470757"/>
        <w:bookmarkStart w:id="20294" w:name="_Toc186645268"/>
        <w:bookmarkEnd w:id="20277"/>
        <w:bookmarkEnd w:id="20278"/>
        <w:bookmarkEnd w:id="20279"/>
        <w:bookmarkEnd w:id="20280"/>
        <w:bookmarkEnd w:id="20281"/>
        <w:bookmarkEnd w:id="20282"/>
        <w:bookmarkEnd w:id="20283"/>
        <w:bookmarkEnd w:id="20284"/>
        <w:bookmarkEnd w:id="20285"/>
        <w:bookmarkEnd w:id="20286"/>
        <w:bookmarkEnd w:id="20287"/>
        <w:bookmarkEnd w:id="20288"/>
        <w:bookmarkEnd w:id="20289"/>
        <w:bookmarkEnd w:id="20290"/>
        <w:bookmarkEnd w:id="20291"/>
        <w:bookmarkEnd w:id="20292"/>
        <w:bookmarkEnd w:id="20293"/>
        <w:bookmarkEnd w:id="20294"/>
      </w:tr>
      <w:tr w:rsidR="00720A65" w:rsidRPr="004424B1" w:rsidDel="00507DE3" w14:paraId="7AF0F0E6" w14:textId="1C7427AF" w:rsidTr="00F279E0">
        <w:trPr>
          <w:del w:id="20295"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tcPr>
          <w:p w14:paraId="46D0BF9A" w14:textId="7CAC051F" w:rsidR="00720A65" w:rsidRPr="004424B1" w:rsidDel="00507DE3" w:rsidRDefault="00720A65" w:rsidP="007B4994">
            <w:pPr>
              <w:pStyle w:val="TableCell"/>
              <w:rPr>
                <w:del w:id="20296" w:author="Quinten Van Woerkom" w:date="2024-11-27T16:42:00Z" w16du:dateUtc="2024-11-27T15:42:00Z"/>
              </w:rPr>
            </w:pPr>
          </w:p>
        </w:tc>
        <w:tc>
          <w:tcPr>
            <w:tcW w:w="3118" w:type="dxa"/>
            <w:shd w:val="clear" w:color="auto" w:fill="D9D9D9" w:themeFill="background1" w:themeFillShade="D9"/>
          </w:tcPr>
          <w:p w14:paraId="51535A60" w14:textId="2B3F9691"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20297" w:author="Quinten Van Woerkom" w:date="2024-11-27T16:42:00Z" w16du:dateUtc="2024-11-27T15:42:00Z"/>
              </w:rPr>
            </w:pPr>
            <w:del w:id="20298" w:author="Quinten Van Woerkom" w:date="2024-11-27T16:42:00Z" w16du:dateUtc="2024-11-27T15:42:00Z">
              <w:r w:rsidRPr="004424B1" w:rsidDel="00507DE3">
                <w:delText>3: Update Activity/Event</w:delText>
              </w:r>
              <w:bookmarkStart w:id="20299" w:name="_Toc184817851"/>
              <w:bookmarkStart w:id="20300" w:name="_Toc185336466"/>
              <w:bookmarkStart w:id="20301" w:name="_Toc185337299"/>
              <w:bookmarkStart w:id="20302" w:name="_Toc185342018"/>
              <w:bookmarkStart w:id="20303" w:name="_Toc185349628"/>
              <w:bookmarkStart w:id="20304" w:name="_Toc185428736"/>
              <w:bookmarkStart w:id="20305" w:name="_Toc185498377"/>
              <w:bookmarkStart w:id="20306" w:name="_Toc185499577"/>
              <w:bookmarkStart w:id="20307" w:name="_Toc185500777"/>
              <w:bookmarkStart w:id="20308" w:name="_Toc185501978"/>
              <w:bookmarkStart w:id="20309" w:name="_Toc185503183"/>
              <w:bookmarkStart w:id="20310" w:name="_Toc186031443"/>
              <w:bookmarkStart w:id="20311" w:name="_Toc186032649"/>
              <w:bookmarkStart w:id="20312" w:name="_Toc186033855"/>
              <w:bookmarkStart w:id="20313" w:name="_Toc186046353"/>
              <w:bookmarkStart w:id="20314" w:name="_Toc186457113"/>
              <w:bookmarkStart w:id="20315" w:name="_Toc186470758"/>
              <w:bookmarkStart w:id="20316" w:name="_Toc186645269"/>
              <w:bookmarkEnd w:id="20299"/>
              <w:bookmarkEnd w:id="20300"/>
              <w:bookmarkEnd w:id="20301"/>
              <w:bookmarkEnd w:id="20302"/>
              <w:bookmarkEnd w:id="20303"/>
              <w:bookmarkEnd w:id="20304"/>
              <w:bookmarkEnd w:id="20305"/>
              <w:bookmarkEnd w:id="20306"/>
              <w:bookmarkEnd w:id="20307"/>
              <w:bookmarkEnd w:id="20308"/>
              <w:bookmarkEnd w:id="20309"/>
              <w:bookmarkEnd w:id="20310"/>
              <w:bookmarkEnd w:id="20311"/>
              <w:bookmarkEnd w:id="20312"/>
              <w:bookmarkEnd w:id="20313"/>
              <w:bookmarkEnd w:id="20314"/>
              <w:bookmarkEnd w:id="20315"/>
              <w:bookmarkEnd w:id="20316"/>
            </w:del>
          </w:p>
        </w:tc>
        <w:tc>
          <w:tcPr>
            <w:tcW w:w="449" w:type="dxa"/>
            <w:shd w:val="clear" w:color="auto" w:fill="D9D9D9" w:themeFill="background1" w:themeFillShade="D9"/>
          </w:tcPr>
          <w:p w14:paraId="05BEF024" w14:textId="6811321B"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317" w:author="Quinten Van Woerkom" w:date="2024-11-27T16:42:00Z" w16du:dateUtc="2024-11-27T15:42:00Z"/>
              </w:rPr>
            </w:pPr>
            <w:del w:id="20318" w:author="Quinten Van Woerkom" w:date="2024-11-27T16:42:00Z" w16du:dateUtc="2024-11-27T15:42:00Z">
              <w:r w:rsidRPr="004424B1" w:rsidDel="00507DE3">
                <w:sym w:font="Wingdings" w:char="F0FC"/>
              </w:r>
              <w:bookmarkStart w:id="20319" w:name="_Toc184817852"/>
              <w:bookmarkStart w:id="20320" w:name="_Toc185336467"/>
              <w:bookmarkStart w:id="20321" w:name="_Toc185337300"/>
              <w:bookmarkStart w:id="20322" w:name="_Toc185342019"/>
              <w:bookmarkStart w:id="20323" w:name="_Toc185349629"/>
              <w:bookmarkStart w:id="20324" w:name="_Toc185428737"/>
              <w:bookmarkStart w:id="20325" w:name="_Toc185498378"/>
              <w:bookmarkStart w:id="20326" w:name="_Toc185499578"/>
              <w:bookmarkStart w:id="20327" w:name="_Toc185500778"/>
              <w:bookmarkStart w:id="20328" w:name="_Toc185501979"/>
              <w:bookmarkStart w:id="20329" w:name="_Toc185503184"/>
              <w:bookmarkStart w:id="20330" w:name="_Toc186031444"/>
              <w:bookmarkStart w:id="20331" w:name="_Toc186032650"/>
              <w:bookmarkStart w:id="20332" w:name="_Toc186033856"/>
              <w:bookmarkStart w:id="20333" w:name="_Toc186046354"/>
              <w:bookmarkStart w:id="20334" w:name="_Toc186457114"/>
              <w:bookmarkStart w:id="20335" w:name="_Toc186470759"/>
              <w:bookmarkStart w:id="20336" w:name="_Toc186645270"/>
              <w:bookmarkEnd w:id="20319"/>
              <w:bookmarkEnd w:id="20320"/>
              <w:bookmarkEnd w:id="20321"/>
              <w:bookmarkEnd w:id="20322"/>
              <w:bookmarkEnd w:id="20323"/>
              <w:bookmarkEnd w:id="20324"/>
              <w:bookmarkEnd w:id="20325"/>
              <w:bookmarkEnd w:id="20326"/>
              <w:bookmarkEnd w:id="20327"/>
              <w:bookmarkEnd w:id="20328"/>
              <w:bookmarkEnd w:id="20329"/>
              <w:bookmarkEnd w:id="20330"/>
              <w:bookmarkEnd w:id="20331"/>
              <w:bookmarkEnd w:id="20332"/>
              <w:bookmarkEnd w:id="20333"/>
              <w:bookmarkEnd w:id="20334"/>
              <w:bookmarkEnd w:id="20335"/>
              <w:bookmarkEnd w:id="20336"/>
            </w:del>
          </w:p>
        </w:tc>
        <w:tc>
          <w:tcPr>
            <w:tcW w:w="449" w:type="dxa"/>
            <w:shd w:val="clear" w:color="auto" w:fill="D9D9D9" w:themeFill="background1" w:themeFillShade="D9"/>
          </w:tcPr>
          <w:p w14:paraId="090F51B3" w14:textId="2D8DA178"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337" w:author="Quinten Van Woerkom" w:date="2024-11-27T16:42:00Z" w16du:dateUtc="2024-11-27T15:42:00Z"/>
              </w:rPr>
            </w:pPr>
            <w:del w:id="20338" w:author="Quinten Van Woerkom" w:date="2024-11-27T16:42:00Z" w16du:dateUtc="2024-11-27T15:42:00Z">
              <w:r w:rsidRPr="004424B1" w:rsidDel="00507DE3">
                <w:delText>-</w:delText>
              </w:r>
              <w:bookmarkStart w:id="20339" w:name="_Toc184817853"/>
              <w:bookmarkStart w:id="20340" w:name="_Toc185336468"/>
              <w:bookmarkStart w:id="20341" w:name="_Toc185337301"/>
              <w:bookmarkStart w:id="20342" w:name="_Toc185342020"/>
              <w:bookmarkStart w:id="20343" w:name="_Toc185349630"/>
              <w:bookmarkStart w:id="20344" w:name="_Toc185428738"/>
              <w:bookmarkStart w:id="20345" w:name="_Toc185498379"/>
              <w:bookmarkStart w:id="20346" w:name="_Toc185499579"/>
              <w:bookmarkStart w:id="20347" w:name="_Toc185500779"/>
              <w:bookmarkStart w:id="20348" w:name="_Toc185501980"/>
              <w:bookmarkStart w:id="20349" w:name="_Toc185503185"/>
              <w:bookmarkStart w:id="20350" w:name="_Toc186031445"/>
              <w:bookmarkStart w:id="20351" w:name="_Toc186032651"/>
              <w:bookmarkStart w:id="20352" w:name="_Toc186033857"/>
              <w:bookmarkStart w:id="20353" w:name="_Toc186046355"/>
              <w:bookmarkStart w:id="20354" w:name="_Toc186457115"/>
              <w:bookmarkStart w:id="20355" w:name="_Toc186470760"/>
              <w:bookmarkStart w:id="20356" w:name="_Toc186645271"/>
              <w:bookmarkEnd w:id="20339"/>
              <w:bookmarkEnd w:id="20340"/>
              <w:bookmarkEnd w:id="20341"/>
              <w:bookmarkEnd w:id="20342"/>
              <w:bookmarkEnd w:id="20343"/>
              <w:bookmarkEnd w:id="20344"/>
              <w:bookmarkEnd w:id="20345"/>
              <w:bookmarkEnd w:id="20346"/>
              <w:bookmarkEnd w:id="20347"/>
              <w:bookmarkEnd w:id="20348"/>
              <w:bookmarkEnd w:id="20349"/>
              <w:bookmarkEnd w:id="20350"/>
              <w:bookmarkEnd w:id="20351"/>
              <w:bookmarkEnd w:id="20352"/>
              <w:bookmarkEnd w:id="20353"/>
              <w:bookmarkEnd w:id="20354"/>
              <w:bookmarkEnd w:id="20355"/>
              <w:bookmarkEnd w:id="20356"/>
            </w:del>
          </w:p>
        </w:tc>
        <w:tc>
          <w:tcPr>
            <w:tcW w:w="449" w:type="dxa"/>
            <w:shd w:val="clear" w:color="auto" w:fill="D9D9D9" w:themeFill="background1" w:themeFillShade="D9"/>
          </w:tcPr>
          <w:p w14:paraId="2BBDF17B" w14:textId="7B80C3AF"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357" w:author="Quinten Van Woerkom" w:date="2024-11-27T16:42:00Z" w16du:dateUtc="2024-11-27T15:42:00Z"/>
              </w:rPr>
            </w:pPr>
            <w:del w:id="20358" w:author="Quinten Van Woerkom" w:date="2024-11-27T16:42:00Z" w16du:dateUtc="2024-11-27T15:42:00Z">
              <w:r w:rsidRPr="004424B1" w:rsidDel="00507DE3">
                <w:delText>-</w:delText>
              </w:r>
              <w:bookmarkStart w:id="20359" w:name="_Toc184817854"/>
              <w:bookmarkStart w:id="20360" w:name="_Toc185336469"/>
              <w:bookmarkStart w:id="20361" w:name="_Toc185337302"/>
              <w:bookmarkStart w:id="20362" w:name="_Toc185342021"/>
              <w:bookmarkStart w:id="20363" w:name="_Toc185349631"/>
              <w:bookmarkStart w:id="20364" w:name="_Toc185428739"/>
              <w:bookmarkStart w:id="20365" w:name="_Toc185498380"/>
              <w:bookmarkStart w:id="20366" w:name="_Toc185499580"/>
              <w:bookmarkStart w:id="20367" w:name="_Toc185500780"/>
              <w:bookmarkStart w:id="20368" w:name="_Toc185501981"/>
              <w:bookmarkStart w:id="20369" w:name="_Toc185503186"/>
              <w:bookmarkStart w:id="20370" w:name="_Toc186031446"/>
              <w:bookmarkStart w:id="20371" w:name="_Toc186032652"/>
              <w:bookmarkStart w:id="20372" w:name="_Toc186033858"/>
              <w:bookmarkStart w:id="20373" w:name="_Toc186046356"/>
              <w:bookmarkStart w:id="20374" w:name="_Toc186457116"/>
              <w:bookmarkStart w:id="20375" w:name="_Toc186470761"/>
              <w:bookmarkStart w:id="20376" w:name="_Toc186645272"/>
              <w:bookmarkEnd w:id="20359"/>
              <w:bookmarkEnd w:id="20360"/>
              <w:bookmarkEnd w:id="20361"/>
              <w:bookmarkEnd w:id="20362"/>
              <w:bookmarkEnd w:id="20363"/>
              <w:bookmarkEnd w:id="20364"/>
              <w:bookmarkEnd w:id="20365"/>
              <w:bookmarkEnd w:id="20366"/>
              <w:bookmarkEnd w:id="20367"/>
              <w:bookmarkEnd w:id="20368"/>
              <w:bookmarkEnd w:id="20369"/>
              <w:bookmarkEnd w:id="20370"/>
              <w:bookmarkEnd w:id="20371"/>
              <w:bookmarkEnd w:id="20372"/>
              <w:bookmarkEnd w:id="20373"/>
              <w:bookmarkEnd w:id="20374"/>
              <w:bookmarkEnd w:id="20375"/>
              <w:bookmarkEnd w:id="20376"/>
            </w:del>
          </w:p>
        </w:tc>
        <w:tc>
          <w:tcPr>
            <w:tcW w:w="449" w:type="dxa"/>
            <w:shd w:val="clear" w:color="auto" w:fill="D9D9D9" w:themeFill="background1" w:themeFillShade="D9"/>
          </w:tcPr>
          <w:p w14:paraId="30E5D107" w14:textId="4E4CC6EC"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377" w:author="Quinten Van Woerkom" w:date="2024-11-27T16:42:00Z" w16du:dateUtc="2024-11-27T15:42:00Z"/>
              </w:rPr>
            </w:pPr>
            <w:del w:id="20378" w:author="Quinten Van Woerkom" w:date="2024-11-27T16:42:00Z" w16du:dateUtc="2024-11-27T15:42:00Z">
              <w:r w:rsidRPr="004424B1" w:rsidDel="00507DE3">
                <w:delText>-</w:delText>
              </w:r>
              <w:bookmarkStart w:id="20379" w:name="_Toc184817855"/>
              <w:bookmarkStart w:id="20380" w:name="_Toc185336470"/>
              <w:bookmarkStart w:id="20381" w:name="_Toc185337303"/>
              <w:bookmarkStart w:id="20382" w:name="_Toc185342022"/>
              <w:bookmarkStart w:id="20383" w:name="_Toc185349632"/>
              <w:bookmarkStart w:id="20384" w:name="_Toc185428740"/>
              <w:bookmarkStart w:id="20385" w:name="_Toc185498381"/>
              <w:bookmarkStart w:id="20386" w:name="_Toc185499581"/>
              <w:bookmarkStart w:id="20387" w:name="_Toc185500781"/>
              <w:bookmarkStart w:id="20388" w:name="_Toc185501982"/>
              <w:bookmarkStart w:id="20389" w:name="_Toc185503187"/>
              <w:bookmarkStart w:id="20390" w:name="_Toc186031447"/>
              <w:bookmarkStart w:id="20391" w:name="_Toc186032653"/>
              <w:bookmarkStart w:id="20392" w:name="_Toc186033859"/>
              <w:bookmarkStart w:id="20393" w:name="_Toc186046357"/>
              <w:bookmarkStart w:id="20394" w:name="_Toc186457117"/>
              <w:bookmarkStart w:id="20395" w:name="_Toc186470762"/>
              <w:bookmarkStart w:id="20396" w:name="_Toc186645273"/>
              <w:bookmarkEnd w:id="20379"/>
              <w:bookmarkEnd w:id="20380"/>
              <w:bookmarkEnd w:id="20381"/>
              <w:bookmarkEnd w:id="20382"/>
              <w:bookmarkEnd w:id="20383"/>
              <w:bookmarkEnd w:id="20384"/>
              <w:bookmarkEnd w:id="20385"/>
              <w:bookmarkEnd w:id="20386"/>
              <w:bookmarkEnd w:id="20387"/>
              <w:bookmarkEnd w:id="20388"/>
              <w:bookmarkEnd w:id="20389"/>
              <w:bookmarkEnd w:id="20390"/>
              <w:bookmarkEnd w:id="20391"/>
              <w:bookmarkEnd w:id="20392"/>
              <w:bookmarkEnd w:id="20393"/>
              <w:bookmarkEnd w:id="20394"/>
              <w:bookmarkEnd w:id="20395"/>
              <w:bookmarkEnd w:id="20396"/>
            </w:del>
          </w:p>
        </w:tc>
        <w:tc>
          <w:tcPr>
            <w:tcW w:w="449" w:type="dxa"/>
            <w:shd w:val="clear" w:color="auto" w:fill="D9D9D9" w:themeFill="background1" w:themeFillShade="D9"/>
          </w:tcPr>
          <w:p w14:paraId="7B90CF1C" w14:textId="056EB3C7"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397" w:author="Quinten Van Woerkom" w:date="2024-11-27T16:42:00Z" w16du:dateUtc="2024-11-27T15:42:00Z"/>
              </w:rPr>
            </w:pPr>
            <w:del w:id="20398" w:author="Quinten Van Woerkom" w:date="2024-11-27T16:42:00Z" w16du:dateUtc="2024-11-27T15:42:00Z">
              <w:r w:rsidRPr="004424B1" w:rsidDel="00507DE3">
                <w:delText>O</w:delText>
              </w:r>
              <w:bookmarkStart w:id="20399" w:name="_Toc184817856"/>
              <w:bookmarkStart w:id="20400" w:name="_Toc185336471"/>
              <w:bookmarkStart w:id="20401" w:name="_Toc185337304"/>
              <w:bookmarkStart w:id="20402" w:name="_Toc185342023"/>
              <w:bookmarkStart w:id="20403" w:name="_Toc185349633"/>
              <w:bookmarkStart w:id="20404" w:name="_Toc185428741"/>
              <w:bookmarkStart w:id="20405" w:name="_Toc185498382"/>
              <w:bookmarkStart w:id="20406" w:name="_Toc185499582"/>
              <w:bookmarkStart w:id="20407" w:name="_Toc185500782"/>
              <w:bookmarkStart w:id="20408" w:name="_Toc185501983"/>
              <w:bookmarkStart w:id="20409" w:name="_Toc185503188"/>
              <w:bookmarkStart w:id="20410" w:name="_Toc186031448"/>
              <w:bookmarkStart w:id="20411" w:name="_Toc186032654"/>
              <w:bookmarkStart w:id="20412" w:name="_Toc186033860"/>
              <w:bookmarkStart w:id="20413" w:name="_Toc186046358"/>
              <w:bookmarkStart w:id="20414" w:name="_Toc186457118"/>
              <w:bookmarkStart w:id="20415" w:name="_Toc186470763"/>
              <w:bookmarkStart w:id="20416" w:name="_Toc186645274"/>
              <w:bookmarkEnd w:id="20399"/>
              <w:bookmarkEnd w:id="20400"/>
              <w:bookmarkEnd w:id="20401"/>
              <w:bookmarkEnd w:id="20402"/>
              <w:bookmarkEnd w:id="20403"/>
              <w:bookmarkEnd w:id="20404"/>
              <w:bookmarkEnd w:id="20405"/>
              <w:bookmarkEnd w:id="20406"/>
              <w:bookmarkEnd w:id="20407"/>
              <w:bookmarkEnd w:id="20408"/>
              <w:bookmarkEnd w:id="20409"/>
              <w:bookmarkEnd w:id="20410"/>
              <w:bookmarkEnd w:id="20411"/>
              <w:bookmarkEnd w:id="20412"/>
              <w:bookmarkEnd w:id="20413"/>
              <w:bookmarkEnd w:id="20414"/>
              <w:bookmarkEnd w:id="20415"/>
              <w:bookmarkEnd w:id="20416"/>
            </w:del>
          </w:p>
        </w:tc>
        <w:tc>
          <w:tcPr>
            <w:tcW w:w="449" w:type="dxa"/>
            <w:shd w:val="clear" w:color="auto" w:fill="D9D9D9" w:themeFill="background1" w:themeFillShade="D9"/>
          </w:tcPr>
          <w:p w14:paraId="7D664FA4" w14:textId="54B13022"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417" w:author="Quinten Van Woerkom" w:date="2024-11-27T16:42:00Z" w16du:dateUtc="2024-11-27T15:42:00Z"/>
              </w:rPr>
            </w:pPr>
            <w:del w:id="20418" w:author="Quinten Van Woerkom" w:date="2024-11-27T16:42:00Z" w16du:dateUtc="2024-11-27T15:42:00Z">
              <w:r w:rsidRPr="004424B1" w:rsidDel="00507DE3">
                <w:delText>-</w:delText>
              </w:r>
              <w:bookmarkStart w:id="20419" w:name="_Toc184817857"/>
              <w:bookmarkStart w:id="20420" w:name="_Toc185336472"/>
              <w:bookmarkStart w:id="20421" w:name="_Toc185337305"/>
              <w:bookmarkStart w:id="20422" w:name="_Toc185342024"/>
              <w:bookmarkStart w:id="20423" w:name="_Toc185349634"/>
              <w:bookmarkStart w:id="20424" w:name="_Toc185428742"/>
              <w:bookmarkStart w:id="20425" w:name="_Toc185498383"/>
              <w:bookmarkStart w:id="20426" w:name="_Toc185499583"/>
              <w:bookmarkStart w:id="20427" w:name="_Toc185500783"/>
              <w:bookmarkStart w:id="20428" w:name="_Toc185501984"/>
              <w:bookmarkStart w:id="20429" w:name="_Toc185503189"/>
              <w:bookmarkStart w:id="20430" w:name="_Toc186031449"/>
              <w:bookmarkStart w:id="20431" w:name="_Toc186032655"/>
              <w:bookmarkStart w:id="20432" w:name="_Toc186033861"/>
              <w:bookmarkStart w:id="20433" w:name="_Toc186046359"/>
              <w:bookmarkStart w:id="20434" w:name="_Toc186457119"/>
              <w:bookmarkStart w:id="20435" w:name="_Toc186470764"/>
              <w:bookmarkStart w:id="20436" w:name="_Toc186645275"/>
              <w:bookmarkEnd w:id="20419"/>
              <w:bookmarkEnd w:id="20420"/>
              <w:bookmarkEnd w:id="20421"/>
              <w:bookmarkEnd w:id="20422"/>
              <w:bookmarkEnd w:id="20423"/>
              <w:bookmarkEnd w:id="20424"/>
              <w:bookmarkEnd w:id="20425"/>
              <w:bookmarkEnd w:id="20426"/>
              <w:bookmarkEnd w:id="20427"/>
              <w:bookmarkEnd w:id="20428"/>
              <w:bookmarkEnd w:id="20429"/>
              <w:bookmarkEnd w:id="20430"/>
              <w:bookmarkEnd w:id="20431"/>
              <w:bookmarkEnd w:id="20432"/>
              <w:bookmarkEnd w:id="20433"/>
              <w:bookmarkEnd w:id="20434"/>
              <w:bookmarkEnd w:id="20435"/>
              <w:bookmarkEnd w:id="20436"/>
            </w:del>
          </w:p>
        </w:tc>
        <w:tc>
          <w:tcPr>
            <w:tcW w:w="2805" w:type="dxa"/>
          </w:tcPr>
          <w:p w14:paraId="590A4B20" w14:textId="3C6F7F51"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20437" w:author="Quinten Van Woerkom" w:date="2024-11-27T16:42:00Z" w16du:dateUtc="2024-11-27T15:42:00Z"/>
              </w:rPr>
            </w:pPr>
            <w:del w:id="20438" w:author="Quinten Van Woerkom" w:date="2024-11-27T16:42:00Z" w16du:dateUtc="2024-11-27T15:42:00Z">
              <w:r w:rsidRPr="004424B1" w:rsidDel="00507DE3">
                <w:delText>Planning Activity/Event</w:delText>
              </w:r>
              <w:bookmarkStart w:id="20439" w:name="_Toc184817858"/>
              <w:bookmarkStart w:id="20440" w:name="_Toc185336473"/>
              <w:bookmarkStart w:id="20441" w:name="_Toc185337306"/>
              <w:bookmarkStart w:id="20442" w:name="_Toc185342025"/>
              <w:bookmarkStart w:id="20443" w:name="_Toc185349635"/>
              <w:bookmarkStart w:id="20444" w:name="_Toc185428743"/>
              <w:bookmarkStart w:id="20445" w:name="_Toc185498384"/>
              <w:bookmarkStart w:id="20446" w:name="_Toc185499584"/>
              <w:bookmarkStart w:id="20447" w:name="_Toc185500784"/>
              <w:bookmarkStart w:id="20448" w:name="_Toc185501985"/>
              <w:bookmarkStart w:id="20449" w:name="_Toc185503190"/>
              <w:bookmarkStart w:id="20450" w:name="_Toc186031450"/>
              <w:bookmarkStart w:id="20451" w:name="_Toc186032656"/>
              <w:bookmarkStart w:id="20452" w:name="_Toc186033862"/>
              <w:bookmarkStart w:id="20453" w:name="_Toc186046360"/>
              <w:bookmarkStart w:id="20454" w:name="_Toc186457120"/>
              <w:bookmarkStart w:id="20455" w:name="_Toc186470765"/>
              <w:bookmarkStart w:id="20456" w:name="_Toc186645276"/>
              <w:bookmarkEnd w:id="20439"/>
              <w:bookmarkEnd w:id="20440"/>
              <w:bookmarkEnd w:id="20441"/>
              <w:bookmarkEnd w:id="20442"/>
              <w:bookmarkEnd w:id="20443"/>
              <w:bookmarkEnd w:id="20444"/>
              <w:bookmarkEnd w:id="20445"/>
              <w:bookmarkEnd w:id="20446"/>
              <w:bookmarkEnd w:id="20447"/>
              <w:bookmarkEnd w:id="20448"/>
              <w:bookmarkEnd w:id="20449"/>
              <w:bookmarkEnd w:id="20450"/>
              <w:bookmarkEnd w:id="20451"/>
              <w:bookmarkEnd w:id="20452"/>
              <w:bookmarkEnd w:id="20453"/>
              <w:bookmarkEnd w:id="20454"/>
              <w:bookmarkEnd w:id="20455"/>
              <w:bookmarkEnd w:id="20456"/>
            </w:del>
          </w:p>
        </w:tc>
        <w:bookmarkStart w:id="20457" w:name="_Toc184817859"/>
        <w:bookmarkStart w:id="20458" w:name="_Toc185336474"/>
        <w:bookmarkStart w:id="20459" w:name="_Toc185337307"/>
        <w:bookmarkStart w:id="20460" w:name="_Toc185342026"/>
        <w:bookmarkStart w:id="20461" w:name="_Toc185349636"/>
        <w:bookmarkStart w:id="20462" w:name="_Toc185428744"/>
        <w:bookmarkStart w:id="20463" w:name="_Toc185498385"/>
        <w:bookmarkStart w:id="20464" w:name="_Toc185499585"/>
        <w:bookmarkStart w:id="20465" w:name="_Toc185500785"/>
        <w:bookmarkStart w:id="20466" w:name="_Toc185501986"/>
        <w:bookmarkStart w:id="20467" w:name="_Toc185503191"/>
        <w:bookmarkStart w:id="20468" w:name="_Toc186031451"/>
        <w:bookmarkStart w:id="20469" w:name="_Toc186032657"/>
        <w:bookmarkStart w:id="20470" w:name="_Toc186033863"/>
        <w:bookmarkStart w:id="20471" w:name="_Toc186046361"/>
        <w:bookmarkStart w:id="20472" w:name="_Toc186457121"/>
        <w:bookmarkStart w:id="20473" w:name="_Toc186470766"/>
        <w:bookmarkStart w:id="20474" w:name="_Toc186645277"/>
        <w:bookmarkEnd w:id="20457"/>
        <w:bookmarkEnd w:id="20458"/>
        <w:bookmarkEnd w:id="20459"/>
        <w:bookmarkEnd w:id="20460"/>
        <w:bookmarkEnd w:id="20461"/>
        <w:bookmarkEnd w:id="20462"/>
        <w:bookmarkEnd w:id="20463"/>
        <w:bookmarkEnd w:id="20464"/>
        <w:bookmarkEnd w:id="20465"/>
        <w:bookmarkEnd w:id="20466"/>
        <w:bookmarkEnd w:id="20467"/>
        <w:bookmarkEnd w:id="20468"/>
        <w:bookmarkEnd w:id="20469"/>
        <w:bookmarkEnd w:id="20470"/>
        <w:bookmarkEnd w:id="20471"/>
        <w:bookmarkEnd w:id="20472"/>
        <w:bookmarkEnd w:id="20473"/>
        <w:bookmarkEnd w:id="20474"/>
      </w:tr>
      <w:tr w:rsidR="00720A65" w:rsidRPr="004424B1" w:rsidDel="00507DE3" w14:paraId="53D16EE1" w14:textId="3F38B90C" w:rsidTr="00F279E0">
        <w:trPr>
          <w:del w:id="20475"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tcPr>
          <w:p w14:paraId="0856A570" w14:textId="2F233593" w:rsidR="00720A65" w:rsidRPr="004424B1" w:rsidDel="00507DE3" w:rsidRDefault="00720A65" w:rsidP="007B4994">
            <w:pPr>
              <w:pStyle w:val="TableCell"/>
              <w:rPr>
                <w:del w:id="20476" w:author="Quinten Van Woerkom" w:date="2024-11-27T16:42:00Z" w16du:dateUtc="2024-11-27T15:42:00Z"/>
              </w:rPr>
            </w:pPr>
          </w:p>
        </w:tc>
        <w:tc>
          <w:tcPr>
            <w:tcW w:w="3118" w:type="dxa"/>
            <w:shd w:val="clear" w:color="auto" w:fill="D9D9D9" w:themeFill="background1" w:themeFillShade="D9"/>
          </w:tcPr>
          <w:p w14:paraId="7F157327" w14:textId="2C360101"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20477" w:author="Quinten Van Woerkom" w:date="2024-11-27T16:42:00Z" w16du:dateUtc="2024-11-27T15:42:00Z"/>
              </w:rPr>
            </w:pPr>
            <w:del w:id="20478" w:author="Quinten Van Woerkom" w:date="2024-11-27T16:42:00Z" w16du:dateUtc="2024-11-27T15:42:00Z">
              <w:r w:rsidRPr="004424B1" w:rsidDel="00507DE3">
                <w:delText>4: Update Resource</w:delText>
              </w:r>
              <w:bookmarkStart w:id="20479" w:name="_Toc184817860"/>
              <w:bookmarkStart w:id="20480" w:name="_Toc185336475"/>
              <w:bookmarkStart w:id="20481" w:name="_Toc185337308"/>
              <w:bookmarkStart w:id="20482" w:name="_Toc185342027"/>
              <w:bookmarkStart w:id="20483" w:name="_Toc185349637"/>
              <w:bookmarkStart w:id="20484" w:name="_Toc185428745"/>
              <w:bookmarkStart w:id="20485" w:name="_Toc185498386"/>
              <w:bookmarkStart w:id="20486" w:name="_Toc185499586"/>
              <w:bookmarkStart w:id="20487" w:name="_Toc185500786"/>
              <w:bookmarkStart w:id="20488" w:name="_Toc185501987"/>
              <w:bookmarkStart w:id="20489" w:name="_Toc185503192"/>
              <w:bookmarkStart w:id="20490" w:name="_Toc186031452"/>
              <w:bookmarkStart w:id="20491" w:name="_Toc186032658"/>
              <w:bookmarkStart w:id="20492" w:name="_Toc186033864"/>
              <w:bookmarkStart w:id="20493" w:name="_Toc186046362"/>
              <w:bookmarkStart w:id="20494" w:name="_Toc186457122"/>
              <w:bookmarkStart w:id="20495" w:name="_Toc186470767"/>
              <w:bookmarkStart w:id="20496" w:name="_Toc186645278"/>
              <w:bookmarkEnd w:id="20479"/>
              <w:bookmarkEnd w:id="20480"/>
              <w:bookmarkEnd w:id="20481"/>
              <w:bookmarkEnd w:id="20482"/>
              <w:bookmarkEnd w:id="20483"/>
              <w:bookmarkEnd w:id="20484"/>
              <w:bookmarkEnd w:id="20485"/>
              <w:bookmarkEnd w:id="20486"/>
              <w:bookmarkEnd w:id="20487"/>
              <w:bookmarkEnd w:id="20488"/>
              <w:bookmarkEnd w:id="20489"/>
              <w:bookmarkEnd w:id="20490"/>
              <w:bookmarkEnd w:id="20491"/>
              <w:bookmarkEnd w:id="20492"/>
              <w:bookmarkEnd w:id="20493"/>
              <w:bookmarkEnd w:id="20494"/>
              <w:bookmarkEnd w:id="20495"/>
              <w:bookmarkEnd w:id="20496"/>
            </w:del>
          </w:p>
        </w:tc>
        <w:tc>
          <w:tcPr>
            <w:tcW w:w="449" w:type="dxa"/>
            <w:shd w:val="clear" w:color="auto" w:fill="D9D9D9" w:themeFill="background1" w:themeFillShade="D9"/>
          </w:tcPr>
          <w:p w14:paraId="74EFAB95" w14:textId="2E568391"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497" w:author="Quinten Van Woerkom" w:date="2024-11-27T16:42:00Z" w16du:dateUtc="2024-11-27T15:42:00Z"/>
              </w:rPr>
            </w:pPr>
            <w:del w:id="20498" w:author="Quinten Van Woerkom" w:date="2024-11-27T16:42:00Z" w16du:dateUtc="2024-11-27T15:42:00Z">
              <w:r w:rsidRPr="004424B1" w:rsidDel="00507DE3">
                <w:sym w:font="Wingdings" w:char="F0FC"/>
              </w:r>
              <w:bookmarkStart w:id="20499" w:name="_Toc184817861"/>
              <w:bookmarkStart w:id="20500" w:name="_Toc185336476"/>
              <w:bookmarkStart w:id="20501" w:name="_Toc185337309"/>
              <w:bookmarkStart w:id="20502" w:name="_Toc185342028"/>
              <w:bookmarkStart w:id="20503" w:name="_Toc185349638"/>
              <w:bookmarkStart w:id="20504" w:name="_Toc185428746"/>
              <w:bookmarkStart w:id="20505" w:name="_Toc185498387"/>
              <w:bookmarkStart w:id="20506" w:name="_Toc185499587"/>
              <w:bookmarkStart w:id="20507" w:name="_Toc185500787"/>
              <w:bookmarkStart w:id="20508" w:name="_Toc185501988"/>
              <w:bookmarkStart w:id="20509" w:name="_Toc185503193"/>
              <w:bookmarkStart w:id="20510" w:name="_Toc186031453"/>
              <w:bookmarkStart w:id="20511" w:name="_Toc186032659"/>
              <w:bookmarkStart w:id="20512" w:name="_Toc186033865"/>
              <w:bookmarkStart w:id="20513" w:name="_Toc186046363"/>
              <w:bookmarkStart w:id="20514" w:name="_Toc186457123"/>
              <w:bookmarkStart w:id="20515" w:name="_Toc186470768"/>
              <w:bookmarkStart w:id="20516" w:name="_Toc186645279"/>
              <w:bookmarkEnd w:id="20499"/>
              <w:bookmarkEnd w:id="20500"/>
              <w:bookmarkEnd w:id="20501"/>
              <w:bookmarkEnd w:id="20502"/>
              <w:bookmarkEnd w:id="20503"/>
              <w:bookmarkEnd w:id="20504"/>
              <w:bookmarkEnd w:id="20505"/>
              <w:bookmarkEnd w:id="20506"/>
              <w:bookmarkEnd w:id="20507"/>
              <w:bookmarkEnd w:id="20508"/>
              <w:bookmarkEnd w:id="20509"/>
              <w:bookmarkEnd w:id="20510"/>
              <w:bookmarkEnd w:id="20511"/>
              <w:bookmarkEnd w:id="20512"/>
              <w:bookmarkEnd w:id="20513"/>
              <w:bookmarkEnd w:id="20514"/>
              <w:bookmarkEnd w:id="20515"/>
              <w:bookmarkEnd w:id="20516"/>
            </w:del>
          </w:p>
        </w:tc>
        <w:tc>
          <w:tcPr>
            <w:tcW w:w="449" w:type="dxa"/>
            <w:shd w:val="clear" w:color="auto" w:fill="D9D9D9" w:themeFill="background1" w:themeFillShade="D9"/>
          </w:tcPr>
          <w:p w14:paraId="29965C41" w14:textId="15C7FE94"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517" w:author="Quinten Van Woerkom" w:date="2024-11-27T16:42:00Z" w16du:dateUtc="2024-11-27T15:42:00Z"/>
              </w:rPr>
            </w:pPr>
            <w:del w:id="20518" w:author="Quinten Van Woerkom" w:date="2024-11-27T16:42:00Z" w16du:dateUtc="2024-11-27T15:42:00Z">
              <w:r w:rsidRPr="004424B1" w:rsidDel="00507DE3">
                <w:delText>-</w:delText>
              </w:r>
              <w:bookmarkStart w:id="20519" w:name="_Toc184817862"/>
              <w:bookmarkStart w:id="20520" w:name="_Toc185336477"/>
              <w:bookmarkStart w:id="20521" w:name="_Toc185337310"/>
              <w:bookmarkStart w:id="20522" w:name="_Toc185342029"/>
              <w:bookmarkStart w:id="20523" w:name="_Toc185349639"/>
              <w:bookmarkStart w:id="20524" w:name="_Toc185428747"/>
              <w:bookmarkStart w:id="20525" w:name="_Toc185498388"/>
              <w:bookmarkStart w:id="20526" w:name="_Toc185499588"/>
              <w:bookmarkStart w:id="20527" w:name="_Toc185500788"/>
              <w:bookmarkStart w:id="20528" w:name="_Toc185501989"/>
              <w:bookmarkStart w:id="20529" w:name="_Toc185503194"/>
              <w:bookmarkStart w:id="20530" w:name="_Toc186031454"/>
              <w:bookmarkStart w:id="20531" w:name="_Toc186032660"/>
              <w:bookmarkStart w:id="20532" w:name="_Toc186033866"/>
              <w:bookmarkStart w:id="20533" w:name="_Toc186046364"/>
              <w:bookmarkStart w:id="20534" w:name="_Toc186457124"/>
              <w:bookmarkStart w:id="20535" w:name="_Toc186470769"/>
              <w:bookmarkStart w:id="20536" w:name="_Toc186645280"/>
              <w:bookmarkEnd w:id="20519"/>
              <w:bookmarkEnd w:id="20520"/>
              <w:bookmarkEnd w:id="20521"/>
              <w:bookmarkEnd w:id="20522"/>
              <w:bookmarkEnd w:id="20523"/>
              <w:bookmarkEnd w:id="20524"/>
              <w:bookmarkEnd w:id="20525"/>
              <w:bookmarkEnd w:id="20526"/>
              <w:bookmarkEnd w:id="20527"/>
              <w:bookmarkEnd w:id="20528"/>
              <w:bookmarkEnd w:id="20529"/>
              <w:bookmarkEnd w:id="20530"/>
              <w:bookmarkEnd w:id="20531"/>
              <w:bookmarkEnd w:id="20532"/>
              <w:bookmarkEnd w:id="20533"/>
              <w:bookmarkEnd w:id="20534"/>
              <w:bookmarkEnd w:id="20535"/>
              <w:bookmarkEnd w:id="20536"/>
            </w:del>
          </w:p>
        </w:tc>
        <w:tc>
          <w:tcPr>
            <w:tcW w:w="449" w:type="dxa"/>
            <w:shd w:val="clear" w:color="auto" w:fill="D9D9D9" w:themeFill="background1" w:themeFillShade="D9"/>
          </w:tcPr>
          <w:p w14:paraId="085DFD76" w14:textId="664CCBD9"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537" w:author="Quinten Van Woerkom" w:date="2024-11-27T16:42:00Z" w16du:dateUtc="2024-11-27T15:42:00Z"/>
              </w:rPr>
            </w:pPr>
            <w:del w:id="20538" w:author="Quinten Van Woerkom" w:date="2024-11-27T16:42:00Z" w16du:dateUtc="2024-11-27T15:42:00Z">
              <w:r w:rsidRPr="004424B1" w:rsidDel="00507DE3">
                <w:delText>-</w:delText>
              </w:r>
              <w:bookmarkStart w:id="20539" w:name="_Toc184817863"/>
              <w:bookmarkStart w:id="20540" w:name="_Toc185336478"/>
              <w:bookmarkStart w:id="20541" w:name="_Toc185337311"/>
              <w:bookmarkStart w:id="20542" w:name="_Toc185342030"/>
              <w:bookmarkStart w:id="20543" w:name="_Toc185349640"/>
              <w:bookmarkStart w:id="20544" w:name="_Toc185428748"/>
              <w:bookmarkStart w:id="20545" w:name="_Toc185498389"/>
              <w:bookmarkStart w:id="20546" w:name="_Toc185499589"/>
              <w:bookmarkStart w:id="20547" w:name="_Toc185500789"/>
              <w:bookmarkStart w:id="20548" w:name="_Toc185501990"/>
              <w:bookmarkStart w:id="20549" w:name="_Toc185503195"/>
              <w:bookmarkStart w:id="20550" w:name="_Toc186031455"/>
              <w:bookmarkStart w:id="20551" w:name="_Toc186032661"/>
              <w:bookmarkStart w:id="20552" w:name="_Toc186033867"/>
              <w:bookmarkStart w:id="20553" w:name="_Toc186046365"/>
              <w:bookmarkStart w:id="20554" w:name="_Toc186457125"/>
              <w:bookmarkStart w:id="20555" w:name="_Toc186470770"/>
              <w:bookmarkStart w:id="20556" w:name="_Toc186645281"/>
              <w:bookmarkEnd w:id="20539"/>
              <w:bookmarkEnd w:id="20540"/>
              <w:bookmarkEnd w:id="20541"/>
              <w:bookmarkEnd w:id="20542"/>
              <w:bookmarkEnd w:id="20543"/>
              <w:bookmarkEnd w:id="20544"/>
              <w:bookmarkEnd w:id="20545"/>
              <w:bookmarkEnd w:id="20546"/>
              <w:bookmarkEnd w:id="20547"/>
              <w:bookmarkEnd w:id="20548"/>
              <w:bookmarkEnd w:id="20549"/>
              <w:bookmarkEnd w:id="20550"/>
              <w:bookmarkEnd w:id="20551"/>
              <w:bookmarkEnd w:id="20552"/>
              <w:bookmarkEnd w:id="20553"/>
              <w:bookmarkEnd w:id="20554"/>
              <w:bookmarkEnd w:id="20555"/>
              <w:bookmarkEnd w:id="20556"/>
            </w:del>
          </w:p>
        </w:tc>
        <w:tc>
          <w:tcPr>
            <w:tcW w:w="449" w:type="dxa"/>
            <w:shd w:val="clear" w:color="auto" w:fill="D9D9D9" w:themeFill="background1" w:themeFillShade="D9"/>
          </w:tcPr>
          <w:p w14:paraId="18D15529" w14:textId="34AB2883"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557" w:author="Quinten Van Woerkom" w:date="2024-11-27T16:42:00Z" w16du:dateUtc="2024-11-27T15:42:00Z"/>
              </w:rPr>
            </w:pPr>
            <w:del w:id="20558" w:author="Quinten Van Woerkom" w:date="2024-11-27T16:42:00Z" w16du:dateUtc="2024-11-27T15:42:00Z">
              <w:r w:rsidRPr="004424B1" w:rsidDel="00507DE3">
                <w:sym w:font="Wingdings" w:char="F0FC"/>
              </w:r>
              <w:bookmarkStart w:id="20559" w:name="_Toc184817864"/>
              <w:bookmarkStart w:id="20560" w:name="_Toc185336479"/>
              <w:bookmarkStart w:id="20561" w:name="_Toc185337312"/>
              <w:bookmarkStart w:id="20562" w:name="_Toc185342031"/>
              <w:bookmarkStart w:id="20563" w:name="_Toc185349641"/>
              <w:bookmarkStart w:id="20564" w:name="_Toc185428749"/>
              <w:bookmarkStart w:id="20565" w:name="_Toc185498390"/>
              <w:bookmarkStart w:id="20566" w:name="_Toc185499590"/>
              <w:bookmarkStart w:id="20567" w:name="_Toc185500790"/>
              <w:bookmarkStart w:id="20568" w:name="_Toc185501991"/>
              <w:bookmarkStart w:id="20569" w:name="_Toc185503196"/>
              <w:bookmarkStart w:id="20570" w:name="_Toc186031456"/>
              <w:bookmarkStart w:id="20571" w:name="_Toc186032662"/>
              <w:bookmarkStart w:id="20572" w:name="_Toc186033868"/>
              <w:bookmarkStart w:id="20573" w:name="_Toc186046366"/>
              <w:bookmarkStart w:id="20574" w:name="_Toc186457126"/>
              <w:bookmarkStart w:id="20575" w:name="_Toc186470771"/>
              <w:bookmarkStart w:id="20576" w:name="_Toc186645282"/>
              <w:bookmarkEnd w:id="20559"/>
              <w:bookmarkEnd w:id="20560"/>
              <w:bookmarkEnd w:id="20561"/>
              <w:bookmarkEnd w:id="20562"/>
              <w:bookmarkEnd w:id="20563"/>
              <w:bookmarkEnd w:id="20564"/>
              <w:bookmarkEnd w:id="20565"/>
              <w:bookmarkEnd w:id="20566"/>
              <w:bookmarkEnd w:id="20567"/>
              <w:bookmarkEnd w:id="20568"/>
              <w:bookmarkEnd w:id="20569"/>
              <w:bookmarkEnd w:id="20570"/>
              <w:bookmarkEnd w:id="20571"/>
              <w:bookmarkEnd w:id="20572"/>
              <w:bookmarkEnd w:id="20573"/>
              <w:bookmarkEnd w:id="20574"/>
              <w:bookmarkEnd w:id="20575"/>
              <w:bookmarkEnd w:id="20576"/>
            </w:del>
          </w:p>
        </w:tc>
        <w:tc>
          <w:tcPr>
            <w:tcW w:w="449" w:type="dxa"/>
            <w:shd w:val="clear" w:color="auto" w:fill="D9D9D9" w:themeFill="background1" w:themeFillShade="D9"/>
          </w:tcPr>
          <w:p w14:paraId="31BCCFB3" w14:textId="56BA68C5"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577" w:author="Quinten Van Woerkom" w:date="2024-11-27T16:42:00Z" w16du:dateUtc="2024-11-27T15:42:00Z"/>
              </w:rPr>
            </w:pPr>
            <w:del w:id="20578" w:author="Quinten Van Woerkom" w:date="2024-11-27T16:42:00Z" w16du:dateUtc="2024-11-27T15:42:00Z">
              <w:r w:rsidRPr="004424B1" w:rsidDel="00507DE3">
                <w:delText>-</w:delText>
              </w:r>
              <w:bookmarkStart w:id="20579" w:name="_Toc184817865"/>
              <w:bookmarkStart w:id="20580" w:name="_Toc185336480"/>
              <w:bookmarkStart w:id="20581" w:name="_Toc185337313"/>
              <w:bookmarkStart w:id="20582" w:name="_Toc185342032"/>
              <w:bookmarkStart w:id="20583" w:name="_Toc185349642"/>
              <w:bookmarkStart w:id="20584" w:name="_Toc185428750"/>
              <w:bookmarkStart w:id="20585" w:name="_Toc185498391"/>
              <w:bookmarkStart w:id="20586" w:name="_Toc185499591"/>
              <w:bookmarkStart w:id="20587" w:name="_Toc185500791"/>
              <w:bookmarkStart w:id="20588" w:name="_Toc185501992"/>
              <w:bookmarkStart w:id="20589" w:name="_Toc185503197"/>
              <w:bookmarkStart w:id="20590" w:name="_Toc186031457"/>
              <w:bookmarkStart w:id="20591" w:name="_Toc186032663"/>
              <w:bookmarkStart w:id="20592" w:name="_Toc186033869"/>
              <w:bookmarkStart w:id="20593" w:name="_Toc186046367"/>
              <w:bookmarkStart w:id="20594" w:name="_Toc186457127"/>
              <w:bookmarkStart w:id="20595" w:name="_Toc186470772"/>
              <w:bookmarkStart w:id="20596" w:name="_Toc186645283"/>
              <w:bookmarkEnd w:id="20579"/>
              <w:bookmarkEnd w:id="20580"/>
              <w:bookmarkEnd w:id="20581"/>
              <w:bookmarkEnd w:id="20582"/>
              <w:bookmarkEnd w:id="20583"/>
              <w:bookmarkEnd w:id="20584"/>
              <w:bookmarkEnd w:id="20585"/>
              <w:bookmarkEnd w:id="20586"/>
              <w:bookmarkEnd w:id="20587"/>
              <w:bookmarkEnd w:id="20588"/>
              <w:bookmarkEnd w:id="20589"/>
              <w:bookmarkEnd w:id="20590"/>
              <w:bookmarkEnd w:id="20591"/>
              <w:bookmarkEnd w:id="20592"/>
              <w:bookmarkEnd w:id="20593"/>
              <w:bookmarkEnd w:id="20594"/>
              <w:bookmarkEnd w:id="20595"/>
              <w:bookmarkEnd w:id="20596"/>
            </w:del>
          </w:p>
        </w:tc>
        <w:tc>
          <w:tcPr>
            <w:tcW w:w="449" w:type="dxa"/>
            <w:shd w:val="clear" w:color="auto" w:fill="D9D9D9" w:themeFill="background1" w:themeFillShade="D9"/>
          </w:tcPr>
          <w:p w14:paraId="3378DCA5" w14:textId="15313643"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597" w:author="Quinten Van Woerkom" w:date="2024-11-27T16:42:00Z" w16du:dateUtc="2024-11-27T15:42:00Z"/>
              </w:rPr>
            </w:pPr>
            <w:del w:id="20598" w:author="Quinten Van Woerkom" w:date="2024-11-27T16:42:00Z" w16du:dateUtc="2024-11-27T15:42:00Z">
              <w:r w:rsidRPr="004424B1" w:rsidDel="00507DE3">
                <w:delText>-</w:delText>
              </w:r>
              <w:bookmarkStart w:id="20599" w:name="_Toc184817866"/>
              <w:bookmarkStart w:id="20600" w:name="_Toc185336481"/>
              <w:bookmarkStart w:id="20601" w:name="_Toc185337314"/>
              <w:bookmarkStart w:id="20602" w:name="_Toc185342033"/>
              <w:bookmarkStart w:id="20603" w:name="_Toc185349643"/>
              <w:bookmarkStart w:id="20604" w:name="_Toc185428751"/>
              <w:bookmarkStart w:id="20605" w:name="_Toc185498392"/>
              <w:bookmarkStart w:id="20606" w:name="_Toc185499592"/>
              <w:bookmarkStart w:id="20607" w:name="_Toc185500792"/>
              <w:bookmarkStart w:id="20608" w:name="_Toc185501993"/>
              <w:bookmarkStart w:id="20609" w:name="_Toc185503198"/>
              <w:bookmarkStart w:id="20610" w:name="_Toc186031458"/>
              <w:bookmarkStart w:id="20611" w:name="_Toc186032664"/>
              <w:bookmarkStart w:id="20612" w:name="_Toc186033870"/>
              <w:bookmarkStart w:id="20613" w:name="_Toc186046368"/>
              <w:bookmarkStart w:id="20614" w:name="_Toc186457128"/>
              <w:bookmarkStart w:id="20615" w:name="_Toc186470773"/>
              <w:bookmarkStart w:id="20616" w:name="_Toc186645284"/>
              <w:bookmarkEnd w:id="20599"/>
              <w:bookmarkEnd w:id="20600"/>
              <w:bookmarkEnd w:id="20601"/>
              <w:bookmarkEnd w:id="20602"/>
              <w:bookmarkEnd w:id="20603"/>
              <w:bookmarkEnd w:id="20604"/>
              <w:bookmarkEnd w:id="20605"/>
              <w:bookmarkEnd w:id="20606"/>
              <w:bookmarkEnd w:id="20607"/>
              <w:bookmarkEnd w:id="20608"/>
              <w:bookmarkEnd w:id="20609"/>
              <w:bookmarkEnd w:id="20610"/>
              <w:bookmarkEnd w:id="20611"/>
              <w:bookmarkEnd w:id="20612"/>
              <w:bookmarkEnd w:id="20613"/>
              <w:bookmarkEnd w:id="20614"/>
              <w:bookmarkEnd w:id="20615"/>
              <w:bookmarkEnd w:id="20616"/>
            </w:del>
          </w:p>
        </w:tc>
        <w:tc>
          <w:tcPr>
            <w:tcW w:w="2805" w:type="dxa"/>
          </w:tcPr>
          <w:p w14:paraId="3EB57EE2" w14:textId="18458CD6"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20617" w:author="Quinten Van Woerkom" w:date="2024-11-27T16:42:00Z" w16du:dateUtc="2024-11-27T15:42:00Z"/>
              </w:rPr>
            </w:pPr>
            <w:del w:id="20618" w:author="Quinten Van Woerkom" w:date="2024-11-27T16:42:00Z" w16du:dateUtc="2024-11-27T15:42:00Z">
              <w:r w:rsidRPr="004424B1" w:rsidDel="00507DE3">
                <w:delText>Planning Resource</w:delText>
              </w:r>
              <w:bookmarkStart w:id="20619" w:name="_Toc184817867"/>
              <w:bookmarkStart w:id="20620" w:name="_Toc185336482"/>
              <w:bookmarkStart w:id="20621" w:name="_Toc185337315"/>
              <w:bookmarkStart w:id="20622" w:name="_Toc185342034"/>
              <w:bookmarkStart w:id="20623" w:name="_Toc185349644"/>
              <w:bookmarkStart w:id="20624" w:name="_Toc185428752"/>
              <w:bookmarkStart w:id="20625" w:name="_Toc185498393"/>
              <w:bookmarkStart w:id="20626" w:name="_Toc185499593"/>
              <w:bookmarkStart w:id="20627" w:name="_Toc185500793"/>
              <w:bookmarkStart w:id="20628" w:name="_Toc185501994"/>
              <w:bookmarkStart w:id="20629" w:name="_Toc185503199"/>
              <w:bookmarkStart w:id="20630" w:name="_Toc186031459"/>
              <w:bookmarkStart w:id="20631" w:name="_Toc186032665"/>
              <w:bookmarkStart w:id="20632" w:name="_Toc186033871"/>
              <w:bookmarkStart w:id="20633" w:name="_Toc186046369"/>
              <w:bookmarkStart w:id="20634" w:name="_Toc186457129"/>
              <w:bookmarkStart w:id="20635" w:name="_Toc186470774"/>
              <w:bookmarkStart w:id="20636" w:name="_Toc186645285"/>
              <w:bookmarkEnd w:id="20619"/>
              <w:bookmarkEnd w:id="20620"/>
              <w:bookmarkEnd w:id="20621"/>
              <w:bookmarkEnd w:id="20622"/>
              <w:bookmarkEnd w:id="20623"/>
              <w:bookmarkEnd w:id="20624"/>
              <w:bookmarkEnd w:id="20625"/>
              <w:bookmarkEnd w:id="20626"/>
              <w:bookmarkEnd w:id="20627"/>
              <w:bookmarkEnd w:id="20628"/>
              <w:bookmarkEnd w:id="20629"/>
              <w:bookmarkEnd w:id="20630"/>
              <w:bookmarkEnd w:id="20631"/>
              <w:bookmarkEnd w:id="20632"/>
              <w:bookmarkEnd w:id="20633"/>
              <w:bookmarkEnd w:id="20634"/>
              <w:bookmarkEnd w:id="20635"/>
              <w:bookmarkEnd w:id="20636"/>
            </w:del>
          </w:p>
        </w:tc>
        <w:bookmarkStart w:id="20637" w:name="_Toc184817868"/>
        <w:bookmarkStart w:id="20638" w:name="_Toc185336483"/>
        <w:bookmarkStart w:id="20639" w:name="_Toc185337316"/>
        <w:bookmarkStart w:id="20640" w:name="_Toc185342035"/>
        <w:bookmarkStart w:id="20641" w:name="_Toc185349645"/>
        <w:bookmarkStart w:id="20642" w:name="_Toc185428753"/>
        <w:bookmarkStart w:id="20643" w:name="_Toc185498394"/>
        <w:bookmarkStart w:id="20644" w:name="_Toc185499594"/>
        <w:bookmarkStart w:id="20645" w:name="_Toc185500794"/>
        <w:bookmarkStart w:id="20646" w:name="_Toc185501995"/>
        <w:bookmarkStart w:id="20647" w:name="_Toc185503200"/>
        <w:bookmarkStart w:id="20648" w:name="_Toc186031460"/>
        <w:bookmarkStart w:id="20649" w:name="_Toc186032666"/>
        <w:bookmarkStart w:id="20650" w:name="_Toc186033872"/>
        <w:bookmarkStart w:id="20651" w:name="_Toc186046370"/>
        <w:bookmarkStart w:id="20652" w:name="_Toc186457130"/>
        <w:bookmarkStart w:id="20653" w:name="_Toc186470775"/>
        <w:bookmarkStart w:id="20654" w:name="_Toc186645286"/>
        <w:bookmarkEnd w:id="20637"/>
        <w:bookmarkEnd w:id="20638"/>
        <w:bookmarkEnd w:id="20639"/>
        <w:bookmarkEnd w:id="20640"/>
        <w:bookmarkEnd w:id="20641"/>
        <w:bookmarkEnd w:id="20642"/>
        <w:bookmarkEnd w:id="20643"/>
        <w:bookmarkEnd w:id="20644"/>
        <w:bookmarkEnd w:id="20645"/>
        <w:bookmarkEnd w:id="20646"/>
        <w:bookmarkEnd w:id="20647"/>
        <w:bookmarkEnd w:id="20648"/>
        <w:bookmarkEnd w:id="20649"/>
        <w:bookmarkEnd w:id="20650"/>
        <w:bookmarkEnd w:id="20651"/>
        <w:bookmarkEnd w:id="20652"/>
        <w:bookmarkEnd w:id="20653"/>
        <w:bookmarkEnd w:id="20654"/>
      </w:tr>
      <w:tr w:rsidR="00720A65" w:rsidRPr="004424B1" w:rsidDel="00507DE3" w14:paraId="6583C1D2" w14:textId="056CEDE7" w:rsidTr="00F279E0">
        <w:trPr>
          <w:del w:id="20655"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tcPr>
          <w:p w14:paraId="24979238" w14:textId="7E1FC9E3" w:rsidR="00720A65" w:rsidRPr="004424B1" w:rsidDel="00507DE3" w:rsidRDefault="00720A65" w:rsidP="007B4994">
            <w:pPr>
              <w:pStyle w:val="TableCell"/>
              <w:rPr>
                <w:del w:id="20656" w:author="Quinten Van Woerkom" w:date="2024-11-27T16:42:00Z" w16du:dateUtc="2024-11-27T15:42:00Z"/>
              </w:rPr>
            </w:pPr>
          </w:p>
        </w:tc>
        <w:tc>
          <w:tcPr>
            <w:tcW w:w="3118" w:type="dxa"/>
            <w:shd w:val="clear" w:color="auto" w:fill="D9D9D9" w:themeFill="background1" w:themeFillShade="D9"/>
          </w:tcPr>
          <w:p w14:paraId="65D13812" w14:textId="453BDCA1"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20657" w:author="Quinten Van Woerkom" w:date="2024-11-27T16:42:00Z" w16du:dateUtc="2024-11-27T15:42:00Z"/>
              </w:rPr>
            </w:pPr>
            <w:del w:id="20658" w:author="Quinten Van Woerkom" w:date="2024-11-27T16:42:00Z" w16du:dateUtc="2024-11-27T15:42:00Z">
              <w:r w:rsidRPr="004424B1" w:rsidDel="00507DE3">
                <w:delText>5: Update Resource Profile</w:delText>
              </w:r>
              <w:bookmarkStart w:id="20659" w:name="_Toc184817869"/>
              <w:bookmarkStart w:id="20660" w:name="_Toc185336484"/>
              <w:bookmarkStart w:id="20661" w:name="_Toc185337317"/>
              <w:bookmarkStart w:id="20662" w:name="_Toc185342036"/>
              <w:bookmarkStart w:id="20663" w:name="_Toc185349646"/>
              <w:bookmarkStart w:id="20664" w:name="_Toc185428754"/>
              <w:bookmarkStart w:id="20665" w:name="_Toc185498395"/>
              <w:bookmarkStart w:id="20666" w:name="_Toc185499595"/>
              <w:bookmarkStart w:id="20667" w:name="_Toc185500795"/>
              <w:bookmarkStart w:id="20668" w:name="_Toc185501996"/>
              <w:bookmarkStart w:id="20669" w:name="_Toc185503201"/>
              <w:bookmarkStart w:id="20670" w:name="_Toc186031461"/>
              <w:bookmarkStart w:id="20671" w:name="_Toc186032667"/>
              <w:bookmarkStart w:id="20672" w:name="_Toc186033873"/>
              <w:bookmarkStart w:id="20673" w:name="_Toc186046371"/>
              <w:bookmarkStart w:id="20674" w:name="_Toc186457131"/>
              <w:bookmarkStart w:id="20675" w:name="_Toc186470776"/>
              <w:bookmarkStart w:id="20676" w:name="_Toc186645287"/>
              <w:bookmarkEnd w:id="20659"/>
              <w:bookmarkEnd w:id="20660"/>
              <w:bookmarkEnd w:id="20661"/>
              <w:bookmarkEnd w:id="20662"/>
              <w:bookmarkEnd w:id="20663"/>
              <w:bookmarkEnd w:id="20664"/>
              <w:bookmarkEnd w:id="20665"/>
              <w:bookmarkEnd w:id="20666"/>
              <w:bookmarkEnd w:id="20667"/>
              <w:bookmarkEnd w:id="20668"/>
              <w:bookmarkEnd w:id="20669"/>
              <w:bookmarkEnd w:id="20670"/>
              <w:bookmarkEnd w:id="20671"/>
              <w:bookmarkEnd w:id="20672"/>
              <w:bookmarkEnd w:id="20673"/>
              <w:bookmarkEnd w:id="20674"/>
              <w:bookmarkEnd w:id="20675"/>
              <w:bookmarkEnd w:id="20676"/>
            </w:del>
          </w:p>
        </w:tc>
        <w:tc>
          <w:tcPr>
            <w:tcW w:w="449" w:type="dxa"/>
            <w:shd w:val="clear" w:color="auto" w:fill="D9D9D9" w:themeFill="background1" w:themeFillShade="D9"/>
          </w:tcPr>
          <w:p w14:paraId="2661008E" w14:textId="24834809"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677" w:author="Quinten Van Woerkom" w:date="2024-11-27T16:42:00Z" w16du:dateUtc="2024-11-27T15:42:00Z"/>
              </w:rPr>
            </w:pPr>
            <w:del w:id="20678" w:author="Quinten Van Woerkom" w:date="2024-11-27T16:42:00Z" w16du:dateUtc="2024-11-27T15:42:00Z">
              <w:r w:rsidRPr="004424B1" w:rsidDel="00507DE3">
                <w:sym w:font="Wingdings" w:char="F0FC"/>
              </w:r>
              <w:bookmarkStart w:id="20679" w:name="_Toc184817870"/>
              <w:bookmarkStart w:id="20680" w:name="_Toc185336485"/>
              <w:bookmarkStart w:id="20681" w:name="_Toc185337318"/>
              <w:bookmarkStart w:id="20682" w:name="_Toc185342037"/>
              <w:bookmarkStart w:id="20683" w:name="_Toc185349647"/>
              <w:bookmarkStart w:id="20684" w:name="_Toc185428755"/>
              <w:bookmarkStart w:id="20685" w:name="_Toc185498396"/>
              <w:bookmarkStart w:id="20686" w:name="_Toc185499596"/>
              <w:bookmarkStart w:id="20687" w:name="_Toc185500796"/>
              <w:bookmarkStart w:id="20688" w:name="_Toc185501997"/>
              <w:bookmarkStart w:id="20689" w:name="_Toc185503202"/>
              <w:bookmarkStart w:id="20690" w:name="_Toc186031462"/>
              <w:bookmarkStart w:id="20691" w:name="_Toc186032668"/>
              <w:bookmarkStart w:id="20692" w:name="_Toc186033874"/>
              <w:bookmarkStart w:id="20693" w:name="_Toc186046372"/>
              <w:bookmarkStart w:id="20694" w:name="_Toc186457132"/>
              <w:bookmarkStart w:id="20695" w:name="_Toc186470777"/>
              <w:bookmarkStart w:id="20696" w:name="_Toc186645288"/>
              <w:bookmarkEnd w:id="20679"/>
              <w:bookmarkEnd w:id="20680"/>
              <w:bookmarkEnd w:id="20681"/>
              <w:bookmarkEnd w:id="20682"/>
              <w:bookmarkEnd w:id="20683"/>
              <w:bookmarkEnd w:id="20684"/>
              <w:bookmarkEnd w:id="20685"/>
              <w:bookmarkEnd w:id="20686"/>
              <w:bookmarkEnd w:id="20687"/>
              <w:bookmarkEnd w:id="20688"/>
              <w:bookmarkEnd w:id="20689"/>
              <w:bookmarkEnd w:id="20690"/>
              <w:bookmarkEnd w:id="20691"/>
              <w:bookmarkEnd w:id="20692"/>
              <w:bookmarkEnd w:id="20693"/>
              <w:bookmarkEnd w:id="20694"/>
              <w:bookmarkEnd w:id="20695"/>
              <w:bookmarkEnd w:id="20696"/>
            </w:del>
          </w:p>
        </w:tc>
        <w:tc>
          <w:tcPr>
            <w:tcW w:w="449" w:type="dxa"/>
            <w:shd w:val="clear" w:color="auto" w:fill="D9D9D9" w:themeFill="background1" w:themeFillShade="D9"/>
          </w:tcPr>
          <w:p w14:paraId="725EFE48" w14:textId="58F31F42"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697" w:author="Quinten Van Woerkom" w:date="2024-11-27T16:42:00Z" w16du:dateUtc="2024-11-27T15:42:00Z"/>
              </w:rPr>
            </w:pPr>
            <w:del w:id="20698" w:author="Quinten Van Woerkom" w:date="2024-11-27T16:42:00Z" w16du:dateUtc="2024-11-27T15:42:00Z">
              <w:r w:rsidRPr="004424B1" w:rsidDel="00507DE3">
                <w:delText>-</w:delText>
              </w:r>
              <w:bookmarkStart w:id="20699" w:name="_Toc184817871"/>
              <w:bookmarkStart w:id="20700" w:name="_Toc185336486"/>
              <w:bookmarkStart w:id="20701" w:name="_Toc185337319"/>
              <w:bookmarkStart w:id="20702" w:name="_Toc185342038"/>
              <w:bookmarkStart w:id="20703" w:name="_Toc185349648"/>
              <w:bookmarkStart w:id="20704" w:name="_Toc185428756"/>
              <w:bookmarkStart w:id="20705" w:name="_Toc185498397"/>
              <w:bookmarkStart w:id="20706" w:name="_Toc185499597"/>
              <w:bookmarkStart w:id="20707" w:name="_Toc185500797"/>
              <w:bookmarkStart w:id="20708" w:name="_Toc185501998"/>
              <w:bookmarkStart w:id="20709" w:name="_Toc185503203"/>
              <w:bookmarkStart w:id="20710" w:name="_Toc186031463"/>
              <w:bookmarkStart w:id="20711" w:name="_Toc186032669"/>
              <w:bookmarkStart w:id="20712" w:name="_Toc186033875"/>
              <w:bookmarkStart w:id="20713" w:name="_Toc186046373"/>
              <w:bookmarkStart w:id="20714" w:name="_Toc186457133"/>
              <w:bookmarkStart w:id="20715" w:name="_Toc186470778"/>
              <w:bookmarkStart w:id="20716" w:name="_Toc186645289"/>
              <w:bookmarkEnd w:id="20699"/>
              <w:bookmarkEnd w:id="20700"/>
              <w:bookmarkEnd w:id="20701"/>
              <w:bookmarkEnd w:id="20702"/>
              <w:bookmarkEnd w:id="20703"/>
              <w:bookmarkEnd w:id="20704"/>
              <w:bookmarkEnd w:id="20705"/>
              <w:bookmarkEnd w:id="20706"/>
              <w:bookmarkEnd w:id="20707"/>
              <w:bookmarkEnd w:id="20708"/>
              <w:bookmarkEnd w:id="20709"/>
              <w:bookmarkEnd w:id="20710"/>
              <w:bookmarkEnd w:id="20711"/>
              <w:bookmarkEnd w:id="20712"/>
              <w:bookmarkEnd w:id="20713"/>
              <w:bookmarkEnd w:id="20714"/>
              <w:bookmarkEnd w:id="20715"/>
              <w:bookmarkEnd w:id="20716"/>
            </w:del>
          </w:p>
        </w:tc>
        <w:tc>
          <w:tcPr>
            <w:tcW w:w="449" w:type="dxa"/>
            <w:shd w:val="clear" w:color="auto" w:fill="D9D9D9" w:themeFill="background1" w:themeFillShade="D9"/>
          </w:tcPr>
          <w:p w14:paraId="414E00EC" w14:textId="49FDCFAE"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717" w:author="Quinten Van Woerkom" w:date="2024-11-27T16:42:00Z" w16du:dateUtc="2024-11-27T15:42:00Z"/>
              </w:rPr>
            </w:pPr>
            <w:del w:id="20718" w:author="Quinten Van Woerkom" w:date="2024-11-27T16:42:00Z" w16du:dateUtc="2024-11-27T15:42:00Z">
              <w:r w:rsidRPr="004424B1" w:rsidDel="00507DE3">
                <w:delText>-</w:delText>
              </w:r>
              <w:bookmarkStart w:id="20719" w:name="_Toc184817872"/>
              <w:bookmarkStart w:id="20720" w:name="_Toc185336487"/>
              <w:bookmarkStart w:id="20721" w:name="_Toc185337320"/>
              <w:bookmarkStart w:id="20722" w:name="_Toc185342039"/>
              <w:bookmarkStart w:id="20723" w:name="_Toc185349649"/>
              <w:bookmarkStart w:id="20724" w:name="_Toc185428757"/>
              <w:bookmarkStart w:id="20725" w:name="_Toc185498398"/>
              <w:bookmarkStart w:id="20726" w:name="_Toc185499598"/>
              <w:bookmarkStart w:id="20727" w:name="_Toc185500798"/>
              <w:bookmarkStart w:id="20728" w:name="_Toc185501999"/>
              <w:bookmarkStart w:id="20729" w:name="_Toc185503204"/>
              <w:bookmarkStart w:id="20730" w:name="_Toc186031464"/>
              <w:bookmarkStart w:id="20731" w:name="_Toc186032670"/>
              <w:bookmarkStart w:id="20732" w:name="_Toc186033876"/>
              <w:bookmarkStart w:id="20733" w:name="_Toc186046374"/>
              <w:bookmarkStart w:id="20734" w:name="_Toc186457134"/>
              <w:bookmarkStart w:id="20735" w:name="_Toc186470779"/>
              <w:bookmarkStart w:id="20736" w:name="_Toc186645290"/>
              <w:bookmarkEnd w:id="20719"/>
              <w:bookmarkEnd w:id="20720"/>
              <w:bookmarkEnd w:id="20721"/>
              <w:bookmarkEnd w:id="20722"/>
              <w:bookmarkEnd w:id="20723"/>
              <w:bookmarkEnd w:id="20724"/>
              <w:bookmarkEnd w:id="20725"/>
              <w:bookmarkEnd w:id="20726"/>
              <w:bookmarkEnd w:id="20727"/>
              <w:bookmarkEnd w:id="20728"/>
              <w:bookmarkEnd w:id="20729"/>
              <w:bookmarkEnd w:id="20730"/>
              <w:bookmarkEnd w:id="20731"/>
              <w:bookmarkEnd w:id="20732"/>
              <w:bookmarkEnd w:id="20733"/>
              <w:bookmarkEnd w:id="20734"/>
              <w:bookmarkEnd w:id="20735"/>
              <w:bookmarkEnd w:id="20736"/>
            </w:del>
          </w:p>
        </w:tc>
        <w:tc>
          <w:tcPr>
            <w:tcW w:w="449" w:type="dxa"/>
            <w:shd w:val="clear" w:color="auto" w:fill="D9D9D9" w:themeFill="background1" w:themeFillShade="D9"/>
          </w:tcPr>
          <w:p w14:paraId="688645CF" w14:textId="2D0ADDEA"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737" w:author="Quinten Van Woerkom" w:date="2024-11-27T16:42:00Z" w16du:dateUtc="2024-11-27T15:42:00Z"/>
              </w:rPr>
            </w:pPr>
            <w:del w:id="20738" w:author="Quinten Van Woerkom" w:date="2024-11-27T16:42:00Z" w16du:dateUtc="2024-11-27T15:42:00Z">
              <w:r w:rsidRPr="004424B1" w:rsidDel="00507DE3">
                <w:sym w:font="Wingdings" w:char="F0FC"/>
              </w:r>
              <w:bookmarkStart w:id="20739" w:name="_Toc184817873"/>
              <w:bookmarkStart w:id="20740" w:name="_Toc185336488"/>
              <w:bookmarkStart w:id="20741" w:name="_Toc185337321"/>
              <w:bookmarkStart w:id="20742" w:name="_Toc185342040"/>
              <w:bookmarkStart w:id="20743" w:name="_Toc185349650"/>
              <w:bookmarkStart w:id="20744" w:name="_Toc185428758"/>
              <w:bookmarkStart w:id="20745" w:name="_Toc185498399"/>
              <w:bookmarkStart w:id="20746" w:name="_Toc185499599"/>
              <w:bookmarkStart w:id="20747" w:name="_Toc185500799"/>
              <w:bookmarkStart w:id="20748" w:name="_Toc185502000"/>
              <w:bookmarkStart w:id="20749" w:name="_Toc185503205"/>
              <w:bookmarkStart w:id="20750" w:name="_Toc186031465"/>
              <w:bookmarkStart w:id="20751" w:name="_Toc186032671"/>
              <w:bookmarkStart w:id="20752" w:name="_Toc186033877"/>
              <w:bookmarkStart w:id="20753" w:name="_Toc186046375"/>
              <w:bookmarkStart w:id="20754" w:name="_Toc186457135"/>
              <w:bookmarkStart w:id="20755" w:name="_Toc186470780"/>
              <w:bookmarkStart w:id="20756" w:name="_Toc186645291"/>
              <w:bookmarkEnd w:id="20739"/>
              <w:bookmarkEnd w:id="20740"/>
              <w:bookmarkEnd w:id="20741"/>
              <w:bookmarkEnd w:id="20742"/>
              <w:bookmarkEnd w:id="20743"/>
              <w:bookmarkEnd w:id="20744"/>
              <w:bookmarkEnd w:id="20745"/>
              <w:bookmarkEnd w:id="20746"/>
              <w:bookmarkEnd w:id="20747"/>
              <w:bookmarkEnd w:id="20748"/>
              <w:bookmarkEnd w:id="20749"/>
              <w:bookmarkEnd w:id="20750"/>
              <w:bookmarkEnd w:id="20751"/>
              <w:bookmarkEnd w:id="20752"/>
              <w:bookmarkEnd w:id="20753"/>
              <w:bookmarkEnd w:id="20754"/>
              <w:bookmarkEnd w:id="20755"/>
              <w:bookmarkEnd w:id="20756"/>
            </w:del>
          </w:p>
        </w:tc>
        <w:tc>
          <w:tcPr>
            <w:tcW w:w="449" w:type="dxa"/>
            <w:shd w:val="clear" w:color="auto" w:fill="D9D9D9" w:themeFill="background1" w:themeFillShade="D9"/>
          </w:tcPr>
          <w:p w14:paraId="0230FB82" w14:textId="59C06E84"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757" w:author="Quinten Van Woerkom" w:date="2024-11-27T16:42:00Z" w16du:dateUtc="2024-11-27T15:42:00Z"/>
              </w:rPr>
            </w:pPr>
            <w:del w:id="20758" w:author="Quinten Van Woerkom" w:date="2024-11-27T16:42:00Z" w16du:dateUtc="2024-11-27T15:42:00Z">
              <w:r w:rsidRPr="004424B1" w:rsidDel="00507DE3">
                <w:delText>-</w:delText>
              </w:r>
              <w:bookmarkStart w:id="20759" w:name="_Toc184817874"/>
              <w:bookmarkStart w:id="20760" w:name="_Toc185336489"/>
              <w:bookmarkStart w:id="20761" w:name="_Toc185337322"/>
              <w:bookmarkStart w:id="20762" w:name="_Toc185342041"/>
              <w:bookmarkStart w:id="20763" w:name="_Toc185349651"/>
              <w:bookmarkStart w:id="20764" w:name="_Toc185428759"/>
              <w:bookmarkStart w:id="20765" w:name="_Toc185498400"/>
              <w:bookmarkStart w:id="20766" w:name="_Toc185499600"/>
              <w:bookmarkStart w:id="20767" w:name="_Toc185500800"/>
              <w:bookmarkStart w:id="20768" w:name="_Toc185502001"/>
              <w:bookmarkStart w:id="20769" w:name="_Toc185503206"/>
              <w:bookmarkStart w:id="20770" w:name="_Toc186031466"/>
              <w:bookmarkStart w:id="20771" w:name="_Toc186032672"/>
              <w:bookmarkStart w:id="20772" w:name="_Toc186033878"/>
              <w:bookmarkStart w:id="20773" w:name="_Toc186046376"/>
              <w:bookmarkStart w:id="20774" w:name="_Toc186457136"/>
              <w:bookmarkStart w:id="20775" w:name="_Toc186470781"/>
              <w:bookmarkStart w:id="20776" w:name="_Toc186645292"/>
              <w:bookmarkEnd w:id="20759"/>
              <w:bookmarkEnd w:id="20760"/>
              <w:bookmarkEnd w:id="20761"/>
              <w:bookmarkEnd w:id="20762"/>
              <w:bookmarkEnd w:id="20763"/>
              <w:bookmarkEnd w:id="20764"/>
              <w:bookmarkEnd w:id="20765"/>
              <w:bookmarkEnd w:id="20766"/>
              <w:bookmarkEnd w:id="20767"/>
              <w:bookmarkEnd w:id="20768"/>
              <w:bookmarkEnd w:id="20769"/>
              <w:bookmarkEnd w:id="20770"/>
              <w:bookmarkEnd w:id="20771"/>
              <w:bookmarkEnd w:id="20772"/>
              <w:bookmarkEnd w:id="20773"/>
              <w:bookmarkEnd w:id="20774"/>
              <w:bookmarkEnd w:id="20775"/>
              <w:bookmarkEnd w:id="20776"/>
            </w:del>
          </w:p>
        </w:tc>
        <w:tc>
          <w:tcPr>
            <w:tcW w:w="449" w:type="dxa"/>
            <w:shd w:val="clear" w:color="auto" w:fill="D9D9D9" w:themeFill="background1" w:themeFillShade="D9"/>
          </w:tcPr>
          <w:p w14:paraId="2C2D4D85" w14:textId="6D4009FD"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777" w:author="Quinten Van Woerkom" w:date="2024-11-27T16:42:00Z" w16du:dateUtc="2024-11-27T15:42:00Z"/>
              </w:rPr>
            </w:pPr>
            <w:del w:id="20778" w:author="Quinten Van Woerkom" w:date="2024-11-27T16:42:00Z" w16du:dateUtc="2024-11-27T15:42:00Z">
              <w:r w:rsidRPr="004424B1" w:rsidDel="00507DE3">
                <w:delText>-</w:delText>
              </w:r>
              <w:bookmarkStart w:id="20779" w:name="_Toc184817875"/>
              <w:bookmarkStart w:id="20780" w:name="_Toc185336490"/>
              <w:bookmarkStart w:id="20781" w:name="_Toc185337323"/>
              <w:bookmarkStart w:id="20782" w:name="_Toc185342042"/>
              <w:bookmarkStart w:id="20783" w:name="_Toc185349652"/>
              <w:bookmarkStart w:id="20784" w:name="_Toc185428760"/>
              <w:bookmarkStart w:id="20785" w:name="_Toc185498401"/>
              <w:bookmarkStart w:id="20786" w:name="_Toc185499601"/>
              <w:bookmarkStart w:id="20787" w:name="_Toc185500801"/>
              <w:bookmarkStart w:id="20788" w:name="_Toc185502002"/>
              <w:bookmarkStart w:id="20789" w:name="_Toc185503207"/>
              <w:bookmarkStart w:id="20790" w:name="_Toc186031467"/>
              <w:bookmarkStart w:id="20791" w:name="_Toc186032673"/>
              <w:bookmarkStart w:id="20792" w:name="_Toc186033879"/>
              <w:bookmarkStart w:id="20793" w:name="_Toc186046377"/>
              <w:bookmarkStart w:id="20794" w:name="_Toc186457137"/>
              <w:bookmarkStart w:id="20795" w:name="_Toc186470782"/>
              <w:bookmarkStart w:id="20796" w:name="_Toc186645293"/>
              <w:bookmarkEnd w:id="20779"/>
              <w:bookmarkEnd w:id="20780"/>
              <w:bookmarkEnd w:id="20781"/>
              <w:bookmarkEnd w:id="20782"/>
              <w:bookmarkEnd w:id="20783"/>
              <w:bookmarkEnd w:id="20784"/>
              <w:bookmarkEnd w:id="20785"/>
              <w:bookmarkEnd w:id="20786"/>
              <w:bookmarkEnd w:id="20787"/>
              <w:bookmarkEnd w:id="20788"/>
              <w:bookmarkEnd w:id="20789"/>
              <w:bookmarkEnd w:id="20790"/>
              <w:bookmarkEnd w:id="20791"/>
              <w:bookmarkEnd w:id="20792"/>
              <w:bookmarkEnd w:id="20793"/>
              <w:bookmarkEnd w:id="20794"/>
              <w:bookmarkEnd w:id="20795"/>
              <w:bookmarkEnd w:id="20796"/>
            </w:del>
          </w:p>
        </w:tc>
        <w:tc>
          <w:tcPr>
            <w:tcW w:w="2805" w:type="dxa"/>
          </w:tcPr>
          <w:p w14:paraId="6103AFFF" w14:textId="4CE8435C"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20797" w:author="Quinten Van Woerkom" w:date="2024-11-27T16:42:00Z" w16du:dateUtc="2024-11-27T15:42:00Z"/>
              </w:rPr>
            </w:pPr>
            <w:del w:id="20798" w:author="Quinten Van Woerkom" w:date="2024-11-27T16:42:00Z" w16du:dateUtc="2024-11-27T15:42:00Z">
              <w:r w:rsidRPr="004424B1" w:rsidDel="00507DE3">
                <w:delText>Planning Resource</w:delText>
              </w:r>
              <w:bookmarkStart w:id="20799" w:name="_Toc184817876"/>
              <w:bookmarkStart w:id="20800" w:name="_Toc185336491"/>
              <w:bookmarkStart w:id="20801" w:name="_Toc185337324"/>
              <w:bookmarkStart w:id="20802" w:name="_Toc185342043"/>
              <w:bookmarkStart w:id="20803" w:name="_Toc185349653"/>
              <w:bookmarkStart w:id="20804" w:name="_Toc185428761"/>
              <w:bookmarkStart w:id="20805" w:name="_Toc185498402"/>
              <w:bookmarkStart w:id="20806" w:name="_Toc185499602"/>
              <w:bookmarkStart w:id="20807" w:name="_Toc185500802"/>
              <w:bookmarkStart w:id="20808" w:name="_Toc185502003"/>
              <w:bookmarkStart w:id="20809" w:name="_Toc185503208"/>
              <w:bookmarkStart w:id="20810" w:name="_Toc186031468"/>
              <w:bookmarkStart w:id="20811" w:name="_Toc186032674"/>
              <w:bookmarkStart w:id="20812" w:name="_Toc186033880"/>
              <w:bookmarkStart w:id="20813" w:name="_Toc186046378"/>
              <w:bookmarkStart w:id="20814" w:name="_Toc186457138"/>
              <w:bookmarkStart w:id="20815" w:name="_Toc186470783"/>
              <w:bookmarkStart w:id="20816" w:name="_Toc186645294"/>
              <w:bookmarkEnd w:id="20799"/>
              <w:bookmarkEnd w:id="20800"/>
              <w:bookmarkEnd w:id="20801"/>
              <w:bookmarkEnd w:id="20802"/>
              <w:bookmarkEnd w:id="20803"/>
              <w:bookmarkEnd w:id="20804"/>
              <w:bookmarkEnd w:id="20805"/>
              <w:bookmarkEnd w:id="20806"/>
              <w:bookmarkEnd w:id="20807"/>
              <w:bookmarkEnd w:id="20808"/>
              <w:bookmarkEnd w:id="20809"/>
              <w:bookmarkEnd w:id="20810"/>
              <w:bookmarkEnd w:id="20811"/>
              <w:bookmarkEnd w:id="20812"/>
              <w:bookmarkEnd w:id="20813"/>
              <w:bookmarkEnd w:id="20814"/>
              <w:bookmarkEnd w:id="20815"/>
              <w:bookmarkEnd w:id="20816"/>
            </w:del>
          </w:p>
        </w:tc>
        <w:bookmarkStart w:id="20817" w:name="_Toc184817877"/>
        <w:bookmarkStart w:id="20818" w:name="_Toc185336492"/>
        <w:bookmarkStart w:id="20819" w:name="_Toc185337325"/>
        <w:bookmarkStart w:id="20820" w:name="_Toc185342044"/>
        <w:bookmarkStart w:id="20821" w:name="_Toc185349654"/>
        <w:bookmarkStart w:id="20822" w:name="_Toc185428762"/>
        <w:bookmarkStart w:id="20823" w:name="_Toc185498403"/>
        <w:bookmarkStart w:id="20824" w:name="_Toc185499603"/>
        <w:bookmarkStart w:id="20825" w:name="_Toc185500803"/>
        <w:bookmarkStart w:id="20826" w:name="_Toc185502004"/>
        <w:bookmarkStart w:id="20827" w:name="_Toc185503209"/>
        <w:bookmarkStart w:id="20828" w:name="_Toc186031469"/>
        <w:bookmarkStart w:id="20829" w:name="_Toc186032675"/>
        <w:bookmarkStart w:id="20830" w:name="_Toc186033881"/>
        <w:bookmarkStart w:id="20831" w:name="_Toc186046379"/>
        <w:bookmarkStart w:id="20832" w:name="_Toc186457139"/>
        <w:bookmarkStart w:id="20833" w:name="_Toc186470784"/>
        <w:bookmarkStart w:id="20834" w:name="_Toc186645295"/>
        <w:bookmarkEnd w:id="20817"/>
        <w:bookmarkEnd w:id="20818"/>
        <w:bookmarkEnd w:id="20819"/>
        <w:bookmarkEnd w:id="20820"/>
        <w:bookmarkEnd w:id="20821"/>
        <w:bookmarkEnd w:id="20822"/>
        <w:bookmarkEnd w:id="20823"/>
        <w:bookmarkEnd w:id="20824"/>
        <w:bookmarkEnd w:id="20825"/>
        <w:bookmarkEnd w:id="20826"/>
        <w:bookmarkEnd w:id="20827"/>
        <w:bookmarkEnd w:id="20828"/>
        <w:bookmarkEnd w:id="20829"/>
        <w:bookmarkEnd w:id="20830"/>
        <w:bookmarkEnd w:id="20831"/>
        <w:bookmarkEnd w:id="20832"/>
        <w:bookmarkEnd w:id="20833"/>
        <w:bookmarkEnd w:id="20834"/>
      </w:tr>
      <w:tr w:rsidR="00720A65" w:rsidRPr="004424B1" w:rsidDel="00507DE3" w14:paraId="3E79F570" w14:textId="2C3DA935" w:rsidTr="00F279E0">
        <w:trPr>
          <w:del w:id="20835" w:author="Quinten Van Woerkom" w:date="2024-11-27T16:42:00Z"/>
        </w:trPr>
        <w:tc>
          <w:tcPr>
            <w:cnfStyle w:val="001000000000" w:firstRow="0" w:lastRow="0" w:firstColumn="1" w:lastColumn="0" w:oddVBand="0" w:evenVBand="0" w:oddHBand="0" w:evenHBand="0" w:firstRowFirstColumn="0" w:firstRowLastColumn="0" w:lastRowFirstColumn="0" w:lastRowLastColumn="0"/>
            <w:tcW w:w="959" w:type="dxa"/>
            <w:vMerge/>
          </w:tcPr>
          <w:p w14:paraId="0AAF7C9E" w14:textId="3EEF635A" w:rsidR="00720A65" w:rsidRPr="004424B1" w:rsidDel="00507DE3" w:rsidRDefault="00720A65" w:rsidP="007B4994">
            <w:pPr>
              <w:pStyle w:val="TableCell"/>
              <w:rPr>
                <w:del w:id="20836" w:author="Quinten Van Woerkom" w:date="2024-11-27T16:42:00Z" w16du:dateUtc="2024-11-27T15:42:00Z"/>
              </w:rPr>
            </w:pPr>
          </w:p>
        </w:tc>
        <w:tc>
          <w:tcPr>
            <w:tcW w:w="3118" w:type="dxa"/>
            <w:shd w:val="clear" w:color="auto" w:fill="D9D9D9" w:themeFill="background1" w:themeFillShade="D9"/>
          </w:tcPr>
          <w:p w14:paraId="094C7F63" w14:textId="5DDBC573"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20837" w:author="Quinten Van Woerkom" w:date="2024-11-27T16:42:00Z" w16du:dateUtc="2024-11-27T15:42:00Z"/>
              </w:rPr>
            </w:pPr>
            <w:del w:id="20838" w:author="Quinten Van Woerkom" w:date="2024-11-27T16:42:00Z" w16du:dateUtc="2024-11-27T15:42:00Z">
              <w:r w:rsidRPr="004424B1" w:rsidDel="00507DE3">
                <w:delText>6: Apply Time Shift</w:delText>
              </w:r>
              <w:bookmarkStart w:id="20839" w:name="_Toc184817878"/>
              <w:bookmarkStart w:id="20840" w:name="_Toc185336493"/>
              <w:bookmarkStart w:id="20841" w:name="_Toc185337326"/>
              <w:bookmarkStart w:id="20842" w:name="_Toc185342045"/>
              <w:bookmarkStart w:id="20843" w:name="_Toc185349655"/>
              <w:bookmarkStart w:id="20844" w:name="_Toc185428763"/>
              <w:bookmarkStart w:id="20845" w:name="_Toc185498404"/>
              <w:bookmarkStart w:id="20846" w:name="_Toc185499604"/>
              <w:bookmarkStart w:id="20847" w:name="_Toc185500804"/>
              <w:bookmarkStart w:id="20848" w:name="_Toc185502005"/>
              <w:bookmarkStart w:id="20849" w:name="_Toc185503210"/>
              <w:bookmarkStart w:id="20850" w:name="_Toc186031470"/>
              <w:bookmarkStart w:id="20851" w:name="_Toc186032676"/>
              <w:bookmarkStart w:id="20852" w:name="_Toc186033882"/>
              <w:bookmarkStart w:id="20853" w:name="_Toc186046380"/>
              <w:bookmarkStart w:id="20854" w:name="_Toc186457140"/>
              <w:bookmarkStart w:id="20855" w:name="_Toc186470785"/>
              <w:bookmarkStart w:id="20856" w:name="_Toc186645296"/>
              <w:bookmarkEnd w:id="20839"/>
              <w:bookmarkEnd w:id="20840"/>
              <w:bookmarkEnd w:id="20841"/>
              <w:bookmarkEnd w:id="20842"/>
              <w:bookmarkEnd w:id="20843"/>
              <w:bookmarkEnd w:id="20844"/>
              <w:bookmarkEnd w:id="20845"/>
              <w:bookmarkEnd w:id="20846"/>
              <w:bookmarkEnd w:id="20847"/>
              <w:bookmarkEnd w:id="20848"/>
              <w:bookmarkEnd w:id="20849"/>
              <w:bookmarkEnd w:id="20850"/>
              <w:bookmarkEnd w:id="20851"/>
              <w:bookmarkEnd w:id="20852"/>
              <w:bookmarkEnd w:id="20853"/>
              <w:bookmarkEnd w:id="20854"/>
              <w:bookmarkEnd w:id="20855"/>
              <w:bookmarkEnd w:id="20856"/>
            </w:del>
          </w:p>
        </w:tc>
        <w:tc>
          <w:tcPr>
            <w:tcW w:w="449" w:type="dxa"/>
            <w:shd w:val="clear" w:color="auto" w:fill="D9D9D9" w:themeFill="background1" w:themeFillShade="D9"/>
          </w:tcPr>
          <w:p w14:paraId="56BF9F1A" w14:textId="5DA9C4EF"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857" w:author="Quinten Van Woerkom" w:date="2024-11-27T16:42:00Z" w16du:dateUtc="2024-11-27T15:42:00Z"/>
              </w:rPr>
            </w:pPr>
            <w:del w:id="20858" w:author="Quinten Van Woerkom" w:date="2024-11-27T16:42:00Z" w16du:dateUtc="2024-11-27T15:42:00Z">
              <w:r w:rsidRPr="004424B1" w:rsidDel="00507DE3">
                <w:sym w:font="Wingdings" w:char="F0FC"/>
              </w:r>
              <w:bookmarkStart w:id="20859" w:name="_Toc184817879"/>
              <w:bookmarkStart w:id="20860" w:name="_Toc185336494"/>
              <w:bookmarkStart w:id="20861" w:name="_Toc185337327"/>
              <w:bookmarkStart w:id="20862" w:name="_Toc185342046"/>
              <w:bookmarkStart w:id="20863" w:name="_Toc185349656"/>
              <w:bookmarkStart w:id="20864" w:name="_Toc185428764"/>
              <w:bookmarkStart w:id="20865" w:name="_Toc185498405"/>
              <w:bookmarkStart w:id="20866" w:name="_Toc185499605"/>
              <w:bookmarkStart w:id="20867" w:name="_Toc185500805"/>
              <w:bookmarkStart w:id="20868" w:name="_Toc185502006"/>
              <w:bookmarkStart w:id="20869" w:name="_Toc185503211"/>
              <w:bookmarkStart w:id="20870" w:name="_Toc186031471"/>
              <w:bookmarkStart w:id="20871" w:name="_Toc186032677"/>
              <w:bookmarkStart w:id="20872" w:name="_Toc186033883"/>
              <w:bookmarkStart w:id="20873" w:name="_Toc186046381"/>
              <w:bookmarkStart w:id="20874" w:name="_Toc186457141"/>
              <w:bookmarkStart w:id="20875" w:name="_Toc186470786"/>
              <w:bookmarkStart w:id="20876" w:name="_Toc186645297"/>
              <w:bookmarkEnd w:id="20859"/>
              <w:bookmarkEnd w:id="20860"/>
              <w:bookmarkEnd w:id="20861"/>
              <w:bookmarkEnd w:id="20862"/>
              <w:bookmarkEnd w:id="20863"/>
              <w:bookmarkEnd w:id="20864"/>
              <w:bookmarkEnd w:id="20865"/>
              <w:bookmarkEnd w:id="20866"/>
              <w:bookmarkEnd w:id="20867"/>
              <w:bookmarkEnd w:id="20868"/>
              <w:bookmarkEnd w:id="20869"/>
              <w:bookmarkEnd w:id="20870"/>
              <w:bookmarkEnd w:id="20871"/>
              <w:bookmarkEnd w:id="20872"/>
              <w:bookmarkEnd w:id="20873"/>
              <w:bookmarkEnd w:id="20874"/>
              <w:bookmarkEnd w:id="20875"/>
              <w:bookmarkEnd w:id="20876"/>
            </w:del>
          </w:p>
        </w:tc>
        <w:tc>
          <w:tcPr>
            <w:tcW w:w="449" w:type="dxa"/>
            <w:shd w:val="clear" w:color="auto" w:fill="D9D9D9" w:themeFill="background1" w:themeFillShade="D9"/>
          </w:tcPr>
          <w:p w14:paraId="104793BF" w14:textId="509636DC"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877" w:author="Quinten Van Woerkom" w:date="2024-11-27T16:42:00Z" w16du:dateUtc="2024-11-27T15:42:00Z"/>
              </w:rPr>
            </w:pPr>
            <w:del w:id="20878" w:author="Quinten Van Woerkom" w:date="2024-11-27T16:42:00Z" w16du:dateUtc="2024-11-27T15:42:00Z">
              <w:r w:rsidRPr="004424B1" w:rsidDel="00507DE3">
                <w:delText>-</w:delText>
              </w:r>
              <w:bookmarkStart w:id="20879" w:name="_Toc184817880"/>
              <w:bookmarkStart w:id="20880" w:name="_Toc185336495"/>
              <w:bookmarkStart w:id="20881" w:name="_Toc185337328"/>
              <w:bookmarkStart w:id="20882" w:name="_Toc185342047"/>
              <w:bookmarkStart w:id="20883" w:name="_Toc185349657"/>
              <w:bookmarkStart w:id="20884" w:name="_Toc185428765"/>
              <w:bookmarkStart w:id="20885" w:name="_Toc185498406"/>
              <w:bookmarkStart w:id="20886" w:name="_Toc185499606"/>
              <w:bookmarkStart w:id="20887" w:name="_Toc185500806"/>
              <w:bookmarkStart w:id="20888" w:name="_Toc185502007"/>
              <w:bookmarkStart w:id="20889" w:name="_Toc185503212"/>
              <w:bookmarkStart w:id="20890" w:name="_Toc186031472"/>
              <w:bookmarkStart w:id="20891" w:name="_Toc186032678"/>
              <w:bookmarkStart w:id="20892" w:name="_Toc186033884"/>
              <w:bookmarkStart w:id="20893" w:name="_Toc186046382"/>
              <w:bookmarkStart w:id="20894" w:name="_Toc186457142"/>
              <w:bookmarkStart w:id="20895" w:name="_Toc186470787"/>
              <w:bookmarkStart w:id="20896" w:name="_Toc186645298"/>
              <w:bookmarkEnd w:id="20879"/>
              <w:bookmarkEnd w:id="20880"/>
              <w:bookmarkEnd w:id="20881"/>
              <w:bookmarkEnd w:id="20882"/>
              <w:bookmarkEnd w:id="20883"/>
              <w:bookmarkEnd w:id="20884"/>
              <w:bookmarkEnd w:id="20885"/>
              <w:bookmarkEnd w:id="20886"/>
              <w:bookmarkEnd w:id="20887"/>
              <w:bookmarkEnd w:id="20888"/>
              <w:bookmarkEnd w:id="20889"/>
              <w:bookmarkEnd w:id="20890"/>
              <w:bookmarkEnd w:id="20891"/>
              <w:bookmarkEnd w:id="20892"/>
              <w:bookmarkEnd w:id="20893"/>
              <w:bookmarkEnd w:id="20894"/>
              <w:bookmarkEnd w:id="20895"/>
              <w:bookmarkEnd w:id="20896"/>
            </w:del>
          </w:p>
        </w:tc>
        <w:tc>
          <w:tcPr>
            <w:tcW w:w="449" w:type="dxa"/>
            <w:shd w:val="clear" w:color="auto" w:fill="D9D9D9" w:themeFill="background1" w:themeFillShade="D9"/>
          </w:tcPr>
          <w:p w14:paraId="24FBBE0F" w14:textId="40833C68"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897" w:author="Quinten Van Woerkom" w:date="2024-11-27T16:42:00Z" w16du:dateUtc="2024-11-27T15:42:00Z"/>
              </w:rPr>
            </w:pPr>
            <w:del w:id="20898" w:author="Quinten Van Woerkom" w:date="2024-11-27T16:42:00Z" w16du:dateUtc="2024-11-27T15:42:00Z">
              <w:r w:rsidRPr="004424B1" w:rsidDel="00507DE3">
                <w:delText>-</w:delText>
              </w:r>
              <w:bookmarkStart w:id="20899" w:name="_Toc184817881"/>
              <w:bookmarkStart w:id="20900" w:name="_Toc185336496"/>
              <w:bookmarkStart w:id="20901" w:name="_Toc185337329"/>
              <w:bookmarkStart w:id="20902" w:name="_Toc185342048"/>
              <w:bookmarkStart w:id="20903" w:name="_Toc185349658"/>
              <w:bookmarkStart w:id="20904" w:name="_Toc185428766"/>
              <w:bookmarkStart w:id="20905" w:name="_Toc185498407"/>
              <w:bookmarkStart w:id="20906" w:name="_Toc185499607"/>
              <w:bookmarkStart w:id="20907" w:name="_Toc185500807"/>
              <w:bookmarkStart w:id="20908" w:name="_Toc185502008"/>
              <w:bookmarkStart w:id="20909" w:name="_Toc185503213"/>
              <w:bookmarkStart w:id="20910" w:name="_Toc186031473"/>
              <w:bookmarkStart w:id="20911" w:name="_Toc186032679"/>
              <w:bookmarkStart w:id="20912" w:name="_Toc186033885"/>
              <w:bookmarkStart w:id="20913" w:name="_Toc186046383"/>
              <w:bookmarkStart w:id="20914" w:name="_Toc186457143"/>
              <w:bookmarkStart w:id="20915" w:name="_Toc186470788"/>
              <w:bookmarkStart w:id="20916" w:name="_Toc186645299"/>
              <w:bookmarkEnd w:id="20899"/>
              <w:bookmarkEnd w:id="20900"/>
              <w:bookmarkEnd w:id="20901"/>
              <w:bookmarkEnd w:id="20902"/>
              <w:bookmarkEnd w:id="20903"/>
              <w:bookmarkEnd w:id="20904"/>
              <w:bookmarkEnd w:id="20905"/>
              <w:bookmarkEnd w:id="20906"/>
              <w:bookmarkEnd w:id="20907"/>
              <w:bookmarkEnd w:id="20908"/>
              <w:bookmarkEnd w:id="20909"/>
              <w:bookmarkEnd w:id="20910"/>
              <w:bookmarkEnd w:id="20911"/>
              <w:bookmarkEnd w:id="20912"/>
              <w:bookmarkEnd w:id="20913"/>
              <w:bookmarkEnd w:id="20914"/>
              <w:bookmarkEnd w:id="20915"/>
              <w:bookmarkEnd w:id="20916"/>
            </w:del>
          </w:p>
        </w:tc>
        <w:tc>
          <w:tcPr>
            <w:tcW w:w="449" w:type="dxa"/>
            <w:shd w:val="clear" w:color="auto" w:fill="D9D9D9" w:themeFill="background1" w:themeFillShade="D9"/>
          </w:tcPr>
          <w:p w14:paraId="68B71DB6" w14:textId="7857F650"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917" w:author="Quinten Van Woerkom" w:date="2024-11-27T16:42:00Z" w16du:dateUtc="2024-11-27T15:42:00Z"/>
              </w:rPr>
            </w:pPr>
            <w:del w:id="20918" w:author="Quinten Van Woerkom" w:date="2024-11-27T16:42:00Z" w16du:dateUtc="2024-11-27T15:42:00Z">
              <w:r w:rsidRPr="004424B1" w:rsidDel="00507DE3">
                <w:delText>-</w:delText>
              </w:r>
              <w:bookmarkStart w:id="20919" w:name="_Toc184817882"/>
              <w:bookmarkStart w:id="20920" w:name="_Toc185336497"/>
              <w:bookmarkStart w:id="20921" w:name="_Toc185337330"/>
              <w:bookmarkStart w:id="20922" w:name="_Toc185342049"/>
              <w:bookmarkStart w:id="20923" w:name="_Toc185349659"/>
              <w:bookmarkStart w:id="20924" w:name="_Toc185428767"/>
              <w:bookmarkStart w:id="20925" w:name="_Toc185498408"/>
              <w:bookmarkStart w:id="20926" w:name="_Toc185499608"/>
              <w:bookmarkStart w:id="20927" w:name="_Toc185500808"/>
              <w:bookmarkStart w:id="20928" w:name="_Toc185502009"/>
              <w:bookmarkStart w:id="20929" w:name="_Toc185503214"/>
              <w:bookmarkStart w:id="20930" w:name="_Toc186031474"/>
              <w:bookmarkStart w:id="20931" w:name="_Toc186032680"/>
              <w:bookmarkStart w:id="20932" w:name="_Toc186033886"/>
              <w:bookmarkStart w:id="20933" w:name="_Toc186046384"/>
              <w:bookmarkStart w:id="20934" w:name="_Toc186457144"/>
              <w:bookmarkStart w:id="20935" w:name="_Toc186470789"/>
              <w:bookmarkStart w:id="20936" w:name="_Toc186645300"/>
              <w:bookmarkEnd w:id="20919"/>
              <w:bookmarkEnd w:id="20920"/>
              <w:bookmarkEnd w:id="20921"/>
              <w:bookmarkEnd w:id="20922"/>
              <w:bookmarkEnd w:id="20923"/>
              <w:bookmarkEnd w:id="20924"/>
              <w:bookmarkEnd w:id="20925"/>
              <w:bookmarkEnd w:id="20926"/>
              <w:bookmarkEnd w:id="20927"/>
              <w:bookmarkEnd w:id="20928"/>
              <w:bookmarkEnd w:id="20929"/>
              <w:bookmarkEnd w:id="20930"/>
              <w:bookmarkEnd w:id="20931"/>
              <w:bookmarkEnd w:id="20932"/>
              <w:bookmarkEnd w:id="20933"/>
              <w:bookmarkEnd w:id="20934"/>
              <w:bookmarkEnd w:id="20935"/>
              <w:bookmarkEnd w:id="20936"/>
            </w:del>
          </w:p>
        </w:tc>
        <w:tc>
          <w:tcPr>
            <w:tcW w:w="449" w:type="dxa"/>
            <w:shd w:val="clear" w:color="auto" w:fill="D9D9D9" w:themeFill="background1" w:themeFillShade="D9"/>
          </w:tcPr>
          <w:p w14:paraId="53FBCE45" w14:textId="212A88A8"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937" w:author="Quinten Van Woerkom" w:date="2024-11-27T16:42:00Z" w16du:dateUtc="2024-11-27T15:42:00Z"/>
              </w:rPr>
            </w:pPr>
            <w:del w:id="20938" w:author="Quinten Van Woerkom" w:date="2024-11-27T16:42:00Z" w16du:dateUtc="2024-11-27T15:42:00Z">
              <w:r w:rsidRPr="004424B1" w:rsidDel="00507DE3">
                <w:delText>-</w:delText>
              </w:r>
              <w:bookmarkStart w:id="20939" w:name="_Toc184817883"/>
              <w:bookmarkStart w:id="20940" w:name="_Toc185336498"/>
              <w:bookmarkStart w:id="20941" w:name="_Toc185337331"/>
              <w:bookmarkStart w:id="20942" w:name="_Toc185342050"/>
              <w:bookmarkStart w:id="20943" w:name="_Toc185349660"/>
              <w:bookmarkStart w:id="20944" w:name="_Toc185428768"/>
              <w:bookmarkStart w:id="20945" w:name="_Toc185498409"/>
              <w:bookmarkStart w:id="20946" w:name="_Toc185499609"/>
              <w:bookmarkStart w:id="20947" w:name="_Toc185500809"/>
              <w:bookmarkStart w:id="20948" w:name="_Toc185502010"/>
              <w:bookmarkStart w:id="20949" w:name="_Toc185503215"/>
              <w:bookmarkStart w:id="20950" w:name="_Toc186031475"/>
              <w:bookmarkStart w:id="20951" w:name="_Toc186032681"/>
              <w:bookmarkStart w:id="20952" w:name="_Toc186033887"/>
              <w:bookmarkStart w:id="20953" w:name="_Toc186046385"/>
              <w:bookmarkStart w:id="20954" w:name="_Toc186457145"/>
              <w:bookmarkStart w:id="20955" w:name="_Toc186470790"/>
              <w:bookmarkStart w:id="20956" w:name="_Toc186645301"/>
              <w:bookmarkEnd w:id="20939"/>
              <w:bookmarkEnd w:id="20940"/>
              <w:bookmarkEnd w:id="20941"/>
              <w:bookmarkEnd w:id="20942"/>
              <w:bookmarkEnd w:id="20943"/>
              <w:bookmarkEnd w:id="20944"/>
              <w:bookmarkEnd w:id="20945"/>
              <w:bookmarkEnd w:id="20946"/>
              <w:bookmarkEnd w:id="20947"/>
              <w:bookmarkEnd w:id="20948"/>
              <w:bookmarkEnd w:id="20949"/>
              <w:bookmarkEnd w:id="20950"/>
              <w:bookmarkEnd w:id="20951"/>
              <w:bookmarkEnd w:id="20952"/>
              <w:bookmarkEnd w:id="20953"/>
              <w:bookmarkEnd w:id="20954"/>
              <w:bookmarkEnd w:id="20955"/>
              <w:bookmarkEnd w:id="20956"/>
            </w:del>
          </w:p>
        </w:tc>
        <w:tc>
          <w:tcPr>
            <w:tcW w:w="449" w:type="dxa"/>
            <w:shd w:val="clear" w:color="auto" w:fill="D9D9D9" w:themeFill="background1" w:themeFillShade="D9"/>
          </w:tcPr>
          <w:p w14:paraId="7E251045" w14:textId="04E8DB9C" w:rsidR="00720A65" w:rsidRPr="004424B1" w:rsidDel="00507DE3" w:rsidRDefault="00720A65" w:rsidP="007B4994">
            <w:pPr>
              <w:pStyle w:val="TableCell"/>
              <w:jc w:val="center"/>
              <w:cnfStyle w:val="000000000000" w:firstRow="0" w:lastRow="0" w:firstColumn="0" w:lastColumn="0" w:oddVBand="0" w:evenVBand="0" w:oddHBand="0" w:evenHBand="0" w:firstRowFirstColumn="0" w:firstRowLastColumn="0" w:lastRowFirstColumn="0" w:lastRowLastColumn="0"/>
              <w:rPr>
                <w:del w:id="20957" w:author="Quinten Van Woerkom" w:date="2024-11-27T16:42:00Z" w16du:dateUtc="2024-11-27T15:42:00Z"/>
              </w:rPr>
            </w:pPr>
            <w:del w:id="20958" w:author="Quinten Van Woerkom" w:date="2024-11-27T16:42:00Z" w16du:dateUtc="2024-11-27T15:42:00Z">
              <w:r w:rsidRPr="004424B1" w:rsidDel="00507DE3">
                <w:delText>-</w:delText>
              </w:r>
              <w:bookmarkStart w:id="20959" w:name="_Toc184817884"/>
              <w:bookmarkStart w:id="20960" w:name="_Toc185336499"/>
              <w:bookmarkStart w:id="20961" w:name="_Toc185337332"/>
              <w:bookmarkStart w:id="20962" w:name="_Toc185342051"/>
              <w:bookmarkStart w:id="20963" w:name="_Toc185349661"/>
              <w:bookmarkStart w:id="20964" w:name="_Toc185428769"/>
              <w:bookmarkStart w:id="20965" w:name="_Toc185498410"/>
              <w:bookmarkStart w:id="20966" w:name="_Toc185499610"/>
              <w:bookmarkStart w:id="20967" w:name="_Toc185500810"/>
              <w:bookmarkStart w:id="20968" w:name="_Toc185502011"/>
              <w:bookmarkStart w:id="20969" w:name="_Toc185503216"/>
              <w:bookmarkStart w:id="20970" w:name="_Toc186031476"/>
              <w:bookmarkStart w:id="20971" w:name="_Toc186032682"/>
              <w:bookmarkStart w:id="20972" w:name="_Toc186033888"/>
              <w:bookmarkStart w:id="20973" w:name="_Toc186046386"/>
              <w:bookmarkStart w:id="20974" w:name="_Toc186457146"/>
              <w:bookmarkStart w:id="20975" w:name="_Toc186470791"/>
              <w:bookmarkStart w:id="20976" w:name="_Toc186645302"/>
              <w:bookmarkEnd w:id="20959"/>
              <w:bookmarkEnd w:id="20960"/>
              <w:bookmarkEnd w:id="20961"/>
              <w:bookmarkEnd w:id="20962"/>
              <w:bookmarkEnd w:id="20963"/>
              <w:bookmarkEnd w:id="20964"/>
              <w:bookmarkEnd w:id="20965"/>
              <w:bookmarkEnd w:id="20966"/>
              <w:bookmarkEnd w:id="20967"/>
              <w:bookmarkEnd w:id="20968"/>
              <w:bookmarkEnd w:id="20969"/>
              <w:bookmarkEnd w:id="20970"/>
              <w:bookmarkEnd w:id="20971"/>
              <w:bookmarkEnd w:id="20972"/>
              <w:bookmarkEnd w:id="20973"/>
              <w:bookmarkEnd w:id="20974"/>
              <w:bookmarkEnd w:id="20975"/>
              <w:bookmarkEnd w:id="20976"/>
            </w:del>
          </w:p>
        </w:tc>
        <w:tc>
          <w:tcPr>
            <w:tcW w:w="2805" w:type="dxa"/>
          </w:tcPr>
          <w:p w14:paraId="6EEE13C9" w14:textId="7DF8DFD5" w:rsidR="00720A65" w:rsidRPr="004424B1" w:rsidDel="00507DE3" w:rsidRDefault="00720A65" w:rsidP="007B4994">
            <w:pPr>
              <w:pStyle w:val="TableCell"/>
              <w:cnfStyle w:val="000000000000" w:firstRow="0" w:lastRow="0" w:firstColumn="0" w:lastColumn="0" w:oddVBand="0" w:evenVBand="0" w:oddHBand="0" w:evenHBand="0" w:firstRowFirstColumn="0" w:firstRowLastColumn="0" w:lastRowFirstColumn="0" w:lastRowLastColumn="0"/>
              <w:rPr>
                <w:del w:id="20977" w:author="Quinten Van Woerkom" w:date="2024-11-27T16:42:00Z" w16du:dateUtc="2024-11-27T15:42:00Z"/>
              </w:rPr>
            </w:pPr>
            <w:del w:id="20978" w:author="Quinten Van Woerkom" w:date="2024-11-27T16:42:00Z" w16du:dateUtc="2024-11-27T15:42:00Z">
              <w:r w:rsidRPr="004424B1" w:rsidDel="00507DE3">
                <w:delText>Plan</w:delText>
              </w:r>
              <w:bookmarkStart w:id="20979" w:name="_Toc184817885"/>
              <w:bookmarkStart w:id="20980" w:name="_Toc185336500"/>
              <w:bookmarkStart w:id="20981" w:name="_Toc185337333"/>
              <w:bookmarkStart w:id="20982" w:name="_Toc185342052"/>
              <w:bookmarkStart w:id="20983" w:name="_Toc185349662"/>
              <w:bookmarkStart w:id="20984" w:name="_Toc185428770"/>
              <w:bookmarkStart w:id="20985" w:name="_Toc185498411"/>
              <w:bookmarkStart w:id="20986" w:name="_Toc185499611"/>
              <w:bookmarkStart w:id="20987" w:name="_Toc185500811"/>
              <w:bookmarkStart w:id="20988" w:name="_Toc185502012"/>
              <w:bookmarkStart w:id="20989" w:name="_Toc185503217"/>
              <w:bookmarkStart w:id="20990" w:name="_Toc186031477"/>
              <w:bookmarkStart w:id="20991" w:name="_Toc186032683"/>
              <w:bookmarkStart w:id="20992" w:name="_Toc186033889"/>
              <w:bookmarkStart w:id="20993" w:name="_Toc186046387"/>
              <w:bookmarkStart w:id="20994" w:name="_Toc186457147"/>
              <w:bookmarkStart w:id="20995" w:name="_Toc186470792"/>
              <w:bookmarkStart w:id="20996" w:name="_Toc186645303"/>
              <w:bookmarkEnd w:id="20979"/>
              <w:bookmarkEnd w:id="20980"/>
              <w:bookmarkEnd w:id="20981"/>
              <w:bookmarkEnd w:id="20982"/>
              <w:bookmarkEnd w:id="20983"/>
              <w:bookmarkEnd w:id="20984"/>
              <w:bookmarkEnd w:id="20985"/>
              <w:bookmarkEnd w:id="20986"/>
              <w:bookmarkEnd w:id="20987"/>
              <w:bookmarkEnd w:id="20988"/>
              <w:bookmarkEnd w:id="20989"/>
              <w:bookmarkEnd w:id="20990"/>
              <w:bookmarkEnd w:id="20991"/>
              <w:bookmarkEnd w:id="20992"/>
              <w:bookmarkEnd w:id="20993"/>
              <w:bookmarkEnd w:id="20994"/>
              <w:bookmarkEnd w:id="20995"/>
              <w:bookmarkEnd w:id="20996"/>
            </w:del>
          </w:p>
        </w:tc>
        <w:bookmarkStart w:id="20997" w:name="_Toc184817886"/>
        <w:bookmarkStart w:id="20998" w:name="_Toc185336501"/>
        <w:bookmarkStart w:id="20999" w:name="_Toc185337334"/>
        <w:bookmarkStart w:id="21000" w:name="_Toc185342053"/>
        <w:bookmarkStart w:id="21001" w:name="_Toc185349663"/>
        <w:bookmarkStart w:id="21002" w:name="_Toc185428771"/>
        <w:bookmarkStart w:id="21003" w:name="_Toc185498412"/>
        <w:bookmarkStart w:id="21004" w:name="_Toc185499612"/>
        <w:bookmarkStart w:id="21005" w:name="_Toc185500812"/>
        <w:bookmarkStart w:id="21006" w:name="_Toc185502013"/>
        <w:bookmarkStart w:id="21007" w:name="_Toc185503218"/>
        <w:bookmarkStart w:id="21008" w:name="_Toc186031478"/>
        <w:bookmarkStart w:id="21009" w:name="_Toc186032684"/>
        <w:bookmarkStart w:id="21010" w:name="_Toc186033890"/>
        <w:bookmarkStart w:id="21011" w:name="_Toc186046388"/>
        <w:bookmarkStart w:id="21012" w:name="_Toc186457148"/>
        <w:bookmarkStart w:id="21013" w:name="_Toc186470793"/>
        <w:bookmarkStart w:id="21014" w:name="_Toc186645304"/>
        <w:bookmarkEnd w:id="20997"/>
        <w:bookmarkEnd w:id="20998"/>
        <w:bookmarkEnd w:id="20999"/>
        <w:bookmarkEnd w:id="21000"/>
        <w:bookmarkEnd w:id="21001"/>
        <w:bookmarkEnd w:id="21002"/>
        <w:bookmarkEnd w:id="21003"/>
        <w:bookmarkEnd w:id="21004"/>
        <w:bookmarkEnd w:id="21005"/>
        <w:bookmarkEnd w:id="21006"/>
        <w:bookmarkEnd w:id="21007"/>
        <w:bookmarkEnd w:id="21008"/>
        <w:bookmarkEnd w:id="21009"/>
        <w:bookmarkEnd w:id="21010"/>
        <w:bookmarkEnd w:id="21011"/>
        <w:bookmarkEnd w:id="21012"/>
        <w:bookmarkEnd w:id="21013"/>
        <w:bookmarkEnd w:id="21014"/>
      </w:tr>
    </w:tbl>
    <w:p w14:paraId="155DDF45" w14:textId="6E398623" w:rsidR="00F279E0" w:rsidDel="00B76A83" w:rsidRDefault="00F279E0" w:rsidP="00977595">
      <w:pPr>
        <w:pStyle w:val="Heading1"/>
        <w:pageBreakBefore w:val="0"/>
        <w:numPr>
          <w:ilvl w:val="0"/>
          <w:numId w:val="0"/>
        </w:numPr>
        <w:rPr>
          <w:del w:id="21015" w:author="Quinten Van Woerkom" w:date="2024-11-27T16:42:00Z" w16du:dateUtc="2024-11-27T15:42:00Z"/>
          <w:lang w:val="en-GB"/>
        </w:rPr>
      </w:pPr>
      <w:bookmarkStart w:id="21016" w:name="_Toc184817887"/>
      <w:bookmarkStart w:id="21017" w:name="_Toc185336502"/>
      <w:bookmarkStart w:id="21018" w:name="_Toc185337335"/>
      <w:bookmarkStart w:id="21019" w:name="_Toc185342054"/>
      <w:bookmarkStart w:id="21020" w:name="_Toc185349664"/>
      <w:bookmarkStart w:id="21021" w:name="_Toc185428772"/>
      <w:bookmarkStart w:id="21022" w:name="_Toc185498413"/>
      <w:bookmarkStart w:id="21023" w:name="_Toc185499613"/>
      <w:bookmarkStart w:id="21024" w:name="_Toc185500813"/>
      <w:bookmarkStart w:id="21025" w:name="_Toc185502014"/>
      <w:bookmarkStart w:id="21026" w:name="_Toc185503219"/>
      <w:bookmarkStart w:id="21027" w:name="_Toc186031479"/>
      <w:bookmarkStart w:id="21028" w:name="_Toc186032685"/>
      <w:bookmarkStart w:id="21029" w:name="_Toc186033891"/>
      <w:bookmarkStart w:id="21030" w:name="_Toc186046389"/>
      <w:bookmarkStart w:id="21031" w:name="_Toc186457149"/>
      <w:bookmarkStart w:id="21032" w:name="_Toc186470794"/>
      <w:bookmarkStart w:id="21033" w:name="_Ref66951037"/>
      <w:bookmarkStart w:id="21034" w:name="_Toc140093819"/>
      <w:bookmarkStart w:id="21035" w:name="_Toc186645305"/>
      <w:bookmarkEnd w:id="21016"/>
      <w:bookmarkEnd w:id="21017"/>
      <w:bookmarkEnd w:id="21018"/>
      <w:bookmarkEnd w:id="21019"/>
      <w:bookmarkEnd w:id="21020"/>
      <w:bookmarkEnd w:id="21021"/>
      <w:bookmarkEnd w:id="21022"/>
      <w:bookmarkEnd w:id="21023"/>
      <w:bookmarkEnd w:id="21024"/>
      <w:bookmarkEnd w:id="21025"/>
      <w:bookmarkEnd w:id="21026"/>
      <w:bookmarkEnd w:id="21027"/>
      <w:bookmarkEnd w:id="21028"/>
      <w:bookmarkEnd w:id="21029"/>
      <w:bookmarkEnd w:id="21030"/>
      <w:bookmarkEnd w:id="21031"/>
      <w:bookmarkEnd w:id="21032"/>
      <w:bookmarkEnd w:id="21035"/>
    </w:p>
    <w:p w14:paraId="79D52E34" w14:textId="77777777" w:rsidR="00FC02B3" w:rsidRDefault="00FC02B3" w:rsidP="00977595">
      <w:pPr>
        <w:pStyle w:val="Heading1"/>
        <w:rPr>
          <w:ins w:id="21036" w:author="Quinten Van Woerkom" w:date="2024-11-28T12:29:00Z" w16du:dateUtc="2024-11-28T11:29:00Z"/>
          <w:lang w:val="en-GB"/>
        </w:rPr>
        <w:sectPr w:rsidR="00FC02B3" w:rsidSect="00FC02B3">
          <w:footerReference w:type="default" r:id="rId25"/>
          <w:pgSz w:w="11907" w:h="16839" w:code="1"/>
          <w:pgMar w:top="1944" w:right="1296" w:bottom="1944" w:left="1296" w:header="1037" w:footer="1037" w:gutter="302"/>
          <w:pgNumType w:start="1" w:chapStyle="1"/>
          <w:cols w:space="720"/>
          <w:docGrid w:linePitch="326"/>
        </w:sectPr>
      </w:pPr>
      <w:bookmarkStart w:id="21050" w:name="_Toc161745098"/>
      <w:bookmarkStart w:id="21051" w:name="_Ref165022284"/>
    </w:p>
    <w:p w14:paraId="5DF5F27D" w14:textId="77777777" w:rsidR="00267B70" w:rsidRPr="00267B70" w:rsidRDefault="00267B70">
      <w:pPr>
        <w:pStyle w:val="Heading1"/>
        <w:rPr>
          <w:ins w:id="21052" w:author="Quinten Van Woerkom" w:date="2024-12-17T17:19:00Z" w16du:dateUtc="2024-12-17T16:19:00Z"/>
          <w:lang w:val="en-GB"/>
        </w:rPr>
        <w:pPrChange w:id="21053" w:author="Quinten Van Woerkom" w:date="2024-12-19T10:43:00Z" w16du:dateUtc="2024-12-19T09:43:00Z">
          <w:pPr>
            <w:keepNext/>
            <w:keepLines/>
            <w:pageBreakBefore/>
            <w:numPr>
              <w:numId w:val="2"/>
            </w:numPr>
            <w:tabs>
              <w:tab w:val="left" w:pos="432"/>
            </w:tabs>
            <w:spacing w:before="0" w:line="240" w:lineRule="auto"/>
            <w:ind w:left="432" w:hanging="432"/>
            <w:jc w:val="left"/>
            <w:outlineLvl w:val="0"/>
          </w:pPr>
        </w:pPrChange>
      </w:pPr>
      <w:bookmarkStart w:id="21054" w:name="_Toc165036568"/>
      <w:bookmarkStart w:id="21055" w:name="_Ref186642376"/>
      <w:bookmarkStart w:id="21056" w:name="_Ref186642389"/>
      <w:bookmarkStart w:id="21057" w:name="_Toc186645306"/>
      <w:ins w:id="21058" w:author="Quinten Van Woerkom" w:date="2024-12-17T17:19:00Z" w16du:dateUtc="2024-12-17T16:19:00Z">
        <w:r w:rsidRPr="00267B70">
          <w:rPr>
            <w:lang w:val="en-GB"/>
          </w:rPr>
          <w:lastRenderedPageBreak/>
          <w:t>Overview</w:t>
        </w:r>
        <w:bookmarkEnd w:id="21054"/>
        <w:bookmarkEnd w:id="21055"/>
        <w:bookmarkEnd w:id="21056"/>
        <w:bookmarkEnd w:id="21057"/>
      </w:ins>
    </w:p>
    <w:p w14:paraId="3F648FA9" w14:textId="77777777" w:rsidR="00267B70" w:rsidRPr="00267B70" w:rsidRDefault="00267B70">
      <w:pPr>
        <w:pStyle w:val="Heading2"/>
        <w:rPr>
          <w:ins w:id="21059" w:author="Quinten Van Woerkom" w:date="2024-12-17T17:19:00Z" w16du:dateUtc="2024-12-17T16:19:00Z"/>
          <w:lang w:val="en-GB"/>
        </w:rPr>
        <w:pPrChange w:id="21060" w:author="Quinten Van Woerkom" w:date="2024-12-19T10:46:00Z" w16du:dateUtc="2024-12-19T09:46:00Z">
          <w:pPr>
            <w:keepNext/>
            <w:keepLines/>
            <w:numPr>
              <w:ilvl w:val="1"/>
              <w:numId w:val="2"/>
            </w:numPr>
            <w:tabs>
              <w:tab w:val="left" w:pos="576"/>
            </w:tabs>
            <w:spacing w:line="240" w:lineRule="auto"/>
            <w:ind w:left="576" w:hanging="576"/>
            <w:jc w:val="left"/>
            <w:outlineLvl w:val="1"/>
          </w:pPr>
        </w:pPrChange>
      </w:pPr>
      <w:bookmarkStart w:id="21061" w:name="_Toc165036569"/>
      <w:bookmarkStart w:id="21062" w:name="_Toc186645307"/>
      <w:ins w:id="21063" w:author="Quinten Van Woerkom" w:date="2024-12-17T17:19:00Z" w16du:dateUtc="2024-12-17T16:19:00Z">
        <w:r w:rsidRPr="00267B70">
          <w:rPr>
            <w:lang w:val="en-GB"/>
          </w:rPr>
          <w:t>General</w:t>
        </w:r>
        <w:bookmarkEnd w:id="21061"/>
        <w:bookmarkEnd w:id="21062"/>
      </w:ins>
    </w:p>
    <w:p w14:paraId="0FE80F9A" w14:textId="77777777" w:rsidR="00267B70" w:rsidRPr="00267B70" w:rsidRDefault="00267B70" w:rsidP="00267B70">
      <w:pPr>
        <w:rPr>
          <w:ins w:id="21064" w:author="Quinten Van Woerkom" w:date="2024-12-17T17:19:00Z" w16du:dateUtc="2024-12-17T16:19:00Z"/>
          <w:lang w:val="en-GB"/>
        </w:rPr>
      </w:pPr>
      <w:ins w:id="21065" w:author="Quinten Van Woerkom" w:date="2024-12-17T17:19:00Z" w16du:dateUtc="2024-12-17T16:19:00Z">
        <w:r w:rsidRPr="00267B70">
          <w:rPr>
            <w:lang w:val="en-GB"/>
          </w:rPr>
          <w:t>This section introduces the concepts behind the MPS services.  It has the following main sections:</w:t>
        </w:r>
      </w:ins>
    </w:p>
    <w:p w14:paraId="54AB4C2E" w14:textId="77777777" w:rsidR="00267B70" w:rsidRPr="00267B70" w:rsidRDefault="00267B70" w:rsidP="00267B70">
      <w:pPr>
        <w:numPr>
          <w:ilvl w:val="0"/>
          <w:numId w:val="88"/>
        </w:numPr>
        <w:tabs>
          <w:tab w:val="clear" w:pos="360"/>
          <w:tab w:val="left" w:pos="720"/>
        </w:tabs>
        <w:spacing w:before="180" w:line="240" w:lineRule="auto"/>
        <w:ind w:left="720"/>
        <w:rPr>
          <w:ins w:id="21066" w:author="Quinten Van Woerkom" w:date="2024-12-17T17:19:00Z" w16du:dateUtc="2024-12-17T16:19:00Z"/>
          <w:lang w:val="en-GB" w:eastAsia="en-GB"/>
        </w:rPr>
      </w:pPr>
      <w:ins w:id="21067" w:author="Quinten Van Woerkom" w:date="2024-12-17T17:19:00Z" w16du:dateUtc="2024-12-17T16:19:00Z">
        <w:r w:rsidRPr="00267B70">
          <w:rPr>
            <w:lang w:val="en-GB" w:eastAsia="en-GB"/>
          </w:rPr>
          <w:t>Mission Planning &amp; Scheduling Concept;</w:t>
        </w:r>
      </w:ins>
    </w:p>
    <w:p w14:paraId="4A965441" w14:textId="77777777" w:rsidR="00267B70" w:rsidRPr="00267B70" w:rsidRDefault="00267B70" w:rsidP="00267B70">
      <w:pPr>
        <w:numPr>
          <w:ilvl w:val="0"/>
          <w:numId w:val="88"/>
        </w:numPr>
        <w:tabs>
          <w:tab w:val="clear" w:pos="360"/>
          <w:tab w:val="left" w:pos="720"/>
        </w:tabs>
        <w:spacing w:before="180" w:line="240" w:lineRule="auto"/>
        <w:ind w:left="720"/>
        <w:rPr>
          <w:ins w:id="21068" w:author="Quinten Van Woerkom" w:date="2024-12-17T17:19:00Z" w16du:dateUtc="2024-12-17T16:19:00Z"/>
          <w:lang w:val="en-GB" w:eastAsia="en-GB"/>
        </w:rPr>
      </w:pPr>
      <w:ins w:id="21069" w:author="Quinten Van Woerkom" w:date="2024-12-17T17:19:00Z" w16du:dateUtc="2024-12-17T16:19:00Z">
        <w:r w:rsidRPr="00267B70">
          <w:rPr>
            <w:lang w:val="en-GB" w:eastAsia="en-GB"/>
          </w:rPr>
          <w:t>Relationship to Mission Operations Services;</w:t>
        </w:r>
      </w:ins>
    </w:p>
    <w:p w14:paraId="042B2FC3" w14:textId="77777777" w:rsidR="00267B70" w:rsidRPr="00267B70" w:rsidRDefault="00267B70" w:rsidP="00267B70">
      <w:pPr>
        <w:numPr>
          <w:ilvl w:val="0"/>
          <w:numId w:val="88"/>
        </w:numPr>
        <w:tabs>
          <w:tab w:val="clear" w:pos="360"/>
          <w:tab w:val="left" w:pos="720"/>
        </w:tabs>
        <w:spacing w:before="180" w:line="240" w:lineRule="auto"/>
        <w:ind w:left="720"/>
        <w:rPr>
          <w:ins w:id="21070" w:author="Quinten Van Woerkom" w:date="2024-12-17T17:19:00Z" w16du:dateUtc="2024-12-17T16:19:00Z"/>
          <w:lang w:val="en-GB" w:eastAsia="en-GB"/>
        </w:rPr>
      </w:pPr>
      <w:ins w:id="21071" w:author="Quinten Van Woerkom" w:date="2024-12-17T17:19:00Z" w16du:dateUtc="2024-12-17T16:19:00Z">
        <w:r w:rsidRPr="00267B70">
          <w:rPr>
            <w:lang w:val="en-GB" w:eastAsia="en-GB"/>
          </w:rPr>
          <w:t>MPS Information Model Overview;</w:t>
        </w:r>
      </w:ins>
    </w:p>
    <w:p w14:paraId="07D3FFC5" w14:textId="77777777" w:rsidR="00267B70" w:rsidRPr="00267B70" w:rsidRDefault="00267B70" w:rsidP="00267B70">
      <w:pPr>
        <w:numPr>
          <w:ilvl w:val="0"/>
          <w:numId w:val="88"/>
        </w:numPr>
        <w:tabs>
          <w:tab w:val="clear" w:pos="360"/>
          <w:tab w:val="left" w:pos="720"/>
        </w:tabs>
        <w:spacing w:before="180" w:line="240" w:lineRule="auto"/>
        <w:ind w:left="720"/>
        <w:rPr>
          <w:ins w:id="21072" w:author="Quinten Van Woerkom" w:date="2024-12-17T17:19:00Z" w16du:dateUtc="2024-12-17T16:19:00Z"/>
          <w:lang w:val="en-GB" w:eastAsia="en-GB"/>
        </w:rPr>
      </w:pPr>
      <w:ins w:id="21073" w:author="Quinten Van Woerkom" w:date="2024-12-17T17:19:00Z" w16du:dateUtc="2024-12-17T16:19:00Z">
        <w:r w:rsidRPr="00267B70">
          <w:rPr>
            <w:lang w:val="en-GB" w:eastAsia="en-GB"/>
          </w:rPr>
          <w:t>MPS Services Overview;</w:t>
        </w:r>
      </w:ins>
    </w:p>
    <w:p w14:paraId="6B07D752" w14:textId="77777777" w:rsidR="00267B70" w:rsidRPr="00267B70" w:rsidRDefault="00267B70" w:rsidP="00267B70">
      <w:pPr>
        <w:numPr>
          <w:ilvl w:val="0"/>
          <w:numId w:val="88"/>
        </w:numPr>
        <w:tabs>
          <w:tab w:val="clear" w:pos="360"/>
          <w:tab w:val="left" w:pos="720"/>
        </w:tabs>
        <w:spacing w:before="180" w:line="240" w:lineRule="auto"/>
        <w:ind w:left="720"/>
        <w:rPr>
          <w:ins w:id="21074" w:author="Quinten Van Woerkom" w:date="2024-12-17T17:19:00Z" w16du:dateUtc="2024-12-17T16:19:00Z"/>
          <w:lang w:val="en-GB" w:eastAsia="en-GB"/>
        </w:rPr>
      </w:pPr>
      <w:ins w:id="21075" w:author="Quinten Van Woerkom" w:date="2024-12-17T17:19:00Z" w16du:dateUtc="2024-12-17T16:19:00Z">
        <w:r w:rsidRPr="00267B70">
          <w:rPr>
            <w:lang w:val="en-GB" w:eastAsia="en-GB"/>
          </w:rPr>
          <w:t xml:space="preserve">Optional Elements of the </w:t>
        </w:r>
        <w:r w:rsidRPr="00267B70">
          <w:rPr>
            <w:iCs/>
            <w:lang w:val="en-GB" w:eastAsia="en-GB"/>
          </w:rPr>
          <w:t>Recommended Standard</w:t>
        </w:r>
        <w:r w:rsidRPr="00267B70">
          <w:rPr>
            <w:lang w:val="en-GB" w:eastAsia="en-GB"/>
          </w:rPr>
          <w:t>.</w:t>
        </w:r>
      </w:ins>
    </w:p>
    <w:p w14:paraId="26DC4BD1" w14:textId="77777777" w:rsidR="00267B70" w:rsidRPr="00267B70" w:rsidRDefault="00267B70">
      <w:pPr>
        <w:pStyle w:val="Heading2"/>
        <w:spacing w:before="480"/>
        <w:rPr>
          <w:ins w:id="21076" w:author="Quinten Van Woerkom" w:date="2024-12-17T17:19:00Z" w16du:dateUtc="2024-12-17T16:19:00Z"/>
          <w:lang w:val="en-GB"/>
        </w:rPr>
        <w:pPrChange w:id="21077" w:author="Peter Van Der Plas" w:date="2024-12-25T19:15:00Z" w16du:dateUtc="2024-12-25T18:15:00Z">
          <w:pPr>
            <w:keepNext/>
            <w:keepLines/>
            <w:numPr>
              <w:ilvl w:val="1"/>
              <w:numId w:val="2"/>
            </w:numPr>
            <w:tabs>
              <w:tab w:val="left" w:pos="576"/>
            </w:tabs>
            <w:spacing w:before="480" w:line="240" w:lineRule="auto"/>
            <w:ind w:left="576" w:hanging="576"/>
            <w:jc w:val="left"/>
            <w:outlineLvl w:val="1"/>
          </w:pPr>
        </w:pPrChange>
      </w:pPr>
      <w:bookmarkStart w:id="21078" w:name="_Toc165036570"/>
      <w:bookmarkStart w:id="21079" w:name="_Toc186645308"/>
      <w:ins w:id="21080" w:author="Quinten Van Woerkom" w:date="2024-12-17T17:19:00Z" w16du:dateUtc="2024-12-17T16:19:00Z">
        <w:r w:rsidRPr="00267B70">
          <w:rPr>
            <w:lang w:val="en-GB"/>
          </w:rPr>
          <w:t>Mission Planning &amp; Scheduling Concept</w:t>
        </w:r>
        <w:bookmarkEnd w:id="21078"/>
        <w:bookmarkEnd w:id="21079"/>
      </w:ins>
    </w:p>
    <w:p w14:paraId="6C556179" w14:textId="77777777" w:rsidR="00267B70" w:rsidRPr="00267B70" w:rsidRDefault="00267B70" w:rsidP="00267B70">
      <w:pPr>
        <w:rPr>
          <w:ins w:id="21081" w:author="Quinten Van Woerkom" w:date="2024-12-17T17:19:00Z" w16du:dateUtc="2024-12-17T16:19:00Z"/>
          <w:lang w:val="en-GB"/>
        </w:rPr>
      </w:pPr>
      <w:ins w:id="21082" w:author="Quinten Van Woerkom" w:date="2024-12-17T17:19:00Z" w16du:dateUtc="2024-12-17T16:19:00Z">
        <w:r w:rsidRPr="00267B70">
          <w:rPr>
            <w:noProof/>
          </w:rPr>
          <w:drawing>
            <wp:inline distT="0" distB="0" distL="0" distR="0" wp14:anchorId="22D39096" wp14:editId="295E944C">
              <wp:extent cx="5723255" cy="3001010"/>
              <wp:effectExtent l="0" t="0" r="0" b="8890"/>
              <wp:docPr id="254777596" name="Picture 1" descr="A diagram of a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77596" name="Picture 1" descr="A diagram of a plan&#10;&#10;Description automatically generated"/>
                      <pic:cNvPicPr/>
                    </pic:nvPicPr>
                    <pic:blipFill>
                      <a:blip r:embed="rId26"/>
                      <a:stretch>
                        <a:fillRect/>
                      </a:stretch>
                    </pic:blipFill>
                    <pic:spPr>
                      <a:xfrm>
                        <a:off x="0" y="0"/>
                        <a:ext cx="5723255" cy="3001010"/>
                      </a:xfrm>
                      <a:prstGeom prst="rect">
                        <a:avLst/>
                      </a:prstGeom>
                    </pic:spPr>
                  </pic:pic>
                </a:graphicData>
              </a:graphic>
            </wp:inline>
          </w:drawing>
        </w:r>
      </w:ins>
    </w:p>
    <w:p w14:paraId="228942EA" w14:textId="0121A7A8" w:rsidR="00267B70" w:rsidRPr="00267B70" w:rsidRDefault="00267B70">
      <w:pPr>
        <w:pStyle w:val="FigureTitle"/>
        <w:rPr>
          <w:ins w:id="21083" w:author="Quinten Van Woerkom" w:date="2024-12-17T17:19:00Z" w16du:dateUtc="2024-12-17T16:19:00Z"/>
          <w:lang w:val="en-GB"/>
        </w:rPr>
        <w:pPrChange w:id="21084" w:author="Peter Van Der Plas" w:date="2024-12-25T19:08:00Z" w16du:dateUtc="2024-12-25T18:08:00Z">
          <w:pPr>
            <w:keepLines/>
            <w:suppressAutoHyphens/>
            <w:spacing w:line="240" w:lineRule="auto"/>
            <w:jc w:val="center"/>
          </w:pPr>
        </w:pPrChange>
      </w:pPr>
      <w:bookmarkStart w:id="21085" w:name="_Ref186465349"/>
      <w:ins w:id="21086" w:author="Quinten Van Woerkom" w:date="2024-12-17T17:19:00Z" w16du:dateUtc="2024-12-17T16:19:00Z">
        <w:r w:rsidRPr="00267B70">
          <w:rPr>
            <w:lang w:val="en-GB"/>
          </w:rPr>
          <w:t xml:space="preserve">Figure </w:t>
        </w:r>
        <w:bookmarkStart w:id="21087" w:name="F_201FunctionsinvolvedinMissionPlanning"/>
        <w:r w:rsidRPr="00267B70">
          <w:rPr>
            <w:lang w:val="en-GB"/>
          </w:rPr>
          <w:fldChar w:fldCharType="begin"/>
        </w:r>
        <w:r w:rsidRPr="00267B70">
          <w:rPr>
            <w:lang w:val="en-GB"/>
          </w:rPr>
          <w:instrText xml:space="preserve"> STYLEREF "Heading 1"\l \n \t \* MERGEFORMAT </w:instrText>
        </w:r>
        <w:r w:rsidRPr="00267B70">
          <w:rPr>
            <w:lang w:val="en-GB"/>
          </w:rPr>
          <w:fldChar w:fldCharType="separate"/>
        </w:r>
      </w:ins>
      <w:r w:rsidR="006D1623">
        <w:rPr>
          <w:noProof/>
          <w:lang w:val="en-GB"/>
        </w:rPr>
        <w:t>2</w:t>
      </w:r>
      <w:ins w:id="21088" w:author="Quinten Van Woerkom" w:date="2024-12-17T17:19:00Z" w16du:dateUtc="2024-12-17T16:19:00Z">
        <w:r w:rsidRPr="00267B70">
          <w:rPr>
            <w:lang w:val="en-GB"/>
          </w:rPr>
          <w:fldChar w:fldCharType="end"/>
        </w:r>
        <w:r w:rsidRPr="00267B70">
          <w:rPr>
            <w:lang w:val="en-GB"/>
          </w:rPr>
          <w:noBreakHyphen/>
        </w:r>
        <w:r w:rsidRPr="00267B70">
          <w:rPr>
            <w:lang w:val="en-GB"/>
          </w:rPr>
          <w:fldChar w:fldCharType="begin"/>
        </w:r>
        <w:r w:rsidRPr="00267B70">
          <w:rPr>
            <w:lang w:val="en-GB"/>
          </w:rPr>
          <w:instrText xml:space="preserve"> SEQ Figure \s 1 \* MERGEFORMAT </w:instrText>
        </w:r>
        <w:r w:rsidRPr="00267B70">
          <w:rPr>
            <w:lang w:val="en-GB"/>
          </w:rPr>
          <w:fldChar w:fldCharType="separate"/>
        </w:r>
      </w:ins>
      <w:ins w:id="21089" w:author="Peter Van Der Plas" w:date="2025-01-01T17:31:00Z" w16du:dateUtc="2025-01-01T16:31:00Z">
        <w:r w:rsidR="006D1623">
          <w:rPr>
            <w:noProof/>
            <w:lang w:val="en-GB"/>
          </w:rPr>
          <w:t>1</w:t>
        </w:r>
      </w:ins>
      <w:ins w:id="21090" w:author="Quinten Van Woerkom" w:date="2024-12-17T17:19:00Z" w16du:dateUtc="2024-12-17T16:19:00Z">
        <w:r w:rsidRPr="00267B70">
          <w:rPr>
            <w:noProof/>
            <w:lang w:val="en-GB"/>
          </w:rPr>
          <w:fldChar w:fldCharType="end"/>
        </w:r>
        <w:bookmarkEnd w:id="21087"/>
        <w:bookmarkEnd w:id="21085"/>
        <w:r w:rsidRPr="00267B70">
          <w:rPr>
            <w:lang w:val="en-GB"/>
          </w:rPr>
          <w:fldChar w:fldCharType="begin"/>
        </w:r>
        <w:r w:rsidRPr="00267B70">
          <w:rPr>
            <w:lang w:val="en-GB"/>
          </w:rPr>
          <w:instrText xml:space="preserve"> TC \f G \l 7 "</w:instrText>
        </w:r>
        <w:r w:rsidRPr="00267B70">
          <w:rPr>
            <w:lang w:val="en-GB"/>
          </w:rPr>
          <w:fldChar w:fldCharType="begin"/>
        </w:r>
        <w:r w:rsidRPr="00267B70">
          <w:rPr>
            <w:lang w:val="en-GB"/>
          </w:rPr>
          <w:instrText xml:space="preserve"> STYLEREF "Heading 1"\l \n \t \* MERGEFORMAT </w:instrText>
        </w:r>
        <w:r w:rsidRPr="00267B70">
          <w:rPr>
            <w:lang w:val="en-GB"/>
          </w:rPr>
          <w:fldChar w:fldCharType="separate"/>
        </w:r>
      </w:ins>
      <w:bookmarkStart w:id="21091" w:name="_Toc165036607"/>
      <w:bookmarkStart w:id="21092" w:name="_Toc186645511"/>
      <w:r w:rsidR="006D1623">
        <w:rPr>
          <w:noProof/>
          <w:lang w:val="en-GB"/>
        </w:rPr>
        <w:instrText>2</w:instrText>
      </w:r>
      <w:ins w:id="21093" w:author="Quinten Van Woerkom" w:date="2024-12-17T17:19:00Z" w16du:dateUtc="2024-12-17T16:19:00Z">
        <w:r w:rsidRPr="00267B70">
          <w:rPr>
            <w:noProof/>
            <w:lang w:val="en-GB"/>
          </w:rPr>
          <w:fldChar w:fldCharType="end"/>
        </w:r>
        <w:r w:rsidRPr="00267B70">
          <w:rPr>
            <w:lang w:val="en-GB"/>
          </w:rPr>
          <w:instrText>-</w:instrText>
        </w:r>
        <w:r w:rsidRPr="00267B70">
          <w:rPr>
            <w:lang w:val="en-GB"/>
          </w:rPr>
          <w:fldChar w:fldCharType="begin"/>
        </w:r>
        <w:r w:rsidRPr="00267B70">
          <w:rPr>
            <w:lang w:val="en-GB"/>
          </w:rPr>
          <w:instrText xml:space="preserve"> SEQ Figure_TOC \s 1 \* MERGEFORMAT </w:instrText>
        </w:r>
        <w:r w:rsidRPr="00267B70">
          <w:rPr>
            <w:lang w:val="en-GB"/>
          </w:rPr>
          <w:fldChar w:fldCharType="separate"/>
        </w:r>
      </w:ins>
      <w:ins w:id="21094" w:author="Peter Van Der Plas" w:date="2025-01-01T17:31:00Z" w16du:dateUtc="2025-01-01T16:31:00Z">
        <w:r w:rsidR="006D1623">
          <w:rPr>
            <w:noProof/>
            <w:lang w:val="en-GB"/>
          </w:rPr>
          <w:instrText>1</w:instrText>
        </w:r>
      </w:ins>
      <w:ins w:id="21095" w:author="Quinten Van Woerkom" w:date="2024-12-17T17:19:00Z" w16du:dateUtc="2024-12-17T16:19:00Z">
        <w:r w:rsidRPr="00267B70">
          <w:rPr>
            <w:noProof/>
            <w:lang w:val="en-GB"/>
          </w:rPr>
          <w:fldChar w:fldCharType="end"/>
        </w:r>
        <w:r w:rsidRPr="00267B70">
          <w:rPr>
            <w:lang w:val="en-GB"/>
          </w:rPr>
          <w:tab/>
          <w:instrText>Functions involved in Mission Planning</w:instrText>
        </w:r>
        <w:bookmarkEnd w:id="21091"/>
        <w:bookmarkEnd w:id="21092"/>
        <w:r w:rsidRPr="00267B70">
          <w:rPr>
            <w:lang w:val="en-GB"/>
          </w:rPr>
          <w:instrText>"</w:instrText>
        </w:r>
        <w:r w:rsidRPr="00267B70">
          <w:rPr>
            <w:lang w:val="en-GB"/>
          </w:rPr>
          <w:fldChar w:fldCharType="end"/>
        </w:r>
        <w:r w:rsidRPr="00267B70">
          <w:rPr>
            <w:lang w:val="en-GB"/>
          </w:rPr>
          <w:t xml:space="preserve">:  </w:t>
        </w:r>
        <w:commentRangeStart w:id="21096"/>
        <w:r w:rsidRPr="00267B70">
          <w:rPr>
            <w:lang w:val="en-GB"/>
          </w:rPr>
          <w:t>Interfaces</w:t>
        </w:r>
        <w:commentRangeEnd w:id="21096"/>
        <w:r w:rsidRPr="00267B70">
          <w:rPr>
            <w:sz w:val="16"/>
            <w:szCs w:val="16"/>
          </w:rPr>
          <w:commentReference w:id="21096"/>
        </w:r>
        <w:r w:rsidRPr="00267B70">
          <w:rPr>
            <w:lang w:val="en-GB"/>
          </w:rPr>
          <w:t xml:space="preserve"> </w:t>
        </w:r>
        <w:r w:rsidRPr="00073AAC">
          <w:rPr>
            <w:rPrChange w:id="21097" w:author="Peter Van Der Plas" w:date="2024-12-25T19:08:00Z" w16du:dateUtc="2024-12-25T18:08:00Z">
              <w:rPr>
                <w:lang w:val="en-GB"/>
              </w:rPr>
            </w:rPrChange>
          </w:rPr>
          <w:t>involved</w:t>
        </w:r>
        <w:r w:rsidRPr="00267B70">
          <w:rPr>
            <w:lang w:val="en-GB"/>
          </w:rPr>
          <w:t xml:space="preserve"> in Mission Planning</w:t>
        </w:r>
      </w:ins>
    </w:p>
    <w:p w14:paraId="06D8CA7A" w14:textId="77777777" w:rsidR="00267B70" w:rsidRPr="00267B70" w:rsidRDefault="00267B70" w:rsidP="00267B70">
      <w:pPr>
        <w:rPr>
          <w:ins w:id="21098" w:author="Quinten Van Woerkom" w:date="2024-12-17T17:19:00Z" w16du:dateUtc="2024-12-17T16:19:00Z"/>
          <w:lang w:val="en-GB"/>
        </w:rPr>
      </w:pPr>
      <w:commentRangeStart w:id="21099"/>
      <w:ins w:id="21100" w:author="Quinten Van Woerkom" w:date="2024-12-17T17:19:00Z" w16du:dateUtc="2024-12-17T16:19:00Z">
        <w:r w:rsidRPr="00267B70">
          <w:rPr>
            <w:lang w:val="en-GB"/>
          </w:rPr>
          <w:t>Mission Planning &amp; Scheduling</w:t>
        </w:r>
        <w:commentRangeEnd w:id="21099"/>
        <w:r w:rsidRPr="00267B70">
          <w:rPr>
            <w:sz w:val="16"/>
            <w:szCs w:val="16"/>
          </w:rPr>
          <w:commentReference w:id="21099"/>
        </w:r>
        <w:r w:rsidRPr="00267B70">
          <w:rPr>
            <w:lang w:val="en-GB"/>
          </w:rPr>
          <w:t xml:space="preserve"> encompasses </w:t>
        </w:r>
        <w:proofErr w:type="gramStart"/>
        <w:r w:rsidRPr="00267B70">
          <w:rPr>
            <w:lang w:val="en-GB"/>
          </w:rPr>
          <w:t>application level</w:t>
        </w:r>
        <w:proofErr w:type="gramEnd"/>
        <w:r w:rsidRPr="00267B70">
          <w:rPr>
            <w:lang w:val="en-GB"/>
          </w:rPr>
          <w:t xml:space="preserve"> functions of a space mission system that may be distributed across multiple organizations and physical nodes, both in the space and ground segments.  Standardization in this area concerns only the interaction between functions at the application level, and not the mission planning functions themselves.</w:t>
        </w:r>
      </w:ins>
    </w:p>
    <w:p w14:paraId="55E4A093" w14:textId="77777777" w:rsidR="004E4060" w:rsidRDefault="00267B70" w:rsidP="00267B70">
      <w:pPr>
        <w:spacing w:after="120"/>
        <w:rPr>
          <w:ins w:id="21101" w:author="Peter Van Der Plas" w:date="2024-12-25T19:20:00Z" w16du:dateUtc="2024-12-25T18:20:00Z"/>
          <w:lang w:val="en-GB"/>
        </w:rPr>
      </w:pPr>
      <w:ins w:id="21102" w:author="Quinten Van Woerkom" w:date="2024-12-17T17:19:00Z" w16du:dateUtc="2024-12-17T16:19:00Z">
        <w:r w:rsidRPr="00267B70">
          <w:rPr>
            <w:lang w:val="en-GB"/>
          </w:rPr>
          <w:t>The scope of standardization includes both the format/model of data exchanged, as well as the semantics of the interactions for their exchange, captured by</w:t>
        </w:r>
        <w:r w:rsidRPr="00267B70" w:rsidDel="00115F37">
          <w:rPr>
            <w:lang w:val="en-GB"/>
          </w:rPr>
          <w:t xml:space="preserve"> </w:t>
        </w:r>
        <w:r w:rsidRPr="00267B70">
          <w:rPr>
            <w:lang w:val="en-GB"/>
          </w:rPr>
          <w:t>the associated service level interfaces.</w:t>
        </w:r>
      </w:ins>
    </w:p>
    <w:p w14:paraId="22ACFE41" w14:textId="2F4F4851" w:rsidR="006032B8" w:rsidRDefault="00267B70" w:rsidP="00267B70">
      <w:pPr>
        <w:spacing w:after="120"/>
        <w:rPr>
          <w:ins w:id="21103" w:author="Peter Van Der Plas" w:date="2024-12-25T13:59:00Z" w16du:dateUtc="2024-12-25T12:59:00Z"/>
          <w:lang w:val="en-GB"/>
        </w:rPr>
      </w:pPr>
      <w:ins w:id="21104" w:author="Quinten Van Woerkom" w:date="2024-12-17T17:19:00Z" w16du:dateUtc="2024-12-17T16:19:00Z">
        <w:del w:id="21105" w:author="Peter Van Der Plas" w:date="2024-12-25T19:20:00Z" w16du:dateUtc="2024-12-25T18:20:00Z">
          <w:r w:rsidRPr="00267B70" w:rsidDel="004E4060">
            <w:rPr>
              <w:lang w:val="en-GB"/>
            </w:rPr>
            <w:lastRenderedPageBreak/>
            <w:delText xml:space="preserve">  </w:delText>
          </w:r>
        </w:del>
        <w:r w:rsidRPr="00267B70">
          <w:rPr>
            <w:lang w:val="en-GB"/>
          </w:rPr>
          <w:t>A generalized view of the functions involved in mission planning and their interactions with other functions is given in figure</w:t>
        </w:r>
      </w:ins>
      <w:ins w:id="21106" w:author="Peter Van Der Plas" w:date="2024-12-25T19:15:00Z" w16du:dateUtc="2024-12-25T18:15:00Z">
        <w:r w:rsidR="004E4060">
          <w:rPr>
            <w:lang w:val="en-GB"/>
          </w:rPr>
          <w:t xml:space="preserve"> </w:t>
        </w:r>
      </w:ins>
      <w:ins w:id="21107" w:author="Peter Van Der Plas" w:date="2024-12-25T19:20:00Z" w16du:dateUtc="2024-12-25T18:20:00Z">
        <w:r w:rsidR="004E4060">
          <w:rPr>
            <w:lang w:val="en-GB"/>
          </w:rPr>
          <w:fldChar w:fldCharType="begin"/>
        </w:r>
        <w:r w:rsidR="004E4060">
          <w:rPr>
            <w:lang w:val="en-GB"/>
          </w:rPr>
          <w:instrText xml:space="preserve"> REF F_201FunctionsinvolvedinMissionPlanning \h </w:instrText>
        </w:r>
      </w:ins>
      <w:r w:rsidR="004E4060">
        <w:rPr>
          <w:lang w:val="en-GB"/>
        </w:rPr>
      </w:r>
      <w:r w:rsidR="004E4060">
        <w:rPr>
          <w:lang w:val="en-GB"/>
        </w:rPr>
        <w:fldChar w:fldCharType="separate"/>
      </w:r>
      <w:ins w:id="21108" w:author="Peter Van Der Plas" w:date="2025-01-01T17:31:00Z" w16du:dateUtc="2025-01-01T16:31:00Z">
        <w:r w:rsidR="006D1623">
          <w:rPr>
            <w:noProof/>
            <w:lang w:val="en-GB"/>
          </w:rPr>
          <w:t>2</w:t>
        </w:r>
        <w:r w:rsidR="006D1623" w:rsidRPr="00267B70">
          <w:rPr>
            <w:lang w:val="en-GB"/>
          </w:rPr>
          <w:noBreakHyphen/>
        </w:r>
        <w:r w:rsidR="006D1623">
          <w:rPr>
            <w:noProof/>
            <w:lang w:val="en-GB"/>
          </w:rPr>
          <w:t>1</w:t>
        </w:r>
      </w:ins>
      <w:ins w:id="21109" w:author="Peter Van Der Plas" w:date="2024-12-25T19:20:00Z" w16du:dateUtc="2024-12-25T18:20:00Z">
        <w:r w:rsidR="004E4060">
          <w:rPr>
            <w:lang w:val="en-GB"/>
          </w:rPr>
          <w:fldChar w:fldCharType="end"/>
        </w:r>
      </w:ins>
      <w:ins w:id="21110" w:author="Peter Van Der Plas" w:date="2024-12-25T19:18:00Z" w16du:dateUtc="2024-12-25T18:18:00Z">
        <w:r w:rsidR="004E4060">
          <w:rPr>
            <w:lang w:val="en-GB"/>
          </w:rPr>
          <w:fldChar w:fldCharType="begin"/>
        </w:r>
        <w:r w:rsidR="004E4060">
          <w:rPr>
            <w:lang w:val="en-GB"/>
          </w:rPr>
          <w:instrText xml:space="preserve"> REF F_201FunctionsinvolvedinMissionPlanning \h </w:instrText>
        </w:r>
      </w:ins>
      <w:r w:rsidR="004E4060">
        <w:rPr>
          <w:lang w:val="en-GB"/>
        </w:rPr>
      </w:r>
      <w:r w:rsidR="004E4060">
        <w:rPr>
          <w:lang w:val="en-GB"/>
        </w:rPr>
        <w:fldChar w:fldCharType="separate"/>
      </w:r>
      <w:ins w:id="21111" w:author="Peter Van Der Plas" w:date="2025-01-01T17:31:00Z" w16du:dateUtc="2025-01-01T16:31:00Z">
        <w:r w:rsidR="006D1623">
          <w:rPr>
            <w:noProof/>
            <w:lang w:val="en-GB"/>
          </w:rPr>
          <w:t>2</w:t>
        </w:r>
        <w:r w:rsidR="006D1623" w:rsidRPr="00267B70">
          <w:rPr>
            <w:lang w:val="en-GB"/>
          </w:rPr>
          <w:noBreakHyphen/>
        </w:r>
        <w:r w:rsidR="006D1623">
          <w:rPr>
            <w:noProof/>
            <w:lang w:val="en-GB"/>
          </w:rPr>
          <w:t>1</w:t>
        </w:r>
      </w:ins>
      <w:ins w:id="21112" w:author="Peter Van Der Plas" w:date="2024-12-25T19:18:00Z" w16du:dateUtc="2024-12-25T18:18:00Z">
        <w:r w:rsidR="004E4060">
          <w:rPr>
            <w:lang w:val="en-GB"/>
          </w:rPr>
          <w:fldChar w:fldCharType="end"/>
        </w:r>
      </w:ins>
      <w:ins w:id="21113" w:author="Quinten Van Woerkom" w:date="2024-12-17T17:19:00Z" w16du:dateUtc="2024-12-17T16:19:00Z">
        <w:del w:id="21114" w:author="Peter Van Der Plas" w:date="2024-12-25T19:04:00Z" w16du:dateUtc="2024-12-25T18:04:00Z">
          <w:r w:rsidRPr="00267B70" w:rsidDel="00073AAC">
            <w:rPr>
              <w:lang w:val="en-GB"/>
            </w:rPr>
            <w:delText xml:space="preserve"> </w:delText>
          </w:r>
        </w:del>
        <w:r w:rsidRPr="00267B70">
          <w:rPr>
            <w:noProof/>
            <w:lang w:val="en-GB"/>
          </w:rPr>
          <w:fldChar w:fldCharType="begin"/>
        </w:r>
        <w:r w:rsidRPr="00267B70">
          <w:rPr>
            <w:lang w:val="en-GB"/>
          </w:rPr>
          <w:instrText xml:space="preserve"> REF F_201FunctionsinvolvedinMissionPlanning \h </w:instrText>
        </w:r>
        <w:r w:rsidRPr="00267B70">
          <w:rPr>
            <w:noProof/>
            <w:lang w:val="en-GB"/>
          </w:rPr>
          <w:instrText xml:space="preserve"> \* MERGEFORMAT </w:instrText>
        </w:r>
      </w:ins>
      <w:r w:rsidRPr="00267B70">
        <w:rPr>
          <w:noProof/>
          <w:lang w:val="en-GB"/>
        </w:rPr>
      </w:r>
      <w:ins w:id="21115" w:author="Quinten Van Woerkom" w:date="2024-12-17T17:19:00Z" w16du:dateUtc="2024-12-17T16:19:00Z">
        <w:del w:id="21116" w:author="Peter Van Der Plas" w:date="2024-12-25T18:53:00Z" w16du:dateUtc="2024-12-25T17:53:00Z">
          <w:r w:rsidRPr="00267B70">
            <w:rPr>
              <w:noProof/>
              <w:lang w:val="en-GB"/>
            </w:rPr>
            <w:fldChar w:fldCharType="separate"/>
          </w:r>
        </w:del>
      </w:ins>
      <w:ins w:id="21117" w:author="Peter Van Der Plas" w:date="2025-01-01T17:31:00Z" w16du:dateUtc="2025-01-01T16:31:00Z">
        <w:r w:rsidR="006D1623">
          <w:rPr>
            <w:noProof/>
            <w:lang w:val="en-GB"/>
          </w:rPr>
          <w:t>2</w:t>
        </w:r>
        <w:r w:rsidR="006D1623" w:rsidRPr="00267B70">
          <w:rPr>
            <w:noProof/>
            <w:lang w:val="en-GB"/>
          </w:rPr>
          <w:noBreakHyphen/>
        </w:r>
        <w:r w:rsidR="006D1623">
          <w:rPr>
            <w:noProof/>
            <w:lang w:val="en-GB"/>
          </w:rPr>
          <w:t>1</w:t>
        </w:r>
      </w:ins>
      <w:ins w:id="21118" w:author="Quinten Van Woerkom" w:date="2024-12-17T17:19:00Z" w16du:dateUtc="2024-12-17T16:19:00Z">
        <w:del w:id="21119" w:author="Peter Van Der Plas" w:date="2024-12-25T18:53:00Z" w16du:dateUtc="2024-12-25T17:53:00Z">
          <w:r w:rsidRPr="00267B70" w:rsidDel="00547CCE">
            <w:rPr>
              <w:noProof/>
              <w:lang w:val="en-GB"/>
            </w:rPr>
            <w:delText>2</w:delText>
          </w:r>
          <w:r w:rsidRPr="00267B70" w:rsidDel="00547CCE">
            <w:rPr>
              <w:lang w:val="en-GB"/>
            </w:rPr>
            <w:noBreakHyphen/>
          </w:r>
          <w:r w:rsidRPr="00267B70" w:rsidDel="00547CCE">
            <w:rPr>
              <w:noProof/>
              <w:lang w:val="en-GB"/>
            </w:rPr>
            <w:delText>1</w:delText>
          </w:r>
        </w:del>
        <w:r w:rsidRPr="00267B70">
          <w:rPr>
            <w:noProof/>
            <w:lang w:val="en-GB"/>
          </w:rPr>
          <w:fldChar w:fldCharType="end"/>
        </w:r>
      </w:ins>
      <w:ins w:id="21120" w:author="Peter Van Der Plas" w:date="2024-12-25T13:59:00Z" w16du:dateUtc="2024-12-25T12:59:00Z">
        <w:r w:rsidR="006032B8">
          <w:rPr>
            <w:lang w:val="en-GB"/>
          </w:rPr>
          <w:t xml:space="preserve">, which is based on the Reference Architecture for Space Data Systems (RASDS) notation (see reference </w:t>
        </w:r>
      </w:ins>
      <w:ins w:id="21121" w:author="Peter Van Der Plas" w:date="2024-12-25T14:01:00Z" w16du:dateUtc="2024-12-25T13:01:00Z">
        <w:r w:rsidR="006032B8">
          <w:rPr>
            <w:lang w:val="en-GB"/>
          </w:rPr>
          <w:fldChar w:fldCharType="begin"/>
        </w:r>
        <w:r w:rsidR="006032B8">
          <w:rPr>
            <w:lang w:val="en-GB"/>
          </w:rPr>
          <w:instrText xml:space="preserve"> REF R_311x0m1ReferenceArchitectureforSpaceDa \h </w:instrText>
        </w:r>
      </w:ins>
      <w:ins w:id="21122" w:author="Peter Van Der Plas" w:date="2025-01-01T17:31:00Z" w16du:dateUtc="2025-01-01T16:31:00Z">
        <w:r w:rsidR="006D1623">
          <w:rPr>
            <w:lang w:val="en-GB"/>
          </w:rPr>
        </w:r>
      </w:ins>
      <w:r w:rsidR="006032B8">
        <w:rPr>
          <w:lang w:val="en-GB"/>
        </w:rPr>
        <w:fldChar w:fldCharType="separate"/>
      </w:r>
      <w:ins w:id="21123" w:author="Peter Van Der Plas" w:date="2025-01-01T17:31:00Z" w16du:dateUtc="2025-01-01T16:31:00Z">
        <w:r w:rsidR="006D1623" w:rsidRPr="004424B1">
          <w:rPr>
            <w:lang w:val="en-GB"/>
          </w:rPr>
          <w:t>[</w:t>
        </w:r>
        <w:r w:rsidR="006D1623">
          <w:rPr>
            <w:noProof/>
            <w:lang w:val="en-GB"/>
          </w:rPr>
          <w:t>7</w:t>
        </w:r>
        <w:r w:rsidR="006D1623" w:rsidRPr="004424B1">
          <w:rPr>
            <w:lang w:val="en-GB"/>
          </w:rPr>
          <w:t>]</w:t>
        </w:r>
      </w:ins>
      <w:ins w:id="21124" w:author="Peter Van Der Plas" w:date="2024-12-25T14:01:00Z" w16du:dateUtc="2024-12-25T13:01:00Z">
        <w:r w:rsidR="006032B8">
          <w:rPr>
            <w:lang w:val="en-GB"/>
          </w:rPr>
          <w:fldChar w:fldCharType="end"/>
        </w:r>
      </w:ins>
      <w:ins w:id="21125" w:author="Peter Van Der Plas" w:date="2024-12-25T13:59:00Z" w16du:dateUtc="2024-12-25T12:59:00Z">
        <w:r w:rsidR="006032B8">
          <w:rPr>
            <w:lang w:val="en-GB"/>
          </w:rPr>
          <w:t>)</w:t>
        </w:r>
      </w:ins>
      <w:ins w:id="21126" w:author="Peter Van Der Plas" w:date="2024-12-25T14:00:00Z" w16du:dateUtc="2024-12-25T13:00:00Z">
        <w:r w:rsidR="006032B8">
          <w:rPr>
            <w:lang w:val="en-GB"/>
          </w:rPr>
          <w:t>.</w:t>
        </w:r>
      </w:ins>
      <w:ins w:id="21127" w:author="Quinten Van Woerkom" w:date="2024-12-17T17:19:00Z" w16du:dateUtc="2024-12-17T16:19:00Z">
        <w:del w:id="21128" w:author="Peter Van Der Plas" w:date="2024-12-25T13:59:00Z" w16du:dateUtc="2024-12-25T12:59:00Z">
          <w:r w:rsidRPr="00267B70" w:rsidDel="006032B8">
            <w:rPr>
              <w:lang w:val="en-GB"/>
            </w:rPr>
            <w:delText>.</w:delText>
          </w:r>
        </w:del>
      </w:ins>
    </w:p>
    <w:p w14:paraId="45DC5807" w14:textId="5F8F9752" w:rsidR="00267B70" w:rsidRPr="00267B70" w:rsidRDefault="00267B70" w:rsidP="00267B70">
      <w:pPr>
        <w:spacing w:after="120"/>
        <w:rPr>
          <w:ins w:id="21129" w:author="Quinten Van Woerkom" w:date="2024-12-17T17:19:00Z" w16du:dateUtc="2024-12-17T16:19:00Z"/>
          <w:lang w:val="en-GB"/>
        </w:rPr>
      </w:pPr>
      <w:ins w:id="21130" w:author="Quinten Van Woerkom" w:date="2024-12-17T17:19:00Z" w16du:dateUtc="2024-12-17T16:19:00Z">
        <w:del w:id="21131" w:author="Peter Van Der Plas" w:date="2024-12-25T13:59:00Z" w16du:dateUtc="2024-12-25T12:59:00Z">
          <w:r w:rsidRPr="00267B70" w:rsidDel="006032B8">
            <w:rPr>
              <w:lang w:val="en-GB"/>
            </w:rPr>
            <w:delText xml:space="preserve">  </w:delText>
          </w:r>
        </w:del>
        <w:r w:rsidRPr="00267B70">
          <w:rPr>
            <w:lang w:val="en-GB"/>
          </w:rPr>
          <w:t>The entities shown in blue are in the functional area of mission planning.  The entities shown in different colours belong to other functional areas of mission operations, such as monitoring and control, navigation, and the ground station and communication network.</w:t>
        </w:r>
      </w:ins>
    </w:p>
    <w:p w14:paraId="3129D6BE" w14:textId="77777777" w:rsidR="00267B70" w:rsidRPr="00267B70" w:rsidRDefault="00267B70" w:rsidP="00267B70">
      <w:pPr>
        <w:rPr>
          <w:ins w:id="21132" w:author="Quinten Van Woerkom" w:date="2024-12-17T17:19:00Z" w16du:dateUtc="2024-12-17T16:19:00Z"/>
          <w:lang w:val="en-GB"/>
        </w:rPr>
      </w:pPr>
      <w:ins w:id="21133" w:author="Quinten Van Woerkom" w:date="2024-12-17T17:19:00Z" w16du:dateUtc="2024-12-17T16:19:00Z">
        <w:r w:rsidRPr="00267B70">
          <w:rPr>
            <w:lang w:val="en-GB"/>
          </w:rPr>
          <w:t>The following mission planning functions are identified:</w:t>
        </w:r>
      </w:ins>
    </w:p>
    <w:p w14:paraId="2D1FF477" w14:textId="77777777" w:rsidR="00267B70" w:rsidRPr="00267B70" w:rsidRDefault="00267B70" w:rsidP="00267B70">
      <w:pPr>
        <w:numPr>
          <w:ilvl w:val="0"/>
          <w:numId w:val="5"/>
        </w:numPr>
        <w:tabs>
          <w:tab w:val="clear" w:pos="360"/>
          <w:tab w:val="left" w:pos="720"/>
        </w:tabs>
        <w:spacing w:before="180" w:line="240" w:lineRule="auto"/>
        <w:ind w:left="720"/>
        <w:rPr>
          <w:ins w:id="21134" w:author="Quinten Van Woerkom" w:date="2024-12-17T17:19:00Z" w16du:dateUtc="2024-12-17T16:19:00Z"/>
          <w:lang w:val="en-GB" w:eastAsia="en-GB"/>
        </w:rPr>
      </w:pPr>
      <w:ins w:id="21135" w:author="Quinten Van Woerkom" w:date="2024-12-17T17:19:00Z" w16du:dateUtc="2024-12-17T16:19:00Z">
        <w:r w:rsidRPr="004E4060">
          <w:rPr>
            <w:b/>
            <w:lang w:val="en-GB" w:eastAsia="en-GB"/>
            <w:rPrChange w:id="21136" w:author="Peter Van Der Plas" w:date="2024-12-25T19:21:00Z" w16du:dateUtc="2024-12-25T18:21:00Z">
              <w:rPr>
                <w:bCs/>
                <w:lang w:val="en-GB" w:eastAsia="en-GB"/>
              </w:rPr>
            </w:rPrChange>
          </w:rPr>
          <w:t>Planning User</w:t>
        </w:r>
        <w:r w:rsidRPr="00267B70">
          <w:rPr>
            <w:lang w:val="en-GB" w:eastAsia="en-GB"/>
          </w:rPr>
          <w:t xml:space="preserve">: a generic function that is responsible for submitting requests to the planning function.  It may also receive feedback on the status of planning requests and the generated plans.  It is not a planning function </w:t>
        </w:r>
        <w:proofErr w:type="gramStart"/>
        <w:r w:rsidRPr="00267B70">
          <w:rPr>
            <w:lang w:val="en-GB" w:eastAsia="en-GB"/>
          </w:rPr>
          <w:t>itself, but</w:t>
        </w:r>
        <w:proofErr w:type="gramEnd"/>
        <w:r w:rsidRPr="00267B70">
          <w:rPr>
            <w:lang w:val="en-GB" w:eastAsia="en-GB"/>
          </w:rPr>
          <w:t xml:space="preserve"> is a user of planning data and services.  A deployment in an actual space mission may contain multiple types of planning user function, some of which correspond to other mission operations functions within the space mission system.</w:t>
        </w:r>
      </w:ins>
    </w:p>
    <w:p w14:paraId="3DF250F9" w14:textId="03A2FF79" w:rsidR="00267B70" w:rsidRPr="00267B70" w:rsidRDefault="00267B70" w:rsidP="00267B70">
      <w:pPr>
        <w:numPr>
          <w:ilvl w:val="0"/>
          <w:numId w:val="5"/>
        </w:numPr>
        <w:tabs>
          <w:tab w:val="clear" w:pos="360"/>
          <w:tab w:val="left" w:pos="720"/>
        </w:tabs>
        <w:spacing w:before="180" w:line="240" w:lineRule="auto"/>
        <w:ind w:left="720"/>
        <w:rPr>
          <w:ins w:id="21137" w:author="Quinten Van Woerkom" w:date="2024-12-17T17:19:00Z" w16du:dateUtc="2024-12-17T16:19:00Z"/>
          <w:lang w:val="en-GB" w:eastAsia="en-GB"/>
        </w:rPr>
      </w:pPr>
      <w:ins w:id="21138" w:author="Quinten Van Woerkom" w:date="2024-12-17T17:19:00Z" w16du:dateUtc="2024-12-17T16:19:00Z">
        <w:r w:rsidRPr="004E4060">
          <w:rPr>
            <w:b/>
            <w:lang w:val="en-GB" w:eastAsia="en-GB"/>
            <w:rPrChange w:id="21139" w:author="Peter Van Der Plas" w:date="2024-12-25T19:21:00Z" w16du:dateUtc="2024-12-25T18:21:00Z">
              <w:rPr>
                <w:bCs/>
                <w:lang w:val="en-GB" w:eastAsia="en-GB"/>
              </w:rPr>
            </w:rPrChange>
          </w:rPr>
          <w:t>Planning</w:t>
        </w:r>
        <w:r w:rsidRPr="00267B70">
          <w:rPr>
            <w:lang w:val="en-GB" w:eastAsia="en-GB"/>
          </w:rPr>
          <w:t xml:space="preserve">: the function responsible for performing mission planning.  Internally it may be hierarchically organized and/or distributed.  Planning requests are received from multiple Planning users (or other mission planning functions) and feedback on their status is provided.  The output of the planning function is plans, which may be retrieved by planning users and submitted to plan execution functions </w:t>
        </w:r>
        <w:commentRangeStart w:id="21140"/>
        <w:r w:rsidRPr="00267B70">
          <w:rPr>
            <w:lang w:val="en-GB" w:eastAsia="en-GB"/>
          </w:rPr>
          <w:t xml:space="preserve">or follow-up planning functions or </w:t>
        </w:r>
        <w:proofErr w:type="spellStart"/>
        <w:r w:rsidRPr="00267B70">
          <w:rPr>
            <w:lang w:val="en-GB" w:eastAsia="en-GB"/>
          </w:rPr>
          <w:t>entitities</w:t>
        </w:r>
        <w:proofErr w:type="spellEnd"/>
        <w:r w:rsidRPr="00267B70">
          <w:rPr>
            <w:lang w:val="en-GB" w:eastAsia="en-GB"/>
          </w:rPr>
          <w:t xml:space="preserve"> (via planning requests)</w:t>
        </w:r>
        <w:commentRangeEnd w:id="21140"/>
        <w:r w:rsidRPr="00267B70">
          <w:rPr>
            <w:sz w:val="16"/>
            <w:szCs w:val="16"/>
          </w:rPr>
          <w:commentReference w:id="21140"/>
        </w:r>
        <w:r w:rsidRPr="00267B70">
          <w:rPr>
            <w:lang w:val="en-GB" w:eastAsia="en-GB"/>
          </w:rPr>
          <w:t xml:space="preserve">.  Planning may also control the execution of plans via the plan execution functions.  Planning is itself a user of the navigation function and may receive predicted planning events, as a future standard Navigation Event Message (NEM) (reference </w:t>
        </w:r>
        <w:r w:rsidRPr="00267B70">
          <w:rPr>
            <w:lang w:val="en-GB" w:eastAsia="en-GB"/>
          </w:rPr>
          <w:fldChar w:fldCharType="begin"/>
        </w:r>
        <w:r w:rsidRPr="00267B70">
          <w:rPr>
            <w:lang w:val="en-GB" w:eastAsia="en-GB"/>
          </w:rPr>
          <w:instrText xml:space="preserve">REF R_500x2g3NavigationDataMessagesOverview \h \* MERGEFORMAT </w:instrText>
        </w:r>
      </w:ins>
      <w:r w:rsidRPr="00267B70">
        <w:rPr>
          <w:lang w:val="en-GB" w:eastAsia="en-GB"/>
        </w:rPr>
      </w:r>
      <w:ins w:id="21141" w:author="Quinten Van Woerkom" w:date="2024-12-17T17:19:00Z" w16du:dateUtc="2024-12-17T16:19:00Z">
        <w:r w:rsidRPr="00267B70">
          <w:rPr>
            <w:lang w:val="en-GB" w:eastAsia="en-GB"/>
          </w:rPr>
          <w:fldChar w:fldCharType="separate"/>
        </w:r>
      </w:ins>
      <w:ins w:id="21142" w:author="Peter Van Der Plas" w:date="2025-01-01T17:31:00Z" w16du:dateUtc="2025-01-01T16:31:00Z">
        <w:r w:rsidR="006D1623" w:rsidRPr="004424B1">
          <w:rPr>
            <w:lang w:val="en-GB" w:eastAsia="en-GB"/>
          </w:rPr>
          <w:t>[</w:t>
        </w:r>
        <w:r w:rsidR="006D1623">
          <w:rPr>
            <w:noProof/>
            <w:lang w:val="en-GB" w:eastAsia="en-GB"/>
          </w:rPr>
          <w:t>D5</w:t>
        </w:r>
        <w:r w:rsidR="006D1623" w:rsidRPr="004424B1">
          <w:rPr>
            <w:lang w:val="en-GB" w:eastAsia="en-GB"/>
          </w:rPr>
          <w:t>]</w:t>
        </w:r>
      </w:ins>
      <w:ins w:id="21143" w:author="Quinten Van Woerkom" w:date="2024-12-18T10:22:00Z" w16du:dateUtc="2024-12-18T09:22:00Z">
        <w:del w:id="21144" w:author="Peter Van Der Plas" w:date="2024-12-25T18:53:00Z" w16du:dateUtc="2024-12-25T17:53:00Z">
          <w:r w:rsidR="00825522" w:rsidRPr="004424B1" w:rsidDel="00547CCE">
            <w:rPr>
              <w:lang w:val="en-GB" w:eastAsia="en-GB"/>
            </w:rPr>
            <w:delText>[</w:delText>
          </w:r>
          <w:r w:rsidR="00825522" w:rsidDel="00547CCE">
            <w:rPr>
              <w:noProof/>
              <w:lang w:val="en-GB" w:eastAsia="en-GB"/>
            </w:rPr>
            <w:delText>D5</w:delText>
          </w:r>
          <w:r w:rsidR="00825522" w:rsidRPr="004424B1" w:rsidDel="00547CCE">
            <w:rPr>
              <w:lang w:val="en-GB" w:eastAsia="en-GB"/>
            </w:rPr>
            <w:delText>]</w:delText>
          </w:r>
        </w:del>
      </w:ins>
      <w:ins w:id="21145" w:author="Quinten Van Woerkom" w:date="2024-12-17T17:19:00Z" w16du:dateUtc="2024-12-17T16:19:00Z">
        <w:r w:rsidRPr="00267B70">
          <w:rPr>
            <w:lang w:val="en-GB" w:eastAsia="en-GB"/>
          </w:rPr>
          <w:fldChar w:fldCharType="end"/>
        </w:r>
        <w:r w:rsidRPr="00267B70">
          <w:rPr>
            <w:lang w:val="en-GB" w:eastAsia="en-GB"/>
          </w:rPr>
          <w:t xml:space="preserve">) or in a custom format, that are related to orbital information, attitude, or slew times; and negotiates the scheduling of ground station support via Cross Support Services (CSS) services (reference </w:t>
        </w:r>
        <w:r w:rsidRPr="00267B70">
          <w:rPr>
            <w:lang w:val="en-GB" w:eastAsia="en-GB"/>
          </w:rPr>
          <w:fldChar w:fldCharType="begin"/>
        </w:r>
        <w:r w:rsidRPr="00267B70">
          <w:rPr>
            <w:lang w:val="en-GB" w:eastAsia="en-GB"/>
          </w:rPr>
          <w:instrText xml:space="preserve"> REF R_902x1b1SimpleScheduleFormatSpec \h  \* MERGEFORMAT </w:instrText>
        </w:r>
      </w:ins>
      <w:r w:rsidRPr="00267B70">
        <w:rPr>
          <w:lang w:val="en-GB" w:eastAsia="en-GB"/>
        </w:rPr>
      </w:r>
      <w:ins w:id="21146" w:author="Quinten Van Woerkom" w:date="2024-12-17T17:19:00Z" w16du:dateUtc="2024-12-17T16:19:00Z">
        <w:r w:rsidRPr="00267B70">
          <w:rPr>
            <w:lang w:val="en-GB" w:eastAsia="en-GB"/>
          </w:rPr>
          <w:fldChar w:fldCharType="separate"/>
        </w:r>
      </w:ins>
      <w:ins w:id="21147" w:author="Peter Van Der Plas" w:date="2025-01-01T17:31:00Z" w16du:dateUtc="2025-01-01T16:31:00Z">
        <w:r w:rsidR="006D1623" w:rsidRPr="004424B1">
          <w:rPr>
            <w:lang w:val="en-GB" w:eastAsia="en-GB"/>
          </w:rPr>
          <w:t>[</w:t>
        </w:r>
        <w:r w:rsidR="006D1623">
          <w:rPr>
            <w:noProof/>
            <w:lang w:val="en-GB" w:eastAsia="en-GB"/>
          </w:rPr>
          <w:t>D6</w:t>
        </w:r>
        <w:r w:rsidR="006D1623" w:rsidRPr="004424B1">
          <w:rPr>
            <w:lang w:val="en-GB" w:eastAsia="en-GB"/>
          </w:rPr>
          <w:t>]</w:t>
        </w:r>
      </w:ins>
      <w:ins w:id="21148" w:author="Quinten Van Woerkom" w:date="2024-12-18T10:22:00Z" w16du:dateUtc="2024-12-18T09:22:00Z">
        <w:del w:id="21149" w:author="Peter Van Der Plas" w:date="2024-12-25T18:53:00Z" w16du:dateUtc="2024-12-25T17:53:00Z">
          <w:r w:rsidR="00825522" w:rsidRPr="004424B1" w:rsidDel="00547CCE">
            <w:rPr>
              <w:lang w:val="en-GB" w:eastAsia="en-GB"/>
            </w:rPr>
            <w:delText>[</w:delText>
          </w:r>
          <w:r w:rsidR="00825522" w:rsidDel="00547CCE">
            <w:rPr>
              <w:noProof/>
              <w:lang w:val="en-GB" w:eastAsia="en-GB"/>
            </w:rPr>
            <w:delText>D6</w:delText>
          </w:r>
          <w:r w:rsidR="00825522" w:rsidRPr="004424B1" w:rsidDel="00547CCE">
            <w:rPr>
              <w:lang w:val="en-GB" w:eastAsia="en-GB"/>
            </w:rPr>
            <w:delText>]</w:delText>
          </w:r>
        </w:del>
      </w:ins>
      <w:ins w:id="21150" w:author="Quinten Van Woerkom" w:date="2024-12-17T17:19:00Z" w16du:dateUtc="2024-12-17T16:19:00Z">
        <w:r w:rsidRPr="00267B70">
          <w:rPr>
            <w:lang w:val="en-GB" w:eastAsia="en-GB"/>
          </w:rPr>
          <w:fldChar w:fldCharType="end"/>
        </w:r>
        <w:r w:rsidRPr="00267B70">
          <w:rPr>
            <w:lang w:val="en-GB" w:eastAsia="en-GB"/>
          </w:rPr>
          <w:t>).</w:t>
        </w:r>
      </w:ins>
    </w:p>
    <w:p w14:paraId="14192ED6" w14:textId="77777777" w:rsidR="00267B70" w:rsidRPr="00267B70" w:rsidRDefault="00267B70" w:rsidP="00267B70">
      <w:pPr>
        <w:numPr>
          <w:ilvl w:val="0"/>
          <w:numId w:val="5"/>
        </w:numPr>
        <w:tabs>
          <w:tab w:val="clear" w:pos="360"/>
          <w:tab w:val="left" w:pos="720"/>
        </w:tabs>
        <w:spacing w:before="180" w:line="240" w:lineRule="auto"/>
        <w:ind w:left="720"/>
        <w:rPr>
          <w:ins w:id="21151" w:author="Quinten Van Woerkom" w:date="2024-12-17T17:19:00Z" w16du:dateUtc="2024-12-17T16:19:00Z"/>
          <w:lang w:val="en-GB" w:eastAsia="en-GB"/>
        </w:rPr>
      </w:pPr>
      <w:ins w:id="21152" w:author="Quinten Van Woerkom" w:date="2024-12-17T17:19:00Z" w16du:dateUtc="2024-12-17T16:19:00Z">
        <w:r w:rsidRPr="004E4060">
          <w:rPr>
            <w:b/>
            <w:lang w:val="en-GB" w:eastAsia="en-GB"/>
            <w:rPrChange w:id="21153" w:author="Peter Van Der Plas" w:date="2024-12-25T19:21:00Z" w16du:dateUtc="2024-12-25T18:21:00Z">
              <w:rPr>
                <w:bCs/>
                <w:lang w:val="en-GB" w:eastAsia="en-GB"/>
              </w:rPr>
            </w:rPrChange>
          </w:rPr>
          <w:t>Plan Execution</w:t>
        </w:r>
        <w:r w:rsidRPr="00267B70">
          <w:rPr>
            <w:lang w:val="en-GB" w:eastAsia="en-GB"/>
          </w:rPr>
          <w:t xml:space="preserve">: the function responsible for executing a plan (or part of it).  There may be multiple plan execution functions distributed between space and ground segments.  </w:t>
        </w:r>
        <w:commentRangeStart w:id="21154"/>
        <w:r w:rsidRPr="00267B70">
          <w:rPr>
            <w:lang w:val="en-GB" w:eastAsia="en-GB"/>
          </w:rPr>
          <w:t>The plan execution function may represent actual or simulated execution of plans to support the planning function on-board or on the ground.</w:t>
        </w:r>
        <w:commentRangeEnd w:id="21154"/>
        <w:r w:rsidRPr="00267B70">
          <w:rPr>
            <w:sz w:val="16"/>
            <w:szCs w:val="16"/>
          </w:rPr>
          <w:commentReference w:id="21154"/>
        </w:r>
        <w:r w:rsidRPr="00267B70">
          <w:rPr>
            <w:lang w:val="en-GB" w:eastAsia="en-GB"/>
          </w:rPr>
          <w:t xml:space="preserve">  It is not a planning function itself, but it does support a common model of the plan in its interface with planning.  </w:t>
        </w:r>
        <w:commentRangeStart w:id="21155"/>
        <w:r w:rsidRPr="00267B70">
          <w:rPr>
            <w:lang w:val="en-GB" w:eastAsia="en-GB"/>
          </w:rPr>
          <w:t>It receives or retrieves distributed plans, allows external control of the plan execution process, and provides feedback on execution status of the plan.</w:t>
        </w:r>
        <w:commentRangeEnd w:id="21155"/>
        <w:r w:rsidRPr="00267B70">
          <w:rPr>
            <w:sz w:val="16"/>
            <w:szCs w:val="16"/>
          </w:rPr>
          <w:commentReference w:id="21155"/>
        </w:r>
        <w:r w:rsidRPr="00267B70">
          <w:rPr>
            <w:lang w:val="en-GB" w:eastAsia="en-GB"/>
          </w:rPr>
          <w:t xml:space="preserve">  Plan execution may use underlying mission control services to </w:t>
        </w:r>
        <w:proofErr w:type="gramStart"/>
        <w:r w:rsidRPr="00267B70">
          <w:rPr>
            <w:lang w:val="en-GB" w:eastAsia="en-GB"/>
          </w:rPr>
          <w:t>effect</w:t>
        </w:r>
        <w:proofErr w:type="gramEnd"/>
        <w:r w:rsidRPr="00267B70">
          <w:rPr>
            <w:lang w:val="en-GB" w:eastAsia="en-GB"/>
          </w:rPr>
          <w:t xml:space="preserve"> the execution of planned activities.  Mission controllers may interact with plan execution functions to control the plan execution process and to edit plans.  External functions may also edit plans, for example to update planning events or resources.</w:t>
        </w:r>
      </w:ins>
    </w:p>
    <w:p w14:paraId="25267B12" w14:textId="6BB0E7C9" w:rsidR="00267B70" w:rsidRPr="00267B70" w:rsidRDefault="00267B70" w:rsidP="00267B70">
      <w:pPr>
        <w:rPr>
          <w:ins w:id="21156" w:author="Quinten Van Woerkom" w:date="2024-12-17T17:19:00Z" w16du:dateUtc="2024-12-17T16:19:00Z"/>
          <w:lang w:val="en-GB"/>
        </w:rPr>
      </w:pPr>
      <w:ins w:id="21157" w:author="Quinten Van Woerkom" w:date="2024-12-17T17:19:00Z" w16du:dateUtc="2024-12-17T16:19:00Z">
        <w:r w:rsidRPr="00267B70">
          <w:rPr>
            <w:lang w:val="en-GB"/>
          </w:rPr>
          <w:t xml:space="preserve">It should be noted that in an actual deployment, there may be multiple copies of all the functions identified in figure </w:t>
        </w:r>
      </w:ins>
      <w:ins w:id="21158" w:author="Peter Van Der Plas" w:date="2024-12-25T19:22:00Z" w16du:dateUtc="2024-12-25T18:22:00Z">
        <w:r w:rsidR="004E4060">
          <w:rPr>
            <w:lang w:val="en-GB"/>
          </w:rPr>
          <w:fldChar w:fldCharType="begin"/>
        </w:r>
        <w:r w:rsidR="004E4060">
          <w:rPr>
            <w:lang w:val="en-GB"/>
          </w:rPr>
          <w:instrText xml:space="preserve"> REF F_201FunctionsinvolvedinMissionPlanning \h </w:instrText>
        </w:r>
      </w:ins>
      <w:r w:rsidR="004E4060">
        <w:rPr>
          <w:lang w:val="en-GB"/>
        </w:rPr>
      </w:r>
      <w:r w:rsidR="004E4060">
        <w:rPr>
          <w:lang w:val="en-GB"/>
        </w:rPr>
        <w:fldChar w:fldCharType="separate"/>
      </w:r>
      <w:ins w:id="21159" w:author="Peter Van Der Plas" w:date="2025-01-01T17:31:00Z" w16du:dateUtc="2025-01-01T16:31:00Z">
        <w:r w:rsidR="006D1623">
          <w:rPr>
            <w:noProof/>
            <w:lang w:val="en-GB"/>
          </w:rPr>
          <w:t>2</w:t>
        </w:r>
        <w:r w:rsidR="006D1623" w:rsidRPr="00267B70">
          <w:rPr>
            <w:lang w:val="en-GB"/>
          </w:rPr>
          <w:noBreakHyphen/>
        </w:r>
        <w:r w:rsidR="006D1623">
          <w:rPr>
            <w:noProof/>
            <w:lang w:val="en-GB"/>
          </w:rPr>
          <w:t>1</w:t>
        </w:r>
      </w:ins>
      <w:ins w:id="21160" w:author="Peter Van Der Plas" w:date="2024-12-25T19:22:00Z" w16du:dateUtc="2024-12-25T18:22:00Z">
        <w:r w:rsidR="004E4060">
          <w:rPr>
            <w:lang w:val="en-GB"/>
          </w:rPr>
          <w:fldChar w:fldCharType="end"/>
        </w:r>
      </w:ins>
      <w:ins w:id="21161" w:author="Quinten Van Woerkom" w:date="2024-12-17T17:19:00Z" w16du:dateUtc="2024-12-17T16:19:00Z">
        <w:r w:rsidRPr="00267B70">
          <w:rPr>
            <w:noProof/>
            <w:lang w:val="en-GB"/>
          </w:rPr>
          <w:fldChar w:fldCharType="begin"/>
        </w:r>
        <w:r w:rsidRPr="00267B70">
          <w:rPr>
            <w:lang w:val="en-GB"/>
          </w:rPr>
          <w:instrText xml:space="preserve"> REF F_201FunctionsinvolvedinMissionPlanning \h </w:instrText>
        </w:r>
        <w:r w:rsidRPr="00267B70">
          <w:rPr>
            <w:noProof/>
            <w:lang w:val="en-GB"/>
          </w:rPr>
          <w:instrText xml:space="preserve"> \* MERGEFORMAT </w:instrText>
        </w:r>
      </w:ins>
      <w:r w:rsidRPr="00267B70">
        <w:rPr>
          <w:noProof/>
          <w:lang w:val="en-GB"/>
        </w:rPr>
      </w:r>
      <w:ins w:id="21162" w:author="Quinten Van Woerkom" w:date="2024-12-17T17:19:00Z" w16du:dateUtc="2024-12-17T16:19:00Z">
        <w:del w:id="21163" w:author="Peter Van Der Plas" w:date="2024-12-25T18:53:00Z" w16du:dateUtc="2024-12-25T17:53:00Z">
          <w:r w:rsidRPr="00267B70">
            <w:rPr>
              <w:noProof/>
              <w:lang w:val="en-GB"/>
            </w:rPr>
            <w:fldChar w:fldCharType="separate"/>
          </w:r>
        </w:del>
      </w:ins>
      <w:ins w:id="21164" w:author="Peter Van Der Plas" w:date="2025-01-01T17:31:00Z" w16du:dateUtc="2025-01-01T16:31:00Z">
        <w:r w:rsidR="006D1623">
          <w:rPr>
            <w:noProof/>
            <w:lang w:val="en-GB"/>
          </w:rPr>
          <w:t>2</w:t>
        </w:r>
        <w:r w:rsidR="006D1623" w:rsidRPr="00267B70">
          <w:rPr>
            <w:noProof/>
            <w:lang w:val="en-GB"/>
          </w:rPr>
          <w:noBreakHyphen/>
        </w:r>
        <w:r w:rsidR="006D1623">
          <w:rPr>
            <w:noProof/>
            <w:lang w:val="en-GB"/>
          </w:rPr>
          <w:t>1</w:t>
        </w:r>
      </w:ins>
      <w:ins w:id="21165" w:author="Quinten Van Woerkom" w:date="2024-12-17T17:19:00Z" w16du:dateUtc="2024-12-17T16:19:00Z">
        <w:del w:id="21166" w:author="Peter Van Der Plas" w:date="2024-12-25T18:53:00Z" w16du:dateUtc="2024-12-25T17:53:00Z">
          <w:r w:rsidRPr="00267B70" w:rsidDel="00547CCE">
            <w:rPr>
              <w:noProof/>
              <w:lang w:val="en-GB"/>
            </w:rPr>
            <w:delText>2</w:delText>
          </w:r>
          <w:r w:rsidRPr="00267B70" w:rsidDel="00547CCE">
            <w:rPr>
              <w:lang w:val="en-GB"/>
            </w:rPr>
            <w:noBreakHyphen/>
          </w:r>
          <w:r w:rsidRPr="00267B70" w:rsidDel="00547CCE">
            <w:rPr>
              <w:noProof/>
              <w:lang w:val="en-GB"/>
            </w:rPr>
            <w:delText>1</w:delText>
          </w:r>
        </w:del>
        <w:r w:rsidRPr="00267B70">
          <w:rPr>
            <w:noProof/>
            <w:lang w:val="en-GB"/>
          </w:rPr>
          <w:fldChar w:fldCharType="end"/>
        </w:r>
        <w:r w:rsidRPr="00267B70">
          <w:rPr>
            <w:lang w:val="en-GB"/>
          </w:rPr>
          <w:t>.</w:t>
        </w:r>
      </w:ins>
    </w:p>
    <w:p w14:paraId="504C2546" w14:textId="025B34BA" w:rsidR="00267B70" w:rsidRPr="00267B70" w:rsidRDefault="00267B70" w:rsidP="00267B70">
      <w:pPr>
        <w:rPr>
          <w:ins w:id="21167" w:author="Quinten Van Woerkom" w:date="2024-12-17T17:19:00Z" w16du:dateUtc="2024-12-17T16:19:00Z"/>
          <w:lang w:val="en-GB"/>
        </w:rPr>
      </w:pPr>
      <w:ins w:id="21168" w:author="Quinten Van Woerkom" w:date="2024-12-17T17:19:00Z" w16du:dateUtc="2024-12-17T16:19:00Z">
        <w:r w:rsidRPr="00267B70">
          <w:rPr>
            <w:lang w:val="en-GB"/>
          </w:rPr>
          <w:t xml:space="preserve">Figure </w:t>
        </w:r>
      </w:ins>
      <w:ins w:id="21169" w:author="Peter Van Der Plas" w:date="2024-12-25T19:24:00Z" w16du:dateUtc="2024-12-25T18:24:00Z">
        <w:r w:rsidR="00CC563D">
          <w:rPr>
            <w:lang w:val="en-GB"/>
          </w:rPr>
          <w:fldChar w:fldCharType="begin"/>
        </w:r>
        <w:r w:rsidR="00CC563D">
          <w:rPr>
            <w:lang w:val="en-GB"/>
          </w:rPr>
          <w:instrText xml:space="preserve"> REF F_201FunctionsinvolvedinMissionPlanning \h </w:instrText>
        </w:r>
      </w:ins>
      <w:r w:rsidR="00CC563D">
        <w:rPr>
          <w:lang w:val="en-GB"/>
        </w:rPr>
      </w:r>
      <w:r w:rsidR="00CC563D">
        <w:rPr>
          <w:lang w:val="en-GB"/>
        </w:rPr>
        <w:fldChar w:fldCharType="separate"/>
      </w:r>
      <w:ins w:id="21170" w:author="Peter Van Der Plas" w:date="2025-01-01T17:31:00Z" w16du:dateUtc="2025-01-01T16:31:00Z">
        <w:r w:rsidR="006D1623">
          <w:rPr>
            <w:noProof/>
            <w:lang w:val="en-GB"/>
          </w:rPr>
          <w:t>2</w:t>
        </w:r>
        <w:r w:rsidR="006D1623" w:rsidRPr="00267B70">
          <w:rPr>
            <w:lang w:val="en-GB"/>
          </w:rPr>
          <w:noBreakHyphen/>
        </w:r>
        <w:r w:rsidR="006D1623">
          <w:rPr>
            <w:noProof/>
            <w:lang w:val="en-GB"/>
          </w:rPr>
          <w:t>1</w:t>
        </w:r>
      </w:ins>
      <w:ins w:id="21171" w:author="Peter Van Der Plas" w:date="2024-12-25T19:24:00Z" w16du:dateUtc="2024-12-25T18:24:00Z">
        <w:r w:rsidR="00CC563D">
          <w:rPr>
            <w:lang w:val="en-GB"/>
          </w:rPr>
          <w:fldChar w:fldCharType="end"/>
        </w:r>
      </w:ins>
      <w:ins w:id="21172" w:author="Quinten Van Woerkom" w:date="2024-12-17T17:19:00Z" w16du:dateUtc="2024-12-17T16:19:00Z">
        <w:r w:rsidRPr="00267B70">
          <w:rPr>
            <w:noProof/>
            <w:lang w:val="en-GB"/>
          </w:rPr>
          <w:fldChar w:fldCharType="begin"/>
        </w:r>
        <w:r w:rsidRPr="00267B70">
          <w:rPr>
            <w:lang w:val="en-GB"/>
          </w:rPr>
          <w:instrText xml:space="preserve"> REF F_201FunctionsinvolvedinMissionPlanning \h </w:instrText>
        </w:r>
        <w:r w:rsidRPr="00267B70">
          <w:rPr>
            <w:noProof/>
            <w:lang w:val="en-GB"/>
          </w:rPr>
          <w:instrText xml:space="preserve"> \* MERGEFORMAT </w:instrText>
        </w:r>
      </w:ins>
      <w:r w:rsidRPr="00267B70">
        <w:rPr>
          <w:noProof/>
          <w:lang w:val="en-GB"/>
        </w:rPr>
      </w:r>
      <w:ins w:id="21173" w:author="Quinten Van Woerkom" w:date="2024-12-17T17:19:00Z" w16du:dateUtc="2024-12-17T16:19:00Z">
        <w:del w:id="21174" w:author="Peter Van Der Plas" w:date="2024-12-25T18:53:00Z" w16du:dateUtc="2024-12-25T17:53:00Z">
          <w:r w:rsidRPr="00267B70">
            <w:rPr>
              <w:noProof/>
              <w:lang w:val="en-GB"/>
            </w:rPr>
            <w:fldChar w:fldCharType="separate"/>
          </w:r>
        </w:del>
      </w:ins>
      <w:ins w:id="21175" w:author="Peter Van Der Plas" w:date="2025-01-01T17:31:00Z" w16du:dateUtc="2025-01-01T16:31:00Z">
        <w:r w:rsidR="006D1623">
          <w:rPr>
            <w:noProof/>
            <w:lang w:val="en-GB"/>
          </w:rPr>
          <w:t>2</w:t>
        </w:r>
        <w:r w:rsidR="006D1623" w:rsidRPr="00267B70">
          <w:rPr>
            <w:noProof/>
            <w:lang w:val="en-GB"/>
          </w:rPr>
          <w:noBreakHyphen/>
        </w:r>
        <w:r w:rsidR="006D1623">
          <w:rPr>
            <w:noProof/>
            <w:lang w:val="en-GB"/>
          </w:rPr>
          <w:t>1</w:t>
        </w:r>
      </w:ins>
      <w:ins w:id="21176" w:author="Quinten Van Woerkom" w:date="2024-12-17T17:19:00Z" w16du:dateUtc="2024-12-17T16:19:00Z">
        <w:del w:id="21177" w:author="Peter Van Der Plas" w:date="2024-12-25T18:53:00Z" w16du:dateUtc="2024-12-25T17:53:00Z">
          <w:r w:rsidRPr="00267B70" w:rsidDel="00547CCE">
            <w:rPr>
              <w:noProof/>
              <w:lang w:val="en-GB"/>
            </w:rPr>
            <w:delText>2</w:delText>
          </w:r>
          <w:r w:rsidRPr="00267B70" w:rsidDel="00547CCE">
            <w:rPr>
              <w:lang w:val="en-GB"/>
            </w:rPr>
            <w:noBreakHyphen/>
          </w:r>
          <w:r w:rsidRPr="00267B70" w:rsidDel="00547CCE">
            <w:rPr>
              <w:noProof/>
              <w:lang w:val="en-GB"/>
            </w:rPr>
            <w:delText>1</w:delText>
          </w:r>
        </w:del>
        <w:r w:rsidRPr="00267B70">
          <w:rPr>
            <w:noProof/>
            <w:lang w:val="en-GB"/>
          </w:rPr>
          <w:fldChar w:fldCharType="end"/>
        </w:r>
        <w:r w:rsidRPr="00267B70">
          <w:rPr>
            <w:lang w:val="en-GB"/>
          </w:rPr>
          <w:t xml:space="preserve"> shows MPS services as blue lines.  Interactions supported by other CCSDS </w:t>
        </w:r>
        <w:r w:rsidRPr="00267B70">
          <w:rPr>
            <w:iCs/>
            <w:lang w:val="en-GB"/>
          </w:rPr>
          <w:t>Recommended Standard</w:t>
        </w:r>
        <w:r w:rsidRPr="00267B70">
          <w:rPr>
            <w:lang w:val="en-GB"/>
          </w:rPr>
          <w:t xml:space="preserve">s are shown in other colours.  The circle at one end indicates which function is the service provider:  Planning is the service provider for Planning Request and Plan Distribution services.  Plan execution is the service provider for Plan Execution Control </w:t>
        </w:r>
        <w:r w:rsidRPr="00267B70">
          <w:rPr>
            <w:lang w:val="en-GB"/>
          </w:rPr>
          <w:lastRenderedPageBreak/>
          <w:t xml:space="preserve">and Plan Edit services.  Both functions can provide the Plan Information Management service.  These services are introduced in </w:t>
        </w:r>
      </w:ins>
      <w:ins w:id="21178" w:author="Peter Van Der Plas" w:date="2024-12-25T19:25:00Z" w16du:dateUtc="2024-12-25T18:25:00Z">
        <w:r w:rsidR="00CC563D">
          <w:rPr>
            <w:lang w:val="en-GB"/>
          </w:rPr>
          <w:t>section</w:t>
        </w:r>
      </w:ins>
      <w:ins w:id="21179" w:author="Quinten Van Woerkom" w:date="2024-12-17T17:19:00Z" w16du:dateUtc="2024-12-17T16:19:00Z">
        <w:del w:id="21180" w:author="Peter Van Der Plas" w:date="2024-12-25T19:25:00Z" w16du:dateUtc="2024-12-25T18:25:00Z">
          <w:r w:rsidRPr="00267B70" w:rsidDel="00CC563D">
            <w:rPr>
              <w:lang w:val="en-GB"/>
            </w:rPr>
            <w:fldChar w:fldCharType="begin"/>
          </w:r>
          <w:r w:rsidRPr="00267B70" w:rsidDel="00CC563D">
            <w:rPr>
              <w:lang w:val="en-GB"/>
            </w:rPr>
            <w:delInstrText xml:space="preserve"> REF _Ref66950972 \r \h  \* MERGEFORMAT </w:delInstrText>
          </w:r>
        </w:del>
      </w:ins>
      <w:del w:id="21181" w:author="Peter Van Der Plas" w:date="2024-12-25T19:25:00Z" w16du:dateUtc="2024-12-25T18:25:00Z">
        <w:r w:rsidRPr="00267B70" w:rsidDel="00CC563D">
          <w:rPr>
            <w:lang w:val="en-GB"/>
          </w:rPr>
        </w:r>
      </w:del>
      <w:ins w:id="21182" w:author="Quinten Van Woerkom" w:date="2024-12-17T17:19:00Z" w16du:dateUtc="2024-12-17T16:19:00Z">
        <w:del w:id="21183" w:author="Peter Van Der Plas" w:date="2024-12-25T19:25:00Z" w16du:dateUtc="2024-12-25T18:25:00Z">
          <w:r w:rsidRPr="00267B70" w:rsidDel="00CC563D">
            <w:rPr>
              <w:lang w:val="en-GB"/>
            </w:rPr>
            <w:fldChar w:fldCharType="separate"/>
          </w:r>
        </w:del>
        <w:del w:id="21184" w:author="Peter Van Der Plas" w:date="2024-12-25T18:53:00Z" w16du:dateUtc="2024-12-25T17:53:00Z">
          <w:r w:rsidRPr="00267B70" w:rsidDel="00547CCE">
            <w:rPr>
              <w:lang w:val="en-GB"/>
            </w:rPr>
            <w:delText>2.5</w:delText>
          </w:r>
        </w:del>
        <w:del w:id="21185" w:author="Peter Van Der Plas" w:date="2024-12-25T19:25:00Z" w16du:dateUtc="2024-12-25T18:25:00Z">
          <w:r w:rsidRPr="00267B70" w:rsidDel="00CC563D">
            <w:rPr>
              <w:lang w:val="en-GB"/>
            </w:rPr>
            <w:fldChar w:fldCharType="end"/>
          </w:r>
        </w:del>
      </w:ins>
      <w:ins w:id="21186" w:author="Peter Van Der Plas" w:date="2024-12-25T19:25:00Z" w16du:dateUtc="2024-12-25T18:25:00Z">
        <w:r w:rsidR="00CC563D">
          <w:rPr>
            <w:lang w:val="en-GB"/>
          </w:rPr>
          <w:t xml:space="preserve"> </w:t>
        </w:r>
        <w:r w:rsidR="00CC563D">
          <w:rPr>
            <w:lang w:val="en-GB"/>
          </w:rPr>
          <w:fldChar w:fldCharType="begin"/>
        </w:r>
        <w:r w:rsidR="00CC563D">
          <w:rPr>
            <w:lang w:val="en-GB"/>
          </w:rPr>
          <w:instrText xml:space="preserve"> REF _Ref186047174 \r \h </w:instrText>
        </w:r>
      </w:ins>
      <w:r w:rsidR="00CC563D">
        <w:rPr>
          <w:lang w:val="en-GB"/>
        </w:rPr>
      </w:r>
      <w:r w:rsidR="00CC563D">
        <w:rPr>
          <w:lang w:val="en-GB"/>
        </w:rPr>
        <w:fldChar w:fldCharType="separate"/>
      </w:r>
      <w:ins w:id="21187" w:author="Peter Van Der Plas" w:date="2025-01-01T17:31:00Z" w16du:dateUtc="2025-01-01T16:31:00Z">
        <w:r w:rsidR="006D1623">
          <w:rPr>
            <w:lang w:val="en-GB"/>
          </w:rPr>
          <w:t>2.5</w:t>
        </w:r>
      </w:ins>
      <w:ins w:id="21188" w:author="Peter Van Der Plas" w:date="2024-12-25T19:25:00Z" w16du:dateUtc="2024-12-25T18:25:00Z">
        <w:r w:rsidR="00CC563D">
          <w:rPr>
            <w:lang w:val="en-GB"/>
          </w:rPr>
          <w:fldChar w:fldCharType="end"/>
        </w:r>
      </w:ins>
      <w:ins w:id="21189" w:author="Quinten Van Woerkom" w:date="2024-12-17T17:19:00Z" w16du:dateUtc="2024-12-17T16:19:00Z">
        <w:r w:rsidRPr="00267B70">
          <w:rPr>
            <w:lang w:val="en-GB"/>
          </w:rPr>
          <w:t xml:space="preserve"> below and formally defined in section</w:t>
        </w:r>
        <w:del w:id="21190" w:author="Peter Van Der Plas" w:date="2024-12-25T19:25:00Z" w16du:dateUtc="2024-12-25T18:25:00Z">
          <w:r w:rsidRPr="00267B70" w:rsidDel="00CC563D">
            <w:rPr>
              <w:lang w:val="en-GB"/>
            </w:rPr>
            <w:delText xml:space="preserve"> </w:delText>
          </w:r>
        </w:del>
      </w:ins>
      <w:ins w:id="21191" w:author="Peter Van Der Plas" w:date="2024-12-25T19:25:00Z" w16du:dateUtc="2024-12-25T18:25:00Z">
        <w:r w:rsidR="00CC563D">
          <w:rPr>
            <w:lang w:val="en-GB"/>
          </w:rPr>
          <w:t xml:space="preserve"> </w:t>
        </w:r>
        <w:r w:rsidR="00CC563D">
          <w:rPr>
            <w:lang w:val="en-GB"/>
          </w:rPr>
          <w:fldChar w:fldCharType="begin"/>
        </w:r>
        <w:r w:rsidR="00CC563D">
          <w:rPr>
            <w:lang w:val="en-GB"/>
          </w:rPr>
          <w:instrText xml:space="preserve"> REF _Ref186047155 \r \h </w:instrText>
        </w:r>
      </w:ins>
      <w:r w:rsidR="00CC563D">
        <w:rPr>
          <w:lang w:val="en-GB"/>
        </w:rPr>
      </w:r>
      <w:r w:rsidR="00CC563D">
        <w:rPr>
          <w:lang w:val="en-GB"/>
        </w:rPr>
        <w:fldChar w:fldCharType="separate"/>
      </w:r>
      <w:ins w:id="21192" w:author="Peter Van Der Plas" w:date="2025-01-01T17:31:00Z" w16du:dateUtc="2025-01-01T16:31:00Z">
        <w:r w:rsidR="006D1623">
          <w:rPr>
            <w:lang w:val="en-GB"/>
          </w:rPr>
          <w:t>3</w:t>
        </w:r>
      </w:ins>
      <w:ins w:id="21193" w:author="Peter Van Der Plas" w:date="2024-12-25T19:25:00Z" w16du:dateUtc="2024-12-25T18:25:00Z">
        <w:r w:rsidR="00CC563D">
          <w:rPr>
            <w:lang w:val="en-GB"/>
          </w:rPr>
          <w:fldChar w:fldCharType="end"/>
        </w:r>
      </w:ins>
      <w:ins w:id="21194" w:author="Quinten Van Woerkom" w:date="2024-12-17T17:19:00Z" w16du:dateUtc="2024-12-17T16:19:00Z">
        <w:del w:id="21195" w:author="Peter Van Der Plas" w:date="2024-12-25T19:25:00Z" w16du:dateUtc="2024-12-25T18:25:00Z">
          <w:r w:rsidRPr="00267B70" w:rsidDel="00CC563D">
            <w:rPr>
              <w:lang w:val="en-GB"/>
            </w:rPr>
            <w:fldChar w:fldCharType="begin"/>
          </w:r>
          <w:r w:rsidRPr="00267B70" w:rsidDel="00CC563D">
            <w:rPr>
              <w:lang w:val="en-GB"/>
            </w:rPr>
            <w:delInstrText xml:space="preserve"> REF _Ref165022284 \r \h  \* MERGEFORMAT </w:delInstrText>
          </w:r>
        </w:del>
      </w:ins>
      <w:del w:id="21196" w:author="Peter Van Der Plas" w:date="2024-12-25T19:25:00Z" w16du:dateUtc="2024-12-25T18:25:00Z">
        <w:r w:rsidRPr="00267B70" w:rsidDel="00CC563D">
          <w:rPr>
            <w:lang w:val="en-GB"/>
          </w:rPr>
        </w:r>
      </w:del>
      <w:ins w:id="21197" w:author="Quinten Van Woerkom" w:date="2024-12-17T17:19:00Z" w16du:dateUtc="2024-12-17T16:19:00Z">
        <w:del w:id="21198" w:author="Peter Van Der Plas" w:date="2024-12-25T19:25:00Z" w16du:dateUtc="2024-12-25T18:25:00Z">
          <w:r w:rsidRPr="00267B70" w:rsidDel="00CC563D">
            <w:rPr>
              <w:lang w:val="en-GB"/>
            </w:rPr>
            <w:fldChar w:fldCharType="separate"/>
          </w:r>
        </w:del>
        <w:del w:id="21199" w:author="Peter Van Der Plas" w:date="2024-12-25T18:53:00Z" w16du:dateUtc="2024-12-25T17:53:00Z">
          <w:r w:rsidRPr="00267B70" w:rsidDel="00547CCE">
            <w:rPr>
              <w:lang w:val="en-GB"/>
            </w:rPr>
            <w:delText>3</w:delText>
          </w:r>
        </w:del>
        <w:del w:id="21200" w:author="Peter Van Der Plas" w:date="2024-12-25T19:25:00Z" w16du:dateUtc="2024-12-25T18:25:00Z">
          <w:r w:rsidRPr="00267B70" w:rsidDel="00CC563D">
            <w:rPr>
              <w:lang w:val="en-GB"/>
            </w:rPr>
            <w:fldChar w:fldCharType="end"/>
          </w:r>
        </w:del>
        <w:r w:rsidRPr="00267B70">
          <w:rPr>
            <w:lang w:val="en-GB"/>
          </w:rPr>
          <w:t>.</w:t>
        </w:r>
        <w:commentRangeStart w:id="21201"/>
      </w:ins>
    </w:p>
    <w:p w14:paraId="143ED010" w14:textId="77777777" w:rsidR="00267B70" w:rsidRPr="00267B70" w:rsidRDefault="00267B70" w:rsidP="00267B70">
      <w:pPr>
        <w:rPr>
          <w:ins w:id="21202" w:author="Quinten Van Woerkom" w:date="2024-12-17T17:19:00Z" w16du:dateUtc="2024-12-17T16:19:00Z"/>
          <w:lang w:val="en-GB"/>
        </w:rPr>
      </w:pPr>
      <w:ins w:id="21203" w:author="Quinten Van Woerkom" w:date="2024-12-17T17:19:00Z" w16du:dateUtc="2024-12-17T16:19:00Z">
        <w:r w:rsidRPr="00267B70">
          <w:rPr>
            <w:lang w:val="en-GB"/>
          </w:rPr>
          <w:t>T</w:t>
        </w:r>
        <w:commentRangeEnd w:id="21201"/>
        <w:r w:rsidRPr="00267B70">
          <w:rPr>
            <w:sz w:val="16"/>
            <w:szCs w:val="16"/>
          </w:rPr>
          <w:commentReference w:id="21201"/>
        </w:r>
        <w:r w:rsidRPr="00267B70">
          <w:rPr>
            <w:lang w:val="en-GB"/>
          </w:rPr>
          <w:t>he identified functions may be distributed over a number of distinct entities (organizations and systems) within a given space mission system.  There is not a fixed set of such entities, but typical examples include:</w:t>
        </w:r>
      </w:ins>
    </w:p>
    <w:p w14:paraId="48C0C34A" w14:textId="77777777" w:rsidR="00267B70" w:rsidRPr="00267B70" w:rsidRDefault="00267B70" w:rsidP="00267B70">
      <w:pPr>
        <w:numPr>
          <w:ilvl w:val="0"/>
          <w:numId w:val="6"/>
        </w:numPr>
        <w:tabs>
          <w:tab w:val="clear" w:pos="360"/>
          <w:tab w:val="left" w:pos="720"/>
        </w:tabs>
        <w:spacing w:before="180" w:line="240" w:lineRule="auto"/>
        <w:ind w:left="720"/>
        <w:rPr>
          <w:ins w:id="21204" w:author="Quinten Van Woerkom" w:date="2024-12-17T17:19:00Z" w16du:dateUtc="2024-12-17T16:19:00Z"/>
          <w:lang w:val="en-GB" w:eastAsia="en-GB"/>
        </w:rPr>
      </w:pPr>
      <w:ins w:id="21205" w:author="Quinten Van Woerkom" w:date="2024-12-17T17:19:00Z" w16du:dateUtc="2024-12-17T16:19:00Z">
        <w:r w:rsidRPr="00267B70">
          <w:rPr>
            <w:lang w:val="en-GB" w:eastAsia="en-GB"/>
          </w:rPr>
          <w:t>User Community / PIs;</w:t>
        </w:r>
      </w:ins>
    </w:p>
    <w:p w14:paraId="2610C0AE" w14:textId="77777777" w:rsidR="00267B70" w:rsidRPr="00267B70" w:rsidRDefault="00267B70" w:rsidP="00267B70">
      <w:pPr>
        <w:numPr>
          <w:ilvl w:val="0"/>
          <w:numId w:val="6"/>
        </w:numPr>
        <w:tabs>
          <w:tab w:val="clear" w:pos="360"/>
          <w:tab w:val="left" w:pos="720"/>
        </w:tabs>
        <w:spacing w:before="180" w:line="240" w:lineRule="auto"/>
        <w:ind w:left="720"/>
        <w:rPr>
          <w:ins w:id="21206" w:author="Quinten Van Woerkom" w:date="2024-12-17T17:19:00Z" w16du:dateUtc="2024-12-17T16:19:00Z"/>
          <w:lang w:val="en-GB" w:eastAsia="en-GB"/>
        </w:rPr>
      </w:pPr>
      <w:ins w:id="21207" w:author="Quinten Van Woerkom" w:date="2024-12-17T17:19:00Z" w16du:dateUtc="2024-12-17T16:19:00Z">
        <w:r w:rsidRPr="00267B70">
          <w:rPr>
            <w:lang w:val="en-GB" w:eastAsia="en-GB"/>
          </w:rPr>
          <w:t>Science/Payload Operations Centre;</w:t>
        </w:r>
      </w:ins>
    </w:p>
    <w:p w14:paraId="6BBCA208" w14:textId="77777777" w:rsidR="00267B70" w:rsidRPr="00267B70" w:rsidRDefault="00267B70" w:rsidP="00267B70">
      <w:pPr>
        <w:numPr>
          <w:ilvl w:val="0"/>
          <w:numId w:val="6"/>
        </w:numPr>
        <w:tabs>
          <w:tab w:val="clear" w:pos="360"/>
          <w:tab w:val="left" w:pos="720"/>
        </w:tabs>
        <w:spacing w:before="180" w:line="240" w:lineRule="auto"/>
        <w:ind w:left="720"/>
        <w:rPr>
          <w:ins w:id="21208" w:author="Quinten Van Woerkom" w:date="2024-12-17T17:19:00Z" w16du:dateUtc="2024-12-17T16:19:00Z"/>
          <w:lang w:val="en-GB" w:eastAsia="en-GB"/>
        </w:rPr>
      </w:pPr>
      <w:ins w:id="21209" w:author="Quinten Van Woerkom" w:date="2024-12-17T17:19:00Z" w16du:dateUtc="2024-12-17T16:19:00Z">
        <w:r w:rsidRPr="00267B70">
          <w:rPr>
            <w:lang w:val="en-GB" w:eastAsia="en-GB"/>
          </w:rPr>
          <w:t>Payload Processing Centre;</w:t>
        </w:r>
      </w:ins>
    </w:p>
    <w:p w14:paraId="3EA11068" w14:textId="77777777" w:rsidR="00267B70" w:rsidRPr="00267B70" w:rsidRDefault="00267B70" w:rsidP="00267B70">
      <w:pPr>
        <w:numPr>
          <w:ilvl w:val="0"/>
          <w:numId w:val="6"/>
        </w:numPr>
        <w:tabs>
          <w:tab w:val="clear" w:pos="360"/>
          <w:tab w:val="left" w:pos="720"/>
        </w:tabs>
        <w:spacing w:before="180" w:line="240" w:lineRule="auto"/>
        <w:ind w:left="720"/>
        <w:rPr>
          <w:ins w:id="21210" w:author="Quinten Van Woerkom" w:date="2024-12-17T17:19:00Z" w16du:dateUtc="2024-12-17T16:19:00Z"/>
          <w:lang w:val="en-GB" w:eastAsia="en-GB"/>
        </w:rPr>
      </w:pPr>
      <w:ins w:id="21211" w:author="Quinten Van Woerkom" w:date="2024-12-17T17:19:00Z" w16du:dateUtc="2024-12-17T16:19:00Z">
        <w:r w:rsidRPr="00267B70">
          <w:rPr>
            <w:lang w:val="en-GB" w:eastAsia="en-GB"/>
          </w:rPr>
          <w:t>Mission Operations Centre;</w:t>
        </w:r>
      </w:ins>
    </w:p>
    <w:p w14:paraId="43FF373A" w14:textId="77777777" w:rsidR="00267B70" w:rsidRPr="00267B70" w:rsidRDefault="00267B70" w:rsidP="00267B70">
      <w:pPr>
        <w:numPr>
          <w:ilvl w:val="0"/>
          <w:numId w:val="6"/>
        </w:numPr>
        <w:tabs>
          <w:tab w:val="clear" w:pos="360"/>
          <w:tab w:val="left" w:pos="720"/>
        </w:tabs>
        <w:spacing w:before="180" w:line="240" w:lineRule="auto"/>
        <w:ind w:left="720"/>
        <w:rPr>
          <w:ins w:id="21212" w:author="Quinten Van Woerkom" w:date="2024-12-17T17:19:00Z" w16du:dateUtc="2024-12-17T16:19:00Z"/>
          <w:lang w:val="en-GB" w:eastAsia="en-GB"/>
        </w:rPr>
      </w:pPr>
      <w:ins w:id="21213" w:author="Quinten Van Woerkom" w:date="2024-12-17T17:19:00Z" w16du:dateUtc="2024-12-17T16:19:00Z">
        <w:r w:rsidRPr="00267B70">
          <w:rPr>
            <w:lang w:val="en-GB" w:eastAsia="en-GB"/>
          </w:rPr>
          <w:t>Flight Dynamics / Navigation;</w:t>
        </w:r>
      </w:ins>
    </w:p>
    <w:p w14:paraId="30F696EB" w14:textId="77777777" w:rsidR="00267B70" w:rsidRPr="00267B70" w:rsidRDefault="00267B70" w:rsidP="00267B70">
      <w:pPr>
        <w:numPr>
          <w:ilvl w:val="0"/>
          <w:numId w:val="6"/>
        </w:numPr>
        <w:tabs>
          <w:tab w:val="clear" w:pos="360"/>
          <w:tab w:val="left" w:pos="720"/>
        </w:tabs>
        <w:spacing w:before="180" w:line="240" w:lineRule="auto"/>
        <w:ind w:left="720"/>
        <w:rPr>
          <w:ins w:id="21214" w:author="Quinten Van Woerkom" w:date="2024-12-17T17:19:00Z" w16du:dateUtc="2024-12-17T16:19:00Z"/>
          <w:lang w:val="en-GB" w:eastAsia="en-GB"/>
        </w:rPr>
      </w:pPr>
      <w:ins w:id="21215" w:author="Quinten Van Woerkom" w:date="2024-12-17T17:19:00Z" w16du:dateUtc="2024-12-17T16:19:00Z">
        <w:r w:rsidRPr="00267B70">
          <w:rPr>
            <w:lang w:val="en-GB" w:eastAsia="en-GB"/>
          </w:rPr>
          <w:t>Ground Tracking Network;</w:t>
        </w:r>
      </w:ins>
    </w:p>
    <w:p w14:paraId="7F088FF5" w14:textId="77777777" w:rsidR="00267B70" w:rsidRPr="00267B70" w:rsidRDefault="00267B70" w:rsidP="00267B70">
      <w:pPr>
        <w:numPr>
          <w:ilvl w:val="0"/>
          <w:numId w:val="6"/>
        </w:numPr>
        <w:tabs>
          <w:tab w:val="clear" w:pos="360"/>
          <w:tab w:val="left" w:pos="720"/>
        </w:tabs>
        <w:spacing w:before="180" w:line="240" w:lineRule="auto"/>
        <w:ind w:left="720"/>
        <w:rPr>
          <w:ins w:id="21216" w:author="Quinten Van Woerkom" w:date="2024-12-17T17:19:00Z" w16du:dateUtc="2024-12-17T16:19:00Z"/>
          <w:lang w:val="en-GB" w:eastAsia="en-GB"/>
        </w:rPr>
      </w:pPr>
      <w:commentRangeStart w:id="21217"/>
      <w:ins w:id="21218" w:author="Quinten Van Woerkom" w:date="2024-12-17T17:19:00Z" w16du:dateUtc="2024-12-17T16:19:00Z">
        <w:r w:rsidRPr="00267B70">
          <w:rPr>
            <w:lang w:val="en-GB" w:eastAsia="en-GB"/>
          </w:rPr>
          <w:t>Uncrewed Spacecraft;</w:t>
        </w:r>
        <w:commentRangeEnd w:id="21217"/>
        <w:r w:rsidRPr="00267B70">
          <w:rPr>
            <w:sz w:val="16"/>
            <w:szCs w:val="16"/>
          </w:rPr>
          <w:commentReference w:id="21217"/>
        </w:r>
      </w:ins>
    </w:p>
    <w:p w14:paraId="06879B00" w14:textId="77777777" w:rsidR="00267B70" w:rsidRPr="00267B70" w:rsidRDefault="00267B70" w:rsidP="00267B70">
      <w:pPr>
        <w:numPr>
          <w:ilvl w:val="0"/>
          <w:numId w:val="6"/>
        </w:numPr>
        <w:tabs>
          <w:tab w:val="clear" w:pos="360"/>
          <w:tab w:val="left" w:pos="720"/>
        </w:tabs>
        <w:spacing w:before="180" w:line="240" w:lineRule="auto"/>
        <w:ind w:left="720"/>
        <w:rPr>
          <w:ins w:id="21219" w:author="Quinten Van Woerkom" w:date="2024-12-17T17:19:00Z" w16du:dateUtc="2024-12-17T16:19:00Z"/>
          <w:lang w:val="en-GB" w:eastAsia="en-GB"/>
        </w:rPr>
      </w:pPr>
      <w:ins w:id="21220" w:author="Quinten Van Woerkom" w:date="2024-12-17T17:19:00Z" w16du:dateUtc="2024-12-17T16:19:00Z">
        <w:r w:rsidRPr="00267B70">
          <w:rPr>
            <w:lang w:val="en-GB" w:eastAsia="en-GB"/>
          </w:rPr>
          <w:t>Surface Lander / Rover;</w:t>
        </w:r>
      </w:ins>
    </w:p>
    <w:p w14:paraId="1B51FF2E" w14:textId="77777777" w:rsidR="00267B70" w:rsidRPr="00267B70" w:rsidRDefault="00267B70">
      <w:pPr>
        <w:numPr>
          <w:ilvl w:val="0"/>
          <w:numId w:val="6"/>
        </w:numPr>
        <w:tabs>
          <w:tab w:val="clear" w:pos="360"/>
          <w:tab w:val="left" w:pos="720"/>
        </w:tabs>
        <w:spacing w:before="180" w:line="240" w:lineRule="auto"/>
        <w:ind w:left="714" w:hanging="357"/>
        <w:rPr>
          <w:ins w:id="21221" w:author="Quinten Van Woerkom" w:date="2024-12-17T17:19:00Z" w16du:dateUtc="2024-12-17T16:19:00Z"/>
          <w:lang w:val="en-GB" w:eastAsia="en-GB"/>
        </w:rPr>
        <w:pPrChange w:id="21222" w:author="Peter Van Der Plas" w:date="2024-12-25T19:33:00Z" w16du:dateUtc="2024-12-25T18:33:00Z">
          <w:pPr>
            <w:numPr>
              <w:numId w:val="6"/>
            </w:numPr>
            <w:tabs>
              <w:tab w:val="num" w:pos="360"/>
              <w:tab w:val="left" w:pos="720"/>
            </w:tabs>
            <w:spacing w:before="180" w:line="240" w:lineRule="auto"/>
            <w:ind w:left="720" w:hanging="360"/>
          </w:pPr>
        </w:pPrChange>
      </w:pPr>
      <w:commentRangeStart w:id="21223"/>
      <w:ins w:id="21224" w:author="Quinten Van Woerkom" w:date="2024-12-17T17:19:00Z" w16du:dateUtc="2024-12-17T16:19:00Z">
        <w:r w:rsidRPr="00267B70">
          <w:rPr>
            <w:lang w:val="en-GB" w:eastAsia="en-GB"/>
          </w:rPr>
          <w:t>Human Space Vehicle.</w:t>
        </w:r>
        <w:commentRangeEnd w:id="21223"/>
        <w:r w:rsidRPr="00267B70">
          <w:rPr>
            <w:sz w:val="16"/>
            <w:szCs w:val="16"/>
          </w:rPr>
          <w:commentReference w:id="21223"/>
        </w:r>
      </w:ins>
    </w:p>
    <w:p w14:paraId="33B759AF" w14:textId="77777777" w:rsidR="00267B70" w:rsidRPr="00267B70" w:rsidRDefault="00267B70" w:rsidP="00267B70">
      <w:pPr>
        <w:rPr>
          <w:ins w:id="21225" w:author="Quinten Van Woerkom" w:date="2024-12-17T17:19:00Z" w16du:dateUtc="2024-12-17T16:19:00Z"/>
          <w:lang w:val="en-GB"/>
        </w:rPr>
      </w:pPr>
      <w:commentRangeStart w:id="21226"/>
      <w:ins w:id="21227" w:author="Quinten Van Woerkom" w:date="2024-12-17T17:19:00Z" w16du:dateUtc="2024-12-17T16:19:00Z">
        <w:r w:rsidRPr="00267B70">
          <w:rPr>
            <w:noProof/>
          </w:rPr>
          <w:drawing>
            <wp:inline distT="0" distB="0" distL="0" distR="0" wp14:anchorId="2C6BFE3A" wp14:editId="4604D003">
              <wp:extent cx="5723255" cy="2747010"/>
              <wp:effectExtent l="0" t="0" r="0" b="0"/>
              <wp:docPr id="1192423649" name="Picture 1" descr="A diagram of a mission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23649" name="Picture 1" descr="A diagram of a mission control&#10;&#10;Description automatically generated"/>
                      <pic:cNvPicPr/>
                    </pic:nvPicPr>
                    <pic:blipFill>
                      <a:blip r:embed="rId27"/>
                      <a:stretch>
                        <a:fillRect/>
                      </a:stretch>
                    </pic:blipFill>
                    <pic:spPr>
                      <a:xfrm>
                        <a:off x="0" y="0"/>
                        <a:ext cx="5723255" cy="2747010"/>
                      </a:xfrm>
                      <a:prstGeom prst="rect">
                        <a:avLst/>
                      </a:prstGeom>
                    </pic:spPr>
                  </pic:pic>
                </a:graphicData>
              </a:graphic>
            </wp:inline>
          </w:drawing>
        </w:r>
        <w:commentRangeEnd w:id="21226"/>
        <w:r w:rsidRPr="00267B70">
          <w:rPr>
            <w:sz w:val="16"/>
            <w:szCs w:val="16"/>
          </w:rPr>
          <w:commentReference w:id="21226"/>
        </w:r>
      </w:ins>
    </w:p>
    <w:p w14:paraId="1BF85D7A" w14:textId="6FC6DC21" w:rsidR="00267B70" w:rsidRPr="00267B70" w:rsidRDefault="00267B70">
      <w:pPr>
        <w:pStyle w:val="FigureTitle"/>
        <w:rPr>
          <w:ins w:id="21228" w:author="Quinten Van Woerkom" w:date="2024-12-17T17:19:00Z" w16du:dateUtc="2024-12-17T16:19:00Z"/>
          <w:lang w:val="en-GB"/>
        </w:rPr>
        <w:pPrChange w:id="21229" w:author="Peter Van Der Plas" w:date="2024-12-25T19:09:00Z" w16du:dateUtc="2024-12-25T18:09:00Z">
          <w:pPr>
            <w:keepLines/>
            <w:suppressAutoHyphens/>
            <w:spacing w:line="240" w:lineRule="auto"/>
            <w:jc w:val="center"/>
          </w:pPr>
        </w:pPrChange>
      </w:pPr>
      <w:ins w:id="21230" w:author="Quinten Van Woerkom" w:date="2024-12-17T17:19:00Z" w16du:dateUtc="2024-12-17T16:19:00Z">
        <w:r w:rsidRPr="00267B70">
          <w:rPr>
            <w:lang w:val="en-GB"/>
          </w:rPr>
          <w:t xml:space="preserve">Figure </w:t>
        </w:r>
        <w:bookmarkStart w:id="21231" w:name="F_202EntitiesandFunctionsInvolvedinMissi"/>
        <w:r w:rsidRPr="00267B70">
          <w:rPr>
            <w:lang w:val="en-GB"/>
          </w:rPr>
          <w:fldChar w:fldCharType="begin"/>
        </w:r>
        <w:r w:rsidRPr="00267B70">
          <w:rPr>
            <w:lang w:val="en-GB"/>
          </w:rPr>
          <w:instrText xml:space="preserve"> STYLEREF "Heading 1"\l \n \t \* MERGEFORMAT </w:instrText>
        </w:r>
        <w:r w:rsidRPr="00267B70">
          <w:rPr>
            <w:lang w:val="en-GB"/>
          </w:rPr>
          <w:fldChar w:fldCharType="separate"/>
        </w:r>
      </w:ins>
      <w:r w:rsidR="006D1623">
        <w:rPr>
          <w:noProof/>
          <w:lang w:val="en-GB"/>
        </w:rPr>
        <w:t>2</w:t>
      </w:r>
      <w:ins w:id="21232" w:author="Quinten Van Woerkom" w:date="2024-12-17T17:19:00Z" w16du:dateUtc="2024-12-17T16:19:00Z">
        <w:r w:rsidRPr="00267B70">
          <w:rPr>
            <w:lang w:val="en-GB"/>
          </w:rPr>
          <w:fldChar w:fldCharType="end"/>
        </w:r>
        <w:r w:rsidRPr="00267B70">
          <w:rPr>
            <w:lang w:val="en-GB"/>
          </w:rPr>
          <w:noBreakHyphen/>
        </w:r>
        <w:r w:rsidRPr="00267B70">
          <w:rPr>
            <w:lang w:val="en-GB"/>
          </w:rPr>
          <w:fldChar w:fldCharType="begin"/>
        </w:r>
        <w:r w:rsidRPr="00267B70">
          <w:rPr>
            <w:lang w:val="en-GB"/>
          </w:rPr>
          <w:instrText xml:space="preserve"> SEQ Figure \s 1 \* MERGEFORMAT </w:instrText>
        </w:r>
        <w:r w:rsidRPr="00267B70">
          <w:rPr>
            <w:lang w:val="en-GB"/>
          </w:rPr>
          <w:fldChar w:fldCharType="separate"/>
        </w:r>
      </w:ins>
      <w:ins w:id="21233" w:author="Peter Van Der Plas" w:date="2025-01-01T17:31:00Z" w16du:dateUtc="2025-01-01T16:31:00Z">
        <w:r w:rsidR="006D1623">
          <w:rPr>
            <w:noProof/>
            <w:lang w:val="en-GB"/>
          </w:rPr>
          <w:t>2</w:t>
        </w:r>
      </w:ins>
      <w:ins w:id="21234" w:author="Quinten Van Woerkom" w:date="2024-12-17T17:19:00Z" w16du:dateUtc="2024-12-17T16:19:00Z">
        <w:r w:rsidRPr="00267B70">
          <w:rPr>
            <w:noProof/>
            <w:lang w:val="en-GB"/>
          </w:rPr>
          <w:fldChar w:fldCharType="end"/>
        </w:r>
        <w:bookmarkEnd w:id="21231"/>
        <w:r w:rsidRPr="00267B70">
          <w:rPr>
            <w:lang w:val="en-GB"/>
          </w:rPr>
          <w:fldChar w:fldCharType="begin"/>
        </w:r>
        <w:r w:rsidRPr="00267B70">
          <w:rPr>
            <w:lang w:val="en-GB"/>
          </w:rPr>
          <w:instrText xml:space="preserve"> TC \f G \l 7 "</w:instrText>
        </w:r>
        <w:r w:rsidRPr="00267B70">
          <w:rPr>
            <w:lang w:val="en-GB"/>
          </w:rPr>
          <w:fldChar w:fldCharType="begin"/>
        </w:r>
        <w:r w:rsidRPr="00267B70">
          <w:rPr>
            <w:lang w:val="en-GB"/>
          </w:rPr>
          <w:instrText xml:space="preserve"> STYLEREF "Heading 1"\l \n \t \* MERGEFORMAT </w:instrText>
        </w:r>
        <w:r w:rsidRPr="00267B70">
          <w:rPr>
            <w:lang w:val="en-GB"/>
          </w:rPr>
          <w:fldChar w:fldCharType="separate"/>
        </w:r>
      </w:ins>
      <w:bookmarkStart w:id="21235" w:name="_Toc165036608"/>
      <w:bookmarkStart w:id="21236" w:name="_Toc186645512"/>
      <w:r w:rsidR="006D1623">
        <w:rPr>
          <w:noProof/>
          <w:lang w:val="en-GB"/>
        </w:rPr>
        <w:instrText>2</w:instrText>
      </w:r>
      <w:ins w:id="21237" w:author="Quinten Van Woerkom" w:date="2024-12-17T17:19:00Z" w16du:dateUtc="2024-12-17T16:19:00Z">
        <w:r w:rsidRPr="00267B70">
          <w:rPr>
            <w:noProof/>
            <w:lang w:val="en-GB"/>
          </w:rPr>
          <w:fldChar w:fldCharType="end"/>
        </w:r>
        <w:r w:rsidRPr="00267B70">
          <w:rPr>
            <w:lang w:val="en-GB"/>
          </w:rPr>
          <w:instrText>-</w:instrText>
        </w:r>
        <w:r w:rsidRPr="00267B70">
          <w:rPr>
            <w:lang w:val="en-GB"/>
          </w:rPr>
          <w:fldChar w:fldCharType="begin"/>
        </w:r>
        <w:r w:rsidRPr="00267B70">
          <w:rPr>
            <w:lang w:val="en-GB"/>
          </w:rPr>
          <w:instrText xml:space="preserve"> SEQ Figure_TOC \s 1 \* MERGEFORMAT </w:instrText>
        </w:r>
        <w:r w:rsidRPr="00267B70">
          <w:rPr>
            <w:lang w:val="en-GB"/>
          </w:rPr>
          <w:fldChar w:fldCharType="separate"/>
        </w:r>
      </w:ins>
      <w:ins w:id="21238" w:author="Peter Van Der Plas" w:date="2025-01-01T17:31:00Z" w16du:dateUtc="2025-01-01T16:31:00Z">
        <w:r w:rsidR="006D1623">
          <w:rPr>
            <w:noProof/>
            <w:lang w:val="en-GB"/>
          </w:rPr>
          <w:instrText>2</w:instrText>
        </w:r>
      </w:ins>
      <w:ins w:id="21239" w:author="Quinten Van Woerkom" w:date="2024-12-17T17:19:00Z" w16du:dateUtc="2024-12-17T16:19:00Z">
        <w:r w:rsidRPr="00267B70">
          <w:rPr>
            <w:noProof/>
            <w:lang w:val="en-GB"/>
          </w:rPr>
          <w:fldChar w:fldCharType="end"/>
        </w:r>
        <w:r w:rsidRPr="00267B70">
          <w:rPr>
            <w:lang w:val="en-GB"/>
          </w:rPr>
          <w:tab/>
          <w:instrText>Entities and Functions Involved in Mission Planning</w:instrText>
        </w:r>
        <w:bookmarkEnd w:id="21235"/>
        <w:bookmarkEnd w:id="21236"/>
        <w:r w:rsidRPr="00267B70">
          <w:rPr>
            <w:lang w:val="en-GB"/>
          </w:rPr>
          <w:instrText>"</w:instrText>
        </w:r>
        <w:r w:rsidRPr="00267B70">
          <w:rPr>
            <w:lang w:val="en-GB"/>
          </w:rPr>
          <w:fldChar w:fldCharType="end"/>
        </w:r>
        <w:r w:rsidRPr="00267B70">
          <w:rPr>
            <w:lang w:val="en-GB"/>
          </w:rPr>
          <w:t>:  Entities and Functions Involved in Mission Planning</w:t>
        </w:r>
      </w:ins>
    </w:p>
    <w:p w14:paraId="2226CF10" w14:textId="447B3DF2" w:rsidR="00267B70" w:rsidRPr="00267B70" w:rsidRDefault="00267B70" w:rsidP="00267B70">
      <w:pPr>
        <w:rPr>
          <w:ins w:id="21240" w:author="Quinten Van Woerkom" w:date="2024-12-17T17:19:00Z" w16du:dateUtc="2024-12-17T16:19:00Z"/>
          <w:lang w:val="en-GB"/>
        </w:rPr>
      </w:pPr>
      <w:ins w:id="21241" w:author="Quinten Van Woerkom" w:date="2024-12-17T17:19:00Z" w16du:dateUtc="2024-12-17T16:19:00Z">
        <w:r w:rsidRPr="00267B70">
          <w:rPr>
            <w:lang w:val="en-GB"/>
          </w:rPr>
          <w:t xml:space="preserve">As an example, figure </w:t>
        </w:r>
      </w:ins>
      <w:ins w:id="21242" w:author="Peter Van Der Plas" w:date="2024-12-25T19:27:00Z" w16du:dateUtc="2024-12-25T18:27:00Z">
        <w:r w:rsidR="00CC563D">
          <w:rPr>
            <w:lang w:val="en-GB"/>
          </w:rPr>
          <w:fldChar w:fldCharType="begin"/>
        </w:r>
        <w:r w:rsidR="00CC563D">
          <w:rPr>
            <w:lang w:val="en-GB"/>
          </w:rPr>
          <w:instrText xml:space="preserve"> REF F_202EntitiesandFunctionsInvolvedinMissi \h </w:instrText>
        </w:r>
      </w:ins>
      <w:ins w:id="21243" w:author="Peter Van Der Plas" w:date="2025-01-01T17:31:00Z" w16du:dateUtc="2025-01-01T16:31:00Z">
        <w:r w:rsidR="006D1623">
          <w:rPr>
            <w:lang w:val="en-GB"/>
          </w:rPr>
        </w:r>
      </w:ins>
      <w:r w:rsidR="00CC563D">
        <w:rPr>
          <w:lang w:val="en-GB"/>
        </w:rPr>
        <w:fldChar w:fldCharType="separate"/>
      </w:r>
      <w:ins w:id="21244" w:author="Peter Van Der Plas" w:date="2025-01-01T17:31:00Z" w16du:dateUtc="2025-01-01T16:31:00Z">
        <w:r w:rsidR="006D1623">
          <w:rPr>
            <w:noProof/>
            <w:lang w:val="en-GB"/>
          </w:rPr>
          <w:t>2</w:t>
        </w:r>
        <w:r w:rsidR="006D1623" w:rsidRPr="00267B70">
          <w:rPr>
            <w:lang w:val="en-GB"/>
          </w:rPr>
          <w:noBreakHyphen/>
        </w:r>
        <w:r w:rsidR="006D1623">
          <w:rPr>
            <w:noProof/>
            <w:lang w:val="en-GB"/>
          </w:rPr>
          <w:t>2</w:t>
        </w:r>
      </w:ins>
      <w:ins w:id="21245" w:author="Peter Van Der Plas" w:date="2024-12-25T19:27:00Z" w16du:dateUtc="2024-12-25T18:27:00Z">
        <w:r w:rsidR="00CC563D">
          <w:rPr>
            <w:lang w:val="en-GB"/>
          </w:rPr>
          <w:fldChar w:fldCharType="end"/>
        </w:r>
      </w:ins>
      <w:ins w:id="21246" w:author="Peter Van Der Plas" w:date="2024-12-25T19:26:00Z" w16du:dateUtc="2024-12-25T18:26:00Z">
        <w:r w:rsidR="00CC563D">
          <w:rPr>
            <w:lang w:val="en-GB"/>
          </w:rPr>
          <w:fldChar w:fldCharType="begin"/>
        </w:r>
        <w:r w:rsidR="00CC563D">
          <w:rPr>
            <w:lang w:val="en-GB"/>
          </w:rPr>
          <w:instrText xml:space="preserve"> REF F_202EntitiesandFunctionsInvolvedinMissi \h </w:instrText>
        </w:r>
      </w:ins>
      <w:ins w:id="21247" w:author="Peter Van Der Plas" w:date="2025-01-01T17:31:00Z" w16du:dateUtc="2025-01-01T16:31:00Z">
        <w:r w:rsidR="006D1623">
          <w:rPr>
            <w:lang w:val="en-GB"/>
          </w:rPr>
        </w:r>
      </w:ins>
      <w:r w:rsidR="00CC563D">
        <w:rPr>
          <w:lang w:val="en-GB"/>
        </w:rPr>
        <w:fldChar w:fldCharType="separate"/>
      </w:r>
      <w:ins w:id="21248" w:author="Peter Van Der Plas" w:date="2025-01-01T17:31:00Z" w16du:dateUtc="2025-01-01T16:31:00Z">
        <w:r w:rsidR="006D1623">
          <w:rPr>
            <w:noProof/>
            <w:lang w:val="en-GB"/>
          </w:rPr>
          <w:t>2</w:t>
        </w:r>
        <w:r w:rsidR="006D1623" w:rsidRPr="00267B70">
          <w:rPr>
            <w:lang w:val="en-GB"/>
          </w:rPr>
          <w:noBreakHyphen/>
        </w:r>
        <w:r w:rsidR="006D1623">
          <w:rPr>
            <w:noProof/>
            <w:lang w:val="en-GB"/>
          </w:rPr>
          <w:t>2</w:t>
        </w:r>
      </w:ins>
      <w:ins w:id="21249" w:author="Peter Van Der Plas" w:date="2024-12-25T19:26:00Z" w16du:dateUtc="2024-12-25T18:26:00Z">
        <w:r w:rsidR="00CC563D">
          <w:rPr>
            <w:lang w:val="en-GB"/>
          </w:rPr>
          <w:fldChar w:fldCharType="end"/>
        </w:r>
        <w:r w:rsidR="00CC563D">
          <w:rPr>
            <w:lang w:val="en-GB"/>
          </w:rPr>
          <w:fldChar w:fldCharType="begin"/>
        </w:r>
        <w:r w:rsidR="00CC563D">
          <w:rPr>
            <w:lang w:val="en-GB"/>
          </w:rPr>
          <w:instrText xml:space="preserve"> REF F_202EntitiesandFunctionsInvolvedinMissi \h </w:instrText>
        </w:r>
      </w:ins>
      <w:ins w:id="21250" w:author="Peter Van Der Plas" w:date="2025-01-01T17:31:00Z" w16du:dateUtc="2025-01-01T16:31:00Z">
        <w:r w:rsidR="006D1623">
          <w:rPr>
            <w:lang w:val="en-GB"/>
          </w:rPr>
        </w:r>
      </w:ins>
      <w:r w:rsidR="00CC563D">
        <w:rPr>
          <w:lang w:val="en-GB"/>
        </w:rPr>
        <w:fldChar w:fldCharType="separate"/>
      </w:r>
      <w:ins w:id="21251" w:author="Peter Van Der Plas" w:date="2025-01-01T17:31:00Z" w16du:dateUtc="2025-01-01T16:31:00Z">
        <w:r w:rsidR="006D1623">
          <w:rPr>
            <w:noProof/>
            <w:lang w:val="en-GB"/>
          </w:rPr>
          <w:t>2</w:t>
        </w:r>
        <w:r w:rsidR="006D1623" w:rsidRPr="00267B70">
          <w:rPr>
            <w:lang w:val="en-GB"/>
          </w:rPr>
          <w:noBreakHyphen/>
        </w:r>
        <w:r w:rsidR="006D1623">
          <w:rPr>
            <w:noProof/>
            <w:lang w:val="en-GB"/>
          </w:rPr>
          <w:t>2</w:t>
        </w:r>
      </w:ins>
      <w:ins w:id="21252" w:author="Peter Van Der Plas" w:date="2024-12-25T19:26:00Z" w16du:dateUtc="2024-12-25T18:26:00Z">
        <w:r w:rsidR="00CC563D">
          <w:rPr>
            <w:lang w:val="en-GB"/>
          </w:rPr>
          <w:fldChar w:fldCharType="end"/>
        </w:r>
        <w:r w:rsidR="00CC563D">
          <w:rPr>
            <w:lang w:val="en-GB"/>
          </w:rPr>
          <w:fldChar w:fldCharType="begin"/>
        </w:r>
        <w:r w:rsidR="00CC563D">
          <w:rPr>
            <w:lang w:val="en-GB"/>
          </w:rPr>
          <w:instrText xml:space="preserve"> REF F_202EntitiesandFunctionsInvolvedinMissi \h </w:instrText>
        </w:r>
      </w:ins>
      <w:ins w:id="21253" w:author="Peter Van Der Plas" w:date="2025-01-01T17:31:00Z" w16du:dateUtc="2025-01-01T16:31:00Z">
        <w:r w:rsidR="006D1623">
          <w:rPr>
            <w:lang w:val="en-GB"/>
          </w:rPr>
        </w:r>
      </w:ins>
      <w:r w:rsidR="00CC563D">
        <w:rPr>
          <w:lang w:val="en-GB"/>
        </w:rPr>
        <w:fldChar w:fldCharType="separate"/>
      </w:r>
      <w:ins w:id="21254" w:author="Peter Van Der Plas" w:date="2025-01-01T17:31:00Z" w16du:dateUtc="2025-01-01T16:31:00Z">
        <w:r w:rsidR="006D1623">
          <w:rPr>
            <w:noProof/>
            <w:lang w:val="en-GB"/>
          </w:rPr>
          <w:t>2</w:t>
        </w:r>
        <w:r w:rsidR="006D1623" w:rsidRPr="00267B70">
          <w:rPr>
            <w:lang w:val="en-GB"/>
          </w:rPr>
          <w:noBreakHyphen/>
        </w:r>
        <w:r w:rsidR="006D1623">
          <w:rPr>
            <w:noProof/>
            <w:lang w:val="en-GB"/>
          </w:rPr>
          <w:t>2</w:t>
        </w:r>
      </w:ins>
      <w:ins w:id="21255" w:author="Peter Van Der Plas" w:date="2024-12-25T19:26:00Z" w16du:dateUtc="2024-12-25T18:26:00Z">
        <w:r w:rsidR="00CC563D">
          <w:rPr>
            <w:lang w:val="en-GB"/>
          </w:rPr>
          <w:fldChar w:fldCharType="end"/>
        </w:r>
        <w:r w:rsidR="00CC563D">
          <w:rPr>
            <w:lang w:val="en-GB"/>
          </w:rPr>
          <w:fldChar w:fldCharType="begin"/>
        </w:r>
        <w:r w:rsidR="00CC563D">
          <w:rPr>
            <w:lang w:val="en-GB"/>
          </w:rPr>
          <w:instrText xml:space="preserve"> REF F_202EntitiesandFunctionsInvolvedinMissi \h </w:instrText>
        </w:r>
      </w:ins>
      <w:ins w:id="21256" w:author="Peter Van Der Plas" w:date="2025-01-01T17:31:00Z" w16du:dateUtc="2025-01-01T16:31:00Z">
        <w:r w:rsidR="006D1623">
          <w:rPr>
            <w:lang w:val="en-GB"/>
          </w:rPr>
        </w:r>
      </w:ins>
      <w:r w:rsidR="00CC563D">
        <w:rPr>
          <w:lang w:val="en-GB"/>
        </w:rPr>
        <w:fldChar w:fldCharType="separate"/>
      </w:r>
      <w:ins w:id="21257" w:author="Peter Van Der Plas" w:date="2025-01-01T17:31:00Z" w16du:dateUtc="2025-01-01T16:31:00Z">
        <w:r w:rsidR="006D1623">
          <w:rPr>
            <w:noProof/>
            <w:lang w:val="en-GB"/>
          </w:rPr>
          <w:t>2</w:t>
        </w:r>
        <w:r w:rsidR="006D1623" w:rsidRPr="00267B70">
          <w:rPr>
            <w:lang w:val="en-GB"/>
          </w:rPr>
          <w:noBreakHyphen/>
        </w:r>
        <w:r w:rsidR="006D1623">
          <w:rPr>
            <w:noProof/>
            <w:lang w:val="en-GB"/>
          </w:rPr>
          <w:t>2</w:t>
        </w:r>
      </w:ins>
      <w:ins w:id="21258" w:author="Peter Van Der Plas" w:date="2024-12-25T19:26:00Z" w16du:dateUtc="2024-12-25T18:26:00Z">
        <w:r w:rsidR="00CC563D">
          <w:rPr>
            <w:lang w:val="en-GB"/>
          </w:rPr>
          <w:fldChar w:fldCharType="end"/>
        </w:r>
      </w:ins>
      <w:ins w:id="21259" w:author="Quinten Van Woerkom" w:date="2024-12-17T17:19:00Z" w16du:dateUtc="2024-12-17T16:19:00Z">
        <w:r w:rsidRPr="00267B70">
          <w:rPr>
            <w:noProof/>
            <w:lang w:val="en-GB"/>
          </w:rPr>
          <w:fldChar w:fldCharType="begin"/>
        </w:r>
        <w:r w:rsidRPr="00267B70">
          <w:rPr>
            <w:lang w:val="en-GB"/>
          </w:rPr>
          <w:instrText xml:space="preserve"> REF F_202EntitiesandFunctionsInvolvedinMissi \h </w:instrText>
        </w:r>
        <w:r w:rsidRPr="00267B70">
          <w:rPr>
            <w:noProof/>
            <w:lang w:val="en-GB"/>
          </w:rPr>
          <w:instrText xml:space="preserve"> \* MERGEFORMAT </w:instrText>
        </w:r>
      </w:ins>
      <w:ins w:id="21260" w:author="Peter Van Der Plas" w:date="2025-01-01T17:31:00Z" w16du:dateUtc="2025-01-01T16:31:00Z">
        <w:r w:rsidR="006D1623" w:rsidRPr="00267B70">
          <w:rPr>
            <w:noProof/>
            <w:lang w:val="en-GB"/>
          </w:rPr>
        </w:r>
      </w:ins>
      <w:ins w:id="21261" w:author="Quinten Van Woerkom" w:date="2024-12-17T17:19:00Z" w16du:dateUtc="2024-12-17T16:19:00Z">
        <w:del w:id="21262" w:author="Peter Van Der Plas" w:date="2024-12-25T18:53:00Z" w16du:dateUtc="2024-12-25T17:53:00Z">
          <w:r w:rsidRPr="00267B70">
            <w:rPr>
              <w:noProof/>
              <w:lang w:val="en-GB"/>
            </w:rPr>
            <w:fldChar w:fldCharType="separate"/>
          </w:r>
        </w:del>
      </w:ins>
      <w:ins w:id="21263" w:author="Peter Van Der Plas" w:date="2025-01-01T17:31:00Z" w16du:dateUtc="2025-01-01T16:31:00Z">
        <w:r w:rsidR="006D1623">
          <w:rPr>
            <w:noProof/>
            <w:lang w:val="en-GB"/>
          </w:rPr>
          <w:t>2</w:t>
        </w:r>
        <w:r w:rsidR="006D1623" w:rsidRPr="00267B70">
          <w:rPr>
            <w:noProof/>
            <w:lang w:val="en-GB"/>
          </w:rPr>
          <w:noBreakHyphen/>
        </w:r>
        <w:r w:rsidR="006D1623">
          <w:rPr>
            <w:noProof/>
            <w:lang w:val="en-GB"/>
          </w:rPr>
          <w:t>2</w:t>
        </w:r>
      </w:ins>
      <w:ins w:id="21264" w:author="Quinten Van Woerkom" w:date="2024-12-17T17:19:00Z" w16du:dateUtc="2024-12-17T16:19:00Z">
        <w:del w:id="21265" w:author="Peter Van Der Plas" w:date="2024-12-25T18:53:00Z" w16du:dateUtc="2024-12-25T17:53:00Z">
          <w:r w:rsidRPr="00267B70" w:rsidDel="00547CCE">
            <w:rPr>
              <w:noProof/>
              <w:lang w:val="en-GB"/>
            </w:rPr>
            <w:delText>2</w:delText>
          </w:r>
          <w:r w:rsidRPr="00267B70" w:rsidDel="00547CCE">
            <w:rPr>
              <w:lang w:val="en-GB"/>
            </w:rPr>
            <w:noBreakHyphen/>
          </w:r>
          <w:r w:rsidRPr="00267B70" w:rsidDel="00547CCE">
            <w:rPr>
              <w:noProof/>
              <w:lang w:val="en-GB"/>
            </w:rPr>
            <w:delText>2</w:delText>
          </w:r>
        </w:del>
        <w:r w:rsidRPr="00267B70">
          <w:rPr>
            <w:noProof/>
            <w:lang w:val="en-GB"/>
          </w:rPr>
          <w:fldChar w:fldCharType="end"/>
        </w:r>
        <w:r w:rsidRPr="00267B70">
          <w:rPr>
            <w:lang w:val="en-GB"/>
          </w:rPr>
          <w:t xml:space="preserve"> illustrates potential deployment of each of the functions identified in figure </w:t>
        </w:r>
      </w:ins>
      <w:ins w:id="21266" w:author="Peter Van Der Plas" w:date="2024-12-25T19:27:00Z" w16du:dateUtc="2024-12-25T18:27:00Z">
        <w:r w:rsidR="00CC563D">
          <w:rPr>
            <w:lang w:val="en-GB"/>
          </w:rPr>
          <w:fldChar w:fldCharType="begin"/>
        </w:r>
        <w:r w:rsidR="00CC563D">
          <w:rPr>
            <w:lang w:val="en-GB"/>
          </w:rPr>
          <w:instrText xml:space="preserve"> REF F_201FunctionsinvolvedinMissionPlanning \h </w:instrText>
        </w:r>
      </w:ins>
      <w:r w:rsidR="00CC563D">
        <w:rPr>
          <w:lang w:val="en-GB"/>
        </w:rPr>
      </w:r>
      <w:r w:rsidR="00CC563D">
        <w:rPr>
          <w:lang w:val="en-GB"/>
        </w:rPr>
        <w:fldChar w:fldCharType="separate"/>
      </w:r>
      <w:ins w:id="21267" w:author="Peter Van Der Plas" w:date="2025-01-01T17:31:00Z" w16du:dateUtc="2025-01-01T16:31:00Z">
        <w:r w:rsidR="006D1623">
          <w:rPr>
            <w:noProof/>
            <w:lang w:val="en-GB"/>
          </w:rPr>
          <w:t>2</w:t>
        </w:r>
        <w:r w:rsidR="006D1623" w:rsidRPr="00267B70">
          <w:rPr>
            <w:lang w:val="en-GB"/>
          </w:rPr>
          <w:noBreakHyphen/>
        </w:r>
        <w:r w:rsidR="006D1623">
          <w:rPr>
            <w:noProof/>
            <w:lang w:val="en-GB"/>
          </w:rPr>
          <w:t>1</w:t>
        </w:r>
      </w:ins>
      <w:ins w:id="21268" w:author="Peter Van Der Plas" w:date="2024-12-25T19:27:00Z" w16du:dateUtc="2024-12-25T18:27:00Z">
        <w:r w:rsidR="00CC563D">
          <w:rPr>
            <w:lang w:val="en-GB"/>
          </w:rPr>
          <w:fldChar w:fldCharType="end"/>
        </w:r>
      </w:ins>
      <w:ins w:id="21269" w:author="Quinten Van Woerkom" w:date="2024-12-17T17:19:00Z" w16du:dateUtc="2024-12-17T16:19:00Z">
        <w:r w:rsidRPr="00267B70">
          <w:rPr>
            <w:noProof/>
            <w:lang w:val="en-GB"/>
          </w:rPr>
          <w:fldChar w:fldCharType="begin"/>
        </w:r>
        <w:r w:rsidRPr="00267B70">
          <w:rPr>
            <w:lang w:val="en-GB"/>
          </w:rPr>
          <w:instrText xml:space="preserve"> REF F_201FunctionsinvolvedinMissionPlanning \h </w:instrText>
        </w:r>
        <w:r w:rsidRPr="00267B70">
          <w:rPr>
            <w:noProof/>
            <w:lang w:val="en-GB"/>
          </w:rPr>
          <w:instrText xml:space="preserve"> \* MERGEFORMAT </w:instrText>
        </w:r>
      </w:ins>
      <w:r w:rsidRPr="00267B70">
        <w:rPr>
          <w:noProof/>
          <w:lang w:val="en-GB"/>
        </w:rPr>
      </w:r>
      <w:ins w:id="21270" w:author="Quinten Van Woerkom" w:date="2024-12-17T17:19:00Z" w16du:dateUtc="2024-12-17T16:19:00Z">
        <w:del w:id="21271" w:author="Peter Van Der Plas" w:date="2024-12-25T18:53:00Z" w16du:dateUtc="2024-12-25T17:53:00Z">
          <w:r w:rsidRPr="00267B70">
            <w:rPr>
              <w:noProof/>
              <w:lang w:val="en-GB"/>
            </w:rPr>
            <w:fldChar w:fldCharType="separate"/>
          </w:r>
        </w:del>
      </w:ins>
      <w:ins w:id="21272" w:author="Peter Van Der Plas" w:date="2025-01-01T17:31:00Z" w16du:dateUtc="2025-01-01T16:31:00Z">
        <w:r w:rsidR="006D1623">
          <w:rPr>
            <w:noProof/>
            <w:lang w:val="en-GB"/>
          </w:rPr>
          <w:t>2</w:t>
        </w:r>
        <w:r w:rsidR="006D1623" w:rsidRPr="00267B70">
          <w:rPr>
            <w:noProof/>
            <w:lang w:val="en-GB"/>
          </w:rPr>
          <w:noBreakHyphen/>
        </w:r>
        <w:r w:rsidR="006D1623">
          <w:rPr>
            <w:noProof/>
            <w:lang w:val="en-GB"/>
          </w:rPr>
          <w:t>1</w:t>
        </w:r>
      </w:ins>
      <w:ins w:id="21273" w:author="Quinten Van Woerkom" w:date="2024-12-17T17:19:00Z" w16du:dateUtc="2024-12-17T16:19:00Z">
        <w:del w:id="21274" w:author="Peter Van Der Plas" w:date="2024-12-25T18:53:00Z" w16du:dateUtc="2024-12-25T17:53:00Z">
          <w:r w:rsidRPr="00267B70" w:rsidDel="00547CCE">
            <w:rPr>
              <w:noProof/>
              <w:lang w:val="en-GB"/>
            </w:rPr>
            <w:delText>2</w:delText>
          </w:r>
          <w:r w:rsidRPr="00267B70" w:rsidDel="00547CCE">
            <w:rPr>
              <w:lang w:val="en-GB"/>
            </w:rPr>
            <w:noBreakHyphen/>
          </w:r>
          <w:r w:rsidRPr="00267B70" w:rsidDel="00547CCE">
            <w:rPr>
              <w:noProof/>
              <w:lang w:val="en-GB"/>
            </w:rPr>
            <w:delText>1</w:delText>
          </w:r>
        </w:del>
        <w:r w:rsidRPr="00267B70">
          <w:rPr>
            <w:noProof/>
            <w:lang w:val="en-GB"/>
          </w:rPr>
          <w:fldChar w:fldCharType="end"/>
        </w:r>
        <w:r w:rsidRPr="00267B70">
          <w:rPr>
            <w:lang w:val="en-GB"/>
          </w:rPr>
          <w:t xml:space="preserve"> to the entities listed above.  The circles indicate where each of the functions are typically deployed in existing systems, or where they could potentially be deployed in the future.  The arrows indicate the interactions in a typical current deployment, but the potential distribution of functions indicated by the circles shows that all the functional interfaces shown in figure </w:t>
        </w:r>
      </w:ins>
      <w:ins w:id="21275" w:author="Peter Van Der Plas" w:date="2024-12-25T19:27:00Z" w16du:dateUtc="2024-12-25T18:27:00Z">
        <w:r w:rsidR="00CC563D">
          <w:rPr>
            <w:lang w:val="en-GB"/>
          </w:rPr>
          <w:fldChar w:fldCharType="begin"/>
        </w:r>
        <w:r w:rsidR="00CC563D">
          <w:rPr>
            <w:lang w:val="en-GB"/>
          </w:rPr>
          <w:instrText xml:space="preserve"> REF F_201FunctionsinvolvedinMissionPlanning \h </w:instrText>
        </w:r>
      </w:ins>
      <w:r w:rsidR="00CC563D">
        <w:rPr>
          <w:lang w:val="en-GB"/>
        </w:rPr>
      </w:r>
      <w:r w:rsidR="00CC563D">
        <w:rPr>
          <w:lang w:val="en-GB"/>
        </w:rPr>
        <w:fldChar w:fldCharType="separate"/>
      </w:r>
      <w:ins w:id="21276" w:author="Peter Van Der Plas" w:date="2025-01-01T17:31:00Z" w16du:dateUtc="2025-01-01T16:31:00Z">
        <w:r w:rsidR="006D1623">
          <w:rPr>
            <w:noProof/>
            <w:lang w:val="en-GB"/>
          </w:rPr>
          <w:t>2</w:t>
        </w:r>
        <w:r w:rsidR="006D1623" w:rsidRPr="00267B70">
          <w:rPr>
            <w:lang w:val="en-GB"/>
          </w:rPr>
          <w:noBreakHyphen/>
        </w:r>
        <w:r w:rsidR="006D1623">
          <w:rPr>
            <w:noProof/>
            <w:lang w:val="en-GB"/>
          </w:rPr>
          <w:t>1</w:t>
        </w:r>
      </w:ins>
      <w:ins w:id="21277" w:author="Peter Van Der Plas" w:date="2024-12-25T19:27:00Z" w16du:dateUtc="2024-12-25T18:27:00Z">
        <w:r w:rsidR="00CC563D">
          <w:rPr>
            <w:lang w:val="en-GB"/>
          </w:rPr>
          <w:fldChar w:fldCharType="end"/>
        </w:r>
      </w:ins>
      <w:ins w:id="21278" w:author="Quinten Van Woerkom" w:date="2024-12-17T17:19:00Z" w16du:dateUtc="2024-12-17T16:19:00Z">
        <w:r w:rsidRPr="00267B70">
          <w:rPr>
            <w:noProof/>
            <w:lang w:val="en-GB"/>
          </w:rPr>
          <w:fldChar w:fldCharType="begin"/>
        </w:r>
        <w:r w:rsidRPr="00267B70">
          <w:rPr>
            <w:lang w:val="en-GB"/>
          </w:rPr>
          <w:instrText xml:space="preserve"> REF F_201FunctionsinvolvedinMissionPlanning \h </w:instrText>
        </w:r>
        <w:r w:rsidRPr="00267B70">
          <w:rPr>
            <w:noProof/>
            <w:lang w:val="en-GB"/>
          </w:rPr>
          <w:instrText xml:space="preserve"> \* MERGEFORMAT </w:instrText>
        </w:r>
      </w:ins>
      <w:r w:rsidRPr="00267B70">
        <w:rPr>
          <w:noProof/>
          <w:lang w:val="en-GB"/>
        </w:rPr>
      </w:r>
      <w:ins w:id="21279" w:author="Quinten Van Woerkom" w:date="2024-12-17T17:19:00Z" w16du:dateUtc="2024-12-17T16:19:00Z">
        <w:del w:id="21280" w:author="Peter Van Der Plas" w:date="2024-12-25T18:53:00Z" w16du:dateUtc="2024-12-25T17:53:00Z">
          <w:r w:rsidRPr="00267B70">
            <w:rPr>
              <w:noProof/>
              <w:lang w:val="en-GB"/>
            </w:rPr>
            <w:fldChar w:fldCharType="separate"/>
          </w:r>
        </w:del>
      </w:ins>
      <w:ins w:id="21281" w:author="Peter Van Der Plas" w:date="2025-01-01T17:31:00Z" w16du:dateUtc="2025-01-01T16:31:00Z">
        <w:r w:rsidR="006D1623">
          <w:rPr>
            <w:noProof/>
            <w:lang w:val="en-GB"/>
          </w:rPr>
          <w:t>2</w:t>
        </w:r>
        <w:r w:rsidR="006D1623" w:rsidRPr="00267B70">
          <w:rPr>
            <w:noProof/>
            <w:lang w:val="en-GB"/>
          </w:rPr>
          <w:noBreakHyphen/>
        </w:r>
        <w:r w:rsidR="006D1623">
          <w:rPr>
            <w:noProof/>
            <w:lang w:val="en-GB"/>
          </w:rPr>
          <w:t>1</w:t>
        </w:r>
      </w:ins>
      <w:ins w:id="21282" w:author="Quinten Van Woerkom" w:date="2024-12-17T17:19:00Z" w16du:dateUtc="2024-12-17T16:19:00Z">
        <w:del w:id="21283" w:author="Peter Van Der Plas" w:date="2024-12-25T18:53:00Z" w16du:dateUtc="2024-12-25T17:53:00Z">
          <w:r w:rsidRPr="00267B70" w:rsidDel="00547CCE">
            <w:rPr>
              <w:noProof/>
              <w:lang w:val="en-GB"/>
            </w:rPr>
            <w:delText>2</w:delText>
          </w:r>
          <w:r w:rsidRPr="00267B70" w:rsidDel="00547CCE">
            <w:rPr>
              <w:lang w:val="en-GB"/>
            </w:rPr>
            <w:noBreakHyphen/>
          </w:r>
          <w:r w:rsidRPr="00267B70" w:rsidDel="00547CCE">
            <w:rPr>
              <w:noProof/>
              <w:lang w:val="en-GB"/>
            </w:rPr>
            <w:delText>1</w:delText>
          </w:r>
        </w:del>
        <w:r w:rsidRPr="00267B70">
          <w:rPr>
            <w:noProof/>
            <w:lang w:val="en-GB"/>
          </w:rPr>
          <w:fldChar w:fldCharType="end"/>
        </w:r>
        <w:r w:rsidRPr="00267B70">
          <w:rPr>
            <w:lang w:val="en-GB"/>
          </w:rPr>
          <w:t xml:space="preserve"> can be exposed to the boundaries between entities.  It is </w:t>
        </w:r>
        <w:r w:rsidRPr="00267B70">
          <w:rPr>
            <w:lang w:val="en-GB"/>
          </w:rPr>
          <w:lastRenderedPageBreak/>
          <w:t>where the interactions between the functions are exposed across one or more boundaries between entities that there is a need for standardization within CCSDS as a potentially interoperable interface between agencies.</w:t>
        </w:r>
      </w:ins>
    </w:p>
    <w:p w14:paraId="45E26610" w14:textId="77777777" w:rsidR="00267B70" w:rsidRPr="00267B70" w:rsidRDefault="00267B70" w:rsidP="00267B70">
      <w:pPr>
        <w:rPr>
          <w:ins w:id="21284" w:author="Quinten Van Woerkom" w:date="2024-12-17T17:19:00Z" w16du:dateUtc="2024-12-17T16:19:00Z"/>
          <w:lang w:val="en-GB"/>
        </w:rPr>
      </w:pPr>
      <w:ins w:id="21285" w:author="Quinten Van Woerkom" w:date="2024-12-17T17:19:00Z" w16du:dateUtc="2024-12-17T16:19:00Z">
        <w:r w:rsidRPr="00267B70">
          <w:rPr>
            <w:lang w:val="en-GB"/>
          </w:rPr>
          <w:t>The interactions within the scope of mission planning and scheduling standardization can be grouped into five services:</w:t>
        </w:r>
      </w:ins>
    </w:p>
    <w:p w14:paraId="19725812" w14:textId="77777777" w:rsidR="00267B70" w:rsidRPr="00267B70" w:rsidRDefault="00267B70" w:rsidP="00267B70">
      <w:pPr>
        <w:numPr>
          <w:ilvl w:val="0"/>
          <w:numId w:val="7"/>
        </w:numPr>
        <w:tabs>
          <w:tab w:val="clear" w:pos="360"/>
          <w:tab w:val="left" w:pos="720"/>
        </w:tabs>
        <w:spacing w:before="180" w:line="240" w:lineRule="auto"/>
        <w:ind w:left="720"/>
        <w:rPr>
          <w:ins w:id="21286" w:author="Quinten Van Woerkom" w:date="2024-12-17T17:19:00Z" w16du:dateUtc="2024-12-17T16:19:00Z"/>
          <w:lang w:val="en-GB" w:eastAsia="en-GB"/>
        </w:rPr>
      </w:pPr>
      <w:ins w:id="21287" w:author="Quinten Van Woerkom" w:date="2024-12-17T17:19:00Z" w16du:dateUtc="2024-12-17T16:19:00Z">
        <w:r w:rsidRPr="00267B70">
          <w:rPr>
            <w:b/>
            <w:lang w:val="en-GB" w:eastAsia="en-GB"/>
          </w:rPr>
          <w:t>Planning Request</w:t>
        </w:r>
        <w:r w:rsidRPr="00267B70">
          <w:rPr>
            <w:lang w:val="en-GB" w:eastAsia="en-GB"/>
          </w:rPr>
          <w:t>: submission of planning requests to a planning function, associated responses and their subsequent management and status feedback;</w:t>
        </w:r>
      </w:ins>
    </w:p>
    <w:p w14:paraId="52A95F5D" w14:textId="77777777" w:rsidR="00267B70" w:rsidRPr="00267B70" w:rsidRDefault="00267B70" w:rsidP="00267B70">
      <w:pPr>
        <w:numPr>
          <w:ilvl w:val="0"/>
          <w:numId w:val="7"/>
        </w:numPr>
        <w:tabs>
          <w:tab w:val="clear" w:pos="360"/>
          <w:tab w:val="left" w:pos="720"/>
        </w:tabs>
        <w:spacing w:before="180" w:line="240" w:lineRule="auto"/>
        <w:ind w:left="720"/>
        <w:rPr>
          <w:ins w:id="21288" w:author="Quinten Van Woerkom" w:date="2024-12-17T17:19:00Z" w16du:dateUtc="2024-12-17T16:19:00Z"/>
          <w:lang w:val="en-GB" w:eastAsia="en-GB"/>
        </w:rPr>
      </w:pPr>
      <w:ins w:id="21289" w:author="Quinten Van Woerkom" w:date="2024-12-17T17:19:00Z" w16du:dateUtc="2024-12-17T16:19:00Z">
        <w:r w:rsidRPr="00267B70">
          <w:rPr>
            <w:b/>
            <w:lang w:val="en-GB" w:eastAsia="en-GB"/>
          </w:rPr>
          <w:t>Plan Distribution</w:t>
        </w:r>
        <w:r w:rsidRPr="00267B70">
          <w:rPr>
            <w:lang w:val="en-GB" w:eastAsia="en-GB"/>
          </w:rPr>
          <w:t>: distribution and access to plans generated by the planning function;</w:t>
        </w:r>
      </w:ins>
    </w:p>
    <w:p w14:paraId="46BC4ECC" w14:textId="77777777" w:rsidR="00267B70" w:rsidRPr="00267B70" w:rsidRDefault="00267B70" w:rsidP="00267B70">
      <w:pPr>
        <w:numPr>
          <w:ilvl w:val="0"/>
          <w:numId w:val="7"/>
        </w:numPr>
        <w:tabs>
          <w:tab w:val="clear" w:pos="360"/>
          <w:tab w:val="left" w:pos="720"/>
        </w:tabs>
        <w:spacing w:before="180" w:line="240" w:lineRule="auto"/>
        <w:ind w:left="720"/>
        <w:rPr>
          <w:ins w:id="21290" w:author="Quinten Van Woerkom" w:date="2024-12-17T17:19:00Z" w16du:dateUtc="2024-12-17T16:19:00Z"/>
          <w:lang w:val="en-GB" w:eastAsia="en-GB"/>
        </w:rPr>
      </w:pPr>
      <w:ins w:id="21291" w:author="Quinten Van Woerkom" w:date="2024-12-17T17:19:00Z" w16du:dateUtc="2024-12-17T16:19:00Z">
        <w:r w:rsidRPr="00267B70">
          <w:rPr>
            <w:b/>
            <w:lang w:val="en-GB" w:eastAsia="en-GB"/>
          </w:rPr>
          <w:t>Plan Execution Control</w:t>
        </w:r>
        <w:r w:rsidRPr="00267B70">
          <w:rPr>
            <w:lang w:val="en-GB" w:eastAsia="en-GB"/>
          </w:rPr>
          <w:t>: submission of plans to a plan execution function, management of the execution process, and status feedback;</w:t>
        </w:r>
      </w:ins>
    </w:p>
    <w:p w14:paraId="4127C40C" w14:textId="77777777" w:rsidR="00267B70" w:rsidRPr="00267B70" w:rsidRDefault="00267B70" w:rsidP="00267B70">
      <w:pPr>
        <w:numPr>
          <w:ilvl w:val="0"/>
          <w:numId w:val="7"/>
        </w:numPr>
        <w:tabs>
          <w:tab w:val="clear" w:pos="360"/>
          <w:tab w:val="left" w:pos="720"/>
        </w:tabs>
        <w:spacing w:before="180" w:line="240" w:lineRule="auto"/>
        <w:ind w:left="720"/>
        <w:rPr>
          <w:ins w:id="21292" w:author="Quinten Van Woerkom" w:date="2024-12-17T17:19:00Z" w16du:dateUtc="2024-12-17T16:19:00Z"/>
          <w:lang w:val="en-GB" w:eastAsia="en-GB"/>
        </w:rPr>
      </w:pPr>
      <w:ins w:id="21293" w:author="Quinten Van Woerkom" w:date="2024-12-17T17:19:00Z" w16du:dateUtc="2024-12-17T16:19:00Z">
        <w:r w:rsidRPr="00267B70">
          <w:rPr>
            <w:b/>
            <w:lang w:val="en-GB" w:eastAsia="en-GB"/>
          </w:rPr>
          <w:t>Plan Information Management</w:t>
        </w:r>
        <w:r w:rsidRPr="00267B70">
          <w:rPr>
            <w:lang w:val="en-GB" w:eastAsia="en-GB"/>
          </w:rPr>
          <w:t>: access to planning data definitions</w:t>
        </w:r>
        <w:commentRangeStart w:id="21294"/>
        <w:r w:rsidRPr="00267B70">
          <w:rPr>
            <w:lang w:val="en-GB" w:eastAsia="en-GB"/>
          </w:rPr>
          <w:t>;</w:t>
        </w:r>
        <w:commentRangeEnd w:id="21294"/>
        <w:r w:rsidRPr="00267B70">
          <w:rPr>
            <w:sz w:val="16"/>
            <w:szCs w:val="16"/>
          </w:rPr>
          <w:commentReference w:id="21294"/>
        </w:r>
      </w:ins>
    </w:p>
    <w:p w14:paraId="2D98D554" w14:textId="77777777" w:rsidR="00267B70" w:rsidRPr="00267B70" w:rsidRDefault="00267B70" w:rsidP="00267B70">
      <w:pPr>
        <w:numPr>
          <w:ilvl w:val="0"/>
          <w:numId w:val="7"/>
        </w:numPr>
        <w:tabs>
          <w:tab w:val="clear" w:pos="360"/>
          <w:tab w:val="left" w:pos="720"/>
        </w:tabs>
        <w:spacing w:before="180" w:line="240" w:lineRule="auto"/>
        <w:ind w:left="720"/>
        <w:rPr>
          <w:ins w:id="21295" w:author="Quinten Van Woerkom" w:date="2024-12-17T17:19:00Z" w16du:dateUtc="2024-12-17T16:19:00Z"/>
          <w:lang w:val="en-GB" w:eastAsia="en-GB"/>
        </w:rPr>
      </w:pPr>
      <w:ins w:id="21296" w:author="Quinten Van Woerkom" w:date="2024-12-17T17:19:00Z" w16du:dateUtc="2024-12-17T16:19:00Z">
        <w:r w:rsidRPr="00267B70">
          <w:rPr>
            <w:b/>
            <w:lang w:val="en-GB" w:eastAsia="en-GB"/>
          </w:rPr>
          <w:t>Plan Edit</w:t>
        </w:r>
        <w:r w:rsidRPr="00267B70">
          <w:rPr>
            <w:lang w:val="en-GB" w:eastAsia="en-GB"/>
          </w:rPr>
          <w:t>: direct manipulation of plans outside the planning process, either to update planning events and resources with the latest information or for emergency intervention.</w:t>
        </w:r>
      </w:ins>
    </w:p>
    <w:p w14:paraId="5B3CD09B" w14:textId="5CBAA446" w:rsidR="00267B70" w:rsidRPr="00267B70" w:rsidRDefault="00267B70" w:rsidP="00267B70">
      <w:pPr>
        <w:rPr>
          <w:ins w:id="21297" w:author="Quinten Van Woerkom" w:date="2024-12-17T17:19:00Z" w16du:dateUtc="2024-12-17T16:19:00Z"/>
          <w:lang w:val="en-GB"/>
        </w:rPr>
      </w:pPr>
      <w:ins w:id="21298" w:author="Quinten Van Woerkom" w:date="2024-12-17T17:19:00Z" w16du:dateUtc="2024-12-17T16:19:00Z">
        <w:r w:rsidRPr="00267B70">
          <w:rPr>
            <w:lang w:val="en-GB"/>
          </w:rPr>
          <w:t xml:space="preserve">A common MPS information model applies to the planning requests and plans transferred or Referenced by these services and also to the common configuration data required by service providers and consumers to interpret the planning requests and plans.  This information model is introduced in </w:t>
        </w:r>
      </w:ins>
      <w:ins w:id="21299" w:author="Peter Van Der Plas" w:date="2024-12-25T19:34:00Z" w16du:dateUtc="2024-12-25T18:34:00Z">
        <w:r w:rsidR="008804CE">
          <w:rPr>
            <w:lang w:val="en-GB"/>
          </w:rPr>
          <w:t>section</w:t>
        </w:r>
      </w:ins>
      <w:ins w:id="21300" w:author="Quinten Van Woerkom" w:date="2024-12-17T17:19:00Z" w16du:dateUtc="2024-12-17T16:19:00Z">
        <w:del w:id="21301" w:author="Peter Van Der Plas" w:date="2024-12-25T19:34:00Z" w16du:dateUtc="2024-12-25T18:34:00Z">
          <w:r w:rsidRPr="00267B70" w:rsidDel="008804CE">
            <w:rPr>
              <w:lang w:val="en-GB"/>
            </w:rPr>
            <w:fldChar w:fldCharType="begin"/>
          </w:r>
          <w:r w:rsidRPr="00267B70" w:rsidDel="008804CE">
            <w:rPr>
              <w:lang w:val="en-GB"/>
            </w:rPr>
            <w:delInstrText xml:space="preserve"> REF _Ref60921134 \r \h  \* MERGEFORMAT </w:delInstrText>
          </w:r>
        </w:del>
      </w:ins>
      <w:del w:id="21302" w:author="Peter Van Der Plas" w:date="2024-12-25T19:34:00Z" w16du:dateUtc="2024-12-25T18:34:00Z">
        <w:r w:rsidRPr="00267B70" w:rsidDel="008804CE">
          <w:rPr>
            <w:lang w:val="en-GB"/>
          </w:rPr>
        </w:r>
      </w:del>
      <w:ins w:id="21303" w:author="Quinten Van Woerkom" w:date="2024-12-17T17:19:00Z" w16du:dateUtc="2024-12-17T16:19:00Z">
        <w:del w:id="21304" w:author="Peter Van Der Plas" w:date="2024-12-25T19:34:00Z" w16du:dateUtc="2024-12-25T18:34:00Z">
          <w:r w:rsidRPr="00267B70" w:rsidDel="008804CE">
            <w:rPr>
              <w:lang w:val="en-GB"/>
            </w:rPr>
            <w:fldChar w:fldCharType="separate"/>
          </w:r>
        </w:del>
        <w:del w:id="21305" w:author="Peter Van Der Plas" w:date="2024-12-25T18:53:00Z" w16du:dateUtc="2024-12-25T17:53:00Z">
          <w:r w:rsidRPr="00267B70" w:rsidDel="00547CCE">
            <w:rPr>
              <w:lang w:val="en-GB"/>
            </w:rPr>
            <w:delText>2.4</w:delText>
          </w:r>
        </w:del>
        <w:del w:id="21306" w:author="Peter Van Der Plas" w:date="2024-12-25T19:34:00Z" w16du:dateUtc="2024-12-25T18:34:00Z">
          <w:r w:rsidRPr="00267B70" w:rsidDel="008804CE">
            <w:rPr>
              <w:lang w:val="en-GB"/>
            </w:rPr>
            <w:fldChar w:fldCharType="end"/>
          </w:r>
        </w:del>
      </w:ins>
      <w:ins w:id="21307" w:author="Peter Van Der Plas" w:date="2024-12-25T19:34:00Z" w16du:dateUtc="2024-12-25T18:34:00Z">
        <w:r w:rsidR="008804CE">
          <w:rPr>
            <w:lang w:val="en-GB"/>
          </w:rPr>
          <w:t xml:space="preserve"> </w:t>
        </w:r>
      </w:ins>
      <w:ins w:id="21308" w:author="Peter Van Der Plas" w:date="2024-12-25T19:35:00Z" w16du:dateUtc="2024-12-25T18:35:00Z">
        <w:r w:rsidR="008804CE">
          <w:rPr>
            <w:lang w:val="en-GB"/>
          </w:rPr>
          <w:fldChar w:fldCharType="begin"/>
        </w:r>
        <w:r w:rsidR="008804CE">
          <w:rPr>
            <w:lang w:val="en-GB"/>
          </w:rPr>
          <w:instrText xml:space="preserve"> REF _Ref186047742 \r \h </w:instrText>
        </w:r>
      </w:ins>
      <w:r w:rsidR="008804CE">
        <w:rPr>
          <w:lang w:val="en-GB"/>
        </w:rPr>
      </w:r>
      <w:r w:rsidR="008804CE">
        <w:rPr>
          <w:lang w:val="en-GB"/>
        </w:rPr>
        <w:fldChar w:fldCharType="separate"/>
      </w:r>
      <w:ins w:id="21309" w:author="Peter Van Der Plas" w:date="2025-01-01T17:31:00Z" w16du:dateUtc="2025-01-01T16:31:00Z">
        <w:r w:rsidR="006D1623">
          <w:rPr>
            <w:lang w:val="en-GB"/>
          </w:rPr>
          <w:t>2.4</w:t>
        </w:r>
      </w:ins>
      <w:ins w:id="21310" w:author="Peter Van Der Plas" w:date="2024-12-25T19:35:00Z" w16du:dateUtc="2024-12-25T18:35:00Z">
        <w:r w:rsidR="008804CE">
          <w:rPr>
            <w:lang w:val="en-GB"/>
          </w:rPr>
          <w:fldChar w:fldCharType="end"/>
        </w:r>
      </w:ins>
      <w:ins w:id="21311" w:author="Quinten Van Woerkom" w:date="2024-12-17T17:19:00Z" w16du:dateUtc="2024-12-17T16:19:00Z">
        <w:r w:rsidRPr="00267B70">
          <w:rPr>
            <w:lang w:val="en-GB"/>
          </w:rPr>
          <w:t xml:space="preserve"> below and the associated data structures </w:t>
        </w:r>
      </w:ins>
      <w:ins w:id="21312" w:author="Peter Van Der Plas" w:date="2024-12-25T19:35:00Z" w16du:dateUtc="2024-12-25T18:35:00Z">
        <w:r w:rsidR="008804CE">
          <w:rPr>
            <w:lang w:val="en-GB"/>
          </w:rPr>
          <w:t xml:space="preserve">are </w:t>
        </w:r>
      </w:ins>
      <w:ins w:id="21313" w:author="Quinten Van Woerkom" w:date="2024-12-17T17:19:00Z" w16du:dateUtc="2024-12-17T16:19:00Z">
        <w:r w:rsidRPr="00267B70">
          <w:rPr>
            <w:lang w:val="en-GB"/>
          </w:rPr>
          <w:t xml:space="preserve">formally defined in section </w:t>
        </w:r>
        <w:r w:rsidRPr="00267B70">
          <w:rPr>
            <w:lang w:val="en-GB"/>
          </w:rPr>
          <w:fldChar w:fldCharType="begin"/>
        </w:r>
        <w:r w:rsidRPr="00267B70">
          <w:rPr>
            <w:lang w:val="en-GB"/>
          </w:rPr>
          <w:instrText xml:space="preserve"> REF _Ref56507059 \r \h  \* MERGEFORMAT </w:instrText>
        </w:r>
      </w:ins>
      <w:r w:rsidRPr="00267B70">
        <w:rPr>
          <w:lang w:val="en-GB"/>
        </w:rPr>
      </w:r>
      <w:ins w:id="21314" w:author="Quinten Van Woerkom" w:date="2024-12-17T17:19:00Z" w16du:dateUtc="2024-12-17T16:19:00Z">
        <w:r w:rsidRPr="00267B70">
          <w:rPr>
            <w:lang w:val="en-GB"/>
          </w:rPr>
          <w:fldChar w:fldCharType="separate"/>
        </w:r>
      </w:ins>
      <w:ins w:id="21315" w:author="Peter Van Der Plas" w:date="2025-01-01T17:31:00Z" w16du:dateUtc="2025-01-01T16:31:00Z">
        <w:r w:rsidR="006D1623">
          <w:rPr>
            <w:lang w:val="en-GB"/>
          </w:rPr>
          <w:t>4</w:t>
        </w:r>
      </w:ins>
      <w:ins w:id="21316" w:author="Quinten Van Woerkom" w:date="2024-12-17T17:19:00Z" w16du:dateUtc="2024-12-17T16:19:00Z">
        <w:r w:rsidRPr="00267B70">
          <w:rPr>
            <w:lang w:val="en-GB"/>
          </w:rPr>
          <w:fldChar w:fldCharType="end"/>
        </w:r>
        <w:r w:rsidRPr="00267B70">
          <w:rPr>
            <w:lang w:val="en-GB"/>
          </w:rPr>
          <w:t>.</w:t>
        </w:r>
      </w:ins>
    </w:p>
    <w:p w14:paraId="471BA306" w14:textId="5F3FE60E" w:rsidR="00267B70" w:rsidRPr="00267B70" w:rsidRDefault="00267B70" w:rsidP="00267B70">
      <w:pPr>
        <w:rPr>
          <w:ins w:id="21317" w:author="Quinten Van Woerkom" w:date="2024-12-17T17:19:00Z" w16du:dateUtc="2024-12-17T16:19:00Z"/>
          <w:lang w:val="en-GB"/>
        </w:rPr>
      </w:pPr>
      <w:ins w:id="21318" w:author="Quinten Van Woerkom" w:date="2024-12-17T17:19:00Z" w16du:dateUtc="2024-12-17T16:19:00Z">
        <w:r w:rsidRPr="00267B70">
          <w:rPr>
            <w:lang w:val="en-GB"/>
          </w:rPr>
          <w:t xml:space="preserve">For those organizations that do not wish to standardize the service level interaction, but only to standardize the data format used for the exchange of planning requests and plans, standard XML-based file formats are defined in section </w:t>
        </w:r>
        <w:r w:rsidRPr="00267B70">
          <w:rPr>
            <w:lang w:val="en-GB"/>
          </w:rPr>
          <w:fldChar w:fldCharType="begin"/>
        </w:r>
        <w:r w:rsidRPr="00267B70">
          <w:rPr>
            <w:lang w:val="en-GB"/>
          </w:rPr>
          <w:instrText xml:space="preserve"> REF _Ref56506907 \r \h  \* MERGEFORMAT </w:instrText>
        </w:r>
      </w:ins>
      <w:r w:rsidRPr="00267B70">
        <w:rPr>
          <w:lang w:val="en-GB"/>
        </w:rPr>
      </w:r>
      <w:ins w:id="21319" w:author="Quinten Van Woerkom" w:date="2024-12-17T17:19:00Z" w16du:dateUtc="2024-12-17T16:19:00Z">
        <w:r w:rsidRPr="00267B70">
          <w:rPr>
            <w:lang w:val="en-GB"/>
          </w:rPr>
          <w:fldChar w:fldCharType="separate"/>
        </w:r>
      </w:ins>
      <w:ins w:id="21320" w:author="Peter Van Der Plas" w:date="2025-01-01T17:31:00Z" w16du:dateUtc="2025-01-01T16:31:00Z">
        <w:r w:rsidR="006D1623">
          <w:rPr>
            <w:lang w:val="en-GB"/>
          </w:rPr>
          <w:t>7</w:t>
        </w:r>
      </w:ins>
      <w:ins w:id="21321" w:author="Quinten Van Woerkom" w:date="2024-12-17T17:19:00Z" w16du:dateUtc="2024-12-17T16:19:00Z">
        <w:r w:rsidRPr="00267B70">
          <w:rPr>
            <w:lang w:val="en-GB"/>
          </w:rPr>
          <w:fldChar w:fldCharType="end"/>
        </w:r>
        <w:r w:rsidRPr="00267B70">
          <w:rPr>
            <w:lang w:val="en-GB"/>
          </w:rPr>
          <w:t>.</w:t>
        </w:r>
      </w:ins>
    </w:p>
    <w:p w14:paraId="0A49F96C" w14:textId="77777777" w:rsidR="00267B70" w:rsidRPr="00267B70" w:rsidRDefault="00267B70">
      <w:pPr>
        <w:pStyle w:val="Heading2"/>
        <w:spacing w:before="480"/>
        <w:rPr>
          <w:ins w:id="21322" w:author="Quinten Van Woerkom" w:date="2024-12-17T17:19:00Z" w16du:dateUtc="2024-12-17T16:19:00Z"/>
          <w:lang w:val="en-GB"/>
        </w:rPr>
        <w:pPrChange w:id="21323" w:author="Peter Van Der Plas" w:date="2024-12-25T19:34:00Z" w16du:dateUtc="2024-12-25T18:34:00Z">
          <w:pPr>
            <w:keepNext/>
            <w:keepLines/>
            <w:numPr>
              <w:ilvl w:val="1"/>
              <w:numId w:val="2"/>
            </w:numPr>
            <w:tabs>
              <w:tab w:val="left" w:pos="576"/>
            </w:tabs>
            <w:spacing w:before="480" w:line="240" w:lineRule="auto"/>
            <w:ind w:left="576" w:hanging="576"/>
            <w:jc w:val="left"/>
            <w:outlineLvl w:val="1"/>
          </w:pPr>
        </w:pPrChange>
      </w:pPr>
      <w:bookmarkStart w:id="21324" w:name="_Toc165036571"/>
      <w:bookmarkStart w:id="21325" w:name="_Toc186645309"/>
      <w:ins w:id="21326" w:author="Quinten Van Woerkom" w:date="2024-12-17T17:19:00Z" w16du:dateUtc="2024-12-17T16:19:00Z">
        <w:r w:rsidRPr="00267B70">
          <w:rPr>
            <w:lang w:val="en-GB"/>
          </w:rPr>
          <w:t>Relationship To Mission Operations Services</w:t>
        </w:r>
        <w:bookmarkEnd w:id="21324"/>
        <w:bookmarkEnd w:id="21325"/>
      </w:ins>
    </w:p>
    <w:p w14:paraId="52F24859" w14:textId="4EB37F9F" w:rsidR="00267B70" w:rsidRPr="00267B70" w:rsidRDefault="00267B70" w:rsidP="00267B70">
      <w:pPr>
        <w:rPr>
          <w:ins w:id="21327" w:author="Quinten Van Woerkom" w:date="2024-12-17T17:19:00Z" w16du:dateUtc="2024-12-17T16:19:00Z"/>
          <w:lang w:val="en-GB"/>
        </w:rPr>
      </w:pPr>
      <w:ins w:id="21328" w:author="Quinten Van Woerkom" w:date="2024-12-17T17:19:00Z" w16du:dateUtc="2024-12-17T16:19:00Z">
        <w:r w:rsidRPr="00267B70">
          <w:rPr>
            <w:lang w:val="en-GB"/>
          </w:rPr>
          <w:t xml:space="preserve">The MO Services Concept provides a standard framework for the specification of end-to-end services between mission operations applications (reference </w:t>
        </w:r>
        <w:r w:rsidRPr="00267B70">
          <w:rPr>
            <w:lang w:val="en-GB"/>
          </w:rPr>
          <w:fldChar w:fldCharType="begin"/>
        </w:r>
        <w:r w:rsidRPr="00267B70">
          <w:rPr>
            <w:lang w:val="en-GB"/>
          </w:rPr>
          <w:instrText xml:space="preserve"> REF R_520x0g3MoServicesConcept \h  \* MERGEFORMAT </w:instrText>
        </w:r>
      </w:ins>
      <w:r w:rsidRPr="00267B70">
        <w:rPr>
          <w:lang w:val="en-GB"/>
        </w:rPr>
      </w:r>
      <w:ins w:id="21329" w:author="Quinten Van Woerkom" w:date="2024-12-17T17:19:00Z" w16du:dateUtc="2024-12-17T16:19:00Z">
        <w:r w:rsidRPr="00267B70">
          <w:rPr>
            <w:lang w:val="en-GB"/>
          </w:rPr>
          <w:fldChar w:fldCharType="separate"/>
        </w:r>
      </w:ins>
      <w:ins w:id="21330" w:author="Peter Van Der Plas" w:date="2025-01-01T17:31:00Z" w16du:dateUtc="2025-01-01T16:31:00Z">
        <w:r w:rsidR="006D1623" w:rsidRPr="004424B1">
          <w:rPr>
            <w:lang w:val="en-GB"/>
          </w:rPr>
          <w:t>[</w:t>
        </w:r>
        <w:r w:rsidR="006D1623">
          <w:rPr>
            <w:noProof/>
            <w:lang w:val="en-GB"/>
          </w:rPr>
          <w:t>D1</w:t>
        </w:r>
        <w:r w:rsidR="006D1623" w:rsidRPr="004424B1">
          <w:rPr>
            <w:lang w:val="en-GB"/>
          </w:rPr>
          <w:t>]</w:t>
        </w:r>
      </w:ins>
      <w:ins w:id="21331" w:author="Quinten Van Woerkom" w:date="2024-12-18T10:23:00Z" w16du:dateUtc="2024-12-18T09:23:00Z">
        <w:del w:id="21332" w:author="Peter Van Der Plas" w:date="2024-12-25T18:53:00Z" w16du:dateUtc="2024-12-25T17:53:00Z">
          <w:r w:rsidR="00825522" w:rsidRPr="004424B1" w:rsidDel="00547CCE">
            <w:rPr>
              <w:lang w:val="en-GB"/>
            </w:rPr>
            <w:delText>[</w:delText>
          </w:r>
          <w:r w:rsidR="00825522" w:rsidDel="00547CCE">
            <w:rPr>
              <w:noProof/>
              <w:lang w:val="en-GB"/>
            </w:rPr>
            <w:delText>D1</w:delText>
          </w:r>
          <w:r w:rsidR="00825522" w:rsidRPr="004424B1" w:rsidDel="00547CCE">
            <w:rPr>
              <w:lang w:val="en-GB"/>
            </w:rPr>
            <w:delText>]</w:delText>
          </w:r>
        </w:del>
      </w:ins>
      <w:ins w:id="21333" w:author="Quinten Van Woerkom" w:date="2024-12-17T17:19:00Z" w16du:dateUtc="2024-12-17T16:19:00Z">
        <w:r w:rsidRPr="00267B70">
          <w:rPr>
            <w:lang w:val="en-GB"/>
          </w:rPr>
          <w:fldChar w:fldCharType="end"/>
        </w:r>
        <w:r w:rsidRPr="00267B70">
          <w:rPr>
            <w:lang w:val="en-GB"/>
          </w:rPr>
          <w:t xml:space="preserve">).  MO services are defined in terms of a MAL (reference </w:t>
        </w:r>
        <w:r w:rsidRPr="00267B70">
          <w:rPr>
            <w:lang w:val="en-GB"/>
          </w:rPr>
          <w:fldChar w:fldCharType="begin"/>
        </w:r>
        <w:r w:rsidRPr="00267B70">
          <w:rPr>
            <w:lang w:val="en-GB"/>
          </w:rPr>
          <w:instrText xml:space="preserve">REF R_521x0b3MoMal \h \* MERGEFORMAT </w:instrText>
        </w:r>
      </w:ins>
      <w:r w:rsidRPr="00267B70">
        <w:rPr>
          <w:lang w:val="en-GB"/>
        </w:rPr>
      </w:r>
      <w:ins w:id="21334" w:author="Quinten Van Woerkom" w:date="2024-12-17T17:19:00Z" w16du:dateUtc="2024-12-17T16:19:00Z">
        <w:r w:rsidRPr="00267B70">
          <w:rPr>
            <w:lang w:val="en-GB"/>
          </w:rPr>
          <w:fldChar w:fldCharType="separate"/>
        </w:r>
      </w:ins>
      <w:ins w:id="21335" w:author="Peter Van Der Plas" w:date="2025-01-01T17:31:00Z" w16du:dateUtc="2025-01-01T16:31:00Z">
        <w:r w:rsidR="006D1623" w:rsidRPr="004424B1">
          <w:rPr>
            <w:lang w:val="en-GB"/>
          </w:rPr>
          <w:t>[</w:t>
        </w:r>
        <w:r w:rsidR="006D1623">
          <w:rPr>
            <w:noProof/>
            <w:lang w:val="en-GB"/>
          </w:rPr>
          <w:t>2</w:t>
        </w:r>
        <w:r w:rsidR="006D1623" w:rsidRPr="004424B1">
          <w:rPr>
            <w:lang w:val="en-GB"/>
          </w:rPr>
          <w:t>]</w:t>
        </w:r>
      </w:ins>
      <w:ins w:id="21336" w:author="Quinten Van Woerkom" w:date="2024-12-18T10:23:00Z" w16du:dateUtc="2024-12-18T09:23:00Z">
        <w:del w:id="21337" w:author="Peter Van Der Plas" w:date="2024-12-25T18:53:00Z" w16du:dateUtc="2024-12-25T17:53:00Z">
          <w:r w:rsidR="00825522" w:rsidRPr="004424B1" w:rsidDel="00547CCE">
            <w:rPr>
              <w:lang w:val="en-GB"/>
            </w:rPr>
            <w:delText>[</w:delText>
          </w:r>
          <w:r w:rsidR="00825522" w:rsidDel="00547CCE">
            <w:rPr>
              <w:noProof/>
              <w:lang w:val="en-GB"/>
            </w:rPr>
            <w:delText>2</w:delText>
          </w:r>
          <w:r w:rsidR="00825522" w:rsidRPr="004424B1" w:rsidDel="00547CCE">
            <w:rPr>
              <w:lang w:val="en-GB"/>
            </w:rPr>
            <w:delText>]</w:delText>
          </w:r>
        </w:del>
      </w:ins>
      <w:ins w:id="21338" w:author="Quinten Van Woerkom" w:date="2024-12-17T17:19:00Z" w16du:dateUtc="2024-12-17T16:19:00Z">
        <w:r w:rsidRPr="00267B70">
          <w:rPr>
            <w:lang w:val="en-GB"/>
          </w:rPr>
          <w:fldChar w:fldCharType="end"/>
        </w:r>
        <w:r w:rsidRPr="00267B70">
          <w:rPr>
            <w:lang w:val="en-GB"/>
          </w:rPr>
          <w:t>), which provides a means of specifying data and service interfaces in an implementation, encoding, and communication agnostic manner.</w:t>
        </w:r>
      </w:ins>
    </w:p>
    <w:p w14:paraId="33CE6D4D" w14:textId="6976600D" w:rsidR="00267B70" w:rsidRPr="00267B70" w:rsidRDefault="00267B70" w:rsidP="00267B70">
      <w:pPr>
        <w:rPr>
          <w:ins w:id="21339" w:author="Quinten Van Woerkom" w:date="2024-12-17T17:19:00Z" w16du:dateUtc="2024-12-17T16:19:00Z"/>
          <w:lang w:val="en-GB"/>
        </w:rPr>
      </w:pPr>
      <w:ins w:id="21340" w:author="Quinten Van Woerkom" w:date="2024-12-17T17:19:00Z" w16du:dateUtc="2024-12-17T16:19:00Z">
        <w:r w:rsidRPr="00267B70">
          <w:rPr>
            <w:lang w:val="en-GB"/>
          </w:rPr>
          <w:t xml:space="preserve">Figure </w:t>
        </w:r>
      </w:ins>
      <w:ins w:id="21341" w:author="Peter Van Der Plas" w:date="2024-12-25T19:31:00Z" w16du:dateUtc="2024-12-25T18:31:00Z">
        <w:r w:rsidR="00CC563D">
          <w:rPr>
            <w:lang w:val="en-GB"/>
          </w:rPr>
          <w:fldChar w:fldCharType="begin"/>
        </w:r>
        <w:r w:rsidR="00CC563D">
          <w:rPr>
            <w:lang w:val="en-GB"/>
          </w:rPr>
          <w:instrText xml:space="preserve"> REF F_203MOMPSServicesGenericProtocolStack \h </w:instrText>
        </w:r>
      </w:ins>
      <w:r w:rsidR="00CC563D">
        <w:rPr>
          <w:lang w:val="en-GB"/>
        </w:rPr>
      </w:r>
      <w:r w:rsidR="00CC563D">
        <w:rPr>
          <w:lang w:val="en-GB"/>
        </w:rPr>
        <w:fldChar w:fldCharType="separate"/>
      </w:r>
      <w:ins w:id="21342" w:author="Peter Van Der Plas" w:date="2025-01-01T17:31:00Z" w16du:dateUtc="2025-01-01T16:31:00Z">
        <w:r w:rsidR="006D1623">
          <w:rPr>
            <w:noProof/>
            <w:lang w:val="en-GB"/>
          </w:rPr>
          <w:t>2</w:t>
        </w:r>
        <w:r w:rsidR="006D1623" w:rsidRPr="00267B70">
          <w:rPr>
            <w:lang w:val="en-GB"/>
          </w:rPr>
          <w:noBreakHyphen/>
        </w:r>
        <w:r w:rsidR="006D1623">
          <w:rPr>
            <w:noProof/>
            <w:lang w:val="en-GB"/>
          </w:rPr>
          <w:t>3</w:t>
        </w:r>
      </w:ins>
      <w:ins w:id="21343" w:author="Peter Van Der Plas" w:date="2024-12-25T19:31:00Z" w16du:dateUtc="2024-12-25T18:31:00Z">
        <w:r w:rsidR="00CC563D">
          <w:rPr>
            <w:lang w:val="en-GB"/>
          </w:rPr>
          <w:fldChar w:fldCharType="end"/>
        </w:r>
      </w:ins>
      <w:ins w:id="21344" w:author="Quinten Van Woerkom" w:date="2024-12-17T17:19:00Z" w16du:dateUtc="2024-12-17T16:19:00Z">
        <w:r w:rsidRPr="00267B70">
          <w:rPr>
            <w:lang w:val="en-GB"/>
          </w:rPr>
          <w:fldChar w:fldCharType="begin"/>
        </w:r>
        <w:r w:rsidRPr="00267B70">
          <w:rPr>
            <w:lang w:val="en-GB"/>
          </w:rPr>
          <w:instrText xml:space="preserve"> REF F_203MOMPSServicesGenericProtocolStack \h  \* MERGEFORMAT </w:instrText>
        </w:r>
      </w:ins>
      <w:r w:rsidRPr="00267B70">
        <w:rPr>
          <w:lang w:val="en-GB"/>
        </w:rPr>
      </w:r>
      <w:ins w:id="21345" w:author="Quinten Van Woerkom" w:date="2024-12-17T17:19:00Z" w16du:dateUtc="2024-12-17T16:19:00Z">
        <w:del w:id="21346" w:author="Peter Van Der Plas" w:date="2024-12-25T18:53:00Z" w16du:dateUtc="2024-12-25T17:53:00Z">
          <w:r w:rsidRPr="00267B70">
            <w:rPr>
              <w:lang w:val="en-GB"/>
            </w:rPr>
            <w:fldChar w:fldCharType="separate"/>
          </w:r>
        </w:del>
      </w:ins>
      <w:ins w:id="21347" w:author="Peter Van Der Plas" w:date="2025-01-01T17:31:00Z" w16du:dateUtc="2025-01-01T16:31:00Z">
        <w:r w:rsidR="006D1623">
          <w:rPr>
            <w:noProof/>
            <w:lang w:val="en-GB"/>
          </w:rPr>
          <w:t>2</w:t>
        </w:r>
        <w:r w:rsidR="006D1623" w:rsidRPr="00267B70">
          <w:rPr>
            <w:noProof/>
            <w:lang w:val="en-GB"/>
          </w:rPr>
          <w:noBreakHyphen/>
        </w:r>
        <w:r w:rsidR="006D1623">
          <w:rPr>
            <w:noProof/>
            <w:lang w:val="en-GB"/>
          </w:rPr>
          <w:t>3</w:t>
        </w:r>
      </w:ins>
      <w:ins w:id="21348" w:author="Quinten Van Woerkom" w:date="2024-12-17T17:19:00Z" w16du:dateUtc="2024-12-17T16:19:00Z">
        <w:del w:id="21349" w:author="Peter Van Der Plas" w:date="2024-12-25T18:53:00Z" w16du:dateUtc="2024-12-25T17:53:00Z">
          <w:r w:rsidRPr="00267B70" w:rsidDel="00547CCE">
            <w:rPr>
              <w:noProof/>
              <w:lang w:val="en-GB"/>
            </w:rPr>
            <w:delText>2</w:delText>
          </w:r>
          <w:r w:rsidRPr="00267B70" w:rsidDel="00547CCE">
            <w:rPr>
              <w:lang w:val="en-GB"/>
            </w:rPr>
            <w:noBreakHyphen/>
          </w:r>
          <w:r w:rsidRPr="00267B70" w:rsidDel="00547CCE">
            <w:rPr>
              <w:noProof/>
              <w:lang w:val="en-GB"/>
            </w:rPr>
            <w:delText>3</w:delText>
          </w:r>
        </w:del>
        <w:r w:rsidRPr="00267B70">
          <w:rPr>
            <w:lang w:val="en-GB"/>
          </w:rPr>
          <w:fldChar w:fldCharType="end"/>
        </w:r>
        <w:r w:rsidRPr="00267B70">
          <w:rPr>
            <w:lang w:val="en-GB"/>
          </w:rPr>
          <w:t xml:space="preserve"> is </w:t>
        </w:r>
        <w:commentRangeStart w:id="21350"/>
        <w:r w:rsidRPr="00267B70">
          <w:rPr>
            <w:lang w:val="en-GB"/>
          </w:rPr>
          <w:t>based on</w:t>
        </w:r>
        <w:commentRangeEnd w:id="21350"/>
        <w:r w:rsidRPr="00267B70">
          <w:rPr>
            <w:sz w:val="16"/>
            <w:szCs w:val="16"/>
          </w:rPr>
          <w:commentReference w:id="21350"/>
        </w:r>
        <w:r w:rsidRPr="00267B70">
          <w:rPr>
            <w:lang w:val="en-GB"/>
          </w:rPr>
          <w:t xml:space="preserve"> the CCSDS Application and Support Layer Architecture (reference </w:t>
        </w:r>
      </w:ins>
      <w:ins w:id="21351" w:author="Peter Van Der Plas" w:date="2024-12-25T14:55:00Z" w16du:dateUtc="2024-12-25T13:55:00Z">
        <w:r w:rsidR="00056796">
          <w:rPr>
            <w:lang w:val="en-GB"/>
          </w:rPr>
          <w:fldChar w:fldCharType="begin"/>
        </w:r>
        <w:r w:rsidR="00056796">
          <w:rPr>
            <w:lang w:val="en-GB"/>
          </w:rPr>
          <w:instrText xml:space="preserve"> REF R_371x0g1ApplicationandSupportLayerArchi \h </w:instrText>
        </w:r>
      </w:ins>
      <w:ins w:id="21352" w:author="Peter Van Der Plas" w:date="2025-01-01T17:31:00Z" w16du:dateUtc="2025-01-01T16:31:00Z">
        <w:r w:rsidR="006D1623">
          <w:rPr>
            <w:lang w:val="en-GB"/>
          </w:rPr>
        </w:r>
      </w:ins>
      <w:r w:rsidR="00056796">
        <w:rPr>
          <w:lang w:val="en-GB"/>
        </w:rPr>
        <w:fldChar w:fldCharType="separate"/>
      </w:r>
      <w:ins w:id="21353" w:author="Peter Van Der Plas" w:date="2025-01-01T17:31:00Z" w16du:dateUtc="2025-01-01T16:31:00Z">
        <w:r w:rsidR="006D1623" w:rsidRPr="004424B1">
          <w:rPr>
            <w:lang w:val="en-GB"/>
          </w:rPr>
          <w:t>[</w:t>
        </w:r>
        <w:r w:rsidR="006D1623">
          <w:rPr>
            <w:noProof/>
            <w:lang w:val="en-GB"/>
          </w:rPr>
          <w:t>D9</w:t>
        </w:r>
        <w:r w:rsidR="006D1623" w:rsidRPr="004424B1">
          <w:rPr>
            <w:lang w:val="en-GB"/>
          </w:rPr>
          <w:t>]</w:t>
        </w:r>
      </w:ins>
      <w:ins w:id="21354" w:author="Peter Van Der Plas" w:date="2024-12-25T14:55:00Z" w16du:dateUtc="2024-12-25T13:55:00Z">
        <w:r w:rsidR="00056796">
          <w:rPr>
            <w:lang w:val="en-GB"/>
          </w:rPr>
          <w:fldChar w:fldCharType="end"/>
        </w:r>
      </w:ins>
      <w:ins w:id="21355" w:author="Quinten Van Woerkom" w:date="2024-12-17T17:19:00Z" w16du:dateUtc="2024-12-17T16:19:00Z">
        <w:del w:id="21356" w:author="Peter Van Der Plas" w:date="2024-12-25T14:51:00Z" w16du:dateUtc="2024-12-25T13:51:00Z">
          <w:r w:rsidRPr="00267B70" w:rsidDel="00285E95">
            <w:rPr>
              <w:lang w:val="en-GB"/>
            </w:rPr>
            <w:fldChar w:fldCharType="begin"/>
          </w:r>
          <w:r w:rsidRPr="00267B70" w:rsidDel="00285E95">
            <w:rPr>
              <w:lang w:val="en-GB"/>
            </w:rPr>
            <w:delInstrText xml:space="preserve">REF R_371x0g1ApplicationandSupportLayerArchi \h \* MERGEFORMAT </w:delInstrText>
          </w:r>
        </w:del>
      </w:ins>
      <w:del w:id="21357" w:author="Peter Van Der Plas" w:date="2024-12-25T14:51:00Z" w16du:dateUtc="2024-12-25T13:51:00Z">
        <w:r w:rsidRPr="00267B70" w:rsidDel="00285E95">
          <w:rPr>
            <w:lang w:val="en-GB"/>
          </w:rPr>
        </w:r>
      </w:del>
      <w:ins w:id="21358" w:author="Quinten Van Woerkom" w:date="2024-12-17T17:19:00Z" w16du:dateUtc="2024-12-17T16:19:00Z">
        <w:del w:id="21359" w:author="Peter Van Der Plas" w:date="2024-12-25T14:51:00Z" w16du:dateUtc="2024-12-25T13:51:00Z">
          <w:r w:rsidRPr="00267B70" w:rsidDel="00285E95">
            <w:rPr>
              <w:lang w:val="en-GB"/>
            </w:rPr>
            <w:fldChar w:fldCharType="separate"/>
          </w:r>
          <w:r w:rsidRPr="00267B70" w:rsidDel="00285E95">
            <w:rPr>
              <w:lang w:val="en-GB"/>
            </w:rPr>
            <w:delText>[</w:delText>
          </w:r>
          <w:r w:rsidRPr="00267B70" w:rsidDel="00285E95">
            <w:rPr>
              <w:noProof/>
              <w:lang w:val="en-GB"/>
            </w:rPr>
            <w:delText>D11</w:delText>
          </w:r>
          <w:r w:rsidRPr="00267B70" w:rsidDel="00285E95">
            <w:rPr>
              <w:lang w:val="en-GB"/>
            </w:rPr>
            <w:delText>]</w:delText>
          </w:r>
          <w:r w:rsidRPr="00267B70" w:rsidDel="00285E95">
            <w:rPr>
              <w:lang w:val="en-GB"/>
            </w:rPr>
            <w:fldChar w:fldCharType="end"/>
          </w:r>
        </w:del>
        <w:r w:rsidRPr="00267B70">
          <w:rPr>
            <w:lang w:val="en-GB"/>
          </w:rPr>
          <w:t>) and shows the generic protocol stack for the MPS services.</w:t>
        </w:r>
      </w:ins>
    </w:p>
    <w:p w14:paraId="1143FD31" w14:textId="77777777" w:rsidR="00267B70" w:rsidRPr="00267B70" w:rsidRDefault="00267B70" w:rsidP="00267B70">
      <w:pPr>
        <w:rPr>
          <w:ins w:id="21360" w:author="Quinten Van Woerkom" w:date="2024-12-17T17:19:00Z" w16du:dateUtc="2024-12-17T16:19:00Z"/>
          <w:lang w:val="en-GB"/>
        </w:rPr>
      </w:pPr>
      <w:commentRangeStart w:id="21361"/>
      <w:ins w:id="21362" w:author="Quinten Van Woerkom" w:date="2024-12-17T17:19:00Z" w16du:dateUtc="2024-12-17T16:19:00Z">
        <w:r w:rsidRPr="00267B70">
          <w:rPr>
            <w:noProof/>
          </w:rPr>
          <w:lastRenderedPageBreak/>
          <w:drawing>
            <wp:inline distT="0" distB="0" distL="0" distR="0" wp14:anchorId="41ACCDDE" wp14:editId="31865798">
              <wp:extent cx="5723255" cy="2791460"/>
              <wp:effectExtent l="0" t="0" r="0" b="8890"/>
              <wp:docPr id="2117256911"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56911" name="Picture 1" descr="A screenshot of a computer game&#10;&#10;Description automatically generated"/>
                      <pic:cNvPicPr/>
                    </pic:nvPicPr>
                    <pic:blipFill>
                      <a:blip r:embed="rId28"/>
                      <a:stretch>
                        <a:fillRect/>
                      </a:stretch>
                    </pic:blipFill>
                    <pic:spPr>
                      <a:xfrm>
                        <a:off x="0" y="0"/>
                        <a:ext cx="5723255" cy="2791460"/>
                      </a:xfrm>
                      <a:prstGeom prst="rect">
                        <a:avLst/>
                      </a:prstGeom>
                    </pic:spPr>
                  </pic:pic>
                </a:graphicData>
              </a:graphic>
            </wp:inline>
          </w:drawing>
        </w:r>
        <w:commentRangeEnd w:id="21361"/>
        <w:r w:rsidRPr="00267B70">
          <w:rPr>
            <w:sz w:val="16"/>
            <w:szCs w:val="16"/>
          </w:rPr>
          <w:commentReference w:id="21361"/>
        </w:r>
      </w:ins>
    </w:p>
    <w:p w14:paraId="7854E896" w14:textId="5C356E52" w:rsidR="00267B70" w:rsidRPr="00267B70" w:rsidRDefault="00267B70">
      <w:pPr>
        <w:pStyle w:val="FigureTitle"/>
        <w:rPr>
          <w:ins w:id="21363" w:author="Quinten Van Woerkom" w:date="2024-12-17T17:19:00Z" w16du:dateUtc="2024-12-17T16:19:00Z"/>
          <w:lang w:val="en-GB"/>
        </w:rPr>
        <w:pPrChange w:id="21364" w:author="Peter Van Der Plas" w:date="2024-12-25T19:29:00Z" w16du:dateUtc="2024-12-25T18:29:00Z">
          <w:pPr>
            <w:keepLines/>
            <w:suppressAutoHyphens/>
            <w:spacing w:line="240" w:lineRule="auto"/>
            <w:jc w:val="center"/>
          </w:pPr>
        </w:pPrChange>
      </w:pPr>
      <w:ins w:id="21365" w:author="Quinten Van Woerkom" w:date="2024-12-17T17:19:00Z" w16du:dateUtc="2024-12-17T16:19:00Z">
        <w:r w:rsidRPr="00267B70">
          <w:rPr>
            <w:lang w:val="en-GB"/>
          </w:rPr>
          <w:t xml:space="preserve">Figure </w:t>
        </w:r>
        <w:bookmarkStart w:id="21366" w:name="F_203MOMPSServicesGenericProtocolStack"/>
        <w:r w:rsidRPr="00267B70">
          <w:rPr>
            <w:lang w:val="en-GB"/>
          </w:rPr>
          <w:fldChar w:fldCharType="begin"/>
        </w:r>
        <w:r w:rsidRPr="00267B70">
          <w:rPr>
            <w:lang w:val="en-GB"/>
          </w:rPr>
          <w:instrText xml:space="preserve"> STYLEREF "Heading 1"\l \n \t \* MERGEFORMAT </w:instrText>
        </w:r>
        <w:r w:rsidRPr="00267B70">
          <w:rPr>
            <w:lang w:val="en-GB"/>
          </w:rPr>
          <w:fldChar w:fldCharType="separate"/>
        </w:r>
      </w:ins>
      <w:r w:rsidR="006D1623">
        <w:rPr>
          <w:noProof/>
          <w:lang w:val="en-GB"/>
        </w:rPr>
        <w:t>2</w:t>
      </w:r>
      <w:ins w:id="21367" w:author="Quinten Van Woerkom" w:date="2024-12-17T17:19:00Z" w16du:dateUtc="2024-12-17T16:19:00Z">
        <w:r w:rsidRPr="00267B70">
          <w:rPr>
            <w:lang w:val="en-GB"/>
          </w:rPr>
          <w:fldChar w:fldCharType="end"/>
        </w:r>
        <w:r w:rsidRPr="00267B70">
          <w:rPr>
            <w:lang w:val="en-GB"/>
          </w:rPr>
          <w:noBreakHyphen/>
        </w:r>
        <w:r w:rsidRPr="00267B70">
          <w:rPr>
            <w:lang w:val="en-GB"/>
          </w:rPr>
          <w:fldChar w:fldCharType="begin"/>
        </w:r>
        <w:r w:rsidRPr="00267B70">
          <w:rPr>
            <w:lang w:val="en-GB"/>
          </w:rPr>
          <w:instrText xml:space="preserve"> SEQ Figure \s 1 \* MERGEFORMAT </w:instrText>
        </w:r>
        <w:r w:rsidRPr="00267B70">
          <w:rPr>
            <w:lang w:val="en-GB"/>
          </w:rPr>
          <w:fldChar w:fldCharType="separate"/>
        </w:r>
      </w:ins>
      <w:ins w:id="21368" w:author="Peter Van Der Plas" w:date="2025-01-01T17:31:00Z" w16du:dateUtc="2025-01-01T16:31:00Z">
        <w:r w:rsidR="006D1623">
          <w:rPr>
            <w:noProof/>
            <w:lang w:val="en-GB"/>
          </w:rPr>
          <w:t>3</w:t>
        </w:r>
      </w:ins>
      <w:ins w:id="21369" w:author="Quinten Van Woerkom" w:date="2024-12-17T17:19:00Z" w16du:dateUtc="2024-12-17T16:19:00Z">
        <w:r w:rsidRPr="00267B70">
          <w:rPr>
            <w:noProof/>
            <w:lang w:val="en-GB"/>
          </w:rPr>
          <w:fldChar w:fldCharType="end"/>
        </w:r>
        <w:bookmarkEnd w:id="21366"/>
        <w:r w:rsidRPr="00267B70">
          <w:rPr>
            <w:lang w:val="en-GB"/>
          </w:rPr>
          <w:fldChar w:fldCharType="begin"/>
        </w:r>
        <w:r w:rsidRPr="00267B70">
          <w:rPr>
            <w:lang w:val="en-GB"/>
          </w:rPr>
          <w:instrText xml:space="preserve"> TC \f G \l 7 "</w:instrText>
        </w:r>
        <w:r w:rsidRPr="00267B70">
          <w:rPr>
            <w:lang w:val="en-GB"/>
          </w:rPr>
          <w:fldChar w:fldCharType="begin"/>
        </w:r>
        <w:r w:rsidRPr="00267B70">
          <w:rPr>
            <w:lang w:val="en-GB"/>
          </w:rPr>
          <w:instrText xml:space="preserve"> STYLEREF "Heading 1"\l \n \t \* MERGEFORMAT </w:instrText>
        </w:r>
        <w:r w:rsidRPr="00267B70">
          <w:rPr>
            <w:lang w:val="en-GB"/>
          </w:rPr>
          <w:fldChar w:fldCharType="separate"/>
        </w:r>
      </w:ins>
      <w:bookmarkStart w:id="21370" w:name="_Toc165036609"/>
      <w:bookmarkStart w:id="21371" w:name="_Toc186645513"/>
      <w:r w:rsidR="006D1623">
        <w:rPr>
          <w:noProof/>
          <w:lang w:val="en-GB"/>
        </w:rPr>
        <w:instrText>2</w:instrText>
      </w:r>
      <w:ins w:id="21372" w:author="Quinten Van Woerkom" w:date="2024-12-17T17:19:00Z" w16du:dateUtc="2024-12-17T16:19:00Z">
        <w:r w:rsidRPr="00267B70">
          <w:rPr>
            <w:noProof/>
            <w:lang w:val="en-GB"/>
          </w:rPr>
          <w:fldChar w:fldCharType="end"/>
        </w:r>
        <w:r w:rsidRPr="00267B70">
          <w:rPr>
            <w:lang w:val="en-GB"/>
          </w:rPr>
          <w:instrText>-</w:instrText>
        </w:r>
        <w:r w:rsidRPr="00267B70">
          <w:rPr>
            <w:lang w:val="en-GB"/>
          </w:rPr>
          <w:fldChar w:fldCharType="begin"/>
        </w:r>
        <w:r w:rsidRPr="00267B70">
          <w:rPr>
            <w:lang w:val="en-GB"/>
          </w:rPr>
          <w:instrText xml:space="preserve"> SEQ Figure_TOC \s 1 \* MERGEFORMAT </w:instrText>
        </w:r>
        <w:r w:rsidRPr="00267B70">
          <w:rPr>
            <w:lang w:val="en-GB"/>
          </w:rPr>
          <w:fldChar w:fldCharType="separate"/>
        </w:r>
      </w:ins>
      <w:ins w:id="21373" w:author="Peter Van Der Plas" w:date="2025-01-01T17:31:00Z" w16du:dateUtc="2025-01-01T16:31:00Z">
        <w:r w:rsidR="006D1623">
          <w:rPr>
            <w:noProof/>
            <w:lang w:val="en-GB"/>
          </w:rPr>
          <w:instrText>3</w:instrText>
        </w:r>
      </w:ins>
      <w:ins w:id="21374" w:author="Quinten Van Woerkom" w:date="2024-12-17T17:19:00Z" w16du:dateUtc="2024-12-17T16:19:00Z">
        <w:r w:rsidRPr="00267B70">
          <w:rPr>
            <w:noProof/>
            <w:lang w:val="en-GB"/>
          </w:rPr>
          <w:fldChar w:fldCharType="end"/>
        </w:r>
        <w:r w:rsidRPr="00267B70">
          <w:rPr>
            <w:lang w:val="en-GB"/>
          </w:rPr>
          <w:tab/>
          <w:instrText>MO MPS Services Generic Protocol Stack</w:instrText>
        </w:r>
        <w:bookmarkEnd w:id="21370"/>
        <w:bookmarkEnd w:id="21371"/>
        <w:r w:rsidRPr="00267B70">
          <w:rPr>
            <w:lang w:val="en-GB"/>
          </w:rPr>
          <w:instrText>"</w:instrText>
        </w:r>
        <w:r w:rsidRPr="00267B70">
          <w:rPr>
            <w:lang w:val="en-GB"/>
          </w:rPr>
          <w:fldChar w:fldCharType="end"/>
        </w:r>
        <w:r w:rsidRPr="00267B70">
          <w:rPr>
            <w:lang w:val="en-GB"/>
          </w:rPr>
          <w:t xml:space="preserve">:  MO MPS </w:t>
        </w:r>
        <w:r w:rsidRPr="00CC563D">
          <w:rPr>
            <w:rPrChange w:id="21375" w:author="Peter Van Der Plas" w:date="2024-12-25T19:29:00Z" w16du:dateUtc="2024-12-25T18:29:00Z">
              <w:rPr>
                <w:lang w:val="en-GB"/>
              </w:rPr>
            </w:rPrChange>
          </w:rPr>
          <w:t>Services</w:t>
        </w:r>
        <w:r w:rsidRPr="00267B70">
          <w:rPr>
            <w:lang w:val="en-GB"/>
          </w:rPr>
          <w:t xml:space="preserve"> Generic Protocol Stack</w:t>
        </w:r>
      </w:ins>
    </w:p>
    <w:p w14:paraId="6C6BADA3" w14:textId="77777777" w:rsidR="00267B70" w:rsidRPr="00267B70" w:rsidRDefault="00267B70" w:rsidP="00267B70">
      <w:pPr>
        <w:rPr>
          <w:ins w:id="21376" w:author="Quinten Van Woerkom" w:date="2024-12-17T17:19:00Z" w16du:dateUtc="2024-12-17T16:19:00Z"/>
          <w:lang w:val="en-GB"/>
        </w:rPr>
      </w:pPr>
      <w:ins w:id="21377" w:author="Quinten Van Woerkom" w:date="2024-12-17T17:19:00Z" w16du:dateUtc="2024-12-17T16:19:00Z">
        <w:r w:rsidRPr="00267B70">
          <w:rPr>
            <w:lang w:val="en-GB"/>
          </w:rPr>
          <w:t>The MO MAL defines:</w:t>
        </w:r>
      </w:ins>
    </w:p>
    <w:p w14:paraId="79F13CD3" w14:textId="77777777" w:rsidR="00267B70" w:rsidRPr="00267B70" w:rsidRDefault="00267B70" w:rsidP="00267B70">
      <w:pPr>
        <w:numPr>
          <w:ilvl w:val="0"/>
          <w:numId w:val="24"/>
        </w:numPr>
        <w:tabs>
          <w:tab w:val="clear" w:pos="360"/>
          <w:tab w:val="left" w:pos="720"/>
        </w:tabs>
        <w:spacing w:before="180" w:line="240" w:lineRule="auto"/>
        <w:ind w:left="720"/>
        <w:rPr>
          <w:ins w:id="21378" w:author="Quinten Van Woerkom" w:date="2024-12-17T17:19:00Z" w16du:dateUtc="2024-12-17T16:19:00Z"/>
          <w:lang w:val="en-GB" w:eastAsia="en-GB"/>
        </w:rPr>
      </w:pPr>
      <w:ins w:id="21379" w:author="Quinten Van Woerkom" w:date="2024-12-17T17:19:00Z" w16du:dateUtc="2024-12-17T16:19:00Z">
        <w:r w:rsidRPr="00267B70">
          <w:rPr>
            <w:lang w:val="en-GB" w:eastAsia="en-GB"/>
          </w:rPr>
          <w:t xml:space="preserve">A set of </w:t>
        </w:r>
        <w:commentRangeStart w:id="21380"/>
        <w:r w:rsidRPr="00267B70">
          <w:rPr>
            <w:lang w:val="en-GB" w:eastAsia="en-GB"/>
          </w:rPr>
          <w:t>MAL data types</w:t>
        </w:r>
        <w:commentRangeEnd w:id="21380"/>
        <w:r w:rsidRPr="00267B70">
          <w:rPr>
            <w:sz w:val="16"/>
            <w:szCs w:val="16"/>
          </w:rPr>
          <w:commentReference w:id="21380"/>
        </w:r>
        <w:r w:rsidRPr="00267B70">
          <w:rPr>
            <w:lang w:val="en-GB" w:eastAsia="en-GB"/>
          </w:rPr>
          <w:t xml:space="preserve"> that can be used to represent the individual data fields of message structures;</w:t>
        </w:r>
      </w:ins>
    </w:p>
    <w:p w14:paraId="36B7592C" w14:textId="77777777" w:rsidR="00267B70" w:rsidRPr="00267B70" w:rsidRDefault="00267B70" w:rsidP="00267B70">
      <w:pPr>
        <w:numPr>
          <w:ilvl w:val="0"/>
          <w:numId w:val="24"/>
        </w:numPr>
        <w:tabs>
          <w:tab w:val="clear" w:pos="360"/>
          <w:tab w:val="left" w:pos="720"/>
        </w:tabs>
        <w:spacing w:before="180" w:line="240" w:lineRule="auto"/>
        <w:ind w:left="720"/>
        <w:rPr>
          <w:ins w:id="21381" w:author="Quinten Van Woerkom" w:date="2024-12-17T17:19:00Z" w16du:dateUtc="2024-12-17T16:19:00Z"/>
          <w:lang w:val="en-GB" w:eastAsia="en-GB"/>
        </w:rPr>
      </w:pPr>
      <w:ins w:id="21382" w:author="Quinten Van Woerkom" w:date="2024-12-17T17:19:00Z" w16du:dateUtc="2024-12-17T16:19:00Z">
        <w:r w:rsidRPr="00267B70">
          <w:rPr>
            <w:lang w:val="en-GB" w:eastAsia="en-GB"/>
          </w:rPr>
          <w:t>A set of MAL Interaction patterns that correspond to the message exchange behaviour of individual service operations.</w:t>
        </w:r>
      </w:ins>
    </w:p>
    <w:p w14:paraId="32E4C3D4" w14:textId="77777777" w:rsidR="00267B70" w:rsidRPr="00267B70" w:rsidRDefault="00267B70" w:rsidP="00267B70">
      <w:pPr>
        <w:rPr>
          <w:ins w:id="21383" w:author="Quinten Van Woerkom" w:date="2024-12-17T17:19:00Z" w16du:dateUtc="2024-12-17T16:19:00Z"/>
          <w:lang w:val="en-GB"/>
        </w:rPr>
      </w:pPr>
      <w:ins w:id="21384" w:author="Quinten Van Woerkom" w:date="2024-12-17T17:19:00Z" w16du:dateUtc="2024-12-17T16:19:00Z">
        <w:r w:rsidRPr="00267B70">
          <w:rPr>
            <w:lang w:val="en-GB"/>
          </w:rPr>
          <w:t>The abstract specification of the service interfaces and data can be mapped to a concrete implementation through:</w:t>
        </w:r>
      </w:ins>
    </w:p>
    <w:p w14:paraId="0D396380" w14:textId="77777777" w:rsidR="00267B70" w:rsidRPr="00267B70" w:rsidRDefault="00267B70" w:rsidP="00267B70">
      <w:pPr>
        <w:numPr>
          <w:ilvl w:val="0"/>
          <w:numId w:val="81"/>
        </w:numPr>
        <w:tabs>
          <w:tab w:val="clear" w:pos="360"/>
          <w:tab w:val="left" w:pos="720"/>
        </w:tabs>
        <w:spacing w:before="180" w:line="240" w:lineRule="auto"/>
        <w:ind w:left="720"/>
        <w:rPr>
          <w:ins w:id="21385" w:author="Quinten Van Woerkom" w:date="2024-12-17T17:19:00Z" w16du:dateUtc="2024-12-17T16:19:00Z"/>
          <w:lang w:val="en-GB" w:eastAsia="en-GB"/>
        </w:rPr>
      </w:pPr>
      <w:ins w:id="21386" w:author="Quinten Van Woerkom" w:date="2024-12-17T17:19:00Z" w16du:dateUtc="2024-12-17T16:19:00Z">
        <w:r w:rsidRPr="00267B70">
          <w:rPr>
            <w:lang w:val="en-GB" w:eastAsia="en-GB"/>
          </w:rPr>
          <w:t>a technology binding that defines how the abstract messages (composed of a sequence of MAL Attributes) are encoded in a concrete format (e.g., binary, XML, or ASCII);</w:t>
        </w:r>
      </w:ins>
    </w:p>
    <w:p w14:paraId="6DAAE3EA" w14:textId="77777777" w:rsidR="00267B70" w:rsidRPr="00267B70" w:rsidRDefault="00267B70" w:rsidP="00267B70">
      <w:pPr>
        <w:numPr>
          <w:ilvl w:val="0"/>
          <w:numId w:val="81"/>
        </w:numPr>
        <w:tabs>
          <w:tab w:val="clear" w:pos="360"/>
          <w:tab w:val="left" w:pos="720"/>
        </w:tabs>
        <w:spacing w:before="180" w:line="240" w:lineRule="auto"/>
        <w:ind w:left="720"/>
        <w:rPr>
          <w:ins w:id="21387" w:author="Quinten Van Woerkom" w:date="2024-12-17T17:19:00Z" w16du:dateUtc="2024-12-17T16:19:00Z"/>
          <w:lang w:val="en-GB" w:eastAsia="en-GB"/>
        </w:rPr>
      </w:pPr>
      <w:ins w:id="21388" w:author="Quinten Van Woerkom" w:date="2024-12-17T17:19:00Z" w16du:dateUtc="2024-12-17T16:19:00Z">
        <w:r w:rsidRPr="00267B70">
          <w:rPr>
            <w:lang w:val="en-GB" w:eastAsia="en-GB"/>
          </w:rPr>
          <w:t>a technology binding that defines how the resulting messages are carried over a concrete message transport protocol by mapping the standard MAL interaction patterns to that protocol;</w:t>
        </w:r>
      </w:ins>
    </w:p>
    <w:p w14:paraId="4FF66D9C" w14:textId="77777777" w:rsidR="00267B70" w:rsidRPr="00267B70" w:rsidRDefault="00267B70" w:rsidP="00267B70">
      <w:pPr>
        <w:numPr>
          <w:ilvl w:val="0"/>
          <w:numId w:val="81"/>
        </w:numPr>
        <w:tabs>
          <w:tab w:val="clear" w:pos="360"/>
          <w:tab w:val="left" w:pos="720"/>
        </w:tabs>
        <w:spacing w:before="180" w:line="240" w:lineRule="auto"/>
        <w:ind w:left="720"/>
        <w:rPr>
          <w:ins w:id="21389" w:author="Quinten Van Woerkom" w:date="2024-12-17T17:19:00Z" w16du:dateUtc="2024-12-17T16:19:00Z"/>
          <w:lang w:val="en-GB" w:eastAsia="en-GB"/>
        </w:rPr>
      </w:pPr>
      <w:ins w:id="21390" w:author="Quinten Van Woerkom" w:date="2024-12-17T17:19:00Z" w16du:dateUtc="2024-12-17T16:19:00Z">
        <w:r w:rsidRPr="00267B70">
          <w:rPr>
            <w:lang w:val="en-GB" w:eastAsia="en-GB"/>
          </w:rPr>
          <w:t>a language binding that transforms the abstract service interface into a concrete API for a given programming language (e.g., Java, C++ or Python).</w:t>
        </w:r>
      </w:ins>
    </w:p>
    <w:p w14:paraId="3BD7DF33" w14:textId="3191D6AC" w:rsidR="00267B70" w:rsidRPr="00267B70" w:rsidRDefault="00267B70" w:rsidP="00267B70">
      <w:pPr>
        <w:rPr>
          <w:ins w:id="21391" w:author="Quinten Van Woerkom" w:date="2024-12-17T17:19:00Z" w16du:dateUtc="2024-12-17T16:19:00Z"/>
          <w:lang w:val="en-GB"/>
        </w:rPr>
      </w:pPr>
      <w:ins w:id="21392" w:author="Quinten Van Woerkom" w:date="2024-12-17T17:19:00Z" w16du:dateUtc="2024-12-17T16:19:00Z">
        <w:r w:rsidRPr="00267B70">
          <w:rPr>
            <w:lang w:val="en-GB"/>
          </w:rPr>
          <w:t xml:space="preserve">Figure </w:t>
        </w:r>
      </w:ins>
      <w:ins w:id="21393" w:author="Peter Van Der Plas" w:date="2024-12-25T19:30:00Z" w16du:dateUtc="2024-12-25T18:30:00Z">
        <w:r w:rsidR="00CC563D">
          <w:rPr>
            <w:lang w:val="en-GB"/>
          </w:rPr>
          <w:fldChar w:fldCharType="begin"/>
        </w:r>
        <w:r w:rsidR="00CC563D">
          <w:rPr>
            <w:lang w:val="en-GB"/>
          </w:rPr>
          <w:instrText xml:space="preserve"> REF F_203MOMPSServicesGenericProtocolStack \h </w:instrText>
        </w:r>
      </w:ins>
      <w:r w:rsidR="00CC563D">
        <w:rPr>
          <w:lang w:val="en-GB"/>
        </w:rPr>
      </w:r>
      <w:r w:rsidR="00CC563D">
        <w:rPr>
          <w:lang w:val="en-GB"/>
        </w:rPr>
        <w:fldChar w:fldCharType="separate"/>
      </w:r>
      <w:ins w:id="21394" w:author="Peter Van Der Plas" w:date="2025-01-01T17:31:00Z" w16du:dateUtc="2025-01-01T16:31:00Z">
        <w:r w:rsidR="006D1623">
          <w:rPr>
            <w:noProof/>
            <w:lang w:val="en-GB"/>
          </w:rPr>
          <w:t>2</w:t>
        </w:r>
        <w:r w:rsidR="006D1623" w:rsidRPr="00267B70">
          <w:rPr>
            <w:lang w:val="en-GB"/>
          </w:rPr>
          <w:noBreakHyphen/>
        </w:r>
        <w:r w:rsidR="006D1623">
          <w:rPr>
            <w:noProof/>
            <w:lang w:val="en-GB"/>
          </w:rPr>
          <w:t>3</w:t>
        </w:r>
      </w:ins>
      <w:ins w:id="21395" w:author="Peter Van Der Plas" w:date="2024-12-25T19:30:00Z" w16du:dateUtc="2024-12-25T18:30:00Z">
        <w:r w:rsidR="00CC563D">
          <w:rPr>
            <w:lang w:val="en-GB"/>
          </w:rPr>
          <w:fldChar w:fldCharType="end"/>
        </w:r>
      </w:ins>
      <w:ins w:id="21396" w:author="Quinten Van Woerkom" w:date="2024-12-17T17:19:00Z" w16du:dateUtc="2024-12-17T16:19:00Z">
        <w:r w:rsidRPr="00267B70">
          <w:rPr>
            <w:noProof/>
            <w:lang w:val="en-GB"/>
          </w:rPr>
          <w:fldChar w:fldCharType="begin"/>
        </w:r>
        <w:r w:rsidRPr="00267B70">
          <w:rPr>
            <w:lang w:val="en-GB"/>
          </w:rPr>
          <w:instrText xml:space="preserve"> REF F_203MOMPSServicesGenericProtocolStack \h </w:instrText>
        </w:r>
        <w:r w:rsidRPr="00267B70">
          <w:rPr>
            <w:noProof/>
            <w:lang w:val="en-GB"/>
          </w:rPr>
          <w:instrText xml:space="preserve"> \* MERGEFORMAT </w:instrText>
        </w:r>
      </w:ins>
      <w:r w:rsidRPr="00267B70">
        <w:rPr>
          <w:noProof/>
          <w:lang w:val="en-GB"/>
        </w:rPr>
      </w:r>
      <w:ins w:id="21397" w:author="Quinten Van Woerkom" w:date="2024-12-17T17:19:00Z" w16du:dateUtc="2024-12-17T16:19:00Z">
        <w:del w:id="21398" w:author="Peter Van Der Plas" w:date="2024-12-25T18:53:00Z" w16du:dateUtc="2024-12-25T17:53:00Z">
          <w:r w:rsidRPr="00267B70">
            <w:rPr>
              <w:noProof/>
              <w:lang w:val="en-GB"/>
            </w:rPr>
            <w:fldChar w:fldCharType="separate"/>
          </w:r>
        </w:del>
      </w:ins>
      <w:ins w:id="21399" w:author="Peter Van Der Plas" w:date="2025-01-01T17:31:00Z" w16du:dateUtc="2025-01-01T16:31:00Z">
        <w:r w:rsidR="006D1623">
          <w:rPr>
            <w:noProof/>
            <w:lang w:val="en-GB"/>
          </w:rPr>
          <w:t>2</w:t>
        </w:r>
        <w:r w:rsidR="006D1623" w:rsidRPr="00267B70">
          <w:rPr>
            <w:noProof/>
            <w:lang w:val="en-GB"/>
          </w:rPr>
          <w:noBreakHyphen/>
        </w:r>
        <w:r w:rsidR="006D1623">
          <w:rPr>
            <w:noProof/>
            <w:lang w:val="en-GB"/>
          </w:rPr>
          <w:t>3</w:t>
        </w:r>
      </w:ins>
      <w:ins w:id="21400" w:author="Quinten Van Woerkom" w:date="2024-12-17T17:19:00Z" w16du:dateUtc="2024-12-17T16:19:00Z">
        <w:del w:id="21401" w:author="Peter Van Der Plas" w:date="2024-12-25T18:53:00Z" w16du:dateUtc="2024-12-25T17:53:00Z">
          <w:r w:rsidRPr="00267B70" w:rsidDel="00547CCE">
            <w:rPr>
              <w:noProof/>
              <w:lang w:val="en-GB"/>
            </w:rPr>
            <w:delText>2</w:delText>
          </w:r>
          <w:r w:rsidRPr="00267B70" w:rsidDel="00547CCE">
            <w:rPr>
              <w:lang w:val="en-GB"/>
            </w:rPr>
            <w:noBreakHyphen/>
          </w:r>
          <w:r w:rsidRPr="00267B70" w:rsidDel="00547CCE">
            <w:rPr>
              <w:noProof/>
              <w:lang w:val="en-GB"/>
            </w:rPr>
            <w:delText>3</w:delText>
          </w:r>
        </w:del>
        <w:r w:rsidRPr="00267B70">
          <w:rPr>
            <w:noProof/>
            <w:lang w:val="en-GB"/>
          </w:rPr>
          <w:fldChar w:fldCharType="end"/>
        </w:r>
        <w:r w:rsidRPr="00267B70">
          <w:rPr>
            <w:lang w:val="en-GB"/>
          </w:rPr>
          <w:t xml:space="preserve"> illustrates a generic deployment of MPS services using the MO service framework with service consumer and provider functions hosted on different deployment nodes.  MPS specific functions and protocol layers are shown in blue; elements of the ‘vanilla’ MO framework in yellow; and underlying communications infrastructure layers in tan (light orange).  The application level MPS service interaction is shown by the direct interface between service provider and consumer functions, carrying MPS service messages defined in terms of data structures specified in the MPS information model.</w:t>
        </w:r>
      </w:ins>
    </w:p>
    <w:p w14:paraId="639A8616" w14:textId="77777777" w:rsidR="00267B70" w:rsidRPr="00267B70" w:rsidRDefault="00267B70" w:rsidP="00267B70">
      <w:pPr>
        <w:rPr>
          <w:ins w:id="21402" w:author="Quinten Van Woerkom" w:date="2024-12-17T17:19:00Z" w16du:dateUtc="2024-12-17T16:19:00Z"/>
          <w:lang w:val="en-GB"/>
        </w:rPr>
      </w:pPr>
      <w:ins w:id="21403" w:author="Quinten Van Woerkom" w:date="2024-12-17T17:19:00Z" w16du:dateUtc="2024-12-17T16:19:00Z">
        <w:r w:rsidRPr="00267B70">
          <w:rPr>
            <w:lang w:val="en-GB"/>
          </w:rPr>
          <w:lastRenderedPageBreak/>
          <w:t>Adopting a single MAL technology binding in any specific deployment ensures on-the-wire interoperability.  Transfer protocol equates to the messaging or file transfer service used over the underlying Transport and physical Data Link Layers.  The diagram illustrates how different language bindings can be used by provider and consumer for the service API, as this does not affect the wire level protocol.</w:t>
        </w:r>
      </w:ins>
    </w:p>
    <w:p w14:paraId="3A16DCAC" w14:textId="77777777" w:rsidR="00267B70" w:rsidRPr="00267B70" w:rsidRDefault="00267B70" w:rsidP="00267B70">
      <w:pPr>
        <w:rPr>
          <w:ins w:id="21404" w:author="Quinten Van Woerkom" w:date="2024-12-17T17:19:00Z" w16du:dateUtc="2024-12-17T16:19:00Z"/>
          <w:lang w:val="en-GB"/>
        </w:rPr>
      </w:pPr>
      <w:ins w:id="21405" w:author="Quinten Van Woerkom" w:date="2024-12-17T17:19:00Z" w16du:dateUtc="2024-12-17T16:19:00Z">
        <w:r w:rsidRPr="00267B70">
          <w:rPr>
            <w:lang w:val="en-GB"/>
          </w:rPr>
          <w:t>It is noted that while the MAL may be implemented as a specific software layer for reasons of maintainability and reusability, it is not a requirement to do so.  The MAL may be used as an abstract specification that enables transformation of the service specification by the applied technology bindings into a concrete implementation of that service with no distinct MAL layer.  The MO MPS, MO MAL, and MAL technology binding layers in the diagram are effectively combined into a single software component.  This is an important distinction for deployment contexts where the implementation is required to be both compact and efficient, such as on board a spacecraft.</w:t>
        </w:r>
      </w:ins>
    </w:p>
    <w:p w14:paraId="1A1C94CB" w14:textId="77777777" w:rsidR="00267B70" w:rsidRPr="00267B70" w:rsidRDefault="00267B70" w:rsidP="00267B70">
      <w:pPr>
        <w:rPr>
          <w:ins w:id="21406" w:author="Quinten Van Woerkom" w:date="2024-12-17T17:19:00Z" w16du:dateUtc="2024-12-17T16:19:00Z"/>
          <w:lang w:val="en-GB"/>
        </w:rPr>
      </w:pPr>
      <w:ins w:id="21407" w:author="Quinten Van Woerkom" w:date="2024-12-17T17:19:00Z" w16du:dateUtc="2024-12-17T16:19:00Z">
        <w:r w:rsidRPr="00267B70">
          <w:rPr>
            <w:lang w:val="en-GB"/>
          </w:rPr>
          <w:t xml:space="preserve">An MO object is an entity defined within the information model of an MO compliant service specification that has a unique identity enabling it to be referenced by other MO objects and in the body of MO service messages.  The </w:t>
        </w:r>
        <w:r w:rsidRPr="00267B70">
          <w:rPr>
            <w:b/>
            <w:lang w:val="en-GB"/>
          </w:rPr>
          <w:t>identity</w:t>
        </w:r>
        <w:r w:rsidRPr="00267B70">
          <w:rPr>
            <w:lang w:val="en-GB"/>
          </w:rPr>
          <w:t xml:space="preserve"> of an MO object is defined by its type and unique </w:t>
        </w:r>
        <w:r w:rsidRPr="00267B70">
          <w:rPr>
            <w:b/>
            <w:lang w:val="en-GB"/>
          </w:rPr>
          <w:t>key</w:t>
        </w:r>
        <w:r w:rsidRPr="00267B70">
          <w:rPr>
            <w:lang w:val="en-GB"/>
          </w:rPr>
          <w:t xml:space="preserve">, scoped by its </w:t>
        </w:r>
        <w:r w:rsidRPr="00267B70">
          <w:rPr>
            <w:b/>
            <w:lang w:val="en-GB"/>
          </w:rPr>
          <w:t>area</w:t>
        </w:r>
        <w:r w:rsidRPr="00267B70">
          <w:rPr>
            <w:lang w:val="en-GB"/>
          </w:rPr>
          <w:t xml:space="preserve">, </w:t>
        </w:r>
        <w:r w:rsidRPr="00267B70">
          <w:rPr>
            <w:b/>
            <w:lang w:val="en-GB"/>
          </w:rPr>
          <w:t>domain</w:t>
        </w:r>
        <w:r w:rsidRPr="00267B70">
          <w:rPr>
            <w:lang w:val="en-GB"/>
          </w:rPr>
          <w:t xml:space="preserve"> and optionally by a </w:t>
        </w:r>
        <w:r w:rsidRPr="00267B70">
          <w:rPr>
            <w:b/>
            <w:lang w:val="en-GB"/>
          </w:rPr>
          <w:t>version</w:t>
        </w:r>
        <w:r w:rsidRPr="00267B70">
          <w:rPr>
            <w:lang w:val="en-GB"/>
          </w:rPr>
          <w:t>.  The specification of a service-specific MO object class includes a custom set of references to other MO objects that capture the relationships between those objects.  In the context of the MPS services, MO objects are defined to represent planning requests, plans and the planning activities, planning events, and resources that they reference.</w:t>
        </w:r>
      </w:ins>
    </w:p>
    <w:p w14:paraId="5584EF36" w14:textId="77777777" w:rsidR="00267B70" w:rsidRPr="00267B70" w:rsidRDefault="00267B70" w:rsidP="00267B70">
      <w:pPr>
        <w:rPr>
          <w:ins w:id="21408" w:author="Quinten Van Woerkom" w:date="2024-12-17T17:19:00Z" w16du:dateUtc="2024-12-17T16:19:00Z"/>
          <w:lang w:val="en-GB"/>
        </w:rPr>
      </w:pPr>
      <w:ins w:id="21409" w:author="Quinten Van Woerkom" w:date="2024-12-17T17:19:00Z" w16du:dateUtc="2024-12-17T16:19:00Z">
        <w:r w:rsidRPr="00267B70">
          <w:rPr>
            <w:lang w:val="en-GB"/>
          </w:rPr>
          <w:t>An MO application-level service specification comprises a set of operations that the service consumer may invoke on the service provider.  Each operation is mapped to a standard interaction pattern defined by the MAL and provides the service-specific body of the constituent messages</w:t>
        </w:r>
        <w:commentRangeStart w:id="21410"/>
        <w:r w:rsidRPr="00267B70">
          <w:rPr>
            <w:lang w:val="en-GB"/>
          </w:rPr>
          <w:t>.</w:t>
        </w:r>
        <w:commentRangeEnd w:id="21410"/>
        <w:r w:rsidRPr="00267B70">
          <w:rPr>
            <w:sz w:val="16"/>
            <w:szCs w:val="16"/>
          </w:rPr>
          <w:commentReference w:id="21410"/>
        </w:r>
      </w:ins>
    </w:p>
    <w:p w14:paraId="67D9BEAF" w14:textId="77777777" w:rsidR="00267B70" w:rsidRPr="00267B70" w:rsidRDefault="00267B70">
      <w:pPr>
        <w:pStyle w:val="Heading2"/>
        <w:spacing w:before="480"/>
        <w:rPr>
          <w:ins w:id="21411" w:author="Quinten Van Woerkom" w:date="2024-12-17T17:19:00Z" w16du:dateUtc="2024-12-17T16:19:00Z"/>
          <w:lang w:val="en-GB"/>
        </w:rPr>
        <w:pPrChange w:id="21412" w:author="Peter Van Der Plas" w:date="2024-12-25T19:36:00Z" w16du:dateUtc="2024-12-25T18:36:00Z">
          <w:pPr>
            <w:keepNext/>
            <w:keepLines/>
            <w:numPr>
              <w:ilvl w:val="1"/>
              <w:numId w:val="2"/>
            </w:numPr>
            <w:tabs>
              <w:tab w:val="left" w:pos="576"/>
            </w:tabs>
            <w:spacing w:before="480" w:line="240" w:lineRule="auto"/>
            <w:ind w:left="576" w:hanging="576"/>
            <w:jc w:val="left"/>
            <w:outlineLvl w:val="1"/>
          </w:pPr>
        </w:pPrChange>
      </w:pPr>
      <w:bookmarkStart w:id="21413" w:name="_Toc165036572"/>
      <w:bookmarkStart w:id="21414" w:name="_Ref186047742"/>
      <w:bookmarkStart w:id="21415" w:name="_Ref186367722"/>
      <w:bookmarkStart w:id="21416" w:name="_Ref186642775"/>
      <w:bookmarkStart w:id="21417" w:name="_Toc186645310"/>
      <w:ins w:id="21418" w:author="Quinten Van Woerkom" w:date="2024-12-17T17:19:00Z" w16du:dateUtc="2024-12-17T16:19:00Z">
        <w:r w:rsidRPr="00267B70">
          <w:rPr>
            <w:lang w:val="en-GB"/>
          </w:rPr>
          <w:t>MPS Information Model Overview</w:t>
        </w:r>
        <w:bookmarkEnd w:id="21413"/>
        <w:bookmarkEnd w:id="21414"/>
        <w:bookmarkEnd w:id="21415"/>
        <w:bookmarkEnd w:id="21416"/>
        <w:bookmarkEnd w:id="21417"/>
      </w:ins>
    </w:p>
    <w:p w14:paraId="27753823" w14:textId="77777777" w:rsidR="00267B70" w:rsidRPr="00267B70" w:rsidRDefault="00267B70">
      <w:pPr>
        <w:pStyle w:val="Heading3"/>
        <w:rPr>
          <w:ins w:id="21419" w:author="Quinten Van Woerkom" w:date="2024-12-17T17:19:00Z" w16du:dateUtc="2024-12-17T16:19:00Z"/>
          <w:lang w:val="en-GB"/>
        </w:rPr>
        <w:pPrChange w:id="21420" w:author="Quinten Van Woerkom" w:date="2024-12-19T10:44:00Z" w16du:dateUtc="2024-12-19T09:44:00Z">
          <w:pPr>
            <w:keepNext/>
            <w:keepLines/>
            <w:numPr>
              <w:ilvl w:val="2"/>
              <w:numId w:val="2"/>
            </w:numPr>
            <w:tabs>
              <w:tab w:val="left" w:pos="720"/>
            </w:tabs>
            <w:spacing w:line="240" w:lineRule="auto"/>
            <w:ind w:left="720" w:hanging="720"/>
            <w:jc w:val="left"/>
            <w:outlineLvl w:val="2"/>
          </w:pPr>
        </w:pPrChange>
      </w:pPr>
      <w:ins w:id="21421" w:author="Quinten Van Woerkom" w:date="2024-12-17T17:19:00Z" w16du:dateUtc="2024-12-17T16:19:00Z">
        <w:r w:rsidRPr="00267B70">
          <w:rPr>
            <w:lang w:val="en-GB"/>
          </w:rPr>
          <w:t>General</w:t>
        </w:r>
      </w:ins>
    </w:p>
    <w:p w14:paraId="56F75428" w14:textId="77777777" w:rsidR="00267B70" w:rsidRPr="00267B70" w:rsidRDefault="00267B70" w:rsidP="00267B70">
      <w:pPr>
        <w:rPr>
          <w:ins w:id="21422" w:author="Quinten Van Woerkom" w:date="2024-12-17T17:19:00Z" w16du:dateUtc="2024-12-17T16:19:00Z"/>
          <w:lang w:val="en-GB"/>
        </w:rPr>
      </w:pPr>
      <w:ins w:id="21423" w:author="Quinten Van Woerkom" w:date="2024-12-17T17:19:00Z" w16du:dateUtc="2024-12-17T16:19:00Z">
        <w:r w:rsidRPr="00267B70">
          <w:rPr>
            <w:lang w:val="en-GB"/>
          </w:rPr>
          <w:t>The information exchanged across the interfaces supported by MPS services is complex.  Requests for activities to be planned require the specification of the activities to be performed and any constraints on their execution.  Plans express not only the planned activities they contain, but also what triggers their execution relative to time, position or planning events.</w:t>
        </w:r>
      </w:ins>
    </w:p>
    <w:p w14:paraId="69645A45" w14:textId="77777777" w:rsidR="00267B70" w:rsidRPr="00267B70" w:rsidRDefault="00267B70" w:rsidP="00267B70">
      <w:pPr>
        <w:rPr>
          <w:ins w:id="21424" w:author="Quinten Van Woerkom" w:date="2024-12-17T17:19:00Z" w16du:dateUtc="2024-12-17T16:19:00Z"/>
          <w:lang w:val="en-GB"/>
        </w:rPr>
      </w:pPr>
      <w:ins w:id="21425" w:author="Quinten Van Woerkom" w:date="2024-12-17T17:19:00Z" w16du:dateUtc="2024-12-17T16:19:00Z">
        <w:r w:rsidRPr="00267B70">
          <w:rPr>
            <w:lang w:val="en-GB"/>
          </w:rPr>
          <w:t xml:space="preserve">The MPS information model describes the information objects that are transferred or operated on by service operations and the relationships between them.  It addresses both the content of the messages that constitute service operations and also the configuration data that both consumer and provider must have access to </w:t>
        </w:r>
        <w:proofErr w:type="spellStart"/>
        <w:r w:rsidRPr="00267B70">
          <w:rPr>
            <w:lang w:val="en-GB"/>
          </w:rPr>
          <w:t>to</w:t>
        </w:r>
        <w:proofErr w:type="spellEnd"/>
        <w:r w:rsidRPr="00267B70">
          <w:rPr>
            <w:lang w:val="en-GB"/>
          </w:rPr>
          <w:t xml:space="preserve"> interpret those messages.</w:t>
        </w:r>
      </w:ins>
    </w:p>
    <w:p w14:paraId="49E7FDCE" w14:textId="6FE57B6C" w:rsidR="00267B70" w:rsidRPr="00267B70" w:rsidRDefault="00267B70" w:rsidP="00267B70">
      <w:pPr>
        <w:rPr>
          <w:ins w:id="21426" w:author="Quinten Van Woerkom" w:date="2024-12-17T17:19:00Z" w16du:dateUtc="2024-12-17T16:19:00Z"/>
          <w:lang w:val="en-GB"/>
        </w:rPr>
      </w:pPr>
      <w:ins w:id="21427" w:author="Quinten Van Woerkom" w:date="2024-12-17T17:19:00Z" w16du:dateUtc="2024-12-17T16:19:00Z">
        <w:r w:rsidRPr="00267B70">
          <w:rPr>
            <w:lang w:val="en-GB"/>
          </w:rPr>
          <w:t xml:space="preserve">This document contains the specification of data structures derived from the MPS information model that are used in the body of service messages or referenced by them.  These data structure </w:t>
        </w:r>
        <w:r w:rsidRPr="00267B70">
          <w:rPr>
            <w:lang w:val="en-GB"/>
          </w:rPr>
          <w:lastRenderedPageBreak/>
          <w:t xml:space="preserve">definitions are a normative part of the </w:t>
        </w:r>
        <w:r w:rsidRPr="00267B70">
          <w:rPr>
            <w:iCs/>
            <w:lang w:val="en-GB"/>
          </w:rPr>
          <w:t>Recommended Standard</w:t>
        </w:r>
        <w:r w:rsidRPr="00267B70">
          <w:rPr>
            <w:lang w:val="en-GB"/>
          </w:rPr>
          <w:t xml:space="preserve"> and are expressed in the tabular format described in</w:t>
        </w:r>
      </w:ins>
      <w:ins w:id="21428" w:author="Quinten Van Woerkom" w:date="2024-12-18T10:23:00Z" w16du:dateUtc="2024-12-18T09:23:00Z">
        <w:r w:rsidR="00825522">
          <w:rPr>
            <w:lang w:val="en-GB"/>
          </w:rPr>
          <w:t xml:space="preserve"> </w:t>
        </w:r>
      </w:ins>
      <w:ins w:id="21429" w:author="Quinten Van Woerkom" w:date="2024-12-18T10:24:00Z" w16du:dateUtc="2024-12-18T09:24:00Z">
        <w:r w:rsidR="00825522">
          <w:rPr>
            <w:lang w:val="en-GB"/>
          </w:rPr>
          <w:fldChar w:fldCharType="begin"/>
        </w:r>
        <w:r w:rsidR="00825522">
          <w:rPr>
            <w:lang w:val="en-GB"/>
          </w:rPr>
          <w:instrText xml:space="preserve"> REF _Ref185409871 \r \h </w:instrText>
        </w:r>
      </w:ins>
      <w:r w:rsidR="00825522">
        <w:rPr>
          <w:lang w:val="en-GB"/>
        </w:rPr>
      </w:r>
      <w:r w:rsidR="00825522">
        <w:rPr>
          <w:lang w:val="en-GB"/>
        </w:rPr>
        <w:fldChar w:fldCharType="separate"/>
      </w:r>
      <w:ins w:id="21430" w:author="Peter Van Der Plas" w:date="2025-01-01T17:31:00Z" w16du:dateUtc="2025-01-01T16:31:00Z">
        <w:r w:rsidR="006D1623">
          <w:rPr>
            <w:lang w:val="en-GB"/>
          </w:rPr>
          <w:t>4.3.1</w:t>
        </w:r>
      </w:ins>
      <w:ins w:id="21431" w:author="Quinten Van Woerkom" w:date="2024-12-18T10:24:00Z" w16du:dateUtc="2024-12-18T09:24:00Z">
        <w:r w:rsidR="00825522">
          <w:rPr>
            <w:lang w:val="en-GB"/>
          </w:rPr>
          <w:fldChar w:fldCharType="end"/>
        </w:r>
      </w:ins>
      <w:ins w:id="21432" w:author="Quinten Van Woerkom" w:date="2024-12-17T17:19:00Z" w16du:dateUtc="2024-12-17T16:19:00Z">
        <w:r w:rsidRPr="00267B70">
          <w:rPr>
            <w:lang w:val="en-GB"/>
          </w:rPr>
          <w:t>.</w:t>
        </w:r>
      </w:ins>
    </w:p>
    <w:p w14:paraId="6400A186" w14:textId="77777777" w:rsidR="00267B70" w:rsidRPr="00267B70" w:rsidRDefault="00267B70" w:rsidP="00267B70">
      <w:pPr>
        <w:jc w:val="left"/>
        <w:rPr>
          <w:ins w:id="21433" w:author="Quinten Van Woerkom" w:date="2024-12-17T17:19:00Z" w16du:dateUtc="2024-12-17T16:19:00Z"/>
          <w:lang w:val="en-GB"/>
        </w:rPr>
      </w:pPr>
      <w:ins w:id="21434" w:author="Quinten Van Woerkom" w:date="2024-12-17T17:19:00Z" w16du:dateUtc="2024-12-17T16:19:00Z">
        <w:r w:rsidRPr="00267B70">
          <w:rPr>
            <w:noProof/>
          </w:rPr>
          <w:drawing>
            <wp:inline distT="0" distB="0" distL="0" distR="0" wp14:anchorId="6BF295B7" wp14:editId="5466837E">
              <wp:extent cx="5716905" cy="2987040"/>
              <wp:effectExtent l="0" t="0" r="0" b="0"/>
              <wp:docPr id="3781535" name="Picture 378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6905" cy="2987040"/>
                      </a:xfrm>
                      <a:prstGeom prst="rect">
                        <a:avLst/>
                      </a:prstGeom>
                      <a:noFill/>
                      <a:ln>
                        <a:noFill/>
                      </a:ln>
                    </pic:spPr>
                  </pic:pic>
                </a:graphicData>
              </a:graphic>
            </wp:inline>
          </w:drawing>
        </w:r>
      </w:ins>
    </w:p>
    <w:p w14:paraId="07417BC8" w14:textId="531833EA" w:rsidR="00267B70" w:rsidRPr="00267B70" w:rsidRDefault="00267B70">
      <w:pPr>
        <w:pStyle w:val="FigureTitle"/>
        <w:rPr>
          <w:ins w:id="21435" w:author="Quinten Van Woerkom" w:date="2024-12-17T17:19:00Z" w16du:dateUtc="2024-12-17T16:19:00Z"/>
          <w:lang w:val="en-GB"/>
        </w:rPr>
        <w:pPrChange w:id="21436" w:author="Peter Van Der Plas" w:date="2024-12-25T19:39:00Z" w16du:dateUtc="2024-12-25T18:39:00Z">
          <w:pPr>
            <w:keepLines/>
            <w:suppressAutoHyphens/>
            <w:spacing w:line="240" w:lineRule="auto"/>
            <w:jc w:val="center"/>
          </w:pPr>
        </w:pPrChange>
      </w:pPr>
      <w:ins w:id="21437" w:author="Quinten Van Woerkom" w:date="2024-12-17T17:19:00Z" w16du:dateUtc="2024-12-17T16:19:00Z">
        <w:r w:rsidRPr="00267B70">
          <w:rPr>
            <w:lang w:val="en-GB"/>
          </w:rPr>
          <w:t xml:space="preserve">Figure </w:t>
        </w:r>
        <w:bookmarkStart w:id="21438" w:name="F_204MPSDataItems"/>
        <w:r w:rsidRPr="00267B70">
          <w:rPr>
            <w:lang w:val="en-GB"/>
          </w:rPr>
          <w:fldChar w:fldCharType="begin"/>
        </w:r>
        <w:r w:rsidRPr="00267B70">
          <w:rPr>
            <w:lang w:val="en-GB"/>
          </w:rPr>
          <w:instrText xml:space="preserve"> STYLEREF "Heading 1"\l \n \t \* MERGEFORMAT </w:instrText>
        </w:r>
        <w:r w:rsidRPr="00267B70">
          <w:rPr>
            <w:lang w:val="en-GB"/>
          </w:rPr>
          <w:fldChar w:fldCharType="separate"/>
        </w:r>
      </w:ins>
      <w:r w:rsidR="006D1623">
        <w:rPr>
          <w:noProof/>
          <w:lang w:val="en-GB"/>
        </w:rPr>
        <w:t>2</w:t>
      </w:r>
      <w:ins w:id="21439" w:author="Quinten Van Woerkom" w:date="2024-12-17T17:19:00Z" w16du:dateUtc="2024-12-17T16:19:00Z">
        <w:r w:rsidRPr="00267B70">
          <w:rPr>
            <w:lang w:val="en-GB"/>
          </w:rPr>
          <w:fldChar w:fldCharType="end"/>
        </w:r>
        <w:r w:rsidRPr="00267B70">
          <w:rPr>
            <w:lang w:val="en-GB"/>
          </w:rPr>
          <w:noBreakHyphen/>
        </w:r>
        <w:r w:rsidRPr="00267B70">
          <w:rPr>
            <w:lang w:val="en-GB"/>
          </w:rPr>
          <w:fldChar w:fldCharType="begin"/>
        </w:r>
        <w:r w:rsidRPr="00267B70">
          <w:rPr>
            <w:lang w:val="en-GB"/>
          </w:rPr>
          <w:instrText xml:space="preserve"> SEQ Figure \s 1 \* MERGEFORMAT </w:instrText>
        </w:r>
        <w:r w:rsidRPr="00267B70">
          <w:rPr>
            <w:lang w:val="en-GB"/>
          </w:rPr>
          <w:fldChar w:fldCharType="separate"/>
        </w:r>
      </w:ins>
      <w:ins w:id="21440" w:author="Peter Van Der Plas" w:date="2025-01-01T17:31:00Z" w16du:dateUtc="2025-01-01T16:31:00Z">
        <w:r w:rsidR="006D1623">
          <w:rPr>
            <w:noProof/>
            <w:lang w:val="en-GB"/>
          </w:rPr>
          <w:t>4</w:t>
        </w:r>
      </w:ins>
      <w:ins w:id="21441" w:author="Quinten Van Woerkom" w:date="2024-12-17T17:19:00Z" w16du:dateUtc="2024-12-17T16:19:00Z">
        <w:r w:rsidRPr="00267B70">
          <w:rPr>
            <w:noProof/>
            <w:lang w:val="en-GB"/>
          </w:rPr>
          <w:fldChar w:fldCharType="end"/>
        </w:r>
        <w:bookmarkEnd w:id="21438"/>
        <w:r w:rsidRPr="00267B70">
          <w:rPr>
            <w:lang w:val="en-GB"/>
          </w:rPr>
          <w:fldChar w:fldCharType="begin"/>
        </w:r>
        <w:r w:rsidRPr="00267B70">
          <w:rPr>
            <w:lang w:val="en-GB"/>
          </w:rPr>
          <w:instrText xml:space="preserve"> TC \f G \l 7 "</w:instrText>
        </w:r>
        <w:r w:rsidRPr="00267B70">
          <w:rPr>
            <w:lang w:val="en-GB"/>
          </w:rPr>
          <w:fldChar w:fldCharType="begin"/>
        </w:r>
        <w:r w:rsidRPr="00267B70">
          <w:rPr>
            <w:lang w:val="en-GB"/>
          </w:rPr>
          <w:instrText xml:space="preserve"> STYLEREF "Heading 1"\l \n \t \* MERGEFORMAT </w:instrText>
        </w:r>
        <w:r w:rsidRPr="00267B70">
          <w:rPr>
            <w:lang w:val="en-GB"/>
          </w:rPr>
          <w:fldChar w:fldCharType="separate"/>
        </w:r>
      </w:ins>
      <w:bookmarkStart w:id="21442" w:name="_Toc165036610"/>
      <w:bookmarkStart w:id="21443" w:name="_Toc186645514"/>
      <w:r w:rsidR="006D1623">
        <w:rPr>
          <w:noProof/>
          <w:lang w:val="en-GB"/>
        </w:rPr>
        <w:instrText>2</w:instrText>
      </w:r>
      <w:ins w:id="21444" w:author="Quinten Van Woerkom" w:date="2024-12-17T17:19:00Z" w16du:dateUtc="2024-12-17T16:19:00Z">
        <w:r w:rsidRPr="00267B70">
          <w:rPr>
            <w:noProof/>
            <w:lang w:val="en-GB"/>
          </w:rPr>
          <w:fldChar w:fldCharType="end"/>
        </w:r>
        <w:r w:rsidRPr="00267B70">
          <w:rPr>
            <w:lang w:val="en-GB"/>
          </w:rPr>
          <w:instrText>-</w:instrText>
        </w:r>
        <w:r w:rsidRPr="00267B70">
          <w:rPr>
            <w:lang w:val="en-GB"/>
          </w:rPr>
          <w:fldChar w:fldCharType="begin"/>
        </w:r>
        <w:r w:rsidRPr="00267B70">
          <w:rPr>
            <w:lang w:val="en-GB"/>
          </w:rPr>
          <w:instrText xml:space="preserve"> SEQ Figure_TOC \s 1 \* MERGEFORMAT </w:instrText>
        </w:r>
        <w:r w:rsidRPr="00267B70">
          <w:rPr>
            <w:lang w:val="en-GB"/>
          </w:rPr>
          <w:fldChar w:fldCharType="separate"/>
        </w:r>
      </w:ins>
      <w:ins w:id="21445" w:author="Peter Van Der Plas" w:date="2025-01-01T17:31:00Z" w16du:dateUtc="2025-01-01T16:31:00Z">
        <w:r w:rsidR="006D1623">
          <w:rPr>
            <w:noProof/>
            <w:lang w:val="en-GB"/>
          </w:rPr>
          <w:instrText>4</w:instrText>
        </w:r>
      </w:ins>
      <w:ins w:id="21446" w:author="Quinten Van Woerkom" w:date="2024-12-17T17:19:00Z" w16du:dateUtc="2024-12-17T16:19:00Z">
        <w:r w:rsidRPr="00267B70">
          <w:rPr>
            <w:noProof/>
            <w:lang w:val="en-GB"/>
          </w:rPr>
          <w:fldChar w:fldCharType="end"/>
        </w:r>
        <w:r w:rsidRPr="00267B70">
          <w:rPr>
            <w:lang w:val="en-GB"/>
          </w:rPr>
          <w:tab/>
          <w:instrText>MPS Data Items</w:instrText>
        </w:r>
        <w:bookmarkEnd w:id="21442"/>
        <w:bookmarkEnd w:id="21443"/>
        <w:r w:rsidRPr="00267B70">
          <w:rPr>
            <w:lang w:val="en-GB"/>
          </w:rPr>
          <w:instrText>"</w:instrText>
        </w:r>
        <w:r w:rsidRPr="00267B70">
          <w:rPr>
            <w:lang w:val="en-GB"/>
          </w:rPr>
          <w:fldChar w:fldCharType="end"/>
        </w:r>
        <w:r w:rsidRPr="00267B70">
          <w:rPr>
            <w:lang w:val="en-GB"/>
          </w:rPr>
          <w:t xml:space="preserve">:  MPS </w:t>
        </w:r>
      </w:ins>
      <w:ins w:id="21447" w:author="Quinten Van Woerkom" w:date="2024-12-17T17:20:00Z" w16du:dateUtc="2024-12-17T16:20:00Z">
        <w:r w:rsidRPr="008804CE">
          <w:rPr>
            <w:rPrChange w:id="21448" w:author="Peter Van Der Plas" w:date="2024-12-25T19:39:00Z" w16du:dateUtc="2024-12-25T18:39:00Z">
              <w:rPr>
                <w:lang w:val="en-GB"/>
              </w:rPr>
            </w:rPrChange>
          </w:rPr>
          <w:t>Service</w:t>
        </w:r>
        <w:r>
          <w:rPr>
            <w:lang w:val="en-GB"/>
          </w:rPr>
          <w:t xml:space="preserve"> Object</w:t>
        </w:r>
      </w:ins>
      <w:ins w:id="21449" w:author="Quinten Van Woerkom" w:date="2024-12-17T17:19:00Z" w16du:dateUtc="2024-12-17T16:19:00Z">
        <w:r w:rsidRPr="00267B70">
          <w:rPr>
            <w:lang w:val="en-GB"/>
          </w:rPr>
          <w:t>s</w:t>
        </w:r>
      </w:ins>
    </w:p>
    <w:p w14:paraId="763662EC" w14:textId="53C7F5F3" w:rsidR="00267B70" w:rsidRPr="00267B70" w:rsidRDefault="00267B70" w:rsidP="00267B70">
      <w:pPr>
        <w:rPr>
          <w:ins w:id="21450" w:author="Quinten Van Woerkom" w:date="2024-12-17T17:19:00Z" w16du:dateUtc="2024-12-17T16:19:00Z"/>
          <w:lang w:val="en-GB"/>
        </w:rPr>
      </w:pPr>
      <w:ins w:id="21451" w:author="Quinten Van Woerkom" w:date="2024-12-17T17:19:00Z" w16du:dateUtc="2024-12-17T16:19:00Z">
        <w:r w:rsidRPr="00267B70">
          <w:rPr>
            <w:lang w:val="en-GB"/>
          </w:rPr>
          <w:t>A high-level overview of the MPS information model is given in figure</w:t>
        </w:r>
        <w:del w:id="21452" w:author="Peter Van Der Plas" w:date="2024-12-25T19:37:00Z" w16du:dateUtc="2024-12-25T18:37:00Z">
          <w:r w:rsidRPr="00267B70" w:rsidDel="008804CE">
            <w:rPr>
              <w:lang w:val="en-GB"/>
            </w:rPr>
            <w:delText xml:space="preserve"> </w:delText>
          </w:r>
        </w:del>
      </w:ins>
      <w:ins w:id="21453" w:author="Peter Van Der Plas" w:date="2024-12-25T19:39:00Z" w16du:dateUtc="2024-12-25T18:39:00Z">
        <w:r w:rsidR="008804CE">
          <w:rPr>
            <w:lang w:val="en-GB"/>
          </w:rPr>
          <w:t xml:space="preserve"> </w:t>
        </w:r>
        <w:r w:rsidR="008804CE">
          <w:rPr>
            <w:lang w:val="en-GB"/>
          </w:rPr>
          <w:fldChar w:fldCharType="begin"/>
        </w:r>
        <w:r w:rsidR="008804CE">
          <w:rPr>
            <w:lang w:val="en-GB"/>
          </w:rPr>
          <w:instrText xml:space="preserve"> REF F_204MPSDataItems \h </w:instrText>
        </w:r>
      </w:ins>
      <w:r w:rsidR="008804CE">
        <w:rPr>
          <w:lang w:val="en-GB"/>
        </w:rPr>
      </w:r>
      <w:r w:rsidR="008804CE">
        <w:rPr>
          <w:lang w:val="en-GB"/>
        </w:rPr>
        <w:fldChar w:fldCharType="separate"/>
      </w:r>
      <w:ins w:id="21454" w:author="Peter Van Der Plas" w:date="2025-01-01T17:31:00Z" w16du:dateUtc="2025-01-01T16:31:00Z">
        <w:r w:rsidR="006D1623">
          <w:rPr>
            <w:noProof/>
            <w:lang w:val="en-GB"/>
          </w:rPr>
          <w:t>2</w:t>
        </w:r>
        <w:r w:rsidR="006D1623" w:rsidRPr="00267B70">
          <w:rPr>
            <w:lang w:val="en-GB"/>
          </w:rPr>
          <w:noBreakHyphen/>
        </w:r>
        <w:r w:rsidR="006D1623">
          <w:rPr>
            <w:noProof/>
            <w:lang w:val="en-GB"/>
          </w:rPr>
          <w:t>4</w:t>
        </w:r>
      </w:ins>
      <w:ins w:id="21455" w:author="Peter Van Der Plas" w:date="2024-12-25T19:39:00Z" w16du:dateUtc="2024-12-25T18:39:00Z">
        <w:r w:rsidR="008804CE">
          <w:rPr>
            <w:lang w:val="en-GB"/>
          </w:rPr>
          <w:fldChar w:fldCharType="end"/>
        </w:r>
      </w:ins>
      <w:ins w:id="21456" w:author="Quinten Van Woerkom" w:date="2024-12-17T17:19:00Z" w16du:dateUtc="2024-12-17T16:19:00Z">
        <w:r w:rsidRPr="00267B70">
          <w:rPr>
            <w:noProof/>
            <w:lang w:val="en-GB"/>
          </w:rPr>
          <w:fldChar w:fldCharType="begin"/>
        </w:r>
        <w:r w:rsidRPr="00267B70">
          <w:rPr>
            <w:lang w:val="en-GB"/>
          </w:rPr>
          <w:instrText xml:space="preserve"> REF F_204MPSDataItems \h </w:instrText>
        </w:r>
        <w:r w:rsidRPr="00267B70">
          <w:rPr>
            <w:noProof/>
            <w:lang w:val="en-GB"/>
          </w:rPr>
          <w:instrText xml:space="preserve"> \* MERGEFORMAT </w:instrText>
        </w:r>
      </w:ins>
      <w:r w:rsidRPr="00267B70">
        <w:rPr>
          <w:noProof/>
          <w:lang w:val="en-GB"/>
        </w:rPr>
      </w:r>
      <w:ins w:id="21457" w:author="Quinten Van Woerkom" w:date="2024-12-17T17:19:00Z" w16du:dateUtc="2024-12-17T16:19:00Z">
        <w:del w:id="21458" w:author="Peter Van Der Plas" w:date="2024-12-25T18:53:00Z" w16du:dateUtc="2024-12-25T17:53:00Z">
          <w:r w:rsidRPr="00267B70">
            <w:rPr>
              <w:noProof/>
              <w:lang w:val="en-GB"/>
            </w:rPr>
            <w:fldChar w:fldCharType="separate"/>
          </w:r>
        </w:del>
      </w:ins>
      <w:ins w:id="21459" w:author="Peter Van Der Plas" w:date="2025-01-01T17:31:00Z" w16du:dateUtc="2025-01-01T16:31:00Z">
        <w:r w:rsidR="006D1623">
          <w:rPr>
            <w:noProof/>
            <w:lang w:val="en-GB"/>
          </w:rPr>
          <w:t>2</w:t>
        </w:r>
        <w:r w:rsidR="006D1623" w:rsidRPr="00267B70">
          <w:rPr>
            <w:noProof/>
            <w:lang w:val="en-GB"/>
          </w:rPr>
          <w:noBreakHyphen/>
        </w:r>
        <w:r w:rsidR="006D1623">
          <w:rPr>
            <w:noProof/>
            <w:lang w:val="en-GB"/>
          </w:rPr>
          <w:t>4</w:t>
        </w:r>
      </w:ins>
      <w:ins w:id="21460" w:author="Quinten Van Woerkom" w:date="2024-12-17T17:19:00Z" w16du:dateUtc="2024-12-17T16:19:00Z">
        <w:del w:id="21461" w:author="Peter Van Der Plas" w:date="2024-12-25T18:53:00Z" w16du:dateUtc="2024-12-25T17:53:00Z">
          <w:r w:rsidRPr="00267B70" w:rsidDel="00547CCE">
            <w:rPr>
              <w:noProof/>
              <w:lang w:val="en-GB"/>
            </w:rPr>
            <w:delText>2</w:delText>
          </w:r>
          <w:r w:rsidRPr="00267B70" w:rsidDel="00547CCE">
            <w:rPr>
              <w:lang w:val="en-GB"/>
            </w:rPr>
            <w:noBreakHyphen/>
          </w:r>
          <w:r w:rsidRPr="00267B70" w:rsidDel="00547CCE">
            <w:rPr>
              <w:noProof/>
              <w:lang w:val="en-GB"/>
            </w:rPr>
            <w:delText>4</w:delText>
          </w:r>
        </w:del>
        <w:r w:rsidRPr="00267B70">
          <w:rPr>
            <w:noProof/>
            <w:lang w:val="en-GB"/>
          </w:rPr>
          <w:fldChar w:fldCharType="end"/>
        </w:r>
        <w:r w:rsidRPr="00267B70">
          <w:rPr>
            <w:lang w:val="en-GB"/>
          </w:rPr>
          <w:t xml:space="preserve">.  This shows the principal MPS </w:t>
        </w:r>
      </w:ins>
      <w:ins w:id="21462" w:author="Quinten Van Woerkom" w:date="2024-12-17T17:20:00Z" w16du:dateUtc="2024-12-17T16:20:00Z">
        <w:r>
          <w:rPr>
            <w:lang w:val="en-GB"/>
          </w:rPr>
          <w:t>service object</w:t>
        </w:r>
      </w:ins>
      <w:ins w:id="21463" w:author="Quinten Van Woerkom" w:date="2024-12-17T17:19:00Z" w16du:dateUtc="2024-12-17T16:19:00Z">
        <w:r w:rsidRPr="00267B70">
          <w:rPr>
            <w:lang w:val="en-GB"/>
          </w:rPr>
          <w:t>s and their interrelationships using standard UML notation</w:t>
        </w:r>
      </w:ins>
      <w:ins w:id="21464" w:author="Peter Van Der Plas" w:date="2024-12-25T13:39:00Z" w16du:dateUtc="2024-12-25T12:39:00Z">
        <w:r w:rsidR="00E72EC2">
          <w:rPr>
            <w:lang w:val="en-GB"/>
          </w:rPr>
          <w:t xml:space="preserve"> (see reference </w:t>
        </w:r>
      </w:ins>
      <w:ins w:id="21465" w:author="Peter Van Der Plas" w:date="2024-12-25T13:40:00Z" w16du:dateUtc="2024-12-25T12:40:00Z">
        <w:r w:rsidR="00E72EC2">
          <w:rPr>
            <w:lang w:val="en-GB"/>
          </w:rPr>
          <w:fldChar w:fldCharType="begin"/>
        </w:r>
        <w:r w:rsidR="00E72EC2">
          <w:rPr>
            <w:lang w:val="en-GB"/>
          </w:rPr>
          <w:instrText xml:space="preserve"> REF R_UML \h </w:instrText>
        </w:r>
      </w:ins>
      <w:r w:rsidR="00E72EC2">
        <w:rPr>
          <w:lang w:val="en-GB"/>
        </w:rPr>
      </w:r>
      <w:r w:rsidR="00E72EC2">
        <w:rPr>
          <w:lang w:val="en-GB"/>
        </w:rPr>
        <w:fldChar w:fldCharType="separate"/>
      </w:r>
      <w:ins w:id="21466" w:author="Peter Van Der Plas" w:date="2025-01-01T17:31:00Z" w16du:dateUtc="2025-01-01T16:31:00Z">
        <w:r w:rsidR="006D1623" w:rsidRPr="004424B1">
          <w:rPr>
            <w:lang w:val="en-GB"/>
          </w:rPr>
          <w:t>[</w:t>
        </w:r>
        <w:r w:rsidR="006D1623">
          <w:rPr>
            <w:noProof/>
            <w:lang w:val="en-GB"/>
          </w:rPr>
          <w:t>3</w:t>
        </w:r>
        <w:r w:rsidR="006D1623" w:rsidRPr="004424B1">
          <w:rPr>
            <w:lang w:val="en-GB"/>
          </w:rPr>
          <w:t>]</w:t>
        </w:r>
      </w:ins>
      <w:ins w:id="21467" w:author="Peter Van Der Plas" w:date="2024-12-25T13:40:00Z" w16du:dateUtc="2024-12-25T12:40:00Z">
        <w:r w:rsidR="00E72EC2">
          <w:rPr>
            <w:lang w:val="en-GB"/>
          </w:rPr>
          <w:fldChar w:fldCharType="end"/>
        </w:r>
      </w:ins>
      <w:ins w:id="21468" w:author="Peter Van Der Plas" w:date="2024-12-25T13:39:00Z" w16du:dateUtc="2024-12-25T12:39:00Z">
        <w:r w:rsidR="00E72EC2">
          <w:rPr>
            <w:lang w:val="en-GB"/>
          </w:rPr>
          <w:t>)</w:t>
        </w:r>
      </w:ins>
      <w:ins w:id="21469" w:author="Quinten Van Woerkom" w:date="2024-12-17T17:19:00Z" w16du:dateUtc="2024-12-17T16:19:00Z">
        <w:r w:rsidRPr="00267B70">
          <w:rPr>
            <w:lang w:val="en-GB"/>
          </w:rPr>
          <w:t>.</w:t>
        </w:r>
      </w:ins>
    </w:p>
    <w:p w14:paraId="1F7DEB93" w14:textId="2000105C" w:rsidR="00267B70" w:rsidRPr="00267B70" w:rsidRDefault="00267B70" w:rsidP="00267B70">
      <w:pPr>
        <w:rPr>
          <w:ins w:id="21470" w:author="Quinten Van Woerkom" w:date="2024-12-17T17:19:00Z" w16du:dateUtc="2024-12-17T16:19:00Z"/>
          <w:lang w:val="en-GB"/>
        </w:rPr>
      </w:pPr>
      <w:ins w:id="21471" w:author="Quinten Van Woerkom" w:date="2024-12-17T17:19:00Z" w16du:dateUtc="2024-12-17T16:19:00Z">
        <w:r w:rsidRPr="00267B70">
          <w:rPr>
            <w:lang w:val="en-GB"/>
          </w:rPr>
          <w:t xml:space="preserve">The rectangles in the diagram correspond to standard </w:t>
        </w:r>
      </w:ins>
      <w:ins w:id="21472" w:author="Quinten Van Woerkom" w:date="2024-12-17T17:20:00Z" w16du:dateUtc="2024-12-17T16:20:00Z">
        <w:r>
          <w:rPr>
            <w:lang w:val="en-GB"/>
          </w:rPr>
          <w:t>service object</w:t>
        </w:r>
      </w:ins>
      <w:ins w:id="21473" w:author="Quinten Van Woerkom" w:date="2024-12-17T17:19:00Z" w16du:dateUtc="2024-12-17T16:19:00Z">
        <w:r w:rsidRPr="00267B70">
          <w:rPr>
            <w:lang w:val="en-GB"/>
          </w:rPr>
          <w:t xml:space="preserve">s.  The lines between them define the relationships between those </w:t>
        </w:r>
      </w:ins>
      <w:ins w:id="21474" w:author="Quinten Van Woerkom" w:date="2024-12-17T17:20:00Z" w16du:dateUtc="2024-12-17T16:20:00Z">
        <w:r>
          <w:rPr>
            <w:lang w:val="en-GB"/>
          </w:rPr>
          <w:t>service object</w:t>
        </w:r>
      </w:ins>
      <w:ins w:id="21475" w:author="Quinten Van Woerkom" w:date="2024-12-17T17:19:00Z" w16du:dateUtc="2024-12-17T16:19:00Z">
        <w:r w:rsidRPr="00267B70">
          <w:rPr>
            <w:lang w:val="en-GB"/>
          </w:rPr>
          <w:t xml:space="preserve">s.  </w:t>
        </w:r>
      </w:ins>
      <w:ins w:id="21476" w:author="Quinten Van Woerkom" w:date="2024-12-17T17:20:00Z" w16du:dateUtc="2024-12-17T16:20:00Z">
        <w:r>
          <w:rPr>
            <w:lang w:val="en-GB"/>
          </w:rPr>
          <w:t>Service object</w:t>
        </w:r>
      </w:ins>
      <w:ins w:id="21477" w:author="Quinten Van Woerkom" w:date="2024-12-17T17:19:00Z" w16du:dateUtc="2024-12-17T16:19:00Z">
        <w:r w:rsidRPr="00267B70">
          <w:rPr>
            <w:lang w:val="en-GB"/>
          </w:rPr>
          <w:t>s are color-coded by functional area:</w:t>
        </w:r>
      </w:ins>
    </w:p>
    <w:p w14:paraId="3CC33959" w14:textId="40DE8C3A" w:rsidR="00267B70" w:rsidRPr="00267B70" w:rsidRDefault="00267B70" w:rsidP="00267B70">
      <w:pPr>
        <w:spacing w:before="120" w:line="0" w:lineRule="atLeast"/>
        <w:ind w:left="426" w:hanging="426"/>
        <w:rPr>
          <w:ins w:id="21478" w:author="Quinten Van Woerkom" w:date="2024-12-17T17:19:00Z" w16du:dateUtc="2024-12-17T16:19:00Z"/>
          <w:lang w:val="en-GB"/>
        </w:rPr>
      </w:pPr>
      <w:ins w:id="21479" w:author="Quinten Van Woerkom" w:date="2024-12-17T17:19:00Z" w16du:dateUtc="2024-12-17T16:19:00Z">
        <w:r w:rsidRPr="00267B70">
          <w:rPr>
            <w:color w:val="87CEFA"/>
            <w:lang w:val="en-GB"/>
          </w:rPr>
          <w:sym w:font="Wingdings" w:char="F06E"/>
        </w:r>
        <w:r w:rsidRPr="00267B70">
          <w:rPr>
            <w:lang w:val="en-GB"/>
          </w:rPr>
          <w:tab/>
          <w:t xml:space="preserve">Mission Planning </w:t>
        </w:r>
      </w:ins>
      <w:ins w:id="21480" w:author="Quinten Van Woerkom" w:date="2024-12-17T17:20:00Z" w16du:dateUtc="2024-12-17T16:20:00Z">
        <w:r>
          <w:rPr>
            <w:lang w:val="en-GB"/>
          </w:rPr>
          <w:t>service object</w:t>
        </w:r>
      </w:ins>
      <w:ins w:id="21481" w:author="Quinten Van Woerkom" w:date="2024-12-17T17:19:00Z" w16du:dateUtc="2024-12-17T16:19:00Z">
        <w:r w:rsidRPr="00267B70">
          <w:rPr>
            <w:lang w:val="en-GB"/>
          </w:rPr>
          <w:t>s defined in this document are shown in blue.</w:t>
        </w:r>
      </w:ins>
    </w:p>
    <w:p w14:paraId="287BE818" w14:textId="51694EEA" w:rsidR="00267B70" w:rsidRPr="00267B70" w:rsidRDefault="00267B70" w:rsidP="00267B70">
      <w:pPr>
        <w:spacing w:before="120" w:line="0" w:lineRule="atLeast"/>
        <w:ind w:left="426" w:hanging="426"/>
        <w:rPr>
          <w:ins w:id="21482" w:author="Quinten Van Woerkom" w:date="2024-12-17T17:19:00Z" w16du:dateUtc="2024-12-17T16:19:00Z"/>
          <w:lang w:val="en-GB"/>
        </w:rPr>
      </w:pPr>
      <w:ins w:id="21483" w:author="Quinten Van Woerkom" w:date="2024-12-17T17:19:00Z" w16du:dateUtc="2024-12-17T16:19:00Z">
        <w:r w:rsidRPr="00267B70">
          <w:rPr>
            <w:color w:val="FA8072"/>
            <w:lang w:val="en-GB"/>
          </w:rPr>
          <w:sym w:font="Wingdings" w:char="F06E"/>
        </w:r>
        <w:r w:rsidRPr="00267B70">
          <w:rPr>
            <w:lang w:val="en-GB"/>
          </w:rPr>
          <w:tab/>
          <w:t xml:space="preserve">Mission Control </w:t>
        </w:r>
      </w:ins>
      <w:ins w:id="21484" w:author="Quinten Van Woerkom" w:date="2024-12-17T17:20:00Z" w16du:dateUtc="2024-12-17T16:20:00Z">
        <w:r>
          <w:rPr>
            <w:lang w:val="en-GB"/>
          </w:rPr>
          <w:t>service object</w:t>
        </w:r>
      </w:ins>
      <w:ins w:id="21485" w:author="Quinten Van Woerkom" w:date="2024-12-17T17:19:00Z" w16du:dateUtc="2024-12-17T16:19:00Z">
        <w:r w:rsidRPr="00267B70">
          <w:rPr>
            <w:lang w:val="en-GB"/>
          </w:rPr>
          <w:t>s (red) correspond to CCSDS MO Monitoring &amp; Control and the proposed MO Automation standards.</w:t>
        </w:r>
      </w:ins>
    </w:p>
    <w:p w14:paraId="3483B59D" w14:textId="76D19CC4" w:rsidR="00267B70" w:rsidRPr="00267B70" w:rsidRDefault="00267B70" w:rsidP="00267B70">
      <w:pPr>
        <w:spacing w:before="120" w:line="0" w:lineRule="atLeast"/>
        <w:ind w:left="426" w:hanging="426"/>
        <w:rPr>
          <w:ins w:id="21486" w:author="Quinten Van Woerkom" w:date="2024-12-17T17:19:00Z" w16du:dateUtc="2024-12-17T16:19:00Z"/>
          <w:lang w:val="en-GB"/>
        </w:rPr>
      </w:pPr>
      <w:ins w:id="21487" w:author="Quinten Van Woerkom" w:date="2024-12-17T17:19:00Z" w16du:dateUtc="2024-12-17T16:19:00Z">
        <w:r w:rsidRPr="00267B70">
          <w:rPr>
            <w:color w:val="FF69B4"/>
            <w:lang w:val="en-GB"/>
          </w:rPr>
          <w:sym w:font="Wingdings" w:char="F06E"/>
        </w:r>
        <w:r w:rsidRPr="00267B70">
          <w:rPr>
            <w:lang w:val="en-GB"/>
          </w:rPr>
          <w:tab/>
          <w:t xml:space="preserve">Navigation </w:t>
        </w:r>
      </w:ins>
      <w:ins w:id="21488" w:author="Quinten Van Woerkom" w:date="2024-12-17T17:20:00Z" w16du:dateUtc="2024-12-17T16:20:00Z">
        <w:r>
          <w:rPr>
            <w:lang w:val="en-GB"/>
          </w:rPr>
          <w:t>service object</w:t>
        </w:r>
      </w:ins>
      <w:ins w:id="21489" w:author="Quinten Van Woerkom" w:date="2024-12-17T17:19:00Z" w16du:dateUtc="2024-12-17T16:19:00Z">
        <w:r w:rsidRPr="00267B70">
          <w:rPr>
            <w:lang w:val="en-GB"/>
          </w:rPr>
          <w:t xml:space="preserve"> (magenta) correspond to the CCSDS Navigation Event Message </w:t>
        </w:r>
        <w:r w:rsidRPr="00267B70">
          <w:rPr>
            <w:iCs/>
            <w:lang w:val="en-GB"/>
          </w:rPr>
          <w:t>Recommended Standard</w:t>
        </w:r>
        <w:r w:rsidRPr="00267B70">
          <w:rPr>
            <w:lang w:val="en-GB"/>
          </w:rPr>
          <w:t>.</w:t>
        </w:r>
      </w:ins>
    </w:p>
    <w:p w14:paraId="3BDB1A28" w14:textId="301E6031" w:rsidR="00267B70" w:rsidRPr="00267B70" w:rsidRDefault="00267B70" w:rsidP="00267B70">
      <w:pPr>
        <w:spacing w:before="120" w:line="0" w:lineRule="atLeast"/>
        <w:ind w:left="426" w:hanging="426"/>
        <w:rPr>
          <w:ins w:id="21490" w:author="Quinten Van Woerkom" w:date="2024-12-17T17:19:00Z" w16du:dateUtc="2024-12-17T16:19:00Z"/>
          <w:lang w:val="en-GB"/>
        </w:rPr>
      </w:pPr>
      <w:ins w:id="21491" w:author="Quinten Van Woerkom" w:date="2024-12-17T17:19:00Z" w16du:dateUtc="2024-12-17T16:19:00Z">
        <w:r w:rsidRPr="00267B70">
          <w:rPr>
            <w:color w:val="C0C0C0"/>
            <w:lang w:val="en-GB"/>
          </w:rPr>
          <w:sym w:font="Wingdings" w:char="F06E"/>
        </w:r>
        <w:r w:rsidRPr="00267B70">
          <w:rPr>
            <w:lang w:val="en-GB"/>
          </w:rPr>
          <w:tab/>
          <w:t xml:space="preserve">Cross Support Services </w:t>
        </w:r>
      </w:ins>
      <w:ins w:id="21492" w:author="Quinten Van Woerkom" w:date="2024-12-17T17:20:00Z" w16du:dateUtc="2024-12-17T16:20:00Z">
        <w:r>
          <w:rPr>
            <w:lang w:val="en-GB"/>
          </w:rPr>
          <w:t>service object</w:t>
        </w:r>
      </w:ins>
      <w:ins w:id="21493" w:author="Quinten Van Woerkom" w:date="2024-12-17T17:19:00Z" w16du:dateUtc="2024-12-17T16:19:00Z">
        <w:r w:rsidRPr="00267B70">
          <w:rPr>
            <w:lang w:val="en-GB"/>
          </w:rPr>
          <w:t xml:space="preserve">s (grey) correspond to CCSDS Cross Support Service Management </w:t>
        </w:r>
        <w:r w:rsidRPr="00267B70">
          <w:rPr>
            <w:iCs/>
            <w:lang w:val="en-GB"/>
          </w:rPr>
          <w:t>Recommended Standard</w:t>
        </w:r>
        <w:r w:rsidRPr="00267B70">
          <w:rPr>
            <w:lang w:val="en-GB"/>
          </w:rPr>
          <w:t>s.</w:t>
        </w:r>
      </w:ins>
    </w:p>
    <w:p w14:paraId="5F874D5E" w14:textId="77777777" w:rsidR="00267B70" w:rsidRPr="00267B70" w:rsidRDefault="00267B70" w:rsidP="00267B70">
      <w:pPr>
        <w:rPr>
          <w:ins w:id="21494" w:author="Quinten Van Woerkom" w:date="2024-12-17T17:19:00Z" w16du:dateUtc="2024-12-17T16:19:00Z"/>
          <w:lang w:val="en-GB"/>
        </w:rPr>
      </w:pPr>
      <w:ins w:id="21495" w:author="Quinten Van Woerkom" w:date="2024-12-17T17:19:00Z" w16du:dateUtc="2024-12-17T16:19:00Z">
        <w:r w:rsidRPr="00267B70">
          <w:rPr>
            <w:lang w:val="en-GB"/>
          </w:rPr>
          <w:t>Relationships shown in black are within the scope of mission planning standardization, others are color-coded by their respective area.</w:t>
        </w:r>
      </w:ins>
    </w:p>
    <w:p w14:paraId="64AFEB02" w14:textId="41D45C48" w:rsidR="00267B70" w:rsidRPr="00267B70" w:rsidRDefault="00267B70" w:rsidP="00267B70">
      <w:pPr>
        <w:rPr>
          <w:ins w:id="21496" w:author="Quinten Van Woerkom" w:date="2024-12-17T17:19:00Z" w16du:dateUtc="2024-12-17T16:19:00Z"/>
          <w:lang w:val="en-GB"/>
        </w:rPr>
      </w:pPr>
      <w:ins w:id="21497" w:author="Quinten Van Woerkom" w:date="2024-12-17T17:19:00Z" w16du:dateUtc="2024-12-17T16:19:00Z">
        <w:r w:rsidRPr="00267B70">
          <w:rPr>
            <w:lang w:val="en-GB"/>
          </w:rPr>
          <w:t xml:space="preserve">The following principal MPS </w:t>
        </w:r>
      </w:ins>
      <w:ins w:id="21498" w:author="Quinten Van Woerkom" w:date="2024-12-17T17:20:00Z" w16du:dateUtc="2024-12-17T16:20:00Z">
        <w:r>
          <w:rPr>
            <w:lang w:val="en-GB"/>
          </w:rPr>
          <w:t>service object</w:t>
        </w:r>
      </w:ins>
      <w:ins w:id="21499" w:author="Quinten Van Woerkom" w:date="2024-12-17T17:19:00Z" w16du:dateUtc="2024-12-17T16:19:00Z">
        <w:r w:rsidRPr="00267B70">
          <w:rPr>
            <w:lang w:val="en-GB"/>
          </w:rPr>
          <w:t>s are shown in the diagram:</w:t>
        </w:r>
      </w:ins>
    </w:p>
    <w:p w14:paraId="4BD7A017" w14:textId="77777777" w:rsidR="00267B70" w:rsidRPr="00267B70" w:rsidRDefault="00267B70" w:rsidP="00267B70">
      <w:pPr>
        <w:numPr>
          <w:ilvl w:val="0"/>
          <w:numId w:val="16"/>
        </w:numPr>
        <w:tabs>
          <w:tab w:val="clear" w:pos="360"/>
          <w:tab w:val="left" w:pos="720"/>
        </w:tabs>
        <w:spacing w:before="180" w:line="240" w:lineRule="auto"/>
        <w:ind w:left="720"/>
        <w:rPr>
          <w:ins w:id="21500" w:author="Quinten Van Woerkom" w:date="2024-12-17T17:19:00Z" w16du:dateUtc="2024-12-17T16:19:00Z"/>
          <w:b/>
          <w:lang w:val="en-GB" w:eastAsia="en-GB"/>
        </w:rPr>
      </w:pPr>
      <w:ins w:id="21501" w:author="Quinten Van Woerkom" w:date="2024-12-17T17:19:00Z" w16du:dateUtc="2024-12-17T16:19:00Z">
        <w:r w:rsidRPr="00267B70">
          <w:rPr>
            <w:b/>
            <w:lang w:val="en-GB" w:eastAsia="en-GB"/>
          </w:rPr>
          <w:t>Planning Requests;</w:t>
        </w:r>
      </w:ins>
    </w:p>
    <w:p w14:paraId="2A256F91" w14:textId="77777777" w:rsidR="00267B70" w:rsidRPr="00267B70" w:rsidRDefault="00267B70" w:rsidP="00267B70">
      <w:pPr>
        <w:numPr>
          <w:ilvl w:val="0"/>
          <w:numId w:val="16"/>
        </w:numPr>
        <w:tabs>
          <w:tab w:val="clear" w:pos="360"/>
          <w:tab w:val="left" w:pos="720"/>
        </w:tabs>
        <w:spacing w:before="180" w:line="240" w:lineRule="auto"/>
        <w:ind w:left="720"/>
        <w:rPr>
          <w:ins w:id="21502" w:author="Quinten Van Woerkom" w:date="2024-12-17T17:19:00Z" w16du:dateUtc="2024-12-17T16:19:00Z"/>
          <w:b/>
          <w:lang w:val="en-GB" w:eastAsia="en-GB"/>
        </w:rPr>
      </w:pPr>
      <w:ins w:id="21503" w:author="Quinten Van Woerkom" w:date="2024-12-17T17:19:00Z" w16du:dateUtc="2024-12-17T16:19:00Z">
        <w:r w:rsidRPr="00267B70">
          <w:rPr>
            <w:b/>
            <w:lang w:val="en-GB" w:eastAsia="en-GB"/>
          </w:rPr>
          <w:t>Plans;</w:t>
        </w:r>
      </w:ins>
    </w:p>
    <w:p w14:paraId="7935E603" w14:textId="77777777" w:rsidR="00267B70" w:rsidRPr="00267B70" w:rsidRDefault="00267B70" w:rsidP="00267B70">
      <w:pPr>
        <w:numPr>
          <w:ilvl w:val="0"/>
          <w:numId w:val="16"/>
        </w:numPr>
        <w:tabs>
          <w:tab w:val="clear" w:pos="360"/>
          <w:tab w:val="left" w:pos="720"/>
        </w:tabs>
        <w:spacing w:before="180" w:line="240" w:lineRule="auto"/>
        <w:ind w:left="720"/>
        <w:rPr>
          <w:ins w:id="21504" w:author="Quinten Van Woerkom" w:date="2024-12-17T17:19:00Z" w16du:dateUtc="2024-12-17T16:19:00Z"/>
          <w:b/>
          <w:lang w:val="en-GB" w:eastAsia="en-GB"/>
        </w:rPr>
      </w:pPr>
      <w:ins w:id="21505" w:author="Quinten Van Woerkom" w:date="2024-12-17T17:19:00Z" w16du:dateUtc="2024-12-17T16:19:00Z">
        <w:r w:rsidRPr="00267B70">
          <w:rPr>
            <w:b/>
            <w:lang w:val="en-GB" w:eastAsia="en-GB"/>
          </w:rPr>
          <w:lastRenderedPageBreak/>
          <w:t>Planning Activities;</w:t>
        </w:r>
      </w:ins>
    </w:p>
    <w:p w14:paraId="23C60737" w14:textId="77777777" w:rsidR="00267B70" w:rsidRPr="00267B70" w:rsidRDefault="00267B70" w:rsidP="00267B70">
      <w:pPr>
        <w:numPr>
          <w:ilvl w:val="0"/>
          <w:numId w:val="16"/>
        </w:numPr>
        <w:tabs>
          <w:tab w:val="clear" w:pos="360"/>
          <w:tab w:val="left" w:pos="720"/>
        </w:tabs>
        <w:spacing w:before="180" w:line="240" w:lineRule="auto"/>
        <w:ind w:left="720"/>
        <w:rPr>
          <w:ins w:id="21506" w:author="Quinten Van Woerkom" w:date="2024-12-17T17:19:00Z" w16du:dateUtc="2024-12-17T16:19:00Z"/>
          <w:b/>
          <w:lang w:val="en-GB" w:eastAsia="en-GB"/>
        </w:rPr>
      </w:pPr>
      <w:ins w:id="21507" w:author="Quinten Van Woerkom" w:date="2024-12-17T17:19:00Z" w16du:dateUtc="2024-12-17T16:19:00Z">
        <w:r w:rsidRPr="00267B70">
          <w:rPr>
            <w:b/>
            <w:lang w:val="en-GB" w:eastAsia="en-GB"/>
          </w:rPr>
          <w:t>Planning Events;</w:t>
        </w:r>
      </w:ins>
    </w:p>
    <w:p w14:paraId="7F0F81D9" w14:textId="77777777" w:rsidR="00267B70" w:rsidRPr="00267B70" w:rsidRDefault="00267B70" w:rsidP="00267B70">
      <w:pPr>
        <w:numPr>
          <w:ilvl w:val="0"/>
          <w:numId w:val="16"/>
        </w:numPr>
        <w:tabs>
          <w:tab w:val="clear" w:pos="360"/>
          <w:tab w:val="left" w:pos="720"/>
        </w:tabs>
        <w:spacing w:before="180" w:line="240" w:lineRule="auto"/>
        <w:ind w:left="720"/>
        <w:rPr>
          <w:ins w:id="21508" w:author="Quinten Van Woerkom" w:date="2024-12-17T17:19:00Z" w16du:dateUtc="2024-12-17T16:19:00Z"/>
          <w:b/>
          <w:lang w:val="en-GB" w:eastAsia="en-GB"/>
        </w:rPr>
      </w:pPr>
      <w:ins w:id="21509" w:author="Quinten Van Woerkom" w:date="2024-12-17T17:19:00Z" w16du:dateUtc="2024-12-17T16:19:00Z">
        <w:r w:rsidRPr="00267B70">
          <w:rPr>
            <w:b/>
            <w:lang w:val="en-GB" w:eastAsia="en-GB"/>
          </w:rPr>
          <w:t>Planning Resources.</w:t>
        </w:r>
      </w:ins>
    </w:p>
    <w:p w14:paraId="10F55CDE" w14:textId="2F9E0C7E" w:rsidR="00267B70" w:rsidRPr="00267B70" w:rsidRDefault="00267B70" w:rsidP="00267B70">
      <w:pPr>
        <w:rPr>
          <w:ins w:id="21510" w:author="Quinten Van Woerkom" w:date="2024-12-17T17:19:00Z" w16du:dateUtc="2024-12-17T16:19:00Z"/>
          <w:lang w:val="en-GB"/>
        </w:rPr>
      </w:pPr>
      <w:ins w:id="21511" w:author="Quinten Van Woerkom" w:date="2024-12-17T17:19:00Z" w16du:dateUtc="2024-12-17T16:19:00Z">
        <w:r w:rsidRPr="00267B70">
          <w:rPr>
            <w:lang w:val="en-GB"/>
          </w:rPr>
          <w:t xml:space="preserve">These are introduced in the subsections below.  Each of these </w:t>
        </w:r>
      </w:ins>
      <w:ins w:id="21512" w:author="Quinten Van Woerkom" w:date="2024-12-17T17:20:00Z" w16du:dateUtc="2024-12-17T16:20:00Z">
        <w:r>
          <w:rPr>
            <w:lang w:val="en-GB"/>
          </w:rPr>
          <w:t>service object</w:t>
        </w:r>
      </w:ins>
      <w:ins w:id="21513" w:author="Quinten Van Woerkom" w:date="2024-12-17T17:19:00Z" w16du:dateUtc="2024-12-17T16:19:00Z">
        <w:r w:rsidRPr="00267B70">
          <w:rPr>
            <w:lang w:val="en-GB"/>
          </w:rPr>
          <w:t xml:space="preserve">s comprises a set of </w:t>
        </w:r>
        <w:r w:rsidRPr="00267B70">
          <w:rPr>
            <w:b/>
            <w:lang w:val="en-GB"/>
          </w:rPr>
          <w:t>MO objects</w:t>
        </w:r>
        <w:r w:rsidRPr="00267B70">
          <w:rPr>
            <w:lang w:val="en-GB"/>
          </w:rPr>
          <w:t xml:space="preserve"> with its own object </w:t>
        </w:r>
        <w:r w:rsidRPr="00267B70">
          <w:rPr>
            <w:b/>
            <w:lang w:val="en-GB"/>
          </w:rPr>
          <w:t>identity</w:t>
        </w:r>
      </w:ins>
      <w:commentRangeStart w:id="21514"/>
      <w:ins w:id="21515" w:author="Quinten Van Woerkom" w:date="2024-12-17T17:42:00Z" w16du:dateUtc="2024-12-17T16:42:00Z">
        <w:r w:rsidR="00BF0C68">
          <w:rPr>
            <w:bCs/>
            <w:lang w:val="en-GB"/>
          </w:rPr>
          <w:t>.</w:t>
        </w:r>
        <w:commentRangeEnd w:id="21514"/>
        <w:r w:rsidR="007A7632">
          <w:rPr>
            <w:rStyle w:val="CommentReference"/>
          </w:rPr>
          <w:commentReference w:id="21514"/>
        </w:r>
      </w:ins>
    </w:p>
    <w:p w14:paraId="2FF86E04" w14:textId="7C1EC93C" w:rsidR="00267B70" w:rsidRPr="00267B70" w:rsidRDefault="00267B70" w:rsidP="00267B70">
      <w:pPr>
        <w:rPr>
          <w:ins w:id="21516" w:author="Quinten Van Woerkom" w:date="2024-12-17T17:19:00Z" w16du:dateUtc="2024-12-17T16:19:00Z"/>
          <w:lang w:val="en-GB"/>
        </w:rPr>
      </w:pPr>
      <w:ins w:id="21517" w:author="Quinten Van Woerkom" w:date="2024-12-17T17:19:00Z" w16du:dateUtc="2024-12-17T16:19:00Z">
        <w:r w:rsidRPr="00267B70">
          <w:rPr>
            <w:lang w:val="en-GB"/>
          </w:rPr>
          <w:t xml:space="preserve">The status of planning requests, plans, planning activities, and planning events can evolve over time and is reported through the defined MPS services.  State models are associated </w:t>
        </w:r>
        <w:proofErr w:type="gramStart"/>
        <w:r w:rsidRPr="00267B70">
          <w:rPr>
            <w:lang w:val="en-GB"/>
          </w:rPr>
          <w:t>with  each</w:t>
        </w:r>
        <w:proofErr w:type="gramEnd"/>
        <w:r w:rsidRPr="00267B70">
          <w:rPr>
            <w:lang w:val="en-GB"/>
          </w:rPr>
          <w:t xml:space="preserve"> of these </w:t>
        </w:r>
      </w:ins>
      <w:ins w:id="21518" w:author="Quinten Van Woerkom" w:date="2024-12-17T17:20:00Z" w16du:dateUtc="2024-12-17T16:20:00Z">
        <w:r>
          <w:rPr>
            <w:lang w:val="en-GB"/>
          </w:rPr>
          <w:t>service object</w:t>
        </w:r>
      </w:ins>
      <w:ins w:id="21519" w:author="Quinten Van Woerkom" w:date="2024-12-17T17:19:00Z" w16du:dateUtc="2024-12-17T16:19:00Z">
        <w:r w:rsidRPr="00267B70">
          <w:rPr>
            <w:lang w:val="en-GB"/>
          </w:rPr>
          <w:t>s in the full information model, but only the minimum set of states has been defined to work with the defined services:  missions may effectively extend these with additional states using additional information fields.</w:t>
        </w:r>
      </w:ins>
    </w:p>
    <w:p w14:paraId="68A16039" w14:textId="5D2093CB" w:rsidR="00267B70" w:rsidRPr="00267B70" w:rsidRDefault="00267B70" w:rsidP="00267B70">
      <w:pPr>
        <w:rPr>
          <w:ins w:id="21520" w:author="Quinten Van Woerkom" w:date="2024-12-17T17:19:00Z" w16du:dateUtc="2024-12-17T16:19:00Z"/>
          <w:lang w:val="en-GB"/>
        </w:rPr>
      </w:pPr>
      <w:ins w:id="21521" w:author="Quinten Van Woerkom" w:date="2024-12-17T17:19:00Z" w16du:dateUtc="2024-12-17T16:19:00Z">
        <w:r w:rsidRPr="00267B70">
          <w:rPr>
            <w:b/>
            <w:lang w:val="en-GB"/>
          </w:rPr>
          <w:t>Planning requests</w:t>
        </w:r>
        <w:r w:rsidRPr="00267B70">
          <w:rPr>
            <w:lang w:val="en-GB"/>
          </w:rPr>
          <w:t xml:space="preserve"> and </w:t>
        </w:r>
        <w:r w:rsidRPr="00267B70">
          <w:rPr>
            <w:b/>
            <w:lang w:val="en-GB"/>
          </w:rPr>
          <w:t>plans</w:t>
        </w:r>
        <w:r w:rsidRPr="00267B70">
          <w:rPr>
            <w:lang w:val="en-GB"/>
          </w:rPr>
          <w:t xml:space="preserve"> are both container objects, whose content relates to a set of planning </w:t>
        </w:r>
      </w:ins>
      <w:ins w:id="21522" w:author="Quinten Van Woerkom" w:date="2024-12-17T17:20:00Z" w16du:dateUtc="2024-12-17T16:20:00Z">
        <w:r>
          <w:rPr>
            <w:lang w:val="en-GB"/>
          </w:rPr>
          <w:t>service object</w:t>
        </w:r>
      </w:ins>
      <w:ins w:id="21523" w:author="Quinten Van Woerkom" w:date="2024-12-17T17:19:00Z" w16du:dateUtc="2024-12-17T16:19:00Z">
        <w:r w:rsidRPr="00267B70">
          <w:rPr>
            <w:lang w:val="en-GB"/>
          </w:rPr>
          <w:t xml:space="preserve">s:  </w:t>
        </w:r>
        <w:r w:rsidRPr="00267B70">
          <w:rPr>
            <w:b/>
            <w:lang w:val="en-GB"/>
          </w:rPr>
          <w:t>planning events</w:t>
        </w:r>
        <w:r w:rsidRPr="00267B70">
          <w:rPr>
            <w:lang w:val="en-GB"/>
          </w:rPr>
          <w:t xml:space="preserve">, </w:t>
        </w:r>
        <w:r w:rsidRPr="00267B70">
          <w:rPr>
            <w:b/>
            <w:lang w:val="en-GB"/>
          </w:rPr>
          <w:t>planning activities</w:t>
        </w:r>
        <w:r w:rsidRPr="00267B70">
          <w:rPr>
            <w:lang w:val="en-GB"/>
          </w:rPr>
          <w:t xml:space="preserve">, and </w:t>
        </w:r>
        <w:r w:rsidRPr="00267B70">
          <w:rPr>
            <w:b/>
            <w:lang w:val="en-GB"/>
          </w:rPr>
          <w:t>planning resources</w:t>
        </w:r>
        <w:r w:rsidRPr="00267B70">
          <w:rPr>
            <w:lang w:val="en-GB"/>
          </w:rPr>
          <w:t xml:space="preserve">.  For each of these three types (or classes) of planning data, there is a defined set of items that can be referenced or instantiated within planning requests and plans.  Together these definitions comprise the </w:t>
        </w:r>
        <w:r w:rsidRPr="00267B70">
          <w:rPr>
            <w:b/>
            <w:lang w:val="en-GB"/>
          </w:rPr>
          <w:t>planning configuration data</w:t>
        </w:r>
        <w:r w:rsidRPr="00267B70">
          <w:rPr>
            <w:lang w:val="en-GB"/>
          </w:rPr>
          <w:t>.</w:t>
        </w:r>
      </w:ins>
    </w:p>
    <w:p w14:paraId="11F56392" w14:textId="639C743F" w:rsidR="00267B70" w:rsidRPr="00267B70" w:rsidRDefault="00267B70" w:rsidP="00267B70">
      <w:pPr>
        <w:rPr>
          <w:ins w:id="21524" w:author="Quinten Van Woerkom" w:date="2024-12-17T17:19:00Z" w16du:dateUtc="2024-12-17T16:19:00Z"/>
          <w:lang w:val="en-GB"/>
        </w:rPr>
      </w:pPr>
      <w:ins w:id="21525" w:author="Quinten Van Woerkom" w:date="2024-12-17T17:19:00Z" w16du:dateUtc="2024-12-17T16:19:00Z">
        <w:r w:rsidRPr="00267B70">
          <w:rPr>
            <w:b/>
            <w:lang w:val="en-GB"/>
          </w:rPr>
          <w:t xml:space="preserve">Planning constraints </w:t>
        </w:r>
        <w:r w:rsidRPr="00267B70">
          <w:rPr>
            <w:lang w:val="en-GB"/>
          </w:rPr>
          <w:t xml:space="preserve">are not self-standing </w:t>
        </w:r>
      </w:ins>
      <w:ins w:id="21526" w:author="Quinten Van Woerkom" w:date="2024-12-17T17:20:00Z" w16du:dateUtc="2024-12-17T16:20:00Z">
        <w:r>
          <w:rPr>
            <w:lang w:val="en-GB"/>
          </w:rPr>
          <w:t xml:space="preserve">service </w:t>
        </w:r>
        <w:proofErr w:type="gramStart"/>
        <w:r>
          <w:rPr>
            <w:lang w:val="en-GB"/>
          </w:rPr>
          <w:t>object</w:t>
        </w:r>
      </w:ins>
      <w:ins w:id="21527" w:author="Quinten Van Woerkom" w:date="2024-12-17T17:19:00Z" w16du:dateUtc="2024-12-17T16:19:00Z">
        <w:r w:rsidRPr="00267B70">
          <w:rPr>
            <w:lang w:val="en-GB"/>
          </w:rPr>
          <w:t>s, but</w:t>
        </w:r>
        <w:proofErr w:type="gramEnd"/>
        <w:r w:rsidRPr="00267B70">
          <w:rPr>
            <w:lang w:val="en-GB"/>
          </w:rPr>
          <w:t xml:space="preserve"> can be attached to planning requests and planning activities.  They are defined in </w:t>
        </w:r>
        <w:r w:rsidRPr="00267B70">
          <w:rPr>
            <w:lang w:val="en-GB"/>
          </w:rPr>
          <w:fldChar w:fldCharType="begin"/>
        </w:r>
        <w:r w:rsidRPr="00267B70">
          <w:rPr>
            <w:lang w:val="en-GB"/>
          </w:rPr>
          <w:instrText xml:space="preserve"> REF _Ref33099098 \r \h  \* MERGEFORMAT </w:instrText>
        </w:r>
      </w:ins>
      <w:r w:rsidRPr="00267B70">
        <w:rPr>
          <w:lang w:val="en-GB"/>
        </w:rPr>
      </w:r>
      <w:ins w:id="21528" w:author="Quinten Van Woerkom" w:date="2024-12-17T17:19:00Z" w16du:dateUtc="2024-12-17T16:19:00Z">
        <w:r w:rsidRPr="00267B70">
          <w:rPr>
            <w:lang w:val="en-GB"/>
          </w:rPr>
          <w:fldChar w:fldCharType="separate"/>
        </w:r>
      </w:ins>
      <w:ins w:id="21529" w:author="Peter Van Der Plas" w:date="2025-01-01T17:31:00Z" w16du:dateUtc="2025-01-01T16:31:00Z">
        <w:r w:rsidR="006D1623">
          <w:rPr>
            <w:lang w:val="en-GB"/>
          </w:rPr>
          <w:t>4.6.7</w:t>
        </w:r>
      </w:ins>
      <w:ins w:id="21530" w:author="Quinten Van Woerkom" w:date="2024-12-17T17:19:00Z" w16du:dateUtc="2024-12-17T16:19:00Z">
        <w:r w:rsidRPr="00267B70">
          <w:rPr>
            <w:lang w:val="en-GB"/>
          </w:rPr>
          <w:fldChar w:fldCharType="end"/>
        </w:r>
        <w:r w:rsidRPr="00267B70">
          <w:rPr>
            <w:lang w:val="en-GB"/>
          </w:rPr>
          <w:t xml:space="preserve">.  Subsection </w:t>
        </w:r>
        <w:r w:rsidRPr="00267B70">
          <w:rPr>
            <w:lang w:val="en-GB"/>
          </w:rPr>
          <w:fldChar w:fldCharType="begin"/>
        </w:r>
        <w:r w:rsidRPr="00267B70">
          <w:rPr>
            <w:lang w:val="en-GB"/>
          </w:rPr>
          <w:instrText xml:space="preserve"> REF _Ref33099150 \r \h  \* MERGEFORMAT </w:instrText>
        </w:r>
      </w:ins>
      <w:r w:rsidRPr="00267B70">
        <w:rPr>
          <w:lang w:val="en-GB"/>
        </w:rPr>
      </w:r>
      <w:ins w:id="21531" w:author="Quinten Van Woerkom" w:date="2024-12-17T17:19:00Z" w16du:dateUtc="2024-12-17T16:19:00Z">
        <w:r w:rsidRPr="00267B70">
          <w:rPr>
            <w:lang w:val="en-GB"/>
          </w:rPr>
          <w:fldChar w:fldCharType="separate"/>
        </w:r>
      </w:ins>
      <w:ins w:id="21532" w:author="Peter Van Der Plas" w:date="2025-01-01T17:31:00Z" w16du:dateUtc="2025-01-01T16:31:00Z">
        <w:r w:rsidR="006D1623">
          <w:rPr>
            <w:lang w:val="en-GB"/>
          </w:rPr>
          <w:t>4.6</w:t>
        </w:r>
      </w:ins>
      <w:ins w:id="21533" w:author="Quinten Van Woerkom" w:date="2024-12-17T17:19:00Z" w16du:dateUtc="2024-12-17T16:19:00Z">
        <w:r w:rsidRPr="00267B70">
          <w:rPr>
            <w:lang w:val="en-GB"/>
          </w:rPr>
          <w:fldChar w:fldCharType="end"/>
        </w:r>
        <w:r w:rsidRPr="00267B70">
          <w:rPr>
            <w:lang w:val="en-GB"/>
          </w:rPr>
          <w:t xml:space="preserve"> also includes the definition of other MPS supporting data types, including:</w:t>
        </w:r>
      </w:ins>
    </w:p>
    <w:p w14:paraId="0DF98AFE" w14:textId="77777777" w:rsidR="00267B70" w:rsidRPr="00267B70" w:rsidRDefault="00267B70" w:rsidP="00267B70">
      <w:pPr>
        <w:numPr>
          <w:ilvl w:val="0"/>
          <w:numId w:val="8"/>
        </w:numPr>
        <w:tabs>
          <w:tab w:val="clear" w:pos="360"/>
          <w:tab w:val="left" w:pos="720"/>
        </w:tabs>
        <w:spacing w:before="180" w:line="240" w:lineRule="auto"/>
        <w:ind w:left="720"/>
        <w:rPr>
          <w:ins w:id="21534" w:author="Quinten Van Woerkom" w:date="2024-12-17T17:19:00Z" w16du:dateUtc="2024-12-17T16:19:00Z"/>
          <w:lang w:val="en-GB" w:eastAsia="en-GB"/>
        </w:rPr>
      </w:pPr>
      <w:ins w:id="21535" w:author="Quinten Van Woerkom" w:date="2024-12-17T17:19:00Z" w16du:dateUtc="2024-12-17T16:19:00Z">
        <w:r w:rsidRPr="00267B70">
          <w:rPr>
            <w:lang w:val="en-GB" w:eastAsia="en-GB"/>
          </w:rPr>
          <w:t xml:space="preserve">MPS </w:t>
        </w:r>
        <w:r w:rsidRPr="00267B70">
          <w:rPr>
            <w:b/>
            <w:lang w:val="en-GB" w:eastAsia="en-GB"/>
          </w:rPr>
          <w:t>Position</w:t>
        </w:r>
        <w:r w:rsidRPr="00267B70">
          <w:rPr>
            <w:lang w:val="en-GB" w:eastAsia="en-GB"/>
          </w:rPr>
          <w:t xml:space="preserve"> and </w:t>
        </w:r>
        <w:r w:rsidRPr="00267B70">
          <w:rPr>
            <w:b/>
            <w:lang w:val="en-GB" w:eastAsia="en-GB"/>
          </w:rPr>
          <w:t>Direction</w:t>
        </w:r>
        <w:r w:rsidRPr="00267B70">
          <w:rPr>
            <w:lang w:val="en-GB" w:eastAsia="en-GB"/>
          </w:rPr>
          <w:t xml:space="preserve"> data types;</w:t>
        </w:r>
      </w:ins>
    </w:p>
    <w:p w14:paraId="3955F988" w14:textId="77777777" w:rsidR="00267B70" w:rsidRPr="00267B70" w:rsidRDefault="00267B70" w:rsidP="00267B70">
      <w:pPr>
        <w:numPr>
          <w:ilvl w:val="0"/>
          <w:numId w:val="8"/>
        </w:numPr>
        <w:tabs>
          <w:tab w:val="clear" w:pos="360"/>
          <w:tab w:val="left" w:pos="720"/>
        </w:tabs>
        <w:spacing w:before="180" w:line="240" w:lineRule="auto"/>
        <w:ind w:left="720"/>
        <w:rPr>
          <w:ins w:id="21536" w:author="Quinten Van Woerkom" w:date="2024-12-17T17:19:00Z" w16du:dateUtc="2024-12-17T16:19:00Z"/>
          <w:b/>
          <w:lang w:val="en-GB" w:eastAsia="en-GB"/>
        </w:rPr>
      </w:pPr>
      <w:ins w:id="21537" w:author="Quinten Van Woerkom" w:date="2024-12-17T17:19:00Z" w16du:dateUtc="2024-12-17T16:19:00Z">
        <w:r w:rsidRPr="00267B70">
          <w:rPr>
            <w:b/>
            <w:lang w:val="en-GB" w:eastAsia="en-GB"/>
          </w:rPr>
          <w:t>Expressions;</w:t>
        </w:r>
      </w:ins>
    </w:p>
    <w:p w14:paraId="3252A648" w14:textId="77777777" w:rsidR="00267B70" w:rsidRPr="00267B70" w:rsidRDefault="00267B70" w:rsidP="00267B70">
      <w:pPr>
        <w:numPr>
          <w:ilvl w:val="0"/>
          <w:numId w:val="8"/>
        </w:numPr>
        <w:tabs>
          <w:tab w:val="clear" w:pos="360"/>
          <w:tab w:val="left" w:pos="720"/>
        </w:tabs>
        <w:spacing w:before="180" w:line="240" w:lineRule="auto"/>
        <w:ind w:left="720"/>
        <w:rPr>
          <w:ins w:id="21538" w:author="Quinten Van Woerkom" w:date="2024-12-17T17:19:00Z" w16du:dateUtc="2024-12-17T16:19:00Z"/>
          <w:b/>
          <w:lang w:val="en-GB" w:eastAsia="en-GB"/>
        </w:rPr>
      </w:pPr>
      <w:ins w:id="21539" w:author="Quinten Van Woerkom" w:date="2024-12-17T17:19:00Z" w16du:dateUtc="2024-12-17T16:19:00Z">
        <w:r w:rsidRPr="00267B70">
          <w:rPr>
            <w:b/>
            <w:lang w:val="en-GB" w:eastAsia="en-GB"/>
          </w:rPr>
          <w:t>Arguments;</w:t>
        </w:r>
      </w:ins>
    </w:p>
    <w:p w14:paraId="27C1E3C3" w14:textId="77777777" w:rsidR="00267B70" w:rsidRPr="00267B70" w:rsidRDefault="00267B70" w:rsidP="00267B70">
      <w:pPr>
        <w:numPr>
          <w:ilvl w:val="0"/>
          <w:numId w:val="8"/>
        </w:numPr>
        <w:tabs>
          <w:tab w:val="clear" w:pos="360"/>
          <w:tab w:val="left" w:pos="720"/>
        </w:tabs>
        <w:spacing w:before="180" w:line="240" w:lineRule="auto"/>
        <w:ind w:left="720"/>
        <w:rPr>
          <w:ins w:id="21540" w:author="Quinten Van Woerkom" w:date="2024-12-17T17:19:00Z" w16du:dateUtc="2024-12-17T16:19:00Z"/>
          <w:b/>
          <w:lang w:val="en-GB" w:eastAsia="en-GB"/>
        </w:rPr>
      </w:pPr>
      <w:ins w:id="21541" w:author="Quinten Van Woerkom" w:date="2024-12-17T17:19:00Z" w16du:dateUtc="2024-12-17T16:19:00Z">
        <w:r w:rsidRPr="00267B70">
          <w:rPr>
            <w:b/>
            <w:lang w:val="en-GB" w:eastAsia="en-GB"/>
          </w:rPr>
          <w:t>Triggers;</w:t>
        </w:r>
      </w:ins>
    </w:p>
    <w:p w14:paraId="544B6DE1" w14:textId="77777777" w:rsidR="00267B70" w:rsidRPr="00267B70" w:rsidRDefault="00267B70" w:rsidP="00267B70">
      <w:pPr>
        <w:numPr>
          <w:ilvl w:val="0"/>
          <w:numId w:val="8"/>
        </w:numPr>
        <w:tabs>
          <w:tab w:val="clear" w:pos="360"/>
          <w:tab w:val="left" w:pos="720"/>
        </w:tabs>
        <w:spacing w:before="180" w:line="240" w:lineRule="auto"/>
        <w:ind w:left="720"/>
        <w:rPr>
          <w:ins w:id="21542" w:author="Quinten Van Woerkom" w:date="2024-12-17T17:19:00Z" w16du:dateUtc="2024-12-17T16:19:00Z"/>
          <w:b/>
          <w:lang w:val="en-GB" w:eastAsia="en-GB"/>
        </w:rPr>
      </w:pPr>
      <w:ins w:id="21543" w:author="Quinten Van Woerkom" w:date="2024-12-17T17:19:00Z" w16du:dateUtc="2024-12-17T16:19:00Z">
        <w:r w:rsidRPr="00267B70">
          <w:rPr>
            <w:b/>
            <w:lang w:val="en-GB" w:eastAsia="en-GB"/>
          </w:rPr>
          <w:t>Repetitions.</w:t>
        </w:r>
      </w:ins>
    </w:p>
    <w:p w14:paraId="6CC339DC" w14:textId="77777777" w:rsidR="00267B70" w:rsidRPr="00267B70" w:rsidRDefault="00267B70" w:rsidP="00267B70">
      <w:pPr>
        <w:rPr>
          <w:ins w:id="21544" w:author="Quinten Van Woerkom" w:date="2024-12-17T17:19:00Z" w16du:dateUtc="2024-12-17T16:19:00Z"/>
          <w:lang w:val="en-GB"/>
        </w:rPr>
      </w:pPr>
      <w:ins w:id="21545" w:author="Quinten Van Woerkom" w:date="2024-12-17T17:19:00Z" w16du:dateUtc="2024-12-17T16:19:00Z">
        <w:r w:rsidRPr="00267B70">
          <w:rPr>
            <w:lang w:val="en-GB"/>
          </w:rPr>
          <w:t>Some aspects of the MPS information model are optional.  These aspects are not required to be supported by a compliant MO MPS service provider, although this may limit the set of service capabilities and associated operations that can be supported.  Optional aspects of the model include:</w:t>
        </w:r>
      </w:ins>
    </w:p>
    <w:p w14:paraId="188FA70F" w14:textId="77777777" w:rsidR="00267B70" w:rsidRPr="00267B70" w:rsidRDefault="00267B70" w:rsidP="00267B70">
      <w:pPr>
        <w:numPr>
          <w:ilvl w:val="0"/>
          <w:numId w:val="9"/>
        </w:numPr>
        <w:tabs>
          <w:tab w:val="clear" w:pos="360"/>
          <w:tab w:val="left" w:pos="720"/>
        </w:tabs>
        <w:spacing w:before="180" w:line="240" w:lineRule="auto"/>
        <w:ind w:left="720"/>
        <w:rPr>
          <w:ins w:id="21546" w:author="Quinten Van Woerkom" w:date="2024-12-17T17:19:00Z" w16du:dateUtc="2024-12-17T16:19:00Z"/>
          <w:lang w:val="en-GB" w:eastAsia="en-GB"/>
        </w:rPr>
      </w:pPr>
      <w:ins w:id="21547" w:author="Quinten Van Woerkom" w:date="2024-12-17T17:19:00Z" w16du:dateUtc="2024-12-17T16:19:00Z">
        <w:r w:rsidRPr="00267B70">
          <w:rPr>
            <w:lang w:val="en-GB" w:eastAsia="en-GB"/>
          </w:rPr>
          <w:t>Planning Resources;</w:t>
        </w:r>
      </w:ins>
    </w:p>
    <w:p w14:paraId="5A08A0EC" w14:textId="77777777" w:rsidR="00267B70" w:rsidRPr="00267B70" w:rsidRDefault="00267B70" w:rsidP="00267B70">
      <w:pPr>
        <w:numPr>
          <w:ilvl w:val="0"/>
          <w:numId w:val="9"/>
        </w:numPr>
        <w:tabs>
          <w:tab w:val="clear" w:pos="360"/>
          <w:tab w:val="left" w:pos="720"/>
        </w:tabs>
        <w:spacing w:before="180" w:line="240" w:lineRule="auto"/>
        <w:ind w:left="720"/>
        <w:rPr>
          <w:ins w:id="21548" w:author="Quinten Van Woerkom" w:date="2024-12-17T17:19:00Z" w16du:dateUtc="2024-12-17T16:19:00Z"/>
          <w:lang w:val="en-GB" w:eastAsia="en-GB"/>
        </w:rPr>
      </w:pPr>
      <w:ins w:id="21549" w:author="Quinten Van Woerkom" w:date="2024-12-17T17:19:00Z" w16du:dateUtc="2024-12-17T16:19:00Z">
        <w:r w:rsidRPr="00267B70">
          <w:rPr>
            <w:lang w:val="en-GB" w:eastAsia="en-GB"/>
          </w:rPr>
          <w:t>Functions;</w:t>
        </w:r>
      </w:ins>
    </w:p>
    <w:p w14:paraId="18125999" w14:textId="77777777" w:rsidR="00267B70" w:rsidRPr="00267B70" w:rsidRDefault="00267B70" w:rsidP="00267B70">
      <w:pPr>
        <w:numPr>
          <w:ilvl w:val="0"/>
          <w:numId w:val="9"/>
        </w:numPr>
        <w:tabs>
          <w:tab w:val="clear" w:pos="360"/>
          <w:tab w:val="left" w:pos="720"/>
        </w:tabs>
        <w:spacing w:before="180" w:line="240" w:lineRule="auto"/>
        <w:ind w:left="720"/>
        <w:rPr>
          <w:ins w:id="21550" w:author="Quinten Van Woerkom" w:date="2024-12-17T17:19:00Z" w16du:dateUtc="2024-12-17T16:19:00Z"/>
          <w:lang w:val="en-GB" w:eastAsia="en-GB"/>
        </w:rPr>
      </w:pPr>
      <w:ins w:id="21551" w:author="Quinten Van Woerkom" w:date="2024-12-17T17:19:00Z" w16du:dateUtc="2024-12-17T16:19:00Z">
        <w:r w:rsidRPr="00267B70">
          <w:rPr>
            <w:lang w:val="en-GB" w:eastAsia="en-GB"/>
          </w:rPr>
          <w:t>Planning Constraints, other than representation as a text expression using any defined expression syntax supported by the service provider;</w:t>
        </w:r>
      </w:ins>
    </w:p>
    <w:p w14:paraId="13041096" w14:textId="77777777" w:rsidR="00267B70" w:rsidRPr="00267B70" w:rsidRDefault="00267B70" w:rsidP="00267B70">
      <w:pPr>
        <w:numPr>
          <w:ilvl w:val="0"/>
          <w:numId w:val="9"/>
        </w:numPr>
        <w:tabs>
          <w:tab w:val="clear" w:pos="360"/>
          <w:tab w:val="left" w:pos="720"/>
        </w:tabs>
        <w:spacing w:before="180" w:line="240" w:lineRule="auto"/>
        <w:ind w:left="720"/>
        <w:rPr>
          <w:ins w:id="21552" w:author="Quinten Van Woerkom" w:date="2024-12-17T17:19:00Z" w16du:dateUtc="2024-12-17T16:19:00Z"/>
          <w:lang w:val="en-GB" w:eastAsia="en-GB"/>
        </w:rPr>
      </w:pPr>
      <w:ins w:id="21553" w:author="Quinten Van Woerkom" w:date="2024-12-17T17:19:00Z" w16du:dateUtc="2024-12-17T16:19:00Z">
        <w:r w:rsidRPr="00267B70">
          <w:rPr>
            <w:lang w:val="en-GB" w:eastAsia="en-GB"/>
          </w:rPr>
          <w:t>Position and Direction data types;</w:t>
        </w:r>
      </w:ins>
    </w:p>
    <w:p w14:paraId="1DFD0158" w14:textId="77777777" w:rsidR="00267B70" w:rsidRPr="00267B70" w:rsidRDefault="00267B70" w:rsidP="00267B70">
      <w:pPr>
        <w:numPr>
          <w:ilvl w:val="0"/>
          <w:numId w:val="9"/>
        </w:numPr>
        <w:tabs>
          <w:tab w:val="clear" w:pos="360"/>
          <w:tab w:val="left" w:pos="720"/>
        </w:tabs>
        <w:spacing w:before="180" w:line="240" w:lineRule="auto"/>
        <w:ind w:left="720"/>
        <w:rPr>
          <w:ins w:id="21554" w:author="Quinten Van Woerkom" w:date="2024-12-17T17:19:00Z" w16du:dateUtc="2024-12-17T16:19:00Z"/>
          <w:lang w:val="en-GB" w:eastAsia="en-GB"/>
        </w:rPr>
      </w:pPr>
      <w:ins w:id="21555" w:author="Quinten Van Woerkom" w:date="2024-12-17T17:19:00Z" w16du:dateUtc="2024-12-17T16:19:00Z">
        <w:r w:rsidRPr="00267B70">
          <w:rPr>
            <w:lang w:val="en-GB" w:eastAsia="en-GB"/>
          </w:rPr>
          <w:t xml:space="preserve">Repetitions (the representation of repetitive occurrences of </w:t>
        </w:r>
        <w:r w:rsidRPr="00267B70">
          <w:rPr>
            <w:b/>
            <w:lang w:val="en-GB" w:eastAsia="en-GB"/>
          </w:rPr>
          <w:t>planning activities</w:t>
        </w:r>
        <w:r w:rsidRPr="00267B70">
          <w:rPr>
            <w:lang w:val="en-GB" w:eastAsia="en-GB"/>
          </w:rPr>
          <w:t>).</w:t>
        </w:r>
      </w:ins>
    </w:p>
    <w:p w14:paraId="0E293EF3" w14:textId="77777777" w:rsidR="00267B70" w:rsidRPr="00267B70" w:rsidRDefault="00267B70">
      <w:pPr>
        <w:pStyle w:val="Heading3"/>
        <w:spacing w:before="480"/>
        <w:rPr>
          <w:ins w:id="21556" w:author="Quinten Van Woerkom" w:date="2024-12-17T17:19:00Z" w16du:dateUtc="2024-12-17T16:19:00Z"/>
          <w:lang w:val="en-GB"/>
        </w:rPr>
        <w:pPrChange w:id="21557" w:author="Peter Van Der Plas" w:date="2024-12-25T19:40:00Z" w16du:dateUtc="2024-12-25T18:40:00Z">
          <w:pPr>
            <w:keepNext/>
            <w:keepLines/>
            <w:numPr>
              <w:ilvl w:val="2"/>
              <w:numId w:val="2"/>
            </w:numPr>
            <w:tabs>
              <w:tab w:val="left" w:pos="720"/>
            </w:tabs>
            <w:spacing w:before="480" w:line="240" w:lineRule="auto"/>
            <w:ind w:left="720" w:hanging="720"/>
            <w:jc w:val="left"/>
            <w:outlineLvl w:val="2"/>
          </w:pPr>
        </w:pPrChange>
      </w:pPr>
      <w:bookmarkStart w:id="21558" w:name="_Ref186193335"/>
      <w:ins w:id="21559" w:author="Quinten Van Woerkom" w:date="2024-12-17T17:19:00Z" w16du:dateUtc="2024-12-17T16:19:00Z">
        <w:r w:rsidRPr="00267B70">
          <w:rPr>
            <w:lang w:val="en-GB"/>
          </w:rPr>
          <w:lastRenderedPageBreak/>
          <w:t>MO Objects</w:t>
        </w:r>
        <w:bookmarkEnd w:id="21558"/>
      </w:ins>
    </w:p>
    <w:p w14:paraId="5F60A9AC" w14:textId="2A025A4E" w:rsidR="00267B70" w:rsidRPr="00267B70" w:rsidRDefault="00267B70" w:rsidP="00267B70">
      <w:pPr>
        <w:rPr>
          <w:ins w:id="21560" w:author="Quinten Van Woerkom" w:date="2024-12-17T17:19:00Z" w16du:dateUtc="2024-12-17T16:19:00Z"/>
          <w:lang w:val="en-GB"/>
        </w:rPr>
      </w:pPr>
      <w:ins w:id="21561" w:author="Quinten Van Woerkom" w:date="2024-12-17T17:19:00Z" w16du:dateUtc="2024-12-17T16:19:00Z">
        <w:r w:rsidRPr="00267B70">
          <w:rPr>
            <w:lang w:val="en-GB"/>
          </w:rPr>
          <w:t xml:space="preserve">Figure </w:t>
        </w:r>
      </w:ins>
      <w:ins w:id="21562" w:author="Peter Van Der Plas" w:date="2024-12-25T19:41:00Z" w16du:dateUtc="2024-12-25T18:41:00Z">
        <w:r w:rsidR="008804CE">
          <w:rPr>
            <w:lang w:val="en-GB"/>
          </w:rPr>
          <w:fldChar w:fldCharType="begin"/>
        </w:r>
        <w:r w:rsidR="008804CE">
          <w:rPr>
            <w:lang w:val="en-GB"/>
          </w:rPr>
          <w:instrText xml:space="preserve"> REF F_205MPSDataItemsandtheirConstituentMOOb \h </w:instrText>
        </w:r>
      </w:ins>
      <w:ins w:id="21563" w:author="Peter Van Der Plas" w:date="2025-01-01T17:31:00Z" w16du:dateUtc="2025-01-01T16:31:00Z">
        <w:r w:rsidR="006D1623">
          <w:rPr>
            <w:lang w:val="en-GB"/>
          </w:rPr>
        </w:r>
      </w:ins>
      <w:r w:rsidR="008804CE">
        <w:rPr>
          <w:lang w:val="en-GB"/>
        </w:rPr>
        <w:fldChar w:fldCharType="separate"/>
      </w:r>
      <w:ins w:id="21564" w:author="Peter Van Der Plas" w:date="2025-01-01T17:31:00Z" w16du:dateUtc="2025-01-01T16:31:00Z">
        <w:r w:rsidR="006D1623">
          <w:rPr>
            <w:noProof/>
            <w:lang w:val="en-GB"/>
          </w:rPr>
          <w:t>2</w:t>
        </w:r>
        <w:r w:rsidR="006D1623" w:rsidRPr="00267B70">
          <w:rPr>
            <w:lang w:val="en-GB"/>
          </w:rPr>
          <w:noBreakHyphen/>
        </w:r>
        <w:r w:rsidR="006D1623">
          <w:rPr>
            <w:noProof/>
            <w:lang w:val="en-GB"/>
          </w:rPr>
          <w:t>5</w:t>
        </w:r>
      </w:ins>
      <w:ins w:id="21565" w:author="Peter Van Der Plas" w:date="2024-12-25T19:41:00Z" w16du:dateUtc="2024-12-25T18:41:00Z">
        <w:r w:rsidR="008804CE">
          <w:rPr>
            <w:lang w:val="en-GB"/>
          </w:rPr>
          <w:fldChar w:fldCharType="end"/>
        </w:r>
      </w:ins>
      <w:ins w:id="21566" w:author="Quinten Van Woerkom" w:date="2024-12-17T17:19:00Z" w16du:dateUtc="2024-12-17T16:19:00Z">
        <w:r w:rsidRPr="00267B70">
          <w:rPr>
            <w:noProof/>
            <w:lang w:val="en-GB"/>
          </w:rPr>
          <w:fldChar w:fldCharType="begin"/>
        </w:r>
        <w:r w:rsidRPr="00267B70">
          <w:rPr>
            <w:lang w:val="en-GB"/>
          </w:rPr>
          <w:instrText>REF F_205MPSDataItemsandtheirConstituentMOOb \h</w:instrText>
        </w:r>
        <w:r w:rsidRPr="00267B70">
          <w:rPr>
            <w:noProof/>
            <w:lang w:val="en-GB"/>
          </w:rPr>
          <w:instrText xml:space="preserve"> \* MERGEFORMAT </w:instrText>
        </w:r>
      </w:ins>
      <w:ins w:id="21567" w:author="Peter Van Der Plas" w:date="2025-01-01T17:31:00Z" w16du:dateUtc="2025-01-01T16:31:00Z">
        <w:r w:rsidR="006D1623" w:rsidRPr="00267B70">
          <w:rPr>
            <w:noProof/>
            <w:lang w:val="en-GB"/>
          </w:rPr>
        </w:r>
      </w:ins>
      <w:ins w:id="21568" w:author="Quinten Van Woerkom" w:date="2024-12-17T17:19:00Z" w16du:dateUtc="2024-12-17T16:19:00Z">
        <w:del w:id="21569" w:author="Peter Van Der Plas" w:date="2024-12-25T18:53:00Z" w16du:dateUtc="2024-12-25T17:53:00Z">
          <w:r w:rsidRPr="00267B70">
            <w:rPr>
              <w:noProof/>
              <w:lang w:val="en-GB"/>
            </w:rPr>
            <w:fldChar w:fldCharType="separate"/>
          </w:r>
        </w:del>
      </w:ins>
      <w:ins w:id="21570" w:author="Peter Van Der Plas" w:date="2025-01-01T17:31:00Z" w16du:dateUtc="2025-01-01T16:31:00Z">
        <w:r w:rsidR="006D1623">
          <w:rPr>
            <w:noProof/>
            <w:lang w:val="en-GB"/>
          </w:rPr>
          <w:t>2</w:t>
        </w:r>
        <w:r w:rsidR="006D1623" w:rsidRPr="00267B70">
          <w:rPr>
            <w:noProof/>
            <w:lang w:val="en-GB"/>
          </w:rPr>
          <w:noBreakHyphen/>
        </w:r>
        <w:r w:rsidR="006D1623">
          <w:rPr>
            <w:noProof/>
            <w:lang w:val="en-GB"/>
          </w:rPr>
          <w:t>5</w:t>
        </w:r>
      </w:ins>
      <w:ins w:id="21571" w:author="Quinten Van Woerkom" w:date="2024-12-17T17:19:00Z" w16du:dateUtc="2024-12-17T16:19:00Z">
        <w:del w:id="21572" w:author="Peter Van Der Plas" w:date="2024-12-25T18:53:00Z" w16du:dateUtc="2024-12-25T17:53:00Z">
          <w:r w:rsidRPr="00267B70" w:rsidDel="00547CCE">
            <w:rPr>
              <w:noProof/>
              <w:lang w:val="en-GB"/>
            </w:rPr>
            <w:delText>2</w:delText>
          </w:r>
          <w:r w:rsidRPr="00267B70" w:rsidDel="00547CCE">
            <w:rPr>
              <w:lang w:val="en-GB"/>
            </w:rPr>
            <w:noBreakHyphen/>
          </w:r>
          <w:r w:rsidRPr="00267B70" w:rsidDel="00547CCE">
            <w:rPr>
              <w:noProof/>
              <w:lang w:val="en-GB"/>
            </w:rPr>
            <w:delText>5</w:delText>
          </w:r>
        </w:del>
        <w:r w:rsidRPr="00267B70">
          <w:rPr>
            <w:noProof/>
            <w:lang w:val="en-GB"/>
          </w:rPr>
          <w:fldChar w:fldCharType="end"/>
        </w:r>
        <w:r w:rsidRPr="00267B70">
          <w:rPr>
            <w:lang w:val="en-GB"/>
          </w:rPr>
          <w:t xml:space="preserve"> shows how each of the MPS </w:t>
        </w:r>
      </w:ins>
      <w:ins w:id="21573" w:author="Quinten Van Woerkom" w:date="2024-12-17T17:20:00Z" w16du:dateUtc="2024-12-17T16:20:00Z">
        <w:r>
          <w:rPr>
            <w:lang w:val="en-GB"/>
          </w:rPr>
          <w:t>Service Object</w:t>
        </w:r>
      </w:ins>
      <w:ins w:id="21574" w:author="Quinten Van Woerkom" w:date="2024-12-17T17:19:00Z" w16du:dateUtc="2024-12-17T16:19:00Z">
        <w:r w:rsidRPr="00267B70">
          <w:rPr>
            <w:lang w:val="en-GB"/>
          </w:rPr>
          <w:t>s comprises multiple MO objects following a 1-, 2-, or 3-element MO object pattern.  MO objects are shown with a bold purple border.</w:t>
        </w:r>
      </w:ins>
    </w:p>
    <w:p w14:paraId="1A5A0A92" w14:textId="2C900245" w:rsidR="00267B70" w:rsidRPr="00267B70" w:rsidRDefault="00685AD8" w:rsidP="00267B70">
      <w:pPr>
        <w:keepNext/>
        <w:rPr>
          <w:ins w:id="21575" w:author="Quinten Van Woerkom" w:date="2024-12-17T17:19:00Z" w16du:dateUtc="2024-12-17T16:19:00Z"/>
          <w:lang w:val="en-GB"/>
        </w:rPr>
      </w:pPr>
      <w:ins w:id="21576" w:author="Quinten Van Woerkom" w:date="2024-12-17T17:41:00Z" w16du:dateUtc="2024-12-17T16:41:00Z">
        <w:r w:rsidRPr="00685AD8">
          <w:rPr>
            <w:noProof/>
            <w:lang w:val="en-GB"/>
          </w:rPr>
          <w:drawing>
            <wp:inline distT="0" distB="0" distL="0" distR="0" wp14:anchorId="18026FCF" wp14:editId="4AEF343B">
              <wp:extent cx="5723255" cy="3042285"/>
              <wp:effectExtent l="0" t="0" r="0" b="5715"/>
              <wp:docPr id="1936865473" name="Picture 1" descr="A diagram of a data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65473" name="Picture 1" descr="A diagram of a data flow&#10;&#10;Description automatically generated"/>
                      <pic:cNvPicPr/>
                    </pic:nvPicPr>
                    <pic:blipFill>
                      <a:blip r:embed="rId29"/>
                      <a:stretch>
                        <a:fillRect/>
                      </a:stretch>
                    </pic:blipFill>
                    <pic:spPr>
                      <a:xfrm>
                        <a:off x="0" y="0"/>
                        <a:ext cx="5723255" cy="3042285"/>
                      </a:xfrm>
                      <a:prstGeom prst="rect">
                        <a:avLst/>
                      </a:prstGeom>
                    </pic:spPr>
                  </pic:pic>
                </a:graphicData>
              </a:graphic>
            </wp:inline>
          </w:drawing>
        </w:r>
      </w:ins>
      <w:commentRangeStart w:id="21577"/>
      <w:commentRangeEnd w:id="21577"/>
      <w:ins w:id="21578" w:author="Quinten Van Woerkom" w:date="2024-12-17T17:22:00Z" w16du:dateUtc="2024-12-17T16:22:00Z">
        <w:r w:rsidR="001E366B">
          <w:rPr>
            <w:rStyle w:val="CommentReference"/>
          </w:rPr>
          <w:commentReference w:id="21577"/>
        </w:r>
      </w:ins>
    </w:p>
    <w:p w14:paraId="0B5449C6" w14:textId="7F50F1A8" w:rsidR="00267B70" w:rsidRPr="00267B70" w:rsidRDefault="00267B70">
      <w:pPr>
        <w:pStyle w:val="FigureTitle"/>
        <w:rPr>
          <w:ins w:id="21579" w:author="Quinten Van Woerkom" w:date="2024-12-17T17:19:00Z" w16du:dateUtc="2024-12-17T16:19:00Z"/>
          <w:lang w:val="en-GB"/>
        </w:rPr>
        <w:pPrChange w:id="21580" w:author="Peter Van Der Plas" w:date="2024-12-25T19:40:00Z" w16du:dateUtc="2024-12-25T18:40:00Z">
          <w:pPr>
            <w:keepLines/>
            <w:suppressAutoHyphens/>
            <w:spacing w:line="240" w:lineRule="auto"/>
            <w:jc w:val="center"/>
          </w:pPr>
        </w:pPrChange>
      </w:pPr>
      <w:ins w:id="21581" w:author="Quinten Van Woerkom" w:date="2024-12-17T17:19:00Z" w16du:dateUtc="2024-12-17T16:19:00Z">
        <w:r w:rsidRPr="00267B70">
          <w:rPr>
            <w:lang w:val="en-GB"/>
          </w:rPr>
          <w:t xml:space="preserve">Figure </w:t>
        </w:r>
        <w:bookmarkStart w:id="21582" w:name="F_205MPSDataItemsandtheirConstituentMOOb"/>
        <w:r w:rsidRPr="00267B70">
          <w:rPr>
            <w:lang w:val="en-GB"/>
          </w:rPr>
          <w:fldChar w:fldCharType="begin"/>
        </w:r>
        <w:r w:rsidRPr="00267B70">
          <w:rPr>
            <w:lang w:val="en-GB"/>
          </w:rPr>
          <w:instrText xml:space="preserve"> STYLEREF "Heading 1"\l \n \t \* MERGEFORMAT </w:instrText>
        </w:r>
        <w:r w:rsidRPr="00267B70">
          <w:rPr>
            <w:lang w:val="en-GB"/>
          </w:rPr>
          <w:fldChar w:fldCharType="separate"/>
        </w:r>
      </w:ins>
      <w:r w:rsidR="006D1623">
        <w:rPr>
          <w:noProof/>
          <w:lang w:val="en-GB"/>
        </w:rPr>
        <w:t>2</w:t>
      </w:r>
      <w:ins w:id="21583" w:author="Quinten Van Woerkom" w:date="2024-12-17T17:19:00Z" w16du:dateUtc="2024-12-17T16:19:00Z">
        <w:r w:rsidRPr="00267B70">
          <w:rPr>
            <w:lang w:val="en-GB"/>
          </w:rPr>
          <w:fldChar w:fldCharType="end"/>
        </w:r>
        <w:r w:rsidRPr="00267B70">
          <w:rPr>
            <w:lang w:val="en-GB"/>
          </w:rPr>
          <w:noBreakHyphen/>
        </w:r>
        <w:r w:rsidRPr="00267B70">
          <w:rPr>
            <w:lang w:val="en-GB"/>
          </w:rPr>
          <w:fldChar w:fldCharType="begin"/>
        </w:r>
        <w:r w:rsidRPr="00267B70">
          <w:rPr>
            <w:lang w:val="en-GB"/>
          </w:rPr>
          <w:instrText xml:space="preserve"> SEQ Figure \s 1 \* MERGEFORMAT </w:instrText>
        </w:r>
        <w:r w:rsidRPr="00267B70">
          <w:rPr>
            <w:lang w:val="en-GB"/>
          </w:rPr>
          <w:fldChar w:fldCharType="separate"/>
        </w:r>
      </w:ins>
      <w:ins w:id="21584" w:author="Peter Van Der Plas" w:date="2025-01-01T17:31:00Z" w16du:dateUtc="2025-01-01T16:31:00Z">
        <w:r w:rsidR="006D1623">
          <w:rPr>
            <w:noProof/>
            <w:lang w:val="en-GB"/>
          </w:rPr>
          <w:t>5</w:t>
        </w:r>
      </w:ins>
      <w:ins w:id="21585" w:author="Quinten Van Woerkom" w:date="2024-12-17T17:19:00Z" w16du:dateUtc="2024-12-17T16:19:00Z">
        <w:r w:rsidRPr="00267B70">
          <w:rPr>
            <w:noProof/>
            <w:lang w:val="en-GB"/>
          </w:rPr>
          <w:fldChar w:fldCharType="end"/>
        </w:r>
        <w:bookmarkEnd w:id="21582"/>
        <w:r w:rsidRPr="00267B70">
          <w:rPr>
            <w:lang w:val="en-GB"/>
          </w:rPr>
          <w:fldChar w:fldCharType="begin"/>
        </w:r>
        <w:r w:rsidRPr="00267B70">
          <w:rPr>
            <w:lang w:val="en-GB"/>
          </w:rPr>
          <w:instrText xml:space="preserve"> TC \f G \l 7 "</w:instrText>
        </w:r>
        <w:r w:rsidRPr="00267B70">
          <w:rPr>
            <w:lang w:val="en-GB"/>
          </w:rPr>
          <w:fldChar w:fldCharType="begin"/>
        </w:r>
        <w:r w:rsidRPr="00267B70">
          <w:rPr>
            <w:lang w:val="en-GB"/>
          </w:rPr>
          <w:instrText xml:space="preserve"> STYLEREF "Heading 1"\l \n \t \* MERGEFORMAT </w:instrText>
        </w:r>
        <w:r w:rsidRPr="00267B70">
          <w:rPr>
            <w:lang w:val="en-GB"/>
          </w:rPr>
          <w:fldChar w:fldCharType="separate"/>
        </w:r>
      </w:ins>
      <w:bookmarkStart w:id="21586" w:name="_Toc165036611"/>
      <w:bookmarkStart w:id="21587" w:name="_Toc186645515"/>
      <w:r w:rsidR="006D1623">
        <w:rPr>
          <w:noProof/>
          <w:lang w:val="en-GB"/>
        </w:rPr>
        <w:instrText>2</w:instrText>
      </w:r>
      <w:ins w:id="21588" w:author="Quinten Van Woerkom" w:date="2024-12-17T17:19:00Z" w16du:dateUtc="2024-12-17T16:19:00Z">
        <w:r w:rsidRPr="00267B70">
          <w:rPr>
            <w:noProof/>
            <w:lang w:val="en-GB"/>
          </w:rPr>
          <w:fldChar w:fldCharType="end"/>
        </w:r>
        <w:r w:rsidRPr="00267B70">
          <w:rPr>
            <w:lang w:val="en-GB"/>
          </w:rPr>
          <w:instrText>-</w:instrText>
        </w:r>
        <w:r w:rsidRPr="00267B70">
          <w:rPr>
            <w:lang w:val="en-GB"/>
          </w:rPr>
          <w:fldChar w:fldCharType="begin"/>
        </w:r>
        <w:r w:rsidRPr="00267B70">
          <w:rPr>
            <w:lang w:val="en-GB"/>
          </w:rPr>
          <w:instrText xml:space="preserve"> SEQ Figure_TOC \s 1 \* MERGEFORMAT </w:instrText>
        </w:r>
        <w:r w:rsidRPr="00267B70">
          <w:rPr>
            <w:lang w:val="en-GB"/>
          </w:rPr>
          <w:fldChar w:fldCharType="separate"/>
        </w:r>
      </w:ins>
      <w:ins w:id="21589" w:author="Peter Van Der Plas" w:date="2025-01-01T17:31:00Z" w16du:dateUtc="2025-01-01T16:31:00Z">
        <w:r w:rsidR="006D1623">
          <w:rPr>
            <w:noProof/>
            <w:lang w:val="en-GB"/>
          </w:rPr>
          <w:instrText>5</w:instrText>
        </w:r>
      </w:ins>
      <w:ins w:id="21590" w:author="Quinten Van Woerkom" w:date="2024-12-17T17:19:00Z" w16du:dateUtc="2024-12-17T16:19:00Z">
        <w:r w:rsidRPr="00267B70">
          <w:rPr>
            <w:noProof/>
            <w:lang w:val="en-GB"/>
          </w:rPr>
          <w:fldChar w:fldCharType="end"/>
        </w:r>
        <w:r w:rsidRPr="00267B70">
          <w:rPr>
            <w:lang w:val="en-GB"/>
          </w:rPr>
          <w:tab/>
          <w:instrText>MPS Data Items and their Constituent MO Objects</w:instrText>
        </w:r>
        <w:bookmarkEnd w:id="21586"/>
        <w:bookmarkEnd w:id="21587"/>
        <w:r w:rsidRPr="00267B70">
          <w:rPr>
            <w:lang w:val="en-GB"/>
          </w:rPr>
          <w:instrText>"</w:instrText>
        </w:r>
        <w:r w:rsidRPr="00267B70">
          <w:rPr>
            <w:lang w:val="en-GB"/>
          </w:rPr>
          <w:fldChar w:fldCharType="end"/>
        </w:r>
        <w:r w:rsidRPr="00267B70">
          <w:rPr>
            <w:lang w:val="en-GB"/>
          </w:rPr>
          <w:t xml:space="preserve">:  MPS </w:t>
        </w:r>
      </w:ins>
      <w:ins w:id="21591" w:author="Quinten Van Woerkom" w:date="2024-12-17T17:20:00Z" w16du:dateUtc="2024-12-17T16:20:00Z">
        <w:r w:rsidRPr="008804CE">
          <w:rPr>
            <w:rPrChange w:id="21592" w:author="Peter Van Der Plas" w:date="2024-12-25T19:40:00Z" w16du:dateUtc="2024-12-25T18:40:00Z">
              <w:rPr>
                <w:lang w:val="en-GB"/>
              </w:rPr>
            </w:rPrChange>
          </w:rPr>
          <w:t>Service</w:t>
        </w:r>
        <w:r>
          <w:rPr>
            <w:lang w:val="en-GB"/>
          </w:rPr>
          <w:t xml:space="preserve"> Object</w:t>
        </w:r>
      </w:ins>
      <w:ins w:id="21593" w:author="Quinten Van Woerkom" w:date="2024-12-17T17:19:00Z" w16du:dateUtc="2024-12-17T16:19:00Z">
        <w:r w:rsidRPr="00267B70">
          <w:rPr>
            <w:lang w:val="en-GB"/>
          </w:rPr>
          <w:t>s and their Constituent MO Objects</w:t>
        </w:r>
      </w:ins>
    </w:p>
    <w:p w14:paraId="3B9EF664" w14:textId="77777777" w:rsidR="00267B70" w:rsidRPr="00267B70" w:rsidRDefault="00267B70" w:rsidP="00267B70">
      <w:pPr>
        <w:rPr>
          <w:ins w:id="21594" w:author="Quinten Van Woerkom" w:date="2024-12-17T17:19:00Z" w16du:dateUtc="2024-12-17T16:19:00Z"/>
          <w:lang w:val="en-GB"/>
        </w:rPr>
      </w:pPr>
      <w:ins w:id="21595" w:author="Quinten Van Woerkom" w:date="2024-12-17T17:19:00Z" w16du:dateUtc="2024-12-17T16:19:00Z">
        <w:r w:rsidRPr="00267B70">
          <w:rPr>
            <w:lang w:val="en-GB"/>
          </w:rPr>
          <w:t xml:space="preserve">Each MO object has a unique object </w:t>
        </w:r>
        <w:r w:rsidRPr="00267B70">
          <w:rPr>
            <w:b/>
            <w:lang w:val="en-GB"/>
          </w:rPr>
          <w:t>identity</w:t>
        </w:r>
        <w:r w:rsidRPr="00267B70">
          <w:rPr>
            <w:lang w:val="en-GB"/>
          </w:rPr>
          <w:t xml:space="preserve">, which includes an unchanging key (Identifier) and optionally a </w:t>
        </w:r>
        <w:r w:rsidRPr="00267B70">
          <w:rPr>
            <w:b/>
            <w:lang w:val="en-GB"/>
          </w:rPr>
          <w:t>version</w:t>
        </w:r>
        <w:r w:rsidRPr="00267B70">
          <w:rPr>
            <w:lang w:val="en-GB"/>
          </w:rPr>
          <w:t xml:space="preserve">.  When a </w:t>
        </w:r>
        <w:r w:rsidRPr="00267B70">
          <w:rPr>
            <w:b/>
            <w:lang w:val="en-GB"/>
          </w:rPr>
          <w:t xml:space="preserve">definition </w:t>
        </w:r>
        <w:r w:rsidRPr="00267B70">
          <w:rPr>
            <w:lang w:val="en-GB"/>
          </w:rPr>
          <w:t xml:space="preserve">object is updated, it retains the same key, but its </w:t>
        </w:r>
        <w:r w:rsidRPr="00267B70">
          <w:rPr>
            <w:b/>
            <w:lang w:val="en-GB"/>
          </w:rPr>
          <w:t>version</w:t>
        </w:r>
        <w:r w:rsidRPr="00267B70">
          <w:rPr>
            <w:lang w:val="en-GB"/>
          </w:rPr>
          <w:t xml:space="preserve"> is updated to uniquely identify a specific version of the definition.  Planning request instances and plans also have an associated version.</w:t>
        </w:r>
      </w:ins>
    </w:p>
    <w:p w14:paraId="5C5F1C6A" w14:textId="1CD4071A" w:rsidR="00267B70" w:rsidRPr="00267B70" w:rsidRDefault="00267B70" w:rsidP="00267B70">
      <w:pPr>
        <w:rPr>
          <w:ins w:id="21596" w:author="Quinten Van Woerkom" w:date="2024-12-17T17:19:00Z" w16du:dateUtc="2024-12-17T16:19:00Z"/>
          <w:lang w:val="en-GB"/>
        </w:rPr>
      </w:pPr>
      <w:ins w:id="21597" w:author="Quinten Van Woerkom" w:date="2024-12-17T17:19:00Z" w16du:dateUtc="2024-12-17T16:19:00Z">
        <w:r w:rsidRPr="00267B70">
          <w:rPr>
            <w:lang w:val="en-GB"/>
          </w:rPr>
          <w:t xml:space="preserve">The </w:t>
        </w:r>
        <w:r w:rsidRPr="00267B70">
          <w:rPr>
            <w:b/>
            <w:lang w:val="en-GB"/>
          </w:rPr>
          <w:t>definition</w:t>
        </w:r>
        <w:r w:rsidRPr="00267B70">
          <w:rPr>
            <w:lang w:val="en-GB"/>
          </w:rPr>
          <w:t xml:space="preserve"> objects associated with </w:t>
        </w:r>
        <w:r w:rsidRPr="00267B70">
          <w:rPr>
            <w:b/>
            <w:lang w:val="en-GB"/>
          </w:rPr>
          <w:t>planning activities</w:t>
        </w:r>
        <w:r w:rsidRPr="00267B70">
          <w:rPr>
            <w:lang w:val="en-GB"/>
          </w:rPr>
          <w:t xml:space="preserve">, </w:t>
        </w:r>
        <w:r w:rsidRPr="00267B70">
          <w:rPr>
            <w:b/>
            <w:lang w:val="en-GB"/>
          </w:rPr>
          <w:t>planning events</w:t>
        </w:r>
        <w:r w:rsidRPr="00267B70">
          <w:rPr>
            <w:lang w:val="en-GB"/>
          </w:rPr>
          <w:t xml:space="preserve">, </w:t>
        </w:r>
        <w:r w:rsidRPr="00267B70">
          <w:rPr>
            <w:b/>
            <w:lang w:val="en-GB"/>
          </w:rPr>
          <w:t>planning resources</w:t>
        </w:r>
        <w:r w:rsidRPr="00267B70">
          <w:rPr>
            <w:lang w:val="en-GB"/>
          </w:rPr>
          <w:t xml:space="preserve"> and </w:t>
        </w:r>
        <w:r w:rsidRPr="00267B70">
          <w:rPr>
            <w:b/>
            <w:lang w:val="en-GB"/>
          </w:rPr>
          <w:t>planning requests</w:t>
        </w:r>
        <w:r w:rsidRPr="00267B70">
          <w:rPr>
            <w:lang w:val="en-GB"/>
          </w:rPr>
          <w:t xml:space="preserve"> all form part of the planning configuration data that must be available to both communicating parties that exchange </w:t>
        </w:r>
        <w:r w:rsidRPr="00267B70">
          <w:rPr>
            <w:b/>
            <w:lang w:val="en-GB"/>
          </w:rPr>
          <w:t xml:space="preserve">planning requests </w:t>
        </w:r>
        <w:r w:rsidRPr="00267B70">
          <w:rPr>
            <w:lang w:val="en-GB"/>
          </w:rPr>
          <w:t xml:space="preserve">and </w:t>
        </w:r>
        <w:r w:rsidRPr="00267B70">
          <w:rPr>
            <w:b/>
            <w:lang w:val="en-GB"/>
          </w:rPr>
          <w:t>plans</w:t>
        </w:r>
        <w:r w:rsidRPr="00267B70">
          <w:rPr>
            <w:lang w:val="en-GB"/>
          </w:rPr>
          <w:t xml:space="preserve">.  </w:t>
        </w:r>
        <w:del w:id="21598" w:author="Peter Van Der Plas" w:date="2025-01-01T16:25:00Z" w16du:dateUtc="2025-01-01T15:25:00Z">
          <w:r w:rsidRPr="00267B70" w:rsidDel="00193BB8">
            <w:rPr>
              <w:lang w:val="en-GB"/>
            </w:rPr>
            <w:delText xml:space="preserve">Planning configuration data also includes a single MPS SystemConfig object that defines overall configuration parameters for the entire MPS system.  </w:delText>
          </w:r>
        </w:del>
        <w:r w:rsidRPr="00267B70">
          <w:rPr>
            <w:lang w:val="en-GB"/>
          </w:rPr>
          <w:t xml:space="preserve">Definition objects comprise only static fields.  The MPS services defined in this </w:t>
        </w:r>
        <w:r w:rsidRPr="00267B70">
          <w:rPr>
            <w:iCs/>
            <w:lang w:val="en-GB"/>
          </w:rPr>
          <w:t>Recommended Standard</w:t>
        </w:r>
        <w:r w:rsidRPr="00267B70">
          <w:rPr>
            <w:lang w:val="en-GB"/>
          </w:rPr>
          <w:t xml:space="preserve"> do not address the bulk transfer of MPS configuration data between communicating parties, but individual definitions can be accessed using the Plan Information Management Service.</w:t>
        </w:r>
      </w:ins>
    </w:p>
    <w:p w14:paraId="47D1F04A" w14:textId="4BBCEFB3" w:rsidR="00267B70" w:rsidRPr="00267B70" w:rsidRDefault="00267B70" w:rsidP="00267B70">
      <w:pPr>
        <w:rPr>
          <w:ins w:id="21599" w:author="Quinten Van Woerkom" w:date="2024-12-17T17:19:00Z" w16du:dateUtc="2024-12-17T16:19:00Z"/>
          <w:b/>
          <w:lang w:val="en-GB"/>
        </w:rPr>
      </w:pPr>
      <w:ins w:id="21600" w:author="Quinten Van Woerkom" w:date="2024-12-17T17:19:00Z" w16du:dateUtc="2024-12-17T16:19:00Z">
        <w:r w:rsidRPr="00267B70">
          <w:rPr>
            <w:lang w:val="en-GB"/>
          </w:rPr>
          <w:t xml:space="preserve">The </w:t>
        </w:r>
        <w:r w:rsidRPr="00267B70">
          <w:rPr>
            <w:b/>
            <w:lang w:val="en-GB"/>
          </w:rPr>
          <w:t xml:space="preserve">instance </w:t>
        </w:r>
        <w:r w:rsidRPr="00267B70">
          <w:rPr>
            <w:lang w:val="en-GB"/>
          </w:rPr>
          <w:t xml:space="preserve">objects associated with all MPS </w:t>
        </w:r>
      </w:ins>
      <w:ins w:id="21601" w:author="Quinten Van Woerkom" w:date="2024-12-17T17:20:00Z" w16du:dateUtc="2024-12-17T16:20:00Z">
        <w:r>
          <w:rPr>
            <w:lang w:val="en-GB"/>
          </w:rPr>
          <w:t>service object</w:t>
        </w:r>
      </w:ins>
      <w:ins w:id="21602" w:author="Quinten Van Woerkom" w:date="2024-12-17T17:19:00Z" w16du:dateUtc="2024-12-17T16:19:00Z">
        <w:r w:rsidRPr="00267B70">
          <w:rPr>
            <w:lang w:val="en-GB"/>
          </w:rPr>
          <w:t>s</w:t>
        </w:r>
        <w:commentRangeStart w:id="21603"/>
        <w:r w:rsidRPr="00267B70">
          <w:rPr>
            <w:lang w:val="en-GB"/>
          </w:rPr>
          <w:t xml:space="preserve"> </w:t>
        </w:r>
        <w:commentRangeEnd w:id="21603"/>
        <w:r w:rsidRPr="00267B70">
          <w:rPr>
            <w:sz w:val="16"/>
            <w:szCs w:val="16"/>
          </w:rPr>
          <w:commentReference w:id="21603"/>
        </w:r>
        <w:r w:rsidRPr="00267B70">
          <w:rPr>
            <w:lang w:val="en-GB"/>
          </w:rPr>
          <w:t xml:space="preserve">are the live planning data created by and exchanged between communicating parties during planning and plan execution.  Instance objects may comprise both static and dynamic fields.  For </w:t>
        </w:r>
        <w:r w:rsidRPr="00267B70">
          <w:rPr>
            <w:b/>
            <w:lang w:val="en-GB"/>
          </w:rPr>
          <w:t>planning resources</w:t>
        </w:r>
        <w:del w:id="21604" w:author="Peter Van Der Plas" w:date="2025-01-01T16:26:00Z" w16du:dateUtc="2025-01-01T15:26:00Z">
          <w:r w:rsidRPr="00267B70" w:rsidDel="000021D1">
            <w:rPr>
              <w:b/>
              <w:lang w:val="en-GB"/>
            </w:rPr>
            <w:delText xml:space="preserve"> </w:delText>
          </w:r>
          <w:r w:rsidRPr="00267B70" w:rsidDel="000021D1">
            <w:rPr>
              <w:lang w:val="en-GB"/>
            </w:rPr>
            <w:delText>and MPSSystemConfig</w:delText>
          </w:r>
        </w:del>
        <w:r w:rsidRPr="00267B70">
          <w:rPr>
            <w:lang w:val="en-GB"/>
          </w:rPr>
          <w:t xml:space="preserve">, the live instance has the same object </w:t>
        </w:r>
        <w:r w:rsidRPr="00267B70">
          <w:rPr>
            <w:b/>
            <w:lang w:val="en-GB"/>
          </w:rPr>
          <w:t>identity</w:t>
        </w:r>
        <w:r w:rsidRPr="00267B70">
          <w:rPr>
            <w:lang w:val="en-GB"/>
          </w:rPr>
          <w:t xml:space="preserve"> as the associated </w:t>
        </w:r>
        <w:r w:rsidRPr="00267B70">
          <w:rPr>
            <w:b/>
            <w:lang w:val="en-GB"/>
          </w:rPr>
          <w:t>definition</w:t>
        </w:r>
        <w:r w:rsidRPr="00267B70">
          <w:rPr>
            <w:lang w:val="en-GB"/>
          </w:rPr>
          <w:t>,</w:t>
        </w:r>
        <w:r w:rsidRPr="00267B70">
          <w:rPr>
            <w:b/>
            <w:lang w:val="en-GB"/>
          </w:rPr>
          <w:t xml:space="preserve"> </w:t>
        </w:r>
        <w:r w:rsidRPr="00267B70">
          <w:rPr>
            <w:lang w:val="en-GB"/>
          </w:rPr>
          <w:t xml:space="preserve">the only distinction being that the live instance may include dynamically updating fields, such as the value of a </w:t>
        </w:r>
        <w:r w:rsidRPr="00267B70">
          <w:rPr>
            <w:b/>
            <w:lang w:val="en-GB"/>
          </w:rPr>
          <w:t>planning resource.</w:t>
        </w:r>
      </w:ins>
    </w:p>
    <w:p w14:paraId="5BFC224B" w14:textId="77777777" w:rsidR="00267B70" w:rsidRPr="00267B70" w:rsidRDefault="00267B70" w:rsidP="00267B70">
      <w:pPr>
        <w:rPr>
          <w:ins w:id="21605" w:author="Quinten Van Woerkom" w:date="2024-12-17T17:19:00Z" w16du:dateUtc="2024-12-17T16:19:00Z"/>
          <w:lang w:val="en-GB"/>
        </w:rPr>
      </w:pPr>
      <w:ins w:id="21606" w:author="Quinten Van Woerkom" w:date="2024-12-17T17:19:00Z" w16du:dateUtc="2024-12-17T16:19:00Z">
        <w:r w:rsidRPr="00267B70">
          <w:rPr>
            <w:lang w:val="en-GB"/>
          </w:rPr>
          <w:lastRenderedPageBreak/>
          <w:t xml:space="preserve">Changes in state of the dynamic fields of live planning data </w:t>
        </w:r>
        <w:r w:rsidRPr="00267B70">
          <w:rPr>
            <w:b/>
            <w:lang w:val="en-GB"/>
          </w:rPr>
          <w:t xml:space="preserve">instance </w:t>
        </w:r>
        <w:r w:rsidRPr="00267B70">
          <w:rPr>
            <w:lang w:val="en-GB"/>
          </w:rPr>
          <w:t xml:space="preserve">objects may be notified through an </w:t>
        </w:r>
        <w:r w:rsidRPr="00267B70">
          <w:rPr>
            <w:b/>
            <w:lang w:val="en-GB"/>
          </w:rPr>
          <w:t xml:space="preserve">update </w:t>
        </w:r>
        <w:r w:rsidRPr="00267B70">
          <w:rPr>
            <w:lang w:val="en-GB"/>
          </w:rPr>
          <w:t xml:space="preserve">structure exchanged through MPS service messages and optionally stored in planning history.  These updates are not themselves MO </w:t>
        </w:r>
        <w:proofErr w:type="gramStart"/>
        <w:r w:rsidRPr="00267B70">
          <w:rPr>
            <w:lang w:val="en-GB"/>
          </w:rPr>
          <w:t>objects, but</w:t>
        </w:r>
        <w:proofErr w:type="gramEnd"/>
        <w:r w:rsidRPr="00267B70">
          <w:rPr>
            <w:lang w:val="en-GB"/>
          </w:rPr>
          <w:t xml:space="preserve"> reference the corresponding instance and the timestamp of the update as well as the value of dynamic fields.</w:t>
        </w:r>
      </w:ins>
    </w:p>
    <w:p w14:paraId="72BC8829" w14:textId="77777777" w:rsidR="00267B70" w:rsidRPr="00267B70" w:rsidRDefault="00267B70" w:rsidP="00267B70">
      <w:pPr>
        <w:rPr>
          <w:ins w:id="21607" w:author="Quinten Van Woerkom" w:date="2024-12-17T17:19:00Z" w16du:dateUtc="2024-12-17T16:19:00Z"/>
          <w:lang w:val="en-GB"/>
        </w:rPr>
      </w:pPr>
      <w:ins w:id="21608" w:author="Quinten Van Woerkom" w:date="2024-12-17T17:19:00Z" w16du:dateUtc="2024-12-17T16:19:00Z">
        <w:r w:rsidRPr="00267B70">
          <w:rPr>
            <w:b/>
            <w:lang w:val="en-GB"/>
          </w:rPr>
          <w:t>Planning requests</w:t>
        </w:r>
        <w:r w:rsidRPr="00267B70">
          <w:rPr>
            <w:lang w:val="en-GB"/>
          </w:rPr>
          <w:t xml:space="preserve"> may reference </w:t>
        </w:r>
        <w:r w:rsidRPr="00267B70">
          <w:rPr>
            <w:b/>
            <w:lang w:val="en-GB"/>
          </w:rPr>
          <w:t>planning activities</w:t>
        </w:r>
        <w:r w:rsidRPr="00267B70">
          <w:rPr>
            <w:lang w:val="en-GB"/>
          </w:rPr>
          <w:t xml:space="preserve">, </w:t>
        </w:r>
        <w:r w:rsidRPr="00267B70">
          <w:rPr>
            <w:b/>
            <w:lang w:val="en-GB"/>
          </w:rPr>
          <w:t>planning events</w:t>
        </w:r>
        <w:r w:rsidRPr="00267B70">
          <w:rPr>
            <w:lang w:val="en-GB"/>
          </w:rPr>
          <w:t>,</w:t>
        </w:r>
        <w:r w:rsidRPr="00267B70">
          <w:rPr>
            <w:b/>
            <w:lang w:val="en-GB"/>
          </w:rPr>
          <w:t xml:space="preserve"> </w:t>
        </w:r>
        <w:r w:rsidRPr="00267B70">
          <w:rPr>
            <w:lang w:val="en-GB"/>
          </w:rPr>
          <w:t xml:space="preserve">and </w:t>
        </w:r>
        <w:r w:rsidRPr="00267B70">
          <w:rPr>
            <w:b/>
            <w:lang w:val="en-GB"/>
          </w:rPr>
          <w:t xml:space="preserve">planning resources </w:t>
        </w:r>
        <w:r w:rsidRPr="00267B70">
          <w:rPr>
            <w:lang w:val="en-GB"/>
          </w:rPr>
          <w:t xml:space="preserve">but do not contain instances </w:t>
        </w:r>
        <w:commentRangeStart w:id="21609"/>
        <w:r w:rsidRPr="00267B70">
          <w:rPr>
            <w:lang w:val="en-GB"/>
          </w:rPr>
          <w:t>of these items</w:t>
        </w:r>
        <w:commentRangeEnd w:id="21609"/>
        <w:r w:rsidRPr="00267B70">
          <w:rPr>
            <w:sz w:val="16"/>
            <w:szCs w:val="16"/>
          </w:rPr>
          <w:commentReference w:id="21609"/>
        </w:r>
        <w:r w:rsidRPr="00267B70">
          <w:rPr>
            <w:lang w:val="en-GB"/>
          </w:rPr>
          <w:t xml:space="preserve">.  </w:t>
        </w:r>
        <w:proofErr w:type="gramStart"/>
        <w:r w:rsidRPr="00267B70">
          <w:rPr>
            <w:lang w:val="en-GB"/>
          </w:rPr>
          <w:t>Instead</w:t>
        </w:r>
        <w:proofErr w:type="gramEnd"/>
        <w:r w:rsidRPr="00267B70">
          <w:rPr>
            <w:lang w:val="en-GB"/>
          </w:rPr>
          <w:t xml:space="preserve"> they specify the </w:t>
        </w:r>
        <w:r w:rsidRPr="00267B70">
          <w:rPr>
            <w:b/>
            <w:lang w:val="en-GB"/>
          </w:rPr>
          <w:t>activity details</w:t>
        </w:r>
        <w:r w:rsidRPr="00267B70">
          <w:rPr>
            <w:lang w:val="en-GB"/>
          </w:rPr>
          <w:t xml:space="preserve"> for the requested planning activities.</w:t>
        </w:r>
      </w:ins>
    </w:p>
    <w:p w14:paraId="45C082D5" w14:textId="77777777" w:rsidR="00267B70" w:rsidRPr="00267B70" w:rsidRDefault="00267B70" w:rsidP="00267B70">
      <w:pPr>
        <w:rPr>
          <w:ins w:id="21610" w:author="Quinten Van Woerkom" w:date="2024-12-17T17:19:00Z" w16du:dateUtc="2024-12-17T16:19:00Z"/>
          <w:lang w:val="en-GB"/>
        </w:rPr>
      </w:pPr>
      <w:ins w:id="21611" w:author="Quinten Van Woerkom" w:date="2024-12-17T17:19:00Z" w16du:dateUtc="2024-12-17T16:19:00Z">
        <w:r w:rsidRPr="00267B70">
          <w:rPr>
            <w:b/>
            <w:lang w:val="en-GB"/>
          </w:rPr>
          <w:t xml:space="preserve">Plans </w:t>
        </w:r>
        <w:r w:rsidRPr="00267B70">
          <w:rPr>
            <w:lang w:val="en-GB"/>
          </w:rPr>
          <w:t>contain instances of planned activities, and optionally of planning events.  They may also optionally contain planning resource profiles that express their planned evolution over time.</w:t>
        </w:r>
      </w:ins>
    </w:p>
    <w:p w14:paraId="0567FBA0" w14:textId="77777777" w:rsidR="00267B70" w:rsidRPr="00267B70" w:rsidRDefault="00267B70">
      <w:pPr>
        <w:pStyle w:val="Heading3"/>
        <w:spacing w:before="480"/>
        <w:rPr>
          <w:ins w:id="21612" w:author="Quinten Van Woerkom" w:date="2024-12-17T17:19:00Z" w16du:dateUtc="2024-12-17T16:19:00Z"/>
          <w:lang w:val="en-GB"/>
        </w:rPr>
        <w:pPrChange w:id="21613" w:author="Peter Van Der Plas" w:date="2024-12-25T19:41:00Z" w16du:dateUtc="2024-12-25T18:41:00Z">
          <w:pPr>
            <w:keepNext/>
            <w:keepLines/>
            <w:numPr>
              <w:ilvl w:val="2"/>
              <w:numId w:val="2"/>
            </w:numPr>
            <w:tabs>
              <w:tab w:val="left" w:pos="720"/>
            </w:tabs>
            <w:spacing w:before="480" w:line="240" w:lineRule="auto"/>
            <w:ind w:left="720" w:hanging="720"/>
            <w:jc w:val="left"/>
            <w:outlineLvl w:val="2"/>
          </w:pPr>
        </w:pPrChange>
      </w:pPr>
      <w:ins w:id="21614" w:author="Quinten Van Woerkom" w:date="2024-12-17T17:19:00Z" w16du:dateUtc="2024-12-17T16:19:00Z">
        <w:r w:rsidRPr="00267B70">
          <w:rPr>
            <w:lang w:val="en-GB"/>
          </w:rPr>
          <w:t>Planning Request</w:t>
        </w:r>
      </w:ins>
    </w:p>
    <w:p w14:paraId="012CDF3A" w14:textId="77777777" w:rsidR="00267B70" w:rsidRPr="00267B70" w:rsidRDefault="00267B70" w:rsidP="00267B70">
      <w:pPr>
        <w:rPr>
          <w:ins w:id="21615" w:author="Quinten Van Woerkom" w:date="2024-12-17T17:19:00Z" w16du:dateUtc="2024-12-17T16:19:00Z"/>
          <w:lang w:val="en-GB"/>
        </w:rPr>
      </w:pPr>
      <w:ins w:id="21616" w:author="Quinten Van Woerkom" w:date="2024-12-17T17:19:00Z" w16du:dateUtc="2024-12-17T16:19:00Z">
        <w:r w:rsidRPr="00267B70">
          <w:rPr>
            <w:b/>
            <w:lang w:val="en-GB"/>
          </w:rPr>
          <w:t>Planning requests</w:t>
        </w:r>
        <w:r w:rsidRPr="00267B70">
          <w:rPr>
            <w:lang w:val="en-GB"/>
          </w:rPr>
          <w:t xml:space="preserve"> are the main input to the planning function.  A planning request is a container for the information needed to be exchanged between the requester and the planner.  It supports the specification of a request to plan one or more </w:t>
        </w:r>
        <w:r w:rsidRPr="00267B70">
          <w:rPr>
            <w:b/>
            <w:lang w:val="en-GB"/>
          </w:rPr>
          <w:t>planning activities</w:t>
        </w:r>
        <w:r w:rsidRPr="00267B70">
          <w:rPr>
            <w:lang w:val="en-GB"/>
          </w:rPr>
          <w:t xml:space="preserve">.  Alternatively, it can support a request to use an existing </w:t>
        </w:r>
        <w:r w:rsidRPr="00267B70">
          <w:rPr>
            <w:b/>
            <w:lang w:val="en-GB"/>
          </w:rPr>
          <w:t xml:space="preserve">plan </w:t>
        </w:r>
        <w:r w:rsidRPr="00267B70">
          <w:rPr>
            <w:lang w:val="en-GB"/>
          </w:rPr>
          <w:t>(already containing a number of</w:t>
        </w:r>
        <w:r w:rsidRPr="00267B70">
          <w:rPr>
            <w:b/>
            <w:lang w:val="en-GB"/>
          </w:rPr>
          <w:t xml:space="preserve"> planning activities</w:t>
        </w:r>
        <w:r w:rsidRPr="00267B70">
          <w:rPr>
            <w:lang w:val="en-GB"/>
          </w:rPr>
          <w:t>)</w:t>
        </w:r>
        <w:r w:rsidRPr="00267B70">
          <w:rPr>
            <w:b/>
            <w:lang w:val="en-GB"/>
          </w:rPr>
          <w:t xml:space="preserve"> </w:t>
        </w:r>
        <w:r w:rsidRPr="00267B70">
          <w:rPr>
            <w:lang w:val="en-GB"/>
          </w:rPr>
          <w:t xml:space="preserve">as an input to the planning process.  It can constitute a one-off planning </w:t>
        </w:r>
        <w:proofErr w:type="gramStart"/>
        <w:r w:rsidRPr="00267B70">
          <w:rPr>
            <w:lang w:val="en-GB"/>
          </w:rPr>
          <w:t>request, or</w:t>
        </w:r>
        <w:proofErr w:type="gramEnd"/>
        <w:r w:rsidRPr="00267B70">
          <w:rPr>
            <w:lang w:val="en-GB"/>
          </w:rPr>
          <w:t xml:space="preserve"> request the repetitive planning of activities as a ‘standing order’.</w:t>
        </w:r>
      </w:ins>
    </w:p>
    <w:p w14:paraId="317C6D18" w14:textId="77777777" w:rsidR="00267B70" w:rsidRPr="00267B70" w:rsidRDefault="00267B70" w:rsidP="00267B70">
      <w:pPr>
        <w:rPr>
          <w:ins w:id="21617" w:author="Quinten Van Woerkom" w:date="2024-12-17T17:19:00Z" w16du:dateUtc="2024-12-17T16:19:00Z"/>
          <w:lang w:val="en-GB"/>
        </w:rPr>
      </w:pPr>
      <w:ins w:id="21618" w:author="Quinten Van Woerkom" w:date="2024-12-17T17:19:00Z" w16du:dateUtc="2024-12-17T16:19:00Z">
        <w:r w:rsidRPr="00267B70">
          <w:rPr>
            <w:lang w:val="en-GB"/>
          </w:rPr>
          <w:t xml:space="preserve">The main characteristic of the planning request is </w:t>
        </w:r>
        <w:proofErr w:type="gramStart"/>
        <w:r w:rsidRPr="00267B70">
          <w:rPr>
            <w:lang w:val="en-GB"/>
          </w:rPr>
          <w:t>that,</w:t>
        </w:r>
        <w:proofErr w:type="gramEnd"/>
        <w:r w:rsidRPr="00267B70">
          <w:rPr>
            <w:lang w:val="en-GB"/>
          </w:rPr>
          <w:t xml:space="preserve"> being a container, it needs to hold references to, or instances of, the constituent information items that are required by the planner and agreed by the interacting parties for exchange at interface level.  It has one or more </w:t>
        </w:r>
        <w:r w:rsidRPr="00267B70">
          <w:rPr>
            <w:b/>
            <w:lang w:val="en-GB"/>
          </w:rPr>
          <w:t>planning activities</w:t>
        </w:r>
        <w:r w:rsidRPr="00267B70">
          <w:rPr>
            <w:lang w:val="en-GB"/>
          </w:rPr>
          <w:t xml:space="preserve"> as the basis of the request.  In addition, the request may optionally reference </w:t>
        </w:r>
        <w:r w:rsidRPr="00267B70">
          <w:rPr>
            <w:b/>
            <w:lang w:val="en-GB"/>
          </w:rPr>
          <w:t>planning events</w:t>
        </w:r>
        <w:r w:rsidRPr="00267B70">
          <w:rPr>
            <w:lang w:val="en-GB"/>
          </w:rPr>
          <w:t xml:space="preserve">.  Information about </w:t>
        </w:r>
        <w:r w:rsidRPr="00267B70">
          <w:rPr>
            <w:b/>
            <w:lang w:val="en-GB"/>
          </w:rPr>
          <w:t>planning constraints</w:t>
        </w:r>
        <w:r w:rsidRPr="00267B70">
          <w:rPr>
            <w:lang w:val="en-GB"/>
          </w:rPr>
          <w:t xml:space="preserve"> on when a requested activity can or shall be planned may be exchanged as part of the planning request, by referencing constraints on the timing or position of planning activities, both absolute and relative to planning events or other planning activities, and on the state of </w:t>
        </w:r>
        <w:r w:rsidRPr="00267B70">
          <w:rPr>
            <w:b/>
            <w:lang w:val="en-GB"/>
          </w:rPr>
          <w:t>planning resources</w:t>
        </w:r>
        <w:r w:rsidRPr="00267B70">
          <w:rPr>
            <w:lang w:val="en-GB"/>
          </w:rPr>
          <w:t>.</w:t>
        </w:r>
      </w:ins>
    </w:p>
    <w:p w14:paraId="0D71EDF7" w14:textId="77777777" w:rsidR="00267B70" w:rsidRPr="00267B70" w:rsidRDefault="00267B70">
      <w:pPr>
        <w:pStyle w:val="Heading3"/>
        <w:spacing w:before="480"/>
        <w:rPr>
          <w:ins w:id="21619" w:author="Quinten Van Woerkom" w:date="2024-12-17T17:19:00Z" w16du:dateUtc="2024-12-17T16:19:00Z"/>
          <w:lang w:val="en-GB"/>
        </w:rPr>
        <w:pPrChange w:id="21620" w:author="Peter Van Der Plas" w:date="2024-12-25T19:41:00Z" w16du:dateUtc="2024-12-25T18:41:00Z">
          <w:pPr>
            <w:keepNext/>
            <w:keepLines/>
            <w:numPr>
              <w:ilvl w:val="2"/>
              <w:numId w:val="2"/>
            </w:numPr>
            <w:tabs>
              <w:tab w:val="left" w:pos="720"/>
            </w:tabs>
            <w:spacing w:before="480" w:line="240" w:lineRule="auto"/>
            <w:ind w:left="720" w:hanging="720"/>
            <w:jc w:val="left"/>
            <w:outlineLvl w:val="2"/>
          </w:pPr>
        </w:pPrChange>
      </w:pPr>
      <w:ins w:id="21621" w:author="Quinten Van Woerkom" w:date="2024-12-17T17:19:00Z" w16du:dateUtc="2024-12-17T16:19:00Z">
        <w:r w:rsidRPr="00267B70">
          <w:rPr>
            <w:lang w:val="en-GB"/>
          </w:rPr>
          <w:t>Plan</w:t>
        </w:r>
      </w:ins>
    </w:p>
    <w:p w14:paraId="66C2DD34" w14:textId="77777777" w:rsidR="00267B70" w:rsidRPr="00267B70" w:rsidRDefault="00267B70" w:rsidP="00267B70">
      <w:pPr>
        <w:rPr>
          <w:ins w:id="21622" w:author="Quinten Van Woerkom" w:date="2024-12-17T17:19:00Z" w16du:dateUtc="2024-12-17T16:19:00Z"/>
          <w:lang w:val="en-GB"/>
        </w:rPr>
      </w:pPr>
      <w:ins w:id="21623" w:author="Quinten Van Woerkom" w:date="2024-12-17T17:19:00Z" w16du:dateUtc="2024-12-17T16:19:00Z">
        <w:r w:rsidRPr="00267B70">
          <w:rPr>
            <w:lang w:val="en-GB"/>
          </w:rPr>
          <w:t xml:space="preserve">The </w:t>
        </w:r>
        <w:r w:rsidRPr="00267B70">
          <w:rPr>
            <w:b/>
            <w:lang w:val="en-GB"/>
          </w:rPr>
          <w:t>plan</w:t>
        </w:r>
        <w:r w:rsidRPr="00267B70">
          <w:rPr>
            <w:lang w:val="en-GB"/>
          </w:rPr>
          <w:t xml:space="preserve"> is the output of a planning process.  The plan is basically a container of one or more selected </w:t>
        </w:r>
        <w:r w:rsidRPr="00267B70">
          <w:rPr>
            <w:b/>
            <w:lang w:val="en-GB"/>
          </w:rPr>
          <w:t>planning activities</w:t>
        </w:r>
        <w:r w:rsidRPr="00267B70">
          <w:rPr>
            <w:lang w:val="en-GB"/>
          </w:rPr>
          <w:t xml:space="preserve">, optionally associated with </w:t>
        </w:r>
        <w:r w:rsidRPr="00267B70">
          <w:rPr>
            <w:b/>
            <w:lang w:val="en-GB"/>
          </w:rPr>
          <w:t>planning events</w:t>
        </w:r>
        <w:r w:rsidRPr="00267B70">
          <w:rPr>
            <w:lang w:val="en-GB"/>
          </w:rPr>
          <w:t xml:space="preserve">.  In addition, the usage of </w:t>
        </w:r>
        <w:r w:rsidRPr="00267B70">
          <w:rPr>
            <w:b/>
            <w:lang w:val="en-GB"/>
          </w:rPr>
          <w:t>planning resources</w:t>
        </w:r>
        <w:r w:rsidRPr="00267B70">
          <w:rPr>
            <w:lang w:val="en-GB"/>
          </w:rPr>
          <w:t xml:space="preserve"> may be contained in the plan.  The plan may contain specific information from the planning process, which applies to the plan as a whole.  In the hierarchical and distributed planning concepts, the output of one planning function could be the input of another one.  As such, a </w:t>
        </w:r>
        <w:r w:rsidRPr="00267B70">
          <w:rPr>
            <w:b/>
            <w:lang w:val="en-GB"/>
          </w:rPr>
          <w:t>planning request</w:t>
        </w:r>
        <w:r w:rsidRPr="00267B70">
          <w:rPr>
            <w:lang w:val="en-GB"/>
          </w:rPr>
          <w:t xml:space="preserve"> could refer to an entire plan.</w:t>
        </w:r>
      </w:ins>
    </w:p>
    <w:p w14:paraId="5CAD0C7C" w14:textId="41149A1A" w:rsidR="00267B70" w:rsidRPr="00267B70" w:rsidRDefault="00267B70" w:rsidP="00267B70">
      <w:pPr>
        <w:rPr>
          <w:ins w:id="21624" w:author="Quinten Van Woerkom" w:date="2024-12-17T17:19:00Z" w16du:dateUtc="2024-12-17T16:19:00Z"/>
          <w:lang w:val="en-GB"/>
        </w:rPr>
      </w:pPr>
      <w:ins w:id="21625" w:author="Quinten Van Woerkom" w:date="2024-12-17T17:19:00Z" w16du:dateUtc="2024-12-17T16:19:00Z">
        <w:r w:rsidRPr="00267B70">
          <w:rPr>
            <w:lang w:val="en-GB"/>
          </w:rPr>
          <w:t xml:space="preserve">Plans may be iterative, and therefore overlap with the previous plan.  This introduces the notion that a plan may have an identified predecessor or </w:t>
        </w:r>
        <w:r w:rsidRPr="00267B70">
          <w:rPr>
            <w:b/>
            <w:lang w:val="en-GB"/>
          </w:rPr>
          <w:t>precursor plan</w:t>
        </w:r>
        <w:r w:rsidRPr="00267B70">
          <w:rPr>
            <w:lang w:val="en-GB"/>
          </w:rPr>
          <w:t xml:space="preserve">, and also that if a planning </w:t>
        </w:r>
      </w:ins>
      <w:ins w:id="21626" w:author="Quinten Van Woerkom" w:date="2024-12-17T17:20:00Z" w16du:dateUtc="2024-12-17T16:20:00Z">
        <w:r>
          <w:rPr>
            <w:lang w:val="en-GB"/>
          </w:rPr>
          <w:t>service object</w:t>
        </w:r>
      </w:ins>
      <w:ins w:id="21627" w:author="Quinten Van Woerkom" w:date="2024-12-17T17:19:00Z" w16du:dateUtc="2024-12-17T16:19:00Z">
        <w:r w:rsidRPr="00267B70">
          <w:rPr>
            <w:lang w:val="en-GB"/>
          </w:rPr>
          <w:t xml:space="preserve"> is contained in multiple iterations of the plan, then it should have the same unique </w:t>
        </w:r>
        <w:r w:rsidRPr="00267B70">
          <w:rPr>
            <w:b/>
            <w:lang w:val="en-GB"/>
          </w:rPr>
          <w:t>identity</w:t>
        </w:r>
        <w:commentRangeStart w:id="21628"/>
        <w:r w:rsidRPr="00267B70">
          <w:rPr>
            <w:lang w:val="en-GB"/>
          </w:rPr>
          <w:t xml:space="preserve"> (</w:t>
        </w:r>
        <w:commentRangeEnd w:id="21628"/>
        <w:r w:rsidRPr="00267B70">
          <w:rPr>
            <w:sz w:val="16"/>
            <w:szCs w:val="16"/>
          </w:rPr>
          <w:commentReference w:id="21628"/>
        </w:r>
        <w:r w:rsidRPr="00267B70">
          <w:rPr>
            <w:lang w:val="en-GB"/>
          </w:rPr>
          <w:t xml:space="preserve">except for an updated </w:t>
        </w:r>
        <w:r w:rsidRPr="00267B70">
          <w:rPr>
            <w:b/>
            <w:lang w:val="en-GB"/>
          </w:rPr>
          <w:t>version</w:t>
        </w:r>
        <w:r w:rsidRPr="00267B70">
          <w:rPr>
            <w:lang w:val="en-GB"/>
          </w:rPr>
          <w:t>) in each successive iteration of the plan to avoid ambiguity and duplication.</w:t>
        </w:r>
      </w:ins>
    </w:p>
    <w:p w14:paraId="75C4EB7A" w14:textId="77777777" w:rsidR="00267B70" w:rsidRPr="00267B70" w:rsidRDefault="00267B70" w:rsidP="00267B70">
      <w:pPr>
        <w:rPr>
          <w:ins w:id="21629" w:author="Quinten Van Woerkom" w:date="2024-12-17T17:19:00Z" w16du:dateUtc="2024-12-17T16:19:00Z"/>
          <w:lang w:val="en-GB"/>
        </w:rPr>
      </w:pPr>
      <w:ins w:id="21630" w:author="Quinten Van Woerkom" w:date="2024-12-17T17:19:00Z" w16du:dateUtc="2024-12-17T16:19:00Z">
        <w:r w:rsidRPr="00267B70">
          <w:rPr>
            <w:lang w:val="en-GB"/>
          </w:rPr>
          <w:lastRenderedPageBreak/>
          <w:t>Plans comprise the following main elements:</w:t>
        </w:r>
      </w:ins>
    </w:p>
    <w:p w14:paraId="1E8A9FE2" w14:textId="77777777" w:rsidR="00267B70" w:rsidRPr="00267B70" w:rsidRDefault="00267B70" w:rsidP="00267B70">
      <w:pPr>
        <w:numPr>
          <w:ilvl w:val="0"/>
          <w:numId w:val="10"/>
        </w:numPr>
        <w:tabs>
          <w:tab w:val="clear" w:pos="360"/>
          <w:tab w:val="left" w:pos="720"/>
        </w:tabs>
        <w:spacing w:before="180" w:line="240" w:lineRule="auto"/>
        <w:ind w:left="720"/>
        <w:rPr>
          <w:ins w:id="21631" w:author="Quinten Van Woerkom" w:date="2024-12-17T17:19:00Z" w16du:dateUtc="2024-12-17T16:19:00Z"/>
          <w:lang w:val="en-GB" w:eastAsia="en-GB"/>
        </w:rPr>
      </w:pPr>
      <w:ins w:id="21632" w:author="Quinten Van Woerkom" w:date="2024-12-17T17:19:00Z" w16du:dateUtc="2024-12-17T16:19:00Z">
        <w:r w:rsidRPr="00267B70">
          <w:rPr>
            <w:lang w:val="en-GB" w:eastAsia="en-GB"/>
          </w:rPr>
          <w:t xml:space="preserve">Plan Information:  header data relating to the </w:t>
        </w:r>
        <w:r w:rsidRPr="00267B70">
          <w:rPr>
            <w:b/>
            <w:lang w:val="en-GB" w:eastAsia="en-GB"/>
          </w:rPr>
          <w:t>plan</w:t>
        </w:r>
        <w:r w:rsidRPr="00267B70">
          <w:rPr>
            <w:lang w:val="en-GB" w:eastAsia="en-GB"/>
          </w:rPr>
          <w:t xml:space="preserve"> as a whole;</w:t>
        </w:r>
      </w:ins>
    </w:p>
    <w:p w14:paraId="47245E9E" w14:textId="77777777" w:rsidR="00267B70" w:rsidRPr="00267B70" w:rsidRDefault="00267B70" w:rsidP="00267B70">
      <w:pPr>
        <w:numPr>
          <w:ilvl w:val="0"/>
          <w:numId w:val="10"/>
        </w:numPr>
        <w:tabs>
          <w:tab w:val="clear" w:pos="360"/>
          <w:tab w:val="left" w:pos="720"/>
        </w:tabs>
        <w:spacing w:before="180" w:line="240" w:lineRule="auto"/>
        <w:ind w:left="720"/>
        <w:rPr>
          <w:ins w:id="21633" w:author="Quinten Van Woerkom" w:date="2024-12-17T17:19:00Z" w16du:dateUtc="2024-12-17T16:19:00Z"/>
          <w:lang w:val="en-GB" w:eastAsia="en-GB"/>
        </w:rPr>
      </w:pPr>
      <w:ins w:id="21634" w:author="Quinten Van Woerkom" w:date="2024-12-17T17:19:00Z" w16du:dateUtc="2024-12-17T16:19:00Z">
        <w:r w:rsidRPr="00267B70">
          <w:rPr>
            <w:lang w:val="en-GB" w:eastAsia="en-GB"/>
          </w:rPr>
          <w:t xml:space="preserve">Planned Items:  the set of contained </w:t>
        </w:r>
        <w:r w:rsidRPr="00267B70">
          <w:rPr>
            <w:b/>
            <w:lang w:val="en-GB" w:eastAsia="en-GB"/>
          </w:rPr>
          <w:t>planning activities</w:t>
        </w:r>
        <w:r w:rsidRPr="00267B70">
          <w:rPr>
            <w:lang w:val="en-GB" w:eastAsia="en-GB"/>
          </w:rPr>
          <w:t xml:space="preserve"> and </w:t>
        </w:r>
        <w:r w:rsidRPr="00267B70">
          <w:rPr>
            <w:b/>
            <w:lang w:val="en-GB" w:eastAsia="en-GB"/>
          </w:rPr>
          <w:t>planning events</w:t>
        </w:r>
        <w:r w:rsidRPr="00267B70">
          <w:rPr>
            <w:lang w:val="en-GB" w:eastAsia="en-GB"/>
          </w:rPr>
          <w:t>;</w:t>
        </w:r>
      </w:ins>
    </w:p>
    <w:p w14:paraId="594EB21B" w14:textId="77777777" w:rsidR="00267B70" w:rsidRPr="00267B70" w:rsidRDefault="00267B70" w:rsidP="00267B70">
      <w:pPr>
        <w:numPr>
          <w:ilvl w:val="0"/>
          <w:numId w:val="10"/>
        </w:numPr>
        <w:tabs>
          <w:tab w:val="clear" w:pos="360"/>
          <w:tab w:val="left" w:pos="720"/>
        </w:tabs>
        <w:spacing w:before="180" w:line="240" w:lineRule="auto"/>
        <w:ind w:left="720"/>
        <w:rPr>
          <w:ins w:id="21635" w:author="Quinten Van Woerkom" w:date="2024-12-17T17:19:00Z" w16du:dateUtc="2024-12-17T16:19:00Z"/>
          <w:lang w:val="en-GB" w:eastAsia="en-GB"/>
        </w:rPr>
      </w:pPr>
      <w:ins w:id="21636" w:author="Quinten Van Woerkom" w:date="2024-12-17T17:19:00Z" w16du:dateUtc="2024-12-17T16:19:00Z">
        <w:r w:rsidRPr="00267B70">
          <w:rPr>
            <w:lang w:val="en-GB" w:eastAsia="en-GB"/>
          </w:rPr>
          <w:t>Plan Revisions [optional]: summaries of the changes between this version of the plan and another specified version of a plan, usually its precursor plan;</w:t>
        </w:r>
      </w:ins>
    </w:p>
    <w:p w14:paraId="3B13A66D" w14:textId="77777777" w:rsidR="00267B70" w:rsidRPr="00267B70" w:rsidRDefault="00267B70" w:rsidP="00267B70">
      <w:pPr>
        <w:numPr>
          <w:ilvl w:val="0"/>
          <w:numId w:val="10"/>
        </w:numPr>
        <w:tabs>
          <w:tab w:val="clear" w:pos="360"/>
          <w:tab w:val="left" w:pos="720"/>
        </w:tabs>
        <w:spacing w:before="180" w:line="240" w:lineRule="auto"/>
        <w:ind w:left="720"/>
        <w:rPr>
          <w:ins w:id="21637" w:author="Quinten Van Woerkom" w:date="2024-12-17T17:19:00Z" w16du:dateUtc="2024-12-17T16:19:00Z"/>
          <w:lang w:val="en-GB" w:eastAsia="en-GB"/>
        </w:rPr>
      </w:pPr>
      <w:ins w:id="21638" w:author="Quinten Van Woerkom" w:date="2024-12-17T17:19:00Z" w16du:dateUtc="2024-12-17T16:19:00Z">
        <w:r w:rsidRPr="00267B70">
          <w:rPr>
            <w:lang w:val="en-GB" w:eastAsia="en-GB"/>
          </w:rPr>
          <w:t xml:space="preserve">Plan Resources [optional]: value profiles covering the period of the plan for a set of </w:t>
        </w:r>
        <w:r w:rsidRPr="00267B70">
          <w:rPr>
            <w:b/>
            <w:lang w:val="en-GB" w:eastAsia="en-GB"/>
          </w:rPr>
          <w:t>planning resources</w:t>
        </w:r>
        <w:r w:rsidRPr="00267B70">
          <w:rPr>
            <w:lang w:val="en-GB" w:eastAsia="en-GB"/>
          </w:rPr>
          <w:t>.</w:t>
        </w:r>
      </w:ins>
    </w:p>
    <w:p w14:paraId="7BE47DA8" w14:textId="77777777" w:rsidR="00267B70" w:rsidRPr="00267B70" w:rsidRDefault="00267B70">
      <w:pPr>
        <w:pStyle w:val="Heading3"/>
        <w:spacing w:before="480"/>
        <w:rPr>
          <w:ins w:id="21639" w:author="Quinten Van Woerkom" w:date="2024-12-17T17:19:00Z" w16du:dateUtc="2024-12-17T16:19:00Z"/>
          <w:lang w:val="en-GB"/>
        </w:rPr>
        <w:pPrChange w:id="21640" w:author="Peter Van Der Plas" w:date="2024-12-25T19:41:00Z" w16du:dateUtc="2024-12-25T18:41:00Z">
          <w:pPr>
            <w:keepNext/>
            <w:keepLines/>
            <w:numPr>
              <w:ilvl w:val="2"/>
              <w:numId w:val="2"/>
            </w:numPr>
            <w:tabs>
              <w:tab w:val="left" w:pos="720"/>
            </w:tabs>
            <w:spacing w:before="480" w:line="240" w:lineRule="auto"/>
            <w:ind w:left="720" w:hanging="720"/>
            <w:jc w:val="left"/>
            <w:outlineLvl w:val="2"/>
          </w:pPr>
        </w:pPrChange>
      </w:pPr>
      <w:ins w:id="21641" w:author="Quinten Van Woerkom" w:date="2024-12-17T17:19:00Z" w16du:dateUtc="2024-12-17T16:19:00Z">
        <w:r w:rsidRPr="00267B70">
          <w:rPr>
            <w:lang w:val="en-GB"/>
          </w:rPr>
          <w:t>Planning Activity</w:t>
        </w:r>
      </w:ins>
    </w:p>
    <w:p w14:paraId="07B5A2FA" w14:textId="59AD68C6" w:rsidR="00267B70" w:rsidRPr="00267B70" w:rsidRDefault="00267B70" w:rsidP="00267B70">
      <w:pPr>
        <w:rPr>
          <w:ins w:id="21642" w:author="Quinten Van Woerkom" w:date="2024-12-17T17:19:00Z" w16du:dateUtc="2024-12-17T16:19:00Z"/>
          <w:lang w:val="en-GB"/>
        </w:rPr>
      </w:pPr>
      <w:ins w:id="21643" w:author="Quinten Van Woerkom" w:date="2024-12-17T17:19:00Z" w16du:dateUtc="2024-12-17T16:19:00Z">
        <w:r w:rsidRPr="00267B70">
          <w:rPr>
            <w:lang w:val="en-GB"/>
          </w:rPr>
          <w:t xml:space="preserve">A </w:t>
        </w:r>
        <w:r w:rsidRPr="00267B70">
          <w:rPr>
            <w:b/>
            <w:lang w:val="en-GB"/>
          </w:rPr>
          <w:t>planning activity</w:t>
        </w:r>
        <w:r w:rsidRPr="00267B70">
          <w:rPr>
            <w:lang w:val="en-GB"/>
          </w:rPr>
          <w:t xml:space="preserve"> is the basic building block for the planning: a meaningful unit of what can be planned.  As such, it has to be understood by the planning function.  It could eventually be translated to something that can be executed by a plan execution function; this includes CCSDS MO M&amp;C </w:t>
        </w:r>
        <w:r w:rsidRPr="00267B70">
          <w:rPr>
            <w:b/>
            <w:lang w:val="en-GB"/>
          </w:rPr>
          <w:t>actions</w:t>
        </w:r>
        <w:r w:rsidRPr="00267B70">
          <w:rPr>
            <w:lang w:val="en-GB"/>
          </w:rPr>
          <w:t xml:space="preserve"> (reference </w:t>
        </w:r>
        <w:r w:rsidRPr="00267B70">
          <w:rPr>
            <w:lang w:val="en-GB"/>
          </w:rPr>
          <w:fldChar w:fldCharType="begin"/>
        </w:r>
        <w:r w:rsidRPr="00267B70">
          <w:rPr>
            <w:lang w:val="en-GB"/>
          </w:rPr>
          <w:instrText xml:space="preserve"> REF R_522x1b1MoMonitorandControlServices \h  \* MERGEFORMAT </w:instrText>
        </w:r>
      </w:ins>
      <w:r w:rsidRPr="00267B70">
        <w:rPr>
          <w:lang w:val="en-GB"/>
        </w:rPr>
      </w:r>
      <w:ins w:id="21644" w:author="Quinten Van Woerkom" w:date="2024-12-17T17:19:00Z" w16du:dateUtc="2024-12-17T16:19:00Z">
        <w:r w:rsidRPr="00267B70">
          <w:rPr>
            <w:lang w:val="en-GB"/>
          </w:rPr>
          <w:fldChar w:fldCharType="separate"/>
        </w:r>
      </w:ins>
      <w:ins w:id="21645" w:author="Peter Van Der Plas" w:date="2025-01-01T17:31:00Z" w16du:dateUtc="2025-01-01T16:31:00Z">
        <w:r w:rsidR="006D1623" w:rsidRPr="004424B1">
          <w:rPr>
            <w:lang w:val="en-GB"/>
          </w:rPr>
          <w:t>[</w:t>
        </w:r>
        <w:r w:rsidR="006D1623">
          <w:rPr>
            <w:noProof/>
            <w:lang w:val="en-GB"/>
          </w:rPr>
          <w:t>D4</w:t>
        </w:r>
        <w:r w:rsidR="006D1623" w:rsidRPr="004424B1">
          <w:rPr>
            <w:lang w:val="en-GB"/>
          </w:rPr>
          <w:t>]</w:t>
        </w:r>
      </w:ins>
      <w:ins w:id="21646" w:author="Quinten Van Woerkom" w:date="2024-12-18T10:24:00Z" w16du:dateUtc="2024-12-18T09:24:00Z">
        <w:del w:id="21647" w:author="Peter Van Der Plas" w:date="2024-12-25T18:53:00Z" w16du:dateUtc="2024-12-25T17:53:00Z">
          <w:r w:rsidR="00825522" w:rsidRPr="004424B1" w:rsidDel="00547CCE">
            <w:rPr>
              <w:lang w:val="en-GB"/>
            </w:rPr>
            <w:delText>[</w:delText>
          </w:r>
          <w:r w:rsidR="00825522" w:rsidDel="00547CCE">
            <w:rPr>
              <w:noProof/>
              <w:lang w:val="en-GB"/>
            </w:rPr>
            <w:delText>D4</w:delText>
          </w:r>
          <w:r w:rsidR="00825522" w:rsidRPr="004424B1" w:rsidDel="00547CCE">
            <w:rPr>
              <w:lang w:val="en-GB"/>
            </w:rPr>
            <w:delText>]</w:delText>
          </w:r>
        </w:del>
      </w:ins>
      <w:ins w:id="21648" w:author="Quinten Van Woerkom" w:date="2024-12-17T17:19:00Z" w16du:dateUtc="2024-12-17T16:19:00Z">
        <w:r w:rsidRPr="00267B70">
          <w:rPr>
            <w:lang w:val="en-GB"/>
          </w:rPr>
          <w:fldChar w:fldCharType="end"/>
        </w:r>
        <w:r w:rsidRPr="00267B70">
          <w:rPr>
            <w:lang w:val="en-GB"/>
          </w:rPr>
          <w:t>)</w:t>
        </w:r>
        <w:r w:rsidRPr="00267B70">
          <w:rPr>
            <w:color w:val="C0C0C0"/>
            <w:lang w:val="en-GB"/>
          </w:rPr>
          <w:t xml:space="preserve"> </w:t>
        </w:r>
        <w:r w:rsidRPr="00267B70">
          <w:rPr>
            <w:lang w:val="en-GB"/>
          </w:rPr>
          <w:t xml:space="preserve">(that may represent telecommands) and CCSDS MO Automation </w:t>
        </w:r>
        <w:r w:rsidRPr="00267B70">
          <w:rPr>
            <w:b/>
            <w:lang w:val="en-GB"/>
          </w:rPr>
          <w:t>procedures</w:t>
        </w:r>
        <w:r w:rsidRPr="00267B70">
          <w:rPr>
            <w:lang w:val="en-GB"/>
          </w:rPr>
          <w:t xml:space="preserve"> (reference </w:t>
        </w:r>
        <w:r w:rsidRPr="00267B70">
          <w:rPr>
            <w:lang w:val="en-GB"/>
          </w:rPr>
          <w:fldChar w:fldCharType="begin"/>
        </w:r>
        <w:r w:rsidRPr="00267B70">
          <w:rPr>
            <w:lang w:val="en-GB"/>
          </w:rPr>
          <w:instrText xml:space="preserve"> REF R_520x0g3MoServicesConcept \h  \* MERGEFORMAT </w:instrText>
        </w:r>
      </w:ins>
      <w:r w:rsidRPr="00267B70">
        <w:rPr>
          <w:lang w:val="en-GB"/>
        </w:rPr>
      </w:r>
      <w:ins w:id="21649" w:author="Quinten Van Woerkom" w:date="2024-12-17T17:19:00Z" w16du:dateUtc="2024-12-17T16:19:00Z">
        <w:r w:rsidRPr="00267B70">
          <w:rPr>
            <w:lang w:val="en-GB"/>
          </w:rPr>
          <w:fldChar w:fldCharType="separate"/>
        </w:r>
      </w:ins>
      <w:ins w:id="21650" w:author="Peter Van Der Plas" w:date="2025-01-01T17:31:00Z" w16du:dateUtc="2025-01-01T16:31:00Z">
        <w:r w:rsidR="006D1623" w:rsidRPr="004424B1">
          <w:rPr>
            <w:lang w:val="en-GB"/>
          </w:rPr>
          <w:t>[</w:t>
        </w:r>
        <w:r w:rsidR="006D1623">
          <w:rPr>
            <w:noProof/>
            <w:lang w:val="en-GB"/>
          </w:rPr>
          <w:t>D1</w:t>
        </w:r>
        <w:r w:rsidR="006D1623" w:rsidRPr="004424B1">
          <w:rPr>
            <w:lang w:val="en-GB"/>
          </w:rPr>
          <w:t>]</w:t>
        </w:r>
      </w:ins>
      <w:ins w:id="21651" w:author="Quinten Van Woerkom" w:date="2024-12-17T17:39:00Z" w16du:dateUtc="2024-12-17T16:39:00Z">
        <w:del w:id="21652" w:author="Peter Van Der Plas" w:date="2024-12-25T18:53:00Z" w16du:dateUtc="2024-12-25T17:53:00Z">
          <w:r w:rsidR="00F952C9" w:rsidRPr="004424B1" w:rsidDel="00547CCE">
            <w:rPr>
              <w:lang w:val="en-GB"/>
            </w:rPr>
            <w:delText>[</w:delText>
          </w:r>
          <w:r w:rsidR="00F952C9" w:rsidDel="00547CCE">
            <w:rPr>
              <w:noProof/>
              <w:lang w:val="en-GB"/>
            </w:rPr>
            <w:delText>D1</w:delText>
          </w:r>
          <w:r w:rsidR="00F952C9" w:rsidRPr="004424B1" w:rsidDel="00547CCE">
            <w:rPr>
              <w:lang w:val="en-GB"/>
            </w:rPr>
            <w:delText>]</w:delText>
          </w:r>
        </w:del>
      </w:ins>
      <w:ins w:id="21653" w:author="Quinten Van Woerkom" w:date="2024-12-17T17:19:00Z" w16du:dateUtc="2024-12-17T16:19:00Z">
        <w:r w:rsidRPr="00267B70">
          <w:rPr>
            <w:lang w:val="en-GB"/>
          </w:rPr>
          <w:fldChar w:fldCharType="end"/>
        </w:r>
        <w:r w:rsidRPr="00267B70">
          <w:rPr>
            <w:lang w:val="en-GB"/>
          </w:rPr>
          <w:t>)</w:t>
        </w:r>
        <w:r w:rsidRPr="00267B70">
          <w:rPr>
            <w:b/>
            <w:i/>
            <w:iCs/>
            <w:lang w:val="en-GB"/>
          </w:rPr>
          <w:t xml:space="preserve"> </w:t>
        </w:r>
        <w:r w:rsidRPr="00267B70">
          <w:rPr>
            <w:lang w:val="en-GB"/>
          </w:rPr>
          <w:t>(that may represent any automated telecommand sequence, operational procedure, on-board control procedure, or function).</w:t>
        </w:r>
      </w:ins>
    </w:p>
    <w:p w14:paraId="5E39F78F" w14:textId="77777777" w:rsidR="00267B70" w:rsidRPr="00267B70" w:rsidRDefault="00267B70" w:rsidP="00267B70">
      <w:pPr>
        <w:rPr>
          <w:ins w:id="21654" w:author="Quinten Van Woerkom" w:date="2024-12-17T17:19:00Z" w16du:dateUtc="2024-12-17T16:19:00Z"/>
          <w:lang w:val="en-GB"/>
        </w:rPr>
      </w:pPr>
      <w:ins w:id="21655" w:author="Quinten Van Woerkom" w:date="2024-12-17T17:19:00Z" w16du:dateUtc="2024-12-17T16:19:00Z">
        <w:r w:rsidRPr="00267B70">
          <w:rPr>
            <w:lang w:val="en-GB"/>
          </w:rPr>
          <w:t xml:space="preserve">Planning activities support hierarchy: a planning activity may be composed of one or more subordinate planning activities.  A planning activity may define </w:t>
        </w:r>
        <w:r w:rsidRPr="00267B70">
          <w:rPr>
            <w:b/>
            <w:lang w:val="en-GB"/>
          </w:rPr>
          <w:t>arguments</w:t>
        </w:r>
        <w:r w:rsidRPr="00267B70">
          <w:rPr>
            <w:lang w:val="en-GB"/>
          </w:rPr>
          <w:t xml:space="preserve"> (parameters), which could be used to instantiate a specific planning activity in a plan, based on its generic definitions.  Arguments of a planning request or planning event can be passed through to the arguments of planning activities resulting from these.  Arguments can then similarly cascade down through a hierarchy of planning activities.  A plan execution function may then flow down these arguments to any </w:t>
        </w:r>
        <w:r w:rsidRPr="00267B70">
          <w:rPr>
            <w:b/>
            <w:lang w:val="en-GB"/>
          </w:rPr>
          <w:t>action</w:t>
        </w:r>
        <w:r w:rsidRPr="00267B70">
          <w:rPr>
            <w:lang w:val="en-GB"/>
          </w:rPr>
          <w:t xml:space="preserve"> or automated </w:t>
        </w:r>
        <w:r w:rsidRPr="00267B70">
          <w:rPr>
            <w:b/>
            <w:lang w:val="en-GB"/>
          </w:rPr>
          <w:t xml:space="preserve">procedure </w:t>
        </w:r>
        <w:r w:rsidRPr="00267B70">
          <w:rPr>
            <w:lang w:val="en-GB"/>
          </w:rPr>
          <w:t>initiated.</w:t>
        </w:r>
      </w:ins>
    </w:p>
    <w:p w14:paraId="70DAFF44" w14:textId="77777777" w:rsidR="00267B70" w:rsidRPr="00267B70" w:rsidRDefault="00267B70" w:rsidP="00267B70">
      <w:pPr>
        <w:rPr>
          <w:ins w:id="21656" w:author="Quinten Van Woerkom" w:date="2024-12-17T17:19:00Z" w16du:dateUtc="2024-12-17T16:19:00Z"/>
          <w:lang w:val="en-GB"/>
        </w:rPr>
      </w:pPr>
      <w:ins w:id="21657" w:author="Quinten Van Woerkom" w:date="2024-12-17T17:19:00Z" w16du:dateUtc="2024-12-17T16:19:00Z">
        <w:r w:rsidRPr="00267B70">
          <w:rPr>
            <w:b/>
            <w:lang w:val="en-GB"/>
          </w:rPr>
          <w:t>Planning constraints</w:t>
        </w:r>
        <w:r w:rsidRPr="00267B70">
          <w:rPr>
            <w:lang w:val="en-GB"/>
          </w:rPr>
          <w:t xml:space="preserve"> can also be associated with a planning activity, either generic constraints applicable to all occurrences (or instances) of the planning activity that are contained within its definition, or specific constraints associated with a particular instance that are defined in the context of the </w:t>
        </w:r>
        <w:r w:rsidRPr="00267B70">
          <w:rPr>
            <w:b/>
            <w:lang w:val="en-GB"/>
          </w:rPr>
          <w:t>planning request</w:t>
        </w:r>
        <w:r w:rsidRPr="00267B70">
          <w:rPr>
            <w:lang w:val="en-GB"/>
          </w:rPr>
          <w:t xml:space="preserve">.  These planning constraints can be expressed in terms of the timing or position of a planning activity, both absolute and relative to planning events or other planning activities, and on the state of </w:t>
        </w:r>
        <w:r w:rsidRPr="00267B70">
          <w:rPr>
            <w:b/>
            <w:lang w:val="en-GB"/>
          </w:rPr>
          <w:t>planning resources</w:t>
        </w:r>
        <w:r w:rsidRPr="00267B70">
          <w:rPr>
            <w:lang w:val="en-GB"/>
          </w:rPr>
          <w:t>.</w:t>
        </w:r>
      </w:ins>
    </w:p>
    <w:p w14:paraId="1C7FB723" w14:textId="77777777" w:rsidR="00267B70" w:rsidRPr="00267B70" w:rsidRDefault="00267B70">
      <w:pPr>
        <w:pStyle w:val="Heading3"/>
        <w:spacing w:before="480"/>
        <w:rPr>
          <w:ins w:id="21658" w:author="Quinten Van Woerkom" w:date="2024-12-17T17:19:00Z" w16du:dateUtc="2024-12-17T16:19:00Z"/>
          <w:lang w:val="en-GB"/>
        </w:rPr>
        <w:pPrChange w:id="21659" w:author="Peter Van Der Plas" w:date="2024-12-25T19:42:00Z" w16du:dateUtc="2024-12-25T18:42:00Z">
          <w:pPr>
            <w:keepNext/>
            <w:keepLines/>
            <w:numPr>
              <w:ilvl w:val="2"/>
              <w:numId w:val="2"/>
            </w:numPr>
            <w:tabs>
              <w:tab w:val="left" w:pos="720"/>
            </w:tabs>
            <w:spacing w:before="480" w:line="240" w:lineRule="auto"/>
            <w:ind w:left="720" w:hanging="720"/>
            <w:jc w:val="left"/>
            <w:outlineLvl w:val="2"/>
          </w:pPr>
        </w:pPrChange>
      </w:pPr>
      <w:ins w:id="21660" w:author="Quinten Van Woerkom" w:date="2024-12-17T17:19:00Z" w16du:dateUtc="2024-12-17T16:19:00Z">
        <w:r w:rsidRPr="00267B70">
          <w:rPr>
            <w:lang w:val="en-GB"/>
          </w:rPr>
          <w:t>Planning Event</w:t>
        </w:r>
      </w:ins>
    </w:p>
    <w:p w14:paraId="6AA16EB0" w14:textId="77777777" w:rsidR="00267B70" w:rsidRPr="00267B70" w:rsidRDefault="00267B70" w:rsidP="00267B70">
      <w:pPr>
        <w:rPr>
          <w:ins w:id="21661" w:author="Quinten Van Woerkom" w:date="2024-12-17T17:19:00Z" w16du:dateUtc="2024-12-17T16:19:00Z"/>
          <w:lang w:val="en-GB"/>
        </w:rPr>
      </w:pPr>
      <w:ins w:id="21662" w:author="Quinten Van Woerkom" w:date="2024-12-17T17:19:00Z" w16du:dateUtc="2024-12-17T16:19:00Z">
        <w:r w:rsidRPr="00267B70">
          <w:rPr>
            <w:lang w:val="en-GB"/>
          </w:rPr>
          <w:t xml:space="preserve">A </w:t>
        </w:r>
        <w:r w:rsidRPr="00267B70">
          <w:rPr>
            <w:b/>
            <w:lang w:val="en-GB"/>
          </w:rPr>
          <w:t>planning event</w:t>
        </w:r>
        <w:r w:rsidRPr="00267B70">
          <w:rPr>
            <w:lang w:val="en-GB"/>
          </w:rPr>
          <w:t xml:space="preserve"> marks when a condition is being met, expressed in terms of time or position.  They may be used to represent predicted or planned events, such as predicted orbital events or planned periods of contact with a spacecraft, that are typically received as an input by the mission planning function, from an external function, such as navigation.</w:t>
        </w:r>
      </w:ins>
    </w:p>
    <w:p w14:paraId="4E203FE3" w14:textId="77777777" w:rsidR="00267B70" w:rsidRPr="00267B70" w:rsidRDefault="00267B70" w:rsidP="00267B70">
      <w:pPr>
        <w:rPr>
          <w:ins w:id="21663" w:author="Quinten Van Woerkom" w:date="2024-12-17T17:19:00Z" w16du:dateUtc="2024-12-17T16:19:00Z"/>
          <w:lang w:val="en-GB"/>
        </w:rPr>
      </w:pPr>
      <w:ins w:id="21664" w:author="Quinten Van Woerkom" w:date="2024-12-17T17:19:00Z" w16du:dateUtc="2024-12-17T16:19:00Z">
        <w:r w:rsidRPr="00267B70">
          <w:rPr>
            <w:lang w:val="en-GB"/>
          </w:rPr>
          <w:t xml:space="preserve">Planning events may be grouped hierarchically to represent a compound event, such as the start and end of a satellite pass over a ground station (AOS/LOS), or a satellite passing through eclipse (penumbra entry, umbra entry, umbra exit, penumbra exit).  A planning event may </w:t>
        </w:r>
        <w:r w:rsidRPr="00267B70">
          <w:rPr>
            <w:lang w:val="en-GB"/>
          </w:rPr>
          <w:lastRenderedPageBreak/>
          <w:t xml:space="preserve">define </w:t>
        </w:r>
        <w:r w:rsidRPr="00267B70">
          <w:rPr>
            <w:b/>
            <w:lang w:val="en-GB"/>
          </w:rPr>
          <w:t>arguments</w:t>
        </w:r>
        <w:r w:rsidRPr="00267B70">
          <w:rPr>
            <w:lang w:val="en-GB"/>
          </w:rPr>
          <w:t xml:space="preserve"> (parameters) to convey additional information relevant to the planning process.</w:t>
        </w:r>
      </w:ins>
    </w:p>
    <w:p w14:paraId="463FBB29" w14:textId="77777777" w:rsidR="00267B70" w:rsidRPr="00267B70" w:rsidRDefault="00267B70" w:rsidP="00267B70">
      <w:pPr>
        <w:rPr>
          <w:ins w:id="21665" w:author="Quinten Van Woerkom" w:date="2024-12-17T17:19:00Z" w16du:dateUtc="2024-12-17T16:19:00Z"/>
          <w:lang w:val="en-GB"/>
        </w:rPr>
      </w:pPr>
      <w:ins w:id="21666" w:author="Quinten Van Woerkom" w:date="2024-12-17T17:19:00Z" w16du:dateUtc="2024-12-17T16:19:00Z">
        <w:r w:rsidRPr="00267B70">
          <w:rPr>
            <w:b/>
            <w:lang w:val="en-GB"/>
          </w:rPr>
          <w:t xml:space="preserve">Planning activities </w:t>
        </w:r>
        <w:r w:rsidRPr="00267B70">
          <w:rPr>
            <w:lang w:val="en-GB"/>
          </w:rPr>
          <w:t xml:space="preserve">may be linked to a related planning event.  The start or end of the planning activity can be relative to the planning event, and the </w:t>
        </w:r>
        <w:r w:rsidRPr="00267B70">
          <w:rPr>
            <w:b/>
            <w:lang w:val="en-GB"/>
          </w:rPr>
          <w:t xml:space="preserve">arguments </w:t>
        </w:r>
        <w:r w:rsidRPr="00267B70">
          <w:rPr>
            <w:lang w:val="en-GB"/>
          </w:rPr>
          <w:t xml:space="preserve">of the event can be flowed down to the planning activity.  </w:t>
        </w:r>
        <w:r w:rsidRPr="00267B70">
          <w:rPr>
            <w:b/>
            <w:lang w:val="en-GB"/>
          </w:rPr>
          <w:t>Planning requests</w:t>
        </w:r>
        <w:r w:rsidRPr="00267B70">
          <w:rPr>
            <w:lang w:val="en-GB"/>
          </w:rPr>
          <w:t xml:space="preserve"> may also reference planning events, associating them with requested planning activities.</w:t>
        </w:r>
      </w:ins>
    </w:p>
    <w:p w14:paraId="15FBE99E" w14:textId="77777777" w:rsidR="00267B70" w:rsidRPr="00267B70" w:rsidRDefault="00267B70" w:rsidP="00267B70">
      <w:pPr>
        <w:rPr>
          <w:ins w:id="21667" w:author="Quinten Van Woerkom" w:date="2024-12-17T17:19:00Z" w16du:dateUtc="2024-12-17T16:19:00Z"/>
          <w:lang w:val="en-GB"/>
        </w:rPr>
      </w:pPr>
      <w:ins w:id="21668" w:author="Quinten Van Woerkom" w:date="2024-12-17T17:19:00Z" w16du:dateUtc="2024-12-17T16:19:00Z">
        <w:r w:rsidRPr="00267B70">
          <w:rPr>
            <w:lang w:val="en-GB"/>
          </w:rPr>
          <w:t xml:space="preserve">Planning events may be classified as </w:t>
        </w:r>
        <w:r w:rsidRPr="00267B70">
          <w:rPr>
            <w:b/>
            <w:lang w:val="en-GB"/>
          </w:rPr>
          <w:t>predicted events</w:t>
        </w:r>
        <w:r w:rsidRPr="00267B70">
          <w:rPr>
            <w:lang w:val="en-GB"/>
          </w:rPr>
          <w:t xml:space="preserve"> or </w:t>
        </w:r>
        <w:r w:rsidRPr="00267B70">
          <w:rPr>
            <w:b/>
            <w:lang w:val="en-GB"/>
          </w:rPr>
          <w:t>potential events</w:t>
        </w:r>
        <w:r w:rsidRPr="00267B70">
          <w:rPr>
            <w:lang w:val="en-GB"/>
          </w:rPr>
          <w:t>:</w:t>
        </w:r>
      </w:ins>
    </w:p>
    <w:p w14:paraId="7C3DFE14" w14:textId="77777777" w:rsidR="00267B70" w:rsidRPr="00267B70" w:rsidRDefault="00267B70" w:rsidP="00267B70">
      <w:pPr>
        <w:numPr>
          <w:ilvl w:val="0"/>
          <w:numId w:val="11"/>
        </w:numPr>
        <w:tabs>
          <w:tab w:val="clear" w:pos="360"/>
          <w:tab w:val="left" w:pos="720"/>
        </w:tabs>
        <w:spacing w:before="180" w:line="240" w:lineRule="auto"/>
        <w:ind w:left="720"/>
        <w:rPr>
          <w:ins w:id="21669" w:author="Quinten Van Woerkom" w:date="2024-12-17T17:19:00Z" w16du:dateUtc="2024-12-17T16:19:00Z"/>
          <w:lang w:val="en-GB" w:eastAsia="en-GB"/>
        </w:rPr>
      </w:pPr>
      <w:ins w:id="21670" w:author="Quinten Van Woerkom" w:date="2024-12-17T17:19:00Z" w16du:dateUtc="2024-12-17T16:19:00Z">
        <w:r w:rsidRPr="00267B70">
          <w:rPr>
            <w:lang w:val="en-GB" w:eastAsia="en-GB"/>
          </w:rPr>
          <w:t xml:space="preserve">Predicted events are those that are expected to occur at a particular time or position that is known at the time of planning and can be contained within a </w:t>
        </w:r>
        <w:r w:rsidRPr="00267B70">
          <w:rPr>
            <w:b/>
            <w:lang w:val="en-GB" w:eastAsia="en-GB"/>
          </w:rPr>
          <w:t>plan</w:t>
        </w:r>
        <w:r w:rsidRPr="00267B70">
          <w:rPr>
            <w:lang w:val="en-GB" w:eastAsia="en-GB"/>
          </w:rPr>
          <w:t>.  Uncertainty in the timing of predicted events may be refined closer to their time of occurrence.  This can either be handled by re-planning, or by updating the events within an executing plan.</w:t>
        </w:r>
      </w:ins>
    </w:p>
    <w:p w14:paraId="7149417E" w14:textId="77777777" w:rsidR="00267B70" w:rsidRPr="00267B70" w:rsidRDefault="00267B70" w:rsidP="00267B70">
      <w:pPr>
        <w:numPr>
          <w:ilvl w:val="0"/>
          <w:numId w:val="11"/>
        </w:numPr>
        <w:tabs>
          <w:tab w:val="clear" w:pos="360"/>
          <w:tab w:val="left" w:pos="720"/>
        </w:tabs>
        <w:spacing w:before="180" w:line="240" w:lineRule="auto"/>
        <w:ind w:left="720"/>
        <w:rPr>
          <w:ins w:id="21671" w:author="Quinten Van Woerkom" w:date="2024-12-17T17:19:00Z" w16du:dateUtc="2024-12-17T16:19:00Z"/>
          <w:lang w:val="en-GB" w:eastAsia="en-GB"/>
        </w:rPr>
      </w:pPr>
      <w:ins w:id="21672" w:author="Quinten Van Woerkom" w:date="2024-12-17T17:19:00Z" w16du:dateUtc="2024-12-17T16:19:00Z">
        <w:r w:rsidRPr="00267B70">
          <w:rPr>
            <w:lang w:val="en-GB" w:eastAsia="en-GB"/>
          </w:rPr>
          <w:t xml:space="preserve">Potential events are not </w:t>
        </w:r>
        <w:proofErr w:type="gramStart"/>
        <w:r w:rsidRPr="00267B70">
          <w:rPr>
            <w:lang w:val="en-GB" w:eastAsia="en-GB"/>
          </w:rPr>
          <w:t>predictable, but</w:t>
        </w:r>
        <w:proofErr w:type="gramEnd"/>
        <w:r w:rsidRPr="00267B70">
          <w:rPr>
            <w:lang w:val="en-GB" w:eastAsia="en-GB"/>
          </w:rPr>
          <w:t xml:space="preserve"> may still have a defined response within a plan:  virtual observatory Target Of Opportunity (TOO) events are an example.  Such events can be inserted into an executing plan.</w:t>
        </w:r>
      </w:ins>
    </w:p>
    <w:p w14:paraId="22628546" w14:textId="77777777" w:rsidR="00267B70" w:rsidRPr="00267B70" w:rsidRDefault="00267B70">
      <w:pPr>
        <w:pStyle w:val="Heading3"/>
        <w:spacing w:before="480"/>
        <w:rPr>
          <w:ins w:id="21673" w:author="Quinten Van Woerkom" w:date="2024-12-17T17:19:00Z" w16du:dateUtc="2024-12-17T16:19:00Z"/>
          <w:lang w:val="en-GB"/>
        </w:rPr>
        <w:pPrChange w:id="21674" w:author="Peter Van Der Plas" w:date="2024-12-25T19:42:00Z" w16du:dateUtc="2024-12-25T18:42:00Z">
          <w:pPr>
            <w:keepNext/>
            <w:keepLines/>
            <w:numPr>
              <w:ilvl w:val="2"/>
              <w:numId w:val="2"/>
            </w:numPr>
            <w:tabs>
              <w:tab w:val="left" w:pos="720"/>
            </w:tabs>
            <w:spacing w:before="480" w:line="240" w:lineRule="auto"/>
            <w:ind w:left="720" w:hanging="720"/>
            <w:jc w:val="left"/>
            <w:outlineLvl w:val="2"/>
          </w:pPr>
        </w:pPrChange>
      </w:pPr>
      <w:ins w:id="21675" w:author="Quinten Van Woerkom" w:date="2024-12-17T17:19:00Z" w16du:dateUtc="2024-12-17T16:19:00Z">
        <w:r w:rsidRPr="00267B70">
          <w:rPr>
            <w:lang w:val="en-GB"/>
          </w:rPr>
          <w:t>Planning Resource</w:t>
        </w:r>
      </w:ins>
    </w:p>
    <w:p w14:paraId="389F83B4" w14:textId="77777777" w:rsidR="00267B70" w:rsidRPr="00267B70" w:rsidRDefault="00267B70" w:rsidP="00267B70">
      <w:pPr>
        <w:rPr>
          <w:ins w:id="21676" w:author="Quinten Van Woerkom" w:date="2024-12-17T17:19:00Z" w16du:dateUtc="2024-12-17T16:19:00Z"/>
          <w:lang w:val="en-GB"/>
        </w:rPr>
      </w:pPr>
      <w:ins w:id="21677" w:author="Quinten Van Woerkom" w:date="2024-12-17T17:19:00Z" w16du:dateUtc="2024-12-17T16:19:00Z">
        <w:r w:rsidRPr="00267B70">
          <w:rPr>
            <w:lang w:val="en-GB"/>
          </w:rPr>
          <w:t xml:space="preserve">A </w:t>
        </w:r>
        <w:r w:rsidRPr="00267B70">
          <w:rPr>
            <w:b/>
            <w:lang w:val="en-GB"/>
          </w:rPr>
          <w:t>planning resource</w:t>
        </w:r>
        <w:r w:rsidRPr="00267B70">
          <w:rPr>
            <w:lang w:val="en-GB"/>
          </w:rPr>
          <w:t xml:space="preserve"> is an abstract status modelling the state of the system being planned.  It may be necessary to model some aspects of system state in order to:</w:t>
        </w:r>
      </w:ins>
    </w:p>
    <w:p w14:paraId="5A8C6FD9" w14:textId="77777777" w:rsidR="00267B70" w:rsidRPr="00267B70" w:rsidRDefault="00267B70" w:rsidP="00267B70">
      <w:pPr>
        <w:numPr>
          <w:ilvl w:val="0"/>
          <w:numId w:val="12"/>
        </w:numPr>
        <w:tabs>
          <w:tab w:val="clear" w:pos="360"/>
          <w:tab w:val="left" w:pos="720"/>
        </w:tabs>
        <w:spacing w:before="180" w:line="240" w:lineRule="auto"/>
        <w:ind w:left="720"/>
        <w:rPr>
          <w:ins w:id="21678" w:author="Quinten Van Woerkom" w:date="2024-12-17T17:19:00Z" w16du:dateUtc="2024-12-17T16:19:00Z"/>
          <w:lang w:val="en-GB" w:eastAsia="en-GB"/>
        </w:rPr>
      </w:pPr>
      <w:ins w:id="21679" w:author="Quinten Van Woerkom" w:date="2024-12-17T17:19:00Z" w16du:dateUtc="2024-12-17T16:19:00Z">
        <w:r w:rsidRPr="00267B70">
          <w:rPr>
            <w:lang w:val="en-GB" w:eastAsia="en-GB"/>
          </w:rPr>
          <w:t>trigger the execution of a planning activity;</w:t>
        </w:r>
      </w:ins>
    </w:p>
    <w:p w14:paraId="58ABC168" w14:textId="77777777" w:rsidR="00267B70" w:rsidRPr="00267B70" w:rsidRDefault="00267B70" w:rsidP="00267B70">
      <w:pPr>
        <w:numPr>
          <w:ilvl w:val="0"/>
          <w:numId w:val="12"/>
        </w:numPr>
        <w:tabs>
          <w:tab w:val="clear" w:pos="360"/>
          <w:tab w:val="left" w:pos="720"/>
        </w:tabs>
        <w:spacing w:before="180" w:line="240" w:lineRule="auto"/>
        <w:ind w:left="720"/>
        <w:rPr>
          <w:ins w:id="21680" w:author="Quinten Van Woerkom" w:date="2024-12-17T17:19:00Z" w16du:dateUtc="2024-12-17T16:19:00Z"/>
          <w:lang w:val="en-GB" w:eastAsia="en-GB"/>
        </w:rPr>
      </w:pPr>
      <w:ins w:id="21681" w:author="Quinten Van Woerkom" w:date="2024-12-17T17:19:00Z" w16du:dateUtc="2024-12-17T16:19:00Z">
        <w:r w:rsidRPr="00267B70">
          <w:rPr>
            <w:lang w:val="en-GB" w:eastAsia="en-GB"/>
          </w:rPr>
          <w:t>constrain the execution of a planning activity;</w:t>
        </w:r>
      </w:ins>
    </w:p>
    <w:p w14:paraId="502789FF" w14:textId="77777777" w:rsidR="00267B70" w:rsidRPr="00267B70" w:rsidRDefault="00267B70" w:rsidP="00267B70">
      <w:pPr>
        <w:numPr>
          <w:ilvl w:val="0"/>
          <w:numId w:val="12"/>
        </w:numPr>
        <w:tabs>
          <w:tab w:val="clear" w:pos="360"/>
          <w:tab w:val="left" w:pos="720"/>
        </w:tabs>
        <w:spacing w:before="180" w:line="240" w:lineRule="auto"/>
        <w:ind w:left="720"/>
        <w:rPr>
          <w:ins w:id="21682" w:author="Quinten Van Woerkom" w:date="2024-12-17T17:19:00Z" w16du:dateUtc="2024-12-17T16:19:00Z"/>
          <w:lang w:val="en-GB" w:eastAsia="en-GB"/>
        </w:rPr>
      </w:pPr>
      <w:ins w:id="21683" w:author="Quinten Van Woerkom" w:date="2024-12-17T17:19:00Z" w16du:dateUtc="2024-12-17T16:19:00Z">
        <w:r w:rsidRPr="00267B70">
          <w:rPr>
            <w:lang w:val="en-GB" w:eastAsia="en-GB"/>
          </w:rPr>
          <w:t>define the effect that the execution of a planning activity has on the planning resource.</w:t>
        </w:r>
      </w:ins>
    </w:p>
    <w:p w14:paraId="17E5E5F6" w14:textId="77777777" w:rsidR="00267B70" w:rsidRPr="00267B70" w:rsidRDefault="00267B70" w:rsidP="00267B70">
      <w:pPr>
        <w:rPr>
          <w:ins w:id="21684" w:author="Quinten Van Woerkom" w:date="2024-12-17T17:19:00Z" w16du:dateUtc="2024-12-17T16:19:00Z"/>
          <w:lang w:val="en-GB"/>
        </w:rPr>
      </w:pPr>
      <w:ins w:id="21685" w:author="Quinten Van Woerkom" w:date="2024-12-17T17:19:00Z" w16du:dateUtc="2024-12-17T16:19:00Z">
        <w:r w:rsidRPr="00267B70">
          <w:rPr>
            <w:lang w:val="en-GB"/>
          </w:rPr>
          <w:t xml:space="preserve">A planning resource is in effect a value of defined type that can evolve over time.  A resource profile can be used to capture and communicate that evolution over time in the context of a </w:t>
        </w:r>
        <w:r w:rsidRPr="00267B70">
          <w:rPr>
            <w:b/>
            <w:lang w:val="en-GB"/>
          </w:rPr>
          <w:t>plan</w:t>
        </w:r>
        <w:r w:rsidRPr="00267B70">
          <w:rPr>
            <w:lang w:val="en-GB"/>
          </w:rPr>
          <w:t>.</w:t>
        </w:r>
      </w:ins>
    </w:p>
    <w:p w14:paraId="69B3DE8A" w14:textId="77777777" w:rsidR="00267B70" w:rsidRPr="00267B70" w:rsidRDefault="00267B70" w:rsidP="00267B70">
      <w:pPr>
        <w:rPr>
          <w:ins w:id="21686" w:author="Quinten Van Woerkom" w:date="2024-12-17T17:19:00Z" w16du:dateUtc="2024-12-17T16:19:00Z"/>
          <w:lang w:val="en-GB"/>
        </w:rPr>
      </w:pPr>
      <w:ins w:id="21687" w:author="Quinten Van Woerkom" w:date="2024-12-17T17:19:00Z" w16du:dateUtc="2024-12-17T16:19:00Z">
        <w:r w:rsidRPr="00267B70">
          <w:rPr>
            <w:lang w:val="en-GB"/>
          </w:rPr>
          <w:t xml:space="preserve">If an event or constraint on a planning activity needs to be expressed in terms of the state of the system (rather than just time or position) then this corresponds to the state of planning resources.  This is considered not internal to the planning function, if it forms part of the </w:t>
        </w:r>
        <w:r w:rsidRPr="00267B70">
          <w:rPr>
            <w:b/>
            <w:lang w:val="en-GB"/>
          </w:rPr>
          <w:t>planning request</w:t>
        </w:r>
        <w:r w:rsidRPr="00267B70">
          <w:rPr>
            <w:lang w:val="en-GB"/>
          </w:rPr>
          <w:t xml:space="preserve"> or </w:t>
        </w:r>
        <w:r w:rsidRPr="00267B70">
          <w:rPr>
            <w:b/>
            <w:lang w:val="en-GB"/>
          </w:rPr>
          <w:t>plan</w:t>
        </w:r>
        <w:r w:rsidRPr="00267B70">
          <w:rPr>
            <w:lang w:val="en-GB"/>
          </w:rPr>
          <w:t>.</w:t>
        </w:r>
      </w:ins>
    </w:p>
    <w:p w14:paraId="346D3B9C" w14:textId="77777777" w:rsidR="00267B70" w:rsidRPr="00267B70" w:rsidRDefault="00267B70" w:rsidP="00267B70">
      <w:pPr>
        <w:rPr>
          <w:ins w:id="21688" w:author="Quinten Van Woerkom" w:date="2024-12-17T17:19:00Z" w16du:dateUtc="2024-12-17T16:19:00Z"/>
          <w:lang w:val="en-GB"/>
        </w:rPr>
      </w:pPr>
      <w:ins w:id="21689" w:author="Quinten Van Woerkom" w:date="2024-12-17T17:19:00Z" w16du:dateUtc="2024-12-17T16:19:00Z">
        <w:r w:rsidRPr="00267B70">
          <w:rPr>
            <w:lang w:val="en-GB"/>
          </w:rPr>
          <w:t>A planning resource could in principle be considered as information that is internal to the planning system.  However, some resources may be shared across multiple planning entities.  As such, information regarding a resource may need to be communicated between entities, and therefore has to be referenced as part of a planning request or of the plan, in terms of requested or consumed resources respectively.  This may include the initialization or synchronization of planning resource values at specific points in the plan.</w:t>
        </w:r>
      </w:ins>
    </w:p>
    <w:p w14:paraId="5D94A397" w14:textId="77777777" w:rsidR="00267B70" w:rsidRPr="00267B70" w:rsidRDefault="00267B70" w:rsidP="00267B70">
      <w:pPr>
        <w:rPr>
          <w:ins w:id="21690" w:author="Quinten Van Woerkom" w:date="2024-12-17T17:19:00Z" w16du:dateUtc="2024-12-17T16:19:00Z"/>
          <w:lang w:val="en-GB"/>
        </w:rPr>
      </w:pPr>
      <w:ins w:id="21691" w:author="Quinten Van Woerkom" w:date="2024-12-17T17:19:00Z" w16du:dateUtc="2024-12-17T16:19:00Z">
        <w:r w:rsidRPr="00267B70">
          <w:rPr>
            <w:lang w:val="en-GB"/>
          </w:rPr>
          <w:lastRenderedPageBreak/>
          <w:t>Planning resources are an optional element of the MPS information model.  There is no requirement for a compliant MPS system to support them.</w:t>
        </w:r>
      </w:ins>
    </w:p>
    <w:p w14:paraId="2A54C27B" w14:textId="77777777" w:rsidR="00267B70" w:rsidRPr="00267B70" w:rsidRDefault="00267B70">
      <w:pPr>
        <w:pStyle w:val="Heading2"/>
        <w:spacing w:before="480"/>
        <w:rPr>
          <w:ins w:id="21692" w:author="Quinten Van Woerkom" w:date="2024-12-17T17:19:00Z" w16du:dateUtc="2024-12-17T16:19:00Z"/>
          <w:lang w:val="en-GB"/>
        </w:rPr>
        <w:pPrChange w:id="21693" w:author="Peter Van Der Plas" w:date="2024-12-25T19:42:00Z" w16du:dateUtc="2024-12-25T18:42:00Z">
          <w:pPr>
            <w:keepNext/>
            <w:keepLines/>
            <w:numPr>
              <w:ilvl w:val="1"/>
              <w:numId w:val="2"/>
            </w:numPr>
            <w:tabs>
              <w:tab w:val="left" w:pos="576"/>
            </w:tabs>
            <w:spacing w:before="480" w:line="240" w:lineRule="auto"/>
            <w:ind w:left="576" w:hanging="576"/>
            <w:jc w:val="left"/>
            <w:outlineLvl w:val="1"/>
          </w:pPr>
        </w:pPrChange>
      </w:pPr>
      <w:bookmarkStart w:id="21694" w:name="_Toc165036573"/>
      <w:bookmarkStart w:id="21695" w:name="_Ref186047174"/>
      <w:bookmarkStart w:id="21696" w:name="_Ref186642564"/>
      <w:bookmarkStart w:id="21697" w:name="_Toc186645311"/>
      <w:ins w:id="21698" w:author="Quinten Van Woerkom" w:date="2024-12-17T17:19:00Z" w16du:dateUtc="2024-12-17T16:19:00Z">
        <w:r w:rsidRPr="00267B70">
          <w:rPr>
            <w:lang w:val="en-GB"/>
          </w:rPr>
          <w:t>MPS Services Overview</w:t>
        </w:r>
        <w:bookmarkEnd w:id="21694"/>
        <w:bookmarkEnd w:id="21695"/>
        <w:bookmarkEnd w:id="21696"/>
        <w:bookmarkEnd w:id="21697"/>
      </w:ins>
    </w:p>
    <w:p w14:paraId="10B5AE5F" w14:textId="77777777" w:rsidR="00267B70" w:rsidRPr="00267B70" w:rsidRDefault="00267B70">
      <w:pPr>
        <w:pStyle w:val="Heading3"/>
        <w:rPr>
          <w:ins w:id="21699" w:author="Quinten Van Woerkom" w:date="2024-12-17T17:19:00Z" w16du:dateUtc="2024-12-17T16:19:00Z"/>
          <w:lang w:val="en-GB"/>
        </w:rPr>
        <w:pPrChange w:id="21700" w:author="Quinten Van Woerkom" w:date="2024-12-19T10:45:00Z" w16du:dateUtc="2024-12-19T09:45:00Z">
          <w:pPr>
            <w:keepNext/>
            <w:keepLines/>
            <w:numPr>
              <w:ilvl w:val="2"/>
              <w:numId w:val="2"/>
            </w:numPr>
            <w:tabs>
              <w:tab w:val="left" w:pos="720"/>
            </w:tabs>
            <w:spacing w:line="240" w:lineRule="auto"/>
            <w:ind w:left="720" w:hanging="720"/>
            <w:jc w:val="left"/>
            <w:outlineLvl w:val="2"/>
          </w:pPr>
        </w:pPrChange>
      </w:pPr>
      <w:ins w:id="21701" w:author="Quinten Van Woerkom" w:date="2024-12-17T17:19:00Z" w16du:dateUtc="2024-12-17T16:19:00Z">
        <w:r w:rsidRPr="00267B70">
          <w:rPr>
            <w:lang w:val="en-GB"/>
          </w:rPr>
          <w:t>General</w:t>
        </w:r>
      </w:ins>
    </w:p>
    <w:p w14:paraId="24EF2324" w14:textId="77777777" w:rsidR="00267B70" w:rsidRPr="00267B70" w:rsidRDefault="00267B70" w:rsidP="00267B70">
      <w:pPr>
        <w:rPr>
          <w:ins w:id="21702" w:author="Quinten Van Woerkom" w:date="2024-12-17T17:19:00Z" w16du:dateUtc="2024-12-17T16:19:00Z"/>
          <w:lang w:val="en-GB"/>
        </w:rPr>
      </w:pPr>
      <w:ins w:id="21703" w:author="Quinten Van Woerkom" w:date="2024-12-17T17:19:00Z" w16du:dateUtc="2024-12-17T16:19:00Z">
        <w:r w:rsidRPr="00267B70">
          <w:rPr>
            <w:lang w:val="en-GB"/>
          </w:rPr>
          <w:t>This document specifies standards for the following MPS services, which are introduced in the following subsections:</w:t>
        </w:r>
      </w:ins>
    </w:p>
    <w:p w14:paraId="0523F180" w14:textId="77777777" w:rsidR="00267B70" w:rsidRPr="00267B70" w:rsidRDefault="00267B70" w:rsidP="00267B70">
      <w:pPr>
        <w:numPr>
          <w:ilvl w:val="0"/>
          <w:numId w:val="13"/>
        </w:numPr>
        <w:tabs>
          <w:tab w:val="clear" w:pos="360"/>
          <w:tab w:val="left" w:pos="720"/>
        </w:tabs>
        <w:spacing w:before="180" w:line="240" w:lineRule="auto"/>
        <w:ind w:left="720"/>
        <w:rPr>
          <w:ins w:id="21704" w:author="Quinten Van Woerkom" w:date="2024-12-17T17:19:00Z" w16du:dateUtc="2024-12-17T16:19:00Z"/>
          <w:lang w:val="en-GB" w:eastAsia="en-GB"/>
        </w:rPr>
      </w:pPr>
      <w:ins w:id="21705" w:author="Quinten Van Woerkom" w:date="2024-12-17T17:19:00Z" w16du:dateUtc="2024-12-17T16:19:00Z">
        <w:r w:rsidRPr="00267B70">
          <w:rPr>
            <w:lang w:val="en-GB" w:eastAsia="en-GB"/>
          </w:rPr>
          <w:t>Planning Request Service (PRS);</w:t>
        </w:r>
      </w:ins>
    </w:p>
    <w:p w14:paraId="4EF471AC" w14:textId="77777777" w:rsidR="00267B70" w:rsidRPr="00267B70" w:rsidRDefault="00267B70" w:rsidP="00267B70">
      <w:pPr>
        <w:numPr>
          <w:ilvl w:val="0"/>
          <w:numId w:val="13"/>
        </w:numPr>
        <w:tabs>
          <w:tab w:val="clear" w:pos="360"/>
          <w:tab w:val="left" w:pos="720"/>
        </w:tabs>
        <w:spacing w:before="180" w:line="240" w:lineRule="auto"/>
        <w:ind w:left="720"/>
        <w:rPr>
          <w:ins w:id="21706" w:author="Quinten Van Woerkom" w:date="2024-12-17T17:19:00Z" w16du:dateUtc="2024-12-17T16:19:00Z"/>
          <w:lang w:val="en-GB" w:eastAsia="en-GB"/>
        </w:rPr>
      </w:pPr>
      <w:ins w:id="21707" w:author="Quinten Van Woerkom" w:date="2024-12-17T17:19:00Z" w16du:dateUtc="2024-12-17T16:19:00Z">
        <w:r w:rsidRPr="00267B70">
          <w:rPr>
            <w:lang w:val="en-GB" w:eastAsia="en-GB"/>
          </w:rPr>
          <w:t>Plan Distribution Service (PDS);</w:t>
        </w:r>
      </w:ins>
    </w:p>
    <w:p w14:paraId="12B9B9D7" w14:textId="77777777" w:rsidR="00267B70" w:rsidRPr="00267B70" w:rsidRDefault="00267B70" w:rsidP="00267B70">
      <w:pPr>
        <w:numPr>
          <w:ilvl w:val="0"/>
          <w:numId w:val="13"/>
        </w:numPr>
        <w:tabs>
          <w:tab w:val="clear" w:pos="360"/>
          <w:tab w:val="left" w:pos="720"/>
        </w:tabs>
        <w:spacing w:before="180" w:line="240" w:lineRule="auto"/>
        <w:ind w:left="720"/>
        <w:rPr>
          <w:ins w:id="21708" w:author="Quinten Van Woerkom" w:date="2024-12-17T17:19:00Z" w16du:dateUtc="2024-12-17T16:19:00Z"/>
          <w:lang w:val="en-GB" w:eastAsia="en-GB"/>
        </w:rPr>
      </w:pPr>
      <w:ins w:id="21709" w:author="Quinten Van Woerkom" w:date="2024-12-17T17:19:00Z" w16du:dateUtc="2024-12-17T16:19:00Z">
        <w:r w:rsidRPr="00267B70">
          <w:rPr>
            <w:lang w:val="en-GB" w:eastAsia="en-GB"/>
          </w:rPr>
          <w:t>Plan Execution Control Service (PECS);</w:t>
        </w:r>
      </w:ins>
    </w:p>
    <w:p w14:paraId="7A1B2539" w14:textId="77777777" w:rsidR="00267B70" w:rsidRPr="00267B70" w:rsidRDefault="00267B70" w:rsidP="00267B70">
      <w:pPr>
        <w:numPr>
          <w:ilvl w:val="0"/>
          <w:numId w:val="13"/>
        </w:numPr>
        <w:tabs>
          <w:tab w:val="clear" w:pos="360"/>
          <w:tab w:val="left" w:pos="720"/>
        </w:tabs>
        <w:spacing w:before="180" w:line="240" w:lineRule="auto"/>
        <w:ind w:left="720"/>
        <w:rPr>
          <w:ins w:id="21710" w:author="Quinten Van Woerkom" w:date="2024-12-17T17:19:00Z" w16du:dateUtc="2024-12-17T16:19:00Z"/>
          <w:lang w:val="en-GB" w:eastAsia="en-GB"/>
        </w:rPr>
      </w:pPr>
      <w:ins w:id="21711" w:author="Quinten Van Woerkom" w:date="2024-12-17T17:19:00Z" w16du:dateUtc="2024-12-17T16:19:00Z">
        <w:r w:rsidRPr="00267B70">
          <w:rPr>
            <w:lang w:val="en-GB" w:eastAsia="en-GB"/>
          </w:rPr>
          <w:t>Plan Information Management Service (PIMS);</w:t>
        </w:r>
      </w:ins>
    </w:p>
    <w:p w14:paraId="7E6FFDC7" w14:textId="77777777" w:rsidR="00267B70" w:rsidRPr="00267B70" w:rsidRDefault="00267B70" w:rsidP="00267B70">
      <w:pPr>
        <w:numPr>
          <w:ilvl w:val="0"/>
          <w:numId w:val="13"/>
        </w:numPr>
        <w:tabs>
          <w:tab w:val="clear" w:pos="360"/>
          <w:tab w:val="left" w:pos="720"/>
        </w:tabs>
        <w:spacing w:before="180" w:line="240" w:lineRule="auto"/>
        <w:ind w:left="720"/>
        <w:rPr>
          <w:ins w:id="21712" w:author="Quinten Van Woerkom" w:date="2024-12-17T17:19:00Z" w16du:dateUtc="2024-12-17T16:19:00Z"/>
          <w:lang w:val="en-GB" w:eastAsia="en-GB"/>
        </w:rPr>
      </w:pPr>
      <w:ins w:id="21713" w:author="Quinten Van Woerkom" w:date="2024-12-17T17:19:00Z" w16du:dateUtc="2024-12-17T16:19:00Z">
        <w:r w:rsidRPr="00267B70">
          <w:rPr>
            <w:lang w:val="en-GB" w:eastAsia="en-GB"/>
          </w:rPr>
          <w:t>Plan Edit Service (PES).</w:t>
        </w:r>
      </w:ins>
    </w:p>
    <w:p w14:paraId="2967C816" w14:textId="77777777" w:rsidR="00267B70" w:rsidRPr="00267B70" w:rsidRDefault="00267B70" w:rsidP="00267B70">
      <w:pPr>
        <w:rPr>
          <w:ins w:id="21714" w:author="Quinten Van Woerkom" w:date="2024-12-17T17:19:00Z" w16du:dateUtc="2024-12-17T16:19:00Z"/>
          <w:lang w:val="en-GB"/>
        </w:rPr>
      </w:pPr>
      <w:ins w:id="21715" w:author="Quinten Van Woerkom" w:date="2024-12-17T17:19:00Z" w16du:dateUtc="2024-12-17T16:19:00Z">
        <w:r w:rsidRPr="00267B70">
          <w:rPr>
            <w:lang w:val="en-GB"/>
          </w:rPr>
          <w:t xml:space="preserve">A compliant MPS system may support only a subset of these services.  None of the services is mandatory; any subset can be supported. </w:t>
        </w:r>
      </w:ins>
    </w:p>
    <w:p w14:paraId="0D73B329" w14:textId="77777777" w:rsidR="00267B70" w:rsidRPr="00267B70" w:rsidRDefault="00267B70" w:rsidP="00267B70">
      <w:pPr>
        <w:rPr>
          <w:ins w:id="21716" w:author="Quinten Van Woerkom" w:date="2024-12-17T17:19:00Z" w16du:dateUtc="2024-12-17T16:19:00Z"/>
          <w:lang w:val="en-GB"/>
        </w:rPr>
      </w:pPr>
      <w:ins w:id="21717" w:author="Quinten Van Woerkom" w:date="2024-12-17T17:19:00Z" w16du:dateUtc="2024-12-17T16:19:00Z">
        <w:r w:rsidRPr="00267B70">
          <w:rPr>
            <w:lang w:val="en-GB"/>
          </w:rPr>
          <w:t xml:space="preserve">Each service comprises a set of service operations that the service consumer can invoke on the service provider.  Service operations reference the MO objects defined in the MPS information model.  Each service operation follows one of the standard MO MAL interaction patterns that may comprise multiple messages flowing in both directions between service consumer and provider.  Where not fully defined within the MAL, the body of these </w:t>
        </w:r>
        <w:proofErr w:type="gramStart"/>
        <w:r w:rsidRPr="00267B70">
          <w:rPr>
            <w:lang w:val="en-GB"/>
          </w:rPr>
          <w:t>messages</w:t>
        </w:r>
        <w:proofErr w:type="gramEnd"/>
        <w:r w:rsidRPr="00267B70">
          <w:rPr>
            <w:lang w:val="en-GB"/>
          </w:rPr>
          <w:t xml:space="preserve"> forms part of the service specification and are defined in terms of MAL Attribute data types and/or data structures defined in the MPS information model.</w:t>
        </w:r>
      </w:ins>
    </w:p>
    <w:p w14:paraId="2AACE418" w14:textId="77777777" w:rsidR="00267B70" w:rsidRPr="00267B70" w:rsidRDefault="00267B70" w:rsidP="00267B70">
      <w:pPr>
        <w:rPr>
          <w:ins w:id="21718" w:author="Quinten Van Woerkom" w:date="2024-12-17T17:19:00Z" w16du:dateUtc="2024-12-17T16:19:00Z"/>
          <w:lang w:val="en-GB"/>
        </w:rPr>
      </w:pPr>
      <w:ins w:id="21719" w:author="Quinten Van Woerkom" w:date="2024-12-17T17:19:00Z" w16du:dateUtc="2024-12-17T16:19:00Z">
        <w:r w:rsidRPr="00267B70">
          <w:rPr>
            <w:lang w:val="en-GB"/>
          </w:rPr>
          <w:t>Service operations are grouped into capability sets.  A compliant MPS system may only support a subset of capability sets for each supported service.</w:t>
        </w:r>
      </w:ins>
    </w:p>
    <w:p w14:paraId="45B72909" w14:textId="77777777" w:rsidR="00267B70" w:rsidRPr="00267B70" w:rsidRDefault="00267B70">
      <w:pPr>
        <w:pStyle w:val="Heading3"/>
        <w:spacing w:before="480"/>
        <w:rPr>
          <w:ins w:id="21720" w:author="Quinten Van Woerkom" w:date="2024-12-17T17:19:00Z" w16du:dateUtc="2024-12-17T16:19:00Z"/>
          <w:lang w:val="en-GB"/>
        </w:rPr>
        <w:pPrChange w:id="21721" w:author="Peter Van Der Plas" w:date="2024-12-25T19:42:00Z" w16du:dateUtc="2024-12-25T18:42:00Z">
          <w:pPr>
            <w:keepNext/>
            <w:keepLines/>
            <w:numPr>
              <w:ilvl w:val="2"/>
              <w:numId w:val="2"/>
            </w:numPr>
            <w:tabs>
              <w:tab w:val="left" w:pos="720"/>
            </w:tabs>
            <w:spacing w:before="480" w:line="240" w:lineRule="auto"/>
            <w:ind w:left="720" w:hanging="720"/>
            <w:jc w:val="left"/>
            <w:outlineLvl w:val="2"/>
          </w:pPr>
        </w:pPrChange>
      </w:pPr>
      <w:bookmarkStart w:id="21722" w:name="_Ref185350330"/>
      <w:ins w:id="21723" w:author="Quinten Van Woerkom" w:date="2024-12-17T17:19:00Z" w16du:dateUtc="2024-12-17T16:19:00Z">
        <w:r w:rsidRPr="00267B70">
          <w:rPr>
            <w:lang w:val="en-GB"/>
          </w:rPr>
          <w:t>Planning Request Service</w:t>
        </w:r>
        <w:bookmarkEnd w:id="21722"/>
      </w:ins>
    </w:p>
    <w:p w14:paraId="1EAE2094" w14:textId="77777777" w:rsidR="00267B70" w:rsidRPr="00267B70" w:rsidRDefault="00267B70" w:rsidP="00267B70">
      <w:pPr>
        <w:rPr>
          <w:ins w:id="21724" w:author="Quinten Van Woerkom" w:date="2024-12-17T17:19:00Z" w16du:dateUtc="2024-12-17T16:19:00Z"/>
          <w:lang w:val="en-GB"/>
        </w:rPr>
      </w:pPr>
      <w:ins w:id="21725" w:author="Quinten Van Woerkom" w:date="2024-12-17T17:19:00Z" w16du:dateUtc="2024-12-17T16:19:00Z">
        <w:r w:rsidRPr="00267B70">
          <w:rPr>
            <w:lang w:val="en-GB"/>
          </w:rPr>
          <w:t>The Planning Request Service is offered by the planning function of an MPS system to enable its users to submit, cancel, and modify planning requests, as well as to receive feedback on their status.  The service may be used by another planning function in a hierarchical or distributed MPS system, or by an MPS system user.</w:t>
        </w:r>
      </w:ins>
    </w:p>
    <w:p w14:paraId="19248D3C" w14:textId="53686C49" w:rsidR="00267B70" w:rsidRPr="00267B70" w:rsidRDefault="00267B70" w:rsidP="00267B70">
      <w:pPr>
        <w:rPr>
          <w:ins w:id="21726" w:author="Quinten Van Woerkom" w:date="2024-12-17T17:19:00Z" w16du:dateUtc="2024-12-17T16:19:00Z"/>
          <w:lang w:val="en-GB"/>
        </w:rPr>
      </w:pPr>
      <w:ins w:id="21727" w:author="Quinten Van Woerkom" w:date="2024-12-17T17:19:00Z" w16du:dateUtc="2024-12-17T16:19:00Z">
        <w:r w:rsidRPr="00267B70">
          <w:rPr>
            <w:lang w:val="en-GB"/>
          </w:rPr>
          <w:t xml:space="preserve">Planning requests are defined in </w:t>
        </w:r>
        <w:r w:rsidRPr="00267B70">
          <w:rPr>
            <w:lang w:val="en-GB"/>
          </w:rPr>
          <w:fldChar w:fldCharType="begin"/>
        </w:r>
        <w:r w:rsidRPr="00267B70">
          <w:rPr>
            <w:lang w:val="en-GB"/>
          </w:rPr>
          <w:instrText xml:space="preserve"> REF _Ref60926384 \r \h  \* MERGEFORMAT </w:instrText>
        </w:r>
      </w:ins>
      <w:r w:rsidRPr="00267B70">
        <w:rPr>
          <w:lang w:val="en-GB"/>
        </w:rPr>
      </w:r>
      <w:ins w:id="21728" w:author="Quinten Van Woerkom" w:date="2024-12-17T17:19:00Z" w16du:dateUtc="2024-12-17T16:19:00Z">
        <w:r w:rsidRPr="00267B70">
          <w:rPr>
            <w:lang w:val="en-GB"/>
          </w:rPr>
          <w:fldChar w:fldCharType="separate"/>
        </w:r>
      </w:ins>
      <w:ins w:id="21729" w:author="Peter Van Der Plas" w:date="2025-01-01T17:31:00Z" w16du:dateUtc="2025-01-01T16:31:00Z">
        <w:r w:rsidR="006D1623">
          <w:rPr>
            <w:lang w:val="en-GB"/>
          </w:rPr>
          <w:t>4.5.5</w:t>
        </w:r>
      </w:ins>
      <w:ins w:id="21730" w:author="Quinten Van Woerkom" w:date="2024-12-17T17:19:00Z" w16du:dateUtc="2024-12-17T16:19:00Z">
        <w:r w:rsidRPr="00267B70">
          <w:rPr>
            <w:lang w:val="en-GB"/>
          </w:rPr>
          <w:fldChar w:fldCharType="end"/>
        </w:r>
        <w:r w:rsidRPr="00267B70">
          <w:rPr>
            <w:lang w:val="en-GB"/>
          </w:rPr>
          <w:t xml:space="preserve"> and may include a set of requested planning activities or an existing plan (the output of a planning function in a hierarchical or distributed MPS system).</w:t>
        </w:r>
      </w:ins>
    </w:p>
    <w:p w14:paraId="2A4AE481" w14:textId="77777777" w:rsidR="00267B70" w:rsidRPr="00267B70" w:rsidRDefault="00267B70" w:rsidP="00267B70">
      <w:pPr>
        <w:rPr>
          <w:ins w:id="21731" w:author="Quinten Van Woerkom" w:date="2024-12-17T17:19:00Z" w16du:dateUtc="2024-12-17T16:19:00Z"/>
          <w:lang w:val="en-GB"/>
        </w:rPr>
      </w:pPr>
      <w:ins w:id="21732" w:author="Quinten Van Woerkom" w:date="2024-12-17T17:19:00Z" w16du:dateUtc="2024-12-17T16:19:00Z">
        <w:r w:rsidRPr="00267B70">
          <w:rPr>
            <w:lang w:val="en-GB"/>
          </w:rPr>
          <w:t xml:space="preserve">If a Plan is used as the body of the request, this can either be embedded within the </w:t>
        </w:r>
        <w:proofErr w:type="gramStart"/>
        <w:r w:rsidRPr="00267B70">
          <w:rPr>
            <w:lang w:val="en-GB"/>
          </w:rPr>
          <w:t>request, or</w:t>
        </w:r>
        <w:proofErr w:type="gramEnd"/>
        <w:r w:rsidRPr="00267B70">
          <w:rPr>
            <w:lang w:val="en-GB"/>
          </w:rPr>
          <w:t xml:space="preserve"> passed by reference.  If passed by reference, the Plan Distribution Service can be used to </w:t>
        </w:r>
        <w:r w:rsidRPr="00267B70">
          <w:rPr>
            <w:lang w:val="en-GB"/>
          </w:rPr>
          <w:lastRenderedPageBreak/>
          <w:t>retrieve the Plan.  In a hierarchical or distributed planning system, the domain can be used to identify where to retrieve it from.</w:t>
        </w:r>
      </w:ins>
    </w:p>
    <w:p w14:paraId="162CFB10" w14:textId="77777777" w:rsidR="00267B70" w:rsidRPr="00267B70" w:rsidRDefault="00267B70">
      <w:pPr>
        <w:pStyle w:val="Heading3"/>
        <w:spacing w:before="480"/>
        <w:rPr>
          <w:ins w:id="21733" w:author="Quinten Van Woerkom" w:date="2024-12-17T17:19:00Z" w16du:dateUtc="2024-12-17T16:19:00Z"/>
          <w:lang w:val="en-GB"/>
        </w:rPr>
        <w:pPrChange w:id="21734" w:author="Peter Van Der Plas" w:date="2024-12-25T19:42:00Z" w16du:dateUtc="2024-12-25T18:42:00Z">
          <w:pPr>
            <w:keepNext/>
            <w:keepLines/>
            <w:numPr>
              <w:ilvl w:val="2"/>
              <w:numId w:val="2"/>
            </w:numPr>
            <w:tabs>
              <w:tab w:val="left" w:pos="720"/>
            </w:tabs>
            <w:spacing w:line="240" w:lineRule="auto"/>
            <w:ind w:left="720" w:hanging="720"/>
            <w:jc w:val="left"/>
            <w:outlineLvl w:val="2"/>
          </w:pPr>
        </w:pPrChange>
      </w:pPr>
      <w:bookmarkStart w:id="21735" w:name="_Ref185350302"/>
      <w:ins w:id="21736" w:author="Quinten Van Woerkom" w:date="2024-12-17T17:19:00Z" w16du:dateUtc="2024-12-17T16:19:00Z">
        <w:r w:rsidRPr="00267B70">
          <w:rPr>
            <w:lang w:val="en-GB"/>
          </w:rPr>
          <w:t>Plan Distribution Service</w:t>
        </w:r>
        <w:bookmarkEnd w:id="21735"/>
      </w:ins>
    </w:p>
    <w:p w14:paraId="56A85241" w14:textId="242BC0D2" w:rsidR="00267B70" w:rsidRPr="00267B70" w:rsidRDefault="00267B70" w:rsidP="00267B70">
      <w:pPr>
        <w:rPr>
          <w:ins w:id="21737" w:author="Quinten Van Woerkom" w:date="2024-12-17T17:19:00Z" w16du:dateUtc="2024-12-17T16:19:00Z"/>
          <w:lang w:val="en-GB"/>
        </w:rPr>
      </w:pPr>
      <w:ins w:id="21738" w:author="Quinten Van Woerkom" w:date="2024-12-17T17:19:00Z" w16du:dateUtc="2024-12-17T16:19:00Z">
        <w:r w:rsidRPr="00267B70">
          <w:rPr>
            <w:lang w:val="en-GB"/>
          </w:rPr>
          <w:t xml:space="preserve">The Plan Distribution Service is offered by the planning function of an MPS system to enable its users to obtain the plans output by it, as well as to receive feedback on their status.  The service may be used by another planning function in a hierarchical or distributed MPS system, or by an MPS system user.  Plans are defined in </w:t>
        </w:r>
        <w:r w:rsidRPr="00267B70">
          <w:rPr>
            <w:lang w:val="en-GB"/>
          </w:rPr>
          <w:fldChar w:fldCharType="begin"/>
        </w:r>
        <w:r w:rsidRPr="00267B70">
          <w:rPr>
            <w:lang w:val="en-GB"/>
          </w:rPr>
          <w:instrText xml:space="preserve"> REF _Ref60926405 \r \h  \* MERGEFORMAT </w:instrText>
        </w:r>
      </w:ins>
      <w:r w:rsidRPr="00267B70">
        <w:rPr>
          <w:lang w:val="en-GB"/>
        </w:rPr>
      </w:r>
      <w:ins w:id="21739" w:author="Quinten Van Woerkom" w:date="2024-12-17T17:19:00Z" w16du:dateUtc="2024-12-17T16:19:00Z">
        <w:r w:rsidRPr="00267B70">
          <w:rPr>
            <w:lang w:val="en-GB"/>
          </w:rPr>
          <w:fldChar w:fldCharType="separate"/>
        </w:r>
      </w:ins>
      <w:ins w:id="21740" w:author="Peter Van Der Plas" w:date="2025-01-01T17:31:00Z" w16du:dateUtc="2025-01-01T16:31:00Z">
        <w:r w:rsidR="006D1623">
          <w:rPr>
            <w:lang w:val="en-GB"/>
          </w:rPr>
          <w:t>4.5.6</w:t>
        </w:r>
      </w:ins>
      <w:ins w:id="21741" w:author="Quinten Van Woerkom" w:date="2024-12-17T17:19:00Z" w16du:dateUtc="2024-12-17T16:19:00Z">
        <w:r w:rsidRPr="00267B70">
          <w:rPr>
            <w:lang w:val="en-GB"/>
          </w:rPr>
          <w:fldChar w:fldCharType="end"/>
        </w:r>
        <w:r w:rsidRPr="00267B70">
          <w:rPr>
            <w:lang w:val="en-GB"/>
          </w:rPr>
          <w:t>.</w:t>
        </w:r>
      </w:ins>
    </w:p>
    <w:p w14:paraId="12685F5B" w14:textId="7C58485F" w:rsidR="00267B70" w:rsidRPr="00267B70" w:rsidRDefault="00267B70" w:rsidP="00267B70">
      <w:pPr>
        <w:rPr>
          <w:ins w:id="21742" w:author="Quinten Van Woerkom" w:date="2024-12-17T17:19:00Z" w16du:dateUtc="2024-12-17T16:19:00Z"/>
          <w:lang w:val="en-GB"/>
        </w:rPr>
      </w:pPr>
      <w:ins w:id="21743" w:author="Quinten Van Woerkom" w:date="2024-12-17T17:19:00Z" w16du:dateUtc="2024-12-17T16:19:00Z">
        <w:r w:rsidRPr="00267B70">
          <w:rPr>
            <w:lang w:val="en-GB"/>
          </w:rPr>
          <w:t>The service does not provide the capability to control the planning function itself or to generate plans.  This capability can be supported if the planning function exposes a standard set of MO Monitoring &amp; Control services.  Submission of plans to a plan execution function is supported by the Plan Execution Control Service (see</w:t>
        </w:r>
      </w:ins>
      <w:ins w:id="21744" w:author="Quinten Van Woerkom" w:date="2024-12-17T17:38:00Z" w16du:dateUtc="2024-12-17T16:38:00Z">
        <w:r w:rsidR="00F952C9">
          <w:rPr>
            <w:lang w:val="en-GB"/>
          </w:rPr>
          <w:t xml:space="preserve"> </w:t>
        </w:r>
      </w:ins>
      <w:ins w:id="21745" w:author="Quinten Van Woerkom" w:date="2024-12-17T17:39:00Z" w16du:dateUtc="2024-12-17T16:39:00Z">
        <w:r w:rsidR="00F952C9">
          <w:rPr>
            <w:lang w:val="en-GB"/>
          </w:rPr>
          <w:fldChar w:fldCharType="begin"/>
        </w:r>
        <w:r w:rsidR="00F952C9">
          <w:rPr>
            <w:lang w:val="en-GB"/>
          </w:rPr>
          <w:instrText xml:space="preserve"> REF _Ref68801472 \r \h </w:instrText>
        </w:r>
      </w:ins>
      <w:r w:rsidR="00F952C9">
        <w:rPr>
          <w:lang w:val="en-GB"/>
        </w:rPr>
      </w:r>
      <w:r w:rsidR="00F952C9">
        <w:rPr>
          <w:lang w:val="en-GB"/>
        </w:rPr>
        <w:fldChar w:fldCharType="separate"/>
      </w:r>
      <w:ins w:id="21746" w:author="Peter Van Der Plas" w:date="2025-01-01T17:31:00Z" w16du:dateUtc="2025-01-01T16:31:00Z">
        <w:r w:rsidR="006D1623">
          <w:rPr>
            <w:lang w:val="en-GB"/>
          </w:rPr>
          <w:t>3.7</w:t>
        </w:r>
      </w:ins>
      <w:ins w:id="21747" w:author="Quinten Van Woerkom" w:date="2024-12-17T17:39:00Z" w16du:dateUtc="2024-12-17T16:39:00Z">
        <w:r w:rsidR="00F952C9">
          <w:rPr>
            <w:lang w:val="en-GB"/>
          </w:rPr>
          <w:fldChar w:fldCharType="end"/>
        </w:r>
      </w:ins>
      <w:ins w:id="21748" w:author="Quinten Van Woerkom" w:date="2024-12-17T17:19:00Z" w16du:dateUtc="2024-12-17T16:19:00Z">
        <w:r w:rsidRPr="00267B70">
          <w:rPr>
            <w:lang w:val="en-GB"/>
          </w:rPr>
          <w:t>).</w:t>
        </w:r>
      </w:ins>
    </w:p>
    <w:p w14:paraId="491EF46F" w14:textId="77777777" w:rsidR="00267B70" w:rsidRPr="00267B70" w:rsidRDefault="00267B70">
      <w:pPr>
        <w:pStyle w:val="Heading3"/>
        <w:spacing w:before="480"/>
        <w:rPr>
          <w:ins w:id="21749" w:author="Quinten Van Woerkom" w:date="2024-12-17T17:19:00Z" w16du:dateUtc="2024-12-17T16:19:00Z"/>
          <w:lang w:val="en-GB"/>
        </w:rPr>
        <w:pPrChange w:id="21750" w:author="Peter Van Der Plas" w:date="2024-12-25T19:42:00Z" w16du:dateUtc="2024-12-25T18:42:00Z">
          <w:pPr>
            <w:keepNext/>
            <w:keepLines/>
            <w:numPr>
              <w:ilvl w:val="2"/>
              <w:numId w:val="2"/>
            </w:numPr>
            <w:tabs>
              <w:tab w:val="left" w:pos="720"/>
            </w:tabs>
            <w:spacing w:line="240" w:lineRule="auto"/>
            <w:ind w:left="720" w:hanging="720"/>
            <w:jc w:val="left"/>
            <w:outlineLvl w:val="2"/>
          </w:pPr>
        </w:pPrChange>
      </w:pPr>
      <w:bookmarkStart w:id="21751" w:name="_Ref185415329"/>
      <w:ins w:id="21752" w:author="Quinten Van Woerkom" w:date="2024-12-17T17:19:00Z" w16du:dateUtc="2024-12-17T16:19:00Z">
        <w:r w:rsidRPr="00267B70">
          <w:rPr>
            <w:lang w:val="en-GB"/>
          </w:rPr>
          <w:t>Plan Execution Control Service</w:t>
        </w:r>
        <w:bookmarkEnd w:id="21751"/>
      </w:ins>
    </w:p>
    <w:p w14:paraId="43942003" w14:textId="77777777" w:rsidR="00267B70" w:rsidRPr="00267B70" w:rsidRDefault="00267B70" w:rsidP="00267B70">
      <w:pPr>
        <w:rPr>
          <w:ins w:id="21753" w:author="Quinten Van Woerkom" w:date="2024-12-17T17:19:00Z" w16du:dateUtc="2024-12-17T16:19:00Z"/>
          <w:lang w:val="en-GB"/>
        </w:rPr>
      </w:pPr>
      <w:ins w:id="21754" w:author="Quinten Van Woerkom" w:date="2024-12-17T17:19:00Z" w16du:dateUtc="2024-12-17T16:19:00Z">
        <w:r w:rsidRPr="00267B70">
          <w:rPr>
            <w:lang w:val="en-GB"/>
          </w:rPr>
          <w:t>The Plan Execution Control Service is offered by an MPS system’s plan execution function to enable its users to submit (and revoke) plans for execution; to control their execution at plan, sub-plan, and activity levels; and to receive feedback on their execution status.</w:t>
        </w:r>
      </w:ins>
    </w:p>
    <w:p w14:paraId="249CFD31" w14:textId="77777777" w:rsidR="00267B70" w:rsidRPr="00267B70" w:rsidRDefault="00267B70" w:rsidP="00267B70">
      <w:pPr>
        <w:rPr>
          <w:ins w:id="21755" w:author="Quinten Van Woerkom" w:date="2024-12-17T17:19:00Z" w16du:dateUtc="2024-12-17T16:19:00Z"/>
          <w:lang w:val="en-GB"/>
        </w:rPr>
      </w:pPr>
      <w:ins w:id="21756" w:author="Quinten Van Woerkom" w:date="2024-12-17T17:19:00Z" w16du:dateUtc="2024-12-17T16:19:00Z">
        <w:r w:rsidRPr="00267B70">
          <w:rPr>
            <w:lang w:val="en-GB"/>
          </w:rPr>
          <w:t>The Plan Execution Control Service may be used by a planning function, or by an MPS system user responsible for mission operations.</w:t>
        </w:r>
      </w:ins>
    </w:p>
    <w:p w14:paraId="35A9FC12" w14:textId="04092245" w:rsidR="00267B70" w:rsidRPr="00267B70" w:rsidRDefault="00267B70" w:rsidP="00267B70">
      <w:pPr>
        <w:rPr>
          <w:ins w:id="21757" w:author="Quinten Van Woerkom" w:date="2024-12-17T17:19:00Z" w16du:dateUtc="2024-12-17T16:19:00Z"/>
          <w:lang w:val="en-GB"/>
        </w:rPr>
      </w:pPr>
      <w:ins w:id="21758" w:author="Quinten Van Woerkom" w:date="2024-12-17T17:19:00Z" w16du:dateUtc="2024-12-17T16:19:00Z">
        <w:r w:rsidRPr="00267B70">
          <w:rPr>
            <w:lang w:val="en-GB"/>
          </w:rPr>
          <w:t xml:space="preserve">Plans are defined in </w:t>
        </w:r>
        <w:r w:rsidRPr="00267B70">
          <w:rPr>
            <w:lang w:val="en-GB"/>
          </w:rPr>
          <w:fldChar w:fldCharType="begin"/>
        </w:r>
        <w:r w:rsidRPr="00267B70">
          <w:rPr>
            <w:lang w:val="en-GB"/>
          </w:rPr>
          <w:instrText xml:space="preserve"> REF _Ref60926405 \r \h </w:instrText>
        </w:r>
      </w:ins>
      <w:r w:rsidRPr="00267B70">
        <w:rPr>
          <w:lang w:val="en-GB"/>
        </w:rPr>
      </w:r>
      <w:ins w:id="21759" w:author="Quinten Van Woerkom" w:date="2024-12-17T17:19:00Z" w16du:dateUtc="2024-12-17T16:19:00Z">
        <w:r w:rsidRPr="00267B70">
          <w:rPr>
            <w:lang w:val="en-GB"/>
          </w:rPr>
          <w:fldChar w:fldCharType="separate"/>
        </w:r>
      </w:ins>
      <w:ins w:id="21760" w:author="Peter Van Der Plas" w:date="2025-01-01T17:31:00Z" w16du:dateUtc="2025-01-01T16:31:00Z">
        <w:r w:rsidR="006D1623">
          <w:rPr>
            <w:lang w:val="en-GB"/>
          </w:rPr>
          <w:t>4.5.6</w:t>
        </w:r>
      </w:ins>
      <w:ins w:id="21761" w:author="Quinten Van Woerkom" w:date="2024-12-17T17:19:00Z" w16du:dateUtc="2024-12-17T16:19:00Z">
        <w:r w:rsidRPr="00267B70">
          <w:rPr>
            <w:lang w:val="en-GB"/>
          </w:rPr>
          <w:fldChar w:fldCharType="end"/>
        </w:r>
        <w:r w:rsidRPr="00267B70">
          <w:rPr>
            <w:lang w:val="en-GB"/>
          </w:rPr>
          <w:t>, including the state model for plans to which the operations of the service correlate.</w:t>
        </w:r>
      </w:ins>
    </w:p>
    <w:p w14:paraId="55380C04" w14:textId="77777777" w:rsidR="00267B70" w:rsidRPr="00267B70" w:rsidRDefault="00267B70" w:rsidP="00267B70">
      <w:pPr>
        <w:rPr>
          <w:ins w:id="21762" w:author="Quinten Van Woerkom" w:date="2024-12-17T17:19:00Z" w16du:dateUtc="2024-12-17T16:19:00Z"/>
          <w:lang w:val="en-GB"/>
        </w:rPr>
      </w:pPr>
      <w:ins w:id="21763" w:author="Quinten Van Woerkom" w:date="2024-12-17T17:19:00Z" w16du:dateUtc="2024-12-17T16:19:00Z">
        <w:r w:rsidRPr="00267B70">
          <w:rPr>
            <w:lang w:val="en-GB"/>
          </w:rPr>
          <w:t xml:space="preserve">Sub-plans are not defined as an MO object in the MPS information </w:t>
        </w:r>
        <w:proofErr w:type="gramStart"/>
        <w:r w:rsidRPr="00267B70">
          <w:rPr>
            <w:lang w:val="en-GB"/>
          </w:rPr>
          <w:t>model, but</w:t>
        </w:r>
        <w:proofErr w:type="gramEnd"/>
        <w:r w:rsidRPr="00267B70">
          <w:rPr>
            <w:lang w:val="en-GB"/>
          </w:rPr>
          <w:t xml:space="preserve"> are specified by an Identifier associated with the constituent </w:t>
        </w:r>
        <w:proofErr w:type="spellStart"/>
        <w:r w:rsidRPr="00267B70">
          <w:rPr>
            <w:lang w:val="en-GB"/>
          </w:rPr>
          <w:t>ActivityInstances</w:t>
        </w:r>
        <w:proofErr w:type="spellEnd"/>
        <w:r w:rsidRPr="00267B70">
          <w:rPr>
            <w:lang w:val="en-GB"/>
          </w:rPr>
          <w:t xml:space="preserve"> contained in a Plan.  This can be used to sub-divide a Plan based on domain (spacecraft or subsystem), operational responsibility, or another criterion.  Each ActivityInstance can only be associated with a single sub-plan.  Control may be exercised via the service at the level of sub-plans.</w:t>
        </w:r>
      </w:ins>
    </w:p>
    <w:p w14:paraId="6231C83F" w14:textId="77777777" w:rsidR="00267B70" w:rsidRPr="00267B70" w:rsidRDefault="00267B70">
      <w:pPr>
        <w:pStyle w:val="Heading3"/>
        <w:spacing w:before="480"/>
        <w:rPr>
          <w:ins w:id="21764" w:author="Quinten Van Woerkom" w:date="2024-12-17T17:19:00Z" w16du:dateUtc="2024-12-17T16:19:00Z"/>
          <w:lang w:val="en-GB"/>
        </w:rPr>
        <w:pPrChange w:id="21765" w:author="Peter Van Der Plas" w:date="2024-12-25T19:42:00Z" w16du:dateUtc="2024-12-25T18:42:00Z">
          <w:pPr>
            <w:keepNext/>
            <w:keepLines/>
            <w:numPr>
              <w:ilvl w:val="2"/>
              <w:numId w:val="2"/>
            </w:numPr>
            <w:tabs>
              <w:tab w:val="left" w:pos="720"/>
            </w:tabs>
            <w:spacing w:before="480" w:line="240" w:lineRule="auto"/>
            <w:ind w:left="720" w:hanging="720"/>
            <w:jc w:val="left"/>
            <w:outlineLvl w:val="2"/>
          </w:pPr>
        </w:pPrChange>
      </w:pPr>
      <w:bookmarkStart w:id="21766" w:name="_Ref185415359"/>
      <w:ins w:id="21767" w:author="Quinten Van Woerkom" w:date="2024-12-17T17:19:00Z" w16du:dateUtc="2024-12-17T16:19:00Z">
        <w:r w:rsidRPr="00267B70">
          <w:rPr>
            <w:lang w:val="en-GB"/>
          </w:rPr>
          <w:t>Plan Information Management Service</w:t>
        </w:r>
        <w:bookmarkEnd w:id="21766"/>
      </w:ins>
    </w:p>
    <w:p w14:paraId="2ADC0E14" w14:textId="238DF65D" w:rsidR="00267B70" w:rsidRPr="00267B70" w:rsidRDefault="00267B70" w:rsidP="00267B70">
      <w:pPr>
        <w:rPr>
          <w:ins w:id="21768" w:author="Quinten Van Woerkom" w:date="2024-12-17T17:19:00Z" w16du:dateUtc="2024-12-17T16:19:00Z"/>
          <w:lang w:val="en-GB"/>
        </w:rPr>
      </w:pPr>
      <w:ins w:id="21769" w:author="Quinten Van Woerkom" w:date="2024-12-17T17:19:00Z" w16du:dateUtc="2024-12-17T16:19:00Z">
        <w:r w:rsidRPr="00267B70">
          <w:rPr>
            <w:lang w:val="en-GB"/>
          </w:rPr>
          <w:t xml:space="preserve">The Plan Information Management Service is offered by the planning function of an MPS system to enable its users to list and retrieve available definitions for MPS </w:t>
        </w:r>
      </w:ins>
      <w:ins w:id="21770" w:author="Quinten Van Woerkom" w:date="2024-12-17T17:20:00Z" w16du:dateUtc="2024-12-17T16:20:00Z">
        <w:r>
          <w:rPr>
            <w:lang w:val="en-GB"/>
          </w:rPr>
          <w:t>service object</w:t>
        </w:r>
      </w:ins>
      <w:ins w:id="21771" w:author="Quinten Van Woerkom" w:date="2024-12-17T17:19:00Z" w16du:dateUtc="2024-12-17T16:19:00Z">
        <w:r w:rsidRPr="00267B70">
          <w:rPr>
            <w:lang w:val="en-GB"/>
          </w:rPr>
          <w:t xml:space="preserve">s, </w:t>
        </w:r>
        <w:proofErr w:type="gramStart"/>
        <w:r w:rsidRPr="00267B70">
          <w:rPr>
            <w:lang w:val="en-GB"/>
          </w:rPr>
          <w:t>including:</w:t>
        </w:r>
        <w:proofErr w:type="gramEnd"/>
        <w:r w:rsidRPr="00267B70">
          <w:rPr>
            <w:lang w:val="en-GB"/>
          </w:rPr>
          <w:t xml:space="preserve"> planning requests, planning events, planning activities, planning resources, and MPS system configuration data.  The service may also be offered by a plan execution function.</w:t>
        </w:r>
      </w:ins>
    </w:p>
    <w:p w14:paraId="5714CC0A" w14:textId="64CC1A8E" w:rsidR="00267B70" w:rsidRPr="00267B70" w:rsidRDefault="00267B70" w:rsidP="00267B70">
      <w:pPr>
        <w:rPr>
          <w:ins w:id="21772" w:author="Quinten Van Woerkom" w:date="2024-12-17T17:19:00Z" w16du:dateUtc="2024-12-17T16:19:00Z"/>
          <w:lang w:val="en-GB"/>
        </w:rPr>
      </w:pPr>
      <w:ins w:id="21773" w:author="Quinten Van Woerkom" w:date="2024-12-17T17:19:00Z" w16du:dateUtc="2024-12-17T16:19:00Z">
        <w:r w:rsidRPr="00267B70">
          <w:rPr>
            <w:lang w:val="en-GB"/>
          </w:rPr>
          <w:t xml:space="preserve">The service does not support the transfer of planning configuration data to planning or plan execution functions, which is outside the scope of the current MPS services.  Nor does it support the insertion or modification of MPS </w:t>
        </w:r>
      </w:ins>
      <w:ins w:id="21774" w:author="Quinten Van Woerkom" w:date="2024-12-17T17:20:00Z" w16du:dateUtc="2024-12-17T16:20:00Z">
        <w:r>
          <w:rPr>
            <w:lang w:val="en-GB"/>
          </w:rPr>
          <w:t>service object</w:t>
        </w:r>
      </w:ins>
      <w:ins w:id="21775" w:author="Quinten Van Woerkom" w:date="2024-12-17T17:19:00Z" w16du:dateUtc="2024-12-17T16:19:00Z">
        <w:r w:rsidRPr="00267B70">
          <w:rPr>
            <w:lang w:val="en-GB"/>
          </w:rPr>
          <w:t xml:space="preserve"> definitions.</w:t>
        </w:r>
      </w:ins>
    </w:p>
    <w:p w14:paraId="53E46D01" w14:textId="2253BBED" w:rsidR="00267B70" w:rsidRPr="00267B70" w:rsidRDefault="00267B70" w:rsidP="00267B70">
      <w:pPr>
        <w:rPr>
          <w:ins w:id="21776" w:author="Quinten Van Woerkom" w:date="2024-12-17T17:19:00Z" w16du:dateUtc="2024-12-17T16:19:00Z"/>
          <w:lang w:val="en-GB"/>
        </w:rPr>
      </w:pPr>
      <w:ins w:id="21777" w:author="Quinten Van Woerkom" w:date="2024-12-17T17:19:00Z" w16du:dateUtc="2024-12-17T16:19:00Z">
        <w:r w:rsidRPr="00267B70">
          <w:rPr>
            <w:lang w:val="en-GB"/>
          </w:rPr>
          <w:t xml:space="preserve">The structure of the various MPS </w:t>
        </w:r>
      </w:ins>
      <w:ins w:id="21778" w:author="Quinten Van Woerkom" w:date="2024-12-17T17:20:00Z" w16du:dateUtc="2024-12-17T16:20:00Z">
        <w:r>
          <w:rPr>
            <w:lang w:val="en-GB"/>
          </w:rPr>
          <w:t>service object</w:t>
        </w:r>
      </w:ins>
      <w:ins w:id="21779" w:author="Quinten Van Woerkom" w:date="2024-12-17T17:19:00Z" w16du:dateUtc="2024-12-17T16:19:00Z">
        <w:r w:rsidRPr="00267B70">
          <w:rPr>
            <w:lang w:val="en-GB"/>
          </w:rPr>
          <w:t xml:space="preserve"> definitions is given in </w:t>
        </w:r>
        <w:r w:rsidRPr="00267B70">
          <w:rPr>
            <w:lang w:val="en-GB"/>
          </w:rPr>
          <w:fldChar w:fldCharType="begin"/>
        </w:r>
        <w:r w:rsidRPr="00267B70">
          <w:rPr>
            <w:lang w:val="en-GB"/>
          </w:rPr>
          <w:instrText xml:space="preserve"> REF _Ref60919968 \r \h  \* MERGEFORMAT </w:instrText>
        </w:r>
      </w:ins>
      <w:r w:rsidRPr="00267B70">
        <w:rPr>
          <w:lang w:val="en-GB"/>
        </w:rPr>
      </w:r>
      <w:ins w:id="21780" w:author="Quinten Van Woerkom" w:date="2024-12-17T17:19:00Z" w16du:dateUtc="2024-12-17T16:19:00Z">
        <w:r w:rsidRPr="00267B70">
          <w:rPr>
            <w:lang w:val="en-GB"/>
          </w:rPr>
          <w:fldChar w:fldCharType="separate"/>
        </w:r>
      </w:ins>
      <w:ins w:id="21781" w:author="Peter Van Der Plas" w:date="2025-01-01T17:31:00Z" w16du:dateUtc="2025-01-01T16:31:00Z">
        <w:r w:rsidR="006D1623">
          <w:rPr>
            <w:lang w:val="en-GB"/>
          </w:rPr>
          <w:t>4.5</w:t>
        </w:r>
      </w:ins>
      <w:ins w:id="21782" w:author="Quinten Van Woerkom" w:date="2024-12-17T17:19:00Z" w16du:dateUtc="2024-12-17T16:19:00Z">
        <w:del w:id="21783" w:author="Peter Van Der Plas" w:date="2024-12-25T18:53:00Z" w16du:dateUtc="2024-12-25T17:53:00Z">
          <w:r w:rsidRPr="00267B70" w:rsidDel="00547CCE">
            <w:rPr>
              <w:lang w:val="en-GB"/>
            </w:rPr>
            <w:delText>4.2</w:delText>
          </w:r>
        </w:del>
        <w:r w:rsidRPr="00267B70">
          <w:rPr>
            <w:lang w:val="en-GB"/>
          </w:rPr>
          <w:fldChar w:fldCharType="end"/>
        </w:r>
        <w:r w:rsidRPr="00267B70">
          <w:rPr>
            <w:lang w:val="en-GB"/>
          </w:rPr>
          <w:t>.</w:t>
        </w:r>
      </w:ins>
    </w:p>
    <w:p w14:paraId="7D36A33D" w14:textId="77777777" w:rsidR="00267B70" w:rsidRPr="00267B70" w:rsidRDefault="00267B70">
      <w:pPr>
        <w:pStyle w:val="Heading3"/>
        <w:spacing w:before="480"/>
        <w:rPr>
          <w:ins w:id="21784" w:author="Quinten Van Woerkom" w:date="2024-12-17T17:19:00Z" w16du:dateUtc="2024-12-17T16:19:00Z"/>
          <w:lang w:val="en-GB"/>
        </w:rPr>
        <w:pPrChange w:id="21785" w:author="Peter Van Der Plas" w:date="2024-12-25T19:45:00Z" w16du:dateUtc="2024-12-25T18:45:00Z">
          <w:pPr>
            <w:keepNext/>
            <w:keepLines/>
            <w:numPr>
              <w:ilvl w:val="2"/>
              <w:numId w:val="2"/>
            </w:numPr>
            <w:tabs>
              <w:tab w:val="left" w:pos="720"/>
            </w:tabs>
            <w:spacing w:before="480" w:line="240" w:lineRule="auto"/>
            <w:ind w:left="720" w:hanging="720"/>
            <w:jc w:val="left"/>
            <w:outlineLvl w:val="2"/>
          </w:pPr>
        </w:pPrChange>
      </w:pPr>
      <w:bookmarkStart w:id="21786" w:name="_Ref185415382"/>
      <w:ins w:id="21787" w:author="Quinten Van Woerkom" w:date="2024-12-17T17:19:00Z" w16du:dateUtc="2024-12-17T16:19:00Z">
        <w:r w:rsidRPr="00267B70">
          <w:rPr>
            <w:lang w:val="en-GB"/>
          </w:rPr>
          <w:lastRenderedPageBreak/>
          <w:t>Plan Edit Service</w:t>
        </w:r>
        <w:bookmarkEnd w:id="21786"/>
      </w:ins>
    </w:p>
    <w:p w14:paraId="3421603C" w14:textId="77777777" w:rsidR="00267B70" w:rsidRPr="00267B70" w:rsidRDefault="00267B70" w:rsidP="00267B70">
      <w:pPr>
        <w:rPr>
          <w:ins w:id="21788" w:author="Quinten Van Woerkom" w:date="2024-12-17T17:19:00Z" w16du:dateUtc="2024-12-17T16:19:00Z"/>
          <w:lang w:val="en-GB"/>
        </w:rPr>
      </w:pPr>
      <w:ins w:id="21789" w:author="Quinten Van Woerkom" w:date="2024-12-17T17:19:00Z" w16du:dateUtc="2024-12-17T16:19:00Z">
        <w:r w:rsidRPr="00267B70">
          <w:rPr>
            <w:lang w:val="en-GB"/>
          </w:rPr>
          <w:t>The Plan Edit Service is offered by an MPS system’s plan execution function to enable its users to modify plans that have already been submitted for execution.  It allows an external user or function to update the status of the plan; insert, modify, or delete planning activity and event instances; update the value of resources; and apply a time shift to a plan.</w:t>
        </w:r>
      </w:ins>
    </w:p>
    <w:p w14:paraId="7F75A80C" w14:textId="77777777" w:rsidR="00267B70" w:rsidRPr="00267B70" w:rsidRDefault="00267B70" w:rsidP="00267B70">
      <w:pPr>
        <w:rPr>
          <w:ins w:id="21790" w:author="Quinten Van Woerkom" w:date="2024-12-17T17:19:00Z" w16du:dateUtc="2024-12-17T16:19:00Z"/>
          <w:lang w:val="en-GB"/>
        </w:rPr>
      </w:pPr>
      <w:ins w:id="21791" w:author="Quinten Van Woerkom" w:date="2024-12-17T17:19:00Z" w16du:dateUtc="2024-12-17T16:19:00Z">
        <w:r w:rsidRPr="00267B70">
          <w:rPr>
            <w:lang w:val="en-GB"/>
          </w:rPr>
          <w:t>This may be used by expert mission operations users in a non-nominal operational scenario to modify a plan that is executing or about to execute in order to avert or recover from a failure.  Where there is sufficient time, it is recommended to re-plan using the nominal planning process rather than to edit the plan directly, as this circumvents any constraint checking performed by the planning function.</w:t>
        </w:r>
      </w:ins>
    </w:p>
    <w:p w14:paraId="5FBCD4C9" w14:textId="77777777" w:rsidR="00267B70" w:rsidRPr="00267B70" w:rsidRDefault="00267B70" w:rsidP="00267B70">
      <w:pPr>
        <w:rPr>
          <w:ins w:id="21792" w:author="Quinten Van Woerkom" w:date="2024-12-17T17:19:00Z" w16du:dateUtc="2024-12-17T16:19:00Z"/>
          <w:lang w:val="en-GB"/>
        </w:rPr>
      </w:pPr>
      <w:ins w:id="21793" w:author="Quinten Van Woerkom" w:date="2024-12-17T17:19:00Z" w16du:dateUtc="2024-12-17T16:19:00Z">
        <w:r w:rsidRPr="00267B70">
          <w:rPr>
            <w:lang w:val="en-GB"/>
          </w:rPr>
          <w:t xml:space="preserve">Another use of the service is for a </w:t>
        </w:r>
        <w:proofErr w:type="gramStart"/>
        <w:r w:rsidRPr="00267B70">
          <w:rPr>
            <w:lang w:val="en-GB"/>
          </w:rPr>
          <w:t>third party</w:t>
        </w:r>
        <w:proofErr w:type="gramEnd"/>
        <w:r w:rsidRPr="00267B70">
          <w:rPr>
            <w:lang w:val="en-GB"/>
          </w:rPr>
          <w:t xml:space="preserve"> functions to update elements of the plan to reflect information available in near-real-time.  Examples are:</w:t>
        </w:r>
      </w:ins>
    </w:p>
    <w:p w14:paraId="6A3C09BE" w14:textId="77777777" w:rsidR="00267B70" w:rsidRPr="00267B70" w:rsidRDefault="00267B70" w:rsidP="00267B70">
      <w:pPr>
        <w:numPr>
          <w:ilvl w:val="0"/>
          <w:numId w:val="14"/>
        </w:numPr>
        <w:tabs>
          <w:tab w:val="clear" w:pos="360"/>
          <w:tab w:val="left" w:pos="720"/>
        </w:tabs>
        <w:spacing w:before="180" w:line="240" w:lineRule="auto"/>
        <w:ind w:left="720"/>
        <w:rPr>
          <w:ins w:id="21794" w:author="Quinten Van Woerkom" w:date="2024-12-17T17:19:00Z" w16du:dateUtc="2024-12-17T16:19:00Z"/>
          <w:lang w:val="en-GB" w:eastAsia="en-GB"/>
        </w:rPr>
      </w:pPr>
      <w:ins w:id="21795" w:author="Quinten Van Woerkom" w:date="2024-12-17T17:19:00Z" w16du:dateUtc="2024-12-17T16:19:00Z">
        <w:r w:rsidRPr="00267B70">
          <w:rPr>
            <w:lang w:val="en-GB" w:eastAsia="en-GB"/>
          </w:rPr>
          <w:t>Update of the input arguments of a planned activity instance to fine tune its behaviour in response to currently observed status.</w:t>
        </w:r>
      </w:ins>
    </w:p>
    <w:p w14:paraId="1C4EBF5A" w14:textId="77777777" w:rsidR="00267B70" w:rsidRPr="00267B70" w:rsidRDefault="00267B70" w:rsidP="00267B70">
      <w:pPr>
        <w:numPr>
          <w:ilvl w:val="0"/>
          <w:numId w:val="14"/>
        </w:numPr>
        <w:tabs>
          <w:tab w:val="clear" w:pos="360"/>
          <w:tab w:val="left" w:pos="720"/>
        </w:tabs>
        <w:spacing w:before="180" w:line="240" w:lineRule="auto"/>
        <w:ind w:left="720"/>
        <w:rPr>
          <w:ins w:id="21796" w:author="Quinten Van Woerkom" w:date="2024-12-17T17:19:00Z" w16du:dateUtc="2024-12-17T16:19:00Z"/>
          <w:lang w:val="en-GB" w:eastAsia="en-GB"/>
        </w:rPr>
      </w:pPr>
      <w:ins w:id="21797" w:author="Quinten Van Woerkom" w:date="2024-12-17T17:19:00Z" w16du:dateUtc="2024-12-17T16:19:00Z">
        <w:r w:rsidRPr="00267B70">
          <w:rPr>
            <w:lang w:val="en-GB" w:eastAsia="en-GB"/>
          </w:rPr>
          <w:t>Update of a predicted planning event instance that is already contained within a plan, with refined timing or other details.</w:t>
        </w:r>
      </w:ins>
    </w:p>
    <w:p w14:paraId="140FA6CE" w14:textId="77777777" w:rsidR="00267B70" w:rsidRPr="00267B70" w:rsidRDefault="00267B70" w:rsidP="00267B70">
      <w:pPr>
        <w:numPr>
          <w:ilvl w:val="0"/>
          <w:numId w:val="14"/>
        </w:numPr>
        <w:tabs>
          <w:tab w:val="clear" w:pos="360"/>
          <w:tab w:val="left" w:pos="720"/>
        </w:tabs>
        <w:spacing w:before="180" w:line="240" w:lineRule="auto"/>
        <w:ind w:left="720"/>
        <w:rPr>
          <w:ins w:id="21798" w:author="Quinten Van Woerkom" w:date="2024-12-17T17:19:00Z" w16du:dateUtc="2024-12-17T16:19:00Z"/>
          <w:lang w:val="en-GB" w:eastAsia="en-GB"/>
        </w:rPr>
      </w:pPr>
      <w:ins w:id="21799" w:author="Quinten Van Woerkom" w:date="2024-12-17T17:19:00Z" w16du:dateUtc="2024-12-17T16:19:00Z">
        <w:r w:rsidRPr="00267B70">
          <w:rPr>
            <w:lang w:val="en-GB" w:eastAsia="en-GB"/>
          </w:rPr>
          <w:t>The injection of instances of planning events.  These may be detected in real-time and correlate to potential (rather than predicted) events for which a planned response is available.  An example is a ‘Target of Opportunity’ event that may be notified to an astronomical observatory mission.</w:t>
        </w:r>
      </w:ins>
    </w:p>
    <w:p w14:paraId="377EEEC6" w14:textId="77777777" w:rsidR="00267B70" w:rsidRPr="00267B70" w:rsidRDefault="00267B70" w:rsidP="00267B70">
      <w:pPr>
        <w:numPr>
          <w:ilvl w:val="0"/>
          <w:numId w:val="14"/>
        </w:numPr>
        <w:tabs>
          <w:tab w:val="clear" w:pos="360"/>
          <w:tab w:val="left" w:pos="720"/>
        </w:tabs>
        <w:spacing w:before="180" w:line="240" w:lineRule="auto"/>
        <w:ind w:left="720"/>
        <w:rPr>
          <w:ins w:id="21800" w:author="Quinten Van Woerkom" w:date="2024-12-17T17:19:00Z" w16du:dateUtc="2024-12-17T16:19:00Z"/>
          <w:lang w:val="en-GB" w:eastAsia="en-GB"/>
        </w:rPr>
      </w:pPr>
      <w:ins w:id="21801" w:author="Quinten Van Woerkom" w:date="2024-12-17T17:19:00Z" w16du:dateUtc="2024-12-17T16:19:00Z">
        <w:r w:rsidRPr="00267B70">
          <w:rPr>
            <w:lang w:val="en-GB" w:eastAsia="en-GB"/>
          </w:rPr>
          <w:t>Update of a resource value by an external modelling function to more accurately reflect currently observed status.</w:t>
        </w:r>
      </w:ins>
    </w:p>
    <w:p w14:paraId="1CCF3D7E" w14:textId="29F71B8A" w:rsidR="00267B70" w:rsidRDefault="00267B70">
      <w:pPr>
        <w:spacing w:after="240"/>
        <w:rPr>
          <w:ins w:id="21802" w:author="Quinten Van Woerkom" w:date="2024-12-17T17:37:00Z" w16du:dateUtc="2024-12-17T16:37:00Z"/>
          <w:lang w:val="en-GB"/>
        </w:rPr>
        <w:pPrChange w:id="21803" w:author="Quinten Van Woerkom" w:date="2024-12-17T17:38:00Z" w16du:dateUtc="2024-12-17T16:38:00Z">
          <w:pPr/>
        </w:pPrChange>
      </w:pPr>
      <w:ins w:id="21804" w:author="Quinten Van Woerkom" w:date="2024-12-17T17:19:00Z" w16du:dateUtc="2024-12-17T16:19:00Z">
        <w:r w:rsidRPr="00267B70">
          <w:rPr>
            <w:lang w:val="en-GB"/>
          </w:rPr>
          <w:t xml:space="preserve">Plans are defined in </w:t>
        </w:r>
        <w:r w:rsidRPr="00267B70">
          <w:rPr>
            <w:lang w:val="en-GB"/>
          </w:rPr>
          <w:fldChar w:fldCharType="begin"/>
        </w:r>
        <w:r w:rsidRPr="00267B70">
          <w:rPr>
            <w:lang w:val="en-GB"/>
          </w:rPr>
          <w:instrText xml:space="preserve"> REF _Ref60926405 \r \h </w:instrText>
        </w:r>
      </w:ins>
      <w:r w:rsidRPr="00267B70">
        <w:rPr>
          <w:lang w:val="en-GB"/>
        </w:rPr>
      </w:r>
      <w:ins w:id="21805" w:author="Quinten Van Woerkom" w:date="2024-12-17T17:19:00Z" w16du:dateUtc="2024-12-17T16:19:00Z">
        <w:r w:rsidRPr="00267B70">
          <w:rPr>
            <w:lang w:val="en-GB"/>
          </w:rPr>
          <w:fldChar w:fldCharType="separate"/>
        </w:r>
      </w:ins>
      <w:ins w:id="21806" w:author="Peter Van Der Plas" w:date="2025-01-01T17:31:00Z" w16du:dateUtc="2025-01-01T16:31:00Z">
        <w:r w:rsidR="006D1623">
          <w:rPr>
            <w:lang w:val="en-GB"/>
          </w:rPr>
          <w:t>4.5.6</w:t>
        </w:r>
      </w:ins>
      <w:ins w:id="21807" w:author="Quinten Van Woerkom" w:date="2024-12-17T17:19:00Z" w16du:dateUtc="2024-12-17T16:19:00Z">
        <w:r w:rsidRPr="00267B70">
          <w:rPr>
            <w:lang w:val="en-GB"/>
          </w:rPr>
          <w:fldChar w:fldCharType="end"/>
        </w:r>
        <w:r w:rsidRPr="00267B70">
          <w:rPr>
            <w:lang w:val="en-GB"/>
          </w:rPr>
          <w:t xml:space="preserve">, while their constituent planned items are defined in </w:t>
        </w:r>
        <w:r w:rsidRPr="00267B70">
          <w:rPr>
            <w:lang w:val="en-GB"/>
          </w:rPr>
          <w:fldChar w:fldCharType="begin"/>
        </w:r>
        <w:r w:rsidRPr="00267B70">
          <w:rPr>
            <w:lang w:val="en-GB"/>
          </w:rPr>
          <w:instrText xml:space="preserve"> REF _Ref60926528 \r \h </w:instrText>
        </w:r>
      </w:ins>
      <w:r w:rsidRPr="00267B70">
        <w:rPr>
          <w:lang w:val="en-GB"/>
        </w:rPr>
      </w:r>
      <w:ins w:id="21808" w:author="Quinten Van Woerkom" w:date="2024-12-17T17:19:00Z" w16du:dateUtc="2024-12-17T16:19:00Z">
        <w:r w:rsidRPr="00267B70">
          <w:rPr>
            <w:lang w:val="en-GB"/>
          </w:rPr>
          <w:fldChar w:fldCharType="separate"/>
        </w:r>
      </w:ins>
      <w:ins w:id="21809" w:author="Peter Van Der Plas" w:date="2025-01-01T17:31:00Z" w16du:dateUtc="2025-01-01T16:31:00Z">
        <w:r w:rsidR="006D1623">
          <w:rPr>
            <w:lang w:val="en-GB"/>
          </w:rPr>
          <w:t>4.5.2</w:t>
        </w:r>
      </w:ins>
      <w:ins w:id="21810" w:author="Quinten Van Woerkom" w:date="2024-12-17T17:19:00Z" w16du:dateUtc="2024-12-17T16:19:00Z">
        <w:r w:rsidRPr="00267B70">
          <w:rPr>
            <w:lang w:val="en-GB"/>
          </w:rPr>
          <w:fldChar w:fldCharType="end"/>
        </w:r>
        <w:r w:rsidRPr="00267B70">
          <w:rPr>
            <w:lang w:val="en-GB"/>
          </w:rPr>
          <w:t xml:space="preserve"> (planning activities), </w:t>
        </w:r>
        <w:r w:rsidRPr="00267B70">
          <w:rPr>
            <w:lang w:val="en-GB"/>
          </w:rPr>
          <w:fldChar w:fldCharType="begin"/>
        </w:r>
        <w:r w:rsidRPr="00267B70">
          <w:rPr>
            <w:lang w:val="en-GB"/>
          </w:rPr>
          <w:instrText xml:space="preserve"> REF _Ref60926538 \r \h </w:instrText>
        </w:r>
      </w:ins>
      <w:r w:rsidRPr="00267B70">
        <w:rPr>
          <w:lang w:val="en-GB"/>
        </w:rPr>
      </w:r>
      <w:ins w:id="21811" w:author="Quinten Van Woerkom" w:date="2024-12-17T17:19:00Z" w16du:dateUtc="2024-12-17T16:19:00Z">
        <w:r w:rsidRPr="00267B70">
          <w:rPr>
            <w:lang w:val="en-GB"/>
          </w:rPr>
          <w:fldChar w:fldCharType="separate"/>
        </w:r>
      </w:ins>
      <w:ins w:id="21812" w:author="Peter Van Der Plas" w:date="2025-01-01T17:31:00Z" w16du:dateUtc="2025-01-01T16:31:00Z">
        <w:r w:rsidR="006D1623">
          <w:rPr>
            <w:lang w:val="en-GB"/>
          </w:rPr>
          <w:t>4.5.3</w:t>
        </w:r>
      </w:ins>
      <w:ins w:id="21813" w:author="Quinten Van Woerkom" w:date="2024-12-17T17:19:00Z" w16du:dateUtc="2024-12-17T16:19:00Z">
        <w:r w:rsidRPr="00267B70">
          <w:rPr>
            <w:lang w:val="en-GB"/>
          </w:rPr>
          <w:fldChar w:fldCharType="end"/>
        </w:r>
        <w:r w:rsidRPr="00267B70">
          <w:rPr>
            <w:lang w:val="en-GB"/>
          </w:rPr>
          <w:t xml:space="preserve"> (planning events) and </w:t>
        </w:r>
        <w:r w:rsidRPr="00267B70">
          <w:rPr>
            <w:lang w:val="en-GB"/>
          </w:rPr>
          <w:fldChar w:fldCharType="begin"/>
        </w:r>
        <w:r w:rsidRPr="00267B70">
          <w:rPr>
            <w:lang w:val="en-GB"/>
          </w:rPr>
          <w:instrText xml:space="preserve"> REF _Ref60926551 \r \h </w:instrText>
        </w:r>
      </w:ins>
      <w:r w:rsidRPr="00267B70">
        <w:rPr>
          <w:lang w:val="en-GB"/>
        </w:rPr>
      </w:r>
      <w:ins w:id="21814" w:author="Quinten Van Woerkom" w:date="2024-12-17T17:19:00Z" w16du:dateUtc="2024-12-17T16:19:00Z">
        <w:r w:rsidRPr="00267B70">
          <w:rPr>
            <w:lang w:val="en-GB"/>
          </w:rPr>
          <w:fldChar w:fldCharType="separate"/>
        </w:r>
      </w:ins>
      <w:ins w:id="21815" w:author="Peter Van Der Plas" w:date="2025-01-01T17:31:00Z" w16du:dateUtc="2025-01-01T16:31:00Z">
        <w:r w:rsidR="006D1623">
          <w:rPr>
            <w:lang w:val="en-GB"/>
          </w:rPr>
          <w:t>4.5.4</w:t>
        </w:r>
      </w:ins>
      <w:ins w:id="21816" w:author="Quinten Van Woerkom" w:date="2024-12-17T17:19:00Z" w16du:dateUtc="2024-12-17T16:19:00Z">
        <w:r w:rsidRPr="00267B70">
          <w:rPr>
            <w:lang w:val="en-GB"/>
          </w:rPr>
          <w:fldChar w:fldCharType="end"/>
        </w:r>
        <w:r w:rsidRPr="00267B70">
          <w:rPr>
            <w:lang w:val="en-GB"/>
          </w:rPr>
          <w:t xml:space="preserve"> (planning resources).</w:t>
        </w:r>
      </w:ins>
    </w:p>
    <w:p w14:paraId="0FA25691" w14:textId="08B35B4D" w:rsidR="00F952C9" w:rsidRDefault="00F952C9">
      <w:pPr>
        <w:pStyle w:val="Heading2"/>
        <w:spacing w:before="480"/>
        <w:rPr>
          <w:ins w:id="21817" w:author="Quinten Van Woerkom" w:date="2024-12-17T17:37:00Z" w16du:dateUtc="2024-12-17T16:37:00Z"/>
          <w:lang w:val="en-GB"/>
        </w:rPr>
        <w:pPrChange w:id="21818" w:author="Peter Van Der Plas" w:date="2024-12-25T19:45:00Z" w16du:dateUtc="2024-12-25T18:45:00Z">
          <w:pPr>
            <w:pStyle w:val="Heading2"/>
          </w:pPr>
        </w:pPrChange>
      </w:pPr>
      <w:bookmarkStart w:id="21819" w:name="_Ref185420077"/>
      <w:bookmarkStart w:id="21820" w:name="_Toc186645312"/>
      <w:ins w:id="21821" w:author="Quinten Van Woerkom" w:date="2024-12-17T17:37:00Z" w16du:dateUtc="2024-12-17T16:37:00Z">
        <w:r>
          <w:rPr>
            <w:lang w:val="en-GB"/>
          </w:rPr>
          <w:t>Optional Elements of the Recommended Standard</w:t>
        </w:r>
        <w:bookmarkEnd w:id="21819"/>
        <w:bookmarkEnd w:id="21820"/>
      </w:ins>
    </w:p>
    <w:p w14:paraId="3770E54D" w14:textId="77777777" w:rsidR="00F952C9" w:rsidRPr="004424B1" w:rsidRDefault="00F952C9" w:rsidP="00F952C9">
      <w:pPr>
        <w:rPr>
          <w:ins w:id="21822" w:author="Quinten Van Woerkom" w:date="2024-12-17T17:37:00Z" w16du:dateUtc="2024-12-17T16:37:00Z"/>
          <w:lang w:val="en-GB"/>
        </w:rPr>
      </w:pPr>
      <w:ins w:id="21823" w:author="Quinten Van Woerkom" w:date="2024-12-17T17:37:00Z" w16du:dateUtc="2024-12-17T16:37:00Z">
        <w:r w:rsidRPr="004424B1">
          <w:rPr>
            <w:lang w:val="en-GB"/>
          </w:rPr>
          <w:t xml:space="preserve">The MPS services specification defines a substantial MPS information model and five services.  Compliance of an individual mission planning system deployment to the MPS service specification does not imply that either the complete set of services specified </w:t>
        </w:r>
        <w:proofErr w:type="gramStart"/>
        <w:r w:rsidRPr="004424B1">
          <w:rPr>
            <w:lang w:val="en-GB"/>
          </w:rPr>
          <w:t>here</w:t>
        </w:r>
        <w:proofErr w:type="gramEnd"/>
        <w:r w:rsidRPr="004424B1">
          <w:rPr>
            <w:lang w:val="en-GB"/>
          </w:rPr>
          <w:t xml:space="preserve"> or the full MPS information model has to be supported.</w:t>
        </w:r>
      </w:ins>
    </w:p>
    <w:p w14:paraId="01199E8E" w14:textId="77777777" w:rsidR="00F952C9" w:rsidRPr="004424B1" w:rsidRDefault="00F952C9" w:rsidP="00F952C9">
      <w:pPr>
        <w:rPr>
          <w:ins w:id="21824" w:author="Quinten Van Woerkom" w:date="2024-12-17T17:37:00Z" w16du:dateUtc="2024-12-17T16:37:00Z"/>
          <w:lang w:val="en-GB"/>
        </w:rPr>
      </w:pPr>
      <w:ins w:id="21825" w:author="Quinten Van Woerkom" w:date="2024-12-17T17:37:00Z" w16du:dateUtc="2024-12-17T16:37:00Z">
        <w:r w:rsidRPr="004424B1">
          <w:rPr>
            <w:lang w:val="en-GB"/>
          </w:rPr>
          <w:t xml:space="preserve">The level of compliance of a specific deployment to the </w:t>
        </w:r>
        <w:r w:rsidRPr="004424B1">
          <w:rPr>
            <w:iCs/>
            <w:lang w:val="en-GB"/>
          </w:rPr>
          <w:t>Recommended Standard</w:t>
        </w:r>
        <w:r w:rsidRPr="004424B1">
          <w:rPr>
            <w:lang w:val="en-GB"/>
          </w:rPr>
          <w:t xml:space="preserve"> can be selected as follows:</w:t>
        </w:r>
      </w:ins>
    </w:p>
    <w:p w14:paraId="4EE4706C" w14:textId="77777777" w:rsidR="00F952C9" w:rsidRPr="004424B1" w:rsidRDefault="00F952C9" w:rsidP="00F952C9">
      <w:pPr>
        <w:pStyle w:val="List"/>
        <w:numPr>
          <w:ilvl w:val="0"/>
          <w:numId w:val="15"/>
        </w:numPr>
        <w:tabs>
          <w:tab w:val="clear" w:pos="360"/>
          <w:tab w:val="left" w:pos="720"/>
        </w:tabs>
        <w:ind w:left="720"/>
        <w:rPr>
          <w:ins w:id="21826" w:author="Quinten Van Woerkom" w:date="2024-12-17T17:37:00Z" w16du:dateUtc="2024-12-17T16:37:00Z"/>
        </w:rPr>
      </w:pPr>
      <w:ins w:id="21827" w:author="Quinten Van Woerkom" w:date="2024-12-17T17:37:00Z" w16du:dateUtc="2024-12-17T16:37:00Z">
        <w:r w:rsidRPr="004424B1">
          <w:t>the set of MPS services supported;</w:t>
        </w:r>
      </w:ins>
    </w:p>
    <w:p w14:paraId="2CB9B9FA" w14:textId="77777777" w:rsidR="00F952C9" w:rsidRPr="004424B1" w:rsidRDefault="00F952C9" w:rsidP="00F952C9">
      <w:pPr>
        <w:pStyle w:val="List"/>
        <w:numPr>
          <w:ilvl w:val="0"/>
          <w:numId w:val="15"/>
        </w:numPr>
        <w:tabs>
          <w:tab w:val="clear" w:pos="360"/>
          <w:tab w:val="left" w:pos="720"/>
        </w:tabs>
        <w:ind w:left="720"/>
        <w:rPr>
          <w:ins w:id="21828" w:author="Quinten Van Woerkom" w:date="2024-12-17T17:37:00Z" w16du:dateUtc="2024-12-17T16:37:00Z"/>
        </w:rPr>
      </w:pPr>
      <w:ins w:id="21829" w:author="Quinten Van Woerkom" w:date="2024-12-17T17:37:00Z" w16du:dateUtc="2024-12-17T16:37:00Z">
        <w:r w:rsidRPr="004424B1">
          <w:t>the capability sets supported within each MPS service;</w:t>
        </w:r>
      </w:ins>
    </w:p>
    <w:p w14:paraId="6C20697C" w14:textId="277752B0" w:rsidR="00F952C9" w:rsidRPr="004424B1" w:rsidDel="00A846E4" w:rsidRDefault="00F952C9" w:rsidP="00F952C9">
      <w:pPr>
        <w:pStyle w:val="List"/>
        <w:numPr>
          <w:ilvl w:val="0"/>
          <w:numId w:val="15"/>
        </w:numPr>
        <w:tabs>
          <w:tab w:val="clear" w:pos="360"/>
          <w:tab w:val="left" w:pos="720"/>
        </w:tabs>
        <w:ind w:left="720"/>
        <w:rPr>
          <w:ins w:id="21830" w:author="Quinten Van Woerkom" w:date="2024-12-17T17:37:00Z" w16du:dateUtc="2024-12-17T16:37:00Z"/>
          <w:del w:id="21831" w:author="Peter Van Der Plas" w:date="2024-12-25T19:45:00Z" w16du:dateUtc="2024-12-25T18:45:00Z"/>
        </w:rPr>
      </w:pPr>
      <w:ins w:id="21832" w:author="Quinten Van Woerkom" w:date="2024-12-17T17:37:00Z" w16du:dateUtc="2024-12-17T16:37:00Z">
        <w:del w:id="21833" w:author="Peter Van Der Plas" w:date="2025-01-01T17:25:00Z" w16du:dateUtc="2025-01-01T16:25:00Z">
          <w:r w:rsidRPr="004424B1" w:rsidDel="00E7039F">
            <w:delText>the optional elements of the MPS information model supported.</w:delText>
          </w:r>
        </w:del>
      </w:ins>
    </w:p>
    <w:p w14:paraId="6E0C7894" w14:textId="269650AC" w:rsidR="00F952C9" w:rsidRPr="00A846E4" w:rsidRDefault="009247DB">
      <w:pPr>
        <w:pStyle w:val="List"/>
        <w:numPr>
          <w:ilvl w:val="0"/>
          <w:numId w:val="15"/>
        </w:numPr>
        <w:tabs>
          <w:tab w:val="clear" w:pos="360"/>
          <w:tab w:val="left" w:pos="720"/>
        </w:tabs>
        <w:ind w:left="720"/>
        <w:rPr>
          <w:ins w:id="21834" w:author="Quinten Van Woerkom" w:date="2024-12-17T17:19:00Z" w16du:dateUtc="2024-12-17T16:19:00Z"/>
        </w:rPr>
        <w:pPrChange w:id="21835" w:author="Peter Van Der Plas" w:date="2024-12-25T19:45:00Z" w16du:dateUtc="2024-12-25T18:45:00Z">
          <w:pPr/>
        </w:pPrChange>
      </w:pPr>
      <w:ins w:id="21836" w:author="Peter Van Der Plas" w:date="2025-01-01T17:20:00Z" w16du:dateUtc="2025-01-01T16:20:00Z">
        <w:r w:rsidRPr="004424B1">
          <w:lastRenderedPageBreak/>
          <w:t>the optional elements of the MPS information model supported.</w:t>
        </w:r>
      </w:ins>
    </w:p>
    <w:p w14:paraId="52994F28" w14:textId="29BA2867" w:rsidR="00D3249C" w:rsidRPr="006631AB" w:rsidRDefault="00240614" w:rsidP="00267B70">
      <w:pPr>
        <w:pStyle w:val="Heading1"/>
        <w:rPr>
          <w:rStyle w:val="Emphasis"/>
          <w:b/>
          <w:iCs w:val="0"/>
          <w:color w:val="auto"/>
          <w:rPrChange w:id="21837" w:author="Quinten Van Woerkom" w:date="2024-11-28T12:12:00Z" w16du:dateUtc="2024-11-28T11:12:00Z">
            <w:rPr>
              <w:lang w:val="en-GB"/>
            </w:rPr>
          </w:rPrChange>
        </w:rPr>
      </w:pPr>
      <w:del w:id="21838" w:author="Quinten Van Woerkom" w:date="2024-11-28T12:29:00Z" w16du:dateUtc="2024-11-28T11:29:00Z">
        <w:r w:rsidRPr="007D6277" w:rsidDel="00FC02B3">
          <w:rPr>
            <w:lang w:val="en-GB"/>
          </w:rPr>
          <w:lastRenderedPageBreak/>
          <w:delText>MP</w:delText>
        </w:r>
        <w:r w:rsidRPr="006631AB" w:rsidDel="00FC02B3">
          <w:rPr>
            <w:rStyle w:val="Emphasis"/>
            <w:b/>
            <w:iCs w:val="0"/>
            <w:color w:val="auto"/>
            <w:rPrChange w:id="21839" w:author="Quinten Van Woerkom" w:date="2024-11-28T12:12:00Z" w16du:dateUtc="2024-11-28T11:12:00Z">
              <w:rPr>
                <w:lang w:val="en-GB"/>
              </w:rPr>
            </w:rPrChange>
          </w:rPr>
          <w:delText xml:space="preserve">S </w:delText>
        </w:r>
      </w:del>
      <w:bookmarkStart w:id="21840" w:name="_Ref186047155"/>
      <w:bookmarkStart w:id="21841" w:name="_Toc186645313"/>
      <w:ins w:id="21842" w:author="Quinten Van Woerkom" w:date="2024-11-28T12:29:00Z" w16du:dateUtc="2024-11-28T11:29:00Z">
        <w:r w:rsidR="00FC02B3">
          <w:rPr>
            <w:rStyle w:val="Emphasis"/>
            <w:b/>
            <w:iCs w:val="0"/>
            <w:color w:val="auto"/>
          </w:rPr>
          <w:t xml:space="preserve">MPS </w:t>
        </w:r>
      </w:ins>
      <w:r w:rsidRPr="006631AB">
        <w:rPr>
          <w:rStyle w:val="Emphasis"/>
          <w:b/>
          <w:iCs w:val="0"/>
          <w:color w:val="auto"/>
          <w:rPrChange w:id="21843" w:author="Quinten Van Woerkom" w:date="2024-11-28T12:12:00Z" w16du:dateUtc="2024-11-28T11:12:00Z">
            <w:rPr>
              <w:lang w:val="en-GB"/>
            </w:rPr>
          </w:rPrChange>
        </w:rPr>
        <w:t>Service Specifications</w:t>
      </w:r>
      <w:bookmarkEnd w:id="21033"/>
      <w:bookmarkEnd w:id="21034"/>
      <w:bookmarkEnd w:id="21050"/>
      <w:bookmarkEnd w:id="21051"/>
      <w:bookmarkEnd w:id="21840"/>
      <w:bookmarkEnd w:id="21841"/>
    </w:p>
    <w:p w14:paraId="6C5F13C0" w14:textId="4B6A59AA" w:rsidR="00240614" w:rsidRPr="004424B1" w:rsidRDefault="0080213B" w:rsidP="0043015A">
      <w:pPr>
        <w:pStyle w:val="Heading2"/>
        <w:rPr>
          <w:lang w:val="en-GB"/>
        </w:rPr>
      </w:pPr>
      <w:bookmarkStart w:id="21844" w:name="_Toc161745099"/>
      <w:bookmarkStart w:id="21845" w:name="_Toc186645314"/>
      <w:commentRangeStart w:id="21846"/>
      <w:r w:rsidRPr="004424B1">
        <w:rPr>
          <w:lang w:val="en-GB"/>
        </w:rPr>
        <w:t>Overview</w:t>
      </w:r>
      <w:bookmarkEnd w:id="21844"/>
      <w:commentRangeEnd w:id="21846"/>
      <w:r w:rsidR="00CC6086">
        <w:rPr>
          <w:rStyle w:val="CommentReference"/>
          <w:b w:val="0"/>
          <w:caps w:val="0"/>
        </w:rPr>
        <w:commentReference w:id="21846"/>
      </w:r>
      <w:bookmarkEnd w:id="21845"/>
    </w:p>
    <w:p w14:paraId="29FF5D42" w14:textId="7E77C9A0" w:rsidR="0080213B" w:rsidRPr="004424B1" w:rsidDel="00CC6086" w:rsidRDefault="0080213B" w:rsidP="0080213B">
      <w:pPr>
        <w:pStyle w:val="Heading3"/>
        <w:rPr>
          <w:del w:id="21847" w:author="Quinten Van Woerkom" w:date="2024-12-16T11:47:00Z" w16du:dateUtc="2024-12-16T10:47:00Z"/>
          <w:lang w:val="en-GB"/>
        </w:rPr>
      </w:pPr>
      <w:del w:id="21848" w:author="Quinten Van Woerkom" w:date="2024-12-16T11:47:00Z" w16du:dateUtc="2024-12-16T10:47:00Z">
        <w:r w:rsidRPr="004424B1" w:rsidDel="00CC6086">
          <w:rPr>
            <w:lang w:val="en-GB"/>
          </w:rPr>
          <w:delText>General</w:delText>
        </w:r>
      </w:del>
    </w:p>
    <w:p w14:paraId="1F286DEA" w14:textId="19C58568" w:rsidR="00156E02" w:rsidRPr="004424B1" w:rsidRDefault="00156E02" w:rsidP="00156E02">
      <w:pPr>
        <w:rPr>
          <w:lang w:val="en-GB"/>
        </w:rPr>
      </w:pPr>
      <w:r w:rsidRPr="004424B1">
        <w:rPr>
          <w:lang w:val="en-GB"/>
        </w:rPr>
        <w:t xml:space="preserve">This </w:t>
      </w:r>
      <w:r w:rsidR="00704DDD" w:rsidRPr="004424B1">
        <w:rPr>
          <w:lang w:val="en-GB"/>
        </w:rPr>
        <w:t>section</w:t>
      </w:r>
      <w:r w:rsidRPr="004424B1">
        <w:rPr>
          <w:lang w:val="en-GB"/>
        </w:rPr>
        <w:t xml:space="preserve"> </w:t>
      </w:r>
      <w:r w:rsidR="00166269" w:rsidRPr="004424B1">
        <w:rPr>
          <w:lang w:val="en-GB"/>
        </w:rPr>
        <w:t>contains the service specifications for</w:t>
      </w:r>
      <w:r w:rsidRPr="004424B1">
        <w:rPr>
          <w:lang w:val="en-GB"/>
        </w:rPr>
        <w:t xml:space="preserve"> the </w:t>
      </w:r>
      <w:r w:rsidR="00166269" w:rsidRPr="004424B1">
        <w:rPr>
          <w:lang w:val="en-GB"/>
        </w:rPr>
        <w:t>MPS</w:t>
      </w:r>
      <w:r w:rsidR="009A27BD" w:rsidRPr="004424B1">
        <w:rPr>
          <w:lang w:val="en-GB"/>
        </w:rPr>
        <w:t xml:space="preserve"> se</w:t>
      </w:r>
      <w:r w:rsidR="00166269" w:rsidRPr="004424B1">
        <w:rPr>
          <w:lang w:val="en-GB"/>
        </w:rPr>
        <w:t>rvices</w:t>
      </w:r>
      <w:r w:rsidRPr="004424B1">
        <w:rPr>
          <w:lang w:val="en-GB"/>
        </w:rPr>
        <w:t>.  An overview of the</w:t>
      </w:r>
      <w:r w:rsidR="00166269" w:rsidRPr="004424B1">
        <w:rPr>
          <w:lang w:val="en-GB"/>
        </w:rPr>
        <w:t xml:space="preserve"> services</w:t>
      </w:r>
      <w:r w:rsidRPr="004424B1">
        <w:rPr>
          <w:lang w:val="en-GB"/>
        </w:rPr>
        <w:t xml:space="preserve"> has been given </w:t>
      </w:r>
      <w:r w:rsidR="00166269" w:rsidRPr="004424B1">
        <w:rPr>
          <w:lang w:val="en-GB"/>
        </w:rPr>
        <w:t xml:space="preserve">previously </w:t>
      </w:r>
      <w:r w:rsidRPr="004424B1">
        <w:rPr>
          <w:lang w:val="en-GB"/>
        </w:rPr>
        <w:t xml:space="preserve">in </w:t>
      </w:r>
      <w:ins w:id="21849" w:author="Peter Van Der Plas" w:date="2025-01-01T16:49:00Z" w16du:dateUtc="2025-01-01T15:49:00Z">
        <w:r w:rsidR="000F0D7E">
          <w:rPr>
            <w:lang w:val="en-GB"/>
          </w:rPr>
          <w:fldChar w:fldCharType="begin"/>
        </w:r>
        <w:r w:rsidR="000F0D7E">
          <w:rPr>
            <w:lang w:val="en-GB"/>
          </w:rPr>
          <w:instrText xml:space="preserve"> REF _Ref186642564 \r \h </w:instrText>
        </w:r>
        <w:r w:rsidR="000F0D7E">
          <w:rPr>
            <w:lang w:val="en-GB"/>
          </w:rPr>
        </w:r>
      </w:ins>
      <w:r w:rsidR="000F0D7E">
        <w:rPr>
          <w:lang w:val="en-GB"/>
        </w:rPr>
        <w:fldChar w:fldCharType="separate"/>
      </w:r>
      <w:ins w:id="21850" w:author="Peter Van Der Plas" w:date="2025-01-01T17:31:00Z" w16du:dateUtc="2025-01-01T16:31:00Z">
        <w:r w:rsidR="006D1623">
          <w:rPr>
            <w:lang w:val="en-GB"/>
          </w:rPr>
          <w:t>2.5</w:t>
        </w:r>
      </w:ins>
      <w:ins w:id="21851" w:author="Peter Van Der Plas" w:date="2025-01-01T16:49:00Z" w16du:dateUtc="2025-01-01T15:49:00Z">
        <w:r w:rsidR="000F0D7E">
          <w:rPr>
            <w:lang w:val="en-GB"/>
          </w:rPr>
          <w:fldChar w:fldCharType="end"/>
        </w:r>
      </w:ins>
      <w:del w:id="21852" w:author="Peter Van Der Plas" w:date="2025-01-01T16:49:00Z" w16du:dateUtc="2025-01-01T15:49:00Z">
        <w:r w:rsidR="00166269" w:rsidRPr="004424B1" w:rsidDel="000F0D7E">
          <w:rPr>
            <w:lang w:val="en-GB"/>
          </w:rPr>
          <w:fldChar w:fldCharType="begin"/>
        </w:r>
        <w:r w:rsidR="00166269" w:rsidRPr="004424B1" w:rsidDel="000F0D7E">
          <w:rPr>
            <w:lang w:val="en-GB"/>
          </w:rPr>
          <w:delInstrText xml:space="preserve"> REF _Ref66950972 \r \h </w:delInstrText>
        </w:r>
        <w:r w:rsidR="00166269" w:rsidRPr="004424B1" w:rsidDel="000F0D7E">
          <w:rPr>
            <w:lang w:val="en-GB"/>
          </w:rPr>
        </w:r>
        <w:r w:rsidR="00166269" w:rsidRPr="004424B1" w:rsidDel="000F0D7E">
          <w:rPr>
            <w:lang w:val="en-GB"/>
          </w:rPr>
          <w:fldChar w:fldCharType="separate"/>
        </w:r>
      </w:del>
      <w:del w:id="21853" w:author="Peter Van Der Plas" w:date="2024-12-25T18:53:00Z" w16du:dateUtc="2024-12-25T17:53:00Z">
        <w:r w:rsidR="00BF1AC4" w:rsidDel="00547CCE">
          <w:rPr>
            <w:lang w:val="en-GB"/>
          </w:rPr>
          <w:delText>2.5</w:delText>
        </w:r>
      </w:del>
      <w:del w:id="21854" w:author="Peter Van Der Plas" w:date="2025-01-01T16:49:00Z" w16du:dateUtc="2025-01-01T15:49:00Z">
        <w:r w:rsidR="00166269" w:rsidRPr="004424B1" w:rsidDel="000F0D7E">
          <w:rPr>
            <w:lang w:val="en-GB"/>
          </w:rPr>
          <w:fldChar w:fldCharType="end"/>
        </w:r>
      </w:del>
      <w:r w:rsidR="00166269" w:rsidRPr="004424B1">
        <w:rPr>
          <w:lang w:val="en-GB"/>
        </w:rPr>
        <w:t xml:space="preserve"> </w:t>
      </w:r>
      <w:r w:rsidRPr="004424B1">
        <w:rPr>
          <w:lang w:val="en-GB"/>
        </w:rPr>
        <w:t>above.</w:t>
      </w:r>
      <w:r w:rsidR="00166269" w:rsidRPr="004424B1">
        <w:rPr>
          <w:lang w:val="en-GB"/>
        </w:rPr>
        <w:t xml:space="preserve">  Each of the following services is defined in a separate section below:</w:t>
      </w:r>
    </w:p>
    <w:p w14:paraId="594CB786" w14:textId="5ECC5AE1" w:rsidR="00166269" w:rsidRPr="004424B1" w:rsidRDefault="00166269" w:rsidP="003A4612">
      <w:pPr>
        <w:pStyle w:val="List"/>
        <w:numPr>
          <w:ilvl w:val="0"/>
          <w:numId w:val="28"/>
        </w:numPr>
        <w:tabs>
          <w:tab w:val="clear" w:pos="360"/>
          <w:tab w:val="left" w:pos="720"/>
        </w:tabs>
        <w:ind w:left="720"/>
      </w:pPr>
      <w:r w:rsidRPr="004424B1">
        <w:t>Planning Request Service</w:t>
      </w:r>
      <w:r w:rsidR="0080213B" w:rsidRPr="004424B1">
        <w:t>;</w:t>
      </w:r>
    </w:p>
    <w:p w14:paraId="4C6AF025" w14:textId="60C75E53" w:rsidR="00166269" w:rsidRPr="004424B1" w:rsidRDefault="00166269" w:rsidP="003A4612">
      <w:pPr>
        <w:pStyle w:val="List"/>
        <w:numPr>
          <w:ilvl w:val="0"/>
          <w:numId w:val="28"/>
        </w:numPr>
        <w:tabs>
          <w:tab w:val="clear" w:pos="360"/>
          <w:tab w:val="left" w:pos="720"/>
        </w:tabs>
        <w:ind w:left="720"/>
      </w:pPr>
      <w:r w:rsidRPr="004424B1">
        <w:t>Plan Distribution Service</w:t>
      </w:r>
      <w:r w:rsidR="0080213B" w:rsidRPr="004424B1">
        <w:t>;</w:t>
      </w:r>
    </w:p>
    <w:p w14:paraId="3C62BB1A" w14:textId="5B7A8844" w:rsidR="00166269" w:rsidRPr="004424B1" w:rsidRDefault="00166269" w:rsidP="003A4612">
      <w:pPr>
        <w:pStyle w:val="List"/>
        <w:numPr>
          <w:ilvl w:val="0"/>
          <w:numId w:val="28"/>
        </w:numPr>
        <w:tabs>
          <w:tab w:val="clear" w:pos="360"/>
          <w:tab w:val="left" w:pos="720"/>
        </w:tabs>
        <w:ind w:left="720"/>
      </w:pPr>
      <w:r w:rsidRPr="004424B1">
        <w:t>Plan Execution Control Service</w:t>
      </w:r>
      <w:r w:rsidR="0080213B" w:rsidRPr="004424B1">
        <w:t>;</w:t>
      </w:r>
    </w:p>
    <w:p w14:paraId="3533A1B4" w14:textId="06CA8B0C" w:rsidR="00166269" w:rsidRPr="004424B1" w:rsidRDefault="00166269" w:rsidP="003A4612">
      <w:pPr>
        <w:pStyle w:val="List"/>
        <w:numPr>
          <w:ilvl w:val="0"/>
          <w:numId w:val="28"/>
        </w:numPr>
        <w:tabs>
          <w:tab w:val="clear" w:pos="360"/>
          <w:tab w:val="left" w:pos="720"/>
        </w:tabs>
        <w:ind w:left="720"/>
      </w:pPr>
      <w:r w:rsidRPr="004424B1">
        <w:t>Plan Information Management Service</w:t>
      </w:r>
      <w:r w:rsidR="0080213B" w:rsidRPr="004424B1">
        <w:t>;</w:t>
      </w:r>
    </w:p>
    <w:p w14:paraId="304F624D" w14:textId="234505E1" w:rsidR="00166269" w:rsidRPr="004424B1" w:rsidRDefault="00166269" w:rsidP="003A4612">
      <w:pPr>
        <w:pStyle w:val="List"/>
        <w:numPr>
          <w:ilvl w:val="0"/>
          <w:numId w:val="28"/>
        </w:numPr>
        <w:tabs>
          <w:tab w:val="clear" w:pos="360"/>
          <w:tab w:val="left" w:pos="720"/>
        </w:tabs>
        <w:ind w:left="720"/>
      </w:pPr>
      <w:r w:rsidRPr="004424B1">
        <w:t>Plan Edit Service</w:t>
      </w:r>
      <w:r w:rsidR="0080213B" w:rsidRPr="004424B1">
        <w:t>.</w:t>
      </w:r>
    </w:p>
    <w:p w14:paraId="0BE46499" w14:textId="237FBFD0" w:rsidR="00156E02" w:rsidRPr="004424B1" w:rsidRDefault="00211972" w:rsidP="00156E02">
      <w:pPr>
        <w:rPr>
          <w:lang w:val="en-GB"/>
        </w:rPr>
      </w:pPr>
      <w:r w:rsidRPr="004424B1">
        <w:rPr>
          <w:lang w:val="en-GB"/>
        </w:rPr>
        <w:t>There is no requirement to implement all services.  Any subset of the services may be supported by an MPS deployment.</w:t>
      </w:r>
    </w:p>
    <w:p w14:paraId="76EE58E3" w14:textId="77392659" w:rsidR="00211972" w:rsidRPr="004424B1" w:rsidRDefault="00211972" w:rsidP="00156E02">
      <w:pPr>
        <w:rPr>
          <w:lang w:val="en-GB"/>
        </w:rPr>
      </w:pPr>
      <w:r w:rsidRPr="004424B1">
        <w:rPr>
          <w:lang w:val="en-GB"/>
        </w:rPr>
        <w:t>Each service specification comprises the following parts:</w:t>
      </w:r>
    </w:p>
    <w:p w14:paraId="7D96FF49" w14:textId="6B5E8802" w:rsidR="00E72EC2" w:rsidRDefault="00211972" w:rsidP="003A4612">
      <w:pPr>
        <w:pStyle w:val="List"/>
        <w:numPr>
          <w:ilvl w:val="0"/>
          <w:numId w:val="89"/>
        </w:numPr>
        <w:tabs>
          <w:tab w:val="clear" w:pos="360"/>
          <w:tab w:val="left" w:pos="720"/>
        </w:tabs>
        <w:ind w:left="720"/>
        <w:rPr>
          <w:ins w:id="21855" w:author="Peter Van Der Plas" w:date="2024-12-25T13:32:00Z" w16du:dateUtc="2024-12-25T12:32:00Z"/>
        </w:rPr>
      </w:pPr>
      <w:commentRangeStart w:id="21856"/>
      <w:del w:id="21857" w:author="Peter Van Der Plas" w:date="2024-12-25T13:31:00Z" w16du:dateUtc="2024-12-25T12:31:00Z">
        <w:r w:rsidRPr="004424B1" w:rsidDel="00E72EC2">
          <w:delText>Summary</w:delText>
        </w:r>
      </w:del>
      <w:ins w:id="21858" w:author="Peter Van Der Plas" w:date="2024-12-25T13:31:00Z" w16du:dateUtc="2024-12-25T12:31:00Z">
        <w:r w:rsidR="00E72EC2">
          <w:t xml:space="preserve">Overview: </w:t>
        </w:r>
      </w:ins>
      <w:ins w:id="21859" w:author="Peter Van Der Plas" w:date="2024-12-25T13:34:00Z" w16du:dateUtc="2024-12-25T12:34:00Z">
        <w:r w:rsidR="00E72EC2">
          <w:t xml:space="preserve"> </w:t>
        </w:r>
      </w:ins>
      <w:ins w:id="21860" w:author="Peter Van Der Plas" w:date="2024-12-25T13:31:00Z" w16du:dateUtc="2024-12-25T12:31:00Z">
        <w:r w:rsidR="00E72EC2">
          <w:t>a brief overview of the service</w:t>
        </w:r>
      </w:ins>
      <w:ins w:id="21861" w:author="Peter Van Der Plas" w:date="2024-12-25T13:32:00Z" w16du:dateUtc="2024-12-25T12:32:00Z">
        <w:r w:rsidR="00E72EC2">
          <w:t>.</w:t>
        </w:r>
      </w:ins>
    </w:p>
    <w:p w14:paraId="66811B04" w14:textId="1CD4ACBE" w:rsidR="00211972" w:rsidRPr="004424B1" w:rsidRDefault="00E72EC2" w:rsidP="003A4612">
      <w:pPr>
        <w:pStyle w:val="List"/>
        <w:numPr>
          <w:ilvl w:val="0"/>
          <w:numId w:val="89"/>
        </w:numPr>
        <w:tabs>
          <w:tab w:val="clear" w:pos="360"/>
          <w:tab w:val="left" w:pos="720"/>
        </w:tabs>
        <w:ind w:left="720"/>
      </w:pPr>
      <w:ins w:id="21862" w:author="Peter Van Der Plas" w:date="2024-12-25T13:32:00Z" w16du:dateUtc="2024-12-25T12:32:00Z">
        <w:r>
          <w:t>Definition</w:t>
        </w:r>
      </w:ins>
      <w:r w:rsidR="00211972" w:rsidRPr="004424B1">
        <w:t xml:space="preserve">:  </w:t>
      </w:r>
      <w:del w:id="21863" w:author="Peter Van Der Plas" w:date="2024-12-25T13:32:00Z" w16du:dateUtc="2024-12-25T12:32:00Z">
        <w:r w:rsidR="00211972" w:rsidRPr="004424B1" w:rsidDel="00E72EC2">
          <w:delText xml:space="preserve">contains </w:delText>
        </w:r>
      </w:del>
      <w:r w:rsidR="00211972" w:rsidRPr="004424B1">
        <w:t xml:space="preserve">a table listing the service operations and grouping them into capability </w:t>
      </w:r>
      <w:commentRangeStart w:id="21864"/>
      <w:r w:rsidR="00211972" w:rsidRPr="004424B1">
        <w:t>sets</w:t>
      </w:r>
      <w:del w:id="21865" w:author="Peter Van Der Plas" w:date="2024-12-25T13:29:00Z" w16du:dateUtc="2024-12-25T12:29:00Z">
        <w:r w:rsidR="00211972" w:rsidRPr="004424B1" w:rsidDel="00991F85">
          <w:delText>, and UML sequence diagrams illustrating the service operations</w:delText>
        </w:r>
      </w:del>
      <w:r w:rsidR="00211972" w:rsidRPr="004424B1">
        <w:t>.</w:t>
      </w:r>
      <w:commentRangeEnd w:id="21864"/>
      <w:r w:rsidR="00991F85">
        <w:rPr>
          <w:rStyle w:val="CommentReference"/>
          <w:lang w:val="en-US" w:eastAsia="en-US"/>
        </w:rPr>
        <w:commentReference w:id="21864"/>
      </w:r>
    </w:p>
    <w:p w14:paraId="63353ABF" w14:textId="70E439DF" w:rsidR="00211972" w:rsidRPr="004424B1" w:rsidRDefault="00211972" w:rsidP="003A4612">
      <w:pPr>
        <w:pStyle w:val="List"/>
        <w:numPr>
          <w:ilvl w:val="0"/>
          <w:numId w:val="89"/>
        </w:numPr>
        <w:tabs>
          <w:tab w:val="clear" w:pos="360"/>
          <w:tab w:val="left" w:pos="720"/>
        </w:tabs>
        <w:ind w:left="720"/>
      </w:pPr>
      <w:del w:id="21866" w:author="Peter Van Der Plas" w:date="2024-12-25T13:32:00Z" w16du:dateUtc="2024-12-25T12:32:00Z">
        <w:r w:rsidRPr="004424B1" w:rsidDel="00E72EC2">
          <w:delText>MO Objects</w:delText>
        </w:r>
      </w:del>
      <w:ins w:id="21867" w:author="Peter Van Der Plas" w:date="2024-12-25T13:32:00Z" w16du:dateUtc="2024-12-25T12:32:00Z">
        <w:r w:rsidR="00E72EC2">
          <w:t>Discussion</w:t>
        </w:r>
      </w:ins>
      <w:r w:rsidRPr="004424B1">
        <w:t>:</w:t>
      </w:r>
      <w:ins w:id="21868" w:author="Quinten Van Woerkom" w:date="2024-11-25T13:12:00Z" w16du:dateUtc="2024-11-25T12:12:00Z">
        <w:r w:rsidR="00250B68">
          <w:t xml:space="preserve"> </w:t>
        </w:r>
      </w:ins>
      <w:r w:rsidRPr="004424B1">
        <w:t xml:space="preserve"> </w:t>
      </w:r>
      <w:ins w:id="21869" w:author="Peter Van Der Plas" w:date="2024-12-25T13:35:00Z" w16du:dateUtc="2024-12-25T12:35:00Z">
        <w:r w:rsidR="00E72EC2">
          <w:t xml:space="preserve">a more detailed description of the service </w:t>
        </w:r>
      </w:ins>
      <w:ins w:id="21870" w:author="Peter Van Der Plas" w:date="2024-12-25T13:37:00Z" w16du:dateUtc="2024-12-25T12:37:00Z">
        <w:r w:rsidR="00E72EC2">
          <w:t xml:space="preserve">and its operations, </w:t>
        </w:r>
      </w:ins>
      <w:ins w:id="21871" w:author="Peter Van Der Plas" w:date="2024-12-25T13:35:00Z" w16du:dateUtc="2024-12-25T12:35:00Z">
        <w:r w:rsidR="00E72EC2">
          <w:t xml:space="preserve">including </w:t>
        </w:r>
      </w:ins>
      <w:del w:id="21872" w:author="Peter Van Der Plas" w:date="2024-12-25T13:35:00Z" w16du:dateUtc="2024-12-25T12:35:00Z">
        <w:r w:rsidRPr="004424B1" w:rsidDel="00E72EC2">
          <w:delText xml:space="preserve">identifies </w:delText>
        </w:r>
      </w:del>
      <w:r w:rsidRPr="004424B1">
        <w:t xml:space="preserve">the set of </w:t>
      </w:r>
      <w:del w:id="21873" w:author="Peter Van Der Plas" w:date="2024-12-25T13:34:00Z" w16du:dateUtc="2024-12-25T12:34:00Z">
        <w:r w:rsidRPr="004424B1" w:rsidDel="00E72EC2">
          <w:delText>MO</w:delText>
        </w:r>
        <w:r w:rsidR="00C75D8A" w:rsidRPr="004424B1" w:rsidDel="00E72EC2">
          <w:delText xml:space="preserve"> </w:delText>
        </w:r>
      </w:del>
      <w:ins w:id="21874" w:author="Peter Van Der Plas" w:date="2024-12-25T13:34:00Z" w16du:dateUtc="2024-12-25T12:34:00Z">
        <w:r w:rsidR="00E72EC2">
          <w:t>MPS service</w:t>
        </w:r>
        <w:r w:rsidR="00E72EC2" w:rsidRPr="004424B1">
          <w:t xml:space="preserve"> </w:t>
        </w:r>
      </w:ins>
      <w:r w:rsidR="00C75D8A" w:rsidRPr="004424B1">
        <w:t>ob</w:t>
      </w:r>
      <w:r w:rsidRPr="004424B1">
        <w:t xml:space="preserve">jects (defined in </w:t>
      </w:r>
      <w:r w:rsidR="00704DDD" w:rsidRPr="004424B1">
        <w:t>section</w:t>
      </w:r>
      <w:r w:rsidRPr="004424B1">
        <w:t xml:space="preserve"> </w:t>
      </w:r>
      <w:r w:rsidR="00C82275" w:rsidRPr="004424B1">
        <w:fldChar w:fldCharType="begin"/>
      </w:r>
      <w:r w:rsidR="00C82275" w:rsidRPr="004424B1">
        <w:instrText xml:space="preserve"> REF _Ref56507059 \r \h </w:instrText>
      </w:r>
      <w:r w:rsidR="00C82275" w:rsidRPr="004424B1">
        <w:fldChar w:fldCharType="separate"/>
      </w:r>
      <w:r w:rsidR="006D1623">
        <w:t>4</w:t>
      </w:r>
      <w:r w:rsidR="00C82275" w:rsidRPr="004424B1">
        <w:fldChar w:fldCharType="end"/>
      </w:r>
      <w:r w:rsidR="00C82275" w:rsidRPr="004424B1">
        <w:t>) that are operated on by the service or referenced by service operations.</w:t>
      </w:r>
      <w:commentRangeEnd w:id="21856"/>
      <w:r w:rsidR="00E72EC2">
        <w:rPr>
          <w:rStyle w:val="CommentReference"/>
          <w:lang w:val="en-US" w:eastAsia="en-US"/>
        </w:rPr>
        <w:commentReference w:id="21856"/>
      </w:r>
    </w:p>
    <w:p w14:paraId="09C401E0" w14:textId="28FDC17A" w:rsidR="00C82275" w:rsidRPr="004424B1" w:rsidRDefault="00C82275" w:rsidP="003A4612">
      <w:pPr>
        <w:pStyle w:val="List"/>
        <w:numPr>
          <w:ilvl w:val="0"/>
          <w:numId w:val="89"/>
        </w:numPr>
        <w:tabs>
          <w:tab w:val="clear" w:pos="360"/>
          <w:tab w:val="left" w:pos="720"/>
        </w:tabs>
        <w:ind w:left="720"/>
      </w:pPr>
      <w:r w:rsidRPr="004424B1">
        <w:t>High-Level Requirements:  such as the set of configuration data required by the service.</w:t>
      </w:r>
    </w:p>
    <w:p w14:paraId="29F433FF" w14:textId="4F34743C" w:rsidR="00C82275" w:rsidRPr="004424B1" w:rsidRDefault="00C82275" w:rsidP="003A4612">
      <w:pPr>
        <w:pStyle w:val="List"/>
        <w:numPr>
          <w:ilvl w:val="0"/>
          <w:numId w:val="89"/>
        </w:numPr>
        <w:tabs>
          <w:tab w:val="clear" w:pos="360"/>
          <w:tab w:val="left" w:pos="720"/>
        </w:tabs>
        <w:ind w:left="720"/>
      </w:pPr>
      <w:r w:rsidRPr="004424B1">
        <w:t>Functional Requirements:  specific requirements on the behaviour of the service provider and consumer.</w:t>
      </w:r>
    </w:p>
    <w:p w14:paraId="2A5C0AD9" w14:textId="271A3A4A" w:rsidR="00C82275" w:rsidRPr="004424B1" w:rsidRDefault="00C82275" w:rsidP="003A4612">
      <w:pPr>
        <w:pStyle w:val="List"/>
        <w:numPr>
          <w:ilvl w:val="0"/>
          <w:numId w:val="89"/>
        </w:numPr>
        <w:tabs>
          <w:tab w:val="clear" w:pos="360"/>
          <w:tab w:val="left" w:pos="720"/>
        </w:tabs>
        <w:ind w:left="720"/>
      </w:pPr>
      <w:r w:rsidRPr="004424B1">
        <w:t>Operations:  specification of each service operation.</w:t>
      </w:r>
    </w:p>
    <w:p w14:paraId="1C6F1642" w14:textId="1AA09BF6" w:rsidR="00D264F9" w:rsidRPr="004424B1" w:rsidDel="00220720" w:rsidRDefault="00D264F9" w:rsidP="00250B68">
      <w:pPr>
        <w:rPr>
          <w:del w:id="21875" w:author="Quinten Van Woerkom" w:date="2024-11-25T13:05:00Z" w16du:dateUtc="2024-11-25T12:05:00Z"/>
          <w:spacing w:val="-2"/>
          <w:lang w:val="en-GB"/>
        </w:rPr>
      </w:pPr>
      <w:r w:rsidRPr="004424B1">
        <w:rPr>
          <w:spacing w:val="-2"/>
          <w:lang w:val="en-GB"/>
        </w:rPr>
        <w:t xml:space="preserve">All services defined in this document are part of the MPS Area, which has the Area number </w:t>
      </w:r>
      <w:r w:rsidR="00017DDD" w:rsidRPr="004424B1">
        <w:rPr>
          <w:spacing w:val="-2"/>
          <w:lang w:val="en-GB"/>
        </w:rPr>
        <w:t>5</w:t>
      </w:r>
      <w:r w:rsidRPr="004424B1">
        <w:rPr>
          <w:spacing w:val="-2"/>
          <w:lang w:val="en-GB"/>
        </w:rPr>
        <w:t>.</w:t>
      </w:r>
      <w:ins w:id="21876" w:author="Quinten Van Woerkom" w:date="2024-11-25T13:05:00Z" w16du:dateUtc="2024-11-25T12:05:00Z">
        <w:r w:rsidR="00220720" w:rsidRPr="004424B1" w:rsidDel="00220720">
          <w:rPr>
            <w:spacing w:val="-2"/>
            <w:lang w:val="en-GB"/>
          </w:rPr>
          <w:t xml:space="preserve"> </w:t>
        </w:r>
      </w:ins>
    </w:p>
    <w:p w14:paraId="68006630" w14:textId="232DD496" w:rsidR="00AE1127" w:rsidRPr="004424B1" w:rsidDel="00220720" w:rsidRDefault="00AE1127">
      <w:pPr>
        <w:rPr>
          <w:del w:id="21877" w:author="Quinten Van Woerkom" w:date="2024-11-25T13:05:00Z" w16du:dateUtc="2024-11-25T12:05:00Z"/>
          <w:lang w:val="en-GB"/>
        </w:rPr>
        <w:pPrChange w:id="21878" w:author="Quinten Van Woerkom" w:date="2024-11-25T13:05:00Z" w16du:dateUtc="2024-11-25T12:05:00Z">
          <w:pPr>
            <w:pStyle w:val="Heading3"/>
            <w:spacing w:before="480"/>
          </w:pPr>
        </w:pPrChange>
      </w:pPr>
      <w:bookmarkStart w:id="21879" w:name="_Toc140093821"/>
      <w:del w:id="21880" w:author="Quinten Van Woerkom" w:date="2024-11-25T13:05:00Z" w16du:dateUtc="2024-11-25T12:05:00Z">
        <w:r w:rsidRPr="004424B1" w:rsidDel="00220720">
          <w:rPr>
            <w:lang w:val="en-GB"/>
          </w:rPr>
          <w:delText>Directory Service and Optional Elements</w:delText>
        </w:r>
        <w:bookmarkEnd w:id="21879"/>
      </w:del>
    </w:p>
    <w:p w14:paraId="69FB2CFD" w14:textId="67BEB7DE" w:rsidR="00AE1127" w:rsidRPr="004424B1" w:rsidDel="00220720" w:rsidRDefault="00AE1127" w:rsidP="00250B68">
      <w:pPr>
        <w:rPr>
          <w:del w:id="21881" w:author="Quinten Van Woerkom" w:date="2024-11-25T13:05:00Z" w16du:dateUtc="2024-11-25T12:05:00Z"/>
          <w:lang w:val="en-GB"/>
        </w:rPr>
      </w:pPr>
      <w:del w:id="21882" w:author="Quinten Van Woerkom" w:date="2024-11-25T13:05:00Z" w16du:dateUtc="2024-11-25T12:05:00Z">
        <w:r w:rsidRPr="004424B1" w:rsidDel="00220720">
          <w:rPr>
            <w:lang w:val="en-GB"/>
          </w:rPr>
          <w:delText xml:space="preserve">When using the Directory Service of the MO Common Services </w:delText>
        </w:r>
        <w:r w:rsidR="00F1740F" w:rsidRPr="004424B1" w:rsidDel="00220720">
          <w:rPr>
            <w:lang w:val="en-GB"/>
          </w:rPr>
          <w:delText xml:space="preserve">(reference </w:delText>
        </w:r>
        <w:r w:rsidR="00F1740F" w:rsidRPr="004424B1" w:rsidDel="00220720">
          <w:rPr>
            <w:lang w:val="en-GB"/>
          </w:rPr>
          <w:fldChar w:fldCharType="begin"/>
        </w:r>
        <w:r w:rsidR="00F1740F" w:rsidRPr="004424B1" w:rsidDel="00220720">
          <w:rPr>
            <w:lang w:val="en-GB"/>
          </w:rPr>
          <w:delInstrText xml:space="preserve"> REF R_522x0b1MoCommonServices \h </w:delInstrText>
        </w:r>
        <w:r w:rsidR="00F1740F" w:rsidRPr="004424B1" w:rsidDel="00220720">
          <w:rPr>
            <w:lang w:val="en-GB"/>
          </w:rPr>
        </w:r>
        <w:r w:rsidR="00F1740F" w:rsidRPr="004424B1" w:rsidDel="00220720">
          <w:rPr>
            <w:lang w:val="en-GB"/>
          </w:rPr>
          <w:fldChar w:fldCharType="separate"/>
        </w:r>
        <w:r w:rsidR="00BF1AC4" w:rsidRPr="004424B1" w:rsidDel="00220720">
          <w:rPr>
            <w:lang w:val="en-GB"/>
          </w:rPr>
          <w:delText>[</w:delText>
        </w:r>
        <w:r w:rsidR="00BF1AC4" w:rsidDel="00220720">
          <w:rPr>
            <w:noProof/>
            <w:lang w:val="en-GB"/>
          </w:rPr>
          <w:delText>D3</w:delText>
        </w:r>
        <w:r w:rsidR="00BF1AC4" w:rsidRPr="004424B1" w:rsidDel="00220720">
          <w:rPr>
            <w:lang w:val="en-GB"/>
          </w:rPr>
          <w:delText>]</w:delText>
        </w:r>
        <w:r w:rsidR="00F1740F" w:rsidRPr="004424B1" w:rsidDel="00220720">
          <w:rPr>
            <w:lang w:val="en-GB"/>
          </w:rPr>
          <w:fldChar w:fldCharType="end"/>
        </w:r>
        <w:r w:rsidR="00F1740F" w:rsidRPr="004424B1" w:rsidDel="00220720">
          <w:rPr>
            <w:lang w:val="en-GB"/>
          </w:rPr>
          <w:delText>)</w:delText>
        </w:r>
        <w:r w:rsidRPr="004424B1" w:rsidDel="00220720">
          <w:rPr>
            <w:lang w:val="en-GB"/>
          </w:rPr>
          <w:delText>, support for capability sets is indicated in the standard way in the ServiceCapability data structure using the supportedCapabilitySets field.</w:delText>
        </w:r>
      </w:del>
    </w:p>
    <w:p w14:paraId="44C0AA7F" w14:textId="16E9740E" w:rsidR="00AE1127" w:rsidRPr="004424B1" w:rsidDel="00220720" w:rsidRDefault="00AE1127" w:rsidP="00250B68">
      <w:pPr>
        <w:rPr>
          <w:del w:id="21883" w:author="Quinten Van Woerkom" w:date="2024-11-25T13:05:00Z" w16du:dateUtc="2024-11-25T12:05:00Z"/>
          <w:lang w:val="en-GB"/>
        </w:rPr>
      </w:pPr>
      <w:del w:id="21884" w:author="Quinten Van Woerkom" w:date="2024-11-25T13:05:00Z" w16du:dateUtc="2024-11-25T12:05:00Z">
        <w:r w:rsidRPr="004424B1" w:rsidDel="00220720">
          <w:rPr>
            <w:lang w:val="en-GB"/>
          </w:rPr>
          <w:lastRenderedPageBreak/>
          <w:delText xml:space="preserve">Support for optional element sets </w:delText>
        </w:r>
        <w:r w:rsidR="00B71FBB" w:rsidRPr="004424B1" w:rsidDel="00220720">
          <w:rPr>
            <w:lang w:val="en-GB"/>
          </w:rPr>
          <w:delText xml:space="preserve">(see </w:delText>
        </w:r>
        <w:r w:rsidR="00B71FBB" w:rsidRPr="004424B1" w:rsidDel="00220720">
          <w:rPr>
            <w:lang w:val="en-GB"/>
          </w:rPr>
          <w:fldChar w:fldCharType="begin"/>
        </w:r>
        <w:r w:rsidR="00B71FBB" w:rsidRPr="004424B1" w:rsidDel="00220720">
          <w:rPr>
            <w:lang w:val="en-GB"/>
          </w:rPr>
          <w:delInstrText xml:space="preserve"> REF _Ref68013881 \r \h </w:delInstrText>
        </w:r>
        <w:r w:rsidR="00B71FBB" w:rsidRPr="004424B1" w:rsidDel="00220720">
          <w:rPr>
            <w:lang w:val="en-GB"/>
          </w:rPr>
        </w:r>
        <w:r w:rsidR="00B71FBB" w:rsidRPr="004424B1" w:rsidDel="00220720">
          <w:rPr>
            <w:lang w:val="en-GB"/>
          </w:rPr>
          <w:fldChar w:fldCharType="separate"/>
        </w:r>
        <w:r w:rsidR="00BF1AC4" w:rsidDel="00220720">
          <w:rPr>
            <w:lang w:val="en-GB"/>
          </w:rPr>
          <w:delText>2.6</w:delText>
        </w:r>
        <w:r w:rsidR="00B71FBB" w:rsidRPr="004424B1" w:rsidDel="00220720">
          <w:rPr>
            <w:lang w:val="en-GB"/>
          </w:rPr>
          <w:fldChar w:fldCharType="end"/>
        </w:r>
        <w:r w:rsidR="00B71FBB" w:rsidRPr="004424B1" w:rsidDel="00220720">
          <w:rPr>
            <w:lang w:val="en-GB"/>
          </w:rPr>
          <w:delText xml:space="preserve">) </w:delText>
        </w:r>
        <w:r w:rsidRPr="004424B1" w:rsidDel="00220720">
          <w:rPr>
            <w:lang w:val="en-GB"/>
          </w:rPr>
          <w:delText>of the MPS</w:delText>
        </w:r>
        <w:r w:rsidR="009A27BD" w:rsidRPr="004424B1" w:rsidDel="00220720">
          <w:rPr>
            <w:lang w:val="en-GB"/>
          </w:rPr>
          <w:delText xml:space="preserve"> in</w:delText>
        </w:r>
        <w:r w:rsidRPr="004424B1" w:rsidDel="00220720">
          <w:rPr>
            <w:lang w:val="en-GB"/>
          </w:rPr>
          <w:delText>formation</w:delText>
        </w:r>
        <w:r w:rsidR="009A27BD" w:rsidRPr="004424B1" w:rsidDel="00220720">
          <w:rPr>
            <w:lang w:val="en-GB"/>
          </w:rPr>
          <w:delText xml:space="preserve"> mo</w:delText>
        </w:r>
        <w:r w:rsidRPr="004424B1" w:rsidDel="00220720">
          <w:rPr>
            <w:lang w:val="en-GB"/>
          </w:rPr>
          <w:delText>del is</w:delText>
        </w:r>
        <w:r w:rsidR="00B71FBB" w:rsidRPr="004424B1" w:rsidDel="00220720">
          <w:rPr>
            <w:lang w:val="en-GB"/>
          </w:rPr>
          <w:delText xml:space="preserve"> represented</w:delText>
        </w:r>
        <w:r w:rsidRPr="004424B1" w:rsidDel="00220720">
          <w:rPr>
            <w:lang w:val="en-GB"/>
          </w:rPr>
          <w:delText xml:space="preserve"> in the Directory Service by the use of service provider properties as detailed in the following table:</w:delText>
        </w:r>
      </w:del>
    </w:p>
    <w:p w14:paraId="2E59B1B0" w14:textId="1646B408" w:rsidR="00AE1127" w:rsidRDefault="003B4E92">
      <w:pPr>
        <w:rPr>
          <w:ins w:id="21885" w:author="Quinten Van Woerkom" w:date="2024-12-16T18:03:00Z" w16du:dateUtc="2024-12-16T17:03:00Z"/>
          <w:lang w:val="en-GB"/>
        </w:rPr>
      </w:pPr>
      <w:del w:id="21886" w:author="Quinten Van Woerkom" w:date="2024-11-25T13:05:00Z" w16du:dateUtc="2024-11-25T12:05:00Z">
        <w:r w:rsidRPr="004424B1" w:rsidDel="00220720">
          <w:rPr>
            <w:lang w:val="en-GB"/>
          </w:rPr>
          <w:delText xml:space="preserve">Table </w:delText>
        </w:r>
        <w:bookmarkStart w:id="21887" w:name="T_301MPSServiceProviderStandardPropertie"/>
        <w:r w:rsidRPr="004424B1" w:rsidDel="00220720">
          <w:rPr>
            <w:lang w:val="en-GB"/>
          </w:rPr>
          <w:fldChar w:fldCharType="begin"/>
        </w:r>
        <w:r w:rsidRPr="004424B1" w:rsidDel="00220720">
          <w:rPr>
            <w:lang w:val="en-GB"/>
          </w:rPr>
          <w:delInstrText xml:space="preserve"> STYLEREF "Heading 1"\l \n \t \* MERGEFORMAT </w:delInstrText>
        </w:r>
        <w:r w:rsidRPr="004424B1" w:rsidDel="00220720">
          <w:rPr>
            <w:lang w:val="en-GB"/>
          </w:rPr>
          <w:fldChar w:fldCharType="separate"/>
        </w:r>
        <w:r w:rsidR="00BF1AC4" w:rsidDel="00220720">
          <w:rPr>
            <w:noProof/>
            <w:lang w:val="en-GB"/>
          </w:rPr>
          <w:delText>3</w:delText>
        </w:r>
        <w:r w:rsidRPr="004424B1" w:rsidDel="00220720">
          <w:rPr>
            <w:lang w:val="en-GB"/>
          </w:rPr>
          <w:fldChar w:fldCharType="end"/>
        </w:r>
        <w:r w:rsidRPr="004424B1" w:rsidDel="00220720">
          <w:rPr>
            <w:lang w:val="en-GB"/>
          </w:rPr>
          <w:noBreakHyphen/>
        </w:r>
        <w:r w:rsidR="009A416E" w:rsidRPr="004424B1" w:rsidDel="00220720">
          <w:rPr>
            <w:lang w:val="en-GB"/>
          </w:rPr>
          <w:fldChar w:fldCharType="begin"/>
        </w:r>
        <w:r w:rsidR="009A416E" w:rsidRPr="004424B1" w:rsidDel="00220720">
          <w:rPr>
            <w:lang w:val="en-GB"/>
          </w:rPr>
          <w:delInstrText xml:space="preserve"> SEQ Table \s 1 \* MERGEFORMAT </w:delInstrText>
        </w:r>
        <w:r w:rsidR="009A416E" w:rsidRPr="004424B1" w:rsidDel="00220720">
          <w:rPr>
            <w:lang w:val="en-GB"/>
          </w:rPr>
          <w:fldChar w:fldCharType="separate"/>
        </w:r>
        <w:r w:rsidR="00BF1AC4" w:rsidDel="00220720">
          <w:rPr>
            <w:noProof/>
            <w:lang w:val="en-GB"/>
          </w:rPr>
          <w:delText>1</w:delText>
        </w:r>
        <w:r w:rsidR="009A416E" w:rsidRPr="004424B1" w:rsidDel="00220720">
          <w:rPr>
            <w:noProof/>
            <w:lang w:val="en-GB"/>
          </w:rPr>
          <w:fldChar w:fldCharType="end"/>
        </w:r>
        <w:bookmarkEnd w:id="21887"/>
        <w:r w:rsidRPr="004424B1" w:rsidDel="00220720">
          <w:rPr>
            <w:lang w:val="en-GB"/>
          </w:rPr>
          <w:fldChar w:fldCharType="begin"/>
        </w:r>
        <w:r w:rsidRPr="004424B1" w:rsidDel="00220720">
          <w:rPr>
            <w:lang w:val="en-GB"/>
          </w:rPr>
          <w:delInstrText xml:space="preserve"> TC \f T \l 7 "</w:delInstrText>
        </w:r>
        <w:r w:rsidR="009A416E" w:rsidRPr="004424B1" w:rsidDel="00220720">
          <w:rPr>
            <w:lang w:val="en-GB"/>
          </w:rPr>
          <w:fldChar w:fldCharType="begin"/>
        </w:r>
        <w:r w:rsidR="009A416E" w:rsidRPr="004424B1" w:rsidDel="00220720">
          <w:rPr>
            <w:lang w:val="en-GB"/>
          </w:rPr>
          <w:delInstrText xml:space="preserve"> STYLEREF "Heading 1"\l \n \t \* MERGEFORMAT </w:delInstrText>
        </w:r>
        <w:r w:rsidR="009A416E" w:rsidRPr="004424B1" w:rsidDel="00220720">
          <w:rPr>
            <w:lang w:val="en-GB"/>
          </w:rPr>
          <w:fldChar w:fldCharType="separate"/>
        </w:r>
        <w:bookmarkStart w:id="21888" w:name="_Toc158132086"/>
        <w:r w:rsidR="00BF1AC4" w:rsidDel="00220720">
          <w:rPr>
            <w:noProof/>
            <w:lang w:val="en-GB"/>
          </w:rPr>
          <w:delInstrText>3</w:delInstrText>
        </w:r>
        <w:r w:rsidR="009A416E" w:rsidRPr="004424B1" w:rsidDel="00220720">
          <w:rPr>
            <w:noProof/>
            <w:lang w:val="en-GB"/>
          </w:rPr>
          <w:fldChar w:fldCharType="end"/>
        </w:r>
        <w:r w:rsidRPr="004424B1" w:rsidDel="00220720">
          <w:rPr>
            <w:lang w:val="en-GB"/>
          </w:rPr>
          <w:delInstrText>-</w:delInstrText>
        </w:r>
        <w:r w:rsidR="009A416E" w:rsidRPr="004424B1" w:rsidDel="00220720">
          <w:rPr>
            <w:lang w:val="en-GB"/>
          </w:rPr>
          <w:fldChar w:fldCharType="begin"/>
        </w:r>
        <w:r w:rsidR="009A416E" w:rsidRPr="004424B1" w:rsidDel="00220720">
          <w:rPr>
            <w:lang w:val="en-GB"/>
          </w:rPr>
          <w:delInstrText xml:space="preserve"> SEQ Table_TOC \s 1 \* MERGEFORMAT </w:delInstrText>
        </w:r>
        <w:r w:rsidR="009A416E" w:rsidRPr="004424B1" w:rsidDel="00220720">
          <w:rPr>
            <w:lang w:val="en-GB"/>
          </w:rPr>
          <w:fldChar w:fldCharType="separate"/>
        </w:r>
        <w:r w:rsidR="00BF1AC4" w:rsidDel="00220720">
          <w:rPr>
            <w:noProof/>
            <w:lang w:val="en-GB"/>
          </w:rPr>
          <w:delInstrText>1</w:delInstrText>
        </w:r>
        <w:r w:rsidR="009A416E" w:rsidRPr="004424B1" w:rsidDel="00220720">
          <w:rPr>
            <w:noProof/>
            <w:lang w:val="en-GB"/>
          </w:rPr>
          <w:fldChar w:fldCharType="end"/>
        </w:r>
        <w:r w:rsidRPr="004424B1" w:rsidDel="00220720">
          <w:rPr>
            <w:lang w:val="en-GB"/>
          </w:rPr>
          <w:tab/>
        </w:r>
        <w:r w:rsidR="00D64D7D" w:rsidRPr="004424B1" w:rsidDel="00220720">
          <w:rPr>
            <w:lang w:val="en-GB"/>
          </w:rPr>
          <w:delInstrText>MPS Service Provider Standard Properties</w:delInstrText>
        </w:r>
        <w:bookmarkEnd w:id="21888"/>
        <w:r w:rsidRPr="004424B1" w:rsidDel="00220720">
          <w:rPr>
            <w:lang w:val="en-GB"/>
          </w:rPr>
          <w:delInstrText>"</w:delInstrText>
        </w:r>
        <w:r w:rsidRPr="004424B1" w:rsidDel="00220720">
          <w:rPr>
            <w:lang w:val="en-GB"/>
          </w:rPr>
          <w:fldChar w:fldCharType="end"/>
        </w:r>
        <w:r w:rsidRPr="004424B1" w:rsidDel="00220720">
          <w:rPr>
            <w:lang w:val="en-GB"/>
          </w:rPr>
          <w:delText>:  MPS Service Provider Standard Properties</w:delText>
        </w:r>
      </w:del>
    </w:p>
    <w:p w14:paraId="1C0B4E4A" w14:textId="51420B45" w:rsidR="00F660E0" w:rsidRDefault="00F660E0">
      <w:pPr>
        <w:pStyle w:val="Heading2"/>
        <w:spacing w:before="480"/>
        <w:rPr>
          <w:ins w:id="21889" w:author="Quinten Van Woerkom" w:date="2024-12-16T18:03:00Z" w16du:dateUtc="2024-12-16T17:03:00Z"/>
          <w:lang w:val="en-GB"/>
        </w:rPr>
        <w:pPrChange w:id="21890" w:author="Peter Van Der Plas" w:date="2024-12-25T19:48:00Z" w16du:dateUtc="2024-12-25T18:48:00Z">
          <w:pPr>
            <w:pStyle w:val="Heading2"/>
          </w:pPr>
        </w:pPrChange>
      </w:pPr>
      <w:bookmarkStart w:id="21891" w:name="_Ref185333173"/>
      <w:bookmarkStart w:id="21892" w:name="_Toc186645315"/>
      <w:commentRangeStart w:id="21893"/>
      <w:ins w:id="21894" w:author="Quinten Van Woerkom" w:date="2024-12-16T18:03:00Z" w16du:dateUtc="2024-12-16T17:03:00Z">
        <w:r>
          <w:rPr>
            <w:lang w:val="en-GB"/>
          </w:rPr>
          <w:t>Optional Elements</w:t>
        </w:r>
      </w:ins>
      <w:commentRangeEnd w:id="21893"/>
      <w:ins w:id="21895" w:author="Quinten Van Woerkom" w:date="2024-12-16T18:07:00Z" w16du:dateUtc="2024-12-16T17:07:00Z">
        <w:r w:rsidR="000F0013">
          <w:rPr>
            <w:rStyle w:val="CommentReference"/>
            <w:b w:val="0"/>
            <w:caps w:val="0"/>
          </w:rPr>
          <w:commentReference w:id="21893"/>
        </w:r>
      </w:ins>
      <w:bookmarkEnd w:id="21891"/>
      <w:bookmarkEnd w:id="21892"/>
    </w:p>
    <w:p w14:paraId="0062E37C" w14:textId="3D7B0A60" w:rsidR="00F660E0" w:rsidRDefault="00F660E0" w:rsidP="00F660E0">
      <w:pPr>
        <w:rPr>
          <w:ins w:id="21896" w:author="Quinten Van Woerkom" w:date="2024-12-16T18:06:00Z" w16du:dateUtc="2024-12-16T17:06:00Z"/>
          <w:lang w:val="en-GB"/>
        </w:rPr>
      </w:pPr>
      <w:ins w:id="21897" w:author="Quinten Van Woerkom" w:date="2024-12-16T18:06:00Z" w16du:dateUtc="2024-12-16T17:06:00Z">
        <w:r>
          <w:rPr>
            <w:lang w:val="en-GB"/>
          </w:rPr>
          <w:t>T</w:t>
        </w:r>
        <w:r w:rsidRPr="004424B1">
          <w:rPr>
            <w:lang w:val="en-GB"/>
          </w:rPr>
          <w:t>able</w:t>
        </w:r>
        <w:r>
          <w:rPr>
            <w:lang w:val="en-GB"/>
          </w:rPr>
          <w:t xml:space="preserve"> </w:t>
        </w:r>
      </w:ins>
      <w:ins w:id="21898" w:author="Quinten Van Woerkom" w:date="2024-12-16T18:07:00Z" w16du:dateUtc="2024-12-16T17:07:00Z">
        <w:r>
          <w:rPr>
            <w:lang w:val="en-GB"/>
          </w:rPr>
          <w:t>3</w:t>
        </w:r>
      </w:ins>
      <w:ins w:id="21899" w:author="Quinten Van Woerkom" w:date="2024-12-16T18:06:00Z" w16du:dateUtc="2024-12-16T17:06:00Z">
        <w:r>
          <w:rPr>
            <w:lang w:val="en-GB"/>
          </w:rPr>
          <w:t>-</w:t>
        </w:r>
      </w:ins>
      <w:ins w:id="21900" w:author="Quinten Van Woerkom" w:date="2024-12-16T18:07:00Z" w16du:dateUtc="2024-12-16T17:07:00Z">
        <w:r>
          <w:rPr>
            <w:lang w:val="en-GB"/>
          </w:rPr>
          <w:t>1</w:t>
        </w:r>
      </w:ins>
      <w:ins w:id="21901" w:author="Quinten Van Woerkom" w:date="2024-12-16T18:06:00Z" w16du:dateUtc="2024-12-16T17:06:00Z">
        <w:r w:rsidRPr="004424B1">
          <w:rPr>
            <w:lang w:val="en-GB"/>
          </w:rPr>
          <w:t xml:space="preserve"> </w:t>
        </w:r>
      </w:ins>
      <w:ins w:id="21902" w:author="Quinten Van Woerkom" w:date="2024-12-16T18:07:00Z" w16du:dateUtc="2024-12-16T17:07:00Z">
        <w:r w:rsidR="003028FF">
          <w:rPr>
            <w:lang w:val="en-GB"/>
          </w:rPr>
          <w:t>defines</w:t>
        </w:r>
      </w:ins>
      <w:ins w:id="21903" w:author="Quinten Van Woerkom" w:date="2024-12-16T18:06:00Z" w16du:dateUtc="2024-12-16T17:06:00Z">
        <w:r w:rsidRPr="004424B1">
          <w:rPr>
            <w:lang w:val="en-GB"/>
          </w:rPr>
          <w:t xml:space="preserve"> the optional capability sets and information model elements for all MPS services.  Optional capabilities and elements are shown with a grey background.</w:t>
        </w:r>
        <w:r>
          <w:rPr>
            <w:lang w:val="en-GB"/>
          </w:rPr>
          <w:t xml:space="preserve">  The set of operations of which each capability set is comprised is found in section 3.</w:t>
        </w:r>
        <w:commentRangeStart w:id="21904"/>
        <w:commentRangeEnd w:id="21904"/>
        <w:r>
          <w:rPr>
            <w:rStyle w:val="CommentReference"/>
          </w:rPr>
          <w:commentReference w:id="21904"/>
        </w:r>
      </w:ins>
    </w:p>
    <w:p w14:paraId="6CBDB854" w14:textId="77777777" w:rsidR="00F660E0" w:rsidRPr="004424B1" w:rsidRDefault="00F660E0" w:rsidP="00F660E0">
      <w:pPr>
        <w:rPr>
          <w:ins w:id="21905" w:author="Quinten Van Woerkom" w:date="2024-12-16T18:06:00Z" w16du:dateUtc="2024-12-16T17:06:00Z"/>
          <w:lang w:val="en-GB"/>
        </w:rPr>
      </w:pPr>
      <w:ins w:id="21906" w:author="Quinten Van Woerkom" w:date="2024-12-16T18:06:00Z" w16du:dateUtc="2024-12-16T17:06:00Z">
        <w:r w:rsidRPr="004424B1">
          <w:rPr>
            <w:lang w:val="en-GB"/>
          </w:rPr>
          <w:t xml:space="preserve">For each service capability set, applicability of information model element sets </w:t>
        </w:r>
        <w:proofErr w:type="gramStart"/>
        <w:r w:rsidRPr="004424B1">
          <w:rPr>
            <w:lang w:val="en-GB"/>
          </w:rPr>
          <w:t>are</w:t>
        </w:r>
        <w:proofErr w:type="gramEnd"/>
        <w:r w:rsidRPr="004424B1">
          <w:rPr>
            <w:lang w:val="en-GB"/>
          </w:rPr>
          <w:t xml:space="preserve"> shown as follows:</w:t>
        </w:r>
      </w:ins>
    </w:p>
    <w:p w14:paraId="455555C5" w14:textId="77777777" w:rsidR="00F660E0" w:rsidRPr="004424B1" w:rsidRDefault="00F660E0" w:rsidP="00F660E0">
      <w:pPr>
        <w:pStyle w:val="List"/>
        <w:tabs>
          <w:tab w:val="left" w:pos="720"/>
          <w:tab w:val="left" w:pos="1080"/>
        </w:tabs>
        <w:ind w:left="360" w:firstLine="0"/>
        <w:rPr>
          <w:ins w:id="21907" w:author="Quinten Van Woerkom" w:date="2024-12-16T18:06:00Z" w16du:dateUtc="2024-12-16T17:06:00Z"/>
        </w:rPr>
      </w:pPr>
      <w:ins w:id="21908" w:author="Quinten Van Woerkom" w:date="2024-12-16T18:06:00Z" w16du:dateUtc="2024-12-16T17:06:00Z">
        <w:r w:rsidRPr="004424B1">
          <w:sym w:font="Wingdings" w:char="F0FC"/>
        </w:r>
        <w:r w:rsidRPr="004424B1">
          <w:tab/>
          <w:t>Required;</w:t>
        </w:r>
        <w:r>
          <w:t xml:space="preserve"> if a service capability set is supported, then the information model element sets indicated by this symbol must also be supported.</w:t>
        </w:r>
      </w:ins>
    </w:p>
    <w:p w14:paraId="75C833F7" w14:textId="77777777" w:rsidR="00F660E0" w:rsidRPr="004424B1" w:rsidRDefault="00F660E0" w:rsidP="00F660E0">
      <w:pPr>
        <w:pStyle w:val="List"/>
        <w:tabs>
          <w:tab w:val="left" w:pos="720"/>
          <w:tab w:val="left" w:pos="1080"/>
        </w:tabs>
        <w:ind w:left="360" w:firstLine="0"/>
        <w:rPr>
          <w:ins w:id="21909" w:author="Quinten Van Woerkom" w:date="2024-12-16T18:06:00Z" w16du:dateUtc="2024-12-16T17:06:00Z"/>
        </w:rPr>
      </w:pPr>
      <w:ins w:id="21910" w:author="Quinten Van Woerkom" w:date="2024-12-16T18:06:00Z" w16du:dateUtc="2024-12-16T17:06:00Z">
        <w:r w:rsidRPr="004424B1">
          <w:t>O</w:t>
        </w:r>
        <w:r w:rsidRPr="004424B1">
          <w:tab/>
          <w:t>Optional;</w:t>
        </w:r>
        <w:r>
          <w:t xml:space="preserve"> this symbol is used to show that one or more service capability set operations include messages that contain data structures from the indicated optional element sets.</w:t>
        </w:r>
      </w:ins>
    </w:p>
    <w:p w14:paraId="1C7E7CEC" w14:textId="77777777" w:rsidR="00F660E0" w:rsidRPr="004424B1" w:rsidRDefault="00F660E0" w:rsidP="00F660E0">
      <w:pPr>
        <w:pStyle w:val="List"/>
        <w:tabs>
          <w:tab w:val="left" w:pos="720"/>
          <w:tab w:val="left" w:pos="1080"/>
        </w:tabs>
        <w:ind w:left="360" w:firstLine="0"/>
        <w:rPr>
          <w:ins w:id="21911" w:author="Quinten Van Woerkom" w:date="2024-12-16T18:06:00Z" w16du:dateUtc="2024-12-16T17:06:00Z"/>
        </w:rPr>
      </w:pPr>
      <w:ins w:id="21912" w:author="Quinten Van Woerkom" w:date="2024-12-16T18:06:00Z" w16du:dateUtc="2024-12-16T17:06:00Z">
        <w:r w:rsidRPr="004424B1">
          <w:t>-</w:t>
        </w:r>
        <w:r w:rsidRPr="004424B1">
          <w:tab/>
          <w:t xml:space="preserve">Not </w:t>
        </w:r>
        <w:r w:rsidRPr="00F660E0">
          <w:t>Applicable</w:t>
        </w:r>
        <w:r>
          <w:t>; indicates that none of the service capability set operations contain data structures from optional element sets.</w:t>
        </w:r>
        <w:commentRangeStart w:id="21913"/>
        <w:commentRangeEnd w:id="21913"/>
        <w:r>
          <w:rPr>
            <w:rStyle w:val="CommentReference"/>
            <w:lang w:val="en-US" w:eastAsia="en-US"/>
          </w:rPr>
          <w:commentReference w:id="21913"/>
        </w:r>
      </w:ins>
    </w:p>
    <w:p w14:paraId="67A3BBF8" w14:textId="06D792A1" w:rsidR="00F660E0" w:rsidRPr="004424B1" w:rsidRDefault="00F660E0">
      <w:pPr>
        <w:rPr>
          <w:ins w:id="21914" w:author="Quinten Van Woerkom" w:date="2024-12-16T18:06:00Z" w16du:dateUtc="2024-12-16T17:06:00Z"/>
          <w:lang w:val="en-GB"/>
        </w:rPr>
        <w:pPrChange w:id="21915" w:author="Quinten Van Woerkom" w:date="2024-12-18T11:47:00Z" w16du:dateUtc="2024-12-18T10:47:00Z">
          <w:pPr>
            <w:pStyle w:val="TableTitle"/>
          </w:pPr>
        </w:pPrChange>
      </w:pPr>
      <w:ins w:id="21916" w:author="Quinten Van Woerkom" w:date="2024-12-16T18:06:00Z" w16du:dateUtc="2024-12-16T17:06:00Z">
        <w:r w:rsidRPr="004424B1">
          <w:rPr>
            <w:lang w:val="en-GB"/>
          </w:rPr>
          <w:t>An indication is also given of which service specific data structures are relevant to the operations of each service capability set.</w:t>
        </w:r>
        <w:r>
          <w:rPr>
            <w:lang w:val="en-GB"/>
          </w:rPr>
          <w:t xml:space="preserve"> </w:t>
        </w:r>
        <w:r w:rsidRPr="004424B1">
          <w:rPr>
            <w:lang w:val="en-GB"/>
          </w:rPr>
          <w:t xml:space="preserve"> </w:t>
        </w:r>
        <w:r w:rsidRPr="004424B1">
          <w:rPr>
            <w:iCs/>
            <w:lang w:val="en-GB"/>
          </w:rPr>
          <w:t xml:space="preserve">It should be noted </w:t>
        </w:r>
        <w:r w:rsidRPr="004424B1">
          <w:rPr>
            <w:lang w:val="en-GB"/>
          </w:rPr>
          <w:t xml:space="preserve">this is shown at the level of the MPS </w:t>
        </w:r>
        <w:r>
          <w:rPr>
            <w:lang w:val="en-GB"/>
          </w:rPr>
          <w:t>service object</w:t>
        </w:r>
        <w:r w:rsidRPr="004424B1">
          <w:rPr>
            <w:lang w:val="en-GB"/>
          </w:rPr>
          <w:t xml:space="preserve">s defined in </w:t>
        </w:r>
        <w:r w:rsidRPr="004424B1">
          <w:rPr>
            <w:lang w:val="en-GB"/>
          </w:rPr>
          <w:fldChar w:fldCharType="begin"/>
        </w:r>
        <w:r w:rsidRPr="004424B1">
          <w:rPr>
            <w:lang w:val="en-GB"/>
          </w:rPr>
          <w:instrText xml:space="preserve"> REF _Ref60919968 \r \h </w:instrText>
        </w:r>
      </w:ins>
      <w:r w:rsidRPr="004424B1">
        <w:rPr>
          <w:lang w:val="en-GB"/>
        </w:rPr>
      </w:r>
      <w:ins w:id="21917" w:author="Quinten Van Woerkom" w:date="2024-12-16T18:06:00Z" w16du:dateUtc="2024-12-16T17:06:00Z">
        <w:r w:rsidRPr="004424B1">
          <w:rPr>
            <w:lang w:val="en-GB"/>
          </w:rPr>
          <w:fldChar w:fldCharType="separate"/>
        </w:r>
      </w:ins>
      <w:ins w:id="21918" w:author="Peter Van Der Plas" w:date="2025-01-01T17:31:00Z" w16du:dateUtc="2025-01-01T16:31:00Z">
        <w:r w:rsidR="006D1623">
          <w:rPr>
            <w:lang w:val="en-GB"/>
          </w:rPr>
          <w:t>4.5</w:t>
        </w:r>
      </w:ins>
      <w:ins w:id="21919" w:author="Quinten Van Woerkom" w:date="2024-12-16T18:06:00Z" w16du:dateUtc="2024-12-16T17:06:00Z">
        <w:del w:id="21920" w:author="Peter Van Der Plas" w:date="2024-12-25T18:53:00Z" w16du:dateUtc="2024-12-25T17:53:00Z">
          <w:r w:rsidDel="00547CCE">
            <w:rPr>
              <w:lang w:val="en-GB"/>
            </w:rPr>
            <w:delText>4.2</w:delText>
          </w:r>
        </w:del>
        <w:r w:rsidRPr="004424B1">
          <w:rPr>
            <w:lang w:val="en-GB"/>
          </w:rPr>
          <w:fldChar w:fldCharType="end"/>
        </w:r>
        <w:r w:rsidRPr="004424B1">
          <w:rPr>
            <w:lang w:val="en-GB"/>
          </w:rPr>
          <w:t>:</w:t>
        </w:r>
        <w:r>
          <w:rPr>
            <w:lang w:val="en-GB"/>
          </w:rPr>
          <w:t xml:space="preserve"> </w:t>
        </w:r>
        <w:r w:rsidRPr="004424B1">
          <w:rPr>
            <w:lang w:val="en-GB"/>
          </w:rPr>
          <w:t xml:space="preserve"> only the specific data structures used in the messages of the associated service operations are required.</w:t>
        </w:r>
      </w:ins>
    </w:p>
    <w:p w14:paraId="5E50BEE8" w14:textId="3CF28498" w:rsidR="00F05E45" w:rsidRDefault="00F05E45">
      <w:pPr>
        <w:pStyle w:val="Caption"/>
        <w:spacing w:after="240"/>
        <w:rPr>
          <w:ins w:id="21921" w:author="Quinten Van Woerkom" w:date="2024-12-18T11:47:00Z" w16du:dateUtc="2024-12-18T10:47:00Z"/>
        </w:rPr>
        <w:pPrChange w:id="21922" w:author="Quinten Van Woerkom" w:date="2024-12-18T11:47:00Z" w16du:dateUtc="2024-12-18T10:47:00Z">
          <w:pPr/>
        </w:pPrChange>
      </w:pPr>
      <w:ins w:id="21923" w:author="Quinten Van Woerkom" w:date="2024-12-18T11:47:00Z" w16du:dateUtc="2024-12-18T10:47:00Z">
        <w:r>
          <w:t xml:space="preserve">Table </w:t>
        </w:r>
        <w:bookmarkStart w:id="21924" w:name="T_207OptionalServiceCapabilities"/>
        <w:r>
          <w:fldChar w:fldCharType="begin"/>
        </w:r>
        <w:r>
          <w:instrText xml:space="preserve"> STYLEREF 1 \s </w:instrText>
        </w:r>
      </w:ins>
      <w:r>
        <w:fldChar w:fldCharType="separate"/>
      </w:r>
      <w:r w:rsidR="006D1623">
        <w:rPr>
          <w:noProof/>
        </w:rPr>
        <w:t>3</w:t>
      </w:r>
      <w:ins w:id="21925" w:author="Quinten Van Woerkom" w:date="2024-12-18T11:47:00Z" w16du:dateUtc="2024-12-18T10:47:00Z">
        <w:r>
          <w:fldChar w:fldCharType="end"/>
        </w:r>
        <w:r>
          <w:noBreakHyphen/>
        </w:r>
        <w:r>
          <w:fldChar w:fldCharType="begin"/>
        </w:r>
        <w:r>
          <w:instrText xml:space="preserve"> SEQ Table \* ARABIC \s 1 </w:instrText>
        </w:r>
      </w:ins>
      <w:r>
        <w:fldChar w:fldCharType="separate"/>
      </w:r>
      <w:ins w:id="21926" w:author="Peter Van Der Plas" w:date="2025-01-01T17:31:00Z" w16du:dateUtc="2025-01-01T16:31:00Z">
        <w:r w:rsidR="006D1623">
          <w:rPr>
            <w:noProof/>
          </w:rPr>
          <w:t>1</w:t>
        </w:r>
      </w:ins>
      <w:ins w:id="21927" w:author="Quinten Van Woerkom" w:date="2024-12-18T11:47:00Z" w16du:dateUtc="2024-12-18T10:47:00Z">
        <w:r>
          <w:fldChar w:fldCharType="end"/>
        </w:r>
        <w:bookmarkEnd w:id="21924"/>
        <w:r>
          <w:t>: Optional Service Capabilities</w:t>
        </w:r>
      </w:ins>
    </w:p>
    <w:tbl>
      <w:tblPr>
        <w:tblStyle w:val="RBTable"/>
        <w:tblW w:w="9576" w:type="dxa"/>
        <w:tblLayout w:type="fixed"/>
        <w:tblLook w:val="04A0" w:firstRow="1" w:lastRow="0" w:firstColumn="1" w:lastColumn="0" w:noHBand="0" w:noVBand="1"/>
      </w:tblPr>
      <w:tblGrid>
        <w:gridCol w:w="959"/>
        <w:gridCol w:w="3118"/>
        <w:gridCol w:w="449"/>
        <w:gridCol w:w="449"/>
        <w:gridCol w:w="449"/>
        <w:gridCol w:w="449"/>
        <w:gridCol w:w="449"/>
        <w:gridCol w:w="449"/>
        <w:gridCol w:w="2805"/>
      </w:tblGrid>
      <w:tr w:rsidR="00F660E0" w:rsidRPr="004424B1" w14:paraId="674938C3" w14:textId="77777777" w:rsidTr="00E57663">
        <w:trPr>
          <w:cnfStyle w:val="100000000000" w:firstRow="1" w:lastRow="0" w:firstColumn="0" w:lastColumn="0" w:oddVBand="0" w:evenVBand="0" w:oddHBand="0" w:evenHBand="0" w:firstRowFirstColumn="0" w:firstRowLastColumn="0" w:lastRowFirstColumn="0" w:lastRowLastColumn="0"/>
          <w:tblHeader/>
          <w:ins w:id="21928" w:author="Quinten Van Woerkom" w:date="2024-12-16T18:06:00Z"/>
        </w:trPr>
        <w:tc>
          <w:tcPr>
            <w:cnfStyle w:val="001000000000" w:firstRow="0" w:lastRow="0" w:firstColumn="1" w:lastColumn="0" w:oddVBand="0" w:evenVBand="0" w:oddHBand="0" w:evenHBand="0" w:firstRowFirstColumn="0" w:firstRowLastColumn="0" w:lastRowFirstColumn="0" w:lastRowLastColumn="0"/>
            <w:tcW w:w="4077" w:type="dxa"/>
            <w:gridSpan w:val="2"/>
          </w:tcPr>
          <w:p w14:paraId="0F6F145B" w14:textId="77777777" w:rsidR="00F660E0" w:rsidRPr="004424B1" w:rsidRDefault="00F660E0" w:rsidP="00E57663">
            <w:pPr>
              <w:pStyle w:val="TableCell"/>
              <w:rPr>
                <w:ins w:id="21929" w:author="Quinten Van Woerkom" w:date="2024-12-16T18:06:00Z" w16du:dateUtc="2024-12-16T17:06:00Z"/>
              </w:rPr>
            </w:pPr>
            <w:ins w:id="21930" w:author="Quinten Van Woerkom" w:date="2024-12-16T18:06:00Z" w16du:dateUtc="2024-12-16T17:06:00Z">
              <w:r w:rsidRPr="004424B1">
                <w:t>Services</w:t>
              </w:r>
            </w:ins>
          </w:p>
        </w:tc>
        <w:tc>
          <w:tcPr>
            <w:tcW w:w="5499" w:type="dxa"/>
            <w:gridSpan w:val="7"/>
          </w:tcPr>
          <w:p w14:paraId="336C92D1" w14:textId="77777777" w:rsidR="00F660E0" w:rsidRPr="004424B1" w:rsidRDefault="00F660E0" w:rsidP="00E57663">
            <w:pPr>
              <w:pStyle w:val="TableCell"/>
              <w:cnfStyle w:val="100000000000" w:firstRow="1" w:lastRow="0" w:firstColumn="0" w:lastColumn="0" w:oddVBand="0" w:evenVBand="0" w:oddHBand="0" w:evenHBand="0" w:firstRowFirstColumn="0" w:firstRowLastColumn="0" w:lastRowFirstColumn="0" w:lastRowLastColumn="0"/>
              <w:rPr>
                <w:ins w:id="21931" w:author="Quinten Van Woerkom" w:date="2024-12-16T18:06:00Z" w16du:dateUtc="2024-12-16T17:06:00Z"/>
              </w:rPr>
            </w:pPr>
            <w:ins w:id="21932" w:author="Quinten Van Woerkom" w:date="2024-12-16T18:06:00Z" w16du:dateUtc="2024-12-16T17:06:00Z">
              <w:r w:rsidRPr="004424B1">
                <w:t>Information Model</w:t>
              </w:r>
            </w:ins>
          </w:p>
        </w:tc>
      </w:tr>
      <w:tr w:rsidR="00F660E0" w:rsidRPr="004424B1" w14:paraId="31CCB0A3" w14:textId="77777777" w:rsidTr="00E57663">
        <w:trPr>
          <w:cnfStyle w:val="100000000000" w:firstRow="1" w:lastRow="0" w:firstColumn="0" w:lastColumn="0" w:oddVBand="0" w:evenVBand="0" w:oddHBand="0" w:evenHBand="0" w:firstRowFirstColumn="0" w:firstRowLastColumn="0" w:lastRowFirstColumn="0" w:lastRowLastColumn="0"/>
          <w:cantSplit/>
          <w:trHeight w:val="1492"/>
          <w:tblHeader/>
          <w:ins w:id="21933"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Align w:val="bottom"/>
          </w:tcPr>
          <w:p w14:paraId="7F136CB3" w14:textId="77777777" w:rsidR="00F660E0" w:rsidRPr="004424B1" w:rsidRDefault="00F660E0" w:rsidP="00E57663">
            <w:pPr>
              <w:pStyle w:val="TableCell"/>
              <w:rPr>
                <w:ins w:id="21934" w:author="Quinten Van Woerkom" w:date="2024-12-16T18:06:00Z" w16du:dateUtc="2024-12-16T17:06:00Z"/>
              </w:rPr>
            </w:pPr>
            <w:ins w:id="21935" w:author="Quinten Van Woerkom" w:date="2024-12-16T18:06:00Z" w16du:dateUtc="2024-12-16T17:06:00Z">
              <w:r w:rsidRPr="004424B1">
                <w:t>Service</w:t>
              </w:r>
            </w:ins>
          </w:p>
        </w:tc>
        <w:tc>
          <w:tcPr>
            <w:tcW w:w="3118" w:type="dxa"/>
            <w:vAlign w:val="bottom"/>
          </w:tcPr>
          <w:p w14:paraId="273E0365" w14:textId="77777777" w:rsidR="00F660E0" w:rsidRPr="004424B1" w:rsidRDefault="00F660E0" w:rsidP="00E57663">
            <w:pPr>
              <w:pStyle w:val="TableCell"/>
              <w:cnfStyle w:val="100000000000" w:firstRow="1" w:lastRow="0" w:firstColumn="0" w:lastColumn="0" w:oddVBand="0" w:evenVBand="0" w:oddHBand="0" w:evenHBand="0" w:firstRowFirstColumn="0" w:firstRowLastColumn="0" w:lastRowFirstColumn="0" w:lastRowLastColumn="0"/>
              <w:rPr>
                <w:ins w:id="21936" w:author="Quinten Van Woerkom" w:date="2024-12-16T18:06:00Z" w16du:dateUtc="2024-12-16T17:06:00Z"/>
              </w:rPr>
            </w:pPr>
            <w:ins w:id="21937" w:author="Quinten Van Woerkom" w:date="2024-12-16T18:06:00Z" w16du:dateUtc="2024-12-16T17:06:00Z">
              <w:r w:rsidRPr="004424B1">
                <w:t>Capability Set</w:t>
              </w:r>
            </w:ins>
          </w:p>
        </w:tc>
        <w:tc>
          <w:tcPr>
            <w:tcW w:w="449" w:type="dxa"/>
            <w:textDirection w:val="btLr"/>
            <w:vAlign w:val="center"/>
          </w:tcPr>
          <w:p w14:paraId="1114F09E" w14:textId="77777777" w:rsidR="00F660E0" w:rsidRPr="004424B1" w:rsidRDefault="00F660E0" w:rsidP="00E57663">
            <w:pPr>
              <w:pStyle w:val="TableCell"/>
              <w:ind w:left="113" w:right="113"/>
              <w:cnfStyle w:val="100000000000" w:firstRow="1" w:lastRow="0" w:firstColumn="0" w:lastColumn="0" w:oddVBand="0" w:evenVBand="0" w:oddHBand="0" w:evenHBand="0" w:firstRowFirstColumn="0" w:firstRowLastColumn="0" w:lastRowFirstColumn="0" w:lastRowLastColumn="0"/>
              <w:rPr>
                <w:ins w:id="21938" w:author="Quinten Van Woerkom" w:date="2024-12-16T18:06:00Z" w16du:dateUtc="2024-12-16T17:06:00Z"/>
                <w:spacing w:val="-6"/>
                <w:szCs w:val="20"/>
              </w:rPr>
            </w:pPr>
            <w:ins w:id="21939" w:author="Quinten Van Woerkom" w:date="2024-12-16T18:06:00Z" w16du:dateUtc="2024-12-16T17:06:00Z">
              <w:r w:rsidRPr="004424B1">
                <w:rPr>
                  <w:spacing w:val="-6"/>
                  <w:szCs w:val="20"/>
                </w:rPr>
                <w:t>Core Features</w:t>
              </w:r>
            </w:ins>
          </w:p>
        </w:tc>
        <w:tc>
          <w:tcPr>
            <w:tcW w:w="449" w:type="dxa"/>
            <w:textDirection w:val="btLr"/>
            <w:vAlign w:val="center"/>
          </w:tcPr>
          <w:p w14:paraId="6B5F9657" w14:textId="77777777" w:rsidR="00F660E0" w:rsidRPr="00F14A76" w:rsidRDefault="00F660E0" w:rsidP="00E57663">
            <w:pPr>
              <w:pStyle w:val="TableCell"/>
              <w:ind w:left="113" w:right="113"/>
              <w:cnfStyle w:val="100000000000" w:firstRow="1" w:lastRow="0" w:firstColumn="0" w:lastColumn="0" w:oddVBand="0" w:evenVBand="0" w:oddHBand="0" w:evenHBand="0" w:firstRowFirstColumn="0" w:firstRowLastColumn="0" w:lastRowFirstColumn="0" w:lastRowLastColumn="0"/>
              <w:rPr>
                <w:ins w:id="21940" w:author="Quinten Van Woerkom" w:date="2024-12-16T18:06:00Z" w16du:dateUtc="2024-12-16T17:06:00Z"/>
                <w:spacing w:val="-6"/>
                <w:sz w:val="16"/>
                <w:szCs w:val="16"/>
                <w:rPrChange w:id="21941" w:author="Peter Van Der Plas" w:date="2024-12-27T13:17:00Z" w16du:dateUtc="2024-12-27T12:17:00Z">
                  <w:rPr>
                    <w:ins w:id="21942" w:author="Quinten Van Woerkom" w:date="2024-12-16T18:06:00Z" w16du:dateUtc="2024-12-16T17:06:00Z"/>
                    <w:spacing w:val="-6"/>
                    <w:szCs w:val="20"/>
                  </w:rPr>
                </w:rPrChange>
              </w:rPr>
            </w:pPr>
            <w:ins w:id="21943" w:author="Quinten Van Woerkom" w:date="2024-12-16T18:06:00Z" w16du:dateUtc="2024-12-16T17:06:00Z">
              <w:r w:rsidRPr="00F14A76">
                <w:rPr>
                  <w:spacing w:val="-6"/>
                  <w:sz w:val="16"/>
                  <w:szCs w:val="16"/>
                  <w:rPrChange w:id="21944" w:author="Peter Van Der Plas" w:date="2024-12-27T13:17:00Z" w16du:dateUtc="2024-12-27T12:17:00Z">
                    <w:rPr>
                      <w:spacing w:val="-6"/>
                      <w:szCs w:val="20"/>
                    </w:rPr>
                  </w:rPrChange>
                </w:rPr>
                <w:t>Basic Constraints</w:t>
              </w:r>
            </w:ins>
          </w:p>
        </w:tc>
        <w:tc>
          <w:tcPr>
            <w:tcW w:w="449" w:type="dxa"/>
            <w:textDirection w:val="btLr"/>
            <w:vAlign w:val="center"/>
          </w:tcPr>
          <w:p w14:paraId="4D17899B" w14:textId="77777777" w:rsidR="00F660E0" w:rsidRPr="004424B1" w:rsidRDefault="00F660E0" w:rsidP="00E57663">
            <w:pPr>
              <w:pStyle w:val="TableCell"/>
              <w:ind w:left="113" w:right="113"/>
              <w:cnfStyle w:val="100000000000" w:firstRow="1" w:lastRow="0" w:firstColumn="0" w:lastColumn="0" w:oddVBand="0" w:evenVBand="0" w:oddHBand="0" w:evenHBand="0" w:firstRowFirstColumn="0" w:firstRowLastColumn="0" w:lastRowFirstColumn="0" w:lastRowLastColumn="0"/>
              <w:rPr>
                <w:ins w:id="21945" w:author="Quinten Van Woerkom" w:date="2024-12-16T18:06:00Z" w16du:dateUtc="2024-12-16T17:06:00Z"/>
                <w:spacing w:val="-6"/>
                <w:szCs w:val="20"/>
              </w:rPr>
            </w:pPr>
            <w:ins w:id="21946" w:author="Quinten Van Woerkom" w:date="2024-12-16T18:06:00Z" w16du:dateUtc="2024-12-16T17:06:00Z">
              <w:r w:rsidRPr="004424B1">
                <w:rPr>
                  <w:spacing w:val="-6"/>
                  <w:szCs w:val="20"/>
                </w:rPr>
                <w:t>Plan Revisions</w:t>
              </w:r>
            </w:ins>
          </w:p>
        </w:tc>
        <w:tc>
          <w:tcPr>
            <w:tcW w:w="449" w:type="dxa"/>
            <w:textDirection w:val="btLr"/>
            <w:vAlign w:val="center"/>
          </w:tcPr>
          <w:p w14:paraId="1B06DED8" w14:textId="77777777" w:rsidR="00F660E0" w:rsidRPr="004424B1" w:rsidRDefault="00F660E0" w:rsidP="00E57663">
            <w:pPr>
              <w:pStyle w:val="TableCell"/>
              <w:ind w:left="113" w:right="113"/>
              <w:cnfStyle w:val="100000000000" w:firstRow="1" w:lastRow="0" w:firstColumn="0" w:lastColumn="0" w:oddVBand="0" w:evenVBand="0" w:oddHBand="0" w:evenHBand="0" w:firstRowFirstColumn="0" w:firstRowLastColumn="0" w:lastRowFirstColumn="0" w:lastRowLastColumn="0"/>
              <w:rPr>
                <w:ins w:id="21947" w:author="Quinten Van Woerkom" w:date="2024-12-16T18:06:00Z" w16du:dateUtc="2024-12-16T17:06:00Z"/>
                <w:spacing w:val="-6"/>
                <w:szCs w:val="20"/>
              </w:rPr>
            </w:pPr>
            <w:ins w:id="21948" w:author="Quinten Van Woerkom" w:date="2024-12-16T18:06:00Z" w16du:dateUtc="2024-12-16T17:06:00Z">
              <w:r w:rsidRPr="004424B1">
                <w:rPr>
                  <w:spacing w:val="-6"/>
                  <w:szCs w:val="20"/>
                </w:rPr>
                <w:t>Resources</w:t>
              </w:r>
            </w:ins>
          </w:p>
        </w:tc>
        <w:tc>
          <w:tcPr>
            <w:tcW w:w="449" w:type="dxa"/>
            <w:textDirection w:val="btLr"/>
            <w:vAlign w:val="center"/>
          </w:tcPr>
          <w:p w14:paraId="719FCEA5" w14:textId="77777777" w:rsidR="00F660E0" w:rsidRPr="004424B1" w:rsidRDefault="00F660E0" w:rsidP="00E57663">
            <w:pPr>
              <w:pStyle w:val="TableCell"/>
              <w:ind w:left="113" w:right="113"/>
              <w:cnfStyle w:val="100000000000" w:firstRow="1" w:lastRow="0" w:firstColumn="0" w:lastColumn="0" w:oddVBand="0" w:evenVBand="0" w:oddHBand="0" w:evenHBand="0" w:firstRowFirstColumn="0" w:firstRowLastColumn="0" w:lastRowFirstColumn="0" w:lastRowLastColumn="0"/>
              <w:rPr>
                <w:ins w:id="21949" w:author="Quinten Van Woerkom" w:date="2024-12-16T18:06:00Z" w16du:dateUtc="2024-12-16T17:06:00Z"/>
                <w:spacing w:val="-8"/>
                <w:szCs w:val="20"/>
              </w:rPr>
            </w:pPr>
            <w:ins w:id="21950" w:author="Quinten Van Woerkom" w:date="2024-12-16T18:06:00Z" w16du:dateUtc="2024-12-16T17:06:00Z">
              <w:r w:rsidRPr="004424B1">
                <w:rPr>
                  <w:spacing w:val="-8"/>
                  <w:sz w:val="16"/>
                  <w:szCs w:val="18"/>
                </w:rPr>
                <w:t>Position &amp; Directio</w:t>
              </w:r>
              <w:r w:rsidRPr="004424B1">
                <w:rPr>
                  <w:spacing w:val="-8"/>
                  <w:szCs w:val="20"/>
                </w:rPr>
                <w:t>n</w:t>
              </w:r>
            </w:ins>
          </w:p>
        </w:tc>
        <w:tc>
          <w:tcPr>
            <w:tcW w:w="449" w:type="dxa"/>
            <w:textDirection w:val="btLr"/>
            <w:vAlign w:val="center"/>
          </w:tcPr>
          <w:p w14:paraId="1AC78967" w14:textId="77777777" w:rsidR="00F660E0" w:rsidRPr="004424B1" w:rsidRDefault="00F660E0" w:rsidP="00E57663">
            <w:pPr>
              <w:pStyle w:val="TableCell"/>
              <w:ind w:left="113" w:right="113"/>
              <w:cnfStyle w:val="100000000000" w:firstRow="1" w:lastRow="0" w:firstColumn="0" w:lastColumn="0" w:oddVBand="0" w:evenVBand="0" w:oddHBand="0" w:evenHBand="0" w:firstRowFirstColumn="0" w:firstRowLastColumn="0" w:lastRowFirstColumn="0" w:lastRowLastColumn="0"/>
              <w:rPr>
                <w:ins w:id="21951" w:author="Quinten Van Woerkom" w:date="2024-12-16T18:06:00Z" w16du:dateUtc="2024-12-16T17:06:00Z"/>
                <w:spacing w:val="-6"/>
                <w:szCs w:val="20"/>
              </w:rPr>
            </w:pPr>
            <w:ins w:id="21952" w:author="Quinten Van Woerkom" w:date="2024-12-16T18:06:00Z" w16du:dateUtc="2024-12-16T17:06:00Z">
              <w:r w:rsidRPr="004424B1">
                <w:rPr>
                  <w:spacing w:val="-6"/>
                  <w:szCs w:val="20"/>
                </w:rPr>
                <w:t>Functions</w:t>
              </w:r>
            </w:ins>
          </w:p>
        </w:tc>
        <w:tc>
          <w:tcPr>
            <w:tcW w:w="2805" w:type="dxa"/>
            <w:vAlign w:val="bottom"/>
          </w:tcPr>
          <w:p w14:paraId="73EEF8D3" w14:textId="77777777" w:rsidR="00F660E0" w:rsidRPr="004424B1" w:rsidRDefault="00F660E0" w:rsidP="00E57663">
            <w:pPr>
              <w:pStyle w:val="TableCell"/>
              <w:cnfStyle w:val="100000000000" w:firstRow="1" w:lastRow="0" w:firstColumn="0" w:lastColumn="0" w:oddVBand="0" w:evenVBand="0" w:oddHBand="0" w:evenHBand="0" w:firstRowFirstColumn="0" w:firstRowLastColumn="0" w:lastRowFirstColumn="0" w:lastRowLastColumn="0"/>
              <w:rPr>
                <w:ins w:id="21953" w:author="Quinten Van Woerkom" w:date="2024-12-16T18:06:00Z" w16du:dateUtc="2024-12-16T17:06:00Z"/>
                <w:b/>
              </w:rPr>
            </w:pPr>
            <w:ins w:id="21954" w:author="Quinten Van Woerkom" w:date="2024-12-16T18:06:00Z" w16du:dateUtc="2024-12-16T17:06:00Z">
              <w:r w:rsidRPr="004424B1">
                <w:t xml:space="preserve">MPS </w:t>
              </w:r>
              <w:r>
                <w:t>Service Object</w:t>
              </w:r>
              <w:r w:rsidRPr="004424B1">
                <w:t>s for which MO Objects or Service Data Structures are used in Service Operations</w:t>
              </w:r>
            </w:ins>
          </w:p>
        </w:tc>
      </w:tr>
      <w:tr w:rsidR="00F660E0" w:rsidRPr="004424B1" w14:paraId="72D4BA0A" w14:textId="77777777" w:rsidTr="00E57663">
        <w:trPr>
          <w:ins w:id="21955"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14A12BF8" w14:textId="77777777" w:rsidR="00F660E0" w:rsidRPr="00BE1C3C" w:rsidRDefault="00F660E0" w:rsidP="00E57663">
            <w:pPr>
              <w:pStyle w:val="TableCell"/>
              <w:rPr>
                <w:ins w:id="21956" w:author="Quinten Van Woerkom" w:date="2024-12-16T18:06:00Z" w16du:dateUtc="2024-12-16T17:06:00Z"/>
                <w:szCs w:val="18"/>
              </w:rPr>
            </w:pPr>
            <w:ins w:id="21957" w:author="Quinten Van Woerkom" w:date="2024-12-16T18:06:00Z" w16du:dateUtc="2024-12-16T17:06:00Z">
              <w:r w:rsidRPr="00BE1C3C">
                <w:rPr>
                  <w:szCs w:val="18"/>
                </w:rPr>
                <w:t>PRS</w:t>
              </w:r>
            </w:ins>
          </w:p>
        </w:tc>
        <w:tc>
          <w:tcPr>
            <w:tcW w:w="3118" w:type="dxa"/>
          </w:tcPr>
          <w:p w14:paraId="062078E7"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1958" w:author="Quinten Van Woerkom" w:date="2024-12-16T18:06:00Z" w16du:dateUtc="2024-12-16T17:06:00Z"/>
              </w:rPr>
            </w:pPr>
            <w:ins w:id="21959" w:author="Quinten Van Woerkom" w:date="2024-12-16T18:06:00Z" w16du:dateUtc="2024-12-16T17:06:00Z">
              <w:r w:rsidRPr="004424B1">
                <w:t>1: Submit Request / Status</w:t>
              </w:r>
            </w:ins>
          </w:p>
        </w:tc>
        <w:tc>
          <w:tcPr>
            <w:tcW w:w="449" w:type="dxa"/>
          </w:tcPr>
          <w:p w14:paraId="26CAE50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1960" w:author="Quinten Van Woerkom" w:date="2024-12-16T18:06:00Z" w16du:dateUtc="2024-12-16T17:06:00Z"/>
              </w:rPr>
            </w:pPr>
            <w:ins w:id="21961" w:author="Quinten Van Woerkom" w:date="2024-12-16T18:06:00Z" w16du:dateUtc="2024-12-16T17:06:00Z">
              <w:r w:rsidRPr="004424B1">
                <w:sym w:font="Wingdings" w:char="F0FC"/>
              </w:r>
            </w:ins>
          </w:p>
        </w:tc>
        <w:tc>
          <w:tcPr>
            <w:tcW w:w="449" w:type="dxa"/>
            <w:shd w:val="clear" w:color="auto" w:fill="D9D9D9" w:themeFill="background1" w:themeFillShade="D9"/>
          </w:tcPr>
          <w:p w14:paraId="50C1E0D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1962" w:author="Quinten Van Woerkom" w:date="2024-12-16T18:06:00Z" w16du:dateUtc="2024-12-16T17:06:00Z"/>
              </w:rPr>
            </w:pPr>
            <w:ins w:id="21963" w:author="Quinten Van Woerkom" w:date="2024-12-16T18:06:00Z" w16du:dateUtc="2024-12-16T17:06:00Z">
              <w:r w:rsidRPr="004424B1">
                <w:t>O</w:t>
              </w:r>
            </w:ins>
          </w:p>
        </w:tc>
        <w:tc>
          <w:tcPr>
            <w:tcW w:w="449" w:type="dxa"/>
            <w:shd w:val="clear" w:color="auto" w:fill="D9D9D9" w:themeFill="background1" w:themeFillShade="D9"/>
          </w:tcPr>
          <w:p w14:paraId="38DC608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1964" w:author="Quinten Van Woerkom" w:date="2024-12-16T18:06:00Z" w16du:dateUtc="2024-12-16T17:06:00Z"/>
              </w:rPr>
            </w:pPr>
            <w:ins w:id="21965" w:author="Quinten Van Woerkom" w:date="2024-12-16T18:06:00Z" w16du:dateUtc="2024-12-16T17:06:00Z">
              <w:r w:rsidRPr="004424B1">
                <w:t>-</w:t>
              </w:r>
            </w:ins>
          </w:p>
        </w:tc>
        <w:tc>
          <w:tcPr>
            <w:tcW w:w="449" w:type="dxa"/>
            <w:shd w:val="clear" w:color="auto" w:fill="D9D9D9" w:themeFill="background1" w:themeFillShade="D9"/>
          </w:tcPr>
          <w:p w14:paraId="796F86CF"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1966" w:author="Quinten Van Woerkom" w:date="2024-12-16T18:06:00Z" w16du:dateUtc="2024-12-16T17:06:00Z"/>
              </w:rPr>
            </w:pPr>
            <w:ins w:id="21967" w:author="Quinten Van Woerkom" w:date="2024-12-16T18:06:00Z" w16du:dateUtc="2024-12-16T17:06:00Z">
              <w:r w:rsidRPr="004424B1">
                <w:t>O</w:t>
              </w:r>
            </w:ins>
          </w:p>
        </w:tc>
        <w:tc>
          <w:tcPr>
            <w:tcW w:w="449" w:type="dxa"/>
            <w:shd w:val="clear" w:color="auto" w:fill="D9D9D9" w:themeFill="background1" w:themeFillShade="D9"/>
          </w:tcPr>
          <w:p w14:paraId="4693B1C1"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1968" w:author="Quinten Van Woerkom" w:date="2024-12-16T18:06:00Z" w16du:dateUtc="2024-12-16T17:06:00Z"/>
              </w:rPr>
            </w:pPr>
            <w:ins w:id="21969" w:author="Quinten Van Woerkom" w:date="2024-12-16T18:06:00Z" w16du:dateUtc="2024-12-16T17:06:00Z">
              <w:r w:rsidRPr="004424B1">
                <w:t>O</w:t>
              </w:r>
            </w:ins>
          </w:p>
        </w:tc>
        <w:tc>
          <w:tcPr>
            <w:tcW w:w="449" w:type="dxa"/>
            <w:shd w:val="clear" w:color="auto" w:fill="D9D9D9" w:themeFill="background1" w:themeFillShade="D9"/>
          </w:tcPr>
          <w:p w14:paraId="2B170B03"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1970" w:author="Quinten Van Woerkom" w:date="2024-12-16T18:06:00Z" w16du:dateUtc="2024-12-16T17:06:00Z"/>
              </w:rPr>
            </w:pPr>
            <w:ins w:id="21971" w:author="Quinten Van Woerkom" w:date="2024-12-16T18:06:00Z" w16du:dateUtc="2024-12-16T17:06:00Z">
              <w:r w:rsidRPr="004424B1">
                <w:t>O</w:t>
              </w:r>
            </w:ins>
          </w:p>
        </w:tc>
        <w:tc>
          <w:tcPr>
            <w:tcW w:w="2805" w:type="dxa"/>
          </w:tcPr>
          <w:p w14:paraId="2E0E3A06"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1972" w:author="Quinten Van Woerkom" w:date="2024-12-16T18:06:00Z" w16du:dateUtc="2024-12-16T17:06:00Z"/>
              </w:rPr>
            </w:pPr>
            <w:ins w:id="21973" w:author="Quinten Van Woerkom" w:date="2024-12-16T18:06:00Z" w16du:dateUtc="2024-12-16T17:06:00Z">
              <w:r w:rsidRPr="004424B1">
                <w:t>Planning Request</w:t>
              </w:r>
            </w:ins>
          </w:p>
        </w:tc>
      </w:tr>
      <w:tr w:rsidR="00F660E0" w:rsidRPr="004424B1" w14:paraId="2E3BB3F4" w14:textId="77777777" w:rsidTr="00E57663">
        <w:trPr>
          <w:ins w:id="21974"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tcPr>
          <w:p w14:paraId="65F204DF" w14:textId="77777777" w:rsidR="00F660E0" w:rsidRPr="00BE1C3C" w:rsidRDefault="00F660E0" w:rsidP="00E57663">
            <w:pPr>
              <w:pStyle w:val="TableCell"/>
              <w:rPr>
                <w:ins w:id="21975" w:author="Quinten Van Woerkom" w:date="2024-12-16T18:06:00Z" w16du:dateUtc="2024-12-16T17:06:00Z"/>
                <w:szCs w:val="18"/>
              </w:rPr>
            </w:pPr>
          </w:p>
        </w:tc>
        <w:tc>
          <w:tcPr>
            <w:tcW w:w="3118" w:type="dxa"/>
            <w:shd w:val="clear" w:color="auto" w:fill="D9D9D9" w:themeFill="background1" w:themeFillShade="D9"/>
          </w:tcPr>
          <w:p w14:paraId="10B1C6F1"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1976" w:author="Quinten Van Woerkom" w:date="2024-12-16T18:06:00Z" w16du:dateUtc="2024-12-16T17:06:00Z"/>
              </w:rPr>
            </w:pPr>
            <w:ins w:id="21977" w:author="Quinten Van Woerkom" w:date="2024-12-16T18:06:00Z" w16du:dateUtc="2024-12-16T17:06:00Z">
              <w:r w:rsidRPr="004424B1">
                <w:t>2: Cancel Request</w:t>
              </w:r>
            </w:ins>
          </w:p>
        </w:tc>
        <w:tc>
          <w:tcPr>
            <w:tcW w:w="449" w:type="dxa"/>
            <w:shd w:val="clear" w:color="auto" w:fill="D9D9D9" w:themeFill="background1" w:themeFillShade="D9"/>
          </w:tcPr>
          <w:p w14:paraId="0F29BC8F"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1978" w:author="Quinten Van Woerkom" w:date="2024-12-16T18:06:00Z" w16du:dateUtc="2024-12-16T17:06:00Z"/>
              </w:rPr>
            </w:pPr>
            <w:ins w:id="21979" w:author="Quinten Van Woerkom" w:date="2024-12-16T18:06:00Z" w16du:dateUtc="2024-12-16T17:06:00Z">
              <w:r w:rsidRPr="004424B1">
                <w:sym w:font="Wingdings" w:char="F0FC"/>
              </w:r>
            </w:ins>
          </w:p>
        </w:tc>
        <w:tc>
          <w:tcPr>
            <w:tcW w:w="449" w:type="dxa"/>
            <w:shd w:val="clear" w:color="auto" w:fill="D9D9D9" w:themeFill="background1" w:themeFillShade="D9"/>
          </w:tcPr>
          <w:p w14:paraId="4F33657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1980" w:author="Quinten Van Woerkom" w:date="2024-12-16T18:06:00Z" w16du:dateUtc="2024-12-16T17:06:00Z"/>
              </w:rPr>
            </w:pPr>
            <w:ins w:id="21981" w:author="Quinten Van Woerkom" w:date="2024-12-16T18:06:00Z" w16du:dateUtc="2024-12-16T17:06:00Z">
              <w:r w:rsidRPr="004424B1">
                <w:t>-</w:t>
              </w:r>
            </w:ins>
          </w:p>
        </w:tc>
        <w:tc>
          <w:tcPr>
            <w:tcW w:w="449" w:type="dxa"/>
            <w:shd w:val="clear" w:color="auto" w:fill="D9D9D9" w:themeFill="background1" w:themeFillShade="D9"/>
          </w:tcPr>
          <w:p w14:paraId="01C90DF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1982" w:author="Quinten Van Woerkom" w:date="2024-12-16T18:06:00Z" w16du:dateUtc="2024-12-16T17:06:00Z"/>
              </w:rPr>
            </w:pPr>
            <w:ins w:id="21983" w:author="Quinten Van Woerkom" w:date="2024-12-16T18:06:00Z" w16du:dateUtc="2024-12-16T17:06:00Z">
              <w:r w:rsidRPr="004424B1">
                <w:t>-</w:t>
              </w:r>
            </w:ins>
          </w:p>
        </w:tc>
        <w:tc>
          <w:tcPr>
            <w:tcW w:w="449" w:type="dxa"/>
            <w:shd w:val="clear" w:color="auto" w:fill="D9D9D9" w:themeFill="background1" w:themeFillShade="D9"/>
          </w:tcPr>
          <w:p w14:paraId="192A180C"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1984" w:author="Quinten Van Woerkom" w:date="2024-12-16T18:06:00Z" w16du:dateUtc="2024-12-16T17:06:00Z"/>
              </w:rPr>
            </w:pPr>
            <w:ins w:id="21985" w:author="Quinten Van Woerkom" w:date="2024-12-16T18:06:00Z" w16du:dateUtc="2024-12-16T17:06:00Z">
              <w:r w:rsidRPr="004424B1">
                <w:t>-</w:t>
              </w:r>
            </w:ins>
          </w:p>
        </w:tc>
        <w:tc>
          <w:tcPr>
            <w:tcW w:w="449" w:type="dxa"/>
            <w:shd w:val="clear" w:color="auto" w:fill="D9D9D9" w:themeFill="background1" w:themeFillShade="D9"/>
          </w:tcPr>
          <w:p w14:paraId="7EE9513C"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1986" w:author="Quinten Van Woerkom" w:date="2024-12-16T18:06:00Z" w16du:dateUtc="2024-12-16T17:06:00Z"/>
              </w:rPr>
            </w:pPr>
            <w:ins w:id="21987" w:author="Quinten Van Woerkom" w:date="2024-12-16T18:06:00Z" w16du:dateUtc="2024-12-16T17:06:00Z">
              <w:r w:rsidRPr="004424B1">
                <w:t>-</w:t>
              </w:r>
            </w:ins>
          </w:p>
        </w:tc>
        <w:tc>
          <w:tcPr>
            <w:tcW w:w="449" w:type="dxa"/>
            <w:shd w:val="clear" w:color="auto" w:fill="D9D9D9" w:themeFill="background1" w:themeFillShade="D9"/>
          </w:tcPr>
          <w:p w14:paraId="57DE6993"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1988" w:author="Quinten Van Woerkom" w:date="2024-12-16T18:06:00Z" w16du:dateUtc="2024-12-16T17:06:00Z"/>
              </w:rPr>
            </w:pPr>
            <w:ins w:id="21989" w:author="Quinten Van Woerkom" w:date="2024-12-16T18:06:00Z" w16du:dateUtc="2024-12-16T17:06:00Z">
              <w:r w:rsidRPr="004424B1">
                <w:t>-</w:t>
              </w:r>
            </w:ins>
          </w:p>
        </w:tc>
        <w:tc>
          <w:tcPr>
            <w:tcW w:w="2805" w:type="dxa"/>
          </w:tcPr>
          <w:p w14:paraId="0A851322"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1990" w:author="Quinten Van Woerkom" w:date="2024-12-16T18:06:00Z" w16du:dateUtc="2024-12-16T17:06:00Z"/>
              </w:rPr>
            </w:pPr>
            <w:ins w:id="21991" w:author="Quinten Van Woerkom" w:date="2024-12-16T18:06:00Z" w16du:dateUtc="2024-12-16T17:06:00Z">
              <w:r>
                <w:t>Planning Request</w:t>
              </w:r>
              <w:commentRangeStart w:id="21992"/>
              <w:commentRangeEnd w:id="21992"/>
              <w:r>
                <w:rPr>
                  <w:rStyle w:val="CommentReference"/>
                  <w:rFonts w:cs="Times New Roman"/>
                  <w:lang w:val="en-US" w:eastAsia="en-US"/>
                </w:rPr>
                <w:commentReference w:id="21992"/>
              </w:r>
            </w:ins>
          </w:p>
        </w:tc>
      </w:tr>
      <w:tr w:rsidR="00F660E0" w:rsidRPr="004424B1" w14:paraId="0A61EE41" w14:textId="77777777" w:rsidTr="00E57663">
        <w:trPr>
          <w:ins w:id="21993"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tcPr>
          <w:p w14:paraId="43735EBF" w14:textId="77777777" w:rsidR="00F660E0" w:rsidRPr="00BE1C3C" w:rsidRDefault="00F660E0" w:rsidP="00E57663">
            <w:pPr>
              <w:pStyle w:val="TableCell"/>
              <w:rPr>
                <w:ins w:id="21994" w:author="Quinten Van Woerkom" w:date="2024-12-16T18:06:00Z" w16du:dateUtc="2024-12-16T17:06:00Z"/>
                <w:szCs w:val="18"/>
              </w:rPr>
            </w:pPr>
          </w:p>
        </w:tc>
        <w:tc>
          <w:tcPr>
            <w:tcW w:w="3118" w:type="dxa"/>
            <w:shd w:val="clear" w:color="auto" w:fill="D9D9D9" w:themeFill="background1" w:themeFillShade="D9"/>
          </w:tcPr>
          <w:p w14:paraId="3C06ADB0"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1995" w:author="Quinten Van Woerkom" w:date="2024-12-16T18:06:00Z" w16du:dateUtc="2024-12-16T17:06:00Z"/>
              </w:rPr>
            </w:pPr>
            <w:ins w:id="21996" w:author="Quinten Van Woerkom" w:date="2024-12-16T18:06:00Z" w16du:dateUtc="2024-12-16T17:06:00Z">
              <w:r w:rsidRPr="004424B1">
                <w:t>3: Update Request</w:t>
              </w:r>
            </w:ins>
          </w:p>
        </w:tc>
        <w:tc>
          <w:tcPr>
            <w:tcW w:w="449" w:type="dxa"/>
            <w:shd w:val="clear" w:color="auto" w:fill="D9D9D9" w:themeFill="background1" w:themeFillShade="D9"/>
          </w:tcPr>
          <w:p w14:paraId="67420CC8"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1997" w:author="Quinten Van Woerkom" w:date="2024-12-16T18:06:00Z" w16du:dateUtc="2024-12-16T17:06:00Z"/>
              </w:rPr>
            </w:pPr>
            <w:ins w:id="21998" w:author="Quinten Van Woerkom" w:date="2024-12-16T18:06:00Z" w16du:dateUtc="2024-12-16T17:06:00Z">
              <w:r w:rsidRPr="004424B1">
                <w:sym w:font="Wingdings" w:char="F0FC"/>
              </w:r>
            </w:ins>
          </w:p>
        </w:tc>
        <w:tc>
          <w:tcPr>
            <w:tcW w:w="449" w:type="dxa"/>
            <w:shd w:val="clear" w:color="auto" w:fill="D9D9D9" w:themeFill="background1" w:themeFillShade="D9"/>
          </w:tcPr>
          <w:p w14:paraId="6BF1384F"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1999" w:author="Quinten Van Woerkom" w:date="2024-12-16T18:06:00Z" w16du:dateUtc="2024-12-16T17:06:00Z"/>
              </w:rPr>
            </w:pPr>
            <w:ins w:id="22000" w:author="Quinten Van Woerkom" w:date="2024-12-16T18:06:00Z" w16du:dateUtc="2024-12-16T17:06:00Z">
              <w:r w:rsidRPr="004424B1">
                <w:t>O</w:t>
              </w:r>
            </w:ins>
          </w:p>
        </w:tc>
        <w:tc>
          <w:tcPr>
            <w:tcW w:w="449" w:type="dxa"/>
            <w:shd w:val="clear" w:color="auto" w:fill="D9D9D9" w:themeFill="background1" w:themeFillShade="D9"/>
          </w:tcPr>
          <w:p w14:paraId="200A1EDF"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01" w:author="Quinten Van Woerkom" w:date="2024-12-16T18:06:00Z" w16du:dateUtc="2024-12-16T17:06:00Z"/>
              </w:rPr>
            </w:pPr>
            <w:ins w:id="22002" w:author="Quinten Van Woerkom" w:date="2024-12-16T18:06:00Z" w16du:dateUtc="2024-12-16T17:06:00Z">
              <w:r w:rsidRPr="004424B1">
                <w:t>-</w:t>
              </w:r>
            </w:ins>
          </w:p>
        </w:tc>
        <w:tc>
          <w:tcPr>
            <w:tcW w:w="449" w:type="dxa"/>
            <w:shd w:val="clear" w:color="auto" w:fill="D9D9D9" w:themeFill="background1" w:themeFillShade="D9"/>
          </w:tcPr>
          <w:p w14:paraId="3F4F0157"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03" w:author="Quinten Van Woerkom" w:date="2024-12-16T18:06:00Z" w16du:dateUtc="2024-12-16T17:06:00Z"/>
              </w:rPr>
            </w:pPr>
            <w:ins w:id="22004" w:author="Quinten Van Woerkom" w:date="2024-12-16T18:06:00Z" w16du:dateUtc="2024-12-16T17:06:00Z">
              <w:r w:rsidRPr="004424B1">
                <w:t>O</w:t>
              </w:r>
            </w:ins>
          </w:p>
        </w:tc>
        <w:tc>
          <w:tcPr>
            <w:tcW w:w="449" w:type="dxa"/>
            <w:shd w:val="clear" w:color="auto" w:fill="D9D9D9" w:themeFill="background1" w:themeFillShade="D9"/>
          </w:tcPr>
          <w:p w14:paraId="54F34683"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05" w:author="Quinten Van Woerkom" w:date="2024-12-16T18:06:00Z" w16du:dateUtc="2024-12-16T17:06:00Z"/>
              </w:rPr>
            </w:pPr>
            <w:ins w:id="22006" w:author="Quinten Van Woerkom" w:date="2024-12-16T18:06:00Z" w16du:dateUtc="2024-12-16T17:06:00Z">
              <w:r w:rsidRPr="004424B1">
                <w:t>O</w:t>
              </w:r>
            </w:ins>
          </w:p>
        </w:tc>
        <w:tc>
          <w:tcPr>
            <w:tcW w:w="449" w:type="dxa"/>
            <w:shd w:val="clear" w:color="auto" w:fill="D9D9D9" w:themeFill="background1" w:themeFillShade="D9"/>
          </w:tcPr>
          <w:p w14:paraId="13E4FC9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07" w:author="Quinten Van Woerkom" w:date="2024-12-16T18:06:00Z" w16du:dateUtc="2024-12-16T17:06:00Z"/>
              </w:rPr>
            </w:pPr>
            <w:ins w:id="22008" w:author="Quinten Van Woerkom" w:date="2024-12-16T18:06:00Z" w16du:dateUtc="2024-12-16T17:06:00Z">
              <w:r w:rsidRPr="004424B1">
                <w:t>O</w:t>
              </w:r>
            </w:ins>
          </w:p>
        </w:tc>
        <w:tc>
          <w:tcPr>
            <w:tcW w:w="2805" w:type="dxa"/>
          </w:tcPr>
          <w:p w14:paraId="52BBD186"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009" w:author="Quinten Van Woerkom" w:date="2024-12-16T18:06:00Z" w16du:dateUtc="2024-12-16T17:06:00Z"/>
              </w:rPr>
            </w:pPr>
            <w:ins w:id="22010" w:author="Quinten Van Woerkom" w:date="2024-12-16T18:06:00Z" w16du:dateUtc="2024-12-16T17:06:00Z">
              <w:r w:rsidRPr="004424B1">
                <w:t>Planning Request</w:t>
              </w:r>
            </w:ins>
          </w:p>
        </w:tc>
      </w:tr>
      <w:tr w:rsidR="00F660E0" w:rsidRPr="004424B1" w14:paraId="10CF52B5" w14:textId="77777777" w:rsidTr="00E57663">
        <w:trPr>
          <w:ins w:id="22011"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tcPr>
          <w:p w14:paraId="69FDEEA8" w14:textId="77777777" w:rsidR="00F660E0" w:rsidRPr="00BE1C3C" w:rsidRDefault="00F660E0" w:rsidP="00E57663">
            <w:pPr>
              <w:pStyle w:val="TableCell"/>
              <w:rPr>
                <w:ins w:id="22012" w:author="Quinten Van Woerkom" w:date="2024-12-16T18:06:00Z" w16du:dateUtc="2024-12-16T17:06:00Z"/>
                <w:szCs w:val="18"/>
              </w:rPr>
            </w:pPr>
          </w:p>
        </w:tc>
        <w:tc>
          <w:tcPr>
            <w:tcW w:w="3118" w:type="dxa"/>
            <w:shd w:val="clear" w:color="auto" w:fill="D9D9D9" w:themeFill="background1" w:themeFillShade="D9"/>
          </w:tcPr>
          <w:p w14:paraId="4DB981F7"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013" w:author="Quinten Van Woerkom" w:date="2024-12-16T18:06:00Z" w16du:dateUtc="2024-12-16T17:06:00Z"/>
              </w:rPr>
            </w:pPr>
            <w:ins w:id="22014" w:author="Quinten Van Woerkom" w:date="2024-12-16T18:06:00Z" w16du:dateUtc="2024-12-16T17:06:00Z">
              <w:r w:rsidRPr="004424B1">
                <w:t>4: Subscribe to Status</w:t>
              </w:r>
            </w:ins>
          </w:p>
        </w:tc>
        <w:tc>
          <w:tcPr>
            <w:tcW w:w="449" w:type="dxa"/>
            <w:shd w:val="clear" w:color="auto" w:fill="D9D9D9" w:themeFill="background1" w:themeFillShade="D9"/>
          </w:tcPr>
          <w:p w14:paraId="60BBBFE3"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15" w:author="Quinten Van Woerkom" w:date="2024-12-16T18:06:00Z" w16du:dateUtc="2024-12-16T17:06:00Z"/>
              </w:rPr>
            </w:pPr>
            <w:ins w:id="22016" w:author="Quinten Van Woerkom" w:date="2024-12-16T18:06:00Z" w16du:dateUtc="2024-12-16T17:06:00Z">
              <w:r w:rsidRPr="004424B1">
                <w:sym w:font="Wingdings" w:char="F0FC"/>
              </w:r>
            </w:ins>
          </w:p>
        </w:tc>
        <w:tc>
          <w:tcPr>
            <w:tcW w:w="449" w:type="dxa"/>
            <w:shd w:val="clear" w:color="auto" w:fill="D9D9D9" w:themeFill="background1" w:themeFillShade="D9"/>
          </w:tcPr>
          <w:p w14:paraId="1DBD5B88"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17" w:author="Quinten Van Woerkom" w:date="2024-12-16T18:06:00Z" w16du:dateUtc="2024-12-16T17:06:00Z"/>
              </w:rPr>
            </w:pPr>
            <w:ins w:id="22018" w:author="Quinten Van Woerkom" w:date="2024-12-16T18:06:00Z" w16du:dateUtc="2024-12-16T17:06:00Z">
              <w:r w:rsidRPr="004424B1">
                <w:t>-</w:t>
              </w:r>
            </w:ins>
          </w:p>
        </w:tc>
        <w:tc>
          <w:tcPr>
            <w:tcW w:w="449" w:type="dxa"/>
            <w:shd w:val="clear" w:color="auto" w:fill="D9D9D9" w:themeFill="background1" w:themeFillShade="D9"/>
          </w:tcPr>
          <w:p w14:paraId="046D31BF"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19" w:author="Quinten Van Woerkom" w:date="2024-12-16T18:06:00Z" w16du:dateUtc="2024-12-16T17:06:00Z"/>
              </w:rPr>
            </w:pPr>
            <w:ins w:id="22020" w:author="Quinten Van Woerkom" w:date="2024-12-16T18:06:00Z" w16du:dateUtc="2024-12-16T17:06:00Z">
              <w:r w:rsidRPr="004424B1">
                <w:t>-</w:t>
              </w:r>
            </w:ins>
          </w:p>
        </w:tc>
        <w:tc>
          <w:tcPr>
            <w:tcW w:w="449" w:type="dxa"/>
            <w:shd w:val="clear" w:color="auto" w:fill="D9D9D9" w:themeFill="background1" w:themeFillShade="D9"/>
          </w:tcPr>
          <w:p w14:paraId="6C1A2ED9"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21" w:author="Quinten Van Woerkom" w:date="2024-12-16T18:06:00Z" w16du:dateUtc="2024-12-16T17:06:00Z"/>
              </w:rPr>
            </w:pPr>
            <w:ins w:id="22022" w:author="Quinten Van Woerkom" w:date="2024-12-16T18:06:00Z" w16du:dateUtc="2024-12-16T17:06:00Z">
              <w:r w:rsidRPr="004424B1">
                <w:t>-</w:t>
              </w:r>
            </w:ins>
          </w:p>
        </w:tc>
        <w:tc>
          <w:tcPr>
            <w:tcW w:w="449" w:type="dxa"/>
            <w:shd w:val="clear" w:color="auto" w:fill="D9D9D9" w:themeFill="background1" w:themeFillShade="D9"/>
          </w:tcPr>
          <w:p w14:paraId="43841918"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23" w:author="Quinten Van Woerkom" w:date="2024-12-16T18:06:00Z" w16du:dateUtc="2024-12-16T17:06:00Z"/>
              </w:rPr>
            </w:pPr>
            <w:ins w:id="22024" w:author="Quinten Van Woerkom" w:date="2024-12-16T18:06:00Z" w16du:dateUtc="2024-12-16T17:06:00Z">
              <w:r w:rsidRPr="004424B1">
                <w:t>-</w:t>
              </w:r>
            </w:ins>
          </w:p>
        </w:tc>
        <w:tc>
          <w:tcPr>
            <w:tcW w:w="449" w:type="dxa"/>
            <w:shd w:val="clear" w:color="auto" w:fill="D9D9D9" w:themeFill="background1" w:themeFillShade="D9"/>
          </w:tcPr>
          <w:p w14:paraId="3DC374A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25" w:author="Quinten Van Woerkom" w:date="2024-12-16T18:06:00Z" w16du:dateUtc="2024-12-16T17:06:00Z"/>
              </w:rPr>
            </w:pPr>
            <w:ins w:id="22026" w:author="Quinten Van Woerkom" w:date="2024-12-16T18:06:00Z" w16du:dateUtc="2024-12-16T17:06:00Z">
              <w:r w:rsidRPr="004424B1">
                <w:t>-</w:t>
              </w:r>
            </w:ins>
          </w:p>
        </w:tc>
        <w:tc>
          <w:tcPr>
            <w:tcW w:w="2805" w:type="dxa"/>
          </w:tcPr>
          <w:p w14:paraId="0E5FEB37"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027" w:author="Quinten Van Woerkom" w:date="2024-12-16T18:06:00Z" w16du:dateUtc="2024-12-16T17:06:00Z"/>
              </w:rPr>
            </w:pPr>
            <w:ins w:id="22028" w:author="Quinten Van Woerkom" w:date="2024-12-16T18:06:00Z" w16du:dateUtc="2024-12-16T17:06:00Z">
              <w:r w:rsidRPr="004424B1">
                <w:t>Planning Request</w:t>
              </w:r>
            </w:ins>
          </w:p>
        </w:tc>
      </w:tr>
      <w:tr w:rsidR="00F660E0" w:rsidRPr="004424B1" w14:paraId="569C34AC" w14:textId="77777777" w:rsidTr="00E57663">
        <w:trPr>
          <w:ins w:id="22029"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tcPr>
          <w:p w14:paraId="7CA4A64B" w14:textId="77777777" w:rsidR="00F660E0" w:rsidRPr="00BE1C3C" w:rsidRDefault="00F660E0" w:rsidP="00E57663">
            <w:pPr>
              <w:pStyle w:val="TableCell"/>
              <w:rPr>
                <w:ins w:id="22030" w:author="Quinten Van Woerkom" w:date="2024-12-16T18:06:00Z" w16du:dateUtc="2024-12-16T17:06:00Z"/>
                <w:szCs w:val="18"/>
              </w:rPr>
            </w:pPr>
          </w:p>
        </w:tc>
        <w:tc>
          <w:tcPr>
            <w:tcW w:w="3118" w:type="dxa"/>
            <w:shd w:val="clear" w:color="auto" w:fill="D9D9D9" w:themeFill="background1" w:themeFillShade="D9"/>
          </w:tcPr>
          <w:p w14:paraId="538C8275"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031" w:author="Quinten Van Woerkom" w:date="2024-12-16T18:06:00Z" w16du:dateUtc="2024-12-16T17:06:00Z"/>
              </w:rPr>
            </w:pPr>
            <w:ins w:id="22032" w:author="Quinten Van Woerkom" w:date="2024-12-16T18:06:00Z" w16du:dateUtc="2024-12-16T17:06:00Z">
              <w:r w:rsidRPr="004424B1">
                <w:t>5: Retrieve Request</w:t>
              </w:r>
            </w:ins>
          </w:p>
        </w:tc>
        <w:tc>
          <w:tcPr>
            <w:tcW w:w="449" w:type="dxa"/>
            <w:shd w:val="clear" w:color="auto" w:fill="D9D9D9" w:themeFill="background1" w:themeFillShade="D9"/>
          </w:tcPr>
          <w:p w14:paraId="50759C0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33" w:author="Quinten Van Woerkom" w:date="2024-12-16T18:06:00Z" w16du:dateUtc="2024-12-16T17:06:00Z"/>
              </w:rPr>
            </w:pPr>
            <w:ins w:id="22034" w:author="Quinten Van Woerkom" w:date="2024-12-16T18:06:00Z" w16du:dateUtc="2024-12-16T17:06:00Z">
              <w:r w:rsidRPr="004424B1">
                <w:sym w:font="Wingdings" w:char="F0FC"/>
              </w:r>
            </w:ins>
          </w:p>
        </w:tc>
        <w:tc>
          <w:tcPr>
            <w:tcW w:w="449" w:type="dxa"/>
            <w:shd w:val="clear" w:color="auto" w:fill="D9D9D9" w:themeFill="background1" w:themeFillShade="D9"/>
          </w:tcPr>
          <w:p w14:paraId="4AF02E28"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35" w:author="Quinten Van Woerkom" w:date="2024-12-16T18:06:00Z" w16du:dateUtc="2024-12-16T17:06:00Z"/>
              </w:rPr>
            </w:pPr>
            <w:ins w:id="22036" w:author="Quinten Van Woerkom" w:date="2024-12-16T18:06:00Z" w16du:dateUtc="2024-12-16T17:06:00Z">
              <w:r w:rsidRPr="004424B1">
                <w:t>O</w:t>
              </w:r>
            </w:ins>
          </w:p>
        </w:tc>
        <w:tc>
          <w:tcPr>
            <w:tcW w:w="449" w:type="dxa"/>
            <w:shd w:val="clear" w:color="auto" w:fill="D9D9D9" w:themeFill="background1" w:themeFillShade="D9"/>
          </w:tcPr>
          <w:p w14:paraId="7B279E67"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37" w:author="Quinten Van Woerkom" w:date="2024-12-16T18:06:00Z" w16du:dateUtc="2024-12-16T17:06:00Z"/>
              </w:rPr>
            </w:pPr>
            <w:ins w:id="22038" w:author="Quinten Van Woerkom" w:date="2024-12-16T18:06:00Z" w16du:dateUtc="2024-12-16T17:06:00Z">
              <w:r w:rsidRPr="004424B1">
                <w:t>-</w:t>
              </w:r>
            </w:ins>
          </w:p>
        </w:tc>
        <w:tc>
          <w:tcPr>
            <w:tcW w:w="449" w:type="dxa"/>
            <w:shd w:val="clear" w:color="auto" w:fill="D9D9D9" w:themeFill="background1" w:themeFillShade="D9"/>
          </w:tcPr>
          <w:p w14:paraId="39F4C882"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39" w:author="Quinten Van Woerkom" w:date="2024-12-16T18:06:00Z" w16du:dateUtc="2024-12-16T17:06:00Z"/>
              </w:rPr>
            </w:pPr>
            <w:ins w:id="22040" w:author="Quinten Van Woerkom" w:date="2024-12-16T18:06:00Z" w16du:dateUtc="2024-12-16T17:06:00Z">
              <w:r w:rsidRPr="004424B1">
                <w:t>O</w:t>
              </w:r>
            </w:ins>
          </w:p>
        </w:tc>
        <w:tc>
          <w:tcPr>
            <w:tcW w:w="449" w:type="dxa"/>
            <w:shd w:val="clear" w:color="auto" w:fill="D9D9D9" w:themeFill="background1" w:themeFillShade="D9"/>
          </w:tcPr>
          <w:p w14:paraId="7EBCFD10"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41" w:author="Quinten Van Woerkom" w:date="2024-12-16T18:06:00Z" w16du:dateUtc="2024-12-16T17:06:00Z"/>
              </w:rPr>
            </w:pPr>
            <w:ins w:id="22042" w:author="Quinten Van Woerkom" w:date="2024-12-16T18:06:00Z" w16du:dateUtc="2024-12-16T17:06:00Z">
              <w:r w:rsidRPr="004424B1">
                <w:t>O</w:t>
              </w:r>
            </w:ins>
          </w:p>
        </w:tc>
        <w:tc>
          <w:tcPr>
            <w:tcW w:w="449" w:type="dxa"/>
            <w:shd w:val="clear" w:color="auto" w:fill="D9D9D9" w:themeFill="background1" w:themeFillShade="D9"/>
          </w:tcPr>
          <w:p w14:paraId="334546D9"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43" w:author="Quinten Van Woerkom" w:date="2024-12-16T18:06:00Z" w16du:dateUtc="2024-12-16T17:06:00Z"/>
              </w:rPr>
            </w:pPr>
            <w:ins w:id="22044" w:author="Quinten Van Woerkom" w:date="2024-12-16T18:06:00Z" w16du:dateUtc="2024-12-16T17:06:00Z">
              <w:r w:rsidRPr="004424B1">
                <w:t>O</w:t>
              </w:r>
            </w:ins>
          </w:p>
        </w:tc>
        <w:tc>
          <w:tcPr>
            <w:tcW w:w="2805" w:type="dxa"/>
          </w:tcPr>
          <w:p w14:paraId="03BBCC60"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045" w:author="Quinten Van Woerkom" w:date="2024-12-16T18:06:00Z" w16du:dateUtc="2024-12-16T17:06:00Z"/>
              </w:rPr>
            </w:pPr>
            <w:ins w:id="22046" w:author="Quinten Van Woerkom" w:date="2024-12-16T18:06:00Z" w16du:dateUtc="2024-12-16T17:06:00Z">
              <w:r w:rsidRPr="004424B1">
                <w:t>Planning Request</w:t>
              </w:r>
            </w:ins>
          </w:p>
        </w:tc>
      </w:tr>
      <w:tr w:rsidR="00F660E0" w:rsidRPr="004424B1" w14:paraId="212726F1" w14:textId="77777777" w:rsidTr="00E57663">
        <w:trPr>
          <w:ins w:id="22047"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419D945C" w14:textId="77777777" w:rsidR="00F660E0" w:rsidRPr="00BE1C3C" w:rsidRDefault="00F660E0" w:rsidP="00E57663">
            <w:pPr>
              <w:pStyle w:val="TableCell"/>
              <w:rPr>
                <w:ins w:id="22048" w:author="Quinten Van Woerkom" w:date="2024-12-16T18:06:00Z" w16du:dateUtc="2024-12-16T17:06:00Z"/>
                <w:szCs w:val="18"/>
              </w:rPr>
            </w:pPr>
            <w:ins w:id="22049" w:author="Quinten Van Woerkom" w:date="2024-12-16T18:06:00Z" w16du:dateUtc="2024-12-16T17:06:00Z">
              <w:r w:rsidRPr="00BE1C3C">
                <w:rPr>
                  <w:szCs w:val="18"/>
                </w:rPr>
                <w:t>PDS</w:t>
              </w:r>
            </w:ins>
          </w:p>
        </w:tc>
        <w:tc>
          <w:tcPr>
            <w:tcW w:w="3118" w:type="dxa"/>
          </w:tcPr>
          <w:p w14:paraId="55515A26"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050" w:author="Quinten Van Woerkom" w:date="2024-12-16T18:06:00Z" w16du:dateUtc="2024-12-16T17:06:00Z"/>
              </w:rPr>
            </w:pPr>
            <w:ins w:id="22051" w:author="Quinten Van Woerkom" w:date="2024-12-16T18:06:00Z" w16du:dateUtc="2024-12-16T17:06:00Z">
              <w:r w:rsidRPr="004424B1">
                <w:t>1: List &amp; Obtain Plans</w:t>
              </w:r>
            </w:ins>
          </w:p>
        </w:tc>
        <w:tc>
          <w:tcPr>
            <w:tcW w:w="449" w:type="dxa"/>
          </w:tcPr>
          <w:p w14:paraId="2CFC3DA5"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52" w:author="Quinten Van Woerkom" w:date="2024-12-16T18:06:00Z" w16du:dateUtc="2024-12-16T17:06:00Z"/>
              </w:rPr>
            </w:pPr>
            <w:ins w:id="22053" w:author="Quinten Van Woerkom" w:date="2024-12-16T18:06:00Z" w16du:dateUtc="2024-12-16T17:06:00Z">
              <w:r w:rsidRPr="004424B1">
                <w:sym w:font="Wingdings" w:char="F0FC"/>
              </w:r>
            </w:ins>
          </w:p>
        </w:tc>
        <w:tc>
          <w:tcPr>
            <w:tcW w:w="449" w:type="dxa"/>
            <w:shd w:val="clear" w:color="auto" w:fill="D9D9D9" w:themeFill="background1" w:themeFillShade="D9"/>
          </w:tcPr>
          <w:p w14:paraId="63D5B49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54" w:author="Quinten Van Woerkom" w:date="2024-12-16T18:06:00Z" w16du:dateUtc="2024-12-16T17:06:00Z"/>
              </w:rPr>
            </w:pPr>
            <w:ins w:id="22055" w:author="Quinten Van Woerkom" w:date="2024-12-16T18:06:00Z" w16du:dateUtc="2024-12-16T17:06:00Z">
              <w:r w:rsidRPr="004424B1">
                <w:t>O</w:t>
              </w:r>
            </w:ins>
          </w:p>
        </w:tc>
        <w:tc>
          <w:tcPr>
            <w:tcW w:w="449" w:type="dxa"/>
            <w:shd w:val="clear" w:color="auto" w:fill="D9D9D9" w:themeFill="background1" w:themeFillShade="D9"/>
          </w:tcPr>
          <w:p w14:paraId="187EC46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56" w:author="Quinten Van Woerkom" w:date="2024-12-16T18:06:00Z" w16du:dateUtc="2024-12-16T17:06:00Z"/>
              </w:rPr>
            </w:pPr>
            <w:ins w:id="22057" w:author="Quinten Van Woerkom" w:date="2024-12-16T18:06:00Z" w16du:dateUtc="2024-12-16T17:06:00Z">
              <w:r w:rsidRPr="004424B1">
                <w:t>O</w:t>
              </w:r>
            </w:ins>
          </w:p>
        </w:tc>
        <w:tc>
          <w:tcPr>
            <w:tcW w:w="449" w:type="dxa"/>
            <w:shd w:val="clear" w:color="auto" w:fill="D9D9D9" w:themeFill="background1" w:themeFillShade="D9"/>
          </w:tcPr>
          <w:p w14:paraId="524257D2"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58" w:author="Quinten Van Woerkom" w:date="2024-12-16T18:06:00Z" w16du:dateUtc="2024-12-16T17:06:00Z"/>
              </w:rPr>
            </w:pPr>
            <w:ins w:id="22059" w:author="Quinten Van Woerkom" w:date="2024-12-16T18:06:00Z" w16du:dateUtc="2024-12-16T17:06:00Z">
              <w:r w:rsidRPr="004424B1">
                <w:t>O</w:t>
              </w:r>
            </w:ins>
          </w:p>
        </w:tc>
        <w:tc>
          <w:tcPr>
            <w:tcW w:w="449" w:type="dxa"/>
            <w:shd w:val="clear" w:color="auto" w:fill="D9D9D9" w:themeFill="background1" w:themeFillShade="D9"/>
          </w:tcPr>
          <w:p w14:paraId="56300567"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60" w:author="Quinten Van Woerkom" w:date="2024-12-16T18:06:00Z" w16du:dateUtc="2024-12-16T17:06:00Z"/>
              </w:rPr>
            </w:pPr>
            <w:ins w:id="22061" w:author="Quinten Van Woerkom" w:date="2024-12-16T18:06:00Z" w16du:dateUtc="2024-12-16T17:06:00Z">
              <w:r w:rsidRPr="004424B1">
                <w:t>O</w:t>
              </w:r>
            </w:ins>
          </w:p>
        </w:tc>
        <w:tc>
          <w:tcPr>
            <w:tcW w:w="449" w:type="dxa"/>
            <w:shd w:val="clear" w:color="auto" w:fill="D9D9D9" w:themeFill="background1" w:themeFillShade="D9"/>
          </w:tcPr>
          <w:p w14:paraId="0B4C32C3"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62" w:author="Quinten Van Woerkom" w:date="2024-12-16T18:06:00Z" w16du:dateUtc="2024-12-16T17:06:00Z"/>
              </w:rPr>
            </w:pPr>
            <w:ins w:id="22063" w:author="Quinten Van Woerkom" w:date="2024-12-16T18:06:00Z" w16du:dateUtc="2024-12-16T17:06:00Z">
              <w:r w:rsidRPr="004424B1">
                <w:t>O</w:t>
              </w:r>
            </w:ins>
          </w:p>
        </w:tc>
        <w:tc>
          <w:tcPr>
            <w:tcW w:w="2805" w:type="dxa"/>
          </w:tcPr>
          <w:p w14:paraId="05441D5D"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064" w:author="Quinten Van Woerkom" w:date="2024-12-16T18:06:00Z" w16du:dateUtc="2024-12-16T17:06:00Z"/>
              </w:rPr>
            </w:pPr>
            <w:ins w:id="22065" w:author="Quinten Van Woerkom" w:date="2024-12-16T18:06:00Z" w16du:dateUtc="2024-12-16T17:06:00Z">
              <w:r w:rsidRPr="004424B1">
                <w:t>Plan</w:t>
              </w:r>
            </w:ins>
          </w:p>
        </w:tc>
      </w:tr>
      <w:tr w:rsidR="00F660E0" w:rsidRPr="004424B1" w14:paraId="0BD42E07" w14:textId="77777777" w:rsidTr="00E57663">
        <w:trPr>
          <w:ins w:id="22066"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tcPr>
          <w:p w14:paraId="760DC131" w14:textId="77777777" w:rsidR="00F660E0" w:rsidRPr="00BE1C3C" w:rsidRDefault="00F660E0" w:rsidP="00E57663">
            <w:pPr>
              <w:pStyle w:val="TableCell"/>
              <w:rPr>
                <w:ins w:id="22067" w:author="Quinten Van Woerkom" w:date="2024-12-16T18:06:00Z" w16du:dateUtc="2024-12-16T17:06:00Z"/>
                <w:szCs w:val="18"/>
              </w:rPr>
            </w:pPr>
          </w:p>
        </w:tc>
        <w:tc>
          <w:tcPr>
            <w:tcW w:w="3118" w:type="dxa"/>
            <w:shd w:val="clear" w:color="auto" w:fill="D9D9D9" w:themeFill="background1" w:themeFillShade="D9"/>
          </w:tcPr>
          <w:p w14:paraId="08B9663F"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068" w:author="Quinten Van Woerkom" w:date="2024-12-16T18:06:00Z" w16du:dateUtc="2024-12-16T17:06:00Z"/>
              </w:rPr>
            </w:pPr>
            <w:ins w:id="22069" w:author="Quinten Van Woerkom" w:date="2024-12-16T18:06:00Z" w16du:dateUtc="2024-12-16T17:06:00Z">
              <w:r w:rsidRPr="004424B1">
                <w:t>2: Subscribe to Status</w:t>
              </w:r>
            </w:ins>
          </w:p>
        </w:tc>
        <w:tc>
          <w:tcPr>
            <w:tcW w:w="449" w:type="dxa"/>
            <w:shd w:val="clear" w:color="auto" w:fill="D9D9D9" w:themeFill="background1" w:themeFillShade="D9"/>
          </w:tcPr>
          <w:p w14:paraId="4B9432A9"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70" w:author="Quinten Van Woerkom" w:date="2024-12-16T18:06:00Z" w16du:dateUtc="2024-12-16T17:06:00Z"/>
              </w:rPr>
            </w:pPr>
            <w:ins w:id="22071" w:author="Quinten Van Woerkom" w:date="2024-12-16T18:06:00Z" w16du:dateUtc="2024-12-16T17:06:00Z">
              <w:r w:rsidRPr="004424B1">
                <w:sym w:font="Wingdings" w:char="F0FC"/>
              </w:r>
            </w:ins>
          </w:p>
        </w:tc>
        <w:tc>
          <w:tcPr>
            <w:tcW w:w="449" w:type="dxa"/>
            <w:shd w:val="clear" w:color="auto" w:fill="D9D9D9" w:themeFill="background1" w:themeFillShade="D9"/>
          </w:tcPr>
          <w:p w14:paraId="0F686AF1"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72" w:author="Quinten Van Woerkom" w:date="2024-12-16T18:06:00Z" w16du:dateUtc="2024-12-16T17:06:00Z"/>
              </w:rPr>
            </w:pPr>
            <w:ins w:id="22073" w:author="Quinten Van Woerkom" w:date="2024-12-16T18:06:00Z" w16du:dateUtc="2024-12-16T17:06:00Z">
              <w:r w:rsidRPr="004424B1">
                <w:t>-</w:t>
              </w:r>
            </w:ins>
          </w:p>
        </w:tc>
        <w:tc>
          <w:tcPr>
            <w:tcW w:w="449" w:type="dxa"/>
            <w:shd w:val="clear" w:color="auto" w:fill="D9D9D9" w:themeFill="background1" w:themeFillShade="D9"/>
          </w:tcPr>
          <w:p w14:paraId="33DB6875"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74" w:author="Quinten Van Woerkom" w:date="2024-12-16T18:06:00Z" w16du:dateUtc="2024-12-16T17:06:00Z"/>
              </w:rPr>
            </w:pPr>
            <w:ins w:id="22075" w:author="Quinten Van Woerkom" w:date="2024-12-16T18:06:00Z" w16du:dateUtc="2024-12-16T17:06:00Z">
              <w:r w:rsidRPr="004424B1">
                <w:t>-</w:t>
              </w:r>
            </w:ins>
          </w:p>
        </w:tc>
        <w:tc>
          <w:tcPr>
            <w:tcW w:w="449" w:type="dxa"/>
            <w:shd w:val="clear" w:color="auto" w:fill="D9D9D9" w:themeFill="background1" w:themeFillShade="D9"/>
          </w:tcPr>
          <w:p w14:paraId="0343203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76" w:author="Quinten Van Woerkom" w:date="2024-12-16T18:06:00Z" w16du:dateUtc="2024-12-16T17:06:00Z"/>
              </w:rPr>
            </w:pPr>
            <w:ins w:id="22077" w:author="Quinten Van Woerkom" w:date="2024-12-16T18:06:00Z" w16du:dateUtc="2024-12-16T17:06:00Z">
              <w:r w:rsidRPr="004424B1">
                <w:t>-</w:t>
              </w:r>
            </w:ins>
          </w:p>
        </w:tc>
        <w:tc>
          <w:tcPr>
            <w:tcW w:w="449" w:type="dxa"/>
            <w:shd w:val="clear" w:color="auto" w:fill="D9D9D9" w:themeFill="background1" w:themeFillShade="D9"/>
          </w:tcPr>
          <w:p w14:paraId="4138351A"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78" w:author="Quinten Van Woerkom" w:date="2024-12-16T18:06:00Z" w16du:dateUtc="2024-12-16T17:06:00Z"/>
              </w:rPr>
            </w:pPr>
            <w:ins w:id="22079" w:author="Quinten Van Woerkom" w:date="2024-12-16T18:06:00Z" w16du:dateUtc="2024-12-16T17:06:00Z">
              <w:r w:rsidRPr="004424B1">
                <w:t>-</w:t>
              </w:r>
            </w:ins>
          </w:p>
        </w:tc>
        <w:tc>
          <w:tcPr>
            <w:tcW w:w="449" w:type="dxa"/>
            <w:shd w:val="clear" w:color="auto" w:fill="D9D9D9" w:themeFill="background1" w:themeFillShade="D9"/>
          </w:tcPr>
          <w:p w14:paraId="2459ECB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80" w:author="Quinten Van Woerkom" w:date="2024-12-16T18:06:00Z" w16du:dateUtc="2024-12-16T17:06:00Z"/>
              </w:rPr>
            </w:pPr>
            <w:ins w:id="22081" w:author="Quinten Van Woerkom" w:date="2024-12-16T18:06:00Z" w16du:dateUtc="2024-12-16T17:06:00Z">
              <w:r w:rsidRPr="004424B1">
                <w:t>-</w:t>
              </w:r>
            </w:ins>
          </w:p>
        </w:tc>
        <w:tc>
          <w:tcPr>
            <w:tcW w:w="2805" w:type="dxa"/>
          </w:tcPr>
          <w:p w14:paraId="28DB9AF3"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082" w:author="Quinten Van Woerkom" w:date="2024-12-16T18:06:00Z" w16du:dateUtc="2024-12-16T17:06:00Z"/>
              </w:rPr>
            </w:pPr>
            <w:ins w:id="22083" w:author="Quinten Van Woerkom" w:date="2024-12-16T18:06:00Z" w16du:dateUtc="2024-12-16T17:06:00Z">
              <w:r w:rsidRPr="004424B1">
                <w:t>Plan</w:t>
              </w:r>
            </w:ins>
          </w:p>
        </w:tc>
      </w:tr>
      <w:tr w:rsidR="00F660E0" w:rsidRPr="004424B1" w14:paraId="6D21C053" w14:textId="77777777" w:rsidTr="00E57663">
        <w:trPr>
          <w:ins w:id="22084"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tcPr>
          <w:p w14:paraId="65F67C89" w14:textId="77777777" w:rsidR="00F660E0" w:rsidRPr="00BE1C3C" w:rsidRDefault="00F660E0" w:rsidP="00E57663">
            <w:pPr>
              <w:pStyle w:val="TableCell"/>
              <w:rPr>
                <w:ins w:id="22085" w:author="Quinten Van Woerkom" w:date="2024-12-16T18:06:00Z" w16du:dateUtc="2024-12-16T17:06:00Z"/>
                <w:szCs w:val="18"/>
              </w:rPr>
            </w:pPr>
          </w:p>
        </w:tc>
        <w:tc>
          <w:tcPr>
            <w:tcW w:w="3118" w:type="dxa"/>
            <w:shd w:val="clear" w:color="auto" w:fill="D9D9D9" w:themeFill="background1" w:themeFillShade="D9"/>
          </w:tcPr>
          <w:p w14:paraId="3C14843D"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086" w:author="Quinten Van Woerkom" w:date="2024-12-16T18:06:00Z" w16du:dateUtc="2024-12-16T17:06:00Z"/>
              </w:rPr>
            </w:pPr>
            <w:ins w:id="22087" w:author="Quinten Van Woerkom" w:date="2024-12-16T18:06:00Z" w16du:dateUtc="2024-12-16T17:06:00Z">
              <w:r w:rsidRPr="004424B1">
                <w:t>3: Subscribe to Plans</w:t>
              </w:r>
            </w:ins>
          </w:p>
        </w:tc>
        <w:tc>
          <w:tcPr>
            <w:tcW w:w="449" w:type="dxa"/>
            <w:shd w:val="clear" w:color="auto" w:fill="D9D9D9" w:themeFill="background1" w:themeFillShade="D9"/>
          </w:tcPr>
          <w:p w14:paraId="7A21E449"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88" w:author="Quinten Van Woerkom" w:date="2024-12-16T18:06:00Z" w16du:dateUtc="2024-12-16T17:06:00Z"/>
              </w:rPr>
            </w:pPr>
            <w:ins w:id="22089" w:author="Quinten Van Woerkom" w:date="2024-12-16T18:06:00Z" w16du:dateUtc="2024-12-16T17:06:00Z">
              <w:r w:rsidRPr="004424B1">
                <w:sym w:font="Wingdings" w:char="F0FC"/>
              </w:r>
            </w:ins>
          </w:p>
        </w:tc>
        <w:tc>
          <w:tcPr>
            <w:tcW w:w="449" w:type="dxa"/>
            <w:shd w:val="clear" w:color="auto" w:fill="D9D9D9" w:themeFill="background1" w:themeFillShade="D9"/>
          </w:tcPr>
          <w:p w14:paraId="013FB358"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90" w:author="Quinten Van Woerkom" w:date="2024-12-16T18:06:00Z" w16du:dateUtc="2024-12-16T17:06:00Z"/>
              </w:rPr>
            </w:pPr>
            <w:ins w:id="22091" w:author="Quinten Van Woerkom" w:date="2024-12-16T18:06:00Z" w16du:dateUtc="2024-12-16T17:06:00Z">
              <w:r w:rsidRPr="004424B1">
                <w:t>O</w:t>
              </w:r>
            </w:ins>
          </w:p>
        </w:tc>
        <w:tc>
          <w:tcPr>
            <w:tcW w:w="449" w:type="dxa"/>
            <w:shd w:val="clear" w:color="auto" w:fill="D9D9D9" w:themeFill="background1" w:themeFillShade="D9"/>
          </w:tcPr>
          <w:p w14:paraId="03CFDCF6"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92" w:author="Quinten Van Woerkom" w:date="2024-12-16T18:06:00Z" w16du:dateUtc="2024-12-16T17:06:00Z"/>
              </w:rPr>
            </w:pPr>
            <w:ins w:id="22093" w:author="Quinten Van Woerkom" w:date="2024-12-16T18:06:00Z" w16du:dateUtc="2024-12-16T17:06:00Z">
              <w:r w:rsidRPr="004424B1">
                <w:t>O</w:t>
              </w:r>
            </w:ins>
          </w:p>
        </w:tc>
        <w:tc>
          <w:tcPr>
            <w:tcW w:w="449" w:type="dxa"/>
            <w:shd w:val="clear" w:color="auto" w:fill="D9D9D9" w:themeFill="background1" w:themeFillShade="D9"/>
          </w:tcPr>
          <w:p w14:paraId="585C805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94" w:author="Quinten Van Woerkom" w:date="2024-12-16T18:06:00Z" w16du:dateUtc="2024-12-16T17:06:00Z"/>
              </w:rPr>
            </w:pPr>
            <w:ins w:id="22095" w:author="Quinten Van Woerkom" w:date="2024-12-16T18:06:00Z" w16du:dateUtc="2024-12-16T17:06:00Z">
              <w:r w:rsidRPr="004424B1">
                <w:t>O</w:t>
              </w:r>
            </w:ins>
          </w:p>
        </w:tc>
        <w:tc>
          <w:tcPr>
            <w:tcW w:w="449" w:type="dxa"/>
            <w:shd w:val="clear" w:color="auto" w:fill="D9D9D9" w:themeFill="background1" w:themeFillShade="D9"/>
          </w:tcPr>
          <w:p w14:paraId="6FB5618E"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96" w:author="Quinten Van Woerkom" w:date="2024-12-16T18:06:00Z" w16du:dateUtc="2024-12-16T17:06:00Z"/>
              </w:rPr>
            </w:pPr>
            <w:ins w:id="22097" w:author="Quinten Van Woerkom" w:date="2024-12-16T18:06:00Z" w16du:dateUtc="2024-12-16T17:06:00Z">
              <w:r w:rsidRPr="004424B1">
                <w:t>O</w:t>
              </w:r>
            </w:ins>
          </w:p>
        </w:tc>
        <w:tc>
          <w:tcPr>
            <w:tcW w:w="449" w:type="dxa"/>
            <w:shd w:val="clear" w:color="auto" w:fill="D9D9D9" w:themeFill="background1" w:themeFillShade="D9"/>
          </w:tcPr>
          <w:p w14:paraId="1C6C8983"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098" w:author="Quinten Van Woerkom" w:date="2024-12-16T18:06:00Z" w16du:dateUtc="2024-12-16T17:06:00Z"/>
              </w:rPr>
            </w:pPr>
            <w:ins w:id="22099" w:author="Quinten Van Woerkom" w:date="2024-12-16T18:06:00Z" w16du:dateUtc="2024-12-16T17:06:00Z">
              <w:r w:rsidRPr="004424B1">
                <w:t>O</w:t>
              </w:r>
            </w:ins>
          </w:p>
        </w:tc>
        <w:tc>
          <w:tcPr>
            <w:tcW w:w="2805" w:type="dxa"/>
          </w:tcPr>
          <w:p w14:paraId="0AE4230F"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100" w:author="Quinten Van Woerkom" w:date="2024-12-16T18:06:00Z" w16du:dateUtc="2024-12-16T17:06:00Z"/>
              </w:rPr>
            </w:pPr>
            <w:ins w:id="22101" w:author="Quinten Van Woerkom" w:date="2024-12-16T18:06:00Z" w16du:dateUtc="2024-12-16T17:06:00Z">
              <w:r w:rsidRPr="004424B1">
                <w:t>Plan</w:t>
              </w:r>
            </w:ins>
          </w:p>
        </w:tc>
      </w:tr>
      <w:tr w:rsidR="00F660E0" w:rsidRPr="004424B1" w14:paraId="44CBCEAE" w14:textId="77777777" w:rsidTr="00E57663">
        <w:trPr>
          <w:ins w:id="22102"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tcPr>
          <w:p w14:paraId="42DC341A" w14:textId="77777777" w:rsidR="00F660E0" w:rsidRPr="00BE1C3C" w:rsidRDefault="00F660E0" w:rsidP="00E57663">
            <w:pPr>
              <w:pStyle w:val="TableCell"/>
              <w:rPr>
                <w:ins w:id="22103" w:author="Quinten Van Woerkom" w:date="2024-12-16T18:06:00Z" w16du:dateUtc="2024-12-16T17:06:00Z"/>
                <w:szCs w:val="18"/>
              </w:rPr>
            </w:pPr>
          </w:p>
        </w:tc>
        <w:tc>
          <w:tcPr>
            <w:tcW w:w="3118" w:type="dxa"/>
            <w:shd w:val="clear" w:color="auto" w:fill="D9D9D9" w:themeFill="background1" w:themeFillShade="D9"/>
          </w:tcPr>
          <w:p w14:paraId="14C79E58"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104" w:author="Quinten Van Woerkom" w:date="2024-12-16T18:06:00Z" w16du:dateUtc="2024-12-16T17:06:00Z"/>
              </w:rPr>
            </w:pPr>
            <w:ins w:id="22105" w:author="Quinten Van Woerkom" w:date="2024-12-16T18:06:00Z" w16du:dateUtc="2024-12-16T17:06:00Z">
              <w:r w:rsidRPr="004424B1">
                <w:t>4: Query Plans</w:t>
              </w:r>
            </w:ins>
          </w:p>
        </w:tc>
        <w:tc>
          <w:tcPr>
            <w:tcW w:w="449" w:type="dxa"/>
            <w:shd w:val="clear" w:color="auto" w:fill="D9D9D9" w:themeFill="background1" w:themeFillShade="D9"/>
          </w:tcPr>
          <w:p w14:paraId="491241BA"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06" w:author="Quinten Van Woerkom" w:date="2024-12-16T18:06:00Z" w16du:dateUtc="2024-12-16T17:06:00Z"/>
              </w:rPr>
            </w:pPr>
            <w:ins w:id="22107" w:author="Quinten Van Woerkom" w:date="2024-12-16T18:06:00Z" w16du:dateUtc="2024-12-16T17:06:00Z">
              <w:r w:rsidRPr="004424B1">
                <w:sym w:font="Wingdings" w:char="F0FC"/>
              </w:r>
            </w:ins>
          </w:p>
        </w:tc>
        <w:tc>
          <w:tcPr>
            <w:tcW w:w="449" w:type="dxa"/>
            <w:shd w:val="clear" w:color="auto" w:fill="D9D9D9" w:themeFill="background1" w:themeFillShade="D9"/>
          </w:tcPr>
          <w:p w14:paraId="5C705968"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08" w:author="Quinten Van Woerkom" w:date="2024-12-16T18:06:00Z" w16du:dateUtc="2024-12-16T17:06:00Z"/>
              </w:rPr>
            </w:pPr>
            <w:ins w:id="22109" w:author="Quinten Van Woerkom" w:date="2024-12-16T18:06:00Z" w16du:dateUtc="2024-12-16T17:06:00Z">
              <w:r w:rsidRPr="004424B1">
                <w:t>O</w:t>
              </w:r>
            </w:ins>
          </w:p>
        </w:tc>
        <w:tc>
          <w:tcPr>
            <w:tcW w:w="449" w:type="dxa"/>
            <w:shd w:val="clear" w:color="auto" w:fill="D9D9D9" w:themeFill="background1" w:themeFillShade="D9"/>
          </w:tcPr>
          <w:p w14:paraId="5D22C6A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10" w:author="Quinten Van Woerkom" w:date="2024-12-16T18:06:00Z" w16du:dateUtc="2024-12-16T17:06:00Z"/>
              </w:rPr>
            </w:pPr>
            <w:ins w:id="22111" w:author="Quinten Van Woerkom" w:date="2024-12-16T18:06:00Z" w16du:dateUtc="2024-12-16T17:06:00Z">
              <w:r w:rsidRPr="004424B1">
                <w:t>O</w:t>
              </w:r>
            </w:ins>
          </w:p>
        </w:tc>
        <w:tc>
          <w:tcPr>
            <w:tcW w:w="449" w:type="dxa"/>
            <w:shd w:val="clear" w:color="auto" w:fill="D9D9D9" w:themeFill="background1" w:themeFillShade="D9"/>
          </w:tcPr>
          <w:p w14:paraId="1A2B75F2"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12" w:author="Quinten Van Woerkom" w:date="2024-12-16T18:06:00Z" w16du:dateUtc="2024-12-16T17:06:00Z"/>
              </w:rPr>
            </w:pPr>
            <w:ins w:id="22113" w:author="Quinten Van Woerkom" w:date="2024-12-16T18:06:00Z" w16du:dateUtc="2024-12-16T17:06:00Z">
              <w:r w:rsidRPr="004424B1">
                <w:t>O</w:t>
              </w:r>
            </w:ins>
          </w:p>
        </w:tc>
        <w:tc>
          <w:tcPr>
            <w:tcW w:w="449" w:type="dxa"/>
            <w:shd w:val="clear" w:color="auto" w:fill="D9D9D9" w:themeFill="background1" w:themeFillShade="D9"/>
          </w:tcPr>
          <w:p w14:paraId="10587BC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14" w:author="Quinten Van Woerkom" w:date="2024-12-16T18:06:00Z" w16du:dateUtc="2024-12-16T17:06:00Z"/>
              </w:rPr>
            </w:pPr>
            <w:ins w:id="22115" w:author="Quinten Van Woerkom" w:date="2024-12-16T18:06:00Z" w16du:dateUtc="2024-12-16T17:06:00Z">
              <w:r w:rsidRPr="004424B1">
                <w:t>O</w:t>
              </w:r>
            </w:ins>
          </w:p>
        </w:tc>
        <w:tc>
          <w:tcPr>
            <w:tcW w:w="449" w:type="dxa"/>
            <w:shd w:val="clear" w:color="auto" w:fill="D9D9D9" w:themeFill="background1" w:themeFillShade="D9"/>
          </w:tcPr>
          <w:p w14:paraId="2D90C02F"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16" w:author="Quinten Van Woerkom" w:date="2024-12-16T18:06:00Z" w16du:dateUtc="2024-12-16T17:06:00Z"/>
              </w:rPr>
            </w:pPr>
            <w:ins w:id="22117" w:author="Quinten Van Woerkom" w:date="2024-12-16T18:06:00Z" w16du:dateUtc="2024-12-16T17:06:00Z">
              <w:r w:rsidRPr="004424B1">
                <w:t>O</w:t>
              </w:r>
            </w:ins>
          </w:p>
        </w:tc>
        <w:tc>
          <w:tcPr>
            <w:tcW w:w="2805" w:type="dxa"/>
          </w:tcPr>
          <w:p w14:paraId="25298479"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118" w:author="Quinten Van Woerkom" w:date="2024-12-16T18:06:00Z" w16du:dateUtc="2024-12-16T17:06:00Z"/>
              </w:rPr>
            </w:pPr>
            <w:ins w:id="22119" w:author="Quinten Van Woerkom" w:date="2024-12-16T18:06:00Z" w16du:dateUtc="2024-12-16T17:06:00Z">
              <w:r w:rsidRPr="004424B1">
                <w:t>Plan</w:t>
              </w:r>
            </w:ins>
          </w:p>
        </w:tc>
      </w:tr>
      <w:tr w:rsidR="00F660E0" w:rsidRPr="004424B1" w14:paraId="2F5F9CCC" w14:textId="77777777" w:rsidTr="00E57663">
        <w:trPr>
          <w:ins w:id="22120"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tcPr>
          <w:p w14:paraId="59C4AFF1" w14:textId="77777777" w:rsidR="00F660E0" w:rsidRPr="00BE1C3C" w:rsidRDefault="00F660E0" w:rsidP="00E57663">
            <w:pPr>
              <w:pStyle w:val="TableCell"/>
              <w:rPr>
                <w:ins w:id="22121" w:author="Quinten Van Woerkom" w:date="2024-12-16T18:06:00Z" w16du:dateUtc="2024-12-16T17:06:00Z"/>
                <w:szCs w:val="18"/>
              </w:rPr>
            </w:pPr>
          </w:p>
        </w:tc>
        <w:tc>
          <w:tcPr>
            <w:tcW w:w="3118" w:type="dxa"/>
            <w:shd w:val="clear" w:color="auto" w:fill="D9D9D9" w:themeFill="background1" w:themeFillShade="D9"/>
          </w:tcPr>
          <w:p w14:paraId="699E9C5F"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122" w:author="Quinten Van Woerkom" w:date="2024-12-16T18:06:00Z" w16du:dateUtc="2024-12-16T17:06:00Z"/>
              </w:rPr>
            </w:pPr>
            <w:ins w:id="22123" w:author="Quinten Van Woerkom" w:date="2024-12-16T18:06:00Z" w16du:dateUtc="2024-12-16T17:06:00Z">
              <w:r w:rsidRPr="004424B1">
                <w:t>5: Retrieve Partial Plan</w:t>
              </w:r>
            </w:ins>
          </w:p>
        </w:tc>
        <w:tc>
          <w:tcPr>
            <w:tcW w:w="449" w:type="dxa"/>
            <w:shd w:val="clear" w:color="auto" w:fill="D9D9D9" w:themeFill="background1" w:themeFillShade="D9"/>
          </w:tcPr>
          <w:p w14:paraId="04E1D0F7"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24" w:author="Quinten Van Woerkom" w:date="2024-12-16T18:06:00Z" w16du:dateUtc="2024-12-16T17:06:00Z"/>
              </w:rPr>
            </w:pPr>
            <w:ins w:id="22125" w:author="Quinten Van Woerkom" w:date="2024-12-16T18:06:00Z" w16du:dateUtc="2024-12-16T17:06:00Z">
              <w:r w:rsidRPr="004424B1">
                <w:sym w:font="Wingdings" w:char="F0FC"/>
              </w:r>
            </w:ins>
          </w:p>
        </w:tc>
        <w:tc>
          <w:tcPr>
            <w:tcW w:w="449" w:type="dxa"/>
            <w:shd w:val="clear" w:color="auto" w:fill="D9D9D9" w:themeFill="background1" w:themeFillShade="D9"/>
          </w:tcPr>
          <w:p w14:paraId="661A4F26"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26" w:author="Quinten Van Woerkom" w:date="2024-12-16T18:06:00Z" w16du:dateUtc="2024-12-16T17:06:00Z"/>
              </w:rPr>
            </w:pPr>
            <w:ins w:id="22127" w:author="Quinten Van Woerkom" w:date="2024-12-16T18:06:00Z" w16du:dateUtc="2024-12-16T17:06:00Z">
              <w:r w:rsidRPr="004424B1">
                <w:t>O</w:t>
              </w:r>
            </w:ins>
          </w:p>
        </w:tc>
        <w:tc>
          <w:tcPr>
            <w:tcW w:w="449" w:type="dxa"/>
            <w:shd w:val="clear" w:color="auto" w:fill="D9D9D9" w:themeFill="background1" w:themeFillShade="D9"/>
          </w:tcPr>
          <w:p w14:paraId="1A5B4038"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28" w:author="Quinten Van Woerkom" w:date="2024-12-16T18:06:00Z" w16du:dateUtc="2024-12-16T17:06:00Z"/>
              </w:rPr>
            </w:pPr>
            <w:ins w:id="22129" w:author="Quinten Van Woerkom" w:date="2024-12-16T18:06:00Z" w16du:dateUtc="2024-12-16T17:06:00Z">
              <w:r w:rsidRPr="004424B1">
                <w:t>O</w:t>
              </w:r>
            </w:ins>
          </w:p>
        </w:tc>
        <w:tc>
          <w:tcPr>
            <w:tcW w:w="449" w:type="dxa"/>
            <w:shd w:val="clear" w:color="auto" w:fill="D9D9D9" w:themeFill="background1" w:themeFillShade="D9"/>
          </w:tcPr>
          <w:p w14:paraId="39BB6EE6"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30" w:author="Quinten Van Woerkom" w:date="2024-12-16T18:06:00Z" w16du:dateUtc="2024-12-16T17:06:00Z"/>
              </w:rPr>
            </w:pPr>
            <w:ins w:id="22131" w:author="Quinten Van Woerkom" w:date="2024-12-16T18:06:00Z" w16du:dateUtc="2024-12-16T17:06:00Z">
              <w:r w:rsidRPr="004424B1">
                <w:t>O</w:t>
              </w:r>
            </w:ins>
          </w:p>
        </w:tc>
        <w:tc>
          <w:tcPr>
            <w:tcW w:w="449" w:type="dxa"/>
            <w:shd w:val="clear" w:color="auto" w:fill="D9D9D9" w:themeFill="background1" w:themeFillShade="D9"/>
          </w:tcPr>
          <w:p w14:paraId="669A3D20"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32" w:author="Quinten Van Woerkom" w:date="2024-12-16T18:06:00Z" w16du:dateUtc="2024-12-16T17:06:00Z"/>
              </w:rPr>
            </w:pPr>
            <w:ins w:id="22133" w:author="Quinten Van Woerkom" w:date="2024-12-16T18:06:00Z" w16du:dateUtc="2024-12-16T17:06:00Z">
              <w:r w:rsidRPr="004424B1">
                <w:t>O</w:t>
              </w:r>
            </w:ins>
          </w:p>
        </w:tc>
        <w:tc>
          <w:tcPr>
            <w:tcW w:w="449" w:type="dxa"/>
            <w:shd w:val="clear" w:color="auto" w:fill="D9D9D9" w:themeFill="background1" w:themeFillShade="D9"/>
          </w:tcPr>
          <w:p w14:paraId="4627F115"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34" w:author="Quinten Van Woerkom" w:date="2024-12-16T18:06:00Z" w16du:dateUtc="2024-12-16T17:06:00Z"/>
              </w:rPr>
            </w:pPr>
            <w:ins w:id="22135" w:author="Quinten Van Woerkom" w:date="2024-12-16T18:06:00Z" w16du:dateUtc="2024-12-16T17:06:00Z">
              <w:r w:rsidRPr="004424B1">
                <w:t>O</w:t>
              </w:r>
            </w:ins>
          </w:p>
        </w:tc>
        <w:tc>
          <w:tcPr>
            <w:tcW w:w="2805" w:type="dxa"/>
          </w:tcPr>
          <w:p w14:paraId="05588128"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136" w:author="Quinten Van Woerkom" w:date="2024-12-16T18:06:00Z" w16du:dateUtc="2024-12-16T17:06:00Z"/>
              </w:rPr>
            </w:pPr>
            <w:ins w:id="22137" w:author="Quinten Van Woerkom" w:date="2024-12-16T18:06:00Z" w16du:dateUtc="2024-12-16T17:06:00Z">
              <w:r w:rsidRPr="004424B1">
                <w:t>Plan</w:t>
              </w:r>
            </w:ins>
          </w:p>
        </w:tc>
      </w:tr>
      <w:tr w:rsidR="00F660E0" w:rsidRPr="004424B1" w14:paraId="1D9400F3" w14:textId="77777777" w:rsidTr="00E57663">
        <w:trPr>
          <w:ins w:id="22138"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020EF99B" w14:textId="77777777" w:rsidR="00F660E0" w:rsidRPr="00BE1C3C" w:rsidRDefault="00F660E0" w:rsidP="00E57663">
            <w:pPr>
              <w:pStyle w:val="TableCell"/>
              <w:rPr>
                <w:ins w:id="22139" w:author="Quinten Van Woerkom" w:date="2024-12-16T18:06:00Z" w16du:dateUtc="2024-12-16T17:06:00Z"/>
                <w:szCs w:val="18"/>
              </w:rPr>
            </w:pPr>
            <w:ins w:id="22140" w:author="Quinten Van Woerkom" w:date="2024-12-16T18:06:00Z" w16du:dateUtc="2024-12-16T17:06:00Z">
              <w:r w:rsidRPr="00BE1C3C">
                <w:rPr>
                  <w:szCs w:val="18"/>
                </w:rPr>
                <w:t>PECS</w:t>
              </w:r>
            </w:ins>
          </w:p>
        </w:tc>
        <w:tc>
          <w:tcPr>
            <w:tcW w:w="3118" w:type="dxa"/>
          </w:tcPr>
          <w:p w14:paraId="138A6B54"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141" w:author="Quinten Van Woerkom" w:date="2024-12-16T18:06:00Z" w16du:dateUtc="2024-12-16T17:06:00Z"/>
              </w:rPr>
            </w:pPr>
            <w:ins w:id="22142" w:author="Quinten Van Woerkom" w:date="2024-12-16T18:06:00Z" w16du:dateUtc="2024-12-16T17:06:00Z">
              <w:r w:rsidRPr="004424B1">
                <w:t>1: Submit Plan / Status</w:t>
              </w:r>
            </w:ins>
          </w:p>
        </w:tc>
        <w:tc>
          <w:tcPr>
            <w:tcW w:w="449" w:type="dxa"/>
          </w:tcPr>
          <w:p w14:paraId="40443BF3"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43" w:author="Quinten Van Woerkom" w:date="2024-12-16T18:06:00Z" w16du:dateUtc="2024-12-16T17:06:00Z"/>
              </w:rPr>
            </w:pPr>
            <w:ins w:id="22144" w:author="Quinten Van Woerkom" w:date="2024-12-16T18:06:00Z" w16du:dateUtc="2024-12-16T17:06:00Z">
              <w:r w:rsidRPr="004424B1">
                <w:sym w:font="Wingdings" w:char="F0FC"/>
              </w:r>
            </w:ins>
          </w:p>
        </w:tc>
        <w:tc>
          <w:tcPr>
            <w:tcW w:w="449" w:type="dxa"/>
            <w:shd w:val="clear" w:color="auto" w:fill="D9D9D9" w:themeFill="background1" w:themeFillShade="D9"/>
          </w:tcPr>
          <w:p w14:paraId="14BCC03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45" w:author="Quinten Van Woerkom" w:date="2024-12-16T18:06:00Z" w16du:dateUtc="2024-12-16T17:06:00Z"/>
              </w:rPr>
            </w:pPr>
            <w:ins w:id="22146" w:author="Quinten Van Woerkom" w:date="2024-12-16T18:06:00Z" w16du:dateUtc="2024-12-16T17:06:00Z">
              <w:r w:rsidRPr="004424B1">
                <w:t>O</w:t>
              </w:r>
            </w:ins>
          </w:p>
        </w:tc>
        <w:tc>
          <w:tcPr>
            <w:tcW w:w="449" w:type="dxa"/>
            <w:shd w:val="clear" w:color="auto" w:fill="D9D9D9" w:themeFill="background1" w:themeFillShade="D9"/>
          </w:tcPr>
          <w:p w14:paraId="282760F1"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47" w:author="Quinten Van Woerkom" w:date="2024-12-16T18:06:00Z" w16du:dateUtc="2024-12-16T17:06:00Z"/>
              </w:rPr>
            </w:pPr>
            <w:ins w:id="22148" w:author="Quinten Van Woerkom" w:date="2024-12-16T18:06:00Z" w16du:dateUtc="2024-12-16T17:06:00Z">
              <w:r w:rsidRPr="004424B1">
                <w:t>O</w:t>
              </w:r>
            </w:ins>
          </w:p>
        </w:tc>
        <w:tc>
          <w:tcPr>
            <w:tcW w:w="449" w:type="dxa"/>
            <w:shd w:val="clear" w:color="auto" w:fill="D9D9D9" w:themeFill="background1" w:themeFillShade="D9"/>
          </w:tcPr>
          <w:p w14:paraId="09BEB84C"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49" w:author="Quinten Van Woerkom" w:date="2024-12-16T18:06:00Z" w16du:dateUtc="2024-12-16T17:06:00Z"/>
              </w:rPr>
            </w:pPr>
            <w:ins w:id="22150" w:author="Quinten Van Woerkom" w:date="2024-12-16T18:06:00Z" w16du:dateUtc="2024-12-16T17:06:00Z">
              <w:r w:rsidRPr="004424B1">
                <w:t>O</w:t>
              </w:r>
            </w:ins>
          </w:p>
        </w:tc>
        <w:tc>
          <w:tcPr>
            <w:tcW w:w="449" w:type="dxa"/>
            <w:shd w:val="clear" w:color="auto" w:fill="D9D9D9" w:themeFill="background1" w:themeFillShade="D9"/>
          </w:tcPr>
          <w:p w14:paraId="74B0FEA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51" w:author="Quinten Van Woerkom" w:date="2024-12-16T18:06:00Z" w16du:dateUtc="2024-12-16T17:06:00Z"/>
              </w:rPr>
            </w:pPr>
            <w:ins w:id="22152" w:author="Quinten Van Woerkom" w:date="2024-12-16T18:06:00Z" w16du:dateUtc="2024-12-16T17:06:00Z">
              <w:r w:rsidRPr="004424B1">
                <w:t>O</w:t>
              </w:r>
            </w:ins>
          </w:p>
        </w:tc>
        <w:tc>
          <w:tcPr>
            <w:tcW w:w="449" w:type="dxa"/>
            <w:shd w:val="clear" w:color="auto" w:fill="D9D9D9" w:themeFill="background1" w:themeFillShade="D9"/>
          </w:tcPr>
          <w:p w14:paraId="4526D5C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53" w:author="Quinten Van Woerkom" w:date="2024-12-16T18:06:00Z" w16du:dateUtc="2024-12-16T17:06:00Z"/>
              </w:rPr>
            </w:pPr>
            <w:ins w:id="22154" w:author="Quinten Van Woerkom" w:date="2024-12-16T18:06:00Z" w16du:dateUtc="2024-12-16T17:06:00Z">
              <w:r w:rsidRPr="004424B1">
                <w:t>O</w:t>
              </w:r>
            </w:ins>
          </w:p>
        </w:tc>
        <w:tc>
          <w:tcPr>
            <w:tcW w:w="2805" w:type="dxa"/>
          </w:tcPr>
          <w:p w14:paraId="7DE38C8D"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155" w:author="Quinten Van Woerkom" w:date="2024-12-16T18:06:00Z" w16du:dateUtc="2024-12-16T17:06:00Z"/>
              </w:rPr>
            </w:pPr>
            <w:ins w:id="22156" w:author="Quinten Van Woerkom" w:date="2024-12-16T18:06:00Z" w16du:dateUtc="2024-12-16T17:06:00Z">
              <w:r w:rsidRPr="004424B1">
                <w:t>Plan</w:t>
              </w:r>
            </w:ins>
          </w:p>
        </w:tc>
      </w:tr>
      <w:tr w:rsidR="00F660E0" w:rsidRPr="004424B1" w14:paraId="44080DAC" w14:textId="77777777" w:rsidTr="00E57663">
        <w:trPr>
          <w:ins w:id="22157"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tcPr>
          <w:p w14:paraId="51F52A57" w14:textId="77777777" w:rsidR="00F660E0" w:rsidRPr="00BE1C3C" w:rsidRDefault="00F660E0" w:rsidP="00E57663">
            <w:pPr>
              <w:pStyle w:val="TableCell"/>
              <w:rPr>
                <w:ins w:id="22158" w:author="Quinten Van Woerkom" w:date="2024-12-16T18:06:00Z" w16du:dateUtc="2024-12-16T17:06:00Z"/>
                <w:szCs w:val="18"/>
              </w:rPr>
            </w:pPr>
          </w:p>
        </w:tc>
        <w:tc>
          <w:tcPr>
            <w:tcW w:w="3118" w:type="dxa"/>
            <w:shd w:val="clear" w:color="auto" w:fill="D9D9D9" w:themeFill="background1" w:themeFillShade="D9"/>
          </w:tcPr>
          <w:p w14:paraId="4566310F"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159" w:author="Quinten Van Woerkom" w:date="2024-12-16T18:06:00Z" w16du:dateUtc="2024-12-16T17:06:00Z"/>
              </w:rPr>
            </w:pPr>
            <w:ins w:id="22160" w:author="Quinten Van Woerkom" w:date="2024-12-16T18:06:00Z" w16du:dateUtc="2024-12-16T17:06:00Z">
              <w:r w:rsidRPr="004424B1">
                <w:t>2: Plan Activation</w:t>
              </w:r>
            </w:ins>
          </w:p>
        </w:tc>
        <w:tc>
          <w:tcPr>
            <w:tcW w:w="449" w:type="dxa"/>
            <w:shd w:val="clear" w:color="auto" w:fill="D9D9D9" w:themeFill="background1" w:themeFillShade="D9"/>
          </w:tcPr>
          <w:p w14:paraId="7C74E409"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61" w:author="Quinten Van Woerkom" w:date="2024-12-16T18:06:00Z" w16du:dateUtc="2024-12-16T17:06:00Z"/>
              </w:rPr>
            </w:pPr>
            <w:ins w:id="22162" w:author="Quinten Van Woerkom" w:date="2024-12-16T18:06:00Z" w16du:dateUtc="2024-12-16T17:06:00Z">
              <w:r w:rsidRPr="004424B1">
                <w:sym w:font="Wingdings" w:char="F0FC"/>
              </w:r>
            </w:ins>
          </w:p>
        </w:tc>
        <w:tc>
          <w:tcPr>
            <w:tcW w:w="449" w:type="dxa"/>
            <w:shd w:val="clear" w:color="auto" w:fill="D9D9D9" w:themeFill="background1" w:themeFillShade="D9"/>
          </w:tcPr>
          <w:p w14:paraId="2B5D3A70"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63" w:author="Quinten Van Woerkom" w:date="2024-12-16T18:06:00Z" w16du:dateUtc="2024-12-16T17:06:00Z"/>
              </w:rPr>
            </w:pPr>
            <w:ins w:id="22164" w:author="Quinten Van Woerkom" w:date="2024-12-16T18:06:00Z" w16du:dateUtc="2024-12-16T17:06:00Z">
              <w:r w:rsidRPr="004424B1">
                <w:t>-</w:t>
              </w:r>
            </w:ins>
          </w:p>
        </w:tc>
        <w:tc>
          <w:tcPr>
            <w:tcW w:w="449" w:type="dxa"/>
            <w:shd w:val="clear" w:color="auto" w:fill="D9D9D9" w:themeFill="background1" w:themeFillShade="D9"/>
          </w:tcPr>
          <w:p w14:paraId="32979642"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65" w:author="Quinten Van Woerkom" w:date="2024-12-16T18:06:00Z" w16du:dateUtc="2024-12-16T17:06:00Z"/>
              </w:rPr>
            </w:pPr>
            <w:ins w:id="22166" w:author="Quinten Van Woerkom" w:date="2024-12-16T18:06:00Z" w16du:dateUtc="2024-12-16T17:06:00Z">
              <w:r w:rsidRPr="004424B1">
                <w:t>O</w:t>
              </w:r>
            </w:ins>
          </w:p>
        </w:tc>
        <w:tc>
          <w:tcPr>
            <w:tcW w:w="449" w:type="dxa"/>
            <w:shd w:val="clear" w:color="auto" w:fill="D9D9D9" w:themeFill="background1" w:themeFillShade="D9"/>
          </w:tcPr>
          <w:p w14:paraId="7C6C24F6"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67" w:author="Quinten Van Woerkom" w:date="2024-12-16T18:06:00Z" w16du:dateUtc="2024-12-16T17:06:00Z"/>
              </w:rPr>
            </w:pPr>
            <w:ins w:id="22168" w:author="Quinten Van Woerkom" w:date="2024-12-16T18:06:00Z" w16du:dateUtc="2024-12-16T17:06:00Z">
              <w:r w:rsidRPr="004424B1">
                <w:t>-</w:t>
              </w:r>
            </w:ins>
          </w:p>
        </w:tc>
        <w:tc>
          <w:tcPr>
            <w:tcW w:w="449" w:type="dxa"/>
            <w:shd w:val="clear" w:color="auto" w:fill="D9D9D9" w:themeFill="background1" w:themeFillShade="D9"/>
          </w:tcPr>
          <w:p w14:paraId="5BD2DA0A"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69" w:author="Quinten Van Woerkom" w:date="2024-12-16T18:06:00Z" w16du:dateUtc="2024-12-16T17:06:00Z"/>
              </w:rPr>
            </w:pPr>
            <w:ins w:id="22170" w:author="Quinten Van Woerkom" w:date="2024-12-16T18:06:00Z" w16du:dateUtc="2024-12-16T17:06:00Z">
              <w:r w:rsidRPr="004424B1">
                <w:t>-</w:t>
              </w:r>
            </w:ins>
          </w:p>
        </w:tc>
        <w:tc>
          <w:tcPr>
            <w:tcW w:w="449" w:type="dxa"/>
            <w:shd w:val="clear" w:color="auto" w:fill="D9D9D9" w:themeFill="background1" w:themeFillShade="D9"/>
          </w:tcPr>
          <w:p w14:paraId="4303A865"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71" w:author="Quinten Van Woerkom" w:date="2024-12-16T18:06:00Z" w16du:dateUtc="2024-12-16T17:06:00Z"/>
              </w:rPr>
            </w:pPr>
            <w:ins w:id="22172" w:author="Quinten Van Woerkom" w:date="2024-12-16T18:06:00Z" w16du:dateUtc="2024-12-16T17:06:00Z">
              <w:r w:rsidRPr="004424B1">
                <w:t>-</w:t>
              </w:r>
            </w:ins>
          </w:p>
        </w:tc>
        <w:tc>
          <w:tcPr>
            <w:tcW w:w="2805" w:type="dxa"/>
          </w:tcPr>
          <w:p w14:paraId="7E6000B5"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173" w:author="Quinten Van Woerkom" w:date="2024-12-16T18:06:00Z" w16du:dateUtc="2024-12-16T17:06:00Z"/>
              </w:rPr>
            </w:pPr>
            <w:ins w:id="22174" w:author="Quinten Van Woerkom" w:date="2024-12-16T18:06:00Z" w16du:dateUtc="2024-12-16T17:06:00Z">
              <w:r w:rsidRPr="004424B1">
                <w:t>Plan</w:t>
              </w:r>
            </w:ins>
          </w:p>
        </w:tc>
      </w:tr>
      <w:tr w:rsidR="00F660E0" w:rsidRPr="004424B1" w14:paraId="5DB0EC60" w14:textId="77777777" w:rsidTr="00E57663">
        <w:trPr>
          <w:ins w:id="22175"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tcPr>
          <w:p w14:paraId="04016B4F" w14:textId="77777777" w:rsidR="00F660E0" w:rsidRPr="00BE1C3C" w:rsidRDefault="00F660E0" w:rsidP="00E57663">
            <w:pPr>
              <w:pStyle w:val="TableCell"/>
              <w:rPr>
                <w:ins w:id="22176" w:author="Quinten Van Woerkom" w:date="2024-12-16T18:06:00Z" w16du:dateUtc="2024-12-16T17:06:00Z"/>
                <w:szCs w:val="18"/>
              </w:rPr>
            </w:pPr>
          </w:p>
        </w:tc>
        <w:tc>
          <w:tcPr>
            <w:tcW w:w="3118" w:type="dxa"/>
            <w:shd w:val="clear" w:color="auto" w:fill="D9D9D9" w:themeFill="background1" w:themeFillShade="D9"/>
          </w:tcPr>
          <w:p w14:paraId="457E77C9"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177" w:author="Quinten Van Woerkom" w:date="2024-12-16T18:06:00Z" w16du:dateUtc="2024-12-16T17:06:00Z"/>
              </w:rPr>
            </w:pPr>
            <w:ins w:id="22178" w:author="Quinten Van Woerkom" w:date="2024-12-16T18:06:00Z" w16du:dateUtc="2024-12-16T17:06:00Z">
              <w:r w:rsidRPr="004424B1">
                <w:t>3: Subscribe to Status</w:t>
              </w:r>
            </w:ins>
          </w:p>
        </w:tc>
        <w:tc>
          <w:tcPr>
            <w:tcW w:w="449" w:type="dxa"/>
            <w:shd w:val="clear" w:color="auto" w:fill="D9D9D9" w:themeFill="background1" w:themeFillShade="D9"/>
          </w:tcPr>
          <w:p w14:paraId="1FC63BCE"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79" w:author="Quinten Van Woerkom" w:date="2024-12-16T18:06:00Z" w16du:dateUtc="2024-12-16T17:06:00Z"/>
              </w:rPr>
            </w:pPr>
            <w:ins w:id="22180" w:author="Quinten Van Woerkom" w:date="2024-12-16T18:06:00Z" w16du:dateUtc="2024-12-16T17:06:00Z">
              <w:r w:rsidRPr="004424B1">
                <w:sym w:font="Wingdings" w:char="F0FC"/>
              </w:r>
            </w:ins>
          </w:p>
        </w:tc>
        <w:tc>
          <w:tcPr>
            <w:tcW w:w="449" w:type="dxa"/>
            <w:shd w:val="clear" w:color="auto" w:fill="D9D9D9" w:themeFill="background1" w:themeFillShade="D9"/>
          </w:tcPr>
          <w:p w14:paraId="12F102E3"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81" w:author="Quinten Van Woerkom" w:date="2024-12-16T18:06:00Z" w16du:dateUtc="2024-12-16T17:06:00Z"/>
              </w:rPr>
            </w:pPr>
            <w:ins w:id="22182" w:author="Quinten Van Woerkom" w:date="2024-12-16T18:06:00Z" w16du:dateUtc="2024-12-16T17:06:00Z">
              <w:r w:rsidRPr="004424B1">
                <w:t>-</w:t>
              </w:r>
            </w:ins>
          </w:p>
        </w:tc>
        <w:tc>
          <w:tcPr>
            <w:tcW w:w="449" w:type="dxa"/>
            <w:shd w:val="clear" w:color="auto" w:fill="D9D9D9" w:themeFill="background1" w:themeFillShade="D9"/>
          </w:tcPr>
          <w:p w14:paraId="43088905"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83" w:author="Quinten Van Woerkom" w:date="2024-12-16T18:06:00Z" w16du:dateUtc="2024-12-16T17:06:00Z"/>
              </w:rPr>
            </w:pPr>
            <w:ins w:id="22184" w:author="Quinten Van Woerkom" w:date="2024-12-16T18:06:00Z" w16du:dateUtc="2024-12-16T17:06:00Z">
              <w:r w:rsidRPr="004424B1">
                <w:t>-</w:t>
              </w:r>
            </w:ins>
          </w:p>
        </w:tc>
        <w:tc>
          <w:tcPr>
            <w:tcW w:w="449" w:type="dxa"/>
            <w:shd w:val="clear" w:color="auto" w:fill="D9D9D9" w:themeFill="background1" w:themeFillShade="D9"/>
          </w:tcPr>
          <w:p w14:paraId="397D546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85" w:author="Quinten Van Woerkom" w:date="2024-12-16T18:06:00Z" w16du:dateUtc="2024-12-16T17:06:00Z"/>
              </w:rPr>
            </w:pPr>
            <w:ins w:id="22186" w:author="Quinten Van Woerkom" w:date="2024-12-16T18:06:00Z" w16du:dateUtc="2024-12-16T17:06:00Z">
              <w:r w:rsidRPr="004424B1">
                <w:t>-</w:t>
              </w:r>
            </w:ins>
          </w:p>
        </w:tc>
        <w:tc>
          <w:tcPr>
            <w:tcW w:w="449" w:type="dxa"/>
            <w:shd w:val="clear" w:color="auto" w:fill="D9D9D9" w:themeFill="background1" w:themeFillShade="D9"/>
          </w:tcPr>
          <w:p w14:paraId="181B566C"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87" w:author="Quinten Van Woerkom" w:date="2024-12-16T18:06:00Z" w16du:dateUtc="2024-12-16T17:06:00Z"/>
              </w:rPr>
            </w:pPr>
            <w:ins w:id="22188" w:author="Quinten Van Woerkom" w:date="2024-12-16T18:06:00Z" w16du:dateUtc="2024-12-16T17:06:00Z">
              <w:r w:rsidRPr="004424B1">
                <w:t>-</w:t>
              </w:r>
            </w:ins>
          </w:p>
        </w:tc>
        <w:tc>
          <w:tcPr>
            <w:tcW w:w="449" w:type="dxa"/>
            <w:shd w:val="clear" w:color="auto" w:fill="D9D9D9" w:themeFill="background1" w:themeFillShade="D9"/>
          </w:tcPr>
          <w:p w14:paraId="6BCF3BC2"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89" w:author="Quinten Van Woerkom" w:date="2024-12-16T18:06:00Z" w16du:dateUtc="2024-12-16T17:06:00Z"/>
              </w:rPr>
            </w:pPr>
            <w:ins w:id="22190" w:author="Quinten Van Woerkom" w:date="2024-12-16T18:06:00Z" w16du:dateUtc="2024-12-16T17:06:00Z">
              <w:r w:rsidRPr="004424B1">
                <w:t>-</w:t>
              </w:r>
            </w:ins>
          </w:p>
        </w:tc>
        <w:tc>
          <w:tcPr>
            <w:tcW w:w="2805" w:type="dxa"/>
          </w:tcPr>
          <w:p w14:paraId="0834691B"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191" w:author="Quinten Van Woerkom" w:date="2024-12-16T18:06:00Z" w16du:dateUtc="2024-12-16T17:06:00Z"/>
              </w:rPr>
            </w:pPr>
            <w:ins w:id="22192" w:author="Quinten Van Woerkom" w:date="2024-12-16T18:06:00Z" w16du:dateUtc="2024-12-16T17:06:00Z">
              <w:r w:rsidRPr="004424B1">
                <w:t>Plan</w:t>
              </w:r>
            </w:ins>
          </w:p>
        </w:tc>
      </w:tr>
      <w:tr w:rsidR="00F660E0" w:rsidRPr="004424B1" w14:paraId="76E3C470" w14:textId="77777777" w:rsidTr="00E57663">
        <w:trPr>
          <w:ins w:id="22193"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tcPr>
          <w:p w14:paraId="67690839" w14:textId="77777777" w:rsidR="00F660E0" w:rsidRPr="00BE1C3C" w:rsidRDefault="00F660E0" w:rsidP="00E57663">
            <w:pPr>
              <w:pStyle w:val="TableCell"/>
              <w:rPr>
                <w:ins w:id="22194" w:author="Quinten Van Woerkom" w:date="2024-12-16T18:06:00Z" w16du:dateUtc="2024-12-16T17:06:00Z"/>
                <w:szCs w:val="18"/>
              </w:rPr>
            </w:pPr>
          </w:p>
        </w:tc>
        <w:tc>
          <w:tcPr>
            <w:tcW w:w="3118" w:type="dxa"/>
            <w:shd w:val="clear" w:color="auto" w:fill="D9D9D9" w:themeFill="background1" w:themeFillShade="D9"/>
          </w:tcPr>
          <w:p w14:paraId="436D5B62"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195" w:author="Quinten Van Woerkom" w:date="2024-12-16T18:06:00Z" w16du:dateUtc="2024-12-16T17:06:00Z"/>
              </w:rPr>
            </w:pPr>
            <w:ins w:id="22196" w:author="Quinten Van Woerkom" w:date="2024-12-16T18:06:00Z" w16du:dateUtc="2024-12-16T17:06:00Z">
              <w:r w:rsidRPr="004424B1">
                <w:t>4: Subscribe to Detail</w:t>
              </w:r>
            </w:ins>
          </w:p>
        </w:tc>
        <w:tc>
          <w:tcPr>
            <w:tcW w:w="449" w:type="dxa"/>
            <w:shd w:val="clear" w:color="auto" w:fill="D9D9D9" w:themeFill="background1" w:themeFillShade="D9"/>
          </w:tcPr>
          <w:p w14:paraId="55578EEC"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97" w:author="Quinten Van Woerkom" w:date="2024-12-16T18:06:00Z" w16du:dateUtc="2024-12-16T17:06:00Z"/>
              </w:rPr>
            </w:pPr>
            <w:ins w:id="22198" w:author="Quinten Van Woerkom" w:date="2024-12-16T18:06:00Z" w16du:dateUtc="2024-12-16T17:06:00Z">
              <w:r w:rsidRPr="004424B1">
                <w:sym w:font="Wingdings" w:char="F0FC"/>
              </w:r>
            </w:ins>
          </w:p>
        </w:tc>
        <w:tc>
          <w:tcPr>
            <w:tcW w:w="449" w:type="dxa"/>
            <w:shd w:val="clear" w:color="auto" w:fill="D9D9D9" w:themeFill="background1" w:themeFillShade="D9"/>
          </w:tcPr>
          <w:p w14:paraId="1B12E926"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199" w:author="Quinten Van Woerkom" w:date="2024-12-16T18:06:00Z" w16du:dateUtc="2024-12-16T17:06:00Z"/>
              </w:rPr>
            </w:pPr>
            <w:ins w:id="22200" w:author="Quinten Van Woerkom" w:date="2024-12-16T18:06:00Z" w16du:dateUtc="2024-12-16T17:06:00Z">
              <w:r w:rsidRPr="004424B1">
                <w:t>-</w:t>
              </w:r>
            </w:ins>
          </w:p>
        </w:tc>
        <w:tc>
          <w:tcPr>
            <w:tcW w:w="449" w:type="dxa"/>
            <w:shd w:val="clear" w:color="auto" w:fill="D9D9D9" w:themeFill="background1" w:themeFillShade="D9"/>
          </w:tcPr>
          <w:p w14:paraId="3F87227C"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01" w:author="Quinten Van Woerkom" w:date="2024-12-16T18:06:00Z" w16du:dateUtc="2024-12-16T17:06:00Z"/>
              </w:rPr>
            </w:pPr>
            <w:ins w:id="22202" w:author="Quinten Van Woerkom" w:date="2024-12-16T18:06:00Z" w16du:dateUtc="2024-12-16T17:06:00Z">
              <w:r w:rsidRPr="004424B1">
                <w:t>-</w:t>
              </w:r>
            </w:ins>
          </w:p>
        </w:tc>
        <w:tc>
          <w:tcPr>
            <w:tcW w:w="449" w:type="dxa"/>
            <w:shd w:val="clear" w:color="auto" w:fill="D9D9D9" w:themeFill="background1" w:themeFillShade="D9"/>
          </w:tcPr>
          <w:p w14:paraId="3E42B40E"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03" w:author="Quinten Van Woerkom" w:date="2024-12-16T18:06:00Z" w16du:dateUtc="2024-12-16T17:06:00Z"/>
              </w:rPr>
            </w:pPr>
            <w:ins w:id="22204" w:author="Quinten Van Woerkom" w:date="2024-12-16T18:06:00Z" w16du:dateUtc="2024-12-16T17:06:00Z">
              <w:r w:rsidRPr="004424B1">
                <w:t>O</w:t>
              </w:r>
            </w:ins>
          </w:p>
        </w:tc>
        <w:tc>
          <w:tcPr>
            <w:tcW w:w="449" w:type="dxa"/>
            <w:shd w:val="clear" w:color="auto" w:fill="D9D9D9" w:themeFill="background1" w:themeFillShade="D9"/>
          </w:tcPr>
          <w:p w14:paraId="20026217"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05" w:author="Quinten Van Woerkom" w:date="2024-12-16T18:06:00Z" w16du:dateUtc="2024-12-16T17:06:00Z"/>
              </w:rPr>
            </w:pPr>
            <w:ins w:id="22206" w:author="Quinten Van Woerkom" w:date="2024-12-16T18:06:00Z" w16du:dateUtc="2024-12-16T17:06:00Z">
              <w:r w:rsidRPr="004424B1">
                <w:t>O</w:t>
              </w:r>
            </w:ins>
          </w:p>
        </w:tc>
        <w:tc>
          <w:tcPr>
            <w:tcW w:w="449" w:type="dxa"/>
            <w:shd w:val="clear" w:color="auto" w:fill="D9D9D9" w:themeFill="background1" w:themeFillShade="D9"/>
          </w:tcPr>
          <w:p w14:paraId="1679E081"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07" w:author="Quinten Van Woerkom" w:date="2024-12-16T18:06:00Z" w16du:dateUtc="2024-12-16T17:06:00Z"/>
              </w:rPr>
            </w:pPr>
            <w:ins w:id="22208" w:author="Quinten Van Woerkom" w:date="2024-12-16T18:06:00Z" w16du:dateUtc="2024-12-16T17:06:00Z">
              <w:r w:rsidRPr="004424B1">
                <w:t>-</w:t>
              </w:r>
            </w:ins>
          </w:p>
        </w:tc>
        <w:tc>
          <w:tcPr>
            <w:tcW w:w="2805" w:type="dxa"/>
          </w:tcPr>
          <w:p w14:paraId="5CA667AA"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209" w:author="Quinten Van Woerkom" w:date="2024-12-16T18:06:00Z" w16du:dateUtc="2024-12-16T17:06:00Z"/>
                <w:spacing w:val="-6"/>
              </w:rPr>
            </w:pPr>
            <w:ins w:id="22210" w:author="Quinten Van Woerkom" w:date="2024-12-16T18:06:00Z" w16du:dateUtc="2024-12-16T17:06:00Z">
              <w:r w:rsidRPr="004424B1">
                <w:rPr>
                  <w:spacing w:val="-6"/>
                </w:rPr>
                <w:t>Planning Activity/Event/Resource</w:t>
              </w:r>
            </w:ins>
          </w:p>
        </w:tc>
      </w:tr>
      <w:tr w:rsidR="00F660E0" w:rsidRPr="004424B1" w14:paraId="4974D112" w14:textId="77777777" w:rsidTr="00E57663">
        <w:trPr>
          <w:ins w:id="22211"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tcPr>
          <w:p w14:paraId="1AF3FB2B" w14:textId="77777777" w:rsidR="00F660E0" w:rsidRPr="00BE1C3C" w:rsidRDefault="00F660E0" w:rsidP="00E57663">
            <w:pPr>
              <w:pStyle w:val="TableCell"/>
              <w:rPr>
                <w:ins w:id="22212" w:author="Quinten Van Woerkom" w:date="2024-12-16T18:06:00Z" w16du:dateUtc="2024-12-16T17:06:00Z"/>
                <w:szCs w:val="18"/>
              </w:rPr>
            </w:pPr>
          </w:p>
        </w:tc>
        <w:tc>
          <w:tcPr>
            <w:tcW w:w="3118" w:type="dxa"/>
            <w:shd w:val="clear" w:color="auto" w:fill="D9D9D9" w:themeFill="background1" w:themeFillShade="D9"/>
          </w:tcPr>
          <w:p w14:paraId="1CF76B7A"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213" w:author="Quinten Van Woerkom" w:date="2024-12-16T18:06:00Z" w16du:dateUtc="2024-12-16T17:06:00Z"/>
              </w:rPr>
            </w:pPr>
            <w:ins w:id="22214" w:author="Quinten Van Woerkom" w:date="2024-12-16T18:06:00Z" w16du:dateUtc="2024-12-16T17:06:00Z">
              <w:r w:rsidRPr="004424B1">
                <w:t xml:space="preserve">5: </w:t>
              </w:r>
              <w:proofErr w:type="spellStart"/>
              <w:r w:rsidRPr="004424B1">
                <w:t>SubPlan</w:t>
              </w:r>
              <w:proofErr w:type="spellEnd"/>
              <w:r w:rsidRPr="004424B1">
                <w:t xml:space="preserve"> Activation</w:t>
              </w:r>
            </w:ins>
          </w:p>
        </w:tc>
        <w:tc>
          <w:tcPr>
            <w:tcW w:w="449" w:type="dxa"/>
            <w:shd w:val="clear" w:color="auto" w:fill="D9D9D9" w:themeFill="background1" w:themeFillShade="D9"/>
          </w:tcPr>
          <w:p w14:paraId="5AE2EC67"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15" w:author="Quinten Van Woerkom" w:date="2024-12-16T18:06:00Z" w16du:dateUtc="2024-12-16T17:06:00Z"/>
              </w:rPr>
            </w:pPr>
            <w:ins w:id="22216" w:author="Quinten Van Woerkom" w:date="2024-12-16T18:06:00Z" w16du:dateUtc="2024-12-16T17:06:00Z">
              <w:r w:rsidRPr="004424B1">
                <w:sym w:font="Wingdings" w:char="F0FC"/>
              </w:r>
            </w:ins>
          </w:p>
        </w:tc>
        <w:tc>
          <w:tcPr>
            <w:tcW w:w="449" w:type="dxa"/>
            <w:shd w:val="clear" w:color="auto" w:fill="D9D9D9" w:themeFill="background1" w:themeFillShade="D9"/>
          </w:tcPr>
          <w:p w14:paraId="4E94176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17" w:author="Quinten Van Woerkom" w:date="2024-12-16T18:06:00Z" w16du:dateUtc="2024-12-16T17:06:00Z"/>
              </w:rPr>
            </w:pPr>
            <w:ins w:id="22218" w:author="Quinten Van Woerkom" w:date="2024-12-16T18:06:00Z" w16du:dateUtc="2024-12-16T17:06:00Z">
              <w:r w:rsidRPr="004424B1">
                <w:t>-</w:t>
              </w:r>
            </w:ins>
          </w:p>
        </w:tc>
        <w:tc>
          <w:tcPr>
            <w:tcW w:w="449" w:type="dxa"/>
            <w:shd w:val="clear" w:color="auto" w:fill="D9D9D9" w:themeFill="background1" w:themeFillShade="D9"/>
          </w:tcPr>
          <w:p w14:paraId="2252275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19" w:author="Quinten Van Woerkom" w:date="2024-12-16T18:06:00Z" w16du:dateUtc="2024-12-16T17:06:00Z"/>
              </w:rPr>
            </w:pPr>
            <w:ins w:id="22220" w:author="Quinten Van Woerkom" w:date="2024-12-16T18:06:00Z" w16du:dateUtc="2024-12-16T17:06:00Z">
              <w:r w:rsidRPr="004424B1">
                <w:t>-</w:t>
              </w:r>
            </w:ins>
          </w:p>
        </w:tc>
        <w:tc>
          <w:tcPr>
            <w:tcW w:w="449" w:type="dxa"/>
            <w:shd w:val="clear" w:color="auto" w:fill="D9D9D9" w:themeFill="background1" w:themeFillShade="D9"/>
          </w:tcPr>
          <w:p w14:paraId="44BC813C"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21" w:author="Quinten Van Woerkom" w:date="2024-12-16T18:06:00Z" w16du:dateUtc="2024-12-16T17:06:00Z"/>
              </w:rPr>
            </w:pPr>
            <w:ins w:id="22222" w:author="Quinten Van Woerkom" w:date="2024-12-16T18:06:00Z" w16du:dateUtc="2024-12-16T17:06:00Z">
              <w:r w:rsidRPr="004424B1">
                <w:t>-</w:t>
              </w:r>
            </w:ins>
          </w:p>
        </w:tc>
        <w:tc>
          <w:tcPr>
            <w:tcW w:w="449" w:type="dxa"/>
            <w:shd w:val="clear" w:color="auto" w:fill="D9D9D9" w:themeFill="background1" w:themeFillShade="D9"/>
          </w:tcPr>
          <w:p w14:paraId="0EB6B6F6"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23" w:author="Quinten Van Woerkom" w:date="2024-12-16T18:06:00Z" w16du:dateUtc="2024-12-16T17:06:00Z"/>
              </w:rPr>
            </w:pPr>
            <w:ins w:id="22224" w:author="Quinten Van Woerkom" w:date="2024-12-16T18:06:00Z" w16du:dateUtc="2024-12-16T17:06:00Z">
              <w:r w:rsidRPr="004424B1">
                <w:t>-</w:t>
              </w:r>
            </w:ins>
          </w:p>
        </w:tc>
        <w:tc>
          <w:tcPr>
            <w:tcW w:w="449" w:type="dxa"/>
            <w:shd w:val="clear" w:color="auto" w:fill="D9D9D9" w:themeFill="background1" w:themeFillShade="D9"/>
          </w:tcPr>
          <w:p w14:paraId="1295BEE1"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25" w:author="Quinten Van Woerkom" w:date="2024-12-16T18:06:00Z" w16du:dateUtc="2024-12-16T17:06:00Z"/>
              </w:rPr>
            </w:pPr>
            <w:ins w:id="22226" w:author="Quinten Van Woerkom" w:date="2024-12-16T18:06:00Z" w16du:dateUtc="2024-12-16T17:06:00Z">
              <w:r w:rsidRPr="004424B1">
                <w:t>-</w:t>
              </w:r>
            </w:ins>
          </w:p>
        </w:tc>
        <w:tc>
          <w:tcPr>
            <w:tcW w:w="2805" w:type="dxa"/>
          </w:tcPr>
          <w:p w14:paraId="15C88A78"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227" w:author="Quinten Van Woerkom" w:date="2024-12-16T18:06:00Z" w16du:dateUtc="2024-12-16T17:06:00Z"/>
              </w:rPr>
            </w:pPr>
            <w:ins w:id="22228" w:author="Quinten Van Woerkom" w:date="2024-12-16T18:06:00Z" w16du:dateUtc="2024-12-16T17:06:00Z">
              <w:r w:rsidRPr="004424B1">
                <w:t>Plan (</w:t>
              </w:r>
              <w:proofErr w:type="spellStart"/>
              <w:r w:rsidRPr="004424B1">
                <w:t>SubPlan</w:t>
              </w:r>
              <w:proofErr w:type="spellEnd"/>
              <w:r w:rsidRPr="004424B1">
                <w:t>)</w:t>
              </w:r>
            </w:ins>
          </w:p>
        </w:tc>
      </w:tr>
      <w:tr w:rsidR="00F660E0" w:rsidRPr="004424B1" w14:paraId="6DF2CFF4" w14:textId="77777777" w:rsidTr="00E57663">
        <w:trPr>
          <w:ins w:id="22229"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tcPr>
          <w:p w14:paraId="21857137" w14:textId="77777777" w:rsidR="00F660E0" w:rsidRPr="00BE1C3C" w:rsidRDefault="00F660E0" w:rsidP="00E57663">
            <w:pPr>
              <w:pStyle w:val="TableCell"/>
              <w:rPr>
                <w:ins w:id="22230" w:author="Quinten Van Woerkom" w:date="2024-12-16T18:06:00Z" w16du:dateUtc="2024-12-16T17:06:00Z"/>
                <w:szCs w:val="18"/>
              </w:rPr>
            </w:pPr>
          </w:p>
        </w:tc>
        <w:tc>
          <w:tcPr>
            <w:tcW w:w="3118" w:type="dxa"/>
            <w:shd w:val="clear" w:color="auto" w:fill="D9D9D9" w:themeFill="background1" w:themeFillShade="D9"/>
          </w:tcPr>
          <w:p w14:paraId="1754FE02"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231" w:author="Quinten Van Woerkom" w:date="2024-12-16T18:06:00Z" w16du:dateUtc="2024-12-16T17:06:00Z"/>
              </w:rPr>
            </w:pPr>
            <w:ins w:id="22232" w:author="Quinten Van Woerkom" w:date="2024-12-16T18:06:00Z" w16du:dateUtc="2024-12-16T17:06:00Z">
              <w:r w:rsidRPr="004424B1">
                <w:t xml:space="preserve">6: Subscribe to </w:t>
              </w:r>
              <w:proofErr w:type="spellStart"/>
              <w:r w:rsidRPr="004424B1">
                <w:t>SubPlans</w:t>
              </w:r>
              <w:proofErr w:type="spellEnd"/>
            </w:ins>
          </w:p>
        </w:tc>
        <w:tc>
          <w:tcPr>
            <w:tcW w:w="449" w:type="dxa"/>
            <w:shd w:val="clear" w:color="auto" w:fill="D9D9D9" w:themeFill="background1" w:themeFillShade="D9"/>
          </w:tcPr>
          <w:p w14:paraId="32A160F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33" w:author="Quinten Van Woerkom" w:date="2024-12-16T18:06:00Z" w16du:dateUtc="2024-12-16T17:06:00Z"/>
              </w:rPr>
            </w:pPr>
            <w:ins w:id="22234" w:author="Quinten Van Woerkom" w:date="2024-12-16T18:06:00Z" w16du:dateUtc="2024-12-16T17:06:00Z">
              <w:r w:rsidRPr="004424B1">
                <w:sym w:font="Wingdings" w:char="F0FC"/>
              </w:r>
            </w:ins>
          </w:p>
        </w:tc>
        <w:tc>
          <w:tcPr>
            <w:tcW w:w="449" w:type="dxa"/>
            <w:shd w:val="clear" w:color="auto" w:fill="D9D9D9" w:themeFill="background1" w:themeFillShade="D9"/>
          </w:tcPr>
          <w:p w14:paraId="74113C6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35" w:author="Quinten Van Woerkom" w:date="2024-12-16T18:06:00Z" w16du:dateUtc="2024-12-16T17:06:00Z"/>
              </w:rPr>
            </w:pPr>
            <w:ins w:id="22236" w:author="Quinten Van Woerkom" w:date="2024-12-16T18:06:00Z" w16du:dateUtc="2024-12-16T17:06:00Z">
              <w:r w:rsidRPr="004424B1">
                <w:t>-</w:t>
              </w:r>
            </w:ins>
          </w:p>
        </w:tc>
        <w:tc>
          <w:tcPr>
            <w:tcW w:w="449" w:type="dxa"/>
            <w:shd w:val="clear" w:color="auto" w:fill="D9D9D9" w:themeFill="background1" w:themeFillShade="D9"/>
          </w:tcPr>
          <w:p w14:paraId="5446BAA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37" w:author="Quinten Van Woerkom" w:date="2024-12-16T18:06:00Z" w16du:dateUtc="2024-12-16T17:06:00Z"/>
              </w:rPr>
            </w:pPr>
            <w:ins w:id="22238" w:author="Quinten Van Woerkom" w:date="2024-12-16T18:06:00Z" w16du:dateUtc="2024-12-16T17:06:00Z">
              <w:r w:rsidRPr="004424B1">
                <w:t>-</w:t>
              </w:r>
            </w:ins>
          </w:p>
        </w:tc>
        <w:tc>
          <w:tcPr>
            <w:tcW w:w="449" w:type="dxa"/>
            <w:shd w:val="clear" w:color="auto" w:fill="D9D9D9" w:themeFill="background1" w:themeFillShade="D9"/>
          </w:tcPr>
          <w:p w14:paraId="38741327"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39" w:author="Quinten Van Woerkom" w:date="2024-12-16T18:06:00Z" w16du:dateUtc="2024-12-16T17:06:00Z"/>
              </w:rPr>
            </w:pPr>
            <w:ins w:id="22240" w:author="Quinten Van Woerkom" w:date="2024-12-16T18:06:00Z" w16du:dateUtc="2024-12-16T17:06:00Z">
              <w:r w:rsidRPr="004424B1">
                <w:t>-</w:t>
              </w:r>
            </w:ins>
          </w:p>
        </w:tc>
        <w:tc>
          <w:tcPr>
            <w:tcW w:w="449" w:type="dxa"/>
            <w:shd w:val="clear" w:color="auto" w:fill="D9D9D9" w:themeFill="background1" w:themeFillShade="D9"/>
          </w:tcPr>
          <w:p w14:paraId="580FA19F"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41" w:author="Quinten Van Woerkom" w:date="2024-12-16T18:06:00Z" w16du:dateUtc="2024-12-16T17:06:00Z"/>
              </w:rPr>
            </w:pPr>
            <w:ins w:id="22242" w:author="Quinten Van Woerkom" w:date="2024-12-16T18:06:00Z" w16du:dateUtc="2024-12-16T17:06:00Z">
              <w:r w:rsidRPr="004424B1">
                <w:t>-</w:t>
              </w:r>
            </w:ins>
          </w:p>
        </w:tc>
        <w:tc>
          <w:tcPr>
            <w:tcW w:w="449" w:type="dxa"/>
            <w:shd w:val="clear" w:color="auto" w:fill="D9D9D9" w:themeFill="background1" w:themeFillShade="D9"/>
          </w:tcPr>
          <w:p w14:paraId="6AB84486"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43" w:author="Quinten Van Woerkom" w:date="2024-12-16T18:06:00Z" w16du:dateUtc="2024-12-16T17:06:00Z"/>
              </w:rPr>
            </w:pPr>
            <w:ins w:id="22244" w:author="Quinten Van Woerkom" w:date="2024-12-16T18:06:00Z" w16du:dateUtc="2024-12-16T17:06:00Z">
              <w:r w:rsidRPr="004424B1">
                <w:t>-</w:t>
              </w:r>
            </w:ins>
          </w:p>
        </w:tc>
        <w:tc>
          <w:tcPr>
            <w:tcW w:w="2805" w:type="dxa"/>
          </w:tcPr>
          <w:p w14:paraId="3A29BADF"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245" w:author="Quinten Van Woerkom" w:date="2024-12-16T18:06:00Z" w16du:dateUtc="2024-12-16T17:06:00Z"/>
              </w:rPr>
            </w:pPr>
            <w:ins w:id="22246" w:author="Quinten Van Woerkom" w:date="2024-12-16T18:06:00Z" w16du:dateUtc="2024-12-16T17:06:00Z">
              <w:r w:rsidRPr="004424B1">
                <w:t>Plan (</w:t>
              </w:r>
              <w:proofErr w:type="spellStart"/>
              <w:r w:rsidRPr="004424B1">
                <w:t>SubPlan</w:t>
              </w:r>
              <w:proofErr w:type="spellEnd"/>
              <w:r w:rsidRPr="004424B1">
                <w:t>)</w:t>
              </w:r>
            </w:ins>
          </w:p>
        </w:tc>
      </w:tr>
      <w:tr w:rsidR="00F660E0" w:rsidRPr="004424B1" w14:paraId="78E42747" w14:textId="77777777" w:rsidTr="00E57663">
        <w:trPr>
          <w:ins w:id="22247"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tcPr>
          <w:p w14:paraId="1720C6C5" w14:textId="77777777" w:rsidR="00F660E0" w:rsidRPr="00BE1C3C" w:rsidRDefault="00F660E0" w:rsidP="00E57663">
            <w:pPr>
              <w:pStyle w:val="TableCell"/>
              <w:rPr>
                <w:ins w:id="22248" w:author="Quinten Van Woerkom" w:date="2024-12-16T18:06:00Z" w16du:dateUtc="2024-12-16T17:06:00Z"/>
                <w:szCs w:val="18"/>
              </w:rPr>
            </w:pPr>
          </w:p>
        </w:tc>
        <w:tc>
          <w:tcPr>
            <w:tcW w:w="3118" w:type="dxa"/>
            <w:shd w:val="clear" w:color="auto" w:fill="D9D9D9" w:themeFill="background1" w:themeFillShade="D9"/>
          </w:tcPr>
          <w:p w14:paraId="5F76223F"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249" w:author="Quinten Van Woerkom" w:date="2024-12-16T18:06:00Z" w16du:dateUtc="2024-12-16T17:06:00Z"/>
              </w:rPr>
            </w:pPr>
            <w:ins w:id="22250" w:author="Quinten Van Woerkom" w:date="2024-12-16T18:06:00Z" w16du:dateUtc="2024-12-16T17:06:00Z">
              <w:r w:rsidRPr="004424B1">
                <w:t>7: Activity Suspension</w:t>
              </w:r>
            </w:ins>
          </w:p>
        </w:tc>
        <w:tc>
          <w:tcPr>
            <w:tcW w:w="449" w:type="dxa"/>
            <w:shd w:val="clear" w:color="auto" w:fill="D9D9D9" w:themeFill="background1" w:themeFillShade="D9"/>
          </w:tcPr>
          <w:p w14:paraId="520CAAF2"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51" w:author="Quinten Van Woerkom" w:date="2024-12-16T18:06:00Z" w16du:dateUtc="2024-12-16T17:06:00Z"/>
              </w:rPr>
            </w:pPr>
            <w:ins w:id="22252" w:author="Quinten Van Woerkom" w:date="2024-12-16T18:06:00Z" w16du:dateUtc="2024-12-16T17:06:00Z">
              <w:r w:rsidRPr="004424B1">
                <w:sym w:font="Wingdings" w:char="F0FC"/>
              </w:r>
            </w:ins>
          </w:p>
        </w:tc>
        <w:tc>
          <w:tcPr>
            <w:tcW w:w="449" w:type="dxa"/>
            <w:shd w:val="clear" w:color="auto" w:fill="D9D9D9" w:themeFill="background1" w:themeFillShade="D9"/>
          </w:tcPr>
          <w:p w14:paraId="4B06DA82"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53" w:author="Quinten Van Woerkom" w:date="2024-12-16T18:06:00Z" w16du:dateUtc="2024-12-16T17:06:00Z"/>
              </w:rPr>
            </w:pPr>
            <w:ins w:id="22254" w:author="Quinten Van Woerkom" w:date="2024-12-16T18:06:00Z" w16du:dateUtc="2024-12-16T17:06:00Z">
              <w:r w:rsidRPr="004424B1">
                <w:t>-</w:t>
              </w:r>
            </w:ins>
          </w:p>
        </w:tc>
        <w:tc>
          <w:tcPr>
            <w:tcW w:w="449" w:type="dxa"/>
            <w:shd w:val="clear" w:color="auto" w:fill="D9D9D9" w:themeFill="background1" w:themeFillShade="D9"/>
          </w:tcPr>
          <w:p w14:paraId="60F989D6"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55" w:author="Quinten Van Woerkom" w:date="2024-12-16T18:06:00Z" w16du:dateUtc="2024-12-16T17:06:00Z"/>
              </w:rPr>
            </w:pPr>
            <w:ins w:id="22256" w:author="Quinten Van Woerkom" w:date="2024-12-16T18:06:00Z" w16du:dateUtc="2024-12-16T17:06:00Z">
              <w:r w:rsidRPr="004424B1">
                <w:t>-</w:t>
              </w:r>
            </w:ins>
          </w:p>
        </w:tc>
        <w:tc>
          <w:tcPr>
            <w:tcW w:w="449" w:type="dxa"/>
            <w:shd w:val="clear" w:color="auto" w:fill="D9D9D9" w:themeFill="background1" w:themeFillShade="D9"/>
          </w:tcPr>
          <w:p w14:paraId="6029C410"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57" w:author="Quinten Van Woerkom" w:date="2024-12-16T18:06:00Z" w16du:dateUtc="2024-12-16T17:06:00Z"/>
              </w:rPr>
            </w:pPr>
            <w:ins w:id="22258" w:author="Quinten Van Woerkom" w:date="2024-12-16T18:06:00Z" w16du:dateUtc="2024-12-16T17:06:00Z">
              <w:r w:rsidRPr="004424B1">
                <w:t>-</w:t>
              </w:r>
            </w:ins>
          </w:p>
        </w:tc>
        <w:tc>
          <w:tcPr>
            <w:tcW w:w="449" w:type="dxa"/>
            <w:shd w:val="clear" w:color="auto" w:fill="D9D9D9" w:themeFill="background1" w:themeFillShade="D9"/>
          </w:tcPr>
          <w:p w14:paraId="3D53742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59" w:author="Quinten Van Woerkom" w:date="2024-12-16T18:06:00Z" w16du:dateUtc="2024-12-16T17:06:00Z"/>
              </w:rPr>
            </w:pPr>
            <w:ins w:id="22260" w:author="Quinten Van Woerkom" w:date="2024-12-16T18:06:00Z" w16du:dateUtc="2024-12-16T17:06:00Z">
              <w:r w:rsidRPr="004424B1">
                <w:t>-</w:t>
              </w:r>
            </w:ins>
          </w:p>
        </w:tc>
        <w:tc>
          <w:tcPr>
            <w:tcW w:w="449" w:type="dxa"/>
            <w:shd w:val="clear" w:color="auto" w:fill="D9D9D9" w:themeFill="background1" w:themeFillShade="D9"/>
          </w:tcPr>
          <w:p w14:paraId="459CBE6F"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61" w:author="Quinten Van Woerkom" w:date="2024-12-16T18:06:00Z" w16du:dateUtc="2024-12-16T17:06:00Z"/>
              </w:rPr>
            </w:pPr>
            <w:ins w:id="22262" w:author="Quinten Van Woerkom" w:date="2024-12-16T18:06:00Z" w16du:dateUtc="2024-12-16T17:06:00Z">
              <w:r w:rsidRPr="004424B1">
                <w:t>-</w:t>
              </w:r>
            </w:ins>
          </w:p>
        </w:tc>
        <w:tc>
          <w:tcPr>
            <w:tcW w:w="2805" w:type="dxa"/>
          </w:tcPr>
          <w:p w14:paraId="29428B3B"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263" w:author="Quinten Van Woerkom" w:date="2024-12-16T18:06:00Z" w16du:dateUtc="2024-12-16T17:06:00Z"/>
              </w:rPr>
            </w:pPr>
            <w:ins w:id="22264" w:author="Quinten Van Woerkom" w:date="2024-12-16T18:06:00Z" w16du:dateUtc="2024-12-16T17:06:00Z">
              <w:r w:rsidRPr="004424B1">
                <w:t>Planning Activity</w:t>
              </w:r>
            </w:ins>
          </w:p>
        </w:tc>
      </w:tr>
      <w:tr w:rsidR="00F660E0" w:rsidRPr="004424B1" w14:paraId="58ABDF50" w14:textId="77777777" w:rsidTr="00E57663">
        <w:trPr>
          <w:ins w:id="22265"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tcPr>
          <w:p w14:paraId="63C3CE9E" w14:textId="77777777" w:rsidR="00F660E0" w:rsidRPr="00BE1C3C" w:rsidRDefault="00F660E0" w:rsidP="00E57663">
            <w:pPr>
              <w:pStyle w:val="TableCell"/>
              <w:rPr>
                <w:ins w:id="22266" w:author="Quinten Van Woerkom" w:date="2024-12-16T18:06:00Z" w16du:dateUtc="2024-12-16T17:06:00Z"/>
                <w:szCs w:val="18"/>
              </w:rPr>
            </w:pPr>
          </w:p>
        </w:tc>
        <w:tc>
          <w:tcPr>
            <w:tcW w:w="3118" w:type="dxa"/>
            <w:shd w:val="clear" w:color="auto" w:fill="D9D9D9" w:themeFill="background1" w:themeFillShade="D9"/>
          </w:tcPr>
          <w:p w14:paraId="69DA7F1A"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267" w:author="Quinten Van Woerkom" w:date="2024-12-16T18:06:00Z" w16du:dateUtc="2024-12-16T17:06:00Z"/>
              </w:rPr>
            </w:pPr>
            <w:ins w:id="22268" w:author="Quinten Van Woerkom" w:date="2024-12-16T18:06:00Z" w16du:dateUtc="2024-12-16T17:06:00Z">
              <w:r w:rsidRPr="004424B1">
                <w:t>8: Activity Status</w:t>
              </w:r>
            </w:ins>
          </w:p>
        </w:tc>
        <w:tc>
          <w:tcPr>
            <w:tcW w:w="449" w:type="dxa"/>
            <w:shd w:val="clear" w:color="auto" w:fill="D9D9D9" w:themeFill="background1" w:themeFillShade="D9"/>
          </w:tcPr>
          <w:p w14:paraId="7E4B0460"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69" w:author="Quinten Van Woerkom" w:date="2024-12-16T18:06:00Z" w16du:dateUtc="2024-12-16T17:06:00Z"/>
              </w:rPr>
            </w:pPr>
            <w:ins w:id="22270" w:author="Quinten Van Woerkom" w:date="2024-12-16T18:06:00Z" w16du:dateUtc="2024-12-16T17:06:00Z">
              <w:r w:rsidRPr="004424B1">
                <w:sym w:font="Wingdings" w:char="F0FC"/>
              </w:r>
            </w:ins>
          </w:p>
        </w:tc>
        <w:tc>
          <w:tcPr>
            <w:tcW w:w="449" w:type="dxa"/>
            <w:shd w:val="clear" w:color="auto" w:fill="D9D9D9" w:themeFill="background1" w:themeFillShade="D9"/>
          </w:tcPr>
          <w:p w14:paraId="1EF3C15A"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71" w:author="Quinten Van Woerkom" w:date="2024-12-16T18:06:00Z" w16du:dateUtc="2024-12-16T17:06:00Z"/>
              </w:rPr>
            </w:pPr>
            <w:ins w:id="22272" w:author="Quinten Van Woerkom" w:date="2024-12-16T18:06:00Z" w16du:dateUtc="2024-12-16T17:06:00Z">
              <w:r w:rsidRPr="004424B1">
                <w:t>-</w:t>
              </w:r>
            </w:ins>
          </w:p>
        </w:tc>
        <w:tc>
          <w:tcPr>
            <w:tcW w:w="449" w:type="dxa"/>
            <w:shd w:val="clear" w:color="auto" w:fill="D9D9D9" w:themeFill="background1" w:themeFillShade="D9"/>
          </w:tcPr>
          <w:p w14:paraId="084D5185"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73" w:author="Quinten Van Woerkom" w:date="2024-12-16T18:06:00Z" w16du:dateUtc="2024-12-16T17:06:00Z"/>
              </w:rPr>
            </w:pPr>
            <w:ins w:id="22274" w:author="Quinten Van Woerkom" w:date="2024-12-16T18:06:00Z" w16du:dateUtc="2024-12-16T17:06:00Z">
              <w:r w:rsidRPr="004424B1">
                <w:t>-</w:t>
              </w:r>
            </w:ins>
          </w:p>
        </w:tc>
        <w:tc>
          <w:tcPr>
            <w:tcW w:w="449" w:type="dxa"/>
            <w:shd w:val="clear" w:color="auto" w:fill="D9D9D9" w:themeFill="background1" w:themeFillShade="D9"/>
          </w:tcPr>
          <w:p w14:paraId="193D1B28"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75" w:author="Quinten Van Woerkom" w:date="2024-12-16T18:06:00Z" w16du:dateUtc="2024-12-16T17:06:00Z"/>
              </w:rPr>
            </w:pPr>
            <w:ins w:id="22276" w:author="Quinten Van Woerkom" w:date="2024-12-16T18:06:00Z" w16du:dateUtc="2024-12-16T17:06:00Z">
              <w:r w:rsidRPr="004424B1">
                <w:t>-</w:t>
              </w:r>
            </w:ins>
          </w:p>
        </w:tc>
        <w:tc>
          <w:tcPr>
            <w:tcW w:w="449" w:type="dxa"/>
            <w:shd w:val="clear" w:color="auto" w:fill="D9D9D9" w:themeFill="background1" w:themeFillShade="D9"/>
          </w:tcPr>
          <w:p w14:paraId="58479E1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77" w:author="Quinten Van Woerkom" w:date="2024-12-16T18:06:00Z" w16du:dateUtc="2024-12-16T17:06:00Z"/>
              </w:rPr>
            </w:pPr>
            <w:ins w:id="22278" w:author="Quinten Van Woerkom" w:date="2024-12-16T18:06:00Z" w16du:dateUtc="2024-12-16T17:06:00Z">
              <w:r w:rsidRPr="004424B1">
                <w:t>-</w:t>
              </w:r>
            </w:ins>
          </w:p>
        </w:tc>
        <w:tc>
          <w:tcPr>
            <w:tcW w:w="449" w:type="dxa"/>
            <w:shd w:val="clear" w:color="auto" w:fill="D9D9D9" w:themeFill="background1" w:themeFillShade="D9"/>
          </w:tcPr>
          <w:p w14:paraId="4E884938"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79" w:author="Quinten Van Woerkom" w:date="2024-12-16T18:06:00Z" w16du:dateUtc="2024-12-16T17:06:00Z"/>
              </w:rPr>
            </w:pPr>
            <w:ins w:id="22280" w:author="Quinten Van Woerkom" w:date="2024-12-16T18:06:00Z" w16du:dateUtc="2024-12-16T17:06:00Z">
              <w:r w:rsidRPr="004424B1">
                <w:t>-</w:t>
              </w:r>
            </w:ins>
          </w:p>
        </w:tc>
        <w:tc>
          <w:tcPr>
            <w:tcW w:w="2805" w:type="dxa"/>
          </w:tcPr>
          <w:p w14:paraId="5D6DCF05"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281" w:author="Quinten Van Woerkom" w:date="2024-12-16T18:06:00Z" w16du:dateUtc="2024-12-16T17:06:00Z"/>
              </w:rPr>
            </w:pPr>
            <w:ins w:id="22282" w:author="Quinten Van Woerkom" w:date="2024-12-16T18:06:00Z" w16du:dateUtc="2024-12-16T17:06:00Z">
              <w:r w:rsidRPr="004424B1">
                <w:t>Planning Activity</w:t>
              </w:r>
            </w:ins>
          </w:p>
        </w:tc>
      </w:tr>
      <w:tr w:rsidR="00F660E0" w:rsidRPr="004424B1" w14:paraId="0B0F4647" w14:textId="77777777" w:rsidTr="00E57663">
        <w:trPr>
          <w:ins w:id="22283"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54A2DA80" w14:textId="77777777" w:rsidR="00F660E0" w:rsidRPr="00BE1C3C" w:rsidRDefault="00F660E0" w:rsidP="00E57663">
            <w:pPr>
              <w:pStyle w:val="TableCell"/>
              <w:rPr>
                <w:ins w:id="22284" w:author="Quinten Van Woerkom" w:date="2024-12-16T18:06:00Z" w16du:dateUtc="2024-12-16T17:06:00Z"/>
                <w:szCs w:val="18"/>
              </w:rPr>
            </w:pPr>
            <w:commentRangeStart w:id="22285"/>
            <w:ins w:id="22286" w:author="Quinten Van Woerkom" w:date="2024-12-16T18:06:00Z" w16du:dateUtc="2024-12-16T17:06:00Z">
              <w:r w:rsidRPr="00BE1C3C">
                <w:rPr>
                  <w:szCs w:val="18"/>
                </w:rPr>
                <w:t>PIMS</w:t>
              </w:r>
              <w:commentRangeEnd w:id="22285"/>
              <w:r w:rsidRPr="00F14A76">
                <w:rPr>
                  <w:rStyle w:val="CommentReference"/>
                  <w:rFonts w:cs="Times New Roman"/>
                  <w:sz w:val="18"/>
                  <w:szCs w:val="18"/>
                  <w:lang w:val="en-US" w:eastAsia="en-US"/>
                  <w:rPrChange w:id="22287" w:author="Peter Van Der Plas" w:date="2024-12-27T13:15:00Z" w16du:dateUtc="2024-12-27T12:15:00Z">
                    <w:rPr>
                      <w:rStyle w:val="CommentReference"/>
                      <w:rFonts w:cs="Times New Roman"/>
                      <w:lang w:val="en-US" w:eastAsia="en-US"/>
                    </w:rPr>
                  </w:rPrChange>
                </w:rPr>
                <w:commentReference w:id="22285"/>
              </w:r>
            </w:ins>
          </w:p>
        </w:tc>
        <w:tc>
          <w:tcPr>
            <w:tcW w:w="3118" w:type="dxa"/>
            <w:shd w:val="clear" w:color="auto" w:fill="D9D9D9" w:themeFill="background1" w:themeFillShade="D9"/>
          </w:tcPr>
          <w:p w14:paraId="06A5438F"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288" w:author="Quinten Van Woerkom" w:date="2024-12-16T18:06:00Z" w16du:dateUtc="2024-12-16T17:06:00Z"/>
              </w:rPr>
            </w:pPr>
            <w:ins w:id="22289" w:author="Quinten Van Woerkom" w:date="2024-12-16T18:06:00Z" w16du:dateUtc="2024-12-16T17:06:00Z">
              <w:r w:rsidRPr="004424B1">
                <w:t>1: Request Definitions</w:t>
              </w:r>
            </w:ins>
          </w:p>
        </w:tc>
        <w:tc>
          <w:tcPr>
            <w:tcW w:w="449" w:type="dxa"/>
            <w:shd w:val="clear" w:color="auto" w:fill="D9D9D9" w:themeFill="background1" w:themeFillShade="D9"/>
          </w:tcPr>
          <w:p w14:paraId="0D1D7D60"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90" w:author="Quinten Van Woerkom" w:date="2024-12-16T18:06:00Z" w16du:dateUtc="2024-12-16T17:06:00Z"/>
              </w:rPr>
            </w:pPr>
            <w:ins w:id="22291" w:author="Quinten Van Woerkom" w:date="2024-12-16T18:06:00Z" w16du:dateUtc="2024-12-16T17:06:00Z">
              <w:r w:rsidRPr="004424B1">
                <w:sym w:font="Wingdings" w:char="F0FC"/>
              </w:r>
            </w:ins>
          </w:p>
        </w:tc>
        <w:tc>
          <w:tcPr>
            <w:tcW w:w="449" w:type="dxa"/>
            <w:shd w:val="clear" w:color="auto" w:fill="D9D9D9" w:themeFill="background1" w:themeFillShade="D9"/>
          </w:tcPr>
          <w:p w14:paraId="3F5F76BC"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92" w:author="Quinten Van Woerkom" w:date="2024-12-16T18:06:00Z" w16du:dateUtc="2024-12-16T17:06:00Z"/>
              </w:rPr>
            </w:pPr>
            <w:ins w:id="22293" w:author="Quinten Van Woerkom" w:date="2024-12-16T18:06:00Z" w16du:dateUtc="2024-12-16T17:06:00Z">
              <w:r w:rsidRPr="004424B1">
                <w:t>O</w:t>
              </w:r>
            </w:ins>
          </w:p>
        </w:tc>
        <w:tc>
          <w:tcPr>
            <w:tcW w:w="449" w:type="dxa"/>
            <w:shd w:val="clear" w:color="auto" w:fill="D9D9D9" w:themeFill="background1" w:themeFillShade="D9"/>
          </w:tcPr>
          <w:p w14:paraId="4C5AE03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94" w:author="Quinten Van Woerkom" w:date="2024-12-16T18:06:00Z" w16du:dateUtc="2024-12-16T17:06:00Z"/>
              </w:rPr>
            </w:pPr>
            <w:ins w:id="22295" w:author="Quinten Van Woerkom" w:date="2024-12-16T18:06:00Z" w16du:dateUtc="2024-12-16T17:06:00Z">
              <w:r w:rsidRPr="004424B1">
                <w:t>-</w:t>
              </w:r>
            </w:ins>
          </w:p>
        </w:tc>
        <w:tc>
          <w:tcPr>
            <w:tcW w:w="449" w:type="dxa"/>
            <w:shd w:val="clear" w:color="auto" w:fill="D9D9D9" w:themeFill="background1" w:themeFillShade="D9"/>
          </w:tcPr>
          <w:p w14:paraId="55596B1C"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96" w:author="Quinten Van Woerkom" w:date="2024-12-16T18:06:00Z" w16du:dateUtc="2024-12-16T17:06:00Z"/>
              </w:rPr>
            </w:pPr>
            <w:ins w:id="22297" w:author="Quinten Van Woerkom" w:date="2024-12-16T18:06:00Z" w16du:dateUtc="2024-12-16T17:06:00Z">
              <w:r w:rsidRPr="004424B1">
                <w:t>O</w:t>
              </w:r>
            </w:ins>
          </w:p>
        </w:tc>
        <w:tc>
          <w:tcPr>
            <w:tcW w:w="449" w:type="dxa"/>
            <w:shd w:val="clear" w:color="auto" w:fill="D9D9D9" w:themeFill="background1" w:themeFillShade="D9"/>
          </w:tcPr>
          <w:p w14:paraId="626F010A"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298" w:author="Quinten Van Woerkom" w:date="2024-12-16T18:06:00Z" w16du:dateUtc="2024-12-16T17:06:00Z"/>
              </w:rPr>
            </w:pPr>
            <w:ins w:id="22299" w:author="Quinten Van Woerkom" w:date="2024-12-16T18:06:00Z" w16du:dateUtc="2024-12-16T17:06:00Z">
              <w:r w:rsidRPr="004424B1">
                <w:t>O</w:t>
              </w:r>
            </w:ins>
          </w:p>
        </w:tc>
        <w:tc>
          <w:tcPr>
            <w:tcW w:w="449" w:type="dxa"/>
            <w:shd w:val="clear" w:color="auto" w:fill="D9D9D9" w:themeFill="background1" w:themeFillShade="D9"/>
          </w:tcPr>
          <w:p w14:paraId="5787BDB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00" w:author="Quinten Van Woerkom" w:date="2024-12-16T18:06:00Z" w16du:dateUtc="2024-12-16T17:06:00Z"/>
              </w:rPr>
            </w:pPr>
            <w:ins w:id="22301" w:author="Quinten Van Woerkom" w:date="2024-12-16T18:06:00Z" w16du:dateUtc="2024-12-16T17:06:00Z">
              <w:r w:rsidRPr="004424B1">
                <w:t>O</w:t>
              </w:r>
            </w:ins>
          </w:p>
        </w:tc>
        <w:tc>
          <w:tcPr>
            <w:tcW w:w="2805" w:type="dxa"/>
          </w:tcPr>
          <w:p w14:paraId="0D86E516"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302" w:author="Quinten Van Woerkom" w:date="2024-12-16T18:06:00Z" w16du:dateUtc="2024-12-16T17:06:00Z"/>
              </w:rPr>
            </w:pPr>
            <w:ins w:id="22303" w:author="Quinten Van Woerkom" w:date="2024-12-16T18:06:00Z" w16du:dateUtc="2024-12-16T17:06:00Z">
              <w:r w:rsidRPr="004424B1">
                <w:t>Planning Request</w:t>
              </w:r>
            </w:ins>
          </w:p>
        </w:tc>
      </w:tr>
      <w:tr w:rsidR="00F660E0" w:rsidRPr="004424B1" w14:paraId="6F7E40D7" w14:textId="77777777" w:rsidTr="00E57663">
        <w:trPr>
          <w:ins w:id="22304"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tcPr>
          <w:p w14:paraId="6407B7A1" w14:textId="77777777" w:rsidR="00F660E0" w:rsidRPr="00BE1C3C" w:rsidRDefault="00F660E0" w:rsidP="00E57663">
            <w:pPr>
              <w:pStyle w:val="TableCell"/>
              <w:rPr>
                <w:ins w:id="22305" w:author="Quinten Van Woerkom" w:date="2024-12-16T18:06:00Z" w16du:dateUtc="2024-12-16T17:06:00Z"/>
                <w:szCs w:val="18"/>
              </w:rPr>
            </w:pPr>
          </w:p>
        </w:tc>
        <w:tc>
          <w:tcPr>
            <w:tcW w:w="3118" w:type="dxa"/>
            <w:shd w:val="clear" w:color="auto" w:fill="D9D9D9" w:themeFill="background1" w:themeFillShade="D9"/>
          </w:tcPr>
          <w:p w14:paraId="171C9147"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306" w:author="Quinten Van Woerkom" w:date="2024-12-16T18:06:00Z" w16du:dateUtc="2024-12-16T17:06:00Z"/>
              </w:rPr>
            </w:pPr>
            <w:ins w:id="22307" w:author="Quinten Van Woerkom" w:date="2024-12-16T18:06:00Z" w16du:dateUtc="2024-12-16T17:06:00Z">
              <w:r w:rsidRPr="004424B1">
                <w:t>2: Event Definitions</w:t>
              </w:r>
            </w:ins>
          </w:p>
        </w:tc>
        <w:tc>
          <w:tcPr>
            <w:tcW w:w="449" w:type="dxa"/>
            <w:shd w:val="clear" w:color="auto" w:fill="D9D9D9" w:themeFill="background1" w:themeFillShade="D9"/>
          </w:tcPr>
          <w:p w14:paraId="3DFE18F3"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08" w:author="Quinten Van Woerkom" w:date="2024-12-16T18:06:00Z" w16du:dateUtc="2024-12-16T17:06:00Z"/>
              </w:rPr>
            </w:pPr>
            <w:ins w:id="22309" w:author="Quinten Van Woerkom" w:date="2024-12-16T18:06:00Z" w16du:dateUtc="2024-12-16T17:06:00Z">
              <w:r w:rsidRPr="004424B1">
                <w:sym w:font="Wingdings" w:char="F0FC"/>
              </w:r>
            </w:ins>
          </w:p>
        </w:tc>
        <w:tc>
          <w:tcPr>
            <w:tcW w:w="449" w:type="dxa"/>
            <w:shd w:val="clear" w:color="auto" w:fill="D9D9D9" w:themeFill="background1" w:themeFillShade="D9"/>
          </w:tcPr>
          <w:p w14:paraId="580FF90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10" w:author="Quinten Van Woerkom" w:date="2024-12-16T18:06:00Z" w16du:dateUtc="2024-12-16T17:06:00Z"/>
              </w:rPr>
            </w:pPr>
            <w:ins w:id="22311" w:author="Quinten Van Woerkom" w:date="2024-12-16T18:06:00Z" w16du:dateUtc="2024-12-16T17:06:00Z">
              <w:r w:rsidRPr="004424B1">
                <w:t>-</w:t>
              </w:r>
            </w:ins>
          </w:p>
        </w:tc>
        <w:tc>
          <w:tcPr>
            <w:tcW w:w="449" w:type="dxa"/>
            <w:shd w:val="clear" w:color="auto" w:fill="D9D9D9" w:themeFill="background1" w:themeFillShade="D9"/>
          </w:tcPr>
          <w:p w14:paraId="77D201DF"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12" w:author="Quinten Van Woerkom" w:date="2024-12-16T18:06:00Z" w16du:dateUtc="2024-12-16T17:06:00Z"/>
              </w:rPr>
            </w:pPr>
            <w:ins w:id="22313" w:author="Quinten Van Woerkom" w:date="2024-12-16T18:06:00Z" w16du:dateUtc="2024-12-16T17:06:00Z">
              <w:r w:rsidRPr="004424B1">
                <w:t>-</w:t>
              </w:r>
            </w:ins>
          </w:p>
        </w:tc>
        <w:tc>
          <w:tcPr>
            <w:tcW w:w="449" w:type="dxa"/>
            <w:shd w:val="clear" w:color="auto" w:fill="D9D9D9" w:themeFill="background1" w:themeFillShade="D9"/>
          </w:tcPr>
          <w:p w14:paraId="4E9EB0E9"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14" w:author="Quinten Van Woerkom" w:date="2024-12-16T18:06:00Z" w16du:dateUtc="2024-12-16T17:06:00Z"/>
              </w:rPr>
            </w:pPr>
            <w:ins w:id="22315" w:author="Quinten Van Woerkom" w:date="2024-12-16T18:06:00Z" w16du:dateUtc="2024-12-16T17:06:00Z">
              <w:r w:rsidRPr="004424B1">
                <w:t>-</w:t>
              </w:r>
            </w:ins>
          </w:p>
        </w:tc>
        <w:tc>
          <w:tcPr>
            <w:tcW w:w="449" w:type="dxa"/>
            <w:shd w:val="clear" w:color="auto" w:fill="D9D9D9" w:themeFill="background1" w:themeFillShade="D9"/>
          </w:tcPr>
          <w:p w14:paraId="38F5BFE0"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16" w:author="Quinten Van Woerkom" w:date="2024-12-16T18:06:00Z" w16du:dateUtc="2024-12-16T17:06:00Z"/>
              </w:rPr>
            </w:pPr>
            <w:ins w:id="22317" w:author="Quinten Van Woerkom" w:date="2024-12-16T18:06:00Z" w16du:dateUtc="2024-12-16T17:06:00Z">
              <w:r w:rsidRPr="004424B1">
                <w:t>-</w:t>
              </w:r>
            </w:ins>
          </w:p>
        </w:tc>
        <w:tc>
          <w:tcPr>
            <w:tcW w:w="449" w:type="dxa"/>
            <w:shd w:val="clear" w:color="auto" w:fill="D9D9D9" w:themeFill="background1" w:themeFillShade="D9"/>
          </w:tcPr>
          <w:p w14:paraId="46CEB710"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18" w:author="Quinten Van Woerkom" w:date="2024-12-16T18:06:00Z" w16du:dateUtc="2024-12-16T17:06:00Z"/>
              </w:rPr>
            </w:pPr>
            <w:ins w:id="22319" w:author="Quinten Van Woerkom" w:date="2024-12-16T18:06:00Z" w16du:dateUtc="2024-12-16T17:06:00Z">
              <w:r w:rsidRPr="004424B1">
                <w:t>-</w:t>
              </w:r>
            </w:ins>
          </w:p>
        </w:tc>
        <w:tc>
          <w:tcPr>
            <w:tcW w:w="2805" w:type="dxa"/>
          </w:tcPr>
          <w:p w14:paraId="0351AD9E"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320" w:author="Quinten Van Woerkom" w:date="2024-12-16T18:06:00Z" w16du:dateUtc="2024-12-16T17:06:00Z"/>
              </w:rPr>
            </w:pPr>
            <w:ins w:id="22321" w:author="Quinten Van Woerkom" w:date="2024-12-16T18:06:00Z" w16du:dateUtc="2024-12-16T17:06:00Z">
              <w:r w:rsidRPr="004424B1">
                <w:t>Planning Event</w:t>
              </w:r>
            </w:ins>
          </w:p>
        </w:tc>
      </w:tr>
      <w:tr w:rsidR="00F660E0" w:rsidRPr="004424B1" w14:paraId="5A679137" w14:textId="77777777" w:rsidTr="00E57663">
        <w:trPr>
          <w:ins w:id="22322"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tcPr>
          <w:p w14:paraId="598A6C05" w14:textId="77777777" w:rsidR="00F660E0" w:rsidRPr="00BE1C3C" w:rsidRDefault="00F660E0" w:rsidP="00E57663">
            <w:pPr>
              <w:pStyle w:val="TableCell"/>
              <w:rPr>
                <w:ins w:id="22323" w:author="Quinten Van Woerkom" w:date="2024-12-16T18:06:00Z" w16du:dateUtc="2024-12-16T17:06:00Z"/>
                <w:szCs w:val="18"/>
              </w:rPr>
            </w:pPr>
          </w:p>
        </w:tc>
        <w:tc>
          <w:tcPr>
            <w:tcW w:w="3118" w:type="dxa"/>
            <w:shd w:val="clear" w:color="auto" w:fill="D9D9D9" w:themeFill="background1" w:themeFillShade="D9"/>
          </w:tcPr>
          <w:p w14:paraId="2E5EEC96"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324" w:author="Quinten Van Woerkom" w:date="2024-12-16T18:06:00Z" w16du:dateUtc="2024-12-16T17:06:00Z"/>
              </w:rPr>
            </w:pPr>
            <w:ins w:id="22325" w:author="Quinten Van Woerkom" w:date="2024-12-16T18:06:00Z" w16du:dateUtc="2024-12-16T17:06:00Z">
              <w:r w:rsidRPr="004424B1">
                <w:t>3: Activity Definitions</w:t>
              </w:r>
            </w:ins>
          </w:p>
        </w:tc>
        <w:tc>
          <w:tcPr>
            <w:tcW w:w="449" w:type="dxa"/>
            <w:shd w:val="clear" w:color="auto" w:fill="D9D9D9" w:themeFill="background1" w:themeFillShade="D9"/>
          </w:tcPr>
          <w:p w14:paraId="0AA6F822"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26" w:author="Quinten Van Woerkom" w:date="2024-12-16T18:06:00Z" w16du:dateUtc="2024-12-16T17:06:00Z"/>
              </w:rPr>
            </w:pPr>
            <w:ins w:id="22327" w:author="Quinten Van Woerkom" w:date="2024-12-16T18:06:00Z" w16du:dateUtc="2024-12-16T17:06:00Z">
              <w:r w:rsidRPr="004424B1">
                <w:sym w:font="Wingdings" w:char="F0FC"/>
              </w:r>
            </w:ins>
          </w:p>
        </w:tc>
        <w:tc>
          <w:tcPr>
            <w:tcW w:w="449" w:type="dxa"/>
            <w:shd w:val="clear" w:color="auto" w:fill="D9D9D9" w:themeFill="background1" w:themeFillShade="D9"/>
          </w:tcPr>
          <w:p w14:paraId="4289E853"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28" w:author="Quinten Van Woerkom" w:date="2024-12-16T18:06:00Z" w16du:dateUtc="2024-12-16T17:06:00Z"/>
              </w:rPr>
            </w:pPr>
            <w:ins w:id="22329" w:author="Quinten Van Woerkom" w:date="2024-12-16T18:06:00Z" w16du:dateUtc="2024-12-16T17:06:00Z">
              <w:r w:rsidRPr="004424B1">
                <w:t>O</w:t>
              </w:r>
            </w:ins>
          </w:p>
        </w:tc>
        <w:tc>
          <w:tcPr>
            <w:tcW w:w="449" w:type="dxa"/>
            <w:shd w:val="clear" w:color="auto" w:fill="D9D9D9" w:themeFill="background1" w:themeFillShade="D9"/>
          </w:tcPr>
          <w:p w14:paraId="3FA285EE"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30" w:author="Quinten Van Woerkom" w:date="2024-12-16T18:06:00Z" w16du:dateUtc="2024-12-16T17:06:00Z"/>
              </w:rPr>
            </w:pPr>
            <w:ins w:id="22331" w:author="Quinten Van Woerkom" w:date="2024-12-16T18:06:00Z" w16du:dateUtc="2024-12-16T17:06:00Z">
              <w:r w:rsidRPr="004424B1">
                <w:t>-</w:t>
              </w:r>
            </w:ins>
          </w:p>
        </w:tc>
        <w:tc>
          <w:tcPr>
            <w:tcW w:w="449" w:type="dxa"/>
            <w:shd w:val="clear" w:color="auto" w:fill="D9D9D9" w:themeFill="background1" w:themeFillShade="D9"/>
          </w:tcPr>
          <w:p w14:paraId="58F8C3C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32" w:author="Quinten Van Woerkom" w:date="2024-12-16T18:06:00Z" w16du:dateUtc="2024-12-16T17:06:00Z"/>
              </w:rPr>
            </w:pPr>
            <w:ins w:id="22333" w:author="Quinten Van Woerkom" w:date="2024-12-16T18:06:00Z" w16du:dateUtc="2024-12-16T17:06:00Z">
              <w:r w:rsidRPr="004424B1">
                <w:t>O</w:t>
              </w:r>
            </w:ins>
          </w:p>
        </w:tc>
        <w:tc>
          <w:tcPr>
            <w:tcW w:w="449" w:type="dxa"/>
            <w:shd w:val="clear" w:color="auto" w:fill="D9D9D9" w:themeFill="background1" w:themeFillShade="D9"/>
          </w:tcPr>
          <w:p w14:paraId="5A7B1AE8"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34" w:author="Quinten Van Woerkom" w:date="2024-12-16T18:06:00Z" w16du:dateUtc="2024-12-16T17:06:00Z"/>
              </w:rPr>
            </w:pPr>
            <w:ins w:id="22335" w:author="Quinten Van Woerkom" w:date="2024-12-16T18:06:00Z" w16du:dateUtc="2024-12-16T17:06:00Z">
              <w:r w:rsidRPr="004424B1">
                <w:t>O</w:t>
              </w:r>
            </w:ins>
          </w:p>
        </w:tc>
        <w:tc>
          <w:tcPr>
            <w:tcW w:w="449" w:type="dxa"/>
            <w:shd w:val="clear" w:color="auto" w:fill="D9D9D9" w:themeFill="background1" w:themeFillShade="D9"/>
          </w:tcPr>
          <w:p w14:paraId="3FC414E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36" w:author="Quinten Van Woerkom" w:date="2024-12-16T18:06:00Z" w16du:dateUtc="2024-12-16T17:06:00Z"/>
              </w:rPr>
            </w:pPr>
            <w:ins w:id="22337" w:author="Quinten Van Woerkom" w:date="2024-12-16T18:06:00Z" w16du:dateUtc="2024-12-16T17:06:00Z">
              <w:r w:rsidRPr="004424B1">
                <w:t>O</w:t>
              </w:r>
            </w:ins>
          </w:p>
        </w:tc>
        <w:tc>
          <w:tcPr>
            <w:tcW w:w="2805" w:type="dxa"/>
          </w:tcPr>
          <w:p w14:paraId="60633EA8"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338" w:author="Quinten Van Woerkom" w:date="2024-12-16T18:06:00Z" w16du:dateUtc="2024-12-16T17:06:00Z"/>
              </w:rPr>
            </w:pPr>
            <w:ins w:id="22339" w:author="Quinten Van Woerkom" w:date="2024-12-16T18:06:00Z" w16du:dateUtc="2024-12-16T17:06:00Z">
              <w:r w:rsidRPr="004424B1">
                <w:t>Planning Activity</w:t>
              </w:r>
            </w:ins>
          </w:p>
        </w:tc>
      </w:tr>
      <w:tr w:rsidR="00F660E0" w:rsidRPr="004424B1" w14:paraId="2ADDE9A9" w14:textId="77777777" w:rsidTr="00E57663">
        <w:trPr>
          <w:ins w:id="22340"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tcPr>
          <w:p w14:paraId="523AD12F" w14:textId="77777777" w:rsidR="00F660E0" w:rsidRPr="00BE1C3C" w:rsidRDefault="00F660E0" w:rsidP="00E57663">
            <w:pPr>
              <w:pStyle w:val="TableCell"/>
              <w:rPr>
                <w:ins w:id="22341" w:author="Quinten Van Woerkom" w:date="2024-12-16T18:06:00Z" w16du:dateUtc="2024-12-16T17:06:00Z"/>
                <w:szCs w:val="18"/>
              </w:rPr>
            </w:pPr>
          </w:p>
        </w:tc>
        <w:tc>
          <w:tcPr>
            <w:tcW w:w="3118" w:type="dxa"/>
            <w:shd w:val="clear" w:color="auto" w:fill="D9D9D9" w:themeFill="background1" w:themeFillShade="D9"/>
          </w:tcPr>
          <w:p w14:paraId="3577C8A0"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342" w:author="Quinten Van Woerkom" w:date="2024-12-16T18:06:00Z" w16du:dateUtc="2024-12-16T17:06:00Z"/>
              </w:rPr>
            </w:pPr>
            <w:ins w:id="22343" w:author="Quinten Van Woerkom" w:date="2024-12-16T18:06:00Z" w16du:dateUtc="2024-12-16T17:06:00Z">
              <w:r w:rsidRPr="004424B1">
                <w:t>4: Resource Definitions</w:t>
              </w:r>
            </w:ins>
          </w:p>
        </w:tc>
        <w:tc>
          <w:tcPr>
            <w:tcW w:w="449" w:type="dxa"/>
            <w:shd w:val="clear" w:color="auto" w:fill="D9D9D9" w:themeFill="background1" w:themeFillShade="D9"/>
          </w:tcPr>
          <w:p w14:paraId="4F585FB7"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44" w:author="Quinten Van Woerkom" w:date="2024-12-16T18:06:00Z" w16du:dateUtc="2024-12-16T17:06:00Z"/>
              </w:rPr>
            </w:pPr>
            <w:ins w:id="22345" w:author="Quinten Van Woerkom" w:date="2024-12-16T18:06:00Z" w16du:dateUtc="2024-12-16T17:06:00Z">
              <w:r w:rsidRPr="004424B1">
                <w:sym w:font="Wingdings" w:char="F0FC"/>
              </w:r>
            </w:ins>
          </w:p>
        </w:tc>
        <w:tc>
          <w:tcPr>
            <w:tcW w:w="449" w:type="dxa"/>
            <w:shd w:val="clear" w:color="auto" w:fill="D9D9D9" w:themeFill="background1" w:themeFillShade="D9"/>
          </w:tcPr>
          <w:p w14:paraId="0C5CD529"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46" w:author="Quinten Van Woerkom" w:date="2024-12-16T18:06:00Z" w16du:dateUtc="2024-12-16T17:06:00Z"/>
              </w:rPr>
            </w:pPr>
            <w:ins w:id="22347" w:author="Quinten Van Woerkom" w:date="2024-12-16T18:06:00Z" w16du:dateUtc="2024-12-16T17:06:00Z">
              <w:r w:rsidRPr="004424B1">
                <w:t>-</w:t>
              </w:r>
            </w:ins>
          </w:p>
        </w:tc>
        <w:tc>
          <w:tcPr>
            <w:tcW w:w="449" w:type="dxa"/>
            <w:shd w:val="clear" w:color="auto" w:fill="D9D9D9" w:themeFill="background1" w:themeFillShade="D9"/>
          </w:tcPr>
          <w:p w14:paraId="606A4C07"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48" w:author="Quinten Van Woerkom" w:date="2024-12-16T18:06:00Z" w16du:dateUtc="2024-12-16T17:06:00Z"/>
              </w:rPr>
            </w:pPr>
            <w:ins w:id="22349" w:author="Quinten Van Woerkom" w:date="2024-12-16T18:06:00Z" w16du:dateUtc="2024-12-16T17:06:00Z">
              <w:r w:rsidRPr="004424B1">
                <w:t>-</w:t>
              </w:r>
            </w:ins>
          </w:p>
        </w:tc>
        <w:tc>
          <w:tcPr>
            <w:tcW w:w="449" w:type="dxa"/>
            <w:shd w:val="clear" w:color="auto" w:fill="D9D9D9" w:themeFill="background1" w:themeFillShade="D9"/>
          </w:tcPr>
          <w:p w14:paraId="68F382F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50" w:author="Quinten Van Woerkom" w:date="2024-12-16T18:06:00Z" w16du:dateUtc="2024-12-16T17:06:00Z"/>
              </w:rPr>
            </w:pPr>
            <w:ins w:id="22351" w:author="Quinten Van Woerkom" w:date="2024-12-16T18:06:00Z" w16du:dateUtc="2024-12-16T17:06:00Z">
              <w:r w:rsidRPr="004424B1">
                <w:sym w:font="Wingdings" w:char="F0FC"/>
              </w:r>
            </w:ins>
          </w:p>
        </w:tc>
        <w:tc>
          <w:tcPr>
            <w:tcW w:w="449" w:type="dxa"/>
            <w:shd w:val="clear" w:color="auto" w:fill="D9D9D9" w:themeFill="background1" w:themeFillShade="D9"/>
          </w:tcPr>
          <w:p w14:paraId="60F4BA3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52" w:author="Quinten Van Woerkom" w:date="2024-12-16T18:06:00Z" w16du:dateUtc="2024-12-16T17:06:00Z"/>
              </w:rPr>
            </w:pPr>
            <w:ins w:id="22353" w:author="Quinten Van Woerkom" w:date="2024-12-16T18:06:00Z" w16du:dateUtc="2024-12-16T17:06:00Z">
              <w:r w:rsidRPr="004424B1">
                <w:t>-</w:t>
              </w:r>
            </w:ins>
          </w:p>
        </w:tc>
        <w:tc>
          <w:tcPr>
            <w:tcW w:w="449" w:type="dxa"/>
            <w:shd w:val="clear" w:color="auto" w:fill="D9D9D9" w:themeFill="background1" w:themeFillShade="D9"/>
          </w:tcPr>
          <w:p w14:paraId="279994F2"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54" w:author="Quinten Van Woerkom" w:date="2024-12-16T18:06:00Z" w16du:dateUtc="2024-12-16T17:06:00Z"/>
              </w:rPr>
            </w:pPr>
            <w:ins w:id="22355" w:author="Quinten Van Woerkom" w:date="2024-12-16T18:06:00Z" w16du:dateUtc="2024-12-16T17:06:00Z">
              <w:r w:rsidRPr="004424B1">
                <w:t>-</w:t>
              </w:r>
            </w:ins>
          </w:p>
        </w:tc>
        <w:tc>
          <w:tcPr>
            <w:tcW w:w="2805" w:type="dxa"/>
          </w:tcPr>
          <w:p w14:paraId="49F3D923"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356" w:author="Quinten Van Woerkom" w:date="2024-12-16T18:06:00Z" w16du:dateUtc="2024-12-16T17:06:00Z"/>
              </w:rPr>
            </w:pPr>
            <w:ins w:id="22357" w:author="Quinten Van Woerkom" w:date="2024-12-16T18:06:00Z" w16du:dateUtc="2024-12-16T17:06:00Z">
              <w:r w:rsidRPr="004424B1">
                <w:t>Planning Resource</w:t>
              </w:r>
            </w:ins>
          </w:p>
        </w:tc>
      </w:tr>
      <w:tr w:rsidR="00F660E0" w:rsidRPr="004424B1" w14:paraId="32096FE9" w14:textId="77777777" w:rsidTr="00E57663">
        <w:trPr>
          <w:ins w:id="22358"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1E59B8FC" w14:textId="77777777" w:rsidR="00F660E0" w:rsidRPr="00BE1C3C" w:rsidRDefault="00F660E0" w:rsidP="00E57663">
            <w:pPr>
              <w:pStyle w:val="TableCell"/>
              <w:rPr>
                <w:ins w:id="22359" w:author="Quinten Van Woerkom" w:date="2024-12-16T18:06:00Z" w16du:dateUtc="2024-12-16T17:06:00Z"/>
                <w:szCs w:val="18"/>
              </w:rPr>
            </w:pPr>
            <w:ins w:id="22360" w:author="Quinten Van Woerkom" w:date="2024-12-16T18:06:00Z" w16du:dateUtc="2024-12-16T17:06:00Z">
              <w:r w:rsidRPr="00BE1C3C">
                <w:rPr>
                  <w:szCs w:val="18"/>
                </w:rPr>
                <w:t>PES</w:t>
              </w:r>
            </w:ins>
          </w:p>
        </w:tc>
        <w:tc>
          <w:tcPr>
            <w:tcW w:w="3118" w:type="dxa"/>
          </w:tcPr>
          <w:p w14:paraId="731A650C"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361" w:author="Quinten Van Woerkom" w:date="2024-12-16T18:06:00Z" w16du:dateUtc="2024-12-16T17:06:00Z"/>
              </w:rPr>
            </w:pPr>
            <w:ins w:id="22362" w:author="Quinten Van Woerkom" w:date="2024-12-16T18:06:00Z" w16du:dateUtc="2024-12-16T17:06:00Z">
              <w:r w:rsidRPr="004424B1">
                <w:t>1: Update Plan Status</w:t>
              </w:r>
            </w:ins>
          </w:p>
        </w:tc>
        <w:tc>
          <w:tcPr>
            <w:tcW w:w="449" w:type="dxa"/>
          </w:tcPr>
          <w:p w14:paraId="56A384D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63" w:author="Quinten Van Woerkom" w:date="2024-12-16T18:06:00Z" w16du:dateUtc="2024-12-16T17:06:00Z"/>
              </w:rPr>
            </w:pPr>
            <w:ins w:id="22364" w:author="Quinten Van Woerkom" w:date="2024-12-16T18:06:00Z" w16du:dateUtc="2024-12-16T17:06:00Z">
              <w:r w:rsidRPr="004424B1">
                <w:sym w:font="Wingdings" w:char="F0FC"/>
              </w:r>
            </w:ins>
          </w:p>
        </w:tc>
        <w:tc>
          <w:tcPr>
            <w:tcW w:w="449" w:type="dxa"/>
            <w:shd w:val="clear" w:color="auto" w:fill="D9D9D9" w:themeFill="background1" w:themeFillShade="D9"/>
          </w:tcPr>
          <w:p w14:paraId="5A2BA270"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65" w:author="Quinten Van Woerkom" w:date="2024-12-16T18:06:00Z" w16du:dateUtc="2024-12-16T17:06:00Z"/>
              </w:rPr>
            </w:pPr>
            <w:ins w:id="22366" w:author="Quinten Van Woerkom" w:date="2024-12-16T18:06:00Z" w16du:dateUtc="2024-12-16T17:06:00Z">
              <w:r w:rsidRPr="004424B1">
                <w:t>-</w:t>
              </w:r>
            </w:ins>
          </w:p>
        </w:tc>
        <w:tc>
          <w:tcPr>
            <w:tcW w:w="449" w:type="dxa"/>
            <w:shd w:val="clear" w:color="auto" w:fill="D9D9D9" w:themeFill="background1" w:themeFillShade="D9"/>
          </w:tcPr>
          <w:p w14:paraId="5703925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67" w:author="Quinten Van Woerkom" w:date="2024-12-16T18:06:00Z" w16du:dateUtc="2024-12-16T17:06:00Z"/>
              </w:rPr>
            </w:pPr>
            <w:ins w:id="22368" w:author="Quinten Van Woerkom" w:date="2024-12-16T18:06:00Z" w16du:dateUtc="2024-12-16T17:06:00Z">
              <w:r w:rsidRPr="004424B1">
                <w:t>-</w:t>
              </w:r>
            </w:ins>
          </w:p>
        </w:tc>
        <w:tc>
          <w:tcPr>
            <w:tcW w:w="449" w:type="dxa"/>
            <w:shd w:val="clear" w:color="auto" w:fill="D9D9D9" w:themeFill="background1" w:themeFillShade="D9"/>
          </w:tcPr>
          <w:p w14:paraId="3F119315"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69" w:author="Quinten Van Woerkom" w:date="2024-12-16T18:06:00Z" w16du:dateUtc="2024-12-16T17:06:00Z"/>
              </w:rPr>
            </w:pPr>
            <w:ins w:id="22370" w:author="Quinten Van Woerkom" w:date="2024-12-16T18:06:00Z" w16du:dateUtc="2024-12-16T17:06:00Z">
              <w:r w:rsidRPr="004424B1">
                <w:t>-</w:t>
              </w:r>
            </w:ins>
          </w:p>
        </w:tc>
        <w:tc>
          <w:tcPr>
            <w:tcW w:w="449" w:type="dxa"/>
            <w:shd w:val="clear" w:color="auto" w:fill="D9D9D9" w:themeFill="background1" w:themeFillShade="D9"/>
          </w:tcPr>
          <w:p w14:paraId="20445C0E"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71" w:author="Quinten Van Woerkom" w:date="2024-12-16T18:06:00Z" w16du:dateUtc="2024-12-16T17:06:00Z"/>
              </w:rPr>
            </w:pPr>
            <w:ins w:id="22372" w:author="Quinten Van Woerkom" w:date="2024-12-16T18:06:00Z" w16du:dateUtc="2024-12-16T17:06:00Z">
              <w:r w:rsidRPr="004424B1">
                <w:t>-</w:t>
              </w:r>
            </w:ins>
          </w:p>
        </w:tc>
        <w:tc>
          <w:tcPr>
            <w:tcW w:w="449" w:type="dxa"/>
            <w:shd w:val="clear" w:color="auto" w:fill="D9D9D9" w:themeFill="background1" w:themeFillShade="D9"/>
          </w:tcPr>
          <w:p w14:paraId="798C4D3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73" w:author="Quinten Van Woerkom" w:date="2024-12-16T18:06:00Z" w16du:dateUtc="2024-12-16T17:06:00Z"/>
              </w:rPr>
            </w:pPr>
            <w:ins w:id="22374" w:author="Quinten Van Woerkom" w:date="2024-12-16T18:06:00Z" w16du:dateUtc="2024-12-16T17:06:00Z">
              <w:r w:rsidRPr="004424B1">
                <w:t>-</w:t>
              </w:r>
            </w:ins>
          </w:p>
        </w:tc>
        <w:tc>
          <w:tcPr>
            <w:tcW w:w="2805" w:type="dxa"/>
          </w:tcPr>
          <w:p w14:paraId="167C1A4B"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375" w:author="Quinten Van Woerkom" w:date="2024-12-16T18:06:00Z" w16du:dateUtc="2024-12-16T17:06:00Z"/>
              </w:rPr>
            </w:pPr>
            <w:ins w:id="22376" w:author="Quinten Van Woerkom" w:date="2024-12-16T18:06:00Z" w16du:dateUtc="2024-12-16T17:06:00Z">
              <w:r w:rsidRPr="004424B1">
                <w:t>Plan</w:t>
              </w:r>
            </w:ins>
          </w:p>
        </w:tc>
      </w:tr>
      <w:tr w:rsidR="00F660E0" w:rsidRPr="004424B1" w14:paraId="6A56781B" w14:textId="77777777" w:rsidTr="00E57663">
        <w:trPr>
          <w:ins w:id="22377"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tcPr>
          <w:p w14:paraId="2F170E1E" w14:textId="77777777" w:rsidR="00F660E0" w:rsidRPr="004424B1" w:rsidRDefault="00F660E0" w:rsidP="00E57663">
            <w:pPr>
              <w:pStyle w:val="TableCell"/>
              <w:rPr>
                <w:ins w:id="22378" w:author="Quinten Van Woerkom" w:date="2024-12-16T18:06:00Z" w16du:dateUtc="2024-12-16T17:06:00Z"/>
              </w:rPr>
            </w:pPr>
          </w:p>
        </w:tc>
        <w:tc>
          <w:tcPr>
            <w:tcW w:w="3118" w:type="dxa"/>
          </w:tcPr>
          <w:p w14:paraId="228571E3"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379" w:author="Quinten Van Woerkom" w:date="2024-12-16T18:06:00Z" w16du:dateUtc="2024-12-16T17:06:00Z"/>
              </w:rPr>
            </w:pPr>
            <w:ins w:id="22380" w:author="Quinten Van Woerkom" w:date="2024-12-16T18:06:00Z" w16du:dateUtc="2024-12-16T17:06:00Z">
              <w:r w:rsidRPr="004424B1">
                <w:t>2: Insert/Delete Activity/Event</w:t>
              </w:r>
            </w:ins>
          </w:p>
        </w:tc>
        <w:tc>
          <w:tcPr>
            <w:tcW w:w="449" w:type="dxa"/>
          </w:tcPr>
          <w:p w14:paraId="746ED4E6"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81" w:author="Quinten Van Woerkom" w:date="2024-12-16T18:06:00Z" w16du:dateUtc="2024-12-16T17:06:00Z"/>
              </w:rPr>
            </w:pPr>
            <w:ins w:id="22382" w:author="Quinten Van Woerkom" w:date="2024-12-16T18:06:00Z" w16du:dateUtc="2024-12-16T17:06:00Z">
              <w:r w:rsidRPr="004424B1">
                <w:sym w:font="Wingdings" w:char="F0FC"/>
              </w:r>
            </w:ins>
          </w:p>
        </w:tc>
        <w:tc>
          <w:tcPr>
            <w:tcW w:w="449" w:type="dxa"/>
            <w:shd w:val="clear" w:color="auto" w:fill="D9D9D9" w:themeFill="background1" w:themeFillShade="D9"/>
          </w:tcPr>
          <w:p w14:paraId="5AEA67A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83" w:author="Quinten Van Woerkom" w:date="2024-12-16T18:06:00Z" w16du:dateUtc="2024-12-16T17:06:00Z"/>
              </w:rPr>
            </w:pPr>
            <w:ins w:id="22384" w:author="Quinten Van Woerkom" w:date="2024-12-16T18:06:00Z" w16du:dateUtc="2024-12-16T17:06:00Z">
              <w:r w:rsidRPr="004424B1">
                <w:t>O</w:t>
              </w:r>
            </w:ins>
          </w:p>
        </w:tc>
        <w:tc>
          <w:tcPr>
            <w:tcW w:w="449" w:type="dxa"/>
            <w:shd w:val="clear" w:color="auto" w:fill="D9D9D9" w:themeFill="background1" w:themeFillShade="D9"/>
          </w:tcPr>
          <w:p w14:paraId="6D9835E1"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85" w:author="Quinten Van Woerkom" w:date="2024-12-16T18:06:00Z" w16du:dateUtc="2024-12-16T17:06:00Z"/>
              </w:rPr>
            </w:pPr>
            <w:ins w:id="22386" w:author="Quinten Van Woerkom" w:date="2024-12-16T18:06:00Z" w16du:dateUtc="2024-12-16T17:06:00Z">
              <w:r w:rsidRPr="004424B1">
                <w:t>-</w:t>
              </w:r>
            </w:ins>
          </w:p>
        </w:tc>
        <w:tc>
          <w:tcPr>
            <w:tcW w:w="449" w:type="dxa"/>
            <w:shd w:val="clear" w:color="auto" w:fill="D9D9D9" w:themeFill="background1" w:themeFillShade="D9"/>
          </w:tcPr>
          <w:p w14:paraId="0357F75F"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87" w:author="Quinten Van Woerkom" w:date="2024-12-16T18:06:00Z" w16du:dateUtc="2024-12-16T17:06:00Z"/>
              </w:rPr>
            </w:pPr>
            <w:ins w:id="22388" w:author="Quinten Van Woerkom" w:date="2024-12-16T18:06:00Z" w16du:dateUtc="2024-12-16T17:06:00Z">
              <w:r w:rsidRPr="004424B1">
                <w:t>O</w:t>
              </w:r>
            </w:ins>
          </w:p>
        </w:tc>
        <w:tc>
          <w:tcPr>
            <w:tcW w:w="449" w:type="dxa"/>
            <w:shd w:val="clear" w:color="auto" w:fill="D9D9D9" w:themeFill="background1" w:themeFillShade="D9"/>
          </w:tcPr>
          <w:p w14:paraId="60B9AA16"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89" w:author="Quinten Van Woerkom" w:date="2024-12-16T18:06:00Z" w16du:dateUtc="2024-12-16T17:06:00Z"/>
              </w:rPr>
            </w:pPr>
            <w:ins w:id="22390" w:author="Quinten Van Woerkom" w:date="2024-12-16T18:06:00Z" w16du:dateUtc="2024-12-16T17:06:00Z">
              <w:r w:rsidRPr="004424B1">
                <w:t>O</w:t>
              </w:r>
            </w:ins>
          </w:p>
        </w:tc>
        <w:tc>
          <w:tcPr>
            <w:tcW w:w="449" w:type="dxa"/>
            <w:shd w:val="clear" w:color="auto" w:fill="D9D9D9" w:themeFill="background1" w:themeFillShade="D9"/>
          </w:tcPr>
          <w:p w14:paraId="4DBEFF22"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91" w:author="Quinten Van Woerkom" w:date="2024-12-16T18:06:00Z" w16du:dateUtc="2024-12-16T17:06:00Z"/>
              </w:rPr>
            </w:pPr>
            <w:ins w:id="22392" w:author="Quinten Van Woerkom" w:date="2024-12-16T18:06:00Z" w16du:dateUtc="2024-12-16T17:06:00Z">
              <w:r w:rsidRPr="004424B1">
                <w:t>O</w:t>
              </w:r>
            </w:ins>
          </w:p>
        </w:tc>
        <w:tc>
          <w:tcPr>
            <w:tcW w:w="2805" w:type="dxa"/>
          </w:tcPr>
          <w:p w14:paraId="334E9FD5"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393" w:author="Quinten Van Woerkom" w:date="2024-12-16T18:06:00Z" w16du:dateUtc="2024-12-16T17:06:00Z"/>
              </w:rPr>
            </w:pPr>
            <w:ins w:id="22394" w:author="Quinten Van Woerkom" w:date="2024-12-16T18:06:00Z" w16du:dateUtc="2024-12-16T17:06:00Z">
              <w:r w:rsidRPr="004424B1">
                <w:t>Planning Activity/Event</w:t>
              </w:r>
            </w:ins>
          </w:p>
        </w:tc>
      </w:tr>
      <w:tr w:rsidR="00F660E0" w:rsidRPr="004424B1" w14:paraId="1A8E9190" w14:textId="77777777" w:rsidTr="00E57663">
        <w:trPr>
          <w:ins w:id="22395"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tcPr>
          <w:p w14:paraId="124A99D3" w14:textId="77777777" w:rsidR="00F660E0" w:rsidRPr="004424B1" w:rsidRDefault="00F660E0" w:rsidP="00E57663">
            <w:pPr>
              <w:pStyle w:val="TableCell"/>
              <w:rPr>
                <w:ins w:id="22396" w:author="Quinten Van Woerkom" w:date="2024-12-16T18:06:00Z" w16du:dateUtc="2024-12-16T17:06:00Z"/>
              </w:rPr>
            </w:pPr>
          </w:p>
        </w:tc>
        <w:tc>
          <w:tcPr>
            <w:tcW w:w="3118" w:type="dxa"/>
            <w:shd w:val="clear" w:color="auto" w:fill="D9D9D9" w:themeFill="background1" w:themeFillShade="D9"/>
          </w:tcPr>
          <w:p w14:paraId="52FBEA59"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397" w:author="Quinten Van Woerkom" w:date="2024-12-16T18:06:00Z" w16du:dateUtc="2024-12-16T17:06:00Z"/>
              </w:rPr>
            </w:pPr>
            <w:ins w:id="22398" w:author="Quinten Van Woerkom" w:date="2024-12-16T18:06:00Z" w16du:dateUtc="2024-12-16T17:06:00Z">
              <w:r w:rsidRPr="004424B1">
                <w:t>3: Update Activity/Event</w:t>
              </w:r>
            </w:ins>
          </w:p>
        </w:tc>
        <w:tc>
          <w:tcPr>
            <w:tcW w:w="449" w:type="dxa"/>
            <w:shd w:val="clear" w:color="auto" w:fill="D9D9D9" w:themeFill="background1" w:themeFillShade="D9"/>
          </w:tcPr>
          <w:p w14:paraId="255A491A"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399" w:author="Quinten Van Woerkom" w:date="2024-12-16T18:06:00Z" w16du:dateUtc="2024-12-16T17:06:00Z"/>
              </w:rPr>
            </w:pPr>
            <w:ins w:id="22400" w:author="Quinten Van Woerkom" w:date="2024-12-16T18:06:00Z" w16du:dateUtc="2024-12-16T17:06:00Z">
              <w:r w:rsidRPr="004424B1">
                <w:sym w:font="Wingdings" w:char="F0FC"/>
              </w:r>
            </w:ins>
          </w:p>
        </w:tc>
        <w:tc>
          <w:tcPr>
            <w:tcW w:w="449" w:type="dxa"/>
            <w:shd w:val="clear" w:color="auto" w:fill="D9D9D9" w:themeFill="background1" w:themeFillShade="D9"/>
          </w:tcPr>
          <w:p w14:paraId="13B32C16"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401" w:author="Quinten Van Woerkom" w:date="2024-12-16T18:06:00Z" w16du:dateUtc="2024-12-16T17:06:00Z"/>
              </w:rPr>
            </w:pPr>
            <w:ins w:id="22402" w:author="Quinten Van Woerkom" w:date="2024-12-16T18:06:00Z" w16du:dateUtc="2024-12-16T17:06:00Z">
              <w:r w:rsidRPr="004424B1">
                <w:t>-</w:t>
              </w:r>
            </w:ins>
          </w:p>
        </w:tc>
        <w:tc>
          <w:tcPr>
            <w:tcW w:w="449" w:type="dxa"/>
            <w:shd w:val="clear" w:color="auto" w:fill="D9D9D9" w:themeFill="background1" w:themeFillShade="D9"/>
          </w:tcPr>
          <w:p w14:paraId="5BAEFFF6"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403" w:author="Quinten Van Woerkom" w:date="2024-12-16T18:06:00Z" w16du:dateUtc="2024-12-16T17:06:00Z"/>
              </w:rPr>
            </w:pPr>
            <w:ins w:id="22404" w:author="Quinten Van Woerkom" w:date="2024-12-16T18:06:00Z" w16du:dateUtc="2024-12-16T17:06:00Z">
              <w:r w:rsidRPr="004424B1">
                <w:t>-</w:t>
              </w:r>
            </w:ins>
          </w:p>
        </w:tc>
        <w:tc>
          <w:tcPr>
            <w:tcW w:w="449" w:type="dxa"/>
            <w:shd w:val="clear" w:color="auto" w:fill="D9D9D9" w:themeFill="background1" w:themeFillShade="D9"/>
          </w:tcPr>
          <w:p w14:paraId="639E7481"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405" w:author="Quinten Van Woerkom" w:date="2024-12-16T18:06:00Z" w16du:dateUtc="2024-12-16T17:06:00Z"/>
              </w:rPr>
            </w:pPr>
            <w:ins w:id="22406" w:author="Quinten Van Woerkom" w:date="2024-12-16T18:06:00Z" w16du:dateUtc="2024-12-16T17:06:00Z">
              <w:r w:rsidRPr="004424B1">
                <w:t>-</w:t>
              </w:r>
            </w:ins>
          </w:p>
        </w:tc>
        <w:tc>
          <w:tcPr>
            <w:tcW w:w="449" w:type="dxa"/>
            <w:shd w:val="clear" w:color="auto" w:fill="D9D9D9" w:themeFill="background1" w:themeFillShade="D9"/>
          </w:tcPr>
          <w:p w14:paraId="50E86788"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407" w:author="Quinten Van Woerkom" w:date="2024-12-16T18:06:00Z" w16du:dateUtc="2024-12-16T17:06:00Z"/>
              </w:rPr>
            </w:pPr>
            <w:ins w:id="22408" w:author="Quinten Van Woerkom" w:date="2024-12-16T18:06:00Z" w16du:dateUtc="2024-12-16T17:06:00Z">
              <w:r w:rsidRPr="004424B1">
                <w:t>O</w:t>
              </w:r>
            </w:ins>
          </w:p>
        </w:tc>
        <w:tc>
          <w:tcPr>
            <w:tcW w:w="449" w:type="dxa"/>
            <w:shd w:val="clear" w:color="auto" w:fill="D9D9D9" w:themeFill="background1" w:themeFillShade="D9"/>
          </w:tcPr>
          <w:p w14:paraId="7ED8B11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409" w:author="Quinten Van Woerkom" w:date="2024-12-16T18:06:00Z" w16du:dateUtc="2024-12-16T17:06:00Z"/>
              </w:rPr>
            </w:pPr>
            <w:ins w:id="22410" w:author="Quinten Van Woerkom" w:date="2024-12-16T18:06:00Z" w16du:dateUtc="2024-12-16T17:06:00Z">
              <w:r w:rsidRPr="004424B1">
                <w:t>-</w:t>
              </w:r>
            </w:ins>
          </w:p>
        </w:tc>
        <w:tc>
          <w:tcPr>
            <w:tcW w:w="2805" w:type="dxa"/>
          </w:tcPr>
          <w:p w14:paraId="5A0F5DCE"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411" w:author="Quinten Van Woerkom" w:date="2024-12-16T18:06:00Z" w16du:dateUtc="2024-12-16T17:06:00Z"/>
              </w:rPr>
            </w:pPr>
            <w:ins w:id="22412" w:author="Quinten Van Woerkom" w:date="2024-12-16T18:06:00Z" w16du:dateUtc="2024-12-16T17:06:00Z">
              <w:r w:rsidRPr="004424B1">
                <w:t>Planning Activity/Event</w:t>
              </w:r>
            </w:ins>
          </w:p>
        </w:tc>
      </w:tr>
      <w:tr w:rsidR="00F660E0" w:rsidRPr="004424B1" w14:paraId="266B6719" w14:textId="77777777" w:rsidTr="00E57663">
        <w:trPr>
          <w:ins w:id="22413"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tcPr>
          <w:p w14:paraId="6A73001A" w14:textId="77777777" w:rsidR="00F660E0" w:rsidRPr="004424B1" w:rsidRDefault="00F660E0" w:rsidP="00E57663">
            <w:pPr>
              <w:pStyle w:val="TableCell"/>
              <w:rPr>
                <w:ins w:id="22414" w:author="Quinten Van Woerkom" w:date="2024-12-16T18:06:00Z" w16du:dateUtc="2024-12-16T17:06:00Z"/>
              </w:rPr>
            </w:pPr>
          </w:p>
        </w:tc>
        <w:tc>
          <w:tcPr>
            <w:tcW w:w="3118" w:type="dxa"/>
            <w:shd w:val="clear" w:color="auto" w:fill="D9D9D9" w:themeFill="background1" w:themeFillShade="D9"/>
          </w:tcPr>
          <w:p w14:paraId="58D7C786"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415" w:author="Quinten Van Woerkom" w:date="2024-12-16T18:06:00Z" w16du:dateUtc="2024-12-16T17:06:00Z"/>
              </w:rPr>
            </w:pPr>
            <w:ins w:id="22416" w:author="Quinten Van Woerkom" w:date="2024-12-16T18:06:00Z" w16du:dateUtc="2024-12-16T17:06:00Z">
              <w:r w:rsidRPr="004424B1">
                <w:t>4: Update Resource</w:t>
              </w:r>
            </w:ins>
          </w:p>
        </w:tc>
        <w:tc>
          <w:tcPr>
            <w:tcW w:w="449" w:type="dxa"/>
            <w:shd w:val="clear" w:color="auto" w:fill="D9D9D9" w:themeFill="background1" w:themeFillShade="D9"/>
          </w:tcPr>
          <w:p w14:paraId="690E56F7"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417" w:author="Quinten Van Woerkom" w:date="2024-12-16T18:06:00Z" w16du:dateUtc="2024-12-16T17:06:00Z"/>
              </w:rPr>
            </w:pPr>
            <w:ins w:id="22418" w:author="Quinten Van Woerkom" w:date="2024-12-16T18:06:00Z" w16du:dateUtc="2024-12-16T17:06:00Z">
              <w:r w:rsidRPr="004424B1">
                <w:sym w:font="Wingdings" w:char="F0FC"/>
              </w:r>
            </w:ins>
          </w:p>
        </w:tc>
        <w:tc>
          <w:tcPr>
            <w:tcW w:w="449" w:type="dxa"/>
            <w:shd w:val="clear" w:color="auto" w:fill="D9D9D9" w:themeFill="background1" w:themeFillShade="D9"/>
          </w:tcPr>
          <w:p w14:paraId="662B2229"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419" w:author="Quinten Van Woerkom" w:date="2024-12-16T18:06:00Z" w16du:dateUtc="2024-12-16T17:06:00Z"/>
              </w:rPr>
            </w:pPr>
            <w:ins w:id="22420" w:author="Quinten Van Woerkom" w:date="2024-12-16T18:06:00Z" w16du:dateUtc="2024-12-16T17:06:00Z">
              <w:r w:rsidRPr="004424B1">
                <w:t>-</w:t>
              </w:r>
            </w:ins>
          </w:p>
        </w:tc>
        <w:tc>
          <w:tcPr>
            <w:tcW w:w="449" w:type="dxa"/>
            <w:shd w:val="clear" w:color="auto" w:fill="D9D9D9" w:themeFill="background1" w:themeFillShade="D9"/>
          </w:tcPr>
          <w:p w14:paraId="1FCA7655"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421" w:author="Quinten Van Woerkom" w:date="2024-12-16T18:06:00Z" w16du:dateUtc="2024-12-16T17:06:00Z"/>
              </w:rPr>
            </w:pPr>
            <w:ins w:id="22422" w:author="Quinten Van Woerkom" w:date="2024-12-16T18:06:00Z" w16du:dateUtc="2024-12-16T17:06:00Z">
              <w:r w:rsidRPr="004424B1">
                <w:t>-</w:t>
              </w:r>
            </w:ins>
          </w:p>
        </w:tc>
        <w:tc>
          <w:tcPr>
            <w:tcW w:w="449" w:type="dxa"/>
            <w:shd w:val="clear" w:color="auto" w:fill="D9D9D9" w:themeFill="background1" w:themeFillShade="D9"/>
          </w:tcPr>
          <w:p w14:paraId="352A62E3"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423" w:author="Quinten Van Woerkom" w:date="2024-12-16T18:06:00Z" w16du:dateUtc="2024-12-16T17:06:00Z"/>
              </w:rPr>
            </w:pPr>
            <w:ins w:id="22424" w:author="Quinten Van Woerkom" w:date="2024-12-16T18:06:00Z" w16du:dateUtc="2024-12-16T17:06:00Z">
              <w:r w:rsidRPr="004424B1">
                <w:sym w:font="Wingdings" w:char="F0FC"/>
              </w:r>
            </w:ins>
          </w:p>
        </w:tc>
        <w:tc>
          <w:tcPr>
            <w:tcW w:w="449" w:type="dxa"/>
            <w:shd w:val="clear" w:color="auto" w:fill="D9D9D9" w:themeFill="background1" w:themeFillShade="D9"/>
          </w:tcPr>
          <w:p w14:paraId="3620674C"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425" w:author="Quinten Van Woerkom" w:date="2024-12-16T18:06:00Z" w16du:dateUtc="2024-12-16T17:06:00Z"/>
              </w:rPr>
            </w:pPr>
            <w:ins w:id="22426" w:author="Quinten Van Woerkom" w:date="2024-12-16T18:06:00Z" w16du:dateUtc="2024-12-16T17:06:00Z">
              <w:r w:rsidRPr="004424B1">
                <w:t>-</w:t>
              </w:r>
            </w:ins>
          </w:p>
        </w:tc>
        <w:tc>
          <w:tcPr>
            <w:tcW w:w="449" w:type="dxa"/>
            <w:shd w:val="clear" w:color="auto" w:fill="D9D9D9" w:themeFill="background1" w:themeFillShade="D9"/>
          </w:tcPr>
          <w:p w14:paraId="1427975E"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427" w:author="Quinten Van Woerkom" w:date="2024-12-16T18:06:00Z" w16du:dateUtc="2024-12-16T17:06:00Z"/>
              </w:rPr>
            </w:pPr>
            <w:ins w:id="22428" w:author="Quinten Van Woerkom" w:date="2024-12-16T18:06:00Z" w16du:dateUtc="2024-12-16T17:06:00Z">
              <w:r w:rsidRPr="004424B1">
                <w:t>-</w:t>
              </w:r>
            </w:ins>
          </w:p>
        </w:tc>
        <w:tc>
          <w:tcPr>
            <w:tcW w:w="2805" w:type="dxa"/>
          </w:tcPr>
          <w:p w14:paraId="4DE6B2EF"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429" w:author="Quinten Van Woerkom" w:date="2024-12-16T18:06:00Z" w16du:dateUtc="2024-12-16T17:06:00Z"/>
              </w:rPr>
            </w:pPr>
            <w:ins w:id="22430" w:author="Quinten Van Woerkom" w:date="2024-12-16T18:06:00Z" w16du:dateUtc="2024-12-16T17:06:00Z">
              <w:r w:rsidRPr="004424B1">
                <w:t>Planning Resource</w:t>
              </w:r>
            </w:ins>
          </w:p>
        </w:tc>
      </w:tr>
      <w:tr w:rsidR="00F660E0" w:rsidRPr="004424B1" w14:paraId="43FF1705" w14:textId="77777777" w:rsidTr="00E57663">
        <w:trPr>
          <w:ins w:id="22431"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tcPr>
          <w:p w14:paraId="015EEF9F" w14:textId="77777777" w:rsidR="00F660E0" w:rsidRPr="004424B1" w:rsidRDefault="00F660E0" w:rsidP="00E57663">
            <w:pPr>
              <w:pStyle w:val="TableCell"/>
              <w:rPr>
                <w:ins w:id="22432" w:author="Quinten Van Woerkom" w:date="2024-12-16T18:06:00Z" w16du:dateUtc="2024-12-16T17:06:00Z"/>
              </w:rPr>
            </w:pPr>
          </w:p>
        </w:tc>
        <w:tc>
          <w:tcPr>
            <w:tcW w:w="3118" w:type="dxa"/>
            <w:shd w:val="clear" w:color="auto" w:fill="D9D9D9" w:themeFill="background1" w:themeFillShade="D9"/>
          </w:tcPr>
          <w:p w14:paraId="321B4974"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433" w:author="Quinten Van Woerkom" w:date="2024-12-16T18:06:00Z" w16du:dateUtc="2024-12-16T17:06:00Z"/>
              </w:rPr>
            </w:pPr>
            <w:ins w:id="22434" w:author="Quinten Van Woerkom" w:date="2024-12-16T18:06:00Z" w16du:dateUtc="2024-12-16T17:06:00Z">
              <w:r w:rsidRPr="004424B1">
                <w:t>5: Update Resource Profile</w:t>
              </w:r>
            </w:ins>
          </w:p>
        </w:tc>
        <w:tc>
          <w:tcPr>
            <w:tcW w:w="449" w:type="dxa"/>
            <w:shd w:val="clear" w:color="auto" w:fill="D9D9D9" w:themeFill="background1" w:themeFillShade="D9"/>
          </w:tcPr>
          <w:p w14:paraId="5BDDC4C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435" w:author="Quinten Van Woerkom" w:date="2024-12-16T18:06:00Z" w16du:dateUtc="2024-12-16T17:06:00Z"/>
              </w:rPr>
            </w:pPr>
            <w:ins w:id="22436" w:author="Quinten Van Woerkom" w:date="2024-12-16T18:06:00Z" w16du:dateUtc="2024-12-16T17:06:00Z">
              <w:r w:rsidRPr="004424B1">
                <w:sym w:font="Wingdings" w:char="F0FC"/>
              </w:r>
            </w:ins>
          </w:p>
        </w:tc>
        <w:tc>
          <w:tcPr>
            <w:tcW w:w="449" w:type="dxa"/>
            <w:shd w:val="clear" w:color="auto" w:fill="D9D9D9" w:themeFill="background1" w:themeFillShade="D9"/>
          </w:tcPr>
          <w:p w14:paraId="65D3D3C2"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437" w:author="Quinten Van Woerkom" w:date="2024-12-16T18:06:00Z" w16du:dateUtc="2024-12-16T17:06:00Z"/>
              </w:rPr>
            </w:pPr>
            <w:ins w:id="22438" w:author="Quinten Van Woerkom" w:date="2024-12-16T18:06:00Z" w16du:dateUtc="2024-12-16T17:06:00Z">
              <w:r w:rsidRPr="004424B1">
                <w:t>-</w:t>
              </w:r>
            </w:ins>
          </w:p>
        </w:tc>
        <w:tc>
          <w:tcPr>
            <w:tcW w:w="449" w:type="dxa"/>
            <w:shd w:val="clear" w:color="auto" w:fill="D9D9D9" w:themeFill="background1" w:themeFillShade="D9"/>
          </w:tcPr>
          <w:p w14:paraId="0A6FB590"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439" w:author="Quinten Van Woerkom" w:date="2024-12-16T18:06:00Z" w16du:dateUtc="2024-12-16T17:06:00Z"/>
              </w:rPr>
            </w:pPr>
            <w:ins w:id="22440" w:author="Quinten Van Woerkom" w:date="2024-12-16T18:06:00Z" w16du:dateUtc="2024-12-16T17:06:00Z">
              <w:r w:rsidRPr="004424B1">
                <w:t>-</w:t>
              </w:r>
            </w:ins>
          </w:p>
        </w:tc>
        <w:tc>
          <w:tcPr>
            <w:tcW w:w="449" w:type="dxa"/>
            <w:shd w:val="clear" w:color="auto" w:fill="D9D9D9" w:themeFill="background1" w:themeFillShade="D9"/>
          </w:tcPr>
          <w:p w14:paraId="7A9500FE"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441" w:author="Quinten Van Woerkom" w:date="2024-12-16T18:06:00Z" w16du:dateUtc="2024-12-16T17:06:00Z"/>
              </w:rPr>
            </w:pPr>
            <w:ins w:id="22442" w:author="Quinten Van Woerkom" w:date="2024-12-16T18:06:00Z" w16du:dateUtc="2024-12-16T17:06:00Z">
              <w:r w:rsidRPr="004424B1">
                <w:sym w:font="Wingdings" w:char="F0FC"/>
              </w:r>
            </w:ins>
          </w:p>
        </w:tc>
        <w:tc>
          <w:tcPr>
            <w:tcW w:w="449" w:type="dxa"/>
            <w:shd w:val="clear" w:color="auto" w:fill="D9D9D9" w:themeFill="background1" w:themeFillShade="D9"/>
          </w:tcPr>
          <w:p w14:paraId="41540C81"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443" w:author="Quinten Van Woerkom" w:date="2024-12-16T18:06:00Z" w16du:dateUtc="2024-12-16T17:06:00Z"/>
              </w:rPr>
            </w:pPr>
            <w:ins w:id="22444" w:author="Quinten Van Woerkom" w:date="2024-12-16T18:06:00Z" w16du:dateUtc="2024-12-16T17:06:00Z">
              <w:r w:rsidRPr="004424B1">
                <w:t>-</w:t>
              </w:r>
            </w:ins>
          </w:p>
        </w:tc>
        <w:tc>
          <w:tcPr>
            <w:tcW w:w="449" w:type="dxa"/>
            <w:shd w:val="clear" w:color="auto" w:fill="D9D9D9" w:themeFill="background1" w:themeFillShade="D9"/>
          </w:tcPr>
          <w:p w14:paraId="507090FF"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445" w:author="Quinten Van Woerkom" w:date="2024-12-16T18:06:00Z" w16du:dateUtc="2024-12-16T17:06:00Z"/>
              </w:rPr>
            </w:pPr>
            <w:ins w:id="22446" w:author="Quinten Van Woerkom" w:date="2024-12-16T18:06:00Z" w16du:dateUtc="2024-12-16T17:06:00Z">
              <w:r w:rsidRPr="004424B1">
                <w:t>-</w:t>
              </w:r>
            </w:ins>
          </w:p>
        </w:tc>
        <w:tc>
          <w:tcPr>
            <w:tcW w:w="2805" w:type="dxa"/>
          </w:tcPr>
          <w:p w14:paraId="09776234"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447" w:author="Quinten Van Woerkom" w:date="2024-12-16T18:06:00Z" w16du:dateUtc="2024-12-16T17:06:00Z"/>
              </w:rPr>
            </w:pPr>
            <w:ins w:id="22448" w:author="Quinten Van Woerkom" w:date="2024-12-16T18:06:00Z" w16du:dateUtc="2024-12-16T17:06:00Z">
              <w:r w:rsidRPr="004424B1">
                <w:t>Planning Resource</w:t>
              </w:r>
            </w:ins>
          </w:p>
        </w:tc>
      </w:tr>
      <w:tr w:rsidR="00F660E0" w:rsidRPr="004424B1" w14:paraId="3E2BFB60" w14:textId="77777777" w:rsidTr="00E57663">
        <w:trPr>
          <w:ins w:id="22449" w:author="Quinten Van Woerkom" w:date="2024-12-16T18:06:00Z"/>
        </w:trPr>
        <w:tc>
          <w:tcPr>
            <w:cnfStyle w:val="001000000000" w:firstRow="0" w:lastRow="0" w:firstColumn="1" w:lastColumn="0" w:oddVBand="0" w:evenVBand="0" w:oddHBand="0" w:evenHBand="0" w:firstRowFirstColumn="0" w:firstRowLastColumn="0" w:lastRowFirstColumn="0" w:lastRowLastColumn="0"/>
            <w:tcW w:w="959" w:type="dxa"/>
            <w:vMerge/>
          </w:tcPr>
          <w:p w14:paraId="2C22E226" w14:textId="77777777" w:rsidR="00F660E0" w:rsidRPr="004424B1" w:rsidRDefault="00F660E0" w:rsidP="00E57663">
            <w:pPr>
              <w:pStyle w:val="TableCell"/>
              <w:rPr>
                <w:ins w:id="22450" w:author="Quinten Van Woerkom" w:date="2024-12-16T18:06:00Z" w16du:dateUtc="2024-12-16T17:06:00Z"/>
              </w:rPr>
            </w:pPr>
          </w:p>
        </w:tc>
        <w:tc>
          <w:tcPr>
            <w:tcW w:w="3118" w:type="dxa"/>
            <w:shd w:val="clear" w:color="auto" w:fill="D9D9D9" w:themeFill="background1" w:themeFillShade="D9"/>
          </w:tcPr>
          <w:p w14:paraId="514AA2A5"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451" w:author="Quinten Van Woerkom" w:date="2024-12-16T18:06:00Z" w16du:dateUtc="2024-12-16T17:06:00Z"/>
              </w:rPr>
            </w:pPr>
            <w:ins w:id="22452" w:author="Quinten Van Woerkom" w:date="2024-12-16T18:06:00Z" w16du:dateUtc="2024-12-16T17:06:00Z">
              <w:r w:rsidRPr="004424B1">
                <w:t>6: Apply Time Shift</w:t>
              </w:r>
            </w:ins>
          </w:p>
        </w:tc>
        <w:tc>
          <w:tcPr>
            <w:tcW w:w="449" w:type="dxa"/>
            <w:shd w:val="clear" w:color="auto" w:fill="D9D9D9" w:themeFill="background1" w:themeFillShade="D9"/>
          </w:tcPr>
          <w:p w14:paraId="374E81CA"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453" w:author="Quinten Van Woerkom" w:date="2024-12-16T18:06:00Z" w16du:dateUtc="2024-12-16T17:06:00Z"/>
              </w:rPr>
            </w:pPr>
            <w:ins w:id="22454" w:author="Quinten Van Woerkom" w:date="2024-12-16T18:06:00Z" w16du:dateUtc="2024-12-16T17:06:00Z">
              <w:r w:rsidRPr="004424B1">
                <w:sym w:font="Wingdings" w:char="F0FC"/>
              </w:r>
            </w:ins>
          </w:p>
        </w:tc>
        <w:tc>
          <w:tcPr>
            <w:tcW w:w="449" w:type="dxa"/>
            <w:shd w:val="clear" w:color="auto" w:fill="D9D9D9" w:themeFill="background1" w:themeFillShade="D9"/>
          </w:tcPr>
          <w:p w14:paraId="59D5E0CC"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455" w:author="Quinten Van Woerkom" w:date="2024-12-16T18:06:00Z" w16du:dateUtc="2024-12-16T17:06:00Z"/>
              </w:rPr>
            </w:pPr>
            <w:ins w:id="22456" w:author="Quinten Van Woerkom" w:date="2024-12-16T18:06:00Z" w16du:dateUtc="2024-12-16T17:06:00Z">
              <w:r w:rsidRPr="004424B1">
                <w:t>-</w:t>
              </w:r>
            </w:ins>
          </w:p>
        </w:tc>
        <w:tc>
          <w:tcPr>
            <w:tcW w:w="449" w:type="dxa"/>
            <w:shd w:val="clear" w:color="auto" w:fill="D9D9D9" w:themeFill="background1" w:themeFillShade="D9"/>
          </w:tcPr>
          <w:p w14:paraId="7D1DD7B5"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457" w:author="Quinten Van Woerkom" w:date="2024-12-16T18:06:00Z" w16du:dateUtc="2024-12-16T17:06:00Z"/>
              </w:rPr>
            </w:pPr>
            <w:ins w:id="22458" w:author="Quinten Van Woerkom" w:date="2024-12-16T18:06:00Z" w16du:dateUtc="2024-12-16T17:06:00Z">
              <w:r w:rsidRPr="004424B1">
                <w:t>-</w:t>
              </w:r>
            </w:ins>
          </w:p>
        </w:tc>
        <w:tc>
          <w:tcPr>
            <w:tcW w:w="449" w:type="dxa"/>
            <w:shd w:val="clear" w:color="auto" w:fill="D9D9D9" w:themeFill="background1" w:themeFillShade="D9"/>
          </w:tcPr>
          <w:p w14:paraId="7CE946A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459" w:author="Quinten Van Woerkom" w:date="2024-12-16T18:06:00Z" w16du:dateUtc="2024-12-16T17:06:00Z"/>
              </w:rPr>
            </w:pPr>
            <w:ins w:id="22460" w:author="Quinten Van Woerkom" w:date="2024-12-16T18:06:00Z" w16du:dateUtc="2024-12-16T17:06:00Z">
              <w:r w:rsidRPr="004424B1">
                <w:t>-</w:t>
              </w:r>
            </w:ins>
          </w:p>
        </w:tc>
        <w:tc>
          <w:tcPr>
            <w:tcW w:w="449" w:type="dxa"/>
            <w:shd w:val="clear" w:color="auto" w:fill="D9D9D9" w:themeFill="background1" w:themeFillShade="D9"/>
          </w:tcPr>
          <w:p w14:paraId="1C48069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461" w:author="Quinten Van Woerkom" w:date="2024-12-16T18:06:00Z" w16du:dateUtc="2024-12-16T17:06:00Z"/>
              </w:rPr>
            </w:pPr>
            <w:ins w:id="22462" w:author="Quinten Van Woerkom" w:date="2024-12-16T18:06:00Z" w16du:dateUtc="2024-12-16T17:06:00Z">
              <w:r w:rsidRPr="004424B1">
                <w:t>-</w:t>
              </w:r>
            </w:ins>
          </w:p>
        </w:tc>
        <w:tc>
          <w:tcPr>
            <w:tcW w:w="449" w:type="dxa"/>
            <w:shd w:val="clear" w:color="auto" w:fill="D9D9D9" w:themeFill="background1" w:themeFillShade="D9"/>
          </w:tcPr>
          <w:p w14:paraId="12311F21"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ins w:id="22463" w:author="Quinten Van Woerkom" w:date="2024-12-16T18:06:00Z" w16du:dateUtc="2024-12-16T17:06:00Z"/>
              </w:rPr>
            </w:pPr>
            <w:ins w:id="22464" w:author="Quinten Van Woerkom" w:date="2024-12-16T18:06:00Z" w16du:dateUtc="2024-12-16T17:06:00Z">
              <w:r w:rsidRPr="004424B1">
                <w:t>-</w:t>
              </w:r>
            </w:ins>
          </w:p>
        </w:tc>
        <w:tc>
          <w:tcPr>
            <w:tcW w:w="2805" w:type="dxa"/>
          </w:tcPr>
          <w:p w14:paraId="0183F3C8"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ins w:id="22465" w:author="Quinten Van Woerkom" w:date="2024-12-16T18:06:00Z" w16du:dateUtc="2024-12-16T17:06:00Z"/>
              </w:rPr>
            </w:pPr>
            <w:ins w:id="22466" w:author="Quinten Van Woerkom" w:date="2024-12-16T18:06:00Z" w16du:dateUtc="2024-12-16T17:06:00Z">
              <w:r w:rsidRPr="004424B1">
                <w:t>Plan</w:t>
              </w:r>
            </w:ins>
          </w:p>
        </w:tc>
      </w:tr>
    </w:tbl>
    <w:p w14:paraId="03BBA4EC" w14:textId="3060223B" w:rsidR="00F660E0" w:rsidRPr="00F660E0" w:rsidDel="00D050AC" w:rsidRDefault="00F660E0">
      <w:pPr>
        <w:rPr>
          <w:del w:id="22467" w:author="Quinten Van Woerkom" w:date="2024-12-17T14:01:00Z" w16du:dateUtc="2024-12-17T13:01:00Z"/>
          <w:lang w:val="en-GB"/>
        </w:rPr>
        <w:pPrChange w:id="22468" w:author="Quinten Van Woerkom" w:date="2024-12-16T18:03:00Z" w16du:dateUtc="2024-12-16T17:03:00Z">
          <w:pPr>
            <w:pStyle w:val="TableTitle"/>
          </w:pPr>
        </w:pPrChange>
      </w:pPr>
      <w:bookmarkStart w:id="22469" w:name="_Toc185342058"/>
      <w:bookmarkStart w:id="22470" w:name="_Toc185349668"/>
      <w:bookmarkStart w:id="22471" w:name="_Toc185428777"/>
      <w:bookmarkStart w:id="22472" w:name="_Toc185498418"/>
      <w:bookmarkStart w:id="22473" w:name="_Toc185499618"/>
      <w:bookmarkStart w:id="22474" w:name="_Toc185500819"/>
      <w:bookmarkStart w:id="22475" w:name="_Toc185502024"/>
      <w:bookmarkStart w:id="22476" w:name="_Toc185503230"/>
      <w:bookmarkStart w:id="22477" w:name="_Toc186031490"/>
      <w:bookmarkStart w:id="22478" w:name="_Toc186032696"/>
      <w:bookmarkStart w:id="22479" w:name="_Toc186033902"/>
      <w:bookmarkStart w:id="22480" w:name="_Toc186046400"/>
      <w:bookmarkStart w:id="22481" w:name="_Toc186457160"/>
      <w:bookmarkStart w:id="22482" w:name="_Toc186470805"/>
      <w:bookmarkStart w:id="22483" w:name="_Toc186645316"/>
      <w:bookmarkEnd w:id="22469"/>
      <w:bookmarkEnd w:id="22470"/>
      <w:bookmarkEnd w:id="22471"/>
      <w:bookmarkEnd w:id="22472"/>
      <w:bookmarkEnd w:id="22473"/>
      <w:bookmarkEnd w:id="22474"/>
      <w:bookmarkEnd w:id="22475"/>
      <w:bookmarkEnd w:id="22476"/>
      <w:bookmarkEnd w:id="22477"/>
      <w:bookmarkEnd w:id="22478"/>
      <w:bookmarkEnd w:id="22479"/>
      <w:bookmarkEnd w:id="22480"/>
      <w:bookmarkEnd w:id="22481"/>
      <w:bookmarkEnd w:id="22482"/>
      <w:bookmarkEnd w:id="22483"/>
    </w:p>
    <w:tbl>
      <w:tblPr>
        <w:tblStyle w:val="RBTable"/>
        <w:tblW w:w="0" w:type="auto"/>
        <w:tblLayout w:type="fixed"/>
        <w:tblLook w:val="04A0" w:firstRow="1" w:lastRow="0" w:firstColumn="1" w:lastColumn="0" w:noHBand="0" w:noVBand="1"/>
      </w:tblPr>
      <w:tblGrid>
        <w:gridCol w:w="1973"/>
        <w:gridCol w:w="1559"/>
        <w:gridCol w:w="5670"/>
      </w:tblGrid>
      <w:tr w:rsidR="00AE1127" w:rsidRPr="004424B1" w:rsidDel="00220720" w14:paraId="49CD0F33" w14:textId="34291642" w:rsidTr="00EE5123">
        <w:trPr>
          <w:cnfStyle w:val="100000000000" w:firstRow="1" w:lastRow="0" w:firstColumn="0" w:lastColumn="0" w:oddVBand="0" w:evenVBand="0" w:oddHBand="0" w:evenHBand="0" w:firstRowFirstColumn="0" w:firstRowLastColumn="0" w:lastRowFirstColumn="0" w:lastRowLastColumn="0"/>
          <w:del w:id="22484" w:author="Quinten Van Woerkom" w:date="2024-11-25T13:05:00Z"/>
        </w:trPr>
        <w:tc>
          <w:tcPr>
            <w:cnfStyle w:val="001000000000" w:firstRow="0" w:lastRow="0" w:firstColumn="1" w:lastColumn="0" w:oddVBand="0" w:evenVBand="0" w:oddHBand="0" w:evenHBand="0" w:firstRowFirstColumn="0" w:firstRowLastColumn="0" w:lastRowFirstColumn="0" w:lastRowLastColumn="0"/>
            <w:tcW w:w="1973" w:type="dxa"/>
          </w:tcPr>
          <w:p w14:paraId="76219027" w14:textId="38D6DE00" w:rsidR="00AE1127" w:rsidRPr="004424B1" w:rsidDel="00220720" w:rsidRDefault="00AE1127" w:rsidP="00C760F4">
            <w:pPr>
              <w:pStyle w:val="TableCell"/>
              <w:rPr>
                <w:del w:id="22485" w:author="Quinten Van Woerkom" w:date="2024-11-25T13:05:00Z" w16du:dateUtc="2024-11-25T12:05:00Z"/>
              </w:rPr>
            </w:pPr>
            <w:del w:id="22486" w:author="Quinten Van Woerkom" w:date="2024-11-25T13:05:00Z" w16du:dateUtc="2024-11-25T12:05:00Z">
              <w:r w:rsidRPr="004424B1" w:rsidDel="00220720">
                <w:delText>Property ID</w:delText>
              </w:r>
              <w:bookmarkStart w:id="22487" w:name="_Toc185336506"/>
              <w:bookmarkStart w:id="22488" w:name="_Toc185337339"/>
              <w:bookmarkStart w:id="22489" w:name="_Toc185342059"/>
              <w:bookmarkStart w:id="22490" w:name="_Toc185349669"/>
              <w:bookmarkStart w:id="22491" w:name="_Toc185428778"/>
              <w:bookmarkStart w:id="22492" w:name="_Toc185498419"/>
              <w:bookmarkStart w:id="22493" w:name="_Toc185499619"/>
              <w:bookmarkStart w:id="22494" w:name="_Toc185500820"/>
              <w:bookmarkStart w:id="22495" w:name="_Toc185502025"/>
              <w:bookmarkStart w:id="22496" w:name="_Toc185503231"/>
              <w:bookmarkStart w:id="22497" w:name="_Toc186031491"/>
              <w:bookmarkStart w:id="22498" w:name="_Toc186032697"/>
              <w:bookmarkStart w:id="22499" w:name="_Toc186033903"/>
              <w:bookmarkStart w:id="22500" w:name="_Toc186046401"/>
              <w:bookmarkStart w:id="22501" w:name="_Toc186457161"/>
              <w:bookmarkStart w:id="22502" w:name="_Toc186470806"/>
              <w:bookmarkStart w:id="22503" w:name="_Toc186645317"/>
              <w:bookmarkEnd w:id="22487"/>
              <w:bookmarkEnd w:id="22488"/>
              <w:bookmarkEnd w:id="22489"/>
              <w:bookmarkEnd w:id="22490"/>
              <w:bookmarkEnd w:id="22491"/>
              <w:bookmarkEnd w:id="22492"/>
              <w:bookmarkEnd w:id="22493"/>
              <w:bookmarkEnd w:id="22494"/>
              <w:bookmarkEnd w:id="22495"/>
              <w:bookmarkEnd w:id="22496"/>
              <w:bookmarkEnd w:id="22497"/>
              <w:bookmarkEnd w:id="22498"/>
              <w:bookmarkEnd w:id="22499"/>
              <w:bookmarkEnd w:id="22500"/>
              <w:bookmarkEnd w:id="22501"/>
              <w:bookmarkEnd w:id="22502"/>
              <w:bookmarkEnd w:id="22503"/>
            </w:del>
          </w:p>
        </w:tc>
        <w:tc>
          <w:tcPr>
            <w:tcW w:w="1559" w:type="dxa"/>
          </w:tcPr>
          <w:p w14:paraId="00A41498" w14:textId="260F7739" w:rsidR="00AE1127" w:rsidRPr="004424B1" w:rsidDel="00220720" w:rsidRDefault="00AE1127" w:rsidP="00C760F4">
            <w:pPr>
              <w:pStyle w:val="TableCell"/>
              <w:cnfStyle w:val="100000000000" w:firstRow="1" w:lastRow="0" w:firstColumn="0" w:lastColumn="0" w:oddVBand="0" w:evenVBand="0" w:oddHBand="0" w:evenHBand="0" w:firstRowFirstColumn="0" w:firstRowLastColumn="0" w:lastRowFirstColumn="0" w:lastRowLastColumn="0"/>
              <w:rPr>
                <w:del w:id="22504" w:author="Quinten Van Woerkom" w:date="2024-11-25T13:05:00Z" w16du:dateUtc="2024-11-25T12:05:00Z"/>
              </w:rPr>
            </w:pPr>
            <w:del w:id="22505" w:author="Quinten Van Woerkom" w:date="2024-11-25T13:05:00Z" w16du:dateUtc="2024-11-25T12:05:00Z">
              <w:r w:rsidRPr="004424B1" w:rsidDel="00220720">
                <w:delText>Property Type</w:delText>
              </w:r>
              <w:bookmarkStart w:id="22506" w:name="_Toc185336507"/>
              <w:bookmarkStart w:id="22507" w:name="_Toc185337340"/>
              <w:bookmarkStart w:id="22508" w:name="_Toc185342060"/>
              <w:bookmarkStart w:id="22509" w:name="_Toc185349670"/>
              <w:bookmarkStart w:id="22510" w:name="_Toc185428779"/>
              <w:bookmarkStart w:id="22511" w:name="_Toc185498420"/>
              <w:bookmarkStart w:id="22512" w:name="_Toc185499620"/>
              <w:bookmarkStart w:id="22513" w:name="_Toc185500821"/>
              <w:bookmarkStart w:id="22514" w:name="_Toc185502026"/>
              <w:bookmarkStart w:id="22515" w:name="_Toc185503232"/>
              <w:bookmarkStart w:id="22516" w:name="_Toc186031492"/>
              <w:bookmarkStart w:id="22517" w:name="_Toc186032698"/>
              <w:bookmarkStart w:id="22518" w:name="_Toc186033904"/>
              <w:bookmarkStart w:id="22519" w:name="_Toc186046402"/>
              <w:bookmarkStart w:id="22520" w:name="_Toc186457162"/>
              <w:bookmarkStart w:id="22521" w:name="_Toc186470807"/>
              <w:bookmarkStart w:id="22522" w:name="_Toc186645318"/>
              <w:bookmarkEnd w:id="22506"/>
              <w:bookmarkEnd w:id="22507"/>
              <w:bookmarkEnd w:id="22508"/>
              <w:bookmarkEnd w:id="22509"/>
              <w:bookmarkEnd w:id="22510"/>
              <w:bookmarkEnd w:id="22511"/>
              <w:bookmarkEnd w:id="22512"/>
              <w:bookmarkEnd w:id="22513"/>
              <w:bookmarkEnd w:id="22514"/>
              <w:bookmarkEnd w:id="22515"/>
              <w:bookmarkEnd w:id="22516"/>
              <w:bookmarkEnd w:id="22517"/>
              <w:bookmarkEnd w:id="22518"/>
              <w:bookmarkEnd w:id="22519"/>
              <w:bookmarkEnd w:id="22520"/>
              <w:bookmarkEnd w:id="22521"/>
              <w:bookmarkEnd w:id="22522"/>
            </w:del>
          </w:p>
        </w:tc>
        <w:tc>
          <w:tcPr>
            <w:tcW w:w="5670" w:type="dxa"/>
          </w:tcPr>
          <w:p w14:paraId="31B6B867" w14:textId="3A5D9BA7" w:rsidR="00AE1127" w:rsidRPr="004424B1" w:rsidDel="00220720" w:rsidRDefault="00AE1127" w:rsidP="00C760F4">
            <w:pPr>
              <w:pStyle w:val="TableCell"/>
              <w:cnfStyle w:val="100000000000" w:firstRow="1" w:lastRow="0" w:firstColumn="0" w:lastColumn="0" w:oddVBand="0" w:evenVBand="0" w:oddHBand="0" w:evenHBand="0" w:firstRowFirstColumn="0" w:firstRowLastColumn="0" w:lastRowFirstColumn="0" w:lastRowLastColumn="0"/>
              <w:rPr>
                <w:del w:id="22523" w:author="Quinten Van Woerkom" w:date="2024-11-25T13:05:00Z" w16du:dateUtc="2024-11-25T12:05:00Z"/>
              </w:rPr>
            </w:pPr>
            <w:del w:id="22524" w:author="Quinten Van Woerkom" w:date="2024-11-25T13:05:00Z" w16du:dateUtc="2024-11-25T12:05:00Z">
              <w:r w:rsidRPr="004424B1" w:rsidDel="00220720">
                <w:delText>Description</w:delText>
              </w:r>
              <w:bookmarkStart w:id="22525" w:name="_Toc185336508"/>
              <w:bookmarkStart w:id="22526" w:name="_Toc185337341"/>
              <w:bookmarkStart w:id="22527" w:name="_Toc185342061"/>
              <w:bookmarkStart w:id="22528" w:name="_Toc185349671"/>
              <w:bookmarkStart w:id="22529" w:name="_Toc185428780"/>
              <w:bookmarkStart w:id="22530" w:name="_Toc185498421"/>
              <w:bookmarkStart w:id="22531" w:name="_Toc185499621"/>
              <w:bookmarkStart w:id="22532" w:name="_Toc185500822"/>
              <w:bookmarkStart w:id="22533" w:name="_Toc185502027"/>
              <w:bookmarkStart w:id="22534" w:name="_Toc185503233"/>
              <w:bookmarkStart w:id="22535" w:name="_Toc186031493"/>
              <w:bookmarkStart w:id="22536" w:name="_Toc186032699"/>
              <w:bookmarkStart w:id="22537" w:name="_Toc186033905"/>
              <w:bookmarkStart w:id="22538" w:name="_Toc186046403"/>
              <w:bookmarkStart w:id="22539" w:name="_Toc186457163"/>
              <w:bookmarkStart w:id="22540" w:name="_Toc186470808"/>
              <w:bookmarkStart w:id="22541" w:name="_Toc186645319"/>
              <w:bookmarkEnd w:id="22525"/>
              <w:bookmarkEnd w:id="22526"/>
              <w:bookmarkEnd w:id="22527"/>
              <w:bookmarkEnd w:id="22528"/>
              <w:bookmarkEnd w:id="22529"/>
              <w:bookmarkEnd w:id="22530"/>
              <w:bookmarkEnd w:id="22531"/>
              <w:bookmarkEnd w:id="22532"/>
              <w:bookmarkEnd w:id="22533"/>
              <w:bookmarkEnd w:id="22534"/>
              <w:bookmarkEnd w:id="22535"/>
              <w:bookmarkEnd w:id="22536"/>
              <w:bookmarkEnd w:id="22537"/>
              <w:bookmarkEnd w:id="22538"/>
              <w:bookmarkEnd w:id="22539"/>
              <w:bookmarkEnd w:id="22540"/>
              <w:bookmarkEnd w:id="22541"/>
            </w:del>
          </w:p>
        </w:tc>
        <w:bookmarkStart w:id="22542" w:name="_Toc185336509"/>
        <w:bookmarkStart w:id="22543" w:name="_Toc185337342"/>
        <w:bookmarkStart w:id="22544" w:name="_Toc185342062"/>
        <w:bookmarkStart w:id="22545" w:name="_Toc185349672"/>
        <w:bookmarkStart w:id="22546" w:name="_Toc185428781"/>
        <w:bookmarkStart w:id="22547" w:name="_Toc185498422"/>
        <w:bookmarkStart w:id="22548" w:name="_Toc185499622"/>
        <w:bookmarkStart w:id="22549" w:name="_Toc185500823"/>
        <w:bookmarkStart w:id="22550" w:name="_Toc185502028"/>
        <w:bookmarkStart w:id="22551" w:name="_Toc185503234"/>
        <w:bookmarkStart w:id="22552" w:name="_Toc186031494"/>
        <w:bookmarkStart w:id="22553" w:name="_Toc186032700"/>
        <w:bookmarkStart w:id="22554" w:name="_Toc186033906"/>
        <w:bookmarkStart w:id="22555" w:name="_Toc186046404"/>
        <w:bookmarkStart w:id="22556" w:name="_Toc186457164"/>
        <w:bookmarkStart w:id="22557" w:name="_Toc186470809"/>
        <w:bookmarkStart w:id="22558" w:name="_Toc186645320"/>
        <w:bookmarkEnd w:id="22542"/>
        <w:bookmarkEnd w:id="22543"/>
        <w:bookmarkEnd w:id="22544"/>
        <w:bookmarkEnd w:id="22545"/>
        <w:bookmarkEnd w:id="22546"/>
        <w:bookmarkEnd w:id="22547"/>
        <w:bookmarkEnd w:id="22548"/>
        <w:bookmarkEnd w:id="22549"/>
        <w:bookmarkEnd w:id="22550"/>
        <w:bookmarkEnd w:id="22551"/>
        <w:bookmarkEnd w:id="22552"/>
        <w:bookmarkEnd w:id="22553"/>
        <w:bookmarkEnd w:id="22554"/>
        <w:bookmarkEnd w:id="22555"/>
        <w:bookmarkEnd w:id="22556"/>
        <w:bookmarkEnd w:id="22557"/>
        <w:bookmarkEnd w:id="22558"/>
      </w:tr>
      <w:tr w:rsidR="00AE1127" w:rsidRPr="004424B1" w:rsidDel="00220720" w14:paraId="16688FBA" w14:textId="6F95E27A" w:rsidTr="00EE5123">
        <w:trPr>
          <w:del w:id="22559" w:author="Quinten Van Woerkom" w:date="2024-11-25T13:05:00Z"/>
        </w:trPr>
        <w:tc>
          <w:tcPr>
            <w:cnfStyle w:val="001000000000" w:firstRow="0" w:lastRow="0" w:firstColumn="1" w:lastColumn="0" w:oddVBand="0" w:evenVBand="0" w:oddHBand="0" w:evenHBand="0" w:firstRowFirstColumn="0" w:firstRowLastColumn="0" w:lastRowFirstColumn="0" w:lastRowLastColumn="0"/>
            <w:tcW w:w="1973" w:type="dxa"/>
          </w:tcPr>
          <w:p w14:paraId="5ACCFD51" w14:textId="2747AB7C" w:rsidR="00AE1127" w:rsidRPr="004424B1" w:rsidDel="00220720" w:rsidRDefault="00AE1127" w:rsidP="00C760F4">
            <w:pPr>
              <w:pStyle w:val="TableCell"/>
              <w:rPr>
                <w:del w:id="22560" w:author="Quinten Van Woerkom" w:date="2024-11-25T13:05:00Z" w16du:dateUtc="2024-11-25T12:05:00Z"/>
              </w:rPr>
            </w:pPr>
            <w:del w:id="22561" w:author="Quinten Van Woerkom" w:date="2024-11-25T13:05:00Z" w16du:dateUtc="2024-11-25T12:05:00Z">
              <w:r w:rsidRPr="004424B1" w:rsidDel="00220720">
                <w:delText>ES2_CONSTR</w:delText>
              </w:r>
              <w:bookmarkStart w:id="22562" w:name="_Toc185336510"/>
              <w:bookmarkStart w:id="22563" w:name="_Toc185337343"/>
              <w:bookmarkStart w:id="22564" w:name="_Toc185342063"/>
              <w:bookmarkStart w:id="22565" w:name="_Toc185349673"/>
              <w:bookmarkStart w:id="22566" w:name="_Toc185428782"/>
              <w:bookmarkStart w:id="22567" w:name="_Toc185498423"/>
              <w:bookmarkStart w:id="22568" w:name="_Toc185499623"/>
              <w:bookmarkStart w:id="22569" w:name="_Toc185500824"/>
              <w:bookmarkStart w:id="22570" w:name="_Toc185502029"/>
              <w:bookmarkStart w:id="22571" w:name="_Toc185503235"/>
              <w:bookmarkStart w:id="22572" w:name="_Toc186031495"/>
              <w:bookmarkStart w:id="22573" w:name="_Toc186032701"/>
              <w:bookmarkStart w:id="22574" w:name="_Toc186033907"/>
              <w:bookmarkStart w:id="22575" w:name="_Toc186046405"/>
              <w:bookmarkStart w:id="22576" w:name="_Toc186457165"/>
              <w:bookmarkStart w:id="22577" w:name="_Toc186470810"/>
              <w:bookmarkStart w:id="22578" w:name="_Toc186645321"/>
              <w:bookmarkEnd w:id="22562"/>
              <w:bookmarkEnd w:id="22563"/>
              <w:bookmarkEnd w:id="22564"/>
              <w:bookmarkEnd w:id="22565"/>
              <w:bookmarkEnd w:id="22566"/>
              <w:bookmarkEnd w:id="22567"/>
              <w:bookmarkEnd w:id="22568"/>
              <w:bookmarkEnd w:id="22569"/>
              <w:bookmarkEnd w:id="22570"/>
              <w:bookmarkEnd w:id="22571"/>
              <w:bookmarkEnd w:id="22572"/>
              <w:bookmarkEnd w:id="22573"/>
              <w:bookmarkEnd w:id="22574"/>
              <w:bookmarkEnd w:id="22575"/>
              <w:bookmarkEnd w:id="22576"/>
              <w:bookmarkEnd w:id="22577"/>
              <w:bookmarkEnd w:id="22578"/>
            </w:del>
          </w:p>
        </w:tc>
        <w:tc>
          <w:tcPr>
            <w:tcW w:w="1559" w:type="dxa"/>
          </w:tcPr>
          <w:p w14:paraId="051EF03C" w14:textId="038A6ECB" w:rsidR="00AE1127" w:rsidRPr="004424B1" w:rsidDel="00220720" w:rsidRDefault="00AE1127" w:rsidP="00C760F4">
            <w:pPr>
              <w:pStyle w:val="TableCell"/>
              <w:cnfStyle w:val="000000000000" w:firstRow="0" w:lastRow="0" w:firstColumn="0" w:lastColumn="0" w:oddVBand="0" w:evenVBand="0" w:oddHBand="0" w:evenHBand="0" w:firstRowFirstColumn="0" w:firstRowLastColumn="0" w:lastRowFirstColumn="0" w:lastRowLastColumn="0"/>
              <w:rPr>
                <w:del w:id="22579" w:author="Quinten Van Woerkom" w:date="2024-11-25T13:05:00Z" w16du:dateUtc="2024-11-25T12:05:00Z"/>
              </w:rPr>
            </w:pPr>
            <w:del w:id="22580" w:author="Quinten Van Woerkom" w:date="2024-11-25T13:05:00Z" w16du:dateUtc="2024-11-25T12:05:00Z">
              <w:r w:rsidRPr="004424B1" w:rsidDel="00220720">
                <w:delText>BOOLEAN</w:delText>
              </w:r>
              <w:bookmarkStart w:id="22581" w:name="_Toc185336511"/>
              <w:bookmarkStart w:id="22582" w:name="_Toc185337344"/>
              <w:bookmarkStart w:id="22583" w:name="_Toc185342064"/>
              <w:bookmarkStart w:id="22584" w:name="_Toc185349674"/>
              <w:bookmarkStart w:id="22585" w:name="_Toc185428783"/>
              <w:bookmarkStart w:id="22586" w:name="_Toc185498424"/>
              <w:bookmarkStart w:id="22587" w:name="_Toc185499624"/>
              <w:bookmarkStart w:id="22588" w:name="_Toc185500825"/>
              <w:bookmarkStart w:id="22589" w:name="_Toc185502030"/>
              <w:bookmarkStart w:id="22590" w:name="_Toc185503236"/>
              <w:bookmarkStart w:id="22591" w:name="_Toc186031496"/>
              <w:bookmarkStart w:id="22592" w:name="_Toc186032702"/>
              <w:bookmarkStart w:id="22593" w:name="_Toc186033908"/>
              <w:bookmarkStart w:id="22594" w:name="_Toc186046406"/>
              <w:bookmarkStart w:id="22595" w:name="_Toc186457166"/>
              <w:bookmarkStart w:id="22596" w:name="_Toc186470811"/>
              <w:bookmarkStart w:id="22597" w:name="_Toc186645322"/>
              <w:bookmarkEnd w:id="22581"/>
              <w:bookmarkEnd w:id="22582"/>
              <w:bookmarkEnd w:id="22583"/>
              <w:bookmarkEnd w:id="22584"/>
              <w:bookmarkEnd w:id="22585"/>
              <w:bookmarkEnd w:id="22586"/>
              <w:bookmarkEnd w:id="22587"/>
              <w:bookmarkEnd w:id="22588"/>
              <w:bookmarkEnd w:id="22589"/>
              <w:bookmarkEnd w:id="22590"/>
              <w:bookmarkEnd w:id="22591"/>
              <w:bookmarkEnd w:id="22592"/>
              <w:bookmarkEnd w:id="22593"/>
              <w:bookmarkEnd w:id="22594"/>
              <w:bookmarkEnd w:id="22595"/>
              <w:bookmarkEnd w:id="22596"/>
              <w:bookmarkEnd w:id="22597"/>
            </w:del>
          </w:p>
        </w:tc>
        <w:tc>
          <w:tcPr>
            <w:tcW w:w="5670" w:type="dxa"/>
          </w:tcPr>
          <w:p w14:paraId="0EF2DF2E" w14:textId="70C924CE" w:rsidR="00AE1127" w:rsidRPr="004424B1" w:rsidDel="00220720" w:rsidRDefault="00AE1127" w:rsidP="00C760F4">
            <w:pPr>
              <w:pStyle w:val="TableCell"/>
              <w:cnfStyle w:val="000000000000" w:firstRow="0" w:lastRow="0" w:firstColumn="0" w:lastColumn="0" w:oddVBand="0" w:evenVBand="0" w:oddHBand="0" w:evenHBand="0" w:firstRowFirstColumn="0" w:firstRowLastColumn="0" w:lastRowFirstColumn="0" w:lastRowLastColumn="0"/>
              <w:rPr>
                <w:del w:id="22598" w:author="Quinten Van Woerkom" w:date="2024-11-25T13:05:00Z" w16du:dateUtc="2024-11-25T12:05:00Z"/>
              </w:rPr>
            </w:pPr>
            <w:del w:id="22599" w:author="Quinten Van Woerkom" w:date="2024-11-25T13:05:00Z" w16du:dateUtc="2024-11-25T12:05:00Z">
              <w:r w:rsidRPr="004424B1" w:rsidDel="00220720">
                <w:delText>Flag indicating support for Basic Constraints</w:delText>
              </w:r>
              <w:bookmarkStart w:id="22600" w:name="_Toc185336512"/>
              <w:bookmarkStart w:id="22601" w:name="_Toc185337345"/>
              <w:bookmarkStart w:id="22602" w:name="_Toc185342065"/>
              <w:bookmarkStart w:id="22603" w:name="_Toc185349675"/>
              <w:bookmarkStart w:id="22604" w:name="_Toc185428784"/>
              <w:bookmarkStart w:id="22605" w:name="_Toc185498425"/>
              <w:bookmarkStart w:id="22606" w:name="_Toc185499625"/>
              <w:bookmarkStart w:id="22607" w:name="_Toc185500826"/>
              <w:bookmarkStart w:id="22608" w:name="_Toc185502031"/>
              <w:bookmarkStart w:id="22609" w:name="_Toc185503237"/>
              <w:bookmarkStart w:id="22610" w:name="_Toc186031497"/>
              <w:bookmarkStart w:id="22611" w:name="_Toc186032703"/>
              <w:bookmarkStart w:id="22612" w:name="_Toc186033909"/>
              <w:bookmarkStart w:id="22613" w:name="_Toc186046407"/>
              <w:bookmarkStart w:id="22614" w:name="_Toc186457167"/>
              <w:bookmarkStart w:id="22615" w:name="_Toc186470812"/>
              <w:bookmarkStart w:id="22616" w:name="_Toc186645323"/>
              <w:bookmarkEnd w:id="22600"/>
              <w:bookmarkEnd w:id="22601"/>
              <w:bookmarkEnd w:id="22602"/>
              <w:bookmarkEnd w:id="22603"/>
              <w:bookmarkEnd w:id="22604"/>
              <w:bookmarkEnd w:id="22605"/>
              <w:bookmarkEnd w:id="22606"/>
              <w:bookmarkEnd w:id="22607"/>
              <w:bookmarkEnd w:id="22608"/>
              <w:bookmarkEnd w:id="22609"/>
              <w:bookmarkEnd w:id="22610"/>
              <w:bookmarkEnd w:id="22611"/>
              <w:bookmarkEnd w:id="22612"/>
              <w:bookmarkEnd w:id="22613"/>
              <w:bookmarkEnd w:id="22614"/>
              <w:bookmarkEnd w:id="22615"/>
              <w:bookmarkEnd w:id="22616"/>
            </w:del>
          </w:p>
        </w:tc>
        <w:bookmarkStart w:id="22617" w:name="_Toc185336513"/>
        <w:bookmarkStart w:id="22618" w:name="_Toc185337346"/>
        <w:bookmarkStart w:id="22619" w:name="_Toc185342066"/>
        <w:bookmarkStart w:id="22620" w:name="_Toc185349676"/>
        <w:bookmarkStart w:id="22621" w:name="_Toc185428785"/>
        <w:bookmarkStart w:id="22622" w:name="_Toc185498426"/>
        <w:bookmarkStart w:id="22623" w:name="_Toc185499626"/>
        <w:bookmarkStart w:id="22624" w:name="_Toc185500827"/>
        <w:bookmarkStart w:id="22625" w:name="_Toc185502032"/>
        <w:bookmarkStart w:id="22626" w:name="_Toc185503238"/>
        <w:bookmarkStart w:id="22627" w:name="_Toc186031498"/>
        <w:bookmarkStart w:id="22628" w:name="_Toc186032704"/>
        <w:bookmarkStart w:id="22629" w:name="_Toc186033910"/>
        <w:bookmarkStart w:id="22630" w:name="_Toc186046408"/>
        <w:bookmarkStart w:id="22631" w:name="_Toc186457168"/>
        <w:bookmarkStart w:id="22632" w:name="_Toc186470813"/>
        <w:bookmarkStart w:id="22633" w:name="_Toc186645324"/>
        <w:bookmarkEnd w:id="22617"/>
        <w:bookmarkEnd w:id="22618"/>
        <w:bookmarkEnd w:id="22619"/>
        <w:bookmarkEnd w:id="22620"/>
        <w:bookmarkEnd w:id="22621"/>
        <w:bookmarkEnd w:id="22622"/>
        <w:bookmarkEnd w:id="22623"/>
        <w:bookmarkEnd w:id="22624"/>
        <w:bookmarkEnd w:id="22625"/>
        <w:bookmarkEnd w:id="22626"/>
        <w:bookmarkEnd w:id="22627"/>
        <w:bookmarkEnd w:id="22628"/>
        <w:bookmarkEnd w:id="22629"/>
        <w:bookmarkEnd w:id="22630"/>
        <w:bookmarkEnd w:id="22631"/>
        <w:bookmarkEnd w:id="22632"/>
        <w:bookmarkEnd w:id="22633"/>
      </w:tr>
      <w:tr w:rsidR="00AE1127" w:rsidRPr="004424B1" w:rsidDel="00220720" w14:paraId="0A0A9982" w14:textId="20CDDDC3" w:rsidTr="00EE5123">
        <w:trPr>
          <w:del w:id="22634" w:author="Quinten Van Woerkom" w:date="2024-11-25T13:05:00Z"/>
        </w:trPr>
        <w:tc>
          <w:tcPr>
            <w:cnfStyle w:val="001000000000" w:firstRow="0" w:lastRow="0" w:firstColumn="1" w:lastColumn="0" w:oddVBand="0" w:evenVBand="0" w:oddHBand="0" w:evenHBand="0" w:firstRowFirstColumn="0" w:firstRowLastColumn="0" w:lastRowFirstColumn="0" w:lastRowLastColumn="0"/>
            <w:tcW w:w="1973" w:type="dxa"/>
          </w:tcPr>
          <w:p w14:paraId="445E85E5" w14:textId="641E5509" w:rsidR="00AE1127" w:rsidRPr="004424B1" w:rsidDel="00220720" w:rsidRDefault="00AE1127" w:rsidP="00C760F4">
            <w:pPr>
              <w:pStyle w:val="TableCell"/>
              <w:rPr>
                <w:del w:id="22635" w:author="Quinten Van Woerkom" w:date="2024-11-25T13:05:00Z" w16du:dateUtc="2024-11-25T12:05:00Z"/>
              </w:rPr>
            </w:pPr>
            <w:del w:id="22636" w:author="Quinten Van Woerkom" w:date="2024-11-25T13:05:00Z" w16du:dateUtc="2024-11-25T12:05:00Z">
              <w:r w:rsidRPr="004424B1" w:rsidDel="00220720">
                <w:delText>ES3_REVISION</w:delText>
              </w:r>
              <w:bookmarkStart w:id="22637" w:name="_Toc185336514"/>
              <w:bookmarkStart w:id="22638" w:name="_Toc185337347"/>
              <w:bookmarkStart w:id="22639" w:name="_Toc185342067"/>
              <w:bookmarkStart w:id="22640" w:name="_Toc185349677"/>
              <w:bookmarkStart w:id="22641" w:name="_Toc185428786"/>
              <w:bookmarkStart w:id="22642" w:name="_Toc185498427"/>
              <w:bookmarkStart w:id="22643" w:name="_Toc185499627"/>
              <w:bookmarkStart w:id="22644" w:name="_Toc185500828"/>
              <w:bookmarkStart w:id="22645" w:name="_Toc185502033"/>
              <w:bookmarkStart w:id="22646" w:name="_Toc185503239"/>
              <w:bookmarkStart w:id="22647" w:name="_Toc186031499"/>
              <w:bookmarkStart w:id="22648" w:name="_Toc186032705"/>
              <w:bookmarkStart w:id="22649" w:name="_Toc186033911"/>
              <w:bookmarkStart w:id="22650" w:name="_Toc186046409"/>
              <w:bookmarkStart w:id="22651" w:name="_Toc186457169"/>
              <w:bookmarkStart w:id="22652" w:name="_Toc186470814"/>
              <w:bookmarkStart w:id="22653" w:name="_Toc186645325"/>
              <w:bookmarkEnd w:id="22637"/>
              <w:bookmarkEnd w:id="22638"/>
              <w:bookmarkEnd w:id="22639"/>
              <w:bookmarkEnd w:id="22640"/>
              <w:bookmarkEnd w:id="22641"/>
              <w:bookmarkEnd w:id="22642"/>
              <w:bookmarkEnd w:id="22643"/>
              <w:bookmarkEnd w:id="22644"/>
              <w:bookmarkEnd w:id="22645"/>
              <w:bookmarkEnd w:id="22646"/>
              <w:bookmarkEnd w:id="22647"/>
              <w:bookmarkEnd w:id="22648"/>
              <w:bookmarkEnd w:id="22649"/>
              <w:bookmarkEnd w:id="22650"/>
              <w:bookmarkEnd w:id="22651"/>
              <w:bookmarkEnd w:id="22652"/>
              <w:bookmarkEnd w:id="22653"/>
            </w:del>
          </w:p>
        </w:tc>
        <w:tc>
          <w:tcPr>
            <w:tcW w:w="1559" w:type="dxa"/>
          </w:tcPr>
          <w:p w14:paraId="79438C49" w14:textId="7AB117B4" w:rsidR="00AE1127" w:rsidRPr="004424B1" w:rsidDel="00220720" w:rsidRDefault="00AE1127" w:rsidP="00C760F4">
            <w:pPr>
              <w:pStyle w:val="TableCell"/>
              <w:cnfStyle w:val="000000000000" w:firstRow="0" w:lastRow="0" w:firstColumn="0" w:lastColumn="0" w:oddVBand="0" w:evenVBand="0" w:oddHBand="0" w:evenHBand="0" w:firstRowFirstColumn="0" w:firstRowLastColumn="0" w:lastRowFirstColumn="0" w:lastRowLastColumn="0"/>
              <w:rPr>
                <w:del w:id="22654" w:author="Quinten Van Woerkom" w:date="2024-11-25T13:05:00Z" w16du:dateUtc="2024-11-25T12:05:00Z"/>
              </w:rPr>
            </w:pPr>
            <w:del w:id="22655" w:author="Quinten Van Woerkom" w:date="2024-11-25T13:05:00Z" w16du:dateUtc="2024-11-25T12:05:00Z">
              <w:r w:rsidRPr="004424B1" w:rsidDel="00220720">
                <w:delText>BOOLEAN</w:delText>
              </w:r>
              <w:bookmarkStart w:id="22656" w:name="_Toc185336515"/>
              <w:bookmarkStart w:id="22657" w:name="_Toc185337348"/>
              <w:bookmarkStart w:id="22658" w:name="_Toc185342068"/>
              <w:bookmarkStart w:id="22659" w:name="_Toc185349678"/>
              <w:bookmarkStart w:id="22660" w:name="_Toc185428787"/>
              <w:bookmarkStart w:id="22661" w:name="_Toc185498428"/>
              <w:bookmarkStart w:id="22662" w:name="_Toc185499628"/>
              <w:bookmarkStart w:id="22663" w:name="_Toc185500829"/>
              <w:bookmarkStart w:id="22664" w:name="_Toc185502034"/>
              <w:bookmarkStart w:id="22665" w:name="_Toc185503240"/>
              <w:bookmarkStart w:id="22666" w:name="_Toc186031500"/>
              <w:bookmarkStart w:id="22667" w:name="_Toc186032706"/>
              <w:bookmarkStart w:id="22668" w:name="_Toc186033912"/>
              <w:bookmarkStart w:id="22669" w:name="_Toc186046410"/>
              <w:bookmarkStart w:id="22670" w:name="_Toc186457170"/>
              <w:bookmarkStart w:id="22671" w:name="_Toc186470815"/>
              <w:bookmarkStart w:id="22672" w:name="_Toc186645326"/>
              <w:bookmarkEnd w:id="22656"/>
              <w:bookmarkEnd w:id="22657"/>
              <w:bookmarkEnd w:id="22658"/>
              <w:bookmarkEnd w:id="22659"/>
              <w:bookmarkEnd w:id="22660"/>
              <w:bookmarkEnd w:id="22661"/>
              <w:bookmarkEnd w:id="22662"/>
              <w:bookmarkEnd w:id="22663"/>
              <w:bookmarkEnd w:id="22664"/>
              <w:bookmarkEnd w:id="22665"/>
              <w:bookmarkEnd w:id="22666"/>
              <w:bookmarkEnd w:id="22667"/>
              <w:bookmarkEnd w:id="22668"/>
              <w:bookmarkEnd w:id="22669"/>
              <w:bookmarkEnd w:id="22670"/>
              <w:bookmarkEnd w:id="22671"/>
              <w:bookmarkEnd w:id="22672"/>
            </w:del>
          </w:p>
        </w:tc>
        <w:tc>
          <w:tcPr>
            <w:tcW w:w="5670" w:type="dxa"/>
          </w:tcPr>
          <w:p w14:paraId="2F69D484" w14:textId="76E741A2" w:rsidR="00AE1127" w:rsidRPr="004424B1" w:rsidDel="00220720" w:rsidRDefault="00AE1127" w:rsidP="00C760F4">
            <w:pPr>
              <w:pStyle w:val="TableCell"/>
              <w:cnfStyle w:val="000000000000" w:firstRow="0" w:lastRow="0" w:firstColumn="0" w:lastColumn="0" w:oddVBand="0" w:evenVBand="0" w:oddHBand="0" w:evenHBand="0" w:firstRowFirstColumn="0" w:firstRowLastColumn="0" w:lastRowFirstColumn="0" w:lastRowLastColumn="0"/>
              <w:rPr>
                <w:del w:id="22673" w:author="Quinten Van Woerkom" w:date="2024-11-25T13:05:00Z" w16du:dateUtc="2024-11-25T12:05:00Z"/>
              </w:rPr>
            </w:pPr>
            <w:del w:id="22674" w:author="Quinten Van Woerkom" w:date="2024-11-25T13:05:00Z" w16du:dateUtc="2024-11-25T12:05:00Z">
              <w:r w:rsidRPr="004424B1" w:rsidDel="00220720">
                <w:delText>Flag indicating support for Plan Revisions</w:delText>
              </w:r>
              <w:bookmarkStart w:id="22675" w:name="_Toc185336516"/>
              <w:bookmarkStart w:id="22676" w:name="_Toc185337349"/>
              <w:bookmarkStart w:id="22677" w:name="_Toc185342069"/>
              <w:bookmarkStart w:id="22678" w:name="_Toc185349679"/>
              <w:bookmarkStart w:id="22679" w:name="_Toc185428788"/>
              <w:bookmarkStart w:id="22680" w:name="_Toc185498429"/>
              <w:bookmarkStart w:id="22681" w:name="_Toc185499629"/>
              <w:bookmarkStart w:id="22682" w:name="_Toc185500830"/>
              <w:bookmarkStart w:id="22683" w:name="_Toc185502035"/>
              <w:bookmarkStart w:id="22684" w:name="_Toc185503241"/>
              <w:bookmarkStart w:id="22685" w:name="_Toc186031501"/>
              <w:bookmarkStart w:id="22686" w:name="_Toc186032707"/>
              <w:bookmarkStart w:id="22687" w:name="_Toc186033913"/>
              <w:bookmarkStart w:id="22688" w:name="_Toc186046411"/>
              <w:bookmarkStart w:id="22689" w:name="_Toc186457171"/>
              <w:bookmarkStart w:id="22690" w:name="_Toc186470816"/>
              <w:bookmarkStart w:id="22691" w:name="_Toc186645327"/>
              <w:bookmarkEnd w:id="22675"/>
              <w:bookmarkEnd w:id="22676"/>
              <w:bookmarkEnd w:id="22677"/>
              <w:bookmarkEnd w:id="22678"/>
              <w:bookmarkEnd w:id="22679"/>
              <w:bookmarkEnd w:id="22680"/>
              <w:bookmarkEnd w:id="22681"/>
              <w:bookmarkEnd w:id="22682"/>
              <w:bookmarkEnd w:id="22683"/>
              <w:bookmarkEnd w:id="22684"/>
              <w:bookmarkEnd w:id="22685"/>
              <w:bookmarkEnd w:id="22686"/>
              <w:bookmarkEnd w:id="22687"/>
              <w:bookmarkEnd w:id="22688"/>
              <w:bookmarkEnd w:id="22689"/>
              <w:bookmarkEnd w:id="22690"/>
              <w:bookmarkEnd w:id="22691"/>
            </w:del>
          </w:p>
        </w:tc>
        <w:bookmarkStart w:id="22692" w:name="_Toc185336517"/>
        <w:bookmarkStart w:id="22693" w:name="_Toc185337350"/>
        <w:bookmarkStart w:id="22694" w:name="_Toc185342070"/>
        <w:bookmarkStart w:id="22695" w:name="_Toc185349680"/>
        <w:bookmarkStart w:id="22696" w:name="_Toc185428789"/>
        <w:bookmarkStart w:id="22697" w:name="_Toc185498430"/>
        <w:bookmarkStart w:id="22698" w:name="_Toc185499630"/>
        <w:bookmarkStart w:id="22699" w:name="_Toc185500831"/>
        <w:bookmarkStart w:id="22700" w:name="_Toc185502036"/>
        <w:bookmarkStart w:id="22701" w:name="_Toc185503242"/>
        <w:bookmarkStart w:id="22702" w:name="_Toc186031502"/>
        <w:bookmarkStart w:id="22703" w:name="_Toc186032708"/>
        <w:bookmarkStart w:id="22704" w:name="_Toc186033914"/>
        <w:bookmarkStart w:id="22705" w:name="_Toc186046412"/>
        <w:bookmarkStart w:id="22706" w:name="_Toc186457172"/>
        <w:bookmarkStart w:id="22707" w:name="_Toc186470817"/>
        <w:bookmarkStart w:id="22708" w:name="_Toc186645328"/>
        <w:bookmarkEnd w:id="22692"/>
        <w:bookmarkEnd w:id="22693"/>
        <w:bookmarkEnd w:id="22694"/>
        <w:bookmarkEnd w:id="22695"/>
        <w:bookmarkEnd w:id="22696"/>
        <w:bookmarkEnd w:id="22697"/>
        <w:bookmarkEnd w:id="22698"/>
        <w:bookmarkEnd w:id="22699"/>
        <w:bookmarkEnd w:id="22700"/>
        <w:bookmarkEnd w:id="22701"/>
        <w:bookmarkEnd w:id="22702"/>
        <w:bookmarkEnd w:id="22703"/>
        <w:bookmarkEnd w:id="22704"/>
        <w:bookmarkEnd w:id="22705"/>
        <w:bookmarkEnd w:id="22706"/>
        <w:bookmarkEnd w:id="22707"/>
        <w:bookmarkEnd w:id="22708"/>
      </w:tr>
      <w:tr w:rsidR="00AE1127" w:rsidRPr="004424B1" w:rsidDel="00220720" w14:paraId="03905DEB" w14:textId="6E72C555" w:rsidTr="00EE5123">
        <w:trPr>
          <w:del w:id="22709" w:author="Quinten Van Woerkom" w:date="2024-11-25T13:05:00Z"/>
        </w:trPr>
        <w:tc>
          <w:tcPr>
            <w:cnfStyle w:val="001000000000" w:firstRow="0" w:lastRow="0" w:firstColumn="1" w:lastColumn="0" w:oddVBand="0" w:evenVBand="0" w:oddHBand="0" w:evenHBand="0" w:firstRowFirstColumn="0" w:firstRowLastColumn="0" w:lastRowFirstColumn="0" w:lastRowLastColumn="0"/>
            <w:tcW w:w="1973" w:type="dxa"/>
          </w:tcPr>
          <w:p w14:paraId="53AFC3A0" w14:textId="14C149B3" w:rsidR="00AE1127" w:rsidRPr="004424B1" w:rsidDel="00220720" w:rsidRDefault="00AE1127" w:rsidP="00C760F4">
            <w:pPr>
              <w:pStyle w:val="TableCell"/>
              <w:rPr>
                <w:del w:id="22710" w:author="Quinten Van Woerkom" w:date="2024-11-25T13:05:00Z" w16du:dateUtc="2024-11-25T12:05:00Z"/>
              </w:rPr>
            </w:pPr>
            <w:del w:id="22711" w:author="Quinten Van Woerkom" w:date="2024-11-25T13:05:00Z" w16du:dateUtc="2024-11-25T12:05:00Z">
              <w:r w:rsidRPr="004424B1" w:rsidDel="00220720">
                <w:delText>ES4_RESOURCE</w:delText>
              </w:r>
              <w:bookmarkStart w:id="22712" w:name="_Toc185336518"/>
              <w:bookmarkStart w:id="22713" w:name="_Toc185337351"/>
              <w:bookmarkStart w:id="22714" w:name="_Toc185342071"/>
              <w:bookmarkStart w:id="22715" w:name="_Toc185349681"/>
              <w:bookmarkStart w:id="22716" w:name="_Toc185428790"/>
              <w:bookmarkStart w:id="22717" w:name="_Toc185498431"/>
              <w:bookmarkStart w:id="22718" w:name="_Toc185499631"/>
              <w:bookmarkStart w:id="22719" w:name="_Toc185500832"/>
              <w:bookmarkStart w:id="22720" w:name="_Toc185502037"/>
              <w:bookmarkStart w:id="22721" w:name="_Toc185503243"/>
              <w:bookmarkStart w:id="22722" w:name="_Toc186031503"/>
              <w:bookmarkStart w:id="22723" w:name="_Toc186032709"/>
              <w:bookmarkStart w:id="22724" w:name="_Toc186033915"/>
              <w:bookmarkStart w:id="22725" w:name="_Toc186046413"/>
              <w:bookmarkStart w:id="22726" w:name="_Toc186457173"/>
              <w:bookmarkStart w:id="22727" w:name="_Toc186470818"/>
              <w:bookmarkStart w:id="22728" w:name="_Toc186645329"/>
              <w:bookmarkEnd w:id="22712"/>
              <w:bookmarkEnd w:id="22713"/>
              <w:bookmarkEnd w:id="22714"/>
              <w:bookmarkEnd w:id="22715"/>
              <w:bookmarkEnd w:id="22716"/>
              <w:bookmarkEnd w:id="22717"/>
              <w:bookmarkEnd w:id="22718"/>
              <w:bookmarkEnd w:id="22719"/>
              <w:bookmarkEnd w:id="22720"/>
              <w:bookmarkEnd w:id="22721"/>
              <w:bookmarkEnd w:id="22722"/>
              <w:bookmarkEnd w:id="22723"/>
              <w:bookmarkEnd w:id="22724"/>
              <w:bookmarkEnd w:id="22725"/>
              <w:bookmarkEnd w:id="22726"/>
              <w:bookmarkEnd w:id="22727"/>
              <w:bookmarkEnd w:id="22728"/>
            </w:del>
          </w:p>
        </w:tc>
        <w:tc>
          <w:tcPr>
            <w:tcW w:w="1559" w:type="dxa"/>
          </w:tcPr>
          <w:p w14:paraId="18F0C232" w14:textId="563512EC" w:rsidR="00AE1127" w:rsidRPr="004424B1" w:rsidDel="00220720" w:rsidRDefault="00AE1127" w:rsidP="00C760F4">
            <w:pPr>
              <w:pStyle w:val="TableCell"/>
              <w:cnfStyle w:val="000000000000" w:firstRow="0" w:lastRow="0" w:firstColumn="0" w:lastColumn="0" w:oddVBand="0" w:evenVBand="0" w:oddHBand="0" w:evenHBand="0" w:firstRowFirstColumn="0" w:firstRowLastColumn="0" w:lastRowFirstColumn="0" w:lastRowLastColumn="0"/>
              <w:rPr>
                <w:del w:id="22729" w:author="Quinten Van Woerkom" w:date="2024-11-25T13:05:00Z" w16du:dateUtc="2024-11-25T12:05:00Z"/>
              </w:rPr>
            </w:pPr>
            <w:del w:id="22730" w:author="Quinten Van Woerkom" w:date="2024-11-25T13:05:00Z" w16du:dateUtc="2024-11-25T12:05:00Z">
              <w:r w:rsidRPr="004424B1" w:rsidDel="00220720">
                <w:delText>BOOLEAN</w:delText>
              </w:r>
              <w:bookmarkStart w:id="22731" w:name="_Toc185336519"/>
              <w:bookmarkStart w:id="22732" w:name="_Toc185337352"/>
              <w:bookmarkStart w:id="22733" w:name="_Toc185342072"/>
              <w:bookmarkStart w:id="22734" w:name="_Toc185349682"/>
              <w:bookmarkStart w:id="22735" w:name="_Toc185428791"/>
              <w:bookmarkStart w:id="22736" w:name="_Toc185498432"/>
              <w:bookmarkStart w:id="22737" w:name="_Toc185499632"/>
              <w:bookmarkStart w:id="22738" w:name="_Toc185500833"/>
              <w:bookmarkStart w:id="22739" w:name="_Toc185502038"/>
              <w:bookmarkStart w:id="22740" w:name="_Toc185503244"/>
              <w:bookmarkStart w:id="22741" w:name="_Toc186031504"/>
              <w:bookmarkStart w:id="22742" w:name="_Toc186032710"/>
              <w:bookmarkStart w:id="22743" w:name="_Toc186033916"/>
              <w:bookmarkStart w:id="22744" w:name="_Toc186046414"/>
              <w:bookmarkStart w:id="22745" w:name="_Toc186457174"/>
              <w:bookmarkStart w:id="22746" w:name="_Toc186470819"/>
              <w:bookmarkStart w:id="22747" w:name="_Toc186645330"/>
              <w:bookmarkEnd w:id="22731"/>
              <w:bookmarkEnd w:id="22732"/>
              <w:bookmarkEnd w:id="22733"/>
              <w:bookmarkEnd w:id="22734"/>
              <w:bookmarkEnd w:id="22735"/>
              <w:bookmarkEnd w:id="22736"/>
              <w:bookmarkEnd w:id="22737"/>
              <w:bookmarkEnd w:id="22738"/>
              <w:bookmarkEnd w:id="22739"/>
              <w:bookmarkEnd w:id="22740"/>
              <w:bookmarkEnd w:id="22741"/>
              <w:bookmarkEnd w:id="22742"/>
              <w:bookmarkEnd w:id="22743"/>
              <w:bookmarkEnd w:id="22744"/>
              <w:bookmarkEnd w:id="22745"/>
              <w:bookmarkEnd w:id="22746"/>
              <w:bookmarkEnd w:id="22747"/>
            </w:del>
          </w:p>
        </w:tc>
        <w:tc>
          <w:tcPr>
            <w:tcW w:w="5670" w:type="dxa"/>
          </w:tcPr>
          <w:p w14:paraId="6756AF4F" w14:textId="4D23B8BB" w:rsidR="00AE1127" w:rsidRPr="004424B1" w:rsidDel="00220720" w:rsidRDefault="00AE1127" w:rsidP="00C760F4">
            <w:pPr>
              <w:pStyle w:val="TableCell"/>
              <w:cnfStyle w:val="000000000000" w:firstRow="0" w:lastRow="0" w:firstColumn="0" w:lastColumn="0" w:oddVBand="0" w:evenVBand="0" w:oddHBand="0" w:evenHBand="0" w:firstRowFirstColumn="0" w:firstRowLastColumn="0" w:lastRowFirstColumn="0" w:lastRowLastColumn="0"/>
              <w:rPr>
                <w:del w:id="22748" w:author="Quinten Van Woerkom" w:date="2024-11-25T13:05:00Z" w16du:dateUtc="2024-11-25T12:05:00Z"/>
              </w:rPr>
            </w:pPr>
            <w:del w:id="22749" w:author="Quinten Van Woerkom" w:date="2024-11-25T13:05:00Z" w16du:dateUtc="2024-11-25T12:05:00Z">
              <w:r w:rsidRPr="004424B1" w:rsidDel="00220720">
                <w:delText>Flag indicating support for Planning Resources</w:delText>
              </w:r>
              <w:bookmarkStart w:id="22750" w:name="_Toc185336520"/>
              <w:bookmarkStart w:id="22751" w:name="_Toc185337353"/>
              <w:bookmarkStart w:id="22752" w:name="_Toc185342073"/>
              <w:bookmarkStart w:id="22753" w:name="_Toc185349683"/>
              <w:bookmarkStart w:id="22754" w:name="_Toc185428792"/>
              <w:bookmarkStart w:id="22755" w:name="_Toc185498433"/>
              <w:bookmarkStart w:id="22756" w:name="_Toc185499633"/>
              <w:bookmarkStart w:id="22757" w:name="_Toc185500834"/>
              <w:bookmarkStart w:id="22758" w:name="_Toc185502039"/>
              <w:bookmarkStart w:id="22759" w:name="_Toc185503245"/>
              <w:bookmarkStart w:id="22760" w:name="_Toc186031505"/>
              <w:bookmarkStart w:id="22761" w:name="_Toc186032711"/>
              <w:bookmarkStart w:id="22762" w:name="_Toc186033917"/>
              <w:bookmarkStart w:id="22763" w:name="_Toc186046415"/>
              <w:bookmarkStart w:id="22764" w:name="_Toc186457175"/>
              <w:bookmarkStart w:id="22765" w:name="_Toc186470820"/>
              <w:bookmarkStart w:id="22766" w:name="_Toc186645331"/>
              <w:bookmarkEnd w:id="22750"/>
              <w:bookmarkEnd w:id="22751"/>
              <w:bookmarkEnd w:id="22752"/>
              <w:bookmarkEnd w:id="22753"/>
              <w:bookmarkEnd w:id="22754"/>
              <w:bookmarkEnd w:id="22755"/>
              <w:bookmarkEnd w:id="22756"/>
              <w:bookmarkEnd w:id="22757"/>
              <w:bookmarkEnd w:id="22758"/>
              <w:bookmarkEnd w:id="22759"/>
              <w:bookmarkEnd w:id="22760"/>
              <w:bookmarkEnd w:id="22761"/>
              <w:bookmarkEnd w:id="22762"/>
              <w:bookmarkEnd w:id="22763"/>
              <w:bookmarkEnd w:id="22764"/>
              <w:bookmarkEnd w:id="22765"/>
              <w:bookmarkEnd w:id="22766"/>
            </w:del>
          </w:p>
        </w:tc>
        <w:bookmarkStart w:id="22767" w:name="_Toc185336521"/>
        <w:bookmarkStart w:id="22768" w:name="_Toc185337354"/>
        <w:bookmarkStart w:id="22769" w:name="_Toc185342074"/>
        <w:bookmarkStart w:id="22770" w:name="_Toc185349684"/>
        <w:bookmarkStart w:id="22771" w:name="_Toc185428793"/>
        <w:bookmarkStart w:id="22772" w:name="_Toc185498434"/>
        <w:bookmarkStart w:id="22773" w:name="_Toc185499634"/>
        <w:bookmarkStart w:id="22774" w:name="_Toc185500835"/>
        <w:bookmarkStart w:id="22775" w:name="_Toc185502040"/>
        <w:bookmarkStart w:id="22776" w:name="_Toc185503246"/>
        <w:bookmarkStart w:id="22777" w:name="_Toc186031506"/>
        <w:bookmarkStart w:id="22778" w:name="_Toc186032712"/>
        <w:bookmarkStart w:id="22779" w:name="_Toc186033918"/>
        <w:bookmarkStart w:id="22780" w:name="_Toc186046416"/>
        <w:bookmarkStart w:id="22781" w:name="_Toc186457176"/>
        <w:bookmarkStart w:id="22782" w:name="_Toc186470821"/>
        <w:bookmarkStart w:id="22783" w:name="_Toc186645332"/>
        <w:bookmarkEnd w:id="22767"/>
        <w:bookmarkEnd w:id="22768"/>
        <w:bookmarkEnd w:id="22769"/>
        <w:bookmarkEnd w:id="22770"/>
        <w:bookmarkEnd w:id="22771"/>
        <w:bookmarkEnd w:id="22772"/>
        <w:bookmarkEnd w:id="22773"/>
        <w:bookmarkEnd w:id="22774"/>
        <w:bookmarkEnd w:id="22775"/>
        <w:bookmarkEnd w:id="22776"/>
        <w:bookmarkEnd w:id="22777"/>
        <w:bookmarkEnd w:id="22778"/>
        <w:bookmarkEnd w:id="22779"/>
        <w:bookmarkEnd w:id="22780"/>
        <w:bookmarkEnd w:id="22781"/>
        <w:bookmarkEnd w:id="22782"/>
        <w:bookmarkEnd w:id="22783"/>
      </w:tr>
      <w:tr w:rsidR="00AE1127" w:rsidRPr="004424B1" w:rsidDel="00220720" w14:paraId="57B01A3F" w14:textId="7DABB106" w:rsidTr="00EE5123">
        <w:trPr>
          <w:del w:id="22784" w:author="Quinten Van Woerkom" w:date="2024-11-25T13:05:00Z"/>
        </w:trPr>
        <w:tc>
          <w:tcPr>
            <w:cnfStyle w:val="001000000000" w:firstRow="0" w:lastRow="0" w:firstColumn="1" w:lastColumn="0" w:oddVBand="0" w:evenVBand="0" w:oddHBand="0" w:evenHBand="0" w:firstRowFirstColumn="0" w:firstRowLastColumn="0" w:lastRowFirstColumn="0" w:lastRowLastColumn="0"/>
            <w:tcW w:w="1973" w:type="dxa"/>
          </w:tcPr>
          <w:p w14:paraId="546FA948" w14:textId="44094132" w:rsidR="00AE1127" w:rsidRPr="004424B1" w:rsidDel="00220720" w:rsidRDefault="00AE1127" w:rsidP="00C760F4">
            <w:pPr>
              <w:pStyle w:val="TableCell"/>
              <w:rPr>
                <w:del w:id="22785" w:author="Quinten Van Woerkom" w:date="2024-11-25T13:05:00Z" w16du:dateUtc="2024-11-25T12:05:00Z"/>
              </w:rPr>
            </w:pPr>
            <w:del w:id="22786" w:author="Quinten Van Woerkom" w:date="2024-11-25T13:05:00Z" w16du:dateUtc="2024-11-25T12:05:00Z">
              <w:r w:rsidRPr="004424B1" w:rsidDel="00220720">
                <w:delText>ES5_RESCONSTR</w:delText>
              </w:r>
              <w:bookmarkStart w:id="22787" w:name="_Toc185336522"/>
              <w:bookmarkStart w:id="22788" w:name="_Toc185337355"/>
              <w:bookmarkStart w:id="22789" w:name="_Toc185342075"/>
              <w:bookmarkStart w:id="22790" w:name="_Toc185349685"/>
              <w:bookmarkStart w:id="22791" w:name="_Toc185428794"/>
              <w:bookmarkStart w:id="22792" w:name="_Toc185498435"/>
              <w:bookmarkStart w:id="22793" w:name="_Toc185499635"/>
              <w:bookmarkStart w:id="22794" w:name="_Toc185500836"/>
              <w:bookmarkStart w:id="22795" w:name="_Toc185502041"/>
              <w:bookmarkStart w:id="22796" w:name="_Toc185503247"/>
              <w:bookmarkStart w:id="22797" w:name="_Toc186031507"/>
              <w:bookmarkStart w:id="22798" w:name="_Toc186032713"/>
              <w:bookmarkStart w:id="22799" w:name="_Toc186033919"/>
              <w:bookmarkStart w:id="22800" w:name="_Toc186046417"/>
              <w:bookmarkStart w:id="22801" w:name="_Toc186457177"/>
              <w:bookmarkStart w:id="22802" w:name="_Toc186470822"/>
              <w:bookmarkStart w:id="22803" w:name="_Toc186645333"/>
              <w:bookmarkEnd w:id="22787"/>
              <w:bookmarkEnd w:id="22788"/>
              <w:bookmarkEnd w:id="22789"/>
              <w:bookmarkEnd w:id="22790"/>
              <w:bookmarkEnd w:id="22791"/>
              <w:bookmarkEnd w:id="22792"/>
              <w:bookmarkEnd w:id="22793"/>
              <w:bookmarkEnd w:id="22794"/>
              <w:bookmarkEnd w:id="22795"/>
              <w:bookmarkEnd w:id="22796"/>
              <w:bookmarkEnd w:id="22797"/>
              <w:bookmarkEnd w:id="22798"/>
              <w:bookmarkEnd w:id="22799"/>
              <w:bookmarkEnd w:id="22800"/>
              <w:bookmarkEnd w:id="22801"/>
              <w:bookmarkEnd w:id="22802"/>
              <w:bookmarkEnd w:id="22803"/>
            </w:del>
          </w:p>
        </w:tc>
        <w:tc>
          <w:tcPr>
            <w:tcW w:w="1559" w:type="dxa"/>
          </w:tcPr>
          <w:p w14:paraId="5ABE0FBD" w14:textId="3216E39F" w:rsidR="00AE1127" w:rsidRPr="004424B1" w:rsidDel="00220720" w:rsidRDefault="00AE1127" w:rsidP="00C760F4">
            <w:pPr>
              <w:pStyle w:val="TableCell"/>
              <w:cnfStyle w:val="000000000000" w:firstRow="0" w:lastRow="0" w:firstColumn="0" w:lastColumn="0" w:oddVBand="0" w:evenVBand="0" w:oddHBand="0" w:evenHBand="0" w:firstRowFirstColumn="0" w:firstRowLastColumn="0" w:lastRowFirstColumn="0" w:lastRowLastColumn="0"/>
              <w:rPr>
                <w:del w:id="22804" w:author="Quinten Van Woerkom" w:date="2024-11-25T13:05:00Z" w16du:dateUtc="2024-11-25T12:05:00Z"/>
              </w:rPr>
            </w:pPr>
            <w:del w:id="22805" w:author="Quinten Van Woerkom" w:date="2024-11-25T13:05:00Z" w16du:dateUtc="2024-11-25T12:05:00Z">
              <w:r w:rsidRPr="004424B1" w:rsidDel="00220720">
                <w:delText>BOOLEAN</w:delText>
              </w:r>
              <w:bookmarkStart w:id="22806" w:name="_Toc185336523"/>
              <w:bookmarkStart w:id="22807" w:name="_Toc185337356"/>
              <w:bookmarkStart w:id="22808" w:name="_Toc185342076"/>
              <w:bookmarkStart w:id="22809" w:name="_Toc185349686"/>
              <w:bookmarkStart w:id="22810" w:name="_Toc185428795"/>
              <w:bookmarkStart w:id="22811" w:name="_Toc185498436"/>
              <w:bookmarkStart w:id="22812" w:name="_Toc185499636"/>
              <w:bookmarkStart w:id="22813" w:name="_Toc185500837"/>
              <w:bookmarkStart w:id="22814" w:name="_Toc185502042"/>
              <w:bookmarkStart w:id="22815" w:name="_Toc185503248"/>
              <w:bookmarkStart w:id="22816" w:name="_Toc186031508"/>
              <w:bookmarkStart w:id="22817" w:name="_Toc186032714"/>
              <w:bookmarkStart w:id="22818" w:name="_Toc186033920"/>
              <w:bookmarkStart w:id="22819" w:name="_Toc186046418"/>
              <w:bookmarkStart w:id="22820" w:name="_Toc186457178"/>
              <w:bookmarkStart w:id="22821" w:name="_Toc186470823"/>
              <w:bookmarkStart w:id="22822" w:name="_Toc186645334"/>
              <w:bookmarkEnd w:id="22806"/>
              <w:bookmarkEnd w:id="22807"/>
              <w:bookmarkEnd w:id="22808"/>
              <w:bookmarkEnd w:id="22809"/>
              <w:bookmarkEnd w:id="22810"/>
              <w:bookmarkEnd w:id="22811"/>
              <w:bookmarkEnd w:id="22812"/>
              <w:bookmarkEnd w:id="22813"/>
              <w:bookmarkEnd w:id="22814"/>
              <w:bookmarkEnd w:id="22815"/>
              <w:bookmarkEnd w:id="22816"/>
              <w:bookmarkEnd w:id="22817"/>
              <w:bookmarkEnd w:id="22818"/>
              <w:bookmarkEnd w:id="22819"/>
              <w:bookmarkEnd w:id="22820"/>
              <w:bookmarkEnd w:id="22821"/>
              <w:bookmarkEnd w:id="22822"/>
            </w:del>
          </w:p>
        </w:tc>
        <w:tc>
          <w:tcPr>
            <w:tcW w:w="5670" w:type="dxa"/>
          </w:tcPr>
          <w:p w14:paraId="486EA4AB" w14:textId="3327170A" w:rsidR="00AE1127" w:rsidRPr="004424B1" w:rsidDel="00220720" w:rsidRDefault="00AE1127" w:rsidP="00C760F4">
            <w:pPr>
              <w:pStyle w:val="TableCell"/>
              <w:cnfStyle w:val="000000000000" w:firstRow="0" w:lastRow="0" w:firstColumn="0" w:lastColumn="0" w:oddVBand="0" w:evenVBand="0" w:oddHBand="0" w:evenHBand="0" w:firstRowFirstColumn="0" w:firstRowLastColumn="0" w:lastRowFirstColumn="0" w:lastRowLastColumn="0"/>
              <w:rPr>
                <w:del w:id="22823" w:author="Quinten Van Woerkom" w:date="2024-11-25T13:05:00Z" w16du:dateUtc="2024-11-25T12:05:00Z"/>
              </w:rPr>
            </w:pPr>
            <w:del w:id="22824" w:author="Quinten Van Woerkom" w:date="2024-11-25T13:05:00Z" w16du:dateUtc="2024-11-25T12:05:00Z">
              <w:r w:rsidRPr="004424B1" w:rsidDel="00220720">
                <w:delText>Flag indicating support for Resource Constraints</w:delText>
              </w:r>
              <w:bookmarkStart w:id="22825" w:name="_Toc185336524"/>
              <w:bookmarkStart w:id="22826" w:name="_Toc185337357"/>
              <w:bookmarkStart w:id="22827" w:name="_Toc185342077"/>
              <w:bookmarkStart w:id="22828" w:name="_Toc185349687"/>
              <w:bookmarkStart w:id="22829" w:name="_Toc185428796"/>
              <w:bookmarkStart w:id="22830" w:name="_Toc185498437"/>
              <w:bookmarkStart w:id="22831" w:name="_Toc185499637"/>
              <w:bookmarkStart w:id="22832" w:name="_Toc185500838"/>
              <w:bookmarkStart w:id="22833" w:name="_Toc185502043"/>
              <w:bookmarkStart w:id="22834" w:name="_Toc185503249"/>
              <w:bookmarkStart w:id="22835" w:name="_Toc186031509"/>
              <w:bookmarkStart w:id="22836" w:name="_Toc186032715"/>
              <w:bookmarkStart w:id="22837" w:name="_Toc186033921"/>
              <w:bookmarkStart w:id="22838" w:name="_Toc186046419"/>
              <w:bookmarkStart w:id="22839" w:name="_Toc186457179"/>
              <w:bookmarkStart w:id="22840" w:name="_Toc186470824"/>
              <w:bookmarkStart w:id="22841" w:name="_Toc186645335"/>
              <w:bookmarkEnd w:id="22825"/>
              <w:bookmarkEnd w:id="22826"/>
              <w:bookmarkEnd w:id="22827"/>
              <w:bookmarkEnd w:id="22828"/>
              <w:bookmarkEnd w:id="22829"/>
              <w:bookmarkEnd w:id="22830"/>
              <w:bookmarkEnd w:id="22831"/>
              <w:bookmarkEnd w:id="22832"/>
              <w:bookmarkEnd w:id="22833"/>
              <w:bookmarkEnd w:id="22834"/>
              <w:bookmarkEnd w:id="22835"/>
              <w:bookmarkEnd w:id="22836"/>
              <w:bookmarkEnd w:id="22837"/>
              <w:bookmarkEnd w:id="22838"/>
              <w:bookmarkEnd w:id="22839"/>
              <w:bookmarkEnd w:id="22840"/>
              <w:bookmarkEnd w:id="22841"/>
            </w:del>
          </w:p>
        </w:tc>
        <w:bookmarkStart w:id="22842" w:name="_Toc185336525"/>
        <w:bookmarkStart w:id="22843" w:name="_Toc185337358"/>
        <w:bookmarkStart w:id="22844" w:name="_Toc185342078"/>
        <w:bookmarkStart w:id="22845" w:name="_Toc185349688"/>
        <w:bookmarkStart w:id="22846" w:name="_Toc185428797"/>
        <w:bookmarkStart w:id="22847" w:name="_Toc185498438"/>
        <w:bookmarkStart w:id="22848" w:name="_Toc185499638"/>
        <w:bookmarkStart w:id="22849" w:name="_Toc185500839"/>
        <w:bookmarkStart w:id="22850" w:name="_Toc185502044"/>
        <w:bookmarkStart w:id="22851" w:name="_Toc185503250"/>
        <w:bookmarkStart w:id="22852" w:name="_Toc186031510"/>
        <w:bookmarkStart w:id="22853" w:name="_Toc186032716"/>
        <w:bookmarkStart w:id="22854" w:name="_Toc186033922"/>
        <w:bookmarkStart w:id="22855" w:name="_Toc186046420"/>
        <w:bookmarkStart w:id="22856" w:name="_Toc186457180"/>
        <w:bookmarkStart w:id="22857" w:name="_Toc186470825"/>
        <w:bookmarkStart w:id="22858" w:name="_Toc186645336"/>
        <w:bookmarkEnd w:id="22842"/>
        <w:bookmarkEnd w:id="22843"/>
        <w:bookmarkEnd w:id="22844"/>
        <w:bookmarkEnd w:id="22845"/>
        <w:bookmarkEnd w:id="22846"/>
        <w:bookmarkEnd w:id="22847"/>
        <w:bookmarkEnd w:id="22848"/>
        <w:bookmarkEnd w:id="22849"/>
        <w:bookmarkEnd w:id="22850"/>
        <w:bookmarkEnd w:id="22851"/>
        <w:bookmarkEnd w:id="22852"/>
        <w:bookmarkEnd w:id="22853"/>
        <w:bookmarkEnd w:id="22854"/>
        <w:bookmarkEnd w:id="22855"/>
        <w:bookmarkEnd w:id="22856"/>
        <w:bookmarkEnd w:id="22857"/>
        <w:bookmarkEnd w:id="22858"/>
      </w:tr>
      <w:tr w:rsidR="00AE1127" w:rsidRPr="004424B1" w:rsidDel="00220720" w14:paraId="1577A70D" w14:textId="41D8A1A9" w:rsidTr="00EE5123">
        <w:trPr>
          <w:del w:id="22859" w:author="Quinten Van Woerkom" w:date="2024-11-25T13:05:00Z"/>
        </w:trPr>
        <w:tc>
          <w:tcPr>
            <w:cnfStyle w:val="001000000000" w:firstRow="0" w:lastRow="0" w:firstColumn="1" w:lastColumn="0" w:oddVBand="0" w:evenVBand="0" w:oddHBand="0" w:evenHBand="0" w:firstRowFirstColumn="0" w:firstRowLastColumn="0" w:lastRowFirstColumn="0" w:lastRowLastColumn="0"/>
            <w:tcW w:w="1973" w:type="dxa"/>
          </w:tcPr>
          <w:p w14:paraId="19EBD2D5" w14:textId="3EB31D94" w:rsidR="00AE1127" w:rsidRPr="004424B1" w:rsidDel="00220720" w:rsidRDefault="00AE1127" w:rsidP="00C760F4">
            <w:pPr>
              <w:pStyle w:val="TableCell"/>
              <w:rPr>
                <w:del w:id="22860" w:author="Quinten Van Woerkom" w:date="2024-11-25T13:05:00Z" w16du:dateUtc="2024-11-25T12:05:00Z"/>
              </w:rPr>
            </w:pPr>
            <w:del w:id="22861" w:author="Quinten Van Woerkom" w:date="2024-11-25T13:05:00Z" w16du:dateUtc="2024-11-25T12:05:00Z">
              <w:r w:rsidRPr="004424B1" w:rsidDel="00220720">
                <w:delText>ES6_POSDIR</w:delText>
              </w:r>
              <w:bookmarkStart w:id="22862" w:name="_Toc185336526"/>
              <w:bookmarkStart w:id="22863" w:name="_Toc185337359"/>
              <w:bookmarkStart w:id="22864" w:name="_Toc185342079"/>
              <w:bookmarkStart w:id="22865" w:name="_Toc185349689"/>
              <w:bookmarkStart w:id="22866" w:name="_Toc185428798"/>
              <w:bookmarkStart w:id="22867" w:name="_Toc185498439"/>
              <w:bookmarkStart w:id="22868" w:name="_Toc185499639"/>
              <w:bookmarkStart w:id="22869" w:name="_Toc185500840"/>
              <w:bookmarkStart w:id="22870" w:name="_Toc185502045"/>
              <w:bookmarkStart w:id="22871" w:name="_Toc185503251"/>
              <w:bookmarkStart w:id="22872" w:name="_Toc186031511"/>
              <w:bookmarkStart w:id="22873" w:name="_Toc186032717"/>
              <w:bookmarkStart w:id="22874" w:name="_Toc186033923"/>
              <w:bookmarkStart w:id="22875" w:name="_Toc186046421"/>
              <w:bookmarkStart w:id="22876" w:name="_Toc186457181"/>
              <w:bookmarkStart w:id="22877" w:name="_Toc186470826"/>
              <w:bookmarkStart w:id="22878" w:name="_Toc186645337"/>
              <w:bookmarkEnd w:id="22862"/>
              <w:bookmarkEnd w:id="22863"/>
              <w:bookmarkEnd w:id="22864"/>
              <w:bookmarkEnd w:id="22865"/>
              <w:bookmarkEnd w:id="22866"/>
              <w:bookmarkEnd w:id="22867"/>
              <w:bookmarkEnd w:id="22868"/>
              <w:bookmarkEnd w:id="22869"/>
              <w:bookmarkEnd w:id="22870"/>
              <w:bookmarkEnd w:id="22871"/>
              <w:bookmarkEnd w:id="22872"/>
              <w:bookmarkEnd w:id="22873"/>
              <w:bookmarkEnd w:id="22874"/>
              <w:bookmarkEnd w:id="22875"/>
              <w:bookmarkEnd w:id="22876"/>
              <w:bookmarkEnd w:id="22877"/>
              <w:bookmarkEnd w:id="22878"/>
            </w:del>
          </w:p>
        </w:tc>
        <w:tc>
          <w:tcPr>
            <w:tcW w:w="1559" w:type="dxa"/>
          </w:tcPr>
          <w:p w14:paraId="0703F718" w14:textId="78828DE7" w:rsidR="00AE1127" w:rsidRPr="004424B1" w:rsidDel="00220720" w:rsidRDefault="00AE1127" w:rsidP="00C760F4">
            <w:pPr>
              <w:pStyle w:val="TableCell"/>
              <w:cnfStyle w:val="000000000000" w:firstRow="0" w:lastRow="0" w:firstColumn="0" w:lastColumn="0" w:oddVBand="0" w:evenVBand="0" w:oddHBand="0" w:evenHBand="0" w:firstRowFirstColumn="0" w:firstRowLastColumn="0" w:lastRowFirstColumn="0" w:lastRowLastColumn="0"/>
              <w:rPr>
                <w:del w:id="22879" w:author="Quinten Van Woerkom" w:date="2024-11-25T13:05:00Z" w16du:dateUtc="2024-11-25T12:05:00Z"/>
              </w:rPr>
            </w:pPr>
            <w:del w:id="22880" w:author="Quinten Van Woerkom" w:date="2024-11-25T13:05:00Z" w16du:dateUtc="2024-11-25T12:05:00Z">
              <w:r w:rsidRPr="004424B1" w:rsidDel="00220720">
                <w:delText>BOOLEAN</w:delText>
              </w:r>
              <w:bookmarkStart w:id="22881" w:name="_Toc185336527"/>
              <w:bookmarkStart w:id="22882" w:name="_Toc185337360"/>
              <w:bookmarkStart w:id="22883" w:name="_Toc185342080"/>
              <w:bookmarkStart w:id="22884" w:name="_Toc185349690"/>
              <w:bookmarkStart w:id="22885" w:name="_Toc185428799"/>
              <w:bookmarkStart w:id="22886" w:name="_Toc185498440"/>
              <w:bookmarkStart w:id="22887" w:name="_Toc185499640"/>
              <w:bookmarkStart w:id="22888" w:name="_Toc185500841"/>
              <w:bookmarkStart w:id="22889" w:name="_Toc185502046"/>
              <w:bookmarkStart w:id="22890" w:name="_Toc185503252"/>
              <w:bookmarkStart w:id="22891" w:name="_Toc186031512"/>
              <w:bookmarkStart w:id="22892" w:name="_Toc186032718"/>
              <w:bookmarkStart w:id="22893" w:name="_Toc186033924"/>
              <w:bookmarkStart w:id="22894" w:name="_Toc186046422"/>
              <w:bookmarkStart w:id="22895" w:name="_Toc186457182"/>
              <w:bookmarkStart w:id="22896" w:name="_Toc186470827"/>
              <w:bookmarkStart w:id="22897" w:name="_Toc186645338"/>
              <w:bookmarkEnd w:id="22881"/>
              <w:bookmarkEnd w:id="22882"/>
              <w:bookmarkEnd w:id="22883"/>
              <w:bookmarkEnd w:id="22884"/>
              <w:bookmarkEnd w:id="22885"/>
              <w:bookmarkEnd w:id="22886"/>
              <w:bookmarkEnd w:id="22887"/>
              <w:bookmarkEnd w:id="22888"/>
              <w:bookmarkEnd w:id="22889"/>
              <w:bookmarkEnd w:id="22890"/>
              <w:bookmarkEnd w:id="22891"/>
              <w:bookmarkEnd w:id="22892"/>
              <w:bookmarkEnd w:id="22893"/>
              <w:bookmarkEnd w:id="22894"/>
              <w:bookmarkEnd w:id="22895"/>
              <w:bookmarkEnd w:id="22896"/>
              <w:bookmarkEnd w:id="22897"/>
            </w:del>
          </w:p>
        </w:tc>
        <w:tc>
          <w:tcPr>
            <w:tcW w:w="5670" w:type="dxa"/>
          </w:tcPr>
          <w:p w14:paraId="3E2B12A9" w14:textId="438AE0A3" w:rsidR="00AE1127" w:rsidRPr="004424B1" w:rsidDel="00220720" w:rsidRDefault="00AE1127" w:rsidP="00C760F4">
            <w:pPr>
              <w:pStyle w:val="TableCell"/>
              <w:cnfStyle w:val="000000000000" w:firstRow="0" w:lastRow="0" w:firstColumn="0" w:lastColumn="0" w:oddVBand="0" w:evenVBand="0" w:oddHBand="0" w:evenHBand="0" w:firstRowFirstColumn="0" w:firstRowLastColumn="0" w:lastRowFirstColumn="0" w:lastRowLastColumn="0"/>
              <w:rPr>
                <w:del w:id="22898" w:author="Quinten Van Woerkom" w:date="2024-11-25T13:05:00Z" w16du:dateUtc="2024-11-25T12:05:00Z"/>
              </w:rPr>
            </w:pPr>
            <w:del w:id="22899" w:author="Quinten Van Woerkom" w:date="2024-11-25T13:05:00Z" w16du:dateUtc="2024-11-25T12:05:00Z">
              <w:r w:rsidRPr="004424B1" w:rsidDel="00220720">
                <w:delText>Flag indicating support for Position and Direction Types</w:delText>
              </w:r>
              <w:bookmarkStart w:id="22900" w:name="_Toc185336528"/>
              <w:bookmarkStart w:id="22901" w:name="_Toc185337361"/>
              <w:bookmarkStart w:id="22902" w:name="_Toc185342081"/>
              <w:bookmarkStart w:id="22903" w:name="_Toc185349691"/>
              <w:bookmarkStart w:id="22904" w:name="_Toc185428800"/>
              <w:bookmarkStart w:id="22905" w:name="_Toc185498441"/>
              <w:bookmarkStart w:id="22906" w:name="_Toc185499641"/>
              <w:bookmarkStart w:id="22907" w:name="_Toc185500842"/>
              <w:bookmarkStart w:id="22908" w:name="_Toc185502047"/>
              <w:bookmarkStart w:id="22909" w:name="_Toc185503253"/>
              <w:bookmarkStart w:id="22910" w:name="_Toc186031513"/>
              <w:bookmarkStart w:id="22911" w:name="_Toc186032719"/>
              <w:bookmarkStart w:id="22912" w:name="_Toc186033925"/>
              <w:bookmarkStart w:id="22913" w:name="_Toc186046423"/>
              <w:bookmarkStart w:id="22914" w:name="_Toc186457183"/>
              <w:bookmarkStart w:id="22915" w:name="_Toc186470828"/>
              <w:bookmarkStart w:id="22916" w:name="_Toc186645339"/>
              <w:bookmarkEnd w:id="22900"/>
              <w:bookmarkEnd w:id="22901"/>
              <w:bookmarkEnd w:id="22902"/>
              <w:bookmarkEnd w:id="22903"/>
              <w:bookmarkEnd w:id="22904"/>
              <w:bookmarkEnd w:id="22905"/>
              <w:bookmarkEnd w:id="22906"/>
              <w:bookmarkEnd w:id="22907"/>
              <w:bookmarkEnd w:id="22908"/>
              <w:bookmarkEnd w:id="22909"/>
              <w:bookmarkEnd w:id="22910"/>
              <w:bookmarkEnd w:id="22911"/>
              <w:bookmarkEnd w:id="22912"/>
              <w:bookmarkEnd w:id="22913"/>
              <w:bookmarkEnd w:id="22914"/>
              <w:bookmarkEnd w:id="22915"/>
              <w:bookmarkEnd w:id="22916"/>
            </w:del>
          </w:p>
        </w:tc>
        <w:bookmarkStart w:id="22917" w:name="_Toc185336529"/>
        <w:bookmarkStart w:id="22918" w:name="_Toc185337362"/>
        <w:bookmarkStart w:id="22919" w:name="_Toc185342082"/>
        <w:bookmarkStart w:id="22920" w:name="_Toc185349692"/>
        <w:bookmarkStart w:id="22921" w:name="_Toc185428801"/>
        <w:bookmarkStart w:id="22922" w:name="_Toc185498442"/>
        <w:bookmarkStart w:id="22923" w:name="_Toc185499642"/>
        <w:bookmarkStart w:id="22924" w:name="_Toc185500843"/>
        <w:bookmarkStart w:id="22925" w:name="_Toc185502048"/>
        <w:bookmarkStart w:id="22926" w:name="_Toc185503254"/>
        <w:bookmarkStart w:id="22927" w:name="_Toc186031514"/>
        <w:bookmarkStart w:id="22928" w:name="_Toc186032720"/>
        <w:bookmarkStart w:id="22929" w:name="_Toc186033926"/>
        <w:bookmarkStart w:id="22930" w:name="_Toc186046424"/>
        <w:bookmarkStart w:id="22931" w:name="_Toc186457184"/>
        <w:bookmarkStart w:id="22932" w:name="_Toc186470829"/>
        <w:bookmarkStart w:id="22933" w:name="_Toc186645340"/>
        <w:bookmarkEnd w:id="22917"/>
        <w:bookmarkEnd w:id="22918"/>
        <w:bookmarkEnd w:id="22919"/>
        <w:bookmarkEnd w:id="22920"/>
        <w:bookmarkEnd w:id="22921"/>
        <w:bookmarkEnd w:id="22922"/>
        <w:bookmarkEnd w:id="22923"/>
        <w:bookmarkEnd w:id="22924"/>
        <w:bookmarkEnd w:id="22925"/>
        <w:bookmarkEnd w:id="22926"/>
        <w:bookmarkEnd w:id="22927"/>
        <w:bookmarkEnd w:id="22928"/>
        <w:bookmarkEnd w:id="22929"/>
        <w:bookmarkEnd w:id="22930"/>
        <w:bookmarkEnd w:id="22931"/>
        <w:bookmarkEnd w:id="22932"/>
        <w:bookmarkEnd w:id="22933"/>
      </w:tr>
      <w:tr w:rsidR="00AE1127" w:rsidRPr="004424B1" w:rsidDel="00220720" w14:paraId="5F9452FA" w14:textId="68EEC08F" w:rsidTr="00EE5123">
        <w:trPr>
          <w:del w:id="22934" w:author="Quinten Van Woerkom" w:date="2024-11-25T13:05:00Z"/>
        </w:trPr>
        <w:tc>
          <w:tcPr>
            <w:cnfStyle w:val="001000000000" w:firstRow="0" w:lastRow="0" w:firstColumn="1" w:lastColumn="0" w:oddVBand="0" w:evenVBand="0" w:oddHBand="0" w:evenHBand="0" w:firstRowFirstColumn="0" w:firstRowLastColumn="0" w:lastRowFirstColumn="0" w:lastRowLastColumn="0"/>
            <w:tcW w:w="1973" w:type="dxa"/>
          </w:tcPr>
          <w:p w14:paraId="2A506668" w14:textId="2EBE9F12" w:rsidR="00AE1127" w:rsidRPr="004424B1" w:rsidDel="00220720" w:rsidRDefault="00AE1127" w:rsidP="00C760F4">
            <w:pPr>
              <w:pStyle w:val="TableCell"/>
              <w:rPr>
                <w:del w:id="22935" w:author="Quinten Van Woerkom" w:date="2024-11-25T13:05:00Z" w16du:dateUtc="2024-11-25T12:05:00Z"/>
              </w:rPr>
            </w:pPr>
            <w:del w:id="22936" w:author="Quinten Van Woerkom" w:date="2024-11-25T13:05:00Z" w16du:dateUtc="2024-11-25T12:05:00Z">
              <w:r w:rsidRPr="004424B1" w:rsidDel="00220720">
                <w:delText>ES7_GEOCONSTR</w:delText>
              </w:r>
              <w:bookmarkStart w:id="22937" w:name="_Toc185336530"/>
              <w:bookmarkStart w:id="22938" w:name="_Toc185337363"/>
              <w:bookmarkStart w:id="22939" w:name="_Toc185342083"/>
              <w:bookmarkStart w:id="22940" w:name="_Toc185349693"/>
              <w:bookmarkStart w:id="22941" w:name="_Toc185428802"/>
              <w:bookmarkStart w:id="22942" w:name="_Toc185498443"/>
              <w:bookmarkStart w:id="22943" w:name="_Toc185499643"/>
              <w:bookmarkStart w:id="22944" w:name="_Toc185500844"/>
              <w:bookmarkStart w:id="22945" w:name="_Toc185502049"/>
              <w:bookmarkStart w:id="22946" w:name="_Toc185503255"/>
              <w:bookmarkStart w:id="22947" w:name="_Toc186031515"/>
              <w:bookmarkStart w:id="22948" w:name="_Toc186032721"/>
              <w:bookmarkStart w:id="22949" w:name="_Toc186033927"/>
              <w:bookmarkStart w:id="22950" w:name="_Toc186046425"/>
              <w:bookmarkStart w:id="22951" w:name="_Toc186457185"/>
              <w:bookmarkStart w:id="22952" w:name="_Toc186470830"/>
              <w:bookmarkStart w:id="22953" w:name="_Toc186645341"/>
              <w:bookmarkEnd w:id="22937"/>
              <w:bookmarkEnd w:id="22938"/>
              <w:bookmarkEnd w:id="22939"/>
              <w:bookmarkEnd w:id="22940"/>
              <w:bookmarkEnd w:id="22941"/>
              <w:bookmarkEnd w:id="22942"/>
              <w:bookmarkEnd w:id="22943"/>
              <w:bookmarkEnd w:id="22944"/>
              <w:bookmarkEnd w:id="22945"/>
              <w:bookmarkEnd w:id="22946"/>
              <w:bookmarkEnd w:id="22947"/>
              <w:bookmarkEnd w:id="22948"/>
              <w:bookmarkEnd w:id="22949"/>
              <w:bookmarkEnd w:id="22950"/>
              <w:bookmarkEnd w:id="22951"/>
              <w:bookmarkEnd w:id="22952"/>
              <w:bookmarkEnd w:id="22953"/>
            </w:del>
          </w:p>
        </w:tc>
        <w:tc>
          <w:tcPr>
            <w:tcW w:w="1559" w:type="dxa"/>
          </w:tcPr>
          <w:p w14:paraId="69755E99" w14:textId="61E944BD" w:rsidR="00AE1127" w:rsidRPr="004424B1" w:rsidDel="00220720" w:rsidRDefault="00AE1127" w:rsidP="00C760F4">
            <w:pPr>
              <w:pStyle w:val="TableCell"/>
              <w:cnfStyle w:val="000000000000" w:firstRow="0" w:lastRow="0" w:firstColumn="0" w:lastColumn="0" w:oddVBand="0" w:evenVBand="0" w:oddHBand="0" w:evenHBand="0" w:firstRowFirstColumn="0" w:firstRowLastColumn="0" w:lastRowFirstColumn="0" w:lastRowLastColumn="0"/>
              <w:rPr>
                <w:del w:id="22954" w:author="Quinten Van Woerkom" w:date="2024-11-25T13:05:00Z" w16du:dateUtc="2024-11-25T12:05:00Z"/>
              </w:rPr>
            </w:pPr>
            <w:del w:id="22955" w:author="Quinten Van Woerkom" w:date="2024-11-25T13:05:00Z" w16du:dateUtc="2024-11-25T12:05:00Z">
              <w:r w:rsidRPr="004424B1" w:rsidDel="00220720">
                <w:delText>BOOLEAN</w:delText>
              </w:r>
              <w:bookmarkStart w:id="22956" w:name="_Toc185336531"/>
              <w:bookmarkStart w:id="22957" w:name="_Toc185337364"/>
              <w:bookmarkStart w:id="22958" w:name="_Toc185342084"/>
              <w:bookmarkStart w:id="22959" w:name="_Toc185349694"/>
              <w:bookmarkStart w:id="22960" w:name="_Toc185428803"/>
              <w:bookmarkStart w:id="22961" w:name="_Toc185498444"/>
              <w:bookmarkStart w:id="22962" w:name="_Toc185499644"/>
              <w:bookmarkStart w:id="22963" w:name="_Toc185500845"/>
              <w:bookmarkStart w:id="22964" w:name="_Toc185502050"/>
              <w:bookmarkStart w:id="22965" w:name="_Toc185503256"/>
              <w:bookmarkStart w:id="22966" w:name="_Toc186031516"/>
              <w:bookmarkStart w:id="22967" w:name="_Toc186032722"/>
              <w:bookmarkStart w:id="22968" w:name="_Toc186033928"/>
              <w:bookmarkStart w:id="22969" w:name="_Toc186046426"/>
              <w:bookmarkStart w:id="22970" w:name="_Toc186457186"/>
              <w:bookmarkStart w:id="22971" w:name="_Toc186470831"/>
              <w:bookmarkStart w:id="22972" w:name="_Toc186645342"/>
              <w:bookmarkEnd w:id="22956"/>
              <w:bookmarkEnd w:id="22957"/>
              <w:bookmarkEnd w:id="22958"/>
              <w:bookmarkEnd w:id="22959"/>
              <w:bookmarkEnd w:id="22960"/>
              <w:bookmarkEnd w:id="22961"/>
              <w:bookmarkEnd w:id="22962"/>
              <w:bookmarkEnd w:id="22963"/>
              <w:bookmarkEnd w:id="22964"/>
              <w:bookmarkEnd w:id="22965"/>
              <w:bookmarkEnd w:id="22966"/>
              <w:bookmarkEnd w:id="22967"/>
              <w:bookmarkEnd w:id="22968"/>
              <w:bookmarkEnd w:id="22969"/>
              <w:bookmarkEnd w:id="22970"/>
              <w:bookmarkEnd w:id="22971"/>
              <w:bookmarkEnd w:id="22972"/>
            </w:del>
          </w:p>
        </w:tc>
        <w:tc>
          <w:tcPr>
            <w:tcW w:w="5670" w:type="dxa"/>
          </w:tcPr>
          <w:p w14:paraId="56BB03F9" w14:textId="4CFEE046" w:rsidR="00AE1127" w:rsidRPr="004424B1" w:rsidDel="00220720" w:rsidRDefault="00AE1127" w:rsidP="00C760F4">
            <w:pPr>
              <w:pStyle w:val="TableCell"/>
              <w:cnfStyle w:val="000000000000" w:firstRow="0" w:lastRow="0" w:firstColumn="0" w:lastColumn="0" w:oddVBand="0" w:evenVBand="0" w:oddHBand="0" w:evenHBand="0" w:firstRowFirstColumn="0" w:firstRowLastColumn="0" w:lastRowFirstColumn="0" w:lastRowLastColumn="0"/>
              <w:rPr>
                <w:del w:id="22973" w:author="Quinten Van Woerkom" w:date="2024-11-25T13:05:00Z" w16du:dateUtc="2024-11-25T12:05:00Z"/>
              </w:rPr>
            </w:pPr>
            <w:del w:id="22974" w:author="Quinten Van Woerkom" w:date="2024-11-25T13:05:00Z" w16du:dateUtc="2024-11-25T12:05:00Z">
              <w:r w:rsidRPr="004424B1" w:rsidDel="00220720">
                <w:delText>Flag indicating support for Geometric Constraints</w:delText>
              </w:r>
              <w:bookmarkStart w:id="22975" w:name="_Toc185336532"/>
              <w:bookmarkStart w:id="22976" w:name="_Toc185337365"/>
              <w:bookmarkStart w:id="22977" w:name="_Toc185342085"/>
              <w:bookmarkStart w:id="22978" w:name="_Toc185349695"/>
              <w:bookmarkStart w:id="22979" w:name="_Toc185428804"/>
              <w:bookmarkStart w:id="22980" w:name="_Toc185498445"/>
              <w:bookmarkStart w:id="22981" w:name="_Toc185499645"/>
              <w:bookmarkStart w:id="22982" w:name="_Toc185500846"/>
              <w:bookmarkStart w:id="22983" w:name="_Toc185502051"/>
              <w:bookmarkStart w:id="22984" w:name="_Toc185503257"/>
              <w:bookmarkStart w:id="22985" w:name="_Toc186031517"/>
              <w:bookmarkStart w:id="22986" w:name="_Toc186032723"/>
              <w:bookmarkStart w:id="22987" w:name="_Toc186033929"/>
              <w:bookmarkStart w:id="22988" w:name="_Toc186046427"/>
              <w:bookmarkStart w:id="22989" w:name="_Toc186457187"/>
              <w:bookmarkStart w:id="22990" w:name="_Toc186470832"/>
              <w:bookmarkStart w:id="22991" w:name="_Toc186645343"/>
              <w:bookmarkEnd w:id="22975"/>
              <w:bookmarkEnd w:id="22976"/>
              <w:bookmarkEnd w:id="22977"/>
              <w:bookmarkEnd w:id="22978"/>
              <w:bookmarkEnd w:id="22979"/>
              <w:bookmarkEnd w:id="22980"/>
              <w:bookmarkEnd w:id="22981"/>
              <w:bookmarkEnd w:id="22982"/>
              <w:bookmarkEnd w:id="22983"/>
              <w:bookmarkEnd w:id="22984"/>
              <w:bookmarkEnd w:id="22985"/>
              <w:bookmarkEnd w:id="22986"/>
              <w:bookmarkEnd w:id="22987"/>
              <w:bookmarkEnd w:id="22988"/>
              <w:bookmarkEnd w:id="22989"/>
              <w:bookmarkEnd w:id="22990"/>
              <w:bookmarkEnd w:id="22991"/>
            </w:del>
          </w:p>
        </w:tc>
        <w:bookmarkStart w:id="22992" w:name="_Toc185336533"/>
        <w:bookmarkStart w:id="22993" w:name="_Toc185337366"/>
        <w:bookmarkStart w:id="22994" w:name="_Toc185342086"/>
        <w:bookmarkStart w:id="22995" w:name="_Toc185349696"/>
        <w:bookmarkStart w:id="22996" w:name="_Toc185428805"/>
        <w:bookmarkStart w:id="22997" w:name="_Toc185498446"/>
        <w:bookmarkStart w:id="22998" w:name="_Toc185499646"/>
        <w:bookmarkStart w:id="22999" w:name="_Toc185500847"/>
        <w:bookmarkStart w:id="23000" w:name="_Toc185502052"/>
        <w:bookmarkStart w:id="23001" w:name="_Toc185503258"/>
        <w:bookmarkStart w:id="23002" w:name="_Toc186031518"/>
        <w:bookmarkStart w:id="23003" w:name="_Toc186032724"/>
        <w:bookmarkStart w:id="23004" w:name="_Toc186033930"/>
        <w:bookmarkStart w:id="23005" w:name="_Toc186046428"/>
        <w:bookmarkStart w:id="23006" w:name="_Toc186457188"/>
        <w:bookmarkStart w:id="23007" w:name="_Toc186470833"/>
        <w:bookmarkStart w:id="23008" w:name="_Toc186645344"/>
        <w:bookmarkEnd w:id="22992"/>
        <w:bookmarkEnd w:id="22993"/>
        <w:bookmarkEnd w:id="22994"/>
        <w:bookmarkEnd w:id="22995"/>
        <w:bookmarkEnd w:id="22996"/>
        <w:bookmarkEnd w:id="22997"/>
        <w:bookmarkEnd w:id="22998"/>
        <w:bookmarkEnd w:id="22999"/>
        <w:bookmarkEnd w:id="23000"/>
        <w:bookmarkEnd w:id="23001"/>
        <w:bookmarkEnd w:id="23002"/>
        <w:bookmarkEnd w:id="23003"/>
        <w:bookmarkEnd w:id="23004"/>
        <w:bookmarkEnd w:id="23005"/>
        <w:bookmarkEnd w:id="23006"/>
        <w:bookmarkEnd w:id="23007"/>
        <w:bookmarkEnd w:id="23008"/>
      </w:tr>
      <w:tr w:rsidR="00AE1127" w:rsidRPr="004424B1" w:rsidDel="00220720" w14:paraId="5A69BCD4" w14:textId="0FFD02CA" w:rsidTr="00EE5123">
        <w:trPr>
          <w:del w:id="23009" w:author="Quinten Van Woerkom" w:date="2024-11-25T13:05:00Z"/>
        </w:trPr>
        <w:tc>
          <w:tcPr>
            <w:cnfStyle w:val="001000000000" w:firstRow="0" w:lastRow="0" w:firstColumn="1" w:lastColumn="0" w:oddVBand="0" w:evenVBand="0" w:oddHBand="0" w:evenHBand="0" w:firstRowFirstColumn="0" w:firstRowLastColumn="0" w:lastRowFirstColumn="0" w:lastRowLastColumn="0"/>
            <w:tcW w:w="1973" w:type="dxa"/>
          </w:tcPr>
          <w:p w14:paraId="584033C2" w14:textId="2A5E13B4" w:rsidR="00AE1127" w:rsidRPr="004424B1" w:rsidDel="00220720" w:rsidRDefault="00AE1127" w:rsidP="00C760F4">
            <w:pPr>
              <w:pStyle w:val="TableCell"/>
              <w:rPr>
                <w:del w:id="23010" w:author="Quinten Van Woerkom" w:date="2024-11-25T13:05:00Z" w16du:dateUtc="2024-11-25T12:05:00Z"/>
              </w:rPr>
            </w:pPr>
            <w:del w:id="23011" w:author="Quinten Van Woerkom" w:date="2024-11-25T13:05:00Z" w16du:dateUtc="2024-11-25T12:05:00Z">
              <w:r w:rsidRPr="004424B1" w:rsidDel="00220720">
                <w:delText>ES8_FUNCTION</w:delText>
              </w:r>
              <w:bookmarkStart w:id="23012" w:name="_Toc185336534"/>
              <w:bookmarkStart w:id="23013" w:name="_Toc185337367"/>
              <w:bookmarkStart w:id="23014" w:name="_Toc185342087"/>
              <w:bookmarkStart w:id="23015" w:name="_Toc185349697"/>
              <w:bookmarkStart w:id="23016" w:name="_Toc185428806"/>
              <w:bookmarkStart w:id="23017" w:name="_Toc185498447"/>
              <w:bookmarkStart w:id="23018" w:name="_Toc185499647"/>
              <w:bookmarkStart w:id="23019" w:name="_Toc185500848"/>
              <w:bookmarkStart w:id="23020" w:name="_Toc185502053"/>
              <w:bookmarkStart w:id="23021" w:name="_Toc185503259"/>
              <w:bookmarkStart w:id="23022" w:name="_Toc186031519"/>
              <w:bookmarkStart w:id="23023" w:name="_Toc186032725"/>
              <w:bookmarkStart w:id="23024" w:name="_Toc186033931"/>
              <w:bookmarkStart w:id="23025" w:name="_Toc186046429"/>
              <w:bookmarkStart w:id="23026" w:name="_Toc186457189"/>
              <w:bookmarkStart w:id="23027" w:name="_Toc186470834"/>
              <w:bookmarkStart w:id="23028" w:name="_Toc186645345"/>
              <w:bookmarkEnd w:id="23012"/>
              <w:bookmarkEnd w:id="23013"/>
              <w:bookmarkEnd w:id="23014"/>
              <w:bookmarkEnd w:id="23015"/>
              <w:bookmarkEnd w:id="23016"/>
              <w:bookmarkEnd w:id="23017"/>
              <w:bookmarkEnd w:id="23018"/>
              <w:bookmarkEnd w:id="23019"/>
              <w:bookmarkEnd w:id="23020"/>
              <w:bookmarkEnd w:id="23021"/>
              <w:bookmarkEnd w:id="23022"/>
              <w:bookmarkEnd w:id="23023"/>
              <w:bookmarkEnd w:id="23024"/>
              <w:bookmarkEnd w:id="23025"/>
              <w:bookmarkEnd w:id="23026"/>
              <w:bookmarkEnd w:id="23027"/>
              <w:bookmarkEnd w:id="23028"/>
            </w:del>
          </w:p>
        </w:tc>
        <w:tc>
          <w:tcPr>
            <w:tcW w:w="1559" w:type="dxa"/>
          </w:tcPr>
          <w:p w14:paraId="320E8BBE" w14:textId="7626AD7D" w:rsidR="00AE1127" w:rsidRPr="004424B1" w:rsidDel="00220720" w:rsidRDefault="00AE1127" w:rsidP="00C760F4">
            <w:pPr>
              <w:pStyle w:val="TableCell"/>
              <w:cnfStyle w:val="000000000000" w:firstRow="0" w:lastRow="0" w:firstColumn="0" w:lastColumn="0" w:oddVBand="0" w:evenVBand="0" w:oddHBand="0" w:evenHBand="0" w:firstRowFirstColumn="0" w:firstRowLastColumn="0" w:lastRowFirstColumn="0" w:lastRowLastColumn="0"/>
              <w:rPr>
                <w:del w:id="23029" w:author="Quinten Van Woerkom" w:date="2024-11-25T13:05:00Z" w16du:dateUtc="2024-11-25T12:05:00Z"/>
              </w:rPr>
            </w:pPr>
            <w:del w:id="23030" w:author="Quinten Van Woerkom" w:date="2024-11-25T13:05:00Z" w16du:dateUtc="2024-11-25T12:05:00Z">
              <w:r w:rsidRPr="004424B1" w:rsidDel="00220720">
                <w:delText>BOOLEAN</w:delText>
              </w:r>
              <w:bookmarkStart w:id="23031" w:name="_Toc185336535"/>
              <w:bookmarkStart w:id="23032" w:name="_Toc185337368"/>
              <w:bookmarkStart w:id="23033" w:name="_Toc185342088"/>
              <w:bookmarkStart w:id="23034" w:name="_Toc185349698"/>
              <w:bookmarkStart w:id="23035" w:name="_Toc185428807"/>
              <w:bookmarkStart w:id="23036" w:name="_Toc185498448"/>
              <w:bookmarkStart w:id="23037" w:name="_Toc185499648"/>
              <w:bookmarkStart w:id="23038" w:name="_Toc185500849"/>
              <w:bookmarkStart w:id="23039" w:name="_Toc185502054"/>
              <w:bookmarkStart w:id="23040" w:name="_Toc185503260"/>
              <w:bookmarkStart w:id="23041" w:name="_Toc186031520"/>
              <w:bookmarkStart w:id="23042" w:name="_Toc186032726"/>
              <w:bookmarkStart w:id="23043" w:name="_Toc186033932"/>
              <w:bookmarkStart w:id="23044" w:name="_Toc186046430"/>
              <w:bookmarkStart w:id="23045" w:name="_Toc186457190"/>
              <w:bookmarkStart w:id="23046" w:name="_Toc186470835"/>
              <w:bookmarkStart w:id="23047" w:name="_Toc186645346"/>
              <w:bookmarkEnd w:id="23031"/>
              <w:bookmarkEnd w:id="23032"/>
              <w:bookmarkEnd w:id="23033"/>
              <w:bookmarkEnd w:id="23034"/>
              <w:bookmarkEnd w:id="23035"/>
              <w:bookmarkEnd w:id="23036"/>
              <w:bookmarkEnd w:id="23037"/>
              <w:bookmarkEnd w:id="23038"/>
              <w:bookmarkEnd w:id="23039"/>
              <w:bookmarkEnd w:id="23040"/>
              <w:bookmarkEnd w:id="23041"/>
              <w:bookmarkEnd w:id="23042"/>
              <w:bookmarkEnd w:id="23043"/>
              <w:bookmarkEnd w:id="23044"/>
              <w:bookmarkEnd w:id="23045"/>
              <w:bookmarkEnd w:id="23046"/>
              <w:bookmarkEnd w:id="23047"/>
            </w:del>
          </w:p>
        </w:tc>
        <w:tc>
          <w:tcPr>
            <w:tcW w:w="5670" w:type="dxa"/>
          </w:tcPr>
          <w:p w14:paraId="7313D1EF" w14:textId="44DA9117" w:rsidR="00AE1127" w:rsidRPr="004424B1" w:rsidDel="00220720" w:rsidRDefault="00AE1127" w:rsidP="00C760F4">
            <w:pPr>
              <w:pStyle w:val="TableCell"/>
              <w:cnfStyle w:val="000000000000" w:firstRow="0" w:lastRow="0" w:firstColumn="0" w:lastColumn="0" w:oddVBand="0" w:evenVBand="0" w:oddHBand="0" w:evenHBand="0" w:firstRowFirstColumn="0" w:firstRowLastColumn="0" w:lastRowFirstColumn="0" w:lastRowLastColumn="0"/>
              <w:rPr>
                <w:del w:id="23048" w:author="Quinten Van Woerkom" w:date="2024-11-25T13:05:00Z" w16du:dateUtc="2024-11-25T12:05:00Z"/>
              </w:rPr>
            </w:pPr>
            <w:del w:id="23049" w:author="Quinten Van Woerkom" w:date="2024-11-25T13:05:00Z" w16du:dateUtc="2024-11-25T12:05:00Z">
              <w:r w:rsidRPr="004424B1" w:rsidDel="00220720">
                <w:delText>Flag indicating support for Functions and Function Constraints</w:delText>
              </w:r>
              <w:bookmarkStart w:id="23050" w:name="_Toc185336536"/>
              <w:bookmarkStart w:id="23051" w:name="_Toc185337369"/>
              <w:bookmarkStart w:id="23052" w:name="_Toc185342089"/>
              <w:bookmarkStart w:id="23053" w:name="_Toc185349699"/>
              <w:bookmarkStart w:id="23054" w:name="_Toc185428808"/>
              <w:bookmarkStart w:id="23055" w:name="_Toc185498449"/>
              <w:bookmarkStart w:id="23056" w:name="_Toc185499649"/>
              <w:bookmarkStart w:id="23057" w:name="_Toc185500850"/>
              <w:bookmarkStart w:id="23058" w:name="_Toc185502055"/>
              <w:bookmarkStart w:id="23059" w:name="_Toc185503261"/>
              <w:bookmarkStart w:id="23060" w:name="_Toc186031521"/>
              <w:bookmarkStart w:id="23061" w:name="_Toc186032727"/>
              <w:bookmarkStart w:id="23062" w:name="_Toc186033933"/>
              <w:bookmarkStart w:id="23063" w:name="_Toc186046431"/>
              <w:bookmarkStart w:id="23064" w:name="_Toc186457191"/>
              <w:bookmarkStart w:id="23065" w:name="_Toc186470836"/>
              <w:bookmarkStart w:id="23066" w:name="_Toc186645347"/>
              <w:bookmarkEnd w:id="23050"/>
              <w:bookmarkEnd w:id="23051"/>
              <w:bookmarkEnd w:id="23052"/>
              <w:bookmarkEnd w:id="23053"/>
              <w:bookmarkEnd w:id="23054"/>
              <w:bookmarkEnd w:id="23055"/>
              <w:bookmarkEnd w:id="23056"/>
              <w:bookmarkEnd w:id="23057"/>
              <w:bookmarkEnd w:id="23058"/>
              <w:bookmarkEnd w:id="23059"/>
              <w:bookmarkEnd w:id="23060"/>
              <w:bookmarkEnd w:id="23061"/>
              <w:bookmarkEnd w:id="23062"/>
              <w:bookmarkEnd w:id="23063"/>
              <w:bookmarkEnd w:id="23064"/>
              <w:bookmarkEnd w:id="23065"/>
              <w:bookmarkEnd w:id="23066"/>
            </w:del>
          </w:p>
        </w:tc>
        <w:bookmarkStart w:id="23067" w:name="_Toc185336537"/>
        <w:bookmarkStart w:id="23068" w:name="_Toc185337370"/>
        <w:bookmarkStart w:id="23069" w:name="_Toc185342090"/>
        <w:bookmarkStart w:id="23070" w:name="_Toc185349700"/>
        <w:bookmarkStart w:id="23071" w:name="_Toc185428809"/>
        <w:bookmarkStart w:id="23072" w:name="_Toc185498450"/>
        <w:bookmarkStart w:id="23073" w:name="_Toc185499650"/>
        <w:bookmarkStart w:id="23074" w:name="_Toc185500851"/>
        <w:bookmarkStart w:id="23075" w:name="_Toc185502056"/>
        <w:bookmarkStart w:id="23076" w:name="_Toc185503262"/>
        <w:bookmarkStart w:id="23077" w:name="_Toc186031522"/>
        <w:bookmarkStart w:id="23078" w:name="_Toc186032728"/>
        <w:bookmarkStart w:id="23079" w:name="_Toc186033934"/>
        <w:bookmarkStart w:id="23080" w:name="_Toc186046432"/>
        <w:bookmarkStart w:id="23081" w:name="_Toc186457192"/>
        <w:bookmarkStart w:id="23082" w:name="_Toc186470837"/>
        <w:bookmarkStart w:id="23083" w:name="_Toc186645348"/>
        <w:bookmarkEnd w:id="23067"/>
        <w:bookmarkEnd w:id="23068"/>
        <w:bookmarkEnd w:id="23069"/>
        <w:bookmarkEnd w:id="23070"/>
        <w:bookmarkEnd w:id="23071"/>
        <w:bookmarkEnd w:id="23072"/>
        <w:bookmarkEnd w:id="23073"/>
        <w:bookmarkEnd w:id="23074"/>
        <w:bookmarkEnd w:id="23075"/>
        <w:bookmarkEnd w:id="23076"/>
        <w:bookmarkEnd w:id="23077"/>
        <w:bookmarkEnd w:id="23078"/>
        <w:bookmarkEnd w:id="23079"/>
        <w:bookmarkEnd w:id="23080"/>
        <w:bookmarkEnd w:id="23081"/>
        <w:bookmarkEnd w:id="23082"/>
        <w:bookmarkEnd w:id="23083"/>
      </w:tr>
    </w:tbl>
    <w:p w14:paraId="201A9DA0" w14:textId="231F41E2" w:rsidR="00D050AC" w:rsidRPr="00D050AC" w:rsidRDefault="00D050AC">
      <w:pPr>
        <w:pStyle w:val="Heading2"/>
        <w:spacing w:before="480"/>
        <w:rPr>
          <w:ins w:id="23084" w:author="Quinten Van Woerkom" w:date="2024-12-17T14:00:00Z" w16du:dateUtc="2024-12-17T13:00:00Z"/>
          <w:lang w:val="en-GB"/>
        </w:rPr>
        <w:pPrChange w:id="23085" w:author="Peter Van Der Plas" w:date="2024-12-25T19:49:00Z" w16du:dateUtc="2024-12-25T18:49:00Z">
          <w:pPr/>
        </w:pPrChange>
      </w:pPr>
      <w:bookmarkStart w:id="23086" w:name="_Ref139886473"/>
      <w:bookmarkStart w:id="23087" w:name="_Toc140093822"/>
      <w:bookmarkStart w:id="23088" w:name="_Toc186645349"/>
      <w:ins w:id="23089" w:author="Quinten Van Woerkom" w:date="2024-12-17T14:00:00Z" w16du:dateUtc="2024-12-17T13:00:00Z">
        <w:r>
          <w:rPr>
            <w:lang w:val="en-GB"/>
          </w:rPr>
          <w:lastRenderedPageBreak/>
          <w:t>Conventions</w:t>
        </w:r>
        <w:bookmarkEnd w:id="23088"/>
      </w:ins>
    </w:p>
    <w:p w14:paraId="0C42E0E9" w14:textId="77777777" w:rsidR="00D050AC" w:rsidRPr="004424B1" w:rsidRDefault="00D050AC">
      <w:pPr>
        <w:pStyle w:val="Heading3"/>
        <w:rPr>
          <w:ins w:id="23090" w:author="Quinten Van Woerkom" w:date="2024-12-17T14:00:00Z" w16du:dateUtc="2024-12-17T13:00:00Z"/>
        </w:rPr>
        <w:pPrChange w:id="23091" w:author="Quinten Van Woerkom" w:date="2024-12-17T14:00:00Z" w16du:dateUtc="2024-12-17T13:00:00Z">
          <w:pPr>
            <w:pStyle w:val="HeadingNoNumber"/>
          </w:pPr>
        </w:pPrChange>
      </w:pPr>
      <w:ins w:id="23092" w:author="Quinten Van Woerkom" w:date="2024-12-17T14:00:00Z" w16du:dateUtc="2024-12-17T13:00:00Z">
        <w:r w:rsidRPr="004424B1">
          <w:t>Services</w:t>
        </w:r>
      </w:ins>
    </w:p>
    <w:p w14:paraId="7CBAF760" w14:textId="5D426D6F" w:rsidR="00D050AC" w:rsidRPr="004424B1" w:rsidRDefault="008C20D9" w:rsidP="00D050AC">
      <w:pPr>
        <w:rPr>
          <w:ins w:id="23093" w:author="Quinten Van Woerkom" w:date="2024-12-17T14:00:00Z" w16du:dateUtc="2024-12-17T13:00:00Z"/>
          <w:lang w:val="en-GB" w:eastAsia="en-GB"/>
        </w:rPr>
      </w:pPr>
      <w:ins w:id="23094" w:author="Quinten Van Woerkom" w:date="2024-12-17T15:07:00Z" w16du:dateUtc="2024-12-17T14:07:00Z">
        <w:r>
          <w:rPr>
            <w:lang w:val="en-GB" w:eastAsia="en-GB"/>
          </w:rPr>
          <w:t>For each service specification, a</w:t>
        </w:r>
      </w:ins>
      <w:ins w:id="23095" w:author="Quinten Van Woerkom" w:date="2024-12-17T14:00:00Z" w16du:dateUtc="2024-12-17T13:00:00Z">
        <w:r w:rsidR="00D050AC" w:rsidRPr="004424B1">
          <w:rPr>
            <w:lang w:val="en-GB" w:eastAsia="en-GB"/>
          </w:rPr>
          <w:t xml:space="preserve"> summary table is provided.  This defines the area, service and version numbers used in MAL message headers, and lists the service operations together with their MAL interaction patterns, operation numbers, and the capability set to which they belong.</w:t>
        </w:r>
      </w:ins>
    </w:p>
    <w:p w14:paraId="2BB10893" w14:textId="340435B1" w:rsidR="00D050AC" w:rsidRPr="004424B1" w:rsidRDefault="00D050AC">
      <w:pPr>
        <w:pStyle w:val="TableTitle"/>
        <w:spacing w:before="240"/>
        <w:rPr>
          <w:ins w:id="23096" w:author="Quinten Van Woerkom" w:date="2024-12-17T14:00:00Z" w16du:dateUtc="2024-12-17T13:00:00Z"/>
          <w:lang w:val="en-GB"/>
        </w:rPr>
        <w:pPrChange w:id="23097" w:author="Peter Van Der Plas" w:date="2024-12-25T19:49:00Z" w16du:dateUtc="2024-12-25T18:49:00Z">
          <w:pPr>
            <w:pStyle w:val="TableTitle"/>
          </w:pPr>
        </w:pPrChange>
      </w:pPr>
      <w:ins w:id="23098" w:author="Quinten Van Woerkom" w:date="2024-12-17T14:00:00Z" w16du:dateUtc="2024-12-17T13:00:00Z">
        <w:r w:rsidRPr="004424B1">
          <w:rPr>
            <w:lang w:val="en-GB"/>
          </w:rPr>
          <w:t xml:space="preserve">Table </w:t>
        </w:r>
      </w:ins>
      <w:ins w:id="23099" w:author="Quinten Van Woerkom" w:date="2024-12-18T11:47:00Z" w16du:dateUtc="2024-12-18T10:47:00Z">
        <w:r w:rsidR="00F05E45">
          <w:rPr>
            <w:lang w:val="en-GB"/>
          </w:rPr>
          <w:fldChar w:fldCharType="begin"/>
        </w:r>
        <w:r w:rsidR="00F05E45">
          <w:rPr>
            <w:lang w:val="en-GB"/>
          </w:rPr>
          <w:instrText xml:space="preserve"> STYLEREF 1 \s </w:instrText>
        </w:r>
      </w:ins>
      <w:r w:rsidR="00F05E45">
        <w:rPr>
          <w:lang w:val="en-GB"/>
        </w:rPr>
        <w:fldChar w:fldCharType="separate"/>
      </w:r>
      <w:r w:rsidR="006D1623">
        <w:rPr>
          <w:noProof/>
          <w:lang w:val="en-GB"/>
        </w:rPr>
        <w:t>3</w:t>
      </w:r>
      <w:ins w:id="23100" w:author="Quinten Van Woerkom" w:date="2024-12-18T11:47:00Z" w16du:dateUtc="2024-12-18T10:47:00Z">
        <w:r w:rsidR="00F05E45">
          <w:rPr>
            <w:lang w:val="en-GB"/>
          </w:rPr>
          <w:fldChar w:fldCharType="end"/>
        </w:r>
        <w:r w:rsidR="00F05E45">
          <w:rPr>
            <w:lang w:val="en-GB"/>
          </w:rPr>
          <w:noBreakHyphen/>
        </w:r>
        <w:r w:rsidR="00F05E45">
          <w:rPr>
            <w:lang w:val="en-GB"/>
          </w:rPr>
          <w:fldChar w:fldCharType="begin"/>
        </w:r>
        <w:r w:rsidR="00F05E45">
          <w:rPr>
            <w:lang w:val="en-GB"/>
          </w:rPr>
          <w:instrText xml:space="preserve"> SEQ Table \* ARABIC \s 1 </w:instrText>
        </w:r>
      </w:ins>
      <w:r w:rsidR="00F05E45">
        <w:rPr>
          <w:lang w:val="en-GB"/>
        </w:rPr>
        <w:fldChar w:fldCharType="separate"/>
      </w:r>
      <w:ins w:id="23101" w:author="Peter Van Der Plas" w:date="2025-01-01T17:31:00Z" w16du:dateUtc="2025-01-01T16:31:00Z">
        <w:r w:rsidR="006D1623">
          <w:rPr>
            <w:noProof/>
            <w:lang w:val="en-GB"/>
          </w:rPr>
          <w:t>2</w:t>
        </w:r>
      </w:ins>
      <w:ins w:id="23102" w:author="Quinten Van Woerkom" w:date="2024-12-18T11:47:00Z" w16du:dateUtc="2024-12-18T10:47:00Z">
        <w:r w:rsidR="00F05E45">
          <w:rPr>
            <w:lang w:val="en-GB"/>
          </w:rPr>
          <w:fldChar w:fldCharType="end"/>
        </w:r>
      </w:ins>
      <w:ins w:id="23103" w:author="Quinten Van Woerkom" w:date="2024-12-17T14:00:00Z" w16du:dateUtc="2024-12-17T13:00:00Z">
        <w:r w:rsidRPr="004424B1">
          <w:rPr>
            <w:lang w:val="en-GB"/>
          </w:rPr>
          <w:fldChar w:fldCharType="begin"/>
        </w:r>
        <w:r w:rsidRPr="004424B1">
          <w:rPr>
            <w:lang w:val="en-GB"/>
          </w:rPr>
          <w:instrText xml:space="preserve"> TC \f T \l 7 "</w:instrText>
        </w:r>
        <w:r w:rsidRPr="004424B1">
          <w:rPr>
            <w:lang w:val="en-GB"/>
          </w:rPr>
          <w:fldChar w:fldCharType="begin"/>
        </w:r>
        <w:r w:rsidRPr="004424B1">
          <w:rPr>
            <w:lang w:val="en-GB"/>
          </w:rPr>
          <w:instrText xml:space="preserve"> STYLEREF "Heading 1"\l \n \t \* MERGEFORMAT </w:instrText>
        </w:r>
        <w:r w:rsidRPr="004424B1">
          <w:rPr>
            <w:lang w:val="en-GB"/>
          </w:rPr>
          <w:fldChar w:fldCharType="separate"/>
        </w:r>
      </w:ins>
      <w:bookmarkStart w:id="23104" w:name="_Toc186645531"/>
      <w:r w:rsidR="006D1623">
        <w:rPr>
          <w:noProof/>
          <w:lang w:val="en-GB"/>
        </w:rPr>
        <w:instrText>3</w:instrText>
      </w:r>
      <w:ins w:id="23105" w:author="Quinten Van Woerkom" w:date="2024-12-17T14:00:00Z" w16du:dateUtc="2024-12-17T13:00:00Z">
        <w:r w:rsidRPr="004424B1">
          <w:rPr>
            <w:noProof/>
            <w:lang w:val="en-GB"/>
          </w:rPr>
          <w:fldChar w:fldCharType="end"/>
        </w:r>
        <w:r w:rsidRPr="004424B1">
          <w:rPr>
            <w:lang w:val="en-GB"/>
          </w:rPr>
          <w:instrText>-</w:instrText>
        </w:r>
        <w:r w:rsidRPr="004424B1">
          <w:rPr>
            <w:lang w:val="en-GB"/>
          </w:rPr>
          <w:fldChar w:fldCharType="begin"/>
        </w:r>
        <w:r w:rsidRPr="004424B1">
          <w:rPr>
            <w:lang w:val="en-GB"/>
          </w:rPr>
          <w:instrText xml:space="preserve"> SEQ Table_TOC \s 1 \* MERGEFORMAT </w:instrText>
        </w:r>
        <w:r w:rsidRPr="004424B1">
          <w:rPr>
            <w:lang w:val="en-GB"/>
          </w:rPr>
          <w:fldChar w:fldCharType="separate"/>
        </w:r>
      </w:ins>
      <w:ins w:id="23106" w:author="Peter Van Der Plas" w:date="2025-01-01T17:31:00Z" w16du:dateUtc="2025-01-01T16:31:00Z">
        <w:r w:rsidR="006D1623">
          <w:rPr>
            <w:noProof/>
            <w:lang w:val="en-GB"/>
          </w:rPr>
          <w:instrText>1</w:instrText>
        </w:r>
      </w:ins>
      <w:ins w:id="23107" w:author="Quinten Van Woerkom" w:date="2024-12-17T14:00:00Z" w16du:dateUtc="2024-12-17T13:00:00Z">
        <w:del w:id="23108" w:author="Peter Van Der Plas" w:date="2024-12-25T18:53:00Z" w16du:dateUtc="2024-12-25T17:53:00Z">
          <w:r w:rsidDel="00547CCE">
            <w:rPr>
              <w:noProof/>
              <w:lang w:val="en-GB"/>
            </w:rPr>
            <w:delInstrText>3</w:delInstrText>
          </w:r>
        </w:del>
        <w:r w:rsidRPr="004424B1">
          <w:rPr>
            <w:noProof/>
            <w:lang w:val="en-GB"/>
          </w:rPr>
          <w:fldChar w:fldCharType="end"/>
        </w:r>
        <w:r w:rsidRPr="004424B1">
          <w:rPr>
            <w:lang w:val="en-GB"/>
          </w:rPr>
          <w:tab/>
          <w:instrText>Example Service Table</w:instrText>
        </w:r>
        <w:bookmarkEnd w:id="23104"/>
        <w:r w:rsidRPr="004424B1">
          <w:rPr>
            <w:lang w:val="en-GB"/>
          </w:rPr>
          <w:instrText>"</w:instrText>
        </w:r>
        <w:r w:rsidRPr="004424B1">
          <w:rPr>
            <w:lang w:val="en-GB"/>
          </w:rPr>
          <w:fldChar w:fldCharType="end"/>
        </w:r>
        <w:r w:rsidRPr="004424B1">
          <w:rPr>
            <w:lang w:val="en-GB"/>
          </w:rPr>
          <w:t>:  Example Service Table</w:t>
        </w:r>
      </w:ins>
    </w:p>
    <w:tbl>
      <w:tblPr>
        <w:tblStyle w:val="RBTable"/>
        <w:tblW w:w="9242" w:type="dxa"/>
        <w:tblLayout w:type="fixed"/>
        <w:tblLook w:val="0420" w:firstRow="1" w:lastRow="0" w:firstColumn="0" w:lastColumn="0" w:noHBand="0" w:noVBand="1"/>
      </w:tblPr>
      <w:tblGrid>
        <w:gridCol w:w="2400"/>
        <w:gridCol w:w="3119"/>
        <w:gridCol w:w="1275"/>
        <w:gridCol w:w="1275"/>
        <w:gridCol w:w="1173"/>
      </w:tblGrid>
      <w:tr w:rsidR="00D050AC" w:rsidRPr="004424B1" w14:paraId="6CAFCBDE" w14:textId="77777777" w:rsidTr="007E7EDC">
        <w:trPr>
          <w:cnfStyle w:val="100000000000" w:firstRow="1" w:lastRow="0" w:firstColumn="0" w:lastColumn="0" w:oddVBand="0" w:evenVBand="0" w:oddHBand="0" w:evenHBand="0" w:firstRowFirstColumn="0" w:firstRowLastColumn="0" w:lastRowFirstColumn="0" w:lastRowLastColumn="0"/>
          <w:tblHeader/>
          <w:ins w:id="23109" w:author="Quinten Van Woerkom" w:date="2024-12-17T14:00:00Z"/>
        </w:trPr>
        <w:tc>
          <w:tcPr>
            <w:tcW w:w="2398" w:type="dxa"/>
          </w:tcPr>
          <w:p w14:paraId="41A2BC0E" w14:textId="77777777" w:rsidR="00D050AC" w:rsidRPr="004424B1" w:rsidRDefault="00D050AC" w:rsidP="00E57663">
            <w:pPr>
              <w:pStyle w:val="TableCell"/>
              <w:keepNext/>
              <w:jc w:val="center"/>
              <w:rPr>
                <w:ins w:id="23110" w:author="Quinten Van Woerkom" w:date="2024-12-17T14:00:00Z" w16du:dateUtc="2024-12-17T13:00:00Z"/>
                <w:rFonts w:cs="Arial"/>
                <w:szCs w:val="18"/>
              </w:rPr>
            </w:pPr>
            <w:commentRangeStart w:id="23111"/>
            <w:ins w:id="23112" w:author="Quinten Van Woerkom" w:date="2024-12-17T14:00:00Z" w16du:dateUtc="2024-12-17T13:00:00Z">
              <w:r w:rsidRPr="004424B1">
                <w:rPr>
                  <w:rFonts w:cs="Arial"/>
                  <w:szCs w:val="18"/>
                </w:rPr>
                <w:t>Area Identifier</w:t>
              </w:r>
            </w:ins>
          </w:p>
        </w:tc>
        <w:tc>
          <w:tcPr>
            <w:tcW w:w="3118" w:type="dxa"/>
          </w:tcPr>
          <w:p w14:paraId="1B1537F6" w14:textId="77777777" w:rsidR="00D050AC" w:rsidRPr="004424B1" w:rsidRDefault="00D050AC" w:rsidP="00E57663">
            <w:pPr>
              <w:pStyle w:val="TableCell"/>
              <w:jc w:val="center"/>
              <w:rPr>
                <w:ins w:id="23113" w:author="Quinten Van Woerkom" w:date="2024-12-17T14:00:00Z" w16du:dateUtc="2024-12-17T13:00:00Z"/>
                <w:rFonts w:cs="Arial"/>
                <w:szCs w:val="18"/>
              </w:rPr>
            </w:pPr>
            <w:ins w:id="23114" w:author="Quinten Van Woerkom" w:date="2024-12-17T14:00:00Z" w16du:dateUtc="2024-12-17T13:00:00Z">
              <w:r w:rsidRPr="004424B1">
                <w:rPr>
                  <w:rFonts w:cs="Arial"/>
                  <w:szCs w:val="18"/>
                </w:rPr>
                <w:t>Service Identifier</w:t>
              </w:r>
            </w:ins>
          </w:p>
        </w:tc>
        <w:tc>
          <w:tcPr>
            <w:tcW w:w="1275" w:type="dxa"/>
          </w:tcPr>
          <w:p w14:paraId="181087CD" w14:textId="77777777" w:rsidR="00D050AC" w:rsidRPr="004424B1" w:rsidRDefault="00D050AC" w:rsidP="00E57663">
            <w:pPr>
              <w:pStyle w:val="TableCell"/>
              <w:jc w:val="center"/>
              <w:rPr>
                <w:ins w:id="23115" w:author="Quinten Van Woerkom" w:date="2024-12-17T14:00:00Z" w16du:dateUtc="2024-12-17T13:00:00Z"/>
                <w:rFonts w:cs="Arial"/>
                <w:szCs w:val="18"/>
              </w:rPr>
            </w:pPr>
            <w:ins w:id="23116" w:author="Quinten Van Woerkom" w:date="2024-12-17T14:00:00Z" w16du:dateUtc="2024-12-17T13:00:00Z">
              <w:r w:rsidRPr="004424B1">
                <w:rPr>
                  <w:rFonts w:cs="Arial"/>
                  <w:szCs w:val="18"/>
                </w:rPr>
                <w:t>Area Number</w:t>
              </w:r>
            </w:ins>
          </w:p>
        </w:tc>
        <w:tc>
          <w:tcPr>
            <w:tcW w:w="1275" w:type="dxa"/>
          </w:tcPr>
          <w:p w14:paraId="4D367620" w14:textId="77777777" w:rsidR="00D050AC" w:rsidRPr="004424B1" w:rsidRDefault="00D050AC" w:rsidP="00E57663">
            <w:pPr>
              <w:pStyle w:val="TableCell"/>
              <w:jc w:val="center"/>
              <w:rPr>
                <w:ins w:id="23117" w:author="Quinten Van Woerkom" w:date="2024-12-17T14:00:00Z" w16du:dateUtc="2024-12-17T13:00:00Z"/>
                <w:rFonts w:cs="Arial"/>
                <w:szCs w:val="18"/>
              </w:rPr>
            </w:pPr>
            <w:ins w:id="23118" w:author="Quinten Van Woerkom" w:date="2024-12-17T14:00:00Z" w16du:dateUtc="2024-12-17T13:00:00Z">
              <w:r w:rsidRPr="004424B1">
                <w:rPr>
                  <w:rFonts w:cs="Arial"/>
                  <w:szCs w:val="18"/>
                </w:rPr>
                <w:t>Service Number</w:t>
              </w:r>
            </w:ins>
          </w:p>
        </w:tc>
        <w:tc>
          <w:tcPr>
            <w:tcW w:w="1173" w:type="dxa"/>
          </w:tcPr>
          <w:p w14:paraId="3D5E7B5F" w14:textId="77777777" w:rsidR="00D050AC" w:rsidRPr="004424B1" w:rsidRDefault="00D050AC" w:rsidP="00E57663">
            <w:pPr>
              <w:pStyle w:val="TableCell"/>
              <w:jc w:val="center"/>
              <w:rPr>
                <w:ins w:id="23119" w:author="Quinten Van Woerkom" w:date="2024-12-17T14:00:00Z" w16du:dateUtc="2024-12-17T13:00:00Z"/>
                <w:rFonts w:cs="Arial"/>
                <w:szCs w:val="18"/>
              </w:rPr>
            </w:pPr>
            <w:ins w:id="23120" w:author="Quinten Van Woerkom" w:date="2024-12-17T14:00:00Z" w16du:dateUtc="2024-12-17T13:00:00Z">
              <w:r w:rsidRPr="004424B1">
                <w:rPr>
                  <w:rFonts w:cs="Arial"/>
                  <w:szCs w:val="18"/>
                </w:rPr>
                <w:t>Area Version</w:t>
              </w:r>
            </w:ins>
            <w:commentRangeEnd w:id="23111"/>
            <w:r w:rsidR="0003322C">
              <w:rPr>
                <w:rStyle w:val="CommentReference"/>
                <w:rFonts w:ascii="Times New Roman" w:hAnsi="Times New Roman" w:cs="Times New Roman"/>
                <w:lang w:val="en-US" w:eastAsia="en-US"/>
              </w:rPr>
              <w:commentReference w:id="23111"/>
            </w:r>
          </w:p>
        </w:tc>
      </w:tr>
      <w:tr w:rsidR="00D050AC" w:rsidRPr="004424B1" w14:paraId="33C692D8" w14:textId="77777777" w:rsidTr="00D97D07">
        <w:trPr>
          <w:ins w:id="23121" w:author="Quinten Van Woerkom" w:date="2024-12-17T14:00:00Z"/>
        </w:trPr>
        <w:tc>
          <w:tcPr>
            <w:tcW w:w="2398" w:type="dxa"/>
          </w:tcPr>
          <w:p w14:paraId="2F2CF41E" w14:textId="77777777" w:rsidR="00D050AC" w:rsidRPr="004424B1" w:rsidRDefault="00D050AC" w:rsidP="00E57663">
            <w:pPr>
              <w:pStyle w:val="TableCell"/>
              <w:jc w:val="center"/>
              <w:rPr>
                <w:ins w:id="23122" w:author="Quinten Van Woerkom" w:date="2024-12-17T14:00:00Z" w16du:dateUtc="2024-12-17T13:00:00Z"/>
                <w:rFonts w:cs="Arial"/>
                <w:szCs w:val="18"/>
              </w:rPr>
            </w:pPr>
            <w:ins w:id="23123" w:author="Quinten Van Woerkom" w:date="2024-12-17T14:00:00Z" w16du:dateUtc="2024-12-17T13:00:00Z">
              <w:r w:rsidRPr="004424B1">
                <w:rPr>
                  <w:rFonts w:cs="Arial"/>
                  <w:szCs w:val="18"/>
                </w:rPr>
                <w:t>MPS</w:t>
              </w:r>
            </w:ins>
          </w:p>
        </w:tc>
        <w:tc>
          <w:tcPr>
            <w:tcW w:w="3118" w:type="dxa"/>
          </w:tcPr>
          <w:p w14:paraId="6A9DEF19" w14:textId="77777777" w:rsidR="00D050AC" w:rsidRPr="004424B1" w:rsidRDefault="00D050AC" w:rsidP="00E57663">
            <w:pPr>
              <w:pStyle w:val="TableCell"/>
              <w:jc w:val="center"/>
              <w:rPr>
                <w:ins w:id="23124" w:author="Quinten Van Woerkom" w:date="2024-12-17T14:00:00Z" w16du:dateUtc="2024-12-17T13:00:00Z"/>
                <w:rFonts w:cs="Arial"/>
                <w:szCs w:val="18"/>
              </w:rPr>
            </w:pPr>
            <w:ins w:id="23125" w:author="Quinten Van Woerkom" w:date="2024-12-17T14:00:00Z" w16du:dateUtc="2024-12-17T13:00:00Z">
              <w:r w:rsidRPr="004424B1">
                <w:rPr>
                  <w:rFonts w:cs="Arial"/>
                  <w:szCs w:val="18"/>
                </w:rPr>
                <w:t>&lt;Service name&gt;</w:t>
              </w:r>
            </w:ins>
          </w:p>
        </w:tc>
        <w:tc>
          <w:tcPr>
            <w:tcW w:w="1275" w:type="dxa"/>
          </w:tcPr>
          <w:p w14:paraId="47EA87DF" w14:textId="77777777" w:rsidR="00D050AC" w:rsidRPr="004424B1" w:rsidRDefault="00D050AC" w:rsidP="00E57663">
            <w:pPr>
              <w:pStyle w:val="TableCell"/>
              <w:jc w:val="center"/>
              <w:rPr>
                <w:ins w:id="23126" w:author="Quinten Van Woerkom" w:date="2024-12-17T14:00:00Z" w16du:dateUtc="2024-12-17T13:00:00Z"/>
                <w:rFonts w:cs="Arial"/>
                <w:szCs w:val="18"/>
              </w:rPr>
            </w:pPr>
            <w:ins w:id="23127" w:author="Quinten Van Woerkom" w:date="2024-12-17T14:00:00Z" w16du:dateUtc="2024-12-17T13:00:00Z">
              <w:r w:rsidRPr="004424B1">
                <w:rPr>
                  <w:rFonts w:cs="Arial"/>
                  <w:szCs w:val="18"/>
                </w:rPr>
                <w:t>5</w:t>
              </w:r>
            </w:ins>
          </w:p>
        </w:tc>
        <w:tc>
          <w:tcPr>
            <w:tcW w:w="1275" w:type="dxa"/>
          </w:tcPr>
          <w:p w14:paraId="0B6B3E2C" w14:textId="77777777" w:rsidR="00D050AC" w:rsidRPr="004424B1" w:rsidRDefault="00D050AC" w:rsidP="00E57663">
            <w:pPr>
              <w:pStyle w:val="TableCell"/>
              <w:jc w:val="center"/>
              <w:rPr>
                <w:ins w:id="23128" w:author="Quinten Van Woerkom" w:date="2024-12-17T14:00:00Z" w16du:dateUtc="2024-12-17T13:00:00Z"/>
                <w:rFonts w:cs="Arial"/>
                <w:szCs w:val="18"/>
              </w:rPr>
            </w:pPr>
            <w:ins w:id="23129" w:author="Quinten Van Woerkom" w:date="2024-12-17T14:00:00Z" w16du:dateUtc="2024-12-17T13:00:00Z">
              <w:r w:rsidRPr="004424B1">
                <w:rPr>
                  <w:rFonts w:cs="Arial"/>
                  <w:szCs w:val="18"/>
                </w:rPr>
                <w:t>&lt;#&gt;</w:t>
              </w:r>
            </w:ins>
          </w:p>
        </w:tc>
        <w:tc>
          <w:tcPr>
            <w:tcW w:w="1173" w:type="dxa"/>
          </w:tcPr>
          <w:p w14:paraId="2C3CCE64" w14:textId="77777777" w:rsidR="00D050AC" w:rsidRPr="004424B1" w:rsidRDefault="00D050AC" w:rsidP="00E57663">
            <w:pPr>
              <w:pStyle w:val="TableCell"/>
              <w:jc w:val="center"/>
              <w:rPr>
                <w:ins w:id="23130" w:author="Quinten Van Woerkom" w:date="2024-12-17T14:00:00Z" w16du:dateUtc="2024-12-17T13:00:00Z"/>
                <w:rFonts w:cs="Arial"/>
                <w:szCs w:val="18"/>
              </w:rPr>
            </w:pPr>
            <w:ins w:id="23131" w:author="Quinten Van Woerkom" w:date="2024-12-17T14:00:00Z" w16du:dateUtc="2024-12-17T13:00:00Z">
              <w:r w:rsidRPr="004424B1">
                <w:rPr>
                  <w:rFonts w:cs="Arial"/>
                  <w:szCs w:val="18"/>
                </w:rPr>
                <w:t>&lt;#&gt;</w:t>
              </w:r>
            </w:ins>
          </w:p>
        </w:tc>
      </w:tr>
    </w:tbl>
    <w:p w14:paraId="63FC2B01" w14:textId="77777777" w:rsidR="00D050AC" w:rsidRPr="004424B1" w:rsidRDefault="00D050AC" w:rsidP="00D050AC">
      <w:pPr>
        <w:spacing w:before="0" w:line="240" w:lineRule="auto"/>
        <w:rPr>
          <w:ins w:id="23132" w:author="Quinten Van Woerkom" w:date="2024-12-17T14:00:00Z" w16du:dateUtc="2024-12-17T13:00:00Z"/>
          <w:rFonts w:ascii="Arial" w:hAnsi="Arial" w:cs="Arial"/>
          <w:sz w:val="2"/>
          <w:szCs w:val="2"/>
          <w:lang w:val="en-GB"/>
        </w:rPr>
      </w:pPr>
    </w:p>
    <w:tbl>
      <w:tblPr>
        <w:tblStyle w:val="RBTable"/>
        <w:tblW w:w="9242" w:type="dxa"/>
        <w:tblLayout w:type="fixed"/>
        <w:tblLook w:val="0420" w:firstRow="1" w:lastRow="0" w:firstColumn="0" w:lastColumn="0" w:noHBand="0" w:noVBand="1"/>
      </w:tblPr>
      <w:tblGrid>
        <w:gridCol w:w="2398"/>
        <w:gridCol w:w="4394"/>
        <w:gridCol w:w="1276"/>
        <w:gridCol w:w="1174"/>
      </w:tblGrid>
      <w:tr w:rsidR="00D050AC" w:rsidRPr="004424B1" w14:paraId="5B0E143D" w14:textId="77777777" w:rsidTr="007E7EDC">
        <w:trPr>
          <w:cnfStyle w:val="100000000000" w:firstRow="1" w:lastRow="0" w:firstColumn="0" w:lastColumn="0" w:oddVBand="0" w:evenVBand="0" w:oddHBand="0" w:evenHBand="0" w:firstRowFirstColumn="0" w:firstRowLastColumn="0" w:lastRowFirstColumn="0" w:lastRowLastColumn="0"/>
          <w:tblHeader/>
          <w:ins w:id="23133" w:author="Quinten Van Woerkom" w:date="2024-12-17T14:00:00Z"/>
        </w:trPr>
        <w:tc>
          <w:tcPr>
            <w:tcW w:w="2398" w:type="dxa"/>
          </w:tcPr>
          <w:p w14:paraId="5C0AAA97" w14:textId="77777777" w:rsidR="00D050AC" w:rsidRPr="004424B1" w:rsidRDefault="00D050AC" w:rsidP="00E57663">
            <w:pPr>
              <w:pStyle w:val="TableCell"/>
              <w:jc w:val="center"/>
              <w:rPr>
                <w:ins w:id="23134" w:author="Quinten Van Woerkom" w:date="2024-12-17T14:00:00Z" w16du:dateUtc="2024-12-17T13:00:00Z"/>
                <w:rFonts w:cs="Arial"/>
                <w:szCs w:val="18"/>
              </w:rPr>
            </w:pPr>
            <w:commentRangeStart w:id="23135"/>
            <w:ins w:id="23136" w:author="Quinten Van Woerkom" w:date="2024-12-17T14:00:00Z" w16du:dateUtc="2024-12-17T13:00:00Z">
              <w:r w:rsidRPr="004424B1">
                <w:rPr>
                  <w:rFonts w:cs="Arial"/>
                  <w:szCs w:val="18"/>
                </w:rPr>
                <w:t>Interaction Pattern</w:t>
              </w:r>
            </w:ins>
          </w:p>
        </w:tc>
        <w:tc>
          <w:tcPr>
            <w:tcW w:w="4394" w:type="dxa"/>
          </w:tcPr>
          <w:p w14:paraId="203F4BE8" w14:textId="77777777" w:rsidR="00D050AC" w:rsidRPr="004424B1" w:rsidRDefault="00D050AC" w:rsidP="00E57663">
            <w:pPr>
              <w:pStyle w:val="TableCell"/>
              <w:jc w:val="center"/>
              <w:rPr>
                <w:ins w:id="23137" w:author="Quinten Van Woerkom" w:date="2024-12-17T14:00:00Z" w16du:dateUtc="2024-12-17T13:00:00Z"/>
                <w:rFonts w:cs="Arial"/>
                <w:szCs w:val="18"/>
              </w:rPr>
            </w:pPr>
            <w:ins w:id="23138" w:author="Quinten Van Woerkom" w:date="2024-12-17T14:00:00Z" w16du:dateUtc="2024-12-17T13:00:00Z">
              <w:r w:rsidRPr="004424B1">
                <w:rPr>
                  <w:rFonts w:cs="Arial"/>
                  <w:szCs w:val="18"/>
                </w:rPr>
                <w:t>Operation Identifier</w:t>
              </w:r>
            </w:ins>
          </w:p>
        </w:tc>
        <w:tc>
          <w:tcPr>
            <w:tcW w:w="1276" w:type="dxa"/>
          </w:tcPr>
          <w:p w14:paraId="374FD015" w14:textId="77777777" w:rsidR="00D050AC" w:rsidRPr="004424B1" w:rsidRDefault="00D050AC" w:rsidP="00E57663">
            <w:pPr>
              <w:pStyle w:val="TableCell"/>
              <w:jc w:val="center"/>
              <w:rPr>
                <w:ins w:id="23139" w:author="Quinten Van Woerkom" w:date="2024-12-17T14:00:00Z" w16du:dateUtc="2024-12-17T13:00:00Z"/>
                <w:rFonts w:cs="Arial"/>
                <w:szCs w:val="18"/>
              </w:rPr>
            </w:pPr>
            <w:ins w:id="23140" w:author="Quinten Van Woerkom" w:date="2024-12-17T14:00:00Z" w16du:dateUtc="2024-12-17T13:00:00Z">
              <w:r w:rsidRPr="004424B1">
                <w:rPr>
                  <w:rFonts w:cs="Arial"/>
                  <w:szCs w:val="18"/>
                </w:rPr>
                <w:t>Operation Number</w:t>
              </w:r>
            </w:ins>
          </w:p>
        </w:tc>
        <w:tc>
          <w:tcPr>
            <w:tcW w:w="1174" w:type="dxa"/>
          </w:tcPr>
          <w:p w14:paraId="0BEE9671" w14:textId="77777777" w:rsidR="00D050AC" w:rsidRPr="004424B1" w:rsidRDefault="00D050AC" w:rsidP="00E57663">
            <w:pPr>
              <w:pStyle w:val="TableCell"/>
              <w:jc w:val="center"/>
              <w:rPr>
                <w:ins w:id="23141" w:author="Quinten Van Woerkom" w:date="2024-12-17T14:00:00Z" w16du:dateUtc="2024-12-17T13:00:00Z"/>
                <w:rFonts w:cs="Arial"/>
                <w:szCs w:val="18"/>
              </w:rPr>
            </w:pPr>
            <w:ins w:id="23142" w:author="Quinten Van Woerkom" w:date="2024-12-17T14:00:00Z" w16du:dateUtc="2024-12-17T13:00:00Z">
              <w:r w:rsidRPr="004424B1">
                <w:rPr>
                  <w:rFonts w:cs="Arial"/>
                  <w:szCs w:val="18"/>
                </w:rPr>
                <w:t>Capability Set</w:t>
              </w:r>
            </w:ins>
            <w:commentRangeEnd w:id="23135"/>
            <w:r w:rsidR="0003322C">
              <w:rPr>
                <w:rStyle w:val="CommentReference"/>
                <w:rFonts w:ascii="Times New Roman" w:hAnsi="Times New Roman" w:cs="Times New Roman"/>
                <w:lang w:val="en-US" w:eastAsia="en-US"/>
              </w:rPr>
              <w:commentReference w:id="23135"/>
            </w:r>
          </w:p>
        </w:tc>
      </w:tr>
      <w:tr w:rsidR="00D050AC" w:rsidRPr="004424B1" w14:paraId="0A925955" w14:textId="77777777" w:rsidTr="00E57663">
        <w:trPr>
          <w:ins w:id="23143" w:author="Quinten Van Woerkom" w:date="2024-12-17T14:00:00Z"/>
        </w:trPr>
        <w:tc>
          <w:tcPr>
            <w:tcW w:w="2398" w:type="dxa"/>
          </w:tcPr>
          <w:p w14:paraId="462B41ED" w14:textId="77777777" w:rsidR="00D050AC" w:rsidRPr="004424B1" w:rsidRDefault="00D050AC" w:rsidP="00E57663">
            <w:pPr>
              <w:pStyle w:val="TableCell"/>
              <w:jc w:val="center"/>
              <w:rPr>
                <w:ins w:id="23144" w:author="Quinten Van Woerkom" w:date="2024-12-17T14:00:00Z" w16du:dateUtc="2024-12-17T13:00:00Z"/>
                <w:rFonts w:cs="Arial"/>
                <w:szCs w:val="18"/>
              </w:rPr>
            </w:pPr>
            <w:ins w:id="23145" w:author="Quinten Van Woerkom" w:date="2024-12-17T14:00:00Z" w16du:dateUtc="2024-12-17T13:00:00Z">
              <w:r w:rsidRPr="004424B1">
                <w:rPr>
                  <w:rFonts w:cs="Arial"/>
                  <w:szCs w:val="18"/>
                </w:rPr>
                <w:t>REQUEST</w:t>
              </w:r>
            </w:ins>
          </w:p>
        </w:tc>
        <w:tc>
          <w:tcPr>
            <w:tcW w:w="4394" w:type="dxa"/>
          </w:tcPr>
          <w:p w14:paraId="048CEBCE" w14:textId="77777777" w:rsidR="00D050AC" w:rsidRPr="004424B1" w:rsidRDefault="00D050AC" w:rsidP="00E57663">
            <w:pPr>
              <w:pStyle w:val="TableCell"/>
              <w:jc w:val="center"/>
              <w:rPr>
                <w:ins w:id="23146" w:author="Quinten Van Woerkom" w:date="2024-12-17T14:00:00Z" w16du:dateUtc="2024-12-17T13:00:00Z"/>
                <w:rFonts w:cs="Arial"/>
                <w:szCs w:val="18"/>
              </w:rPr>
            </w:pPr>
            <w:ins w:id="23147" w:author="Quinten Van Woerkom" w:date="2024-12-17T14:00:00Z" w16du:dateUtc="2024-12-17T13:00:00Z">
              <w:r w:rsidRPr="004424B1">
                <w:rPr>
                  <w:rFonts w:cs="Arial"/>
                  <w:szCs w:val="18"/>
                </w:rPr>
                <w:t>submitRequest</w:t>
              </w:r>
            </w:ins>
          </w:p>
        </w:tc>
        <w:tc>
          <w:tcPr>
            <w:tcW w:w="1276" w:type="dxa"/>
          </w:tcPr>
          <w:p w14:paraId="2D3EF4FC" w14:textId="77777777" w:rsidR="00D050AC" w:rsidRPr="004424B1" w:rsidRDefault="00D050AC" w:rsidP="00E57663">
            <w:pPr>
              <w:pStyle w:val="TableCell"/>
              <w:jc w:val="center"/>
              <w:rPr>
                <w:ins w:id="23148" w:author="Quinten Van Woerkom" w:date="2024-12-17T14:00:00Z" w16du:dateUtc="2024-12-17T13:00:00Z"/>
                <w:rFonts w:cs="Arial"/>
                <w:szCs w:val="18"/>
              </w:rPr>
            </w:pPr>
            <w:ins w:id="23149" w:author="Quinten Van Woerkom" w:date="2024-12-17T14:00:00Z" w16du:dateUtc="2024-12-17T13:00:00Z">
              <w:r w:rsidRPr="004424B1">
                <w:rPr>
                  <w:rFonts w:cs="Arial"/>
                  <w:szCs w:val="18"/>
                </w:rPr>
                <w:t>&lt;#&gt;</w:t>
              </w:r>
            </w:ins>
          </w:p>
        </w:tc>
        <w:tc>
          <w:tcPr>
            <w:tcW w:w="1174" w:type="dxa"/>
          </w:tcPr>
          <w:p w14:paraId="63493565" w14:textId="77777777" w:rsidR="00D050AC" w:rsidRPr="004424B1" w:rsidRDefault="00D050AC" w:rsidP="00E57663">
            <w:pPr>
              <w:pStyle w:val="TableCell"/>
              <w:jc w:val="center"/>
              <w:rPr>
                <w:ins w:id="23150" w:author="Quinten Van Woerkom" w:date="2024-12-17T14:00:00Z" w16du:dateUtc="2024-12-17T13:00:00Z"/>
                <w:rFonts w:cs="Arial"/>
                <w:szCs w:val="18"/>
              </w:rPr>
            </w:pPr>
            <w:ins w:id="23151" w:author="Quinten Van Woerkom" w:date="2024-12-17T14:00:00Z" w16du:dateUtc="2024-12-17T13:00:00Z">
              <w:r w:rsidRPr="004424B1">
                <w:rPr>
                  <w:rFonts w:cs="Arial"/>
                  <w:szCs w:val="18"/>
                </w:rPr>
                <w:t>&lt;#&gt;</w:t>
              </w:r>
            </w:ins>
          </w:p>
        </w:tc>
      </w:tr>
      <w:tr w:rsidR="00D050AC" w:rsidRPr="004424B1" w14:paraId="5294A212" w14:textId="77777777" w:rsidTr="00E57663">
        <w:trPr>
          <w:ins w:id="23152" w:author="Quinten Van Woerkom" w:date="2024-12-17T14:00:00Z"/>
        </w:trPr>
        <w:tc>
          <w:tcPr>
            <w:tcW w:w="2398" w:type="dxa"/>
          </w:tcPr>
          <w:p w14:paraId="2B79CC1A" w14:textId="77777777" w:rsidR="00D050AC" w:rsidRPr="004424B1" w:rsidRDefault="00D050AC" w:rsidP="00E57663">
            <w:pPr>
              <w:pStyle w:val="TableCell"/>
              <w:jc w:val="center"/>
              <w:rPr>
                <w:ins w:id="23153" w:author="Quinten Van Woerkom" w:date="2024-12-17T14:00:00Z" w16du:dateUtc="2024-12-17T13:00:00Z"/>
                <w:rFonts w:cs="Arial"/>
                <w:szCs w:val="18"/>
              </w:rPr>
            </w:pPr>
            <w:ins w:id="23154" w:author="Quinten Van Woerkom" w:date="2024-12-17T14:00:00Z" w16du:dateUtc="2024-12-17T13:00:00Z">
              <w:r w:rsidRPr="004424B1">
                <w:rPr>
                  <w:rFonts w:cs="Arial"/>
                  <w:szCs w:val="18"/>
                </w:rPr>
                <w:t>…</w:t>
              </w:r>
            </w:ins>
          </w:p>
        </w:tc>
        <w:tc>
          <w:tcPr>
            <w:tcW w:w="4394" w:type="dxa"/>
          </w:tcPr>
          <w:p w14:paraId="7A97BA16" w14:textId="77777777" w:rsidR="00D050AC" w:rsidRPr="004424B1" w:rsidRDefault="00D050AC" w:rsidP="00E57663">
            <w:pPr>
              <w:pStyle w:val="TableCell"/>
              <w:jc w:val="center"/>
              <w:rPr>
                <w:ins w:id="23155" w:author="Quinten Van Woerkom" w:date="2024-12-17T14:00:00Z" w16du:dateUtc="2024-12-17T13:00:00Z"/>
                <w:rFonts w:cs="Arial"/>
                <w:szCs w:val="18"/>
              </w:rPr>
            </w:pPr>
            <w:ins w:id="23156" w:author="Quinten Van Woerkom" w:date="2024-12-17T14:00:00Z" w16du:dateUtc="2024-12-17T13:00:00Z">
              <w:r w:rsidRPr="004424B1">
                <w:rPr>
                  <w:rFonts w:cs="Arial"/>
                  <w:szCs w:val="18"/>
                </w:rPr>
                <w:t>…</w:t>
              </w:r>
            </w:ins>
          </w:p>
        </w:tc>
        <w:tc>
          <w:tcPr>
            <w:tcW w:w="1276" w:type="dxa"/>
          </w:tcPr>
          <w:p w14:paraId="29CAEA7C" w14:textId="77777777" w:rsidR="00D050AC" w:rsidRPr="004424B1" w:rsidRDefault="00D050AC" w:rsidP="00E57663">
            <w:pPr>
              <w:pStyle w:val="TableCell"/>
              <w:jc w:val="center"/>
              <w:rPr>
                <w:ins w:id="23157" w:author="Quinten Van Woerkom" w:date="2024-12-17T14:00:00Z" w16du:dateUtc="2024-12-17T13:00:00Z"/>
                <w:rFonts w:cs="Arial"/>
                <w:szCs w:val="18"/>
              </w:rPr>
            </w:pPr>
            <w:ins w:id="23158" w:author="Quinten Van Woerkom" w:date="2024-12-17T14:00:00Z" w16du:dateUtc="2024-12-17T13:00:00Z">
              <w:r w:rsidRPr="004424B1">
                <w:rPr>
                  <w:rFonts w:cs="Arial"/>
                  <w:szCs w:val="18"/>
                </w:rPr>
                <w:t>…</w:t>
              </w:r>
            </w:ins>
          </w:p>
        </w:tc>
        <w:tc>
          <w:tcPr>
            <w:tcW w:w="1174" w:type="dxa"/>
          </w:tcPr>
          <w:p w14:paraId="689260B3" w14:textId="77777777" w:rsidR="00D050AC" w:rsidRPr="004424B1" w:rsidRDefault="00D050AC" w:rsidP="00E57663">
            <w:pPr>
              <w:pStyle w:val="TableCell"/>
              <w:jc w:val="center"/>
              <w:rPr>
                <w:ins w:id="23159" w:author="Quinten Van Woerkom" w:date="2024-12-17T14:00:00Z" w16du:dateUtc="2024-12-17T13:00:00Z"/>
                <w:rFonts w:cs="Arial"/>
                <w:szCs w:val="18"/>
              </w:rPr>
            </w:pPr>
            <w:ins w:id="23160" w:author="Quinten Van Woerkom" w:date="2024-12-17T14:00:00Z" w16du:dateUtc="2024-12-17T13:00:00Z">
              <w:r w:rsidRPr="004424B1">
                <w:rPr>
                  <w:rFonts w:cs="Arial"/>
                  <w:szCs w:val="18"/>
                </w:rPr>
                <w:t>…</w:t>
              </w:r>
            </w:ins>
          </w:p>
        </w:tc>
      </w:tr>
    </w:tbl>
    <w:p w14:paraId="2B1A6DB9" w14:textId="77777777" w:rsidR="00D050AC" w:rsidRPr="004424B1" w:rsidRDefault="00D050AC">
      <w:pPr>
        <w:pStyle w:val="Heading3"/>
        <w:spacing w:before="480"/>
        <w:rPr>
          <w:ins w:id="23161" w:author="Quinten Van Woerkom" w:date="2024-12-17T14:00:00Z" w16du:dateUtc="2024-12-17T13:00:00Z"/>
        </w:rPr>
        <w:pPrChange w:id="23162" w:author="Peter Van Der Plas" w:date="2024-12-25T19:49:00Z" w16du:dateUtc="2024-12-25T18:49:00Z">
          <w:pPr>
            <w:pStyle w:val="HeadingNoNumber"/>
          </w:pPr>
        </w:pPrChange>
      </w:pPr>
      <w:ins w:id="23163" w:author="Quinten Van Woerkom" w:date="2024-12-17T14:00:00Z" w16du:dateUtc="2024-12-17T13:00:00Z">
        <w:r w:rsidRPr="004424B1">
          <w:t>Service Operations</w:t>
        </w:r>
      </w:ins>
    </w:p>
    <w:p w14:paraId="2FF01C3D" w14:textId="3BE267A1" w:rsidR="00D050AC" w:rsidRPr="004424B1" w:rsidRDefault="00D050AC" w:rsidP="00D050AC">
      <w:pPr>
        <w:spacing w:line="240" w:lineRule="auto"/>
        <w:rPr>
          <w:ins w:id="23164" w:author="Quinten Van Woerkom" w:date="2024-12-17T14:00:00Z" w16du:dateUtc="2024-12-17T13:00:00Z"/>
          <w:lang w:val="en-GB" w:eastAsia="en-GB"/>
        </w:rPr>
      </w:pPr>
      <w:ins w:id="23165" w:author="Quinten Van Woerkom" w:date="2024-12-17T14:00:00Z" w16du:dateUtc="2024-12-17T13:00:00Z">
        <w:r w:rsidRPr="004424B1">
          <w:rPr>
            <w:lang w:val="en-GB" w:eastAsia="en-GB"/>
          </w:rPr>
          <w:t xml:space="preserve">The definition of each MPS service operation in </w:t>
        </w:r>
      </w:ins>
      <w:ins w:id="23166" w:author="Quinten Van Woerkom" w:date="2024-12-17T15:07:00Z" w16du:dateUtc="2024-12-17T14:07:00Z">
        <w:r w:rsidR="008C20D9">
          <w:rPr>
            <w:lang w:val="en-GB" w:eastAsia="en-GB"/>
          </w:rPr>
          <w:t>this sect</w:t>
        </w:r>
      </w:ins>
      <w:ins w:id="23167" w:author="Quinten Van Woerkom" w:date="2024-12-17T15:08:00Z" w16du:dateUtc="2024-12-17T14:08:00Z">
        <w:r w:rsidR="008C20D9">
          <w:rPr>
            <w:lang w:val="en-GB" w:eastAsia="en-GB"/>
          </w:rPr>
          <w:t>ion</w:t>
        </w:r>
      </w:ins>
      <w:ins w:id="23168" w:author="Quinten Van Woerkom" w:date="2024-12-17T14:00:00Z" w16du:dateUtc="2024-12-17T13:00:00Z">
        <w:r w:rsidRPr="004424B1">
          <w:rPr>
            <w:lang w:val="en-GB" w:eastAsia="en-GB"/>
          </w:rPr>
          <w:t xml:space="preserve"> contains a table based on the appropriate interaction pattern template for the applicable MAL interaction pattern (see reference </w:t>
        </w:r>
        <w:r w:rsidRPr="004424B1">
          <w:rPr>
            <w:lang w:val="en-GB"/>
          </w:rPr>
          <w:fldChar w:fldCharType="begin"/>
        </w:r>
        <w:r w:rsidRPr="004424B1">
          <w:rPr>
            <w:lang w:val="en-GB"/>
          </w:rPr>
          <w:instrText>REF R_521x0b3MoMal \h</w:instrText>
        </w:r>
        <w:r>
          <w:rPr>
            <w:lang w:val="en-GB"/>
          </w:rPr>
          <w:instrText xml:space="preserve"> \* MERGEFORMAT </w:instrText>
        </w:r>
      </w:ins>
      <w:r w:rsidRPr="004424B1">
        <w:rPr>
          <w:lang w:val="en-GB"/>
        </w:rPr>
      </w:r>
      <w:ins w:id="23169" w:author="Quinten Van Woerkom" w:date="2024-12-17T14:00:00Z" w16du:dateUtc="2024-12-17T13:00:00Z">
        <w:r w:rsidRPr="004424B1">
          <w:rPr>
            <w:lang w:val="en-GB"/>
          </w:rPr>
          <w:fldChar w:fldCharType="separate"/>
        </w:r>
      </w:ins>
      <w:ins w:id="23170" w:author="Peter Van Der Plas" w:date="2025-01-01T17:31:00Z" w16du:dateUtc="2025-01-01T16:31:00Z">
        <w:r w:rsidR="006D1623" w:rsidRPr="004424B1">
          <w:rPr>
            <w:lang w:val="en-GB"/>
          </w:rPr>
          <w:t>[</w:t>
        </w:r>
        <w:r w:rsidR="006D1623">
          <w:rPr>
            <w:noProof/>
            <w:lang w:val="en-GB"/>
          </w:rPr>
          <w:t>2</w:t>
        </w:r>
        <w:r w:rsidR="006D1623" w:rsidRPr="004424B1">
          <w:rPr>
            <w:lang w:val="en-GB"/>
          </w:rPr>
          <w:t>]</w:t>
        </w:r>
      </w:ins>
      <w:ins w:id="23171" w:author="Quinten Van Woerkom" w:date="2024-12-17T14:00:00Z" w16du:dateUtc="2024-12-17T13:00:00Z">
        <w:del w:id="23172" w:author="Peter Van Der Plas" w:date="2024-12-25T18:53:00Z" w16du:dateUtc="2024-12-25T17:53:00Z">
          <w:r w:rsidRPr="004424B1" w:rsidDel="00547CCE">
            <w:rPr>
              <w:lang w:val="en-GB"/>
            </w:rPr>
            <w:delText>[</w:delText>
          </w:r>
          <w:r w:rsidDel="00547CCE">
            <w:rPr>
              <w:noProof/>
              <w:lang w:val="en-GB"/>
            </w:rPr>
            <w:delText>2</w:delText>
          </w:r>
          <w:r w:rsidRPr="004424B1" w:rsidDel="00547CCE">
            <w:rPr>
              <w:lang w:val="en-GB"/>
            </w:rPr>
            <w:delText>]</w:delText>
          </w:r>
        </w:del>
        <w:r w:rsidRPr="004424B1">
          <w:rPr>
            <w:lang w:val="en-GB"/>
          </w:rPr>
          <w:fldChar w:fldCharType="end"/>
        </w:r>
        <w:r w:rsidRPr="004424B1">
          <w:rPr>
            <w:lang w:val="en-GB" w:eastAsia="en-GB"/>
          </w:rPr>
          <w:t>).</w:t>
        </w:r>
      </w:ins>
    </w:p>
    <w:p w14:paraId="29781552" w14:textId="186888F8" w:rsidR="00D050AC" w:rsidRPr="004424B1" w:rsidRDefault="00D050AC">
      <w:pPr>
        <w:pStyle w:val="TableTitle"/>
        <w:spacing w:before="240"/>
        <w:rPr>
          <w:ins w:id="23173" w:author="Quinten Van Woerkom" w:date="2024-12-17T14:00:00Z" w16du:dateUtc="2024-12-17T13:00:00Z"/>
          <w:lang w:val="en-GB"/>
        </w:rPr>
        <w:pPrChange w:id="23174" w:author="Peter Van Der Plas" w:date="2024-12-25T19:54:00Z" w16du:dateUtc="2024-12-25T18:54:00Z">
          <w:pPr>
            <w:pStyle w:val="TableTitle"/>
          </w:pPr>
        </w:pPrChange>
      </w:pPr>
      <w:ins w:id="23175" w:author="Quinten Van Woerkom" w:date="2024-12-17T14:00:00Z" w16du:dateUtc="2024-12-17T13:00:00Z">
        <w:r w:rsidRPr="004424B1">
          <w:rPr>
            <w:lang w:val="en-GB"/>
          </w:rPr>
          <w:t xml:space="preserve">Table </w:t>
        </w:r>
      </w:ins>
      <w:ins w:id="23176" w:author="Quinten Van Woerkom" w:date="2024-12-18T11:47:00Z" w16du:dateUtc="2024-12-18T10:47:00Z">
        <w:r w:rsidR="00F05E45">
          <w:rPr>
            <w:lang w:val="en-GB"/>
          </w:rPr>
          <w:fldChar w:fldCharType="begin"/>
        </w:r>
        <w:r w:rsidR="00F05E45">
          <w:rPr>
            <w:lang w:val="en-GB"/>
          </w:rPr>
          <w:instrText xml:space="preserve"> STYLEREF 1 \s </w:instrText>
        </w:r>
      </w:ins>
      <w:r w:rsidR="00F05E45">
        <w:rPr>
          <w:lang w:val="en-GB"/>
        </w:rPr>
        <w:fldChar w:fldCharType="separate"/>
      </w:r>
      <w:r w:rsidR="006D1623">
        <w:rPr>
          <w:noProof/>
          <w:lang w:val="en-GB"/>
        </w:rPr>
        <w:t>3</w:t>
      </w:r>
      <w:ins w:id="23177" w:author="Quinten Van Woerkom" w:date="2024-12-18T11:47:00Z" w16du:dateUtc="2024-12-18T10:47:00Z">
        <w:r w:rsidR="00F05E45">
          <w:rPr>
            <w:lang w:val="en-GB"/>
          </w:rPr>
          <w:fldChar w:fldCharType="end"/>
        </w:r>
        <w:r w:rsidR="00F05E45">
          <w:rPr>
            <w:lang w:val="en-GB"/>
          </w:rPr>
          <w:noBreakHyphen/>
        </w:r>
        <w:r w:rsidR="00F05E45">
          <w:rPr>
            <w:lang w:val="en-GB"/>
          </w:rPr>
          <w:fldChar w:fldCharType="begin"/>
        </w:r>
        <w:r w:rsidR="00F05E45">
          <w:rPr>
            <w:lang w:val="en-GB"/>
          </w:rPr>
          <w:instrText xml:space="preserve"> SEQ Table \* ARABIC \s 1 </w:instrText>
        </w:r>
      </w:ins>
      <w:r w:rsidR="00F05E45">
        <w:rPr>
          <w:lang w:val="en-GB"/>
        </w:rPr>
        <w:fldChar w:fldCharType="separate"/>
      </w:r>
      <w:ins w:id="23178" w:author="Peter Van Der Plas" w:date="2025-01-01T17:31:00Z" w16du:dateUtc="2025-01-01T16:31:00Z">
        <w:r w:rsidR="006D1623">
          <w:rPr>
            <w:noProof/>
            <w:lang w:val="en-GB"/>
          </w:rPr>
          <w:t>3</w:t>
        </w:r>
      </w:ins>
      <w:ins w:id="23179" w:author="Quinten Van Woerkom" w:date="2024-12-18T11:47:00Z" w16du:dateUtc="2024-12-18T10:47:00Z">
        <w:r w:rsidR="00F05E45">
          <w:rPr>
            <w:lang w:val="en-GB"/>
          </w:rPr>
          <w:fldChar w:fldCharType="end"/>
        </w:r>
      </w:ins>
      <w:ins w:id="23180" w:author="Quinten Van Woerkom" w:date="2024-12-17T14:00:00Z" w16du:dateUtc="2024-12-17T13:00:00Z">
        <w:r w:rsidRPr="004424B1">
          <w:rPr>
            <w:lang w:val="en-GB"/>
          </w:rPr>
          <w:fldChar w:fldCharType="begin"/>
        </w:r>
        <w:r w:rsidRPr="004424B1">
          <w:rPr>
            <w:lang w:val="en-GB"/>
          </w:rPr>
          <w:instrText xml:space="preserve"> TC \f T \l 7 "</w:instrText>
        </w:r>
        <w:r w:rsidRPr="004424B1">
          <w:rPr>
            <w:lang w:val="en-GB"/>
          </w:rPr>
          <w:fldChar w:fldCharType="begin"/>
        </w:r>
        <w:r w:rsidRPr="004424B1">
          <w:rPr>
            <w:lang w:val="en-GB"/>
          </w:rPr>
          <w:instrText xml:space="preserve"> STYLEREF "Heading 1"\l \n \t \* MERGEFORMAT </w:instrText>
        </w:r>
        <w:r w:rsidRPr="004424B1">
          <w:rPr>
            <w:lang w:val="en-GB"/>
          </w:rPr>
          <w:fldChar w:fldCharType="separate"/>
        </w:r>
      </w:ins>
      <w:bookmarkStart w:id="23181" w:name="_Toc186645532"/>
      <w:r w:rsidR="006D1623">
        <w:rPr>
          <w:noProof/>
          <w:lang w:val="en-GB"/>
        </w:rPr>
        <w:instrText>3</w:instrText>
      </w:r>
      <w:ins w:id="23182" w:author="Quinten Van Woerkom" w:date="2024-12-17T14:00:00Z" w16du:dateUtc="2024-12-17T13:00:00Z">
        <w:r w:rsidRPr="004424B1">
          <w:rPr>
            <w:noProof/>
            <w:lang w:val="en-GB"/>
          </w:rPr>
          <w:fldChar w:fldCharType="end"/>
        </w:r>
        <w:r w:rsidRPr="004424B1">
          <w:rPr>
            <w:lang w:val="en-GB"/>
          </w:rPr>
          <w:instrText>-</w:instrText>
        </w:r>
        <w:r w:rsidRPr="004424B1">
          <w:rPr>
            <w:lang w:val="en-GB"/>
          </w:rPr>
          <w:fldChar w:fldCharType="begin"/>
        </w:r>
        <w:r w:rsidRPr="004424B1">
          <w:rPr>
            <w:lang w:val="en-GB"/>
          </w:rPr>
          <w:instrText xml:space="preserve"> SEQ Table_TOC \s 1 \* MERGEFORMAT </w:instrText>
        </w:r>
        <w:r w:rsidRPr="004424B1">
          <w:rPr>
            <w:lang w:val="en-GB"/>
          </w:rPr>
          <w:fldChar w:fldCharType="separate"/>
        </w:r>
      </w:ins>
      <w:ins w:id="23183" w:author="Peter Van Der Plas" w:date="2025-01-01T17:31:00Z" w16du:dateUtc="2025-01-01T16:31:00Z">
        <w:r w:rsidR="006D1623">
          <w:rPr>
            <w:noProof/>
            <w:lang w:val="en-GB"/>
          </w:rPr>
          <w:instrText>2</w:instrText>
        </w:r>
      </w:ins>
      <w:ins w:id="23184" w:author="Quinten Van Woerkom" w:date="2024-12-17T14:00:00Z" w16du:dateUtc="2024-12-17T13:00:00Z">
        <w:del w:id="23185" w:author="Peter Van Der Plas" w:date="2024-12-25T18:53:00Z" w16du:dateUtc="2024-12-25T17:53:00Z">
          <w:r w:rsidDel="00547CCE">
            <w:rPr>
              <w:noProof/>
              <w:lang w:val="en-GB"/>
            </w:rPr>
            <w:delInstrText>4</w:delInstrText>
          </w:r>
        </w:del>
        <w:r w:rsidRPr="004424B1">
          <w:rPr>
            <w:noProof/>
            <w:lang w:val="en-GB"/>
          </w:rPr>
          <w:fldChar w:fldCharType="end"/>
        </w:r>
        <w:r w:rsidRPr="004424B1">
          <w:rPr>
            <w:lang w:val="en-GB"/>
          </w:rPr>
          <w:tab/>
          <w:instrText>Example Operation Template</w:instrText>
        </w:r>
        <w:bookmarkEnd w:id="23181"/>
        <w:r w:rsidRPr="004424B1">
          <w:rPr>
            <w:lang w:val="en-GB"/>
          </w:rPr>
          <w:instrText>"</w:instrText>
        </w:r>
        <w:r w:rsidRPr="004424B1">
          <w:rPr>
            <w:lang w:val="en-GB"/>
          </w:rPr>
          <w:fldChar w:fldCharType="end"/>
        </w:r>
        <w:r w:rsidRPr="004424B1">
          <w:rPr>
            <w:lang w:val="en-GB"/>
          </w:rPr>
          <w:t>:  Example Operation Template</w:t>
        </w:r>
      </w:ins>
    </w:p>
    <w:tbl>
      <w:tblPr>
        <w:tblStyle w:val="RBTable"/>
        <w:tblW w:w="9242" w:type="dxa"/>
        <w:tblLayout w:type="fixed"/>
        <w:tblLook w:val="0600" w:firstRow="0" w:lastRow="0" w:firstColumn="0" w:lastColumn="0" w:noHBand="1" w:noVBand="1"/>
        <w:tblPrChange w:id="23186" w:author="Peter Van Der Plas" w:date="2024-12-27T21:08:00Z" w16du:dateUtc="2024-12-27T20:08:00Z">
          <w:tblPr>
            <w:tblStyle w:val="RBTable"/>
            <w:tblW w:w="9242" w:type="dxa"/>
            <w:tblLayout w:type="fixed"/>
            <w:tblLook w:val="0600" w:firstRow="0" w:lastRow="0" w:firstColumn="0" w:lastColumn="0" w:noHBand="1" w:noVBand="1"/>
          </w:tblPr>
        </w:tblPrChange>
      </w:tblPr>
      <w:tblGrid>
        <w:gridCol w:w="2353"/>
        <w:gridCol w:w="6889"/>
        <w:tblGridChange w:id="23187">
          <w:tblGrid>
            <w:gridCol w:w="2353"/>
            <w:gridCol w:w="23"/>
            <w:gridCol w:w="6866"/>
          </w:tblGrid>
        </w:tblGridChange>
      </w:tblGrid>
      <w:tr w:rsidR="00D050AC" w:rsidRPr="004424B1" w14:paraId="160F95B7" w14:textId="77777777" w:rsidTr="007E7EDC">
        <w:trPr>
          <w:tblHeader/>
          <w:ins w:id="23188" w:author="Quinten Van Woerkom" w:date="2024-12-17T14:00:00Z"/>
        </w:trPr>
        <w:tc>
          <w:tcPr>
            <w:tcW w:w="2352" w:type="dxa"/>
            <w:shd w:val="clear" w:color="auto" w:fill="00CCFF"/>
            <w:tcPrChange w:id="23189" w:author="Peter Van Der Plas" w:date="2024-12-27T21:08:00Z" w16du:dateUtc="2024-12-27T20:08:00Z">
              <w:tcPr>
                <w:tcW w:w="2376" w:type="dxa"/>
                <w:gridSpan w:val="2"/>
                <w:shd w:val="clear" w:color="auto" w:fill="662382" w:themeFill="text2"/>
              </w:tcPr>
            </w:tcPrChange>
          </w:tcPr>
          <w:p w14:paraId="7ED6B75D" w14:textId="77777777" w:rsidR="00D050AC" w:rsidRPr="0003322C" w:rsidRDefault="00D050AC" w:rsidP="00E57663">
            <w:pPr>
              <w:pStyle w:val="TableCell"/>
              <w:jc w:val="center"/>
              <w:rPr>
                <w:ins w:id="23190" w:author="Quinten Van Woerkom" w:date="2024-12-17T14:00:00Z" w16du:dateUtc="2024-12-17T13:00:00Z"/>
                <w:rFonts w:cs="Arial"/>
                <w:bCs/>
                <w:color w:val="auto"/>
                <w:szCs w:val="18"/>
                <w:rPrChange w:id="23191" w:author="Peter Van Der Plas" w:date="2024-12-25T20:22:00Z" w16du:dateUtc="2024-12-25T19:22:00Z">
                  <w:rPr>
                    <w:ins w:id="23192" w:author="Quinten Van Woerkom" w:date="2024-12-17T14:00:00Z" w16du:dateUtc="2024-12-17T13:00:00Z"/>
                    <w:rFonts w:cs="Arial"/>
                    <w:b/>
                    <w:color w:val="FFFFFF" w:themeColor="background1"/>
                    <w:szCs w:val="18"/>
                  </w:rPr>
                </w:rPrChange>
              </w:rPr>
            </w:pPr>
            <w:commentRangeStart w:id="23193"/>
            <w:ins w:id="23194" w:author="Quinten Van Woerkom" w:date="2024-12-17T14:00:00Z" w16du:dateUtc="2024-12-17T13:00:00Z">
              <w:r w:rsidRPr="0003322C">
                <w:rPr>
                  <w:rFonts w:cs="Arial"/>
                  <w:bCs/>
                  <w:color w:val="auto"/>
                  <w:szCs w:val="18"/>
                  <w:rPrChange w:id="23195" w:author="Peter Van Der Plas" w:date="2024-12-25T20:22:00Z" w16du:dateUtc="2024-12-25T19:22:00Z">
                    <w:rPr>
                      <w:rFonts w:cs="Arial"/>
                      <w:b/>
                      <w:color w:val="FFFFFF" w:themeColor="background1"/>
                      <w:szCs w:val="18"/>
                    </w:rPr>
                  </w:rPrChange>
                </w:rPr>
                <w:t>Operation Identifier</w:t>
              </w:r>
            </w:ins>
          </w:p>
        </w:tc>
        <w:tc>
          <w:tcPr>
            <w:tcW w:w="6888" w:type="dxa"/>
            <w:tcPrChange w:id="23196" w:author="Peter Van Der Plas" w:date="2024-12-27T21:08:00Z" w16du:dateUtc="2024-12-27T20:08:00Z">
              <w:tcPr>
                <w:tcW w:w="6866" w:type="dxa"/>
              </w:tcPr>
            </w:tcPrChange>
          </w:tcPr>
          <w:p w14:paraId="0E455D0E" w14:textId="77777777" w:rsidR="00D050AC" w:rsidRPr="004424B1" w:rsidRDefault="00D050AC" w:rsidP="00E57663">
            <w:pPr>
              <w:pStyle w:val="TableCell"/>
              <w:jc w:val="center"/>
              <w:rPr>
                <w:ins w:id="23197" w:author="Quinten Van Woerkom" w:date="2024-12-17T14:00:00Z" w16du:dateUtc="2024-12-17T13:00:00Z"/>
                <w:rFonts w:cs="Arial"/>
                <w:szCs w:val="18"/>
              </w:rPr>
            </w:pPr>
            <w:ins w:id="23198" w:author="Quinten Van Woerkom" w:date="2024-12-17T14:00:00Z" w16du:dateUtc="2024-12-17T13:00:00Z">
              <w:r w:rsidRPr="004424B1">
                <w:rPr>
                  <w:rFonts w:cs="Arial"/>
                  <w:szCs w:val="18"/>
                </w:rPr>
                <w:t>&lt;Operation name&gt;</w:t>
              </w:r>
            </w:ins>
          </w:p>
        </w:tc>
      </w:tr>
      <w:tr w:rsidR="00D050AC" w:rsidRPr="004424B1" w14:paraId="7D9C47E4" w14:textId="77777777" w:rsidTr="00590D38">
        <w:trPr>
          <w:ins w:id="23199" w:author="Quinten Van Woerkom" w:date="2024-12-17T14:00:00Z"/>
        </w:trPr>
        <w:tc>
          <w:tcPr>
            <w:tcW w:w="2352" w:type="dxa"/>
            <w:shd w:val="clear" w:color="auto" w:fill="00CCFF"/>
            <w:tcPrChange w:id="23200" w:author="Peter Van Der Plas" w:date="2024-12-27T21:08:00Z" w16du:dateUtc="2024-12-27T20:08:00Z">
              <w:tcPr>
                <w:tcW w:w="2376" w:type="dxa"/>
                <w:gridSpan w:val="2"/>
                <w:shd w:val="clear" w:color="auto" w:fill="662382" w:themeFill="text2"/>
              </w:tcPr>
            </w:tcPrChange>
          </w:tcPr>
          <w:p w14:paraId="6EEF46B9" w14:textId="77777777" w:rsidR="00D050AC" w:rsidRPr="0003322C" w:rsidRDefault="00D050AC" w:rsidP="00E57663">
            <w:pPr>
              <w:pStyle w:val="TableCell"/>
              <w:jc w:val="center"/>
              <w:rPr>
                <w:ins w:id="23201" w:author="Quinten Van Woerkom" w:date="2024-12-17T14:00:00Z" w16du:dateUtc="2024-12-17T13:00:00Z"/>
                <w:rFonts w:cs="Arial"/>
                <w:bCs/>
                <w:color w:val="auto"/>
                <w:szCs w:val="18"/>
                <w:rPrChange w:id="23202" w:author="Peter Van Der Plas" w:date="2024-12-25T20:22:00Z" w16du:dateUtc="2024-12-25T19:22:00Z">
                  <w:rPr>
                    <w:ins w:id="23203" w:author="Quinten Van Woerkom" w:date="2024-12-17T14:00:00Z" w16du:dateUtc="2024-12-17T13:00:00Z"/>
                    <w:rFonts w:cs="Arial"/>
                    <w:b/>
                    <w:color w:val="FFFFFF" w:themeColor="background1"/>
                    <w:szCs w:val="18"/>
                  </w:rPr>
                </w:rPrChange>
              </w:rPr>
            </w:pPr>
            <w:ins w:id="23204" w:author="Quinten Van Woerkom" w:date="2024-12-17T14:00:00Z" w16du:dateUtc="2024-12-17T13:00:00Z">
              <w:r w:rsidRPr="0003322C">
                <w:rPr>
                  <w:rFonts w:cs="Arial"/>
                  <w:bCs/>
                  <w:color w:val="auto"/>
                  <w:szCs w:val="18"/>
                  <w:rPrChange w:id="23205" w:author="Peter Van Der Plas" w:date="2024-12-25T20:22:00Z" w16du:dateUtc="2024-12-25T19:22:00Z">
                    <w:rPr>
                      <w:rFonts w:cs="Arial"/>
                      <w:b/>
                      <w:color w:val="FFFFFF" w:themeColor="background1"/>
                      <w:szCs w:val="18"/>
                    </w:rPr>
                  </w:rPrChange>
                </w:rPr>
                <w:t>Interaction Pattern</w:t>
              </w:r>
            </w:ins>
          </w:p>
        </w:tc>
        <w:tc>
          <w:tcPr>
            <w:tcW w:w="6888" w:type="dxa"/>
            <w:shd w:val="clear" w:color="auto" w:fill="D9D9D9" w:themeFill="background1" w:themeFillShade="D9"/>
            <w:tcPrChange w:id="23206" w:author="Peter Van Der Plas" w:date="2024-12-27T21:08:00Z" w16du:dateUtc="2024-12-27T20:08:00Z">
              <w:tcPr>
                <w:tcW w:w="6866" w:type="dxa"/>
                <w:shd w:val="clear" w:color="auto" w:fill="D9D9D9" w:themeFill="background1" w:themeFillShade="D9"/>
              </w:tcPr>
            </w:tcPrChange>
          </w:tcPr>
          <w:p w14:paraId="6C791EB7" w14:textId="77777777" w:rsidR="00D050AC" w:rsidRPr="004424B1" w:rsidRDefault="00D050AC" w:rsidP="00E57663">
            <w:pPr>
              <w:pStyle w:val="TableCell"/>
              <w:jc w:val="center"/>
              <w:rPr>
                <w:ins w:id="23207" w:author="Quinten Van Woerkom" w:date="2024-12-17T14:00:00Z" w16du:dateUtc="2024-12-17T13:00:00Z"/>
                <w:rFonts w:cs="Arial"/>
                <w:szCs w:val="18"/>
              </w:rPr>
            </w:pPr>
            <w:ins w:id="23208" w:author="Quinten Van Woerkom" w:date="2024-12-17T14:00:00Z" w16du:dateUtc="2024-12-17T13:00:00Z">
              <w:r w:rsidRPr="004424B1">
                <w:rPr>
                  <w:rFonts w:cs="Arial"/>
                  <w:szCs w:val="18"/>
                </w:rPr>
                <w:t>PUBLISH-SUBSCRIBE</w:t>
              </w:r>
            </w:ins>
          </w:p>
        </w:tc>
      </w:tr>
      <w:tr w:rsidR="00D050AC" w:rsidRPr="004424B1" w14:paraId="611E0976" w14:textId="77777777" w:rsidTr="00590D38">
        <w:trPr>
          <w:ins w:id="23209" w:author="Quinten Van Woerkom" w:date="2024-12-17T14:00:00Z"/>
        </w:trPr>
        <w:tc>
          <w:tcPr>
            <w:tcW w:w="2352" w:type="dxa"/>
            <w:shd w:val="clear" w:color="auto" w:fill="00CCFF"/>
            <w:tcPrChange w:id="23210" w:author="Peter Van Der Plas" w:date="2024-12-27T21:08:00Z" w16du:dateUtc="2024-12-27T20:08:00Z">
              <w:tcPr>
                <w:tcW w:w="2376" w:type="dxa"/>
                <w:gridSpan w:val="2"/>
                <w:shd w:val="clear" w:color="auto" w:fill="662382" w:themeFill="text2"/>
              </w:tcPr>
            </w:tcPrChange>
          </w:tcPr>
          <w:p w14:paraId="6F7EE7F1" w14:textId="77777777" w:rsidR="00D050AC" w:rsidRPr="0003322C" w:rsidRDefault="00D050AC" w:rsidP="00E57663">
            <w:pPr>
              <w:pStyle w:val="TableCell"/>
              <w:jc w:val="center"/>
              <w:rPr>
                <w:ins w:id="23211" w:author="Quinten Van Woerkom" w:date="2024-12-17T14:00:00Z" w16du:dateUtc="2024-12-17T13:00:00Z"/>
                <w:rFonts w:cs="Arial"/>
                <w:bCs/>
                <w:color w:val="auto"/>
                <w:szCs w:val="18"/>
                <w:rPrChange w:id="23212" w:author="Peter Van Der Plas" w:date="2024-12-25T20:22:00Z" w16du:dateUtc="2024-12-25T19:22:00Z">
                  <w:rPr>
                    <w:ins w:id="23213" w:author="Quinten Van Woerkom" w:date="2024-12-17T14:00:00Z" w16du:dateUtc="2024-12-17T13:00:00Z"/>
                    <w:rFonts w:cs="Arial"/>
                    <w:b/>
                    <w:color w:val="FFFFFF" w:themeColor="background1"/>
                    <w:szCs w:val="18"/>
                  </w:rPr>
                </w:rPrChange>
              </w:rPr>
            </w:pPr>
            <w:ins w:id="23214" w:author="Quinten Van Woerkom" w:date="2024-12-17T14:00:00Z" w16du:dateUtc="2024-12-17T13:00:00Z">
              <w:r w:rsidRPr="0003322C">
                <w:rPr>
                  <w:rFonts w:cs="Arial"/>
                  <w:bCs/>
                  <w:color w:val="auto"/>
                  <w:szCs w:val="18"/>
                  <w:rPrChange w:id="23215" w:author="Peter Van Der Plas" w:date="2024-12-25T20:22:00Z" w16du:dateUtc="2024-12-25T19:22:00Z">
                    <w:rPr>
                      <w:rFonts w:cs="Arial"/>
                      <w:b/>
                      <w:color w:val="FFFFFF" w:themeColor="background1"/>
                      <w:szCs w:val="18"/>
                    </w:rPr>
                  </w:rPrChange>
                </w:rPr>
                <w:t>Subscription Keys</w:t>
              </w:r>
            </w:ins>
          </w:p>
        </w:tc>
        <w:tc>
          <w:tcPr>
            <w:tcW w:w="6888" w:type="dxa"/>
            <w:shd w:val="clear" w:color="auto" w:fill="D9D9D9" w:themeFill="background1" w:themeFillShade="D9"/>
            <w:tcPrChange w:id="23216" w:author="Peter Van Der Plas" w:date="2024-12-27T21:08:00Z" w16du:dateUtc="2024-12-27T20:08:00Z">
              <w:tcPr>
                <w:tcW w:w="6866" w:type="dxa"/>
                <w:shd w:val="clear" w:color="auto" w:fill="D9D9D9" w:themeFill="background1" w:themeFillShade="D9"/>
              </w:tcPr>
            </w:tcPrChange>
          </w:tcPr>
          <w:p w14:paraId="7294FAF7" w14:textId="77777777" w:rsidR="00D050AC" w:rsidRPr="004424B1" w:rsidRDefault="00D050AC" w:rsidP="00E57663">
            <w:pPr>
              <w:pStyle w:val="TableCell"/>
              <w:jc w:val="center"/>
              <w:rPr>
                <w:ins w:id="23217" w:author="Quinten Van Woerkom" w:date="2024-12-17T14:00:00Z" w16du:dateUtc="2024-12-17T13:00:00Z"/>
                <w:rFonts w:cs="Arial"/>
                <w:szCs w:val="18"/>
              </w:rPr>
            </w:pPr>
            <w:proofErr w:type="gramStart"/>
            <w:ins w:id="23218" w:author="Quinten Van Woerkom" w:date="2024-12-17T14:00:00Z" w16du:dateUtc="2024-12-17T13:00:00Z">
              <w:r w:rsidRPr="004424B1">
                <w:rPr>
                  <w:rFonts w:cs="Arial"/>
                  <w:szCs w:val="18"/>
                </w:rPr>
                <w:t>planID :</w:t>
              </w:r>
              <w:proofErr w:type="gramEnd"/>
              <w:r w:rsidRPr="004424B1">
                <w:rPr>
                  <w:rFonts w:cs="Arial"/>
                  <w:szCs w:val="18"/>
                </w:rPr>
                <w:t xml:space="preserve"> (MAL::Identifier)</w:t>
              </w:r>
            </w:ins>
          </w:p>
          <w:p w14:paraId="586CBDA8" w14:textId="77777777" w:rsidR="00D050AC" w:rsidRPr="004424B1" w:rsidRDefault="00D050AC" w:rsidP="00E57663">
            <w:pPr>
              <w:pStyle w:val="TableCell"/>
              <w:jc w:val="center"/>
              <w:rPr>
                <w:ins w:id="23219" w:author="Quinten Van Woerkom" w:date="2024-12-17T14:00:00Z" w16du:dateUtc="2024-12-17T13:00:00Z"/>
                <w:rFonts w:cs="Arial"/>
                <w:szCs w:val="18"/>
              </w:rPr>
            </w:pPr>
            <w:proofErr w:type="gramStart"/>
            <w:ins w:id="23220" w:author="Quinten Van Woerkom" w:date="2024-12-17T14:00:00Z" w16du:dateUtc="2024-12-17T13:00:00Z">
              <w:r w:rsidRPr="004424B1">
                <w:rPr>
                  <w:rFonts w:cs="Arial"/>
                  <w:szCs w:val="18"/>
                </w:rPr>
                <w:t>precursor :</w:t>
              </w:r>
              <w:proofErr w:type="gramEnd"/>
              <w:r w:rsidRPr="004424B1">
                <w:rPr>
                  <w:rFonts w:cs="Arial"/>
                  <w:szCs w:val="18"/>
                </w:rPr>
                <w:t xml:space="preserve"> (MAL::Identifier)</w:t>
              </w:r>
            </w:ins>
          </w:p>
          <w:p w14:paraId="5EB4AD79" w14:textId="77777777" w:rsidR="00D050AC" w:rsidRPr="004424B1" w:rsidRDefault="00D050AC" w:rsidP="00E57663">
            <w:pPr>
              <w:pStyle w:val="TableCell"/>
              <w:jc w:val="center"/>
              <w:rPr>
                <w:ins w:id="23221" w:author="Quinten Van Woerkom" w:date="2024-12-17T14:00:00Z" w16du:dateUtc="2024-12-17T13:00:00Z"/>
                <w:rFonts w:cs="Arial"/>
                <w:szCs w:val="18"/>
              </w:rPr>
            </w:pPr>
            <w:proofErr w:type="gramStart"/>
            <w:ins w:id="23222" w:author="Quinten Van Woerkom" w:date="2024-12-17T14:00:00Z" w16du:dateUtc="2024-12-17T13:00:00Z">
              <w:r w:rsidRPr="004424B1">
                <w:rPr>
                  <w:rFonts w:cs="Arial"/>
                  <w:szCs w:val="18"/>
                </w:rPr>
                <w:t>status :</w:t>
              </w:r>
              <w:proofErr w:type="gramEnd"/>
              <w:r w:rsidRPr="004424B1">
                <w:rPr>
                  <w:rFonts w:cs="Arial"/>
                  <w:szCs w:val="18"/>
                </w:rPr>
                <w:t xml:space="preserve"> (</w:t>
              </w:r>
              <w:commentRangeStart w:id="23223"/>
              <w:r w:rsidRPr="004424B1">
                <w:rPr>
                  <w:rFonts w:cs="Arial"/>
                  <w:szCs w:val="18"/>
                </w:rPr>
                <w:t>MAL::</w:t>
              </w:r>
              <w:proofErr w:type="spellStart"/>
              <w:r>
                <w:rPr>
                  <w:rFonts w:cs="Arial"/>
                  <w:szCs w:val="18"/>
                </w:rPr>
                <w:t>UShort</w:t>
              </w:r>
              <w:commentRangeEnd w:id="23223"/>
              <w:proofErr w:type="spellEnd"/>
              <w:r>
                <w:rPr>
                  <w:rStyle w:val="CommentReference"/>
                  <w:rFonts w:cs="Times New Roman"/>
                  <w:lang w:val="en-US" w:eastAsia="en-US"/>
                </w:rPr>
                <w:commentReference w:id="23223"/>
              </w:r>
              <w:r w:rsidRPr="004424B1">
                <w:rPr>
                  <w:rFonts w:cs="Arial"/>
                  <w:szCs w:val="18"/>
                </w:rPr>
                <w:t>)</w:t>
              </w:r>
            </w:ins>
          </w:p>
          <w:p w14:paraId="546FD3D2" w14:textId="77777777" w:rsidR="00D050AC" w:rsidRPr="004424B1" w:rsidRDefault="00D050AC" w:rsidP="00E57663">
            <w:pPr>
              <w:pStyle w:val="TableCell"/>
              <w:jc w:val="center"/>
              <w:rPr>
                <w:ins w:id="23224" w:author="Quinten Van Woerkom" w:date="2024-12-17T14:00:00Z" w16du:dateUtc="2024-12-17T13:00:00Z"/>
                <w:rFonts w:cs="Arial"/>
                <w:szCs w:val="18"/>
              </w:rPr>
            </w:pPr>
            <w:proofErr w:type="gramStart"/>
            <w:ins w:id="23225" w:author="Quinten Van Woerkom" w:date="2024-12-17T14:00:00Z" w16du:dateUtc="2024-12-17T13:00:00Z">
              <w:r w:rsidRPr="004424B1">
                <w:rPr>
                  <w:rFonts w:cs="Arial"/>
                  <w:szCs w:val="18"/>
                </w:rPr>
                <w:t>originator :</w:t>
              </w:r>
              <w:proofErr w:type="gramEnd"/>
              <w:r w:rsidRPr="004424B1">
                <w:rPr>
                  <w:rFonts w:cs="Arial"/>
                  <w:szCs w:val="18"/>
                </w:rPr>
                <w:t xml:space="preserve"> (MAL::Identifier)</w:t>
              </w:r>
            </w:ins>
          </w:p>
        </w:tc>
      </w:tr>
    </w:tbl>
    <w:p w14:paraId="585DDC77" w14:textId="77777777" w:rsidR="00D050AC" w:rsidRPr="004424B1" w:rsidRDefault="00D050AC" w:rsidP="00D050AC">
      <w:pPr>
        <w:spacing w:before="0" w:line="240" w:lineRule="auto"/>
        <w:rPr>
          <w:ins w:id="23226" w:author="Quinten Van Woerkom" w:date="2024-12-17T14:00:00Z" w16du:dateUtc="2024-12-17T13:00:00Z"/>
          <w:rFonts w:ascii="Arial" w:hAnsi="Arial" w:cs="Arial"/>
          <w:sz w:val="2"/>
          <w:szCs w:val="2"/>
          <w:lang w:val="en-GB"/>
        </w:rPr>
      </w:pPr>
    </w:p>
    <w:tbl>
      <w:tblPr>
        <w:tblStyle w:val="RBTable"/>
        <w:tblW w:w="9242" w:type="dxa"/>
        <w:tblLayout w:type="fixed"/>
        <w:tblLook w:val="0420" w:firstRow="1" w:lastRow="0" w:firstColumn="0" w:lastColumn="0" w:noHBand="0" w:noVBand="1"/>
      </w:tblPr>
      <w:tblGrid>
        <w:gridCol w:w="2353"/>
        <w:gridCol w:w="1701"/>
        <w:gridCol w:w="964"/>
        <w:gridCol w:w="4224"/>
      </w:tblGrid>
      <w:tr w:rsidR="00D050AC" w:rsidRPr="004424B1" w14:paraId="0BFBCE25" w14:textId="77777777" w:rsidTr="007E7EDC">
        <w:trPr>
          <w:cnfStyle w:val="100000000000" w:firstRow="1" w:lastRow="0" w:firstColumn="0" w:lastColumn="0" w:oddVBand="0" w:evenVBand="0" w:oddHBand="0" w:evenHBand="0" w:firstRowFirstColumn="0" w:firstRowLastColumn="0" w:lastRowFirstColumn="0" w:lastRowLastColumn="0"/>
          <w:tblHeader/>
          <w:ins w:id="23227" w:author="Quinten Van Woerkom" w:date="2024-12-17T14:00:00Z"/>
        </w:trPr>
        <w:tc>
          <w:tcPr>
            <w:tcW w:w="2353" w:type="dxa"/>
          </w:tcPr>
          <w:p w14:paraId="23DFB0F3" w14:textId="77777777" w:rsidR="00D050AC" w:rsidRPr="004424B1" w:rsidRDefault="00D050AC" w:rsidP="00E57663">
            <w:pPr>
              <w:pStyle w:val="TableCell"/>
              <w:jc w:val="center"/>
              <w:rPr>
                <w:ins w:id="23228" w:author="Quinten Van Woerkom" w:date="2024-12-17T14:00:00Z" w16du:dateUtc="2024-12-17T13:00:00Z"/>
                <w:rFonts w:cs="Arial"/>
                <w:szCs w:val="18"/>
              </w:rPr>
            </w:pPr>
            <w:ins w:id="23229" w:author="Quinten Van Woerkom" w:date="2024-12-17T14:00:00Z" w16du:dateUtc="2024-12-17T13:00:00Z">
              <w:r w:rsidRPr="004424B1">
                <w:rPr>
                  <w:rFonts w:cs="Arial"/>
                  <w:szCs w:val="18"/>
                </w:rPr>
                <w:t>Pattern Sequence</w:t>
              </w:r>
            </w:ins>
          </w:p>
        </w:tc>
        <w:tc>
          <w:tcPr>
            <w:tcW w:w="1701" w:type="dxa"/>
          </w:tcPr>
          <w:p w14:paraId="57942D72" w14:textId="77777777" w:rsidR="00D050AC" w:rsidRPr="004424B1" w:rsidRDefault="00D050AC" w:rsidP="00E57663">
            <w:pPr>
              <w:pStyle w:val="TableCell"/>
              <w:jc w:val="center"/>
              <w:rPr>
                <w:ins w:id="23230" w:author="Quinten Van Woerkom" w:date="2024-12-17T14:00:00Z" w16du:dateUtc="2024-12-17T13:00:00Z"/>
                <w:rFonts w:cs="Arial"/>
                <w:szCs w:val="18"/>
              </w:rPr>
            </w:pPr>
            <w:ins w:id="23231" w:author="Quinten Van Woerkom" w:date="2024-12-17T14:00:00Z" w16du:dateUtc="2024-12-17T13:00:00Z">
              <w:r w:rsidRPr="004424B1">
                <w:rPr>
                  <w:rFonts w:cs="Arial"/>
                  <w:szCs w:val="18"/>
                </w:rPr>
                <w:t>Message</w:t>
              </w:r>
            </w:ins>
          </w:p>
        </w:tc>
        <w:tc>
          <w:tcPr>
            <w:tcW w:w="964" w:type="dxa"/>
          </w:tcPr>
          <w:p w14:paraId="6AA06014" w14:textId="77777777" w:rsidR="00D050AC" w:rsidRPr="004424B1" w:rsidRDefault="00D050AC" w:rsidP="00E57663">
            <w:pPr>
              <w:pStyle w:val="TableCell"/>
              <w:jc w:val="center"/>
              <w:rPr>
                <w:ins w:id="23232" w:author="Quinten Van Woerkom" w:date="2024-12-17T14:00:00Z" w16du:dateUtc="2024-12-17T13:00:00Z"/>
                <w:rFonts w:cs="Arial"/>
                <w:szCs w:val="18"/>
              </w:rPr>
            </w:pPr>
            <w:ins w:id="23233" w:author="Quinten Van Woerkom" w:date="2024-12-17T14:00:00Z" w16du:dateUtc="2024-12-17T13:00:00Z">
              <w:r w:rsidRPr="004424B1">
                <w:rPr>
                  <w:rFonts w:cs="Arial"/>
                  <w:szCs w:val="18"/>
                </w:rPr>
                <w:t>Nullable</w:t>
              </w:r>
            </w:ins>
          </w:p>
        </w:tc>
        <w:tc>
          <w:tcPr>
            <w:tcW w:w="4224" w:type="dxa"/>
          </w:tcPr>
          <w:p w14:paraId="2592CE29" w14:textId="5DDF4FAF" w:rsidR="00D050AC" w:rsidRPr="004424B1" w:rsidRDefault="00D050AC" w:rsidP="00E57663">
            <w:pPr>
              <w:pStyle w:val="TableCell"/>
              <w:jc w:val="center"/>
              <w:rPr>
                <w:ins w:id="23234" w:author="Quinten Van Woerkom" w:date="2024-12-17T14:00:00Z" w16du:dateUtc="2024-12-17T13:00:00Z"/>
                <w:rFonts w:cs="Arial"/>
                <w:szCs w:val="18"/>
              </w:rPr>
            </w:pPr>
            <w:commentRangeStart w:id="23235"/>
            <w:ins w:id="23236" w:author="Quinten Van Woerkom" w:date="2024-12-17T14:00:00Z" w16du:dateUtc="2024-12-17T13:00:00Z">
              <w:del w:id="23237" w:author="Peter Van Der Plas" w:date="2024-12-25T20:23:00Z" w16du:dateUtc="2024-12-25T19:23:00Z">
                <w:r w:rsidRPr="004424B1" w:rsidDel="0003322C">
                  <w:rPr>
                    <w:rFonts w:cs="Arial"/>
                    <w:szCs w:val="18"/>
                  </w:rPr>
                  <w:delText>Body</w:delText>
                </w:r>
              </w:del>
            </w:ins>
            <w:ins w:id="23238" w:author="Peter Van Der Plas" w:date="2024-12-25T20:23:00Z" w16du:dateUtc="2024-12-25T19:23:00Z">
              <w:r w:rsidR="0003322C">
                <w:rPr>
                  <w:rFonts w:cs="Arial"/>
                  <w:szCs w:val="18"/>
                </w:rPr>
                <w:t>Type</w:t>
              </w:r>
            </w:ins>
            <w:ins w:id="23239" w:author="Quinten Van Woerkom" w:date="2024-12-17T14:00:00Z" w16du:dateUtc="2024-12-17T13:00:00Z">
              <w:r w:rsidRPr="004424B1">
                <w:rPr>
                  <w:rFonts w:cs="Arial"/>
                  <w:szCs w:val="18"/>
                </w:rPr>
                <w:t xml:space="preserve"> Signature</w:t>
              </w:r>
            </w:ins>
            <w:commentRangeEnd w:id="23235"/>
            <w:r w:rsidR="0003322C">
              <w:rPr>
                <w:rStyle w:val="CommentReference"/>
                <w:rFonts w:ascii="Times New Roman" w:hAnsi="Times New Roman" w:cs="Times New Roman"/>
                <w:lang w:val="en-US" w:eastAsia="en-US"/>
              </w:rPr>
              <w:commentReference w:id="23235"/>
            </w:r>
          </w:p>
        </w:tc>
      </w:tr>
      <w:tr w:rsidR="00D050AC" w:rsidRPr="004424B1" w14:paraId="565AF749" w14:textId="77777777" w:rsidTr="00E57663">
        <w:trPr>
          <w:ins w:id="23240" w:author="Quinten Van Woerkom" w:date="2024-12-17T14:00:00Z"/>
        </w:trPr>
        <w:tc>
          <w:tcPr>
            <w:tcW w:w="2353" w:type="dxa"/>
            <w:shd w:val="clear" w:color="auto" w:fill="D9D9D9" w:themeFill="background1" w:themeFillShade="D9"/>
          </w:tcPr>
          <w:p w14:paraId="56200D59" w14:textId="77777777" w:rsidR="00D050AC" w:rsidRPr="004424B1" w:rsidRDefault="00D050AC" w:rsidP="00E57663">
            <w:pPr>
              <w:pStyle w:val="TableCell"/>
              <w:jc w:val="center"/>
              <w:rPr>
                <w:ins w:id="23241" w:author="Quinten Van Woerkom" w:date="2024-12-17T14:00:00Z" w16du:dateUtc="2024-12-17T13:00:00Z"/>
                <w:rFonts w:cs="Arial"/>
                <w:szCs w:val="18"/>
              </w:rPr>
            </w:pPr>
            <w:ins w:id="23242" w:author="Quinten Van Woerkom" w:date="2024-12-17T14:00:00Z" w16du:dateUtc="2024-12-17T13:00:00Z">
              <w:r w:rsidRPr="004424B1">
                <w:rPr>
                  <w:rFonts w:cs="Arial"/>
                  <w:szCs w:val="18"/>
                </w:rPr>
                <w:t>OUT</w:t>
              </w:r>
            </w:ins>
          </w:p>
        </w:tc>
        <w:tc>
          <w:tcPr>
            <w:tcW w:w="1701" w:type="dxa"/>
            <w:shd w:val="clear" w:color="auto" w:fill="D9D9D9" w:themeFill="background1" w:themeFillShade="D9"/>
          </w:tcPr>
          <w:p w14:paraId="26ACFA1B" w14:textId="77777777" w:rsidR="00D050AC" w:rsidRPr="004424B1" w:rsidRDefault="00D050AC" w:rsidP="00E57663">
            <w:pPr>
              <w:pStyle w:val="TableCell"/>
              <w:jc w:val="center"/>
              <w:rPr>
                <w:ins w:id="23243" w:author="Quinten Van Woerkom" w:date="2024-12-17T14:00:00Z" w16du:dateUtc="2024-12-17T13:00:00Z"/>
                <w:rFonts w:cs="Arial"/>
                <w:szCs w:val="18"/>
              </w:rPr>
            </w:pPr>
            <w:ins w:id="23244" w:author="Quinten Van Woerkom" w:date="2024-12-17T14:00:00Z" w16du:dateUtc="2024-12-17T13:00:00Z">
              <w:r w:rsidRPr="004424B1">
                <w:rPr>
                  <w:rFonts w:cs="Arial"/>
                  <w:szCs w:val="18"/>
                </w:rPr>
                <w:t>PUBLISH/NOTIFY</w:t>
              </w:r>
            </w:ins>
          </w:p>
        </w:tc>
        <w:tc>
          <w:tcPr>
            <w:tcW w:w="964" w:type="dxa"/>
          </w:tcPr>
          <w:p w14:paraId="5503B16D" w14:textId="77777777" w:rsidR="00D050AC" w:rsidRPr="004424B1" w:rsidRDefault="00D050AC" w:rsidP="00E57663">
            <w:pPr>
              <w:pStyle w:val="TableCell"/>
              <w:jc w:val="center"/>
              <w:rPr>
                <w:ins w:id="23245" w:author="Quinten Van Woerkom" w:date="2024-12-17T14:00:00Z" w16du:dateUtc="2024-12-17T13:00:00Z"/>
                <w:rFonts w:cs="Arial"/>
                <w:szCs w:val="18"/>
              </w:rPr>
            </w:pPr>
            <w:proofErr w:type="spellStart"/>
            <w:ins w:id="23246" w:author="Quinten Van Woerkom" w:date="2024-12-17T14:00:00Z" w16du:dateUtc="2024-12-17T13:00:00Z">
              <w:r w:rsidRPr="004424B1">
                <w:rPr>
                  <w:rFonts w:cs="Arial"/>
                  <w:szCs w:val="18"/>
                </w:rPr>
                <w:t>Yes¦No</w:t>
              </w:r>
              <w:proofErr w:type="spellEnd"/>
            </w:ins>
          </w:p>
        </w:tc>
        <w:tc>
          <w:tcPr>
            <w:tcW w:w="4224" w:type="dxa"/>
          </w:tcPr>
          <w:p w14:paraId="09BA97B7" w14:textId="77777777" w:rsidR="00D050AC" w:rsidRPr="004424B1" w:rsidRDefault="00D050AC" w:rsidP="00E57663">
            <w:pPr>
              <w:pStyle w:val="TableCell"/>
              <w:jc w:val="center"/>
              <w:rPr>
                <w:ins w:id="23247" w:author="Quinten Van Woerkom" w:date="2024-12-17T14:00:00Z" w16du:dateUtc="2024-12-17T13:00:00Z"/>
                <w:rFonts w:cs="Arial"/>
                <w:szCs w:val="18"/>
              </w:rPr>
            </w:pPr>
            <w:commentRangeStart w:id="23248"/>
            <w:ins w:id="23249" w:author="Quinten Van Woerkom" w:date="2024-12-17T14:00:00Z" w16du:dateUtc="2024-12-17T13:00:00Z">
              <w:r w:rsidRPr="004424B1">
                <w:rPr>
                  <w:rFonts w:cs="Arial"/>
                  <w:szCs w:val="18"/>
                </w:rPr>
                <w:t xml:space="preserve">Field </w:t>
              </w:r>
              <w:proofErr w:type="gramStart"/>
              <w:r w:rsidRPr="004424B1">
                <w:rPr>
                  <w:rFonts w:cs="Arial"/>
                  <w:szCs w:val="18"/>
                </w:rPr>
                <w:t>name :</w:t>
              </w:r>
              <w:proofErr w:type="gramEnd"/>
              <w:r w:rsidRPr="004424B1">
                <w:rPr>
                  <w:rFonts w:cs="Arial"/>
                  <w:szCs w:val="18"/>
                </w:rPr>
                <w:t xml:space="preserve"> (data type)</w:t>
              </w:r>
              <w:commentRangeEnd w:id="23248"/>
              <w:r>
                <w:rPr>
                  <w:rStyle w:val="CommentReference"/>
                  <w:rFonts w:cs="Times New Roman"/>
                  <w:lang w:val="en-US" w:eastAsia="en-US"/>
                </w:rPr>
                <w:commentReference w:id="23248"/>
              </w:r>
            </w:ins>
          </w:p>
        </w:tc>
      </w:tr>
      <w:tr w:rsidR="00D050AC" w:rsidRPr="004424B1" w14:paraId="0BD56769" w14:textId="77777777" w:rsidTr="00E57663">
        <w:trPr>
          <w:ins w:id="23250" w:author="Quinten Van Woerkom" w:date="2024-12-17T14:00:00Z"/>
        </w:trPr>
        <w:tc>
          <w:tcPr>
            <w:tcW w:w="2353" w:type="dxa"/>
            <w:shd w:val="clear" w:color="auto" w:fill="D9D9D9" w:themeFill="background1" w:themeFillShade="D9"/>
          </w:tcPr>
          <w:p w14:paraId="7ACD8102" w14:textId="77777777" w:rsidR="00D050AC" w:rsidRPr="004424B1" w:rsidRDefault="00D050AC" w:rsidP="00E57663">
            <w:pPr>
              <w:pStyle w:val="TableCell"/>
              <w:jc w:val="center"/>
              <w:rPr>
                <w:ins w:id="23251" w:author="Quinten Van Woerkom" w:date="2024-12-17T14:00:00Z" w16du:dateUtc="2024-12-17T13:00:00Z"/>
                <w:rFonts w:cs="Arial"/>
                <w:szCs w:val="18"/>
              </w:rPr>
            </w:pPr>
            <w:ins w:id="23252" w:author="Quinten Van Woerkom" w:date="2024-12-17T14:00:00Z" w16du:dateUtc="2024-12-17T13:00:00Z">
              <w:r w:rsidRPr="004424B1">
                <w:rPr>
                  <w:rFonts w:cs="Arial"/>
                  <w:szCs w:val="18"/>
                </w:rPr>
                <w:t>…</w:t>
              </w:r>
            </w:ins>
          </w:p>
        </w:tc>
        <w:tc>
          <w:tcPr>
            <w:tcW w:w="1701" w:type="dxa"/>
            <w:shd w:val="clear" w:color="auto" w:fill="D9D9D9" w:themeFill="background1" w:themeFillShade="D9"/>
          </w:tcPr>
          <w:p w14:paraId="38DB3398" w14:textId="77777777" w:rsidR="00D050AC" w:rsidRPr="004424B1" w:rsidRDefault="00D050AC" w:rsidP="00E57663">
            <w:pPr>
              <w:pStyle w:val="TableCell"/>
              <w:jc w:val="center"/>
              <w:rPr>
                <w:ins w:id="23253" w:author="Quinten Van Woerkom" w:date="2024-12-17T14:00:00Z" w16du:dateUtc="2024-12-17T13:00:00Z"/>
                <w:rFonts w:cs="Arial"/>
                <w:szCs w:val="18"/>
              </w:rPr>
            </w:pPr>
            <w:ins w:id="23254" w:author="Quinten Van Woerkom" w:date="2024-12-17T14:00:00Z" w16du:dateUtc="2024-12-17T13:00:00Z">
              <w:r w:rsidRPr="004424B1">
                <w:rPr>
                  <w:rFonts w:cs="Arial"/>
                  <w:szCs w:val="18"/>
                </w:rPr>
                <w:t>…</w:t>
              </w:r>
            </w:ins>
          </w:p>
        </w:tc>
        <w:tc>
          <w:tcPr>
            <w:tcW w:w="964" w:type="dxa"/>
          </w:tcPr>
          <w:p w14:paraId="4C573073" w14:textId="77777777" w:rsidR="00D050AC" w:rsidRPr="004424B1" w:rsidRDefault="00D050AC" w:rsidP="00E57663">
            <w:pPr>
              <w:pStyle w:val="TableCell"/>
              <w:jc w:val="center"/>
              <w:rPr>
                <w:ins w:id="23255" w:author="Quinten Van Woerkom" w:date="2024-12-17T14:00:00Z" w16du:dateUtc="2024-12-17T13:00:00Z"/>
                <w:rFonts w:cs="Arial"/>
                <w:szCs w:val="18"/>
              </w:rPr>
            </w:pPr>
            <w:ins w:id="23256" w:author="Quinten Van Woerkom" w:date="2024-12-17T14:00:00Z" w16du:dateUtc="2024-12-17T13:00:00Z">
              <w:r w:rsidRPr="004424B1">
                <w:rPr>
                  <w:rFonts w:cs="Arial"/>
                  <w:szCs w:val="18"/>
                </w:rPr>
                <w:t>…</w:t>
              </w:r>
            </w:ins>
          </w:p>
        </w:tc>
        <w:tc>
          <w:tcPr>
            <w:tcW w:w="4224" w:type="dxa"/>
          </w:tcPr>
          <w:p w14:paraId="47EA8AA3" w14:textId="77777777" w:rsidR="00D050AC" w:rsidRPr="004424B1" w:rsidRDefault="00D050AC" w:rsidP="00E57663">
            <w:pPr>
              <w:pStyle w:val="TableCell"/>
              <w:jc w:val="center"/>
              <w:rPr>
                <w:ins w:id="23257" w:author="Quinten Van Woerkom" w:date="2024-12-17T14:00:00Z" w16du:dateUtc="2024-12-17T13:00:00Z"/>
                <w:rFonts w:cs="Arial"/>
                <w:szCs w:val="18"/>
              </w:rPr>
            </w:pPr>
            <w:ins w:id="23258" w:author="Quinten Van Woerkom" w:date="2024-12-17T14:00:00Z" w16du:dateUtc="2024-12-17T13:00:00Z">
              <w:r w:rsidRPr="004424B1">
                <w:rPr>
                  <w:rFonts w:cs="Arial"/>
                  <w:szCs w:val="18"/>
                </w:rPr>
                <w:t>…</w:t>
              </w:r>
            </w:ins>
          </w:p>
        </w:tc>
      </w:tr>
    </w:tbl>
    <w:commentRangeEnd w:id="23193"/>
    <w:p w14:paraId="21C4AFCD" w14:textId="27B18739" w:rsidR="00AD3DF0" w:rsidRDefault="0003322C" w:rsidP="00D050AC">
      <w:pPr>
        <w:rPr>
          <w:ins w:id="23259" w:author="Quinten Van Woerkom" w:date="2024-12-17T15:11:00Z" w16du:dateUtc="2024-12-17T14:11:00Z"/>
          <w:lang w:val="en-GB"/>
        </w:rPr>
      </w:pPr>
      <w:r>
        <w:rPr>
          <w:rStyle w:val="CommentReference"/>
        </w:rPr>
        <w:commentReference w:id="23193"/>
      </w:r>
      <w:ins w:id="23260" w:author="Quinten Van Woerkom" w:date="2024-12-17T15:11:00Z" w16du:dateUtc="2024-12-17T14:11:00Z">
        <w:del w:id="23261" w:author="Peter Van Der Plas" w:date="2024-12-25T20:27:00Z" w16du:dateUtc="2024-12-25T19:27:00Z">
          <w:r w:rsidR="00AD3DF0" w:rsidRPr="004424B1" w:rsidDel="0003322C">
            <w:rPr>
              <w:lang w:val="en-GB"/>
            </w:rPr>
            <w:delText>Purple</w:delText>
          </w:r>
        </w:del>
      </w:ins>
      <w:ins w:id="23262" w:author="Peter Van Der Plas" w:date="2024-12-25T20:27:00Z" w16du:dateUtc="2024-12-25T19:27:00Z">
        <w:r>
          <w:rPr>
            <w:lang w:val="en-GB"/>
          </w:rPr>
          <w:t>Light blue</w:t>
        </w:r>
      </w:ins>
      <w:ins w:id="23263" w:author="Quinten Van Woerkom" w:date="2024-12-17T15:11:00Z" w16du:dateUtc="2024-12-17T14:11:00Z">
        <w:r w:rsidR="00AD3DF0" w:rsidRPr="004424B1">
          <w:rPr>
            <w:lang w:val="en-GB"/>
          </w:rPr>
          <w:t xml:space="preserve"> cells (</w:t>
        </w:r>
        <w:del w:id="23264" w:author="Peter Van Der Plas" w:date="2024-12-25T20:29:00Z" w16du:dateUtc="2024-12-25T19:29:00Z">
          <w:r w:rsidR="00AD3DF0" w:rsidRPr="004424B1" w:rsidDel="00FE7BDD">
            <w:rPr>
              <w:lang w:val="en-GB"/>
            </w:rPr>
            <w:delText xml:space="preserve">dark </w:delText>
          </w:r>
        </w:del>
        <w:r w:rsidR="00AD3DF0" w:rsidRPr="004424B1">
          <w:rPr>
            <w:lang w:val="en-GB"/>
          </w:rPr>
          <w:t>grey when printed on a monochrome printer) contain table headings, light</w:t>
        </w:r>
        <w:del w:id="23265" w:author="Peter Van Der Plas" w:date="2024-12-25T20:27:00Z" w16du:dateUtc="2024-12-25T19:27:00Z">
          <w:r w:rsidR="00AD3DF0" w:rsidRPr="004424B1" w:rsidDel="0003322C">
            <w:rPr>
              <w:lang w:val="en-GB"/>
            </w:rPr>
            <w:br/>
          </w:r>
        </w:del>
      </w:ins>
      <w:ins w:id="23266" w:author="Peter Van Der Plas" w:date="2024-12-25T20:27:00Z" w16du:dateUtc="2024-12-25T19:27:00Z">
        <w:r>
          <w:rPr>
            <w:lang w:val="en-GB"/>
          </w:rPr>
          <w:t xml:space="preserve"> </w:t>
        </w:r>
      </w:ins>
      <w:ins w:id="23267" w:author="Quinten Van Woerkom" w:date="2024-12-17T15:11:00Z" w16du:dateUtc="2024-12-17T14:11:00Z">
        <w:r w:rsidR="00AD3DF0" w:rsidRPr="004424B1">
          <w:rPr>
            <w:lang w:val="en-GB"/>
          </w:rPr>
          <w:t xml:space="preserve">grey cells contain fields that are fixed for a pattern, and white cells contain values that </w:t>
        </w:r>
        <w:r w:rsidR="00AD3DF0" w:rsidRPr="004424B1">
          <w:rPr>
            <w:lang w:val="en-GB"/>
          </w:rPr>
          <w:br/>
          <w:t>are specific to the operation.</w:t>
        </w:r>
      </w:ins>
    </w:p>
    <w:p w14:paraId="14ECD29B" w14:textId="0E9914EE" w:rsidR="00D050AC" w:rsidRPr="004424B1" w:rsidRDefault="00D050AC" w:rsidP="00D050AC">
      <w:pPr>
        <w:rPr>
          <w:ins w:id="23268" w:author="Quinten Van Woerkom" w:date="2024-12-17T14:00:00Z" w16du:dateUtc="2024-12-17T13:00:00Z"/>
          <w:lang w:val="en-GB"/>
        </w:rPr>
      </w:pPr>
      <w:ins w:id="23269" w:author="Quinten Van Woerkom" w:date="2024-12-17T14:00:00Z" w16du:dateUtc="2024-12-17T13:00:00Z">
        <w:r w:rsidRPr="004424B1">
          <w:rPr>
            <w:lang w:val="en-GB"/>
          </w:rPr>
          <w:t>The subscription keys row is only included in the case of a PubSub operation and lists the subscription key fields (name and type) specified for the operation.</w:t>
        </w:r>
      </w:ins>
    </w:p>
    <w:p w14:paraId="5C584545" w14:textId="77777777" w:rsidR="00D050AC" w:rsidRPr="004424B1" w:rsidRDefault="00D050AC" w:rsidP="00D050AC">
      <w:pPr>
        <w:rPr>
          <w:ins w:id="23270" w:author="Quinten Van Woerkom" w:date="2024-12-17T14:00:00Z" w16du:dateUtc="2024-12-17T13:00:00Z"/>
          <w:lang w:val="en-GB"/>
        </w:rPr>
      </w:pPr>
      <w:ins w:id="23271" w:author="Quinten Van Woerkom" w:date="2024-12-17T14:00:00Z" w16du:dateUtc="2024-12-17T13:00:00Z">
        <w:r w:rsidRPr="004424B1">
          <w:rPr>
            <w:lang w:val="en-GB"/>
          </w:rPr>
          <w:lastRenderedPageBreak/>
          <w:t>The message direction denotes the direction of the message relative to the provider of the</w:t>
        </w:r>
        <w:r w:rsidRPr="004424B1">
          <w:rPr>
            <w:lang w:val="en-GB"/>
          </w:rPr>
          <w:br/>
          <w:t xml:space="preserve">service and is either IN or OUT.  </w:t>
        </w:r>
        <w:proofErr w:type="gramStart"/>
        <w:r w:rsidRPr="004424B1">
          <w:rPr>
            <w:lang w:val="en-GB"/>
          </w:rPr>
          <w:t>So</w:t>
        </w:r>
        <w:proofErr w:type="gramEnd"/>
        <w:r w:rsidRPr="004424B1">
          <w:rPr>
            <w:lang w:val="en-GB"/>
          </w:rPr>
          <w:t xml:space="preserve"> all messages directed towards the provider are IN</w:t>
        </w:r>
        <w:r w:rsidRPr="004424B1">
          <w:rPr>
            <w:lang w:val="en-GB"/>
          </w:rPr>
          <w:br/>
          <w:t>messages, and all messages directed away from the provider are OUT messages.</w:t>
        </w:r>
      </w:ins>
    </w:p>
    <w:p w14:paraId="4166546A" w14:textId="51838DB3" w:rsidR="00D050AC" w:rsidRPr="004424B1" w:rsidRDefault="00D050AC" w:rsidP="00D050AC">
      <w:pPr>
        <w:rPr>
          <w:ins w:id="23272" w:author="Quinten Van Woerkom" w:date="2024-12-17T14:00:00Z" w16du:dateUtc="2024-12-17T13:00:00Z"/>
          <w:lang w:val="en-GB"/>
        </w:rPr>
      </w:pPr>
      <w:ins w:id="23273" w:author="Quinten Van Woerkom" w:date="2024-12-17T14:00:00Z" w16du:dateUtc="2024-12-17T13:00:00Z">
        <w:r w:rsidRPr="004424B1">
          <w:rPr>
            <w:lang w:val="en-GB"/>
          </w:rPr>
          <w:t xml:space="preserve">The </w:t>
        </w:r>
        <w:commentRangeStart w:id="23274"/>
        <w:del w:id="23275" w:author="Peter Van Der Plas" w:date="2024-12-26T15:08:00Z" w16du:dateUtc="2024-12-26T14:08:00Z">
          <w:r w:rsidRPr="004424B1" w:rsidDel="00B72D2D">
            <w:rPr>
              <w:lang w:val="en-GB"/>
            </w:rPr>
            <w:delText>body</w:delText>
          </w:r>
        </w:del>
      </w:ins>
      <w:ins w:id="23276" w:author="Peter Van Der Plas" w:date="2024-12-26T15:08:00Z" w16du:dateUtc="2024-12-26T14:08:00Z">
        <w:r w:rsidR="00B72D2D">
          <w:rPr>
            <w:lang w:val="en-GB"/>
          </w:rPr>
          <w:t>type</w:t>
        </w:r>
      </w:ins>
      <w:ins w:id="23277" w:author="Quinten Van Woerkom" w:date="2024-12-17T14:00:00Z" w16du:dateUtc="2024-12-17T13:00:00Z">
        <w:r w:rsidRPr="004424B1">
          <w:rPr>
            <w:lang w:val="en-GB"/>
          </w:rPr>
          <w:t xml:space="preserve"> signature</w:t>
        </w:r>
      </w:ins>
      <w:commentRangeEnd w:id="23274"/>
      <w:r w:rsidR="00B72D2D">
        <w:rPr>
          <w:rStyle w:val="CommentReference"/>
        </w:rPr>
        <w:commentReference w:id="23274"/>
      </w:r>
      <w:ins w:id="23278" w:author="Quinten Van Woerkom" w:date="2024-12-17T14:00:00Z" w16du:dateUtc="2024-12-17T13:00:00Z">
        <w:r w:rsidRPr="004424B1">
          <w:rPr>
            <w:lang w:val="en-GB"/>
          </w:rPr>
          <w:t xml:space="preserve"> contains a list of message fields, often a single field referencing an MPS data structure, but in some </w:t>
        </w:r>
        <w:proofErr w:type="gramStart"/>
        <w:r w:rsidRPr="004424B1">
          <w:rPr>
            <w:lang w:val="en-GB"/>
          </w:rPr>
          <w:t>cases</w:t>
        </w:r>
        <w:proofErr w:type="gramEnd"/>
        <w:r w:rsidRPr="004424B1">
          <w:rPr>
            <w:lang w:val="en-GB"/>
          </w:rPr>
          <w:t xml:space="preserve"> there may be a series of fields each identified by a field name and data type.  The nullable column indicates whether each of the listed message fields is nullable or not.</w:t>
        </w:r>
      </w:ins>
    </w:p>
    <w:p w14:paraId="0DC13303" w14:textId="77777777" w:rsidR="00D050AC" w:rsidRPr="004424B1" w:rsidRDefault="00D050AC">
      <w:pPr>
        <w:pStyle w:val="Heading3"/>
        <w:spacing w:before="480"/>
        <w:rPr>
          <w:ins w:id="23279" w:author="Quinten Van Woerkom" w:date="2024-12-17T14:00:00Z" w16du:dateUtc="2024-12-17T13:00:00Z"/>
        </w:rPr>
        <w:pPrChange w:id="23280" w:author="Peter Van Der Plas" w:date="2024-12-25T20:12:00Z" w16du:dateUtc="2024-12-25T19:12:00Z">
          <w:pPr>
            <w:pStyle w:val="HeadingNoNumber"/>
          </w:pPr>
        </w:pPrChange>
      </w:pPr>
      <w:ins w:id="23281" w:author="Quinten Van Woerkom" w:date="2024-12-17T14:00:00Z" w16du:dateUtc="2024-12-17T13:00:00Z">
        <w:r w:rsidRPr="004424B1">
          <w:t>Errors</w:t>
        </w:r>
      </w:ins>
    </w:p>
    <w:p w14:paraId="47CEBF06" w14:textId="77777777" w:rsidR="00D050AC" w:rsidRPr="004424B1" w:rsidRDefault="00D050AC" w:rsidP="00D050AC">
      <w:pPr>
        <w:rPr>
          <w:ins w:id="23282" w:author="Quinten Van Woerkom" w:date="2024-12-17T14:00:00Z" w16du:dateUtc="2024-12-17T13:00:00Z"/>
          <w:lang w:val="en-GB"/>
        </w:rPr>
      </w:pPr>
      <w:ins w:id="23283" w:author="Quinten Van Woerkom" w:date="2024-12-17T14:00:00Z" w16du:dateUtc="2024-12-17T13:00:00Z">
        <w:r w:rsidRPr="004424B1">
          <w:rPr>
            <w:lang w:val="en-GB"/>
          </w:rPr>
          <w:t xml:space="preserve">Errors that may be returned by the operation are listed in a simple table, which references the error by name and the area in which it is defined.  MPS errors are defined in section </w:t>
        </w:r>
        <w:commentRangeStart w:id="23284"/>
        <w:r>
          <w:rPr>
            <w:lang w:val="en-GB"/>
          </w:rPr>
          <w:t>5</w:t>
        </w:r>
        <w:commentRangeEnd w:id="23284"/>
        <w:r>
          <w:rPr>
            <w:rStyle w:val="CommentReference"/>
          </w:rPr>
          <w:commentReference w:id="23284"/>
        </w:r>
        <w:r w:rsidRPr="004424B1">
          <w:rPr>
            <w:lang w:val="en-GB"/>
          </w:rPr>
          <w:t xml:space="preserve">, together with the corresponding error number and the type and description of any </w:t>
        </w:r>
        <w:proofErr w:type="spellStart"/>
        <w:r w:rsidRPr="004424B1">
          <w:rPr>
            <w:lang w:val="en-GB"/>
          </w:rPr>
          <w:t>ExtraInfo</w:t>
        </w:r>
        <w:proofErr w:type="spellEnd"/>
        <w:r w:rsidRPr="004424B1">
          <w:rPr>
            <w:lang w:val="en-GB"/>
          </w:rPr>
          <w:t xml:space="preserve"> field.  Standard MAL errors (not listed) may also be returned.</w:t>
        </w:r>
      </w:ins>
    </w:p>
    <w:p w14:paraId="61832737" w14:textId="5E0F1C4C" w:rsidR="00D050AC" w:rsidRPr="004424B1" w:rsidRDefault="00D050AC">
      <w:pPr>
        <w:pStyle w:val="TableTitle"/>
        <w:spacing w:before="240"/>
        <w:rPr>
          <w:ins w:id="23285" w:author="Quinten Van Woerkom" w:date="2024-12-17T14:00:00Z" w16du:dateUtc="2024-12-17T13:00:00Z"/>
          <w:lang w:val="en-GB"/>
        </w:rPr>
        <w:pPrChange w:id="23286" w:author="Peter Van Der Plas" w:date="2024-12-25T19:56:00Z" w16du:dateUtc="2024-12-25T18:56:00Z">
          <w:pPr>
            <w:pStyle w:val="TableTitle"/>
          </w:pPr>
        </w:pPrChange>
      </w:pPr>
      <w:ins w:id="23287" w:author="Quinten Van Woerkom" w:date="2024-12-17T14:00:00Z" w16du:dateUtc="2024-12-17T13:00:00Z">
        <w:r w:rsidRPr="004424B1">
          <w:rPr>
            <w:lang w:val="en-GB"/>
          </w:rPr>
          <w:t xml:space="preserve">Table </w:t>
        </w:r>
      </w:ins>
      <w:ins w:id="23288" w:author="Quinten Van Woerkom" w:date="2024-12-18T11:47:00Z" w16du:dateUtc="2024-12-18T10:47:00Z">
        <w:r w:rsidR="00F05E45">
          <w:rPr>
            <w:lang w:val="en-GB"/>
          </w:rPr>
          <w:fldChar w:fldCharType="begin"/>
        </w:r>
        <w:r w:rsidR="00F05E45">
          <w:rPr>
            <w:lang w:val="en-GB"/>
          </w:rPr>
          <w:instrText xml:space="preserve"> STYLEREF 1 \s </w:instrText>
        </w:r>
      </w:ins>
      <w:r w:rsidR="00F05E45">
        <w:rPr>
          <w:lang w:val="en-GB"/>
        </w:rPr>
        <w:fldChar w:fldCharType="separate"/>
      </w:r>
      <w:r w:rsidR="006D1623">
        <w:rPr>
          <w:noProof/>
          <w:lang w:val="en-GB"/>
        </w:rPr>
        <w:t>3</w:t>
      </w:r>
      <w:ins w:id="23289" w:author="Quinten Van Woerkom" w:date="2024-12-18T11:47:00Z" w16du:dateUtc="2024-12-18T10:47:00Z">
        <w:r w:rsidR="00F05E45">
          <w:rPr>
            <w:lang w:val="en-GB"/>
          </w:rPr>
          <w:fldChar w:fldCharType="end"/>
        </w:r>
        <w:r w:rsidR="00F05E45">
          <w:rPr>
            <w:lang w:val="en-GB"/>
          </w:rPr>
          <w:noBreakHyphen/>
        </w:r>
        <w:r w:rsidR="00F05E45">
          <w:rPr>
            <w:lang w:val="en-GB"/>
          </w:rPr>
          <w:fldChar w:fldCharType="begin"/>
        </w:r>
        <w:r w:rsidR="00F05E45">
          <w:rPr>
            <w:lang w:val="en-GB"/>
          </w:rPr>
          <w:instrText xml:space="preserve"> SEQ Table \* ARABIC \s 1 </w:instrText>
        </w:r>
      </w:ins>
      <w:r w:rsidR="00F05E45">
        <w:rPr>
          <w:lang w:val="en-GB"/>
        </w:rPr>
        <w:fldChar w:fldCharType="separate"/>
      </w:r>
      <w:ins w:id="23290" w:author="Peter Van Der Plas" w:date="2025-01-01T17:31:00Z" w16du:dateUtc="2025-01-01T16:31:00Z">
        <w:r w:rsidR="006D1623">
          <w:rPr>
            <w:noProof/>
            <w:lang w:val="en-GB"/>
          </w:rPr>
          <w:t>4</w:t>
        </w:r>
      </w:ins>
      <w:ins w:id="23291" w:author="Quinten Van Woerkom" w:date="2024-12-18T11:47:00Z" w16du:dateUtc="2024-12-18T10:47:00Z">
        <w:r w:rsidR="00F05E45">
          <w:rPr>
            <w:lang w:val="en-GB"/>
          </w:rPr>
          <w:fldChar w:fldCharType="end"/>
        </w:r>
      </w:ins>
      <w:ins w:id="23292" w:author="Quinten Van Woerkom" w:date="2024-12-17T14:00:00Z" w16du:dateUtc="2024-12-17T13:00:00Z">
        <w:r w:rsidRPr="004424B1">
          <w:rPr>
            <w:lang w:val="en-GB"/>
          </w:rPr>
          <w:fldChar w:fldCharType="begin"/>
        </w:r>
        <w:r w:rsidRPr="004424B1">
          <w:rPr>
            <w:lang w:val="en-GB"/>
          </w:rPr>
          <w:instrText xml:space="preserve"> TC \f T \l 7 "</w:instrText>
        </w:r>
        <w:r w:rsidRPr="004424B1">
          <w:rPr>
            <w:lang w:val="en-GB"/>
          </w:rPr>
          <w:fldChar w:fldCharType="begin"/>
        </w:r>
        <w:r w:rsidRPr="004424B1">
          <w:rPr>
            <w:lang w:val="en-GB"/>
          </w:rPr>
          <w:instrText xml:space="preserve"> STYLEREF "Heading 1"\l \n \t \* MERGEFORMAT </w:instrText>
        </w:r>
        <w:r w:rsidRPr="004424B1">
          <w:rPr>
            <w:lang w:val="en-GB"/>
          </w:rPr>
          <w:fldChar w:fldCharType="separate"/>
        </w:r>
      </w:ins>
      <w:bookmarkStart w:id="23293" w:name="_Toc186645533"/>
      <w:r w:rsidR="006D1623">
        <w:rPr>
          <w:noProof/>
          <w:lang w:val="en-GB"/>
        </w:rPr>
        <w:instrText>3</w:instrText>
      </w:r>
      <w:ins w:id="23294" w:author="Quinten Van Woerkom" w:date="2024-12-17T14:00:00Z" w16du:dateUtc="2024-12-17T13:00:00Z">
        <w:r w:rsidRPr="004424B1">
          <w:rPr>
            <w:noProof/>
            <w:lang w:val="en-GB"/>
          </w:rPr>
          <w:fldChar w:fldCharType="end"/>
        </w:r>
        <w:r w:rsidRPr="004424B1">
          <w:rPr>
            <w:lang w:val="en-GB"/>
          </w:rPr>
          <w:instrText>-</w:instrText>
        </w:r>
        <w:r w:rsidRPr="004424B1">
          <w:rPr>
            <w:lang w:val="en-GB"/>
          </w:rPr>
          <w:fldChar w:fldCharType="begin"/>
        </w:r>
        <w:r w:rsidRPr="004424B1">
          <w:rPr>
            <w:lang w:val="en-GB"/>
          </w:rPr>
          <w:instrText xml:space="preserve"> SEQ Table_TOC \s 1 \* MERGEFORMAT </w:instrText>
        </w:r>
        <w:r w:rsidRPr="004424B1">
          <w:rPr>
            <w:lang w:val="en-GB"/>
          </w:rPr>
          <w:fldChar w:fldCharType="separate"/>
        </w:r>
      </w:ins>
      <w:ins w:id="23295" w:author="Peter Van Der Plas" w:date="2025-01-01T17:31:00Z" w16du:dateUtc="2025-01-01T16:31:00Z">
        <w:r w:rsidR="006D1623">
          <w:rPr>
            <w:noProof/>
            <w:lang w:val="en-GB"/>
          </w:rPr>
          <w:instrText>3</w:instrText>
        </w:r>
      </w:ins>
      <w:ins w:id="23296" w:author="Quinten Van Woerkom" w:date="2024-12-17T14:00:00Z" w16du:dateUtc="2024-12-17T13:00:00Z">
        <w:del w:id="23297" w:author="Peter Van Der Plas" w:date="2024-12-25T18:53:00Z" w16du:dateUtc="2024-12-25T17:53:00Z">
          <w:r w:rsidDel="00547CCE">
            <w:rPr>
              <w:noProof/>
              <w:lang w:val="en-GB"/>
            </w:rPr>
            <w:delInstrText>5</w:delInstrText>
          </w:r>
        </w:del>
        <w:r w:rsidRPr="004424B1">
          <w:rPr>
            <w:noProof/>
            <w:lang w:val="en-GB"/>
          </w:rPr>
          <w:fldChar w:fldCharType="end"/>
        </w:r>
        <w:r w:rsidRPr="004424B1">
          <w:rPr>
            <w:lang w:val="en-GB"/>
          </w:rPr>
          <w:tab/>
          <w:instrText>Example Error References Table</w:instrText>
        </w:r>
        <w:bookmarkEnd w:id="23293"/>
        <w:r w:rsidRPr="004424B1">
          <w:rPr>
            <w:lang w:val="en-GB"/>
          </w:rPr>
          <w:instrText>"</w:instrText>
        </w:r>
        <w:r w:rsidRPr="004424B1">
          <w:rPr>
            <w:lang w:val="en-GB"/>
          </w:rPr>
          <w:fldChar w:fldCharType="end"/>
        </w:r>
        <w:r w:rsidRPr="004424B1">
          <w:rPr>
            <w:lang w:val="en-GB"/>
          </w:rPr>
          <w:t>:  Example Error References Table</w:t>
        </w:r>
      </w:ins>
    </w:p>
    <w:tbl>
      <w:tblPr>
        <w:tblStyle w:val="RBTable"/>
        <w:tblW w:w="0" w:type="auto"/>
        <w:jc w:val="center"/>
        <w:tblLook w:val="04A0" w:firstRow="1" w:lastRow="0" w:firstColumn="1" w:lastColumn="0" w:noHBand="0" w:noVBand="1"/>
      </w:tblPr>
      <w:tblGrid>
        <w:gridCol w:w="2389"/>
        <w:gridCol w:w="2520"/>
      </w:tblGrid>
      <w:tr w:rsidR="00D050AC" w:rsidRPr="004424B1" w14:paraId="02E95E22" w14:textId="77777777" w:rsidTr="007E7EDC">
        <w:trPr>
          <w:cnfStyle w:val="100000000000" w:firstRow="1" w:lastRow="0" w:firstColumn="0" w:lastColumn="0" w:oddVBand="0" w:evenVBand="0" w:oddHBand="0" w:evenHBand="0" w:firstRowFirstColumn="0" w:firstRowLastColumn="0" w:lastRowFirstColumn="0" w:lastRowLastColumn="0"/>
          <w:tblHeader/>
          <w:jc w:val="center"/>
          <w:ins w:id="23298" w:author="Quinten Van Woerkom" w:date="2024-12-17T14:00:00Z"/>
        </w:trPr>
        <w:tc>
          <w:tcPr>
            <w:cnfStyle w:val="001000000000" w:firstRow="0" w:lastRow="0" w:firstColumn="1" w:lastColumn="0" w:oddVBand="0" w:evenVBand="0" w:oddHBand="0" w:evenHBand="0" w:firstRowFirstColumn="0" w:firstRowLastColumn="0" w:lastRowFirstColumn="0" w:lastRowLastColumn="0"/>
            <w:tcW w:w="2389" w:type="dxa"/>
          </w:tcPr>
          <w:p w14:paraId="7F84413E" w14:textId="77777777" w:rsidR="00D050AC" w:rsidRPr="004424B1" w:rsidRDefault="00D050AC" w:rsidP="00B75D3B">
            <w:pPr>
              <w:pStyle w:val="TableCell"/>
              <w:rPr>
                <w:ins w:id="23299" w:author="Quinten Van Woerkom" w:date="2024-12-17T14:00:00Z" w16du:dateUtc="2024-12-17T13:00:00Z"/>
                <w:rFonts w:cs="Arial"/>
                <w:szCs w:val="20"/>
              </w:rPr>
            </w:pPr>
            <w:commentRangeStart w:id="23300"/>
            <w:ins w:id="23301" w:author="Quinten Van Woerkom" w:date="2024-12-17T14:00:00Z" w16du:dateUtc="2024-12-17T13:00:00Z">
              <w:r w:rsidRPr="004424B1">
                <w:rPr>
                  <w:rFonts w:cs="Arial"/>
                  <w:szCs w:val="20"/>
                </w:rPr>
                <w:t>Error</w:t>
              </w:r>
            </w:ins>
          </w:p>
        </w:tc>
        <w:tc>
          <w:tcPr>
            <w:tcW w:w="2520" w:type="dxa"/>
          </w:tcPr>
          <w:p w14:paraId="0FC7E6AE" w14:textId="77777777" w:rsidR="00D050AC" w:rsidRPr="004424B1" w:rsidRDefault="00D050AC" w:rsidP="00B75D3B">
            <w:pPr>
              <w:pStyle w:val="TableCell"/>
              <w:cnfStyle w:val="100000000000" w:firstRow="1" w:lastRow="0" w:firstColumn="0" w:lastColumn="0" w:oddVBand="0" w:evenVBand="0" w:oddHBand="0" w:evenHBand="0" w:firstRowFirstColumn="0" w:firstRowLastColumn="0" w:lastRowFirstColumn="0" w:lastRowLastColumn="0"/>
              <w:rPr>
                <w:ins w:id="23302" w:author="Quinten Van Woerkom" w:date="2024-12-17T14:00:00Z" w16du:dateUtc="2024-12-17T13:00:00Z"/>
                <w:rFonts w:cs="Arial"/>
                <w:szCs w:val="20"/>
              </w:rPr>
            </w:pPr>
            <w:ins w:id="23303" w:author="Quinten Van Woerkom" w:date="2024-12-17T14:00:00Z" w16du:dateUtc="2024-12-17T13:00:00Z">
              <w:r w:rsidRPr="004424B1">
                <w:rPr>
                  <w:rFonts w:cs="Arial"/>
                  <w:szCs w:val="20"/>
                </w:rPr>
                <w:t>Area</w:t>
              </w:r>
            </w:ins>
            <w:commentRangeEnd w:id="23300"/>
            <w:r w:rsidR="009628E5">
              <w:rPr>
                <w:rStyle w:val="CommentReference"/>
                <w:rFonts w:ascii="Times New Roman" w:hAnsi="Times New Roman" w:cs="Times New Roman"/>
                <w:lang w:val="en-US" w:eastAsia="en-US"/>
              </w:rPr>
              <w:commentReference w:id="23300"/>
            </w:r>
          </w:p>
        </w:tc>
      </w:tr>
      <w:tr w:rsidR="00D050AC" w:rsidRPr="004424B1" w14:paraId="5B84F396" w14:textId="77777777" w:rsidTr="00E57663">
        <w:trPr>
          <w:jc w:val="center"/>
          <w:ins w:id="23304" w:author="Quinten Van Woerkom" w:date="2024-12-17T14:00:00Z"/>
        </w:trPr>
        <w:tc>
          <w:tcPr>
            <w:cnfStyle w:val="001000000000" w:firstRow="0" w:lastRow="0" w:firstColumn="1" w:lastColumn="0" w:oddVBand="0" w:evenVBand="0" w:oddHBand="0" w:evenHBand="0" w:firstRowFirstColumn="0" w:firstRowLastColumn="0" w:lastRowFirstColumn="0" w:lastRowLastColumn="0"/>
            <w:tcW w:w="2389" w:type="dxa"/>
          </w:tcPr>
          <w:p w14:paraId="4DCCE550" w14:textId="77777777" w:rsidR="00D050AC" w:rsidRPr="004424B1" w:rsidRDefault="00D050AC" w:rsidP="00B75D3B">
            <w:pPr>
              <w:pStyle w:val="TableCell"/>
              <w:rPr>
                <w:ins w:id="23305" w:author="Quinten Van Woerkom" w:date="2024-12-17T14:00:00Z" w16du:dateUtc="2024-12-17T13:00:00Z"/>
                <w:rFonts w:cs="Arial"/>
                <w:szCs w:val="20"/>
              </w:rPr>
            </w:pPr>
            <w:ins w:id="23306" w:author="Quinten Van Woerkom" w:date="2024-12-17T14:00:00Z" w16du:dateUtc="2024-12-17T13:00:00Z">
              <w:r w:rsidRPr="004424B1">
                <w:rPr>
                  <w:rFonts w:cs="Arial"/>
                  <w:szCs w:val="20"/>
                </w:rPr>
                <w:t>&lt;Error name&gt;</w:t>
              </w:r>
            </w:ins>
          </w:p>
        </w:tc>
        <w:tc>
          <w:tcPr>
            <w:tcW w:w="2520" w:type="dxa"/>
          </w:tcPr>
          <w:p w14:paraId="48861949" w14:textId="77777777" w:rsidR="00D050AC" w:rsidRPr="004424B1" w:rsidRDefault="00D050AC" w:rsidP="00B75D3B">
            <w:pPr>
              <w:pStyle w:val="TableCell"/>
              <w:cnfStyle w:val="000000000000" w:firstRow="0" w:lastRow="0" w:firstColumn="0" w:lastColumn="0" w:oddVBand="0" w:evenVBand="0" w:oddHBand="0" w:evenHBand="0" w:firstRowFirstColumn="0" w:firstRowLastColumn="0" w:lastRowFirstColumn="0" w:lastRowLastColumn="0"/>
              <w:rPr>
                <w:ins w:id="23307" w:author="Quinten Van Woerkom" w:date="2024-12-17T14:00:00Z" w16du:dateUtc="2024-12-17T13:00:00Z"/>
                <w:rFonts w:cs="Arial"/>
                <w:szCs w:val="20"/>
              </w:rPr>
            </w:pPr>
            <w:ins w:id="23308" w:author="Quinten Van Woerkom" w:date="2024-12-17T14:00:00Z" w16du:dateUtc="2024-12-17T13:00:00Z">
              <w:r w:rsidRPr="004424B1">
                <w:rPr>
                  <w:rFonts w:cs="Arial"/>
                  <w:szCs w:val="20"/>
                </w:rPr>
                <w:t>&lt;Area&gt;</w:t>
              </w:r>
            </w:ins>
          </w:p>
        </w:tc>
      </w:tr>
      <w:tr w:rsidR="00D050AC" w:rsidRPr="004424B1" w14:paraId="51960F25" w14:textId="77777777" w:rsidTr="00E57663">
        <w:trPr>
          <w:jc w:val="center"/>
          <w:ins w:id="23309" w:author="Quinten Van Woerkom" w:date="2024-12-17T14:00:00Z"/>
        </w:trPr>
        <w:tc>
          <w:tcPr>
            <w:cnfStyle w:val="001000000000" w:firstRow="0" w:lastRow="0" w:firstColumn="1" w:lastColumn="0" w:oddVBand="0" w:evenVBand="0" w:oddHBand="0" w:evenHBand="0" w:firstRowFirstColumn="0" w:firstRowLastColumn="0" w:lastRowFirstColumn="0" w:lastRowLastColumn="0"/>
            <w:tcW w:w="2389" w:type="dxa"/>
          </w:tcPr>
          <w:p w14:paraId="1681BB2E" w14:textId="77777777" w:rsidR="00D050AC" w:rsidRPr="004424B1" w:rsidRDefault="00D050AC" w:rsidP="00B75D3B">
            <w:pPr>
              <w:pStyle w:val="TableCell"/>
              <w:rPr>
                <w:ins w:id="23310" w:author="Quinten Van Woerkom" w:date="2024-12-17T14:00:00Z" w16du:dateUtc="2024-12-17T13:00:00Z"/>
                <w:rFonts w:cs="Arial"/>
                <w:szCs w:val="20"/>
              </w:rPr>
            </w:pPr>
            <w:ins w:id="23311" w:author="Quinten Van Woerkom" w:date="2024-12-17T14:00:00Z" w16du:dateUtc="2024-12-17T13:00:00Z">
              <w:r w:rsidRPr="004424B1">
                <w:rPr>
                  <w:rFonts w:cs="Arial"/>
                  <w:szCs w:val="20"/>
                </w:rPr>
                <w:t>…</w:t>
              </w:r>
            </w:ins>
          </w:p>
        </w:tc>
        <w:tc>
          <w:tcPr>
            <w:tcW w:w="2520" w:type="dxa"/>
          </w:tcPr>
          <w:p w14:paraId="09F68697" w14:textId="6CAA9B68" w:rsidR="00D050AC" w:rsidRPr="004424B1" w:rsidRDefault="00D050AC" w:rsidP="00B75D3B">
            <w:pPr>
              <w:pStyle w:val="TableCell"/>
              <w:cnfStyle w:val="000000000000" w:firstRow="0" w:lastRow="0" w:firstColumn="0" w:lastColumn="0" w:oddVBand="0" w:evenVBand="0" w:oddHBand="0" w:evenHBand="0" w:firstRowFirstColumn="0" w:firstRowLastColumn="0" w:lastRowFirstColumn="0" w:lastRowLastColumn="0"/>
              <w:rPr>
                <w:ins w:id="23312" w:author="Quinten Van Woerkom" w:date="2024-12-17T14:00:00Z" w16du:dateUtc="2024-12-17T13:00:00Z"/>
                <w:rFonts w:cs="Arial"/>
                <w:szCs w:val="20"/>
              </w:rPr>
            </w:pPr>
            <w:ins w:id="23313" w:author="Quinten Van Woerkom" w:date="2024-12-17T14:00:00Z" w16du:dateUtc="2024-12-17T13:00:00Z">
              <w:del w:id="23314" w:author="Peter Van Der Plas" w:date="2024-12-25T19:56:00Z" w16du:dateUtc="2024-12-25T18:56:00Z">
                <w:r w:rsidRPr="004424B1" w:rsidDel="00347B69">
                  <w:rPr>
                    <w:rFonts w:cs="Arial"/>
                    <w:szCs w:val="20"/>
                  </w:rPr>
                  <w:delText>..</w:delText>
                </w:r>
              </w:del>
            </w:ins>
            <w:ins w:id="23315" w:author="Peter Van Der Plas" w:date="2024-12-25T19:56:00Z" w16du:dateUtc="2024-12-25T18:56:00Z">
              <w:r w:rsidR="00347B69">
                <w:rPr>
                  <w:rFonts w:cs="Arial"/>
                  <w:szCs w:val="20"/>
                </w:rPr>
                <w:t>…</w:t>
              </w:r>
            </w:ins>
          </w:p>
        </w:tc>
      </w:tr>
    </w:tbl>
    <w:p w14:paraId="1DC282B7" w14:textId="1E29EF46" w:rsidR="00CC6086" w:rsidRDefault="00CC6086">
      <w:pPr>
        <w:pStyle w:val="Heading2"/>
        <w:spacing w:before="480"/>
        <w:rPr>
          <w:ins w:id="23316" w:author="Quinten Van Woerkom" w:date="2024-12-16T11:57:00Z" w16du:dateUtc="2024-12-16T10:57:00Z"/>
          <w:lang w:val="en-GB"/>
        </w:rPr>
        <w:pPrChange w:id="23317" w:author="Peter Van Der Plas" w:date="2024-12-25T20:12:00Z" w16du:dateUtc="2024-12-25T19:12:00Z">
          <w:pPr>
            <w:pStyle w:val="Heading2"/>
          </w:pPr>
        </w:pPrChange>
      </w:pPr>
      <w:bookmarkStart w:id="23318" w:name="_Toc186645350"/>
      <w:ins w:id="23319" w:author="Quinten Van Woerkom" w:date="2024-12-16T11:47:00Z" w16du:dateUtc="2024-12-16T10:47:00Z">
        <w:r>
          <w:rPr>
            <w:lang w:val="en-GB"/>
          </w:rPr>
          <w:t>External Definitions</w:t>
        </w:r>
      </w:ins>
      <w:bookmarkEnd w:id="23318"/>
    </w:p>
    <w:p w14:paraId="2E6E06CF" w14:textId="5F2EC0F2" w:rsidR="000C0329" w:rsidRDefault="000C0329" w:rsidP="000C0329">
      <w:pPr>
        <w:pStyle w:val="Heading3"/>
        <w:rPr>
          <w:ins w:id="23320" w:author="Quinten Van Woerkom" w:date="2024-12-16T11:57:00Z" w16du:dateUtc="2024-12-16T10:57:00Z"/>
          <w:lang w:val="en-GB"/>
        </w:rPr>
      </w:pPr>
      <w:commentRangeStart w:id="23321"/>
      <w:ins w:id="23322" w:author="Quinten Van Woerkom" w:date="2024-12-16T11:57:00Z" w16du:dateUtc="2024-12-16T10:57:00Z">
        <w:r>
          <w:rPr>
            <w:lang w:val="en-GB"/>
          </w:rPr>
          <w:t>Interaction Patterns</w:t>
        </w:r>
      </w:ins>
      <w:commentRangeEnd w:id="23321"/>
      <w:ins w:id="23323" w:author="Quinten Van Woerkom" w:date="2024-12-16T16:11:00Z" w16du:dateUtc="2024-12-16T15:11:00Z">
        <w:r w:rsidR="00BF016D">
          <w:rPr>
            <w:rStyle w:val="CommentReference"/>
            <w:b w:val="0"/>
            <w:caps w:val="0"/>
          </w:rPr>
          <w:commentReference w:id="23321"/>
        </w:r>
      </w:ins>
    </w:p>
    <w:p w14:paraId="61B3EA4C" w14:textId="7561BD01" w:rsidR="0080641A" w:rsidRDefault="0080641A">
      <w:pPr>
        <w:rPr>
          <w:ins w:id="23324" w:author="Quinten Van Woerkom" w:date="2024-12-16T11:59:00Z" w16du:dateUtc="2024-12-16T10:59:00Z"/>
          <w:lang w:val="en-GB"/>
        </w:rPr>
        <w:pPrChange w:id="23325" w:author="Quinten Van Woerkom" w:date="2024-12-16T11:59:00Z" w16du:dateUtc="2024-12-16T10:59:00Z">
          <w:pPr>
            <w:pStyle w:val="Heading3"/>
          </w:pPr>
        </w:pPrChange>
      </w:pPr>
      <w:ins w:id="23326" w:author="Quinten Van Woerkom" w:date="2024-12-16T11:59:00Z" w16du:dateUtc="2024-12-16T10:59:00Z">
        <w:r w:rsidRPr="0080641A">
          <w:rPr>
            <w:lang w:val="en-GB"/>
          </w:rPr>
          <w:t>Th</w:t>
        </w:r>
      </w:ins>
      <w:ins w:id="23327" w:author="Quinten Van Woerkom" w:date="2024-12-16T12:00:00Z" w16du:dateUtc="2024-12-16T11:00:00Z">
        <w:r>
          <w:rPr>
            <w:lang w:val="en-GB"/>
          </w:rPr>
          <w:t>e</w:t>
        </w:r>
      </w:ins>
      <w:ins w:id="23328" w:author="Quinten Van Woerkom" w:date="2024-12-16T11:59:00Z" w16du:dateUtc="2024-12-16T10:59:00Z">
        <w:r w:rsidRPr="0080641A">
          <w:rPr>
            <w:lang w:val="en-GB"/>
          </w:rPr>
          <w:t xml:space="preserve"> specification</w:t>
        </w:r>
      </w:ins>
      <w:ins w:id="23329" w:author="Quinten Van Woerkom" w:date="2024-12-16T16:09:00Z" w16du:dateUtc="2024-12-16T15:09:00Z">
        <w:r w:rsidR="00BF016D">
          <w:rPr>
            <w:lang w:val="en-GB"/>
          </w:rPr>
          <w:t>s</w:t>
        </w:r>
      </w:ins>
      <w:ins w:id="23330" w:author="Quinten Van Woerkom" w:date="2024-12-16T12:00:00Z" w16du:dateUtc="2024-12-16T11:00:00Z">
        <w:r>
          <w:rPr>
            <w:lang w:val="en-GB"/>
          </w:rPr>
          <w:t xml:space="preserve"> of the operations supported by each service</w:t>
        </w:r>
      </w:ins>
      <w:ins w:id="23331" w:author="Quinten Van Woerkom" w:date="2024-12-16T11:59:00Z" w16du:dateUtc="2024-12-16T10:59:00Z">
        <w:r w:rsidRPr="0080641A">
          <w:rPr>
            <w:lang w:val="en-GB"/>
          </w:rPr>
          <w:t xml:space="preserve"> </w:t>
        </w:r>
      </w:ins>
      <w:ins w:id="23332" w:author="Quinten Van Woerkom" w:date="2024-12-16T16:10:00Z" w16du:dateUtc="2024-12-16T15:10:00Z">
        <w:r w:rsidR="00BF016D">
          <w:rPr>
            <w:lang w:val="en-GB"/>
          </w:rPr>
          <w:t>are</w:t>
        </w:r>
      </w:ins>
      <w:ins w:id="23333" w:author="Quinten Van Woerkom" w:date="2024-12-16T11:59:00Z" w16du:dateUtc="2024-12-16T10:59:00Z">
        <w:r w:rsidRPr="0080641A">
          <w:rPr>
            <w:lang w:val="en-GB"/>
          </w:rPr>
          <w:t xml:space="preserve"> given in terms of interaction patterns</w:t>
        </w:r>
      </w:ins>
      <w:ins w:id="23334" w:author="Quinten Van Woerkom" w:date="2024-12-16T12:01:00Z" w16du:dateUtc="2024-12-16T11:01:00Z">
        <w:r>
          <w:rPr>
            <w:lang w:val="en-GB"/>
          </w:rPr>
          <w:t>.  These interaction patterns describe a standard</w:t>
        </w:r>
      </w:ins>
      <w:ins w:id="23335" w:author="Quinten Van Woerkom" w:date="2024-12-16T12:03:00Z" w16du:dateUtc="2024-12-16T11:03:00Z">
        <w:r>
          <w:rPr>
            <w:lang w:val="en-GB"/>
          </w:rPr>
          <w:t xml:space="preserve"> message</w:t>
        </w:r>
      </w:ins>
      <w:ins w:id="23336" w:author="Quinten Van Woerkom" w:date="2024-12-16T12:01:00Z" w16du:dateUtc="2024-12-16T11:01:00Z">
        <w:r>
          <w:rPr>
            <w:lang w:val="en-GB"/>
          </w:rPr>
          <w:t xml:space="preserve"> exchange patter</w:t>
        </w:r>
      </w:ins>
      <w:ins w:id="23337" w:author="Quinten Van Woerkom" w:date="2024-12-16T12:02:00Z" w16du:dateUtc="2024-12-16T11:02:00Z">
        <w:r>
          <w:rPr>
            <w:lang w:val="en-GB"/>
          </w:rPr>
          <w:t>n, such that the</w:t>
        </w:r>
      </w:ins>
      <w:ins w:id="23338" w:author="Quinten Van Woerkom" w:date="2024-12-16T12:03:00Z" w16du:dateUtc="2024-12-16T11:03:00Z">
        <w:r>
          <w:rPr>
            <w:lang w:val="en-GB"/>
          </w:rPr>
          <w:t>se</w:t>
        </w:r>
      </w:ins>
      <w:ins w:id="23339" w:author="Quinten Van Woerkom" w:date="2024-12-16T12:02:00Z" w16du:dateUtc="2024-12-16T11:02:00Z">
        <w:r>
          <w:rPr>
            <w:lang w:val="en-GB"/>
          </w:rPr>
          <w:t xml:space="preserve"> </w:t>
        </w:r>
      </w:ins>
      <w:ins w:id="23340" w:author="Quinten Van Woerkom" w:date="2024-12-16T12:03:00Z" w16du:dateUtc="2024-12-16T11:03:00Z">
        <w:r>
          <w:rPr>
            <w:lang w:val="en-GB"/>
          </w:rPr>
          <w:t>details</w:t>
        </w:r>
      </w:ins>
      <w:ins w:id="23341" w:author="Quinten Van Woerkom" w:date="2024-12-16T12:02:00Z" w16du:dateUtc="2024-12-16T11:02:00Z">
        <w:r>
          <w:rPr>
            <w:lang w:val="en-GB"/>
          </w:rPr>
          <w:t xml:space="preserve"> need not be given for each operation individually.</w:t>
        </w:r>
      </w:ins>
      <w:ins w:id="23342" w:author="Quinten Van Woerkom" w:date="2024-12-16T12:01:00Z" w16du:dateUtc="2024-12-16T11:01:00Z">
        <w:r>
          <w:rPr>
            <w:lang w:val="en-GB"/>
          </w:rPr>
          <w:t xml:space="preserve">  The</w:t>
        </w:r>
      </w:ins>
      <w:ins w:id="23343" w:author="Quinten Van Woerkom" w:date="2024-12-16T12:02:00Z" w16du:dateUtc="2024-12-16T11:02:00Z">
        <w:r>
          <w:rPr>
            <w:lang w:val="en-GB"/>
          </w:rPr>
          <w:t xml:space="preserve"> standard </w:t>
        </w:r>
      </w:ins>
      <w:ins w:id="23344" w:author="Quinten Van Woerkom" w:date="2024-12-16T12:04:00Z" w16du:dateUtc="2024-12-16T11:04:00Z">
        <w:r>
          <w:rPr>
            <w:lang w:val="en-GB"/>
          </w:rPr>
          <w:t xml:space="preserve">MAL </w:t>
        </w:r>
      </w:ins>
      <w:ins w:id="23345" w:author="Quinten Van Woerkom" w:date="2024-12-16T12:02:00Z" w16du:dateUtc="2024-12-16T11:02:00Z">
        <w:r>
          <w:rPr>
            <w:lang w:val="en-GB"/>
          </w:rPr>
          <w:t xml:space="preserve">interaction patterns </w:t>
        </w:r>
      </w:ins>
      <w:ins w:id="23346" w:author="Quinten Van Woerkom" w:date="2024-12-16T11:59:00Z" w16du:dateUtc="2024-12-16T10:59:00Z">
        <w:r w:rsidRPr="0080641A">
          <w:rPr>
            <w:lang w:val="en-GB"/>
          </w:rPr>
          <w:t>and the</w:t>
        </w:r>
      </w:ins>
      <w:ins w:id="23347" w:author="Quinten Van Woerkom" w:date="2024-12-16T12:02:00Z" w16du:dateUtc="2024-12-16T11:02:00Z">
        <w:r>
          <w:rPr>
            <w:lang w:val="en-GB"/>
          </w:rPr>
          <w:t>ir</w:t>
        </w:r>
      </w:ins>
      <w:ins w:id="23348" w:author="Quinten Van Woerkom" w:date="2024-12-16T11:59:00Z" w16du:dateUtc="2024-12-16T10:59:00Z">
        <w:r w:rsidRPr="0080641A">
          <w:rPr>
            <w:lang w:val="en-GB"/>
          </w:rPr>
          <w:t xml:space="preserve"> associated operation templates</w:t>
        </w:r>
      </w:ins>
      <w:ins w:id="23349" w:author="Quinten Van Woerkom" w:date="2024-12-16T16:10:00Z" w16du:dateUtc="2024-12-16T15:10:00Z">
        <w:r w:rsidR="00BF016D">
          <w:rPr>
            <w:lang w:val="en-GB"/>
          </w:rPr>
          <w:t xml:space="preserve"> are used</w:t>
        </w:r>
      </w:ins>
      <w:ins w:id="23350" w:author="Quinten Van Woerkom" w:date="2024-12-16T12:03:00Z" w16du:dateUtc="2024-12-16T11:03:00Z">
        <w:r>
          <w:rPr>
            <w:lang w:val="en-GB"/>
          </w:rPr>
          <w:t>,</w:t>
        </w:r>
      </w:ins>
      <w:ins w:id="23351" w:author="Quinten Van Woerkom" w:date="2024-12-16T11:59:00Z" w16du:dateUtc="2024-12-16T10:59:00Z">
        <w:r w:rsidRPr="0080641A">
          <w:rPr>
            <w:lang w:val="en-GB"/>
          </w:rPr>
          <w:t xml:space="preserve"> </w:t>
        </w:r>
      </w:ins>
      <w:ins w:id="23352" w:author="Quinten Van Woerkom" w:date="2024-12-16T12:03:00Z" w16du:dateUtc="2024-12-16T11:03:00Z">
        <w:r>
          <w:rPr>
            <w:lang w:val="en-GB"/>
          </w:rPr>
          <w:t>both</w:t>
        </w:r>
      </w:ins>
      <w:ins w:id="23353" w:author="Quinten Van Woerkom" w:date="2024-12-16T11:59:00Z" w16du:dateUtc="2024-12-16T10:59:00Z">
        <w:r w:rsidRPr="0080641A">
          <w:rPr>
            <w:lang w:val="en-GB"/>
          </w:rPr>
          <w:t xml:space="preserve"> </w:t>
        </w:r>
      </w:ins>
      <w:ins w:id="23354" w:author="Quinten Van Woerkom" w:date="2024-12-16T16:10:00Z" w16du:dateUtc="2024-12-16T15:10:00Z">
        <w:r w:rsidR="00BF016D">
          <w:rPr>
            <w:lang w:val="en-GB"/>
          </w:rPr>
          <w:t xml:space="preserve">of which are </w:t>
        </w:r>
      </w:ins>
      <w:ins w:id="23355" w:author="Quinten Van Woerkom" w:date="2024-12-16T11:59:00Z" w16du:dateUtc="2024-12-16T10:59:00Z">
        <w:r w:rsidRPr="0080641A">
          <w:rPr>
            <w:lang w:val="en-GB"/>
          </w:rPr>
          <w:t xml:space="preserve">defined in reference </w:t>
        </w:r>
      </w:ins>
      <w:ins w:id="23356" w:author="Peter Van Der Plas" w:date="2024-12-25T13:21:00Z" w16du:dateUtc="2024-12-25T12:21:00Z">
        <w:r w:rsidR="00991F85">
          <w:rPr>
            <w:lang w:val="en-GB"/>
          </w:rPr>
          <w:fldChar w:fldCharType="begin"/>
        </w:r>
        <w:r w:rsidR="00991F85">
          <w:rPr>
            <w:lang w:val="en-GB"/>
          </w:rPr>
          <w:instrText xml:space="preserve"> REF R_521x0b3MoMal \h </w:instrText>
        </w:r>
      </w:ins>
      <w:r w:rsidR="00991F85">
        <w:rPr>
          <w:lang w:val="en-GB"/>
        </w:rPr>
      </w:r>
      <w:r w:rsidR="00991F85">
        <w:rPr>
          <w:lang w:val="en-GB"/>
        </w:rPr>
        <w:fldChar w:fldCharType="separate"/>
      </w:r>
      <w:ins w:id="23357" w:author="Peter Van Der Plas" w:date="2025-01-01T17:31:00Z" w16du:dateUtc="2025-01-01T16:31:00Z">
        <w:r w:rsidR="006D1623" w:rsidRPr="004424B1">
          <w:rPr>
            <w:lang w:val="en-GB"/>
          </w:rPr>
          <w:t>[</w:t>
        </w:r>
        <w:r w:rsidR="006D1623">
          <w:rPr>
            <w:noProof/>
            <w:lang w:val="en-GB"/>
          </w:rPr>
          <w:t>2</w:t>
        </w:r>
        <w:r w:rsidR="006D1623" w:rsidRPr="004424B1">
          <w:rPr>
            <w:lang w:val="en-GB"/>
          </w:rPr>
          <w:t>]</w:t>
        </w:r>
      </w:ins>
      <w:ins w:id="23358" w:author="Peter Van Der Plas" w:date="2024-12-25T13:21:00Z" w16du:dateUtc="2024-12-25T12:21:00Z">
        <w:r w:rsidR="00991F85">
          <w:rPr>
            <w:lang w:val="en-GB"/>
          </w:rPr>
          <w:fldChar w:fldCharType="end"/>
        </w:r>
      </w:ins>
      <w:ins w:id="23359" w:author="Quinten Van Woerkom" w:date="2024-12-16T11:59:00Z" w16du:dateUtc="2024-12-16T10:59:00Z">
        <w:del w:id="23360" w:author="Peter Van Der Plas" w:date="2024-12-25T13:20:00Z" w16du:dateUtc="2024-12-25T12:20:00Z">
          <w:r w:rsidRPr="0080641A" w:rsidDel="00A04EAF">
            <w:rPr>
              <w:lang w:val="en-GB"/>
            </w:rPr>
            <w:delText>[2]</w:delText>
          </w:r>
        </w:del>
        <w:r w:rsidRPr="0080641A">
          <w:rPr>
            <w:lang w:val="en-GB"/>
          </w:rPr>
          <w:t>.</w:t>
        </w:r>
      </w:ins>
    </w:p>
    <w:p w14:paraId="2FC380BF" w14:textId="736E18A2" w:rsidR="00A148E6" w:rsidRDefault="00764C3B">
      <w:pPr>
        <w:pStyle w:val="Heading3"/>
        <w:spacing w:before="480"/>
        <w:rPr>
          <w:ins w:id="23361" w:author="Quinten Van Woerkom" w:date="2024-12-16T11:49:00Z" w16du:dateUtc="2024-12-16T10:49:00Z"/>
          <w:lang w:val="en-GB"/>
        </w:rPr>
        <w:pPrChange w:id="23362" w:author="Peter Van Der Plas" w:date="2024-12-25T20:11:00Z" w16du:dateUtc="2024-12-25T19:11:00Z">
          <w:pPr>
            <w:pStyle w:val="Heading3"/>
          </w:pPr>
        </w:pPrChange>
      </w:pPr>
      <w:commentRangeStart w:id="23363"/>
      <w:ins w:id="23364" w:author="Quinten Van Woerkom" w:date="2024-12-16T11:49:00Z" w16du:dateUtc="2024-12-16T10:49:00Z">
        <w:r>
          <w:rPr>
            <w:lang w:val="en-GB"/>
          </w:rPr>
          <w:t xml:space="preserve">MO </w:t>
        </w:r>
      </w:ins>
      <w:ins w:id="23365" w:author="Quinten Van Woerkom" w:date="2024-12-16T11:48:00Z" w16du:dateUtc="2024-12-16T10:48:00Z">
        <w:r w:rsidR="00A148E6">
          <w:rPr>
            <w:lang w:val="en-GB"/>
          </w:rPr>
          <w:t>Errors</w:t>
        </w:r>
      </w:ins>
      <w:commentRangeEnd w:id="23363"/>
      <w:ins w:id="23366" w:author="Quinten Van Woerkom" w:date="2024-12-16T12:16:00Z" w16du:dateUtc="2024-12-16T11:16:00Z">
        <w:r w:rsidR="00F23B79">
          <w:rPr>
            <w:rStyle w:val="CommentReference"/>
            <w:b w:val="0"/>
            <w:caps w:val="0"/>
          </w:rPr>
          <w:commentReference w:id="23363"/>
        </w:r>
      </w:ins>
    </w:p>
    <w:p w14:paraId="69FCDDFC" w14:textId="0302271A" w:rsidR="000C0329" w:rsidRPr="000C0329" w:rsidRDefault="000C0329">
      <w:pPr>
        <w:rPr>
          <w:ins w:id="23367" w:author="Quinten Van Woerkom" w:date="2024-12-16T11:47:00Z" w16du:dateUtc="2024-12-16T10:47:00Z"/>
          <w:lang w:val="en-GB"/>
        </w:rPr>
        <w:pPrChange w:id="23368" w:author="Quinten Van Woerkom" w:date="2024-12-16T11:49:00Z" w16du:dateUtc="2024-12-16T10:49:00Z">
          <w:pPr>
            <w:pStyle w:val="Heading3"/>
            <w:spacing w:before="480"/>
          </w:pPr>
        </w:pPrChange>
      </w:pPr>
      <w:ins w:id="23369" w:author="Quinten Van Woerkom" w:date="2024-12-16T11:49:00Z" w16du:dateUtc="2024-12-16T10:49:00Z">
        <w:r>
          <w:rPr>
            <w:lang w:val="en-GB"/>
          </w:rPr>
          <w:t xml:space="preserve">Operations that did not finish successfully may, depending on the failure mode, return </w:t>
        </w:r>
      </w:ins>
      <w:ins w:id="23370" w:author="Quinten Van Woerkom" w:date="2024-12-16T11:50:00Z" w16du:dateUtc="2024-12-16T10:50:00Z">
        <w:r>
          <w:rPr>
            <w:lang w:val="en-GB"/>
          </w:rPr>
          <w:t>an MO Error as defined in</w:t>
        </w:r>
      </w:ins>
      <w:ins w:id="23371" w:author="Quinten Van Woerkom" w:date="2024-12-16T12:14:00Z" w16du:dateUtc="2024-12-16T11:14:00Z">
        <w:r w:rsidR="0055513F">
          <w:rPr>
            <w:lang w:val="en-GB"/>
          </w:rPr>
          <w:t xml:space="preserve"> section 5 of</w:t>
        </w:r>
      </w:ins>
      <w:ins w:id="23372" w:author="Quinten Van Woerkom" w:date="2024-12-16T11:50:00Z" w16du:dateUtc="2024-12-16T10:50:00Z">
        <w:r>
          <w:rPr>
            <w:lang w:val="en-GB"/>
          </w:rPr>
          <w:t xml:space="preserve"> reference </w:t>
        </w:r>
      </w:ins>
      <w:ins w:id="23373" w:author="Peter Van Der Plas" w:date="2024-12-25T13:21:00Z" w16du:dateUtc="2024-12-25T12:21:00Z">
        <w:r w:rsidR="00991F85">
          <w:rPr>
            <w:lang w:val="en-GB"/>
          </w:rPr>
          <w:fldChar w:fldCharType="begin"/>
        </w:r>
        <w:r w:rsidR="00991F85">
          <w:rPr>
            <w:lang w:val="en-GB"/>
          </w:rPr>
          <w:instrText xml:space="preserve"> REF R_521x0b3MoMal \h </w:instrText>
        </w:r>
      </w:ins>
      <w:r w:rsidR="00991F85">
        <w:rPr>
          <w:lang w:val="en-GB"/>
        </w:rPr>
      </w:r>
      <w:r w:rsidR="00991F85">
        <w:rPr>
          <w:lang w:val="en-GB"/>
        </w:rPr>
        <w:fldChar w:fldCharType="separate"/>
      </w:r>
      <w:ins w:id="23374" w:author="Peter Van Der Plas" w:date="2025-01-01T17:31:00Z" w16du:dateUtc="2025-01-01T16:31:00Z">
        <w:r w:rsidR="006D1623" w:rsidRPr="004424B1">
          <w:rPr>
            <w:lang w:val="en-GB"/>
          </w:rPr>
          <w:t>[</w:t>
        </w:r>
        <w:r w:rsidR="006D1623">
          <w:rPr>
            <w:noProof/>
            <w:lang w:val="en-GB"/>
          </w:rPr>
          <w:t>2</w:t>
        </w:r>
        <w:r w:rsidR="006D1623" w:rsidRPr="004424B1">
          <w:rPr>
            <w:lang w:val="en-GB"/>
          </w:rPr>
          <w:t>]</w:t>
        </w:r>
      </w:ins>
      <w:ins w:id="23375" w:author="Peter Van Der Plas" w:date="2024-12-25T13:21:00Z" w16du:dateUtc="2024-12-25T12:21:00Z">
        <w:r w:rsidR="00991F85">
          <w:rPr>
            <w:lang w:val="en-GB"/>
          </w:rPr>
          <w:fldChar w:fldCharType="end"/>
        </w:r>
      </w:ins>
      <w:ins w:id="23376" w:author="Quinten Van Woerkom" w:date="2024-12-16T11:50:00Z" w16du:dateUtc="2024-12-16T10:50:00Z">
        <w:del w:id="23377" w:author="Peter Van Der Plas" w:date="2024-12-25T13:21:00Z" w16du:dateUtc="2024-12-25T12:21:00Z">
          <w:r w:rsidDel="00991F85">
            <w:rPr>
              <w:lang w:val="en-GB"/>
            </w:rPr>
            <w:delText>[2]</w:delText>
          </w:r>
        </w:del>
        <w:r>
          <w:rPr>
            <w:lang w:val="en-GB"/>
          </w:rPr>
          <w:t>.</w:t>
        </w:r>
      </w:ins>
      <w:ins w:id="23378" w:author="Quinten Van Woerkom" w:date="2024-12-16T12:06:00Z" w16du:dateUtc="2024-12-16T11:06:00Z">
        <w:r w:rsidR="007743B9">
          <w:rPr>
            <w:lang w:val="en-GB"/>
          </w:rPr>
          <w:t xml:space="preserve">  All operations </w:t>
        </w:r>
      </w:ins>
      <w:ins w:id="23379" w:author="Quinten Van Woerkom" w:date="2024-12-16T12:14:00Z" w16du:dateUtc="2024-12-16T11:14:00Z">
        <w:r w:rsidR="00F23B79">
          <w:rPr>
            <w:lang w:val="en-GB"/>
          </w:rPr>
          <w:t>may</w:t>
        </w:r>
      </w:ins>
      <w:ins w:id="23380" w:author="Quinten Van Woerkom" w:date="2024-12-16T12:06:00Z" w16du:dateUtc="2024-12-16T11:06:00Z">
        <w:r w:rsidR="007743B9">
          <w:rPr>
            <w:lang w:val="en-GB"/>
          </w:rPr>
          <w:t xml:space="preserve"> return one of the </w:t>
        </w:r>
      </w:ins>
      <w:ins w:id="23381" w:author="Quinten Van Woerkom" w:date="2024-12-16T12:07:00Z" w16du:dateUtc="2024-12-16T11:07:00Z">
        <w:r w:rsidR="007743B9">
          <w:rPr>
            <w:lang w:val="en-GB"/>
          </w:rPr>
          <w:t>MAL-specific MO Errors</w:t>
        </w:r>
      </w:ins>
      <w:ins w:id="23382" w:author="Quinten Van Woerkom" w:date="2024-12-16T16:40:00Z" w16du:dateUtc="2024-12-16T15:40:00Z">
        <w:r w:rsidR="000E1708">
          <w:rPr>
            <w:lang w:val="en-GB"/>
          </w:rPr>
          <w:t xml:space="preserve"> from reference </w:t>
        </w:r>
      </w:ins>
      <w:ins w:id="23383" w:author="Peter Van Der Plas" w:date="2024-12-25T13:21:00Z" w16du:dateUtc="2024-12-25T12:21:00Z">
        <w:r w:rsidR="00991F85">
          <w:rPr>
            <w:lang w:val="en-GB"/>
          </w:rPr>
          <w:fldChar w:fldCharType="begin"/>
        </w:r>
        <w:r w:rsidR="00991F85">
          <w:rPr>
            <w:lang w:val="en-GB"/>
          </w:rPr>
          <w:instrText xml:space="preserve"> REF R_521x0b3MoMal \h </w:instrText>
        </w:r>
      </w:ins>
      <w:r w:rsidR="00991F85">
        <w:rPr>
          <w:lang w:val="en-GB"/>
        </w:rPr>
      </w:r>
      <w:r w:rsidR="00991F85">
        <w:rPr>
          <w:lang w:val="en-GB"/>
        </w:rPr>
        <w:fldChar w:fldCharType="separate"/>
      </w:r>
      <w:ins w:id="23384" w:author="Peter Van Der Plas" w:date="2025-01-01T17:31:00Z" w16du:dateUtc="2025-01-01T16:31:00Z">
        <w:r w:rsidR="006D1623" w:rsidRPr="004424B1">
          <w:rPr>
            <w:lang w:val="en-GB"/>
          </w:rPr>
          <w:t>[</w:t>
        </w:r>
        <w:r w:rsidR="006D1623">
          <w:rPr>
            <w:noProof/>
            <w:lang w:val="en-GB"/>
          </w:rPr>
          <w:t>2</w:t>
        </w:r>
        <w:r w:rsidR="006D1623" w:rsidRPr="004424B1">
          <w:rPr>
            <w:lang w:val="en-GB"/>
          </w:rPr>
          <w:t>]</w:t>
        </w:r>
      </w:ins>
      <w:ins w:id="23385" w:author="Peter Van Der Plas" w:date="2024-12-25T13:21:00Z" w16du:dateUtc="2024-12-25T12:21:00Z">
        <w:r w:rsidR="00991F85">
          <w:rPr>
            <w:lang w:val="en-GB"/>
          </w:rPr>
          <w:fldChar w:fldCharType="end"/>
        </w:r>
      </w:ins>
      <w:ins w:id="23386" w:author="Quinten Van Woerkom" w:date="2024-12-16T16:40:00Z" w16du:dateUtc="2024-12-16T15:40:00Z">
        <w:del w:id="23387" w:author="Peter Van Der Plas" w:date="2024-12-25T13:21:00Z" w16du:dateUtc="2024-12-25T12:21:00Z">
          <w:r w:rsidR="000E1708" w:rsidDel="00991F85">
            <w:rPr>
              <w:lang w:val="en-GB"/>
            </w:rPr>
            <w:delText>[2]</w:delText>
          </w:r>
        </w:del>
      </w:ins>
      <w:ins w:id="23388" w:author="Quinten Van Woerkom" w:date="2024-12-16T12:08:00Z" w16du:dateUtc="2024-12-16T11:08:00Z">
        <w:r w:rsidR="007743B9">
          <w:rPr>
            <w:lang w:val="en-GB"/>
          </w:rPr>
          <w:t>.</w:t>
        </w:r>
      </w:ins>
      <w:ins w:id="23389" w:author="Quinten Van Woerkom" w:date="2024-12-16T12:09:00Z" w16du:dateUtc="2024-12-16T11:09:00Z">
        <w:r w:rsidR="00185A64">
          <w:rPr>
            <w:lang w:val="en-GB"/>
          </w:rPr>
          <w:t xml:space="preserve">  </w:t>
        </w:r>
      </w:ins>
      <w:ins w:id="23390" w:author="Quinten Van Woerkom" w:date="2024-12-16T12:10:00Z" w16du:dateUtc="2024-12-16T11:10:00Z">
        <w:r w:rsidR="00185A64">
          <w:rPr>
            <w:lang w:val="en-GB"/>
          </w:rPr>
          <w:t>In addition, some operations may return an MPS-specific MO Erro</w:t>
        </w:r>
      </w:ins>
      <w:ins w:id="23391" w:author="Quinten Van Woerkom" w:date="2024-12-16T12:13:00Z" w16du:dateUtc="2024-12-16T11:13:00Z">
        <w:r w:rsidR="00185A64">
          <w:rPr>
            <w:lang w:val="en-GB"/>
          </w:rPr>
          <w:t>r</w:t>
        </w:r>
      </w:ins>
      <w:ins w:id="23392" w:author="Quinten Van Woerkom" w:date="2024-12-16T16:39:00Z" w16du:dateUtc="2024-12-16T15:39:00Z">
        <w:r w:rsidR="00A16797">
          <w:rPr>
            <w:lang w:val="en-GB"/>
          </w:rPr>
          <w:t>; where this is applicable, this is indicated in the error table for that operation</w:t>
        </w:r>
      </w:ins>
      <w:ins w:id="23393" w:author="Quinten Van Woerkom" w:date="2024-12-16T16:36:00Z" w16du:dateUtc="2024-12-16T15:36:00Z">
        <w:r w:rsidR="00A16797">
          <w:rPr>
            <w:lang w:val="en-GB"/>
          </w:rPr>
          <w:t>.  The</w:t>
        </w:r>
      </w:ins>
      <w:ins w:id="23394" w:author="Quinten Van Woerkom" w:date="2024-12-16T16:38:00Z" w16du:dateUtc="2024-12-16T15:38:00Z">
        <w:r w:rsidR="00A16797">
          <w:rPr>
            <w:lang w:val="en-GB"/>
          </w:rPr>
          <w:t xml:space="preserve"> </w:t>
        </w:r>
      </w:ins>
      <w:ins w:id="23395" w:author="Quinten Van Woerkom" w:date="2024-12-16T16:39:00Z" w16du:dateUtc="2024-12-16T15:39:00Z">
        <w:r w:rsidR="00A16797">
          <w:rPr>
            <w:lang w:val="en-GB"/>
          </w:rPr>
          <w:t xml:space="preserve">different types of </w:t>
        </w:r>
      </w:ins>
      <w:ins w:id="23396" w:author="Quinten Van Woerkom" w:date="2024-12-16T16:38:00Z" w16du:dateUtc="2024-12-16T15:38:00Z">
        <w:r w:rsidR="00A16797">
          <w:rPr>
            <w:lang w:val="en-GB"/>
          </w:rPr>
          <w:t>MPS-specific</w:t>
        </w:r>
      </w:ins>
      <w:ins w:id="23397" w:author="Quinten Van Woerkom" w:date="2024-12-16T16:36:00Z" w16du:dateUtc="2024-12-16T15:36:00Z">
        <w:r w:rsidR="00A16797">
          <w:rPr>
            <w:lang w:val="en-GB"/>
          </w:rPr>
          <w:t xml:space="preserve"> MO Errors and the cases in which they shall be returned are </w:t>
        </w:r>
      </w:ins>
      <w:ins w:id="23398" w:author="Quinten Van Woerkom" w:date="2024-12-16T16:39:00Z" w16du:dateUtc="2024-12-16T15:39:00Z">
        <w:r w:rsidR="00A16797">
          <w:rPr>
            <w:lang w:val="en-GB"/>
          </w:rPr>
          <w:t xml:space="preserve">specified </w:t>
        </w:r>
      </w:ins>
      <w:ins w:id="23399" w:author="Quinten Van Woerkom" w:date="2024-12-16T12:13:00Z" w16du:dateUtc="2024-12-16T11:13:00Z">
        <w:r w:rsidR="00185A64">
          <w:rPr>
            <w:lang w:val="en-GB"/>
          </w:rPr>
          <w:t xml:space="preserve">in </w:t>
        </w:r>
      </w:ins>
      <w:ins w:id="23400" w:author="Quinten Van Woerkom" w:date="2024-12-16T12:14:00Z" w16du:dateUtc="2024-12-16T11:14:00Z">
        <w:r w:rsidR="0055513F">
          <w:rPr>
            <w:lang w:val="en-GB"/>
          </w:rPr>
          <w:t>s</w:t>
        </w:r>
      </w:ins>
      <w:ins w:id="23401" w:author="Quinten Van Woerkom" w:date="2024-12-16T12:13:00Z" w16du:dateUtc="2024-12-16T11:13:00Z">
        <w:r w:rsidR="00185A64" w:rsidRPr="00185A64">
          <w:rPr>
            <w:lang w:val="en-GB"/>
          </w:rPr>
          <w:t xml:space="preserve">ection </w:t>
        </w:r>
        <w:r w:rsidR="00185A64">
          <w:rPr>
            <w:lang w:val="en-GB"/>
          </w:rPr>
          <w:fldChar w:fldCharType="begin"/>
        </w:r>
        <w:r w:rsidR="00185A64">
          <w:rPr>
            <w:lang w:val="en-GB"/>
          </w:rPr>
          <w:instrText xml:space="preserve"> REF _Ref185243646 \w \h </w:instrText>
        </w:r>
      </w:ins>
      <w:r w:rsidR="00185A64">
        <w:rPr>
          <w:lang w:val="en-GB"/>
        </w:rPr>
      </w:r>
      <w:r w:rsidR="00185A64">
        <w:rPr>
          <w:lang w:val="en-GB"/>
        </w:rPr>
        <w:fldChar w:fldCharType="separate"/>
      </w:r>
      <w:ins w:id="23402" w:author="Peter Van Der Plas" w:date="2025-01-01T17:31:00Z" w16du:dateUtc="2025-01-01T16:31:00Z">
        <w:r w:rsidR="006D1623">
          <w:rPr>
            <w:lang w:val="en-GB"/>
          </w:rPr>
          <w:t>5</w:t>
        </w:r>
      </w:ins>
      <w:ins w:id="23403" w:author="Quinten Van Woerkom" w:date="2024-12-16T12:13:00Z" w16du:dateUtc="2024-12-16T11:13:00Z">
        <w:r w:rsidR="00185A64">
          <w:rPr>
            <w:lang w:val="en-GB"/>
          </w:rPr>
          <w:fldChar w:fldCharType="end"/>
        </w:r>
        <w:r w:rsidR="00185A64" w:rsidRPr="00185A64">
          <w:rPr>
            <w:lang w:val="en-GB"/>
          </w:rPr>
          <w:t xml:space="preserve"> of this </w:t>
        </w:r>
      </w:ins>
      <w:ins w:id="23404" w:author="Quinten Van Woerkom" w:date="2024-12-16T16:36:00Z" w16du:dateUtc="2024-12-16T15:36:00Z">
        <w:r w:rsidR="00A16797">
          <w:rPr>
            <w:lang w:val="en-GB"/>
          </w:rPr>
          <w:t>s</w:t>
        </w:r>
      </w:ins>
      <w:ins w:id="23405" w:author="Quinten Van Woerkom" w:date="2024-12-16T12:13:00Z" w16du:dateUtc="2024-12-16T11:13:00Z">
        <w:r w:rsidR="00185A64" w:rsidRPr="00185A64">
          <w:rPr>
            <w:lang w:val="en-GB"/>
          </w:rPr>
          <w:t>tandard</w:t>
        </w:r>
      </w:ins>
      <w:ins w:id="23406" w:author="Quinten Van Woerkom" w:date="2024-12-16T12:10:00Z" w16du:dateUtc="2024-12-16T11:10:00Z">
        <w:r w:rsidR="00185A64">
          <w:rPr>
            <w:lang w:val="en-GB"/>
          </w:rPr>
          <w:t>.</w:t>
        </w:r>
      </w:ins>
    </w:p>
    <w:p w14:paraId="715F1B14" w14:textId="0CF13D1F" w:rsidR="00AE1127" w:rsidRPr="004424B1" w:rsidRDefault="0067573F" w:rsidP="0080213B">
      <w:pPr>
        <w:pStyle w:val="Heading3"/>
        <w:spacing w:before="480"/>
        <w:rPr>
          <w:lang w:val="en-GB"/>
        </w:rPr>
      </w:pPr>
      <w:commentRangeStart w:id="23407"/>
      <w:commentRangeStart w:id="23408"/>
      <w:commentRangeStart w:id="23409"/>
      <w:commentRangeStart w:id="23410"/>
      <w:r w:rsidRPr="004424B1">
        <w:rPr>
          <w:lang w:val="en-GB"/>
        </w:rPr>
        <w:lastRenderedPageBreak/>
        <w:t>Publish-Subscribe Operations</w:t>
      </w:r>
      <w:bookmarkEnd w:id="23086"/>
      <w:bookmarkEnd w:id="23087"/>
      <w:commentRangeEnd w:id="23407"/>
      <w:r w:rsidR="00F24A59">
        <w:rPr>
          <w:rStyle w:val="CommentReference"/>
          <w:b w:val="0"/>
          <w:caps w:val="0"/>
        </w:rPr>
        <w:commentReference w:id="23407"/>
      </w:r>
      <w:commentRangeEnd w:id="23408"/>
      <w:r w:rsidR="00F24A59">
        <w:rPr>
          <w:rStyle w:val="CommentReference"/>
          <w:b w:val="0"/>
          <w:caps w:val="0"/>
        </w:rPr>
        <w:commentReference w:id="23408"/>
      </w:r>
      <w:commentRangeEnd w:id="23409"/>
      <w:r w:rsidR="000365AB">
        <w:rPr>
          <w:rStyle w:val="CommentReference"/>
          <w:b w:val="0"/>
          <w:caps w:val="0"/>
        </w:rPr>
        <w:commentReference w:id="23409"/>
      </w:r>
      <w:commentRangeEnd w:id="23410"/>
      <w:r w:rsidR="00E33032">
        <w:rPr>
          <w:rStyle w:val="CommentReference"/>
          <w:b w:val="0"/>
          <w:caps w:val="0"/>
        </w:rPr>
        <w:commentReference w:id="23410"/>
      </w:r>
    </w:p>
    <w:p w14:paraId="63D30C18" w14:textId="285F6783" w:rsidR="0067573F" w:rsidRPr="004424B1" w:rsidDel="00E169F6" w:rsidRDefault="00824CBD" w:rsidP="00824CBD">
      <w:pPr>
        <w:rPr>
          <w:del w:id="23411" w:author="Quinten Van Woerkom" w:date="2024-12-16T16:28:00Z" w16du:dateUtc="2024-12-16T15:28:00Z"/>
          <w:lang w:val="en-GB"/>
        </w:rPr>
      </w:pPr>
      <w:ins w:id="23412" w:author="Quinten Van Woerkom" w:date="2024-11-25T09:47:00Z" w16du:dateUtc="2024-11-25T08:47:00Z">
        <w:r>
          <w:rPr>
            <w:lang w:val="en-GB"/>
          </w:rPr>
          <w:t xml:space="preserve">The Publish-Subscribe operations </w:t>
        </w:r>
      </w:ins>
      <w:ins w:id="23413" w:author="Quinten Van Woerkom" w:date="2024-11-25T13:16:00Z" w16du:dateUtc="2024-11-25T12:16:00Z">
        <w:r w:rsidR="004C1AFB">
          <w:rPr>
            <w:lang w:val="en-GB"/>
          </w:rPr>
          <w:t xml:space="preserve">defined in this standard </w:t>
        </w:r>
      </w:ins>
      <w:ins w:id="23414" w:author="Quinten Van Woerkom" w:date="2024-11-25T09:47:00Z" w16du:dateUtc="2024-11-25T08:47:00Z">
        <w:r>
          <w:rPr>
            <w:lang w:val="en-GB"/>
          </w:rPr>
          <w:t xml:space="preserve">follow the interaction pattern described in </w:t>
        </w:r>
      </w:ins>
      <w:ins w:id="23415" w:author="Quinten Van Woerkom" w:date="2024-11-25T13:49:00Z" w16du:dateUtc="2024-11-25T12:49:00Z">
        <w:r w:rsidR="00A62979">
          <w:rPr>
            <w:lang w:val="en-GB"/>
          </w:rPr>
          <w:t>s</w:t>
        </w:r>
      </w:ins>
      <w:ins w:id="23416" w:author="Quinten Van Woerkom" w:date="2024-11-25T09:48:00Z" w16du:dateUtc="2024-11-25T08:48:00Z">
        <w:r>
          <w:rPr>
            <w:lang w:val="en-GB"/>
          </w:rPr>
          <w:t xml:space="preserve">ection 3.6.6 of reference </w:t>
        </w:r>
      </w:ins>
      <w:ins w:id="23417" w:author="Peter Van Der Plas" w:date="2024-12-25T13:21:00Z" w16du:dateUtc="2024-12-25T12:21:00Z">
        <w:r w:rsidR="00991F85">
          <w:rPr>
            <w:lang w:val="en-GB"/>
          </w:rPr>
          <w:fldChar w:fldCharType="begin"/>
        </w:r>
        <w:r w:rsidR="00991F85">
          <w:rPr>
            <w:lang w:val="en-GB"/>
          </w:rPr>
          <w:instrText xml:space="preserve"> REF R_521x0b3MoMal \h </w:instrText>
        </w:r>
      </w:ins>
      <w:r w:rsidR="00991F85">
        <w:rPr>
          <w:lang w:val="en-GB"/>
        </w:rPr>
      </w:r>
      <w:r w:rsidR="00991F85">
        <w:rPr>
          <w:lang w:val="en-GB"/>
        </w:rPr>
        <w:fldChar w:fldCharType="separate"/>
      </w:r>
      <w:ins w:id="23418" w:author="Peter Van Der Plas" w:date="2025-01-01T17:31:00Z" w16du:dateUtc="2025-01-01T16:31:00Z">
        <w:r w:rsidR="006D1623" w:rsidRPr="004424B1">
          <w:rPr>
            <w:lang w:val="en-GB"/>
          </w:rPr>
          <w:t>[</w:t>
        </w:r>
        <w:r w:rsidR="006D1623">
          <w:rPr>
            <w:noProof/>
            <w:lang w:val="en-GB"/>
          </w:rPr>
          <w:t>2</w:t>
        </w:r>
        <w:r w:rsidR="006D1623" w:rsidRPr="004424B1">
          <w:rPr>
            <w:lang w:val="en-GB"/>
          </w:rPr>
          <w:t>]</w:t>
        </w:r>
      </w:ins>
      <w:ins w:id="23419" w:author="Peter Van Der Plas" w:date="2024-12-25T13:21:00Z" w16du:dateUtc="2024-12-25T12:21:00Z">
        <w:r w:rsidR="00991F85">
          <w:rPr>
            <w:lang w:val="en-GB"/>
          </w:rPr>
          <w:fldChar w:fldCharType="end"/>
        </w:r>
      </w:ins>
      <w:ins w:id="23420" w:author="Quinten Van Woerkom" w:date="2024-11-25T09:48:00Z" w16du:dateUtc="2024-11-25T08:48:00Z">
        <w:del w:id="23421" w:author="Peter Van Der Plas" w:date="2024-12-25T13:21:00Z" w16du:dateUtc="2024-12-25T12:21:00Z">
          <w:r w:rsidDel="00991F85">
            <w:rPr>
              <w:lang w:val="en-GB"/>
            </w:rPr>
            <w:delText>[2]</w:delText>
          </w:r>
        </w:del>
        <w:r>
          <w:rPr>
            <w:lang w:val="en-GB"/>
          </w:rPr>
          <w:t>.</w:t>
        </w:r>
      </w:ins>
      <w:ins w:id="23422" w:author="Quinten Van Woerkom" w:date="2024-12-16T16:29:00Z" w16du:dateUtc="2024-12-16T15:29:00Z">
        <w:r w:rsidR="00E169F6">
          <w:rPr>
            <w:lang w:val="en-GB"/>
          </w:rPr>
          <w:t xml:space="preserve">  Due to the use of a general-purpose MAL broker in its implementation, this interaction pattern does not support </w:t>
        </w:r>
      </w:ins>
      <w:ins w:id="23423" w:author="Quinten Van Woerkom" w:date="2024-12-16T16:30:00Z" w16du:dateUtc="2024-12-16T15:30:00Z">
        <w:r w:rsidR="00E169F6">
          <w:rPr>
            <w:lang w:val="en-GB"/>
          </w:rPr>
          <w:t>MPS Enum types as subscription filter keys.</w:t>
        </w:r>
      </w:ins>
      <w:ins w:id="23424" w:author="Quinten Van Woerkom" w:date="2024-11-25T13:13:00Z" w16du:dateUtc="2024-11-25T12:13:00Z">
        <w:r w:rsidR="00992116">
          <w:rPr>
            <w:lang w:val="en-GB"/>
          </w:rPr>
          <w:t xml:space="preserve">  </w:t>
        </w:r>
      </w:ins>
      <w:ins w:id="23425" w:author="Quinten Van Woerkom" w:date="2024-12-16T16:30:00Z" w16du:dateUtc="2024-12-16T15:30:00Z">
        <w:r w:rsidR="00E169F6">
          <w:rPr>
            <w:lang w:val="en-GB"/>
          </w:rPr>
          <w:t xml:space="preserve">Instead, </w:t>
        </w:r>
      </w:ins>
      <w:del w:id="23426" w:author="Quinten Van Woerkom" w:date="2024-11-25T09:53:00Z" w16du:dateUtc="2024-11-25T08:53:00Z">
        <w:r w:rsidR="0067573F" w:rsidRPr="004424B1" w:rsidDel="00824CBD">
          <w:rPr>
            <w:lang w:val="en-GB"/>
          </w:rPr>
          <w:delText>The defined Publish-Subscribe operations are based on the updated MAL specification which allows for a set of subscription keys (or filters) to be defined for each operation.</w:delText>
        </w:r>
      </w:del>
    </w:p>
    <w:p w14:paraId="0CB84ABA" w14:textId="238CDD61" w:rsidR="00220720" w:rsidDel="00BA36E4" w:rsidRDefault="008F4DE7">
      <w:pPr>
        <w:rPr>
          <w:del w:id="23427" w:author="Quinten Van Woerkom" w:date="2024-12-16T12:19:00Z" w16du:dateUtc="2024-12-16T11:19:00Z"/>
          <w:lang w:val="en-GB"/>
        </w:rPr>
      </w:pPr>
      <w:del w:id="23428" w:author="Quinten Van Woerkom" w:date="2024-12-16T12:18:00Z" w16du:dateUtc="2024-12-16T11:18:00Z">
        <w:r w:rsidRPr="004424B1" w:rsidDel="00F23B79">
          <w:rPr>
            <w:lang w:val="en-GB"/>
          </w:rPr>
          <w:delText>Subscription keys are defined in th</w:delText>
        </w:r>
      </w:del>
      <w:del w:id="23429" w:author="Quinten Van Woerkom" w:date="2024-11-25T13:00:00Z" w16du:dateUtc="2024-11-25T12:00:00Z">
        <w:r w:rsidRPr="004424B1" w:rsidDel="00220720">
          <w:rPr>
            <w:lang w:val="en-GB"/>
          </w:rPr>
          <w:delText>e service</w:delText>
        </w:r>
      </w:del>
      <w:del w:id="23430" w:author="Quinten Van Woerkom" w:date="2024-12-16T12:18:00Z" w16du:dateUtc="2024-12-16T11:18:00Z">
        <w:r w:rsidRPr="004424B1" w:rsidDel="00F23B79">
          <w:rPr>
            <w:lang w:val="en-GB"/>
          </w:rPr>
          <w:delText xml:space="preserve"> standard for each Publish-Subscribe pattern operation with a name and their associated </w:delText>
        </w:r>
      </w:del>
      <w:del w:id="23431" w:author="Quinten Van Woerkom" w:date="2024-11-25T09:54:00Z" w16du:dateUtc="2024-11-25T08:54:00Z">
        <w:r w:rsidRPr="004424B1" w:rsidDel="00824CBD">
          <w:rPr>
            <w:lang w:val="en-GB"/>
          </w:rPr>
          <w:delText xml:space="preserve">MAL::Attribute </w:delText>
        </w:r>
      </w:del>
      <w:del w:id="23432" w:author="Quinten Van Woerkom" w:date="2024-12-16T12:18:00Z" w16du:dateUtc="2024-12-16T11:18:00Z">
        <w:r w:rsidRPr="004424B1" w:rsidDel="00F23B79">
          <w:rPr>
            <w:lang w:val="en-GB"/>
          </w:rPr>
          <w:delText>type.</w:delText>
        </w:r>
      </w:del>
      <w:del w:id="23433" w:author="Quinten Van Woerkom" w:date="2024-11-25T13:15:00Z" w16du:dateUtc="2024-11-25T12:15:00Z">
        <w:r w:rsidRPr="004424B1" w:rsidDel="00992116">
          <w:rPr>
            <w:lang w:val="en-GB"/>
          </w:rPr>
          <w:delText xml:space="preserve">  </w:delText>
        </w:r>
      </w:del>
      <w:del w:id="23434" w:author="Quinten Van Woerkom" w:date="2024-11-25T13:12:00Z" w16du:dateUtc="2024-11-25T12:12:00Z">
        <w:r w:rsidRPr="004424B1" w:rsidDel="00250B68">
          <w:rPr>
            <w:lang w:val="en-GB"/>
          </w:rPr>
          <w:delText>This</w:delText>
        </w:r>
      </w:del>
      <w:del w:id="23435" w:author="Quinten Van Woerkom" w:date="2024-12-16T12:18:00Z" w16du:dateUtc="2024-12-16T11:18:00Z">
        <w:r w:rsidRPr="004424B1" w:rsidDel="00F23B79">
          <w:rPr>
            <w:lang w:val="en-GB"/>
          </w:rPr>
          <w:delText xml:space="preserve"> may be extended by a given deployment to support additional subscription keys.</w:delText>
        </w:r>
      </w:del>
      <w:ins w:id="23436" w:author="Quinten Van Woerkom" w:date="2024-12-16T16:30:00Z" w16du:dateUtc="2024-12-16T15:30:00Z">
        <w:r w:rsidR="00E169F6">
          <w:rPr>
            <w:lang w:val="en-GB"/>
          </w:rPr>
          <w:t>w</w:t>
        </w:r>
      </w:ins>
      <w:ins w:id="23437" w:author="Quinten Van Woerkom" w:date="2024-11-25T13:08:00Z" w16du:dateUtc="2024-11-25T12:08:00Z">
        <w:r w:rsidR="00752450" w:rsidRPr="00752450">
          <w:rPr>
            <w:lang w:val="en-GB"/>
          </w:rPr>
          <w:t xml:space="preserve">here a defined subscription key corresponds to an MPS enumerated value, the subscription key </w:t>
        </w:r>
      </w:ins>
      <w:commentRangeStart w:id="23438"/>
      <w:ins w:id="23439" w:author="Quinten Van Woerkom" w:date="2024-12-16T16:30:00Z" w16du:dateUtc="2024-12-16T15:30:00Z">
        <w:r w:rsidR="00E169F6">
          <w:rPr>
            <w:lang w:val="en-GB"/>
          </w:rPr>
          <w:t>shall be</w:t>
        </w:r>
      </w:ins>
      <w:commentRangeEnd w:id="23438"/>
      <w:ins w:id="23440" w:author="Quinten Van Woerkom" w:date="2024-12-16T16:31:00Z" w16du:dateUtc="2024-12-16T15:31:00Z">
        <w:r w:rsidR="00E169F6">
          <w:rPr>
            <w:rStyle w:val="CommentReference"/>
          </w:rPr>
          <w:commentReference w:id="23438"/>
        </w:r>
      </w:ins>
      <w:ins w:id="23441" w:author="Quinten Van Woerkom" w:date="2024-11-25T13:08:00Z" w16du:dateUtc="2024-11-25T12:08:00Z">
        <w:r w:rsidR="00752450" w:rsidRPr="00752450">
          <w:rPr>
            <w:lang w:val="en-GB"/>
          </w:rPr>
          <w:t xml:space="preserve"> defined with the type </w:t>
        </w:r>
        <w:commentRangeStart w:id="23442"/>
        <w:proofErr w:type="gramStart"/>
        <w:r w:rsidR="00752450" w:rsidRPr="00752450">
          <w:rPr>
            <w:lang w:val="en-GB"/>
          </w:rPr>
          <w:t>MAL::</w:t>
        </w:r>
        <w:proofErr w:type="spellStart"/>
        <w:proofErr w:type="gramEnd"/>
        <w:r w:rsidR="00752450" w:rsidRPr="00752450">
          <w:rPr>
            <w:lang w:val="en-GB"/>
          </w:rPr>
          <w:t>U</w:t>
        </w:r>
      </w:ins>
      <w:ins w:id="23443" w:author="Quinten Van Woerkom" w:date="2024-11-27T15:24:00Z" w16du:dateUtc="2024-11-27T14:24:00Z">
        <w:r w:rsidR="00462B86">
          <w:rPr>
            <w:lang w:val="en-GB"/>
          </w:rPr>
          <w:t>Short</w:t>
        </w:r>
        <w:commentRangeEnd w:id="23442"/>
        <w:proofErr w:type="spellEnd"/>
        <w:r w:rsidR="00462B86">
          <w:rPr>
            <w:rStyle w:val="CommentReference"/>
          </w:rPr>
          <w:commentReference w:id="23442"/>
        </w:r>
      </w:ins>
      <w:ins w:id="23444" w:author="Quinten Van Woerkom" w:date="2024-11-25T13:08:00Z" w16du:dateUtc="2024-11-25T12:08:00Z">
        <w:r w:rsidR="00752450" w:rsidRPr="00752450">
          <w:rPr>
            <w:lang w:val="en-GB"/>
          </w:rPr>
          <w:t>, where the integer corresponds to the enumerated value.</w:t>
        </w:r>
      </w:ins>
      <w:ins w:id="23445" w:author="Quinten Van Woerkom" w:date="2024-12-16T16:30:00Z" w16du:dateUtc="2024-12-16T15:30:00Z">
        <w:del w:id="23446" w:author="Peter Van Der Plas" w:date="2024-12-29T13:45:00Z" w16du:dateUtc="2024-12-29T12:45:00Z">
          <w:r w:rsidR="00E169F6" w:rsidRPr="00E169F6" w:rsidDel="00BA36E4">
            <w:rPr>
              <w:lang w:val="en-GB"/>
            </w:rPr>
            <w:delText xml:space="preserve"> </w:delText>
          </w:r>
        </w:del>
      </w:ins>
    </w:p>
    <w:p w14:paraId="30615E02" w14:textId="77777777" w:rsidR="00BA36E4" w:rsidRPr="00267078" w:rsidRDefault="00BA36E4" w:rsidP="0028628A">
      <w:pPr>
        <w:rPr>
          <w:ins w:id="23447" w:author="Peter Van Der Plas" w:date="2024-12-29T13:45:00Z" w16du:dateUtc="2024-12-29T12:45:00Z"/>
          <w:lang w:val="en-GB"/>
          <w:rPrChange w:id="23448" w:author="Quinten Van Woerkom" w:date="2024-12-16T12:20:00Z" w16du:dateUtc="2024-12-16T11:20:00Z">
            <w:rPr>
              <w:ins w:id="23449" w:author="Peter Van Der Plas" w:date="2024-12-29T13:45:00Z" w16du:dateUtc="2024-12-29T12:45:00Z"/>
            </w:rPr>
          </w:rPrChange>
        </w:rPr>
      </w:pPr>
    </w:p>
    <w:p w14:paraId="25803271" w14:textId="77777777" w:rsidR="00BA36E4" w:rsidRPr="004424B1" w:rsidRDefault="00BA36E4" w:rsidP="00BA36E4">
      <w:pPr>
        <w:pStyle w:val="Notelevel1"/>
        <w:rPr>
          <w:ins w:id="23450" w:author="Peter Van Der Plas" w:date="2024-12-29T13:46:00Z" w16du:dateUtc="2024-12-29T12:46:00Z"/>
        </w:rPr>
      </w:pPr>
      <w:ins w:id="23451" w:author="Peter Van Der Plas" w:date="2024-12-29T13:46:00Z" w16du:dateUtc="2024-12-29T12:46:00Z">
        <w:r w:rsidRPr="004424B1">
          <w:t>NOTES</w:t>
        </w:r>
      </w:ins>
    </w:p>
    <w:p w14:paraId="421BE2C8" w14:textId="60235B33" w:rsidR="00BA36E4" w:rsidRPr="004424B1" w:rsidRDefault="00BA36E4" w:rsidP="00BA36E4">
      <w:pPr>
        <w:pStyle w:val="Noteslevel1"/>
        <w:numPr>
          <w:ilvl w:val="0"/>
          <w:numId w:val="36"/>
        </w:numPr>
        <w:rPr>
          <w:ins w:id="23452" w:author="Peter Van Der Plas" w:date="2024-12-29T13:46:00Z" w16du:dateUtc="2024-12-29T12:46:00Z"/>
          <w:lang w:val="en-GB"/>
        </w:rPr>
      </w:pPr>
      <w:moveToRangeStart w:id="23453" w:author="Peter Van Der Plas" w:date="2024-12-29T13:46:00Z" w:name="move186372418"/>
      <w:moveTo w:id="23454" w:author="Peter Van Der Plas" w:date="2024-12-29T13:46:00Z" w16du:dateUtc="2024-12-29T12:46:00Z">
        <w:r w:rsidRPr="00752450">
          <w:t xml:space="preserve">The broker filters updates by applying all the specified criteria (the </w:t>
        </w:r>
        <w:r w:rsidRPr="006A4FFA">
          <w:rPr>
            <w:b/>
            <w:bCs/>
            <w:lang w:val="en-GB" w:eastAsia="en-GB"/>
          </w:rPr>
          <w:t>domain</w:t>
        </w:r>
        <w:r w:rsidRPr="00752450">
          <w:t xml:space="preserve"> and specified subscription key filters are ANDed by the broker).</w:t>
        </w:r>
        <w:r>
          <w:t xml:space="preserve">  </w:t>
        </w:r>
        <w:commentRangeStart w:id="23455"/>
        <w:r>
          <w:t>When multiple values are passed for a single subscription key filter, its option are ORed by the broker.</w:t>
        </w:r>
        <w:commentRangeEnd w:id="23455"/>
        <w:r>
          <w:rPr>
            <w:rStyle w:val="CommentReference"/>
          </w:rPr>
          <w:commentReference w:id="23455"/>
        </w:r>
      </w:moveTo>
      <w:moveToRangeEnd w:id="23453"/>
    </w:p>
    <w:p w14:paraId="42D7E24E" w14:textId="4ECC664E" w:rsidR="00BA36E4" w:rsidRPr="004424B1" w:rsidRDefault="00BA36E4" w:rsidP="00BA36E4">
      <w:pPr>
        <w:pStyle w:val="Noteslevel1"/>
        <w:numPr>
          <w:ilvl w:val="0"/>
          <w:numId w:val="36"/>
        </w:numPr>
        <w:rPr>
          <w:ins w:id="23456" w:author="Peter Van Der Plas" w:date="2024-12-29T13:46:00Z" w16du:dateUtc="2024-12-29T12:46:00Z"/>
          <w:lang w:val="en-GB"/>
        </w:rPr>
      </w:pPr>
      <w:ins w:id="23457" w:author="Peter Van Der Plas" w:date="2024-12-29T13:47:00Z" w16du:dateUtc="2024-12-29T12:47:00Z">
        <w:r>
          <w:t>Where most MPS operations may return an INVALID error when invoked, that is explicitly not the case for any Publish-Subscribe operations; those operations interact with the MAL broker and are hence limited to only MAL-compatible errors (such as INVALID).</w:t>
        </w:r>
      </w:ins>
    </w:p>
    <w:p w14:paraId="0BA6CF5F" w14:textId="5B735876" w:rsidR="008F4DE7" w:rsidDel="00752450" w:rsidRDefault="008F4DE7">
      <w:pPr>
        <w:rPr>
          <w:del w:id="23458" w:author="Quinten Van Woerkom" w:date="2024-11-25T12:56:00Z" w16du:dateUtc="2024-11-25T11:56:00Z"/>
        </w:rPr>
        <w:pPrChange w:id="23459" w:author="Quinten Van Woerkom" w:date="2024-12-16T12:20:00Z" w16du:dateUtc="2024-12-16T11:20:00Z">
          <w:pPr>
            <w:pStyle w:val="Notelevel1"/>
          </w:pPr>
        </w:pPrChange>
      </w:pPr>
      <w:del w:id="23460" w:author="Quinten Van Woerkom" w:date="2024-11-25T12:56:00Z" w16du:dateUtc="2024-11-25T11:56:00Z">
        <w:r w:rsidRPr="004424B1" w:rsidDel="001E07CF">
          <w:delText xml:space="preserve">When the provider publishes an </w:delText>
        </w:r>
        <w:r w:rsidRPr="004424B1" w:rsidDel="001E07CF">
          <w:rPr>
            <w:rStyle w:val="Term"/>
          </w:rPr>
          <w:delText>update</w:delText>
        </w:r>
        <w:r w:rsidRPr="004424B1" w:rsidDel="001E07CF">
          <w:delText xml:space="preserve">, </w:delText>
        </w:r>
        <w:r w:rsidR="000F7EC1" w:rsidRPr="004424B1" w:rsidDel="001E07CF">
          <w:delText>the message includes the following entity keys in addition to the update itself:</w:delText>
        </w:r>
        <w:bookmarkStart w:id="23461" w:name="_Toc186457195"/>
        <w:bookmarkStart w:id="23462" w:name="_Toc186470840"/>
        <w:bookmarkStart w:id="23463" w:name="_Toc186645351"/>
        <w:bookmarkEnd w:id="23461"/>
        <w:bookmarkEnd w:id="23462"/>
        <w:bookmarkEnd w:id="23463"/>
      </w:del>
    </w:p>
    <w:p w14:paraId="6B0524F1" w14:textId="167B15BC" w:rsidR="00752450" w:rsidDel="00BA36E4" w:rsidRDefault="00752450">
      <w:pPr>
        <w:rPr>
          <w:ins w:id="23464" w:author="Quinten Van Woerkom" w:date="2024-11-25T13:07:00Z" w16du:dateUtc="2024-11-25T12:07:00Z"/>
          <w:del w:id="23465" w:author="Peter Van Der Plas" w:date="2024-12-29T13:47:00Z" w16du:dateUtc="2024-12-29T12:47:00Z"/>
        </w:rPr>
        <w:pPrChange w:id="23466" w:author="Quinten Van Woerkom" w:date="2024-12-16T12:20:00Z" w16du:dateUtc="2024-12-16T11:20:00Z">
          <w:pPr>
            <w:pStyle w:val="Notelevel1"/>
          </w:pPr>
        </w:pPrChange>
      </w:pPr>
      <w:bookmarkStart w:id="23467" w:name="_Toc186457196"/>
      <w:bookmarkStart w:id="23468" w:name="_Toc186470841"/>
      <w:bookmarkStart w:id="23469" w:name="_Toc186645352"/>
      <w:bookmarkEnd w:id="23467"/>
      <w:bookmarkEnd w:id="23468"/>
      <w:bookmarkEnd w:id="23469"/>
    </w:p>
    <w:p w14:paraId="3370B6B2" w14:textId="0326F229" w:rsidR="000F7EC1" w:rsidDel="00BA36E4" w:rsidRDefault="00752450">
      <w:pPr>
        <w:pStyle w:val="Notelevel1"/>
        <w:rPr>
          <w:del w:id="23470" w:author="Peter Van Der Plas" w:date="2024-12-29T13:47:00Z" w16du:dateUtc="2024-12-29T12:47:00Z"/>
        </w:rPr>
        <w:pPrChange w:id="23471" w:author="Quinten Van Woerkom" w:date="2024-11-25T13:10:00Z" w16du:dateUtc="2024-11-25T12:10:00Z">
          <w:pPr/>
        </w:pPrChange>
      </w:pPr>
      <w:bookmarkStart w:id="23472" w:name="_Hlk185321015"/>
      <w:ins w:id="23473" w:author="Quinten Van Woerkom" w:date="2024-11-25T13:10:00Z" w16du:dateUtc="2024-11-25T12:10:00Z">
        <w:del w:id="23474" w:author="Peter Van Der Plas" w:date="2024-12-29T13:47:00Z" w16du:dateUtc="2024-12-29T12:47:00Z">
          <w:r w:rsidRPr="004424B1" w:rsidDel="00BA36E4">
            <w:delText>NOTE</w:delText>
          </w:r>
          <w:r w:rsidRPr="004424B1" w:rsidDel="00BA36E4">
            <w:tab/>
            <w:delText>–</w:delText>
          </w:r>
          <w:r w:rsidRPr="004424B1" w:rsidDel="00BA36E4">
            <w:tab/>
          </w:r>
        </w:del>
      </w:ins>
      <w:moveFromRangeStart w:id="23475" w:author="Peter Van Der Plas" w:date="2024-12-29T13:46:00Z" w:name="move186372418"/>
      <w:moveFrom w:id="23476" w:author="Peter Van Der Plas" w:date="2024-12-29T13:46:00Z" w16du:dateUtc="2024-12-29T12:46:00Z">
        <w:ins w:id="23477" w:author="Quinten Van Woerkom" w:date="2024-11-25T13:10:00Z" w16du:dateUtc="2024-11-25T12:10:00Z">
          <w:del w:id="23478" w:author="Peter Van Der Plas" w:date="2024-12-29T13:47:00Z" w16du:dateUtc="2024-12-29T12:47:00Z">
            <w:r w:rsidRPr="00752450" w:rsidDel="00BA36E4">
              <w:delText xml:space="preserve">The broker filters updates by applying all the specified criteria (the </w:delText>
            </w:r>
            <w:r w:rsidRPr="00752450" w:rsidDel="00BA36E4">
              <w:rPr>
                <w:b/>
                <w:bCs/>
                <w:rPrChange w:id="23479" w:author="Quinten Van Woerkom" w:date="2024-11-25T13:10:00Z" w16du:dateUtc="2024-11-25T12:10:00Z">
                  <w:rPr/>
                </w:rPrChange>
              </w:rPr>
              <w:delText>domain</w:delText>
            </w:r>
            <w:r w:rsidRPr="00752450" w:rsidDel="00BA36E4">
              <w:delText xml:space="preserve"> and specified subscription key filters are ANDed by the broker).</w:delText>
            </w:r>
          </w:del>
        </w:ins>
        <w:bookmarkEnd w:id="23472"/>
        <w:ins w:id="23480" w:author="Quinten Van Woerkom" w:date="2024-12-02T16:47:00Z" w16du:dateUtc="2024-12-02T15:47:00Z">
          <w:del w:id="23481" w:author="Peter Van Der Plas" w:date="2024-12-29T13:47:00Z" w16du:dateUtc="2024-12-29T12:47:00Z">
            <w:r w:rsidR="002A1B54" w:rsidDel="00BA36E4">
              <w:delText xml:space="preserve">  </w:delText>
            </w:r>
            <w:commentRangeStart w:id="23482"/>
            <w:r w:rsidR="002A1B54" w:rsidDel="00BA36E4">
              <w:delText xml:space="preserve">When multiple values are passed for a single subscription key </w:delText>
            </w:r>
          </w:del>
        </w:ins>
        <w:ins w:id="23483" w:author="Quinten Van Woerkom" w:date="2024-12-02T16:48:00Z" w16du:dateUtc="2024-12-02T15:48:00Z">
          <w:del w:id="23484" w:author="Peter Van Der Plas" w:date="2024-12-29T13:47:00Z" w16du:dateUtc="2024-12-29T12:47:00Z">
            <w:r w:rsidR="002A1B54" w:rsidDel="00BA36E4">
              <w:delText>filter, its option are ORed by the broker.</w:delText>
            </w:r>
            <w:commentRangeEnd w:id="23482"/>
            <w:r w:rsidR="002A1B54" w:rsidDel="00BA36E4">
              <w:rPr>
                <w:rStyle w:val="CommentReference"/>
                <w:lang w:val="en-US" w:eastAsia="en-US"/>
              </w:rPr>
              <w:commentReference w:id="23482"/>
            </w:r>
          </w:del>
        </w:ins>
      </w:moveFrom>
      <w:moveFromRangeEnd w:id="23475"/>
      <w:del w:id="23485" w:author="Peter Van Der Plas" w:date="2024-12-29T13:47:00Z" w16du:dateUtc="2024-12-29T12:47:00Z">
        <w:r w:rsidR="00543A03" w:rsidRPr="004424B1" w:rsidDel="00BA36E4">
          <w:delText>d</w:delText>
        </w:r>
        <w:r w:rsidR="000F7EC1" w:rsidRPr="004424B1" w:rsidDel="00BA36E4">
          <w:delText>omain</w:delText>
        </w:r>
        <w:r w:rsidR="00543A03" w:rsidRPr="004424B1" w:rsidDel="00BA36E4">
          <w:tab/>
        </w:r>
        <w:r w:rsidR="000F7EC1" w:rsidRPr="004424B1" w:rsidDel="00BA36E4">
          <w:tab/>
          <w:delText>List&lt;MAL::Identifier&gt;[ordered]</w:delText>
        </w:r>
        <w:r w:rsidR="0080213B" w:rsidRPr="004424B1" w:rsidDel="00BA36E4">
          <w:delText>;</w:delText>
        </w:r>
        <w:bookmarkStart w:id="23486" w:name="_Toc186457197"/>
        <w:bookmarkStart w:id="23487" w:name="_Toc186470842"/>
        <w:bookmarkStart w:id="23488" w:name="_Toc186645353"/>
        <w:bookmarkEnd w:id="23486"/>
        <w:bookmarkEnd w:id="23487"/>
        <w:bookmarkEnd w:id="23488"/>
      </w:del>
    </w:p>
    <w:p w14:paraId="3F976136" w14:textId="0824C61F" w:rsidR="00752450" w:rsidDel="00BA36E4" w:rsidRDefault="00752450">
      <w:pPr>
        <w:pStyle w:val="Notelevel1"/>
        <w:rPr>
          <w:ins w:id="23489" w:author="Quinten Van Woerkom" w:date="2024-11-25T13:10:00Z" w16du:dateUtc="2024-11-25T12:10:00Z"/>
          <w:del w:id="23490" w:author="Peter Van Der Plas" w:date="2024-12-29T13:47:00Z" w16du:dateUtc="2024-12-29T12:47:00Z"/>
        </w:rPr>
        <w:pPrChange w:id="23491" w:author="Quinten Van Woerkom" w:date="2024-11-25T13:10:00Z" w16du:dateUtc="2024-11-25T12:10:00Z">
          <w:pPr>
            <w:pStyle w:val="List"/>
            <w:tabs>
              <w:tab w:val="left" w:pos="720"/>
            </w:tabs>
            <w:ind w:left="360" w:firstLine="0"/>
          </w:pPr>
        </w:pPrChange>
      </w:pPr>
      <w:bookmarkStart w:id="23492" w:name="_Toc186457198"/>
      <w:bookmarkStart w:id="23493" w:name="_Toc186470843"/>
      <w:bookmarkStart w:id="23494" w:name="_Toc186645354"/>
      <w:bookmarkEnd w:id="23492"/>
      <w:bookmarkEnd w:id="23493"/>
      <w:bookmarkEnd w:id="23494"/>
    </w:p>
    <w:p w14:paraId="6DAF1104" w14:textId="6F35D229" w:rsidR="000F7EC1" w:rsidDel="00BA36E4" w:rsidRDefault="00AF4ADC">
      <w:pPr>
        <w:pStyle w:val="Notelevel1"/>
        <w:rPr>
          <w:del w:id="23495" w:author="Peter Van Der Plas" w:date="2024-12-29T13:47:00Z" w16du:dateUtc="2024-12-29T12:47:00Z"/>
        </w:rPr>
        <w:pPrChange w:id="23496" w:author="Quinten Van Woerkom" w:date="2024-11-28T10:55:00Z" w16du:dateUtc="2024-11-28T09:55:00Z">
          <w:pPr>
            <w:pStyle w:val="Heading2"/>
            <w:spacing w:before="480"/>
          </w:pPr>
        </w:pPrChange>
      </w:pPr>
      <w:bookmarkStart w:id="23497" w:name="_Hlk185321038"/>
      <w:commentRangeStart w:id="23498"/>
      <w:ins w:id="23499" w:author="Quinten Van Woerkom" w:date="2024-11-28T10:55:00Z" w16du:dateUtc="2024-11-28T09:55:00Z">
        <w:del w:id="23500" w:author="Peter Van Der Plas" w:date="2024-12-29T13:47:00Z" w16du:dateUtc="2024-12-29T12:47:00Z">
          <w:r w:rsidRPr="004424B1" w:rsidDel="00BA36E4">
            <w:delText>NOTE</w:delText>
          </w:r>
          <w:r w:rsidRPr="004424B1" w:rsidDel="00BA36E4">
            <w:tab/>
            <w:delText>–</w:delText>
          </w:r>
          <w:r w:rsidRPr="004424B1" w:rsidDel="00BA36E4">
            <w:tab/>
          </w:r>
        </w:del>
        <w:del w:id="23501" w:author="Peter Van Der Plas" w:date="2024-12-29T13:46:00Z" w16du:dateUtc="2024-12-29T12:46:00Z">
          <w:r w:rsidDel="00BA36E4">
            <w:delText>Where most MPS operations may return an INVALID error when invoked, that is explicitly not the case for any Publish-Subscribe operation</w:delText>
          </w:r>
        </w:del>
      </w:ins>
      <w:ins w:id="23502" w:author="Quinten Van Woerkom" w:date="2024-11-28T10:56:00Z" w16du:dateUtc="2024-11-28T09:56:00Z">
        <w:del w:id="23503" w:author="Peter Van Der Plas" w:date="2024-12-29T13:46:00Z" w16du:dateUtc="2024-12-29T12:46:00Z">
          <w:r w:rsidDel="00BA36E4">
            <w:delText>s; those operations interact with the MAL broker and are hence limited to only MAL-compatible errors</w:delText>
          </w:r>
        </w:del>
      </w:ins>
      <w:ins w:id="23504" w:author="Quinten Van Woerkom" w:date="2024-11-28T14:07:00Z" w16du:dateUtc="2024-11-28T13:07:00Z">
        <w:del w:id="23505" w:author="Peter Van Der Plas" w:date="2024-12-29T13:46:00Z" w16du:dateUtc="2024-12-29T12:46:00Z">
          <w:r w:rsidR="00250EA0" w:rsidDel="00BA36E4">
            <w:delText xml:space="preserve"> (such as INVALID)</w:delText>
          </w:r>
        </w:del>
      </w:ins>
      <w:ins w:id="23506" w:author="Quinten Van Woerkom" w:date="2024-11-28T10:56:00Z" w16du:dateUtc="2024-11-28T09:56:00Z">
        <w:del w:id="23507" w:author="Peter Van Der Plas" w:date="2024-12-29T13:46:00Z" w16du:dateUtc="2024-12-29T12:46:00Z">
          <w:r w:rsidDel="00BA36E4">
            <w:delText xml:space="preserve">. </w:delText>
          </w:r>
        </w:del>
      </w:ins>
      <w:del w:id="23508" w:author="Peter Van Der Plas" w:date="2024-12-29T13:47:00Z" w16du:dateUtc="2024-12-29T12:47:00Z">
        <w:r w:rsidR="00543A03" w:rsidRPr="004424B1" w:rsidDel="00BA36E4">
          <w:delText>subscription</w:delText>
        </w:r>
        <w:r w:rsidR="000F7EC1" w:rsidRPr="004424B1" w:rsidDel="00BA36E4">
          <w:delText>Keys</w:delText>
        </w:r>
        <w:r w:rsidR="00543A03" w:rsidRPr="004424B1" w:rsidDel="00BA36E4">
          <w:tab/>
        </w:r>
        <w:r w:rsidR="000F7EC1" w:rsidRPr="004424B1" w:rsidDel="00BA36E4">
          <w:delText>List&lt;MAL::NamedValue&gt;</w:delText>
        </w:r>
        <w:r w:rsidR="0080213B" w:rsidRPr="004424B1" w:rsidDel="00BA36E4">
          <w:delText>.</w:delText>
        </w:r>
        <w:commentRangeEnd w:id="23498"/>
        <w:r w:rsidDel="00BA36E4">
          <w:rPr>
            <w:rStyle w:val="CommentReference"/>
            <w:lang w:val="en-US" w:eastAsia="en-US"/>
          </w:rPr>
          <w:commentReference w:id="23498"/>
        </w:r>
        <w:bookmarkStart w:id="23509" w:name="_Toc186457199"/>
        <w:bookmarkStart w:id="23510" w:name="_Toc186470844"/>
        <w:bookmarkStart w:id="23511" w:name="_Toc186645355"/>
        <w:bookmarkEnd w:id="23509"/>
        <w:bookmarkEnd w:id="23510"/>
        <w:bookmarkEnd w:id="23511"/>
      </w:del>
    </w:p>
    <w:p w14:paraId="1419C775" w14:textId="70E08A13" w:rsidR="00AF4ADC" w:rsidRPr="00AF4ADC" w:rsidDel="00BA36E4" w:rsidRDefault="00AF4ADC">
      <w:pPr>
        <w:pStyle w:val="Notelevel1"/>
        <w:rPr>
          <w:ins w:id="23512" w:author="Quinten Van Woerkom" w:date="2024-11-28T10:55:00Z" w16du:dateUtc="2024-11-28T09:55:00Z"/>
          <w:del w:id="23513" w:author="Peter Van Der Plas" w:date="2024-12-29T13:47:00Z" w16du:dateUtc="2024-12-29T12:47:00Z"/>
        </w:rPr>
        <w:pPrChange w:id="23514" w:author="Quinten Van Woerkom" w:date="2024-11-28T10:55:00Z" w16du:dateUtc="2024-11-28T09:55:00Z">
          <w:pPr>
            <w:pStyle w:val="List"/>
            <w:numPr>
              <w:numId w:val="29"/>
            </w:numPr>
            <w:tabs>
              <w:tab w:val="num" w:pos="360"/>
              <w:tab w:val="left" w:pos="720"/>
            </w:tabs>
            <w:ind w:left="360"/>
          </w:pPr>
        </w:pPrChange>
      </w:pPr>
      <w:bookmarkStart w:id="23515" w:name="_Toc186457200"/>
      <w:bookmarkStart w:id="23516" w:name="_Toc186470845"/>
      <w:bookmarkStart w:id="23517" w:name="_Toc186645356"/>
      <w:bookmarkEnd w:id="23497"/>
      <w:bookmarkEnd w:id="23515"/>
      <w:bookmarkEnd w:id="23516"/>
      <w:bookmarkEnd w:id="23517"/>
    </w:p>
    <w:p w14:paraId="393F0BCC" w14:textId="35788CDE" w:rsidR="00543A03" w:rsidRPr="004424B1" w:rsidDel="001E07CF" w:rsidRDefault="00543A03" w:rsidP="0067573F">
      <w:pPr>
        <w:rPr>
          <w:del w:id="23518" w:author="Quinten Van Woerkom" w:date="2024-11-25T12:56:00Z" w16du:dateUtc="2024-11-25T11:56:00Z"/>
          <w:lang w:val="en-GB"/>
        </w:rPr>
      </w:pPr>
      <w:del w:id="23519" w:author="Quinten Van Woerkom" w:date="2024-11-25T12:56:00Z" w16du:dateUtc="2024-11-25T11:56:00Z">
        <w:r w:rsidRPr="004424B1" w:rsidDel="001E07CF">
          <w:rPr>
            <w:lang w:val="en-GB"/>
          </w:rPr>
          <w:lastRenderedPageBreak/>
          <w:delText xml:space="preserve">A value must be provided for each of the specified subscription keys and any deployment specific keys for the operation.  The </w:delText>
        </w:r>
        <w:r w:rsidRPr="004424B1" w:rsidDel="001E07CF">
          <w:rPr>
            <w:rStyle w:val="Term"/>
            <w:lang w:val="en-GB"/>
          </w:rPr>
          <w:delText xml:space="preserve">domain </w:delText>
        </w:r>
        <w:r w:rsidRPr="004424B1" w:rsidDel="001E07CF">
          <w:rPr>
            <w:lang w:val="en-GB"/>
          </w:rPr>
          <w:delText>may be omitted if the provider only supports a single domain.</w:delText>
        </w:r>
        <w:bookmarkStart w:id="23520" w:name="_Toc184817890"/>
        <w:bookmarkStart w:id="23521" w:name="_Toc185336539"/>
        <w:bookmarkStart w:id="23522" w:name="_Toc185337372"/>
        <w:bookmarkStart w:id="23523" w:name="_Toc185342093"/>
        <w:bookmarkStart w:id="23524" w:name="_Toc185349703"/>
        <w:bookmarkStart w:id="23525" w:name="_Toc185428812"/>
        <w:bookmarkStart w:id="23526" w:name="_Toc185498453"/>
        <w:bookmarkStart w:id="23527" w:name="_Toc185499653"/>
        <w:bookmarkStart w:id="23528" w:name="_Toc185500854"/>
        <w:bookmarkStart w:id="23529" w:name="_Toc185502059"/>
        <w:bookmarkStart w:id="23530" w:name="_Toc185503265"/>
        <w:bookmarkStart w:id="23531" w:name="_Toc186031525"/>
        <w:bookmarkStart w:id="23532" w:name="_Toc186032731"/>
        <w:bookmarkStart w:id="23533" w:name="_Toc186033937"/>
        <w:bookmarkStart w:id="23534" w:name="_Toc186046435"/>
        <w:bookmarkStart w:id="23535" w:name="_Toc186457201"/>
        <w:bookmarkStart w:id="23536" w:name="_Toc186470846"/>
        <w:bookmarkStart w:id="23537" w:name="_Toc186645357"/>
        <w:bookmarkEnd w:id="23520"/>
        <w:bookmarkEnd w:id="23521"/>
        <w:bookmarkEnd w:id="23522"/>
        <w:bookmarkEnd w:id="23523"/>
        <w:bookmarkEnd w:id="23524"/>
        <w:bookmarkEnd w:id="23525"/>
        <w:bookmarkEnd w:id="23526"/>
        <w:bookmarkEnd w:id="23527"/>
        <w:bookmarkEnd w:id="23528"/>
        <w:bookmarkEnd w:id="23529"/>
        <w:bookmarkEnd w:id="23530"/>
        <w:bookmarkEnd w:id="23531"/>
        <w:bookmarkEnd w:id="23532"/>
        <w:bookmarkEnd w:id="23533"/>
        <w:bookmarkEnd w:id="23534"/>
        <w:bookmarkEnd w:id="23535"/>
        <w:bookmarkEnd w:id="23536"/>
        <w:bookmarkEnd w:id="23537"/>
      </w:del>
    </w:p>
    <w:p w14:paraId="6F41BF6F" w14:textId="2DBBAD8C" w:rsidR="0067573F" w:rsidRPr="004424B1" w:rsidDel="001E07CF" w:rsidRDefault="00543A03" w:rsidP="0067573F">
      <w:pPr>
        <w:rPr>
          <w:del w:id="23538" w:author="Quinten Van Woerkom" w:date="2024-11-25T12:56:00Z" w16du:dateUtc="2024-11-25T11:56:00Z"/>
          <w:lang w:val="en-GB"/>
        </w:rPr>
      </w:pPr>
      <w:del w:id="23539" w:author="Quinten Van Woerkom" w:date="2024-11-25T12:56:00Z" w16du:dateUtc="2024-11-25T11:56:00Z">
        <w:r w:rsidRPr="004424B1" w:rsidDel="001E07CF">
          <w:rPr>
            <w:lang w:val="en-GB"/>
          </w:rPr>
          <w:delText xml:space="preserve">When the consumer subscribes to receive </w:delText>
        </w:r>
        <w:r w:rsidRPr="004424B1" w:rsidDel="001E07CF">
          <w:rPr>
            <w:rStyle w:val="Term"/>
            <w:lang w:val="en-GB"/>
          </w:rPr>
          <w:delText>updates</w:delText>
        </w:r>
        <w:r w:rsidRPr="004424B1" w:rsidDel="001E07CF">
          <w:rPr>
            <w:lang w:val="en-GB"/>
          </w:rPr>
          <w:delText xml:space="preserve">, the subscription filter within the </w:delText>
        </w:r>
        <w:r w:rsidR="00E04666" w:rsidRPr="004424B1" w:rsidDel="001E07CF">
          <w:rPr>
            <w:lang w:val="en-GB"/>
          </w:rPr>
          <w:delText>Register</w:delText>
        </w:r>
        <w:r w:rsidR="00AE4A00" w:rsidRPr="004424B1" w:rsidDel="001E07CF">
          <w:rPr>
            <w:lang w:val="en-GB"/>
          </w:rPr>
          <w:delText xml:space="preserve"> </w:delText>
        </w:r>
        <w:r w:rsidRPr="004424B1" w:rsidDel="001E07CF">
          <w:rPr>
            <w:lang w:val="en-GB"/>
          </w:rPr>
          <w:delText xml:space="preserve">message has </w:delText>
        </w:r>
        <w:r w:rsidR="005323AE" w:rsidRPr="004424B1" w:rsidDel="001E07CF">
          <w:rPr>
            <w:lang w:val="en-GB"/>
          </w:rPr>
          <w:delText>the following structure:</w:delText>
        </w:r>
        <w:bookmarkStart w:id="23540" w:name="_Toc184817891"/>
        <w:bookmarkStart w:id="23541" w:name="_Toc185336540"/>
        <w:bookmarkStart w:id="23542" w:name="_Toc185337373"/>
        <w:bookmarkStart w:id="23543" w:name="_Toc185342094"/>
        <w:bookmarkStart w:id="23544" w:name="_Toc185349704"/>
        <w:bookmarkStart w:id="23545" w:name="_Toc185428813"/>
        <w:bookmarkStart w:id="23546" w:name="_Toc185498454"/>
        <w:bookmarkStart w:id="23547" w:name="_Toc185499654"/>
        <w:bookmarkStart w:id="23548" w:name="_Toc185500855"/>
        <w:bookmarkStart w:id="23549" w:name="_Toc185502060"/>
        <w:bookmarkStart w:id="23550" w:name="_Toc185503266"/>
        <w:bookmarkStart w:id="23551" w:name="_Toc186031526"/>
        <w:bookmarkStart w:id="23552" w:name="_Toc186032732"/>
        <w:bookmarkStart w:id="23553" w:name="_Toc186033938"/>
        <w:bookmarkStart w:id="23554" w:name="_Toc186046436"/>
        <w:bookmarkStart w:id="23555" w:name="_Toc186457202"/>
        <w:bookmarkStart w:id="23556" w:name="_Toc186470847"/>
        <w:bookmarkStart w:id="23557" w:name="_Toc186645358"/>
        <w:bookmarkEnd w:id="23540"/>
        <w:bookmarkEnd w:id="23541"/>
        <w:bookmarkEnd w:id="23542"/>
        <w:bookmarkEnd w:id="23543"/>
        <w:bookmarkEnd w:id="23544"/>
        <w:bookmarkEnd w:id="23545"/>
        <w:bookmarkEnd w:id="23546"/>
        <w:bookmarkEnd w:id="23547"/>
        <w:bookmarkEnd w:id="23548"/>
        <w:bookmarkEnd w:id="23549"/>
        <w:bookmarkEnd w:id="23550"/>
        <w:bookmarkEnd w:id="23551"/>
        <w:bookmarkEnd w:id="23552"/>
        <w:bookmarkEnd w:id="23553"/>
        <w:bookmarkEnd w:id="23554"/>
        <w:bookmarkEnd w:id="23555"/>
        <w:bookmarkEnd w:id="23556"/>
        <w:bookmarkEnd w:id="23557"/>
      </w:del>
    </w:p>
    <w:p w14:paraId="5702950F" w14:textId="5BD16357" w:rsidR="005323AE" w:rsidRPr="004424B1" w:rsidDel="001E07CF" w:rsidRDefault="00543A03" w:rsidP="003A4612">
      <w:pPr>
        <w:pStyle w:val="List"/>
        <w:numPr>
          <w:ilvl w:val="0"/>
          <w:numId w:val="30"/>
        </w:numPr>
        <w:tabs>
          <w:tab w:val="clear" w:pos="360"/>
          <w:tab w:val="left" w:pos="720"/>
        </w:tabs>
        <w:ind w:left="720"/>
        <w:rPr>
          <w:del w:id="23558" w:author="Quinten Van Woerkom" w:date="2024-11-25T12:56:00Z" w16du:dateUtc="2024-11-25T11:56:00Z"/>
        </w:rPr>
      </w:pPr>
      <w:del w:id="23559" w:author="Quinten Van Woerkom" w:date="2024-11-25T12:56:00Z" w16du:dateUtc="2024-11-25T11:56:00Z">
        <w:r w:rsidRPr="004424B1" w:rsidDel="001E07CF">
          <w:delText>d</w:delText>
        </w:r>
        <w:r w:rsidR="005323AE" w:rsidRPr="004424B1" w:rsidDel="001E07CF">
          <w:delText>omain</w:delText>
        </w:r>
        <w:r w:rsidRPr="004424B1" w:rsidDel="001E07CF">
          <w:tab/>
        </w:r>
        <w:r w:rsidRPr="004424B1" w:rsidDel="001E07CF">
          <w:tab/>
        </w:r>
        <w:bookmarkStart w:id="23560" w:name="_Hlk138199100"/>
        <w:r w:rsidR="005323AE" w:rsidRPr="004424B1" w:rsidDel="001E07CF">
          <w:delText>List&lt;MAL::Identifier&gt; [ordered] [*=wildcard]</w:delText>
        </w:r>
        <w:bookmarkEnd w:id="23560"/>
        <w:r w:rsidR="0080213B" w:rsidRPr="004424B1" w:rsidDel="001E07CF">
          <w:delText>;</w:delText>
        </w:r>
        <w:bookmarkStart w:id="23561" w:name="_Toc184817892"/>
        <w:bookmarkStart w:id="23562" w:name="_Toc185336541"/>
        <w:bookmarkStart w:id="23563" w:name="_Toc185337374"/>
        <w:bookmarkStart w:id="23564" w:name="_Toc185342095"/>
        <w:bookmarkStart w:id="23565" w:name="_Toc185349705"/>
        <w:bookmarkStart w:id="23566" w:name="_Toc185428814"/>
        <w:bookmarkStart w:id="23567" w:name="_Toc185498455"/>
        <w:bookmarkStart w:id="23568" w:name="_Toc185499655"/>
        <w:bookmarkStart w:id="23569" w:name="_Toc185500856"/>
        <w:bookmarkStart w:id="23570" w:name="_Toc185502061"/>
        <w:bookmarkStart w:id="23571" w:name="_Toc185503267"/>
        <w:bookmarkStart w:id="23572" w:name="_Toc186031527"/>
        <w:bookmarkStart w:id="23573" w:name="_Toc186032733"/>
        <w:bookmarkStart w:id="23574" w:name="_Toc186033939"/>
        <w:bookmarkStart w:id="23575" w:name="_Toc186046437"/>
        <w:bookmarkStart w:id="23576" w:name="_Toc186457203"/>
        <w:bookmarkStart w:id="23577" w:name="_Toc186470848"/>
        <w:bookmarkStart w:id="23578" w:name="_Toc186645359"/>
        <w:bookmarkEnd w:id="23561"/>
        <w:bookmarkEnd w:id="23562"/>
        <w:bookmarkEnd w:id="23563"/>
        <w:bookmarkEnd w:id="23564"/>
        <w:bookmarkEnd w:id="23565"/>
        <w:bookmarkEnd w:id="23566"/>
        <w:bookmarkEnd w:id="23567"/>
        <w:bookmarkEnd w:id="23568"/>
        <w:bookmarkEnd w:id="23569"/>
        <w:bookmarkEnd w:id="23570"/>
        <w:bookmarkEnd w:id="23571"/>
        <w:bookmarkEnd w:id="23572"/>
        <w:bookmarkEnd w:id="23573"/>
        <w:bookmarkEnd w:id="23574"/>
        <w:bookmarkEnd w:id="23575"/>
        <w:bookmarkEnd w:id="23576"/>
        <w:bookmarkEnd w:id="23577"/>
        <w:bookmarkEnd w:id="23578"/>
      </w:del>
    </w:p>
    <w:p w14:paraId="191D5364" w14:textId="02F5A00D" w:rsidR="005323AE" w:rsidRPr="004424B1" w:rsidDel="001E07CF" w:rsidRDefault="00543A03" w:rsidP="003A4612">
      <w:pPr>
        <w:pStyle w:val="List"/>
        <w:numPr>
          <w:ilvl w:val="0"/>
          <w:numId w:val="30"/>
        </w:numPr>
        <w:tabs>
          <w:tab w:val="clear" w:pos="360"/>
          <w:tab w:val="left" w:pos="720"/>
        </w:tabs>
        <w:ind w:left="720"/>
        <w:rPr>
          <w:del w:id="23579" w:author="Quinten Van Woerkom" w:date="2024-11-25T12:56:00Z" w16du:dateUtc="2024-11-25T11:56:00Z"/>
        </w:rPr>
      </w:pPr>
      <w:del w:id="23580" w:author="Quinten Van Woerkom" w:date="2024-11-25T12:56:00Z" w16du:dateUtc="2024-11-25T11:56:00Z">
        <w:r w:rsidRPr="004424B1" w:rsidDel="001E07CF">
          <w:delText>filters</w:delText>
        </w:r>
        <w:r w:rsidRPr="004424B1" w:rsidDel="001E07CF">
          <w:tab/>
        </w:r>
        <w:r w:rsidRPr="004424B1" w:rsidDel="001E07CF">
          <w:tab/>
        </w:r>
        <w:r w:rsidR="005323AE" w:rsidRPr="004424B1" w:rsidDel="001E07CF">
          <w:tab/>
          <w:delText>List&lt;SubscriptionKey&gt;</w:delText>
        </w:r>
        <w:r w:rsidR="0080213B" w:rsidRPr="004424B1" w:rsidDel="001E07CF">
          <w:delText>.</w:delText>
        </w:r>
        <w:bookmarkStart w:id="23581" w:name="_Toc184817893"/>
        <w:bookmarkStart w:id="23582" w:name="_Toc185336542"/>
        <w:bookmarkStart w:id="23583" w:name="_Toc185337375"/>
        <w:bookmarkStart w:id="23584" w:name="_Toc185342096"/>
        <w:bookmarkStart w:id="23585" w:name="_Toc185349706"/>
        <w:bookmarkStart w:id="23586" w:name="_Toc185428815"/>
        <w:bookmarkStart w:id="23587" w:name="_Toc185498456"/>
        <w:bookmarkStart w:id="23588" w:name="_Toc185499656"/>
        <w:bookmarkStart w:id="23589" w:name="_Toc185500857"/>
        <w:bookmarkStart w:id="23590" w:name="_Toc185502062"/>
        <w:bookmarkStart w:id="23591" w:name="_Toc185503268"/>
        <w:bookmarkStart w:id="23592" w:name="_Toc186031528"/>
        <w:bookmarkStart w:id="23593" w:name="_Toc186032734"/>
        <w:bookmarkStart w:id="23594" w:name="_Toc186033940"/>
        <w:bookmarkStart w:id="23595" w:name="_Toc186046438"/>
        <w:bookmarkStart w:id="23596" w:name="_Toc186457204"/>
        <w:bookmarkStart w:id="23597" w:name="_Toc186470849"/>
        <w:bookmarkStart w:id="23598" w:name="_Toc186645360"/>
        <w:bookmarkEnd w:id="23581"/>
        <w:bookmarkEnd w:id="23582"/>
        <w:bookmarkEnd w:id="23583"/>
        <w:bookmarkEnd w:id="23584"/>
        <w:bookmarkEnd w:id="23585"/>
        <w:bookmarkEnd w:id="23586"/>
        <w:bookmarkEnd w:id="23587"/>
        <w:bookmarkEnd w:id="23588"/>
        <w:bookmarkEnd w:id="23589"/>
        <w:bookmarkEnd w:id="23590"/>
        <w:bookmarkEnd w:id="23591"/>
        <w:bookmarkEnd w:id="23592"/>
        <w:bookmarkEnd w:id="23593"/>
        <w:bookmarkEnd w:id="23594"/>
        <w:bookmarkEnd w:id="23595"/>
        <w:bookmarkEnd w:id="23596"/>
        <w:bookmarkEnd w:id="23597"/>
        <w:bookmarkEnd w:id="23598"/>
      </w:del>
    </w:p>
    <w:p w14:paraId="1E0AA40E" w14:textId="27AED110" w:rsidR="005323AE" w:rsidRPr="004424B1" w:rsidDel="001E07CF" w:rsidRDefault="005323AE" w:rsidP="00846010">
      <w:pPr>
        <w:ind w:left="360"/>
        <w:rPr>
          <w:del w:id="23599" w:author="Quinten Van Woerkom" w:date="2024-11-25T12:56:00Z" w16du:dateUtc="2024-11-25T11:56:00Z"/>
          <w:lang w:val="en-GB"/>
        </w:rPr>
      </w:pPr>
      <w:del w:id="23600" w:author="Quinten Van Woerkom" w:date="2024-11-25T12:56:00Z" w16du:dateUtc="2024-11-25T11:56:00Z">
        <w:r w:rsidRPr="004424B1" w:rsidDel="001E07CF">
          <w:rPr>
            <w:lang w:val="en-GB"/>
          </w:rPr>
          <w:delText>SubscriptionKey:</w:delText>
        </w:r>
        <w:bookmarkStart w:id="23601" w:name="_Toc184817894"/>
        <w:bookmarkStart w:id="23602" w:name="_Toc185336543"/>
        <w:bookmarkStart w:id="23603" w:name="_Toc185337376"/>
        <w:bookmarkStart w:id="23604" w:name="_Toc185342097"/>
        <w:bookmarkStart w:id="23605" w:name="_Toc185349707"/>
        <w:bookmarkStart w:id="23606" w:name="_Toc185428816"/>
        <w:bookmarkStart w:id="23607" w:name="_Toc185498457"/>
        <w:bookmarkStart w:id="23608" w:name="_Toc185499657"/>
        <w:bookmarkStart w:id="23609" w:name="_Toc185500858"/>
        <w:bookmarkStart w:id="23610" w:name="_Toc185502063"/>
        <w:bookmarkStart w:id="23611" w:name="_Toc185503269"/>
        <w:bookmarkStart w:id="23612" w:name="_Toc186031529"/>
        <w:bookmarkStart w:id="23613" w:name="_Toc186032735"/>
        <w:bookmarkStart w:id="23614" w:name="_Toc186033941"/>
        <w:bookmarkStart w:id="23615" w:name="_Toc186046439"/>
        <w:bookmarkStart w:id="23616" w:name="_Toc186457205"/>
        <w:bookmarkStart w:id="23617" w:name="_Toc186470850"/>
        <w:bookmarkStart w:id="23618" w:name="_Toc186645361"/>
        <w:bookmarkEnd w:id="23601"/>
        <w:bookmarkEnd w:id="23602"/>
        <w:bookmarkEnd w:id="23603"/>
        <w:bookmarkEnd w:id="23604"/>
        <w:bookmarkEnd w:id="23605"/>
        <w:bookmarkEnd w:id="23606"/>
        <w:bookmarkEnd w:id="23607"/>
        <w:bookmarkEnd w:id="23608"/>
        <w:bookmarkEnd w:id="23609"/>
        <w:bookmarkEnd w:id="23610"/>
        <w:bookmarkEnd w:id="23611"/>
        <w:bookmarkEnd w:id="23612"/>
        <w:bookmarkEnd w:id="23613"/>
        <w:bookmarkEnd w:id="23614"/>
        <w:bookmarkEnd w:id="23615"/>
        <w:bookmarkEnd w:id="23616"/>
        <w:bookmarkEnd w:id="23617"/>
        <w:bookmarkEnd w:id="23618"/>
      </w:del>
    </w:p>
    <w:p w14:paraId="19446C1A" w14:textId="365B2275" w:rsidR="005323AE" w:rsidRPr="004424B1" w:rsidDel="001E07CF" w:rsidRDefault="005323AE" w:rsidP="003A4612">
      <w:pPr>
        <w:pStyle w:val="List"/>
        <w:numPr>
          <w:ilvl w:val="0"/>
          <w:numId w:val="31"/>
        </w:numPr>
        <w:tabs>
          <w:tab w:val="clear" w:pos="360"/>
          <w:tab w:val="left" w:pos="720"/>
        </w:tabs>
        <w:ind w:left="720"/>
        <w:rPr>
          <w:del w:id="23619" w:author="Quinten Van Woerkom" w:date="2024-11-25T12:56:00Z" w16du:dateUtc="2024-11-25T11:56:00Z"/>
        </w:rPr>
      </w:pPr>
      <w:del w:id="23620" w:author="Quinten Van Woerkom" w:date="2024-11-25T12:56:00Z" w16du:dateUtc="2024-11-25T11:56:00Z">
        <w:r w:rsidRPr="004424B1" w:rsidDel="001E07CF">
          <w:delText>Name</w:delText>
        </w:r>
        <w:r w:rsidRPr="004424B1" w:rsidDel="001E07CF">
          <w:tab/>
        </w:r>
        <w:r w:rsidRPr="004424B1" w:rsidDel="001E07CF">
          <w:tab/>
          <w:delText>MAL::Identifier</w:delText>
        </w:r>
        <w:r w:rsidR="0080213B" w:rsidRPr="004424B1" w:rsidDel="001E07CF">
          <w:delText>;</w:delText>
        </w:r>
        <w:bookmarkStart w:id="23621" w:name="_Toc184817895"/>
        <w:bookmarkStart w:id="23622" w:name="_Toc185336544"/>
        <w:bookmarkStart w:id="23623" w:name="_Toc185337377"/>
        <w:bookmarkStart w:id="23624" w:name="_Toc185342098"/>
        <w:bookmarkStart w:id="23625" w:name="_Toc185349708"/>
        <w:bookmarkStart w:id="23626" w:name="_Toc185428817"/>
        <w:bookmarkStart w:id="23627" w:name="_Toc185498458"/>
        <w:bookmarkStart w:id="23628" w:name="_Toc185499658"/>
        <w:bookmarkStart w:id="23629" w:name="_Toc185500859"/>
        <w:bookmarkStart w:id="23630" w:name="_Toc185502064"/>
        <w:bookmarkStart w:id="23631" w:name="_Toc185503270"/>
        <w:bookmarkStart w:id="23632" w:name="_Toc186031530"/>
        <w:bookmarkStart w:id="23633" w:name="_Toc186032736"/>
        <w:bookmarkStart w:id="23634" w:name="_Toc186033942"/>
        <w:bookmarkStart w:id="23635" w:name="_Toc186046440"/>
        <w:bookmarkStart w:id="23636" w:name="_Toc186457206"/>
        <w:bookmarkStart w:id="23637" w:name="_Toc186470851"/>
        <w:bookmarkStart w:id="23638" w:name="_Toc186645362"/>
        <w:bookmarkEnd w:id="23621"/>
        <w:bookmarkEnd w:id="23622"/>
        <w:bookmarkEnd w:id="23623"/>
        <w:bookmarkEnd w:id="23624"/>
        <w:bookmarkEnd w:id="23625"/>
        <w:bookmarkEnd w:id="23626"/>
        <w:bookmarkEnd w:id="23627"/>
        <w:bookmarkEnd w:id="23628"/>
        <w:bookmarkEnd w:id="23629"/>
        <w:bookmarkEnd w:id="23630"/>
        <w:bookmarkEnd w:id="23631"/>
        <w:bookmarkEnd w:id="23632"/>
        <w:bookmarkEnd w:id="23633"/>
        <w:bookmarkEnd w:id="23634"/>
        <w:bookmarkEnd w:id="23635"/>
        <w:bookmarkEnd w:id="23636"/>
        <w:bookmarkEnd w:id="23637"/>
        <w:bookmarkEnd w:id="23638"/>
      </w:del>
    </w:p>
    <w:p w14:paraId="70F3F211" w14:textId="5265B1B0" w:rsidR="005323AE" w:rsidRPr="004424B1" w:rsidDel="001E07CF" w:rsidRDefault="005323AE" w:rsidP="003A4612">
      <w:pPr>
        <w:pStyle w:val="List"/>
        <w:numPr>
          <w:ilvl w:val="0"/>
          <w:numId w:val="31"/>
        </w:numPr>
        <w:tabs>
          <w:tab w:val="clear" w:pos="360"/>
          <w:tab w:val="left" w:pos="720"/>
        </w:tabs>
        <w:ind w:left="720"/>
        <w:rPr>
          <w:del w:id="23639" w:author="Quinten Van Woerkom" w:date="2024-11-25T12:56:00Z" w16du:dateUtc="2024-11-25T11:56:00Z"/>
        </w:rPr>
      </w:pPr>
      <w:del w:id="23640" w:author="Quinten Van Woerkom" w:date="2024-11-25T12:56:00Z" w16du:dateUtc="2024-11-25T11:56:00Z">
        <w:r w:rsidRPr="004424B1" w:rsidDel="001E07CF">
          <w:delText>Values</w:delText>
        </w:r>
        <w:r w:rsidRPr="004424B1" w:rsidDel="001E07CF">
          <w:tab/>
        </w:r>
        <w:r w:rsidRPr="004424B1" w:rsidDel="001E07CF">
          <w:tab/>
          <w:delText>List&lt;MAL::Attribute&gt;</w:delText>
        </w:r>
        <w:r w:rsidR="0080213B" w:rsidRPr="004424B1" w:rsidDel="001E07CF">
          <w:delText>.</w:delText>
        </w:r>
        <w:bookmarkStart w:id="23641" w:name="_Toc184817896"/>
        <w:bookmarkStart w:id="23642" w:name="_Toc185336545"/>
        <w:bookmarkStart w:id="23643" w:name="_Toc185337378"/>
        <w:bookmarkStart w:id="23644" w:name="_Toc185342099"/>
        <w:bookmarkStart w:id="23645" w:name="_Toc185349709"/>
        <w:bookmarkStart w:id="23646" w:name="_Toc185428818"/>
        <w:bookmarkStart w:id="23647" w:name="_Toc185498459"/>
        <w:bookmarkStart w:id="23648" w:name="_Toc185499659"/>
        <w:bookmarkStart w:id="23649" w:name="_Toc185500860"/>
        <w:bookmarkStart w:id="23650" w:name="_Toc185502065"/>
        <w:bookmarkStart w:id="23651" w:name="_Toc185503271"/>
        <w:bookmarkStart w:id="23652" w:name="_Toc186031531"/>
        <w:bookmarkStart w:id="23653" w:name="_Toc186032737"/>
        <w:bookmarkStart w:id="23654" w:name="_Toc186033943"/>
        <w:bookmarkStart w:id="23655" w:name="_Toc186046441"/>
        <w:bookmarkStart w:id="23656" w:name="_Toc186457207"/>
        <w:bookmarkStart w:id="23657" w:name="_Toc186470852"/>
        <w:bookmarkStart w:id="23658" w:name="_Toc186645363"/>
        <w:bookmarkEnd w:id="23641"/>
        <w:bookmarkEnd w:id="23642"/>
        <w:bookmarkEnd w:id="23643"/>
        <w:bookmarkEnd w:id="23644"/>
        <w:bookmarkEnd w:id="23645"/>
        <w:bookmarkEnd w:id="23646"/>
        <w:bookmarkEnd w:id="23647"/>
        <w:bookmarkEnd w:id="23648"/>
        <w:bookmarkEnd w:id="23649"/>
        <w:bookmarkEnd w:id="23650"/>
        <w:bookmarkEnd w:id="23651"/>
        <w:bookmarkEnd w:id="23652"/>
        <w:bookmarkEnd w:id="23653"/>
        <w:bookmarkEnd w:id="23654"/>
        <w:bookmarkEnd w:id="23655"/>
        <w:bookmarkEnd w:id="23656"/>
        <w:bookmarkEnd w:id="23657"/>
        <w:bookmarkEnd w:id="23658"/>
      </w:del>
    </w:p>
    <w:p w14:paraId="2FB9F212" w14:textId="06A4CF43" w:rsidR="005323AE" w:rsidDel="00220720" w:rsidRDefault="005323AE" w:rsidP="00AE4A00">
      <w:pPr>
        <w:rPr>
          <w:del w:id="23659" w:author="Quinten Van Woerkom" w:date="2024-11-25T12:59:00Z" w16du:dateUtc="2024-11-25T11:59:00Z"/>
          <w:lang w:val="en-GB"/>
        </w:rPr>
      </w:pPr>
      <w:del w:id="23660" w:author="Quinten Van Woerkom" w:date="2024-11-25T12:59:00Z" w16du:dateUtc="2024-11-25T11:59:00Z">
        <w:r w:rsidRPr="004424B1" w:rsidDel="00220720">
          <w:rPr>
            <w:lang w:val="en-GB"/>
          </w:rPr>
          <w:delText xml:space="preserve">The </w:delText>
        </w:r>
        <w:r w:rsidRPr="004424B1" w:rsidDel="00220720">
          <w:rPr>
            <w:rStyle w:val="Term"/>
            <w:lang w:val="en-GB"/>
          </w:rPr>
          <w:delText xml:space="preserve">domain </w:delText>
        </w:r>
        <w:r w:rsidRPr="004424B1" w:rsidDel="00220720">
          <w:rPr>
            <w:lang w:val="en-GB"/>
          </w:rPr>
          <w:delText xml:space="preserve">field may be omitted where all available domains are required, or where the provider only supports a single domain.  A wildcard may be used at any point in the domain hierarchy, for example:  if the domain hierarchy is &lt;mission&gt;.&lt;spacecraft&gt;.&lt;subsystem&gt; then specifying </w:delText>
        </w:r>
        <w:r w:rsidR="00F22E36" w:rsidRPr="004424B1" w:rsidDel="00220720">
          <w:rPr>
            <w:lang w:val="en-GB"/>
          </w:rPr>
          <w:delText>MyMission.*.Power would subscribe to updates to the Power subsystem for all spacecraft in MyMission.</w:delText>
        </w:r>
        <w:bookmarkStart w:id="23661" w:name="_Toc184817897"/>
        <w:bookmarkStart w:id="23662" w:name="_Toc185336546"/>
        <w:bookmarkStart w:id="23663" w:name="_Toc185337379"/>
        <w:bookmarkStart w:id="23664" w:name="_Toc185342100"/>
        <w:bookmarkStart w:id="23665" w:name="_Toc185349710"/>
        <w:bookmarkStart w:id="23666" w:name="_Toc185428819"/>
        <w:bookmarkStart w:id="23667" w:name="_Toc185498460"/>
        <w:bookmarkStart w:id="23668" w:name="_Toc185499660"/>
        <w:bookmarkStart w:id="23669" w:name="_Toc185500861"/>
        <w:bookmarkStart w:id="23670" w:name="_Toc185502066"/>
        <w:bookmarkStart w:id="23671" w:name="_Toc185503272"/>
        <w:bookmarkStart w:id="23672" w:name="_Toc186031532"/>
        <w:bookmarkStart w:id="23673" w:name="_Toc186032738"/>
        <w:bookmarkStart w:id="23674" w:name="_Toc186033944"/>
        <w:bookmarkStart w:id="23675" w:name="_Toc186046442"/>
        <w:bookmarkStart w:id="23676" w:name="_Toc186457208"/>
        <w:bookmarkStart w:id="23677" w:name="_Toc186470853"/>
        <w:bookmarkStart w:id="23678" w:name="_Toc186645364"/>
        <w:bookmarkEnd w:id="23661"/>
        <w:bookmarkEnd w:id="23662"/>
        <w:bookmarkEnd w:id="23663"/>
        <w:bookmarkEnd w:id="23664"/>
        <w:bookmarkEnd w:id="23665"/>
        <w:bookmarkEnd w:id="23666"/>
        <w:bookmarkEnd w:id="23667"/>
        <w:bookmarkEnd w:id="23668"/>
        <w:bookmarkEnd w:id="23669"/>
        <w:bookmarkEnd w:id="23670"/>
        <w:bookmarkEnd w:id="23671"/>
        <w:bookmarkEnd w:id="23672"/>
        <w:bookmarkEnd w:id="23673"/>
        <w:bookmarkEnd w:id="23674"/>
        <w:bookmarkEnd w:id="23675"/>
        <w:bookmarkEnd w:id="23676"/>
        <w:bookmarkEnd w:id="23677"/>
        <w:bookmarkEnd w:id="23678"/>
      </w:del>
    </w:p>
    <w:p w14:paraId="46262F7E" w14:textId="165D9241" w:rsidR="00AE4A00" w:rsidRPr="004424B1" w:rsidDel="00752450" w:rsidRDefault="00AE4A00" w:rsidP="00AE4A00">
      <w:pPr>
        <w:rPr>
          <w:del w:id="23679" w:author="Quinten Van Woerkom" w:date="2024-11-25T13:07:00Z" w16du:dateUtc="2024-11-25T12:07:00Z"/>
          <w:lang w:val="en-GB"/>
        </w:rPr>
      </w:pPr>
      <w:del w:id="23680" w:author="Quinten Van Woerkom" w:date="2024-11-25T13:06:00Z" w16du:dateUtc="2024-11-25T12:06:00Z">
        <w:r w:rsidRPr="004424B1" w:rsidDel="00752450">
          <w:rPr>
            <w:lang w:val="en-GB"/>
          </w:rPr>
          <w:delText xml:space="preserve">The consumer specifies a list of subscription key filters to restrict the set of updates returned.  </w:delText>
        </w:r>
      </w:del>
      <w:del w:id="23681" w:author="Quinten Van Woerkom" w:date="2024-11-25T13:07:00Z" w16du:dateUtc="2024-11-25T12:07:00Z">
        <w:r w:rsidRPr="004424B1" w:rsidDel="00752450">
          <w:rPr>
            <w:lang w:val="en-GB"/>
          </w:rPr>
          <w:delText>It is not required to supply a filter for every subscription key; all updates are returned for omitted filter criteria.  Each filter comprises the name of the subscription key, followed by a list of required values for that key.  If any one of the supplied values is met for a given update, then the filter is passed (the values are ORed by the broker).</w:delText>
        </w:r>
        <w:bookmarkStart w:id="23682" w:name="_Toc184817898"/>
        <w:bookmarkStart w:id="23683" w:name="_Toc185336547"/>
        <w:bookmarkStart w:id="23684" w:name="_Toc185337380"/>
        <w:bookmarkStart w:id="23685" w:name="_Toc185342101"/>
        <w:bookmarkStart w:id="23686" w:name="_Toc185349711"/>
        <w:bookmarkStart w:id="23687" w:name="_Toc185428820"/>
        <w:bookmarkStart w:id="23688" w:name="_Toc185498461"/>
        <w:bookmarkStart w:id="23689" w:name="_Toc185499661"/>
        <w:bookmarkStart w:id="23690" w:name="_Toc185500862"/>
        <w:bookmarkStart w:id="23691" w:name="_Toc185502067"/>
        <w:bookmarkStart w:id="23692" w:name="_Toc185503273"/>
        <w:bookmarkStart w:id="23693" w:name="_Toc186031533"/>
        <w:bookmarkStart w:id="23694" w:name="_Toc186032739"/>
        <w:bookmarkStart w:id="23695" w:name="_Toc186033945"/>
        <w:bookmarkStart w:id="23696" w:name="_Toc186046443"/>
        <w:bookmarkStart w:id="23697" w:name="_Toc186457209"/>
        <w:bookmarkStart w:id="23698" w:name="_Toc186470854"/>
        <w:bookmarkStart w:id="23699" w:name="_Toc186645365"/>
        <w:bookmarkEnd w:id="23682"/>
        <w:bookmarkEnd w:id="23683"/>
        <w:bookmarkEnd w:id="23684"/>
        <w:bookmarkEnd w:id="23685"/>
        <w:bookmarkEnd w:id="23686"/>
        <w:bookmarkEnd w:id="23687"/>
        <w:bookmarkEnd w:id="23688"/>
        <w:bookmarkEnd w:id="23689"/>
        <w:bookmarkEnd w:id="23690"/>
        <w:bookmarkEnd w:id="23691"/>
        <w:bookmarkEnd w:id="23692"/>
        <w:bookmarkEnd w:id="23693"/>
        <w:bookmarkEnd w:id="23694"/>
        <w:bookmarkEnd w:id="23695"/>
        <w:bookmarkEnd w:id="23696"/>
        <w:bookmarkEnd w:id="23697"/>
        <w:bookmarkEnd w:id="23698"/>
        <w:bookmarkEnd w:id="23699"/>
      </w:del>
    </w:p>
    <w:p w14:paraId="41F8DD60" w14:textId="2C56BE26" w:rsidR="00AE4A00" w:rsidRPr="004424B1" w:rsidDel="00752450" w:rsidRDefault="00AE4A00" w:rsidP="00250B68">
      <w:pPr>
        <w:rPr>
          <w:del w:id="23700" w:author="Quinten Van Woerkom" w:date="2024-11-25T13:08:00Z" w16du:dateUtc="2024-11-25T12:08:00Z"/>
          <w:lang w:val="en-GB"/>
        </w:rPr>
      </w:pPr>
      <w:del w:id="23701" w:author="Quinten Van Woerkom" w:date="2024-11-25T13:10:00Z" w16du:dateUtc="2024-11-25T12:10:00Z">
        <w:r w:rsidRPr="004424B1" w:rsidDel="00752450">
          <w:rPr>
            <w:lang w:val="en-GB"/>
          </w:rPr>
          <w:delText xml:space="preserve">The broker filters updates by applying all the specified criteria (the </w:delText>
        </w:r>
        <w:r w:rsidRPr="004424B1" w:rsidDel="00752450">
          <w:rPr>
            <w:rStyle w:val="Term"/>
            <w:lang w:val="en-GB"/>
          </w:rPr>
          <w:delText xml:space="preserve">domain </w:delText>
        </w:r>
        <w:r w:rsidRPr="004424B1" w:rsidDel="00752450">
          <w:rPr>
            <w:lang w:val="en-GB"/>
          </w:rPr>
          <w:delText>and specified subscription key filters are ANDed by the broker).</w:delText>
        </w:r>
      </w:del>
      <w:bookmarkStart w:id="23702" w:name="_Toc184817899"/>
      <w:bookmarkStart w:id="23703" w:name="_Toc185336548"/>
      <w:bookmarkStart w:id="23704" w:name="_Toc185337381"/>
      <w:bookmarkStart w:id="23705" w:name="_Toc185342102"/>
      <w:bookmarkStart w:id="23706" w:name="_Toc185349712"/>
      <w:bookmarkStart w:id="23707" w:name="_Toc185428821"/>
      <w:bookmarkStart w:id="23708" w:name="_Toc185498462"/>
      <w:bookmarkStart w:id="23709" w:name="_Toc185499662"/>
      <w:bookmarkStart w:id="23710" w:name="_Toc185500863"/>
      <w:bookmarkStart w:id="23711" w:name="_Toc185502068"/>
      <w:bookmarkStart w:id="23712" w:name="_Toc185503274"/>
      <w:bookmarkStart w:id="23713" w:name="_Toc186031534"/>
      <w:bookmarkStart w:id="23714" w:name="_Toc186032740"/>
      <w:bookmarkStart w:id="23715" w:name="_Toc186033946"/>
      <w:bookmarkStart w:id="23716" w:name="_Toc186046444"/>
      <w:bookmarkStart w:id="23717" w:name="_Toc186457210"/>
      <w:bookmarkStart w:id="23718" w:name="_Toc186470855"/>
      <w:bookmarkStart w:id="23719" w:name="_Toc186645366"/>
      <w:bookmarkEnd w:id="23702"/>
      <w:bookmarkEnd w:id="23703"/>
      <w:bookmarkEnd w:id="23704"/>
      <w:bookmarkEnd w:id="23705"/>
      <w:bookmarkEnd w:id="23706"/>
      <w:bookmarkEnd w:id="23707"/>
      <w:bookmarkEnd w:id="23708"/>
      <w:bookmarkEnd w:id="23709"/>
      <w:bookmarkEnd w:id="23710"/>
      <w:bookmarkEnd w:id="23711"/>
      <w:bookmarkEnd w:id="23712"/>
      <w:bookmarkEnd w:id="23713"/>
      <w:bookmarkEnd w:id="23714"/>
      <w:bookmarkEnd w:id="23715"/>
      <w:bookmarkEnd w:id="23716"/>
      <w:bookmarkEnd w:id="23717"/>
      <w:bookmarkEnd w:id="23718"/>
      <w:bookmarkEnd w:id="23719"/>
    </w:p>
    <w:p w14:paraId="0351753C" w14:textId="40695739" w:rsidR="00AE4A00" w:rsidDel="00752450" w:rsidRDefault="00AE4A00" w:rsidP="00752450">
      <w:pPr>
        <w:rPr>
          <w:del w:id="23720" w:author="Quinten Van Woerkom" w:date="2024-11-25T13:09:00Z" w16du:dateUtc="2024-11-25T12:09:00Z"/>
          <w:lang w:val="en-GB"/>
        </w:rPr>
      </w:pPr>
      <w:del w:id="23721" w:author="Quinten Van Woerkom" w:date="2024-11-25T13:08:00Z" w16du:dateUtc="2024-11-25T12:08:00Z">
        <w:r w:rsidRPr="004424B1" w:rsidDel="00752450">
          <w:rPr>
            <w:lang w:val="en-GB"/>
          </w:rPr>
          <w:delText xml:space="preserve">For each publish-subscribe operation defined in this </w:delText>
        </w:r>
        <w:r w:rsidR="003752C5" w:rsidRPr="004424B1" w:rsidDel="00752450">
          <w:rPr>
            <w:iCs/>
            <w:lang w:val="en-GB"/>
          </w:rPr>
          <w:delText>Recommended Standard</w:delText>
        </w:r>
        <w:r w:rsidRPr="004424B1" w:rsidDel="00752450">
          <w:rPr>
            <w:lang w:val="en-GB"/>
          </w:rPr>
          <w:delText xml:space="preserve">, the set of subscription keys is defined.  </w:delText>
        </w:r>
        <w:r w:rsidR="002C4F23" w:rsidRPr="004424B1" w:rsidDel="00752450">
          <w:rPr>
            <w:iCs/>
            <w:lang w:val="en-GB"/>
          </w:rPr>
          <w:delText>It should be noted</w:delText>
        </w:r>
        <w:r w:rsidRPr="004424B1" w:rsidDel="00752450">
          <w:rPr>
            <w:lang w:val="en-GB"/>
          </w:rPr>
          <w:delText xml:space="preserve"> that in addition to defined subscription keys, the </w:delText>
        </w:r>
        <w:r w:rsidRPr="004424B1" w:rsidDel="00752450">
          <w:rPr>
            <w:rStyle w:val="Term"/>
            <w:lang w:val="en-GB"/>
          </w:rPr>
          <w:delText xml:space="preserve">domain </w:delText>
        </w:r>
        <w:r w:rsidRPr="004424B1" w:rsidDel="00752450">
          <w:rPr>
            <w:lang w:val="en-GB"/>
          </w:rPr>
          <w:delText>may also be specified as a subscription filter</w:delText>
        </w:r>
        <w:r w:rsidR="006F1657" w:rsidRPr="004424B1" w:rsidDel="00752450">
          <w:rPr>
            <w:lang w:val="en-GB"/>
          </w:rPr>
          <w:delText>.</w:delText>
        </w:r>
      </w:del>
      <w:bookmarkStart w:id="23722" w:name="_Toc184817900"/>
      <w:bookmarkStart w:id="23723" w:name="_Toc185336549"/>
      <w:bookmarkStart w:id="23724" w:name="_Toc185337382"/>
      <w:bookmarkStart w:id="23725" w:name="_Toc185342103"/>
      <w:bookmarkStart w:id="23726" w:name="_Toc185349713"/>
      <w:bookmarkStart w:id="23727" w:name="_Toc185428822"/>
      <w:bookmarkStart w:id="23728" w:name="_Toc185498463"/>
      <w:bookmarkStart w:id="23729" w:name="_Toc185499663"/>
      <w:bookmarkStart w:id="23730" w:name="_Toc185500864"/>
      <w:bookmarkStart w:id="23731" w:name="_Toc185502069"/>
      <w:bookmarkStart w:id="23732" w:name="_Toc185503275"/>
      <w:bookmarkStart w:id="23733" w:name="_Toc186031535"/>
      <w:bookmarkStart w:id="23734" w:name="_Toc186032741"/>
      <w:bookmarkStart w:id="23735" w:name="_Toc186033947"/>
      <w:bookmarkStart w:id="23736" w:name="_Toc186046445"/>
      <w:bookmarkStart w:id="23737" w:name="_Toc186457211"/>
      <w:bookmarkStart w:id="23738" w:name="_Toc186470856"/>
      <w:bookmarkStart w:id="23739" w:name="_Toc186645367"/>
      <w:bookmarkEnd w:id="23722"/>
      <w:bookmarkEnd w:id="23723"/>
      <w:bookmarkEnd w:id="23724"/>
      <w:bookmarkEnd w:id="23725"/>
      <w:bookmarkEnd w:id="23726"/>
      <w:bookmarkEnd w:id="23727"/>
      <w:bookmarkEnd w:id="23728"/>
      <w:bookmarkEnd w:id="23729"/>
      <w:bookmarkEnd w:id="23730"/>
      <w:bookmarkEnd w:id="23731"/>
      <w:bookmarkEnd w:id="23732"/>
      <w:bookmarkEnd w:id="23733"/>
      <w:bookmarkEnd w:id="23734"/>
      <w:bookmarkEnd w:id="23735"/>
      <w:bookmarkEnd w:id="23736"/>
      <w:bookmarkEnd w:id="23737"/>
      <w:bookmarkEnd w:id="23738"/>
      <w:bookmarkEnd w:id="23739"/>
    </w:p>
    <w:p w14:paraId="04302F3D" w14:textId="46F4E121" w:rsidR="005323AE" w:rsidRPr="004424B1" w:rsidDel="00752450" w:rsidRDefault="00D877AC" w:rsidP="00250B68">
      <w:pPr>
        <w:rPr>
          <w:del w:id="23740" w:author="Quinten Van Woerkom" w:date="2024-11-25T13:08:00Z" w16du:dateUtc="2024-11-25T12:08:00Z"/>
          <w:lang w:val="en-GB"/>
        </w:rPr>
      </w:pPr>
      <w:del w:id="23741" w:author="Quinten Van Woerkom" w:date="2024-11-25T13:08:00Z" w16du:dateUtc="2024-11-25T12:08:00Z">
        <w:r w:rsidRPr="004424B1" w:rsidDel="00752450">
          <w:rPr>
            <w:lang w:val="en-GB"/>
          </w:rPr>
          <w:delText>Where a defined subscription key corresponds to an MPS enumerated value, the subscription key is defined with the type MAL::UInteger, where the integer corresponds to the enumerated value.  The MPS Enum type cannot be used directly as it is unknown to the MAL broker.</w:delText>
        </w:r>
        <w:bookmarkStart w:id="23742" w:name="_Toc184817901"/>
        <w:bookmarkStart w:id="23743" w:name="_Toc185336550"/>
        <w:bookmarkStart w:id="23744" w:name="_Toc185337383"/>
        <w:bookmarkStart w:id="23745" w:name="_Toc185342104"/>
        <w:bookmarkStart w:id="23746" w:name="_Toc185349714"/>
        <w:bookmarkStart w:id="23747" w:name="_Toc185428823"/>
        <w:bookmarkStart w:id="23748" w:name="_Toc185498464"/>
        <w:bookmarkStart w:id="23749" w:name="_Toc185499664"/>
        <w:bookmarkStart w:id="23750" w:name="_Toc185500865"/>
        <w:bookmarkStart w:id="23751" w:name="_Toc185502070"/>
        <w:bookmarkStart w:id="23752" w:name="_Toc185503276"/>
        <w:bookmarkStart w:id="23753" w:name="_Toc186031536"/>
        <w:bookmarkStart w:id="23754" w:name="_Toc186032742"/>
        <w:bookmarkStart w:id="23755" w:name="_Toc186033948"/>
        <w:bookmarkStart w:id="23756" w:name="_Toc186046446"/>
        <w:bookmarkStart w:id="23757" w:name="_Toc186457212"/>
        <w:bookmarkStart w:id="23758" w:name="_Toc186470857"/>
        <w:bookmarkStart w:id="23759" w:name="_Toc186645368"/>
        <w:bookmarkEnd w:id="23742"/>
        <w:bookmarkEnd w:id="23743"/>
        <w:bookmarkEnd w:id="23744"/>
        <w:bookmarkEnd w:id="23745"/>
        <w:bookmarkEnd w:id="23746"/>
        <w:bookmarkEnd w:id="23747"/>
        <w:bookmarkEnd w:id="23748"/>
        <w:bookmarkEnd w:id="23749"/>
        <w:bookmarkEnd w:id="23750"/>
        <w:bookmarkEnd w:id="23751"/>
        <w:bookmarkEnd w:id="23752"/>
        <w:bookmarkEnd w:id="23753"/>
        <w:bookmarkEnd w:id="23754"/>
        <w:bookmarkEnd w:id="23755"/>
        <w:bookmarkEnd w:id="23756"/>
        <w:bookmarkEnd w:id="23757"/>
        <w:bookmarkEnd w:id="23758"/>
        <w:bookmarkEnd w:id="23759"/>
      </w:del>
    </w:p>
    <w:p w14:paraId="7553B615" w14:textId="6D492BCF" w:rsidR="00D0073C" w:rsidRPr="004424B1" w:rsidDel="00752450" w:rsidRDefault="00D0073C">
      <w:pPr>
        <w:rPr>
          <w:del w:id="23760" w:author="Quinten Van Woerkom" w:date="2024-11-25T13:09:00Z" w16du:dateUtc="2024-11-25T12:09:00Z"/>
          <w:lang w:val="en-GB"/>
        </w:rPr>
        <w:pPrChange w:id="23761" w:author="Quinten Van Woerkom" w:date="2024-11-25T13:09:00Z" w16du:dateUtc="2024-11-25T12:09:00Z">
          <w:pPr>
            <w:pStyle w:val="Heading3"/>
            <w:spacing w:before="480"/>
          </w:pPr>
        </w:pPrChange>
      </w:pPr>
      <w:bookmarkStart w:id="23762" w:name="_Toc140093823"/>
      <w:del w:id="23763" w:author="Quinten Van Woerkom" w:date="2024-11-25T13:09:00Z" w16du:dateUtc="2024-11-25T12:09:00Z">
        <w:r w:rsidRPr="004424B1" w:rsidDel="00752450">
          <w:rPr>
            <w:lang w:val="en-GB"/>
          </w:rPr>
          <w:delText>Service Operations Using Domain As a Filter</w:delText>
        </w:r>
        <w:bookmarkStart w:id="23764" w:name="_Toc184817902"/>
        <w:bookmarkStart w:id="23765" w:name="_Toc185336551"/>
        <w:bookmarkStart w:id="23766" w:name="_Toc185337384"/>
        <w:bookmarkStart w:id="23767" w:name="_Toc185342105"/>
        <w:bookmarkStart w:id="23768" w:name="_Toc185349715"/>
        <w:bookmarkStart w:id="23769" w:name="_Toc185428824"/>
        <w:bookmarkStart w:id="23770" w:name="_Toc185498465"/>
        <w:bookmarkStart w:id="23771" w:name="_Toc185499665"/>
        <w:bookmarkStart w:id="23772" w:name="_Toc185500866"/>
        <w:bookmarkStart w:id="23773" w:name="_Toc185502071"/>
        <w:bookmarkStart w:id="23774" w:name="_Toc185503277"/>
        <w:bookmarkStart w:id="23775" w:name="_Toc186031537"/>
        <w:bookmarkStart w:id="23776" w:name="_Toc186032743"/>
        <w:bookmarkStart w:id="23777" w:name="_Toc186033949"/>
        <w:bookmarkStart w:id="23778" w:name="_Toc186046447"/>
        <w:bookmarkStart w:id="23779" w:name="_Toc186457213"/>
        <w:bookmarkStart w:id="23780" w:name="_Toc186470858"/>
        <w:bookmarkStart w:id="23781" w:name="_Toc186645369"/>
        <w:bookmarkEnd w:id="23762"/>
        <w:bookmarkEnd w:id="23764"/>
        <w:bookmarkEnd w:id="23765"/>
        <w:bookmarkEnd w:id="23766"/>
        <w:bookmarkEnd w:id="23767"/>
        <w:bookmarkEnd w:id="23768"/>
        <w:bookmarkEnd w:id="23769"/>
        <w:bookmarkEnd w:id="23770"/>
        <w:bookmarkEnd w:id="23771"/>
        <w:bookmarkEnd w:id="23772"/>
        <w:bookmarkEnd w:id="23773"/>
        <w:bookmarkEnd w:id="23774"/>
        <w:bookmarkEnd w:id="23775"/>
        <w:bookmarkEnd w:id="23776"/>
        <w:bookmarkEnd w:id="23777"/>
        <w:bookmarkEnd w:id="23778"/>
        <w:bookmarkEnd w:id="23779"/>
        <w:bookmarkEnd w:id="23780"/>
        <w:bookmarkEnd w:id="23781"/>
      </w:del>
    </w:p>
    <w:p w14:paraId="326AEB44" w14:textId="7D22F192" w:rsidR="00226CE3" w:rsidRPr="004424B1" w:rsidDel="00752450" w:rsidRDefault="00226CE3" w:rsidP="00752450">
      <w:pPr>
        <w:rPr>
          <w:del w:id="23782" w:author="Quinten Van Woerkom" w:date="2024-11-25T13:09:00Z" w16du:dateUtc="2024-11-25T12:09:00Z"/>
          <w:lang w:val="en-GB"/>
        </w:rPr>
      </w:pPr>
      <w:del w:id="23783" w:author="Quinten Van Woerkom" w:date="2024-11-25T13:09:00Z" w16du:dateUtc="2024-11-25T12:09:00Z">
        <w:r w:rsidRPr="004424B1" w:rsidDel="00752450">
          <w:rPr>
            <w:lang w:val="en-GB"/>
          </w:rPr>
          <w:delText>Some</w:delText>
        </w:r>
        <w:r w:rsidR="00D0073C" w:rsidRPr="004424B1" w:rsidDel="00752450">
          <w:rPr>
            <w:lang w:val="en-GB"/>
          </w:rPr>
          <w:delText xml:space="preserve"> service operation</w:delText>
        </w:r>
        <w:r w:rsidRPr="004424B1" w:rsidDel="00752450">
          <w:rPr>
            <w:lang w:val="en-GB"/>
          </w:rPr>
          <w:delText>s</w:delText>
        </w:r>
        <w:r w:rsidR="00D0073C" w:rsidRPr="004424B1" w:rsidDel="00752450">
          <w:rPr>
            <w:lang w:val="en-GB"/>
          </w:rPr>
          <w:delText xml:space="preserve"> </w:delText>
        </w:r>
        <w:r w:rsidRPr="004424B1" w:rsidDel="00752450">
          <w:rPr>
            <w:lang w:val="en-GB"/>
          </w:rPr>
          <w:delText>have</w:delText>
        </w:r>
        <w:r w:rsidR="00D0073C" w:rsidRPr="004424B1" w:rsidDel="00752450">
          <w:rPr>
            <w:lang w:val="en-GB"/>
          </w:rPr>
          <w:delText xml:space="preserve"> a message field </w:delText>
        </w:r>
        <w:r w:rsidR="00280842" w:rsidRPr="004424B1" w:rsidDel="00752450">
          <w:rPr>
            <w:lang w:val="en-GB"/>
          </w:rPr>
          <w:delText>‘</w:delText>
        </w:r>
        <w:r w:rsidR="00D0073C" w:rsidRPr="004424B1" w:rsidDel="00752450">
          <w:rPr>
            <w:lang w:val="en-GB"/>
          </w:rPr>
          <w:delText>domain</w:delText>
        </w:r>
        <w:r w:rsidR="00280842" w:rsidRPr="004424B1" w:rsidDel="00752450">
          <w:rPr>
            <w:lang w:val="en-GB"/>
          </w:rPr>
          <w:delText>’</w:delText>
        </w:r>
        <w:r w:rsidR="00D0073C" w:rsidRPr="004424B1" w:rsidDel="00752450">
          <w:rPr>
            <w:lang w:val="en-GB"/>
          </w:rPr>
          <w:delText xml:space="preserve"> that is used to filter or restrict the scope of the operation by </w:delText>
        </w:r>
        <w:r w:rsidR="00D0073C" w:rsidRPr="004424B1" w:rsidDel="00752450">
          <w:rPr>
            <w:rStyle w:val="Term"/>
            <w:lang w:val="en-GB"/>
          </w:rPr>
          <w:delText>domain</w:delText>
        </w:r>
        <w:r w:rsidRPr="004424B1" w:rsidDel="00752450">
          <w:rPr>
            <w:lang w:val="en-GB"/>
          </w:rPr>
          <w:delText xml:space="preserve">.  In this context, the domain field is equivalent to that in the subscription filter of a publish-subscribe pattern operation (see </w:delText>
        </w:r>
        <w:r w:rsidRPr="004424B1" w:rsidDel="00752450">
          <w:rPr>
            <w:lang w:val="en-GB"/>
          </w:rPr>
          <w:fldChar w:fldCharType="begin"/>
        </w:r>
        <w:r w:rsidRPr="004424B1" w:rsidDel="00752450">
          <w:rPr>
            <w:lang w:val="en-GB"/>
          </w:rPr>
          <w:delInstrText xml:space="preserve"> REF _Ref139886473 \r \h </w:delInstrText>
        </w:r>
        <w:r w:rsidRPr="004424B1" w:rsidDel="00752450">
          <w:rPr>
            <w:lang w:val="en-GB"/>
          </w:rPr>
        </w:r>
        <w:r w:rsidRPr="004424B1" w:rsidDel="00752450">
          <w:rPr>
            <w:lang w:val="en-GB"/>
          </w:rPr>
          <w:fldChar w:fldCharType="separate"/>
        </w:r>
        <w:r w:rsidR="00BF1AC4" w:rsidDel="00752450">
          <w:rPr>
            <w:lang w:val="en-GB"/>
          </w:rPr>
          <w:delText>3.1.3</w:delText>
        </w:r>
        <w:r w:rsidRPr="004424B1" w:rsidDel="00752450">
          <w:rPr>
            <w:lang w:val="en-GB"/>
          </w:rPr>
          <w:fldChar w:fldCharType="end"/>
        </w:r>
        <w:r w:rsidRPr="004424B1" w:rsidDel="00752450">
          <w:rPr>
            <w:lang w:val="en-GB"/>
          </w:rPr>
          <w:delText xml:space="preserve"> above).  The domain field is an ordered list of identifiers representing a domain hierarchy, any node of which can use </w:delText>
        </w:r>
        <w:r w:rsidR="00280842" w:rsidRPr="004424B1" w:rsidDel="00752450">
          <w:rPr>
            <w:lang w:val="en-GB"/>
          </w:rPr>
          <w:delText>‘</w:delText>
        </w:r>
        <w:r w:rsidRPr="004424B1" w:rsidDel="00752450">
          <w:rPr>
            <w:lang w:val="en-GB"/>
          </w:rPr>
          <w:delText>*</w:delText>
        </w:r>
        <w:r w:rsidR="00280842" w:rsidRPr="004424B1" w:rsidDel="00752450">
          <w:rPr>
            <w:lang w:val="en-GB"/>
          </w:rPr>
          <w:delText>’</w:delText>
        </w:r>
        <w:r w:rsidRPr="004424B1" w:rsidDel="00752450">
          <w:rPr>
            <w:lang w:val="en-GB"/>
          </w:rPr>
          <w:delText xml:space="preserve"> as a wildcard (meaning any domain identifier at that level of the hierarchy):</w:delText>
        </w:r>
        <w:bookmarkStart w:id="23784" w:name="_Toc184817903"/>
        <w:bookmarkStart w:id="23785" w:name="_Toc185336552"/>
        <w:bookmarkStart w:id="23786" w:name="_Toc185337385"/>
        <w:bookmarkStart w:id="23787" w:name="_Toc185342106"/>
        <w:bookmarkStart w:id="23788" w:name="_Toc185349716"/>
        <w:bookmarkStart w:id="23789" w:name="_Toc185428825"/>
        <w:bookmarkStart w:id="23790" w:name="_Toc185498466"/>
        <w:bookmarkStart w:id="23791" w:name="_Toc185499666"/>
        <w:bookmarkStart w:id="23792" w:name="_Toc185500867"/>
        <w:bookmarkStart w:id="23793" w:name="_Toc185502072"/>
        <w:bookmarkStart w:id="23794" w:name="_Toc185503278"/>
        <w:bookmarkStart w:id="23795" w:name="_Toc186031538"/>
        <w:bookmarkStart w:id="23796" w:name="_Toc186032744"/>
        <w:bookmarkStart w:id="23797" w:name="_Toc186033950"/>
        <w:bookmarkStart w:id="23798" w:name="_Toc186046448"/>
        <w:bookmarkStart w:id="23799" w:name="_Toc186457214"/>
        <w:bookmarkStart w:id="23800" w:name="_Toc186470859"/>
        <w:bookmarkStart w:id="23801" w:name="_Toc186645370"/>
        <w:bookmarkEnd w:id="23784"/>
        <w:bookmarkEnd w:id="23785"/>
        <w:bookmarkEnd w:id="23786"/>
        <w:bookmarkEnd w:id="23787"/>
        <w:bookmarkEnd w:id="23788"/>
        <w:bookmarkEnd w:id="23789"/>
        <w:bookmarkEnd w:id="23790"/>
        <w:bookmarkEnd w:id="23791"/>
        <w:bookmarkEnd w:id="23792"/>
        <w:bookmarkEnd w:id="23793"/>
        <w:bookmarkEnd w:id="23794"/>
        <w:bookmarkEnd w:id="23795"/>
        <w:bookmarkEnd w:id="23796"/>
        <w:bookmarkEnd w:id="23797"/>
        <w:bookmarkEnd w:id="23798"/>
        <w:bookmarkEnd w:id="23799"/>
        <w:bookmarkEnd w:id="23800"/>
        <w:bookmarkEnd w:id="23801"/>
      </w:del>
    </w:p>
    <w:p w14:paraId="4755E66D" w14:textId="6B7BB5D3" w:rsidR="00226CE3" w:rsidRPr="004424B1" w:rsidDel="00752450" w:rsidRDefault="00226CE3" w:rsidP="003A4612">
      <w:pPr>
        <w:pStyle w:val="List"/>
        <w:numPr>
          <w:ilvl w:val="0"/>
          <w:numId w:val="90"/>
        </w:numPr>
        <w:tabs>
          <w:tab w:val="clear" w:pos="360"/>
          <w:tab w:val="left" w:pos="720"/>
        </w:tabs>
        <w:ind w:left="720"/>
        <w:rPr>
          <w:del w:id="23802" w:author="Quinten Van Woerkom" w:date="2024-11-25T13:09:00Z" w16du:dateUtc="2024-11-25T12:09:00Z"/>
        </w:rPr>
      </w:pPr>
      <w:del w:id="23803" w:author="Quinten Van Woerkom" w:date="2024-11-25T13:09:00Z" w16du:dateUtc="2024-11-25T12:09:00Z">
        <w:r w:rsidRPr="004424B1" w:rsidDel="00752450">
          <w:delText>domain</w:delText>
        </w:r>
        <w:r w:rsidRPr="004424B1" w:rsidDel="00752450">
          <w:tab/>
        </w:r>
        <w:r w:rsidRPr="004424B1" w:rsidDel="00752450">
          <w:tab/>
        </w:r>
        <w:r w:rsidRPr="004424B1" w:rsidDel="00752450">
          <w:tab/>
          <w:delText>List&lt;MAL::Identifier&gt; [ordered] [*=wildcard]</w:delText>
        </w:r>
        <w:bookmarkStart w:id="23804" w:name="_Toc184817904"/>
        <w:bookmarkStart w:id="23805" w:name="_Toc185336553"/>
        <w:bookmarkStart w:id="23806" w:name="_Toc185337386"/>
        <w:bookmarkStart w:id="23807" w:name="_Toc185342107"/>
        <w:bookmarkStart w:id="23808" w:name="_Toc185349717"/>
        <w:bookmarkStart w:id="23809" w:name="_Toc185428826"/>
        <w:bookmarkStart w:id="23810" w:name="_Toc185498467"/>
        <w:bookmarkStart w:id="23811" w:name="_Toc185499667"/>
        <w:bookmarkStart w:id="23812" w:name="_Toc185500868"/>
        <w:bookmarkStart w:id="23813" w:name="_Toc185502073"/>
        <w:bookmarkStart w:id="23814" w:name="_Toc185503279"/>
        <w:bookmarkStart w:id="23815" w:name="_Toc186031539"/>
        <w:bookmarkStart w:id="23816" w:name="_Toc186032745"/>
        <w:bookmarkStart w:id="23817" w:name="_Toc186033951"/>
        <w:bookmarkStart w:id="23818" w:name="_Toc186046449"/>
        <w:bookmarkStart w:id="23819" w:name="_Toc186457215"/>
        <w:bookmarkStart w:id="23820" w:name="_Toc186470860"/>
        <w:bookmarkStart w:id="23821" w:name="_Toc186645371"/>
        <w:bookmarkEnd w:id="23804"/>
        <w:bookmarkEnd w:id="23805"/>
        <w:bookmarkEnd w:id="23806"/>
        <w:bookmarkEnd w:id="23807"/>
        <w:bookmarkEnd w:id="23808"/>
        <w:bookmarkEnd w:id="23809"/>
        <w:bookmarkEnd w:id="23810"/>
        <w:bookmarkEnd w:id="23811"/>
        <w:bookmarkEnd w:id="23812"/>
        <w:bookmarkEnd w:id="23813"/>
        <w:bookmarkEnd w:id="23814"/>
        <w:bookmarkEnd w:id="23815"/>
        <w:bookmarkEnd w:id="23816"/>
        <w:bookmarkEnd w:id="23817"/>
        <w:bookmarkEnd w:id="23818"/>
        <w:bookmarkEnd w:id="23819"/>
        <w:bookmarkEnd w:id="23820"/>
        <w:bookmarkEnd w:id="23821"/>
      </w:del>
    </w:p>
    <w:p w14:paraId="623457A2" w14:textId="5891603E" w:rsidR="00D0073C" w:rsidRPr="004424B1" w:rsidDel="00752450" w:rsidRDefault="00226CE3" w:rsidP="00D0073C">
      <w:pPr>
        <w:rPr>
          <w:del w:id="23822" w:author="Quinten Van Woerkom" w:date="2024-11-25T13:09:00Z" w16du:dateUtc="2024-11-25T12:09:00Z"/>
          <w:lang w:val="en-GB"/>
        </w:rPr>
      </w:pPr>
      <w:del w:id="23823" w:author="Quinten Van Woerkom" w:date="2024-11-25T13:09:00Z" w16du:dateUtc="2024-11-25T12:09:00Z">
        <w:r w:rsidRPr="004424B1" w:rsidDel="00752450">
          <w:rPr>
            <w:lang w:val="en-GB"/>
          </w:rPr>
          <w:lastRenderedPageBreak/>
          <w:delText>If a filtered set of domains is required that cannot be represented through the use of wildcards, then the operation will need to be repeated using different domain filters.</w:delText>
        </w:r>
        <w:bookmarkStart w:id="23824" w:name="_Toc184817905"/>
        <w:bookmarkStart w:id="23825" w:name="_Toc185336554"/>
        <w:bookmarkStart w:id="23826" w:name="_Toc185337387"/>
        <w:bookmarkStart w:id="23827" w:name="_Toc185342108"/>
        <w:bookmarkStart w:id="23828" w:name="_Toc185349718"/>
        <w:bookmarkStart w:id="23829" w:name="_Toc185428827"/>
        <w:bookmarkStart w:id="23830" w:name="_Toc185498468"/>
        <w:bookmarkStart w:id="23831" w:name="_Toc185499668"/>
        <w:bookmarkStart w:id="23832" w:name="_Toc185500869"/>
        <w:bookmarkStart w:id="23833" w:name="_Toc185502074"/>
        <w:bookmarkStart w:id="23834" w:name="_Toc185503280"/>
        <w:bookmarkStart w:id="23835" w:name="_Toc186031540"/>
        <w:bookmarkStart w:id="23836" w:name="_Toc186032746"/>
        <w:bookmarkStart w:id="23837" w:name="_Toc186033952"/>
        <w:bookmarkStart w:id="23838" w:name="_Toc186046450"/>
        <w:bookmarkStart w:id="23839" w:name="_Toc186457216"/>
        <w:bookmarkStart w:id="23840" w:name="_Toc186470861"/>
        <w:bookmarkStart w:id="23841" w:name="_Toc186645372"/>
        <w:bookmarkEnd w:id="23824"/>
        <w:bookmarkEnd w:id="23825"/>
        <w:bookmarkEnd w:id="23826"/>
        <w:bookmarkEnd w:id="23827"/>
        <w:bookmarkEnd w:id="23828"/>
        <w:bookmarkEnd w:id="23829"/>
        <w:bookmarkEnd w:id="23830"/>
        <w:bookmarkEnd w:id="23831"/>
        <w:bookmarkEnd w:id="23832"/>
        <w:bookmarkEnd w:id="23833"/>
        <w:bookmarkEnd w:id="23834"/>
        <w:bookmarkEnd w:id="23835"/>
        <w:bookmarkEnd w:id="23836"/>
        <w:bookmarkEnd w:id="23837"/>
        <w:bookmarkEnd w:id="23838"/>
        <w:bookmarkEnd w:id="23839"/>
        <w:bookmarkEnd w:id="23840"/>
        <w:bookmarkEnd w:id="23841"/>
      </w:del>
    </w:p>
    <w:p w14:paraId="6CB5AB8E" w14:textId="01DE3739" w:rsidR="004407EB" w:rsidRPr="004424B1" w:rsidRDefault="00444FD8" w:rsidP="0043015A">
      <w:pPr>
        <w:pStyle w:val="Heading2"/>
        <w:spacing w:before="480"/>
        <w:rPr>
          <w:lang w:val="en-GB"/>
        </w:rPr>
      </w:pPr>
      <w:bookmarkStart w:id="23842" w:name="_Toc89084069"/>
      <w:bookmarkStart w:id="23843" w:name="_Toc95258328"/>
      <w:bookmarkStart w:id="23844" w:name="_Ref68799757"/>
      <w:bookmarkStart w:id="23845" w:name="_Ref68799907"/>
      <w:bookmarkStart w:id="23846" w:name="_Toc140093824"/>
      <w:bookmarkStart w:id="23847" w:name="_Toc161745100"/>
      <w:bookmarkStart w:id="23848" w:name="_Toc186645373"/>
      <w:bookmarkEnd w:id="23842"/>
      <w:bookmarkEnd w:id="23843"/>
      <w:r w:rsidRPr="004424B1">
        <w:rPr>
          <w:lang w:val="en-GB"/>
        </w:rPr>
        <w:t>Service</w:t>
      </w:r>
      <w:r w:rsidR="004407EB" w:rsidRPr="004424B1">
        <w:rPr>
          <w:lang w:val="en-GB"/>
        </w:rPr>
        <w:t>:  Planning Request</w:t>
      </w:r>
      <w:bookmarkEnd w:id="23844"/>
      <w:bookmarkEnd w:id="23845"/>
      <w:bookmarkEnd w:id="23846"/>
      <w:bookmarkEnd w:id="23847"/>
      <w:ins w:id="23849" w:author="Peter Van Der Plas" w:date="2025-01-01T15:40:00Z" w16du:dateUtc="2025-01-01T14:40:00Z">
        <w:r w:rsidR="00D97FDD">
          <w:rPr>
            <w:lang w:val="en-GB"/>
          </w:rPr>
          <w:t xml:space="preserve"> Service</w:t>
        </w:r>
      </w:ins>
      <w:bookmarkEnd w:id="23848"/>
    </w:p>
    <w:p w14:paraId="10834EAA" w14:textId="40BA2294" w:rsidR="008646C1" w:rsidRPr="004424B1" w:rsidRDefault="00DA3BAB" w:rsidP="0043015A">
      <w:pPr>
        <w:pStyle w:val="Heading3"/>
        <w:rPr>
          <w:lang w:val="en-GB"/>
        </w:rPr>
      </w:pPr>
      <w:bookmarkStart w:id="23850" w:name="_Toc140093825"/>
      <w:del w:id="23851" w:author="Peter Van Der Plas" w:date="2024-12-26T12:35:00Z" w16du:dateUtc="2024-12-26T11:35:00Z">
        <w:r w:rsidRPr="004424B1" w:rsidDel="009A6CA6">
          <w:rPr>
            <w:lang w:val="en-GB"/>
          </w:rPr>
          <w:delText>Summary</w:delText>
        </w:r>
      </w:del>
      <w:bookmarkEnd w:id="23850"/>
      <w:ins w:id="23852" w:author="Peter Van Der Plas" w:date="2024-12-26T12:35:00Z" w16du:dateUtc="2024-12-26T11:35:00Z">
        <w:r w:rsidR="009A6CA6">
          <w:rPr>
            <w:lang w:val="en-GB"/>
          </w:rPr>
          <w:t>Overview</w:t>
        </w:r>
      </w:ins>
    </w:p>
    <w:p w14:paraId="186D8EC6" w14:textId="3E986FC0" w:rsidR="00D5703A" w:rsidRPr="004424B1" w:rsidRDefault="00D5703A" w:rsidP="00D5703A">
      <w:pPr>
        <w:rPr>
          <w:lang w:val="en-GB"/>
        </w:rPr>
      </w:pPr>
      <w:r w:rsidRPr="004424B1">
        <w:rPr>
          <w:lang w:val="en-GB"/>
        </w:rPr>
        <w:t>The Planning Request Service, introduced in</w:t>
      </w:r>
      <w:del w:id="23853" w:author="Quinten Van Woerkom" w:date="2024-12-17T17:45:00Z" w16du:dateUtc="2024-12-17T16:45:00Z">
        <w:r w:rsidRPr="004424B1" w:rsidDel="007D3731">
          <w:rPr>
            <w:lang w:val="en-GB"/>
          </w:rPr>
          <w:delText xml:space="preserve"> </w:delText>
        </w:r>
      </w:del>
      <w:ins w:id="23854" w:author="Quinten Van Woerkom" w:date="2024-12-17T17:46:00Z" w16du:dateUtc="2024-12-17T16:46:00Z">
        <w:r w:rsidR="007D3731">
          <w:rPr>
            <w:lang w:val="en-GB"/>
          </w:rPr>
          <w:t xml:space="preserve"> </w:t>
        </w:r>
      </w:ins>
      <w:ins w:id="23855" w:author="Quinten Van Woerkom" w:date="2024-12-17T17:51:00Z" w16du:dateUtc="2024-12-17T16:51:00Z">
        <w:r w:rsidR="00780A79">
          <w:rPr>
            <w:lang w:val="en-GB"/>
          </w:rPr>
          <w:fldChar w:fldCharType="begin"/>
        </w:r>
        <w:r w:rsidR="00780A79">
          <w:rPr>
            <w:lang w:val="en-GB"/>
          </w:rPr>
          <w:instrText xml:space="preserve"> REF _Ref185350330 \r \h </w:instrText>
        </w:r>
      </w:ins>
      <w:r w:rsidR="00780A79">
        <w:rPr>
          <w:lang w:val="en-GB"/>
        </w:rPr>
      </w:r>
      <w:r w:rsidR="00780A79">
        <w:rPr>
          <w:lang w:val="en-GB"/>
        </w:rPr>
        <w:fldChar w:fldCharType="separate"/>
      </w:r>
      <w:ins w:id="23856" w:author="Peter Van Der Plas" w:date="2025-01-01T17:31:00Z" w16du:dateUtc="2025-01-01T16:31:00Z">
        <w:r w:rsidR="006D1623">
          <w:rPr>
            <w:lang w:val="en-GB"/>
          </w:rPr>
          <w:t>2.5.2</w:t>
        </w:r>
      </w:ins>
      <w:ins w:id="23857" w:author="Quinten Van Woerkom" w:date="2024-12-17T17:51:00Z" w16du:dateUtc="2024-12-17T16:51:00Z">
        <w:r w:rsidR="00780A79">
          <w:rPr>
            <w:lang w:val="en-GB"/>
          </w:rPr>
          <w:fldChar w:fldCharType="end"/>
        </w:r>
      </w:ins>
      <w:del w:id="23858" w:author="Quinten Van Woerkom" w:date="2024-12-17T17:45:00Z" w16du:dateUtc="2024-12-17T16:45:00Z">
        <w:r w:rsidRPr="004424B1" w:rsidDel="007D3731">
          <w:rPr>
            <w:lang w:val="en-GB"/>
          </w:rPr>
          <w:fldChar w:fldCharType="begin"/>
        </w:r>
        <w:r w:rsidRPr="004424B1" w:rsidDel="007D3731">
          <w:rPr>
            <w:lang w:val="en-GB"/>
          </w:rPr>
          <w:delInstrText xml:space="preserve"> REF _Ref62235854 \r \h </w:delInstrText>
        </w:r>
        <w:r w:rsidRPr="004424B1" w:rsidDel="007D3731">
          <w:rPr>
            <w:lang w:val="en-GB"/>
          </w:rPr>
        </w:r>
        <w:r w:rsidRPr="004424B1" w:rsidDel="007D3731">
          <w:rPr>
            <w:lang w:val="en-GB"/>
          </w:rPr>
          <w:fldChar w:fldCharType="separate"/>
        </w:r>
        <w:r w:rsidR="00BF1AC4" w:rsidDel="007D3731">
          <w:rPr>
            <w:lang w:val="en-GB"/>
          </w:rPr>
          <w:delText>2.5.2</w:delText>
        </w:r>
        <w:r w:rsidRPr="004424B1" w:rsidDel="007D3731">
          <w:rPr>
            <w:lang w:val="en-GB"/>
          </w:rPr>
          <w:fldChar w:fldCharType="end"/>
        </w:r>
      </w:del>
      <w:r w:rsidRPr="004424B1">
        <w:rPr>
          <w:lang w:val="en-GB"/>
        </w:rPr>
        <w:t xml:space="preserve">, </w:t>
      </w:r>
      <w:r w:rsidR="00E4054D" w:rsidRPr="004424B1">
        <w:rPr>
          <w:lang w:val="en-GB"/>
        </w:rPr>
        <w:t xml:space="preserve">is provided by a planning function and </w:t>
      </w:r>
      <w:r w:rsidRPr="004424B1">
        <w:rPr>
          <w:lang w:val="en-GB"/>
        </w:rPr>
        <w:t xml:space="preserve">enables its consumers to manage the submission of planning requests and to receive feedback on their status.  It comprises the </w:t>
      </w:r>
      <w:del w:id="23859" w:author="Peter Van Der Plas" w:date="2024-12-26T13:44:00Z" w16du:dateUtc="2024-12-26T12:44:00Z">
        <w:r w:rsidRPr="004424B1" w:rsidDel="00D33C3C">
          <w:rPr>
            <w:lang w:val="en-GB"/>
          </w:rPr>
          <w:delText xml:space="preserve">following </w:delText>
        </w:r>
      </w:del>
      <w:r w:rsidRPr="004424B1">
        <w:rPr>
          <w:lang w:val="en-GB"/>
        </w:rPr>
        <w:t>operations</w:t>
      </w:r>
      <w:ins w:id="23860" w:author="Peter Van Der Plas" w:date="2024-12-26T13:44:00Z" w16du:dateUtc="2024-12-26T12:44:00Z">
        <w:r w:rsidR="00D33C3C">
          <w:rPr>
            <w:lang w:val="en-GB"/>
          </w:rPr>
          <w:t xml:space="preserve"> defined below</w:t>
        </w:r>
      </w:ins>
      <w:r w:rsidRPr="004424B1">
        <w:rPr>
          <w:lang w:val="en-GB"/>
        </w:rPr>
        <w:t>, of which only those in capability set 1 are mandatory.</w:t>
      </w:r>
    </w:p>
    <w:p w14:paraId="0A288E97" w14:textId="2A2ECD7E" w:rsidR="00B13CEE" w:rsidRDefault="005C0F51">
      <w:pPr>
        <w:spacing w:after="240"/>
        <w:rPr>
          <w:ins w:id="23861" w:author="Peter Van Der Plas" w:date="2024-12-26T12:35:00Z" w16du:dateUtc="2024-12-26T11:35:00Z"/>
          <w:lang w:val="en-GB"/>
        </w:rPr>
      </w:pPr>
      <w:r w:rsidRPr="004424B1">
        <w:rPr>
          <w:lang w:val="en-GB"/>
        </w:rPr>
        <w:t>In the context of a hierarchical or federated planning system, the Planning Request Service submitRequest operation can be used to submit a Plan (</w:t>
      </w:r>
      <w:ins w:id="23862" w:author="Peter Van Der Plas" w:date="2024-12-25T20:53:00Z" w16du:dateUtc="2024-12-25T19:53:00Z">
        <w:r w:rsidR="009628E5">
          <w:rPr>
            <w:lang w:val="en-GB"/>
          </w:rPr>
          <w:fldChar w:fldCharType="begin"/>
        </w:r>
        <w:r w:rsidR="009628E5">
          <w:rPr>
            <w:lang w:val="en-GB"/>
          </w:rPr>
          <w:instrText xml:space="preserve"> REF _Ref60926405 \r \h </w:instrText>
        </w:r>
      </w:ins>
      <w:r w:rsidR="009628E5">
        <w:rPr>
          <w:lang w:val="en-GB"/>
        </w:rPr>
      </w:r>
      <w:r w:rsidR="009628E5">
        <w:rPr>
          <w:lang w:val="en-GB"/>
        </w:rPr>
        <w:fldChar w:fldCharType="separate"/>
      </w:r>
      <w:ins w:id="23863" w:author="Peter Van Der Plas" w:date="2025-01-01T17:31:00Z" w16du:dateUtc="2025-01-01T16:31:00Z">
        <w:r w:rsidR="006D1623">
          <w:rPr>
            <w:lang w:val="en-GB"/>
          </w:rPr>
          <w:t>4.5.6</w:t>
        </w:r>
      </w:ins>
      <w:ins w:id="23864" w:author="Peter Van Der Plas" w:date="2024-12-25T20:53:00Z" w16du:dateUtc="2024-12-25T19:53:00Z">
        <w:r w:rsidR="009628E5">
          <w:rPr>
            <w:lang w:val="en-GB"/>
          </w:rPr>
          <w:fldChar w:fldCharType="end"/>
        </w:r>
      </w:ins>
      <w:del w:id="23865" w:author="Peter Van Der Plas" w:date="2024-12-25T20:53:00Z" w16du:dateUtc="2024-12-25T19:53:00Z">
        <w:r w:rsidRPr="004424B1" w:rsidDel="009628E5">
          <w:rPr>
            <w:lang w:val="en-GB"/>
          </w:rPr>
          <w:fldChar w:fldCharType="begin"/>
        </w:r>
        <w:r w:rsidRPr="004424B1" w:rsidDel="009628E5">
          <w:rPr>
            <w:lang w:val="en-GB"/>
          </w:rPr>
          <w:delInstrText xml:space="preserve"> REF _Ref85019844 \r \h </w:delInstrText>
        </w:r>
        <w:r w:rsidRPr="004424B1" w:rsidDel="009628E5">
          <w:rPr>
            <w:lang w:val="en-GB"/>
          </w:rPr>
        </w:r>
        <w:r w:rsidRPr="004424B1" w:rsidDel="009628E5">
          <w:rPr>
            <w:lang w:val="en-GB"/>
          </w:rPr>
          <w:fldChar w:fldCharType="separate"/>
        </w:r>
      </w:del>
      <w:ins w:id="23866" w:author="Quinten Van Woerkom" w:date="2024-12-18T10:27:00Z" w16du:dateUtc="2024-12-18T09:27:00Z">
        <w:del w:id="23867" w:author="Peter Van Der Plas" w:date="2024-12-25T18:53:00Z" w16du:dateUtc="2024-12-25T17:53:00Z">
          <w:r w:rsidR="00825522" w:rsidDel="00547CCE">
            <w:rPr>
              <w:lang w:val="en-GB"/>
            </w:rPr>
            <w:delText>4.5.6.1</w:delText>
          </w:r>
        </w:del>
      </w:ins>
      <w:del w:id="23868" w:author="Peter Van Der Plas" w:date="2024-12-25T18:53:00Z" w16du:dateUtc="2024-12-25T17:53:00Z">
        <w:r w:rsidR="00BF1AC4" w:rsidDel="00547CCE">
          <w:rPr>
            <w:lang w:val="en-GB"/>
          </w:rPr>
          <w:delText>4.2.6.1</w:delText>
        </w:r>
      </w:del>
      <w:del w:id="23869" w:author="Peter Van Der Plas" w:date="2024-12-25T20:53:00Z" w16du:dateUtc="2024-12-25T19:53:00Z">
        <w:r w:rsidRPr="004424B1" w:rsidDel="009628E5">
          <w:rPr>
            <w:lang w:val="en-GB"/>
          </w:rPr>
          <w:fldChar w:fldCharType="end"/>
        </w:r>
      </w:del>
      <w:r w:rsidRPr="004424B1">
        <w:rPr>
          <w:lang w:val="en-GB"/>
        </w:rPr>
        <w:t xml:space="preserve">) to a planning function, either embedding the Plan in the </w:t>
      </w:r>
      <w:r w:rsidR="00823836" w:rsidRPr="004424B1">
        <w:rPr>
          <w:lang w:val="en-GB"/>
        </w:rPr>
        <w:t>request itself</w:t>
      </w:r>
      <w:r w:rsidRPr="004424B1">
        <w:rPr>
          <w:lang w:val="en-GB"/>
        </w:rPr>
        <w:t xml:space="preserve"> or passing it by reference.  If passed by reference, the </w:t>
      </w:r>
      <w:r w:rsidR="00823836" w:rsidRPr="004424B1">
        <w:rPr>
          <w:lang w:val="en-GB"/>
        </w:rPr>
        <w:t>P</w:t>
      </w:r>
      <w:r w:rsidRPr="004424B1">
        <w:rPr>
          <w:lang w:val="en-GB"/>
        </w:rPr>
        <w:t>lan can be retrieved using the Plan Distribution Service (</w:t>
      </w:r>
      <w:r w:rsidRPr="004424B1">
        <w:rPr>
          <w:lang w:val="en-GB"/>
        </w:rPr>
        <w:fldChar w:fldCharType="begin"/>
      </w:r>
      <w:r w:rsidRPr="004424B1">
        <w:rPr>
          <w:lang w:val="en-GB"/>
        </w:rPr>
        <w:instrText xml:space="preserve"> REF _Ref68800723 \r \h </w:instrText>
      </w:r>
      <w:r w:rsidRPr="004424B1">
        <w:rPr>
          <w:lang w:val="en-GB"/>
        </w:rPr>
      </w:r>
      <w:r w:rsidRPr="004424B1">
        <w:rPr>
          <w:lang w:val="en-GB"/>
        </w:rPr>
        <w:fldChar w:fldCharType="separate"/>
      </w:r>
      <w:ins w:id="23870" w:author="Peter Van Der Plas" w:date="2025-01-01T17:31:00Z" w16du:dateUtc="2025-01-01T16:31:00Z">
        <w:r w:rsidR="006D1623">
          <w:rPr>
            <w:lang w:val="en-GB"/>
          </w:rPr>
          <w:t>3.6</w:t>
        </w:r>
      </w:ins>
      <w:ins w:id="23871" w:author="Quinten Van Woerkom" w:date="2024-12-17T17:46:00Z" w16du:dateUtc="2024-12-17T16:46:00Z">
        <w:del w:id="23872" w:author="Peter Van Der Plas" w:date="2024-12-25T18:53:00Z" w16du:dateUtc="2024-12-25T17:53:00Z">
          <w:r w:rsidR="007D3731" w:rsidDel="00547CCE">
            <w:rPr>
              <w:lang w:val="en-GB"/>
            </w:rPr>
            <w:delText>3.6</w:delText>
          </w:r>
        </w:del>
      </w:ins>
      <w:del w:id="23873" w:author="Peter Van Der Plas" w:date="2024-12-25T18:53:00Z" w16du:dateUtc="2024-12-25T17:53:00Z">
        <w:r w:rsidR="00BF1AC4" w:rsidDel="00547CCE">
          <w:rPr>
            <w:lang w:val="en-GB"/>
          </w:rPr>
          <w:delText>3.3</w:delText>
        </w:r>
      </w:del>
      <w:r w:rsidRPr="004424B1">
        <w:rPr>
          <w:lang w:val="en-GB"/>
        </w:rPr>
        <w:fldChar w:fldCharType="end"/>
      </w:r>
      <w:r w:rsidRPr="004424B1">
        <w:rPr>
          <w:lang w:val="en-GB"/>
        </w:rPr>
        <w:t>).</w:t>
      </w:r>
      <w:r w:rsidR="00B13CEE" w:rsidRPr="004424B1">
        <w:rPr>
          <w:lang w:val="en-GB"/>
        </w:rPr>
        <w:t xml:space="preserve">  Patch plans are not permitted in the context of a planning request.</w:t>
      </w:r>
    </w:p>
    <w:p w14:paraId="739F3B4D" w14:textId="612A3B7E" w:rsidR="009A6CA6" w:rsidRPr="004424B1" w:rsidRDefault="009A6CA6">
      <w:pPr>
        <w:pStyle w:val="Heading3"/>
        <w:spacing w:before="480" w:after="240"/>
        <w:rPr>
          <w:lang w:val="en-GB"/>
        </w:rPr>
        <w:pPrChange w:id="23874" w:author="Peter Van Der Plas" w:date="2024-12-26T12:38:00Z" w16du:dateUtc="2024-12-26T11:38:00Z">
          <w:pPr/>
        </w:pPrChange>
      </w:pPr>
      <w:commentRangeStart w:id="23875"/>
      <w:ins w:id="23876" w:author="Peter Van Der Plas" w:date="2024-12-26T12:36:00Z" w16du:dateUtc="2024-12-26T11:36:00Z">
        <w:r>
          <w:rPr>
            <w:lang w:val="en-GB"/>
          </w:rPr>
          <w:t>Definition</w:t>
        </w:r>
      </w:ins>
      <w:commentRangeEnd w:id="23875"/>
      <w:ins w:id="23877" w:author="Peter Van Der Plas" w:date="2024-12-26T12:50:00Z" w16du:dateUtc="2024-12-26T11:50:00Z">
        <w:r w:rsidR="006412E9">
          <w:rPr>
            <w:rStyle w:val="CommentReference"/>
            <w:b w:val="0"/>
            <w:caps w:val="0"/>
          </w:rPr>
          <w:commentReference w:id="23875"/>
        </w:r>
      </w:ins>
    </w:p>
    <w:p w14:paraId="7BA62E6C" w14:textId="39C3541D" w:rsidR="00426FE3" w:rsidRPr="004424B1" w:rsidDel="00FE5957" w:rsidRDefault="00426FE3">
      <w:pPr>
        <w:spacing w:after="240"/>
        <w:rPr>
          <w:del w:id="23878" w:author="Quinten Van Woerkom" w:date="2024-12-19T15:10:00Z" w16du:dateUtc="2024-12-19T14:10:00Z"/>
          <w:lang w:val="en-GB"/>
        </w:rPr>
        <w:pPrChange w:id="23879" w:author="Quinten Van Woerkom" w:date="2024-12-19T15:10:00Z" w16du:dateUtc="2024-12-19T14:10:00Z">
          <w:pPr>
            <w:spacing w:before="0"/>
          </w:pPr>
        </w:pPrChange>
      </w:pPr>
    </w:p>
    <w:tbl>
      <w:tblPr>
        <w:tblStyle w:val="RBTable"/>
        <w:tblW w:w="9242" w:type="dxa"/>
        <w:tblLayout w:type="fixed"/>
        <w:tblLook w:val="0420" w:firstRow="1" w:lastRow="0" w:firstColumn="0" w:lastColumn="0" w:noHBand="0" w:noVBand="1"/>
        <w:tblCaption w:val="SVS PlanningRequest"/>
      </w:tblPr>
      <w:tblGrid>
        <w:gridCol w:w="2399"/>
        <w:gridCol w:w="3119"/>
        <w:gridCol w:w="1276"/>
        <w:gridCol w:w="1275"/>
        <w:gridCol w:w="1173"/>
      </w:tblGrid>
      <w:tr w:rsidR="00C13931" w:rsidRPr="004424B1" w14:paraId="07D97B7D" w14:textId="77777777" w:rsidTr="007E7EDC">
        <w:trPr>
          <w:cnfStyle w:val="100000000000" w:firstRow="1" w:lastRow="0" w:firstColumn="0" w:lastColumn="0" w:oddVBand="0" w:evenVBand="0" w:oddHBand="0" w:evenHBand="0" w:firstRowFirstColumn="0" w:firstRowLastColumn="0" w:lastRowFirstColumn="0" w:lastRowLastColumn="0"/>
          <w:tblHeader/>
        </w:trPr>
        <w:tc>
          <w:tcPr>
            <w:tcW w:w="2399" w:type="dxa"/>
          </w:tcPr>
          <w:p w14:paraId="49D39625" w14:textId="77777777" w:rsidR="001F0553" w:rsidRPr="004424B1" w:rsidRDefault="001F0553" w:rsidP="00C13931">
            <w:pPr>
              <w:pStyle w:val="TableCell"/>
              <w:jc w:val="center"/>
              <w:rPr>
                <w:rFonts w:cs="Arial"/>
                <w:szCs w:val="18"/>
              </w:rPr>
            </w:pPr>
            <w:bookmarkStart w:id="23880" w:name="_Hlk68611562"/>
            <w:r w:rsidRPr="004424B1">
              <w:rPr>
                <w:rFonts w:cs="Arial"/>
                <w:szCs w:val="18"/>
              </w:rPr>
              <w:t>Area Identifier</w:t>
            </w:r>
          </w:p>
        </w:tc>
        <w:tc>
          <w:tcPr>
            <w:tcW w:w="3119" w:type="dxa"/>
          </w:tcPr>
          <w:p w14:paraId="5533EAFF" w14:textId="77777777" w:rsidR="001F0553" w:rsidRPr="004424B1" w:rsidRDefault="001F0553" w:rsidP="00C13931">
            <w:pPr>
              <w:pStyle w:val="TableCell"/>
              <w:jc w:val="center"/>
              <w:rPr>
                <w:rFonts w:cs="Arial"/>
                <w:szCs w:val="18"/>
              </w:rPr>
            </w:pPr>
            <w:r w:rsidRPr="004424B1">
              <w:rPr>
                <w:rFonts w:cs="Arial"/>
                <w:szCs w:val="18"/>
              </w:rPr>
              <w:t>Service Identifier</w:t>
            </w:r>
          </w:p>
        </w:tc>
        <w:tc>
          <w:tcPr>
            <w:tcW w:w="1276" w:type="dxa"/>
          </w:tcPr>
          <w:p w14:paraId="43CB2582" w14:textId="77777777" w:rsidR="001F0553" w:rsidRPr="004424B1" w:rsidRDefault="001F0553" w:rsidP="00C13931">
            <w:pPr>
              <w:pStyle w:val="TableCell"/>
              <w:jc w:val="center"/>
              <w:rPr>
                <w:rFonts w:cs="Arial"/>
                <w:szCs w:val="18"/>
              </w:rPr>
            </w:pPr>
            <w:r w:rsidRPr="004424B1">
              <w:rPr>
                <w:rFonts w:cs="Arial"/>
                <w:szCs w:val="18"/>
              </w:rPr>
              <w:t>Area Number</w:t>
            </w:r>
          </w:p>
        </w:tc>
        <w:tc>
          <w:tcPr>
            <w:tcW w:w="1275" w:type="dxa"/>
          </w:tcPr>
          <w:p w14:paraId="636AC324" w14:textId="77777777" w:rsidR="001F0553" w:rsidRPr="004424B1" w:rsidRDefault="001F0553" w:rsidP="00C13931">
            <w:pPr>
              <w:pStyle w:val="TableCell"/>
              <w:jc w:val="center"/>
              <w:rPr>
                <w:rFonts w:cs="Arial"/>
                <w:szCs w:val="18"/>
              </w:rPr>
            </w:pPr>
            <w:r w:rsidRPr="004424B1">
              <w:rPr>
                <w:rFonts w:cs="Arial"/>
                <w:szCs w:val="18"/>
              </w:rPr>
              <w:t>Service Number</w:t>
            </w:r>
          </w:p>
        </w:tc>
        <w:tc>
          <w:tcPr>
            <w:tcW w:w="1173" w:type="dxa"/>
          </w:tcPr>
          <w:p w14:paraId="11CD30E5" w14:textId="77777777" w:rsidR="001F0553" w:rsidRPr="004424B1" w:rsidRDefault="001F0553" w:rsidP="00C13931">
            <w:pPr>
              <w:pStyle w:val="TableCell"/>
              <w:jc w:val="center"/>
              <w:rPr>
                <w:rFonts w:cs="Arial"/>
                <w:szCs w:val="18"/>
              </w:rPr>
            </w:pPr>
            <w:r w:rsidRPr="004424B1">
              <w:rPr>
                <w:rFonts w:cs="Arial"/>
                <w:szCs w:val="18"/>
              </w:rPr>
              <w:t>Area Version</w:t>
            </w:r>
          </w:p>
        </w:tc>
      </w:tr>
      <w:tr w:rsidR="00C13931" w:rsidRPr="004424B1" w14:paraId="4011AB00" w14:textId="77777777" w:rsidTr="00EE5123">
        <w:tc>
          <w:tcPr>
            <w:tcW w:w="2399" w:type="dxa"/>
          </w:tcPr>
          <w:p w14:paraId="3D632A06" w14:textId="77777777" w:rsidR="00C67BE1" w:rsidRPr="004424B1" w:rsidRDefault="00C13931" w:rsidP="00C13931">
            <w:pPr>
              <w:pStyle w:val="TableCell"/>
              <w:jc w:val="center"/>
              <w:rPr>
                <w:rFonts w:cs="Arial"/>
                <w:szCs w:val="18"/>
              </w:rPr>
            </w:pPr>
            <w:r w:rsidRPr="004424B1">
              <w:rPr>
                <w:rFonts w:cs="Arial"/>
                <w:szCs w:val="18"/>
              </w:rPr>
              <w:t>MPS</w:t>
            </w:r>
          </w:p>
        </w:tc>
        <w:tc>
          <w:tcPr>
            <w:tcW w:w="3119" w:type="dxa"/>
          </w:tcPr>
          <w:p w14:paraId="20500A30" w14:textId="77777777" w:rsidR="00C67BE1" w:rsidRPr="006412E9" w:rsidRDefault="00C13931" w:rsidP="00C13931">
            <w:pPr>
              <w:pStyle w:val="TableCell"/>
              <w:jc w:val="center"/>
              <w:rPr>
                <w:rFonts w:cs="Arial"/>
                <w:szCs w:val="18"/>
              </w:rPr>
            </w:pPr>
            <w:proofErr w:type="spellStart"/>
            <w:r w:rsidRPr="006412E9">
              <w:rPr>
                <w:rFonts w:cs="Arial"/>
                <w:szCs w:val="18"/>
              </w:rPr>
              <w:t>PlanningRequest</w:t>
            </w:r>
            <w:proofErr w:type="spellEnd"/>
          </w:p>
        </w:tc>
        <w:tc>
          <w:tcPr>
            <w:tcW w:w="1276" w:type="dxa"/>
          </w:tcPr>
          <w:p w14:paraId="39A39D64" w14:textId="14921E27" w:rsidR="00C67BE1" w:rsidRPr="004424B1" w:rsidRDefault="00017DDD" w:rsidP="00C13931">
            <w:pPr>
              <w:pStyle w:val="TableCell"/>
              <w:jc w:val="center"/>
              <w:rPr>
                <w:rFonts w:cs="Arial"/>
                <w:szCs w:val="18"/>
              </w:rPr>
            </w:pPr>
            <w:r w:rsidRPr="004424B1">
              <w:rPr>
                <w:rFonts w:cs="Arial"/>
                <w:szCs w:val="18"/>
              </w:rPr>
              <w:t>5</w:t>
            </w:r>
          </w:p>
        </w:tc>
        <w:tc>
          <w:tcPr>
            <w:tcW w:w="1275" w:type="dxa"/>
          </w:tcPr>
          <w:p w14:paraId="54D9E9E2" w14:textId="77777777" w:rsidR="00C67BE1" w:rsidRPr="004424B1" w:rsidRDefault="00C13931" w:rsidP="00C13931">
            <w:pPr>
              <w:pStyle w:val="TableCell"/>
              <w:jc w:val="center"/>
              <w:rPr>
                <w:rFonts w:cs="Arial"/>
                <w:szCs w:val="18"/>
              </w:rPr>
            </w:pPr>
            <w:r w:rsidRPr="004424B1">
              <w:rPr>
                <w:rFonts w:cs="Arial"/>
                <w:szCs w:val="18"/>
              </w:rPr>
              <w:t>1</w:t>
            </w:r>
          </w:p>
        </w:tc>
        <w:tc>
          <w:tcPr>
            <w:tcW w:w="1173" w:type="dxa"/>
          </w:tcPr>
          <w:p w14:paraId="46EE53CD" w14:textId="77777777" w:rsidR="00C67BE1" w:rsidRPr="004424B1" w:rsidRDefault="00C13931" w:rsidP="00C13931">
            <w:pPr>
              <w:pStyle w:val="TableCell"/>
              <w:jc w:val="center"/>
              <w:rPr>
                <w:rFonts w:cs="Arial"/>
                <w:szCs w:val="18"/>
              </w:rPr>
            </w:pPr>
            <w:r w:rsidRPr="004424B1">
              <w:rPr>
                <w:rFonts w:cs="Arial"/>
                <w:szCs w:val="18"/>
              </w:rPr>
              <w:t>1</w:t>
            </w:r>
          </w:p>
        </w:tc>
      </w:tr>
    </w:tbl>
    <w:p w14:paraId="00D9FC71" w14:textId="77777777" w:rsidR="001F0553" w:rsidRPr="004424B1" w:rsidRDefault="001F0553" w:rsidP="005D7CF5">
      <w:pPr>
        <w:spacing w:before="0" w:line="240" w:lineRule="auto"/>
        <w:rPr>
          <w:rFonts w:ascii="Arial" w:hAnsi="Arial" w:cs="Arial"/>
          <w:sz w:val="2"/>
          <w:szCs w:val="2"/>
          <w:lang w:val="en-GB"/>
        </w:rPr>
      </w:pPr>
    </w:p>
    <w:tbl>
      <w:tblPr>
        <w:tblStyle w:val="RBTable"/>
        <w:tblW w:w="9242" w:type="dxa"/>
        <w:tblLayout w:type="fixed"/>
        <w:tblLook w:val="0420" w:firstRow="1" w:lastRow="0" w:firstColumn="0" w:lastColumn="0" w:noHBand="0" w:noVBand="1"/>
      </w:tblPr>
      <w:tblGrid>
        <w:gridCol w:w="2398"/>
        <w:gridCol w:w="4394"/>
        <w:gridCol w:w="1276"/>
        <w:gridCol w:w="1174"/>
      </w:tblGrid>
      <w:tr w:rsidR="00A60A7F" w:rsidRPr="004424B1" w14:paraId="71C74583" w14:textId="77777777" w:rsidTr="007E7EDC">
        <w:trPr>
          <w:cnfStyle w:val="100000000000" w:firstRow="1" w:lastRow="0" w:firstColumn="0" w:lastColumn="0" w:oddVBand="0" w:evenVBand="0" w:oddHBand="0" w:evenHBand="0" w:firstRowFirstColumn="0" w:firstRowLastColumn="0" w:lastRowFirstColumn="0" w:lastRowLastColumn="0"/>
          <w:tblHeader/>
        </w:trPr>
        <w:tc>
          <w:tcPr>
            <w:tcW w:w="2398" w:type="dxa"/>
          </w:tcPr>
          <w:p w14:paraId="45B61B92" w14:textId="77777777" w:rsidR="00A60A7F" w:rsidRPr="004424B1" w:rsidRDefault="00A60A7F" w:rsidP="00C13931">
            <w:pPr>
              <w:pStyle w:val="TableCell"/>
              <w:jc w:val="center"/>
              <w:rPr>
                <w:rFonts w:cs="Arial"/>
                <w:szCs w:val="18"/>
              </w:rPr>
            </w:pPr>
            <w:r w:rsidRPr="004424B1">
              <w:rPr>
                <w:rFonts w:cs="Arial"/>
                <w:szCs w:val="18"/>
              </w:rPr>
              <w:t>Interaction Pattern</w:t>
            </w:r>
          </w:p>
        </w:tc>
        <w:tc>
          <w:tcPr>
            <w:tcW w:w="4394" w:type="dxa"/>
          </w:tcPr>
          <w:p w14:paraId="764C836F" w14:textId="77777777" w:rsidR="00A60A7F" w:rsidRPr="004424B1" w:rsidRDefault="00A60A7F" w:rsidP="00C13931">
            <w:pPr>
              <w:pStyle w:val="TableCell"/>
              <w:jc w:val="center"/>
              <w:rPr>
                <w:rFonts w:cs="Arial"/>
                <w:szCs w:val="18"/>
              </w:rPr>
            </w:pPr>
            <w:r w:rsidRPr="004424B1">
              <w:rPr>
                <w:rFonts w:cs="Arial"/>
                <w:szCs w:val="18"/>
              </w:rPr>
              <w:t>Operation Identifier</w:t>
            </w:r>
          </w:p>
        </w:tc>
        <w:tc>
          <w:tcPr>
            <w:tcW w:w="1276" w:type="dxa"/>
          </w:tcPr>
          <w:p w14:paraId="705B24FE" w14:textId="77777777" w:rsidR="00A60A7F" w:rsidRPr="004424B1" w:rsidRDefault="00A60A7F" w:rsidP="00C13931">
            <w:pPr>
              <w:pStyle w:val="TableCell"/>
              <w:jc w:val="center"/>
              <w:rPr>
                <w:rFonts w:cs="Arial"/>
                <w:szCs w:val="18"/>
              </w:rPr>
            </w:pPr>
            <w:r w:rsidRPr="004424B1">
              <w:rPr>
                <w:rFonts w:cs="Arial"/>
                <w:szCs w:val="18"/>
              </w:rPr>
              <w:t>Operation Number</w:t>
            </w:r>
          </w:p>
        </w:tc>
        <w:tc>
          <w:tcPr>
            <w:tcW w:w="1174" w:type="dxa"/>
          </w:tcPr>
          <w:p w14:paraId="6E4BECC5" w14:textId="77777777" w:rsidR="00A60A7F" w:rsidRPr="004424B1" w:rsidRDefault="00A60A7F" w:rsidP="00C13931">
            <w:pPr>
              <w:pStyle w:val="TableCell"/>
              <w:jc w:val="center"/>
              <w:rPr>
                <w:rFonts w:cs="Arial"/>
                <w:szCs w:val="18"/>
              </w:rPr>
            </w:pPr>
            <w:r w:rsidRPr="004424B1">
              <w:rPr>
                <w:rFonts w:cs="Arial"/>
                <w:szCs w:val="18"/>
              </w:rPr>
              <w:t>Capability Set</w:t>
            </w:r>
          </w:p>
        </w:tc>
      </w:tr>
      <w:tr w:rsidR="00A60A7F" w:rsidRPr="004424B1" w14:paraId="2E2626A2" w14:textId="77777777" w:rsidTr="00EE5123">
        <w:tc>
          <w:tcPr>
            <w:tcW w:w="2398" w:type="dxa"/>
          </w:tcPr>
          <w:p w14:paraId="04C2ADDA" w14:textId="77777777" w:rsidR="00A60A7F" w:rsidRPr="004424B1" w:rsidRDefault="00A60A7F" w:rsidP="00C13931">
            <w:pPr>
              <w:pStyle w:val="TableCell"/>
              <w:jc w:val="center"/>
              <w:rPr>
                <w:rFonts w:cs="Arial"/>
                <w:szCs w:val="18"/>
              </w:rPr>
            </w:pPr>
            <w:r w:rsidRPr="004424B1">
              <w:rPr>
                <w:rFonts w:cs="Arial"/>
                <w:szCs w:val="18"/>
              </w:rPr>
              <w:t>REQUEST</w:t>
            </w:r>
          </w:p>
        </w:tc>
        <w:tc>
          <w:tcPr>
            <w:tcW w:w="4394" w:type="dxa"/>
          </w:tcPr>
          <w:p w14:paraId="3B943007" w14:textId="77777777" w:rsidR="00A60A7F" w:rsidRPr="004424B1" w:rsidRDefault="00A60A7F" w:rsidP="00C13931">
            <w:pPr>
              <w:pStyle w:val="TableCell"/>
              <w:jc w:val="center"/>
              <w:rPr>
                <w:rFonts w:cs="Arial"/>
                <w:szCs w:val="18"/>
              </w:rPr>
            </w:pPr>
            <w:r w:rsidRPr="004424B1">
              <w:rPr>
                <w:rFonts w:cs="Arial"/>
                <w:szCs w:val="18"/>
              </w:rPr>
              <w:t>submitRequest</w:t>
            </w:r>
          </w:p>
        </w:tc>
        <w:tc>
          <w:tcPr>
            <w:tcW w:w="1276" w:type="dxa"/>
          </w:tcPr>
          <w:p w14:paraId="3F036059" w14:textId="77777777" w:rsidR="00A60A7F" w:rsidRPr="004424B1" w:rsidRDefault="00A60A7F" w:rsidP="00C13931">
            <w:pPr>
              <w:pStyle w:val="TableCell"/>
              <w:jc w:val="center"/>
              <w:rPr>
                <w:rFonts w:cs="Arial"/>
                <w:szCs w:val="18"/>
              </w:rPr>
            </w:pPr>
            <w:r w:rsidRPr="004424B1">
              <w:rPr>
                <w:rFonts w:cs="Arial"/>
                <w:szCs w:val="18"/>
              </w:rPr>
              <w:t>1</w:t>
            </w:r>
          </w:p>
        </w:tc>
        <w:tc>
          <w:tcPr>
            <w:tcW w:w="1174" w:type="dxa"/>
            <w:vMerge w:val="restart"/>
          </w:tcPr>
          <w:p w14:paraId="6DECBD46" w14:textId="77777777" w:rsidR="00A60A7F" w:rsidRPr="004424B1" w:rsidRDefault="00A60A7F" w:rsidP="00C13931">
            <w:pPr>
              <w:pStyle w:val="TableCell"/>
              <w:jc w:val="center"/>
              <w:rPr>
                <w:rFonts w:cs="Arial"/>
                <w:szCs w:val="18"/>
              </w:rPr>
            </w:pPr>
            <w:r w:rsidRPr="004424B1">
              <w:rPr>
                <w:rFonts w:cs="Arial"/>
                <w:szCs w:val="18"/>
              </w:rPr>
              <w:t>1</w:t>
            </w:r>
          </w:p>
        </w:tc>
      </w:tr>
      <w:tr w:rsidR="00A60A7F" w:rsidRPr="004424B1" w14:paraId="1F80B10D" w14:textId="77777777" w:rsidTr="00EE5123">
        <w:tc>
          <w:tcPr>
            <w:tcW w:w="2398" w:type="dxa"/>
          </w:tcPr>
          <w:p w14:paraId="08A4E69A" w14:textId="77777777" w:rsidR="00A60A7F" w:rsidRPr="004424B1" w:rsidRDefault="00A60A7F" w:rsidP="00C13931">
            <w:pPr>
              <w:pStyle w:val="TableCell"/>
              <w:jc w:val="center"/>
              <w:rPr>
                <w:rFonts w:cs="Arial"/>
                <w:szCs w:val="18"/>
              </w:rPr>
            </w:pPr>
            <w:r w:rsidRPr="004424B1">
              <w:rPr>
                <w:rFonts w:cs="Arial"/>
                <w:szCs w:val="18"/>
              </w:rPr>
              <w:t>REQUEST</w:t>
            </w:r>
          </w:p>
        </w:tc>
        <w:tc>
          <w:tcPr>
            <w:tcW w:w="4394" w:type="dxa"/>
          </w:tcPr>
          <w:p w14:paraId="392F5BF1" w14:textId="77777777" w:rsidR="00A60A7F" w:rsidRPr="004424B1" w:rsidRDefault="00A60A7F" w:rsidP="00C13931">
            <w:pPr>
              <w:pStyle w:val="TableCell"/>
              <w:jc w:val="center"/>
              <w:rPr>
                <w:rFonts w:cs="Arial"/>
                <w:szCs w:val="18"/>
              </w:rPr>
            </w:pPr>
            <w:proofErr w:type="spellStart"/>
            <w:r w:rsidRPr="004424B1">
              <w:rPr>
                <w:rFonts w:cs="Arial"/>
                <w:szCs w:val="18"/>
              </w:rPr>
              <w:t>getRequestSummaries</w:t>
            </w:r>
            <w:proofErr w:type="spellEnd"/>
          </w:p>
        </w:tc>
        <w:tc>
          <w:tcPr>
            <w:tcW w:w="1276" w:type="dxa"/>
          </w:tcPr>
          <w:p w14:paraId="68E6F6A7" w14:textId="77777777" w:rsidR="00A60A7F" w:rsidRPr="004424B1" w:rsidRDefault="00A60A7F" w:rsidP="00C13931">
            <w:pPr>
              <w:pStyle w:val="TableCell"/>
              <w:jc w:val="center"/>
              <w:rPr>
                <w:rFonts w:cs="Arial"/>
                <w:szCs w:val="18"/>
              </w:rPr>
            </w:pPr>
            <w:r w:rsidRPr="004424B1">
              <w:rPr>
                <w:rFonts w:cs="Arial"/>
                <w:szCs w:val="18"/>
              </w:rPr>
              <w:t>2</w:t>
            </w:r>
          </w:p>
        </w:tc>
        <w:tc>
          <w:tcPr>
            <w:tcW w:w="1174" w:type="dxa"/>
            <w:vMerge/>
          </w:tcPr>
          <w:p w14:paraId="05C9885B" w14:textId="77777777" w:rsidR="00A60A7F" w:rsidRPr="004424B1" w:rsidRDefault="00A60A7F" w:rsidP="00C13931">
            <w:pPr>
              <w:pStyle w:val="TableCell"/>
              <w:jc w:val="center"/>
              <w:rPr>
                <w:rFonts w:cs="Arial"/>
                <w:szCs w:val="18"/>
              </w:rPr>
            </w:pPr>
          </w:p>
        </w:tc>
      </w:tr>
      <w:tr w:rsidR="00A60A7F" w:rsidRPr="004424B1" w14:paraId="78CAD7D2" w14:textId="77777777" w:rsidTr="00EE5123">
        <w:tc>
          <w:tcPr>
            <w:tcW w:w="2398" w:type="dxa"/>
          </w:tcPr>
          <w:p w14:paraId="2714F6B9" w14:textId="77777777" w:rsidR="00A60A7F" w:rsidRPr="004424B1" w:rsidRDefault="00A60A7F" w:rsidP="00C13931">
            <w:pPr>
              <w:pStyle w:val="TableCell"/>
              <w:jc w:val="center"/>
              <w:rPr>
                <w:rFonts w:cs="Arial"/>
                <w:szCs w:val="18"/>
              </w:rPr>
            </w:pPr>
            <w:r w:rsidRPr="004424B1">
              <w:rPr>
                <w:rFonts w:cs="Arial"/>
                <w:szCs w:val="18"/>
              </w:rPr>
              <w:t>PROGRESS</w:t>
            </w:r>
          </w:p>
        </w:tc>
        <w:tc>
          <w:tcPr>
            <w:tcW w:w="4394" w:type="dxa"/>
          </w:tcPr>
          <w:p w14:paraId="6A49D71E" w14:textId="77777777" w:rsidR="00A60A7F" w:rsidRPr="004424B1" w:rsidRDefault="00A60A7F" w:rsidP="00C13931">
            <w:pPr>
              <w:pStyle w:val="TableCell"/>
              <w:jc w:val="center"/>
              <w:rPr>
                <w:rFonts w:cs="Arial"/>
                <w:szCs w:val="18"/>
              </w:rPr>
            </w:pPr>
            <w:r w:rsidRPr="004424B1">
              <w:rPr>
                <w:rFonts w:cs="Arial"/>
                <w:szCs w:val="18"/>
              </w:rPr>
              <w:t>getRequestStatus</w:t>
            </w:r>
          </w:p>
        </w:tc>
        <w:tc>
          <w:tcPr>
            <w:tcW w:w="1276" w:type="dxa"/>
          </w:tcPr>
          <w:p w14:paraId="2DCE97C8" w14:textId="77777777" w:rsidR="00A60A7F" w:rsidRPr="004424B1" w:rsidRDefault="00A60A7F" w:rsidP="00C13931">
            <w:pPr>
              <w:pStyle w:val="TableCell"/>
              <w:jc w:val="center"/>
              <w:rPr>
                <w:rFonts w:cs="Arial"/>
                <w:szCs w:val="18"/>
              </w:rPr>
            </w:pPr>
            <w:r w:rsidRPr="004424B1">
              <w:rPr>
                <w:rFonts w:cs="Arial"/>
                <w:szCs w:val="18"/>
              </w:rPr>
              <w:t>3</w:t>
            </w:r>
          </w:p>
        </w:tc>
        <w:tc>
          <w:tcPr>
            <w:tcW w:w="1174" w:type="dxa"/>
            <w:vMerge/>
          </w:tcPr>
          <w:p w14:paraId="75AFEAAD" w14:textId="77777777" w:rsidR="00A60A7F" w:rsidRPr="004424B1" w:rsidRDefault="00A60A7F" w:rsidP="00C13931">
            <w:pPr>
              <w:pStyle w:val="TableCell"/>
              <w:jc w:val="center"/>
              <w:rPr>
                <w:rFonts w:cs="Arial"/>
                <w:szCs w:val="18"/>
              </w:rPr>
            </w:pPr>
          </w:p>
        </w:tc>
      </w:tr>
      <w:tr w:rsidR="00A60A7F" w:rsidRPr="004424B1" w14:paraId="2B865B0F" w14:textId="77777777" w:rsidTr="00EE5123">
        <w:tc>
          <w:tcPr>
            <w:tcW w:w="2398" w:type="dxa"/>
          </w:tcPr>
          <w:p w14:paraId="18C67F90" w14:textId="77777777" w:rsidR="00A60A7F" w:rsidRPr="004424B1" w:rsidRDefault="00A60A7F" w:rsidP="00C13931">
            <w:pPr>
              <w:pStyle w:val="TableCell"/>
              <w:jc w:val="center"/>
              <w:rPr>
                <w:rFonts w:cs="Arial"/>
                <w:szCs w:val="18"/>
              </w:rPr>
            </w:pPr>
            <w:r w:rsidRPr="004424B1">
              <w:rPr>
                <w:rFonts w:cs="Arial"/>
                <w:szCs w:val="18"/>
              </w:rPr>
              <w:t>SUBMIT</w:t>
            </w:r>
          </w:p>
        </w:tc>
        <w:tc>
          <w:tcPr>
            <w:tcW w:w="4394" w:type="dxa"/>
          </w:tcPr>
          <w:p w14:paraId="12187CED" w14:textId="77777777" w:rsidR="00A60A7F" w:rsidRPr="004424B1" w:rsidRDefault="00A60A7F" w:rsidP="00C13931">
            <w:pPr>
              <w:pStyle w:val="TableCell"/>
              <w:jc w:val="center"/>
              <w:rPr>
                <w:rFonts w:cs="Arial"/>
                <w:szCs w:val="18"/>
              </w:rPr>
            </w:pPr>
            <w:r w:rsidRPr="004424B1">
              <w:rPr>
                <w:rFonts w:cs="Arial"/>
                <w:szCs w:val="18"/>
              </w:rPr>
              <w:t>cancelRequest</w:t>
            </w:r>
          </w:p>
        </w:tc>
        <w:tc>
          <w:tcPr>
            <w:tcW w:w="1276" w:type="dxa"/>
          </w:tcPr>
          <w:p w14:paraId="507D39C2" w14:textId="77777777" w:rsidR="00A60A7F" w:rsidRPr="004424B1" w:rsidRDefault="00A60A7F" w:rsidP="00C13931">
            <w:pPr>
              <w:pStyle w:val="TableCell"/>
              <w:jc w:val="center"/>
              <w:rPr>
                <w:rFonts w:cs="Arial"/>
                <w:szCs w:val="18"/>
              </w:rPr>
            </w:pPr>
            <w:r w:rsidRPr="004424B1">
              <w:rPr>
                <w:rFonts w:cs="Arial"/>
                <w:szCs w:val="18"/>
              </w:rPr>
              <w:t>4</w:t>
            </w:r>
          </w:p>
        </w:tc>
        <w:tc>
          <w:tcPr>
            <w:tcW w:w="1174" w:type="dxa"/>
          </w:tcPr>
          <w:p w14:paraId="5EB6F29D" w14:textId="77777777" w:rsidR="00A60A7F" w:rsidRPr="004424B1" w:rsidRDefault="00A60A7F" w:rsidP="00C13931">
            <w:pPr>
              <w:pStyle w:val="TableCell"/>
              <w:jc w:val="center"/>
              <w:rPr>
                <w:rFonts w:cs="Arial"/>
                <w:szCs w:val="18"/>
              </w:rPr>
            </w:pPr>
            <w:r w:rsidRPr="004424B1">
              <w:rPr>
                <w:rFonts w:cs="Arial"/>
                <w:szCs w:val="18"/>
              </w:rPr>
              <w:t>2</w:t>
            </w:r>
          </w:p>
        </w:tc>
      </w:tr>
      <w:tr w:rsidR="00A60A7F" w:rsidRPr="004424B1" w14:paraId="48A8797C" w14:textId="77777777" w:rsidTr="00EE5123">
        <w:tc>
          <w:tcPr>
            <w:tcW w:w="2398" w:type="dxa"/>
          </w:tcPr>
          <w:p w14:paraId="5C60291C" w14:textId="77777777" w:rsidR="00A60A7F" w:rsidRPr="004424B1" w:rsidRDefault="00A60A7F" w:rsidP="00C13931">
            <w:pPr>
              <w:pStyle w:val="TableCell"/>
              <w:jc w:val="center"/>
              <w:rPr>
                <w:rFonts w:cs="Arial"/>
                <w:szCs w:val="18"/>
              </w:rPr>
            </w:pPr>
            <w:r w:rsidRPr="004424B1">
              <w:rPr>
                <w:rFonts w:cs="Arial"/>
                <w:szCs w:val="18"/>
              </w:rPr>
              <w:t>REQUEST</w:t>
            </w:r>
          </w:p>
        </w:tc>
        <w:tc>
          <w:tcPr>
            <w:tcW w:w="4394" w:type="dxa"/>
          </w:tcPr>
          <w:p w14:paraId="70160F21" w14:textId="77777777" w:rsidR="00A60A7F" w:rsidRPr="004424B1" w:rsidRDefault="00A60A7F" w:rsidP="00C13931">
            <w:pPr>
              <w:pStyle w:val="TableCell"/>
              <w:jc w:val="center"/>
              <w:rPr>
                <w:rFonts w:cs="Arial"/>
                <w:szCs w:val="18"/>
              </w:rPr>
            </w:pPr>
            <w:proofErr w:type="spellStart"/>
            <w:r w:rsidRPr="004424B1">
              <w:rPr>
                <w:rFonts w:cs="Arial"/>
                <w:szCs w:val="18"/>
              </w:rPr>
              <w:t>updateRequest</w:t>
            </w:r>
            <w:proofErr w:type="spellEnd"/>
          </w:p>
        </w:tc>
        <w:tc>
          <w:tcPr>
            <w:tcW w:w="1276" w:type="dxa"/>
          </w:tcPr>
          <w:p w14:paraId="194F5DC6" w14:textId="77777777" w:rsidR="00A60A7F" w:rsidRPr="004424B1" w:rsidRDefault="00A60A7F" w:rsidP="00C13931">
            <w:pPr>
              <w:pStyle w:val="TableCell"/>
              <w:jc w:val="center"/>
              <w:rPr>
                <w:rFonts w:cs="Arial"/>
                <w:szCs w:val="18"/>
              </w:rPr>
            </w:pPr>
            <w:r w:rsidRPr="004424B1">
              <w:rPr>
                <w:rFonts w:cs="Arial"/>
                <w:szCs w:val="18"/>
              </w:rPr>
              <w:t>5</w:t>
            </w:r>
          </w:p>
        </w:tc>
        <w:tc>
          <w:tcPr>
            <w:tcW w:w="1174" w:type="dxa"/>
          </w:tcPr>
          <w:p w14:paraId="22343A2C" w14:textId="77777777" w:rsidR="00A60A7F" w:rsidRPr="004424B1" w:rsidRDefault="00A60A7F" w:rsidP="00C13931">
            <w:pPr>
              <w:pStyle w:val="TableCell"/>
              <w:jc w:val="center"/>
              <w:rPr>
                <w:rFonts w:cs="Arial"/>
                <w:szCs w:val="18"/>
              </w:rPr>
            </w:pPr>
            <w:r w:rsidRPr="004424B1">
              <w:rPr>
                <w:rFonts w:cs="Arial"/>
                <w:szCs w:val="18"/>
              </w:rPr>
              <w:t>3</w:t>
            </w:r>
          </w:p>
        </w:tc>
      </w:tr>
      <w:tr w:rsidR="00A60A7F" w:rsidRPr="004424B1" w14:paraId="3543BEF8" w14:textId="77777777" w:rsidTr="00EE5123">
        <w:tc>
          <w:tcPr>
            <w:tcW w:w="2398" w:type="dxa"/>
          </w:tcPr>
          <w:p w14:paraId="0249592D" w14:textId="77777777" w:rsidR="00A60A7F" w:rsidRPr="004424B1" w:rsidRDefault="00A60A7F" w:rsidP="00C13931">
            <w:pPr>
              <w:pStyle w:val="TableCell"/>
              <w:jc w:val="center"/>
              <w:rPr>
                <w:rFonts w:cs="Arial"/>
                <w:szCs w:val="18"/>
              </w:rPr>
            </w:pPr>
            <w:r w:rsidRPr="004424B1">
              <w:rPr>
                <w:rFonts w:cs="Arial"/>
                <w:szCs w:val="18"/>
              </w:rPr>
              <w:t>PUBSUB</w:t>
            </w:r>
          </w:p>
        </w:tc>
        <w:tc>
          <w:tcPr>
            <w:tcW w:w="4394" w:type="dxa"/>
          </w:tcPr>
          <w:p w14:paraId="52EEBFA1" w14:textId="77777777" w:rsidR="00A60A7F" w:rsidRPr="004424B1" w:rsidRDefault="00A60A7F" w:rsidP="00C13931">
            <w:pPr>
              <w:pStyle w:val="TableCell"/>
              <w:jc w:val="center"/>
              <w:rPr>
                <w:rFonts w:cs="Arial"/>
                <w:szCs w:val="18"/>
              </w:rPr>
            </w:pPr>
            <w:r w:rsidRPr="004424B1">
              <w:rPr>
                <w:rFonts w:cs="Arial"/>
                <w:szCs w:val="18"/>
              </w:rPr>
              <w:t>monitorRequestStatus</w:t>
            </w:r>
          </w:p>
        </w:tc>
        <w:tc>
          <w:tcPr>
            <w:tcW w:w="1276" w:type="dxa"/>
          </w:tcPr>
          <w:p w14:paraId="2C3A6ABE" w14:textId="77777777" w:rsidR="00A60A7F" w:rsidRPr="004424B1" w:rsidRDefault="00A60A7F" w:rsidP="00C13931">
            <w:pPr>
              <w:pStyle w:val="TableCell"/>
              <w:jc w:val="center"/>
              <w:rPr>
                <w:rFonts w:cs="Arial"/>
                <w:szCs w:val="18"/>
              </w:rPr>
            </w:pPr>
            <w:r w:rsidRPr="004424B1">
              <w:rPr>
                <w:rFonts w:cs="Arial"/>
                <w:szCs w:val="18"/>
              </w:rPr>
              <w:t>6</w:t>
            </w:r>
          </w:p>
        </w:tc>
        <w:tc>
          <w:tcPr>
            <w:tcW w:w="1174" w:type="dxa"/>
          </w:tcPr>
          <w:p w14:paraId="0AE95A8E" w14:textId="77777777" w:rsidR="00A60A7F" w:rsidRPr="004424B1" w:rsidRDefault="00A60A7F" w:rsidP="00C13931">
            <w:pPr>
              <w:pStyle w:val="TableCell"/>
              <w:jc w:val="center"/>
              <w:rPr>
                <w:rFonts w:cs="Arial"/>
                <w:szCs w:val="18"/>
              </w:rPr>
            </w:pPr>
            <w:r w:rsidRPr="004424B1">
              <w:rPr>
                <w:rFonts w:cs="Arial"/>
                <w:szCs w:val="18"/>
              </w:rPr>
              <w:t>4</w:t>
            </w:r>
          </w:p>
        </w:tc>
      </w:tr>
      <w:tr w:rsidR="00A60A7F" w:rsidRPr="004424B1" w14:paraId="238F935A" w14:textId="77777777" w:rsidTr="00EE5123">
        <w:tc>
          <w:tcPr>
            <w:tcW w:w="2398" w:type="dxa"/>
          </w:tcPr>
          <w:p w14:paraId="03021194" w14:textId="77777777" w:rsidR="00A60A7F" w:rsidRPr="004424B1" w:rsidRDefault="00A60A7F" w:rsidP="00C13931">
            <w:pPr>
              <w:pStyle w:val="TableCell"/>
              <w:jc w:val="center"/>
              <w:rPr>
                <w:rFonts w:cs="Arial"/>
                <w:szCs w:val="18"/>
              </w:rPr>
            </w:pPr>
            <w:r w:rsidRPr="004424B1">
              <w:rPr>
                <w:rFonts w:cs="Arial"/>
                <w:szCs w:val="18"/>
              </w:rPr>
              <w:t>PROGRESS</w:t>
            </w:r>
          </w:p>
        </w:tc>
        <w:tc>
          <w:tcPr>
            <w:tcW w:w="4394" w:type="dxa"/>
          </w:tcPr>
          <w:p w14:paraId="01691A4F" w14:textId="77777777" w:rsidR="00A60A7F" w:rsidRPr="004424B1" w:rsidRDefault="00A60A7F" w:rsidP="00C13931">
            <w:pPr>
              <w:pStyle w:val="TableCell"/>
              <w:jc w:val="center"/>
              <w:rPr>
                <w:rFonts w:cs="Arial"/>
                <w:szCs w:val="18"/>
              </w:rPr>
            </w:pPr>
            <w:proofErr w:type="spellStart"/>
            <w:r w:rsidRPr="004424B1">
              <w:rPr>
                <w:rFonts w:cs="Arial"/>
                <w:szCs w:val="18"/>
              </w:rPr>
              <w:t>getRequest</w:t>
            </w:r>
            <w:proofErr w:type="spellEnd"/>
          </w:p>
        </w:tc>
        <w:tc>
          <w:tcPr>
            <w:tcW w:w="1276" w:type="dxa"/>
          </w:tcPr>
          <w:p w14:paraId="3822FD61" w14:textId="77777777" w:rsidR="00A60A7F" w:rsidRPr="004424B1" w:rsidRDefault="00A60A7F" w:rsidP="00C13931">
            <w:pPr>
              <w:pStyle w:val="TableCell"/>
              <w:jc w:val="center"/>
              <w:rPr>
                <w:rFonts w:cs="Arial"/>
                <w:szCs w:val="18"/>
              </w:rPr>
            </w:pPr>
            <w:r w:rsidRPr="004424B1">
              <w:rPr>
                <w:rFonts w:cs="Arial"/>
                <w:szCs w:val="18"/>
              </w:rPr>
              <w:t>7</w:t>
            </w:r>
          </w:p>
        </w:tc>
        <w:tc>
          <w:tcPr>
            <w:tcW w:w="1174" w:type="dxa"/>
          </w:tcPr>
          <w:p w14:paraId="2BE5A249" w14:textId="77777777" w:rsidR="00A60A7F" w:rsidRPr="004424B1" w:rsidRDefault="00A60A7F" w:rsidP="00C13931">
            <w:pPr>
              <w:pStyle w:val="TableCell"/>
              <w:jc w:val="center"/>
              <w:rPr>
                <w:rFonts w:cs="Arial"/>
                <w:szCs w:val="18"/>
              </w:rPr>
            </w:pPr>
            <w:r w:rsidRPr="004424B1">
              <w:rPr>
                <w:rFonts w:cs="Arial"/>
                <w:szCs w:val="18"/>
              </w:rPr>
              <w:t>5</w:t>
            </w:r>
          </w:p>
        </w:tc>
      </w:tr>
    </w:tbl>
    <w:bookmarkEnd w:id="23880"/>
    <w:p w14:paraId="5614AC73" w14:textId="15813941" w:rsidR="000B3DDD" w:rsidDel="009A6CA6" w:rsidRDefault="00095B01" w:rsidP="001F0553">
      <w:pPr>
        <w:rPr>
          <w:del w:id="23881" w:author="Quinten Van Woerkom" w:date="2024-11-25T15:47:00Z" w16du:dateUtc="2024-11-25T14:47:00Z"/>
          <w:lang w:val="en-GB"/>
        </w:rPr>
      </w:pPr>
      <w:commentRangeStart w:id="23882"/>
      <w:del w:id="23883" w:author="Quinten Van Woerkom" w:date="2024-11-25T15:47:00Z" w16du:dateUtc="2024-11-25T14:47:00Z">
        <w:r w:rsidRPr="004424B1" w:rsidDel="00AB213F">
          <w:rPr>
            <w:noProof/>
          </w:rPr>
          <w:lastRenderedPageBreak/>
          <w:drawing>
            <wp:inline distT="0" distB="0" distL="0" distR="0" wp14:anchorId="1F2EA78A" wp14:editId="1CB35A87">
              <wp:extent cx="5716987" cy="3490623"/>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30">
                        <a:extLst>
                          <a:ext uri="{28A0092B-C50C-407E-A947-70E740481C1C}">
                            <a14:useLocalDpi xmlns:a14="http://schemas.microsoft.com/office/drawing/2010/main" val="0"/>
                          </a:ext>
                        </a:extLst>
                      </a:blip>
                      <a:srcRect t="2096" b="5873"/>
                      <a:stretch/>
                    </pic:blipFill>
                    <pic:spPr bwMode="auto">
                      <a:xfrm>
                        <a:off x="0" y="0"/>
                        <a:ext cx="5716905" cy="3490573"/>
                      </a:xfrm>
                      <a:prstGeom prst="rect">
                        <a:avLst/>
                      </a:prstGeom>
                      <a:noFill/>
                      <a:ln>
                        <a:noFill/>
                      </a:ln>
                      <a:extLst>
                        <a:ext uri="{53640926-AAD7-44D8-BBD7-CCE9431645EC}">
                          <a14:shadowObscured xmlns:a14="http://schemas.microsoft.com/office/drawing/2010/main"/>
                        </a:ext>
                      </a:extLst>
                    </pic:spPr>
                  </pic:pic>
                </a:graphicData>
              </a:graphic>
            </wp:inline>
          </w:drawing>
        </w:r>
      </w:del>
    </w:p>
    <w:p w14:paraId="40D0ACB4" w14:textId="10803342" w:rsidR="009A6CA6" w:rsidRDefault="009A6CA6">
      <w:pPr>
        <w:pStyle w:val="Heading3"/>
        <w:spacing w:before="480"/>
        <w:rPr>
          <w:ins w:id="23884" w:author="Peter Van Der Plas" w:date="2024-12-26T12:37:00Z" w16du:dateUtc="2024-12-26T11:37:00Z"/>
          <w:lang w:val="en-GB"/>
        </w:rPr>
        <w:pPrChange w:id="23885" w:author="Peter Van Der Plas" w:date="2024-12-26T12:42:00Z" w16du:dateUtc="2024-12-26T11:42:00Z">
          <w:pPr>
            <w:pStyle w:val="Heading3"/>
          </w:pPr>
        </w:pPrChange>
      </w:pPr>
      <w:ins w:id="23886" w:author="Peter Van Der Plas" w:date="2024-12-26T12:37:00Z" w16du:dateUtc="2024-12-26T11:37:00Z">
        <w:r>
          <w:rPr>
            <w:lang w:val="en-GB"/>
          </w:rPr>
          <w:t>Discussion</w:t>
        </w:r>
      </w:ins>
      <w:commentRangeEnd w:id="23882"/>
      <w:ins w:id="23887" w:author="Peter Van Der Plas" w:date="2024-12-26T12:49:00Z" w16du:dateUtc="2024-12-26T11:49:00Z">
        <w:r w:rsidR="006412E9">
          <w:rPr>
            <w:rStyle w:val="CommentReference"/>
            <w:b w:val="0"/>
            <w:caps w:val="0"/>
          </w:rPr>
          <w:commentReference w:id="23882"/>
        </w:r>
      </w:ins>
    </w:p>
    <w:p w14:paraId="06129B2D" w14:textId="0F7FF1A7" w:rsidR="009A6CA6" w:rsidRPr="009A6CA6" w:rsidRDefault="009A6CA6">
      <w:pPr>
        <w:pStyle w:val="Heading4"/>
        <w:rPr>
          <w:ins w:id="23888" w:author="Peter Van Der Plas" w:date="2024-12-26T12:37:00Z" w16du:dateUtc="2024-12-26T11:37:00Z"/>
          <w:lang w:val="en-GB"/>
        </w:rPr>
        <w:pPrChange w:id="23889" w:author="Peter Van Der Plas" w:date="2024-12-26T12:37:00Z" w16du:dateUtc="2024-12-26T11:37:00Z">
          <w:pPr>
            <w:keepNext/>
          </w:pPr>
        </w:pPrChange>
      </w:pPr>
      <w:commentRangeStart w:id="23890"/>
      <w:ins w:id="23891" w:author="Peter Van Der Plas" w:date="2024-12-26T12:37:00Z" w16du:dateUtc="2024-12-26T11:37:00Z">
        <w:r>
          <w:rPr>
            <w:lang w:val="en-GB"/>
          </w:rPr>
          <w:t>General</w:t>
        </w:r>
      </w:ins>
      <w:commentRangeEnd w:id="23890"/>
      <w:ins w:id="23892" w:author="Peter Van Der Plas" w:date="2024-12-26T12:49:00Z" w16du:dateUtc="2024-12-26T11:49:00Z">
        <w:r w:rsidR="006412E9">
          <w:rPr>
            <w:rStyle w:val="CommentReference"/>
            <w:b w:val="0"/>
          </w:rPr>
          <w:commentReference w:id="23890"/>
        </w:r>
      </w:ins>
    </w:p>
    <w:p w14:paraId="72289FED" w14:textId="0B2C3339" w:rsidR="000B3DDD" w:rsidRPr="004424B1" w:rsidDel="00AB213F" w:rsidRDefault="0080213B" w:rsidP="0080213B">
      <w:pPr>
        <w:pStyle w:val="FigureTitle"/>
        <w:rPr>
          <w:del w:id="23893" w:author="Quinten Van Woerkom" w:date="2024-11-25T15:47:00Z" w16du:dateUtc="2024-11-25T14:47:00Z"/>
          <w:noProof/>
          <w:lang w:val="en-GB"/>
        </w:rPr>
      </w:pPr>
      <w:del w:id="23894" w:author="Quinten Van Woerkom" w:date="2024-11-25T15:47:00Z" w16du:dateUtc="2024-11-25T14:47:00Z">
        <w:r w:rsidRPr="004424B1" w:rsidDel="00AB213F">
          <w:rPr>
            <w:noProof/>
            <w:lang w:val="en-GB"/>
          </w:rPr>
          <w:delText xml:space="preserve">Figure </w:delText>
        </w:r>
        <w:bookmarkStart w:id="23895" w:name="F_301PlanningRequestSubmissionOperations"/>
        <w:r w:rsidRPr="004424B1" w:rsidDel="00AB213F">
          <w:rPr>
            <w:noProof/>
            <w:lang w:val="en-GB"/>
          </w:rPr>
          <w:fldChar w:fldCharType="begin"/>
        </w:r>
        <w:r w:rsidRPr="004424B1" w:rsidDel="00AB213F">
          <w:rPr>
            <w:noProof/>
            <w:lang w:val="en-GB"/>
          </w:rPr>
          <w:delInstrText xml:space="preserve"> STYLEREF "Heading 1"\l \n \t \* MERGEFORMAT </w:delInstrText>
        </w:r>
        <w:r w:rsidRPr="004424B1" w:rsidDel="00AB213F">
          <w:rPr>
            <w:noProof/>
            <w:lang w:val="en-GB"/>
          </w:rPr>
          <w:fldChar w:fldCharType="separate"/>
        </w:r>
        <w:r w:rsidR="00BF1AC4" w:rsidDel="00AB213F">
          <w:rPr>
            <w:noProof/>
            <w:lang w:val="en-GB"/>
          </w:rPr>
          <w:delText>3</w:delText>
        </w:r>
        <w:r w:rsidRPr="004424B1" w:rsidDel="00AB213F">
          <w:rPr>
            <w:noProof/>
            <w:lang w:val="en-GB"/>
          </w:rPr>
          <w:fldChar w:fldCharType="end"/>
        </w:r>
        <w:r w:rsidRPr="004424B1" w:rsidDel="00AB213F">
          <w:rPr>
            <w:noProof/>
            <w:lang w:val="en-GB"/>
          </w:rPr>
          <w:noBreakHyphen/>
        </w:r>
        <w:r w:rsidRPr="004424B1" w:rsidDel="00AB213F">
          <w:rPr>
            <w:noProof/>
            <w:lang w:val="en-GB"/>
          </w:rPr>
          <w:fldChar w:fldCharType="begin"/>
        </w:r>
        <w:r w:rsidRPr="004424B1" w:rsidDel="00AB213F">
          <w:rPr>
            <w:noProof/>
            <w:lang w:val="en-GB"/>
          </w:rPr>
          <w:delInstrText xml:space="preserve"> SEQ Figure \s 1 \* MERGEFORMAT </w:delInstrText>
        </w:r>
        <w:r w:rsidRPr="004424B1" w:rsidDel="00AB213F">
          <w:rPr>
            <w:noProof/>
            <w:lang w:val="en-GB"/>
          </w:rPr>
          <w:fldChar w:fldCharType="separate"/>
        </w:r>
        <w:r w:rsidR="00BF1AC4" w:rsidDel="00AB213F">
          <w:rPr>
            <w:noProof/>
            <w:lang w:val="en-GB"/>
          </w:rPr>
          <w:delText>1</w:delText>
        </w:r>
        <w:r w:rsidRPr="004424B1" w:rsidDel="00AB213F">
          <w:rPr>
            <w:noProof/>
            <w:lang w:val="en-GB"/>
          </w:rPr>
          <w:fldChar w:fldCharType="end"/>
        </w:r>
        <w:bookmarkEnd w:id="23895"/>
        <w:r w:rsidRPr="004424B1" w:rsidDel="00AB213F">
          <w:rPr>
            <w:noProof/>
            <w:lang w:val="en-GB"/>
          </w:rPr>
          <w:fldChar w:fldCharType="begin"/>
        </w:r>
        <w:r w:rsidRPr="004424B1" w:rsidDel="00AB213F">
          <w:rPr>
            <w:noProof/>
            <w:lang w:val="en-GB"/>
          </w:rPr>
          <w:delInstrText xml:space="preserve"> TC \f G \l 7 "</w:delInstrText>
        </w:r>
        <w:r w:rsidRPr="004424B1" w:rsidDel="00AB213F">
          <w:rPr>
            <w:noProof/>
            <w:lang w:val="en-GB"/>
          </w:rPr>
          <w:fldChar w:fldCharType="begin"/>
        </w:r>
        <w:r w:rsidRPr="004424B1" w:rsidDel="00AB213F">
          <w:rPr>
            <w:noProof/>
            <w:lang w:val="en-GB"/>
          </w:rPr>
          <w:delInstrText xml:space="preserve"> STYLEREF "Heading 1"\l \n \t \* MERGEFORMAT </w:delInstrText>
        </w:r>
        <w:r w:rsidRPr="004424B1" w:rsidDel="00AB213F">
          <w:rPr>
            <w:noProof/>
            <w:lang w:val="en-GB"/>
          </w:rPr>
          <w:fldChar w:fldCharType="separate"/>
        </w:r>
        <w:bookmarkStart w:id="23896" w:name="_Toc158132061"/>
        <w:r w:rsidR="00BF1AC4" w:rsidDel="00AB213F">
          <w:rPr>
            <w:noProof/>
            <w:lang w:val="en-GB"/>
          </w:rPr>
          <w:delInstrText>3</w:delInstrText>
        </w:r>
        <w:r w:rsidRPr="004424B1" w:rsidDel="00AB213F">
          <w:rPr>
            <w:noProof/>
            <w:lang w:val="en-GB"/>
          </w:rPr>
          <w:fldChar w:fldCharType="end"/>
        </w:r>
        <w:r w:rsidRPr="004424B1" w:rsidDel="00AB213F">
          <w:rPr>
            <w:noProof/>
            <w:lang w:val="en-GB"/>
          </w:rPr>
          <w:delInstrText>-</w:delInstrText>
        </w:r>
        <w:r w:rsidRPr="004424B1" w:rsidDel="00AB213F">
          <w:rPr>
            <w:noProof/>
            <w:lang w:val="en-GB"/>
          </w:rPr>
          <w:fldChar w:fldCharType="begin"/>
        </w:r>
        <w:r w:rsidRPr="004424B1" w:rsidDel="00AB213F">
          <w:rPr>
            <w:noProof/>
            <w:lang w:val="en-GB"/>
          </w:rPr>
          <w:delInstrText xml:space="preserve"> SEQ Figure_TOC \s 1 \* MERGEFORMAT </w:delInstrText>
        </w:r>
        <w:r w:rsidRPr="004424B1" w:rsidDel="00AB213F">
          <w:rPr>
            <w:noProof/>
            <w:lang w:val="en-GB"/>
          </w:rPr>
          <w:fldChar w:fldCharType="separate"/>
        </w:r>
        <w:r w:rsidR="00BF1AC4" w:rsidDel="00AB213F">
          <w:rPr>
            <w:noProof/>
            <w:lang w:val="en-GB"/>
          </w:rPr>
          <w:delInstrText>1</w:delInstrText>
        </w:r>
        <w:r w:rsidRPr="004424B1" w:rsidDel="00AB213F">
          <w:rPr>
            <w:noProof/>
            <w:lang w:val="en-GB"/>
          </w:rPr>
          <w:fldChar w:fldCharType="end"/>
        </w:r>
        <w:r w:rsidRPr="004424B1" w:rsidDel="00AB213F">
          <w:rPr>
            <w:noProof/>
            <w:lang w:val="en-GB"/>
          </w:rPr>
          <w:tab/>
        </w:r>
        <w:r w:rsidR="00D64D7D" w:rsidRPr="004424B1" w:rsidDel="00AB213F">
          <w:rPr>
            <w:noProof/>
            <w:lang w:val="en-GB"/>
          </w:rPr>
          <w:delInstrText>Planning Request Submission Operations</w:delInstrText>
        </w:r>
        <w:bookmarkEnd w:id="23896"/>
        <w:r w:rsidRPr="004424B1" w:rsidDel="00AB213F">
          <w:rPr>
            <w:noProof/>
            <w:lang w:val="en-GB"/>
          </w:rPr>
          <w:delInstrText>"</w:delInstrText>
        </w:r>
        <w:r w:rsidRPr="004424B1" w:rsidDel="00AB213F">
          <w:rPr>
            <w:noProof/>
            <w:lang w:val="en-GB"/>
          </w:rPr>
          <w:fldChar w:fldCharType="end"/>
        </w:r>
        <w:r w:rsidRPr="004424B1" w:rsidDel="00AB213F">
          <w:rPr>
            <w:noProof/>
            <w:lang w:val="en-GB"/>
          </w:rPr>
          <w:delText>:  Planning Request Submission Operations</w:delText>
        </w:r>
      </w:del>
    </w:p>
    <w:p w14:paraId="1B8C335F" w14:textId="0BE277C4" w:rsidR="005A67A8" w:rsidRPr="004424B1" w:rsidRDefault="0015029A" w:rsidP="001F0553">
      <w:pPr>
        <w:rPr>
          <w:lang w:val="en-GB"/>
        </w:rPr>
      </w:pPr>
      <w:r w:rsidRPr="004424B1">
        <w:rPr>
          <w:lang w:val="en-GB"/>
        </w:rPr>
        <w:t>Three of the operations are concerned with the submission and subsequent management of planning requests, enabling a service consumer to submit a planning request, and (where supported) to update or cancel that request.</w:t>
      </w:r>
      <w:del w:id="23897" w:author="Quinten Van Woerkom" w:date="2024-11-25T15:47:00Z" w16du:dateUtc="2024-11-25T14:47:00Z">
        <w:r w:rsidRPr="004424B1" w:rsidDel="00AB213F">
          <w:rPr>
            <w:lang w:val="en-GB"/>
          </w:rPr>
          <w:delText xml:space="preserve">  The interaction sequence for these operations is illustrated in </w:delText>
        </w:r>
        <w:r w:rsidR="0080213B" w:rsidRPr="004424B1" w:rsidDel="00AB213F">
          <w:rPr>
            <w:lang w:val="en-GB"/>
          </w:rPr>
          <w:delText xml:space="preserve">figure </w:delText>
        </w:r>
        <w:r w:rsidR="0080213B" w:rsidRPr="004424B1" w:rsidDel="00AB213F">
          <w:rPr>
            <w:noProof/>
            <w:lang w:val="en-GB"/>
          </w:rPr>
          <w:fldChar w:fldCharType="begin"/>
        </w:r>
        <w:r w:rsidR="00D64D7D" w:rsidRPr="004424B1" w:rsidDel="00AB213F">
          <w:rPr>
            <w:lang w:val="en-GB"/>
          </w:rPr>
          <w:delInstrText>REF F_301PlanningRequestSubmissionOperations \h</w:delInstrText>
        </w:r>
        <w:r w:rsidR="0080213B" w:rsidRPr="004424B1" w:rsidDel="00AB213F">
          <w:rPr>
            <w:noProof/>
            <w:lang w:val="en-GB"/>
          </w:rPr>
        </w:r>
        <w:r w:rsidR="0080213B" w:rsidRPr="004424B1" w:rsidDel="00AB213F">
          <w:rPr>
            <w:noProof/>
            <w:lang w:val="en-GB"/>
          </w:rPr>
          <w:fldChar w:fldCharType="separate"/>
        </w:r>
        <w:r w:rsidR="00BF1AC4" w:rsidDel="00AB213F">
          <w:rPr>
            <w:noProof/>
            <w:lang w:val="en-GB"/>
          </w:rPr>
          <w:delText>3</w:delText>
        </w:r>
        <w:r w:rsidR="00BF1AC4" w:rsidRPr="004424B1" w:rsidDel="00AB213F">
          <w:rPr>
            <w:noProof/>
            <w:lang w:val="en-GB"/>
          </w:rPr>
          <w:noBreakHyphen/>
        </w:r>
        <w:r w:rsidR="00BF1AC4" w:rsidDel="00AB213F">
          <w:rPr>
            <w:noProof/>
            <w:lang w:val="en-GB"/>
          </w:rPr>
          <w:delText>1</w:delText>
        </w:r>
        <w:r w:rsidR="0080213B" w:rsidRPr="004424B1" w:rsidDel="00AB213F">
          <w:rPr>
            <w:noProof/>
            <w:lang w:val="en-GB"/>
          </w:rPr>
          <w:fldChar w:fldCharType="end"/>
        </w:r>
        <w:r w:rsidRPr="004424B1" w:rsidDel="00AB213F">
          <w:rPr>
            <w:lang w:val="en-GB"/>
          </w:rPr>
          <w:delText xml:space="preserve"> </w:delText>
        </w:r>
        <w:r w:rsidR="000B3DDD" w:rsidRPr="004424B1" w:rsidDel="00AB213F">
          <w:rPr>
            <w:lang w:val="en-GB"/>
          </w:rPr>
          <w:delText>above</w:delText>
        </w:r>
        <w:r w:rsidRPr="004424B1" w:rsidDel="00AB213F">
          <w:rPr>
            <w:lang w:val="en-GB"/>
          </w:rPr>
          <w:delText>.</w:delText>
        </w:r>
      </w:del>
    </w:p>
    <w:p w14:paraId="6C9B891E" w14:textId="34CB5412" w:rsidR="004B342D" w:rsidRPr="004424B1" w:rsidRDefault="005A67A8" w:rsidP="004B342D">
      <w:pPr>
        <w:rPr>
          <w:lang w:val="en-GB"/>
        </w:rPr>
      </w:pPr>
      <w:r w:rsidRPr="004424B1">
        <w:rPr>
          <w:lang w:val="en-GB"/>
        </w:rPr>
        <w:t xml:space="preserve">The submitRequest operation results in the creation of a new </w:t>
      </w:r>
      <w:commentRangeStart w:id="23898"/>
      <w:del w:id="23899" w:author="Quinten Van Woerkom" w:date="2024-11-25T14:56:00Z" w16du:dateUtc="2024-11-25T13:56:00Z">
        <w:r w:rsidRPr="004424B1" w:rsidDel="001E7F3D">
          <w:rPr>
            <w:lang w:val="en-GB"/>
          </w:rPr>
          <w:delText>Planning</w:delText>
        </w:r>
      </w:del>
      <w:r w:rsidRPr="004424B1">
        <w:rPr>
          <w:lang w:val="en-GB"/>
        </w:rPr>
        <w:t>RequestInstance</w:t>
      </w:r>
      <w:commentRangeEnd w:id="23898"/>
      <w:r w:rsidR="001E7F3D">
        <w:rPr>
          <w:rStyle w:val="CommentReference"/>
        </w:rPr>
        <w:commentReference w:id="23898"/>
      </w:r>
      <w:r w:rsidRPr="004424B1">
        <w:rPr>
          <w:lang w:val="en-GB"/>
        </w:rPr>
        <w:t xml:space="preserve">, returning its identity in the response message.  The </w:t>
      </w:r>
      <w:proofErr w:type="spellStart"/>
      <w:r w:rsidRPr="004424B1">
        <w:rPr>
          <w:lang w:val="en-GB"/>
        </w:rPr>
        <w:t>updateRequest</w:t>
      </w:r>
      <w:proofErr w:type="spellEnd"/>
      <w:r w:rsidRPr="004424B1">
        <w:rPr>
          <w:lang w:val="en-GB"/>
        </w:rPr>
        <w:t xml:space="preserve"> operation results in a new version of an existing </w:t>
      </w:r>
      <w:commentRangeStart w:id="23900"/>
      <w:del w:id="23901" w:author="Quinten Van Woerkom" w:date="2024-11-25T14:56:00Z" w16du:dateUtc="2024-11-25T13:56:00Z">
        <w:r w:rsidRPr="004424B1" w:rsidDel="001E7F3D">
          <w:rPr>
            <w:lang w:val="en-GB"/>
          </w:rPr>
          <w:delText>Planning</w:delText>
        </w:r>
      </w:del>
      <w:r w:rsidRPr="004424B1">
        <w:rPr>
          <w:lang w:val="en-GB"/>
        </w:rPr>
        <w:t>RequestInstance</w:t>
      </w:r>
      <w:commentRangeEnd w:id="23900"/>
      <w:r w:rsidR="001E7F3D">
        <w:rPr>
          <w:rStyle w:val="CommentReference"/>
        </w:rPr>
        <w:commentReference w:id="23900"/>
      </w:r>
      <w:r w:rsidR="004B342D" w:rsidRPr="004424B1">
        <w:rPr>
          <w:lang w:val="en-GB"/>
        </w:rPr>
        <w:t>, returning its identity (</w:t>
      </w:r>
      <w:r w:rsidR="001F3C48" w:rsidRPr="004424B1">
        <w:rPr>
          <w:lang w:val="en-GB"/>
        </w:rPr>
        <w:t>key</w:t>
      </w:r>
      <w:r w:rsidR="004B342D" w:rsidRPr="004424B1">
        <w:rPr>
          <w:lang w:val="en-GB"/>
        </w:rPr>
        <w:t xml:space="preserve"> and version) in the response message</w:t>
      </w:r>
      <w:r w:rsidRPr="004424B1">
        <w:rPr>
          <w:lang w:val="en-GB"/>
        </w:rPr>
        <w:t xml:space="preserve">.  The cancelRequest operation stops the referenced </w:t>
      </w:r>
      <w:commentRangeStart w:id="23902"/>
      <w:del w:id="23903" w:author="Quinten Van Woerkom" w:date="2024-11-25T14:56:00Z" w16du:dateUtc="2024-11-25T13:56:00Z">
        <w:r w:rsidRPr="004424B1" w:rsidDel="001E7F3D">
          <w:rPr>
            <w:lang w:val="en-GB"/>
          </w:rPr>
          <w:delText>Planning</w:delText>
        </w:r>
      </w:del>
      <w:r w:rsidRPr="004424B1">
        <w:rPr>
          <w:lang w:val="en-GB"/>
        </w:rPr>
        <w:t>RequestInstance</w:t>
      </w:r>
      <w:commentRangeEnd w:id="23902"/>
      <w:r w:rsidR="001E7F3D">
        <w:rPr>
          <w:rStyle w:val="CommentReference"/>
        </w:rPr>
        <w:commentReference w:id="23902"/>
      </w:r>
      <w:r w:rsidRPr="004424B1">
        <w:rPr>
          <w:lang w:val="en-GB"/>
        </w:rPr>
        <w:t xml:space="preserve"> being considered in the generation of future </w:t>
      </w:r>
      <w:proofErr w:type="gramStart"/>
      <w:r w:rsidRPr="004424B1">
        <w:rPr>
          <w:lang w:val="en-GB"/>
        </w:rPr>
        <w:t>Plans, but</w:t>
      </w:r>
      <w:proofErr w:type="gramEnd"/>
      <w:r w:rsidRPr="004424B1">
        <w:rPr>
          <w:lang w:val="en-GB"/>
        </w:rPr>
        <w:t xml:space="preserve"> does not imply that it is immediately deleted</w:t>
      </w:r>
      <w:r w:rsidR="004B342D" w:rsidRPr="004424B1">
        <w:rPr>
          <w:lang w:val="en-GB"/>
        </w:rPr>
        <w:t xml:space="preserve"> by the provider</w:t>
      </w:r>
      <w:r w:rsidRPr="004424B1">
        <w:rPr>
          <w:lang w:val="en-GB"/>
        </w:rPr>
        <w:t>.</w:t>
      </w:r>
    </w:p>
    <w:p w14:paraId="25E83A49" w14:textId="78FE9767" w:rsidR="00D5703A" w:rsidRPr="004424B1" w:rsidDel="00AB213F" w:rsidRDefault="0046661D" w:rsidP="00BB0080">
      <w:pPr>
        <w:keepNext/>
        <w:jc w:val="center"/>
        <w:rPr>
          <w:del w:id="23904" w:author="Quinten Van Woerkom" w:date="2024-11-25T15:47:00Z" w16du:dateUtc="2024-11-25T14:47:00Z"/>
          <w:lang w:val="en-GB"/>
        </w:rPr>
      </w:pPr>
      <w:del w:id="23905" w:author="Quinten Van Woerkom" w:date="2024-11-25T15:47:00Z" w16du:dateUtc="2024-11-25T14:47:00Z">
        <w:r w:rsidRPr="004424B1" w:rsidDel="00AB213F">
          <w:rPr>
            <w:noProof/>
          </w:rPr>
          <w:lastRenderedPageBreak/>
          <w:drawing>
            <wp:inline distT="0" distB="0" distL="0" distR="0" wp14:anchorId="501EE71F" wp14:editId="3850D925">
              <wp:extent cx="5716905" cy="7848600"/>
              <wp:effectExtent l="0" t="0" r="0" b="0"/>
              <wp:docPr id="1037122950" name="Picture 103712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b="1827"/>
                      <a:stretch/>
                    </pic:blipFill>
                    <pic:spPr bwMode="auto">
                      <a:xfrm>
                        <a:off x="0" y="0"/>
                        <a:ext cx="5716905" cy="7848600"/>
                      </a:xfrm>
                      <a:prstGeom prst="rect">
                        <a:avLst/>
                      </a:prstGeom>
                      <a:noFill/>
                      <a:ln>
                        <a:noFill/>
                      </a:ln>
                      <a:extLst>
                        <a:ext uri="{53640926-AAD7-44D8-BBD7-CCE9431645EC}">
                          <a14:shadowObscured xmlns:a14="http://schemas.microsoft.com/office/drawing/2010/main"/>
                        </a:ext>
                      </a:extLst>
                    </pic:spPr>
                  </pic:pic>
                </a:graphicData>
              </a:graphic>
            </wp:inline>
          </w:drawing>
        </w:r>
      </w:del>
    </w:p>
    <w:p w14:paraId="5910DC0F" w14:textId="5D1B0477" w:rsidR="004B342D" w:rsidRPr="004424B1" w:rsidDel="00AB213F" w:rsidRDefault="0080213B" w:rsidP="0080213B">
      <w:pPr>
        <w:pStyle w:val="FigureTitle"/>
        <w:rPr>
          <w:del w:id="23906" w:author="Quinten Van Woerkom" w:date="2024-11-25T15:47:00Z" w16du:dateUtc="2024-11-25T14:47:00Z"/>
          <w:lang w:val="en-GB"/>
        </w:rPr>
      </w:pPr>
      <w:del w:id="23907" w:author="Quinten Van Woerkom" w:date="2024-11-25T15:47:00Z" w16du:dateUtc="2024-11-25T14:47:00Z">
        <w:r w:rsidRPr="004424B1" w:rsidDel="00AB213F">
          <w:rPr>
            <w:lang w:val="en-GB"/>
          </w:rPr>
          <w:delText xml:space="preserve">Figure </w:delText>
        </w:r>
        <w:bookmarkStart w:id="23908" w:name="F_302PlanningRequestFeedbackOperations"/>
        <w:r w:rsidRPr="004424B1" w:rsidDel="00AB213F">
          <w:rPr>
            <w:lang w:val="en-GB"/>
          </w:rPr>
          <w:fldChar w:fldCharType="begin"/>
        </w:r>
        <w:r w:rsidRPr="004424B1" w:rsidDel="00AB213F">
          <w:rPr>
            <w:lang w:val="en-GB"/>
          </w:rPr>
          <w:delInstrText xml:space="preserve"> STYLEREF "Heading 1"\l \n \t \* MERGEFORMAT </w:delInstrText>
        </w:r>
        <w:r w:rsidRPr="004424B1" w:rsidDel="00AB213F">
          <w:rPr>
            <w:lang w:val="en-GB"/>
          </w:rPr>
          <w:fldChar w:fldCharType="separate"/>
        </w:r>
        <w:r w:rsidR="00BF1AC4" w:rsidDel="00AB213F">
          <w:rPr>
            <w:noProof/>
            <w:lang w:val="en-GB"/>
          </w:rPr>
          <w:delText>3</w:delText>
        </w:r>
        <w:r w:rsidRPr="004424B1" w:rsidDel="00AB213F">
          <w:rPr>
            <w:lang w:val="en-GB"/>
          </w:rPr>
          <w:fldChar w:fldCharType="end"/>
        </w:r>
        <w:r w:rsidRPr="004424B1" w:rsidDel="00AB213F">
          <w:rPr>
            <w:lang w:val="en-GB"/>
          </w:rPr>
          <w:noBreakHyphen/>
        </w:r>
        <w:r w:rsidR="009A416E" w:rsidRPr="004424B1" w:rsidDel="00AB213F">
          <w:rPr>
            <w:lang w:val="en-GB"/>
          </w:rPr>
          <w:fldChar w:fldCharType="begin"/>
        </w:r>
        <w:r w:rsidR="009A416E" w:rsidRPr="004424B1" w:rsidDel="00AB213F">
          <w:rPr>
            <w:lang w:val="en-GB"/>
          </w:rPr>
          <w:delInstrText xml:space="preserve"> SEQ Figure \s 1 \* MERGEFORMAT </w:delInstrText>
        </w:r>
        <w:r w:rsidR="009A416E" w:rsidRPr="004424B1" w:rsidDel="00AB213F">
          <w:rPr>
            <w:lang w:val="en-GB"/>
          </w:rPr>
          <w:fldChar w:fldCharType="separate"/>
        </w:r>
        <w:r w:rsidR="00BF1AC4" w:rsidDel="00AB213F">
          <w:rPr>
            <w:noProof/>
            <w:lang w:val="en-GB"/>
          </w:rPr>
          <w:delText>2</w:delText>
        </w:r>
        <w:r w:rsidR="009A416E" w:rsidRPr="004424B1" w:rsidDel="00AB213F">
          <w:rPr>
            <w:noProof/>
            <w:lang w:val="en-GB"/>
          </w:rPr>
          <w:fldChar w:fldCharType="end"/>
        </w:r>
        <w:bookmarkEnd w:id="23908"/>
        <w:r w:rsidRPr="004424B1" w:rsidDel="00AB213F">
          <w:rPr>
            <w:lang w:val="en-GB"/>
          </w:rPr>
          <w:fldChar w:fldCharType="begin"/>
        </w:r>
        <w:r w:rsidRPr="004424B1" w:rsidDel="00AB213F">
          <w:rPr>
            <w:lang w:val="en-GB"/>
          </w:rPr>
          <w:delInstrText xml:space="preserve"> TC \f G \l 7 "</w:delInstrText>
        </w:r>
        <w:r w:rsidR="009A416E" w:rsidRPr="004424B1" w:rsidDel="00AB213F">
          <w:rPr>
            <w:lang w:val="en-GB"/>
          </w:rPr>
          <w:fldChar w:fldCharType="begin"/>
        </w:r>
        <w:r w:rsidR="009A416E" w:rsidRPr="004424B1" w:rsidDel="00AB213F">
          <w:rPr>
            <w:lang w:val="en-GB"/>
          </w:rPr>
          <w:delInstrText xml:space="preserve"> STYLEREF "Heading 1"\l \n \t \* MERGEFORMAT </w:delInstrText>
        </w:r>
        <w:r w:rsidR="009A416E" w:rsidRPr="004424B1" w:rsidDel="00AB213F">
          <w:rPr>
            <w:lang w:val="en-GB"/>
          </w:rPr>
          <w:fldChar w:fldCharType="separate"/>
        </w:r>
        <w:bookmarkStart w:id="23909" w:name="_Toc158132062"/>
        <w:r w:rsidR="00BF1AC4" w:rsidDel="00AB213F">
          <w:rPr>
            <w:noProof/>
            <w:lang w:val="en-GB"/>
          </w:rPr>
          <w:delInstrText>3</w:delInstrText>
        </w:r>
        <w:r w:rsidR="009A416E" w:rsidRPr="004424B1" w:rsidDel="00AB213F">
          <w:rPr>
            <w:noProof/>
            <w:lang w:val="en-GB"/>
          </w:rPr>
          <w:fldChar w:fldCharType="end"/>
        </w:r>
        <w:r w:rsidRPr="004424B1" w:rsidDel="00AB213F">
          <w:rPr>
            <w:lang w:val="en-GB"/>
          </w:rPr>
          <w:delInstrText>-</w:delInstrText>
        </w:r>
        <w:r w:rsidR="009A416E" w:rsidRPr="004424B1" w:rsidDel="00AB213F">
          <w:rPr>
            <w:lang w:val="en-GB"/>
          </w:rPr>
          <w:fldChar w:fldCharType="begin"/>
        </w:r>
        <w:r w:rsidR="009A416E" w:rsidRPr="004424B1" w:rsidDel="00AB213F">
          <w:rPr>
            <w:lang w:val="en-GB"/>
          </w:rPr>
          <w:delInstrText xml:space="preserve"> SEQ Figure_TOC \s 1 \* MERGEFORMAT </w:delInstrText>
        </w:r>
        <w:r w:rsidR="009A416E" w:rsidRPr="004424B1" w:rsidDel="00AB213F">
          <w:rPr>
            <w:lang w:val="en-GB"/>
          </w:rPr>
          <w:fldChar w:fldCharType="separate"/>
        </w:r>
        <w:r w:rsidR="00BF1AC4" w:rsidDel="00AB213F">
          <w:rPr>
            <w:noProof/>
            <w:lang w:val="en-GB"/>
          </w:rPr>
          <w:delInstrText>2</w:delInstrText>
        </w:r>
        <w:r w:rsidR="009A416E" w:rsidRPr="004424B1" w:rsidDel="00AB213F">
          <w:rPr>
            <w:noProof/>
            <w:lang w:val="en-GB"/>
          </w:rPr>
          <w:fldChar w:fldCharType="end"/>
        </w:r>
        <w:r w:rsidRPr="004424B1" w:rsidDel="00AB213F">
          <w:rPr>
            <w:lang w:val="en-GB"/>
          </w:rPr>
          <w:tab/>
        </w:r>
        <w:r w:rsidR="009143D8" w:rsidRPr="004424B1" w:rsidDel="00AB213F">
          <w:rPr>
            <w:lang w:val="en-GB"/>
          </w:rPr>
          <w:delInstrText>Planning Request Feedback Operations</w:delInstrText>
        </w:r>
        <w:bookmarkEnd w:id="23909"/>
        <w:r w:rsidRPr="004424B1" w:rsidDel="00AB213F">
          <w:rPr>
            <w:lang w:val="en-GB"/>
          </w:rPr>
          <w:delInstrText>"</w:delInstrText>
        </w:r>
        <w:r w:rsidRPr="004424B1" w:rsidDel="00AB213F">
          <w:rPr>
            <w:lang w:val="en-GB"/>
          </w:rPr>
          <w:fldChar w:fldCharType="end"/>
        </w:r>
        <w:r w:rsidRPr="004424B1" w:rsidDel="00AB213F">
          <w:rPr>
            <w:lang w:val="en-GB"/>
          </w:rPr>
          <w:delText>:  Planning Request Feedback Operations</w:delText>
        </w:r>
      </w:del>
    </w:p>
    <w:p w14:paraId="76D7079C" w14:textId="77E259AB" w:rsidR="000B3DDD" w:rsidRPr="004424B1" w:rsidRDefault="000B3DDD" w:rsidP="004B342D">
      <w:pPr>
        <w:rPr>
          <w:lang w:val="en-GB"/>
        </w:rPr>
      </w:pPr>
      <w:r w:rsidRPr="004424B1">
        <w:rPr>
          <w:lang w:val="en-GB"/>
        </w:rPr>
        <w:lastRenderedPageBreak/>
        <w:t>The remaining operations are concerned with obtaining feedback on the status or content of planning requests.</w:t>
      </w:r>
      <w:del w:id="23910" w:author="Quinten Van Woerkom" w:date="2024-11-25T15:47:00Z" w16du:dateUtc="2024-11-25T14:47:00Z">
        <w:r w:rsidRPr="004424B1" w:rsidDel="00AB213F">
          <w:rPr>
            <w:lang w:val="en-GB"/>
          </w:rPr>
          <w:delText xml:space="preserve">  The interaction sequence for these operations is illustrated in </w:delText>
        </w:r>
        <w:r w:rsidR="0080213B" w:rsidRPr="004424B1" w:rsidDel="00AB213F">
          <w:rPr>
            <w:lang w:val="en-GB"/>
          </w:rPr>
          <w:delText xml:space="preserve">figure </w:delText>
        </w:r>
        <w:r w:rsidR="0080213B" w:rsidRPr="004424B1" w:rsidDel="00AB213F">
          <w:rPr>
            <w:noProof/>
            <w:lang w:val="en-GB"/>
          </w:rPr>
          <w:fldChar w:fldCharType="begin"/>
        </w:r>
        <w:r w:rsidR="009143D8" w:rsidRPr="004424B1" w:rsidDel="00AB213F">
          <w:rPr>
            <w:lang w:val="en-GB"/>
          </w:rPr>
          <w:delInstrText>REF F_302PlanningRequestFeedbackOperations \h</w:delInstrText>
        </w:r>
        <w:r w:rsidR="0080213B" w:rsidRPr="004424B1" w:rsidDel="00AB213F">
          <w:rPr>
            <w:noProof/>
            <w:lang w:val="en-GB"/>
          </w:rPr>
        </w:r>
        <w:r w:rsidR="0080213B" w:rsidRPr="004424B1" w:rsidDel="00AB213F">
          <w:rPr>
            <w:noProof/>
            <w:lang w:val="en-GB"/>
          </w:rPr>
          <w:fldChar w:fldCharType="separate"/>
        </w:r>
        <w:r w:rsidR="00BF1AC4" w:rsidDel="00AB213F">
          <w:rPr>
            <w:noProof/>
            <w:lang w:val="en-GB"/>
          </w:rPr>
          <w:delText>3</w:delText>
        </w:r>
        <w:r w:rsidR="00BF1AC4" w:rsidRPr="004424B1" w:rsidDel="00AB213F">
          <w:rPr>
            <w:lang w:val="en-GB"/>
          </w:rPr>
          <w:noBreakHyphen/>
        </w:r>
        <w:r w:rsidR="00BF1AC4" w:rsidDel="00AB213F">
          <w:rPr>
            <w:noProof/>
            <w:lang w:val="en-GB"/>
          </w:rPr>
          <w:delText>2</w:delText>
        </w:r>
        <w:r w:rsidR="0080213B" w:rsidRPr="004424B1" w:rsidDel="00AB213F">
          <w:rPr>
            <w:noProof/>
            <w:lang w:val="en-GB"/>
          </w:rPr>
          <w:fldChar w:fldCharType="end"/>
        </w:r>
        <w:r w:rsidRPr="004424B1" w:rsidDel="00AB213F">
          <w:rPr>
            <w:lang w:val="en-GB"/>
          </w:rPr>
          <w:delText xml:space="preserve"> above.</w:delText>
        </w:r>
      </w:del>
    </w:p>
    <w:p w14:paraId="324BD58C" w14:textId="77777777" w:rsidR="000B3DDD" w:rsidRPr="004424B1" w:rsidRDefault="000B3DDD" w:rsidP="004B342D">
      <w:pPr>
        <w:rPr>
          <w:lang w:val="en-GB"/>
        </w:rPr>
      </w:pPr>
      <w:r w:rsidRPr="004424B1">
        <w:rPr>
          <w:lang w:val="en-GB"/>
        </w:rPr>
        <w:t xml:space="preserve">The </w:t>
      </w:r>
      <w:proofErr w:type="spellStart"/>
      <w:r w:rsidRPr="004424B1">
        <w:rPr>
          <w:lang w:val="en-GB"/>
        </w:rPr>
        <w:t>getRequestSummaries</w:t>
      </w:r>
      <w:proofErr w:type="spellEnd"/>
      <w:r w:rsidRPr="004424B1">
        <w:rPr>
          <w:lang w:val="en-GB"/>
        </w:rPr>
        <w:t xml:space="preserve"> operation </w:t>
      </w:r>
      <w:r w:rsidR="0038536B" w:rsidRPr="004424B1">
        <w:rPr>
          <w:lang w:val="en-GB"/>
        </w:rPr>
        <w:t xml:space="preserve">requests a list of available planning requests based on a supplied filter.  It returns a list of </w:t>
      </w:r>
      <w:proofErr w:type="spellStart"/>
      <w:r w:rsidR="00241AE7" w:rsidRPr="004424B1">
        <w:rPr>
          <w:lang w:val="en-GB"/>
        </w:rPr>
        <w:t>RequestSummaryStatus</w:t>
      </w:r>
      <w:r w:rsidR="0038536B" w:rsidRPr="004424B1">
        <w:rPr>
          <w:lang w:val="en-GB"/>
        </w:rPr>
        <w:t>es</w:t>
      </w:r>
      <w:proofErr w:type="spellEnd"/>
      <w:r w:rsidR="0038536B" w:rsidRPr="004424B1">
        <w:rPr>
          <w:lang w:val="en-GB"/>
        </w:rPr>
        <w:t xml:space="preserve"> that contain the identity, header information and status for each available RequestInstance that matches the filter.</w:t>
      </w:r>
    </w:p>
    <w:p w14:paraId="224C28AA" w14:textId="77777777" w:rsidR="0038536B" w:rsidRPr="004424B1" w:rsidRDefault="00241AE7" w:rsidP="004B342D">
      <w:pPr>
        <w:rPr>
          <w:lang w:val="en-GB"/>
        </w:rPr>
      </w:pPr>
      <w:r w:rsidRPr="004424B1">
        <w:rPr>
          <w:lang w:val="en-GB"/>
        </w:rPr>
        <w:t>A</w:t>
      </w:r>
      <w:r w:rsidR="0038536B" w:rsidRPr="004424B1">
        <w:rPr>
          <w:lang w:val="en-GB"/>
        </w:rPr>
        <w:t xml:space="preserve"> consumer </w:t>
      </w:r>
      <w:r w:rsidRPr="004424B1">
        <w:rPr>
          <w:lang w:val="en-GB"/>
        </w:rPr>
        <w:t xml:space="preserve">may </w:t>
      </w:r>
      <w:r w:rsidR="0038536B" w:rsidRPr="004424B1">
        <w:rPr>
          <w:lang w:val="en-GB"/>
        </w:rPr>
        <w:t xml:space="preserve">already </w:t>
      </w:r>
      <w:commentRangeStart w:id="23911"/>
      <w:commentRangeStart w:id="23912"/>
      <w:r w:rsidR="0038536B" w:rsidRPr="004424B1">
        <w:rPr>
          <w:lang w:val="en-GB"/>
        </w:rPr>
        <w:t>hold</w:t>
      </w:r>
      <w:commentRangeEnd w:id="23911"/>
      <w:r w:rsidR="00DE276A">
        <w:rPr>
          <w:rStyle w:val="CommentReference"/>
        </w:rPr>
        <w:commentReference w:id="23911"/>
      </w:r>
      <w:commentRangeEnd w:id="23912"/>
      <w:r w:rsidR="000D405E">
        <w:rPr>
          <w:rStyle w:val="CommentReference"/>
        </w:rPr>
        <w:commentReference w:id="23912"/>
      </w:r>
      <w:del w:id="23913" w:author="Quinten Van Woerkom" w:date="2024-11-25T13:28:00Z" w16du:dateUtc="2024-11-25T12:28:00Z">
        <w:r w:rsidR="0038536B" w:rsidRPr="004424B1" w:rsidDel="005C615D">
          <w:rPr>
            <w:lang w:val="en-GB"/>
          </w:rPr>
          <w:delText>s</w:delText>
        </w:r>
      </w:del>
      <w:r w:rsidR="0038536B" w:rsidRPr="004424B1">
        <w:rPr>
          <w:lang w:val="en-GB"/>
        </w:rPr>
        <w:t xml:space="preserve"> </w:t>
      </w:r>
      <w:r w:rsidR="00205613" w:rsidRPr="004424B1">
        <w:rPr>
          <w:lang w:val="en-GB"/>
        </w:rPr>
        <w:t xml:space="preserve">the identity (and static content) of </w:t>
      </w:r>
      <w:proofErr w:type="spellStart"/>
      <w:r w:rsidR="00205613" w:rsidRPr="004424B1">
        <w:rPr>
          <w:lang w:val="en-GB"/>
        </w:rPr>
        <w:t>RequestInstances</w:t>
      </w:r>
      <w:proofErr w:type="spellEnd"/>
      <w:r w:rsidR="00205613" w:rsidRPr="004424B1">
        <w:rPr>
          <w:lang w:val="en-GB"/>
        </w:rPr>
        <w:t xml:space="preserve">, </w:t>
      </w:r>
      <w:r w:rsidRPr="004424B1">
        <w:rPr>
          <w:lang w:val="en-GB"/>
        </w:rPr>
        <w:t xml:space="preserve">either because it has submitted planning requests, or previously performed a </w:t>
      </w:r>
      <w:proofErr w:type="spellStart"/>
      <w:r w:rsidRPr="004424B1">
        <w:rPr>
          <w:lang w:val="en-GB"/>
        </w:rPr>
        <w:t>getRequestSummaries</w:t>
      </w:r>
      <w:proofErr w:type="spellEnd"/>
      <w:r w:rsidRPr="004424B1">
        <w:rPr>
          <w:lang w:val="en-GB"/>
        </w:rPr>
        <w:t xml:space="preserve"> operation.  I</w:t>
      </w:r>
      <w:r w:rsidR="00205613" w:rsidRPr="004424B1">
        <w:rPr>
          <w:lang w:val="en-GB"/>
        </w:rPr>
        <w:t xml:space="preserve">t can </w:t>
      </w:r>
      <w:r w:rsidRPr="004424B1">
        <w:rPr>
          <w:lang w:val="en-GB"/>
        </w:rPr>
        <w:t xml:space="preserve">then </w:t>
      </w:r>
      <w:r w:rsidR="00205613" w:rsidRPr="004424B1">
        <w:rPr>
          <w:lang w:val="en-GB"/>
        </w:rPr>
        <w:t xml:space="preserve">request an update of their </w:t>
      </w:r>
      <w:r w:rsidRPr="004424B1">
        <w:rPr>
          <w:lang w:val="en-GB"/>
        </w:rPr>
        <w:t xml:space="preserve">dynamic status using the getRequestStatus operation.  The request lists references to </w:t>
      </w:r>
      <w:proofErr w:type="spellStart"/>
      <w:r w:rsidRPr="004424B1">
        <w:rPr>
          <w:lang w:val="en-GB"/>
        </w:rPr>
        <w:t>RequestInstances</w:t>
      </w:r>
      <w:proofErr w:type="spellEnd"/>
      <w:r w:rsidRPr="004424B1">
        <w:rPr>
          <w:lang w:val="en-GB"/>
        </w:rPr>
        <w:t xml:space="preserve"> and the response provides a corresponding list of </w:t>
      </w:r>
      <w:proofErr w:type="spellStart"/>
      <w:r w:rsidRPr="004424B1">
        <w:rPr>
          <w:lang w:val="en-GB"/>
        </w:rPr>
        <w:t>RequestStatusUpdates</w:t>
      </w:r>
      <w:proofErr w:type="spellEnd"/>
      <w:r w:rsidRPr="004424B1">
        <w:rPr>
          <w:lang w:val="en-GB"/>
        </w:rPr>
        <w:t>.</w:t>
      </w:r>
    </w:p>
    <w:p w14:paraId="5EC0BC33" w14:textId="6EA0B267" w:rsidR="00241AE7" w:rsidRPr="004424B1" w:rsidRDefault="00241AE7" w:rsidP="004B342D">
      <w:pPr>
        <w:rPr>
          <w:lang w:val="en-GB"/>
        </w:rPr>
      </w:pPr>
      <w:r w:rsidRPr="004424B1">
        <w:rPr>
          <w:lang w:val="en-GB"/>
        </w:rPr>
        <w:t xml:space="preserve">Where supported, consumers may also subscribe to receive </w:t>
      </w:r>
      <w:proofErr w:type="spellStart"/>
      <w:r w:rsidRPr="004424B1">
        <w:rPr>
          <w:lang w:val="en-GB"/>
        </w:rPr>
        <w:t>RequestStatusUpdates</w:t>
      </w:r>
      <w:proofErr w:type="spellEnd"/>
      <w:r w:rsidRPr="004424B1">
        <w:rPr>
          <w:lang w:val="en-GB"/>
        </w:rPr>
        <w:t xml:space="preserve"> as they become available</w:t>
      </w:r>
      <w:r w:rsidR="0051572C" w:rsidRPr="004424B1">
        <w:rPr>
          <w:lang w:val="en-GB"/>
        </w:rPr>
        <w:t xml:space="preserve"> via the monitorRequestStatus</w:t>
      </w:r>
      <w:r w:rsidR="006E64CF" w:rsidRPr="004424B1">
        <w:rPr>
          <w:lang w:val="en-GB"/>
        </w:rPr>
        <w:t xml:space="preserve">.  This uses the standard MAL publish-subscribe pattern and notifies the consumer with </w:t>
      </w:r>
      <w:proofErr w:type="spellStart"/>
      <w:r w:rsidR="006E64CF" w:rsidRPr="004424B1">
        <w:rPr>
          <w:lang w:val="en-GB"/>
        </w:rPr>
        <w:t>RequestStatusUpdates</w:t>
      </w:r>
      <w:proofErr w:type="spellEnd"/>
      <w:r w:rsidR="006E64CF" w:rsidRPr="004424B1">
        <w:rPr>
          <w:lang w:val="en-GB"/>
        </w:rPr>
        <w:t xml:space="preserve"> corresponding to the specified subscription keys as they are published by the provider.</w:t>
      </w:r>
    </w:p>
    <w:p w14:paraId="2300E472" w14:textId="1665FC8F" w:rsidR="004B342D" w:rsidRPr="004424B1" w:rsidRDefault="0051572C" w:rsidP="001F0553">
      <w:pPr>
        <w:rPr>
          <w:lang w:val="en-GB"/>
        </w:rPr>
      </w:pPr>
      <w:r w:rsidRPr="004424B1">
        <w:rPr>
          <w:lang w:val="en-GB"/>
        </w:rPr>
        <w:t xml:space="preserve">The </w:t>
      </w:r>
      <w:proofErr w:type="spellStart"/>
      <w:r w:rsidRPr="004424B1">
        <w:rPr>
          <w:lang w:val="en-GB"/>
        </w:rPr>
        <w:t>getRequest</w:t>
      </w:r>
      <w:proofErr w:type="spellEnd"/>
      <w:r w:rsidRPr="004424B1">
        <w:rPr>
          <w:lang w:val="en-GB"/>
        </w:rPr>
        <w:t xml:space="preserve"> operation, where supported, enables a consumer to retrieve </w:t>
      </w:r>
      <w:r w:rsidR="00C6706D" w:rsidRPr="004424B1">
        <w:rPr>
          <w:lang w:val="en-GB"/>
        </w:rPr>
        <w:t xml:space="preserve">the full content of </w:t>
      </w:r>
      <w:r w:rsidRPr="004424B1">
        <w:rPr>
          <w:lang w:val="en-GB"/>
        </w:rPr>
        <w:t xml:space="preserve">one or more planning requests.  This is similar to the getRequestStatus operation, but instead of returning </w:t>
      </w:r>
      <w:proofErr w:type="spellStart"/>
      <w:r w:rsidRPr="004424B1">
        <w:rPr>
          <w:lang w:val="en-GB"/>
        </w:rPr>
        <w:t>RequestStatusSummaries</w:t>
      </w:r>
      <w:proofErr w:type="spellEnd"/>
      <w:r w:rsidRPr="004424B1">
        <w:rPr>
          <w:lang w:val="en-GB"/>
        </w:rPr>
        <w:t xml:space="preserve"> it returns </w:t>
      </w:r>
      <w:proofErr w:type="spellStart"/>
      <w:r w:rsidRPr="004424B1">
        <w:rPr>
          <w:lang w:val="en-GB"/>
        </w:rPr>
        <w:t>RequestInsta</w:t>
      </w:r>
      <w:r w:rsidR="00C6706D" w:rsidRPr="004424B1">
        <w:rPr>
          <w:lang w:val="en-GB"/>
        </w:rPr>
        <w:t>nces</w:t>
      </w:r>
      <w:proofErr w:type="spellEnd"/>
      <w:r w:rsidR="00C6706D" w:rsidRPr="004424B1">
        <w:rPr>
          <w:lang w:val="en-GB"/>
        </w:rPr>
        <w:t xml:space="preserve">.  </w:t>
      </w:r>
      <w:r w:rsidR="002C4F23" w:rsidRPr="004424B1">
        <w:rPr>
          <w:iCs/>
          <w:lang w:val="en-GB"/>
        </w:rPr>
        <w:t>It should be noted</w:t>
      </w:r>
      <w:r w:rsidR="00C6706D" w:rsidRPr="004424B1">
        <w:rPr>
          <w:lang w:val="en-GB"/>
        </w:rPr>
        <w:t xml:space="preserve"> that this is not an archive service, only planning requests currently being managed by the provider can be returned.</w:t>
      </w:r>
    </w:p>
    <w:p w14:paraId="74489CD0" w14:textId="068C3B4E" w:rsidR="003A2900" w:rsidRPr="004424B1" w:rsidRDefault="00EE0EA4">
      <w:pPr>
        <w:pStyle w:val="Heading4"/>
        <w:spacing w:before="480"/>
        <w:rPr>
          <w:lang w:val="en-GB"/>
        </w:rPr>
        <w:pPrChange w:id="23914" w:author="Peter Van Der Plas" w:date="2024-12-26T12:42:00Z" w16du:dateUtc="2024-12-26T11:42:00Z">
          <w:pPr>
            <w:pStyle w:val="Heading3"/>
            <w:spacing w:before="480"/>
          </w:pPr>
        </w:pPrChange>
      </w:pPr>
      <w:bookmarkStart w:id="23915" w:name="_Toc140093826"/>
      <w:r w:rsidRPr="004424B1">
        <w:rPr>
          <w:lang w:val="en-GB"/>
        </w:rPr>
        <w:t xml:space="preserve">MPS </w:t>
      </w:r>
      <w:del w:id="23916" w:author="Quinten Van Woerkom" w:date="2024-12-16T17:48:00Z" w16du:dateUtc="2024-12-16T16:48:00Z">
        <w:r w:rsidRPr="004424B1" w:rsidDel="00D951F6">
          <w:rPr>
            <w:lang w:val="en-GB"/>
          </w:rPr>
          <w:delText>Data Item</w:delText>
        </w:r>
      </w:del>
      <w:ins w:id="23917" w:author="Quinten Van Woerkom" w:date="2024-12-16T17:48:00Z" w16du:dateUtc="2024-12-16T16:48:00Z">
        <w:r w:rsidR="00D951F6">
          <w:rPr>
            <w:lang w:val="en-GB"/>
          </w:rPr>
          <w:t>Service Object</w:t>
        </w:r>
      </w:ins>
      <w:r w:rsidRPr="004424B1">
        <w:rPr>
          <w:lang w:val="en-GB"/>
        </w:rPr>
        <w:t>s</w:t>
      </w:r>
      <w:bookmarkEnd w:id="23915"/>
    </w:p>
    <w:p w14:paraId="20B4C8A2" w14:textId="45EAB1BB" w:rsidR="00416815" w:rsidRPr="004424B1" w:rsidRDefault="00EE0EA4" w:rsidP="0026536B">
      <w:pPr>
        <w:rPr>
          <w:lang w:val="en-GB"/>
        </w:rPr>
      </w:pPr>
      <w:r w:rsidRPr="004424B1">
        <w:rPr>
          <w:lang w:val="en-GB"/>
        </w:rPr>
        <w:t xml:space="preserve">MPS </w:t>
      </w:r>
      <w:del w:id="23918" w:author="Quinten Van Woerkom" w:date="2024-12-16T17:46:00Z" w16du:dateUtc="2024-12-16T16:46:00Z">
        <w:r w:rsidRPr="004424B1" w:rsidDel="00D951F6">
          <w:rPr>
            <w:lang w:val="en-GB"/>
          </w:rPr>
          <w:delText>data item</w:delText>
        </w:r>
      </w:del>
      <w:ins w:id="23919" w:author="Quinten Van Woerkom" w:date="2024-12-16T17:46:00Z" w16du:dateUtc="2024-12-16T16:46:00Z">
        <w:r w:rsidR="00D951F6">
          <w:rPr>
            <w:lang w:val="en-GB"/>
          </w:rPr>
          <w:t>service object</w:t>
        </w:r>
      </w:ins>
      <w:r w:rsidRPr="004424B1">
        <w:rPr>
          <w:lang w:val="en-GB"/>
        </w:rPr>
        <w:t xml:space="preserve">s </w:t>
      </w:r>
      <w:r w:rsidR="00416815" w:rsidRPr="004424B1">
        <w:rPr>
          <w:lang w:val="en-GB"/>
        </w:rPr>
        <w:t>relevant to the planning request service and their relationships are defined within the MPS</w:t>
      </w:r>
      <w:r w:rsidR="009A27BD" w:rsidRPr="004424B1">
        <w:rPr>
          <w:lang w:val="en-GB"/>
        </w:rPr>
        <w:t xml:space="preserve"> in</w:t>
      </w:r>
      <w:r w:rsidR="00416815" w:rsidRPr="004424B1">
        <w:rPr>
          <w:lang w:val="en-GB"/>
        </w:rPr>
        <w:t>formation</w:t>
      </w:r>
      <w:r w:rsidR="009A27BD" w:rsidRPr="004424B1">
        <w:rPr>
          <w:lang w:val="en-GB"/>
        </w:rPr>
        <w:t xml:space="preserve"> mo</w:t>
      </w:r>
      <w:r w:rsidR="00416815" w:rsidRPr="004424B1">
        <w:rPr>
          <w:lang w:val="en-GB"/>
        </w:rPr>
        <w:t xml:space="preserve">del in </w:t>
      </w:r>
      <w:r w:rsidR="00416815" w:rsidRPr="004424B1">
        <w:rPr>
          <w:lang w:val="en-GB"/>
        </w:rPr>
        <w:fldChar w:fldCharType="begin"/>
      </w:r>
      <w:r w:rsidR="00416815" w:rsidRPr="004424B1">
        <w:rPr>
          <w:lang w:val="en-GB"/>
        </w:rPr>
        <w:instrText xml:space="preserve"> REF _Ref60919968 \r \h </w:instrText>
      </w:r>
      <w:r w:rsidR="00416815" w:rsidRPr="004424B1">
        <w:rPr>
          <w:lang w:val="en-GB"/>
        </w:rPr>
      </w:r>
      <w:r w:rsidR="00416815" w:rsidRPr="004424B1">
        <w:rPr>
          <w:lang w:val="en-GB"/>
        </w:rPr>
        <w:fldChar w:fldCharType="separate"/>
      </w:r>
      <w:ins w:id="23920" w:author="Peter Van Der Plas" w:date="2025-01-01T17:31:00Z" w16du:dateUtc="2025-01-01T16:31:00Z">
        <w:r w:rsidR="006D1623">
          <w:rPr>
            <w:lang w:val="en-GB"/>
          </w:rPr>
          <w:t>4.5</w:t>
        </w:r>
      </w:ins>
      <w:ins w:id="23921" w:author="Quinten Van Woerkom" w:date="2024-12-18T10:27:00Z" w16du:dateUtc="2024-12-18T09:27:00Z">
        <w:del w:id="23922" w:author="Peter Van Der Plas" w:date="2024-12-25T18:53:00Z" w16du:dateUtc="2024-12-25T17:53:00Z">
          <w:r w:rsidR="00825522" w:rsidDel="00547CCE">
            <w:rPr>
              <w:lang w:val="en-GB"/>
            </w:rPr>
            <w:delText>4.5</w:delText>
          </w:r>
        </w:del>
      </w:ins>
      <w:del w:id="23923" w:author="Peter Van Der Plas" w:date="2024-12-25T18:53:00Z" w16du:dateUtc="2024-12-25T17:53:00Z">
        <w:r w:rsidR="00BF1AC4" w:rsidDel="00547CCE">
          <w:rPr>
            <w:lang w:val="en-GB"/>
          </w:rPr>
          <w:delText>4.2</w:delText>
        </w:r>
      </w:del>
      <w:r w:rsidR="00416815" w:rsidRPr="004424B1">
        <w:rPr>
          <w:lang w:val="en-GB"/>
        </w:rPr>
        <w:fldChar w:fldCharType="end"/>
      </w:r>
      <w:r w:rsidR="00CC608B" w:rsidRPr="004424B1">
        <w:rPr>
          <w:lang w:val="en-GB"/>
        </w:rPr>
        <w:t>.</w:t>
      </w:r>
    </w:p>
    <w:p w14:paraId="5281A613" w14:textId="5DFBCFD6" w:rsidR="00416815" w:rsidRPr="004424B1" w:rsidRDefault="00416815" w:rsidP="0026536B">
      <w:pPr>
        <w:rPr>
          <w:lang w:val="en-GB"/>
        </w:rPr>
      </w:pPr>
      <w:r w:rsidRPr="004424B1">
        <w:rPr>
          <w:lang w:val="en-GB"/>
        </w:rPr>
        <w:t>The following MO</w:t>
      </w:r>
      <w:r w:rsidR="009A27BD" w:rsidRPr="004424B1">
        <w:rPr>
          <w:lang w:val="en-GB"/>
        </w:rPr>
        <w:t xml:space="preserve"> ob</w:t>
      </w:r>
      <w:r w:rsidRPr="004424B1">
        <w:rPr>
          <w:lang w:val="en-GB"/>
        </w:rPr>
        <w:t>jects are directly applicable to the service:</w:t>
      </w:r>
    </w:p>
    <w:p w14:paraId="52CCFBB8" w14:textId="47B7F624" w:rsidR="00416815" w:rsidRPr="004424B1" w:rsidRDefault="00416815" w:rsidP="003A4612">
      <w:pPr>
        <w:pStyle w:val="List"/>
        <w:numPr>
          <w:ilvl w:val="0"/>
          <w:numId w:val="32"/>
        </w:numPr>
        <w:tabs>
          <w:tab w:val="clear" w:pos="360"/>
          <w:tab w:val="left" w:pos="720"/>
        </w:tabs>
        <w:ind w:left="720"/>
      </w:pPr>
      <w:proofErr w:type="spellStart"/>
      <w:r w:rsidRPr="004424B1">
        <w:t>RequestDefinition</w:t>
      </w:r>
      <w:proofErr w:type="spellEnd"/>
      <w:r w:rsidR="0080213B" w:rsidRPr="004424B1">
        <w:t>;</w:t>
      </w:r>
    </w:p>
    <w:p w14:paraId="1CE1B35D" w14:textId="776AA322" w:rsidR="00416815" w:rsidRPr="004424B1" w:rsidRDefault="00416815" w:rsidP="003A4612">
      <w:pPr>
        <w:pStyle w:val="List"/>
        <w:numPr>
          <w:ilvl w:val="0"/>
          <w:numId w:val="32"/>
        </w:numPr>
        <w:tabs>
          <w:tab w:val="clear" w:pos="360"/>
          <w:tab w:val="left" w:pos="720"/>
        </w:tabs>
        <w:ind w:left="720"/>
      </w:pPr>
      <w:r w:rsidRPr="004424B1">
        <w:t>RequestInstance</w:t>
      </w:r>
      <w:r w:rsidR="0080213B" w:rsidRPr="004424B1">
        <w:t>.</w:t>
      </w:r>
    </w:p>
    <w:p w14:paraId="19AAB162" w14:textId="1425BEFC" w:rsidR="00CC608B" w:rsidRPr="004424B1" w:rsidRDefault="00CC608B" w:rsidP="0026536B">
      <w:pPr>
        <w:rPr>
          <w:lang w:val="en-GB"/>
        </w:rPr>
      </w:pPr>
      <w:proofErr w:type="spellStart"/>
      <w:r w:rsidRPr="004424B1">
        <w:rPr>
          <w:lang w:val="en-GB"/>
        </w:rPr>
        <w:t>RequestDefinitions</w:t>
      </w:r>
      <w:proofErr w:type="spellEnd"/>
      <w:r w:rsidRPr="004424B1">
        <w:rPr>
          <w:lang w:val="en-GB"/>
        </w:rPr>
        <w:t xml:space="preserve"> are configuration data that provide re-usable templates for planning </w:t>
      </w:r>
      <w:proofErr w:type="gramStart"/>
      <w:r w:rsidRPr="004424B1">
        <w:rPr>
          <w:lang w:val="en-GB"/>
        </w:rPr>
        <w:t>requests, but</w:t>
      </w:r>
      <w:proofErr w:type="gramEnd"/>
      <w:r w:rsidRPr="004424B1">
        <w:rPr>
          <w:lang w:val="en-GB"/>
        </w:rPr>
        <w:t xml:space="preserve"> are not required for the submission of a</w:t>
      </w:r>
      <w:r w:rsidR="00302358" w:rsidRPr="004424B1">
        <w:rPr>
          <w:lang w:val="en-GB"/>
        </w:rPr>
        <w:t>n ad-hoc</w:t>
      </w:r>
      <w:r w:rsidRPr="004424B1">
        <w:rPr>
          <w:lang w:val="en-GB"/>
        </w:rPr>
        <w:t xml:space="preserve"> planning request.  Their identity comprises both </w:t>
      </w:r>
      <w:r w:rsidR="001F3C48" w:rsidRPr="004424B1">
        <w:rPr>
          <w:lang w:val="en-GB"/>
        </w:rPr>
        <w:t>key</w:t>
      </w:r>
      <w:r w:rsidRPr="004424B1">
        <w:rPr>
          <w:lang w:val="en-GB"/>
        </w:rPr>
        <w:t xml:space="preserve"> and version</w:t>
      </w:r>
      <w:r w:rsidR="00A655B6" w:rsidRPr="004424B1">
        <w:rPr>
          <w:lang w:val="en-GB"/>
        </w:rPr>
        <w:t>.</w:t>
      </w:r>
    </w:p>
    <w:p w14:paraId="4463B1BA" w14:textId="55B22847" w:rsidR="00416815" w:rsidRPr="004424B1" w:rsidRDefault="00CC608B" w:rsidP="0026536B">
      <w:pPr>
        <w:rPr>
          <w:lang w:val="en-GB"/>
        </w:rPr>
      </w:pPr>
      <w:proofErr w:type="spellStart"/>
      <w:r w:rsidRPr="004424B1">
        <w:rPr>
          <w:lang w:val="en-GB"/>
        </w:rPr>
        <w:t>RequestInstances</w:t>
      </w:r>
      <w:proofErr w:type="spellEnd"/>
      <w:r w:rsidRPr="004424B1">
        <w:rPr>
          <w:lang w:val="en-GB"/>
        </w:rPr>
        <w:t xml:space="preserve"> are created in response to the submission of a planning request</w:t>
      </w:r>
      <w:r w:rsidR="00A655B6" w:rsidRPr="004424B1">
        <w:rPr>
          <w:lang w:val="en-GB"/>
        </w:rPr>
        <w:t xml:space="preserve"> and contain both static data and dynamic status information.  As planning requests can be updated, their identity comprises both </w:t>
      </w:r>
      <w:r w:rsidR="001F3C48" w:rsidRPr="004424B1">
        <w:rPr>
          <w:lang w:val="en-GB"/>
        </w:rPr>
        <w:t>key</w:t>
      </w:r>
      <w:r w:rsidR="00A655B6" w:rsidRPr="004424B1">
        <w:rPr>
          <w:lang w:val="en-GB"/>
        </w:rPr>
        <w:t xml:space="preserve"> and version assigned by the service provider.  The planning request submitted by the service consumer contains only the static data needed to specify the planning request in the form of a PlanningRequestDetails structure.  </w:t>
      </w:r>
      <w:r w:rsidR="00302358" w:rsidRPr="004424B1">
        <w:rPr>
          <w:lang w:val="en-GB"/>
        </w:rPr>
        <w:t xml:space="preserve">If the planning request is derived from a </w:t>
      </w:r>
      <w:proofErr w:type="spellStart"/>
      <w:r w:rsidR="00302358" w:rsidRPr="004424B1">
        <w:rPr>
          <w:lang w:val="en-GB"/>
        </w:rPr>
        <w:t>RequestDefinition</w:t>
      </w:r>
      <w:proofErr w:type="spellEnd"/>
      <w:r w:rsidR="00302358" w:rsidRPr="004424B1">
        <w:rPr>
          <w:lang w:val="en-GB"/>
        </w:rPr>
        <w:t>, this is referenced in the PlanningRequestDetails</w:t>
      </w:r>
      <w:r w:rsidR="00A655B6" w:rsidRPr="004424B1">
        <w:rPr>
          <w:lang w:val="en-GB"/>
        </w:rPr>
        <w:t xml:space="preserve"> </w:t>
      </w:r>
      <w:r w:rsidR="00302358" w:rsidRPr="004424B1">
        <w:rPr>
          <w:lang w:val="en-GB"/>
        </w:rPr>
        <w:t>and the RequestInstance created from it.</w:t>
      </w:r>
    </w:p>
    <w:p w14:paraId="3FA5FE18" w14:textId="77777777" w:rsidR="00505B43" w:rsidRPr="004424B1" w:rsidRDefault="00505B43" w:rsidP="0026536B">
      <w:pPr>
        <w:rPr>
          <w:lang w:val="en-GB"/>
        </w:rPr>
      </w:pPr>
      <w:r w:rsidRPr="004424B1">
        <w:rPr>
          <w:lang w:val="en-GB"/>
        </w:rPr>
        <w:lastRenderedPageBreak/>
        <w:t>As the RequestInstance is unknown at the time of submitting a planning request, the consumer may provide a user reference.  This is returned by the provider together with the identity of the RequestInstance in the response to the planning request submission.</w:t>
      </w:r>
    </w:p>
    <w:p w14:paraId="5E11AA2C" w14:textId="317BCF6A" w:rsidR="00302358" w:rsidRPr="004424B1" w:rsidRDefault="00302358" w:rsidP="0026536B">
      <w:pPr>
        <w:rPr>
          <w:lang w:val="en-GB"/>
        </w:rPr>
      </w:pPr>
      <w:r w:rsidRPr="004424B1">
        <w:rPr>
          <w:lang w:val="en-GB"/>
        </w:rPr>
        <w:t xml:space="preserve">Updates to the dynamic status information associated with a RequestInstance are reported by the service provider to the service consumer using the RequestStatusUpdate structure.  The </w:t>
      </w:r>
      <w:proofErr w:type="spellStart"/>
      <w:r w:rsidRPr="004424B1">
        <w:rPr>
          <w:lang w:val="en-GB"/>
        </w:rPr>
        <w:t>RequestSummaryStatus</w:t>
      </w:r>
      <w:proofErr w:type="spellEnd"/>
      <w:r w:rsidRPr="004424B1">
        <w:rPr>
          <w:lang w:val="en-GB"/>
        </w:rPr>
        <w:t xml:space="preserve"> structure is used to provide the identity, </w:t>
      </w:r>
      <w:r w:rsidR="00505B43" w:rsidRPr="004424B1">
        <w:rPr>
          <w:lang w:val="en-GB"/>
        </w:rPr>
        <w:t>descriptive header fields</w:t>
      </w:r>
      <w:r w:rsidR="009F2F69" w:rsidRPr="004424B1">
        <w:rPr>
          <w:lang w:val="en-GB"/>
        </w:rPr>
        <w:t>,</w:t>
      </w:r>
      <w:r w:rsidR="00505B43" w:rsidRPr="004424B1">
        <w:rPr>
          <w:lang w:val="en-GB"/>
        </w:rPr>
        <w:t xml:space="preserve"> and current status of available </w:t>
      </w:r>
      <w:proofErr w:type="spellStart"/>
      <w:r w:rsidR="00505B43" w:rsidRPr="004424B1">
        <w:rPr>
          <w:lang w:val="en-GB"/>
        </w:rPr>
        <w:t>RequestInstances</w:t>
      </w:r>
      <w:proofErr w:type="spellEnd"/>
      <w:r w:rsidR="00505B43" w:rsidRPr="004424B1">
        <w:rPr>
          <w:lang w:val="en-GB"/>
        </w:rPr>
        <w:t>.</w:t>
      </w:r>
    </w:p>
    <w:p w14:paraId="66BA3073" w14:textId="21CB3215" w:rsidR="00505B43" w:rsidRPr="004424B1" w:rsidRDefault="00505B43" w:rsidP="0026536B">
      <w:pPr>
        <w:rPr>
          <w:lang w:val="en-GB"/>
        </w:rPr>
      </w:pPr>
      <w:r w:rsidRPr="004424B1">
        <w:rPr>
          <w:lang w:val="en-GB"/>
        </w:rPr>
        <w:t>The following MO</w:t>
      </w:r>
      <w:r w:rsidR="009A27BD" w:rsidRPr="004424B1">
        <w:rPr>
          <w:lang w:val="en-GB"/>
        </w:rPr>
        <w:t xml:space="preserve"> ob</w:t>
      </w:r>
      <w:r w:rsidRPr="004424B1">
        <w:rPr>
          <w:lang w:val="en-GB"/>
        </w:rPr>
        <w:t>jects may be referenced in the context of the planning request service:</w:t>
      </w:r>
    </w:p>
    <w:p w14:paraId="0FE19D26" w14:textId="00DB7989" w:rsidR="00505B43" w:rsidRPr="004424B1" w:rsidRDefault="00505B43" w:rsidP="003A4612">
      <w:pPr>
        <w:pStyle w:val="List"/>
        <w:numPr>
          <w:ilvl w:val="0"/>
          <w:numId w:val="33"/>
        </w:numPr>
        <w:tabs>
          <w:tab w:val="clear" w:pos="360"/>
          <w:tab w:val="left" w:pos="720"/>
        </w:tabs>
        <w:ind w:left="720"/>
      </w:pPr>
      <w:commentRangeStart w:id="23924"/>
      <w:proofErr w:type="spellStart"/>
      <w:r w:rsidRPr="006162AB">
        <w:rPr>
          <w:b/>
          <w:bCs/>
          <w:rPrChange w:id="23925" w:author="Quinten Van Woerkom" w:date="2024-11-22T17:01:00Z" w16du:dateUtc="2024-11-22T16:01:00Z">
            <w:rPr/>
          </w:rPrChange>
        </w:rPr>
        <w:t>PlanningUser</w:t>
      </w:r>
      <w:proofErr w:type="spellEnd"/>
      <w:r w:rsidRPr="006162AB">
        <w:rPr>
          <w:b/>
          <w:bCs/>
          <w:rPrChange w:id="23926" w:author="Quinten Van Woerkom" w:date="2024-11-22T17:01:00Z" w16du:dateUtc="2024-11-22T16:01:00Z">
            <w:rPr/>
          </w:rPrChange>
        </w:rPr>
        <w:t>:</w:t>
      </w:r>
      <w:r w:rsidRPr="004424B1">
        <w:t xml:space="preserve">  the user responsible for submitting the planning request</w:t>
      </w:r>
      <w:r w:rsidR="0080213B" w:rsidRPr="004424B1">
        <w:t>;</w:t>
      </w:r>
    </w:p>
    <w:p w14:paraId="5D566776" w14:textId="5FF6798B" w:rsidR="00505B43" w:rsidRPr="004424B1" w:rsidRDefault="00505B43" w:rsidP="003A4612">
      <w:pPr>
        <w:pStyle w:val="List"/>
        <w:numPr>
          <w:ilvl w:val="0"/>
          <w:numId w:val="33"/>
        </w:numPr>
        <w:tabs>
          <w:tab w:val="clear" w:pos="360"/>
          <w:tab w:val="left" w:pos="720"/>
        </w:tabs>
        <w:ind w:left="720"/>
      </w:pPr>
      <w:r w:rsidRPr="006162AB">
        <w:rPr>
          <w:b/>
          <w:bCs/>
          <w:rPrChange w:id="23927" w:author="Quinten Van Woerkom" w:date="2024-11-22T17:01:00Z" w16du:dateUtc="2024-11-22T16:01:00Z">
            <w:rPr/>
          </w:rPrChange>
        </w:rPr>
        <w:t>ActivityDefinition:</w:t>
      </w:r>
      <w:r w:rsidRPr="004424B1">
        <w:t xml:space="preserve">  the activities </w:t>
      </w:r>
      <w:r w:rsidR="00156A25" w:rsidRPr="004424B1">
        <w:t>specified to be planned in the form of ActivityDetails structures</w:t>
      </w:r>
      <w:r w:rsidRPr="004424B1">
        <w:t xml:space="preserve"> in the body of the planning request</w:t>
      </w:r>
      <w:r w:rsidR="0080213B" w:rsidRPr="004424B1">
        <w:t>;</w:t>
      </w:r>
    </w:p>
    <w:p w14:paraId="56CBFD98" w14:textId="3B25505E" w:rsidR="00156A25" w:rsidRPr="004424B1" w:rsidRDefault="00156A25" w:rsidP="003A4612">
      <w:pPr>
        <w:pStyle w:val="List"/>
        <w:numPr>
          <w:ilvl w:val="0"/>
          <w:numId w:val="33"/>
        </w:numPr>
        <w:tabs>
          <w:tab w:val="clear" w:pos="360"/>
          <w:tab w:val="left" w:pos="720"/>
        </w:tabs>
        <w:ind w:left="720"/>
      </w:pPr>
      <w:proofErr w:type="spellStart"/>
      <w:r w:rsidRPr="00A6478B">
        <w:rPr>
          <w:b/>
          <w:bCs/>
          <w:rPrChange w:id="23928" w:author="Quinten Van Woerkom" w:date="2024-11-22T17:02:00Z" w16du:dateUtc="2024-11-22T16:02:00Z">
            <w:rPr/>
          </w:rPrChange>
        </w:rPr>
        <w:t>EventDefinition</w:t>
      </w:r>
      <w:proofErr w:type="spellEnd"/>
      <w:r w:rsidRPr="00A6478B">
        <w:rPr>
          <w:b/>
          <w:bCs/>
          <w:rPrChange w:id="23929" w:author="Quinten Van Woerkom" w:date="2024-11-22T17:02:00Z" w16du:dateUtc="2024-11-22T16:02:00Z">
            <w:rPr/>
          </w:rPrChange>
        </w:rPr>
        <w:t xml:space="preserve"> and </w:t>
      </w:r>
      <w:proofErr w:type="spellStart"/>
      <w:r w:rsidRPr="00A6478B">
        <w:rPr>
          <w:b/>
          <w:bCs/>
          <w:rPrChange w:id="23930" w:author="Quinten Van Woerkom" w:date="2024-11-22T17:02:00Z" w16du:dateUtc="2024-11-22T16:02:00Z">
            <w:rPr/>
          </w:rPrChange>
        </w:rPr>
        <w:t>EventInstance</w:t>
      </w:r>
      <w:proofErr w:type="spellEnd"/>
      <w:r w:rsidRPr="00A6478B">
        <w:rPr>
          <w:b/>
          <w:bCs/>
          <w:rPrChange w:id="23931" w:author="Quinten Van Woerkom" w:date="2024-11-22T17:02:00Z" w16du:dateUtc="2024-11-22T16:02:00Z">
            <w:rPr/>
          </w:rPrChange>
        </w:rPr>
        <w:t xml:space="preserve">: </w:t>
      </w:r>
      <w:r w:rsidRPr="004424B1">
        <w:t xml:space="preserve"> references to planning events can be contained within ActivityDetails and Constraints contained in t</w:t>
      </w:r>
      <w:r w:rsidR="0080213B" w:rsidRPr="004424B1">
        <w:t>he body of the planning request;</w:t>
      </w:r>
    </w:p>
    <w:p w14:paraId="6ACCA75A" w14:textId="0CC75952" w:rsidR="00156A25" w:rsidRPr="004424B1" w:rsidRDefault="00156A25" w:rsidP="003A4612">
      <w:pPr>
        <w:pStyle w:val="List"/>
        <w:numPr>
          <w:ilvl w:val="0"/>
          <w:numId w:val="33"/>
        </w:numPr>
        <w:tabs>
          <w:tab w:val="clear" w:pos="360"/>
          <w:tab w:val="left" w:pos="720"/>
        </w:tabs>
        <w:ind w:left="720"/>
      </w:pPr>
      <w:r w:rsidRPr="006162AB">
        <w:rPr>
          <w:b/>
          <w:bCs/>
          <w:rPrChange w:id="23932" w:author="Quinten Van Woerkom" w:date="2024-11-22T17:01:00Z" w16du:dateUtc="2024-11-22T16:01:00Z">
            <w:rPr/>
          </w:rPrChange>
        </w:rPr>
        <w:t>Resource</w:t>
      </w:r>
      <w:r w:rsidRPr="0019772E">
        <w:rPr>
          <w:b/>
          <w:bCs/>
          <w:rPrChange w:id="23933" w:author="Quinten Van Woerkom" w:date="2024-11-22T17:01:00Z" w16du:dateUtc="2024-11-22T16:01:00Z">
            <w:rPr/>
          </w:rPrChange>
        </w:rPr>
        <w:t xml:space="preserve"> [Optional]</w:t>
      </w:r>
      <w:r w:rsidRPr="006162AB">
        <w:rPr>
          <w:b/>
          <w:bCs/>
          <w:rPrChange w:id="23934" w:author="Quinten Van Woerkom" w:date="2024-11-22T17:01:00Z" w16du:dateUtc="2024-11-22T16:01:00Z">
            <w:rPr/>
          </w:rPrChange>
        </w:rPr>
        <w:t>:</w:t>
      </w:r>
      <w:r w:rsidRPr="004424B1">
        <w:t xml:space="preserve">  references to planning resources can be contained within the Constraints contained in the body of the plannin</w:t>
      </w:r>
      <w:r w:rsidR="0080213B" w:rsidRPr="004424B1">
        <w:t>g request;</w:t>
      </w:r>
    </w:p>
    <w:p w14:paraId="483D208E" w14:textId="77777777" w:rsidR="00156A25" w:rsidRPr="004424B1" w:rsidRDefault="00156A25" w:rsidP="003A4612">
      <w:pPr>
        <w:pStyle w:val="List"/>
        <w:numPr>
          <w:ilvl w:val="0"/>
          <w:numId w:val="33"/>
        </w:numPr>
        <w:tabs>
          <w:tab w:val="clear" w:pos="360"/>
          <w:tab w:val="left" w:pos="720"/>
        </w:tabs>
        <w:ind w:left="720"/>
      </w:pPr>
      <w:r w:rsidRPr="006162AB">
        <w:rPr>
          <w:b/>
          <w:bCs/>
          <w:rPrChange w:id="23935" w:author="Quinten Van Woerkom" w:date="2024-11-22T17:01:00Z" w16du:dateUtc="2024-11-22T16:01:00Z">
            <w:rPr/>
          </w:rPrChange>
        </w:rPr>
        <w:t>Plan:</w:t>
      </w:r>
      <w:r w:rsidRPr="004424B1">
        <w:t xml:space="preserve">  a Plan or reference to a Plan can be used as the body of </w:t>
      </w:r>
      <w:r w:rsidR="00C62C05" w:rsidRPr="004424B1">
        <w:t>a planning request.  Once the planning request has been planned, a reference to the resulting output Plan may also be included in the RequestInstance.</w:t>
      </w:r>
      <w:commentRangeEnd w:id="23924"/>
      <w:r w:rsidR="00B9660B">
        <w:rPr>
          <w:rStyle w:val="CommentReference"/>
          <w:lang w:val="en-US" w:eastAsia="en-US"/>
        </w:rPr>
        <w:commentReference w:id="23924"/>
      </w:r>
    </w:p>
    <w:p w14:paraId="6C16C0F9" w14:textId="77777777" w:rsidR="0026536B" w:rsidRPr="004424B1" w:rsidRDefault="0026536B" w:rsidP="0043015A">
      <w:pPr>
        <w:pStyle w:val="Heading3"/>
        <w:spacing w:before="480"/>
        <w:rPr>
          <w:lang w:val="en-GB"/>
        </w:rPr>
      </w:pPr>
      <w:bookmarkStart w:id="23936" w:name="_Toc140093827"/>
      <w:r w:rsidRPr="004424B1">
        <w:rPr>
          <w:lang w:val="en-GB"/>
        </w:rPr>
        <w:t>High-Level Requirements</w:t>
      </w:r>
      <w:bookmarkEnd w:id="23936"/>
    </w:p>
    <w:p w14:paraId="3FF6050C" w14:textId="6C229579" w:rsidR="00A75D1D" w:rsidRPr="004424B1" w:rsidRDefault="00A75D1D" w:rsidP="00D97FDD">
      <w:pPr>
        <w:pStyle w:val="Paragraph4"/>
        <w:rPr>
          <w:lang w:val="en-GB"/>
        </w:rPr>
        <w:pPrChange w:id="23937" w:author="Peter Van Der Plas" w:date="2025-01-01T15:40:00Z" w16du:dateUtc="2025-01-01T14:40:00Z">
          <w:pPr/>
        </w:pPrChange>
      </w:pPr>
      <w:r w:rsidRPr="004424B1">
        <w:rPr>
          <w:lang w:val="en-GB"/>
        </w:rPr>
        <w:t xml:space="preserve">The </w:t>
      </w:r>
      <w:r w:rsidR="003A2900" w:rsidRPr="004424B1">
        <w:rPr>
          <w:lang w:val="en-GB"/>
        </w:rPr>
        <w:t>following set of mission planning configuration data shall be available to both provider and consumers in any deployment of the planning request service:</w:t>
      </w:r>
    </w:p>
    <w:p w14:paraId="5C2C691C" w14:textId="433D7788" w:rsidR="005054AB" w:rsidRPr="004424B1" w:rsidRDefault="005054AB" w:rsidP="003A4612">
      <w:pPr>
        <w:pStyle w:val="List"/>
        <w:numPr>
          <w:ilvl w:val="0"/>
          <w:numId w:val="91"/>
        </w:numPr>
        <w:tabs>
          <w:tab w:val="clear" w:pos="360"/>
          <w:tab w:val="left" w:pos="720"/>
        </w:tabs>
        <w:ind w:left="720"/>
      </w:pPr>
      <w:r w:rsidRPr="004424B1">
        <w:t xml:space="preserve">Planning Request Definitions (as </w:t>
      </w:r>
      <w:proofErr w:type="spellStart"/>
      <w:r w:rsidRPr="004424B1">
        <w:t>RequestDefinition</w:t>
      </w:r>
      <w:proofErr w:type="spellEnd"/>
      <w:r w:rsidRPr="004424B1">
        <w:t xml:space="preserve"> objects</w:t>
      </w:r>
      <w:r w:rsidR="008909A1" w:rsidRPr="004424B1">
        <w:t xml:space="preserve"> [</w:t>
      </w:r>
      <w:r w:rsidR="008909A1" w:rsidRPr="004424B1">
        <w:fldChar w:fldCharType="begin"/>
      </w:r>
      <w:r w:rsidR="008909A1" w:rsidRPr="004424B1">
        <w:instrText xml:space="preserve"> REF _Ref62569099 \r \h </w:instrText>
      </w:r>
      <w:r w:rsidR="008909A1" w:rsidRPr="004424B1">
        <w:fldChar w:fldCharType="separate"/>
      </w:r>
      <w:ins w:id="23938" w:author="Peter Van Der Plas" w:date="2025-01-01T17:31:00Z" w16du:dateUtc="2025-01-01T16:31:00Z">
        <w:r w:rsidR="006D1623">
          <w:t>4.5.5.1</w:t>
        </w:r>
      </w:ins>
      <w:ins w:id="23939" w:author="Quinten Van Woerkom" w:date="2024-12-18T10:27:00Z" w16du:dateUtc="2024-12-18T09:27:00Z">
        <w:del w:id="23940" w:author="Peter Van Der Plas" w:date="2024-12-25T18:53:00Z" w16du:dateUtc="2024-12-25T17:53:00Z">
          <w:r w:rsidR="00825522" w:rsidDel="00547CCE">
            <w:delText>4.5.5.1</w:delText>
          </w:r>
        </w:del>
      </w:ins>
      <w:del w:id="23941" w:author="Peter Van Der Plas" w:date="2024-12-25T18:53:00Z" w16du:dateUtc="2024-12-25T17:53:00Z">
        <w:r w:rsidR="00BF1AC4" w:rsidDel="00547CCE">
          <w:delText>4.2.5.1</w:delText>
        </w:r>
      </w:del>
      <w:r w:rsidR="008909A1" w:rsidRPr="004424B1">
        <w:fldChar w:fldCharType="end"/>
      </w:r>
      <w:r w:rsidR="008909A1" w:rsidRPr="004424B1">
        <w:t>]</w:t>
      </w:r>
      <w:r w:rsidRPr="004424B1">
        <w:t>)</w:t>
      </w:r>
      <w:r w:rsidR="0080213B" w:rsidRPr="004424B1">
        <w:t>;</w:t>
      </w:r>
    </w:p>
    <w:p w14:paraId="2EC94984" w14:textId="5B94CEB6" w:rsidR="005054AB" w:rsidRPr="004424B1" w:rsidRDefault="005054AB" w:rsidP="003A4612">
      <w:pPr>
        <w:pStyle w:val="List"/>
        <w:numPr>
          <w:ilvl w:val="0"/>
          <w:numId w:val="91"/>
        </w:numPr>
        <w:tabs>
          <w:tab w:val="clear" w:pos="360"/>
          <w:tab w:val="left" w:pos="720"/>
        </w:tabs>
        <w:ind w:left="720"/>
      </w:pPr>
      <w:r w:rsidRPr="004424B1">
        <w:t>Planning Activity Definitions (as ActivityDefinition objects</w:t>
      </w:r>
      <w:r w:rsidR="008909A1" w:rsidRPr="004424B1">
        <w:t xml:space="preserve"> [</w:t>
      </w:r>
      <w:r w:rsidR="008909A1" w:rsidRPr="004424B1">
        <w:fldChar w:fldCharType="begin"/>
      </w:r>
      <w:r w:rsidR="008909A1" w:rsidRPr="004424B1">
        <w:instrText xml:space="preserve"> REF _Ref62569131 \r \h </w:instrText>
      </w:r>
      <w:r w:rsidR="008909A1" w:rsidRPr="004424B1">
        <w:fldChar w:fldCharType="separate"/>
      </w:r>
      <w:ins w:id="23942" w:author="Peter Van Der Plas" w:date="2025-01-01T17:31:00Z" w16du:dateUtc="2025-01-01T16:31:00Z">
        <w:r w:rsidR="006D1623">
          <w:t>4.5.2.1</w:t>
        </w:r>
      </w:ins>
      <w:ins w:id="23943" w:author="Quinten Van Woerkom" w:date="2024-12-18T10:27:00Z" w16du:dateUtc="2024-12-18T09:27:00Z">
        <w:del w:id="23944" w:author="Peter Van Der Plas" w:date="2024-12-25T18:53:00Z" w16du:dateUtc="2024-12-25T17:53:00Z">
          <w:r w:rsidR="00825522" w:rsidDel="00547CCE">
            <w:delText>4.5.2.1</w:delText>
          </w:r>
        </w:del>
      </w:ins>
      <w:del w:id="23945" w:author="Peter Van Der Plas" w:date="2024-12-25T18:53:00Z" w16du:dateUtc="2024-12-25T17:53:00Z">
        <w:r w:rsidR="00BF1AC4" w:rsidDel="00547CCE">
          <w:delText>4.2.2.1</w:delText>
        </w:r>
      </w:del>
      <w:r w:rsidR="008909A1" w:rsidRPr="004424B1">
        <w:fldChar w:fldCharType="end"/>
      </w:r>
      <w:r w:rsidR="008909A1" w:rsidRPr="004424B1">
        <w:t>]</w:t>
      </w:r>
      <w:r w:rsidRPr="004424B1">
        <w:t>)</w:t>
      </w:r>
      <w:r w:rsidR="0080213B" w:rsidRPr="004424B1">
        <w:t>;</w:t>
      </w:r>
    </w:p>
    <w:p w14:paraId="7B160778" w14:textId="643BFECF" w:rsidR="005054AB" w:rsidRPr="004424B1" w:rsidRDefault="005054AB" w:rsidP="003A4612">
      <w:pPr>
        <w:pStyle w:val="List"/>
        <w:numPr>
          <w:ilvl w:val="0"/>
          <w:numId w:val="91"/>
        </w:numPr>
        <w:tabs>
          <w:tab w:val="clear" w:pos="360"/>
          <w:tab w:val="left" w:pos="720"/>
        </w:tabs>
        <w:ind w:left="720"/>
      </w:pPr>
      <w:r w:rsidRPr="004424B1">
        <w:t xml:space="preserve">Planning Event Definitions (as </w:t>
      </w:r>
      <w:proofErr w:type="spellStart"/>
      <w:r w:rsidRPr="004424B1">
        <w:t>EventDefinition</w:t>
      </w:r>
      <w:proofErr w:type="spellEnd"/>
      <w:r w:rsidRPr="004424B1">
        <w:t xml:space="preserve"> objects</w:t>
      </w:r>
      <w:r w:rsidR="008909A1" w:rsidRPr="004424B1">
        <w:t xml:space="preserve"> [</w:t>
      </w:r>
      <w:r w:rsidR="008909A1" w:rsidRPr="004424B1">
        <w:fldChar w:fldCharType="begin"/>
      </w:r>
      <w:r w:rsidR="008909A1" w:rsidRPr="004424B1">
        <w:instrText xml:space="preserve"> REF _Ref62569154 \r \h </w:instrText>
      </w:r>
      <w:r w:rsidR="008909A1" w:rsidRPr="004424B1">
        <w:fldChar w:fldCharType="separate"/>
      </w:r>
      <w:ins w:id="23946" w:author="Peter Van Der Plas" w:date="2025-01-01T17:31:00Z" w16du:dateUtc="2025-01-01T16:31:00Z">
        <w:r w:rsidR="006D1623">
          <w:t>4.5.3.1</w:t>
        </w:r>
      </w:ins>
      <w:ins w:id="23947" w:author="Quinten Van Woerkom" w:date="2024-12-18T10:27:00Z" w16du:dateUtc="2024-12-18T09:27:00Z">
        <w:del w:id="23948" w:author="Peter Van Der Plas" w:date="2024-12-25T18:53:00Z" w16du:dateUtc="2024-12-25T17:53:00Z">
          <w:r w:rsidR="00825522" w:rsidDel="00547CCE">
            <w:delText>4.5.3.1</w:delText>
          </w:r>
        </w:del>
      </w:ins>
      <w:del w:id="23949" w:author="Peter Van Der Plas" w:date="2024-12-25T18:53:00Z" w16du:dateUtc="2024-12-25T17:53:00Z">
        <w:r w:rsidR="00BF1AC4" w:rsidDel="00547CCE">
          <w:delText>4.2.3.1</w:delText>
        </w:r>
      </w:del>
      <w:r w:rsidR="008909A1" w:rsidRPr="004424B1">
        <w:fldChar w:fldCharType="end"/>
      </w:r>
      <w:r w:rsidR="008909A1" w:rsidRPr="004424B1">
        <w:t>]</w:t>
      </w:r>
      <w:r w:rsidRPr="004424B1">
        <w:t>)</w:t>
      </w:r>
      <w:r w:rsidR="0080213B" w:rsidRPr="004424B1">
        <w:t>;</w:t>
      </w:r>
    </w:p>
    <w:p w14:paraId="1729817B" w14:textId="024A822A" w:rsidR="005054AB" w:rsidRPr="004424B1" w:rsidRDefault="005054AB" w:rsidP="003A4612">
      <w:pPr>
        <w:pStyle w:val="List"/>
        <w:numPr>
          <w:ilvl w:val="0"/>
          <w:numId w:val="91"/>
        </w:numPr>
        <w:tabs>
          <w:tab w:val="clear" w:pos="360"/>
          <w:tab w:val="left" w:pos="720"/>
        </w:tabs>
        <w:ind w:left="720"/>
      </w:pPr>
      <w:r w:rsidRPr="004424B1">
        <w:t>Planning Resource Definitions (as Resource objects</w:t>
      </w:r>
      <w:r w:rsidR="008909A1" w:rsidRPr="004424B1">
        <w:t xml:space="preserve"> [</w:t>
      </w:r>
      <w:r w:rsidR="008909A1" w:rsidRPr="004424B1">
        <w:fldChar w:fldCharType="begin"/>
      </w:r>
      <w:r w:rsidR="008909A1" w:rsidRPr="004424B1">
        <w:instrText xml:space="preserve"> REF _Ref62569207 \r \h </w:instrText>
      </w:r>
      <w:r w:rsidR="008909A1" w:rsidRPr="004424B1">
        <w:fldChar w:fldCharType="separate"/>
      </w:r>
      <w:ins w:id="23950" w:author="Peter Van Der Plas" w:date="2025-01-01T17:31:00Z" w16du:dateUtc="2025-01-01T16:31:00Z">
        <w:r w:rsidR="006D1623">
          <w:t>4.5.4.2</w:t>
        </w:r>
      </w:ins>
      <w:ins w:id="23951" w:author="Quinten Van Woerkom" w:date="2024-12-18T10:27:00Z" w16du:dateUtc="2024-12-18T09:27:00Z">
        <w:del w:id="23952" w:author="Peter Van Der Plas" w:date="2024-12-25T18:53:00Z" w16du:dateUtc="2024-12-25T17:53:00Z">
          <w:r w:rsidR="00825522" w:rsidDel="00547CCE">
            <w:delText>4.5.4.2</w:delText>
          </w:r>
        </w:del>
      </w:ins>
      <w:del w:id="23953" w:author="Peter Van Der Plas" w:date="2024-12-25T18:53:00Z" w16du:dateUtc="2024-12-25T17:53:00Z">
        <w:r w:rsidR="00BF1AC4" w:rsidDel="00547CCE">
          <w:delText>4.2.4.2</w:delText>
        </w:r>
      </w:del>
      <w:r w:rsidR="008909A1" w:rsidRPr="004424B1">
        <w:fldChar w:fldCharType="end"/>
      </w:r>
      <w:r w:rsidR="008909A1" w:rsidRPr="004424B1">
        <w:t>]</w:t>
      </w:r>
      <w:r w:rsidRPr="004424B1">
        <w:t>) [Optional]</w:t>
      </w:r>
      <w:r w:rsidR="0080213B" w:rsidRPr="004424B1">
        <w:t>;</w:t>
      </w:r>
    </w:p>
    <w:p w14:paraId="2E58FAF7" w14:textId="58A4F50B" w:rsidR="005054AB" w:rsidRPr="004424B1" w:rsidDel="00647B31" w:rsidRDefault="00E54B54" w:rsidP="003A4612">
      <w:pPr>
        <w:pStyle w:val="List"/>
        <w:numPr>
          <w:ilvl w:val="0"/>
          <w:numId w:val="91"/>
        </w:numPr>
        <w:tabs>
          <w:tab w:val="clear" w:pos="360"/>
          <w:tab w:val="left" w:pos="720"/>
        </w:tabs>
        <w:ind w:left="720"/>
        <w:rPr>
          <w:del w:id="23954" w:author="Quinten Van Woerkom" w:date="2024-12-17T17:27:00Z" w16du:dateUtc="2024-12-17T16:27:00Z"/>
        </w:rPr>
      </w:pPr>
      <w:del w:id="23955" w:author="Quinten Van Woerkom" w:date="2024-12-17T17:27:00Z" w16du:dateUtc="2024-12-17T16:27:00Z">
        <w:r w:rsidRPr="004424B1" w:rsidDel="00647B31">
          <w:delText>MPS System Configuration Data (as an MPSSysConfig object</w:delText>
        </w:r>
        <w:r w:rsidR="008909A1" w:rsidRPr="004424B1" w:rsidDel="00647B31">
          <w:delText xml:space="preserve"> [</w:delText>
        </w:r>
        <w:commentRangeStart w:id="23956"/>
        <w:r w:rsidR="00296499" w:rsidRPr="004424B1" w:rsidDel="00647B31">
          <w:fldChar w:fldCharType="begin"/>
        </w:r>
        <w:r w:rsidR="00296499" w:rsidRPr="004424B1" w:rsidDel="00647B31">
          <w:delInstrText xml:space="preserve"> REF _Ref63774826 \r \h </w:delInstrText>
        </w:r>
        <w:r w:rsidR="00296499" w:rsidRPr="004424B1" w:rsidDel="00647B31">
          <w:fldChar w:fldCharType="separate"/>
        </w:r>
        <w:r w:rsidR="00BF1AC4" w:rsidDel="00647B31">
          <w:delText>4.2.</w:delText>
        </w:r>
      </w:del>
      <w:del w:id="23957" w:author="Quinten Van Woerkom" w:date="2024-11-25T14:00:00Z" w16du:dateUtc="2024-11-25T13:00:00Z">
        <w:r w:rsidR="00BF1AC4" w:rsidDel="00230BAB">
          <w:delText>7</w:delText>
        </w:r>
      </w:del>
      <w:del w:id="23958" w:author="Quinten Van Woerkom" w:date="2024-12-17T17:27:00Z" w16du:dateUtc="2024-12-17T16:27:00Z">
        <w:r w:rsidR="00296499" w:rsidRPr="004424B1" w:rsidDel="00647B31">
          <w:fldChar w:fldCharType="end"/>
        </w:r>
        <w:commentRangeEnd w:id="23956"/>
        <w:r w:rsidR="00230BAB" w:rsidDel="00647B31">
          <w:rPr>
            <w:rStyle w:val="CommentReference"/>
            <w:lang w:val="en-US" w:eastAsia="en-US"/>
          </w:rPr>
          <w:commentReference w:id="23956"/>
        </w:r>
        <w:r w:rsidR="008909A1" w:rsidRPr="004424B1" w:rsidDel="00647B31">
          <w:delText>]</w:delText>
        </w:r>
        <w:r w:rsidRPr="004424B1" w:rsidDel="00647B31">
          <w:delText>)</w:delText>
        </w:r>
        <w:r w:rsidR="0080213B" w:rsidRPr="004424B1" w:rsidDel="00647B31">
          <w:delText>.</w:delText>
        </w:r>
      </w:del>
    </w:p>
    <w:p w14:paraId="26A0A0CF" w14:textId="77777777" w:rsidR="0026536B" w:rsidRPr="004424B1" w:rsidRDefault="0026536B" w:rsidP="0043015A">
      <w:pPr>
        <w:pStyle w:val="Heading3"/>
        <w:spacing w:before="480"/>
        <w:rPr>
          <w:lang w:val="en-GB"/>
        </w:rPr>
      </w:pPr>
      <w:bookmarkStart w:id="23959" w:name="_Toc140093828"/>
      <w:r w:rsidRPr="004424B1">
        <w:rPr>
          <w:lang w:val="en-GB"/>
        </w:rPr>
        <w:t>Functional Requirements</w:t>
      </w:r>
      <w:bookmarkEnd w:id="23959"/>
    </w:p>
    <w:p w14:paraId="7B45FF2F" w14:textId="5A88E681" w:rsidR="008F1E82" w:rsidRPr="004424B1" w:rsidRDefault="008F1E82" w:rsidP="003902D7">
      <w:pPr>
        <w:pStyle w:val="Paragraph4"/>
        <w:rPr>
          <w:lang w:val="en-GB"/>
        </w:rPr>
      </w:pPr>
      <w:r w:rsidRPr="004424B1">
        <w:rPr>
          <w:lang w:val="en-GB"/>
        </w:rPr>
        <w:t>In response to a submitRequest operation, the service provider shall create a corresponding RequestInstance object</w:t>
      </w:r>
      <w:r w:rsidR="002E4D6B" w:rsidRPr="004424B1">
        <w:rPr>
          <w:lang w:val="en-GB"/>
        </w:rPr>
        <w:t xml:space="preserve">, set its </w:t>
      </w:r>
      <w:commentRangeStart w:id="23960"/>
      <w:proofErr w:type="spellStart"/>
      <w:r w:rsidR="002E4D6B" w:rsidRPr="004424B1">
        <w:rPr>
          <w:lang w:val="en-GB"/>
        </w:rPr>
        <w:t>creation</w:t>
      </w:r>
      <w:ins w:id="23961" w:author="Quinten Van Woerkom" w:date="2024-11-25T14:18:00Z" w16du:dateUtc="2024-11-25T13:18:00Z">
        <w:r w:rsidR="00F305FA">
          <w:rPr>
            <w:lang w:val="en-GB"/>
          </w:rPr>
          <w:t>Time</w:t>
        </w:r>
        <w:commentRangeEnd w:id="23960"/>
        <w:proofErr w:type="spellEnd"/>
        <w:r w:rsidR="00F305FA">
          <w:rPr>
            <w:rStyle w:val="CommentReference"/>
          </w:rPr>
          <w:commentReference w:id="23960"/>
        </w:r>
      </w:ins>
      <w:del w:id="23962" w:author="Quinten Van Woerkom" w:date="2024-11-25T14:18:00Z" w16du:dateUtc="2024-11-25T13:18:00Z">
        <w:r w:rsidR="002E4D6B" w:rsidRPr="004424B1" w:rsidDel="00F305FA">
          <w:rPr>
            <w:lang w:val="en-GB"/>
          </w:rPr>
          <w:delText>Date</w:delText>
        </w:r>
      </w:del>
      <w:r w:rsidRPr="004424B1">
        <w:rPr>
          <w:lang w:val="en-GB"/>
        </w:rPr>
        <w:t xml:space="preserve"> and return its identity (</w:t>
      </w:r>
      <w:r w:rsidR="00A70BBF" w:rsidRPr="004424B1">
        <w:rPr>
          <w:lang w:val="en-GB"/>
        </w:rPr>
        <w:t>key</w:t>
      </w:r>
      <w:r w:rsidRPr="004424B1">
        <w:rPr>
          <w:lang w:val="en-GB"/>
        </w:rPr>
        <w:t xml:space="preserve"> and version) to the consumer.</w:t>
      </w:r>
    </w:p>
    <w:p w14:paraId="3CEBCB35" w14:textId="37170489" w:rsidR="003B1B8D" w:rsidRPr="004424B1" w:rsidRDefault="008F1E82" w:rsidP="003902D7">
      <w:pPr>
        <w:pStyle w:val="Paragraph4"/>
        <w:rPr>
          <w:lang w:val="en-GB"/>
        </w:rPr>
      </w:pPr>
      <w:r w:rsidRPr="004424B1">
        <w:rPr>
          <w:lang w:val="en-GB"/>
        </w:rPr>
        <w:lastRenderedPageBreak/>
        <w:t xml:space="preserve">In response to an </w:t>
      </w:r>
      <w:proofErr w:type="spellStart"/>
      <w:r w:rsidRPr="004424B1">
        <w:rPr>
          <w:lang w:val="en-GB"/>
        </w:rPr>
        <w:t>updateRequest</w:t>
      </w:r>
      <w:proofErr w:type="spellEnd"/>
      <w:r w:rsidRPr="004424B1">
        <w:rPr>
          <w:lang w:val="en-GB"/>
        </w:rPr>
        <w:t xml:space="preserve"> operation, if supported, the service provider shall create a new version of the referenced RequestInstance object</w:t>
      </w:r>
      <w:r w:rsidR="002E4D6B" w:rsidRPr="004424B1">
        <w:rPr>
          <w:lang w:val="en-GB"/>
        </w:rPr>
        <w:t xml:space="preserve">, set its </w:t>
      </w:r>
      <w:commentRangeStart w:id="23963"/>
      <w:proofErr w:type="spellStart"/>
      <w:r w:rsidR="002E4D6B" w:rsidRPr="004424B1">
        <w:rPr>
          <w:lang w:val="en-GB"/>
        </w:rPr>
        <w:t>creation</w:t>
      </w:r>
      <w:ins w:id="23964" w:author="Quinten Van Woerkom" w:date="2024-11-25T14:18:00Z" w16du:dateUtc="2024-11-25T13:18:00Z">
        <w:r w:rsidR="00F305FA">
          <w:rPr>
            <w:lang w:val="en-GB"/>
          </w:rPr>
          <w:t>Time</w:t>
        </w:r>
        <w:commentRangeEnd w:id="23963"/>
        <w:proofErr w:type="spellEnd"/>
        <w:r w:rsidR="00F305FA">
          <w:rPr>
            <w:rStyle w:val="CommentReference"/>
          </w:rPr>
          <w:commentReference w:id="23963"/>
        </w:r>
      </w:ins>
      <w:del w:id="23965" w:author="Quinten Van Woerkom" w:date="2024-11-25T14:18:00Z" w16du:dateUtc="2024-11-25T13:18:00Z">
        <w:r w:rsidR="002E4D6B" w:rsidRPr="004424B1" w:rsidDel="00F305FA">
          <w:rPr>
            <w:lang w:val="en-GB"/>
          </w:rPr>
          <w:delText>Date</w:delText>
        </w:r>
      </w:del>
      <w:r w:rsidRPr="004424B1">
        <w:rPr>
          <w:lang w:val="en-GB"/>
        </w:rPr>
        <w:t xml:space="preserve"> and return its identity (</w:t>
      </w:r>
      <w:r w:rsidR="00A70BBF" w:rsidRPr="004424B1">
        <w:rPr>
          <w:lang w:val="en-GB"/>
        </w:rPr>
        <w:t>key</w:t>
      </w:r>
      <w:r w:rsidRPr="004424B1">
        <w:rPr>
          <w:lang w:val="en-GB"/>
        </w:rPr>
        <w:t xml:space="preserve"> and version) to the consumer.</w:t>
      </w:r>
    </w:p>
    <w:p w14:paraId="24170182" w14:textId="36213BA8" w:rsidR="00AF32A8" w:rsidRPr="004424B1" w:rsidRDefault="00263F95" w:rsidP="003902D7">
      <w:pPr>
        <w:pStyle w:val="Paragraph4"/>
        <w:rPr>
          <w:lang w:val="en-GB"/>
        </w:rPr>
      </w:pPr>
      <w:r w:rsidRPr="004424B1">
        <w:rPr>
          <w:lang w:val="en-GB"/>
        </w:rPr>
        <w:t>The service provider shall only consider the latest version of a RequestInstance in the generation of future Plans</w:t>
      </w:r>
      <w:r w:rsidR="00B52500" w:rsidRPr="004424B1">
        <w:rPr>
          <w:lang w:val="en-GB"/>
        </w:rPr>
        <w:t xml:space="preserve">, following a successful </w:t>
      </w:r>
      <w:proofErr w:type="spellStart"/>
      <w:r w:rsidR="00B52500" w:rsidRPr="004424B1">
        <w:rPr>
          <w:lang w:val="en-GB"/>
        </w:rPr>
        <w:t>updateRequest</w:t>
      </w:r>
      <w:proofErr w:type="spellEnd"/>
      <w:r w:rsidR="00B52500" w:rsidRPr="004424B1">
        <w:rPr>
          <w:lang w:val="en-GB"/>
        </w:rPr>
        <w:t xml:space="preserve"> operation</w:t>
      </w:r>
      <w:r w:rsidRPr="004424B1">
        <w:rPr>
          <w:lang w:val="en-GB"/>
        </w:rPr>
        <w:t>.</w:t>
      </w:r>
    </w:p>
    <w:p w14:paraId="21A1A734" w14:textId="33FA79EB" w:rsidR="008F1E82" w:rsidRPr="004424B1" w:rsidRDefault="008F1E82" w:rsidP="003902D7">
      <w:pPr>
        <w:pStyle w:val="Paragraph4"/>
        <w:rPr>
          <w:lang w:val="en-GB"/>
        </w:rPr>
      </w:pPr>
      <w:r w:rsidRPr="004424B1">
        <w:rPr>
          <w:lang w:val="en-GB"/>
        </w:rPr>
        <w:t xml:space="preserve">In response to a cancelRequest operation, if supported, the service provider shall </w:t>
      </w:r>
      <w:r w:rsidR="00B72371" w:rsidRPr="004424B1">
        <w:rPr>
          <w:lang w:val="en-GB"/>
        </w:rPr>
        <w:t xml:space="preserve">set the </w:t>
      </w:r>
      <w:proofErr w:type="spellStart"/>
      <w:r w:rsidR="00B72371" w:rsidRPr="004424B1">
        <w:rPr>
          <w:lang w:val="en-GB"/>
        </w:rPr>
        <w:t>requestStatus</w:t>
      </w:r>
      <w:proofErr w:type="spellEnd"/>
      <w:r w:rsidR="00B72371" w:rsidRPr="004424B1">
        <w:rPr>
          <w:lang w:val="en-GB"/>
        </w:rPr>
        <w:t xml:space="preserve"> of the referenced RequestInstance object to </w:t>
      </w:r>
      <w:r w:rsidR="00280842" w:rsidRPr="004424B1">
        <w:rPr>
          <w:lang w:val="en-GB"/>
        </w:rPr>
        <w:t>‘</w:t>
      </w:r>
      <w:r w:rsidR="00B72371" w:rsidRPr="004424B1">
        <w:rPr>
          <w:lang w:val="en-GB"/>
        </w:rPr>
        <w:t>CANCELLED</w:t>
      </w:r>
      <w:r w:rsidR="00280842" w:rsidRPr="004424B1">
        <w:rPr>
          <w:lang w:val="en-GB"/>
        </w:rPr>
        <w:t>’</w:t>
      </w:r>
      <w:r w:rsidR="00B72371" w:rsidRPr="004424B1">
        <w:rPr>
          <w:lang w:val="en-GB"/>
        </w:rPr>
        <w:t xml:space="preserve"> and</w:t>
      </w:r>
      <w:r w:rsidR="00CC409D" w:rsidRPr="004424B1">
        <w:rPr>
          <w:lang w:val="en-GB"/>
        </w:rPr>
        <w:t xml:space="preserve"> stops</w:t>
      </w:r>
      <w:r w:rsidR="00B72371" w:rsidRPr="004424B1">
        <w:rPr>
          <w:lang w:val="en-GB"/>
        </w:rPr>
        <w:t xml:space="preserve"> </w:t>
      </w:r>
      <w:r w:rsidR="00CC409D" w:rsidRPr="004424B1">
        <w:rPr>
          <w:lang w:val="en-GB"/>
        </w:rPr>
        <w:t>it</w:t>
      </w:r>
      <w:r w:rsidR="00B72371" w:rsidRPr="004424B1">
        <w:rPr>
          <w:lang w:val="en-GB"/>
        </w:rPr>
        <w:t xml:space="preserve"> being considered in the generation of future Plans</w:t>
      </w:r>
      <w:r w:rsidR="00CC409D" w:rsidRPr="004424B1">
        <w:rPr>
          <w:lang w:val="en-GB"/>
        </w:rPr>
        <w:t>.</w:t>
      </w:r>
    </w:p>
    <w:p w14:paraId="51983A99" w14:textId="0D93E91D" w:rsidR="00CC409D" w:rsidRPr="004424B1" w:rsidRDefault="00CC409D" w:rsidP="003902D7">
      <w:pPr>
        <w:pStyle w:val="Paragraph4"/>
        <w:rPr>
          <w:lang w:val="en-GB"/>
        </w:rPr>
      </w:pPr>
      <w:r w:rsidRPr="004424B1">
        <w:rPr>
          <w:lang w:val="en-GB"/>
        </w:rPr>
        <w:t>In response to internal planning and feedback from external plan execution processes, the service provider shall model the status of RequestInstance objects in accordance with the planning request state model (</w:t>
      </w:r>
      <w:r w:rsidRPr="004424B1">
        <w:rPr>
          <w:lang w:val="en-GB"/>
        </w:rPr>
        <w:fldChar w:fldCharType="begin"/>
      </w:r>
      <w:r w:rsidRPr="004424B1">
        <w:rPr>
          <w:lang w:val="en-GB"/>
        </w:rPr>
        <w:instrText xml:space="preserve"> REF _Ref51784986 \r \h </w:instrText>
      </w:r>
      <w:r w:rsidR="000A0742" w:rsidRPr="004424B1">
        <w:rPr>
          <w:lang w:val="en-GB"/>
        </w:rPr>
        <w:instrText xml:space="preserve"> \* MERGEFORMAT </w:instrText>
      </w:r>
      <w:r w:rsidRPr="004424B1">
        <w:rPr>
          <w:lang w:val="en-GB"/>
        </w:rPr>
      </w:r>
      <w:r w:rsidRPr="004424B1">
        <w:rPr>
          <w:lang w:val="en-GB"/>
        </w:rPr>
        <w:fldChar w:fldCharType="separate"/>
      </w:r>
      <w:ins w:id="23966" w:author="Peter Van Der Plas" w:date="2025-01-01T17:31:00Z" w16du:dateUtc="2025-01-01T16:31:00Z">
        <w:r w:rsidR="006D1623">
          <w:rPr>
            <w:lang w:val="en-GB"/>
          </w:rPr>
          <w:t>4.5.5.2</w:t>
        </w:r>
      </w:ins>
      <w:ins w:id="23967" w:author="Quinten Van Woerkom" w:date="2024-12-18T10:27:00Z" w16du:dateUtc="2024-12-18T09:27:00Z">
        <w:del w:id="23968" w:author="Peter Van Der Plas" w:date="2024-12-25T18:53:00Z" w16du:dateUtc="2024-12-25T17:53:00Z">
          <w:r w:rsidR="00825522" w:rsidDel="00547CCE">
            <w:rPr>
              <w:lang w:val="en-GB"/>
            </w:rPr>
            <w:delText>4.5.5.2</w:delText>
          </w:r>
        </w:del>
      </w:ins>
      <w:del w:id="23969" w:author="Peter Van Der Plas" w:date="2024-12-25T18:53:00Z" w16du:dateUtc="2024-12-25T17:53:00Z">
        <w:r w:rsidR="00BF1AC4" w:rsidDel="00547CCE">
          <w:rPr>
            <w:lang w:val="en-GB"/>
          </w:rPr>
          <w:delText>4.2.5.2</w:delText>
        </w:r>
      </w:del>
      <w:r w:rsidRPr="004424B1">
        <w:rPr>
          <w:lang w:val="en-GB"/>
        </w:rPr>
        <w:fldChar w:fldCharType="end"/>
      </w:r>
      <w:r w:rsidRPr="004424B1">
        <w:rPr>
          <w:lang w:val="en-GB"/>
        </w:rPr>
        <w:t>).</w:t>
      </w:r>
    </w:p>
    <w:p w14:paraId="580CEF13" w14:textId="2E852AF3" w:rsidR="00B52500" w:rsidRPr="004424B1" w:rsidRDefault="002C4F23" w:rsidP="002C4F23">
      <w:pPr>
        <w:pStyle w:val="Notelevel1"/>
      </w:pPr>
      <w:bookmarkStart w:id="23970" w:name="_Hlk183431970"/>
      <w:r w:rsidRPr="004424B1">
        <w:t>NOTE</w:t>
      </w:r>
      <w:r w:rsidRPr="004424B1">
        <w:tab/>
        <w:t>–</w:t>
      </w:r>
      <w:r w:rsidRPr="004424B1">
        <w:tab/>
        <w:t>F</w:t>
      </w:r>
      <w:r w:rsidR="00B52500" w:rsidRPr="004424B1">
        <w:t xml:space="preserve">ollowing a successful </w:t>
      </w:r>
      <w:proofErr w:type="spellStart"/>
      <w:r w:rsidR="00B52500" w:rsidRPr="004424B1">
        <w:t>updateRequest</w:t>
      </w:r>
      <w:proofErr w:type="spellEnd"/>
      <w:r w:rsidR="00B52500" w:rsidRPr="004424B1">
        <w:t xml:space="preserve"> operation, it is implementation dependent what the status of the previous version of the RequestInstance is set to.  Previous versions may already have been incorporated into Plans.</w:t>
      </w:r>
    </w:p>
    <w:bookmarkEnd w:id="23970"/>
    <w:p w14:paraId="033C9089" w14:textId="27E26A97" w:rsidR="00DC6801" w:rsidRPr="004424B1" w:rsidRDefault="00DC6801" w:rsidP="003902D7">
      <w:pPr>
        <w:pStyle w:val="Paragraph4"/>
        <w:rPr>
          <w:lang w:val="en-GB"/>
        </w:rPr>
      </w:pPr>
      <w:r w:rsidRPr="004424B1">
        <w:rPr>
          <w:lang w:val="en-GB"/>
        </w:rPr>
        <w:t>If a service consumer generates a planning request based on an existing planning request definition, then the PlanningRequestDetails submitted shall:</w:t>
      </w:r>
    </w:p>
    <w:p w14:paraId="45818913" w14:textId="6E3617F7" w:rsidR="00DC6801" w:rsidRPr="004424B1" w:rsidRDefault="00DC6801" w:rsidP="003A4612">
      <w:pPr>
        <w:pStyle w:val="List"/>
        <w:numPr>
          <w:ilvl w:val="0"/>
          <w:numId w:val="92"/>
        </w:numPr>
        <w:tabs>
          <w:tab w:val="clear" w:pos="360"/>
          <w:tab w:val="left" w:pos="720"/>
        </w:tabs>
        <w:ind w:left="720"/>
      </w:pPr>
      <w:r w:rsidRPr="004424B1">
        <w:t xml:space="preserve">Reference the source </w:t>
      </w:r>
      <w:proofErr w:type="spellStart"/>
      <w:r w:rsidRPr="004424B1">
        <w:t>RequestDefinition</w:t>
      </w:r>
      <w:proofErr w:type="spellEnd"/>
      <w:r w:rsidRPr="004424B1">
        <w:t xml:space="preserve"> (</w:t>
      </w:r>
      <w:r w:rsidR="005F72E8" w:rsidRPr="004424B1">
        <w:t>key</w:t>
      </w:r>
      <w:r w:rsidRPr="004424B1">
        <w:t xml:space="preserve"> and version) in the definition field;</w:t>
      </w:r>
    </w:p>
    <w:p w14:paraId="15746550" w14:textId="77777777" w:rsidR="00DC6801" w:rsidRPr="004424B1" w:rsidRDefault="00DC6801" w:rsidP="003A4612">
      <w:pPr>
        <w:pStyle w:val="List"/>
        <w:numPr>
          <w:ilvl w:val="0"/>
          <w:numId w:val="92"/>
        </w:numPr>
        <w:tabs>
          <w:tab w:val="clear" w:pos="360"/>
          <w:tab w:val="left" w:pos="720"/>
        </w:tabs>
        <w:ind w:left="720"/>
      </w:pPr>
      <w:r w:rsidRPr="004424B1">
        <w:t xml:space="preserve">Contain a matching set of arguments (name and type) to the </w:t>
      </w:r>
      <w:proofErr w:type="spellStart"/>
      <w:r w:rsidRPr="004424B1">
        <w:t>RequestDefinition</w:t>
      </w:r>
      <w:proofErr w:type="spellEnd"/>
      <w:r w:rsidRPr="004424B1">
        <w:t xml:space="preserve"> in the arguments field;</w:t>
      </w:r>
    </w:p>
    <w:p w14:paraId="2D5F7C84" w14:textId="77777777" w:rsidR="00DC6801" w:rsidRPr="004424B1" w:rsidRDefault="00AF32A8" w:rsidP="003A4612">
      <w:pPr>
        <w:pStyle w:val="List"/>
        <w:numPr>
          <w:ilvl w:val="0"/>
          <w:numId w:val="92"/>
        </w:numPr>
        <w:tabs>
          <w:tab w:val="clear" w:pos="360"/>
          <w:tab w:val="left" w:pos="720"/>
        </w:tabs>
        <w:ind w:left="720"/>
      </w:pPr>
      <w:r w:rsidRPr="004424B1">
        <w:t xml:space="preserve">Have a matching value to the </w:t>
      </w:r>
      <w:proofErr w:type="spellStart"/>
      <w:r w:rsidRPr="004424B1">
        <w:t>RequestDefinition</w:t>
      </w:r>
      <w:proofErr w:type="spellEnd"/>
      <w:r w:rsidRPr="004424B1">
        <w:t xml:space="preserve"> in the </w:t>
      </w:r>
      <w:proofErr w:type="spellStart"/>
      <w:r w:rsidRPr="004424B1">
        <w:t>standingOrder</w:t>
      </w:r>
      <w:proofErr w:type="spellEnd"/>
      <w:r w:rsidRPr="004424B1">
        <w:t xml:space="preserve"> field.</w:t>
      </w:r>
    </w:p>
    <w:p w14:paraId="43388E3F" w14:textId="22444A90" w:rsidR="00AF32A8" w:rsidRPr="004424B1" w:rsidRDefault="0080213B" w:rsidP="0080213B">
      <w:pPr>
        <w:pStyle w:val="Notelevel1"/>
      </w:pPr>
      <w:r w:rsidRPr="004424B1">
        <w:t>NOTE</w:t>
      </w:r>
      <w:r w:rsidRPr="004424B1">
        <w:tab/>
        <w:t>–</w:t>
      </w:r>
      <w:r w:rsidRPr="004424B1">
        <w:tab/>
        <w:t>W</w:t>
      </w:r>
      <w:r w:rsidR="00AF32A8" w:rsidRPr="004424B1">
        <w:t xml:space="preserve">hile typically the PlanningRequestDetails will also have matching content to the </w:t>
      </w:r>
      <w:proofErr w:type="spellStart"/>
      <w:r w:rsidR="00AF32A8" w:rsidRPr="004424B1">
        <w:t>RequestDefinition</w:t>
      </w:r>
      <w:proofErr w:type="spellEnd"/>
      <w:r w:rsidR="00AF32A8" w:rsidRPr="004424B1">
        <w:t xml:space="preserve"> in the activities and constraints fields it is allowed to add and remove individual activities and constraints.</w:t>
      </w:r>
    </w:p>
    <w:p w14:paraId="7C43A705" w14:textId="1FA09E9E" w:rsidR="00B13CEE" w:rsidRPr="004424B1" w:rsidRDefault="00B13CEE" w:rsidP="003902D7">
      <w:pPr>
        <w:pStyle w:val="Paragraph4"/>
        <w:rPr>
          <w:lang w:val="en-GB"/>
        </w:rPr>
      </w:pPr>
      <w:r w:rsidRPr="004424B1">
        <w:rPr>
          <w:lang w:val="en-GB"/>
        </w:rPr>
        <w:t>In the context of a planning request that contains or references an existing Plan, the Plan shall be a full plan, patch plans are not permitted.</w:t>
      </w:r>
    </w:p>
    <w:p w14:paraId="66E6EAB5" w14:textId="2ADDDE98" w:rsidR="003B1B8D" w:rsidRPr="004424B1" w:rsidRDefault="00CC409D" w:rsidP="003902D7">
      <w:pPr>
        <w:pStyle w:val="Paragraph4"/>
        <w:rPr>
          <w:lang w:val="en-GB"/>
        </w:rPr>
      </w:pPr>
      <w:r w:rsidRPr="004424B1">
        <w:rPr>
          <w:lang w:val="en-GB"/>
        </w:rPr>
        <w:t xml:space="preserve">Following successful inclusion of </w:t>
      </w:r>
      <w:r w:rsidR="00881EA7" w:rsidRPr="004424B1">
        <w:rPr>
          <w:lang w:val="en-GB"/>
        </w:rPr>
        <w:t>a</w:t>
      </w:r>
      <w:r w:rsidRPr="004424B1">
        <w:rPr>
          <w:lang w:val="en-GB"/>
        </w:rPr>
        <w:t xml:space="preserve"> planning request in a </w:t>
      </w:r>
      <w:r w:rsidR="00881EA7" w:rsidRPr="004424B1">
        <w:rPr>
          <w:lang w:val="en-GB"/>
        </w:rPr>
        <w:t xml:space="preserve">generated </w:t>
      </w:r>
      <w:r w:rsidRPr="004424B1">
        <w:rPr>
          <w:lang w:val="en-GB"/>
        </w:rPr>
        <w:t>Plan</w:t>
      </w:r>
      <w:r w:rsidR="00881EA7" w:rsidRPr="004424B1">
        <w:rPr>
          <w:lang w:val="en-GB"/>
        </w:rPr>
        <w:t xml:space="preserve">, the service provider shall update the </w:t>
      </w:r>
      <w:proofErr w:type="spellStart"/>
      <w:r w:rsidR="00881EA7" w:rsidRPr="004424B1">
        <w:rPr>
          <w:lang w:val="en-GB"/>
        </w:rPr>
        <w:t>outputPlanRef</w:t>
      </w:r>
      <w:proofErr w:type="spellEnd"/>
      <w:r w:rsidR="00881EA7" w:rsidRPr="004424B1">
        <w:rPr>
          <w:lang w:val="en-GB"/>
        </w:rPr>
        <w:t xml:space="preserve"> </w:t>
      </w:r>
      <w:del w:id="23971" w:author="Quinten Van Woerkom" w:date="2024-11-25T14:42:00Z" w16du:dateUtc="2024-11-25T13:42:00Z">
        <w:r w:rsidR="00881EA7" w:rsidRPr="004424B1" w:rsidDel="00006133">
          <w:rPr>
            <w:lang w:val="en-GB"/>
          </w:rPr>
          <w:delText>attribute</w:delText>
        </w:r>
      </w:del>
      <w:ins w:id="23972" w:author="Quinten Van Woerkom" w:date="2024-11-25T14:42:00Z" w16du:dateUtc="2024-11-25T13:42:00Z">
        <w:r w:rsidR="00006133">
          <w:rPr>
            <w:lang w:val="en-GB"/>
          </w:rPr>
          <w:t>field</w:t>
        </w:r>
      </w:ins>
      <w:r w:rsidR="00881EA7" w:rsidRPr="004424B1">
        <w:rPr>
          <w:lang w:val="en-GB"/>
        </w:rPr>
        <w:t xml:space="preserve"> of the RequestInstance with the identity of the Plan (</w:t>
      </w:r>
      <w:r w:rsidR="00A70BBF" w:rsidRPr="004424B1">
        <w:rPr>
          <w:lang w:val="en-GB"/>
        </w:rPr>
        <w:t>key</w:t>
      </w:r>
      <w:r w:rsidR="00881EA7" w:rsidRPr="004424B1">
        <w:rPr>
          <w:lang w:val="en-GB"/>
        </w:rPr>
        <w:t xml:space="preserve"> and version).</w:t>
      </w:r>
    </w:p>
    <w:p w14:paraId="3D4CBC4B" w14:textId="7192363B" w:rsidR="00AF32A8" w:rsidRPr="004424B1" w:rsidRDefault="0080213B" w:rsidP="0080213B">
      <w:pPr>
        <w:pStyle w:val="Notelevel1"/>
      </w:pPr>
      <w:r w:rsidRPr="004424B1">
        <w:t>NOTE</w:t>
      </w:r>
      <w:r w:rsidRPr="004424B1">
        <w:tab/>
        <w:t>–</w:t>
      </w:r>
      <w:r w:rsidRPr="004424B1">
        <w:tab/>
        <w:t>T</w:t>
      </w:r>
      <w:r w:rsidR="00AF32A8" w:rsidRPr="004424B1">
        <w:t xml:space="preserve">he consumer may then use the reference to the output Plan to retrieve the Plan or its status using the </w:t>
      </w:r>
      <w:proofErr w:type="spellStart"/>
      <w:r w:rsidR="00AF32A8" w:rsidRPr="004424B1">
        <w:t>PlanDistributionService</w:t>
      </w:r>
      <w:proofErr w:type="spellEnd"/>
      <w:r w:rsidR="00AF32A8" w:rsidRPr="004424B1">
        <w:t>.</w:t>
      </w:r>
      <w:r w:rsidR="00B52500" w:rsidRPr="004424B1">
        <w:t xml:space="preserve">  Where the planning request has been incorporated into multiple alternate plans, these will be listed in the </w:t>
      </w:r>
      <w:proofErr w:type="spellStart"/>
      <w:r w:rsidR="00B52500" w:rsidRPr="004424B1">
        <w:t>outputPlanRef</w:t>
      </w:r>
      <w:proofErr w:type="spellEnd"/>
      <w:r w:rsidR="00B52500" w:rsidRPr="004424B1">
        <w:t xml:space="preserve"> </w:t>
      </w:r>
      <w:del w:id="23973" w:author="Quinten Van Woerkom" w:date="2024-11-25T14:42:00Z" w16du:dateUtc="2024-11-25T13:42:00Z">
        <w:r w:rsidR="00B52500" w:rsidRPr="004424B1" w:rsidDel="00006133">
          <w:delText>attribute</w:delText>
        </w:r>
      </w:del>
      <w:ins w:id="23974" w:author="Quinten Van Woerkom" w:date="2024-11-25T14:42:00Z" w16du:dateUtc="2024-11-25T13:42:00Z">
        <w:r w:rsidR="00006133">
          <w:t>field</w:t>
        </w:r>
      </w:ins>
      <w:r w:rsidR="00B52500" w:rsidRPr="004424B1">
        <w:t>.</w:t>
      </w:r>
    </w:p>
    <w:p w14:paraId="4715C0B4" w14:textId="77777777" w:rsidR="003B1B8D" w:rsidRPr="004424B1" w:rsidRDefault="00004BCF" w:rsidP="0043015A">
      <w:pPr>
        <w:pStyle w:val="Heading3"/>
        <w:spacing w:before="480"/>
        <w:rPr>
          <w:lang w:val="en-GB"/>
        </w:rPr>
      </w:pPr>
      <w:bookmarkStart w:id="23975" w:name="_Toc140093829"/>
      <w:r w:rsidRPr="004424B1">
        <w:rPr>
          <w:lang w:val="en-GB"/>
        </w:rPr>
        <w:lastRenderedPageBreak/>
        <w:t xml:space="preserve">Operation: </w:t>
      </w:r>
      <w:r w:rsidR="001F0553" w:rsidRPr="004424B1">
        <w:rPr>
          <w:lang w:val="en-GB"/>
        </w:rPr>
        <w:t>s</w:t>
      </w:r>
      <w:r w:rsidRPr="004424B1">
        <w:rPr>
          <w:lang w:val="en-GB"/>
        </w:rPr>
        <w:t>ubmitRequest</w:t>
      </w:r>
      <w:bookmarkEnd w:id="23975"/>
    </w:p>
    <w:p w14:paraId="5343E653" w14:textId="43C7124C" w:rsidR="00004BCF" w:rsidRPr="004424B1" w:rsidRDefault="00004BCF" w:rsidP="0043015A">
      <w:pPr>
        <w:pStyle w:val="Heading4"/>
        <w:rPr>
          <w:lang w:val="en-GB"/>
        </w:rPr>
      </w:pPr>
      <w:r w:rsidRPr="004424B1">
        <w:rPr>
          <w:lang w:val="en-GB"/>
        </w:rPr>
        <w:t>Overview</w:t>
      </w:r>
    </w:p>
    <w:p w14:paraId="6EE7F00A" w14:textId="77777777" w:rsidR="00004BCF" w:rsidRDefault="00881EA7" w:rsidP="00426FE3">
      <w:pPr>
        <w:rPr>
          <w:ins w:id="23976" w:author="Quinten Van Woerkom" w:date="2024-12-19T13:47:00Z" w16du:dateUtc="2024-12-19T12:47:00Z"/>
          <w:lang w:val="en-GB"/>
        </w:rPr>
      </w:pPr>
      <w:r w:rsidRPr="004424B1">
        <w:rPr>
          <w:lang w:val="en-GB"/>
        </w:rPr>
        <w:t xml:space="preserve">The submitRequest operation </w:t>
      </w:r>
      <w:r w:rsidR="002015B5" w:rsidRPr="004424B1">
        <w:rPr>
          <w:lang w:val="en-GB"/>
        </w:rPr>
        <w:t>sends</w:t>
      </w:r>
      <w:r w:rsidRPr="004424B1">
        <w:rPr>
          <w:lang w:val="en-GB"/>
        </w:rPr>
        <w:t xml:space="preserve"> a planning request to the provider, which then creates a corresponding RequestInstance object and returns its identity to the consumer.</w:t>
      </w:r>
    </w:p>
    <w:p w14:paraId="5D1A1A62" w14:textId="5B690745" w:rsidR="00736F84" w:rsidRPr="004424B1" w:rsidRDefault="00736F84">
      <w:pPr>
        <w:pStyle w:val="Heading4"/>
        <w:spacing w:before="480" w:after="240"/>
        <w:rPr>
          <w:lang w:val="en-GB"/>
        </w:rPr>
        <w:pPrChange w:id="23977" w:author="Peter Van Der Plas" w:date="2024-12-26T12:56:00Z" w16du:dateUtc="2024-12-26T11:56:00Z">
          <w:pPr/>
        </w:pPrChange>
      </w:pPr>
      <w:ins w:id="23978" w:author="Quinten Van Woerkom" w:date="2024-12-19T13:47:00Z" w16du:dateUtc="2024-12-19T12:47:00Z">
        <w:r>
          <w:rPr>
            <w:lang w:val="en-GB"/>
          </w:rPr>
          <w:t>Definition</w:t>
        </w:r>
      </w:ins>
    </w:p>
    <w:p w14:paraId="3458E94A" w14:textId="6748DC1F" w:rsidR="00426FE3" w:rsidRPr="004424B1" w:rsidDel="00736F84" w:rsidRDefault="00426FE3">
      <w:pPr>
        <w:spacing w:after="240"/>
        <w:rPr>
          <w:del w:id="23979" w:author="Quinten Van Woerkom" w:date="2024-12-19T13:47:00Z" w16du:dateUtc="2024-12-19T12:47:00Z"/>
          <w:lang w:val="en-GB"/>
        </w:rPr>
        <w:pPrChange w:id="23980" w:author="Quinten Van Woerkom" w:date="2024-12-19T13:47:00Z" w16du:dateUtc="2024-12-19T12:47:00Z">
          <w:pPr>
            <w:spacing w:before="0"/>
          </w:pPr>
        </w:pPrChange>
      </w:pPr>
    </w:p>
    <w:tbl>
      <w:tblPr>
        <w:tblStyle w:val="RBTable"/>
        <w:tblW w:w="9242" w:type="dxa"/>
        <w:tblLayout w:type="fixed"/>
        <w:tblLook w:val="0400" w:firstRow="0" w:lastRow="0" w:firstColumn="0" w:lastColumn="0" w:noHBand="0" w:noVBand="1"/>
        <w:tblCaption w:val="SVO submitRequest"/>
        <w:tblPrChange w:id="23981" w:author="Peter Van Der Plas" w:date="2024-12-27T21:02:00Z" w16du:dateUtc="2024-12-27T20:02:00Z">
          <w:tblPr>
            <w:tblStyle w:val="RBTable"/>
            <w:tblW w:w="9242" w:type="dxa"/>
            <w:tblLayout w:type="fixed"/>
            <w:tblLook w:val="0400" w:firstRow="0" w:lastRow="0" w:firstColumn="0" w:lastColumn="0" w:noHBand="0" w:noVBand="1"/>
            <w:tblCaption w:val="SVO submitRequest"/>
          </w:tblPr>
        </w:tblPrChange>
      </w:tblPr>
      <w:tblGrid>
        <w:gridCol w:w="2353"/>
        <w:gridCol w:w="6889"/>
        <w:tblGridChange w:id="23982">
          <w:tblGrid>
            <w:gridCol w:w="2353"/>
            <w:gridCol w:w="23"/>
            <w:gridCol w:w="6866"/>
          </w:tblGrid>
        </w:tblGridChange>
      </w:tblGrid>
      <w:tr w:rsidR="00851D80" w:rsidRPr="004424B1" w14:paraId="475948E6" w14:textId="77777777" w:rsidTr="007E7EDC">
        <w:trPr>
          <w:tblHeader/>
        </w:trPr>
        <w:tc>
          <w:tcPr>
            <w:tcW w:w="2352" w:type="dxa"/>
            <w:shd w:val="clear" w:color="auto" w:fill="00CCFF"/>
            <w:tcPrChange w:id="23983" w:author="Peter Van Der Plas" w:date="2024-12-27T21:02:00Z" w16du:dateUtc="2024-12-27T20:02:00Z">
              <w:tcPr>
                <w:tcW w:w="2376" w:type="dxa"/>
                <w:gridSpan w:val="2"/>
                <w:shd w:val="clear" w:color="auto" w:fill="662382"/>
              </w:tcPr>
            </w:tcPrChange>
          </w:tcPr>
          <w:p w14:paraId="794BC791" w14:textId="77777777" w:rsidR="00851D80" w:rsidRPr="006D5E40" w:rsidRDefault="00851D80" w:rsidP="007B4994">
            <w:pPr>
              <w:pStyle w:val="TableCell"/>
              <w:keepNext/>
              <w:jc w:val="center"/>
              <w:rPr>
                <w:rFonts w:cs="Arial"/>
                <w:bCs/>
                <w:color w:val="auto"/>
                <w:szCs w:val="18"/>
                <w:rPrChange w:id="23984" w:author="Peter Van Der Plas" w:date="2024-12-26T13:09:00Z" w16du:dateUtc="2024-12-26T12:09:00Z">
                  <w:rPr>
                    <w:rFonts w:cs="Arial"/>
                    <w:b/>
                    <w:color w:val="FFFFFF" w:themeColor="background1"/>
                    <w:szCs w:val="18"/>
                  </w:rPr>
                </w:rPrChange>
              </w:rPr>
            </w:pPr>
            <w:r w:rsidRPr="006D5E40">
              <w:rPr>
                <w:rFonts w:cs="Arial"/>
                <w:bCs/>
                <w:color w:val="auto"/>
                <w:szCs w:val="18"/>
                <w:rPrChange w:id="23985" w:author="Peter Van Der Plas" w:date="2024-12-26T13:09:00Z" w16du:dateUtc="2024-12-26T12:09:00Z">
                  <w:rPr>
                    <w:rFonts w:cs="Arial"/>
                    <w:b/>
                    <w:color w:val="FFFFFF" w:themeColor="background1"/>
                    <w:szCs w:val="18"/>
                  </w:rPr>
                </w:rPrChange>
              </w:rPr>
              <w:t>Operation Identifier</w:t>
            </w:r>
          </w:p>
        </w:tc>
        <w:tc>
          <w:tcPr>
            <w:tcW w:w="6888" w:type="dxa"/>
            <w:tcPrChange w:id="23986" w:author="Peter Van Der Plas" w:date="2024-12-27T21:02:00Z" w16du:dateUtc="2024-12-27T20:02:00Z">
              <w:tcPr>
                <w:tcW w:w="6866" w:type="dxa"/>
              </w:tcPr>
            </w:tcPrChange>
          </w:tcPr>
          <w:p w14:paraId="6B341011" w14:textId="77777777" w:rsidR="00851D80" w:rsidRPr="004424B1" w:rsidRDefault="00851D80" w:rsidP="007B4994">
            <w:pPr>
              <w:pStyle w:val="TableCell"/>
              <w:jc w:val="center"/>
              <w:rPr>
                <w:rFonts w:cs="Arial"/>
                <w:szCs w:val="18"/>
              </w:rPr>
            </w:pPr>
            <w:r w:rsidRPr="004424B1">
              <w:rPr>
                <w:rFonts w:cs="Arial"/>
                <w:szCs w:val="18"/>
              </w:rPr>
              <w:t>submitRequest</w:t>
            </w:r>
          </w:p>
        </w:tc>
      </w:tr>
      <w:tr w:rsidR="00851D80" w:rsidRPr="004424B1" w14:paraId="4FCFC6AA" w14:textId="77777777" w:rsidTr="0092447D">
        <w:tc>
          <w:tcPr>
            <w:tcW w:w="2352" w:type="dxa"/>
            <w:shd w:val="clear" w:color="auto" w:fill="00CCFF"/>
            <w:tcPrChange w:id="23987" w:author="Peter Van Der Plas" w:date="2024-12-27T21:02:00Z" w16du:dateUtc="2024-12-27T20:02:00Z">
              <w:tcPr>
                <w:tcW w:w="2376" w:type="dxa"/>
                <w:gridSpan w:val="2"/>
                <w:shd w:val="clear" w:color="auto" w:fill="662382"/>
              </w:tcPr>
            </w:tcPrChange>
          </w:tcPr>
          <w:p w14:paraId="474E689C" w14:textId="77777777" w:rsidR="00851D80" w:rsidRPr="006D5E40" w:rsidRDefault="00851D80" w:rsidP="007B4994">
            <w:pPr>
              <w:pStyle w:val="TableCell"/>
              <w:jc w:val="center"/>
              <w:rPr>
                <w:rFonts w:cs="Arial"/>
                <w:bCs/>
                <w:color w:val="auto"/>
                <w:szCs w:val="18"/>
                <w:rPrChange w:id="23988" w:author="Peter Van Der Plas" w:date="2024-12-26T13:09:00Z" w16du:dateUtc="2024-12-26T12:09:00Z">
                  <w:rPr>
                    <w:rFonts w:cs="Arial"/>
                    <w:b/>
                    <w:color w:val="FFFFFF" w:themeColor="background1"/>
                    <w:szCs w:val="18"/>
                  </w:rPr>
                </w:rPrChange>
              </w:rPr>
            </w:pPr>
            <w:r w:rsidRPr="006D5E40">
              <w:rPr>
                <w:rFonts w:cs="Arial"/>
                <w:bCs/>
                <w:color w:val="auto"/>
                <w:szCs w:val="18"/>
                <w:rPrChange w:id="23989" w:author="Peter Van Der Plas" w:date="2024-12-26T13:09:00Z" w16du:dateUtc="2024-12-26T12:09:00Z">
                  <w:rPr>
                    <w:rFonts w:cs="Arial"/>
                    <w:b/>
                    <w:color w:val="FFFFFF" w:themeColor="background1"/>
                    <w:szCs w:val="18"/>
                  </w:rPr>
                </w:rPrChange>
              </w:rPr>
              <w:t>Interaction Pattern</w:t>
            </w:r>
          </w:p>
        </w:tc>
        <w:tc>
          <w:tcPr>
            <w:tcW w:w="6888" w:type="dxa"/>
            <w:shd w:val="clear" w:color="auto" w:fill="D9D9D9" w:themeFill="background1" w:themeFillShade="D9"/>
            <w:tcPrChange w:id="23990" w:author="Peter Van Der Plas" w:date="2024-12-27T21:02:00Z" w16du:dateUtc="2024-12-27T20:02:00Z">
              <w:tcPr>
                <w:tcW w:w="6866" w:type="dxa"/>
                <w:shd w:val="clear" w:color="auto" w:fill="D9D9D9" w:themeFill="background1" w:themeFillShade="D9"/>
              </w:tcPr>
            </w:tcPrChange>
          </w:tcPr>
          <w:p w14:paraId="26100656" w14:textId="77777777" w:rsidR="00851D80" w:rsidRPr="004424B1" w:rsidRDefault="00851D80" w:rsidP="007B4994">
            <w:pPr>
              <w:pStyle w:val="TableCell"/>
              <w:jc w:val="center"/>
              <w:rPr>
                <w:rFonts w:cs="Arial"/>
                <w:szCs w:val="18"/>
              </w:rPr>
            </w:pPr>
            <w:r w:rsidRPr="004424B1">
              <w:rPr>
                <w:rFonts w:cs="Arial"/>
                <w:szCs w:val="18"/>
              </w:rPr>
              <w:t>REQUEST</w:t>
            </w:r>
          </w:p>
        </w:tc>
      </w:tr>
    </w:tbl>
    <w:p w14:paraId="71055527" w14:textId="77777777" w:rsidR="00851D80" w:rsidRPr="004424B1" w:rsidRDefault="00851D80" w:rsidP="00851D8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0C38FC54"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74A09A7F" w14:textId="77777777" w:rsidR="00851D80" w:rsidRPr="004424B1" w:rsidRDefault="00851D80" w:rsidP="007B4994">
            <w:pPr>
              <w:pStyle w:val="TableCell"/>
              <w:jc w:val="center"/>
              <w:rPr>
                <w:rFonts w:cs="Arial"/>
                <w:szCs w:val="18"/>
              </w:rPr>
            </w:pPr>
            <w:r w:rsidRPr="004424B1">
              <w:rPr>
                <w:rFonts w:cs="Arial"/>
                <w:szCs w:val="18"/>
              </w:rPr>
              <w:t>Pattern Sequence</w:t>
            </w:r>
          </w:p>
        </w:tc>
        <w:tc>
          <w:tcPr>
            <w:tcW w:w="1701" w:type="dxa"/>
          </w:tcPr>
          <w:p w14:paraId="5053F88A" w14:textId="77777777" w:rsidR="00851D80" w:rsidRPr="004424B1" w:rsidRDefault="00851D80" w:rsidP="007B4994">
            <w:pPr>
              <w:pStyle w:val="TableCell"/>
              <w:jc w:val="center"/>
              <w:rPr>
                <w:rFonts w:cs="Arial"/>
                <w:szCs w:val="18"/>
              </w:rPr>
            </w:pPr>
            <w:r w:rsidRPr="004424B1">
              <w:rPr>
                <w:rFonts w:cs="Arial"/>
                <w:szCs w:val="18"/>
              </w:rPr>
              <w:t>Message</w:t>
            </w:r>
          </w:p>
        </w:tc>
        <w:tc>
          <w:tcPr>
            <w:tcW w:w="964" w:type="dxa"/>
          </w:tcPr>
          <w:p w14:paraId="4072B075" w14:textId="77777777" w:rsidR="00851D80" w:rsidRPr="004424B1" w:rsidRDefault="00851D80" w:rsidP="007B4994">
            <w:pPr>
              <w:pStyle w:val="TableCell"/>
              <w:jc w:val="center"/>
              <w:rPr>
                <w:rFonts w:cs="Arial"/>
                <w:szCs w:val="18"/>
              </w:rPr>
            </w:pPr>
            <w:r w:rsidRPr="004424B1">
              <w:rPr>
                <w:rFonts w:cs="Arial"/>
                <w:szCs w:val="18"/>
              </w:rPr>
              <w:t>Nullable</w:t>
            </w:r>
          </w:p>
        </w:tc>
        <w:tc>
          <w:tcPr>
            <w:tcW w:w="4224" w:type="dxa"/>
          </w:tcPr>
          <w:p w14:paraId="0AE848AE" w14:textId="219A1EAA" w:rsidR="00851D80" w:rsidRPr="004424B1" w:rsidRDefault="00851D80" w:rsidP="007B4994">
            <w:pPr>
              <w:pStyle w:val="TableCell"/>
              <w:jc w:val="center"/>
              <w:rPr>
                <w:rFonts w:cs="Arial"/>
                <w:szCs w:val="18"/>
              </w:rPr>
            </w:pPr>
            <w:commentRangeStart w:id="23991"/>
            <w:del w:id="23992" w:author="Peter Van Der Plas" w:date="2024-12-26T13:03:00Z" w16du:dateUtc="2024-12-26T12:03:00Z">
              <w:r w:rsidRPr="004424B1" w:rsidDel="00B75D3B">
                <w:rPr>
                  <w:rFonts w:cs="Arial"/>
                  <w:szCs w:val="18"/>
                </w:rPr>
                <w:delText xml:space="preserve">Body </w:delText>
              </w:r>
            </w:del>
            <w:ins w:id="23993" w:author="Peter Van Der Plas" w:date="2024-12-26T13:03:00Z" w16du:dateUtc="2024-12-26T12:03:00Z">
              <w:r w:rsidR="00B75D3B">
                <w:rPr>
                  <w:rFonts w:cs="Arial"/>
                  <w:szCs w:val="18"/>
                </w:rPr>
                <w:t>Type</w:t>
              </w:r>
              <w:r w:rsidR="00B75D3B" w:rsidRPr="004424B1">
                <w:rPr>
                  <w:rFonts w:cs="Arial"/>
                  <w:szCs w:val="18"/>
                </w:rPr>
                <w:t xml:space="preserve"> </w:t>
              </w:r>
            </w:ins>
            <w:r w:rsidRPr="004424B1">
              <w:rPr>
                <w:rFonts w:cs="Arial"/>
                <w:szCs w:val="18"/>
              </w:rPr>
              <w:t>Signature</w:t>
            </w:r>
            <w:commentRangeEnd w:id="23991"/>
            <w:r w:rsidR="00B75D3B">
              <w:rPr>
                <w:rStyle w:val="CommentReference"/>
                <w:rFonts w:ascii="Times New Roman" w:hAnsi="Times New Roman" w:cs="Times New Roman"/>
                <w:lang w:val="en-US" w:eastAsia="en-US"/>
              </w:rPr>
              <w:commentReference w:id="23991"/>
            </w:r>
          </w:p>
        </w:tc>
      </w:tr>
      <w:tr w:rsidR="00851D80" w:rsidRPr="004424B1" w14:paraId="63658B20" w14:textId="77777777" w:rsidTr="007B4994">
        <w:tc>
          <w:tcPr>
            <w:tcW w:w="2353" w:type="dxa"/>
            <w:shd w:val="clear" w:color="auto" w:fill="D9D9D9" w:themeFill="background1" w:themeFillShade="D9"/>
          </w:tcPr>
          <w:p w14:paraId="0134D014" w14:textId="77777777" w:rsidR="00851D80" w:rsidRPr="004424B1" w:rsidRDefault="00851D80"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621F2D29" w14:textId="77777777" w:rsidR="00851D80" w:rsidRPr="004424B1" w:rsidRDefault="00851D80" w:rsidP="007B4994">
            <w:pPr>
              <w:pStyle w:val="TableCell"/>
              <w:jc w:val="center"/>
              <w:rPr>
                <w:rFonts w:cs="Arial"/>
                <w:szCs w:val="18"/>
              </w:rPr>
            </w:pPr>
            <w:r w:rsidRPr="004424B1">
              <w:rPr>
                <w:rFonts w:cs="Arial"/>
                <w:szCs w:val="18"/>
              </w:rPr>
              <w:t>REQUEST</w:t>
            </w:r>
          </w:p>
        </w:tc>
        <w:tc>
          <w:tcPr>
            <w:tcW w:w="964" w:type="dxa"/>
          </w:tcPr>
          <w:p w14:paraId="611469F1"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67312501"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requestDetails</w:t>
            </w:r>
            <w:proofErr w:type="spellEnd"/>
            <w:r w:rsidRPr="004424B1">
              <w:rPr>
                <w:rFonts w:cs="Arial"/>
                <w:szCs w:val="18"/>
              </w:rPr>
              <w:t xml:space="preserve"> :</w:t>
            </w:r>
            <w:proofErr w:type="gramEnd"/>
            <w:r w:rsidRPr="004424B1">
              <w:rPr>
                <w:rFonts w:cs="Arial"/>
                <w:szCs w:val="18"/>
              </w:rPr>
              <w:t xml:space="preserve"> (PlanningRequestDetails)</w:t>
            </w:r>
          </w:p>
        </w:tc>
      </w:tr>
      <w:tr w:rsidR="00851D80" w:rsidRPr="004424B1" w14:paraId="60F65FC6" w14:textId="77777777" w:rsidTr="007B4994">
        <w:tc>
          <w:tcPr>
            <w:tcW w:w="2353" w:type="dxa"/>
            <w:shd w:val="clear" w:color="auto" w:fill="D9D9D9" w:themeFill="background1" w:themeFillShade="D9"/>
          </w:tcPr>
          <w:p w14:paraId="49973CD1"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4A04F0DF" w14:textId="77777777" w:rsidR="00851D80" w:rsidRPr="004424B1" w:rsidRDefault="00851D80" w:rsidP="007B4994">
            <w:pPr>
              <w:pStyle w:val="TableCell"/>
              <w:jc w:val="center"/>
              <w:rPr>
                <w:rFonts w:cs="Arial"/>
                <w:szCs w:val="18"/>
              </w:rPr>
            </w:pPr>
            <w:r w:rsidRPr="004424B1">
              <w:rPr>
                <w:rFonts w:cs="Arial"/>
                <w:szCs w:val="18"/>
              </w:rPr>
              <w:t>RESPONSE</w:t>
            </w:r>
          </w:p>
        </w:tc>
        <w:tc>
          <w:tcPr>
            <w:tcW w:w="964" w:type="dxa"/>
          </w:tcPr>
          <w:p w14:paraId="3A9977C6"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2C94BBD3"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requestResponse</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PlanningRequestResponse</w:t>
            </w:r>
            <w:proofErr w:type="spellEnd"/>
            <w:r w:rsidRPr="004424B1">
              <w:rPr>
                <w:rFonts w:cs="Arial"/>
                <w:szCs w:val="18"/>
              </w:rPr>
              <w:t>)</w:t>
            </w:r>
          </w:p>
        </w:tc>
      </w:tr>
    </w:tbl>
    <w:p w14:paraId="659299ED" w14:textId="77777777" w:rsidR="00004BCF" w:rsidRPr="004424B1" w:rsidRDefault="00004BCF" w:rsidP="0043015A">
      <w:pPr>
        <w:pStyle w:val="Heading4"/>
        <w:spacing w:before="480"/>
        <w:rPr>
          <w:lang w:val="en-GB"/>
        </w:rPr>
      </w:pPr>
      <w:r w:rsidRPr="004424B1">
        <w:rPr>
          <w:lang w:val="en-GB"/>
        </w:rPr>
        <w:t>Errors</w:t>
      </w:r>
    </w:p>
    <w:p w14:paraId="4427F748" w14:textId="2DFC316F" w:rsidR="007E0F38" w:rsidRPr="004424B1" w:rsidRDefault="00FD447D">
      <w:pPr>
        <w:spacing w:after="240"/>
        <w:rPr>
          <w:lang w:val="en-GB"/>
        </w:rPr>
        <w:pPrChange w:id="23994" w:author="Quinten Van Woerkom" w:date="2024-12-19T15:10:00Z" w16du:dateUtc="2024-12-19T14:10:00Z">
          <w:pPr/>
        </w:pPrChange>
      </w:pPr>
      <w:del w:id="23995" w:author="Quinten Van Woerkom" w:date="2024-12-16T16:48:00Z" w16du:dateUtc="2024-12-16T15:48:00Z">
        <w:r w:rsidRPr="004424B1" w:rsidDel="00AE6B58">
          <w:rPr>
            <w:lang w:val="en-GB"/>
          </w:rPr>
          <w:delText>In addition to standard MAL</w:delText>
        </w:r>
        <w:r w:rsidR="009A27BD" w:rsidRPr="004424B1" w:rsidDel="00AE6B58">
          <w:rPr>
            <w:lang w:val="en-GB"/>
          </w:rPr>
          <w:delText xml:space="preserve"> er</w:delText>
        </w:r>
        <w:r w:rsidRPr="004424B1" w:rsidDel="00AE6B58">
          <w:rPr>
            <w:lang w:val="en-GB"/>
          </w:rPr>
          <w:delText>rors, the operation may return the following MPS</w:delText>
        </w:r>
        <w:r w:rsidR="009A27BD" w:rsidRPr="004424B1" w:rsidDel="00AE6B58">
          <w:rPr>
            <w:lang w:val="en-GB"/>
          </w:rPr>
          <w:delText xml:space="preserve"> er</w:delText>
        </w:r>
        <w:r w:rsidRPr="004424B1" w:rsidDel="00AE6B58">
          <w:rPr>
            <w:lang w:val="en-GB"/>
          </w:rPr>
          <w:delText>rors:</w:delText>
        </w:r>
      </w:del>
      <w:ins w:id="23996"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3997" w:author="Peter Van Der Plas" w:date="2024-12-26T13:36:00Z" w16du:dateUtc="2024-12-26T12:36:00Z">
        <w:r w:rsidR="000C4F5E">
          <w:rPr>
            <w:lang w:val="en-GB"/>
          </w:rPr>
          <w:fldChar w:fldCharType="begin"/>
        </w:r>
        <w:r w:rsidR="000C4F5E">
          <w:rPr>
            <w:lang w:val="en-GB"/>
          </w:rPr>
          <w:instrText xml:space="preserve"> REF _Ref186112605 \r \h </w:instrText>
        </w:r>
      </w:ins>
      <w:r w:rsidR="000C4F5E">
        <w:rPr>
          <w:lang w:val="en-GB"/>
        </w:rPr>
      </w:r>
      <w:r w:rsidR="000C4F5E">
        <w:rPr>
          <w:lang w:val="en-GB"/>
        </w:rPr>
        <w:fldChar w:fldCharType="separate"/>
      </w:r>
      <w:ins w:id="23998" w:author="Peter Van Der Plas" w:date="2025-01-01T17:31:00Z" w16du:dateUtc="2025-01-01T16:31:00Z">
        <w:r w:rsidR="006D1623">
          <w:rPr>
            <w:lang w:val="en-GB"/>
          </w:rPr>
          <w:t>5</w:t>
        </w:r>
      </w:ins>
      <w:ins w:id="23999" w:author="Peter Van Der Plas" w:date="2024-12-26T13:36:00Z" w16du:dateUtc="2024-12-26T12:36:00Z">
        <w:r w:rsidR="000C4F5E">
          <w:rPr>
            <w:lang w:val="en-GB"/>
          </w:rPr>
          <w:fldChar w:fldCharType="end"/>
        </w:r>
      </w:ins>
      <w:ins w:id="24000" w:author="Quinten Van Woerkom" w:date="2024-12-16T16:48:00Z" w16du:dateUtc="2024-12-16T15:48:00Z">
        <w:del w:id="24001" w:author="Peter Van Der Plas" w:date="2024-12-26T13:36:00Z" w16du:dateUtc="2024-12-26T12:36:00Z">
          <w:r w:rsidR="00AE6B58" w:rsidDel="000C4F5E">
            <w:rPr>
              <w:lang w:val="en-GB"/>
            </w:rPr>
            <w:delText>5</w:delText>
          </w:r>
        </w:del>
        <w:r w:rsidR="00AE6B58">
          <w:rPr>
            <w:lang w:val="en-GB"/>
          </w:rPr>
          <w:t>.</w:t>
        </w:r>
      </w:ins>
    </w:p>
    <w:p w14:paraId="60D89AC4" w14:textId="179A3E4A" w:rsidR="00426FE3" w:rsidRPr="004424B1" w:rsidDel="00BC5A1E" w:rsidRDefault="00426FE3">
      <w:pPr>
        <w:spacing w:after="240"/>
        <w:rPr>
          <w:del w:id="24002" w:author="Quinten Van Woerkom" w:date="2024-12-19T15:10:00Z" w16du:dateUtc="2024-12-19T14:10:00Z"/>
          <w:lang w:val="en-GB"/>
        </w:rPr>
        <w:pPrChange w:id="24003" w:author="Quinten Van Woerkom" w:date="2024-12-19T15:10:00Z" w16du:dateUtc="2024-12-19T14:10:00Z">
          <w:pPr>
            <w:spacing w:before="0"/>
          </w:pPr>
        </w:pPrChange>
      </w:pPr>
    </w:p>
    <w:tbl>
      <w:tblPr>
        <w:tblStyle w:val="RBTable"/>
        <w:tblW w:w="0" w:type="auto"/>
        <w:jc w:val="center"/>
        <w:tblLook w:val="04A0" w:firstRow="1" w:lastRow="0" w:firstColumn="1" w:lastColumn="0" w:noHBand="0" w:noVBand="1"/>
        <w:tblCaption w:val="SVE submitRequest"/>
      </w:tblPr>
      <w:tblGrid>
        <w:gridCol w:w="2389"/>
        <w:gridCol w:w="2520"/>
      </w:tblGrid>
      <w:tr w:rsidR="00C2280D" w:rsidRPr="004424B1" w14:paraId="325B445E" w14:textId="77777777" w:rsidTr="007E7ED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D932691" w14:textId="52C0DBE4" w:rsidR="00C2280D" w:rsidRPr="004424B1" w:rsidRDefault="00C2280D" w:rsidP="009C54CF">
            <w:pPr>
              <w:pStyle w:val="TableCell"/>
              <w:rPr>
                <w:rFonts w:cs="Arial"/>
                <w:szCs w:val="20"/>
              </w:rPr>
            </w:pPr>
            <w:r w:rsidRPr="004424B1">
              <w:rPr>
                <w:rFonts w:cs="Arial"/>
                <w:szCs w:val="20"/>
              </w:rPr>
              <w:t>Error</w:t>
            </w:r>
          </w:p>
        </w:tc>
        <w:tc>
          <w:tcPr>
            <w:tcW w:w="2520" w:type="dxa"/>
          </w:tcPr>
          <w:p w14:paraId="113B7DF1" w14:textId="0DA6DF2B" w:rsidR="00C2280D" w:rsidRPr="004424B1" w:rsidRDefault="00C2280D" w:rsidP="009C54CF">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C2280D" w:rsidRPr="004424B1" w14:paraId="063311CC"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25A9E5D" w14:textId="1B04D0D3" w:rsidR="00C2280D" w:rsidRPr="004424B1" w:rsidRDefault="00C2280D" w:rsidP="009C54CF">
            <w:pPr>
              <w:pStyle w:val="TableCell"/>
              <w:rPr>
                <w:rFonts w:cs="Arial"/>
                <w:szCs w:val="20"/>
              </w:rPr>
            </w:pPr>
            <w:r w:rsidRPr="004424B1">
              <w:rPr>
                <w:rFonts w:cs="Arial"/>
                <w:szCs w:val="20"/>
              </w:rPr>
              <w:t>INVALID</w:t>
            </w:r>
          </w:p>
        </w:tc>
        <w:tc>
          <w:tcPr>
            <w:tcW w:w="2520" w:type="dxa"/>
          </w:tcPr>
          <w:p w14:paraId="197A5C49" w14:textId="07E05578" w:rsidR="00C2280D" w:rsidRPr="004424B1" w:rsidRDefault="00C2280D" w:rsidP="009C54CF">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C2280D" w:rsidRPr="004424B1" w14:paraId="380FB98A"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CF6AA65" w14:textId="5422E771" w:rsidR="00C2280D" w:rsidRPr="004424B1" w:rsidRDefault="00C2280D" w:rsidP="00C2280D">
            <w:pPr>
              <w:pStyle w:val="TableCell"/>
              <w:rPr>
                <w:rFonts w:cs="Arial"/>
                <w:szCs w:val="20"/>
              </w:rPr>
            </w:pPr>
            <w:r w:rsidRPr="004424B1">
              <w:rPr>
                <w:rFonts w:cs="Arial"/>
                <w:szCs w:val="20"/>
              </w:rPr>
              <w:t>UNSUPPORTED</w:t>
            </w:r>
          </w:p>
        </w:tc>
        <w:tc>
          <w:tcPr>
            <w:tcW w:w="2520" w:type="dxa"/>
          </w:tcPr>
          <w:p w14:paraId="6DF3ABB9" w14:textId="76021820" w:rsidR="00C2280D" w:rsidRPr="004424B1" w:rsidRDefault="00C2280D" w:rsidP="00C2280D">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1BDAA60D" w14:textId="27EA9DA0" w:rsidR="001F0553" w:rsidRPr="004424B1" w:rsidRDefault="001F0553" w:rsidP="0043015A">
      <w:pPr>
        <w:pStyle w:val="Heading3"/>
        <w:spacing w:before="480"/>
        <w:rPr>
          <w:lang w:val="en-GB"/>
        </w:rPr>
      </w:pPr>
      <w:bookmarkStart w:id="24004" w:name="_Toc140093830"/>
      <w:r w:rsidRPr="004424B1">
        <w:rPr>
          <w:lang w:val="en-GB"/>
        </w:rPr>
        <w:t>Operation:  getRequestSummaries</w:t>
      </w:r>
      <w:bookmarkEnd w:id="24004"/>
    </w:p>
    <w:p w14:paraId="2E21000A" w14:textId="77777777" w:rsidR="003D24B7" w:rsidRPr="004424B1" w:rsidRDefault="003D24B7" w:rsidP="0043015A">
      <w:pPr>
        <w:pStyle w:val="Heading4"/>
        <w:rPr>
          <w:lang w:val="en-GB"/>
        </w:rPr>
      </w:pPr>
      <w:r w:rsidRPr="004424B1">
        <w:rPr>
          <w:lang w:val="en-GB"/>
        </w:rPr>
        <w:t>Overview</w:t>
      </w:r>
    </w:p>
    <w:p w14:paraId="430B45C4" w14:textId="77777777" w:rsidR="003D24B7" w:rsidRPr="004424B1" w:rsidRDefault="005E277A" w:rsidP="003D24B7">
      <w:pPr>
        <w:rPr>
          <w:lang w:val="en-GB"/>
        </w:rPr>
      </w:pPr>
      <w:r w:rsidRPr="004424B1">
        <w:rPr>
          <w:lang w:val="en-GB"/>
        </w:rPr>
        <w:t xml:space="preserve">The </w:t>
      </w:r>
      <w:proofErr w:type="spellStart"/>
      <w:r w:rsidRPr="004424B1">
        <w:rPr>
          <w:lang w:val="en-GB"/>
        </w:rPr>
        <w:t>getRequestSummaries</w:t>
      </w:r>
      <w:proofErr w:type="spellEnd"/>
      <w:r w:rsidRPr="004424B1">
        <w:rPr>
          <w:lang w:val="en-GB"/>
        </w:rPr>
        <w:t xml:space="preserve"> operation allows consumers to obtain a filtered list of currently available </w:t>
      </w:r>
      <w:proofErr w:type="spellStart"/>
      <w:r w:rsidRPr="004424B1">
        <w:rPr>
          <w:lang w:val="en-GB"/>
        </w:rPr>
        <w:t>RequestInstances</w:t>
      </w:r>
      <w:proofErr w:type="spellEnd"/>
      <w:r w:rsidRPr="004424B1">
        <w:rPr>
          <w:lang w:val="en-GB"/>
        </w:rPr>
        <w:t xml:space="preserve">.  The request uses the </w:t>
      </w:r>
      <w:proofErr w:type="spellStart"/>
      <w:r w:rsidRPr="004424B1">
        <w:rPr>
          <w:lang w:val="en-GB"/>
        </w:rPr>
        <w:t>RequestFilter</w:t>
      </w:r>
      <w:proofErr w:type="spellEnd"/>
      <w:r w:rsidRPr="004424B1">
        <w:rPr>
          <w:lang w:val="en-GB"/>
        </w:rPr>
        <w:t xml:space="preserve"> structure to select the set of planning requests of interest, using the following keys:</w:t>
      </w:r>
    </w:p>
    <w:p w14:paraId="22804AA5" w14:textId="082916ED" w:rsidR="005E277A" w:rsidRPr="004424B1" w:rsidRDefault="005E277A" w:rsidP="003A4612">
      <w:pPr>
        <w:pStyle w:val="List"/>
        <w:numPr>
          <w:ilvl w:val="0"/>
          <w:numId w:val="93"/>
        </w:numPr>
        <w:tabs>
          <w:tab w:val="clear" w:pos="360"/>
          <w:tab w:val="left" w:pos="720"/>
        </w:tabs>
        <w:ind w:left="720"/>
      </w:pPr>
      <w:r w:rsidRPr="004424B1">
        <w:t>Domain of the RequestInstance</w:t>
      </w:r>
      <w:r w:rsidR="0080213B" w:rsidRPr="004424B1">
        <w:t>;</w:t>
      </w:r>
    </w:p>
    <w:p w14:paraId="2EBC58A2" w14:textId="2B6128E9" w:rsidR="005E277A" w:rsidRPr="004424B1" w:rsidRDefault="005E277A" w:rsidP="003A4612">
      <w:pPr>
        <w:pStyle w:val="List"/>
        <w:numPr>
          <w:ilvl w:val="0"/>
          <w:numId w:val="93"/>
        </w:numPr>
        <w:tabs>
          <w:tab w:val="clear" w:pos="360"/>
          <w:tab w:val="left" w:pos="720"/>
        </w:tabs>
        <w:ind w:left="720"/>
      </w:pPr>
      <w:r w:rsidRPr="004424B1">
        <w:t>Instance ID (</w:t>
      </w:r>
      <w:r w:rsidR="005F72E8" w:rsidRPr="004424B1">
        <w:t xml:space="preserve">key </w:t>
      </w:r>
      <w:r w:rsidRPr="004424B1">
        <w:t>and version) of the RequestInstance</w:t>
      </w:r>
      <w:r w:rsidR="0080213B" w:rsidRPr="004424B1">
        <w:t>;</w:t>
      </w:r>
    </w:p>
    <w:p w14:paraId="0AA11DA4" w14:textId="496B4FEE" w:rsidR="002E4D6B" w:rsidRPr="004424B1" w:rsidRDefault="002E4D6B" w:rsidP="003A4612">
      <w:pPr>
        <w:pStyle w:val="List"/>
        <w:numPr>
          <w:ilvl w:val="0"/>
          <w:numId w:val="93"/>
        </w:numPr>
        <w:tabs>
          <w:tab w:val="clear" w:pos="360"/>
          <w:tab w:val="left" w:pos="720"/>
        </w:tabs>
        <w:ind w:left="720"/>
      </w:pPr>
      <w:r w:rsidRPr="004424B1">
        <w:t>Creation date-time of the RequestInstance version (as a time range)</w:t>
      </w:r>
      <w:r w:rsidR="0080213B" w:rsidRPr="004424B1">
        <w:t>;</w:t>
      </w:r>
    </w:p>
    <w:p w14:paraId="61FAC76F" w14:textId="34E63CC5" w:rsidR="005E277A" w:rsidRPr="004424B1" w:rsidRDefault="005E277A" w:rsidP="003A4612">
      <w:pPr>
        <w:pStyle w:val="List"/>
        <w:numPr>
          <w:ilvl w:val="0"/>
          <w:numId w:val="93"/>
        </w:numPr>
        <w:tabs>
          <w:tab w:val="clear" w:pos="360"/>
          <w:tab w:val="left" w:pos="720"/>
        </w:tabs>
        <w:ind w:left="720"/>
      </w:pPr>
      <w:r w:rsidRPr="004424B1">
        <w:t>Definition ID (</w:t>
      </w:r>
      <w:r w:rsidR="005F72E8" w:rsidRPr="004424B1">
        <w:t xml:space="preserve">key </w:t>
      </w:r>
      <w:r w:rsidRPr="004424B1">
        <w:t xml:space="preserve">and version) of the RequestInstance (the </w:t>
      </w:r>
      <w:proofErr w:type="spellStart"/>
      <w:r w:rsidRPr="004424B1">
        <w:t>RequestDefinition</w:t>
      </w:r>
      <w:proofErr w:type="spellEnd"/>
      <w:r w:rsidRPr="004424B1">
        <w:t xml:space="preserve"> from which it was created)</w:t>
      </w:r>
      <w:r w:rsidR="0080213B" w:rsidRPr="004424B1">
        <w:t>;</w:t>
      </w:r>
    </w:p>
    <w:p w14:paraId="6CC1E9A1" w14:textId="0CF85767" w:rsidR="005E277A" w:rsidRPr="004424B1" w:rsidRDefault="005E277A" w:rsidP="003A4612">
      <w:pPr>
        <w:pStyle w:val="List"/>
        <w:numPr>
          <w:ilvl w:val="0"/>
          <w:numId w:val="93"/>
        </w:numPr>
        <w:tabs>
          <w:tab w:val="clear" w:pos="360"/>
          <w:tab w:val="left" w:pos="720"/>
        </w:tabs>
        <w:ind w:left="720"/>
      </w:pPr>
      <w:r w:rsidRPr="004424B1">
        <w:lastRenderedPageBreak/>
        <w:t xml:space="preserve">User ID of the </w:t>
      </w:r>
      <w:proofErr w:type="spellStart"/>
      <w:r w:rsidR="006763D5" w:rsidRPr="004424B1">
        <w:t>Planning</w:t>
      </w:r>
      <w:r w:rsidRPr="004424B1">
        <w:t>User</w:t>
      </w:r>
      <w:proofErr w:type="spellEnd"/>
      <w:r w:rsidRPr="004424B1">
        <w:t xml:space="preserve"> who </w:t>
      </w:r>
      <w:commentRangeStart w:id="24005"/>
      <w:commentRangeStart w:id="24006"/>
      <w:commentRangeStart w:id="24007"/>
      <w:r w:rsidR="00C66A64" w:rsidRPr="004424B1">
        <w:t>i</w:t>
      </w:r>
      <w:ins w:id="24008" w:author="Quinten Van Woerkom" w:date="2024-11-22T17:02:00Z" w16du:dateUtc="2024-11-22T16:02:00Z">
        <w:r w:rsidR="0089589D">
          <w:t>n</w:t>
        </w:r>
      </w:ins>
      <w:del w:id="24009" w:author="Quinten Van Woerkom" w:date="2024-11-22T17:02:00Z" w16du:dateUtc="2024-11-22T16:02:00Z">
        <w:r w:rsidR="00C66A64" w:rsidRPr="004424B1" w:rsidDel="0089589D">
          <w:delText>m</w:delText>
        </w:r>
      </w:del>
      <w:r w:rsidR="00C66A64" w:rsidRPr="004424B1">
        <w:t>it</w:t>
      </w:r>
      <w:ins w:id="24010" w:author="Quinten Van Woerkom" w:date="2024-11-22T17:02:00Z" w16du:dateUtc="2024-11-22T16:02:00Z">
        <w:r w:rsidR="0089589D">
          <w:t>i</w:t>
        </w:r>
      </w:ins>
      <w:r w:rsidR="00C66A64" w:rsidRPr="004424B1">
        <w:t>ated</w:t>
      </w:r>
      <w:commentRangeEnd w:id="24005"/>
      <w:r w:rsidR="00895F66">
        <w:rPr>
          <w:rStyle w:val="CommentReference"/>
          <w:lang w:val="en-US" w:eastAsia="en-US"/>
        </w:rPr>
        <w:commentReference w:id="24005"/>
      </w:r>
      <w:commentRangeEnd w:id="24006"/>
      <w:r w:rsidR="00B82C79">
        <w:rPr>
          <w:rStyle w:val="CommentReference"/>
          <w:lang w:val="en-US" w:eastAsia="en-US"/>
        </w:rPr>
        <w:commentReference w:id="24006"/>
      </w:r>
      <w:commentRangeEnd w:id="24007"/>
      <w:r w:rsidR="00DE276A">
        <w:rPr>
          <w:rStyle w:val="CommentReference"/>
          <w:lang w:val="en-US" w:eastAsia="en-US"/>
        </w:rPr>
        <w:commentReference w:id="24007"/>
      </w:r>
      <w:r w:rsidRPr="004424B1">
        <w:t xml:space="preserve"> the RequestInstance</w:t>
      </w:r>
      <w:r w:rsidR="0080213B" w:rsidRPr="004424B1">
        <w:t>;</w:t>
      </w:r>
    </w:p>
    <w:p w14:paraId="662CAC70" w14:textId="0AF1035A" w:rsidR="005E277A" w:rsidRPr="004424B1" w:rsidRDefault="005E277A" w:rsidP="003A4612">
      <w:pPr>
        <w:pStyle w:val="List"/>
        <w:numPr>
          <w:ilvl w:val="0"/>
          <w:numId w:val="93"/>
        </w:numPr>
        <w:tabs>
          <w:tab w:val="clear" w:pos="360"/>
          <w:tab w:val="left" w:pos="720"/>
        </w:tabs>
        <w:ind w:left="720"/>
      </w:pPr>
      <w:r w:rsidRPr="004424B1">
        <w:t>User Reference supplied by the User when submitting the RequestInstance</w:t>
      </w:r>
      <w:r w:rsidR="0080213B" w:rsidRPr="004424B1">
        <w:t>.</w:t>
      </w:r>
    </w:p>
    <w:p w14:paraId="5AE034B4" w14:textId="0C0EDE88" w:rsidR="005E277A" w:rsidRDefault="005E277A" w:rsidP="00426FE3">
      <w:pPr>
        <w:rPr>
          <w:ins w:id="24011" w:author="Quinten Van Woerkom" w:date="2024-12-19T13:47:00Z" w16du:dateUtc="2024-12-19T12:47:00Z"/>
          <w:lang w:val="en-GB"/>
        </w:rPr>
      </w:pPr>
      <w:r w:rsidRPr="004424B1">
        <w:rPr>
          <w:lang w:val="en-GB"/>
        </w:rPr>
        <w:t xml:space="preserve">The response returns a list of </w:t>
      </w:r>
      <w:proofErr w:type="spellStart"/>
      <w:r w:rsidRPr="004424B1">
        <w:rPr>
          <w:lang w:val="en-GB"/>
        </w:rPr>
        <w:t>RequestSummaryStatus</w:t>
      </w:r>
      <w:proofErr w:type="spellEnd"/>
      <w:r w:rsidRPr="004424B1">
        <w:rPr>
          <w:lang w:val="en-GB"/>
        </w:rPr>
        <w:t xml:space="preserve"> structures containing the identity (</w:t>
      </w:r>
      <w:r w:rsidR="00A70BBF" w:rsidRPr="004424B1">
        <w:rPr>
          <w:lang w:val="en-GB"/>
        </w:rPr>
        <w:t>key</w:t>
      </w:r>
      <w:r w:rsidRPr="004424B1">
        <w:rPr>
          <w:lang w:val="en-GB"/>
        </w:rPr>
        <w:t xml:space="preserve"> and version), descriptive header fields</w:t>
      </w:r>
      <w:r w:rsidR="009F2F69" w:rsidRPr="004424B1">
        <w:rPr>
          <w:lang w:val="en-GB"/>
        </w:rPr>
        <w:t>,</w:t>
      </w:r>
      <w:r w:rsidRPr="004424B1">
        <w:rPr>
          <w:lang w:val="en-GB"/>
        </w:rPr>
        <w:t xml:space="preserve"> and status of the </w:t>
      </w:r>
      <w:proofErr w:type="spellStart"/>
      <w:r w:rsidRPr="004424B1">
        <w:rPr>
          <w:lang w:val="en-GB"/>
        </w:rPr>
        <w:t>RequestInstances</w:t>
      </w:r>
      <w:proofErr w:type="spellEnd"/>
      <w:r w:rsidRPr="004424B1">
        <w:rPr>
          <w:lang w:val="en-GB"/>
        </w:rPr>
        <w:t xml:space="preserve"> that match the filter.</w:t>
      </w:r>
    </w:p>
    <w:p w14:paraId="15083B05" w14:textId="0F78436A" w:rsidR="00736F84" w:rsidRPr="004424B1" w:rsidRDefault="00736F84">
      <w:pPr>
        <w:pStyle w:val="Heading4"/>
        <w:spacing w:before="480" w:after="240"/>
        <w:rPr>
          <w:lang w:val="en-GB"/>
        </w:rPr>
        <w:pPrChange w:id="24012" w:author="Peter Van Der Plas" w:date="2024-12-26T13:05:00Z" w16du:dateUtc="2024-12-26T12:05:00Z">
          <w:pPr/>
        </w:pPrChange>
      </w:pPr>
      <w:ins w:id="24013" w:author="Quinten Van Woerkom" w:date="2024-12-19T13:47:00Z" w16du:dateUtc="2024-12-19T12:47:00Z">
        <w:r>
          <w:rPr>
            <w:lang w:val="en-GB"/>
          </w:rPr>
          <w:t>Definition</w:t>
        </w:r>
      </w:ins>
    </w:p>
    <w:p w14:paraId="2D91E417" w14:textId="13BEE1BF" w:rsidR="00426FE3" w:rsidRPr="004424B1" w:rsidDel="00736F84" w:rsidRDefault="00426FE3">
      <w:pPr>
        <w:spacing w:after="240"/>
        <w:rPr>
          <w:del w:id="24014" w:author="Quinten Van Woerkom" w:date="2024-12-19T13:47:00Z" w16du:dateUtc="2024-12-19T12:47:00Z"/>
          <w:lang w:val="en-GB"/>
        </w:rPr>
        <w:pPrChange w:id="24015" w:author="Quinten Van Woerkom" w:date="2024-12-19T13:47:00Z" w16du:dateUtc="2024-12-19T12:47:00Z">
          <w:pPr>
            <w:spacing w:before="0"/>
          </w:pPr>
        </w:pPrChange>
      </w:pPr>
    </w:p>
    <w:tbl>
      <w:tblPr>
        <w:tblStyle w:val="RBTable"/>
        <w:tblW w:w="9242" w:type="dxa"/>
        <w:tblLayout w:type="fixed"/>
        <w:tblLook w:val="0400" w:firstRow="0" w:lastRow="0" w:firstColumn="0" w:lastColumn="0" w:noHBand="0" w:noVBand="1"/>
        <w:tblCaption w:val="SVO getRequestSummaries"/>
        <w:tblPrChange w:id="24016" w:author="Peter Van Der Plas" w:date="2024-12-28T12:27:00Z" w16du:dateUtc="2024-12-28T11:27:00Z">
          <w:tblPr>
            <w:tblStyle w:val="RBTable"/>
            <w:tblW w:w="9242" w:type="dxa"/>
            <w:tblLayout w:type="fixed"/>
            <w:tblLook w:val="0400" w:firstRow="0" w:lastRow="0" w:firstColumn="0" w:lastColumn="0" w:noHBand="0" w:noVBand="1"/>
            <w:tblCaption w:val="SVO getRequestSummaries"/>
          </w:tblPr>
        </w:tblPrChange>
      </w:tblPr>
      <w:tblGrid>
        <w:gridCol w:w="2353"/>
        <w:gridCol w:w="6889"/>
        <w:tblGridChange w:id="24017">
          <w:tblGrid>
            <w:gridCol w:w="2353"/>
            <w:gridCol w:w="23"/>
            <w:gridCol w:w="6866"/>
          </w:tblGrid>
        </w:tblGridChange>
      </w:tblGrid>
      <w:tr w:rsidR="00851D80" w:rsidRPr="004424B1" w14:paraId="2CA58472" w14:textId="77777777" w:rsidTr="007E7EDC">
        <w:trPr>
          <w:tblHeader/>
        </w:trPr>
        <w:tc>
          <w:tcPr>
            <w:tcW w:w="2352" w:type="dxa"/>
            <w:shd w:val="clear" w:color="auto" w:fill="00CCFF"/>
            <w:tcPrChange w:id="24018" w:author="Peter Van Der Plas" w:date="2024-12-28T12:27:00Z" w16du:dateUtc="2024-12-28T11:27:00Z">
              <w:tcPr>
                <w:tcW w:w="2376" w:type="dxa"/>
                <w:gridSpan w:val="2"/>
                <w:shd w:val="clear" w:color="auto" w:fill="662382"/>
              </w:tcPr>
            </w:tcPrChange>
          </w:tcPr>
          <w:p w14:paraId="420D17A3" w14:textId="77777777" w:rsidR="00851D80" w:rsidRPr="006D5E40" w:rsidRDefault="00851D80" w:rsidP="007B4994">
            <w:pPr>
              <w:pStyle w:val="TableCell"/>
              <w:jc w:val="center"/>
              <w:rPr>
                <w:rFonts w:cs="Arial"/>
                <w:bCs/>
                <w:color w:val="auto"/>
                <w:szCs w:val="18"/>
                <w:rPrChange w:id="24019" w:author="Peter Van Der Plas" w:date="2024-12-26T13:09:00Z" w16du:dateUtc="2024-12-26T12:09:00Z">
                  <w:rPr>
                    <w:rFonts w:cs="Arial"/>
                    <w:b/>
                    <w:color w:val="FFFFFF" w:themeColor="background1"/>
                    <w:szCs w:val="18"/>
                  </w:rPr>
                </w:rPrChange>
              </w:rPr>
            </w:pPr>
            <w:r w:rsidRPr="006D5E40">
              <w:rPr>
                <w:rFonts w:cs="Arial"/>
                <w:bCs/>
                <w:color w:val="auto"/>
                <w:szCs w:val="18"/>
                <w:rPrChange w:id="24020" w:author="Peter Van Der Plas" w:date="2024-12-26T13:09:00Z" w16du:dateUtc="2024-12-26T12:09:00Z">
                  <w:rPr>
                    <w:rFonts w:cs="Arial"/>
                    <w:b/>
                    <w:color w:val="FFFFFF" w:themeColor="background1"/>
                    <w:szCs w:val="18"/>
                  </w:rPr>
                </w:rPrChange>
              </w:rPr>
              <w:t>Operation Identifier</w:t>
            </w:r>
          </w:p>
        </w:tc>
        <w:tc>
          <w:tcPr>
            <w:tcW w:w="6888" w:type="dxa"/>
            <w:tcPrChange w:id="24021" w:author="Peter Van Der Plas" w:date="2024-12-28T12:27:00Z" w16du:dateUtc="2024-12-28T11:27:00Z">
              <w:tcPr>
                <w:tcW w:w="6866" w:type="dxa"/>
              </w:tcPr>
            </w:tcPrChange>
          </w:tcPr>
          <w:p w14:paraId="0B508FB3" w14:textId="77777777" w:rsidR="00851D80" w:rsidRPr="004424B1" w:rsidRDefault="00851D80" w:rsidP="007B4994">
            <w:pPr>
              <w:pStyle w:val="TableCell"/>
              <w:jc w:val="center"/>
              <w:rPr>
                <w:rFonts w:cs="Arial"/>
                <w:szCs w:val="18"/>
              </w:rPr>
            </w:pPr>
            <w:proofErr w:type="spellStart"/>
            <w:r w:rsidRPr="004424B1">
              <w:rPr>
                <w:rFonts w:cs="Arial"/>
                <w:szCs w:val="18"/>
              </w:rPr>
              <w:t>getRequestSummaries</w:t>
            </w:r>
            <w:proofErr w:type="spellEnd"/>
          </w:p>
        </w:tc>
      </w:tr>
      <w:tr w:rsidR="00851D80" w:rsidRPr="004424B1" w14:paraId="0F2E20BA" w14:textId="77777777" w:rsidTr="00DE01E2">
        <w:tc>
          <w:tcPr>
            <w:tcW w:w="2352" w:type="dxa"/>
            <w:shd w:val="clear" w:color="auto" w:fill="00CCFF"/>
            <w:tcPrChange w:id="24022" w:author="Peter Van Der Plas" w:date="2024-12-28T12:27:00Z" w16du:dateUtc="2024-12-28T11:27:00Z">
              <w:tcPr>
                <w:tcW w:w="2376" w:type="dxa"/>
                <w:gridSpan w:val="2"/>
                <w:shd w:val="clear" w:color="auto" w:fill="662382"/>
              </w:tcPr>
            </w:tcPrChange>
          </w:tcPr>
          <w:p w14:paraId="64D6C8A7" w14:textId="77777777" w:rsidR="00851D80" w:rsidRPr="006D5E40" w:rsidRDefault="00851D80" w:rsidP="007B4994">
            <w:pPr>
              <w:pStyle w:val="TableCell"/>
              <w:jc w:val="center"/>
              <w:rPr>
                <w:rFonts w:cs="Arial"/>
                <w:bCs/>
                <w:color w:val="auto"/>
                <w:szCs w:val="18"/>
                <w:rPrChange w:id="24023" w:author="Peter Van Der Plas" w:date="2024-12-26T13:09:00Z" w16du:dateUtc="2024-12-26T12:09:00Z">
                  <w:rPr>
                    <w:rFonts w:cs="Arial"/>
                    <w:b/>
                    <w:color w:val="FFFFFF" w:themeColor="background1"/>
                    <w:szCs w:val="18"/>
                  </w:rPr>
                </w:rPrChange>
              </w:rPr>
            </w:pPr>
            <w:r w:rsidRPr="006D5E40">
              <w:rPr>
                <w:rFonts w:cs="Arial"/>
                <w:bCs/>
                <w:color w:val="auto"/>
                <w:szCs w:val="18"/>
                <w:rPrChange w:id="24024" w:author="Peter Van Der Plas" w:date="2024-12-26T13:09:00Z" w16du:dateUtc="2024-12-26T12:09:00Z">
                  <w:rPr>
                    <w:rFonts w:cs="Arial"/>
                    <w:b/>
                    <w:color w:val="FFFFFF" w:themeColor="background1"/>
                    <w:szCs w:val="18"/>
                  </w:rPr>
                </w:rPrChange>
              </w:rPr>
              <w:t>Interaction Pattern</w:t>
            </w:r>
          </w:p>
        </w:tc>
        <w:tc>
          <w:tcPr>
            <w:tcW w:w="6888" w:type="dxa"/>
            <w:shd w:val="clear" w:color="auto" w:fill="D9D9D9" w:themeFill="background1" w:themeFillShade="D9"/>
            <w:tcPrChange w:id="24025" w:author="Peter Van Der Plas" w:date="2024-12-28T12:27:00Z" w16du:dateUtc="2024-12-28T11:27:00Z">
              <w:tcPr>
                <w:tcW w:w="6866" w:type="dxa"/>
                <w:shd w:val="clear" w:color="auto" w:fill="D9D9D9" w:themeFill="background1" w:themeFillShade="D9"/>
              </w:tcPr>
            </w:tcPrChange>
          </w:tcPr>
          <w:p w14:paraId="1EDC9433" w14:textId="77777777" w:rsidR="00851D80" w:rsidRPr="004424B1" w:rsidRDefault="00851D80" w:rsidP="007B4994">
            <w:pPr>
              <w:pStyle w:val="TableCell"/>
              <w:jc w:val="center"/>
              <w:rPr>
                <w:rFonts w:cs="Arial"/>
                <w:szCs w:val="18"/>
              </w:rPr>
            </w:pPr>
            <w:r w:rsidRPr="004424B1">
              <w:rPr>
                <w:rFonts w:cs="Arial"/>
                <w:szCs w:val="18"/>
              </w:rPr>
              <w:t>REQUEST</w:t>
            </w:r>
          </w:p>
        </w:tc>
      </w:tr>
    </w:tbl>
    <w:p w14:paraId="77AA3BE2" w14:textId="77777777" w:rsidR="00851D80" w:rsidRPr="004424B1" w:rsidRDefault="00851D80" w:rsidP="00851D8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40B4DE1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8C855C5" w14:textId="77777777" w:rsidR="00851D80" w:rsidRPr="004424B1" w:rsidRDefault="00851D80" w:rsidP="007B4994">
            <w:pPr>
              <w:pStyle w:val="TableCell"/>
              <w:jc w:val="center"/>
              <w:rPr>
                <w:rFonts w:cs="Arial"/>
                <w:szCs w:val="18"/>
              </w:rPr>
            </w:pPr>
            <w:r w:rsidRPr="004424B1">
              <w:rPr>
                <w:rFonts w:cs="Arial"/>
                <w:szCs w:val="18"/>
              </w:rPr>
              <w:t>Pattern Sequence</w:t>
            </w:r>
          </w:p>
        </w:tc>
        <w:tc>
          <w:tcPr>
            <w:tcW w:w="1701" w:type="dxa"/>
          </w:tcPr>
          <w:p w14:paraId="188F4C66" w14:textId="77777777" w:rsidR="00851D80" w:rsidRPr="004424B1" w:rsidRDefault="00851D80" w:rsidP="007B4994">
            <w:pPr>
              <w:pStyle w:val="TableCell"/>
              <w:jc w:val="center"/>
              <w:rPr>
                <w:rFonts w:cs="Arial"/>
                <w:szCs w:val="18"/>
              </w:rPr>
            </w:pPr>
            <w:r w:rsidRPr="004424B1">
              <w:rPr>
                <w:rFonts w:cs="Arial"/>
                <w:szCs w:val="18"/>
              </w:rPr>
              <w:t>Message</w:t>
            </w:r>
          </w:p>
        </w:tc>
        <w:tc>
          <w:tcPr>
            <w:tcW w:w="964" w:type="dxa"/>
          </w:tcPr>
          <w:p w14:paraId="4C7292C3" w14:textId="77777777" w:rsidR="00851D80" w:rsidRPr="004424B1" w:rsidRDefault="00851D80" w:rsidP="007B4994">
            <w:pPr>
              <w:pStyle w:val="TableCell"/>
              <w:jc w:val="center"/>
              <w:rPr>
                <w:rFonts w:cs="Arial"/>
                <w:szCs w:val="18"/>
              </w:rPr>
            </w:pPr>
            <w:r w:rsidRPr="004424B1">
              <w:rPr>
                <w:rFonts w:cs="Arial"/>
                <w:szCs w:val="18"/>
              </w:rPr>
              <w:t>Nullable</w:t>
            </w:r>
          </w:p>
        </w:tc>
        <w:tc>
          <w:tcPr>
            <w:tcW w:w="4224" w:type="dxa"/>
          </w:tcPr>
          <w:p w14:paraId="62751509" w14:textId="18D92470" w:rsidR="00851D80" w:rsidRPr="004424B1" w:rsidRDefault="006D5E40" w:rsidP="007B4994">
            <w:pPr>
              <w:pStyle w:val="TableCell"/>
              <w:jc w:val="center"/>
              <w:rPr>
                <w:rFonts w:cs="Arial"/>
                <w:szCs w:val="18"/>
              </w:rPr>
            </w:pPr>
            <w:ins w:id="24026" w:author="Peter Van Der Plas" w:date="2024-12-26T13:06:00Z" w16du:dateUtc="2024-12-26T12:06:00Z">
              <w:r>
                <w:rPr>
                  <w:rFonts w:cs="Arial"/>
                  <w:szCs w:val="18"/>
                </w:rPr>
                <w:t>Type</w:t>
              </w:r>
            </w:ins>
            <w:del w:id="24027" w:author="Peter Van Der Plas" w:date="2024-12-26T13:06:00Z" w16du:dateUtc="2024-12-26T12:06:00Z">
              <w:r w:rsidR="00851D80" w:rsidRPr="004424B1" w:rsidDel="006D5E40">
                <w:rPr>
                  <w:rFonts w:cs="Arial"/>
                  <w:szCs w:val="18"/>
                </w:rPr>
                <w:delText>Body</w:delText>
              </w:r>
            </w:del>
            <w:r w:rsidR="00851D80" w:rsidRPr="004424B1">
              <w:rPr>
                <w:rFonts w:cs="Arial"/>
                <w:szCs w:val="18"/>
              </w:rPr>
              <w:t xml:space="preserve"> Signature</w:t>
            </w:r>
          </w:p>
        </w:tc>
      </w:tr>
      <w:tr w:rsidR="00851D80" w:rsidRPr="004424B1" w14:paraId="513E7944" w14:textId="77777777" w:rsidTr="007B4994">
        <w:tc>
          <w:tcPr>
            <w:tcW w:w="2353" w:type="dxa"/>
            <w:shd w:val="clear" w:color="auto" w:fill="D9D9D9" w:themeFill="background1" w:themeFillShade="D9"/>
          </w:tcPr>
          <w:p w14:paraId="75B856A4" w14:textId="77777777" w:rsidR="00851D80" w:rsidRPr="004424B1" w:rsidRDefault="00851D80"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3BE0C651" w14:textId="77777777" w:rsidR="00851D80" w:rsidRPr="004424B1" w:rsidRDefault="00851D80" w:rsidP="007B4994">
            <w:pPr>
              <w:pStyle w:val="TableCell"/>
              <w:jc w:val="center"/>
              <w:rPr>
                <w:rFonts w:cs="Arial"/>
                <w:szCs w:val="18"/>
              </w:rPr>
            </w:pPr>
            <w:r w:rsidRPr="004424B1">
              <w:rPr>
                <w:rFonts w:cs="Arial"/>
                <w:szCs w:val="18"/>
              </w:rPr>
              <w:t>REQUEST</w:t>
            </w:r>
          </w:p>
        </w:tc>
        <w:tc>
          <w:tcPr>
            <w:tcW w:w="964" w:type="dxa"/>
          </w:tcPr>
          <w:p w14:paraId="3924EB44"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58626160"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requestFilter</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RequestFilter</w:t>
            </w:r>
            <w:proofErr w:type="spellEnd"/>
            <w:r w:rsidRPr="004424B1">
              <w:rPr>
                <w:rFonts w:cs="Arial"/>
                <w:szCs w:val="18"/>
              </w:rPr>
              <w:t>)</w:t>
            </w:r>
          </w:p>
        </w:tc>
      </w:tr>
      <w:tr w:rsidR="00851D80" w:rsidRPr="004424B1" w14:paraId="749175FB" w14:textId="77777777" w:rsidTr="007B4994">
        <w:tc>
          <w:tcPr>
            <w:tcW w:w="2353" w:type="dxa"/>
            <w:shd w:val="clear" w:color="auto" w:fill="D9D9D9" w:themeFill="background1" w:themeFillShade="D9"/>
          </w:tcPr>
          <w:p w14:paraId="64BEF3ED"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0CA0BD38" w14:textId="77777777" w:rsidR="00851D80" w:rsidRPr="004424B1" w:rsidRDefault="00851D80" w:rsidP="007B4994">
            <w:pPr>
              <w:pStyle w:val="TableCell"/>
              <w:jc w:val="center"/>
              <w:rPr>
                <w:rFonts w:cs="Arial"/>
                <w:szCs w:val="18"/>
              </w:rPr>
            </w:pPr>
            <w:r w:rsidRPr="004424B1">
              <w:rPr>
                <w:rFonts w:cs="Arial"/>
                <w:szCs w:val="18"/>
              </w:rPr>
              <w:t>RESPONSE</w:t>
            </w:r>
          </w:p>
        </w:tc>
        <w:tc>
          <w:tcPr>
            <w:tcW w:w="964" w:type="dxa"/>
          </w:tcPr>
          <w:p w14:paraId="0D87B2F6"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29E941E3"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requestSummaries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RequestSummaryStatus</w:t>
            </w:r>
            <w:proofErr w:type="spellEnd"/>
            <w:r w:rsidRPr="004424B1">
              <w:rPr>
                <w:rFonts w:cs="Arial"/>
                <w:szCs w:val="18"/>
              </w:rPr>
              <w:t>&gt;)</w:t>
            </w:r>
          </w:p>
        </w:tc>
      </w:tr>
    </w:tbl>
    <w:p w14:paraId="0FCF57BF" w14:textId="77777777" w:rsidR="003D24B7" w:rsidRPr="004424B1" w:rsidRDefault="003D24B7" w:rsidP="0043015A">
      <w:pPr>
        <w:pStyle w:val="Heading4"/>
        <w:spacing w:before="480"/>
        <w:rPr>
          <w:lang w:val="en-GB"/>
        </w:rPr>
      </w:pPr>
      <w:r w:rsidRPr="004424B1">
        <w:rPr>
          <w:lang w:val="en-GB"/>
        </w:rPr>
        <w:t>Errors</w:t>
      </w:r>
    </w:p>
    <w:p w14:paraId="2065EC25" w14:textId="2A645B5A" w:rsidR="00FD447D" w:rsidRPr="004424B1" w:rsidRDefault="00FD447D">
      <w:pPr>
        <w:spacing w:after="240"/>
        <w:rPr>
          <w:lang w:val="en-GB"/>
        </w:rPr>
        <w:pPrChange w:id="24028" w:author="Quinten Van Woerkom" w:date="2024-12-19T15:10:00Z" w16du:dateUtc="2024-12-19T14:10:00Z">
          <w:pPr/>
        </w:pPrChange>
      </w:pPr>
      <w:commentRangeStart w:id="24029"/>
      <w:del w:id="24030" w:author="Quinten Van Woerkom" w:date="2024-12-16T16:48:00Z" w16du:dateUtc="2024-12-16T15:48:00Z">
        <w:r w:rsidRPr="004424B1" w:rsidDel="00AE6B58">
          <w:rPr>
            <w:lang w:val="en-GB"/>
          </w:rPr>
          <w:delText xml:space="preserve">In addition to standard MAL </w:delText>
        </w:r>
        <w:r w:rsidR="00C94E0D" w:rsidRPr="004424B1" w:rsidDel="00AE6B58">
          <w:rPr>
            <w:lang w:val="en-GB"/>
          </w:rPr>
          <w:delText>e</w:delText>
        </w:r>
        <w:r w:rsidRPr="004424B1" w:rsidDel="00AE6B58">
          <w:rPr>
            <w:lang w:val="en-GB"/>
          </w:rPr>
          <w:delText xml:space="preserve">rrors, the operation may return the following MPS </w:delText>
        </w:r>
        <w:r w:rsidR="00C94E0D" w:rsidRPr="004424B1" w:rsidDel="00AE6B58">
          <w:rPr>
            <w:lang w:val="en-GB"/>
          </w:rPr>
          <w:delText>e</w:delText>
        </w:r>
        <w:r w:rsidRPr="004424B1" w:rsidDel="00AE6B58">
          <w:rPr>
            <w:lang w:val="en-GB"/>
          </w:rPr>
          <w:delText>rrors:</w:delText>
        </w:r>
      </w:del>
      <w:ins w:id="24031"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4032" w:author="Peter Van Der Plas" w:date="2024-12-26T13:36:00Z" w16du:dateUtc="2024-12-26T12:36:00Z">
        <w:r w:rsidR="000C4F5E">
          <w:rPr>
            <w:lang w:val="en-GB"/>
          </w:rPr>
          <w:fldChar w:fldCharType="begin"/>
        </w:r>
        <w:r w:rsidR="000C4F5E">
          <w:rPr>
            <w:lang w:val="en-GB"/>
          </w:rPr>
          <w:instrText xml:space="preserve"> REF _Ref186112591 \r \h </w:instrText>
        </w:r>
      </w:ins>
      <w:r w:rsidR="000C4F5E">
        <w:rPr>
          <w:lang w:val="en-GB"/>
        </w:rPr>
      </w:r>
      <w:r w:rsidR="000C4F5E">
        <w:rPr>
          <w:lang w:val="en-GB"/>
        </w:rPr>
        <w:fldChar w:fldCharType="separate"/>
      </w:r>
      <w:ins w:id="24033" w:author="Peter Van Der Plas" w:date="2025-01-01T17:31:00Z" w16du:dateUtc="2025-01-01T16:31:00Z">
        <w:r w:rsidR="006D1623">
          <w:rPr>
            <w:lang w:val="en-GB"/>
          </w:rPr>
          <w:t>5</w:t>
        </w:r>
      </w:ins>
      <w:ins w:id="24034" w:author="Peter Van Der Plas" w:date="2024-12-26T13:36:00Z" w16du:dateUtc="2024-12-26T12:36:00Z">
        <w:r w:rsidR="000C4F5E">
          <w:rPr>
            <w:lang w:val="en-GB"/>
          </w:rPr>
          <w:fldChar w:fldCharType="end"/>
        </w:r>
      </w:ins>
      <w:ins w:id="24035" w:author="Quinten Van Woerkom" w:date="2024-12-16T16:48:00Z" w16du:dateUtc="2024-12-16T15:48:00Z">
        <w:del w:id="24036" w:author="Peter Van Der Plas" w:date="2024-12-26T13:36:00Z" w16du:dateUtc="2024-12-26T12:36:00Z">
          <w:r w:rsidR="00AE6B58" w:rsidDel="000C4F5E">
            <w:rPr>
              <w:lang w:val="en-GB"/>
            </w:rPr>
            <w:delText>5</w:delText>
          </w:r>
        </w:del>
        <w:r w:rsidR="00AE6B58">
          <w:rPr>
            <w:lang w:val="en-GB"/>
          </w:rPr>
          <w:t>.</w:t>
        </w:r>
      </w:ins>
      <w:commentRangeEnd w:id="24029"/>
      <w:ins w:id="24037" w:author="Quinten Van Woerkom" w:date="2024-12-16T16:49:00Z" w16du:dateUtc="2024-12-16T15:49:00Z">
        <w:r w:rsidR="00E33D4C">
          <w:rPr>
            <w:rStyle w:val="CommentReference"/>
          </w:rPr>
          <w:commentReference w:id="24029"/>
        </w:r>
      </w:ins>
    </w:p>
    <w:p w14:paraId="080BFD73" w14:textId="086CC753" w:rsidR="00426FE3" w:rsidRPr="004424B1" w:rsidDel="00BC5A1E" w:rsidRDefault="00426FE3">
      <w:pPr>
        <w:spacing w:after="240"/>
        <w:rPr>
          <w:del w:id="24038" w:author="Quinten Van Woerkom" w:date="2024-12-19T15:10:00Z" w16du:dateUtc="2024-12-19T14:10:00Z"/>
          <w:lang w:val="en-GB"/>
        </w:rPr>
        <w:pPrChange w:id="24039" w:author="Quinten Van Woerkom" w:date="2024-12-19T15:10:00Z" w16du:dateUtc="2024-12-19T14:10:00Z">
          <w:pPr>
            <w:spacing w:before="0"/>
          </w:pPr>
        </w:pPrChange>
      </w:pPr>
    </w:p>
    <w:tbl>
      <w:tblPr>
        <w:tblStyle w:val="RBTable"/>
        <w:tblW w:w="0" w:type="auto"/>
        <w:jc w:val="center"/>
        <w:tblLook w:val="04A0" w:firstRow="1" w:lastRow="0" w:firstColumn="1" w:lastColumn="0" w:noHBand="0" w:noVBand="1"/>
        <w:tblCaption w:val="SVE getRequestSummaries"/>
      </w:tblPr>
      <w:tblGrid>
        <w:gridCol w:w="2389"/>
        <w:gridCol w:w="2520"/>
      </w:tblGrid>
      <w:tr w:rsidR="00E576E7" w:rsidRPr="004424B1" w14:paraId="67B95344" w14:textId="77777777" w:rsidTr="007E7ED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9AD78C4" w14:textId="77777777" w:rsidR="00E576E7" w:rsidRPr="004424B1" w:rsidRDefault="00E576E7" w:rsidP="00406962">
            <w:pPr>
              <w:pStyle w:val="TableCell"/>
              <w:rPr>
                <w:rFonts w:cs="Arial"/>
                <w:szCs w:val="20"/>
              </w:rPr>
            </w:pPr>
            <w:r w:rsidRPr="004424B1">
              <w:rPr>
                <w:rFonts w:cs="Arial"/>
                <w:szCs w:val="20"/>
              </w:rPr>
              <w:t>Error</w:t>
            </w:r>
          </w:p>
        </w:tc>
        <w:tc>
          <w:tcPr>
            <w:tcW w:w="2520" w:type="dxa"/>
          </w:tcPr>
          <w:p w14:paraId="0EFF0040" w14:textId="77777777" w:rsidR="00E576E7" w:rsidRPr="004424B1" w:rsidRDefault="00E576E7" w:rsidP="00406962">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E576E7" w:rsidRPr="004424B1" w14:paraId="6676B859"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BBC4480" w14:textId="77777777" w:rsidR="00E576E7" w:rsidRPr="004424B1" w:rsidRDefault="00E576E7" w:rsidP="00406962">
            <w:pPr>
              <w:pStyle w:val="TableCell"/>
              <w:rPr>
                <w:rFonts w:cs="Arial"/>
                <w:szCs w:val="20"/>
              </w:rPr>
            </w:pPr>
            <w:r w:rsidRPr="004424B1">
              <w:rPr>
                <w:rFonts w:cs="Arial"/>
                <w:szCs w:val="20"/>
              </w:rPr>
              <w:t>INVALID</w:t>
            </w:r>
          </w:p>
        </w:tc>
        <w:tc>
          <w:tcPr>
            <w:tcW w:w="2520" w:type="dxa"/>
          </w:tcPr>
          <w:p w14:paraId="109CB274" w14:textId="77777777" w:rsidR="00E576E7" w:rsidRPr="004424B1" w:rsidRDefault="00E576E7" w:rsidP="00406962">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75BC50AF" w14:textId="77777777" w:rsidR="001F0553" w:rsidRPr="004424B1" w:rsidRDefault="001F0553" w:rsidP="00406962">
      <w:pPr>
        <w:pStyle w:val="Heading3"/>
        <w:keepNext w:val="0"/>
        <w:spacing w:before="480"/>
        <w:rPr>
          <w:lang w:val="en-GB"/>
        </w:rPr>
      </w:pPr>
      <w:bookmarkStart w:id="24040" w:name="_Toc140093831"/>
      <w:r w:rsidRPr="004424B1">
        <w:rPr>
          <w:lang w:val="en-GB"/>
        </w:rPr>
        <w:t>Operation:  getRequestStatus</w:t>
      </w:r>
      <w:bookmarkEnd w:id="24040"/>
    </w:p>
    <w:p w14:paraId="54704B59" w14:textId="77777777" w:rsidR="003D24B7" w:rsidRPr="004424B1" w:rsidRDefault="003D24B7" w:rsidP="00406962">
      <w:pPr>
        <w:pStyle w:val="Heading4"/>
        <w:keepNext w:val="0"/>
        <w:rPr>
          <w:lang w:val="en-GB"/>
        </w:rPr>
      </w:pPr>
      <w:r w:rsidRPr="004424B1">
        <w:rPr>
          <w:lang w:val="en-GB"/>
        </w:rPr>
        <w:t>Overview</w:t>
      </w:r>
    </w:p>
    <w:p w14:paraId="7307863F" w14:textId="77777777" w:rsidR="003D24B7" w:rsidRDefault="00CE4001" w:rsidP="00426FE3">
      <w:pPr>
        <w:rPr>
          <w:ins w:id="24041" w:author="Quinten Van Woerkom" w:date="2024-12-19T13:48:00Z" w16du:dateUtc="2024-12-19T12:48:00Z"/>
          <w:lang w:val="en-GB"/>
        </w:rPr>
      </w:pPr>
      <w:r w:rsidRPr="004424B1">
        <w:rPr>
          <w:lang w:val="en-GB"/>
        </w:rPr>
        <w:t>The getRequestS</w:t>
      </w:r>
      <w:r w:rsidR="001E218A" w:rsidRPr="004424B1">
        <w:rPr>
          <w:lang w:val="en-GB"/>
        </w:rPr>
        <w:t>t</w:t>
      </w:r>
      <w:r w:rsidRPr="004424B1">
        <w:rPr>
          <w:lang w:val="en-GB"/>
        </w:rPr>
        <w:t xml:space="preserve">atus operation is used to obtain the current status of one or more </w:t>
      </w:r>
      <w:r w:rsidR="00B405D4" w:rsidRPr="004424B1">
        <w:rPr>
          <w:lang w:val="en-GB"/>
        </w:rPr>
        <w:t xml:space="preserve">known </w:t>
      </w:r>
      <w:proofErr w:type="spellStart"/>
      <w:r w:rsidRPr="004424B1">
        <w:rPr>
          <w:lang w:val="en-GB"/>
        </w:rPr>
        <w:t>RequestInstances</w:t>
      </w:r>
      <w:proofErr w:type="spellEnd"/>
      <w:r w:rsidRPr="004424B1">
        <w:rPr>
          <w:lang w:val="en-GB"/>
        </w:rPr>
        <w:t>.</w:t>
      </w:r>
      <w:r w:rsidR="00B405D4" w:rsidRPr="004424B1">
        <w:rPr>
          <w:lang w:val="en-GB"/>
        </w:rPr>
        <w:t xml:space="preserve">  The operation uses the Progress interaction pattern, to allow the response to be spread across multiple messages.</w:t>
      </w:r>
    </w:p>
    <w:p w14:paraId="6A749F22" w14:textId="435B8D1C" w:rsidR="00736F84" w:rsidRPr="004424B1" w:rsidRDefault="00736F84">
      <w:pPr>
        <w:pStyle w:val="Heading4"/>
        <w:spacing w:before="480" w:after="240"/>
        <w:rPr>
          <w:lang w:val="en-GB"/>
        </w:rPr>
        <w:pPrChange w:id="24042" w:author="Peter Van Der Plas" w:date="2024-12-26T13:07:00Z" w16du:dateUtc="2024-12-26T12:07:00Z">
          <w:pPr/>
        </w:pPrChange>
      </w:pPr>
      <w:ins w:id="24043" w:author="Quinten Van Woerkom" w:date="2024-12-19T13:48:00Z" w16du:dateUtc="2024-12-19T12:48:00Z">
        <w:r>
          <w:rPr>
            <w:lang w:val="en-GB"/>
          </w:rPr>
          <w:t>Definition</w:t>
        </w:r>
      </w:ins>
    </w:p>
    <w:p w14:paraId="427ECF78" w14:textId="2A41471C" w:rsidR="00426FE3" w:rsidRPr="004424B1" w:rsidDel="00736F84" w:rsidRDefault="00426FE3">
      <w:pPr>
        <w:spacing w:after="240"/>
        <w:rPr>
          <w:del w:id="24044" w:author="Quinten Van Woerkom" w:date="2024-12-19T13:48:00Z" w16du:dateUtc="2024-12-19T12:48:00Z"/>
          <w:lang w:val="en-GB"/>
        </w:rPr>
        <w:pPrChange w:id="24045" w:author="Quinten Van Woerkom" w:date="2024-12-19T13:48:00Z" w16du:dateUtc="2024-12-19T12:48:00Z">
          <w:pPr>
            <w:spacing w:before="0"/>
          </w:pPr>
        </w:pPrChange>
      </w:pPr>
    </w:p>
    <w:tbl>
      <w:tblPr>
        <w:tblStyle w:val="RBTable"/>
        <w:tblW w:w="9242" w:type="dxa"/>
        <w:tblLayout w:type="fixed"/>
        <w:tblLook w:val="0400" w:firstRow="0" w:lastRow="0" w:firstColumn="0" w:lastColumn="0" w:noHBand="0" w:noVBand="1"/>
        <w:tblCaption w:val="SVO getRequestStatus"/>
        <w:tblPrChange w:id="24046" w:author="Peter Van Der Plas" w:date="2024-12-28T12:28:00Z" w16du:dateUtc="2024-12-28T11:28:00Z">
          <w:tblPr>
            <w:tblStyle w:val="RBTable"/>
            <w:tblW w:w="9242" w:type="dxa"/>
            <w:tblLayout w:type="fixed"/>
            <w:tblLook w:val="0400" w:firstRow="0" w:lastRow="0" w:firstColumn="0" w:lastColumn="0" w:noHBand="0" w:noVBand="1"/>
            <w:tblCaption w:val="SVO getRequestStatus"/>
          </w:tblPr>
        </w:tblPrChange>
      </w:tblPr>
      <w:tblGrid>
        <w:gridCol w:w="2353"/>
        <w:gridCol w:w="6889"/>
        <w:tblGridChange w:id="24047">
          <w:tblGrid>
            <w:gridCol w:w="2353"/>
            <w:gridCol w:w="23"/>
            <w:gridCol w:w="6866"/>
          </w:tblGrid>
        </w:tblGridChange>
      </w:tblGrid>
      <w:tr w:rsidR="00851D80" w:rsidRPr="004424B1" w14:paraId="653C8CE9" w14:textId="77777777" w:rsidTr="00DA4257">
        <w:trPr>
          <w:tblHeader/>
        </w:trPr>
        <w:tc>
          <w:tcPr>
            <w:tcW w:w="2352" w:type="dxa"/>
            <w:shd w:val="clear" w:color="auto" w:fill="00CCFF"/>
            <w:tcPrChange w:id="24048" w:author="Peter Van Der Plas" w:date="2024-12-28T12:28:00Z" w16du:dateUtc="2024-12-28T11:28:00Z">
              <w:tcPr>
                <w:tcW w:w="2376" w:type="dxa"/>
                <w:gridSpan w:val="2"/>
                <w:shd w:val="clear" w:color="auto" w:fill="662382"/>
              </w:tcPr>
            </w:tcPrChange>
          </w:tcPr>
          <w:p w14:paraId="547D397A" w14:textId="77777777" w:rsidR="00851D80" w:rsidRPr="006D5E40" w:rsidRDefault="00851D80" w:rsidP="007B4994">
            <w:pPr>
              <w:pStyle w:val="TableCell"/>
              <w:jc w:val="center"/>
              <w:rPr>
                <w:rFonts w:cs="Arial"/>
                <w:bCs/>
                <w:color w:val="auto"/>
                <w:szCs w:val="18"/>
                <w:rPrChange w:id="24049" w:author="Peter Van Der Plas" w:date="2024-12-26T13:09:00Z" w16du:dateUtc="2024-12-26T12:09:00Z">
                  <w:rPr>
                    <w:rFonts w:cs="Arial"/>
                    <w:b/>
                    <w:color w:val="FFFFFF" w:themeColor="background1"/>
                    <w:szCs w:val="18"/>
                  </w:rPr>
                </w:rPrChange>
              </w:rPr>
            </w:pPr>
            <w:r w:rsidRPr="006D5E40">
              <w:rPr>
                <w:rFonts w:cs="Arial"/>
                <w:bCs/>
                <w:color w:val="auto"/>
                <w:szCs w:val="18"/>
                <w:rPrChange w:id="24050" w:author="Peter Van Der Plas" w:date="2024-12-26T13:09:00Z" w16du:dateUtc="2024-12-26T12:09:00Z">
                  <w:rPr>
                    <w:rFonts w:cs="Arial"/>
                    <w:b/>
                    <w:color w:val="FFFFFF" w:themeColor="background1"/>
                    <w:szCs w:val="18"/>
                  </w:rPr>
                </w:rPrChange>
              </w:rPr>
              <w:t>Operation Identifier</w:t>
            </w:r>
          </w:p>
        </w:tc>
        <w:tc>
          <w:tcPr>
            <w:tcW w:w="6888" w:type="dxa"/>
            <w:tcPrChange w:id="24051" w:author="Peter Van Der Plas" w:date="2024-12-28T12:28:00Z" w16du:dateUtc="2024-12-28T11:28:00Z">
              <w:tcPr>
                <w:tcW w:w="6866" w:type="dxa"/>
              </w:tcPr>
            </w:tcPrChange>
          </w:tcPr>
          <w:p w14:paraId="6312D9DB" w14:textId="77777777" w:rsidR="00851D80" w:rsidRPr="004424B1" w:rsidRDefault="00851D80" w:rsidP="007B4994">
            <w:pPr>
              <w:pStyle w:val="TableCell"/>
              <w:jc w:val="center"/>
              <w:rPr>
                <w:rFonts w:cs="Arial"/>
                <w:szCs w:val="18"/>
              </w:rPr>
            </w:pPr>
            <w:r w:rsidRPr="004424B1">
              <w:rPr>
                <w:rFonts w:cs="Arial"/>
                <w:szCs w:val="18"/>
              </w:rPr>
              <w:t>getRequestStatus</w:t>
            </w:r>
          </w:p>
        </w:tc>
      </w:tr>
      <w:tr w:rsidR="00851D80" w:rsidRPr="004424B1" w14:paraId="5785BF74" w14:textId="77777777" w:rsidTr="00DE01E2">
        <w:tc>
          <w:tcPr>
            <w:tcW w:w="2352" w:type="dxa"/>
            <w:shd w:val="clear" w:color="auto" w:fill="00CCFF"/>
            <w:tcPrChange w:id="24052" w:author="Peter Van Der Plas" w:date="2024-12-28T12:28:00Z" w16du:dateUtc="2024-12-28T11:28:00Z">
              <w:tcPr>
                <w:tcW w:w="2376" w:type="dxa"/>
                <w:gridSpan w:val="2"/>
                <w:shd w:val="clear" w:color="auto" w:fill="662382"/>
              </w:tcPr>
            </w:tcPrChange>
          </w:tcPr>
          <w:p w14:paraId="5EF6A521" w14:textId="77777777" w:rsidR="00851D80" w:rsidRPr="006D5E40" w:rsidRDefault="00851D80" w:rsidP="007B4994">
            <w:pPr>
              <w:pStyle w:val="TableCell"/>
              <w:jc w:val="center"/>
              <w:rPr>
                <w:rFonts w:cs="Arial"/>
                <w:bCs/>
                <w:color w:val="auto"/>
                <w:szCs w:val="18"/>
                <w:rPrChange w:id="24053" w:author="Peter Van Der Plas" w:date="2024-12-26T13:09:00Z" w16du:dateUtc="2024-12-26T12:09:00Z">
                  <w:rPr>
                    <w:rFonts w:cs="Arial"/>
                    <w:b/>
                    <w:color w:val="FFFFFF" w:themeColor="background1"/>
                    <w:szCs w:val="18"/>
                  </w:rPr>
                </w:rPrChange>
              </w:rPr>
            </w:pPr>
            <w:r w:rsidRPr="006D5E40">
              <w:rPr>
                <w:rFonts w:cs="Arial"/>
                <w:bCs/>
                <w:color w:val="auto"/>
                <w:szCs w:val="18"/>
                <w:rPrChange w:id="24054" w:author="Peter Van Der Plas" w:date="2024-12-26T13:09:00Z" w16du:dateUtc="2024-12-26T12:09:00Z">
                  <w:rPr>
                    <w:rFonts w:cs="Arial"/>
                    <w:b/>
                    <w:color w:val="FFFFFF" w:themeColor="background1"/>
                    <w:szCs w:val="18"/>
                  </w:rPr>
                </w:rPrChange>
              </w:rPr>
              <w:t>Interaction Pattern</w:t>
            </w:r>
          </w:p>
        </w:tc>
        <w:tc>
          <w:tcPr>
            <w:tcW w:w="6888" w:type="dxa"/>
            <w:shd w:val="clear" w:color="auto" w:fill="D9D9D9" w:themeFill="background1" w:themeFillShade="D9"/>
            <w:tcPrChange w:id="24055" w:author="Peter Van Der Plas" w:date="2024-12-28T12:28:00Z" w16du:dateUtc="2024-12-28T11:28:00Z">
              <w:tcPr>
                <w:tcW w:w="6866" w:type="dxa"/>
                <w:shd w:val="clear" w:color="auto" w:fill="D9D9D9" w:themeFill="background1" w:themeFillShade="D9"/>
              </w:tcPr>
            </w:tcPrChange>
          </w:tcPr>
          <w:p w14:paraId="3729BEB4" w14:textId="77777777" w:rsidR="00851D80" w:rsidRPr="004424B1" w:rsidRDefault="00851D80" w:rsidP="007B4994">
            <w:pPr>
              <w:pStyle w:val="TableCell"/>
              <w:jc w:val="center"/>
              <w:rPr>
                <w:rFonts w:cs="Arial"/>
                <w:szCs w:val="18"/>
              </w:rPr>
            </w:pPr>
            <w:r w:rsidRPr="004424B1">
              <w:rPr>
                <w:rFonts w:cs="Arial"/>
                <w:szCs w:val="18"/>
              </w:rPr>
              <w:t>PROGRESS</w:t>
            </w:r>
          </w:p>
        </w:tc>
      </w:tr>
    </w:tbl>
    <w:p w14:paraId="410EAA98" w14:textId="77777777" w:rsidR="00851D80" w:rsidRPr="004424B1" w:rsidRDefault="00851D80" w:rsidP="00851D8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742CD9BE"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6AB360CF" w14:textId="77777777" w:rsidR="00851D80" w:rsidRPr="004424B1" w:rsidRDefault="00851D80" w:rsidP="007B4994">
            <w:pPr>
              <w:pStyle w:val="TableCell"/>
              <w:jc w:val="center"/>
              <w:rPr>
                <w:rFonts w:cs="Arial"/>
                <w:szCs w:val="18"/>
              </w:rPr>
            </w:pPr>
            <w:r w:rsidRPr="004424B1">
              <w:rPr>
                <w:rFonts w:cs="Arial"/>
                <w:szCs w:val="18"/>
              </w:rPr>
              <w:lastRenderedPageBreak/>
              <w:t>Pattern Sequence</w:t>
            </w:r>
          </w:p>
        </w:tc>
        <w:tc>
          <w:tcPr>
            <w:tcW w:w="1701" w:type="dxa"/>
          </w:tcPr>
          <w:p w14:paraId="7E95CBFF" w14:textId="77777777" w:rsidR="00851D80" w:rsidRPr="004424B1" w:rsidRDefault="00851D80" w:rsidP="007B4994">
            <w:pPr>
              <w:pStyle w:val="TableCell"/>
              <w:jc w:val="center"/>
              <w:rPr>
                <w:rFonts w:cs="Arial"/>
                <w:szCs w:val="18"/>
              </w:rPr>
            </w:pPr>
            <w:r w:rsidRPr="004424B1">
              <w:rPr>
                <w:rFonts w:cs="Arial"/>
                <w:szCs w:val="18"/>
              </w:rPr>
              <w:t>Message</w:t>
            </w:r>
          </w:p>
        </w:tc>
        <w:tc>
          <w:tcPr>
            <w:tcW w:w="964" w:type="dxa"/>
          </w:tcPr>
          <w:p w14:paraId="53BFFDEE" w14:textId="77777777" w:rsidR="00851D80" w:rsidRPr="004424B1" w:rsidRDefault="00851D80" w:rsidP="007B4994">
            <w:pPr>
              <w:pStyle w:val="TableCell"/>
              <w:jc w:val="center"/>
              <w:rPr>
                <w:rFonts w:cs="Arial"/>
                <w:szCs w:val="18"/>
              </w:rPr>
            </w:pPr>
            <w:r w:rsidRPr="004424B1">
              <w:rPr>
                <w:rFonts w:cs="Arial"/>
                <w:szCs w:val="18"/>
              </w:rPr>
              <w:t>Nullable</w:t>
            </w:r>
          </w:p>
        </w:tc>
        <w:tc>
          <w:tcPr>
            <w:tcW w:w="4224" w:type="dxa"/>
          </w:tcPr>
          <w:p w14:paraId="077D7CE4" w14:textId="36B345E0" w:rsidR="00851D80" w:rsidRPr="004424B1" w:rsidRDefault="006D5E40" w:rsidP="007B4994">
            <w:pPr>
              <w:pStyle w:val="TableCell"/>
              <w:jc w:val="center"/>
              <w:rPr>
                <w:rFonts w:cs="Arial"/>
                <w:szCs w:val="18"/>
              </w:rPr>
            </w:pPr>
            <w:ins w:id="24056" w:author="Peter Van Der Plas" w:date="2024-12-26T13:07:00Z" w16du:dateUtc="2024-12-26T12:07:00Z">
              <w:r>
                <w:rPr>
                  <w:rFonts w:cs="Arial"/>
                  <w:szCs w:val="18"/>
                </w:rPr>
                <w:t>Type</w:t>
              </w:r>
            </w:ins>
            <w:del w:id="24057" w:author="Peter Van Der Plas" w:date="2024-12-26T13:07:00Z" w16du:dateUtc="2024-12-26T12:07:00Z">
              <w:r w:rsidR="00851D80" w:rsidRPr="004424B1" w:rsidDel="006D5E40">
                <w:rPr>
                  <w:rFonts w:cs="Arial"/>
                  <w:szCs w:val="18"/>
                </w:rPr>
                <w:delText>Body</w:delText>
              </w:r>
            </w:del>
            <w:r w:rsidR="00851D80" w:rsidRPr="004424B1">
              <w:rPr>
                <w:rFonts w:cs="Arial"/>
                <w:szCs w:val="18"/>
              </w:rPr>
              <w:t xml:space="preserve"> Signature</w:t>
            </w:r>
          </w:p>
        </w:tc>
      </w:tr>
      <w:tr w:rsidR="00851D80" w:rsidRPr="004424B1" w14:paraId="67511EFC" w14:textId="77777777" w:rsidTr="007B4994">
        <w:tc>
          <w:tcPr>
            <w:tcW w:w="2353" w:type="dxa"/>
            <w:shd w:val="clear" w:color="auto" w:fill="D9D9D9" w:themeFill="background1" w:themeFillShade="D9"/>
          </w:tcPr>
          <w:p w14:paraId="77AA4096" w14:textId="77777777" w:rsidR="00851D80" w:rsidRPr="004424B1" w:rsidRDefault="00851D80"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597CB05A" w14:textId="77777777" w:rsidR="00851D80" w:rsidRPr="004424B1" w:rsidRDefault="00851D80" w:rsidP="007B4994">
            <w:pPr>
              <w:pStyle w:val="TableCell"/>
              <w:jc w:val="center"/>
              <w:rPr>
                <w:rFonts w:cs="Arial"/>
                <w:szCs w:val="18"/>
              </w:rPr>
            </w:pPr>
            <w:r w:rsidRPr="004424B1">
              <w:rPr>
                <w:rFonts w:cs="Arial"/>
                <w:szCs w:val="18"/>
              </w:rPr>
              <w:t>PROGRESS</w:t>
            </w:r>
          </w:p>
        </w:tc>
        <w:tc>
          <w:tcPr>
            <w:tcW w:w="964" w:type="dxa"/>
          </w:tcPr>
          <w:p w14:paraId="1F866243"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01745798" w14:textId="71C06AD2" w:rsidR="00851D80" w:rsidRPr="004424B1" w:rsidRDefault="00851D80" w:rsidP="007B4994">
            <w:pPr>
              <w:pStyle w:val="TableCell"/>
              <w:jc w:val="center"/>
              <w:rPr>
                <w:rFonts w:cs="Arial"/>
                <w:szCs w:val="18"/>
              </w:rPr>
            </w:pPr>
            <w:proofErr w:type="spellStart"/>
            <w:proofErr w:type="gramStart"/>
            <w:r w:rsidRPr="004424B1">
              <w:rPr>
                <w:rFonts w:cs="Arial"/>
                <w:szCs w:val="18"/>
              </w:rPr>
              <w:t>requestRefs</w:t>
            </w:r>
            <w:proofErr w:type="spellEnd"/>
            <w:r w:rsidRPr="004424B1">
              <w:rPr>
                <w:rFonts w:cs="Arial"/>
                <w:szCs w:val="18"/>
              </w:rPr>
              <w:t xml:space="preserve"> :</w:t>
            </w:r>
            <w:proofErr w:type="gramEnd"/>
            <w:r w:rsidRPr="004424B1">
              <w:rPr>
                <w:rFonts w:cs="Arial"/>
                <w:szCs w:val="18"/>
              </w:rPr>
              <w:t xml:space="preserve"> (List &lt;MAL::ObjectRef</w:t>
            </w:r>
            <w:ins w:id="24058" w:author="Peter Van Der Plas" w:date="2025-01-01T15:52:00Z" w16du:dateUtc="2025-01-01T14:52:00Z">
              <w:r w:rsidR="008A3FBD">
                <w:rPr>
                  <w:rFonts w:cs="Arial"/>
                  <w:szCs w:val="18"/>
                </w:rPr>
                <w:t xml:space="preserve"> </w:t>
              </w:r>
            </w:ins>
            <w:r w:rsidRPr="004424B1">
              <w:rPr>
                <w:rFonts w:cs="Arial"/>
                <w:szCs w:val="18"/>
              </w:rPr>
              <w:t>&lt;RequestInstance&gt;&gt;)</w:t>
            </w:r>
          </w:p>
        </w:tc>
      </w:tr>
      <w:tr w:rsidR="00851D80" w:rsidRPr="004424B1" w14:paraId="0A7C1A38" w14:textId="77777777" w:rsidTr="007B4994">
        <w:tc>
          <w:tcPr>
            <w:tcW w:w="2353" w:type="dxa"/>
            <w:shd w:val="clear" w:color="auto" w:fill="D9D9D9" w:themeFill="background1" w:themeFillShade="D9"/>
          </w:tcPr>
          <w:p w14:paraId="2E1E8F4D"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656C5589" w14:textId="77777777" w:rsidR="00851D80" w:rsidRPr="004424B1" w:rsidRDefault="00851D80" w:rsidP="007B4994">
            <w:pPr>
              <w:pStyle w:val="TableCell"/>
              <w:jc w:val="center"/>
              <w:rPr>
                <w:rFonts w:cs="Arial"/>
                <w:szCs w:val="18"/>
              </w:rPr>
            </w:pPr>
            <w:r w:rsidRPr="004424B1">
              <w:rPr>
                <w:rFonts w:cs="Arial"/>
                <w:szCs w:val="18"/>
              </w:rPr>
              <w:t>ACK</w:t>
            </w:r>
          </w:p>
        </w:tc>
        <w:tc>
          <w:tcPr>
            <w:tcW w:w="964" w:type="dxa"/>
            <w:shd w:val="clear" w:color="auto" w:fill="D9D9D9" w:themeFill="background1" w:themeFillShade="D9"/>
          </w:tcPr>
          <w:p w14:paraId="081A5D70"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shd w:val="clear" w:color="auto" w:fill="D9D9D9" w:themeFill="background1" w:themeFillShade="D9"/>
            <w:vAlign w:val="center"/>
          </w:tcPr>
          <w:p w14:paraId="767F3E0B" w14:textId="77777777" w:rsidR="00851D80" w:rsidRPr="004424B1" w:rsidRDefault="00851D80" w:rsidP="007B4994">
            <w:pPr>
              <w:pStyle w:val="TableCell"/>
              <w:jc w:val="center"/>
              <w:rPr>
                <w:rFonts w:cs="Arial"/>
                <w:szCs w:val="18"/>
              </w:rPr>
            </w:pPr>
            <w:r w:rsidRPr="004424B1">
              <w:rPr>
                <w:rFonts w:cs="Arial"/>
                <w:szCs w:val="18"/>
              </w:rPr>
              <w:t>Empty</w:t>
            </w:r>
          </w:p>
        </w:tc>
      </w:tr>
      <w:tr w:rsidR="00851D80" w:rsidRPr="004424B1" w14:paraId="6732720A" w14:textId="77777777" w:rsidTr="007B4994">
        <w:tc>
          <w:tcPr>
            <w:tcW w:w="2353" w:type="dxa"/>
            <w:shd w:val="clear" w:color="auto" w:fill="D9D9D9" w:themeFill="background1" w:themeFillShade="D9"/>
          </w:tcPr>
          <w:p w14:paraId="56069150"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55018207" w14:textId="77777777" w:rsidR="00851D80" w:rsidRPr="004424B1" w:rsidRDefault="00851D80" w:rsidP="007B4994">
            <w:pPr>
              <w:pStyle w:val="TableCell"/>
              <w:jc w:val="center"/>
              <w:rPr>
                <w:rFonts w:cs="Arial"/>
                <w:szCs w:val="18"/>
              </w:rPr>
            </w:pPr>
            <w:r w:rsidRPr="004424B1">
              <w:rPr>
                <w:rFonts w:cs="Arial"/>
                <w:szCs w:val="18"/>
              </w:rPr>
              <w:t>UPDATE</w:t>
            </w:r>
          </w:p>
        </w:tc>
        <w:tc>
          <w:tcPr>
            <w:tcW w:w="964" w:type="dxa"/>
          </w:tcPr>
          <w:p w14:paraId="35E629D3"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59DF50FA" w14:textId="51D86306" w:rsidR="00851D80" w:rsidRPr="004424B1" w:rsidRDefault="00851D80" w:rsidP="007B4994">
            <w:pPr>
              <w:pStyle w:val="TableCell"/>
              <w:jc w:val="center"/>
              <w:rPr>
                <w:rFonts w:cs="Arial"/>
                <w:szCs w:val="18"/>
              </w:rPr>
            </w:pPr>
            <w:proofErr w:type="spellStart"/>
            <w:proofErr w:type="gramStart"/>
            <w:r w:rsidRPr="004424B1">
              <w:rPr>
                <w:rFonts w:cs="Arial"/>
                <w:szCs w:val="18"/>
              </w:rPr>
              <w:t>requestStatuses</w:t>
            </w:r>
            <w:proofErr w:type="spellEnd"/>
            <w:r w:rsidRPr="004424B1">
              <w:rPr>
                <w:rFonts w:cs="Arial"/>
                <w:szCs w:val="18"/>
              </w:rPr>
              <w:t xml:space="preserve"> :</w:t>
            </w:r>
            <w:proofErr w:type="gramEnd"/>
            <w:r w:rsidRPr="004424B1">
              <w:rPr>
                <w:rFonts w:cs="Arial"/>
                <w:szCs w:val="18"/>
              </w:rPr>
              <w:t xml:space="preserve"> (List &lt;RequestStatusUpdate&gt;)</w:t>
            </w:r>
          </w:p>
        </w:tc>
      </w:tr>
      <w:tr w:rsidR="00851D80" w:rsidRPr="004424B1" w14:paraId="1E862FC2" w14:textId="77777777" w:rsidTr="007B4994">
        <w:tc>
          <w:tcPr>
            <w:tcW w:w="2353" w:type="dxa"/>
            <w:shd w:val="clear" w:color="auto" w:fill="D9D9D9" w:themeFill="background1" w:themeFillShade="D9"/>
          </w:tcPr>
          <w:p w14:paraId="154DE711"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68A62D32" w14:textId="77777777" w:rsidR="00851D80" w:rsidRPr="004424B1" w:rsidRDefault="00851D80" w:rsidP="007B4994">
            <w:pPr>
              <w:pStyle w:val="TableCell"/>
              <w:jc w:val="center"/>
              <w:rPr>
                <w:rFonts w:cs="Arial"/>
                <w:szCs w:val="18"/>
              </w:rPr>
            </w:pPr>
            <w:r w:rsidRPr="004424B1">
              <w:rPr>
                <w:rFonts w:cs="Arial"/>
                <w:szCs w:val="18"/>
              </w:rPr>
              <w:t>RESPONSE</w:t>
            </w:r>
          </w:p>
        </w:tc>
        <w:tc>
          <w:tcPr>
            <w:tcW w:w="964" w:type="dxa"/>
          </w:tcPr>
          <w:p w14:paraId="4A20D5F1"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68BC6546" w14:textId="15602786" w:rsidR="00851D80" w:rsidRPr="004424B1" w:rsidRDefault="00851D80" w:rsidP="007B4994">
            <w:pPr>
              <w:pStyle w:val="TableCell"/>
              <w:jc w:val="center"/>
              <w:rPr>
                <w:rFonts w:cs="Arial"/>
                <w:szCs w:val="18"/>
              </w:rPr>
            </w:pPr>
            <w:r w:rsidRPr="004424B1">
              <w:rPr>
                <w:rFonts w:cs="Arial"/>
                <w:szCs w:val="18"/>
              </w:rPr>
              <w:t>Empty</w:t>
            </w:r>
          </w:p>
        </w:tc>
      </w:tr>
    </w:tbl>
    <w:p w14:paraId="64310058" w14:textId="77777777" w:rsidR="003D24B7" w:rsidRPr="004424B1" w:rsidRDefault="003D24B7" w:rsidP="0043015A">
      <w:pPr>
        <w:pStyle w:val="Heading4"/>
        <w:spacing w:before="480"/>
        <w:rPr>
          <w:lang w:val="en-GB"/>
        </w:rPr>
      </w:pPr>
      <w:r w:rsidRPr="004424B1">
        <w:rPr>
          <w:lang w:val="en-GB"/>
        </w:rPr>
        <w:t>Errors</w:t>
      </w:r>
    </w:p>
    <w:p w14:paraId="46E727C7" w14:textId="1F9F5F65" w:rsidR="00FD447D" w:rsidRPr="004424B1" w:rsidRDefault="00FD447D">
      <w:pPr>
        <w:spacing w:after="240"/>
        <w:rPr>
          <w:lang w:val="en-GB"/>
        </w:rPr>
        <w:pPrChange w:id="24059" w:author="Quinten Van Woerkom" w:date="2024-12-19T15:10:00Z" w16du:dateUtc="2024-12-19T14:10:00Z">
          <w:pPr/>
        </w:pPrChange>
      </w:pPr>
      <w:del w:id="24060" w:author="Quinten Van Woerkom" w:date="2024-12-16T16:48:00Z" w16du:dateUtc="2024-12-16T15:48:00Z">
        <w:r w:rsidRPr="004424B1" w:rsidDel="00AE6B58">
          <w:rPr>
            <w:lang w:val="en-GB"/>
          </w:rPr>
          <w:delText xml:space="preserve">In addition to standard MAL </w:delText>
        </w:r>
        <w:r w:rsidR="00C94E0D" w:rsidRPr="004424B1" w:rsidDel="00AE6B58">
          <w:rPr>
            <w:lang w:val="en-GB"/>
          </w:rPr>
          <w:delText>e</w:delText>
        </w:r>
        <w:r w:rsidRPr="004424B1" w:rsidDel="00AE6B58">
          <w:rPr>
            <w:lang w:val="en-GB"/>
          </w:rPr>
          <w:delText xml:space="preserve">rrors, the operation may return the following MPS </w:delText>
        </w:r>
        <w:r w:rsidR="00C94E0D" w:rsidRPr="004424B1" w:rsidDel="00AE6B58">
          <w:rPr>
            <w:lang w:val="en-GB"/>
          </w:rPr>
          <w:delText>e</w:delText>
        </w:r>
        <w:r w:rsidRPr="004424B1" w:rsidDel="00AE6B58">
          <w:rPr>
            <w:lang w:val="en-GB"/>
          </w:rPr>
          <w:delText>rrors:</w:delText>
        </w:r>
      </w:del>
      <w:ins w:id="24061"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4062" w:author="Peter Van Der Plas" w:date="2024-12-26T13:36:00Z" w16du:dateUtc="2024-12-26T12:36:00Z">
        <w:r w:rsidR="000C4F5E">
          <w:rPr>
            <w:lang w:val="en-GB"/>
          </w:rPr>
          <w:fldChar w:fldCharType="begin"/>
        </w:r>
        <w:r w:rsidR="000C4F5E">
          <w:rPr>
            <w:lang w:val="en-GB"/>
          </w:rPr>
          <w:instrText xml:space="preserve"> REF _Ref186112581 \r \h </w:instrText>
        </w:r>
      </w:ins>
      <w:r w:rsidR="000C4F5E">
        <w:rPr>
          <w:lang w:val="en-GB"/>
        </w:rPr>
      </w:r>
      <w:r w:rsidR="000C4F5E">
        <w:rPr>
          <w:lang w:val="en-GB"/>
        </w:rPr>
        <w:fldChar w:fldCharType="separate"/>
      </w:r>
      <w:ins w:id="24063" w:author="Peter Van Der Plas" w:date="2025-01-01T17:31:00Z" w16du:dateUtc="2025-01-01T16:31:00Z">
        <w:r w:rsidR="006D1623">
          <w:rPr>
            <w:lang w:val="en-GB"/>
          </w:rPr>
          <w:t>5</w:t>
        </w:r>
      </w:ins>
      <w:ins w:id="24064" w:author="Peter Van Der Plas" w:date="2024-12-26T13:36:00Z" w16du:dateUtc="2024-12-26T12:36:00Z">
        <w:r w:rsidR="000C4F5E">
          <w:rPr>
            <w:lang w:val="en-GB"/>
          </w:rPr>
          <w:fldChar w:fldCharType="end"/>
        </w:r>
      </w:ins>
      <w:ins w:id="24065" w:author="Quinten Van Woerkom" w:date="2024-12-16T16:48:00Z" w16du:dateUtc="2024-12-16T15:48:00Z">
        <w:del w:id="24066" w:author="Peter Van Der Plas" w:date="2024-12-26T13:36:00Z" w16du:dateUtc="2024-12-26T12:36:00Z">
          <w:r w:rsidR="00AE6B58" w:rsidDel="000C4F5E">
            <w:rPr>
              <w:lang w:val="en-GB"/>
            </w:rPr>
            <w:delText>5</w:delText>
          </w:r>
        </w:del>
        <w:r w:rsidR="00AE6B58">
          <w:rPr>
            <w:lang w:val="en-GB"/>
          </w:rPr>
          <w:t>.</w:t>
        </w:r>
      </w:ins>
    </w:p>
    <w:p w14:paraId="202A5D35" w14:textId="447E1EEC" w:rsidR="00426FE3" w:rsidRPr="004424B1" w:rsidDel="00BC5A1E" w:rsidRDefault="00426FE3">
      <w:pPr>
        <w:spacing w:after="240"/>
        <w:rPr>
          <w:del w:id="24067" w:author="Quinten Van Woerkom" w:date="2024-12-19T15:10:00Z" w16du:dateUtc="2024-12-19T14:10:00Z"/>
          <w:lang w:val="en-GB"/>
        </w:rPr>
        <w:pPrChange w:id="24068" w:author="Quinten Van Woerkom" w:date="2024-12-19T15:10:00Z" w16du:dateUtc="2024-12-19T14:10:00Z">
          <w:pPr>
            <w:spacing w:before="0"/>
          </w:pPr>
        </w:pPrChange>
      </w:pPr>
    </w:p>
    <w:tbl>
      <w:tblPr>
        <w:tblStyle w:val="RBTable"/>
        <w:tblW w:w="0" w:type="auto"/>
        <w:jc w:val="center"/>
        <w:tblLook w:val="04A0" w:firstRow="1" w:lastRow="0" w:firstColumn="1" w:lastColumn="0" w:noHBand="0" w:noVBand="1"/>
        <w:tblCaption w:val="SVE getRequestStatus"/>
      </w:tblPr>
      <w:tblGrid>
        <w:gridCol w:w="2389"/>
        <w:gridCol w:w="2520"/>
      </w:tblGrid>
      <w:tr w:rsidR="00E576E7" w:rsidRPr="004424B1" w14:paraId="5F3DB4B2"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C12EF24" w14:textId="77777777" w:rsidR="00E576E7" w:rsidRPr="004424B1" w:rsidRDefault="00E576E7" w:rsidP="00306AEA">
            <w:pPr>
              <w:pStyle w:val="TableCell"/>
              <w:rPr>
                <w:rFonts w:cs="Arial"/>
                <w:szCs w:val="20"/>
              </w:rPr>
            </w:pPr>
            <w:r w:rsidRPr="004424B1">
              <w:rPr>
                <w:rFonts w:cs="Arial"/>
                <w:szCs w:val="20"/>
              </w:rPr>
              <w:t>Error</w:t>
            </w:r>
          </w:p>
        </w:tc>
        <w:tc>
          <w:tcPr>
            <w:tcW w:w="2520" w:type="dxa"/>
          </w:tcPr>
          <w:p w14:paraId="7D6D2552" w14:textId="77777777" w:rsidR="00E576E7" w:rsidRPr="004424B1" w:rsidRDefault="00E576E7"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E576E7" w:rsidRPr="004424B1" w14:paraId="4D0E6B6B"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D49FEE2" w14:textId="77777777" w:rsidR="00E576E7" w:rsidRPr="004424B1" w:rsidRDefault="00E576E7" w:rsidP="00306AEA">
            <w:pPr>
              <w:pStyle w:val="TableCell"/>
              <w:rPr>
                <w:rFonts w:cs="Arial"/>
                <w:szCs w:val="20"/>
              </w:rPr>
            </w:pPr>
            <w:r w:rsidRPr="004424B1">
              <w:rPr>
                <w:rFonts w:cs="Arial"/>
                <w:szCs w:val="20"/>
              </w:rPr>
              <w:t>INVALID</w:t>
            </w:r>
          </w:p>
        </w:tc>
        <w:tc>
          <w:tcPr>
            <w:tcW w:w="2520" w:type="dxa"/>
          </w:tcPr>
          <w:p w14:paraId="7AC4055B" w14:textId="77777777" w:rsidR="00E576E7" w:rsidRPr="004424B1" w:rsidRDefault="00E576E7"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293475C0" w14:textId="77777777" w:rsidR="001F0553" w:rsidRPr="004424B1" w:rsidRDefault="001F0553" w:rsidP="0043015A">
      <w:pPr>
        <w:pStyle w:val="Heading3"/>
        <w:spacing w:before="480"/>
        <w:rPr>
          <w:lang w:val="en-GB"/>
        </w:rPr>
      </w:pPr>
      <w:bookmarkStart w:id="24069" w:name="_Toc140093832"/>
      <w:r w:rsidRPr="004424B1">
        <w:rPr>
          <w:lang w:val="en-GB"/>
        </w:rPr>
        <w:t>Operation:  cancelRequest</w:t>
      </w:r>
      <w:bookmarkEnd w:id="24069"/>
    </w:p>
    <w:p w14:paraId="5C961D4A" w14:textId="77777777" w:rsidR="003D24B7" w:rsidRPr="004424B1" w:rsidRDefault="003D24B7" w:rsidP="0043015A">
      <w:pPr>
        <w:pStyle w:val="Heading4"/>
        <w:rPr>
          <w:lang w:val="en-GB"/>
        </w:rPr>
      </w:pPr>
      <w:r w:rsidRPr="004424B1">
        <w:rPr>
          <w:lang w:val="en-GB"/>
        </w:rPr>
        <w:t>Overview</w:t>
      </w:r>
    </w:p>
    <w:p w14:paraId="05EE9839" w14:textId="77777777" w:rsidR="003D24B7" w:rsidRDefault="00D103ED" w:rsidP="00426FE3">
      <w:pPr>
        <w:rPr>
          <w:ins w:id="24070" w:author="Quinten Van Woerkom" w:date="2024-12-19T13:48:00Z" w16du:dateUtc="2024-12-19T12:48:00Z"/>
          <w:lang w:val="en-GB"/>
        </w:rPr>
      </w:pPr>
      <w:r w:rsidRPr="004424B1">
        <w:rPr>
          <w:lang w:val="en-GB"/>
        </w:rPr>
        <w:t>The cancelRequest operation is used by a consumer to cancel a previously submitted planning request.</w:t>
      </w:r>
      <w:r w:rsidR="00DB3B98" w:rsidRPr="004424B1">
        <w:rPr>
          <w:lang w:val="en-GB"/>
        </w:rPr>
        <w:t xml:space="preserve">  The service provider acknowledges the cancellation of the RequestInstance or returns an error.</w:t>
      </w:r>
    </w:p>
    <w:p w14:paraId="4EF7882B" w14:textId="6F36C14C" w:rsidR="00736F84" w:rsidRPr="004424B1" w:rsidRDefault="00736F84">
      <w:pPr>
        <w:pStyle w:val="Heading4"/>
        <w:spacing w:before="480" w:after="240"/>
        <w:rPr>
          <w:lang w:val="en-GB"/>
        </w:rPr>
        <w:pPrChange w:id="24071" w:author="Peter Van Der Plas" w:date="2024-12-26T13:08:00Z" w16du:dateUtc="2024-12-26T12:08:00Z">
          <w:pPr/>
        </w:pPrChange>
      </w:pPr>
      <w:ins w:id="24072" w:author="Quinten Van Woerkom" w:date="2024-12-19T13:48:00Z" w16du:dateUtc="2024-12-19T12:48:00Z">
        <w:r>
          <w:rPr>
            <w:lang w:val="en-GB"/>
          </w:rPr>
          <w:t>Definition</w:t>
        </w:r>
      </w:ins>
    </w:p>
    <w:p w14:paraId="2226E121" w14:textId="22A26CCF" w:rsidR="00426FE3" w:rsidRPr="004424B1" w:rsidDel="00736F84" w:rsidRDefault="00426FE3">
      <w:pPr>
        <w:spacing w:after="240"/>
        <w:rPr>
          <w:del w:id="24073" w:author="Quinten Van Woerkom" w:date="2024-12-19T13:48:00Z" w16du:dateUtc="2024-12-19T12:48:00Z"/>
          <w:lang w:val="en-GB"/>
        </w:rPr>
        <w:pPrChange w:id="24074" w:author="Quinten Van Woerkom" w:date="2024-12-19T13:48:00Z" w16du:dateUtc="2024-12-19T12:48:00Z">
          <w:pPr>
            <w:spacing w:before="0"/>
          </w:pPr>
        </w:pPrChange>
      </w:pPr>
    </w:p>
    <w:tbl>
      <w:tblPr>
        <w:tblStyle w:val="RBTable"/>
        <w:tblW w:w="9242" w:type="dxa"/>
        <w:tblLayout w:type="fixed"/>
        <w:tblLook w:val="0400" w:firstRow="0" w:lastRow="0" w:firstColumn="0" w:lastColumn="0" w:noHBand="0" w:noVBand="1"/>
        <w:tblCaption w:val="SVO cancelRequest"/>
        <w:tblPrChange w:id="24075" w:author="Peter Van Der Plas" w:date="2024-12-28T12:28:00Z" w16du:dateUtc="2024-12-28T11:28:00Z">
          <w:tblPr>
            <w:tblStyle w:val="RBTable"/>
            <w:tblW w:w="9242" w:type="dxa"/>
            <w:tblLayout w:type="fixed"/>
            <w:tblLook w:val="0400" w:firstRow="0" w:lastRow="0" w:firstColumn="0" w:lastColumn="0" w:noHBand="0" w:noVBand="1"/>
            <w:tblCaption w:val="SVO cancelRequest"/>
          </w:tblPr>
        </w:tblPrChange>
      </w:tblPr>
      <w:tblGrid>
        <w:gridCol w:w="2353"/>
        <w:gridCol w:w="6889"/>
        <w:tblGridChange w:id="24076">
          <w:tblGrid>
            <w:gridCol w:w="2353"/>
            <w:gridCol w:w="23"/>
            <w:gridCol w:w="6866"/>
          </w:tblGrid>
        </w:tblGridChange>
      </w:tblGrid>
      <w:tr w:rsidR="00851D80" w:rsidRPr="004424B1" w14:paraId="4951E3D2" w14:textId="77777777" w:rsidTr="00DA4257">
        <w:trPr>
          <w:tblHeader/>
        </w:trPr>
        <w:tc>
          <w:tcPr>
            <w:tcW w:w="2352" w:type="dxa"/>
            <w:shd w:val="clear" w:color="auto" w:fill="00CCFF"/>
            <w:tcPrChange w:id="24077" w:author="Peter Van Der Plas" w:date="2024-12-28T12:28:00Z" w16du:dateUtc="2024-12-28T11:28:00Z">
              <w:tcPr>
                <w:tcW w:w="2376" w:type="dxa"/>
                <w:gridSpan w:val="2"/>
                <w:shd w:val="clear" w:color="auto" w:fill="662382"/>
              </w:tcPr>
            </w:tcPrChange>
          </w:tcPr>
          <w:p w14:paraId="0BDB9796" w14:textId="77777777" w:rsidR="00851D80" w:rsidRPr="006D5E40" w:rsidRDefault="00851D80" w:rsidP="007B4994">
            <w:pPr>
              <w:pStyle w:val="TableCell"/>
              <w:jc w:val="center"/>
              <w:rPr>
                <w:rFonts w:cs="Arial"/>
                <w:bCs/>
                <w:color w:val="auto"/>
                <w:szCs w:val="18"/>
                <w:rPrChange w:id="24078" w:author="Peter Van Der Plas" w:date="2024-12-26T13:11:00Z" w16du:dateUtc="2024-12-26T12:11:00Z">
                  <w:rPr>
                    <w:rFonts w:cs="Arial"/>
                    <w:b/>
                    <w:color w:val="FFFFFF" w:themeColor="background1"/>
                    <w:szCs w:val="18"/>
                  </w:rPr>
                </w:rPrChange>
              </w:rPr>
            </w:pPr>
            <w:r w:rsidRPr="006D5E40">
              <w:rPr>
                <w:rFonts w:cs="Arial"/>
                <w:bCs/>
                <w:color w:val="auto"/>
                <w:szCs w:val="18"/>
                <w:rPrChange w:id="24079" w:author="Peter Van Der Plas" w:date="2024-12-26T13:11:00Z" w16du:dateUtc="2024-12-26T12:11:00Z">
                  <w:rPr>
                    <w:rFonts w:cs="Arial"/>
                    <w:b/>
                    <w:color w:val="FFFFFF" w:themeColor="background1"/>
                    <w:szCs w:val="18"/>
                  </w:rPr>
                </w:rPrChange>
              </w:rPr>
              <w:t>Operation Identifier</w:t>
            </w:r>
          </w:p>
        </w:tc>
        <w:tc>
          <w:tcPr>
            <w:tcW w:w="6888" w:type="dxa"/>
            <w:tcPrChange w:id="24080" w:author="Peter Van Der Plas" w:date="2024-12-28T12:28:00Z" w16du:dateUtc="2024-12-28T11:28:00Z">
              <w:tcPr>
                <w:tcW w:w="6866" w:type="dxa"/>
              </w:tcPr>
            </w:tcPrChange>
          </w:tcPr>
          <w:p w14:paraId="02531B7B" w14:textId="77777777" w:rsidR="00851D80" w:rsidRPr="004424B1" w:rsidRDefault="00851D80" w:rsidP="007B4994">
            <w:pPr>
              <w:pStyle w:val="TableCell"/>
              <w:jc w:val="center"/>
              <w:rPr>
                <w:rFonts w:cs="Arial"/>
                <w:szCs w:val="18"/>
              </w:rPr>
            </w:pPr>
            <w:r w:rsidRPr="004424B1">
              <w:rPr>
                <w:rFonts w:cs="Arial"/>
                <w:szCs w:val="18"/>
              </w:rPr>
              <w:t>cancelRequest</w:t>
            </w:r>
          </w:p>
        </w:tc>
      </w:tr>
      <w:tr w:rsidR="00851D80" w:rsidRPr="004424B1" w14:paraId="325CAD9B" w14:textId="77777777" w:rsidTr="00DE01E2">
        <w:tc>
          <w:tcPr>
            <w:tcW w:w="2352" w:type="dxa"/>
            <w:shd w:val="clear" w:color="auto" w:fill="00CCFF"/>
            <w:tcPrChange w:id="24081" w:author="Peter Van Der Plas" w:date="2024-12-28T12:28:00Z" w16du:dateUtc="2024-12-28T11:28:00Z">
              <w:tcPr>
                <w:tcW w:w="2376" w:type="dxa"/>
                <w:gridSpan w:val="2"/>
                <w:shd w:val="clear" w:color="auto" w:fill="662382"/>
              </w:tcPr>
            </w:tcPrChange>
          </w:tcPr>
          <w:p w14:paraId="659DDA96" w14:textId="77777777" w:rsidR="00851D80" w:rsidRPr="006D5E40" w:rsidRDefault="00851D80" w:rsidP="007B4994">
            <w:pPr>
              <w:pStyle w:val="TableCell"/>
              <w:jc w:val="center"/>
              <w:rPr>
                <w:rFonts w:cs="Arial"/>
                <w:bCs/>
                <w:color w:val="auto"/>
                <w:szCs w:val="18"/>
                <w:rPrChange w:id="24082" w:author="Peter Van Der Plas" w:date="2024-12-26T13:11:00Z" w16du:dateUtc="2024-12-26T12:11:00Z">
                  <w:rPr>
                    <w:rFonts w:cs="Arial"/>
                    <w:b/>
                    <w:color w:val="FFFFFF" w:themeColor="background1"/>
                    <w:szCs w:val="18"/>
                  </w:rPr>
                </w:rPrChange>
              </w:rPr>
            </w:pPr>
            <w:r w:rsidRPr="006D5E40">
              <w:rPr>
                <w:rFonts w:cs="Arial"/>
                <w:bCs/>
                <w:color w:val="auto"/>
                <w:szCs w:val="18"/>
                <w:rPrChange w:id="24083" w:author="Peter Van Der Plas" w:date="2024-12-26T13:11:00Z" w16du:dateUtc="2024-12-26T12:11:00Z">
                  <w:rPr>
                    <w:rFonts w:cs="Arial"/>
                    <w:b/>
                    <w:color w:val="FFFFFF" w:themeColor="background1"/>
                    <w:szCs w:val="18"/>
                  </w:rPr>
                </w:rPrChange>
              </w:rPr>
              <w:t>Interaction Pattern</w:t>
            </w:r>
          </w:p>
        </w:tc>
        <w:tc>
          <w:tcPr>
            <w:tcW w:w="6888" w:type="dxa"/>
            <w:shd w:val="clear" w:color="auto" w:fill="D9D9D9" w:themeFill="background1" w:themeFillShade="D9"/>
            <w:tcPrChange w:id="24084" w:author="Peter Van Der Plas" w:date="2024-12-28T12:28:00Z" w16du:dateUtc="2024-12-28T11:28:00Z">
              <w:tcPr>
                <w:tcW w:w="6866" w:type="dxa"/>
                <w:shd w:val="clear" w:color="auto" w:fill="D9D9D9" w:themeFill="background1" w:themeFillShade="D9"/>
              </w:tcPr>
            </w:tcPrChange>
          </w:tcPr>
          <w:p w14:paraId="73D7A187" w14:textId="77777777" w:rsidR="00851D80" w:rsidRPr="004424B1" w:rsidRDefault="00851D80" w:rsidP="007B4994">
            <w:pPr>
              <w:pStyle w:val="TableCell"/>
              <w:jc w:val="center"/>
              <w:rPr>
                <w:rFonts w:cs="Arial"/>
                <w:szCs w:val="18"/>
              </w:rPr>
            </w:pPr>
            <w:r w:rsidRPr="004424B1">
              <w:rPr>
                <w:rFonts w:cs="Arial"/>
                <w:szCs w:val="18"/>
              </w:rPr>
              <w:t>SUBMIT</w:t>
            </w:r>
          </w:p>
        </w:tc>
      </w:tr>
    </w:tbl>
    <w:p w14:paraId="287CED00" w14:textId="77777777" w:rsidR="00851D80" w:rsidRPr="004424B1" w:rsidRDefault="00851D80" w:rsidP="00851D8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5C32E372"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B9CDCBC" w14:textId="77777777" w:rsidR="00851D80" w:rsidRPr="004424B1" w:rsidRDefault="00851D80" w:rsidP="007B4994">
            <w:pPr>
              <w:pStyle w:val="TableCell"/>
              <w:jc w:val="center"/>
              <w:rPr>
                <w:rFonts w:cs="Arial"/>
                <w:szCs w:val="18"/>
              </w:rPr>
            </w:pPr>
            <w:r w:rsidRPr="004424B1">
              <w:rPr>
                <w:rFonts w:cs="Arial"/>
                <w:szCs w:val="18"/>
              </w:rPr>
              <w:t>Pattern Sequence</w:t>
            </w:r>
          </w:p>
        </w:tc>
        <w:tc>
          <w:tcPr>
            <w:tcW w:w="1701" w:type="dxa"/>
          </w:tcPr>
          <w:p w14:paraId="2BCCF9EE" w14:textId="77777777" w:rsidR="00851D80" w:rsidRPr="004424B1" w:rsidRDefault="00851D80" w:rsidP="007B4994">
            <w:pPr>
              <w:pStyle w:val="TableCell"/>
              <w:jc w:val="center"/>
              <w:rPr>
                <w:rFonts w:cs="Arial"/>
                <w:szCs w:val="18"/>
              </w:rPr>
            </w:pPr>
            <w:r w:rsidRPr="004424B1">
              <w:rPr>
                <w:rFonts w:cs="Arial"/>
                <w:szCs w:val="18"/>
              </w:rPr>
              <w:t>Message</w:t>
            </w:r>
          </w:p>
        </w:tc>
        <w:tc>
          <w:tcPr>
            <w:tcW w:w="964" w:type="dxa"/>
          </w:tcPr>
          <w:p w14:paraId="719CECEF" w14:textId="77777777" w:rsidR="00851D80" w:rsidRPr="004424B1" w:rsidRDefault="00851D80" w:rsidP="007B4994">
            <w:pPr>
              <w:pStyle w:val="TableCell"/>
              <w:jc w:val="center"/>
              <w:rPr>
                <w:rFonts w:cs="Arial"/>
                <w:szCs w:val="18"/>
              </w:rPr>
            </w:pPr>
            <w:r w:rsidRPr="004424B1">
              <w:rPr>
                <w:rFonts w:cs="Arial"/>
                <w:szCs w:val="18"/>
              </w:rPr>
              <w:t>Nullable</w:t>
            </w:r>
          </w:p>
        </w:tc>
        <w:tc>
          <w:tcPr>
            <w:tcW w:w="4224" w:type="dxa"/>
          </w:tcPr>
          <w:p w14:paraId="2C3A85FC" w14:textId="2FBFBA03" w:rsidR="00851D80" w:rsidRPr="004424B1" w:rsidRDefault="00851D80" w:rsidP="007B4994">
            <w:pPr>
              <w:pStyle w:val="TableCell"/>
              <w:jc w:val="center"/>
              <w:rPr>
                <w:rFonts w:cs="Arial"/>
                <w:szCs w:val="18"/>
              </w:rPr>
            </w:pPr>
            <w:del w:id="24085" w:author="Peter Van Der Plas" w:date="2024-12-26T13:08:00Z" w16du:dateUtc="2024-12-26T12:08:00Z">
              <w:r w:rsidRPr="004424B1" w:rsidDel="006D5E40">
                <w:rPr>
                  <w:rFonts w:cs="Arial"/>
                  <w:szCs w:val="18"/>
                </w:rPr>
                <w:delText xml:space="preserve">Body </w:delText>
              </w:r>
            </w:del>
            <w:ins w:id="24086" w:author="Peter Van Der Plas" w:date="2024-12-26T13:08:00Z" w16du:dateUtc="2024-12-26T12:08:00Z">
              <w:r w:rsidR="006D5E40">
                <w:rPr>
                  <w:rFonts w:cs="Arial"/>
                  <w:szCs w:val="18"/>
                </w:rPr>
                <w:t>Type</w:t>
              </w:r>
              <w:r w:rsidR="006D5E40" w:rsidRPr="004424B1">
                <w:rPr>
                  <w:rFonts w:cs="Arial"/>
                  <w:szCs w:val="18"/>
                </w:rPr>
                <w:t xml:space="preserve"> </w:t>
              </w:r>
            </w:ins>
            <w:r w:rsidRPr="004424B1">
              <w:rPr>
                <w:rFonts w:cs="Arial"/>
                <w:szCs w:val="18"/>
              </w:rPr>
              <w:t>Signature</w:t>
            </w:r>
          </w:p>
        </w:tc>
      </w:tr>
      <w:tr w:rsidR="00851D80" w:rsidRPr="004424B1" w14:paraId="7F8B3250" w14:textId="77777777" w:rsidTr="007B4994">
        <w:tc>
          <w:tcPr>
            <w:tcW w:w="2353" w:type="dxa"/>
            <w:shd w:val="clear" w:color="auto" w:fill="D9D9D9" w:themeFill="background1" w:themeFillShade="D9"/>
          </w:tcPr>
          <w:p w14:paraId="274C7085" w14:textId="77777777" w:rsidR="00851D80" w:rsidRPr="004424B1" w:rsidRDefault="00851D80"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3A856B91" w14:textId="77777777" w:rsidR="00851D80" w:rsidRPr="004424B1" w:rsidRDefault="00851D80" w:rsidP="007B4994">
            <w:pPr>
              <w:pStyle w:val="TableCell"/>
              <w:jc w:val="center"/>
              <w:rPr>
                <w:rFonts w:cs="Arial"/>
                <w:szCs w:val="18"/>
              </w:rPr>
            </w:pPr>
            <w:r w:rsidRPr="004424B1">
              <w:rPr>
                <w:rFonts w:cs="Arial"/>
                <w:szCs w:val="18"/>
              </w:rPr>
              <w:t>SUBMIT</w:t>
            </w:r>
          </w:p>
        </w:tc>
        <w:tc>
          <w:tcPr>
            <w:tcW w:w="964" w:type="dxa"/>
          </w:tcPr>
          <w:p w14:paraId="2B7C7DEE"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61F7EEA6" w14:textId="1837259F" w:rsidR="00851D80" w:rsidRPr="004424B1" w:rsidRDefault="00851D80" w:rsidP="007B4994">
            <w:pPr>
              <w:pStyle w:val="TableCell"/>
              <w:jc w:val="center"/>
              <w:rPr>
                <w:rFonts w:cs="Arial"/>
                <w:szCs w:val="18"/>
              </w:rPr>
            </w:pPr>
            <w:proofErr w:type="spellStart"/>
            <w:proofErr w:type="gramStart"/>
            <w:r w:rsidRPr="004424B1">
              <w:rPr>
                <w:rFonts w:cs="Arial"/>
                <w:szCs w:val="18"/>
              </w:rPr>
              <w:t>requestRef</w:t>
            </w:r>
            <w:proofErr w:type="spellEnd"/>
            <w:r w:rsidRPr="004424B1">
              <w:rPr>
                <w:rFonts w:cs="Arial"/>
                <w:szCs w:val="18"/>
              </w:rPr>
              <w:t xml:space="preserve"> :</w:t>
            </w:r>
            <w:proofErr w:type="gramEnd"/>
            <w:r w:rsidRPr="004424B1">
              <w:rPr>
                <w:rFonts w:cs="Arial"/>
                <w:szCs w:val="18"/>
              </w:rPr>
              <w:t xml:space="preserve"> (MAL::ObjectRef</w:t>
            </w:r>
            <w:ins w:id="24087" w:author="Peter Van Der Plas" w:date="2025-01-01T15:53:00Z" w16du:dateUtc="2025-01-01T14:53:00Z">
              <w:r w:rsidR="008A3FBD">
                <w:rPr>
                  <w:rFonts w:cs="Arial"/>
                  <w:szCs w:val="18"/>
                </w:rPr>
                <w:t xml:space="preserve"> </w:t>
              </w:r>
            </w:ins>
            <w:r w:rsidRPr="004424B1">
              <w:rPr>
                <w:rFonts w:cs="Arial"/>
                <w:szCs w:val="18"/>
              </w:rPr>
              <w:t>&lt;RequestInstance&gt;)</w:t>
            </w:r>
          </w:p>
        </w:tc>
      </w:tr>
    </w:tbl>
    <w:p w14:paraId="296C2821" w14:textId="77777777" w:rsidR="003D24B7" w:rsidRPr="004424B1" w:rsidRDefault="003D24B7" w:rsidP="006D5E40">
      <w:pPr>
        <w:pStyle w:val="Heading4"/>
        <w:spacing w:before="480"/>
        <w:rPr>
          <w:lang w:val="en-GB"/>
        </w:rPr>
      </w:pPr>
      <w:r w:rsidRPr="004424B1">
        <w:rPr>
          <w:lang w:val="en-GB"/>
        </w:rPr>
        <w:t>Errors</w:t>
      </w:r>
    </w:p>
    <w:p w14:paraId="354C51F4" w14:textId="76777E6D" w:rsidR="00FD447D" w:rsidRPr="004424B1" w:rsidDel="00BC5A1E" w:rsidRDefault="00FD447D">
      <w:pPr>
        <w:spacing w:after="240"/>
        <w:rPr>
          <w:del w:id="24088" w:author="Quinten Van Woerkom" w:date="2024-12-19T15:10:00Z" w16du:dateUtc="2024-12-19T14:10:00Z"/>
          <w:lang w:val="en-GB"/>
        </w:rPr>
        <w:pPrChange w:id="24089" w:author="Quinten Van Woerkom" w:date="2024-12-19T15:10:00Z" w16du:dateUtc="2024-12-19T14:10:00Z">
          <w:pPr/>
        </w:pPrChange>
      </w:pPr>
      <w:del w:id="24090" w:author="Quinten Van Woerkom" w:date="2024-12-16T16:48:00Z" w16du:dateUtc="2024-12-16T15:48:00Z">
        <w:r w:rsidRPr="004424B1" w:rsidDel="00AE6B58">
          <w:rPr>
            <w:lang w:val="en-GB"/>
          </w:rPr>
          <w:delText xml:space="preserve">In addition to standard MAL </w:delText>
        </w:r>
        <w:r w:rsidR="00C94E0D" w:rsidRPr="004424B1" w:rsidDel="00AE6B58">
          <w:rPr>
            <w:lang w:val="en-GB"/>
          </w:rPr>
          <w:delText>e</w:delText>
        </w:r>
        <w:r w:rsidRPr="004424B1" w:rsidDel="00AE6B58">
          <w:rPr>
            <w:lang w:val="en-GB"/>
          </w:rPr>
          <w:delText xml:space="preserve">rrors, the operation may return the following MPS </w:delText>
        </w:r>
        <w:r w:rsidR="00C94E0D" w:rsidRPr="004424B1" w:rsidDel="00AE6B58">
          <w:rPr>
            <w:lang w:val="en-GB"/>
          </w:rPr>
          <w:delText>e</w:delText>
        </w:r>
        <w:r w:rsidRPr="004424B1" w:rsidDel="00AE6B58">
          <w:rPr>
            <w:lang w:val="en-GB"/>
          </w:rPr>
          <w:delText>rrors:</w:delText>
        </w:r>
      </w:del>
      <w:ins w:id="24091"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4092" w:author="Peter Van Der Plas" w:date="2024-12-26T13:35:00Z" w16du:dateUtc="2024-12-26T12:35:00Z">
        <w:r w:rsidR="000C4F5E">
          <w:rPr>
            <w:lang w:val="en-GB"/>
          </w:rPr>
          <w:fldChar w:fldCharType="begin"/>
        </w:r>
        <w:r w:rsidR="000C4F5E">
          <w:rPr>
            <w:lang w:val="en-GB"/>
          </w:rPr>
          <w:instrText xml:space="preserve"> REF _Ref186112574 \r \h </w:instrText>
        </w:r>
      </w:ins>
      <w:r w:rsidR="000C4F5E">
        <w:rPr>
          <w:lang w:val="en-GB"/>
        </w:rPr>
      </w:r>
      <w:r w:rsidR="000C4F5E">
        <w:rPr>
          <w:lang w:val="en-GB"/>
        </w:rPr>
        <w:fldChar w:fldCharType="separate"/>
      </w:r>
      <w:ins w:id="24093" w:author="Peter Van Der Plas" w:date="2025-01-01T17:31:00Z" w16du:dateUtc="2025-01-01T16:31:00Z">
        <w:r w:rsidR="006D1623">
          <w:rPr>
            <w:lang w:val="en-GB"/>
          </w:rPr>
          <w:t>5</w:t>
        </w:r>
      </w:ins>
      <w:ins w:id="24094" w:author="Peter Van Der Plas" w:date="2024-12-26T13:35:00Z" w16du:dateUtc="2024-12-26T12:35:00Z">
        <w:r w:rsidR="000C4F5E">
          <w:rPr>
            <w:lang w:val="en-GB"/>
          </w:rPr>
          <w:fldChar w:fldCharType="end"/>
        </w:r>
      </w:ins>
      <w:ins w:id="24095" w:author="Quinten Van Woerkom" w:date="2024-12-16T16:48:00Z" w16du:dateUtc="2024-12-16T15:48:00Z">
        <w:del w:id="24096" w:author="Peter Van Der Plas" w:date="2024-12-26T13:35:00Z" w16du:dateUtc="2024-12-26T12:35:00Z">
          <w:r w:rsidR="00AE6B58" w:rsidDel="000C4F5E">
            <w:rPr>
              <w:lang w:val="en-GB"/>
            </w:rPr>
            <w:delText>5</w:delText>
          </w:r>
        </w:del>
        <w:r w:rsidR="00AE6B58">
          <w:rPr>
            <w:lang w:val="en-GB"/>
          </w:rPr>
          <w:t>.</w:t>
        </w:r>
      </w:ins>
    </w:p>
    <w:p w14:paraId="618A8E29" w14:textId="77777777" w:rsidR="00426FE3" w:rsidRPr="004424B1" w:rsidRDefault="00426FE3">
      <w:pPr>
        <w:spacing w:after="240"/>
        <w:rPr>
          <w:lang w:val="en-GB"/>
        </w:rPr>
        <w:pPrChange w:id="24097" w:author="Quinten Van Woerkom" w:date="2024-12-19T15:10:00Z" w16du:dateUtc="2024-12-19T14:10:00Z">
          <w:pPr>
            <w:spacing w:before="0"/>
          </w:pPr>
        </w:pPrChange>
      </w:pPr>
    </w:p>
    <w:tbl>
      <w:tblPr>
        <w:tblStyle w:val="RBTable"/>
        <w:tblW w:w="0" w:type="auto"/>
        <w:jc w:val="center"/>
        <w:tblLook w:val="04A0" w:firstRow="1" w:lastRow="0" w:firstColumn="1" w:lastColumn="0" w:noHBand="0" w:noVBand="1"/>
        <w:tblCaption w:val="SVE cancelRequest"/>
      </w:tblPr>
      <w:tblGrid>
        <w:gridCol w:w="2389"/>
        <w:gridCol w:w="2520"/>
      </w:tblGrid>
      <w:tr w:rsidR="00C634C6" w:rsidRPr="004424B1" w14:paraId="573A9B89"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29516FD" w14:textId="77777777" w:rsidR="00C634C6" w:rsidRPr="004424B1" w:rsidRDefault="00C634C6" w:rsidP="00306AEA">
            <w:pPr>
              <w:pStyle w:val="TableCell"/>
              <w:rPr>
                <w:rFonts w:cs="Arial"/>
                <w:szCs w:val="20"/>
              </w:rPr>
            </w:pPr>
            <w:r w:rsidRPr="004424B1">
              <w:rPr>
                <w:rFonts w:cs="Arial"/>
                <w:szCs w:val="20"/>
              </w:rPr>
              <w:lastRenderedPageBreak/>
              <w:t>Error</w:t>
            </w:r>
          </w:p>
        </w:tc>
        <w:tc>
          <w:tcPr>
            <w:tcW w:w="2520" w:type="dxa"/>
          </w:tcPr>
          <w:p w14:paraId="3C9FBDA1" w14:textId="77777777" w:rsidR="00C634C6" w:rsidRPr="004424B1" w:rsidRDefault="00C634C6"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C634C6" w:rsidRPr="004424B1" w14:paraId="1127773B"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E6DACA2" w14:textId="77777777" w:rsidR="00C634C6" w:rsidRPr="004424B1" w:rsidRDefault="00C634C6" w:rsidP="00306AEA">
            <w:pPr>
              <w:pStyle w:val="TableCell"/>
              <w:rPr>
                <w:rFonts w:cs="Arial"/>
                <w:szCs w:val="20"/>
              </w:rPr>
            </w:pPr>
            <w:r w:rsidRPr="004424B1">
              <w:rPr>
                <w:rFonts w:cs="Arial"/>
                <w:szCs w:val="20"/>
              </w:rPr>
              <w:t>INVALID</w:t>
            </w:r>
          </w:p>
        </w:tc>
        <w:tc>
          <w:tcPr>
            <w:tcW w:w="2520" w:type="dxa"/>
          </w:tcPr>
          <w:p w14:paraId="5084C933" w14:textId="77777777" w:rsidR="00C634C6" w:rsidRPr="004424B1" w:rsidRDefault="00C634C6"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C634C6" w:rsidRPr="004424B1" w14:paraId="70F9C429"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D4C315D" w14:textId="79750887" w:rsidR="00C634C6" w:rsidRPr="004424B1" w:rsidRDefault="00C634C6" w:rsidP="00306AEA">
            <w:pPr>
              <w:pStyle w:val="TableCell"/>
              <w:rPr>
                <w:rFonts w:cs="Arial"/>
                <w:szCs w:val="20"/>
              </w:rPr>
            </w:pPr>
            <w:r w:rsidRPr="004424B1">
              <w:rPr>
                <w:rFonts w:cs="Arial"/>
                <w:szCs w:val="20"/>
              </w:rPr>
              <w:t>CANCEL_FAILED</w:t>
            </w:r>
          </w:p>
        </w:tc>
        <w:tc>
          <w:tcPr>
            <w:tcW w:w="2520" w:type="dxa"/>
          </w:tcPr>
          <w:p w14:paraId="7F0EAC6D" w14:textId="6521572B" w:rsidR="00C634C6" w:rsidRPr="004424B1" w:rsidRDefault="00C634C6"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3770A9AC" w14:textId="73D90739" w:rsidR="001D28E1" w:rsidRPr="004424B1" w:rsidRDefault="00D05AF4" w:rsidP="003D24B7">
      <w:pPr>
        <w:rPr>
          <w:lang w:val="en-GB"/>
        </w:rPr>
      </w:pPr>
      <w:r w:rsidRPr="004424B1">
        <w:rPr>
          <w:lang w:val="en-GB"/>
        </w:rPr>
        <w:t xml:space="preserve">If it was not possible to cancel the RequestInstance, for example because the resultant activities have already been executed or activated within a plan execution function, then the CANCEL_FAILED error </w:t>
      </w:r>
      <w:commentRangeStart w:id="24098"/>
      <w:ins w:id="24099" w:author="Quinten Van Woerkom" w:date="2024-11-25T13:30:00Z" w16du:dateUtc="2024-11-25T12:30:00Z">
        <w:r w:rsidR="00DE276A">
          <w:rPr>
            <w:lang w:val="en-GB"/>
          </w:rPr>
          <w:t>shall be</w:t>
        </w:r>
        <w:commentRangeEnd w:id="24098"/>
        <w:r w:rsidR="00DE276A">
          <w:rPr>
            <w:rStyle w:val="CommentReference"/>
          </w:rPr>
          <w:commentReference w:id="24098"/>
        </w:r>
      </w:ins>
      <w:del w:id="24100" w:author="Quinten Van Woerkom" w:date="2024-11-25T13:30:00Z" w16du:dateUtc="2024-11-25T12:30:00Z">
        <w:r w:rsidRPr="004424B1" w:rsidDel="00DE276A">
          <w:rPr>
            <w:lang w:val="en-GB"/>
          </w:rPr>
          <w:delText>is</w:delText>
        </w:r>
      </w:del>
      <w:r w:rsidRPr="004424B1">
        <w:rPr>
          <w:lang w:val="en-GB"/>
        </w:rPr>
        <w:t xml:space="preserve"> returned.</w:t>
      </w:r>
    </w:p>
    <w:p w14:paraId="782A029F" w14:textId="77777777" w:rsidR="007E0F38" w:rsidRPr="004424B1" w:rsidRDefault="007E0F38" w:rsidP="0043015A">
      <w:pPr>
        <w:pStyle w:val="Heading3"/>
        <w:spacing w:before="480"/>
        <w:rPr>
          <w:lang w:val="en-GB"/>
        </w:rPr>
      </w:pPr>
      <w:bookmarkStart w:id="24101" w:name="_Toc140093833"/>
      <w:r w:rsidRPr="004424B1">
        <w:rPr>
          <w:lang w:val="en-GB"/>
        </w:rPr>
        <w:t xml:space="preserve">Operation:  </w:t>
      </w:r>
      <w:r w:rsidR="001F0553" w:rsidRPr="004424B1">
        <w:rPr>
          <w:lang w:val="en-GB"/>
        </w:rPr>
        <w:t>u</w:t>
      </w:r>
      <w:r w:rsidRPr="004424B1">
        <w:rPr>
          <w:lang w:val="en-GB"/>
        </w:rPr>
        <w:t>pdateRequest</w:t>
      </w:r>
      <w:bookmarkEnd w:id="24101"/>
    </w:p>
    <w:p w14:paraId="7EB3977A" w14:textId="77777777" w:rsidR="003D24B7" w:rsidRPr="004424B1" w:rsidRDefault="003D24B7" w:rsidP="0043015A">
      <w:pPr>
        <w:pStyle w:val="Heading4"/>
        <w:rPr>
          <w:lang w:val="en-GB"/>
        </w:rPr>
      </w:pPr>
      <w:r w:rsidRPr="004424B1">
        <w:rPr>
          <w:lang w:val="en-GB"/>
        </w:rPr>
        <w:t>Overview</w:t>
      </w:r>
    </w:p>
    <w:p w14:paraId="4AC71E21" w14:textId="29A5F375" w:rsidR="003D24B7" w:rsidRDefault="00AF32A8" w:rsidP="00426FE3">
      <w:pPr>
        <w:rPr>
          <w:ins w:id="24102" w:author="Quinten Van Woerkom" w:date="2024-12-19T13:48:00Z" w16du:dateUtc="2024-12-19T12:48:00Z"/>
          <w:lang w:val="en-GB"/>
        </w:rPr>
      </w:pPr>
      <w:r w:rsidRPr="004424B1">
        <w:rPr>
          <w:lang w:val="en-GB"/>
        </w:rPr>
        <w:t xml:space="preserve">The </w:t>
      </w:r>
      <w:proofErr w:type="spellStart"/>
      <w:r w:rsidRPr="004424B1">
        <w:rPr>
          <w:lang w:val="en-GB"/>
        </w:rPr>
        <w:t>updateRequest</w:t>
      </w:r>
      <w:proofErr w:type="spellEnd"/>
      <w:r w:rsidRPr="004424B1">
        <w:rPr>
          <w:lang w:val="en-GB"/>
        </w:rPr>
        <w:t xml:space="preserve"> operation may be used to modify the PlanningRequestDetails associated with a previously submitted planning request.  This results in the creation of a new version of the RequestInstance (with the same </w:t>
      </w:r>
      <w:r w:rsidR="005F72E8" w:rsidRPr="004424B1">
        <w:rPr>
          <w:lang w:val="en-GB"/>
        </w:rPr>
        <w:t>key</w:t>
      </w:r>
      <w:r w:rsidRPr="004424B1">
        <w:rPr>
          <w:lang w:val="en-GB"/>
        </w:rPr>
        <w:t>) by the service provider</w:t>
      </w:r>
      <w:r w:rsidR="00263F95" w:rsidRPr="004424B1">
        <w:rPr>
          <w:lang w:val="en-GB"/>
        </w:rPr>
        <w:t>, which returns the identity (</w:t>
      </w:r>
      <w:r w:rsidR="00A70BBF" w:rsidRPr="004424B1">
        <w:rPr>
          <w:lang w:val="en-GB"/>
        </w:rPr>
        <w:t>key</w:t>
      </w:r>
      <w:r w:rsidR="00263F95" w:rsidRPr="004424B1">
        <w:rPr>
          <w:lang w:val="en-GB"/>
        </w:rPr>
        <w:t xml:space="preserve"> and version) of the new version to the consumer.</w:t>
      </w:r>
    </w:p>
    <w:p w14:paraId="2844CF62" w14:textId="186C2C6E" w:rsidR="00736F84" w:rsidRPr="004424B1" w:rsidRDefault="00736F84">
      <w:pPr>
        <w:pStyle w:val="Heading4"/>
        <w:spacing w:before="480" w:after="240"/>
        <w:rPr>
          <w:lang w:val="en-GB"/>
        </w:rPr>
        <w:pPrChange w:id="24103" w:author="Peter Van Der Plas" w:date="2024-12-26T13:11:00Z" w16du:dateUtc="2024-12-26T12:11:00Z">
          <w:pPr/>
        </w:pPrChange>
      </w:pPr>
      <w:ins w:id="24104" w:author="Quinten Van Woerkom" w:date="2024-12-19T13:48:00Z" w16du:dateUtc="2024-12-19T12:48:00Z">
        <w:r>
          <w:rPr>
            <w:lang w:val="en-GB"/>
          </w:rPr>
          <w:t>Definition</w:t>
        </w:r>
      </w:ins>
    </w:p>
    <w:p w14:paraId="2B5B4B4D" w14:textId="08F131BC" w:rsidR="00426FE3" w:rsidRPr="004424B1" w:rsidDel="00736F84" w:rsidRDefault="00426FE3">
      <w:pPr>
        <w:spacing w:after="240"/>
        <w:rPr>
          <w:del w:id="24105" w:author="Quinten Van Woerkom" w:date="2024-12-19T13:48:00Z" w16du:dateUtc="2024-12-19T12:48:00Z"/>
          <w:lang w:val="en-GB"/>
        </w:rPr>
        <w:pPrChange w:id="24106" w:author="Quinten Van Woerkom" w:date="2024-12-19T13:48:00Z" w16du:dateUtc="2024-12-19T12:48:00Z">
          <w:pPr>
            <w:spacing w:before="0"/>
          </w:pPr>
        </w:pPrChange>
      </w:pPr>
    </w:p>
    <w:tbl>
      <w:tblPr>
        <w:tblStyle w:val="RBTable"/>
        <w:tblW w:w="9242" w:type="dxa"/>
        <w:tblLayout w:type="fixed"/>
        <w:tblLook w:val="0400" w:firstRow="0" w:lastRow="0" w:firstColumn="0" w:lastColumn="0" w:noHBand="0" w:noVBand="1"/>
        <w:tblCaption w:val="SVO updateRequest"/>
        <w:tblPrChange w:id="24107" w:author="Peter Van Der Plas" w:date="2024-12-28T12:28:00Z" w16du:dateUtc="2024-12-28T11:28:00Z">
          <w:tblPr>
            <w:tblStyle w:val="RBTable"/>
            <w:tblW w:w="9242" w:type="dxa"/>
            <w:tblLayout w:type="fixed"/>
            <w:tblLook w:val="0400" w:firstRow="0" w:lastRow="0" w:firstColumn="0" w:lastColumn="0" w:noHBand="0" w:noVBand="1"/>
            <w:tblCaption w:val="SVO updateRequest"/>
          </w:tblPr>
        </w:tblPrChange>
      </w:tblPr>
      <w:tblGrid>
        <w:gridCol w:w="2353"/>
        <w:gridCol w:w="6889"/>
        <w:tblGridChange w:id="24108">
          <w:tblGrid>
            <w:gridCol w:w="2353"/>
            <w:gridCol w:w="23"/>
            <w:gridCol w:w="6866"/>
          </w:tblGrid>
        </w:tblGridChange>
      </w:tblGrid>
      <w:tr w:rsidR="00851D80" w:rsidRPr="004424B1" w14:paraId="134EB9B2" w14:textId="77777777" w:rsidTr="00DA4257">
        <w:trPr>
          <w:tblHeader/>
        </w:trPr>
        <w:tc>
          <w:tcPr>
            <w:tcW w:w="2352" w:type="dxa"/>
            <w:shd w:val="clear" w:color="auto" w:fill="00CCFF"/>
            <w:tcPrChange w:id="24109" w:author="Peter Van Der Plas" w:date="2024-12-28T12:28:00Z" w16du:dateUtc="2024-12-28T11:28:00Z">
              <w:tcPr>
                <w:tcW w:w="2376" w:type="dxa"/>
                <w:gridSpan w:val="2"/>
                <w:shd w:val="clear" w:color="auto" w:fill="662382"/>
              </w:tcPr>
            </w:tcPrChange>
          </w:tcPr>
          <w:p w14:paraId="0D64E2A2" w14:textId="77777777" w:rsidR="00851D80" w:rsidRPr="006D5E40" w:rsidRDefault="00851D80" w:rsidP="007B4994">
            <w:pPr>
              <w:pStyle w:val="TableCell"/>
              <w:jc w:val="center"/>
              <w:rPr>
                <w:rFonts w:cs="Arial"/>
                <w:bCs/>
                <w:color w:val="auto"/>
                <w:szCs w:val="18"/>
                <w:rPrChange w:id="24110" w:author="Peter Van Der Plas" w:date="2024-12-26T13:12:00Z" w16du:dateUtc="2024-12-26T12:12:00Z">
                  <w:rPr>
                    <w:rFonts w:cs="Arial"/>
                    <w:b/>
                    <w:color w:val="FFFFFF" w:themeColor="background1"/>
                    <w:szCs w:val="18"/>
                  </w:rPr>
                </w:rPrChange>
              </w:rPr>
            </w:pPr>
            <w:r w:rsidRPr="006D5E40">
              <w:rPr>
                <w:rFonts w:cs="Arial"/>
                <w:bCs/>
                <w:color w:val="auto"/>
                <w:szCs w:val="18"/>
                <w:rPrChange w:id="24111" w:author="Peter Van Der Plas" w:date="2024-12-26T13:12:00Z" w16du:dateUtc="2024-12-26T12:12:00Z">
                  <w:rPr>
                    <w:rFonts w:cs="Arial"/>
                    <w:b/>
                    <w:color w:val="FFFFFF" w:themeColor="background1"/>
                    <w:szCs w:val="18"/>
                  </w:rPr>
                </w:rPrChange>
              </w:rPr>
              <w:t>Operation Identifier</w:t>
            </w:r>
          </w:p>
        </w:tc>
        <w:tc>
          <w:tcPr>
            <w:tcW w:w="6888" w:type="dxa"/>
            <w:tcPrChange w:id="24112" w:author="Peter Van Der Plas" w:date="2024-12-28T12:28:00Z" w16du:dateUtc="2024-12-28T11:28:00Z">
              <w:tcPr>
                <w:tcW w:w="6866" w:type="dxa"/>
              </w:tcPr>
            </w:tcPrChange>
          </w:tcPr>
          <w:p w14:paraId="72571F0A" w14:textId="77777777" w:rsidR="00851D80" w:rsidRPr="004424B1" w:rsidRDefault="00851D80" w:rsidP="007B4994">
            <w:pPr>
              <w:pStyle w:val="TableCell"/>
              <w:jc w:val="center"/>
              <w:rPr>
                <w:rFonts w:cs="Arial"/>
                <w:szCs w:val="18"/>
              </w:rPr>
            </w:pPr>
            <w:proofErr w:type="spellStart"/>
            <w:r w:rsidRPr="004424B1">
              <w:rPr>
                <w:rFonts w:cs="Arial"/>
                <w:szCs w:val="18"/>
              </w:rPr>
              <w:t>updateRequest</w:t>
            </w:r>
            <w:proofErr w:type="spellEnd"/>
          </w:p>
        </w:tc>
      </w:tr>
      <w:tr w:rsidR="00851D80" w:rsidRPr="004424B1" w14:paraId="39386AEF" w14:textId="77777777" w:rsidTr="00DE01E2">
        <w:tc>
          <w:tcPr>
            <w:tcW w:w="2352" w:type="dxa"/>
            <w:shd w:val="clear" w:color="auto" w:fill="00CCFF"/>
            <w:tcPrChange w:id="24113" w:author="Peter Van Der Plas" w:date="2024-12-28T12:28:00Z" w16du:dateUtc="2024-12-28T11:28:00Z">
              <w:tcPr>
                <w:tcW w:w="2376" w:type="dxa"/>
                <w:gridSpan w:val="2"/>
                <w:shd w:val="clear" w:color="auto" w:fill="662382"/>
              </w:tcPr>
            </w:tcPrChange>
          </w:tcPr>
          <w:p w14:paraId="4E36AD44" w14:textId="77777777" w:rsidR="00851D80" w:rsidRPr="006D5E40" w:rsidRDefault="00851D80" w:rsidP="007B4994">
            <w:pPr>
              <w:pStyle w:val="TableCell"/>
              <w:jc w:val="center"/>
              <w:rPr>
                <w:rFonts w:cs="Arial"/>
                <w:bCs/>
                <w:color w:val="auto"/>
                <w:szCs w:val="18"/>
                <w:rPrChange w:id="24114" w:author="Peter Van Der Plas" w:date="2024-12-26T13:12:00Z" w16du:dateUtc="2024-12-26T12:12:00Z">
                  <w:rPr>
                    <w:rFonts w:cs="Arial"/>
                    <w:b/>
                    <w:color w:val="FFFFFF" w:themeColor="background1"/>
                    <w:szCs w:val="18"/>
                  </w:rPr>
                </w:rPrChange>
              </w:rPr>
            </w:pPr>
            <w:r w:rsidRPr="006D5E40">
              <w:rPr>
                <w:rFonts w:cs="Arial"/>
                <w:bCs/>
                <w:color w:val="auto"/>
                <w:szCs w:val="18"/>
                <w:rPrChange w:id="24115" w:author="Peter Van Der Plas" w:date="2024-12-26T13:12:00Z" w16du:dateUtc="2024-12-26T12:12:00Z">
                  <w:rPr>
                    <w:rFonts w:cs="Arial"/>
                    <w:b/>
                    <w:color w:val="FFFFFF" w:themeColor="background1"/>
                    <w:szCs w:val="18"/>
                  </w:rPr>
                </w:rPrChange>
              </w:rPr>
              <w:t>Interaction Pattern</w:t>
            </w:r>
          </w:p>
        </w:tc>
        <w:tc>
          <w:tcPr>
            <w:tcW w:w="6888" w:type="dxa"/>
            <w:shd w:val="clear" w:color="auto" w:fill="D9D9D9" w:themeFill="background1" w:themeFillShade="D9"/>
            <w:tcPrChange w:id="24116" w:author="Peter Van Der Plas" w:date="2024-12-28T12:28:00Z" w16du:dateUtc="2024-12-28T11:28:00Z">
              <w:tcPr>
                <w:tcW w:w="6866" w:type="dxa"/>
                <w:shd w:val="clear" w:color="auto" w:fill="D9D9D9" w:themeFill="background1" w:themeFillShade="D9"/>
              </w:tcPr>
            </w:tcPrChange>
          </w:tcPr>
          <w:p w14:paraId="22A1EE1C" w14:textId="77777777" w:rsidR="00851D80" w:rsidRPr="004424B1" w:rsidRDefault="00851D80" w:rsidP="007B4994">
            <w:pPr>
              <w:pStyle w:val="TableCell"/>
              <w:jc w:val="center"/>
              <w:rPr>
                <w:rFonts w:cs="Arial"/>
                <w:szCs w:val="18"/>
              </w:rPr>
            </w:pPr>
            <w:r w:rsidRPr="004424B1">
              <w:rPr>
                <w:rFonts w:cs="Arial"/>
                <w:szCs w:val="18"/>
              </w:rPr>
              <w:t>REQUEST</w:t>
            </w:r>
          </w:p>
        </w:tc>
      </w:tr>
    </w:tbl>
    <w:p w14:paraId="446B2698" w14:textId="77777777" w:rsidR="00851D80" w:rsidRPr="004424B1" w:rsidRDefault="00851D80" w:rsidP="00851D8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0694DAD7"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DB471E7" w14:textId="77777777" w:rsidR="00851D80" w:rsidRPr="004424B1" w:rsidRDefault="00851D80" w:rsidP="007B4994">
            <w:pPr>
              <w:pStyle w:val="TableCell"/>
              <w:jc w:val="center"/>
              <w:rPr>
                <w:rFonts w:cs="Arial"/>
                <w:szCs w:val="18"/>
              </w:rPr>
            </w:pPr>
            <w:r w:rsidRPr="004424B1">
              <w:rPr>
                <w:rFonts w:cs="Arial"/>
                <w:szCs w:val="18"/>
              </w:rPr>
              <w:t>Pattern Sequence</w:t>
            </w:r>
          </w:p>
        </w:tc>
        <w:tc>
          <w:tcPr>
            <w:tcW w:w="1701" w:type="dxa"/>
          </w:tcPr>
          <w:p w14:paraId="6E829F34" w14:textId="77777777" w:rsidR="00851D80" w:rsidRPr="004424B1" w:rsidRDefault="00851D80" w:rsidP="007B4994">
            <w:pPr>
              <w:pStyle w:val="TableCell"/>
              <w:jc w:val="center"/>
              <w:rPr>
                <w:rFonts w:cs="Arial"/>
                <w:szCs w:val="18"/>
              </w:rPr>
            </w:pPr>
            <w:r w:rsidRPr="004424B1">
              <w:rPr>
                <w:rFonts w:cs="Arial"/>
                <w:szCs w:val="18"/>
              </w:rPr>
              <w:t>Message</w:t>
            </w:r>
          </w:p>
        </w:tc>
        <w:tc>
          <w:tcPr>
            <w:tcW w:w="964" w:type="dxa"/>
          </w:tcPr>
          <w:p w14:paraId="24228A80" w14:textId="77777777" w:rsidR="00851D80" w:rsidRPr="004424B1" w:rsidRDefault="00851D80" w:rsidP="007B4994">
            <w:pPr>
              <w:pStyle w:val="TableCell"/>
              <w:jc w:val="center"/>
              <w:rPr>
                <w:rFonts w:cs="Arial"/>
                <w:szCs w:val="18"/>
              </w:rPr>
            </w:pPr>
            <w:r w:rsidRPr="004424B1">
              <w:rPr>
                <w:rFonts w:cs="Arial"/>
                <w:szCs w:val="18"/>
              </w:rPr>
              <w:t>Nullable</w:t>
            </w:r>
          </w:p>
        </w:tc>
        <w:tc>
          <w:tcPr>
            <w:tcW w:w="4224" w:type="dxa"/>
          </w:tcPr>
          <w:p w14:paraId="5C2806AC" w14:textId="04E25400" w:rsidR="00851D80" w:rsidRPr="004424B1" w:rsidRDefault="00851D80" w:rsidP="007B4994">
            <w:pPr>
              <w:pStyle w:val="TableCell"/>
              <w:jc w:val="center"/>
              <w:rPr>
                <w:rFonts w:cs="Arial"/>
                <w:szCs w:val="18"/>
              </w:rPr>
            </w:pPr>
            <w:del w:id="24117" w:author="Peter Van Der Plas" w:date="2024-12-26T13:12:00Z" w16du:dateUtc="2024-12-26T12:12:00Z">
              <w:r w:rsidRPr="004424B1" w:rsidDel="006D5E40">
                <w:rPr>
                  <w:rFonts w:cs="Arial"/>
                  <w:szCs w:val="18"/>
                </w:rPr>
                <w:delText xml:space="preserve">Body </w:delText>
              </w:r>
            </w:del>
            <w:ins w:id="24118" w:author="Peter Van Der Plas" w:date="2024-12-26T13:12:00Z" w16du:dateUtc="2024-12-26T12:12:00Z">
              <w:r w:rsidR="006D5E40">
                <w:rPr>
                  <w:rFonts w:cs="Arial"/>
                  <w:szCs w:val="18"/>
                </w:rPr>
                <w:t>Type</w:t>
              </w:r>
              <w:r w:rsidR="006D5E40" w:rsidRPr="004424B1">
                <w:rPr>
                  <w:rFonts w:cs="Arial"/>
                  <w:szCs w:val="18"/>
                </w:rPr>
                <w:t xml:space="preserve"> </w:t>
              </w:r>
            </w:ins>
            <w:r w:rsidRPr="004424B1">
              <w:rPr>
                <w:rFonts w:cs="Arial"/>
                <w:szCs w:val="18"/>
              </w:rPr>
              <w:t>Signature</w:t>
            </w:r>
          </w:p>
        </w:tc>
      </w:tr>
      <w:tr w:rsidR="00851D80" w:rsidRPr="004424B1" w14:paraId="3B8D653E" w14:textId="77777777" w:rsidTr="007B4994">
        <w:tc>
          <w:tcPr>
            <w:tcW w:w="2353" w:type="dxa"/>
            <w:shd w:val="clear" w:color="auto" w:fill="D9D9D9" w:themeFill="background1" w:themeFillShade="D9"/>
          </w:tcPr>
          <w:p w14:paraId="179C223B" w14:textId="77777777" w:rsidR="00851D80" w:rsidRPr="004424B1" w:rsidRDefault="00851D80"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5BD9E6C8" w14:textId="77777777" w:rsidR="00851D80" w:rsidRPr="004424B1" w:rsidRDefault="00851D80" w:rsidP="007B4994">
            <w:pPr>
              <w:pStyle w:val="TableCell"/>
              <w:jc w:val="center"/>
              <w:rPr>
                <w:rFonts w:cs="Arial"/>
                <w:szCs w:val="18"/>
              </w:rPr>
            </w:pPr>
            <w:r w:rsidRPr="004424B1">
              <w:rPr>
                <w:rFonts w:cs="Arial"/>
                <w:szCs w:val="18"/>
              </w:rPr>
              <w:t>REQUEST</w:t>
            </w:r>
          </w:p>
        </w:tc>
        <w:tc>
          <w:tcPr>
            <w:tcW w:w="964" w:type="dxa"/>
          </w:tcPr>
          <w:p w14:paraId="51776D15" w14:textId="77777777" w:rsidR="00851D80" w:rsidRPr="004424B1" w:rsidRDefault="00851D80" w:rsidP="007B4994">
            <w:pPr>
              <w:pStyle w:val="TableCell"/>
              <w:jc w:val="center"/>
              <w:rPr>
                <w:rFonts w:cs="Arial"/>
                <w:szCs w:val="18"/>
              </w:rPr>
            </w:pPr>
            <w:r w:rsidRPr="004424B1">
              <w:rPr>
                <w:rFonts w:cs="Arial"/>
                <w:szCs w:val="18"/>
              </w:rPr>
              <w:t>No</w:t>
            </w:r>
          </w:p>
          <w:p w14:paraId="6DA0A414"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46C39138" w14:textId="79201FAF" w:rsidR="00851D80" w:rsidRPr="004424B1" w:rsidRDefault="00851D80" w:rsidP="007B4994">
            <w:pPr>
              <w:pStyle w:val="TableCell"/>
              <w:jc w:val="center"/>
              <w:rPr>
                <w:rFonts w:cs="Arial"/>
                <w:szCs w:val="18"/>
              </w:rPr>
            </w:pPr>
            <w:proofErr w:type="spellStart"/>
            <w:proofErr w:type="gramStart"/>
            <w:r w:rsidRPr="004424B1">
              <w:rPr>
                <w:rFonts w:cs="Arial"/>
                <w:szCs w:val="18"/>
              </w:rPr>
              <w:t>requestRef</w:t>
            </w:r>
            <w:proofErr w:type="spellEnd"/>
            <w:r w:rsidRPr="004424B1">
              <w:rPr>
                <w:rFonts w:cs="Arial"/>
                <w:szCs w:val="18"/>
              </w:rPr>
              <w:t xml:space="preserve"> :</w:t>
            </w:r>
            <w:proofErr w:type="gramEnd"/>
            <w:r w:rsidRPr="004424B1">
              <w:rPr>
                <w:rFonts w:cs="Arial"/>
                <w:szCs w:val="18"/>
              </w:rPr>
              <w:t xml:space="preserve"> (MAL::ObjectRef</w:t>
            </w:r>
            <w:ins w:id="24119" w:author="Peter Van Der Plas" w:date="2025-01-01T15:53:00Z" w16du:dateUtc="2025-01-01T14:53:00Z">
              <w:r w:rsidR="008A3FBD">
                <w:rPr>
                  <w:rFonts w:cs="Arial"/>
                  <w:szCs w:val="18"/>
                </w:rPr>
                <w:t xml:space="preserve"> </w:t>
              </w:r>
            </w:ins>
            <w:r w:rsidRPr="004424B1">
              <w:rPr>
                <w:rFonts w:cs="Arial"/>
                <w:szCs w:val="18"/>
              </w:rPr>
              <w:t>&lt;RequestInstance&gt;)</w:t>
            </w:r>
          </w:p>
          <w:p w14:paraId="57A6F838"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requestDetails</w:t>
            </w:r>
            <w:proofErr w:type="spellEnd"/>
            <w:r w:rsidRPr="004424B1">
              <w:rPr>
                <w:rFonts w:cs="Arial"/>
                <w:szCs w:val="18"/>
              </w:rPr>
              <w:t xml:space="preserve"> :</w:t>
            </w:r>
            <w:proofErr w:type="gramEnd"/>
            <w:r w:rsidRPr="004424B1">
              <w:rPr>
                <w:rFonts w:cs="Arial"/>
                <w:szCs w:val="18"/>
              </w:rPr>
              <w:t xml:space="preserve"> (PlanningRequestDetails)</w:t>
            </w:r>
          </w:p>
        </w:tc>
      </w:tr>
      <w:tr w:rsidR="00851D80" w:rsidRPr="004424B1" w14:paraId="25BBCAB6" w14:textId="77777777" w:rsidTr="007B4994">
        <w:tc>
          <w:tcPr>
            <w:tcW w:w="2353" w:type="dxa"/>
            <w:shd w:val="clear" w:color="auto" w:fill="D9D9D9" w:themeFill="background1" w:themeFillShade="D9"/>
          </w:tcPr>
          <w:p w14:paraId="3A71E0C1"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3DC80ECD" w14:textId="77777777" w:rsidR="00851D80" w:rsidRPr="004424B1" w:rsidRDefault="00851D80" w:rsidP="007B4994">
            <w:pPr>
              <w:pStyle w:val="TableCell"/>
              <w:jc w:val="center"/>
              <w:rPr>
                <w:rFonts w:cs="Arial"/>
                <w:szCs w:val="18"/>
              </w:rPr>
            </w:pPr>
            <w:r w:rsidRPr="004424B1">
              <w:rPr>
                <w:rFonts w:cs="Arial"/>
                <w:szCs w:val="18"/>
              </w:rPr>
              <w:t>RESPONSE</w:t>
            </w:r>
          </w:p>
        </w:tc>
        <w:tc>
          <w:tcPr>
            <w:tcW w:w="964" w:type="dxa"/>
          </w:tcPr>
          <w:p w14:paraId="3EEC9B46"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160DAD3D"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requestResponse</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PlanningRequestResponse</w:t>
            </w:r>
            <w:proofErr w:type="spellEnd"/>
            <w:r w:rsidRPr="004424B1">
              <w:rPr>
                <w:rFonts w:cs="Arial"/>
                <w:szCs w:val="18"/>
              </w:rPr>
              <w:t>)</w:t>
            </w:r>
          </w:p>
        </w:tc>
      </w:tr>
    </w:tbl>
    <w:p w14:paraId="48B9CE56" w14:textId="77777777" w:rsidR="003D24B7" w:rsidRPr="004424B1" w:rsidRDefault="003D24B7" w:rsidP="0043015A">
      <w:pPr>
        <w:pStyle w:val="Heading4"/>
        <w:spacing w:before="480"/>
        <w:rPr>
          <w:lang w:val="en-GB"/>
        </w:rPr>
      </w:pPr>
      <w:r w:rsidRPr="004424B1">
        <w:rPr>
          <w:lang w:val="en-GB"/>
        </w:rPr>
        <w:t>Errors</w:t>
      </w:r>
    </w:p>
    <w:p w14:paraId="1B2D8A78" w14:textId="0A6F3A12" w:rsidR="00FD447D" w:rsidRPr="004424B1" w:rsidRDefault="00FD447D">
      <w:pPr>
        <w:spacing w:after="240"/>
        <w:rPr>
          <w:lang w:val="en-GB"/>
        </w:rPr>
        <w:pPrChange w:id="24120" w:author="Quinten Van Woerkom" w:date="2024-12-19T15:10:00Z" w16du:dateUtc="2024-12-19T14:10:00Z">
          <w:pPr/>
        </w:pPrChange>
      </w:pPr>
      <w:del w:id="24121" w:author="Quinten Van Woerkom" w:date="2024-12-16T16:48:00Z" w16du:dateUtc="2024-12-16T15:48:00Z">
        <w:r w:rsidRPr="004424B1" w:rsidDel="00AE6B58">
          <w:rPr>
            <w:lang w:val="en-GB"/>
          </w:rPr>
          <w:delText xml:space="preserve">In addition to standard MAL </w:delText>
        </w:r>
        <w:r w:rsidR="00C94E0D" w:rsidRPr="004424B1" w:rsidDel="00AE6B58">
          <w:rPr>
            <w:lang w:val="en-GB"/>
          </w:rPr>
          <w:delText>e</w:delText>
        </w:r>
        <w:r w:rsidRPr="004424B1" w:rsidDel="00AE6B58">
          <w:rPr>
            <w:lang w:val="en-GB"/>
          </w:rPr>
          <w:delText xml:space="preserve">rrors, the operation may return the following MPS </w:delText>
        </w:r>
        <w:r w:rsidR="00C94E0D" w:rsidRPr="004424B1" w:rsidDel="00AE6B58">
          <w:rPr>
            <w:lang w:val="en-GB"/>
          </w:rPr>
          <w:delText>e</w:delText>
        </w:r>
        <w:r w:rsidRPr="004424B1" w:rsidDel="00AE6B58">
          <w:rPr>
            <w:lang w:val="en-GB"/>
          </w:rPr>
          <w:delText>rrors:</w:delText>
        </w:r>
      </w:del>
      <w:ins w:id="24122"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4123" w:author="Peter Van Der Plas" w:date="2024-12-26T13:35:00Z" w16du:dateUtc="2024-12-26T12:35:00Z">
        <w:r w:rsidR="000C4F5E">
          <w:rPr>
            <w:lang w:val="en-GB"/>
          </w:rPr>
          <w:fldChar w:fldCharType="begin"/>
        </w:r>
        <w:r w:rsidR="000C4F5E">
          <w:rPr>
            <w:lang w:val="en-GB"/>
          </w:rPr>
          <w:instrText xml:space="preserve"> REF _Ref186112566 \r \h </w:instrText>
        </w:r>
      </w:ins>
      <w:r w:rsidR="000C4F5E">
        <w:rPr>
          <w:lang w:val="en-GB"/>
        </w:rPr>
      </w:r>
      <w:r w:rsidR="000C4F5E">
        <w:rPr>
          <w:lang w:val="en-GB"/>
        </w:rPr>
        <w:fldChar w:fldCharType="separate"/>
      </w:r>
      <w:ins w:id="24124" w:author="Peter Van Der Plas" w:date="2025-01-01T17:31:00Z" w16du:dateUtc="2025-01-01T16:31:00Z">
        <w:r w:rsidR="006D1623">
          <w:rPr>
            <w:lang w:val="en-GB"/>
          </w:rPr>
          <w:t>5</w:t>
        </w:r>
      </w:ins>
      <w:ins w:id="24125" w:author="Peter Van Der Plas" w:date="2024-12-26T13:35:00Z" w16du:dateUtc="2024-12-26T12:35:00Z">
        <w:r w:rsidR="000C4F5E">
          <w:rPr>
            <w:lang w:val="en-GB"/>
          </w:rPr>
          <w:fldChar w:fldCharType="end"/>
        </w:r>
      </w:ins>
      <w:ins w:id="24126" w:author="Quinten Van Woerkom" w:date="2024-12-16T16:48:00Z" w16du:dateUtc="2024-12-16T15:48:00Z">
        <w:del w:id="24127" w:author="Peter Van Der Plas" w:date="2024-12-26T13:35:00Z" w16du:dateUtc="2024-12-26T12:35:00Z">
          <w:r w:rsidR="00AE6B58" w:rsidDel="000C4F5E">
            <w:rPr>
              <w:lang w:val="en-GB"/>
            </w:rPr>
            <w:delText>5</w:delText>
          </w:r>
        </w:del>
        <w:r w:rsidR="00AE6B58">
          <w:rPr>
            <w:lang w:val="en-GB"/>
          </w:rPr>
          <w:t>.</w:t>
        </w:r>
      </w:ins>
    </w:p>
    <w:p w14:paraId="297B28FA" w14:textId="18FC016A" w:rsidR="00426FE3" w:rsidRPr="004424B1" w:rsidDel="00BC5A1E" w:rsidRDefault="00426FE3">
      <w:pPr>
        <w:spacing w:after="240"/>
        <w:rPr>
          <w:del w:id="24128" w:author="Quinten Van Woerkom" w:date="2024-12-19T15:10:00Z" w16du:dateUtc="2024-12-19T14:10:00Z"/>
          <w:lang w:val="en-GB"/>
        </w:rPr>
        <w:pPrChange w:id="24129" w:author="Quinten Van Woerkom" w:date="2024-12-19T15:10:00Z" w16du:dateUtc="2024-12-19T14:10:00Z">
          <w:pPr>
            <w:spacing w:before="0"/>
          </w:pPr>
        </w:pPrChange>
      </w:pPr>
    </w:p>
    <w:tbl>
      <w:tblPr>
        <w:tblStyle w:val="RBTable"/>
        <w:tblW w:w="0" w:type="auto"/>
        <w:jc w:val="center"/>
        <w:tblLook w:val="04A0" w:firstRow="1" w:lastRow="0" w:firstColumn="1" w:lastColumn="0" w:noHBand="0" w:noVBand="1"/>
        <w:tblCaption w:val="SVE updateRequest"/>
      </w:tblPr>
      <w:tblGrid>
        <w:gridCol w:w="2389"/>
        <w:gridCol w:w="2520"/>
      </w:tblGrid>
      <w:tr w:rsidR="00342C4E" w:rsidRPr="004424B1" w14:paraId="13CDE3B1"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0A8F9E5B" w14:textId="77777777" w:rsidR="00342C4E" w:rsidRPr="004424B1" w:rsidRDefault="00342C4E" w:rsidP="00306AEA">
            <w:pPr>
              <w:pStyle w:val="TableCell"/>
              <w:rPr>
                <w:rFonts w:cs="Arial"/>
                <w:szCs w:val="20"/>
              </w:rPr>
            </w:pPr>
            <w:r w:rsidRPr="004424B1">
              <w:rPr>
                <w:rFonts w:cs="Arial"/>
                <w:szCs w:val="20"/>
              </w:rPr>
              <w:t>Error</w:t>
            </w:r>
          </w:p>
        </w:tc>
        <w:tc>
          <w:tcPr>
            <w:tcW w:w="2520" w:type="dxa"/>
          </w:tcPr>
          <w:p w14:paraId="42BAD017" w14:textId="77777777" w:rsidR="00342C4E" w:rsidRPr="004424B1" w:rsidRDefault="00342C4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342C4E" w:rsidRPr="004424B1" w14:paraId="2C3EECDB"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CA4AEE7" w14:textId="77777777" w:rsidR="00342C4E" w:rsidRPr="004424B1" w:rsidRDefault="00342C4E" w:rsidP="00306AEA">
            <w:pPr>
              <w:pStyle w:val="TableCell"/>
              <w:rPr>
                <w:rFonts w:cs="Arial"/>
                <w:szCs w:val="20"/>
              </w:rPr>
            </w:pPr>
            <w:r w:rsidRPr="004424B1">
              <w:rPr>
                <w:rFonts w:cs="Arial"/>
                <w:szCs w:val="20"/>
              </w:rPr>
              <w:t>INVALID</w:t>
            </w:r>
          </w:p>
        </w:tc>
        <w:tc>
          <w:tcPr>
            <w:tcW w:w="2520" w:type="dxa"/>
          </w:tcPr>
          <w:p w14:paraId="34D6B733" w14:textId="77777777" w:rsidR="00342C4E" w:rsidRPr="004424B1" w:rsidRDefault="00342C4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342C4E" w:rsidRPr="004424B1" w14:paraId="2FEB3893"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511526C" w14:textId="35AFD2DA" w:rsidR="00342C4E" w:rsidRPr="004424B1" w:rsidRDefault="00342C4E" w:rsidP="00306AEA">
            <w:pPr>
              <w:pStyle w:val="TableCell"/>
              <w:rPr>
                <w:rFonts w:cs="Arial"/>
                <w:szCs w:val="20"/>
              </w:rPr>
            </w:pPr>
            <w:r w:rsidRPr="004424B1">
              <w:rPr>
                <w:rFonts w:cs="Arial"/>
                <w:szCs w:val="20"/>
              </w:rPr>
              <w:t>UNSUPPORTED</w:t>
            </w:r>
          </w:p>
        </w:tc>
        <w:tc>
          <w:tcPr>
            <w:tcW w:w="2520" w:type="dxa"/>
          </w:tcPr>
          <w:p w14:paraId="0493A9F1" w14:textId="77777777" w:rsidR="00342C4E" w:rsidRPr="004424B1" w:rsidRDefault="00342C4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342C4E" w:rsidRPr="004424B1" w14:paraId="1E807A32"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125DEAE" w14:textId="77777777" w:rsidR="00342C4E" w:rsidRPr="004424B1" w:rsidRDefault="00342C4E" w:rsidP="00306AEA">
            <w:pPr>
              <w:pStyle w:val="TableCell"/>
              <w:rPr>
                <w:rFonts w:cs="Arial"/>
                <w:szCs w:val="20"/>
              </w:rPr>
            </w:pPr>
            <w:r w:rsidRPr="004424B1">
              <w:rPr>
                <w:rFonts w:cs="Arial"/>
                <w:szCs w:val="20"/>
              </w:rPr>
              <w:t>UPDATE_FAILED</w:t>
            </w:r>
          </w:p>
        </w:tc>
        <w:tc>
          <w:tcPr>
            <w:tcW w:w="2520" w:type="dxa"/>
          </w:tcPr>
          <w:p w14:paraId="04DC9D05" w14:textId="77777777" w:rsidR="00342C4E" w:rsidRPr="004424B1" w:rsidRDefault="00342C4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34007BB1" w14:textId="410E362D" w:rsidR="00D05AF4" w:rsidRPr="004424B1" w:rsidRDefault="00D05AF4" w:rsidP="00D05AF4">
      <w:pPr>
        <w:rPr>
          <w:lang w:val="en-GB"/>
        </w:rPr>
      </w:pPr>
      <w:r w:rsidRPr="004424B1">
        <w:rPr>
          <w:lang w:val="en-GB"/>
        </w:rPr>
        <w:lastRenderedPageBreak/>
        <w:t xml:space="preserve">If it was not possible to update the RequestInstance, for example because the resultant activities have already been executed or activated within a plan execution function, then the UPDATE_FAILED error </w:t>
      </w:r>
      <w:commentRangeStart w:id="24130"/>
      <w:ins w:id="24131" w:author="Quinten Van Woerkom" w:date="2024-11-25T13:31:00Z" w16du:dateUtc="2024-11-25T12:31:00Z">
        <w:r w:rsidR="00DE276A">
          <w:rPr>
            <w:lang w:val="en-GB"/>
          </w:rPr>
          <w:t>shall be</w:t>
        </w:r>
        <w:commentRangeEnd w:id="24130"/>
        <w:r w:rsidR="00DE276A">
          <w:rPr>
            <w:rStyle w:val="CommentReference"/>
          </w:rPr>
          <w:commentReference w:id="24130"/>
        </w:r>
      </w:ins>
      <w:del w:id="24132" w:author="Quinten Van Woerkom" w:date="2024-11-25T13:31:00Z" w16du:dateUtc="2024-11-25T12:31:00Z">
        <w:r w:rsidRPr="004424B1" w:rsidDel="00DE276A">
          <w:rPr>
            <w:lang w:val="en-GB"/>
          </w:rPr>
          <w:delText>is</w:delText>
        </w:r>
      </w:del>
      <w:r w:rsidRPr="004424B1">
        <w:rPr>
          <w:lang w:val="en-GB"/>
        </w:rPr>
        <w:t xml:space="preserve"> returned.</w:t>
      </w:r>
    </w:p>
    <w:p w14:paraId="45E95D13" w14:textId="77777777" w:rsidR="007E0F38" w:rsidRPr="004424B1" w:rsidRDefault="007E0F38" w:rsidP="0043015A">
      <w:pPr>
        <w:pStyle w:val="Heading3"/>
        <w:spacing w:before="480"/>
        <w:rPr>
          <w:lang w:val="en-GB"/>
        </w:rPr>
      </w:pPr>
      <w:bookmarkStart w:id="24133" w:name="_Toc140093834"/>
      <w:r w:rsidRPr="004424B1">
        <w:rPr>
          <w:lang w:val="en-GB"/>
        </w:rPr>
        <w:t xml:space="preserve">Operation:  </w:t>
      </w:r>
      <w:r w:rsidR="001F0553" w:rsidRPr="004424B1">
        <w:rPr>
          <w:lang w:val="en-GB"/>
        </w:rPr>
        <w:t>m</w:t>
      </w:r>
      <w:r w:rsidRPr="004424B1">
        <w:rPr>
          <w:lang w:val="en-GB"/>
        </w:rPr>
        <w:t>onitorRequestStatus</w:t>
      </w:r>
      <w:bookmarkEnd w:id="24133"/>
    </w:p>
    <w:p w14:paraId="24A48D6D" w14:textId="77777777" w:rsidR="003D24B7" w:rsidRPr="004424B1" w:rsidRDefault="003D24B7" w:rsidP="0043015A">
      <w:pPr>
        <w:pStyle w:val="Heading4"/>
        <w:rPr>
          <w:lang w:val="en-GB"/>
        </w:rPr>
      </w:pPr>
      <w:r w:rsidRPr="004424B1">
        <w:rPr>
          <w:lang w:val="en-GB"/>
        </w:rPr>
        <w:t>Overview</w:t>
      </w:r>
    </w:p>
    <w:p w14:paraId="57D25B2C" w14:textId="77777777" w:rsidR="003D24B7" w:rsidRPr="004424B1" w:rsidRDefault="00817E0C" w:rsidP="00426FE3">
      <w:pPr>
        <w:rPr>
          <w:lang w:val="en-GB"/>
        </w:rPr>
      </w:pPr>
      <w:r w:rsidRPr="004424B1">
        <w:rPr>
          <w:lang w:val="en-GB"/>
        </w:rPr>
        <w:t>The monitorRequestS</w:t>
      </w:r>
      <w:r w:rsidR="001E218A" w:rsidRPr="004424B1">
        <w:rPr>
          <w:lang w:val="en-GB"/>
        </w:rPr>
        <w:t>t</w:t>
      </w:r>
      <w:r w:rsidRPr="004424B1">
        <w:rPr>
          <w:lang w:val="en-GB"/>
        </w:rPr>
        <w:t xml:space="preserve">atus operation is used to subscribe to status updates for a filtered set of planning </w:t>
      </w:r>
      <w:proofErr w:type="spellStart"/>
      <w:r w:rsidRPr="004424B1">
        <w:rPr>
          <w:lang w:val="en-GB"/>
        </w:rPr>
        <w:t>RequestInstances</w:t>
      </w:r>
      <w:proofErr w:type="spellEnd"/>
      <w:r w:rsidRPr="004424B1">
        <w:rPr>
          <w:lang w:val="en-GB"/>
        </w:rPr>
        <w:t xml:space="preserve">.  The operation uses the Publish-Subscribe interaction pattern, </w:t>
      </w:r>
      <w:r w:rsidR="005B4B75" w:rsidRPr="004424B1">
        <w:rPr>
          <w:lang w:val="en-GB"/>
        </w:rPr>
        <w:t>with the body of the notification message comprising a RequestStatusUpdate for a subscribed RequestInstance</w:t>
      </w:r>
      <w:commentRangeStart w:id="24134"/>
      <w:r w:rsidR="005B4B75" w:rsidRPr="004424B1">
        <w:rPr>
          <w:lang w:val="en-GB"/>
        </w:rPr>
        <w:t>.</w:t>
      </w:r>
      <w:commentRangeEnd w:id="24134"/>
      <w:r w:rsidR="00C04532">
        <w:rPr>
          <w:rStyle w:val="CommentReference"/>
        </w:rPr>
        <w:commentReference w:id="24134"/>
      </w:r>
    </w:p>
    <w:p w14:paraId="2E6F963F" w14:textId="51531461" w:rsidR="00426FE3" w:rsidRPr="004424B1" w:rsidRDefault="00736F84">
      <w:pPr>
        <w:pStyle w:val="Heading4"/>
        <w:spacing w:before="480" w:after="240"/>
        <w:rPr>
          <w:lang w:val="en-GB"/>
        </w:rPr>
        <w:pPrChange w:id="24135" w:author="Peter Van Der Plas" w:date="2024-12-26T13:13:00Z" w16du:dateUtc="2024-12-26T12:13:00Z">
          <w:pPr>
            <w:spacing w:before="0"/>
          </w:pPr>
        </w:pPrChange>
      </w:pPr>
      <w:ins w:id="24136" w:author="Quinten Van Woerkom" w:date="2024-12-19T13:52:00Z" w16du:dateUtc="2024-12-19T12:52:00Z">
        <w:r>
          <w:rPr>
            <w:lang w:val="en-GB"/>
          </w:rPr>
          <w:t>Definition</w:t>
        </w:r>
      </w:ins>
    </w:p>
    <w:tbl>
      <w:tblPr>
        <w:tblStyle w:val="RBTable"/>
        <w:tblW w:w="9242" w:type="dxa"/>
        <w:tblLayout w:type="fixed"/>
        <w:tblLook w:val="0400" w:firstRow="0" w:lastRow="0" w:firstColumn="0" w:lastColumn="0" w:noHBand="0" w:noVBand="1"/>
        <w:tblCaption w:val="SVO monitorRequestStatus"/>
        <w:tblPrChange w:id="24137" w:author="Peter Van Der Plas" w:date="2024-12-28T12:28:00Z" w16du:dateUtc="2024-12-28T11:28:00Z">
          <w:tblPr>
            <w:tblStyle w:val="RBTable"/>
            <w:tblW w:w="9242" w:type="dxa"/>
            <w:tblLayout w:type="fixed"/>
            <w:tblLook w:val="0400" w:firstRow="0" w:lastRow="0" w:firstColumn="0" w:lastColumn="0" w:noHBand="0" w:noVBand="1"/>
            <w:tblCaption w:val="SVO monitorRequestStatus"/>
          </w:tblPr>
        </w:tblPrChange>
      </w:tblPr>
      <w:tblGrid>
        <w:gridCol w:w="2353"/>
        <w:gridCol w:w="6889"/>
        <w:tblGridChange w:id="24138">
          <w:tblGrid>
            <w:gridCol w:w="2353"/>
            <w:gridCol w:w="23"/>
            <w:gridCol w:w="6866"/>
          </w:tblGrid>
        </w:tblGridChange>
      </w:tblGrid>
      <w:tr w:rsidR="00851D80" w:rsidRPr="004424B1" w14:paraId="7F5D75DF" w14:textId="77777777" w:rsidTr="00DA4257">
        <w:trPr>
          <w:tblHeader/>
        </w:trPr>
        <w:tc>
          <w:tcPr>
            <w:tcW w:w="2352" w:type="dxa"/>
            <w:shd w:val="clear" w:color="auto" w:fill="00CCFF"/>
            <w:tcPrChange w:id="24139" w:author="Peter Van Der Plas" w:date="2024-12-28T12:28:00Z" w16du:dateUtc="2024-12-28T11:28:00Z">
              <w:tcPr>
                <w:tcW w:w="2376" w:type="dxa"/>
                <w:gridSpan w:val="2"/>
                <w:shd w:val="clear" w:color="auto" w:fill="662382"/>
              </w:tcPr>
            </w:tcPrChange>
          </w:tcPr>
          <w:p w14:paraId="1581DC92" w14:textId="77777777" w:rsidR="00851D80" w:rsidRPr="006D5E40" w:rsidRDefault="00851D80" w:rsidP="007B4994">
            <w:pPr>
              <w:pStyle w:val="TableCell"/>
              <w:jc w:val="center"/>
              <w:rPr>
                <w:rFonts w:cs="Arial"/>
                <w:bCs/>
                <w:color w:val="auto"/>
                <w:szCs w:val="18"/>
                <w:rPrChange w:id="24140" w:author="Peter Van Der Plas" w:date="2024-12-26T13:13:00Z" w16du:dateUtc="2024-12-26T12:13:00Z">
                  <w:rPr>
                    <w:rFonts w:cs="Arial"/>
                    <w:b/>
                    <w:color w:val="FFFFFF" w:themeColor="background1"/>
                    <w:szCs w:val="18"/>
                  </w:rPr>
                </w:rPrChange>
              </w:rPr>
            </w:pPr>
            <w:bookmarkStart w:id="24141" w:name="_Hlk118539589"/>
            <w:r w:rsidRPr="006D5E40">
              <w:rPr>
                <w:rFonts w:cs="Arial"/>
                <w:bCs/>
                <w:color w:val="auto"/>
                <w:szCs w:val="18"/>
                <w:rPrChange w:id="24142" w:author="Peter Van Der Plas" w:date="2024-12-26T13:13:00Z" w16du:dateUtc="2024-12-26T12:13:00Z">
                  <w:rPr>
                    <w:rFonts w:cs="Arial"/>
                    <w:b/>
                    <w:color w:val="FFFFFF" w:themeColor="background1"/>
                    <w:szCs w:val="18"/>
                  </w:rPr>
                </w:rPrChange>
              </w:rPr>
              <w:t>Operation Identifier</w:t>
            </w:r>
          </w:p>
        </w:tc>
        <w:tc>
          <w:tcPr>
            <w:tcW w:w="6888" w:type="dxa"/>
            <w:tcPrChange w:id="24143" w:author="Peter Van Der Plas" w:date="2024-12-28T12:28:00Z" w16du:dateUtc="2024-12-28T11:28:00Z">
              <w:tcPr>
                <w:tcW w:w="6866" w:type="dxa"/>
              </w:tcPr>
            </w:tcPrChange>
          </w:tcPr>
          <w:p w14:paraId="31F782B0" w14:textId="77777777" w:rsidR="00851D80" w:rsidRPr="004424B1" w:rsidRDefault="00851D80" w:rsidP="007B4994">
            <w:pPr>
              <w:pStyle w:val="TableCell"/>
              <w:jc w:val="center"/>
              <w:rPr>
                <w:rFonts w:cs="Arial"/>
                <w:szCs w:val="18"/>
              </w:rPr>
            </w:pPr>
            <w:r w:rsidRPr="004424B1">
              <w:rPr>
                <w:rFonts w:cs="Arial"/>
                <w:szCs w:val="18"/>
              </w:rPr>
              <w:t>monitorRequestStatus</w:t>
            </w:r>
          </w:p>
        </w:tc>
      </w:tr>
      <w:tr w:rsidR="00851D80" w:rsidRPr="004424B1" w14:paraId="72D77BE7" w14:textId="77777777" w:rsidTr="00DE01E2">
        <w:tc>
          <w:tcPr>
            <w:tcW w:w="2352" w:type="dxa"/>
            <w:shd w:val="clear" w:color="auto" w:fill="00CCFF"/>
            <w:tcPrChange w:id="24144" w:author="Peter Van Der Plas" w:date="2024-12-28T12:28:00Z" w16du:dateUtc="2024-12-28T11:28:00Z">
              <w:tcPr>
                <w:tcW w:w="2376" w:type="dxa"/>
                <w:gridSpan w:val="2"/>
                <w:shd w:val="clear" w:color="auto" w:fill="662382"/>
              </w:tcPr>
            </w:tcPrChange>
          </w:tcPr>
          <w:p w14:paraId="3F7FE758" w14:textId="77777777" w:rsidR="00851D80" w:rsidRPr="006D5E40" w:rsidRDefault="00851D80" w:rsidP="007B4994">
            <w:pPr>
              <w:pStyle w:val="TableCell"/>
              <w:jc w:val="center"/>
              <w:rPr>
                <w:rFonts w:cs="Arial"/>
                <w:bCs/>
                <w:color w:val="auto"/>
                <w:szCs w:val="18"/>
                <w:rPrChange w:id="24145" w:author="Peter Van Der Plas" w:date="2024-12-26T13:13:00Z" w16du:dateUtc="2024-12-26T12:13:00Z">
                  <w:rPr>
                    <w:rFonts w:cs="Arial"/>
                    <w:b/>
                    <w:color w:val="FFFFFF" w:themeColor="background1"/>
                    <w:szCs w:val="18"/>
                  </w:rPr>
                </w:rPrChange>
              </w:rPr>
            </w:pPr>
            <w:r w:rsidRPr="006D5E40">
              <w:rPr>
                <w:rFonts w:cs="Arial"/>
                <w:bCs/>
                <w:color w:val="auto"/>
                <w:szCs w:val="18"/>
                <w:rPrChange w:id="24146" w:author="Peter Van Der Plas" w:date="2024-12-26T13:13:00Z" w16du:dateUtc="2024-12-26T12:13:00Z">
                  <w:rPr>
                    <w:rFonts w:cs="Arial"/>
                    <w:b/>
                    <w:color w:val="FFFFFF" w:themeColor="background1"/>
                    <w:szCs w:val="18"/>
                  </w:rPr>
                </w:rPrChange>
              </w:rPr>
              <w:t>Interaction Pattern</w:t>
            </w:r>
          </w:p>
        </w:tc>
        <w:tc>
          <w:tcPr>
            <w:tcW w:w="6888" w:type="dxa"/>
            <w:shd w:val="clear" w:color="auto" w:fill="D9D9D9" w:themeFill="background1" w:themeFillShade="D9"/>
            <w:tcPrChange w:id="24147" w:author="Peter Van Der Plas" w:date="2024-12-28T12:28:00Z" w16du:dateUtc="2024-12-28T11:28:00Z">
              <w:tcPr>
                <w:tcW w:w="6866" w:type="dxa"/>
                <w:shd w:val="clear" w:color="auto" w:fill="D9D9D9" w:themeFill="background1" w:themeFillShade="D9"/>
              </w:tcPr>
            </w:tcPrChange>
          </w:tcPr>
          <w:p w14:paraId="28DAF436" w14:textId="77777777" w:rsidR="00851D80" w:rsidRPr="004424B1" w:rsidRDefault="00851D80" w:rsidP="007B4994">
            <w:pPr>
              <w:pStyle w:val="TableCell"/>
              <w:jc w:val="center"/>
              <w:rPr>
                <w:rFonts w:cs="Arial"/>
                <w:szCs w:val="18"/>
              </w:rPr>
            </w:pPr>
            <w:r w:rsidRPr="004424B1">
              <w:rPr>
                <w:rFonts w:cs="Arial"/>
                <w:szCs w:val="18"/>
              </w:rPr>
              <w:t>PUBLISH-SUBSCRIBE</w:t>
            </w:r>
          </w:p>
        </w:tc>
      </w:tr>
      <w:tr w:rsidR="00851D80" w:rsidRPr="004424B1" w14:paraId="35BE221B" w14:textId="77777777" w:rsidTr="00DE01E2">
        <w:tc>
          <w:tcPr>
            <w:tcW w:w="2352" w:type="dxa"/>
            <w:shd w:val="clear" w:color="auto" w:fill="00CCFF"/>
            <w:tcPrChange w:id="24148" w:author="Peter Van Der Plas" w:date="2024-12-28T12:28:00Z" w16du:dateUtc="2024-12-28T11:28:00Z">
              <w:tcPr>
                <w:tcW w:w="2376" w:type="dxa"/>
                <w:gridSpan w:val="2"/>
                <w:shd w:val="clear" w:color="auto" w:fill="662382"/>
              </w:tcPr>
            </w:tcPrChange>
          </w:tcPr>
          <w:p w14:paraId="4FB94746" w14:textId="77777777" w:rsidR="00851D80" w:rsidRPr="006D5E40" w:rsidRDefault="00851D80" w:rsidP="007B4994">
            <w:pPr>
              <w:pStyle w:val="TableCell"/>
              <w:jc w:val="center"/>
              <w:rPr>
                <w:rFonts w:cs="Arial"/>
                <w:bCs/>
                <w:color w:val="auto"/>
                <w:szCs w:val="18"/>
                <w:rPrChange w:id="24149" w:author="Peter Van Der Plas" w:date="2024-12-26T13:13:00Z" w16du:dateUtc="2024-12-26T12:13:00Z">
                  <w:rPr>
                    <w:rFonts w:cs="Arial"/>
                    <w:b/>
                    <w:color w:val="FFFFFF" w:themeColor="background1"/>
                    <w:szCs w:val="18"/>
                  </w:rPr>
                </w:rPrChange>
              </w:rPr>
            </w:pPr>
            <w:r w:rsidRPr="006D5E40">
              <w:rPr>
                <w:rFonts w:cs="Arial"/>
                <w:bCs/>
                <w:color w:val="auto"/>
                <w:szCs w:val="18"/>
                <w:rPrChange w:id="24150" w:author="Peter Van Der Plas" w:date="2024-12-26T13:13:00Z" w16du:dateUtc="2024-12-26T12:13:00Z">
                  <w:rPr>
                    <w:rFonts w:cs="Arial"/>
                    <w:b/>
                    <w:color w:val="FFFFFF" w:themeColor="background1"/>
                    <w:szCs w:val="18"/>
                  </w:rPr>
                </w:rPrChange>
              </w:rPr>
              <w:t>Subscription Keys</w:t>
            </w:r>
          </w:p>
        </w:tc>
        <w:tc>
          <w:tcPr>
            <w:tcW w:w="6888" w:type="dxa"/>
            <w:shd w:val="clear" w:color="auto" w:fill="D9D9D9" w:themeFill="background1" w:themeFillShade="D9"/>
            <w:tcPrChange w:id="24151" w:author="Peter Van Der Plas" w:date="2024-12-28T12:28:00Z" w16du:dateUtc="2024-12-28T11:28:00Z">
              <w:tcPr>
                <w:tcW w:w="6866" w:type="dxa"/>
                <w:shd w:val="clear" w:color="auto" w:fill="D9D9D9" w:themeFill="background1" w:themeFillShade="D9"/>
              </w:tcPr>
            </w:tcPrChange>
          </w:tcPr>
          <w:p w14:paraId="11F03A19"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instanceID</w:t>
            </w:r>
            <w:proofErr w:type="spellEnd"/>
            <w:r w:rsidRPr="004424B1">
              <w:rPr>
                <w:rFonts w:cs="Arial"/>
                <w:szCs w:val="18"/>
              </w:rPr>
              <w:t xml:space="preserve"> :</w:t>
            </w:r>
            <w:proofErr w:type="gramEnd"/>
            <w:r w:rsidRPr="004424B1">
              <w:rPr>
                <w:rFonts w:cs="Arial"/>
                <w:szCs w:val="18"/>
              </w:rPr>
              <w:t xml:space="preserve"> (MAL::Identifier)</w:t>
            </w:r>
          </w:p>
          <w:p w14:paraId="47F1999D"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definitionID</w:t>
            </w:r>
            <w:proofErr w:type="spellEnd"/>
            <w:r w:rsidRPr="004424B1">
              <w:rPr>
                <w:rFonts w:cs="Arial"/>
                <w:szCs w:val="18"/>
              </w:rPr>
              <w:t xml:space="preserve"> :</w:t>
            </w:r>
            <w:proofErr w:type="gramEnd"/>
            <w:r w:rsidRPr="004424B1">
              <w:rPr>
                <w:rFonts w:cs="Arial"/>
                <w:szCs w:val="18"/>
              </w:rPr>
              <w:t xml:space="preserve"> (MAL::Identifier)</w:t>
            </w:r>
          </w:p>
          <w:p w14:paraId="1A9EEF48"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userID</w:t>
            </w:r>
            <w:proofErr w:type="spellEnd"/>
            <w:r w:rsidRPr="004424B1">
              <w:rPr>
                <w:rFonts w:cs="Arial"/>
                <w:szCs w:val="18"/>
              </w:rPr>
              <w:t xml:space="preserve"> :</w:t>
            </w:r>
            <w:proofErr w:type="gramEnd"/>
            <w:r w:rsidRPr="004424B1">
              <w:rPr>
                <w:rFonts w:cs="Arial"/>
                <w:szCs w:val="18"/>
              </w:rPr>
              <w:t xml:space="preserve"> (MAL::Identifier)</w:t>
            </w:r>
          </w:p>
          <w:p w14:paraId="5E4E6F6D"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userReference</w:t>
            </w:r>
            <w:proofErr w:type="spellEnd"/>
            <w:r w:rsidRPr="004424B1">
              <w:rPr>
                <w:rFonts w:cs="Arial"/>
                <w:szCs w:val="18"/>
              </w:rPr>
              <w:t xml:space="preserve"> :</w:t>
            </w:r>
            <w:proofErr w:type="gramEnd"/>
            <w:r w:rsidRPr="004424B1">
              <w:rPr>
                <w:rFonts w:cs="Arial"/>
                <w:szCs w:val="18"/>
              </w:rPr>
              <w:t xml:space="preserve"> (MAL::Identifier)</w:t>
            </w:r>
          </w:p>
          <w:p w14:paraId="02159360" w14:textId="4B81BBB2" w:rsidR="00851D80" w:rsidRPr="004424B1" w:rsidRDefault="00851D80" w:rsidP="007B4994">
            <w:pPr>
              <w:pStyle w:val="TableCell"/>
              <w:jc w:val="center"/>
              <w:rPr>
                <w:rFonts w:cs="Arial"/>
                <w:szCs w:val="18"/>
              </w:rPr>
            </w:pPr>
            <w:proofErr w:type="gramStart"/>
            <w:r w:rsidRPr="004424B1">
              <w:rPr>
                <w:rFonts w:cs="Arial"/>
                <w:szCs w:val="18"/>
              </w:rPr>
              <w:t>status :</w:t>
            </w:r>
            <w:proofErr w:type="gramEnd"/>
            <w:r w:rsidRPr="004424B1">
              <w:rPr>
                <w:rFonts w:cs="Arial"/>
                <w:szCs w:val="18"/>
              </w:rPr>
              <w:t xml:space="preserve"> (</w:t>
            </w:r>
            <w:commentRangeStart w:id="24152"/>
            <w:r w:rsidRPr="004424B1">
              <w:rPr>
                <w:rFonts w:cs="Arial"/>
                <w:szCs w:val="18"/>
              </w:rPr>
              <w:t>MAL::</w:t>
            </w:r>
            <w:proofErr w:type="spellStart"/>
            <w:del w:id="24153" w:author="Quinten Van Woerkom" w:date="2024-11-27T15:25:00Z" w16du:dateUtc="2024-11-27T14:25:00Z">
              <w:r w:rsidRPr="004424B1" w:rsidDel="007C1890">
                <w:rPr>
                  <w:rFonts w:cs="Arial"/>
                  <w:szCs w:val="18"/>
                </w:rPr>
                <w:delText>UInteger</w:delText>
              </w:r>
            </w:del>
            <w:ins w:id="24154" w:author="Quinten Van Woerkom" w:date="2024-11-27T15:25:00Z" w16du:dateUtc="2024-11-27T14:25:00Z">
              <w:r w:rsidR="007C1890">
                <w:rPr>
                  <w:rFonts w:cs="Arial"/>
                  <w:szCs w:val="18"/>
                </w:rPr>
                <w:t>UShort</w:t>
              </w:r>
            </w:ins>
            <w:commentRangeEnd w:id="24152"/>
            <w:proofErr w:type="spellEnd"/>
            <w:ins w:id="24155" w:author="Quinten Van Woerkom" w:date="2024-11-27T15:26:00Z" w16du:dateUtc="2024-11-27T14:26:00Z">
              <w:r w:rsidR="007C1890">
                <w:rPr>
                  <w:rStyle w:val="CommentReference"/>
                  <w:rFonts w:cs="Times New Roman"/>
                  <w:lang w:val="en-US" w:eastAsia="en-US"/>
                </w:rPr>
                <w:commentReference w:id="24152"/>
              </w:r>
            </w:ins>
            <w:r w:rsidRPr="004424B1">
              <w:rPr>
                <w:rFonts w:cs="Arial"/>
                <w:szCs w:val="18"/>
              </w:rPr>
              <w:t>)</w:t>
            </w:r>
          </w:p>
          <w:p w14:paraId="10C37723"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outputPlanID</w:t>
            </w:r>
            <w:proofErr w:type="spellEnd"/>
            <w:r w:rsidRPr="004424B1">
              <w:rPr>
                <w:rFonts w:cs="Arial"/>
                <w:szCs w:val="18"/>
              </w:rPr>
              <w:t xml:space="preserve"> :</w:t>
            </w:r>
            <w:proofErr w:type="gramEnd"/>
            <w:r w:rsidRPr="004424B1">
              <w:rPr>
                <w:rFonts w:cs="Arial"/>
                <w:szCs w:val="18"/>
              </w:rPr>
              <w:t xml:space="preserve"> (MAL::Identifier)</w:t>
            </w:r>
          </w:p>
        </w:tc>
      </w:tr>
    </w:tbl>
    <w:p w14:paraId="5A2F2C9D" w14:textId="77777777" w:rsidR="00851D80" w:rsidRPr="004424B1" w:rsidRDefault="00851D80" w:rsidP="00851D8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21356787"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ECF75D3" w14:textId="77777777" w:rsidR="00851D80" w:rsidRPr="004424B1" w:rsidRDefault="00851D80" w:rsidP="007B4994">
            <w:pPr>
              <w:pStyle w:val="TableCell"/>
              <w:jc w:val="center"/>
              <w:rPr>
                <w:rFonts w:cs="Arial"/>
                <w:szCs w:val="18"/>
              </w:rPr>
            </w:pPr>
            <w:r w:rsidRPr="004424B1">
              <w:rPr>
                <w:rFonts w:cs="Arial"/>
                <w:szCs w:val="18"/>
              </w:rPr>
              <w:t>Pattern Sequence</w:t>
            </w:r>
          </w:p>
        </w:tc>
        <w:tc>
          <w:tcPr>
            <w:tcW w:w="1701" w:type="dxa"/>
          </w:tcPr>
          <w:p w14:paraId="57E803FB" w14:textId="77777777" w:rsidR="00851D80" w:rsidRPr="004424B1" w:rsidRDefault="00851D80" w:rsidP="007B4994">
            <w:pPr>
              <w:pStyle w:val="TableCell"/>
              <w:jc w:val="center"/>
              <w:rPr>
                <w:rFonts w:cs="Arial"/>
                <w:szCs w:val="18"/>
              </w:rPr>
            </w:pPr>
            <w:r w:rsidRPr="004424B1">
              <w:rPr>
                <w:rFonts w:cs="Arial"/>
                <w:szCs w:val="18"/>
              </w:rPr>
              <w:t>Message</w:t>
            </w:r>
          </w:p>
        </w:tc>
        <w:tc>
          <w:tcPr>
            <w:tcW w:w="964" w:type="dxa"/>
          </w:tcPr>
          <w:p w14:paraId="7AED9656" w14:textId="77777777" w:rsidR="00851D80" w:rsidRPr="004424B1" w:rsidRDefault="00851D80" w:rsidP="007B4994">
            <w:pPr>
              <w:pStyle w:val="TableCell"/>
              <w:jc w:val="center"/>
              <w:rPr>
                <w:rFonts w:cs="Arial"/>
                <w:szCs w:val="18"/>
              </w:rPr>
            </w:pPr>
            <w:r w:rsidRPr="004424B1">
              <w:rPr>
                <w:rFonts w:cs="Arial"/>
                <w:szCs w:val="18"/>
              </w:rPr>
              <w:t>Nullable</w:t>
            </w:r>
          </w:p>
        </w:tc>
        <w:tc>
          <w:tcPr>
            <w:tcW w:w="4224" w:type="dxa"/>
          </w:tcPr>
          <w:p w14:paraId="07AD5F80" w14:textId="23D87F24" w:rsidR="00851D80" w:rsidRPr="004424B1" w:rsidRDefault="00851D80" w:rsidP="007B4994">
            <w:pPr>
              <w:pStyle w:val="TableCell"/>
              <w:jc w:val="center"/>
              <w:rPr>
                <w:rFonts w:cs="Arial"/>
                <w:szCs w:val="18"/>
              </w:rPr>
            </w:pPr>
            <w:del w:id="24156" w:author="Peter Van Der Plas" w:date="2024-12-26T13:13:00Z" w16du:dateUtc="2024-12-26T12:13:00Z">
              <w:r w:rsidRPr="004424B1" w:rsidDel="006D5E40">
                <w:rPr>
                  <w:rFonts w:cs="Arial"/>
                  <w:szCs w:val="18"/>
                </w:rPr>
                <w:delText xml:space="preserve">Body </w:delText>
              </w:r>
            </w:del>
            <w:ins w:id="24157" w:author="Peter Van Der Plas" w:date="2024-12-26T13:13:00Z" w16du:dateUtc="2024-12-26T12:13:00Z">
              <w:r w:rsidR="006D5E40">
                <w:rPr>
                  <w:rFonts w:cs="Arial"/>
                  <w:szCs w:val="18"/>
                </w:rPr>
                <w:t>Type</w:t>
              </w:r>
              <w:r w:rsidR="006D5E40" w:rsidRPr="004424B1">
                <w:rPr>
                  <w:rFonts w:cs="Arial"/>
                  <w:szCs w:val="18"/>
                </w:rPr>
                <w:t xml:space="preserve"> </w:t>
              </w:r>
            </w:ins>
            <w:r w:rsidRPr="004424B1">
              <w:rPr>
                <w:rFonts w:cs="Arial"/>
                <w:szCs w:val="18"/>
              </w:rPr>
              <w:t>Signature</w:t>
            </w:r>
          </w:p>
        </w:tc>
      </w:tr>
      <w:tr w:rsidR="00851D80" w:rsidRPr="004424B1" w14:paraId="0B72EB46" w14:textId="77777777" w:rsidTr="007B4994">
        <w:tc>
          <w:tcPr>
            <w:tcW w:w="2353" w:type="dxa"/>
            <w:shd w:val="clear" w:color="auto" w:fill="D9D9D9" w:themeFill="background1" w:themeFillShade="D9"/>
          </w:tcPr>
          <w:p w14:paraId="18D15819"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322D7772" w14:textId="77777777" w:rsidR="00851D80" w:rsidRPr="004424B1" w:rsidRDefault="00851D80" w:rsidP="007B4994">
            <w:pPr>
              <w:pStyle w:val="TableCell"/>
              <w:jc w:val="center"/>
              <w:rPr>
                <w:rFonts w:cs="Arial"/>
                <w:szCs w:val="18"/>
              </w:rPr>
            </w:pPr>
            <w:r w:rsidRPr="004424B1">
              <w:rPr>
                <w:rFonts w:cs="Arial"/>
                <w:szCs w:val="18"/>
              </w:rPr>
              <w:t>PUBLISH/NOTIFY</w:t>
            </w:r>
          </w:p>
        </w:tc>
        <w:tc>
          <w:tcPr>
            <w:tcW w:w="964" w:type="dxa"/>
          </w:tcPr>
          <w:p w14:paraId="154C2B61"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2628EF59"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requestStatusUpdate</w:t>
            </w:r>
            <w:proofErr w:type="spellEnd"/>
            <w:r w:rsidRPr="004424B1">
              <w:rPr>
                <w:rFonts w:cs="Arial"/>
                <w:szCs w:val="18"/>
              </w:rPr>
              <w:t xml:space="preserve"> :</w:t>
            </w:r>
            <w:proofErr w:type="gramEnd"/>
            <w:r w:rsidRPr="004424B1">
              <w:rPr>
                <w:rFonts w:cs="Arial"/>
                <w:szCs w:val="18"/>
              </w:rPr>
              <w:t xml:space="preserve"> (RequestStatusUpdate)</w:t>
            </w:r>
          </w:p>
        </w:tc>
      </w:tr>
    </w:tbl>
    <w:bookmarkEnd w:id="24141"/>
    <w:p w14:paraId="65E80FA3" w14:textId="4AA42196" w:rsidR="003D24B7" w:rsidRPr="004424B1" w:rsidDel="00C04532" w:rsidRDefault="00935DF8" w:rsidP="003D24B7">
      <w:pPr>
        <w:rPr>
          <w:del w:id="24158" w:author="Quinten Van Woerkom" w:date="2024-11-28T15:02:00Z" w16du:dateUtc="2024-11-28T14:02:00Z"/>
          <w:lang w:val="en-GB"/>
        </w:rPr>
      </w:pPr>
      <w:commentRangeStart w:id="24159"/>
      <w:del w:id="24160" w:author="Quinten Van Woerkom" w:date="2024-11-28T15:02:00Z" w16du:dateUtc="2024-11-28T14:02:00Z">
        <w:r w:rsidRPr="004424B1" w:rsidDel="00C04532">
          <w:rPr>
            <w:lang w:val="en-GB"/>
          </w:rPr>
          <w:delText>Other messages of the Publish-Subscribe pattern are fully defined by the MAL.</w:delText>
        </w:r>
      </w:del>
    </w:p>
    <w:p w14:paraId="12ACC1D9" w14:textId="6E32BE60" w:rsidR="003D24B7" w:rsidRPr="004424B1" w:rsidRDefault="003D24B7" w:rsidP="0043015A">
      <w:pPr>
        <w:pStyle w:val="Heading4"/>
        <w:spacing w:before="480"/>
        <w:rPr>
          <w:lang w:val="en-GB"/>
        </w:rPr>
      </w:pPr>
      <w:del w:id="24161" w:author="Peter Van Der Plas" w:date="2024-12-26T13:13:00Z" w16du:dateUtc="2024-12-26T12:13:00Z">
        <w:r w:rsidRPr="004424B1" w:rsidDel="006D5E40">
          <w:rPr>
            <w:lang w:val="en-GB"/>
          </w:rPr>
          <w:delText>Structures</w:delText>
        </w:r>
      </w:del>
      <w:ins w:id="24162" w:author="Peter Van Der Plas" w:date="2024-12-26T13:13:00Z" w16du:dateUtc="2024-12-26T12:13:00Z">
        <w:r w:rsidR="006D5E40">
          <w:rPr>
            <w:lang w:val="en-GB"/>
          </w:rPr>
          <w:t>Requirements</w:t>
        </w:r>
      </w:ins>
      <w:commentRangeEnd w:id="24159"/>
      <w:ins w:id="24163" w:author="Peter Van Der Plas" w:date="2024-12-26T13:14:00Z" w16du:dateUtc="2024-12-26T12:14:00Z">
        <w:r w:rsidR="006D5E40">
          <w:rPr>
            <w:rStyle w:val="CommentReference"/>
            <w:b w:val="0"/>
          </w:rPr>
          <w:commentReference w:id="24159"/>
        </w:r>
      </w:ins>
    </w:p>
    <w:p w14:paraId="08956F50" w14:textId="2C593561" w:rsidR="005B4B75" w:rsidRPr="004424B1" w:rsidRDefault="005B4B75">
      <w:pPr>
        <w:pStyle w:val="Paragraph5"/>
        <w:rPr>
          <w:lang w:val="en-GB"/>
        </w:rPr>
        <w:pPrChange w:id="24164" w:author="Peter Van Der Plas" w:date="2024-12-26T15:13:00Z" w16du:dateUtc="2024-12-26T14:13:00Z">
          <w:pPr/>
        </w:pPrChange>
      </w:pPr>
      <w:r w:rsidRPr="004424B1">
        <w:rPr>
          <w:lang w:val="en-GB"/>
        </w:rPr>
        <w:t xml:space="preserve">The </w:t>
      </w:r>
      <w:r w:rsidR="000B708C" w:rsidRPr="004424B1">
        <w:rPr>
          <w:lang w:val="en-GB"/>
        </w:rPr>
        <w:t xml:space="preserve">monitorRequestStatus </w:t>
      </w:r>
      <w:r w:rsidR="007C3D4F" w:rsidRPr="004424B1">
        <w:rPr>
          <w:lang w:val="en-GB"/>
        </w:rPr>
        <w:t xml:space="preserve">subscription shall be based on the provision of the following keys </w:t>
      </w:r>
      <w:r w:rsidR="00D877AC" w:rsidRPr="004424B1">
        <w:rPr>
          <w:lang w:val="en-GB"/>
        </w:rPr>
        <w:t xml:space="preserve">in addition to the domain </w:t>
      </w:r>
      <w:r w:rsidR="007C3D4F" w:rsidRPr="004424B1">
        <w:rPr>
          <w:lang w:val="en-GB"/>
        </w:rPr>
        <w:t xml:space="preserve">of the required </w:t>
      </w:r>
      <w:proofErr w:type="spellStart"/>
      <w:r w:rsidR="007C3D4F" w:rsidRPr="004424B1">
        <w:rPr>
          <w:lang w:val="en-GB"/>
        </w:rPr>
        <w:t>RequestInstances</w:t>
      </w:r>
      <w:proofErr w:type="spellEnd"/>
      <w:r w:rsidR="007C3D4F" w:rsidRPr="004424B1">
        <w:rPr>
          <w:lang w:val="en-GB"/>
        </w:rPr>
        <w:t xml:space="preserve"> in the Register message, all of which are nullable:</w:t>
      </w:r>
    </w:p>
    <w:p w14:paraId="7D7262F5" w14:textId="1F8DEB25" w:rsidR="007C3D4F" w:rsidRPr="004424B1" w:rsidRDefault="00C60B1C" w:rsidP="003A4612">
      <w:pPr>
        <w:pStyle w:val="List"/>
        <w:numPr>
          <w:ilvl w:val="0"/>
          <w:numId w:val="94"/>
        </w:numPr>
        <w:tabs>
          <w:tab w:val="clear" w:pos="360"/>
          <w:tab w:val="left" w:pos="720"/>
        </w:tabs>
        <w:ind w:left="720"/>
      </w:pPr>
      <w:proofErr w:type="spellStart"/>
      <w:r w:rsidRPr="004424B1">
        <w:t>InstanceID</w:t>
      </w:r>
      <w:proofErr w:type="spellEnd"/>
      <w:r w:rsidR="002077C3" w:rsidRPr="004424B1">
        <w:t xml:space="preserve">: instance </w:t>
      </w:r>
      <w:r w:rsidR="002077C3" w:rsidRPr="004424B1">
        <w:rPr>
          <w:rStyle w:val="Term"/>
        </w:rPr>
        <w:t>key</w:t>
      </w:r>
      <w:r w:rsidRPr="004424B1">
        <w:t xml:space="preserve"> </w:t>
      </w:r>
      <w:r w:rsidR="00DF334B" w:rsidRPr="004424B1">
        <w:t xml:space="preserve">as </w:t>
      </w:r>
      <w:proofErr w:type="gramStart"/>
      <w:r w:rsidR="00DF334B" w:rsidRPr="004424B1">
        <w:t>MAL::</w:t>
      </w:r>
      <w:proofErr w:type="gramEnd"/>
      <w:r w:rsidR="002077C3" w:rsidRPr="004424B1">
        <w:t>Identifier</w:t>
      </w:r>
      <w:r w:rsidR="001D018B" w:rsidRPr="004424B1">
        <w:t>;</w:t>
      </w:r>
    </w:p>
    <w:p w14:paraId="284B5481" w14:textId="2282B898" w:rsidR="007C3D4F" w:rsidRPr="004424B1" w:rsidRDefault="00C60B1C" w:rsidP="003A4612">
      <w:pPr>
        <w:pStyle w:val="List"/>
        <w:numPr>
          <w:ilvl w:val="0"/>
          <w:numId w:val="94"/>
        </w:numPr>
        <w:tabs>
          <w:tab w:val="clear" w:pos="360"/>
          <w:tab w:val="left" w:pos="720"/>
        </w:tabs>
        <w:ind w:left="720"/>
      </w:pPr>
      <w:proofErr w:type="spellStart"/>
      <w:r w:rsidRPr="004424B1">
        <w:t>DefinitionID</w:t>
      </w:r>
      <w:proofErr w:type="spellEnd"/>
      <w:r w:rsidR="002077C3" w:rsidRPr="004424B1">
        <w:t xml:space="preserve">: definition </w:t>
      </w:r>
      <w:r w:rsidR="002077C3" w:rsidRPr="004424B1">
        <w:rPr>
          <w:rStyle w:val="Term"/>
        </w:rPr>
        <w:t>key</w:t>
      </w:r>
      <w:r w:rsidR="002077C3" w:rsidRPr="004424B1">
        <w:t xml:space="preserve"> as </w:t>
      </w:r>
      <w:proofErr w:type="gramStart"/>
      <w:r w:rsidR="002077C3" w:rsidRPr="004424B1">
        <w:t>MAL::</w:t>
      </w:r>
      <w:proofErr w:type="gramEnd"/>
      <w:r w:rsidR="002077C3" w:rsidRPr="004424B1">
        <w:t>Identifier</w:t>
      </w:r>
      <w:r w:rsidR="001D018B" w:rsidRPr="004424B1">
        <w:t>;</w:t>
      </w:r>
    </w:p>
    <w:p w14:paraId="6CF5AA4F" w14:textId="0BF06402" w:rsidR="007C3D4F" w:rsidRPr="004424B1" w:rsidRDefault="00C60B1C" w:rsidP="003A4612">
      <w:pPr>
        <w:pStyle w:val="List"/>
        <w:numPr>
          <w:ilvl w:val="0"/>
          <w:numId w:val="94"/>
        </w:numPr>
        <w:tabs>
          <w:tab w:val="clear" w:pos="360"/>
          <w:tab w:val="left" w:pos="720"/>
        </w:tabs>
        <w:ind w:left="720"/>
      </w:pPr>
      <w:proofErr w:type="spellStart"/>
      <w:r w:rsidRPr="004424B1">
        <w:t>UserID</w:t>
      </w:r>
      <w:proofErr w:type="spellEnd"/>
      <w:r w:rsidR="002077C3" w:rsidRPr="004424B1">
        <w:t xml:space="preserve">: </w:t>
      </w:r>
      <w:r w:rsidRPr="004424B1">
        <w:t xml:space="preserve">user </w:t>
      </w:r>
      <w:r w:rsidR="002077C3" w:rsidRPr="004424B1">
        <w:rPr>
          <w:rStyle w:val="Term"/>
        </w:rPr>
        <w:t>key</w:t>
      </w:r>
      <w:r w:rsidR="002077C3" w:rsidRPr="004424B1">
        <w:t xml:space="preserve"> </w:t>
      </w:r>
      <w:r w:rsidR="00DF334B" w:rsidRPr="004424B1">
        <w:t xml:space="preserve">as </w:t>
      </w:r>
      <w:proofErr w:type="gramStart"/>
      <w:r w:rsidR="00DF334B" w:rsidRPr="004424B1">
        <w:t>MAL::</w:t>
      </w:r>
      <w:proofErr w:type="gramEnd"/>
      <w:r w:rsidR="002077C3" w:rsidRPr="004424B1">
        <w:t>Identifier</w:t>
      </w:r>
      <w:r w:rsidR="001D018B" w:rsidRPr="004424B1">
        <w:t>;</w:t>
      </w:r>
    </w:p>
    <w:p w14:paraId="2793838C" w14:textId="20394A77" w:rsidR="007C3D4F" w:rsidRPr="004424B1" w:rsidRDefault="00C60B1C" w:rsidP="003A4612">
      <w:pPr>
        <w:pStyle w:val="List"/>
        <w:numPr>
          <w:ilvl w:val="0"/>
          <w:numId w:val="94"/>
        </w:numPr>
        <w:tabs>
          <w:tab w:val="clear" w:pos="360"/>
          <w:tab w:val="left" w:pos="720"/>
        </w:tabs>
        <w:ind w:left="720"/>
      </w:pPr>
      <w:proofErr w:type="spellStart"/>
      <w:r w:rsidRPr="004424B1">
        <w:t>UserReference</w:t>
      </w:r>
      <w:proofErr w:type="spellEnd"/>
      <w:r w:rsidR="002077C3" w:rsidRPr="004424B1">
        <w:t xml:space="preserve">: </w:t>
      </w:r>
      <w:proofErr w:type="spellStart"/>
      <w:r w:rsidR="007C3D4F" w:rsidRPr="004424B1">
        <w:t>userReference</w:t>
      </w:r>
      <w:proofErr w:type="spellEnd"/>
      <w:r w:rsidR="007C3D4F" w:rsidRPr="004424B1">
        <w:t xml:space="preserve"> of </w:t>
      </w:r>
      <w:r w:rsidR="00325EFC" w:rsidRPr="004424B1">
        <w:t>subscribed</w:t>
      </w:r>
      <w:r w:rsidR="007C3D4F" w:rsidRPr="004424B1">
        <w:t xml:space="preserve"> </w:t>
      </w:r>
      <w:proofErr w:type="spellStart"/>
      <w:r w:rsidR="007C3D4F" w:rsidRPr="004424B1">
        <w:t>RequestInstances</w:t>
      </w:r>
      <w:proofErr w:type="spellEnd"/>
      <w:r w:rsidR="00DF334B" w:rsidRPr="004424B1">
        <w:t xml:space="preserve"> as </w:t>
      </w:r>
      <w:proofErr w:type="gramStart"/>
      <w:r w:rsidR="00DF334B" w:rsidRPr="004424B1">
        <w:t>MAL::</w:t>
      </w:r>
      <w:proofErr w:type="gramEnd"/>
      <w:r w:rsidR="00DF334B" w:rsidRPr="004424B1">
        <w:t>Identifier</w:t>
      </w:r>
      <w:r w:rsidR="001D018B" w:rsidRPr="004424B1">
        <w:t>;</w:t>
      </w:r>
    </w:p>
    <w:p w14:paraId="1DFB662B" w14:textId="44EFBECB" w:rsidR="00C60B1C" w:rsidRPr="004424B1" w:rsidRDefault="00C60B1C" w:rsidP="003A4612">
      <w:pPr>
        <w:pStyle w:val="List"/>
        <w:numPr>
          <w:ilvl w:val="0"/>
          <w:numId w:val="94"/>
        </w:numPr>
        <w:tabs>
          <w:tab w:val="clear" w:pos="360"/>
          <w:tab w:val="left" w:pos="720"/>
        </w:tabs>
        <w:ind w:left="720"/>
      </w:pPr>
      <w:r w:rsidRPr="004424B1">
        <w:t>Status</w:t>
      </w:r>
      <w:r w:rsidR="002077C3" w:rsidRPr="004424B1">
        <w:t xml:space="preserve">: </w:t>
      </w:r>
      <w:r w:rsidRPr="004424B1">
        <w:t xml:space="preserve">status </w:t>
      </w:r>
      <w:r w:rsidR="00DF334B" w:rsidRPr="004424B1">
        <w:t xml:space="preserve">as </w:t>
      </w:r>
      <w:commentRangeStart w:id="24165"/>
      <w:proofErr w:type="gramStart"/>
      <w:r w:rsidR="00DF334B" w:rsidRPr="004424B1">
        <w:t>MAL::</w:t>
      </w:r>
      <w:proofErr w:type="spellStart"/>
      <w:proofErr w:type="gramEnd"/>
      <w:del w:id="24166" w:author="Quinten Van Woerkom" w:date="2024-11-27T15:26:00Z" w16du:dateUtc="2024-11-27T14:26:00Z">
        <w:r w:rsidR="00DF334B" w:rsidRPr="004424B1" w:rsidDel="007C1890">
          <w:delText xml:space="preserve">UInteger </w:delText>
        </w:r>
      </w:del>
      <w:ins w:id="24167" w:author="Quinten Van Woerkom" w:date="2024-11-27T15:26:00Z" w16du:dateUtc="2024-11-27T14:26:00Z">
        <w:r w:rsidR="007C1890">
          <w:t>UShort</w:t>
        </w:r>
        <w:commentRangeEnd w:id="24165"/>
        <w:proofErr w:type="spellEnd"/>
        <w:r w:rsidR="007C1890">
          <w:rPr>
            <w:rStyle w:val="CommentReference"/>
            <w:lang w:val="en-US" w:eastAsia="en-US"/>
          </w:rPr>
          <w:commentReference w:id="24165"/>
        </w:r>
        <w:r w:rsidR="007C1890" w:rsidRPr="004424B1">
          <w:t xml:space="preserve"> </w:t>
        </w:r>
      </w:ins>
      <w:r w:rsidR="00DF334B" w:rsidRPr="004424B1">
        <w:t>[</w:t>
      </w:r>
      <w:proofErr w:type="spellStart"/>
      <w:r w:rsidR="00DF334B" w:rsidRPr="004424B1">
        <w:t>RequestStatusEnum</w:t>
      </w:r>
      <w:proofErr w:type="spellEnd"/>
      <w:r w:rsidR="00DF334B" w:rsidRPr="004424B1">
        <w:t>]</w:t>
      </w:r>
      <w:r w:rsidR="001D018B" w:rsidRPr="004424B1">
        <w:t>;</w:t>
      </w:r>
    </w:p>
    <w:p w14:paraId="70D435A5" w14:textId="4D0C47EA" w:rsidR="00C60B1C" w:rsidRPr="004424B1" w:rsidRDefault="00C60B1C" w:rsidP="003A4612">
      <w:pPr>
        <w:pStyle w:val="List"/>
        <w:numPr>
          <w:ilvl w:val="0"/>
          <w:numId w:val="94"/>
        </w:numPr>
        <w:tabs>
          <w:tab w:val="clear" w:pos="360"/>
          <w:tab w:val="left" w:pos="720"/>
        </w:tabs>
        <w:ind w:left="720"/>
      </w:pPr>
      <w:proofErr w:type="spellStart"/>
      <w:r w:rsidRPr="004424B1">
        <w:t>OutputPlan</w:t>
      </w:r>
      <w:r w:rsidR="002077C3" w:rsidRPr="004424B1">
        <w:t>ID</w:t>
      </w:r>
      <w:proofErr w:type="spellEnd"/>
      <w:r w:rsidR="002077C3" w:rsidRPr="004424B1">
        <w:t xml:space="preserve">: </w:t>
      </w:r>
      <w:proofErr w:type="spellStart"/>
      <w:r w:rsidRPr="004424B1">
        <w:t>outputPlanRef</w:t>
      </w:r>
      <w:proofErr w:type="spellEnd"/>
      <w:r w:rsidRPr="004424B1">
        <w:t xml:space="preserve"> </w:t>
      </w:r>
      <w:r w:rsidR="002077C3" w:rsidRPr="004424B1">
        <w:t xml:space="preserve">key </w:t>
      </w:r>
      <w:r w:rsidR="00DF334B" w:rsidRPr="004424B1">
        <w:t xml:space="preserve">as </w:t>
      </w:r>
      <w:proofErr w:type="gramStart"/>
      <w:r w:rsidR="00DF334B" w:rsidRPr="004424B1">
        <w:t>MAL::</w:t>
      </w:r>
      <w:proofErr w:type="gramEnd"/>
      <w:r w:rsidR="002077C3" w:rsidRPr="004424B1">
        <w:t>Identifier</w:t>
      </w:r>
      <w:r w:rsidR="001D018B" w:rsidRPr="004424B1">
        <w:t>.</w:t>
      </w:r>
    </w:p>
    <w:p w14:paraId="6414DDA6" w14:textId="22E609B9" w:rsidR="00D877AC" w:rsidRPr="004424B1" w:rsidRDefault="000A0742" w:rsidP="000A0742">
      <w:pPr>
        <w:pStyle w:val="Notelevel1"/>
      </w:pPr>
      <w:r w:rsidRPr="004424B1">
        <w:rPr>
          <w:iCs/>
        </w:rPr>
        <w:lastRenderedPageBreak/>
        <w:t>NOTE</w:t>
      </w:r>
      <w:r w:rsidRPr="004424B1">
        <w:rPr>
          <w:iCs/>
        </w:rPr>
        <w:tab/>
        <w:t>–</w:t>
      </w:r>
      <w:r w:rsidRPr="004424B1">
        <w:rPr>
          <w:iCs/>
        </w:rPr>
        <w:tab/>
        <w:t>F</w:t>
      </w:r>
      <w:r w:rsidR="00D877AC" w:rsidRPr="004424B1">
        <w:t xml:space="preserve">or Status, the enumerated value associated with the </w:t>
      </w:r>
      <w:proofErr w:type="spellStart"/>
      <w:r w:rsidR="00D877AC" w:rsidRPr="004424B1">
        <w:t>RequestStatusEnum</w:t>
      </w:r>
      <w:proofErr w:type="spellEnd"/>
      <w:r w:rsidR="00D877AC" w:rsidRPr="004424B1">
        <w:t xml:space="preserve"> must be used, and not the associated string.</w:t>
      </w:r>
    </w:p>
    <w:p w14:paraId="3041F088" w14:textId="77777777" w:rsidR="003D24B7" w:rsidRPr="004424B1" w:rsidRDefault="003D24B7" w:rsidP="0043015A">
      <w:pPr>
        <w:pStyle w:val="Heading4"/>
        <w:spacing w:before="480"/>
        <w:rPr>
          <w:lang w:val="en-GB"/>
        </w:rPr>
      </w:pPr>
      <w:r w:rsidRPr="004424B1">
        <w:rPr>
          <w:lang w:val="en-GB"/>
        </w:rPr>
        <w:t>Errors</w:t>
      </w:r>
    </w:p>
    <w:p w14:paraId="6CB55943" w14:textId="793AD87D" w:rsidR="00FD447D" w:rsidRPr="004424B1" w:rsidDel="002315DE" w:rsidRDefault="002315DE" w:rsidP="00426FE3">
      <w:pPr>
        <w:rPr>
          <w:del w:id="24168" w:author="Quinten Van Woerkom" w:date="2024-11-28T15:35:00Z" w16du:dateUtc="2024-11-28T14:35:00Z"/>
          <w:lang w:val="en-GB"/>
        </w:rPr>
      </w:pPr>
      <w:commentRangeStart w:id="24169"/>
      <w:ins w:id="24170" w:author="Quinten Van Woerkom" w:date="2024-11-28T15:34:00Z" w16du:dateUtc="2024-11-28T14:34:00Z">
        <w:r>
          <w:rPr>
            <w:lang w:val="en-GB"/>
          </w:rPr>
          <w:t>This operation returns no errors in addition to the standard MAL errors.</w:t>
        </w:r>
        <w:commentRangeEnd w:id="24169"/>
        <w:r>
          <w:rPr>
            <w:rStyle w:val="CommentReference"/>
          </w:rPr>
          <w:commentReference w:id="24169"/>
        </w:r>
      </w:ins>
      <w:del w:id="24171" w:author="Quinten Van Woerkom" w:date="2024-11-28T15:35:00Z" w16du:dateUtc="2024-11-28T14:35:00Z">
        <w:r w:rsidR="00FD447D" w:rsidRPr="004424B1" w:rsidDel="002315DE">
          <w:rPr>
            <w:lang w:val="en-GB"/>
          </w:rPr>
          <w:delText>In addition to standard MAL Errors, the operation may return the following MPS Errors:</w:delText>
        </w:r>
      </w:del>
    </w:p>
    <w:p w14:paraId="419CD6EB" w14:textId="77777777" w:rsidR="00426FE3" w:rsidRPr="004424B1" w:rsidRDefault="00426FE3">
      <w:pPr>
        <w:rPr>
          <w:lang w:val="en-GB"/>
        </w:rPr>
        <w:pPrChange w:id="24172" w:author="Quinten Van Woerkom" w:date="2024-11-28T15:35:00Z" w16du:dateUtc="2024-11-28T14:35:00Z">
          <w:pPr>
            <w:spacing w:before="0"/>
          </w:pPr>
        </w:pPrChange>
      </w:pPr>
    </w:p>
    <w:tbl>
      <w:tblPr>
        <w:tblStyle w:val="RBTable"/>
        <w:tblW w:w="0" w:type="auto"/>
        <w:tblLook w:val="04A0" w:firstRow="1" w:lastRow="0" w:firstColumn="1" w:lastColumn="0" w:noHBand="0" w:noVBand="1"/>
        <w:tblCaption w:val="SVE monitorRequestStatus"/>
      </w:tblPr>
      <w:tblGrid>
        <w:gridCol w:w="2389"/>
        <w:gridCol w:w="2520"/>
      </w:tblGrid>
      <w:tr w:rsidR="00342C4E" w:rsidRPr="004424B1" w:rsidDel="002315DE" w14:paraId="783CB3FC" w14:textId="22169F1B" w:rsidTr="00851D80">
        <w:trPr>
          <w:cnfStyle w:val="100000000000" w:firstRow="1" w:lastRow="0" w:firstColumn="0" w:lastColumn="0" w:oddVBand="0" w:evenVBand="0" w:oddHBand="0" w:evenHBand="0" w:firstRowFirstColumn="0" w:firstRowLastColumn="0" w:lastRowFirstColumn="0" w:lastRowLastColumn="0"/>
          <w:del w:id="24173" w:author="Quinten Van Woerkom" w:date="2024-11-28T15:34:00Z"/>
        </w:trPr>
        <w:tc>
          <w:tcPr>
            <w:cnfStyle w:val="001000000000" w:firstRow="0" w:lastRow="0" w:firstColumn="1" w:lastColumn="0" w:oddVBand="0" w:evenVBand="0" w:oddHBand="0" w:evenHBand="0" w:firstRowFirstColumn="0" w:firstRowLastColumn="0" w:lastRowFirstColumn="0" w:lastRowLastColumn="0"/>
            <w:tcW w:w="2389" w:type="dxa"/>
          </w:tcPr>
          <w:p w14:paraId="5757B216" w14:textId="12F6C29E" w:rsidR="00342C4E" w:rsidRPr="004424B1" w:rsidDel="002315DE" w:rsidRDefault="00342C4E" w:rsidP="00306AEA">
            <w:pPr>
              <w:pStyle w:val="TableCell"/>
              <w:rPr>
                <w:del w:id="24174" w:author="Quinten Van Woerkom" w:date="2024-11-28T15:34:00Z" w16du:dateUtc="2024-11-28T14:34:00Z"/>
                <w:rFonts w:cs="Arial"/>
                <w:szCs w:val="20"/>
              </w:rPr>
            </w:pPr>
            <w:del w:id="24175" w:author="Quinten Van Woerkom" w:date="2024-11-28T15:34:00Z" w16du:dateUtc="2024-11-28T14:34:00Z">
              <w:r w:rsidRPr="004424B1" w:rsidDel="002315DE">
                <w:rPr>
                  <w:rFonts w:cs="Arial"/>
                  <w:szCs w:val="20"/>
                </w:rPr>
                <w:delText>Error</w:delText>
              </w:r>
            </w:del>
          </w:p>
        </w:tc>
        <w:tc>
          <w:tcPr>
            <w:tcW w:w="2520" w:type="dxa"/>
          </w:tcPr>
          <w:p w14:paraId="5A57E017" w14:textId="3046AAE3" w:rsidR="00342C4E" w:rsidRPr="004424B1" w:rsidDel="002315DE" w:rsidRDefault="00342C4E" w:rsidP="00306AEA">
            <w:pPr>
              <w:pStyle w:val="TableCell"/>
              <w:cnfStyle w:val="100000000000" w:firstRow="1" w:lastRow="0" w:firstColumn="0" w:lastColumn="0" w:oddVBand="0" w:evenVBand="0" w:oddHBand="0" w:evenHBand="0" w:firstRowFirstColumn="0" w:firstRowLastColumn="0" w:lastRowFirstColumn="0" w:lastRowLastColumn="0"/>
              <w:rPr>
                <w:del w:id="24176" w:author="Quinten Van Woerkom" w:date="2024-11-28T15:34:00Z" w16du:dateUtc="2024-11-28T14:34:00Z"/>
                <w:rFonts w:cs="Arial"/>
                <w:szCs w:val="20"/>
              </w:rPr>
            </w:pPr>
            <w:del w:id="24177" w:author="Quinten Van Woerkom" w:date="2024-11-28T15:34:00Z" w16du:dateUtc="2024-11-28T14:34:00Z">
              <w:r w:rsidRPr="004424B1" w:rsidDel="002315DE">
                <w:rPr>
                  <w:rFonts w:cs="Arial"/>
                  <w:szCs w:val="20"/>
                </w:rPr>
                <w:delText>Area</w:delText>
              </w:r>
            </w:del>
          </w:p>
        </w:tc>
      </w:tr>
      <w:tr w:rsidR="00342C4E" w:rsidRPr="004424B1" w:rsidDel="002315DE" w14:paraId="321FFD68" w14:textId="46A776B6" w:rsidTr="00851D80">
        <w:trPr>
          <w:del w:id="24178" w:author="Quinten Van Woerkom" w:date="2024-11-28T15:34:00Z"/>
        </w:trPr>
        <w:tc>
          <w:tcPr>
            <w:cnfStyle w:val="001000000000" w:firstRow="0" w:lastRow="0" w:firstColumn="1" w:lastColumn="0" w:oddVBand="0" w:evenVBand="0" w:oddHBand="0" w:evenHBand="0" w:firstRowFirstColumn="0" w:firstRowLastColumn="0" w:lastRowFirstColumn="0" w:lastRowLastColumn="0"/>
            <w:tcW w:w="2389" w:type="dxa"/>
          </w:tcPr>
          <w:p w14:paraId="4BD1BE63" w14:textId="09BD61DE" w:rsidR="00342C4E" w:rsidRPr="004424B1" w:rsidDel="002315DE" w:rsidRDefault="00342C4E" w:rsidP="00306AEA">
            <w:pPr>
              <w:pStyle w:val="TableCell"/>
              <w:rPr>
                <w:del w:id="24179" w:author="Quinten Van Woerkom" w:date="2024-11-28T15:34:00Z" w16du:dateUtc="2024-11-28T14:34:00Z"/>
                <w:rFonts w:cs="Arial"/>
                <w:szCs w:val="20"/>
              </w:rPr>
            </w:pPr>
            <w:del w:id="24180" w:author="Quinten Van Woerkom" w:date="2024-11-28T11:24:00Z" w16du:dateUtc="2024-11-28T10:24:00Z">
              <w:r w:rsidRPr="004424B1" w:rsidDel="0013557D">
                <w:rPr>
                  <w:rFonts w:cs="Arial"/>
                  <w:szCs w:val="20"/>
                </w:rPr>
                <w:delText>INVALID</w:delText>
              </w:r>
            </w:del>
          </w:p>
        </w:tc>
        <w:tc>
          <w:tcPr>
            <w:tcW w:w="2520" w:type="dxa"/>
          </w:tcPr>
          <w:p w14:paraId="4881AEE9" w14:textId="25FF1A7A" w:rsidR="00342C4E" w:rsidRPr="004424B1" w:rsidDel="002315DE" w:rsidRDefault="00342C4E" w:rsidP="00306AEA">
            <w:pPr>
              <w:pStyle w:val="TableCell"/>
              <w:cnfStyle w:val="000000000000" w:firstRow="0" w:lastRow="0" w:firstColumn="0" w:lastColumn="0" w:oddVBand="0" w:evenVBand="0" w:oddHBand="0" w:evenHBand="0" w:firstRowFirstColumn="0" w:firstRowLastColumn="0" w:lastRowFirstColumn="0" w:lastRowLastColumn="0"/>
              <w:rPr>
                <w:del w:id="24181" w:author="Quinten Van Woerkom" w:date="2024-11-28T15:34:00Z" w16du:dateUtc="2024-11-28T14:34:00Z"/>
                <w:rFonts w:cs="Arial"/>
                <w:szCs w:val="20"/>
              </w:rPr>
            </w:pPr>
            <w:del w:id="24182" w:author="Quinten Van Woerkom" w:date="2024-11-28T11:24:00Z" w16du:dateUtc="2024-11-28T10:24:00Z">
              <w:r w:rsidRPr="004424B1" w:rsidDel="0013557D">
                <w:rPr>
                  <w:rFonts w:cs="Arial"/>
                  <w:szCs w:val="20"/>
                </w:rPr>
                <w:delText>MPS</w:delText>
              </w:r>
            </w:del>
          </w:p>
        </w:tc>
      </w:tr>
    </w:tbl>
    <w:p w14:paraId="72E91AE8" w14:textId="77777777" w:rsidR="007E0F38" w:rsidRPr="004424B1" w:rsidRDefault="007E0F38" w:rsidP="0043015A">
      <w:pPr>
        <w:pStyle w:val="Heading3"/>
        <w:spacing w:before="480"/>
        <w:rPr>
          <w:lang w:val="en-GB"/>
        </w:rPr>
      </w:pPr>
      <w:bookmarkStart w:id="24183" w:name="_Toc140093835"/>
      <w:r w:rsidRPr="004424B1">
        <w:rPr>
          <w:lang w:val="en-GB"/>
        </w:rPr>
        <w:t xml:space="preserve">Operation:  </w:t>
      </w:r>
      <w:r w:rsidR="001F0553" w:rsidRPr="004424B1">
        <w:rPr>
          <w:lang w:val="en-GB"/>
        </w:rPr>
        <w:t>g</w:t>
      </w:r>
      <w:r w:rsidRPr="004424B1">
        <w:rPr>
          <w:lang w:val="en-GB"/>
        </w:rPr>
        <w:t>etRequest</w:t>
      </w:r>
      <w:bookmarkEnd w:id="24183"/>
    </w:p>
    <w:p w14:paraId="73BA2180" w14:textId="77777777" w:rsidR="003D24B7" w:rsidRPr="004424B1" w:rsidRDefault="003D24B7" w:rsidP="0043015A">
      <w:pPr>
        <w:pStyle w:val="Heading4"/>
        <w:rPr>
          <w:lang w:val="en-GB"/>
        </w:rPr>
      </w:pPr>
      <w:r w:rsidRPr="004424B1">
        <w:rPr>
          <w:lang w:val="en-GB"/>
        </w:rPr>
        <w:t>Overview</w:t>
      </w:r>
    </w:p>
    <w:p w14:paraId="46A42901" w14:textId="77777777" w:rsidR="00E845F4" w:rsidRDefault="00E845F4" w:rsidP="00426FE3">
      <w:pPr>
        <w:rPr>
          <w:ins w:id="24184" w:author="Quinten Van Woerkom" w:date="2024-12-19T13:52:00Z" w16du:dateUtc="2024-12-19T12:52:00Z"/>
          <w:lang w:val="en-GB"/>
        </w:rPr>
      </w:pPr>
      <w:r w:rsidRPr="004424B1">
        <w:rPr>
          <w:lang w:val="en-GB"/>
        </w:rPr>
        <w:t xml:space="preserve">The </w:t>
      </w:r>
      <w:proofErr w:type="spellStart"/>
      <w:r w:rsidRPr="004424B1">
        <w:rPr>
          <w:lang w:val="en-GB"/>
        </w:rPr>
        <w:t>getRequest</w:t>
      </w:r>
      <w:proofErr w:type="spellEnd"/>
      <w:r w:rsidRPr="004424B1">
        <w:rPr>
          <w:lang w:val="en-GB"/>
        </w:rPr>
        <w:t xml:space="preserve"> operation is used to obtain the full content of one or more known </w:t>
      </w:r>
      <w:proofErr w:type="spellStart"/>
      <w:r w:rsidRPr="004424B1">
        <w:rPr>
          <w:lang w:val="en-GB"/>
        </w:rPr>
        <w:t>RequestInstances</w:t>
      </w:r>
      <w:proofErr w:type="spellEnd"/>
      <w:r w:rsidRPr="004424B1">
        <w:rPr>
          <w:lang w:val="en-GB"/>
        </w:rPr>
        <w:t>.  The operation uses the Progress interaction pattern, to allow the response to be spread across multiple messages.</w:t>
      </w:r>
    </w:p>
    <w:p w14:paraId="7BE3490F" w14:textId="5CAC02BC" w:rsidR="00736F84" w:rsidRPr="004424B1" w:rsidRDefault="00736F84">
      <w:pPr>
        <w:pStyle w:val="Heading4"/>
        <w:spacing w:before="480" w:after="240"/>
        <w:rPr>
          <w:lang w:val="en-GB"/>
        </w:rPr>
        <w:pPrChange w:id="24185" w:author="Peter Van Der Plas" w:date="2024-12-26T13:14:00Z" w16du:dateUtc="2024-12-26T12:14:00Z">
          <w:pPr/>
        </w:pPrChange>
      </w:pPr>
      <w:ins w:id="24186" w:author="Quinten Van Woerkom" w:date="2024-12-19T13:52:00Z" w16du:dateUtc="2024-12-19T12:52:00Z">
        <w:r>
          <w:rPr>
            <w:lang w:val="en-GB"/>
          </w:rPr>
          <w:t>Definition</w:t>
        </w:r>
      </w:ins>
    </w:p>
    <w:p w14:paraId="7A784700" w14:textId="7A59F294" w:rsidR="00426FE3" w:rsidRPr="004424B1" w:rsidDel="00736F84" w:rsidRDefault="00426FE3">
      <w:pPr>
        <w:spacing w:after="240"/>
        <w:rPr>
          <w:del w:id="24187" w:author="Quinten Van Woerkom" w:date="2024-12-19T13:52:00Z" w16du:dateUtc="2024-12-19T12:52:00Z"/>
          <w:lang w:val="en-GB"/>
        </w:rPr>
        <w:pPrChange w:id="24188" w:author="Quinten Van Woerkom" w:date="2024-12-19T13:52:00Z" w16du:dateUtc="2024-12-19T12:52:00Z">
          <w:pPr>
            <w:spacing w:before="0"/>
          </w:pPr>
        </w:pPrChange>
      </w:pPr>
    </w:p>
    <w:tbl>
      <w:tblPr>
        <w:tblStyle w:val="RBTable"/>
        <w:tblW w:w="9242" w:type="dxa"/>
        <w:tblLayout w:type="fixed"/>
        <w:tblLook w:val="0400" w:firstRow="0" w:lastRow="0" w:firstColumn="0" w:lastColumn="0" w:noHBand="0" w:noVBand="1"/>
        <w:tblCaption w:val="SVO getRequest"/>
        <w:tblPrChange w:id="24189" w:author="Peter Van Der Plas" w:date="2024-12-28T12:28:00Z" w16du:dateUtc="2024-12-28T11:28:00Z">
          <w:tblPr>
            <w:tblStyle w:val="RBTable"/>
            <w:tblW w:w="9242" w:type="dxa"/>
            <w:tblLayout w:type="fixed"/>
            <w:tblLook w:val="0400" w:firstRow="0" w:lastRow="0" w:firstColumn="0" w:lastColumn="0" w:noHBand="0" w:noVBand="1"/>
            <w:tblCaption w:val="SVO getRequest"/>
          </w:tblPr>
        </w:tblPrChange>
      </w:tblPr>
      <w:tblGrid>
        <w:gridCol w:w="2353"/>
        <w:gridCol w:w="6889"/>
        <w:tblGridChange w:id="24190">
          <w:tblGrid>
            <w:gridCol w:w="2353"/>
            <w:gridCol w:w="23"/>
            <w:gridCol w:w="6866"/>
          </w:tblGrid>
        </w:tblGridChange>
      </w:tblGrid>
      <w:tr w:rsidR="00851D80" w:rsidRPr="004424B1" w14:paraId="7CAEBA05" w14:textId="77777777" w:rsidTr="00DA4257">
        <w:trPr>
          <w:tblHeader/>
        </w:trPr>
        <w:tc>
          <w:tcPr>
            <w:tcW w:w="2352" w:type="dxa"/>
            <w:shd w:val="clear" w:color="auto" w:fill="00CCFF"/>
            <w:tcPrChange w:id="24191" w:author="Peter Van Der Plas" w:date="2024-12-28T12:28:00Z" w16du:dateUtc="2024-12-28T11:28:00Z">
              <w:tcPr>
                <w:tcW w:w="2376" w:type="dxa"/>
                <w:gridSpan w:val="2"/>
                <w:shd w:val="clear" w:color="auto" w:fill="662382"/>
              </w:tcPr>
            </w:tcPrChange>
          </w:tcPr>
          <w:p w14:paraId="1A60C7F6" w14:textId="77777777" w:rsidR="00851D80" w:rsidRPr="00CE35A3" w:rsidRDefault="00851D80" w:rsidP="007B4994">
            <w:pPr>
              <w:pStyle w:val="TableCell"/>
              <w:jc w:val="center"/>
              <w:rPr>
                <w:rFonts w:cs="Arial"/>
                <w:bCs/>
                <w:color w:val="auto"/>
                <w:szCs w:val="18"/>
                <w:rPrChange w:id="24192" w:author="Peter Van Der Plas" w:date="2024-12-26T13:15:00Z" w16du:dateUtc="2024-12-26T12:15:00Z">
                  <w:rPr>
                    <w:rFonts w:cs="Arial"/>
                    <w:b/>
                    <w:color w:val="FFFFFF" w:themeColor="background1"/>
                    <w:szCs w:val="18"/>
                  </w:rPr>
                </w:rPrChange>
              </w:rPr>
            </w:pPr>
            <w:r w:rsidRPr="00CE35A3">
              <w:rPr>
                <w:rFonts w:cs="Arial"/>
                <w:bCs/>
                <w:color w:val="auto"/>
                <w:szCs w:val="18"/>
                <w:rPrChange w:id="24193" w:author="Peter Van Der Plas" w:date="2024-12-26T13:15:00Z" w16du:dateUtc="2024-12-26T12:15:00Z">
                  <w:rPr>
                    <w:rFonts w:cs="Arial"/>
                    <w:b/>
                    <w:color w:val="FFFFFF" w:themeColor="background1"/>
                    <w:szCs w:val="18"/>
                  </w:rPr>
                </w:rPrChange>
              </w:rPr>
              <w:t>Operation Identifier</w:t>
            </w:r>
          </w:p>
        </w:tc>
        <w:tc>
          <w:tcPr>
            <w:tcW w:w="6888" w:type="dxa"/>
            <w:tcPrChange w:id="24194" w:author="Peter Van Der Plas" w:date="2024-12-28T12:28:00Z" w16du:dateUtc="2024-12-28T11:28:00Z">
              <w:tcPr>
                <w:tcW w:w="6866" w:type="dxa"/>
              </w:tcPr>
            </w:tcPrChange>
          </w:tcPr>
          <w:p w14:paraId="0DE3F15A" w14:textId="77777777" w:rsidR="00851D80" w:rsidRPr="004424B1" w:rsidRDefault="00851D80" w:rsidP="007B4994">
            <w:pPr>
              <w:pStyle w:val="TableCell"/>
              <w:jc w:val="center"/>
              <w:rPr>
                <w:rFonts w:cs="Arial"/>
                <w:szCs w:val="18"/>
              </w:rPr>
            </w:pPr>
            <w:proofErr w:type="spellStart"/>
            <w:r w:rsidRPr="004424B1">
              <w:rPr>
                <w:rFonts w:cs="Arial"/>
                <w:szCs w:val="18"/>
              </w:rPr>
              <w:t>getRequest</w:t>
            </w:r>
            <w:proofErr w:type="spellEnd"/>
          </w:p>
        </w:tc>
      </w:tr>
      <w:tr w:rsidR="00851D80" w:rsidRPr="004424B1" w14:paraId="3A2024F2" w14:textId="77777777" w:rsidTr="00DE01E2">
        <w:tc>
          <w:tcPr>
            <w:tcW w:w="2352" w:type="dxa"/>
            <w:shd w:val="clear" w:color="auto" w:fill="00CCFF"/>
            <w:tcPrChange w:id="24195" w:author="Peter Van Der Plas" w:date="2024-12-28T12:28:00Z" w16du:dateUtc="2024-12-28T11:28:00Z">
              <w:tcPr>
                <w:tcW w:w="2376" w:type="dxa"/>
                <w:gridSpan w:val="2"/>
                <w:shd w:val="clear" w:color="auto" w:fill="662382"/>
              </w:tcPr>
            </w:tcPrChange>
          </w:tcPr>
          <w:p w14:paraId="56235816" w14:textId="77777777" w:rsidR="00851D80" w:rsidRPr="00CE35A3" w:rsidRDefault="00851D80" w:rsidP="007B4994">
            <w:pPr>
              <w:pStyle w:val="TableCell"/>
              <w:jc w:val="center"/>
              <w:rPr>
                <w:rFonts w:cs="Arial"/>
                <w:bCs/>
                <w:color w:val="auto"/>
                <w:szCs w:val="18"/>
                <w:rPrChange w:id="24196" w:author="Peter Van Der Plas" w:date="2024-12-26T13:15:00Z" w16du:dateUtc="2024-12-26T12:15:00Z">
                  <w:rPr>
                    <w:rFonts w:cs="Arial"/>
                    <w:b/>
                    <w:color w:val="FFFFFF" w:themeColor="background1"/>
                    <w:szCs w:val="18"/>
                  </w:rPr>
                </w:rPrChange>
              </w:rPr>
            </w:pPr>
            <w:r w:rsidRPr="00CE35A3">
              <w:rPr>
                <w:rFonts w:cs="Arial"/>
                <w:bCs/>
                <w:color w:val="auto"/>
                <w:szCs w:val="18"/>
                <w:rPrChange w:id="24197" w:author="Peter Van Der Plas" w:date="2024-12-26T13:15:00Z" w16du:dateUtc="2024-12-26T12:15:00Z">
                  <w:rPr>
                    <w:rFonts w:cs="Arial"/>
                    <w:b/>
                    <w:color w:val="FFFFFF" w:themeColor="background1"/>
                    <w:szCs w:val="18"/>
                  </w:rPr>
                </w:rPrChange>
              </w:rPr>
              <w:t>Interaction Pattern</w:t>
            </w:r>
          </w:p>
        </w:tc>
        <w:tc>
          <w:tcPr>
            <w:tcW w:w="6888" w:type="dxa"/>
            <w:shd w:val="clear" w:color="auto" w:fill="D9D9D9" w:themeFill="background1" w:themeFillShade="D9"/>
            <w:tcPrChange w:id="24198" w:author="Peter Van Der Plas" w:date="2024-12-28T12:28:00Z" w16du:dateUtc="2024-12-28T11:28:00Z">
              <w:tcPr>
                <w:tcW w:w="6866" w:type="dxa"/>
                <w:shd w:val="clear" w:color="auto" w:fill="D9D9D9" w:themeFill="background1" w:themeFillShade="D9"/>
              </w:tcPr>
            </w:tcPrChange>
          </w:tcPr>
          <w:p w14:paraId="24F73104" w14:textId="77777777" w:rsidR="00851D80" w:rsidRPr="004424B1" w:rsidRDefault="00851D80" w:rsidP="007B4994">
            <w:pPr>
              <w:pStyle w:val="TableCell"/>
              <w:jc w:val="center"/>
              <w:rPr>
                <w:rFonts w:cs="Arial"/>
                <w:szCs w:val="18"/>
              </w:rPr>
            </w:pPr>
            <w:r w:rsidRPr="004424B1">
              <w:rPr>
                <w:rFonts w:cs="Arial"/>
                <w:szCs w:val="18"/>
              </w:rPr>
              <w:t>PROGRESS</w:t>
            </w:r>
          </w:p>
        </w:tc>
      </w:tr>
    </w:tbl>
    <w:p w14:paraId="7E361E1E" w14:textId="77777777" w:rsidR="00851D80" w:rsidRPr="004424B1" w:rsidRDefault="00851D80" w:rsidP="00851D8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29E090F5"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7D2E6CAA" w14:textId="77777777" w:rsidR="00851D80" w:rsidRPr="004424B1" w:rsidRDefault="00851D80" w:rsidP="007B4994">
            <w:pPr>
              <w:pStyle w:val="TableCell"/>
              <w:jc w:val="center"/>
              <w:rPr>
                <w:rFonts w:cs="Arial"/>
                <w:szCs w:val="18"/>
              </w:rPr>
            </w:pPr>
            <w:r w:rsidRPr="004424B1">
              <w:rPr>
                <w:rFonts w:cs="Arial"/>
                <w:szCs w:val="18"/>
              </w:rPr>
              <w:t>Pattern Sequence</w:t>
            </w:r>
          </w:p>
        </w:tc>
        <w:tc>
          <w:tcPr>
            <w:tcW w:w="1701" w:type="dxa"/>
          </w:tcPr>
          <w:p w14:paraId="790BBB0D" w14:textId="77777777" w:rsidR="00851D80" w:rsidRPr="004424B1" w:rsidRDefault="00851D80" w:rsidP="007B4994">
            <w:pPr>
              <w:pStyle w:val="TableCell"/>
              <w:jc w:val="center"/>
              <w:rPr>
                <w:rFonts w:cs="Arial"/>
                <w:szCs w:val="18"/>
              </w:rPr>
            </w:pPr>
            <w:r w:rsidRPr="004424B1">
              <w:rPr>
                <w:rFonts w:cs="Arial"/>
                <w:szCs w:val="18"/>
              </w:rPr>
              <w:t>Message</w:t>
            </w:r>
          </w:p>
        </w:tc>
        <w:tc>
          <w:tcPr>
            <w:tcW w:w="964" w:type="dxa"/>
          </w:tcPr>
          <w:p w14:paraId="5213E752" w14:textId="77777777" w:rsidR="00851D80" w:rsidRPr="004424B1" w:rsidRDefault="00851D80" w:rsidP="007B4994">
            <w:pPr>
              <w:pStyle w:val="TableCell"/>
              <w:jc w:val="center"/>
              <w:rPr>
                <w:rFonts w:cs="Arial"/>
                <w:szCs w:val="18"/>
              </w:rPr>
            </w:pPr>
            <w:r w:rsidRPr="004424B1">
              <w:rPr>
                <w:rFonts w:cs="Arial"/>
                <w:szCs w:val="18"/>
              </w:rPr>
              <w:t>Nullable</w:t>
            </w:r>
          </w:p>
        </w:tc>
        <w:tc>
          <w:tcPr>
            <w:tcW w:w="4224" w:type="dxa"/>
          </w:tcPr>
          <w:p w14:paraId="609E0988" w14:textId="289776BF" w:rsidR="00851D80" w:rsidRPr="004424B1" w:rsidRDefault="00851D80" w:rsidP="007B4994">
            <w:pPr>
              <w:pStyle w:val="TableCell"/>
              <w:jc w:val="center"/>
              <w:rPr>
                <w:rFonts w:cs="Arial"/>
                <w:szCs w:val="18"/>
              </w:rPr>
            </w:pPr>
            <w:del w:id="24199" w:author="Peter Van Der Plas" w:date="2024-12-26T13:15:00Z" w16du:dateUtc="2024-12-26T12:15:00Z">
              <w:r w:rsidRPr="004424B1" w:rsidDel="00CE35A3">
                <w:rPr>
                  <w:rFonts w:cs="Arial"/>
                  <w:szCs w:val="18"/>
                </w:rPr>
                <w:delText xml:space="preserve">Body </w:delText>
              </w:r>
            </w:del>
            <w:ins w:id="24200" w:author="Peter Van Der Plas" w:date="2024-12-26T13:15:00Z" w16du:dateUtc="2024-12-26T12:15:00Z">
              <w:r w:rsidR="00CE35A3">
                <w:rPr>
                  <w:rFonts w:cs="Arial"/>
                  <w:szCs w:val="18"/>
                </w:rPr>
                <w:t>Type</w:t>
              </w:r>
              <w:r w:rsidR="00CE35A3" w:rsidRPr="004424B1">
                <w:rPr>
                  <w:rFonts w:cs="Arial"/>
                  <w:szCs w:val="18"/>
                </w:rPr>
                <w:t xml:space="preserve"> </w:t>
              </w:r>
            </w:ins>
            <w:r w:rsidRPr="004424B1">
              <w:rPr>
                <w:rFonts w:cs="Arial"/>
                <w:szCs w:val="18"/>
              </w:rPr>
              <w:t>Signature</w:t>
            </w:r>
          </w:p>
        </w:tc>
      </w:tr>
      <w:tr w:rsidR="00851D80" w:rsidRPr="004424B1" w14:paraId="3B4A1B56" w14:textId="77777777" w:rsidTr="007B4994">
        <w:tc>
          <w:tcPr>
            <w:tcW w:w="2353" w:type="dxa"/>
            <w:shd w:val="clear" w:color="auto" w:fill="D9D9D9" w:themeFill="background1" w:themeFillShade="D9"/>
          </w:tcPr>
          <w:p w14:paraId="2725C5B9" w14:textId="77777777" w:rsidR="00851D80" w:rsidRPr="004424B1" w:rsidRDefault="00851D80"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6F1EFEF4" w14:textId="77777777" w:rsidR="00851D80" w:rsidRPr="004424B1" w:rsidRDefault="00851D80" w:rsidP="007B4994">
            <w:pPr>
              <w:pStyle w:val="TableCell"/>
              <w:jc w:val="center"/>
              <w:rPr>
                <w:rFonts w:cs="Arial"/>
                <w:szCs w:val="18"/>
              </w:rPr>
            </w:pPr>
            <w:r w:rsidRPr="004424B1">
              <w:rPr>
                <w:rFonts w:cs="Arial"/>
                <w:szCs w:val="18"/>
              </w:rPr>
              <w:t>PROGRESS</w:t>
            </w:r>
          </w:p>
        </w:tc>
        <w:tc>
          <w:tcPr>
            <w:tcW w:w="964" w:type="dxa"/>
          </w:tcPr>
          <w:p w14:paraId="1327D20D"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79B1F67D" w14:textId="31E63047" w:rsidR="00851D80" w:rsidRPr="004424B1" w:rsidRDefault="00851D80" w:rsidP="007B4994">
            <w:pPr>
              <w:pStyle w:val="TableCell"/>
              <w:jc w:val="center"/>
              <w:rPr>
                <w:rFonts w:cs="Arial"/>
                <w:szCs w:val="18"/>
              </w:rPr>
            </w:pPr>
            <w:proofErr w:type="spellStart"/>
            <w:proofErr w:type="gramStart"/>
            <w:r w:rsidRPr="004424B1">
              <w:rPr>
                <w:rFonts w:cs="Arial"/>
                <w:szCs w:val="18"/>
              </w:rPr>
              <w:t>requestRefs</w:t>
            </w:r>
            <w:proofErr w:type="spellEnd"/>
            <w:r w:rsidRPr="004424B1">
              <w:rPr>
                <w:rFonts w:cs="Arial"/>
                <w:szCs w:val="18"/>
              </w:rPr>
              <w:t xml:space="preserve"> :</w:t>
            </w:r>
            <w:proofErr w:type="gramEnd"/>
            <w:r w:rsidRPr="004424B1">
              <w:rPr>
                <w:rFonts w:cs="Arial"/>
                <w:szCs w:val="18"/>
              </w:rPr>
              <w:t xml:space="preserve"> (List &lt;MAL::ObjectRef</w:t>
            </w:r>
            <w:ins w:id="24201" w:author="Peter Van Der Plas" w:date="2025-01-01T15:53:00Z" w16du:dateUtc="2025-01-01T14:53:00Z">
              <w:r w:rsidR="008A3FBD">
                <w:rPr>
                  <w:rFonts w:cs="Arial"/>
                  <w:szCs w:val="18"/>
                </w:rPr>
                <w:t xml:space="preserve"> </w:t>
              </w:r>
            </w:ins>
            <w:r w:rsidRPr="004424B1">
              <w:rPr>
                <w:rFonts w:cs="Arial"/>
                <w:szCs w:val="18"/>
              </w:rPr>
              <w:t>&lt;RequestInstance&gt;&gt;)</w:t>
            </w:r>
          </w:p>
        </w:tc>
      </w:tr>
      <w:tr w:rsidR="00851D80" w:rsidRPr="004424B1" w14:paraId="7FECA8EF" w14:textId="77777777" w:rsidTr="007B4994">
        <w:tc>
          <w:tcPr>
            <w:tcW w:w="2353" w:type="dxa"/>
            <w:shd w:val="clear" w:color="auto" w:fill="D9D9D9" w:themeFill="background1" w:themeFillShade="D9"/>
          </w:tcPr>
          <w:p w14:paraId="25078AE2"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2D67D55F" w14:textId="77777777" w:rsidR="00851D80" w:rsidRPr="004424B1" w:rsidRDefault="00851D80" w:rsidP="007B4994">
            <w:pPr>
              <w:pStyle w:val="TableCell"/>
              <w:jc w:val="center"/>
              <w:rPr>
                <w:rFonts w:cs="Arial"/>
                <w:szCs w:val="18"/>
              </w:rPr>
            </w:pPr>
            <w:r w:rsidRPr="004424B1">
              <w:rPr>
                <w:rFonts w:cs="Arial"/>
                <w:szCs w:val="18"/>
              </w:rPr>
              <w:t>ACK</w:t>
            </w:r>
          </w:p>
        </w:tc>
        <w:tc>
          <w:tcPr>
            <w:tcW w:w="964" w:type="dxa"/>
            <w:shd w:val="clear" w:color="auto" w:fill="D9D9D9" w:themeFill="background1" w:themeFillShade="D9"/>
          </w:tcPr>
          <w:p w14:paraId="03716C1E"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shd w:val="clear" w:color="auto" w:fill="D9D9D9" w:themeFill="background1" w:themeFillShade="D9"/>
            <w:vAlign w:val="center"/>
          </w:tcPr>
          <w:p w14:paraId="314D5CC4" w14:textId="77777777" w:rsidR="00851D80" w:rsidRPr="004424B1" w:rsidRDefault="00851D80" w:rsidP="007B4994">
            <w:pPr>
              <w:pStyle w:val="TableCell"/>
              <w:jc w:val="center"/>
              <w:rPr>
                <w:rFonts w:cs="Arial"/>
                <w:szCs w:val="18"/>
              </w:rPr>
            </w:pPr>
            <w:r w:rsidRPr="004424B1">
              <w:rPr>
                <w:rFonts w:cs="Arial"/>
                <w:szCs w:val="18"/>
              </w:rPr>
              <w:t>Empty</w:t>
            </w:r>
          </w:p>
        </w:tc>
      </w:tr>
      <w:tr w:rsidR="00851D80" w:rsidRPr="004424B1" w14:paraId="487D0BCE" w14:textId="77777777" w:rsidTr="007B4994">
        <w:tc>
          <w:tcPr>
            <w:tcW w:w="2353" w:type="dxa"/>
            <w:shd w:val="clear" w:color="auto" w:fill="D9D9D9" w:themeFill="background1" w:themeFillShade="D9"/>
          </w:tcPr>
          <w:p w14:paraId="3519E1F2"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3CFDC3FA" w14:textId="77777777" w:rsidR="00851D80" w:rsidRPr="004424B1" w:rsidRDefault="00851D80" w:rsidP="007B4994">
            <w:pPr>
              <w:pStyle w:val="TableCell"/>
              <w:jc w:val="center"/>
              <w:rPr>
                <w:rFonts w:cs="Arial"/>
                <w:szCs w:val="18"/>
              </w:rPr>
            </w:pPr>
            <w:r w:rsidRPr="004424B1">
              <w:rPr>
                <w:rFonts w:cs="Arial"/>
                <w:szCs w:val="18"/>
              </w:rPr>
              <w:t>UPDATE</w:t>
            </w:r>
          </w:p>
        </w:tc>
        <w:tc>
          <w:tcPr>
            <w:tcW w:w="964" w:type="dxa"/>
          </w:tcPr>
          <w:p w14:paraId="6E541719"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2B070CA6" w14:textId="6E3897AB" w:rsidR="00851D80" w:rsidRPr="004424B1" w:rsidRDefault="00851D80" w:rsidP="007B4994">
            <w:pPr>
              <w:pStyle w:val="TableCell"/>
              <w:jc w:val="center"/>
              <w:rPr>
                <w:rFonts w:cs="Arial"/>
                <w:szCs w:val="18"/>
              </w:rPr>
            </w:pPr>
            <w:proofErr w:type="spellStart"/>
            <w:proofErr w:type="gramStart"/>
            <w:r w:rsidRPr="004424B1">
              <w:rPr>
                <w:rFonts w:cs="Arial"/>
                <w:szCs w:val="18"/>
              </w:rPr>
              <w:t>requestInstances</w:t>
            </w:r>
            <w:proofErr w:type="spellEnd"/>
            <w:r w:rsidRPr="004424B1">
              <w:rPr>
                <w:rFonts w:cs="Arial"/>
                <w:szCs w:val="18"/>
              </w:rPr>
              <w:t xml:space="preserve"> :</w:t>
            </w:r>
            <w:proofErr w:type="gramEnd"/>
            <w:r w:rsidRPr="004424B1">
              <w:rPr>
                <w:rFonts w:cs="Arial"/>
                <w:szCs w:val="18"/>
              </w:rPr>
              <w:t xml:space="preserve"> (List &lt;RequestInstance&gt;)</w:t>
            </w:r>
          </w:p>
        </w:tc>
      </w:tr>
      <w:tr w:rsidR="00851D80" w:rsidRPr="004424B1" w14:paraId="429A7757" w14:textId="77777777" w:rsidTr="007B4994">
        <w:tc>
          <w:tcPr>
            <w:tcW w:w="2353" w:type="dxa"/>
            <w:shd w:val="clear" w:color="auto" w:fill="D9D9D9" w:themeFill="background1" w:themeFillShade="D9"/>
          </w:tcPr>
          <w:p w14:paraId="003AACF7"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660A2C03" w14:textId="77777777" w:rsidR="00851D80" w:rsidRPr="004424B1" w:rsidRDefault="00851D80" w:rsidP="007B4994">
            <w:pPr>
              <w:pStyle w:val="TableCell"/>
              <w:jc w:val="center"/>
              <w:rPr>
                <w:rFonts w:cs="Arial"/>
                <w:szCs w:val="18"/>
              </w:rPr>
            </w:pPr>
            <w:r w:rsidRPr="004424B1">
              <w:rPr>
                <w:rFonts w:cs="Arial"/>
                <w:szCs w:val="18"/>
              </w:rPr>
              <w:t>RESPONSE</w:t>
            </w:r>
          </w:p>
        </w:tc>
        <w:tc>
          <w:tcPr>
            <w:tcW w:w="964" w:type="dxa"/>
          </w:tcPr>
          <w:p w14:paraId="2F475658"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5EC83B5E" w14:textId="6C8692E3" w:rsidR="00851D80" w:rsidRPr="004424B1" w:rsidRDefault="00851D80" w:rsidP="007B4994">
            <w:pPr>
              <w:pStyle w:val="TableCell"/>
              <w:jc w:val="center"/>
              <w:rPr>
                <w:rFonts w:cs="Arial"/>
                <w:szCs w:val="18"/>
              </w:rPr>
            </w:pPr>
            <w:r w:rsidRPr="004424B1">
              <w:rPr>
                <w:rFonts w:cs="Arial"/>
                <w:szCs w:val="18"/>
              </w:rPr>
              <w:t>Empty</w:t>
            </w:r>
          </w:p>
        </w:tc>
      </w:tr>
    </w:tbl>
    <w:p w14:paraId="477D31F7" w14:textId="77777777" w:rsidR="003D24B7" w:rsidRPr="004424B1" w:rsidRDefault="003D24B7" w:rsidP="0043015A">
      <w:pPr>
        <w:pStyle w:val="Heading4"/>
        <w:spacing w:before="480"/>
        <w:rPr>
          <w:lang w:val="en-GB"/>
        </w:rPr>
      </w:pPr>
      <w:r w:rsidRPr="004424B1">
        <w:rPr>
          <w:lang w:val="en-GB"/>
        </w:rPr>
        <w:t>Errors</w:t>
      </w:r>
    </w:p>
    <w:p w14:paraId="28F2AA92" w14:textId="508DC4FE" w:rsidR="00FD447D" w:rsidRPr="004424B1" w:rsidRDefault="00FD447D">
      <w:pPr>
        <w:spacing w:after="240"/>
        <w:rPr>
          <w:lang w:val="en-GB"/>
        </w:rPr>
        <w:pPrChange w:id="24202" w:author="Quinten Van Woerkom" w:date="2024-12-19T15:11:00Z" w16du:dateUtc="2024-12-19T14:11:00Z">
          <w:pPr/>
        </w:pPrChange>
      </w:pPr>
      <w:del w:id="24203" w:author="Quinten Van Woerkom" w:date="2024-12-16T16:48:00Z" w16du:dateUtc="2024-12-16T15:48:00Z">
        <w:r w:rsidRPr="004424B1" w:rsidDel="00AE6B58">
          <w:rPr>
            <w:lang w:val="en-GB"/>
          </w:rPr>
          <w:delText>In addition to standard MAL Errors, the operation may return the following MPS Errors:</w:delText>
        </w:r>
      </w:del>
      <w:ins w:id="24204"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4205" w:author="Peter Van Der Plas" w:date="2024-12-26T13:35:00Z" w16du:dateUtc="2024-12-26T12:35:00Z">
        <w:r w:rsidR="000C4F5E">
          <w:rPr>
            <w:lang w:val="en-GB"/>
          </w:rPr>
          <w:fldChar w:fldCharType="begin"/>
        </w:r>
        <w:r w:rsidR="000C4F5E">
          <w:rPr>
            <w:lang w:val="en-GB"/>
          </w:rPr>
          <w:instrText xml:space="preserve"> REF _Ref186112552 \r \h </w:instrText>
        </w:r>
      </w:ins>
      <w:r w:rsidR="000C4F5E">
        <w:rPr>
          <w:lang w:val="en-GB"/>
        </w:rPr>
      </w:r>
      <w:r w:rsidR="000C4F5E">
        <w:rPr>
          <w:lang w:val="en-GB"/>
        </w:rPr>
        <w:fldChar w:fldCharType="separate"/>
      </w:r>
      <w:ins w:id="24206" w:author="Peter Van Der Plas" w:date="2025-01-01T17:31:00Z" w16du:dateUtc="2025-01-01T16:31:00Z">
        <w:r w:rsidR="006D1623">
          <w:rPr>
            <w:lang w:val="en-GB"/>
          </w:rPr>
          <w:t>5</w:t>
        </w:r>
      </w:ins>
      <w:ins w:id="24207" w:author="Peter Van Der Plas" w:date="2024-12-26T13:35:00Z" w16du:dateUtc="2024-12-26T12:35:00Z">
        <w:r w:rsidR="000C4F5E">
          <w:rPr>
            <w:lang w:val="en-GB"/>
          </w:rPr>
          <w:fldChar w:fldCharType="end"/>
        </w:r>
      </w:ins>
      <w:ins w:id="24208" w:author="Quinten Van Woerkom" w:date="2024-12-16T16:48:00Z" w16du:dateUtc="2024-12-16T15:48:00Z">
        <w:del w:id="24209" w:author="Peter Van Der Plas" w:date="2024-12-26T13:35:00Z" w16du:dateUtc="2024-12-26T12:35:00Z">
          <w:r w:rsidR="00AE6B58" w:rsidDel="000C4F5E">
            <w:rPr>
              <w:lang w:val="en-GB"/>
            </w:rPr>
            <w:delText>5</w:delText>
          </w:r>
        </w:del>
        <w:r w:rsidR="00AE6B58">
          <w:rPr>
            <w:lang w:val="en-GB"/>
          </w:rPr>
          <w:t>.</w:t>
        </w:r>
      </w:ins>
    </w:p>
    <w:p w14:paraId="2571B25C" w14:textId="2F525EBA" w:rsidR="00426FE3" w:rsidRPr="004424B1" w:rsidDel="00BC5A1E" w:rsidRDefault="00426FE3">
      <w:pPr>
        <w:spacing w:after="240"/>
        <w:rPr>
          <w:del w:id="24210" w:author="Quinten Van Woerkom" w:date="2024-12-19T15:11:00Z" w16du:dateUtc="2024-12-19T14:11:00Z"/>
          <w:lang w:val="en-GB"/>
        </w:rPr>
        <w:pPrChange w:id="24211" w:author="Quinten Van Woerkom" w:date="2024-12-19T15:11:00Z" w16du:dateUtc="2024-12-19T14:11:00Z">
          <w:pPr>
            <w:spacing w:before="0"/>
          </w:pPr>
        </w:pPrChange>
      </w:pPr>
    </w:p>
    <w:tbl>
      <w:tblPr>
        <w:tblStyle w:val="RBTable"/>
        <w:tblW w:w="0" w:type="auto"/>
        <w:jc w:val="center"/>
        <w:tblLook w:val="04A0" w:firstRow="1" w:lastRow="0" w:firstColumn="1" w:lastColumn="0" w:noHBand="0" w:noVBand="1"/>
        <w:tblCaption w:val="SVE getRequest"/>
      </w:tblPr>
      <w:tblGrid>
        <w:gridCol w:w="2389"/>
        <w:gridCol w:w="2520"/>
      </w:tblGrid>
      <w:tr w:rsidR="00342C4E" w:rsidRPr="004424B1" w14:paraId="31879637"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B3C59B7" w14:textId="77777777" w:rsidR="00342C4E" w:rsidRPr="004424B1" w:rsidRDefault="00342C4E" w:rsidP="00306AEA">
            <w:pPr>
              <w:pStyle w:val="TableCell"/>
              <w:rPr>
                <w:rFonts w:cs="Arial"/>
                <w:szCs w:val="20"/>
              </w:rPr>
            </w:pPr>
            <w:r w:rsidRPr="004424B1">
              <w:rPr>
                <w:rFonts w:cs="Arial"/>
                <w:szCs w:val="20"/>
              </w:rPr>
              <w:lastRenderedPageBreak/>
              <w:t>Error</w:t>
            </w:r>
          </w:p>
        </w:tc>
        <w:tc>
          <w:tcPr>
            <w:tcW w:w="2520" w:type="dxa"/>
          </w:tcPr>
          <w:p w14:paraId="554ACC2C" w14:textId="77777777" w:rsidR="00342C4E" w:rsidRPr="004424B1" w:rsidRDefault="00342C4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342C4E" w:rsidRPr="004424B1" w14:paraId="3AD32683"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399A9AD7" w14:textId="77777777" w:rsidR="00342C4E" w:rsidRPr="004424B1" w:rsidRDefault="00342C4E" w:rsidP="00306AEA">
            <w:pPr>
              <w:pStyle w:val="TableCell"/>
              <w:rPr>
                <w:rFonts w:cs="Arial"/>
                <w:szCs w:val="20"/>
              </w:rPr>
            </w:pPr>
            <w:r w:rsidRPr="004424B1">
              <w:rPr>
                <w:rFonts w:cs="Arial"/>
                <w:szCs w:val="20"/>
              </w:rPr>
              <w:t>INVALID</w:t>
            </w:r>
          </w:p>
        </w:tc>
        <w:tc>
          <w:tcPr>
            <w:tcW w:w="2520" w:type="dxa"/>
          </w:tcPr>
          <w:p w14:paraId="7B33024B" w14:textId="77777777" w:rsidR="00342C4E" w:rsidRPr="004424B1" w:rsidRDefault="00342C4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41384382" w14:textId="77777777" w:rsidR="007E0F38" w:rsidRPr="004424B1" w:rsidRDefault="007E0F38" w:rsidP="0043015A">
      <w:pPr>
        <w:pStyle w:val="Heading2"/>
        <w:spacing w:before="480"/>
        <w:rPr>
          <w:lang w:val="en-GB"/>
        </w:rPr>
      </w:pPr>
      <w:bookmarkStart w:id="24212" w:name="_Ref68800723"/>
      <w:bookmarkStart w:id="24213" w:name="_Toc140093836"/>
      <w:bookmarkStart w:id="24214" w:name="_Toc161745101"/>
      <w:bookmarkStart w:id="24215" w:name="_Toc186645374"/>
      <w:r w:rsidRPr="004424B1">
        <w:rPr>
          <w:lang w:val="en-GB"/>
        </w:rPr>
        <w:t>Service:  Plan Distribution Service</w:t>
      </w:r>
      <w:bookmarkEnd w:id="24212"/>
      <w:bookmarkEnd w:id="24213"/>
      <w:bookmarkEnd w:id="24214"/>
      <w:bookmarkEnd w:id="24215"/>
    </w:p>
    <w:p w14:paraId="2682A074" w14:textId="56A980FA" w:rsidR="003470C3" w:rsidRPr="004424B1" w:rsidRDefault="00DA3BAB" w:rsidP="0043015A">
      <w:pPr>
        <w:pStyle w:val="Heading3"/>
        <w:rPr>
          <w:lang w:val="en-GB"/>
        </w:rPr>
      </w:pPr>
      <w:bookmarkStart w:id="24216" w:name="_Toc140093837"/>
      <w:del w:id="24217" w:author="Peter Van Der Plas" w:date="2024-12-26T13:16:00Z" w16du:dateUtc="2024-12-26T12:16:00Z">
        <w:r w:rsidRPr="004424B1" w:rsidDel="00CE35A3">
          <w:rPr>
            <w:lang w:val="en-GB"/>
          </w:rPr>
          <w:delText>Summary</w:delText>
        </w:r>
      </w:del>
      <w:bookmarkEnd w:id="24216"/>
      <w:ins w:id="24218" w:author="Peter Van Der Plas" w:date="2024-12-26T13:16:00Z" w16du:dateUtc="2024-12-26T12:16:00Z">
        <w:r w:rsidR="00CE35A3">
          <w:rPr>
            <w:lang w:val="en-GB"/>
          </w:rPr>
          <w:t>Overview</w:t>
        </w:r>
      </w:ins>
    </w:p>
    <w:p w14:paraId="7C52595B" w14:textId="3012B2ED" w:rsidR="00157F33" w:rsidRDefault="00E4054D">
      <w:pPr>
        <w:spacing w:after="240"/>
        <w:rPr>
          <w:ins w:id="24219" w:author="Peter Van Der Plas" w:date="2024-12-26T13:17:00Z" w16du:dateUtc="2024-12-26T12:17:00Z"/>
          <w:lang w:val="en-GB"/>
        </w:rPr>
      </w:pPr>
      <w:r w:rsidRPr="004424B1">
        <w:rPr>
          <w:lang w:val="en-GB"/>
        </w:rPr>
        <w:t>The Plan Distribution Service, introduced in</w:t>
      </w:r>
      <w:ins w:id="24220" w:author="Quinten Van Woerkom" w:date="2024-12-17T17:51:00Z" w16du:dateUtc="2024-12-17T16:51:00Z">
        <w:r w:rsidR="00780A79">
          <w:rPr>
            <w:lang w:val="en-GB"/>
          </w:rPr>
          <w:t xml:space="preserve"> </w:t>
        </w:r>
        <w:r w:rsidR="00780A79">
          <w:rPr>
            <w:lang w:val="en-GB"/>
          </w:rPr>
          <w:fldChar w:fldCharType="begin"/>
        </w:r>
        <w:r w:rsidR="00780A79">
          <w:rPr>
            <w:lang w:val="en-GB"/>
          </w:rPr>
          <w:instrText xml:space="preserve"> REF _Ref185350302 \r \h </w:instrText>
        </w:r>
      </w:ins>
      <w:r w:rsidR="00780A79">
        <w:rPr>
          <w:lang w:val="en-GB"/>
        </w:rPr>
      </w:r>
      <w:r w:rsidR="00780A79">
        <w:rPr>
          <w:lang w:val="en-GB"/>
        </w:rPr>
        <w:fldChar w:fldCharType="separate"/>
      </w:r>
      <w:ins w:id="24221" w:author="Peter Van Der Plas" w:date="2025-01-01T17:31:00Z" w16du:dateUtc="2025-01-01T16:31:00Z">
        <w:r w:rsidR="006D1623">
          <w:rPr>
            <w:lang w:val="en-GB"/>
          </w:rPr>
          <w:t>2.5.3</w:t>
        </w:r>
      </w:ins>
      <w:ins w:id="24222" w:author="Quinten Van Woerkom" w:date="2024-12-17T17:51:00Z" w16du:dateUtc="2024-12-17T16:51:00Z">
        <w:r w:rsidR="00780A79">
          <w:rPr>
            <w:lang w:val="en-GB"/>
          </w:rPr>
          <w:fldChar w:fldCharType="end"/>
        </w:r>
      </w:ins>
      <w:del w:id="24223" w:author="Quinten Van Woerkom" w:date="2024-12-17T17:51:00Z" w16du:dateUtc="2024-12-17T16:51:00Z">
        <w:r w:rsidRPr="004424B1" w:rsidDel="00780A79">
          <w:rPr>
            <w:lang w:val="en-GB"/>
          </w:rPr>
          <w:delText xml:space="preserve"> </w:delText>
        </w:r>
        <w:r w:rsidRPr="004424B1" w:rsidDel="00780A79">
          <w:rPr>
            <w:lang w:val="en-GB"/>
          </w:rPr>
          <w:fldChar w:fldCharType="begin"/>
        </w:r>
        <w:r w:rsidRPr="004424B1" w:rsidDel="00780A79">
          <w:rPr>
            <w:lang w:val="en-GB"/>
          </w:rPr>
          <w:delInstrText xml:space="preserve"> REF _Ref63533121 \r \h </w:delInstrText>
        </w:r>
        <w:r w:rsidRPr="004424B1" w:rsidDel="00780A79">
          <w:rPr>
            <w:lang w:val="en-GB"/>
          </w:rPr>
        </w:r>
        <w:r w:rsidRPr="004424B1" w:rsidDel="00780A79">
          <w:rPr>
            <w:lang w:val="en-GB"/>
          </w:rPr>
          <w:fldChar w:fldCharType="separate"/>
        </w:r>
        <w:r w:rsidR="00BF1AC4" w:rsidDel="00780A79">
          <w:rPr>
            <w:lang w:val="en-GB"/>
          </w:rPr>
          <w:delText>2.5.3</w:delText>
        </w:r>
        <w:r w:rsidRPr="004424B1" w:rsidDel="00780A79">
          <w:rPr>
            <w:lang w:val="en-GB"/>
          </w:rPr>
          <w:fldChar w:fldCharType="end"/>
        </w:r>
      </w:del>
      <w:r w:rsidRPr="004424B1">
        <w:rPr>
          <w:lang w:val="en-GB"/>
        </w:rPr>
        <w:t xml:space="preserve">, is provided by a planning function and enables its consumers to access generated plans and to receive updates on their status.  It comprises the </w:t>
      </w:r>
      <w:del w:id="24224" w:author="Peter Van Der Plas" w:date="2024-12-26T13:46:00Z" w16du:dateUtc="2024-12-26T12:46:00Z">
        <w:r w:rsidRPr="004424B1" w:rsidDel="00D33C3C">
          <w:rPr>
            <w:lang w:val="en-GB"/>
          </w:rPr>
          <w:delText xml:space="preserve">following </w:delText>
        </w:r>
      </w:del>
      <w:r w:rsidRPr="004424B1">
        <w:rPr>
          <w:lang w:val="en-GB"/>
        </w:rPr>
        <w:t>operations</w:t>
      </w:r>
      <w:ins w:id="24225" w:author="Peter Van Der Plas" w:date="2024-12-26T13:47:00Z" w16du:dateUtc="2024-12-26T12:47:00Z">
        <w:r w:rsidR="00D33C3C">
          <w:rPr>
            <w:lang w:val="en-GB"/>
          </w:rPr>
          <w:t xml:space="preserve"> defined below</w:t>
        </w:r>
      </w:ins>
      <w:r w:rsidRPr="004424B1">
        <w:rPr>
          <w:lang w:val="en-GB"/>
        </w:rPr>
        <w:t>, of which only those in capability set 1 are mandatory.</w:t>
      </w:r>
    </w:p>
    <w:p w14:paraId="047D0992" w14:textId="436FAC68" w:rsidR="00CE35A3" w:rsidRPr="004424B1" w:rsidRDefault="00CE35A3">
      <w:pPr>
        <w:pStyle w:val="Heading3"/>
        <w:spacing w:before="480" w:after="240"/>
        <w:rPr>
          <w:lang w:val="en-GB"/>
        </w:rPr>
        <w:pPrChange w:id="24226" w:author="Peter Van Der Plas" w:date="2024-12-26T13:18:00Z" w16du:dateUtc="2024-12-26T12:18:00Z">
          <w:pPr/>
        </w:pPrChange>
      </w:pPr>
      <w:ins w:id="24227" w:author="Peter Van Der Plas" w:date="2024-12-26T13:17:00Z" w16du:dateUtc="2024-12-26T12:17:00Z">
        <w:r>
          <w:rPr>
            <w:lang w:val="en-GB"/>
          </w:rPr>
          <w:t>Definition</w:t>
        </w:r>
      </w:ins>
    </w:p>
    <w:p w14:paraId="214673EC" w14:textId="7253484C" w:rsidR="00426FE3" w:rsidRPr="004424B1" w:rsidDel="0026233B" w:rsidRDefault="00426FE3">
      <w:pPr>
        <w:spacing w:after="240"/>
        <w:rPr>
          <w:del w:id="24228" w:author="Quinten Van Woerkom" w:date="2024-12-19T15:12:00Z" w16du:dateUtc="2024-12-19T14:12:00Z"/>
          <w:lang w:val="en-GB"/>
        </w:rPr>
        <w:pPrChange w:id="24229" w:author="Quinten Van Woerkom" w:date="2024-12-19T15:12:00Z" w16du:dateUtc="2024-12-19T14:12:00Z">
          <w:pPr>
            <w:spacing w:before="0"/>
          </w:pPr>
        </w:pPrChange>
      </w:pPr>
    </w:p>
    <w:tbl>
      <w:tblPr>
        <w:tblStyle w:val="RBTable"/>
        <w:tblW w:w="9242" w:type="dxa"/>
        <w:tblLayout w:type="fixed"/>
        <w:tblLook w:val="0420" w:firstRow="1" w:lastRow="0" w:firstColumn="0" w:lastColumn="0" w:noHBand="0" w:noVBand="1"/>
        <w:tblCaption w:val="SVS PlanDistribution"/>
      </w:tblPr>
      <w:tblGrid>
        <w:gridCol w:w="2399"/>
        <w:gridCol w:w="3119"/>
        <w:gridCol w:w="1276"/>
        <w:gridCol w:w="1275"/>
        <w:gridCol w:w="1173"/>
      </w:tblGrid>
      <w:tr w:rsidR="003470C3" w:rsidRPr="004424B1" w14:paraId="3376A3F7" w14:textId="77777777" w:rsidTr="00DA4257">
        <w:trPr>
          <w:cnfStyle w:val="100000000000" w:firstRow="1" w:lastRow="0" w:firstColumn="0" w:lastColumn="0" w:oddVBand="0" w:evenVBand="0" w:oddHBand="0" w:evenHBand="0" w:firstRowFirstColumn="0" w:firstRowLastColumn="0" w:lastRowFirstColumn="0" w:lastRowLastColumn="0"/>
          <w:tblHeader/>
        </w:trPr>
        <w:tc>
          <w:tcPr>
            <w:tcW w:w="2399" w:type="dxa"/>
          </w:tcPr>
          <w:p w14:paraId="340B99DA" w14:textId="77777777" w:rsidR="003470C3" w:rsidRPr="004424B1" w:rsidRDefault="003470C3" w:rsidP="003470C3">
            <w:pPr>
              <w:pStyle w:val="TableCell"/>
              <w:jc w:val="center"/>
              <w:rPr>
                <w:rFonts w:cs="Arial"/>
                <w:szCs w:val="18"/>
              </w:rPr>
            </w:pPr>
            <w:r w:rsidRPr="004424B1">
              <w:rPr>
                <w:rFonts w:cs="Arial"/>
                <w:szCs w:val="18"/>
              </w:rPr>
              <w:t>Area Identifier</w:t>
            </w:r>
          </w:p>
        </w:tc>
        <w:tc>
          <w:tcPr>
            <w:tcW w:w="3119" w:type="dxa"/>
          </w:tcPr>
          <w:p w14:paraId="3C1A085A" w14:textId="77777777" w:rsidR="003470C3" w:rsidRPr="004424B1" w:rsidRDefault="003470C3" w:rsidP="003470C3">
            <w:pPr>
              <w:pStyle w:val="TableCell"/>
              <w:jc w:val="center"/>
              <w:rPr>
                <w:rFonts w:cs="Arial"/>
                <w:szCs w:val="18"/>
              </w:rPr>
            </w:pPr>
            <w:r w:rsidRPr="004424B1">
              <w:rPr>
                <w:rFonts w:cs="Arial"/>
                <w:szCs w:val="18"/>
              </w:rPr>
              <w:t>Service Identifier</w:t>
            </w:r>
          </w:p>
        </w:tc>
        <w:tc>
          <w:tcPr>
            <w:tcW w:w="1276" w:type="dxa"/>
          </w:tcPr>
          <w:p w14:paraId="4DBF3B76" w14:textId="77777777" w:rsidR="003470C3" w:rsidRPr="004424B1" w:rsidRDefault="003470C3" w:rsidP="003470C3">
            <w:pPr>
              <w:pStyle w:val="TableCell"/>
              <w:jc w:val="center"/>
              <w:rPr>
                <w:rFonts w:cs="Arial"/>
                <w:szCs w:val="18"/>
              </w:rPr>
            </w:pPr>
            <w:r w:rsidRPr="004424B1">
              <w:rPr>
                <w:rFonts w:cs="Arial"/>
                <w:szCs w:val="18"/>
              </w:rPr>
              <w:t>Area Number</w:t>
            </w:r>
          </w:p>
        </w:tc>
        <w:tc>
          <w:tcPr>
            <w:tcW w:w="1275" w:type="dxa"/>
          </w:tcPr>
          <w:p w14:paraId="3C5904BF" w14:textId="77777777" w:rsidR="003470C3" w:rsidRPr="004424B1" w:rsidRDefault="003470C3" w:rsidP="003470C3">
            <w:pPr>
              <w:pStyle w:val="TableCell"/>
              <w:jc w:val="center"/>
              <w:rPr>
                <w:rFonts w:cs="Arial"/>
                <w:szCs w:val="18"/>
              </w:rPr>
            </w:pPr>
            <w:r w:rsidRPr="004424B1">
              <w:rPr>
                <w:rFonts w:cs="Arial"/>
                <w:szCs w:val="18"/>
              </w:rPr>
              <w:t>Service Number</w:t>
            </w:r>
          </w:p>
        </w:tc>
        <w:tc>
          <w:tcPr>
            <w:tcW w:w="1173" w:type="dxa"/>
          </w:tcPr>
          <w:p w14:paraId="3E17D5EC" w14:textId="77777777" w:rsidR="003470C3" w:rsidRPr="004424B1" w:rsidRDefault="003470C3" w:rsidP="003470C3">
            <w:pPr>
              <w:pStyle w:val="TableCell"/>
              <w:jc w:val="center"/>
              <w:rPr>
                <w:rFonts w:cs="Arial"/>
                <w:szCs w:val="18"/>
              </w:rPr>
            </w:pPr>
            <w:r w:rsidRPr="004424B1">
              <w:rPr>
                <w:rFonts w:cs="Arial"/>
                <w:szCs w:val="18"/>
              </w:rPr>
              <w:t>Area Version</w:t>
            </w:r>
          </w:p>
        </w:tc>
      </w:tr>
      <w:tr w:rsidR="003470C3" w:rsidRPr="004424B1" w14:paraId="0B10763B" w14:textId="77777777" w:rsidTr="00851D80">
        <w:tc>
          <w:tcPr>
            <w:tcW w:w="2399" w:type="dxa"/>
          </w:tcPr>
          <w:p w14:paraId="697CFD6A" w14:textId="77777777" w:rsidR="003470C3" w:rsidRPr="004424B1" w:rsidRDefault="003470C3" w:rsidP="003470C3">
            <w:pPr>
              <w:pStyle w:val="TableCell"/>
              <w:jc w:val="center"/>
              <w:rPr>
                <w:rFonts w:cs="Arial"/>
                <w:szCs w:val="18"/>
              </w:rPr>
            </w:pPr>
            <w:r w:rsidRPr="004424B1">
              <w:rPr>
                <w:rFonts w:cs="Arial"/>
                <w:szCs w:val="18"/>
              </w:rPr>
              <w:t>MPS</w:t>
            </w:r>
          </w:p>
        </w:tc>
        <w:tc>
          <w:tcPr>
            <w:tcW w:w="3119" w:type="dxa"/>
          </w:tcPr>
          <w:p w14:paraId="7B12BEAB" w14:textId="77777777" w:rsidR="003470C3" w:rsidRPr="004424B1" w:rsidRDefault="003470C3" w:rsidP="003470C3">
            <w:pPr>
              <w:pStyle w:val="TableCell"/>
              <w:jc w:val="center"/>
              <w:rPr>
                <w:rFonts w:cs="Arial"/>
                <w:szCs w:val="18"/>
              </w:rPr>
            </w:pPr>
            <w:proofErr w:type="spellStart"/>
            <w:r w:rsidRPr="004424B1">
              <w:rPr>
                <w:rFonts w:cs="Arial"/>
                <w:szCs w:val="18"/>
              </w:rPr>
              <w:t>PlanDistribution</w:t>
            </w:r>
            <w:proofErr w:type="spellEnd"/>
          </w:p>
        </w:tc>
        <w:tc>
          <w:tcPr>
            <w:tcW w:w="1276" w:type="dxa"/>
          </w:tcPr>
          <w:p w14:paraId="1929AD4B" w14:textId="1AAB7562" w:rsidR="003470C3" w:rsidRPr="004424B1" w:rsidRDefault="00017DDD" w:rsidP="003470C3">
            <w:pPr>
              <w:pStyle w:val="TableCell"/>
              <w:jc w:val="center"/>
              <w:rPr>
                <w:rFonts w:cs="Arial"/>
                <w:szCs w:val="18"/>
              </w:rPr>
            </w:pPr>
            <w:r w:rsidRPr="004424B1">
              <w:rPr>
                <w:rFonts w:cs="Arial"/>
                <w:szCs w:val="18"/>
              </w:rPr>
              <w:t>5</w:t>
            </w:r>
          </w:p>
        </w:tc>
        <w:tc>
          <w:tcPr>
            <w:tcW w:w="1275" w:type="dxa"/>
          </w:tcPr>
          <w:p w14:paraId="6EE9E3CB" w14:textId="77777777" w:rsidR="003470C3" w:rsidRPr="004424B1" w:rsidRDefault="003470C3" w:rsidP="003470C3">
            <w:pPr>
              <w:pStyle w:val="TableCell"/>
              <w:jc w:val="center"/>
              <w:rPr>
                <w:rFonts w:cs="Arial"/>
                <w:szCs w:val="18"/>
              </w:rPr>
            </w:pPr>
            <w:r w:rsidRPr="004424B1">
              <w:rPr>
                <w:rFonts w:cs="Arial"/>
                <w:szCs w:val="18"/>
              </w:rPr>
              <w:t>2</w:t>
            </w:r>
          </w:p>
        </w:tc>
        <w:tc>
          <w:tcPr>
            <w:tcW w:w="1173" w:type="dxa"/>
          </w:tcPr>
          <w:p w14:paraId="1DD4E2E0" w14:textId="77777777" w:rsidR="003470C3" w:rsidRPr="004424B1" w:rsidRDefault="003470C3" w:rsidP="003470C3">
            <w:pPr>
              <w:pStyle w:val="TableCell"/>
              <w:jc w:val="center"/>
              <w:rPr>
                <w:rFonts w:cs="Arial"/>
                <w:szCs w:val="18"/>
              </w:rPr>
            </w:pPr>
            <w:r w:rsidRPr="004424B1">
              <w:rPr>
                <w:rFonts w:cs="Arial"/>
                <w:szCs w:val="18"/>
              </w:rPr>
              <w:t>1</w:t>
            </w:r>
          </w:p>
        </w:tc>
      </w:tr>
    </w:tbl>
    <w:p w14:paraId="11947A85" w14:textId="77777777" w:rsidR="003470C3" w:rsidRPr="004424B1" w:rsidRDefault="003470C3" w:rsidP="003470C3">
      <w:pPr>
        <w:spacing w:before="0" w:line="240" w:lineRule="auto"/>
        <w:rPr>
          <w:rFonts w:ascii="Arial" w:hAnsi="Arial" w:cs="Arial"/>
          <w:sz w:val="2"/>
          <w:szCs w:val="2"/>
          <w:lang w:val="en-GB"/>
        </w:rPr>
      </w:pPr>
    </w:p>
    <w:tbl>
      <w:tblPr>
        <w:tblStyle w:val="RBTable"/>
        <w:tblW w:w="9242" w:type="dxa"/>
        <w:tblLayout w:type="fixed"/>
        <w:tblLook w:val="0420" w:firstRow="1" w:lastRow="0" w:firstColumn="0" w:lastColumn="0" w:noHBand="0" w:noVBand="1"/>
      </w:tblPr>
      <w:tblGrid>
        <w:gridCol w:w="2398"/>
        <w:gridCol w:w="4394"/>
        <w:gridCol w:w="1276"/>
        <w:gridCol w:w="1174"/>
      </w:tblGrid>
      <w:tr w:rsidR="004E3DA2" w:rsidRPr="004424B1" w14:paraId="21A7FB4D" w14:textId="77777777" w:rsidTr="00DA4257">
        <w:trPr>
          <w:cnfStyle w:val="100000000000" w:firstRow="1" w:lastRow="0" w:firstColumn="0" w:lastColumn="0" w:oddVBand="0" w:evenVBand="0" w:oddHBand="0" w:evenHBand="0" w:firstRowFirstColumn="0" w:firstRowLastColumn="0" w:lastRowFirstColumn="0" w:lastRowLastColumn="0"/>
          <w:tblHeader/>
        </w:trPr>
        <w:tc>
          <w:tcPr>
            <w:tcW w:w="2398" w:type="dxa"/>
          </w:tcPr>
          <w:p w14:paraId="082D05EE" w14:textId="77777777" w:rsidR="004E3DA2" w:rsidRPr="004424B1" w:rsidRDefault="004E3DA2" w:rsidP="003470C3">
            <w:pPr>
              <w:pStyle w:val="TableCell"/>
              <w:jc w:val="center"/>
              <w:rPr>
                <w:rFonts w:cs="Arial"/>
                <w:szCs w:val="18"/>
              </w:rPr>
            </w:pPr>
            <w:r w:rsidRPr="004424B1">
              <w:rPr>
                <w:rFonts w:cs="Arial"/>
                <w:szCs w:val="18"/>
              </w:rPr>
              <w:t>Interaction Pattern</w:t>
            </w:r>
          </w:p>
        </w:tc>
        <w:tc>
          <w:tcPr>
            <w:tcW w:w="4394" w:type="dxa"/>
          </w:tcPr>
          <w:p w14:paraId="4249251F" w14:textId="77777777" w:rsidR="004E3DA2" w:rsidRPr="004424B1" w:rsidRDefault="004E3DA2" w:rsidP="003470C3">
            <w:pPr>
              <w:pStyle w:val="TableCell"/>
              <w:jc w:val="center"/>
              <w:rPr>
                <w:rFonts w:cs="Arial"/>
                <w:szCs w:val="18"/>
              </w:rPr>
            </w:pPr>
            <w:r w:rsidRPr="004424B1">
              <w:rPr>
                <w:rFonts w:cs="Arial"/>
                <w:szCs w:val="18"/>
              </w:rPr>
              <w:t>Operation Identifier</w:t>
            </w:r>
          </w:p>
        </w:tc>
        <w:tc>
          <w:tcPr>
            <w:tcW w:w="1276" w:type="dxa"/>
          </w:tcPr>
          <w:p w14:paraId="0B21EFCE" w14:textId="77777777" w:rsidR="004E3DA2" w:rsidRPr="004424B1" w:rsidRDefault="004E3DA2" w:rsidP="003470C3">
            <w:pPr>
              <w:pStyle w:val="TableCell"/>
              <w:jc w:val="center"/>
              <w:rPr>
                <w:rFonts w:cs="Arial"/>
                <w:szCs w:val="18"/>
              </w:rPr>
            </w:pPr>
            <w:r w:rsidRPr="004424B1">
              <w:rPr>
                <w:rFonts w:cs="Arial"/>
                <w:szCs w:val="18"/>
              </w:rPr>
              <w:t>Operation Number</w:t>
            </w:r>
          </w:p>
        </w:tc>
        <w:tc>
          <w:tcPr>
            <w:tcW w:w="1174" w:type="dxa"/>
          </w:tcPr>
          <w:p w14:paraId="0E099BBB" w14:textId="77777777" w:rsidR="004E3DA2" w:rsidRPr="004424B1" w:rsidRDefault="004E3DA2" w:rsidP="003470C3">
            <w:pPr>
              <w:pStyle w:val="TableCell"/>
              <w:jc w:val="center"/>
              <w:rPr>
                <w:rFonts w:cs="Arial"/>
                <w:szCs w:val="18"/>
              </w:rPr>
            </w:pPr>
            <w:r w:rsidRPr="004424B1">
              <w:rPr>
                <w:rFonts w:cs="Arial"/>
                <w:szCs w:val="18"/>
              </w:rPr>
              <w:t>Capability Set</w:t>
            </w:r>
          </w:p>
        </w:tc>
      </w:tr>
      <w:tr w:rsidR="004E3DA2" w:rsidRPr="004424B1" w14:paraId="636ECF78" w14:textId="77777777" w:rsidTr="00851D80">
        <w:tc>
          <w:tcPr>
            <w:tcW w:w="2398" w:type="dxa"/>
          </w:tcPr>
          <w:p w14:paraId="44606C73" w14:textId="77777777" w:rsidR="004E3DA2" w:rsidRPr="004424B1" w:rsidRDefault="004E3DA2" w:rsidP="003470C3">
            <w:pPr>
              <w:pStyle w:val="TableCell"/>
              <w:jc w:val="center"/>
              <w:rPr>
                <w:rFonts w:cs="Arial"/>
                <w:szCs w:val="18"/>
              </w:rPr>
            </w:pPr>
            <w:r w:rsidRPr="004424B1">
              <w:rPr>
                <w:rFonts w:cs="Arial"/>
                <w:szCs w:val="18"/>
              </w:rPr>
              <w:t>REQUEST</w:t>
            </w:r>
          </w:p>
        </w:tc>
        <w:tc>
          <w:tcPr>
            <w:tcW w:w="4394" w:type="dxa"/>
          </w:tcPr>
          <w:p w14:paraId="422D4973" w14:textId="77777777" w:rsidR="004E3DA2" w:rsidRPr="004424B1" w:rsidRDefault="004E3DA2" w:rsidP="003470C3">
            <w:pPr>
              <w:pStyle w:val="TableCell"/>
              <w:jc w:val="center"/>
              <w:rPr>
                <w:rFonts w:cs="Arial"/>
                <w:szCs w:val="18"/>
              </w:rPr>
            </w:pPr>
            <w:proofErr w:type="spellStart"/>
            <w:r w:rsidRPr="004424B1">
              <w:rPr>
                <w:rFonts w:cs="Arial"/>
                <w:szCs w:val="18"/>
              </w:rPr>
              <w:t>getPlanSummaries</w:t>
            </w:r>
            <w:proofErr w:type="spellEnd"/>
          </w:p>
        </w:tc>
        <w:tc>
          <w:tcPr>
            <w:tcW w:w="1276" w:type="dxa"/>
          </w:tcPr>
          <w:p w14:paraId="5E679A2A" w14:textId="77777777" w:rsidR="004E3DA2" w:rsidRPr="004424B1" w:rsidRDefault="004E3DA2" w:rsidP="003470C3">
            <w:pPr>
              <w:pStyle w:val="TableCell"/>
              <w:jc w:val="center"/>
              <w:rPr>
                <w:rFonts w:cs="Arial"/>
                <w:szCs w:val="18"/>
              </w:rPr>
            </w:pPr>
            <w:r w:rsidRPr="004424B1">
              <w:rPr>
                <w:rFonts w:cs="Arial"/>
                <w:szCs w:val="18"/>
              </w:rPr>
              <w:t>1</w:t>
            </w:r>
          </w:p>
        </w:tc>
        <w:tc>
          <w:tcPr>
            <w:tcW w:w="1174" w:type="dxa"/>
            <w:vMerge w:val="restart"/>
          </w:tcPr>
          <w:p w14:paraId="4E8F1D95" w14:textId="77777777" w:rsidR="004E3DA2" w:rsidRPr="004424B1" w:rsidRDefault="004E3DA2" w:rsidP="003470C3">
            <w:pPr>
              <w:pStyle w:val="TableCell"/>
              <w:jc w:val="center"/>
              <w:rPr>
                <w:rFonts w:cs="Arial"/>
                <w:szCs w:val="18"/>
              </w:rPr>
            </w:pPr>
            <w:r w:rsidRPr="004424B1">
              <w:rPr>
                <w:rFonts w:cs="Arial"/>
                <w:szCs w:val="18"/>
              </w:rPr>
              <w:t>1</w:t>
            </w:r>
          </w:p>
        </w:tc>
      </w:tr>
      <w:tr w:rsidR="004E3DA2" w:rsidRPr="004424B1" w14:paraId="3CAB98CA" w14:textId="77777777" w:rsidTr="00851D80">
        <w:tc>
          <w:tcPr>
            <w:tcW w:w="2398" w:type="dxa"/>
          </w:tcPr>
          <w:p w14:paraId="2D1A0F7A" w14:textId="77777777" w:rsidR="004E3DA2" w:rsidRPr="004424B1" w:rsidRDefault="004E3DA2" w:rsidP="003470C3">
            <w:pPr>
              <w:pStyle w:val="TableCell"/>
              <w:jc w:val="center"/>
              <w:rPr>
                <w:rFonts w:cs="Arial"/>
                <w:szCs w:val="18"/>
              </w:rPr>
            </w:pPr>
            <w:r w:rsidRPr="004424B1">
              <w:rPr>
                <w:rFonts w:cs="Arial"/>
                <w:szCs w:val="18"/>
              </w:rPr>
              <w:t>PROGRESS</w:t>
            </w:r>
          </w:p>
        </w:tc>
        <w:tc>
          <w:tcPr>
            <w:tcW w:w="4394" w:type="dxa"/>
          </w:tcPr>
          <w:p w14:paraId="5BD08FD7" w14:textId="77777777" w:rsidR="004E3DA2" w:rsidRPr="004424B1" w:rsidRDefault="004E3DA2" w:rsidP="003470C3">
            <w:pPr>
              <w:pStyle w:val="TableCell"/>
              <w:jc w:val="center"/>
              <w:rPr>
                <w:rFonts w:cs="Arial"/>
                <w:szCs w:val="18"/>
              </w:rPr>
            </w:pPr>
            <w:proofErr w:type="spellStart"/>
            <w:r w:rsidRPr="004424B1">
              <w:rPr>
                <w:rFonts w:cs="Arial"/>
                <w:szCs w:val="18"/>
              </w:rPr>
              <w:t>getPlan</w:t>
            </w:r>
            <w:proofErr w:type="spellEnd"/>
          </w:p>
        </w:tc>
        <w:tc>
          <w:tcPr>
            <w:tcW w:w="1276" w:type="dxa"/>
          </w:tcPr>
          <w:p w14:paraId="6B2B00BF" w14:textId="77777777" w:rsidR="004E3DA2" w:rsidRPr="004424B1" w:rsidRDefault="004E3DA2" w:rsidP="003470C3">
            <w:pPr>
              <w:pStyle w:val="TableCell"/>
              <w:jc w:val="center"/>
              <w:rPr>
                <w:rFonts w:cs="Arial"/>
                <w:szCs w:val="18"/>
              </w:rPr>
            </w:pPr>
            <w:r w:rsidRPr="004424B1">
              <w:rPr>
                <w:rFonts w:cs="Arial"/>
                <w:szCs w:val="18"/>
              </w:rPr>
              <w:t>2</w:t>
            </w:r>
          </w:p>
        </w:tc>
        <w:tc>
          <w:tcPr>
            <w:tcW w:w="1174" w:type="dxa"/>
            <w:vMerge/>
          </w:tcPr>
          <w:p w14:paraId="0868EF28" w14:textId="77777777" w:rsidR="004E3DA2" w:rsidRPr="004424B1" w:rsidRDefault="004E3DA2" w:rsidP="003470C3">
            <w:pPr>
              <w:pStyle w:val="TableCell"/>
              <w:jc w:val="center"/>
              <w:rPr>
                <w:rFonts w:cs="Arial"/>
                <w:szCs w:val="18"/>
              </w:rPr>
            </w:pPr>
          </w:p>
        </w:tc>
      </w:tr>
      <w:tr w:rsidR="004E3DA2" w:rsidRPr="004424B1" w14:paraId="1414CE38" w14:textId="77777777" w:rsidTr="00851D80">
        <w:tc>
          <w:tcPr>
            <w:tcW w:w="2398" w:type="dxa"/>
          </w:tcPr>
          <w:p w14:paraId="1E114D42" w14:textId="77777777" w:rsidR="004E3DA2" w:rsidRPr="004424B1" w:rsidRDefault="004E3DA2" w:rsidP="003470C3">
            <w:pPr>
              <w:pStyle w:val="TableCell"/>
              <w:jc w:val="center"/>
              <w:rPr>
                <w:rFonts w:cs="Arial"/>
                <w:szCs w:val="18"/>
              </w:rPr>
            </w:pPr>
            <w:r w:rsidRPr="004424B1">
              <w:rPr>
                <w:rFonts w:cs="Arial"/>
                <w:szCs w:val="18"/>
              </w:rPr>
              <w:t>REQUEST</w:t>
            </w:r>
          </w:p>
        </w:tc>
        <w:tc>
          <w:tcPr>
            <w:tcW w:w="4394" w:type="dxa"/>
          </w:tcPr>
          <w:p w14:paraId="18CDA895" w14:textId="77777777" w:rsidR="004E3DA2" w:rsidRPr="004424B1" w:rsidRDefault="004E3DA2" w:rsidP="003470C3">
            <w:pPr>
              <w:pStyle w:val="TableCell"/>
              <w:jc w:val="center"/>
              <w:rPr>
                <w:rFonts w:cs="Arial"/>
                <w:szCs w:val="18"/>
              </w:rPr>
            </w:pPr>
            <w:proofErr w:type="spellStart"/>
            <w:r w:rsidRPr="004424B1">
              <w:rPr>
                <w:rFonts w:cs="Arial"/>
                <w:szCs w:val="18"/>
              </w:rPr>
              <w:t>getPlanStatus</w:t>
            </w:r>
            <w:proofErr w:type="spellEnd"/>
          </w:p>
        </w:tc>
        <w:tc>
          <w:tcPr>
            <w:tcW w:w="1276" w:type="dxa"/>
          </w:tcPr>
          <w:p w14:paraId="24C91A2C" w14:textId="77777777" w:rsidR="004E3DA2" w:rsidRPr="004424B1" w:rsidRDefault="004E3DA2" w:rsidP="003470C3">
            <w:pPr>
              <w:pStyle w:val="TableCell"/>
              <w:jc w:val="center"/>
              <w:rPr>
                <w:rFonts w:cs="Arial"/>
                <w:szCs w:val="18"/>
              </w:rPr>
            </w:pPr>
            <w:r w:rsidRPr="004424B1">
              <w:rPr>
                <w:rFonts w:cs="Arial"/>
                <w:szCs w:val="18"/>
              </w:rPr>
              <w:t>3</w:t>
            </w:r>
          </w:p>
        </w:tc>
        <w:tc>
          <w:tcPr>
            <w:tcW w:w="1174" w:type="dxa"/>
            <w:vMerge/>
          </w:tcPr>
          <w:p w14:paraId="10A48F29" w14:textId="77777777" w:rsidR="004E3DA2" w:rsidRPr="004424B1" w:rsidRDefault="004E3DA2" w:rsidP="003470C3">
            <w:pPr>
              <w:pStyle w:val="TableCell"/>
              <w:jc w:val="center"/>
              <w:rPr>
                <w:rFonts w:cs="Arial"/>
                <w:szCs w:val="18"/>
              </w:rPr>
            </w:pPr>
          </w:p>
        </w:tc>
      </w:tr>
      <w:tr w:rsidR="004E3DA2" w:rsidRPr="004424B1" w14:paraId="2BD3EA99" w14:textId="77777777" w:rsidTr="00851D80">
        <w:tc>
          <w:tcPr>
            <w:tcW w:w="2398" w:type="dxa"/>
          </w:tcPr>
          <w:p w14:paraId="7D380844" w14:textId="77777777" w:rsidR="004E3DA2" w:rsidRPr="004424B1" w:rsidRDefault="004E3DA2" w:rsidP="003470C3">
            <w:pPr>
              <w:pStyle w:val="TableCell"/>
              <w:jc w:val="center"/>
              <w:rPr>
                <w:rFonts w:cs="Arial"/>
                <w:szCs w:val="18"/>
              </w:rPr>
            </w:pPr>
            <w:r w:rsidRPr="004424B1">
              <w:rPr>
                <w:rFonts w:cs="Arial"/>
                <w:szCs w:val="18"/>
              </w:rPr>
              <w:t>PUBSUB</w:t>
            </w:r>
          </w:p>
        </w:tc>
        <w:tc>
          <w:tcPr>
            <w:tcW w:w="4394" w:type="dxa"/>
          </w:tcPr>
          <w:p w14:paraId="69A2154F" w14:textId="77777777" w:rsidR="004E3DA2" w:rsidRPr="004424B1" w:rsidRDefault="004E3DA2" w:rsidP="003470C3">
            <w:pPr>
              <w:pStyle w:val="TableCell"/>
              <w:jc w:val="center"/>
              <w:rPr>
                <w:rFonts w:cs="Arial"/>
                <w:szCs w:val="18"/>
              </w:rPr>
            </w:pPr>
            <w:proofErr w:type="spellStart"/>
            <w:r w:rsidRPr="004424B1">
              <w:rPr>
                <w:rFonts w:cs="Arial"/>
                <w:szCs w:val="18"/>
              </w:rPr>
              <w:t>monitorPlanStatus</w:t>
            </w:r>
            <w:proofErr w:type="spellEnd"/>
          </w:p>
        </w:tc>
        <w:tc>
          <w:tcPr>
            <w:tcW w:w="1276" w:type="dxa"/>
          </w:tcPr>
          <w:p w14:paraId="0A18543D" w14:textId="77777777" w:rsidR="004E3DA2" w:rsidRPr="004424B1" w:rsidRDefault="004E3DA2" w:rsidP="003470C3">
            <w:pPr>
              <w:pStyle w:val="TableCell"/>
              <w:jc w:val="center"/>
              <w:rPr>
                <w:rFonts w:cs="Arial"/>
                <w:szCs w:val="18"/>
              </w:rPr>
            </w:pPr>
            <w:r w:rsidRPr="004424B1">
              <w:rPr>
                <w:rFonts w:cs="Arial"/>
                <w:szCs w:val="18"/>
              </w:rPr>
              <w:t>4</w:t>
            </w:r>
          </w:p>
        </w:tc>
        <w:tc>
          <w:tcPr>
            <w:tcW w:w="1174" w:type="dxa"/>
          </w:tcPr>
          <w:p w14:paraId="40FC584A" w14:textId="77777777" w:rsidR="004E3DA2" w:rsidRPr="004424B1" w:rsidRDefault="004E3DA2" w:rsidP="003470C3">
            <w:pPr>
              <w:pStyle w:val="TableCell"/>
              <w:jc w:val="center"/>
              <w:rPr>
                <w:rFonts w:cs="Arial"/>
                <w:szCs w:val="18"/>
              </w:rPr>
            </w:pPr>
            <w:r w:rsidRPr="004424B1">
              <w:rPr>
                <w:rFonts w:cs="Arial"/>
                <w:szCs w:val="18"/>
              </w:rPr>
              <w:t>2</w:t>
            </w:r>
          </w:p>
        </w:tc>
      </w:tr>
      <w:tr w:rsidR="004E3DA2" w:rsidRPr="004424B1" w14:paraId="00577695" w14:textId="77777777" w:rsidTr="00851D80">
        <w:tc>
          <w:tcPr>
            <w:tcW w:w="2398" w:type="dxa"/>
          </w:tcPr>
          <w:p w14:paraId="7BDBAFA4" w14:textId="77777777" w:rsidR="004E3DA2" w:rsidRPr="004424B1" w:rsidRDefault="004E3DA2" w:rsidP="003470C3">
            <w:pPr>
              <w:pStyle w:val="TableCell"/>
              <w:jc w:val="center"/>
              <w:rPr>
                <w:rFonts w:cs="Arial"/>
                <w:szCs w:val="18"/>
              </w:rPr>
            </w:pPr>
            <w:r w:rsidRPr="004424B1">
              <w:rPr>
                <w:rFonts w:cs="Arial"/>
                <w:szCs w:val="18"/>
              </w:rPr>
              <w:t>PUBSUB</w:t>
            </w:r>
          </w:p>
        </w:tc>
        <w:tc>
          <w:tcPr>
            <w:tcW w:w="4394" w:type="dxa"/>
          </w:tcPr>
          <w:p w14:paraId="35EE3265" w14:textId="77777777" w:rsidR="004E3DA2" w:rsidRPr="004424B1" w:rsidRDefault="004E3DA2" w:rsidP="003470C3">
            <w:pPr>
              <w:pStyle w:val="TableCell"/>
              <w:jc w:val="center"/>
              <w:rPr>
                <w:rFonts w:cs="Arial"/>
                <w:szCs w:val="18"/>
              </w:rPr>
            </w:pPr>
            <w:r w:rsidRPr="004424B1">
              <w:rPr>
                <w:rFonts w:cs="Arial"/>
                <w:szCs w:val="18"/>
              </w:rPr>
              <w:t>monitorPlan</w:t>
            </w:r>
          </w:p>
        </w:tc>
        <w:tc>
          <w:tcPr>
            <w:tcW w:w="1276" w:type="dxa"/>
          </w:tcPr>
          <w:p w14:paraId="0E102470" w14:textId="77777777" w:rsidR="004E3DA2" w:rsidRPr="004424B1" w:rsidRDefault="004E3DA2" w:rsidP="003470C3">
            <w:pPr>
              <w:pStyle w:val="TableCell"/>
              <w:jc w:val="center"/>
              <w:rPr>
                <w:rFonts w:cs="Arial"/>
                <w:szCs w:val="18"/>
              </w:rPr>
            </w:pPr>
            <w:r w:rsidRPr="004424B1">
              <w:rPr>
                <w:rFonts w:cs="Arial"/>
                <w:szCs w:val="18"/>
              </w:rPr>
              <w:t>5</w:t>
            </w:r>
          </w:p>
        </w:tc>
        <w:tc>
          <w:tcPr>
            <w:tcW w:w="1174" w:type="dxa"/>
          </w:tcPr>
          <w:p w14:paraId="24B9A0B8" w14:textId="77777777" w:rsidR="004E3DA2" w:rsidRPr="004424B1" w:rsidRDefault="004E3DA2" w:rsidP="003470C3">
            <w:pPr>
              <w:pStyle w:val="TableCell"/>
              <w:jc w:val="center"/>
              <w:rPr>
                <w:rFonts w:cs="Arial"/>
                <w:szCs w:val="18"/>
              </w:rPr>
            </w:pPr>
            <w:r w:rsidRPr="004424B1">
              <w:rPr>
                <w:rFonts w:cs="Arial"/>
                <w:szCs w:val="18"/>
              </w:rPr>
              <w:t>3</w:t>
            </w:r>
          </w:p>
        </w:tc>
      </w:tr>
      <w:tr w:rsidR="004E3DA2" w:rsidRPr="004424B1" w14:paraId="05EBAEB5" w14:textId="77777777" w:rsidTr="00851D80">
        <w:tc>
          <w:tcPr>
            <w:tcW w:w="2398" w:type="dxa"/>
          </w:tcPr>
          <w:p w14:paraId="366CED66" w14:textId="77777777" w:rsidR="004E3DA2" w:rsidRPr="004424B1" w:rsidRDefault="004E3DA2" w:rsidP="003470C3">
            <w:pPr>
              <w:pStyle w:val="TableCell"/>
              <w:jc w:val="center"/>
              <w:rPr>
                <w:rFonts w:cs="Arial"/>
                <w:szCs w:val="18"/>
              </w:rPr>
            </w:pPr>
            <w:r w:rsidRPr="004424B1">
              <w:rPr>
                <w:rFonts w:cs="Arial"/>
                <w:szCs w:val="18"/>
              </w:rPr>
              <w:t>PROGRESS</w:t>
            </w:r>
          </w:p>
        </w:tc>
        <w:tc>
          <w:tcPr>
            <w:tcW w:w="4394" w:type="dxa"/>
          </w:tcPr>
          <w:p w14:paraId="0BDC2F89" w14:textId="77777777" w:rsidR="004E3DA2" w:rsidRPr="004424B1" w:rsidRDefault="004E3DA2" w:rsidP="003470C3">
            <w:pPr>
              <w:pStyle w:val="TableCell"/>
              <w:jc w:val="center"/>
              <w:rPr>
                <w:rFonts w:cs="Arial"/>
                <w:szCs w:val="18"/>
              </w:rPr>
            </w:pPr>
            <w:proofErr w:type="spellStart"/>
            <w:r w:rsidRPr="004424B1">
              <w:rPr>
                <w:rFonts w:cs="Arial"/>
                <w:szCs w:val="18"/>
              </w:rPr>
              <w:t>queryPlan</w:t>
            </w:r>
            <w:proofErr w:type="spellEnd"/>
          </w:p>
        </w:tc>
        <w:tc>
          <w:tcPr>
            <w:tcW w:w="1276" w:type="dxa"/>
          </w:tcPr>
          <w:p w14:paraId="19185597" w14:textId="77777777" w:rsidR="004E3DA2" w:rsidRPr="004424B1" w:rsidRDefault="004E3DA2" w:rsidP="003470C3">
            <w:pPr>
              <w:pStyle w:val="TableCell"/>
              <w:jc w:val="center"/>
              <w:rPr>
                <w:rFonts w:cs="Arial"/>
                <w:szCs w:val="18"/>
              </w:rPr>
            </w:pPr>
            <w:r w:rsidRPr="004424B1">
              <w:rPr>
                <w:rFonts w:cs="Arial"/>
                <w:szCs w:val="18"/>
              </w:rPr>
              <w:t>6</w:t>
            </w:r>
          </w:p>
        </w:tc>
        <w:tc>
          <w:tcPr>
            <w:tcW w:w="1174" w:type="dxa"/>
          </w:tcPr>
          <w:p w14:paraId="4EA408A0" w14:textId="77777777" w:rsidR="004E3DA2" w:rsidRPr="004424B1" w:rsidRDefault="004E3DA2" w:rsidP="003470C3">
            <w:pPr>
              <w:pStyle w:val="TableCell"/>
              <w:jc w:val="center"/>
              <w:rPr>
                <w:rFonts w:cs="Arial"/>
                <w:szCs w:val="18"/>
              </w:rPr>
            </w:pPr>
            <w:r w:rsidRPr="004424B1">
              <w:rPr>
                <w:rFonts w:cs="Arial"/>
                <w:szCs w:val="18"/>
              </w:rPr>
              <w:t>4</w:t>
            </w:r>
          </w:p>
        </w:tc>
      </w:tr>
      <w:tr w:rsidR="004E3DA2" w:rsidRPr="004424B1" w14:paraId="2A8B3808" w14:textId="77777777" w:rsidTr="00851D80">
        <w:tc>
          <w:tcPr>
            <w:tcW w:w="2398" w:type="dxa"/>
          </w:tcPr>
          <w:p w14:paraId="3D99FB4B" w14:textId="77777777" w:rsidR="004E3DA2" w:rsidRPr="004424B1" w:rsidRDefault="004E3DA2" w:rsidP="003470C3">
            <w:pPr>
              <w:pStyle w:val="TableCell"/>
              <w:jc w:val="center"/>
              <w:rPr>
                <w:rFonts w:cs="Arial"/>
                <w:szCs w:val="18"/>
              </w:rPr>
            </w:pPr>
            <w:r w:rsidRPr="004424B1">
              <w:rPr>
                <w:rFonts w:cs="Arial"/>
                <w:szCs w:val="18"/>
              </w:rPr>
              <w:t>REQUEST</w:t>
            </w:r>
          </w:p>
        </w:tc>
        <w:tc>
          <w:tcPr>
            <w:tcW w:w="4394" w:type="dxa"/>
          </w:tcPr>
          <w:p w14:paraId="574A4629" w14:textId="77777777" w:rsidR="004E3DA2" w:rsidRPr="004424B1" w:rsidRDefault="004E3DA2" w:rsidP="003470C3">
            <w:pPr>
              <w:pStyle w:val="TableCell"/>
              <w:jc w:val="center"/>
              <w:rPr>
                <w:rFonts w:cs="Arial"/>
                <w:szCs w:val="18"/>
              </w:rPr>
            </w:pPr>
            <w:proofErr w:type="spellStart"/>
            <w:r w:rsidRPr="004424B1">
              <w:rPr>
                <w:rFonts w:cs="Arial"/>
                <w:szCs w:val="18"/>
              </w:rPr>
              <w:t>getPartialPlan</w:t>
            </w:r>
            <w:proofErr w:type="spellEnd"/>
          </w:p>
        </w:tc>
        <w:tc>
          <w:tcPr>
            <w:tcW w:w="1276" w:type="dxa"/>
          </w:tcPr>
          <w:p w14:paraId="57726B89" w14:textId="77777777" w:rsidR="004E3DA2" w:rsidRPr="004424B1" w:rsidRDefault="004E3DA2" w:rsidP="003470C3">
            <w:pPr>
              <w:pStyle w:val="TableCell"/>
              <w:jc w:val="center"/>
              <w:rPr>
                <w:rFonts w:cs="Arial"/>
                <w:szCs w:val="18"/>
              </w:rPr>
            </w:pPr>
            <w:r w:rsidRPr="004424B1">
              <w:rPr>
                <w:rFonts w:cs="Arial"/>
                <w:szCs w:val="18"/>
              </w:rPr>
              <w:t>7</w:t>
            </w:r>
          </w:p>
        </w:tc>
        <w:tc>
          <w:tcPr>
            <w:tcW w:w="1174" w:type="dxa"/>
          </w:tcPr>
          <w:p w14:paraId="60D01A3B" w14:textId="77777777" w:rsidR="004E3DA2" w:rsidRPr="004424B1" w:rsidRDefault="004E3DA2" w:rsidP="003470C3">
            <w:pPr>
              <w:pStyle w:val="TableCell"/>
              <w:jc w:val="center"/>
              <w:rPr>
                <w:rFonts w:cs="Arial"/>
                <w:szCs w:val="18"/>
              </w:rPr>
            </w:pPr>
            <w:r w:rsidRPr="004424B1">
              <w:rPr>
                <w:rFonts w:cs="Arial"/>
                <w:szCs w:val="18"/>
              </w:rPr>
              <w:t>5</w:t>
            </w:r>
          </w:p>
        </w:tc>
      </w:tr>
    </w:tbl>
    <w:p w14:paraId="19DD0B9C" w14:textId="4798AACA" w:rsidR="00CE35A3" w:rsidRDefault="00CE35A3">
      <w:pPr>
        <w:pStyle w:val="Heading3"/>
        <w:spacing w:before="480"/>
        <w:rPr>
          <w:ins w:id="24230" w:author="Peter Van Der Plas" w:date="2024-12-26T13:19:00Z" w16du:dateUtc="2024-12-26T12:19:00Z"/>
        </w:rPr>
        <w:pPrChange w:id="24231" w:author="Peter Van Der Plas" w:date="2024-12-26T13:19:00Z" w16du:dateUtc="2024-12-26T12:19:00Z">
          <w:pPr>
            <w:pStyle w:val="Notelevel1"/>
          </w:pPr>
        </w:pPrChange>
      </w:pPr>
      <w:ins w:id="24232" w:author="Peter Van Der Plas" w:date="2024-12-26T13:19:00Z" w16du:dateUtc="2024-12-26T12:19:00Z">
        <w:r>
          <w:t>Discussion</w:t>
        </w:r>
      </w:ins>
    </w:p>
    <w:p w14:paraId="63DBEC09" w14:textId="69F342E9" w:rsidR="00CE35A3" w:rsidRPr="00F32FDD" w:rsidRDefault="00CE35A3">
      <w:pPr>
        <w:pStyle w:val="Heading4"/>
        <w:rPr>
          <w:ins w:id="24233" w:author="Peter Van Der Plas" w:date="2024-12-26T13:19:00Z" w16du:dateUtc="2024-12-26T12:19:00Z"/>
        </w:rPr>
        <w:pPrChange w:id="24234" w:author="Peter Van Der Plas" w:date="2024-12-26T13:19:00Z" w16du:dateUtc="2024-12-26T12:19:00Z">
          <w:pPr>
            <w:pStyle w:val="Notelevel1"/>
          </w:pPr>
        </w:pPrChange>
      </w:pPr>
      <w:ins w:id="24235" w:author="Peter Van Der Plas" w:date="2024-12-26T13:19:00Z" w16du:dateUtc="2024-12-26T12:19:00Z">
        <w:r>
          <w:rPr>
            <w:lang w:val="en-GB" w:eastAsia="en-GB"/>
          </w:rPr>
          <w:t>General</w:t>
        </w:r>
      </w:ins>
    </w:p>
    <w:p w14:paraId="39F14247" w14:textId="7D96B650" w:rsidR="00157F33" w:rsidRPr="004424B1" w:rsidRDefault="001D018B" w:rsidP="001D018B">
      <w:pPr>
        <w:pStyle w:val="Notelevel1"/>
      </w:pPr>
      <w:r w:rsidRPr="004424B1">
        <w:t>NOTE</w:t>
      </w:r>
      <w:r w:rsidRPr="004424B1">
        <w:tab/>
        <w:t>–</w:t>
      </w:r>
      <w:r w:rsidRPr="004424B1">
        <w:tab/>
        <w:t>T</w:t>
      </w:r>
      <w:r w:rsidR="00CC1F5C" w:rsidRPr="004424B1">
        <w:t xml:space="preserve">he </w:t>
      </w:r>
      <w:proofErr w:type="spellStart"/>
      <w:r w:rsidR="00CC1F5C" w:rsidRPr="004424B1">
        <w:t>getPlanStatus</w:t>
      </w:r>
      <w:proofErr w:type="spellEnd"/>
      <w:r w:rsidR="00CC1F5C" w:rsidRPr="004424B1">
        <w:t>, with the exception of the service number, is identical to the operation of the same name in the Plan Execution Control Service.</w:t>
      </w:r>
    </w:p>
    <w:p w14:paraId="7788808C" w14:textId="4B6F1BB3" w:rsidR="003470C3" w:rsidRPr="004424B1" w:rsidDel="00AB213F" w:rsidRDefault="0046661D" w:rsidP="00712F3D">
      <w:pPr>
        <w:keepNext/>
        <w:rPr>
          <w:del w:id="24236" w:author="Quinten Van Woerkom" w:date="2024-11-25T15:48:00Z" w16du:dateUtc="2024-11-25T14:48:00Z"/>
          <w:rFonts w:ascii="Arial" w:hAnsi="Arial" w:cs="Arial"/>
          <w:sz w:val="18"/>
          <w:szCs w:val="18"/>
          <w:lang w:val="en-GB"/>
        </w:rPr>
      </w:pPr>
      <w:del w:id="24237" w:author="Quinten Van Woerkom" w:date="2024-11-25T15:48:00Z" w16du:dateUtc="2024-11-25T14:48:00Z">
        <w:r w:rsidRPr="004424B1" w:rsidDel="00AB213F">
          <w:rPr>
            <w:rFonts w:ascii="Arial" w:hAnsi="Arial" w:cs="Arial"/>
            <w:noProof/>
            <w:sz w:val="18"/>
            <w:szCs w:val="18"/>
          </w:rPr>
          <w:lastRenderedPageBreak/>
          <w:drawing>
            <wp:inline distT="0" distB="0" distL="0" distR="0" wp14:anchorId="7D9C7ADC" wp14:editId="692FAF51">
              <wp:extent cx="5716987" cy="4015409"/>
              <wp:effectExtent l="0" t="0" r="0" b="4445"/>
              <wp:docPr id="669023778" name="Picture 66902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1686" b="3724"/>
                      <a:stretch/>
                    </pic:blipFill>
                    <pic:spPr bwMode="auto">
                      <a:xfrm>
                        <a:off x="0" y="0"/>
                        <a:ext cx="5716905" cy="4015351"/>
                      </a:xfrm>
                      <a:prstGeom prst="rect">
                        <a:avLst/>
                      </a:prstGeom>
                      <a:noFill/>
                      <a:ln>
                        <a:noFill/>
                      </a:ln>
                      <a:extLst>
                        <a:ext uri="{53640926-AAD7-44D8-BBD7-CCE9431645EC}">
                          <a14:shadowObscured xmlns:a14="http://schemas.microsoft.com/office/drawing/2010/main"/>
                        </a:ext>
                      </a:extLst>
                    </pic:spPr>
                  </pic:pic>
                </a:graphicData>
              </a:graphic>
            </wp:inline>
          </w:drawing>
        </w:r>
      </w:del>
    </w:p>
    <w:p w14:paraId="4AB86422" w14:textId="7E8C8AE4" w:rsidR="00712F3D" w:rsidRPr="004424B1" w:rsidDel="00AB213F" w:rsidRDefault="001D018B" w:rsidP="001D018B">
      <w:pPr>
        <w:pStyle w:val="FigureTitle"/>
        <w:rPr>
          <w:del w:id="24238" w:author="Quinten Van Woerkom" w:date="2024-11-25T15:48:00Z" w16du:dateUtc="2024-11-25T14:48:00Z"/>
          <w:noProof/>
          <w:lang w:val="en-GB"/>
        </w:rPr>
      </w:pPr>
      <w:del w:id="24239" w:author="Quinten Van Woerkom" w:date="2024-11-25T15:48:00Z" w16du:dateUtc="2024-11-25T14:48:00Z">
        <w:r w:rsidRPr="004424B1" w:rsidDel="00AB213F">
          <w:rPr>
            <w:noProof/>
            <w:lang w:val="en-GB"/>
          </w:rPr>
          <w:delText xml:space="preserve">Figure </w:delText>
        </w:r>
        <w:bookmarkStart w:id="24240" w:name="F_303PlanDistributionMandatoryOperations"/>
        <w:r w:rsidRPr="004424B1" w:rsidDel="00AB213F">
          <w:rPr>
            <w:noProof/>
            <w:lang w:val="en-GB"/>
          </w:rPr>
          <w:fldChar w:fldCharType="begin"/>
        </w:r>
        <w:r w:rsidRPr="004424B1" w:rsidDel="00AB213F">
          <w:rPr>
            <w:noProof/>
            <w:lang w:val="en-GB"/>
          </w:rPr>
          <w:delInstrText xml:space="preserve"> STYLEREF "Heading 1"\l \n \t \* MERGEFORMAT </w:delInstrText>
        </w:r>
        <w:r w:rsidRPr="004424B1" w:rsidDel="00AB213F">
          <w:rPr>
            <w:noProof/>
            <w:lang w:val="en-GB"/>
          </w:rPr>
          <w:fldChar w:fldCharType="separate"/>
        </w:r>
        <w:r w:rsidR="00BF1AC4" w:rsidDel="00AB213F">
          <w:rPr>
            <w:noProof/>
            <w:lang w:val="en-GB"/>
          </w:rPr>
          <w:delText>3</w:delText>
        </w:r>
        <w:r w:rsidRPr="004424B1" w:rsidDel="00AB213F">
          <w:rPr>
            <w:noProof/>
            <w:lang w:val="en-GB"/>
          </w:rPr>
          <w:fldChar w:fldCharType="end"/>
        </w:r>
        <w:r w:rsidRPr="004424B1" w:rsidDel="00AB213F">
          <w:rPr>
            <w:noProof/>
            <w:lang w:val="en-GB"/>
          </w:rPr>
          <w:noBreakHyphen/>
        </w:r>
        <w:r w:rsidRPr="004424B1" w:rsidDel="00AB213F">
          <w:rPr>
            <w:noProof/>
            <w:lang w:val="en-GB"/>
          </w:rPr>
          <w:fldChar w:fldCharType="begin"/>
        </w:r>
        <w:r w:rsidRPr="004424B1" w:rsidDel="00AB213F">
          <w:rPr>
            <w:noProof/>
            <w:lang w:val="en-GB"/>
          </w:rPr>
          <w:delInstrText xml:space="preserve"> SEQ Figure \s 1 \* MERGEFORMAT </w:delInstrText>
        </w:r>
        <w:r w:rsidRPr="004424B1" w:rsidDel="00AB213F">
          <w:rPr>
            <w:noProof/>
            <w:lang w:val="en-GB"/>
          </w:rPr>
          <w:fldChar w:fldCharType="separate"/>
        </w:r>
        <w:r w:rsidR="00BF1AC4" w:rsidDel="00AB213F">
          <w:rPr>
            <w:noProof/>
            <w:lang w:val="en-GB"/>
          </w:rPr>
          <w:delText>3</w:delText>
        </w:r>
        <w:r w:rsidRPr="004424B1" w:rsidDel="00AB213F">
          <w:rPr>
            <w:noProof/>
            <w:lang w:val="en-GB"/>
          </w:rPr>
          <w:fldChar w:fldCharType="end"/>
        </w:r>
        <w:bookmarkEnd w:id="24240"/>
        <w:r w:rsidRPr="004424B1" w:rsidDel="00AB213F">
          <w:rPr>
            <w:noProof/>
            <w:lang w:val="en-GB"/>
          </w:rPr>
          <w:fldChar w:fldCharType="begin"/>
        </w:r>
        <w:r w:rsidRPr="004424B1" w:rsidDel="00AB213F">
          <w:rPr>
            <w:noProof/>
            <w:lang w:val="en-GB"/>
          </w:rPr>
          <w:delInstrText xml:space="preserve"> TC \f G \l 7 "</w:delInstrText>
        </w:r>
        <w:r w:rsidRPr="004424B1" w:rsidDel="00AB213F">
          <w:rPr>
            <w:noProof/>
            <w:lang w:val="en-GB"/>
          </w:rPr>
          <w:fldChar w:fldCharType="begin"/>
        </w:r>
        <w:r w:rsidRPr="004424B1" w:rsidDel="00AB213F">
          <w:rPr>
            <w:noProof/>
            <w:lang w:val="en-GB"/>
          </w:rPr>
          <w:delInstrText xml:space="preserve"> STYLEREF "Heading 1"\l \n \t \* MERGEFORMAT </w:delInstrText>
        </w:r>
        <w:r w:rsidRPr="004424B1" w:rsidDel="00AB213F">
          <w:rPr>
            <w:noProof/>
            <w:lang w:val="en-GB"/>
          </w:rPr>
          <w:fldChar w:fldCharType="separate"/>
        </w:r>
        <w:bookmarkStart w:id="24241" w:name="_Toc158132063"/>
        <w:r w:rsidR="00BF1AC4" w:rsidDel="00AB213F">
          <w:rPr>
            <w:noProof/>
            <w:lang w:val="en-GB"/>
          </w:rPr>
          <w:delInstrText>3</w:delInstrText>
        </w:r>
        <w:r w:rsidRPr="004424B1" w:rsidDel="00AB213F">
          <w:rPr>
            <w:noProof/>
            <w:lang w:val="en-GB"/>
          </w:rPr>
          <w:fldChar w:fldCharType="end"/>
        </w:r>
        <w:r w:rsidRPr="004424B1" w:rsidDel="00AB213F">
          <w:rPr>
            <w:noProof/>
            <w:lang w:val="en-GB"/>
          </w:rPr>
          <w:delInstrText>-</w:delInstrText>
        </w:r>
        <w:r w:rsidRPr="004424B1" w:rsidDel="00AB213F">
          <w:rPr>
            <w:noProof/>
            <w:lang w:val="en-GB"/>
          </w:rPr>
          <w:fldChar w:fldCharType="begin"/>
        </w:r>
        <w:r w:rsidRPr="004424B1" w:rsidDel="00AB213F">
          <w:rPr>
            <w:noProof/>
            <w:lang w:val="en-GB"/>
          </w:rPr>
          <w:delInstrText xml:space="preserve"> SEQ Figure_TOC \s 1 \* MERGEFORMAT </w:delInstrText>
        </w:r>
        <w:r w:rsidRPr="004424B1" w:rsidDel="00AB213F">
          <w:rPr>
            <w:noProof/>
            <w:lang w:val="en-GB"/>
          </w:rPr>
          <w:fldChar w:fldCharType="separate"/>
        </w:r>
        <w:r w:rsidR="00BF1AC4" w:rsidDel="00AB213F">
          <w:rPr>
            <w:noProof/>
            <w:lang w:val="en-GB"/>
          </w:rPr>
          <w:delInstrText>3</w:delInstrText>
        </w:r>
        <w:r w:rsidRPr="004424B1" w:rsidDel="00AB213F">
          <w:rPr>
            <w:noProof/>
            <w:lang w:val="en-GB"/>
          </w:rPr>
          <w:fldChar w:fldCharType="end"/>
        </w:r>
        <w:r w:rsidRPr="004424B1" w:rsidDel="00AB213F">
          <w:rPr>
            <w:noProof/>
            <w:lang w:val="en-GB"/>
          </w:rPr>
          <w:tab/>
        </w:r>
        <w:r w:rsidR="009143D8" w:rsidRPr="004424B1" w:rsidDel="00AB213F">
          <w:rPr>
            <w:noProof/>
            <w:lang w:val="en-GB"/>
          </w:rPr>
          <w:delInstrText>Plan Distribution Mandatory Operations</w:delInstrText>
        </w:r>
        <w:bookmarkEnd w:id="24241"/>
        <w:r w:rsidRPr="004424B1" w:rsidDel="00AB213F">
          <w:rPr>
            <w:noProof/>
            <w:lang w:val="en-GB"/>
          </w:rPr>
          <w:delInstrText>"</w:delInstrText>
        </w:r>
        <w:r w:rsidRPr="004424B1" w:rsidDel="00AB213F">
          <w:rPr>
            <w:noProof/>
            <w:lang w:val="en-GB"/>
          </w:rPr>
          <w:fldChar w:fldCharType="end"/>
        </w:r>
        <w:r w:rsidRPr="004424B1" w:rsidDel="00AB213F">
          <w:rPr>
            <w:noProof/>
            <w:lang w:val="en-GB"/>
          </w:rPr>
          <w:delText>:  Plan Distribution Mandatory Operations</w:delText>
        </w:r>
      </w:del>
    </w:p>
    <w:p w14:paraId="1EE64E23" w14:textId="77777777" w:rsidR="00514C3E" w:rsidRPr="004424B1" w:rsidRDefault="00514C3E" w:rsidP="00514C3E">
      <w:pPr>
        <w:rPr>
          <w:lang w:val="en-GB"/>
        </w:rPr>
      </w:pPr>
      <w:r w:rsidRPr="004424B1">
        <w:rPr>
          <w:lang w:val="en-GB"/>
        </w:rPr>
        <w:t>The mandatory operations of capability set 1 allow a service consumer to access plans, or the status of plans, generated by a planning function.</w:t>
      </w:r>
    </w:p>
    <w:p w14:paraId="045049C5" w14:textId="4A6DBA38" w:rsidR="00862DA8" w:rsidRPr="004424B1" w:rsidRDefault="00862DA8" w:rsidP="00514C3E">
      <w:pPr>
        <w:rPr>
          <w:lang w:val="en-GB"/>
        </w:rPr>
      </w:pPr>
      <w:r w:rsidRPr="004424B1">
        <w:rPr>
          <w:lang w:val="en-GB"/>
        </w:rPr>
        <w:t>To retrieve a</w:t>
      </w:r>
      <w:r w:rsidR="00541CF2" w:rsidRPr="004424B1">
        <w:rPr>
          <w:lang w:val="en-GB"/>
        </w:rPr>
        <w:t xml:space="preserve"> Plan</w:t>
      </w:r>
      <w:r w:rsidRPr="004424B1">
        <w:rPr>
          <w:lang w:val="en-GB"/>
        </w:rPr>
        <w:t>, the consumer needs to have the identity of that</w:t>
      </w:r>
      <w:r w:rsidR="00541CF2" w:rsidRPr="004424B1">
        <w:rPr>
          <w:lang w:val="en-GB"/>
        </w:rPr>
        <w:t xml:space="preserve"> Plan</w:t>
      </w:r>
      <w:r w:rsidRPr="004424B1">
        <w:rPr>
          <w:lang w:val="en-GB"/>
        </w:rPr>
        <w:t xml:space="preserve"> (</w:t>
      </w:r>
      <w:r w:rsidR="00A70BBF" w:rsidRPr="004424B1">
        <w:rPr>
          <w:lang w:val="en-GB"/>
        </w:rPr>
        <w:t>key</w:t>
      </w:r>
      <w:r w:rsidRPr="004424B1">
        <w:rPr>
          <w:lang w:val="en-GB"/>
        </w:rPr>
        <w:t xml:space="preserve"> and optionally version).  A reference to the output</w:t>
      </w:r>
      <w:r w:rsidR="00541CF2" w:rsidRPr="004424B1">
        <w:rPr>
          <w:lang w:val="en-GB"/>
        </w:rPr>
        <w:t xml:space="preserve"> Plan</w:t>
      </w:r>
      <w:r w:rsidRPr="004424B1">
        <w:rPr>
          <w:lang w:val="en-GB"/>
        </w:rPr>
        <w:t xml:space="preserve"> associated with a planning request may have been received through planning request service feedback.  Otherwise, the consumer must use the </w:t>
      </w:r>
      <w:proofErr w:type="spellStart"/>
      <w:r w:rsidRPr="004424B1">
        <w:rPr>
          <w:lang w:val="en-GB"/>
        </w:rPr>
        <w:t>getPlanSummaries</w:t>
      </w:r>
      <w:proofErr w:type="spellEnd"/>
      <w:r w:rsidRPr="004424B1">
        <w:rPr>
          <w:lang w:val="en-GB"/>
        </w:rPr>
        <w:t xml:space="preserve"> operation to discover available plans.</w:t>
      </w:r>
    </w:p>
    <w:p w14:paraId="172AAEC2" w14:textId="4ED0C236" w:rsidR="00514C3E" w:rsidRPr="004424B1" w:rsidRDefault="00514C3E" w:rsidP="00514C3E">
      <w:pPr>
        <w:rPr>
          <w:lang w:val="en-GB"/>
        </w:rPr>
      </w:pPr>
      <w:r w:rsidRPr="004424B1">
        <w:rPr>
          <w:lang w:val="en-GB"/>
        </w:rPr>
        <w:t xml:space="preserve">The </w:t>
      </w:r>
      <w:proofErr w:type="spellStart"/>
      <w:r w:rsidRPr="004424B1">
        <w:rPr>
          <w:lang w:val="en-GB"/>
        </w:rPr>
        <w:t>getPlanSummaries</w:t>
      </w:r>
      <w:proofErr w:type="spellEnd"/>
      <w:r w:rsidRPr="004424B1">
        <w:rPr>
          <w:lang w:val="en-GB"/>
        </w:rPr>
        <w:t xml:space="preserve"> operation returns </w:t>
      </w:r>
      <w:proofErr w:type="spellStart"/>
      <w:r w:rsidR="00D6239E" w:rsidRPr="004424B1">
        <w:rPr>
          <w:lang w:val="en-GB"/>
        </w:rPr>
        <w:t>PlanSummaries</w:t>
      </w:r>
      <w:proofErr w:type="spellEnd"/>
      <w:r w:rsidRPr="004424B1">
        <w:rPr>
          <w:lang w:val="en-GB"/>
        </w:rPr>
        <w:t xml:space="preserve"> for the set of currently available plans that meet the specified filter criteria.  </w:t>
      </w:r>
      <w:r w:rsidR="00D6239E" w:rsidRPr="004424B1">
        <w:rPr>
          <w:lang w:val="en-GB"/>
        </w:rPr>
        <w:t>These</w:t>
      </w:r>
      <w:r w:rsidRPr="004424B1">
        <w:rPr>
          <w:lang w:val="en-GB"/>
        </w:rPr>
        <w:t xml:space="preserve"> give the identity of the plans, the associated plan information (context and descriptive fields) and the current status of the</w:t>
      </w:r>
      <w:r w:rsidR="001D018B" w:rsidRPr="004424B1">
        <w:rPr>
          <w:lang w:val="en-GB"/>
        </w:rPr>
        <w:t xml:space="preserve"> Plan</w:t>
      </w:r>
      <w:r w:rsidRPr="004424B1">
        <w:rPr>
          <w:lang w:val="en-GB"/>
        </w:rPr>
        <w:t xml:space="preserve">, but </w:t>
      </w:r>
      <w:r w:rsidR="00D6239E" w:rsidRPr="004424B1">
        <w:rPr>
          <w:lang w:val="en-GB"/>
        </w:rPr>
        <w:t>do</w:t>
      </w:r>
      <w:r w:rsidRPr="004424B1">
        <w:rPr>
          <w:lang w:val="en-GB"/>
        </w:rPr>
        <w:t xml:space="preserve"> not include the full content of the plans.</w:t>
      </w:r>
    </w:p>
    <w:p w14:paraId="5B7F180D" w14:textId="77777777" w:rsidR="00862DA8" w:rsidRPr="004424B1" w:rsidRDefault="00862DA8" w:rsidP="00514C3E">
      <w:pPr>
        <w:rPr>
          <w:lang w:val="en-GB"/>
        </w:rPr>
      </w:pPr>
      <w:r w:rsidRPr="004424B1">
        <w:rPr>
          <w:lang w:val="en-GB"/>
        </w:rPr>
        <w:t xml:space="preserve">The </w:t>
      </w:r>
      <w:proofErr w:type="spellStart"/>
      <w:r w:rsidRPr="004424B1">
        <w:rPr>
          <w:lang w:val="en-GB"/>
        </w:rPr>
        <w:t>getPlan</w:t>
      </w:r>
      <w:proofErr w:type="spellEnd"/>
      <w:r w:rsidRPr="004424B1">
        <w:rPr>
          <w:lang w:val="en-GB"/>
        </w:rPr>
        <w:t xml:space="preserve"> operation returns the full content of the referenced </w:t>
      </w:r>
      <w:r w:rsidR="009A2EA4" w:rsidRPr="004424B1">
        <w:rPr>
          <w:lang w:val="en-GB"/>
        </w:rPr>
        <w:t>Plan(s)</w:t>
      </w:r>
      <w:r w:rsidRPr="004424B1">
        <w:rPr>
          <w:lang w:val="en-GB"/>
        </w:rPr>
        <w:t>.</w:t>
      </w:r>
    </w:p>
    <w:p w14:paraId="35CA80D1" w14:textId="351AB17E" w:rsidR="00862DA8" w:rsidRPr="004424B1" w:rsidRDefault="00862DA8" w:rsidP="00514C3E">
      <w:pPr>
        <w:rPr>
          <w:lang w:val="en-GB"/>
        </w:rPr>
      </w:pPr>
      <w:r w:rsidRPr="004424B1">
        <w:rPr>
          <w:lang w:val="en-GB"/>
        </w:rPr>
        <w:t xml:space="preserve">The </w:t>
      </w:r>
      <w:proofErr w:type="spellStart"/>
      <w:r w:rsidRPr="004424B1">
        <w:rPr>
          <w:lang w:val="en-GB"/>
        </w:rPr>
        <w:t>getPlanStatus</w:t>
      </w:r>
      <w:proofErr w:type="spellEnd"/>
      <w:r w:rsidRPr="004424B1">
        <w:rPr>
          <w:lang w:val="en-GB"/>
        </w:rPr>
        <w:t xml:space="preserve"> operation returns only the </w:t>
      </w:r>
      <w:r w:rsidR="00D6239E" w:rsidRPr="004424B1">
        <w:rPr>
          <w:lang w:val="en-GB"/>
        </w:rPr>
        <w:t>current status of the referenced</w:t>
      </w:r>
      <w:r w:rsidR="00541CF2" w:rsidRPr="004424B1">
        <w:rPr>
          <w:lang w:val="en-GB"/>
        </w:rPr>
        <w:t xml:space="preserve"> </w:t>
      </w:r>
      <w:commentRangeStart w:id="24242"/>
      <w:r w:rsidR="00541CF2" w:rsidRPr="004424B1">
        <w:rPr>
          <w:lang w:val="en-GB"/>
        </w:rPr>
        <w:t>Plan</w:t>
      </w:r>
      <w:del w:id="24243" w:author="Quinten Van Woerkom" w:date="2024-11-25T13:32:00Z" w16du:dateUtc="2024-11-25T12:32:00Z">
        <w:r w:rsidR="00541CF2" w:rsidRPr="004424B1" w:rsidDel="00795E28">
          <w:rPr>
            <w:lang w:val="en-GB"/>
          </w:rPr>
          <w:delText xml:space="preserve"> </w:delText>
        </w:r>
      </w:del>
      <w:r w:rsidR="00D6239E" w:rsidRPr="004424B1">
        <w:rPr>
          <w:lang w:val="en-GB"/>
        </w:rPr>
        <w:t>(s)</w:t>
      </w:r>
      <w:commentRangeEnd w:id="24242"/>
      <w:r w:rsidR="00795E28">
        <w:rPr>
          <w:rStyle w:val="CommentReference"/>
        </w:rPr>
        <w:commentReference w:id="24242"/>
      </w:r>
      <w:r w:rsidR="00D6239E" w:rsidRPr="004424B1">
        <w:rPr>
          <w:lang w:val="en-GB"/>
        </w:rPr>
        <w:t xml:space="preserve"> as </w:t>
      </w:r>
      <w:proofErr w:type="spellStart"/>
      <w:r w:rsidR="00D6239E" w:rsidRPr="004424B1">
        <w:rPr>
          <w:lang w:val="en-GB"/>
        </w:rPr>
        <w:t>PlanUpdates</w:t>
      </w:r>
      <w:proofErr w:type="spellEnd"/>
      <w:r w:rsidR="00D6239E" w:rsidRPr="004424B1">
        <w:rPr>
          <w:lang w:val="en-GB"/>
        </w:rPr>
        <w:t>.</w:t>
      </w:r>
    </w:p>
    <w:p w14:paraId="34BCA074" w14:textId="12F64B5C" w:rsidR="00712F3D" w:rsidRPr="004424B1" w:rsidDel="00AB213F" w:rsidRDefault="00095B01" w:rsidP="00712F3D">
      <w:pPr>
        <w:keepNext/>
        <w:rPr>
          <w:del w:id="24244" w:author="Quinten Van Woerkom" w:date="2024-11-25T15:48:00Z" w16du:dateUtc="2024-11-25T14:48:00Z"/>
          <w:lang w:val="en-GB"/>
        </w:rPr>
      </w:pPr>
      <w:del w:id="24245" w:author="Quinten Van Woerkom" w:date="2024-11-25T15:48:00Z" w16du:dateUtc="2024-11-25T14:48:00Z">
        <w:r w:rsidRPr="004424B1" w:rsidDel="00AB213F">
          <w:rPr>
            <w:noProof/>
          </w:rPr>
          <w:lastRenderedPageBreak/>
          <w:drawing>
            <wp:inline distT="0" distB="0" distL="0" distR="0" wp14:anchorId="6E16C466" wp14:editId="100C596A">
              <wp:extent cx="5716905" cy="60579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33">
                        <a:extLst>
                          <a:ext uri="{28A0092B-C50C-407E-A947-70E740481C1C}">
                            <a14:useLocalDpi xmlns:a14="http://schemas.microsoft.com/office/drawing/2010/main" val="0"/>
                          </a:ext>
                        </a:extLst>
                      </a:blip>
                      <a:srcRect b="2384"/>
                      <a:stretch/>
                    </pic:blipFill>
                    <pic:spPr bwMode="auto">
                      <a:xfrm>
                        <a:off x="0" y="0"/>
                        <a:ext cx="5716905" cy="6057900"/>
                      </a:xfrm>
                      <a:prstGeom prst="rect">
                        <a:avLst/>
                      </a:prstGeom>
                      <a:noFill/>
                      <a:ln>
                        <a:noFill/>
                      </a:ln>
                      <a:extLst>
                        <a:ext uri="{53640926-AAD7-44D8-BBD7-CCE9431645EC}">
                          <a14:shadowObscured xmlns:a14="http://schemas.microsoft.com/office/drawing/2010/main"/>
                        </a:ext>
                      </a:extLst>
                    </pic:spPr>
                  </pic:pic>
                </a:graphicData>
              </a:graphic>
            </wp:inline>
          </w:drawing>
        </w:r>
      </w:del>
    </w:p>
    <w:p w14:paraId="43644367" w14:textId="4748A478" w:rsidR="00712F3D" w:rsidRPr="004424B1" w:rsidDel="00AB213F" w:rsidRDefault="001D018B" w:rsidP="001D018B">
      <w:pPr>
        <w:pStyle w:val="FigureTitle"/>
        <w:rPr>
          <w:del w:id="24246" w:author="Quinten Van Woerkom" w:date="2024-11-25T15:48:00Z" w16du:dateUtc="2024-11-25T14:48:00Z"/>
          <w:noProof/>
          <w:lang w:val="en-GB"/>
        </w:rPr>
      </w:pPr>
      <w:del w:id="24247" w:author="Quinten Van Woerkom" w:date="2024-11-25T15:48:00Z" w16du:dateUtc="2024-11-25T14:48:00Z">
        <w:r w:rsidRPr="004424B1" w:rsidDel="00AB213F">
          <w:rPr>
            <w:noProof/>
            <w:lang w:val="en-GB"/>
          </w:rPr>
          <w:delText xml:space="preserve">Figure </w:delText>
        </w:r>
        <w:bookmarkStart w:id="24248" w:name="F_304PlanDistributionMonitoringOperation"/>
        <w:r w:rsidRPr="004424B1" w:rsidDel="00AB213F">
          <w:rPr>
            <w:noProof/>
            <w:lang w:val="en-GB"/>
          </w:rPr>
          <w:fldChar w:fldCharType="begin"/>
        </w:r>
        <w:r w:rsidRPr="004424B1" w:rsidDel="00AB213F">
          <w:rPr>
            <w:noProof/>
            <w:lang w:val="en-GB"/>
          </w:rPr>
          <w:delInstrText xml:space="preserve"> STYLEREF "Heading 1"\l \n \t \* MERGEFORMAT </w:delInstrText>
        </w:r>
        <w:r w:rsidRPr="004424B1" w:rsidDel="00AB213F">
          <w:rPr>
            <w:noProof/>
            <w:lang w:val="en-GB"/>
          </w:rPr>
          <w:fldChar w:fldCharType="separate"/>
        </w:r>
        <w:r w:rsidR="00BF1AC4" w:rsidDel="00AB213F">
          <w:rPr>
            <w:noProof/>
            <w:lang w:val="en-GB"/>
          </w:rPr>
          <w:delText>3</w:delText>
        </w:r>
        <w:r w:rsidRPr="004424B1" w:rsidDel="00AB213F">
          <w:rPr>
            <w:noProof/>
            <w:lang w:val="en-GB"/>
          </w:rPr>
          <w:fldChar w:fldCharType="end"/>
        </w:r>
        <w:r w:rsidRPr="004424B1" w:rsidDel="00AB213F">
          <w:rPr>
            <w:noProof/>
            <w:lang w:val="en-GB"/>
          </w:rPr>
          <w:noBreakHyphen/>
        </w:r>
        <w:r w:rsidRPr="004424B1" w:rsidDel="00AB213F">
          <w:rPr>
            <w:noProof/>
            <w:lang w:val="en-GB"/>
          </w:rPr>
          <w:fldChar w:fldCharType="begin"/>
        </w:r>
        <w:r w:rsidRPr="004424B1" w:rsidDel="00AB213F">
          <w:rPr>
            <w:noProof/>
            <w:lang w:val="en-GB"/>
          </w:rPr>
          <w:delInstrText xml:space="preserve"> SEQ Figure \s 1 \* MERGEFORMAT </w:delInstrText>
        </w:r>
        <w:r w:rsidRPr="004424B1" w:rsidDel="00AB213F">
          <w:rPr>
            <w:noProof/>
            <w:lang w:val="en-GB"/>
          </w:rPr>
          <w:fldChar w:fldCharType="separate"/>
        </w:r>
        <w:r w:rsidR="00BF1AC4" w:rsidDel="00AB213F">
          <w:rPr>
            <w:noProof/>
            <w:lang w:val="en-GB"/>
          </w:rPr>
          <w:delText>4</w:delText>
        </w:r>
        <w:r w:rsidRPr="004424B1" w:rsidDel="00AB213F">
          <w:rPr>
            <w:noProof/>
            <w:lang w:val="en-GB"/>
          </w:rPr>
          <w:fldChar w:fldCharType="end"/>
        </w:r>
        <w:bookmarkEnd w:id="24248"/>
        <w:r w:rsidRPr="004424B1" w:rsidDel="00AB213F">
          <w:rPr>
            <w:noProof/>
            <w:lang w:val="en-GB"/>
          </w:rPr>
          <w:fldChar w:fldCharType="begin"/>
        </w:r>
        <w:r w:rsidRPr="004424B1" w:rsidDel="00AB213F">
          <w:rPr>
            <w:noProof/>
            <w:lang w:val="en-GB"/>
          </w:rPr>
          <w:delInstrText xml:space="preserve"> TC \f G \l 7 "</w:delInstrText>
        </w:r>
        <w:r w:rsidRPr="004424B1" w:rsidDel="00AB213F">
          <w:rPr>
            <w:noProof/>
            <w:lang w:val="en-GB"/>
          </w:rPr>
          <w:fldChar w:fldCharType="begin"/>
        </w:r>
        <w:r w:rsidRPr="004424B1" w:rsidDel="00AB213F">
          <w:rPr>
            <w:noProof/>
            <w:lang w:val="en-GB"/>
          </w:rPr>
          <w:delInstrText xml:space="preserve"> STYLEREF "Heading 1"\l \n \t \* MERGEFORMAT </w:delInstrText>
        </w:r>
        <w:r w:rsidRPr="004424B1" w:rsidDel="00AB213F">
          <w:rPr>
            <w:noProof/>
            <w:lang w:val="en-GB"/>
          </w:rPr>
          <w:fldChar w:fldCharType="separate"/>
        </w:r>
        <w:bookmarkStart w:id="24249" w:name="_Toc158132064"/>
        <w:r w:rsidR="00BF1AC4" w:rsidDel="00AB213F">
          <w:rPr>
            <w:noProof/>
            <w:lang w:val="en-GB"/>
          </w:rPr>
          <w:delInstrText>3</w:delInstrText>
        </w:r>
        <w:r w:rsidRPr="004424B1" w:rsidDel="00AB213F">
          <w:rPr>
            <w:noProof/>
            <w:lang w:val="en-GB"/>
          </w:rPr>
          <w:fldChar w:fldCharType="end"/>
        </w:r>
        <w:r w:rsidRPr="004424B1" w:rsidDel="00AB213F">
          <w:rPr>
            <w:noProof/>
            <w:lang w:val="en-GB"/>
          </w:rPr>
          <w:delInstrText>-</w:delInstrText>
        </w:r>
        <w:r w:rsidRPr="004424B1" w:rsidDel="00AB213F">
          <w:rPr>
            <w:noProof/>
            <w:lang w:val="en-GB"/>
          </w:rPr>
          <w:fldChar w:fldCharType="begin"/>
        </w:r>
        <w:r w:rsidRPr="004424B1" w:rsidDel="00AB213F">
          <w:rPr>
            <w:noProof/>
            <w:lang w:val="en-GB"/>
          </w:rPr>
          <w:delInstrText xml:space="preserve"> SEQ Figure_TOC \s 1 \* MERGEFORMAT </w:delInstrText>
        </w:r>
        <w:r w:rsidRPr="004424B1" w:rsidDel="00AB213F">
          <w:rPr>
            <w:noProof/>
            <w:lang w:val="en-GB"/>
          </w:rPr>
          <w:fldChar w:fldCharType="separate"/>
        </w:r>
        <w:r w:rsidR="00BF1AC4" w:rsidDel="00AB213F">
          <w:rPr>
            <w:noProof/>
            <w:lang w:val="en-GB"/>
          </w:rPr>
          <w:delInstrText>4</w:delInstrText>
        </w:r>
        <w:r w:rsidRPr="004424B1" w:rsidDel="00AB213F">
          <w:rPr>
            <w:noProof/>
            <w:lang w:val="en-GB"/>
          </w:rPr>
          <w:fldChar w:fldCharType="end"/>
        </w:r>
        <w:r w:rsidRPr="004424B1" w:rsidDel="00AB213F">
          <w:rPr>
            <w:noProof/>
            <w:lang w:val="en-GB"/>
          </w:rPr>
          <w:tab/>
        </w:r>
        <w:r w:rsidR="009143D8" w:rsidRPr="004424B1" w:rsidDel="00AB213F">
          <w:rPr>
            <w:noProof/>
            <w:lang w:val="en-GB"/>
          </w:rPr>
          <w:delInstrText>Plan Distribution Monitoring Operations</w:delInstrText>
        </w:r>
        <w:bookmarkEnd w:id="24249"/>
        <w:r w:rsidRPr="004424B1" w:rsidDel="00AB213F">
          <w:rPr>
            <w:noProof/>
            <w:lang w:val="en-GB"/>
          </w:rPr>
          <w:delInstrText>"</w:delInstrText>
        </w:r>
        <w:r w:rsidRPr="004424B1" w:rsidDel="00AB213F">
          <w:rPr>
            <w:noProof/>
            <w:lang w:val="en-GB"/>
          </w:rPr>
          <w:fldChar w:fldCharType="end"/>
        </w:r>
        <w:r w:rsidRPr="004424B1" w:rsidDel="00AB213F">
          <w:rPr>
            <w:noProof/>
            <w:lang w:val="en-GB"/>
          </w:rPr>
          <w:delText>:  Plan Distribution Monitoring Operations</w:delText>
        </w:r>
      </w:del>
    </w:p>
    <w:p w14:paraId="787AA845" w14:textId="77777777" w:rsidR="009A2EA4" w:rsidRPr="004424B1" w:rsidRDefault="00D6239E" w:rsidP="003470C3">
      <w:pPr>
        <w:rPr>
          <w:lang w:val="en-GB"/>
        </w:rPr>
      </w:pPr>
      <w:r w:rsidRPr="004424B1">
        <w:rPr>
          <w:lang w:val="en-GB"/>
        </w:rPr>
        <w:t xml:space="preserve">Where supported, the </w:t>
      </w:r>
      <w:proofErr w:type="spellStart"/>
      <w:r w:rsidR="00A37475" w:rsidRPr="004424B1">
        <w:rPr>
          <w:lang w:val="en-GB"/>
        </w:rPr>
        <w:t>monitorPlanStatus</w:t>
      </w:r>
      <w:proofErr w:type="spellEnd"/>
      <w:r w:rsidR="00A37475" w:rsidRPr="004424B1">
        <w:rPr>
          <w:lang w:val="en-GB"/>
        </w:rPr>
        <w:t xml:space="preserve"> operation enables the consumer</w:t>
      </w:r>
      <w:r w:rsidRPr="004424B1">
        <w:rPr>
          <w:lang w:val="en-GB"/>
        </w:rPr>
        <w:t xml:space="preserve"> to </w:t>
      </w:r>
      <w:r w:rsidR="00A37475" w:rsidRPr="004424B1">
        <w:rPr>
          <w:lang w:val="en-GB"/>
        </w:rPr>
        <w:t>subscribe to automatic notification</w:t>
      </w:r>
      <w:r w:rsidRPr="004424B1">
        <w:rPr>
          <w:lang w:val="en-GB"/>
        </w:rPr>
        <w:t xml:space="preserve"> of changes in status of plans</w:t>
      </w:r>
      <w:r w:rsidR="00A37475" w:rsidRPr="004424B1">
        <w:rPr>
          <w:lang w:val="en-GB"/>
        </w:rPr>
        <w:t xml:space="preserve"> as </w:t>
      </w:r>
      <w:proofErr w:type="spellStart"/>
      <w:r w:rsidR="00A37475" w:rsidRPr="004424B1">
        <w:rPr>
          <w:lang w:val="en-GB"/>
        </w:rPr>
        <w:t>PlanUpdates</w:t>
      </w:r>
      <w:proofErr w:type="spellEnd"/>
      <w:r w:rsidR="009A2EA4" w:rsidRPr="004424B1">
        <w:rPr>
          <w:lang w:val="en-GB"/>
        </w:rPr>
        <w:t>.</w:t>
      </w:r>
      <w:r w:rsidR="00A37475" w:rsidRPr="004424B1">
        <w:rPr>
          <w:lang w:val="en-GB"/>
        </w:rPr>
        <w:t xml:space="preserve">  </w:t>
      </w:r>
      <w:proofErr w:type="gramStart"/>
      <w:r w:rsidR="00A37475" w:rsidRPr="004424B1">
        <w:rPr>
          <w:lang w:val="en-GB"/>
        </w:rPr>
        <w:t>Similarly</w:t>
      </w:r>
      <w:proofErr w:type="gramEnd"/>
      <w:r w:rsidR="00A37475" w:rsidRPr="004424B1">
        <w:rPr>
          <w:lang w:val="en-GB"/>
        </w:rPr>
        <w:t xml:space="preserve"> t</w:t>
      </w:r>
      <w:r w:rsidR="009A2EA4" w:rsidRPr="004424B1">
        <w:rPr>
          <w:lang w:val="en-GB"/>
        </w:rPr>
        <w:t>he monitorPlan operation forwards new Plans matching the subscription to the consumer.</w:t>
      </w:r>
    </w:p>
    <w:p w14:paraId="149667D0" w14:textId="1720F548" w:rsidR="00712F3D" w:rsidRPr="004424B1" w:rsidDel="00AB213F" w:rsidRDefault="0046661D" w:rsidP="003470C3">
      <w:pPr>
        <w:rPr>
          <w:del w:id="24250" w:author="Quinten Van Woerkom" w:date="2024-11-25T15:48:00Z" w16du:dateUtc="2024-11-25T14:48:00Z"/>
          <w:rFonts w:ascii="Arial" w:hAnsi="Arial" w:cs="Arial"/>
          <w:sz w:val="18"/>
          <w:szCs w:val="18"/>
          <w:lang w:val="en-GB"/>
        </w:rPr>
      </w:pPr>
      <w:del w:id="24251" w:author="Quinten Van Woerkom" w:date="2024-11-25T15:48:00Z" w16du:dateUtc="2024-11-25T14:48:00Z">
        <w:r w:rsidRPr="004424B1" w:rsidDel="00AB213F">
          <w:rPr>
            <w:rFonts w:ascii="Arial" w:hAnsi="Arial" w:cs="Arial"/>
            <w:noProof/>
            <w:sz w:val="18"/>
            <w:szCs w:val="18"/>
          </w:rPr>
          <w:lastRenderedPageBreak/>
          <w:drawing>
            <wp:inline distT="0" distB="0" distL="0" distR="0" wp14:anchorId="7AEBE883" wp14:editId="3C4F7F26">
              <wp:extent cx="5716905" cy="3267075"/>
              <wp:effectExtent l="0" t="0" r="0" b="0"/>
              <wp:docPr id="209387340" name="Picture 20938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b="4457"/>
                      <a:stretch/>
                    </pic:blipFill>
                    <pic:spPr bwMode="auto">
                      <a:xfrm>
                        <a:off x="0" y="0"/>
                        <a:ext cx="5716905" cy="3267075"/>
                      </a:xfrm>
                      <a:prstGeom prst="rect">
                        <a:avLst/>
                      </a:prstGeom>
                      <a:noFill/>
                      <a:ln>
                        <a:noFill/>
                      </a:ln>
                      <a:extLst>
                        <a:ext uri="{53640926-AAD7-44D8-BBD7-CCE9431645EC}">
                          <a14:shadowObscured xmlns:a14="http://schemas.microsoft.com/office/drawing/2010/main"/>
                        </a:ext>
                      </a:extLst>
                    </pic:spPr>
                  </pic:pic>
                </a:graphicData>
              </a:graphic>
            </wp:inline>
          </w:drawing>
        </w:r>
      </w:del>
    </w:p>
    <w:p w14:paraId="69195D11" w14:textId="78DF2CBA" w:rsidR="00712F3D" w:rsidRPr="004424B1" w:rsidDel="00AB213F" w:rsidRDefault="001D018B" w:rsidP="001D018B">
      <w:pPr>
        <w:pStyle w:val="FigureTitle"/>
        <w:rPr>
          <w:del w:id="24252" w:author="Quinten Van Woerkom" w:date="2024-11-25T15:48:00Z" w16du:dateUtc="2024-11-25T14:48:00Z"/>
          <w:noProof/>
          <w:lang w:val="en-GB"/>
        </w:rPr>
      </w:pPr>
      <w:del w:id="24253" w:author="Quinten Van Woerkom" w:date="2024-11-25T15:48:00Z" w16du:dateUtc="2024-11-25T14:48:00Z">
        <w:r w:rsidRPr="004424B1" w:rsidDel="00AB213F">
          <w:rPr>
            <w:noProof/>
            <w:lang w:val="en-GB"/>
          </w:rPr>
          <w:delText xml:space="preserve">Figure </w:delText>
        </w:r>
        <w:bookmarkStart w:id="24254" w:name="F_305PlanDistributionSpecialOperations"/>
        <w:r w:rsidRPr="004424B1" w:rsidDel="00AB213F">
          <w:rPr>
            <w:noProof/>
            <w:lang w:val="en-GB"/>
          </w:rPr>
          <w:fldChar w:fldCharType="begin"/>
        </w:r>
        <w:r w:rsidRPr="004424B1" w:rsidDel="00AB213F">
          <w:rPr>
            <w:noProof/>
            <w:lang w:val="en-GB"/>
          </w:rPr>
          <w:delInstrText xml:space="preserve"> STYLEREF "Heading 1"\l \n \t \* MERGEFORMAT </w:delInstrText>
        </w:r>
        <w:r w:rsidRPr="004424B1" w:rsidDel="00AB213F">
          <w:rPr>
            <w:noProof/>
            <w:lang w:val="en-GB"/>
          </w:rPr>
          <w:fldChar w:fldCharType="separate"/>
        </w:r>
        <w:r w:rsidR="00BF1AC4" w:rsidDel="00AB213F">
          <w:rPr>
            <w:noProof/>
            <w:lang w:val="en-GB"/>
          </w:rPr>
          <w:delText>3</w:delText>
        </w:r>
        <w:r w:rsidRPr="004424B1" w:rsidDel="00AB213F">
          <w:rPr>
            <w:noProof/>
            <w:lang w:val="en-GB"/>
          </w:rPr>
          <w:fldChar w:fldCharType="end"/>
        </w:r>
        <w:r w:rsidRPr="004424B1" w:rsidDel="00AB213F">
          <w:rPr>
            <w:noProof/>
            <w:lang w:val="en-GB"/>
          </w:rPr>
          <w:noBreakHyphen/>
        </w:r>
        <w:r w:rsidRPr="004424B1" w:rsidDel="00AB213F">
          <w:rPr>
            <w:noProof/>
            <w:lang w:val="en-GB"/>
          </w:rPr>
          <w:fldChar w:fldCharType="begin"/>
        </w:r>
        <w:r w:rsidRPr="004424B1" w:rsidDel="00AB213F">
          <w:rPr>
            <w:noProof/>
            <w:lang w:val="en-GB"/>
          </w:rPr>
          <w:delInstrText xml:space="preserve"> SEQ Figure \s 1 \* MERGEFORMAT </w:delInstrText>
        </w:r>
        <w:r w:rsidRPr="004424B1" w:rsidDel="00AB213F">
          <w:rPr>
            <w:noProof/>
            <w:lang w:val="en-GB"/>
          </w:rPr>
          <w:fldChar w:fldCharType="separate"/>
        </w:r>
        <w:r w:rsidR="00BF1AC4" w:rsidDel="00AB213F">
          <w:rPr>
            <w:noProof/>
            <w:lang w:val="en-GB"/>
          </w:rPr>
          <w:delText>5</w:delText>
        </w:r>
        <w:r w:rsidRPr="004424B1" w:rsidDel="00AB213F">
          <w:rPr>
            <w:noProof/>
            <w:lang w:val="en-GB"/>
          </w:rPr>
          <w:fldChar w:fldCharType="end"/>
        </w:r>
        <w:bookmarkEnd w:id="24254"/>
        <w:r w:rsidRPr="004424B1" w:rsidDel="00AB213F">
          <w:rPr>
            <w:noProof/>
            <w:lang w:val="en-GB"/>
          </w:rPr>
          <w:fldChar w:fldCharType="begin"/>
        </w:r>
        <w:r w:rsidRPr="004424B1" w:rsidDel="00AB213F">
          <w:rPr>
            <w:noProof/>
            <w:lang w:val="en-GB"/>
          </w:rPr>
          <w:delInstrText xml:space="preserve"> TC \f G \l 7 "</w:delInstrText>
        </w:r>
        <w:r w:rsidRPr="004424B1" w:rsidDel="00AB213F">
          <w:rPr>
            <w:noProof/>
            <w:lang w:val="en-GB"/>
          </w:rPr>
          <w:fldChar w:fldCharType="begin"/>
        </w:r>
        <w:r w:rsidRPr="004424B1" w:rsidDel="00AB213F">
          <w:rPr>
            <w:noProof/>
            <w:lang w:val="en-GB"/>
          </w:rPr>
          <w:delInstrText xml:space="preserve"> STYLEREF "Heading 1"\l \n \t \* MERGEFORMAT </w:delInstrText>
        </w:r>
        <w:r w:rsidRPr="004424B1" w:rsidDel="00AB213F">
          <w:rPr>
            <w:noProof/>
            <w:lang w:val="en-GB"/>
          </w:rPr>
          <w:fldChar w:fldCharType="separate"/>
        </w:r>
        <w:bookmarkStart w:id="24255" w:name="_Toc158132065"/>
        <w:r w:rsidR="00BF1AC4" w:rsidDel="00AB213F">
          <w:rPr>
            <w:noProof/>
            <w:lang w:val="en-GB"/>
          </w:rPr>
          <w:delInstrText>3</w:delInstrText>
        </w:r>
        <w:r w:rsidRPr="004424B1" w:rsidDel="00AB213F">
          <w:rPr>
            <w:noProof/>
            <w:lang w:val="en-GB"/>
          </w:rPr>
          <w:fldChar w:fldCharType="end"/>
        </w:r>
        <w:r w:rsidRPr="004424B1" w:rsidDel="00AB213F">
          <w:rPr>
            <w:noProof/>
            <w:lang w:val="en-GB"/>
          </w:rPr>
          <w:delInstrText>-</w:delInstrText>
        </w:r>
        <w:r w:rsidRPr="004424B1" w:rsidDel="00AB213F">
          <w:rPr>
            <w:noProof/>
            <w:lang w:val="en-GB"/>
          </w:rPr>
          <w:fldChar w:fldCharType="begin"/>
        </w:r>
        <w:r w:rsidRPr="004424B1" w:rsidDel="00AB213F">
          <w:rPr>
            <w:noProof/>
            <w:lang w:val="en-GB"/>
          </w:rPr>
          <w:delInstrText xml:space="preserve"> SEQ Figure_TOC \s 1 \* MERGEFORMAT </w:delInstrText>
        </w:r>
        <w:r w:rsidRPr="004424B1" w:rsidDel="00AB213F">
          <w:rPr>
            <w:noProof/>
            <w:lang w:val="en-GB"/>
          </w:rPr>
          <w:fldChar w:fldCharType="separate"/>
        </w:r>
        <w:r w:rsidR="00BF1AC4" w:rsidDel="00AB213F">
          <w:rPr>
            <w:noProof/>
            <w:lang w:val="en-GB"/>
          </w:rPr>
          <w:delInstrText>5</w:delInstrText>
        </w:r>
        <w:r w:rsidRPr="004424B1" w:rsidDel="00AB213F">
          <w:rPr>
            <w:noProof/>
            <w:lang w:val="en-GB"/>
          </w:rPr>
          <w:fldChar w:fldCharType="end"/>
        </w:r>
        <w:r w:rsidRPr="004424B1" w:rsidDel="00AB213F">
          <w:rPr>
            <w:noProof/>
            <w:lang w:val="en-GB"/>
          </w:rPr>
          <w:tab/>
        </w:r>
        <w:r w:rsidR="009143D8" w:rsidRPr="004424B1" w:rsidDel="00AB213F">
          <w:rPr>
            <w:noProof/>
            <w:lang w:val="en-GB"/>
          </w:rPr>
          <w:delInstrText>Plan Distribution Special Operations</w:delInstrText>
        </w:r>
        <w:bookmarkEnd w:id="24255"/>
        <w:r w:rsidRPr="004424B1" w:rsidDel="00AB213F">
          <w:rPr>
            <w:noProof/>
            <w:lang w:val="en-GB"/>
          </w:rPr>
          <w:delInstrText>"</w:delInstrText>
        </w:r>
        <w:r w:rsidRPr="004424B1" w:rsidDel="00AB213F">
          <w:rPr>
            <w:noProof/>
            <w:lang w:val="en-GB"/>
          </w:rPr>
          <w:fldChar w:fldCharType="end"/>
        </w:r>
        <w:r w:rsidRPr="004424B1" w:rsidDel="00AB213F">
          <w:rPr>
            <w:noProof/>
            <w:lang w:val="en-GB"/>
          </w:rPr>
          <w:delText>:  Plan Distribution Special Operations</w:delText>
        </w:r>
      </w:del>
    </w:p>
    <w:p w14:paraId="0D145276" w14:textId="77777777" w:rsidR="00A37475" w:rsidRPr="004424B1" w:rsidRDefault="00B0794A" w:rsidP="00A37475">
      <w:pPr>
        <w:rPr>
          <w:lang w:val="en-GB"/>
        </w:rPr>
      </w:pPr>
      <w:r w:rsidRPr="004424B1">
        <w:rPr>
          <w:lang w:val="en-GB"/>
        </w:rPr>
        <w:t>Two further non-mandatory operations allow more complex selection of plans.</w:t>
      </w:r>
    </w:p>
    <w:p w14:paraId="5FAC20F4" w14:textId="6698677A" w:rsidR="00B0794A" w:rsidRPr="004424B1" w:rsidRDefault="00B0794A" w:rsidP="00A37475">
      <w:pPr>
        <w:rPr>
          <w:lang w:val="en-GB"/>
        </w:rPr>
      </w:pPr>
      <w:r w:rsidRPr="004424B1">
        <w:rPr>
          <w:lang w:val="en-GB"/>
        </w:rPr>
        <w:t xml:space="preserve">The </w:t>
      </w:r>
      <w:proofErr w:type="spellStart"/>
      <w:r w:rsidRPr="004424B1">
        <w:rPr>
          <w:lang w:val="en-GB"/>
        </w:rPr>
        <w:t>queryPlan</w:t>
      </w:r>
      <w:proofErr w:type="spellEnd"/>
      <w:r w:rsidRPr="004424B1">
        <w:rPr>
          <w:lang w:val="en-GB"/>
        </w:rPr>
        <w:t xml:space="preserve"> operation allows the consumer to request plans based on multiple query criteria, including various header </w:t>
      </w:r>
      <w:del w:id="24256" w:author="Quinten Van Woerkom" w:date="2024-11-25T14:42:00Z" w16du:dateUtc="2024-11-25T13:42:00Z">
        <w:r w:rsidRPr="004424B1" w:rsidDel="00006133">
          <w:rPr>
            <w:lang w:val="en-GB"/>
          </w:rPr>
          <w:delText>attribute</w:delText>
        </w:r>
      </w:del>
      <w:ins w:id="24257" w:author="Quinten Van Woerkom" w:date="2024-11-25T14:42:00Z" w16du:dateUtc="2024-11-25T13:42:00Z">
        <w:r w:rsidR="00006133">
          <w:rPr>
            <w:lang w:val="en-GB"/>
          </w:rPr>
          <w:t>field</w:t>
        </w:r>
      </w:ins>
      <w:r w:rsidRPr="004424B1">
        <w:rPr>
          <w:lang w:val="en-GB"/>
        </w:rPr>
        <w:t>s and on whether the</w:t>
      </w:r>
      <w:r w:rsidR="00541CF2" w:rsidRPr="004424B1">
        <w:rPr>
          <w:lang w:val="en-GB"/>
        </w:rPr>
        <w:t xml:space="preserve"> Plan</w:t>
      </w:r>
      <w:r w:rsidRPr="004424B1">
        <w:rPr>
          <w:lang w:val="en-GB"/>
        </w:rPr>
        <w:t xml:space="preserve"> includes specific planning activities or events.</w:t>
      </w:r>
    </w:p>
    <w:p w14:paraId="6979114C" w14:textId="594C2ABD" w:rsidR="00B0794A" w:rsidRPr="004424B1" w:rsidRDefault="00B0794A" w:rsidP="00406962">
      <w:pPr>
        <w:rPr>
          <w:lang w:val="en-GB"/>
        </w:rPr>
      </w:pPr>
      <w:r w:rsidRPr="004424B1">
        <w:rPr>
          <w:lang w:val="en-GB"/>
        </w:rPr>
        <w:t xml:space="preserve">The </w:t>
      </w:r>
      <w:proofErr w:type="spellStart"/>
      <w:r w:rsidRPr="004424B1">
        <w:rPr>
          <w:lang w:val="en-GB"/>
        </w:rPr>
        <w:t>getPartialPlan</w:t>
      </w:r>
      <w:proofErr w:type="spellEnd"/>
      <w:r w:rsidRPr="004424B1">
        <w:rPr>
          <w:lang w:val="en-GB"/>
        </w:rPr>
        <w:t xml:space="preserve"> operation allows the consumer to request a subset of a</w:t>
      </w:r>
      <w:r w:rsidR="00541CF2" w:rsidRPr="004424B1">
        <w:rPr>
          <w:lang w:val="en-GB"/>
        </w:rPr>
        <w:t xml:space="preserve"> Plan</w:t>
      </w:r>
      <w:r w:rsidRPr="004424B1">
        <w:rPr>
          <w:lang w:val="en-GB"/>
        </w:rPr>
        <w:t xml:space="preserve">, based on the domain, </w:t>
      </w:r>
      <w:proofErr w:type="spellStart"/>
      <w:r w:rsidRPr="004424B1">
        <w:rPr>
          <w:lang w:val="en-GB"/>
        </w:rPr>
        <w:t>subPlan</w:t>
      </w:r>
      <w:proofErr w:type="spellEnd"/>
      <w:r w:rsidRPr="004424B1">
        <w:rPr>
          <w:lang w:val="en-GB"/>
        </w:rPr>
        <w:t xml:space="preserve"> allocation</w:t>
      </w:r>
      <w:r w:rsidR="00406962" w:rsidRPr="004424B1">
        <w:rPr>
          <w:lang w:val="en-GB"/>
        </w:rPr>
        <w:t>,</w:t>
      </w:r>
      <w:r w:rsidRPr="004424B1">
        <w:rPr>
          <w:lang w:val="en-GB"/>
        </w:rPr>
        <w:t xml:space="preserve"> or tags associated with the contained planning activities, as well as a period of the plan based on time, position</w:t>
      </w:r>
      <w:r w:rsidR="00406962" w:rsidRPr="004424B1">
        <w:rPr>
          <w:lang w:val="en-GB"/>
        </w:rPr>
        <w:t>,</w:t>
      </w:r>
      <w:r w:rsidRPr="004424B1">
        <w:rPr>
          <w:lang w:val="en-GB"/>
        </w:rPr>
        <w:t xml:space="preserve"> or events.</w:t>
      </w:r>
    </w:p>
    <w:p w14:paraId="6E673A7F" w14:textId="4BFFF46C" w:rsidR="00A37475" w:rsidRPr="004424B1" w:rsidRDefault="00EE0EA4">
      <w:pPr>
        <w:pStyle w:val="Heading4"/>
        <w:spacing w:before="480"/>
        <w:rPr>
          <w:lang w:val="en-GB"/>
        </w:rPr>
        <w:pPrChange w:id="24258" w:author="Peter Van Der Plas" w:date="2024-12-26T13:20:00Z" w16du:dateUtc="2024-12-26T12:20:00Z">
          <w:pPr>
            <w:pStyle w:val="Heading3"/>
            <w:spacing w:before="480"/>
          </w:pPr>
        </w:pPrChange>
      </w:pPr>
      <w:bookmarkStart w:id="24259" w:name="_Toc140093838"/>
      <w:r w:rsidRPr="004424B1">
        <w:rPr>
          <w:lang w:val="en-GB"/>
        </w:rPr>
        <w:t xml:space="preserve">MPS </w:t>
      </w:r>
      <w:del w:id="24260" w:author="Quinten Van Woerkom" w:date="2024-12-16T17:48:00Z" w16du:dateUtc="2024-12-16T16:48:00Z">
        <w:r w:rsidRPr="004424B1" w:rsidDel="00D951F6">
          <w:rPr>
            <w:lang w:val="en-GB"/>
          </w:rPr>
          <w:delText>Data Item</w:delText>
        </w:r>
      </w:del>
      <w:ins w:id="24261" w:author="Quinten Van Woerkom" w:date="2024-12-16T17:48:00Z" w16du:dateUtc="2024-12-16T16:48:00Z">
        <w:r w:rsidR="00D951F6">
          <w:rPr>
            <w:lang w:val="en-GB"/>
          </w:rPr>
          <w:t>Service Object</w:t>
        </w:r>
      </w:ins>
      <w:r w:rsidRPr="004424B1">
        <w:rPr>
          <w:lang w:val="en-GB"/>
        </w:rPr>
        <w:t>s</w:t>
      </w:r>
      <w:bookmarkEnd w:id="24259"/>
    </w:p>
    <w:p w14:paraId="093C0A75" w14:textId="7F4FE5E8" w:rsidR="00B0794A" w:rsidRPr="004424B1" w:rsidRDefault="00EE0EA4" w:rsidP="00B0794A">
      <w:pPr>
        <w:rPr>
          <w:lang w:val="en-GB"/>
        </w:rPr>
      </w:pPr>
      <w:r w:rsidRPr="004424B1">
        <w:rPr>
          <w:lang w:val="en-GB"/>
        </w:rPr>
        <w:t xml:space="preserve">MPS </w:t>
      </w:r>
      <w:del w:id="24262" w:author="Quinten Van Woerkom" w:date="2024-12-16T17:46:00Z" w16du:dateUtc="2024-12-16T16:46:00Z">
        <w:r w:rsidRPr="004424B1" w:rsidDel="00D951F6">
          <w:rPr>
            <w:lang w:val="en-GB"/>
          </w:rPr>
          <w:delText>data item</w:delText>
        </w:r>
      </w:del>
      <w:ins w:id="24263" w:author="Quinten Van Woerkom" w:date="2024-12-16T17:46:00Z" w16du:dateUtc="2024-12-16T16:46:00Z">
        <w:r w:rsidR="00D951F6">
          <w:rPr>
            <w:lang w:val="en-GB"/>
          </w:rPr>
          <w:t>service object</w:t>
        </w:r>
      </w:ins>
      <w:r w:rsidRPr="004424B1">
        <w:rPr>
          <w:lang w:val="en-GB"/>
        </w:rPr>
        <w:t>s</w:t>
      </w:r>
      <w:r w:rsidR="00B0794A" w:rsidRPr="004424B1">
        <w:rPr>
          <w:lang w:val="en-GB"/>
        </w:rPr>
        <w:t xml:space="preserve"> relevant to the plan distribution service and their relationships are defined within the MPS</w:t>
      </w:r>
      <w:r w:rsidR="00534DC6" w:rsidRPr="004424B1">
        <w:rPr>
          <w:lang w:val="en-GB"/>
        </w:rPr>
        <w:t xml:space="preserve"> in</w:t>
      </w:r>
      <w:r w:rsidR="00B0794A" w:rsidRPr="004424B1">
        <w:rPr>
          <w:lang w:val="en-GB"/>
        </w:rPr>
        <w:t>formation</w:t>
      </w:r>
      <w:r w:rsidR="00534DC6" w:rsidRPr="004424B1">
        <w:rPr>
          <w:lang w:val="en-GB"/>
        </w:rPr>
        <w:t xml:space="preserve"> mo</w:t>
      </w:r>
      <w:r w:rsidR="00B0794A" w:rsidRPr="004424B1">
        <w:rPr>
          <w:lang w:val="en-GB"/>
        </w:rPr>
        <w:t xml:space="preserve">del in </w:t>
      </w:r>
      <w:r w:rsidR="00B0794A" w:rsidRPr="004424B1">
        <w:rPr>
          <w:lang w:val="en-GB"/>
        </w:rPr>
        <w:fldChar w:fldCharType="begin"/>
      </w:r>
      <w:r w:rsidR="00B0794A" w:rsidRPr="004424B1">
        <w:rPr>
          <w:lang w:val="en-GB"/>
        </w:rPr>
        <w:instrText xml:space="preserve"> REF _Ref60919968 \r \h </w:instrText>
      </w:r>
      <w:r w:rsidR="00B0794A" w:rsidRPr="004424B1">
        <w:rPr>
          <w:lang w:val="en-GB"/>
        </w:rPr>
      </w:r>
      <w:r w:rsidR="00B0794A" w:rsidRPr="004424B1">
        <w:rPr>
          <w:lang w:val="en-GB"/>
        </w:rPr>
        <w:fldChar w:fldCharType="separate"/>
      </w:r>
      <w:ins w:id="24264" w:author="Peter Van Der Plas" w:date="2025-01-01T17:31:00Z" w16du:dateUtc="2025-01-01T16:31:00Z">
        <w:r w:rsidR="006D1623">
          <w:rPr>
            <w:lang w:val="en-GB"/>
          </w:rPr>
          <w:t>4.5</w:t>
        </w:r>
      </w:ins>
      <w:ins w:id="24265" w:author="Quinten Van Woerkom" w:date="2024-12-18T10:28:00Z" w16du:dateUtc="2024-12-18T09:28:00Z">
        <w:del w:id="24266" w:author="Peter Van Der Plas" w:date="2024-12-25T18:53:00Z" w16du:dateUtc="2024-12-25T17:53:00Z">
          <w:r w:rsidR="00825522" w:rsidDel="00547CCE">
            <w:rPr>
              <w:lang w:val="en-GB"/>
            </w:rPr>
            <w:delText>4.5</w:delText>
          </w:r>
        </w:del>
      </w:ins>
      <w:del w:id="24267" w:author="Peter Van Der Plas" w:date="2024-12-25T18:53:00Z" w16du:dateUtc="2024-12-25T17:53:00Z">
        <w:r w:rsidR="00BF1AC4" w:rsidDel="00547CCE">
          <w:rPr>
            <w:lang w:val="en-GB"/>
          </w:rPr>
          <w:delText>4.2</w:delText>
        </w:r>
      </w:del>
      <w:r w:rsidR="00B0794A" w:rsidRPr="004424B1">
        <w:rPr>
          <w:lang w:val="en-GB"/>
        </w:rPr>
        <w:fldChar w:fldCharType="end"/>
      </w:r>
      <w:r w:rsidR="00B0794A" w:rsidRPr="004424B1">
        <w:rPr>
          <w:lang w:val="en-GB"/>
        </w:rPr>
        <w:t>.</w:t>
      </w:r>
    </w:p>
    <w:p w14:paraId="5F69E8C5" w14:textId="10B2F7E1" w:rsidR="00B0794A" w:rsidRPr="004424B1" w:rsidRDefault="00B0794A" w:rsidP="00B0794A">
      <w:pPr>
        <w:rPr>
          <w:lang w:val="en-GB"/>
        </w:rPr>
      </w:pPr>
      <w:r w:rsidRPr="004424B1">
        <w:rPr>
          <w:lang w:val="en-GB"/>
        </w:rPr>
        <w:t>The following MO</w:t>
      </w:r>
      <w:r w:rsidR="00534DC6" w:rsidRPr="004424B1">
        <w:rPr>
          <w:lang w:val="en-GB"/>
        </w:rPr>
        <w:t xml:space="preserve"> ob</w:t>
      </w:r>
      <w:r w:rsidRPr="004424B1">
        <w:rPr>
          <w:lang w:val="en-GB"/>
        </w:rPr>
        <w:t>jects are directly applicable to the service:</w:t>
      </w:r>
    </w:p>
    <w:p w14:paraId="7D13A53B" w14:textId="5416B82A" w:rsidR="00B0794A" w:rsidRPr="004424B1" w:rsidRDefault="00B0794A" w:rsidP="003A4612">
      <w:pPr>
        <w:pStyle w:val="List"/>
        <w:numPr>
          <w:ilvl w:val="0"/>
          <w:numId w:val="34"/>
        </w:numPr>
        <w:tabs>
          <w:tab w:val="clear" w:pos="360"/>
          <w:tab w:val="left" w:pos="720"/>
        </w:tabs>
        <w:ind w:left="720"/>
      </w:pPr>
      <w:r w:rsidRPr="004424B1">
        <w:t>Plan</w:t>
      </w:r>
      <w:r w:rsidR="001D018B" w:rsidRPr="004424B1">
        <w:t>.</w:t>
      </w:r>
    </w:p>
    <w:p w14:paraId="75B6B633" w14:textId="46AC9430" w:rsidR="00A028C6" w:rsidRPr="004424B1" w:rsidRDefault="002E624E" w:rsidP="00B0794A">
      <w:pPr>
        <w:rPr>
          <w:lang w:val="en-GB"/>
        </w:rPr>
      </w:pPr>
      <w:r w:rsidRPr="004424B1">
        <w:rPr>
          <w:lang w:val="en-GB"/>
        </w:rPr>
        <w:t xml:space="preserve">The identity of Plans comprises both </w:t>
      </w:r>
      <w:r w:rsidR="00A70BBF" w:rsidRPr="004424B1">
        <w:rPr>
          <w:lang w:val="en-GB"/>
        </w:rPr>
        <w:t>key</w:t>
      </w:r>
      <w:r w:rsidRPr="004424B1">
        <w:rPr>
          <w:lang w:val="en-GB"/>
        </w:rPr>
        <w:t xml:space="preserve"> and version.  </w:t>
      </w:r>
      <w:r w:rsidR="00A028C6" w:rsidRPr="004424B1">
        <w:rPr>
          <w:lang w:val="en-GB"/>
        </w:rPr>
        <w:t>Plans are created by a planning function as an output that may be passed to a plan execution function, or to another planning function in a distributed or hierarchical planning system.  Where a Plan is updated due to replanning, a new version of the Plan wi</w:t>
      </w:r>
      <w:r w:rsidR="00A14D5C" w:rsidRPr="004424B1">
        <w:rPr>
          <w:lang w:val="en-GB"/>
        </w:rPr>
        <w:t xml:space="preserve">th the same </w:t>
      </w:r>
      <w:r w:rsidR="00A70BBF" w:rsidRPr="004424B1">
        <w:rPr>
          <w:lang w:val="en-GB"/>
        </w:rPr>
        <w:t>key</w:t>
      </w:r>
      <w:r w:rsidR="00A14D5C" w:rsidRPr="004424B1">
        <w:rPr>
          <w:lang w:val="en-GB"/>
        </w:rPr>
        <w:t xml:space="preserve"> may be created.</w:t>
      </w:r>
    </w:p>
    <w:p w14:paraId="7D78C6C6" w14:textId="784F797F" w:rsidR="00A028C6" w:rsidRPr="004424B1" w:rsidRDefault="00A028C6" w:rsidP="00B0794A">
      <w:pPr>
        <w:rPr>
          <w:lang w:val="en-GB"/>
        </w:rPr>
      </w:pPr>
      <w:r w:rsidRPr="004424B1">
        <w:rPr>
          <w:lang w:val="en-GB"/>
        </w:rPr>
        <w:lastRenderedPageBreak/>
        <w:t xml:space="preserve">Plans may be stand-alone or reference a defined </w:t>
      </w:r>
      <w:r w:rsidR="00AD3B8E" w:rsidRPr="004424B1">
        <w:rPr>
          <w:lang w:val="en-GB"/>
        </w:rPr>
        <w:t>precursor</w:t>
      </w:r>
      <w:r w:rsidRPr="004424B1">
        <w:rPr>
          <w:lang w:val="en-GB"/>
        </w:rPr>
        <w:t xml:space="preserve"> with which they may overlap.  In the latter case, a patch plan may be created which only contains the differences from the </w:t>
      </w:r>
      <w:r w:rsidR="00AD3B8E" w:rsidRPr="004424B1">
        <w:rPr>
          <w:lang w:val="en-GB"/>
        </w:rPr>
        <w:t xml:space="preserve">precursor </w:t>
      </w:r>
      <w:proofErr w:type="gramStart"/>
      <w:r w:rsidRPr="004424B1">
        <w:rPr>
          <w:lang w:val="en-GB"/>
        </w:rPr>
        <w:t>plan, and</w:t>
      </w:r>
      <w:proofErr w:type="gramEnd"/>
      <w:r w:rsidRPr="004424B1">
        <w:rPr>
          <w:lang w:val="en-GB"/>
        </w:rPr>
        <w:t xml:space="preserve"> includes a reference to the target Plan which results from applying these changes to the </w:t>
      </w:r>
      <w:r w:rsidR="00AD3B8E" w:rsidRPr="004424B1">
        <w:rPr>
          <w:lang w:val="en-GB"/>
        </w:rPr>
        <w:t xml:space="preserve">precursor </w:t>
      </w:r>
      <w:r w:rsidRPr="004424B1">
        <w:rPr>
          <w:lang w:val="en-GB"/>
        </w:rPr>
        <w:t>Plan.</w:t>
      </w:r>
    </w:p>
    <w:p w14:paraId="1D6E8AB3" w14:textId="443BA123" w:rsidR="00B0794A" w:rsidRPr="004424B1" w:rsidRDefault="00A14D5C" w:rsidP="00B0794A">
      <w:pPr>
        <w:rPr>
          <w:lang w:val="en-GB"/>
        </w:rPr>
      </w:pPr>
      <w:r w:rsidRPr="004424B1">
        <w:rPr>
          <w:lang w:val="en-GB"/>
        </w:rPr>
        <w:t xml:space="preserve">A selected subset of a Plan can be extracted as a PartialPlan.  This is specified as a shorter period covered by the plan, or by the domain, </w:t>
      </w:r>
      <w:proofErr w:type="spellStart"/>
      <w:r w:rsidRPr="004424B1">
        <w:rPr>
          <w:lang w:val="en-GB"/>
        </w:rPr>
        <w:t>SubPlan</w:t>
      </w:r>
      <w:proofErr w:type="spellEnd"/>
      <w:r w:rsidR="00406962" w:rsidRPr="004424B1">
        <w:rPr>
          <w:lang w:val="en-GB"/>
        </w:rPr>
        <w:t>,</w:t>
      </w:r>
      <w:r w:rsidRPr="004424B1">
        <w:rPr>
          <w:lang w:val="en-GB"/>
        </w:rPr>
        <w:t xml:space="preserve"> or tags associated with its contained planning activities.</w:t>
      </w:r>
    </w:p>
    <w:p w14:paraId="34CBB6BE" w14:textId="5D3739C4" w:rsidR="00A14D5C" w:rsidRPr="004424B1" w:rsidRDefault="00A14D5C" w:rsidP="00A14D5C">
      <w:pPr>
        <w:rPr>
          <w:lang w:val="en-GB"/>
        </w:rPr>
      </w:pPr>
      <w:r w:rsidRPr="004424B1">
        <w:rPr>
          <w:lang w:val="en-GB"/>
        </w:rPr>
        <w:t>The following MO</w:t>
      </w:r>
      <w:r w:rsidR="00534DC6" w:rsidRPr="004424B1">
        <w:rPr>
          <w:lang w:val="en-GB"/>
        </w:rPr>
        <w:t xml:space="preserve"> ob</w:t>
      </w:r>
      <w:r w:rsidRPr="004424B1">
        <w:rPr>
          <w:lang w:val="en-GB"/>
        </w:rPr>
        <w:t>jects may be referenced in the context of the planning request service:</w:t>
      </w:r>
    </w:p>
    <w:p w14:paraId="062E55F8" w14:textId="06E28101" w:rsidR="00A14D5C" w:rsidRPr="004424B1" w:rsidRDefault="00A14D5C" w:rsidP="003A4612">
      <w:pPr>
        <w:pStyle w:val="List"/>
        <w:numPr>
          <w:ilvl w:val="0"/>
          <w:numId w:val="35"/>
        </w:numPr>
        <w:tabs>
          <w:tab w:val="clear" w:pos="360"/>
          <w:tab w:val="left" w:pos="720"/>
        </w:tabs>
        <w:ind w:left="720"/>
      </w:pPr>
      <w:r w:rsidRPr="004424B1">
        <w:t xml:space="preserve">ActivityDefinition and ActivityInstance:  the </w:t>
      </w:r>
      <w:proofErr w:type="spellStart"/>
      <w:r w:rsidRPr="004424B1">
        <w:t>ActivityInstances</w:t>
      </w:r>
      <w:proofErr w:type="spellEnd"/>
      <w:r w:rsidRPr="004424B1">
        <w:t xml:space="preserve"> contained within a plan may be referenced </w:t>
      </w:r>
      <w:r w:rsidR="0014263D" w:rsidRPr="004424B1">
        <w:t xml:space="preserve">in service operations </w:t>
      </w:r>
      <w:r w:rsidRPr="004424B1">
        <w:t>by thei</w:t>
      </w:r>
      <w:r w:rsidR="001D018B" w:rsidRPr="004424B1">
        <w:t>r associated ActivityDefinition;</w:t>
      </w:r>
    </w:p>
    <w:p w14:paraId="3AA4AE63" w14:textId="63395B48" w:rsidR="00A14D5C" w:rsidRPr="004424B1" w:rsidRDefault="00A14D5C" w:rsidP="003A4612">
      <w:pPr>
        <w:pStyle w:val="List"/>
        <w:numPr>
          <w:ilvl w:val="0"/>
          <w:numId w:val="35"/>
        </w:numPr>
        <w:tabs>
          <w:tab w:val="clear" w:pos="360"/>
          <w:tab w:val="left" w:pos="720"/>
        </w:tabs>
        <w:ind w:left="720"/>
      </w:pPr>
      <w:proofErr w:type="spellStart"/>
      <w:r w:rsidRPr="004424B1">
        <w:t>EventDefinition</w:t>
      </w:r>
      <w:proofErr w:type="spellEnd"/>
      <w:r w:rsidRPr="004424B1">
        <w:t xml:space="preserve"> and </w:t>
      </w:r>
      <w:proofErr w:type="spellStart"/>
      <w:r w:rsidRPr="004424B1">
        <w:t>EventInstance</w:t>
      </w:r>
      <w:proofErr w:type="spellEnd"/>
      <w:r w:rsidRPr="004424B1">
        <w:t xml:space="preserve">:  the </w:t>
      </w:r>
      <w:proofErr w:type="spellStart"/>
      <w:r w:rsidRPr="004424B1">
        <w:t>EventInstances</w:t>
      </w:r>
      <w:proofErr w:type="spellEnd"/>
      <w:r w:rsidRPr="004424B1">
        <w:t xml:space="preserve"> contained within a plan may be referenced </w:t>
      </w:r>
      <w:r w:rsidR="0014263D" w:rsidRPr="004424B1">
        <w:t xml:space="preserve">in service operations </w:t>
      </w:r>
      <w:r w:rsidRPr="004424B1">
        <w:t>by t</w:t>
      </w:r>
      <w:r w:rsidR="001D018B" w:rsidRPr="004424B1">
        <w:t xml:space="preserve">heir associated </w:t>
      </w:r>
      <w:proofErr w:type="spellStart"/>
      <w:r w:rsidR="001D018B" w:rsidRPr="004424B1">
        <w:t>EventDefinition</w:t>
      </w:r>
      <w:proofErr w:type="spellEnd"/>
      <w:r w:rsidR="001D018B" w:rsidRPr="004424B1">
        <w:t>;</w:t>
      </w:r>
    </w:p>
    <w:p w14:paraId="5AC2D4A5" w14:textId="3EC80C07" w:rsidR="0014263D" w:rsidRPr="004424B1" w:rsidRDefault="0014263D" w:rsidP="003A4612">
      <w:pPr>
        <w:pStyle w:val="List"/>
        <w:numPr>
          <w:ilvl w:val="0"/>
          <w:numId w:val="35"/>
        </w:numPr>
        <w:tabs>
          <w:tab w:val="clear" w:pos="360"/>
          <w:tab w:val="left" w:pos="720"/>
        </w:tabs>
        <w:ind w:left="720"/>
      </w:pPr>
      <w:r w:rsidRPr="004424B1">
        <w:t xml:space="preserve">Resources may be contained within a </w:t>
      </w:r>
      <w:r w:rsidR="00C94E0D" w:rsidRPr="004424B1">
        <w:t>P</w:t>
      </w:r>
      <w:r w:rsidR="001D018B" w:rsidRPr="004424B1">
        <w:t>lan;</w:t>
      </w:r>
    </w:p>
    <w:p w14:paraId="7F649F1F" w14:textId="77777777" w:rsidR="0014263D" w:rsidRPr="004424B1" w:rsidRDefault="005675F2" w:rsidP="003A4612">
      <w:pPr>
        <w:pStyle w:val="List"/>
        <w:numPr>
          <w:ilvl w:val="0"/>
          <w:numId w:val="35"/>
        </w:numPr>
        <w:tabs>
          <w:tab w:val="clear" w:pos="360"/>
          <w:tab w:val="left" w:pos="720"/>
        </w:tabs>
        <w:ind w:left="720"/>
      </w:pPr>
      <w:r w:rsidRPr="004424B1">
        <w:t xml:space="preserve">RequestInstance: the </w:t>
      </w:r>
      <w:proofErr w:type="spellStart"/>
      <w:r w:rsidRPr="004424B1">
        <w:t>ActivityInstances</w:t>
      </w:r>
      <w:proofErr w:type="spellEnd"/>
      <w:r w:rsidRPr="004424B1">
        <w:t xml:space="preserve"> contained within a Plan reference their source planning request.</w:t>
      </w:r>
    </w:p>
    <w:p w14:paraId="523958A7" w14:textId="77777777" w:rsidR="003470C3" w:rsidRPr="004424B1" w:rsidRDefault="003470C3" w:rsidP="0043015A">
      <w:pPr>
        <w:pStyle w:val="Heading3"/>
        <w:spacing w:before="480"/>
        <w:rPr>
          <w:lang w:val="en-GB"/>
        </w:rPr>
      </w:pPr>
      <w:bookmarkStart w:id="24268" w:name="_Toc140093839"/>
      <w:r w:rsidRPr="004424B1">
        <w:rPr>
          <w:lang w:val="en-GB"/>
        </w:rPr>
        <w:t>High-Level Requirements</w:t>
      </w:r>
      <w:bookmarkEnd w:id="24268"/>
    </w:p>
    <w:p w14:paraId="7D0AEA30" w14:textId="2797B4DD" w:rsidR="005675F2" w:rsidRPr="004424B1" w:rsidRDefault="005675F2" w:rsidP="003902D7">
      <w:pPr>
        <w:pStyle w:val="Paragraph4"/>
        <w:rPr>
          <w:lang w:val="en-GB"/>
        </w:rPr>
      </w:pPr>
      <w:r w:rsidRPr="004424B1">
        <w:rPr>
          <w:lang w:val="en-GB"/>
        </w:rPr>
        <w:t xml:space="preserve">The following set of mission planning configuration data shall be available to both provider and consumers in </w:t>
      </w:r>
      <w:proofErr w:type="spellStart"/>
      <w:r w:rsidRPr="004424B1">
        <w:rPr>
          <w:lang w:val="en-GB"/>
        </w:rPr>
        <w:t>a</w:t>
      </w:r>
      <w:proofErr w:type="spellEnd"/>
      <w:r w:rsidRPr="004424B1">
        <w:rPr>
          <w:lang w:val="en-GB"/>
        </w:rPr>
        <w:t xml:space="preserve"> any deployment of the plan distribution service:</w:t>
      </w:r>
    </w:p>
    <w:p w14:paraId="26C72661" w14:textId="5CD6A4F7" w:rsidR="005675F2" w:rsidRPr="004424B1" w:rsidRDefault="005675F2" w:rsidP="003A4612">
      <w:pPr>
        <w:pStyle w:val="List"/>
        <w:numPr>
          <w:ilvl w:val="0"/>
          <w:numId w:val="95"/>
        </w:numPr>
        <w:tabs>
          <w:tab w:val="clear" w:pos="360"/>
          <w:tab w:val="left" w:pos="720"/>
        </w:tabs>
        <w:ind w:left="720"/>
      </w:pPr>
      <w:r w:rsidRPr="004424B1">
        <w:t>Planning Activity Definitions (as ActivityDefinition objects [</w:t>
      </w:r>
      <w:r w:rsidRPr="004424B1">
        <w:fldChar w:fldCharType="begin"/>
      </w:r>
      <w:r w:rsidRPr="004424B1">
        <w:instrText xml:space="preserve"> REF _Ref62569131 \r \h </w:instrText>
      </w:r>
      <w:r w:rsidRPr="004424B1">
        <w:fldChar w:fldCharType="separate"/>
      </w:r>
      <w:ins w:id="24269" w:author="Peter Van Der Plas" w:date="2025-01-01T17:31:00Z" w16du:dateUtc="2025-01-01T16:31:00Z">
        <w:r w:rsidR="006D1623">
          <w:t>4.5.2.1</w:t>
        </w:r>
      </w:ins>
      <w:ins w:id="24270" w:author="Quinten Van Woerkom" w:date="2024-12-18T10:28:00Z" w16du:dateUtc="2024-12-18T09:28:00Z">
        <w:del w:id="24271" w:author="Peter Van Der Plas" w:date="2024-12-25T18:53:00Z" w16du:dateUtc="2024-12-25T17:53:00Z">
          <w:r w:rsidR="00825522" w:rsidDel="00547CCE">
            <w:delText>4.5.2.1</w:delText>
          </w:r>
        </w:del>
      </w:ins>
      <w:del w:id="24272" w:author="Peter Van Der Plas" w:date="2024-12-25T18:53:00Z" w16du:dateUtc="2024-12-25T17:53:00Z">
        <w:r w:rsidR="00BF1AC4" w:rsidDel="00547CCE">
          <w:delText>4.2.2.1</w:delText>
        </w:r>
      </w:del>
      <w:r w:rsidRPr="004424B1">
        <w:fldChar w:fldCharType="end"/>
      </w:r>
      <w:r w:rsidRPr="004424B1">
        <w:t>])</w:t>
      </w:r>
      <w:r w:rsidR="001D018B" w:rsidRPr="004424B1">
        <w:t>;</w:t>
      </w:r>
    </w:p>
    <w:p w14:paraId="4118234A" w14:textId="1DA83D2F" w:rsidR="005675F2" w:rsidRPr="004424B1" w:rsidRDefault="005675F2" w:rsidP="003A4612">
      <w:pPr>
        <w:pStyle w:val="List"/>
        <w:numPr>
          <w:ilvl w:val="0"/>
          <w:numId w:val="95"/>
        </w:numPr>
        <w:tabs>
          <w:tab w:val="clear" w:pos="360"/>
          <w:tab w:val="left" w:pos="720"/>
        </w:tabs>
        <w:ind w:left="720"/>
      </w:pPr>
      <w:r w:rsidRPr="004424B1">
        <w:t xml:space="preserve">Planning Event Definitions (as </w:t>
      </w:r>
      <w:proofErr w:type="spellStart"/>
      <w:r w:rsidRPr="004424B1">
        <w:t>EventDefinition</w:t>
      </w:r>
      <w:proofErr w:type="spellEnd"/>
      <w:r w:rsidRPr="004424B1">
        <w:t xml:space="preserve"> objects [</w:t>
      </w:r>
      <w:r w:rsidRPr="004424B1">
        <w:fldChar w:fldCharType="begin"/>
      </w:r>
      <w:r w:rsidRPr="004424B1">
        <w:instrText xml:space="preserve"> REF _Ref62569154 \r \h </w:instrText>
      </w:r>
      <w:r w:rsidRPr="004424B1">
        <w:fldChar w:fldCharType="separate"/>
      </w:r>
      <w:ins w:id="24273" w:author="Peter Van Der Plas" w:date="2025-01-01T17:31:00Z" w16du:dateUtc="2025-01-01T16:31:00Z">
        <w:r w:rsidR="006D1623">
          <w:t>4.5.3.1</w:t>
        </w:r>
      </w:ins>
      <w:ins w:id="24274" w:author="Quinten Van Woerkom" w:date="2024-12-18T10:28:00Z" w16du:dateUtc="2024-12-18T09:28:00Z">
        <w:del w:id="24275" w:author="Peter Van Der Plas" w:date="2024-12-25T18:53:00Z" w16du:dateUtc="2024-12-25T17:53:00Z">
          <w:r w:rsidR="00825522" w:rsidDel="00547CCE">
            <w:delText>4.5.3.1</w:delText>
          </w:r>
        </w:del>
      </w:ins>
      <w:del w:id="24276" w:author="Peter Van Der Plas" w:date="2024-12-25T18:53:00Z" w16du:dateUtc="2024-12-25T17:53:00Z">
        <w:r w:rsidR="00BF1AC4" w:rsidDel="00547CCE">
          <w:delText>4.2.3.1</w:delText>
        </w:r>
      </w:del>
      <w:r w:rsidRPr="004424B1">
        <w:fldChar w:fldCharType="end"/>
      </w:r>
      <w:r w:rsidRPr="004424B1">
        <w:t>])</w:t>
      </w:r>
      <w:r w:rsidR="001D018B" w:rsidRPr="004424B1">
        <w:t>;</w:t>
      </w:r>
    </w:p>
    <w:p w14:paraId="560EB5BB" w14:textId="62662997" w:rsidR="005675F2" w:rsidRPr="004424B1" w:rsidRDefault="005675F2" w:rsidP="003A4612">
      <w:pPr>
        <w:pStyle w:val="List"/>
        <w:numPr>
          <w:ilvl w:val="0"/>
          <w:numId w:val="95"/>
        </w:numPr>
        <w:tabs>
          <w:tab w:val="clear" w:pos="360"/>
          <w:tab w:val="left" w:pos="720"/>
        </w:tabs>
        <w:ind w:left="720"/>
      </w:pPr>
      <w:r w:rsidRPr="004424B1">
        <w:t>Planning Resource Definitions (as Resource objects [</w:t>
      </w:r>
      <w:r w:rsidRPr="004424B1">
        <w:fldChar w:fldCharType="begin"/>
      </w:r>
      <w:r w:rsidRPr="004424B1">
        <w:instrText xml:space="preserve"> REF _Ref62569207 \r \h </w:instrText>
      </w:r>
      <w:r w:rsidRPr="004424B1">
        <w:fldChar w:fldCharType="separate"/>
      </w:r>
      <w:ins w:id="24277" w:author="Peter Van Der Plas" w:date="2025-01-01T17:31:00Z" w16du:dateUtc="2025-01-01T16:31:00Z">
        <w:r w:rsidR="006D1623">
          <w:t>4.5.4.2</w:t>
        </w:r>
      </w:ins>
      <w:ins w:id="24278" w:author="Quinten Van Woerkom" w:date="2024-12-18T10:28:00Z" w16du:dateUtc="2024-12-18T09:28:00Z">
        <w:del w:id="24279" w:author="Peter Van Der Plas" w:date="2024-12-25T18:53:00Z" w16du:dateUtc="2024-12-25T17:53:00Z">
          <w:r w:rsidR="00825522" w:rsidDel="00547CCE">
            <w:delText>4.5.4.2</w:delText>
          </w:r>
        </w:del>
      </w:ins>
      <w:del w:id="24280" w:author="Peter Van Der Plas" w:date="2024-12-25T18:53:00Z" w16du:dateUtc="2024-12-25T17:53:00Z">
        <w:r w:rsidR="00BF1AC4" w:rsidDel="00547CCE">
          <w:delText>4.2.4.2</w:delText>
        </w:r>
      </w:del>
      <w:r w:rsidRPr="004424B1">
        <w:fldChar w:fldCharType="end"/>
      </w:r>
      <w:r w:rsidRPr="004424B1">
        <w:t>]) [Optional]</w:t>
      </w:r>
      <w:r w:rsidR="001D018B" w:rsidRPr="004424B1">
        <w:t>;</w:t>
      </w:r>
    </w:p>
    <w:p w14:paraId="0D5EBDB3" w14:textId="64622B2E" w:rsidR="005675F2" w:rsidRPr="004424B1" w:rsidDel="00120911" w:rsidRDefault="005675F2" w:rsidP="003A4612">
      <w:pPr>
        <w:pStyle w:val="List"/>
        <w:numPr>
          <w:ilvl w:val="0"/>
          <w:numId w:val="95"/>
        </w:numPr>
        <w:tabs>
          <w:tab w:val="clear" w:pos="360"/>
          <w:tab w:val="left" w:pos="720"/>
        </w:tabs>
        <w:ind w:left="720"/>
        <w:rPr>
          <w:del w:id="24281" w:author="Quinten Van Woerkom" w:date="2024-12-17T17:27:00Z" w16du:dateUtc="2024-12-17T16:27:00Z"/>
        </w:rPr>
      </w:pPr>
      <w:del w:id="24282" w:author="Quinten Van Woerkom" w:date="2024-12-17T17:27:00Z" w16du:dateUtc="2024-12-17T16:27:00Z">
        <w:r w:rsidRPr="004424B1" w:rsidDel="00120911">
          <w:delText>MPS System Configuration Data (as an MPSSysConfig object [</w:delText>
        </w:r>
        <w:commentRangeStart w:id="24283"/>
        <w:r w:rsidR="00296499" w:rsidRPr="004424B1" w:rsidDel="00120911">
          <w:fldChar w:fldCharType="begin"/>
        </w:r>
        <w:r w:rsidR="00296499" w:rsidRPr="004424B1" w:rsidDel="00120911">
          <w:delInstrText xml:space="preserve"> REF _Ref63774826 \r \h </w:delInstrText>
        </w:r>
        <w:r w:rsidR="00296499" w:rsidRPr="004424B1" w:rsidDel="00120911">
          <w:fldChar w:fldCharType="separate"/>
        </w:r>
        <w:r w:rsidR="00BF1AC4" w:rsidDel="00120911">
          <w:delText>4.2.</w:delText>
        </w:r>
      </w:del>
      <w:del w:id="24284" w:author="Quinten Van Woerkom" w:date="2024-11-25T14:00:00Z" w16du:dateUtc="2024-11-25T13:00:00Z">
        <w:r w:rsidR="00BF1AC4" w:rsidDel="00230BAB">
          <w:delText>7</w:delText>
        </w:r>
      </w:del>
      <w:del w:id="24285" w:author="Quinten Van Woerkom" w:date="2024-12-17T17:27:00Z" w16du:dateUtc="2024-12-17T16:27:00Z">
        <w:r w:rsidR="00296499" w:rsidRPr="004424B1" w:rsidDel="00120911">
          <w:fldChar w:fldCharType="end"/>
        </w:r>
        <w:commentRangeEnd w:id="24283"/>
        <w:r w:rsidR="00230BAB" w:rsidDel="00120911">
          <w:rPr>
            <w:rStyle w:val="CommentReference"/>
            <w:lang w:val="en-US" w:eastAsia="en-US"/>
          </w:rPr>
          <w:commentReference w:id="24283"/>
        </w:r>
        <w:r w:rsidRPr="004424B1" w:rsidDel="00120911">
          <w:delText>])</w:delText>
        </w:r>
        <w:r w:rsidR="001D018B" w:rsidRPr="004424B1" w:rsidDel="00120911">
          <w:delText>.</w:delText>
        </w:r>
      </w:del>
    </w:p>
    <w:p w14:paraId="06A02BB0" w14:textId="77777777" w:rsidR="003470C3" w:rsidRPr="004424B1" w:rsidRDefault="003470C3" w:rsidP="0043015A">
      <w:pPr>
        <w:pStyle w:val="Heading3"/>
        <w:spacing w:before="480"/>
        <w:rPr>
          <w:lang w:val="en-GB"/>
        </w:rPr>
      </w:pPr>
      <w:bookmarkStart w:id="24286" w:name="_Toc140093840"/>
      <w:r w:rsidRPr="004424B1">
        <w:rPr>
          <w:lang w:val="en-GB"/>
        </w:rPr>
        <w:t>Functional Requirements</w:t>
      </w:r>
      <w:bookmarkEnd w:id="24286"/>
    </w:p>
    <w:p w14:paraId="49B8A021" w14:textId="2518EE78" w:rsidR="005675F2" w:rsidRPr="004424B1" w:rsidRDefault="005675F2" w:rsidP="003902D7">
      <w:pPr>
        <w:pStyle w:val="Paragraph4"/>
        <w:rPr>
          <w:lang w:val="en-GB"/>
        </w:rPr>
      </w:pPr>
      <w:commentRangeStart w:id="24287"/>
      <w:r w:rsidRPr="004424B1">
        <w:rPr>
          <w:lang w:val="en-GB"/>
        </w:rPr>
        <w:t xml:space="preserve">If </w:t>
      </w:r>
      <w:del w:id="24288" w:author="Quinten Van Woerkom" w:date="2024-11-27T15:30:00Z" w16du:dateUtc="2024-11-27T14:30:00Z">
        <w:r w:rsidRPr="004424B1" w:rsidDel="007F5BBF">
          <w:rPr>
            <w:lang w:val="en-GB"/>
          </w:rPr>
          <w:delText xml:space="preserve">no </w:delText>
        </w:r>
      </w:del>
      <w:r w:rsidRPr="004424B1">
        <w:rPr>
          <w:lang w:val="en-GB"/>
        </w:rPr>
        <w:t>Plan version</w:t>
      </w:r>
      <w:ins w:id="24289" w:author="Quinten Van Woerkom" w:date="2024-11-27T15:31:00Z" w16du:dateUtc="2024-11-27T14:31:00Z">
        <w:r w:rsidR="007F5BBF">
          <w:rPr>
            <w:lang w:val="en-GB"/>
          </w:rPr>
          <w:t xml:space="preserve"> 0</w:t>
        </w:r>
      </w:ins>
      <w:r w:rsidRPr="004424B1">
        <w:rPr>
          <w:lang w:val="en-GB"/>
        </w:rPr>
        <w:t xml:space="preserve"> is specified</w:t>
      </w:r>
      <w:commentRangeEnd w:id="24287"/>
      <w:r w:rsidR="007F5BBF">
        <w:rPr>
          <w:rStyle w:val="CommentReference"/>
        </w:rPr>
        <w:commentReference w:id="24287"/>
      </w:r>
      <w:r w:rsidRPr="004424B1">
        <w:rPr>
          <w:lang w:val="en-GB"/>
        </w:rPr>
        <w:t xml:space="preserve"> in the </w:t>
      </w:r>
      <w:proofErr w:type="spellStart"/>
      <w:r w:rsidRPr="004424B1">
        <w:rPr>
          <w:lang w:val="en-GB"/>
        </w:rPr>
        <w:t>getPlan</w:t>
      </w:r>
      <w:proofErr w:type="spellEnd"/>
      <w:r w:rsidR="00067FCD" w:rsidRPr="004424B1">
        <w:rPr>
          <w:lang w:val="en-GB"/>
        </w:rPr>
        <w:t xml:space="preserve"> and </w:t>
      </w:r>
      <w:proofErr w:type="spellStart"/>
      <w:r w:rsidRPr="004424B1">
        <w:rPr>
          <w:lang w:val="en-GB"/>
        </w:rPr>
        <w:t>getPlanStatus</w:t>
      </w:r>
      <w:proofErr w:type="spellEnd"/>
      <w:r w:rsidRPr="004424B1">
        <w:rPr>
          <w:lang w:val="en-GB"/>
        </w:rPr>
        <w:t xml:space="preserve"> operations, then the service provider shall assume the latest version of the Plan is required.</w:t>
      </w:r>
    </w:p>
    <w:p w14:paraId="4AE3FDBC" w14:textId="01571931" w:rsidR="005675F2" w:rsidRPr="004424B1" w:rsidRDefault="005675F2" w:rsidP="003902D7">
      <w:pPr>
        <w:pStyle w:val="Paragraph4"/>
        <w:rPr>
          <w:lang w:val="en-GB"/>
        </w:rPr>
      </w:pPr>
      <w:r w:rsidRPr="004424B1">
        <w:rPr>
          <w:lang w:val="en-GB"/>
        </w:rPr>
        <w:t xml:space="preserve">In response to internal planning and feedback from external plan execution processes, the service provider shall model the status of Plan objects in accordance with the plan state model </w:t>
      </w:r>
      <w:ins w:id="24290" w:author="Peter Van Der Plas" w:date="2025-01-01T16:49:00Z" w16du:dateUtc="2025-01-01T15:49:00Z">
        <w:r w:rsidR="000F0D7E">
          <w:rPr>
            <w:lang w:val="en-GB"/>
          </w:rPr>
          <w:t xml:space="preserve">(see </w:t>
        </w:r>
      </w:ins>
      <w:ins w:id="24291" w:author="Peter Van Der Plas" w:date="2025-01-01T16:50:00Z" w16du:dateUtc="2025-01-01T15:50:00Z">
        <w:r w:rsidR="000F0D7E">
          <w:rPr>
            <w:lang w:val="en-GB"/>
          </w:rPr>
          <w:fldChar w:fldCharType="begin"/>
        </w:r>
        <w:r w:rsidR="000F0D7E">
          <w:rPr>
            <w:lang w:val="en-GB"/>
          </w:rPr>
          <w:instrText xml:space="preserve"> REF _Ref186642657 \r \h </w:instrText>
        </w:r>
        <w:r w:rsidR="000F0D7E">
          <w:rPr>
            <w:lang w:val="en-GB"/>
          </w:rPr>
        </w:r>
      </w:ins>
      <w:r w:rsidR="000F0D7E">
        <w:rPr>
          <w:lang w:val="en-GB"/>
        </w:rPr>
        <w:fldChar w:fldCharType="separate"/>
      </w:r>
      <w:ins w:id="24292" w:author="Peter Van Der Plas" w:date="2025-01-01T17:31:00Z" w16du:dateUtc="2025-01-01T16:31:00Z">
        <w:r w:rsidR="006D1623">
          <w:rPr>
            <w:lang w:val="en-GB"/>
          </w:rPr>
          <w:t>4.5.6.2</w:t>
        </w:r>
      </w:ins>
      <w:ins w:id="24293" w:author="Peter Van Der Plas" w:date="2025-01-01T16:50:00Z" w16du:dateUtc="2025-01-01T15:50:00Z">
        <w:r w:rsidR="000F0D7E">
          <w:rPr>
            <w:lang w:val="en-GB"/>
          </w:rPr>
          <w:fldChar w:fldCharType="end"/>
        </w:r>
      </w:ins>
      <w:del w:id="24294" w:author="Peter Van Der Plas" w:date="2025-01-01T16:49:00Z" w16du:dateUtc="2025-01-01T15:49:00Z">
        <w:r w:rsidRPr="004424B1" w:rsidDel="000F0D7E">
          <w:rPr>
            <w:lang w:val="en-GB"/>
          </w:rPr>
          <w:delText>(</w:delText>
        </w:r>
        <w:r w:rsidRPr="004424B1" w:rsidDel="000F0D7E">
          <w:rPr>
            <w:lang w:val="en-GB"/>
          </w:rPr>
          <w:fldChar w:fldCharType="begin"/>
        </w:r>
        <w:r w:rsidRPr="004424B1" w:rsidDel="000F0D7E">
          <w:rPr>
            <w:lang w:val="en-GB"/>
          </w:rPr>
          <w:delInstrText xml:space="preserve"> REF _Ref63620429 \r \h </w:delInstrText>
        </w:r>
        <w:r w:rsidR="000A0742" w:rsidRPr="004424B1" w:rsidDel="000F0D7E">
          <w:rPr>
            <w:lang w:val="en-GB"/>
          </w:rPr>
          <w:delInstrText xml:space="preserve"> \* MERGEFORMAT </w:delInstrText>
        </w:r>
        <w:r w:rsidRPr="004424B1" w:rsidDel="000F0D7E">
          <w:rPr>
            <w:lang w:val="en-GB"/>
          </w:rPr>
        </w:r>
        <w:r w:rsidRPr="004424B1" w:rsidDel="000F0D7E">
          <w:rPr>
            <w:lang w:val="en-GB"/>
          </w:rPr>
          <w:fldChar w:fldCharType="separate"/>
        </w:r>
      </w:del>
      <w:ins w:id="24295" w:author="Quinten Van Woerkom" w:date="2024-12-18T10:28:00Z" w16du:dateUtc="2024-12-18T09:28:00Z">
        <w:del w:id="24296" w:author="Peter Van Der Plas" w:date="2024-12-25T18:53:00Z" w16du:dateUtc="2024-12-25T17:53:00Z">
          <w:r w:rsidR="00825522" w:rsidDel="00547CCE">
            <w:rPr>
              <w:lang w:val="en-GB"/>
            </w:rPr>
            <w:delText>4.5.6.2</w:delText>
          </w:r>
        </w:del>
      </w:ins>
      <w:del w:id="24297" w:author="Peter Van Der Plas" w:date="2024-12-25T18:53:00Z" w16du:dateUtc="2024-12-25T17:53:00Z">
        <w:r w:rsidR="00BF1AC4" w:rsidDel="00547CCE">
          <w:rPr>
            <w:lang w:val="en-GB"/>
          </w:rPr>
          <w:delText>4.2.6.2</w:delText>
        </w:r>
      </w:del>
      <w:del w:id="24298" w:author="Peter Van Der Plas" w:date="2025-01-01T16:49:00Z" w16du:dateUtc="2025-01-01T15:49:00Z">
        <w:r w:rsidRPr="004424B1" w:rsidDel="000F0D7E">
          <w:rPr>
            <w:lang w:val="en-GB"/>
          </w:rPr>
          <w:fldChar w:fldCharType="end"/>
        </w:r>
      </w:del>
      <w:r w:rsidRPr="004424B1">
        <w:rPr>
          <w:lang w:val="en-GB"/>
        </w:rPr>
        <w:t>).</w:t>
      </w:r>
    </w:p>
    <w:p w14:paraId="1D13FD52" w14:textId="3BCD1726" w:rsidR="008F6FE5" w:rsidRPr="004424B1" w:rsidRDefault="001D018B" w:rsidP="001D018B">
      <w:pPr>
        <w:pStyle w:val="Notelevel1"/>
      </w:pPr>
      <w:r w:rsidRPr="004424B1">
        <w:t>NOTE</w:t>
      </w:r>
      <w:r w:rsidRPr="004424B1">
        <w:tab/>
        <w:t>–</w:t>
      </w:r>
      <w:r w:rsidRPr="004424B1">
        <w:tab/>
      </w:r>
      <w:r w:rsidRPr="007C678F">
        <w:rPr>
          <w:spacing w:val="-2"/>
        </w:rPr>
        <w:t>A</w:t>
      </w:r>
      <w:r w:rsidR="008F6FE5" w:rsidRPr="007C678F">
        <w:rPr>
          <w:spacing w:val="-2"/>
        </w:rPr>
        <w:t xml:space="preserve"> planning function that is a service provider is not required to support real-time provision of Plan status changes.  Feedback from plan execution functions may only be processed periodically by the planning function as part of a planning cycle.</w:t>
      </w:r>
    </w:p>
    <w:p w14:paraId="0339D303" w14:textId="77777777" w:rsidR="003B1B8D" w:rsidRPr="004424B1" w:rsidRDefault="003470C3" w:rsidP="0043015A">
      <w:pPr>
        <w:pStyle w:val="Heading3"/>
        <w:spacing w:before="480"/>
        <w:rPr>
          <w:lang w:val="en-GB"/>
        </w:rPr>
      </w:pPr>
      <w:bookmarkStart w:id="24299" w:name="_Toc140093841"/>
      <w:r w:rsidRPr="004424B1">
        <w:rPr>
          <w:lang w:val="en-GB"/>
        </w:rPr>
        <w:lastRenderedPageBreak/>
        <w:t xml:space="preserve">Operation: </w:t>
      </w:r>
      <w:r w:rsidR="00404EE0" w:rsidRPr="004424B1">
        <w:rPr>
          <w:lang w:val="en-GB"/>
        </w:rPr>
        <w:t>getPlanSummaries</w:t>
      </w:r>
      <w:bookmarkEnd w:id="24299"/>
    </w:p>
    <w:p w14:paraId="40D95734" w14:textId="288EA417" w:rsidR="003470C3" w:rsidRPr="004424B1" w:rsidRDefault="003470C3" w:rsidP="0043015A">
      <w:pPr>
        <w:pStyle w:val="Heading4"/>
        <w:rPr>
          <w:lang w:val="en-GB"/>
        </w:rPr>
      </w:pPr>
      <w:r w:rsidRPr="004424B1">
        <w:rPr>
          <w:lang w:val="en-GB"/>
        </w:rPr>
        <w:t>Overview</w:t>
      </w:r>
    </w:p>
    <w:p w14:paraId="6CF3340A" w14:textId="77777777" w:rsidR="009231A0" w:rsidRPr="004424B1" w:rsidRDefault="009231A0" w:rsidP="009231A0">
      <w:pPr>
        <w:rPr>
          <w:lang w:val="en-GB"/>
        </w:rPr>
      </w:pPr>
      <w:r w:rsidRPr="004424B1">
        <w:rPr>
          <w:lang w:val="en-GB"/>
        </w:rPr>
        <w:t xml:space="preserve">The </w:t>
      </w:r>
      <w:proofErr w:type="spellStart"/>
      <w:r w:rsidRPr="004424B1">
        <w:rPr>
          <w:lang w:val="en-GB"/>
        </w:rPr>
        <w:t>getPlanSummaries</w:t>
      </w:r>
      <w:proofErr w:type="spellEnd"/>
      <w:r w:rsidRPr="004424B1">
        <w:rPr>
          <w:lang w:val="en-GB"/>
        </w:rPr>
        <w:t xml:space="preserve"> operation allows consumers to obtain a filtered list of currently available Plans.  The request uses the PlanFilter structure to select the set of plans of interest, using the following keys:</w:t>
      </w:r>
    </w:p>
    <w:p w14:paraId="49204EC8" w14:textId="7B8D95E7" w:rsidR="009231A0" w:rsidRPr="004424B1" w:rsidRDefault="009231A0" w:rsidP="003A4612">
      <w:pPr>
        <w:pStyle w:val="List"/>
        <w:numPr>
          <w:ilvl w:val="0"/>
          <w:numId w:val="96"/>
        </w:numPr>
        <w:tabs>
          <w:tab w:val="clear" w:pos="360"/>
          <w:tab w:val="left" w:pos="720"/>
        </w:tabs>
        <w:ind w:left="720"/>
      </w:pPr>
      <w:r w:rsidRPr="004424B1">
        <w:t>Domain of the Plan</w:t>
      </w:r>
      <w:r w:rsidR="001D018B" w:rsidRPr="004424B1">
        <w:t>;</w:t>
      </w:r>
    </w:p>
    <w:p w14:paraId="777B1EE7" w14:textId="01BCB1CA" w:rsidR="009231A0" w:rsidRPr="004424B1" w:rsidRDefault="009231A0" w:rsidP="003A4612">
      <w:pPr>
        <w:pStyle w:val="List"/>
        <w:numPr>
          <w:ilvl w:val="0"/>
          <w:numId w:val="96"/>
        </w:numPr>
        <w:tabs>
          <w:tab w:val="clear" w:pos="360"/>
          <w:tab w:val="left" w:pos="720"/>
        </w:tabs>
        <w:ind w:left="720"/>
      </w:pPr>
      <w:r w:rsidRPr="004424B1">
        <w:t>planID (</w:t>
      </w:r>
      <w:r w:rsidR="00970605" w:rsidRPr="004424B1">
        <w:t xml:space="preserve">key </w:t>
      </w:r>
      <w:r w:rsidRPr="004424B1">
        <w:t>and version) of the Plan</w:t>
      </w:r>
      <w:r w:rsidR="001D018B" w:rsidRPr="004424B1">
        <w:t>;</w:t>
      </w:r>
    </w:p>
    <w:p w14:paraId="495D725D" w14:textId="3EFD3107" w:rsidR="009231A0" w:rsidRPr="004424B1" w:rsidRDefault="009231A0" w:rsidP="003A4612">
      <w:pPr>
        <w:pStyle w:val="List"/>
        <w:numPr>
          <w:ilvl w:val="0"/>
          <w:numId w:val="96"/>
        </w:numPr>
        <w:tabs>
          <w:tab w:val="clear" w:pos="360"/>
          <w:tab w:val="left" w:pos="720"/>
        </w:tabs>
        <w:ind w:left="720"/>
      </w:pPr>
      <w:proofErr w:type="spellStart"/>
      <w:r w:rsidRPr="004424B1">
        <w:t>precursorPlan</w:t>
      </w:r>
      <w:proofErr w:type="spellEnd"/>
      <w:r w:rsidRPr="004424B1">
        <w:t xml:space="preserve"> of the Plan</w:t>
      </w:r>
      <w:r w:rsidR="001D018B" w:rsidRPr="004424B1">
        <w:t>;</w:t>
      </w:r>
    </w:p>
    <w:p w14:paraId="20F929BC" w14:textId="124EBE8D" w:rsidR="009231A0" w:rsidRPr="004424B1" w:rsidRDefault="009231A0" w:rsidP="003A4612">
      <w:pPr>
        <w:pStyle w:val="List"/>
        <w:numPr>
          <w:ilvl w:val="0"/>
          <w:numId w:val="96"/>
        </w:numPr>
        <w:tabs>
          <w:tab w:val="clear" w:pos="360"/>
          <w:tab w:val="left" w:pos="720"/>
        </w:tabs>
        <w:ind w:left="720"/>
      </w:pPr>
      <w:r w:rsidRPr="004424B1">
        <w:t>status of the Plan</w:t>
      </w:r>
      <w:r w:rsidR="001D018B" w:rsidRPr="004424B1">
        <w:t>;</w:t>
      </w:r>
    </w:p>
    <w:p w14:paraId="11C2E3DF" w14:textId="71F0EC01" w:rsidR="009231A0" w:rsidRPr="004424B1" w:rsidRDefault="009231A0" w:rsidP="003A4612">
      <w:pPr>
        <w:pStyle w:val="List"/>
        <w:numPr>
          <w:ilvl w:val="0"/>
          <w:numId w:val="96"/>
        </w:numPr>
        <w:tabs>
          <w:tab w:val="clear" w:pos="360"/>
          <w:tab w:val="left" w:pos="720"/>
        </w:tabs>
        <w:ind w:left="720"/>
      </w:pPr>
      <w:r w:rsidRPr="004424B1">
        <w:t>originator of the Plan</w:t>
      </w:r>
      <w:r w:rsidR="001D018B" w:rsidRPr="004424B1">
        <w:t>;</w:t>
      </w:r>
    </w:p>
    <w:p w14:paraId="7CAC9BEE" w14:textId="429AD8D3" w:rsidR="009231A0" w:rsidRPr="004424B1" w:rsidRDefault="009231A0" w:rsidP="003A4612">
      <w:pPr>
        <w:pStyle w:val="List"/>
        <w:numPr>
          <w:ilvl w:val="0"/>
          <w:numId w:val="96"/>
        </w:numPr>
        <w:tabs>
          <w:tab w:val="clear" w:pos="360"/>
          <w:tab w:val="left" w:pos="720"/>
        </w:tabs>
        <w:ind w:left="720"/>
      </w:pPr>
      <w:r w:rsidRPr="004424B1">
        <w:t>validity</w:t>
      </w:r>
      <w:r w:rsidR="008E276A" w:rsidRPr="004424B1">
        <w:t xml:space="preserve"> period of the Plan as a time window</w:t>
      </w:r>
      <w:r w:rsidR="001D018B" w:rsidRPr="004424B1">
        <w:t>.</w:t>
      </w:r>
    </w:p>
    <w:p w14:paraId="04E6E2F7" w14:textId="73631F82" w:rsidR="008E276A" w:rsidRDefault="008E276A" w:rsidP="00426FE3">
      <w:pPr>
        <w:rPr>
          <w:ins w:id="24300" w:author="Quinten Van Woerkom" w:date="2024-12-19T14:14:00Z" w16du:dateUtc="2024-12-19T13:14:00Z"/>
          <w:lang w:val="en-GB"/>
        </w:rPr>
      </w:pPr>
      <w:r w:rsidRPr="004424B1">
        <w:rPr>
          <w:lang w:val="en-GB"/>
        </w:rPr>
        <w:t xml:space="preserve">The response returns a list of </w:t>
      </w:r>
      <w:proofErr w:type="spellStart"/>
      <w:r w:rsidRPr="004424B1">
        <w:rPr>
          <w:lang w:val="en-GB"/>
        </w:rPr>
        <w:t>PlanSummaryStatus</w:t>
      </w:r>
      <w:proofErr w:type="spellEnd"/>
      <w:r w:rsidRPr="004424B1">
        <w:rPr>
          <w:lang w:val="en-GB"/>
        </w:rPr>
        <w:t xml:space="preserve"> structures containing the identity (</w:t>
      </w:r>
      <w:r w:rsidR="00A70BBF" w:rsidRPr="004424B1">
        <w:rPr>
          <w:lang w:val="en-GB"/>
        </w:rPr>
        <w:t>key</w:t>
      </w:r>
      <w:r w:rsidRPr="004424B1">
        <w:rPr>
          <w:lang w:val="en-GB"/>
        </w:rPr>
        <w:t xml:space="preserve"> and version), descriptive header fields</w:t>
      </w:r>
      <w:r w:rsidR="007E37E7" w:rsidRPr="004424B1">
        <w:rPr>
          <w:lang w:val="en-GB"/>
        </w:rPr>
        <w:t>,</w:t>
      </w:r>
      <w:r w:rsidRPr="004424B1">
        <w:rPr>
          <w:lang w:val="en-GB"/>
        </w:rPr>
        <w:t xml:space="preserve"> and status of the Plans that match the filter.</w:t>
      </w:r>
    </w:p>
    <w:p w14:paraId="0D8B8107" w14:textId="5D88921C" w:rsidR="0013170A" w:rsidRPr="004424B1" w:rsidRDefault="0013170A">
      <w:pPr>
        <w:pStyle w:val="Heading4"/>
        <w:spacing w:before="480" w:after="240"/>
        <w:rPr>
          <w:lang w:val="en-GB"/>
        </w:rPr>
        <w:pPrChange w:id="24301" w:author="Peter Van Der Plas" w:date="2024-12-26T13:24:00Z" w16du:dateUtc="2024-12-26T12:24:00Z">
          <w:pPr/>
        </w:pPrChange>
      </w:pPr>
      <w:ins w:id="24302" w:author="Quinten Van Woerkom" w:date="2024-12-19T14:14:00Z" w16du:dateUtc="2024-12-19T13:14:00Z">
        <w:r>
          <w:rPr>
            <w:lang w:val="en-GB"/>
          </w:rPr>
          <w:t>Definition</w:t>
        </w:r>
      </w:ins>
    </w:p>
    <w:p w14:paraId="41F6C24C" w14:textId="7C788CF2" w:rsidR="00426FE3" w:rsidRPr="004424B1" w:rsidDel="0013170A" w:rsidRDefault="00426FE3">
      <w:pPr>
        <w:spacing w:after="240"/>
        <w:rPr>
          <w:del w:id="24303" w:author="Quinten Van Woerkom" w:date="2024-12-19T14:14:00Z" w16du:dateUtc="2024-12-19T13:14:00Z"/>
          <w:lang w:val="en-GB"/>
        </w:rPr>
        <w:pPrChange w:id="24304" w:author="Quinten Van Woerkom" w:date="2024-12-19T14:14:00Z" w16du:dateUtc="2024-12-19T13:14:00Z">
          <w:pPr>
            <w:spacing w:before="0"/>
          </w:pPr>
        </w:pPrChange>
      </w:pPr>
    </w:p>
    <w:tbl>
      <w:tblPr>
        <w:tblStyle w:val="RBTable"/>
        <w:tblW w:w="9242" w:type="dxa"/>
        <w:tblLayout w:type="fixed"/>
        <w:tblLook w:val="0400" w:firstRow="0" w:lastRow="0" w:firstColumn="0" w:lastColumn="0" w:noHBand="0" w:noVBand="1"/>
        <w:tblCaption w:val="SVO getPlanSummaries"/>
        <w:tblPrChange w:id="24305" w:author="Peter Van Der Plas" w:date="2024-12-28T12:29:00Z" w16du:dateUtc="2024-12-28T11:29:00Z">
          <w:tblPr>
            <w:tblStyle w:val="RBTable"/>
            <w:tblW w:w="9242" w:type="dxa"/>
            <w:tblLayout w:type="fixed"/>
            <w:tblLook w:val="0400" w:firstRow="0" w:lastRow="0" w:firstColumn="0" w:lastColumn="0" w:noHBand="0" w:noVBand="1"/>
            <w:tblCaption w:val="SVO getPlanSummaries"/>
          </w:tblPr>
        </w:tblPrChange>
      </w:tblPr>
      <w:tblGrid>
        <w:gridCol w:w="2353"/>
        <w:gridCol w:w="6889"/>
        <w:tblGridChange w:id="24306">
          <w:tblGrid>
            <w:gridCol w:w="2353"/>
            <w:gridCol w:w="23"/>
            <w:gridCol w:w="6866"/>
          </w:tblGrid>
        </w:tblGridChange>
      </w:tblGrid>
      <w:tr w:rsidR="00851D80" w:rsidRPr="004424B1" w14:paraId="28F74025" w14:textId="77777777" w:rsidTr="00DA4257">
        <w:trPr>
          <w:tblHeader/>
        </w:trPr>
        <w:tc>
          <w:tcPr>
            <w:tcW w:w="2352" w:type="dxa"/>
            <w:shd w:val="clear" w:color="auto" w:fill="00CCFF"/>
            <w:tcPrChange w:id="24307" w:author="Peter Van Der Plas" w:date="2024-12-28T12:29:00Z" w16du:dateUtc="2024-12-28T11:29:00Z">
              <w:tcPr>
                <w:tcW w:w="2376" w:type="dxa"/>
                <w:gridSpan w:val="2"/>
                <w:shd w:val="clear" w:color="auto" w:fill="662382"/>
              </w:tcPr>
            </w:tcPrChange>
          </w:tcPr>
          <w:p w14:paraId="398FB52C" w14:textId="77777777" w:rsidR="00851D80" w:rsidRPr="00CE35A3" w:rsidRDefault="00851D80" w:rsidP="007B4994">
            <w:pPr>
              <w:pStyle w:val="TableCell"/>
              <w:jc w:val="center"/>
              <w:rPr>
                <w:rFonts w:cs="Arial"/>
                <w:bCs/>
                <w:color w:val="auto"/>
                <w:szCs w:val="18"/>
                <w:rPrChange w:id="24308" w:author="Peter Van Der Plas" w:date="2024-12-26T13:24:00Z" w16du:dateUtc="2024-12-26T12:24:00Z">
                  <w:rPr>
                    <w:rFonts w:cs="Arial"/>
                    <w:b/>
                    <w:color w:val="FFFFFF" w:themeColor="background1"/>
                    <w:szCs w:val="18"/>
                  </w:rPr>
                </w:rPrChange>
              </w:rPr>
            </w:pPr>
            <w:r w:rsidRPr="00CE35A3">
              <w:rPr>
                <w:rFonts w:cs="Arial"/>
                <w:bCs/>
                <w:color w:val="auto"/>
                <w:szCs w:val="18"/>
                <w:rPrChange w:id="24309" w:author="Peter Van Der Plas" w:date="2024-12-26T13:24:00Z" w16du:dateUtc="2024-12-26T12:24:00Z">
                  <w:rPr>
                    <w:rFonts w:cs="Arial"/>
                    <w:b/>
                    <w:color w:val="FFFFFF" w:themeColor="background1"/>
                    <w:szCs w:val="18"/>
                  </w:rPr>
                </w:rPrChange>
              </w:rPr>
              <w:t>Operation Identifier</w:t>
            </w:r>
          </w:p>
        </w:tc>
        <w:tc>
          <w:tcPr>
            <w:tcW w:w="6888" w:type="dxa"/>
            <w:tcPrChange w:id="24310" w:author="Peter Van Der Plas" w:date="2024-12-28T12:29:00Z" w16du:dateUtc="2024-12-28T11:29:00Z">
              <w:tcPr>
                <w:tcW w:w="6866" w:type="dxa"/>
              </w:tcPr>
            </w:tcPrChange>
          </w:tcPr>
          <w:p w14:paraId="59262F73" w14:textId="77777777" w:rsidR="00851D80" w:rsidRPr="004424B1" w:rsidRDefault="00851D80" w:rsidP="007B4994">
            <w:pPr>
              <w:pStyle w:val="TableCell"/>
              <w:jc w:val="center"/>
              <w:rPr>
                <w:rFonts w:cs="Arial"/>
                <w:szCs w:val="18"/>
              </w:rPr>
            </w:pPr>
            <w:proofErr w:type="spellStart"/>
            <w:r w:rsidRPr="004424B1">
              <w:rPr>
                <w:rFonts w:cs="Arial"/>
                <w:szCs w:val="18"/>
              </w:rPr>
              <w:t>getPlanSummaries</w:t>
            </w:r>
            <w:proofErr w:type="spellEnd"/>
          </w:p>
        </w:tc>
      </w:tr>
      <w:tr w:rsidR="00851D80" w:rsidRPr="004424B1" w14:paraId="2890D65B" w14:textId="77777777" w:rsidTr="00DE01E2">
        <w:tc>
          <w:tcPr>
            <w:tcW w:w="2352" w:type="dxa"/>
            <w:shd w:val="clear" w:color="auto" w:fill="00CCFF"/>
            <w:tcPrChange w:id="24311" w:author="Peter Van Der Plas" w:date="2024-12-28T12:29:00Z" w16du:dateUtc="2024-12-28T11:29:00Z">
              <w:tcPr>
                <w:tcW w:w="2376" w:type="dxa"/>
                <w:gridSpan w:val="2"/>
                <w:shd w:val="clear" w:color="auto" w:fill="662382"/>
              </w:tcPr>
            </w:tcPrChange>
          </w:tcPr>
          <w:p w14:paraId="30649E77" w14:textId="77777777" w:rsidR="00851D80" w:rsidRPr="00CE35A3" w:rsidRDefault="00851D80" w:rsidP="007B4994">
            <w:pPr>
              <w:pStyle w:val="TableCell"/>
              <w:jc w:val="center"/>
              <w:rPr>
                <w:rFonts w:cs="Arial"/>
                <w:bCs/>
                <w:color w:val="auto"/>
                <w:szCs w:val="18"/>
                <w:rPrChange w:id="24312" w:author="Peter Van Der Plas" w:date="2024-12-26T13:24:00Z" w16du:dateUtc="2024-12-26T12:24:00Z">
                  <w:rPr>
                    <w:rFonts w:cs="Arial"/>
                    <w:b/>
                    <w:color w:val="FFFFFF" w:themeColor="background1"/>
                    <w:szCs w:val="18"/>
                  </w:rPr>
                </w:rPrChange>
              </w:rPr>
            </w:pPr>
            <w:r w:rsidRPr="00CE35A3">
              <w:rPr>
                <w:rFonts w:cs="Arial"/>
                <w:bCs/>
                <w:color w:val="auto"/>
                <w:szCs w:val="18"/>
                <w:rPrChange w:id="24313" w:author="Peter Van Der Plas" w:date="2024-12-26T13:24:00Z" w16du:dateUtc="2024-12-26T12:24:00Z">
                  <w:rPr>
                    <w:rFonts w:cs="Arial"/>
                    <w:b/>
                    <w:color w:val="FFFFFF" w:themeColor="background1"/>
                    <w:szCs w:val="18"/>
                  </w:rPr>
                </w:rPrChange>
              </w:rPr>
              <w:t>Interaction Pattern</w:t>
            </w:r>
          </w:p>
        </w:tc>
        <w:tc>
          <w:tcPr>
            <w:tcW w:w="6888" w:type="dxa"/>
            <w:shd w:val="clear" w:color="auto" w:fill="D9D9D9" w:themeFill="background1" w:themeFillShade="D9"/>
            <w:tcPrChange w:id="24314" w:author="Peter Van Der Plas" w:date="2024-12-28T12:29:00Z" w16du:dateUtc="2024-12-28T11:29:00Z">
              <w:tcPr>
                <w:tcW w:w="6866" w:type="dxa"/>
                <w:shd w:val="clear" w:color="auto" w:fill="D9D9D9" w:themeFill="background1" w:themeFillShade="D9"/>
              </w:tcPr>
            </w:tcPrChange>
          </w:tcPr>
          <w:p w14:paraId="1F1FF899" w14:textId="77777777" w:rsidR="00851D80" w:rsidRPr="004424B1" w:rsidRDefault="00851D80" w:rsidP="007B4994">
            <w:pPr>
              <w:pStyle w:val="TableCell"/>
              <w:jc w:val="center"/>
              <w:rPr>
                <w:rFonts w:cs="Arial"/>
                <w:szCs w:val="18"/>
              </w:rPr>
            </w:pPr>
            <w:r w:rsidRPr="004424B1">
              <w:rPr>
                <w:rFonts w:cs="Arial"/>
                <w:szCs w:val="18"/>
              </w:rPr>
              <w:t>REQUEST</w:t>
            </w:r>
          </w:p>
        </w:tc>
      </w:tr>
    </w:tbl>
    <w:p w14:paraId="577C338E" w14:textId="77777777" w:rsidR="00851D80" w:rsidRPr="004424B1" w:rsidRDefault="00851D80" w:rsidP="00851D8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4DD386D8"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2D2A7E6" w14:textId="77777777" w:rsidR="00851D80" w:rsidRPr="004424B1" w:rsidRDefault="00851D80" w:rsidP="007B4994">
            <w:pPr>
              <w:pStyle w:val="TableCell"/>
              <w:jc w:val="center"/>
              <w:rPr>
                <w:rFonts w:cs="Arial"/>
                <w:szCs w:val="18"/>
              </w:rPr>
            </w:pPr>
            <w:r w:rsidRPr="004424B1">
              <w:rPr>
                <w:rFonts w:cs="Arial"/>
                <w:szCs w:val="18"/>
              </w:rPr>
              <w:t>Pattern Sequence</w:t>
            </w:r>
          </w:p>
        </w:tc>
        <w:tc>
          <w:tcPr>
            <w:tcW w:w="1701" w:type="dxa"/>
          </w:tcPr>
          <w:p w14:paraId="7680102C" w14:textId="77777777" w:rsidR="00851D80" w:rsidRPr="004424B1" w:rsidRDefault="00851D80" w:rsidP="007B4994">
            <w:pPr>
              <w:pStyle w:val="TableCell"/>
              <w:jc w:val="center"/>
              <w:rPr>
                <w:rFonts w:cs="Arial"/>
                <w:szCs w:val="18"/>
              </w:rPr>
            </w:pPr>
            <w:r w:rsidRPr="004424B1">
              <w:rPr>
                <w:rFonts w:cs="Arial"/>
                <w:szCs w:val="18"/>
              </w:rPr>
              <w:t>Message</w:t>
            </w:r>
          </w:p>
        </w:tc>
        <w:tc>
          <w:tcPr>
            <w:tcW w:w="964" w:type="dxa"/>
          </w:tcPr>
          <w:p w14:paraId="29F95E39" w14:textId="77777777" w:rsidR="00851D80" w:rsidRPr="004424B1" w:rsidRDefault="00851D80" w:rsidP="007B4994">
            <w:pPr>
              <w:pStyle w:val="TableCell"/>
              <w:jc w:val="center"/>
              <w:rPr>
                <w:rFonts w:cs="Arial"/>
                <w:szCs w:val="18"/>
              </w:rPr>
            </w:pPr>
            <w:r w:rsidRPr="004424B1">
              <w:rPr>
                <w:rFonts w:cs="Arial"/>
                <w:szCs w:val="18"/>
              </w:rPr>
              <w:t>Nullable</w:t>
            </w:r>
          </w:p>
        </w:tc>
        <w:tc>
          <w:tcPr>
            <w:tcW w:w="4224" w:type="dxa"/>
          </w:tcPr>
          <w:p w14:paraId="5EA07C75" w14:textId="1FFD84C6" w:rsidR="00851D80" w:rsidRPr="004424B1" w:rsidRDefault="00851D80" w:rsidP="007B4994">
            <w:pPr>
              <w:pStyle w:val="TableCell"/>
              <w:jc w:val="center"/>
              <w:rPr>
                <w:rFonts w:cs="Arial"/>
                <w:szCs w:val="18"/>
              </w:rPr>
            </w:pPr>
            <w:del w:id="24315" w:author="Peter Van Der Plas" w:date="2024-12-26T13:24:00Z" w16du:dateUtc="2024-12-26T12:24:00Z">
              <w:r w:rsidRPr="004424B1" w:rsidDel="00CE35A3">
                <w:rPr>
                  <w:rFonts w:cs="Arial"/>
                  <w:szCs w:val="18"/>
                </w:rPr>
                <w:delText xml:space="preserve">Body </w:delText>
              </w:r>
            </w:del>
            <w:ins w:id="24316" w:author="Peter Van Der Plas" w:date="2024-12-26T13:24:00Z" w16du:dateUtc="2024-12-26T12:24:00Z">
              <w:r w:rsidR="00CE35A3">
                <w:rPr>
                  <w:rFonts w:cs="Arial"/>
                  <w:szCs w:val="18"/>
                </w:rPr>
                <w:t>Type</w:t>
              </w:r>
              <w:r w:rsidR="00CE35A3" w:rsidRPr="004424B1">
                <w:rPr>
                  <w:rFonts w:cs="Arial"/>
                  <w:szCs w:val="18"/>
                </w:rPr>
                <w:t xml:space="preserve"> </w:t>
              </w:r>
            </w:ins>
            <w:r w:rsidRPr="004424B1">
              <w:rPr>
                <w:rFonts w:cs="Arial"/>
                <w:szCs w:val="18"/>
              </w:rPr>
              <w:t>Signature</w:t>
            </w:r>
          </w:p>
        </w:tc>
      </w:tr>
      <w:tr w:rsidR="00851D80" w:rsidRPr="004424B1" w14:paraId="019412C1" w14:textId="77777777" w:rsidTr="007B4994">
        <w:tc>
          <w:tcPr>
            <w:tcW w:w="2353" w:type="dxa"/>
            <w:shd w:val="clear" w:color="auto" w:fill="D9D9D9" w:themeFill="background1" w:themeFillShade="D9"/>
          </w:tcPr>
          <w:p w14:paraId="46E8ED5A" w14:textId="77777777" w:rsidR="00851D80" w:rsidRPr="004424B1" w:rsidRDefault="00851D80"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70E66A36" w14:textId="77777777" w:rsidR="00851D80" w:rsidRPr="004424B1" w:rsidRDefault="00851D80" w:rsidP="007B4994">
            <w:pPr>
              <w:pStyle w:val="TableCell"/>
              <w:jc w:val="center"/>
              <w:rPr>
                <w:rFonts w:cs="Arial"/>
                <w:szCs w:val="18"/>
              </w:rPr>
            </w:pPr>
            <w:r w:rsidRPr="004424B1">
              <w:rPr>
                <w:rFonts w:cs="Arial"/>
                <w:szCs w:val="18"/>
              </w:rPr>
              <w:t>REQUEST</w:t>
            </w:r>
          </w:p>
        </w:tc>
        <w:tc>
          <w:tcPr>
            <w:tcW w:w="964" w:type="dxa"/>
          </w:tcPr>
          <w:p w14:paraId="5285959F"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69C9E647"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planFilter</w:t>
            </w:r>
            <w:proofErr w:type="spellEnd"/>
            <w:r w:rsidRPr="004424B1">
              <w:rPr>
                <w:rFonts w:cs="Arial"/>
                <w:szCs w:val="18"/>
              </w:rPr>
              <w:t xml:space="preserve"> :</w:t>
            </w:r>
            <w:proofErr w:type="gramEnd"/>
            <w:r w:rsidRPr="004424B1">
              <w:rPr>
                <w:rFonts w:cs="Arial"/>
                <w:szCs w:val="18"/>
              </w:rPr>
              <w:t xml:space="preserve"> (PlanFilter)</w:t>
            </w:r>
          </w:p>
        </w:tc>
      </w:tr>
      <w:tr w:rsidR="00851D80" w:rsidRPr="004424B1" w14:paraId="133D045A" w14:textId="77777777" w:rsidTr="007B4994">
        <w:tc>
          <w:tcPr>
            <w:tcW w:w="2353" w:type="dxa"/>
            <w:shd w:val="clear" w:color="auto" w:fill="D9D9D9" w:themeFill="background1" w:themeFillShade="D9"/>
          </w:tcPr>
          <w:p w14:paraId="28A02B3D"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23A794AF" w14:textId="77777777" w:rsidR="00851D80" w:rsidRPr="004424B1" w:rsidRDefault="00851D80" w:rsidP="007B4994">
            <w:pPr>
              <w:pStyle w:val="TableCell"/>
              <w:jc w:val="center"/>
              <w:rPr>
                <w:rFonts w:cs="Arial"/>
                <w:szCs w:val="18"/>
              </w:rPr>
            </w:pPr>
            <w:r w:rsidRPr="004424B1">
              <w:rPr>
                <w:rFonts w:cs="Arial"/>
                <w:szCs w:val="18"/>
              </w:rPr>
              <w:t>RESPONSE</w:t>
            </w:r>
          </w:p>
        </w:tc>
        <w:tc>
          <w:tcPr>
            <w:tcW w:w="964" w:type="dxa"/>
          </w:tcPr>
          <w:p w14:paraId="6EFFD487"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67892428"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planSummaries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PlanSummaryStatus</w:t>
            </w:r>
            <w:proofErr w:type="spellEnd"/>
            <w:r w:rsidRPr="004424B1">
              <w:rPr>
                <w:rFonts w:cs="Arial"/>
                <w:szCs w:val="18"/>
              </w:rPr>
              <w:t>&gt;)</w:t>
            </w:r>
          </w:p>
        </w:tc>
      </w:tr>
    </w:tbl>
    <w:p w14:paraId="6FBEF420" w14:textId="77777777" w:rsidR="003470C3" w:rsidRPr="004424B1" w:rsidRDefault="003470C3" w:rsidP="0043015A">
      <w:pPr>
        <w:pStyle w:val="Heading4"/>
        <w:spacing w:before="480"/>
        <w:rPr>
          <w:lang w:val="en-GB"/>
        </w:rPr>
      </w:pPr>
      <w:r w:rsidRPr="004424B1">
        <w:rPr>
          <w:lang w:val="en-GB"/>
        </w:rPr>
        <w:t>Errors</w:t>
      </w:r>
    </w:p>
    <w:p w14:paraId="0BA874ED" w14:textId="6E1DE6DA" w:rsidR="00FD447D" w:rsidRPr="004424B1" w:rsidRDefault="00FD447D">
      <w:pPr>
        <w:spacing w:after="240"/>
        <w:rPr>
          <w:lang w:val="en-GB"/>
        </w:rPr>
        <w:pPrChange w:id="24317" w:author="Quinten Van Woerkom" w:date="2024-12-19T15:11:00Z" w16du:dateUtc="2024-12-19T14:11:00Z">
          <w:pPr/>
        </w:pPrChange>
      </w:pPr>
      <w:del w:id="24318" w:author="Quinten Van Woerkom" w:date="2024-12-16T16:48:00Z" w16du:dateUtc="2024-12-16T15:48:00Z">
        <w:r w:rsidRPr="004424B1" w:rsidDel="00AE6B58">
          <w:rPr>
            <w:lang w:val="en-GB"/>
          </w:rPr>
          <w:delText xml:space="preserve">In addition to standard MAL </w:delText>
        </w:r>
        <w:r w:rsidR="00C94E0D" w:rsidRPr="004424B1" w:rsidDel="00AE6B58">
          <w:rPr>
            <w:lang w:val="en-GB"/>
          </w:rPr>
          <w:delText>e</w:delText>
        </w:r>
        <w:r w:rsidRPr="004424B1" w:rsidDel="00AE6B58">
          <w:rPr>
            <w:lang w:val="en-GB"/>
          </w:rPr>
          <w:delText xml:space="preserve">rrors, the operation may return the following MPS </w:delText>
        </w:r>
        <w:r w:rsidR="00C94E0D" w:rsidRPr="004424B1" w:rsidDel="00AE6B58">
          <w:rPr>
            <w:lang w:val="en-GB"/>
          </w:rPr>
          <w:delText>e</w:delText>
        </w:r>
        <w:r w:rsidRPr="004424B1" w:rsidDel="00AE6B58">
          <w:rPr>
            <w:lang w:val="en-GB"/>
          </w:rPr>
          <w:delText>rrors:</w:delText>
        </w:r>
      </w:del>
      <w:ins w:id="24319"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4320" w:author="Peter Van Der Plas" w:date="2024-12-26T13:35:00Z" w16du:dateUtc="2024-12-26T12:35:00Z">
        <w:r w:rsidR="000C4F5E">
          <w:rPr>
            <w:lang w:val="en-GB"/>
          </w:rPr>
          <w:fldChar w:fldCharType="begin"/>
        </w:r>
        <w:r w:rsidR="000C4F5E">
          <w:rPr>
            <w:lang w:val="en-GB"/>
          </w:rPr>
          <w:instrText xml:space="preserve"> REF _Ref186112536 \r \h </w:instrText>
        </w:r>
      </w:ins>
      <w:r w:rsidR="000C4F5E">
        <w:rPr>
          <w:lang w:val="en-GB"/>
        </w:rPr>
      </w:r>
      <w:r w:rsidR="000C4F5E">
        <w:rPr>
          <w:lang w:val="en-GB"/>
        </w:rPr>
        <w:fldChar w:fldCharType="separate"/>
      </w:r>
      <w:ins w:id="24321" w:author="Peter Van Der Plas" w:date="2025-01-01T17:31:00Z" w16du:dateUtc="2025-01-01T16:31:00Z">
        <w:r w:rsidR="006D1623">
          <w:rPr>
            <w:lang w:val="en-GB"/>
          </w:rPr>
          <w:t>5</w:t>
        </w:r>
      </w:ins>
      <w:ins w:id="24322" w:author="Peter Van Der Plas" w:date="2024-12-26T13:35:00Z" w16du:dateUtc="2024-12-26T12:35:00Z">
        <w:r w:rsidR="000C4F5E">
          <w:rPr>
            <w:lang w:val="en-GB"/>
          </w:rPr>
          <w:fldChar w:fldCharType="end"/>
        </w:r>
      </w:ins>
      <w:ins w:id="24323" w:author="Quinten Van Woerkom" w:date="2024-12-16T16:48:00Z" w16du:dateUtc="2024-12-16T15:48:00Z">
        <w:del w:id="24324" w:author="Peter Van Der Plas" w:date="2024-12-26T13:35:00Z" w16du:dateUtc="2024-12-26T12:35:00Z">
          <w:r w:rsidR="00AE6B58" w:rsidDel="000C4F5E">
            <w:rPr>
              <w:lang w:val="en-GB"/>
            </w:rPr>
            <w:delText>5</w:delText>
          </w:r>
        </w:del>
        <w:r w:rsidR="00AE6B58">
          <w:rPr>
            <w:lang w:val="en-GB"/>
          </w:rPr>
          <w:t>.</w:t>
        </w:r>
      </w:ins>
    </w:p>
    <w:p w14:paraId="412BA502" w14:textId="28EF084C" w:rsidR="00426FE3" w:rsidRPr="004424B1" w:rsidDel="00BC5A1E" w:rsidRDefault="00426FE3">
      <w:pPr>
        <w:spacing w:after="240"/>
        <w:rPr>
          <w:del w:id="24325" w:author="Quinten Van Woerkom" w:date="2024-12-19T15:11:00Z" w16du:dateUtc="2024-12-19T14:11:00Z"/>
          <w:lang w:val="en-GB"/>
        </w:rPr>
        <w:pPrChange w:id="24326" w:author="Quinten Van Woerkom" w:date="2024-12-19T15:11:00Z" w16du:dateUtc="2024-12-19T14:11:00Z">
          <w:pPr>
            <w:spacing w:before="0"/>
          </w:pPr>
        </w:pPrChange>
      </w:pPr>
    </w:p>
    <w:tbl>
      <w:tblPr>
        <w:tblStyle w:val="RBTable"/>
        <w:tblW w:w="0" w:type="auto"/>
        <w:jc w:val="center"/>
        <w:tblLook w:val="04A0" w:firstRow="1" w:lastRow="0" w:firstColumn="1" w:lastColumn="0" w:noHBand="0" w:noVBand="1"/>
        <w:tblCaption w:val="SVE getPlanSummaries"/>
      </w:tblPr>
      <w:tblGrid>
        <w:gridCol w:w="2389"/>
        <w:gridCol w:w="2520"/>
      </w:tblGrid>
      <w:tr w:rsidR="00342C4E" w:rsidRPr="004424B1" w14:paraId="456DF93B"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6A16EECE" w14:textId="77777777" w:rsidR="00342C4E" w:rsidRPr="004424B1" w:rsidRDefault="00342C4E" w:rsidP="00306AEA">
            <w:pPr>
              <w:pStyle w:val="TableCell"/>
              <w:rPr>
                <w:rFonts w:cs="Arial"/>
                <w:szCs w:val="20"/>
              </w:rPr>
            </w:pPr>
            <w:r w:rsidRPr="004424B1">
              <w:rPr>
                <w:rFonts w:cs="Arial"/>
                <w:szCs w:val="20"/>
              </w:rPr>
              <w:t>Error</w:t>
            </w:r>
          </w:p>
        </w:tc>
        <w:tc>
          <w:tcPr>
            <w:tcW w:w="2520" w:type="dxa"/>
          </w:tcPr>
          <w:p w14:paraId="0CD43E7D" w14:textId="77777777" w:rsidR="00342C4E" w:rsidRPr="004424B1" w:rsidRDefault="00342C4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342C4E" w:rsidRPr="004424B1" w14:paraId="2A1505C6"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6FF32A3" w14:textId="77777777" w:rsidR="00342C4E" w:rsidRPr="004424B1" w:rsidRDefault="00342C4E" w:rsidP="00306AEA">
            <w:pPr>
              <w:pStyle w:val="TableCell"/>
              <w:rPr>
                <w:rFonts w:cs="Arial"/>
                <w:szCs w:val="20"/>
              </w:rPr>
            </w:pPr>
            <w:r w:rsidRPr="004424B1">
              <w:rPr>
                <w:rFonts w:cs="Arial"/>
                <w:szCs w:val="20"/>
              </w:rPr>
              <w:t>INVALID</w:t>
            </w:r>
          </w:p>
        </w:tc>
        <w:tc>
          <w:tcPr>
            <w:tcW w:w="2520" w:type="dxa"/>
          </w:tcPr>
          <w:p w14:paraId="274667C4" w14:textId="77777777" w:rsidR="00342C4E" w:rsidRPr="004424B1" w:rsidRDefault="00342C4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121CC26C" w14:textId="77777777" w:rsidR="00EC332D" w:rsidRPr="004424B1" w:rsidRDefault="00EC332D" w:rsidP="0043015A">
      <w:pPr>
        <w:pStyle w:val="Heading3"/>
        <w:spacing w:before="480"/>
        <w:rPr>
          <w:lang w:val="en-GB"/>
        </w:rPr>
      </w:pPr>
      <w:bookmarkStart w:id="24327" w:name="_Toc140093842"/>
      <w:r w:rsidRPr="004424B1">
        <w:rPr>
          <w:lang w:val="en-GB"/>
        </w:rPr>
        <w:lastRenderedPageBreak/>
        <w:t>Operation: getPlan</w:t>
      </w:r>
      <w:bookmarkEnd w:id="24327"/>
    </w:p>
    <w:p w14:paraId="745B6C11" w14:textId="77777777" w:rsidR="00EC332D" w:rsidRPr="004424B1" w:rsidRDefault="00EC332D" w:rsidP="0043015A">
      <w:pPr>
        <w:pStyle w:val="Heading4"/>
        <w:rPr>
          <w:lang w:val="en-GB"/>
        </w:rPr>
      </w:pPr>
      <w:r w:rsidRPr="004424B1">
        <w:rPr>
          <w:lang w:val="en-GB"/>
        </w:rPr>
        <w:t>Overview</w:t>
      </w:r>
    </w:p>
    <w:p w14:paraId="724DC946" w14:textId="77777777" w:rsidR="00B657C2" w:rsidRDefault="00B657C2" w:rsidP="00426FE3">
      <w:pPr>
        <w:rPr>
          <w:ins w:id="24328" w:author="Quinten Van Woerkom" w:date="2024-12-19T14:14:00Z" w16du:dateUtc="2024-12-19T13:14:00Z"/>
          <w:lang w:val="en-GB"/>
        </w:rPr>
      </w:pPr>
      <w:r w:rsidRPr="004424B1">
        <w:rPr>
          <w:lang w:val="en-GB"/>
        </w:rPr>
        <w:t xml:space="preserve">The </w:t>
      </w:r>
      <w:proofErr w:type="spellStart"/>
      <w:r w:rsidRPr="004424B1">
        <w:rPr>
          <w:lang w:val="en-GB"/>
        </w:rPr>
        <w:t>getPlan</w:t>
      </w:r>
      <w:proofErr w:type="spellEnd"/>
      <w:r w:rsidRPr="004424B1">
        <w:rPr>
          <w:lang w:val="en-GB"/>
        </w:rPr>
        <w:t xml:space="preserve"> operation is used to obtain the full content of one or more known Plans.  The operation uses the Progress interaction pattern, to allow the response to be spread across multiple messages.</w:t>
      </w:r>
    </w:p>
    <w:p w14:paraId="7DA7C00D" w14:textId="3343AEA0" w:rsidR="0013170A" w:rsidRPr="004424B1" w:rsidRDefault="0013170A">
      <w:pPr>
        <w:pStyle w:val="Heading4"/>
        <w:spacing w:before="480" w:after="240"/>
        <w:rPr>
          <w:lang w:val="en-GB"/>
        </w:rPr>
        <w:pPrChange w:id="24329" w:author="Peter Van Der Plas" w:date="2024-12-26T13:25:00Z" w16du:dateUtc="2024-12-26T12:25:00Z">
          <w:pPr/>
        </w:pPrChange>
      </w:pPr>
      <w:ins w:id="24330" w:author="Quinten Van Woerkom" w:date="2024-12-19T14:14:00Z" w16du:dateUtc="2024-12-19T13:14:00Z">
        <w:r>
          <w:rPr>
            <w:lang w:val="en-GB"/>
          </w:rPr>
          <w:t>Definition</w:t>
        </w:r>
        <w:del w:id="24331" w:author="Peter Van Der Plas" w:date="2024-12-26T13:47:00Z" w16du:dateUtc="2024-12-26T12:47:00Z">
          <w:r w:rsidDel="00D33C3C">
            <w:rPr>
              <w:lang w:val="en-GB"/>
            </w:rPr>
            <w:delText>s</w:delText>
          </w:r>
        </w:del>
      </w:ins>
    </w:p>
    <w:p w14:paraId="05309FB8" w14:textId="7ECB7AB8" w:rsidR="00426FE3" w:rsidRPr="004424B1" w:rsidDel="0013170A" w:rsidRDefault="00426FE3">
      <w:pPr>
        <w:spacing w:after="240"/>
        <w:rPr>
          <w:del w:id="24332" w:author="Quinten Van Woerkom" w:date="2024-12-19T14:14:00Z" w16du:dateUtc="2024-12-19T13:14:00Z"/>
          <w:lang w:val="en-GB"/>
        </w:rPr>
        <w:pPrChange w:id="24333" w:author="Quinten Van Woerkom" w:date="2024-12-19T14:14:00Z" w16du:dateUtc="2024-12-19T13:14:00Z">
          <w:pPr>
            <w:spacing w:before="0"/>
          </w:pPr>
        </w:pPrChange>
      </w:pPr>
    </w:p>
    <w:tbl>
      <w:tblPr>
        <w:tblStyle w:val="RBTable"/>
        <w:tblW w:w="9242" w:type="dxa"/>
        <w:tblLayout w:type="fixed"/>
        <w:tblLook w:val="0400" w:firstRow="0" w:lastRow="0" w:firstColumn="0" w:lastColumn="0" w:noHBand="0" w:noVBand="1"/>
        <w:tblCaption w:val="SVO getPlan"/>
        <w:tblPrChange w:id="24334" w:author="Peter Van Der Plas" w:date="2024-12-28T12:29:00Z" w16du:dateUtc="2024-12-28T11:29:00Z">
          <w:tblPr>
            <w:tblStyle w:val="RBTable"/>
            <w:tblW w:w="9242" w:type="dxa"/>
            <w:tblLayout w:type="fixed"/>
            <w:tblLook w:val="0400" w:firstRow="0" w:lastRow="0" w:firstColumn="0" w:lastColumn="0" w:noHBand="0" w:noVBand="1"/>
            <w:tblCaption w:val="SVO getPlan"/>
          </w:tblPr>
        </w:tblPrChange>
      </w:tblPr>
      <w:tblGrid>
        <w:gridCol w:w="2353"/>
        <w:gridCol w:w="6889"/>
        <w:tblGridChange w:id="24335">
          <w:tblGrid>
            <w:gridCol w:w="2353"/>
            <w:gridCol w:w="23"/>
            <w:gridCol w:w="6866"/>
          </w:tblGrid>
        </w:tblGridChange>
      </w:tblGrid>
      <w:tr w:rsidR="00851D80" w:rsidRPr="004424B1" w14:paraId="182EA19B" w14:textId="77777777" w:rsidTr="00DA4257">
        <w:trPr>
          <w:tblHeader/>
        </w:trPr>
        <w:tc>
          <w:tcPr>
            <w:tcW w:w="2352" w:type="dxa"/>
            <w:shd w:val="clear" w:color="auto" w:fill="00CCFF"/>
            <w:tcPrChange w:id="24336" w:author="Peter Van Der Plas" w:date="2024-12-28T12:29:00Z" w16du:dateUtc="2024-12-28T11:29:00Z">
              <w:tcPr>
                <w:tcW w:w="2376" w:type="dxa"/>
                <w:gridSpan w:val="2"/>
                <w:shd w:val="clear" w:color="auto" w:fill="662382"/>
              </w:tcPr>
            </w:tcPrChange>
          </w:tcPr>
          <w:p w14:paraId="09920921" w14:textId="77777777" w:rsidR="00851D80" w:rsidRPr="007B08F3" w:rsidRDefault="00851D80" w:rsidP="007B4994">
            <w:pPr>
              <w:pStyle w:val="TableCell"/>
              <w:keepNext/>
              <w:jc w:val="center"/>
              <w:rPr>
                <w:rFonts w:cs="Arial"/>
                <w:bCs/>
                <w:color w:val="auto"/>
                <w:szCs w:val="18"/>
                <w:rPrChange w:id="24337" w:author="Peter Van Der Plas" w:date="2024-12-26T13:25:00Z" w16du:dateUtc="2024-12-26T12:25:00Z">
                  <w:rPr>
                    <w:rFonts w:cs="Arial"/>
                    <w:b/>
                    <w:color w:val="FFFFFF" w:themeColor="background1"/>
                    <w:szCs w:val="18"/>
                  </w:rPr>
                </w:rPrChange>
              </w:rPr>
            </w:pPr>
            <w:r w:rsidRPr="007B08F3">
              <w:rPr>
                <w:rFonts w:cs="Arial"/>
                <w:bCs/>
                <w:color w:val="auto"/>
                <w:szCs w:val="18"/>
                <w:rPrChange w:id="24338" w:author="Peter Van Der Plas" w:date="2024-12-26T13:25:00Z" w16du:dateUtc="2024-12-26T12:25:00Z">
                  <w:rPr>
                    <w:rFonts w:cs="Arial"/>
                    <w:b/>
                    <w:color w:val="FFFFFF" w:themeColor="background1"/>
                    <w:szCs w:val="18"/>
                  </w:rPr>
                </w:rPrChange>
              </w:rPr>
              <w:t>Operation Identifier</w:t>
            </w:r>
          </w:p>
        </w:tc>
        <w:tc>
          <w:tcPr>
            <w:tcW w:w="6888" w:type="dxa"/>
            <w:tcPrChange w:id="24339" w:author="Peter Van Der Plas" w:date="2024-12-28T12:29:00Z" w16du:dateUtc="2024-12-28T11:29:00Z">
              <w:tcPr>
                <w:tcW w:w="6866" w:type="dxa"/>
              </w:tcPr>
            </w:tcPrChange>
          </w:tcPr>
          <w:p w14:paraId="4274DC27" w14:textId="77777777" w:rsidR="00851D80" w:rsidRPr="004424B1" w:rsidRDefault="00851D80" w:rsidP="007B4994">
            <w:pPr>
              <w:pStyle w:val="TableCell"/>
              <w:keepNext/>
              <w:jc w:val="center"/>
              <w:rPr>
                <w:rFonts w:cs="Arial"/>
                <w:szCs w:val="18"/>
              </w:rPr>
            </w:pPr>
            <w:proofErr w:type="spellStart"/>
            <w:r w:rsidRPr="004424B1">
              <w:rPr>
                <w:rFonts w:cs="Arial"/>
                <w:szCs w:val="18"/>
              </w:rPr>
              <w:t>getPlan</w:t>
            </w:r>
            <w:proofErr w:type="spellEnd"/>
          </w:p>
        </w:tc>
      </w:tr>
      <w:tr w:rsidR="00851D80" w:rsidRPr="004424B1" w14:paraId="2C7CEB60" w14:textId="77777777" w:rsidTr="00DE01E2">
        <w:tc>
          <w:tcPr>
            <w:tcW w:w="2352" w:type="dxa"/>
            <w:shd w:val="clear" w:color="auto" w:fill="00CCFF"/>
            <w:tcPrChange w:id="24340" w:author="Peter Van Der Plas" w:date="2024-12-28T12:29:00Z" w16du:dateUtc="2024-12-28T11:29:00Z">
              <w:tcPr>
                <w:tcW w:w="2376" w:type="dxa"/>
                <w:gridSpan w:val="2"/>
                <w:shd w:val="clear" w:color="auto" w:fill="662382"/>
              </w:tcPr>
            </w:tcPrChange>
          </w:tcPr>
          <w:p w14:paraId="4FFA7E31" w14:textId="77777777" w:rsidR="00851D80" w:rsidRPr="007B08F3" w:rsidRDefault="00851D80" w:rsidP="007B4994">
            <w:pPr>
              <w:pStyle w:val="TableCell"/>
              <w:keepNext/>
              <w:jc w:val="center"/>
              <w:rPr>
                <w:rFonts w:cs="Arial"/>
                <w:bCs/>
                <w:color w:val="auto"/>
                <w:szCs w:val="18"/>
                <w:rPrChange w:id="24341" w:author="Peter Van Der Plas" w:date="2024-12-26T13:25:00Z" w16du:dateUtc="2024-12-26T12:25:00Z">
                  <w:rPr>
                    <w:rFonts w:cs="Arial"/>
                    <w:b/>
                    <w:color w:val="FFFFFF" w:themeColor="background1"/>
                    <w:szCs w:val="18"/>
                  </w:rPr>
                </w:rPrChange>
              </w:rPr>
            </w:pPr>
            <w:r w:rsidRPr="007B08F3">
              <w:rPr>
                <w:rFonts w:cs="Arial"/>
                <w:bCs/>
                <w:color w:val="auto"/>
                <w:szCs w:val="18"/>
                <w:rPrChange w:id="24342" w:author="Peter Van Der Plas" w:date="2024-12-26T13:25:00Z" w16du:dateUtc="2024-12-26T12:25:00Z">
                  <w:rPr>
                    <w:rFonts w:cs="Arial"/>
                    <w:b/>
                    <w:color w:val="FFFFFF" w:themeColor="background1"/>
                    <w:szCs w:val="18"/>
                  </w:rPr>
                </w:rPrChange>
              </w:rPr>
              <w:t>Interaction Pattern</w:t>
            </w:r>
          </w:p>
        </w:tc>
        <w:tc>
          <w:tcPr>
            <w:tcW w:w="6888" w:type="dxa"/>
            <w:shd w:val="clear" w:color="auto" w:fill="D9D9D9" w:themeFill="background1" w:themeFillShade="D9"/>
            <w:tcPrChange w:id="24343" w:author="Peter Van Der Plas" w:date="2024-12-28T12:29:00Z" w16du:dateUtc="2024-12-28T11:29:00Z">
              <w:tcPr>
                <w:tcW w:w="6866" w:type="dxa"/>
                <w:shd w:val="clear" w:color="auto" w:fill="D9D9D9" w:themeFill="background1" w:themeFillShade="D9"/>
              </w:tcPr>
            </w:tcPrChange>
          </w:tcPr>
          <w:p w14:paraId="57C7F132" w14:textId="77777777" w:rsidR="00851D80" w:rsidRPr="004424B1" w:rsidRDefault="00851D80" w:rsidP="007B4994">
            <w:pPr>
              <w:pStyle w:val="TableCell"/>
              <w:keepNext/>
              <w:jc w:val="center"/>
              <w:rPr>
                <w:rFonts w:cs="Arial"/>
                <w:szCs w:val="18"/>
              </w:rPr>
            </w:pPr>
            <w:r w:rsidRPr="004424B1">
              <w:rPr>
                <w:rFonts w:cs="Arial"/>
                <w:szCs w:val="18"/>
              </w:rPr>
              <w:t>PROGRESS</w:t>
            </w:r>
          </w:p>
        </w:tc>
      </w:tr>
    </w:tbl>
    <w:p w14:paraId="4F5E7E0B" w14:textId="77777777" w:rsidR="00851D80" w:rsidRPr="004424B1" w:rsidRDefault="00851D80" w:rsidP="00851D80">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0FC56C5E"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7716405D" w14:textId="77777777" w:rsidR="00851D80" w:rsidRPr="004424B1" w:rsidRDefault="00851D80" w:rsidP="007B4994">
            <w:pPr>
              <w:pStyle w:val="TableCell"/>
              <w:keepNext/>
              <w:jc w:val="center"/>
              <w:rPr>
                <w:rFonts w:cs="Arial"/>
                <w:szCs w:val="18"/>
              </w:rPr>
            </w:pPr>
            <w:r w:rsidRPr="004424B1">
              <w:rPr>
                <w:rFonts w:cs="Arial"/>
                <w:szCs w:val="18"/>
              </w:rPr>
              <w:t>Pattern Sequence</w:t>
            </w:r>
          </w:p>
        </w:tc>
        <w:tc>
          <w:tcPr>
            <w:tcW w:w="1701" w:type="dxa"/>
          </w:tcPr>
          <w:p w14:paraId="2BB01DDB" w14:textId="77777777" w:rsidR="00851D80" w:rsidRPr="004424B1" w:rsidRDefault="00851D80" w:rsidP="007B4994">
            <w:pPr>
              <w:pStyle w:val="TableCell"/>
              <w:keepNext/>
              <w:jc w:val="center"/>
              <w:rPr>
                <w:rFonts w:cs="Arial"/>
                <w:szCs w:val="18"/>
              </w:rPr>
            </w:pPr>
            <w:r w:rsidRPr="004424B1">
              <w:rPr>
                <w:rFonts w:cs="Arial"/>
                <w:szCs w:val="18"/>
              </w:rPr>
              <w:t>Message</w:t>
            </w:r>
          </w:p>
        </w:tc>
        <w:tc>
          <w:tcPr>
            <w:tcW w:w="964" w:type="dxa"/>
          </w:tcPr>
          <w:p w14:paraId="1E762DF5" w14:textId="77777777" w:rsidR="00851D80" w:rsidRPr="004424B1" w:rsidRDefault="00851D80" w:rsidP="007B4994">
            <w:pPr>
              <w:pStyle w:val="TableCell"/>
              <w:keepNext/>
              <w:jc w:val="center"/>
              <w:rPr>
                <w:rFonts w:cs="Arial"/>
                <w:szCs w:val="18"/>
              </w:rPr>
            </w:pPr>
            <w:r w:rsidRPr="004424B1">
              <w:rPr>
                <w:rFonts w:cs="Arial"/>
                <w:szCs w:val="18"/>
              </w:rPr>
              <w:t>Nullable</w:t>
            </w:r>
          </w:p>
        </w:tc>
        <w:tc>
          <w:tcPr>
            <w:tcW w:w="4224" w:type="dxa"/>
          </w:tcPr>
          <w:p w14:paraId="36CDC9D9" w14:textId="72591647" w:rsidR="00851D80" w:rsidRPr="004424B1" w:rsidRDefault="00851D80" w:rsidP="007B4994">
            <w:pPr>
              <w:pStyle w:val="TableCell"/>
              <w:keepNext/>
              <w:jc w:val="center"/>
              <w:rPr>
                <w:rFonts w:cs="Arial"/>
                <w:szCs w:val="18"/>
              </w:rPr>
            </w:pPr>
            <w:del w:id="24344" w:author="Peter Van Der Plas" w:date="2024-12-26T13:25:00Z" w16du:dateUtc="2024-12-26T12:25:00Z">
              <w:r w:rsidRPr="004424B1" w:rsidDel="007B08F3">
                <w:rPr>
                  <w:rFonts w:cs="Arial"/>
                  <w:szCs w:val="18"/>
                </w:rPr>
                <w:delText xml:space="preserve">Body </w:delText>
              </w:r>
            </w:del>
            <w:ins w:id="24345" w:author="Peter Van Der Plas" w:date="2024-12-26T13:25:00Z" w16du:dateUtc="2024-12-26T12:25:00Z">
              <w:r w:rsidR="007B08F3">
                <w:rPr>
                  <w:rFonts w:cs="Arial"/>
                  <w:szCs w:val="18"/>
                </w:rPr>
                <w:t>Type</w:t>
              </w:r>
              <w:r w:rsidR="007B08F3" w:rsidRPr="004424B1">
                <w:rPr>
                  <w:rFonts w:cs="Arial"/>
                  <w:szCs w:val="18"/>
                </w:rPr>
                <w:t xml:space="preserve"> </w:t>
              </w:r>
            </w:ins>
            <w:r w:rsidRPr="004424B1">
              <w:rPr>
                <w:rFonts w:cs="Arial"/>
                <w:szCs w:val="18"/>
              </w:rPr>
              <w:t>Signature</w:t>
            </w:r>
          </w:p>
        </w:tc>
      </w:tr>
      <w:tr w:rsidR="00851D80" w:rsidRPr="004424B1" w14:paraId="2589DC63" w14:textId="77777777" w:rsidTr="007B4994">
        <w:tc>
          <w:tcPr>
            <w:tcW w:w="2353" w:type="dxa"/>
            <w:shd w:val="clear" w:color="auto" w:fill="D9D9D9" w:themeFill="background1" w:themeFillShade="D9"/>
          </w:tcPr>
          <w:p w14:paraId="23DB0028" w14:textId="77777777" w:rsidR="00851D80" w:rsidRPr="004424B1" w:rsidRDefault="00851D80" w:rsidP="007B4994">
            <w:pPr>
              <w:pStyle w:val="TableCell"/>
              <w:keepNext/>
              <w:jc w:val="center"/>
              <w:rPr>
                <w:rFonts w:cs="Arial"/>
                <w:szCs w:val="18"/>
              </w:rPr>
            </w:pPr>
            <w:r w:rsidRPr="004424B1">
              <w:rPr>
                <w:rFonts w:cs="Arial"/>
                <w:szCs w:val="18"/>
              </w:rPr>
              <w:t>IN</w:t>
            </w:r>
          </w:p>
        </w:tc>
        <w:tc>
          <w:tcPr>
            <w:tcW w:w="1701" w:type="dxa"/>
            <w:shd w:val="clear" w:color="auto" w:fill="D9D9D9" w:themeFill="background1" w:themeFillShade="D9"/>
          </w:tcPr>
          <w:p w14:paraId="23A1C63D" w14:textId="77777777" w:rsidR="00851D80" w:rsidRPr="004424B1" w:rsidRDefault="00851D80" w:rsidP="007B4994">
            <w:pPr>
              <w:pStyle w:val="TableCell"/>
              <w:keepNext/>
              <w:jc w:val="center"/>
              <w:rPr>
                <w:rFonts w:cs="Arial"/>
                <w:szCs w:val="18"/>
              </w:rPr>
            </w:pPr>
            <w:r w:rsidRPr="004424B1">
              <w:rPr>
                <w:rFonts w:cs="Arial"/>
                <w:szCs w:val="18"/>
              </w:rPr>
              <w:t>PROGRESS</w:t>
            </w:r>
          </w:p>
        </w:tc>
        <w:tc>
          <w:tcPr>
            <w:tcW w:w="964" w:type="dxa"/>
          </w:tcPr>
          <w:p w14:paraId="103EE57C" w14:textId="77777777" w:rsidR="00851D80" w:rsidRPr="004424B1" w:rsidRDefault="00851D80" w:rsidP="007B4994">
            <w:pPr>
              <w:pStyle w:val="TableCell"/>
              <w:keepNext/>
              <w:jc w:val="center"/>
              <w:rPr>
                <w:rFonts w:cs="Arial"/>
                <w:szCs w:val="18"/>
              </w:rPr>
            </w:pPr>
            <w:r w:rsidRPr="004424B1">
              <w:rPr>
                <w:rFonts w:cs="Arial"/>
                <w:szCs w:val="18"/>
              </w:rPr>
              <w:t>No</w:t>
            </w:r>
          </w:p>
        </w:tc>
        <w:tc>
          <w:tcPr>
            <w:tcW w:w="4224" w:type="dxa"/>
            <w:vAlign w:val="center"/>
          </w:tcPr>
          <w:p w14:paraId="57F678EC" w14:textId="10DD2048" w:rsidR="00851D80" w:rsidRPr="004424B1" w:rsidRDefault="00851D80" w:rsidP="007B4994">
            <w:pPr>
              <w:pStyle w:val="TableCell"/>
              <w:keepNext/>
              <w:jc w:val="center"/>
              <w:rPr>
                <w:rFonts w:cs="Arial"/>
                <w:szCs w:val="18"/>
              </w:rPr>
            </w:pPr>
            <w:proofErr w:type="spellStart"/>
            <w:proofErr w:type="gramStart"/>
            <w:r w:rsidRPr="004424B1">
              <w:rPr>
                <w:rFonts w:cs="Arial"/>
                <w:szCs w:val="18"/>
              </w:rPr>
              <w:t>planRefs</w:t>
            </w:r>
            <w:proofErr w:type="spellEnd"/>
            <w:r w:rsidRPr="004424B1">
              <w:rPr>
                <w:rFonts w:cs="Arial"/>
                <w:szCs w:val="18"/>
              </w:rPr>
              <w:t xml:space="preserve"> :</w:t>
            </w:r>
            <w:proofErr w:type="gramEnd"/>
            <w:r w:rsidRPr="004424B1">
              <w:rPr>
                <w:rFonts w:cs="Arial"/>
                <w:szCs w:val="18"/>
              </w:rPr>
              <w:t xml:space="preserve"> (List &lt;MAL::ObjectRef</w:t>
            </w:r>
            <w:ins w:id="24346" w:author="Peter Van Der Plas" w:date="2025-01-01T15:53:00Z" w16du:dateUtc="2025-01-01T14:53:00Z">
              <w:r w:rsidR="008A3FBD">
                <w:rPr>
                  <w:rFonts w:cs="Arial"/>
                  <w:szCs w:val="18"/>
                </w:rPr>
                <w:t xml:space="preserve"> </w:t>
              </w:r>
            </w:ins>
            <w:r w:rsidRPr="004424B1">
              <w:rPr>
                <w:rFonts w:cs="Arial"/>
                <w:szCs w:val="18"/>
              </w:rPr>
              <w:t>&lt;Plan&gt;&gt;)</w:t>
            </w:r>
          </w:p>
        </w:tc>
      </w:tr>
      <w:tr w:rsidR="00851D80" w:rsidRPr="004424B1" w14:paraId="179CA4F8" w14:textId="77777777" w:rsidTr="007B4994">
        <w:tc>
          <w:tcPr>
            <w:tcW w:w="2353" w:type="dxa"/>
            <w:shd w:val="clear" w:color="auto" w:fill="D9D9D9" w:themeFill="background1" w:themeFillShade="D9"/>
          </w:tcPr>
          <w:p w14:paraId="34D895F6"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73FDC998" w14:textId="77777777" w:rsidR="00851D80" w:rsidRPr="004424B1" w:rsidRDefault="00851D80" w:rsidP="007B4994">
            <w:pPr>
              <w:pStyle w:val="TableCell"/>
              <w:jc w:val="center"/>
              <w:rPr>
                <w:rFonts w:cs="Arial"/>
                <w:szCs w:val="18"/>
              </w:rPr>
            </w:pPr>
            <w:r w:rsidRPr="004424B1">
              <w:rPr>
                <w:rFonts w:cs="Arial"/>
                <w:szCs w:val="18"/>
              </w:rPr>
              <w:t>ACK</w:t>
            </w:r>
          </w:p>
        </w:tc>
        <w:tc>
          <w:tcPr>
            <w:tcW w:w="964" w:type="dxa"/>
            <w:shd w:val="clear" w:color="auto" w:fill="D9D9D9" w:themeFill="background1" w:themeFillShade="D9"/>
          </w:tcPr>
          <w:p w14:paraId="6A2BB424"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shd w:val="clear" w:color="auto" w:fill="D9D9D9" w:themeFill="background1" w:themeFillShade="D9"/>
            <w:vAlign w:val="center"/>
          </w:tcPr>
          <w:p w14:paraId="29AAC6E2" w14:textId="77777777" w:rsidR="00851D80" w:rsidRPr="004424B1" w:rsidRDefault="00851D80" w:rsidP="007B4994">
            <w:pPr>
              <w:pStyle w:val="TableCell"/>
              <w:jc w:val="center"/>
              <w:rPr>
                <w:rFonts w:cs="Arial"/>
                <w:szCs w:val="18"/>
              </w:rPr>
            </w:pPr>
            <w:r w:rsidRPr="004424B1">
              <w:rPr>
                <w:rFonts w:cs="Arial"/>
                <w:szCs w:val="18"/>
              </w:rPr>
              <w:t>Empty</w:t>
            </w:r>
          </w:p>
        </w:tc>
      </w:tr>
      <w:tr w:rsidR="00851D80" w:rsidRPr="004424B1" w14:paraId="10DE0B35" w14:textId="77777777" w:rsidTr="007B4994">
        <w:tc>
          <w:tcPr>
            <w:tcW w:w="2353" w:type="dxa"/>
            <w:shd w:val="clear" w:color="auto" w:fill="D9D9D9" w:themeFill="background1" w:themeFillShade="D9"/>
          </w:tcPr>
          <w:p w14:paraId="6F7181E7"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70916384" w14:textId="77777777" w:rsidR="00851D80" w:rsidRPr="004424B1" w:rsidRDefault="00851D80" w:rsidP="007B4994">
            <w:pPr>
              <w:pStyle w:val="TableCell"/>
              <w:jc w:val="center"/>
              <w:rPr>
                <w:rFonts w:cs="Arial"/>
                <w:szCs w:val="18"/>
              </w:rPr>
            </w:pPr>
            <w:r w:rsidRPr="004424B1">
              <w:rPr>
                <w:rFonts w:cs="Arial"/>
                <w:szCs w:val="18"/>
              </w:rPr>
              <w:t>UPDATE</w:t>
            </w:r>
          </w:p>
        </w:tc>
        <w:tc>
          <w:tcPr>
            <w:tcW w:w="964" w:type="dxa"/>
          </w:tcPr>
          <w:p w14:paraId="14A3AEAD"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6670CFBA" w14:textId="53FDEB29" w:rsidR="00851D80" w:rsidRPr="004424B1" w:rsidRDefault="00851D80" w:rsidP="007B4994">
            <w:pPr>
              <w:pStyle w:val="TableCell"/>
              <w:jc w:val="center"/>
              <w:rPr>
                <w:rFonts w:cs="Arial"/>
                <w:szCs w:val="18"/>
              </w:rPr>
            </w:pPr>
            <w:proofErr w:type="spellStart"/>
            <w:proofErr w:type="gramStart"/>
            <w:r w:rsidRPr="004424B1">
              <w:rPr>
                <w:rFonts w:cs="Arial"/>
                <w:szCs w:val="18"/>
              </w:rPr>
              <w:t>retrievedPlan</w:t>
            </w:r>
            <w:proofErr w:type="spellEnd"/>
            <w:r w:rsidRPr="004424B1">
              <w:rPr>
                <w:rFonts w:cs="Arial"/>
                <w:szCs w:val="18"/>
              </w:rPr>
              <w:t xml:space="preserve"> :</w:t>
            </w:r>
            <w:proofErr w:type="gramEnd"/>
            <w:r w:rsidRPr="004424B1">
              <w:rPr>
                <w:rFonts w:cs="Arial"/>
                <w:szCs w:val="18"/>
              </w:rPr>
              <w:t xml:space="preserve"> (Plan)</w:t>
            </w:r>
          </w:p>
        </w:tc>
      </w:tr>
      <w:tr w:rsidR="00851D80" w:rsidRPr="004424B1" w14:paraId="08F858C3" w14:textId="77777777" w:rsidTr="007B4994">
        <w:tc>
          <w:tcPr>
            <w:tcW w:w="2353" w:type="dxa"/>
            <w:shd w:val="clear" w:color="auto" w:fill="D9D9D9" w:themeFill="background1" w:themeFillShade="D9"/>
          </w:tcPr>
          <w:p w14:paraId="3160B4AA"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65FFB160" w14:textId="77777777" w:rsidR="00851D80" w:rsidRPr="004424B1" w:rsidRDefault="00851D80" w:rsidP="007B4994">
            <w:pPr>
              <w:pStyle w:val="TableCell"/>
              <w:jc w:val="center"/>
              <w:rPr>
                <w:rFonts w:cs="Arial"/>
                <w:szCs w:val="18"/>
              </w:rPr>
            </w:pPr>
            <w:r w:rsidRPr="004424B1">
              <w:rPr>
                <w:rFonts w:cs="Arial"/>
                <w:szCs w:val="18"/>
              </w:rPr>
              <w:t>RESPONSE</w:t>
            </w:r>
          </w:p>
        </w:tc>
        <w:tc>
          <w:tcPr>
            <w:tcW w:w="964" w:type="dxa"/>
          </w:tcPr>
          <w:p w14:paraId="1D44A4FE"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6D7A5413" w14:textId="6E67A748" w:rsidR="00851D80" w:rsidRPr="004424B1" w:rsidRDefault="00851D80" w:rsidP="007B4994">
            <w:pPr>
              <w:pStyle w:val="TableCell"/>
              <w:jc w:val="center"/>
              <w:rPr>
                <w:rFonts w:cs="Arial"/>
                <w:szCs w:val="18"/>
              </w:rPr>
            </w:pPr>
            <w:r w:rsidRPr="004424B1">
              <w:rPr>
                <w:rFonts w:cs="Arial"/>
                <w:szCs w:val="18"/>
              </w:rPr>
              <w:t>Empty</w:t>
            </w:r>
          </w:p>
        </w:tc>
      </w:tr>
    </w:tbl>
    <w:p w14:paraId="797BC333" w14:textId="77777777" w:rsidR="00EC332D" w:rsidRPr="004424B1" w:rsidRDefault="00EC332D" w:rsidP="0043015A">
      <w:pPr>
        <w:pStyle w:val="Heading4"/>
        <w:spacing w:before="480"/>
        <w:rPr>
          <w:lang w:val="en-GB"/>
        </w:rPr>
      </w:pPr>
      <w:r w:rsidRPr="004424B1">
        <w:rPr>
          <w:lang w:val="en-GB"/>
        </w:rPr>
        <w:t>Errors</w:t>
      </w:r>
    </w:p>
    <w:p w14:paraId="1BFC6A46" w14:textId="5F78CA14" w:rsidR="00FD447D" w:rsidRPr="004424B1" w:rsidRDefault="00FD447D">
      <w:pPr>
        <w:spacing w:after="240"/>
        <w:rPr>
          <w:lang w:val="en-GB"/>
        </w:rPr>
        <w:pPrChange w:id="24347" w:author="Quinten Van Woerkom" w:date="2024-12-19T15:11:00Z" w16du:dateUtc="2024-12-19T14:11:00Z">
          <w:pPr/>
        </w:pPrChange>
      </w:pPr>
      <w:del w:id="24348" w:author="Quinten Van Woerkom" w:date="2024-12-16T16:48:00Z" w16du:dateUtc="2024-12-16T15:48:00Z">
        <w:r w:rsidRPr="004424B1" w:rsidDel="00AE6B58">
          <w:rPr>
            <w:lang w:val="en-GB"/>
          </w:rPr>
          <w:delText>In addition to standard MAL</w:delText>
        </w:r>
        <w:r w:rsidR="00534DC6" w:rsidRPr="004424B1" w:rsidDel="00AE6B58">
          <w:rPr>
            <w:lang w:val="en-GB"/>
          </w:rPr>
          <w:delText xml:space="preserve"> er</w:delText>
        </w:r>
        <w:r w:rsidRPr="004424B1" w:rsidDel="00AE6B58">
          <w:rPr>
            <w:lang w:val="en-GB"/>
          </w:rPr>
          <w:delText>rors, the operation may return the following MPS</w:delText>
        </w:r>
        <w:r w:rsidR="00534DC6" w:rsidRPr="004424B1" w:rsidDel="00AE6B58">
          <w:rPr>
            <w:lang w:val="en-GB"/>
          </w:rPr>
          <w:delText xml:space="preserve"> er</w:delText>
        </w:r>
        <w:r w:rsidRPr="004424B1" w:rsidDel="00AE6B58">
          <w:rPr>
            <w:lang w:val="en-GB"/>
          </w:rPr>
          <w:delText>rors:</w:delText>
        </w:r>
      </w:del>
      <w:ins w:id="24349"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4350" w:author="Peter Van Der Plas" w:date="2024-12-26T13:35:00Z" w16du:dateUtc="2024-12-26T12:35:00Z">
        <w:r w:rsidR="000C4F5E">
          <w:rPr>
            <w:lang w:val="en-GB"/>
          </w:rPr>
          <w:fldChar w:fldCharType="begin"/>
        </w:r>
        <w:r w:rsidR="000C4F5E">
          <w:rPr>
            <w:lang w:val="en-GB"/>
          </w:rPr>
          <w:instrText xml:space="preserve"> REF _Ref186112526 \r \h </w:instrText>
        </w:r>
      </w:ins>
      <w:r w:rsidR="000C4F5E">
        <w:rPr>
          <w:lang w:val="en-GB"/>
        </w:rPr>
      </w:r>
      <w:r w:rsidR="000C4F5E">
        <w:rPr>
          <w:lang w:val="en-GB"/>
        </w:rPr>
        <w:fldChar w:fldCharType="separate"/>
      </w:r>
      <w:ins w:id="24351" w:author="Peter Van Der Plas" w:date="2025-01-01T17:31:00Z" w16du:dateUtc="2025-01-01T16:31:00Z">
        <w:r w:rsidR="006D1623">
          <w:rPr>
            <w:lang w:val="en-GB"/>
          </w:rPr>
          <w:t>5</w:t>
        </w:r>
      </w:ins>
      <w:ins w:id="24352" w:author="Peter Van Der Plas" w:date="2024-12-26T13:35:00Z" w16du:dateUtc="2024-12-26T12:35:00Z">
        <w:r w:rsidR="000C4F5E">
          <w:rPr>
            <w:lang w:val="en-GB"/>
          </w:rPr>
          <w:fldChar w:fldCharType="end"/>
        </w:r>
      </w:ins>
      <w:ins w:id="24353" w:author="Quinten Van Woerkom" w:date="2024-12-16T16:48:00Z" w16du:dateUtc="2024-12-16T15:48:00Z">
        <w:del w:id="24354" w:author="Peter Van Der Plas" w:date="2024-12-26T13:35:00Z" w16du:dateUtc="2024-12-26T12:35:00Z">
          <w:r w:rsidR="00AE6B58" w:rsidDel="000C4F5E">
            <w:rPr>
              <w:lang w:val="en-GB"/>
            </w:rPr>
            <w:delText>5</w:delText>
          </w:r>
        </w:del>
        <w:r w:rsidR="00AE6B58">
          <w:rPr>
            <w:lang w:val="en-GB"/>
          </w:rPr>
          <w:t>.</w:t>
        </w:r>
      </w:ins>
    </w:p>
    <w:p w14:paraId="7C56C6C4" w14:textId="447319B5" w:rsidR="00426FE3" w:rsidRPr="004424B1" w:rsidDel="00BC5A1E" w:rsidRDefault="00426FE3">
      <w:pPr>
        <w:spacing w:after="240"/>
        <w:rPr>
          <w:del w:id="24355" w:author="Quinten Van Woerkom" w:date="2024-12-19T15:11:00Z" w16du:dateUtc="2024-12-19T14:11:00Z"/>
          <w:lang w:val="en-GB"/>
        </w:rPr>
        <w:pPrChange w:id="24356" w:author="Quinten Van Woerkom" w:date="2024-12-19T15:11:00Z" w16du:dateUtc="2024-12-19T14:11:00Z">
          <w:pPr>
            <w:spacing w:before="0"/>
          </w:pPr>
        </w:pPrChange>
      </w:pPr>
    </w:p>
    <w:tbl>
      <w:tblPr>
        <w:tblStyle w:val="RBTable"/>
        <w:tblW w:w="0" w:type="auto"/>
        <w:jc w:val="center"/>
        <w:tblLook w:val="04A0" w:firstRow="1" w:lastRow="0" w:firstColumn="1" w:lastColumn="0" w:noHBand="0" w:noVBand="1"/>
        <w:tblCaption w:val="SVE getPlan"/>
      </w:tblPr>
      <w:tblGrid>
        <w:gridCol w:w="2389"/>
        <w:gridCol w:w="2520"/>
      </w:tblGrid>
      <w:tr w:rsidR="00916F5B" w:rsidRPr="004424B1" w14:paraId="4508A276"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33B26844" w14:textId="77777777" w:rsidR="00916F5B" w:rsidRPr="004424B1" w:rsidRDefault="00916F5B" w:rsidP="00306AEA">
            <w:pPr>
              <w:pStyle w:val="TableCell"/>
              <w:rPr>
                <w:rFonts w:cs="Arial"/>
                <w:szCs w:val="20"/>
              </w:rPr>
            </w:pPr>
            <w:r w:rsidRPr="004424B1">
              <w:rPr>
                <w:rFonts w:cs="Arial"/>
                <w:szCs w:val="20"/>
              </w:rPr>
              <w:t>Error</w:t>
            </w:r>
          </w:p>
        </w:tc>
        <w:tc>
          <w:tcPr>
            <w:tcW w:w="2520" w:type="dxa"/>
          </w:tcPr>
          <w:p w14:paraId="5E56DA7C" w14:textId="77777777" w:rsidR="00916F5B" w:rsidRPr="004424B1" w:rsidRDefault="00916F5B"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916F5B" w:rsidRPr="004424B1" w14:paraId="772D312C"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74D536B" w14:textId="77777777" w:rsidR="00916F5B" w:rsidRPr="004424B1" w:rsidRDefault="00916F5B" w:rsidP="00306AEA">
            <w:pPr>
              <w:pStyle w:val="TableCell"/>
              <w:rPr>
                <w:rFonts w:cs="Arial"/>
                <w:szCs w:val="20"/>
              </w:rPr>
            </w:pPr>
            <w:r w:rsidRPr="004424B1">
              <w:rPr>
                <w:rFonts w:cs="Arial"/>
                <w:szCs w:val="20"/>
              </w:rPr>
              <w:t>INVALID</w:t>
            </w:r>
          </w:p>
        </w:tc>
        <w:tc>
          <w:tcPr>
            <w:tcW w:w="2520" w:type="dxa"/>
          </w:tcPr>
          <w:p w14:paraId="6C8625CE" w14:textId="77777777" w:rsidR="00916F5B" w:rsidRPr="004424B1" w:rsidRDefault="00916F5B"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3DFE92CA" w14:textId="77777777" w:rsidR="00EC332D" w:rsidRPr="004424B1" w:rsidRDefault="00EC332D" w:rsidP="0043015A">
      <w:pPr>
        <w:pStyle w:val="Heading3"/>
        <w:spacing w:before="480"/>
        <w:rPr>
          <w:lang w:val="en-GB"/>
        </w:rPr>
      </w:pPr>
      <w:bookmarkStart w:id="24357" w:name="_Toc140093843"/>
      <w:r w:rsidRPr="004424B1">
        <w:rPr>
          <w:lang w:val="en-GB"/>
        </w:rPr>
        <w:t>Operation: getPlanStatus</w:t>
      </w:r>
      <w:bookmarkEnd w:id="24357"/>
    </w:p>
    <w:p w14:paraId="6A522ACB" w14:textId="77777777" w:rsidR="00EC332D" w:rsidRPr="004424B1" w:rsidRDefault="00EC332D" w:rsidP="0043015A">
      <w:pPr>
        <w:pStyle w:val="Heading4"/>
        <w:rPr>
          <w:lang w:val="en-GB"/>
        </w:rPr>
      </w:pPr>
      <w:r w:rsidRPr="004424B1">
        <w:rPr>
          <w:lang w:val="en-GB"/>
        </w:rPr>
        <w:t>Overview</w:t>
      </w:r>
    </w:p>
    <w:p w14:paraId="6D409EA9" w14:textId="77777777" w:rsidR="001E218A" w:rsidRDefault="001E218A" w:rsidP="00426FE3">
      <w:pPr>
        <w:rPr>
          <w:ins w:id="24358" w:author="Quinten Van Woerkom" w:date="2024-12-19T14:14:00Z" w16du:dateUtc="2024-12-19T13:14:00Z"/>
          <w:lang w:val="en-GB"/>
        </w:rPr>
      </w:pPr>
      <w:r w:rsidRPr="004424B1">
        <w:rPr>
          <w:lang w:val="en-GB"/>
        </w:rPr>
        <w:t xml:space="preserve">The </w:t>
      </w:r>
      <w:proofErr w:type="spellStart"/>
      <w:r w:rsidRPr="004424B1">
        <w:rPr>
          <w:lang w:val="en-GB"/>
        </w:rPr>
        <w:t>getPlanStatus</w:t>
      </w:r>
      <w:proofErr w:type="spellEnd"/>
      <w:r w:rsidRPr="004424B1">
        <w:rPr>
          <w:lang w:val="en-GB"/>
        </w:rPr>
        <w:t xml:space="preserve"> operation is used to obtain the current status of one or more known Plans.  The operation uses the </w:t>
      </w:r>
      <w:r w:rsidR="00E65358" w:rsidRPr="004424B1">
        <w:rPr>
          <w:lang w:val="en-GB"/>
        </w:rPr>
        <w:t xml:space="preserve">Request </w:t>
      </w:r>
      <w:r w:rsidRPr="004424B1">
        <w:rPr>
          <w:lang w:val="en-GB"/>
        </w:rPr>
        <w:t>interaction pattern.</w:t>
      </w:r>
    </w:p>
    <w:p w14:paraId="6CE57A8F" w14:textId="1381EE43" w:rsidR="0013170A" w:rsidRPr="004424B1" w:rsidRDefault="0013170A">
      <w:pPr>
        <w:pStyle w:val="Heading4"/>
        <w:spacing w:before="480" w:after="240"/>
        <w:rPr>
          <w:lang w:val="en-GB"/>
        </w:rPr>
        <w:pPrChange w:id="24359" w:author="Peter Van Der Plas" w:date="2024-12-26T13:26:00Z" w16du:dateUtc="2024-12-26T12:26:00Z">
          <w:pPr/>
        </w:pPrChange>
      </w:pPr>
      <w:ins w:id="24360" w:author="Quinten Van Woerkom" w:date="2024-12-19T14:14:00Z" w16du:dateUtc="2024-12-19T13:14:00Z">
        <w:r>
          <w:rPr>
            <w:lang w:val="en-GB"/>
          </w:rPr>
          <w:t>Definition</w:t>
        </w:r>
      </w:ins>
    </w:p>
    <w:p w14:paraId="29F60C65" w14:textId="29620DAC" w:rsidR="00426FE3" w:rsidRPr="004424B1" w:rsidDel="0013170A" w:rsidRDefault="00426FE3">
      <w:pPr>
        <w:spacing w:after="240"/>
        <w:rPr>
          <w:del w:id="24361" w:author="Quinten Van Woerkom" w:date="2024-12-19T14:14:00Z" w16du:dateUtc="2024-12-19T13:14:00Z"/>
          <w:lang w:val="en-GB"/>
        </w:rPr>
        <w:pPrChange w:id="24362" w:author="Quinten Van Woerkom" w:date="2024-12-19T14:14:00Z" w16du:dateUtc="2024-12-19T13:14:00Z">
          <w:pPr>
            <w:spacing w:before="0"/>
          </w:pPr>
        </w:pPrChange>
      </w:pPr>
    </w:p>
    <w:tbl>
      <w:tblPr>
        <w:tblStyle w:val="RBTable"/>
        <w:tblW w:w="9242" w:type="dxa"/>
        <w:tblLayout w:type="fixed"/>
        <w:tblLook w:val="0400" w:firstRow="0" w:lastRow="0" w:firstColumn="0" w:lastColumn="0" w:noHBand="0" w:noVBand="1"/>
        <w:tblCaption w:val="SVO getPlanStatus"/>
        <w:tblPrChange w:id="24363" w:author="Peter Van Der Plas" w:date="2024-12-28T12:29:00Z" w16du:dateUtc="2024-12-28T11:29:00Z">
          <w:tblPr>
            <w:tblStyle w:val="RBTable"/>
            <w:tblW w:w="9242" w:type="dxa"/>
            <w:tblLayout w:type="fixed"/>
            <w:tblLook w:val="0400" w:firstRow="0" w:lastRow="0" w:firstColumn="0" w:lastColumn="0" w:noHBand="0" w:noVBand="1"/>
            <w:tblCaption w:val="SVO getPlanStatus"/>
          </w:tblPr>
        </w:tblPrChange>
      </w:tblPr>
      <w:tblGrid>
        <w:gridCol w:w="2353"/>
        <w:gridCol w:w="6889"/>
        <w:tblGridChange w:id="24364">
          <w:tblGrid>
            <w:gridCol w:w="2353"/>
            <w:gridCol w:w="23"/>
            <w:gridCol w:w="6866"/>
          </w:tblGrid>
        </w:tblGridChange>
      </w:tblGrid>
      <w:tr w:rsidR="00851D80" w:rsidRPr="004424B1" w14:paraId="78312795" w14:textId="77777777" w:rsidTr="00DA4257">
        <w:trPr>
          <w:tblHeader/>
        </w:trPr>
        <w:tc>
          <w:tcPr>
            <w:tcW w:w="2352" w:type="dxa"/>
            <w:shd w:val="clear" w:color="auto" w:fill="00CCFF"/>
            <w:tcPrChange w:id="24365" w:author="Peter Van Der Plas" w:date="2024-12-28T12:29:00Z" w16du:dateUtc="2024-12-28T11:29:00Z">
              <w:tcPr>
                <w:tcW w:w="2376" w:type="dxa"/>
                <w:gridSpan w:val="2"/>
                <w:shd w:val="clear" w:color="auto" w:fill="662382"/>
              </w:tcPr>
            </w:tcPrChange>
          </w:tcPr>
          <w:p w14:paraId="52C48A03" w14:textId="77777777" w:rsidR="00851D80" w:rsidRPr="007B08F3" w:rsidRDefault="00851D80" w:rsidP="007B4994">
            <w:pPr>
              <w:pStyle w:val="TableCell"/>
              <w:jc w:val="center"/>
              <w:rPr>
                <w:rFonts w:cs="Arial"/>
                <w:bCs/>
                <w:color w:val="auto"/>
                <w:szCs w:val="18"/>
                <w:rPrChange w:id="24366" w:author="Peter Van Der Plas" w:date="2024-12-26T13:26:00Z" w16du:dateUtc="2024-12-26T12:26:00Z">
                  <w:rPr>
                    <w:rFonts w:cs="Arial"/>
                    <w:b/>
                    <w:color w:val="FFFFFF" w:themeColor="background1"/>
                    <w:szCs w:val="18"/>
                  </w:rPr>
                </w:rPrChange>
              </w:rPr>
            </w:pPr>
            <w:r w:rsidRPr="007B08F3">
              <w:rPr>
                <w:rFonts w:cs="Arial"/>
                <w:bCs/>
                <w:color w:val="auto"/>
                <w:szCs w:val="18"/>
                <w:rPrChange w:id="24367" w:author="Peter Van Der Plas" w:date="2024-12-26T13:26:00Z" w16du:dateUtc="2024-12-26T12:26:00Z">
                  <w:rPr>
                    <w:rFonts w:cs="Arial"/>
                    <w:b/>
                    <w:color w:val="FFFFFF" w:themeColor="background1"/>
                    <w:szCs w:val="18"/>
                  </w:rPr>
                </w:rPrChange>
              </w:rPr>
              <w:lastRenderedPageBreak/>
              <w:t>Operation Identifier</w:t>
            </w:r>
          </w:p>
        </w:tc>
        <w:tc>
          <w:tcPr>
            <w:tcW w:w="6888" w:type="dxa"/>
            <w:tcPrChange w:id="24368" w:author="Peter Van Der Plas" w:date="2024-12-28T12:29:00Z" w16du:dateUtc="2024-12-28T11:29:00Z">
              <w:tcPr>
                <w:tcW w:w="6866" w:type="dxa"/>
              </w:tcPr>
            </w:tcPrChange>
          </w:tcPr>
          <w:p w14:paraId="58EF8794" w14:textId="77777777" w:rsidR="00851D80" w:rsidRPr="004424B1" w:rsidRDefault="00851D80" w:rsidP="007B4994">
            <w:pPr>
              <w:pStyle w:val="TableCell"/>
              <w:jc w:val="center"/>
              <w:rPr>
                <w:rFonts w:cs="Arial"/>
                <w:szCs w:val="18"/>
              </w:rPr>
            </w:pPr>
            <w:proofErr w:type="spellStart"/>
            <w:r w:rsidRPr="004424B1">
              <w:rPr>
                <w:rFonts w:cs="Arial"/>
                <w:szCs w:val="18"/>
              </w:rPr>
              <w:t>getPlanStatus</w:t>
            </w:r>
            <w:proofErr w:type="spellEnd"/>
          </w:p>
        </w:tc>
      </w:tr>
      <w:tr w:rsidR="00851D80" w:rsidRPr="004424B1" w14:paraId="3AEA2925" w14:textId="77777777" w:rsidTr="00DE01E2">
        <w:tc>
          <w:tcPr>
            <w:tcW w:w="2352" w:type="dxa"/>
            <w:shd w:val="clear" w:color="auto" w:fill="00CCFF"/>
            <w:tcPrChange w:id="24369" w:author="Peter Van Der Plas" w:date="2024-12-28T12:29:00Z" w16du:dateUtc="2024-12-28T11:29:00Z">
              <w:tcPr>
                <w:tcW w:w="2376" w:type="dxa"/>
                <w:gridSpan w:val="2"/>
                <w:shd w:val="clear" w:color="auto" w:fill="662382"/>
              </w:tcPr>
            </w:tcPrChange>
          </w:tcPr>
          <w:p w14:paraId="10C871C6" w14:textId="77777777" w:rsidR="00851D80" w:rsidRPr="007B08F3" w:rsidRDefault="00851D80" w:rsidP="007B4994">
            <w:pPr>
              <w:pStyle w:val="TableCell"/>
              <w:jc w:val="center"/>
              <w:rPr>
                <w:rFonts w:cs="Arial"/>
                <w:bCs/>
                <w:color w:val="auto"/>
                <w:szCs w:val="18"/>
                <w:rPrChange w:id="24370" w:author="Peter Van Der Plas" w:date="2024-12-26T13:26:00Z" w16du:dateUtc="2024-12-26T12:26:00Z">
                  <w:rPr>
                    <w:rFonts w:cs="Arial"/>
                    <w:b/>
                    <w:color w:val="FFFFFF" w:themeColor="background1"/>
                    <w:szCs w:val="18"/>
                  </w:rPr>
                </w:rPrChange>
              </w:rPr>
            </w:pPr>
            <w:r w:rsidRPr="007B08F3">
              <w:rPr>
                <w:rFonts w:cs="Arial"/>
                <w:bCs/>
                <w:color w:val="auto"/>
                <w:szCs w:val="18"/>
                <w:rPrChange w:id="24371" w:author="Peter Van Der Plas" w:date="2024-12-26T13:26:00Z" w16du:dateUtc="2024-12-26T12:26:00Z">
                  <w:rPr>
                    <w:rFonts w:cs="Arial"/>
                    <w:b/>
                    <w:color w:val="FFFFFF" w:themeColor="background1"/>
                    <w:szCs w:val="18"/>
                  </w:rPr>
                </w:rPrChange>
              </w:rPr>
              <w:t>Interaction Pattern</w:t>
            </w:r>
          </w:p>
        </w:tc>
        <w:tc>
          <w:tcPr>
            <w:tcW w:w="6888" w:type="dxa"/>
            <w:shd w:val="clear" w:color="auto" w:fill="D9D9D9" w:themeFill="background1" w:themeFillShade="D9"/>
            <w:tcPrChange w:id="24372" w:author="Peter Van Der Plas" w:date="2024-12-28T12:29:00Z" w16du:dateUtc="2024-12-28T11:29:00Z">
              <w:tcPr>
                <w:tcW w:w="6866" w:type="dxa"/>
                <w:shd w:val="clear" w:color="auto" w:fill="D9D9D9" w:themeFill="background1" w:themeFillShade="D9"/>
              </w:tcPr>
            </w:tcPrChange>
          </w:tcPr>
          <w:p w14:paraId="74C1691B" w14:textId="77777777" w:rsidR="00851D80" w:rsidRPr="004424B1" w:rsidRDefault="00851D80" w:rsidP="007B4994">
            <w:pPr>
              <w:pStyle w:val="TableCell"/>
              <w:jc w:val="center"/>
              <w:rPr>
                <w:rFonts w:cs="Arial"/>
                <w:szCs w:val="18"/>
              </w:rPr>
            </w:pPr>
            <w:r w:rsidRPr="004424B1">
              <w:rPr>
                <w:rFonts w:cs="Arial"/>
                <w:szCs w:val="18"/>
              </w:rPr>
              <w:t>REQUEST</w:t>
            </w:r>
          </w:p>
        </w:tc>
      </w:tr>
    </w:tbl>
    <w:p w14:paraId="44393F7E" w14:textId="77777777" w:rsidR="00851D80" w:rsidRPr="004424B1" w:rsidRDefault="00851D80" w:rsidP="00851D8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245CF72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63459073" w14:textId="77777777" w:rsidR="00851D80" w:rsidRPr="004424B1" w:rsidRDefault="00851D80" w:rsidP="007B4994">
            <w:pPr>
              <w:pStyle w:val="TableCell"/>
              <w:jc w:val="center"/>
              <w:rPr>
                <w:rFonts w:cs="Arial"/>
                <w:szCs w:val="18"/>
              </w:rPr>
            </w:pPr>
            <w:r w:rsidRPr="004424B1">
              <w:rPr>
                <w:rFonts w:cs="Arial"/>
                <w:szCs w:val="18"/>
              </w:rPr>
              <w:t>Pattern Sequence</w:t>
            </w:r>
          </w:p>
        </w:tc>
        <w:tc>
          <w:tcPr>
            <w:tcW w:w="1701" w:type="dxa"/>
          </w:tcPr>
          <w:p w14:paraId="7EC37725" w14:textId="77777777" w:rsidR="00851D80" w:rsidRPr="004424B1" w:rsidRDefault="00851D80" w:rsidP="007B4994">
            <w:pPr>
              <w:pStyle w:val="TableCell"/>
              <w:jc w:val="center"/>
              <w:rPr>
                <w:rFonts w:cs="Arial"/>
                <w:szCs w:val="18"/>
              </w:rPr>
            </w:pPr>
            <w:r w:rsidRPr="004424B1">
              <w:rPr>
                <w:rFonts w:cs="Arial"/>
                <w:szCs w:val="18"/>
              </w:rPr>
              <w:t>Message</w:t>
            </w:r>
          </w:p>
        </w:tc>
        <w:tc>
          <w:tcPr>
            <w:tcW w:w="964" w:type="dxa"/>
          </w:tcPr>
          <w:p w14:paraId="2BBED1CF" w14:textId="77777777" w:rsidR="00851D80" w:rsidRPr="004424B1" w:rsidRDefault="00851D80" w:rsidP="007B4994">
            <w:pPr>
              <w:pStyle w:val="TableCell"/>
              <w:jc w:val="center"/>
              <w:rPr>
                <w:rFonts w:cs="Arial"/>
                <w:szCs w:val="18"/>
              </w:rPr>
            </w:pPr>
            <w:r w:rsidRPr="004424B1">
              <w:rPr>
                <w:rFonts w:cs="Arial"/>
                <w:szCs w:val="18"/>
              </w:rPr>
              <w:t>Nullable</w:t>
            </w:r>
          </w:p>
        </w:tc>
        <w:tc>
          <w:tcPr>
            <w:tcW w:w="4224" w:type="dxa"/>
          </w:tcPr>
          <w:p w14:paraId="5283C658" w14:textId="4A881577" w:rsidR="00851D80" w:rsidRPr="004424B1" w:rsidRDefault="00851D80" w:rsidP="007B4994">
            <w:pPr>
              <w:pStyle w:val="TableCell"/>
              <w:jc w:val="center"/>
              <w:rPr>
                <w:rFonts w:cs="Arial"/>
                <w:szCs w:val="18"/>
              </w:rPr>
            </w:pPr>
            <w:del w:id="24373" w:author="Peter Van Der Plas" w:date="2024-12-26T13:26:00Z" w16du:dateUtc="2024-12-26T12:26:00Z">
              <w:r w:rsidRPr="004424B1" w:rsidDel="007B08F3">
                <w:rPr>
                  <w:rFonts w:cs="Arial"/>
                  <w:szCs w:val="18"/>
                </w:rPr>
                <w:delText xml:space="preserve">Body </w:delText>
              </w:r>
            </w:del>
            <w:ins w:id="24374" w:author="Peter Van Der Plas" w:date="2024-12-26T13:26:00Z" w16du:dateUtc="2024-12-26T12:26:00Z">
              <w:r w:rsidR="007B08F3">
                <w:rPr>
                  <w:rFonts w:cs="Arial"/>
                  <w:szCs w:val="18"/>
                </w:rPr>
                <w:t>Type</w:t>
              </w:r>
              <w:r w:rsidR="007B08F3" w:rsidRPr="004424B1">
                <w:rPr>
                  <w:rFonts w:cs="Arial"/>
                  <w:szCs w:val="18"/>
                </w:rPr>
                <w:t xml:space="preserve"> </w:t>
              </w:r>
            </w:ins>
            <w:r w:rsidRPr="004424B1">
              <w:rPr>
                <w:rFonts w:cs="Arial"/>
                <w:szCs w:val="18"/>
              </w:rPr>
              <w:t>Signature</w:t>
            </w:r>
          </w:p>
        </w:tc>
      </w:tr>
      <w:tr w:rsidR="00851D80" w:rsidRPr="004424B1" w14:paraId="3F83097C" w14:textId="77777777" w:rsidTr="007B4994">
        <w:tc>
          <w:tcPr>
            <w:tcW w:w="2353" w:type="dxa"/>
            <w:shd w:val="clear" w:color="auto" w:fill="D9D9D9" w:themeFill="background1" w:themeFillShade="D9"/>
          </w:tcPr>
          <w:p w14:paraId="1D81B30A" w14:textId="77777777" w:rsidR="00851D80" w:rsidRPr="004424B1" w:rsidRDefault="00851D80"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13BE3863" w14:textId="77777777" w:rsidR="00851D80" w:rsidRPr="004424B1" w:rsidRDefault="00851D80" w:rsidP="007B4994">
            <w:pPr>
              <w:pStyle w:val="TableCell"/>
              <w:jc w:val="center"/>
              <w:rPr>
                <w:rFonts w:cs="Arial"/>
                <w:szCs w:val="18"/>
              </w:rPr>
            </w:pPr>
            <w:r w:rsidRPr="004424B1">
              <w:rPr>
                <w:rFonts w:cs="Arial"/>
                <w:szCs w:val="18"/>
              </w:rPr>
              <w:t>REQUEST</w:t>
            </w:r>
          </w:p>
        </w:tc>
        <w:tc>
          <w:tcPr>
            <w:tcW w:w="964" w:type="dxa"/>
          </w:tcPr>
          <w:p w14:paraId="0385F8D2"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45A7555F" w14:textId="546EDF78" w:rsidR="00851D80" w:rsidRPr="004424B1" w:rsidRDefault="00851D80" w:rsidP="007B4994">
            <w:pPr>
              <w:pStyle w:val="TableCell"/>
              <w:jc w:val="center"/>
              <w:rPr>
                <w:rFonts w:cs="Arial"/>
                <w:szCs w:val="18"/>
              </w:rPr>
            </w:pPr>
            <w:proofErr w:type="spellStart"/>
            <w:proofErr w:type="gramStart"/>
            <w:r w:rsidRPr="004424B1">
              <w:rPr>
                <w:rFonts w:cs="Arial"/>
                <w:szCs w:val="18"/>
              </w:rPr>
              <w:t>planRefs</w:t>
            </w:r>
            <w:proofErr w:type="spellEnd"/>
            <w:r w:rsidRPr="004424B1">
              <w:rPr>
                <w:rFonts w:cs="Arial"/>
                <w:szCs w:val="18"/>
              </w:rPr>
              <w:t xml:space="preserve"> :</w:t>
            </w:r>
            <w:proofErr w:type="gramEnd"/>
            <w:r w:rsidRPr="004424B1">
              <w:rPr>
                <w:rFonts w:cs="Arial"/>
                <w:szCs w:val="18"/>
              </w:rPr>
              <w:t xml:space="preserve"> (List &lt;MAL::ObjectRef</w:t>
            </w:r>
            <w:ins w:id="24375" w:author="Peter Van Der Plas" w:date="2025-01-01T15:53:00Z" w16du:dateUtc="2025-01-01T14:53:00Z">
              <w:r w:rsidR="008A3FBD">
                <w:rPr>
                  <w:rFonts w:cs="Arial"/>
                  <w:szCs w:val="18"/>
                </w:rPr>
                <w:t xml:space="preserve"> </w:t>
              </w:r>
            </w:ins>
            <w:r w:rsidRPr="004424B1">
              <w:rPr>
                <w:rFonts w:cs="Arial"/>
                <w:szCs w:val="18"/>
              </w:rPr>
              <w:t>&lt;Plan&gt;&gt;)</w:t>
            </w:r>
          </w:p>
        </w:tc>
      </w:tr>
      <w:tr w:rsidR="00851D80" w:rsidRPr="004424B1" w14:paraId="411E0A6D" w14:textId="77777777" w:rsidTr="007B4994">
        <w:tc>
          <w:tcPr>
            <w:tcW w:w="2353" w:type="dxa"/>
            <w:shd w:val="clear" w:color="auto" w:fill="D9D9D9" w:themeFill="background1" w:themeFillShade="D9"/>
          </w:tcPr>
          <w:p w14:paraId="210FAA13"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70FC4E13" w14:textId="77777777" w:rsidR="00851D80" w:rsidRPr="004424B1" w:rsidRDefault="00851D80" w:rsidP="007B4994">
            <w:pPr>
              <w:pStyle w:val="TableCell"/>
              <w:jc w:val="center"/>
              <w:rPr>
                <w:rFonts w:cs="Arial"/>
                <w:szCs w:val="18"/>
              </w:rPr>
            </w:pPr>
            <w:r w:rsidRPr="004424B1">
              <w:rPr>
                <w:rFonts w:cs="Arial"/>
                <w:szCs w:val="18"/>
              </w:rPr>
              <w:t>RESPONSE</w:t>
            </w:r>
          </w:p>
        </w:tc>
        <w:tc>
          <w:tcPr>
            <w:tcW w:w="964" w:type="dxa"/>
          </w:tcPr>
          <w:p w14:paraId="1A4C316E"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78110C9E"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responsePlans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PlanUpdate</w:t>
            </w:r>
            <w:proofErr w:type="spellEnd"/>
            <w:r w:rsidRPr="004424B1">
              <w:rPr>
                <w:rFonts w:cs="Arial"/>
                <w:szCs w:val="18"/>
              </w:rPr>
              <w:t>&gt;)</w:t>
            </w:r>
          </w:p>
        </w:tc>
      </w:tr>
    </w:tbl>
    <w:p w14:paraId="15BE3EC3" w14:textId="77777777" w:rsidR="00EC332D" w:rsidRPr="004424B1" w:rsidRDefault="00EC332D" w:rsidP="0043015A">
      <w:pPr>
        <w:pStyle w:val="Heading4"/>
        <w:spacing w:before="480"/>
        <w:rPr>
          <w:lang w:val="en-GB"/>
        </w:rPr>
      </w:pPr>
      <w:r w:rsidRPr="004424B1">
        <w:rPr>
          <w:lang w:val="en-GB"/>
        </w:rPr>
        <w:t>Errors</w:t>
      </w:r>
    </w:p>
    <w:p w14:paraId="3E7A7BC2" w14:textId="24ECD65E" w:rsidR="00FD447D" w:rsidRPr="004424B1" w:rsidRDefault="00FD447D">
      <w:pPr>
        <w:spacing w:after="240"/>
        <w:rPr>
          <w:lang w:val="en-GB"/>
        </w:rPr>
        <w:pPrChange w:id="24376" w:author="Quinten Van Woerkom" w:date="2024-12-19T15:11:00Z" w16du:dateUtc="2024-12-19T14:11:00Z">
          <w:pPr/>
        </w:pPrChange>
      </w:pPr>
      <w:del w:id="24377" w:author="Quinten Van Woerkom" w:date="2024-12-16T16:48:00Z" w16du:dateUtc="2024-12-16T15:48:00Z">
        <w:r w:rsidRPr="004424B1" w:rsidDel="00AE6B58">
          <w:rPr>
            <w:lang w:val="en-GB"/>
          </w:rPr>
          <w:delText>In addition to standard MAL</w:delText>
        </w:r>
        <w:r w:rsidR="00534DC6" w:rsidRPr="004424B1" w:rsidDel="00AE6B58">
          <w:rPr>
            <w:lang w:val="en-GB"/>
          </w:rPr>
          <w:delText xml:space="preserve"> er</w:delText>
        </w:r>
        <w:r w:rsidRPr="004424B1" w:rsidDel="00AE6B58">
          <w:rPr>
            <w:lang w:val="en-GB"/>
          </w:rPr>
          <w:delText>rors, the operation may return the following MPS</w:delText>
        </w:r>
        <w:r w:rsidR="00534DC6" w:rsidRPr="004424B1" w:rsidDel="00AE6B58">
          <w:rPr>
            <w:lang w:val="en-GB"/>
          </w:rPr>
          <w:delText xml:space="preserve"> er</w:delText>
        </w:r>
        <w:r w:rsidRPr="004424B1" w:rsidDel="00AE6B58">
          <w:rPr>
            <w:lang w:val="en-GB"/>
          </w:rPr>
          <w:delText>rors:</w:delText>
        </w:r>
      </w:del>
      <w:ins w:id="24378"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4379" w:author="Peter Van Der Plas" w:date="2024-12-26T13:34:00Z" w16du:dateUtc="2024-12-26T12:34:00Z">
        <w:r w:rsidR="000C4F5E">
          <w:rPr>
            <w:lang w:val="en-GB"/>
          </w:rPr>
          <w:fldChar w:fldCharType="begin"/>
        </w:r>
        <w:r w:rsidR="000C4F5E">
          <w:rPr>
            <w:lang w:val="en-GB"/>
          </w:rPr>
          <w:instrText xml:space="preserve"> REF _Ref186112513 \r \h </w:instrText>
        </w:r>
      </w:ins>
      <w:r w:rsidR="000C4F5E">
        <w:rPr>
          <w:lang w:val="en-GB"/>
        </w:rPr>
      </w:r>
      <w:r w:rsidR="000C4F5E">
        <w:rPr>
          <w:lang w:val="en-GB"/>
        </w:rPr>
        <w:fldChar w:fldCharType="separate"/>
      </w:r>
      <w:ins w:id="24380" w:author="Peter Van Der Plas" w:date="2025-01-01T17:31:00Z" w16du:dateUtc="2025-01-01T16:31:00Z">
        <w:r w:rsidR="006D1623">
          <w:rPr>
            <w:lang w:val="en-GB"/>
          </w:rPr>
          <w:t>5</w:t>
        </w:r>
      </w:ins>
      <w:ins w:id="24381" w:author="Peter Van Der Plas" w:date="2024-12-26T13:34:00Z" w16du:dateUtc="2024-12-26T12:34:00Z">
        <w:r w:rsidR="000C4F5E">
          <w:rPr>
            <w:lang w:val="en-GB"/>
          </w:rPr>
          <w:fldChar w:fldCharType="end"/>
        </w:r>
      </w:ins>
      <w:ins w:id="24382" w:author="Quinten Van Woerkom" w:date="2024-12-16T16:48:00Z" w16du:dateUtc="2024-12-16T15:48:00Z">
        <w:del w:id="24383" w:author="Peter Van Der Plas" w:date="2024-12-26T13:34:00Z" w16du:dateUtc="2024-12-26T12:34:00Z">
          <w:r w:rsidR="00AE6B58" w:rsidDel="000C4F5E">
            <w:rPr>
              <w:lang w:val="en-GB"/>
            </w:rPr>
            <w:delText>5</w:delText>
          </w:r>
        </w:del>
        <w:r w:rsidR="00AE6B58">
          <w:rPr>
            <w:lang w:val="en-GB"/>
          </w:rPr>
          <w:t>.</w:t>
        </w:r>
      </w:ins>
    </w:p>
    <w:p w14:paraId="0DAD0154" w14:textId="72400F69" w:rsidR="00426FE3" w:rsidRPr="004424B1" w:rsidDel="00BC5A1E" w:rsidRDefault="00426FE3">
      <w:pPr>
        <w:spacing w:after="240"/>
        <w:rPr>
          <w:del w:id="24384" w:author="Quinten Van Woerkom" w:date="2024-12-19T15:11:00Z" w16du:dateUtc="2024-12-19T14:11:00Z"/>
          <w:lang w:val="en-GB"/>
        </w:rPr>
        <w:pPrChange w:id="24385" w:author="Quinten Van Woerkom" w:date="2024-12-19T15:11:00Z" w16du:dateUtc="2024-12-19T14:11:00Z">
          <w:pPr>
            <w:spacing w:before="0"/>
          </w:pPr>
        </w:pPrChange>
      </w:pPr>
    </w:p>
    <w:tbl>
      <w:tblPr>
        <w:tblStyle w:val="RBTable"/>
        <w:tblW w:w="0" w:type="auto"/>
        <w:jc w:val="center"/>
        <w:tblLook w:val="04A0" w:firstRow="1" w:lastRow="0" w:firstColumn="1" w:lastColumn="0" w:noHBand="0" w:noVBand="1"/>
        <w:tblCaption w:val="SVE getPlanStatus"/>
      </w:tblPr>
      <w:tblGrid>
        <w:gridCol w:w="2387"/>
        <w:gridCol w:w="2517"/>
      </w:tblGrid>
      <w:tr w:rsidR="00D2533E" w:rsidRPr="004424B1" w14:paraId="581B1D31"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7" w:type="dxa"/>
          </w:tcPr>
          <w:p w14:paraId="352C73E5" w14:textId="77777777" w:rsidR="00D2533E" w:rsidRPr="004424B1" w:rsidRDefault="00D2533E" w:rsidP="00306AEA">
            <w:pPr>
              <w:pStyle w:val="TableCell"/>
              <w:rPr>
                <w:rFonts w:cs="Arial"/>
                <w:szCs w:val="20"/>
              </w:rPr>
            </w:pPr>
            <w:r w:rsidRPr="004424B1">
              <w:rPr>
                <w:rFonts w:cs="Arial"/>
                <w:szCs w:val="20"/>
              </w:rPr>
              <w:t>Error</w:t>
            </w:r>
          </w:p>
        </w:tc>
        <w:tc>
          <w:tcPr>
            <w:tcW w:w="2517" w:type="dxa"/>
          </w:tcPr>
          <w:p w14:paraId="0566E991" w14:textId="77777777" w:rsidR="00D2533E" w:rsidRPr="004424B1" w:rsidRDefault="00D2533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533E" w:rsidRPr="004424B1" w14:paraId="0CC20E89"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7" w:type="dxa"/>
          </w:tcPr>
          <w:p w14:paraId="233BBF83" w14:textId="77777777" w:rsidR="00D2533E" w:rsidRPr="004424B1" w:rsidRDefault="00D2533E" w:rsidP="00306AEA">
            <w:pPr>
              <w:pStyle w:val="TableCell"/>
              <w:rPr>
                <w:rFonts w:cs="Arial"/>
                <w:szCs w:val="20"/>
              </w:rPr>
            </w:pPr>
            <w:r w:rsidRPr="004424B1">
              <w:rPr>
                <w:rFonts w:cs="Arial"/>
                <w:szCs w:val="20"/>
              </w:rPr>
              <w:t>INVALID</w:t>
            </w:r>
          </w:p>
        </w:tc>
        <w:tc>
          <w:tcPr>
            <w:tcW w:w="2517" w:type="dxa"/>
          </w:tcPr>
          <w:p w14:paraId="462ECED8" w14:textId="77777777"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5C3338CE" w14:textId="77777777" w:rsidR="00EC332D" w:rsidRPr="004424B1" w:rsidRDefault="00EC332D" w:rsidP="0043015A">
      <w:pPr>
        <w:pStyle w:val="Heading3"/>
        <w:spacing w:before="480"/>
        <w:rPr>
          <w:lang w:val="en-GB"/>
        </w:rPr>
      </w:pPr>
      <w:bookmarkStart w:id="24386" w:name="_Toc140093844"/>
      <w:r w:rsidRPr="004424B1">
        <w:rPr>
          <w:lang w:val="en-GB"/>
        </w:rPr>
        <w:t xml:space="preserve">Operation: </w:t>
      </w:r>
      <w:r w:rsidR="00DA3A0A" w:rsidRPr="004424B1">
        <w:rPr>
          <w:lang w:val="en-GB"/>
        </w:rPr>
        <w:t>monitorPlanStatus</w:t>
      </w:r>
      <w:bookmarkEnd w:id="24386"/>
    </w:p>
    <w:p w14:paraId="34171A44" w14:textId="77777777" w:rsidR="00EC332D" w:rsidRPr="004424B1" w:rsidRDefault="00EC332D" w:rsidP="0043015A">
      <w:pPr>
        <w:pStyle w:val="Heading4"/>
        <w:rPr>
          <w:lang w:val="en-GB"/>
        </w:rPr>
      </w:pPr>
      <w:r w:rsidRPr="004424B1">
        <w:rPr>
          <w:lang w:val="en-GB"/>
        </w:rPr>
        <w:t>Overview</w:t>
      </w:r>
    </w:p>
    <w:p w14:paraId="75577DF6" w14:textId="77777777" w:rsidR="001E218A" w:rsidRDefault="001E218A" w:rsidP="00426FE3">
      <w:pPr>
        <w:rPr>
          <w:ins w:id="24387" w:author="Quinten Van Woerkom" w:date="2024-12-19T14:14:00Z" w16du:dateUtc="2024-12-19T13:14:00Z"/>
          <w:lang w:val="en-GB"/>
        </w:rPr>
      </w:pPr>
      <w:r w:rsidRPr="004424B1">
        <w:rPr>
          <w:lang w:val="en-GB"/>
        </w:rPr>
        <w:t xml:space="preserve">The </w:t>
      </w:r>
      <w:proofErr w:type="spellStart"/>
      <w:r w:rsidRPr="004424B1">
        <w:rPr>
          <w:lang w:val="en-GB"/>
        </w:rPr>
        <w:t>monitorPlanStatus</w:t>
      </w:r>
      <w:proofErr w:type="spellEnd"/>
      <w:r w:rsidRPr="004424B1">
        <w:rPr>
          <w:lang w:val="en-GB"/>
        </w:rPr>
        <w:t xml:space="preserve"> operation is used to subscribe to status updates for a filtered set of Plans.  The operation uses the Publish-Subscribe interaction pattern, with the body of the notification message comprising a </w:t>
      </w:r>
      <w:proofErr w:type="spellStart"/>
      <w:r w:rsidRPr="004424B1">
        <w:rPr>
          <w:lang w:val="en-GB"/>
        </w:rPr>
        <w:t>PlanUpdate</w:t>
      </w:r>
      <w:proofErr w:type="spellEnd"/>
      <w:r w:rsidRPr="004424B1">
        <w:rPr>
          <w:lang w:val="en-GB"/>
        </w:rPr>
        <w:t xml:space="preserve"> for a subscribed Plan</w:t>
      </w:r>
      <w:commentRangeStart w:id="24388"/>
      <w:r w:rsidRPr="004424B1">
        <w:rPr>
          <w:lang w:val="en-GB"/>
        </w:rPr>
        <w:t>.</w:t>
      </w:r>
      <w:commentRangeEnd w:id="24388"/>
      <w:r w:rsidR="00C04532">
        <w:rPr>
          <w:rStyle w:val="CommentReference"/>
        </w:rPr>
        <w:commentReference w:id="24388"/>
      </w:r>
    </w:p>
    <w:p w14:paraId="52911661" w14:textId="10D60D83" w:rsidR="0013170A" w:rsidRPr="004424B1" w:rsidRDefault="0013170A">
      <w:pPr>
        <w:pStyle w:val="Heading4"/>
        <w:spacing w:before="480" w:after="240"/>
        <w:rPr>
          <w:lang w:val="en-GB"/>
        </w:rPr>
        <w:pPrChange w:id="24389" w:author="Peter Van Der Plas" w:date="2024-12-26T13:26:00Z" w16du:dateUtc="2024-12-26T12:26:00Z">
          <w:pPr/>
        </w:pPrChange>
      </w:pPr>
      <w:ins w:id="24390" w:author="Quinten Van Woerkom" w:date="2024-12-19T14:14:00Z" w16du:dateUtc="2024-12-19T13:14:00Z">
        <w:r>
          <w:rPr>
            <w:lang w:val="en-GB"/>
          </w:rPr>
          <w:t>Definition</w:t>
        </w:r>
      </w:ins>
    </w:p>
    <w:p w14:paraId="62AA21CC" w14:textId="160308BC" w:rsidR="00426FE3" w:rsidRPr="004424B1" w:rsidDel="0013170A" w:rsidRDefault="00426FE3">
      <w:pPr>
        <w:spacing w:after="240"/>
        <w:rPr>
          <w:del w:id="24391" w:author="Quinten Van Woerkom" w:date="2024-12-19T14:15:00Z" w16du:dateUtc="2024-12-19T13:15:00Z"/>
          <w:lang w:val="en-GB"/>
        </w:rPr>
        <w:pPrChange w:id="24392" w:author="Quinten Van Woerkom" w:date="2024-12-19T14:15:00Z" w16du:dateUtc="2024-12-19T13:15:00Z">
          <w:pPr>
            <w:spacing w:before="0"/>
          </w:pPr>
        </w:pPrChange>
      </w:pPr>
    </w:p>
    <w:tbl>
      <w:tblPr>
        <w:tblStyle w:val="RBTable"/>
        <w:tblW w:w="9242" w:type="dxa"/>
        <w:tblLayout w:type="fixed"/>
        <w:tblLook w:val="0400" w:firstRow="0" w:lastRow="0" w:firstColumn="0" w:lastColumn="0" w:noHBand="0" w:noVBand="1"/>
        <w:tblCaption w:val="SVO monitorPlanStatus"/>
        <w:tblPrChange w:id="24393" w:author="Peter Van Der Plas" w:date="2024-12-28T12:29:00Z" w16du:dateUtc="2024-12-28T11:29:00Z">
          <w:tblPr>
            <w:tblStyle w:val="RBTable"/>
            <w:tblW w:w="9242" w:type="dxa"/>
            <w:tblLayout w:type="fixed"/>
            <w:tblLook w:val="0400" w:firstRow="0" w:lastRow="0" w:firstColumn="0" w:lastColumn="0" w:noHBand="0" w:noVBand="1"/>
            <w:tblCaption w:val="SVO monitorPlanStatus"/>
          </w:tblPr>
        </w:tblPrChange>
      </w:tblPr>
      <w:tblGrid>
        <w:gridCol w:w="2353"/>
        <w:gridCol w:w="6889"/>
        <w:tblGridChange w:id="24394">
          <w:tblGrid>
            <w:gridCol w:w="2353"/>
            <w:gridCol w:w="23"/>
            <w:gridCol w:w="6866"/>
          </w:tblGrid>
        </w:tblGridChange>
      </w:tblGrid>
      <w:tr w:rsidR="00851D80" w:rsidRPr="004424B1" w14:paraId="6C7CFF46" w14:textId="77777777" w:rsidTr="00DA4257">
        <w:trPr>
          <w:tblHeader/>
        </w:trPr>
        <w:tc>
          <w:tcPr>
            <w:tcW w:w="2352" w:type="dxa"/>
            <w:shd w:val="clear" w:color="auto" w:fill="00CCFF"/>
            <w:tcPrChange w:id="24395" w:author="Peter Van Der Plas" w:date="2024-12-28T12:29:00Z" w16du:dateUtc="2024-12-28T11:29:00Z">
              <w:tcPr>
                <w:tcW w:w="2376" w:type="dxa"/>
                <w:gridSpan w:val="2"/>
                <w:shd w:val="clear" w:color="auto" w:fill="662382"/>
              </w:tcPr>
            </w:tcPrChange>
          </w:tcPr>
          <w:p w14:paraId="6A6EFACB" w14:textId="77777777" w:rsidR="00851D80" w:rsidRPr="007B08F3" w:rsidRDefault="00851D80">
            <w:pPr>
              <w:pStyle w:val="TableCell"/>
              <w:keepNext/>
              <w:jc w:val="center"/>
              <w:rPr>
                <w:rFonts w:cs="Arial"/>
                <w:bCs/>
                <w:color w:val="auto"/>
                <w:szCs w:val="18"/>
                <w:rPrChange w:id="24396" w:author="Peter Van Der Plas" w:date="2024-12-26T13:27:00Z" w16du:dateUtc="2024-12-26T12:27:00Z">
                  <w:rPr>
                    <w:rFonts w:cs="Arial"/>
                    <w:b/>
                    <w:color w:val="FFFFFF" w:themeColor="background1"/>
                    <w:szCs w:val="18"/>
                  </w:rPr>
                </w:rPrChange>
              </w:rPr>
              <w:pPrChange w:id="24397" w:author="Peter Van Der Plas" w:date="2024-12-30T14:53:00Z" w16du:dateUtc="2024-12-30T13:53:00Z">
                <w:pPr>
                  <w:pStyle w:val="TableCell"/>
                  <w:jc w:val="center"/>
                </w:pPr>
              </w:pPrChange>
            </w:pPr>
            <w:r w:rsidRPr="007B08F3">
              <w:rPr>
                <w:rFonts w:cs="Arial"/>
                <w:bCs/>
                <w:color w:val="auto"/>
                <w:szCs w:val="18"/>
                <w:rPrChange w:id="24398" w:author="Peter Van Der Plas" w:date="2024-12-26T13:27:00Z" w16du:dateUtc="2024-12-26T12:27:00Z">
                  <w:rPr>
                    <w:rFonts w:cs="Arial"/>
                    <w:b/>
                    <w:color w:val="FFFFFF" w:themeColor="background1"/>
                    <w:szCs w:val="18"/>
                  </w:rPr>
                </w:rPrChange>
              </w:rPr>
              <w:t>Operation Identifier</w:t>
            </w:r>
          </w:p>
        </w:tc>
        <w:tc>
          <w:tcPr>
            <w:tcW w:w="6888" w:type="dxa"/>
            <w:tcPrChange w:id="24399" w:author="Peter Van Der Plas" w:date="2024-12-28T12:29:00Z" w16du:dateUtc="2024-12-28T11:29:00Z">
              <w:tcPr>
                <w:tcW w:w="6866" w:type="dxa"/>
              </w:tcPr>
            </w:tcPrChange>
          </w:tcPr>
          <w:p w14:paraId="3E981C28" w14:textId="77777777" w:rsidR="00851D80" w:rsidRPr="004424B1" w:rsidRDefault="00851D80">
            <w:pPr>
              <w:pStyle w:val="TableCell"/>
              <w:keepNext/>
              <w:jc w:val="center"/>
              <w:rPr>
                <w:rFonts w:cs="Arial"/>
                <w:szCs w:val="18"/>
              </w:rPr>
              <w:pPrChange w:id="24400" w:author="Peter Van Der Plas" w:date="2024-12-30T14:53:00Z" w16du:dateUtc="2024-12-30T13:53:00Z">
                <w:pPr>
                  <w:pStyle w:val="TableCell"/>
                  <w:jc w:val="center"/>
                </w:pPr>
              </w:pPrChange>
            </w:pPr>
            <w:proofErr w:type="spellStart"/>
            <w:r w:rsidRPr="004424B1">
              <w:rPr>
                <w:rFonts w:cs="Arial"/>
                <w:szCs w:val="18"/>
              </w:rPr>
              <w:t>monitorPlanStatus</w:t>
            </w:r>
            <w:proofErr w:type="spellEnd"/>
          </w:p>
        </w:tc>
      </w:tr>
      <w:tr w:rsidR="00851D80" w:rsidRPr="004424B1" w14:paraId="4E15FB69" w14:textId="77777777" w:rsidTr="00DE01E2">
        <w:tc>
          <w:tcPr>
            <w:tcW w:w="2352" w:type="dxa"/>
            <w:shd w:val="clear" w:color="auto" w:fill="00CCFF"/>
            <w:tcPrChange w:id="24401" w:author="Peter Van Der Plas" w:date="2024-12-28T12:29:00Z" w16du:dateUtc="2024-12-28T11:29:00Z">
              <w:tcPr>
                <w:tcW w:w="2376" w:type="dxa"/>
                <w:gridSpan w:val="2"/>
                <w:shd w:val="clear" w:color="auto" w:fill="662382"/>
              </w:tcPr>
            </w:tcPrChange>
          </w:tcPr>
          <w:p w14:paraId="125A0AFB" w14:textId="77777777" w:rsidR="00851D80" w:rsidRPr="007B08F3" w:rsidRDefault="00851D80" w:rsidP="007B4994">
            <w:pPr>
              <w:pStyle w:val="TableCell"/>
              <w:jc w:val="center"/>
              <w:rPr>
                <w:rFonts w:cs="Arial"/>
                <w:bCs/>
                <w:color w:val="auto"/>
                <w:szCs w:val="18"/>
                <w:rPrChange w:id="24402" w:author="Peter Van Der Plas" w:date="2024-12-26T13:27:00Z" w16du:dateUtc="2024-12-26T12:27:00Z">
                  <w:rPr>
                    <w:rFonts w:cs="Arial"/>
                    <w:b/>
                    <w:color w:val="FFFFFF" w:themeColor="background1"/>
                    <w:szCs w:val="18"/>
                  </w:rPr>
                </w:rPrChange>
              </w:rPr>
            </w:pPr>
            <w:r w:rsidRPr="007B08F3">
              <w:rPr>
                <w:rFonts w:cs="Arial"/>
                <w:bCs/>
                <w:color w:val="auto"/>
                <w:szCs w:val="18"/>
                <w:rPrChange w:id="24403" w:author="Peter Van Der Plas" w:date="2024-12-26T13:27:00Z" w16du:dateUtc="2024-12-26T12:27:00Z">
                  <w:rPr>
                    <w:rFonts w:cs="Arial"/>
                    <w:b/>
                    <w:color w:val="FFFFFF" w:themeColor="background1"/>
                    <w:szCs w:val="18"/>
                  </w:rPr>
                </w:rPrChange>
              </w:rPr>
              <w:t>Interaction Pattern</w:t>
            </w:r>
          </w:p>
        </w:tc>
        <w:tc>
          <w:tcPr>
            <w:tcW w:w="6888" w:type="dxa"/>
            <w:shd w:val="clear" w:color="auto" w:fill="D9D9D9" w:themeFill="background1" w:themeFillShade="D9"/>
            <w:tcPrChange w:id="24404" w:author="Peter Van Der Plas" w:date="2024-12-28T12:29:00Z" w16du:dateUtc="2024-12-28T11:29:00Z">
              <w:tcPr>
                <w:tcW w:w="6866" w:type="dxa"/>
                <w:shd w:val="clear" w:color="auto" w:fill="D9D9D9" w:themeFill="background1" w:themeFillShade="D9"/>
              </w:tcPr>
            </w:tcPrChange>
          </w:tcPr>
          <w:p w14:paraId="2363FE0D" w14:textId="77777777" w:rsidR="00851D80" w:rsidRPr="004424B1" w:rsidRDefault="00851D80" w:rsidP="007B4994">
            <w:pPr>
              <w:pStyle w:val="TableCell"/>
              <w:jc w:val="center"/>
              <w:rPr>
                <w:rFonts w:cs="Arial"/>
                <w:szCs w:val="18"/>
              </w:rPr>
            </w:pPr>
            <w:r w:rsidRPr="004424B1">
              <w:rPr>
                <w:rFonts w:cs="Arial"/>
                <w:szCs w:val="18"/>
              </w:rPr>
              <w:t>PUBLISH-SUBSCRIBE</w:t>
            </w:r>
          </w:p>
        </w:tc>
      </w:tr>
      <w:tr w:rsidR="00851D80" w:rsidRPr="004424B1" w14:paraId="7E1A5278" w14:textId="77777777" w:rsidTr="00DE01E2">
        <w:tc>
          <w:tcPr>
            <w:tcW w:w="2352" w:type="dxa"/>
            <w:shd w:val="clear" w:color="auto" w:fill="00CCFF"/>
            <w:tcPrChange w:id="24405" w:author="Peter Van Der Plas" w:date="2024-12-28T12:29:00Z" w16du:dateUtc="2024-12-28T11:29:00Z">
              <w:tcPr>
                <w:tcW w:w="2376" w:type="dxa"/>
                <w:gridSpan w:val="2"/>
                <w:shd w:val="clear" w:color="auto" w:fill="662382"/>
              </w:tcPr>
            </w:tcPrChange>
          </w:tcPr>
          <w:p w14:paraId="3C5AB7F2" w14:textId="77777777" w:rsidR="00851D80" w:rsidRPr="007B08F3" w:rsidRDefault="00851D80" w:rsidP="007B4994">
            <w:pPr>
              <w:pStyle w:val="TableCell"/>
              <w:jc w:val="center"/>
              <w:rPr>
                <w:rFonts w:cs="Arial"/>
                <w:bCs/>
                <w:color w:val="auto"/>
                <w:szCs w:val="18"/>
                <w:rPrChange w:id="24406" w:author="Peter Van Der Plas" w:date="2024-12-26T13:27:00Z" w16du:dateUtc="2024-12-26T12:27:00Z">
                  <w:rPr>
                    <w:rFonts w:cs="Arial"/>
                    <w:b/>
                    <w:color w:val="FFFFFF" w:themeColor="background1"/>
                    <w:szCs w:val="18"/>
                  </w:rPr>
                </w:rPrChange>
              </w:rPr>
            </w:pPr>
            <w:r w:rsidRPr="007B08F3">
              <w:rPr>
                <w:rFonts w:cs="Arial"/>
                <w:bCs/>
                <w:color w:val="auto"/>
                <w:szCs w:val="18"/>
                <w:rPrChange w:id="24407" w:author="Peter Van Der Plas" w:date="2024-12-26T13:27:00Z" w16du:dateUtc="2024-12-26T12:27:00Z">
                  <w:rPr>
                    <w:rFonts w:cs="Arial"/>
                    <w:b/>
                    <w:color w:val="FFFFFF" w:themeColor="background1"/>
                    <w:szCs w:val="18"/>
                  </w:rPr>
                </w:rPrChange>
              </w:rPr>
              <w:t>Subscription Keys</w:t>
            </w:r>
          </w:p>
        </w:tc>
        <w:tc>
          <w:tcPr>
            <w:tcW w:w="6888" w:type="dxa"/>
            <w:shd w:val="clear" w:color="auto" w:fill="D9D9D9" w:themeFill="background1" w:themeFillShade="D9"/>
            <w:tcPrChange w:id="24408" w:author="Peter Van Der Plas" w:date="2024-12-28T12:29:00Z" w16du:dateUtc="2024-12-28T11:29:00Z">
              <w:tcPr>
                <w:tcW w:w="6866" w:type="dxa"/>
                <w:shd w:val="clear" w:color="auto" w:fill="D9D9D9" w:themeFill="background1" w:themeFillShade="D9"/>
              </w:tcPr>
            </w:tcPrChange>
          </w:tcPr>
          <w:p w14:paraId="7F4F9FB8" w14:textId="77777777" w:rsidR="00851D80" w:rsidRPr="004424B1" w:rsidRDefault="00851D80" w:rsidP="007B4994">
            <w:pPr>
              <w:pStyle w:val="TableCell"/>
              <w:jc w:val="center"/>
              <w:rPr>
                <w:rFonts w:cs="Arial"/>
                <w:szCs w:val="18"/>
              </w:rPr>
            </w:pPr>
            <w:proofErr w:type="gramStart"/>
            <w:r w:rsidRPr="004424B1">
              <w:rPr>
                <w:rFonts w:cs="Arial"/>
                <w:szCs w:val="18"/>
              </w:rPr>
              <w:t>planID :</w:t>
            </w:r>
            <w:proofErr w:type="gramEnd"/>
            <w:r w:rsidRPr="004424B1">
              <w:rPr>
                <w:rFonts w:cs="Arial"/>
                <w:szCs w:val="18"/>
              </w:rPr>
              <w:t xml:space="preserve"> (MAL::Identifier)</w:t>
            </w:r>
          </w:p>
          <w:p w14:paraId="2CAF49C2" w14:textId="77777777" w:rsidR="00851D80" w:rsidRPr="004424B1" w:rsidRDefault="00851D80" w:rsidP="007B4994">
            <w:pPr>
              <w:pStyle w:val="TableCell"/>
              <w:jc w:val="center"/>
              <w:rPr>
                <w:rFonts w:cs="Arial"/>
                <w:szCs w:val="18"/>
              </w:rPr>
            </w:pPr>
            <w:proofErr w:type="gramStart"/>
            <w:r w:rsidRPr="004424B1">
              <w:rPr>
                <w:rFonts w:cs="Arial"/>
                <w:szCs w:val="18"/>
              </w:rPr>
              <w:t>precursor :</w:t>
            </w:r>
            <w:proofErr w:type="gramEnd"/>
            <w:r w:rsidRPr="004424B1">
              <w:rPr>
                <w:rFonts w:cs="Arial"/>
                <w:szCs w:val="18"/>
              </w:rPr>
              <w:t xml:space="preserve"> (MAL::Identifier)</w:t>
            </w:r>
          </w:p>
          <w:p w14:paraId="5BAD7150" w14:textId="67DE47FD" w:rsidR="00851D80" w:rsidRPr="004424B1" w:rsidRDefault="00851D80" w:rsidP="007B4994">
            <w:pPr>
              <w:pStyle w:val="TableCell"/>
              <w:jc w:val="center"/>
              <w:rPr>
                <w:rFonts w:cs="Arial"/>
                <w:szCs w:val="18"/>
              </w:rPr>
            </w:pPr>
            <w:proofErr w:type="gramStart"/>
            <w:r w:rsidRPr="004424B1">
              <w:rPr>
                <w:rFonts w:cs="Arial"/>
                <w:szCs w:val="18"/>
              </w:rPr>
              <w:t>status :</w:t>
            </w:r>
            <w:proofErr w:type="gramEnd"/>
            <w:r w:rsidRPr="004424B1">
              <w:rPr>
                <w:rFonts w:cs="Arial"/>
                <w:szCs w:val="18"/>
              </w:rPr>
              <w:t xml:space="preserve"> (</w:t>
            </w:r>
            <w:commentRangeStart w:id="24409"/>
            <w:r w:rsidRPr="004424B1">
              <w:rPr>
                <w:rFonts w:cs="Arial"/>
                <w:szCs w:val="18"/>
              </w:rPr>
              <w:t>MAL::</w:t>
            </w:r>
            <w:proofErr w:type="spellStart"/>
            <w:del w:id="24410" w:author="Quinten Van Woerkom" w:date="2024-11-27T15:26:00Z" w16du:dateUtc="2024-11-27T14:26:00Z">
              <w:r w:rsidRPr="004424B1" w:rsidDel="007C1890">
                <w:rPr>
                  <w:rFonts w:cs="Arial"/>
                  <w:szCs w:val="18"/>
                </w:rPr>
                <w:delText>UInteger</w:delText>
              </w:r>
            </w:del>
            <w:ins w:id="24411" w:author="Quinten Van Woerkom" w:date="2024-11-27T15:26:00Z" w16du:dateUtc="2024-11-27T14:26:00Z">
              <w:r w:rsidR="007C1890">
                <w:rPr>
                  <w:rFonts w:cs="Arial"/>
                  <w:szCs w:val="18"/>
                </w:rPr>
                <w:t>UShort</w:t>
              </w:r>
              <w:commentRangeEnd w:id="24409"/>
              <w:proofErr w:type="spellEnd"/>
              <w:r w:rsidR="007C1890">
                <w:rPr>
                  <w:rStyle w:val="CommentReference"/>
                  <w:rFonts w:cs="Times New Roman"/>
                  <w:lang w:val="en-US" w:eastAsia="en-US"/>
                </w:rPr>
                <w:commentReference w:id="24409"/>
              </w:r>
            </w:ins>
            <w:r w:rsidRPr="004424B1">
              <w:rPr>
                <w:rFonts w:cs="Arial"/>
                <w:szCs w:val="18"/>
              </w:rPr>
              <w:t>)</w:t>
            </w:r>
          </w:p>
          <w:p w14:paraId="27E10219" w14:textId="77777777" w:rsidR="00851D80" w:rsidRPr="004424B1" w:rsidRDefault="00851D80" w:rsidP="007B4994">
            <w:pPr>
              <w:pStyle w:val="TableCell"/>
              <w:jc w:val="center"/>
              <w:rPr>
                <w:rFonts w:cs="Arial"/>
                <w:szCs w:val="18"/>
              </w:rPr>
            </w:pPr>
            <w:proofErr w:type="gramStart"/>
            <w:r w:rsidRPr="004424B1">
              <w:rPr>
                <w:rFonts w:cs="Arial"/>
                <w:szCs w:val="18"/>
              </w:rPr>
              <w:t>originator :</w:t>
            </w:r>
            <w:proofErr w:type="gramEnd"/>
            <w:r w:rsidRPr="004424B1">
              <w:rPr>
                <w:rFonts w:cs="Arial"/>
                <w:szCs w:val="18"/>
              </w:rPr>
              <w:t xml:space="preserve"> (MAL::Identifier)</w:t>
            </w:r>
          </w:p>
        </w:tc>
      </w:tr>
    </w:tbl>
    <w:p w14:paraId="52DABA2E" w14:textId="77777777" w:rsidR="00851D80" w:rsidRPr="004424B1" w:rsidRDefault="00851D80">
      <w:pPr>
        <w:keepNext/>
        <w:spacing w:before="0" w:line="240" w:lineRule="auto"/>
        <w:rPr>
          <w:rFonts w:ascii="Arial" w:hAnsi="Arial" w:cs="Arial"/>
          <w:sz w:val="2"/>
          <w:szCs w:val="2"/>
          <w:lang w:val="en-GB"/>
        </w:rPr>
        <w:pPrChange w:id="24412" w:author="Peter Van Der Plas" w:date="2024-12-28T18:29:00Z" w16du:dateUtc="2024-12-28T17:29:00Z">
          <w:pPr>
            <w:spacing w:before="0" w:line="240" w:lineRule="auto"/>
          </w:pPr>
        </w:pPrChange>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21E4605E"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2C2568D4" w14:textId="77777777" w:rsidR="00851D80" w:rsidRPr="004424B1" w:rsidRDefault="00851D80" w:rsidP="007B4994">
            <w:pPr>
              <w:pStyle w:val="TableCell"/>
              <w:jc w:val="center"/>
              <w:rPr>
                <w:rFonts w:cs="Arial"/>
                <w:szCs w:val="18"/>
              </w:rPr>
            </w:pPr>
            <w:r w:rsidRPr="004424B1">
              <w:rPr>
                <w:rFonts w:cs="Arial"/>
                <w:szCs w:val="18"/>
              </w:rPr>
              <w:t>Pattern Sequence</w:t>
            </w:r>
          </w:p>
        </w:tc>
        <w:tc>
          <w:tcPr>
            <w:tcW w:w="1701" w:type="dxa"/>
          </w:tcPr>
          <w:p w14:paraId="323358FE" w14:textId="77777777" w:rsidR="00851D80" w:rsidRPr="004424B1" w:rsidRDefault="00851D80" w:rsidP="007B4994">
            <w:pPr>
              <w:pStyle w:val="TableCell"/>
              <w:jc w:val="center"/>
              <w:rPr>
                <w:rFonts w:cs="Arial"/>
                <w:szCs w:val="18"/>
              </w:rPr>
            </w:pPr>
            <w:r w:rsidRPr="004424B1">
              <w:rPr>
                <w:rFonts w:cs="Arial"/>
                <w:szCs w:val="18"/>
              </w:rPr>
              <w:t>Message</w:t>
            </w:r>
          </w:p>
        </w:tc>
        <w:tc>
          <w:tcPr>
            <w:tcW w:w="964" w:type="dxa"/>
          </w:tcPr>
          <w:p w14:paraId="76E9E927" w14:textId="77777777" w:rsidR="00851D80" w:rsidRPr="004424B1" w:rsidRDefault="00851D80" w:rsidP="007B4994">
            <w:pPr>
              <w:pStyle w:val="TableCell"/>
              <w:jc w:val="center"/>
              <w:rPr>
                <w:rFonts w:cs="Arial"/>
                <w:szCs w:val="18"/>
              </w:rPr>
            </w:pPr>
            <w:r w:rsidRPr="004424B1">
              <w:rPr>
                <w:rFonts w:cs="Arial"/>
                <w:szCs w:val="18"/>
              </w:rPr>
              <w:t>Nullable</w:t>
            </w:r>
          </w:p>
        </w:tc>
        <w:tc>
          <w:tcPr>
            <w:tcW w:w="4224" w:type="dxa"/>
          </w:tcPr>
          <w:p w14:paraId="06A2780E" w14:textId="5D9D4DCE" w:rsidR="00851D80" w:rsidRPr="004424B1" w:rsidRDefault="00851D80" w:rsidP="007B4994">
            <w:pPr>
              <w:pStyle w:val="TableCell"/>
              <w:jc w:val="center"/>
              <w:rPr>
                <w:rFonts w:cs="Arial"/>
                <w:szCs w:val="18"/>
              </w:rPr>
            </w:pPr>
            <w:del w:id="24413" w:author="Peter Van Der Plas" w:date="2024-12-26T13:27:00Z" w16du:dateUtc="2024-12-26T12:27:00Z">
              <w:r w:rsidRPr="004424B1" w:rsidDel="007B08F3">
                <w:rPr>
                  <w:rFonts w:cs="Arial"/>
                  <w:szCs w:val="18"/>
                </w:rPr>
                <w:delText xml:space="preserve">Body </w:delText>
              </w:r>
            </w:del>
            <w:ins w:id="24414" w:author="Peter Van Der Plas" w:date="2024-12-26T13:27:00Z" w16du:dateUtc="2024-12-26T12:27:00Z">
              <w:r w:rsidR="007B08F3">
                <w:rPr>
                  <w:rFonts w:cs="Arial"/>
                  <w:szCs w:val="18"/>
                </w:rPr>
                <w:t>Type</w:t>
              </w:r>
              <w:r w:rsidR="007B08F3" w:rsidRPr="004424B1">
                <w:rPr>
                  <w:rFonts w:cs="Arial"/>
                  <w:szCs w:val="18"/>
                </w:rPr>
                <w:t xml:space="preserve"> </w:t>
              </w:r>
            </w:ins>
            <w:r w:rsidRPr="004424B1">
              <w:rPr>
                <w:rFonts w:cs="Arial"/>
                <w:szCs w:val="18"/>
              </w:rPr>
              <w:t>Signature</w:t>
            </w:r>
          </w:p>
        </w:tc>
      </w:tr>
      <w:tr w:rsidR="00851D80" w:rsidRPr="004424B1" w14:paraId="0B282B8F" w14:textId="77777777" w:rsidTr="007B4994">
        <w:tc>
          <w:tcPr>
            <w:tcW w:w="2353" w:type="dxa"/>
            <w:shd w:val="clear" w:color="auto" w:fill="D9D9D9" w:themeFill="background1" w:themeFillShade="D9"/>
          </w:tcPr>
          <w:p w14:paraId="5151C13A"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486EA80F" w14:textId="77777777" w:rsidR="00851D80" w:rsidRPr="004424B1" w:rsidRDefault="00851D80" w:rsidP="007B4994">
            <w:pPr>
              <w:pStyle w:val="TableCell"/>
              <w:jc w:val="center"/>
              <w:rPr>
                <w:rFonts w:cs="Arial"/>
                <w:szCs w:val="18"/>
              </w:rPr>
            </w:pPr>
            <w:r w:rsidRPr="004424B1">
              <w:rPr>
                <w:rFonts w:cs="Arial"/>
                <w:szCs w:val="18"/>
              </w:rPr>
              <w:t>PUBLISH/NOTIFY</w:t>
            </w:r>
          </w:p>
        </w:tc>
        <w:tc>
          <w:tcPr>
            <w:tcW w:w="964" w:type="dxa"/>
          </w:tcPr>
          <w:p w14:paraId="5832270E"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17113B99"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planUpdate</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PlanUpdate</w:t>
            </w:r>
            <w:proofErr w:type="spellEnd"/>
            <w:r w:rsidRPr="004424B1">
              <w:rPr>
                <w:rFonts w:cs="Arial"/>
                <w:szCs w:val="18"/>
              </w:rPr>
              <w:t>)</w:t>
            </w:r>
          </w:p>
        </w:tc>
      </w:tr>
    </w:tbl>
    <w:p w14:paraId="6C2D581B" w14:textId="0280ABEB" w:rsidR="001E218A" w:rsidRPr="004424B1" w:rsidDel="00C04532" w:rsidRDefault="001E218A" w:rsidP="001E218A">
      <w:pPr>
        <w:rPr>
          <w:del w:id="24415" w:author="Quinten Van Woerkom" w:date="2024-11-28T15:03:00Z" w16du:dateUtc="2024-11-28T14:03:00Z"/>
          <w:lang w:val="en-GB"/>
        </w:rPr>
      </w:pPr>
      <w:del w:id="24416" w:author="Quinten Van Woerkom" w:date="2024-11-28T15:03:00Z" w16du:dateUtc="2024-11-28T14:03:00Z">
        <w:r w:rsidRPr="004424B1" w:rsidDel="00C04532">
          <w:rPr>
            <w:lang w:val="en-GB"/>
          </w:rPr>
          <w:delText>Other messages of the Publish-Subscribe pattern are fully defined by the MAL.</w:delText>
        </w:r>
      </w:del>
    </w:p>
    <w:p w14:paraId="2299F4CD" w14:textId="10E4771F" w:rsidR="00EC332D" w:rsidRPr="004424B1" w:rsidRDefault="00EC332D" w:rsidP="0043015A">
      <w:pPr>
        <w:pStyle w:val="Heading4"/>
        <w:spacing w:before="480"/>
        <w:rPr>
          <w:lang w:val="en-GB"/>
        </w:rPr>
      </w:pPr>
      <w:del w:id="24417" w:author="Peter Van Der Plas" w:date="2024-12-26T13:27:00Z" w16du:dateUtc="2024-12-26T12:27:00Z">
        <w:r w:rsidRPr="004424B1" w:rsidDel="007B08F3">
          <w:rPr>
            <w:lang w:val="en-GB"/>
          </w:rPr>
          <w:lastRenderedPageBreak/>
          <w:delText>Structures</w:delText>
        </w:r>
      </w:del>
      <w:ins w:id="24418" w:author="Peter Van Der Plas" w:date="2024-12-26T13:27:00Z" w16du:dateUtc="2024-12-26T12:27:00Z">
        <w:r w:rsidR="007B08F3">
          <w:rPr>
            <w:lang w:val="en-GB"/>
          </w:rPr>
          <w:t>Requirements</w:t>
        </w:r>
      </w:ins>
    </w:p>
    <w:p w14:paraId="07513305" w14:textId="774F3D7C" w:rsidR="001E218A" w:rsidRPr="004424B1" w:rsidRDefault="001E218A">
      <w:pPr>
        <w:pStyle w:val="Paragraph5"/>
        <w:rPr>
          <w:lang w:val="en-GB"/>
        </w:rPr>
        <w:pPrChange w:id="24419" w:author="Peter Van Der Plas" w:date="2024-12-26T15:13:00Z" w16du:dateUtc="2024-12-26T14:13:00Z">
          <w:pPr/>
        </w:pPrChange>
      </w:pPr>
      <w:r w:rsidRPr="004424B1">
        <w:rPr>
          <w:lang w:val="en-GB"/>
        </w:rPr>
        <w:t xml:space="preserve">The </w:t>
      </w:r>
      <w:proofErr w:type="spellStart"/>
      <w:r w:rsidR="000B708C" w:rsidRPr="004424B1">
        <w:rPr>
          <w:lang w:val="en-GB"/>
        </w:rPr>
        <w:t>monitorPlanStatus</w:t>
      </w:r>
      <w:proofErr w:type="spellEnd"/>
      <w:r w:rsidR="000B708C" w:rsidRPr="004424B1">
        <w:rPr>
          <w:lang w:val="en-GB"/>
        </w:rPr>
        <w:t xml:space="preserve"> </w:t>
      </w:r>
      <w:r w:rsidRPr="004424B1">
        <w:rPr>
          <w:lang w:val="en-GB"/>
        </w:rPr>
        <w:t xml:space="preserve">subscription shall be based on the provision of the following keys </w:t>
      </w:r>
      <w:r w:rsidR="00D877AC" w:rsidRPr="004424B1">
        <w:rPr>
          <w:lang w:val="en-GB"/>
        </w:rPr>
        <w:t xml:space="preserve">in addition to the </w:t>
      </w:r>
      <w:r w:rsidR="00D877AC" w:rsidRPr="004424B1">
        <w:rPr>
          <w:i/>
          <w:lang w:val="en-GB"/>
        </w:rPr>
        <w:t xml:space="preserve">domain </w:t>
      </w:r>
      <w:r w:rsidRPr="004424B1">
        <w:rPr>
          <w:lang w:val="en-GB"/>
        </w:rPr>
        <w:t>of the required Plans in the Register message, all of which are nullable:</w:t>
      </w:r>
    </w:p>
    <w:p w14:paraId="2B470E80" w14:textId="43846269" w:rsidR="001E218A" w:rsidRPr="004424B1" w:rsidRDefault="00AA1DDD" w:rsidP="003A4612">
      <w:pPr>
        <w:pStyle w:val="List"/>
        <w:numPr>
          <w:ilvl w:val="0"/>
          <w:numId w:val="97"/>
        </w:numPr>
        <w:tabs>
          <w:tab w:val="clear" w:pos="360"/>
          <w:tab w:val="left" w:pos="720"/>
        </w:tabs>
        <w:ind w:left="720"/>
      </w:pPr>
      <w:r w:rsidRPr="004424B1">
        <w:t xml:space="preserve">PlanID: </w:t>
      </w:r>
      <w:r w:rsidRPr="004424B1">
        <w:rPr>
          <w:rStyle w:val="Term"/>
        </w:rPr>
        <w:t xml:space="preserve">key </w:t>
      </w:r>
      <w:r w:rsidRPr="004424B1">
        <w:t>of subscribed Plan</w:t>
      </w:r>
      <w:r w:rsidRPr="004424B1">
        <w:rPr>
          <w:rStyle w:val="Term"/>
        </w:rPr>
        <w:t xml:space="preserve"> </w:t>
      </w:r>
      <w:r w:rsidRPr="004424B1">
        <w:t xml:space="preserve">as </w:t>
      </w:r>
      <w:proofErr w:type="gramStart"/>
      <w:r w:rsidRPr="004424B1">
        <w:t>MAL::</w:t>
      </w:r>
      <w:proofErr w:type="gramEnd"/>
      <w:r w:rsidR="001D018B" w:rsidRPr="004424B1">
        <w:t>Identifier;</w:t>
      </w:r>
    </w:p>
    <w:p w14:paraId="6004023D" w14:textId="48C02F29" w:rsidR="001E218A" w:rsidRPr="004424B1" w:rsidRDefault="00AA1DDD" w:rsidP="003A4612">
      <w:pPr>
        <w:pStyle w:val="List"/>
        <w:numPr>
          <w:ilvl w:val="0"/>
          <w:numId w:val="97"/>
        </w:numPr>
        <w:tabs>
          <w:tab w:val="clear" w:pos="360"/>
          <w:tab w:val="left" w:pos="720"/>
        </w:tabs>
        <w:ind w:left="720"/>
      </w:pPr>
      <w:r w:rsidRPr="004424B1">
        <w:t xml:space="preserve">Precursor: </w:t>
      </w:r>
      <w:r w:rsidRPr="004424B1">
        <w:rPr>
          <w:rStyle w:val="Term"/>
        </w:rPr>
        <w:t>key</w:t>
      </w:r>
      <w:r w:rsidRPr="004424B1">
        <w:t xml:space="preserve"> of </w:t>
      </w:r>
      <w:proofErr w:type="spellStart"/>
      <w:r w:rsidR="001E218A" w:rsidRPr="004424B1">
        <w:t>precursorPlan</w:t>
      </w:r>
      <w:proofErr w:type="spellEnd"/>
      <w:r w:rsidR="001E218A" w:rsidRPr="004424B1">
        <w:t xml:space="preserve"> </w:t>
      </w:r>
      <w:r w:rsidRPr="004424B1">
        <w:t xml:space="preserve">as </w:t>
      </w:r>
      <w:proofErr w:type="gramStart"/>
      <w:r w:rsidRPr="004424B1">
        <w:t>MAL::</w:t>
      </w:r>
      <w:proofErr w:type="gramEnd"/>
      <w:r w:rsidRPr="004424B1">
        <w:t>Identifier</w:t>
      </w:r>
      <w:r w:rsidR="001D018B" w:rsidRPr="004424B1">
        <w:t>;</w:t>
      </w:r>
    </w:p>
    <w:p w14:paraId="31B1620C" w14:textId="78353677" w:rsidR="00AA1DDD" w:rsidRPr="004424B1" w:rsidRDefault="00AA1DDD" w:rsidP="003A4612">
      <w:pPr>
        <w:pStyle w:val="List"/>
        <w:numPr>
          <w:ilvl w:val="0"/>
          <w:numId w:val="97"/>
        </w:numPr>
        <w:tabs>
          <w:tab w:val="clear" w:pos="360"/>
          <w:tab w:val="left" w:pos="720"/>
        </w:tabs>
        <w:ind w:left="720"/>
      </w:pPr>
      <w:r w:rsidRPr="004424B1">
        <w:t xml:space="preserve">Status: status as </w:t>
      </w:r>
      <w:commentRangeStart w:id="24420"/>
      <w:proofErr w:type="gramStart"/>
      <w:r w:rsidRPr="004424B1">
        <w:t>MAL::</w:t>
      </w:r>
      <w:proofErr w:type="spellStart"/>
      <w:proofErr w:type="gramEnd"/>
      <w:del w:id="24421" w:author="Quinten Van Woerkom" w:date="2024-11-27T15:26:00Z" w16du:dateUtc="2024-11-27T14:26:00Z">
        <w:r w:rsidRPr="004424B1" w:rsidDel="007C1890">
          <w:delText xml:space="preserve">UInteger </w:delText>
        </w:r>
      </w:del>
      <w:ins w:id="24422" w:author="Quinten Van Woerkom" w:date="2024-11-27T15:26:00Z" w16du:dateUtc="2024-11-27T14:26:00Z">
        <w:r w:rsidR="007C1890">
          <w:t>UShort</w:t>
        </w:r>
        <w:commentRangeEnd w:id="24420"/>
        <w:proofErr w:type="spellEnd"/>
        <w:r w:rsidR="007C1890">
          <w:rPr>
            <w:rStyle w:val="CommentReference"/>
            <w:lang w:val="en-US" w:eastAsia="en-US"/>
          </w:rPr>
          <w:commentReference w:id="24420"/>
        </w:r>
        <w:r w:rsidR="007C1890" w:rsidRPr="004424B1">
          <w:t xml:space="preserve"> </w:t>
        </w:r>
      </w:ins>
      <w:r w:rsidRPr="004424B1">
        <w:t>[</w:t>
      </w:r>
      <w:proofErr w:type="spellStart"/>
      <w:r w:rsidRPr="004424B1">
        <w:t>PlanStatusEnum</w:t>
      </w:r>
      <w:proofErr w:type="spellEnd"/>
      <w:r w:rsidRPr="004424B1">
        <w:t>]</w:t>
      </w:r>
      <w:r w:rsidR="001D018B" w:rsidRPr="004424B1">
        <w:t>;</w:t>
      </w:r>
    </w:p>
    <w:p w14:paraId="103A7D30" w14:textId="5424B8EF" w:rsidR="00F62CC5" w:rsidRPr="004424B1" w:rsidRDefault="00AA1DDD" w:rsidP="003A4612">
      <w:pPr>
        <w:pStyle w:val="List"/>
        <w:numPr>
          <w:ilvl w:val="0"/>
          <w:numId w:val="97"/>
        </w:numPr>
        <w:tabs>
          <w:tab w:val="clear" w:pos="360"/>
          <w:tab w:val="left" w:pos="720"/>
        </w:tabs>
        <w:ind w:left="720"/>
      </w:pPr>
      <w:r w:rsidRPr="004424B1">
        <w:t xml:space="preserve">Originator: </w:t>
      </w:r>
      <w:r w:rsidR="001E218A" w:rsidRPr="004424B1">
        <w:t xml:space="preserve"> originator of subscribed Plan</w:t>
      </w:r>
      <w:r w:rsidRPr="004424B1">
        <w:t xml:space="preserve"> as </w:t>
      </w:r>
      <w:proofErr w:type="gramStart"/>
      <w:r w:rsidRPr="004424B1">
        <w:t>MAL::</w:t>
      </w:r>
      <w:proofErr w:type="gramEnd"/>
      <w:r w:rsidRPr="004424B1">
        <w:t>Identifier</w:t>
      </w:r>
      <w:r w:rsidR="001D018B" w:rsidRPr="004424B1">
        <w:t>.</w:t>
      </w:r>
    </w:p>
    <w:p w14:paraId="2072131B" w14:textId="494BBEDF" w:rsidR="00EE70C5" w:rsidRPr="004424B1" w:rsidRDefault="002600FF" w:rsidP="002600FF">
      <w:pPr>
        <w:pStyle w:val="Notelevel1"/>
      </w:pPr>
      <w:r w:rsidRPr="004424B1">
        <w:rPr>
          <w:iCs/>
        </w:rPr>
        <w:t>NOTE</w:t>
      </w:r>
      <w:r w:rsidRPr="004424B1">
        <w:rPr>
          <w:iCs/>
        </w:rPr>
        <w:tab/>
        <w:t>–</w:t>
      </w:r>
      <w:r w:rsidRPr="004424B1">
        <w:rPr>
          <w:iCs/>
        </w:rPr>
        <w:tab/>
        <w:t>F</w:t>
      </w:r>
      <w:r w:rsidR="00EE70C5" w:rsidRPr="004424B1">
        <w:t xml:space="preserve">or Status, the enumerated value associated with the </w:t>
      </w:r>
      <w:proofErr w:type="spellStart"/>
      <w:r w:rsidR="00EE70C5" w:rsidRPr="004424B1">
        <w:t>PlanStatusEnum</w:t>
      </w:r>
      <w:proofErr w:type="spellEnd"/>
      <w:r w:rsidR="00EE70C5" w:rsidRPr="004424B1">
        <w:t xml:space="preserve"> must be used, and not the associated string.</w:t>
      </w:r>
    </w:p>
    <w:p w14:paraId="6FC9EDA1" w14:textId="77777777" w:rsidR="00EC332D" w:rsidRPr="004424B1" w:rsidRDefault="00EC332D" w:rsidP="0043015A">
      <w:pPr>
        <w:pStyle w:val="Heading4"/>
        <w:spacing w:before="480"/>
        <w:rPr>
          <w:lang w:val="en-GB"/>
        </w:rPr>
      </w:pPr>
      <w:r w:rsidRPr="004424B1">
        <w:rPr>
          <w:lang w:val="en-GB"/>
        </w:rPr>
        <w:t>Errors</w:t>
      </w:r>
    </w:p>
    <w:p w14:paraId="30AE34D2" w14:textId="280C239D" w:rsidR="00781519" w:rsidRPr="004424B1" w:rsidDel="002315DE" w:rsidRDefault="00781519" w:rsidP="00426FE3">
      <w:pPr>
        <w:rPr>
          <w:del w:id="24423" w:author="Quinten Van Woerkom" w:date="2024-11-28T15:32:00Z" w16du:dateUtc="2024-11-28T14:32:00Z"/>
          <w:lang w:val="en-GB"/>
        </w:rPr>
      </w:pPr>
      <w:commentRangeStart w:id="24424"/>
      <w:del w:id="24425" w:author="Quinten Van Woerkom" w:date="2024-11-28T15:31:00Z" w16du:dateUtc="2024-11-28T14:31:00Z">
        <w:r w:rsidRPr="004424B1" w:rsidDel="002315DE">
          <w:rPr>
            <w:lang w:val="en-GB"/>
          </w:rPr>
          <w:delText>In addition to standard MAL</w:delText>
        </w:r>
        <w:r w:rsidR="00534DC6" w:rsidRPr="004424B1" w:rsidDel="002315DE">
          <w:rPr>
            <w:lang w:val="en-GB"/>
          </w:rPr>
          <w:delText xml:space="preserve"> er</w:delText>
        </w:r>
        <w:r w:rsidRPr="004424B1" w:rsidDel="002315DE">
          <w:rPr>
            <w:lang w:val="en-GB"/>
          </w:rPr>
          <w:delText>rors, the operation may return the following MPS</w:delText>
        </w:r>
        <w:r w:rsidR="00534DC6" w:rsidRPr="004424B1" w:rsidDel="002315DE">
          <w:rPr>
            <w:lang w:val="en-GB"/>
          </w:rPr>
          <w:delText xml:space="preserve"> er</w:delText>
        </w:r>
        <w:r w:rsidRPr="004424B1" w:rsidDel="002315DE">
          <w:rPr>
            <w:lang w:val="en-GB"/>
          </w:rPr>
          <w:delText>rors:</w:delText>
        </w:r>
      </w:del>
      <w:ins w:id="24426" w:author="Quinten Van Woerkom" w:date="2024-11-28T15:31:00Z" w16du:dateUtc="2024-11-28T14:31:00Z">
        <w:r w:rsidR="002315DE">
          <w:rPr>
            <w:lang w:val="en-GB"/>
          </w:rPr>
          <w:t xml:space="preserve">This operation returns no </w:t>
        </w:r>
      </w:ins>
      <w:ins w:id="24427" w:author="Quinten Van Woerkom" w:date="2024-11-28T15:32:00Z" w16du:dateUtc="2024-11-28T14:32:00Z">
        <w:r w:rsidR="002315DE">
          <w:rPr>
            <w:lang w:val="en-GB"/>
          </w:rPr>
          <w:t>errors in addition to the standard MAL errors.</w:t>
        </w:r>
      </w:ins>
      <w:commentRangeEnd w:id="24424"/>
      <w:ins w:id="24428" w:author="Quinten Van Woerkom" w:date="2024-11-28T15:33:00Z" w16du:dateUtc="2024-11-28T14:33:00Z">
        <w:r w:rsidR="002315DE">
          <w:rPr>
            <w:rStyle w:val="CommentReference"/>
          </w:rPr>
          <w:commentReference w:id="24424"/>
        </w:r>
      </w:ins>
    </w:p>
    <w:p w14:paraId="403BABA0" w14:textId="77777777" w:rsidR="00426FE3" w:rsidRPr="004424B1" w:rsidRDefault="00426FE3">
      <w:pPr>
        <w:rPr>
          <w:lang w:val="en-GB"/>
        </w:rPr>
        <w:pPrChange w:id="24429" w:author="Quinten Van Woerkom" w:date="2024-11-28T15:32:00Z" w16du:dateUtc="2024-11-28T14:32:00Z">
          <w:pPr>
            <w:spacing w:before="0"/>
          </w:pPr>
        </w:pPrChange>
      </w:pPr>
    </w:p>
    <w:tbl>
      <w:tblPr>
        <w:tblStyle w:val="RBTable"/>
        <w:tblW w:w="0" w:type="auto"/>
        <w:tblLook w:val="04A0" w:firstRow="1" w:lastRow="0" w:firstColumn="1" w:lastColumn="0" w:noHBand="0" w:noVBand="1"/>
        <w:tblCaption w:val="SVE monitorPlanStatus"/>
      </w:tblPr>
      <w:tblGrid>
        <w:gridCol w:w="2389"/>
        <w:gridCol w:w="2520"/>
      </w:tblGrid>
      <w:tr w:rsidR="00D2533E" w:rsidRPr="004424B1" w:rsidDel="002315DE" w14:paraId="40549AE9" w14:textId="0E37EA0A" w:rsidTr="00851D80">
        <w:trPr>
          <w:cnfStyle w:val="100000000000" w:firstRow="1" w:lastRow="0" w:firstColumn="0" w:lastColumn="0" w:oddVBand="0" w:evenVBand="0" w:oddHBand="0" w:evenHBand="0" w:firstRowFirstColumn="0" w:firstRowLastColumn="0" w:lastRowFirstColumn="0" w:lastRowLastColumn="0"/>
          <w:del w:id="24430" w:author="Quinten Van Woerkom" w:date="2024-11-28T15:32:00Z"/>
        </w:trPr>
        <w:tc>
          <w:tcPr>
            <w:cnfStyle w:val="001000000000" w:firstRow="0" w:lastRow="0" w:firstColumn="1" w:lastColumn="0" w:oddVBand="0" w:evenVBand="0" w:oddHBand="0" w:evenHBand="0" w:firstRowFirstColumn="0" w:firstRowLastColumn="0" w:lastRowFirstColumn="0" w:lastRowLastColumn="0"/>
            <w:tcW w:w="2389" w:type="dxa"/>
          </w:tcPr>
          <w:p w14:paraId="75B59AC8" w14:textId="7CE6E13A" w:rsidR="00D2533E" w:rsidRPr="004424B1" w:rsidDel="002315DE" w:rsidRDefault="00D2533E" w:rsidP="00306AEA">
            <w:pPr>
              <w:pStyle w:val="TableCell"/>
              <w:rPr>
                <w:del w:id="24431" w:author="Quinten Van Woerkom" w:date="2024-11-28T15:32:00Z" w16du:dateUtc="2024-11-28T14:32:00Z"/>
                <w:rFonts w:cs="Arial"/>
                <w:szCs w:val="20"/>
              </w:rPr>
            </w:pPr>
            <w:del w:id="24432" w:author="Quinten Van Woerkom" w:date="2024-11-28T15:32:00Z" w16du:dateUtc="2024-11-28T14:32:00Z">
              <w:r w:rsidRPr="004424B1" w:rsidDel="002315DE">
                <w:rPr>
                  <w:rFonts w:cs="Arial"/>
                  <w:szCs w:val="20"/>
                </w:rPr>
                <w:delText>Error</w:delText>
              </w:r>
            </w:del>
          </w:p>
        </w:tc>
        <w:tc>
          <w:tcPr>
            <w:tcW w:w="2520" w:type="dxa"/>
          </w:tcPr>
          <w:p w14:paraId="52FFF486" w14:textId="405B6B80" w:rsidR="00D2533E" w:rsidRPr="004424B1" w:rsidDel="002315DE" w:rsidRDefault="00D2533E" w:rsidP="00306AEA">
            <w:pPr>
              <w:pStyle w:val="TableCell"/>
              <w:cnfStyle w:val="100000000000" w:firstRow="1" w:lastRow="0" w:firstColumn="0" w:lastColumn="0" w:oddVBand="0" w:evenVBand="0" w:oddHBand="0" w:evenHBand="0" w:firstRowFirstColumn="0" w:firstRowLastColumn="0" w:lastRowFirstColumn="0" w:lastRowLastColumn="0"/>
              <w:rPr>
                <w:del w:id="24433" w:author="Quinten Van Woerkom" w:date="2024-11-28T15:32:00Z" w16du:dateUtc="2024-11-28T14:32:00Z"/>
                <w:rFonts w:cs="Arial"/>
                <w:szCs w:val="20"/>
              </w:rPr>
            </w:pPr>
            <w:del w:id="24434" w:author="Quinten Van Woerkom" w:date="2024-11-28T15:32:00Z" w16du:dateUtc="2024-11-28T14:32:00Z">
              <w:r w:rsidRPr="004424B1" w:rsidDel="002315DE">
                <w:rPr>
                  <w:rFonts w:cs="Arial"/>
                  <w:szCs w:val="20"/>
                </w:rPr>
                <w:delText>Area</w:delText>
              </w:r>
            </w:del>
          </w:p>
        </w:tc>
      </w:tr>
      <w:tr w:rsidR="00D2533E" w:rsidRPr="004424B1" w:rsidDel="002315DE" w14:paraId="1B4E16E9" w14:textId="0170FF9A" w:rsidTr="00851D80">
        <w:trPr>
          <w:del w:id="24435" w:author="Quinten Van Woerkom" w:date="2024-11-28T15:32:00Z"/>
        </w:trPr>
        <w:tc>
          <w:tcPr>
            <w:cnfStyle w:val="001000000000" w:firstRow="0" w:lastRow="0" w:firstColumn="1" w:lastColumn="0" w:oddVBand="0" w:evenVBand="0" w:oddHBand="0" w:evenHBand="0" w:firstRowFirstColumn="0" w:firstRowLastColumn="0" w:lastRowFirstColumn="0" w:lastRowLastColumn="0"/>
            <w:tcW w:w="2389" w:type="dxa"/>
          </w:tcPr>
          <w:p w14:paraId="08C7BB82" w14:textId="121A41A0" w:rsidR="00D2533E" w:rsidRPr="004424B1" w:rsidDel="002315DE" w:rsidRDefault="00D2533E" w:rsidP="00306AEA">
            <w:pPr>
              <w:pStyle w:val="TableCell"/>
              <w:rPr>
                <w:del w:id="24436" w:author="Quinten Van Woerkom" w:date="2024-11-28T15:32:00Z" w16du:dateUtc="2024-11-28T14:32:00Z"/>
                <w:rFonts w:cs="Arial"/>
                <w:szCs w:val="20"/>
              </w:rPr>
            </w:pPr>
            <w:del w:id="24437" w:author="Quinten Van Woerkom" w:date="2024-11-28T15:32:00Z" w16du:dateUtc="2024-11-28T14:32:00Z">
              <w:r w:rsidRPr="004424B1" w:rsidDel="002315DE">
                <w:rPr>
                  <w:rFonts w:cs="Arial"/>
                  <w:szCs w:val="20"/>
                </w:rPr>
                <w:delText>INVALID</w:delText>
              </w:r>
            </w:del>
          </w:p>
        </w:tc>
        <w:tc>
          <w:tcPr>
            <w:tcW w:w="2520" w:type="dxa"/>
          </w:tcPr>
          <w:p w14:paraId="71711C0D" w14:textId="14544F40" w:rsidR="00D2533E" w:rsidRPr="004424B1" w:rsidDel="002315DE" w:rsidRDefault="00D2533E" w:rsidP="00306AEA">
            <w:pPr>
              <w:pStyle w:val="TableCell"/>
              <w:cnfStyle w:val="000000000000" w:firstRow="0" w:lastRow="0" w:firstColumn="0" w:lastColumn="0" w:oddVBand="0" w:evenVBand="0" w:oddHBand="0" w:evenHBand="0" w:firstRowFirstColumn="0" w:firstRowLastColumn="0" w:lastRowFirstColumn="0" w:lastRowLastColumn="0"/>
              <w:rPr>
                <w:del w:id="24438" w:author="Quinten Van Woerkom" w:date="2024-11-28T15:32:00Z" w16du:dateUtc="2024-11-28T14:32:00Z"/>
                <w:rFonts w:cs="Arial"/>
                <w:szCs w:val="20"/>
              </w:rPr>
            </w:pPr>
            <w:del w:id="24439" w:author="Quinten Van Woerkom" w:date="2024-11-28T15:32:00Z" w16du:dateUtc="2024-11-28T14:32:00Z">
              <w:r w:rsidRPr="004424B1" w:rsidDel="002315DE">
                <w:rPr>
                  <w:rFonts w:cs="Arial"/>
                  <w:szCs w:val="20"/>
                </w:rPr>
                <w:delText>MPS</w:delText>
              </w:r>
            </w:del>
          </w:p>
        </w:tc>
      </w:tr>
    </w:tbl>
    <w:p w14:paraId="45B61AA9" w14:textId="77777777" w:rsidR="00DA3A0A" w:rsidRPr="004424B1" w:rsidRDefault="00DA3A0A" w:rsidP="0043015A">
      <w:pPr>
        <w:pStyle w:val="Heading3"/>
        <w:spacing w:before="480"/>
        <w:rPr>
          <w:lang w:val="en-GB"/>
        </w:rPr>
      </w:pPr>
      <w:bookmarkStart w:id="24440" w:name="_Toc140093845"/>
      <w:r w:rsidRPr="004424B1">
        <w:rPr>
          <w:lang w:val="en-GB"/>
        </w:rPr>
        <w:t>Operation: monitorPlan</w:t>
      </w:r>
      <w:bookmarkEnd w:id="24440"/>
    </w:p>
    <w:p w14:paraId="7629909F" w14:textId="77777777" w:rsidR="00DA3A0A" w:rsidRPr="004424B1" w:rsidRDefault="00DA3A0A" w:rsidP="0043015A">
      <w:pPr>
        <w:pStyle w:val="Heading4"/>
        <w:rPr>
          <w:lang w:val="en-GB"/>
        </w:rPr>
      </w:pPr>
      <w:r w:rsidRPr="004424B1">
        <w:rPr>
          <w:lang w:val="en-GB"/>
        </w:rPr>
        <w:t>Overview</w:t>
      </w:r>
    </w:p>
    <w:p w14:paraId="339E0BB0" w14:textId="77777777" w:rsidR="000B708C" w:rsidRDefault="000B708C" w:rsidP="00426FE3">
      <w:pPr>
        <w:rPr>
          <w:ins w:id="24441" w:author="Quinten Van Woerkom" w:date="2024-12-19T14:15:00Z" w16du:dateUtc="2024-12-19T13:15:00Z"/>
          <w:lang w:val="en-GB"/>
        </w:rPr>
      </w:pPr>
      <w:r w:rsidRPr="004424B1">
        <w:rPr>
          <w:lang w:val="en-GB"/>
        </w:rPr>
        <w:t>The monitorPlan operation is used by a consumer to subscribe to receive new Plans, or new versions of Plans, as they published.  The operation uses the Publish-Subscribe interaction pattern, with the body of the notification message comprising a Plan.</w:t>
      </w:r>
    </w:p>
    <w:p w14:paraId="5A9BE6A6" w14:textId="64E27572" w:rsidR="0013170A" w:rsidRPr="004424B1" w:rsidRDefault="0013170A">
      <w:pPr>
        <w:pStyle w:val="Heading4"/>
        <w:spacing w:before="480" w:after="240"/>
        <w:rPr>
          <w:lang w:val="en-GB"/>
        </w:rPr>
        <w:pPrChange w:id="24442" w:author="Peter Van Der Plas" w:date="2024-12-26T13:28:00Z" w16du:dateUtc="2024-12-26T12:28:00Z">
          <w:pPr/>
        </w:pPrChange>
      </w:pPr>
      <w:ins w:id="24443" w:author="Quinten Van Woerkom" w:date="2024-12-19T14:15:00Z" w16du:dateUtc="2024-12-19T13:15:00Z">
        <w:r>
          <w:rPr>
            <w:lang w:val="en-GB"/>
          </w:rPr>
          <w:t>Definition</w:t>
        </w:r>
      </w:ins>
    </w:p>
    <w:p w14:paraId="127DBB65" w14:textId="6B231269" w:rsidR="00426FE3" w:rsidRPr="004424B1" w:rsidDel="0013170A" w:rsidRDefault="00426FE3">
      <w:pPr>
        <w:spacing w:after="240"/>
        <w:rPr>
          <w:del w:id="24444" w:author="Quinten Van Woerkom" w:date="2024-12-19T14:15:00Z" w16du:dateUtc="2024-12-19T13:15:00Z"/>
          <w:lang w:val="en-GB"/>
        </w:rPr>
        <w:pPrChange w:id="24445" w:author="Quinten Van Woerkom" w:date="2024-12-19T14:15:00Z" w16du:dateUtc="2024-12-19T13:15:00Z">
          <w:pPr>
            <w:spacing w:before="0"/>
          </w:pPr>
        </w:pPrChange>
      </w:pPr>
    </w:p>
    <w:tbl>
      <w:tblPr>
        <w:tblStyle w:val="RBTable"/>
        <w:tblW w:w="9242" w:type="dxa"/>
        <w:tblLayout w:type="fixed"/>
        <w:tblLook w:val="0400" w:firstRow="0" w:lastRow="0" w:firstColumn="0" w:lastColumn="0" w:noHBand="0" w:noVBand="1"/>
        <w:tblCaption w:val="SVO monitorPlan"/>
        <w:tblPrChange w:id="24446" w:author="Peter Van Der Plas" w:date="2024-12-28T12:29:00Z" w16du:dateUtc="2024-12-28T11:29:00Z">
          <w:tblPr>
            <w:tblStyle w:val="RBTable"/>
            <w:tblW w:w="9242" w:type="dxa"/>
            <w:tblLayout w:type="fixed"/>
            <w:tblLook w:val="0400" w:firstRow="0" w:lastRow="0" w:firstColumn="0" w:lastColumn="0" w:noHBand="0" w:noVBand="1"/>
            <w:tblCaption w:val="SVO monitorPlan"/>
          </w:tblPr>
        </w:tblPrChange>
      </w:tblPr>
      <w:tblGrid>
        <w:gridCol w:w="2353"/>
        <w:gridCol w:w="6889"/>
        <w:tblGridChange w:id="24447">
          <w:tblGrid>
            <w:gridCol w:w="2353"/>
            <w:gridCol w:w="23"/>
            <w:gridCol w:w="6866"/>
          </w:tblGrid>
        </w:tblGridChange>
      </w:tblGrid>
      <w:tr w:rsidR="00851D80" w:rsidRPr="004424B1" w14:paraId="0A99A70D" w14:textId="77777777" w:rsidTr="00824C40">
        <w:trPr>
          <w:tblHeader/>
        </w:trPr>
        <w:tc>
          <w:tcPr>
            <w:tcW w:w="2352" w:type="dxa"/>
            <w:shd w:val="clear" w:color="auto" w:fill="00CCFF"/>
            <w:tcPrChange w:id="24448" w:author="Peter Van Der Plas" w:date="2024-12-28T12:29:00Z" w16du:dateUtc="2024-12-28T11:29:00Z">
              <w:tcPr>
                <w:tcW w:w="2376" w:type="dxa"/>
                <w:gridSpan w:val="2"/>
                <w:shd w:val="clear" w:color="auto" w:fill="662382"/>
              </w:tcPr>
            </w:tcPrChange>
          </w:tcPr>
          <w:p w14:paraId="021F61F6" w14:textId="77777777" w:rsidR="00851D80" w:rsidRPr="007B08F3" w:rsidRDefault="00851D80" w:rsidP="007B4994">
            <w:pPr>
              <w:pStyle w:val="TableCell"/>
              <w:jc w:val="center"/>
              <w:rPr>
                <w:rFonts w:cs="Arial"/>
                <w:bCs/>
                <w:color w:val="auto"/>
                <w:szCs w:val="18"/>
                <w:rPrChange w:id="24449" w:author="Peter Van Der Plas" w:date="2024-12-26T13:28:00Z" w16du:dateUtc="2024-12-26T12:28:00Z">
                  <w:rPr>
                    <w:rFonts w:cs="Arial"/>
                    <w:b/>
                    <w:color w:val="FFFFFF" w:themeColor="background1"/>
                    <w:szCs w:val="18"/>
                  </w:rPr>
                </w:rPrChange>
              </w:rPr>
            </w:pPr>
            <w:r w:rsidRPr="007B08F3">
              <w:rPr>
                <w:rFonts w:cs="Arial"/>
                <w:bCs/>
                <w:color w:val="auto"/>
                <w:szCs w:val="18"/>
                <w:rPrChange w:id="24450" w:author="Peter Van Der Plas" w:date="2024-12-26T13:28:00Z" w16du:dateUtc="2024-12-26T12:28:00Z">
                  <w:rPr>
                    <w:rFonts w:cs="Arial"/>
                    <w:b/>
                    <w:color w:val="FFFFFF" w:themeColor="background1"/>
                    <w:szCs w:val="18"/>
                  </w:rPr>
                </w:rPrChange>
              </w:rPr>
              <w:t>Operation Identifier</w:t>
            </w:r>
          </w:p>
        </w:tc>
        <w:tc>
          <w:tcPr>
            <w:tcW w:w="6888" w:type="dxa"/>
            <w:tcPrChange w:id="24451" w:author="Peter Van Der Plas" w:date="2024-12-28T12:29:00Z" w16du:dateUtc="2024-12-28T11:29:00Z">
              <w:tcPr>
                <w:tcW w:w="6866" w:type="dxa"/>
              </w:tcPr>
            </w:tcPrChange>
          </w:tcPr>
          <w:p w14:paraId="08FDC5CB" w14:textId="77777777" w:rsidR="00851D80" w:rsidRPr="004424B1" w:rsidRDefault="00851D80" w:rsidP="007B4994">
            <w:pPr>
              <w:pStyle w:val="TableCell"/>
              <w:jc w:val="center"/>
              <w:rPr>
                <w:rFonts w:cs="Arial"/>
                <w:szCs w:val="18"/>
              </w:rPr>
            </w:pPr>
            <w:r w:rsidRPr="004424B1">
              <w:rPr>
                <w:rFonts w:cs="Arial"/>
                <w:szCs w:val="18"/>
              </w:rPr>
              <w:t>monitorPlan</w:t>
            </w:r>
          </w:p>
        </w:tc>
      </w:tr>
      <w:tr w:rsidR="00851D80" w:rsidRPr="004424B1" w14:paraId="6479030B" w14:textId="77777777" w:rsidTr="00DE01E2">
        <w:tc>
          <w:tcPr>
            <w:tcW w:w="2352" w:type="dxa"/>
            <w:shd w:val="clear" w:color="auto" w:fill="00CCFF"/>
            <w:tcPrChange w:id="24452" w:author="Peter Van Der Plas" w:date="2024-12-28T12:29:00Z" w16du:dateUtc="2024-12-28T11:29:00Z">
              <w:tcPr>
                <w:tcW w:w="2376" w:type="dxa"/>
                <w:gridSpan w:val="2"/>
                <w:shd w:val="clear" w:color="auto" w:fill="662382"/>
              </w:tcPr>
            </w:tcPrChange>
          </w:tcPr>
          <w:p w14:paraId="43AA4337" w14:textId="77777777" w:rsidR="00851D80" w:rsidRPr="007B08F3" w:rsidRDefault="00851D80" w:rsidP="007B4994">
            <w:pPr>
              <w:pStyle w:val="TableCell"/>
              <w:jc w:val="center"/>
              <w:rPr>
                <w:rFonts w:cs="Arial"/>
                <w:bCs/>
                <w:color w:val="auto"/>
                <w:szCs w:val="18"/>
                <w:rPrChange w:id="24453" w:author="Peter Van Der Plas" w:date="2024-12-26T13:28:00Z" w16du:dateUtc="2024-12-26T12:28:00Z">
                  <w:rPr>
                    <w:rFonts w:cs="Arial"/>
                    <w:b/>
                    <w:color w:val="FFFFFF" w:themeColor="background1"/>
                    <w:szCs w:val="18"/>
                  </w:rPr>
                </w:rPrChange>
              </w:rPr>
            </w:pPr>
            <w:r w:rsidRPr="007B08F3">
              <w:rPr>
                <w:rFonts w:cs="Arial"/>
                <w:bCs/>
                <w:color w:val="auto"/>
                <w:szCs w:val="18"/>
                <w:rPrChange w:id="24454" w:author="Peter Van Der Plas" w:date="2024-12-26T13:28:00Z" w16du:dateUtc="2024-12-26T12:28:00Z">
                  <w:rPr>
                    <w:rFonts w:cs="Arial"/>
                    <w:b/>
                    <w:color w:val="FFFFFF" w:themeColor="background1"/>
                    <w:szCs w:val="18"/>
                  </w:rPr>
                </w:rPrChange>
              </w:rPr>
              <w:t>Interaction Pattern</w:t>
            </w:r>
          </w:p>
        </w:tc>
        <w:tc>
          <w:tcPr>
            <w:tcW w:w="6888" w:type="dxa"/>
            <w:shd w:val="clear" w:color="auto" w:fill="D9D9D9" w:themeFill="background1" w:themeFillShade="D9"/>
            <w:tcPrChange w:id="24455" w:author="Peter Van Der Plas" w:date="2024-12-28T12:29:00Z" w16du:dateUtc="2024-12-28T11:29:00Z">
              <w:tcPr>
                <w:tcW w:w="6866" w:type="dxa"/>
                <w:shd w:val="clear" w:color="auto" w:fill="D9D9D9" w:themeFill="background1" w:themeFillShade="D9"/>
              </w:tcPr>
            </w:tcPrChange>
          </w:tcPr>
          <w:p w14:paraId="75E16F55" w14:textId="77777777" w:rsidR="00851D80" w:rsidRPr="004424B1" w:rsidRDefault="00851D80" w:rsidP="007B4994">
            <w:pPr>
              <w:pStyle w:val="TableCell"/>
              <w:jc w:val="center"/>
              <w:rPr>
                <w:rFonts w:cs="Arial"/>
                <w:szCs w:val="18"/>
              </w:rPr>
            </w:pPr>
            <w:r w:rsidRPr="004424B1">
              <w:rPr>
                <w:rFonts w:cs="Arial"/>
                <w:szCs w:val="18"/>
              </w:rPr>
              <w:t>PUBLISH-SUBSCRIBE</w:t>
            </w:r>
          </w:p>
        </w:tc>
      </w:tr>
      <w:tr w:rsidR="00851D80" w:rsidRPr="004424B1" w14:paraId="0FEB5255" w14:textId="77777777" w:rsidTr="00DE01E2">
        <w:tc>
          <w:tcPr>
            <w:tcW w:w="2352" w:type="dxa"/>
            <w:shd w:val="clear" w:color="auto" w:fill="00CCFF"/>
            <w:tcPrChange w:id="24456" w:author="Peter Van Der Plas" w:date="2024-12-28T12:29:00Z" w16du:dateUtc="2024-12-28T11:29:00Z">
              <w:tcPr>
                <w:tcW w:w="2376" w:type="dxa"/>
                <w:gridSpan w:val="2"/>
                <w:shd w:val="clear" w:color="auto" w:fill="662382"/>
              </w:tcPr>
            </w:tcPrChange>
          </w:tcPr>
          <w:p w14:paraId="11769DE2" w14:textId="77777777" w:rsidR="00851D80" w:rsidRPr="007B08F3" w:rsidRDefault="00851D80" w:rsidP="007B4994">
            <w:pPr>
              <w:pStyle w:val="TableCell"/>
              <w:jc w:val="center"/>
              <w:rPr>
                <w:rFonts w:cs="Arial"/>
                <w:bCs/>
                <w:color w:val="auto"/>
                <w:szCs w:val="18"/>
                <w:rPrChange w:id="24457" w:author="Peter Van Der Plas" w:date="2024-12-26T13:28:00Z" w16du:dateUtc="2024-12-26T12:28:00Z">
                  <w:rPr>
                    <w:rFonts w:cs="Arial"/>
                    <w:b/>
                    <w:color w:val="FFFFFF" w:themeColor="background1"/>
                    <w:szCs w:val="18"/>
                  </w:rPr>
                </w:rPrChange>
              </w:rPr>
            </w:pPr>
            <w:r w:rsidRPr="007B08F3">
              <w:rPr>
                <w:rFonts w:cs="Arial"/>
                <w:bCs/>
                <w:color w:val="auto"/>
                <w:szCs w:val="18"/>
                <w:rPrChange w:id="24458" w:author="Peter Van Der Plas" w:date="2024-12-26T13:28:00Z" w16du:dateUtc="2024-12-26T12:28:00Z">
                  <w:rPr>
                    <w:rFonts w:cs="Arial"/>
                    <w:b/>
                    <w:color w:val="FFFFFF" w:themeColor="background1"/>
                    <w:szCs w:val="18"/>
                  </w:rPr>
                </w:rPrChange>
              </w:rPr>
              <w:t>Subscription Keys</w:t>
            </w:r>
          </w:p>
        </w:tc>
        <w:tc>
          <w:tcPr>
            <w:tcW w:w="6888" w:type="dxa"/>
            <w:shd w:val="clear" w:color="auto" w:fill="D9D9D9" w:themeFill="background1" w:themeFillShade="D9"/>
            <w:tcPrChange w:id="24459" w:author="Peter Van Der Plas" w:date="2024-12-28T12:29:00Z" w16du:dateUtc="2024-12-28T11:29:00Z">
              <w:tcPr>
                <w:tcW w:w="6866" w:type="dxa"/>
                <w:shd w:val="clear" w:color="auto" w:fill="D9D9D9" w:themeFill="background1" w:themeFillShade="D9"/>
              </w:tcPr>
            </w:tcPrChange>
          </w:tcPr>
          <w:p w14:paraId="0E939543" w14:textId="77777777" w:rsidR="00851D80" w:rsidRPr="004424B1" w:rsidRDefault="00851D80" w:rsidP="007B4994">
            <w:pPr>
              <w:pStyle w:val="TableCell"/>
              <w:jc w:val="center"/>
              <w:rPr>
                <w:rFonts w:cs="Arial"/>
                <w:szCs w:val="18"/>
              </w:rPr>
            </w:pPr>
            <w:proofErr w:type="gramStart"/>
            <w:r w:rsidRPr="004424B1">
              <w:rPr>
                <w:rFonts w:cs="Arial"/>
                <w:szCs w:val="18"/>
              </w:rPr>
              <w:t>planID :</w:t>
            </w:r>
            <w:proofErr w:type="gramEnd"/>
            <w:r w:rsidRPr="004424B1">
              <w:rPr>
                <w:rFonts w:cs="Arial"/>
                <w:szCs w:val="18"/>
              </w:rPr>
              <w:t xml:space="preserve"> (MAL::Identifier)</w:t>
            </w:r>
          </w:p>
          <w:p w14:paraId="4ED1DA9E" w14:textId="77777777" w:rsidR="00851D80" w:rsidRPr="004424B1" w:rsidRDefault="00851D80" w:rsidP="007B4994">
            <w:pPr>
              <w:pStyle w:val="TableCell"/>
              <w:jc w:val="center"/>
              <w:rPr>
                <w:rFonts w:cs="Arial"/>
                <w:szCs w:val="18"/>
              </w:rPr>
            </w:pPr>
            <w:proofErr w:type="gramStart"/>
            <w:r w:rsidRPr="004424B1">
              <w:rPr>
                <w:rFonts w:cs="Arial"/>
                <w:szCs w:val="18"/>
              </w:rPr>
              <w:t>precursor :</w:t>
            </w:r>
            <w:proofErr w:type="gramEnd"/>
            <w:r w:rsidRPr="004424B1">
              <w:rPr>
                <w:rFonts w:cs="Arial"/>
                <w:szCs w:val="18"/>
              </w:rPr>
              <w:t xml:space="preserve"> (MAL::Identifier)</w:t>
            </w:r>
          </w:p>
          <w:p w14:paraId="63BCD0D7" w14:textId="3F0B57BC" w:rsidR="00851D80" w:rsidRPr="004424B1" w:rsidRDefault="00851D80" w:rsidP="007B4994">
            <w:pPr>
              <w:pStyle w:val="TableCell"/>
              <w:jc w:val="center"/>
              <w:rPr>
                <w:rFonts w:cs="Arial"/>
                <w:szCs w:val="18"/>
              </w:rPr>
            </w:pPr>
            <w:proofErr w:type="gramStart"/>
            <w:r w:rsidRPr="004424B1">
              <w:rPr>
                <w:rFonts w:cs="Arial"/>
                <w:szCs w:val="18"/>
              </w:rPr>
              <w:t>status :</w:t>
            </w:r>
            <w:proofErr w:type="gramEnd"/>
            <w:r w:rsidRPr="004424B1">
              <w:rPr>
                <w:rFonts w:cs="Arial"/>
                <w:szCs w:val="18"/>
              </w:rPr>
              <w:t xml:space="preserve"> (</w:t>
            </w:r>
            <w:commentRangeStart w:id="24460"/>
            <w:r w:rsidRPr="004424B1">
              <w:rPr>
                <w:rFonts w:cs="Arial"/>
                <w:szCs w:val="18"/>
              </w:rPr>
              <w:t>MAL::</w:t>
            </w:r>
            <w:proofErr w:type="spellStart"/>
            <w:ins w:id="24461" w:author="Quinten Van Woerkom" w:date="2024-11-27T15:26:00Z" w16du:dateUtc="2024-11-27T14:26:00Z">
              <w:r w:rsidR="007C1890">
                <w:rPr>
                  <w:rFonts w:cs="Arial"/>
                  <w:szCs w:val="18"/>
                </w:rPr>
                <w:t>UShort</w:t>
              </w:r>
              <w:commentRangeEnd w:id="24460"/>
              <w:proofErr w:type="spellEnd"/>
              <w:r w:rsidR="007C1890">
                <w:rPr>
                  <w:rStyle w:val="CommentReference"/>
                  <w:rFonts w:cs="Times New Roman"/>
                  <w:lang w:val="en-US" w:eastAsia="en-US"/>
                </w:rPr>
                <w:commentReference w:id="24460"/>
              </w:r>
            </w:ins>
            <w:del w:id="24462" w:author="Quinten Van Woerkom" w:date="2024-11-27T15:26:00Z" w16du:dateUtc="2024-11-27T14:26:00Z">
              <w:r w:rsidRPr="004424B1" w:rsidDel="007C1890">
                <w:rPr>
                  <w:rFonts w:cs="Arial"/>
                  <w:szCs w:val="18"/>
                </w:rPr>
                <w:delText>UInteger</w:delText>
              </w:r>
            </w:del>
            <w:r w:rsidRPr="004424B1">
              <w:rPr>
                <w:rFonts w:cs="Arial"/>
                <w:szCs w:val="18"/>
              </w:rPr>
              <w:t>)</w:t>
            </w:r>
          </w:p>
          <w:p w14:paraId="5DA4A218" w14:textId="77777777" w:rsidR="00851D80" w:rsidRPr="004424B1" w:rsidRDefault="00851D80" w:rsidP="007B4994">
            <w:pPr>
              <w:pStyle w:val="TableCell"/>
              <w:jc w:val="center"/>
              <w:rPr>
                <w:rFonts w:cs="Arial"/>
                <w:szCs w:val="18"/>
              </w:rPr>
            </w:pPr>
            <w:proofErr w:type="gramStart"/>
            <w:r w:rsidRPr="004424B1">
              <w:rPr>
                <w:rFonts w:cs="Arial"/>
                <w:szCs w:val="18"/>
              </w:rPr>
              <w:t>originator :</w:t>
            </w:r>
            <w:proofErr w:type="gramEnd"/>
            <w:r w:rsidRPr="004424B1">
              <w:rPr>
                <w:rFonts w:cs="Arial"/>
                <w:szCs w:val="18"/>
              </w:rPr>
              <w:t xml:space="preserve"> (MAL::Identifier)</w:t>
            </w:r>
          </w:p>
        </w:tc>
      </w:tr>
    </w:tbl>
    <w:p w14:paraId="51C231AA" w14:textId="77777777" w:rsidR="00851D80" w:rsidRPr="004424B1" w:rsidRDefault="00851D80" w:rsidP="00851D8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278A7E1B"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21F815BC" w14:textId="77777777" w:rsidR="00851D80" w:rsidRPr="004424B1" w:rsidRDefault="00851D80" w:rsidP="007B4994">
            <w:pPr>
              <w:pStyle w:val="TableCell"/>
              <w:jc w:val="center"/>
              <w:rPr>
                <w:rFonts w:cs="Arial"/>
                <w:szCs w:val="18"/>
              </w:rPr>
            </w:pPr>
            <w:r w:rsidRPr="004424B1">
              <w:rPr>
                <w:rFonts w:cs="Arial"/>
                <w:szCs w:val="18"/>
              </w:rPr>
              <w:lastRenderedPageBreak/>
              <w:t>Pattern Sequence</w:t>
            </w:r>
          </w:p>
        </w:tc>
        <w:tc>
          <w:tcPr>
            <w:tcW w:w="1701" w:type="dxa"/>
          </w:tcPr>
          <w:p w14:paraId="45669202" w14:textId="77777777" w:rsidR="00851D80" w:rsidRPr="004424B1" w:rsidRDefault="00851D80" w:rsidP="007B4994">
            <w:pPr>
              <w:pStyle w:val="TableCell"/>
              <w:jc w:val="center"/>
              <w:rPr>
                <w:rFonts w:cs="Arial"/>
                <w:szCs w:val="18"/>
              </w:rPr>
            </w:pPr>
            <w:r w:rsidRPr="004424B1">
              <w:rPr>
                <w:rFonts w:cs="Arial"/>
                <w:szCs w:val="18"/>
              </w:rPr>
              <w:t>Message</w:t>
            </w:r>
          </w:p>
        </w:tc>
        <w:tc>
          <w:tcPr>
            <w:tcW w:w="964" w:type="dxa"/>
          </w:tcPr>
          <w:p w14:paraId="0AFC1FDC" w14:textId="77777777" w:rsidR="00851D80" w:rsidRPr="004424B1" w:rsidRDefault="00851D80" w:rsidP="007B4994">
            <w:pPr>
              <w:pStyle w:val="TableCell"/>
              <w:jc w:val="center"/>
              <w:rPr>
                <w:rFonts w:cs="Arial"/>
                <w:szCs w:val="18"/>
              </w:rPr>
            </w:pPr>
            <w:r w:rsidRPr="004424B1">
              <w:rPr>
                <w:rFonts w:cs="Arial"/>
                <w:szCs w:val="18"/>
              </w:rPr>
              <w:t>Nullable</w:t>
            </w:r>
          </w:p>
        </w:tc>
        <w:tc>
          <w:tcPr>
            <w:tcW w:w="4224" w:type="dxa"/>
          </w:tcPr>
          <w:p w14:paraId="055EF931" w14:textId="26935980" w:rsidR="00851D80" w:rsidRPr="004424B1" w:rsidRDefault="00851D80" w:rsidP="007B4994">
            <w:pPr>
              <w:pStyle w:val="TableCell"/>
              <w:jc w:val="center"/>
              <w:rPr>
                <w:rFonts w:cs="Arial"/>
                <w:szCs w:val="18"/>
              </w:rPr>
            </w:pPr>
            <w:del w:id="24463" w:author="Peter Van Der Plas" w:date="2024-12-26T13:30:00Z" w16du:dateUtc="2024-12-26T12:30:00Z">
              <w:r w:rsidRPr="004424B1" w:rsidDel="007B08F3">
                <w:rPr>
                  <w:rFonts w:cs="Arial"/>
                  <w:szCs w:val="18"/>
                </w:rPr>
                <w:delText xml:space="preserve">Body </w:delText>
              </w:r>
            </w:del>
            <w:ins w:id="24464" w:author="Peter Van Der Plas" w:date="2024-12-26T13:30:00Z" w16du:dateUtc="2024-12-26T12:30:00Z">
              <w:r w:rsidR="007B08F3">
                <w:rPr>
                  <w:rFonts w:cs="Arial"/>
                  <w:szCs w:val="18"/>
                </w:rPr>
                <w:t>Type</w:t>
              </w:r>
              <w:r w:rsidR="007B08F3" w:rsidRPr="004424B1">
                <w:rPr>
                  <w:rFonts w:cs="Arial"/>
                  <w:szCs w:val="18"/>
                </w:rPr>
                <w:t xml:space="preserve"> </w:t>
              </w:r>
            </w:ins>
            <w:r w:rsidRPr="004424B1">
              <w:rPr>
                <w:rFonts w:cs="Arial"/>
                <w:szCs w:val="18"/>
              </w:rPr>
              <w:t>Signature</w:t>
            </w:r>
          </w:p>
        </w:tc>
      </w:tr>
      <w:tr w:rsidR="00851D80" w:rsidRPr="004424B1" w14:paraId="32754699" w14:textId="77777777" w:rsidTr="007B4994">
        <w:tc>
          <w:tcPr>
            <w:tcW w:w="2353" w:type="dxa"/>
            <w:shd w:val="clear" w:color="auto" w:fill="D9D9D9" w:themeFill="background1" w:themeFillShade="D9"/>
          </w:tcPr>
          <w:p w14:paraId="07149938"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3C46B0CB" w14:textId="77777777" w:rsidR="00851D80" w:rsidRPr="004424B1" w:rsidRDefault="00851D80" w:rsidP="007B4994">
            <w:pPr>
              <w:pStyle w:val="TableCell"/>
              <w:jc w:val="center"/>
              <w:rPr>
                <w:rFonts w:cs="Arial"/>
                <w:szCs w:val="18"/>
              </w:rPr>
            </w:pPr>
            <w:r w:rsidRPr="004424B1">
              <w:rPr>
                <w:rFonts w:cs="Arial"/>
                <w:szCs w:val="18"/>
              </w:rPr>
              <w:t>PUBLISH/NOTIFY</w:t>
            </w:r>
          </w:p>
        </w:tc>
        <w:tc>
          <w:tcPr>
            <w:tcW w:w="964" w:type="dxa"/>
          </w:tcPr>
          <w:p w14:paraId="7EF91F1A"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362B33F6" w14:textId="77777777" w:rsidR="00851D80" w:rsidRPr="004424B1" w:rsidRDefault="00851D80" w:rsidP="007B4994">
            <w:pPr>
              <w:pStyle w:val="TableCell"/>
              <w:jc w:val="center"/>
              <w:rPr>
                <w:rFonts w:cs="Arial"/>
                <w:szCs w:val="18"/>
              </w:rPr>
            </w:pPr>
            <w:proofErr w:type="gramStart"/>
            <w:r w:rsidRPr="004424B1">
              <w:rPr>
                <w:rFonts w:cs="Arial"/>
                <w:szCs w:val="18"/>
              </w:rPr>
              <w:t>plan :</w:t>
            </w:r>
            <w:proofErr w:type="gramEnd"/>
            <w:r w:rsidRPr="004424B1">
              <w:rPr>
                <w:rFonts w:cs="Arial"/>
                <w:szCs w:val="18"/>
              </w:rPr>
              <w:t xml:space="preserve"> (Plan)</w:t>
            </w:r>
          </w:p>
        </w:tc>
      </w:tr>
    </w:tbl>
    <w:p w14:paraId="6CC397C7" w14:textId="6FA9BA0F" w:rsidR="00DA3A0A" w:rsidRPr="004424B1" w:rsidRDefault="00DA3A0A" w:rsidP="0043015A">
      <w:pPr>
        <w:pStyle w:val="Heading4"/>
        <w:spacing w:before="480"/>
        <w:rPr>
          <w:lang w:val="en-GB"/>
        </w:rPr>
      </w:pPr>
      <w:del w:id="24465" w:author="Peter Van Der Plas" w:date="2024-12-26T13:28:00Z" w16du:dateUtc="2024-12-26T12:28:00Z">
        <w:r w:rsidRPr="004424B1" w:rsidDel="007B08F3">
          <w:rPr>
            <w:lang w:val="en-GB"/>
          </w:rPr>
          <w:delText>Structures</w:delText>
        </w:r>
      </w:del>
      <w:ins w:id="24466" w:author="Peter Van Der Plas" w:date="2024-12-26T13:28:00Z" w16du:dateUtc="2024-12-26T12:28:00Z">
        <w:r w:rsidR="007B08F3">
          <w:rPr>
            <w:lang w:val="en-GB"/>
          </w:rPr>
          <w:t>Requirements</w:t>
        </w:r>
      </w:ins>
    </w:p>
    <w:p w14:paraId="26A2A2DC" w14:textId="4001B436" w:rsidR="000B708C" w:rsidRPr="004424B1" w:rsidRDefault="000B708C">
      <w:pPr>
        <w:pStyle w:val="Paragraph5"/>
        <w:rPr>
          <w:lang w:val="en-GB"/>
        </w:rPr>
        <w:pPrChange w:id="24467" w:author="Peter Van Der Plas" w:date="2024-12-26T15:12:00Z" w16du:dateUtc="2024-12-26T14:12:00Z">
          <w:pPr/>
        </w:pPrChange>
      </w:pPr>
      <w:r w:rsidRPr="004424B1">
        <w:rPr>
          <w:lang w:val="en-GB"/>
        </w:rPr>
        <w:t xml:space="preserve">The monitorPlan subscription shall be based on the provision of the following keys </w:t>
      </w:r>
      <w:r w:rsidR="00D877AC" w:rsidRPr="004424B1">
        <w:rPr>
          <w:lang w:val="en-GB"/>
        </w:rPr>
        <w:t xml:space="preserve">in addition to the </w:t>
      </w:r>
      <w:r w:rsidR="00D877AC" w:rsidRPr="004424B1">
        <w:rPr>
          <w:rStyle w:val="Term"/>
          <w:lang w:val="en-GB"/>
        </w:rPr>
        <w:t xml:space="preserve">domain </w:t>
      </w:r>
      <w:r w:rsidRPr="004424B1">
        <w:rPr>
          <w:lang w:val="en-GB"/>
        </w:rPr>
        <w:t>of the required Plans in the Register message, all of which are nullable:</w:t>
      </w:r>
    </w:p>
    <w:p w14:paraId="4BE34D17" w14:textId="73487398" w:rsidR="00015D26" w:rsidRPr="004424B1" w:rsidRDefault="00015D26" w:rsidP="003A4612">
      <w:pPr>
        <w:pStyle w:val="List"/>
        <w:numPr>
          <w:ilvl w:val="0"/>
          <w:numId w:val="98"/>
        </w:numPr>
        <w:tabs>
          <w:tab w:val="clear" w:pos="360"/>
          <w:tab w:val="left" w:pos="720"/>
        </w:tabs>
        <w:ind w:left="720"/>
      </w:pPr>
      <w:r w:rsidRPr="004424B1">
        <w:t xml:space="preserve">PlanID: </w:t>
      </w:r>
      <w:r w:rsidRPr="004424B1">
        <w:rPr>
          <w:rStyle w:val="Term"/>
        </w:rPr>
        <w:t xml:space="preserve">key </w:t>
      </w:r>
      <w:r w:rsidRPr="004424B1">
        <w:t>of subscribed Plan</w:t>
      </w:r>
      <w:r w:rsidRPr="004424B1">
        <w:rPr>
          <w:rStyle w:val="Term"/>
        </w:rPr>
        <w:t xml:space="preserve"> </w:t>
      </w:r>
      <w:r w:rsidR="001D018B" w:rsidRPr="004424B1">
        <w:t xml:space="preserve">as </w:t>
      </w:r>
      <w:proofErr w:type="gramStart"/>
      <w:r w:rsidR="001D018B" w:rsidRPr="004424B1">
        <w:t>MAL::</w:t>
      </w:r>
      <w:proofErr w:type="gramEnd"/>
      <w:r w:rsidR="001D018B" w:rsidRPr="004424B1">
        <w:t>Identifier;</w:t>
      </w:r>
    </w:p>
    <w:p w14:paraId="6A114F88" w14:textId="3D878235" w:rsidR="00015D26" w:rsidRPr="004424B1" w:rsidRDefault="00015D26" w:rsidP="003A4612">
      <w:pPr>
        <w:pStyle w:val="List"/>
        <w:numPr>
          <w:ilvl w:val="0"/>
          <w:numId w:val="98"/>
        </w:numPr>
        <w:tabs>
          <w:tab w:val="clear" w:pos="360"/>
          <w:tab w:val="left" w:pos="720"/>
        </w:tabs>
        <w:ind w:left="720"/>
      </w:pPr>
      <w:r w:rsidRPr="004424B1">
        <w:t xml:space="preserve">Precursor: </w:t>
      </w:r>
      <w:r w:rsidRPr="004424B1">
        <w:rPr>
          <w:rStyle w:val="Term"/>
        </w:rPr>
        <w:t>key</w:t>
      </w:r>
      <w:r w:rsidRPr="004424B1">
        <w:t xml:space="preserve"> of </w:t>
      </w:r>
      <w:proofErr w:type="spellStart"/>
      <w:r w:rsidRPr="004424B1">
        <w:t>precursorPlan</w:t>
      </w:r>
      <w:proofErr w:type="spellEnd"/>
      <w:r w:rsidRPr="004424B1">
        <w:t xml:space="preserve"> as </w:t>
      </w:r>
      <w:proofErr w:type="gramStart"/>
      <w:r w:rsidRPr="004424B1">
        <w:t>MAL::</w:t>
      </w:r>
      <w:proofErr w:type="gramEnd"/>
      <w:r w:rsidRPr="004424B1">
        <w:t>Identifier</w:t>
      </w:r>
      <w:r w:rsidR="001D018B" w:rsidRPr="004424B1">
        <w:t>;</w:t>
      </w:r>
    </w:p>
    <w:p w14:paraId="35250EFD" w14:textId="5FABA3FF" w:rsidR="00015D26" w:rsidRPr="004424B1" w:rsidRDefault="00015D26" w:rsidP="003A4612">
      <w:pPr>
        <w:pStyle w:val="List"/>
        <w:numPr>
          <w:ilvl w:val="0"/>
          <w:numId w:val="98"/>
        </w:numPr>
        <w:tabs>
          <w:tab w:val="clear" w:pos="360"/>
          <w:tab w:val="left" w:pos="720"/>
        </w:tabs>
        <w:ind w:left="720"/>
      </w:pPr>
      <w:r w:rsidRPr="004424B1">
        <w:t xml:space="preserve">Status: status as </w:t>
      </w:r>
      <w:commentRangeStart w:id="24468"/>
      <w:proofErr w:type="gramStart"/>
      <w:r w:rsidRPr="004424B1">
        <w:t>MAL::</w:t>
      </w:r>
      <w:proofErr w:type="spellStart"/>
      <w:proofErr w:type="gramEnd"/>
      <w:del w:id="24469" w:author="Quinten Van Woerkom" w:date="2024-11-27T15:26:00Z" w16du:dateUtc="2024-11-27T14:26:00Z">
        <w:r w:rsidRPr="004424B1" w:rsidDel="007C1890">
          <w:delText xml:space="preserve">UInteger </w:delText>
        </w:r>
      </w:del>
      <w:ins w:id="24470" w:author="Quinten Van Woerkom" w:date="2024-11-27T15:26:00Z" w16du:dateUtc="2024-11-27T14:26:00Z">
        <w:r w:rsidR="007C1890">
          <w:t>UShort</w:t>
        </w:r>
        <w:commentRangeEnd w:id="24468"/>
        <w:proofErr w:type="spellEnd"/>
        <w:r w:rsidR="007C1890">
          <w:rPr>
            <w:rStyle w:val="CommentReference"/>
            <w:lang w:val="en-US" w:eastAsia="en-US"/>
          </w:rPr>
          <w:commentReference w:id="24468"/>
        </w:r>
        <w:r w:rsidR="007C1890" w:rsidRPr="004424B1">
          <w:t xml:space="preserve"> </w:t>
        </w:r>
      </w:ins>
      <w:r w:rsidRPr="004424B1">
        <w:t>[</w:t>
      </w:r>
      <w:proofErr w:type="spellStart"/>
      <w:r w:rsidRPr="004424B1">
        <w:t>PlanStatusEnum</w:t>
      </w:r>
      <w:proofErr w:type="spellEnd"/>
      <w:r w:rsidRPr="004424B1">
        <w:t>]</w:t>
      </w:r>
      <w:r w:rsidR="001D018B" w:rsidRPr="004424B1">
        <w:t>;</w:t>
      </w:r>
    </w:p>
    <w:p w14:paraId="69BCE00A" w14:textId="6127AF7E" w:rsidR="00015D26" w:rsidRPr="004424B1" w:rsidRDefault="00015D26" w:rsidP="003A4612">
      <w:pPr>
        <w:pStyle w:val="List"/>
        <w:numPr>
          <w:ilvl w:val="0"/>
          <w:numId w:val="98"/>
        </w:numPr>
        <w:tabs>
          <w:tab w:val="clear" w:pos="360"/>
          <w:tab w:val="left" w:pos="720"/>
        </w:tabs>
        <w:ind w:left="720"/>
      </w:pPr>
      <w:r w:rsidRPr="004424B1">
        <w:t xml:space="preserve">Originator:  originator of subscribed Plan as </w:t>
      </w:r>
      <w:proofErr w:type="gramStart"/>
      <w:r w:rsidRPr="004424B1">
        <w:t>MAL::</w:t>
      </w:r>
      <w:proofErr w:type="gramEnd"/>
      <w:r w:rsidRPr="004424B1">
        <w:t>Identifier</w:t>
      </w:r>
      <w:r w:rsidR="001D018B" w:rsidRPr="004424B1">
        <w:t>.</w:t>
      </w:r>
    </w:p>
    <w:p w14:paraId="2E78ECE1" w14:textId="33F89B87" w:rsidR="00EE70C5" w:rsidRPr="004424B1" w:rsidRDefault="002600FF" w:rsidP="002600FF">
      <w:pPr>
        <w:pStyle w:val="Notelevel1"/>
      </w:pPr>
      <w:r w:rsidRPr="004424B1">
        <w:t>NOTE</w:t>
      </w:r>
      <w:r w:rsidRPr="004424B1">
        <w:tab/>
        <w:t>–</w:t>
      </w:r>
      <w:r w:rsidRPr="004424B1">
        <w:tab/>
        <w:t>F</w:t>
      </w:r>
      <w:r w:rsidR="00EE70C5" w:rsidRPr="004424B1">
        <w:t xml:space="preserve">or Status, the enumerated value associated with the </w:t>
      </w:r>
      <w:proofErr w:type="spellStart"/>
      <w:r w:rsidR="00EE70C5" w:rsidRPr="004424B1">
        <w:t>PlanStatusEnum</w:t>
      </w:r>
      <w:proofErr w:type="spellEnd"/>
      <w:r w:rsidR="00EE70C5" w:rsidRPr="004424B1">
        <w:t xml:space="preserve"> must be used, and not the associated string.</w:t>
      </w:r>
    </w:p>
    <w:p w14:paraId="350DEE8A" w14:textId="4D505ED1" w:rsidR="002315DE" w:rsidRPr="002315DE" w:rsidRDefault="00DA3A0A" w:rsidP="002315DE">
      <w:pPr>
        <w:pStyle w:val="Heading4"/>
        <w:spacing w:before="480"/>
        <w:rPr>
          <w:lang w:val="en-GB"/>
        </w:rPr>
      </w:pPr>
      <w:r w:rsidRPr="004424B1">
        <w:rPr>
          <w:lang w:val="en-GB"/>
        </w:rPr>
        <w:t>Errors</w:t>
      </w:r>
    </w:p>
    <w:p w14:paraId="59992AD7" w14:textId="4492F91F" w:rsidR="00781519" w:rsidRPr="004424B1" w:rsidDel="002315DE" w:rsidRDefault="002315DE" w:rsidP="00F91115">
      <w:pPr>
        <w:rPr>
          <w:del w:id="24471" w:author="Quinten Van Woerkom" w:date="2024-11-28T15:33:00Z" w16du:dateUtc="2024-11-28T14:33:00Z"/>
          <w:lang w:val="en-GB"/>
        </w:rPr>
      </w:pPr>
      <w:commentRangeStart w:id="24472"/>
      <w:ins w:id="24473" w:author="Quinten Van Woerkom" w:date="2024-11-28T15:33:00Z" w16du:dateUtc="2024-11-28T14:33:00Z">
        <w:r>
          <w:rPr>
            <w:lang w:val="en-GB"/>
          </w:rPr>
          <w:t>This operation returns no errors in addition to the standard MAL errors.</w:t>
        </w:r>
        <w:commentRangeEnd w:id="24472"/>
        <w:r>
          <w:rPr>
            <w:rStyle w:val="CommentReference"/>
          </w:rPr>
          <w:commentReference w:id="24472"/>
        </w:r>
      </w:ins>
      <w:del w:id="24474" w:author="Quinten Van Woerkom" w:date="2024-11-28T15:33:00Z" w16du:dateUtc="2024-11-28T14:33:00Z">
        <w:r w:rsidR="00781519" w:rsidRPr="004424B1" w:rsidDel="002315DE">
          <w:rPr>
            <w:lang w:val="en-GB"/>
          </w:rPr>
          <w:delText xml:space="preserve">In addition to standard MAL </w:delText>
        </w:r>
        <w:r w:rsidR="00534DC6" w:rsidRPr="004424B1" w:rsidDel="002315DE">
          <w:rPr>
            <w:lang w:val="en-GB"/>
          </w:rPr>
          <w:delText>e</w:delText>
        </w:r>
        <w:r w:rsidR="00781519" w:rsidRPr="004424B1" w:rsidDel="002315DE">
          <w:rPr>
            <w:lang w:val="en-GB"/>
          </w:rPr>
          <w:delText>rrors, the operation may return the following MPS</w:delText>
        </w:r>
        <w:r w:rsidR="00534DC6" w:rsidRPr="004424B1" w:rsidDel="002315DE">
          <w:rPr>
            <w:lang w:val="en-GB"/>
          </w:rPr>
          <w:delText xml:space="preserve"> er</w:delText>
        </w:r>
        <w:r w:rsidR="00781519" w:rsidRPr="004424B1" w:rsidDel="002315DE">
          <w:rPr>
            <w:lang w:val="en-GB"/>
          </w:rPr>
          <w:delText>rors:</w:delText>
        </w:r>
      </w:del>
    </w:p>
    <w:p w14:paraId="2843BA6E" w14:textId="77777777" w:rsidR="00426FE3" w:rsidRPr="004424B1" w:rsidRDefault="00426FE3">
      <w:pPr>
        <w:rPr>
          <w:lang w:val="en-GB"/>
        </w:rPr>
        <w:pPrChange w:id="24475" w:author="Quinten Van Woerkom" w:date="2024-11-28T15:34:00Z" w16du:dateUtc="2024-11-28T14:34:00Z">
          <w:pPr>
            <w:spacing w:before="0"/>
          </w:pPr>
        </w:pPrChange>
      </w:pPr>
    </w:p>
    <w:tbl>
      <w:tblPr>
        <w:tblStyle w:val="RBTable"/>
        <w:tblW w:w="0" w:type="auto"/>
        <w:tblLook w:val="04A0" w:firstRow="1" w:lastRow="0" w:firstColumn="1" w:lastColumn="0" w:noHBand="0" w:noVBand="1"/>
        <w:tblCaption w:val="SVE monitorPlan"/>
      </w:tblPr>
      <w:tblGrid>
        <w:gridCol w:w="2389"/>
        <w:gridCol w:w="2520"/>
      </w:tblGrid>
      <w:tr w:rsidR="00D2533E" w:rsidRPr="004424B1" w:rsidDel="002315DE" w14:paraId="42138E64" w14:textId="1127C91B" w:rsidTr="00851D80">
        <w:trPr>
          <w:cnfStyle w:val="100000000000" w:firstRow="1" w:lastRow="0" w:firstColumn="0" w:lastColumn="0" w:oddVBand="0" w:evenVBand="0" w:oddHBand="0" w:evenHBand="0" w:firstRowFirstColumn="0" w:firstRowLastColumn="0" w:lastRowFirstColumn="0" w:lastRowLastColumn="0"/>
          <w:del w:id="24476" w:author="Quinten Van Woerkom" w:date="2024-11-28T15:33:00Z"/>
        </w:trPr>
        <w:tc>
          <w:tcPr>
            <w:cnfStyle w:val="001000000000" w:firstRow="0" w:lastRow="0" w:firstColumn="1" w:lastColumn="0" w:oddVBand="0" w:evenVBand="0" w:oddHBand="0" w:evenHBand="0" w:firstRowFirstColumn="0" w:firstRowLastColumn="0" w:lastRowFirstColumn="0" w:lastRowLastColumn="0"/>
            <w:tcW w:w="2389" w:type="dxa"/>
          </w:tcPr>
          <w:p w14:paraId="2D4E45A0" w14:textId="7129B872" w:rsidR="00D2533E" w:rsidRPr="004424B1" w:rsidDel="002315DE" w:rsidRDefault="00D2533E" w:rsidP="00306AEA">
            <w:pPr>
              <w:pStyle w:val="TableCell"/>
              <w:rPr>
                <w:del w:id="24477" w:author="Quinten Van Woerkom" w:date="2024-11-28T15:33:00Z" w16du:dateUtc="2024-11-28T14:33:00Z"/>
                <w:rFonts w:cs="Arial"/>
                <w:szCs w:val="20"/>
              </w:rPr>
            </w:pPr>
            <w:del w:id="24478" w:author="Quinten Van Woerkom" w:date="2024-11-28T15:33:00Z" w16du:dateUtc="2024-11-28T14:33:00Z">
              <w:r w:rsidRPr="004424B1" w:rsidDel="002315DE">
                <w:rPr>
                  <w:rFonts w:cs="Arial"/>
                  <w:szCs w:val="20"/>
                </w:rPr>
                <w:delText>Error</w:delText>
              </w:r>
            </w:del>
          </w:p>
        </w:tc>
        <w:tc>
          <w:tcPr>
            <w:tcW w:w="2520" w:type="dxa"/>
          </w:tcPr>
          <w:p w14:paraId="2ED1CF89" w14:textId="57C73ACE" w:rsidR="00D2533E" w:rsidRPr="004424B1" w:rsidDel="002315DE" w:rsidRDefault="00D2533E" w:rsidP="00306AEA">
            <w:pPr>
              <w:pStyle w:val="TableCell"/>
              <w:cnfStyle w:val="100000000000" w:firstRow="1" w:lastRow="0" w:firstColumn="0" w:lastColumn="0" w:oddVBand="0" w:evenVBand="0" w:oddHBand="0" w:evenHBand="0" w:firstRowFirstColumn="0" w:firstRowLastColumn="0" w:lastRowFirstColumn="0" w:lastRowLastColumn="0"/>
              <w:rPr>
                <w:del w:id="24479" w:author="Quinten Van Woerkom" w:date="2024-11-28T15:33:00Z" w16du:dateUtc="2024-11-28T14:33:00Z"/>
                <w:rFonts w:cs="Arial"/>
                <w:szCs w:val="20"/>
              </w:rPr>
            </w:pPr>
            <w:del w:id="24480" w:author="Quinten Van Woerkom" w:date="2024-11-28T15:33:00Z" w16du:dateUtc="2024-11-28T14:33:00Z">
              <w:r w:rsidRPr="004424B1" w:rsidDel="002315DE">
                <w:rPr>
                  <w:rFonts w:cs="Arial"/>
                  <w:szCs w:val="20"/>
                </w:rPr>
                <w:delText>Area</w:delText>
              </w:r>
            </w:del>
          </w:p>
        </w:tc>
      </w:tr>
      <w:tr w:rsidR="00D2533E" w:rsidRPr="004424B1" w:rsidDel="002315DE" w14:paraId="277F01D2" w14:textId="363C2621" w:rsidTr="00851D80">
        <w:trPr>
          <w:del w:id="24481" w:author="Quinten Van Woerkom" w:date="2024-11-28T15:33:00Z"/>
        </w:trPr>
        <w:tc>
          <w:tcPr>
            <w:cnfStyle w:val="001000000000" w:firstRow="0" w:lastRow="0" w:firstColumn="1" w:lastColumn="0" w:oddVBand="0" w:evenVBand="0" w:oddHBand="0" w:evenHBand="0" w:firstRowFirstColumn="0" w:firstRowLastColumn="0" w:lastRowFirstColumn="0" w:lastRowLastColumn="0"/>
            <w:tcW w:w="2389" w:type="dxa"/>
          </w:tcPr>
          <w:p w14:paraId="034A6115" w14:textId="3B00B801" w:rsidR="00D2533E" w:rsidRPr="004424B1" w:rsidDel="002315DE" w:rsidRDefault="00D2533E" w:rsidP="00306AEA">
            <w:pPr>
              <w:pStyle w:val="TableCell"/>
              <w:rPr>
                <w:del w:id="24482" w:author="Quinten Van Woerkom" w:date="2024-11-28T15:33:00Z" w16du:dateUtc="2024-11-28T14:33:00Z"/>
                <w:rFonts w:cs="Arial"/>
                <w:szCs w:val="20"/>
              </w:rPr>
            </w:pPr>
            <w:del w:id="24483" w:author="Quinten Van Woerkom" w:date="2024-11-28T15:33:00Z" w16du:dateUtc="2024-11-28T14:33:00Z">
              <w:r w:rsidRPr="004424B1" w:rsidDel="002315DE">
                <w:rPr>
                  <w:rFonts w:cs="Arial"/>
                  <w:szCs w:val="20"/>
                </w:rPr>
                <w:delText>INVALID</w:delText>
              </w:r>
            </w:del>
          </w:p>
        </w:tc>
        <w:tc>
          <w:tcPr>
            <w:tcW w:w="2520" w:type="dxa"/>
          </w:tcPr>
          <w:p w14:paraId="577B126F" w14:textId="7D4AB62F" w:rsidR="00D2533E" w:rsidRPr="004424B1" w:rsidDel="002315DE" w:rsidRDefault="00D2533E" w:rsidP="00306AEA">
            <w:pPr>
              <w:pStyle w:val="TableCell"/>
              <w:cnfStyle w:val="000000000000" w:firstRow="0" w:lastRow="0" w:firstColumn="0" w:lastColumn="0" w:oddVBand="0" w:evenVBand="0" w:oddHBand="0" w:evenHBand="0" w:firstRowFirstColumn="0" w:firstRowLastColumn="0" w:lastRowFirstColumn="0" w:lastRowLastColumn="0"/>
              <w:rPr>
                <w:del w:id="24484" w:author="Quinten Van Woerkom" w:date="2024-11-28T15:33:00Z" w16du:dateUtc="2024-11-28T14:33:00Z"/>
                <w:rFonts w:cs="Arial"/>
                <w:szCs w:val="20"/>
              </w:rPr>
            </w:pPr>
            <w:del w:id="24485" w:author="Quinten Van Woerkom" w:date="2024-11-28T15:33:00Z" w16du:dateUtc="2024-11-28T14:33:00Z">
              <w:r w:rsidRPr="004424B1" w:rsidDel="002315DE">
                <w:rPr>
                  <w:rFonts w:cs="Arial"/>
                  <w:szCs w:val="20"/>
                </w:rPr>
                <w:delText>MPS</w:delText>
              </w:r>
            </w:del>
          </w:p>
        </w:tc>
      </w:tr>
    </w:tbl>
    <w:p w14:paraId="66DE9551" w14:textId="77777777" w:rsidR="00DA3A0A" w:rsidRPr="004424B1" w:rsidRDefault="00DA3A0A" w:rsidP="0043015A">
      <w:pPr>
        <w:pStyle w:val="Heading3"/>
        <w:spacing w:before="480"/>
        <w:rPr>
          <w:lang w:val="en-GB"/>
        </w:rPr>
      </w:pPr>
      <w:bookmarkStart w:id="24486" w:name="_Toc140093846"/>
      <w:r w:rsidRPr="004424B1">
        <w:rPr>
          <w:lang w:val="en-GB"/>
        </w:rPr>
        <w:t>Operation: queryPlan</w:t>
      </w:r>
      <w:bookmarkEnd w:id="24486"/>
    </w:p>
    <w:p w14:paraId="04132A8F" w14:textId="77777777" w:rsidR="00DA3A0A" w:rsidRPr="004424B1" w:rsidRDefault="00DA3A0A" w:rsidP="0043015A">
      <w:pPr>
        <w:pStyle w:val="Heading4"/>
        <w:rPr>
          <w:lang w:val="en-GB"/>
        </w:rPr>
      </w:pPr>
      <w:r w:rsidRPr="004424B1">
        <w:rPr>
          <w:lang w:val="en-GB"/>
        </w:rPr>
        <w:t>Overview</w:t>
      </w:r>
    </w:p>
    <w:p w14:paraId="6E54532A" w14:textId="77777777" w:rsidR="00377468" w:rsidRDefault="00377468" w:rsidP="00426FE3">
      <w:pPr>
        <w:rPr>
          <w:ins w:id="24487" w:author="Quinten Van Woerkom" w:date="2024-12-19T14:15:00Z" w16du:dateUtc="2024-12-19T13:15:00Z"/>
          <w:rFonts w:eastAsia="Arial"/>
          <w:lang w:val="en-GB"/>
        </w:rPr>
      </w:pPr>
      <w:r w:rsidRPr="004424B1">
        <w:rPr>
          <w:rFonts w:eastAsia="Arial"/>
          <w:lang w:val="en-GB"/>
        </w:rPr>
        <w:t xml:space="preserve">The </w:t>
      </w:r>
      <w:proofErr w:type="spellStart"/>
      <w:r w:rsidRPr="004424B1">
        <w:rPr>
          <w:rFonts w:eastAsia="Arial"/>
          <w:lang w:val="en-GB"/>
        </w:rPr>
        <w:t>queryPlan</w:t>
      </w:r>
      <w:proofErr w:type="spellEnd"/>
      <w:r w:rsidRPr="004424B1">
        <w:rPr>
          <w:rFonts w:eastAsia="Arial"/>
          <w:lang w:val="en-GB"/>
        </w:rPr>
        <w:t xml:space="preserve"> operation enables a consumer to retrieve a filtered set of plans, based on an extended set of filter criteria, including relevant fields of the plan information sections of the plan, as well as the type of planning activities and planning events contained within the plan.</w:t>
      </w:r>
    </w:p>
    <w:p w14:paraId="780C2EA9" w14:textId="1FA4B163" w:rsidR="0013170A" w:rsidRPr="004424B1" w:rsidRDefault="0013170A">
      <w:pPr>
        <w:pStyle w:val="Heading4"/>
        <w:spacing w:before="480" w:after="240"/>
        <w:rPr>
          <w:rFonts w:eastAsia="Arial"/>
          <w:lang w:val="en-GB"/>
        </w:rPr>
        <w:pPrChange w:id="24488" w:author="Peter Van Der Plas" w:date="2024-12-26T13:30:00Z" w16du:dateUtc="2024-12-26T12:30:00Z">
          <w:pPr/>
        </w:pPrChange>
      </w:pPr>
      <w:ins w:id="24489" w:author="Quinten Van Woerkom" w:date="2024-12-19T14:15:00Z" w16du:dateUtc="2024-12-19T13:15:00Z">
        <w:r>
          <w:rPr>
            <w:rFonts w:eastAsia="Arial"/>
            <w:lang w:val="en-GB"/>
          </w:rPr>
          <w:t>Definition</w:t>
        </w:r>
      </w:ins>
    </w:p>
    <w:p w14:paraId="63BFF3C5" w14:textId="6DDE825E" w:rsidR="00426FE3" w:rsidRPr="004424B1" w:rsidDel="0013170A" w:rsidRDefault="00426FE3">
      <w:pPr>
        <w:spacing w:after="240"/>
        <w:rPr>
          <w:del w:id="24490" w:author="Quinten Van Woerkom" w:date="2024-12-19T14:15:00Z" w16du:dateUtc="2024-12-19T13:15:00Z"/>
          <w:rFonts w:eastAsia="Arial"/>
          <w:lang w:val="en-GB"/>
        </w:rPr>
        <w:pPrChange w:id="24491" w:author="Quinten Van Woerkom" w:date="2024-12-19T14:15:00Z" w16du:dateUtc="2024-12-19T13:15:00Z">
          <w:pPr>
            <w:spacing w:before="0"/>
          </w:pPr>
        </w:pPrChange>
      </w:pPr>
    </w:p>
    <w:tbl>
      <w:tblPr>
        <w:tblStyle w:val="RBTable"/>
        <w:tblW w:w="9242" w:type="dxa"/>
        <w:tblLayout w:type="fixed"/>
        <w:tblLook w:val="0400" w:firstRow="0" w:lastRow="0" w:firstColumn="0" w:lastColumn="0" w:noHBand="0" w:noVBand="1"/>
        <w:tblCaption w:val="SVO queryPlan"/>
        <w:tblPrChange w:id="24492" w:author="Peter Van Der Plas" w:date="2024-12-28T12:29:00Z" w16du:dateUtc="2024-12-28T11:29:00Z">
          <w:tblPr>
            <w:tblStyle w:val="RBTable"/>
            <w:tblW w:w="9242" w:type="dxa"/>
            <w:tblLayout w:type="fixed"/>
            <w:tblLook w:val="0400" w:firstRow="0" w:lastRow="0" w:firstColumn="0" w:lastColumn="0" w:noHBand="0" w:noVBand="1"/>
            <w:tblCaption w:val="SVO queryPlan"/>
          </w:tblPr>
        </w:tblPrChange>
      </w:tblPr>
      <w:tblGrid>
        <w:gridCol w:w="2353"/>
        <w:gridCol w:w="6889"/>
        <w:tblGridChange w:id="24493">
          <w:tblGrid>
            <w:gridCol w:w="2353"/>
            <w:gridCol w:w="23"/>
            <w:gridCol w:w="6866"/>
          </w:tblGrid>
        </w:tblGridChange>
      </w:tblGrid>
      <w:tr w:rsidR="00851D80" w:rsidRPr="004424B1" w14:paraId="56C086B5" w14:textId="77777777" w:rsidTr="00DA4257">
        <w:trPr>
          <w:tblHeader/>
        </w:trPr>
        <w:tc>
          <w:tcPr>
            <w:tcW w:w="2352" w:type="dxa"/>
            <w:shd w:val="clear" w:color="auto" w:fill="00CCFF"/>
            <w:tcPrChange w:id="24494" w:author="Peter Van Der Plas" w:date="2024-12-28T12:29:00Z" w16du:dateUtc="2024-12-28T11:29:00Z">
              <w:tcPr>
                <w:tcW w:w="2376" w:type="dxa"/>
                <w:gridSpan w:val="2"/>
                <w:shd w:val="clear" w:color="auto" w:fill="662382"/>
              </w:tcPr>
            </w:tcPrChange>
          </w:tcPr>
          <w:p w14:paraId="37FA8FD9" w14:textId="77777777" w:rsidR="00851D80" w:rsidRPr="007B08F3" w:rsidRDefault="00851D80" w:rsidP="007B4994">
            <w:pPr>
              <w:pStyle w:val="TableCell"/>
              <w:jc w:val="center"/>
              <w:rPr>
                <w:rFonts w:cs="Arial"/>
                <w:bCs/>
                <w:color w:val="auto"/>
                <w:szCs w:val="18"/>
                <w:rPrChange w:id="24495" w:author="Peter Van Der Plas" w:date="2024-12-26T13:31:00Z" w16du:dateUtc="2024-12-26T12:31:00Z">
                  <w:rPr>
                    <w:rFonts w:cs="Arial"/>
                    <w:b/>
                    <w:color w:val="FFFFFF" w:themeColor="background1"/>
                    <w:szCs w:val="18"/>
                  </w:rPr>
                </w:rPrChange>
              </w:rPr>
            </w:pPr>
            <w:r w:rsidRPr="007B08F3">
              <w:rPr>
                <w:rFonts w:cs="Arial"/>
                <w:bCs/>
                <w:color w:val="auto"/>
                <w:szCs w:val="18"/>
                <w:rPrChange w:id="24496" w:author="Peter Van Der Plas" w:date="2024-12-26T13:31:00Z" w16du:dateUtc="2024-12-26T12:31:00Z">
                  <w:rPr>
                    <w:rFonts w:cs="Arial"/>
                    <w:b/>
                    <w:color w:val="FFFFFF" w:themeColor="background1"/>
                    <w:szCs w:val="18"/>
                  </w:rPr>
                </w:rPrChange>
              </w:rPr>
              <w:t>Operation Identifier</w:t>
            </w:r>
          </w:p>
        </w:tc>
        <w:tc>
          <w:tcPr>
            <w:tcW w:w="6888" w:type="dxa"/>
            <w:tcPrChange w:id="24497" w:author="Peter Van Der Plas" w:date="2024-12-28T12:29:00Z" w16du:dateUtc="2024-12-28T11:29:00Z">
              <w:tcPr>
                <w:tcW w:w="6866" w:type="dxa"/>
              </w:tcPr>
            </w:tcPrChange>
          </w:tcPr>
          <w:p w14:paraId="226D50C6" w14:textId="77777777" w:rsidR="00851D80" w:rsidRPr="004424B1" w:rsidRDefault="00851D80" w:rsidP="007B4994">
            <w:pPr>
              <w:pStyle w:val="TableCell"/>
              <w:jc w:val="center"/>
              <w:rPr>
                <w:rFonts w:cs="Arial"/>
                <w:szCs w:val="18"/>
              </w:rPr>
            </w:pPr>
            <w:proofErr w:type="spellStart"/>
            <w:r w:rsidRPr="004424B1">
              <w:rPr>
                <w:rFonts w:cs="Arial"/>
                <w:szCs w:val="18"/>
              </w:rPr>
              <w:t>queryPlan</w:t>
            </w:r>
            <w:proofErr w:type="spellEnd"/>
          </w:p>
        </w:tc>
      </w:tr>
      <w:tr w:rsidR="00851D80" w:rsidRPr="004424B1" w14:paraId="136617B2" w14:textId="77777777" w:rsidTr="00DE01E2">
        <w:tc>
          <w:tcPr>
            <w:tcW w:w="2352" w:type="dxa"/>
            <w:shd w:val="clear" w:color="auto" w:fill="00CCFF"/>
            <w:tcPrChange w:id="24498" w:author="Peter Van Der Plas" w:date="2024-12-28T12:29:00Z" w16du:dateUtc="2024-12-28T11:29:00Z">
              <w:tcPr>
                <w:tcW w:w="2376" w:type="dxa"/>
                <w:gridSpan w:val="2"/>
                <w:shd w:val="clear" w:color="auto" w:fill="662382"/>
              </w:tcPr>
            </w:tcPrChange>
          </w:tcPr>
          <w:p w14:paraId="32FCB23C" w14:textId="77777777" w:rsidR="00851D80" w:rsidRPr="007B08F3" w:rsidRDefault="00851D80" w:rsidP="007B4994">
            <w:pPr>
              <w:pStyle w:val="TableCell"/>
              <w:jc w:val="center"/>
              <w:rPr>
                <w:rFonts w:cs="Arial"/>
                <w:bCs/>
                <w:color w:val="auto"/>
                <w:szCs w:val="18"/>
                <w:rPrChange w:id="24499" w:author="Peter Van Der Plas" w:date="2024-12-26T13:31:00Z" w16du:dateUtc="2024-12-26T12:31:00Z">
                  <w:rPr>
                    <w:rFonts w:cs="Arial"/>
                    <w:b/>
                    <w:color w:val="FFFFFF" w:themeColor="background1"/>
                    <w:szCs w:val="18"/>
                  </w:rPr>
                </w:rPrChange>
              </w:rPr>
            </w:pPr>
            <w:r w:rsidRPr="007B08F3">
              <w:rPr>
                <w:rFonts w:cs="Arial"/>
                <w:bCs/>
                <w:color w:val="auto"/>
                <w:szCs w:val="18"/>
                <w:rPrChange w:id="24500" w:author="Peter Van Der Plas" w:date="2024-12-26T13:31:00Z" w16du:dateUtc="2024-12-26T12:31:00Z">
                  <w:rPr>
                    <w:rFonts w:cs="Arial"/>
                    <w:b/>
                    <w:color w:val="FFFFFF" w:themeColor="background1"/>
                    <w:szCs w:val="18"/>
                  </w:rPr>
                </w:rPrChange>
              </w:rPr>
              <w:t>Interaction Pattern</w:t>
            </w:r>
          </w:p>
        </w:tc>
        <w:tc>
          <w:tcPr>
            <w:tcW w:w="6888" w:type="dxa"/>
            <w:shd w:val="clear" w:color="auto" w:fill="D9D9D9" w:themeFill="background1" w:themeFillShade="D9"/>
            <w:tcPrChange w:id="24501" w:author="Peter Van Der Plas" w:date="2024-12-28T12:29:00Z" w16du:dateUtc="2024-12-28T11:29:00Z">
              <w:tcPr>
                <w:tcW w:w="6866" w:type="dxa"/>
                <w:shd w:val="clear" w:color="auto" w:fill="D9D9D9" w:themeFill="background1" w:themeFillShade="D9"/>
              </w:tcPr>
            </w:tcPrChange>
          </w:tcPr>
          <w:p w14:paraId="234E7187" w14:textId="77777777" w:rsidR="00851D80" w:rsidRPr="004424B1" w:rsidRDefault="00851D80" w:rsidP="007B4994">
            <w:pPr>
              <w:pStyle w:val="TableCell"/>
              <w:jc w:val="center"/>
              <w:rPr>
                <w:rFonts w:cs="Arial"/>
                <w:szCs w:val="18"/>
              </w:rPr>
            </w:pPr>
            <w:r w:rsidRPr="004424B1">
              <w:rPr>
                <w:rFonts w:cs="Arial"/>
                <w:szCs w:val="18"/>
              </w:rPr>
              <w:t>PROGRESS</w:t>
            </w:r>
          </w:p>
        </w:tc>
      </w:tr>
    </w:tbl>
    <w:p w14:paraId="4EA7BE5C" w14:textId="77777777" w:rsidR="00851D80" w:rsidRPr="004424B1" w:rsidRDefault="00851D80" w:rsidP="00851D8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5BB7E24F"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143EC031" w14:textId="77777777" w:rsidR="00851D80" w:rsidRPr="004424B1" w:rsidRDefault="00851D80" w:rsidP="007B4994">
            <w:pPr>
              <w:pStyle w:val="TableCell"/>
              <w:jc w:val="center"/>
              <w:rPr>
                <w:rFonts w:cs="Arial"/>
                <w:szCs w:val="18"/>
              </w:rPr>
            </w:pPr>
            <w:r w:rsidRPr="004424B1">
              <w:rPr>
                <w:rFonts w:cs="Arial"/>
                <w:szCs w:val="18"/>
              </w:rPr>
              <w:lastRenderedPageBreak/>
              <w:t>Pattern Sequence</w:t>
            </w:r>
          </w:p>
        </w:tc>
        <w:tc>
          <w:tcPr>
            <w:tcW w:w="1701" w:type="dxa"/>
          </w:tcPr>
          <w:p w14:paraId="465FD970" w14:textId="77777777" w:rsidR="00851D80" w:rsidRPr="004424B1" w:rsidRDefault="00851D80" w:rsidP="007B4994">
            <w:pPr>
              <w:pStyle w:val="TableCell"/>
              <w:jc w:val="center"/>
              <w:rPr>
                <w:rFonts w:cs="Arial"/>
                <w:szCs w:val="18"/>
              </w:rPr>
            </w:pPr>
            <w:r w:rsidRPr="004424B1">
              <w:rPr>
                <w:rFonts w:cs="Arial"/>
                <w:szCs w:val="18"/>
              </w:rPr>
              <w:t>Message</w:t>
            </w:r>
          </w:p>
        </w:tc>
        <w:tc>
          <w:tcPr>
            <w:tcW w:w="964" w:type="dxa"/>
          </w:tcPr>
          <w:p w14:paraId="66257C05" w14:textId="77777777" w:rsidR="00851D80" w:rsidRPr="004424B1" w:rsidRDefault="00851D80" w:rsidP="007B4994">
            <w:pPr>
              <w:pStyle w:val="TableCell"/>
              <w:jc w:val="center"/>
              <w:rPr>
                <w:rFonts w:cs="Arial"/>
                <w:szCs w:val="18"/>
              </w:rPr>
            </w:pPr>
            <w:r w:rsidRPr="004424B1">
              <w:rPr>
                <w:rFonts w:cs="Arial"/>
                <w:szCs w:val="18"/>
              </w:rPr>
              <w:t>Nullable</w:t>
            </w:r>
          </w:p>
        </w:tc>
        <w:tc>
          <w:tcPr>
            <w:tcW w:w="4224" w:type="dxa"/>
          </w:tcPr>
          <w:p w14:paraId="4713BFF5" w14:textId="46B8AB76" w:rsidR="00851D80" w:rsidRPr="004424B1" w:rsidRDefault="00851D80" w:rsidP="007B4994">
            <w:pPr>
              <w:pStyle w:val="TableCell"/>
              <w:jc w:val="center"/>
              <w:rPr>
                <w:rFonts w:cs="Arial"/>
                <w:szCs w:val="18"/>
              </w:rPr>
            </w:pPr>
            <w:del w:id="24502" w:author="Peter Van Der Plas" w:date="2024-12-26T13:30:00Z" w16du:dateUtc="2024-12-26T12:30:00Z">
              <w:r w:rsidRPr="004424B1" w:rsidDel="007B08F3">
                <w:rPr>
                  <w:rFonts w:cs="Arial"/>
                  <w:szCs w:val="18"/>
                </w:rPr>
                <w:delText xml:space="preserve">Body </w:delText>
              </w:r>
            </w:del>
            <w:ins w:id="24503" w:author="Peter Van Der Plas" w:date="2024-12-26T13:30:00Z" w16du:dateUtc="2024-12-26T12:30:00Z">
              <w:r w:rsidR="007B08F3">
                <w:rPr>
                  <w:rFonts w:cs="Arial"/>
                  <w:szCs w:val="18"/>
                </w:rPr>
                <w:t>Type</w:t>
              </w:r>
              <w:r w:rsidR="007B08F3" w:rsidRPr="004424B1">
                <w:rPr>
                  <w:rFonts w:cs="Arial"/>
                  <w:szCs w:val="18"/>
                </w:rPr>
                <w:t xml:space="preserve"> </w:t>
              </w:r>
            </w:ins>
            <w:r w:rsidRPr="004424B1">
              <w:rPr>
                <w:rFonts w:cs="Arial"/>
                <w:szCs w:val="18"/>
              </w:rPr>
              <w:t>Signature</w:t>
            </w:r>
          </w:p>
        </w:tc>
      </w:tr>
      <w:tr w:rsidR="00851D80" w:rsidRPr="004424B1" w14:paraId="451242DF" w14:textId="77777777" w:rsidTr="007B4994">
        <w:tc>
          <w:tcPr>
            <w:tcW w:w="2353" w:type="dxa"/>
            <w:shd w:val="clear" w:color="auto" w:fill="D9D9D9" w:themeFill="background1" w:themeFillShade="D9"/>
          </w:tcPr>
          <w:p w14:paraId="3871D567" w14:textId="77777777" w:rsidR="00851D80" w:rsidRPr="004424B1" w:rsidRDefault="00851D80"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0214AF0E" w14:textId="77777777" w:rsidR="00851D80" w:rsidRPr="004424B1" w:rsidRDefault="00851D80" w:rsidP="007B4994">
            <w:pPr>
              <w:pStyle w:val="TableCell"/>
              <w:jc w:val="center"/>
              <w:rPr>
                <w:rFonts w:cs="Arial"/>
                <w:szCs w:val="18"/>
              </w:rPr>
            </w:pPr>
            <w:r w:rsidRPr="004424B1">
              <w:rPr>
                <w:rFonts w:cs="Arial"/>
                <w:szCs w:val="18"/>
              </w:rPr>
              <w:t>PROGRESS</w:t>
            </w:r>
          </w:p>
        </w:tc>
        <w:tc>
          <w:tcPr>
            <w:tcW w:w="964" w:type="dxa"/>
          </w:tcPr>
          <w:p w14:paraId="6E8C6F5E"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1C996DB4" w14:textId="77777777" w:rsidR="00851D80" w:rsidRPr="004424B1" w:rsidRDefault="00851D80" w:rsidP="007B4994">
            <w:pPr>
              <w:pStyle w:val="TableCell"/>
              <w:jc w:val="center"/>
              <w:rPr>
                <w:rFonts w:cs="Arial"/>
                <w:szCs w:val="18"/>
              </w:rPr>
            </w:pPr>
            <w:proofErr w:type="gramStart"/>
            <w:r w:rsidRPr="004424B1">
              <w:rPr>
                <w:rFonts w:cs="Arial"/>
                <w:szCs w:val="18"/>
              </w:rPr>
              <w:t>query :</w:t>
            </w:r>
            <w:proofErr w:type="gramEnd"/>
            <w:r w:rsidRPr="004424B1">
              <w:rPr>
                <w:rFonts w:cs="Arial"/>
                <w:szCs w:val="18"/>
              </w:rPr>
              <w:t xml:space="preserve"> (PlanQuery)</w:t>
            </w:r>
          </w:p>
        </w:tc>
      </w:tr>
      <w:tr w:rsidR="00851D80" w:rsidRPr="004424B1" w14:paraId="457F3758" w14:textId="77777777" w:rsidTr="007B4994">
        <w:tc>
          <w:tcPr>
            <w:tcW w:w="2353" w:type="dxa"/>
            <w:shd w:val="clear" w:color="auto" w:fill="D9D9D9" w:themeFill="background1" w:themeFillShade="D9"/>
          </w:tcPr>
          <w:p w14:paraId="689C2C7E"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4A63C28D" w14:textId="77777777" w:rsidR="00851D80" w:rsidRPr="004424B1" w:rsidRDefault="00851D80" w:rsidP="007B4994">
            <w:pPr>
              <w:pStyle w:val="TableCell"/>
              <w:jc w:val="center"/>
              <w:rPr>
                <w:rFonts w:cs="Arial"/>
                <w:szCs w:val="18"/>
              </w:rPr>
            </w:pPr>
            <w:r w:rsidRPr="004424B1">
              <w:rPr>
                <w:rFonts w:cs="Arial"/>
                <w:szCs w:val="18"/>
              </w:rPr>
              <w:t>ACK</w:t>
            </w:r>
          </w:p>
        </w:tc>
        <w:tc>
          <w:tcPr>
            <w:tcW w:w="964" w:type="dxa"/>
            <w:shd w:val="clear" w:color="auto" w:fill="D9D9D9" w:themeFill="background1" w:themeFillShade="D9"/>
          </w:tcPr>
          <w:p w14:paraId="702B80D3"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shd w:val="clear" w:color="auto" w:fill="D9D9D9" w:themeFill="background1" w:themeFillShade="D9"/>
            <w:vAlign w:val="center"/>
          </w:tcPr>
          <w:p w14:paraId="4FFA042E" w14:textId="77777777" w:rsidR="00851D80" w:rsidRPr="004424B1" w:rsidRDefault="00851D80" w:rsidP="007B4994">
            <w:pPr>
              <w:pStyle w:val="TableCell"/>
              <w:jc w:val="center"/>
              <w:rPr>
                <w:rFonts w:cs="Arial"/>
                <w:szCs w:val="18"/>
              </w:rPr>
            </w:pPr>
            <w:r w:rsidRPr="004424B1">
              <w:rPr>
                <w:rFonts w:cs="Arial"/>
                <w:szCs w:val="18"/>
              </w:rPr>
              <w:t>Empty</w:t>
            </w:r>
          </w:p>
        </w:tc>
      </w:tr>
      <w:tr w:rsidR="00851D80" w:rsidRPr="004424B1" w14:paraId="5FA4078D" w14:textId="77777777" w:rsidTr="007B4994">
        <w:tc>
          <w:tcPr>
            <w:tcW w:w="2353" w:type="dxa"/>
            <w:shd w:val="clear" w:color="auto" w:fill="D9D9D9" w:themeFill="background1" w:themeFillShade="D9"/>
          </w:tcPr>
          <w:p w14:paraId="3C7B149E"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58D2CF95" w14:textId="77777777" w:rsidR="00851D80" w:rsidRPr="004424B1" w:rsidRDefault="00851D80" w:rsidP="007B4994">
            <w:pPr>
              <w:pStyle w:val="TableCell"/>
              <w:jc w:val="center"/>
              <w:rPr>
                <w:rFonts w:cs="Arial"/>
                <w:szCs w:val="18"/>
              </w:rPr>
            </w:pPr>
            <w:r w:rsidRPr="004424B1">
              <w:rPr>
                <w:rFonts w:cs="Arial"/>
                <w:szCs w:val="18"/>
              </w:rPr>
              <w:t>UPDATE</w:t>
            </w:r>
          </w:p>
        </w:tc>
        <w:tc>
          <w:tcPr>
            <w:tcW w:w="964" w:type="dxa"/>
          </w:tcPr>
          <w:p w14:paraId="2A726D55"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02D9266E" w14:textId="46D39142" w:rsidR="00851D80" w:rsidRPr="004424B1" w:rsidRDefault="00851D80" w:rsidP="007B4994">
            <w:pPr>
              <w:pStyle w:val="TableCell"/>
              <w:jc w:val="center"/>
              <w:rPr>
                <w:rFonts w:cs="Arial"/>
                <w:szCs w:val="18"/>
              </w:rPr>
            </w:pPr>
            <w:proofErr w:type="spellStart"/>
            <w:proofErr w:type="gramStart"/>
            <w:r w:rsidRPr="004424B1">
              <w:rPr>
                <w:rFonts w:cs="Arial"/>
                <w:szCs w:val="18"/>
              </w:rPr>
              <w:t>queriedPlan</w:t>
            </w:r>
            <w:proofErr w:type="spellEnd"/>
            <w:r w:rsidRPr="004424B1">
              <w:rPr>
                <w:rFonts w:cs="Arial"/>
                <w:szCs w:val="18"/>
              </w:rPr>
              <w:t xml:space="preserve"> :</w:t>
            </w:r>
            <w:proofErr w:type="gramEnd"/>
            <w:r w:rsidRPr="004424B1">
              <w:rPr>
                <w:rFonts w:cs="Arial"/>
                <w:szCs w:val="18"/>
              </w:rPr>
              <w:t xml:space="preserve"> (Plan)</w:t>
            </w:r>
          </w:p>
        </w:tc>
      </w:tr>
      <w:tr w:rsidR="00851D80" w:rsidRPr="004424B1" w14:paraId="2AE30C0E" w14:textId="77777777" w:rsidTr="007B4994">
        <w:tc>
          <w:tcPr>
            <w:tcW w:w="2353" w:type="dxa"/>
            <w:shd w:val="clear" w:color="auto" w:fill="D9D9D9" w:themeFill="background1" w:themeFillShade="D9"/>
          </w:tcPr>
          <w:p w14:paraId="32C291E7"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6D64280D" w14:textId="77777777" w:rsidR="00851D80" w:rsidRPr="004424B1" w:rsidRDefault="00851D80" w:rsidP="007B4994">
            <w:pPr>
              <w:pStyle w:val="TableCell"/>
              <w:jc w:val="center"/>
              <w:rPr>
                <w:rFonts w:cs="Arial"/>
                <w:szCs w:val="18"/>
              </w:rPr>
            </w:pPr>
            <w:r w:rsidRPr="004424B1">
              <w:rPr>
                <w:rFonts w:cs="Arial"/>
                <w:szCs w:val="18"/>
              </w:rPr>
              <w:t>RESPONSE</w:t>
            </w:r>
          </w:p>
        </w:tc>
        <w:tc>
          <w:tcPr>
            <w:tcW w:w="964" w:type="dxa"/>
          </w:tcPr>
          <w:p w14:paraId="36617276"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5370D688" w14:textId="10B98D60" w:rsidR="00851D80" w:rsidRPr="004424B1" w:rsidRDefault="00851D80" w:rsidP="007B4994">
            <w:pPr>
              <w:pStyle w:val="TableCell"/>
              <w:jc w:val="center"/>
              <w:rPr>
                <w:rFonts w:cs="Arial"/>
                <w:szCs w:val="18"/>
              </w:rPr>
            </w:pPr>
            <w:r w:rsidRPr="004424B1">
              <w:rPr>
                <w:rFonts w:cs="Arial"/>
                <w:szCs w:val="18"/>
              </w:rPr>
              <w:t>Empty</w:t>
            </w:r>
          </w:p>
        </w:tc>
      </w:tr>
    </w:tbl>
    <w:p w14:paraId="22043826" w14:textId="77777777" w:rsidR="00DA3A0A" w:rsidRPr="004424B1" w:rsidRDefault="00DA3A0A" w:rsidP="0043015A">
      <w:pPr>
        <w:pStyle w:val="Heading4"/>
        <w:spacing w:before="480"/>
        <w:rPr>
          <w:lang w:val="en-GB"/>
        </w:rPr>
      </w:pPr>
      <w:r w:rsidRPr="004424B1">
        <w:rPr>
          <w:lang w:val="en-GB"/>
        </w:rPr>
        <w:t>Errors</w:t>
      </w:r>
    </w:p>
    <w:p w14:paraId="16EADDF4" w14:textId="73370DCC" w:rsidR="00781519" w:rsidRPr="004424B1" w:rsidRDefault="00781519">
      <w:pPr>
        <w:spacing w:after="240"/>
        <w:rPr>
          <w:lang w:val="en-GB"/>
        </w:rPr>
        <w:pPrChange w:id="24504" w:author="Quinten Van Woerkom" w:date="2024-12-19T15:11:00Z" w16du:dateUtc="2024-12-19T14:11:00Z">
          <w:pPr/>
        </w:pPrChange>
      </w:pPr>
      <w:del w:id="24505" w:author="Quinten Van Woerkom" w:date="2024-12-16T16:48:00Z" w16du:dateUtc="2024-12-16T15:48:00Z">
        <w:r w:rsidRPr="004424B1" w:rsidDel="00AE6B58">
          <w:rPr>
            <w:lang w:val="en-GB"/>
          </w:rPr>
          <w:delText xml:space="preserve">In addition to standard MAL </w:delText>
        </w:r>
        <w:r w:rsidR="00534DC6" w:rsidRPr="004424B1" w:rsidDel="00AE6B58">
          <w:rPr>
            <w:lang w:val="en-GB"/>
          </w:rPr>
          <w:delText>e</w:delText>
        </w:r>
        <w:r w:rsidRPr="004424B1" w:rsidDel="00AE6B58">
          <w:rPr>
            <w:lang w:val="en-GB"/>
          </w:rPr>
          <w:delText>rrors, the operation may return the following MPS</w:delText>
        </w:r>
        <w:r w:rsidR="00534DC6" w:rsidRPr="004424B1" w:rsidDel="00AE6B58">
          <w:rPr>
            <w:lang w:val="en-GB"/>
          </w:rPr>
          <w:delText xml:space="preserve"> er</w:delText>
        </w:r>
        <w:r w:rsidRPr="004424B1" w:rsidDel="00AE6B58">
          <w:rPr>
            <w:lang w:val="en-GB"/>
          </w:rPr>
          <w:delText>rors:</w:delText>
        </w:r>
      </w:del>
      <w:ins w:id="24506"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4507" w:author="Peter Van Der Plas" w:date="2024-12-26T13:34:00Z" w16du:dateUtc="2024-12-26T12:34:00Z">
        <w:r w:rsidR="000C4F5E">
          <w:rPr>
            <w:lang w:val="en-GB"/>
          </w:rPr>
          <w:fldChar w:fldCharType="begin"/>
        </w:r>
        <w:r w:rsidR="000C4F5E">
          <w:rPr>
            <w:lang w:val="en-GB"/>
          </w:rPr>
          <w:instrText xml:space="preserve"> REF _Ref186112499 \r \h </w:instrText>
        </w:r>
      </w:ins>
      <w:r w:rsidR="000C4F5E">
        <w:rPr>
          <w:lang w:val="en-GB"/>
        </w:rPr>
      </w:r>
      <w:r w:rsidR="000C4F5E">
        <w:rPr>
          <w:lang w:val="en-GB"/>
        </w:rPr>
        <w:fldChar w:fldCharType="separate"/>
      </w:r>
      <w:ins w:id="24508" w:author="Peter Van Der Plas" w:date="2025-01-01T17:31:00Z" w16du:dateUtc="2025-01-01T16:31:00Z">
        <w:r w:rsidR="006D1623">
          <w:rPr>
            <w:lang w:val="en-GB"/>
          </w:rPr>
          <w:t>5</w:t>
        </w:r>
      </w:ins>
      <w:ins w:id="24509" w:author="Peter Van Der Plas" w:date="2024-12-26T13:34:00Z" w16du:dateUtc="2024-12-26T12:34:00Z">
        <w:r w:rsidR="000C4F5E">
          <w:rPr>
            <w:lang w:val="en-GB"/>
          </w:rPr>
          <w:fldChar w:fldCharType="end"/>
        </w:r>
      </w:ins>
      <w:ins w:id="24510" w:author="Quinten Van Woerkom" w:date="2024-12-16T16:48:00Z" w16du:dateUtc="2024-12-16T15:48:00Z">
        <w:del w:id="24511" w:author="Peter Van Der Plas" w:date="2024-12-26T13:34:00Z" w16du:dateUtc="2024-12-26T12:34:00Z">
          <w:r w:rsidR="00AE6B58" w:rsidDel="000C4F5E">
            <w:rPr>
              <w:lang w:val="en-GB"/>
            </w:rPr>
            <w:delText>5</w:delText>
          </w:r>
        </w:del>
        <w:r w:rsidR="00AE6B58">
          <w:rPr>
            <w:lang w:val="en-GB"/>
          </w:rPr>
          <w:t>.</w:t>
        </w:r>
      </w:ins>
    </w:p>
    <w:p w14:paraId="01EE8DEE" w14:textId="2C6110E0" w:rsidR="00426FE3" w:rsidRPr="004424B1" w:rsidDel="00BC5A1E" w:rsidRDefault="00426FE3">
      <w:pPr>
        <w:spacing w:after="240"/>
        <w:rPr>
          <w:del w:id="24512" w:author="Quinten Van Woerkom" w:date="2024-12-19T15:11:00Z" w16du:dateUtc="2024-12-19T14:11:00Z"/>
          <w:lang w:val="en-GB"/>
        </w:rPr>
        <w:pPrChange w:id="24513" w:author="Quinten Van Woerkom" w:date="2024-12-19T15:11:00Z" w16du:dateUtc="2024-12-19T14:11:00Z">
          <w:pPr>
            <w:spacing w:before="0"/>
          </w:pPr>
        </w:pPrChange>
      </w:pPr>
    </w:p>
    <w:tbl>
      <w:tblPr>
        <w:tblStyle w:val="RBTable"/>
        <w:tblW w:w="0" w:type="auto"/>
        <w:jc w:val="center"/>
        <w:tblLook w:val="04A0" w:firstRow="1" w:lastRow="0" w:firstColumn="1" w:lastColumn="0" w:noHBand="0" w:noVBand="1"/>
        <w:tblCaption w:val="SVE queryPlan"/>
      </w:tblPr>
      <w:tblGrid>
        <w:gridCol w:w="2387"/>
        <w:gridCol w:w="2517"/>
      </w:tblGrid>
      <w:tr w:rsidR="00D2533E" w:rsidRPr="004424B1" w14:paraId="1EEA56A6"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7" w:type="dxa"/>
          </w:tcPr>
          <w:p w14:paraId="3E6B9883" w14:textId="77777777" w:rsidR="00D2533E" w:rsidRPr="004424B1" w:rsidRDefault="00D2533E" w:rsidP="00306AEA">
            <w:pPr>
              <w:pStyle w:val="TableCell"/>
              <w:rPr>
                <w:rFonts w:cs="Arial"/>
                <w:szCs w:val="20"/>
              </w:rPr>
            </w:pPr>
            <w:r w:rsidRPr="004424B1">
              <w:rPr>
                <w:rFonts w:cs="Arial"/>
                <w:szCs w:val="20"/>
              </w:rPr>
              <w:t>Error</w:t>
            </w:r>
          </w:p>
        </w:tc>
        <w:tc>
          <w:tcPr>
            <w:tcW w:w="2517" w:type="dxa"/>
          </w:tcPr>
          <w:p w14:paraId="40C69FB9" w14:textId="77777777" w:rsidR="00D2533E" w:rsidRPr="004424B1" w:rsidRDefault="00D2533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533E" w:rsidRPr="004424B1" w14:paraId="1A40CB76"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7" w:type="dxa"/>
          </w:tcPr>
          <w:p w14:paraId="1F0ADB00" w14:textId="77777777" w:rsidR="00D2533E" w:rsidRPr="004424B1" w:rsidRDefault="00D2533E" w:rsidP="00306AEA">
            <w:pPr>
              <w:pStyle w:val="TableCell"/>
              <w:rPr>
                <w:rFonts w:cs="Arial"/>
                <w:szCs w:val="20"/>
              </w:rPr>
            </w:pPr>
            <w:r w:rsidRPr="004424B1">
              <w:rPr>
                <w:rFonts w:cs="Arial"/>
                <w:szCs w:val="20"/>
              </w:rPr>
              <w:t>INVALID</w:t>
            </w:r>
          </w:p>
        </w:tc>
        <w:tc>
          <w:tcPr>
            <w:tcW w:w="2517" w:type="dxa"/>
          </w:tcPr>
          <w:p w14:paraId="7E80476B" w14:textId="77777777"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2CF3C66A" w14:textId="77777777" w:rsidR="00734571" w:rsidRPr="004424B1" w:rsidRDefault="00734571" w:rsidP="0043015A">
      <w:pPr>
        <w:pStyle w:val="Heading3"/>
        <w:spacing w:before="480"/>
        <w:rPr>
          <w:lang w:val="en-GB"/>
        </w:rPr>
      </w:pPr>
      <w:bookmarkStart w:id="24514" w:name="_Toc140093847"/>
      <w:r w:rsidRPr="004424B1">
        <w:rPr>
          <w:lang w:val="en-GB"/>
        </w:rPr>
        <w:t>Operation: getPartialPlan</w:t>
      </w:r>
      <w:bookmarkEnd w:id="24514"/>
    </w:p>
    <w:p w14:paraId="1F0F9B5D" w14:textId="77777777" w:rsidR="00734571" w:rsidRPr="004424B1" w:rsidRDefault="00734571" w:rsidP="0043015A">
      <w:pPr>
        <w:pStyle w:val="Heading4"/>
        <w:rPr>
          <w:lang w:val="en-GB"/>
        </w:rPr>
      </w:pPr>
      <w:r w:rsidRPr="004424B1">
        <w:rPr>
          <w:lang w:val="en-GB"/>
        </w:rPr>
        <w:t>Overview</w:t>
      </w:r>
    </w:p>
    <w:p w14:paraId="34C803DF" w14:textId="77777777" w:rsidR="005675F2" w:rsidRPr="004424B1" w:rsidRDefault="007D0286" w:rsidP="005675F2">
      <w:pPr>
        <w:rPr>
          <w:lang w:val="en-GB"/>
        </w:rPr>
      </w:pPr>
      <w:r w:rsidRPr="004424B1">
        <w:rPr>
          <w:lang w:val="en-GB"/>
        </w:rPr>
        <w:t xml:space="preserve">The </w:t>
      </w:r>
      <w:proofErr w:type="spellStart"/>
      <w:r w:rsidRPr="004424B1">
        <w:rPr>
          <w:lang w:val="en-GB"/>
        </w:rPr>
        <w:t>getPartialPlan</w:t>
      </w:r>
      <w:proofErr w:type="spellEnd"/>
      <w:r w:rsidRPr="004424B1">
        <w:rPr>
          <w:lang w:val="en-GB"/>
        </w:rPr>
        <w:t xml:space="preserve"> operation enables a consumer to extract a subset of a Plan that meets the supplied </w:t>
      </w:r>
      <w:proofErr w:type="spellStart"/>
      <w:r w:rsidRPr="004424B1">
        <w:rPr>
          <w:lang w:val="en-GB"/>
        </w:rPr>
        <w:t>partialPlanFilter</w:t>
      </w:r>
      <w:proofErr w:type="spellEnd"/>
      <w:r w:rsidRPr="004424B1">
        <w:rPr>
          <w:lang w:val="en-GB"/>
        </w:rPr>
        <w:t xml:space="preserve">.  The filter can </w:t>
      </w:r>
      <w:r w:rsidR="00F60770" w:rsidRPr="004424B1">
        <w:rPr>
          <w:lang w:val="en-GB"/>
        </w:rPr>
        <w:t>select the partial plan content based on:</w:t>
      </w:r>
    </w:p>
    <w:p w14:paraId="7849479E" w14:textId="6AF7EC93" w:rsidR="00F60770" w:rsidRPr="004424B1" w:rsidRDefault="001D018B" w:rsidP="003A4612">
      <w:pPr>
        <w:pStyle w:val="List"/>
        <w:numPr>
          <w:ilvl w:val="0"/>
          <w:numId w:val="99"/>
        </w:numPr>
        <w:tabs>
          <w:tab w:val="clear" w:pos="360"/>
          <w:tab w:val="left" w:pos="720"/>
        </w:tabs>
        <w:ind w:left="720"/>
      </w:pPr>
      <w:r w:rsidRPr="004424B1">
        <w:t xml:space="preserve">a </w:t>
      </w:r>
      <w:r w:rsidR="00F60770" w:rsidRPr="004424B1">
        <w:t>shorter period than that covered by the plan, specif</w:t>
      </w:r>
      <w:r w:rsidRPr="004424B1">
        <w:t>ied by time, position</w:t>
      </w:r>
      <w:r w:rsidR="00406962" w:rsidRPr="004424B1">
        <w:t>,</w:t>
      </w:r>
      <w:r w:rsidRPr="004424B1">
        <w:t xml:space="preserve"> or events;</w:t>
      </w:r>
    </w:p>
    <w:p w14:paraId="2E4D6EC9" w14:textId="5A0DDA4B" w:rsidR="00F60770" w:rsidRPr="004424B1" w:rsidRDefault="001D018B" w:rsidP="003A4612">
      <w:pPr>
        <w:pStyle w:val="List"/>
        <w:numPr>
          <w:ilvl w:val="0"/>
          <w:numId w:val="99"/>
        </w:numPr>
        <w:tabs>
          <w:tab w:val="clear" w:pos="360"/>
          <w:tab w:val="left" w:pos="720"/>
        </w:tabs>
        <w:ind w:left="720"/>
      </w:pPr>
      <w:r w:rsidRPr="004424B1">
        <w:t xml:space="preserve">a </w:t>
      </w:r>
      <w:r w:rsidR="00F60770" w:rsidRPr="004424B1">
        <w:t xml:space="preserve">subset of contained </w:t>
      </w:r>
      <w:proofErr w:type="spellStart"/>
      <w:r w:rsidR="00F60770" w:rsidRPr="004424B1">
        <w:t>ActivityInstances</w:t>
      </w:r>
      <w:proofErr w:type="spellEnd"/>
      <w:r w:rsidR="00F60770" w:rsidRPr="004424B1">
        <w:t xml:space="preserve">, based on their domain, associated </w:t>
      </w:r>
      <w:proofErr w:type="spellStart"/>
      <w:r w:rsidR="00F60770" w:rsidRPr="004424B1">
        <w:t>SubPlan</w:t>
      </w:r>
      <w:proofErr w:type="spellEnd"/>
      <w:r w:rsidR="00F60770" w:rsidRPr="004424B1">
        <w:t xml:space="preserve"> or tags.</w:t>
      </w:r>
    </w:p>
    <w:p w14:paraId="6B9FEE8E" w14:textId="1B84B3EA" w:rsidR="00DB1ADB" w:rsidRDefault="00F60770" w:rsidP="00426FE3">
      <w:pPr>
        <w:rPr>
          <w:ins w:id="24515" w:author="Quinten Van Woerkom" w:date="2024-12-19T14:15:00Z" w16du:dateUtc="2024-12-19T13:15:00Z"/>
          <w:lang w:val="en-GB"/>
        </w:rPr>
      </w:pPr>
      <w:r w:rsidRPr="004424B1">
        <w:rPr>
          <w:lang w:val="en-GB"/>
        </w:rPr>
        <w:t xml:space="preserve">The PartialPlan returned </w:t>
      </w:r>
      <w:r w:rsidR="00DB1ADB" w:rsidRPr="004424B1">
        <w:rPr>
          <w:lang w:val="en-GB"/>
        </w:rPr>
        <w:t xml:space="preserve">includes the filter criteria and a version of the plan containing only the </w:t>
      </w:r>
      <w:proofErr w:type="spellStart"/>
      <w:r w:rsidR="00DB1ADB" w:rsidRPr="004424B1">
        <w:rPr>
          <w:lang w:val="en-GB"/>
        </w:rPr>
        <w:t>ActivityInstances</w:t>
      </w:r>
      <w:proofErr w:type="spellEnd"/>
      <w:r w:rsidR="00DB1ADB" w:rsidRPr="004424B1">
        <w:rPr>
          <w:lang w:val="en-GB"/>
        </w:rPr>
        <w:t xml:space="preserve"> that match those criteria.  It is implementation dependent what is returned in terms of</w:t>
      </w:r>
      <w:r w:rsidR="00534DC6" w:rsidRPr="004424B1">
        <w:rPr>
          <w:lang w:val="en-GB"/>
        </w:rPr>
        <w:t xml:space="preserve"> ev</w:t>
      </w:r>
      <w:r w:rsidR="00DB1ADB" w:rsidRPr="004424B1">
        <w:rPr>
          <w:lang w:val="en-GB"/>
        </w:rPr>
        <w:t>ents and</w:t>
      </w:r>
      <w:r w:rsidR="00534DC6" w:rsidRPr="004424B1">
        <w:rPr>
          <w:lang w:val="en-GB"/>
        </w:rPr>
        <w:t xml:space="preserve"> re</w:t>
      </w:r>
      <w:r w:rsidR="00DB1ADB" w:rsidRPr="004424B1">
        <w:rPr>
          <w:lang w:val="en-GB"/>
        </w:rPr>
        <w:t>sources, but it may be assumed that any related</w:t>
      </w:r>
      <w:r w:rsidR="00534DC6" w:rsidRPr="004424B1">
        <w:rPr>
          <w:lang w:val="en-GB"/>
        </w:rPr>
        <w:t xml:space="preserve"> ev</w:t>
      </w:r>
      <w:r w:rsidR="00DB1ADB" w:rsidRPr="004424B1">
        <w:rPr>
          <w:lang w:val="en-GB"/>
        </w:rPr>
        <w:t>ents and</w:t>
      </w:r>
      <w:r w:rsidR="00534DC6" w:rsidRPr="004424B1">
        <w:rPr>
          <w:lang w:val="en-GB"/>
        </w:rPr>
        <w:t xml:space="preserve"> re</w:t>
      </w:r>
      <w:r w:rsidR="00DB1ADB" w:rsidRPr="004424B1">
        <w:rPr>
          <w:lang w:val="en-GB"/>
        </w:rPr>
        <w:t>sources would be included in the returned partial plan.</w:t>
      </w:r>
    </w:p>
    <w:p w14:paraId="34456C43" w14:textId="5507E2DB" w:rsidR="0013170A" w:rsidRPr="004424B1" w:rsidRDefault="0013170A">
      <w:pPr>
        <w:pStyle w:val="Heading4"/>
        <w:spacing w:before="480" w:after="240"/>
        <w:rPr>
          <w:lang w:val="en-GB"/>
        </w:rPr>
        <w:pPrChange w:id="24516" w:author="Peter Van Der Plas" w:date="2024-12-26T13:32:00Z" w16du:dateUtc="2024-12-26T12:32:00Z">
          <w:pPr/>
        </w:pPrChange>
      </w:pPr>
      <w:ins w:id="24517" w:author="Quinten Van Woerkom" w:date="2024-12-19T14:15:00Z" w16du:dateUtc="2024-12-19T13:15:00Z">
        <w:r>
          <w:rPr>
            <w:lang w:val="en-GB"/>
          </w:rPr>
          <w:t>Definition</w:t>
        </w:r>
      </w:ins>
    </w:p>
    <w:p w14:paraId="46501B09" w14:textId="18F959AE" w:rsidR="00426FE3" w:rsidRPr="004424B1" w:rsidDel="0013170A" w:rsidRDefault="00426FE3">
      <w:pPr>
        <w:spacing w:after="240"/>
        <w:rPr>
          <w:del w:id="24518" w:author="Quinten Van Woerkom" w:date="2024-12-19T14:15:00Z" w16du:dateUtc="2024-12-19T13:15:00Z"/>
          <w:lang w:val="en-GB"/>
        </w:rPr>
        <w:pPrChange w:id="24519" w:author="Quinten Van Woerkom" w:date="2024-12-19T14:15:00Z" w16du:dateUtc="2024-12-19T13:15:00Z">
          <w:pPr>
            <w:spacing w:before="0"/>
          </w:pPr>
        </w:pPrChange>
      </w:pPr>
    </w:p>
    <w:tbl>
      <w:tblPr>
        <w:tblStyle w:val="RBTable"/>
        <w:tblW w:w="9242" w:type="dxa"/>
        <w:tblLayout w:type="fixed"/>
        <w:tblLook w:val="0400" w:firstRow="0" w:lastRow="0" w:firstColumn="0" w:lastColumn="0" w:noHBand="0" w:noVBand="1"/>
        <w:tblCaption w:val="SVO getPartialPlan"/>
        <w:tblPrChange w:id="24520" w:author="Peter Van Der Plas" w:date="2024-12-28T12:29:00Z" w16du:dateUtc="2024-12-28T11:29:00Z">
          <w:tblPr>
            <w:tblStyle w:val="RBTable"/>
            <w:tblW w:w="9242" w:type="dxa"/>
            <w:tblLayout w:type="fixed"/>
            <w:tblLook w:val="0400" w:firstRow="0" w:lastRow="0" w:firstColumn="0" w:lastColumn="0" w:noHBand="0" w:noVBand="1"/>
            <w:tblCaption w:val="SVO getPartialPlan"/>
          </w:tblPr>
        </w:tblPrChange>
      </w:tblPr>
      <w:tblGrid>
        <w:gridCol w:w="2353"/>
        <w:gridCol w:w="6889"/>
        <w:tblGridChange w:id="24521">
          <w:tblGrid>
            <w:gridCol w:w="2353"/>
            <w:gridCol w:w="23"/>
            <w:gridCol w:w="6866"/>
          </w:tblGrid>
        </w:tblGridChange>
      </w:tblGrid>
      <w:tr w:rsidR="0033473D" w:rsidRPr="004424B1" w14:paraId="346D5BAE" w14:textId="77777777" w:rsidTr="00DA4257">
        <w:trPr>
          <w:tblHeader/>
        </w:trPr>
        <w:tc>
          <w:tcPr>
            <w:tcW w:w="2352" w:type="dxa"/>
            <w:shd w:val="clear" w:color="auto" w:fill="00CCFF"/>
            <w:tcPrChange w:id="24522" w:author="Peter Van Der Plas" w:date="2024-12-28T12:29:00Z" w16du:dateUtc="2024-12-28T11:29:00Z">
              <w:tcPr>
                <w:tcW w:w="2376" w:type="dxa"/>
                <w:gridSpan w:val="2"/>
                <w:shd w:val="clear" w:color="auto" w:fill="662382"/>
              </w:tcPr>
            </w:tcPrChange>
          </w:tcPr>
          <w:p w14:paraId="502F34D4" w14:textId="77777777" w:rsidR="0033473D" w:rsidRPr="000C4F5E" w:rsidRDefault="0033473D" w:rsidP="007B4994">
            <w:pPr>
              <w:pStyle w:val="TableCell"/>
              <w:jc w:val="center"/>
              <w:rPr>
                <w:rFonts w:cs="Arial"/>
                <w:bCs/>
                <w:color w:val="auto"/>
                <w:szCs w:val="18"/>
                <w:rPrChange w:id="24523" w:author="Peter Van Der Plas" w:date="2024-12-26T13:32:00Z" w16du:dateUtc="2024-12-26T12:32:00Z">
                  <w:rPr>
                    <w:rFonts w:cs="Arial"/>
                    <w:b/>
                    <w:color w:val="FFFFFF" w:themeColor="background1"/>
                    <w:szCs w:val="18"/>
                  </w:rPr>
                </w:rPrChange>
              </w:rPr>
            </w:pPr>
            <w:r w:rsidRPr="000C4F5E">
              <w:rPr>
                <w:rFonts w:cs="Arial"/>
                <w:bCs/>
                <w:color w:val="auto"/>
                <w:szCs w:val="18"/>
                <w:rPrChange w:id="24524" w:author="Peter Van Der Plas" w:date="2024-12-26T13:32:00Z" w16du:dateUtc="2024-12-26T12:32:00Z">
                  <w:rPr>
                    <w:rFonts w:cs="Arial"/>
                    <w:b/>
                    <w:color w:val="FFFFFF" w:themeColor="background1"/>
                    <w:szCs w:val="18"/>
                  </w:rPr>
                </w:rPrChange>
              </w:rPr>
              <w:t>Operation Identifier</w:t>
            </w:r>
          </w:p>
        </w:tc>
        <w:tc>
          <w:tcPr>
            <w:tcW w:w="6888" w:type="dxa"/>
            <w:tcPrChange w:id="24525" w:author="Peter Van Der Plas" w:date="2024-12-28T12:29:00Z" w16du:dateUtc="2024-12-28T11:29:00Z">
              <w:tcPr>
                <w:tcW w:w="6866" w:type="dxa"/>
              </w:tcPr>
            </w:tcPrChange>
          </w:tcPr>
          <w:p w14:paraId="3E0A83C1" w14:textId="77777777" w:rsidR="0033473D" w:rsidRPr="004424B1" w:rsidRDefault="0033473D" w:rsidP="007B4994">
            <w:pPr>
              <w:pStyle w:val="TableCell"/>
              <w:jc w:val="center"/>
              <w:rPr>
                <w:rFonts w:cs="Arial"/>
                <w:szCs w:val="18"/>
              </w:rPr>
            </w:pPr>
            <w:proofErr w:type="spellStart"/>
            <w:r w:rsidRPr="004424B1">
              <w:rPr>
                <w:rFonts w:cs="Arial"/>
                <w:szCs w:val="18"/>
              </w:rPr>
              <w:t>getPartialPlan</w:t>
            </w:r>
            <w:proofErr w:type="spellEnd"/>
          </w:p>
        </w:tc>
      </w:tr>
      <w:tr w:rsidR="0033473D" w:rsidRPr="004424B1" w14:paraId="21F958EC" w14:textId="77777777" w:rsidTr="00DE01E2">
        <w:tc>
          <w:tcPr>
            <w:tcW w:w="2352" w:type="dxa"/>
            <w:shd w:val="clear" w:color="auto" w:fill="00CCFF"/>
            <w:tcPrChange w:id="24526" w:author="Peter Van Der Plas" w:date="2024-12-28T12:29:00Z" w16du:dateUtc="2024-12-28T11:29:00Z">
              <w:tcPr>
                <w:tcW w:w="2376" w:type="dxa"/>
                <w:gridSpan w:val="2"/>
                <w:shd w:val="clear" w:color="auto" w:fill="662382"/>
              </w:tcPr>
            </w:tcPrChange>
          </w:tcPr>
          <w:p w14:paraId="6262F082" w14:textId="77777777" w:rsidR="0033473D" w:rsidRPr="000C4F5E" w:rsidRDefault="0033473D" w:rsidP="007B4994">
            <w:pPr>
              <w:pStyle w:val="TableCell"/>
              <w:jc w:val="center"/>
              <w:rPr>
                <w:rFonts w:cs="Arial"/>
                <w:bCs/>
                <w:color w:val="auto"/>
                <w:szCs w:val="18"/>
                <w:rPrChange w:id="24527" w:author="Peter Van Der Plas" w:date="2024-12-26T13:32:00Z" w16du:dateUtc="2024-12-26T12:32:00Z">
                  <w:rPr>
                    <w:rFonts w:cs="Arial"/>
                    <w:b/>
                    <w:color w:val="FFFFFF" w:themeColor="background1"/>
                    <w:szCs w:val="18"/>
                  </w:rPr>
                </w:rPrChange>
              </w:rPr>
            </w:pPr>
            <w:r w:rsidRPr="000C4F5E">
              <w:rPr>
                <w:rFonts w:cs="Arial"/>
                <w:bCs/>
                <w:color w:val="auto"/>
                <w:szCs w:val="18"/>
                <w:rPrChange w:id="24528" w:author="Peter Van Der Plas" w:date="2024-12-26T13:32:00Z" w16du:dateUtc="2024-12-26T12:32:00Z">
                  <w:rPr>
                    <w:rFonts w:cs="Arial"/>
                    <w:b/>
                    <w:color w:val="FFFFFF" w:themeColor="background1"/>
                    <w:szCs w:val="18"/>
                  </w:rPr>
                </w:rPrChange>
              </w:rPr>
              <w:t>Interaction Pattern</w:t>
            </w:r>
          </w:p>
        </w:tc>
        <w:tc>
          <w:tcPr>
            <w:tcW w:w="6888" w:type="dxa"/>
            <w:shd w:val="clear" w:color="auto" w:fill="D9D9D9" w:themeFill="background1" w:themeFillShade="D9"/>
            <w:tcPrChange w:id="24529" w:author="Peter Van Der Plas" w:date="2024-12-28T12:29:00Z" w16du:dateUtc="2024-12-28T11:29:00Z">
              <w:tcPr>
                <w:tcW w:w="6866" w:type="dxa"/>
                <w:shd w:val="clear" w:color="auto" w:fill="D9D9D9" w:themeFill="background1" w:themeFillShade="D9"/>
              </w:tcPr>
            </w:tcPrChange>
          </w:tcPr>
          <w:p w14:paraId="08B1A450" w14:textId="77777777" w:rsidR="0033473D" w:rsidRPr="004424B1" w:rsidRDefault="0033473D" w:rsidP="007B4994">
            <w:pPr>
              <w:pStyle w:val="TableCell"/>
              <w:jc w:val="center"/>
              <w:rPr>
                <w:rFonts w:cs="Arial"/>
                <w:szCs w:val="18"/>
              </w:rPr>
            </w:pPr>
            <w:r w:rsidRPr="004424B1">
              <w:rPr>
                <w:rFonts w:cs="Arial"/>
                <w:szCs w:val="18"/>
              </w:rPr>
              <w:t>REQUEST</w:t>
            </w:r>
          </w:p>
        </w:tc>
      </w:tr>
    </w:tbl>
    <w:p w14:paraId="75D510A0" w14:textId="77777777" w:rsidR="0033473D" w:rsidRPr="004424B1" w:rsidRDefault="0033473D" w:rsidP="0033473D">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3473D" w:rsidRPr="004424B1" w14:paraId="61E5540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9EBC17D" w14:textId="77777777" w:rsidR="0033473D" w:rsidRPr="004424B1" w:rsidRDefault="0033473D" w:rsidP="007B4994">
            <w:pPr>
              <w:pStyle w:val="TableCell"/>
              <w:jc w:val="center"/>
              <w:rPr>
                <w:rFonts w:cs="Arial"/>
                <w:szCs w:val="18"/>
              </w:rPr>
            </w:pPr>
            <w:r w:rsidRPr="004424B1">
              <w:rPr>
                <w:rFonts w:cs="Arial"/>
                <w:szCs w:val="18"/>
              </w:rPr>
              <w:t>Pattern Sequence</w:t>
            </w:r>
          </w:p>
        </w:tc>
        <w:tc>
          <w:tcPr>
            <w:tcW w:w="1701" w:type="dxa"/>
          </w:tcPr>
          <w:p w14:paraId="346A9986" w14:textId="77777777" w:rsidR="0033473D" w:rsidRPr="004424B1" w:rsidRDefault="0033473D" w:rsidP="007B4994">
            <w:pPr>
              <w:pStyle w:val="TableCell"/>
              <w:jc w:val="center"/>
              <w:rPr>
                <w:rFonts w:cs="Arial"/>
                <w:szCs w:val="18"/>
              </w:rPr>
            </w:pPr>
            <w:r w:rsidRPr="004424B1">
              <w:rPr>
                <w:rFonts w:cs="Arial"/>
                <w:szCs w:val="18"/>
              </w:rPr>
              <w:t>Message</w:t>
            </w:r>
          </w:p>
        </w:tc>
        <w:tc>
          <w:tcPr>
            <w:tcW w:w="964" w:type="dxa"/>
          </w:tcPr>
          <w:p w14:paraId="78907D99" w14:textId="77777777" w:rsidR="0033473D" w:rsidRPr="004424B1" w:rsidRDefault="0033473D" w:rsidP="007B4994">
            <w:pPr>
              <w:pStyle w:val="TableCell"/>
              <w:jc w:val="center"/>
              <w:rPr>
                <w:rFonts w:cs="Arial"/>
                <w:szCs w:val="18"/>
              </w:rPr>
            </w:pPr>
            <w:r w:rsidRPr="004424B1">
              <w:rPr>
                <w:rFonts w:cs="Arial"/>
                <w:szCs w:val="18"/>
              </w:rPr>
              <w:t>Nullable</w:t>
            </w:r>
          </w:p>
        </w:tc>
        <w:tc>
          <w:tcPr>
            <w:tcW w:w="4224" w:type="dxa"/>
          </w:tcPr>
          <w:p w14:paraId="5A2F4134" w14:textId="151950AA" w:rsidR="0033473D" w:rsidRPr="004424B1" w:rsidRDefault="0033473D" w:rsidP="007B4994">
            <w:pPr>
              <w:pStyle w:val="TableCell"/>
              <w:jc w:val="center"/>
              <w:rPr>
                <w:rFonts w:cs="Arial"/>
                <w:szCs w:val="18"/>
              </w:rPr>
            </w:pPr>
            <w:del w:id="24530" w:author="Peter Van Der Plas" w:date="2024-12-26T15:08:00Z" w16du:dateUtc="2024-12-26T14:08:00Z">
              <w:r w:rsidRPr="004424B1" w:rsidDel="00B72D2D">
                <w:rPr>
                  <w:rFonts w:cs="Arial"/>
                  <w:szCs w:val="18"/>
                </w:rPr>
                <w:delText xml:space="preserve">Body </w:delText>
              </w:r>
            </w:del>
            <w:ins w:id="24531" w:author="Peter Van Der Plas" w:date="2024-12-26T15:08:00Z" w16du:dateUtc="2024-12-26T14:08:00Z">
              <w:r w:rsidR="00B72D2D">
                <w:rPr>
                  <w:rFonts w:cs="Arial"/>
                  <w:szCs w:val="18"/>
                </w:rPr>
                <w:t>Type</w:t>
              </w:r>
              <w:r w:rsidR="00B72D2D" w:rsidRPr="004424B1">
                <w:rPr>
                  <w:rFonts w:cs="Arial"/>
                  <w:szCs w:val="18"/>
                </w:rPr>
                <w:t xml:space="preserve"> </w:t>
              </w:r>
            </w:ins>
            <w:r w:rsidRPr="004424B1">
              <w:rPr>
                <w:rFonts w:cs="Arial"/>
                <w:szCs w:val="18"/>
              </w:rPr>
              <w:t>Signature</w:t>
            </w:r>
          </w:p>
        </w:tc>
      </w:tr>
      <w:tr w:rsidR="0033473D" w:rsidRPr="004424B1" w14:paraId="0470E860" w14:textId="77777777" w:rsidTr="007B4994">
        <w:tc>
          <w:tcPr>
            <w:tcW w:w="2353" w:type="dxa"/>
            <w:shd w:val="clear" w:color="auto" w:fill="D9D9D9" w:themeFill="background1" w:themeFillShade="D9"/>
          </w:tcPr>
          <w:p w14:paraId="35D4D50D" w14:textId="77777777" w:rsidR="0033473D" w:rsidRPr="004424B1" w:rsidRDefault="0033473D"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40FE2505" w14:textId="77777777" w:rsidR="0033473D" w:rsidRPr="004424B1" w:rsidRDefault="0033473D" w:rsidP="007B4994">
            <w:pPr>
              <w:pStyle w:val="TableCell"/>
              <w:jc w:val="center"/>
              <w:rPr>
                <w:rFonts w:cs="Arial"/>
                <w:szCs w:val="18"/>
              </w:rPr>
            </w:pPr>
            <w:r w:rsidRPr="004424B1">
              <w:rPr>
                <w:rFonts w:cs="Arial"/>
                <w:szCs w:val="18"/>
              </w:rPr>
              <w:t>REQUEST</w:t>
            </w:r>
          </w:p>
        </w:tc>
        <w:tc>
          <w:tcPr>
            <w:tcW w:w="964" w:type="dxa"/>
          </w:tcPr>
          <w:p w14:paraId="70DF0DBA" w14:textId="77777777" w:rsidR="0033473D" w:rsidRPr="004424B1" w:rsidRDefault="0033473D" w:rsidP="007B4994">
            <w:pPr>
              <w:pStyle w:val="TableCell"/>
              <w:jc w:val="center"/>
              <w:rPr>
                <w:rFonts w:cs="Arial"/>
                <w:szCs w:val="18"/>
              </w:rPr>
            </w:pPr>
            <w:r w:rsidRPr="004424B1">
              <w:rPr>
                <w:rFonts w:cs="Arial"/>
                <w:szCs w:val="18"/>
              </w:rPr>
              <w:t>No</w:t>
            </w:r>
          </w:p>
        </w:tc>
        <w:tc>
          <w:tcPr>
            <w:tcW w:w="4224" w:type="dxa"/>
            <w:vAlign w:val="center"/>
          </w:tcPr>
          <w:p w14:paraId="381E7B67" w14:textId="77777777" w:rsidR="0033473D" w:rsidRPr="004424B1" w:rsidRDefault="0033473D" w:rsidP="007B4994">
            <w:pPr>
              <w:pStyle w:val="TableCell"/>
              <w:jc w:val="center"/>
              <w:rPr>
                <w:rFonts w:cs="Arial"/>
                <w:szCs w:val="18"/>
              </w:rPr>
            </w:pPr>
            <w:proofErr w:type="spellStart"/>
            <w:proofErr w:type="gramStart"/>
            <w:r w:rsidRPr="004424B1">
              <w:rPr>
                <w:rFonts w:cs="Arial"/>
                <w:szCs w:val="18"/>
              </w:rPr>
              <w:t>partialPlanFilter</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PartialPlanFilter</w:t>
            </w:r>
            <w:proofErr w:type="spellEnd"/>
            <w:r w:rsidRPr="004424B1">
              <w:rPr>
                <w:rFonts w:cs="Arial"/>
                <w:szCs w:val="18"/>
              </w:rPr>
              <w:t>)</w:t>
            </w:r>
          </w:p>
        </w:tc>
      </w:tr>
      <w:tr w:rsidR="0033473D" w:rsidRPr="004424B1" w14:paraId="68B543D4" w14:textId="77777777" w:rsidTr="007B4994">
        <w:tc>
          <w:tcPr>
            <w:tcW w:w="2353" w:type="dxa"/>
            <w:shd w:val="clear" w:color="auto" w:fill="D9D9D9" w:themeFill="background1" w:themeFillShade="D9"/>
          </w:tcPr>
          <w:p w14:paraId="7A8F6910" w14:textId="77777777" w:rsidR="0033473D" w:rsidRPr="004424B1" w:rsidRDefault="0033473D"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6ABE81DF" w14:textId="77777777" w:rsidR="0033473D" w:rsidRPr="004424B1" w:rsidRDefault="0033473D" w:rsidP="007B4994">
            <w:pPr>
              <w:pStyle w:val="TableCell"/>
              <w:jc w:val="center"/>
              <w:rPr>
                <w:rFonts w:cs="Arial"/>
                <w:szCs w:val="18"/>
              </w:rPr>
            </w:pPr>
            <w:r w:rsidRPr="004424B1">
              <w:rPr>
                <w:rFonts w:cs="Arial"/>
                <w:szCs w:val="18"/>
              </w:rPr>
              <w:t>RESPONSE</w:t>
            </w:r>
          </w:p>
        </w:tc>
        <w:tc>
          <w:tcPr>
            <w:tcW w:w="964" w:type="dxa"/>
          </w:tcPr>
          <w:p w14:paraId="298939FB" w14:textId="77777777" w:rsidR="0033473D" w:rsidRPr="004424B1" w:rsidRDefault="0033473D" w:rsidP="007B4994">
            <w:pPr>
              <w:pStyle w:val="TableCell"/>
              <w:jc w:val="center"/>
              <w:rPr>
                <w:rFonts w:cs="Arial"/>
                <w:szCs w:val="18"/>
              </w:rPr>
            </w:pPr>
            <w:r w:rsidRPr="004424B1">
              <w:rPr>
                <w:rFonts w:cs="Arial"/>
                <w:szCs w:val="18"/>
              </w:rPr>
              <w:t>No</w:t>
            </w:r>
          </w:p>
        </w:tc>
        <w:tc>
          <w:tcPr>
            <w:tcW w:w="4224" w:type="dxa"/>
            <w:vAlign w:val="center"/>
          </w:tcPr>
          <w:p w14:paraId="1082103A" w14:textId="77777777" w:rsidR="0033473D" w:rsidRPr="004424B1" w:rsidRDefault="0033473D" w:rsidP="007B4994">
            <w:pPr>
              <w:pStyle w:val="TableCell"/>
              <w:jc w:val="center"/>
              <w:rPr>
                <w:rFonts w:cs="Arial"/>
                <w:szCs w:val="18"/>
              </w:rPr>
            </w:pPr>
            <w:proofErr w:type="spellStart"/>
            <w:proofErr w:type="gramStart"/>
            <w:r w:rsidRPr="004424B1">
              <w:rPr>
                <w:rFonts w:cs="Arial"/>
                <w:szCs w:val="18"/>
              </w:rPr>
              <w:t>partialPlan</w:t>
            </w:r>
            <w:proofErr w:type="spellEnd"/>
            <w:r w:rsidRPr="004424B1">
              <w:rPr>
                <w:rFonts w:cs="Arial"/>
                <w:szCs w:val="18"/>
              </w:rPr>
              <w:t xml:space="preserve"> :</w:t>
            </w:r>
            <w:proofErr w:type="gramEnd"/>
            <w:r w:rsidRPr="004424B1">
              <w:rPr>
                <w:rFonts w:cs="Arial"/>
                <w:szCs w:val="18"/>
              </w:rPr>
              <w:t xml:space="preserve"> (PartialPlan)</w:t>
            </w:r>
          </w:p>
        </w:tc>
      </w:tr>
    </w:tbl>
    <w:p w14:paraId="4EA5C0C6" w14:textId="2EF3519A" w:rsidR="00734571" w:rsidRPr="004424B1" w:rsidRDefault="00734571" w:rsidP="0043015A">
      <w:pPr>
        <w:pStyle w:val="Heading4"/>
        <w:spacing w:before="480"/>
        <w:rPr>
          <w:lang w:val="en-GB"/>
        </w:rPr>
      </w:pPr>
      <w:del w:id="24532" w:author="Peter Van Der Plas" w:date="2024-12-26T13:32:00Z" w16du:dateUtc="2024-12-26T12:32:00Z">
        <w:r w:rsidRPr="004424B1" w:rsidDel="000C4F5E">
          <w:rPr>
            <w:lang w:val="en-GB"/>
          </w:rPr>
          <w:lastRenderedPageBreak/>
          <w:delText>Structures</w:delText>
        </w:r>
      </w:del>
      <w:ins w:id="24533" w:author="Peter Van Der Plas" w:date="2024-12-26T13:32:00Z" w16du:dateUtc="2024-12-26T12:32:00Z">
        <w:r w:rsidR="000C4F5E">
          <w:rPr>
            <w:lang w:val="en-GB"/>
          </w:rPr>
          <w:t>Requirements</w:t>
        </w:r>
      </w:ins>
    </w:p>
    <w:p w14:paraId="47E13968" w14:textId="302AAA14" w:rsidR="007D0286" w:rsidRPr="004424B1" w:rsidRDefault="00D827CE" w:rsidP="003902D7">
      <w:pPr>
        <w:pStyle w:val="Paragraph5"/>
        <w:rPr>
          <w:lang w:val="en-GB"/>
        </w:rPr>
      </w:pPr>
      <w:r w:rsidRPr="004424B1">
        <w:rPr>
          <w:lang w:val="en-GB"/>
        </w:rPr>
        <w:t xml:space="preserve">The PartialPlan returned shall include all </w:t>
      </w:r>
      <w:proofErr w:type="spellStart"/>
      <w:r w:rsidRPr="004424B1">
        <w:rPr>
          <w:lang w:val="en-GB"/>
        </w:rPr>
        <w:t>ActivityInstances</w:t>
      </w:r>
      <w:proofErr w:type="spellEnd"/>
      <w:r w:rsidRPr="004424B1">
        <w:rPr>
          <w:lang w:val="en-GB"/>
        </w:rPr>
        <w:t xml:space="preserve"> contained in the source Plan that pass the specified </w:t>
      </w:r>
      <w:proofErr w:type="spellStart"/>
      <w:r w:rsidRPr="004424B1">
        <w:rPr>
          <w:lang w:val="en-GB"/>
        </w:rPr>
        <w:t>PartialPlanFilter</w:t>
      </w:r>
      <w:proofErr w:type="spellEnd"/>
      <w:r w:rsidRPr="004424B1">
        <w:rPr>
          <w:lang w:val="en-GB"/>
        </w:rPr>
        <w:t xml:space="preserve"> criteria.</w:t>
      </w:r>
    </w:p>
    <w:p w14:paraId="26641D94" w14:textId="6FCB8B98" w:rsidR="00D827CE" w:rsidRPr="004424B1" w:rsidRDefault="00D827CE" w:rsidP="003902D7">
      <w:pPr>
        <w:pStyle w:val="Paragraph5"/>
        <w:rPr>
          <w:lang w:val="en-GB"/>
        </w:rPr>
      </w:pPr>
      <w:r w:rsidRPr="004424B1">
        <w:rPr>
          <w:lang w:val="en-GB"/>
        </w:rPr>
        <w:t xml:space="preserve">The PartialPlan returned should include all </w:t>
      </w:r>
      <w:proofErr w:type="spellStart"/>
      <w:r w:rsidRPr="004424B1">
        <w:rPr>
          <w:lang w:val="en-GB"/>
        </w:rPr>
        <w:t>EventInstances</w:t>
      </w:r>
      <w:proofErr w:type="spellEnd"/>
      <w:r w:rsidRPr="004424B1">
        <w:rPr>
          <w:lang w:val="en-GB"/>
        </w:rPr>
        <w:t xml:space="preserve"> and </w:t>
      </w:r>
      <w:proofErr w:type="spellStart"/>
      <w:r w:rsidRPr="004424B1">
        <w:rPr>
          <w:lang w:val="en-GB"/>
        </w:rPr>
        <w:t>ResourceProfiles</w:t>
      </w:r>
      <w:proofErr w:type="spellEnd"/>
      <w:r w:rsidRPr="004424B1">
        <w:rPr>
          <w:lang w:val="en-GB"/>
        </w:rPr>
        <w:t xml:space="preserve"> in the source Plan that lie within the specified period for the partial </w:t>
      </w:r>
      <w:proofErr w:type="gramStart"/>
      <w:r w:rsidRPr="004424B1">
        <w:rPr>
          <w:lang w:val="en-GB"/>
        </w:rPr>
        <w:t>plan</w:t>
      </w:r>
      <w:proofErr w:type="gramEnd"/>
      <w:r w:rsidRPr="004424B1">
        <w:rPr>
          <w:lang w:val="en-GB"/>
        </w:rPr>
        <w:t xml:space="preserve"> and which are related to the included </w:t>
      </w:r>
      <w:proofErr w:type="spellStart"/>
      <w:r w:rsidRPr="004424B1">
        <w:rPr>
          <w:lang w:val="en-GB"/>
        </w:rPr>
        <w:t>ActivityInstances</w:t>
      </w:r>
      <w:proofErr w:type="spellEnd"/>
      <w:r w:rsidRPr="004424B1">
        <w:rPr>
          <w:lang w:val="en-GB"/>
        </w:rPr>
        <w:t>.</w:t>
      </w:r>
    </w:p>
    <w:p w14:paraId="69CF8597" w14:textId="77777777" w:rsidR="00734571" w:rsidRPr="004424B1" w:rsidRDefault="00734571" w:rsidP="0043015A">
      <w:pPr>
        <w:pStyle w:val="Heading4"/>
        <w:spacing w:before="480"/>
        <w:rPr>
          <w:lang w:val="en-GB"/>
        </w:rPr>
      </w:pPr>
      <w:r w:rsidRPr="004424B1">
        <w:rPr>
          <w:lang w:val="en-GB"/>
        </w:rPr>
        <w:t>Errors</w:t>
      </w:r>
    </w:p>
    <w:p w14:paraId="5944CEFD" w14:textId="3F0C3227" w:rsidR="00781519" w:rsidRPr="004424B1" w:rsidRDefault="00781519">
      <w:pPr>
        <w:spacing w:after="240"/>
        <w:rPr>
          <w:lang w:val="en-GB"/>
        </w:rPr>
        <w:pPrChange w:id="24534" w:author="Quinten Van Woerkom" w:date="2024-12-19T15:11:00Z" w16du:dateUtc="2024-12-19T14:11:00Z">
          <w:pPr/>
        </w:pPrChange>
      </w:pPr>
      <w:del w:id="24535" w:author="Quinten Van Woerkom" w:date="2024-12-16T16:48:00Z" w16du:dateUtc="2024-12-16T15:48:00Z">
        <w:r w:rsidRPr="004424B1" w:rsidDel="00AE6B58">
          <w:rPr>
            <w:lang w:val="en-GB"/>
          </w:rPr>
          <w:delText>In addition to standard MAL</w:delText>
        </w:r>
        <w:r w:rsidR="00534DC6" w:rsidRPr="004424B1" w:rsidDel="00AE6B58">
          <w:rPr>
            <w:lang w:val="en-GB"/>
          </w:rPr>
          <w:delText xml:space="preserve"> er</w:delText>
        </w:r>
        <w:r w:rsidRPr="004424B1" w:rsidDel="00AE6B58">
          <w:rPr>
            <w:lang w:val="en-GB"/>
          </w:rPr>
          <w:delText>rors, the operation may return the following MPS</w:delText>
        </w:r>
        <w:r w:rsidR="00534DC6" w:rsidRPr="004424B1" w:rsidDel="00AE6B58">
          <w:rPr>
            <w:lang w:val="en-GB"/>
          </w:rPr>
          <w:delText xml:space="preserve"> er</w:delText>
        </w:r>
        <w:r w:rsidRPr="004424B1" w:rsidDel="00AE6B58">
          <w:rPr>
            <w:lang w:val="en-GB"/>
          </w:rPr>
          <w:delText>rors:</w:delText>
        </w:r>
      </w:del>
      <w:ins w:id="24536"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4537" w:author="Peter Van Der Plas" w:date="2024-12-26T13:34:00Z" w16du:dateUtc="2024-12-26T12:34:00Z">
        <w:r w:rsidR="000C4F5E">
          <w:rPr>
            <w:lang w:val="en-GB"/>
          </w:rPr>
          <w:fldChar w:fldCharType="begin"/>
        </w:r>
        <w:r w:rsidR="000C4F5E">
          <w:rPr>
            <w:lang w:val="en-GB"/>
          </w:rPr>
          <w:instrText xml:space="preserve"> REF _Ref186112465 \r \h </w:instrText>
        </w:r>
      </w:ins>
      <w:r w:rsidR="000C4F5E">
        <w:rPr>
          <w:lang w:val="en-GB"/>
        </w:rPr>
      </w:r>
      <w:r w:rsidR="000C4F5E">
        <w:rPr>
          <w:lang w:val="en-GB"/>
        </w:rPr>
        <w:fldChar w:fldCharType="separate"/>
      </w:r>
      <w:ins w:id="24538" w:author="Peter Van Der Plas" w:date="2025-01-01T17:31:00Z" w16du:dateUtc="2025-01-01T16:31:00Z">
        <w:r w:rsidR="006D1623">
          <w:rPr>
            <w:lang w:val="en-GB"/>
          </w:rPr>
          <w:t>5</w:t>
        </w:r>
      </w:ins>
      <w:ins w:id="24539" w:author="Peter Van Der Plas" w:date="2024-12-26T13:34:00Z" w16du:dateUtc="2024-12-26T12:34:00Z">
        <w:r w:rsidR="000C4F5E">
          <w:rPr>
            <w:lang w:val="en-GB"/>
          </w:rPr>
          <w:fldChar w:fldCharType="end"/>
        </w:r>
      </w:ins>
      <w:ins w:id="24540" w:author="Quinten Van Woerkom" w:date="2024-12-16T16:48:00Z" w16du:dateUtc="2024-12-16T15:48:00Z">
        <w:del w:id="24541" w:author="Peter Van Der Plas" w:date="2024-12-26T13:33:00Z" w16du:dateUtc="2024-12-26T12:33:00Z">
          <w:r w:rsidR="00AE6B58" w:rsidDel="000C4F5E">
            <w:rPr>
              <w:lang w:val="en-GB"/>
            </w:rPr>
            <w:delText>5</w:delText>
          </w:r>
        </w:del>
        <w:r w:rsidR="00AE6B58">
          <w:rPr>
            <w:lang w:val="en-GB"/>
          </w:rPr>
          <w:t>.</w:t>
        </w:r>
      </w:ins>
    </w:p>
    <w:p w14:paraId="1FEDE4A9" w14:textId="6A512A9C" w:rsidR="00426FE3" w:rsidRPr="004424B1" w:rsidDel="00BC5A1E" w:rsidRDefault="00426FE3">
      <w:pPr>
        <w:spacing w:after="240"/>
        <w:rPr>
          <w:del w:id="24542" w:author="Quinten Van Woerkom" w:date="2024-12-19T15:11:00Z" w16du:dateUtc="2024-12-19T14:11:00Z"/>
          <w:lang w:val="en-GB"/>
        </w:rPr>
        <w:pPrChange w:id="24543" w:author="Quinten Van Woerkom" w:date="2024-12-19T15:11:00Z" w16du:dateUtc="2024-12-19T14:11:00Z">
          <w:pPr>
            <w:spacing w:before="0"/>
          </w:pPr>
        </w:pPrChange>
      </w:pPr>
    </w:p>
    <w:tbl>
      <w:tblPr>
        <w:tblStyle w:val="RBTable"/>
        <w:tblW w:w="0" w:type="auto"/>
        <w:jc w:val="center"/>
        <w:tblLook w:val="04A0" w:firstRow="1" w:lastRow="0" w:firstColumn="1" w:lastColumn="0" w:noHBand="0" w:noVBand="1"/>
        <w:tblCaption w:val="SVE getPartialPlan"/>
      </w:tblPr>
      <w:tblGrid>
        <w:gridCol w:w="2389"/>
        <w:gridCol w:w="2520"/>
      </w:tblGrid>
      <w:tr w:rsidR="00D2533E" w:rsidRPr="004424B1" w14:paraId="639CB305"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00221ADA" w14:textId="77777777" w:rsidR="00D2533E" w:rsidRPr="004424B1" w:rsidRDefault="00D2533E" w:rsidP="00306AEA">
            <w:pPr>
              <w:pStyle w:val="TableCell"/>
              <w:rPr>
                <w:rFonts w:cs="Arial"/>
                <w:szCs w:val="20"/>
              </w:rPr>
            </w:pPr>
            <w:r w:rsidRPr="004424B1">
              <w:rPr>
                <w:rFonts w:cs="Arial"/>
                <w:szCs w:val="20"/>
              </w:rPr>
              <w:t>Error</w:t>
            </w:r>
          </w:p>
        </w:tc>
        <w:tc>
          <w:tcPr>
            <w:tcW w:w="2520" w:type="dxa"/>
          </w:tcPr>
          <w:p w14:paraId="376CCA61" w14:textId="77777777" w:rsidR="00D2533E" w:rsidRPr="004424B1" w:rsidRDefault="00D2533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533E" w:rsidRPr="004424B1" w14:paraId="3BA89F22"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D8CAF7F" w14:textId="77777777" w:rsidR="00D2533E" w:rsidRPr="004424B1" w:rsidRDefault="00D2533E" w:rsidP="00306AEA">
            <w:pPr>
              <w:pStyle w:val="TableCell"/>
              <w:rPr>
                <w:rFonts w:cs="Arial"/>
                <w:szCs w:val="20"/>
              </w:rPr>
            </w:pPr>
            <w:r w:rsidRPr="004424B1">
              <w:rPr>
                <w:rFonts w:cs="Arial"/>
                <w:szCs w:val="20"/>
              </w:rPr>
              <w:t>INVALID</w:t>
            </w:r>
          </w:p>
        </w:tc>
        <w:tc>
          <w:tcPr>
            <w:tcW w:w="2520" w:type="dxa"/>
          </w:tcPr>
          <w:p w14:paraId="69354518" w14:textId="77777777"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1E32C0AE" w14:textId="77777777" w:rsidR="007E0F38" w:rsidRPr="004424B1" w:rsidRDefault="007E0F38" w:rsidP="0043015A">
      <w:pPr>
        <w:pStyle w:val="Heading2"/>
        <w:spacing w:before="480"/>
        <w:rPr>
          <w:lang w:val="en-GB"/>
        </w:rPr>
      </w:pPr>
      <w:bookmarkStart w:id="24544" w:name="_Ref68801472"/>
      <w:bookmarkStart w:id="24545" w:name="_Toc140093848"/>
      <w:bookmarkStart w:id="24546" w:name="_Toc161745102"/>
      <w:bookmarkStart w:id="24547" w:name="_Toc186645375"/>
      <w:r w:rsidRPr="004424B1">
        <w:rPr>
          <w:lang w:val="en-GB"/>
        </w:rPr>
        <w:t>Service:  Plan Execution Control Service</w:t>
      </w:r>
      <w:bookmarkEnd w:id="24544"/>
      <w:bookmarkEnd w:id="24545"/>
      <w:bookmarkEnd w:id="24546"/>
      <w:bookmarkEnd w:id="24547"/>
    </w:p>
    <w:p w14:paraId="1C16936D" w14:textId="7F2CFCAD" w:rsidR="00905B81" w:rsidRPr="004424B1" w:rsidRDefault="00DA3BAB" w:rsidP="0043015A">
      <w:pPr>
        <w:pStyle w:val="Heading3"/>
        <w:rPr>
          <w:lang w:val="en-GB"/>
        </w:rPr>
      </w:pPr>
      <w:bookmarkStart w:id="24548" w:name="_Toc140093849"/>
      <w:del w:id="24549" w:author="Peter Van Der Plas" w:date="2024-12-26T13:42:00Z" w16du:dateUtc="2024-12-26T12:42:00Z">
        <w:r w:rsidRPr="004424B1" w:rsidDel="00D33C3C">
          <w:rPr>
            <w:lang w:val="en-GB"/>
          </w:rPr>
          <w:delText>Summary</w:delText>
        </w:r>
      </w:del>
      <w:bookmarkEnd w:id="24548"/>
      <w:ins w:id="24550" w:author="Peter Van Der Plas" w:date="2024-12-26T13:42:00Z" w16du:dateUtc="2024-12-26T12:42:00Z">
        <w:r w:rsidR="00D33C3C">
          <w:rPr>
            <w:lang w:val="en-GB"/>
          </w:rPr>
          <w:t>Overview</w:t>
        </w:r>
      </w:ins>
    </w:p>
    <w:p w14:paraId="63FFC27B" w14:textId="0F91760E" w:rsidR="001D018B" w:rsidRPr="004424B1" w:rsidDel="00D33C3C" w:rsidRDefault="001D018B" w:rsidP="001D018B">
      <w:pPr>
        <w:pStyle w:val="Heading4"/>
        <w:rPr>
          <w:del w:id="24551" w:author="Peter Van Der Plas" w:date="2024-12-26T13:43:00Z" w16du:dateUtc="2024-12-26T12:43:00Z"/>
          <w:lang w:val="en-GB"/>
        </w:rPr>
      </w:pPr>
      <w:del w:id="24552" w:author="Peter Van Der Plas" w:date="2024-12-26T13:43:00Z" w16du:dateUtc="2024-12-26T12:43:00Z">
        <w:r w:rsidRPr="004424B1" w:rsidDel="00D33C3C">
          <w:rPr>
            <w:lang w:val="en-GB"/>
          </w:rPr>
          <w:delText>General</w:delText>
        </w:r>
      </w:del>
    </w:p>
    <w:p w14:paraId="292289A0" w14:textId="0628B142" w:rsidR="00422E48" w:rsidRPr="004424B1" w:rsidDel="00D33C3C" w:rsidRDefault="00422E48" w:rsidP="00422E48">
      <w:pPr>
        <w:rPr>
          <w:del w:id="24553" w:author="Peter Van Der Plas" w:date="2024-12-26T13:48:00Z" w16du:dateUtc="2024-12-26T12:48:00Z"/>
          <w:lang w:val="en-GB"/>
        </w:rPr>
      </w:pPr>
      <w:r w:rsidRPr="004424B1">
        <w:rPr>
          <w:lang w:val="en-GB"/>
        </w:rPr>
        <w:t>The Plan Execution Control Service, introduced in</w:t>
      </w:r>
      <w:del w:id="24554" w:author="Peter Van Der Plas" w:date="2024-12-26T14:43:00Z" w16du:dateUtc="2024-12-26T13:43:00Z">
        <w:r w:rsidRPr="004424B1" w:rsidDel="00A61773">
          <w:rPr>
            <w:lang w:val="en-GB"/>
          </w:rPr>
          <w:delText xml:space="preserve"> </w:delText>
        </w:r>
      </w:del>
      <w:ins w:id="24555" w:author="Peter Van Der Plas" w:date="2024-12-26T14:43:00Z" w16du:dateUtc="2024-12-26T13:43:00Z">
        <w:r w:rsidR="00A61773">
          <w:rPr>
            <w:lang w:val="en-GB"/>
          </w:rPr>
          <w:t xml:space="preserve"> </w:t>
        </w:r>
        <w:r w:rsidR="00A61773">
          <w:rPr>
            <w:lang w:val="en-GB"/>
          </w:rPr>
          <w:fldChar w:fldCharType="begin"/>
        </w:r>
        <w:r w:rsidR="00A61773">
          <w:rPr>
            <w:lang w:val="en-GB"/>
          </w:rPr>
          <w:instrText xml:space="preserve"> REF _Ref185415329 \r \h </w:instrText>
        </w:r>
      </w:ins>
      <w:r w:rsidR="00A61773">
        <w:rPr>
          <w:lang w:val="en-GB"/>
        </w:rPr>
      </w:r>
      <w:r w:rsidR="00A61773">
        <w:rPr>
          <w:lang w:val="en-GB"/>
        </w:rPr>
        <w:fldChar w:fldCharType="separate"/>
      </w:r>
      <w:ins w:id="24556" w:author="Peter Van Der Plas" w:date="2025-01-01T17:31:00Z" w16du:dateUtc="2025-01-01T16:31:00Z">
        <w:r w:rsidR="006D1623">
          <w:rPr>
            <w:lang w:val="en-GB"/>
          </w:rPr>
          <w:t>2.5.4</w:t>
        </w:r>
      </w:ins>
      <w:ins w:id="24557" w:author="Peter Van Der Plas" w:date="2024-12-26T14:43:00Z" w16du:dateUtc="2024-12-26T13:43:00Z">
        <w:r w:rsidR="00A61773">
          <w:rPr>
            <w:lang w:val="en-GB"/>
          </w:rPr>
          <w:fldChar w:fldCharType="end"/>
        </w:r>
      </w:ins>
      <w:del w:id="24558" w:author="Peter Van Der Plas" w:date="2024-12-26T14:43:00Z" w16du:dateUtc="2024-12-26T13:43:00Z">
        <w:r w:rsidRPr="004424B1" w:rsidDel="00A61773">
          <w:rPr>
            <w:lang w:val="en-GB"/>
          </w:rPr>
          <w:fldChar w:fldCharType="begin"/>
        </w:r>
        <w:r w:rsidRPr="004424B1" w:rsidDel="00A61773">
          <w:rPr>
            <w:lang w:val="en-GB"/>
          </w:rPr>
          <w:delInstrText xml:space="preserve"> REF _Ref54009391 \r \h </w:delInstrText>
        </w:r>
        <w:r w:rsidRPr="004424B1" w:rsidDel="00A61773">
          <w:rPr>
            <w:lang w:val="en-GB"/>
          </w:rPr>
        </w:r>
        <w:r w:rsidRPr="004424B1" w:rsidDel="00A61773">
          <w:rPr>
            <w:lang w:val="en-GB"/>
          </w:rPr>
          <w:fldChar w:fldCharType="separate"/>
        </w:r>
      </w:del>
      <w:del w:id="24559" w:author="Peter Van Der Plas" w:date="2024-12-25T18:53:00Z" w16du:dateUtc="2024-12-25T17:53:00Z">
        <w:r w:rsidR="00BF1AC4" w:rsidDel="00547CCE">
          <w:rPr>
            <w:lang w:val="en-GB"/>
          </w:rPr>
          <w:delText>2.5.4</w:delText>
        </w:r>
      </w:del>
      <w:del w:id="24560" w:author="Peter Van Der Plas" w:date="2024-12-26T14:43:00Z" w16du:dateUtc="2024-12-26T13:43:00Z">
        <w:r w:rsidRPr="004424B1" w:rsidDel="00A61773">
          <w:rPr>
            <w:lang w:val="en-GB"/>
          </w:rPr>
          <w:fldChar w:fldCharType="end"/>
        </w:r>
      </w:del>
      <w:r w:rsidRPr="004424B1">
        <w:rPr>
          <w:lang w:val="en-GB"/>
        </w:rPr>
        <w:t xml:space="preserve">, is provided by a plan execution function and enables its consumers to submit (and revoke) Plans for execution; to control their execution at </w:t>
      </w:r>
      <w:r w:rsidR="00534DC6" w:rsidRPr="004424B1">
        <w:rPr>
          <w:lang w:val="en-GB"/>
        </w:rPr>
        <w:t>p</w:t>
      </w:r>
      <w:r w:rsidRPr="004424B1">
        <w:rPr>
          <w:lang w:val="en-GB"/>
        </w:rPr>
        <w:t xml:space="preserve">lan, </w:t>
      </w:r>
      <w:r w:rsidR="00534DC6" w:rsidRPr="004424B1">
        <w:rPr>
          <w:lang w:val="en-GB"/>
        </w:rPr>
        <w:t>s</w:t>
      </w:r>
      <w:r w:rsidRPr="004424B1">
        <w:rPr>
          <w:lang w:val="en-GB"/>
        </w:rPr>
        <w:t>ub-</w:t>
      </w:r>
      <w:r w:rsidR="00534DC6" w:rsidRPr="004424B1">
        <w:rPr>
          <w:lang w:val="en-GB"/>
        </w:rPr>
        <w:t>p</w:t>
      </w:r>
      <w:r w:rsidRPr="004424B1">
        <w:rPr>
          <w:lang w:val="en-GB"/>
        </w:rPr>
        <w:t>lan</w:t>
      </w:r>
      <w:r w:rsidR="007E37E7" w:rsidRPr="004424B1">
        <w:rPr>
          <w:lang w:val="en-GB"/>
        </w:rPr>
        <w:t>,</w:t>
      </w:r>
      <w:r w:rsidRPr="004424B1">
        <w:rPr>
          <w:lang w:val="en-GB"/>
        </w:rPr>
        <w:t xml:space="preserve"> and </w:t>
      </w:r>
      <w:r w:rsidR="00534DC6" w:rsidRPr="004424B1">
        <w:rPr>
          <w:lang w:val="en-GB"/>
        </w:rPr>
        <w:t>a</w:t>
      </w:r>
      <w:r w:rsidRPr="004424B1">
        <w:rPr>
          <w:lang w:val="en-GB"/>
        </w:rPr>
        <w:t>ctivity levels; and to receive feedback on their execution status</w:t>
      </w:r>
      <w:ins w:id="24561" w:author="Peter Van Der Plas" w:date="2024-12-26T13:48:00Z" w16du:dateUtc="2024-12-26T12:48:00Z">
        <w:r w:rsidR="00D33C3C">
          <w:rPr>
            <w:lang w:val="en-GB"/>
          </w:rPr>
          <w:t>.</w:t>
        </w:r>
      </w:ins>
      <w:ins w:id="24562" w:author="Peter Van Der Plas" w:date="2024-12-26T13:50:00Z" w16du:dateUtc="2024-12-26T12:50:00Z">
        <w:r w:rsidR="00A25DA4">
          <w:rPr>
            <w:lang w:val="en-GB"/>
          </w:rPr>
          <w:t xml:space="preserve"> </w:t>
        </w:r>
      </w:ins>
      <w:ins w:id="24563" w:author="Peter Van Der Plas" w:date="2024-12-26T13:48:00Z" w16du:dateUtc="2024-12-26T12:48:00Z">
        <w:r w:rsidR="00D33C3C">
          <w:rPr>
            <w:lang w:val="en-GB"/>
          </w:rPr>
          <w:t xml:space="preserve"> </w:t>
        </w:r>
      </w:ins>
      <w:del w:id="24564" w:author="Peter Van Der Plas" w:date="2024-12-26T13:48:00Z" w16du:dateUtc="2024-12-26T12:48:00Z">
        <w:r w:rsidRPr="004424B1" w:rsidDel="00D33C3C">
          <w:rPr>
            <w:lang w:val="en-GB"/>
          </w:rPr>
          <w:delText>.</w:delText>
        </w:r>
      </w:del>
    </w:p>
    <w:p w14:paraId="2D068E7A" w14:textId="72DB1CAA" w:rsidR="00C45A90" w:rsidRDefault="00422E48" w:rsidP="00D33C3C">
      <w:pPr>
        <w:rPr>
          <w:ins w:id="24565" w:author="Peter Van Der Plas" w:date="2024-12-26T13:48:00Z" w16du:dateUtc="2024-12-26T12:48:00Z"/>
          <w:lang w:val="en-GB"/>
        </w:rPr>
      </w:pPr>
      <w:r w:rsidRPr="004424B1">
        <w:rPr>
          <w:lang w:val="en-GB"/>
        </w:rPr>
        <w:t xml:space="preserve">It comprises the </w:t>
      </w:r>
      <w:del w:id="24566" w:author="Peter Van Der Plas" w:date="2024-12-26T13:48:00Z" w16du:dateUtc="2024-12-26T12:48:00Z">
        <w:r w:rsidRPr="004424B1" w:rsidDel="00D33C3C">
          <w:rPr>
            <w:lang w:val="en-GB"/>
          </w:rPr>
          <w:delText xml:space="preserve">following </w:delText>
        </w:r>
      </w:del>
      <w:r w:rsidRPr="004424B1">
        <w:rPr>
          <w:lang w:val="en-GB"/>
        </w:rPr>
        <w:t>operations</w:t>
      </w:r>
      <w:ins w:id="24567" w:author="Peter Van Der Plas" w:date="2024-12-26T13:48:00Z" w16du:dateUtc="2024-12-26T12:48:00Z">
        <w:r w:rsidR="00D33C3C">
          <w:rPr>
            <w:lang w:val="en-GB"/>
          </w:rPr>
          <w:t xml:space="preserve"> defined below</w:t>
        </w:r>
      </w:ins>
      <w:r w:rsidRPr="004424B1">
        <w:rPr>
          <w:lang w:val="en-GB"/>
        </w:rPr>
        <w:t>, of which only those in capability set 1 are mandatory.</w:t>
      </w:r>
    </w:p>
    <w:p w14:paraId="7AA830F8" w14:textId="79EC94FA" w:rsidR="00D33C3C" w:rsidRPr="004424B1" w:rsidRDefault="00D33C3C">
      <w:pPr>
        <w:pStyle w:val="Heading3"/>
        <w:spacing w:before="480" w:after="240"/>
        <w:rPr>
          <w:lang w:val="en-GB"/>
        </w:rPr>
        <w:pPrChange w:id="24568" w:author="Peter Van Der Plas" w:date="2024-12-26T13:48:00Z" w16du:dateUtc="2024-12-26T12:48:00Z">
          <w:pPr/>
        </w:pPrChange>
      </w:pPr>
      <w:ins w:id="24569" w:author="Peter Van Der Plas" w:date="2024-12-26T13:48:00Z" w16du:dateUtc="2024-12-26T12:48:00Z">
        <w:r>
          <w:rPr>
            <w:lang w:val="en-GB"/>
          </w:rPr>
          <w:t>Definition</w:t>
        </w:r>
      </w:ins>
    </w:p>
    <w:p w14:paraId="7DD1F3B4" w14:textId="769E2363" w:rsidR="00426FE3" w:rsidRPr="004424B1" w:rsidDel="0026233B" w:rsidRDefault="00426FE3">
      <w:pPr>
        <w:spacing w:after="240"/>
        <w:rPr>
          <w:del w:id="24570" w:author="Quinten Van Woerkom" w:date="2024-12-19T15:13:00Z" w16du:dateUtc="2024-12-19T14:13:00Z"/>
          <w:lang w:val="en-GB"/>
        </w:rPr>
        <w:pPrChange w:id="24571" w:author="Quinten Van Woerkom" w:date="2024-12-19T15:13:00Z" w16du:dateUtc="2024-12-19T14:13:00Z">
          <w:pPr>
            <w:spacing w:before="0"/>
          </w:pPr>
        </w:pPrChange>
      </w:pPr>
    </w:p>
    <w:tbl>
      <w:tblPr>
        <w:tblStyle w:val="RBTable"/>
        <w:tblW w:w="9242" w:type="dxa"/>
        <w:tblLayout w:type="fixed"/>
        <w:tblLook w:val="0420" w:firstRow="1" w:lastRow="0" w:firstColumn="0" w:lastColumn="0" w:noHBand="0" w:noVBand="1"/>
        <w:tblCaption w:val="SVS PlanExecutionControl"/>
      </w:tblPr>
      <w:tblGrid>
        <w:gridCol w:w="2399"/>
        <w:gridCol w:w="3119"/>
        <w:gridCol w:w="1276"/>
        <w:gridCol w:w="1275"/>
        <w:gridCol w:w="1173"/>
      </w:tblGrid>
      <w:tr w:rsidR="00AC0736" w:rsidRPr="004424B1" w14:paraId="193D38CE" w14:textId="77777777" w:rsidTr="00DA4257">
        <w:trPr>
          <w:cnfStyle w:val="100000000000" w:firstRow="1" w:lastRow="0" w:firstColumn="0" w:lastColumn="0" w:oddVBand="0" w:evenVBand="0" w:oddHBand="0" w:evenHBand="0" w:firstRowFirstColumn="0" w:firstRowLastColumn="0" w:lastRowFirstColumn="0" w:lastRowLastColumn="0"/>
          <w:tblHeader/>
        </w:trPr>
        <w:tc>
          <w:tcPr>
            <w:tcW w:w="2399" w:type="dxa"/>
          </w:tcPr>
          <w:p w14:paraId="33B8191E" w14:textId="77777777" w:rsidR="00AC0736" w:rsidRPr="004424B1" w:rsidRDefault="00AC0736" w:rsidP="00CA145B">
            <w:pPr>
              <w:pStyle w:val="TableCell"/>
              <w:jc w:val="center"/>
              <w:rPr>
                <w:rFonts w:cs="Arial"/>
                <w:szCs w:val="18"/>
              </w:rPr>
            </w:pPr>
            <w:r w:rsidRPr="004424B1">
              <w:rPr>
                <w:rFonts w:cs="Arial"/>
                <w:szCs w:val="18"/>
              </w:rPr>
              <w:t>Area Identifier</w:t>
            </w:r>
          </w:p>
        </w:tc>
        <w:tc>
          <w:tcPr>
            <w:tcW w:w="3119" w:type="dxa"/>
          </w:tcPr>
          <w:p w14:paraId="38A8541D" w14:textId="77777777" w:rsidR="00AC0736" w:rsidRPr="004424B1" w:rsidRDefault="00AC0736" w:rsidP="00CA145B">
            <w:pPr>
              <w:pStyle w:val="TableCell"/>
              <w:jc w:val="center"/>
              <w:rPr>
                <w:rFonts w:cs="Arial"/>
                <w:szCs w:val="18"/>
              </w:rPr>
            </w:pPr>
            <w:r w:rsidRPr="004424B1">
              <w:rPr>
                <w:rFonts w:cs="Arial"/>
                <w:szCs w:val="18"/>
              </w:rPr>
              <w:t>Service Identifier</w:t>
            </w:r>
          </w:p>
        </w:tc>
        <w:tc>
          <w:tcPr>
            <w:tcW w:w="1276" w:type="dxa"/>
          </w:tcPr>
          <w:p w14:paraId="2CAFA990" w14:textId="77777777" w:rsidR="00AC0736" w:rsidRPr="004424B1" w:rsidRDefault="00AC0736" w:rsidP="00CA145B">
            <w:pPr>
              <w:pStyle w:val="TableCell"/>
              <w:jc w:val="center"/>
              <w:rPr>
                <w:rFonts w:cs="Arial"/>
                <w:szCs w:val="18"/>
              </w:rPr>
            </w:pPr>
            <w:r w:rsidRPr="004424B1">
              <w:rPr>
                <w:rFonts w:cs="Arial"/>
                <w:szCs w:val="18"/>
              </w:rPr>
              <w:t>Area Number</w:t>
            </w:r>
          </w:p>
        </w:tc>
        <w:tc>
          <w:tcPr>
            <w:tcW w:w="1275" w:type="dxa"/>
          </w:tcPr>
          <w:p w14:paraId="6A08C8A9" w14:textId="77777777" w:rsidR="00AC0736" w:rsidRPr="004424B1" w:rsidRDefault="00AC0736" w:rsidP="00CA145B">
            <w:pPr>
              <w:pStyle w:val="TableCell"/>
              <w:jc w:val="center"/>
              <w:rPr>
                <w:rFonts w:cs="Arial"/>
                <w:szCs w:val="18"/>
              </w:rPr>
            </w:pPr>
            <w:r w:rsidRPr="004424B1">
              <w:rPr>
                <w:rFonts w:cs="Arial"/>
                <w:szCs w:val="18"/>
              </w:rPr>
              <w:t>Service Number</w:t>
            </w:r>
          </w:p>
        </w:tc>
        <w:tc>
          <w:tcPr>
            <w:tcW w:w="1173" w:type="dxa"/>
          </w:tcPr>
          <w:p w14:paraId="6E06E2F1" w14:textId="77777777" w:rsidR="00AC0736" w:rsidRPr="004424B1" w:rsidRDefault="00AC0736" w:rsidP="00CA145B">
            <w:pPr>
              <w:pStyle w:val="TableCell"/>
              <w:jc w:val="center"/>
              <w:rPr>
                <w:rFonts w:cs="Arial"/>
                <w:szCs w:val="18"/>
              </w:rPr>
            </w:pPr>
            <w:r w:rsidRPr="004424B1">
              <w:rPr>
                <w:rFonts w:cs="Arial"/>
                <w:szCs w:val="18"/>
              </w:rPr>
              <w:t>Area Version</w:t>
            </w:r>
          </w:p>
        </w:tc>
      </w:tr>
      <w:tr w:rsidR="00AC0736" w:rsidRPr="004424B1" w14:paraId="26E80F2A" w14:textId="77777777" w:rsidTr="00FB0059">
        <w:tc>
          <w:tcPr>
            <w:tcW w:w="2399" w:type="dxa"/>
          </w:tcPr>
          <w:p w14:paraId="5CB8F70C" w14:textId="77777777" w:rsidR="00AC0736" w:rsidRPr="004424B1" w:rsidRDefault="00AC0736" w:rsidP="00CA145B">
            <w:pPr>
              <w:pStyle w:val="TableCell"/>
              <w:jc w:val="center"/>
              <w:rPr>
                <w:rFonts w:cs="Arial"/>
                <w:szCs w:val="18"/>
              </w:rPr>
            </w:pPr>
            <w:r w:rsidRPr="004424B1">
              <w:rPr>
                <w:rFonts w:cs="Arial"/>
                <w:szCs w:val="18"/>
              </w:rPr>
              <w:t>MPS</w:t>
            </w:r>
          </w:p>
        </w:tc>
        <w:tc>
          <w:tcPr>
            <w:tcW w:w="3119" w:type="dxa"/>
          </w:tcPr>
          <w:p w14:paraId="3EEA7AC0" w14:textId="77777777" w:rsidR="00AC0736" w:rsidRPr="004424B1" w:rsidRDefault="00444FD8" w:rsidP="00CA145B">
            <w:pPr>
              <w:pStyle w:val="TableCell"/>
              <w:jc w:val="center"/>
              <w:rPr>
                <w:rFonts w:cs="Arial"/>
                <w:szCs w:val="18"/>
              </w:rPr>
            </w:pPr>
            <w:proofErr w:type="spellStart"/>
            <w:r w:rsidRPr="004424B1">
              <w:rPr>
                <w:rFonts w:cs="Arial"/>
                <w:szCs w:val="18"/>
              </w:rPr>
              <w:t>PlanExecutionControl</w:t>
            </w:r>
            <w:proofErr w:type="spellEnd"/>
          </w:p>
        </w:tc>
        <w:tc>
          <w:tcPr>
            <w:tcW w:w="1276" w:type="dxa"/>
          </w:tcPr>
          <w:p w14:paraId="4473E719" w14:textId="577230E4" w:rsidR="00AC0736" w:rsidRPr="004424B1" w:rsidRDefault="00017DDD" w:rsidP="00CA145B">
            <w:pPr>
              <w:pStyle w:val="TableCell"/>
              <w:jc w:val="center"/>
              <w:rPr>
                <w:rFonts w:cs="Arial"/>
                <w:szCs w:val="18"/>
              </w:rPr>
            </w:pPr>
            <w:r w:rsidRPr="004424B1">
              <w:rPr>
                <w:rFonts w:cs="Arial"/>
                <w:szCs w:val="18"/>
              </w:rPr>
              <w:t>5</w:t>
            </w:r>
          </w:p>
        </w:tc>
        <w:tc>
          <w:tcPr>
            <w:tcW w:w="1275" w:type="dxa"/>
          </w:tcPr>
          <w:p w14:paraId="2D7591A2" w14:textId="77777777" w:rsidR="00AC0736" w:rsidRPr="004424B1" w:rsidRDefault="00444FD8" w:rsidP="00CA145B">
            <w:pPr>
              <w:pStyle w:val="TableCell"/>
              <w:jc w:val="center"/>
              <w:rPr>
                <w:rFonts w:cs="Arial"/>
                <w:szCs w:val="18"/>
              </w:rPr>
            </w:pPr>
            <w:r w:rsidRPr="004424B1">
              <w:rPr>
                <w:rFonts w:cs="Arial"/>
                <w:szCs w:val="18"/>
              </w:rPr>
              <w:t>3</w:t>
            </w:r>
          </w:p>
        </w:tc>
        <w:tc>
          <w:tcPr>
            <w:tcW w:w="1173" w:type="dxa"/>
          </w:tcPr>
          <w:p w14:paraId="1260CEBE" w14:textId="77777777" w:rsidR="00AC0736" w:rsidRPr="004424B1" w:rsidRDefault="00AC0736" w:rsidP="00CA145B">
            <w:pPr>
              <w:pStyle w:val="TableCell"/>
              <w:jc w:val="center"/>
              <w:rPr>
                <w:rFonts w:cs="Arial"/>
                <w:szCs w:val="18"/>
              </w:rPr>
            </w:pPr>
            <w:r w:rsidRPr="004424B1">
              <w:rPr>
                <w:rFonts w:cs="Arial"/>
                <w:szCs w:val="18"/>
              </w:rPr>
              <w:t>1</w:t>
            </w:r>
          </w:p>
        </w:tc>
      </w:tr>
    </w:tbl>
    <w:p w14:paraId="2F9A8451" w14:textId="77777777" w:rsidR="00AC0736" w:rsidRPr="004424B1" w:rsidRDefault="00AC0736" w:rsidP="00AC0736">
      <w:pPr>
        <w:spacing w:before="0" w:line="240" w:lineRule="auto"/>
        <w:rPr>
          <w:rFonts w:ascii="Arial" w:hAnsi="Arial" w:cs="Arial"/>
          <w:sz w:val="2"/>
          <w:szCs w:val="2"/>
          <w:lang w:val="en-GB"/>
        </w:rPr>
      </w:pPr>
    </w:p>
    <w:tbl>
      <w:tblPr>
        <w:tblStyle w:val="RBTable"/>
        <w:tblW w:w="9242" w:type="dxa"/>
        <w:tblLayout w:type="fixed"/>
        <w:tblLook w:val="0420" w:firstRow="1" w:lastRow="0" w:firstColumn="0" w:lastColumn="0" w:noHBand="0" w:noVBand="1"/>
      </w:tblPr>
      <w:tblGrid>
        <w:gridCol w:w="2399"/>
        <w:gridCol w:w="4394"/>
        <w:gridCol w:w="1276"/>
        <w:gridCol w:w="1173"/>
      </w:tblGrid>
      <w:tr w:rsidR="004E3DA2" w:rsidRPr="004424B1" w14:paraId="711709E8" w14:textId="77777777" w:rsidTr="007C678F">
        <w:trPr>
          <w:cnfStyle w:val="100000000000" w:firstRow="1" w:lastRow="0" w:firstColumn="0" w:lastColumn="0" w:oddVBand="0" w:evenVBand="0" w:oddHBand="0" w:evenHBand="0" w:firstRowFirstColumn="0" w:firstRowLastColumn="0" w:lastRowFirstColumn="0" w:lastRowLastColumn="0"/>
          <w:tblHeader/>
        </w:trPr>
        <w:tc>
          <w:tcPr>
            <w:tcW w:w="2399" w:type="dxa"/>
          </w:tcPr>
          <w:p w14:paraId="55D2EAE5" w14:textId="77777777" w:rsidR="004E3DA2" w:rsidRPr="004424B1" w:rsidRDefault="004E3DA2" w:rsidP="00CA145B">
            <w:pPr>
              <w:pStyle w:val="TableCell"/>
              <w:jc w:val="center"/>
              <w:rPr>
                <w:rFonts w:cs="Arial"/>
                <w:szCs w:val="18"/>
              </w:rPr>
            </w:pPr>
            <w:r w:rsidRPr="004424B1">
              <w:rPr>
                <w:rFonts w:cs="Arial"/>
                <w:szCs w:val="18"/>
              </w:rPr>
              <w:t>Interaction Pattern</w:t>
            </w:r>
          </w:p>
        </w:tc>
        <w:tc>
          <w:tcPr>
            <w:tcW w:w="4394" w:type="dxa"/>
          </w:tcPr>
          <w:p w14:paraId="178A3A5F" w14:textId="77777777" w:rsidR="004E3DA2" w:rsidRPr="004424B1" w:rsidRDefault="004E3DA2" w:rsidP="00CA145B">
            <w:pPr>
              <w:pStyle w:val="TableCell"/>
              <w:jc w:val="center"/>
              <w:rPr>
                <w:rFonts w:cs="Arial"/>
                <w:szCs w:val="18"/>
              </w:rPr>
            </w:pPr>
            <w:r w:rsidRPr="004424B1">
              <w:rPr>
                <w:rFonts w:cs="Arial"/>
                <w:szCs w:val="18"/>
              </w:rPr>
              <w:t>Operation Identifier</w:t>
            </w:r>
          </w:p>
        </w:tc>
        <w:tc>
          <w:tcPr>
            <w:tcW w:w="1276" w:type="dxa"/>
          </w:tcPr>
          <w:p w14:paraId="2CEE068F" w14:textId="77777777" w:rsidR="004E3DA2" w:rsidRPr="004424B1" w:rsidRDefault="004E3DA2" w:rsidP="00CA145B">
            <w:pPr>
              <w:pStyle w:val="TableCell"/>
              <w:jc w:val="center"/>
              <w:rPr>
                <w:rFonts w:cs="Arial"/>
                <w:szCs w:val="18"/>
              </w:rPr>
            </w:pPr>
            <w:r w:rsidRPr="004424B1">
              <w:rPr>
                <w:rFonts w:cs="Arial"/>
                <w:szCs w:val="18"/>
              </w:rPr>
              <w:t>Operation Number</w:t>
            </w:r>
          </w:p>
        </w:tc>
        <w:tc>
          <w:tcPr>
            <w:tcW w:w="1173" w:type="dxa"/>
          </w:tcPr>
          <w:p w14:paraId="07B620DA" w14:textId="77777777" w:rsidR="004E3DA2" w:rsidRPr="004424B1" w:rsidRDefault="004E3DA2" w:rsidP="00CA145B">
            <w:pPr>
              <w:pStyle w:val="TableCell"/>
              <w:jc w:val="center"/>
              <w:rPr>
                <w:rFonts w:cs="Arial"/>
                <w:szCs w:val="18"/>
              </w:rPr>
            </w:pPr>
            <w:r w:rsidRPr="004424B1">
              <w:rPr>
                <w:rFonts w:cs="Arial"/>
                <w:szCs w:val="18"/>
              </w:rPr>
              <w:t>Capability Set</w:t>
            </w:r>
          </w:p>
        </w:tc>
      </w:tr>
      <w:tr w:rsidR="004E3DA2" w:rsidRPr="004424B1" w14:paraId="63823E36" w14:textId="77777777" w:rsidTr="00FB0059">
        <w:tc>
          <w:tcPr>
            <w:tcW w:w="2399" w:type="dxa"/>
          </w:tcPr>
          <w:p w14:paraId="1BE40AC3" w14:textId="77777777" w:rsidR="004E3DA2" w:rsidRPr="004424B1" w:rsidRDefault="004E3DA2" w:rsidP="00CA145B">
            <w:pPr>
              <w:pStyle w:val="TableCell"/>
              <w:jc w:val="center"/>
              <w:rPr>
                <w:rFonts w:cs="Arial"/>
                <w:szCs w:val="18"/>
              </w:rPr>
            </w:pPr>
            <w:r w:rsidRPr="004424B1">
              <w:rPr>
                <w:rFonts w:cs="Arial"/>
                <w:szCs w:val="18"/>
              </w:rPr>
              <w:t>SUBMIT</w:t>
            </w:r>
          </w:p>
        </w:tc>
        <w:tc>
          <w:tcPr>
            <w:tcW w:w="4394" w:type="dxa"/>
          </w:tcPr>
          <w:p w14:paraId="167D8986" w14:textId="77777777" w:rsidR="004E3DA2" w:rsidRPr="004424B1" w:rsidRDefault="004E3DA2" w:rsidP="00CA145B">
            <w:pPr>
              <w:pStyle w:val="TableCell"/>
              <w:jc w:val="center"/>
              <w:rPr>
                <w:rFonts w:cs="Arial"/>
                <w:szCs w:val="18"/>
              </w:rPr>
            </w:pPr>
            <w:r w:rsidRPr="004424B1">
              <w:rPr>
                <w:rFonts w:cs="Arial"/>
                <w:szCs w:val="18"/>
              </w:rPr>
              <w:t>submitPlan</w:t>
            </w:r>
          </w:p>
        </w:tc>
        <w:tc>
          <w:tcPr>
            <w:tcW w:w="1276" w:type="dxa"/>
          </w:tcPr>
          <w:p w14:paraId="6911935F" w14:textId="77777777" w:rsidR="004E3DA2" w:rsidRPr="004424B1" w:rsidRDefault="004E3DA2" w:rsidP="00CA145B">
            <w:pPr>
              <w:pStyle w:val="TableCell"/>
              <w:jc w:val="center"/>
              <w:rPr>
                <w:rFonts w:cs="Arial"/>
                <w:szCs w:val="18"/>
              </w:rPr>
            </w:pPr>
            <w:r w:rsidRPr="004424B1">
              <w:rPr>
                <w:rFonts w:cs="Arial"/>
                <w:szCs w:val="18"/>
              </w:rPr>
              <w:t>1</w:t>
            </w:r>
          </w:p>
        </w:tc>
        <w:tc>
          <w:tcPr>
            <w:tcW w:w="1173" w:type="dxa"/>
            <w:vMerge w:val="restart"/>
          </w:tcPr>
          <w:p w14:paraId="237F3E35" w14:textId="77777777" w:rsidR="004E3DA2" w:rsidRPr="004424B1" w:rsidRDefault="004E3DA2" w:rsidP="00CA145B">
            <w:pPr>
              <w:pStyle w:val="TableCell"/>
              <w:jc w:val="center"/>
              <w:rPr>
                <w:rFonts w:cs="Arial"/>
                <w:szCs w:val="18"/>
              </w:rPr>
            </w:pPr>
            <w:r w:rsidRPr="004424B1">
              <w:rPr>
                <w:rFonts w:cs="Arial"/>
                <w:szCs w:val="18"/>
              </w:rPr>
              <w:t>1</w:t>
            </w:r>
          </w:p>
        </w:tc>
      </w:tr>
      <w:tr w:rsidR="004E3DA2" w:rsidRPr="004424B1" w14:paraId="5E7B4CAA" w14:textId="77777777" w:rsidTr="00FB0059">
        <w:tc>
          <w:tcPr>
            <w:tcW w:w="2399" w:type="dxa"/>
          </w:tcPr>
          <w:p w14:paraId="169977FC" w14:textId="77777777" w:rsidR="004E3DA2" w:rsidRPr="004424B1" w:rsidRDefault="004E3DA2" w:rsidP="00CA145B">
            <w:pPr>
              <w:pStyle w:val="TableCell"/>
              <w:jc w:val="center"/>
              <w:rPr>
                <w:rFonts w:cs="Arial"/>
                <w:szCs w:val="18"/>
              </w:rPr>
            </w:pPr>
            <w:r w:rsidRPr="004424B1">
              <w:rPr>
                <w:rFonts w:cs="Arial"/>
                <w:szCs w:val="18"/>
              </w:rPr>
              <w:lastRenderedPageBreak/>
              <w:t>SUBMIT</w:t>
            </w:r>
          </w:p>
        </w:tc>
        <w:tc>
          <w:tcPr>
            <w:tcW w:w="4394" w:type="dxa"/>
          </w:tcPr>
          <w:p w14:paraId="189CB446" w14:textId="77777777" w:rsidR="004E3DA2" w:rsidRPr="004424B1" w:rsidRDefault="004E3DA2" w:rsidP="00CA145B">
            <w:pPr>
              <w:pStyle w:val="TableCell"/>
              <w:jc w:val="center"/>
              <w:rPr>
                <w:rFonts w:cs="Arial"/>
                <w:szCs w:val="18"/>
              </w:rPr>
            </w:pPr>
            <w:proofErr w:type="spellStart"/>
            <w:r w:rsidRPr="004424B1">
              <w:rPr>
                <w:rFonts w:cs="Arial"/>
                <w:szCs w:val="18"/>
              </w:rPr>
              <w:t>revokePlan</w:t>
            </w:r>
            <w:proofErr w:type="spellEnd"/>
          </w:p>
        </w:tc>
        <w:tc>
          <w:tcPr>
            <w:tcW w:w="1276" w:type="dxa"/>
          </w:tcPr>
          <w:p w14:paraId="4EBC9DF9" w14:textId="77777777" w:rsidR="004E3DA2" w:rsidRPr="004424B1" w:rsidRDefault="004E3DA2" w:rsidP="00CA145B">
            <w:pPr>
              <w:pStyle w:val="TableCell"/>
              <w:jc w:val="center"/>
              <w:rPr>
                <w:rFonts w:cs="Arial"/>
                <w:szCs w:val="18"/>
              </w:rPr>
            </w:pPr>
            <w:r w:rsidRPr="004424B1">
              <w:rPr>
                <w:rFonts w:cs="Arial"/>
                <w:szCs w:val="18"/>
              </w:rPr>
              <w:t>2</w:t>
            </w:r>
          </w:p>
        </w:tc>
        <w:tc>
          <w:tcPr>
            <w:tcW w:w="1173" w:type="dxa"/>
            <w:vMerge/>
          </w:tcPr>
          <w:p w14:paraId="2234CBCD" w14:textId="77777777" w:rsidR="004E3DA2" w:rsidRPr="004424B1" w:rsidRDefault="004E3DA2" w:rsidP="00CA145B">
            <w:pPr>
              <w:pStyle w:val="TableCell"/>
              <w:jc w:val="center"/>
              <w:rPr>
                <w:rFonts w:cs="Arial"/>
                <w:szCs w:val="18"/>
              </w:rPr>
            </w:pPr>
          </w:p>
        </w:tc>
      </w:tr>
      <w:tr w:rsidR="004E3DA2" w:rsidRPr="004424B1" w14:paraId="477B4F5A" w14:textId="77777777" w:rsidTr="00FB0059">
        <w:tc>
          <w:tcPr>
            <w:tcW w:w="2399" w:type="dxa"/>
          </w:tcPr>
          <w:p w14:paraId="3B3903C1" w14:textId="77777777" w:rsidR="004E3DA2" w:rsidRPr="004424B1" w:rsidRDefault="004E3DA2" w:rsidP="00CA145B">
            <w:pPr>
              <w:pStyle w:val="TableCell"/>
              <w:jc w:val="center"/>
              <w:rPr>
                <w:rFonts w:cs="Arial"/>
                <w:szCs w:val="18"/>
              </w:rPr>
            </w:pPr>
            <w:r w:rsidRPr="004424B1">
              <w:rPr>
                <w:rFonts w:cs="Arial"/>
                <w:szCs w:val="18"/>
              </w:rPr>
              <w:t>REQUEST</w:t>
            </w:r>
          </w:p>
        </w:tc>
        <w:tc>
          <w:tcPr>
            <w:tcW w:w="4394" w:type="dxa"/>
          </w:tcPr>
          <w:p w14:paraId="1551CF78" w14:textId="77777777" w:rsidR="004E3DA2" w:rsidRPr="004424B1" w:rsidRDefault="004E3DA2" w:rsidP="00CA145B">
            <w:pPr>
              <w:pStyle w:val="TableCell"/>
              <w:jc w:val="center"/>
              <w:rPr>
                <w:rFonts w:cs="Arial"/>
                <w:szCs w:val="18"/>
              </w:rPr>
            </w:pPr>
            <w:proofErr w:type="spellStart"/>
            <w:r w:rsidRPr="004424B1">
              <w:rPr>
                <w:rFonts w:cs="Arial"/>
                <w:szCs w:val="18"/>
              </w:rPr>
              <w:t>getPlanStatus</w:t>
            </w:r>
            <w:proofErr w:type="spellEnd"/>
          </w:p>
        </w:tc>
        <w:tc>
          <w:tcPr>
            <w:tcW w:w="1276" w:type="dxa"/>
          </w:tcPr>
          <w:p w14:paraId="7E90E596" w14:textId="77777777" w:rsidR="004E3DA2" w:rsidRPr="004424B1" w:rsidRDefault="004E3DA2" w:rsidP="00CA145B">
            <w:pPr>
              <w:pStyle w:val="TableCell"/>
              <w:jc w:val="center"/>
              <w:rPr>
                <w:rFonts w:cs="Arial"/>
                <w:szCs w:val="18"/>
              </w:rPr>
            </w:pPr>
            <w:r w:rsidRPr="004424B1">
              <w:rPr>
                <w:rFonts w:cs="Arial"/>
                <w:szCs w:val="18"/>
              </w:rPr>
              <w:t>3</w:t>
            </w:r>
          </w:p>
        </w:tc>
        <w:tc>
          <w:tcPr>
            <w:tcW w:w="1173" w:type="dxa"/>
            <w:vMerge/>
          </w:tcPr>
          <w:p w14:paraId="70D8C7F1" w14:textId="77777777" w:rsidR="004E3DA2" w:rsidRPr="004424B1" w:rsidRDefault="004E3DA2" w:rsidP="00CA145B">
            <w:pPr>
              <w:pStyle w:val="TableCell"/>
              <w:jc w:val="center"/>
              <w:rPr>
                <w:rFonts w:cs="Arial"/>
                <w:szCs w:val="18"/>
              </w:rPr>
            </w:pPr>
          </w:p>
        </w:tc>
      </w:tr>
      <w:tr w:rsidR="004E3DA2" w:rsidRPr="004424B1" w14:paraId="160E08A0" w14:textId="77777777" w:rsidTr="00FB0059">
        <w:tc>
          <w:tcPr>
            <w:tcW w:w="2399" w:type="dxa"/>
          </w:tcPr>
          <w:p w14:paraId="60A011A0" w14:textId="77777777" w:rsidR="004E3DA2" w:rsidRPr="004424B1" w:rsidRDefault="004E3DA2" w:rsidP="00CA145B">
            <w:pPr>
              <w:pStyle w:val="TableCell"/>
              <w:jc w:val="center"/>
              <w:rPr>
                <w:rFonts w:cs="Arial"/>
                <w:szCs w:val="18"/>
              </w:rPr>
            </w:pPr>
            <w:r w:rsidRPr="004424B1">
              <w:rPr>
                <w:rFonts w:cs="Arial"/>
                <w:szCs w:val="18"/>
              </w:rPr>
              <w:t>REQUEST</w:t>
            </w:r>
          </w:p>
        </w:tc>
        <w:tc>
          <w:tcPr>
            <w:tcW w:w="4394" w:type="dxa"/>
          </w:tcPr>
          <w:p w14:paraId="77D11079" w14:textId="77777777" w:rsidR="004E3DA2" w:rsidRPr="004424B1" w:rsidRDefault="004E3DA2" w:rsidP="00CA145B">
            <w:pPr>
              <w:pStyle w:val="TableCell"/>
              <w:jc w:val="center"/>
              <w:rPr>
                <w:rFonts w:cs="Arial"/>
                <w:szCs w:val="18"/>
              </w:rPr>
            </w:pPr>
            <w:proofErr w:type="spellStart"/>
            <w:r w:rsidRPr="004424B1">
              <w:rPr>
                <w:rFonts w:cs="Arial"/>
                <w:szCs w:val="18"/>
              </w:rPr>
              <w:t>activatePlan</w:t>
            </w:r>
            <w:proofErr w:type="spellEnd"/>
          </w:p>
        </w:tc>
        <w:tc>
          <w:tcPr>
            <w:tcW w:w="1276" w:type="dxa"/>
          </w:tcPr>
          <w:p w14:paraId="2A71DAA2" w14:textId="77777777" w:rsidR="004E3DA2" w:rsidRPr="004424B1" w:rsidRDefault="004E3DA2" w:rsidP="00CA145B">
            <w:pPr>
              <w:pStyle w:val="TableCell"/>
              <w:jc w:val="center"/>
              <w:rPr>
                <w:rFonts w:cs="Arial"/>
                <w:szCs w:val="18"/>
              </w:rPr>
            </w:pPr>
            <w:r w:rsidRPr="004424B1">
              <w:rPr>
                <w:rFonts w:cs="Arial"/>
                <w:szCs w:val="18"/>
              </w:rPr>
              <w:t>4</w:t>
            </w:r>
          </w:p>
        </w:tc>
        <w:tc>
          <w:tcPr>
            <w:tcW w:w="1173" w:type="dxa"/>
            <w:vMerge w:val="restart"/>
          </w:tcPr>
          <w:p w14:paraId="004FF246" w14:textId="77777777" w:rsidR="004E3DA2" w:rsidRPr="004424B1" w:rsidRDefault="004E3DA2" w:rsidP="00444FD8">
            <w:pPr>
              <w:pStyle w:val="TableCell"/>
              <w:jc w:val="center"/>
              <w:rPr>
                <w:rFonts w:cs="Arial"/>
                <w:szCs w:val="18"/>
              </w:rPr>
            </w:pPr>
            <w:r w:rsidRPr="004424B1">
              <w:rPr>
                <w:rFonts w:cs="Arial"/>
                <w:szCs w:val="18"/>
              </w:rPr>
              <w:t>2</w:t>
            </w:r>
          </w:p>
        </w:tc>
      </w:tr>
      <w:tr w:rsidR="004E3DA2" w:rsidRPr="004424B1" w14:paraId="2B9D6845" w14:textId="77777777" w:rsidTr="00FB0059">
        <w:tc>
          <w:tcPr>
            <w:tcW w:w="2399" w:type="dxa"/>
          </w:tcPr>
          <w:p w14:paraId="336DA783" w14:textId="77777777" w:rsidR="004E3DA2" w:rsidRPr="004424B1" w:rsidRDefault="004E3DA2" w:rsidP="00CA145B">
            <w:pPr>
              <w:pStyle w:val="TableCell"/>
              <w:jc w:val="center"/>
              <w:rPr>
                <w:rFonts w:cs="Arial"/>
                <w:szCs w:val="18"/>
              </w:rPr>
            </w:pPr>
            <w:r w:rsidRPr="004424B1">
              <w:rPr>
                <w:rFonts w:cs="Arial"/>
                <w:szCs w:val="18"/>
              </w:rPr>
              <w:t>REQUEST</w:t>
            </w:r>
          </w:p>
        </w:tc>
        <w:tc>
          <w:tcPr>
            <w:tcW w:w="4394" w:type="dxa"/>
          </w:tcPr>
          <w:p w14:paraId="10C01614" w14:textId="77777777" w:rsidR="004E3DA2" w:rsidRPr="004424B1" w:rsidRDefault="004E3DA2" w:rsidP="00CA145B">
            <w:pPr>
              <w:pStyle w:val="TableCell"/>
              <w:jc w:val="center"/>
              <w:rPr>
                <w:rFonts w:cs="Arial"/>
                <w:szCs w:val="18"/>
              </w:rPr>
            </w:pPr>
            <w:proofErr w:type="spellStart"/>
            <w:r w:rsidRPr="004424B1">
              <w:rPr>
                <w:rFonts w:cs="Arial"/>
                <w:szCs w:val="18"/>
              </w:rPr>
              <w:t>deactivatePlan</w:t>
            </w:r>
            <w:proofErr w:type="spellEnd"/>
          </w:p>
        </w:tc>
        <w:tc>
          <w:tcPr>
            <w:tcW w:w="1276" w:type="dxa"/>
          </w:tcPr>
          <w:p w14:paraId="341BBFE1" w14:textId="77777777" w:rsidR="004E3DA2" w:rsidRPr="004424B1" w:rsidRDefault="004E3DA2" w:rsidP="00CA145B">
            <w:pPr>
              <w:pStyle w:val="TableCell"/>
              <w:jc w:val="center"/>
              <w:rPr>
                <w:rFonts w:cs="Arial"/>
                <w:szCs w:val="18"/>
              </w:rPr>
            </w:pPr>
            <w:r w:rsidRPr="004424B1">
              <w:rPr>
                <w:rFonts w:cs="Arial"/>
                <w:szCs w:val="18"/>
              </w:rPr>
              <w:t>5</w:t>
            </w:r>
          </w:p>
        </w:tc>
        <w:tc>
          <w:tcPr>
            <w:tcW w:w="1173" w:type="dxa"/>
            <w:vMerge/>
          </w:tcPr>
          <w:p w14:paraId="486025F8" w14:textId="77777777" w:rsidR="004E3DA2" w:rsidRPr="004424B1" w:rsidRDefault="004E3DA2" w:rsidP="00CA145B">
            <w:pPr>
              <w:pStyle w:val="TableCell"/>
              <w:jc w:val="center"/>
              <w:rPr>
                <w:rFonts w:cs="Arial"/>
                <w:szCs w:val="18"/>
              </w:rPr>
            </w:pPr>
          </w:p>
        </w:tc>
      </w:tr>
      <w:tr w:rsidR="004E3DA2" w:rsidRPr="004424B1" w14:paraId="3EF43360" w14:textId="77777777" w:rsidTr="00FB0059">
        <w:tc>
          <w:tcPr>
            <w:tcW w:w="2399" w:type="dxa"/>
          </w:tcPr>
          <w:p w14:paraId="50B5FC5A" w14:textId="77777777" w:rsidR="004E3DA2" w:rsidRPr="004424B1" w:rsidRDefault="004E3DA2" w:rsidP="00CA145B">
            <w:pPr>
              <w:pStyle w:val="TableCell"/>
              <w:jc w:val="center"/>
              <w:rPr>
                <w:rFonts w:cs="Arial"/>
                <w:szCs w:val="18"/>
              </w:rPr>
            </w:pPr>
            <w:r w:rsidRPr="004424B1">
              <w:rPr>
                <w:rFonts w:cs="Arial"/>
                <w:szCs w:val="18"/>
              </w:rPr>
              <w:t>PUBSUB</w:t>
            </w:r>
          </w:p>
        </w:tc>
        <w:tc>
          <w:tcPr>
            <w:tcW w:w="4394" w:type="dxa"/>
          </w:tcPr>
          <w:p w14:paraId="709EE800" w14:textId="77777777" w:rsidR="004E3DA2" w:rsidRPr="004424B1" w:rsidRDefault="004E3DA2" w:rsidP="00CA145B">
            <w:pPr>
              <w:pStyle w:val="TableCell"/>
              <w:jc w:val="center"/>
              <w:rPr>
                <w:rFonts w:cs="Arial"/>
                <w:szCs w:val="18"/>
              </w:rPr>
            </w:pPr>
            <w:proofErr w:type="spellStart"/>
            <w:r w:rsidRPr="004424B1">
              <w:rPr>
                <w:rFonts w:cs="Arial"/>
                <w:szCs w:val="18"/>
              </w:rPr>
              <w:t>monitorPlanExecution</w:t>
            </w:r>
            <w:proofErr w:type="spellEnd"/>
          </w:p>
        </w:tc>
        <w:tc>
          <w:tcPr>
            <w:tcW w:w="1276" w:type="dxa"/>
          </w:tcPr>
          <w:p w14:paraId="1B374A01" w14:textId="77777777" w:rsidR="004E3DA2" w:rsidRPr="004424B1" w:rsidRDefault="004E3DA2" w:rsidP="00CA145B">
            <w:pPr>
              <w:pStyle w:val="TableCell"/>
              <w:jc w:val="center"/>
              <w:rPr>
                <w:rFonts w:cs="Arial"/>
                <w:szCs w:val="18"/>
              </w:rPr>
            </w:pPr>
            <w:r w:rsidRPr="004424B1">
              <w:rPr>
                <w:rFonts w:cs="Arial"/>
                <w:szCs w:val="18"/>
              </w:rPr>
              <w:t>6</w:t>
            </w:r>
          </w:p>
        </w:tc>
        <w:tc>
          <w:tcPr>
            <w:tcW w:w="1173" w:type="dxa"/>
          </w:tcPr>
          <w:p w14:paraId="3DF36EF3" w14:textId="77777777" w:rsidR="004E3DA2" w:rsidRPr="004424B1" w:rsidRDefault="004E3DA2" w:rsidP="00CA145B">
            <w:pPr>
              <w:pStyle w:val="TableCell"/>
              <w:jc w:val="center"/>
              <w:rPr>
                <w:rFonts w:cs="Arial"/>
                <w:szCs w:val="18"/>
              </w:rPr>
            </w:pPr>
            <w:r w:rsidRPr="004424B1">
              <w:rPr>
                <w:rFonts w:cs="Arial"/>
                <w:szCs w:val="18"/>
              </w:rPr>
              <w:t>3</w:t>
            </w:r>
          </w:p>
        </w:tc>
      </w:tr>
      <w:tr w:rsidR="004E3DA2" w:rsidRPr="004424B1" w14:paraId="152F8747" w14:textId="77777777" w:rsidTr="00FB0059">
        <w:tc>
          <w:tcPr>
            <w:tcW w:w="2399" w:type="dxa"/>
          </w:tcPr>
          <w:p w14:paraId="3963AE36" w14:textId="77777777" w:rsidR="004E3DA2" w:rsidRPr="004424B1" w:rsidRDefault="004E3DA2" w:rsidP="00CA145B">
            <w:pPr>
              <w:pStyle w:val="TableCell"/>
              <w:jc w:val="center"/>
              <w:rPr>
                <w:rFonts w:cs="Arial"/>
                <w:szCs w:val="18"/>
              </w:rPr>
            </w:pPr>
            <w:r w:rsidRPr="004424B1">
              <w:rPr>
                <w:rFonts w:cs="Arial"/>
                <w:szCs w:val="18"/>
              </w:rPr>
              <w:t>PUBSUB</w:t>
            </w:r>
          </w:p>
        </w:tc>
        <w:tc>
          <w:tcPr>
            <w:tcW w:w="4394" w:type="dxa"/>
          </w:tcPr>
          <w:p w14:paraId="401F1A45" w14:textId="77777777" w:rsidR="004E3DA2" w:rsidRPr="004424B1" w:rsidRDefault="004E3DA2" w:rsidP="00CA145B">
            <w:pPr>
              <w:pStyle w:val="TableCell"/>
              <w:jc w:val="center"/>
              <w:rPr>
                <w:rFonts w:cs="Arial"/>
                <w:szCs w:val="18"/>
              </w:rPr>
            </w:pPr>
            <w:proofErr w:type="spellStart"/>
            <w:r w:rsidRPr="004424B1">
              <w:rPr>
                <w:rFonts w:cs="Arial"/>
                <w:szCs w:val="18"/>
              </w:rPr>
              <w:t>monitorPlanExecutionDetail</w:t>
            </w:r>
            <w:proofErr w:type="spellEnd"/>
          </w:p>
        </w:tc>
        <w:tc>
          <w:tcPr>
            <w:tcW w:w="1276" w:type="dxa"/>
          </w:tcPr>
          <w:p w14:paraId="043F9BF1" w14:textId="77777777" w:rsidR="004E3DA2" w:rsidRPr="004424B1" w:rsidRDefault="004E3DA2" w:rsidP="00CA145B">
            <w:pPr>
              <w:pStyle w:val="TableCell"/>
              <w:jc w:val="center"/>
              <w:rPr>
                <w:rFonts w:cs="Arial"/>
                <w:szCs w:val="18"/>
              </w:rPr>
            </w:pPr>
            <w:r w:rsidRPr="004424B1">
              <w:rPr>
                <w:rFonts w:cs="Arial"/>
                <w:szCs w:val="18"/>
              </w:rPr>
              <w:t>7</w:t>
            </w:r>
          </w:p>
        </w:tc>
        <w:tc>
          <w:tcPr>
            <w:tcW w:w="1173" w:type="dxa"/>
          </w:tcPr>
          <w:p w14:paraId="2A944533" w14:textId="77777777" w:rsidR="004E3DA2" w:rsidRPr="004424B1" w:rsidRDefault="004E3DA2" w:rsidP="00CA145B">
            <w:pPr>
              <w:pStyle w:val="TableCell"/>
              <w:jc w:val="center"/>
              <w:rPr>
                <w:rFonts w:cs="Arial"/>
                <w:szCs w:val="18"/>
              </w:rPr>
            </w:pPr>
            <w:r w:rsidRPr="004424B1">
              <w:rPr>
                <w:rFonts w:cs="Arial"/>
                <w:szCs w:val="18"/>
              </w:rPr>
              <w:t>4</w:t>
            </w:r>
          </w:p>
        </w:tc>
      </w:tr>
      <w:tr w:rsidR="004E3DA2" w:rsidRPr="004424B1" w14:paraId="590957BE" w14:textId="77777777" w:rsidTr="00FB0059">
        <w:tc>
          <w:tcPr>
            <w:tcW w:w="2399" w:type="dxa"/>
          </w:tcPr>
          <w:p w14:paraId="5B6568C9" w14:textId="77777777" w:rsidR="004E3DA2" w:rsidRPr="004424B1" w:rsidRDefault="004E3DA2" w:rsidP="00CA145B">
            <w:pPr>
              <w:pStyle w:val="TableCell"/>
              <w:jc w:val="center"/>
              <w:rPr>
                <w:rFonts w:cs="Arial"/>
                <w:szCs w:val="18"/>
              </w:rPr>
            </w:pPr>
            <w:r w:rsidRPr="004424B1">
              <w:rPr>
                <w:rFonts w:cs="Arial"/>
                <w:szCs w:val="18"/>
              </w:rPr>
              <w:t>REQUEST</w:t>
            </w:r>
          </w:p>
        </w:tc>
        <w:tc>
          <w:tcPr>
            <w:tcW w:w="4394" w:type="dxa"/>
          </w:tcPr>
          <w:p w14:paraId="5C71D77C" w14:textId="77777777" w:rsidR="004E3DA2" w:rsidRPr="004424B1" w:rsidRDefault="004E3DA2" w:rsidP="00CA145B">
            <w:pPr>
              <w:pStyle w:val="TableCell"/>
              <w:jc w:val="center"/>
              <w:rPr>
                <w:rFonts w:cs="Arial"/>
                <w:szCs w:val="18"/>
              </w:rPr>
            </w:pPr>
            <w:proofErr w:type="spellStart"/>
            <w:r w:rsidRPr="004424B1">
              <w:rPr>
                <w:rFonts w:cs="Arial"/>
                <w:szCs w:val="18"/>
              </w:rPr>
              <w:t>activateSubPlan</w:t>
            </w:r>
            <w:proofErr w:type="spellEnd"/>
          </w:p>
        </w:tc>
        <w:tc>
          <w:tcPr>
            <w:tcW w:w="1276" w:type="dxa"/>
          </w:tcPr>
          <w:p w14:paraId="1664A28A" w14:textId="77777777" w:rsidR="004E3DA2" w:rsidRPr="004424B1" w:rsidRDefault="004E3DA2" w:rsidP="00CA145B">
            <w:pPr>
              <w:pStyle w:val="TableCell"/>
              <w:jc w:val="center"/>
              <w:rPr>
                <w:rFonts w:cs="Arial"/>
                <w:szCs w:val="18"/>
              </w:rPr>
            </w:pPr>
            <w:r w:rsidRPr="004424B1">
              <w:rPr>
                <w:rFonts w:cs="Arial"/>
                <w:szCs w:val="18"/>
              </w:rPr>
              <w:t>8</w:t>
            </w:r>
          </w:p>
        </w:tc>
        <w:tc>
          <w:tcPr>
            <w:tcW w:w="1173" w:type="dxa"/>
            <w:vMerge w:val="restart"/>
          </w:tcPr>
          <w:p w14:paraId="2C6C7D22" w14:textId="77777777" w:rsidR="004E3DA2" w:rsidRPr="004424B1" w:rsidRDefault="004E3DA2" w:rsidP="0040638D">
            <w:pPr>
              <w:pStyle w:val="TableCell"/>
              <w:jc w:val="center"/>
              <w:rPr>
                <w:rFonts w:cs="Arial"/>
                <w:szCs w:val="18"/>
              </w:rPr>
            </w:pPr>
            <w:r w:rsidRPr="004424B1">
              <w:rPr>
                <w:rFonts w:cs="Arial"/>
                <w:szCs w:val="18"/>
              </w:rPr>
              <w:t>5</w:t>
            </w:r>
          </w:p>
        </w:tc>
      </w:tr>
      <w:tr w:rsidR="004E3DA2" w:rsidRPr="004424B1" w14:paraId="468F38ED" w14:textId="77777777" w:rsidTr="00FB0059">
        <w:tc>
          <w:tcPr>
            <w:tcW w:w="2399" w:type="dxa"/>
          </w:tcPr>
          <w:p w14:paraId="5677FE6C" w14:textId="77777777" w:rsidR="004E3DA2" w:rsidRPr="004424B1" w:rsidRDefault="004E3DA2" w:rsidP="00CA145B">
            <w:pPr>
              <w:pStyle w:val="TableCell"/>
              <w:jc w:val="center"/>
              <w:rPr>
                <w:rFonts w:cs="Arial"/>
                <w:szCs w:val="18"/>
              </w:rPr>
            </w:pPr>
            <w:r w:rsidRPr="004424B1">
              <w:rPr>
                <w:rFonts w:cs="Arial"/>
                <w:szCs w:val="18"/>
              </w:rPr>
              <w:t>REQUEST</w:t>
            </w:r>
          </w:p>
        </w:tc>
        <w:tc>
          <w:tcPr>
            <w:tcW w:w="4394" w:type="dxa"/>
          </w:tcPr>
          <w:p w14:paraId="54684C60" w14:textId="77777777" w:rsidR="004E3DA2" w:rsidRPr="004424B1" w:rsidRDefault="004E3DA2" w:rsidP="00CA145B">
            <w:pPr>
              <w:pStyle w:val="TableCell"/>
              <w:jc w:val="center"/>
              <w:rPr>
                <w:rFonts w:cs="Arial"/>
                <w:szCs w:val="18"/>
              </w:rPr>
            </w:pPr>
            <w:proofErr w:type="spellStart"/>
            <w:r w:rsidRPr="004424B1">
              <w:rPr>
                <w:rFonts w:cs="Arial"/>
                <w:szCs w:val="18"/>
              </w:rPr>
              <w:t>deactivateSubPlan</w:t>
            </w:r>
            <w:proofErr w:type="spellEnd"/>
          </w:p>
        </w:tc>
        <w:tc>
          <w:tcPr>
            <w:tcW w:w="1276" w:type="dxa"/>
          </w:tcPr>
          <w:p w14:paraId="4046E23B" w14:textId="77777777" w:rsidR="004E3DA2" w:rsidRPr="004424B1" w:rsidRDefault="004E3DA2" w:rsidP="00CA145B">
            <w:pPr>
              <w:pStyle w:val="TableCell"/>
              <w:jc w:val="center"/>
              <w:rPr>
                <w:rFonts w:cs="Arial"/>
                <w:szCs w:val="18"/>
              </w:rPr>
            </w:pPr>
            <w:r w:rsidRPr="004424B1">
              <w:rPr>
                <w:rFonts w:cs="Arial"/>
                <w:szCs w:val="18"/>
              </w:rPr>
              <w:t>9</w:t>
            </w:r>
          </w:p>
        </w:tc>
        <w:tc>
          <w:tcPr>
            <w:tcW w:w="1173" w:type="dxa"/>
            <w:vMerge/>
          </w:tcPr>
          <w:p w14:paraId="13EB57AD" w14:textId="77777777" w:rsidR="004E3DA2" w:rsidRPr="004424B1" w:rsidRDefault="004E3DA2" w:rsidP="00CA145B">
            <w:pPr>
              <w:pStyle w:val="TableCell"/>
              <w:jc w:val="center"/>
              <w:rPr>
                <w:rFonts w:cs="Arial"/>
                <w:szCs w:val="18"/>
              </w:rPr>
            </w:pPr>
          </w:p>
        </w:tc>
      </w:tr>
      <w:tr w:rsidR="004E3DA2" w:rsidRPr="004424B1" w14:paraId="06D68E9D" w14:textId="77777777" w:rsidTr="00FB0059">
        <w:tc>
          <w:tcPr>
            <w:tcW w:w="2399" w:type="dxa"/>
          </w:tcPr>
          <w:p w14:paraId="7F87B4F6" w14:textId="77777777" w:rsidR="004E3DA2" w:rsidRPr="004424B1" w:rsidRDefault="004E3DA2" w:rsidP="00CA145B">
            <w:pPr>
              <w:pStyle w:val="TableCell"/>
              <w:jc w:val="center"/>
              <w:rPr>
                <w:rFonts w:cs="Arial"/>
                <w:szCs w:val="18"/>
              </w:rPr>
            </w:pPr>
            <w:r w:rsidRPr="004424B1">
              <w:rPr>
                <w:rFonts w:cs="Arial"/>
                <w:szCs w:val="18"/>
              </w:rPr>
              <w:t>REQUEST</w:t>
            </w:r>
          </w:p>
        </w:tc>
        <w:tc>
          <w:tcPr>
            <w:tcW w:w="4394" w:type="dxa"/>
          </w:tcPr>
          <w:p w14:paraId="14362B8B" w14:textId="77777777" w:rsidR="004E3DA2" w:rsidRPr="004424B1" w:rsidRDefault="004E3DA2" w:rsidP="00CA145B">
            <w:pPr>
              <w:pStyle w:val="TableCell"/>
              <w:jc w:val="center"/>
              <w:rPr>
                <w:rFonts w:cs="Arial"/>
                <w:szCs w:val="18"/>
              </w:rPr>
            </w:pPr>
            <w:proofErr w:type="spellStart"/>
            <w:r w:rsidRPr="004424B1">
              <w:rPr>
                <w:rFonts w:cs="Arial"/>
                <w:szCs w:val="18"/>
              </w:rPr>
              <w:t>getSubPlanStatus</w:t>
            </w:r>
            <w:proofErr w:type="spellEnd"/>
          </w:p>
        </w:tc>
        <w:tc>
          <w:tcPr>
            <w:tcW w:w="1276" w:type="dxa"/>
          </w:tcPr>
          <w:p w14:paraId="7D3135CE" w14:textId="77777777" w:rsidR="004E3DA2" w:rsidRPr="004424B1" w:rsidRDefault="004E3DA2" w:rsidP="00CA145B">
            <w:pPr>
              <w:pStyle w:val="TableCell"/>
              <w:jc w:val="center"/>
              <w:rPr>
                <w:rFonts w:cs="Arial"/>
                <w:szCs w:val="18"/>
              </w:rPr>
            </w:pPr>
            <w:r w:rsidRPr="004424B1">
              <w:rPr>
                <w:rFonts w:cs="Arial"/>
                <w:szCs w:val="18"/>
              </w:rPr>
              <w:t>10</w:t>
            </w:r>
          </w:p>
        </w:tc>
        <w:tc>
          <w:tcPr>
            <w:tcW w:w="1173" w:type="dxa"/>
            <w:vMerge/>
          </w:tcPr>
          <w:p w14:paraId="266EE1BB" w14:textId="77777777" w:rsidR="004E3DA2" w:rsidRPr="004424B1" w:rsidRDefault="004E3DA2" w:rsidP="00CA145B">
            <w:pPr>
              <w:pStyle w:val="TableCell"/>
              <w:jc w:val="center"/>
              <w:rPr>
                <w:rFonts w:cs="Arial"/>
                <w:szCs w:val="18"/>
              </w:rPr>
            </w:pPr>
          </w:p>
        </w:tc>
      </w:tr>
      <w:tr w:rsidR="004E3DA2" w:rsidRPr="004424B1" w14:paraId="12B55A64" w14:textId="77777777" w:rsidTr="00FB0059">
        <w:tc>
          <w:tcPr>
            <w:tcW w:w="2399" w:type="dxa"/>
          </w:tcPr>
          <w:p w14:paraId="7029E20B" w14:textId="77777777" w:rsidR="004E3DA2" w:rsidRPr="004424B1" w:rsidRDefault="004E3DA2" w:rsidP="00CA145B">
            <w:pPr>
              <w:pStyle w:val="TableCell"/>
              <w:jc w:val="center"/>
              <w:rPr>
                <w:rFonts w:cs="Arial"/>
                <w:szCs w:val="18"/>
              </w:rPr>
            </w:pPr>
            <w:r w:rsidRPr="004424B1">
              <w:rPr>
                <w:rFonts w:cs="Arial"/>
                <w:szCs w:val="18"/>
              </w:rPr>
              <w:t>PUBSUB</w:t>
            </w:r>
          </w:p>
        </w:tc>
        <w:tc>
          <w:tcPr>
            <w:tcW w:w="4394" w:type="dxa"/>
          </w:tcPr>
          <w:p w14:paraId="11D1A501" w14:textId="77777777" w:rsidR="004E3DA2" w:rsidRPr="004424B1" w:rsidRDefault="004E3DA2" w:rsidP="00CA145B">
            <w:pPr>
              <w:pStyle w:val="TableCell"/>
              <w:jc w:val="center"/>
              <w:rPr>
                <w:rFonts w:cs="Arial"/>
                <w:szCs w:val="18"/>
              </w:rPr>
            </w:pPr>
            <w:proofErr w:type="spellStart"/>
            <w:r w:rsidRPr="004424B1">
              <w:rPr>
                <w:rFonts w:cs="Arial"/>
                <w:szCs w:val="18"/>
              </w:rPr>
              <w:t>monitorSubPlanExecution</w:t>
            </w:r>
            <w:proofErr w:type="spellEnd"/>
          </w:p>
        </w:tc>
        <w:tc>
          <w:tcPr>
            <w:tcW w:w="1276" w:type="dxa"/>
          </w:tcPr>
          <w:p w14:paraId="32B3C525" w14:textId="77777777" w:rsidR="004E3DA2" w:rsidRPr="004424B1" w:rsidRDefault="004E3DA2" w:rsidP="00CA145B">
            <w:pPr>
              <w:pStyle w:val="TableCell"/>
              <w:jc w:val="center"/>
              <w:rPr>
                <w:rFonts w:cs="Arial"/>
                <w:szCs w:val="18"/>
              </w:rPr>
            </w:pPr>
            <w:r w:rsidRPr="004424B1">
              <w:rPr>
                <w:rFonts w:cs="Arial"/>
                <w:szCs w:val="18"/>
              </w:rPr>
              <w:t>11</w:t>
            </w:r>
          </w:p>
        </w:tc>
        <w:tc>
          <w:tcPr>
            <w:tcW w:w="1173" w:type="dxa"/>
          </w:tcPr>
          <w:p w14:paraId="2E411AFE" w14:textId="77777777" w:rsidR="004E3DA2" w:rsidRPr="004424B1" w:rsidRDefault="004E3DA2" w:rsidP="00CA145B">
            <w:pPr>
              <w:pStyle w:val="TableCell"/>
              <w:jc w:val="center"/>
              <w:rPr>
                <w:rFonts w:cs="Arial"/>
                <w:szCs w:val="18"/>
              </w:rPr>
            </w:pPr>
            <w:r w:rsidRPr="004424B1">
              <w:rPr>
                <w:rFonts w:cs="Arial"/>
                <w:szCs w:val="18"/>
              </w:rPr>
              <w:t>6</w:t>
            </w:r>
          </w:p>
        </w:tc>
      </w:tr>
      <w:tr w:rsidR="004E3DA2" w:rsidRPr="004424B1" w14:paraId="42945386" w14:textId="77777777" w:rsidTr="00FB0059">
        <w:tc>
          <w:tcPr>
            <w:tcW w:w="2399" w:type="dxa"/>
          </w:tcPr>
          <w:p w14:paraId="5259792E" w14:textId="77777777" w:rsidR="004E3DA2" w:rsidRPr="004424B1" w:rsidRDefault="004E3DA2" w:rsidP="00CA145B">
            <w:pPr>
              <w:pStyle w:val="TableCell"/>
              <w:jc w:val="center"/>
              <w:rPr>
                <w:rFonts w:cs="Arial"/>
                <w:szCs w:val="18"/>
              </w:rPr>
            </w:pPr>
            <w:r w:rsidRPr="004424B1">
              <w:rPr>
                <w:rFonts w:cs="Arial"/>
                <w:szCs w:val="18"/>
              </w:rPr>
              <w:t>REQUEST</w:t>
            </w:r>
          </w:p>
        </w:tc>
        <w:tc>
          <w:tcPr>
            <w:tcW w:w="4394" w:type="dxa"/>
          </w:tcPr>
          <w:p w14:paraId="4D8AC528" w14:textId="77777777" w:rsidR="004E3DA2" w:rsidRPr="004424B1" w:rsidRDefault="004E3DA2" w:rsidP="00CA145B">
            <w:pPr>
              <w:pStyle w:val="TableCell"/>
              <w:jc w:val="center"/>
              <w:rPr>
                <w:rFonts w:cs="Arial"/>
                <w:szCs w:val="18"/>
              </w:rPr>
            </w:pPr>
            <w:proofErr w:type="spellStart"/>
            <w:r w:rsidRPr="004424B1">
              <w:rPr>
                <w:rFonts w:cs="Arial"/>
                <w:szCs w:val="18"/>
              </w:rPr>
              <w:t>suspendActivity</w:t>
            </w:r>
            <w:proofErr w:type="spellEnd"/>
          </w:p>
        </w:tc>
        <w:tc>
          <w:tcPr>
            <w:tcW w:w="1276" w:type="dxa"/>
          </w:tcPr>
          <w:p w14:paraId="5FBA7B80" w14:textId="77777777" w:rsidR="004E3DA2" w:rsidRPr="004424B1" w:rsidRDefault="004E3DA2" w:rsidP="00CA145B">
            <w:pPr>
              <w:pStyle w:val="TableCell"/>
              <w:jc w:val="center"/>
              <w:rPr>
                <w:rFonts w:cs="Arial"/>
                <w:szCs w:val="18"/>
              </w:rPr>
            </w:pPr>
            <w:r w:rsidRPr="004424B1">
              <w:rPr>
                <w:rFonts w:cs="Arial"/>
                <w:szCs w:val="18"/>
              </w:rPr>
              <w:t>12</w:t>
            </w:r>
          </w:p>
        </w:tc>
        <w:tc>
          <w:tcPr>
            <w:tcW w:w="1173" w:type="dxa"/>
            <w:vMerge w:val="restart"/>
          </w:tcPr>
          <w:p w14:paraId="566D8501" w14:textId="77777777" w:rsidR="004E3DA2" w:rsidRPr="004424B1" w:rsidRDefault="004E3DA2" w:rsidP="0040638D">
            <w:pPr>
              <w:pStyle w:val="TableCell"/>
              <w:jc w:val="center"/>
              <w:rPr>
                <w:rFonts w:cs="Arial"/>
                <w:szCs w:val="18"/>
              </w:rPr>
            </w:pPr>
            <w:r w:rsidRPr="004424B1">
              <w:rPr>
                <w:rFonts w:cs="Arial"/>
                <w:szCs w:val="18"/>
              </w:rPr>
              <w:t>7</w:t>
            </w:r>
          </w:p>
        </w:tc>
      </w:tr>
      <w:tr w:rsidR="004E3DA2" w:rsidRPr="004424B1" w14:paraId="35D07B1D" w14:textId="77777777" w:rsidTr="00FB0059">
        <w:tc>
          <w:tcPr>
            <w:tcW w:w="2399" w:type="dxa"/>
          </w:tcPr>
          <w:p w14:paraId="4F55258E" w14:textId="77777777" w:rsidR="004E3DA2" w:rsidRPr="004424B1" w:rsidRDefault="004E3DA2" w:rsidP="00CA145B">
            <w:pPr>
              <w:pStyle w:val="TableCell"/>
              <w:jc w:val="center"/>
              <w:rPr>
                <w:rFonts w:cs="Arial"/>
                <w:szCs w:val="18"/>
              </w:rPr>
            </w:pPr>
            <w:r w:rsidRPr="004424B1">
              <w:rPr>
                <w:rFonts w:cs="Arial"/>
                <w:szCs w:val="18"/>
              </w:rPr>
              <w:t>REQUEST</w:t>
            </w:r>
          </w:p>
        </w:tc>
        <w:tc>
          <w:tcPr>
            <w:tcW w:w="4394" w:type="dxa"/>
          </w:tcPr>
          <w:p w14:paraId="108E8551" w14:textId="77777777" w:rsidR="004E3DA2" w:rsidRPr="004424B1" w:rsidRDefault="004E3DA2" w:rsidP="00CA145B">
            <w:pPr>
              <w:pStyle w:val="TableCell"/>
              <w:jc w:val="center"/>
              <w:rPr>
                <w:rFonts w:cs="Arial"/>
                <w:szCs w:val="18"/>
              </w:rPr>
            </w:pPr>
            <w:proofErr w:type="spellStart"/>
            <w:r w:rsidRPr="004424B1">
              <w:rPr>
                <w:rFonts w:cs="Arial"/>
                <w:szCs w:val="18"/>
              </w:rPr>
              <w:t>resumeActivity</w:t>
            </w:r>
            <w:proofErr w:type="spellEnd"/>
          </w:p>
        </w:tc>
        <w:tc>
          <w:tcPr>
            <w:tcW w:w="1276" w:type="dxa"/>
          </w:tcPr>
          <w:p w14:paraId="469D27E7" w14:textId="77777777" w:rsidR="004E3DA2" w:rsidRPr="004424B1" w:rsidRDefault="004E3DA2" w:rsidP="00CA145B">
            <w:pPr>
              <w:pStyle w:val="TableCell"/>
              <w:jc w:val="center"/>
              <w:rPr>
                <w:rFonts w:cs="Arial"/>
                <w:szCs w:val="18"/>
              </w:rPr>
            </w:pPr>
            <w:r w:rsidRPr="004424B1">
              <w:rPr>
                <w:rFonts w:cs="Arial"/>
                <w:szCs w:val="18"/>
              </w:rPr>
              <w:t>13</w:t>
            </w:r>
          </w:p>
        </w:tc>
        <w:tc>
          <w:tcPr>
            <w:tcW w:w="1173" w:type="dxa"/>
            <w:vMerge/>
          </w:tcPr>
          <w:p w14:paraId="16076C3F" w14:textId="77777777" w:rsidR="004E3DA2" w:rsidRPr="004424B1" w:rsidRDefault="004E3DA2" w:rsidP="00CA145B">
            <w:pPr>
              <w:pStyle w:val="TableCell"/>
              <w:jc w:val="center"/>
              <w:rPr>
                <w:rFonts w:cs="Arial"/>
                <w:szCs w:val="18"/>
              </w:rPr>
            </w:pPr>
          </w:p>
        </w:tc>
      </w:tr>
      <w:tr w:rsidR="004E3DA2" w:rsidRPr="004424B1" w14:paraId="79FF625B" w14:textId="77777777" w:rsidTr="00FB0059">
        <w:tc>
          <w:tcPr>
            <w:tcW w:w="2399" w:type="dxa"/>
          </w:tcPr>
          <w:p w14:paraId="1A0FD34A" w14:textId="77777777" w:rsidR="004E3DA2" w:rsidRPr="004424B1" w:rsidRDefault="004E3DA2" w:rsidP="00CA145B">
            <w:pPr>
              <w:pStyle w:val="TableCell"/>
              <w:jc w:val="center"/>
              <w:rPr>
                <w:rFonts w:cs="Arial"/>
                <w:szCs w:val="18"/>
              </w:rPr>
            </w:pPr>
            <w:r w:rsidRPr="004424B1">
              <w:rPr>
                <w:rFonts w:cs="Arial"/>
                <w:szCs w:val="18"/>
              </w:rPr>
              <w:t>REQUEST</w:t>
            </w:r>
          </w:p>
        </w:tc>
        <w:tc>
          <w:tcPr>
            <w:tcW w:w="4394" w:type="dxa"/>
          </w:tcPr>
          <w:p w14:paraId="6C2989DC" w14:textId="77777777" w:rsidR="004E3DA2" w:rsidRPr="004424B1" w:rsidRDefault="004E3DA2" w:rsidP="00CA145B">
            <w:pPr>
              <w:pStyle w:val="TableCell"/>
              <w:jc w:val="center"/>
              <w:rPr>
                <w:rFonts w:cs="Arial"/>
                <w:szCs w:val="18"/>
              </w:rPr>
            </w:pPr>
            <w:proofErr w:type="spellStart"/>
            <w:r w:rsidRPr="004424B1">
              <w:rPr>
                <w:rFonts w:cs="Arial"/>
                <w:szCs w:val="18"/>
              </w:rPr>
              <w:t>getActivityStatus</w:t>
            </w:r>
            <w:proofErr w:type="spellEnd"/>
          </w:p>
        </w:tc>
        <w:tc>
          <w:tcPr>
            <w:tcW w:w="1276" w:type="dxa"/>
          </w:tcPr>
          <w:p w14:paraId="109A9DCF" w14:textId="77777777" w:rsidR="004E3DA2" w:rsidRPr="004424B1" w:rsidRDefault="004E3DA2" w:rsidP="00CA145B">
            <w:pPr>
              <w:pStyle w:val="TableCell"/>
              <w:jc w:val="center"/>
              <w:rPr>
                <w:rFonts w:cs="Arial"/>
                <w:szCs w:val="18"/>
              </w:rPr>
            </w:pPr>
            <w:r w:rsidRPr="004424B1">
              <w:rPr>
                <w:rFonts w:cs="Arial"/>
                <w:szCs w:val="18"/>
              </w:rPr>
              <w:t>14</w:t>
            </w:r>
          </w:p>
        </w:tc>
        <w:tc>
          <w:tcPr>
            <w:tcW w:w="1173" w:type="dxa"/>
          </w:tcPr>
          <w:p w14:paraId="48DDA492" w14:textId="77777777" w:rsidR="004E3DA2" w:rsidRPr="004424B1" w:rsidRDefault="004E3DA2" w:rsidP="00CA145B">
            <w:pPr>
              <w:pStyle w:val="TableCell"/>
              <w:jc w:val="center"/>
              <w:rPr>
                <w:rFonts w:cs="Arial"/>
                <w:szCs w:val="18"/>
              </w:rPr>
            </w:pPr>
            <w:r w:rsidRPr="004424B1">
              <w:rPr>
                <w:rFonts w:cs="Arial"/>
                <w:szCs w:val="18"/>
              </w:rPr>
              <w:t>8</w:t>
            </w:r>
          </w:p>
        </w:tc>
      </w:tr>
    </w:tbl>
    <w:p w14:paraId="556D3DC9" w14:textId="1473B3C0" w:rsidR="00CC1F5C" w:rsidRDefault="001D018B" w:rsidP="001D018B">
      <w:pPr>
        <w:pStyle w:val="Notelevel1"/>
        <w:rPr>
          <w:ins w:id="24572" w:author="Peter Van Der Plas" w:date="2024-12-26T13:49:00Z" w16du:dateUtc="2024-12-26T12:49:00Z"/>
        </w:rPr>
      </w:pPr>
      <w:r w:rsidRPr="004424B1">
        <w:t>NOTE</w:t>
      </w:r>
      <w:r w:rsidRPr="004424B1">
        <w:tab/>
        <w:t>–</w:t>
      </w:r>
      <w:r w:rsidRPr="004424B1">
        <w:tab/>
        <w:t>T</w:t>
      </w:r>
      <w:r w:rsidR="00CC1F5C" w:rsidRPr="004424B1">
        <w:t xml:space="preserve">he </w:t>
      </w:r>
      <w:proofErr w:type="spellStart"/>
      <w:r w:rsidR="00CC1F5C" w:rsidRPr="004424B1">
        <w:t>getPlanStatus</w:t>
      </w:r>
      <w:proofErr w:type="spellEnd"/>
      <w:r w:rsidR="00CC1F5C" w:rsidRPr="004424B1">
        <w:t>, with the exception of the service number, is identical to the operation of the same name in the Plan Distribution Service.</w:t>
      </w:r>
    </w:p>
    <w:p w14:paraId="56AB13EF" w14:textId="5D3A4055" w:rsidR="00A25DA4" w:rsidRDefault="00A25DA4">
      <w:pPr>
        <w:pStyle w:val="Heading3"/>
        <w:spacing w:before="480"/>
        <w:rPr>
          <w:ins w:id="24573" w:author="Peter Van Der Plas" w:date="2024-12-26T13:49:00Z" w16du:dateUtc="2024-12-26T12:49:00Z"/>
          <w:lang w:val="en-GB" w:eastAsia="en-GB"/>
        </w:rPr>
        <w:pPrChange w:id="24574" w:author="Peter Van Der Plas" w:date="2024-12-26T13:50:00Z" w16du:dateUtc="2024-12-26T12:50:00Z">
          <w:pPr/>
        </w:pPrChange>
      </w:pPr>
      <w:ins w:id="24575" w:author="Peter Van Der Plas" w:date="2024-12-26T13:49:00Z" w16du:dateUtc="2024-12-26T12:49:00Z">
        <w:r>
          <w:rPr>
            <w:lang w:val="en-GB" w:eastAsia="en-GB"/>
          </w:rPr>
          <w:t>Discussion</w:t>
        </w:r>
      </w:ins>
    </w:p>
    <w:p w14:paraId="2829ED60" w14:textId="1AE62FB2" w:rsidR="00A25DA4" w:rsidRPr="00F32FDD" w:rsidRDefault="00A25DA4">
      <w:pPr>
        <w:pStyle w:val="Heading4"/>
        <w:pPrChange w:id="24576" w:author="Peter Van Der Plas" w:date="2024-12-26T13:49:00Z" w16du:dateUtc="2024-12-26T12:49:00Z">
          <w:pPr>
            <w:pStyle w:val="Notelevel1"/>
          </w:pPr>
        </w:pPrChange>
      </w:pPr>
      <w:ins w:id="24577" w:author="Peter Van Der Plas" w:date="2024-12-26T13:49:00Z" w16du:dateUtc="2024-12-26T12:49:00Z">
        <w:r>
          <w:rPr>
            <w:lang w:val="en-GB" w:eastAsia="en-GB"/>
          </w:rPr>
          <w:t>General</w:t>
        </w:r>
      </w:ins>
    </w:p>
    <w:p w14:paraId="5AE82441" w14:textId="77777777" w:rsidR="00E86F3D" w:rsidRPr="004424B1" w:rsidRDefault="00E86F3D">
      <w:pPr>
        <w:pStyle w:val="Heading5"/>
        <w:rPr>
          <w:lang w:val="en-GB"/>
        </w:rPr>
        <w:pPrChange w:id="24578" w:author="Peter Van Der Plas" w:date="2024-12-26T13:50:00Z" w16du:dateUtc="2024-12-26T12:50:00Z">
          <w:pPr>
            <w:pStyle w:val="Heading4"/>
            <w:spacing w:before="480"/>
          </w:pPr>
        </w:pPrChange>
      </w:pPr>
      <w:r w:rsidRPr="004424B1">
        <w:rPr>
          <w:lang w:val="en-GB"/>
        </w:rPr>
        <w:t xml:space="preserve">Plan </w:t>
      </w:r>
      <w:r w:rsidR="00E05F56" w:rsidRPr="004424B1">
        <w:rPr>
          <w:lang w:val="en-GB"/>
        </w:rPr>
        <w:t xml:space="preserve">Level </w:t>
      </w:r>
      <w:r w:rsidRPr="004424B1">
        <w:rPr>
          <w:lang w:val="en-GB"/>
        </w:rPr>
        <w:t>Execution Control Operations</w:t>
      </w:r>
    </w:p>
    <w:p w14:paraId="16C3C275" w14:textId="13CA1937" w:rsidR="003F3754" w:rsidRPr="004424B1" w:rsidRDefault="003F3754" w:rsidP="00226870">
      <w:pPr>
        <w:rPr>
          <w:lang w:val="en-GB"/>
        </w:rPr>
      </w:pPr>
      <w:r w:rsidRPr="004424B1">
        <w:rPr>
          <w:lang w:val="en-GB"/>
        </w:rPr>
        <w:t>Four of the service operations are concerned with submission and subsequent management of plans, submitPlan</w:t>
      </w:r>
      <w:r w:rsidR="007E37E7" w:rsidRPr="004424B1">
        <w:rPr>
          <w:lang w:val="en-GB"/>
        </w:rPr>
        <w:t>,</w:t>
      </w:r>
      <w:r w:rsidRPr="004424B1">
        <w:rPr>
          <w:lang w:val="en-GB"/>
        </w:rPr>
        <w:t xml:space="preserve"> and </w:t>
      </w:r>
      <w:proofErr w:type="spellStart"/>
      <w:r w:rsidRPr="004424B1">
        <w:rPr>
          <w:lang w:val="en-GB"/>
        </w:rPr>
        <w:t>revokePlan</w:t>
      </w:r>
      <w:proofErr w:type="spellEnd"/>
      <w:r w:rsidRPr="004424B1">
        <w:rPr>
          <w:lang w:val="en-GB"/>
        </w:rPr>
        <w:t xml:space="preserve"> being mandatory operations in capability set 1.</w:t>
      </w:r>
    </w:p>
    <w:p w14:paraId="6F07CB1B" w14:textId="5C5ED92D" w:rsidR="003F3754" w:rsidRPr="004424B1" w:rsidRDefault="003F3754" w:rsidP="00226870">
      <w:pPr>
        <w:rPr>
          <w:lang w:val="en-GB"/>
        </w:rPr>
      </w:pPr>
      <w:r w:rsidRPr="004424B1">
        <w:rPr>
          <w:lang w:val="en-GB"/>
        </w:rPr>
        <w:t>The submitPlan operation delivers a Plan to the service provider, making it available for execution.</w:t>
      </w:r>
      <w:r w:rsidR="00E86F3D" w:rsidRPr="004424B1">
        <w:rPr>
          <w:lang w:val="en-GB"/>
        </w:rPr>
        <w:t xml:space="preserve">  </w:t>
      </w:r>
      <w:r w:rsidRPr="004424B1">
        <w:rPr>
          <w:lang w:val="en-GB"/>
        </w:rPr>
        <w:t xml:space="preserve">The </w:t>
      </w:r>
      <w:proofErr w:type="spellStart"/>
      <w:r w:rsidRPr="004424B1">
        <w:rPr>
          <w:lang w:val="en-GB"/>
        </w:rPr>
        <w:t>revokePlan</w:t>
      </w:r>
      <w:proofErr w:type="spellEnd"/>
      <w:r w:rsidRPr="004424B1">
        <w:rPr>
          <w:lang w:val="en-GB"/>
        </w:rPr>
        <w:t xml:space="preserve"> operation makes a previously submitted Plan unavailable for </w:t>
      </w:r>
      <w:r w:rsidR="005657A9" w:rsidRPr="004424B1">
        <w:rPr>
          <w:lang w:val="en-GB"/>
        </w:rPr>
        <w:t>execution</w:t>
      </w:r>
      <w:r w:rsidRPr="004424B1">
        <w:rPr>
          <w:lang w:val="en-GB"/>
        </w:rPr>
        <w:t xml:space="preserve">.  </w:t>
      </w:r>
      <w:proofErr w:type="gramStart"/>
      <w:r w:rsidRPr="004424B1">
        <w:rPr>
          <w:lang w:val="en-GB"/>
        </w:rPr>
        <w:t>Typically</w:t>
      </w:r>
      <w:proofErr w:type="gramEnd"/>
      <w:r w:rsidRPr="004424B1">
        <w:rPr>
          <w:lang w:val="en-GB"/>
        </w:rPr>
        <w:t xml:space="preserve"> the service provider deletes any local copy of the Plan.</w:t>
      </w:r>
    </w:p>
    <w:p w14:paraId="1907CB63" w14:textId="77777777" w:rsidR="003F3754" w:rsidRPr="004424B1" w:rsidRDefault="003F3754" w:rsidP="00226870">
      <w:pPr>
        <w:rPr>
          <w:lang w:val="en-GB"/>
        </w:rPr>
      </w:pPr>
      <w:r w:rsidRPr="004424B1">
        <w:rPr>
          <w:lang w:val="en-GB"/>
        </w:rPr>
        <w:t>Execution of a Plan is normally a two-stage operation: first the Plan is submitted, then once it has been received by the service provider it can be activated.  If the service implementation is restricted to capability set 1, then there is effectively no activation step before a plan is executed:  either the plan is activated locally or is immediately activated on submission by the service provider.  If an activation step is required, then capability set 2 should also be implemented.</w:t>
      </w:r>
    </w:p>
    <w:p w14:paraId="5B12631D" w14:textId="73C1C037" w:rsidR="003F3754" w:rsidRPr="004424B1" w:rsidRDefault="003F3754" w:rsidP="00226870">
      <w:pPr>
        <w:rPr>
          <w:lang w:val="en-GB"/>
        </w:rPr>
      </w:pPr>
      <w:r w:rsidRPr="004424B1">
        <w:rPr>
          <w:lang w:val="en-GB"/>
        </w:rPr>
        <w:t xml:space="preserve">The </w:t>
      </w:r>
      <w:proofErr w:type="spellStart"/>
      <w:r w:rsidRPr="004424B1">
        <w:rPr>
          <w:lang w:val="en-GB"/>
        </w:rPr>
        <w:t>activatePlan</w:t>
      </w:r>
      <w:proofErr w:type="spellEnd"/>
      <w:r w:rsidRPr="004424B1">
        <w:rPr>
          <w:lang w:val="en-GB"/>
        </w:rPr>
        <w:t xml:space="preserve"> operation enables execution of one or more Plans by the service</w:t>
      </w:r>
      <w:r w:rsidR="002D6407" w:rsidRPr="004424B1">
        <w:rPr>
          <w:lang w:val="en-GB"/>
        </w:rPr>
        <w:t xml:space="preserve"> provider</w:t>
      </w:r>
      <w:r w:rsidRPr="004424B1">
        <w:rPr>
          <w:lang w:val="en-GB"/>
        </w:rPr>
        <w:t>, subject to the scheduling constraints (time, position</w:t>
      </w:r>
      <w:r w:rsidR="00406962" w:rsidRPr="004424B1">
        <w:rPr>
          <w:lang w:val="en-GB"/>
        </w:rPr>
        <w:t>,</w:t>
      </w:r>
      <w:r w:rsidRPr="004424B1">
        <w:rPr>
          <w:lang w:val="en-GB"/>
        </w:rPr>
        <w:t xml:space="preserve"> or event-based) associated with contained planning activities in each plan.</w:t>
      </w:r>
    </w:p>
    <w:p w14:paraId="0BCF1E20" w14:textId="77777777" w:rsidR="007B045C" w:rsidRPr="004424B1" w:rsidRDefault="007B045C" w:rsidP="007B045C">
      <w:pPr>
        <w:rPr>
          <w:lang w:val="en-GB"/>
        </w:rPr>
      </w:pPr>
      <w:r w:rsidRPr="004424B1">
        <w:rPr>
          <w:lang w:val="en-GB"/>
        </w:rPr>
        <w:lastRenderedPageBreak/>
        <w:t>It is only possible to activate a Plan within its stated validity period and providing the specified start of the Plan is in the future.</w:t>
      </w:r>
    </w:p>
    <w:p w14:paraId="2BD9EE64" w14:textId="00095861" w:rsidR="007B045C" w:rsidRPr="004424B1" w:rsidRDefault="003F3754" w:rsidP="00226870">
      <w:pPr>
        <w:rPr>
          <w:lang w:val="en-GB"/>
        </w:rPr>
      </w:pPr>
      <w:r w:rsidRPr="004424B1">
        <w:rPr>
          <w:lang w:val="en-GB"/>
        </w:rPr>
        <w:t xml:space="preserve">The </w:t>
      </w:r>
      <w:proofErr w:type="spellStart"/>
      <w:r w:rsidRPr="004424B1">
        <w:rPr>
          <w:lang w:val="en-GB"/>
        </w:rPr>
        <w:t>deactivatePlan</w:t>
      </w:r>
      <w:proofErr w:type="spellEnd"/>
      <w:r w:rsidRPr="004424B1">
        <w:rPr>
          <w:lang w:val="en-GB"/>
        </w:rPr>
        <w:t xml:space="preserve"> operation disables the execution of the specified Plans, specifying a deactivation mode for the case where execution has already started.</w:t>
      </w:r>
    </w:p>
    <w:p w14:paraId="66523371" w14:textId="5DF8BD7A" w:rsidR="007B045C" w:rsidRPr="004424B1" w:rsidRDefault="007B045C" w:rsidP="00226870">
      <w:pPr>
        <w:rPr>
          <w:lang w:val="en-GB"/>
        </w:rPr>
      </w:pPr>
      <w:r w:rsidRPr="004424B1">
        <w:rPr>
          <w:lang w:val="en-GB"/>
        </w:rPr>
        <w:t>If a Plan is deactivated before the start of the Plan, then it remain</w:t>
      </w:r>
      <w:r w:rsidR="0076301B" w:rsidRPr="004424B1">
        <w:rPr>
          <w:lang w:val="en-GB"/>
        </w:rPr>
        <w:t>s</w:t>
      </w:r>
      <w:r w:rsidRPr="004424B1">
        <w:rPr>
          <w:lang w:val="en-GB"/>
        </w:rPr>
        <w:t xml:space="preserve"> available to the service provider, </w:t>
      </w:r>
      <w:r w:rsidR="0076301B" w:rsidRPr="004424B1">
        <w:rPr>
          <w:lang w:val="en-GB"/>
        </w:rPr>
        <w:t xml:space="preserve">its status returning to </w:t>
      </w:r>
      <w:r w:rsidR="00280842" w:rsidRPr="004424B1">
        <w:rPr>
          <w:lang w:val="en-GB"/>
        </w:rPr>
        <w:t>‘</w:t>
      </w:r>
      <w:r w:rsidR="0076301B" w:rsidRPr="004424B1">
        <w:rPr>
          <w:lang w:val="en-GB"/>
        </w:rPr>
        <w:t>submitted</w:t>
      </w:r>
      <w:r w:rsidR="00280842" w:rsidRPr="004424B1">
        <w:rPr>
          <w:lang w:val="en-GB"/>
        </w:rPr>
        <w:t>’</w:t>
      </w:r>
      <w:ins w:id="24579" w:author="Quinten Van Woerkom" w:date="2024-11-27T12:22:00Z" w16du:dateUtc="2024-11-27T11:22:00Z">
        <w:r w:rsidR="00966DD9">
          <w:rPr>
            <w:lang w:val="en-GB"/>
          </w:rPr>
          <w:t>.</w:t>
        </w:r>
      </w:ins>
      <w:del w:id="24580" w:author="Quinten Van Woerkom" w:date="2024-11-27T12:22:00Z" w16du:dateUtc="2024-11-27T11:22:00Z">
        <w:r w:rsidR="0076301B" w:rsidRPr="004424B1" w:rsidDel="00966DD9">
          <w:rPr>
            <w:lang w:val="en-GB"/>
          </w:rPr>
          <w:delText xml:space="preserve">, </w:delText>
        </w:r>
        <w:r w:rsidRPr="004424B1" w:rsidDel="00966DD9">
          <w:rPr>
            <w:lang w:val="en-GB"/>
          </w:rPr>
          <w:delText>an</w:delText>
        </w:r>
      </w:del>
      <w:ins w:id="24581" w:author="Quinten Van Woerkom" w:date="2024-11-27T12:22:00Z" w16du:dateUtc="2024-11-27T11:22:00Z">
        <w:r w:rsidR="00966DD9">
          <w:rPr>
            <w:lang w:val="en-GB"/>
          </w:rPr>
          <w:t xml:space="preserve">  </w:t>
        </w:r>
      </w:ins>
      <w:del w:id="24582" w:author="Quinten Van Woerkom" w:date="2024-11-27T12:22:00Z" w16du:dateUtc="2024-11-27T11:22:00Z">
        <w:r w:rsidRPr="004424B1" w:rsidDel="00966DD9">
          <w:rPr>
            <w:lang w:val="en-GB"/>
          </w:rPr>
          <w:delText>d</w:delText>
        </w:r>
      </w:del>
      <w:ins w:id="24583" w:author="Quinten Van Woerkom" w:date="2024-11-27T12:22:00Z" w16du:dateUtc="2024-11-27T11:22:00Z">
        <w:r w:rsidR="00966DD9">
          <w:rPr>
            <w:lang w:val="en-GB"/>
          </w:rPr>
          <w:t>It</w:t>
        </w:r>
      </w:ins>
      <w:r w:rsidRPr="004424B1">
        <w:rPr>
          <w:lang w:val="en-GB"/>
        </w:rPr>
        <w:t xml:space="preserve"> can be re-activated using the </w:t>
      </w:r>
      <w:proofErr w:type="spellStart"/>
      <w:r w:rsidRPr="004424B1">
        <w:rPr>
          <w:lang w:val="en-GB"/>
        </w:rPr>
        <w:t>activatePlan</w:t>
      </w:r>
      <w:proofErr w:type="spellEnd"/>
      <w:r w:rsidRPr="004424B1">
        <w:rPr>
          <w:lang w:val="en-GB"/>
        </w:rPr>
        <w:t xml:space="preserve"> operation.  </w:t>
      </w:r>
      <w:commentRangeStart w:id="24584"/>
      <w:r w:rsidR="0076301B" w:rsidRPr="004424B1">
        <w:rPr>
          <w:lang w:val="en-GB"/>
        </w:rPr>
        <w:t xml:space="preserve">Any </w:t>
      </w:r>
      <w:del w:id="24585" w:author="Quinten Van Woerkom" w:date="2024-11-27T12:23:00Z" w16du:dateUtc="2024-11-27T11:23:00Z">
        <w:r w:rsidR="0076301B" w:rsidRPr="004424B1" w:rsidDel="00966DD9">
          <w:rPr>
            <w:lang w:val="en-GB"/>
          </w:rPr>
          <w:delText xml:space="preserve">new </w:delText>
        </w:r>
      </w:del>
      <w:proofErr w:type="spellStart"/>
      <w:r w:rsidR="0076301B" w:rsidRPr="004424B1">
        <w:rPr>
          <w:lang w:val="en-GB"/>
        </w:rPr>
        <w:t>ActivityInstances</w:t>
      </w:r>
      <w:proofErr w:type="spellEnd"/>
      <w:r w:rsidR="0076301B" w:rsidRPr="004424B1">
        <w:rPr>
          <w:lang w:val="en-GB"/>
        </w:rPr>
        <w:t xml:space="preserve"> and </w:t>
      </w:r>
      <w:proofErr w:type="spellStart"/>
      <w:r w:rsidR="0076301B" w:rsidRPr="004424B1">
        <w:rPr>
          <w:lang w:val="en-GB"/>
        </w:rPr>
        <w:t>EventInstances</w:t>
      </w:r>
      <w:proofErr w:type="spellEnd"/>
      <w:r w:rsidR="0076301B" w:rsidRPr="004424B1">
        <w:rPr>
          <w:lang w:val="en-GB"/>
        </w:rPr>
        <w:t xml:space="preserve"> </w:t>
      </w:r>
      <w:ins w:id="24586" w:author="Quinten Van Woerkom" w:date="2024-11-27T12:23:00Z" w16du:dateUtc="2024-11-27T11:23:00Z">
        <w:r w:rsidR="00966DD9">
          <w:rPr>
            <w:lang w:val="en-GB"/>
          </w:rPr>
          <w:t xml:space="preserve">belonging to the deactivated Plan </w:t>
        </w:r>
      </w:ins>
      <w:r w:rsidR="0076301B" w:rsidRPr="004424B1">
        <w:rPr>
          <w:lang w:val="en-GB"/>
        </w:rPr>
        <w:t>are removed from the active plan.</w:t>
      </w:r>
      <w:commentRangeEnd w:id="24584"/>
      <w:r w:rsidR="00966DD9">
        <w:rPr>
          <w:rStyle w:val="CommentReference"/>
        </w:rPr>
        <w:commentReference w:id="24584"/>
      </w:r>
    </w:p>
    <w:p w14:paraId="07AFB162" w14:textId="14C28825" w:rsidR="003B1B8D" w:rsidRPr="004424B1" w:rsidRDefault="007B045C" w:rsidP="00226870">
      <w:pPr>
        <w:rPr>
          <w:lang w:val="en-GB"/>
        </w:rPr>
      </w:pPr>
      <w:r w:rsidRPr="004424B1">
        <w:rPr>
          <w:lang w:val="en-GB"/>
        </w:rPr>
        <w:t>If a Plan is deactivated after the start of the Plan, then its s</w:t>
      </w:r>
      <w:r w:rsidR="0076301B" w:rsidRPr="004424B1">
        <w:rPr>
          <w:lang w:val="en-GB"/>
        </w:rPr>
        <w:t xml:space="preserve">tatus and that of all contained </w:t>
      </w:r>
      <w:proofErr w:type="spellStart"/>
      <w:r w:rsidR="0076301B" w:rsidRPr="004424B1">
        <w:rPr>
          <w:lang w:val="en-GB"/>
        </w:rPr>
        <w:t>ActivityInstances</w:t>
      </w:r>
      <w:proofErr w:type="spellEnd"/>
      <w:r w:rsidR="0076301B" w:rsidRPr="004424B1">
        <w:rPr>
          <w:lang w:val="en-GB"/>
        </w:rPr>
        <w:t xml:space="preserve"> and </w:t>
      </w:r>
      <w:proofErr w:type="spellStart"/>
      <w:r w:rsidR="0076301B" w:rsidRPr="004424B1">
        <w:rPr>
          <w:lang w:val="en-GB"/>
        </w:rPr>
        <w:t>EventInstances</w:t>
      </w:r>
      <w:proofErr w:type="spellEnd"/>
      <w:r w:rsidR="0076301B" w:rsidRPr="004424B1">
        <w:rPr>
          <w:lang w:val="en-GB"/>
        </w:rPr>
        <w:t xml:space="preserve"> that have not completed transition to the </w:t>
      </w:r>
      <w:r w:rsidR="00280842" w:rsidRPr="004424B1">
        <w:rPr>
          <w:lang w:val="en-GB"/>
        </w:rPr>
        <w:t>‘</w:t>
      </w:r>
      <w:r w:rsidR="0076301B" w:rsidRPr="004424B1">
        <w:rPr>
          <w:lang w:val="en-GB"/>
        </w:rPr>
        <w:t>terminated</w:t>
      </w:r>
      <w:r w:rsidR="00280842" w:rsidRPr="004424B1">
        <w:rPr>
          <w:lang w:val="en-GB"/>
        </w:rPr>
        <w:t>’</w:t>
      </w:r>
      <w:r w:rsidR="0076301B" w:rsidRPr="004424B1">
        <w:rPr>
          <w:lang w:val="en-GB"/>
        </w:rPr>
        <w:t xml:space="preserve"> state with the status information </w:t>
      </w:r>
      <w:r w:rsidR="00280842" w:rsidRPr="004424B1">
        <w:rPr>
          <w:lang w:val="en-GB"/>
        </w:rPr>
        <w:t>‘</w:t>
      </w:r>
      <w:r w:rsidR="0076301B" w:rsidRPr="004424B1">
        <w:rPr>
          <w:lang w:val="en-GB"/>
        </w:rPr>
        <w:t>Cancelled</w:t>
      </w:r>
      <w:r w:rsidR="00280842" w:rsidRPr="004424B1">
        <w:rPr>
          <w:lang w:val="en-GB"/>
        </w:rPr>
        <w:t>’</w:t>
      </w:r>
      <w:r w:rsidR="0076301B" w:rsidRPr="004424B1">
        <w:rPr>
          <w:lang w:val="en-GB"/>
        </w:rPr>
        <w:t>.</w:t>
      </w:r>
    </w:p>
    <w:p w14:paraId="71E51BAB" w14:textId="25ECFEB5" w:rsidR="00AC0736" w:rsidRPr="004424B1" w:rsidDel="00AB213F" w:rsidRDefault="0078788B" w:rsidP="003F3754">
      <w:pPr>
        <w:keepNext/>
        <w:rPr>
          <w:del w:id="24587" w:author="Quinten Van Woerkom" w:date="2024-11-25T15:48:00Z" w16du:dateUtc="2024-11-25T14:48:00Z"/>
          <w:rFonts w:ascii="Arial" w:hAnsi="Arial" w:cs="Arial"/>
          <w:sz w:val="18"/>
          <w:szCs w:val="18"/>
          <w:lang w:val="en-GB"/>
        </w:rPr>
      </w:pPr>
      <w:del w:id="24588" w:author="Quinten Van Woerkom" w:date="2024-11-25T15:48:00Z" w16du:dateUtc="2024-11-25T14:48:00Z">
        <w:r w:rsidRPr="004424B1" w:rsidDel="00AB213F">
          <w:rPr>
            <w:rFonts w:ascii="Arial" w:hAnsi="Arial" w:cs="Arial"/>
            <w:noProof/>
            <w:sz w:val="18"/>
            <w:szCs w:val="18"/>
          </w:rPr>
          <w:drawing>
            <wp:inline distT="0" distB="0" distL="0" distR="0" wp14:anchorId="0101CB01" wp14:editId="52B55BCB">
              <wp:extent cx="5716905" cy="515302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35">
                        <a:extLst>
                          <a:ext uri="{28A0092B-C50C-407E-A947-70E740481C1C}">
                            <a14:useLocalDpi xmlns:a14="http://schemas.microsoft.com/office/drawing/2010/main" val="0"/>
                          </a:ext>
                        </a:extLst>
                      </a:blip>
                      <a:srcRect b="2838"/>
                      <a:stretch/>
                    </pic:blipFill>
                    <pic:spPr bwMode="auto">
                      <a:xfrm>
                        <a:off x="0" y="0"/>
                        <a:ext cx="5716905" cy="5153025"/>
                      </a:xfrm>
                      <a:prstGeom prst="rect">
                        <a:avLst/>
                      </a:prstGeom>
                      <a:noFill/>
                      <a:ln>
                        <a:noFill/>
                      </a:ln>
                      <a:extLst>
                        <a:ext uri="{53640926-AAD7-44D8-BBD7-CCE9431645EC}">
                          <a14:shadowObscured xmlns:a14="http://schemas.microsoft.com/office/drawing/2010/main"/>
                        </a:ext>
                      </a:extLst>
                    </pic:spPr>
                  </pic:pic>
                </a:graphicData>
              </a:graphic>
            </wp:inline>
          </w:drawing>
        </w:r>
      </w:del>
    </w:p>
    <w:p w14:paraId="7D637610" w14:textId="4795980D" w:rsidR="00FA127B" w:rsidRPr="004424B1" w:rsidDel="00AB213F" w:rsidRDefault="001D018B" w:rsidP="001D018B">
      <w:pPr>
        <w:pStyle w:val="FigureTitle"/>
        <w:rPr>
          <w:del w:id="24589" w:author="Quinten Van Woerkom" w:date="2024-11-25T15:48:00Z" w16du:dateUtc="2024-11-25T14:48:00Z"/>
          <w:noProof/>
          <w:lang w:val="en-GB"/>
        </w:rPr>
      </w:pPr>
      <w:del w:id="24590" w:author="Quinten Van Woerkom" w:date="2024-11-25T15:48:00Z" w16du:dateUtc="2024-11-25T14:48:00Z">
        <w:r w:rsidRPr="004424B1" w:rsidDel="00AB213F">
          <w:rPr>
            <w:noProof/>
            <w:lang w:val="en-GB"/>
          </w:rPr>
          <w:delText xml:space="preserve">Figure </w:delText>
        </w:r>
        <w:bookmarkStart w:id="24591" w:name="F_306PlanExecutionControlOperations"/>
        <w:r w:rsidRPr="004424B1" w:rsidDel="00AB213F">
          <w:rPr>
            <w:noProof/>
            <w:lang w:val="en-GB"/>
          </w:rPr>
          <w:fldChar w:fldCharType="begin"/>
        </w:r>
        <w:r w:rsidRPr="004424B1" w:rsidDel="00AB213F">
          <w:rPr>
            <w:noProof/>
            <w:lang w:val="en-GB"/>
          </w:rPr>
          <w:delInstrText xml:space="preserve"> STYLEREF "Heading 1"\l \n \t \* MERGEFORMAT </w:delInstrText>
        </w:r>
        <w:r w:rsidRPr="004424B1" w:rsidDel="00AB213F">
          <w:rPr>
            <w:noProof/>
            <w:lang w:val="en-GB"/>
          </w:rPr>
          <w:fldChar w:fldCharType="separate"/>
        </w:r>
        <w:r w:rsidR="00BF1AC4" w:rsidDel="00AB213F">
          <w:rPr>
            <w:noProof/>
            <w:lang w:val="en-GB"/>
          </w:rPr>
          <w:delText>3</w:delText>
        </w:r>
        <w:r w:rsidRPr="004424B1" w:rsidDel="00AB213F">
          <w:rPr>
            <w:noProof/>
            <w:lang w:val="en-GB"/>
          </w:rPr>
          <w:fldChar w:fldCharType="end"/>
        </w:r>
        <w:r w:rsidRPr="004424B1" w:rsidDel="00AB213F">
          <w:rPr>
            <w:noProof/>
            <w:lang w:val="en-GB"/>
          </w:rPr>
          <w:noBreakHyphen/>
        </w:r>
        <w:r w:rsidRPr="004424B1" w:rsidDel="00AB213F">
          <w:rPr>
            <w:noProof/>
            <w:lang w:val="en-GB"/>
          </w:rPr>
          <w:fldChar w:fldCharType="begin"/>
        </w:r>
        <w:r w:rsidRPr="004424B1" w:rsidDel="00AB213F">
          <w:rPr>
            <w:noProof/>
            <w:lang w:val="en-GB"/>
          </w:rPr>
          <w:delInstrText xml:space="preserve"> SEQ Figure \s 1 \* MERGEFORMAT </w:delInstrText>
        </w:r>
        <w:r w:rsidRPr="004424B1" w:rsidDel="00AB213F">
          <w:rPr>
            <w:noProof/>
            <w:lang w:val="en-GB"/>
          </w:rPr>
          <w:fldChar w:fldCharType="separate"/>
        </w:r>
        <w:r w:rsidR="00BF1AC4" w:rsidDel="00AB213F">
          <w:rPr>
            <w:noProof/>
            <w:lang w:val="en-GB"/>
          </w:rPr>
          <w:delText>6</w:delText>
        </w:r>
        <w:r w:rsidRPr="004424B1" w:rsidDel="00AB213F">
          <w:rPr>
            <w:noProof/>
            <w:lang w:val="en-GB"/>
          </w:rPr>
          <w:fldChar w:fldCharType="end"/>
        </w:r>
        <w:bookmarkEnd w:id="24591"/>
        <w:r w:rsidRPr="004424B1" w:rsidDel="00AB213F">
          <w:rPr>
            <w:noProof/>
            <w:lang w:val="en-GB"/>
          </w:rPr>
          <w:fldChar w:fldCharType="begin"/>
        </w:r>
        <w:r w:rsidRPr="004424B1" w:rsidDel="00AB213F">
          <w:rPr>
            <w:noProof/>
            <w:lang w:val="en-GB"/>
          </w:rPr>
          <w:delInstrText xml:space="preserve"> TC \f G \l 7 "</w:delInstrText>
        </w:r>
        <w:r w:rsidRPr="004424B1" w:rsidDel="00AB213F">
          <w:rPr>
            <w:noProof/>
            <w:lang w:val="en-GB"/>
          </w:rPr>
          <w:fldChar w:fldCharType="begin"/>
        </w:r>
        <w:r w:rsidRPr="004424B1" w:rsidDel="00AB213F">
          <w:rPr>
            <w:noProof/>
            <w:lang w:val="en-GB"/>
          </w:rPr>
          <w:delInstrText xml:space="preserve"> STYLEREF "Heading 1"\l \n \t \* MERGEFORMAT </w:delInstrText>
        </w:r>
        <w:r w:rsidRPr="004424B1" w:rsidDel="00AB213F">
          <w:rPr>
            <w:noProof/>
            <w:lang w:val="en-GB"/>
          </w:rPr>
          <w:fldChar w:fldCharType="separate"/>
        </w:r>
        <w:bookmarkStart w:id="24592" w:name="_Toc158132066"/>
        <w:r w:rsidR="00BF1AC4" w:rsidDel="00AB213F">
          <w:rPr>
            <w:noProof/>
            <w:lang w:val="en-GB"/>
          </w:rPr>
          <w:delInstrText>3</w:delInstrText>
        </w:r>
        <w:r w:rsidRPr="004424B1" w:rsidDel="00AB213F">
          <w:rPr>
            <w:noProof/>
            <w:lang w:val="en-GB"/>
          </w:rPr>
          <w:fldChar w:fldCharType="end"/>
        </w:r>
        <w:r w:rsidRPr="004424B1" w:rsidDel="00AB213F">
          <w:rPr>
            <w:noProof/>
            <w:lang w:val="en-GB"/>
          </w:rPr>
          <w:delInstrText>-</w:delInstrText>
        </w:r>
        <w:r w:rsidRPr="004424B1" w:rsidDel="00AB213F">
          <w:rPr>
            <w:noProof/>
            <w:lang w:val="en-GB"/>
          </w:rPr>
          <w:fldChar w:fldCharType="begin"/>
        </w:r>
        <w:r w:rsidRPr="004424B1" w:rsidDel="00AB213F">
          <w:rPr>
            <w:noProof/>
            <w:lang w:val="en-GB"/>
          </w:rPr>
          <w:delInstrText xml:space="preserve"> SEQ Figure_TOC \s 1 \* MERGEFORMAT </w:delInstrText>
        </w:r>
        <w:r w:rsidRPr="004424B1" w:rsidDel="00AB213F">
          <w:rPr>
            <w:noProof/>
            <w:lang w:val="en-GB"/>
          </w:rPr>
          <w:fldChar w:fldCharType="separate"/>
        </w:r>
        <w:r w:rsidR="00BF1AC4" w:rsidDel="00AB213F">
          <w:rPr>
            <w:noProof/>
            <w:lang w:val="en-GB"/>
          </w:rPr>
          <w:delInstrText>6</w:delInstrText>
        </w:r>
        <w:r w:rsidRPr="004424B1" w:rsidDel="00AB213F">
          <w:rPr>
            <w:noProof/>
            <w:lang w:val="en-GB"/>
          </w:rPr>
          <w:fldChar w:fldCharType="end"/>
        </w:r>
        <w:r w:rsidRPr="004424B1" w:rsidDel="00AB213F">
          <w:rPr>
            <w:noProof/>
            <w:lang w:val="en-GB"/>
          </w:rPr>
          <w:tab/>
        </w:r>
        <w:r w:rsidR="009143D8" w:rsidRPr="004424B1" w:rsidDel="00AB213F">
          <w:rPr>
            <w:noProof/>
            <w:lang w:val="en-GB"/>
          </w:rPr>
          <w:delInstrText>Plan Execution Control Operations</w:delInstrText>
        </w:r>
        <w:bookmarkEnd w:id="24592"/>
        <w:r w:rsidRPr="004424B1" w:rsidDel="00AB213F">
          <w:rPr>
            <w:noProof/>
            <w:lang w:val="en-GB"/>
          </w:rPr>
          <w:delInstrText>"</w:delInstrText>
        </w:r>
        <w:r w:rsidRPr="004424B1" w:rsidDel="00AB213F">
          <w:rPr>
            <w:noProof/>
            <w:lang w:val="en-GB"/>
          </w:rPr>
          <w:fldChar w:fldCharType="end"/>
        </w:r>
        <w:r w:rsidRPr="004424B1" w:rsidDel="00AB213F">
          <w:rPr>
            <w:noProof/>
            <w:lang w:val="en-GB"/>
          </w:rPr>
          <w:delText>:  Plan Execution Control Operations</w:delText>
        </w:r>
      </w:del>
    </w:p>
    <w:p w14:paraId="349DBC4F" w14:textId="27275277" w:rsidR="00FA127B" w:rsidRPr="004424B1" w:rsidDel="00AB213F" w:rsidRDefault="009846C7" w:rsidP="003F3754">
      <w:pPr>
        <w:keepNext/>
        <w:rPr>
          <w:del w:id="24593" w:author="Quinten Van Woerkom" w:date="2024-11-25T15:48:00Z" w16du:dateUtc="2024-11-25T14:48:00Z"/>
          <w:rFonts w:ascii="Arial" w:hAnsi="Arial" w:cs="Arial"/>
          <w:sz w:val="18"/>
          <w:szCs w:val="18"/>
          <w:lang w:val="en-GB"/>
        </w:rPr>
      </w:pPr>
      <w:del w:id="24594" w:author="Quinten Van Woerkom" w:date="2024-11-25T15:48:00Z" w16du:dateUtc="2024-11-25T14:48:00Z">
        <w:r w:rsidRPr="004424B1" w:rsidDel="00AB213F">
          <w:rPr>
            <w:rFonts w:ascii="Arial" w:hAnsi="Arial" w:cs="Arial"/>
            <w:noProof/>
            <w:sz w:val="18"/>
            <w:szCs w:val="18"/>
          </w:rPr>
          <w:lastRenderedPageBreak/>
          <w:drawing>
            <wp:inline distT="0" distB="0" distL="0" distR="0" wp14:anchorId="7BB540AD" wp14:editId="2E7F0642">
              <wp:extent cx="5716905" cy="7077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b="2185"/>
                      <a:stretch/>
                    </pic:blipFill>
                    <pic:spPr bwMode="auto">
                      <a:xfrm>
                        <a:off x="0" y="0"/>
                        <a:ext cx="5716905" cy="7077075"/>
                      </a:xfrm>
                      <a:prstGeom prst="rect">
                        <a:avLst/>
                      </a:prstGeom>
                      <a:noFill/>
                      <a:ln>
                        <a:noFill/>
                      </a:ln>
                      <a:extLst>
                        <a:ext uri="{53640926-AAD7-44D8-BBD7-CCE9431645EC}">
                          <a14:shadowObscured xmlns:a14="http://schemas.microsoft.com/office/drawing/2010/main"/>
                        </a:ext>
                      </a:extLst>
                    </pic:spPr>
                  </pic:pic>
                </a:graphicData>
              </a:graphic>
            </wp:inline>
          </w:drawing>
        </w:r>
      </w:del>
    </w:p>
    <w:p w14:paraId="224DE7A3" w14:textId="545D05DA" w:rsidR="00046569" w:rsidRPr="004424B1" w:rsidDel="00AB213F" w:rsidRDefault="001D018B" w:rsidP="001D018B">
      <w:pPr>
        <w:pStyle w:val="FigureTitle"/>
        <w:rPr>
          <w:del w:id="24595" w:author="Quinten Van Woerkom" w:date="2024-11-25T15:48:00Z" w16du:dateUtc="2024-11-25T14:48:00Z"/>
          <w:noProof/>
          <w:lang w:val="en-GB"/>
        </w:rPr>
      </w:pPr>
      <w:del w:id="24596" w:author="Quinten Van Woerkom" w:date="2024-11-25T15:48:00Z" w16du:dateUtc="2024-11-25T14:48:00Z">
        <w:r w:rsidRPr="004424B1" w:rsidDel="00AB213F">
          <w:rPr>
            <w:noProof/>
            <w:lang w:val="en-GB"/>
          </w:rPr>
          <w:delText xml:space="preserve">Figure </w:delText>
        </w:r>
        <w:bookmarkStart w:id="24597" w:name="F_307PlanExecutionFeedbackOperations"/>
        <w:r w:rsidRPr="004424B1" w:rsidDel="00AB213F">
          <w:rPr>
            <w:noProof/>
            <w:lang w:val="en-GB"/>
          </w:rPr>
          <w:fldChar w:fldCharType="begin"/>
        </w:r>
        <w:r w:rsidRPr="004424B1" w:rsidDel="00AB213F">
          <w:rPr>
            <w:noProof/>
            <w:lang w:val="en-GB"/>
          </w:rPr>
          <w:delInstrText xml:space="preserve"> STYLEREF "Heading 1"\l \n \t \* MERGEFORMAT </w:delInstrText>
        </w:r>
        <w:r w:rsidRPr="004424B1" w:rsidDel="00AB213F">
          <w:rPr>
            <w:noProof/>
            <w:lang w:val="en-GB"/>
          </w:rPr>
          <w:fldChar w:fldCharType="separate"/>
        </w:r>
        <w:r w:rsidR="00BF1AC4" w:rsidDel="00AB213F">
          <w:rPr>
            <w:noProof/>
            <w:lang w:val="en-GB"/>
          </w:rPr>
          <w:delText>3</w:delText>
        </w:r>
        <w:r w:rsidRPr="004424B1" w:rsidDel="00AB213F">
          <w:rPr>
            <w:noProof/>
            <w:lang w:val="en-GB"/>
          </w:rPr>
          <w:fldChar w:fldCharType="end"/>
        </w:r>
        <w:r w:rsidRPr="004424B1" w:rsidDel="00AB213F">
          <w:rPr>
            <w:noProof/>
            <w:lang w:val="en-GB"/>
          </w:rPr>
          <w:noBreakHyphen/>
        </w:r>
        <w:r w:rsidRPr="004424B1" w:rsidDel="00AB213F">
          <w:rPr>
            <w:noProof/>
            <w:lang w:val="en-GB"/>
          </w:rPr>
          <w:fldChar w:fldCharType="begin"/>
        </w:r>
        <w:r w:rsidRPr="004424B1" w:rsidDel="00AB213F">
          <w:rPr>
            <w:noProof/>
            <w:lang w:val="en-GB"/>
          </w:rPr>
          <w:delInstrText xml:space="preserve"> SEQ Figure \s 1 \* MERGEFORMAT </w:delInstrText>
        </w:r>
        <w:r w:rsidRPr="004424B1" w:rsidDel="00AB213F">
          <w:rPr>
            <w:noProof/>
            <w:lang w:val="en-GB"/>
          </w:rPr>
          <w:fldChar w:fldCharType="separate"/>
        </w:r>
        <w:r w:rsidR="00BF1AC4" w:rsidDel="00AB213F">
          <w:rPr>
            <w:noProof/>
            <w:lang w:val="en-GB"/>
          </w:rPr>
          <w:delText>7</w:delText>
        </w:r>
        <w:r w:rsidRPr="004424B1" w:rsidDel="00AB213F">
          <w:rPr>
            <w:noProof/>
            <w:lang w:val="en-GB"/>
          </w:rPr>
          <w:fldChar w:fldCharType="end"/>
        </w:r>
        <w:bookmarkEnd w:id="24597"/>
        <w:r w:rsidRPr="004424B1" w:rsidDel="00AB213F">
          <w:rPr>
            <w:noProof/>
            <w:lang w:val="en-GB"/>
          </w:rPr>
          <w:fldChar w:fldCharType="begin"/>
        </w:r>
        <w:r w:rsidRPr="004424B1" w:rsidDel="00AB213F">
          <w:rPr>
            <w:noProof/>
            <w:lang w:val="en-GB"/>
          </w:rPr>
          <w:delInstrText xml:space="preserve"> TC \f G \l 7 "</w:delInstrText>
        </w:r>
        <w:r w:rsidRPr="004424B1" w:rsidDel="00AB213F">
          <w:rPr>
            <w:noProof/>
            <w:lang w:val="en-GB"/>
          </w:rPr>
          <w:fldChar w:fldCharType="begin"/>
        </w:r>
        <w:r w:rsidRPr="004424B1" w:rsidDel="00AB213F">
          <w:rPr>
            <w:noProof/>
            <w:lang w:val="en-GB"/>
          </w:rPr>
          <w:delInstrText xml:space="preserve"> STYLEREF "Heading 1"\l \n \t \* MERGEFORMAT </w:delInstrText>
        </w:r>
        <w:r w:rsidRPr="004424B1" w:rsidDel="00AB213F">
          <w:rPr>
            <w:noProof/>
            <w:lang w:val="en-GB"/>
          </w:rPr>
          <w:fldChar w:fldCharType="separate"/>
        </w:r>
        <w:bookmarkStart w:id="24598" w:name="_Toc158132067"/>
        <w:r w:rsidR="00BF1AC4" w:rsidDel="00AB213F">
          <w:rPr>
            <w:noProof/>
            <w:lang w:val="en-GB"/>
          </w:rPr>
          <w:delInstrText>3</w:delInstrText>
        </w:r>
        <w:r w:rsidRPr="004424B1" w:rsidDel="00AB213F">
          <w:rPr>
            <w:noProof/>
            <w:lang w:val="en-GB"/>
          </w:rPr>
          <w:fldChar w:fldCharType="end"/>
        </w:r>
        <w:r w:rsidRPr="004424B1" w:rsidDel="00AB213F">
          <w:rPr>
            <w:noProof/>
            <w:lang w:val="en-GB"/>
          </w:rPr>
          <w:delInstrText>-</w:delInstrText>
        </w:r>
        <w:r w:rsidRPr="004424B1" w:rsidDel="00AB213F">
          <w:rPr>
            <w:noProof/>
            <w:lang w:val="en-GB"/>
          </w:rPr>
          <w:fldChar w:fldCharType="begin"/>
        </w:r>
        <w:r w:rsidRPr="004424B1" w:rsidDel="00AB213F">
          <w:rPr>
            <w:noProof/>
            <w:lang w:val="en-GB"/>
          </w:rPr>
          <w:delInstrText xml:space="preserve"> SEQ Figure_TOC \s 1 \* MERGEFORMAT </w:delInstrText>
        </w:r>
        <w:r w:rsidRPr="004424B1" w:rsidDel="00AB213F">
          <w:rPr>
            <w:noProof/>
            <w:lang w:val="en-GB"/>
          </w:rPr>
          <w:fldChar w:fldCharType="separate"/>
        </w:r>
        <w:r w:rsidR="00BF1AC4" w:rsidDel="00AB213F">
          <w:rPr>
            <w:noProof/>
            <w:lang w:val="en-GB"/>
          </w:rPr>
          <w:delInstrText>7</w:delInstrText>
        </w:r>
        <w:r w:rsidRPr="004424B1" w:rsidDel="00AB213F">
          <w:rPr>
            <w:noProof/>
            <w:lang w:val="en-GB"/>
          </w:rPr>
          <w:fldChar w:fldCharType="end"/>
        </w:r>
        <w:r w:rsidRPr="004424B1" w:rsidDel="00AB213F">
          <w:rPr>
            <w:noProof/>
            <w:lang w:val="en-GB"/>
          </w:rPr>
          <w:tab/>
        </w:r>
        <w:r w:rsidR="009143D8" w:rsidRPr="004424B1" w:rsidDel="00AB213F">
          <w:rPr>
            <w:noProof/>
            <w:lang w:val="en-GB"/>
          </w:rPr>
          <w:delInstrText>Plan Execution Feedback Operations</w:delInstrText>
        </w:r>
        <w:bookmarkEnd w:id="24598"/>
        <w:r w:rsidRPr="004424B1" w:rsidDel="00AB213F">
          <w:rPr>
            <w:noProof/>
            <w:lang w:val="en-GB"/>
          </w:rPr>
          <w:delInstrText>"</w:delInstrText>
        </w:r>
        <w:r w:rsidRPr="004424B1" w:rsidDel="00AB213F">
          <w:rPr>
            <w:noProof/>
            <w:lang w:val="en-GB"/>
          </w:rPr>
          <w:fldChar w:fldCharType="end"/>
        </w:r>
        <w:r w:rsidRPr="004424B1" w:rsidDel="00AB213F">
          <w:rPr>
            <w:noProof/>
            <w:lang w:val="en-GB"/>
          </w:rPr>
          <w:delText>:  Plan Execution Feedback Operations</w:delText>
        </w:r>
      </w:del>
    </w:p>
    <w:p w14:paraId="21BC0FE4" w14:textId="77777777" w:rsidR="003F3754" w:rsidRPr="004424B1" w:rsidRDefault="007B514B" w:rsidP="007C678F">
      <w:pPr>
        <w:keepLines/>
        <w:rPr>
          <w:lang w:val="en-GB"/>
        </w:rPr>
      </w:pPr>
      <w:r w:rsidRPr="004424B1">
        <w:rPr>
          <w:lang w:val="en-GB"/>
        </w:rPr>
        <w:lastRenderedPageBreak/>
        <w:t xml:space="preserve">Three service operations provide feedback on the execution of Plans, of these only the </w:t>
      </w:r>
      <w:proofErr w:type="spellStart"/>
      <w:r w:rsidRPr="004424B1">
        <w:rPr>
          <w:lang w:val="en-GB"/>
        </w:rPr>
        <w:t>getPlanStatus</w:t>
      </w:r>
      <w:proofErr w:type="spellEnd"/>
      <w:r w:rsidRPr="004424B1">
        <w:rPr>
          <w:lang w:val="en-GB"/>
        </w:rPr>
        <w:t xml:space="preserve"> operation is mandatory in capability set 1.  </w:t>
      </w:r>
      <w:r w:rsidR="003F3754" w:rsidRPr="004424B1">
        <w:rPr>
          <w:lang w:val="en-GB"/>
        </w:rPr>
        <w:t>In order to ensure provision of feedback on the execution of a plan at a sufficiently detailed level to enable feedback for planning requests, it is recommended that capability sets 2 and 3 are implemented.</w:t>
      </w:r>
    </w:p>
    <w:p w14:paraId="46BA4FBB" w14:textId="5AE0A68B" w:rsidR="007B514B" w:rsidRPr="004424B1" w:rsidRDefault="007B514B" w:rsidP="003F3754">
      <w:pPr>
        <w:rPr>
          <w:lang w:val="en-GB"/>
        </w:rPr>
      </w:pPr>
      <w:r w:rsidRPr="004424B1">
        <w:rPr>
          <w:lang w:val="en-GB"/>
        </w:rPr>
        <w:t xml:space="preserve">The </w:t>
      </w:r>
      <w:proofErr w:type="spellStart"/>
      <w:r w:rsidRPr="004424B1">
        <w:rPr>
          <w:lang w:val="en-GB"/>
        </w:rPr>
        <w:t>getPlanStatus</w:t>
      </w:r>
      <w:proofErr w:type="spellEnd"/>
      <w:r w:rsidRPr="004424B1">
        <w:rPr>
          <w:lang w:val="en-GB"/>
        </w:rPr>
        <w:t xml:space="preserve"> operation returns the current status of the referenced plan(s) as </w:t>
      </w:r>
      <w:proofErr w:type="spellStart"/>
      <w:r w:rsidRPr="004424B1">
        <w:rPr>
          <w:lang w:val="en-GB"/>
        </w:rPr>
        <w:t>PlanUpdates</w:t>
      </w:r>
      <w:proofErr w:type="spellEnd"/>
      <w:r w:rsidRPr="004424B1">
        <w:rPr>
          <w:lang w:val="en-GB"/>
        </w:rPr>
        <w:t>.  It is equivalent to the service operation of the same name in the Plan Distribution Service, but only reports those plan statuses relevant to the plan execution function.</w:t>
      </w:r>
    </w:p>
    <w:p w14:paraId="749191B9" w14:textId="77777777" w:rsidR="007B514B" w:rsidRPr="004424B1" w:rsidRDefault="007B514B" w:rsidP="003F3754">
      <w:pPr>
        <w:rPr>
          <w:lang w:val="en-GB"/>
        </w:rPr>
      </w:pPr>
      <w:r w:rsidRPr="004424B1">
        <w:rPr>
          <w:lang w:val="en-GB"/>
        </w:rPr>
        <w:t xml:space="preserve">Where supported, the </w:t>
      </w:r>
      <w:proofErr w:type="spellStart"/>
      <w:r w:rsidRPr="004424B1">
        <w:rPr>
          <w:lang w:val="en-GB"/>
        </w:rPr>
        <w:t>monitorPlanExecution</w:t>
      </w:r>
      <w:proofErr w:type="spellEnd"/>
      <w:r w:rsidRPr="004424B1">
        <w:rPr>
          <w:lang w:val="en-GB"/>
        </w:rPr>
        <w:t xml:space="preserve"> operation enables the consumer to subscribe to automatic notification of changes in status of plans as </w:t>
      </w:r>
      <w:proofErr w:type="spellStart"/>
      <w:r w:rsidRPr="004424B1">
        <w:rPr>
          <w:lang w:val="en-GB"/>
        </w:rPr>
        <w:t>PlanUpdates</w:t>
      </w:r>
      <w:proofErr w:type="spellEnd"/>
      <w:r w:rsidRPr="004424B1">
        <w:rPr>
          <w:lang w:val="en-GB"/>
        </w:rPr>
        <w:t xml:space="preserve">.  It is equivalent to the </w:t>
      </w:r>
      <w:proofErr w:type="spellStart"/>
      <w:r w:rsidRPr="004424B1">
        <w:rPr>
          <w:lang w:val="en-GB"/>
        </w:rPr>
        <w:t>monitorPlanStatus</w:t>
      </w:r>
      <w:proofErr w:type="spellEnd"/>
      <w:r w:rsidRPr="004424B1">
        <w:rPr>
          <w:lang w:val="en-GB"/>
        </w:rPr>
        <w:t xml:space="preserve"> operation of the Plan Distribution Service.</w:t>
      </w:r>
    </w:p>
    <w:p w14:paraId="0F90496A" w14:textId="19274D38" w:rsidR="00E05F56" w:rsidRPr="004424B1" w:rsidRDefault="00203259" w:rsidP="003F3754">
      <w:pPr>
        <w:rPr>
          <w:lang w:val="en-GB"/>
        </w:rPr>
      </w:pPr>
      <w:r w:rsidRPr="004424B1">
        <w:rPr>
          <w:lang w:val="en-GB"/>
        </w:rPr>
        <w:t xml:space="preserve">The </w:t>
      </w:r>
      <w:proofErr w:type="spellStart"/>
      <w:r w:rsidRPr="004424B1">
        <w:rPr>
          <w:lang w:val="en-GB"/>
        </w:rPr>
        <w:t>monitorPlanExecutionDetail</w:t>
      </w:r>
      <w:proofErr w:type="spellEnd"/>
      <w:r w:rsidRPr="004424B1">
        <w:rPr>
          <w:lang w:val="en-GB"/>
        </w:rPr>
        <w:t xml:space="preserve"> operation enables the consumer to subscribe to automatic notification of changes in status of the </w:t>
      </w:r>
      <w:proofErr w:type="spellStart"/>
      <w:r w:rsidRPr="004424B1">
        <w:rPr>
          <w:lang w:val="en-GB"/>
        </w:rPr>
        <w:t>ActivityInstances</w:t>
      </w:r>
      <w:proofErr w:type="spellEnd"/>
      <w:r w:rsidRPr="004424B1">
        <w:rPr>
          <w:lang w:val="en-GB"/>
        </w:rPr>
        <w:t xml:space="preserve">, </w:t>
      </w:r>
      <w:proofErr w:type="spellStart"/>
      <w:r w:rsidRPr="004424B1">
        <w:rPr>
          <w:lang w:val="en-GB"/>
        </w:rPr>
        <w:t>EventInstances</w:t>
      </w:r>
      <w:proofErr w:type="spellEnd"/>
      <w:r w:rsidR="007E37E7" w:rsidRPr="004424B1">
        <w:rPr>
          <w:lang w:val="en-GB"/>
        </w:rPr>
        <w:t>,</w:t>
      </w:r>
      <w:r w:rsidRPr="004424B1">
        <w:rPr>
          <w:lang w:val="en-GB"/>
        </w:rPr>
        <w:t xml:space="preserve"> and Resources contained within Plans, provided as </w:t>
      </w:r>
      <w:proofErr w:type="spellStart"/>
      <w:r w:rsidRPr="004424B1">
        <w:rPr>
          <w:lang w:val="en-GB"/>
        </w:rPr>
        <w:t>ActivityUpdates</w:t>
      </w:r>
      <w:proofErr w:type="spellEnd"/>
      <w:r w:rsidRPr="004424B1">
        <w:rPr>
          <w:lang w:val="en-GB"/>
        </w:rPr>
        <w:t xml:space="preserve">, </w:t>
      </w:r>
      <w:proofErr w:type="spellStart"/>
      <w:r w:rsidRPr="004424B1">
        <w:rPr>
          <w:lang w:val="en-GB"/>
        </w:rPr>
        <w:t>EventUpdates</w:t>
      </w:r>
      <w:proofErr w:type="spellEnd"/>
      <w:r w:rsidR="007E37E7" w:rsidRPr="004424B1">
        <w:rPr>
          <w:lang w:val="en-GB"/>
        </w:rPr>
        <w:t>,</w:t>
      </w:r>
      <w:r w:rsidRPr="004424B1">
        <w:rPr>
          <w:lang w:val="en-GB"/>
        </w:rPr>
        <w:t xml:space="preserve"> and </w:t>
      </w:r>
      <w:proofErr w:type="spellStart"/>
      <w:r w:rsidRPr="004424B1">
        <w:rPr>
          <w:lang w:val="en-GB"/>
        </w:rPr>
        <w:t>ResourceUpdates</w:t>
      </w:r>
      <w:proofErr w:type="spellEnd"/>
      <w:r w:rsidRPr="004424B1">
        <w:rPr>
          <w:lang w:val="en-GB"/>
        </w:rPr>
        <w:t xml:space="preserve"> respectively.</w:t>
      </w:r>
      <w:r w:rsidR="00C648D9" w:rsidRPr="004424B1">
        <w:rPr>
          <w:lang w:val="en-GB"/>
        </w:rPr>
        <w:t xml:space="preserve">  </w:t>
      </w:r>
      <w:r w:rsidR="002C4F23" w:rsidRPr="004424B1">
        <w:rPr>
          <w:iCs/>
          <w:lang w:val="en-GB"/>
        </w:rPr>
        <w:t>It should be noted</w:t>
      </w:r>
      <w:r w:rsidR="00C648D9" w:rsidRPr="004424B1">
        <w:rPr>
          <w:lang w:val="en-GB"/>
        </w:rPr>
        <w:t xml:space="preserve"> that as resource profiles are an optional element of a Plan, </w:t>
      </w:r>
      <w:proofErr w:type="spellStart"/>
      <w:r w:rsidR="00C648D9" w:rsidRPr="004424B1">
        <w:rPr>
          <w:lang w:val="en-GB"/>
        </w:rPr>
        <w:t>ResourceUpdates</w:t>
      </w:r>
      <w:proofErr w:type="spellEnd"/>
      <w:r w:rsidR="00C648D9" w:rsidRPr="004424B1">
        <w:rPr>
          <w:lang w:val="en-GB"/>
        </w:rPr>
        <w:t xml:space="preserve"> are only provided where they are supported.</w:t>
      </w:r>
    </w:p>
    <w:p w14:paraId="2D5D2DDE" w14:textId="77777777" w:rsidR="00C648D9" w:rsidRPr="004424B1" w:rsidRDefault="00C648D9">
      <w:pPr>
        <w:pStyle w:val="Heading5"/>
        <w:spacing w:before="480"/>
        <w:rPr>
          <w:lang w:val="en-GB"/>
        </w:rPr>
        <w:pPrChange w:id="24599" w:author="Peter Van Der Plas" w:date="2024-12-26T13:51:00Z" w16du:dateUtc="2024-12-26T12:51:00Z">
          <w:pPr>
            <w:pStyle w:val="Heading4"/>
            <w:spacing w:before="480"/>
          </w:pPr>
        </w:pPrChange>
      </w:pPr>
      <w:proofErr w:type="spellStart"/>
      <w:r w:rsidRPr="004424B1">
        <w:rPr>
          <w:lang w:val="en-GB"/>
        </w:rPr>
        <w:t>SubPlan</w:t>
      </w:r>
      <w:proofErr w:type="spellEnd"/>
      <w:r w:rsidRPr="004424B1">
        <w:rPr>
          <w:lang w:val="en-GB"/>
        </w:rPr>
        <w:t xml:space="preserve"> </w:t>
      </w:r>
      <w:r w:rsidR="00E05F56" w:rsidRPr="004424B1">
        <w:rPr>
          <w:lang w:val="en-GB"/>
        </w:rPr>
        <w:t xml:space="preserve">Level </w:t>
      </w:r>
      <w:r w:rsidR="00E86F3D" w:rsidRPr="004424B1">
        <w:rPr>
          <w:lang w:val="en-GB"/>
        </w:rPr>
        <w:t xml:space="preserve">Execution Control </w:t>
      </w:r>
      <w:r w:rsidRPr="004424B1">
        <w:rPr>
          <w:lang w:val="en-GB"/>
        </w:rPr>
        <w:t>Operations</w:t>
      </w:r>
    </w:p>
    <w:p w14:paraId="6AB566A0" w14:textId="77777777" w:rsidR="002D6407" w:rsidRPr="004424B1" w:rsidRDefault="00E05F56" w:rsidP="003F3754">
      <w:pPr>
        <w:rPr>
          <w:lang w:val="en-GB"/>
        </w:rPr>
      </w:pPr>
      <w:r w:rsidRPr="004424B1">
        <w:rPr>
          <w:lang w:val="en-GB"/>
        </w:rPr>
        <w:t xml:space="preserve">Support for </w:t>
      </w:r>
      <w:proofErr w:type="spellStart"/>
      <w:r w:rsidRPr="004424B1">
        <w:rPr>
          <w:lang w:val="en-GB"/>
        </w:rPr>
        <w:t>SubPlans</w:t>
      </w:r>
      <w:proofErr w:type="spellEnd"/>
      <w:r w:rsidRPr="004424B1">
        <w:rPr>
          <w:lang w:val="en-GB"/>
        </w:rPr>
        <w:t xml:space="preserve"> is optional</w:t>
      </w:r>
      <w:r w:rsidR="002D6407" w:rsidRPr="004424B1">
        <w:rPr>
          <w:lang w:val="en-GB"/>
        </w:rPr>
        <w:t xml:space="preserve">, but where supported an additional 4 service operations enable control at the level of </w:t>
      </w:r>
      <w:proofErr w:type="spellStart"/>
      <w:r w:rsidR="002D6407" w:rsidRPr="004424B1">
        <w:rPr>
          <w:lang w:val="en-GB"/>
        </w:rPr>
        <w:t>SubPlans</w:t>
      </w:r>
      <w:proofErr w:type="spellEnd"/>
      <w:r w:rsidR="002D6407" w:rsidRPr="004424B1">
        <w:rPr>
          <w:lang w:val="en-GB"/>
        </w:rPr>
        <w:t>.</w:t>
      </w:r>
    </w:p>
    <w:p w14:paraId="4C2F052E" w14:textId="2E294CD5" w:rsidR="00203259" w:rsidRPr="004424B1" w:rsidRDefault="00E05F56" w:rsidP="003F3754">
      <w:pPr>
        <w:rPr>
          <w:lang w:val="en-GB"/>
        </w:rPr>
      </w:pPr>
      <w:r w:rsidRPr="004424B1">
        <w:rPr>
          <w:lang w:val="en-GB"/>
        </w:rPr>
        <w:t xml:space="preserve">Planning </w:t>
      </w:r>
      <w:proofErr w:type="spellStart"/>
      <w:r w:rsidRPr="004424B1">
        <w:rPr>
          <w:lang w:val="en-GB"/>
        </w:rPr>
        <w:t>ActivityInstances</w:t>
      </w:r>
      <w:proofErr w:type="spellEnd"/>
      <w:r w:rsidRPr="004424B1">
        <w:rPr>
          <w:lang w:val="en-GB"/>
        </w:rPr>
        <w:t xml:space="preserve"> contained within a Plan may be associated with a single </w:t>
      </w:r>
      <w:proofErr w:type="spellStart"/>
      <w:r w:rsidRPr="004424B1">
        <w:rPr>
          <w:lang w:val="en-GB"/>
        </w:rPr>
        <w:t>SubPlan</w:t>
      </w:r>
      <w:proofErr w:type="spellEnd"/>
      <w:r w:rsidR="002D6407" w:rsidRPr="004424B1">
        <w:rPr>
          <w:lang w:val="en-GB"/>
        </w:rPr>
        <w:t xml:space="preserve"> ID</w:t>
      </w:r>
      <w:r w:rsidRPr="004424B1">
        <w:rPr>
          <w:lang w:val="en-GB"/>
        </w:rPr>
        <w:t>.  This can be used as a mechanism to identify multiple sub</w:t>
      </w:r>
      <w:r w:rsidR="00FF48BF" w:rsidRPr="004424B1">
        <w:rPr>
          <w:lang w:val="en-GB"/>
        </w:rPr>
        <w:t>-</w:t>
      </w:r>
      <w:r w:rsidRPr="004424B1">
        <w:rPr>
          <w:lang w:val="en-GB"/>
        </w:rPr>
        <w:t xml:space="preserve">plans within </w:t>
      </w:r>
      <w:r w:rsidR="002D6407" w:rsidRPr="004424B1">
        <w:rPr>
          <w:lang w:val="en-GB"/>
        </w:rPr>
        <w:t>plans, for example to support individual spacecraft within a constellation, or separate payloads</w:t>
      </w:r>
      <w:r w:rsidRPr="004424B1">
        <w:rPr>
          <w:lang w:val="en-GB"/>
        </w:rPr>
        <w:t xml:space="preserve">.  </w:t>
      </w:r>
      <w:proofErr w:type="spellStart"/>
      <w:r w:rsidRPr="004424B1">
        <w:rPr>
          <w:lang w:val="en-GB"/>
        </w:rPr>
        <w:t>SubPlan</w:t>
      </w:r>
      <w:proofErr w:type="spellEnd"/>
      <w:r w:rsidRPr="004424B1">
        <w:rPr>
          <w:lang w:val="en-GB"/>
        </w:rPr>
        <w:t xml:space="preserve"> IDs are not u</w:t>
      </w:r>
      <w:r w:rsidR="002D6407" w:rsidRPr="004424B1">
        <w:rPr>
          <w:lang w:val="en-GB"/>
        </w:rPr>
        <w:t xml:space="preserve">nique to an individual </w:t>
      </w:r>
      <w:proofErr w:type="gramStart"/>
      <w:r w:rsidR="002D6407" w:rsidRPr="004424B1">
        <w:rPr>
          <w:lang w:val="en-GB"/>
        </w:rPr>
        <w:t>Plan, but</w:t>
      </w:r>
      <w:proofErr w:type="gramEnd"/>
      <w:r w:rsidR="002D6407" w:rsidRPr="004424B1">
        <w:rPr>
          <w:lang w:val="en-GB"/>
        </w:rPr>
        <w:t xml:space="preserve"> apply globally to a mission planning system.  </w:t>
      </w:r>
      <w:proofErr w:type="spellStart"/>
      <w:r w:rsidR="002D6407" w:rsidRPr="004424B1">
        <w:rPr>
          <w:lang w:val="en-GB"/>
        </w:rPr>
        <w:t>SubPlan</w:t>
      </w:r>
      <w:proofErr w:type="spellEnd"/>
      <w:r w:rsidR="002D6407" w:rsidRPr="004424B1">
        <w:rPr>
          <w:lang w:val="en-GB"/>
        </w:rPr>
        <w:t xml:space="preserve"> operations apply to all activated Plans managed by the service provider.</w:t>
      </w:r>
      <w:r w:rsidR="00BE6D7D" w:rsidRPr="004424B1">
        <w:rPr>
          <w:lang w:val="en-GB"/>
        </w:rPr>
        <w:t xml:space="preserve">  Individual </w:t>
      </w:r>
      <w:proofErr w:type="spellStart"/>
      <w:r w:rsidR="00BE6D7D" w:rsidRPr="004424B1">
        <w:rPr>
          <w:lang w:val="en-GB"/>
        </w:rPr>
        <w:t>ActivityInstances</w:t>
      </w:r>
      <w:proofErr w:type="spellEnd"/>
      <w:r w:rsidR="00BE6D7D" w:rsidRPr="004424B1">
        <w:rPr>
          <w:lang w:val="en-GB"/>
        </w:rPr>
        <w:t xml:space="preserve"> are only executed if both their container Plan and associated </w:t>
      </w:r>
      <w:proofErr w:type="spellStart"/>
      <w:r w:rsidR="00BE6D7D" w:rsidRPr="004424B1">
        <w:rPr>
          <w:lang w:val="en-GB"/>
        </w:rPr>
        <w:t>SubPlan</w:t>
      </w:r>
      <w:proofErr w:type="spellEnd"/>
      <w:r w:rsidR="00BE6D7D" w:rsidRPr="004424B1">
        <w:rPr>
          <w:lang w:val="en-GB"/>
        </w:rPr>
        <w:t xml:space="preserve"> are in the ACTIVATED state.</w:t>
      </w:r>
    </w:p>
    <w:p w14:paraId="42E6959F" w14:textId="615E7651" w:rsidR="002D6407" w:rsidRPr="004424B1" w:rsidRDefault="002D6407" w:rsidP="003F3754">
      <w:pPr>
        <w:rPr>
          <w:lang w:val="en-GB"/>
        </w:rPr>
      </w:pPr>
      <w:r w:rsidRPr="004424B1">
        <w:rPr>
          <w:lang w:val="en-GB"/>
        </w:rPr>
        <w:t xml:space="preserve">The </w:t>
      </w:r>
      <w:proofErr w:type="spellStart"/>
      <w:r w:rsidRPr="004424B1">
        <w:rPr>
          <w:lang w:val="en-GB"/>
        </w:rPr>
        <w:t>activateSubPlan</w:t>
      </w:r>
      <w:proofErr w:type="spellEnd"/>
      <w:r w:rsidRPr="004424B1">
        <w:rPr>
          <w:lang w:val="en-GB"/>
        </w:rPr>
        <w:t xml:space="preserve"> operation enables execution of one or more </w:t>
      </w:r>
      <w:proofErr w:type="spellStart"/>
      <w:r w:rsidRPr="004424B1">
        <w:rPr>
          <w:lang w:val="en-GB"/>
        </w:rPr>
        <w:t>SubPlans</w:t>
      </w:r>
      <w:proofErr w:type="spellEnd"/>
      <w:r w:rsidRPr="004424B1">
        <w:rPr>
          <w:lang w:val="en-GB"/>
        </w:rPr>
        <w:t xml:space="preserve"> by the service provider</w:t>
      </w:r>
      <w:r w:rsidR="00BE6D7D" w:rsidRPr="004424B1">
        <w:rPr>
          <w:lang w:val="en-GB"/>
        </w:rPr>
        <w:t xml:space="preserve">.  </w:t>
      </w:r>
      <w:r w:rsidRPr="004424B1">
        <w:rPr>
          <w:lang w:val="en-GB"/>
        </w:rPr>
        <w:t xml:space="preserve">It is implementation dependent whether it is initially assumed that all </w:t>
      </w:r>
      <w:proofErr w:type="spellStart"/>
      <w:r w:rsidRPr="004424B1">
        <w:rPr>
          <w:lang w:val="en-GB"/>
        </w:rPr>
        <w:t>SubPlans</w:t>
      </w:r>
      <w:proofErr w:type="spellEnd"/>
      <w:r w:rsidRPr="004424B1">
        <w:rPr>
          <w:lang w:val="en-GB"/>
        </w:rPr>
        <w:t xml:space="preserve"> are active, in which case the operation would only be needed to re</w:t>
      </w:r>
      <w:r w:rsidR="005657A9" w:rsidRPr="004424B1">
        <w:rPr>
          <w:lang w:val="en-GB"/>
        </w:rPr>
        <w:t>-</w:t>
      </w:r>
      <w:r w:rsidRPr="004424B1">
        <w:rPr>
          <w:lang w:val="en-GB"/>
        </w:rPr>
        <w:t xml:space="preserve">enable execution following a </w:t>
      </w:r>
      <w:proofErr w:type="spellStart"/>
      <w:r w:rsidRPr="004424B1">
        <w:rPr>
          <w:lang w:val="en-GB"/>
        </w:rPr>
        <w:t>deactivateSubPlan</w:t>
      </w:r>
      <w:proofErr w:type="spellEnd"/>
      <w:r w:rsidRPr="004424B1">
        <w:rPr>
          <w:lang w:val="en-GB"/>
        </w:rPr>
        <w:t xml:space="preserve"> operation.</w:t>
      </w:r>
    </w:p>
    <w:p w14:paraId="2306BB6C" w14:textId="77777777" w:rsidR="00BE6D7D" w:rsidRPr="004424B1" w:rsidRDefault="00BE6D7D" w:rsidP="003F3754">
      <w:pPr>
        <w:rPr>
          <w:lang w:val="en-GB"/>
        </w:rPr>
      </w:pPr>
      <w:r w:rsidRPr="004424B1">
        <w:rPr>
          <w:lang w:val="en-GB"/>
        </w:rPr>
        <w:t xml:space="preserve">The </w:t>
      </w:r>
      <w:proofErr w:type="spellStart"/>
      <w:r w:rsidRPr="004424B1">
        <w:rPr>
          <w:lang w:val="en-GB"/>
        </w:rPr>
        <w:t>deactivateSubPlan</w:t>
      </w:r>
      <w:proofErr w:type="spellEnd"/>
      <w:r w:rsidRPr="004424B1">
        <w:rPr>
          <w:lang w:val="en-GB"/>
        </w:rPr>
        <w:t xml:space="preserve"> operation disables execution of one or more </w:t>
      </w:r>
      <w:proofErr w:type="spellStart"/>
      <w:r w:rsidRPr="004424B1">
        <w:rPr>
          <w:lang w:val="en-GB"/>
        </w:rPr>
        <w:t>SubPlans</w:t>
      </w:r>
      <w:proofErr w:type="spellEnd"/>
      <w:r w:rsidRPr="004424B1">
        <w:rPr>
          <w:lang w:val="en-GB"/>
        </w:rPr>
        <w:t xml:space="preserve"> by the service provider.</w:t>
      </w:r>
    </w:p>
    <w:p w14:paraId="5450DCB9" w14:textId="77777777" w:rsidR="00BE6D7D" w:rsidRPr="004424B1" w:rsidRDefault="00BE6D7D" w:rsidP="003F3754">
      <w:pPr>
        <w:rPr>
          <w:lang w:val="en-GB"/>
        </w:rPr>
      </w:pPr>
      <w:r w:rsidRPr="004424B1">
        <w:rPr>
          <w:lang w:val="en-GB"/>
        </w:rPr>
        <w:t xml:space="preserve">The </w:t>
      </w:r>
      <w:proofErr w:type="spellStart"/>
      <w:r w:rsidRPr="004424B1">
        <w:rPr>
          <w:lang w:val="en-GB"/>
        </w:rPr>
        <w:t>getSubPlanStatus</w:t>
      </w:r>
      <w:proofErr w:type="spellEnd"/>
      <w:r w:rsidRPr="004424B1">
        <w:rPr>
          <w:lang w:val="en-GB"/>
        </w:rPr>
        <w:t xml:space="preserve"> operation returns the current status of the referenced </w:t>
      </w:r>
      <w:proofErr w:type="spellStart"/>
      <w:r w:rsidRPr="004424B1">
        <w:rPr>
          <w:lang w:val="en-GB"/>
        </w:rPr>
        <w:t>SubPlans</w:t>
      </w:r>
      <w:proofErr w:type="spellEnd"/>
      <w:r w:rsidRPr="004424B1">
        <w:rPr>
          <w:lang w:val="en-GB"/>
        </w:rPr>
        <w:t xml:space="preserve"> as </w:t>
      </w:r>
      <w:proofErr w:type="spellStart"/>
      <w:r w:rsidRPr="004424B1">
        <w:rPr>
          <w:lang w:val="en-GB"/>
        </w:rPr>
        <w:t>SubPlanUpdates</w:t>
      </w:r>
      <w:proofErr w:type="spellEnd"/>
      <w:r w:rsidRPr="004424B1">
        <w:rPr>
          <w:lang w:val="en-GB"/>
        </w:rPr>
        <w:t>.</w:t>
      </w:r>
    </w:p>
    <w:p w14:paraId="3D3091C7" w14:textId="77777777" w:rsidR="00BE6D7D" w:rsidRPr="004424B1" w:rsidRDefault="00BE6D7D" w:rsidP="00BE6D7D">
      <w:pPr>
        <w:rPr>
          <w:lang w:val="en-GB"/>
        </w:rPr>
      </w:pPr>
      <w:r w:rsidRPr="004424B1">
        <w:rPr>
          <w:lang w:val="en-GB"/>
        </w:rPr>
        <w:t xml:space="preserve">Where supported, the </w:t>
      </w:r>
      <w:proofErr w:type="spellStart"/>
      <w:r w:rsidRPr="004424B1">
        <w:rPr>
          <w:lang w:val="en-GB"/>
        </w:rPr>
        <w:t>monitorSubPlanExecution</w:t>
      </w:r>
      <w:proofErr w:type="spellEnd"/>
      <w:r w:rsidRPr="004424B1">
        <w:rPr>
          <w:lang w:val="en-GB"/>
        </w:rPr>
        <w:t xml:space="preserve"> operation enables the consumer to subscribe to automatic notification of changes in status of </w:t>
      </w:r>
      <w:proofErr w:type="spellStart"/>
      <w:r w:rsidRPr="004424B1">
        <w:rPr>
          <w:lang w:val="en-GB"/>
        </w:rPr>
        <w:t>SubPlans</w:t>
      </w:r>
      <w:proofErr w:type="spellEnd"/>
      <w:r w:rsidRPr="004424B1">
        <w:rPr>
          <w:lang w:val="en-GB"/>
        </w:rPr>
        <w:t xml:space="preserve"> as </w:t>
      </w:r>
      <w:proofErr w:type="spellStart"/>
      <w:r w:rsidRPr="004424B1">
        <w:rPr>
          <w:lang w:val="en-GB"/>
        </w:rPr>
        <w:t>SubPlanUpdates</w:t>
      </w:r>
      <w:proofErr w:type="spellEnd"/>
      <w:r w:rsidRPr="004424B1">
        <w:rPr>
          <w:lang w:val="en-GB"/>
        </w:rPr>
        <w:t>.</w:t>
      </w:r>
    </w:p>
    <w:p w14:paraId="189C2DBF" w14:textId="2D80C480" w:rsidR="00046569" w:rsidRPr="004424B1" w:rsidDel="00AB213F" w:rsidRDefault="007E0737" w:rsidP="00046569">
      <w:pPr>
        <w:rPr>
          <w:del w:id="24600" w:author="Quinten Van Woerkom" w:date="2024-11-25T15:48:00Z" w16du:dateUtc="2024-11-25T14:48:00Z"/>
          <w:lang w:val="en-GB"/>
        </w:rPr>
      </w:pPr>
      <w:del w:id="24601" w:author="Quinten Van Woerkom" w:date="2024-11-25T15:48:00Z" w16du:dateUtc="2024-11-25T14:48:00Z">
        <w:r w:rsidRPr="004424B1" w:rsidDel="00AB213F">
          <w:rPr>
            <w:noProof/>
          </w:rPr>
          <w:lastRenderedPageBreak/>
          <w:drawing>
            <wp:inline distT="0" distB="0" distL="0" distR="0" wp14:anchorId="76BEDFDB" wp14:editId="51EE9369">
              <wp:extent cx="5716905" cy="6019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37">
                        <a:extLst>
                          <a:ext uri="{28A0092B-C50C-407E-A947-70E740481C1C}">
                            <a14:useLocalDpi xmlns:a14="http://schemas.microsoft.com/office/drawing/2010/main" val="0"/>
                          </a:ext>
                        </a:extLst>
                      </a:blip>
                      <a:srcRect b="2629"/>
                      <a:stretch/>
                    </pic:blipFill>
                    <pic:spPr bwMode="auto">
                      <a:xfrm>
                        <a:off x="0" y="0"/>
                        <a:ext cx="5716905" cy="6019800"/>
                      </a:xfrm>
                      <a:prstGeom prst="rect">
                        <a:avLst/>
                      </a:prstGeom>
                      <a:noFill/>
                      <a:ln>
                        <a:noFill/>
                      </a:ln>
                      <a:extLst>
                        <a:ext uri="{53640926-AAD7-44D8-BBD7-CCE9431645EC}">
                          <a14:shadowObscured xmlns:a14="http://schemas.microsoft.com/office/drawing/2010/main"/>
                        </a:ext>
                      </a:extLst>
                    </pic:spPr>
                  </pic:pic>
                </a:graphicData>
              </a:graphic>
            </wp:inline>
          </w:drawing>
        </w:r>
      </w:del>
    </w:p>
    <w:p w14:paraId="3A93B9CD" w14:textId="76F5B9EA" w:rsidR="00046569" w:rsidRPr="004424B1" w:rsidDel="00AB213F" w:rsidRDefault="001D018B" w:rsidP="001D018B">
      <w:pPr>
        <w:pStyle w:val="FigureTitle"/>
        <w:rPr>
          <w:del w:id="24602" w:author="Quinten Van Woerkom" w:date="2024-11-25T15:48:00Z" w16du:dateUtc="2024-11-25T14:48:00Z"/>
          <w:noProof/>
          <w:lang w:val="en-GB"/>
        </w:rPr>
      </w:pPr>
      <w:del w:id="24603" w:author="Quinten Van Woerkom" w:date="2024-11-25T15:48:00Z" w16du:dateUtc="2024-11-25T14:48:00Z">
        <w:r w:rsidRPr="004424B1" w:rsidDel="00AB213F">
          <w:rPr>
            <w:noProof/>
            <w:lang w:val="en-GB"/>
          </w:rPr>
          <w:delText xml:space="preserve">Figure </w:delText>
        </w:r>
        <w:bookmarkStart w:id="24604" w:name="F_308SubPlanExecutionControlOperations"/>
        <w:r w:rsidRPr="004424B1" w:rsidDel="00AB213F">
          <w:rPr>
            <w:noProof/>
            <w:lang w:val="en-GB"/>
          </w:rPr>
          <w:fldChar w:fldCharType="begin"/>
        </w:r>
        <w:r w:rsidRPr="004424B1" w:rsidDel="00AB213F">
          <w:rPr>
            <w:noProof/>
            <w:lang w:val="en-GB"/>
          </w:rPr>
          <w:delInstrText xml:space="preserve"> STYLEREF "Heading 1"\l \n \t \* MERGEFORMAT </w:delInstrText>
        </w:r>
        <w:r w:rsidRPr="004424B1" w:rsidDel="00AB213F">
          <w:rPr>
            <w:noProof/>
            <w:lang w:val="en-GB"/>
          </w:rPr>
          <w:fldChar w:fldCharType="separate"/>
        </w:r>
        <w:r w:rsidR="00BF1AC4" w:rsidDel="00AB213F">
          <w:rPr>
            <w:noProof/>
            <w:lang w:val="en-GB"/>
          </w:rPr>
          <w:delText>3</w:delText>
        </w:r>
        <w:r w:rsidRPr="004424B1" w:rsidDel="00AB213F">
          <w:rPr>
            <w:noProof/>
            <w:lang w:val="en-GB"/>
          </w:rPr>
          <w:fldChar w:fldCharType="end"/>
        </w:r>
        <w:r w:rsidRPr="004424B1" w:rsidDel="00AB213F">
          <w:rPr>
            <w:noProof/>
            <w:lang w:val="en-GB"/>
          </w:rPr>
          <w:noBreakHyphen/>
        </w:r>
        <w:r w:rsidRPr="004424B1" w:rsidDel="00AB213F">
          <w:rPr>
            <w:noProof/>
            <w:lang w:val="en-GB"/>
          </w:rPr>
          <w:fldChar w:fldCharType="begin"/>
        </w:r>
        <w:r w:rsidRPr="004424B1" w:rsidDel="00AB213F">
          <w:rPr>
            <w:noProof/>
            <w:lang w:val="en-GB"/>
          </w:rPr>
          <w:delInstrText xml:space="preserve"> SEQ Figure \s 1 \* MERGEFORMAT </w:delInstrText>
        </w:r>
        <w:r w:rsidRPr="004424B1" w:rsidDel="00AB213F">
          <w:rPr>
            <w:noProof/>
            <w:lang w:val="en-GB"/>
          </w:rPr>
          <w:fldChar w:fldCharType="separate"/>
        </w:r>
        <w:r w:rsidR="00BF1AC4" w:rsidDel="00AB213F">
          <w:rPr>
            <w:noProof/>
            <w:lang w:val="en-GB"/>
          </w:rPr>
          <w:delText>8</w:delText>
        </w:r>
        <w:r w:rsidRPr="004424B1" w:rsidDel="00AB213F">
          <w:rPr>
            <w:noProof/>
            <w:lang w:val="en-GB"/>
          </w:rPr>
          <w:fldChar w:fldCharType="end"/>
        </w:r>
        <w:bookmarkEnd w:id="24604"/>
        <w:r w:rsidRPr="004424B1" w:rsidDel="00AB213F">
          <w:rPr>
            <w:noProof/>
            <w:lang w:val="en-GB"/>
          </w:rPr>
          <w:fldChar w:fldCharType="begin"/>
        </w:r>
        <w:r w:rsidRPr="004424B1" w:rsidDel="00AB213F">
          <w:rPr>
            <w:noProof/>
            <w:lang w:val="en-GB"/>
          </w:rPr>
          <w:delInstrText xml:space="preserve"> TC \f G \l 7 "</w:delInstrText>
        </w:r>
        <w:r w:rsidRPr="004424B1" w:rsidDel="00AB213F">
          <w:rPr>
            <w:noProof/>
            <w:lang w:val="en-GB"/>
          </w:rPr>
          <w:fldChar w:fldCharType="begin"/>
        </w:r>
        <w:r w:rsidRPr="004424B1" w:rsidDel="00AB213F">
          <w:rPr>
            <w:noProof/>
            <w:lang w:val="en-GB"/>
          </w:rPr>
          <w:delInstrText xml:space="preserve"> STYLEREF "Heading 1"\l \n \t \* MERGEFORMAT </w:delInstrText>
        </w:r>
        <w:r w:rsidRPr="004424B1" w:rsidDel="00AB213F">
          <w:rPr>
            <w:noProof/>
            <w:lang w:val="en-GB"/>
          </w:rPr>
          <w:fldChar w:fldCharType="separate"/>
        </w:r>
        <w:bookmarkStart w:id="24605" w:name="_Toc158132068"/>
        <w:r w:rsidR="00BF1AC4" w:rsidDel="00AB213F">
          <w:rPr>
            <w:noProof/>
            <w:lang w:val="en-GB"/>
          </w:rPr>
          <w:delInstrText>3</w:delInstrText>
        </w:r>
        <w:r w:rsidRPr="004424B1" w:rsidDel="00AB213F">
          <w:rPr>
            <w:noProof/>
            <w:lang w:val="en-GB"/>
          </w:rPr>
          <w:fldChar w:fldCharType="end"/>
        </w:r>
        <w:r w:rsidRPr="004424B1" w:rsidDel="00AB213F">
          <w:rPr>
            <w:noProof/>
            <w:lang w:val="en-GB"/>
          </w:rPr>
          <w:delInstrText>-</w:delInstrText>
        </w:r>
        <w:r w:rsidRPr="004424B1" w:rsidDel="00AB213F">
          <w:rPr>
            <w:noProof/>
            <w:lang w:val="en-GB"/>
          </w:rPr>
          <w:fldChar w:fldCharType="begin"/>
        </w:r>
        <w:r w:rsidRPr="004424B1" w:rsidDel="00AB213F">
          <w:rPr>
            <w:noProof/>
            <w:lang w:val="en-GB"/>
          </w:rPr>
          <w:delInstrText xml:space="preserve"> SEQ Figure_TOC \s 1 \* MERGEFORMAT </w:delInstrText>
        </w:r>
        <w:r w:rsidRPr="004424B1" w:rsidDel="00AB213F">
          <w:rPr>
            <w:noProof/>
            <w:lang w:val="en-GB"/>
          </w:rPr>
          <w:fldChar w:fldCharType="separate"/>
        </w:r>
        <w:r w:rsidR="00BF1AC4" w:rsidDel="00AB213F">
          <w:rPr>
            <w:noProof/>
            <w:lang w:val="en-GB"/>
          </w:rPr>
          <w:delInstrText>8</w:delInstrText>
        </w:r>
        <w:r w:rsidRPr="004424B1" w:rsidDel="00AB213F">
          <w:rPr>
            <w:noProof/>
            <w:lang w:val="en-GB"/>
          </w:rPr>
          <w:fldChar w:fldCharType="end"/>
        </w:r>
        <w:r w:rsidRPr="004424B1" w:rsidDel="00AB213F">
          <w:rPr>
            <w:noProof/>
            <w:lang w:val="en-GB"/>
          </w:rPr>
          <w:tab/>
        </w:r>
        <w:r w:rsidR="009143D8" w:rsidRPr="004424B1" w:rsidDel="00AB213F">
          <w:rPr>
            <w:noProof/>
            <w:lang w:val="en-GB"/>
          </w:rPr>
          <w:delInstrText>SubPlan Execution Control Operations</w:delInstrText>
        </w:r>
        <w:bookmarkStart w:id="24606" w:name="_Toc184817127"/>
        <w:bookmarkStart w:id="24607" w:name="_Toc186046612"/>
        <w:bookmarkStart w:id="24608" w:name="_Toc186046632"/>
        <w:bookmarkStart w:id="24609" w:name="_Toc186046648"/>
        <w:bookmarkStart w:id="24610" w:name="_Toc186457356"/>
        <w:bookmarkStart w:id="24611" w:name="_Toc186471005"/>
        <w:bookmarkStart w:id="24612" w:name="_Toc186645516"/>
        <w:bookmarkEnd w:id="24605"/>
        <w:bookmarkEnd w:id="24606"/>
        <w:bookmarkEnd w:id="24607"/>
        <w:bookmarkEnd w:id="24608"/>
        <w:bookmarkEnd w:id="24609"/>
        <w:bookmarkEnd w:id="24610"/>
        <w:bookmarkEnd w:id="24611"/>
        <w:bookmarkEnd w:id="24612"/>
        <w:r w:rsidRPr="004424B1" w:rsidDel="00AB213F">
          <w:rPr>
            <w:noProof/>
            <w:lang w:val="en-GB"/>
          </w:rPr>
          <w:delInstrText>"</w:delInstrText>
        </w:r>
        <w:r w:rsidRPr="004424B1" w:rsidDel="00AB213F">
          <w:rPr>
            <w:noProof/>
            <w:lang w:val="en-GB"/>
          </w:rPr>
          <w:fldChar w:fldCharType="end"/>
        </w:r>
        <w:r w:rsidRPr="004424B1" w:rsidDel="00AB213F">
          <w:rPr>
            <w:noProof/>
            <w:lang w:val="en-GB"/>
          </w:rPr>
          <w:delText>:  SubPlan Execution Control Operations</w:delText>
        </w:r>
      </w:del>
    </w:p>
    <w:p w14:paraId="03B49610" w14:textId="77777777" w:rsidR="00E05F56" w:rsidRPr="004424B1" w:rsidRDefault="00E05F56">
      <w:pPr>
        <w:pStyle w:val="Heading5"/>
        <w:spacing w:before="480"/>
        <w:rPr>
          <w:lang w:val="en-GB"/>
        </w:rPr>
        <w:pPrChange w:id="24613" w:author="Peter Van Der Plas" w:date="2024-12-26T13:51:00Z" w16du:dateUtc="2024-12-26T12:51:00Z">
          <w:pPr>
            <w:pStyle w:val="Heading4"/>
            <w:spacing w:before="480"/>
          </w:pPr>
        </w:pPrChange>
      </w:pPr>
      <w:r w:rsidRPr="004424B1">
        <w:rPr>
          <w:lang w:val="en-GB"/>
        </w:rPr>
        <w:lastRenderedPageBreak/>
        <w:t>Activity Level Execution Control Operations</w:t>
      </w:r>
    </w:p>
    <w:p w14:paraId="41ED84A2" w14:textId="41C0895A" w:rsidR="00046569" w:rsidRPr="004424B1" w:rsidDel="00AB213F" w:rsidRDefault="007E0737" w:rsidP="00046569">
      <w:pPr>
        <w:rPr>
          <w:del w:id="24614" w:author="Quinten Van Woerkom" w:date="2024-11-25T15:48:00Z" w16du:dateUtc="2024-11-25T14:48:00Z"/>
          <w:lang w:val="en-GB"/>
        </w:rPr>
      </w:pPr>
      <w:del w:id="24615" w:author="Quinten Van Woerkom" w:date="2024-11-25T15:48:00Z" w16du:dateUtc="2024-11-25T14:48:00Z">
        <w:r w:rsidRPr="004424B1" w:rsidDel="00AB213F">
          <w:rPr>
            <w:noProof/>
          </w:rPr>
          <w:drawing>
            <wp:inline distT="0" distB="0" distL="0" distR="0" wp14:anchorId="3E2E39AD" wp14:editId="4372CF86">
              <wp:extent cx="5716905" cy="34956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8">
                        <a:extLst>
                          <a:ext uri="{28A0092B-C50C-407E-A947-70E740481C1C}">
                            <a14:useLocalDpi xmlns:a14="http://schemas.microsoft.com/office/drawing/2010/main" val="0"/>
                          </a:ext>
                        </a:extLst>
                      </a:blip>
                      <a:srcRect b="4443"/>
                      <a:stretch/>
                    </pic:blipFill>
                    <pic:spPr bwMode="auto">
                      <a:xfrm>
                        <a:off x="0" y="0"/>
                        <a:ext cx="5716905" cy="3495675"/>
                      </a:xfrm>
                      <a:prstGeom prst="rect">
                        <a:avLst/>
                      </a:prstGeom>
                      <a:noFill/>
                      <a:ln>
                        <a:noFill/>
                      </a:ln>
                      <a:extLst>
                        <a:ext uri="{53640926-AAD7-44D8-BBD7-CCE9431645EC}">
                          <a14:shadowObscured xmlns:a14="http://schemas.microsoft.com/office/drawing/2010/main"/>
                        </a:ext>
                      </a:extLst>
                    </pic:spPr>
                  </pic:pic>
                </a:graphicData>
              </a:graphic>
            </wp:inline>
          </w:drawing>
        </w:r>
      </w:del>
    </w:p>
    <w:p w14:paraId="500603C2" w14:textId="53489203" w:rsidR="00046569" w:rsidRPr="004424B1" w:rsidDel="00AB213F" w:rsidRDefault="001D018B" w:rsidP="001D018B">
      <w:pPr>
        <w:pStyle w:val="FigureTitle"/>
        <w:rPr>
          <w:del w:id="24616" w:author="Quinten Van Woerkom" w:date="2024-11-25T15:48:00Z" w16du:dateUtc="2024-11-25T14:48:00Z"/>
          <w:noProof/>
          <w:lang w:val="en-GB"/>
        </w:rPr>
      </w:pPr>
      <w:del w:id="24617" w:author="Quinten Van Woerkom" w:date="2024-11-25T15:48:00Z" w16du:dateUtc="2024-11-25T14:48:00Z">
        <w:r w:rsidRPr="004424B1" w:rsidDel="00AB213F">
          <w:rPr>
            <w:noProof/>
            <w:lang w:val="en-GB"/>
          </w:rPr>
          <w:delText xml:space="preserve">Figure </w:delText>
        </w:r>
        <w:bookmarkStart w:id="24618" w:name="F_309ActivityExecutionControlOperations"/>
        <w:r w:rsidRPr="004424B1" w:rsidDel="00AB213F">
          <w:rPr>
            <w:noProof/>
            <w:lang w:val="en-GB"/>
          </w:rPr>
          <w:fldChar w:fldCharType="begin"/>
        </w:r>
        <w:r w:rsidRPr="004424B1" w:rsidDel="00AB213F">
          <w:rPr>
            <w:noProof/>
            <w:lang w:val="en-GB"/>
          </w:rPr>
          <w:delInstrText xml:space="preserve"> STYLEREF "Heading 1"\l \n \t \* MERGEFORMAT </w:delInstrText>
        </w:r>
        <w:r w:rsidRPr="004424B1" w:rsidDel="00AB213F">
          <w:rPr>
            <w:noProof/>
            <w:lang w:val="en-GB"/>
          </w:rPr>
          <w:fldChar w:fldCharType="separate"/>
        </w:r>
        <w:r w:rsidR="00BF1AC4" w:rsidDel="00AB213F">
          <w:rPr>
            <w:noProof/>
            <w:lang w:val="en-GB"/>
          </w:rPr>
          <w:delText>3</w:delText>
        </w:r>
        <w:r w:rsidRPr="004424B1" w:rsidDel="00AB213F">
          <w:rPr>
            <w:noProof/>
            <w:lang w:val="en-GB"/>
          </w:rPr>
          <w:fldChar w:fldCharType="end"/>
        </w:r>
        <w:r w:rsidRPr="004424B1" w:rsidDel="00AB213F">
          <w:rPr>
            <w:noProof/>
            <w:lang w:val="en-GB"/>
          </w:rPr>
          <w:noBreakHyphen/>
        </w:r>
        <w:r w:rsidRPr="004424B1" w:rsidDel="00AB213F">
          <w:rPr>
            <w:noProof/>
            <w:lang w:val="en-GB"/>
          </w:rPr>
          <w:fldChar w:fldCharType="begin"/>
        </w:r>
        <w:r w:rsidRPr="004424B1" w:rsidDel="00AB213F">
          <w:rPr>
            <w:noProof/>
            <w:lang w:val="en-GB"/>
          </w:rPr>
          <w:delInstrText xml:space="preserve"> SEQ Figure \s 1 \* MERGEFORMAT </w:delInstrText>
        </w:r>
        <w:r w:rsidRPr="004424B1" w:rsidDel="00AB213F">
          <w:rPr>
            <w:noProof/>
            <w:lang w:val="en-GB"/>
          </w:rPr>
          <w:fldChar w:fldCharType="separate"/>
        </w:r>
        <w:r w:rsidR="00BF1AC4" w:rsidDel="00AB213F">
          <w:rPr>
            <w:noProof/>
            <w:lang w:val="en-GB"/>
          </w:rPr>
          <w:delText>9</w:delText>
        </w:r>
        <w:r w:rsidRPr="004424B1" w:rsidDel="00AB213F">
          <w:rPr>
            <w:noProof/>
            <w:lang w:val="en-GB"/>
          </w:rPr>
          <w:fldChar w:fldCharType="end"/>
        </w:r>
        <w:bookmarkEnd w:id="24618"/>
        <w:r w:rsidRPr="004424B1" w:rsidDel="00AB213F">
          <w:rPr>
            <w:noProof/>
            <w:lang w:val="en-GB"/>
          </w:rPr>
          <w:fldChar w:fldCharType="begin"/>
        </w:r>
        <w:r w:rsidRPr="004424B1" w:rsidDel="00AB213F">
          <w:rPr>
            <w:noProof/>
            <w:lang w:val="en-GB"/>
          </w:rPr>
          <w:delInstrText xml:space="preserve"> TC \f G \l 7 "</w:delInstrText>
        </w:r>
        <w:r w:rsidRPr="004424B1" w:rsidDel="00AB213F">
          <w:rPr>
            <w:noProof/>
            <w:lang w:val="en-GB"/>
          </w:rPr>
          <w:fldChar w:fldCharType="begin"/>
        </w:r>
        <w:r w:rsidRPr="004424B1" w:rsidDel="00AB213F">
          <w:rPr>
            <w:noProof/>
            <w:lang w:val="en-GB"/>
          </w:rPr>
          <w:delInstrText xml:space="preserve"> STYLEREF "Heading 1"\l \n \t \* MERGEFORMAT </w:delInstrText>
        </w:r>
        <w:r w:rsidRPr="004424B1" w:rsidDel="00AB213F">
          <w:rPr>
            <w:noProof/>
            <w:lang w:val="en-GB"/>
          </w:rPr>
          <w:fldChar w:fldCharType="separate"/>
        </w:r>
        <w:bookmarkStart w:id="24619" w:name="_Toc158132069"/>
        <w:r w:rsidR="00BF1AC4" w:rsidDel="00AB213F">
          <w:rPr>
            <w:noProof/>
            <w:lang w:val="en-GB"/>
          </w:rPr>
          <w:delInstrText>3</w:delInstrText>
        </w:r>
        <w:r w:rsidRPr="004424B1" w:rsidDel="00AB213F">
          <w:rPr>
            <w:noProof/>
            <w:lang w:val="en-GB"/>
          </w:rPr>
          <w:fldChar w:fldCharType="end"/>
        </w:r>
        <w:r w:rsidRPr="004424B1" w:rsidDel="00AB213F">
          <w:rPr>
            <w:noProof/>
            <w:lang w:val="en-GB"/>
          </w:rPr>
          <w:delInstrText>-</w:delInstrText>
        </w:r>
        <w:r w:rsidRPr="004424B1" w:rsidDel="00AB213F">
          <w:rPr>
            <w:noProof/>
            <w:lang w:val="en-GB"/>
          </w:rPr>
          <w:fldChar w:fldCharType="begin"/>
        </w:r>
        <w:r w:rsidRPr="004424B1" w:rsidDel="00AB213F">
          <w:rPr>
            <w:noProof/>
            <w:lang w:val="en-GB"/>
          </w:rPr>
          <w:delInstrText xml:space="preserve"> SEQ Figure_TOC \s 1 \* MERGEFORMAT </w:delInstrText>
        </w:r>
        <w:r w:rsidRPr="004424B1" w:rsidDel="00AB213F">
          <w:rPr>
            <w:noProof/>
            <w:lang w:val="en-GB"/>
          </w:rPr>
          <w:fldChar w:fldCharType="separate"/>
        </w:r>
        <w:r w:rsidR="00BF1AC4" w:rsidDel="00AB213F">
          <w:rPr>
            <w:noProof/>
            <w:lang w:val="en-GB"/>
          </w:rPr>
          <w:delInstrText>9</w:delInstrText>
        </w:r>
        <w:r w:rsidRPr="004424B1" w:rsidDel="00AB213F">
          <w:rPr>
            <w:noProof/>
            <w:lang w:val="en-GB"/>
          </w:rPr>
          <w:fldChar w:fldCharType="end"/>
        </w:r>
        <w:r w:rsidRPr="004424B1" w:rsidDel="00AB213F">
          <w:rPr>
            <w:noProof/>
            <w:lang w:val="en-GB"/>
          </w:rPr>
          <w:tab/>
        </w:r>
        <w:r w:rsidR="009143D8" w:rsidRPr="004424B1" w:rsidDel="00AB213F">
          <w:rPr>
            <w:noProof/>
            <w:lang w:val="en-GB"/>
          </w:rPr>
          <w:delInstrText>Activity Execution Control Operations</w:delInstrText>
        </w:r>
        <w:bookmarkEnd w:id="24619"/>
        <w:r w:rsidRPr="004424B1" w:rsidDel="00AB213F">
          <w:rPr>
            <w:noProof/>
            <w:lang w:val="en-GB"/>
          </w:rPr>
          <w:delInstrText>"</w:delInstrText>
        </w:r>
        <w:r w:rsidRPr="004424B1" w:rsidDel="00AB213F">
          <w:rPr>
            <w:noProof/>
            <w:lang w:val="en-GB"/>
          </w:rPr>
          <w:fldChar w:fldCharType="end"/>
        </w:r>
        <w:r w:rsidRPr="004424B1" w:rsidDel="00AB213F">
          <w:rPr>
            <w:noProof/>
            <w:lang w:val="en-GB"/>
          </w:rPr>
          <w:delText>:  Activity Execution Control Operations</w:delText>
        </w:r>
      </w:del>
    </w:p>
    <w:p w14:paraId="11CAF934" w14:textId="77777777" w:rsidR="00317A7E" w:rsidRPr="004424B1" w:rsidRDefault="00317A7E" w:rsidP="00046569">
      <w:pPr>
        <w:rPr>
          <w:lang w:val="en-GB"/>
        </w:rPr>
      </w:pPr>
      <w:r w:rsidRPr="004424B1">
        <w:rPr>
          <w:lang w:val="en-GB"/>
        </w:rPr>
        <w:t>Optional s</w:t>
      </w:r>
      <w:r w:rsidR="0048762F" w:rsidRPr="004424B1">
        <w:rPr>
          <w:lang w:val="en-GB"/>
        </w:rPr>
        <w:t xml:space="preserve">upport </w:t>
      </w:r>
      <w:r w:rsidRPr="004424B1">
        <w:rPr>
          <w:lang w:val="en-GB"/>
        </w:rPr>
        <w:t xml:space="preserve">for execution control at the level of </w:t>
      </w:r>
      <w:proofErr w:type="spellStart"/>
      <w:r w:rsidRPr="004424B1">
        <w:rPr>
          <w:lang w:val="en-GB"/>
        </w:rPr>
        <w:t>ActivityInstances</w:t>
      </w:r>
      <w:proofErr w:type="spellEnd"/>
      <w:r w:rsidRPr="004424B1">
        <w:rPr>
          <w:lang w:val="en-GB"/>
        </w:rPr>
        <w:t xml:space="preserve"> is provided by an additional 3 service operations.</w:t>
      </w:r>
    </w:p>
    <w:p w14:paraId="32C6FD8F" w14:textId="77777777" w:rsidR="00547A09" w:rsidRPr="004424B1" w:rsidRDefault="00547A09" w:rsidP="00046569">
      <w:pPr>
        <w:rPr>
          <w:lang w:val="en-GB"/>
        </w:rPr>
      </w:pPr>
      <w:r w:rsidRPr="004424B1">
        <w:rPr>
          <w:lang w:val="en-GB"/>
        </w:rPr>
        <w:t xml:space="preserve">Selected </w:t>
      </w:r>
      <w:proofErr w:type="spellStart"/>
      <w:r w:rsidRPr="004424B1">
        <w:rPr>
          <w:lang w:val="en-GB"/>
        </w:rPr>
        <w:t>ActivityInstances</w:t>
      </w:r>
      <w:proofErr w:type="spellEnd"/>
      <w:r w:rsidRPr="004424B1">
        <w:rPr>
          <w:lang w:val="en-GB"/>
        </w:rPr>
        <w:t xml:space="preserve"> are identified by Plan, instance ID, and/or tag.  The use of tags</w:t>
      </w:r>
      <w:r w:rsidRPr="004424B1">
        <w:rPr>
          <w:rStyle w:val="FootnoteReference"/>
          <w:lang w:val="en-GB"/>
        </w:rPr>
        <w:footnoteReference w:id="3"/>
      </w:r>
      <w:r w:rsidRPr="004424B1">
        <w:rPr>
          <w:lang w:val="en-GB"/>
        </w:rPr>
        <w:t xml:space="preserve"> allows arbitrary (and overlapping) groups of </w:t>
      </w:r>
      <w:proofErr w:type="spellStart"/>
      <w:r w:rsidRPr="004424B1">
        <w:rPr>
          <w:lang w:val="en-GB"/>
        </w:rPr>
        <w:t>ActivityInstances</w:t>
      </w:r>
      <w:proofErr w:type="spellEnd"/>
      <w:r w:rsidRPr="004424B1">
        <w:rPr>
          <w:lang w:val="en-GB"/>
        </w:rPr>
        <w:t xml:space="preserve"> to be managed together.</w:t>
      </w:r>
    </w:p>
    <w:p w14:paraId="16FA1D3C" w14:textId="77777777" w:rsidR="00317A7E" w:rsidRPr="004424B1" w:rsidRDefault="00317A7E" w:rsidP="00317A7E">
      <w:pPr>
        <w:rPr>
          <w:lang w:val="en-GB"/>
        </w:rPr>
      </w:pPr>
      <w:r w:rsidRPr="004424B1">
        <w:rPr>
          <w:lang w:val="en-GB"/>
        </w:rPr>
        <w:t xml:space="preserve">The </w:t>
      </w:r>
      <w:proofErr w:type="spellStart"/>
      <w:r w:rsidRPr="004424B1">
        <w:rPr>
          <w:lang w:val="en-GB"/>
        </w:rPr>
        <w:t>suspendActivity</w:t>
      </w:r>
      <w:proofErr w:type="spellEnd"/>
      <w:r w:rsidRPr="004424B1">
        <w:rPr>
          <w:lang w:val="en-GB"/>
        </w:rPr>
        <w:t xml:space="preserve"> operation requests suspension of the execution of selected activities, </w:t>
      </w:r>
      <w:r w:rsidR="00547A09" w:rsidRPr="004424B1">
        <w:rPr>
          <w:lang w:val="en-GB"/>
        </w:rPr>
        <w:t xml:space="preserve">in one or more plans, </w:t>
      </w:r>
      <w:r w:rsidRPr="004424B1">
        <w:rPr>
          <w:lang w:val="en-GB"/>
        </w:rPr>
        <w:t xml:space="preserve">without changing the state of </w:t>
      </w:r>
      <w:r w:rsidR="00547A09" w:rsidRPr="004424B1">
        <w:rPr>
          <w:lang w:val="en-GB"/>
        </w:rPr>
        <w:t>those plans.</w:t>
      </w:r>
      <w:r w:rsidR="00C025C3" w:rsidRPr="004424B1">
        <w:rPr>
          <w:lang w:val="en-GB"/>
        </w:rPr>
        <w:t xml:space="preserve">  The response gives the resulting </w:t>
      </w:r>
      <w:proofErr w:type="spellStart"/>
      <w:r w:rsidR="00C025C3" w:rsidRPr="004424B1">
        <w:rPr>
          <w:lang w:val="en-GB"/>
        </w:rPr>
        <w:t>ActivitySuspensionStatus</w:t>
      </w:r>
      <w:proofErr w:type="spellEnd"/>
      <w:r w:rsidR="00C025C3" w:rsidRPr="004424B1">
        <w:rPr>
          <w:lang w:val="en-GB"/>
        </w:rPr>
        <w:t xml:space="preserve"> of each referenced ActivityInstance.</w:t>
      </w:r>
    </w:p>
    <w:p w14:paraId="144048D0" w14:textId="77777777" w:rsidR="00547A09" w:rsidRPr="004424B1" w:rsidRDefault="00547A09" w:rsidP="00317A7E">
      <w:pPr>
        <w:rPr>
          <w:lang w:val="en-GB"/>
        </w:rPr>
      </w:pPr>
      <w:r w:rsidRPr="004424B1">
        <w:rPr>
          <w:lang w:val="en-GB"/>
        </w:rPr>
        <w:t xml:space="preserve">The </w:t>
      </w:r>
      <w:proofErr w:type="spellStart"/>
      <w:r w:rsidRPr="004424B1">
        <w:rPr>
          <w:lang w:val="en-GB"/>
        </w:rPr>
        <w:t>resumeActivity</w:t>
      </w:r>
      <w:proofErr w:type="spellEnd"/>
      <w:r w:rsidRPr="004424B1">
        <w:rPr>
          <w:lang w:val="en-GB"/>
        </w:rPr>
        <w:t xml:space="preserve"> operation requests the resumption of previously suspended activities in one or more plans without changing the state of those plans.</w:t>
      </w:r>
      <w:r w:rsidR="00C025C3" w:rsidRPr="004424B1">
        <w:rPr>
          <w:lang w:val="en-GB"/>
        </w:rPr>
        <w:t xml:space="preserve">  The response gives the resulting </w:t>
      </w:r>
      <w:proofErr w:type="spellStart"/>
      <w:r w:rsidR="00C025C3" w:rsidRPr="004424B1">
        <w:rPr>
          <w:lang w:val="en-GB"/>
        </w:rPr>
        <w:t>ActivitySuspensionStatus</w:t>
      </w:r>
      <w:proofErr w:type="spellEnd"/>
      <w:r w:rsidR="00C025C3" w:rsidRPr="004424B1">
        <w:rPr>
          <w:lang w:val="en-GB"/>
        </w:rPr>
        <w:t xml:space="preserve"> of each referenced ActivityInstance.</w:t>
      </w:r>
    </w:p>
    <w:p w14:paraId="01360804" w14:textId="3517A770" w:rsidR="00C025C3" w:rsidRPr="004424B1" w:rsidRDefault="00C025C3" w:rsidP="00317A7E">
      <w:pPr>
        <w:rPr>
          <w:lang w:val="en-GB"/>
        </w:rPr>
      </w:pPr>
      <w:r w:rsidRPr="004424B1">
        <w:rPr>
          <w:lang w:val="en-GB"/>
        </w:rPr>
        <w:t xml:space="preserve">The </w:t>
      </w:r>
      <w:proofErr w:type="spellStart"/>
      <w:r w:rsidRPr="004424B1">
        <w:rPr>
          <w:lang w:val="en-GB"/>
        </w:rPr>
        <w:t>getActivityStatus</w:t>
      </w:r>
      <w:proofErr w:type="spellEnd"/>
      <w:r w:rsidRPr="004424B1">
        <w:rPr>
          <w:lang w:val="en-GB"/>
        </w:rPr>
        <w:t xml:space="preserve"> operation </w:t>
      </w:r>
      <w:r w:rsidR="00EF16F8" w:rsidRPr="004424B1">
        <w:rPr>
          <w:lang w:val="en-GB"/>
        </w:rPr>
        <w:t xml:space="preserve">returns the status of </w:t>
      </w:r>
      <w:proofErr w:type="spellStart"/>
      <w:r w:rsidR="00EF16F8" w:rsidRPr="004424B1">
        <w:rPr>
          <w:lang w:val="en-GB"/>
        </w:rPr>
        <w:t>ActivityInstances</w:t>
      </w:r>
      <w:proofErr w:type="spellEnd"/>
      <w:r w:rsidR="00EF16F8" w:rsidRPr="004424B1">
        <w:rPr>
          <w:lang w:val="en-GB"/>
        </w:rPr>
        <w:t xml:space="preserve">, as </w:t>
      </w:r>
      <w:proofErr w:type="spellStart"/>
      <w:r w:rsidR="00EF16F8" w:rsidRPr="004424B1">
        <w:rPr>
          <w:lang w:val="en-GB"/>
        </w:rPr>
        <w:t>ActivityUpdates</w:t>
      </w:r>
      <w:proofErr w:type="spellEnd"/>
      <w:r w:rsidR="00EF16F8" w:rsidRPr="004424B1">
        <w:rPr>
          <w:lang w:val="en-GB"/>
        </w:rPr>
        <w:t xml:space="preserve">, at activity, </w:t>
      </w:r>
      <w:r w:rsidR="00FF48BF" w:rsidRPr="004424B1">
        <w:rPr>
          <w:lang w:val="en-GB"/>
        </w:rPr>
        <w:t>sub-plan</w:t>
      </w:r>
      <w:r w:rsidR="007E37E7" w:rsidRPr="004424B1">
        <w:rPr>
          <w:lang w:val="en-GB"/>
        </w:rPr>
        <w:t>,</w:t>
      </w:r>
      <w:r w:rsidR="00EF16F8" w:rsidRPr="004424B1">
        <w:rPr>
          <w:lang w:val="en-GB"/>
        </w:rPr>
        <w:t xml:space="preserve"> or tag level.</w:t>
      </w:r>
    </w:p>
    <w:p w14:paraId="4FE6DCDF" w14:textId="51E45AFD" w:rsidR="003B1B8D" w:rsidRPr="004424B1" w:rsidRDefault="00EE0EA4">
      <w:pPr>
        <w:pStyle w:val="Heading4"/>
        <w:spacing w:before="480"/>
        <w:rPr>
          <w:lang w:val="en-GB"/>
        </w:rPr>
        <w:pPrChange w:id="24626" w:author="Peter Van Der Plas" w:date="2024-12-26T13:52:00Z" w16du:dateUtc="2024-12-26T12:52:00Z">
          <w:pPr>
            <w:pStyle w:val="Heading3"/>
            <w:spacing w:before="480"/>
          </w:pPr>
        </w:pPrChange>
      </w:pPr>
      <w:bookmarkStart w:id="24627" w:name="_Toc140093850"/>
      <w:r w:rsidRPr="004424B1">
        <w:rPr>
          <w:lang w:val="en-GB"/>
        </w:rPr>
        <w:t xml:space="preserve">MPS </w:t>
      </w:r>
      <w:del w:id="24628" w:author="Quinten Van Woerkom" w:date="2024-12-16T17:48:00Z" w16du:dateUtc="2024-12-16T16:48:00Z">
        <w:r w:rsidRPr="004424B1" w:rsidDel="00D951F6">
          <w:rPr>
            <w:lang w:val="en-GB"/>
          </w:rPr>
          <w:delText>Data Item</w:delText>
        </w:r>
      </w:del>
      <w:ins w:id="24629" w:author="Quinten Van Woerkom" w:date="2024-12-16T17:48:00Z" w16du:dateUtc="2024-12-16T16:48:00Z">
        <w:r w:rsidR="00D951F6">
          <w:rPr>
            <w:lang w:val="en-GB"/>
          </w:rPr>
          <w:t>Service Object</w:t>
        </w:r>
      </w:ins>
      <w:r w:rsidRPr="004424B1">
        <w:rPr>
          <w:lang w:val="en-GB"/>
        </w:rPr>
        <w:t>s</w:t>
      </w:r>
      <w:bookmarkEnd w:id="24627"/>
    </w:p>
    <w:p w14:paraId="387BD64E" w14:textId="3A887CE5" w:rsidR="00F33507" w:rsidRPr="004424B1" w:rsidRDefault="00EE0EA4" w:rsidP="00F33507">
      <w:pPr>
        <w:rPr>
          <w:lang w:val="en-GB"/>
        </w:rPr>
      </w:pPr>
      <w:r w:rsidRPr="004424B1">
        <w:rPr>
          <w:lang w:val="en-GB"/>
        </w:rPr>
        <w:t xml:space="preserve">MPS </w:t>
      </w:r>
      <w:del w:id="24630" w:author="Quinten Van Woerkom" w:date="2024-12-16T17:46:00Z" w16du:dateUtc="2024-12-16T16:46:00Z">
        <w:r w:rsidRPr="004424B1" w:rsidDel="00D951F6">
          <w:rPr>
            <w:lang w:val="en-GB"/>
          </w:rPr>
          <w:delText>data item</w:delText>
        </w:r>
      </w:del>
      <w:ins w:id="24631" w:author="Quinten Van Woerkom" w:date="2024-12-16T17:46:00Z" w16du:dateUtc="2024-12-16T16:46:00Z">
        <w:r w:rsidR="00D951F6">
          <w:rPr>
            <w:lang w:val="en-GB"/>
          </w:rPr>
          <w:t>service object</w:t>
        </w:r>
      </w:ins>
      <w:r w:rsidRPr="004424B1">
        <w:rPr>
          <w:lang w:val="en-GB"/>
        </w:rPr>
        <w:t>s</w:t>
      </w:r>
      <w:r w:rsidR="00F33507" w:rsidRPr="004424B1">
        <w:rPr>
          <w:lang w:val="en-GB"/>
        </w:rPr>
        <w:t xml:space="preserve"> relevant to the plan execution control service and their relationships are defined within the MPS</w:t>
      </w:r>
      <w:r w:rsidR="00534DC6" w:rsidRPr="004424B1">
        <w:rPr>
          <w:lang w:val="en-GB"/>
        </w:rPr>
        <w:t xml:space="preserve"> in</w:t>
      </w:r>
      <w:r w:rsidR="00F33507" w:rsidRPr="004424B1">
        <w:rPr>
          <w:lang w:val="en-GB"/>
        </w:rPr>
        <w:t>formation</w:t>
      </w:r>
      <w:r w:rsidR="00534DC6" w:rsidRPr="004424B1">
        <w:rPr>
          <w:lang w:val="en-GB"/>
        </w:rPr>
        <w:t xml:space="preserve"> mo</w:t>
      </w:r>
      <w:r w:rsidR="00F33507" w:rsidRPr="004424B1">
        <w:rPr>
          <w:lang w:val="en-GB"/>
        </w:rPr>
        <w:t xml:space="preserve">del in </w:t>
      </w:r>
      <w:r w:rsidR="00F33507" w:rsidRPr="004424B1">
        <w:rPr>
          <w:lang w:val="en-GB"/>
        </w:rPr>
        <w:fldChar w:fldCharType="begin"/>
      </w:r>
      <w:r w:rsidR="00F33507" w:rsidRPr="004424B1">
        <w:rPr>
          <w:lang w:val="en-GB"/>
        </w:rPr>
        <w:instrText xml:space="preserve"> REF _Ref60919968 \r \h </w:instrText>
      </w:r>
      <w:r w:rsidR="00F33507" w:rsidRPr="004424B1">
        <w:rPr>
          <w:lang w:val="en-GB"/>
        </w:rPr>
      </w:r>
      <w:r w:rsidR="00F33507" w:rsidRPr="004424B1">
        <w:rPr>
          <w:lang w:val="en-GB"/>
        </w:rPr>
        <w:fldChar w:fldCharType="separate"/>
      </w:r>
      <w:ins w:id="24632" w:author="Peter Van Der Plas" w:date="2025-01-01T17:31:00Z" w16du:dateUtc="2025-01-01T16:31:00Z">
        <w:r w:rsidR="006D1623">
          <w:rPr>
            <w:lang w:val="en-GB"/>
          </w:rPr>
          <w:t>4.5</w:t>
        </w:r>
      </w:ins>
      <w:ins w:id="24633" w:author="Quinten Van Woerkom" w:date="2024-12-18T10:29:00Z" w16du:dateUtc="2024-12-18T09:29:00Z">
        <w:del w:id="24634" w:author="Peter Van Der Plas" w:date="2024-12-25T18:53:00Z" w16du:dateUtc="2024-12-25T17:53:00Z">
          <w:r w:rsidR="00825522" w:rsidDel="00547CCE">
            <w:rPr>
              <w:lang w:val="en-GB"/>
            </w:rPr>
            <w:delText>4.5</w:delText>
          </w:r>
        </w:del>
      </w:ins>
      <w:del w:id="24635" w:author="Peter Van Der Plas" w:date="2024-12-25T18:53:00Z" w16du:dateUtc="2024-12-25T17:53:00Z">
        <w:r w:rsidR="00BF1AC4" w:rsidDel="00547CCE">
          <w:rPr>
            <w:lang w:val="en-GB"/>
          </w:rPr>
          <w:delText>4.2</w:delText>
        </w:r>
      </w:del>
      <w:r w:rsidR="00F33507" w:rsidRPr="004424B1">
        <w:rPr>
          <w:lang w:val="en-GB"/>
        </w:rPr>
        <w:fldChar w:fldCharType="end"/>
      </w:r>
      <w:r w:rsidR="00F33507" w:rsidRPr="004424B1">
        <w:rPr>
          <w:lang w:val="en-GB"/>
        </w:rPr>
        <w:t>.</w:t>
      </w:r>
    </w:p>
    <w:p w14:paraId="01D94CF0" w14:textId="74E8DB87" w:rsidR="00F33507" w:rsidRPr="004424B1" w:rsidRDefault="00F33507" w:rsidP="00AC0736">
      <w:pPr>
        <w:rPr>
          <w:lang w:val="en-GB"/>
        </w:rPr>
      </w:pPr>
      <w:r w:rsidRPr="004424B1">
        <w:rPr>
          <w:lang w:val="en-GB"/>
        </w:rPr>
        <w:t>The following MO</w:t>
      </w:r>
      <w:r w:rsidR="00534DC6" w:rsidRPr="004424B1">
        <w:rPr>
          <w:lang w:val="en-GB"/>
        </w:rPr>
        <w:t xml:space="preserve"> ob</w:t>
      </w:r>
      <w:r w:rsidRPr="004424B1">
        <w:rPr>
          <w:lang w:val="en-GB"/>
        </w:rPr>
        <w:t>jects are directly applicable to the service:</w:t>
      </w:r>
    </w:p>
    <w:p w14:paraId="08693FD9" w14:textId="1953F95C" w:rsidR="00F33507" w:rsidRPr="004424B1" w:rsidRDefault="00F33507" w:rsidP="003A4612">
      <w:pPr>
        <w:pStyle w:val="List"/>
        <w:numPr>
          <w:ilvl w:val="0"/>
          <w:numId w:val="100"/>
        </w:numPr>
        <w:tabs>
          <w:tab w:val="clear" w:pos="360"/>
          <w:tab w:val="left" w:pos="720"/>
        </w:tabs>
        <w:ind w:left="720"/>
      </w:pPr>
      <w:r w:rsidRPr="004424B1">
        <w:t>Plan</w:t>
      </w:r>
      <w:r w:rsidR="001D018B" w:rsidRPr="004424B1">
        <w:t>;</w:t>
      </w:r>
    </w:p>
    <w:p w14:paraId="48C32533" w14:textId="45920F0B" w:rsidR="00F33507" w:rsidRPr="004424B1" w:rsidRDefault="00F33507" w:rsidP="003A4612">
      <w:pPr>
        <w:pStyle w:val="List"/>
        <w:numPr>
          <w:ilvl w:val="0"/>
          <w:numId w:val="100"/>
        </w:numPr>
        <w:tabs>
          <w:tab w:val="clear" w:pos="360"/>
          <w:tab w:val="left" w:pos="720"/>
        </w:tabs>
        <w:ind w:left="720"/>
      </w:pPr>
      <w:r w:rsidRPr="004424B1">
        <w:t>ActivityInstance</w:t>
      </w:r>
      <w:r w:rsidR="001D018B" w:rsidRPr="004424B1">
        <w:t>;</w:t>
      </w:r>
    </w:p>
    <w:p w14:paraId="0176FD4C" w14:textId="0F5803EC" w:rsidR="00F33507" w:rsidRPr="004424B1" w:rsidRDefault="00F33507" w:rsidP="003A4612">
      <w:pPr>
        <w:pStyle w:val="List"/>
        <w:numPr>
          <w:ilvl w:val="0"/>
          <w:numId w:val="100"/>
        </w:numPr>
        <w:tabs>
          <w:tab w:val="clear" w:pos="360"/>
          <w:tab w:val="left" w:pos="720"/>
        </w:tabs>
        <w:ind w:left="720"/>
      </w:pPr>
      <w:proofErr w:type="spellStart"/>
      <w:r w:rsidRPr="004424B1">
        <w:t>EventInstance</w:t>
      </w:r>
      <w:proofErr w:type="spellEnd"/>
      <w:r w:rsidR="001D018B" w:rsidRPr="004424B1">
        <w:t>;</w:t>
      </w:r>
    </w:p>
    <w:p w14:paraId="4CE006C1" w14:textId="3E9B2FEE" w:rsidR="00F33507" w:rsidRPr="004424B1" w:rsidRDefault="00F33507" w:rsidP="003A4612">
      <w:pPr>
        <w:pStyle w:val="List"/>
        <w:numPr>
          <w:ilvl w:val="0"/>
          <w:numId w:val="100"/>
        </w:numPr>
        <w:tabs>
          <w:tab w:val="clear" w:pos="360"/>
          <w:tab w:val="left" w:pos="720"/>
        </w:tabs>
        <w:ind w:left="720"/>
      </w:pPr>
      <w:r w:rsidRPr="004424B1">
        <w:t>Resource</w:t>
      </w:r>
      <w:r w:rsidR="001D018B" w:rsidRPr="004424B1">
        <w:t>.</w:t>
      </w:r>
    </w:p>
    <w:p w14:paraId="496FF228" w14:textId="10587658" w:rsidR="00F33507" w:rsidRPr="004424B1" w:rsidRDefault="00F33507" w:rsidP="00AC0736">
      <w:pPr>
        <w:rPr>
          <w:lang w:val="en-GB"/>
        </w:rPr>
      </w:pPr>
      <w:r w:rsidRPr="004424B1">
        <w:rPr>
          <w:lang w:val="en-GB"/>
        </w:rPr>
        <w:t xml:space="preserve">The identity of Plans comprises both </w:t>
      </w:r>
      <w:r w:rsidR="00A70BBF" w:rsidRPr="004424B1">
        <w:rPr>
          <w:lang w:val="en-GB"/>
        </w:rPr>
        <w:t>key</w:t>
      </w:r>
      <w:r w:rsidRPr="004424B1">
        <w:rPr>
          <w:lang w:val="en-GB"/>
        </w:rPr>
        <w:t xml:space="preserve"> and version</w:t>
      </w:r>
      <w:r w:rsidR="005A5C9B" w:rsidRPr="004424B1">
        <w:rPr>
          <w:lang w:val="en-GB"/>
        </w:rPr>
        <w:t>.  Plans are submitted to a plan execution function for execution.</w:t>
      </w:r>
    </w:p>
    <w:p w14:paraId="66A9B7E1" w14:textId="77777777" w:rsidR="005A5C9B" w:rsidRPr="004424B1" w:rsidRDefault="005A5C9B" w:rsidP="00AC0736">
      <w:pPr>
        <w:rPr>
          <w:lang w:val="en-GB"/>
        </w:rPr>
      </w:pPr>
      <w:r w:rsidRPr="004424B1">
        <w:rPr>
          <w:lang w:val="en-GB"/>
        </w:rPr>
        <w:t xml:space="preserve">Plans contain </w:t>
      </w:r>
      <w:proofErr w:type="spellStart"/>
      <w:r w:rsidRPr="004424B1">
        <w:rPr>
          <w:lang w:val="en-GB"/>
        </w:rPr>
        <w:t>ActivityInstances</w:t>
      </w:r>
      <w:proofErr w:type="spellEnd"/>
      <w:r w:rsidRPr="004424B1">
        <w:rPr>
          <w:lang w:val="en-GB"/>
        </w:rPr>
        <w:t xml:space="preserve"> and </w:t>
      </w:r>
      <w:proofErr w:type="spellStart"/>
      <w:r w:rsidRPr="004424B1">
        <w:rPr>
          <w:lang w:val="en-GB"/>
        </w:rPr>
        <w:t>EventInstances</w:t>
      </w:r>
      <w:proofErr w:type="spellEnd"/>
      <w:r w:rsidRPr="004424B1">
        <w:rPr>
          <w:lang w:val="en-GB"/>
        </w:rPr>
        <w:t xml:space="preserve">, the same instance of which may occur in multiple overlapping Plans or versions of Plans.  Plans may also optionally contain </w:t>
      </w:r>
      <w:proofErr w:type="spellStart"/>
      <w:r w:rsidRPr="004424B1">
        <w:rPr>
          <w:lang w:val="en-GB"/>
        </w:rPr>
        <w:t>ResourceProfiles</w:t>
      </w:r>
      <w:proofErr w:type="spellEnd"/>
      <w:r w:rsidRPr="004424B1">
        <w:rPr>
          <w:lang w:val="en-GB"/>
        </w:rPr>
        <w:t xml:space="preserve"> referencing Resources.</w:t>
      </w:r>
    </w:p>
    <w:p w14:paraId="18001A4B" w14:textId="5DF15876" w:rsidR="005A5C9B" w:rsidRPr="004424B1" w:rsidRDefault="005A5C9B" w:rsidP="00AC0736">
      <w:pPr>
        <w:rPr>
          <w:lang w:val="en-GB"/>
        </w:rPr>
      </w:pPr>
      <w:r w:rsidRPr="004424B1">
        <w:rPr>
          <w:lang w:val="en-GB"/>
        </w:rPr>
        <w:t>The plan execution control service does not result in the creation of new MO</w:t>
      </w:r>
      <w:r w:rsidR="00534DC6" w:rsidRPr="004424B1">
        <w:rPr>
          <w:lang w:val="en-GB"/>
        </w:rPr>
        <w:t xml:space="preserve"> ob</w:t>
      </w:r>
      <w:r w:rsidRPr="004424B1">
        <w:rPr>
          <w:lang w:val="en-GB"/>
        </w:rPr>
        <w:t>jects.</w:t>
      </w:r>
    </w:p>
    <w:p w14:paraId="56FD63C5" w14:textId="1AD358A7" w:rsidR="005A5C9B" w:rsidRPr="004424B1" w:rsidRDefault="005A5C9B" w:rsidP="00AC0736">
      <w:pPr>
        <w:rPr>
          <w:lang w:val="en-GB"/>
        </w:rPr>
      </w:pPr>
      <w:r w:rsidRPr="004424B1">
        <w:rPr>
          <w:lang w:val="en-GB"/>
        </w:rPr>
        <w:t>The following MO</w:t>
      </w:r>
      <w:r w:rsidR="00534DC6" w:rsidRPr="004424B1">
        <w:rPr>
          <w:lang w:val="en-GB"/>
        </w:rPr>
        <w:t xml:space="preserve"> ob</w:t>
      </w:r>
      <w:r w:rsidRPr="004424B1">
        <w:rPr>
          <w:lang w:val="en-GB"/>
        </w:rPr>
        <w:t xml:space="preserve">jects may be referenced </w:t>
      </w:r>
      <w:r w:rsidR="00296499" w:rsidRPr="004424B1">
        <w:rPr>
          <w:lang w:val="en-GB"/>
        </w:rPr>
        <w:t xml:space="preserve">by the </w:t>
      </w:r>
      <w:proofErr w:type="spellStart"/>
      <w:r w:rsidR="00296499" w:rsidRPr="004424B1">
        <w:rPr>
          <w:lang w:val="en-GB"/>
        </w:rPr>
        <w:t>ActivityInstances</w:t>
      </w:r>
      <w:proofErr w:type="spellEnd"/>
      <w:r w:rsidR="00296499" w:rsidRPr="004424B1">
        <w:rPr>
          <w:lang w:val="en-GB"/>
        </w:rPr>
        <w:t xml:space="preserve"> and </w:t>
      </w:r>
      <w:proofErr w:type="spellStart"/>
      <w:r w:rsidR="00296499" w:rsidRPr="004424B1">
        <w:rPr>
          <w:lang w:val="en-GB"/>
        </w:rPr>
        <w:t>EventInstances</w:t>
      </w:r>
      <w:proofErr w:type="spellEnd"/>
      <w:r w:rsidR="00296499" w:rsidRPr="004424B1">
        <w:rPr>
          <w:lang w:val="en-GB"/>
        </w:rPr>
        <w:t xml:space="preserve"> contained within a Plan</w:t>
      </w:r>
      <w:r w:rsidRPr="004424B1">
        <w:rPr>
          <w:lang w:val="en-GB"/>
        </w:rPr>
        <w:t>:</w:t>
      </w:r>
    </w:p>
    <w:p w14:paraId="51E96311" w14:textId="0F8BEAFA" w:rsidR="00296499" w:rsidRPr="004424B1" w:rsidRDefault="00296499" w:rsidP="003A4612">
      <w:pPr>
        <w:pStyle w:val="List"/>
        <w:numPr>
          <w:ilvl w:val="0"/>
          <w:numId w:val="101"/>
        </w:numPr>
        <w:tabs>
          <w:tab w:val="clear" w:pos="360"/>
          <w:tab w:val="left" w:pos="720"/>
        </w:tabs>
        <w:ind w:left="720"/>
      </w:pPr>
      <w:r w:rsidRPr="004424B1">
        <w:t>ActivityDefinition</w:t>
      </w:r>
      <w:r w:rsidR="001D018B" w:rsidRPr="004424B1">
        <w:t>;</w:t>
      </w:r>
    </w:p>
    <w:p w14:paraId="018A6F9A" w14:textId="05C24148" w:rsidR="00296499" w:rsidRPr="004424B1" w:rsidRDefault="00296499" w:rsidP="003A4612">
      <w:pPr>
        <w:pStyle w:val="List"/>
        <w:numPr>
          <w:ilvl w:val="0"/>
          <w:numId w:val="101"/>
        </w:numPr>
        <w:tabs>
          <w:tab w:val="clear" w:pos="360"/>
          <w:tab w:val="left" w:pos="720"/>
        </w:tabs>
        <w:ind w:left="720"/>
      </w:pPr>
      <w:proofErr w:type="spellStart"/>
      <w:r w:rsidRPr="004424B1">
        <w:t>EventDefinition</w:t>
      </w:r>
      <w:proofErr w:type="spellEnd"/>
      <w:r w:rsidR="001D018B" w:rsidRPr="004424B1">
        <w:t>;</w:t>
      </w:r>
    </w:p>
    <w:p w14:paraId="36E8140E" w14:textId="084F0D13" w:rsidR="00296499" w:rsidRPr="004424B1" w:rsidRDefault="00296499" w:rsidP="003A4612">
      <w:pPr>
        <w:pStyle w:val="List"/>
        <w:numPr>
          <w:ilvl w:val="0"/>
          <w:numId w:val="101"/>
        </w:numPr>
        <w:tabs>
          <w:tab w:val="clear" w:pos="360"/>
          <w:tab w:val="left" w:pos="720"/>
        </w:tabs>
        <w:ind w:left="720"/>
      </w:pPr>
      <w:r w:rsidRPr="004424B1">
        <w:t>RequestInstance</w:t>
      </w:r>
      <w:r w:rsidR="001D018B" w:rsidRPr="004424B1">
        <w:t>.</w:t>
      </w:r>
    </w:p>
    <w:p w14:paraId="00561DE7" w14:textId="77777777" w:rsidR="00AC0736" w:rsidRPr="004424B1" w:rsidRDefault="00AC0736" w:rsidP="0043015A">
      <w:pPr>
        <w:pStyle w:val="Heading3"/>
        <w:spacing w:before="480"/>
        <w:rPr>
          <w:lang w:val="en-GB"/>
        </w:rPr>
      </w:pPr>
      <w:bookmarkStart w:id="24636" w:name="_Toc140093851"/>
      <w:r w:rsidRPr="004424B1">
        <w:rPr>
          <w:lang w:val="en-GB"/>
        </w:rPr>
        <w:t>High-Level Requirements</w:t>
      </w:r>
      <w:bookmarkEnd w:id="24636"/>
    </w:p>
    <w:p w14:paraId="02C5EA6F" w14:textId="0FF75778" w:rsidR="00296499" w:rsidRPr="004424B1" w:rsidRDefault="00296499" w:rsidP="00D97FDD">
      <w:pPr>
        <w:pStyle w:val="Paragraph4"/>
        <w:rPr>
          <w:lang w:val="en-GB"/>
        </w:rPr>
        <w:pPrChange w:id="24637" w:author="Peter Van Der Plas" w:date="2025-01-01T15:41:00Z" w16du:dateUtc="2025-01-01T14:41:00Z">
          <w:pPr/>
        </w:pPrChange>
      </w:pPr>
      <w:r w:rsidRPr="004424B1">
        <w:rPr>
          <w:lang w:val="en-GB"/>
        </w:rPr>
        <w:t xml:space="preserve">The following set of mission planning configuration data shall be available to both provider and consumers in </w:t>
      </w:r>
      <w:proofErr w:type="spellStart"/>
      <w:r w:rsidRPr="004424B1">
        <w:rPr>
          <w:lang w:val="en-GB"/>
        </w:rPr>
        <w:t>a</w:t>
      </w:r>
      <w:proofErr w:type="spellEnd"/>
      <w:r w:rsidRPr="004424B1">
        <w:rPr>
          <w:lang w:val="en-GB"/>
        </w:rPr>
        <w:t xml:space="preserve"> any deployment of the plan execution control service:</w:t>
      </w:r>
    </w:p>
    <w:p w14:paraId="7DBF4AAF" w14:textId="356540D1" w:rsidR="00296499" w:rsidRPr="004424B1" w:rsidRDefault="00296499" w:rsidP="003A4612">
      <w:pPr>
        <w:pStyle w:val="List"/>
        <w:numPr>
          <w:ilvl w:val="0"/>
          <w:numId w:val="102"/>
        </w:numPr>
        <w:tabs>
          <w:tab w:val="clear" w:pos="360"/>
          <w:tab w:val="left" w:pos="720"/>
        </w:tabs>
        <w:ind w:left="720"/>
      </w:pPr>
      <w:r w:rsidRPr="004424B1">
        <w:t>Planning Activity Definitions (as ActivityDefinition objects [</w:t>
      </w:r>
      <w:r w:rsidRPr="004424B1">
        <w:fldChar w:fldCharType="begin"/>
      </w:r>
      <w:r w:rsidRPr="004424B1">
        <w:instrText xml:space="preserve"> REF _Ref62569131 \r \h </w:instrText>
      </w:r>
      <w:r w:rsidRPr="004424B1">
        <w:fldChar w:fldCharType="separate"/>
      </w:r>
      <w:ins w:id="24638" w:author="Peter Van Der Plas" w:date="2025-01-01T17:31:00Z" w16du:dateUtc="2025-01-01T16:31:00Z">
        <w:r w:rsidR="006D1623">
          <w:t>4.5.2.1</w:t>
        </w:r>
      </w:ins>
      <w:ins w:id="24639" w:author="Quinten Van Woerkom" w:date="2024-12-18T10:29:00Z" w16du:dateUtc="2024-12-18T09:29:00Z">
        <w:del w:id="24640" w:author="Peter Van Der Plas" w:date="2024-12-25T18:53:00Z" w16du:dateUtc="2024-12-25T17:53:00Z">
          <w:r w:rsidR="00825522" w:rsidDel="00547CCE">
            <w:delText>4.5.2.1</w:delText>
          </w:r>
        </w:del>
      </w:ins>
      <w:del w:id="24641" w:author="Peter Van Der Plas" w:date="2024-12-25T18:53:00Z" w16du:dateUtc="2024-12-25T17:53:00Z">
        <w:r w:rsidR="00BF1AC4" w:rsidDel="00547CCE">
          <w:delText>4.2.2.1</w:delText>
        </w:r>
      </w:del>
      <w:r w:rsidRPr="004424B1">
        <w:fldChar w:fldCharType="end"/>
      </w:r>
      <w:r w:rsidRPr="004424B1">
        <w:t>])</w:t>
      </w:r>
      <w:r w:rsidR="001D018B" w:rsidRPr="004424B1">
        <w:t>;</w:t>
      </w:r>
    </w:p>
    <w:p w14:paraId="2EA12A27" w14:textId="73040AA5" w:rsidR="00296499" w:rsidRPr="004424B1" w:rsidRDefault="00296499" w:rsidP="003A4612">
      <w:pPr>
        <w:pStyle w:val="List"/>
        <w:numPr>
          <w:ilvl w:val="0"/>
          <w:numId w:val="102"/>
        </w:numPr>
        <w:tabs>
          <w:tab w:val="clear" w:pos="360"/>
          <w:tab w:val="left" w:pos="720"/>
        </w:tabs>
        <w:ind w:left="720"/>
      </w:pPr>
      <w:r w:rsidRPr="004424B1">
        <w:t xml:space="preserve">Planning Event Definitions (as </w:t>
      </w:r>
      <w:proofErr w:type="spellStart"/>
      <w:r w:rsidRPr="004424B1">
        <w:t>EventDefinition</w:t>
      </w:r>
      <w:proofErr w:type="spellEnd"/>
      <w:r w:rsidRPr="004424B1">
        <w:t xml:space="preserve"> objects [</w:t>
      </w:r>
      <w:r w:rsidRPr="004424B1">
        <w:fldChar w:fldCharType="begin"/>
      </w:r>
      <w:r w:rsidRPr="004424B1">
        <w:instrText xml:space="preserve"> REF _Ref62569154 \r \h </w:instrText>
      </w:r>
      <w:r w:rsidRPr="004424B1">
        <w:fldChar w:fldCharType="separate"/>
      </w:r>
      <w:ins w:id="24642" w:author="Peter Van Der Plas" w:date="2025-01-01T17:31:00Z" w16du:dateUtc="2025-01-01T16:31:00Z">
        <w:r w:rsidR="006D1623">
          <w:t>4.5.3.1</w:t>
        </w:r>
      </w:ins>
      <w:ins w:id="24643" w:author="Quinten Van Woerkom" w:date="2024-12-18T10:29:00Z" w16du:dateUtc="2024-12-18T09:29:00Z">
        <w:del w:id="24644" w:author="Peter Van Der Plas" w:date="2024-12-25T18:53:00Z" w16du:dateUtc="2024-12-25T17:53:00Z">
          <w:r w:rsidR="00825522" w:rsidDel="00547CCE">
            <w:delText>4.5.3.1</w:delText>
          </w:r>
        </w:del>
      </w:ins>
      <w:del w:id="24645" w:author="Peter Van Der Plas" w:date="2024-12-25T18:53:00Z" w16du:dateUtc="2024-12-25T17:53:00Z">
        <w:r w:rsidR="00BF1AC4" w:rsidDel="00547CCE">
          <w:delText>4.2.3.1</w:delText>
        </w:r>
      </w:del>
      <w:r w:rsidRPr="004424B1">
        <w:fldChar w:fldCharType="end"/>
      </w:r>
      <w:r w:rsidRPr="004424B1">
        <w:t>])</w:t>
      </w:r>
      <w:r w:rsidR="001D018B" w:rsidRPr="004424B1">
        <w:t>;</w:t>
      </w:r>
    </w:p>
    <w:p w14:paraId="77DAE744" w14:textId="4C7B9C9B" w:rsidR="00296499" w:rsidRPr="004424B1" w:rsidRDefault="00296499" w:rsidP="003A4612">
      <w:pPr>
        <w:pStyle w:val="List"/>
        <w:numPr>
          <w:ilvl w:val="0"/>
          <w:numId w:val="102"/>
        </w:numPr>
        <w:tabs>
          <w:tab w:val="clear" w:pos="360"/>
          <w:tab w:val="left" w:pos="720"/>
        </w:tabs>
        <w:ind w:left="720"/>
      </w:pPr>
      <w:r w:rsidRPr="004424B1">
        <w:t>Planning Resource Definitions (as Resource objects [</w:t>
      </w:r>
      <w:r w:rsidRPr="004424B1">
        <w:fldChar w:fldCharType="begin"/>
      </w:r>
      <w:r w:rsidRPr="004424B1">
        <w:instrText xml:space="preserve"> REF _Ref62569207 \r \h </w:instrText>
      </w:r>
      <w:r w:rsidRPr="004424B1">
        <w:fldChar w:fldCharType="separate"/>
      </w:r>
      <w:ins w:id="24646" w:author="Peter Van Der Plas" w:date="2025-01-01T17:31:00Z" w16du:dateUtc="2025-01-01T16:31:00Z">
        <w:r w:rsidR="006D1623">
          <w:t>4.5.4.2</w:t>
        </w:r>
      </w:ins>
      <w:ins w:id="24647" w:author="Quinten Van Woerkom" w:date="2024-12-18T10:29:00Z" w16du:dateUtc="2024-12-18T09:29:00Z">
        <w:del w:id="24648" w:author="Peter Van Der Plas" w:date="2024-12-25T18:53:00Z" w16du:dateUtc="2024-12-25T17:53:00Z">
          <w:r w:rsidR="00825522" w:rsidDel="00547CCE">
            <w:delText>4.5.4.2</w:delText>
          </w:r>
        </w:del>
      </w:ins>
      <w:del w:id="24649" w:author="Peter Van Der Plas" w:date="2024-12-25T18:53:00Z" w16du:dateUtc="2024-12-25T17:53:00Z">
        <w:r w:rsidR="00BF1AC4" w:rsidDel="00547CCE">
          <w:delText>4.2.4.2</w:delText>
        </w:r>
      </w:del>
      <w:r w:rsidRPr="004424B1">
        <w:fldChar w:fldCharType="end"/>
      </w:r>
      <w:r w:rsidRPr="004424B1">
        <w:t>]) [Optional]</w:t>
      </w:r>
      <w:r w:rsidR="001D018B" w:rsidRPr="004424B1">
        <w:t>;</w:t>
      </w:r>
    </w:p>
    <w:p w14:paraId="23E71863" w14:textId="7FCCEF80" w:rsidR="00296499" w:rsidRPr="004424B1" w:rsidDel="00647B31" w:rsidRDefault="00296499" w:rsidP="003A4612">
      <w:pPr>
        <w:pStyle w:val="List"/>
        <w:numPr>
          <w:ilvl w:val="0"/>
          <w:numId w:val="102"/>
        </w:numPr>
        <w:tabs>
          <w:tab w:val="clear" w:pos="360"/>
          <w:tab w:val="left" w:pos="720"/>
        </w:tabs>
        <w:ind w:left="720"/>
        <w:rPr>
          <w:del w:id="24650" w:author="Quinten Van Woerkom" w:date="2024-12-17T17:27:00Z" w16du:dateUtc="2024-12-17T16:27:00Z"/>
        </w:rPr>
      </w:pPr>
      <w:del w:id="24651" w:author="Quinten Van Woerkom" w:date="2024-12-17T17:27:00Z" w16du:dateUtc="2024-12-17T16:27:00Z">
        <w:r w:rsidRPr="004424B1" w:rsidDel="00647B31">
          <w:delText>MPS System Configuration Data (as an MPSSysConfig object [</w:delText>
        </w:r>
        <w:commentRangeStart w:id="24652"/>
        <w:r w:rsidRPr="004424B1" w:rsidDel="00647B31">
          <w:fldChar w:fldCharType="begin"/>
        </w:r>
        <w:r w:rsidRPr="004424B1" w:rsidDel="00647B31">
          <w:delInstrText xml:space="preserve"> REF _Ref63774826 \r \h </w:delInstrText>
        </w:r>
        <w:r w:rsidRPr="004424B1" w:rsidDel="00647B31">
          <w:fldChar w:fldCharType="separate"/>
        </w:r>
        <w:r w:rsidR="00BF1AC4" w:rsidDel="00647B31">
          <w:delText>4.2.</w:delText>
        </w:r>
      </w:del>
      <w:del w:id="24653" w:author="Quinten Van Woerkom" w:date="2024-11-25T14:01:00Z" w16du:dateUtc="2024-11-25T13:01:00Z">
        <w:r w:rsidR="00BF1AC4" w:rsidDel="00230BAB">
          <w:delText>7</w:delText>
        </w:r>
      </w:del>
      <w:del w:id="24654" w:author="Quinten Van Woerkom" w:date="2024-12-17T17:27:00Z" w16du:dateUtc="2024-12-17T16:27:00Z">
        <w:r w:rsidRPr="004424B1" w:rsidDel="00647B31">
          <w:fldChar w:fldCharType="end"/>
        </w:r>
        <w:commentRangeEnd w:id="24652"/>
        <w:r w:rsidR="00230BAB" w:rsidDel="00647B31">
          <w:rPr>
            <w:rStyle w:val="CommentReference"/>
            <w:lang w:val="en-US" w:eastAsia="en-US"/>
          </w:rPr>
          <w:commentReference w:id="24652"/>
        </w:r>
        <w:r w:rsidRPr="004424B1" w:rsidDel="00647B31">
          <w:delText>])</w:delText>
        </w:r>
        <w:r w:rsidR="001D018B" w:rsidRPr="004424B1" w:rsidDel="00647B31">
          <w:delText>.</w:delText>
        </w:r>
      </w:del>
    </w:p>
    <w:p w14:paraId="739F4B07" w14:textId="77777777" w:rsidR="00AC0736" w:rsidRPr="004424B1" w:rsidRDefault="00AC0736" w:rsidP="0043015A">
      <w:pPr>
        <w:pStyle w:val="Heading3"/>
        <w:spacing w:before="480"/>
        <w:rPr>
          <w:lang w:val="en-GB"/>
        </w:rPr>
      </w:pPr>
      <w:bookmarkStart w:id="24655" w:name="_Toc140093852"/>
      <w:r w:rsidRPr="004424B1">
        <w:rPr>
          <w:lang w:val="en-GB"/>
        </w:rPr>
        <w:t>Functional Requirements</w:t>
      </w:r>
      <w:bookmarkEnd w:id="24655"/>
    </w:p>
    <w:p w14:paraId="410E4D2B" w14:textId="1EE35011" w:rsidR="00296499" w:rsidRPr="004424B1" w:rsidRDefault="00296499" w:rsidP="003902D7">
      <w:pPr>
        <w:pStyle w:val="Paragraph4"/>
        <w:rPr>
          <w:lang w:val="en-GB"/>
        </w:rPr>
      </w:pPr>
      <w:r w:rsidRPr="004424B1">
        <w:rPr>
          <w:lang w:val="en-GB"/>
        </w:rPr>
        <w:t>In response to a submit</w:t>
      </w:r>
      <w:r w:rsidR="00644710" w:rsidRPr="004424B1">
        <w:rPr>
          <w:lang w:val="en-GB"/>
        </w:rPr>
        <w:t>Plan</w:t>
      </w:r>
      <w:r w:rsidRPr="004424B1">
        <w:rPr>
          <w:lang w:val="en-GB"/>
        </w:rPr>
        <w:t xml:space="preserve"> operation, the service provider shall </w:t>
      </w:r>
      <w:r w:rsidR="00644710" w:rsidRPr="004424B1">
        <w:rPr>
          <w:lang w:val="en-GB"/>
        </w:rPr>
        <w:t>make the submitted Plan available for execution</w:t>
      </w:r>
      <w:r w:rsidRPr="004424B1">
        <w:rPr>
          <w:lang w:val="en-GB"/>
        </w:rPr>
        <w:t>.</w:t>
      </w:r>
    </w:p>
    <w:p w14:paraId="5CB34DC0" w14:textId="11835BDE" w:rsidR="00DE1C8B" w:rsidRPr="004424B1" w:rsidRDefault="00DE1C8B" w:rsidP="003902D7">
      <w:pPr>
        <w:pStyle w:val="Paragraph4"/>
        <w:rPr>
          <w:lang w:val="en-GB"/>
        </w:rPr>
      </w:pPr>
      <w:r w:rsidRPr="004424B1">
        <w:rPr>
          <w:lang w:val="en-GB"/>
        </w:rPr>
        <w:t>If the service does not support plan activation (capability set 2), the service provider shall provide an internal mechanism to activate submitted Plans.</w:t>
      </w:r>
    </w:p>
    <w:p w14:paraId="65BAA480" w14:textId="099759B5" w:rsidR="00DE1C8B" w:rsidRPr="004424B1" w:rsidRDefault="002C4F23" w:rsidP="00B354D4">
      <w:pPr>
        <w:pStyle w:val="Notelevel1"/>
        <w:ind w:left="0" w:firstLine="0"/>
      </w:pPr>
      <w:r w:rsidRPr="004424B1">
        <w:t>NOTE</w:t>
      </w:r>
      <w:r w:rsidRPr="004424B1">
        <w:tab/>
        <w:t>–</w:t>
      </w:r>
      <w:r w:rsidRPr="004424B1">
        <w:tab/>
        <w:t>T</w:t>
      </w:r>
      <w:r w:rsidR="00DE1C8B" w:rsidRPr="004424B1">
        <w:t>his may be as simple as to automatically activate Plans on submission.</w:t>
      </w:r>
    </w:p>
    <w:p w14:paraId="4445B5F7" w14:textId="77681642" w:rsidR="00DE1C8B" w:rsidRPr="004424B1" w:rsidRDefault="00DE1C8B" w:rsidP="003902D7">
      <w:pPr>
        <w:pStyle w:val="Paragraph4"/>
        <w:rPr>
          <w:lang w:val="en-GB"/>
        </w:rPr>
      </w:pPr>
      <w:r w:rsidRPr="004424B1">
        <w:rPr>
          <w:lang w:val="en-GB"/>
        </w:rPr>
        <w:t xml:space="preserve">In response to a </w:t>
      </w:r>
      <w:proofErr w:type="spellStart"/>
      <w:r w:rsidRPr="004424B1">
        <w:rPr>
          <w:lang w:val="en-GB"/>
        </w:rPr>
        <w:t>revokePlan</w:t>
      </w:r>
      <w:proofErr w:type="spellEnd"/>
      <w:r w:rsidRPr="004424B1">
        <w:rPr>
          <w:lang w:val="en-GB"/>
        </w:rPr>
        <w:t xml:space="preserve"> operation, the service provider shall make the submitted Plan unavailable for execution.  If this is not possible (for example, if the plan has already executed), then a REVOKE_FAILED </w:t>
      </w:r>
      <w:commentRangeStart w:id="24656"/>
      <w:r w:rsidRPr="004424B1">
        <w:rPr>
          <w:lang w:val="en-GB"/>
        </w:rPr>
        <w:t>error shall be returned</w:t>
      </w:r>
      <w:commentRangeEnd w:id="24656"/>
      <w:r w:rsidR="00150A2B">
        <w:rPr>
          <w:rStyle w:val="CommentReference"/>
        </w:rPr>
        <w:commentReference w:id="24656"/>
      </w:r>
      <w:r w:rsidRPr="004424B1">
        <w:rPr>
          <w:lang w:val="en-GB"/>
        </w:rPr>
        <w:t>.</w:t>
      </w:r>
    </w:p>
    <w:p w14:paraId="41629B0C" w14:textId="055F437B" w:rsidR="00DE1C8B" w:rsidRPr="004424B1" w:rsidRDefault="00DE1C8B" w:rsidP="003902D7">
      <w:pPr>
        <w:pStyle w:val="Paragraph4"/>
        <w:rPr>
          <w:lang w:val="en-GB"/>
        </w:rPr>
      </w:pPr>
      <w:r w:rsidRPr="004424B1">
        <w:rPr>
          <w:lang w:val="en-GB"/>
        </w:rPr>
        <w:t>In response to internal plan execution processes, the service provider shall model the status of Plan</w:t>
      </w:r>
      <w:r w:rsidR="00A2598C" w:rsidRPr="004424B1">
        <w:rPr>
          <w:lang w:val="en-GB"/>
        </w:rPr>
        <w:t>s</w:t>
      </w:r>
      <w:r w:rsidRPr="004424B1">
        <w:rPr>
          <w:lang w:val="en-GB"/>
        </w:rPr>
        <w:t xml:space="preserve"> in accordance with the plan state model (</w:t>
      </w:r>
      <w:ins w:id="24657" w:author="Peter Van Der Plas" w:date="2025-01-01T16:51:00Z" w16du:dateUtc="2025-01-01T15:51:00Z">
        <w:r w:rsidR="000F0D7E">
          <w:rPr>
            <w:lang w:val="en-GB"/>
          </w:rPr>
          <w:t xml:space="preserve">see </w:t>
        </w:r>
        <w:r w:rsidR="000F0D7E">
          <w:rPr>
            <w:lang w:val="en-GB"/>
          </w:rPr>
          <w:fldChar w:fldCharType="begin"/>
        </w:r>
        <w:r w:rsidR="000F0D7E">
          <w:rPr>
            <w:lang w:val="en-GB"/>
          </w:rPr>
          <w:instrText xml:space="preserve"> REF _Ref186642657 \r \h </w:instrText>
        </w:r>
        <w:r w:rsidR="000F0D7E">
          <w:rPr>
            <w:lang w:val="en-GB"/>
          </w:rPr>
        </w:r>
      </w:ins>
      <w:r w:rsidR="000F0D7E">
        <w:rPr>
          <w:lang w:val="en-GB"/>
        </w:rPr>
        <w:fldChar w:fldCharType="separate"/>
      </w:r>
      <w:ins w:id="24658" w:author="Peter Van Der Plas" w:date="2025-01-01T17:31:00Z" w16du:dateUtc="2025-01-01T16:31:00Z">
        <w:r w:rsidR="006D1623">
          <w:rPr>
            <w:lang w:val="en-GB"/>
          </w:rPr>
          <w:t>4.5.6.2</w:t>
        </w:r>
      </w:ins>
      <w:ins w:id="24659" w:author="Peter Van Der Plas" w:date="2025-01-01T16:51:00Z" w16du:dateUtc="2025-01-01T15:51:00Z">
        <w:r w:rsidR="000F0D7E">
          <w:rPr>
            <w:lang w:val="en-GB"/>
          </w:rPr>
          <w:fldChar w:fldCharType="end"/>
        </w:r>
      </w:ins>
      <w:del w:id="24660" w:author="Peter Van Der Plas" w:date="2025-01-01T16:51:00Z" w16du:dateUtc="2025-01-01T15:51:00Z">
        <w:r w:rsidRPr="004424B1" w:rsidDel="000F0D7E">
          <w:rPr>
            <w:lang w:val="en-GB"/>
          </w:rPr>
          <w:fldChar w:fldCharType="begin"/>
        </w:r>
        <w:r w:rsidRPr="004424B1" w:rsidDel="000F0D7E">
          <w:rPr>
            <w:lang w:val="en-GB"/>
          </w:rPr>
          <w:delInstrText xml:space="preserve"> REF _Ref63620429 \r \h </w:delInstrText>
        </w:r>
        <w:r w:rsidR="003A636A" w:rsidRPr="004424B1" w:rsidDel="000F0D7E">
          <w:rPr>
            <w:lang w:val="en-GB"/>
          </w:rPr>
          <w:delInstrText xml:space="preserve"> \* MERGEFORMAT </w:delInstrText>
        </w:r>
        <w:r w:rsidRPr="004424B1" w:rsidDel="000F0D7E">
          <w:rPr>
            <w:lang w:val="en-GB"/>
          </w:rPr>
        </w:r>
        <w:r w:rsidRPr="004424B1" w:rsidDel="000F0D7E">
          <w:rPr>
            <w:lang w:val="en-GB"/>
          </w:rPr>
          <w:fldChar w:fldCharType="separate"/>
        </w:r>
      </w:del>
      <w:ins w:id="24661" w:author="Quinten Van Woerkom" w:date="2024-12-18T10:29:00Z" w16du:dateUtc="2024-12-18T09:29:00Z">
        <w:del w:id="24662" w:author="Peter Van Der Plas" w:date="2024-12-25T18:53:00Z" w16du:dateUtc="2024-12-25T17:53:00Z">
          <w:r w:rsidR="00825522" w:rsidDel="00547CCE">
            <w:rPr>
              <w:lang w:val="en-GB"/>
            </w:rPr>
            <w:delText>4.5.6.2</w:delText>
          </w:r>
        </w:del>
      </w:ins>
      <w:del w:id="24663" w:author="Peter Van Der Plas" w:date="2024-12-25T18:53:00Z" w16du:dateUtc="2024-12-25T17:53:00Z">
        <w:r w:rsidR="00BF1AC4" w:rsidDel="00547CCE">
          <w:rPr>
            <w:lang w:val="en-GB"/>
          </w:rPr>
          <w:delText>4.2.6.2</w:delText>
        </w:r>
      </w:del>
      <w:del w:id="24664" w:author="Peter Van Der Plas" w:date="2025-01-01T16:51:00Z" w16du:dateUtc="2025-01-01T15:51:00Z">
        <w:r w:rsidRPr="004424B1" w:rsidDel="000F0D7E">
          <w:rPr>
            <w:lang w:val="en-GB"/>
          </w:rPr>
          <w:fldChar w:fldCharType="end"/>
        </w:r>
      </w:del>
      <w:r w:rsidRPr="004424B1">
        <w:rPr>
          <w:lang w:val="en-GB"/>
        </w:rPr>
        <w:t>).</w:t>
      </w:r>
    </w:p>
    <w:p w14:paraId="7EE2FEC9" w14:textId="583452E9" w:rsidR="00DE1C8B" w:rsidRPr="004424B1" w:rsidRDefault="00DE1C8B" w:rsidP="003902D7">
      <w:pPr>
        <w:pStyle w:val="Paragraph4"/>
        <w:rPr>
          <w:lang w:val="en-GB"/>
        </w:rPr>
      </w:pPr>
      <w:r w:rsidRPr="004424B1">
        <w:rPr>
          <w:lang w:val="en-GB"/>
        </w:rPr>
        <w:t>In response to a</w:t>
      </w:r>
      <w:r w:rsidR="00BF4C8E" w:rsidRPr="004424B1">
        <w:rPr>
          <w:lang w:val="en-GB"/>
        </w:rPr>
        <w:t>n</w:t>
      </w:r>
      <w:r w:rsidRPr="004424B1">
        <w:rPr>
          <w:lang w:val="en-GB"/>
        </w:rPr>
        <w:t xml:space="preserve"> </w:t>
      </w:r>
      <w:proofErr w:type="spellStart"/>
      <w:r w:rsidR="00BF4C8E" w:rsidRPr="004424B1">
        <w:rPr>
          <w:lang w:val="en-GB"/>
        </w:rPr>
        <w:t>activate</w:t>
      </w:r>
      <w:r w:rsidRPr="004424B1">
        <w:rPr>
          <w:lang w:val="en-GB"/>
        </w:rPr>
        <w:t>Plan</w:t>
      </w:r>
      <w:proofErr w:type="spellEnd"/>
      <w:r w:rsidRPr="004424B1">
        <w:rPr>
          <w:lang w:val="en-GB"/>
        </w:rPr>
        <w:t xml:space="preserve"> operation, </w:t>
      </w:r>
      <w:r w:rsidR="00BF4C8E" w:rsidRPr="004424B1">
        <w:rPr>
          <w:lang w:val="en-GB"/>
        </w:rPr>
        <w:t>or internal plan activation</w:t>
      </w:r>
      <w:r w:rsidR="00750872" w:rsidRPr="004424B1">
        <w:rPr>
          <w:lang w:val="en-GB"/>
        </w:rPr>
        <w:t xml:space="preserve"> where not supported</w:t>
      </w:r>
      <w:r w:rsidR="00BF4C8E" w:rsidRPr="004424B1">
        <w:rPr>
          <w:lang w:val="en-GB"/>
        </w:rPr>
        <w:t xml:space="preserve">, </w:t>
      </w:r>
      <w:r w:rsidRPr="004424B1">
        <w:rPr>
          <w:lang w:val="en-GB"/>
        </w:rPr>
        <w:t>the</w:t>
      </w:r>
      <w:r w:rsidR="00BF4C8E" w:rsidRPr="004424B1">
        <w:rPr>
          <w:lang w:val="en-GB"/>
        </w:rPr>
        <w:t xml:space="preserve"> service provider shall enable the execution of the referenced Plans and the </w:t>
      </w:r>
      <w:proofErr w:type="spellStart"/>
      <w:r w:rsidR="00BF4C8E" w:rsidRPr="004424B1">
        <w:rPr>
          <w:lang w:val="en-GB"/>
        </w:rPr>
        <w:t>ActivityInstances</w:t>
      </w:r>
      <w:proofErr w:type="spellEnd"/>
      <w:r w:rsidR="00BF4C8E" w:rsidRPr="004424B1">
        <w:rPr>
          <w:lang w:val="en-GB"/>
        </w:rPr>
        <w:t xml:space="preserve"> contained within them, subject to the scheduling constraints specified within the Plans.</w:t>
      </w:r>
    </w:p>
    <w:p w14:paraId="655566A5" w14:textId="6A5DA842" w:rsidR="00750872" w:rsidRPr="004424B1" w:rsidRDefault="00750872" w:rsidP="003902D7">
      <w:pPr>
        <w:pStyle w:val="Paragraph4"/>
        <w:rPr>
          <w:lang w:val="en-GB"/>
        </w:rPr>
      </w:pPr>
      <w:r w:rsidRPr="004424B1">
        <w:rPr>
          <w:lang w:val="en-GB"/>
        </w:rPr>
        <w:t xml:space="preserve">In response to an </w:t>
      </w:r>
      <w:proofErr w:type="spellStart"/>
      <w:r w:rsidRPr="004424B1">
        <w:rPr>
          <w:lang w:val="en-GB"/>
        </w:rPr>
        <w:t>activatePlan</w:t>
      </w:r>
      <w:proofErr w:type="spellEnd"/>
      <w:r w:rsidRPr="004424B1">
        <w:rPr>
          <w:lang w:val="en-GB"/>
        </w:rPr>
        <w:t xml:space="preserve"> operation, if a referenced Plan overlaps with its already activated </w:t>
      </w:r>
      <w:r w:rsidR="00AD3B8E" w:rsidRPr="004424B1">
        <w:rPr>
          <w:lang w:val="en-GB"/>
        </w:rPr>
        <w:t xml:space="preserve">precursor </w:t>
      </w:r>
      <w:r w:rsidRPr="004424B1">
        <w:rPr>
          <w:lang w:val="en-GB"/>
        </w:rPr>
        <w:t>Plan, then the service provider should merge plan revisions into the currently active Plan.</w:t>
      </w:r>
    </w:p>
    <w:p w14:paraId="184FAB13" w14:textId="0757A580" w:rsidR="00170010" w:rsidRPr="004424B1" w:rsidRDefault="001D018B" w:rsidP="001D018B">
      <w:pPr>
        <w:pStyle w:val="Notelevel1"/>
      </w:pPr>
      <w:r w:rsidRPr="004424B1">
        <w:t>NOTE</w:t>
      </w:r>
      <w:r w:rsidRPr="004424B1">
        <w:tab/>
        <w:t>–</w:t>
      </w:r>
      <w:r w:rsidRPr="004424B1">
        <w:tab/>
        <w:t>I</w:t>
      </w:r>
      <w:r w:rsidR="00750872" w:rsidRPr="004424B1">
        <w:t xml:space="preserve">t is implementation dependent whether overlapping Plans are supported and how this is managed internally by the plan execution function.  </w:t>
      </w:r>
      <w:r w:rsidR="00A4693F" w:rsidRPr="004424B1">
        <w:t>However, it is common for successive iterations of a Plan to overlap, for example with a Plan being generated daily for the coming week.  In this case, the same ActivityInstance may appear in the overlap period of both Plans, and may be unchanged, modified or deleted in the successor Plan</w:t>
      </w:r>
      <w:r w:rsidR="00F70FD8" w:rsidRPr="004424B1">
        <w:t xml:space="preserve">.  New </w:t>
      </w:r>
      <w:proofErr w:type="spellStart"/>
      <w:r w:rsidR="00F70FD8" w:rsidRPr="004424B1">
        <w:t>ActivityInstances</w:t>
      </w:r>
      <w:proofErr w:type="spellEnd"/>
      <w:r w:rsidR="00F70FD8" w:rsidRPr="004424B1">
        <w:t xml:space="preserve"> may also be inserted in the overlap period or in the extended period covered by the successor Plan.</w:t>
      </w:r>
      <w:r w:rsidR="00A4693F" w:rsidRPr="004424B1">
        <w:t xml:space="preserve">  </w:t>
      </w:r>
      <w:r w:rsidR="00750872" w:rsidRPr="004424B1">
        <w:t>It is anticipated that when the successor Plan is activated, then its predecessor is superseded from the start point of the successor Plan</w:t>
      </w:r>
      <w:r w:rsidR="00A4693F" w:rsidRPr="004424B1">
        <w:t xml:space="preserve"> with any revisions applicable to the overlap period being applied.  Only the latest revision of the ActivityInstance is executed.</w:t>
      </w:r>
    </w:p>
    <w:p w14:paraId="4362B74B" w14:textId="260CD03C" w:rsidR="00170010" w:rsidRPr="004424B1" w:rsidRDefault="00170010" w:rsidP="003902D7">
      <w:pPr>
        <w:pStyle w:val="Paragraph4"/>
        <w:rPr>
          <w:lang w:val="en-GB"/>
        </w:rPr>
      </w:pPr>
      <w:r w:rsidRPr="004424B1">
        <w:rPr>
          <w:lang w:val="en-GB"/>
        </w:rPr>
        <w:t xml:space="preserve">In response to an </w:t>
      </w:r>
      <w:proofErr w:type="spellStart"/>
      <w:r w:rsidRPr="004424B1">
        <w:rPr>
          <w:lang w:val="en-GB"/>
        </w:rPr>
        <w:t>activatePlan</w:t>
      </w:r>
      <w:proofErr w:type="spellEnd"/>
      <w:r w:rsidRPr="004424B1">
        <w:rPr>
          <w:lang w:val="en-GB"/>
        </w:rPr>
        <w:t xml:space="preserve"> operation, if a referenced Plan is a </w:t>
      </w:r>
      <w:r w:rsidR="00E315B2" w:rsidRPr="004424B1">
        <w:rPr>
          <w:lang w:val="en-GB"/>
        </w:rPr>
        <w:t xml:space="preserve">target or </w:t>
      </w:r>
      <w:r w:rsidRPr="004424B1">
        <w:rPr>
          <w:lang w:val="en-GB"/>
        </w:rPr>
        <w:t xml:space="preserve">Patch Plan, then the service provider </w:t>
      </w:r>
      <w:r w:rsidR="00E315B2" w:rsidRPr="004424B1">
        <w:rPr>
          <w:lang w:val="en-GB"/>
        </w:rPr>
        <w:t>shall also activate the associated precursor Plan.</w:t>
      </w:r>
    </w:p>
    <w:p w14:paraId="6CFCA9C9" w14:textId="77777777" w:rsidR="001D018B" w:rsidRPr="004424B1" w:rsidRDefault="001D018B" w:rsidP="001D018B">
      <w:pPr>
        <w:pStyle w:val="Notelevel1"/>
      </w:pPr>
      <w:r w:rsidRPr="004424B1">
        <w:t>NOTES</w:t>
      </w:r>
    </w:p>
    <w:p w14:paraId="1CF23687" w14:textId="340A8160" w:rsidR="00E315B2" w:rsidRPr="004424B1" w:rsidRDefault="001D018B">
      <w:pPr>
        <w:pStyle w:val="Noteslevel1"/>
        <w:numPr>
          <w:ilvl w:val="0"/>
          <w:numId w:val="117"/>
        </w:numPr>
        <w:rPr>
          <w:lang w:val="en-GB"/>
        </w:rPr>
        <w:pPrChange w:id="24665" w:author="Peter Van Der Plas" w:date="2024-12-30T14:49:00Z" w16du:dateUtc="2024-12-30T13:49:00Z">
          <w:pPr>
            <w:pStyle w:val="Noteslevel1"/>
            <w:numPr>
              <w:numId w:val="36"/>
            </w:numPr>
            <w:tabs>
              <w:tab w:val="num" w:pos="720"/>
            </w:tabs>
          </w:pPr>
        </w:pPrChange>
      </w:pPr>
      <w:r w:rsidRPr="004424B1">
        <w:rPr>
          <w:lang w:val="en-GB"/>
        </w:rPr>
        <w:t>I</w:t>
      </w:r>
      <w:r w:rsidR="00E315B2" w:rsidRPr="004424B1">
        <w:rPr>
          <w:lang w:val="en-GB"/>
        </w:rPr>
        <w:t>t is implementation dependent whether the target Plan is reconstituted prior to activation, or the precursor is activated and the Patch Plan merged into this.</w:t>
      </w:r>
    </w:p>
    <w:p w14:paraId="3D1E8559" w14:textId="7FEDF63C" w:rsidR="00170010" w:rsidRPr="004424B1" w:rsidRDefault="001D018B">
      <w:pPr>
        <w:pStyle w:val="Noteslevel1"/>
        <w:numPr>
          <w:ilvl w:val="0"/>
          <w:numId w:val="117"/>
        </w:numPr>
        <w:rPr>
          <w:lang w:val="en-GB"/>
        </w:rPr>
        <w:pPrChange w:id="24666" w:author="Peter Van Der Plas" w:date="2024-12-30T14:49:00Z" w16du:dateUtc="2024-12-30T13:49:00Z">
          <w:pPr>
            <w:pStyle w:val="Noteslevel1"/>
            <w:numPr>
              <w:numId w:val="36"/>
            </w:numPr>
            <w:tabs>
              <w:tab w:val="num" w:pos="720"/>
            </w:tabs>
          </w:pPr>
        </w:pPrChange>
      </w:pPr>
      <w:r w:rsidRPr="004424B1">
        <w:rPr>
          <w:lang w:val="en-GB"/>
        </w:rPr>
        <w:t>I</w:t>
      </w:r>
      <w:r w:rsidR="00170010" w:rsidRPr="004424B1">
        <w:rPr>
          <w:lang w:val="en-GB"/>
        </w:rPr>
        <w:t xml:space="preserve">f the </w:t>
      </w:r>
      <w:r w:rsidR="00AD3B8E" w:rsidRPr="004424B1">
        <w:rPr>
          <w:lang w:val="en-GB"/>
        </w:rPr>
        <w:t xml:space="preserve">precursor </w:t>
      </w:r>
      <w:r w:rsidR="00170010" w:rsidRPr="004424B1">
        <w:rPr>
          <w:lang w:val="en-GB"/>
        </w:rPr>
        <w:t xml:space="preserve">Plan is already activated, then the Patch Plan can be merged into the currently active Plan.  If the </w:t>
      </w:r>
      <w:r w:rsidR="00AD3B8E" w:rsidRPr="004424B1">
        <w:rPr>
          <w:lang w:val="en-GB"/>
        </w:rPr>
        <w:t xml:space="preserve">precursor </w:t>
      </w:r>
      <w:r w:rsidR="00170010" w:rsidRPr="004424B1">
        <w:rPr>
          <w:lang w:val="en-GB"/>
        </w:rPr>
        <w:t>Plan is not available, then the operation cannot be performed.</w:t>
      </w:r>
    </w:p>
    <w:p w14:paraId="4177A953" w14:textId="549D429F" w:rsidR="00BB7A21" w:rsidRPr="004424B1" w:rsidRDefault="00BB7A21" w:rsidP="003902D7">
      <w:pPr>
        <w:pStyle w:val="Paragraph4"/>
        <w:rPr>
          <w:lang w:val="en-GB"/>
        </w:rPr>
      </w:pPr>
      <w:r w:rsidRPr="004424B1">
        <w:rPr>
          <w:lang w:val="en-GB"/>
        </w:rPr>
        <w:t xml:space="preserve">It shall not be possible to activate a Plan if it is outside the validity period of the Plan, or if the start of the Plan period has already passed.  In this case, the </w:t>
      </w:r>
      <w:proofErr w:type="spellStart"/>
      <w:r w:rsidRPr="004424B1">
        <w:rPr>
          <w:lang w:val="en-GB"/>
        </w:rPr>
        <w:t>activatePlan</w:t>
      </w:r>
      <w:proofErr w:type="spellEnd"/>
      <w:r w:rsidRPr="004424B1">
        <w:rPr>
          <w:lang w:val="en-GB"/>
        </w:rPr>
        <w:t xml:space="preserve"> operation shall fail.</w:t>
      </w:r>
    </w:p>
    <w:p w14:paraId="56EE7DA6" w14:textId="3011A9C6" w:rsidR="00750872" w:rsidRPr="004424B1" w:rsidRDefault="00750872" w:rsidP="003902D7">
      <w:pPr>
        <w:pStyle w:val="Paragraph4"/>
        <w:rPr>
          <w:lang w:val="en-GB"/>
        </w:rPr>
      </w:pPr>
      <w:r w:rsidRPr="004424B1">
        <w:rPr>
          <w:lang w:val="en-GB"/>
        </w:rPr>
        <w:t xml:space="preserve">In response to a </w:t>
      </w:r>
      <w:proofErr w:type="spellStart"/>
      <w:r w:rsidRPr="004424B1">
        <w:rPr>
          <w:lang w:val="en-GB"/>
        </w:rPr>
        <w:t>deactivatePlan</w:t>
      </w:r>
      <w:proofErr w:type="spellEnd"/>
      <w:r w:rsidRPr="004424B1">
        <w:rPr>
          <w:lang w:val="en-GB"/>
        </w:rPr>
        <w:t xml:space="preserve"> operation, if supported, the service provider shall disable the execution of the referenced Plans and the </w:t>
      </w:r>
      <w:proofErr w:type="spellStart"/>
      <w:r w:rsidRPr="004424B1">
        <w:rPr>
          <w:lang w:val="en-GB"/>
        </w:rPr>
        <w:t>ActivityInstances</w:t>
      </w:r>
      <w:proofErr w:type="spellEnd"/>
      <w:r w:rsidRPr="004424B1">
        <w:rPr>
          <w:lang w:val="en-GB"/>
        </w:rPr>
        <w:t xml:space="preserve"> contained within them, subject to </w:t>
      </w:r>
      <w:r w:rsidR="00F70FD8" w:rsidRPr="004424B1">
        <w:rPr>
          <w:lang w:val="en-GB"/>
        </w:rPr>
        <w:t xml:space="preserve">the specified </w:t>
      </w:r>
      <w:proofErr w:type="spellStart"/>
      <w:r w:rsidR="00F70FD8" w:rsidRPr="004424B1">
        <w:rPr>
          <w:lang w:val="en-GB"/>
        </w:rPr>
        <w:t>deactivationMode</w:t>
      </w:r>
      <w:proofErr w:type="spellEnd"/>
      <w:r w:rsidRPr="004424B1">
        <w:rPr>
          <w:lang w:val="en-GB"/>
        </w:rPr>
        <w:t>.</w:t>
      </w:r>
    </w:p>
    <w:p w14:paraId="16572CBD" w14:textId="5CF95C99" w:rsidR="00DE1C8B" w:rsidRPr="004424B1" w:rsidRDefault="00904524" w:rsidP="00904524">
      <w:pPr>
        <w:pStyle w:val="Notelevel1"/>
      </w:pPr>
      <w:r w:rsidRPr="004424B1">
        <w:t>NOTE</w:t>
      </w:r>
      <w:r w:rsidRPr="004424B1">
        <w:tab/>
        <w:t>–</w:t>
      </w:r>
      <w:r w:rsidRPr="004424B1">
        <w:tab/>
        <w:t>S</w:t>
      </w:r>
      <w:r w:rsidR="003B5C46" w:rsidRPr="004424B1">
        <w:t xml:space="preserve">upported </w:t>
      </w:r>
      <w:proofErr w:type="spellStart"/>
      <w:r w:rsidR="00F70FD8" w:rsidRPr="004424B1">
        <w:t>deactivat</w:t>
      </w:r>
      <w:r w:rsidR="003B5C46" w:rsidRPr="004424B1">
        <w:t>ionModes</w:t>
      </w:r>
      <w:proofErr w:type="spellEnd"/>
      <w:r w:rsidR="003B5C46" w:rsidRPr="004424B1">
        <w:t xml:space="preserve"> are specific to the implementation of the service provider.</w:t>
      </w:r>
    </w:p>
    <w:p w14:paraId="295C0390" w14:textId="0284D252" w:rsidR="003B5C46" w:rsidRPr="004424B1" w:rsidRDefault="003B5C46" w:rsidP="003902D7">
      <w:pPr>
        <w:pStyle w:val="Paragraph4"/>
        <w:rPr>
          <w:lang w:val="en-GB"/>
        </w:rPr>
      </w:pPr>
      <w:commentRangeStart w:id="24667"/>
      <w:r w:rsidRPr="004424B1">
        <w:rPr>
          <w:lang w:val="en-GB"/>
        </w:rPr>
        <w:t xml:space="preserve">If </w:t>
      </w:r>
      <w:del w:id="24668" w:author="Quinten Van Woerkom" w:date="2024-11-27T15:31:00Z" w16du:dateUtc="2024-11-27T14:31:00Z">
        <w:r w:rsidRPr="004424B1" w:rsidDel="007F5BBF">
          <w:rPr>
            <w:lang w:val="en-GB"/>
          </w:rPr>
          <w:delText xml:space="preserve">no </w:delText>
        </w:r>
      </w:del>
      <w:r w:rsidRPr="004424B1">
        <w:rPr>
          <w:lang w:val="en-GB"/>
        </w:rPr>
        <w:t xml:space="preserve">Plan version </w:t>
      </w:r>
      <w:ins w:id="24669" w:author="Quinten Van Woerkom" w:date="2024-11-27T15:31:00Z" w16du:dateUtc="2024-11-27T14:31:00Z">
        <w:r w:rsidR="007F5BBF">
          <w:rPr>
            <w:lang w:val="en-GB"/>
          </w:rPr>
          <w:t xml:space="preserve">0 </w:t>
        </w:r>
      </w:ins>
      <w:r w:rsidRPr="004424B1">
        <w:rPr>
          <w:lang w:val="en-GB"/>
        </w:rPr>
        <w:t>is specified</w:t>
      </w:r>
      <w:commentRangeEnd w:id="24667"/>
      <w:r w:rsidR="007F5BBF">
        <w:rPr>
          <w:rStyle w:val="CommentReference"/>
        </w:rPr>
        <w:commentReference w:id="24667"/>
      </w:r>
      <w:r w:rsidRPr="004424B1">
        <w:rPr>
          <w:lang w:val="en-GB"/>
        </w:rPr>
        <w:t xml:space="preserve"> in the </w:t>
      </w:r>
      <w:proofErr w:type="spellStart"/>
      <w:r w:rsidRPr="004424B1">
        <w:rPr>
          <w:lang w:val="en-GB"/>
        </w:rPr>
        <w:t>getPlanStatus</w:t>
      </w:r>
      <w:proofErr w:type="spellEnd"/>
      <w:r w:rsidRPr="004424B1">
        <w:rPr>
          <w:lang w:val="en-GB"/>
        </w:rPr>
        <w:t xml:space="preserve">, </w:t>
      </w:r>
      <w:proofErr w:type="spellStart"/>
      <w:r w:rsidRPr="004424B1">
        <w:rPr>
          <w:lang w:val="en-GB"/>
        </w:rPr>
        <w:t>monitorPlanExecution</w:t>
      </w:r>
      <w:proofErr w:type="spellEnd"/>
      <w:r w:rsidR="007E37E7" w:rsidRPr="004424B1">
        <w:rPr>
          <w:lang w:val="en-GB"/>
        </w:rPr>
        <w:t>,</w:t>
      </w:r>
      <w:r w:rsidRPr="004424B1">
        <w:rPr>
          <w:lang w:val="en-GB"/>
        </w:rPr>
        <w:t xml:space="preserve"> and </w:t>
      </w:r>
      <w:proofErr w:type="spellStart"/>
      <w:r w:rsidRPr="004424B1">
        <w:rPr>
          <w:lang w:val="en-GB"/>
        </w:rPr>
        <w:t>monitorPlanExecutionDetail</w:t>
      </w:r>
      <w:proofErr w:type="spellEnd"/>
      <w:r w:rsidRPr="004424B1">
        <w:rPr>
          <w:lang w:val="en-GB"/>
        </w:rPr>
        <w:t xml:space="preserve"> operations, then the service provider shall assume the latest version of the Plan is required.</w:t>
      </w:r>
    </w:p>
    <w:p w14:paraId="4A0167EE" w14:textId="4734C02F" w:rsidR="003B5C46" w:rsidRPr="004424B1" w:rsidRDefault="003B5C46" w:rsidP="003902D7">
      <w:pPr>
        <w:pStyle w:val="Paragraph4"/>
        <w:rPr>
          <w:lang w:val="en-GB"/>
        </w:rPr>
      </w:pPr>
      <w:r w:rsidRPr="004424B1">
        <w:rPr>
          <w:lang w:val="en-GB"/>
        </w:rPr>
        <w:t xml:space="preserve">If </w:t>
      </w:r>
      <w:r w:rsidR="00A2598C" w:rsidRPr="004424B1">
        <w:rPr>
          <w:lang w:val="en-GB"/>
        </w:rPr>
        <w:t xml:space="preserve">the </w:t>
      </w:r>
      <w:proofErr w:type="spellStart"/>
      <w:r w:rsidR="00A2598C" w:rsidRPr="004424B1">
        <w:rPr>
          <w:lang w:val="en-GB"/>
        </w:rPr>
        <w:t>monitorPlanExecutionDetail</w:t>
      </w:r>
      <w:proofErr w:type="spellEnd"/>
      <w:r w:rsidR="00A2598C" w:rsidRPr="004424B1">
        <w:rPr>
          <w:lang w:val="en-GB"/>
        </w:rPr>
        <w:t xml:space="preserve"> operation (or activity level operations) are supported, then in response to internal plan execution processes, the service provider shall model the status of </w:t>
      </w:r>
      <w:proofErr w:type="spellStart"/>
      <w:r w:rsidR="00A2598C" w:rsidRPr="004424B1">
        <w:rPr>
          <w:lang w:val="en-GB"/>
        </w:rPr>
        <w:t>ActivityInstances</w:t>
      </w:r>
      <w:proofErr w:type="spellEnd"/>
      <w:r w:rsidR="00A2598C" w:rsidRPr="004424B1">
        <w:rPr>
          <w:lang w:val="en-GB"/>
        </w:rPr>
        <w:t xml:space="preserve"> and </w:t>
      </w:r>
      <w:proofErr w:type="spellStart"/>
      <w:r w:rsidR="00A2598C" w:rsidRPr="004424B1">
        <w:rPr>
          <w:lang w:val="en-GB"/>
        </w:rPr>
        <w:t>EventInstances</w:t>
      </w:r>
      <w:proofErr w:type="spellEnd"/>
      <w:r w:rsidR="00A2598C" w:rsidRPr="004424B1">
        <w:rPr>
          <w:lang w:val="en-GB"/>
        </w:rPr>
        <w:t xml:space="preserve"> in accordance with their respective state models (</w:t>
      </w:r>
      <w:r w:rsidR="00B91309" w:rsidRPr="004424B1">
        <w:rPr>
          <w:lang w:val="en-GB"/>
        </w:rPr>
        <w:fldChar w:fldCharType="begin"/>
      </w:r>
      <w:r w:rsidR="00B91309" w:rsidRPr="004424B1">
        <w:rPr>
          <w:lang w:val="en-GB"/>
        </w:rPr>
        <w:instrText xml:space="preserve"> REF _Ref51756818 \r \h </w:instrText>
      </w:r>
      <w:r w:rsidR="003A636A" w:rsidRPr="004424B1">
        <w:rPr>
          <w:lang w:val="en-GB"/>
        </w:rPr>
        <w:instrText xml:space="preserve"> \* MERGEFORMAT </w:instrText>
      </w:r>
      <w:r w:rsidR="00B91309" w:rsidRPr="004424B1">
        <w:rPr>
          <w:lang w:val="en-GB"/>
        </w:rPr>
      </w:r>
      <w:r w:rsidR="00B91309" w:rsidRPr="004424B1">
        <w:rPr>
          <w:lang w:val="en-GB"/>
        </w:rPr>
        <w:fldChar w:fldCharType="separate"/>
      </w:r>
      <w:ins w:id="24670" w:author="Peter Van Der Plas" w:date="2025-01-01T17:31:00Z" w16du:dateUtc="2025-01-01T16:31:00Z">
        <w:r w:rsidR="006D1623">
          <w:rPr>
            <w:lang w:val="en-GB"/>
          </w:rPr>
          <w:t>4.5.2.2</w:t>
        </w:r>
      </w:ins>
      <w:ins w:id="24671" w:author="Quinten Van Woerkom" w:date="2024-12-18T10:29:00Z" w16du:dateUtc="2024-12-18T09:29:00Z">
        <w:del w:id="24672" w:author="Peter Van Der Plas" w:date="2024-12-25T18:53:00Z" w16du:dateUtc="2024-12-25T17:53:00Z">
          <w:r w:rsidR="00825522" w:rsidDel="00547CCE">
            <w:rPr>
              <w:lang w:val="en-GB"/>
            </w:rPr>
            <w:delText>4.5.2.2</w:delText>
          </w:r>
        </w:del>
      </w:ins>
      <w:del w:id="24673" w:author="Peter Van Der Plas" w:date="2024-12-25T18:53:00Z" w16du:dateUtc="2024-12-25T17:53:00Z">
        <w:r w:rsidR="00BF1AC4" w:rsidDel="00547CCE">
          <w:rPr>
            <w:lang w:val="en-GB"/>
          </w:rPr>
          <w:delText>4.2.2.2</w:delText>
        </w:r>
      </w:del>
      <w:r w:rsidR="00B91309" w:rsidRPr="004424B1">
        <w:rPr>
          <w:lang w:val="en-GB"/>
        </w:rPr>
        <w:fldChar w:fldCharType="end"/>
      </w:r>
      <w:r w:rsidR="00B91309" w:rsidRPr="004424B1">
        <w:rPr>
          <w:lang w:val="en-GB"/>
        </w:rPr>
        <w:t xml:space="preserve"> and </w:t>
      </w:r>
      <w:r w:rsidR="00B91309" w:rsidRPr="004424B1">
        <w:rPr>
          <w:lang w:val="en-GB"/>
        </w:rPr>
        <w:fldChar w:fldCharType="begin"/>
      </w:r>
      <w:r w:rsidR="00B91309" w:rsidRPr="004424B1">
        <w:rPr>
          <w:lang w:val="en-GB"/>
        </w:rPr>
        <w:instrText xml:space="preserve"> REF _Ref64044570 \r \h </w:instrText>
      </w:r>
      <w:r w:rsidR="003A636A" w:rsidRPr="004424B1">
        <w:rPr>
          <w:lang w:val="en-GB"/>
        </w:rPr>
        <w:instrText xml:space="preserve"> \* MERGEFORMAT </w:instrText>
      </w:r>
      <w:r w:rsidR="00B91309" w:rsidRPr="004424B1">
        <w:rPr>
          <w:lang w:val="en-GB"/>
        </w:rPr>
      </w:r>
      <w:r w:rsidR="00B91309" w:rsidRPr="004424B1">
        <w:rPr>
          <w:lang w:val="en-GB"/>
        </w:rPr>
        <w:fldChar w:fldCharType="separate"/>
      </w:r>
      <w:ins w:id="24674" w:author="Peter Van Der Plas" w:date="2025-01-01T17:31:00Z" w16du:dateUtc="2025-01-01T16:31:00Z">
        <w:r w:rsidR="006D1623">
          <w:rPr>
            <w:lang w:val="en-GB"/>
          </w:rPr>
          <w:t>4.5.3.2</w:t>
        </w:r>
      </w:ins>
      <w:ins w:id="24675" w:author="Quinten Van Woerkom" w:date="2024-12-18T10:29:00Z" w16du:dateUtc="2024-12-18T09:29:00Z">
        <w:del w:id="24676" w:author="Peter Van Der Plas" w:date="2024-12-25T18:53:00Z" w16du:dateUtc="2024-12-25T17:53:00Z">
          <w:r w:rsidR="00825522" w:rsidDel="00547CCE">
            <w:rPr>
              <w:lang w:val="en-GB"/>
            </w:rPr>
            <w:delText>4.5.3.2</w:delText>
          </w:r>
        </w:del>
      </w:ins>
      <w:del w:id="24677" w:author="Peter Van Der Plas" w:date="2024-12-25T18:53:00Z" w16du:dateUtc="2024-12-25T17:53:00Z">
        <w:r w:rsidR="00BF1AC4" w:rsidDel="00547CCE">
          <w:rPr>
            <w:lang w:val="en-GB"/>
          </w:rPr>
          <w:delText>4.2.3.2</w:delText>
        </w:r>
      </w:del>
      <w:r w:rsidR="00B91309" w:rsidRPr="004424B1">
        <w:rPr>
          <w:lang w:val="en-GB"/>
        </w:rPr>
        <w:fldChar w:fldCharType="end"/>
      </w:r>
      <w:r w:rsidR="00B91309" w:rsidRPr="004424B1">
        <w:rPr>
          <w:lang w:val="en-GB"/>
        </w:rPr>
        <w:t>).</w:t>
      </w:r>
    </w:p>
    <w:p w14:paraId="32FCED47" w14:textId="1C5588E5" w:rsidR="00B91309" w:rsidRPr="004424B1" w:rsidRDefault="00B91309" w:rsidP="003902D7">
      <w:pPr>
        <w:pStyle w:val="Paragraph4"/>
        <w:rPr>
          <w:lang w:val="en-GB"/>
        </w:rPr>
      </w:pPr>
      <w:r w:rsidRPr="004424B1">
        <w:rPr>
          <w:lang w:val="en-GB"/>
        </w:rPr>
        <w:t xml:space="preserve">If the </w:t>
      </w:r>
      <w:proofErr w:type="spellStart"/>
      <w:r w:rsidRPr="004424B1">
        <w:rPr>
          <w:lang w:val="en-GB"/>
        </w:rPr>
        <w:t>monitorPlanExecutionDetail</w:t>
      </w:r>
      <w:proofErr w:type="spellEnd"/>
      <w:r w:rsidRPr="004424B1">
        <w:rPr>
          <w:lang w:val="en-GB"/>
        </w:rPr>
        <w:t xml:space="preserve"> operation is supported, the service provider may model the evolving value of planning Resources in accordance with the </w:t>
      </w:r>
      <w:proofErr w:type="spellStart"/>
      <w:r w:rsidRPr="004424B1">
        <w:rPr>
          <w:lang w:val="en-GB"/>
        </w:rPr>
        <w:t>ResourceProfiles</w:t>
      </w:r>
      <w:proofErr w:type="spellEnd"/>
      <w:r w:rsidRPr="004424B1">
        <w:rPr>
          <w:lang w:val="en-GB"/>
        </w:rPr>
        <w:t xml:space="preserve"> (</w:t>
      </w:r>
      <w:r w:rsidRPr="004424B1">
        <w:rPr>
          <w:lang w:val="en-GB"/>
        </w:rPr>
        <w:fldChar w:fldCharType="begin"/>
      </w:r>
      <w:r w:rsidRPr="004424B1">
        <w:rPr>
          <w:lang w:val="en-GB"/>
        </w:rPr>
        <w:instrText xml:space="preserve"> REF _Ref33143058 \r \h </w:instrText>
      </w:r>
      <w:r w:rsidR="003A636A" w:rsidRPr="004424B1">
        <w:rPr>
          <w:lang w:val="en-GB"/>
        </w:rPr>
        <w:instrText xml:space="preserve"> \* MERGEFORMAT </w:instrText>
      </w:r>
      <w:r w:rsidRPr="004424B1">
        <w:rPr>
          <w:lang w:val="en-GB"/>
        </w:rPr>
      </w:r>
      <w:r w:rsidRPr="004424B1">
        <w:rPr>
          <w:lang w:val="en-GB"/>
        </w:rPr>
        <w:fldChar w:fldCharType="separate"/>
      </w:r>
      <w:ins w:id="24678" w:author="Peter Van Der Plas" w:date="2025-01-01T17:31:00Z" w16du:dateUtc="2025-01-01T16:31:00Z">
        <w:r w:rsidR="006D1623">
          <w:rPr>
            <w:lang w:val="en-GB"/>
          </w:rPr>
          <w:t>4.5.4.4</w:t>
        </w:r>
      </w:ins>
      <w:ins w:id="24679" w:author="Quinten Van Woerkom" w:date="2024-12-18T10:29:00Z" w16du:dateUtc="2024-12-18T09:29:00Z">
        <w:del w:id="24680" w:author="Peter Van Der Plas" w:date="2024-12-25T18:53:00Z" w16du:dateUtc="2024-12-25T17:53:00Z">
          <w:r w:rsidR="00825522" w:rsidDel="00547CCE">
            <w:rPr>
              <w:lang w:val="en-GB"/>
            </w:rPr>
            <w:delText>4.5.4.3</w:delText>
          </w:r>
        </w:del>
      </w:ins>
      <w:del w:id="24681" w:author="Peter Van Der Plas" w:date="2024-12-25T18:53:00Z" w16du:dateUtc="2024-12-25T17:53:00Z">
        <w:r w:rsidR="00BF1AC4" w:rsidDel="00547CCE">
          <w:rPr>
            <w:lang w:val="en-GB"/>
          </w:rPr>
          <w:delText>4.2.4.3</w:delText>
        </w:r>
      </w:del>
      <w:r w:rsidRPr="004424B1">
        <w:rPr>
          <w:lang w:val="en-GB"/>
        </w:rPr>
        <w:fldChar w:fldCharType="end"/>
      </w:r>
      <w:r w:rsidRPr="004424B1">
        <w:rPr>
          <w:lang w:val="en-GB"/>
        </w:rPr>
        <w:t>) defined within Plans and any Effects (</w:t>
      </w:r>
      <w:r w:rsidRPr="004424B1">
        <w:rPr>
          <w:lang w:val="en-GB"/>
        </w:rPr>
        <w:fldChar w:fldCharType="begin"/>
      </w:r>
      <w:r w:rsidRPr="004424B1">
        <w:rPr>
          <w:lang w:val="en-GB"/>
        </w:rPr>
        <w:instrText xml:space="preserve"> REF _Ref64045174 \r \h </w:instrText>
      </w:r>
      <w:r w:rsidR="003A636A" w:rsidRPr="004424B1">
        <w:rPr>
          <w:lang w:val="en-GB"/>
        </w:rPr>
        <w:instrText xml:space="preserve"> \* MERGEFORMAT </w:instrText>
      </w:r>
      <w:r w:rsidRPr="004424B1">
        <w:rPr>
          <w:lang w:val="en-GB"/>
        </w:rPr>
      </w:r>
      <w:r w:rsidRPr="004424B1">
        <w:rPr>
          <w:lang w:val="en-GB"/>
        </w:rPr>
        <w:fldChar w:fldCharType="separate"/>
      </w:r>
      <w:ins w:id="24682" w:author="Peter Van Der Plas" w:date="2025-01-01T17:31:00Z" w16du:dateUtc="2025-01-01T16:31:00Z">
        <w:r w:rsidR="006D1623">
          <w:rPr>
            <w:lang w:val="en-GB"/>
          </w:rPr>
          <w:t>4.6.7.4.7.3</w:t>
        </w:r>
      </w:ins>
      <w:ins w:id="24683" w:author="Quinten Van Woerkom" w:date="2024-12-18T10:29:00Z" w16du:dateUtc="2024-12-18T09:29:00Z">
        <w:del w:id="24684" w:author="Peter Van Der Plas" w:date="2024-12-25T18:53:00Z" w16du:dateUtc="2024-12-25T17:53:00Z">
          <w:r w:rsidR="00825522" w:rsidDel="00547CCE">
            <w:rPr>
              <w:lang w:val="en-GB"/>
            </w:rPr>
            <w:delText>4.6.8</w:delText>
          </w:r>
        </w:del>
      </w:ins>
      <w:del w:id="24685" w:author="Peter Van Der Plas" w:date="2024-12-25T18:53:00Z" w16du:dateUtc="2024-12-25T17:53:00Z">
        <w:r w:rsidR="00BF1AC4" w:rsidDel="00547CCE">
          <w:rPr>
            <w:lang w:val="en-GB"/>
          </w:rPr>
          <w:delText>4.3.7.3</w:delText>
        </w:r>
      </w:del>
      <w:r w:rsidRPr="004424B1">
        <w:rPr>
          <w:lang w:val="en-GB"/>
        </w:rPr>
        <w:fldChar w:fldCharType="end"/>
      </w:r>
      <w:r w:rsidRPr="004424B1">
        <w:rPr>
          <w:lang w:val="en-GB"/>
        </w:rPr>
        <w:t xml:space="preserve">) associated with </w:t>
      </w:r>
      <w:proofErr w:type="spellStart"/>
      <w:r w:rsidRPr="004424B1">
        <w:rPr>
          <w:lang w:val="en-GB"/>
        </w:rPr>
        <w:t>ActivityInstances</w:t>
      </w:r>
      <w:proofErr w:type="spellEnd"/>
      <w:r w:rsidRPr="004424B1">
        <w:rPr>
          <w:lang w:val="en-GB"/>
        </w:rPr>
        <w:t>.</w:t>
      </w:r>
    </w:p>
    <w:p w14:paraId="2C279223" w14:textId="69A57F1F" w:rsidR="00AF4D39" w:rsidRPr="004424B1" w:rsidRDefault="00DF1E2C" w:rsidP="003902D7">
      <w:pPr>
        <w:pStyle w:val="Paragraph4"/>
        <w:rPr>
          <w:lang w:val="en-GB"/>
        </w:rPr>
      </w:pPr>
      <w:r w:rsidRPr="004424B1">
        <w:rPr>
          <w:lang w:val="en-GB"/>
        </w:rPr>
        <w:t xml:space="preserve">If </w:t>
      </w:r>
      <w:proofErr w:type="spellStart"/>
      <w:r w:rsidRPr="004424B1">
        <w:rPr>
          <w:lang w:val="en-GB"/>
        </w:rPr>
        <w:t>SubPlans</w:t>
      </w:r>
      <w:proofErr w:type="spellEnd"/>
      <w:r w:rsidRPr="004424B1">
        <w:rPr>
          <w:lang w:val="en-GB"/>
        </w:rPr>
        <w:t xml:space="preserve"> are supported, the service provider shall maintain the current status of </w:t>
      </w:r>
      <w:proofErr w:type="spellStart"/>
      <w:r w:rsidRPr="004424B1">
        <w:rPr>
          <w:lang w:val="en-GB"/>
        </w:rPr>
        <w:t>SubPlans</w:t>
      </w:r>
      <w:proofErr w:type="spellEnd"/>
      <w:r w:rsidRPr="004424B1">
        <w:rPr>
          <w:lang w:val="en-GB"/>
        </w:rPr>
        <w:t xml:space="preserve"> as ACTIVATED or DEACTIVATED.</w:t>
      </w:r>
    </w:p>
    <w:p w14:paraId="468D29A3" w14:textId="4715B226" w:rsidR="00141F12" w:rsidRPr="004424B1" w:rsidRDefault="00904524" w:rsidP="00904524">
      <w:pPr>
        <w:pStyle w:val="Notelevel1"/>
      </w:pPr>
      <w:r w:rsidRPr="004424B1">
        <w:t>NOTE</w:t>
      </w:r>
      <w:r w:rsidRPr="004424B1">
        <w:tab/>
        <w:t>–</w:t>
      </w:r>
      <w:r w:rsidRPr="004424B1">
        <w:tab/>
        <w:t>T</w:t>
      </w:r>
      <w:r w:rsidR="00141F12" w:rsidRPr="004424B1">
        <w:t xml:space="preserve">he status of </w:t>
      </w:r>
      <w:proofErr w:type="spellStart"/>
      <w:r w:rsidR="00141F12" w:rsidRPr="004424B1">
        <w:t>SubPlans</w:t>
      </w:r>
      <w:proofErr w:type="spellEnd"/>
      <w:r w:rsidR="00141F12" w:rsidRPr="004424B1">
        <w:t xml:space="preserve"> is independent to that of Plans and a change in their activation status has no impact on the status of the Plan</w:t>
      </w:r>
      <w:r w:rsidR="00B761A9" w:rsidRPr="004424B1">
        <w:t xml:space="preserve">.  </w:t>
      </w:r>
      <w:r w:rsidR="00141F12" w:rsidRPr="004424B1">
        <w:t xml:space="preserve">It may impact the status of individual </w:t>
      </w:r>
      <w:proofErr w:type="spellStart"/>
      <w:r w:rsidR="00141F12" w:rsidRPr="004424B1">
        <w:t>ActivityInstances</w:t>
      </w:r>
      <w:proofErr w:type="spellEnd"/>
      <w:r w:rsidR="00141F12" w:rsidRPr="004424B1">
        <w:t xml:space="preserve">, which can be observed using the </w:t>
      </w:r>
      <w:proofErr w:type="spellStart"/>
      <w:r w:rsidR="00141F12" w:rsidRPr="004424B1">
        <w:t>monitorPlanExecutionDetail</w:t>
      </w:r>
      <w:proofErr w:type="spellEnd"/>
      <w:r w:rsidR="00141F12" w:rsidRPr="004424B1">
        <w:t xml:space="preserve"> operation.</w:t>
      </w:r>
    </w:p>
    <w:p w14:paraId="051E1E49" w14:textId="0D0ACADD" w:rsidR="00AF4D39" w:rsidRPr="004424B1" w:rsidRDefault="00AF4D39" w:rsidP="003902D7">
      <w:pPr>
        <w:pStyle w:val="Paragraph4"/>
        <w:rPr>
          <w:lang w:val="en-GB"/>
        </w:rPr>
      </w:pPr>
      <w:r w:rsidRPr="004424B1">
        <w:rPr>
          <w:lang w:val="en-GB"/>
        </w:rPr>
        <w:t xml:space="preserve">In response to an </w:t>
      </w:r>
      <w:proofErr w:type="spellStart"/>
      <w:r w:rsidRPr="004424B1">
        <w:rPr>
          <w:lang w:val="en-GB"/>
        </w:rPr>
        <w:t>activateSubPlan</w:t>
      </w:r>
      <w:proofErr w:type="spellEnd"/>
      <w:r w:rsidRPr="004424B1">
        <w:rPr>
          <w:lang w:val="en-GB"/>
        </w:rPr>
        <w:t xml:space="preserve"> operation, if supported, the service provider shall </w:t>
      </w:r>
      <w:r w:rsidR="00DF1E2C" w:rsidRPr="004424B1">
        <w:rPr>
          <w:lang w:val="en-GB"/>
        </w:rPr>
        <w:t xml:space="preserve">activate the referenced </w:t>
      </w:r>
      <w:proofErr w:type="spellStart"/>
      <w:r w:rsidR="00DF1E2C" w:rsidRPr="004424B1">
        <w:rPr>
          <w:lang w:val="en-GB"/>
        </w:rPr>
        <w:t>SubPlans</w:t>
      </w:r>
      <w:proofErr w:type="spellEnd"/>
      <w:r w:rsidR="00DF1E2C" w:rsidRPr="004424B1">
        <w:rPr>
          <w:lang w:val="en-GB"/>
        </w:rPr>
        <w:t xml:space="preserve"> and </w:t>
      </w:r>
      <w:r w:rsidRPr="004424B1">
        <w:rPr>
          <w:lang w:val="en-GB"/>
        </w:rPr>
        <w:t xml:space="preserve">enable the execution of </w:t>
      </w:r>
      <w:proofErr w:type="spellStart"/>
      <w:r w:rsidRPr="004424B1">
        <w:rPr>
          <w:lang w:val="en-GB"/>
        </w:rPr>
        <w:t>ActivityInstances</w:t>
      </w:r>
      <w:proofErr w:type="spellEnd"/>
      <w:r w:rsidRPr="004424B1">
        <w:rPr>
          <w:lang w:val="en-GB"/>
        </w:rPr>
        <w:t xml:space="preserve"> that are contained in activated Plans and allocated to </w:t>
      </w:r>
      <w:r w:rsidR="00DF1E2C" w:rsidRPr="004424B1">
        <w:rPr>
          <w:lang w:val="en-GB"/>
        </w:rPr>
        <w:t>activated</w:t>
      </w:r>
      <w:r w:rsidRPr="004424B1">
        <w:rPr>
          <w:lang w:val="en-GB"/>
        </w:rPr>
        <w:t xml:space="preserve"> </w:t>
      </w:r>
      <w:proofErr w:type="spellStart"/>
      <w:r w:rsidRPr="004424B1">
        <w:rPr>
          <w:lang w:val="en-GB"/>
        </w:rPr>
        <w:t>SubPlans</w:t>
      </w:r>
      <w:proofErr w:type="spellEnd"/>
      <w:r w:rsidRPr="004424B1">
        <w:rPr>
          <w:lang w:val="en-GB"/>
        </w:rPr>
        <w:t>.</w:t>
      </w:r>
    </w:p>
    <w:p w14:paraId="6F7C9AA0" w14:textId="46F2F74E" w:rsidR="00DF1E2C" w:rsidRPr="004424B1" w:rsidRDefault="002C4F23" w:rsidP="002C4F23">
      <w:pPr>
        <w:pStyle w:val="Notelevel1"/>
      </w:pPr>
      <w:r w:rsidRPr="004424B1">
        <w:t>NOTE</w:t>
      </w:r>
      <w:r w:rsidRPr="004424B1">
        <w:tab/>
        <w:t>–</w:t>
      </w:r>
      <w:r w:rsidRPr="004424B1">
        <w:tab/>
        <w:t>I</w:t>
      </w:r>
      <w:r w:rsidR="00DF1E2C" w:rsidRPr="004424B1">
        <w:t xml:space="preserve">t is implementation dependent whether </w:t>
      </w:r>
      <w:proofErr w:type="spellStart"/>
      <w:r w:rsidR="00DF1E2C" w:rsidRPr="004424B1">
        <w:t>SubPlans</w:t>
      </w:r>
      <w:proofErr w:type="spellEnd"/>
      <w:r w:rsidR="00DF1E2C" w:rsidRPr="004424B1">
        <w:t xml:space="preserve"> are initially ACTIVATED and therefore do not require activation unless previously deactivated.</w:t>
      </w:r>
    </w:p>
    <w:p w14:paraId="1A44F09A" w14:textId="72154AC3" w:rsidR="00DF1E2C" w:rsidRPr="004424B1" w:rsidRDefault="00DF1E2C" w:rsidP="003902D7">
      <w:pPr>
        <w:pStyle w:val="Paragraph4"/>
        <w:rPr>
          <w:lang w:val="en-GB"/>
        </w:rPr>
      </w:pPr>
      <w:r w:rsidRPr="004424B1">
        <w:rPr>
          <w:lang w:val="en-GB"/>
        </w:rPr>
        <w:t xml:space="preserve">In response to a </w:t>
      </w:r>
      <w:proofErr w:type="spellStart"/>
      <w:r w:rsidRPr="004424B1">
        <w:rPr>
          <w:lang w:val="en-GB"/>
        </w:rPr>
        <w:t>deactivateSubPlan</w:t>
      </w:r>
      <w:proofErr w:type="spellEnd"/>
      <w:r w:rsidRPr="004424B1">
        <w:rPr>
          <w:lang w:val="en-GB"/>
        </w:rPr>
        <w:t xml:space="preserve"> operation, if supported, the service provider shall </w:t>
      </w:r>
      <w:r w:rsidR="00B91309" w:rsidRPr="004424B1">
        <w:rPr>
          <w:lang w:val="en-GB"/>
        </w:rPr>
        <w:t>de</w:t>
      </w:r>
      <w:r w:rsidRPr="004424B1">
        <w:rPr>
          <w:lang w:val="en-GB"/>
        </w:rPr>
        <w:t xml:space="preserve">activate the referenced </w:t>
      </w:r>
      <w:proofErr w:type="spellStart"/>
      <w:r w:rsidRPr="004424B1">
        <w:rPr>
          <w:lang w:val="en-GB"/>
        </w:rPr>
        <w:t>SubPlans</w:t>
      </w:r>
      <w:proofErr w:type="spellEnd"/>
      <w:r w:rsidRPr="004424B1">
        <w:rPr>
          <w:lang w:val="en-GB"/>
        </w:rPr>
        <w:t xml:space="preserve"> and </w:t>
      </w:r>
      <w:r w:rsidR="00B91309" w:rsidRPr="004424B1">
        <w:rPr>
          <w:lang w:val="en-GB"/>
        </w:rPr>
        <w:t>disable</w:t>
      </w:r>
      <w:r w:rsidRPr="004424B1">
        <w:rPr>
          <w:lang w:val="en-GB"/>
        </w:rPr>
        <w:t xml:space="preserve"> the execution of </w:t>
      </w:r>
      <w:proofErr w:type="spellStart"/>
      <w:r w:rsidRPr="004424B1">
        <w:rPr>
          <w:lang w:val="en-GB"/>
        </w:rPr>
        <w:t>ActivityInstances</w:t>
      </w:r>
      <w:proofErr w:type="spellEnd"/>
      <w:r w:rsidRPr="004424B1">
        <w:rPr>
          <w:lang w:val="en-GB"/>
        </w:rPr>
        <w:t xml:space="preserve"> that are contained in activated Plans and allocated to </w:t>
      </w:r>
      <w:r w:rsidR="00B91309" w:rsidRPr="004424B1">
        <w:rPr>
          <w:lang w:val="en-GB"/>
        </w:rPr>
        <w:t>de</w:t>
      </w:r>
      <w:r w:rsidRPr="004424B1">
        <w:rPr>
          <w:lang w:val="en-GB"/>
        </w:rPr>
        <w:t xml:space="preserve">activated </w:t>
      </w:r>
      <w:proofErr w:type="spellStart"/>
      <w:r w:rsidRPr="004424B1">
        <w:rPr>
          <w:lang w:val="en-GB"/>
        </w:rPr>
        <w:t>SubPlans</w:t>
      </w:r>
      <w:proofErr w:type="spellEnd"/>
      <w:r w:rsidR="00B91309" w:rsidRPr="004424B1">
        <w:rPr>
          <w:lang w:val="en-GB"/>
        </w:rPr>
        <w:t xml:space="preserve">, subject to the specified </w:t>
      </w:r>
      <w:proofErr w:type="spellStart"/>
      <w:r w:rsidR="00B91309" w:rsidRPr="004424B1">
        <w:rPr>
          <w:lang w:val="en-GB"/>
        </w:rPr>
        <w:t>deactivationMode</w:t>
      </w:r>
      <w:proofErr w:type="spellEnd"/>
      <w:r w:rsidR="00B91309" w:rsidRPr="004424B1">
        <w:rPr>
          <w:lang w:val="en-GB"/>
        </w:rPr>
        <w:t>.</w:t>
      </w:r>
    </w:p>
    <w:p w14:paraId="61CEFCD0" w14:textId="1F456976" w:rsidR="00B91309" w:rsidRPr="004424B1" w:rsidRDefault="00904524" w:rsidP="00904524">
      <w:pPr>
        <w:pStyle w:val="Notelevel1"/>
      </w:pPr>
      <w:r w:rsidRPr="004424B1">
        <w:t>NOTE</w:t>
      </w:r>
      <w:r w:rsidRPr="004424B1">
        <w:tab/>
        <w:t>–</w:t>
      </w:r>
      <w:r w:rsidRPr="004424B1">
        <w:tab/>
        <w:t>S</w:t>
      </w:r>
      <w:r w:rsidR="00B91309" w:rsidRPr="004424B1">
        <w:t xml:space="preserve">upported </w:t>
      </w:r>
      <w:proofErr w:type="spellStart"/>
      <w:r w:rsidR="00B91309" w:rsidRPr="004424B1">
        <w:t>deactivationModes</w:t>
      </w:r>
      <w:proofErr w:type="spellEnd"/>
      <w:r w:rsidR="00B91309" w:rsidRPr="004424B1">
        <w:t xml:space="preserve"> are specific to the implementation of the service provider.</w:t>
      </w:r>
    </w:p>
    <w:p w14:paraId="5CC5B298" w14:textId="35E209CF" w:rsidR="00B91309" w:rsidRPr="004424B1" w:rsidRDefault="00B91309" w:rsidP="003902D7">
      <w:pPr>
        <w:pStyle w:val="Paragraph4"/>
        <w:rPr>
          <w:lang w:val="en-GB"/>
        </w:rPr>
      </w:pPr>
      <w:r w:rsidRPr="004424B1">
        <w:rPr>
          <w:lang w:val="en-GB"/>
        </w:rPr>
        <w:t xml:space="preserve">In response to a </w:t>
      </w:r>
      <w:proofErr w:type="spellStart"/>
      <w:r w:rsidRPr="004424B1">
        <w:rPr>
          <w:lang w:val="en-GB"/>
        </w:rPr>
        <w:t>suspendActivity</w:t>
      </w:r>
      <w:proofErr w:type="spellEnd"/>
      <w:r w:rsidRPr="004424B1">
        <w:rPr>
          <w:lang w:val="en-GB"/>
        </w:rPr>
        <w:t xml:space="preserve"> operation, if supported, the service provider shall suspend the execution of referenced </w:t>
      </w:r>
      <w:proofErr w:type="spellStart"/>
      <w:r w:rsidRPr="004424B1">
        <w:rPr>
          <w:lang w:val="en-GB"/>
        </w:rPr>
        <w:t>ActivityInstances</w:t>
      </w:r>
      <w:proofErr w:type="spellEnd"/>
      <w:r w:rsidRPr="004424B1">
        <w:rPr>
          <w:lang w:val="en-GB"/>
        </w:rPr>
        <w:t xml:space="preserve">, subject to the specified </w:t>
      </w:r>
      <w:proofErr w:type="spellStart"/>
      <w:r w:rsidRPr="004424B1">
        <w:rPr>
          <w:lang w:val="en-GB"/>
        </w:rPr>
        <w:t>suspensionMode</w:t>
      </w:r>
      <w:proofErr w:type="spellEnd"/>
      <w:r w:rsidRPr="004424B1">
        <w:rPr>
          <w:lang w:val="en-GB"/>
        </w:rPr>
        <w:t>.</w:t>
      </w:r>
    </w:p>
    <w:p w14:paraId="276154CD" w14:textId="2D9C0E25" w:rsidR="00B91309" w:rsidRPr="004424B1" w:rsidRDefault="00904524" w:rsidP="00904524">
      <w:pPr>
        <w:pStyle w:val="Notelevel1"/>
      </w:pPr>
      <w:r w:rsidRPr="004424B1">
        <w:t>NOTE</w:t>
      </w:r>
      <w:r w:rsidRPr="004424B1">
        <w:tab/>
        <w:t>–</w:t>
      </w:r>
      <w:r w:rsidRPr="004424B1">
        <w:tab/>
        <w:t>S</w:t>
      </w:r>
      <w:r w:rsidR="00B91309" w:rsidRPr="004424B1">
        <w:t xml:space="preserve">upported </w:t>
      </w:r>
      <w:proofErr w:type="spellStart"/>
      <w:r w:rsidR="00B91309" w:rsidRPr="004424B1">
        <w:t>suspensionModes</w:t>
      </w:r>
      <w:proofErr w:type="spellEnd"/>
      <w:r w:rsidR="00B91309" w:rsidRPr="004424B1">
        <w:t xml:space="preserve"> are specific to the implementation of the service provider.</w:t>
      </w:r>
    </w:p>
    <w:p w14:paraId="5BFEFF4F" w14:textId="3B9F247D" w:rsidR="00B91309" w:rsidRPr="004424B1" w:rsidRDefault="00B91309" w:rsidP="003902D7">
      <w:pPr>
        <w:pStyle w:val="Paragraph4"/>
        <w:rPr>
          <w:lang w:val="en-GB"/>
        </w:rPr>
      </w:pPr>
      <w:r w:rsidRPr="004424B1">
        <w:rPr>
          <w:lang w:val="en-GB"/>
        </w:rPr>
        <w:t xml:space="preserve">In response to a </w:t>
      </w:r>
      <w:proofErr w:type="spellStart"/>
      <w:r w:rsidRPr="004424B1">
        <w:rPr>
          <w:lang w:val="en-GB"/>
        </w:rPr>
        <w:t>resumeActivity</w:t>
      </w:r>
      <w:proofErr w:type="spellEnd"/>
      <w:r w:rsidRPr="004424B1">
        <w:rPr>
          <w:lang w:val="en-GB"/>
        </w:rPr>
        <w:t xml:space="preserve"> operation, if supported, the service provider shall resume the execution of the referenced </w:t>
      </w:r>
      <w:proofErr w:type="spellStart"/>
      <w:r w:rsidRPr="004424B1">
        <w:rPr>
          <w:lang w:val="en-GB"/>
        </w:rPr>
        <w:t>ActivityInstances</w:t>
      </w:r>
      <w:proofErr w:type="spellEnd"/>
      <w:r w:rsidRPr="004424B1">
        <w:rPr>
          <w:lang w:val="en-GB"/>
        </w:rPr>
        <w:t xml:space="preserve"> where it is safe to do so.</w:t>
      </w:r>
    </w:p>
    <w:p w14:paraId="5BD52540" w14:textId="77777777" w:rsidR="00AC0736" w:rsidRPr="004424B1" w:rsidRDefault="00AC0736" w:rsidP="0043015A">
      <w:pPr>
        <w:pStyle w:val="Heading3"/>
        <w:spacing w:before="480"/>
        <w:rPr>
          <w:lang w:val="en-GB"/>
        </w:rPr>
      </w:pPr>
      <w:bookmarkStart w:id="24686" w:name="_Toc140093853"/>
      <w:r w:rsidRPr="004424B1">
        <w:rPr>
          <w:lang w:val="en-GB"/>
        </w:rPr>
        <w:t>Operation: submitPlan</w:t>
      </w:r>
      <w:bookmarkEnd w:id="24686"/>
    </w:p>
    <w:p w14:paraId="1B02FCEA" w14:textId="77777777" w:rsidR="00AC0736" w:rsidRPr="004424B1" w:rsidRDefault="00AC0736" w:rsidP="0043015A">
      <w:pPr>
        <w:pStyle w:val="Heading4"/>
        <w:rPr>
          <w:lang w:val="en-GB"/>
        </w:rPr>
      </w:pPr>
      <w:r w:rsidRPr="004424B1">
        <w:rPr>
          <w:lang w:val="en-GB"/>
        </w:rPr>
        <w:t>Overview</w:t>
      </w:r>
    </w:p>
    <w:p w14:paraId="5CAD6FBA" w14:textId="77777777" w:rsidR="00170010" w:rsidRPr="004424B1" w:rsidRDefault="00170010" w:rsidP="00170010">
      <w:pPr>
        <w:rPr>
          <w:lang w:val="en-GB"/>
        </w:rPr>
      </w:pPr>
      <w:r w:rsidRPr="004424B1">
        <w:rPr>
          <w:lang w:val="en-GB"/>
        </w:rPr>
        <w:t>The submitPlan operation is used to send a plan to a plan execution function</w:t>
      </w:r>
      <w:r w:rsidR="00745FF5" w:rsidRPr="004424B1">
        <w:rPr>
          <w:lang w:val="en-GB"/>
        </w:rPr>
        <w:t xml:space="preserve"> (the service provider)</w:t>
      </w:r>
      <w:r w:rsidRPr="004424B1">
        <w:rPr>
          <w:lang w:val="en-GB"/>
        </w:rPr>
        <w:t>, making it available for execution.</w:t>
      </w:r>
      <w:r w:rsidR="00745FF5" w:rsidRPr="004424B1">
        <w:rPr>
          <w:lang w:val="en-GB"/>
        </w:rPr>
        <w:t xml:space="preserve">  The service provider acknowledges the reception of the plan or returns an error.</w:t>
      </w:r>
    </w:p>
    <w:p w14:paraId="04A420CB" w14:textId="59BA78C7" w:rsidR="00745FF5" w:rsidRDefault="009143D8" w:rsidP="009143D8">
      <w:pPr>
        <w:pStyle w:val="Notelevel1"/>
        <w:rPr>
          <w:ins w:id="24687" w:author="Quinten Van Woerkom" w:date="2024-12-19T14:15:00Z" w16du:dateUtc="2024-12-19T13:15:00Z"/>
        </w:rPr>
      </w:pPr>
      <w:r w:rsidRPr="004424B1">
        <w:t>NOTE</w:t>
      </w:r>
      <w:r w:rsidRPr="004424B1">
        <w:tab/>
        <w:t>–</w:t>
      </w:r>
      <w:r w:rsidRPr="004424B1">
        <w:tab/>
      </w:r>
      <w:r w:rsidR="00904524" w:rsidRPr="004424B1">
        <w:t>T</w:t>
      </w:r>
      <w:r w:rsidR="00745FF5" w:rsidRPr="004424B1">
        <w:t xml:space="preserve">he submitted plan may be a </w:t>
      </w:r>
      <w:r w:rsidR="007F3DC1" w:rsidRPr="004424B1">
        <w:t xml:space="preserve">full plan or a </w:t>
      </w:r>
      <w:r w:rsidR="00745FF5" w:rsidRPr="004424B1">
        <w:t>patch plan.</w:t>
      </w:r>
    </w:p>
    <w:p w14:paraId="414A8E64" w14:textId="1E997978" w:rsidR="006C593B" w:rsidRPr="006A2C75" w:rsidRDefault="006C593B">
      <w:pPr>
        <w:pStyle w:val="Heading4"/>
        <w:spacing w:before="480" w:after="240"/>
        <w:pPrChange w:id="24688" w:author="Peter Van Der Plas" w:date="2024-12-26T13:54:00Z" w16du:dateUtc="2024-12-26T12:54:00Z">
          <w:pPr>
            <w:pStyle w:val="Notelevel1"/>
          </w:pPr>
        </w:pPrChange>
      </w:pPr>
      <w:ins w:id="24689" w:author="Quinten Van Woerkom" w:date="2024-12-19T14:15:00Z" w16du:dateUtc="2024-12-19T13:15:00Z">
        <w:r>
          <w:rPr>
            <w:lang w:val="en-GB" w:eastAsia="en-GB"/>
          </w:rPr>
          <w:t>Definition</w:t>
        </w:r>
      </w:ins>
    </w:p>
    <w:p w14:paraId="5025689A" w14:textId="6E367934" w:rsidR="00426FE3" w:rsidRPr="004424B1" w:rsidDel="006C593B" w:rsidRDefault="00426FE3">
      <w:pPr>
        <w:spacing w:after="240"/>
        <w:rPr>
          <w:del w:id="24690" w:author="Quinten Van Woerkom" w:date="2024-12-19T14:15:00Z" w16du:dateUtc="2024-12-19T13:15:00Z"/>
          <w:lang w:val="en-GB"/>
        </w:rPr>
        <w:pPrChange w:id="24691" w:author="Quinten Van Woerkom" w:date="2024-12-19T14:15:00Z" w16du:dateUtc="2024-12-19T13:15:00Z">
          <w:pPr>
            <w:spacing w:before="0"/>
          </w:pPr>
        </w:pPrChange>
      </w:pPr>
    </w:p>
    <w:tbl>
      <w:tblPr>
        <w:tblStyle w:val="RBTable"/>
        <w:tblW w:w="9242" w:type="dxa"/>
        <w:tblLayout w:type="fixed"/>
        <w:tblLook w:val="0400" w:firstRow="0" w:lastRow="0" w:firstColumn="0" w:lastColumn="0" w:noHBand="0" w:noVBand="1"/>
        <w:tblCaption w:val="SVO submitPlan"/>
        <w:tblPrChange w:id="24692" w:author="Peter Van Der Plas" w:date="2024-12-26T13:54:00Z" w16du:dateUtc="2024-12-26T12:54:00Z">
          <w:tblPr>
            <w:tblStyle w:val="RBTable"/>
            <w:tblW w:w="9242" w:type="dxa"/>
            <w:tblLayout w:type="fixed"/>
            <w:tblLook w:val="0400" w:firstRow="0" w:lastRow="0" w:firstColumn="0" w:lastColumn="0" w:noHBand="0" w:noVBand="1"/>
            <w:tblCaption w:val="SVO submitPlan"/>
          </w:tblPr>
        </w:tblPrChange>
      </w:tblPr>
      <w:tblGrid>
        <w:gridCol w:w="2353"/>
        <w:gridCol w:w="6889"/>
        <w:tblGridChange w:id="24693">
          <w:tblGrid>
            <w:gridCol w:w="2353"/>
            <w:gridCol w:w="23"/>
            <w:gridCol w:w="6866"/>
          </w:tblGrid>
        </w:tblGridChange>
      </w:tblGrid>
      <w:tr w:rsidR="00FB0059" w:rsidRPr="004424B1" w14:paraId="34130E1C" w14:textId="77777777" w:rsidTr="00DA4257">
        <w:trPr>
          <w:tblHeader/>
        </w:trPr>
        <w:tc>
          <w:tcPr>
            <w:tcW w:w="2352" w:type="dxa"/>
            <w:shd w:val="clear" w:color="auto" w:fill="00CCFF"/>
            <w:tcPrChange w:id="24694" w:author="Peter Van Der Plas" w:date="2024-12-26T13:54:00Z" w16du:dateUtc="2024-12-26T12:54:00Z">
              <w:tcPr>
                <w:tcW w:w="2376" w:type="dxa"/>
                <w:gridSpan w:val="2"/>
                <w:shd w:val="clear" w:color="auto" w:fill="662382"/>
              </w:tcPr>
            </w:tcPrChange>
          </w:tcPr>
          <w:p w14:paraId="5C4679E3" w14:textId="77777777" w:rsidR="00FB0059" w:rsidRPr="00A25DA4" w:rsidRDefault="00FB0059" w:rsidP="007B4994">
            <w:pPr>
              <w:pStyle w:val="TableCell"/>
              <w:keepNext/>
              <w:jc w:val="center"/>
              <w:rPr>
                <w:rFonts w:cs="Arial"/>
                <w:bCs/>
                <w:color w:val="auto"/>
                <w:szCs w:val="18"/>
                <w:rPrChange w:id="24695" w:author="Peter Van Der Plas" w:date="2024-12-26T13:54:00Z" w16du:dateUtc="2024-12-26T12:54:00Z">
                  <w:rPr>
                    <w:rFonts w:cs="Arial"/>
                    <w:b/>
                    <w:color w:val="FFFFFF" w:themeColor="background1"/>
                    <w:szCs w:val="18"/>
                  </w:rPr>
                </w:rPrChange>
              </w:rPr>
            </w:pPr>
            <w:r w:rsidRPr="00A25DA4">
              <w:rPr>
                <w:rFonts w:cs="Arial"/>
                <w:bCs/>
                <w:color w:val="auto"/>
                <w:szCs w:val="18"/>
                <w:rPrChange w:id="24696" w:author="Peter Van Der Plas" w:date="2024-12-26T13:54:00Z" w16du:dateUtc="2024-12-26T12:54:00Z">
                  <w:rPr>
                    <w:rFonts w:cs="Arial"/>
                    <w:b/>
                    <w:color w:val="FFFFFF" w:themeColor="background1"/>
                    <w:szCs w:val="18"/>
                  </w:rPr>
                </w:rPrChange>
              </w:rPr>
              <w:t>Operation Identifier</w:t>
            </w:r>
          </w:p>
        </w:tc>
        <w:tc>
          <w:tcPr>
            <w:tcW w:w="6888" w:type="dxa"/>
            <w:tcPrChange w:id="24697" w:author="Peter Van Der Plas" w:date="2024-12-26T13:54:00Z" w16du:dateUtc="2024-12-26T12:54:00Z">
              <w:tcPr>
                <w:tcW w:w="6866" w:type="dxa"/>
              </w:tcPr>
            </w:tcPrChange>
          </w:tcPr>
          <w:p w14:paraId="16BEE2E4" w14:textId="77777777" w:rsidR="00FB0059" w:rsidRPr="004424B1" w:rsidRDefault="00FB0059" w:rsidP="007B4994">
            <w:pPr>
              <w:pStyle w:val="TableCell"/>
              <w:keepNext/>
              <w:jc w:val="center"/>
              <w:rPr>
                <w:rFonts w:cs="Arial"/>
                <w:szCs w:val="18"/>
              </w:rPr>
            </w:pPr>
            <w:r w:rsidRPr="004424B1">
              <w:rPr>
                <w:rFonts w:cs="Arial"/>
                <w:szCs w:val="18"/>
              </w:rPr>
              <w:t>submitPlan</w:t>
            </w:r>
          </w:p>
        </w:tc>
      </w:tr>
      <w:tr w:rsidR="00FB0059" w:rsidRPr="004424B1" w14:paraId="3C923021" w14:textId="77777777" w:rsidTr="00D97D07">
        <w:tc>
          <w:tcPr>
            <w:tcW w:w="2352" w:type="dxa"/>
            <w:shd w:val="clear" w:color="auto" w:fill="00CCFF"/>
            <w:tcPrChange w:id="24698" w:author="Peter Van Der Plas" w:date="2024-12-26T13:54:00Z" w16du:dateUtc="2024-12-26T12:54:00Z">
              <w:tcPr>
                <w:tcW w:w="2376" w:type="dxa"/>
                <w:gridSpan w:val="2"/>
                <w:shd w:val="clear" w:color="auto" w:fill="662382"/>
              </w:tcPr>
            </w:tcPrChange>
          </w:tcPr>
          <w:p w14:paraId="5A11145F" w14:textId="77777777" w:rsidR="00FB0059" w:rsidRPr="00A25DA4" w:rsidRDefault="00FB0059" w:rsidP="007B4994">
            <w:pPr>
              <w:pStyle w:val="TableCell"/>
              <w:keepNext/>
              <w:jc w:val="center"/>
              <w:rPr>
                <w:rFonts w:cs="Arial"/>
                <w:bCs/>
                <w:color w:val="auto"/>
                <w:szCs w:val="18"/>
                <w:rPrChange w:id="24699" w:author="Peter Van Der Plas" w:date="2024-12-26T13:54:00Z" w16du:dateUtc="2024-12-26T12:54:00Z">
                  <w:rPr>
                    <w:rFonts w:cs="Arial"/>
                    <w:b/>
                    <w:color w:val="FFFFFF" w:themeColor="background1"/>
                    <w:szCs w:val="18"/>
                  </w:rPr>
                </w:rPrChange>
              </w:rPr>
            </w:pPr>
            <w:r w:rsidRPr="00A25DA4">
              <w:rPr>
                <w:rFonts w:cs="Arial"/>
                <w:bCs/>
                <w:color w:val="auto"/>
                <w:szCs w:val="18"/>
                <w:rPrChange w:id="24700" w:author="Peter Van Der Plas" w:date="2024-12-26T13:54:00Z" w16du:dateUtc="2024-12-26T12:54:00Z">
                  <w:rPr>
                    <w:rFonts w:cs="Arial"/>
                    <w:b/>
                    <w:color w:val="FFFFFF" w:themeColor="background1"/>
                    <w:szCs w:val="18"/>
                  </w:rPr>
                </w:rPrChange>
              </w:rPr>
              <w:t>Interaction Pattern</w:t>
            </w:r>
          </w:p>
        </w:tc>
        <w:tc>
          <w:tcPr>
            <w:tcW w:w="6888" w:type="dxa"/>
            <w:shd w:val="clear" w:color="auto" w:fill="D9D9D9" w:themeFill="background1" w:themeFillShade="D9"/>
            <w:tcPrChange w:id="24701" w:author="Peter Van Der Plas" w:date="2024-12-26T13:54:00Z" w16du:dateUtc="2024-12-26T12:54:00Z">
              <w:tcPr>
                <w:tcW w:w="6866" w:type="dxa"/>
                <w:shd w:val="clear" w:color="auto" w:fill="D9D9D9" w:themeFill="background1" w:themeFillShade="D9"/>
              </w:tcPr>
            </w:tcPrChange>
          </w:tcPr>
          <w:p w14:paraId="5C47764C" w14:textId="77777777" w:rsidR="00FB0059" w:rsidRPr="004424B1" w:rsidRDefault="00FB0059" w:rsidP="007B4994">
            <w:pPr>
              <w:pStyle w:val="TableCell"/>
              <w:keepNext/>
              <w:jc w:val="center"/>
              <w:rPr>
                <w:rFonts w:cs="Arial"/>
                <w:szCs w:val="18"/>
              </w:rPr>
            </w:pPr>
            <w:r w:rsidRPr="004424B1">
              <w:rPr>
                <w:rFonts w:cs="Arial"/>
                <w:szCs w:val="18"/>
              </w:rPr>
              <w:t>SUBMIT</w:t>
            </w:r>
          </w:p>
        </w:tc>
      </w:tr>
    </w:tbl>
    <w:p w14:paraId="4F4D38C1" w14:textId="77777777" w:rsidR="00FB0059" w:rsidRPr="004424B1" w:rsidRDefault="00FB0059" w:rsidP="00FB0059">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4424B1" w14:paraId="65835141"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60872AFD" w14:textId="77777777" w:rsidR="00FB0059" w:rsidRPr="004424B1" w:rsidRDefault="00FB0059" w:rsidP="007B4994">
            <w:pPr>
              <w:pStyle w:val="TableCell"/>
              <w:keepNext/>
              <w:jc w:val="center"/>
              <w:rPr>
                <w:rFonts w:cs="Arial"/>
                <w:szCs w:val="18"/>
              </w:rPr>
            </w:pPr>
            <w:r w:rsidRPr="004424B1">
              <w:rPr>
                <w:rFonts w:cs="Arial"/>
                <w:szCs w:val="18"/>
              </w:rPr>
              <w:t>Pattern Sequence</w:t>
            </w:r>
          </w:p>
        </w:tc>
        <w:tc>
          <w:tcPr>
            <w:tcW w:w="1701" w:type="dxa"/>
          </w:tcPr>
          <w:p w14:paraId="3C8914CF" w14:textId="77777777" w:rsidR="00FB0059" w:rsidRPr="004424B1" w:rsidRDefault="00FB0059" w:rsidP="007B4994">
            <w:pPr>
              <w:pStyle w:val="TableCell"/>
              <w:keepNext/>
              <w:jc w:val="center"/>
              <w:rPr>
                <w:rFonts w:cs="Arial"/>
                <w:szCs w:val="18"/>
              </w:rPr>
            </w:pPr>
            <w:r w:rsidRPr="004424B1">
              <w:rPr>
                <w:rFonts w:cs="Arial"/>
                <w:szCs w:val="18"/>
              </w:rPr>
              <w:t>Message</w:t>
            </w:r>
          </w:p>
        </w:tc>
        <w:tc>
          <w:tcPr>
            <w:tcW w:w="964" w:type="dxa"/>
          </w:tcPr>
          <w:p w14:paraId="71F02E6D" w14:textId="77777777" w:rsidR="00FB0059" w:rsidRPr="004424B1" w:rsidRDefault="00FB0059" w:rsidP="007B4994">
            <w:pPr>
              <w:pStyle w:val="TableCell"/>
              <w:keepNext/>
              <w:jc w:val="center"/>
              <w:rPr>
                <w:rFonts w:cs="Arial"/>
                <w:szCs w:val="18"/>
              </w:rPr>
            </w:pPr>
            <w:r w:rsidRPr="004424B1">
              <w:rPr>
                <w:rFonts w:cs="Arial"/>
                <w:szCs w:val="18"/>
              </w:rPr>
              <w:t>Nullable</w:t>
            </w:r>
          </w:p>
        </w:tc>
        <w:tc>
          <w:tcPr>
            <w:tcW w:w="4224" w:type="dxa"/>
          </w:tcPr>
          <w:p w14:paraId="2631F4A6" w14:textId="74B4E0E2" w:rsidR="00FB0059" w:rsidRPr="004424B1" w:rsidRDefault="00FB0059" w:rsidP="007B4994">
            <w:pPr>
              <w:pStyle w:val="TableCell"/>
              <w:keepNext/>
              <w:jc w:val="center"/>
              <w:rPr>
                <w:rFonts w:cs="Arial"/>
                <w:szCs w:val="18"/>
              </w:rPr>
            </w:pPr>
            <w:del w:id="24702" w:author="Peter Van Der Plas" w:date="2024-12-26T13:55:00Z" w16du:dateUtc="2024-12-26T12:55:00Z">
              <w:r w:rsidRPr="004424B1" w:rsidDel="00A25DA4">
                <w:rPr>
                  <w:rFonts w:cs="Arial"/>
                  <w:szCs w:val="18"/>
                </w:rPr>
                <w:delText xml:space="preserve">Body </w:delText>
              </w:r>
            </w:del>
            <w:ins w:id="24703" w:author="Peter Van Der Plas" w:date="2024-12-26T13:55:00Z" w16du:dateUtc="2024-12-26T12:55:00Z">
              <w:r w:rsidR="00A25DA4">
                <w:rPr>
                  <w:rFonts w:cs="Arial"/>
                  <w:szCs w:val="18"/>
                </w:rPr>
                <w:t>Type</w:t>
              </w:r>
              <w:r w:rsidR="00A25DA4" w:rsidRPr="004424B1">
                <w:rPr>
                  <w:rFonts w:cs="Arial"/>
                  <w:szCs w:val="18"/>
                </w:rPr>
                <w:t xml:space="preserve"> </w:t>
              </w:r>
            </w:ins>
            <w:r w:rsidRPr="004424B1">
              <w:rPr>
                <w:rFonts w:cs="Arial"/>
                <w:szCs w:val="18"/>
              </w:rPr>
              <w:t>Signature</w:t>
            </w:r>
          </w:p>
        </w:tc>
      </w:tr>
      <w:tr w:rsidR="00FB0059" w:rsidRPr="004424B1" w14:paraId="7CD4BF3D" w14:textId="77777777" w:rsidTr="007B4994">
        <w:tc>
          <w:tcPr>
            <w:tcW w:w="2353" w:type="dxa"/>
            <w:shd w:val="clear" w:color="auto" w:fill="D9D9D9" w:themeFill="background1" w:themeFillShade="D9"/>
          </w:tcPr>
          <w:p w14:paraId="79D1195B" w14:textId="77777777" w:rsidR="00FB0059" w:rsidRPr="004424B1" w:rsidRDefault="00FB005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65C6A3BB" w14:textId="77777777" w:rsidR="00FB0059" w:rsidRPr="004424B1" w:rsidRDefault="00FB0059" w:rsidP="007B4994">
            <w:pPr>
              <w:pStyle w:val="TableCell"/>
              <w:jc w:val="center"/>
              <w:rPr>
                <w:rFonts w:cs="Arial"/>
                <w:szCs w:val="18"/>
              </w:rPr>
            </w:pPr>
            <w:r w:rsidRPr="004424B1">
              <w:rPr>
                <w:rFonts w:cs="Arial"/>
                <w:szCs w:val="18"/>
              </w:rPr>
              <w:t>SUBMIT</w:t>
            </w:r>
          </w:p>
        </w:tc>
        <w:tc>
          <w:tcPr>
            <w:tcW w:w="964" w:type="dxa"/>
          </w:tcPr>
          <w:p w14:paraId="10841786"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36873A4F" w14:textId="77777777" w:rsidR="00FB0059" w:rsidRPr="004424B1" w:rsidRDefault="00FB0059" w:rsidP="007B4994">
            <w:pPr>
              <w:pStyle w:val="TableCell"/>
              <w:jc w:val="center"/>
              <w:rPr>
                <w:rFonts w:cs="Arial"/>
                <w:szCs w:val="18"/>
              </w:rPr>
            </w:pPr>
            <w:proofErr w:type="gramStart"/>
            <w:r w:rsidRPr="004424B1">
              <w:rPr>
                <w:rFonts w:cs="Arial"/>
                <w:szCs w:val="18"/>
              </w:rPr>
              <w:t>plan :</w:t>
            </w:r>
            <w:proofErr w:type="gramEnd"/>
            <w:r w:rsidRPr="004424B1">
              <w:rPr>
                <w:rFonts w:cs="Arial"/>
                <w:szCs w:val="18"/>
              </w:rPr>
              <w:t xml:space="preserve"> (Plan)</w:t>
            </w:r>
          </w:p>
        </w:tc>
      </w:tr>
    </w:tbl>
    <w:p w14:paraId="0276AE6B" w14:textId="77777777" w:rsidR="00AC0736" w:rsidRPr="004424B1" w:rsidRDefault="00AC0736" w:rsidP="0043015A">
      <w:pPr>
        <w:pStyle w:val="Heading4"/>
        <w:spacing w:before="480"/>
        <w:rPr>
          <w:lang w:val="en-GB"/>
        </w:rPr>
      </w:pPr>
      <w:r w:rsidRPr="004424B1">
        <w:rPr>
          <w:lang w:val="en-GB"/>
        </w:rPr>
        <w:t>Errors</w:t>
      </w:r>
    </w:p>
    <w:p w14:paraId="1E0DF6D8" w14:textId="5695BD6D" w:rsidR="00781519" w:rsidRPr="004424B1" w:rsidRDefault="00781519">
      <w:pPr>
        <w:spacing w:after="240"/>
        <w:rPr>
          <w:lang w:val="en-GB"/>
        </w:rPr>
        <w:pPrChange w:id="24704" w:author="Quinten Van Woerkom" w:date="2024-12-19T15:11:00Z" w16du:dateUtc="2024-12-19T14:11:00Z">
          <w:pPr/>
        </w:pPrChange>
      </w:pPr>
      <w:del w:id="24705" w:author="Quinten Van Woerkom" w:date="2024-12-16T16:48:00Z" w16du:dateUtc="2024-12-16T15:48:00Z">
        <w:r w:rsidRPr="004424B1" w:rsidDel="00AE6B58">
          <w:rPr>
            <w:lang w:val="en-GB"/>
          </w:rPr>
          <w:delText>In addition to standard MAL</w:delText>
        </w:r>
        <w:r w:rsidR="00534DC6" w:rsidRPr="004424B1" w:rsidDel="00AE6B58">
          <w:rPr>
            <w:lang w:val="en-GB"/>
          </w:rPr>
          <w:delText xml:space="preserve"> er</w:delText>
        </w:r>
        <w:r w:rsidRPr="004424B1" w:rsidDel="00AE6B58">
          <w:rPr>
            <w:lang w:val="en-GB"/>
          </w:rPr>
          <w:delText>rors, the operation may return the following MPS</w:delText>
        </w:r>
        <w:r w:rsidR="00534DC6" w:rsidRPr="004424B1" w:rsidDel="00AE6B58">
          <w:rPr>
            <w:lang w:val="en-GB"/>
          </w:rPr>
          <w:delText xml:space="preserve"> er</w:delText>
        </w:r>
        <w:r w:rsidRPr="004424B1" w:rsidDel="00AE6B58">
          <w:rPr>
            <w:lang w:val="en-GB"/>
          </w:rPr>
          <w:delText>rors:</w:delText>
        </w:r>
      </w:del>
      <w:ins w:id="24706"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4707" w:author="Peter Van Der Plas" w:date="2024-12-26T15:05:00Z" w16du:dateUtc="2024-12-26T14:05:00Z">
        <w:r w:rsidR="0010001D">
          <w:rPr>
            <w:lang w:val="en-GB"/>
          </w:rPr>
          <w:fldChar w:fldCharType="begin"/>
        </w:r>
        <w:r w:rsidR="0010001D">
          <w:rPr>
            <w:lang w:val="en-GB"/>
          </w:rPr>
          <w:instrText xml:space="preserve"> REF _Ref186117962 \r \h </w:instrText>
        </w:r>
      </w:ins>
      <w:r w:rsidR="0010001D">
        <w:rPr>
          <w:lang w:val="en-GB"/>
        </w:rPr>
      </w:r>
      <w:r w:rsidR="0010001D">
        <w:rPr>
          <w:lang w:val="en-GB"/>
        </w:rPr>
        <w:fldChar w:fldCharType="separate"/>
      </w:r>
      <w:ins w:id="24708" w:author="Peter Van Der Plas" w:date="2025-01-01T17:31:00Z" w16du:dateUtc="2025-01-01T16:31:00Z">
        <w:r w:rsidR="006D1623">
          <w:rPr>
            <w:lang w:val="en-GB"/>
          </w:rPr>
          <w:t>5</w:t>
        </w:r>
      </w:ins>
      <w:ins w:id="24709" w:author="Peter Van Der Plas" w:date="2024-12-26T15:05:00Z" w16du:dateUtc="2024-12-26T14:05:00Z">
        <w:r w:rsidR="0010001D">
          <w:rPr>
            <w:lang w:val="en-GB"/>
          </w:rPr>
          <w:fldChar w:fldCharType="end"/>
        </w:r>
      </w:ins>
      <w:ins w:id="24710" w:author="Quinten Van Woerkom" w:date="2024-12-16T16:48:00Z" w16du:dateUtc="2024-12-16T15:48:00Z">
        <w:del w:id="24711" w:author="Peter Van Der Plas" w:date="2024-12-26T15:05:00Z" w16du:dateUtc="2024-12-26T14:05:00Z">
          <w:r w:rsidR="00AE6B58" w:rsidDel="0010001D">
            <w:rPr>
              <w:lang w:val="en-GB"/>
            </w:rPr>
            <w:delText>5</w:delText>
          </w:r>
        </w:del>
        <w:r w:rsidR="00AE6B58">
          <w:rPr>
            <w:lang w:val="en-GB"/>
          </w:rPr>
          <w:t>.</w:t>
        </w:r>
      </w:ins>
    </w:p>
    <w:p w14:paraId="50023836" w14:textId="4250C6D7" w:rsidR="00426FE3" w:rsidRPr="004424B1" w:rsidDel="00BC5A1E" w:rsidRDefault="00426FE3">
      <w:pPr>
        <w:spacing w:after="240"/>
        <w:rPr>
          <w:del w:id="24712" w:author="Quinten Van Woerkom" w:date="2024-12-19T15:11:00Z" w16du:dateUtc="2024-12-19T14:11:00Z"/>
          <w:lang w:val="en-GB"/>
        </w:rPr>
        <w:pPrChange w:id="24713" w:author="Quinten Van Woerkom" w:date="2024-12-19T15:11:00Z" w16du:dateUtc="2024-12-19T14:11:00Z">
          <w:pPr>
            <w:spacing w:before="0"/>
          </w:pPr>
        </w:pPrChange>
      </w:pPr>
    </w:p>
    <w:tbl>
      <w:tblPr>
        <w:tblStyle w:val="RBTable"/>
        <w:tblW w:w="0" w:type="auto"/>
        <w:jc w:val="center"/>
        <w:tblLook w:val="04A0" w:firstRow="1" w:lastRow="0" w:firstColumn="1" w:lastColumn="0" w:noHBand="0" w:noVBand="1"/>
        <w:tblCaption w:val="SVE submitPlan"/>
      </w:tblPr>
      <w:tblGrid>
        <w:gridCol w:w="2389"/>
        <w:gridCol w:w="2520"/>
      </w:tblGrid>
      <w:tr w:rsidR="00D2533E" w:rsidRPr="004424B1" w14:paraId="6D403D6F"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03300329" w14:textId="77777777" w:rsidR="00D2533E" w:rsidRPr="004424B1" w:rsidRDefault="00D2533E" w:rsidP="00306AEA">
            <w:pPr>
              <w:pStyle w:val="TableCell"/>
              <w:rPr>
                <w:rFonts w:cs="Arial"/>
                <w:szCs w:val="20"/>
              </w:rPr>
            </w:pPr>
            <w:r w:rsidRPr="004424B1">
              <w:rPr>
                <w:rFonts w:cs="Arial"/>
                <w:szCs w:val="20"/>
              </w:rPr>
              <w:t>Error</w:t>
            </w:r>
          </w:p>
        </w:tc>
        <w:tc>
          <w:tcPr>
            <w:tcW w:w="2520" w:type="dxa"/>
          </w:tcPr>
          <w:p w14:paraId="63F5F18B" w14:textId="77777777" w:rsidR="00D2533E" w:rsidRPr="004424B1" w:rsidRDefault="00D2533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533E" w:rsidRPr="004424B1" w14:paraId="31783643"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481B74C" w14:textId="77777777" w:rsidR="00D2533E" w:rsidRPr="004424B1" w:rsidRDefault="00D2533E" w:rsidP="00306AEA">
            <w:pPr>
              <w:pStyle w:val="TableCell"/>
              <w:rPr>
                <w:rFonts w:cs="Arial"/>
                <w:szCs w:val="20"/>
              </w:rPr>
            </w:pPr>
            <w:r w:rsidRPr="004424B1">
              <w:rPr>
                <w:rFonts w:cs="Arial"/>
                <w:szCs w:val="20"/>
              </w:rPr>
              <w:t>INVALID</w:t>
            </w:r>
          </w:p>
        </w:tc>
        <w:tc>
          <w:tcPr>
            <w:tcW w:w="2520" w:type="dxa"/>
          </w:tcPr>
          <w:p w14:paraId="0F61AEB6" w14:textId="77777777"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4D5B2C" w:rsidRPr="004424B1" w14:paraId="70DE8785" w14:textId="77777777" w:rsidTr="00D97D07">
        <w:trPr>
          <w:jc w:val="center"/>
          <w:ins w:id="24714" w:author="Quinten Van Woerkom" w:date="2024-12-16T17:20:00Z"/>
        </w:trPr>
        <w:tc>
          <w:tcPr>
            <w:cnfStyle w:val="001000000000" w:firstRow="0" w:lastRow="0" w:firstColumn="1" w:lastColumn="0" w:oddVBand="0" w:evenVBand="0" w:oddHBand="0" w:evenHBand="0" w:firstRowFirstColumn="0" w:firstRowLastColumn="0" w:lastRowFirstColumn="0" w:lastRowLastColumn="0"/>
            <w:tcW w:w="2389" w:type="dxa"/>
          </w:tcPr>
          <w:p w14:paraId="62409331" w14:textId="263668CD" w:rsidR="004D5B2C" w:rsidRPr="004424B1" w:rsidRDefault="004D5B2C" w:rsidP="00306AEA">
            <w:pPr>
              <w:pStyle w:val="TableCell"/>
              <w:rPr>
                <w:ins w:id="24715" w:author="Quinten Van Woerkom" w:date="2024-12-16T17:20:00Z" w16du:dateUtc="2024-12-16T16:20:00Z"/>
                <w:rFonts w:cs="Arial"/>
                <w:szCs w:val="20"/>
              </w:rPr>
            </w:pPr>
            <w:commentRangeStart w:id="24716"/>
            <w:ins w:id="24717" w:author="Quinten Van Woerkom" w:date="2024-12-16T17:20:00Z" w16du:dateUtc="2024-12-16T16:20:00Z">
              <w:r>
                <w:rPr>
                  <w:rFonts w:cs="Arial"/>
                  <w:szCs w:val="20"/>
                </w:rPr>
                <w:t>SUBMIT_FAILED</w:t>
              </w:r>
            </w:ins>
          </w:p>
        </w:tc>
        <w:tc>
          <w:tcPr>
            <w:tcW w:w="2520" w:type="dxa"/>
          </w:tcPr>
          <w:p w14:paraId="625BA53A" w14:textId="779CC5E7" w:rsidR="004D5B2C" w:rsidRPr="004424B1" w:rsidRDefault="004D5B2C" w:rsidP="00306AEA">
            <w:pPr>
              <w:pStyle w:val="TableCell"/>
              <w:cnfStyle w:val="000000000000" w:firstRow="0" w:lastRow="0" w:firstColumn="0" w:lastColumn="0" w:oddVBand="0" w:evenVBand="0" w:oddHBand="0" w:evenHBand="0" w:firstRowFirstColumn="0" w:firstRowLastColumn="0" w:lastRowFirstColumn="0" w:lastRowLastColumn="0"/>
              <w:rPr>
                <w:ins w:id="24718" w:author="Quinten Van Woerkom" w:date="2024-12-16T17:20:00Z" w16du:dateUtc="2024-12-16T16:20:00Z"/>
                <w:rFonts w:cs="Arial"/>
                <w:szCs w:val="20"/>
              </w:rPr>
            </w:pPr>
            <w:ins w:id="24719" w:author="Quinten Van Woerkom" w:date="2024-12-16T17:20:00Z" w16du:dateUtc="2024-12-16T16:20:00Z">
              <w:r>
                <w:rPr>
                  <w:rFonts w:cs="Arial"/>
                  <w:szCs w:val="20"/>
                </w:rPr>
                <w:t>MPS</w:t>
              </w:r>
            </w:ins>
            <w:commentRangeEnd w:id="24716"/>
            <w:ins w:id="24720" w:author="Quinten Van Woerkom" w:date="2024-12-16T17:21:00Z" w16du:dateUtc="2024-12-16T16:21:00Z">
              <w:r>
                <w:rPr>
                  <w:rStyle w:val="CommentReference"/>
                  <w:rFonts w:cs="Times New Roman"/>
                  <w:lang w:val="en-US" w:eastAsia="en-US"/>
                </w:rPr>
                <w:commentReference w:id="24716"/>
              </w:r>
            </w:ins>
          </w:p>
        </w:tc>
      </w:tr>
      <w:tr w:rsidR="00D2533E" w:rsidRPr="004424B1" w14:paraId="6507B0E7"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D6D3587" w14:textId="3C2072CD" w:rsidR="00D2533E" w:rsidRPr="004424B1" w:rsidRDefault="00D2533E" w:rsidP="00306AEA">
            <w:pPr>
              <w:pStyle w:val="TableCell"/>
              <w:rPr>
                <w:rFonts w:cs="Arial"/>
                <w:szCs w:val="20"/>
              </w:rPr>
            </w:pPr>
            <w:r w:rsidRPr="004424B1">
              <w:rPr>
                <w:rFonts w:cs="Arial"/>
                <w:szCs w:val="20"/>
              </w:rPr>
              <w:t>UNSUPPORTED</w:t>
            </w:r>
          </w:p>
        </w:tc>
        <w:tc>
          <w:tcPr>
            <w:tcW w:w="2520" w:type="dxa"/>
          </w:tcPr>
          <w:p w14:paraId="41AB55CF" w14:textId="63EA67BA"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0678C3CE" w14:textId="77777777" w:rsidR="00AC0736" w:rsidRPr="004424B1" w:rsidRDefault="00AC0736" w:rsidP="0043015A">
      <w:pPr>
        <w:pStyle w:val="Heading3"/>
        <w:spacing w:before="480"/>
        <w:rPr>
          <w:lang w:val="en-GB"/>
        </w:rPr>
      </w:pPr>
      <w:bookmarkStart w:id="24721" w:name="_Toc140093854"/>
      <w:r w:rsidRPr="004424B1">
        <w:rPr>
          <w:lang w:val="en-GB"/>
        </w:rPr>
        <w:t>Operation: revokePlan</w:t>
      </w:r>
      <w:bookmarkEnd w:id="24721"/>
    </w:p>
    <w:p w14:paraId="61FC6EEE" w14:textId="77777777" w:rsidR="00AC0736" w:rsidRPr="004424B1" w:rsidRDefault="00AC0736" w:rsidP="0043015A">
      <w:pPr>
        <w:pStyle w:val="Heading4"/>
        <w:rPr>
          <w:lang w:val="en-GB"/>
        </w:rPr>
      </w:pPr>
      <w:r w:rsidRPr="004424B1">
        <w:rPr>
          <w:lang w:val="en-GB"/>
        </w:rPr>
        <w:t>Overview</w:t>
      </w:r>
    </w:p>
    <w:p w14:paraId="2C388A09" w14:textId="77777777" w:rsidR="00AC0736" w:rsidRDefault="00DB3B98" w:rsidP="007C678F">
      <w:pPr>
        <w:keepNext/>
        <w:rPr>
          <w:ins w:id="24722" w:author="Quinten Van Woerkom" w:date="2024-12-19T14:15:00Z" w16du:dateUtc="2024-12-19T13:15:00Z"/>
          <w:lang w:val="en-GB"/>
        </w:rPr>
      </w:pPr>
      <w:r w:rsidRPr="004424B1">
        <w:rPr>
          <w:lang w:val="en-GB"/>
        </w:rPr>
        <w:t xml:space="preserve">The </w:t>
      </w:r>
      <w:proofErr w:type="spellStart"/>
      <w:r w:rsidRPr="004424B1">
        <w:rPr>
          <w:lang w:val="en-GB"/>
        </w:rPr>
        <w:t>revokePlan</w:t>
      </w:r>
      <w:proofErr w:type="spellEnd"/>
      <w:r w:rsidRPr="004424B1">
        <w:rPr>
          <w:lang w:val="en-GB"/>
        </w:rPr>
        <w:t xml:space="preserve"> operation is used to request a plan execution function to revoke a previously submitted Plan, making it unavailable for execution.  The service provider acknowledges the revocation of the Plan or returns an error.</w:t>
      </w:r>
    </w:p>
    <w:p w14:paraId="7031C27D" w14:textId="25426AC9" w:rsidR="006C593B" w:rsidRPr="004424B1" w:rsidRDefault="006C593B">
      <w:pPr>
        <w:pStyle w:val="Heading4"/>
        <w:spacing w:before="480" w:after="240"/>
        <w:rPr>
          <w:lang w:val="en-GB"/>
        </w:rPr>
        <w:pPrChange w:id="24723" w:author="Peter Van Der Plas" w:date="2024-12-26T13:55:00Z" w16du:dateUtc="2024-12-26T12:55:00Z">
          <w:pPr>
            <w:keepNext/>
          </w:pPr>
        </w:pPrChange>
      </w:pPr>
      <w:ins w:id="24724" w:author="Quinten Van Woerkom" w:date="2024-12-19T14:15:00Z" w16du:dateUtc="2024-12-19T13:15:00Z">
        <w:r>
          <w:rPr>
            <w:lang w:val="en-GB"/>
          </w:rPr>
          <w:t>Definition</w:t>
        </w:r>
      </w:ins>
    </w:p>
    <w:p w14:paraId="0D64764D" w14:textId="5B4822BB" w:rsidR="00426FE3" w:rsidRPr="004424B1" w:rsidDel="006C593B" w:rsidRDefault="00426FE3">
      <w:pPr>
        <w:spacing w:after="240"/>
        <w:rPr>
          <w:del w:id="24725" w:author="Quinten Van Woerkom" w:date="2024-12-19T14:15:00Z" w16du:dateUtc="2024-12-19T13:15:00Z"/>
          <w:lang w:val="en-GB"/>
        </w:rPr>
        <w:pPrChange w:id="24726" w:author="Quinten Van Woerkom" w:date="2024-12-19T14:15:00Z" w16du:dateUtc="2024-12-19T13:15:00Z">
          <w:pPr>
            <w:spacing w:before="0"/>
          </w:pPr>
        </w:pPrChange>
      </w:pPr>
    </w:p>
    <w:tbl>
      <w:tblPr>
        <w:tblStyle w:val="RBTable"/>
        <w:tblW w:w="9242" w:type="dxa"/>
        <w:tblLayout w:type="fixed"/>
        <w:tblLook w:val="0400" w:firstRow="0" w:lastRow="0" w:firstColumn="0" w:lastColumn="0" w:noHBand="0" w:noVBand="1"/>
        <w:tblCaption w:val="SVO revokePlan"/>
        <w:tblPrChange w:id="24727" w:author="Peter Van Der Plas" w:date="2024-12-26T13:55:00Z" w16du:dateUtc="2024-12-26T12:55:00Z">
          <w:tblPr>
            <w:tblStyle w:val="RBTable"/>
            <w:tblW w:w="9242" w:type="dxa"/>
            <w:tblLayout w:type="fixed"/>
            <w:tblLook w:val="0400" w:firstRow="0" w:lastRow="0" w:firstColumn="0" w:lastColumn="0" w:noHBand="0" w:noVBand="1"/>
            <w:tblCaption w:val="SVO revokePlan"/>
          </w:tblPr>
        </w:tblPrChange>
      </w:tblPr>
      <w:tblGrid>
        <w:gridCol w:w="2353"/>
        <w:gridCol w:w="6889"/>
        <w:tblGridChange w:id="24728">
          <w:tblGrid>
            <w:gridCol w:w="2353"/>
            <w:gridCol w:w="23"/>
            <w:gridCol w:w="6866"/>
          </w:tblGrid>
        </w:tblGridChange>
      </w:tblGrid>
      <w:tr w:rsidR="00FB0059" w:rsidRPr="004424B1" w14:paraId="59F7699D" w14:textId="77777777" w:rsidTr="00DA4257">
        <w:trPr>
          <w:tblHeader/>
        </w:trPr>
        <w:tc>
          <w:tcPr>
            <w:tcW w:w="2352" w:type="dxa"/>
            <w:shd w:val="clear" w:color="auto" w:fill="00CCFF"/>
            <w:tcPrChange w:id="24729" w:author="Peter Van Der Plas" w:date="2024-12-26T13:55:00Z" w16du:dateUtc="2024-12-26T12:55:00Z">
              <w:tcPr>
                <w:tcW w:w="2376" w:type="dxa"/>
                <w:gridSpan w:val="2"/>
                <w:shd w:val="clear" w:color="auto" w:fill="662382"/>
              </w:tcPr>
            </w:tcPrChange>
          </w:tcPr>
          <w:p w14:paraId="07E2F464" w14:textId="77777777" w:rsidR="00FB0059" w:rsidRPr="00A25DA4" w:rsidRDefault="00FB0059" w:rsidP="007B4994">
            <w:pPr>
              <w:pStyle w:val="TableCell"/>
              <w:jc w:val="center"/>
              <w:rPr>
                <w:rFonts w:cs="Arial"/>
                <w:bCs/>
                <w:color w:val="auto"/>
                <w:szCs w:val="18"/>
                <w:rPrChange w:id="24730" w:author="Peter Van Der Plas" w:date="2024-12-26T13:55:00Z" w16du:dateUtc="2024-12-26T12:55:00Z">
                  <w:rPr>
                    <w:rFonts w:cs="Arial"/>
                    <w:b/>
                    <w:color w:val="FFFFFF" w:themeColor="background1"/>
                    <w:szCs w:val="18"/>
                  </w:rPr>
                </w:rPrChange>
              </w:rPr>
            </w:pPr>
            <w:r w:rsidRPr="00A25DA4">
              <w:rPr>
                <w:rFonts w:cs="Arial"/>
                <w:bCs/>
                <w:color w:val="auto"/>
                <w:szCs w:val="18"/>
                <w:rPrChange w:id="24731" w:author="Peter Van Der Plas" w:date="2024-12-26T13:55:00Z" w16du:dateUtc="2024-12-26T12:55:00Z">
                  <w:rPr>
                    <w:rFonts w:cs="Arial"/>
                    <w:b/>
                    <w:color w:val="FFFFFF" w:themeColor="background1"/>
                    <w:szCs w:val="18"/>
                  </w:rPr>
                </w:rPrChange>
              </w:rPr>
              <w:t>Operation Identifier</w:t>
            </w:r>
          </w:p>
        </w:tc>
        <w:tc>
          <w:tcPr>
            <w:tcW w:w="6888" w:type="dxa"/>
            <w:tcPrChange w:id="24732" w:author="Peter Van Der Plas" w:date="2024-12-26T13:55:00Z" w16du:dateUtc="2024-12-26T12:55:00Z">
              <w:tcPr>
                <w:tcW w:w="6866" w:type="dxa"/>
              </w:tcPr>
            </w:tcPrChange>
          </w:tcPr>
          <w:p w14:paraId="28C64951" w14:textId="77777777" w:rsidR="00FB0059" w:rsidRPr="004424B1" w:rsidRDefault="00FB0059" w:rsidP="007B4994">
            <w:pPr>
              <w:pStyle w:val="TableCell"/>
              <w:jc w:val="center"/>
              <w:rPr>
                <w:rFonts w:cs="Arial"/>
                <w:szCs w:val="18"/>
              </w:rPr>
            </w:pPr>
            <w:proofErr w:type="spellStart"/>
            <w:r w:rsidRPr="004424B1">
              <w:rPr>
                <w:rFonts w:cs="Arial"/>
                <w:szCs w:val="18"/>
              </w:rPr>
              <w:t>revokePlan</w:t>
            </w:r>
            <w:proofErr w:type="spellEnd"/>
          </w:p>
        </w:tc>
      </w:tr>
      <w:tr w:rsidR="00FB0059" w:rsidRPr="004424B1" w14:paraId="46C0D438" w14:textId="77777777" w:rsidTr="00D97D07">
        <w:tc>
          <w:tcPr>
            <w:tcW w:w="2352" w:type="dxa"/>
            <w:shd w:val="clear" w:color="auto" w:fill="00CCFF"/>
            <w:tcPrChange w:id="24733" w:author="Peter Van Der Plas" w:date="2024-12-26T13:55:00Z" w16du:dateUtc="2024-12-26T12:55:00Z">
              <w:tcPr>
                <w:tcW w:w="2376" w:type="dxa"/>
                <w:gridSpan w:val="2"/>
                <w:shd w:val="clear" w:color="auto" w:fill="662382"/>
              </w:tcPr>
            </w:tcPrChange>
          </w:tcPr>
          <w:p w14:paraId="039B86ED" w14:textId="77777777" w:rsidR="00FB0059" w:rsidRPr="00A25DA4" w:rsidRDefault="00FB0059" w:rsidP="007B4994">
            <w:pPr>
              <w:pStyle w:val="TableCell"/>
              <w:jc w:val="center"/>
              <w:rPr>
                <w:rFonts w:cs="Arial"/>
                <w:bCs/>
                <w:color w:val="auto"/>
                <w:szCs w:val="18"/>
                <w:rPrChange w:id="24734" w:author="Peter Van Der Plas" w:date="2024-12-26T13:55:00Z" w16du:dateUtc="2024-12-26T12:55:00Z">
                  <w:rPr>
                    <w:rFonts w:cs="Arial"/>
                    <w:b/>
                    <w:color w:val="FFFFFF" w:themeColor="background1"/>
                    <w:szCs w:val="18"/>
                  </w:rPr>
                </w:rPrChange>
              </w:rPr>
            </w:pPr>
            <w:r w:rsidRPr="00A25DA4">
              <w:rPr>
                <w:rFonts w:cs="Arial"/>
                <w:bCs/>
                <w:color w:val="auto"/>
                <w:szCs w:val="18"/>
                <w:rPrChange w:id="24735" w:author="Peter Van Der Plas" w:date="2024-12-26T13:55:00Z" w16du:dateUtc="2024-12-26T12:55:00Z">
                  <w:rPr>
                    <w:rFonts w:cs="Arial"/>
                    <w:b/>
                    <w:color w:val="FFFFFF" w:themeColor="background1"/>
                    <w:szCs w:val="18"/>
                  </w:rPr>
                </w:rPrChange>
              </w:rPr>
              <w:t>Interaction Pattern</w:t>
            </w:r>
          </w:p>
        </w:tc>
        <w:tc>
          <w:tcPr>
            <w:tcW w:w="6888" w:type="dxa"/>
            <w:shd w:val="clear" w:color="auto" w:fill="D9D9D9" w:themeFill="background1" w:themeFillShade="D9"/>
            <w:tcPrChange w:id="24736" w:author="Peter Van Der Plas" w:date="2024-12-26T13:55:00Z" w16du:dateUtc="2024-12-26T12:55:00Z">
              <w:tcPr>
                <w:tcW w:w="6866" w:type="dxa"/>
                <w:shd w:val="clear" w:color="auto" w:fill="D9D9D9" w:themeFill="background1" w:themeFillShade="D9"/>
              </w:tcPr>
            </w:tcPrChange>
          </w:tcPr>
          <w:p w14:paraId="0093F23E" w14:textId="77777777" w:rsidR="00FB0059" w:rsidRPr="004424B1" w:rsidRDefault="00FB0059" w:rsidP="007B4994">
            <w:pPr>
              <w:pStyle w:val="TableCell"/>
              <w:jc w:val="center"/>
              <w:rPr>
                <w:rFonts w:cs="Arial"/>
                <w:szCs w:val="18"/>
              </w:rPr>
            </w:pPr>
            <w:r w:rsidRPr="004424B1">
              <w:rPr>
                <w:rFonts w:cs="Arial"/>
                <w:szCs w:val="18"/>
              </w:rPr>
              <w:t>SUBMIT</w:t>
            </w:r>
          </w:p>
        </w:tc>
      </w:tr>
    </w:tbl>
    <w:p w14:paraId="6E9A3BD0" w14:textId="77777777" w:rsidR="00FB0059" w:rsidRPr="004424B1" w:rsidRDefault="00FB0059" w:rsidP="00FB005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4424B1" w14:paraId="687CDF54"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2DF58D34" w14:textId="77777777" w:rsidR="00FB0059" w:rsidRPr="004424B1" w:rsidRDefault="00FB0059" w:rsidP="007B4994">
            <w:pPr>
              <w:pStyle w:val="TableCell"/>
              <w:jc w:val="center"/>
              <w:rPr>
                <w:rFonts w:cs="Arial"/>
                <w:szCs w:val="18"/>
              </w:rPr>
            </w:pPr>
            <w:r w:rsidRPr="004424B1">
              <w:rPr>
                <w:rFonts w:cs="Arial"/>
                <w:szCs w:val="18"/>
              </w:rPr>
              <w:t>Pattern Sequence</w:t>
            </w:r>
          </w:p>
        </w:tc>
        <w:tc>
          <w:tcPr>
            <w:tcW w:w="1701" w:type="dxa"/>
          </w:tcPr>
          <w:p w14:paraId="4036DA6F" w14:textId="77777777" w:rsidR="00FB0059" w:rsidRPr="004424B1" w:rsidRDefault="00FB0059" w:rsidP="007B4994">
            <w:pPr>
              <w:pStyle w:val="TableCell"/>
              <w:jc w:val="center"/>
              <w:rPr>
                <w:rFonts w:cs="Arial"/>
                <w:szCs w:val="18"/>
              </w:rPr>
            </w:pPr>
            <w:r w:rsidRPr="004424B1">
              <w:rPr>
                <w:rFonts w:cs="Arial"/>
                <w:szCs w:val="18"/>
              </w:rPr>
              <w:t>Message</w:t>
            </w:r>
          </w:p>
        </w:tc>
        <w:tc>
          <w:tcPr>
            <w:tcW w:w="964" w:type="dxa"/>
          </w:tcPr>
          <w:p w14:paraId="1366A64C" w14:textId="77777777" w:rsidR="00FB0059" w:rsidRPr="004424B1" w:rsidRDefault="00FB0059" w:rsidP="007B4994">
            <w:pPr>
              <w:pStyle w:val="TableCell"/>
              <w:jc w:val="center"/>
              <w:rPr>
                <w:rFonts w:cs="Arial"/>
                <w:szCs w:val="18"/>
              </w:rPr>
            </w:pPr>
            <w:r w:rsidRPr="004424B1">
              <w:rPr>
                <w:rFonts w:cs="Arial"/>
                <w:szCs w:val="18"/>
              </w:rPr>
              <w:t>Nullable</w:t>
            </w:r>
          </w:p>
        </w:tc>
        <w:tc>
          <w:tcPr>
            <w:tcW w:w="4224" w:type="dxa"/>
          </w:tcPr>
          <w:p w14:paraId="64068082" w14:textId="1E3CA19F" w:rsidR="00FB0059" w:rsidRPr="004424B1" w:rsidRDefault="00FB0059" w:rsidP="007B4994">
            <w:pPr>
              <w:pStyle w:val="TableCell"/>
              <w:jc w:val="center"/>
              <w:rPr>
                <w:rFonts w:cs="Arial"/>
                <w:szCs w:val="18"/>
              </w:rPr>
            </w:pPr>
            <w:del w:id="24737" w:author="Peter Van Der Plas" w:date="2024-12-26T13:56:00Z" w16du:dateUtc="2024-12-26T12:56:00Z">
              <w:r w:rsidRPr="004424B1" w:rsidDel="00A25DA4">
                <w:rPr>
                  <w:rFonts w:cs="Arial"/>
                  <w:szCs w:val="18"/>
                </w:rPr>
                <w:delText xml:space="preserve">Body </w:delText>
              </w:r>
            </w:del>
            <w:ins w:id="24738" w:author="Peter Van Der Plas" w:date="2024-12-26T13:56:00Z" w16du:dateUtc="2024-12-26T12:56:00Z">
              <w:r w:rsidR="00A25DA4">
                <w:rPr>
                  <w:rFonts w:cs="Arial"/>
                  <w:szCs w:val="18"/>
                </w:rPr>
                <w:t>Type</w:t>
              </w:r>
              <w:r w:rsidR="00A25DA4" w:rsidRPr="004424B1">
                <w:rPr>
                  <w:rFonts w:cs="Arial"/>
                  <w:szCs w:val="18"/>
                </w:rPr>
                <w:t xml:space="preserve"> </w:t>
              </w:r>
            </w:ins>
            <w:r w:rsidRPr="004424B1">
              <w:rPr>
                <w:rFonts w:cs="Arial"/>
                <w:szCs w:val="18"/>
              </w:rPr>
              <w:t>Signature</w:t>
            </w:r>
          </w:p>
        </w:tc>
      </w:tr>
      <w:tr w:rsidR="00FB0059" w:rsidRPr="004424B1" w14:paraId="26AD7FED" w14:textId="77777777" w:rsidTr="007B4994">
        <w:tc>
          <w:tcPr>
            <w:tcW w:w="2353" w:type="dxa"/>
            <w:shd w:val="clear" w:color="auto" w:fill="D9D9D9" w:themeFill="background1" w:themeFillShade="D9"/>
          </w:tcPr>
          <w:p w14:paraId="19908D22" w14:textId="77777777" w:rsidR="00FB0059" w:rsidRPr="004424B1" w:rsidRDefault="00FB005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59830F3E" w14:textId="77777777" w:rsidR="00FB0059" w:rsidRPr="004424B1" w:rsidRDefault="00FB0059" w:rsidP="007B4994">
            <w:pPr>
              <w:pStyle w:val="TableCell"/>
              <w:jc w:val="center"/>
              <w:rPr>
                <w:rFonts w:cs="Arial"/>
                <w:szCs w:val="18"/>
              </w:rPr>
            </w:pPr>
            <w:r w:rsidRPr="004424B1">
              <w:rPr>
                <w:rFonts w:cs="Arial"/>
                <w:szCs w:val="18"/>
              </w:rPr>
              <w:t>SUBMIT</w:t>
            </w:r>
          </w:p>
        </w:tc>
        <w:tc>
          <w:tcPr>
            <w:tcW w:w="964" w:type="dxa"/>
          </w:tcPr>
          <w:p w14:paraId="13EC98B7"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76AB5A20" w14:textId="413099D9" w:rsidR="00FB0059" w:rsidRPr="004424B1" w:rsidRDefault="00FB0059" w:rsidP="007B4994">
            <w:pPr>
              <w:pStyle w:val="TableCell"/>
              <w:jc w:val="center"/>
              <w:rPr>
                <w:rFonts w:cs="Arial"/>
                <w:szCs w:val="18"/>
              </w:rPr>
            </w:pPr>
            <w:proofErr w:type="spellStart"/>
            <w:proofErr w:type="gramStart"/>
            <w:r w:rsidRPr="004424B1">
              <w:rPr>
                <w:rFonts w:cs="Arial"/>
                <w:szCs w:val="18"/>
              </w:rPr>
              <w:t>planRef</w:t>
            </w:r>
            <w:proofErr w:type="spellEnd"/>
            <w:r w:rsidRPr="004424B1">
              <w:rPr>
                <w:rFonts w:cs="Arial"/>
                <w:szCs w:val="18"/>
              </w:rPr>
              <w:t xml:space="preserve"> :</w:t>
            </w:r>
            <w:proofErr w:type="gramEnd"/>
            <w:r w:rsidRPr="004424B1">
              <w:rPr>
                <w:rFonts w:cs="Arial"/>
                <w:szCs w:val="18"/>
              </w:rPr>
              <w:t xml:space="preserve"> (MAL::ObjectRef</w:t>
            </w:r>
            <w:ins w:id="24739" w:author="Peter Van Der Plas" w:date="2025-01-01T15:53:00Z" w16du:dateUtc="2025-01-01T14:53:00Z">
              <w:r w:rsidR="008A3FBD">
                <w:rPr>
                  <w:rFonts w:cs="Arial"/>
                  <w:szCs w:val="18"/>
                </w:rPr>
                <w:t xml:space="preserve"> </w:t>
              </w:r>
            </w:ins>
            <w:r w:rsidRPr="004424B1">
              <w:rPr>
                <w:rFonts w:cs="Arial"/>
                <w:szCs w:val="18"/>
              </w:rPr>
              <w:t>&lt;Plan&gt;)</w:t>
            </w:r>
          </w:p>
        </w:tc>
      </w:tr>
    </w:tbl>
    <w:p w14:paraId="6CB47450" w14:textId="77777777" w:rsidR="00AC0736" w:rsidRPr="004424B1" w:rsidRDefault="00AC0736" w:rsidP="0043015A">
      <w:pPr>
        <w:pStyle w:val="Heading4"/>
        <w:spacing w:before="480"/>
        <w:rPr>
          <w:lang w:val="en-GB"/>
        </w:rPr>
      </w:pPr>
      <w:r w:rsidRPr="004424B1">
        <w:rPr>
          <w:lang w:val="en-GB"/>
        </w:rPr>
        <w:t>Errors</w:t>
      </w:r>
    </w:p>
    <w:p w14:paraId="61DF2529" w14:textId="53B81EC6" w:rsidR="00781519" w:rsidRPr="004424B1" w:rsidRDefault="00781519">
      <w:pPr>
        <w:spacing w:after="240"/>
        <w:rPr>
          <w:lang w:val="en-GB"/>
        </w:rPr>
        <w:pPrChange w:id="24740" w:author="Quinten Van Woerkom" w:date="2024-12-19T15:11:00Z" w16du:dateUtc="2024-12-19T14:11:00Z">
          <w:pPr/>
        </w:pPrChange>
      </w:pPr>
      <w:del w:id="24741" w:author="Quinten Van Woerkom" w:date="2024-12-16T16:48:00Z" w16du:dateUtc="2024-12-16T15:48:00Z">
        <w:r w:rsidRPr="004424B1" w:rsidDel="00AE6B58">
          <w:rPr>
            <w:lang w:val="en-GB"/>
          </w:rPr>
          <w:delText>In addition to standard MAL</w:delText>
        </w:r>
        <w:r w:rsidR="00534DC6" w:rsidRPr="004424B1" w:rsidDel="00AE6B58">
          <w:rPr>
            <w:lang w:val="en-GB"/>
          </w:rPr>
          <w:delText xml:space="preserve"> er</w:delText>
        </w:r>
        <w:r w:rsidRPr="004424B1" w:rsidDel="00AE6B58">
          <w:rPr>
            <w:lang w:val="en-GB"/>
          </w:rPr>
          <w:delText>rors, the operation may return the following MPS</w:delText>
        </w:r>
        <w:r w:rsidR="00534DC6" w:rsidRPr="004424B1" w:rsidDel="00AE6B58">
          <w:rPr>
            <w:lang w:val="en-GB"/>
          </w:rPr>
          <w:delText xml:space="preserve"> er</w:delText>
        </w:r>
        <w:r w:rsidRPr="004424B1" w:rsidDel="00AE6B58">
          <w:rPr>
            <w:lang w:val="en-GB"/>
          </w:rPr>
          <w:delText>rors:</w:delText>
        </w:r>
      </w:del>
      <w:ins w:id="24742"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4743" w:author="Peter Van Der Plas" w:date="2024-12-26T15:05:00Z" w16du:dateUtc="2024-12-26T14:05:00Z">
        <w:r w:rsidR="0010001D">
          <w:rPr>
            <w:lang w:val="en-GB"/>
          </w:rPr>
          <w:fldChar w:fldCharType="begin"/>
        </w:r>
        <w:r w:rsidR="0010001D">
          <w:rPr>
            <w:lang w:val="en-GB"/>
          </w:rPr>
          <w:instrText xml:space="preserve"> REF _Ref186117954 \r \h </w:instrText>
        </w:r>
      </w:ins>
      <w:r w:rsidR="0010001D">
        <w:rPr>
          <w:lang w:val="en-GB"/>
        </w:rPr>
      </w:r>
      <w:r w:rsidR="0010001D">
        <w:rPr>
          <w:lang w:val="en-GB"/>
        </w:rPr>
        <w:fldChar w:fldCharType="separate"/>
      </w:r>
      <w:ins w:id="24744" w:author="Peter Van Der Plas" w:date="2025-01-01T17:31:00Z" w16du:dateUtc="2025-01-01T16:31:00Z">
        <w:r w:rsidR="006D1623">
          <w:rPr>
            <w:lang w:val="en-GB"/>
          </w:rPr>
          <w:t>5</w:t>
        </w:r>
      </w:ins>
      <w:ins w:id="24745" w:author="Peter Van Der Plas" w:date="2024-12-26T15:05:00Z" w16du:dateUtc="2024-12-26T14:05:00Z">
        <w:r w:rsidR="0010001D">
          <w:rPr>
            <w:lang w:val="en-GB"/>
          </w:rPr>
          <w:fldChar w:fldCharType="end"/>
        </w:r>
      </w:ins>
      <w:ins w:id="24746" w:author="Quinten Van Woerkom" w:date="2024-12-16T16:48:00Z" w16du:dateUtc="2024-12-16T15:48:00Z">
        <w:del w:id="24747" w:author="Peter Van Der Plas" w:date="2024-12-26T15:05:00Z" w16du:dateUtc="2024-12-26T14:05:00Z">
          <w:r w:rsidR="00AE6B58" w:rsidDel="0010001D">
            <w:rPr>
              <w:lang w:val="en-GB"/>
            </w:rPr>
            <w:delText>5</w:delText>
          </w:r>
        </w:del>
        <w:r w:rsidR="00AE6B58">
          <w:rPr>
            <w:lang w:val="en-GB"/>
          </w:rPr>
          <w:t>.</w:t>
        </w:r>
      </w:ins>
    </w:p>
    <w:p w14:paraId="6155D065" w14:textId="7CF82D74" w:rsidR="00426FE3" w:rsidRPr="004424B1" w:rsidDel="00BC5A1E" w:rsidRDefault="00426FE3">
      <w:pPr>
        <w:spacing w:after="240"/>
        <w:rPr>
          <w:del w:id="24748" w:author="Quinten Van Woerkom" w:date="2024-12-19T15:11:00Z" w16du:dateUtc="2024-12-19T14:11:00Z"/>
          <w:lang w:val="en-GB"/>
        </w:rPr>
        <w:pPrChange w:id="24749" w:author="Quinten Van Woerkom" w:date="2024-12-19T15:11:00Z" w16du:dateUtc="2024-12-19T14:11:00Z">
          <w:pPr>
            <w:spacing w:before="0"/>
          </w:pPr>
        </w:pPrChange>
      </w:pPr>
    </w:p>
    <w:tbl>
      <w:tblPr>
        <w:tblStyle w:val="RBTable"/>
        <w:tblW w:w="0" w:type="auto"/>
        <w:jc w:val="center"/>
        <w:tblLook w:val="04A0" w:firstRow="1" w:lastRow="0" w:firstColumn="1" w:lastColumn="0" w:noHBand="0" w:noVBand="1"/>
        <w:tblCaption w:val="SVE revokePlan"/>
      </w:tblPr>
      <w:tblGrid>
        <w:gridCol w:w="2389"/>
        <w:gridCol w:w="2520"/>
      </w:tblGrid>
      <w:tr w:rsidR="00D2533E" w:rsidRPr="004424B1" w14:paraId="6C9944D7"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3DA76CF5" w14:textId="77777777" w:rsidR="00D2533E" w:rsidRPr="004424B1" w:rsidRDefault="00D2533E" w:rsidP="00FB0059">
            <w:pPr>
              <w:pStyle w:val="TableCell"/>
              <w:keepNext/>
              <w:rPr>
                <w:rFonts w:cs="Arial"/>
                <w:szCs w:val="20"/>
              </w:rPr>
            </w:pPr>
            <w:r w:rsidRPr="004424B1">
              <w:rPr>
                <w:rFonts w:cs="Arial"/>
                <w:szCs w:val="20"/>
              </w:rPr>
              <w:t>Error</w:t>
            </w:r>
          </w:p>
        </w:tc>
        <w:tc>
          <w:tcPr>
            <w:tcW w:w="2520" w:type="dxa"/>
          </w:tcPr>
          <w:p w14:paraId="5B0BBE88" w14:textId="77777777" w:rsidR="00D2533E" w:rsidRPr="004424B1" w:rsidRDefault="00D2533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533E" w:rsidRPr="004424B1" w14:paraId="0966834F"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EF2D95A" w14:textId="77777777" w:rsidR="00D2533E" w:rsidRPr="004424B1" w:rsidRDefault="00D2533E" w:rsidP="00306AEA">
            <w:pPr>
              <w:pStyle w:val="TableCell"/>
              <w:rPr>
                <w:rFonts w:cs="Arial"/>
                <w:szCs w:val="20"/>
              </w:rPr>
            </w:pPr>
            <w:r w:rsidRPr="004424B1">
              <w:rPr>
                <w:rFonts w:cs="Arial"/>
                <w:szCs w:val="20"/>
              </w:rPr>
              <w:t>INVALID</w:t>
            </w:r>
          </w:p>
        </w:tc>
        <w:tc>
          <w:tcPr>
            <w:tcW w:w="2520" w:type="dxa"/>
          </w:tcPr>
          <w:p w14:paraId="5589253D" w14:textId="77777777"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D2533E" w:rsidRPr="004424B1" w14:paraId="2A99D19E"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405DECC" w14:textId="3DBBAAB8" w:rsidR="00D2533E" w:rsidRPr="004424B1" w:rsidRDefault="00D2533E" w:rsidP="00306AEA">
            <w:pPr>
              <w:pStyle w:val="TableCell"/>
              <w:rPr>
                <w:rFonts w:cs="Arial"/>
                <w:szCs w:val="20"/>
              </w:rPr>
            </w:pPr>
            <w:r w:rsidRPr="004424B1">
              <w:rPr>
                <w:rFonts w:cs="Arial"/>
                <w:szCs w:val="20"/>
              </w:rPr>
              <w:t>REVOKE_FAILED</w:t>
            </w:r>
          </w:p>
        </w:tc>
        <w:tc>
          <w:tcPr>
            <w:tcW w:w="2520" w:type="dxa"/>
          </w:tcPr>
          <w:p w14:paraId="10410CEE" w14:textId="29813FC1"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5458E2AE" w14:textId="77777777" w:rsidR="00AC0736" w:rsidRPr="004424B1" w:rsidRDefault="00AC0736" w:rsidP="0043015A">
      <w:pPr>
        <w:pStyle w:val="Heading3"/>
        <w:spacing w:before="480"/>
        <w:rPr>
          <w:lang w:val="en-GB"/>
        </w:rPr>
      </w:pPr>
      <w:bookmarkStart w:id="24750" w:name="_Toc140093855"/>
      <w:r w:rsidRPr="004424B1">
        <w:rPr>
          <w:lang w:val="en-GB"/>
        </w:rPr>
        <w:t>Operation: getPlanStatus</w:t>
      </w:r>
      <w:bookmarkEnd w:id="24750"/>
    </w:p>
    <w:p w14:paraId="70FCFF54" w14:textId="77777777" w:rsidR="00AC0736" w:rsidRPr="004424B1" w:rsidRDefault="00AC0736" w:rsidP="0043015A">
      <w:pPr>
        <w:pStyle w:val="Heading4"/>
        <w:rPr>
          <w:lang w:val="en-GB"/>
        </w:rPr>
      </w:pPr>
      <w:r w:rsidRPr="004424B1">
        <w:rPr>
          <w:lang w:val="en-GB"/>
        </w:rPr>
        <w:t>Overview</w:t>
      </w:r>
    </w:p>
    <w:p w14:paraId="34DC3CB7" w14:textId="77777777" w:rsidR="00AC0736" w:rsidRDefault="00DB3B98" w:rsidP="00426FE3">
      <w:pPr>
        <w:rPr>
          <w:ins w:id="24751" w:author="Quinten Van Woerkom" w:date="2024-12-19T14:16:00Z" w16du:dateUtc="2024-12-19T13:16:00Z"/>
          <w:lang w:val="en-GB"/>
        </w:rPr>
      </w:pPr>
      <w:r w:rsidRPr="004424B1">
        <w:rPr>
          <w:lang w:val="en-GB"/>
        </w:rPr>
        <w:t xml:space="preserve">The </w:t>
      </w:r>
      <w:proofErr w:type="spellStart"/>
      <w:r w:rsidRPr="004424B1">
        <w:rPr>
          <w:lang w:val="en-GB"/>
        </w:rPr>
        <w:t>getPlanStatus</w:t>
      </w:r>
      <w:proofErr w:type="spellEnd"/>
      <w:r w:rsidRPr="004424B1">
        <w:rPr>
          <w:lang w:val="en-GB"/>
        </w:rPr>
        <w:t xml:space="preserve"> operation is used to obtain the current status of one or more known Plans that have been previously submitte</w:t>
      </w:r>
      <w:r w:rsidR="00C859BD" w:rsidRPr="004424B1">
        <w:rPr>
          <w:lang w:val="en-GB"/>
        </w:rPr>
        <w:t>d to a plan execution function.</w:t>
      </w:r>
    </w:p>
    <w:p w14:paraId="4A75BBD4" w14:textId="4E294635" w:rsidR="006C593B" w:rsidRPr="004424B1" w:rsidRDefault="006C593B">
      <w:pPr>
        <w:pStyle w:val="Heading4"/>
        <w:spacing w:before="480" w:after="240"/>
        <w:rPr>
          <w:lang w:val="en-GB"/>
        </w:rPr>
        <w:pPrChange w:id="24752" w:author="Peter Van Der Plas" w:date="2024-12-26T13:56:00Z" w16du:dateUtc="2024-12-26T12:56:00Z">
          <w:pPr/>
        </w:pPrChange>
      </w:pPr>
      <w:ins w:id="24753" w:author="Quinten Van Woerkom" w:date="2024-12-19T14:16:00Z" w16du:dateUtc="2024-12-19T13:16:00Z">
        <w:r>
          <w:rPr>
            <w:lang w:val="en-GB"/>
          </w:rPr>
          <w:t>Definition</w:t>
        </w:r>
      </w:ins>
    </w:p>
    <w:p w14:paraId="47D87A12" w14:textId="242D2A5D" w:rsidR="00426FE3" w:rsidRPr="004424B1" w:rsidDel="006C593B" w:rsidRDefault="00426FE3">
      <w:pPr>
        <w:spacing w:after="240"/>
        <w:rPr>
          <w:del w:id="24754" w:author="Quinten Van Woerkom" w:date="2024-12-19T14:16:00Z" w16du:dateUtc="2024-12-19T13:16:00Z"/>
          <w:lang w:val="en-GB"/>
        </w:rPr>
        <w:pPrChange w:id="24755" w:author="Quinten Van Woerkom" w:date="2024-12-19T14:16:00Z" w16du:dateUtc="2024-12-19T13:16:00Z">
          <w:pPr>
            <w:spacing w:before="0"/>
          </w:pPr>
        </w:pPrChange>
      </w:pPr>
    </w:p>
    <w:tbl>
      <w:tblPr>
        <w:tblStyle w:val="RBTable"/>
        <w:tblW w:w="9242" w:type="dxa"/>
        <w:tblLayout w:type="fixed"/>
        <w:tblLook w:val="0400" w:firstRow="0" w:lastRow="0" w:firstColumn="0" w:lastColumn="0" w:noHBand="0" w:noVBand="1"/>
        <w:tblCaption w:val="SVO getPlanStatus"/>
        <w:tblPrChange w:id="24756" w:author="Peter Van Der Plas" w:date="2024-12-26T13:56:00Z" w16du:dateUtc="2024-12-26T12:56:00Z">
          <w:tblPr>
            <w:tblStyle w:val="RBTable"/>
            <w:tblW w:w="9242" w:type="dxa"/>
            <w:tblLayout w:type="fixed"/>
            <w:tblLook w:val="0400" w:firstRow="0" w:lastRow="0" w:firstColumn="0" w:lastColumn="0" w:noHBand="0" w:noVBand="1"/>
            <w:tblCaption w:val="SVO getPlanStatus"/>
          </w:tblPr>
        </w:tblPrChange>
      </w:tblPr>
      <w:tblGrid>
        <w:gridCol w:w="2353"/>
        <w:gridCol w:w="6889"/>
        <w:tblGridChange w:id="24757">
          <w:tblGrid>
            <w:gridCol w:w="2353"/>
            <w:gridCol w:w="23"/>
            <w:gridCol w:w="6866"/>
          </w:tblGrid>
        </w:tblGridChange>
      </w:tblGrid>
      <w:tr w:rsidR="00FB0059" w:rsidRPr="004424B1" w14:paraId="7D803FFE" w14:textId="77777777" w:rsidTr="00DA4257">
        <w:trPr>
          <w:tblHeader/>
        </w:trPr>
        <w:tc>
          <w:tcPr>
            <w:tcW w:w="2352" w:type="dxa"/>
            <w:shd w:val="clear" w:color="auto" w:fill="00CCFF"/>
            <w:tcPrChange w:id="24758" w:author="Peter Van Der Plas" w:date="2024-12-26T13:56:00Z" w16du:dateUtc="2024-12-26T12:56:00Z">
              <w:tcPr>
                <w:tcW w:w="2376" w:type="dxa"/>
                <w:gridSpan w:val="2"/>
                <w:shd w:val="clear" w:color="auto" w:fill="662382"/>
              </w:tcPr>
            </w:tcPrChange>
          </w:tcPr>
          <w:p w14:paraId="30C2DC80" w14:textId="77777777" w:rsidR="00FB0059" w:rsidRPr="00A25DA4" w:rsidRDefault="00FB0059" w:rsidP="007B4994">
            <w:pPr>
              <w:pStyle w:val="TableCell"/>
              <w:jc w:val="center"/>
              <w:rPr>
                <w:rFonts w:cs="Arial"/>
                <w:bCs/>
                <w:color w:val="auto"/>
                <w:szCs w:val="18"/>
                <w:rPrChange w:id="24759" w:author="Peter Van Der Plas" w:date="2024-12-26T13:56:00Z" w16du:dateUtc="2024-12-26T12:56:00Z">
                  <w:rPr>
                    <w:rFonts w:cs="Arial"/>
                    <w:b/>
                    <w:color w:val="FFFFFF" w:themeColor="background1"/>
                    <w:szCs w:val="18"/>
                  </w:rPr>
                </w:rPrChange>
              </w:rPr>
            </w:pPr>
            <w:r w:rsidRPr="00A25DA4">
              <w:rPr>
                <w:rFonts w:cs="Arial"/>
                <w:bCs/>
                <w:color w:val="auto"/>
                <w:szCs w:val="18"/>
                <w:rPrChange w:id="24760" w:author="Peter Van Der Plas" w:date="2024-12-26T13:56:00Z" w16du:dateUtc="2024-12-26T12:56:00Z">
                  <w:rPr>
                    <w:rFonts w:cs="Arial"/>
                    <w:b/>
                    <w:color w:val="FFFFFF" w:themeColor="background1"/>
                    <w:szCs w:val="18"/>
                  </w:rPr>
                </w:rPrChange>
              </w:rPr>
              <w:t>Operation Identifier</w:t>
            </w:r>
          </w:p>
        </w:tc>
        <w:tc>
          <w:tcPr>
            <w:tcW w:w="6888" w:type="dxa"/>
            <w:tcPrChange w:id="24761" w:author="Peter Van Der Plas" w:date="2024-12-26T13:56:00Z" w16du:dateUtc="2024-12-26T12:56:00Z">
              <w:tcPr>
                <w:tcW w:w="6866" w:type="dxa"/>
              </w:tcPr>
            </w:tcPrChange>
          </w:tcPr>
          <w:p w14:paraId="3E91E162" w14:textId="77777777" w:rsidR="00FB0059" w:rsidRPr="004424B1" w:rsidRDefault="00FB0059" w:rsidP="007B4994">
            <w:pPr>
              <w:pStyle w:val="TableCell"/>
              <w:jc w:val="center"/>
              <w:rPr>
                <w:rFonts w:cs="Arial"/>
                <w:szCs w:val="18"/>
              </w:rPr>
            </w:pPr>
            <w:proofErr w:type="spellStart"/>
            <w:r w:rsidRPr="004424B1">
              <w:rPr>
                <w:rFonts w:cs="Arial"/>
                <w:szCs w:val="18"/>
              </w:rPr>
              <w:t>getPlanStatus</w:t>
            </w:r>
            <w:proofErr w:type="spellEnd"/>
          </w:p>
        </w:tc>
      </w:tr>
      <w:tr w:rsidR="00FB0059" w:rsidRPr="004424B1" w14:paraId="4036F25F" w14:textId="77777777" w:rsidTr="00D97D07">
        <w:tc>
          <w:tcPr>
            <w:tcW w:w="2352" w:type="dxa"/>
            <w:shd w:val="clear" w:color="auto" w:fill="00CCFF"/>
            <w:tcPrChange w:id="24762" w:author="Peter Van Der Plas" w:date="2024-12-26T13:56:00Z" w16du:dateUtc="2024-12-26T12:56:00Z">
              <w:tcPr>
                <w:tcW w:w="2376" w:type="dxa"/>
                <w:gridSpan w:val="2"/>
                <w:shd w:val="clear" w:color="auto" w:fill="662382"/>
              </w:tcPr>
            </w:tcPrChange>
          </w:tcPr>
          <w:p w14:paraId="3C23F9D8" w14:textId="77777777" w:rsidR="00FB0059" w:rsidRPr="00A25DA4" w:rsidRDefault="00FB0059" w:rsidP="007B4994">
            <w:pPr>
              <w:pStyle w:val="TableCell"/>
              <w:jc w:val="center"/>
              <w:rPr>
                <w:rFonts w:cs="Arial"/>
                <w:bCs/>
                <w:color w:val="auto"/>
                <w:szCs w:val="18"/>
                <w:rPrChange w:id="24763" w:author="Peter Van Der Plas" w:date="2024-12-26T13:56:00Z" w16du:dateUtc="2024-12-26T12:56:00Z">
                  <w:rPr>
                    <w:rFonts w:cs="Arial"/>
                    <w:b/>
                    <w:color w:val="FFFFFF" w:themeColor="background1"/>
                    <w:szCs w:val="18"/>
                  </w:rPr>
                </w:rPrChange>
              </w:rPr>
            </w:pPr>
            <w:r w:rsidRPr="00A25DA4">
              <w:rPr>
                <w:rFonts w:cs="Arial"/>
                <w:bCs/>
                <w:color w:val="auto"/>
                <w:szCs w:val="18"/>
                <w:rPrChange w:id="24764" w:author="Peter Van Der Plas" w:date="2024-12-26T13:56:00Z" w16du:dateUtc="2024-12-26T12:56:00Z">
                  <w:rPr>
                    <w:rFonts w:cs="Arial"/>
                    <w:b/>
                    <w:color w:val="FFFFFF" w:themeColor="background1"/>
                    <w:szCs w:val="18"/>
                  </w:rPr>
                </w:rPrChange>
              </w:rPr>
              <w:t>Interaction Pattern</w:t>
            </w:r>
          </w:p>
        </w:tc>
        <w:tc>
          <w:tcPr>
            <w:tcW w:w="6888" w:type="dxa"/>
            <w:shd w:val="clear" w:color="auto" w:fill="D9D9D9" w:themeFill="background1" w:themeFillShade="D9"/>
            <w:tcPrChange w:id="24765" w:author="Peter Van Der Plas" w:date="2024-12-26T13:56:00Z" w16du:dateUtc="2024-12-26T12:56:00Z">
              <w:tcPr>
                <w:tcW w:w="6866" w:type="dxa"/>
                <w:shd w:val="clear" w:color="auto" w:fill="D9D9D9" w:themeFill="background1" w:themeFillShade="D9"/>
              </w:tcPr>
            </w:tcPrChange>
          </w:tcPr>
          <w:p w14:paraId="4B34B600" w14:textId="77777777" w:rsidR="00FB0059" w:rsidRPr="004424B1" w:rsidRDefault="00FB0059" w:rsidP="007B4994">
            <w:pPr>
              <w:pStyle w:val="TableCell"/>
              <w:jc w:val="center"/>
              <w:rPr>
                <w:rFonts w:cs="Arial"/>
                <w:szCs w:val="18"/>
              </w:rPr>
            </w:pPr>
            <w:r w:rsidRPr="004424B1">
              <w:rPr>
                <w:rFonts w:cs="Arial"/>
                <w:szCs w:val="18"/>
              </w:rPr>
              <w:t>REQUEST</w:t>
            </w:r>
          </w:p>
        </w:tc>
      </w:tr>
    </w:tbl>
    <w:p w14:paraId="16FCEE39" w14:textId="77777777" w:rsidR="00FB0059" w:rsidRPr="004424B1" w:rsidRDefault="00FB0059" w:rsidP="00FB005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4424B1" w14:paraId="1A80082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04BADAB" w14:textId="77777777" w:rsidR="00FB0059" w:rsidRPr="004424B1" w:rsidRDefault="00FB0059" w:rsidP="007B4994">
            <w:pPr>
              <w:pStyle w:val="TableCell"/>
              <w:jc w:val="center"/>
              <w:rPr>
                <w:rFonts w:cs="Arial"/>
                <w:szCs w:val="18"/>
              </w:rPr>
            </w:pPr>
            <w:r w:rsidRPr="004424B1">
              <w:rPr>
                <w:rFonts w:cs="Arial"/>
                <w:szCs w:val="18"/>
              </w:rPr>
              <w:t>Pattern Sequence</w:t>
            </w:r>
          </w:p>
        </w:tc>
        <w:tc>
          <w:tcPr>
            <w:tcW w:w="1701" w:type="dxa"/>
          </w:tcPr>
          <w:p w14:paraId="72522BFF" w14:textId="77777777" w:rsidR="00FB0059" w:rsidRPr="004424B1" w:rsidRDefault="00FB0059" w:rsidP="007B4994">
            <w:pPr>
              <w:pStyle w:val="TableCell"/>
              <w:jc w:val="center"/>
              <w:rPr>
                <w:rFonts w:cs="Arial"/>
                <w:szCs w:val="18"/>
              </w:rPr>
            </w:pPr>
            <w:r w:rsidRPr="004424B1">
              <w:rPr>
                <w:rFonts w:cs="Arial"/>
                <w:szCs w:val="18"/>
              </w:rPr>
              <w:t>Message</w:t>
            </w:r>
          </w:p>
        </w:tc>
        <w:tc>
          <w:tcPr>
            <w:tcW w:w="964" w:type="dxa"/>
          </w:tcPr>
          <w:p w14:paraId="556EBC4A" w14:textId="77777777" w:rsidR="00FB0059" w:rsidRPr="004424B1" w:rsidRDefault="00FB0059" w:rsidP="007B4994">
            <w:pPr>
              <w:pStyle w:val="TableCell"/>
              <w:jc w:val="center"/>
              <w:rPr>
                <w:rFonts w:cs="Arial"/>
                <w:szCs w:val="18"/>
              </w:rPr>
            </w:pPr>
            <w:r w:rsidRPr="004424B1">
              <w:rPr>
                <w:rFonts w:cs="Arial"/>
                <w:szCs w:val="18"/>
              </w:rPr>
              <w:t>Nullable</w:t>
            </w:r>
          </w:p>
        </w:tc>
        <w:tc>
          <w:tcPr>
            <w:tcW w:w="4224" w:type="dxa"/>
          </w:tcPr>
          <w:p w14:paraId="143A4544" w14:textId="4D56DAA1" w:rsidR="00FB0059" w:rsidRPr="004424B1" w:rsidRDefault="00FB0059" w:rsidP="007B4994">
            <w:pPr>
              <w:pStyle w:val="TableCell"/>
              <w:jc w:val="center"/>
              <w:rPr>
                <w:rFonts w:cs="Arial"/>
                <w:szCs w:val="18"/>
              </w:rPr>
            </w:pPr>
            <w:del w:id="24766" w:author="Peter Van Der Plas" w:date="2024-12-26T13:56:00Z" w16du:dateUtc="2024-12-26T12:56:00Z">
              <w:r w:rsidRPr="004424B1" w:rsidDel="00A25DA4">
                <w:rPr>
                  <w:rFonts w:cs="Arial"/>
                  <w:szCs w:val="18"/>
                </w:rPr>
                <w:delText xml:space="preserve">Body </w:delText>
              </w:r>
            </w:del>
            <w:ins w:id="24767" w:author="Peter Van Der Plas" w:date="2024-12-26T13:56:00Z" w16du:dateUtc="2024-12-26T12:56:00Z">
              <w:r w:rsidR="00A25DA4">
                <w:rPr>
                  <w:rFonts w:cs="Arial"/>
                  <w:szCs w:val="18"/>
                </w:rPr>
                <w:t>Type</w:t>
              </w:r>
              <w:r w:rsidR="00A25DA4" w:rsidRPr="004424B1">
                <w:rPr>
                  <w:rFonts w:cs="Arial"/>
                  <w:szCs w:val="18"/>
                </w:rPr>
                <w:t xml:space="preserve"> </w:t>
              </w:r>
            </w:ins>
            <w:r w:rsidRPr="004424B1">
              <w:rPr>
                <w:rFonts w:cs="Arial"/>
                <w:szCs w:val="18"/>
              </w:rPr>
              <w:t>Signature</w:t>
            </w:r>
          </w:p>
        </w:tc>
      </w:tr>
      <w:tr w:rsidR="00FB0059" w:rsidRPr="004424B1" w14:paraId="3E36B7CB" w14:textId="77777777" w:rsidTr="007B4994">
        <w:tc>
          <w:tcPr>
            <w:tcW w:w="2353" w:type="dxa"/>
            <w:shd w:val="clear" w:color="auto" w:fill="D9D9D9" w:themeFill="background1" w:themeFillShade="D9"/>
          </w:tcPr>
          <w:p w14:paraId="3CC4F6AA" w14:textId="77777777" w:rsidR="00FB0059" w:rsidRPr="004424B1" w:rsidRDefault="00FB005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6B37AA54" w14:textId="77777777" w:rsidR="00FB0059" w:rsidRPr="004424B1" w:rsidRDefault="00FB0059" w:rsidP="007B4994">
            <w:pPr>
              <w:pStyle w:val="TableCell"/>
              <w:jc w:val="center"/>
              <w:rPr>
                <w:rFonts w:cs="Arial"/>
                <w:szCs w:val="18"/>
              </w:rPr>
            </w:pPr>
            <w:r w:rsidRPr="004424B1">
              <w:rPr>
                <w:rFonts w:cs="Arial"/>
                <w:szCs w:val="18"/>
              </w:rPr>
              <w:t>REQUEST</w:t>
            </w:r>
          </w:p>
        </w:tc>
        <w:tc>
          <w:tcPr>
            <w:tcW w:w="964" w:type="dxa"/>
          </w:tcPr>
          <w:p w14:paraId="518E38CC"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5825D3AF" w14:textId="4C7E73F6" w:rsidR="00FB0059" w:rsidRPr="004424B1" w:rsidRDefault="00FB0059" w:rsidP="007B4994">
            <w:pPr>
              <w:pStyle w:val="TableCell"/>
              <w:jc w:val="center"/>
              <w:rPr>
                <w:rFonts w:cs="Arial"/>
                <w:szCs w:val="18"/>
              </w:rPr>
            </w:pPr>
            <w:proofErr w:type="spellStart"/>
            <w:proofErr w:type="gramStart"/>
            <w:r w:rsidRPr="004424B1">
              <w:rPr>
                <w:rFonts w:cs="Arial"/>
                <w:szCs w:val="18"/>
              </w:rPr>
              <w:t>planRefs</w:t>
            </w:r>
            <w:proofErr w:type="spellEnd"/>
            <w:r w:rsidRPr="004424B1">
              <w:rPr>
                <w:rFonts w:cs="Arial"/>
                <w:szCs w:val="18"/>
              </w:rPr>
              <w:t xml:space="preserve"> :</w:t>
            </w:r>
            <w:proofErr w:type="gramEnd"/>
            <w:r w:rsidRPr="004424B1">
              <w:rPr>
                <w:rFonts w:cs="Arial"/>
                <w:szCs w:val="18"/>
              </w:rPr>
              <w:t xml:space="preserve"> (List &lt;MAL::ObjectRef</w:t>
            </w:r>
            <w:ins w:id="24768" w:author="Peter Van Der Plas" w:date="2025-01-01T15:53:00Z" w16du:dateUtc="2025-01-01T14:53:00Z">
              <w:r w:rsidR="008A3FBD">
                <w:rPr>
                  <w:rFonts w:cs="Arial"/>
                  <w:szCs w:val="18"/>
                </w:rPr>
                <w:t xml:space="preserve"> </w:t>
              </w:r>
            </w:ins>
            <w:r w:rsidRPr="004424B1">
              <w:rPr>
                <w:rFonts w:cs="Arial"/>
                <w:szCs w:val="18"/>
              </w:rPr>
              <w:t>&lt;Plan&gt;&gt;)</w:t>
            </w:r>
          </w:p>
        </w:tc>
      </w:tr>
      <w:tr w:rsidR="00FB0059" w:rsidRPr="004424B1" w14:paraId="5EFD3B69" w14:textId="77777777" w:rsidTr="007B4994">
        <w:tc>
          <w:tcPr>
            <w:tcW w:w="2353" w:type="dxa"/>
            <w:shd w:val="clear" w:color="auto" w:fill="D9D9D9" w:themeFill="background1" w:themeFillShade="D9"/>
          </w:tcPr>
          <w:p w14:paraId="5435AAB5" w14:textId="77777777" w:rsidR="00FB0059" w:rsidRPr="004424B1" w:rsidRDefault="00FB005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29E2B1EE" w14:textId="77777777" w:rsidR="00FB0059" w:rsidRPr="004424B1" w:rsidRDefault="00FB0059" w:rsidP="007B4994">
            <w:pPr>
              <w:pStyle w:val="TableCell"/>
              <w:jc w:val="center"/>
              <w:rPr>
                <w:rFonts w:cs="Arial"/>
                <w:szCs w:val="18"/>
              </w:rPr>
            </w:pPr>
            <w:r w:rsidRPr="004424B1">
              <w:rPr>
                <w:rFonts w:cs="Arial"/>
                <w:szCs w:val="18"/>
              </w:rPr>
              <w:t>RESPONSE</w:t>
            </w:r>
          </w:p>
        </w:tc>
        <w:tc>
          <w:tcPr>
            <w:tcW w:w="964" w:type="dxa"/>
          </w:tcPr>
          <w:p w14:paraId="78D0B892"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7A45B352"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planStatus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PlanUpdate</w:t>
            </w:r>
            <w:proofErr w:type="spellEnd"/>
            <w:r w:rsidRPr="004424B1">
              <w:rPr>
                <w:rFonts w:cs="Arial"/>
                <w:szCs w:val="18"/>
              </w:rPr>
              <w:t>&gt;)</w:t>
            </w:r>
          </w:p>
        </w:tc>
      </w:tr>
    </w:tbl>
    <w:p w14:paraId="05D0B0CA" w14:textId="77777777" w:rsidR="00AC0736" w:rsidRPr="004424B1" w:rsidRDefault="00AC0736" w:rsidP="0043015A">
      <w:pPr>
        <w:pStyle w:val="Heading4"/>
        <w:spacing w:before="480"/>
        <w:rPr>
          <w:lang w:val="en-GB"/>
        </w:rPr>
      </w:pPr>
      <w:r w:rsidRPr="004424B1">
        <w:rPr>
          <w:lang w:val="en-GB"/>
        </w:rPr>
        <w:t>Errors</w:t>
      </w:r>
    </w:p>
    <w:p w14:paraId="321AE75C" w14:textId="56CAE252" w:rsidR="00781519" w:rsidRPr="004424B1" w:rsidRDefault="00781519">
      <w:pPr>
        <w:spacing w:after="240"/>
        <w:rPr>
          <w:lang w:val="en-GB"/>
        </w:rPr>
        <w:pPrChange w:id="24769" w:author="Quinten Van Woerkom" w:date="2024-12-19T15:11:00Z" w16du:dateUtc="2024-12-19T14:11:00Z">
          <w:pPr/>
        </w:pPrChange>
      </w:pPr>
      <w:del w:id="24770" w:author="Quinten Van Woerkom" w:date="2024-12-16T16:48:00Z" w16du:dateUtc="2024-12-16T15:48:00Z">
        <w:r w:rsidRPr="004424B1" w:rsidDel="00AE6B58">
          <w:rPr>
            <w:lang w:val="en-GB"/>
          </w:rPr>
          <w:delText>In addition to standard MAL</w:delText>
        </w:r>
        <w:r w:rsidR="00534DC6" w:rsidRPr="004424B1" w:rsidDel="00AE6B58">
          <w:rPr>
            <w:lang w:val="en-GB"/>
          </w:rPr>
          <w:delText xml:space="preserve"> er</w:delText>
        </w:r>
        <w:r w:rsidRPr="004424B1" w:rsidDel="00AE6B58">
          <w:rPr>
            <w:lang w:val="en-GB"/>
          </w:rPr>
          <w:delText>rors, the operation may return the following MPS</w:delText>
        </w:r>
        <w:r w:rsidR="00534DC6" w:rsidRPr="004424B1" w:rsidDel="00AE6B58">
          <w:rPr>
            <w:lang w:val="en-GB"/>
          </w:rPr>
          <w:delText xml:space="preserve"> er</w:delText>
        </w:r>
        <w:r w:rsidRPr="004424B1" w:rsidDel="00AE6B58">
          <w:rPr>
            <w:lang w:val="en-GB"/>
          </w:rPr>
          <w:delText>rors:</w:delText>
        </w:r>
      </w:del>
      <w:ins w:id="24771"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4772" w:author="Peter Van Der Plas" w:date="2024-12-26T15:05:00Z" w16du:dateUtc="2024-12-26T14:05:00Z">
        <w:r w:rsidR="0010001D">
          <w:rPr>
            <w:lang w:val="en-GB"/>
          </w:rPr>
          <w:fldChar w:fldCharType="begin"/>
        </w:r>
        <w:r w:rsidR="0010001D">
          <w:rPr>
            <w:lang w:val="en-GB"/>
          </w:rPr>
          <w:instrText xml:space="preserve"> REF _Ref186117946 \r \h </w:instrText>
        </w:r>
      </w:ins>
      <w:r w:rsidR="0010001D">
        <w:rPr>
          <w:lang w:val="en-GB"/>
        </w:rPr>
      </w:r>
      <w:r w:rsidR="0010001D">
        <w:rPr>
          <w:lang w:val="en-GB"/>
        </w:rPr>
        <w:fldChar w:fldCharType="separate"/>
      </w:r>
      <w:ins w:id="24773" w:author="Peter Van Der Plas" w:date="2025-01-01T17:31:00Z" w16du:dateUtc="2025-01-01T16:31:00Z">
        <w:r w:rsidR="006D1623">
          <w:rPr>
            <w:lang w:val="en-GB"/>
          </w:rPr>
          <w:t>5</w:t>
        </w:r>
      </w:ins>
      <w:ins w:id="24774" w:author="Peter Van Der Plas" w:date="2024-12-26T15:05:00Z" w16du:dateUtc="2024-12-26T14:05:00Z">
        <w:r w:rsidR="0010001D">
          <w:rPr>
            <w:lang w:val="en-GB"/>
          </w:rPr>
          <w:fldChar w:fldCharType="end"/>
        </w:r>
      </w:ins>
      <w:ins w:id="24775" w:author="Quinten Van Woerkom" w:date="2024-12-16T16:48:00Z" w16du:dateUtc="2024-12-16T15:48:00Z">
        <w:del w:id="24776" w:author="Peter Van Der Plas" w:date="2024-12-26T15:05:00Z" w16du:dateUtc="2024-12-26T14:05:00Z">
          <w:r w:rsidR="00AE6B58" w:rsidDel="0010001D">
            <w:rPr>
              <w:lang w:val="en-GB"/>
            </w:rPr>
            <w:delText>5</w:delText>
          </w:r>
        </w:del>
        <w:r w:rsidR="00AE6B58">
          <w:rPr>
            <w:lang w:val="en-GB"/>
          </w:rPr>
          <w:t>.</w:t>
        </w:r>
      </w:ins>
    </w:p>
    <w:p w14:paraId="27966BBF" w14:textId="3FB412F8" w:rsidR="00426FE3" w:rsidRPr="004424B1" w:rsidDel="00BC5A1E" w:rsidRDefault="00426FE3">
      <w:pPr>
        <w:spacing w:after="240"/>
        <w:rPr>
          <w:del w:id="24777" w:author="Quinten Van Woerkom" w:date="2024-12-19T15:11:00Z" w16du:dateUtc="2024-12-19T14:11:00Z"/>
          <w:lang w:val="en-GB"/>
        </w:rPr>
        <w:pPrChange w:id="24778" w:author="Quinten Van Woerkom" w:date="2024-12-19T15:11:00Z" w16du:dateUtc="2024-12-19T14:11:00Z">
          <w:pPr>
            <w:spacing w:before="0"/>
          </w:pPr>
        </w:pPrChange>
      </w:pPr>
    </w:p>
    <w:tbl>
      <w:tblPr>
        <w:tblStyle w:val="RBTable"/>
        <w:tblW w:w="0" w:type="auto"/>
        <w:jc w:val="center"/>
        <w:tblLook w:val="04A0" w:firstRow="1" w:lastRow="0" w:firstColumn="1" w:lastColumn="0" w:noHBand="0" w:noVBand="1"/>
        <w:tblCaption w:val="SVE getPlanStatus"/>
      </w:tblPr>
      <w:tblGrid>
        <w:gridCol w:w="2389"/>
        <w:gridCol w:w="2520"/>
      </w:tblGrid>
      <w:tr w:rsidR="00D2533E" w:rsidRPr="004424B1" w14:paraId="16465CB3"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BFAE24B" w14:textId="77777777" w:rsidR="00D2533E" w:rsidRPr="004424B1" w:rsidRDefault="00D2533E" w:rsidP="00306AEA">
            <w:pPr>
              <w:pStyle w:val="TableCell"/>
              <w:rPr>
                <w:rFonts w:cs="Arial"/>
                <w:szCs w:val="20"/>
              </w:rPr>
            </w:pPr>
            <w:r w:rsidRPr="004424B1">
              <w:rPr>
                <w:rFonts w:cs="Arial"/>
                <w:szCs w:val="20"/>
              </w:rPr>
              <w:t>Error</w:t>
            </w:r>
          </w:p>
        </w:tc>
        <w:tc>
          <w:tcPr>
            <w:tcW w:w="2520" w:type="dxa"/>
          </w:tcPr>
          <w:p w14:paraId="42C8392D" w14:textId="77777777" w:rsidR="00D2533E" w:rsidRPr="004424B1" w:rsidRDefault="00D2533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533E" w:rsidRPr="004424B1" w14:paraId="3B1F1783"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45F0157" w14:textId="77777777" w:rsidR="00D2533E" w:rsidRPr="004424B1" w:rsidRDefault="00D2533E" w:rsidP="00306AEA">
            <w:pPr>
              <w:pStyle w:val="TableCell"/>
              <w:rPr>
                <w:rFonts w:cs="Arial"/>
                <w:szCs w:val="20"/>
              </w:rPr>
            </w:pPr>
            <w:r w:rsidRPr="004424B1">
              <w:rPr>
                <w:rFonts w:cs="Arial"/>
                <w:szCs w:val="20"/>
              </w:rPr>
              <w:t>INVALID</w:t>
            </w:r>
          </w:p>
        </w:tc>
        <w:tc>
          <w:tcPr>
            <w:tcW w:w="2520" w:type="dxa"/>
          </w:tcPr>
          <w:p w14:paraId="6BC336ED" w14:textId="77777777"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51FD63D7" w14:textId="77777777" w:rsidR="00AC0736" w:rsidRPr="004424B1" w:rsidRDefault="00AC0736" w:rsidP="0043015A">
      <w:pPr>
        <w:pStyle w:val="Heading3"/>
        <w:spacing w:before="480"/>
        <w:rPr>
          <w:lang w:val="en-GB"/>
        </w:rPr>
      </w:pPr>
      <w:bookmarkStart w:id="24779" w:name="_Toc140093856"/>
      <w:r w:rsidRPr="004424B1">
        <w:rPr>
          <w:lang w:val="en-GB"/>
        </w:rPr>
        <w:t>Operation: activatePlan</w:t>
      </w:r>
      <w:bookmarkEnd w:id="24779"/>
    </w:p>
    <w:p w14:paraId="00EC1AEE" w14:textId="77777777" w:rsidR="00AC0736" w:rsidRPr="004424B1" w:rsidRDefault="00AC0736" w:rsidP="0043015A">
      <w:pPr>
        <w:pStyle w:val="Heading4"/>
        <w:rPr>
          <w:lang w:val="en-GB"/>
        </w:rPr>
      </w:pPr>
      <w:r w:rsidRPr="004424B1">
        <w:rPr>
          <w:lang w:val="en-GB"/>
        </w:rPr>
        <w:t>Overview</w:t>
      </w:r>
    </w:p>
    <w:p w14:paraId="7CD1DE8B" w14:textId="24123DF3" w:rsidR="00AC0736" w:rsidRPr="004424B1" w:rsidRDefault="005E7CB2" w:rsidP="00AC0736">
      <w:pPr>
        <w:rPr>
          <w:lang w:val="en-GB"/>
        </w:rPr>
      </w:pPr>
      <w:r w:rsidRPr="004424B1">
        <w:rPr>
          <w:lang w:val="en-GB"/>
        </w:rPr>
        <w:t xml:space="preserve">The </w:t>
      </w:r>
      <w:proofErr w:type="spellStart"/>
      <w:r w:rsidRPr="004424B1">
        <w:rPr>
          <w:lang w:val="en-GB"/>
        </w:rPr>
        <w:t>activatePlan</w:t>
      </w:r>
      <w:proofErr w:type="spellEnd"/>
      <w:r w:rsidRPr="004424B1">
        <w:rPr>
          <w:lang w:val="en-GB"/>
        </w:rPr>
        <w:t xml:space="preserve"> operation is used to request the execution of specified Plans that have previously been submitted to a plan execution function.  The service provider enables the execution of the referenced Plans and the </w:t>
      </w:r>
      <w:proofErr w:type="spellStart"/>
      <w:r w:rsidRPr="004424B1">
        <w:rPr>
          <w:lang w:val="en-GB"/>
        </w:rPr>
        <w:t>ActivityInstances</w:t>
      </w:r>
      <w:proofErr w:type="spellEnd"/>
      <w:r w:rsidRPr="004424B1">
        <w:rPr>
          <w:lang w:val="en-GB"/>
        </w:rPr>
        <w:t xml:space="preserve"> contained within them, subject to the scheduling constraints specified within the Plans.</w:t>
      </w:r>
      <w:r w:rsidR="007B045C" w:rsidRPr="004424B1">
        <w:rPr>
          <w:lang w:val="en-GB"/>
        </w:rPr>
        <w:t xml:space="preserve">  It is not possible to activate a Plan outside its validity period, or after the start of the Plan period.</w:t>
      </w:r>
      <w:ins w:id="24780" w:author="Quinten Van Woerkom" w:date="2024-12-16T16:59:00Z" w16du:dateUtc="2024-12-16T15:59:00Z">
        <w:r w:rsidR="002F131C">
          <w:rPr>
            <w:lang w:val="en-GB"/>
          </w:rPr>
          <w:t xml:space="preserve">  </w:t>
        </w:r>
        <w:commentRangeStart w:id="24781"/>
        <w:r w:rsidR="002F131C">
          <w:rPr>
            <w:lang w:val="en-GB"/>
          </w:rPr>
          <w:t xml:space="preserve">In this case, the operation </w:t>
        </w:r>
      </w:ins>
      <w:ins w:id="24782" w:author="Quinten Van Woerkom" w:date="2024-12-18T18:01:00Z" w16du:dateUtc="2024-12-18T17:01:00Z">
        <w:r w:rsidR="00040F9C">
          <w:rPr>
            <w:lang w:val="en-GB"/>
          </w:rPr>
          <w:t>will</w:t>
        </w:r>
      </w:ins>
      <w:ins w:id="24783" w:author="Quinten Van Woerkom" w:date="2024-12-16T16:59:00Z" w16du:dateUtc="2024-12-16T15:59:00Z">
        <w:r w:rsidR="002F131C">
          <w:rPr>
            <w:lang w:val="en-GB"/>
          </w:rPr>
          <w:t xml:space="preserve"> return an </w:t>
        </w:r>
      </w:ins>
      <w:ins w:id="24784" w:author="Quinten Van Woerkom" w:date="2024-12-16T17:00:00Z" w16du:dateUtc="2024-12-16T16:00:00Z">
        <w:r w:rsidR="002F131C">
          <w:rPr>
            <w:lang w:val="en-GB"/>
          </w:rPr>
          <w:t>ACTIVATE_FAILED error.</w:t>
        </w:r>
        <w:commentRangeEnd w:id="24781"/>
        <w:r w:rsidR="002F131C">
          <w:rPr>
            <w:rStyle w:val="CommentReference"/>
          </w:rPr>
          <w:commentReference w:id="24781"/>
        </w:r>
      </w:ins>
    </w:p>
    <w:p w14:paraId="52D7E2FB" w14:textId="77777777" w:rsidR="00904524" w:rsidRPr="004424B1" w:rsidRDefault="00904524" w:rsidP="00904524">
      <w:pPr>
        <w:pStyle w:val="Notelevel1"/>
        <w:keepNext/>
      </w:pPr>
      <w:r w:rsidRPr="004424B1">
        <w:t>NOTES</w:t>
      </w:r>
    </w:p>
    <w:p w14:paraId="1A5382A5" w14:textId="3D2D7DAD" w:rsidR="00FA042E" w:rsidRPr="004424B1" w:rsidRDefault="00FA042E" w:rsidP="003A4612">
      <w:pPr>
        <w:pStyle w:val="Noteslevel1"/>
        <w:numPr>
          <w:ilvl w:val="0"/>
          <w:numId w:val="37"/>
        </w:numPr>
        <w:rPr>
          <w:lang w:val="en-GB"/>
        </w:rPr>
      </w:pPr>
      <w:r w:rsidRPr="004424B1">
        <w:rPr>
          <w:lang w:val="en-GB"/>
        </w:rPr>
        <w:t xml:space="preserve">Multiple plans with a common </w:t>
      </w:r>
      <w:r w:rsidR="00AD3B8E" w:rsidRPr="004424B1">
        <w:rPr>
          <w:lang w:val="en-GB"/>
        </w:rPr>
        <w:t xml:space="preserve">precursor </w:t>
      </w:r>
      <w:r w:rsidRPr="004424B1">
        <w:rPr>
          <w:lang w:val="en-GB"/>
        </w:rPr>
        <w:t xml:space="preserve">may have been submitted to a plan execution function.  Usually only one of these is considered the nominal plan, the other alternative or contingency plans having the </w:t>
      </w:r>
      <w:proofErr w:type="spellStart"/>
      <w:r w:rsidRPr="004424B1">
        <w:rPr>
          <w:lang w:val="en-GB"/>
        </w:rPr>
        <w:t>isAlternate</w:t>
      </w:r>
      <w:proofErr w:type="spellEnd"/>
      <w:r w:rsidRPr="004424B1">
        <w:rPr>
          <w:lang w:val="en-GB"/>
        </w:rPr>
        <w:t xml:space="preserve"> flag set.  It is implementation dependent whether the service provider will allow activation of Plans that have the </w:t>
      </w:r>
      <w:proofErr w:type="spellStart"/>
      <w:r w:rsidRPr="004424B1">
        <w:rPr>
          <w:lang w:val="en-GB"/>
        </w:rPr>
        <w:t>isAlternate</w:t>
      </w:r>
      <w:proofErr w:type="spellEnd"/>
      <w:r w:rsidRPr="004424B1">
        <w:rPr>
          <w:lang w:val="en-GB"/>
        </w:rPr>
        <w:t xml:space="preserve"> flag set, but this may be blocked for operational safety.  Where this is the case, the plan edit service can be used to change the state of the </w:t>
      </w:r>
      <w:proofErr w:type="spellStart"/>
      <w:r w:rsidRPr="004424B1">
        <w:rPr>
          <w:lang w:val="en-GB"/>
        </w:rPr>
        <w:t>isAlternate</w:t>
      </w:r>
      <w:proofErr w:type="spellEnd"/>
      <w:r w:rsidRPr="004424B1">
        <w:rPr>
          <w:lang w:val="en-GB"/>
        </w:rPr>
        <w:t xml:space="preserve"> flag prior to activation (see </w:t>
      </w:r>
      <w:r w:rsidRPr="004424B1">
        <w:rPr>
          <w:lang w:val="en-GB"/>
        </w:rPr>
        <w:fldChar w:fldCharType="begin"/>
      </w:r>
      <w:r w:rsidRPr="004424B1">
        <w:rPr>
          <w:lang w:val="en-GB"/>
        </w:rPr>
        <w:instrText xml:space="preserve"> REF _Ref64452173 \r \h </w:instrText>
      </w:r>
      <w:r w:rsidRPr="004424B1">
        <w:rPr>
          <w:lang w:val="en-GB"/>
        </w:rPr>
      </w:r>
      <w:r w:rsidRPr="004424B1">
        <w:rPr>
          <w:lang w:val="en-GB"/>
        </w:rPr>
        <w:fldChar w:fldCharType="separate"/>
      </w:r>
      <w:ins w:id="24785" w:author="Peter Van Der Plas" w:date="2025-01-01T17:31:00Z" w16du:dateUtc="2025-01-01T16:31:00Z">
        <w:r w:rsidR="006D1623">
          <w:rPr>
            <w:lang w:val="en-GB"/>
          </w:rPr>
          <w:t>3.9.5</w:t>
        </w:r>
      </w:ins>
      <w:ins w:id="24786" w:author="Quinten Van Woerkom" w:date="2024-12-18T10:29:00Z" w16du:dateUtc="2024-12-18T09:29:00Z">
        <w:del w:id="24787" w:author="Peter Van Der Plas" w:date="2024-12-25T18:53:00Z" w16du:dateUtc="2024-12-25T17:53:00Z">
          <w:r w:rsidR="00825522" w:rsidDel="00547CCE">
            <w:rPr>
              <w:lang w:val="en-GB"/>
            </w:rPr>
            <w:delText>3.9.4</w:delText>
          </w:r>
        </w:del>
      </w:ins>
      <w:del w:id="24788" w:author="Peter Van Der Plas" w:date="2024-12-25T18:53:00Z" w16du:dateUtc="2024-12-25T17:53:00Z">
        <w:r w:rsidR="00BF1AC4" w:rsidDel="00547CCE">
          <w:rPr>
            <w:lang w:val="en-GB"/>
          </w:rPr>
          <w:delText>3.6.4</w:delText>
        </w:r>
      </w:del>
      <w:r w:rsidRPr="004424B1">
        <w:rPr>
          <w:lang w:val="en-GB"/>
        </w:rPr>
        <w:fldChar w:fldCharType="end"/>
      </w:r>
      <w:r w:rsidRPr="004424B1">
        <w:rPr>
          <w:lang w:val="en-GB"/>
        </w:rPr>
        <w:t>).</w:t>
      </w:r>
    </w:p>
    <w:p w14:paraId="10C7B49C" w14:textId="070B11F9" w:rsidR="005E7CB2" w:rsidRDefault="00CB5D2B" w:rsidP="003A4612">
      <w:pPr>
        <w:pStyle w:val="Noteslevel1"/>
        <w:numPr>
          <w:ilvl w:val="0"/>
          <w:numId w:val="37"/>
        </w:numPr>
        <w:spacing w:line="240" w:lineRule="auto"/>
        <w:rPr>
          <w:ins w:id="24789" w:author="Quinten Van Woerkom" w:date="2024-12-19T14:16:00Z" w16du:dateUtc="2024-12-19T13:16:00Z"/>
          <w:lang w:val="en-GB"/>
        </w:rPr>
      </w:pPr>
      <w:r w:rsidRPr="004424B1">
        <w:rPr>
          <w:lang w:val="en-GB"/>
        </w:rPr>
        <w:t xml:space="preserve">In order to activate a patch </w:t>
      </w:r>
      <w:r w:rsidR="00B660ED" w:rsidRPr="004424B1">
        <w:rPr>
          <w:lang w:val="en-GB"/>
        </w:rPr>
        <w:t>P</w:t>
      </w:r>
      <w:r w:rsidRPr="004424B1">
        <w:rPr>
          <w:lang w:val="en-GB"/>
        </w:rPr>
        <w:t xml:space="preserve">lan, the </w:t>
      </w:r>
      <w:r w:rsidR="00B660ED" w:rsidRPr="004424B1">
        <w:rPr>
          <w:lang w:val="en-GB"/>
        </w:rPr>
        <w:t>precursor</w:t>
      </w:r>
      <w:r w:rsidRPr="004424B1">
        <w:rPr>
          <w:lang w:val="en-GB"/>
        </w:rPr>
        <w:t xml:space="preserve"> </w:t>
      </w:r>
      <w:r w:rsidR="00B660ED" w:rsidRPr="004424B1">
        <w:rPr>
          <w:lang w:val="en-GB"/>
        </w:rPr>
        <w:t>P</w:t>
      </w:r>
      <w:r w:rsidRPr="004424B1">
        <w:rPr>
          <w:lang w:val="en-GB"/>
        </w:rPr>
        <w:t xml:space="preserve">lan on which it is based must also be activated.  It is recommended that the </w:t>
      </w:r>
      <w:proofErr w:type="spellStart"/>
      <w:r w:rsidRPr="004424B1">
        <w:rPr>
          <w:lang w:val="en-GB"/>
        </w:rPr>
        <w:t>activatePlan</w:t>
      </w:r>
      <w:proofErr w:type="spellEnd"/>
      <w:r w:rsidRPr="004424B1">
        <w:rPr>
          <w:lang w:val="en-GB"/>
        </w:rPr>
        <w:t xml:space="preserve"> operation references the target Plan (the result of merging the patch Plan with its </w:t>
      </w:r>
      <w:r w:rsidR="00B660ED" w:rsidRPr="004424B1">
        <w:rPr>
          <w:lang w:val="en-GB"/>
        </w:rPr>
        <w:t>precursor</w:t>
      </w:r>
      <w:r w:rsidRPr="004424B1">
        <w:rPr>
          <w:lang w:val="en-GB"/>
        </w:rPr>
        <w:t>)</w:t>
      </w:r>
      <w:r w:rsidR="00B660ED" w:rsidRPr="004424B1">
        <w:rPr>
          <w:lang w:val="en-GB"/>
        </w:rPr>
        <w:t>,</w:t>
      </w:r>
      <w:r w:rsidRPr="004424B1">
        <w:rPr>
          <w:lang w:val="en-GB"/>
        </w:rPr>
        <w:t xml:space="preserve"> rather than the patch Plan itself</w:t>
      </w:r>
      <w:r w:rsidR="00B660ED" w:rsidRPr="004424B1">
        <w:rPr>
          <w:lang w:val="en-GB"/>
        </w:rPr>
        <w:t xml:space="preserve"> (</w:t>
      </w:r>
      <w:r w:rsidRPr="004424B1">
        <w:rPr>
          <w:lang w:val="en-GB"/>
        </w:rPr>
        <w:t>although this is allowed</w:t>
      </w:r>
      <w:r w:rsidR="00B660ED" w:rsidRPr="004424B1">
        <w:rPr>
          <w:lang w:val="en-GB"/>
        </w:rPr>
        <w:t>)</w:t>
      </w:r>
      <w:r w:rsidRPr="004424B1">
        <w:rPr>
          <w:lang w:val="en-GB"/>
        </w:rPr>
        <w:t xml:space="preserve">.  It is implementation dependent how </w:t>
      </w:r>
      <w:r w:rsidR="00B660ED" w:rsidRPr="004424B1">
        <w:rPr>
          <w:lang w:val="en-GB"/>
        </w:rPr>
        <w:t>it is achieved (merge patch with precursor prior to activation, or activate precursor and then merge patch), but if the precursor Plan is not already activated, then activating a target or patch Plan implies that the precursor is also activated.</w:t>
      </w:r>
      <w:r w:rsidRPr="004424B1">
        <w:rPr>
          <w:lang w:val="en-GB"/>
        </w:rPr>
        <w:t xml:space="preserve"> </w:t>
      </w:r>
      <w:r w:rsidR="00B660ED" w:rsidRPr="004424B1">
        <w:rPr>
          <w:lang w:val="en-GB"/>
        </w:rPr>
        <w:t xml:space="preserve"> </w:t>
      </w:r>
      <w:r w:rsidR="005E7CB2" w:rsidRPr="004424B1">
        <w:rPr>
          <w:lang w:val="en-GB"/>
        </w:rPr>
        <w:t xml:space="preserve">If the </w:t>
      </w:r>
      <w:r w:rsidR="00AD3B8E" w:rsidRPr="004424B1">
        <w:rPr>
          <w:lang w:val="en-GB"/>
        </w:rPr>
        <w:t xml:space="preserve">precursor </w:t>
      </w:r>
      <w:r w:rsidR="005E7CB2" w:rsidRPr="004424B1">
        <w:rPr>
          <w:lang w:val="en-GB"/>
        </w:rPr>
        <w:t xml:space="preserve">plan has not previously been submitted to the service provider (or has been revoked), then it is not possible to activate the </w:t>
      </w:r>
      <w:r w:rsidR="00B660ED" w:rsidRPr="004424B1">
        <w:rPr>
          <w:lang w:val="en-GB"/>
        </w:rPr>
        <w:t xml:space="preserve">target or </w:t>
      </w:r>
      <w:r w:rsidR="005E7CB2" w:rsidRPr="004424B1">
        <w:rPr>
          <w:lang w:val="en-GB"/>
        </w:rPr>
        <w:t xml:space="preserve">patch </w:t>
      </w:r>
      <w:r w:rsidR="00B660ED" w:rsidRPr="004424B1">
        <w:rPr>
          <w:lang w:val="en-GB"/>
        </w:rPr>
        <w:t>Plan</w:t>
      </w:r>
      <w:r w:rsidR="005E7CB2" w:rsidRPr="004424B1">
        <w:rPr>
          <w:lang w:val="en-GB"/>
        </w:rPr>
        <w:t>.</w:t>
      </w:r>
    </w:p>
    <w:p w14:paraId="08485743" w14:textId="283943FB" w:rsidR="006C593B" w:rsidRPr="004424B1" w:rsidRDefault="006C593B">
      <w:pPr>
        <w:pStyle w:val="Heading4"/>
        <w:spacing w:before="480" w:after="240"/>
        <w:rPr>
          <w:lang w:val="en-GB"/>
        </w:rPr>
        <w:pPrChange w:id="24790" w:author="Peter Van Der Plas" w:date="2024-12-26T13:57:00Z" w16du:dateUtc="2024-12-26T12:57:00Z">
          <w:pPr>
            <w:pStyle w:val="Noteslevel1"/>
            <w:numPr>
              <w:numId w:val="37"/>
            </w:numPr>
            <w:tabs>
              <w:tab w:val="num" w:pos="720"/>
            </w:tabs>
            <w:spacing w:line="240" w:lineRule="auto"/>
          </w:pPr>
        </w:pPrChange>
      </w:pPr>
      <w:ins w:id="24791" w:author="Quinten Van Woerkom" w:date="2024-12-19T14:16:00Z" w16du:dateUtc="2024-12-19T13:16:00Z">
        <w:r>
          <w:rPr>
            <w:lang w:val="en-GB"/>
          </w:rPr>
          <w:t>Definition</w:t>
        </w:r>
      </w:ins>
    </w:p>
    <w:p w14:paraId="3DE86DB4" w14:textId="0FBEC42A" w:rsidR="00426FE3" w:rsidRPr="004424B1" w:rsidDel="006C593B" w:rsidRDefault="00426FE3">
      <w:pPr>
        <w:spacing w:after="240"/>
        <w:rPr>
          <w:del w:id="24792" w:author="Quinten Van Woerkom" w:date="2024-12-19T14:16:00Z" w16du:dateUtc="2024-12-19T13:16:00Z"/>
          <w:lang w:val="en-GB"/>
        </w:rPr>
        <w:pPrChange w:id="24793" w:author="Quinten Van Woerkom" w:date="2024-12-19T14:16:00Z" w16du:dateUtc="2024-12-19T13:16:00Z">
          <w:pPr>
            <w:spacing w:before="0"/>
          </w:pPr>
        </w:pPrChange>
      </w:pPr>
    </w:p>
    <w:tbl>
      <w:tblPr>
        <w:tblStyle w:val="RBTable"/>
        <w:tblW w:w="9242" w:type="dxa"/>
        <w:tblLayout w:type="fixed"/>
        <w:tblLook w:val="0400" w:firstRow="0" w:lastRow="0" w:firstColumn="0" w:lastColumn="0" w:noHBand="0" w:noVBand="1"/>
        <w:tblCaption w:val="SVO activatePlan"/>
        <w:tblPrChange w:id="24794" w:author="Peter Van Der Plas" w:date="2024-12-26T13:57:00Z" w16du:dateUtc="2024-12-26T12:57:00Z">
          <w:tblPr>
            <w:tblStyle w:val="RBTable"/>
            <w:tblW w:w="9242" w:type="dxa"/>
            <w:tblLayout w:type="fixed"/>
            <w:tblLook w:val="0400" w:firstRow="0" w:lastRow="0" w:firstColumn="0" w:lastColumn="0" w:noHBand="0" w:noVBand="1"/>
            <w:tblCaption w:val="SVO activatePlan"/>
          </w:tblPr>
        </w:tblPrChange>
      </w:tblPr>
      <w:tblGrid>
        <w:gridCol w:w="2353"/>
        <w:gridCol w:w="6889"/>
        <w:tblGridChange w:id="24795">
          <w:tblGrid>
            <w:gridCol w:w="2353"/>
            <w:gridCol w:w="23"/>
            <w:gridCol w:w="6866"/>
          </w:tblGrid>
        </w:tblGridChange>
      </w:tblGrid>
      <w:tr w:rsidR="00FB0059" w:rsidRPr="004424B1" w14:paraId="1030793F" w14:textId="77777777" w:rsidTr="00DA4257">
        <w:trPr>
          <w:tblHeader/>
        </w:trPr>
        <w:tc>
          <w:tcPr>
            <w:tcW w:w="2352" w:type="dxa"/>
            <w:shd w:val="clear" w:color="auto" w:fill="00CCFF"/>
            <w:tcPrChange w:id="24796" w:author="Peter Van Der Plas" w:date="2024-12-26T13:57:00Z" w16du:dateUtc="2024-12-26T12:57:00Z">
              <w:tcPr>
                <w:tcW w:w="2376" w:type="dxa"/>
                <w:gridSpan w:val="2"/>
                <w:shd w:val="clear" w:color="auto" w:fill="662382"/>
              </w:tcPr>
            </w:tcPrChange>
          </w:tcPr>
          <w:p w14:paraId="1F64C309" w14:textId="77777777" w:rsidR="00FB0059" w:rsidRPr="00A25DA4" w:rsidRDefault="00FB0059" w:rsidP="00FB0059">
            <w:pPr>
              <w:pStyle w:val="TableCell"/>
              <w:jc w:val="center"/>
              <w:rPr>
                <w:rFonts w:cs="Arial"/>
                <w:bCs/>
                <w:color w:val="auto"/>
                <w:szCs w:val="18"/>
                <w:rPrChange w:id="24797" w:author="Peter Van Der Plas" w:date="2024-12-26T13:57:00Z" w16du:dateUtc="2024-12-26T12:57:00Z">
                  <w:rPr>
                    <w:rFonts w:cs="Arial"/>
                    <w:b/>
                    <w:color w:val="FFFFFF" w:themeColor="background1"/>
                    <w:szCs w:val="18"/>
                  </w:rPr>
                </w:rPrChange>
              </w:rPr>
            </w:pPr>
            <w:r w:rsidRPr="00A25DA4">
              <w:rPr>
                <w:rFonts w:cs="Arial"/>
                <w:bCs/>
                <w:color w:val="auto"/>
                <w:szCs w:val="18"/>
                <w:rPrChange w:id="24798" w:author="Peter Van Der Plas" w:date="2024-12-26T13:57:00Z" w16du:dateUtc="2024-12-26T12:57:00Z">
                  <w:rPr>
                    <w:rFonts w:cs="Arial"/>
                    <w:b/>
                    <w:color w:val="FFFFFF" w:themeColor="background1"/>
                    <w:szCs w:val="18"/>
                  </w:rPr>
                </w:rPrChange>
              </w:rPr>
              <w:t>Operation Identifier</w:t>
            </w:r>
          </w:p>
        </w:tc>
        <w:tc>
          <w:tcPr>
            <w:tcW w:w="6888" w:type="dxa"/>
            <w:tcPrChange w:id="24799" w:author="Peter Van Der Plas" w:date="2024-12-26T13:57:00Z" w16du:dateUtc="2024-12-26T12:57:00Z">
              <w:tcPr>
                <w:tcW w:w="6866" w:type="dxa"/>
              </w:tcPr>
            </w:tcPrChange>
          </w:tcPr>
          <w:p w14:paraId="779AFEDE" w14:textId="77777777" w:rsidR="00FB0059" w:rsidRPr="004424B1" w:rsidRDefault="00FB0059" w:rsidP="007B4994">
            <w:pPr>
              <w:pStyle w:val="TableCell"/>
              <w:jc w:val="center"/>
              <w:rPr>
                <w:rFonts w:cs="Arial"/>
                <w:szCs w:val="18"/>
              </w:rPr>
            </w:pPr>
            <w:proofErr w:type="spellStart"/>
            <w:r w:rsidRPr="004424B1">
              <w:rPr>
                <w:rFonts w:cs="Arial"/>
                <w:szCs w:val="18"/>
              </w:rPr>
              <w:t>activatePlan</w:t>
            </w:r>
            <w:proofErr w:type="spellEnd"/>
          </w:p>
        </w:tc>
      </w:tr>
      <w:tr w:rsidR="00FB0059" w:rsidRPr="004424B1" w14:paraId="363AA235" w14:textId="77777777" w:rsidTr="00D97D07">
        <w:tc>
          <w:tcPr>
            <w:tcW w:w="2352" w:type="dxa"/>
            <w:shd w:val="clear" w:color="auto" w:fill="00CCFF"/>
            <w:tcPrChange w:id="24800" w:author="Peter Van Der Plas" w:date="2024-12-26T13:57:00Z" w16du:dateUtc="2024-12-26T12:57:00Z">
              <w:tcPr>
                <w:tcW w:w="2376" w:type="dxa"/>
                <w:gridSpan w:val="2"/>
                <w:shd w:val="clear" w:color="auto" w:fill="662382"/>
              </w:tcPr>
            </w:tcPrChange>
          </w:tcPr>
          <w:p w14:paraId="2EA81D43" w14:textId="77777777" w:rsidR="00FB0059" w:rsidRPr="00A25DA4" w:rsidRDefault="00FB0059" w:rsidP="007B4994">
            <w:pPr>
              <w:pStyle w:val="TableCell"/>
              <w:jc w:val="center"/>
              <w:rPr>
                <w:rFonts w:cs="Arial"/>
                <w:bCs/>
                <w:color w:val="auto"/>
                <w:szCs w:val="18"/>
                <w:rPrChange w:id="24801" w:author="Peter Van Der Plas" w:date="2024-12-26T13:57:00Z" w16du:dateUtc="2024-12-26T12:57:00Z">
                  <w:rPr>
                    <w:rFonts w:cs="Arial"/>
                    <w:b/>
                    <w:color w:val="FFFFFF" w:themeColor="background1"/>
                    <w:szCs w:val="18"/>
                  </w:rPr>
                </w:rPrChange>
              </w:rPr>
            </w:pPr>
            <w:r w:rsidRPr="00A25DA4">
              <w:rPr>
                <w:rFonts w:cs="Arial"/>
                <w:bCs/>
                <w:color w:val="auto"/>
                <w:szCs w:val="18"/>
                <w:rPrChange w:id="24802" w:author="Peter Van Der Plas" w:date="2024-12-26T13:57:00Z" w16du:dateUtc="2024-12-26T12:57:00Z">
                  <w:rPr>
                    <w:rFonts w:cs="Arial"/>
                    <w:b/>
                    <w:color w:val="FFFFFF" w:themeColor="background1"/>
                    <w:szCs w:val="18"/>
                  </w:rPr>
                </w:rPrChange>
              </w:rPr>
              <w:t>Interaction Pattern</w:t>
            </w:r>
          </w:p>
        </w:tc>
        <w:tc>
          <w:tcPr>
            <w:tcW w:w="6888" w:type="dxa"/>
            <w:shd w:val="clear" w:color="auto" w:fill="D9D9D9" w:themeFill="background1" w:themeFillShade="D9"/>
            <w:tcPrChange w:id="24803" w:author="Peter Van Der Plas" w:date="2024-12-26T13:57:00Z" w16du:dateUtc="2024-12-26T12:57:00Z">
              <w:tcPr>
                <w:tcW w:w="6866" w:type="dxa"/>
                <w:shd w:val="clear" w:color="auto" w:fill="D9D9D9" w:themeFill="background1" w:themeFillShade="D9"/>
              </w:tcPr>
            </w:tcPrChange>
          </w:tcPr>
          <w:p w14:paraId="02774FBC" w14:textId="77777777" w:rsidR="00FB0059" w:rsidRPr="004424B1" w:rsidRDefault="00FB0059" w:rsidP="007B4994">
            <w:pPr>
              <w:pStyle w:val="TableCell"/>
              <w:jc w:val="center"/>
              <w:rPr>
                <w:rFonts w:cs="Arial"/>
                <w:szCs w:val="18"/>
              </w:rPr>
            </w:pPr>
            <w:r w:rsidRPr="004424B1">
              <w:rPr>
                <w:rFonts w:cs="Arial"/>
                <w:szCs w:val="18"/>
              </w:rPr>
              <w:t>REQUEST</w:t>
            </w:r>
          </w:p>
        </w:tc>
      </w:tr>
    </w:tbl>
    <w:p w14:paraId="026DACF8" w14:textId="77777777" w:rsidR="00FB0059" w:rsidRPr="004424B1" w:rsidRDefault="00FB0059" w:rsidP="00FB005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4424B1" w14:paraId="53B0201D"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449144D0" w14:textId="77777777" w:rsidR="00FB0059" w:rsidRPr="004424B1" w:rsidRDefault="00FB0059" w:rsidP="007B4994">
            <w:pPr>
              <w:pStyle w:val="TableCell"/>
              <w:jc w:val="center"/>
              <w:rPr>
                <w:rFonts w:cs="Arial"/>
                <w:szCs w:val="18"/>
              </w:rPr>
            </w:pPr>
            <w:r w:rsidRPr="004424B1">
              <w:rPr>
                <w:rFonts w:cs="Arial"/>
                <w:szCs w:val="18"/>
              </w:rPr>
              <w:t>Pattern Sequence</w:t>
            </w:r>
          </w:p>
        </w:tc>
        <w:tc>
          <w:tcPr>
            <w:tcW w:w="1701" w:type="dxa"/>
          </w:tcPr>
          <w:p w14:paraId="1409CB8A" w14:textId="77777777" w:rsidR="00FB0059" w:rsidRPr="004424B1" w:rsidRDefault="00FB0059" w:rsidP="007B4994">
            <w:pPr>
              <w:pStyle w:val="TableCell"/>
              <w:jc w:val="center"/>
              <w:rPr>
                <w:rFonts w:cs="Arial"/>
                <w:szCs w:val="18"/>
              </w:rPr>
            </w:pPr>
            <w:r w:rsidRPr="004424B1">
              <w:rPr>
                <w:rFonts w:cs="Arial"/>
                <w:szCs w:val="18"/>
              </w:rPr>
              <w:t>Message</w:t>
            </w:r>
          </w:p>
        </w:tc>
        <w:tc>
          <w:tcPr>
            <w:tcW w:w="964" w:type="dxa"/>
          </w:tcPr>
          <w:p w14:paraId="56D22DCB" w14:textId="77777777" w:rsidR="00FB0059" w:rsidRPr="004424B1" w:rsidRDefault="00FB0059" w:rsidP="007B4994">
            <w:pPr>
              <w:pStyle w:val="TableCell"/>
              <w:jc w:val="center"/>
              <w:rPr>
                <w:rFonts w:cs="Arial"/>
                <w:szCs w:val="18"/>
              </w:rPr>
            </w:pPr>
            <w:r w:rsidRPr="004424B1">
              <w:rPr>
                <w:rFonts w:cs="Arial"/>
                <w:szCs w:val="18"/>
              </w:rPr>
              <w:t>Nullable</w:t>
            </w:r>
          </w:p>
        </w:tc>
        <w:tc>
          <w:tcPr>
            <w:tcW w:w="4224" w:type="dxa"/>
          </w:tcPr>
          <w:p w14:paraId="5833BB95" w14:textId="36B960BB" w:rsidR="00FB0059" w:rsidRPr="004424B1" w:rsidRDefault="00FB0059" w:rsidP="007B4994">
            <w:pPr>
              <w:pStyle w:val="TableCell"/>
              <w:jc w:val="center"/>
              <w:rPr>
                <w:rFonts w:cs="Arial"/>
                <w:szCs w:val="18"/>
              </w:rPr>
            </w:pPr>
            <w:del w:id="24804" w:author="Peter Van Der Plas" w:date="2024-12-26T13:57:00Z" w16du:dateUtc="2024-12-26T12:57:00Z">
              <w:r w:rsidRPr="004424B1" w:rsidDel="00A25DA4">
                <w:rPr>
                  <w:rFonts w:cs="Arial"/>
                  <w:szCs w:val="18"/>
                </w:rPr>
                <w:delText xml:space="preserve">Body </w:delText>
              </w:r>
            </w:del>
            <w:ins w:id="24805" w:author="Peter Van Der Plas" w:date="2024-12-26T13:57:00Z" w16du:dateUtc="2024-12-26T12:57:00Z">
              <w:r w:rsidR="00A25DA4">
                <w:rPr>
                  <w:rFonts w:cs="Arial"/>
                  <w:szCs w:val="18"/>
                </w:rPr>
                <w:t>Type</w:t>
              </w:r>
              <w:r w:rsidR="00A25DA4" w:rsidRPr="004424B1">
                <w:rPr>
                  <w:rFonts w:cs="Arial"/>
                  <w:szCs w:val="18"/>
                </w:rPr>
                <w:t xml:space="preserve"> </w:t>
              </w:r>
            </w:ins>
            <w:r w:rsidRPr="004424B1">
              <w:rPr>
                <w:rFonts w:cs="Arial"/>
                <w:szCs w:val="18"/>
              </w:rPr>
              <w:t>Signature</w:t>
            </w:r>
          </w:p>
        </w:tc>
      </w:tr>
      <w:tr w:rsidR="00FB0059" w:rsidRPr="004424B1" w14:paraId="3603E0AB" w14:textId="77777777" w:rsidTr="007B4994">
        <w:tc>
          <w:tcPr>
            <w:tcW w:w="2353" w:type="dxa"/>
            <w:shd w:val="clear" w:color="auto" w:fill="D9D9D9" w:themeFill="background1" w:themeFillShade="D9"/>
          </w:tcPr>
          <w:p w14:paraId="26CCE256" w14:textId="77777777" w:rsidR="00FB0059" w:rsidRPr="004424B1" w:rsidRDefault="00FB005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1D13C301" w14:textId="77777777" w:rsidR="00FB0059" w:rsidRPr="004424B1" w:rsidRDefault="00FB0059" w:rsidP="007B4994">
            <w:pPr>
              <w:pStyle w:val="TableCell"/>
              <w:jc w:val="center"/>
              <w:rPr>
                <w:rFonts w:cs="Arial"/>
                <w:szCs w:val="18"/>
              </w:rPr>
            </w:pPr>
            <w:r w:rsidRPr="004424B1">
              <w:rPr>
                <w:rFonts w:cs="Arial"/>
                <w:szCs w:val="18"/>
              </w:rPr>
              <w:t>REQUEST</w:t>
            </w:r>
          </w:p>
        </w:tc>
        <w:tc>
          <w:tcPr>
            <w:tcW w:w="964" w:type="dxa"/>
          </w:tcPr>
          <w:p w14:paraId="1A2CB4F6"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402712AA" w14:textId="3D51A12D" w:rsidR="00FB0059" w:rsidRPr="004424B1" w:rsidRDefault="00FB0059" w:rsidP="007B4994">
            <w:pPr>
              <w:pStyle w:val="TableCell"/>
              <w:jc w:val="center"/>
              <w:rPr>
                <w:rFonts w:cs="Arial"/>
                <w:szCs w:val="18"/>
              </w:rPr>
            </w:pPr>
            <w:proofErr w:type="spellStart"/>
            <w:proofErr w:type="gramStart"/>
            <w:r w:rsidRPr="004424B1">
              <w:rPr>
                <w:rFonts w:cs="Arial"/>
                <w:szCs w:val="18"/>
              </w:rPr>
              <w:t>planRefs</w:t>
            </w:r>
            <w:proofErr w:type="spellEnd"/>
            <w:r w:rsidRPr="004424B1">
              <w:rPr>
                <w:rFonts w:cs="Arial"/>
                <w:szCs w:val="18"/>
              </w:rPr>
              <w:t xml:space="preserve"> :</w:t>
            </w:r>
            <w:proofErr w:type="gramEnd"/>
            <w:r w:rsidRPr="004424B1">
              <w:rPr>
                <w:rFonts w:cs="Arial"/>
                <w:szCs w:val="18"/>
              </w:rPr>
              <w:t xml:space="preserve"> (List &lt;MAL::ObjectRef</w:t>
            </w:r>
            <w:ins w:id="24806" w:author="Peter Van Der Plas" w:date="2025-01-01T15:54:00Z" w16du:dateUtc="2025-01-01T14:54:00Z">
              <w:r w:rsidR="008A3FBD">
                <w:rPr>
                  <w:rFonts w:cs="Arial"/>
                  <w:szCs w:val="18"/>
                </w:rPr>
                <w:t xml:space="preserve"> </w:t>
              </w:r>
            </w:ins>
            <w:r w:rsidRPr="004424B1">
              <w:rPr>
                <w:rFonts w:cs="Arial"/>
                <w:szCs w:val="18"/>
              </w:rPr>
              <w:t>&lt;Plan&gt;&gt;)</w:t>
            </w:r>
          </w:p>
        </w:tc>
      </w:tr>
      <w:tr w:rsidR="00FB0059" w:rsidRPr="004424B1" w14:paraId="450B2ED0" w14:textId="77777777" w:rsidTr="007B4994">
        <w:tc>
          <w:tcPr>
            <w:tcW w:w="2353" w:type="dxa"/>
            <w:shd w:val="clear" w:color="auto" w:fill="D9D9D9" w:themeFill="background1" w:themeFillShade="D9"/>
          </w:tcPr>
          <w:p w14:paraId="4DCEE2F3" w14:textId="77777777" w:rsidR="00FB0059" w:rsidRPr="004424B1" w:rsidRDefault="00FB005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14E57486" w14:textId="77777777" w:rsidR="00FB0059" w:rsidRPr="004424B1" w:rsidRDefault="00FB0059" w:rsidP="007B4994">
            <w:pPr>
              <w:pStyle w:val="TableCell"/>
              <w:jc w:val="center"/>
              <w:rPr>
                <w:rFonts w:cs="Arial"/>
                <w:szCs w:val="18"/>
              </w:rPr>
            </w:pPr>
            <w:r w:rsidRPr="004424B1">
              <w:rPr>
                <w:rFonts w:cs="Arial"/>
                <w:szCs w:val="18"/>
              </w:rPr>
              <w:t>RESPONSE</w:t>
            </w:r>
          </w:p>
        </w:tc>
        <w:tc>
          <w:tcPr>
            <w:tcW w:w="964" w:type="dxa"/>
          </w:tcPr>
          <w:p w14:paraId="41B3EFE7"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2F0745BD"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activationStatus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PlanActivationStatus</w:t>
            </w:r>
            <w:proofErr w:type="spellEnd"/>
            <w:r w:rsidRPr="004424B1">
              <w:rPr>
                <w:rFonts w:cs="Arial"/>
                <w:szCs w:val="18"/>
              </w:rPr>
              <w:t>&gt;)</w:t>
            </w:r>
          </w:p>
        </w:tc>
      </w:tr>
    </w:tbl>
    <w:p w14:paraId="6E472D68" w14:textId="77777777" w:rsidR="00AC0736" w:rsidRPr="004424B1" w:rsidRDefault="00AC0736" w:rsidP="0043015A">
      <w:pPr>
        <w:pStyle w:val="Heading4"/>
        <w:spacing w:before="480"/>
        <w:rPr>
          <w:lang w:val="en-GB"/>
        </w:rPr>
      </w:pPr>
      <w:r w:rsidRPr="004424B1">
        <w:rPr>
          <w:lang w:val="en-GB"/>
        </w:rPr>
        <w:t>Errors</w:t>
      </w:r>
    </w:p>
    <w:p w14:paraId="3BA5E94A" w14:textId="17BBA5FA" w:rsidR="00781519" w:rsidRPr="004424B1" w:rsidRDefault="00781519">
      <w:pPr>
        <w:spacing w:after="240"/>
        <w:rPr>
          <w:lang w:val="en-GB"/>
        </w:rPr>
        <w:pPrChange w:id="24807" w:author="Quinten Van Woerkom" w:date="2024-12-19T15:12:00Z" w16du:dateUtc="2024-12-19T14:12:00Z">
          <w:pPr/>
        </w:pPrChange>
      </w:pPr>
      <w:del w:id="24808" w:author="Quinten Van Woerkom" w:date="2024-12-16T16:48:00Z" w16du:dateUtc="2024-12-16T15:48:00Z">
        <w:r w:rsidRPr="004424B1" w:rsidDel="00AE6B58">
          <w:rPr>
            <w:lang w:val="en-GB"/>
          </w:rPr>
          <w:delText>In addition to standard MAL</w:delText>
        </w:r>
        <w:r w:rsidR="00534DC6" w:rsidRPr="004424B1" w:rsidDel="00AE6B58">
          <w:rPr>
            <w:lang w:val="en-GB"/>
          </w:rPr>
          <w:delText xml:space="preserve"> er</w:delText>
        </w:r>
        <w:r w:rsidRPr="004424B1" w:rsidDel="00AE6B58">
          <w:rPr>
            <w:lang w:val="en-GB"/>
          </w:rPr>
          <w:delText>rors, the operation may return the following MPS</w:delText>
        </w:r>
        <w:r w:rsidR="00534DC6" w:rsidRPr="004424B1" w:rsidDel="00AE6B58">
          <w:rPr>
            <w:lang w:val="en-GB"/>
          </w:rPr>
          <w:delText xml:space="preserve"> er</w:delText>
        </w:r>
        <w:r w:rsidRPr="004424B1" w:rsidDel="00AE6B58">
          <w:rPr>
            <w:lang w:val="en-GB"/>
          </w:rPr>
          <w:delText>rors:</w:delText>
        </w:r>
      </w:del>
      <w:ins w:id="24809"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4810" w:author="Peter Van Der Plas" w:date="2024-12-26T15:05:00Z" w16du:dateUtc="2024-12-26T14:05:00Z">
        <w:r w:rsidR="0010001D">
          <w:rPr>
            <w:lang w:val="en-GB"/>
          </w:rPr>
          <w:fldChar w:fldCharType="begin"/>
        </w:r>
        <w:r w:rsidR="0010001D">
          <w:rPr>
            <w:lang w:val="en-GB"/>
          </w:rPr>
          <w:instrText xml:space="preserve"> REF _Ref186117936 \r \h </w:instrText>
        </w:r>
      </w:ins>
      <w:r w:rsidR="0010001D">
        <w:rPr>
          <w:lang w:val="en-GB"/>
        </w:rPr>
      </w:r>
      <w:r w:rsidR="0010001D">
        <w:rPr>
          <w:lang w:val="en-GB"/>
        </w:rPr>
        <w:fldChar w:fldCharType="separate"/>
      </w:r>
      <w:ins w:id="24811" w:author="Peter Van Der Plas" w:date="2025-01-01T17:31:00Z" w16du:dateUtc="2025-01-01T16:31:00Z">
        <w:r w:rsidR="006D1623">
          <w:rPr>
            <w:lang w:val="en-GB"/>
          </w:rPr>
          <w:t>5</w:t>
        </w:r>
      </w:ins>
      <w:ins w:id="24812" w:author="Peter Van Der Plas" w:date="2024-12-26T15:05:00Z" w16du:dateUtc="2024-12-26T14:05:00Z">
        <w:r w:rsidR="0010001D">
          <w:rPr>
            <w:lang w:val="en-GB"/>
          </w:rPr>
          <w:fldChar w:fldCharType="end"/>
        </w:r>
      </w:ins>
      <w:ins w:id="24813" w:author="Quinten Van Woerkom" w:date="2024-12-16T16:48:00Z" w16du:dateUtc="2024-12-16T15:48:00Z">
        <w:del w:id="24814" w:author="Peter Van Der Plas" w:date="2024-12-26T15:05:00Z" w16du:dateUtc="2024-12-26T14:05:00Z">
          <w:r w:rsidR="00AE6B58" w:rsidDel="0010001D">
            <w:rPr>
              <w:lang w:val="en-GB"/>
            </w:rPr>
            <w:delText>5</w:delText>
          </w:r>
        </w:del>
        <w:r w:rsidR="00AE6B58">
          <w:rPr>
            <w:lang w:val="en-GB"/>
          </w:rPr>
          <w:t>.</w:t>
        </w:r>
      </w:ins>
    </w:p>
    <w:p w14:paraId="74D13A7A" w14:textId="044FD7DE" w:rsidR="00426FE3" w:rsidRPr="004424B1" w:rsidDel="00BC5A1E" w:rsidRDefault="00426FE3">
      <w:pPr>
        <w:spacing w:after="240"/>
        <w:rPr>
          <w:del w:id="24815" w:author="Quinten Van Woerkom" w:date="2024-12-19T15:12:00Z" w16du:dateUtc="2024-12-19T14:12:00Z"/>
          <w:lang w:val="en-GB"/>
        </w:rPr>
        <w:pPrChange w:id="24816" w:author="Quinten Van Woerkom" w:date="2024-12-19T15:12:00Z" w16du:dateUtc="2024-12-19T14:12:00Z">
          <w:pPr>
            <w:spacing w:before="0"/>
          </w:pPr>
        </w:pPrChange>
      </w:pPr>
    </w:p>
    <w:tbl>
      <w:tblPr>
        <w:tblStyle w:val="RBTable"/>
        <w:tblW w:w="0" w:type="auto"/>
        <w:jc w:val="center"/>
        <w:tblLook w:val="04A0" w:firstRow="1" w:lastRow="0" w:firstColumn="1" w:lastColumn="0" w:noHBand="0" w:noVBand="1"/>
        <w:tblCaption w:val="SVE activatePlan"/>
      </w:tblPr>
      <w:tblGrid>
        <w:gridCol w:w="2389"/>
        <w:gridCol w:w="2520"/>
      </w:tblGrid>
      <w:tr w:rsidR="00D2533E" w:rsidRPr="004424B1" w14:paraId="77B5D4A4"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C89BC9C" w14:textId="77777777" w:rsidR="00D2533E" w:rsidRPr="004424B1" w:rsidRDefault="00D2533E" w:rsidP="00306AEA">
            <w:pPr>
              <w:pStyle w:val="TableCell"/>
              <w:rPr>
                <w:rFonts w:cs="Arial"/>
                <w:szCs w:val="20"/>
              </w:rPr>
            </w:pPr>
            <w:r w:rsidRPr="004424B1">
              <w:rPr>
                <w:rFonts w:cs="Arial"/>
                <w:szCs w:val="20"/>
              </w:rPr>
              <w:t>Error</w:t>
            </w:r>
          </w:p>
        </w:tc>
        <w:tc>
          <w:tcPr>
            <w:tcW w:w="2520" w:type="dxa"/>
          </w:tcPr>
          <w:p w14:paraId="2B15A05D" w14:textId="77777777" w:rsidR="00D2533E" w:rsidRPr="004424B1" w:rsidRDefault="00D2533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533E" w:rsidRPr="004424B1" w14:paraId="3EADD2B1"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5AB9503" w14:textId="77777777" w:rsidR="00D2533E" w:rsidRPr="004424B1" w:rsidRDefault="00D2533E" w:rsidP="00306AEA">
            <w:pPr>
              <w:pStyle w:val="TableCell"/>
              <w:rPr>
                <w:rFonts w:cs="Arial"/>
                <w:szCs w:val="20"/>
              </w:rPr>
            </w:pPr>
            <w:r w:rsidRPr="004424B1">
              <w:rPr>
                <w:rFonts w:cs="Arial"/>
                <w:szCs w:val="20"/>
              </w:rPr>
              <w:t>INVALID</w:t>
            </w:r>
          </w:p>
        </w:tc>
        <w:tc>
          <w:tcPr>
            <w:tcW w:w="2520" w:type="dxa"/>
          </w:tcPr>
          <w:p w14:paraId="72804A43" w14:textId="77777777"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D2533E" w:rsidRPr="004424B1" w14:paraId="12D358E8"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A643589" w14:textId="25926769" w:rsidR="00D2533E" w:rsidRPr="004424B1" w:rsidRDefault="00D2533E" w:rsidP="00306AEA">
            <w:pPr>
              <w:pStyle w:val="TableCell"/>
              <w:rPr>
                <w:rFonts w:cs="Arial"/>
                <w:szCs w:val="20"/>
              </w:rPr>
            </w:pPr>
            <w:r w:rsidRPr="004424B1">
              <w:rPr>
                <w:rFonts w:cs="Arial"/>
                <w:szCs w:val="20"/>
              </w:rPr>
              <w:t>ACTIVATE_FAILED</w:t>
            </w:r>
          </w:p>
        </w:tc>
        <w:tc>
          <w:tcPr>
            <w:tcW w:w="2520" w:type="dxa"/>
          </w:tcPr>
          <w:p w14:paraId="41667640" w14:textId="7DA70633"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60726100" w14:textId="77777777" w:rsidR="00AC0736" w:rsidRPr="004424B1" w:rsidRDefault="00AC0736" w:rsidP="0043015A">
      <w:pPr>
        <w:pStyle w:val="Heading3"/>
        <w:spacing w:before="480"/>
        <w:rPr>
          <w:lang w:val="en-GB"/>
        </w:rPr>
      </w:pPr>
      <w:bookmarkStart w:id="24817" w:name="_Toc140093857"/>
      <w:r w:rsidRPr="004424B1">
        <w:rPr>
          <w:lang w:val="en-GB"/>
        </w:rPr>
        <w:t>Operation: deactivatePlan</w:t>
      </w:r>
      <w:bookmarkEnd w:id="24817"/>
    </w:p>
    <w:p w14:paraId="1F002E98" w14:textId="77777777" w:rsidR="00AC0736" w:rsidRPr="004424B1" w:rsidRDefault="00AC0736" w:rsidP="0043015A">
      <w:pPr>
        <w:pStyle w:val="Heading4"/>
        <w:rPr>
          <w:lang w:val="en-GB"/>
        </w:rPr>
      </w:pPr>
      <w:r w:rsidRPr="004424B1">
        <w:rPr>
          <w:lang w:val="en-GB"/>
        </w:rPr>
        <w:t>Overview</w:t>
      </w:r>
    </w:p>
    <w:p w14:paraId="65083EC7" w14:textId="77777777" w:rsidR="00492B29" w:rsidRPr="004424B1" w:rsidRDefault="00492B29" w:rsidP="00492B29">
      <w:pPr>
        <w:rPr>
          <w:lang w:val="en-GB"/>
        </w:rPr>
      </w:pPr>
      <w:r w:rsidRPr="004424B1">
        <w:rPr>
          <w:lang w:val="en-GB"/>
        </w:rPr>
        <w:t xml:space="preserve">The </w:t>
      </w:r>
      <w:proofErr w:type="spellStart"/>
      <w:r w:rsidRPr="004424B1">
        <w:rPr>
          <w:lang w:val="en-GB"/>
        </w:rPr>
        <w:t>deactivatePlan</w:t>
      </w:r>
      <w:proofErr w:type="spellEnd"/>
      <w:r w:rsidRPr="004424B1">
        <w:rPr>
          <w:lang w:val="en-GB"/>
        </w:rPr>
        <w:t xml:space="preserve"> operation is used to request deactivation of specified Plans that have previously been activated.  The service provider disables the execution of the referenced Plans and the </w:t>
      </w:r>
      <w:proofErr w:type="spellStart"/>
      <w:r w:rsidRPr="004424B1">
        <w:rPr>
          <w:lang w:val="en-GB"/>
        </w:rPr>
        <w:t>ActivityInstances</w:t>
      </w:r>
      <w:proofErr w:type="spellEnd"/>
      <w:r w:rsidRPr="004424B1">
        <w:rPr>
          <w:lang w:val="en-GB"/>
        </w:rPr>
        <w:t xml:space="preserve"> contained within them, where it is possible to do so.</w:t>
      </w:r>
    </w:p>
    <w:p w14:paraId="085D5607" w14:textId="2D0DB2EE" w:rsidR="00492B29" w:rsidRPr="007C678F" w:rsidRDefault="00492B29" w:rsidP="00492B29">
      <w:pPr>
        <w:rPr>
          <w:rFonts w:eastAsia="Arial"/>
          <w:spacing w:val="-2"/>
          <w:lang w:val="en-GB"/>
        </w:rPr>
      </w:pPr>
      <w:r w:rsidRPr="007C678F">
        <w:rPr>
          <w:rFonts w:eastAsia="Arial"/>
          <w:spacing w:val="-2"/>
          <w:lang w:val="en-GB"/>
        </w:rPr>
        <w:t xml:space="preserve">The </w:t>
      </w:r>
      <w:proofErr w:type="spellStart"/>
      <w:r w:rsidRPr="007C678F">
        <w:rPr>
          <w:rFonts w:eastAsia="Arial"/>
          <w:spacing w:val="-2"/>
          <w:lang w:val="en-GB"/>
        </w:rPr>
        <w:t>deactivationMode</w:t>
      </w:r>
      <w:proofErr w:type="spellEnd"/>
      <w:r w:rsidRPr="007C678F">
        <w:rPr>
          <w:rFonts w:eastAsia="Arial"/>
          <w:spacing w:val="-2"/>
          <w:lang w:val="en-GB"/>
        </w:rPr>
        <w:t xml:space="preserve"> argument allows selection of the deactivation behaviour</w:t>
      </w:r>
      <w:r w:rsidR="00B761A9" w:rsidRPr="007C678F">
        <w:rPr>
          <w:rFonts w:eastAsia="Arial"/>
          <w:spacing w:val="-2"/>
          <w:lang w:val="en-GB"/>
        </w:rPr>
        <w:t xml:space="preserve">.  </w:t>
      </w:r>
      <w:r w:rsidRPr="007C678F">
        <w:rPr>
          <w:rFonts w:eastAsia="Arial"/>
          <w:spacing w:val="-2"/>
          <w:lang w:val="en-GB"/>
        </w:rPr>
        <w:t>For example:</w:t>
      </w:r>
    </w:p>
    <w:p w14:paraId="7FB9F613" w14:textId="28BC903A" w:rsidR="00492B29" w:rsidRPr="007C678F" w:rsidRDefault="00492B29" w:rsidP="003A4612">
      <w:pPr>
        <w:pStyle w:val="List"/>
        <w:numPr>
          <w:ilvl w:val="0"/>
          <w:numId w:val="38"/>
        </w:numPr>
        <w:tabs>
          <w:tab w:val="clear" w:pos="360"/>
          <w:tab w:val="left" w:pos="720"/>
        </w:tabs>
        <w:spacing w:before="140"/>
        <w:ind w:left="720"/>
      </w:pPr>
      <w:r w:rsidRPr="007C678F">
        <w:t>Orderly (ceases execution of any new</w:t>
      </w:r>
      <w:r w:rsidR="00534DC6" w:rsidRPr="007C678F">
        <w:t xml:space="preserve"> ac</w:t>
      </w:r>
      <w:r w:rsidRPr="007C678F">
        <w:t>tivities, but allows those already initiated to complete)</w:t>
      </w:r>
      <w:r w:rsidR="00904524" w:rsidRPr="007C678F">
        <w:t>;</w:t>
      </w:r>
    </w:p>
    <w:p w14:paraId="1C222533" w14:textId="64F5BBAA" w:rsidR="00492B29" w:rsidRPr="004424B1" w:rsidRDefault="00492B29" w:rsidP="003A4612">
      <w:pPr>
        <w:pStyle w:val="List"/>
        <w:numPr>
          <w:ilvl w:val="0"/>
          <w:numId w:val="38"/>
        </w:numPr>
        <w:tabs>
          <w:tab w:val="clear" w:pos="360"/>
          <w:tab w:val="left" w:pos="720"/>
        </w:tabs>
        <w:spacing w:before="140"/>
        <w:ind w:left="720"/>
      </w:pPr>
      <w:r w:rsidRPr="004424B1">
        <w:t>Rapid (</w:t>
      </w:r>
      <w:r w:rsidR="00DB556C" w:rsidRPr="004424B1">
        <w:t>ceases</w:t>
      </w:r>
      <w:r w:rsidRPr="004424B1">
        <w:t xml:space="preserve"> execution of the Plan, but allows</w:t>
      </w:r>
      <w:r w:rsidR="00534DC6" w:rsidRPr="004424B1">
        <w:t xml:space="preserve"> ac</w:t>
      </w:r>
      <w:r w:rsidRPr="004424B1">
        <w:t>tivities already initiated to continue until their next defined breakpoint)</w:t>
      </w:r>
      <w:r w:rsidR="00904524" w:rsidRPr="004424B1">
        <w:t>;</w:t>
      </w:r>
    </w:p>
    <w:p w14:paraId="64F9D763" w14:textId="14490534" w:rsidR="00492B29" w:rsidRPr="004424B1" w:rsidRDefault="00492B29" w:rsidP="003A4612">
      <w:pPr>
        <w:pStyle w:val="List"/>
        <w:numPr>
          <w:ilvl w:val="0"/>
          <w:numId w:val="38"/>
        </w:numPr>
        <w:tabs>
          <w:tab w:val="clear" w:pos="360"/>
          <w:tab w:val="left" w:pos="720"/>
        </w:tabs>
        <w:spacing w:before="140"/>
        <w:ind w:left="720"/>
      </w:pPr>
      <w:r w:rsidRPr="004424B1">
        <w:t>Immediate (</w:t>
      </w:r>
      <w:r w:rsidR="00DB556C" w:rsidRPr="004424B1">
        <w:t>ceases</w:t>
      </w:r>
      <w:r w:rsidRPr="004424B1">
        <w:t xml:space="preserve"> execution of the Plan and all</w:t>
      </w:r>
      <w:r w:rsidR="00534DC6" w:rsidRPr="004424B1">
        <w:t xml:space="preserve"> ac</w:t>
      </w:r>
      <w:r w:rsidRPr="004424B1">
        <w:t>tivities currently in progress).</w:t>
      </w:r>
    </w:p>
    <w:p w14:paraId="5249C837" w14:textId="783662E2" w:rsidR="0076301B" w:rsidRPr="004424B1" w:rsidRDefault="002C4F23" w:rsidP="00492B29">
      <w:pPr>
        <w:rPr>
          <w:rFonts w:eastAsia="Arial"/>
          <w:lang w:val="en-GB"/>
        </w:rPr>
      </w:pPr>
      <w:r w:rsidRPr="004424B1">
        <w:rPr>
          <w:iCs/>
          <w:lang w:val="en-GB"/>
        </w:rPr>
        <w:t>It should be noted</w:t>
      </w:r>
      <w:r w:rsidR="00492B29" w:rsidRPr="004424B1">
        <w:rPr>
          <w:rFonts w:eastAsia="Arial"/>
          <w:lang w:val="en-GB"/>
        </w:rPr>
        <w:t xml:space="preserve"> that it is dependent on the service provider implementation which </w:t>
      </w:r>
      <w:proofErr w:type="spellStart"/>
      <w:r w:rsidR="00492B29" w:rsidRPr="004424B1">
        <w:rPr>
          <w:rFonts w:eastAsia="Arial"/>
          <w:lang w:val="en-GB"/>
        </w:rPr>
        <w:t>deactivationModes</w:t>
      </w:r>
      <w:proofErr w:type="spellEnd"/>
      <w:r w:rsidR="00492B29" w:rsidRPr="004424B1">
        <w:rPr>
          <w:rFonts w:eastAsia="Arial"/>
          <w:lang w:val="en-GB"/>
        </w:rPr>
        <w:t xml:space="preserve"> are supported, and that the above list is not exhaustive</w:t>
      </w:r>
      <w:r w:rsidR="00DB556C" w:rsidRPr="004424B1">
        <w:rPr>
          <w:rFonts w:eastAsia="Arial"/>
          <w:lang w:val="en-GB"/>
        </w:rPr>
        <w:t>.</w:t>
      </w:r>
    </w:p>
    <w:p w14:paraId="38E786AB" w14:textId="03778602" w:rsidR="00DB556C" w:rsidRPr="004424B1" w:rsidRDefault="00DB556C" w:rsidP="00DB556C">
      <w:pPr>
        <w:rPr>
          <w:rFonts w:eastAsia="Arial"/>
          <w:lang w:val="en-GB"/>
        </w:rPr>
      </w:pPr>
      <w:r w:rsidRPr="004424B1">
        <w:rPr>
          <w:rFonts w:eastAsia="Arial"/>
          <w:lang w:val="en-GB"/>
        </w:rPr>
        <w:t xml:space="preserve">The service provider returns a list of </w:t>
      </w:r>
      <w:proofErr w:type="spellStart"/>
      <w:r w:rsidRPr="004424B1">
        <w:rPr>
          <w:rFonts w:eastAsia="Arial"/>
          <w:lang w:val="en-GB"/>
        </w:rPr>
        <w:t>PlanActivationStatus</w:t>
      </w:r>
      <w:proofErr w:type="spellEnd"/>
      <w:r w:rsidRPr="004424B1">
        <w:rPr>
          <w:rFonts w:eastAsia="Arial"/>
          <w:lang w:val="en-GB"/>
        </w:rPr>
        <w:t xml:space="preserve"> data structures comprising Plan status and </w:t>
      </w:r>
      <w:proofErr w:type="spellStart"/>
      <w:r w:rsidRPr="004424B1">
        <w:rPr>
          <w:rFonts w:eastAsia="Arial"/>
          <w:lang w:val="en-GB"/>
        </w:rPr>
        <w:t>activationInfo</w:t>
      </w:r>
      <w:proofErr w:type="spellEnd"/>
      <w:r w:rsidRPr="004424B1">
        <w:rPr>
          <w:rFonts w:eastAsia="Arial"/>
          <w:lang w:val="en-GB"/>
        </w:rPr>
        <w:t xml:space="preserve"> as a String for each Plan in the deactivation list.  The </w:t>
      </w:r>
      <w:proofErr w:type="spellStart"/>
      <w:r w:rsidRPr="004424B1">
        <w:rPr>
          <w:rFonts w:eastAsia="Arial"/>
          <w:lang w:val="en-GB"/>
        </w:rPr>
        <w:t>activationInfo</w:t>
      </w:r>
      <w:proofErr w:type="spellEnd"/>
      <w:r w:rsidRPr="004424B1">
        <w:rPr>
          <w:rFonts w:eastAsia="Arial"/>
          <w:lang w:val="en-GB"/>
        </w:rPr>
        <w:t xml:space="preserve"> allows the return of deployment specific details on the deactivation, such as the deactivation mode applied or reasons for a failure to deactivate.</w:t>
      </w:r>
    </w:p>
    <w:p w14:paraId="1B5CACA2" w14:textId="367F2A27" w:rsidR="0076301B" w:rsidRPr="007C678F" w:rsidRDefault="0076301B" w:rsidP="00DB556C">
      <w:pPr>
        <w:rPr>
          <w:rFonts w:eastAsia="Arial"/>
          <w:spacing w:val="-4"/>
          <w:lang w:val="en-GB"/>
        </w:rPr>
      </w:pPr>
      <w:r w:rsidRPr="007C678F">
        <w:rPr>
          <w:rFonts w:eastAsia="Arial"/>
          <w:spacing w:val="-4"/>
          <w:lang w:val="en-GB"/>
        </w:rPr>
        <w:t xml:space="preserve">If </w:t>
      </w:r>
      <w:r w:rsidR="002C2B3E" w:rsidRPr="007C678F">
        <w:rPr>
          <w:rFonts w:eastAsia="Arial"/>
          <w:spacing w:val="-4"/>
          <w:lang w:val="en-GB"/>
        </w:rPr>
        <w:t xml:space="preserve">a Plan is deactivated prior to any of its constituent </w:t>
      </w:r>
      <w:proofErr w:type="spellStart"/>
      <w:r w:rsidR="002C2B3E" w:rsidRPr="007C678F">
        <w:rPr>
          <w:rFonts w:eastAsia="Arial"/>
          <w:spacing w:val="-4"/>
          <w:lang w:val="en-GB"/>
        </w:rPr>
        <w:t>ActivityInstances</w:t>
      </w:r>
      <w:proofErr w:type="spellEnd"/>
      <w:r w:rsidR="002C2B3E" w:rsidRPr="007C678F">
        <w:rPr>
          <w:rFonts w:eastAsia="Arial"/>
          <w:spacing w:val="-4"/>
          <w:lang w:val="en-GB"/>
        </w:rPr>
        <w:t xml:space="preserve"> being executed (or before the specified </w:t>
      </w:r>
      <w:proofErr w:type="spellStart"/>
      <w:r w:rsidR="002C2B3E" w:rsidRPr="007C678F">
        <w:rPr>
          <w:rFonts w:eastAsia="Arial"/>
          <w:spacing w:val="-4"/>
          <w:lang w:val="en-GB"/>
        </w:rPr>
        <w:t>planPeriodStart</w:t>
      </w:r>
      <w:proofErr w:type="spellEnd"/>
      <w:r w:rsidR="002C2B3E" w:rsidRPr="007C678F">
        <w:rPr>
          <w:rFonts w:eastAsia="Arial"/>
          <w:spacing w:val="-4"/>
          <w:lang w:val="en-GB"/>
        </w:rPr>
        <w:t xml:space="preserve">), then all new </w:t>
      </w:r>
      <w:proofErr w:type="spellStart"/>
      <w:r w:rsidR="002C2B3E" w:rsidRPr="007C678F">
        <w:rPr>
          <w:rFonts w:eastAsia="Arial"/>
          <w:spacing w:val="-4"/>
          <w:lang w:val="en-GB"/>
        </w:rPr>
        <w:t>ActivityInstances</w:t>
      </w:r>
      <w:proofErr w:type="spellEnd"/>
      <w:r w:rsidR="002C2B3E" w:rsidRPr="007C678F">
        <w:rPr>
          <w:rFonts w:eastAsia="Arial"/>
          <w:spacing w:val="-4"/>
          <w:lang w:val="en-GB"/>
        </w:rPr>
        <w:t xml:space="preserve"> and </w:t>
      </w:r>
      <w:proofErr w:type="spellStart"/>
      <w:r w:rsidR="002C2B3E" w:rsidRPr="007C678F">
        <w:rPr>
          <w:rFonts w:eastAsia="Arial"/>
          <w:spacing w:val="-4"/>
          <w:lang w:val="en-GB"/>
        </w:rPr>
        <w:t>EventInstances</w:t>
      </w:r>
      <w:proofErr w:type="spellEnd"/>
      <w:r w:rsidR="002C2B3E" w:rsidRPr="007C678F">
        <w:rPr>
          <w:rFonts w:eastAsia="Arial"/>
          <w:spacing w:val="-4"/>
          <w:lang w:val="en-GB"/>
        </w:rPr>
        <w:t xml:space="preserve"> contained in the Plan are unloaded or removed, and the status of the Plan reverts to </w:t>
      </w:r>
      <w:r w:rsidR="00B773CD" w:rsidRPr="007C678F">
        <w:rPr>
          <w:rFonts w:eastAsia="Arial"/>
          <w:spacing w:val="-4"/>
          <w:lang w:val="en-GB"/>
        </w:rPr>
        <w:t>SUBMITTED</w:t>
      </w:r>
      <w:r w:rsidR="002C2B3E" w:rsidRPr="007C678F">
        <w:rPr>
          <w:rFonts w:eastAsia="Arial"/>
          <w:spacing w:val="-4"/>
          <w:lang w:val="en-GB"/>
        </w:rPr>
        <w:t>.</w:t>
      </w:r>
    </w:p>
    <w:p w14:paraId="69409206" w14:textId="60FEDD11" w:rsidR="00B773CD" w:rsidRDefault="00B773CD" w:rsidP="00426FE3">
      <w:pPr>
        <w:rPr>
          <w:ins w:id="24818" w:author="Quinten Van Woerkom" w:date="2024-12-19T14:16:00Z" w16du:dateUtc="2024-12-19T13:16:00Z"/>
          <w:rFonts w:eastAsia="Arial"/>
          <w:lang w:val="en-GB"/>
        </w:rPr>
      </w:pPr>
      <w:r w:rsidRPr="004424B1">
        <w:rPr>
          <w:rFonts w:eastAsia="Arial"/>
          <w:lang w:val="en-GB"/>
        </w:rPr>
        <w:t xml:space="preserve">If a Plan is deactivated after any of its constituent </w:t>
      </w:r>
      <w:proofErr w:type="spellStart"/>
      <w:r w:rsidRPr="004424B1">
        <w:rPr>
          <w:rFonts w:eastAsia="Arial"/>
          <w:lang w:val="en-GB"/>
        </w:rPr>
        <w:t>ActivityInstances</w:t>
      </w:r>
      <w:proofErr w:type="spellEnd"/>
      <w:r w:rsidRPr="004424B1">
        <w:rPr>
          <w:rFonts w:eastAsia="Arial"/>
          <w:lang w:val="en-GB"/>
        </w:rPr>
        <w:t xml:space="preserve"> have been executed (or after the specified </w:t>
      </w:r>
      <w:proofErr w:type="spellStart"/>
      <w:r w:rsidRPr="004424B1">
        <w:rPr>
          <w:rFonts w:eastAsia="Arial"/>
          <w:lang w:val="en-GB"/>
        </w:rPr>
        <w:t>planPeriodStart</w:t>
      </w:r>
      <w:proofErr w:type="spellEnd"/>
      <w:r w:rsidRPr="004424B1">
        <w:rPr>
          <w:rFonts w:eastAsia="Arial"/>
          <w:lang w:val="en-GB"/>
        </w:rPr>
        <w:t xml:space="preserve">), then the status of the Plan and the status of all contained </w:t>
      </w:r>
      <w:proofErr w:type="spellStart"/>
      <w:r w:rsidRPr="004424B1">
        <w:rPr>
          <w:rFonts w:eastAsia="Arial"/>
          <w:lang w:val="en-GB"/>
        </w:rPr>
        <w:t>ActivityInstances</w:t>
      </w:r>
      <w:proofErr w:type="spellEnd"/>
      <w:r w:rsidRPr="004424B1">
        <w:rPr>
          <w:rFonts w:eastAsia="Arial"/>
          <w:lang w:val="en-GB"/>
        </w:rPr>
        <w:t xml:space="preserve"> and </w:t>
      </w:r>
      <w:proofErr w:type="spellStart"/>
      <w:r w:rsidRPr="004424B1">
        <w:rPr>
          <w:rFonts w:eastAsia="Arial"/>
          <w:lang w:val="en-GB"/>
        </w:rPr>
        <w:t>EventInstances</w:t>
      </w:r>
      <w:proofErr w:type="spellEnd"/>
      <w:r w:rsidRPr="004424B1">
        <w:rPr>
          <w:rFonts w:eastAsia="Arial"/>
          <w:lang w:val="en-GB"/>
        </w:rPr>
        <w:t xml:space="preserve"> that will not be executed are set to TERMINATED with the additional </w:t>
      </w:r>
      <w:proofErr w:type="spellStart"/>
      <w:r w:rsidRPr="004424B1">
        <w:rPr>
          <w:rFonts w:eastAsia="Arial"/>
          <w:lang w:val="en-GB"/>
        </w:rPr>
        <w:t>statusInfo</w:t>
      </w:r>
      <w:proofErr w:type="spellEnd"/>
      <w:r w:rsidRPr="004424B1">
        <w:rPr>
          <w:rFonts w:eastAsia="Arial"/>
          <w:lang w:val="en-GB"/>
        </w:rPr>
        <w:t xml:space="preserve"> </w:t>
      </w:r>
      <w:r w:rsidR="00280842" w:rsidRPr="004424B1">
        <w:rPr>
          <w:rFonts w:eastAsia="Arial"/>
          <w:lang w:val="en-GB"/>
        </w:rPr>
        <w:t>‘</w:t>
      </w:r>
      <w:r w:rsidRPr="004424B1">
        <w:rPr>
          <w:rFonts w:eastAsia="Arial"/>
          <w:lang w:val="en-GB"/>
        </w:rPr>
        <w:t>CANCELLED</w:t>
      </w:r>
      <w:r w:rsidR="00280842" w:rsidRPr="004424B1">
        <w:rPr>
          <w:rFonts w:eastAsia="Arial"/>
          <w:lang w:val="en-GB"/>
        </w:rPr>
        <w:t>’</w:t>
      </w:r>
      <w:r w:rsidRPr="004424B1">
        <w:rPr>
          <w:rFonts w:eastAsia="Arial"/>
          <w:lang w:val="en-GB"/>
        </w:rPr>
        <w:t>.</w:t>
      </w:r>
    </w:p>
    <w:p w14:paraId="211B08CC" w14:textId="08F43097" w:rsidR="006C593B" w:rsidRDefault="006C593B">
      <w:pPr>
        <w:pStyle w:val="Heading4"/>
        <w:spacing w:before="480" w:after="240"/>
        <w:rPr>
          <w:rFonts w:eastAsia="Arial"/>
          <w:lang w:val="en-GB"/>
        </w:rPr>
      </w:pPr>
      <w:ins w:id="24819" w:author="Quinten Van Woerkom" w:date="2024-12-19T14:16:00Z" w16du:dateUtc="2024-12-19T13:16:00Z">
        <w:r>
          <w:rPr>
            <w:rFonts w:eastAsia="Arial"/>
            <w:lang w:val="en-GB"/>
          </w:rPr>
          <w:t>Definition</w:t>
        </w:r>
      </w:ins>
    </w:p>
    <w:tbl>
      <w:tblPr>
        <w:tblStyle w:val="RBTable"/>
        <w:tblW w:w="9242" w:type="dxa"/>
        <w:tblLayout w:type="fixed"/>
        <w:tblLook w:val="0400" w:firstRow="0" w:lastRow="0" w:firstColumn="0" w:lastColumn="0" w:noHBand="0" w:noVBand="1"/>
        <w:tblCaption w:val="SVO deactivatePlan"/>
        <w:tblPrChange w:id="24820" w:author="Peter Van Der Plas" w:date="2024-12-26T13:57:00Z" w16du:dateUtc="2024-12-26T12:57:00Z">
          <w:tblPr>
            <w:tblStyle w:val="RBTable"/>
            <w:tblW w:w="9242" w:type="dxa"/>
            <w:tblLayout w:type="fixed"/>
            <w:tblLook w:val="0400" w:firstRow="0" w:lastRow="0" w:firstColumn="0" w:lastColumn="0" w:noHBand="0" w:noVBand="1"/>
            <w:tblCaption w:val="SVO deactivatePlan"/>
          </w:tblPr>
        </w:tblPrChange>
      </w:tblPr>
      <w:tblGrid>
        <w:gridCol w:w="2353"/>
        <w:gridCol w:w="6889"/>
        <w:tblGridChange w:id="24821">
          <w:tblGrid>
            <w:gridCol w:w="2353"/>
            <w:gridCol w:w="23"/>
            <w:gridCol w:w="6866"/>
          </w:tblGrid>
        </w:tblGridChange>
      </w:tblGrid>
      <w:tr w:rsidR="00824C40" w:rsidRPr="004424B1" w14:paraId="52A79EAD" w14:textId="77777777" w:rsidTr="001315CE">
        <w:trPr>
          <w:tblHeader/>
        </w:trPr>
        <w:tc>
          <w:tcPr>
            <w:tcW w:w="2352" w:type="dxa"/>
            <w:shd w:val="clear" w:color="auto" w:fill="00CCFF"/>
            <w:tcPrChange w:id="24822" w:author="Peter Van Der Plas" w:date="2024-12-26T13:57:00Z" w16du:dateUtc="2024-12-26T12:57:00Z">
              <w:tcPr>
                <w:tcW w:w="2376" w:type="dxa"/>
                <w:gridSpan w:val="2"/>
                <w:shd w:val="clear" w:color="auto" w:fill="662382"/>
              </w:tcPr>
            </w:tcPrChange>
          </w:tcPr>
          <w:p w14:paraId="1CA7DA56" w14:textId="77777777" w:rsidR="00824C40" w:rsidRPr="00A25DA4" w:rsidRDefault="00824C40" w:rsidP="001315CE">
            <w:pPr>
              <w:pStyle w:val="TableCell"/>
              <w:jc w:val="center"/>
              <w:rPr>
                <w:rFonts w:cs="Arial"/>
                <w:bCs/>
                <w:color w:val="auto"/>
                <w:szCs w:val="18"/>
                <w:rPrChange w:id="24823" w:author="Peter Van Der Plas" w:date="2024-12-26T13:57:00Z" w16du:dateUtc="2024-12-26T12:57:00Z">
                  <w:rPr>
                    <w:rFonts w:cs="Arial"/>
                    <w:b/>
                    <w:color w:val="FFFFFF" w:themeColor="background1"/>
                    <w:szCs w:val="18"/>
                  </w:rPr>
                </w:rPrChange>
              </w:rPr>
            </w:pPr>
            <w:r w:rsidRPr="00A25DA4">
              <w:rPr>
                <w:rFonts w:cs="Arial"/>
                <w:bCs/>
                <w:color w:val="auto"/>
                <w:szCs w:val="18"/>
                <w:rPrChange w:id="24824" w:author="Peter Van Der Plas" w:date="2024-12-26T13:57:00Z" w16du:dateUtc="2024-12-26T12:57:00Z">
                  <w:rPr>
                    <w:rFonts w:cs="Arial"/>
                    <w:b/>
                    <w:color w:val="FFFFFF" w:themeColor="background1"/>
                    <w:szCs w:val="18"/>
                  </w:rPr>
                </w:rPrChange>
              </w:rPr>
              <w:t>Operation Identifier</w:t>
            </w:r>
          </w:p>
        </w:tc>
        <w:tc>
          <w:tcPr>
            <w:tcW w:w="6888" w:type="dxa"/>
            <w:tcPrChange w:id="24825" w:author="Peter Van Der Plas" w:date="2024-12-26T13:57:00Z" w16du:dateUtc="2024-12-26T12:57:00Z">
              <w:tcPr>
                <w:tcW w:w="6866" w:type="dxa"/>
              </w:tcPr>
            </w:tcPrChange>
          </w:tcPr>
          <w:p w14:paraId="6E6FD0BC" w14:textId="1275EF56" w:rsidR="00824C40" w:rsidRPr="004424B1" w:rsidRDefault="00824C40" w:rsidP="001315CE">
            <w:pPr>
              <w:pStyle w:val="TableCell"/>
              <w:jc w:val="center"/>
              <w:rPr>
                <w:rFonts w:cs="Arial"/>
                <w:szCs w:val="18"/>
              </w:rPr>
            </w:pPr>
            <w:proofErr w:type="spellStart"/>
            <w:r>
              <w:rPr>
                <w:rFonts w:cs="Arial"/>
                <w:szCs w:val="18"/>
              </w:rPr>
              <w:t>dea</w:t>
            </w:r>
            <w:r w:rsidRPr="004424B1">
              <w:rPr>
                <w:rFonts w:cs="Arial"/>
                <w:szCs w:val="18"/>
              </w:rPr>
              <w:t>ctivatePlan</w:t>
            </w:r>
            <w:proofErr w:type="spellEnd"/>
          </w:p>
        </w:tc>
      </w:tr>
      <w:tr w:rsidR="00824C40" w:rsidRPr="004424B1" w14:paraId="29D9A34B" w14:textId="77777777" w:rsidTr="001315CE">
        <w:tc>
          <w:tcPr>
            <w:tcW w:w="2352" w:type="dxa"/>
            <w:shd w:val="clear" w:color="auto" w:fill="00CCFF"/>
            <w:tcPrChange w:id="24826" w:author="Peter Van Der Plas" w:date="2024-12-26T13:57:00Z" w16du:dateUtc="2024-12-26T12:57:00Z">
              <w:tcPr>
                <w:tcW w:w="2376" w:type="dxa"/>
                <w:gridSpan w:val="2"/>
                <w:shd w:val="clear" w:color="auto" w:fill="662382"/>
              </w:tcPr>
            </w:tcPrChange>
          </w:tcPr>
          <w:p w14:paraId="037F3FB9" w14:textId="77777777" w:rsidR="00824C40" w:rsidRPr="00A25DA4" w:rsidRDefault="00824C40" w:rsidP="001315CE">
            <w:pPr>
              <w:pStyle w:val="TableCell"/>
              <w:jc w:val="center"/>
              <w:rPr>
                <w:rFonts w:cs="Arial"/>
                <w:bCs/>
                <w:color w:val="auto"/>
                <w:szCs w:val="18"/>
                <w:rPrChange w:id="24827" w:author="Peter Van Der Plas" w:date="2024-12-26T13:57:00Z" w16du:dateUtc="2024-12-26T12:57:00Z">
                  <w:rPr>
                    <w:rFonts w:cs="Arial"/>
                    <w:b/>
                    <w:color w:val="FFFFFF" w:themeColor="background1"/>
                    <w:szCs w:val="18"/>
                  </w:rPr>
                </w:rPrChange>
              </w:rPr>
            </w:pPr>
            <w:r w:rsidRPr="00A25DA4">
              <w:rPr>
                <w:rFonts w:cs="Arial"/>
                <w:bCs/>
                <w:color w:val="auto"/>
                <w:szCs w:val="18"/>
                <w:rPrChange w:id="24828" w:author="Peter Van Der Plas" w:date="2024-12-26T13:57:00Z" w16du:dateUtc="2024-12-26T12:57:00Z">
                  <w:rPr>
                    <w:rFonts w:cs="Arial"/>
                    <w:b/>
                    <w:color w:val="FFFFFF" w:themeColor="background1"/>
                    <w:szCs w:val="18"/>
                  </w:rPr>
                </w:rPrChange>
              </w:rPr>
              <w:t>Interaction Pattern</w:t>
            </w:r>
          </w:p>
        </w:tc>
        <w:tc>
          <w:tcPr>
            <w:tcW w:w="6888" w:type="dxa"/>
            <w:shd w:val="clear" w:color="auto" w:fill="D9D9D9" w:themeFill="background1" w:themeFillShade="D9"/>
            <w:tcPrChange w:id="24829" w:author="Peter Van Der Plas" w:date="2024-12-26T13:57:00Z" w16du:dateUtc="2024-12-26T12:57:00Z">
              <w:tcPr>
                <w:tcW w:w="6866" w:type="dxa"/>
                <w:shd w:val="clear" w:color="auto" w:fill="D9D9D9" w:themeFill="background1" w:themeFillShade="D9"/>
              </w:tcPr>
            </w:tcPrChange>
          </w:tcPr>
          <w:p w14:paraId="43BC4CC3" w14:textId="77777777" w:rsidR="00824C40" w:rsidRPr="004424B1" w:rsidRDefault="00824C40" w:rsidP="001315CE">
            <w:pPr>
              <w:pStyle w:val="TableCell"/>
              <w:jc w:val="center"/>
              <w:rPr>
                <w:rFonts w:cs="Arial"/>
                <w:szCs w:val="18"/>
              </w:rPr>
            </w:pPr>
            <w:r w:rsidRPr="004424B1">
              <w:rPr>
                <w:rFonts w:cs="Arial"/>
                <w:szCs w:val="18"/>
              </w:rPr>
              <w:t>REQUEST</w:t>
            </w:r>
          </w:p>
        </w:tc>
      </w:tr>
    </w:tbl>
    <w:p w14:paraId="1D5A2E8B" w14:textId="77777777" w:rsidR="00824C40" w:rsidRPr="004424B1" w:rsidRDefault="00824C40" w:rsidP="00824C4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24C40" w:rsidRPr="004424B1" w14:paraId="74165FE8" w14:textId="77777777" w:rsidTr="001315CE">
        <w:trPr>
          <w:cnfStyle w:val="100000000000" w:firstRow="1" w:lastRow="0" w:firstColumn="0" w:lastColumn="0" w:oddVBand="0" w:evenVBand="0" w:oddHBand="0" w:evenHBand="0" w:firstRowFirstColumn="0" w:firstRowLastColumn="0" w:lastRowFirstColumn="0" w:lastRowLastColumn="0"/>
          <w:tblHeader/>
        </w:trPr>
        <w:tc>
          <w:tcPr>
            <w:tcW w:w="2353" w:type="dxa"/>
          </w:tcPr>
          <w:p w14:paraId="27B84A1D" w14:textId="77777777" w:rsidR="00824C40" w:rsidRPr="004424B1" w:rsidRDefault="00824C40" w:rsidP="001315CE">
            <w:pPr>
              <w:pStyle w:val="TableCell"/>
              <w:jc w:val="center"/>
              <w:rPr>
                <w:rFonts w:cs="Arial"/>
                <w:szCs w:val="18"/>
              </w:rPr>
            </w:pPr>
            <w:r w:rsidRPr="004424B1">
              <w:rPr>
                <w:rFonts w:cs="Arial"/>
                <w:szCs w:val="18"/>
              </w:rPr>
              <w:t>Pattern Sequence</w:t>
            </w:r>
          </w:p>
        </w:tc>
        <w:tc>
          <w:tcPr>
            <w:tcW w:w="1701" w:type="dxa"/>
          </w:tcPr>
          <w:p w14:paraId="63FFF62D" w14:textId="77777777" w:rsidR="00824C40" w:rsidRPr="004424B1" w:rsidRDefault="00824C40" w:rsidP="001315CE">
            <w:pPr>
              <w:pStyle w:val="TableCell"/>
              <w:jc w:val="center"/>
              <w:rPr>
                <w:rFonts w:cs="Arial"/>
                <w:szCs w:val="18"/>
              </w:rPr>
            </w:pPr>
            <w:r w:rsidRPr="004424B1">
              <w:rPr>
                <w:rFonts w:cs="Arial"/>
                <w:szCs w:val="18"/>
              </w:rPr>
              <w:t>Message</w:t>
            </w:r>
          </w:p>
        </w:tc>
        <w:tc>
          <w:tcPr>
            <w:tcW w:w="964" w:type="dxa"/>
          </w:tcPr>
          <w:p w14:paraId="6D940CAA" w14:textId="77777777" w:rsidR="00824C40" w:rsidRPr="004424B1" w:rsidRDefault="00824C40" w:rsidP="001315CE">
            <w:pPr>
              <w:pStyle w:val="TableCell"/>
              <w:jc w:val="center"/>
              <w:rPr>
                <w:rFonts w:cs="Arial"/>
                <w:szCs w:val="18"/>
              </w:rPr>
            </w:pPr>
            <w:r w:rsidRPr="004424B1">
              <w:rPr>
                <w:rFonts w:cs="Arial"/>
                <w:szCs w:val="18"/>
              </w:rPr>
              <w:t>Nullable</w:t>
            </w:r>
          </w:p>
        </w:tc>
        <w:tc>
          <w:tcPr>
            <w:tcW w:w="4224" w:type="dxa"/>
          </w:tcPr>
          <w:p w14:paraId="63B6BA4F" w14:textId="77777777" w:rsidR="00824C40" w:rsidRPr="004424B1" w:rsidRDefault="00824C40" w:rsidP="001315CE">
            <w:pPr>
              <w:pStyle w:val="TableCell"/>
              <w:jc w:val="center"/>
              <w:rPr>
                <w:rFonts w:cs="Arial"/>
                <w:szCs w:val="18"/>
              </w:rPr>
            </w:pPr>
            <w:del w:id="24830" w:author="Peter Van Der Plas" w:date="2024-12-26T13:57:00Z" w16du:dateUtc="2024-12-26T12:57:00Z">
              <w:r w:rsidRPr="004424B1" w:rsidDel="00A25DA4">
                <w:rPr>
                  <w:rFonts w:cs="Arial"/>
                  <w:szCs w:val="18"/>
                </w:rPr>
                <w:delText xml:space="preserve">Body </w:delText>
              </w:r>
            </w:del>
            <w:ins w:id="24831" w:author="Peter Van Der Plas" w:date="2024-12-26T13:57:00Z" w16du:dateUtc="2024-12-26T12:57:00Z">
              <w:r>
                <w:rPr>
                  <w:rFonts w:cs="Arial"/>
                  <w:szCs w:val="18"/>
                </w:rPr>
                <w:t>Type</w:t>
              </w:r>
              <w:r w:rsidRPr="004424B1">
                <w:rPr>
                  <w:rFonts w:cs="Arial"/>
                  <w:szCs w:val="18"/>
                </w:rPr>
                <w:t xml:space="preserve"> </w:t>
              </w:r>
            </w:ins>
            <w:r w:rsidRPr="004424B1">
              <w:rPr>
                <w:rFonts w:cs="Arial"/>
                <w:szCs w:val="18"/>
              </w:rPr>
              <w:t>Signature</w:t>
            </w:r>
          </w:p>
        </w:tc>
      </w:tr>
      <w:tr w:rsidR="00824C40" w:rsidRPr="004424B1" w14:paraId="55CFFA7E" w14:textId="77777777" w:rsidTr="001315CE">
        <w:tc>
          <w:tcPr>
            <w:tcW w:w="2353" w:type="dxa"/>
            <w:shd w:val="clear" w:color="auto" w:fill="D9D9D9" w:themeFill="background1" w:themeFillShade="D9"/>
          </w:tcPr>
          <w:p w14:paraId="196A471D" w14:textId="77777777" w:rsidR="00824C40" w:rsidRPr="004424B1" w:rsidRDefault="00824C40" w:rsidP="001315CE">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1D36D285" w14:textId="77777777" w:rsidR="00824C40" w:rsidRPr="004424B1" w:rsidRDefault="00824C40" w:rsidP="001315CE">
            <w:pPr>
              <w:pStyle w:val="TableCell"/>
              <w:jc w:val="center"/>
              <w:rPr>
                <w:rFonts w:cs="Arial"/>
                <w:szCs w:val="18"/>
              </w:rPr>
            </w:pPr>
            <w:r w:rsidRPr="004424B1">
              <w:rPr>
                <w:rFonts w:cs="Arial"/>
                <w:szCs w:val="18"/>
              </w:rPr>
              <w:t>REQUEST</w:t>
            </w:r>
          </w:p>
        </w:tc>
        <w:tc>
          <w:tcPr>
            <w:tcW w:w="964" w:type="dxa"/>
          </w:tcPr>
          <w:p w14:paraId="73EE2325" w14:textId="77777777" w:rsidR="00824C40" w:rsidRDefault="00824C40" w:rsidP="001315CE">
            <w:pPr>
              <w:pStyle w:val="TableCell"/>
              <w:jc w:val="center"/>
              <w:rPr>
                <w:rFonts w:cs="Arial"/>
                <w:szCs w:val="18"/>
              </w:rPr>
            </w:pPr>
            <w:r w:rsidRPr="004424B1">
              <w:rPr>
                <w:rFonts w:cs="Arial"/>
                <w:szCs w:val="18"/>
              </w:rPr>
              <w:t>No</w:t>
            </w:r>
          </w:p>
          <w:p w14:paraId="5B36E785" w14:textId="03FAD6BD" w:rsidR="0075164A" w:rsidRPr="004424B1" w:rsidRDefault="0075164A" w:rsidP="001315CE">
            <w:pPr>
              <w:pStyle w:val="TableCell"/>
              <w:jc w:val="center"/>
              <w:rPr>
                <w:rFonts w:cs="Arial"/>
                <w:szCs w:val="18"/>
              </w:rPr>
            </w:pPr>
            <w:r>
              <w:rPr>
                <w:rFonts w:cs="Arial"/>
                <w:szCs w:val="18"/>
              </w:rPr>
              <w:t>No</w:t>
            </w:r>
          </w:p>
        </w:tc>
        <w:tc>
          <w:tcPr>
            <w:tcW w:w="4224" w:type="dxa"/>
            <w:vAlign w:val="center"/>
          </w:tcPr>
          <w:p w14:paraId="23D44636" w14:textId="5FC4B9E7" w:rsidR="00824C40" w:rsidRDefault="00824C40" w:rsidP="001315CE">
            <w:pPr>
              <w:pStyle w:val="TableCell"/>
              <w:jc w:val="center"/>
              <w:rPr>
                <w:rFonts w:cs="Arial"/>
                <w:szCs w:val="18"/>
              </w:rPr>
            </w:pPr>
            <w:proofErr w:type="spellStart"/>
            <w:proofErr w:type="gramStart"/>
            <w:r w:rsidRPr="004424B1">
              <w:rPr>
                <w:rFonts w:cs="Arial"/>
                <w:szCs w:val="18"/>
              </w:rPr>
              <w:t>planRefs</w:t>
            </w:r>
            <w:proofErr w:type="spellEnd"/>
            <w:r w:rsidRPr="004424B1">
              <w:rPr>
                <w:rFonts w:cs="Arial"/>
                <w:szCs w:val="18"/>
              </w:rPr>
              <w:t xml:space="preserve"> :</w:t>
            </w:r>
            <w:proofErr w:type="gramEnd"/>
            <w:r w:rsidRPr="004424B1">
              <w:rPr>
                <w:rFonts w:cs="Arial"/>
                <w:szCs w:val="18"/>
              </w:rPr>
              <w:t xml:space="preserve"> (List &lt;MAL::ObjectRef</w:t>
            </w:r>
            <w:ins w:id="24832" w:author="Peter Van Der Plas" w:date="2025-01-01T15:54:00Z" w16du:dateUtc="2025-01-01T14:54:00Z">
              <w:r w:rsidR="008A3FBD">
                <w:rPr>
                  <w:rFonts w:cs="Arial"/>
                  <w:szCs w:val="18"/>
                </w:rPr>
                <w:t xml:space="preserve"> </w:t>
              </w:r>
            </w:ins>
            <w:r w:rsidRPr="004424B1">
              <w:rPr>
                <w:rFonts w:cs="Arial"/>
                <w:szCs w:val="18"/>
              </w:rPr>
              <w:t>&lt;Plan&gt;&gt;)</w:t>
            </w:r>
          </w:p>
          <w:p w14:paraId="645CC3CA" w14:textId="678D4DCE" w:rsidR="00824C40" w:rsidRPr="004424B1" w:rsidRDefault="00824C40" w:rsidP="001315CE">
            <w:pPr>
              <w:pStyle w:val="TableCell"/>
              <w:jc w:val="center"/>
              <w:rPr>
                <w:rFonts w:cs="Arial"/>
                <w:szCs w:val="18"/>
              </w:rPr>
            </w:pPr>
            <w:proofErr w:type="spellStart"/>
            <w:proofErr w:type="gramStart"/>
            <w:r w:rsidRPr="004424B1">
              <w:rPr>
                <w:rFonts w:cs="Arial"/>
                <w:szCs w:val="18"/>
              </w:rPr>
              <w:t>deactivationMode</w:t>
            </w:r>
            <w:proofErr w:type="spellEnd"/>
            <w:r w:rsidRPr="004424B1">
              <w:rPr>
                <w:rFonts w:cs="Arial"/>
                <w:szCs w:val="18"/>
              </w:rPr>
              <w:t xml:space="preserve"> :</w:t>
            </w:r>
            <w:proofErr w:type="gramEnd"/>
            <w:r w:rsidRPr="004424B1">
              <w:rPr>
                <w:rFonts w:cs="Arial"/>
                <w:szCs w:val="18"/>
              </w:rPr>
              <w:t xml:space="preserve"> (</w:t>
            </w:r>
            <w:commentRangeStart w:id="24833"/>
            <w:r w:rsidRPr="004424B1">
              <w:rPr>
                <w:rFonts w:cs="Arial"/>
                <w:szCs w:val="18"/>
              </w:rPr>
              <w:t>MAL::</w:t>
            </w:r>
            <w:del w:id="24834" w:author="Quinten Van Woerkom" w:date="2024-11-25T15:11:00Z" w16du:dateUtc="2024-11-25T14:11:00Z">
              <w:r w:rsidRPr="004424B1" w:rsidDel="00B81E8C">
                <w:rPr>
                  <w:rFonts w:cs="Arial"/>
                  <w:szCs w:val="18"/>
                </w:rPr>
                <w:delText>String</w:delText>
              </w:r>
            </w:del>
            <w:ins w:id="24835" w:author="Quinten Van Woerkom" w:date="2024-11-25T15:11:00Z" w16du:dateUtc="2024-11-25T14:11:00Z">
              <w:r>
                <w:rPr>
                  <w:rFonts w:cs="Arial"/>
                  <w:szCs w:val="18"/>
                </w:rPr>
                <w:t>Identifier</w:t>
              </w:r>
              <w:commentRangeEnd w:id="24833"/>
              <w:r>
                <w:rPr>
                  <w:rStyle w:val="CommentReference"/>
                  <w:rFonts w:cs="Times New Roman"/>
                  <w:lang w:val="en-US" w:eastAsia="en-US"/>
                </w:rPr>
                <w:commentReference w:id="24833"/>
              </w:r>
            </w:ins>
            <w:r w:rsidRPr="004424B1">
              <w:rPr>
                <w:rFonts w:cs="Arial"/>
                <w:szCs w:val="18"/>
              </w:rPr>
              <w:t>)</w:t>
            </w:r>
          </w:p>
        </w:tc>
      </w:tr>
      <w:tr w:rsidR="00824C40" w:rsidRPr="004424B1" w14:paraId="7A37A970" w14:textId="77777777" w:rsidTr="001315CE">
        <w:tc>
          <w:tcPr>
            <w:tcW w:w="2353" w:type="dxa"/>
            <w:shd w:val="clear" w:color="auto" w:fill="D9D9D9" w:themeFill="background1" w:themeFillShade="D9"/>
          </w:tcPr>
          <w:p w14:paraId="26C99302" w14:textId="77777777" w:rsidR="00824C40" w:rsidRPr="004424B1" w:rsidRDefault="00824C40" w:rsidP="001315CE">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1E198866" w14:textId="77777777" w:rsidR="00824C40" w:rsidRPr="004424B1" w:rsidRDefault="00824C40" w:rsidP="001315CE">
            <w:pPr>
              <w:pStyle w:val="TableCell"/>
              <w:jc w:val="center"/>
              <w:rPr>
                <w:rFonts w:cs="Arial"/>
                <w:szCs w:val="18"/>
              </w:rPr>
            </w:pPr>
            <w:r w:rsidRPr="004424B1">
              <w:rPr>
                <w:rFonts w:cs="Arial"/>
                <w:szCs w:val="18"/>
              </w:rPr>
              <w:t>RESPONSE</w:t>
            </w:r>
          </w:p>
        </w:tc>
        <w:tc>
          <w:tcPr>
            <w:tcW w:w="964" w:type="dxa"/>
          </w:tcPr>
          <w:p w14:paraId="54926E45" w14:textId="77777777" w:rsidR="00824C40" w:rsidRPr="004424B1" w:rsidRDefault="00824C40" w:rsidP="001315CE">
            <w:pPr>
              <w:pStyle w:val="TableCell"/>
              <w:jc w:val="center"/>
              <w:rPr>
                <w:rFonts w:cs="Arial"/>
                <w:szCs w:val="18"/>
              </w:rPr>
            </w:pPr>
            <w:r w:rsidRPr="004424B1">
              <w:rPr>
                <w:rFonts w:cs="Arial"/>
                <w:szCs w:val="18"/>
              </w:rPr>
              <w:t>No</w:t>
            </w:r>
          </w:p>
        </w:tc>
        <w:tc>
          <w:tcPr>
            <w:tcW w:w="4224" w:type="dxa"/>
            <w:vAlign w:val="center"/>
          </w:tcPr>
          <w:p w14:paraId="109D3645" w14:textId="77777777" w:rsidR="00824C40" w:rsidRPr="004424B1" w:rsidRDefault="00824C40" w:rsidP="001315CE">
            <w:pPr>
              <w:pStyle w:val="TableCell"/>
              <w:jc w:val="center"/>
              <w:rPr>
                <w:rFonts w:cs="Arial"/>
                <w:szCs w:val="18"/>
              </w:rPr>
            </w:pPr>
            <w:proofErr w:type="spellStart"/>
            <w:proofErr w:type="gramStart"/>
            <w:r w:rsidRPr="004424B1">
              <w:rPr>
                <w:rFonts w:cs="Arial"/>
                <w:szCs w:val="18"/>
              </w:rPr>
              <w:t>activationStatus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PlanActivationStatus</w:t>
            </w:r>
            <w:proofErr w:type="spellEnd"/>
            <w:r w:rsidRPr="004424B1">
              <w:rPr>
                <w:rFonts w:cs="Arial"/>
                <w:szCs w:val="18"/>
              </w:rPr>
              <w:t>&gt;)</w:t>
            </w:r>
          </w:p>
        </w:tc>
      </w:tr>
    </w:tbl>
    <w:p w14:paraId="509E8D0B" w14:textId="77777777" w:rsidR="00AC0736" w:rsidRPr="004424B1" w:rsidRDefault="00AC0736" w:rsidP="0043015A">
      <w:pPr>
        <w:pStyle w:val="Heading4"/>
        <w:spacing w:before="480"/>
        <w:rPr>
          <w:lang w:val="en-GB"/>
        </w:rPr>
      </w:pPr>
      <w:r w:rsidRPr="004424B1">
        <w:rPr>
          <w:lang w:val="en-GB"/>
        </w:rPr>
        <w:t>Errors</w:t>
      </w:r>
    </w:p>
    <w:p w14:paraId="6D95BC21" w14:textId="38BDD5BA" w:rsidR="00781519" w:rsidRDefault="00781519">
      <w:pPr>
        <w:spacing w:after="240"/>
        <w:rPr>
          <w:lang w:val="en-GB"/>
        </w:rPr>
      </w:pPr>
      <w:del w:id="24836" w:author="Quinten Van Woerkom" w:date="2024-12-16T16:48:00Z" w16du:dateUtc="2024-12-16T15:48:00Z">
        <w:r w:rsidRPr="004424B1" w:rsidDel="00AE6B58">
          <w:rPr>
            <w:lang w:val="en-GB"/>
          </w:rPr>
          <w:delText>In addition to standard MAL</w:delText>
        </w:r>
        <w:r w:rsidR="00534DC6" w:rsidRPr="004424B1" w:rsidDel="00AE6B58">
          <w:rPr>
            <w:lang w:val="en-GB"/>
          </w:rPr>
          <w:delText xml:space="preserve"> er</w:delText>
        </w:r>
        <w:r w:rsidRPr="004424B1" w:rsidDel="00AE6B58">
          <w:rPr>
            <w:lang w:val="en-GB"/>
          </w:rPr>
          <w:delText>rors, the operation may return the following MPS</w:delText>
        </w:r>
        <w:r w:rsidR="00534DC6" w:rsidRPr="004424B1" w:rsidDel="00AE6B58">
          <w:rPr>
            <w:lang w:val="en-GB"/>
          </w:rPr>
          <w:delText xml:space="preserve"> er</w:delText>
        </w:r>
        <w:r w:rsidRPr="004424B1" w:rsidDel="00AE6B58">
          <w:rPr>
            <w:lang w:val="en-GB"/>
          </w:rPr>
          <w:delText>rors:</w:delText>
        </w:r>
      </w:del>
      <w:ins w:id="24837"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4838" w:author="Peter Van Der Plas" w:date="2024-12-26T15:05:00Z" w16du:dateUtc="2024-12-26T14:05:00Z">
        <w:r w:rsidR="0010001D">
          <w:rPr>
            <w:lang w:val="en-GB"/>
          </w:rPr>
          <w:fldChar w:fldCharType="begin"/>
        </w:r>
        <w:r w:rsidR="0010001D">
          <w:rPr>
            <w:lang w:val="en-GB"/>
          </w:rPr>
          <w:instrText xml:space="preserve"> REF _Ref186117927 \r \h </w:instrText>
        </w:r>
      </w:ins>
      <w:r w:rsidR="0010001D">
        <w:rPr>
          <w:lang w:val="en-GB"/>
        </w:rPr>
      </w:r>
      <w:r w:rsidR="0010001D">
        <w:rPr>
          <w:lang w:val="en-GB"/>
        </w:rPr>
        <w:fldChar w:fldCharType="separate"/>
      </w:r>
      <w:ins w:id="24839" w:author="Peter Van Der Plas" w:date="2025-01-01T17:31:00Z" w16du:dateUtc="2025-01-01T16:31:00Z">
        <w:r w:rsidR="006D1623">
          <w:rPr>
            <w:lang w:val="en-GB"/>
          </w:rPr>
          <w:t>5</w:t>
        </w:r>
      </w:ins>
      <w:ins w:id="24840" w:author="Peter Van Der Plas" w:date="2024-12-26T15:05:00Z" w16du:dateUtc="2024-12-26T14:05:00Z">
        <w:r w:rsidR="0010001D">
          <w:rPr>
            <w:lang w:val="en-GB"/>
          </w:rPr>
          <w:fldChar w:fldCharType="end"/>
        </w:r>
      </w:ins>
      <w:ins w:id="24841" w:author="Quinten Van Woerkom" w:date="2024-12-16T16:48:00Z" w16du:dateUtc="2024-12-16T15:48:00Z">
        <w:del w:id="24842" w:author="Peter Van Der Plas" w:date="2024-12-26T15:05:00Z" w16du:dateUtc="2024-12-26T14:05:00Z">
          <w:r w:rsidR="00AE6B58" w:rsidDel="0010001D">
            <w:rPr>
              <w:lang w:val="en-GB"/>
            </w:rPr>
            <w:delText>5</w:delText>
          </w:r>
        </w:del>
        <w:r w:rsidR="00AE6B58">
          <w:rPr>
            <w:lang w:val="en-GB"/>
          </w:rPr>
          <w:t>.</w:t>
        </w:r>
      </w:ins>
    </w:p>
    <w:tbl>
      <w:tblPr>
        <w:tblStyle w:val="RBTable"/>
        <w:tblW w:w="0" w:type="auto"/>
        <w:jc w:val="center"/>
        <w:tblLook w:val="04A0" w:firstRow="1" w:lastRow="0" w:firstColumn="1" w:lastColumn="0" w:noHBand="0" w:noVBand="1"/>
        <w:tblCaption w:val="SVE deactivatePlan"/>
      </w:tblPr>
      <w:tblGrid>
        <w:gridCol w:w="2389"/>
        <w:gridCol w:w="2520"/>
      </w:tblGrid>
      <w:tr w:rsidR="0075164A" w:rsidRPr="004424B1" w14:paraId="10CD608F" w14:textId="77777777" w:rsidTr="001315C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6240E42F" w14:textId="77777777" w:rsidR="0075164A" w:rsidRPr="004424B1" w:rsidRDefault="0075164A" w:rsidP="001315CE">
            <w:pPr>
              <w:pStyle w:val="TableCell"/>
              <w:rPr>
                <w:rFonts w:cs="Arial"/>
                <w:szCs w:val="20"/>
              </w:rPr>
            </w:pPr>
            <w:r w:rsidRPr="004424B1">
              <w:rPr>
                <w:rFonts w:cs="Arial"/>
                <w:szCs w:val="20"/>
              </w:rPr>
              <w:t>Error</w:t>
            </w:r>
          </w:p>
        </w:tc>
        <w:tc>
          <w:tcPr>
            <w:tcW w:w="2520" w:type="dxa"/>
          </w:tcPr>
          <w:p w14:paraId="6E7EC80C" w14:textId="77777777" w:rsidR="0075164A" w:rsidRPr="004424B1" w:rsidRDefault="0075164A" w:rsidP="001315CE">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75164A" w:rsidRPr="004424B1" w14:paraId="0F595C47" w14:textId="77777777" w:rsidTr="001315CE">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31FE0C84" w14:textId="77777777" w:rsidR="0075164A" w:rsidRPr="004424B1" w:rsidRDefault="0075164A" w:rsidP="001315CE">
            <w:pPr>
              <w:pStyle w:val="TableCell"/>
              <w:rPr>
                <w:rFonts w:cs="Arial"/>
                <w:szCs w:val="20"/>
              </w:rPr>
            </w:pPr>
            <w:r w:rsidRPr="004424B1">
              <w:rPr>
                <w:rFonts w:cs="Arial"/>
                <w:szCs w:val="20"/>
              </w:rPr>
              <w:t>INVALID</w:t>
            </w:r>
          </w:p>
        </w:tc>
        <w:tc>
          <w:tcPr>
            <w:tcW w:w="2520" w:type="dxa"/>
          </w:tcPr>
          <w:p w14:paraId="7A32F120" w14:textId="77777777" w:rsidR="0075164A" w:rsidRPr="004424B1" w:rsidRDefault="0075164A" w:rsidP="001315CE">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75164A" w:rsidRPr="004424B1" w14:paraId="1D0A6AF6" w14:textId="77777777" w:rsidTr="001315CE">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235C8D0" w14:textId="3954D0F4" w:rsidR="0075164A" w:rsidRPr="004424B1" w:rsidRDefault="0075164A" w:rsidP="001315CE">
            <w:pPr>
              <w:pStyle w:val="TableCell"/>
              <w:rPr>
                <w:rFonts w:cs="Arial"/>
                <w:szCs w:val="20"/>
              </w:rPr>
            </w:pPr>
            <w:commentRangeStart w:id="24843"/>
            <w:r>
              <w:rPr>
                <w:rFonts w:cs="Arial"/>
                <w:szCs w:val="20"/>
              </w:rPr>
              <w:t>DE</w:t>
            </w:r>
            <w:r w:rsidRPr="004424B1">
              <w:rPr>
                <w:rFonts w:cs="Arial"/>
                <w:szCs w:val="20"/>
              </w:rPr>
              <w:t>ACTIVATE_FAILED</w:t>
            </w:r>
          </w:p>
        </w:tc>
        <w:tc>
          <w:tcPr>
            <w:tcW w:w="2520" w:type="dxa"/>
          </w:tcPr>
          <w:p w14:paraId="1465B62C" w14:textId="77777777" w:rsidR="0075164A" w:rsidRPr="004424B1" w:rsidRDefault="0075164A" w:rsidP="001315CE">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commentRangeEnd w:id="24843"/>
            <w:r>
              <w:rPr>
                <w:rStyle w:val="CommentReference"/>
                <w:rFonts w:ascii="Times New Roman" w:hAnsi="Times New Roman" w:cs="Times New Roman"/>
                <w:color w:val="auto"/>
                <w:lang w:val="en-US" w:eastAsia="en-US"/>
              </w:rPr>
              <w:commentReference w:id="24843"/>
            </w:r>
          </w:p>
        </w:tc>
      </w:tr>
    </w:tbl>
    <w:p w14:paraId="64069071" w14:textId="77777777" w:rsidR="00AC0736" w:rsidRPr="004424B1" w:rsidRDefault="00AC0736" w:rsidP="0043015A">
      <w:pPr>
        <w:pStyle w:val="Heading3"/>
        <w:spacing w:before="480"/>
        <w:rPr>
          <w:lang w:val="en-GB"/>
        </w:rPr>
      </w:pPr>
      <w:bookmarkStart w:id="24844" w:name="_Toc140093858"/>
      <w:r w:rsidRPr="004424B1">
        <w:rPr>
          <w:lang w:val="en-GB"/>
        </w:rPr>
        <w:t>Operation: monitorPlanExecution</w:t>
      </w:r>
      <w:bookmarkEnd w:id="24844"/>
    </w:p>
    <w:p w14:paraId="6AE02793" w14:textId="77777777" w:rsidR="00AC0736" w:rsidRPr="004424B1" w:rsidRDefault="00AC0736" w:rsidP="0043015A">
      <w:pPr>
        <w:pStyle w:val="Heading4"/>
        <w:rPr>
          <w:lang w:val="en-GB"/>
        </w:rPr>
      </w:pPr>
      <w:r w:rsidRPr="004424B1">
        <w:rPr>
          <w:lang w:val="en-GB"/>
        </w:rPr>
        <w:t>Overview</w:t>
      </w:r>
    </w:p>
    <w:p w14:paraId="345B1B27" w14:textId="77777777" w:rsidR="00A93C63" w:rsidRPr="004424B1" w:rsidRDefault="00A93C63" w:rsidP="00A93C63">
      <w:pPr>
        <w:rPr>
          <w:lang w:val="en-GB"/>
        </w:rPr>
      </w:pPr>
      <w:r w:rsidRPr="004424B1">
        <w:rPr>
          <w:lang w:val="en-GB"/>
        </w:rPr>
        <w:t xml:space="preserve">The </w:t>
      </w:r>
      <w:proofErr w:type="spellStart"/>
      <w:r w:rsidRPr="004424B1">
        <w:rPr>
          <w:lang w:val="en-GB"/>
        </w:rPr>
        <w:t>monitorPlanExecution</w:t>
      </w:r>
      <w:proofErr w:type="spellEnd"/>
      <w:r w:rsidRPr="004424B1">
        <w:rPr>
          <w:lang w:val="en-GB"/>
        </w:rPr>
        <w:t xml:space="preserve"> operation is used to subscribe to status updates for a filtered set of Plans </w:t>
      </w:r>
      <w:r w:rsidR="00B4755E" w:rsidRPr="004424B1">
        <w:rPr>
          <w:lang w:val="en-GB"/>
        </w:rPr>
        <w:t>that have been</w:t>
      </w:r>
      <w:r w:rsidRPr="004424B1">
        <w:rPr>
          <w:lang w:val="en-GB"/>
        </w:rPr>
        <w:t xml:space="preserve"> submitted to a plan execution function.  The operation uses the Publish-Subscribe interaction pattern, with the body of the notification message comprising a </w:t>
      </w:r>
      <w:proofErr w:type="spellStart"/>
      <w:r w:rsidRPr="004424B1">
        <w:rPr>
          <w:lang w:val="en-GB"/>
        </w:rPr>
        <w:t>PlanUpdate</w:t>
      </w:r>
      <w:proofErr w:type="spellEnd"/>
      <w:r w:rsidRPr="004424B1">
        <w:rPr>
          <w:lang w:val="en-GB"/>
        </w:rPr>
        <w:t xml:space="preserve"> for a subscribed Plan.</w:t>
      </w:r>
    </w:p>
    <w:p w14:paraId="262D7E9C" w14:textId="77777777" w:rsidR="00B4755E" w:rsidRDefault="00B4755E" w:rsidP="00426FE3">
      <w:pPr>
        <w:rPr>
          <w:ins w:id="24845" w:author="Quinten Van Woerkom" w:date="2024-12-19T14:16:00Z" w16du:dateUtc="2024-12-19T13:16:00Z"/>
          <w:lang w:val="en-GB"/>
        </w:rPr>
      </w:pPr>
      <w:r w:rsidRPr="004424B1">
        <w:rPr>
          <w:lang w:val="en-GB"/>
        </w:rPr>
        <w:t xml:space="preserve">The operation is equivalent to the </w:t>
      </w:r>
      <w:proofErr w:type="spellStart"/>
      <w:r w:rsidRPr="004424B1">
        <w:rPr>
          <w:lang w:val="en-GB"/>
        </w:rPr>
        <w:t>monitorPlanStatus</w:t>
      </w:r>
      <w:proofErr w:type="spellEnd"/>
      <w:r w:rsidRPr="004424B1">
        <w:rPr>
          <w:lang w:val="en-GB"/>
        </w:rPr>
        <w:t xml:space="preserve"> operation of the Plan Distribution Service, but only reports the status of plans currently being managed by a plan execution function.</w:t>
      </w:r>
    </w:p>
    <w:p w14:paraId="5C4A1A82" w14:textId="207D5C25" w:rsidR="006C593B" w:rsidRPr="004424B1" w:rsidRDefault="006C593B">
      <w:pPr>
        <w:pStyle w:val="Heading4"/>
        <w:spacing w:before="480" w:after="240"/>
        <w:rPr>
          <w:lang w:val="en-GB"/>
        </w:rPr>
        <w:pPrChange w:id="24846" w:author="Peter Van Der Plas" w:date="2024-12-26T14:01:00Z" w16du:dateUtc="2024-12-26T13:01:00Z">
          <w:pPr/>
        </w:pPrChange>
      </w:pPr>
      <w:ins w:id="24847" w:author="Quinten Van Woerkom" w:date="2024-12-19T14:16:00Z" w16du:dateUtc="2024-12-19T13:16:00Z">
        <w:r>
          <w:rPr>
            <w:lang w:val="en-GB"/>
          </w:rPr>
          <w:t>Definition</w:t>
        </w:r>
      </w:ins>
    </w:p>
    <w:p w14:paraId="7C809A46" w14:textId="5D3CBF78" w:rsidR="00426FE3" w:rsidRPr="004424B1" w:rsidDel="006C593B" w:rsidRDefault="00426FE3">
      <w:pPr>
        <w:spacing w:after="240"/>
        <w:rPr>
          <w:del w:id="24848" w:author="Quinten Van Woerkom" w:date="2024-12-19T14:16:00Z" w16du:dateUtc="2024-12-19T13:16:00Z"/>
          <w:lang w:val="en-GB"/>
        </w:rPr>
        <w:pPrChange w:id="24849" w:author="Quinten Van Woerkom" w:date="2024-12-19T14:16:00Z" w16du:dateUtc="2024-12-19T13:16:00Z">
          <w:pPr>
            <w:spacing w:before="0"/>
          </w:pPr>
        </w:pPrChange>
      </w:pPr>
    </w:p>
    <w:tbl>
      <w:tblPr>
        <w:tblStyle w:val="RBTable"/>
        <w:tblW w:w="9242" w:type="dxa"/>
        <w:tblLayout w:type="fixed"/>
        <w:tblLook w:val="0400" w:firstRow="0" w:lastRow="0" w:firstColumn="0" w:lastColumn="0" w:noHBand="0" w:noVBand="1"/>
        <w:tblCaption w:val="SVO monitorPlanExecution"/>
        <w:tblPrChange w:id="24850" w:author="Peter Van Der Plas" w:date="2024-12-26T14:01:00Z" w16du:dateUtc="2024-12-26T13:01:00Z">
          <w:tblPr>
            <w:tblStyle w:val="RBTable"/>
            <w:tblW w:w="9242" w:type="dxa"/>
            <w:tblLayout w:type="fixed"/>
            <w:tblLook w:val="0400" w:firstRow="0" w:lastRow="0" w:firstColumn="0" w:lastColumn="0" w:noHBand="0" w:noVBand="1"/>
            <w:tblCaption w:val="SVO monitorPlanExecution"/>
          </w:tblPr>
        </w:tblPrChange>
      </w:tblPr>
      <w:tblGrid>
        <w:gridCol w:w="2353"/>
        <w:gridCol w:w="6889"/>
        <w:tblGridChange w:id="24851">
          <w:tblGrid>
            <w:gridCol w:w="2353"/>
            <w:gridCol w:w="23"/>
            <w:gridCol w:w="6866"/>
          </w:tblGrid>
        </w:tblGridChange>
      </w:tblGrid>
      <w:tr w:rsidR="00FB0059" w:rsidRPr="004424B1" w14:paraId="324D9392" w14:textId="77777777" w:rsidTr="005513FD">
        <w:trPr>
          <w:tblHeader/>
        </w:trPr>
        <w:tc>
          <w:tcPr>
            <w:tcW w:w="2352" w:type="dxa"/>
            <w:shd w:val="clear" w:color="auto" w:fill="00CCFF"/>
            <w:tcPrChange w:id="24852" w:author="Peter Van Der Plas" w:date="2024-12-26T14:01:00Z" w16du:dateUtc="2024-12-26T13:01:00Z">
              <w:tcPr>
                <w:tcW w:w="2376" w:type="dxa"/>
                <w:gridSpan w:val="2"/>
                <w:shd w:val="clear" w:color="auto" w:fill="662382"/>
              </w:tcPr>
            </w:tcPrChange>
          </w:tcPr>
          <w:p w14:paraId="541EACED" w14:textId="77777777" w:rsidR="00FB0059" w:rsidRPr="00A03573" w:rsidRDefault="00FB0059" w:rsidP="007B4994">
            <w:pPr>
              <w:pStyle w:val="TableCell"/>
              <w:jc w:val="center"/>
              <w:rPr>
                <w:rFonts w:cs="Arial"/>
                <w:bCs/>
                <w:color w:val="auto"/>
                <w:szCs w:val="18"/>
                <w:rPrChange w:id="24853" w:author="Peter Van Der Plas" w:date="2024-12-26T14:01:00Z" w16du:dateUtc="2024-12-26T13:01:00Z">
                  <w:rPr>
                    <w:rFonts w:cs="Arial"/>
                    <w:b/>
                    <w:color w:val="FFFFFF" w:themeColor="background1"/>
                    <w:szCs w:val="18"/>
                  </w:rPr>
                </w:rPrChange>
              </w:rPr>
            </w:pPr>
            <w:r w:rsidRPr="00A03573">
              <w:rPr>
                <w:rFonts w:cs="Arial"/>
                <w:bCs/>
                <w:color w:val="auto"/>
                <w:szCs w:val="18"/>
                <w:rPrChange w:id="24854" w:author="Peter Van Der Plas" w:date="2024-12-26T14:01:00Z" w16du:dateUtc="2024-12-26T13:01:00Z">
                  <w:rPr>
                    <w:rFonts w:cs="Arial"/>
                    <w:b/>
                    <w:color w:val="FFFFFF" w:themeColor="background1"/>
                    <w:szCs w:val="18"/>
                  </w:rPr>
                </w:rPrChange>
              </w:rPr>
              <w:t>Operation Identifier</w:t>
            </w:r>
          </w:p>
        </w:tc>
        <w:tc>
          <w:tcPr>
            <w:tcW w:w="6888" w:type="dxa"/>
            <w:tcPrChange w:id="24855" w:author="Peter Van Der Plas" w:date="2024-12-26T14:01:00Z" w16du:dateUtc="2024-12-26T13:01:00Z">
              <w:tcPr>
                <w:tcW w:w="6866" w:type="dxa"/>
              </w:tcPr>
            </w:tcPrChange>
          </w:tcPr>
          <w:p w14:paraId="37DCF270" w14:textId="77777777" w:rsidR="00FB0059" w:rsidRPr="004424B1" w:rsidRDefault="00FB0059" w:rsidP="007B4994">
            <w:pPr>
              <w:pStyle w:val="TableCell"/>
              <w:jc w:val="center"/>
              <w:rPr>
                <w:rFonts w:cs="Arial"/>
                <w:szCs w:val="18"/>
              </w:rPr>
            </w:pPr>
            <w:proofErr w:type="spellStart"/>
            <w:r w:rsidRPr="004424B1">
              <w:rPr>
                <w:rFonts w:cs="Arial"/>
                <w:szCs w:val="18"/>
              </w:rPr>
              <w:t>monitorPlanExecution</w:t>
            </w:r>
            <w:proofErr w:type="spellEnd"/>
          </w:p>
        </w:tc>
      </w:tr>
      <w:tr w:rsidR="00FB0059" w:rsidRPr="004424B1" w14:paraId="44C4E54C" w14:textId="77777777" w:rsidTr="00D97D07">
        <w:tc>
          <w:tcPr>
            <w:tcW w:w="2352" w:type="dxa"/>
            <w:shd w:val="clear" w:color="auto" w:fill="00CCFF"/>
            <w:tcPrChange w:id="24856" w:author="Peter Van Der Plas" w:date="2024-12-26T14:01:00Z" w16du:dateUtc="2024-12-26T13:01:00Z">
              <w:tcPr>
                <w:tcW w:w="2376" w:type="dxa"/>
                <w:gridSpan w:val="2"/>
                <w:shd w:val="clear" w:color="auto" w:fill="662382"/>
              </w:tcPr>
            </w:tcPrChange>
          </w:tcPr>
          <w:p w14:paraId="65231C8E" w14:textId="77777777" w:rsidR="00FB0059" w:rsidRPr="00A03573" w:rsidRDefault="00FB0059" w:rsidP="007B4994">
            <w:pPr>
              <w:pStyle w:val="TableCell"/>
              <w:jc w:val="center"/>
              <w:rPr>
                <w:rFonts w:cs="Arial"/>
                <w:bCs/>
                <w:color w:val="auto"/>
                <w:szCs w:val="18"/>
                <w:rPrChange w:id="24857" w:author="Peter Van Der Plas" w:date="2024-12-26T14:01:00Z" w16du:dateUtc="2024-12-26T13:01:00Z">
                  <w:rPr>
                    <w:rFonts w:cs="Arial"/>
                    <w:b/>
                    <w:color w:val="FFFFFF" w:themeColor="background1"/>
                    <w:szCs w:val="18"/>
                  </w:rPr>
                </w:rPrChange>
              </w:rPr>
            </w:pPr>
            <w:r w:rsidRPr="00A03573">
              <w:rPr>
                <w:rFonts w:cs="Arial"/>
                <w:bCs/>
                <w:color w:val="auto"/>
                <w:szCs w:val="18"/>
                <w:rPrChange w:id="24858" w:author="Peter Van Der Plas" w:date="2024-12-26T14:01:00Z" w16du:dateUtc="2024-12-26T13:01:00Z">
                  <w:rPr>
                    <w:rFonts w:cs="Arial"/>
                    <w:b/>
                    <w:color w:val="FFFFFF" w:themeColor="background1"/>
                    <w:szCs w:val="18"/>
                  </w:rPr>
                </w:rPrChange>
              </w:rPr>
              <w:t>Interaction Pattern</w:t>
            </w:r>
          </w:p>
        </w:tc>
        <w:tc>
          <w:tcPr>
            <w:tcW w:w="6888" w:type="dxa"/>
            <w:shd w:val="clear" w:color="auto" w:fill="D9D9D9" w:themeFill="background1" w:themeFillShade="D9"/>
            <w:tcPrChange w:id="24859" w:author="Peter Van Der Plas" w:date="2024-12-26T14:01:00Z" w16du:dateUtc="2024-12-26T13:01:00Z">
              <w:tcPr>
                <w:tcW w:w="6866" w:type="dxa"/>
                <w:shd w:val="clear" w:color="auto" w:fill="D9D9D9" w:themeFill="background1" w:themeFillShade="D9"/>
              </w:tcPr>
            </w:tcPrChange>
          </w:tcPr>
          <w:p w14:paraId="0F0B6F98" w14:textId="77777777" w:rsidR="00FB0059" w:rsidRPr="004424B1" w:rsidRDefault="00FB0059" w:rsidP="007B4994">
            <w:pPr>
              <w:pStyle w:val="TableCell"/>
              <w:jc w:val="center"/>
              <w:rPr>
                <w:rFonts w:cs="Arial"/>
                <w:szCs w:val="18"/>
              </w:rPr>
            </w:pPr>
            <w:r w:rsidRPr="004424B1">
              <w:rPr>
                <w:rFonts w:cs="Arial"/>
                <w:szCs w:val="18"/>
              </w:rPr>
              <w:t>PUBLISH-SUBSCRIBE</w:t>
            </w:r>
          </w:p>
        </w:tc>
      </w:tr>
      <w:tr w:rsidR="00FB0059" w:rsidRPr="004424B1" w14:paraId="722E2F48" w14:textId="77777777" w:rsidTr="00D97D07">
        <w:tc>
          <w:tcPr>
            <w:tcW w:w="2352" w:type="dxa"/>
            <w:shd w:val="clear" w:color="auto" w:fill="00CCFF"/>
            <w:tcPrChange w:id="24860" w:author="Peter Van Der Plas" w:date="2024-12-26T14:01:00Z" w16du:dateUtc="2024-12-26T13:01:00Z">
              <w:tcPr>
                <w:tcW w:w="2376" w:type="dxa"/>
                <w:gridSpan w:val="2"/>
                <w:shd w:val="clear" w:color="auto" w:fill="662382"/>
              </w:tcPr>
            </w:tcPrChange>
          </w:tcPr>
          <w:p w14:paraId="509D6E99" w14:textId="77777777" w:rsidR="00FB0059" w:rsidRPr="00A03573" w:rsidRDefault="00FB0059" w:rsidP="007B4994">
            <w:pPr>
              <w:pStyle w:val="TableCell"/>
              <w:jc w:val="center"/>
              <w:rPr>
                <w:rFonts w:cs="Arial"/>
                <w:bCs/>
                <w:color w:val="auto"/>
                <w:szCs w:val="18"/>
                <w:rPrChange w:id="24861" w:author="Peter Van Der Plas" w:date="2024-12-26T14:01:00Z" w16du:dateUtc="2024-12-26T13:01:00Z">
                  <w:rPr>
                    <w:rFonts w:cs="Arial"/>
                    <w:b/>
                    <w:color w:val="FFFFFF" w:themeColor="background1"/>
                    <w:szCs w:val="18"/>
                  </w:rPr>
                </w:rPrChange>
              </w:rPr>
            </w:pPr>
            <w:r w:rsidRPr="00A03573">
              <w:rPr>
                <w:rFonts w:cs="Arial"/>
                <w:bCs/>
                <w:color w:val="auto"/>
                <w:szCs w:val="18"/>
                <w:rPrChange w:id="24862" w:author="Peter Van Der Plas" w:date="2024-12-26T14:01:00Z" w16du:dateUtc="2024-12-26T13:01:00Z">
                  <w:rPr>
                    <w:rFonts w:cs="Arial"/>
                    <w:b/>
                    <w:color w:val="FFFFFF" w:themeColor="background1"/>
                    <w:szCs w:val="18"/>
                  </w:rPr>
                </w:rPrChange>
              </w:rPr>
              <w:t>Subscription Keys</w:t>
            </w:r>
          </w:p>
        </w:tc>
        <w:tc>
          <w:tcPr>
            <w:tcW w:w="6888" w:type="dxa"/>
            <w:shd w:val="clear" w:color="auto" w:fill="D9D9D9" w:themeFill="background1" w:themeFillShade="D9"/>
            <w:tcPrChange w:id="24863" w:author="Peter Van Der Plas" w:date="2024-12-26T14:01:00Z" w16du:dateUtc="2024-12-26T13:01:00Z">
              <w:tcPr>
                <w:tcW w:w="6866" w:type="dxa"/>
                <w:shd w:val="clear" w:color="auto" w:fill="D9D9D9" w:themeFill="background1" w:themeFillShade="D9"/>
              </w:tcPr>
            </w:tcPrChange>
          </w:tcPr>
          <w:p w14:paraId="42A8C331" w14:textId="77777777" w:rsidR="00FB0059" w:rsidRPr="004424B1" w:rsidRDefault="00FB0059" w:rsidP="007B4994">
            <w:pPr>
              <w:pStyle w:val="TableCell"/>
              <w:jc w:val="center"/>
              <w:rPr>
                <w:rFonts w:cs="Arial"/>
                <w:szCs w:val="18"/>
              </w:rPr>
            </w:pPr>
            <w:proofErr w:type="gramStart"/>
            <w:r w:rsidRPr="004424B1">
              <w:rPr>
                <w:rFonts w:cs="Arial"/>
                <w:szCs w:val="18"/>
              </w:rPr>
              <w:t>planID :</w:t>
            </w:r>
            <w:proofErr w:type="gramEnd"/>
            <w:r w:rsidRPr="004424B1">
              <w:rPr>
                <w:rFonts w:cs="Arial"/>
                <w:szCs w:val="18"/>
              </w:rPr>
              <w:t xml:space="preserve"> (MAL::Identifier)</w:t>
            </w:r>
          </w:p>
          <w:p w14:paraId="5F54FFF2" w14:textId="77777777" w:rsidR="00FB0059" w:rsidRPr="004424B1" w:rsidRDefault="00FB0059" w:rsidP="007B4994">
            <w:pPr>
              <w:pStyle w:val="TableCell"/>
              <w:jc w:val="center"/>
              <w:rPr>
                <w:rFonts w:cs="Arial"/>
                <w:szCs w:val="18"/>
              </w:rPr>
            </w:pPr>
            <w:proofErr w:type="gramStart"/>
            <w:r w:rsidRPr="004424B1">
              <w:rPr>
                <w:rFonts w:cs="Arial"/>
                <w:szCs w:val="18"/>
              </w:rPr>
              <w:t>precursor :</w:t>
            </w:r>
            <w:proofErr w:type="gramEnd"/>
            <w:r w:rsidRPr="004424B1">
              <w:rPr>
                <w:rFonts w:cs="Arial"/>
                <w:szCs w:val="18"/>
              </w:rPr>
              <w:t xml:space="preserve"> (MAL::Identifier)</w:t>
            </w:r>
          </w:p>
          <w:p w14:paraId="5AEBDC40" w14:textId="4563E9A1" w:rsidR="00FB0059" w:rsidRPr="004424B1" w:rsidRDefault="00FB0059" w:rsidP="007B4994">
            <w:pPr>
              <w:pStyle w:val="TableCell"/>
              <w:jc w:val="center"/>
              <w:rPr>
                <w:rFonts w:cs="Arial"/>
                <w:szCs w:val="18"/>
              </w:rPr>
            </w:pPr>
            <w:proofErr w:type="gramStart"/>
            <w:r w:rsidRPr="004424B1">
              <w:rPr>
                <w:rFonts w:cs="Arial"/>
                <w:szCs w:val="18"/>
              </w:rPr>
              <w:t>status :</w:t>
            </w:r>
            <w:proofErr w:type="gramEnd"/>
            <w:r w:rsidRPr="004424B1">
              <w:rPr>
                <w:rFonts w:cs="Arial"/>
                <w:szCs w:val="18"/>
              </w:rPr>
              <w:t xml:space="preserve"> (</w:t>
            </w:r>
            <w:commentRangeStart w:id="24864"/>
            <w:r w:rsidRPr="004424B1">
              <w:rPr>
                <w:rFonts w:cs="Arial"/>
                <w:szCs w:val="18"/>
              </w:rPr>
              <w:t>MAL::</w:t>
            </w:r>
            <w:proofErr w:type="spellStart"/>
            <w:del w:id="24865" w:author="Quinten Van Woerkom" w:date="2024-11-27T15:27:00Z" w16du:dateUtc="2024-11-27T14:27:00Z">
              <w:r w:rsidRPr="004424B1" w:rsidDel="007C1890">
                <w:rPr>
                  <w:rFonts w:cs="Arial"/>
                  <w:szCs w:val="18"/>
                </w:rPr>
                <w:delText>UInteger</w:delText>
              </w:r>
            </w:del>
            <w:ins w:id="24866" w:author="Quinten Van Woerkom" w:date="2024-11-27T15:27:00Z" w16du:dateUtc="2024-11-27T14:27:00Z">
              <w:r w:rsidR="007C1890">
                <w:rPr>
                  <w:rFonts w:cs="Arial"/>
                  <w:szCs w:val="18"/>
                </w:rPr>
                <w:t>UShort</w:t>
              </w:r>
              <w:commentRangeEnd w:id="24864"/>
              <w:proofErr w:type="spellEnd"/>
              <w:r w:rsidR="007C1890">
                <w:rPr>
                  <w:rStyle w:val="CommentReference"/>
                  <w:rFonts w:cs="Times New Roman"/>
                  <w:lang w:val="en-US" w:eastAsia="en-US"/>
                </w:rPr>
                <w:commentReference w:id="24864"/>
              </w:r>
            </w:ins>
            <w:r w:rsidRPr="004424B1">
              <w:rPr>
                <w:rFonts w:cs="Arial"/>
                <w:szCs w:val="18"/>
              </w:rPr>
              <w:t>)</w:t>
            </w:r>
          </w:p>
          <w:p w14:paraId="256D6E53" w14:textId="77777777" w:rsidR="00FB0059" w:rsidRPr="004424B1" w:rsidRDefault="00FB0059" w:rsidP="007B4994">
            <w:pPr>
              <w:pStyle w:val="TableCell"/>
              <w:jc w:val="center"/>
              <w:rPr>
                <w:rFonts w:cs="Arial"/>
                <w:szCs w:val="18"/>
              </w:rPr>
            </w:pPr>
            <w:proofErr w:type="gramStart"/>
            <w:r w:rsidRPr="004424B1">
              <w:rPr>
                <w:rFonts w:cs="Arial"/>
                <w:szCs w:val="18"/>
              </w:rPr>
              <w:t>originator :</w:t>
            </w:r>
            <w:proofErr w:type="gramEnd"/>
            <w:r w:rsidRPr="004424B1">
              <w:rPr>
                <w:rFonts w:cs="Arial"/>
                <w:szCs w:val="18"/>
              </w:rPr>
              <w:t xml:space="preserve"> (MAL::Identifier)</w:t>
            </w:r>
          </w:p>
        </w:tc>
      </w:tr>
    </w:tbl>
    <w:p w14:paraId="70D8C1C8" w14:textId="77777777" w:rsidR="00FB0059" w:rsidRPr="004424B1" w:rsidRDefault="00FB0059" w:rsidP="00FB005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4424B1" w14:paraId="602B2CEB"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468F13C3" w14:textId="77777777" w:rsidR="00FB0059" w:rsidRPr="004424B1" w:rsidRDefault="00FB0059" w:rsidP="007B4994">
            <w:pPr>
              <w:pStyle w:val="TableCell"/>
              <w:jc w:val="center"/>
              <w:rPr>
                <w:rFonts w:cs="Arial"/>
                <w:szCs w:val="18"/>
              </w:rPr>
            </w:pPr>
            <w:r w:rsidRPr="004424B1">
              <w:rPr>
                <w:rFonts w:cs="Arial"/>
                <w:szCs w:val="18"/>
              </w:rPr>
              <w:t>Pattern Sequence</w:t>
            </w:r>
          </w:p>
        </w:tc>
        <w:tc>
          <w:tcPr>
            <w:tcW w:w="1701" w:type="dxa"/>
          </w:tcPr>
          <w:p w14:paraId="79F5EE49" w14:textId="77777777" w:rsidR="00FB0059" w:rsidRPr="004424B1" w:rsidRDefault="00FB0059" w:rsidP="007B4994">
            <w:pPr>
              <w:pStyle w:val="TableCell"/>
              <w:jc w:val="center"/>
              <w:rPr>
                <w:rFonts w:cs="Arial"/>
                <w:szCs w:val="18"/>
              </w:rPr>
            </w:pPr>
            <w:r w:rsidRPr="004424B1">
              <w:rPr>
                <w:rFonts w:cs="Arial"/>
                <w:szCs w:val="18"/>
              </w:rPr>
              <w:t>Message</w:t>
            </w:r>
          </w:p>
        </w:tc>
        <w:tc>
          <w:tcPr>
            <w:tcW w:w="964" w:type="dxa"/>
          </w:tcPr>
          <w:p w14:paraId="6AC36D8A" w14:textId="77777777" w:rsidR="00FB0059" w:rsidRPr="004424B1" w:rsidRDefault="00FB0059" w:rsidP="007B4994">
            <w:pPr>
              <w:pStyle w:val="TableCell"/>
              <w:jc w:val="center"/>
              <w:rPr>
                <w:rFonts w:cs="Arial"/>
                <w:szCs w:val="18"/>
              </w:rPr>
            </w:pPr>
            <w:r w:rsidRPr="004424B1">
              <w:rPr>
                <w:rFonts w:cs="Arial"/>
                <w:szCs w:val="18"/>
              </w:rPr>
              <w:t>Nullable</w:t>
            </w:r>
          </w:p>
        </w:tc>
        <w:tc>
          <w:tcPr>
            <w:tcW w:w="4224" w:type="dxa"/>
          </w:tcPr>
          <w:p w14:paraId="664E2D42" w14:textId="36DCCE59" w:rsidR="00FB0059" w:rsidRPr="004424B1" w:rsidRDefault="00FB0059" w:rsidP="007B4994">
            <w:pPr>
              <w:pStyle w:val="TableCell"/>
              <w:jc w:val="center"/>
              <w:rPr>
                <w:rFonts w:cs="Arial"/>
                <w:szCs w:val="18"/>
              </w:rPr>
            </w:pPr>
            <w:del w:id="24867" w:author="Peter Van Der Plas" w:date="2024-12-26T14:01:00Z" w16du:dateUtc="2024-12-26T13:01:00Z">
              <w:r w:rsidRPr="004424B1" w:rsidDel="00A03573">
                <w:rPr>
                  <w:rFonts w:cs="Arial"/>
                  <w:szCs w:val="18"/>
                </w:rPr>
                <w:delText xml:space="preserve">Body </w:delText>
              </w:r>
            </w:del>
            <w:ins w:id="24868" w:author="Peter Van Der Plas" w:date="2024-12-26T14:01:00Z" w16du:dateUtc="2024-12-26T13:01:00Z">
              <w:r w:rsidR="00A03573">
                <w:rPr>
                  <w:rFonts w:cs="Arial"/>
                  <w:szCs w:val="18"/>
                </w:rPr>
                <w:t>Type</w:t>
              </w:r>
              <w:r w:rsidR="00A03573" w:rsidRPr="004424B1">
                <w:rPr>
                  <w:rFonts w:cs="Arial"/>
                  <w:szCs w:val="18"/>
                </w:rPr>
                <w:t xml:space="preserve"> </w:t>
              </w:r>
            </w:ins>
            <w:r w:rsidRPr="004424B1">
              <w:rPr>
                <w:rFonts w:cs="Arial"/>
                <w:szCs w:val="18"/>
              </w:rPr>
              <w:t>Signature</w:t>
            </w:r>
          </w:p>
        </w:tc>
      </w:tr>
      <w:tr w:rsidR="00FB0059" w:rsidRPr="004424B1" w14:paraId="0AE6A9E6" w14:textId="77777777" w:rsidTr="007B4994">
        <w:tc>
          <w:tcPr>
            <w:tcW w:w="2353" w:type="dxa"/>
            <w:shd w:val="clear" w:color="auto" w:fill="D9D9D9" w:themeFill="background1" w:themeFillShade="D9"/>
          </w:tcPr>
          <w:p w14:paraId="73671B72" w14:textId="77777777" w:rsidR="00FB0059" w:rsidRPr="004424B1" w:rsidRDefault="00FB005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5594C9B7" w14:textId="77777777" w:rsidR="00FB0059" w:rsidRPr="004424B1" w:rsidRDefault="00FB0059" w:rsidP="007B4994">
            <w:pPr>
              <w:pStyle w:val="TableCell"/>
              <w:jc w:val="center"/>
              <w:rPr>
                <w:rFonts w:cs="Arial"/>
                <w:szCs w:val="18"/>
              </w:rPr>
            </w:pPr>
            <w:r w:rsidRPr="004424B1">
              <w:rPr>
                <w:rFonts w:cs="Arial"/>
                <w:szCs w:val="18"/>
              </w:rPr>
              <w:t>PUBLISH/NOTIFY</w:t>
            </w:r>
          </w:p>
        </w:tc>
        <w:tc>
          <w:tcPr>
            <w:tcW w:w="964" w:type="dxa"/>
          </w:tcPr>
          <w:p w14:paraId="480B6180"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77A8342D"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planUpdate</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PlanUpdate</w:t>
            </w:r>
            <w:proofErr w:type="spellEnd"/>
            <w:r w:rsidRPr="004424B1">
              <w:rPr>
                <w:rFonts w:cs="Arial"/>
                <w:szCs w:val="18"/>
              </w:rPr>
              <w:t>)</w:t>
            </w:r>
          </w:p>
        </w:tc>
      </w:tr>
    </w:tbl>
    <w:p w14:paraId="7DBB351C" w14:textId="25ADB352" w:rsidR="00AC0736" w:rsidRPr="004424B1" w:rsidRDefault="00AC0736" w:rsidP="0043015A">
      <w:pPr>
        <w:pStyle w:val="Heading4"/>
        <w:spacing w:before="480"/>
        <w:rPr>
          <w:lang w:val="en-GB"/>
        </w:rPr>
      </w:pPr>
      <w:del w:id="24869" w:author="Peter Van Der Plas" w:date="2024-12-26T14:02:00Z" w16du:dateUtc="2024-12-26T13:02:00Z">
        <w:r w:rsidRPr="004424B1" w:rsidDel="00A03573">
          <w:rPr>
            <w:lang w:val="en-GB"/>
          </w:rPr>
          <w:delText>Structures</w:delText>
        </w:r>
      </w:del>
      <w:ins w:id="24870" w:author="Peter Van Der Plas" w:date="2024-12-26T14:02:00Z" w16du:dateUtc="2024-12-26T13:02:00Z">
        <w:r w:rsidR="00A03573">
          <w:rPr>
            <w:lang w:val="en-GB"/>
          </w:rPr>
          <w:t>Requirements</w:t>
        </w:r>
      </w:ins>
    </w:p>
    <w:p w14:paraId="11F1600C" w14:textId="6347A487" w:rsidR="00B4755E" w:rsidRPr="004424B1" w:rsidRDefault="00B4755E">
      <w:pPr>
        <w:pStyle w:val="Paragraph5"/>
        <w:rPr>
          <w:lang w:val="en-GB"/>
        </w:rPr>
        <w:pPrChange w:id="24871" w:author="Peter Van Der Plas" w:date="2024-12-26T14:20:00Z" w16du:dateUtc="2024-12-26T13:20:00Z">
          <w:pPr/>
        </w:pPrChange>
      </w:pPr>
      <w:r w:rsidRPr="004424B1">
        <w:rPr>
          <w:lang w:val="en-GB"/>
        </w:rPr>
        <w:t xml:space="preserve">The </w:t>
      </w:r>
      <w:proofErr w:type="spellStart"/>
      <w:r w:rsidRPr="004424B1">
        <w:rPr>
          <w:lang w:val="en-GB"/>
        </w:rPr>
        <w:t>monitorPlanExecution</w:t>
      </w:r>
      <w:proofErr w:type="spellEnd"/>
      <w:r w:rsidRPr="004424B1">
        <w:rPr>
          <w:lang w:val="en-GB"/>
        </w:rPr>
        <w:t xml:space="preserve"> subscription shall be based on the provision of the following keys </w:t>
      </w:r>
      <w:r w:rsidR="00D877AC" w:rsidRPr="004424B1">
        <w:rPr>
          <w:lang w:val="en-GB"/>
        </w:rPr>
        <w:t xml:space="preserve">in addition to the </w:t>
      </w:r>
      <w:r w:rsidR="00D877AC" w:rsidRPr="004424B1">
        <w:rPr>
          <w:i/>
          <w:lang w:val="en-GB"/>
        </w:rPr>
        <w:t xml:space="preserve">domain </w:t>
      </w:r>
      <w:r w:rsidRPr="004424B1">
        <w:rPr>
          <w:lang w:val="en-GB"/>
        </w:rPr>
        <w:t>of the required Plans in the Register message, all of which are nullable:</w:t>
      </w:r>
    </w:p>
    <w:p w14:paraId="0A134B20" w14:textId="322E4E98" w:rsidR="00015D26" w:rsidRPr="004424B1" w:rsidRDefault="00015D26" w:rsidP="003A4612">
      <w:pPr>
        <w:pStyle w:val="List"/>
        <w:numPr>
          <w:ilvl w:val="0"/>
          <w:numId w:val="39"/>
        </w:numPr>
        <w:tabs>
          <w:tab w:val="clear" w:pos="360"/>
          <w:tab w:val="left" w:pos="720"/>
        </w:tabs>
        <w:ind w:left="720"/>
      </w:pPr>
      <w:r w:rsidRPr="004424B1">
        <w:t xml:space="preserve">PlanID: </w:t>
      </w:r>
      <w:r w:rsidRPr="004424B1">
        <w:rPr>
          <w:rStyle w:val="Term"/>
        </w:rPr>
        <w:t xml:space="preserve">key </w:t>
      </w:r>
      <w:r w:rsidRPr="004424B1">
        <w:t>of subscribed Plan</w:t>
      </w:r>
      <w:r w:rsidRPr="004424B1">
        <w:rPr>
          <w:rStyle w:val="Term"/>
        </w:rPr>
        <w:t xml:space="preserve"> </w:t>
      </w:r>
      <w:r w:rsidR="00904524" w:rsidRPr="004424B1">
        <w:t xml:space="preserve">as </w:t>
      </w:r>
      <w:proofErr w:type="gramStart"/>
      <w:r w:rsidR="00904524" w:rsidRPr="004424B1">
        <w:t>MAL::</w:t>
      </w:r>
      <w:proofErr w:type="gramEnd"/>
      <w:r w:rsidR="00904524" w:rsidRPr="004424B1">
        <w:t>Identifier;</w:t>
      </w:r>
    </w:p>
    <w:p w14:paraId="2135D3AF" w14:textId="3589FCE7" w:rsidR="00015D26" w:rsidRPr="004424B1" w:rsidRDefault="00015D26" w:rsidP="003A4612">
      <w:pPr>
        <w:pStyle w:val="List"/>
        <w:numPr>
          <w:ilvl w:val="0"/>
          <w:numId w:val="39"/>
        </w:numPr>
        <w:tabs>
          <w:tab w:val="clear" w:pos="360"/>
          <w:tab w:val="left" w:pos="720"/>
        </w:tabs>
        <w:ind w:left="720"/>
      </w:pPr>
      <w:r w:rsidRPr="004424B1">
        <w:t xml:space="preserve">Precursor: </w:t>
      </w:r>
      <w:r w:rsidRPr="004424B1">
        <w:rPr>
          <w:rStyle w:val="Term"/>
        </w:rPr>
        <w:t>key</w:t>
      </w:r>
      <w:r w:rsidRPr="004424B1">
        <w:t xml:space="preserve"> of </w:t>
      </w:r>
      <w:proofErr w:type="spellStart"/>
      <w:r w:rsidRPr="004424B1">
        <w:t>precursorPlan</w:t>
      </w:r>
      <w:proofErr w:type="spellEnd"/>
      <w:r w:rsidRPr="004424B1">
        <w:t xml:space="preserve"> as </w:t>
      </w:r>
      <w:proofErr w:type="gramStart"/>
      <w:r w:rsidRPr="004424B1">
        <w:t>MAL::</w:t>
      </w:r>
      <w:proofErr w:type="gramEnd"/>
      <w:r w:rsidRPr="004424B1">
        <w:t>Identifier</w:t>
      </w:r>
      <w:r w:rsidR="00904524" w:rsidRPr="004424B1">
        <w:t>;</w:t>
      </w:r>
    </w:p>
    <w:p w14:paraId="290697DF" w14:textId="33E7FA86" w:rsidR="00015D26" w:rsidRPr="004424B1" w:rsidRDefault="00015D26" w:rsidP="003A4612">
      <w:pPr>
        <w:pStyle w:val="List"/>
        <w:numPr>
          <w:ilvl w:val="0"/>
          <w:numId w:val="39"/>
        </w:numPr>
        <w:tabs>
          <w:tab w:val="clear" w:pos="360"/>
          <w:tab w:val="left" w:pos="720"/>
        </w:tabs>
        <w:ind w:left="720"/>
      </w:pPr>
      <w:r w:rsidRPr="004424B1">
        <w:t xml:space="preserve">Status: status as </w:t>
      </w:r>
      <w:commentRangeStart w:id="24872"/>
      <w:proofErr w:type="gramStart"/>
      <w:r w:rsidRPr="004424B1">
        <w:t>MAL::</w:t>
      </w:r>
      <w:proofErr w:type="spellStart"/>
      <w:proofErr w:type="gramEnd"/>
      <w:del w:id="24873" w:author="Quinten Van Woerkom" w:date="2024-11-27T15:27:00Z" w16du:dateUtc="2024-11-27T14:27:00Z">
        <w:r w:rsidRPr="004424B1" w:rsidDel="007C1890">
          <w:delText xml:space="preserve">UInteger </w:delText>
        </w:r>
      </w:del>
      <w:ins w:id="24874" w:author="Quinten Van Woerkom" w:date="2024-11-27T15:27:00Z" w16du:dateUtc="2024-11-27T14:27:00Z">
        <w:r w:rsidR="007C1890">
          <w:t>UShort</w:t>
        </w:r>
        <w:commentRangeEnd w:id="24872"/>
        <w:proofErr w:type="spellEnd"/>
        <w:r w:rsidR="007C1890">
          <w:rPr>
            <w:rStyle w:val="CommentReference"/>
            <w:lang w:val="en-US" w:eastAsia="en-US"/>
          </w:rPr>
          <w:commentReference w:id="24872"/>
        </w:r>
        <w:r w:rsidR="007C1890" w:rsidRPr="004424B1">
          <w:t xml:space="preserve"> </w:t>
        </w:r>
      </w:ins>
      <w:r w:rsidRPr="004424B1">
        <w:t>[</w:t>
      </w:r>
      <w:proofErr w:type="spellStart"/>
      <w:r w:rsidRPr="004424B1">
        <w:t>PlanStatusEnum</w:t>
      </w:r>
      <w:proofErr w:type="spellEnd"/>
      <w:r w:rsidRPr="004424B1">
        <w:t>]</w:t>
      </w:r>
      <w:r w:rsidR="00904524" w:rsidRPr="004424B1">
        <w:t>;</w:t>
      </w:r>
    </w:p>
    <w:p w14:paraId="7CFD21CC" w14:textId="7332DE1F" w:rsidR="00015D26" w:rsidRPr="004424B1" w:rsidRDefault="00015D26" w:rsidP="003A4612">
      <w:pPr>
        <w:pStyle w:val="List"/>
        <w:numPr>
          <w:ilvl w:val="0"/>
          <w:numId w:val="39"/>
        </w:numPr>
        <w:tabs>
          <w:tab w:val="clear" w:pos="360"/>
          <w:tab w:val="left" w:pos="720"/>
        </w:tabs>
        <w:ind w:left="720"/>
      </w:pPr>
      <w:r w:rsidRPr="004424B1">
        <w:t xml:space="preserve">Originator:  originator of subscribed Plan as </w:t>
      </w:r>
      <w:proofErr w:type="gramStart"/>
      <w:r w:rsidRPr="004424B1">
        <w:t>MAL::</w:t>
      </w:r>
      <w:proofErr w:type="gramEnd"/>
      <w:r w:rsidRPr="004424B1">
        <w:t>Identifier</w:t>
      </w:r>
      <w:r w:rsidR="00904524" w:rsidRPr="004424B1">
        <w:t>.</w:t>
      </w:r>
    </w:p>
    <w:p w14:paraId="011C9E65" w14:textId="4F1E0F56" w:rsidR="00EE70C5" w:rsidRPr="004424B1" w:rsidRDefault="003A636A" w:rsidP="003A636A">
      <w:pPr>
        <w:pStyle w:val="Notelevel1"/>
      </w:pPr>
      <w:r w:rsidRPr="004424B1">
        <w:rPr>
          <w:iCs/>
        </w:rPr>
        <w:t>NOTE</w:t>
      </w:r>
      <w:r w:rsidRPr="004424B1">
        <w:rPr>
          <w:iCs/>
        </w:rPr>
        <w:tab/>
        <w:t>–</w:t>
      </w:r>
      <w:r w:rsidRPr="004424B1">
        <w:rPr>
          <w:iCs/>
        </w:rPr>
        <w:tab/>
        <w:t>F</w:t>
      </w:r>
      <w:r w:rsidR="00EE70C5" w:rsidRPr="004424B1">
        <w:t xml:space="preserve">or Status, the enumerated value associated with the </w:t>
      </w:r>
      <w:proofErr w:type="spellStart"/>
      <w:r w:rsidR="00EE70C5" w:rsidRPr="004424B1">
        <w:t>PlanStatusEnum</w:t>
      </w:r>
      <w:proofErr w:type="spellEnd"/>
      <w:r w:rsidR="00EE70C5" w:rsidRPr="004424B1">
        <w:t xml:space="preserve"> must be used, and not the associated string.</w:t>
      </w:r>
    </w:p>
    <w:p w14:paraId="5AEA0F1A" w14:textId="77777777" w:rsidR="00AC0736" w:rsidRPr="004424B1" w:rsidRDefault="00AC0736" w:rsidP="0043015A">
      <w:pPr>
        <w:pStyle w:val="Heading4"/>
        <w:spacing w:before="480"/>
        <w:rPr>
          <w:lang w:val="en-GB"/>
        </w:rPr>
      </w:pPr>
      <w:r w:rsidRPr="004424B1">
        <w:rPr>
          <w:lang w:val="en-GB"/>
        </w:rPr>
        <w:t>Errors</w:t>
      </w:r>
    </w:p>
    <w:p w14:paraId="60523F3F" w14:textId="6A86C95B" w:rsidR="00781519" w:rsidRPr="004424B1" w:rsidDel="002315DE" w:rsidRDefault="002315DE" w:rsidP="00426FE3">
      <w:pPr>
        <w:rPr>
          <w:del w:id="24875" w:author="Quinten Van Woerkom" w:date="2024-11-28T15:36:00Z" w16du:dateUtc="2024-11-28T14:36:00Z"/>
          <w:lang w:val="en-GB"/>
        </w:rPr>
      </w:pPr>
      <w:commentRangeStart w:id="24876"/>
      <w:ins w:id="24877" w:author="Quinten Van Woerkom" w:date="2024-11-28T15:36:00Z" w16du:dateUtc="2024-11-28T14:36:00Z">
        <w:r>
          <w:rPr>
            <w:lang w:val="en-GB"/>
          </w:rPr>
          <w:t>This operation returns no errors in addition to the standard MAL errors.</w:t>
        </w:r>
        <w:commentRangeEnd w:id="24876"/>
        <w:r>
          <w:rPr>
            <w:rStyle w:val="CommentReference"/>
          </w:rPr>
          <w:commentReference w:id="24876"/>
        </w:r>
      </w:ins>
      <w:del w:id="24878" w:author="Quinten Van Woerkom" w:date="2024-11-28T15:36:00Z" w16du:dateUtc="2024-11-28T14:36:00Z">
        <w:r w:rsidR="00781519" w:rsidRPr="004424B1" w:rsidDel="002315DE">
          <w:rPr>
            <w:lang w:val="en-GB"/>
          </w:rPr>
          <w:delText>In addition to standard MAL</w:delText>
        </w:r>
        <w:r w:rsidR="00534DC6" w:rsidRPr="004424B1" w:rsidDel="002315DE">
          <w:rPr>
            <w:lang w:val="en-GB"/>
          </w:rPr>
          <w:delText xml:space="preserve"> er</w:delText>
        </w:r>
        <w:r w:rsidR="00781519" w:rsidRPr="004424B1" w:rsidDel="002315DE">
          <w:rPr>
            <w:lang w:val="en-GB"/>
          </w:rPr>
          <w:delText>rors, the operation may return the following MPS</w:delText>
        </w:r>
        <w:r w:rsidR="00534DC6" w:rsidRPr="004424B1" w:rsidDel="002315DE">
          <w:rPr>
            <w:lang w:val="en-GB"/>
          </w:rPr>
          <w:delText xml:space="preserve"> er</w:delText>
        </w:r>
        <w:r w:rsidR="00781519" w:rsidRPr="004424B1" w:rsidDel="002315DE">
          <w:rPr>
            <w:lang w:val="en-GB"/>
          </w:rPr>
          <w:delText>rors:</w:delText>
        </w:r>
      </w:del>
    </w:p>
    <w:p w14:paraId="624F82D2" w14:textId="77777777" w:rsidR="00426FE3" w:rsidRPr="004424B1" w:rsidRDefault="00426FE3">
      <w:pPr>
        <w:rPr>
          <w:lang w:val="en-GB"/>
        </w:rPr>
        <w:pPrChange w:id="24879" w:author="Quinten Van Woerkom" w:date="2024-11-28T15:36:00Z" w16du:dateUtc="2024-11-28T14:36:00Z">
          <w:pPr>
            <w:spacing w:before="0"/>
          </w:pPr>
        </w:pPrChange>
      </w:pPr>
    </w:p>
    <w:tbl>
      <w:tblPr>
        <w:tblStyle w:val="RBTable"/>
        <w:tblW w:w="0" w:type="auto"/>
        <w:tblLook w:val="04A0" w:firstRow="1" w:lastRow="0" w:firstColumn="1" w:lastColumn="0" w:noHBand="0" w:noVBand="1"/>
        <w:tblCaption w:val="SVE monitorPlanExecution"/>
      </w:tblPr>
      <w:tblGrid>
        <w:gridCol w:w="2389"/>
        <w:gridCol w:w="2520"/>
      </w:tblGrid>
      <w:tr w:rsidR="00D2533E" w:rsidRPr="004424B1" w:rsidDel="002315DE" w14:paraId="05C89C2D" w14:textId="2CF927E2" w:rsidTr="00FB0059">
        <w:trPr>
          <w:cnfStyle w:val="100000000000" w:firstRow="1" w:lastRow="0" w:firstColumn="0" w:lastColumn="0" w:oddVBand="0" w:evenVBand="0" w:oddHBand="0" w:evenHBand="0" w:firstRowFirstColumn="0" w:firstRowLastColumn="0" w:lastRowFirstColumn="0" w:lastRowLastColumn="0"/>
          <w:del w:id="24880" w:author="Quinten Van Woerkom" w:date="2024-11-28T15:36:00Z"/>
        </w:trPr>
        <w:tc>
          <w:tcPr>
            <w:cnfStyle w:val="001000000000" w:firstRow="0" w:lastRow="0" w:firstColumn="1" w:lastColumn="0" w:oddVBand="0" w:evenVBand="0" w:oddHBand="0" w:evenHBand="0" w:firstRowFirstColumn="0" w:firstRowLastColumn="0" w:lastRowFirstColumn="0" w:lastRowLastColumn="0"/>
            <w:tcW w:w="2389" w:type="dxa"/>
          </w:tcPr>
          <w:p w14:paraId="45C91939" w14:textId="03895048" w:rsidR="00D2533E" w:rsidRPr="004424B1" w:rsidDel="002315DE" w:rsidRDefault="00D2533E" w:rsidP="00306AEA">
            <w:pPr>
              <w:pStyle w:val="TableCell"/>
              <w:rPr>
                <w:del w:id="24881" w:author="Quinten Van Woerkom" w:date="2024-11-28T15:36:00Z" w16du:dateUtc="2024-11-28T14:36:00Z"/>
                <w:rFonts w:cs="Arial"/>
                <w:szCs w:val="20"/>
              </w:rPr>
            </w:pPr>
            <w:del w:id="24882" w:author="Quinten Van Woerkom" w:date="2024-11-28T15:36:00Z" w16du:dateUtc="2024-11-28T14:36:00Z">
              <w:r w:rsidRPr="004424B1" w:rsidDel="002315DE">
                <w:rPr>
                  <w:rFonts w:cs="Arial"/>
                  <w:szCs w:val="20"/>
                </w:rPr>
                <w:delText>Error</w:delText>
              </w:r>
            </w:del>
          </w:p>
        </w:tc>
        <w:tc>
          <w:tcPr>
            <w:tcW w:w="2520" w:type="dxa"/>
          </w:tcPr>
          <w:p w14:paraId="4ED96A1C" w14:textId="459CD737" w:rsidR="00D2533E" w:rsidRPr="004424B1" w:rsidDel="002315DE" w:rsidRDefault="00D2533E" w:rsidP="00306AEA">
            <w:pPr>
              <w:pStyle w:val="TableCell"/>
              <w:cnfStyle w:val="100000000000" w:firstRow="1" w:lastRow="0" w:firstColumn="0" w:lastColumn="0" w:oddVBand="0" w:evenVBand="0" w:oddHBand="0" w:evenHBand="0" w:firstRowFirstColumn="0" w:firstRowLastColumn="0" w:lastRowFirstColumn="0" w:lastRowLastColumn="0"/>
              <w:rPr>
                <w:del w:id="24883" w:author="Quinten Van Woerkom" w:date="2024-11-28T15:36:00Z" w16du:dateUtc="2024-11-28T14:36:00Z"/>
                <w:rFonts w:cs="Arial"/>
                <w:szCs w:val="20"/>
              </w:rPr>
            </w:pPr>
            <w:del w:id="24884" w:author="Quinten Van Woerkom" w:date="2024-11-28T15:36:00Z" w16du:dateUtc="2024-11-28T14:36:00Z">
              <w:r w:rsidRPr="004424B1" w:rsidDel="002315DE">
                <w:rPr>
                  <w:rFonts w:cs="Arial"/>
                  <w:szCs w:val="20"/>
                </w:rPr>
                <w:delText>Area</w:delText>
              </w:r>
            </w:del>
          </w:p>
        </w:tc>
      </w:tr>
      <w:tr w:rsidR="00D2533E" w:rsidRPr="004424B1" w:rsidDel="002315DE" w14:paraId="41DA9022" w14:textId="02127AF9" w:rsidTr="00FB0059">
        <w:trPr>
          <w:del w:id="24885" w:author="Quinten Van Woerkom" w:date="2024-11-28T15:36:00Z"/>
        </w:trPr>
        <w:tc>
          <w:tcPr>
            <w:cnfStyle w:val="001000000000" w:firstRow="0" w:lastRow="0" w:firstColumn="1" w:lastColumn="0" w:oddVBand="0" w:evenVBand="0" w:oddHBand="0" w:evenHBand="0" w:firstRowFirstColumn="0" w:firstRowLastColumn="0" w:lastRowFirstColumn="0" w:lastRowLastColumn="0"/>
            <w:tcW w:w="2389" w:type="dxa"/>
          </w:tcPr>
          <w:p w14:paraId="7C1C2251" w14:textId="408819B8" w:rsidR="00D2533E" w:rsidRPr="004424B1" w:rsidDel="002315DE" w:rsidRDefault="00D2533E" w:rsidP="00306AEA">
            <w:pPr>
              <w:pStyle w:val="TableCell"/>
              <w:rPr>
                <w:del w:id="24886" w:author="Quinten Van Woerkom" w:date="2024-11-28T15:36:00Z" w16du:dateUtc="2024-11-28T14:36:00Z"/>
                <w:rFonts w:cs="Arial"/>
                <w:szCs w:val="20"/>
              </w:rPr>
            </w:pPr>
            <w:del w:id="24887" w:author="Quinten Van Woerkom" w:date="2024-11-28T15:36:00Z" w16du:dateUtc="2024-11-28T14:36:00Z">
              <w:r w:rsidRPr="004424B1" w:rsidDel="002315DE">
                <w:rPr>
                  <w:rFonts w:cs="Arial"/>
                  <w:szCs w:val="20"/>
                </w:rPr>
                <w:delText>INVALID</w:delText>
              </w:r>
            </w:del>
          </w:p>
        </w:tc>
        <w:tc>
          <w:tcPr>
            <w:tcW w:w="2520" w:type="dxa"/>
          </w:tcPr>
          <w:p w14:paraId="5E5D7190" w14:textId="46C15624" w:rsidR="00D2533E" w:rsidRPr="004424B1" w:rsidDel="002315DE" w:rsidRDefault="00D2533E" w:rsidP="00306AEA">
            <w:pPr>
              <w:pStyle w:val="TableCell"/>
              <w:cnfStyle w:val="000000000000" w:firstRow="0" w:lastRow="0" w:firstColumn="0" w:lastColumn="0" w:oddVBand="0" w:evenVBand="0" w:oddHBand="0" w:evenHBand="0" w:firstRowFirstColumn="0" w:firstRowLastColumn="0" w:lastRowFirstColumn="0" w:lastRowLastColumn="0"/>
              <w:rPr>
                <w:del w:id="24888" w:author="Quinten Van Woerkom" w:date="2024-11-28T15:36:00Z" w16du:dateUtc="2024-11-28T14:36:00Z"/>
                <w:rFonts w:cs="Arial"/>
                <w:szCs w:val="20"/>
              </w:rPr>
            </w:pPr>
            <w:del w:id="24889" w:author="Quinten Van Woerkom" w:date="2024-11-28T15:36:00Z" w16du:dateUtc="2024-11-28T14:36:00Z">
              <w:r w:rsidRPr="004424B1" w:rsidDel="002315DE">
                <w:rPr>
                  <w:rFonts w:cs="Arial"/>
                  <w:szCs w:val="20"/>
                </w:rPr>
                <w:delText>MPS</w:delText>
              </w:r>
            </w:del>
          </w:p>
        </w:tc>
      </w:tr>
    </w:tbl>
    <w:p w14:paraId="07CE721C" w14:textId="77777777" w:rsidR="00AC0736" w:rsidRPr="004424B1" w:rsidRDefault="00AC0736" w:rsidP="0043015A">
      <w:pPr>
        <w:pStyle w:val="Heading3"/>
        <w:spacing w:before="480"/>
        <w:rPr>
          <w:lang w:val="en-GB"/>
        </w:rPr>
      </w:pPr>
      <w:bookmarkStart w:id="24890" w:name="_Toc140093859"/>
      <w:r w:rsidRPr="004424B1">
        <w:rPr>
          <w:lang w:val="en-GB"/>
        </w:rPr>
        <w:t>Operation: monitorPlanExecutionDetail</w:t>
      </w:r>
      <w:bookmarkEnd w:id="24890"/>
    </w:p>
    <w:p w14:paraId="15FC4622" w14:textId="77777777" w:rsidR="00AC0736" w:rsidRPr="004424B1" w:rsidRDefault="00AC0736" w:rsidP="0043015A">
      <w:pPr>
        <w:pStyle w:val="Heading4"/>
        <w:rPr>
          <w:lang w:val="en-GB"/>
        </w:rPr>
      </w:pPr>
      <w:r w:rsidRPr="004424B1">
        <w:rPr>
          <w:lang w:val="en-GB"/>
        </w:rPr>
        <w:t>Overview</w:t>
      </w:r>
    </w:p>
    <w:p w14:paraId="0A1B5568" w14:textId="7798275E" w:rsidR="00B4755E" w:rsidRPr="004424B1" w:rsidRDefault="00B4755E" w:rsidP="00B4755E">
      <w:pPr>
        <w:rPr>
          <w:lang w:val="en-GB"/>
        </w:rPr>
      </w:pPr>
      <w:r w:rsidRPr="004424B1">
        <w:rPr>
          <w:lang w:val="en-GB"/>
        </w:rPr>
        <w:t xml:space="preserve">The </w:t>
      </w:r>
      <w:proofErr w:type="spellStart"/>
      <w:r w:rsidRPr="004424B1">
        <w:rPr>
          <w:lang w:val="en-GB"/>
        </w:rPr>
        <w:t>monitorPlanExecutionDetail</w:t>
      </w:r>
      <w:proofErr w:type="spellEnd"/>
      <w:r w:rsidRPr="004424B1">
        <w:rPr>
          <w:lang w:val="en-GB"/>
        </w:rPr>
        <w:t xml:space="preserve"> operation is used to subscribe to updates that report changes in the detailed execution status for a filtered set of Plan contents at the level of planning activities, events and resources</w:t>
      </w:r>
      <w:r w:rsidR="00B761A9" w:rsidRPr="004424B1">
        <w:rPr>
          <w:lang w:val="en-GB"/>
        </w:rPr>
        <w:t xml:space="preserve">.  </w:t>
      </w:r>
      <w:r w:rsidR="002015B5" w:rsidRPr="004424B1">
        <w:rPr>
          <w:lang w:val="en-GB"/>
        </w:rPr>
        <w:t xml:space="preserve">A planning function requires feedback at the level of planning activities and events to be able to reconstitute the status of planning requests, as well to support re-planning.  </w:t>
      </w:r>
      <w:r w:rsidRPr="004424B1">
        <w:rPr>
          <w:lang w:val="en-GB"/>
        </w:rPr>
        <w:t>The operation uses the Publish-Subscribe interaction pattern.</w:t>
      </w:r>
    </w:p>
    <w:p w14:paraId="55A81C18" w14:textId="2F9EA236" w:rsidR="00E00B86" w:rsidRDefault="00E00B86" w:rsidP="00426FE3">
      <w:pPr>
        <w:rPr>
          <w:ins w:id="24891" w:author="Quinten Van Woerkom" w:date="2024-12-19T14:16:00Z" w16du:dateUtc="2024-12-19T13:16:00Z"/>
          <w:lang w:val="en-GB"/>
        </w:rPr>
      </w:pPr>
      <w:r w:rsidRPr="004424B1">
        <w:rPr>
          <w:lang w:val="en-GB"/>
        </w:rPr>
        <w:t>It is implementation dependent which details are reported on, but this may be any combination of planning activities, events</w:t>
      </w:r>
      <w:r w:rsidR="007E37E7" w:rsidRPr="004424B1">
        <w:rPr>
          <w:lang w:val="en-GB"/>
        </w:rPr>
        <w:t>,</w:t>
      </w:r>
      <w:r w:rsidRPr="004424B1">
        <w:rPr>
          <w:lang w:val="en-GB"/>
        </w:rPr>
        <w:t xml:space="preserve"> and resources.  </w:t>
      </w:r>
      <w:r w:rsidR="00414640" w:rsidRPr="004424B1">
        <w:rPr>
          <w:lang w:val="en-GB"/>
        </w:rPr>
        <w:t xml:space="preserve">The notification message body comprises a single structure of the abstract class </w:t>
      </w:r>
      <w:proofErr w:type="spellStart"/>
      <w:r w:rsidR="00414640" w:rsidRPr="004424B1">
        <w:rPr>
          <w:i/>
          <w:iCs/>
          <w:lang w:val="en-GB"/>
        </w:rPr>
        <w:t>PlanDetailUpdate</w:t>
      </w:r>
      <w:proofErr w:type="spellEnd"/>
      <w:r w:rsidR="00414640" w:rsidRPr="004424B1">
        <w:rPr>
          <w:lang w:val="en-GB"/>
        </w:rPr>
        <w:t xml:space="preserve">, which corresponds to one of the concrete classes </w:t>
      </w:r>
      <w:proofErr w:type="spellStart"/>
      <w:r w:rsidR="00414640" w:rsidRPr="004424B1">
        <w:rPr>
          <w:lang w:val="en-GB"/>
        </w:rPr>
        <w:t>ActivityUpdate</w:t>
      </w:r>
      <w:proofErr w:type="spellEnd"/>
      <w:r w:rsidR="00414640" w:rsidRPr="004424B1">
        <w:rPr>
          <w:lang w:val="en-GB"/>
        </w:rPr>
        <w:t xml:space="preserve">, </w:t>
      </w:r>
      <w:proofErr w:type="spellStart"/>
      <w:r w:rsidR="00414640" w:rsidRPr="004424B1">
        <w:rPr>
          <w:lang w:val="en-GB"/>
        </w:rPr>
        <w:t>EventUpdate</w:t>
      </w:r>
      <w:proofErr w:type="spellEnd"/>
      <w:r w:rsidR="00406962" w:rsidRPr="004424B1">
        <w:rPr>
          <w:lang w:val="en-GB"/>
        </w:rPr>
        <w:t>,</w:t>
      </w:r>
      <w:r w:rsidR="00414640" w:rsidRPr="004424B1">
        <w:rPr>
          <w:lang w:val="en-GB"/>
        </w:rPr>
        <w:t xml:space="preserve"> or </w:t>
      </w:r>
      <w:proofErr w:type="spellStart"/>
      <w:r w:rsidR="00414640" w:rsidRPr="004424B1">
        <w:rPr>
          <w:lang w:val="en-GB"/>
        </w:rPr>
        <w:t>ResourceUpdate</w:t>
      </w:r>
      <w:proofErr w:type="spellEnd"/>
      <w:r w:rsidR="00414640" w:rsidRPr="004424B1">
        <w:rPr>
          <w:lang w:val="en-GB"/>
        </w:rPr>
        <w:t>.</w:t>
      </w:r>
    </w:p>
    <w:p w14:paraId="1ADF7F21" w14:textId="051B97FF" w:rsidR="006C593B" w:rsidRPr="004424B1" w:rsidRDefault="006C593B">
      <w:pPr>
        <w:pStyle w:val="Heading4"/>
        <w:spacing w:before="480" w:after="240"/>
        <w:rPr>
          <w:lang w:val="en-GB"/>
        </w:rPr>
        <w:pPrChange w:id="24892" w:author="Peter Van Der Plas" w:date="2024-12-26T14:02:00Z" w16du:dateUtc="2024-12-26T13:02:00Z">
          <w:pPr/>
        </w:pPrChange>
      </w:pPr>
      <w:ins w:id="24893" w:author="Quinten Van Woerkom" w:date="2024-12-19T14:16:00Z" w16du:dateUtc="2024-12-19T13:16:00Z">
        <w:r>
          <w:rPr>
            <w:lang w:val="en-GB"/>
          </w:rPr>
          <w:t>Definition</w:t>
        </w:r>
      </w:ins>
    </w:p>
    <w:p w14:paraId="7DBD509C" w14:textId="6166C158" w:rsidR="00426FE3" w:rsidRPr="004424B1" w:rsidDel="006C593B" w:rsidRDefault="00426FE3">
      <w:pPr>
        <w:spacing w:after="240"/>
        <w:rPr>
          <w:del w:id="24894" w:author="Quinten Van Woerkom" w:date="2024-12-19T14:16:00Z" w16du:dateUtc="2024-12-19T13:16:00Z"/>
          <w:lang w:val="en-GB"/>
        </w:rPr>
        <w:pPrChange w:id="24895" w:author="Quinten Van Woerkom" w:date="2024-12-19T14:16:00Z" w16du:dateUtc="2024-12-19T13:16:00Z">
          <w:pPr>
            <w:spacing w:before="0"/>
          </w:pPr>
        </w:pPrChange>
      </w:pPr>
    </w:p>
    <w:tbl>
      <w:tblPr>
        <w:tblStyle w:val="RBTable"/>
        <w:tblW w:w="9242" w:type="dxa"/>
        <w:tblLayout w:type="fixed"/>
        <w:tblLook w:val="0400" w:firstRow="0" w:lastRow="0" w:firstColumn="0" w:lastColumn="0" w:noHBand="0" w:noVBand="1"/>
        <w:tblCaption w:val="SVO monitorPlanExecutionDetail"/>
        <w:tblPrChange w:id="24896" w:author="Peter Van Der Plas" w:date="2024-12-26T14:02:00Z" w16du:dateUtc="2024-12-26T13:02:00Z">
          <w:tblPr>
            <w:tblStyle w:val="RBTable"/>
            <w:tblW w:w="9242" w:type="dxa"/>
            <w:tblLayout w:type="fixed"/>
            <w:tblLook w:val="0400" w:firstRow="0" w:lastRow="0" w:firstColumn="0" w:lastColumn="0" w:noHBand="0" w:noVBand="1"/>
            <w:tblCaption w:val="SVO monitorPlanExecutionDetail"/>
          </w:tblPr>
        </w:tblPrChange>
      </w:tblPr>
      <w:tblGrid>
        <w:gridCol w:w="2353"/>
        <w:gridCol w:w="6889"/>
        <w:tblGridChange w:id="24897">
          <w:tblGrid>
            <w:gridCol w:w="2353"/>
            <w:gridCol w:w="23"/>
            <w:gridCol w:w="6866"/>
          </w:tblGrid>
        </w:tblGridChange>
      </w:tblGrid>
      <w:tr w:rsidR="00FB0059" w:rsidRPr="004424B1" w14:paraId="5291B9CA" w14:textId="77777777" w:rsidTr="005513FD">
        <w:trPr>
          <w:tblHeader/>
        </w:trPr>
        <w:tc>
          <w:tcPr>
            <w:tcW w:w="2352" w:type="dxa"/>
            <w:shd w:val="clear" w:color="auto" w:fill="00CCFF"/>
            <w:tcPrChange w:id="24898" w:author="Peter Van Der Plas" w:date="2024-12-26T14:02:00Z" w16du:dateUtc="2024-12-26T13:02:00Z">
              <w:tcPr>
                <w:tcW w:w="2376" w:type="dxa"/>
                <w:gridSpan w:val="2"/>
                <w:shd w:val="clear" w:color="auto" w:fill="662382"/>
              </w:tcPr>
            </w:tcPrChange>
          </w:tcPr>
          <w:p w14:paraId="28BD077A" w14:textId="77777777" w:rsidR="00FB0059" w:rsidRPr="00A03573" w:rsidRDefault="00FB0059" w:rsidP="007B4994">
            <w:pPr>
              <w:pStyle w:val="TableCell"/>
              <w:jc w:val="center"/>
              <w:rPr>
                <w:rFonts w:cs="Arial"/>
                <w:bCs/>
                <w:color w:val="auto"/>
                <w:szCs w:val="18"/>
                <w:rPrChange w:id="24899" w:author="Peter Van Der Plas" w:date="2024-12-26T14:02:00Z" w16du:dateUtc="2024-12-26T13:02:00Z">
                  <w:rPr>
                    <w:rFonts w:cs="Arial"/>
                    <w:b/>
                    <w:color w:val="FFFFFF" w:themeColor="background1"/>
                    <w:szCs w:val="18"/>
                  </w:rPr>
                </w:rPrChange>
              </w:rPr>
            </w:pPr>
            <w:r w:rsidRPr="00A03573">
              <w:rPr>
                <w:rFonts w:cs="Arial"/>
                <w:bCs/>
                <w:color w:val="auto"/>
                <w:szCs w:val="18"/>
                <w:rPrChange w:id="24900" w:author="Peter Van Der Plas" w:date="2024-12-26T14:02:00Z" w16du:dateUtc="2024-12-26T13:02:00Z">
                  <w:rPr>
                    <w:rFonts w:cs="Arial"/>
                    <w:b/>
                    <w:color w:val="FFFFFF" w:themeColor="background1"/>
                    <w:szCs w:val="18"/>
                  </w:rPr>
                </w:rPrChange>
              </w:rPr>
              <w:t>Operation Identifier</w:t>
            </w:r>
          </w:p>
        </w:tc>
        <w:tc>
          <w:tcPr>
            <w:tcW w:w="6888" w:type="dxa"/>
            <w:tcPrChange w:id="24901" w:author="Peter Van Der Plas" w:date="2024-12-26T14:02:00Z" w16du:dateUtc="2024-12-26T13:02:00Z">
              <w:tcPr>
                <w:tcW w:w="6866" w:type="dxa"/>
              </w:tcPr>
            </w:tcPrChange>
          </w:tcPr>
          <w:p w14:paraId="76D488D1" w14:textId="77777777" w:rsidR="00FB0059" w:rsidRPr="004424B1" w:rsidRDefault="00FB0059" w:rsidP="007B4994">
            <w:pPr>
              <w:pStyle w:val="TableCell"/>
              <w:jc w:val="center"/>
              <w:rPr>
                <w:rFonts w:cs="Arial"/>
                <w:szCs w:val="18"/>
              </w:rPr>
            </w:pPr>
            <w:proofErr w:type="spellStart"/>
            <w:r w:rsidRPr="004424B1">
              <w:rPr>
                <w:rFonts w:cs="Arial"/>
                <w:szCs w:val="18"/>
              </w:rPr>
              <w:t>monitorPlanExecutionDetail</w:t>
            </w:r>
            <w:proofErr w:type="spellEnd"/>
          </w:p>
        </w:tc>
      </w:tr>
      <w:tr w:rsidR="00FB0059" w:rsidRPr="004424B1" w14:paraId="1834DC2C" w14:textId="77777777" w:rsidTr="00D97D07">
        <w:tc>
          <w:tcPr>
            <w:tcW w:w="2352" w:type="dxa"/>
            <w:shd w:val="clear" w:color="auto" w:fill="00CCFF"/>
            <w:tcPrChange w:id="24902" w:author="Peter Van Der Plas" w:date="2024-12-26T14:02:00Z" w16du:dateUtc="2024-12-26T13:02:00Z">
              <w:tcPr>
                <w:tcW w:w="2376" w:type="dxa"/>
                <w:gridSpan w:val="2"/>
                <w:shd w:val="clear" w:color="auto" w:fill="662382"/>
              </w:tcPr>
            </w:tcPrChange>
          </w:tcPr>
          <w:p w14:paraId="3B91665B" w14:textId="77777777" w:rsidR="00FB0059" w:rsidRPr="00A03573" w:rsidRDefault="00FB0059" w:rsidP="007B4994">
            <w:pPr>
              <w:pStyle w:val="TableCell"/>
              <w:jc w:val="center"/>
              <w:rPr>
                <w:rFonts w:cs="Arial"/>
                <w:bCs/>
                <w:color w:val="auto"/>
                <w:szCs w:val="18"/>
                <w:rPrChange w:id="24903" w:author="Peter Van Der Plas" w:date="2024-12-26T14:02:00Z" w16du:dateUtc="2024-12-26T13:02:00Z">
                  <w:rPr>
                    <w:rFonts w:cs="Arial"/>
                    <w:b/>
                    <w:color w:val="FFFFFF" w:themeColor="background1"/>
                    <w:szCs w:val="18"/>
                  </w:rPr>
                </w:rPrChange>
              </w:rPr>
            </w:pPr>
            <w:r w:rsidRPr="00A03573">
              <w:rPr>
                <w:rFonts w:cs="Arial"/>
                <w:bCs/>
                <w:color w:val="auto"/>
                <w:szCs w:val="18"/>
                <w:rPrChange w:id="24904" w:author="Peter Van Der Plas" w:date="2024-12-26T14:02:00Z" w16du:dateUtc="2024-12-26T13:02:00Z">
                  <w:rPr>
                    <w:rFonts w:cs="Arial"/>
                    <w:b/>
                    <w:color w:val="FFFFFF" w:themeColor="background1"/>
                    <w:szCs w:val="18"/>
                  </w:rPr>
                </w:rPrChange>
              </w:rPr>
              <w:t>Interaction Pattern</w:t>
            </w:r>
          </w:p>
        </w:tc>
        <w:tc>
          <w:tcPr>
            <w:tcW w:w="6888" w:type="dxa"/>
            <w:shd w:val="clear" w:color="auto" w:fill="D9D9D9" w:themeFill="background1" w:themeFillShade="D9"/>
            <w:tcPrChange w:id="24905" w:author="Peter Van Der Plas" w:date="2024-12-26T14:02:00Z" w16du:dateUtc="2024-12-26T13:02:00Z">
              <w:tcPr>
                <w:tcW w:w="6866" w:type="dxa"/>
                <w:shd w:val="clear" w:color="auto" w:fill="D9D9D9" w:themeFill="background1" w:themeFillShade="D9"/>
              </w:tcPr>
            </w:tcPrChange>
          </w:tcPr>
          <w:p w14:paraId="54108115" w14:textId="77777777" w:rsidR="00FB0059" w:rsidRPr="004424B1" w:rsidRDefault="00FB0059" w:rsidP="007B4994">
            <w:pPr>
              <w:pStyle w:val="TableCell"/>
              <w:jc w:val="center"/>
              <w:rPr>
                <w:rFonts w:cs="Arial"/>
                <w:szCs w:val="18"/>
              </w:rPr>
            </w:pPr>
            <w:r w:rsidRPr="004424B1">
              <w:rPr>
                <w:rFonts w:cs="Arial"/>
                <w:szCs w:val="18"/>
              </w:rPr>
              <w:t>PUBLISH-SUBSCRIBE</w:t>
            </w:r>
          </w:p>
        </w:tc>
      </w:tr>
      <w:tr w:rsidR="00FB0059" w:rsidRPr="004424B1" w14:paraId="3A230F59" w14:textId="77777777" w:rsidTr="00D97D07">
        <w:tc>
          <w:tcPr>
            <w:tcW w:w="2352" w:type="dxa"/>
            <w:shd w:val="clear" w:color="auto" w:fill="00CCFF"/>
            <w:tcPrChange w:id="24906" w:author="Peter Van Der Plas" w:date="2024-12-26T14:02:00Z" w16du:dateUtc="2024-12-26T13:02:00Z">
              <w:tcPr>
                <w:tcW w:w="2376" w:type="dxa"/>
                <w:gridSpan w:val="2"/>
                <w:shd w:val="clear" w:color="auto" w:fill="662382"/>
              </w:tcPr>
            </w:tcPrChange>
          </w:tcPr>
          <w:p w14:paraId="3EEF39C9" w14:textId="77777777" w:rsidR="00FB0059" w:rsidRPr="00A03573" w:rsidRDefault="00FB0059" w:rsidP="007B4994">
            <w:pPr>
              <w:pStyle w:val="TableCell"/>
              <w:jc w:val="center"/>
              <w:rPr>
                <w:rFonts w:cs="Arial"/>
                <w:bCs/>
                <w:color w:val="auto"/>
                <w:szCs w:val="18"/>
                <w:rPrChange w:id="24907" w:author="Peter Van Der Plas" w:date="2024-12-26T14:02:00Z" w16du:dateUtc="2024-12-26T13:02:00Z">
                  <w:rPr>
                    <w:rFonts w:cs="Arial"/>
                    <w:b/>
                    <w:color w:val="FFFFFF" w:themeColor="background1"/>
                    <w:szCs w:val="18"/>
                  </w:rPr>
                </w:rPrChange>
              </w:rPr>
            </w:pPr>
            <w:r w:rsidRPr="00A03573">
              <w:rPr>
                <w:rFonts w:cs="Arial"/>
                <w:bCs/>
                <w:color w:val="auto"/>
                <w:szCs w:val="18"/>
                <w:rPrChange w:id="24908" w:author="Peter Van Der Plas" w:date="2024-12-26T14:02:00Z" w16du:dateUtc="2024-12-26T13:02:00Z">
                  <w:rPr>
                    <w:rFonts w:cs="Arial"/>
                    <w:b/>
                    <w:color w:val="FFFFFF" w:themeColor="background1"/>
                    <w:szCs w:val="18"/>
                  </w:rPr>
                </w:rPrChange>
              </w:rPr>
              <w:t>Subscription Keys</w:t>
            </w:r>
          </w:p>
        </w:tc>
        <w:tc>
          <w:tcPr>
            <w:tcW w:w="6888" w:type="dxa"/>
            <w:shd w:val="clear" w:color="auto" w:fill="D9D9D9" w:themeFill="background1" w:themeFillShade="D9"/>
            <w:tcPrChange w:id="24909" w:author="Peter Van Der Plas" w:date="2024-12-26T14:02:00Z" w16du:dateUtc="2024-12-26T13:02:00Z">
              <w:tcPr>
                <w:tcW w:w="6866" w:type="dxa"/>
                <w:shd w:val="clear" w:color="auto" w:fill="D9D9D9" w:themeFill="background1" w:themeFillShade="D9"/>
              </w:tcPr>
            </w:tcPrChange>
          </w:tcPr>
          <w:p w14:paraId="7A889787" w14:textId="77777777" w:rsidR="00FB0059" w:rsidRPr="004424B1" w:rsidRDefault="00FB0059" w:rsidP="007B4994">
            <w:pPr>
              <w:pStyle w:val="TableCell"/>
              <w:jc w:val="center"/>
              <w:rPr>
                <w:rFonts w:cs="Arial"/>
                <w:szCs w:val="18"/>
              </w:rPr>
            </w:pPr>
            <w:proofErr w:type="gramStart"/>
            <w:r w:rsidRPr="004424B1">
              <w:rPr>
                <w:rFonts w:cs="Arial"/>
                <w:szCs w:val="18"/>
              </w:rPr>
              <w:t>planID :</w:t>
            </w:r>
            <w:proofErr w:type="gramEnd"/>
            <w:r w:rsidRPr="004424B1">
              <w:rPr>
                <w:rFonts w:cs="Arial"/>
                <w:szCs w:val="18"/>
              </w:rPr>
              <w:t xml:space="preserve"> (MAL::Identifier)</w:t>
            </w:r>
          </w:p>
          <w:p w14:paraId="652A0922"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subPlan</w:t>
            </w:r>
            <w:proofErr w:type="spellEnd"/>
            <w:r w:rsidRPr="004424B1">
              <w:rPr>
                <w:rFonts w:cs="Arial"/>
                <w:szCs w:val="18"/>
              </w:rPr>
              <w:t xml:space="preserve"> :</w:t>
            </w:r>
            <w:proofErr w:type="gramEnd"/>
            <w:r w:rsidRPr="004424B1">
              <w:rPr>
                <w:rFonts w:cs="Arial"/>
                <w:szCs w:val="18"/>
              </w:rPr>
              <w:t xml:space="preserve"> (MAL::Identifier)</w:t>
            </w:r>
          </w:p>
          <w:p w14:paraId="18AD3731" w14:textId="77777777" w:rsidR="00FB0059" w:rsidRPr="004424B1" w:rsidRDefault="00FB0059" w:rsidP="007B4994">
            <w:pPr>
              <w:pStyle w:val="TableCell"/>
              <w:jc w:val="center"/>
              <w:rPr>
                <w:rFonts w:cs="Arial"/>
                <w:szCs w:val="18"/>
              </w:rPr>
            </w:pPr>
            <w:commentRangeStart w:id="24910"/>
            <w:r w:rsidRPr="004424B1">
              <w:rPr>
                <w:rFonts w:cs="Arial"/>
                <w:szCs w:val="18"/>
              </w:rPr>
              <w:t>tag</w:t>
            </w:r>
            <w:commentRangeEnd w:id="24910"/>
            <w:r w:rsidR="00D91B04">
              <w:rPr>
                <w:rStyle w:val="CommentReference"/>
                <w:rFonts w:cs="Times New Roman"/>
                <w:lang w:val="en-US" w:eastAsia="en-US"/>
              </w:rPr>
              <w:commentReference w:id="24910"/>
            </w:r>
            <w:del w:id="24911" w:author="Quinten Van Woerkom" w:date="2024-12-02T16:39:00Z" w16du:dateUtc="2024-12-02T15:39:00Z">
              <w:r w:rsidRPr="004424B1" w:rsidDel="00402480">
                <w:rPr>
                  <w:rFonts w:cs="Arial"/>
                  <w:szCs w:val="18"/>
                </w:rPr>
                <w:delText>s</w:delText>
              </w:r>
            </w:del>
            <w:r w:rsidRPr="004424B1">
              <w:rPr>
                <w:rFonts w:cs="Arial"/>
                <w:szCs w:val="18"/>
              </w:rPr>
              <w:t xml:space="preserve"> : (</w:t>
            </w:r>
            <w:proofErr w:type="gramStart"/>
            <w:r w:rsidRPr="004424B1">
              <w:rPr>
                <w:rFonts w:cs="Arial"/>
                <w:szCs w:val="18"/>
              </w:rPr>
              <w:t>MAL::</w:t>
            </w:r>
            <w:proofErr w:type="gramEnd"/>
            <w:r w:rsidRPr="004424B1">
              <w:rPr>
                <w:rFonts w:cs="Arial"/>
                <w:szCs w:val="18"/>
              </w:rPr>
              <w:t>String)</w:t>
            </w:r>
          </w:p>
          <w:p w14:paraId="482B2479" w14:textId="77777777" w:rsidR="00FB0059" w:rsidRPr="004424B1" w:rsidRDefault="00FB0059" w:rsidP="007B4994">
            <w:pPr>
              <w:pStyle w:val="TableCell"/>
              <w:jc w:val="center"/>
              <w:rPr>
                <w:rFonts w:cs="Arial"/>
                <w:szCs w:val="18"/>
              </w:rPr>
            </w:pPr>
            <w:proofErr w:type="gramStart"/>
            <w:r w:rsidRPr="004424B1">
              <w:rPr>
                <w:rFonts w:cs="Arial"/>
                <w:szCs w:val="18"/>
              </w:rPr>
              <w:t>type :</w:t>
            </w:r>
            <w:proofErr w:type="gramEnd"/>
            <w:r w:rsidRPr="004424B1">
              <w:rPr>
                <w:rFonts w:cs="Arial"/>
                <w:szCs w:val="18"/>
              </w:rPr>
              <w:t xml:space="preserve"> (MAL::Identifier)</w:t>
            </w:r>
          </w:p>
        </w:tc>
      </w:tr>
    </w:tbl>
    <w:p w14:paraId="6E10978E" w14:textId="77777777" w:rsidR="00FB0059" w:rsidRPr="004424B1" w:rsidRDefault="00FB0059" w:rsidP="00FB005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4424B1" w14:paraId="3BE12272"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D9314B5" w14:textId="77777777" w:rsidR="00FB0059" w:rsidRPr="004424B1" w:rsidRDefault="00FB0059" w:rsidP="007B4994">
            <w:pPr>
              <w:pStyle w:val="TableCell"/>
              <w:jc w:val="center"/>
              <w:rPr>
                <w:rFonts w:cs="Arial"/>
                <w:szCs w:val="18"/>
              </w:rPr>
            </w:pPr>
            <w:r w:rsidRPr="004424B1">
              <w:rPr>
                <w:rFonts w:cs="Arial"/>
                <w:szCs w:val="18"/>
              </w:rPr>
              <w:t>Pattern Sequence</w:t>
            </w:r>
          </w:p>
        </w:tc>
        <w:tc>
          <w:tcPr>
            <w:tcW w:w="1701" w:type="dxa"/>
          </w:tcPr>
          <w:p w14:paraId="5E8E0971" w14:textId="77777777" w:rsidR="00FB0059" w:rsidRPr="004424B1" w:rsidRDefault="00FB0059" w:rsidP="007B4994">
            <w:pPr>
              <w:pStyle w:val="TableCell"/>
              <w:jc w:val="center"/>
              <w:rPr>
                <w:rFonts w:cs="Arial"/>
                <w:szCs w:val="18"/>
              </w:rPr>
            </w:pPr>
            <w:r w:rsidRPr="004424B1">
              <w:rPr>
                <w:rFonts w:cs="Arial"/>
                <w:szCs w:val="18"/>
              </w:rPr>
              <w:t>Message</w:t>
            </w:r>
          </w:p>
        </w:tc>
        <w:tc>
          <w:tcPr>
            <w:tcW w:w="964" w:type="dxa"/>
          </w:tcPr>
          <w:p w14:paraId="0A0D1BE8" w14:textId="77777777" w:rsidR="00FB0059" w:rsidRPr="004424B1" w:rsidRDefault="00FB0059" w:rsidP="007B4994">
            <w:pPr>
              <w:pStyle w:val="TableCell"/>
              <w:jc w:val="center"/>
              <w:rPr>
                <w:rFonts w:cs="Arial"/>
                <w:szCs w:val="18"/>
              </w:rPr>
            </w:pPr>
            <w:r w:rsidRPr="004424B1">
              <w:rPr>
                <w:rFonts w:cs="Arial"/>
                <w:szCs w:val="18"/>
              </w:rPr>
              <w:t>Nullable</w:t>
            </w:r>
          </w:p>
        </w:tc>
        <w:tc>
          <w:tcPr>
            <w:tcW w:w="4224" w:type="dxa"/>
          </w:tcPr>
          <w:p w14:paraId="33F43D51" w14:textId="34011671" w:rsidR="00FB0059" w:rsidRPr="004424B1" w:rsidRDefault="00FB0059" w:rsidP="007B4994">
            <w:pPr>
              <w:pStyle w:val="TableCell"/>
              <w:jc w:val="center"/>
              <w:rPr>
                <w:rFonts w:cs="Arial"/>
                <w:szCs w:val="18"/>
              </w:rPr>
            </w:pPr>
            <w:del w:id="24912" w:author="Peter Van Der Plas" w:date="2024-12-26T14:21:00Z" w16du:dateUtc="2024-12-26T13:21:00Z">
              <w:r w:rsidRPr="004424B1" w:rsidDel="001329A4">
                <w:rPr>
                  <w:rFonts w:cs="Arial"/>
                  <w:szCs w:val="18"/>
                </w:rPr>
                <w:delText xml:space="preserve">Body </w:delText>
              </w:r>
            </w:del>
            <w:ins w:id="24913" w:author="Peter Van Der Plas" w:date="2024-12-26T14:21:00Z" w16du:dateUtc="2024-12-26T13:21:00Z">
              <w:r w:rsidR="001329A4">
                <w:rPr>
                  <w:rFonts w:cs="Arial"/>
                  <w:szCs w:val="18"/>
                </w:rPr>
                <w:t>Type</w:t>
              </w:r>
              <w:r w:rsidR="001329A4" w:rsidRPr="004424B1">
                <w:rPr>
                  <w:rFonts w:cs="Arial"/>
                  <w:szCs w:val="18"/>
                </w:rPr>
                <w:t xml:space="preserve"> </w:t>
              </w:r>
            </w:ins>
            <w:r w:rsidRPr="004424B1">
              <w:rPr>
                <w:rFonts w:cs="Arial"/>
                <w:szCs w:val="18"/>
              </w:rPr>
              <w:t>Signature</w:t>
            </w:r>
          </w:p>
        </w:tc>
      </w:tr>
      <w:tr w:rsidR="00FB0059" w:rsidRPr="004424B1" w14:paraId="7EC1DDAC" w14:textId="77777777" w:rsidTr="007B4994">
        <w:tc>
          <w:tcPr>
            <w:tcW w:w="2353" w:type="dxa"/>
            <w:shd w:val="clear" w:color="auto" w:fill="D9D9D9" w:themeFill="background1" w:themeFillShade="D9"/>
          </w:tcPr>
          <w:p w14:paraId="46F336F8" w14:textId="77777777" w:rsidR="00FB0059" w:rsidRPr="004424B1" w:rsidRDefault="00FB005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7B90B3D6" w14:textId="77777777" w:rsidR="00FB0059" w:rsidRPr="004424B1" w:rsidRDefault="00FB0059" w:rsidP="007B4994">
            <w:pPr>
              <w:pStyle w:val="TableCell"/>
              <w:jc w:val="center"/>
              <w:rPr>
                <w:rFonts w:cs="Arial"/>
                <w:szCs w:val="18"/>
              </w:rPr>
            </w:pPr>
            <w:r w:rsidRPr="004424B1">
              <w:rPr>
                <w:rFonts w:cs="Arial"/>
                <w:szCs w:val="18"/>
              </w:rPr>
              <w:t>PUBLISH/NOTIFY</w:t>
            </w:r>
          </w:p>
        </w:tc>
        <w:tc>
          <w:tcPr>
            <w:tcW w:w="964" w:type="dxa"/>
          </w:tcPr>
          <w:p w14:paraId="79502096"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11FF0079" w14:textId="77777777" w:rsidR="00FB0059" w:rsidRPr="00A03573" w:rsidRDefault="00FB0059" w:rsidP="007B4994">
            <w:pPr>
              <w:pStyle w:val="TableCell"/>
              <w:jc w:val="center"/>
              <w:rPr>
                <w:rFonts w:cs="Arial"/>
                <w:szCs w:val="18"/>
              </w:rPr>
            </w:pPr>
            <w:proofErr w:type="spellStart"/>
            <w:proofErr w:type="gramStart"/>
            <w:r w:rsidRPr="00A03573">
              <w:rPr>
                <w:rFonts w:cs="Arial"/>
                <w:szCs w:val="18"/>
              </w:rPr>
              <w:t>detailUpdate</w:t>
            </w:r>
            <w:proofErr w:type="spellEnd"/>
            <w:r w:rsidRPr="00A03573">
              <w:rPr>
                <w:rFonts w:cs="Arial"/>
                <w:szCs w:val="18"/>
              </w:rPr>
              <w:t xml:space="preserve"> :</w:t>
            </w:r>
            <w:proofErr w:type="gramEnd"/>
            <w:r w:rsidRPr="00A03573">
              <w:rPr>
                <w:rFonts w:cs="Arial"/>
                <w:szCs w:val="18"/>
              </w:rPr>
              <w:t xml:space="preserve"> (</w:t>
            </w:r>
            <w:proofErr w:type="spellStart"/>
            <w:r w:rsidRPr="00A03573">
              <w:rPr>
                <w:rFonts w:cs="Arial"/>
                <w:szCs w:val="18"/>
                <w:rPrChange w:id="24914" w:author="Peter Van Der Plas" w:date="2024-12-26T14:03:00Z" w16du:dateUtc="2024-12-26T13:03:00Z">
                  <w:rPr>
                    <w:rFonts w:cs="Arial"/>
                    <w:i/>
                    <w:iCs/>
                    <w:szCs w:val="18"/>
                  </w:rPr>
                </w:rPrChange>
              </w:rPr>
              <w:t>PlanDetailUpdate</w:t>
            </w:r>
            <w:proofErr w:type="spellEnd"/>
            <w:r w:rsidRPr="00A03573">
              <w:rPr>
                <w:rFonts w:cs="Arial"/>
                <w:szCs w:val="18"/>
              </w:rPr>
              <w:t>)</w:t>
            </w:r>
          </w:p>
        </w:tc>
      </w:tr>
    </w:tbl>
    <w:p w14:paraId="540A21FA" w14:textId="73AB53EE" w:rsidR="00D91B04" w:rsidRPr="00D91B04" w:rsidRDefault="00D91B04">
      <w:pPr>
        <w:pStyle w:val="Notelevel1"/>
        <w:rPr>
          <w:ins w:id="24915" w:author="Quinten Van Woerkom" w:date="2024-12-02T16:42:00Z" w16du:dateUtc="2024-12-02T15:42:00Z"/>
        </w:rPr>
        <w:pPrChange w:id="24916" w:author="Quinten Van Woerkom" w:date="2024-12-02T16:42:00Z" w16du:dateUtc="2024-12-02T15:42:00Z">
          <w:pPr>
            <w:pStyle w:val="Heading4"/>
            <w:spacing w:before="480"/>
          </w:pPr>
        </w:pPrChange>
      </w:pPr>
      <w:commentRangeStart w:id="24917"/>
      <w:ins w:id="24918" w:author="Quinten Van Woerkom" w:date="2024-12-02T16:42:00Z" w16du:dateUtc="2024-12-02T15:42:00Z">
        <w:r w:rsidRPr="004424B1">
          <w:t>NOTE</w:t>
        </w:r>
        <w:r w:rsidRPr="004424B1">
          <w:tab/>
          <w:t>–</w:t>
        </w:r>
        <w:r w:rsidRPr="004424B1">
          <w:tab/>
        </w:r>
        <w:r>
          <w:t xml:space="preserve">Due to limitations </w:t>
        </w:r>
      </w:ins>
      <w:ins w:id="24919" w:author="Quinten Van Woerkom" w:date="2024-12-02T16:43:00Z" w16du:dateUtc="2024-12-02T15:43:00Z">
        <w:r>
          <w:t xml:space="preserve">of the </w:t>
        </w:r>
      </w:ins>
      <w:ins w:id="24920" w:author="Quinten Van Woerkom" w:date="2024-12-02T16:45:00Z" w16du:dateUtc="2024-12-02T15:45:00Z">
        <w:r w:rsidR="003E51AD">
          <w:t xml:space="preserve">MAL </w:t>
        </w:r>
        <w:r w:rsidR="006C0787">
          <w:t>broker</w:t>
        </w:r>
      </w:ins>
      <w:ins w:id="24921" w:author="Quinten Van Woerkom" w:date="2024-12-02T16:43:00Z" w16du:dateUtc="2024-12-02T15:43:00Z">
        <w:r>
          <w:t xml:space="preserve"> (</w:t>
        </w:r>
      </w:ins>
      <w:ins w:id="24922" w:author="Quinten Van Woerkom" w:date="2024-12-02T16:45:00Z" w16du:dateUtc="2024-12-02T15:45:00Z">
        <w:r w:rsidR="003E51AD">
          <w:t xml:space="preserve">see </w:t>
        </w:r>
      </w:ins>
      <w:ins w:id="24923" w:author="Quinten Van Woerkom" w:date="2024-12-02T16:43:00Z" w16du:dateUtc="2024-12-02T15:43:00Z">
        <w:r>
          <w:t xml:space="preserve">reference </w:t>
        </w:r>
      </w:ins>
      <w:ins w:id="24924" w:author="Peter Van Der Plas" w:date="2024-12-25T13:22:00Z" w16du:dateUtc="2024-12-25T12:22:00Z">
        <w:r w:rsidR="00991F85">
          <w:fldChar w:fldCharType="begin"/>
        </w:r>
        <w:r w:rsidR="00991F85">
          <w:instrText xml:space="preserve"> REF R_521x0b3MoMal \h </w:instrText>
        </w:r>
      </w:ins>
      <w:r w:rsidR="00991F85">
        <w:fldChar w:fldCharType="separate"/>
      </w:r>
      <w:ins w:id="24925" w:author="Peter Van Der Plas" w:date="2025-01-01T17:31:00Z" w16du:dateUtc="2025-01-01T16:31:00Z">
        <w:r w:rsidR="006D1623" w:rsidRPr="004424B1">
          <w:t>[</w:t>
        </w:r>
        <w:r w:rsidR="006D1623">
          <w:rPr>
            <w:noProof/>
          </w:rPr>
          <w:t>2</w:t>
        </w:r>
        <w:r w:rsidR="006D1623" w:rsidRPr="004424B1">
          <w:t>]</w:t>
        </w:r>
      </w:ins>
      <w:ins w:id="24926" w:author="Peter Van Der Plas" w:date="2024-12-25T13:22:00Z" w16du:dateUtc="2024-12-25T12:22:00Z">
        <w:r w:rsidR="00991F85">
          <w:fldChar w:fldCharType="end"/>
        </w:r>
      </w:ins>
      <w:ins w:id="24927" w:author="Quinten Van Woerkom" w:date="2024-12-02T16:43:00Z" w16du:dateUtc="2024-12-02T15:43:00Z">
        <w:del w:id="24928" w:author="Peter Van Der Plas" w:date="2024-12-25T13:22:00Z" w16du:dateUtc="2024-12-25T12:22:00Z">
          <w:r w:rsidDel="00991F85">
            <w:delText>[2]</w:delText>
          </w:r>
        </w:del>
        <w:r>
          <w:t>),</w:t>
        </w:r>
      </w:ins>
      <w:ins w:id="24929" w:author="Quinten Van Woerkom" w:date="2024-12-02T16:44:00Z" w16du:dateUtc="2024-12-02T15:44:00Z">
        <w:r>
          <w:t xml:space="preserve"> a</w:t>
        </w:r>
      </w:ins>
      <w:ins w:id="24930" w:author="Quinten Van Woerkom" w:date="2024-12-02T16:43:00Z" w16du:dateUtc="2024-12-02T15:43:00Z">
        <w:r>
          <w:t xml:space="preserve"> </w:t>
        </w:r>
      </w:ins>
      <w:proofErr w:type="spellStart"/>
      <w:ins w:id="24931" w:author="Quinten Van Woerkom" w:date="2024-12-02T16:44:00Z" w16du:dateUtc="2024-12-02T15:44:00Z">
        <w:r>
          <w:rPr>
            <w:i/>
            <w:iCs/>
          </w:rPr>
          <w:t>PlanDetailUpdate</w:t>
        </w:r>
        <w:proofErr w:type="spellEnd"/>
        <w:r>
          <w:t xml:space="preserve"> can only be published for one tag at a time. If it is desirable for a </w:t>
        </w:r>
        <w:proofErr w:type="spellStart"/>
        <w:r>
          <w:rPr>
            <w:i/>
            <w:iCs/>
          </w:rPr>
          <w:t>PlanDetailUpdate</w:t>
        </w:r>
        <w:proofErr w:type="spellEnd"/>
        <w:r>
          <w:rPr>
            <w:i/>
            <w:iCs/>
          </w:rPr>
          <w:t xml:space="preserve"> </w:t>
        </w:r>
        <w:r>
          <w:t xml:space="preserve">to match multiple tags, the provider implementation must </w:t>
        </w:r>
      </w:ins>
      <w:ins w:id="24932" w:author="Quinten Van Woerkom" w:date="2024-12-02T16:45:00Z" w16du:dateUtc="2024-12-02T15:45:00Z">
        <w:r>
          <w:t>publish it multiple times, once under each tag.</w:t>
        </w:r>
      </w:ins>
      <w:commentRangeEnd w:id="24917"/>
      <w:ins w:id="24933" w:author="Quinten Van Woerkom" w:date="2024-12-02T16:46:00Z" w16du:dateUtc="2024-12-02T15:46:00Z">
        <w:r w:rsidR="002A1B54">
          <w:rPr>
            <w:rStyle w:val="CommentReference"/>
            <w:lang w:val="en-US" w:eastAsia="en-US"/>
          </w:rPr>
          <w:commentReference w:id="24917"/>
        </w:r>
      </w:ins>
    </w:p>
    <w:p w14:paraId="4EB69421" w14:textId="6F4BCB07" w:rsidR="00AC0736" w:rsidRPr="004424B1" w:rsidRDefault="00AC0736" w:rsidP="0043015A">
      <w:pPr>
        <w:pStyle w:val="Heading4"/>
        <w:spacing w:before="480"/>
        <w:rPr>
          <w:lang w:val="en-GB"/>
        </w:rPr>
      </w:pPr>
      <w:del w:id="24934" w:author="Peter Van Der Plas" w:date="2024-12-26T14:03:00Z" w16du:dateUtc="2024-12-26T13:03:00Z">
        <w:r w:rsidRPr="004424B1" w:rsidDel="00A03573">
          <w:rPr>
            <w:lang w:val="en-GB"/>
          </w:rPr>
          <w:delText>Structures</w:delText>
        </w:r>
      </w:del>
      <w:ins w:id="24935" w:author="Peter Van Der Plas" w:date="2024-12-26T14:03:00Z" w16du:dateUtc="2024-12-26T13:03:00Z">
        <w:r w:rsidR="00A03573">
          <w:rPr>
            <w:lang w:val="en-GB"/>
          </w:rPr>
          <w:t>Requirements</w:t>
        </w:r>
      </w:ins>
    </w:p>
    <w:p w14:paraId="4D5D876F" w14:textId="4E7FB612" w:rsidR="00E00B86" w:rsidRPr="004424B1" w:rsidRDefault="00E00B86" w:rsidP="003902D7">
      <w:pPr>
        <w:pStyle w:val="Paragraph5"/>
        <w:rPr>
          <w:lang w:val="en-GB"/>
        </w:rPr>
      </w:pPr>
      <w:r w:rsidRPr="004424B1">
        <w:rPr>
          <w:lang w:val="en-GB"/>
        </w:rPr>
        <w:t xml:space="preserve">The </w:t>
      </w:r>
      <w:proofErr w:type="spellStart"/>
      <w:r w:rsidRPr="004424B1">
        <w:rPr>
          <w:lang w:val="en-GB"/>
        </w:rPr>
        <w:t>monitorPlanExecutionDetail</w:t>
      </w:r>
      <w:proofErr w:type="spellEnd"/>
      <w:r w:rsidRPr="004424B1">
        <w:rPr>
          <w:lang w:val="en-GB"/>
        </w:rPr>
        <w:t xml:space="preserve"> subscription shall be based on the provision of the following keys </w:t>
      </w:r>
      <w:r w:rsidR="00D877AC" w:rsidRPr="004424B1">
        <w:rPr>
          <w:lang w:val="en-GB"/>
        </w:rPr>
        <w:t xml:space="preserve">in addition to the </w:t>
      </w:r>
      <w:r w:rsidR="00D877AC" w:rsidRPr="004424B1">
        <w:rPr>
          <w:i/>
          <w:lang w:val="en-GB"/>
        </w:rPr>
        <w:t xml:space="preserve">domain </w:t>
      </w:r>
      <w:r w:rsidRPr="004424B1">
        <w:rPr>
          <w:lang w:val="en-GB"/>
        </w:rPr>
        <w:t>of the required Plans in the Register message, all of which are nullable:</w:t>
      </w:r>
    </w:p>
    <w:p w14:paraId="70D1167B" w14:textId="6D62E3BC" w:rsidR="00015D26" w:rsidRPr="004424B1" w:rsidRDefault="00015D26" w:rsidP="003A4612">
      <w:pPr>
        <w:pStyle w:val="List"/>
        <w:numPr>
          <w:ilvl w:val="0"/>
          <w:numId w:val="103"/>
        </w:numPr>
        <w:tabs>
          <w:tab w:val="clear" w:pos="360"/>
          <w:tab w:val="left" w:pos="720"/>
        </w:tabs>
        <w:ind w:left="720"/>
      </w:pPr>
      <w:r w:rsidRPr="004424B1">
        <w:t xml:space="preserve">PlanID: </w:t>
      </w:r>
      <w:r w:rsidRPr="004424B1">
        <w:rPr>
          <w:rStyle w:val="Term"/>
        </w:rPr>
        <w:t xml:space="preserve">key </w:t>
      </w:r>
      <w:r w:rsidRPr="004424B1">
        <w:t>of subscribed Plan</w:t>
      </w:r>
      <w:r w:rsidRPr="004424B1">
        <w:rPr>
          <w:rStyle w:val="Term"/>
        </w:rPr>
        <w:t xml:space="preserve"> </w:t>
      </w:r>
      <w:r w:rsidR="00904524" w:rsidRPr="004424B1">
        <w:t xml:space="preserve">as </w:t>
      </w:r>
      <w:proofErr w:type="gramStart"/>
      <w:r w:rsidR="00904524" w:rsidRPr="004424B1">
        <w:t>MAL::</w:t>
      </w:r>
      <w:proofErr w:type="gramEnd"/>
      <w:r w:rsidR="00904524" w:rsidRPr="004424B1">
        <w:t>Identifier;</w:t>
      </w:r>
    </w:p>
    <w:p w14:paraId="7BB79407" w14:textId="05C79DE2" w:rsidR="00E00B86" w:rsidRPr="004424B1" w:rsidRDefault="00015D26" w:rsidP="003A4612">
      <w:pPr>
        <w:pStyle w:val="List"/>
        <w:numPr>
          <w:ilvl w:val="0"/>
          <w:numId w:val="103"/>
        </w:numPr>
        <w:tabs>
          <w:tab w:val="clear" w:pos="360"/>
          <w:tab w:val="left" w:pos="720"/>
        </w:tabs>
        <w:ind w:left="720"/>
      </w:pPr>
      <w:proofErr w:type="spellStart"/>
      <w:r w:rsidRPr="004424B1">
        <w:t>SubPlan</w:t>
      </w:r>
      <w:proofErr w:type="spellEnd"/>
      <w:r w:rsidRPr="004424B1">
        <w:t xml:space="preserve">: </w:t>
      </w:r>
      <w:proofErr w:type="spellStart"/>
      <w:r w:rsidR="00E00B86" w:rsidRPr="004424B1">
        <w:t>subPlan</w:t>
      </w:r>
      <w:proofErr w:type="spellEnd"/>
      <w:r w:rsidR="00E00B86" w:rsidRPr="004424B1">
        <w:t xml:space="preserve"> of subscribed </w:t>
      </w:r>
      <w:proofErr w:type="spellStart"/>
      <w:r w:rsidR="00E00B86" w:rsidRPr="004424B1">
        <w:t>ActivityInstances</w:t>
      </w:r>
      <w:proofErr w:type="spellEnd"/>
      <w:r w:rsidRPr="004424B1">
        <w:t xml:space="preserve"> as </w:t>
      </w:r>
      <w:proofErr w:type="gramStart"/>
      <w:r w:rsidRPr="004424B1">
        <w:t>MAL::</w:t>
      </w:r>
      <w:proofErr w:type="gramEnd"/>
      <w:r w:rsidRPr="004424B1">
        <w:t>Identifier</w:t>
      </w:r>
      <w:r w:rsidR="00904524" w:rsidRPr="004424B1">
        <w:t>;</w:t>
      </w:r>
    </w:p>
    <w:p w14:paraId="4CB6CD73" w14:textId="5600A0DF" w:rsidR="00E00B86" w:rsidRPr="004424B1" w:rsidRDefault="00A5183E" w:rsidP="003A4612">
      <w:pPr>
        <w:pStyle w:val="List"/>
        <w:numPr>
          <w:ilvl w:val="0"/>
          <w:numId w:val="103"/>
        </w:numPr>
        <w:tabs>
          <w:tab w:val="clear" w:pos="360"/>
          <w:tab w:val="left" w:pos="720"/>
        </w:tabs>
        <w:ind w:left="720"/>
      </w:pPr>
      <w:r w:rsidRPr="004424B1">
        <w:t>Tag</w:t>
      </w:r>
      <w:del w:id="24936" w:author="Quinten Van Woerkom" w:date="2024-12-02T16:39:00Z" w16du:dateUtc="2024-12-02T15:39:00Z">
        <w:r w:rsidRPr="004424B1" w:rsidDel="00402480">
          <w:delText>s</w:delText>
        </w:r>
      </w:del>
      <w:r w:rsidRPr="004424B1">
        <w:t>:</w:t>
      </w:r>
      <w:r w:rsidR="00E00B86" w:rsidRPr="004424B1">
        <w:t xml:space="preserve"> tag</w:t>
      </w:r>
      <w:del w:id="24937" w:author="Quinten Van Woerkom" w:date="2024-12-02T16:39:00Z" w16du:dateUtc="2024-12-02T15:39:00Z">
        <w:r w:rsidR="00E00B86" w:rsidRPr="004424B1" w:rsidDel="00402480">
          <w:delText>s</w:delText>
        </w:r>
      </w:del>
      <w:r w:rsidR="00E00B86" w:rsidRPr="004424B1">
        <w:t xml:space="preserve"> of subscribed </w:t>
      </w:r>
      <w:proofErr w:type="spellStart"/>
      <w:r w:rsidR="00E00B86" w:rsidRPr="004424B1">
        <w:t>ActivityInstances</w:t>
      </w:r>
      <w:proofErr w:type="spellEnd"/>
      <w:r w:rsidRPr="004424B1">
        <w:t xml:space="preserve"> as </w:t>
      </w:r>
      <w:proofErr w:type="gramStart"/>
      <w:r w:rsidRPr="004424B1">
        <w:t>MAL::</w:t>
      </w:r>
      <w:proofErr w:type="gramEnd"/>
      <w:r w:rsidRPr="004424B1">
        <w:t>String</w:t>
      </w:r>
      <w:r w:rsidR="00904524" w:rsidRPr="004424B1">
        <w:t>;</w:t>
      </w:r>
    </w:p>
    <w:p w14:paraId="3821B5F8" w14:textId="51F34DEA" w:rsidR="00F24F57" w:rsidRPr="004424B1" w:rsidRDefault="00451799" w:rsidP="003A4612">
      <w:pPr>
        <w:pStyle w:val="List"/>
        <w:numPr>
          <w:ilvl w:val="0"/>
          <w:numId w:val="103"/>
        </w:numPr>
        <w:tabs>
          <w:tab w:val="clear" w:pos="360"/>
          <w:tab w:val="left" w:pos="720"/>
        </w:tabs>
        <w:ind w:left="720"/>
      </w:pPr>
      <w:r w:rsidRPr="004424B1">
        <w:t>Type</w:t>
      </w:r>
      <w:r w:rsidR="00F24F57" w:rsidRPr="004424B1">
        <w:t xml:space="preserve">: type of </w:t>
      </w:r>
      <w:r w:rsidRPr="004424B1">
        <w:t xml:space="preserve">the MO </w:t>
      </w:r>
      <w:r w:rsidR="00AC4482" w:rsidRPr="004424B1">
        <w:t>o</w:t>
      </w:r>
      <w:r w:rsidRPr="004424B1">
        <w:t xml:space="preserve">bject to which the </w:t>
      </w:r>
      <w:proofErr w:type="spellStart"/>
      <w:r w:rsidR="00F24F57" w:rsidRPr="004424B1">
        <w:rPr>
          <w:i/>
          <w:iCs/>
        </w:rPr>
        <w:t>PlanDetailUpdate</w:t>
      </w:r>
      <w:proofErr w:type="spellEnd"/>
      <w:r w:rsidR="00F24F57" w:rsidRPr="004424B1">
        <w:rPr>
          <w:i/>
          <w:iCs/>
        </w:rPr>
        <w:t xml:space="preserve"> </w:t>
      </w:r>
      <w:r w:rsidRPr="004424B1">
        <w:t xml:space="preserve">relates as </w:t>
      </w:r>
      <w:proofErr w:type="gramStart"/>
      <w:r w:rsidRPr="004424B1">
        <w:t>MAL::</w:t>
      </w:r>
      <w:proofErr w:type="gramEnd"/>
      <w:r w:rsidRPr="004424B1">
        <w:t xml:space="preserve">Identifier.  This must be one of ActivityInstance, </w:t>
      </w:r>
      <w:proofErr w:type="spellStart"/>
      <w:r w:rsidRPr="004424B1">
        <w:t>EventInstance</w:t>
      </w:r>
      <w:proofErr w:type="spellEnd"/>
      <w:r w:rsidR="00406962" w:rsidRPr="004424B1">
        <w:t>,</w:t>
      </w:r>
      <w:r w:rsidRPr="004424B1">
        <w:t xml:space="preserve"> or Resource.</w:t>
      </w:r>
    </w:p>
    <w:p w14:paraId="0EE52286" w14:textId="1478A104" w:rsidR="00F1605D" w:rsidRPr="004424B1" w:rsidRDefault="00D7225D" w:rsidP="003902D7">
      <w:pPr>
        <w:pStyle w:val="Paragraph5"/>
        <w:rPr>
          <w:lang w:val="en-GB"/>
        </w:rPr>
      </w:pPr>
      <w:r w:rsidRPr="004424B1">
        <w:rPr>
          <w:lang w:val="en-GB"/>
        </w:rPr>
        <w:t xml:space="preserve">The service provider shall publish a combination of </w:t>
      </w:r>
      <w:proofErr w:type="spellStart"/>
      <w:r w:rsidRPr="004424B1">
        <w:rPr>
          <w:lang w:val="en-GB"/>
        </w:rPr>
        <w:t>ActivityUpdates</w:t>
      </w:r>
      <w:proofErr w:type="spellEnd"/>
      <w:r w:rsidRPr="004424B1">
        <w:rPr>
          <w:lang w:val="en-GB"/>
        </w:rPr>
        <w:t xml:space="preserve">, </w:t>
      </w:r>
      <w:proofErr w:type="spellStart"/>
      <w:r w:rsidRPr="004424B1">
        <w:rPr>
          <w:lang w:val="en-GB"/>
        </w:rPr>
        <w:t>EventUpdates</w:t>
      </w:r>
      <w:proofErr w:type="spellEnd"/>
      <w:r w:rsidR="007E37E7" w:rsidRPr="004424B1">
        <w:rPr>
          <w:lang w:val="en-GB"/>
        </w:rPr>
        <w:t>,</w:t>
      </w:r>
      <w:r w:rsidRPr="004424B1">
        <w:rPr>
          <w:lang w:val="en-GB"/>
        </w:rPr>
        <w:t xml:space="preserve"> and </w:t>
      </w:r>
      <w:proofErr w:type="spellStart"/>
      <w:r w:rsidRPr="004424B1">
        <w:rPr>
          <w:lang w:val="en-GB"/>
        </w:rPr>
        <w:t>ResourceUpdates</w:t>
      </w:r>
      <w:proofErr w:type="spellEnd"/>
      <w:r w:rsidRPr="004424B1">
        <w:rPr>
          <w:lang w:val="en-GB"/>
        </w:rPr>
        <w:t>.</w:t>
      </w:r>
    </w:p>
    <w:p w14:paraId="076A284E" w14:textId="41DC1E0D" w:rsidR="00D7225D" w:rsidRPr="004424B1" w:rsidRDefault="00904524" w:rsidP="00904524">
      <w:pPr>
        <w:pStyle w:val="Notelevel1"/>
      </w:pPr>
      <w:bookmarkStart w:id="24938" w:name="_Hlk184050157"/>
      <w:r w:rsidRPr="004424B1">
        <w:t>NOTE</w:t>
      </w:r>
      <w:r w:rsidRPr="004424B1">
        <w:tab/>
        <w:t>–</w:t>
      </w:r>
      <w:r w:rsidRPr="004424B1">
        <w:tab/>
        <w:t>I</w:t>
      </w:r>
      <w:r w:rsidR="00D7225D" w:rsidRPr="004424B1">
        <w:t xml:space="preserve">t is implementation dependent which types of </w:t>
      </w:r>
      <w:proofErr w:type="gramStart"/>
      <w:r w:rsidR="00D7225D" w:rsidRPr="004424B1">
        <w:t>update</w:t>
      </w:r>
      <w:proofErr w:type="gramEnd"/>
      <w:r w:rsidR="00D7225D" w:rsidRPr="004424B1">
        <w:t xml:space="preserve"> are supported by the service provider.</w:t>
      </w:r>
    </w:p>
    <w:bookmarkEnd w:id="24938"/>
    <w:p w14:paraId="0E98DF9A" w14:textId="3199AADB" w:rsidR="00D7225D" w:rsidRPr="004424B1" w:rsidRDefault="00D7225D" w:rsidP="003902D7">
      <w:pPr>
        <w:pStyle w:val="Paragraph5"/>
        <w:rPr>
          <w:lang w:val="en-GB"/>
        </w:rPr>
      </w:pPr>
      <w:r w:rsidRPr="004424B1">
        <w:rPr>
          <w:lang w:val="en-GB"/>
        </w:rPr>
        <w:t xml:space="preserve">If the subscription includes </w:t>
      </w:r>
      <w:proofErr w:type="spellStart"/>
      <w:r w:rsidRPr="004424B1">
        <w:rPr>
          <w:lang w:val="en-GB"/>
        </w:rPr>
        <w:t>subPlan</w:t>
      </w:r>
      <w:proofErr w:type="spellEnd"/>
      <w:r w:rsidRPr="004424B1">
        <w:rPr>
          <w:lang w:val="en-GB"/>
        </w:rPr>
        <w:t xml:space="preserve"> or tag</w:t>
      </w:r>
      <w:del w:id="24939" w:author="Quinten Van Woerkom" w:date="2024-12-02T16:39:00Z" w16du:dateUtc="2024-12-02T15:39:00Z">
        <w:r w:rsidRPr="004424B1" w:rsidDel="00402480">
          <w:rPr>
            <w:lang w:val="en-GB"/>
          </w:rPr>
          <w:delText>s</w:delText>
        </w:r>
      </w:del>
      <w:r w:rsidRPr="004424B1">
        <w:rPr>
          <w:lang w:val="en-GB"/>
        </w:rPr>
        <w:t xml:space="preserve"> keys, then the consumer shall only be notified of updates to </w:t>
      </w:r>
      <w:proofErr w:type="spellStart"/>
      <w:r w:rsidRPr="004424B1">
        <w:rPr>
          <w:lang w:val="en-GB"/>
        </w:rPr>
        <w:t>ActivityInstances</w:t>
      </w:r>
      <w:proofErr w:type="spellEnd"/>
      <w:r w:rsidRPr="004424B1">
        <w:rPr>
          <w:lang w:val="en-GB"/>
        </w:rPr>
        <w:t xml:space="preserve"> associated with the specified </w:t>
      </w:r>
      <w:proofErr w:type="spellStart"/>
      <w:r w:rsidRPr="004424B1">
        <w:rPr>
          <w:lang w:val="en-GB"/>
        </w:rPr>
        <w:t>subPlan</w:t>
      </w:r>
      <w:proofErr w:type="spellEnd"/>
      <w:r w:rsidRPr="004424B1">
        <w:rPr>
          <w:lang w:val="en-GB"/>
        </w:rPr>
        <w:t xml:space="preserve"> or </w:t>
      </w:r>
      <w:commentRangeStart w:id="24940"/>
      <w:del w:id="24941" w:author="Quinten Van Woerkom" w:date="2024-11-25T13:33:00Z" w16du:dateUtc="2024-11-25T12:33:00Z">
        <w:r w:rsidRPr="004424B1" w:rsidDel="00795E28">
          <w:rPr>
            <w:lang w:val="en-GB"/>
          </w:rPr>
          <w:delText>keys</w:delText>
        </w:r>
      </w:del>
      <w:ins w:id="24942" w:author="Quinten Van Woerkom" w:date="2024-11-25T13:33:00Z" w16du:dateUtc="2024-11-25T12:33:00Z">
        <w:r w:rsidR="00795E28">
          <w:rPr>
            <w:lang w:val="en-GB"/>
          </w:rPr>
          <w:t>tag</w:t>
        </w:r>
        <w:commentRangeEnd w:id="24940"/>
        <w:r w:rsidR="00795E28">
          <w:rPr>
            <w:rStyle w:val="CommentReference"/>
          </w:rPr>
          <w:commentReference w:id="24940"/>
        </w:r>
      </w:ins>
      <w:r w:rsidRPr="004424B1">
        <w:rPr>
          <w:lang w:val="en-GB"/>
        </w:rPr>
        <w:t xml:space="preserve">.  If the service provider supports </w:t>
      </w:r>
      <w:proofErr w:type="spellStart"/>
      <w:r w:rsidRPr="004424B1">
        <w:rPr>
          <w:lang w:val="en-GB"/>
        </w:rPr>
        <w:t>EventUpdates</w:t>
      </w:r>
      <w:proofErr w:type="spellEnd"/>
      <w:r w:rsidRPr="004424B1">
        <w:rPr>
          <w:lang w:val="en-GB"/>
        </w:rPr>
        <w:t xml:space="preserve"> and/or </w:t>
      </w:r>
      <w:proofErr w:type="spellStart"/>
      <w:r w:rsidRPr="004424B1">
        <w:rPr>
          <w:lang w:val="en-GB"/>
        </w:rPr>
        <w:t>ResourceUpdates</w:t>
      </w:r>
      <w:proofErr w:type="spellEnd"/>
      <w:r w:rsidRPr="004424B1">
        <w:rPr>
          <w:lang w:val="en-GB"/>
        </w:rPr>
        <w:t xml:space="preserve"> then these should be notified irrespective of subscription by </w:t>
      </w:r>
      <w:proofErr w:type="spellStart"/>
      <w:r w:rsidRPr="004424B1">
        <w:rPr>
          <w:lang w:val="en-GB"/>
        </w:rPr>
        <w:t>subPlan</w:t>
      </w:r>
      <w:proofErr w:type="spellEnd"/>
      <w:r w:rsidRPr="004424B1">
        <w:rPr>
          <w:lang w:val="en-GB"/>
        </w:rPr>
        <w:t xml:space="preserve"> or tag.</w:t>
      </w:r>
    </w:p>
    <w:p w14:paraId="4FC31EA3" w14:textId="29593BB4" w:rsidR="00BD66BA" w:rsidRPr="004424B1" w:rsidRDefault="00BD66BA" w:rsidP="003902D7">
      <w:pPr>
        <w:pStyle w:val="Paragraph5"/>
        <w:rPr>
          <w:lang w:val="en-GB"/>
        </w:rPr>
      </w:pPr>
      <w:r w:rsidRPr="004424B1">
        <w:rPr>
          <w:lang w:val="en-GB"/>
        </w:rPr>
        <w:t xml:space="preserve">If the subscription includes Type keys, then the consumer shall only be notified with updates to the specified MO </w:t>
      </w:r>
      <w:r w:rsidR="00AC4482" w:rsidRPr="004424B1">
        <w:rPr>
          <w:lang w:val="en-GB"/>
        </w:rPr>
        <w:t>o</w:t>
      </w:r>
      <w:r w:rsidRPr="004424B1">
        <w:rPr>
          <w:lang w:val="en-GB"/>
        </w:rPr>
        <w:t xml:space="preserve">bject types (ActivityInstance, </w:t>
      </w:r>
      <w:proofErr w:type="spellStart"/>
      <w:r w:rsidRPr="004424B1">
        <w:rPr>
          <w:lang w:val="en-GB"/>
        </w:rPr>
        <w:t>EventInstance</w:t>
      </w:r>
      <w:proofErr w:type="spellEnd"/>
      <w:r w:rsidR="00406962" w:rsidRPr="004424B1">
        <w:rPr>
          <w:lang w:val="en-GB"/>
        </w:rPr>
        <w:t>,</w:t>
      </w:r>
      <w:r w:rsidRPr="004424B1">
        <w:rPr>
          <w:lang w:val="en-GB"/>
        </w:rPr>
        <w:t xml:space="preserve"> or Resource).</w:t>
      </w:r>
    </w:p>
    <w:p w14:paraId="19C6D151" w14:textId="77777777" w:rsidR="00AC0736" w:rsidRPr="004424B1" w:rsidRDefault="00AC0736" w:rsidP="0043015A">
      <w:pPr>
        <w:pStyle w:val="Heading4"/>
        <w:spacing w:before="480"/>
        <w:rPr>
          <w:lang w:val="en-GB"/>
        </w:rPr>
      </w:pPr>
      <w:r w:rsidRPr="004424B1">
        <w:rPr>
          <w:lang w:val="en-GB"/>
        </w:rPr>
        <w:t>Errors</w:t>
      </w:r>
    </w:p>
    <w:p w14:paraId="7B58D701" w14:textId="7B200A6C" w:rsidR="00781519" w:rsidRPr="004424B1" w:rsidDel="00B83F29" w:rsidRDefault="00B83F29" w:rsidP="00426FE3">
      <w:pPr>
        <w:rPr>
          <w:del w:id="24943" w:author="Quinten Van Woerkom" w:date="2024-11-28T15:36:00Z" w16du:dateUtc="2024-11-28T14:36:00Z"/>
          <w:lang w:val="en-GB"/>
        </w:rPr>
      </w:pPr>
      <w:commentRangeStart w:id="24944"/>
      <w:ins w:id="24945" w:author="Quinten Van Woerkom" w:date="2024-11-28T15:36:00Z" w16du:dateUtc="2024-11-28T14:36:00Z">
        <w:r>
          <w:rPr>
            <w:lang w:val="en-GB"/>
          </w:rPr>
          <w:t>This operation returns no errors in addition to the standard MAL errors.</w:t>
        </w:r>
        <w:commentRangeEnd w:id="24944"/>
        <w:r>
          <w:rPr>
            <w:rStyle w:val="CommentReference"/>
          </w:rPr>
          <w:commentReference w:id="24944"/>
        </w:r>
      </w:ins>
      <w:del w:id="24946" w:author="Quinten Van Woerkom" w:date="2024-11-28T15:36:00Z" w16du:dateUtc="2024-11-28T14:36:00Z">
        <w:r w:rsidR="00781519" w:rsidRPr="004424B1" w:rsidDel="00B83F29">
          <w:rPr>
            <w:lang w:val="en-GB"/>
          </w:rPr>
          <w:delText>In addition to standard MAL</w:delText>
        </w:r>
        <w:r w:rsidR="00534DC6" w:rsidRPr="004424B1" w:rsidDel="00B83F29">
          <w:rPr>
            <w:lang w:val="en-GB"/>
          </w:rPr>
          <w:delText xml:space="preserve"> er</w:delText>
        </w:r>
        <w:r w:rsidR="00781519" w:rsidRPr="004424B1" w:rsidDel="00B83F29">
          <w:rPr>
            <w:lang w:val="en-GB"/>
          </w:rPr>
          <w:delText>rors, the operation may return the following MPS</w:delText>
        </w:r>
        <w:r w:rsidR="00534DC6" w:rsidRPr="004424B1" w:rsidDel="00B83F29">
          <w:rPr>
            <w:lang w:val="en-GB"/>
          </w:rPr>
          <w:delText xml:space="preserve"> er</w:delText>
        </w:r>
        <w:r w:rsidR="00781519" w:rsidRPr="004424B1" w:rsidDel="00B83F29">
          <w:rPr>
            <w:lang w:val="en-GB"/>
          </w:rPr>
          <w:delText>rors:</w:delText>
        </w:r>
      </w:del>
    </w:p>
    <w:p w14:paraId="7159DB53" w14:textId="77777777" w:rsidR="00426FE3" w:rsidRPr="004424B1" w:rsidRDefault="00426FE3">
      <w:pPr>
        <w:rPr>
          <w:lang w:val="en-GB"/>
        </w:rPr>
        <w:pPrChange w:id="24947" w:author="Quinten Van Woerkom" w:date="2024-11-28T15:36:00Z" w16du:dateUtc="2024-11-28T14:36:00Z">
          <w:pPr>
            <w:spacing w:before="0"/>
          </w:pPr>
        </w:pPrChange>
      </w:pPr>
    </w:p>
    <w:tbl>
      <w:tblPr>
        <w:tblStyle w:val="RBTable"/>
        <w:tblW w:w="0" w:type="auto"/>
        <w:tblLook w:val="04A0" w:firstRow="1" w:lastRow="0" w:firstColumn="1" w:lastColumn="0" w:noHBand="0" w:noVBand="1"/>
        <w:tblCaption w:val="SVE monitorPlanExecutionDetail"/>
      </w:tblPr>
      <w:tblGrid>
        <w:gridCol w:w="2389"/>
        <w:gridCol w:w="2520"/>
      </w:tblGrid>
      <w:tr w:rsidR="00D2533E" w:rsidRPr="004424B1" w:rsidDel="00B83F29" w14:paraId="3996F972" w14:textId="549E35B6" w:rsidTr="00FB0059">
        <w:trPr>
          <w:cnfStyle w:val="100000000000" w:firstRow="1" w:lastRow="0" w:firstColumn="0" w:lastColumn="0" w:oddVBand="0" w:evenVBand="0" w:oddHBand="0" w:evenHBand="0" w:firstRowFirstColumn="0" w:firstRowLastColumn="0" w:lastRowFirstColumn="0" w:lastRowLastColumn="0"/>
          <w:del w:id="24948" w:author="Quinten Van Woerkom" w:date="2024-11-28T15:36:00Z"/>
        </w:trPr>
        <w:tc>
          <w:tcPr>
            <w:cnfStyle w:val="001000000000" w:firstRow="0" w:lastRow="0" w:firstColumn="1" w:lastColumn="0" w:oddVBand="0" w:evenVBand="0" w:oddHBand="0" w:evenHBand="0" w:firstRowFirstColumn="0" w:firstRowLastColumn="0" w:lastRowFirstColumn="0" w:lastRowLastColumn="0"/>
            <w:tcW w:w="2389" w:type="dxa"/>
          </w:tcPr>
          <w:p w14:paraId="48B3B40F" w14:textId="075012B4" w:rsidR="00D2533E" w:rsidRPr="004424B1" w:rsidDel="00B83F29" w:rsidRDefault="00D2533E" w:rsidP="00306AEA">
            <w:pPr>
              <w:pStyle w:val="TableCell"/>
              <w:rPr>
                <w:del w:id="24949" w:author="Quinten Van Woerkom" w:date="2024-11-28T15:36:00Z" w16du:dateUtc="2024-11-28T14:36:00Z"/>
                <w:rFonts w:cs="Arial"/>
                <w:szCs w:val="20"/>
              </w:rPr>
            </w:pPr>
            <w:del w:id="24950" w:author="Quinten Van Woerkom" w:date="2024-11-28T15:36:00Z" w16du:dateUtc="2024-11-28T14:36:00Z">
              <w:r w:rsidRPr="004424B1" w:rsidDel="00B83F29">
                <w:rPr>
                  <w:rFonts w:cs="Arial"/>
                  <w:szCs w:val="20"/>
                </w:rPr>
                <w:delText>Error</w:delText>
              </w:r>
            </w:del>
          </w:p>
        </w:tc>
        <w:tc>
          <w:tcPr>
            <w:tcW w:w="2520" w:type="dxa"/>
          </w:tcPr>
          <w:p w14:paraId="310F78B8" w14:textId="25D76DDB" w:rsidR="00D2533E" w:rsidRPr="004424B1" w:rsidDel="00B83F29" w:rsidRDefault="00D2533E" w:rsidP="00306AEA">
            <w:pPr>
              <w:pStyle w:val="TableCell"/>
              <w:cnfStyle w:val="100000000000" w:firstRow="1" w:lastRow="0" w:firstColumn="0" w:lastColumn="0" w:oddVBand="0" w:evenVBand="0" w:oddHBand="0" w:evenHBand="0" w:firstRowFirstColumn="0" w:firstRowLastColumn="0" w:lastRowFirstColumn="0" w:lastRowLastColumn="0"/>
              <w:rPr>
                <w:del w:id="24951" w:author="Quinten Van Woerkom" w:date="2024-11-28T15:36:00Z" w16du:dateUtc="2024-11-28T14:36:00Z"/>
                <w:rFonts w:cs="Arial"/>
                <w:szCs w:val="20"/>
              </w:rPr>
            </w:pPr>
            <w:del w:id="24952" w:author="Quinten Van Woerkom" w:date="2024-11-28T15:36:00Z" w16du:dateUtc="2024-11-28T14:36:00Z">
              <w:r w:rsidRPr="004424B1" w:rsidDel="00B83F29">
                <w:rPr>
                  <w:rFonts w:cs="Arial"/>
                  <w:szCs w:val="20"/>
                </w:rPr>
                <w:delText>Area</w:delText>
              </w:r>
            </w:del>
          </w:p>
        </w:tc>
      </w:tr>
      <w:tr w:rsidR="00D2533E" w:rsidRPr="004424B1" w:rsidDel="00B83F29" w14:paraId="134F0CAE" w14:textId="6324F5C5" w:rsidTr="00FB0059">
        <w:trPr>
          <w:del w:id="24953" w:author="Quinten Van Woerkom" w:date="2024-11-28T15:36:00Z"/>
        </w:trPr>
        <w:tc>
          <w:tcPr>
            <w:cnfStyle w:val="001000000000" w:firstRow="0" w:lastRow="0" w:firstColumn="1" w:lastColumn="0" w:oddVBand="0" w:evenVBand="0" w:oddHBand="0" w:evenHBand="0" w:firstRowFirstColumn="0" w:firstRowLastColumn="0" w:lastRowFirstColumn="0" w:lastRowLastColumn="0"/>
            <w:tcW w:w="2389" w:type="dxa"/>
          </w:tcPr>
          <w:p w14:paraId="6FEC52A4" w14:textId="36C87C64" w:rsidR="00D2533E" w:rsidRPr="004424B1" w:rsidDel="00B83F29" w:rsidRDefault="00D2533E" w:rsidP="00306AEA">
            <w:pPr>
              <w:pStyle w:val="TableCell"/>
              <w:rPr>
                <w:del w:id="24954" w:author="Quinten Van Woerkom" w:date="2024-11-28T15:36:00Z" w16du:dateUtc="2024-11-28T14:36:00Z"/>
                <w:rFonts w:cs="Arial"/>
                <w:szCs w:val="20"/>
              </w:rPr>
            </w:pPr>
            <w:del w:id="24955" w:author="Quinten Van Woerkom" w:date="2024-11-28T15:36:00Z" w16du:dateUtc="2024-11-28T14:36:00Z">
              <w:r w:rsidRPr="004424B1" w:rsidDel="00B83F29">
                <w:rPr>
                  <w:rFonts w:cs="Arial"/>
                  <w:szCs w:val="20"/>
                </w:rPr>
                <w:delText>INVALID</w:delText>
              </w:r>
            </w:del>
          </w:p>
        </w:tc>
        <w:tc>
          <w:tcPr>
            <w:tcW w:w="2520" w:type="dxa"/>
          </w:tcPr>
          <w:p w14:paraId="582B61AD" w14:textId="1FAA4BA7" w:rsidR="00D2533E" w:rsidRPr="004424B1" w:rsidDel="00B83F29" w:rsidRDefault="00D2533E" w:rsidP="00306AEA">
            <w:pPr>
              <w:pStyle w:val="TableCell"/>
              <w:cnfStyle w:val="000000000000" w:firstRow="0" w:lastRow="0" w:firstColumn="0" w:lastColumn="0" w:oddVBand="0" w:evenVBand="0" w:oddHBand="0" w:evenHBand="0" w:firstRowFirstColumn="0" w:firstRowLastColumn="0" w:lastRowFirstColumn="0" w:lastRowLastColumn="0"/>
              <w:rPr>
                <w:del w:id="24956" w:author="Quinten Van Woerkom" w:date="2024-11-28T15:36:00Z" w16du:dateUtc="2024-11-28T14:36:00Z"/>
                <w:rFonts w:cs="Arial"/>
                <w:szCs w:val="20"/>
              </w:rPr>
            </w:pPr>
            <w:del w:id="24957" w:author="Quinten Van Woerkom" w:date="2024-11-28T15:36:00Z" w16du:dateUtc="2024-11-28T14:36:00Z">
              <w:r w:rsidRPr="004424B1" w:rsidDel="00B83F29">
                <w:rPr>
                  <w:rFonts w:cs="Arial"/>
                  <w:szCs w:val="20"/>
                </w:rPr>
                <w:delText>MPS</w:delText>
              </w:r>
            </w:del>
          </w:p>
        </w:tc>
      </w:tr>
    </w:tbl>
    <w:p w14:paraId="2C614AB1" w14:textId="77777777" w:rsidR="00AC0736" w:rsidRPr="004424B1" w:rsidRDefault="00AC0736" w:rsidP="0043015A">
      <w:pPr>
        <w:pStyle w:val="Heading3"/>
        <w:spacing w:before="480"/>
        <w:rPr>
          <w:lang w:val="en-GB"/>
        </w:rPr>
      </w:pPr>
      <w:bookmarkStart w:id="24958" w:name="_Toc140093860"/>
      <w:r w:rsidRPr="004424B1">
        <w:rPr>
          <w:lang w:val="en-GB"/>
        </w:rPr>
        <w:t>Operation: activateSubPlan</w:t>
      </w:r>
      <w:bookmarkEnd w:id="24958"/>
    </w:p>
    <w:p w14:paraId="2B7B2046" w14:textId="77777777" w:rsidR="00AC0736" w:rsidRPr="004424B1" w:rsidRDefault="00AC0736" w:rsidP="0043015A">
      <w:pPr>
        <w:pStyle w:val="Heading4"/>
        <w:rPr>
          <w:lang w:val="en-GB"/>
        </w:rPr>
      </w:pPr>
      <w:r w:rsidRPr="004424B1">
        <w:rPr>
          <w:lang w:val="en-GB"/>
        </w:rPr>
        <w:t>Overview</w:t>
      </w:r>
    </w:p>
    <w:p w14:paraId="2D91EB35" w14:textId="77777777" w:rsidR="00D807D7" w:rsidRPr="004424B1" w:rsidRDefault="00D807D7" w:rsidP="00D807D7">
      <w:pPr>
        <w:rPr>
          <w:lang w:val="en-GB"/>
        </w:rPr>
      </w:pPr>
      <w:r w:rsidRPr="004424B1">
        <w:rPr>
          <w:lang w:val="en-GB"/>
        </w:rPr>
        <w:t xml:space="preserve">The </w:t>
      </w:r>
      <w:proofErr w:type="spellStart"/>
      <w:r w:rsidRPr="004424B1">
        <w:rPr>
          <w:lang w:val="en-GB"/>
        </w:rPr>
        <w:t>activateSubPlan</w:t>
      </w:r>
      <w:proofErr w:type="spellEnd"/>
      <w:r w:rsidRPr="004424B1">
        <w:rPr>
          <w:lang w:val="en-GB"/>
        </w:rPr>
        <w:t xml:space="preserve"> operation is used to request </w:t>
      </w:r>
      <w:r w:rsidR="002015B5" w:rsidRPr="004424B1">
        <w:rPr>
          <w:lang w:val="en-GB"/>
        </w:rPr>
        <w:t xml:space="preserve">that </w:t>
      </w:r>
      <w:r w:rsidRPr="004424B1">
        <w:rPr>
          <w:lang w:val="en-GB"/>
        </w:rPr>
        <w:t>the service provider activate</w:t>
      </w:r>
      <w:r w:rsidR="002015B5" w:rsidRPr="004424B1">
        <w:rPr>
          <w:lang w:val="en-GB"/>
        </w:rPr>
        <w:t>s</w:t>
      </w:r>
      <w:r w:rsidRPr="004424B1">
        <w:rPr>
          <w:lang w:val="en-GB"/>
        </w:rPr>
        <w:t xml:space="preserve"> the referenced </w:t>
      </w:r>
      <w:proofErr w:type="spellStart"/>
      <w:r w:rsidRPr="004424B1">
        <w:rPr>
          <w:lang w:val="en-GB"/>
        </w:rPr>
        <w:t>SubPlans</w:t>
      </w:r>
      <w:proofErr w:type="spellEnd"/>
      <w:r w:rsidRPr="004424B1">
        <w:rPr>
          <w:lang w:val="en-GB"/>
        </w:rPr>
        <w:t xml:space="preserve"> and enable</w:t>
      </w:r>
      <w:r w:rsidR="002015B5" w:rsidRPr="004424B1">
        <w:rPr>
          <w:lang w:val="en-GB"/>
        </w:rPr>
        <w:t>s</w:t>
      </w:r>
      <w:r w:rsidRPr="004424B1">
        <w:rPr>
          <w:lang w:val="en-GB"/>
        </w:rPr>
        <w:t xml:space="preserve"> the execution of </w:t>
      </w:r>
      <w:proofErr w:type="spellStart"/>
      <w:r w:rsidRPr="004424B1">
        <w:rPr>
          <w:lang w:val="en-GB"/>
        </w:rPr>
        <w:t>ActivityInstances</w:t>
      </w:r>
      <w:proofErr w:type="spellEnd"/>
      <w:r w:rsidRPr="004424B1">
        <w:rPr>
          <w:lang w:val="en-GB"/>
        </w:rPr>
        <w:t xml:space="preserve"> that are contained in activated Plans and allocated to activated </w:t>
      </w:r>
      <w:proofErr w:type="spellStart"/>
      <w:r w:rsidRPr="004424B1">
        <w:rPr>
          <w:lang w:val="en-GB"/>
        </w:rPr>
        <w:t>SubPlans</w:t>
      </w:r>
      <w:proofErr w:type="spellEnd"/>
      <w:r w:rsidRPr="004424B1">
        <w:rPr>
          <w:lang w:val="en-GB"/>
        </w:rPr>
        <w:t>.</w:t>
      </w:r>
    </w:p>
    <w:p w14:paraId="3377132D" w14:textId="77777777" w:rsidR="00904524" w:rsidRPr="004424B1" w:rsidRDefault="00904524" w:rsidP="00904524">
      <w:pPr>
        <w:pStyle w:val="Notelevel1"/>
      </w:pPr>
      <w:r w:rsidRPr="004424B1">
        <w:t>NOTE</w:t>
      </w:r>
    </w:p>
    <w:p w14:paraId="51F9188F" w14:textId="5821C7CA" w:rsidR="00D807D7" w:rsidRPr="004424B1" w:rsidRDefault="00904524" w:rsidP="003A4612">
      <w:pPr>
        <w:pStyle w:val="Noteslevel1"/>
        <w:numPr>
          <w:ilvl w:val="0"/>
          <w:numId w:val="40"/>
        </w:numPr>
        <w:rPr>
          <w:lang w:val="en-GB"/>
        </w:rPr>
      </w:pPr>
      <w:r w:rsidRPr="004424B1">
        <w:rPr>
          <w:lang w:val="en-GB"/>
        </w:rPr>
        <w:t>I</w:t>
      </w:r>
      <w:r w:rsidR="00D807D7" w:rsidRPr="004424B1">
        <w:rPr>
          <w:lang w:val="en-GB"/>
        </w:rPr>
        <w:t xml:space="preserve">t is implementation dependent whether </w:t>
      </w:r>
      <w:proofErr w:type="spellStart"/>
      <w:r w:rsidR="00D807D7" w:rsidRPr="004424B1">
        <w:rPr>
          <w:lang w:val="en-GB"/>
        </w:rPr>
        <w:t>SubPlans</w:t>
      </w:r>
      <w:proofErr w:type="spellEnd"/>
      <w:r w:rsidR="00D807D7" w:rsidRPr="004424B1">
        <w:rPr>
          <w:lang w:val="en-GB"/>
        </w:rPr>
        <w:t xml:space="preserve"> are initially ACTIVATED and therefore do not require activation unless previously deactivated.</w:t>
      </w:r>
    </w:p>
    <w:p w14:paraId="6548121C" w14:textId="077876ED" w:rsidR="00021172" w:rsidRDefault="00904524" w:rsidP="003A4612">
      <w:pPr>
        <w:pStyle w:val="Noteslevel1"/>
        <w:numPr>
          <w:ilvl w:val="0"/>
          <w:numId w:val="40"/>
        </w:numPr>
        <w:spacing w:line="240" w:lineRule="auto"/>
        <w:rPr>
          <w:ins w:id="24959" w:author="Quinten Van Woerkom" w:date="2024-12-19T14:16:00Z" w16du:dateUtc="2024-12-19T13:16:00Z"/>
          <w:lang w:val="en-GB"/>
        </w:rPr>
      </w:pPr>
      <w:r w:rsidRPr="004424B1">
        <w:rPr>
          <w:lang w:val="en-GB"/>
        </w:rPr>
        <w:t>W</w:t>
      </w:r>
      <w:r w:rsidR="00021172" w:rsidRPr="004424B1">
        <w:rPr>
          <w:lang w:val="en-GB"/>
        </w:rPr>
        <w:t xml:space="preserve">here the operation is directly supported by the </w:t>
      </w:r>
      <w:r w:rsidR="00B10124" w:rsidRPr="004424B1">
        <w:rPr>
          <w:lang w:val="en-GB"/>
        </w:rPr>
        <w:t>service provider there is little reason for the activation to fail, but if the operation is delegated, for example to an on-board scheduler, there is the potential for the operation to fail.</w:t>
      </w:r>
    </w:p>
    <w:p w14:paraId="4C14A9D8" w14:textId="071AE25A" w:rsidR="006C593B" w:rsidRPr="004424B1" w:rsidRDefault="006C593B">
      <w:pPr>
        <w:pStyle w:val="Heading4"/>
        <w:spacing w:before="480" w:after="240"/>
        <w:rPr>
          <w:lang w:val="en-GB"/>
        </w:rPr>
        <w:pPrChange w:id="24960" w:author="Peter Van Der Plas" w:date="2024-12-26T14:04:00Z" w16du:dateUtc="2024-12-26T13:04:00Z">
          <w:pPr>
            <w:pStyle w:val="Noteslevel1"/>
            <w:numPr>
              <w:numId w:val="40"/>
            </w:numPr>
            <w:tabs>
              <w:tab w:val="num" w:pos="720"/>
            </w:tabs>
            <w:spacing w:line="240" w:lineRule="auto"/>
          </w:pPr>
        </w:pPrChange>
      </w:pPr>
      <w:ins w:id="24961" w:author="Quinten Van Woerkom" w:date="2024-12-19T14:16:00Z" w16du:dateUtc="2024-12-19T13:16:00Z">
        <w:r>
          <w:rPr>
            <w:lang w:val="en-GB"/>
          </w:rPr>
          <w:t>Definition</w:t>
        </w:r>
      </w:ins>
    </w:p>
    <w:p w14:paraId="7C1826EE" w14:textId="74CFB37E" w:rsidR="00426FE3" w:rsidRPr="004424B1" w:rsidDel="006C593B" w:rsidRDefault="00426FE3">
      <w:pPr>
        <w:spacing w:after="240"/>
        <w:rPr>
          <w:del w:id="24962" w:author="Quinten Van Woerkom" w:date="2024-12-19T14:16:00Z" w16du:dateUtc="2024-12-19T13:16:00Z"/>
          <w:lang w:val="en-GB"/>
        </w:rPr>
        <w:pPrChange w:id="24963" w:author="Quinten Van Woerkom" w:date="2024-12-19T14:16:00Z" w16du:dateUtc="2024-12-19T13:16:00Z">
          <w:pPr>
            <w:spacing w:before="0"/>
          </w:pPr>
        </w:pPrChange>
      </w:pPr>
    </w:p>
    <w:tbl>
      <w:tblPr>
        <w:tblStyle w:val="RBTable"/>
        <w:tblW w:w="9242" w:type="dxa"/>
        <w:tblLayout w:type="fixed"/>
        <w:tblLook w:val="0400" w:firstRow="0" w:lastRow="0" w:firstColumn="0" w:lastColumn="0" w:noHBand="0" w:noVBand="1"/>
        <w:tblCaption w:val="SVO activateSubPlan"/>
        <w:tblPrChange w:id="24964" w:author="Peter Van Der Plas" w:date="2024-12-26T14:04:00Z" w16du:dateUtc="2024-12-26T13:04:00Z">
          <w:tblPr>
            <w:tblStyle w:val="RBTable"/>
            <w:tblW w:w="9242" w:type="dxa"/>
            <w:tblLayout w:type="fixed"/>
            <w:tblLook w:val="0400" w:firstRow="0" w:lastRow="0" w:firstColumn="0" w:lastColumn="0" w:noHBand="0" w:noVBand="1"/>
            <w:tblCaption w:val="SVO activateSubPlan"/>
          </w:tblPr>
        </w:tblPrChange>
      </w:tblPr>
      <w:tblGrid>
        <w:gridCol w:w="2353"/>
        <w:gridCol w:w="6889"/>
        <w:tblGridChange w:id="24965">
          <w:tblGrid>
            <w:gridCol w:w="2353"/>
            <w:gridCol w:w="23"/>
            <w:gridCol w:w="6866"/>
          </w:tblGrid>
        </w:tblGridChange>
      </w:tblGrid>
      <w:tr w:rsidR="00FB0059" w:rsidRPr="004424B1" w14:paraId="1D410F28" w14:textId="77777777" w:rsidTr="005513FD">
        <w:trPr>
          <w:tblHeader/>
        </w:trPr>
        <w:tc>
          <w:tcPr>
            <w:tcW w:w="2352" w:type="dxa"/>
            <w:shd w:val="clear" w:color="auto" w:fill="00CCFF"/>
            <w:tcPrChange w:id="24966" w:author="Peter Van Der Plas" w:date="2024-12-26T14:04:00Z" w16du:dateUtc="2024-12-26T13:04:00Z">
              <w:tcPr>
                <w:tcW w:w="2376" w:type="dxa"/>
                <w:gridSpan w:val="2"/>
                <w:shd w:val="clear" w:color="auto" w:fill="662382"/>
              </w:tcPr>
            </w:tcPrChange>
          </w:tcPr>
          <w:p w14:paraId="2CFB9EAA" w14:textId="77777777" w:rsidR="00FB0059" w:rsidRPr="00A03573" w:rsidRDefault="00FB0059" w:rsidP="00FB0059">
            <w:pPr>
              <w:pStyle w:val="TableCell"/>
              <w:jc w:val="center"/>
              <w:rPr>
                <w:rFonts w:cs="Arial"/>
                <w:bCs/>
                <w:color w:val="auto"/>
                <w:szCs w:val="18"/>
                <w:rPrChange w:id="24967" w:author="Peter Van Der Plas" w:date="2024-12-26T14:04:00Z" w16du:dateUtc="2024-12-26T13:04:00Z">
                  <w:rPr>
                    <w:rFonts w:cs="Arial"/>
                    <w:b/>
                    <w:color w:val="FFFFFF" w:themeColor="background1"/>
                    <w:szCs w:val="18"/>
                  </w:rPr>
                </w:rPrChange>
              </w:rPr>
            </w:pPr>
            <w:r w:rsidRPr="00A03573">
              <w:rPr>
                <w:rFonts w:cs="Arial"/>
                <w:bCs/>
                <w:color w:val="auto"/>
                <w:szCs w:val="18"/>
                <w:rPrChange w:id="24968" w:author="Peter Van Der Plas" w:date="2024-12-26T14:04:00Z" w16du:dateUtc="2024-12-26T13:04:00Z">
                  <w:rPr>
                    <w:rFonts w:cs="Arial"/>
                    <w:b/>
                    <w:color w:val="FFFFFF" w:themeColor="background1"/>
                    <w:szCs w:val="18"/>
                  </w:rPr>
                </w:rPrChange>
              </w:rPr>
              <w:t>Operation Identifier</w:t>
            </w:r>
          </w:p>
        </w:tc>
        <w:tc>
          <w:tcPr>
            <w:tcW w:w="6888" w:type="dxa"/>
            <w:tcPrChange w:id="24969" w:author="Peter Van Der Plas" w:date="2024-12-26T14:04:00Z" w16du:dateUtc="2024-12-26T13:04:00Z">
              <w:tcPr>
                <w:tcW w:w="6866" w:type="dxa"/>
              </w:tcPr>
            </w:tcPrChange>
          </w:tcPr>
          <w:p w14:paraId="4C02AA03" w14:textId="77777777" w:rsidR="00FB0059" w:rsidRPr="004424B1" w:rsidRDefault="00FB0059" w:rsidP="007B4994">
            <w:pPr>
              <w:pStyle w:val="TableCell"/>
              <w:jc w:val="center"/>
              <w:rPr>
                <w:rFonts w:cs="Arial"/>
                <w:szCs w:val="18"/>
              </w:rPr>
            </w:pPr>
            <w:proofErr w:type="spellStart"/>
            <w:r w:rsidRPr="004424B1">
              <w:rPr>
                <w:rFonts w:cs="Arial"/>
                <w:szCs w:val="18"/>
              </w:rPr>
              <w:t>activateSubPlan</w:t>
            </w:r>
            <w:proofErr w:type="spellEnd"/>
          </w:p>
        </w:tc>
      </w:tr>
      <w:tr w:rsidR="00FB0059" w:rsidRPr="004424B1" w14:paraId="3C2B66DC" w14:textId="77777777" w:rsidTr="00D97D07">
        <w:tc>
          <w:tcPr>
            <w:tcW w:w="2352" w:type="dxa"/>
            <w:shd w:val="clear" w:color="auto" w:fill="00CCFF"/>
            <w:tcPrChange w:id="24970" w:author="Peter Van Der Plas" w:date="2024-12-26T14:04:00Z" w16du:dateUtc="2024-12-26T13:04:00Z">
              <w:tcPr>
                <w:tcW w:w="2376" w:type="dxa"/>
                <w:gridSpan w:val="2"/>
                <w:shd w:val="clear" w:color="auto" w:fill="662382"/>
              </w:tcPr>
            </w:tcPrChange>
          </w:tcPr>
          <w:p w14:paraId="63EF31BE" w14:textId="77777777" w:rsidR="00FB0059" w:rsidRPr="00A03573" w:rsidRDefault="00FB0059" w:rsidP="007B4994">
            <w:pPr>
              <w:pStyle w:val="TableCell"/>
              <w:jc w:val="center"/>
              <w:rPr>
                <w:rFonts w:cs="Arial"/>
                <w:bCs/>
                <w:color w:val="auto"/>
                <w:szCs w:val="18"/>
                <w:rPrChange w:id="24971" w:author="Peter Van Der Plas" w:date="2024-12-26T14:04:00Z" w16du:dateUtc="2024-12-26T13:04:00Z">
                  <w:rPr>
                    <w:rFonts w:cs="Arial"/>
                    <w:b/>
                    <w:color w:val="FFFFFF" w:themeColor="background1"/>
                    <w:szCs w:val="18"/>
                  </w:rPr>
                </w:rPrChange>
              </w:rPr>
            </w:pPr>
            <w:r w:rsidRPr="00A03573">
              <w:rPr>
                <w:rFonts w:cs="Arial"/>
                <w:bCs/>
                <w:color w:val="auto"/>
                <w:szCs w:val="18"/>
                <w:rPrChange w:id="24972" w:author="Peter Van Der Plas" w:date="2024-12-26T14:04:00Z" w16du:dateUtc="2024-12-26T13:04:00Z">
                  <w:rPr>
                    <w:rFonts w:cs="Arial"/>
                    <w:b/>
                    <w:color w:val="FFFFFF" w:themeColor="background1"/>
                    <w:szCs w:val="18"/>
                  </w:rPr>
                </w:rPrChange>
              </w:rPr>
              <w:t>Interaction Pattern</w:t>
            </w:r>
          </w:p>
        </w:tc>
        <w:tc>
          <w:tcPr>
            <w:tcW w:w="6888" w:type="dxa"/>
            <w:shd w:val="clear" w:color="auto" w:fill="D9D9D9" w:themeFill="background1" w:themeFillShade="D9"/>
            <w:tcPrChange w:id="24973" w:author="Peter Van Der Plas" w:date="2024-12-26T14:04:00Z" w16du:dateUtc="2024-12-26T13:04:00Z">
              <w:tcPr>
                <w:tcW w:w="6866" w:type="dxa"/>
                <w:shd w:val="clear" w:color="auto" w:fill="D9D9D9" w:themeFill="background1" w:themeFillShade="D9"/>
              </w:tcPr>
            </w:tcPrChange>
          </w:tcPr>
          <w:p w14:paraId="6A543969" w14:textId="77777777" w:rsidR="00FB0059" w:rsidRPr="004424B1" w:rsidRDefault="00FB0059" w:rsidP="007B4994">
            <w:pPr>
              <w:pStyle w:val="TableCell"/>
              <w:jc w:val="center"/>
              <w:rPr>
                <w:rFonts w:cs="Arial"/>
                <w:szCs w:val="18"/>
              </w:rPr>
            </w:pPr>
            <w:r w:rsidRPr="004424B1">
              <w:rPr>
                <w:rFonts w:cs="Arial"/>
                <w:szCs w:val="18"/>
              </w:rPr>
              <w:t>REQUEST</w:t>
            </w:r>
          </w:p>
        </w:tc>
      </w:tr>
    </w:tbl>
    <w:p w14:paraId="6815C71B" w14:textId="77777777" w:rsidR="00FB0059" w:rsidRPr="004424B1" w:rsidRDefault="00FB0059" w:rsidP="00FB005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4424B1" w14:paraId="580D5450"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26845810" w14:textId="77777777" w:rsidR="00FB0059" w:rsidRPr="004424B1" w:rsidRDefault="00FB0059" w:rsidP="007B4994">
            <w:pPr>
              <w:pStyle w:val="TableCell"/>
              <w:jc w:val="center"/>
              <w:rPr>
                <w:rFonts w:cs="Arial"/>
                <w:szCs w:val="18"/>
              </w:rPr>
            </w:pPr>
            <w:r w:rsidRPr="004424B1">
              <w:rPr>
                <w:rFonts w:cs="Arial"/>
                <w:szCs w:val="18"/>
              </w:rPr>
              <w:t>Pattern Sequence</w:t>
            </w:r>
          </w:p>
        </w:tc>
        <w:tc>
          <w:tcPr>
            <w:tcW w:w="1701" w:type="dxa"/>
          </w:tcPr>
          <w:p w14:paraId="3E331DF4" w14:textId="77777777" w:rsidR="00FB0059" w:rsidRPr="004424B1" w:rsidRDefault="00FB0059" w:rsidP="007B4994">
            <w:pPr>
              <w:pStyle w:val="TableCell"/>
              <w:jc w:val="center"/>
              <w:rPr>
                <w:rFonts w:cs="Arial"/>
                <w:szCs w:val="18"/>
              </w:rPr>
            </w:pPr>
            <w:r w:rsidRPr="004424B1">
              <w:rPr>
                <w:rFonts w:cs="Arial"/>
                <w:szCs w:val="18"/>
              </w:rPr>
              <w:t>Message</w:t>
            </w:r>
          </w:p>
        </w:tc>
        <w:tc>
          <w:tcPr>
            <w:tcW w:w="964" w:type="dxa"/>
          </w:tcPr>
          <w:p w14:paraId="4A10DFB3" w14:textId="77777777" w:rsidR="00FB0059" w:rsidRPr="004424B1" w:rsidRDefault="00FB0059" w:rsidP="007B4994">
            <w:pPr>
              <w:pStyle w:val="TableCell"/>
              <w:jc w:val="center"/>
              <w:rPr>
                <w:rFonts w:cs="Arial"/>
                <w:szCs w:val="18"/>
              </w:rPr>
            </w:pPr>
            <w:r w:rsidRPr="004424B1">
              <w:rPr>
                <w:rFonts w:cs="Arial"/>
                <w:szCs w:val="18"/>
              </w:rPr>
              <w:t>Nullable</w:t>
            </w:r>
          </w:p>
        </w:tc>
        <w:tc>
          <w:tcPr>
            <w:tcW w:w="4224" w:type="dxa"/>
          </w:tcPr>
          <w:p w14:paraId="0462A980" w14:textId="27F5893C" w:rsidR="00FB0059" w:rsidRPr="004424B1" w:rsidRDefault="00FB0059" w:rsidP="007B4994">
            <w:pPr>
              <w:pStyle w:val="TableCell"/>
              <w:jc w:val="center"/>
              <w:rPr>
                <w:rFonts w:cs="Arial"/>
                <w:szCs w:val="18"/>
              </w:rPr>
            </w:pPr>
            <w:del w:id="24974" w:author="Peter Van Der Plas" w:date="2024-12-26T14:04:00Z" w16du:dateUtc="2024-12-26T13:04:00Z">
              <w:r w:rsidRPr="004424B1" w:rsidDel="00A03573">
                <w:rPr>
                  <w:rFonts w:cs="Arial"/>
                  <w:szCs w:val="18"/>
                </w:rPr>
                <w:delText xml:space="preserve">Body </w:delText>
              </w:r>
            </w:del>
            <w:ins w:id="24975" w:author="Peter Van Der Plas" w:date="2024-12-26T14:04:00Z" w16du:dateUtc="2024-12-26T13:04:00Z">
              <w:r w:rsidR="00A03573">
                <w:rPr>
                  <w:rFonts w:cs="Arial"/>
                  <w:szCs w:val="18"/>
                </w:rPr>
                <w:t>Type</w:t>
              </w:r>
              <w:r w:rsidR="00A03573" w:rsidRPr="004424B1">
                <w:rPr>
                  <w:rFonts w:cs="Arial"/>
                  <w:szCs w:val="18"/>
                </w:rPr>
                <w:t xml:space="preserve"> </w:t>
              </w:r>
            </w:ins>
            <w:r w:rsidRPr="004424B1">
              <w:rPr>
                <w:rFonts w:cs="Arial"/>
                <w:szCs w:val="18"/>
              </w:rPr>
              <w:t>Signature</w:t>
            </w:r>
          </w:p>
        </w:tc>
      </w:tr>
      <w:tr w:rsidR="00FB0059" w:rsidRPr="004424B1" w14:paraId="30CCC7DF" w14:textId="77777777" w:rsidTr="007B4994">
        <w:tc>
          <w:tcPr>
            <w:tcW w:w="2353" w:type="dxa"/>
            <w:shd w:val="clear" w:color="auto" w:fill="D9D9D9" w:themeFill="background1" w:themeFillShade="D9"/>
          </w:tcPr>
          <w:p w14:paraId="12685F7A" w14:textId="77777777" w:rsidR="00FB0059" w:rsidRPr="004424B1" w:rsidRDefault="00FB005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492379B3" w14:textId="77777777" w:rsidR="00FB0059" w:rsidRPr="004424B1" w:rsidRDefault="00FB0059" w:rsidP="007B4994">
            <w:pPr>
              <w:pStyle w:val="TableCell"/>
              <w:jc w:val="center"/>
              <w:rPr>
                <w:rFonts w:cs="Arial"/>
                <w:szCs w:val="18"/>
              </w:rPr>
            </w:pPr>
            <w:r w:rsidRPr="004424B1">
              <w:rPr>
                <w:rFonts w:cs="Arial"/>
                <w:szCs w:val="18"/>
              </w:rPr>
              <w:t>REQUEST</w:t>
            </w:r>
          </w:p>
        </w:tc>
        <w:tc>
          <w:tcPr>
            <w:tcW w:w="964" w:type="dxa"/>
          </w:tcPr>
          <w:p w14:paraId="7100B293"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42CF967B"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subPlanIDs</w:t>
            </w:r>
            <w:proofErr w:type="spellEnd"/>
            <w:r w:rsidRPr="004424B1">
              <w:rPr>
                <w:rFonts w:cs="Arial"/>
                <w:szCs w:val="18"/>
              </w:rPr>
              <w:t xml:space="preserve"> :</w:t>
            </w:r>
            <w:proofErr w:type="gramEnd"/>
            <w:r w:rsidRPr="004424B1">
              <w:rPr>
                <w:rFonts w:cs="Arial"/>
                <w:szCs w:val="18"/>
              </w:rPr>
              <w:t xml:space="preserve"> (List &lt;MAL::Identifier&gt;)</w:t>
            </w:r>
          </w:p>
        </w:tc>
      </w:tr>
      <w:tr w:rsidR="00FB0059" w:rsidRPr="004424B1" w14:paraId="78FEDB5F" w14:textId="77777777" w:rsidTr="007B4994">
        <w:tc>
          <w:tcPr>
            <w:tcW w:w="2353" w:type="dxa"/>
            <w:shd w:val="clear" w:color="auto" w:fill="D9D9D9" w:themeFill="background1" w:themeFillShade="D9"/>
          </w:tcPr>
          <w:p w14:paraId="3B1C9206" w14:textId="77777777" w:rsidR="00FB0059" w:rsidRPr="004424B1" w:rsidRDefault="00FB005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521ACC1E" w14:textId="77777777" w:rsidR="00FB0059" w:rsidRPr="004424B1" w:rsidRDefault="00FB0059" w:rsidP="007B4994">
            <w:pPr>
              <w:pStyle w:val="TableCell"/>
              <w:jc w:val="center"/>
              <w:rPr>
                <w:rFonts w:cs="Arial"/>
                <w:szCs w:val="18"/>
              </w:rPr>
            </w:pPr>
            <w:r w:rsidRPr="004424B1">
              <w:rPr>
                <w:rFonts w:cs="Arial"/>
                <w:szCs w:val="18"/>
              </w:rPr>
              <w:t>RESPONSE</w:t>
            </w:r>
          </w:p>
        </w:tc>
        <w:tc>
          <w:tcPr>
            <w:tcW w:w="964" w:type="dxa"/>
          </w:tcPr>
          <w:p w14:paraId="69156FDD"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767170BC"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activationStatus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SubPlanActivationStatus</w:t>
            </w:r>
            <w:proofErr w:type="spellEnd"/>
            <w:r w:rsidRPr="004424B1">
              <w:rPr>
                <w:rFonts w:cs="Arial"/>
                <w:szCs w:val="18"/>
              </w:rPr>
              <w:t>&gt;)</w:t>
            </w:r>
          </w:p>
        </w:tc>
      </w:tr>
    </w:tbl>
    <w:p w14:paraId="42887C78" w14:textId="77777777" w:rsidR="00AC0736" w:rsidRPr="004424B1" w:rsidRDefault="00AC0736" w:rsidP="0043015A">
      <w:pPr>
        <w:pStyle w:val="Heading4"/>
        <w:spacing w:before="480"/>
        <w:rPr>
          <w:lang w:val="en-GB"/>
        </w:rPr>
      </w:pPr>
      <w:r w:rsidRPr="004424B1">
        <w:rPr>
          <w:lang w:val="en-GB"/>
        </w:rPr>
        <w:t>Errors</w:t>
      </w:r>
    </w:p>
    <w:p w14:paraId="091BDAFE" w14:textId="6EE403A0" w:rsidR="00781519" w:rsidRPr="004424B1" w:rsidRDefault="00781519">
      <w:pPr>
        <w:keepNext/>
        <w:spacing w:after="240"/>
        <w:rPr>
          <w:lang w:val="en-GB"/>
        </w:rPr>
        <w:pPrChange w:id="24976" w:author="Quinten Van Woerkom" w:date="2024-12-19T15:12:00Z" w16du:dateUtc="2024-12-19T14:12:00Z">
          <w:pPr>
            <w:keepNext/>
          </w:pPr>
        </w:pPrChange>
      </w:pPr>
      <w:del w:id="24977" w:author="Quinten Van Woerkom" w:date="2024-12-16T16:48:00Z" w16du:dateUtc="2024-12-16T15:48:00Z">
        <w:r w:rsidRPr="004424B1" w:rsidDel="00AE6B58">
          <w:rPr>
            <w:lang w:val="en-GB"/>
          </w:rPr>
          <w:delText>In addition to standard MAL</w:delText>
        </w:r>
        <w:r w:rsidR="00534DC6" w:rsidRPr="004424B1" w:rsidDel="00AE6B58">
          <w:rPr>
            <w:lang w:val="en-GB"/>
          </w:rPr>
          <w:delText xml:space="preserve"> er</w:delText>
        </w:r>
        <w:r w:rsidRPr="004424B1" w:rsidDel="00AE6B58">
          <w:rPr>
            <w:lang w:val="en-GB"/>
          </w:rPr>
          <w:delText>rors, the operation may return the following MPS</w:delText>
        </w:r>
        <w:r w:rsidR="00534DC6" w:rsidRPr="004424B1" w:rsidDel="00AE6B58">
          <w:rPr>
            <w:lang w:val="en-GB"/>
          </w:rPr>
          <w:delText xml:space="preserve"> er</w:delText>
        </w:r>
        <w:r w:rsidRPr="004424B1" w:rsidDel="00AE6B58">
          <w:rPr>
            <w:lang w:val="en-GB"/>
          </w:rPr>
          <w:delText>rors:</w:delText>
        </w:r>
      </w:del>
      <w:ins w:id="24978"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4979" w:author="Peter Van Der Plas" w:date="2024-12-26T15:04:00Z" w16du:dateUtc="2024-12-26T14:04:00Z">
        <w:r w:rsidR="0010001D">
          <w:rPr>
            <w:lang w:val="en-GB"/>
          </w:rPr>
          <w:fldChar w:fldCharType="begin"/>
        </w:r>
        <w:r w:rsidR="0010001D">
          <w:rPr>
            <w:lang w:val="en-GB"/>
          </w:rPr>
          <w:instrText xml:space="preserve"> REF _Ref186117900 \r \h </w:instrText>
        </w:r>
      </w:ins>
      <w:r w:rsidR="0010001D">
        <w:rPr>
          <w:lang w:val="en-GB"/>
        </w:rPr>
      </w:r>
      <w:r w:rsidR="0010001D">
        <w:rPr>
          <w:lang w:val="en-GB"/>
        </w:rPr>
        <w:fldChar w:fldCharType="separate"/>
      </w:r>
      <w:ins w:id="24980" w:author="Peter Van Der Plas" w:date="2025-01-01T17:31:00Z" w16du:dateUtc="2025-01-01T16:31:00Z">
        <w:r w:rsidR="006D1623">
          <w:rPr>
            <w:lang w:val="en-GB"/>
          </w:rPr>
          <w:t>5</w:t>
        </w:r>
      </w:ins>
      <w:ins w:id="24981" w:author="Peter Van Der Plas" w:date="2024-12-26T15:04:00Z" w16du:dateUtc="2024-12-26T14:04:00Z">
        <w:r w:rsidR="0010001D">
          <w:rPr>
            <w:lang w:val="en-GB"/>
          </w:rPr>
          <w:fldChar w:fldCharType="end"/>
        </w:r>
      </w:ins>
      <w:ins w:id="24982" w:author="Quinten Van Woerkom" w:date="2024-12-16T16:48:00Z" w16du:dateUtc="2024-12-16T15:48:00Z">
        <w:del w:id="24983" w:author="Peter Van Der Plas" w:date="2024-12-26T15:04:00Z" w16du:dateUtc="2024-12-26T14:04:00Z">
          <w:r w:rsidR="00AE6B58" w:rsidDel="0010001D">
            <w:rPr>
              <w:lang w:val="en-GB"/>
            </w:rPr>
            <w:delText>5</w:delText>
          </w:r>
        </w:del>
        <w:r w:rsidR="00AE6B58">
          <w:rPr>
            <w:lang w:val="en-GB"/>
          </w:rPr>
          <w:t>.</w:t>
        </w:r>
      </w:ins>
    </w:p>
    <w:p w14:paraId="48CE5299" w14:textId="3C21F794" w:rsidR="00426FE3" w:rsidRPr="004424B1" w:rsidDel="00BC5A1E" w:rsidRDefault="00426FE3">
      <w:pPr>
        <w:keepNext/>
        <w:spacing w:after="240"/>
        <w:rPr>
          <w:del w:id="24984" w:author="Quinten Van Woerkom" w:date="2024-12-19T15:12:00Z" w16du:dateUtc="2024-12-19T14:12:00Z"/>
          <w:lang w:val="en-GB"/>
        </w:rPr>
        <w:pPrChange w:id="24985" w:author="Quinten Van Woerkom" w:date="2024-12-19T15:12:00Z" w16du:dateUtc="2024-12-19T14:12:00Z">
          <w:pPr>
            <w:keepNext/>
            <w:spacing w:before="0"/>
          </w:pPr>
        </w:pPrChange>
      </w:pPr>
    </w:p>
    <w:tbl>
      <w:tblPr>
        <w:tblStyle w:val="RBTable"/>
        <w:tblW w:w="0" w:type="auto"/>
        <w:jc w:val="center"/>
        <w:tblLook w:val="04A0" w:firstRow="1" w:lastRow="0" w:firstColumn="1" w:lastColumn="0" w:noHBand="0" w:noVBand="1"/>
        <w:tblCaption w:val="SVE activateSubPlan"/>
      </w:tblPr>
      <w:tblGrid>
        <w:gridCol w:w="2972"/>
        <w:gridCol w:w="1937"/>
      </w:tblGrid>
      <w:tr w:rsidR="00D2533E" w:rsidRPr="004424B1" w14:paraId="6E96A754" w14:textId="77777777" w:rsidTr="005513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972" w:type="dxa"/>
          </w:tcPr>
          <w:p w14:paraId="21D9EBAA" w14:textId="77777777" w:rsidR="00D2533E" w:rsidRPr="004424B1" w:rsidRDefault="00D2533E" w:rsidP="00306AEA">
            <w:pPr>
              <w:pStyle w:val="TableCell"/>
              <w:rPr>
                <w:rFonts w:cs="Arial"/>
                <w:szCs w:val="20"/>
              </w:rPr>
            </w:pPr>
            <w:r w:rsidRPr="004424B1">
              <w:rPr>
                <w:rFonts w:cs="Arial"/>
                <w:szCs w:val="20"/>
              </w:rPr>
              <w:t>Error</w:t>
            </w:r>
          </w:p>
        </w:tc>
        <w:tc>
          <w:tcPr>
            <w:tcW w:w="1937" w:type="dxa"/>
          </w:tcPr>
          <w:p w14:paraId="40328EA2" w14:textId="77777777" w:rsidR="00D2533E" w:rsidRPr="004424B1" w:rsidRDefault="00D2533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533E" w:rsidRPr="004424B1" w14:paraId="79A2BB5C"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249E307D" w14:textId="77777777" w:rsidR="00D2533E" w:rsidRPr="004424B1" w:rsidRDefault="00D2533E" w:rsidP="00306AEA">
            <w:pPr>
              <w:pStyle w:val="TableCell"/>
              <w:rPr>
                <w:rFonts w:cs="Arial"/>
                <w:szCs w:val="20"/>
              </w:rPr>
            </w:pPr>
            <w:r w:rsidRPr="004424B1">
              <w:rPr>
                <w:rFonts w:cs="Arial"/>
                <w:szCs w:val="20"/>
              </w:rPr>
              <w:t>INVALID</w:t>
            </w:r>
          </w:p>
        </w:tc>
        <w:tc>
          <w:tcPr>
            <w:tcW w:w="1937" w:type="dxa"/>
          </w:tcPr>
          <w:p w14:paraId="63B6DF55" w14:textId="77777777"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BE21DA" w:rsidRPr="004424B1" w14:paraId="206DFDF6"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63E6D891" w14:textId="461D54B3" w:rsidR="00BE21DA" w:rsidRPr="004424B1" w:rsidRDefault="00021172" w:rsidP="00306AEA">
            <w:pPr>
              <w:pStyle w:val="TableCell"/>
              <w:rPr>
                <w:rFonts w:cs="Arial"/>
                <w:szCs w:val="20"/>
              </w:rPr>
            </w:pPr>
            <w:r w:rsidRPr="004424B1">
              <w:rPr>
                <w:rFonts w:cs="Arial"/>
                <w:szCs w:val="20"/>
              </w:rPr>
              <w:t>ACTIVATE_SUBPLAN_FAILED</w:t>
            </w:r>
          </w:p>
        </w:tc>
        <w:tc>
          <w:tcPr>
            <w:tcW w:w="1937" w:type="dxa"/>
          </w:tcPr>
          <w:p w14:paraId="2A0F1A3A" w14:textId="116C2C63" w:rsidR="00BE21DA" w:rsidRPr="004424B1" w:rsidRDefault="00021172"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32B16955" w14:textId="77777777" w:rsidR="00AC0736" w:rsidRPr="004424B1" w:rsidRDefault="00AC0736" w:rsidP="0043015A">
      <w:pPr>
        <w:pStyle w:val="Heading3"/>
        <w:spacing w:before="480"/>
        <w:rPr>
          <w:lang w:val="en-GB"/>
        </w:rPr>
      </w:pPr>
      <w:bookmarkStart w:id="24986" w:name="_Toc140093861"/>
      <w:r w:rsidRPr="004424B1">
        <w:rPr>
          <w:lang w:val="en-GB"/>
        </w:rPr>
        <w:t>Operation: deactivateSubPlan</w:t>
      </w:r>
      <w:bookmarkEnd w:id="24986"/>
    </w:p>
    <w:p w14:paraId="5B22A995" w14:textId="77777777" w:rsidR="00AC0736" w:rsidRPr="004424B1" w:rsidRDefault="00AC0736" w:rsidP="0043015A">
      <w:pPr>
        <w:pStyle w:val="Heading4"/>
        <w:rPr>
          <w:lang w:val="en-GB"/>
        </w:rPr>
      </w:pPr>
      <w:r w:rsidRPr="004424B1">
        <w:rPr>
          <w:lang w:val="en-GB"/>
        </w:rPr>
        <w:t>Overview</w:t>
      </w:r>
    </w:p>
    <w:p w14:paraId="5BD0B2D0" w14:textId="77777777" w:rsidR="00D807D7" w:rsidRPr="004424B1" w:rsidRDefault="00D807D7" w:rsidP="00D807D7">
      <w:pPr>
        <w:rPr>
          <w:lang w:val="en-GB"/>
        </w:rPr>
      </w:pPr>
      <w:r w:rsidRPr="004424B1">
        <w:rPr>
          <w:lang w:val="en-GB"/>
        </w:rPr>
        <w:t xml:space="preserve">The </w:t>
      </w:r>
      <w:proofErr w:type="spellStart"/>
      <w:r w:rsidRPr="004424B1">
        <w:rPr>
          <w:lang w:val="en-GB"/>
        </w:rPr>
        <w:t>deactivateSubPlan</w:t>
      </w:r>
      <w:proofErr w:type="spellEnd"/>
      <w:r w:rsidRPr="004424B1">
        <w:rPr>
          <w:lang w:val="en-GB"/>
        </w:rPr>
        <w:t xml:space="preserve"> operation is used to request </w:t>
      </w:r>
      <w:r w:rsidR="002015B5" w:rsidRPr="004424B1">
        <w:rPr>
          <w:lang w:val="en-GB"/>
        </w:rPr>
        <w:t xml:space="preserve">that </w:t>
      </w:r>
      <w:r w:rsidRPr="004424B1">
        <w:rPr>
          <w:lang w:val="en-GB"/>
        </w:rPr>
        <w:t>the service provider deactivate</w:t>
      </w:r>
      <w:r w:rsidR="002015B5" w:rsidRPr="004424B1">
        <w:rPr>
          <w:lang w:val="en-GB"/>
        </w:rPr>
        <w:t>s</w:t>
      </w:r>
      <w:r w:rsidRPr="004424B1">
        <w:rPr>
          <w:lang w:val="en-GB"/>
        </w:rPr>
        <w:t xml:space="preserve"> the referenced </w:t>
      </w:r>
      <w:proofErr w:type="spellStart"/>
      <w:r w:rsidRPr="004424B1">
        <w:rPr>
          <w:lang w:val="en-GB"/>
        </w:rPr>
        <w:t>SubPlans</w:t>
      </w:r>
      <w:proofErr w:type="spellEnd"/>
      <w:r w:rsidRPr="004424B1">
        <w:rPr>
          <w:lang w:val="en-GB"/>
        </w:rPr>
        <w:t xml:space="preserve"> and disable</w:t>
      </w:r>
      <w:r w:rsidR="002015B5" w:rsidRPr="004424B1">
        <w:rPr>
          <w:lang w:val="en-GB"/>
        </w:rPr>
        <w:t>s</w:t>
      </w:r>
      <w:r w:rsidRPr="004424B1">
        <w:rPr>
          <w:lang w:val="en-GB"/>
        </w:rPr>
        <w:t xml:space="preserve"> the execution of </w:t>
      </w:r>
      <w:proofErr w:type="spellStart"/>
      <w:r w:rsidRPr="004424B1">
        <w:rPr>
          <w:lang w:val="en-GB"/>
        </w:rPr>
        <w:t>ActivityInstances</w:t>
      </w:r>
      <w:proofErr w:type="spellEnd"/>
      <w:r w:rsidRPr="004424B1">
        <w:rPr>
          <w:lang w:val="en-GB"/>
        </w:rPr>
        <w:t xml:space="preserve"> that are contained in activated Plans and allocated to the deactivated </w:t>
      </w:r>
      <w:proofErr w:type="spellStart"/>
      <w:r w:rsidRPr="004424B1">
        <w:rPr>
          <w:lang w:val="en-GB"/>
        </w:rPr>
        <w:t>SubPlans</w:t>
      </w:r>
      <w:proofErr w:type="spellEnd"/>
      <w:r w:rsidRPr="004424B1">
        <w:rPr>
          <w:lang w:val="en-GB"/>
        </w:rPr>
        <w:t>, where it is possible to do so.</w:t>
      </w:r>
    </w:p>
    <w:p w14:paraId="7068AECD" w14:textId="4DAAB4A7" w:rsidR="00D807D7" w:rsidRPr="004424B1" w:rsidRDefault="00D807D7" w:rsidP="00D807D7">
      <w:pPr>
        <w:rPr>
          <w:rFonts w:eastAsia="Arial"/>
          <w:lang w:val="en-GB"/>
        </w:rPr>
      </w:pPr>
      <w:r w:rsidRPr="004424B1">
        <w:rPr>
          <w:rFonts w:eastAsia="Arial"/>
          <w:lang w:val="en-GB"/>
        </w:rPr>
        <w:t xml:space="preserve">The </w:t>
      </w:r>
      <w:proofErr w:type="spellStart"/>
      <w:r w:rsidRPr="004424B1">
        <w:rPr>
          <w:rFonts w:eastAsia="Arial"/>
          <w:lang w:val="en-GB"/>
        </w:rPr>
        <w:t>deactivationMode</w:t>
      </w:r>
      <w:proofErr w:type="spellEnd"/>
      <w:r w:rsidRPr="004424B1">
        <w:rPr>
          <w:rFonts w:eastAsia="Arial"/>
          <w:lang w:val="en-GB"/>
        </w:rPr>
        <w:t xml:space="preserve"> argument allows selection of the deactivation behaviour</w:t>
      </w:r>
      <w:r w:rsidR="00B761A9" w:rsidRPr="004424B1">
        <w:rPr>
          <w:rFonts w:eastAsia="Arial"/>
          <w:lang w:val="en-GB"/>
        </w:rPr>
        <w:t xml:space="preserve">.  </w:t>
      </w:r>
      <w:r w:rsidRPr="004424B1">
        <w:rPr>
          <w:rFonts w:eastAsia="Arial"/>
          <w:lang w:val="en-GB"/>
        </w:rPr>
        <w:t>For example:</w:t>
      </w:r>
    </w:p>
    <w:p w14:paraId="7B06D51F" w14:textId="6D34D429" w:rsidR="00D807D7" w:rsidRPr="004424B1" w:rsidRDefault="00D807D7" w:rsidP="003A4612">
      <w:pPr>
        <w:pStyle w:val="List"/>
        <w:numPr>
          <w:ilvl w:val="0"/>
          <w:numId w:val="41"/>
        </w:numPr>
        <w:tabs>
          <w:tab w:val="clear" w:pos="360"/>
          <w:tab w:val="left" w:pos="720"/>
        </w:tabs>
        <w:ind w:left="720"/>
        <w:rPr>
          <w:rFonts w:eastAsia="Arial"/>
        </w:rPr>
      </w:pPr>
      <w:r w:rsidRPr="004424B1">
        <w:rPr>
          <w:rFonts w:eastAsia="Arial"/>
        </w:rPr>
        <w:t>Orderly (ceases execution of any new</w:t>
      </w:r>
      <w:r w:rsidR="00534DC6" w:rsidRPr="004424B1">
        <w:rPr>
          <w:rFonts w:eastAsia="Arial"/>
        </w:rPr>
        <w:t xml:space="preserve"> ac</w:t>
      </w:r>
      <w:r w:rsidRPr="004424B1">
        <w:rPr>
          <w:rFonts w:eastAsia="Arial"/>
        </w:rPr>
        <w:t>tivities, but allows those already initiated to complete)</w:t>
      </w:r>
      <w:r w:rsidR="00904524" w:rsidRPr="004424B1">
        <w:rPr>
          <w:rFonts w:eastAsia="Arial"/>
        </w:rPr>
        <w:t>;</w:t>
      </w:r>
    </w:p>
    <w:p w14:paraId="502B00C5" w14:textId="1EBC07FB" w:rsidR="00D807D7" w:rsidRPr="004424B1" w:rsidRDefault="00D807D7" w:rsidP="003A4612">
      <w:pPr>
        <w:pStyle w:val="List"/>
        <w:numPr>
          <w:ilvl w:val="0"/>
          <w:numId w:val="41"/>
        </w:numPr>
        <w:tabs>
          <w:tab w:val="clear" w:pos="360"/>
          <w:tab w:val="left" w:pos="720"/>
        </w:tabs>
        <w:ind w:left="720"/>
        <w:rPr>
          <w:rFonts w:eastAsia="Arial"/>
        </w:rPr>
      </w:pPr>
      <w:r w:rsidRPr="004424B1">
        <w:rPr>
          <w:rFonts w:eastAsia="Arial"/>
        </w:rPr>
        <w:t>Rapid (</w:t>
      </w:r>
      <w:r w:rsidR="00847587" w:rsidRPr="004424B1">
        <w:rPr>
          <w:rFonts w:eastAsia="Arial"/>
        </w:rPr>
        <w:t>ceases</w:t>
      </w:r>
      <w:r w:rsidRPr="004424B1">
        <w:rPr>
          <w:rFonts w:eastAsia="Arial"/>
        </w:rPr>
        <w:t xml:space="preserve"> execution of the Sub-plan, but allows</w:t>
      </w:r>
      <w:r w:rsidR="00534DC6" w:rsidRPr="004424B1">
        <w:rPr>
          <w:rFonts w:eastAsia="Arial"/>
        </w:rPr>
        <w:t xml:space="preserve"> ac</w:t>
      </w:r>
      <w:r w:rsidRPr="004424B1">
        <w:rPr>
          <w:rFonts w:eastAsia="Arial"/>
        </w:rPr>
        <w:t>tivities already initiated to continue until their next defined breakpoint)</w:t>
      </w:r>
      <w:r w:rsidR="00904524" w:rsidRPr="004424B1">
        <w:rPr>
          <w:rFonts w:eastAsia="Arial"/>
        </w:rPr>
        <w:t>;</w:t>
      </w:r>
    </w:p>
    <w:p w14:paraId="1CC95ECF" w14:textId="47874F4A" w:rsidR="00D807D7" w:rsidRPr="004424B1" w:rsidRDefault="00D807D7" w:rsidP="003A4612">
      <w:pPr>
        <w:pStyle w:val="List"/>
        <w:numPr>
          <w:ilvl w:val="0"/>
          <w:numId w:val="41"/>
        </w:numPr>
        <w:tabs>
          <w:tab w:val="clear" w:pos="360"/>
          <w:tab w:val="left" w:pos="720"/>
        </w:tabs>
        <w:ind w:left="720"/>
        <w:rPr>
          <w:rFonts w:eastAsia="Arial"/>
        </w:rPr>
      </w:pPr>
      <w:r w:rsidRPr="004424B1">
        <w:rPr>
          <w:rFonts w:eastAsia="Arial"/>
        </w:rPr>
        <w:t>Immediate (</w:t>
      </w:r>
      <w:r w:rsidR="00847587" w:rsidRPr="004424B1">
        <w:rPr>
          <w:rFonts w:eastAsia="Arial"/>
        </w:rPr>
        <w:t>ceases</w:t>
      </w:r>
      <w:r w:rsidRPr="004424B1">
        <w:rPr>
          <w:rFonts w:eastAsia="Arial"/>
        </w:rPr>
        <w:t xml:space="preserve"> execution of the Sub-plan and all</w:t>
      </w:r>
      <w:r w:rsidR="00534DC6" w:rsidRPr="004424B1">
        <w:rPr>
          <w:rFonts w:eastAsia="Arial"/>
        </w:rPr>
        <w:t xml:space="preserve"> ac</w:t>
      </w:r>
      <w:r w:rsidRPr="004424B1">
        <w:rPr>
          <w:rFonts w:eastAsia="Arial"/>
        </w:rPr>
        <w:t>tivities currently in progress).</w:t>
      </w:r>
    </w:p>
    <w:p w14:paraId="7446EB7C" w14:textId="5032AAF5" w:rsidR="00D807D7" w:rsidRPr="004424B1" w:rsidRDefault="002C4F23" w:rsidP="00D807D7">
      <w:pPr>
        <w:rPr>
          <w:rFonts w:eastAsia="Arial"/>
          <w:lang w:val="en-GB"/>
        </w:rPr>
      </w:pPr>
      <w:r w:rsidRPr="004424B1">
        <w:rPr>
          <w:iCs/>
          <w:lang w:val="en-GB"/>
        </w:rPr>
        <w:t>It should be noted</w:t>
      </w:r>
      <w:r w:rsidR="00D807D7" w:rsidRPr="004424B1">
        <w:rPr>
          <w:rFonts w:eastAsia="Arial"/>
          <w:lang w:val="en-GB"/>
        </w:rPr>
        <w:t xml:space="preserve"> that it is dependent on the service provider implementation which </w:t>
      </w:r>
      <w:proofErr w:type="spellStart"/>
      <w:r w:rsidR="00D807D7" w:rsidRPr="004424B1">
        <w:rPr>
          <w:rFonts w:eastAsia="Arial"/>
          <w:lang w:val="en-GB"/>
        </w:rPr>
        <w:t>deactivationModes</w:t>
      </w:r>
      <w:proofErr w:type="spellEnd"/>
      <w:r w:rsidR="00D807D7" w:rsidRPr="004424B1">
        <w:rPr>
          <w:rFonts w:eastAsia="Arial"/>
          <w:lang w:val="en-GB"/>
        </w:rPr>
        <w:t xml:space="preserve"> are supported, and that the above list is not exhaustive.</w:t>
      </w:r>
    </w:p>
    <w:p w14:paraId="5FC4EE67" w14:textId="77777777" w:rsidR="00DA5946" w:rsidRPr="004424B1" w:rsidRDefault="00DA5946" w:rsidP="00D807D7">
      <w:pPr>
        <w:rPr>
          <w:rFonts w:eastAsia="Arial"/>
          <w:lang w:val="en-GB"/>
        </w:rPr>
      </w:pPr>
      <w:r w:rsidRPr="004424B1">
        <w:rPr>
          <w:rFonts w:eastAsia="Arial"/>
          <w:lang w:val="en-GB"/>
        </w:rPr>
        <w:t xml:space="preserve">The service provider returns a list of </w:t>
      </w:r>
      <w:proofErr w:type="spellStart"/>
      <w:r w:rsidRPr="004424B1">
        <w:rPr>
          <w:rFonts w:eastAsia="Arial"/>
          <w:lang w:val="en-GB"/>
        </w:rPr>
        <w:t>SubPlanActivationStatus</w:t>
      </w:r>
      <w:proofErr w:type="spellEnd"/>
      <w:r w:rsidRPr="004424B1">
        <w:rPr>
          <w:rFonts w:eastAsia="Arial"/>
          <w:lang w:val="en-GB"/>
        </w:rPr>
        <w:t xml:space="preserve"> data structures comprising sub-plan status and </w:t>
      </w:r>
      <w:proofErr w:type="spellStart"/>
      <w:r w:rsidRPr="004424B1">
        <w:rPr>
          <w:rFonts w:eastAsia="Arial"/>
          <w:lang w:val="en-GB"/>
        </w:rPr>
        <w:t>activationInfo</w:t>
      </w:r>
      <w:proofErr w:type="spellEnd"/>
      <w:r w:rsidRPr="004424B1">
        <w:rPr>
          <w:rFonts w:eastAsia="Arial"/>
          <w:lang w:val="en-GB"/>
        </w:rPr>
        <w:t xml:space="preserve"> as a String for each sub-plan in the deactivation list.  The </w:t>
      </w:r>
      <w:proofErr w:type="spellStart"/>
      <w:r w:rsidRPr="004424B1">
        <w:rPr>
          <w:rFonts w:eastAsia="Arial"/>
          <w:lang w:val="en-GB"/>
        </w:rPr>
        <w:t>activationInfo</w:t>
      </w:r>
      <w:proofErr w:type="spellEnd"/>
      <w:r w:rsidRPr="004424B1">
        <w:rPr>
          <w:rFonts w:eastAsia="Arial"/>
          <w:lang w:val="en-GB"/>
        </w:rPr>
        <w:t xml:space="preserve"> allows the return of deployment specific details on the deactivation, such as the deactivation mode applied or reasons for a failure to deactivate.</w:t>
      </w:r>
    </w:p>
    <w:p w14:paraId="19708BD6" w14:textId="63BFF672" w:rsidR="00B10124" w:rsidRDefault="002C4F23" w:rsidP="00426FE3">
      <w:pPr>
        <w:pStyle w:val="Notelevel1"/>
        <w:spacing w:line="240" w:lineRule="auto"/>
        <w:ind w:left="1140" w:hanging="1140"/>
        <w:rPr>
          <w:ins w:id="24987" w:author="Quinten Van Woerkom" w:date="2024-12-19T14:16:00Z" w16du:dateUtc="2024-12-19T13:16:00Z"/>
        </w:rPr>
      </w:pPr>
      <w:r w:rsidRPr="004424B1">
        <w:t>NOTE</w:t>
      </w:r>
      <w:r w:rsidRPr="004424B1">
        <w:tab/>
        <w:t>–</w:t>
      </w:r>
      <w:r w:rsidRPr="004424B1">
        <w:tab/>
        <w:t>W</w:t>
      </w:r>
      <w:r w:rsidR="00B10124" w:rsidRPr="004424B1">
        <w:t>here the operation is directly supported by the service provider there is little reason for the deactivation to fail, but if the operation is delegated, for example to an on-board scheduler, there is the potential for the operation to fail.</w:t>
      </w:r>
    </w:p>
    <w:p w14:paraId="752B201F" w14:textId="15A44CF7" w:rsidR="006C593B" w:rsidRPr="006A2C75" w:rsidRDefault="006C593B">
      <w:pPr>
        <w:pStyle w:val="Heading4"/>
        <w:spacing w:before="480" w:after="240"/>
        <w:pPrChange w:id="24988" w:author="Peter Van Der Plas" w:date="2024-12-26T14:04:00Z" w16du:dateUtc="2024-12-26T13:04:00Z">
          <w:pPr>
            <w:pStyle w:val="Notelevel1"/>
            <w:spacing w:line="240" w:lineRule="auto"/>
            <w:ind w:left="1140" w:hanging="1140"/>
          </w:pPr>
        </w:pPrChange>
      </w:pPr>
      <w:ins w:id="24989" w:author="Quinten Van Woerkom" w:date="2024-12-19T14:17:00Z" w16du:dateUtc="2024-12-19T13:17:00Z">
        <w:r>
          <w:rPr>
            <w:lang w:val="en-GB" w:eastAsia="en-GB"/>
          </w:rPr>
          <w:t>Definition</w:t>
        </w:r>
      </w:ins>
    </w:p>
    <w:p w14:paraId="518F071A" w14:textId="2A2B8855" w:rsidR="00426FE3" w:rsidRPr="004424B1" w:rsidDel="006C593B" w:rsidRDefault="00426FE3">
      <w:pPr>
        <w:spacing w:after="240"/>
        <w:rPr>
          <w:del w:id="24990" w:author="Quinten Van Woerkom" w:date="2024-12-19T14:17:00Z" w16du:dateUtc="2024-12-19T13:17:00Z"/>
          <w:lang w:val="en-GB" w:eastAsia="en-GB"/>
        </w:rPr>
        <w:pPrChange w:id="24991" w:author="Quinten Van Woerkom" w:date="2024-12-19T14:17:00Z" w16du:dateUtc="2024-12-19T13:17:00Z">
          <w:pPr>
            <w:spacing w:before="0"/>
          </w:pPr>
        </w:pPrChange>
      </w:pPr>
    </w:p>
    <w:tbl>
      <w:tblPr>
        <w:tblStyle w:val="RBTable"/>
        <w:tblW w:w="9242" w:type="dxa"/>
        <w:tblLayout w:type="fixed"/>
        <w:tblLook w:val="0400" w:firstRow="0" w:lastRow="0" w:firstColumn="0" w:lastColumn="0" w:noHBand="0" w:noVBand="1"/>
        <w:tblCaption w:val="SVO deactivateSubPlan"/>
        <w:tblPrChange w:id="24992" w:author="Peter Van Der Plas" w:date="2024-12-26T14:04:00Z" w16du:dateUtc="2024-12-26T13:04:00Z">
          <w:tblPr>
            <w:tblStyle w:val="RBTable"/>
            <w:tblW w:w="9242" w:type="dxa"/>
            <w:tblLayout w:type="fixed"/>
            <w:tblLook w:val="0400" w:firstRow="0" w:lastRow="0" w:firstColumn="0" w:lastColumn="0" w:noHBand="0" w:noVBand="1"/>
            <w:tblCaption w:val="SVO deactivateSubPlan"/>
          </w:tblPr>
        </w:tblPrChange>
      </w:tblPr>
      <w:tblGrid>
        <w:gridCol w:w="2353"/>
        <w:gridCol w:w="6889"/>
        <w:tblGridChange w:id="24993">
          <w:tblGrid>
            <w:gridCol w:w="2353"/>
            <w:gridCol w:w="23"/>
            <w:gridCol w:w="6866"/>
          </w:tblGrid>
        </w:tblGridChange>
      </w:tblGrid>
      <w:tr w:rsidR="00FB0059" w:rsidRPr="004424B1" w14:paraId="0B924E3C" w14:textId="77777777" w:rsidTr="005513FD">
        <w:trPr>
          <w:tblHeader/>
        </w:trPr>
        <w:tc>
          <w:tcPr>
            <w:tcW w:w="2352" w:type="dxa"/>
            <w:shd w:val="clear" w:color="auto" w:fill="00CCFF"/>
            <w:tcPrChange w:id="24994" w:author="Peter Van Der Plas" w:date="2024-12-26T14:04:00Z" w16du:dateUtc="2024-12-26T13:04:00Z">
              <w:tcPr>
                <w:tcW w:w="2376" w:type="dxa"/>
                <w:gridSpan w:val="2"/>
                <w:shd w:val="clear" w:color="auto" w:fill="662382"/>
              </w:tcPr>
            </w:tcPrChange>
          </w:tcPr>
          <w:p w14:paraId="49030913" w14:textId="77777777" w:rsidR="00FB0059" w:rsidRPr="00A03573" w:rsidRDefault="00FB0059" w:rsidP="007B4994">
            <w:pPr>
              <w:pStyle w:val="TableCell"/>
              <w:jc w:val="center"/>
              <w:rPr>
                <w:rFonts w:cs="Arial"/>
                <w:bCs/>
                <w:color w:val="auto"/>
                <w:szCs w:val="18"/>
                <w:rPrChange w:id="24995" w:author="Peter Van Der Plas" w:date="2024-12-26T14:05:00Z" w16du:dateUtc="2024-12-26T13:05:00Z">
                  <w:rPr>
                    <w:rFonts w:cs="Arial"/>
                    <w:b/>
                    <w:color w:val="FFFFFF" w:themeColor="background1"/>
                    <w:szCs w:val="18"/>
                  </w:rPr>
                </w:rPrChange>
              </w:rPr>
            </w:pPr>
            <w:r w:rsidRPr="00A03573">
              <w:rPr>
                <w:rFonts w:cs="Arial"/>
                <w:bCs/>
                <w:color w:val="auto"/>
                <w:szCs w:val="18"/>
                <w:rPrChange w:id="24996" w:author="Peter Van Der Plas" w:date="2024-12-26T14:05:00Z" w16du:dateUtc="2024-12-26T13:05:00Z">
                  <w:rPr>
                    <w:rFonts w:cs="Arial"/>
                    <w:b/>
                    <w:color w:val="FFFFFF" w:themeColor="background1"/>
                    <w:szCs w:val="18"/>
                  </w:rPr>
                </w:rPrChange>
              </w:rPr>
              <w:t>Operation Identifier</w:t>
            </w:r>
          </w:p>
        </w:tc>
        <w:tc>
          <w:tcPr>
            <w:tcW w:w="6888" w:type="dxa"/>
            <w:tcPrChange w:id="24997" w:author="Peter Van Der Plas" w:date="2024-12-26T14:04:00Z" w16du:dateUtc="2024-12-26T13:04:00Z">
              <w:tcPr>
                <w:tcW w:w="6866" w:type="dxa"/>
              </w:tcPr>
            </w:tcPrChange>
          </w:tcPr>
          <w:p w14:paraId="147FF2CD" w14:textId="77777777" w:rsidR="00FB0059" w:rsidRPr="004424B1" w:rsidRDefault="00FB0059" w:rsidP="007B4994">
            <w:pPr>
              <w:pStyle w:val="TableCell"/>
              <w:jc w:val="center"/>
              <w:rPr>
                <w:rFonts w:cs="Arial"/>
                <w:szCs w:val="18"/>
              </w:rPr>
            </w:pPr>
            <w:proofErr w:type="spellStart"/>
            <w:r w:rsidRPr="004424B1">
              <w:rPr>
                <w:rFonts w:cs="Arial"/>
                <w:szCs w:val="18"/>
              </w:rPr>
              <w:t>deactivateSubPlan</w:t>
            </w:r>
            <w:proofErr w:type="spellEnd"/>
          </w:p>
        </w:tc>
      </w:tr>
      <w:tr w:rsidR="00FB0059" w:rsidRPr="004424B1" w14:paraId="4AC37C76" w14:textId="77777777" w:rsidTr="00144254">
        <w:tc>
          <w:tcPr>
            <w:tcW w:w="2352" w:type="dxa"/>
            <w:shd w:val="clear" w:color="auto" w:fill="00CCFF"/>
            <w:tcPrChange w:id="24998" w:author="Peter Van Der Plas" w:date="2024-12-26T14:04:00Z" w16du:dateUtc="2024-12-26T13:04:00Z">
              <w:tcPr>
                <w:tcW w:w="2376" w:type="dxa"/>
                <w:gridSpan w:val="2"/>
                <w:shd w:val="clear" w:color="auto" w:fill="662382"/>
              </w:tcPr>
            </w:tcPrChange>
          </w:tcPr>
          <w:p w14:paraId="06D00A46" w14:textId="77777777" w:rsidR="00FB0059" w:rsidRPr="00A03573" w:rsidRDefault="00FB0059" w:rsidP="007B4994">
            <w:pPr>
              <w:pStyle w:val="TableCell"/>
              <w:jc w:val="center"/>
              <w:rPr>
                <w:rFonts w:cs="Arial"/>
                <w:bCs/>
                <w:color w:val="auto"/>
                <w:szCs w:val="18"/>
                <w:rPrChange w:id="24999" w:author="Peter Van Der Plas" w:date="2024-12-26T14:05:00Z" w16du:dateUtc="2024-12-26T13:05:00Z">
                  <w:rPr>
                    <w:rFonts w:cs="Arial"/>
                    <w:b/>
                    <w:color w:val="FFFFFF" w:themeColor="background1"/>
                    <w:szCs w:val="18"/>
                  </w:rPr>
                </w:rPrChange>
              </w:rPr>
            </w:pPr>
            <w:r w:rsidRPr="00A03573">
              <w:rPr>
                <w:rFonts w:cs="Arial"/>
                <w:bCs/>
                <w:color w:val="auto"/>
                <w:szCs w:val="18"/>
                <w:rPrChange w:id="25000" w:author="Peter Van Der Plas" w:date="2024-12-26T14:05:00Z" w16du:dateUtc="2024-12-26T13:05:00Z">
                  <w:rPr>
                    <w:rFonts w:cs="Arial"/>
                    <w:b/>
                    <w:color w:val="FFFFFF" w:themeColor="background1"/>
                    <w:szCs w:val="18"/>
                  </w:rPr>
                </w:rPrChange>
              </w:rPr>
              <w:t>Interaction Pattern</w:t>
            </w:r>
          </w:p>
        </w:tc>
        <w:tc>
          <w:tcPr>
            <w:tcW w:w="6888" w:type="dxa"/>
            <w:shd w:val="clear" w:color="auto" w:fill="D9D9D9" w:themeFill="background1" w:themeFillShade="D9"/>
            <w:tcPrChange w:id="25001" w:author="Peter Van Der Plas" w:date="2024-12-26T14:04:00Z" w16du:dateUtc="2024-12-26T13:04:00Z">
              <w:tcPr>
                <w:tcW w:w="6866" w:type="dxa"/>
                <w:shd w:val="clear" w:color="auto" w:fill="D9D9D9" w:themeFill="background1" w:themeFillShade="D9"/>
              </w:tcPr>
            </w:tcPrChange>
          </w:tcPr>
          <w:p w14:paraId="7626D4ED" w14:textId="77777777" w:rsidR="00FB0059" w:rsidRPr="004424B1" w:rsidRDefault="00FB0059" w:rsidP="007B4994">
            <w:pPr>
              <w:pStyle w:val="TableCell"/>
              <w:jc w:val="center"/>
              <w:rPr>
                <w:rFonts w:cs="Arial"/>
                <w:szCs w:val="18"/>
              </w:rPr>
            </w:pPr>
            <w:r w:rsidRPr="004424B1">
              <w:rPr>
                <w:rFonts w:cs="Arial"/>
                <w:szCs w:val="18"/>
              </w:rPr>
              <w:t>REQUEST</w:t>
            </w:r>
          </w:p>
        </w:tc>
      </w:tr>
    </w:tbl>
    <w:p w14:paraId="488A9827" w14:textId="77777777" w:rsidR="00FB0059" w:rsidRPr="004424B1" w:rsidRDefault="00FB0059" w:rsidP="00FB005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4424B1" w14:paraId="55429244"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7FBEF7B" w14:textId="77777777" w:rsidR="00FB0059" w:rsidRPr="004424B1" w:rsidRDefault="00FB0059" w:rsidP="007B4994">
            <w:pPr>
              <w:pStyle w:val="TableCell"/>
              <w:jc w:val="center"/>
              <w:rPr>
                <w:rFonts w:cs="Arial"/>
                <w:szCs w:val="18"/>
              </w:rPr>
            </w:pPr>
            <w:r w:rsidRPr="004424B1">
              <w:rPr>
                <w:rFonts w:cs="Arial"/>
                <w:szCs w:val="18"/>
              </w:rPr>
              <w:t>Pattern Sequence</w:t>
            </w:r>
          </w:p>
        </w:tc>
        <w:tc>
          <w:tcPr>
            <w:tcW w:w="1701" w:type="dxa"/>
          </w:tcPr>
          <w:p w14:paraId="671EF6F5" w14:textId="77777777" w:rsidR="00FB0059" w:rsidRPr="004424B1" w:rsidRDefault="00FB0059" w:rsidP="007B4994">
            <w:pPr>
              <w:pStyle w:val="TableCell"/>
              <w:jc w:val="center"/>
              <w:rPr>
                <w:rFonts w:cs="Arial"/>
                <w:szCs w:val="18"/>
              </w:rPr>
            </w:pPr>
            <w:r w:rsidRPr="004424B1">
              <w:rPr>
                <w:rFonts w:cs="Arial"/>
                <w:szCs w:val="18"/>
              </w:rPr>
              <w:t>Message</w:t>
            </w:r>
          </w:p>
        </w:tc>
        <w:tc>
          <w:tcPr>
            <w:tcW w:w="964" w:type="dxa"/>
          </w:tcPr>
          <w:p w14:paraId="29F4F477" w14:textId="77777777" w:rsidR="00FB0059" w:rsidRPr="004424B1" w:rsidRDefault="00FB0059" w:rsidP="007B4994">
            <w:pPr>
              <w:pStyle w:val="TableCell"/>
              <w:jc w:val="center"/>
              <w:rPr>
                <w:rFonts w:cs="Arial"/>
                <w:szCs w:val="18"/>
              </w:rPr>
            </w:pPr>
            <w:r w:rsidRPr="004424B1">
              <w:rPr>
                <w:rFonts w:cs="Arial"/>
                <w:szCs w:val="18"/>
              </w:rPr>
              <w:t>Nullable</w:t>
            </w:r>
          </w:p>
        </w:tc>
        <w:tc>
          <w:tcPr>
            <w:tcW w:w="4224" w:type="dxa"/>
          </w:tcPr>
          <w:p w14:paraId="35533C71" w14:textId="1F526B53" w:rsidR="00FB0059" w:rsidRPr="004424B1" w:rsidRDefault="00FB0059" w:rsidP="007B4994">
            <w:pPr>
              <w:pStyle w:val="TableCell"/>
              <w:jc w:val="center"/>
              <w:rPr>
                <w:rFonts w:cs="Arial"/>
                <w:szCs w:val="18"/>
              </w:rPr>
            </w:pPr>
            <w:del w:id="25002" w:author="Peter Van Der Plas" w:date="2024-12-26T14:05:00Z" w16du:dateUtc="2024-12-26T13:05:00Z">
              <w:r w:rsidRPr="004424B1" w:rsidDel="00A03573">
                <w:rPr>
                  <w:rFonts w:cs="Arial"/>
                  <w:szCs w:val="18"/>
                </w:rPr>
                <w:delText xml:space="preserve">Body </w:delText>
              </w:r>
            </w:del>
            <w:ins w:id="25003" w:author="Peter Van Der Plas" w:date="2024-12-26T14:05:00Z" w16du:dateUtc="2024-12-26T13:05:00Z">
              <w:r w:rsidR="00A03573">
                <w:rPr>
                  <w:rFonts w:cs="Arial"/>
                  <w:szCs w:val="18"/>
                </w:rPr>
                <w:t>Type</w:t>
              </w:r>
              <w:r w:rsidR="00A03573" w:rsidRPr="004424B1">
                <w:rPr>
                  <w:rFonts w:cs="Arial"/>
                  <w:szCs w:val="18"/>
                </w:rPr>
                <w:t xml:space="preserve"> </w:t>
              </w:r>
            </w:ins>
            <w:r w:rsidRPr="004424B1">
              <w:rPr>
                <w:rFonts w:cs="Arial"/>
                <w:szCs w:val="18"/>
              </w:rPr>
              <w:t>Signature</w:t>
            </w:r>
          </w:p>
        </w:tc>
      </w:tr>
      <w:tr w:rsidR="00FB0059" w:rsidRPr="004424B1" w14:paraId="01029E53" w14:textId="77777777" w:rsidTr="007B4994">
        <w:tc>
          <w:tcPr>
            <w:tcW w:w="2353" w:type="dxa"/>
            <w:shd w:val="clear" w:color="auto" w:fill="D9D9D9" w:themeFill="background1" w:themeFillShade="D9"/>
          </w:tcPr>
          <w:p w14:paraId="75F22506" w14:textId="77777777" w:rsidR="00FB0059" w:rsidRPr="004424B1" w:rsidRDefault="00FB005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65834DB7" w14:textId="77777777" w:rsidR="00FB0059" w:rsidRPr="004424B1" w:rsidRDefault="00FB0059" w:rsidP="007B4994">
            <w:pPr>
              <w:pStyle w:val="TableCell"/>
              <w:jc w:val="center"/>
              <w:rPr>
                <w:rFonts w:cs="Arial"/>
                <w:szCs w:val="18"/>
              </w:rPr>
            </w:pPr>
            <w:r w:rsidRPr="004424B1">
              <w:rPr>
                <w:rFonts w:cs="Arial"/>
                <w:szCs w:val="18"/>
              </w:rPr>
              <w:t>REQUEST</w:t>
            </w:r>
          </w:p>
        </w:tc>
        <w:tc>
          <w:tcPr>
            <w:tcW w:w="964" w:type="dxa"/>
          </w:tcPr>
          <w:p w14:paraId="79494D1A" w14:textId="77777777" w:rsidR="00FB0059" w:rsidRPr="004424B1" w:rsidRDefault="00FB0059" w:rsidP="007B4994">
            <w:pPr>
              <w:pStyle w:val="TableCell"/>
              <w:jc w:val="center"/>
              <w:rPr>
                <w:rFonts w:cs="Arial"/>
                <w:szCs w:val="18"/>
              </w:rPr>
            </w:pPr>
            <w:r w:rsidRPr="004424B1">
              <w:rPr>
                <w:rFonts w:cs="Arial"/>
                <w:szCs w:val="18"/>
              </w:rPr>
              <w:t>No</w:t>
            </w:r>
          </w:p>
          <w:p w14:paraId="0C1FE6AB"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3EE0EA4A"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subPlanIDs</w:t>
            </w:r>
            <w:proofErr w:type="spellEnd"/>
            <w:r w:rsidRPr="004424B1">
              <w:rPr>
                <w:rFonts w:cs="Arial"/>
                <w:szCs w:val="18"/>
              </w:rPr>
              <w:t xml:space="preserve"> :</w:t>
            </w:r>
            <w:proofErr w:type="gramEnd"/>
            <w:r w:rsidRPr="004424B1">
              <w:rPr>
                <w:rFonts w:cs="Arial"/>
                <w:szCs w:val="18"/>
              </w:rPr>
              <w:t xml:space="preserve"> (List &lt;MAL::Identifier&gt;)</w:t>
            </w:r>
          </w:p>
          <w:p w14:paraId="5588ED40"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deactivationMode</w:t>
            </w:r>
            <w:proofErr w:type="spellEnd"/>
            <w:r w:rsidRPr="004424B1">
              <w:rPr>
                <w:rFonts w:cs="Arial"/>
                <w:szCs w:val="18"/>
              </w:rPr>
              <w:t xml:space="preserve"> :</w:t>
            </w:r>
            <w:proofErr w:type="gramEnd"/>
            <w:r w:rsidRPr="004424B1">
              <w:rPr>
                <w:rFonts w:cs="Arial"/>
                <w:szCs w:val="18"/>
              </w:rPr>
              <w:t xml:space="preserve"> (MAL::String)</w:t>
            </w:r>
          </w:p>
        </w:tc>
      </w:tr>
      <w:tr w:rsidR="00FB0059" w:rsidRPr="004424B1" w14:paraId="20B08A4F" w14:textId="77777777" w:rsidTr="007B4994">
        <w:tc>
          <w:tcPr>
            <w:tcW w:w="2353" w:type="dxa"/>
            <w:shd w:val="clear" w:color="auto" w:fill="D9D9D9" w:themeFill="background1" w:themeFillShade="D9"/>
          </w:tcPr>
          <w:p w14:paraId="5C80831C" w14:textId="77777777" w:rsidR="00FB0059" w:rsidRPr="004424B1" w:rsidRDefault="00FB005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4932A26A" w14:textId="77777777" w:rsidR="00FB0059" w:rsidRPr="004424B1" w:rsidRDefault="00FB0059" w:rsidP="007B4994">
            <w:pPr>
              <w:pStyle w:val="TableCell"/>
              <w:jc w:val="center"/>
              <w:rPr>
                <w:rFonts w:cs="Arial"/>
                <w:szCs w:val="18"/>
              </w:rPr>
            </w:pPr>
            <w:r w:rsidRPr="004424B1">
              <w:rPr>
                <w:rFonts w:cs="Arial"/>
                <w:szCs w:val="18"/>
              </w:rPr>
              <w:t>RESPONSE</w:t>
            </w:r>
          </w:p>
        </w:tc>
        <w:tc>
          <w:tcPr>
            <w:tcW w:w="964" w:type="dxa"/>
          </w:tcPr>
          <w:p w14:paraId="368D8843"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6EB13E51"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activationStatus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SubPlanActivationStatus</w:t>
            </w:r>
            <w:proofErr w:type="spellEnd"/>
            <w:r w:rsidRPr="004424B1">
              <w:rPr>
                <w:rFonts w:cs="Arial"/>
                <w:szCs w:val="18"/>
              </w:rPr>
              <w:t>&gt;)</w:t>
            </w:r>
          </w:p>
        </w:tc>
      </w:tr>
    </w:tbl>
    <w:p w14:paraId="4C08C5AD" w14:textId="77777777" w:rsidR="00AC0736" w:rsidRPr="004424B1" w:rsidRDefault="00AC0736" w:rsidP="0043015A">
      <w:pPr>
        <w:pStyle w:val="Heading4"/>
        <w:spacing w:before="480"/>
        <w:rPr>
          <w:lang w:val="en-GB"/>
        </w:rPr>
      </w:pPr>
      <w:r w:rsidRPr="004424B1">
        <w:rPr>
          <w:lang w:val="en-GB"/>
        </w:rPr>
        <w:t>Errors</w:t>
      </w:r>
    </w:p>
    <w:p w14:paraId="0794621B" w14:textId="157A9C60" w:rsidR="00781519" w:rsidRPr="004424B1" w:rsidRDefault="00781519">
      <w:pPr>
        <w:spacing w:after="240"/>
        <w:rPr>
          <w:lang w:val="en-GB"/>
        </w:rPr>
        <w:pPrChange w:id="25004" w:author="Quinten Van Woerkom" w:date="2024-12-19T15:12:00Z" w16du:dateUtc="2024-12-19T14:12:00Z">
          <w:pPr/>
        </w:pPrChange>
      </w:pPr>
      <w:del w:id="25005" w:author="Quinten Van Woerkom" w:date="2024-12-16T16:48:00Z" w16du:dateUtc="2024-12-16T15:48:00Z">
        <w:r w:rsidRPr="004424B1" w:rsidDel="00AE6B58">
          <w:rPr>
            <w:lang w:val="en-GB"/>
          </w:rPr>
          <w:delText>In addition to standard MAL</w:delText>
        </w:r>
        <w:r w:rsidR="00534DC6" w:rsidRPr="004424B1" w:rsidDel="00AE6B58">
          <w:rPr>
            <w:lang w:val="en-GB"/>
          </w:rPr>
          <w:delText xml:space="preserve"> er</w:delText>
        </w:r>
        <w:r w:rsidRPr="004424B1" w:rsidDel="00AE6B58">
          <w:rPr>
            <w:lang w:val="en-GB"/>
          </w:rPr>
          <w:delText>rors, the operation may return the following MPS</w:delText>
        </w:r>
        <w:r w:rsidR="00534DC6" w:rsidRPr="004424B1" w:rsidDel="00AE6B58">
          <w:rPr>
            <w:lang w:val="en-GB"/>
          </w:rPr>
          <w:delText xml:space="preserve"> er</w:delText>
        </w:r>
        <w:r w:rsidRPr="004424B1" w:rsidDel="00AE6B58">
          <w:rPr>
            <w:lang w:val="en-GB"/>
          </w:rPr>
          <w:delText>rors:</w:delText>
        </w:r>
      </w:del>
      <w:ins w:id="25006"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5007" w:author="Peter Van Der Plas" w:date="2024-12-26T15:04:00Z" w16du:dateUtc="2024-12-26T14:04:00Z">
        <w:r w:rsidR="0010001D">
          <w:rPr>
            <w:lang w:val="en-GB"/>
          </w:rPr>
          <w:fldChar w:fldCharType="begin"/>
        </w:r>
        <w:r w:rsidR="0010001D">
          <w:rPr>
            <w:lang w:val="en-GB"/>
          </w:rPr>
          <w:instrText xml:space="preserve"> REF _Ref186117890 \r \h </w:instrText>
        </w:r>
      </w:ins>
      <w:r w:rsidR="0010001D">
        <w:rPr>
          <w:lang w:val="en-GB"/>
        </w:rPr>
      </w:r>
      <w:r w:rsidR="0010001D">
        <w:rPr>
          <w:lang w:val="en-GB"/>
        </w:rPr>
        <w:fldChar w:fldCharType="separate"/>
      </w:r>
      <w:ins w:id="25008" w:author="Peter Van Der Plas" w:date="2025-01-01T17:31:00Z" w16du:dateUtc="2025-01-01T16:31:00Z">
        <w:r w:rsidR="006D1623">
          <w:rPr>
            <w:lang w:val="en-GB"/>
          </w:rPr>
          <w:t>5</w:t>
        </w:r>
      </w:ins>
      <w:ins w:id="25009" w:author="Peter Van Der Plas" w:date="2024-12-26T15:04:00Z" w16du:dateUtc="2024-12-26T14:04:00Z">
        <w:r w:rsidR="0010001D">
          <w:rPr>
            <w:lang w:val="en-GB"/>
          </w:rPr>
          <w:fldChar w:fldCharType="end"/>
        </w:r>
      </w:ins>
      <w:ins w:id="25010" w:author="Quinten Van Woerkom" w:date="2024-12-16T16:48:00Z" w16du:dateUtc="2024-12-16T15:48:00Z">
        <w:del w:id="25011" w:author="Peter Van Der Plas" w:date="2024-12-26T15:04:00Z" w16du:dateUtc="2024-12-26T14:04:00Z">
          <w:r w:rsidR="00AE6B58" w:rsidDel="0010001D">
            <w:rPr>
              <w:lang w:val="en-GB"/>
            </w:rPr>
            <w:delText>5</w:delText>
          </w:r>
        </w:del>
        <w:r w:rsidR="00AE6B58">
          <w:rPr>
            <w:lang w:val="en-GB"/>
          </w:rPr>
          <w:t>.</w:t>
        </w:r>
      </w:ins>
    </w:p>
    <w:p w14:paraId="1AE92E69" w14:textId="6B3A975B" w:rsidR="00426FE3" w:rsidRPr="004424B1" w:rsidDel="00BC5A1E" w:rsidRDefault="00426FE3">
      <w:pPr>
        <w:spacing w:after="240"/>
        <w:rPr>
          <w:del w:id="25012" w:author="Quinten Van Woerkom" w:date="2024-12-19T15:12:00Z" w16du:dateUtc="2024-12-19T14:12:00Z"/>
          <w:lang w:val="en-GB"/>
        </w:rPr>
        <w:pPrChange w:id="25013" w:author="Quinten Van Woerkom" w:date="2024-12-19T15:12:00Z" w16du:dateUtc="2024-12-19T14:12:00Z">
          <w:pPr>
            <w:spacing w:before="0"/>
          </w:pPr>
        </w:pPrChange>
      </w:pPr>
    </w:p>
    <w:tbl>
      <w:tblPr>
        <w:tblStyle w:val="RBTable"/>
        <w:tblW w:w="0" w:type="auto"/>
        <w:jc w:val="center"/>
        <w:tblLook w:val="04A0" w:firstRow="1" w:lastRow="0" w:firstColumn="1" w:lastColumn="0" w:noHBand="0" w:noVBand="1"/>
        <w:tblCaption w:val="SVE deactivateSubPlan"/>
      </w:tblPr>
      <w:tblGrid>
        <w:gridCol w:w="3114"/>
        <w:gridCol w:w="1795"/>
      </w:tblGrid>
      <w:tr w:rsidR="00D2533E" w:rsidRPr="004424B1" w14:paraId="1F4C51EE" w14:textId="77777777" w:rsidTr="005513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114" w:type="dxa"/>
          </w:tcPr>
          <w:p w14:paraId="384DEBA6" w14:textId="77777777" w:rsidR="00D2533E" w:rsidRPr="004424B1" w:rsidRDefault="00D2533E" w:rsidP="00306AEA">
            <w:pPr>
              <w:pStyle w:val="TableCell"/>
              <w:rPr>
                <w:rFonts w:cs="Arial"/>
                <w:szCs w:val="20"/>
              </w:rPr>
            </w:pPr>
            <w:r w:rsidRPr="004424B1">
              <w:rPr>
                <w:rFonts w:cs="Arial"/>
                <w:szCs w:val="20"/>
              </w:rPr>
              <w:t>Error</w:t>
            </w:r>
          </w:p>
        </w:tc>
        <w:tc>
          <w:tcPr>
            <w:tcW w:w="1795" w:type="dxa"/>
          </w:tcPr>
          <w:p w14:paraId="205606B7" w14:textId="77777777" w:rsidR="00D2533E" w:rsidRPr="004424B1" w:rsidRDefault="00D2533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533E" w:rsidRPr="004424B1" w14:paraId="7B4DC421"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4DEFDAD2" w14:textId="77777777" w:rsidR="00D2533E" w:rsidRPr="004424B1" w:rsidRDefault="00D2533E" w:rsidP="00306AEA">
            <w:pPr>
              <w:pStyle w:val="TableCell"/>
              <w:rPr>
                <w:rFonts w:cs="Arial"/>
                <w:szCs w:val="20"/>
              </w:rPr>
            </w:pPr>
            <w:r w:rsidRPr="004424B1">
              <w:rPr>
                <w:rFonts w:cs="Arial"/>
                <w:szCs w:val="20"/>
              </w:rPr>
              <w:t>INVALID</w:t>
            </w:r>
          </w:p>
        </w:tc>
        <w:tc>
          <w:tcPr>
            <w:tcW w:w="1795" w:type="dxa"/>
          </w:tcPr>
          <w:p w14:paraId="05AA8F72" w14:textId="77777777"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021172" w:rsidRPr="004424B1" w14:paraId="2C1A3146"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3871B79D" w14:textId="5D894526" w:rsidR="00021172" w:rsidRPr="004424B1" w:rsidRDefault="00021172" w:rsidP="00306AEA">
            <w:pPr>
              <w:pStyle w:val="TableCell"/>
              <w:rPr>
                <w:rFonts w:cs="Arial"/>
                <w:szCs w:val="20"/>
              </w:rPr>
            </w:pPr>
            <w:r w:rsidRPr="004424B1">
              <w:rPr>
                <w:rFonts w:cs="Arial"/>
                <w:szCs w:val="20"/>
              </w:rPr>
              <w:t>DEACTIVATE_SUBPLAN_FAILED</w:t>
            </w:r>
          </w:p>
        </w:tc>
        <w:tc>
          <w:tcPr>
            <w:tcW w:w="1795" w:type="dxa"/>
          </w:tcPr>
          <w:p w14:paraId="7D9DDC52" w14:textId="4DE34F31" w:rsidR="00021172" w:rsidRPr="004424B1" w:rsidRDefault="00021172"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3113FE39" w14:textId="77777777" w:rsidR="00AC0736" w:rsidRPr="004424B1" w:rsidRDefault="00AC0736" w:rsidP="0043015A">
      <w:pPr>
        <w:pStyle w:val="Heading3"/>
        <w:spacing w:before="480"/>
        <w:rPr>
          <w:lang w:val="en-GB"/>
        </w:rPr>
      </w:pPr>
      <w:bookmarkStart w:id="25014" w:name="_Toc140093862"/>
      <w:r w:rsidRPr="004424B1">
        <w:rPr>
          <w:lang w:val="en-GB"/>
        </w:rPr>
        <w:t>Operation: getSubPlanStatus</w:t>
      </w:r>
      <w:bookmarkEnd w:id="25014"/>
    </w:p>
    <w:p w14:paraId="670CA5AC" w14:textId="77777777" w:rsidR="00AC0736" w:rsidRPr="004424B1" w:rsidRDefault="00AC0736" w:rsidP="0043015A">
      <w:pPr>
        <w:pStyle w:val="Heading4"/>
        <w:rPr>
          <w:lang w:val="en-GB"/>
        </w:rPr>
      </w:pPr>
      <w:r w:rsidRPr="004424B1">
        <w:rPr>
          <w:lang w:val="en-GB"/>
        </w:rPr>
        <w:t>Overview</w:t>
      </w:r>
    </w:p>
    <w:p w14:paraId="6B3CB6EF" w14:textId="77777777" w:rsidR="00DA5946" w:rsidRDefault="00DA5946" w:rsidP="00426FE3">
      <w:pPr>
        <w:rPr>
          <w:ins w:id="25015" w:author="Quinten Van Woerkom" w:date="2024-12-19T14:17:00Z" w16du:dateUtc="2024-12-19T13:17:00Z"/>
          <w:lang w:val="en-GB"/>
        </w:rPr>
      </w:pPr>
      <w:r w:rsidRPr="004424B1">
        <w:rPr>
          <w:lang w:val="en-GB"/>
        </w:rPr>
        <w:t xml:space="preserve">The </w:t>
      </w:r>
      <w:proofErr w:type="spellStart"/>
      <w:r w:rsidRPr="004424B1">
        <w:rPr>
          <w:lang w:val="en-GB"/>
        </w:rPr>
        <w:t>getSubPlanStatus</w:t>
      </w:r>
      <w:proofErr w:type="spellEnd"/>
      <w:r w:rsidRPr="004424B1">
        <w:rPr>
          <w:lang w:val="en-GB"/>
        </w:rPr>
        <w:t xml:space="preserve"> operation is used to obtain the current status of one or more </w:t>
      </w:r>
      <w:proofErr w:type="spellStart"/>
      <w:r w:rsidRPr="004424B1">
        <w:rPr>
          <w:lang w:val="en-GB"/>
        </w:rPr>
        <w:t>SubPlans</w:t>
      </w:r>
      <w:proofErr w:type="spellEnd"/>
      <w:r w:rsidRPr="004424B1">
        <w:rPr>
          <w:lang w:val="en-GB"/>
        </w:rPr>
        <w:t>.</w:t>
      </w:r>
    </w:p>
    <w:p w14:paraId="23201168" w14:textId="5627A800" w:rsidR="006C593B" w:rsidRPr="004424B1" w:rsidRDefault="006C593B">
      <w:pPr>
        <w:pStyle w:val="Heading4"/>
        <w:spacing w:before="480" w:after="240"/>
        <w:rPr>
          <w:lang w:val="en-GB"/>
        </w:rPr>
        <w:pPrChange w:id="25016" w:author="Peter Van Der Plas" w:date="2024-12-26T14:05:00Z" w16du:dateUtc="2024-12-26T13:05:00Z">
          <w:pPr/>
        </w:pPrChange>
      </w:pPr>
      <w:ins w:id="25017" w:author="Quinten Van Woerkom" w:date="2024-12-19T14:17:00Z" w16du:dateUtc="2024-12-19T13:17:00Z">
        <w:r>
          <w:rPr>
            <w:lang w:val="en-GB"/>
          </w:rPr>
          <w:t>Definition</w:t>
        </w:r>
      </w:ins>
    </w:p>
    <w:p w14:paraId="22C34195" w14:textId="6C2BDA08" w:rsidR="00426FE3" w:rsidRPr="004424B1" w:rsidDel="006C593B" w:rsidRDefault="00426FE3">
      <w:pPr>
        <w:spacing w:after="240"/>
        <w:rPr>
          <w:del w:id="25018" w:author="Quinten Van Woerkom" w:date="2024-12-19T14:17:00Z" w16du:dateUtc="2024-12-19T13:17:00Z"/>
          <w:lang w:val="en-GB"/>
        </w:rPr>
        <w:pPrChange w:id="25019" w:author="Quinten Van Woerkom" w:date="2024-12-19T14:17:00Z" w16du:dateUtc="2024-12-19T13:17:00Z">
          <w:pPr>
            <w:spacing w:before="0"/>
          </w:pPr>
        </w:pPrChange>
      </w:pPr>
    </w:p>
    <w:tbl>
      <w:tblPr>
        <w:tblStyle w:val="RBTable"/>
        <w:tblW w:w="9242" w:type="dxa"/>
        <w:tblLayout w:type="fixed"/>
        <w:tblLook w:val="0400" w:firstRow="0" w:lastRow="0" w:firstColumn="0" w:lastColumn="0" w:noHBand="0" w:noVBand="1"/>
        <w:tblCaption w:val="SVO getSubPlanStatus"/>
        <w:tblPrChange w:id="25020" w:author="Peter Van Der Plas" w:date="2024-12-26T14:05:00Z" w16du:dateUtc="2024-12-26T13:05:00Z">
          <w:tblPr>
            <w:tblStyle w:val="RBTable"/>
            <w:tblW w:w="9242" w:type="dxa"/>
            <w:tblLayout w:type="fixed"/>
            <w:tblLook w:val="0400" w:firstRow="0" w:lastRow="0" w:firstColumn="0" w:lastColumn="0" w:noHBand="0" w:noVBand="1"/>
            <w:tblCaption w:val="SVO getSubPlanStatus"/>
          </w:tblPr>
        </w:tblPrChange>
      </w:tblPr>
      <w:tblGrid>
        <w:gridCol w:w="2353"/>
        <w:gridCol w:w="6889"/>
        <w:tblGridChange w:id="25021">
          <w:tblGrid>
            <w:gridCol w:w="2353"/>
            <w:gridCol w:w="23"/>
            <w:gridCol w:w="6866"/>
          </w:tblGrid>
        </w:tblGridChange>
      </w:tblGrid>
      <w:tr w:rsidR="00FB0059" w:rsidRPr="004424B1" w14:paraId="4E2EAECA" w14:textId="77777777" w:rsidTr="005513FD">
        <w:trPr>
          <w:tblHeader/>
        </w:trPr>
        <w:tc>
          <w:tcPr>
            <w:tcW w:w="2352" w:type="dxa"/>
            <w:shd w:val="clear" w:color="auto" w:fill="00CCFF"/>
            <w:tcPrChange w:id="25022" w:author="Peter Van Der Plas" w:date="2024-12-26T14:05:00Z" w16du:dateUtc="2024-12-26T13:05:00Z">
              <w:tcPr>
                <w:tcW w:w="2376" w:type="dxa"/>
                <w:gridSpan w:val="2"/>
                <w:shd w:val="clear" w:color="auto" w:fill="662382"/>
              </w:tcPr>
            </w:tcPrChange>
          </w:tcPr>
          <w:p w14:paraId="3CE77D85" w14:textId="77777777" w:rsidR="00FB0059" w:rsidRPr="00A03573" w:rsidRDefault="00FB0059" w:rsidP="007B4994">
            <w:pPr>
              <w:pStyle w:val="TableCell"/>
              <w:jc w:val="center"/>
              <w:rPr>
                <w:rFonts w:cs="Arial"/>
                <w:bCs/>
                <w:color w:val="auto"/>
                <w:szCs w:val="18"/>
                <w:rPrChange w:id="25023" w:author="Peter Van Der Plas" w:date="2024-12-26T14:05:00Z" w16du:dateUtc="2024-12-26T13:05:00Z">
                  <w:rPr>
                    <w:rFonts w:cs="Arial"/>
                    <w:b/>
                    <w:color w:val="FFFFFF" w:themeColor="background1"/>
                    <w:szCs w:val="18"/>
                  </w:rPr>
                </w:rPrChange>
              </w:rPr>
            </w:pPr>
            <w:r w:rsidRPr="00A03573">
              <w:rPr>
                <w:rFonts w:cs="Arial"/>
                <w:bCs/>
                <w:color w:val="auto"/>
                <w:szCs w:val="18"/>
                <w:rPrChange w:id="25024" w:author="Peter Van Der Plas" w:date="2024-12-26T14:05:00Z" w16du:dateUtc="2024-12-26T13:05:00Z">
                  <w:rPr>
                    <w:rFonts w:cs="Arial"/>
                    <w:b/>
                    <w:color w:val="FFFFFF" w:themeColor="background1"/>
                    <w:szCs w:val="18"/>
                  </w:rPr>
                </w:rPrChange>
              </w:rPr>
              <w:t>Operation Identifier</w:t>
            </w:r>
          </w:p>
        </w:tc>
        <w:tc>
          <w:tcPr>
            <w:tcW w:w="6888" w:type="dxa"/>
            <w:tcPrChange w:id="25025" w:author="Peter Van Der Plas" w:date="2024-12-26T14:05:00Z" w16du:dateUtc="2024-12-26T13:05:00Z">
              <w:tcPr>
                <w:tcW w:w="6866" w:type="dxa"/>
              </w:tcPr>
            </w:tcPrChange>
          </w:tcPr>
          <w:p w14:paraId="17C726F8" w14:textId="77777777" w:rsidR="00FB0059" w:rsidRPr="004424B1" w:rsidRDefault="00FB0059" w:rsidP="007B4994">
            <w:pPr>
              <w:pStyle w:val="TableCell"/>
              <w:jc w:val="center"/>
              <w:rPr>
                <w:rFonts w:cs="Arial"/>
                <w:szCs w:val="18"/>
              </w:rPr>
            </w:pPr>
            <w:proofErr w:type="spellStart"/>
            <w:r w:rsidRPr="004424B1">
              <w:rPr>
                <w:rFonts w:cs="Arial"/>
                <w:szCs w:val="18"/>
              </w:rPr>
              <w:t>getSubPlanStatus</w:t>
            </w:r>
            <w:proofErr w:type="spellEnd"/>
          </w:p>
        </w:tc>
      </w:tr>
      <w:tr w:rsidR="00FB0059" w:rsidRPr="004424B1" w14:paraId="22481E2C" w14:textId="77777777" w:rsidTr="00144254">
        <w:tc>
          <w:tcPr>
            <w:tcW w:w="2352" w:type="dxa"/>
            <w:shd w:val="clear" w:color="auto" w:fill="00CCFF"/>
            <w:tcPrChange w:id="25026" w:author="Peter Van Der Plas" w:date="2024-12-26T14:05:00Z" w16du:dateUtc="2024-12-26T13:05:00Z">
              <w:tcPr>
                <w:tcW w:w="2376" w:type="dxa"/>
                <w:gridSpan w:val="2"/>
                <w:shd w:val="clear" w:color="auto" w:fill="662382"/>
              </w:tcPr>
            </w:tcPrChange>
          </w:tcPr>
          <w:p w14:paraId="6FF46C26" w14:textId="77777777" w:rsidR="00FB0059" w:rsidRPr="00A03573" w:rsidRDefault="00FB0059" w:rsidP="007B4994">
            <w:pPr>
              <w:pStyle w:val="TableCell"/>
              <w:jc w:val="center"/>
              <w:rPr>
                <w:rFonts w:cs="Arial"/>
                <w:bCs/>
                <w:color w:val="auto"/>
                <w:szCs w:val="18"/>
                <w:rPrChange w:id="25027" w:author="Peter Van Der Plas" w:date="2024-12-26T14:05:00Z" w16du:dateUtc="2024-12-26T13:05:00Z">
                  <w:rPr>
                    <w:rFonts w:cs="Arial"/>
                    <w:b/>
                    <w:color w:val="FFFFFF" w:themeColor="background1"/>
                    <w:szCs w:val="18"/>
                  </w:rPr>
                </w:rPrChange>
              </w:rPr>
            </w:pPr>
            <w:r w:rsidRPr="00A03573">
              <w:rPr>
                <w:rFonts w:cs="Arial"/>
                <w:bCs/>
                <w:color w:val="auto"/>
                <w:szCs w:val="18"/>
                <w:rPrChange w:id="25028" w:author="Peter Van Der Plas" w:date="2024-12-26T14:05:00Z" w16du:dateUtc="2024-12-26T13:05:00Z">
                  <w:rPr>
                    <w:rFonts w:cs="Arial"/>
                    <w:b/>
                    <w:color w:val="FFFFFF" w:themeColor="background1"/>
                    <w:szCs w:val="18"/>
                  </w:rPr>
                </w:rPrChange>
              </w:rPr>
              <w:t>Interaction Pattern</w:t>
            </w:r>
          </w:p>
        </w:tc>
        <w:tc>
          <w:tcPr>
            <w:tcW w:w="6888" w:type="dxa"/>
            <w:shd w:val="clear" w:color="auto" w:fill="D9D9D9" w:themeFill="background1" w:themeFillShade="D9"/>
            <w:tcPrChange w:id="25029" w:author="Peter Van Der Plas" w:date="2024-12-26T14:05:00Z" w16du:dateUtc="2024-12-26T13:05:00Z">
              <w:tcPr>
                <w:tcW w:w="6866" w:type="dxa"/>
                <w:shd w:val="clear" w:color="auto" w:fill="D9D9D9" w:themeFill="background1" w:themeFillShade="D9"/>
              </w:tcPr>
            </w:tcPrChange>
          </w:tcPr>
          <w:p w14:paraId="0EE5D5CF" w14:textId="77777777" w:rsidR="00FB0059" w:rsidRPr="004424B1" w:rsidRDefault="00FB0059" w:rsidP="007B4994">
            <w:pPr>
              <w:pStyle w:val="TableCell"/>
              <w:jc w:val="center"/>
              <w:rPr>
                <w:rFonts w:cs="Arial"/>
                <w:szCs w:val="18"/>
              </w:rPr>
            </w:pPr>
            <w:r w:rsidRPr="004424B1">
              <w:rPr>
                <w:rFonts w:cs="Arial"/>
                <w:szCs w:val="18"/>
              </w:rPr>
              <w:t>REQUEST</w:t>
            </w:r>
          </w:p>
        </w:tc>
      </w:tr>
    </w:tbl>
    <w:p w14:paraId="43BA4BC3" w14:textId="77777777" w:rsidR="00FB0059" w:rsidRPr="004424B1" w:rsidRDefault="00FB0059" w:rsidP="00FB005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4424B1" w14:paraId="2578238F"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CF94025" w14:textId="77777777" w:rsidR="00FB0059" w:rsidRPr="004424B1" w:rsidRDefault="00FB0059" w:rsidP="007B4994">
            <w:pPr>
              <w:pStyle w:val="TableCell"/>
              <w:jc w:val="center"/>
              <w:rPr>
                <w:rFonts w:cs="Arial"/>
                <w:szCs w:val="18"/>
              </w:rPr>
            </w:pPr>
            <w:r w:rsidRPr="004424B1">
              <w:rPr>
                <w:rFonts w:cs="Arial"/>
                <w:szCs w:val="18"/>
              </w:rPr>
              <w:t>Pattern Sequence</w:t>
            </w:r>
          </w:p>
        </w:tc>
        <w:tc>
          <w:tcPr>
            <w:tcW w:w="1701" w:type="dxa"/>
          </w:tcPr>
          <w:p w14:paraId="611EB025" w14:textId="77777777" w:rsidR="00FB0059" w:rsidRPr="004424B1" w:rsidRDefault="00FB0059" w:rsidP="007B4994">
            <w:pPr>
              <w:pStyle w:val="TableCell"/>
              <w:jc w:val="center"/>
              <w:rPr>
                <w:rFonts w:cs="Arial"/>
                <w:szCs w:val="18"/>
              </w:rPr>
            </w:pPr>
            <w:r w:rsidRPr="004424B1">
              <w:rPr>
                <w:rFonts w:cs="Arial"/>
                <w:szCs w:val="18"/>
              </w:rPr>
              <w:t>Message</w:t>
            </w:r>
          </w:p>
        </w:tc>
        <w:tc>
          <w:tcPr>
            <w:tcW w:w="964" w:type="dxa"/>
          </w:tcPr>
          <w:p w14:paraId="71585A13" w14:textId="77777777" w:rsidR="00FB0059" w:rsidRPr="004424B1" w:rsidRDefault="00FB0059" w:rsidP="007B4994">
            <w:pPr>
              <w:pStyle w:val="TableCell"/>
              <w:jc w:val="center"/>
              <w:rPr>
                <w:rFonts w:cs="Arial"/>
                <w:szCs w:val="18"/>
              </w:rPr>
            </w:pPr>
            <w:r w:rsidRPr="004424B1">
              <w:rPr>
                <w:rFonts w:cs="Arial"/>
                <w:szCs w:val="18"/>
              </w:rPr>
              <w:t>Nullable</w:t>
            </w:r>
          </w:p>
        </w:tc>
        <w:tc>
          <w:tcPr>
            <w:tcW w:w="4224" w:type="dxa"/>
          </w:tcPr>
          <w:p w14:paraId="6584748D" w14:textId="4AFC80BB" w:rsidR="00FB0059" w:rsidRPr="004424B1" w:rsidRDefault="00FB0059" w:rsidP="007B4994">
            <w:pPr>
              <w:pStyle w:val="TableCell"/>
              <w:jc w:val="center"/>
              <w:rPr>
                <w:rFonts w:cs="Arial"/>
                <w:szCs w:val="18"/>
              </w:rPr>
            </w:pPr>
            <w:del w:id="25030" w:author="Peter Van Der Plas" w:date="2024-12-26T14:05:00Z" w16du:dateUtc="2024-12-26T13:05:00Z">
              <w:r w:rsidRPr="004424B1" w:rsidDel="00A03573">
                <w:rPr>
                  <w:rFonts w:cs="Arial"/>
                  <w:szCs w:val="18"/>
                </w:rPr>
                <w:delText xml:space="preserve">Body </w:delText>
              </w:r>
            </w:del>
            <w:ins w:id="25031" w:author="Peter Van Der Plas" w:date="2024-12-26T14:05:00Z" w16du:dateUtc="2024-12-26T13:05:00Z">
              <w:r w:rsidR="00A03573">
                <w:rPr>
                  <w:rFonts w:cs="Arial"/>
                  <w:szCs w:val="18"/>
                </w:rPr>
                <w:t>Type</w:t>
              </w:r>
              <w:r w:rsidR="00A03573" w:rsidRPr="004424B1">
                <w:rPr>
                  <w:rFonts w:cs="Arial"/>
                  <w:szCs w:val="18"/>
                </w:rPr>
                <w:t xml:space="preserve"> </w:t>
              </w:r>
            </w:ins>
            <w:r w:rsidRPr="004424B1">
              <w:rPr>
                <w:rFonts w:cs="Arial"/>
                <w:szCs w:val="18"/>
              </w:rPr>
              <w:t>Signature</w:t>
            </w:r>
          </w:p>
        </w:tc>
      </w:tr>
      <w:tr w:rsidR="00FB0059" w:rsidRPr="004424B1" w14:paraId="69382534" w14:textId="77777777" w:rsidTr="007B4994">
        <w:tc>
          <w:tcPr>
            <w:tcW w:w="2353" w:type="dxa"/>
            <w:shd w:val="clear" w:color="auto" w:fill="D9D9D9" w:themeFill="background1" w:themeFillShade="D9"/>
          </w:tcPr>
          <w:p w14:paraId="0CF8F2BA" w14:textId="77777777" w:rsidR="00FB0059" w:rsidRPr="004424B1" w:rsidRDefault="00FB005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458491E0" w14:textId="77777777" w:rsidR="00FB0059" w:rsidRPr="004424B1" w:rsidRDefault="00FB0059" w:rsidP="007B4994">
            <w:pPr>
              <w:pStyle w:val="TableCell"/>
              <w:jc w:val="center"/>
              <w:rPr>
                <w:rFonts w:cs="Arial"/>
                <w:szCs w:val="18"/>
              </w:rPr>
            </w:pPr>
            <w:r w:rsidRPr="004424B1">
              <w:rPr>
                <w:rFonts w:cs="Arial"/>
                <w:szCs w:val="18"/>
              </w:rPr>
              <w:t>REQUEST</w:t>
            </w:r>
          </w:p>
        </w:tc>
        <w:tc>
          <w:tcPr>
            <w:tcW w:w="964" w:type="dxa"/>
          </w:tcPr>
          <w:p w14:paraId="09DD2315"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039794E7"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subPlanIDs</w:t>
            </w:r>
            <w:proofErr w:type="spellEnd"/>
            <w:r w:rsidRPr="004424B1">
              <w:rPr>
                <w:rFonts w:cs="Arial"/>
                <w:szCs w:val="18"/>
              </w:rPr>
              <w:t xml:space="preserve"> :</w:t>
            </w:r>
            <w:proofErr w:type="gramEnd"/>
            <w:r w:rsidRPr="004424B1">
              <w:rPr>
                <w:rFonts w:cs="Arial"/>
                <w:szCs w:val="18"/>
              </w:rPr>
              <w:t xml:space="preserve"> (List &lt;MAL::Identifier&gt;)</w:t>
            </w:r>
          </w:p>
        </w:tc>
      </w:tr>
      <w:tr w:rsidR="00FB0059" w:rsidRPr="004424B1" w14:paraId="51ED14C4" w14:textId="77777777" w:rsidTr="007B4994">
        <w:tc>
          <w:tcPr>
            <w:tcW w:w="2353" w:type="dxa"/>
            <w:shd w:val="clear" w:color="auto" w:fill="D9D9D9" w:themeFill="background1" w:themeFillShade="D9"/>
          </w:tcPr>
          <w:p w14:paraId="29F81A14" w14:textId="77777777" w:rsidR="00FB0059" w:rsidRPr="004424B1" w:rsidRDefault="00FB005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2E0D311B" w14:textId="77777777" w:rsidR="00FB0059" w:rsidRPr="004424B1" w:rsidRDefault="00FB0059" w:rsidP="007B4994">
            <w:pPr>
              <w:pStyle w:val="TableCell"/>
              <w:jc w:val="center"/>
              <w:rPr>
                <w:rFonts w:cs="Arial"/>
                <w:szCs w:val="18"/>
              </w:rPr>
            </w:pPr>
            <w:r w:rsidRPr="004424B1">
              <w:rPr>
                <w:rFonts w:cs="Arial"/>
                <w:szCs w:val="18"/>
              </w:rPr>
              <w:t>RESPONSE</w:t>
            </w:r>
          </w:p>
        </w:tc>
        <w:tc>
          <w:tcPr>
            <w:tcW w:w="964" w:type="dxa"/>
          </w:tcPr>
          <w:p w14:paraId="4B21A95B"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656AEC03"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subPlanStatus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SubPlanUpdate</w:t>
            </w:r>
            <w:proofErr w:type="spellEnd"/>
            <w:r w:rsidRPr="004424B1">
              <w:rPr>
                <w:rFonts w:cs="Arial"/>
                <w:szCs w:val="18"/>
              </w:rPr>
              <w:t>&gt;)</w:t>
            </w:r>
          </w:p>
        </w:tc>
      </w:tr>
    </w:tbl>
    <w:p w14:paraId="3FFC22C8" w14:textId="77777777" w:rsidR="00AC0736" w:rsidRPr="004424B1" w:rsidRDefault="00AC0736" w:rsidP="0043015A">
      <w:pPr>
        <w:pStyle w:val="Heading4"/>
        <w:spacing w:before="480"/>
        <w:rPr>
          <w:lang w:val="en-GB"/>
        </w:rPr>
      </w:pPr>
      <w:r w:rsidRPr="004424B1">
        <w:rPr>
          <w:lang w:val="en-GB"/>
        </w:rPr>
        <w:t>Errors</w:t>
      </w:r>
    </w:p>
    <w:p w14:paraId="46CF2D2B" w14:textId="42BC44CD" w:rsidR="00781519" w:rsidRPr="004424B1" w:rsidRDefault="00781519">
      <w:pPr>
        <w:spacing w:after="240"/>
        <w:rPr>
          <w:lang w:val="en-GB"/>
        </w:rPr>
        <w:pPrChange w:id="25032" w:author="Quinten Van Woerkom" w:date="2024-12-19T15:12:00Z" w16du:dateUtc="2024-12-19T14:12:00Z">
          <w:pPr/>
        </w:pPrChange>
      </w:pPr>
      <w:del w:id="25033" w:author="Quinten Van Woerkom" w:date="2024-12-16T16:48:00Z" w16du:dateUtc="2024-12-16T15:48:00Z">
        <w:r w:rsidRPr="004424B1" w:rsidDel="00AE6B58">
          <w:rPr>
            <w:lang w:val="en-GB"/>
          </w:rPr>
          <w:delText>In addition to standard MAL</w:delText>
        </w:r>
        <w:r w:rsidR="00534DC6" w:rsidRPr="004424B1" w:rsidDel="00AE6B58">
          <w:rPr>
            <w:lang w:val="en-GB"/>
          </w:rPr>
          <w:delText xml:space="preserve"> er</w:delText>
        </w:r>
        <w:r w:rsidRPr="004424B1" w:rsidDel="00AE6B58">
          <w:rPr>
            <w:lang w:val="en-GB"/>
          </w:rPr>
          <w:delText>rors, the operation may return the following MPS</w:delText>
        </w:r>
        <w:r w:rsidR="00534DC6" w:rsidRPr="004424B1" w:rsidDel="00AE6B58">
          <w:rPr>
            <w:lang w:val="en-GB"/>
          </w:rPr>
          <w:delText xml:space="preserve"> er</w:delText>
        </w:r>
        <w:r w:rsidRPr="004424B1" w:rsidDel="00AE6B58">
          <w:rPr>
            <w:lang w:val="en-GB"/>
          </w:rPr>
          <w:delText>rors:</w:delText>
        </w:r>
      </w:del>
      <w:ins w:id="25034"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5035" w:author="Peter Van Der Plas" w:date="2024-12-26T15:04:00Z" w16du:dateUtc="2024-12-26T14:04:00Z">
        <w:r w:rsidR="0010001D">
          <w:rPr>
            <w:lang w:val="en-GB"/>
          </w:rPr>
          <w:fldChar w:fldCharType="begin"/>
        </w:r>
        <w:r w:rsidR="0010001D">
          <w:rPr>
            <w:lang w:val="en-GB"/>
          </w:rPr>
          <w:instrText xml:space="preserve"> REF _Ref186117882 \r \h </w:instrText>
        </w:r>
      </w:ins>
      <w:r w:rsidR="0010001D">
        <w:rPr>
          <w:lang w:val="en-GB"/>
        </w:rPr>
      </w:r>
      <w:r w:rsidR="0010001D">
        <w:rPr>
          <w:lang w:val="en-GB"/>
        </w:rPr>
        <w:fldChar w:fldCharType="separate"/>
      </w:r>
      <w:ins w:id="25036" w:author="Peter Van Der Plas" w:date="2025-01-01T17:31:00Z" w16du:dateUtc="2025-01-01T16:31:00Z">
        <w:r w:rsidR="006D1623">
          <w:rPr>
            <w:lang w:val="en-GB"/>
          </w:rPr>
          <w:t>5</w:t>
        </w:r>
      </w:ins>
      <w:ins w:id="25037" w:author="Peter Van Der Plas" w:date="2024-12-26T15:04:00Z" w16du:dateUtc="2024-12-26T14:04:00Z">
        <w:r w:rsidR="0010001D">
          <w:rPr>
            <w:lang w:val="en-GB"/>
          </w:rPr>
          <w:fldChar w:fldCharType="end"/>
        </w:r>
      </w:ins>
      <w:ins w:id="25038" w:author="Quinten Van Woerkom" w:date="2024-12-16T16:48:00Z" w16du:dateUtc="2024-12-16T15:48:00Z">
        <w:del w:id="25039" w:author="Peter Van Der Plas" w:date="2024-12-26T15:04:00Z" w16du:dateUtc="2024-12-26T14:04:00Z">
          <w:r w:rsidR="00AE6B58" w:rsidDel="0010001D">
            <w:rPr>
              <w:lang w:val="en-GB"/>
            </w:rPr>
            <w:delText>5</w:delText>
          </w:r>
        </w:del>
        <w:r w:rsidR="00AE6B58">
          <w:rPr>
            <w:lang w:val="en-GB"/>
          </w:rPr>
          <w:t>.</w:t>
        </w:r>
      </w:ins>
    </w:p>
    <w:p w14:paraId="600B409B" w14:textId="3E933E67" w:rsidR="00426FE3" w:rsidRPr="004424B1" w:rsidDel="00BC5A1E" w:rsidRDefault="00426FE3">
      <w:pPr>
        <w:spacing w:after="240"/>
        <w:rPr>
          <w:del w:id="25040" w:author="Quinten Van Woerkom" w:date="2024-12-19T15:12:00Z" w16du:dateUtc="2024-12-19T14:12:00Z"/>
          <w:lang w:val="en-GB"/>
        </w:rPr>
        <w:pPrChange w:id="25041" w:author="Quinten Van Woerkom" w:date="2024-12-19T15:12:00Z" w16du:dateUtc="2024-12-19T14:12:00Z">
          <w:pPr>
            <w:spacing w:before="0"/>
          </w:pPr>
        </w:pPrChange>
      </w:pPr>
    </w:p>
    <w:tbl>
      <w:tblPr>
        <w:tblStyle w:val="RBTable"/>
        <w:tblW w:w="0" w:type="auto"/>
        <w:jc w:val="center"/>
        <w:tblLook w:val="04A0" w:firstRow="1" w:lastRow="0" w:firstColumn="1" w:lastColumn="0" w:noHBand="0" w:noVBand="1"/>
        <w:tblCaption w:val="SVE getSubPlanStatus"/>
      </w:tblPr>
      <w:tblGrid>
        <w:gridCol w:w="2389"/>
        <w:gridCol w:w="2520"/>
      </w:tblGrid>
      <w:tr w:rsidR="00D2533E" w:rsidRPr="004424B1" w14:paraId="7BC14CE1" w14:textId="77777777" w:rsidTr="005513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80E77A0" w14:textId="77777777" w:rsidR="00D2533E" w:rsidRPr="004424B1" w:rsidRDefault="00D2533E" w:rsidP="00306AEA">
            <w:pPr>
              <w:pStyle w:val="TableCell"/>
              <w:rPr>
                <w:rFonts w:cs="Arial"/>
                <w:szCs w:val="20"/>
              </w:rPr>
            </w:pPr>
            <w:r w:rsidRPr="004424B1">
              <w:rPr>
                <w:rFonts w:cs="Arial"/>
                <w:szCs w:val="20"/>
              </w:rPr>
              <w:t>Error</w:t>
            </w:r>
          </w:p>
        </w:tc>
        <w:tc>
          <w:tcPr>
            <w:tcW w:w="2520" w:type="dxa"/>
          </w:tcPr>
          <w:p w14:paraId="6E1020A5" w14:textId="77777777" w:rsidR="00D2533E" w:rsidRPr="004424B1" w:rsidRDefault="00D2533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533E" w:rsidRPr="004424B1" w14:paraId="6CAC2615"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1AF4627" w14:textId="77777777" w:rsidR="00D2533E" w:rsidRPr="004424B1" w:rsidRDefault="00D2533E" w:rsidP="00306AEA">
            <w:pPr>
              <w:pStyle w:val="TableCell"/>
              <w:rPr>
                <w:rFonts w:cs="Arial"/>
                <w:szCs w:val="20"/>
              </w:rPr>
            </w:pPr>
            <w:r w:rsidRPr="004424B1">
              <w:rPr>
                <w:rFonts w:cs="Arial"/>
                <w:szCs w:val="20"/>
              </w:rPr>
              <w:t>INVALID</w:t>
            </w:r>
          </w:p>
        </w:tc>
        <w:tc>
          <w:tcPr>
            <w:tcW w:w="2520" w:type="dxa"/>
          </w:tcPr>
          <w:p w14:paraId="7C232E17" w14:textId="77777777"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515823E8" w14:textId="77777777" w:rsidR="00AC0736" w:rsidRPr="004424B1" w:rsidRDefault="00AC0736" w:rsidP="0043015A">
      <w:pPr>
        <w:pStyle w:val="Heading3"/>
        <w:spacing w:before="480"/>
        <w:rPr>
          <w:lang w:val="en-GB"/>
        </w:rPr>
      </w:pPr>
      <w:bookmarkStart w:id="25042" w:name="_Toc140093863"/>
      <w:r w:rsidRPr="004424B1">
        <w:rPr>
          <w:lang w:val="en-GB"/>
        </w:rPr>
        <w:t>Operation: monitorSubPlanExecution</w:t>
      </w:r>
      <w:bookmarkEnd w:id="25042"/>
    </w:p>
    <w:p w14:paraId="3D664DC7" w14:textId="77777777" w:rsidR="00AC0736" w:rsidRPr="004424B1" w:rsidRDefault="00AC0736" w:rsidP="0043015A">
      <w:pPr>
        <w:pStyle w:val="Heading4"/>
        <w:rPr>
          <w:lang w:val="en-GB"/>
        </w:rPr>
      </w:pPr>
      <w:r w:rsidRPr="004424B1">
        <w:rPr>
          <w:lang w:val="en-GB"/>
        </w:rPr>
        <w:t>Overview</w:t>
      </w:r>
    </w:p>
    <w:p w14:paraId="18C2A49C" w14:textId="77777777" w:rsidR="00621ED1" w:rsidRDefault="00621ED1" w:rsidP="00426FE3">
      <w:pPr>
        <w:rPr>
          <w:ins w:id="25043" w:author="Quinten Van Woerkom" w:date="2024-12-19T14:17:00Z" w16du:dateUtc="2024-12-19T13:17:00Z"/>
          <w:lang w:val="en-GB"/>
        </w:rPr>
      </w:pPr>
      <w:r w:rsidRPr="004424B1">
        <w:rPr>
          <w:lang w:val="en-GB"/>
        </w:rPr>
        <w:t xml:space="preserve">The </w:t>
      </w:r>
      <w:proofErr w:type="spellStart"/>
      <w:r w:rsidRPr="004424B1">
        <w:rPr>
          <w:lang w:val="en-GB"/>
        </w:rPr>
        <w:t>monitorSubPlanExecution</w:t>
      </w:r>
      <w:proofErr w:type="spellEnd"/>
      <w:r w:rsidRPr="004424B1">
        <w:rPr>
          <w:lang w:val="en-GB"/>
        </w:rPr>
        <w:t xml:space="preserve"> operation is used to subscribe to status updates for a filtered set of </w:t>
      </w:r>
      <w:proofErr w:type="spellStart"/>
      <w:r w:rsidRPr="004424B1">
        <w:rPr>
          <w:lang w:val="en-GB"/>
        </w:rPr>
        <w:t>SubPlans</w:t>
      </w:r>
      <w:proofErr w:type="spellEnd"/>
      <w:r w:rsidRPr="004424B1">
        <w:rPr>
          <w:lang w:val="en-GB"/>
        </w:rPr>
        <w:t xml:space="preserve">.  The operation uses the Publish-Subscribe interaction pattern, with the body of the notification message comprising a </w:t>
      </w:r>
      <w:proofErr w:type="spellStart"/>
      <w:r w:rsidRPr="004424B1">
        <w:rPr>
          <w:lang w:val="en-GB"/>
        </w:rPr>
        <w:t>SubPlanUpdate</w:t>
      </w:r>
      <w:proofErr w:type="spellEnd"/>
      <w:r w:rsidRPr="004424B1">
        <w:rPr>
          <w:lang w:val="en-GB"/>
        </w:rPr>
        <w:t xml:space="preserve"> for a subscribed sub-plan.</w:t>
      </w:r>
    </w:p>
    <w:p w14:paraId="753F668A" w14:textId="5BBDC9F5" w:rsidR="006C593B" w:rsidRPr="004424B1" w:rsidRDefault="006C593B">
      <w:pPr>
        <w:pStyle w:val="Heading4"/>
        <w:spacing w:before="480" w:after="240"/>
        <w:rPr>
          <w:lang w:val="en-GB"/>
        </w:rPr>
        <w:pPrChange w:id="25044" w:author="Peter Van Der Plas" w:date="2024-12-26T14:06:00Z" w16du:dateUtc="2024-12-26T13:06:00Z">
          <w:pPr/>
        </w:pPrChange>
      </w:pPr>
      <w:ins w:id="25045" w:author="Quinten Van Woerkom" w:date="2024-12-19T14:17:00Z" w16du:dateUtc="2024-12-19T13:17:00Z">
        <w:r>
          <w:rPr>
            <w:lang w:val="en-GB"/>
          </w:rPr>
          <w:t>Definition</w:t>
        </w:r>
      </w:ins>
    </w:p>
    <w:p w14:paraId="5F210DB3" w14:textId="48B26F6A" w:rsidR="00426FE3" w:rsidRPr="004424B1" w:rsidDel="006C593B" w:rsidRDefault="00426FE3">
      <w:pPr>
        <w:spacing w:after="240"/>
        <w:rPr>
          <w:del w:id="25046" w:author="Quinten Van Woerkom" w:date="2024-12-19T14:17:00Z" w16du:dateUtc="2024-12-19T13:17:00Z"/>
          <w:lang w:val="en-GB"/>
        </w:rPr>
        <w:pPrChange w:id="25047" w:author="Quinten Van Woerkom" w:date="2024-12-19T14:17:00Z" w16du:dateUtc="2024-12-19T13:17:00Z">
          <w:pPr>
            <w:spacing w:before="0"/>
          </w:pPr>
        </w:pPrChange>
      </w:pPr>
    </w:p>
    <w:tbl>
      <w:tblPr>
        <w:tblStyle w:val="RBTable"/>
        <w:tblW w:w="9242" w:type="dxa"/>
        <w:tblLayout w:type="fixed"/>
        <w:tblLook w:val="0400" w:firstRow="0" w:lastRow="0" w:firstColumn="0" w:lastColumn="0" w:noHBand="0" w:noVBand="1"/>
        <w:tblCaption w:val="SVO monitorSubPlanExecution"/>
        <w:tblPrChange w:id="25048" w:author="Peter Van Der Plas" w:date="2024-12-26T14:06:00Z" w16du:dateUtc="2024-12-26T13:06:00Z">
          <w:tblPr>
            <w:tblStyle w:val="RBTable"/>
            <w:tblW w:w="9242" w:type="dxa"/>
            <w:tblLayout w:type="fixed"/>
            <w:tblLook w:val="0400" w:firstRow="0" w:lastRow="0" w:firstColumn="0" w:lastColumn="0" w:noHBand="0" w:noVBand="1"/>
            <w:tblCaption w:val="SVO monitorSubPlanExecution"/>
          </w:tblPr>
        </w:tblPrChange>
      </w:tblPr>
      <w:tblGrid>
        <w:gridCol w:w="2353"/>
        <w:gridCol w:w="6889"/>
        <w:tblGridChange w:id="25049">
          <w:tblGrid>
            <w:gridCol w:w="2353"/>
            <w:gridCol w:w="23"/>
            <w:gridCol w:w="6866"/>
          </w:tblGrid>
        </w:tblGridChange>
      </w:tblGrid>
      <w:tr w:rsidR="00FB0059" w:rsidRPr="004424B1" w14:paraId="56EF375E" w14:textId="77777777" w:rsidTr="005513FD">
        <w:trPr>
          <w:tblHeader/>
        </w:trPr>
        <w:tc>
          <w:tcPr>
            <w:tcW w:w="2352" w:type="dxa"/>
            <w:shd w:val="clear" w:color="auto" w:fill="00CCFF"/>
            <w:tcPrChange w:id="25050" w:author="Peter Van Der Plas" w:date="2024-12-26T14:06:00Z" w16du:dateUtc="2024-12-26T13:06:00Z">
              <w:tcPr>
                <w:tcW w:w="2376" w:type="dxa"/>
                <w:gridSpan w:val="2"/>
                <w:shd w:val="clear" w:color="auto" w:fill="662382"/>
              </w:tcPr>
            </w:tcPrChange>
          </w:tcPr>
          <w:p w14:paraId="22D90457" w14:textId="77777777" w:rsidR="00FB0059" w:rsidRPr="00A03573" w:rsidRDefault="00FB0059" w:rsidP="007B4994">
            <w:pPr>
              <w:pStyle w:val="TableCell"/>
              <w:jc w:val="center"/>
              <w:rPr>
                <w:rFonts w:cs="Arial"/>
                <w:bCs/>
                <w:color w:val="auto"/>
                <w:szCs w:val="18"/>
                <w:rPrChange w:id="25051" w:author="Peter Van Der Plas" w:date="2024-12-26T14:06:00Z" w16du:dateUtc="2024-12-26T13:06:00Z">
                  <w:rPr>
                    <w:rFonts w:cs="Arial"/>
                    <w:b/>
                    <w:color w:val="FFFFFF" w:themeColor="background1"/>
                    <w:szCs w:val="18"/>
                  </w:rPr>
                </w:rPrChange>
              </w:rPr>
            </w:pPr>
            <w:r w:rsidRPr="00A03573">
              <w:rPr>
                <w:rFonts w:cs="Arial"/>
                <w:bCs/>
                <w:color w:val="auto"/>
                <w:szCs w:val="18"/>
                <w:rPrChange w:id="25052" w:author="Peter Van Der Plas" w:date="2024-12-26T14:06:00Z" w16du:dateUtc="2024-12-26T13:06:00Z">
                  <w:rPr>
                    <w:rFonts w:cs="Arial"/>
                    <w:b/>
                    <w:color w:val="FFFFFF" w:themeColor="background1"/>
                    <w:szCs w:val="18"/>
                  </w:rPr>
                </w:rPrChange>
              </w:rPr>
              <w:t>Operation Identifier</w:t>
            </w:r>
          </w:p>
        </w:tc>
        <w:tc>
          <w:tcPr>
            <w:tcW w:w="6888" w:type="dxa"/>
            <w:tcPrChange w:id="25053" w:author="Peter Van Der Plas" w:date="2024-12-26T14:06:00Z" w16du:dateUtc="2024-12-26T13:06:00Z">
              <w:tcPr>
                <w:tcW w:w="6866" w:type="dxa"/>
              </w:tcPr>
            </w:tcPrChange>
          </w:tcPr>
          <w:p w14:paraId="7A883892" w14:textId="77777777" w:rsidR="00FB0059" w:rsidRPr="004424B1" w:rsidRDefault="00FB0059" w:rsidP="007B4994">
            <w:pPr>
              <w:pStyle w:val="TableCell"/>
              <w:jc w:val="center"/>
              <w:rPr>
                <w:rFonts w:cs="Arial"/>
                <w:szCs w:val="18"/>
              </w:rPr>
            </w:pPr>
            <w:proofErr w:type="spellStart"/>
            <w:r w:rsidRPr="004424B1">
              <w:rPr>
                <w:rFonts w:cs="Arial"/>
                <w:szCs w:val="18"/>
              </w:rPr>
              <w:t>monitorSubPlanExecution</w:t>
            </w:r>
            <w:proofErr w:type="spellEnd"/>
          </w:p>
        </w:tc>
      </w:tr>
      <w:tr w:rsidR="00FB0059" w:rsidRPr="004424B1" w14:paraId="0DC4C887" w14:textId="77777777" w:rsidTr="00144254">
        <w:tc>
          <w:tcPr>
            <w:tcW w:w="2352" w:type="dxa"/>
            <w:shd w:val="clear" w:color="auto" w:fill="00CCFF"/>
            <w:tcPrChange w:id="25054" w:author="Peter Van Der Plas" w:date="2024-12-26T14:06:00Z" w16du:dateUtc="2024-12-26T13:06:00Z">
              <w:tcPr>
                <w:tcW w:w="2376" w:type="dxa"/>
                <w:gridSpan w:val="2"/>
                <w:shd w:val="clear" w:color="auto" w:fill="662382"/>
              </w:tcPr>
            </w:tcPrChange>
          </w:tcPr>
          <w:p w14:paraId="322BF494" w14:textId="77777777" w:rsidR="00FB0059" w:rsidRPr="00A03573" w:rsidRDefault="00FB0059" w:rsidP="007B4994">
            <w:pPr>
              <w:pStyle w:val="TableCell"/>
              <w:jc w:val="center"/>
              <w:rPr>
                <w:rFonts w:cs="Arial"/>
                <w:bCs/>
                <w:color w:val="auto"/>
                <w:szCs w:val="18"/>
                <w:rPrChange w:id="25055" w:author="Peter Van Der Plas" w:date="2024-12-26T14:06:00Z" w16du:dateUtc="2024-12-26T13:06:00Z">
                  <w:rPr>
                    <w:rFonts w:cs="Arial"/>
                    <w:b/>
                    <w:color w:val="FFFFFF" w:themeColor="background1"/>
                    <w:szCs w:val="18"/>
                  </w:rPr>
                </w:rPrChange>
              </w:rPr>
            </w:pPr>
            <w:r w:rsidRPr="00A03573">
              <w:rPr>
                <w:rFonts w:cs="Arial"/>
                <w:bCs/>
                <w:color w:val="auto"/>
                <w:szCs w:val="18"/>
                <w:rPrChange w:id="25056" w:author="Peter Van Der Plas" w:date="2024-12-26T14:06:00Z" w16du:dateUtc="2024-12-26T13:06:00Z">
                  <w:rPr>
                    <w:rFonts w:cs="Arial"/>
                    <w:b/>
                    <w:color w:val="FFFFFF" w:themeColor="background1"/>
                    <w:szCs w:val="18"/>
                  </w:rPr>
                </w:rPrChange>
              </w:rPr>
              <w:t>Interaction Pattern</w:t>
            </w:r>
          </w:p>
        </w:tc>
        <w:tc>
          <w:tcPr>
            <w:tcW w:w="6888" w:type="dxa"/>
            <w:shd w:val="clear" w:color="auto" w:fill="D9D9D9" w:themeFill="background1" w:themeFillShade="D9"/>
            <w:tcPrChange w:id="25057" w:author="Peter Van Der Plas" w:date="2024-12-26T14:06:00Z" w16du:dateUtc="2024-12-26T13:06:00Z">
              <w:tcPr>
                <w:tcW w:w="6866" w:type="dxa"/>
                <w:shd w:val="clear" w:color="auto" w:fill="D9D9D9" w:themeFill="background1" w:themeFillShade="D9"/>
              </w:tcPr>
            </w:tcPrChange>
          </w:tcPr>
          <w:p w14:paraId="5B52AD07" w14:textId="77777777" w:rsidR="00FB0059" w:rsidRPr="004424B1" w:rsidRDefault="00FB0059" w:rsidP="007B4994">
            <w:pPr>
              <w:pStyle w:val="TableCell"/>
              <w:jc w:val="center"/>
              <w:rPr>
                <w:rFonts w:cs="Arial"/>
                <w:szCs w:val="18"/>
              </w:rPr>
            </w:pPr>
            <w:r w:rsidRPr="004424B1">
              <w:rPr>
                <w:rFonts w:cs="Arial"/>
                <w:szCs w:val="18"/>
              </w:rPr>
              <w:t>PUBLISH-SUBSCRIBE</w:t>
            </w:r>
          </w:p>
        </w:tc>
      </w:tr>
      <w:tr w:rsidR="00FB0059" w:rsidRPr="004424B1" w14:paraId="38ADC141" w14:textId="77777777" w:rsidTr="00144254">
        <w:tc>
          <w:tcPr>
            <w:tcW w:w="2352" w:type="dxa"/>
            <w:shd w:val="clear" w:color="auto" w:fill="00CCFF"/>
            <w:tcPrChange w:id="25058" w:author="Peter Van Der Plas" w:date="2024-12-26T14:06:00Z" w16du:dateUtc="2024-12-26T13:06:00Z">
              <w:tcPr>
                <w:tcW w:w="2376" w:type="dxa"/>
                <w:gridSpan w:val="2"/>
                <w:shd w:val="clear" w:color="auto" w:fill="662382"/>
              </w:tcPr>
            </w:tcPrChange>
          </w:tcPr>
          <w:p w14:paraId="514D947F" w14:textId="77777777" w:rsidR="00FB0059" w:rsidRPr="00A03573" w:rsidRDefault="00FB0059" w:rsidP="007B4994">
            <w:pPr>
              <w:pStyle w:val="TableCell"/>
              <w:jc w:val="center"/>
              <w:rPr>
                <w:rFonts w:cs="Arial"/>
                <w:bCs/>
                <w:color w:val="auto"/>
                <w:szCs w:val="18"/>
                <w:rPrChange w:id="25059" w:author="Peter Van Der Plas" w:date="2024-12-26T14:06:00Z" w16du:dateUtc="2024-12-26T13:06:00Z">
                  <w:rPr>
                    <w:rFonts w:cs="Arial"/>
                    <w:b/>
                    <w:color w:val="FFFFFF" w:themeColor="background1"/>
                    <w:szCs w:val="18"/>
                  </w:rPr>
                </w:rPrChange>
              </w:rPr>
            </w:pPr>
            <w:r w:rsidRPr="00A03573">
              <w:rPr>
                <w:rFonts w:cs="Arial"/>
                <w:bCs/>
                <w:color w:val="auto"/>
                <w:szCs w:val="18"/>
                <w:rPrChange w:id="25060" w:author="Peter Van Der Plas" w:date="2024-12-26T14:06:00Z" w16du:dateUtc="2024-12-26T13:06:00Z">
                  <w:rPr>
                    <w:rFonts w:cs="Arial"/>
                    <w:b/>
                    <w:color w:val="FFFFFF" w:themeColor="background1"/>
                    <w:szCs w:val="18"/>
                  </w:rPr>
                </w:rPrChange>
              </w:rPr>
              <w:t>Subscription Keys</w:t>
            </w:r>
          </w:p>
        </w:tc>
        <w:tc>
          <w:tcPr>
            <w:tcW w:w="6888" w:type="dxa"/>
            <w:shd w:val="clear" w:color="auto" w:fill="D9D9D9" w:themeFill="background1" w:themeFillShade="D9"/>
            <w:tcPrChange w:id="25061" w:author="Peter Van Der Plas" w:date="2024-12-26T14:06:00Z" w16du:dateUtc="2024-12-26T13:06:00Z">
              <w:tcPr>
                <w:tcW w:w="6866" w:type="dxa"/>
                <w:shd w:val="clear" w:color="auto" w:fill="D9D9D9" w:themeFill="background1" w:themeFillShade="D9"/>
              </w:tcPr>
            </w:tcPrChange>
          </w:tcPr>
          <w:p w14:paraId="2846A17B"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subPlan</w:t>
            </w:r>
            <w:proofErr w:type="spellEnd"/>
            <w:r w:rsidRPr="004424B1">
              <w:rPr>
                <w:rFonts w:cs="Arial"/>
                <w:szCs w:val="18"/>
              </w:rPr>
              <w:t xml:space="preserve"> :</w:t>
            </w:r>
            <w:proofErr w:type="gramEnd"/>
            <w:r w:rsidRPr="004424B1">
              <w:rPr>
                <w:rFonts w:cs="Arial"/>
                <w:szCs w:val="18"/>
              </w:rPr>
              <w:t xml:space="preserve"> (MAL::Identifier)</w:t>
            </w:r>
          </w:p>
        </w:tc>
      </w:tr>
    </w:tbl>
    <w:p w14:paraId="7CDB9EB8" w14:textId="77777777" w:rsidR="00FB0059" w:rsidRPr="004424B1" w:rsidRDefault="00FB0059">
      <w:pPr>
        <w:keepNext/>
        <w:spacing w:before="0" w:line="240" w:lineRule="auto"/>
        <w:rPr>
          <w:rFonts w:ascii="Arial" w:hAnsi="Arial" w:cs="Arial"/>
          <w:sz w:val="2"/>
          <w:szCs w:val="2"/>
          <w:lang w:val="en-GB"/>
        </w:rPr>
        <w:pPrChange w:id="25062" w:author="Peter Van Der Plas" w:date="2024-12-28T18:36:00Z" w16du:dateUtc="2024-12-28T17:36:00Z">
          <w:pPr>
            <w:spacing w:before="0" w:line="240" w:lineRule="auto"/>
          </w:pPr>
        </w:pPrChange>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4424B1" w14:paraId="64476987"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1064FD52" w14:textId="77777777" w:rsidR="00FB0059" w:rsidRPr="004424B1" w:rsidRDefault="00FB0059" w:rsidP="007B4994">
            <w:pPr>
              <w:pStyle w:val="TableCell"/>
              <w:jc w:val="center"/>
              <w:rPr>
                <w:rFonts w:cs="Arial"/>
                <w:szCs w:val="18"/>
              </w:rPr>
            </w:pPr>
            <w:r w:rsidRPr="004424B1">
              <w:rPr>
                <w:rFonts w:cs="Arial"/>
                <w:szCs w:val="18"/>
              </w:rPr>
              <w:t>Pattern Sequence</w:t>
            </w:r>
          </w:p>
        </w:tc>
        <w:tc>
          <w:tcPr>
            <w:tcW w:w="1701" w:type="dxa"/>
          </w:tcPr>
          <w:p w14:paraId="0D56EBAA" w14:textId="77777777" w:rsidR="00FB0059" w:rsidRPr="004424B1" w:rsidRDefault="00FB0059" w:rsidP="007B4994">
            <w:pPr>
              <w:pStyle w:val="TableCell"/>
              <w:jc w:val="center"/>
              <w:rPr>
                <w:rFonts w:cs="Arial"/>
                <w:szCs w:val="18"/>
              </w:rPr>
            </w:pPr>
            <w:r w:rsidRPr="004424B1">
              <w:rPr>
                <w:rFonts w:cs="Arial"/>
                <w:szCs w:val="18"/>
              </w:rPr>
              <w:t>Message</w:t>
            </w:r>
          </w:p>
        </w:tc>
        <w:tc>
          <w:tcPr>
            <w:tcW w:w="964" w:type="dxa"/>
          </w:tcPr>
          <w:p w14:paraId="5A9B8710" w14:textId="77777777" w:rsidR="00FB0059" w:rsidRPr="004424B1" w:rsidRDefault="00FB0059" w:rsidP="007B4994">
            <w:pPr>
              <w:pStyle w:val="TableCell"/>
              <w:jc w:val="center"/>
              <w:rPr>
                <w:rFonts w:cs="Arial"/>
                <w:szCs w:val="18"/>
              </w:rPr>
            </w:pPr>
            <w:r w:rsidRPr="004424B1">
              <w:rPr>
                <w:rFonts w:cs="Arial"/>
                <w:szCs w:val="18"/>
              </w:rPr>
              <w:t>Nullable</w:t>
            </w:r>
          </w:p>
        </w:tc>
        <w:tc>
          <w:tcPr>
            <w:tcW w:w="4224" w:type="dxa"/>
          </w:tcPr>
          <w:p w14:paraId="1B995465" w14:textId="005398AE" w:rsidR="00FB0059" w:rsidRPr="004424B1" w:rsidRDefault="00FB0059" w:rsidP="007B4994">
            <w:pPr>
              <w:pStyle w:val="TableCell"/>
              <w:jc w:val="center"/>
              <w:rPr>
                <w:rFonts w:cs="Arial"/>
                <w:szCs w:val="18"/>
              </w:rPr>
            </w:pPr>
            <w:del w:id="25063" w:author="Peter Van Der Plas" w:date="2024-12-26T14:06:00Z" w16du:dateUtc="2024-12-26T13:06:00Z">
              <w:r w:rsidRPr="004424B1" w:rsidDel="00A03573">
                <w:rPr>
                  <w:rFonts w:cs="Arial"/>
                  <w:szCs w:val="18"/>
                </w:rPr>
                <w:delText xml:space="preserve">Body </w:delText>
              </w:r>
            </w:del>
            <w:ins w:id="25064" w:author="Peter Van Der Plas" w:date="2024-12-26T14:06:00Z" w16du:dateUtc="2024-12-26T13:06:00Z">
              <w:r w:rsidR="00A03573">
                <w:rPr>
                  <w:rFonts w:cs="Arial"/>
                  <w:szCs w:val="18"/>
                </w:rPr>
                <w:t>Type</w:t>
              </w:r>
              <w:r w:rsidR="00A03573" w:rsidRPr="004424B1">
                <w:rPr>
                  <w:rFonts w:cs="Arial"/>
                  <w:szCs w:val="18"/>
                </w:rPr>
                <w:t xml:space="preserve"> </w:t>
              </w:r>
            </w:ins>
            <w:r w:rsidRPr="004424B1">
              <w:rPr>
                <w:rFonts w:cs="Arial"/>
                <w:szCs w:val="18"/>
              </w:rPr>
              <w:t>Signature</w:t>
            </w:r>
          </w:p>
        </w:tc>
      </w:tr>
      <w:tr w:rsidR="00FB0059" w:rsidRPr="004424B1" w14:paraId="47BF96A2" w14:textId="77777777" w:rsidTr="007B4994">
        <w:tc>
          <w:tcPr>
            <w:tcW w:w="2353" w:type="dxa"/>
            <w:shd w:val="clear" w:color="auto" w:fill="D9D9D9" w:themeFill="background1" w:themeFillShade="D9"/>
          </w:tcPr>
          <w:p w14:paraId="22A83AC9" w14:textId="77777777" w:rsidR="00FB0059" w:rsidRPr="004424B1" w:rsidRDefault="00FB005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2AE3E339" w14:textId="77777777" w:rsidR="00FB0059" w:rsidRPr="004424B1" w:rsidRDefault="00FB0059" w:rsidP="007B4994">
            <w:pPr>
              <w:pStyle w:val="TableCell"/>
              <w:jc w:val="center"/>
              <w:rPr>
                <w:rFonts w:cs="Arial"/>
                <w:szCs w:val="18"/>
              </w:rPr>
            </w:pPr>
            <w:r w:rsidRPr="004424B1">
              <w:rPr>
                <w:rFonts w:cs="Arial"/>
                <w:szCs w:val="18"/>
              </w:rPr>
              <w:t>PUBLISH/NOTIFY</w:t>
            </w:r>
          </w:p>
        </w:tc>
        <w:tc>
          <w:tcPr>
            <w:tcW w:w="964" w:type="dxa"/>
          </w:tcPr>
          <w:p w14:paraId="0390D003"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6588AF72"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subPlanUpdate</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SubPlanUpdate</w:t>
            </w:r>
            <w:proofErr w:type="spellEnd"/>
            <w:r w:rsidRPr="004424B1">
              <w:rPr>
                <w:rFonts w:cs="Arial"/>
                <w:szCs w:val="18"/>
              </w:rPr>
              <w:t>)</w:t>
            </w:r>
          </w:p>
        </w:tc>
      </w:tr>
    </w:tbl>
    <w:p w14:paraId="45B67EE7" w14:textId="2DBA9ADC" w:rsidR="00AC0736" w:rsidRPr="004424B1" w:rsidRDefault="00AC0736" w:rsidP="0043015A">
      <w:pPr>
        <w:pStyle w:val="Heading4"/>
        <w:spacing w:before="480"/>
        <w:rPr>
          <w:lang w:val="en-GB"/>
        </w:rPr>
      </w:pPr>
      <w:del w:id="25065" w:author="Peter Van Der Plas" w:date="2024-12-26T14:06:00Z" w16du:dateUtc="2024-12-26T13:06:00Z">
        <w:r w:rsidRPr="004424B1" w:rsidDel="00A03573">
          <w:rPr>
            <w:lang w:val="en-GB"/>
          </w:rPr>
          <w:delText>Structures</w:delText>
        </w:r>
      </w:del>
      <w:ins w:id="25066" w:author="Peter Van Der Plas" w:date="2024-12-26T14:06:00Z" w16du:dateUtc="2024-12-26T13:06:00Z">
        <w:r w:rsidR="00A03573">
          <w:rPr>
            <w:lang w:val="en-GB"/>
          </w:rPr>
          <w:t>Requirements</w:t>
        </w:r>
      </w:ins>
    </w:p>
    <w:p w14:paraId="052F2D94" w14:textId="5F542E26" w:rsidR="00876599" w:rsidRPr="004424B1" w:rsidRDefault="00876599">
      <w:pPr>
        <w:pStyle w:val="Paragraph5"/>
        <w:rPr>
          <w:lang w:val="en-GB"/>
        </w:rPr>
        <w:pPrChange w:id="25067" w:author="Peter Van Der Plas" w:date="2024-12-26T14:08:00Z" w16du:dateUtc="2024-12-26T13:08:00Z">
          <w:pPr/>
        </w:pPrChange>
      </w:pPr>
      <w:r w:rsidRPr="004424B1">
        <w:rPr>
          <w:lang w:val="en-GB"/>
        </w:rPr>
        <w:t xml:space="preserve">The </w:t>
      </w:r>
      <w:proofErr w:type="spellStart"/>
      <w:r w:rsidRPr="004424B1">
        <w:rPr>
          <w:lang w:val="en-GB"/>
        </w:rPr>
        <w:t>monitorSubPlanExecution</w:t>
      </w:r>
      <w:proofErr w:type="spellEnd"/>
      <w:r w:rsidRPr="004424B1">
        <w:rPr>
          <w:lang w:val="en-GB"/>
        </w:rPr>
        <w:t xml:space="preserve"> subscription shall be based on the provision of the following keys </w:t>
      </w:r>
      <w:r w:rsidR="00EE70C5" w:rsidRPr="004424B1">
        <w:rPr>
          <w:lang w:val="en-GB"/>
        </w:rPr>
        <w:t xml:space="preserve">in addition to the </w:t>
      </w:r>
      <w:r w:rsidR="00EE70C5" w:rsidRPr="004424B1">
        <w:rPr>
          <w:i/>
          <w:lang w:val="en-GB"/>
        </w:rPr>
        <w:t xml:space="preserve">domain </w:t>
      </w:r>
      <w:r w:rsidRPr="004424B1">
        <w:rPr>
          <w:lang w:val="en-GB"/>
        </w:rPr>
        <w:t xml:space="preserve">of the required </w:t>
      </w:r>
      <w:proofErr w:type="spellStart"/>
      <w:r w:rsidRPr="004424B1">
        <w:rPr>
          <w:lang w:val="en-GB"/>
        </w:rPr>
        <w:t>SubPlans</w:t>
      </w:r>
      <w:proofErr w:type="spellEnd"/>
      <w:r w:rsidRPr="004424B1">
        <w:rPr>
          <w:lang w:val="en-GB"/>
        </w:rPr>
        <w:t xml:space="preserve"> in the Register message, all of which are nullable:</w:t>
      </w:r>
    </w:p>
    <w:p w14:paraId="4A7FE55D" w14:textId="63711497" w:rsidR="00A5183E" w:rsidRPr="004424B1" w:rsidRDefault="00A5183E" w:rsidP="00904524">
      <w:pPr>
        <w:pStyle w:val="List"/>
      </w:pPr>
      <w:proofErr w:type="spellStart"/>
      <w:r w:rsidRPr="004424B1">
        <w:t>SubPlan</w:t>
      </w:r>
      <w:proofErr w:type="spellEnd"/>
      <w:r w:rsidRPr="004424B1">
        <w:t xml:space="preserve">: </w:t>
      </w:r>
      <w:proofErr w:type="spellStart"/>
      <w:r w:rsidRPr="004424B1">
        <w:t>subPlan</w:t>
      </w:r>
      <w:proofErr w:type="spellEnd"/>
      <w:r w:rsidRPr="004424B1">
        <w:t xml:space="preserve"> </w:t>
      </w:r>
      <w:r w:rsidR="004C7D0A" w:rsidRPr="004424B1">
        <w:t xml:space="preserve">ID </w:t>
      </w:r>
      <w:r w:rsidRPr="004424B1">
        <w:t xml:space="preserve">as </w:t>
      </w:r>
      <w:proofErr w:type="gramStart"/>
      <w:r w:rsidRPr="004424B1">
        <w:t>MAL::</w:t>
      </w:r>
      <w:proofErr w:type="gramEnd"/>
      <w:r w:rsidRPr="004424B1">
        <w:t>Identifier</w:t>
      </w:r>
    </w:p>
    <w:p w14:paraId="6731DF07" w14:textId="77777777" w:rsidR="00AC0736" w:rsidRPr="004424B1" w:rsidRDefault="00AC0736" w:rsidP="0043015A">
      <w:pPr>
        <w:pStyle w:val="Heading4"/>
        <w:spacing w:before="480"/>
        <w:rPr>
          <w:lang w:val="en-GB"/>
        </w:rPr>
      </w:pPr>
      <w:r w:rsidRPr="004424B1">
        <w:rPr>
          <w:lang w:val="en-GB"/>
        </w:rPr>
        <w:t>Errors</w:t>
      </w:r>
    </w:p>
    <w:p w14:paraId="7F460C72" w14:textId="5C0A07B1" w:rsidR="00781519" w:rsidRPr="004424B1" w:rsidDel="00B83F29" w:rsidRDefault="00B83F29" w:rsidP="00F91115">
      <w:pPr>
        <w:rPr>
          <w:del w:id="25068" w:author="Quinten Van Woerkom" w:date="2024-11-28T15:37:00Z" w16du:dateUtc="2024-11-28T14:37:00Z"/>
          <w:lang w:val="en-GB"/>
        </w:rPr>
      </w:pPr>
      <w:commentRangeStart w:id="25069"/>
      <w:ins w:id="25070" w:author="Quinten Van Woerkom" w:date="2024-11-28T15:37:00Z" w16du:dateUtc="2024-11-28T14:37:00Z">
        <w:r>
          <w:rPr>
            <w:lang w:val="en-GB"/>
          </w:rPr>
          <w:t>This operation returns no errors in addition to the standard MAL errors.</w:t>
        </w:r>
        <w:commentRangeEnd w:id="25069"/>
        <w:r>
          <w:rPr>
            <w:rStyle w:val="CommentReference"/>
          </w:rPr>
          <w:commentReference w:id="25069"/>
        </w:r>
      </w:ins>
      <w:del w:id="25071" w:author="Quinten Van Woerkom" w:date="2024-11-28T15:37:00Z" w16du:dateUtc="2024-11-28T14:37:00Z">
        <w:r w:rsidR="00781519" w:rsidRPr="004424B1" w:rsidDel="00B83F29">
          <w:rPr>
            <w:lang w:val="en-GB"/>
          </w:rPr>
          <w:delText>In addition to standard MAL</w:delText>
        </w:r>
        <w:r w:rsidR="00534DC6" w:rsidRPr="004424B1" w:rsidDel="00B83F29">
          <w:rPr>
            <w:lang w:val="en-GB"/>
          </w:rPr>
          <w:delText xml:space="preserve"> er</w:delText>
        </w:r>
        <w:r w:rsidR="00781519" w:rsidRPr="004424B1" w:rsidDel="00B83F29">
          <w:rPr>
            <w:lang w:val="en-GB"/>
          </w:rPr>
          <w:delText>rors, the operation may return the following MPS</w:delText>
        </w:r>
        <w:r w:rsidR="00534DC6" w:rsidRPr="004424B1" w:rsidDel="00B83F29">
          <w:rPr>
            <w:lang w:val="en-GB"/>
          </w:rPr>
          <w:delText xml:space="preserve"> er</w:delText>
        </w:r>
        <w:r w:rsidR="00781519" w:rsidRPr="004424B1" w:rsidDel="00B83F29">
          <w:rPr>
            <w:lang w:val="en-GB"/>
          </w:rPr>
          <w:delText>rors:</w:delText>
        </w:r>
      </w:del>
    </w:p>
    <w:p w14:paraId="78BBE4C9" w14:textId="77777777" w:rsidR="00426FE3" w:rsidRPr="004424B1" w:rsidRDefault="00426FE3">
      <w:pPr>
        <w:rPr>
          <w:lang w:val="en-GB"/>
        </w:rPr>
        <w:pPrChange w:id="25072" w:author="Quinten Van Woerkom" w:date="2024-11-28T15:37:00Z" w16du:dateUtc="2024-11-28T14:37:00Z">
          <w:pPr>
            <w:spacing w:before="0"/>
          </w:pPr>
        </w:pPrChange>
      </w:pPr>
    </w:p>
    <w:tbl>
      <w:tblPr>
        <w:tblStyle w:val="RBTable"/>
        <w:tblW w:w="0" w:type="auto"/>
        <w:tblLook w:val="04A0" w:firstRow="1" w:lastRow="0" w:firstColumn="1" w:lastColumn="0" w:noHBand="0" w:noVBand="1"/>
        <w:tblCaption w:val="SVE monitorSubPlanExecution"/>
      </w:tblPr>
      <w:tblGrid>
        <w:gridCol w:w="2389"/>
        <w:gridCol w:w="2520"/>
      </w:tblGrid>
      <w:tr w:rsidR="00D2533E" w:rsidRPr="004424B1" w:rsidDel="00B83F29" w14:paraId="1E80883F" w14:textId="35F4B2EE" w:rsidTr="00FB0059">
        <w:trPr>
          <w:cnfStyle w:val="100000000000" w:firstRow="1" w:lastRow="0" w:firstColumn="0" w:lastColumn="0" w:oddVBand="0" w:evenVBand="0" w:oddHBand="0" w:evenHBand="0" w:firstRowFirstColumn="0" w:firstRowLastColumn="0" w:lastRowFirstColumn="0" w:lastRowLastColumn="0"/>
          <w:del w:id="25073" w:author="Quinten Van Woerkom" w:date="2024-11-28T15:37:00Z"/>
        </w:trPr>
        <w:tc>
          <w:tcPr>
            <w:cnfStyle w:val="001000000000" w:firstRow="0" w:lastRow="0" w:firstColumn="1" w:lastColumn="0" w:oddVBand="0" w:evenVBand="0" w:oddHBand="0" w:evenHBand="0" w:firstRowFirstColumn="0" w:firstRowLastColumn="0" w:lastRowFirstColumn="0" w:lastRowLastColumn="0"/>
            <w:tcW w:w="2389" w:type="dxa"/>
          </w:tcPr>
          <w:p w14:paraId="34007DED" w14:textId="27AAA676" w:rsidR="00D2533E" w:rsidRPr="004424B1" w:rsidDel="00B83F29" w:rsidRDefault="00D2533E" w:rsidP="00306AEA">
            <w:pPr>
              <w:pStyle w:val="TableCell"/>
              <w:rPr>
                <w:del w:id="25074" w:author="Quinten Van Woerkom" w:date="2024-11-28T15:37:00Z" w16du:dateUtc="2024-11-28T14:37:00Z"/>
                <w:rFonts w:cs="Arial"/>
                <w:szCs w:val="20"/>
              </w:rPr>
            </w:pPr>
            <w:del w:id="25075" w:author="Quinten Van Woerkom" w:date="2024-11-28T15:37:00Z" w16du:dateUtc="2024-11-28T14:37:00Z">
              <w:r w:rsidRPr="004424B1" w:rsidDel="00B83F29">
                <w:rPr>
                  <w:rFonts w:cs="Arial"/>
                  <w:szCs w:val="20"/>
                </w:rPr>
                <w:delText>Error</w:delText>
              </w:r>
            </w:del>
          </w:p>
        </w:tc>
        <w:tc>
          <w:tcPr>
            <w:tcW w:w="2520" w:type="dxa"/>
          </w:tcPr>
          <w:p w14:paraId="11EBCF68" w14:textId="75CC3406" w:rsidR="00D2533E" w:rsidRPr="004424B1" w:rsidDel="00B83F29" w:rsidRDefault="00D2533E" w:rsidP="00306AEA">
            <w:pPr>
              <w:pStyle w:val="TableCell"/>
              <w:cnfStyle w:val="100000000000" w:firstRow="1" w:lastRow="0" w:firstColumn="0" w:lastColumn="0" w:oddVBand="0" w:evenVBand="0" w:oddHBand="0" w:evenHBand="0" w:firstRowFirstColumn="0" w:firstRowLastColumn="0" w:lastRowFirstColumn="0" w:lastRowLastColumn="0"/>
              <w:rPr>
                <w:del w:id="25076" w:author="Quinten Van Woerkom" w:date="2024-11-28T15:37:00Z" w16du:dateUtc="2024-11-28T14:37:00Z"/>
                <w:rFonts w:cs="Arial"/>
                <w:szCs w:val="20"/>
              </w:rPr>
            </w:pPr>
            <w:del w:id="25077" w:author="Quinten Van Woerkom" w:date="2024-11-28T15:37:00Z" w16du:dateUtc="2024-11-28T14:37:00Z">
              <w:r w:rsidRPr="004424B1" w:rsidDel="00B83F29">
                <w:rPr>
                  <w:rFonts w:cs="Arial"/>
                  <w:szCs w:val="20"/>
                </w:rPr>
                <w:delText>Area</w:delText>
              </w:r>
            </w:del>
          </w:p>
        </w:tc>
      </w:tr>
      <w:tr w:rsidR="00D2533E" w:rsidRPr="004424B1" w:rsidDel="00B83F29" w14:paraId="61DB5955" w14:textId="0E713638" w:rsidTr="00FB0059">
        <w:trPr>
          <w:del w:id="25078" w:author="Quinten Van Woerkom" w:date="2024-11-28T15:37:00Z"/>
        </w:trPr>
        <w:tc>
          <w:tcPr>
            <w:cnfStyle w:val="001000000000" w:firstRow="0" w:lastRow="0" w:firstColumn="1" w:lastColumn="0" w:oddVBand="0" w:evenVBand="0" w:oddHBand="0" w:evenHBand="0" w:firstRowFirstColumn="0" w:firstRowLastColumn="0" w:lastRowFirstColumn="0" w:lastRowLastColumn="0"/>
            <w:tcW w:w="2389" w:type="dxa"/>
          </w:tcPr>
          <w:p w14:paraId="43F7ACF5" w14:textId="017E15C9" w:rsidR="00D2533E" w:rsidRPr="004424B1" w:rsidDel="00B83F29" w:rsidRDefault="00D2533E" w:rsidP="00306AEA">
            <w:pPr>
              <w:pStyle w:val="TableCell"/>
              <w:rPr>
                <w:del w:id="25079" w:author="Quinten Van Woerkom" w:date="2024-11-28T15:37:00Z" w16du:dateUtc="2024-11-28T14:37:00Z"/>
                <w:rFonts w:cs="Arial"/>
                <w:szCs w:val="20"/>
              </w:rPr>
            </w:pPr>
            <w:del w:id="25080" w:author="Quinten Van Woerkom" w:date="2024-11-28T15:37:00Z" w16du:dateUtc="2024-11-28T14:37:00Z">
              <w:r w:rsidRPr="004424B1" w:rsidDel="00B83F29">
                <w:rPr>
                  <w:rFonts w:cs="Arial"/>
                  <w:szCs w:val="20"/>
                </w:rPr>
                <w:delText>INVALID</w:delText>
              </w:r>
            </w:del>
          </w:p>
        </w:tc>
        <w:tc>
          <w:tcPr>
            <w:tcW w:w="2520" w:type="dxa"/>
          </w:tcPr>
          <w:p w14:paraId="0FB30534" w14:textId="43CC449E" w:rsidR="00D2533E" w:rsidRPr="004424B1" w:rsidDel="00B83F29" w:rsidRDefault="00D2533E" w:rsidP="00306AEA">
            <w:pPr>
              <w:pStyle w:val="TableCell"/>
              <w:cnfStyle w:val="000000000000" w:firstRow="0" w:lastRow="0" w:firstColumn="0" w:lastColumn="0" w:oddVBand="0" w:evenVBand="0" w:oddHBand="0" w:evenHBand="0" w:firstRowFirstColumn="0" w:firstRowLastColumn="0" w:lastRowFirstColumn="0" w:lastRowLastColumn="0"/>
              <w:rPr>
                <w:del w:id="25081" w:author="Quinten Van Woerkom" w:date="2024-11-28T15:37:00Z" w16du:dateUtc="2024-11-28T14:37:00Z"/>
                <w:rFonts w:cs="Arial"/>
                <w:szCs w:val="20"/>
              </w:rPr>
            </w:pPr>
            <w:del w:id="25082" w:author="Quinten Van Woerkom" w:date="2024-11-28T15:37:00Z" w16du:dateUtc="2024-11-28T14:37:00Z">
              <w:r w:rsidRPr="004424B1" w:rsidDel="00B83F29">
                <w:rPr>
                  <w:rFonts w:cs="Arial"/>
                  <w:szCs w:val="20"/>
                </w:rPr>
                <w:delText>MPS</w:delText>
              </w:r>
            </w:del>
          </w:p>
        </w:tc>
      </w:tr>
    </w:tbl>
    <w:p w14:paraId="6C2DB926" w14:textId="77777777" w:rsidR="00AC0736" w:rsidRPr="004424B1" w:rsidRDefault="00AC0736" w:rsidP="0043015A">
      <w:pPr>
        <w:pStyle w:val="Heading3"/>
        <w:spacing w:before="480"/>
        <w:rPr>
          <w:lang w:val="en-GB"/>
        </w:rPr>
      </w:pPr>
      <w:bookmarkStart w:id="25083" w:name="_Toc140093864"/>
      <w:r w:rsidRPr="004424B1">
        <w:rPr>
          <w:lang w:val="en-GB"/>
        </w:rPr>
        <w:t>Operation: suspendActivity</w:t>
      </w:r>
      <w:bookmarkEnd w:id="25083"/>
    </w:p>
    <w:p w14:paraId="3124D22E" w14:textId="77777777" w:rsidR="00AC0736" w:rsidRPr="004424B1" w:rsidRDefault="00AC0736" w:rsidP="0043015A">
      <w:pPr>
        <w:pStyle w:val="Heading4"/>
        <w:rPr>
          <w:lang w:val="en-GB"/>
        </w:rPr>
      </w:pPr>
      <w:r w:rsidRPr="004424B1">
        <w:rPr>
          <w:lang w:val="en-GB"/>
        </w:rPr>
        <w:t>Overview</w:t>
      </w:r>
    </w:p>
    <w:p w14:paraId="6C9FED6C" w14:textId="77777777" w:rsidR="00AC0736" w:rsidRPr="004424B1" w:rsidRDefault="00876599" w:rsidP="00AC0736">
      <w:pPr>
        <w:rPr>
          <w:lang w:val="en-GB"/>
        </w:rPr>
      </w:pPr>
      <w:r w:rsidRPr="004424B1">
        <w:rPr>
          <w:lang w:val="en-GB"/>
        </w:rPr>
        <w:t xml:space="preserve">The </w:t>
      </w:r>
      <w:proofErr w:type="spellStart"/>
      <w:r w:rsidRPr="004424B1">
        <w:rPr>
          <w:lang w:val="en-GB"/>
        </w:rPr>
        <w:t>suspendActivity</w:t>
      </w:r>
      <w:proofErr w:type="spellEnd"/>
      <w:r w:rsidRPr="004424B1">
        <w:rPr>
          <w:lang w:val="en-GB"/>
        </w:rPr>
        <w:t xml:space="preserve"> operation is used to request suspension of the execution of selected activities in one or more plans, without changing the state of the plan(s).</w:t>
      </w:r>
    </w:p>
    <w:p w14:paraId="4E6449B6" w14:textId="71A08BEE" w:rsidR="00876599" w:rsidRPr="004424B1" w:rsidRDefault="00876599" w:rsidP="00876599">
      <w:pPr>
        <w:rPr>
          <w:rFonts w:eastAsia="Arial"/>
          <w:lang w:val="en-GB"/>
        </w:rPr>
      </w:pPr>
      <w:r w:rsidRPr="004424B1">
        <w:rPr>
          <w:rFonts w:eastAsia="Arial"/>
          <w:lang w:val="en-GB"/>
        </w:rPr>
        <w:t xml:space="preserve">The </w:t>
      </w:r>
      <w:commentRangeStart w:id="25084"/>
      <w:proofErr w:type="spellStart"/>
      <w:r w:rsidRPr="004424B1">
        <w:rPr>
          <w:rFonts w:eastAsia="Arial"/>
          <w:lang w:val="en-GB"/>
        </w:rPr>
        <w:t>suspen</w:t>
      </w:r>
      <w:ins w:id="25085" w:author="Quinten Van Woerkom" w:date="2024-11-25T13:33:00Z" w16du:dateUtc="2024-11-25T12:33:00Z">
        <w:r w:rsidR="00795E28">
          <w:rPr>
            <w:rFonts w:eastAsia="Arial"/>
            <w:lang w:val="en-GB"/>
          </w:rPr>
          <w:t>s</w:t>
        </w:r>
      </w:ins>
      <w:del w:id="25086" w:author="Quinten Van Woerkom" w:date="2024-11-25T13:33:00Z" w16du:dateUtc="2024-11-25T12:33:00Z">
        <w:r w:rsidRPr="004424B1" w:rsidDel="00795E28">
          <w:rPr>
            <w:rFonts w:eastAsia="Arial"/>
            <w:lang w:val="en-GB"/>
          </w:rPr>
          <w:delText>t</w:delText>
        </w:r>
      </w:del>
      <w:r w:rsidRPr="004424B1">
        <w:rPr>
          <w:rFonts w:eastAsia="Arial"/>
          <w:lang w:val="en-GB"/>
        </w:rPr>
        <w:t>ionMode</w:t>
      </w:r>
      <w:commentRangeEnd w:id="25084"/>
      <w:proofErr w:type="spellEnd"/>
      <w:r w:rsidR="00795E28">
        <w:rPr>
          <w:rStyle w:val="CommentReference"/>
        </w:rPr>
        <w:commentReference w:id="25084"/>
      </w:r>
      <w:r w:rsidRPr="004424B1">
        <w:rPr>
          <w:rFonts w:eastAsia="Arial"/>
          <w:lang w:val="en-GB"/>
        </w:rPr>
        <w:t xml:space="preserve"> argument allows selection of the suspension behaviour.  For example:</w:t>
      </w:r>
    </w:p>
    <w:p w14:paraId="786CA028" w14:textId="049EB56A" w:rsidR="00876599" w:rsidRPr="004424B1" w:rsidRDefault="00876599" w:rsidP="003A4612">
      <w:pPr>
        <w:pStyle w:val="List"/>
        <w:numPr>
          <w:ilvl w:val="0"/>
          <w:numId w:val="42"/>
        </w:numPr>
        <w:tabs>
          <w:tab w:val="clear" w:pos="360"/>
          <w:tab w:val="left" w:pos="720"/>
        </w:tabs>
        <w:ind w:left="720"/>
      </w:pPr>
      <w:r w:rsidRPr="004424B1">
        <w:t>Orderly (suspends execution of any new</w:t>
      </w:r>
      <w:r w:rsidR="00534DC6" w:rsidRPr="004424B1">
        <w:t xml:space="preserve"> ac</w:t>
      </w:r>
      <w:r w:rsidRPr="004424B1">
        <w:t>tivities, but allows those already initiated to complete)</w:t>
      </w:r>
      <w:r w:rsidR="00042354" w:rsidRPr="004424B1">
        <w:t>;</w:t>
      </w:r>
    </w:p>
    <w:p w14:paraId="7A4924F3" w14:textId="57A243A7" w:rsidR="00876599" w:rsidRPr="004424B1" w:rsidRDefault="00876599" w:rsidP="003A4612">
      <w:pPr>
        <w:pStyle w:val="List"/>
        <w:numPr>
          <w:ilvl w:val="0"/>
          <w:numId w:val="42"/>
        </w:numPr>
        <w:tabs>
          <w:tab w:val="clear" w:pos="360"/>
          <w:tab w:val="left" w:pos="720"/>
        </w:tabs>
        <w:ind w:left="720"/>
      </w:pPr>
      <w:r w:rsidRPr="004424B1">
        <w:t>Rapid (suspends execution of any new</w:t>
      </w:r>
      <w:r w:rsidR="00534DC6" w:rsidRPr="004424B1">
        <w:t xml:space="preserve"> ac</w:t>
      </w:r>
      <w:r w:rsidRPr="004424B1">
        <w:t>tivities, but allows any</w:t>
      </w:r>
      <w:r w:rsidR="00534DC6" w:rsidRPr="004424B1">
        <w:t xml:space="preserve"> ac</w:t>
      </w:r>
      <w:r w:rsidRPr="004424B1">
        <w:t>tivities and their</w:t>
      </w:r>
      <w:r w:rsidR="00534DC6" w:rsidRPr="004424B1">
        <w:t xml:space="preserve"> su</w:t>
      </w:r>
      <w:r w:rsidRPr="004424B1">
        <w:t>b-activities already initiated to continue until their next defined breakpoint)</w:t>
      </w:r>
      <w:r w:rsidR="00042354" w:rsidRPr="004424B1">
        <w:t>;</w:t>
      </w:r>
    </w:p>
    <w:p w14:paraId="631B7962" w14:textId="220D1590" w:rsidR="00876599" w:rsidRPr="004424B1" w:rsidRDefault="00876599" w:rsidP="003A4612">
      <w:pPr>
        <w:pStyle w:val="List"/>
        <w:numPr>
          <w:ilvl w:val="0"/>
          <w:numId w:val="42"/>
        </w:numPr>
        <w:tabs>
          <w:tab w:val="clear" w:pos="360"/>
          <w:tab w:val="left" w:pos="720"/>
        </w:tabs>
        <w:ind w:left="720"/>
      </w:pPr>
      <w:r w:rsidRPr="004424B1">
        <w:t>Immediate (suspends execution of all</w:t>
      </w:r>
      <w:r w:rsidR="00534DC6" w:rsidRPr="004424B1">
        <w:t xml:space="preserve"> ac</w:t>
      </w:r>
      <w:r w:rsidRPr="004424B1">
        <w:t>tivities, including those currently in progress).</w:t>
      </w:r>
    </w:p>
    <w:p w14:paraId="300C8F3A" w14:textId="7B0B852E" w:rsidR="00876599" w:rsidRPr="004424B1" w:rsidRDefault="002C4F23" w:rsidP="00876599">
      <w:pPr>
        <w:rPr>
          <w:rFonts w:eastAsia="Arial"/>
          <w:lang w:val="en-GB"/>
        </w:rPr>
      </w:pPr>
      <w:r w:rsidRPr="004424B1">
        <w:rPr>
          <w:iCs/>
          <w:lang w:val="en-GB"/>
        </w:rPr>
        <w:t>It should be noted</w:t>
      </w:r>
      <w:r w:rsidR="00876599" w:rsidRPr="004424B1">
        <w:rPr>
          <w:rFonts w:eastAsia="Arial"/>
          <w:lang w:val="en-GB"/>
        </w:rPr>
        <w:t xml:space="preserve"> that it is dependent on the service provider implementation which </w:t>
      </w:r>
      <w:proofErr w:type="spellStart"/>
      <w:r w:rsidR="00876599" w:rsidRPr="004424B1">
        <w:rPr>
          <w:rFonts w:eastAsia="Arial"/>
          <w:lang w:val="en-GB"/>
        </w:rPr>
        <w:t>deactivationModes</w:t>
      </w:r>
      <w:proofErr w:type="spellEnd"/>
      <w:r w:rsidR="00876599" w:rsidRPr="004424B1">
        <w:rPr>
          <w:rFonts w:eastAsia="Arial"/>
          <w:lang w:val="en-GB"/>
        </w:rPr>
        <w:t xml:space="preserve"> are supported, and that the above list is not exhaustive.</w:t>
      </w:r>
    </w:p>
    <w:p w14:paraId="6CDF69C0" w14:textId="1CCCE09C" w:rsidR="00181084" w:rsidRPr="004424B1" w:rsidRDefault="00181084" w:rsidP="00181084">
      <w:pPr>
        <w:rPr>
          <w:rFonts w:eastAsia="Arial"/>
          <w:lang w:val="en-GB"/>
        </w:rPr>
      </w:pPr>
      <w:r w:rsidRPr="004424B1">
        <w:rPr>
          <w:rFonts w:eastAsia="Arial"/>
          <w:lang w:val="en-GB"/>
        </w:rPr>
        <w:t xml:space="preserve">The service provider responds with a list of </w:t>
      </w:r>
      <w:proofErr w:type="spellStart"/>
      <w:r w:rsidRPr="004424B1">
        <w:rPr>
          <w:rFonts w:eastAsia="Arial"/>
          <w:lang w:val="en-GB"/>
        </w:rPr>
        <w:t>ActivitySuspensionStatus</w:t>
      </w:r>
      <w:proofErr w:type="spellEnd"/>
      <w:r w:rsidRPr="004424B1">
        <w:rPr>
          <w:rFonts w:eastAsia="Arial"/>
          <w:lang w:val="en-GB"/>
        </w:rPr>
        <w:t xml:space="preserve"> data structures comprising activity status and </w:t>
      </w:r>
      <w:proofErr w:type="spellStart"/>
      <w:r w:rsidRPr="004424B1">
        <w:rPr>
          <w:rFonts w:eastAsia="Arial"/>
          <w:lang w:val="en-GB"/>
        </w:rPr>
        <w:t>suspensionInfo</w:t>
      </w:r>
      <w:proofErr w:type="spellEnd"/>
      <w:r w:rsidRPr="004424B1">
        <w:rPr>
          <w:rFonts w:eastAsia="Arial"/>
          <w:lang w:val="en-GB"/>
        </w:rPr>
        <w:t xml:space="preserve"> (as a String) for each</w:t>
      </w:r>
      <w:r w:rsidR="00534DC6" w:rsidRPr="004424B1">
        <w:rPr>
          <w:rFonts w:eastAsia="Arial"/>
          <w:lang w:val="en-GB"/>
        </w:rPr>
        <w:t xml:space="preserve"> ac</w:t>
      </w:r>
      <w:r w:rsidRPr="004424B1">
        <w:rPr>
          <w:rFonts w:eastAsia="Arial"/>
          <w:lang w:val="en-GB"/>
        </w:rPr>
        <w:t>tivity subject to the suspension request.</w:t>
      </w:r>
    </w:p>
    <w:p w14:paraId="51E8E81B" w14:textId="77777777" w:rsidR="00181084" w:rsidRDefault="00181084" w:rsidP="00426FE3">
      <w:pPr>
        <w:rPr>
          <w:ins w:id="25087" w:author="Quinten Van Woerkom" w:date="2024-12-19T14:17:00Z" w16du:dateUtc="2024-12-19T13:17:00Z"/>
          <w:rFonts w:eastAsia="Arial"/>
          <w:lang w:val="en-GB"/>
        </w:rPr>
      </w:pPr>
      <w:r w:rsidRPr="004424B1">
        <w:rPr>
          <w:rFonts w:eastAsia="Arial"/>
          <w:lang w:val="en-GB"/>
        </w:rPr>
        <w:t xml:space="preserve">The </w:t>
      </w:r>
      <w:proofErr w:type="spellStart"/>
      <w:r w:rsidRPr="004424B1">
        <w:rPr>
          <w:rFonts w:eastAsia="Arial"/>
          <w:lang w:val="en-GB"/>
        </w:rPr>
        <w:t>suspensionInfo</w:t>
      </w:r>
      <w:proofErr w:type="spellEnd"/>
      <w:r w:rsidRPr="004424B1">
        <w:rPr>
          <w:rFonts w:eastAsia="Arial"/>
          <w:lang w:val="en-GB"/>
        </w:rPr>
        <w:t xml:space="preserve"> allows the return of deployment specific details on the suspension, such as the suspension mode applied or reasons for a failure to suspend.</w:t>
      </w:r>
    </w:p>
    <w:p w14:paraId="765D9010" w14:textId="19B3F4CF" w:rsidR="006C593B" w:rsidRDefault="006C593B">
      <w:pPr>
        <w:pStyle w:val="Heading4"/>
        <w:spacing w:before="480" w:after="240"/>
        <w:rPr>
          <w:ins w:id="25088" w:author="Quinten Van Woerkom" w:date="2024-12-19T14:17:00Z" w16du:dateUtc="2024-12-19T13:17:00Z"/>
          <w:rFonts w:eastAsia="Arial"/>
          <w:lang w:val="en-GB"/>
        </w:rPr>
        <w:pPrChange w:id="25089" w:author="Peter Van Der Plas" w:date="2024-12-26T14:10:00Z" w16du:dateUtc="2024-12-26T13:10:00Z">
          <w:pPr>
            <w:pStyle w:val="Heading4"/>
          </w:pPr>
        </w:pPrChange>
      </w:pPr>
      <w:ins w:id="25090" w:author="Quinten Van Woerkom" w:date="2024-12-19T14:17:00Z" w16du:dateUtc="2024-12-19T13:17:00Z">
        <w:r>
          <w:rPr>
            <w:rFonts w:eastAsia="Arial"/>
            <w:lang w:val="en-GB"/>
          </w:rPr>
          <w:t>Definition</w:t>
        </w:r>
      </w:ins>
    </w:p>
    <w:p w14:paraId="073750A3" w14:textId="2DD6B7B2" w:rsidR="006C593B" w:rsidRPr="006C593B" w:rsidDel="006C593B" w:rsidRDefault="006C593B">
      <w:pPr>
        <w:spacing w:before="0" w:after="240"/>
        <w:rPr>
          <w:del w:id="25091" w:author="Quinten Van Woerkom" w:date="2024-12-19T14:17:00Z" w16du:dateUtc="2024-12-19T13:17:00Z"/>
          <w:rFonts w:eastAsia="Arial"/>
          <w:lang w:val="en-GB"/>
        </w:rPr>
        <w:pPrChange w:id="25092" w:author="Quinten Van Woerkom" w:date="2024-12-19T14:17:00Z" w16du:dateUtc="2024-12-19T13:17:00Z">
          <w:pPr/>
        </w:pPrChange>
      </w:pPr>
    </w:p>
    <w:p w14:paraId="6552792F" w14:textId="62FB991D" w:rsidR="00426FE3" w:rsidRPr="004424B1" w:rsidDel="006C593B" w:rsidRDefault="00426FE3" w:rsidP="00426FE3">
      <w:pPr>
        <w:spacing w:before="0"/>
        <w:rPr>
          <w:del w:id="25093" w:author="Quinten Van Woerkom" w:date="2024-12-19T14:17:00Z" w16du:dateUtc="2024-12-19T13:17:00Z"/>
          <w:rFonts w:eastAsia="Arial"/>
          <w:lang w:val="en-GB"/>
        </w:rPr>
      </w:pPr>
    </w:p>
    <w:tbl>
      <w:tblPr>
        <w:tblStyle w:val="RBTable"/>
        <w:tblW w:w="9242" w:type="dxa"/>
        <w:tblLayout w:type="fixed"/>
        <w:tblLook w:val="0400" w:firstRow="0" w:lastRow="0" w:firstColumn="0" w:lastColumn="0" w:noHBand="0" w:noVBand="1"/>
        <w:tblCaption w:val="SVO suspendActivity"/>
        <w:tblPrChange w:id="25094" w:author="Peter Van Der Plas" w:date="2024-12-26T14:10:00Z" w16du:dateUtc="2024-12-26T13:10:00Z">
          <w:tblPr>
            <w:tblStyle w:val="RBTable"/>
            <w:tblW w:w="9242" w:type="dxa"/>
            <w:tblLayout w:type="fixed"/>
            <w:tblLook w:val="0400" w:firstRow="0" w:lastRow="0" w:firstColumn="0" w:lastColumn="0" w:noHBand="0" w:noVBand="1"/>
            <w:tblCaption w:val="SVO suspendActivity"/>
          </w:tblPr>
        </w:tblPrChange>
      </w:tblPr>
      <w:tblGrid>
        <w:gridCol w:w="2353"/>
        <w:gridCol w:w="6889"/>
        <w:tblGridChange w:id="25095">
          <w:tblGrid>
            <w:gridCol w:w="2353"/>
            <w:gridCol w:w="23"/>
            <w:gridCol w:w="6866"/>
          </w:tblGrid>
        </w:tblGridChange>
      </w:tblGrid>
      <w:tr w:rsidR="00FB0059" w:rsidRPr="004424B1" w14:paraId="44E03DE8" w14:textId="77777777" w:rsidTr="005513FD">
        <w:trPr>
          <w:tblHeader/>
        </w:trPr>
        <w:tc>
          <w:tcPr>
            <w:tcW w:w="2352" w:type="dxa"/>
            <w:shd w:val="clear" w:color="auto" w:fill="00CCFF"/>
            <w:tcPrChange w:id="25096" w:author="Peter Van Der Plas" w:date="2024-12-26T14:10:00Z" w16du:dateUtc="2024-12-26T13:10:00Z">
              <w:tcPr>
                <w:tcW w:w="2376" w:type="dxa"/>
                <w:gridSpan w:val="2"/>
                <w:shd w:val="clear" w:color="auto" w:fill="662382"/>
              </w:tcPr>
            </w:tcPrChange>
          </w:tcPr>
          <w:p w14:paraId="2D5F6465" w14:textId="77777777" w:rsidR="00FB0059" w:rsidRPr="00E10A48" w:rsidRDefault="00FB0059" w:rsidP="007C678F">
            <w:pPr>
              <w:pStyle w:val="TableCell"/>
              <w:keepNext/>
              <w:jc w:val="center"/>
              <w:rPr>
                <w:rFonts w:cs="Arial"/>
                <w:bCs/>
                <w:color w:val="auto"/>
                <w:szCs w:val="18"/>
                <w:rPrChange w:id="25097" w:author="Peter Van Der Plas" w:date="2024-12-26T14:10:00Z" w16du:dateUtc="2024-12-26T13:10:00Z">
                  <w:rPr>
                    <w:rFonts w:cs="Arial"/>
                    <w:b/>
                    <w:color w:val="FFFFFF" w:themeColor="background1"/>
                    <w:szCs w:val="18"/>
                  </w:rPr>
                </w:rPrChange>
              </w:rPr>
            </w:pPr>
            <w:r w:rsidRPr="00E10A48">
              <w:rPr>
                <w:rFonts w:cs="Arial"/>
                <w:bCs/>
                <w:color w:val="auto"/>
                <w:szCs w:val="18"/>
                <w:rPrChange w:id="25098" w:author="Peter Van Der Plas" w:date="2024-12-26T14:10:00Z" w16du:dateUtc="2024-12-26T13:10:00Z">
                  <w:rPr>
                    <w:rFonts w:cs="Arial"/>
                    <w:b/>
                    <w:color w:val="FFFFFF" w:themeColor="background1"/>
                    <w:szCs w:val="18"/>
                  </w:rPr>
                </w:rPrChange>
              </w:rPr>
              <w:t>Operation Identifier</w:t>
            </w:r>
          </w:p>
        </w:tc>
        <w:tc>
          <w:tcPr>
            <w:tcW w:w="6888" w:type="dxa"/>
            <w:tcPrChange w:id="25099" w:author="Peter Van Der Plas" w:date="2024-12-26T14:10:00Z" w16du:dateUtc="2024-12-26T13:10:00Z">
              <w:tcPr>
                <w:tcW w:w="6866" w:type="dxa"/>
              </w:tcPr>
            </w:tcPrChange>
          </w:tcPr>
          <w:p w14:paraId="3F9B5387" w14:textId="77777777" w:rsidR="00FB0059" w:rsidRPr="004424B1" w:rsidRDefault="00FB0059" w:rsidP="007C678F">
            <w:pPr>
              <w:pStyle w:val="TableCell"/>
              <w:keepNext/>
              <w:jc w:val="center"/>
              <w:rPr>
                <w:rFonts w:cs="Arial"/>
                <w:szCs w:val="18"/>
              </w:rPr>
            </w:pPr>
            <w:proofErr w:type="spellStart"/>
            <w:r w:rsidRPr="004424B1">
              <w:rPr>
                <w:rFonts w:cs="Arial"/>
                <w:szCs w:val="18"/>
              </w:rPr>
              <w:t>suspendActivity</w:t>
            </w:r>
            <w:proofErr w:type="spellEnd"/>
          </w:p>
        </w:tc>
      </w:tr>
      <w:tr w:rsidR="00FB0059" w:rsidRPr="004424B1" w14:paraId="29A96C7E" w14:textId="77777777" w:rsidTr="00144254">
        <w:tc>
          <w:tcPr>
            <w:tcW w:w="2352" w:type="dxa"/>
            <w:shd w:val="clear" w:color="auto" w:fill="00CCFF"/>
            <w:tcPrChange w:id="25100" w:author="Peter Van Der Plas" w:date="2024-12-26T14:10:00Z" w16du:dateUtc="2024-12-26T13:10:00Z">
              <w:tcPr>
                <w:tcW w:w="2376" w:type="dxa"/>
                <w:gridSpan w:val="2"/>
                <w:shd w:val="clear" w:color="auto" w:fill="662382"/>
              </w:tcPr>
            </w:tcPrChange>
          </w:tcPr>
          <w:p w14:paraId="69B3BB48" w14:textId="77777777" w:rsidR="00FB0059" w:rsidRPr="00E10A48" w:rsidRDefault="00FB0059" w:rsidP="007C678F">
            <w:pPr>
              <w:pStyle w:val="TableCell"/>
              <w:keepNext/>
              <w:jc w:val="center"/>
              <w:rPr>
                <w:rFonts w:cs="Arial"/>
                <w:bCs/>
                <w:color w:val="auto"/>
                <w:szCs w:val="18"/>
                <w:rPrChange w:id="25101" w:author="Peter Van Der Plas" w:date="2024-12-26T14:10:00Z" w16du:dateUtc="2024-12-26T13:10:00Z">
                  <w:rPr>
                    <w:rFonts w:cs="Arial"/>
                    <w:b/>
                    <w:color w:val="FFFFFF" w:themeColor="background1"/>
                    <w:szCs w:val="18"/>
                  </w:rPr>
                </w:rPrChange>
              </w:rPr>
            </w:pPr>
            <w:r w:rsidRPr="00E10A48">
              <w:rPr>
                <w:rFonts w:cs="Arial"/>
                <w:bCs/>
                <w:color w:val="auto"/>
                <w:szCs w:val="18"/>
                <w:rPrChange w:id="25102" w:author="Peter Van Der Plas" w:date="2024-12-26T14:10:00Z" w16du:dateUtc="2024-12-26T13:10:00Z">
                  <w:rPr>
                    <w:rFonts w:cs="Arial"/>
                    <w:b/>
                    <w:color w:val="FFFFFF" w:themeColor="background1"/>
                    <w:szCs w:val="18"/>
                  </w:rPr>
                </w:rPrChange>
              </w:rPr>
              <w:t>Interaction Pattern</w:t>
            </w:r>
          </w:p>
        </w:tc>
        <w:tc>
          <w:tcPr>
            <w:tcW w:w="6888" w:type="dxa"/>
            <w:shd w:val="clear" w:color="auto" w:fill="D9D9D9" w:themeFill="background1" w:themeFillShade="D9"/>
            <w:tcPrChange w:id="25103" w:author="Peter Van Der Plas" w:date="2024-12-26T14:10:00Z" w16du:dateUtc="2024-12-26T13:10:00Z">
              <w:tcPr>
                <w:tcW w:w="6866" w:type="dxa"/>
                <w:shd w:val="clear" w:color="auto" w:fill="D9D9D9" w:themeFill="background1" w:themeFillShade="D9"/>
              </w:tcPr>
            </w:tcPrChange>
          </w:tcPr>
          <w:p w14:paraId="2F24965E" w14:textId="77777777" w:rsidR="00FB0059" w:rsidRPr="004424B1" w:rsidRDefault="00FB0059" w:rsidP="007C678F">
            <w:pPr>
              <w:pStyle w:val="TableCell"/>
              <w:keepNext/>
              <w:jc w:val="center"/>
              <w:rPr>
                <w:rFonts w:cs="Arial"/>
                <w:szCs w:val="18"/>
              </w:rPr>
            </w:pPr>
            <w:r w:rsidRPr="004424B1">
              <w:rPr>
                <w:rFonts w:cs="Arial"/>
                <w:szCs w:val="18"/>
              </w:rPr>
              <w:t>REQUEST</w:t>
            </w:r>
          </w:p>
        </w:tc>
      </w:tr>
    </w:tbl>
    <w:p w14:paraId="63B3D72B" w14:textId="77777777" w:rsidR="00FB0059" w:rsidRPr="004424B1" w:rsidRDefault="00FB0059" w:rsidP="007C678F">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4424B1" w14:paraId="098E52DE"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5526BB6" w14:textId="77777777" w:rsidR="00FB0059" w:rsidRPr="004424B1" w:rsidRDefault="00FB0059" w:rsidP="007C678F">
            <w:pPr>
              <w:pStyle w:val="TableCell"/>
              <w:keepNext/>
              <w:jc w:val="center"/>
              <w:rPr>
                <w:rFonts w:cs="Arial"/>
                <w:szCs w:val="18"/>
              </w:rPr>
            </w:pPr>
            <w:r w:rsidRPr="004424B1">
              <w:rPr>
                <w:rFonts w:cs="Arial"/>
                <w:szCs w:val="18"/>
              </w:rPr>
              <w:t>Pattern Sequence</w:t>
            </w:r>
          </w:p>
        </w:tc>
        <w:tc>
          <w:tcPr>
            <w:tcW w:w="1701" w:type="dxa"/>
          </w:tcPr>
          <w:p w14:paraId="45FAC57C" w14:textId="77777777" w:rsidR="00FB0059" w:rsidRPr="004424B1" w:rsidRDefault="00FB0059" w:rsidP="007C678F">
            <w:pPr>
              <w:pStyle w:val="TableCell"/>
              <w:keepNext/>
              <w:jc w:val="center"/>
              <w:rPr>
                <w:rFonts w:cs="Arial"/>
                <w:szCs w:val="18"/>
              </w:rPr>
            </w:pPr>
            <w:r w:rsidRPr="004424B1">
              <w:rPr>
                <w:rFonts w:cs="Arial"/>
                <w:szCs w:val="18"/>
              </w:rPr>
              <w:t>Message</w:t>
            </w:r>
          </w:p>
        </w:tc>
        <w:tc>
          <w:tcPr>
            <w:tcW w:w="964" w:type="dxa"/>
          </w:tcPr>
          <w:p w14:paraId="407711DE" w14:textId="77777777" w:rsidR="00FB0059" w:rsidRPr="004424B1" w:rsidRDefault="00FB0059" w:rsidP="007C678F">
            <w:pPr>
              <w:pStyle w:val="TableCell"/>
              <w:keepNext/>
              <w:jc w:val="center"/>
              <w:rPr>
                <w:rFonts w:cs="Arial"/>
                <w:szCs w:val="18"/>
              </w:rPr>
            </w:pPr>
            <w:r w:rsidRPr="004424B1">
              <w:rPr>
                <w:rFonts w:cs="Arial"/>
                <w:szCs w:val="18"/>
              </w:rPr>
              <w:t>Nullable</w:t>
            </w:r>
          </w:p>
        </w:tc>
        <w:tc>
          <w:tcPr>
            <w:tcW w:w="4224" w:type="dxa"/>
          </w:tcPr>
          <w:p w14:paraId="32F55A19" w14:textId="0BEE957A" w:rsidR="00FB0059" w:rsidRPr="004424B1" w:rsidRDefault="00FB0059" w:rsidP="007C678F">
            <w:pPr>
              <w:pStyle w:val="TableCell"/>
              <w:keepNext/>
              <w:jc w:val="center"/>
              <w:rPr>
                <w:rFonts w:cs="Arial"/>
                <w:szCs w:val="18"/>
              </w:rPr>
            </w:pPr>
            <w:del w:id="25104" w:author="Peter Van Der Plas" w:date="2024-12-26T14:10:00Z" w16du:dateUtc="2024-12-26T13:10:00Z">
              <w:r w:rsidRPr="004424B1" w:rsidDel="00E10A48">
                <w:rPr>
                  <w:rFonts w:cs="Arial"/>
                  <w:szCs w:val="18"/>
                </w:rPr>
                <w:delText xml:space="preserve">Body </w:delText>
              </w:r>
            </w:del>
            <w:ins w:id="25105" w:author="Peter Van Der Plas" w:date="2024-12-26T14:10:00Z" w16du:dateUtc="2024-12-26T13:10:00Z">
              <w:r w:rsidR="00E10A48">
                <w:rPr>
                  <w:rFonts w:cs="Arial"/>
                  <w:szCs w:val="18"/>
                </w:rPr>
                <w:t>Type</w:t>
              </w:r>
              <w:r w:rsidR="00E10A48" w:rsidRPr="004424B1">
                <w:rPr>
                  <w:rFonts w:cs="Arial"/>
                  <w:szCs w:val="18"/>
                </w:rPr>
                <w:t xml:space="preserve"> </w:t>
              </w:r>
            </w:ins>
            <w:r w:rsidRPr="004424B1">
              <w:rPr>
                <w:rFonts w:cs="Arial"/>
                <w:szCs w:val="18"/>
              </w:rPr>
              <w:t>Signature</w:t>
            </w:r>
          </w:p>
        </w:tc>
      </w:tr>
      <w:tr w:rsidR="00FB0059" w:rsidRPr="004424B1" w14:paraId="1FC29718" w14:textId="77777777" w:rsidTr="007B4994">
        <w:tc>
          <w:tcPr>
            <w:tcW w:w="2353" w:type="dxa"/>
            <w:shd w:val="clear" w:color="auto" w:fill="D9D9D9" w:themeFill="background1" w:themeFillShade="D9"/>
          </w:tcPr>
          <w:p w14:paraId="340DC3B3" w14:textId="77777777" w:rsidR="00FB0059" w:rsidRPr="004424B1" w:rsidRDefault="00FB005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0F197496" w14:textId="77777777" w:rsidR="00FB0059" w:rsidRPr="004424B1" w:rsidRDefault="00FB0059" w:rsidP="007B4994">
            <w:pPr>
              <w:pStyle w:val="TableCell"/>
              <w:jc w:val="center"/>
              <w:rPr>
                <w:rFonts w:cs="Arial"/>
                <w:szCs w:val="18"/>
              </w:rPr>
            </w:pPr>
            <w:r w:rsidRPr="004424B1">
              <w:rPr>
                <w:rFonts w:cs="Arial"/>
                <w:szCs w:val="18"/>
              </w:rPr>
              <w:t>REQUEST</w:t>
            </w:r>
          </w:p>
        </w:tc>
        <w:tc>
          <w:tcPr>
            <w:tcW w:w="964" w:type="dxa"/>
          </w:tcPr>
          <w:p w14:paraId="5E9A47B4" w14:textId="3E56AF62" w:rsidR="00FB0059" w:rsidRPr="004424B1" w:rsidRDefault="00DE1DD9" w:rsidP="007B4994">
            <w:pPr>
              <w:pStyle w:val="TableCell"/>
              <w:jc w:val="center"/>
              <w:rPr>
                <w:rFonts w:cs="Arial"/>
                <w:szCs w:val="18"/>
              </w:rPr>
            </w:pPr>
            <w:commentRangeStart w:id="25106"/>
            <w:ins w:id="25107" w:author="Quinten Van Woerkom" w:date="2024-11-27T15:34:00Z" w16du:dateUtc="2024-11-27T14:34:00Z">
              <w:r>
                <w:rPr>
                  <w:rFonts w:cs="Arial"/>
                  <w:szCs w:val="18"/>
                </w:rPr>
                <w:t>Yes</w:t>
              </w:r>
            </w:ins>
            <w:del w:id="25108" w:author="Quinten Van Woerkom" w:date="2024-11-27T15:34:00Z" w16du:dateUtc="2024-11-27T14:34:00Z">
              <w:r w:rsidR="00FB0059" w:rsidRPr="004424B1" w:rsidDel="00DE1DD9">
                <w:rPr>
                  <w:rFonts w:cs="Arial"/>
                  <w:szCs w:val="18"/>
                </w:rPr>
                <w:delText>No</w:delText>
              </w:r>
            </w:del>
            <w:commentRangeEnd w:id="25106"/>
            <w:r>
              <w:rPr>
                <w:rStyle w:val="CommentReference"/>
                <w:rFonts w:cs="Times New Roman"/>
                <w:lang w:val="en-US" w:eastAsia="en-US"/>
              </w:rPr>
              <w:commentReference w:id="25106"/>
            </w:r>
          </w:p>
          <w:p w14:paraId="5FBD9A7B" w14:textId="77777777" w:rsidR="00FB0059" w:rsidRPr="004424B1" w:rsidRDefault="00FB0059" w:rsidP="007B4994">
            <w:pPr>
              <w:pStyle w:val="TableCell"/>
              <w:jc w:val="center"/>
              <w:rPr>
                <w:rFonts w:cs="Arial"/>
                <w:szCs w:val="18"/>
              </w:rPr>
            </w:pPr>
            <w:r w:rsidRPr="004424B1">
              <w:rPr>
                <w:rFonts w:cs="Arial"/>
                <w:szCs w:val="18"/>
              </w:rPr>
              <w:t>Yes</w:t>
            </w:r>
          </w:p>
          <w:p w14:paraId="07DC5593" w14:textId="77777777" w:rsidR="00FB0059" w:rsidRPr="004424B1" w:rsidRDefault="00FB0059" w:rsidP="007B4994">
            <w:pPr>
              <w:pStyle w:val="TableCell"/>
              <w:spacing w:before="240"/>
              <w:jc w:val="center"/>
              <w:rPr>
                <w:rFonts w:cs="Arial"/>
                <w:szCs w:val="18"/>
              </w:rPr>
            </w:pPr>
            <w:r w:rsidRPr="004424B1">
              <w:rPr>
                <w:rFonts w:cs="Arial"/>
                <w:szCs w:val="18"/>
              </w:rPr>
              <w:t>Yes</w:t>
            </w:r>
          </w:p>
          <w:p w14:paraId="2ACBA9AB"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tcPr>
          <w:p w14:paraId="6238C09D" w14:textId="1D36EB76" w:rsidR="00FB0059" w:rsidRPr="004424B1" w:rsidRDefault="00FB0059" w:rsidP="007B4994">
            <w:pPr>
              <w:pStyle w:val="TableCell"/>
              <w:jc w:val="center"/>
              <w:rPr>
                <w:rFonts w:cs="Arial"/>
                <w:szCs w:val="18"/>
              </w:rPr>
            </w:pPr>
            <w:proofErr w:type="spellStart"/>
            <w:proofErr w:type="gramStart"/>
            <w:r w:rsidRPr="004424B1">
              <w:rPr>
                <w:rFonts w:cs="Arial"/>
                <w:szCs w:val="18"/>
              </w:rPr>
              <w:t>planRefs</w:t>
            </w:r>
            <w:proofErr w:type="spellEnd"/>
            <w:r w:rsidRPr="004424B1">
              <w:rPr>
                <w:rFonts w:cs="Arial"/>
                <w:szCs w:val="18"/>
              </w:rPr>
              <w:t xml:space="preserve"> :</w:t>
            </w:r>
            <w:proofErr w:type="gramEnd"/>
            <w:r w:rsidRPr="004424B1">
              <w:rPr>
                <w:rFonts w:cs="Arial"/>
                <w:szCs w:val="18"/>
              </w:rPr>
              <w:t xml:space="preserve"> (List &lt;MAL::ObjectRef</w:t>
            </w:r>
            <w:ins w:id="25109" w:author="Peter Van Der Plas" w:date="2025-01-01T15:54:00Z" w16du:dateUtc="2025-01-01T14:54:00Z">
              <w:r w:rsidR="008A3FBD">
                <w:rPr>
                  <w:rFonts w:cs="Arial"/>
                  <w:szCs w:val="18"/>
                </w:rPr>
                <w:t xml:space="preserve"> </w:t>
              </w:r>
            </w:ins>
            <w:r w:rsidRPr="004424B1">
              <w:rPr>
                <w:rFonts w:cs="Arial"/>
                <w:szCs w:val="18"/>
              </w:rPr>
              <w:t>&lt;Plan&gt;&gt;)</w:t>
            </w:r>
          </w:p>
          <w:p w14:paraId="3642296B" w14:textId="749C80EA" w:rsidR="00FB0059" w:rsidRPr="004424B1" w:rsidRDefault="00FB0059" w:rsidP="007B4994">
            <w:pPr>
              <w:pStyle w:val="TableCell"/>
              <w:jc w:val="center"/>
              <w:rPr>
                <w:rFonts w:cs="Arial"/>
                <w:szCs w:val="18"/>
              </w:rPr>
            </w:pPr>
            <w:proofErr w:type="spellStart"/>
            <w:proofErr w:type="gramStart"/>
            <w:r w:rsidRPr="004424B1">
              <w:rPr>
                <w:rFonts w:cs="Arial"/>
                <w:szCs w:val="18"/>
              </w:rPr>
              <w:t>activityRefs</w:t>
            </w:r>
            <w:proofErr w:type="spellEnd"/>
            <w:r w:rsidRPr="004424B1">
              <w:rPr>
                <w:rFonts w:cs="Arial"/>
                <w:szCs w:val="18"/>
              </w:rPr>
              <w:t xml:space="preserve"> :</w:t>
            </w:r>
            <w:proofErr w:type="gramEnd"/>
            <w:r w:rsidRPr="004424B1">
              <w:rPr>
                <w:rFonts w:cs="Arial"/>
                <w:szCs w:val="18"/>
              </w:rPr>
              <w:t xml:space="preserve"> (List &lt;MAL::ObjectRef</w:t>
            </w:r>
            <w:ins w:id="25110" w:author="Peter Van Der Plas" w:date="2025-01-01T15:54:00Z" w16du:dateUtc="2025-01-01T14:54:00Z">
              <w:r w:rsidR="008A3FBD">
                <w:rPr>
                  <w:rFonts w:cs="Arial"/>
                  <w:szCs w:val="18"/>
                </w:rPr>
                <w:t xml:space="preserve"> </w:t>
              </w:r>
            </w:ins>
            <w:r w:rsidRPr="004424B1">
              <w:rPr>
                <w:rFonts w:cs="Arial"/>
                <w:szCs w:val="18"/>
              </w:rPr>
              <w:t>&lt;ActivityInstance&gt;&gt;)</w:t>
            </w:r>
          </w:p>
          <w:p w14:paraId="233BB44E" w14:textId="77777777" w:rsidR="00FB0059" w:rsidRPr="004424B1" w:rsidRDefault="00FB0059" w:rsidP="007B4994">
            <w:pPr>
              <w:pStyle w:val="TableCell"/>
              <w:jc w:val="center"/>
              <w:rPr>
                <w:rFonts w:cs="Arial"/>
                <w:szCs w:val="18"/>
              </w:rPr>
            </w:pPr>
            <w:proofErr w:type="gramStart"/>
            <w:r w:rsidRPr="004424B1">
              <w:rPr>
                <w:rFonts w:cs="Arial"/>
                <w:szCs w:val="18"/>
              </w:rPr>
              <w:t>tags :</w:t>
            </w:r>
            <w:proofErr w:type="gramEnd"/>
            <w:r w:rsidRPr="004424B1">
              <w:rPr>
                <w:rFonts w:cs="Arial"/>
                <w:szCs w:val="18"/>
              </w:rPr>
              <w:t xml:space="preserve"> (List &lt;MAL::String&gt;)</w:t>
            </w:r>
          </w:p>
          <w:p w14:paraId="4480E449"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suspensionMode</w:t>
            </w:r>
            <w:proofErr w:type="spellEnd"/>
            <w:r w:rsidRPr="004424B1">
              <w:rPr>
                <w:rFonts w:cs="Arial"/>
                <w:szCs w:val="18"/>
              </w:rPr>
              <w:t xml:space="preserve"> :</w:t>
            </w:r>
            <w:proofErr w:type="gramEnd"/>
            <w:r w:rsidRPr="004424B1">
              <w:rPr>
                <w:rFonts w:cs="Arial"/>
                <w:szCs w:val="18"/>
              </w:rPr>
              <w:t xml:space="preserve"> (MAL::String)</w:t>
            </w:r>
          </w:p>
        </w:tc>
      </w:tr>
      <w:tr w:rsidR="00FB0059" w:rsidRPr="004424B1" w14:paraId="409CC641" w14:textId="77777777" w:rsidTr="007B4994">
        <w:tc>
          <w:tcPr>
            <w:tcW w:w="2353" w:type="dxa"/>
            <w:shd w:val="clear" w:color="auto" w:fill="D9D9D9" w:themeFill="background1" w:themeFillShade="D9"/>
          </w:tcPr>
          <w:p w14:paraId="072B2DA4" w14:textId="77777777" w:rsidR="00FB0059" w:rsidRPr="004424B1" w:rsidRDefault="00FB005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1E82AFB7" w14:textId="77777777" w:rsidR="00FB0059" w:rsidRPr="004424B1" w:rsidRDefault="00FB0059" w:rsidP="007B4994">
            <w:pPr>
              <w:pStyle w:val="TableCell"/>
              <w:jc w:val="center"/>
              <w:rPr>
                <w:rFonts w:cs="Arial"/>
                <w:szCs w:val="18"/>
              </w:rPr>
            </w:pPr>
            <w:r w:rsidRPr="004424B1">
              <w:rPr>
                <w:rFonts w:cs="Arial"/>
                <w:szCs w:val="18"/>
              </w:rPr>
              <w:t>RESPONSE</w:t>
            </w:r>
          </w:p>
        </w:tc>
        <w:tc>
          <w:tcPr>
            <w:tcW w:w="964" w:type="dxa"/>
          </w:tcPr>
          <w:p w14:paraId="169BCFBB"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727D0103"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suspensionStatus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ActivitySuspensionStatus</w:t>
            </w:r>
            <w:proofErr w:type="spellEnd"/>
            <w:r w:rsidRPr="004424B1">
              <w:rPr>
                <w:rFonts w:cs="Arial"/>
                <w:szCs w:val="18"/>
              </w:rPr>
              <w:t>&gt;)</w:t>
            </w:r>
          </w:p>
        </w:tc>
      </w:tr>
    </w:tbl>
    <w:p w14:paraId="7642470C" w14:textId="1D22D408" w:rsidR="00AC0736" w:rsidRPr="004424B1" w:rsidRDefault="00AC0736" w:rsidP="0043015A">
      <w:pPr>
        <w:pStyle w:val="Heading4"/>
        <w:spacing w:before="480"/>
        <w:rPr>
          <w:lang w:val="en-GB"/>
        </w:rPr>
      </w:pPr>
      <w:del w:id="25111" w:author="Peter Van Der Plas" w:date="2024-12-26T14:10:00Z" w16du:dateUtc="2024-12-26T13:10:00Z">
        <w:r w:rsidRPr="004424B1" w:rsidDel="00E10A48">
          <w:rPr>
            <w:lang w:val="en-GB"/>
          </w:rPr>
          <w:delText>Structures</w:delText>
        </w:r>
      </w:del>
      <w:ins w:id="25112" w:author="Peter Van Der Plas" w:date="2024-12-26T14:10:00Z" w16du:dateUtc="2024-12-26T13:10:00Z">
        <w:r w:rsidR="00E10A48">
          <w:rPr>
            <w:lang w:val="en-GB"/>
          </w:rPr>
          <w:t>Requirements</w:t>
        </w:r>
      </w:ins>
    </w:p>
    <w:p w14:paraId="67AC9F94" w14:textId="3B7B45C4" w:rsidR="00181084" w:rsidRPr="004424B1" w:rsidRDefault="00876599">
      <w:pPr>
        <w:pStyle w:val="Paragraph5"/>
        <w:rPr>
          <w:lang w:val="en-GB"/>
        </w:rPr>
        <w:pPrChange w:id="25113" w:author="Peter Van Der Plas" w:date="2024-12-26T14:11:00Z" w16du:dateUtc="2024-12-26T13:11:00Z">
          <w:pPr/>
        </w:pPrChange>
      </w:pPr>
      <w:r w:rsidRPr="004424B1">
        <w:rPr>
          <w:lang w:val="en-GB"/>
        </w:rPr>
        <w:t xml:space="preserve">The </w:t>
      </w:r>
      <w:proofErr w:type="spellStart"/>
      <w:r w:rsidR="00181084" w:rsidRPr="004424B1">
        <w:rPr>
          <w:lang w:val="en-GB"/>
        </w:rPr>
        <w:t>ActivityInstances</w:t>
      </w:r>
      <w:proofErr w:type="spellEnd"/>
      <w:r w:rsidR="00181084" w:rsidRPr="004424B1">
        <w:rPr>
          <w:lang w:val="en-GB"/>
        </w:rPr>
        <w:t xml:space="preserve"> to be suspended shall be specified in the request message of the </w:t>
      </w:r>
      <w:proofErr w:type="spellStart"/>
      <w:r w:rsidR="00181084" w:rsidRPr="004424B1">
        <w:rPr>
          <w:lang w:val="en-GB"/>
        </w:rPr>
        <w:t>suspendActivity</w:t>
      </w:r>
      <w:proofErr w:type="spellEnd"/>
      <w:r w:rsidR="00181084" w:rsidRPr="004424B1">
        <w:rPr>
          <w:lang w:val="en-GB"/>
        </w:rPr>
        <w:t xml:space="preserve"> operation, by the following </w:t>
      </w:r>
      <w:r w:rsidR="009E2FDA" w:rsidRPr="004424B1">
        <w:rPr>
          <w:lang w:val="en-GB"/>
        </w:rPr>
        <w:t xml:space="preserve">filter </w:t>
      </w:r>
      <w:r w:rsidR="00181084" w:rsidRPr="004424B1">
        <w:rPr>
          <w:lang w:val="en-GB"/>
        </w:rPr>
        <w:t>fields, each of which is nullable:</w:t>
      </w:r>
    </w:p>
    <w:p w14:paraId="6472D34B" w14:textId="2B87AE6A" w:rsidR="00181084" w:rsidRPr="004424B1" w:rsidRDefault="00181084" w:rsidP="003A4612">
      <w:pPr>
        <w:pStyle w:val="List"/>
        <w:numPr>
          <w:ilvl w:val="0"/>
          <w:numId w:val="104"/>
        </w:numPr>
        <w:tabs>
          <w:tab w:val="clear" w:pos="360"/>
          <w:tab w:val="left" w:pos="720"/>
        </w:tabs>
        <w:ind w:left="720"/>
      </w:pPr>
      <w:proofErr w:type="spellStart"/>
      <w:r w:rsidRPr="004424B1">
        <w:t>planRefs</w:t>
      </w:r>
      <w:proofErr w:type="spellEnd"/>
      <w:r w:rsidR="00042354" w:rsidRPr="004424B1">
        <w:t>;</w:t>
      </w:r>
    </w:p>
    <w:p w14:paraId="2420DEFB" w14:textId="0F3AD4AE" w:rsidR="00181084" w:rsidRPr="004424B1" w:rsidRDefault="00181084" w:rsidP="003A4612">
      <w:pPr>
        <w:pStyle w:val="List"/>
        <w:numPr>
          <w:ilvl w:val="0"/>
          <w:numId w:val="104"/>
        </w:numPr>
        <w:tabs>
          <w:tab w:val="clear" w:pos="360"/>
          <w:tab w:val="left" w:pos="720"/>
        </w:tabs>
        <w:ind w:left="720"/>
      </w:pPr>
      <w:proofErr w:type="spellStart"/>
      <w:r w:rsidRPr="004424B1">
        <w:t>activityRefs</w:t>
      </w:r>
      <w:proofErr w:type="spellEnd"/>
      <w:r w:rsidR="00042354" w:rsidRPr="004424B1">
        <w:t>;</w:t>
      </w:r>
    </w:p>
    <w:p w14:paraId="1C170AE4" w14:textId="4A765ECD" w:rsidR="00181084" w:rsidRPr="004424B1" w:rsidRDefault="00181084" w:rsidP="003A4612">
      <w:pPr>
        <w:pStyle w:val="List"/>
        <w:numPr>
          <w:ilvl w:val="0"/>
          <w:numId w:val="104"/>
        </w:numPr>
        <w:tabs>
          <w:tab w:val="clear" w:pos="360"/>
          <w:tab w:val="left" w:pos="720"/>
        </w:tabs>
        <w:ind w:left="720"/>
      </w:pPr>
      <w:r w:rsidRPr="004424B1">
        <w:t>tags</w:t>
      </w:r>
      <w:r w:rsidR="00A84780" w:rsidRPr="004424B1">
        <w:t xml:space="preserve"> (</w:t>
      </w:r>
      <w:r w:rsidRPr="004424B1">
        <w:t xml:space="preserve">associated with </w:t>
      </w:r>
      <w:proofErr w:type="spellStart"/>
      <w:r w:rsidRPr="004424B1">
        <w:t>ActivityInstances</w:t>
      </w:r>
      <w:proofErr w:type="spellEnd"/>
      <w:r w:rsidRPr="004424B1">
        <w:t xml:space="preserve"> to be suspended</w:t>
      </w:r>
      <w:r w:rsidR="00A84780" w:rsidRPr="004424B1">
        <w:t>)</w:t>
      </w:r>
      <w:r w:rsidRPr="004424B1">
        <w:t>.</w:t>
      </w:r>
    </w:p>
    <w:p w14:paraId="3A1FC127" w14:textId="636F1BD0" w:rsidR="008E207D" w:rsidRPr="004424B1" w:rsidRDefault="00042354" w:rsidP="00042354">
      <w:pPr>
        <w:pStyle w:val="Notelevel1"/>
      </w:pPr>
      <w:r w:rsidRPr="004424B1">
        <w:t>NOTE</w:t>
      </w:r>
      <w:r w:rsidRPr="004424B1">
        <w:tab/>
        <w:t>–</w:t>
      </w:r>
      <w:r w:rsidRPr="004424B1">
        <w:tab/>
        <w:t>A</w:t>
      </w:r>
      <w:r w:rsidR="008E207D" w:rsidRPr="004424B1">
        <w:t>s for other filters</w:t>
      </w:r>
      <w:r w:rsidR="00C954D1" w:rsidRPr="004424B1">
        <w:t xml:space="preserve">, </w:t>
      </w:r>
      <w:r w:rsidR="009E2FDA" w:rsidRPr="004424B1">
        <w:t xml:space="preserve">the </w:t>
      </w:r>
      <w:proofErr w:type="spellStart"/>
      <w:r w:rsidR="009E2FDA" w:rsidRPr="004424B1">
        <w:t>planRefs</w:t>
      </w:r>
      <w:proofErr w:type="spellEnd"/>
      <w:r w:rsidR="009E2FDA" w:rsidRPr="004424B1">
        <w:t xml:space="preserve">, </w:t>
      </w:r>
      <w:proofErr w:type="spellStart"/>
      <w:r w:rsidR="009E2FDA" w:rsidRPr="004424B1">
        <w:t>activityRefs</w:t>
      </w:r>
      <w:proofErr w:type="spellEnd"/>
      <w:r w:rsidR="007E37E7" w:rsidRPr="004424B1">
        <w:t>,</w:t>
      </w:r>
      <w:r w:rsidR="009E2FDA" w:rsidRPr="004424B1">
        <w:t xml:space="preserve"> and tags filters are ANDed together, but multiple items within each filter are ORed.  This also applies to the tag filter, where </w:t>
      </w:r>
      <w:r w:rsidR="009C60C7" w:rsidRPr="004424B1">
        <w:t xml:space="preserve">if an ActivityInstance has any one of the listed tag values, it passes the filter.  </w:t>
      </w:r>
      <w:proofErr w:type="spellStart"/>
      <w:r w:rsidR="009C60C7" w:rsidRPr="004424B1">
        <w:t>activityRefs</w:t>
      </w:r>
      <w:proofErr w:type="spellEnd"/>
      <w:r w:rsidR="009C60C7" w:rsidRPr="004424B1">
        <w:t xml:space="preserve"> and tags filters would not normally be used in conjunction.</w:t>
      </w:r>
    </w:p>
    <w:p w14:paraId="3B09A026" w14:textId="77777777" w:rsidR="00AC0736" w:rsidRPr="004424B1" w:rsidRDefault="00AC0736" w:rsidP="0043015A">
      <w:pPr>
        <w:pStyle w:val="Heading4"/>
        <w:spacing w:before="480"/>
        <w:rPr>
          <w:lang w:val="en-GB"/>
        </w:rPr>
      </w:pPr>
      <w:r w:rsidRPr="004424B1">
        <w:rPr>
          <w:lang w:val="en-GB"/>
        </w:rPr>
        <w:t>Errors</w:t>
      </w:r>
    </w:p>
    <w:p w14:paraId="7B51AB0A" w14:textId="14307F1F" w:rsidR="00781519" w:rsidRPr="004424B1" w:rsidRDefault="00781519">
      <w:pPr>
        <w:spacing w:after="240"/>
        <w:rPr>
          <w:lang w:val="en-GB"/>
        </w:rPr>
        <w:pPrChange w:id="25114" w:author="Quinten Van Woerkom" w:date="2024-12-19T15:12:00Z" w16du:dateUtc="2024-12-19T14:12:00Z">
          <w:pPr/>
        </w:pPrChange>
      </w:pPr>
      <w:del w:id="25115" w:author="Quinten Van Woerkom" w:date="2024-12-16T16:48:00Z" w16du:dateUtc="2024-12-16T15:48:00Z">
        <w:r w:rsidRPr="004424B1" w:rsidDel="00AE6B58">
          <w:rPr>
            <w:lang w:val="en-GB"/>
          </w:rPr>
          <w:delText>In addition to standard MAL</w:delText>
        </w:r>
        <w:r w:rsidR="00534DC6" w:rsidRPr="004424B1" w:rsidDel="00AE6B58">
          <w:rPr>
            <w:lang w:val="en-GB"/>
          </w:rPr>
          <w:delText xml:space="preserve"> er</w:delText>
        </w:r>
        <w:r w:rsidRPr="004424B1" w:rsidDel="00AE6B58">
          <w:rPr>
            <w:lang w:val="en-GB"/>
          </w:rPr>
          <w:delText>rors, the operation may return the following MPS</w:delText>
        </w:r>
        <w:r w:rsidR="00534DC6" w:rsidRPr="004424B1" w:rsidDel="00AE6B58">
          <w:rPr>
            <w:lang w:val="en-GB"/>
          </w:rPr>
          <w:delText xml:space="preserve"> er</w:delText>
        </w:r>
        <w:r w:rsidRPr="004424B1" w:rsidDel="00AE6B58">
          <w:rPr>
            <w:lang w:val="en-GB"/>
          </w:rPr>
          <w:delText>rors:</w:delText>
        </w:r>
      </w:del>
      <w:ins w:id="25116"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5117" w:author="Peter Van Der Plas" w:date="2024-12-26T15:04:00Z" w16du:dateUtc="2024-12-26T14:04:00Z">
        <w:r w:rsidR="0010001D">
          <w:rPr>
            <w:lang w:val="en-GB"/>
          </w:rPr>
          <w:fldChar w:fldCharType="begin"/>
        </w:r>
        <w:r w:rsidR="0010001D">
          <w:rPr>
            <w:lang w:val="en-GB"/>
          </w:rPr>
          <w:instrText xml:space="preserve"> REF _Ref186117868 \r \h </w:instrText>
        </w:r>
      </w:ins>
      <w:r w:rsidR="0010001D">
        <w:rPr>
          <w:lang w:val="en-GB"/>
        </w:rPr>
      </w:r>
      <w:r w:rsidR="0010001D">
        <w:rPr>
          <w:lang w:val="en-GB"/>
        </w:rPr>
        <w:fldChar w:fldCharType="separate"/>
      </w:r>
      <w:ins w:id="25118" w:author="Peter Van Der Plas" w:date="2025-01-01T17:31:00Z" w16du:dateUtc="2025-01-01T16:31:00Z">
        <w:r w:rsidR="006D1623">
          <w:rPr>
            <w:lang w:val="en-GB"/>
          </w:rPr>
          <w:t>5</w:t>
        </w:r>
      </w:ins>
      <w:ins w:id="25119" w:author="Peter Van Der Plas" w:date="2024-12-26T15:04:00Z" w16du:dateUtc="2024-12-26T14:04:00Z">
        <w:r w:rsidR="0010001D">
          <w:rPr>
            <w:lang w:val="en-GB"/>
          </w:rPr>
          <w:fldChar w:fldCharType="end"/>
        </w:r>
      </w:ins>
      <w:ins w:id="25120" w:author="Quinten Van Woerkom" w:date="2024-12-16T16:48:00Z" w16du:dateUtc="2024-12-16T15:48:00Z">
        <w:del w:id="25121" w:author="Peter Van Der Plas" w:date="2024-12-26T15:04:00Z" w16du:dateUtc="2024-12-26T14:04:00Z">
          <w:r w:rsidR="00AE6B58" w:rsidDel="0010001D">
            <w:rPr>
              <w:lang w:val="en-GB"/>
            </w:rPr>
            <w:delText>5</w:delText>
          </w:r>
        </w:del>
        <w:r w:rsidR="00AE6B58">
          <w:rPr>
            <w:lang w:val="en-GB"/>
          </w:rPr>
          <w:t>.</w:t>
        </w:r>
      </w:ins>
    </w:p>
    <w:p w14:paraId="4F375964" w14:textId="24387E7E" w:rsidR="00426FE3" w:rsidRPr="004424B1" w:rsidDel="00BC5A1E" w:rsidRDefault="00426FE3">
      <w:pPr>
        <w:spacing w:after="240"/>
        <w:rPr>
          <w:del w:id="25122" w:author="Quinten Van Woerkom" w:date="2024-12-19T15:12:00Z" w16du:dateUtc="2024-12-19T14:12:00Z"/>
          <w:lang w:val="en-GB"/>
        </w:rPr>
        <w:pPrChange w:id="25123" w:author="Quinten Van Woerkom" w:date="2024-12-19T15:12:00Z" w16du:dateUtc="2024-12-19T14:12:00Z">
          <w:pPr>
            <w:spacing w:before="0"/>
          </w:pPr>
        </w:pPrChange>
      </w:pPr>
    </w:p>
    <w:tbl>
      <w:tblPr>
        <w:tblStyle w:val="RBTable"/>
        <w:tblW w:w="0" w:type="auto"/>
        <w:jc w:val="center"/>
        <w:tblLook w:val="04A0" w:firstRow="1" w:lastRow="0" w:firstColumn="1" w:lastColumn="0" w:noHBand="0" w:noVBand="1"/>
        <w:tblCaption w:val="SVE suspendActivity"/>
      </w:tblPr>
      <w:tblGrid>
        <w:gridCol w:w="2389"/>
        <w:gridCol w:w="2520"/>
      </w:tblGrid>
      <w:tr w:rsidR="00D2533E" w:rsidRPr="004424B1" w14:paraId="3DFBAF9B" w14:textId="77777777" w:rsidTr="005513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22D628CD" w14:textId="77777777" w:rsidR="00D2533E" w:rsidRPr="004424B1" w:rsidRDefault="00D2533E" w:rsidP="00306AEA">
            <w:pPr>
              <w:pStyle w:val="TableCell"/>
              <w:rPr>
                <w:rFonts w:cs="Arial"/>
                <w:szCs w:val="20"/>
              </w:rPr>
            </w:pPr>
            <w:r w:rsidRPr="004424B1">
              <w:rPr>
                <w:rFonts w:cs="Arial"/>
                <w:szCs w:val="20"/>
              </w:rPr>
              <w:t>Error</w:t>
            </w:r>
          </w:p>
        </w:tc>
        <w:tc>
          <w:tcPr>
            <w:tcW w:w="2520" w:type="dxa"/>
          </w:tcPr>
          <w:p w14:paraId="0CE811B3" w14:textId="77777777" w:rsidR="00D2533E" w:rsidRPr="004424B1" w:rsidRDefault="00D2533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533E" w:rsidRPr="004424B1" w14:paraId="04273AA8"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B8CB442" w14:textId="77777777" w:rsidR="00D2533E" w:rsidRPr="004424B1" w:rsidRDefault="00D2533E" w:rsidP="00306AEA">
            <w:pPr>
              <w:pStyle w:val="TableCell"/>
              <w:rPr>
                <w:rFonts w:cs="Arial"/>
                <w:szCs w:val="20"/>
              </w:rPr>
            </w:pPr>
            <w:r w:rsidRPr="004424B1">
              <w:rPr>
                <w:rFonts w:cs="Arial"/>
                <w:szCs w:val="20"/>
              </w:rPr>
              <w:t>INVALID</w:t>
            </w:r>
          </w:p>
        </w:tc>
        <w:tc>
          <w:tcPr>
            <w:tcW w:w="2520" w:type="dxa"/>
          </w:tcPr>
          <w:p w14:paraId="5FEC37D8" w14:textId="77777777"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2780BBF2" w14:textId="56CE713F" w:rsidR="00AC0736" w:rsidRPr="004424B1" w:rsidRDefault="00AC0736" w:rsidP="0043015A">
      <w:pPr>
        <w:pStyle w:val="Heading3"/>
        <w:spacing w:before="480"/>
        <w:rPr>
          <w:lang w:val="en-GB"/>
        </w:rPr>
      </w:pPr>
      <w:bookmarkStart w:id="25124" w:name="_Toc140093865"/>
      <w:r w:rsidRPr="004424B1">
        <w:rPr>
          <w:lang w:val="en-GB"/>
        </w:rPr>
        <w:t xml:space="preserve">Operation: </w:t>
      </w:r>
      <w:r w:rsidR="00887C55" w:rsidRPr="004424B1">
        <w:rPr>
          <w:lang w:val="en-GB"/>
        </w:rPr>
        <w:t>resumeActivity</w:t>
      </w:r>
      <w:bookmarkEnd w:id="25124"/>
    </w:p>
    <w:p w14:paraId="10B6EC3D" w14:textId="77777777" w:rsidR="00AC0736" w:rsidRPr="004424B1" w:rsidRDefault="00AC0736" w:rsidP="0043015A">
      <w:pPr>
        <w:pStyle w:val="Heading4"/>
        <w:rPr>
          <w:lang w:val="en-GB"/>
        </w:rPr>
      </w:pPr>
      <w:r w:rsidRPr="004424B1">
        <w:rPr>
          <w:lang w:val="en-GB"/>
        </w:rPr>
        <w:t>Overview</w:t>
      </w:r>
    </w:p>
    <w:p w14:paraId="549191E9" w14:textId="77777777" w:rsidR="00C45344" w:rsidRPr="004424B1" w:rsidRDefault="00C45344" w:rsidP="007C678F">
      <w:pPr>
        <w:keepNext/>
        <w:rPr>
          <w:lang w:val="en-GB"/>
        </w:rPr>
      </w:pPr>
      <w:r w:rsidRPr="004424B1">
        <w:rPr>
          <w:lang w:val="en-GB"/>
        </w:rPr>
        <w:t xml:space="preserve">The </w:t>
      </w:r>
      <w:proofErr w:type="spellStart"/>
      <w:r w:rsidRPr="004424B1">
        <w:rPr>
          <w:lang w:val="en-GB"/>
        </w:rPr>
        <w:t>resumeActivity</w:t>
      </w:r>
      <w:proofErr w:type="spellEnd"/>
      <w:r w:rsidRPr="004424B1">
        <w:rPr>
          <w:lang w:val="en-GB"/>
        </w:rPr>
        <w:t xml:space="preserve"> operation is used to request resumption of the execution of selected activities in one or more plans, without changing the state of the plan(s).</w:t>
      </w:r>
    </w:p>
    <w:p w14:paraId="6F9788DC" w14:textId="3A82A71E" w:rsidR="00C45344" w:rsidRPr="004424B1" w:rsidRDefault="00C45344" w:rsidP="00C45344">
      <w:pPr>
        <w:rPr>
          <w:rFonts w:eastAsia="Arial"/>
          <w:lang w:val="en-GB"/>
        </w:rPr>
      </w:pPr>
      <w:r w:rsidRPr="004424B1">
        <w:rPr>
          <w:rFonts w:eastAsia="Arial"/>
          <w:lang w:val="en-GB"/>
        </w:rPr>
        <w:t xml:space="preserve">The service provider responds with a list of </w:t>
      </w:r>
      <w:proofErr w:type="spellStart"/>
      <w:r w:rsidRPr="004424B1">
        <w:rPr>
          <w:rFonts w:eastAsia="Arial"/>
          <w:lang w:val="en-GB"/>
        </w:rPr>
        <w:t>ActivitySuspensionStatus</w:t>
      </w:r>
      <w:proofErr w:type="spellEnd"/>
      <w:r w:rsidRPr="004424B1">
        <w:rPr>
          <w:rFonts w:eastAsia="Arial"/>
          <w:lang w:val="en-GB"/>
        </w:rPr>
        <w:t xml:space="preserve"> data structures comprising activity status and </w:t>
      </w:r>
      <w:proofErr w:type="spellStart"/>
      <w:r w:rsidRPr="004424B1">
        <w:rPr>
          <w:rFonts w:eastAsia="Arial"/>
          <w:lang w:val="en-GB"/>
        </w:rPr>
        <w:t>suspensionInfo</w:t>
      </w:r>
      <w:proofErr w:type="spellEnd"/>
      <w:r w:rsidRPr="004424B1">
        <w:rPr>
          <w:rFonts w:eastAsia="Arial"/>
          <w:lang w:val="en-GB"/>
        </w:rPr>
        <w:t xml:space="preserve"> (as a String) for each</w:t>
      </w:r>
      <w:r w:rsidR="00534DC6" w:rsidRPr="004424B1">
        <w:rPr>
          <w:rFonts w:eastAsia="Arial"/>
          <w:lang w:val="en-GB"/>
        </w:rPr>
        <w:t xml:space="preserve"> ac</w:t>
      </w:r>
      <w:r w:rsidRPr="004424B1">
        <w:rPr>
          <w:rFonts w:eastAsia="Arial"/>
          <w:lang w:val="en-GB"/>
        </w:rPr>
        <w:t xml:space="preserve">tivity subject to the </w:t>
      </w:r>
      <w:r w:rsidR="00B9440A" w:rsidRPr="004424B1">
        <w:rPr>
          <w:rFonts w:eastAsia="Arial"/>
          <w:lang w:val="en-GB"/>
        </w:rPr>
        <w:t>resumption</w:t>
      </w:r>
      <w:r w:rsidRPr="004424B1">
        <w:rPr>
          <w:rFonts w:eastAsia="Arial"/>
          <w:lang w:val="en-GB"/>
        </w:rPr>
        <w:t xml:space="preserve"> request.</w:t>
      </w:r>
    </w:p>
    <w:p w14:paraId="236A4B5F" w14:textId="77777777" w:rsidR="00C45344" w:rsidRDefault="00C45344" w:rsidP="00426FE3">
      <w:pPr>
        <w:rPr>
          <w:ins w:id="25125" w:author="Quinten Van Woerkom" w:date="2024-12-19T14:17:00Z" w16du:dateUtc="2024-12-19T13:17:00Z"/>
          <w:rFonts w:eastAsia="Arial"/>
          <w:lang w:val="en-GB"/>
        </w:rPr>
      </w:pPr>
      <w:r w:rsidRPr="004424B1">
        <w:rPr>
          <w:rFonts w:eastAsia="Arial"/>
          <w:lang w:val="en-GB"/>
        </w:rPr>
        <w:t xml:space="preserve">The </w:t>
      </w:r>
      <w:proofErr w:type="spellStart"/>
      <w:r w:rsidRPr="004424B1">
        <w:rPr>
          <w:rFonts w:eastAsia="Arial"/>
          <w:lang w:val="en-GB"/>
        </w:rPr>
        <w:t>suspensionInfo</w:t>
      </w:r>
      <w:proofErr w:type="spellEnd"/>
      <w:r w:rsidRPr="004424B1">
        <w:rPr>
          <w:rFonts w:eastAsia="Arial"/>
          <w:lang w:val="en-GB"/>
        </w:rPr>
        <w:t xml:space="preserve"> allows the return of deployment specific details on the </w:t>
      </w:r>
      <w:r w:rsidR="00B9440A" w:rsidRPr="004424B1">
        <w:rPr>
          <w:rFonts w:eastAsia="Arial"/>
          <w:lang w:val="en-GB"/>
        </w:rPr>
        <w:t>resumption</w:t>
      </w:r>
      <w:r w:rsidRPr="004424B1">
        <w:rPr>
          <w:rFonts w:eastAsia="Arial"/>
          <w:lang w:val="en-GB"/>
        </w:rPr>
        <w:t xml:space="preserve">, such as </w:t>
      </w:r>
      <w:r w:rsidR="00B9440A" w:rsidRPr="004424B1">
        <w:rPr>
          <w:rFonts w:eastAsia="Arial"/>
          <w:lang w:val="en-GB"/>
        </w:rPr>
        <w:t xml:space="preserve">the </w:t>
      </w:r>
      <w:r w:rsidRPr="004424B1">
        <w:rPr>
          <w:rFonts w:eastAsia="Arial"/>
          <w:lang w:val="en-GB"/>
        </w:rPr>
        <w:t xml:space="preserve">reasons for a failure to </w:t>
      </w:r>
      <w:r w:rsidR="00B9440A" w:rsidRPr="004424B1">
        <w:rPr>
          <w:rFonts w:eastAsia="Arial"/>
          <w:lang w:val="en-GB"/>
        </w:rPr>
        <w:t>resume</w:t>
      </w:r>
      <w:r w:rsidRPr="004424B1">
        <w:rPr>
          <w:rFonts w:eastAsia="Arial"/>
          <w:lang w:val="en-GB"/>
        </w:rPr>
        <w:t>.</w:t>
      </w:r>
    </w:p>
    <w:p w14:paraId="6CBD0AB9" w14:textId="40C58E92" w:rsidR="006C593B" w:rsidRDefault="006C593B">
      <w:pPr>
        <w:pStyle w:val="Heading4"/>
        <w:spacing w:before="480" w:after="240"/>
        <w:rPr>
          <w:rFonts w:eastAsia="Arial"/>
          <w:lang w:val="en-GB"/>
        </w:rPr>
      </w:pPr>
      <w:ins w:id="25126" w:author="Quinten Van Woerkom" w:date="2024-12-19T14:17:00Z" w16du:dateUtc="2024-12-19T13:17:00Z">
        <w:r>
          <w:rPr>
            <w:rFonts w:eastAsia="Arial"/>
            <w:lang w:val="en-GB"/>
          </w:rPr>
          <w:t>Definition</w:t>
        </w:r>
      </w:ins>
    </w:p>
    <w:tbl>
      <w:tblPr>
        <w:tblStyle w:val="RBTable"/>
        <w:tblW w:w="9242" w:type="dxa"/>
        <w:tblLayout w:type="fixed"/>
        <w:tblLook w:val="0400" w:firstRow="0" w:lastRow="0" w:firstColumn="0" w:lastColumn="0" w:noHBand="0" w:noVBand="1"/>
        <w:tblCaption w:val="SVO resumeActivity"/>
        <w:tblPrChange w:id="25127" w:author="Peter Van Der Plas" w:date="2024-12-26T14:10:00Z" w16du:dateUtc="2024-12-26T13:10:00Z">
          <w:tblPr>
            <w:tblStyle w:val="RBTable"/>
            <w:tblW w:w="9242" w:type="dxa"/>
            <w:tblLayout w:type="fixed"/>
            <w:tblLook w:val="0400" w:firstRow="0" w:lastRow="0" w:firstColumn="0" w:lastColumn="0" w:noHBand="0" w:noVBand="1"/>
            <w:tblCaption w:val="SVO resumeActivity"/>
          </w:tblPr>
        </w:tblPrChange>
      </w:tblPr>
      <w:tblGrid>
        <w:gridCol w:w="2353"/>
        <w:gridCol w:w="6889"/>
        <w:tblGridChange w:id="25128">
          <w:tblGrid>
            <w:gridCol w:w="2353"/>
            <w:gridCol w:w="23"/>
            <w:gridCol w:w="6866"/>
          </w:tblGrid>
        </w:tblGridChange>
      </w:tblGrid>
      <w:tr w:rsidR="00716218" w:rsidRPr="004424B1" w14:paraId="6A91B826" w14:textId="77777777" w:rsidTr="001315CE">
        <w:trPr>
          <w:tblHeader/>
        </w:trPr>
        <w:tc>
          <w:tcPr>
            <w:tcW w:w="2352" w:type="dxa"/>
            <w:shd w:val="clear" w:color="auto" w:fill="00CCFF"/>
            <w:tcPrChange w:id="25129" w:author="Peter Van Der Plas" w:date="2024-12-26T14:10:00Z" w16du:dateUtc="2024-12-26T13:10:00Z">
              <w:tcPr>
                <w:tcW w:w="2376" w:type="dxa"/>
                <w:gridSpan w:val="2"/>
                <w:shd w:val="clear" w:color="auto" w:fill="662382"/>
              </w:tcPr>
            </w:tcPrChange>
          </w:tcPr>
          <w:p w14:paraId="1C76D4EE" w14:textId="77777777" w:rsidR="00716218" w:rsidRPr="00E10A48" w:rsidRDefault="00716218" w:rsidP="001315CE">
            <w:pPr>
              <w:pStyle w:val="TableCell"/>
              <w:keepNext/>
              <w:jc w:val="center"/>
              <w:rPr>
                <w:rFonts w:cs="Arial"/>
                <w:bCs/>
                <w:color w:val="auto"/>
                <w:szCs w:val="18"/>
                <w:rPrChange w:id="25130" w:author="Peter Van Der Plas" w:date="2024-12-26T14:10:00Z" w16du:dateUtc="2024-12-26T13:10:00Z">
                  <w:rPr>
                    <w:rFonts w:cs="Arial"/>
                    <w:b/>
                    <w:color w:val="FFFFFF" w:themeColor="background1"/>
                    <w:szCs w:val="18"/>
                  </w:rPr>
                </w:rPrChange>
              </w:rPr>
            </w:pPr>
            <w:r w:rsidRPr="00E10A48">
              <w:rPr>
                <w:rFonts w:cs="Arial"/>
                <w:bCs/>
                <w:color w:val="auto"/>
                <w:szCs w:val="18"/>
                <w:rPrChange w:id="25131" w:author="Peter Van Der Plas" w:date="2024-12-26T14:10:00Z" w16du:dateUtc="2024-12-26T13:10:00Z">
                  <w:rPr>
                    <w:rFonts w:cs="Arial"/>
                    <w:b/>
                    <w:color w:val="FFFFFF" w:themeColor="background1"/>
                    <w:szCs w:val="18"/>
                  </w:rPr>
                </w:rPrChange>
              </w:rPr>
              <w:t>Operation Identifier</w:t>
            </w:r>
          </w:p>
        </w:tc>
        <w:tc>
          <w:tcPr>
            <w:tcW w:w="6888" w:type="dxa"/>
            <w:tcPrChange w:id="25132" w:author="Peter Van Der Plas" w:date="2024-12-26T14:10:00Z" w16du:dateUtc="2024-12-26T13:10:00Z">
              <w:tcPr>
                <w:tcW w:w="6866" w:type="dxa"/>
              </w:tcPr>
            </w:tcPrChange>
          </w:tcPr>
          <w:p w14:paraId="15D369E2" w14:textId="1861257D" w:rsidR="00716218" w:rsidRPr="004424B1" w:rsidRDefault="00716218" w:rsidP="001315CE">
            <w:pPr>
              <w:pStyle w:val="TableCell"/>
              <w:keepNext/>
              <w:jc w:val="center"/>
              <w:rPr>
                <w:rFonts w:cs="Arial"/>
                <w:szCs w:val="18"/>
              </w:rPr>
            </w:pPr>
            <w:proofErr w:type="spellStart"/>
            <w:r>
              <w:rPr>
                <w:rFonts w:cs="Arial"/>
                <w:szCs w:val="18"/>
              </w:rPr>
              <w:t>resume</w:t>
            </w:r>
            <w:r w:rsidRPr="004424B1">
              <w:rPr>
                <w:rFonts w:cs="Arial"/>
                <w:szCs w:val="18"/>
              </w:rPr>
              <w:t>Activity</w:t>
            </w:r>
            <w:proofErr w:type="spellEnd"/>
          </w:p>
        </w:tc>
      </w:tr>
      <w:tr w:rsidR="00716218" w:rsidRPr="004424B1" w14:paraId="72E800E5" w14:textId="77777777" w:rsidTr="001315CE">
        <w:tc>
          <w:tcPr>
            <w:tcW w:w="2352" w:type="dxa"/>
            <w:shd w:val="clear" w:color="auto" w:fill="00CCFF"/>
            <w:tcPrChange w:id="25133" w:author="Peter Van Der Plas" w:date="2024-12-26T14:10:00Z" w16du:dateUtc="2024-12-26T13:10:00Z">
              <w:tcPr>
                <w:tcW w:w="2376" w:type="dxa"/>
                <w:gridSpan w:val="2"/>
                <w:shd w:val="clear" w:color="auto" w:fill="662382"/>
              </w:tcPr>
            </w:tcPrChange>
          </w:tcPr>
          <w:p w14:paraId="73527AB8" w14:textId="77777777" w:rsidR="00716218" w:rsidRPr="00E10A48" w:rsidRDefault="00716218" w:rsidP="001315CE">
            <w:pPr>
              <w:pStyle w:val="TableCell"/>
              <w:keepNext/>
              <w:jc w:val="center"/>
              <w:rPr>
                <w:rFonts w:cs="Arial"/>
                <w:bCs/>
                <w:color w:val="auto"/>
                <w:szCs w:val="18"/>
                <w:rPrChange w:id="25134" w:author="Peter Van Der Plas" w:date="2024-12-26T14:10:00Z" w16du:dateUtc="2024-12-26T13:10:00Z">
                  <w:rPr>
                    <w:rFonts w:cs="Arial"/>
                    <w:b/>
                    <w:color w:val="FFFFFF" w:themeColor="background1"/>
                    <w:szCs w:val="18"/>
                  </w:rPr>
                </w:rPrChange>
              </w:rPr>
            </w:pPr>
            <w:r w:rsidRPr="00E10A48">
              <w:rPr>
                <w:rFonts w:cs="Arial"/>
                <w:bCs/>
                <w:color w:val="auto"/>
                <w:szCs w:val="18"/>
                <w:rPrChange w:id="25135" w:author="Peter Van Der Plas" w:date="2024-12-26T14:10:00Z" w16du:dateUtc="2024-12-26T13:10:00Z">
                  <w:rPr>
                    <w:rFonts w:cs="Arial"/>
                    <w:b/>
                    <w:color w:val="FFFFFF" w:themeColor="background1"/>
                    <w:szCs w:val="18"/>
                  </w:rPr>
                </w:rPrChange>
              </w:rPr>
              <w:t>Interaction Pattern</w:t>
            </w:r>
          </w:p>
        </w:tc>
        <w:tc>
          <w:tcPr>
            <w:tcW w:w="6888" w:type="dxa"/>
            <w:shd w:val="clear" w:color="auto" w:fill="D9D9D9" w:themeFill="background1" w:themeFillShade="D9"/>
            <w:tcPrChange w:id="25136" w:author="Peter Van Der Plas" w:date="2024-12-26T14:10:00Z" w16du:dateUtc="2024-12-26T13:10:00Z">
              <w:tcPr>
                <w:tcW w:w="6866" w:type="dxa"/>
                <w:shd w:val="clear" w:color="auto" w:fill="D9D9D9" w:themeFill="background1" w:themeFillShade="D9"/>
              </w:tcPr>
            </w:tcPrChange>
          </w:tcPr>
          <w:p w14:paraId="3E3ADAC8" w14:textId="77777777" w:rsidR="00716218" w:rsidRPr="004424B1" w:rsidRDefault="00716218" w:rsidP="001315CE">
            <w:pPr>
              <w:pStyle w:val="TableCell"/>
              <w:keepNext/>
              <w:jc w:val="center"/>
              <w:rPr>
                <w:rFonts w:cs="Arial"/>
                <w:szCs w:val="18"/>
              </w:rPr>
            </w:pPr>
            <w:r w:rsidRPr="004424B1">
              <w:rPr>
                <w:rFonts w:cs="Arial"/>
                <w:szCs w:val="18"/>
              </w:rPr>
              <w:t>REQUEST</w:t>
            </w:r>
          </w:p>
        </w:tc>
      </w:tr>
    </w:tbl>
    <w:p w14:paraId="49775404" w14:textId="77777777" w:rsidR="00716218" w:rsidRPr="004424B1" w:rsidRDefault="00716218" w:rsidP="00716218">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716218" w:rsidRPr="004424B1" w14:paraId="6EEDC844" w14:textId="77777777" w:rsidTr="001315CE">
        <w:trPr>
          <w:cnfStyle w:val="100000000000" w:firstRow="1" w:lastRow="0" w:firstColumn="0" w:lastColumn="0" w:oddVBand="0" w:evenVBand="0" w:oddHBand="0" w:evenHBand="0" w:firstRowFirstColumn="0" w:firstRowLastColumn="0" w:lastRowFirstColumn="0" w:lastRowLastColumn="0"/>
          <w:tblHeader/>
        </w:trPr>
        <w:tc>
          <w:tcPr>
            <w:tcW w:w="2353" w:type="dxa"/>
          </w:tcPr>
          <w:p w14:paraId="01DEFCFE" w14:textId="77777777" w:rsidR="00716218" w:rsidRPr="004424B1" w:rsidRDefault="00716218" w:rsidP="001315CE">
            <w:pPr>
              <w:pStyle w:val="TableCell"/>
              <w:keepNext/>
              <w:jc w:val="center"/>
              <w:rPr>
                <w:rFonts w:cs="Arial"/>
                <w:szCs w:val="18"/>
              </w:rPr>
            </w:pPr>
            <w:r w:rsidRPr="004424B1">
              <w:rPr>
                <w:rFonts w:cs="Arial"/>
                <w:szCs w:val="18"/>
              </w:rPr>
              <w:t>Pattern Sequence</w:t>
            </w:r>
          </w:p>
        </w:tc>
        <w:tc>
          <w:tcPr>
            <w:tcW w:w="1701" w:type="dxa"/>
          </w:tcPr>
          <w:p w14:paraId="629C4016" w14:textId="77777777" w:rsidR="00716218" w:rsidRPr="004424B1" w:rsidRDefault="00716218" w:rsidP="001315CE">
            <w:pPr>
              <w:pStyle w:val="TableCell"/>
              <w:keepNext/>
              <w:jc w:val="center"/>
              <w:rPr>
                <w:rFonts w:cs="Arial"/>
                <w:szCs w:val="18"/>
              </w:rPr>
            </w:pPr>
            <w:r w:rsidRPr="004424B1">
              <w:rPr>
                <w:rFonts w:cs="Arial"/>
                <w:szCs w:val="18"/>
              </w:rPr>
              <w:t>Message</w:t>
            </w:r>
          </w:p>
        </w:tc>
        <w:tc>
          <w:tcPr>
            <w:tcW w:w="964" w:type="dxa"/>
          </w:tcPr>
          <w:p w14:paraId="1F538575" w14:textId="77777777" w:rsidR="00716218" w:rsidRPr="004424B1" w:rsidRDefault="00716218" w:rsidP="001315CE">
            <w:pPr>
              <w:pStyle w:val="TableCell"/>
              <w:keepNext/>
              <w:jc w:val="center"/>
              <w:rPr>
                <w:rFonts w:cs="Arial"/>
                <w:szCs w:val="18"/>
              </w:rPr>
            </w:pPr>
            <w:r w:rsidRPr="004424B1">
              <w:rPr>
                <w:rFonts w:cs="Arial"/>
                <w:szCs w:val="18"/>
              </w:rPr>
              <w:t>Nullable</w:t>
            </w:r>
          </w:p>
        </w:tc>
        <w:tc>
          <w:tcPr>
            <w:tcW w:w="4224" w:type="dxa"/>
          </w:tcPr>
          <w:p w14:paraId="62338E7A" w14:textId="77777777" w:rsidR="00716218" w:rsidRPr="004424B1" w:rsidRDefault="00716218" w:rsidP="001315CE">
            <w:pPr>
              <w:pStyle w:val="TableCell"/>
              <w:keepNext/>
              <w:jc w:val="center"/>
              <w:rPr>
                <w:rFonts w:cs="Arial"/>
                <w:szCs w:val="18"/>
              </w:rPr>
            </w:pPr>
            <w:del w:id="25137" w:author="Peter Van Der Plas" w:date="2024-12-26T14:10:00Z" w16du:dateUtc="2024-12-26T13:10:00Z">
              <w:r w:rsidRPr="004424B1" w:rsidDel="00E10A48">
                <w:rPr>
                  <w:rFonts w:cs="Arial"/>
                  <w:szCs w:val="18"/>
                </w:rPr>
                <w:delText xml:space="preserve">Body </w:delText>
              </w:r>
            </w:del>
            <w:ins w:id="25138" w:author="Peter Van Der Plas" w:date="2024-12-26T14:10:00Z" w16du:dateUtc="2024-12-26T13:10:00Z">
              <w:r>
                <w:rPr>
                  <w:rFonts w:cs="Arial"/>
                  <w:szCs w:val="18"/>
                </w:rPr>
                <w:t>Type</w:t>
              </w:r>
              <w:r w:rsidRPr="004424B1">
                <w:rPr>
                  <w:rFonts w:cs="Arial"/>
                  <w:szCs w:val="18"/>
                </w:rPr>
                <w:t xml:space="preserve"> </w:t>
              </w:r>
            </w:ins>
            <w:r w:rsidRPr="004424B1">
              <w:rPr>
                <w:rFonts w:cs="Arial"/>
                <w:szCs w:val="18"/>
              </w:rPr>
              <w:t>Signature</w:t>
            </w:r>
          </w:p>
        </w:tc>
      </w:tr>
      <w:tr w:rsidR="00716218" w:rsidRPr="004424B1" w14:paraId="5571C3F7" w14:textId="77777777" w:rsidTr="00183EBF">
        <w:tc>
          <w:tcPr>
            <w:tcW w:w="2353" w:type="dxa"/>
            <w:shd w:val="clear" w:color="auto" w:fill="D9D9D9" w:themeFill="background1" w:themeFillShade="D9"/>
          </w:tcPr>
          <w:p w14:paraId="3328D2C3" w14:textId="77777777" w:rsidR="00716218" w:rsidRPr="004424B1" w:rsidRDefault="00716218" w:rsidP="001315CE">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402A58A2" w14:textId="77777777" w:rsidR="00716218" w:rsidRPr="004424B1" w:rsidRDefault="00716218" w:rsidP="001315CE">
            <w:pPr>
              <w:pStyle w:val="TableCell"/>
              <w:jc w:val="center"/>
              <w:rPr>
                <w:rFonts w:cs="Arial"/>
                <w:szCs w:val="18"/>
              </w:rPr>
            </w:pPr>
            <w:r w:rsidRPr="004424B1">
              <w:rPr>
                <w:rFonts w:cs="Arial"/>
                <w:szCs w:val="18"/>
              </w:rPr>
              <w:t>REQUEST</w:t>
            </w:r>
          </w:p>
        </w:tc>
        <w:tc>
          <w:tcPr>
            <w:tcW w:w="964" w:type="dxa"/>
          </w:tcPr>
          <w:p w14:paraId="53B0645A" w14:textId="77777777" w:rsidR="00716218" w:rsidRPr="004424B1" w:rsidRDefault="00716218" w:rsidP="00716218">
            <w:pPr>
              <w:pStyle w:val="TableCell"/>
              <w:spacing w:before="0" w:after="0"/>
              <w:jc w:val="center"/>
              <w:rPr>
                <w:rFonts w:cs="Arial"/>
                <w:szCs w:val="18"/>
              </w:rPr>
            </w:pPr>
            <w:commentRangeStart w:id="25139"/>
            <w:del w:id="25140" w:author="Quinten Van Woerkom" w:date="2024-11-27T15:35:00Z" w16du:dateUtc="2024-11-27T14:35:00Z">
              <w:r w:rsidRPr="004424B1" w:rsidDel="00DE1DD9">
                <w:rPr>
                  <w:rFonts w:cs="Arial"/>
                  <w:szCs w:val="18"/>
                </w:rPr>
                <w:delText>No</w:delText>
              </w:r>
            </w:del>
            <w:ins w:id="25141" w:author="Quinten Van Woerkom" w:date="2024-11-27T15:35:00Z" w16du:dateUtc="2024-11-27T14:35:00Z">
              <w:r>
                <w:rPr>
                  <w:rFonts w:cs="Arial"/>
                  <w:szCs w:val="18"/>
                </w:rPr>
                <w:t>Yes</w:t>
              </w:r>
              <w:commentRangeEnd w:id="25139"/>
              <w:r>
                <w:rPr>
                  <w:rStyle w:val="CommentReference"/>
                  <w:rFonts w:cs="Times New Roman"/>
                  <w:lang w:val="en-US" w:eastAsia="en-US"/>
                </w:rPr>
                <w:commentReference w:id="25139"/>
              </w:r>
            </w:ins>
          </w:p>
          <w:p w14:paraId="3106B361" w14:textId="77777777" w:rsidR="00716218" w:rsidRPr="004424B1" w:rsidRDefault="00716218" w:rsidP="00716218">
            <w:pPr>
              <w:pStyle w:val="TableCell"/>
              <w:spacing w:before="0" w:after="0"/>
              <w:jc w:val="center"/>
              <w:rPr>
                <w:rFonts w:cs="Arial"/>
                <w:szCs w:val="18"/>
              </w:rPr>
            </w:pPr>
            <w:r w:rsidRPr="004424B1">
              <w:rPr>
                <w:rFonts w:cs="Arial"/>
                <w:szCs w:val="18"/>
              </w:rPr>
              <w:t>Yes</w:t>
            </w:r>
          </w:p>
          <w:p w14:paraId="691C4C2E" w14:textId="77777777" w:rsidR="00716218" w:rsidRDefault="00716218" w:rsidP="00716218">
            <w:pPr>
              <w:pStyle w:val="TableCell"/>
              <w:spacing w:before="0" w:after="0"/>
              <w:jc w:val="center"/>
              <w:rPr>
                <w:ins w:id="25142" w:author="Quinten Van Woerkom" w:date="2024-11-25T13:34:00Z" w16du:dateUtc="2024-11-25T12:34:00Z"/>
                <w:rFonts w:cs="Arial"/>
                <w:szCs w:val="18"/>
              </w:rPr>
            </w:pPr>
            <w:commentRangeStart w:id="25143"/>
          </w:p>
          <w:p w14:paraId="65068CD3" w14:textId="7DA36689" w:rsidR="00716218" w:rsidRPr="004424B1" w:rsidRDefault="00716218" w:rsidP="00716218">
            <w:pPr>
              <w:pStyle w:val="TableCell"/>
              <w:jc w:val="center"/>
              <w:rPr>
                <w:rFonts w:cs="Arial"/>
                <w:szCs w:val="18"/>
              </w:rPr>
            </w:pPr>
            <w:r w:rsidRPr="004424B1">
              <w:rPr>
                <w:rFonts w:cs="Arial"/>
                <w:szCs w:val="18"/>
              </w:rPr>
              <w:t>Yes</w:t>
            </w:r>
            <w:commentRangeEnd w:id="25143"/>
            <w:r>
              <w:rPr>
                <w:rStyle w:val="CommentReference"/>
                <w:rFonts w:cs="Times New Roman"/>
                <w:lang w:val="en-US" w:eastAsia="en-US"/>
              </w:rPr>
              <w:commentReference w:id="25143"/>
            </w:r>
          </w:p>
        </w:tc>
        <w:tc>
          <w:tcPr>
            <w:tcW w:w="4224" w:type="dxa"/>
            <w:tcMar>
              <w:top w:w="57" w:type="dxa"/>
              <w:bottom w:w="57" w:type="dxa"/>
            </w:tcMar>
          </w:tcPr>
          <w:p w14:paraId="5899E1DC" w14:textId="4F6D0663" w:rsidR="00716218" w:rsidRPr="004424B1" w:rsidRDefault="00716218" w:rsidP="00716218">
            <w:pPr>
              <w:pStyle w:val="TableCell"/>
              <w:spacing w:before="0" w:after="0"/>
              <w:jc w:val="center"/>
              <w:rPr>
                <w:rFonts w:cs="Arial"/>
                <w:szCs w:val="18"/>
              </w:rPr>
            </w:pPr>
            <w:proofErr w:type="spellStart"/>
            <w:proofErr w:type="gramStart"/>
            <w:r w:rsidRPr="004424B1">
              <w:rPr>
                <w:rFonts w:cs="Arial"/>
                <w:szCs w:val="18"/>
              </w:rPr>
              <w:t>planRefs</w:t>
            </w:r>
            <w:proofErr w:type="spellEnd"/>
            <w:r w:rsidRPr="004424B1">
              <w:rPr>
                <w:rFonts w:cs="Arial"/>
                <w:szCs w:val="18"/>
              </w:rPr>
              <w:t xml:space="preserve"> :</w:t>
            </w:r>
            <w:proofErr w:type="gramEnd"/>
            <w:r w:rsidRPr="004424B1">
              <w:rPr>
                <w:rFonts w:cs="Arial"/>
                <w:szCs w:val="18"/>
              </w:rPr>
              <w:t xml:space="preserve"> (List &lt;MAL::ObjectRef</w:t>
            </w:r>
            <w:ins w:id="25144" w:author="Peter Van Der Plas" w:date="2025-01-01T15:54:00Z" w16du:dateUtc="2025-01-01T14:54:00Z">
              <w:r w:rsidR="008A3FBD">
                <w:rPr>
                  <w:rFonts w:cs="Arial"/>
                  <w:szCs w:val="18"/>
                </w:rPr>
                <w:t xml:space="preserve"> </w:t>
              </w:r>
            </w:ins>
            <w:r w:rsidRPr="004424B1">
              <w:rPr>
                <w:rFonts w:cs="Arial"/>
                <w:szCs w:val="18"/>
              </w:rPr>
              <w:t>&lt;Plan&gt;&gt;)</w:t>
            </w:r>
          </w:p>
          <w:p w14:paraId="227A8E3D" w14:textId="58EEDA00" w:rsidR="00716218" w:rsidRPr="004424B1" w:rsidRDefault="00716218" w:rsidP="00716218">
            <w:pPr>
              <w:pStyle w:val="TableCell"/>
              <w:spacing w:before="0" w:after="0"/>
              <w:jc w:val="center"/>
              <w:rPr>
                <w:rFonts w:cs="Arial"/>
                <w:szCs w:val="18"/>
              </w:rPr>
            </w:pPr>
            <w:proofErr w:type="spellStart"/>
            <w:proofErr w:type="gramStart"/>
            <w:r w:rsidRPr="004424B1">
              <w:rPr>
                <w:rFonts w:cs="Arial"/>
                <w:szCs w:val="18"/>
              </w:rPr>
              <w:t>activityRefs</w:t>
            </w:r>
            <w:proofErr w:type="spellEnd"/>
            <w:r w:rsidRPr="004424B1">
              <w:rPr>
                <w:rFonts w:cs="Arial"/>
                <w:szCs w:val="18"/>
              </w:rPr>
              <w:t xml:space="preserve"> :</w:t>
            </w:r>
            <w:proofErr w:type="gramEnd"/>
            <w:r w:rsidRPr="004424B1">
              <w:rPr>
                <w:rFonts w:cs="Arial"/>
                <w:szCs w:val="18"/>
              </w:rPr>
              <w:t xml:space="preserve"> (List &lt;MAL::ObjectRef</w:t>
            </w:r>
            <w:ins w:id="25145" w:author="Peter Van Der Plas" w:date="2025-01-01T15:54:00Z" w16du:dateUtc="2025-01-01T14:54:00Z">
              <w:r w:rsidR="008A3FBD">
                <w:rPr>
                  <w:rFonts w:cs="Arial"/>
                  <w:szCs w:val="18"/>
                </w:rPr>
                <w:t xml:space="preserve"> </w:t>
              </w:r>
            </w:ins>
            <w:r w:rsidRPr="004424B1">
              <w:rPr>
                <w:rFonts w:cs="Arial"/>
                <w:szCs w:val="18"/>
              </w:rPr>
              <w:t>&lt;ActivityInstance&gt;&gt;)</w:t>
            </w:r>
          </w:p>
          <w:p w14:paraId="2DC764C6" w14:textId="52AF816B" w:rsidR="00716218" w:rsidRPr="004424B1" w:rsidRDefault="00716218" w:rsidP="00716218">
            <w:pPr>
              <w:pStyle w:val="TableCell"/>
              <w:jc w:val="center"/>
              <w:rPr>
                <w:rFonts w:cs="Arial"/>
                <w:szCs w:val="18"/>
              </w:rPr>
            </w:pPr>
            <w:proofErr w:type="gramStart"/>
            <w:r w:rsidRPr="004424B1">
              <w:rPr>
                <w:rFonts w:cs="Arial"/>
                <w:szCs w:val="18"/>
              </w:rPr>
              <w:t>tags :</w:t>
            </w:r>
            <w:proofErr w:type="gramEnd"/>
            <w:r w:rsidRPr="004424B1">
              <w:rPr>
                <w:rFonts w:cs="Arial"/>
                <w:szCs w:val="18"/>
              </w:rPr>
              <w:t xml:space="preserve"> (List &lt;MAL::String&gt;)</w:t>
            </w:r>
          </w:p>
        </w:tc>
      </w:tr>
      <w:tr w:rsidR="00716218" w:rsidRPr="004424B1" w14:paraId="505A0E8E" w14:textId="77777777" w:rsidTr="001315CE">
        <w:tc>
          <w:tcPr>
            <w:tcW w:w="2353" w:type="dxa"/>
            <w:shd w:val="clear" w:color="auto" w:fill="D9D9D9" w:themeFill="background1" w:themeFillShade="D9"/>
          </w:tcPr>
          <w:p w14:paraId="0877B1E0" w14:textId="77777777" w:rsidR="00716218" w:rsidRPr="004424B1" w:rsidRDefault="00716218" w:rsidP="001315CE">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72EF9B5D" w14:textId="77777777" w:rsidR="00716218" w:rsidRPr="004424B1" w:rsidRDefault="00716218" w:rsidP="001315CE">
            <w:pPr>
              <w:pStyle w:val="TableCell"/>
              <w:jc w:val="center"/>
              <w:rPr>
                <w:rFonts w:cs="Arial"/>
                <w:szCs w:val="18"/>
              </w:rPr>
            </w:pPr>
            <w:r w:rsidRPr="004424B1">
              <w:rPr>
                <w:rFonts w:cs="Arial"/>
                <w:szCs w:val="18"/>
              </w:rPr>
              <w:t>RESPONSE</w:t>
            </w:r>
          </w:p>
        </w:tc>
        <w:tc>
          <w:tcPr>
            <w:tcW w:w="964" w:type="dxa"/>
          </w:tcPr>
          <w:p w14:paraId="6D283971" w14:textId="77777777" w:rsidR="00716218" w:rsidRPr="004424B1" w:rsidRDefault="00716218" w:rsidP="001315CE">
            <w:pPr>
              <w:pStyle w:val="TableCell"/>
              <w:jc w:val="center"/>
              <w:rPr>
                <w:rFonts w:cs="Arial"/>
                <w:szCs w:val="18"/>
              </w:rPr>
            </w:pPr>
            <w:r w:rsidRPr="004424B1">
              <w:rPr>
                <w:rFonts w:cs="Arial"/>
                <w:szCs w:val="18"/>
              </w:rPr>
              <w:t>No</w:t>
            </w:r>
          </w:p>
        </w:tc>
        <w:tc>
          <w:tcPr>
            <w:tcW w:w="4224" w:type="dxa"/>
            <w:vAlign w:val="center"/>
          </w:tcPr>
          <w:p w14:paraId="3B308B3A" w14:textId="77777777" w:rsidR="00716218" w:rsidRPr="004424B1" w:rsidRDefault="00716218" w:rsidP="001315CE">
            <w:pPr>
              <w:pStyle w:val="TableCell"/>
              <w:jc w:val="center"/>
              <w:rPr>
                <w:rFonts w:cs="Arial"/>
                <w:szCs w:val="18"/>
              </w:rPr>
            </w:pPr>
            <w:proofErr w:type="spellStart"/>
            <w:proofErr w:type="gramStart"/>
            <w:r w:rsidRPr="004424B1">
              <w:rPr>
                <w:rFonts w:cs="Arial"/>
                <w:szCs w:val="18"/>
              </w:rPr>
              <w:t>suspensionStatus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ActivitySuspensionStatus</w:t>
            </w:r>
            <w:proofErr w:type="spellEnd"/>
            <w:r w:rsidRPr="004424B1">
              <w:rPr>
                <w:rFonts w:cs="Arial"/>
                <w:szCs w:val="18"/>
              </w:rPr>
              <w:t>&gt;)</w:t>
            </w:r>
          </w:p>
        </w:tc>
      </w:tr>
    </w:tbl>
    <w:p w14:paraId="54B2F839" w14:textId="5AE75E9F" w:rsidR="00AC0736" w:rsidRPr="004424B1" w:rsidRDefault="00AC0736" w:rsidP="0043015A">
      <w:pPr>
        <w:pStyle w:val="Heading4"/>
        <w:spacing w:before="480"/>
        <w:rPr>
          <w:lang w:val="en-GB"/>
        </w:rPr>
      </w:pPr>
      <w:del w:id="25146" w:author="Peter Van Der Plas" w:date="2024-12-26T14:11:00Z" w16du:dateUtc="2024-12-26T13:11:00Z">
        <w:r w:rsidRPr="004424B1" w:rsidDel="00E10A48">
          <w:rPr>
            <w:lang w:val="en-GB"/>
          </w:rPr>
          <w:delText>Structures</w:delText>
        </w:r>
      </w:del>
      <w:ins w:id="25147" w:author="Peter Van Der Plas" w:date="2024-12-26T14:11:00Z" w16du:dateUtc="2024-12-26T13:11:00Z">
        <w:r w:rsidR="00E10A48">
          <w:rPr>
            <w:lang w:val="en-GB"/>
          </w:rPr>
          <w:t>Requirement</w:t>
        </w:r>
      </w:ins>
      <w:ins w:id="25148" w:author="Peter Van Der Plas" w:date="2024-12-26T14:12:00Z" w16du:dateUtc="2024-12-26T13:12:00Z">
        <w:r w:rsidR="00E10A48">
          <w:rPr>
            <w:lang w:val="en-GB"/>
          </w:rPr>
          <w:t>s</w:t>
        </w:r>
      </w:ins>
    </w:p>
    <w:p w14:paraId="70E98490" w14:textId="03304181" w:rsidR="00B9440A" w:rsidRPr="004424B1" w:rsidRDefault="00B9440A">
      <w:pPr>
        <w:pStyle w:val="Paragraph5"/>
        <w:rPr>
          <w:lang w:val="en-GB"/>
        </w:rPr>
        <w:pPrChange w:id="25149" w:author="Peter Van Der Plas" w:date="2024-12-26T14:12:00Z" w16du:dateUtc="2024-12-26T13:12:00Z">
          <w:pPr/>
        </w:pPrChange>
      </w:pPr>
      <w:r w:rsidRPr="004424B1">
        <w:rPr>
          <w:lang w:val="en-GB"/>
        </w:rPr>
        <w:t xml:space="preserve">The </w:t>
      </w:r>
      <w:proofErr w:type="spellStart"/>
      <w:r w:rsidRPr="004424B1">
        <w:rPr>
          <w:lang w:val="en-GB"/>
        </w:rPr>
        <w:t>ActivityInstances</w:t>
      </w:r>
      <w:proofErr w:type="spellEnd"/>
      <w:r w:rsidRPr="004424B1">
        <w:rPr>
          <w:lang w:val="en-GB"/>
        </w:rPr>
        <w:t xml:space="preserve"> to be resumed shall be specified in the request message of the </w:t>
      </w:r>
      <w:proofErr w:type="spellStart"/>
      <w:r w:rsidRPr="004424B1">
        <w:rPr>
          <w:lang w:val="en-GB"/>
        </w:rPr>
        <w:t>resumeActivity</w:t>
      </w:r>
      <w:proofErr w:type="spellEnd"/>
      <w:r w:rsidRPr="004424B1">
        <w:rPr>
          <w:lang w:val="en-GB"/>
        </w:rPr>
        <w:t xml:space="preserve"> operation, by the following </w:t>
      </w:r>
      <w:r w:rsidR="009C60C7" w:rsidRPr="004424B1">
        <w:rPr>
          <w:lang w:val="en-GB"/>
        </w:rPr>
        <w:t xml:space="preserve">filter </w:t>
      </w:r>
      <w:r w:rsidRPr="004424B1">
        <w:rPr>
          <w:lang w:val="en-GB"/>
        </w:rPr>
        <w:t>fields, each of which is nullable:</w:t>
      </w:r>
    </w:p>
    <w:p w14:paraId="498F6AB1" w14:textId="2418F886" w:rsidR="00B9440A" w:rsidRPr="004424B1" w:rsidRDefault="00B9440A" w:rsidP="003A4612">
      <w:pPr>
        <w:pStyle w:val="List"/>
        <w:numPr>
          <w:ilvl w:val="0"/>
          <w:numId w:val="43"/>
        </w:numPr>
        <w:tabs>
          <w:tab w:val="clear" w:pos="360"/>
          <w:tab w:val="left" w:pos="720"/>
        </w:tabs>
        <w:ind w:left="720"/>
      </w:pPr>
      <w:proofErr w:type="spellStart"/>
      <w:r w:rsidRPr="004424B1">
        <w:t>planRefs</w:t>
      </w:r>
      <w:proofErr w:type="spellEnd"/>
      <w:r w:rsidR="00042354" w:rsidRPr="004424B1">
        <w:t>;</w:t>
      </w:r>
    </w:p>
    <w:p w14:paraId="1DFCF52D" w14:textId="6D0303AB" w:rsidR="00B9440A" w:rsidRPr="004424B1" w:rsidRDefault="00B9440A" w:rsidP="003A4612">
      <w:pPr>
        <w:pStyle w:val="List"/>
        <w:numPr>
          <w:ilvl w:val="0"/>
          <w:numId w:val="43"/>
        </w:numPr>
        <w:tabs>
          <w:tab w:val="clear" w:pos="360"/>
          <w:tab w:val="left" w:pos="720"/>
        </w:tabs>
        <w:ind w:left="720"/>
      </w:pPr>
      <w:proofErr w:type="spellStart"/>
      <w:r w:rsidRPr="004424B1">
        <w:t>activityRefs</w:t>
      </w:r>
      <w:proofErr w:type="spellEnd"/>
      <w:r w:rsidR="00042354" w:rsidRPr="004424B1">
        <w:t>;</w:t>
      </w:r>
    </w:p>
    <w:p w14:paraId="0C566FE8" w14:textId="34D676A0" w:rsidR="00B9440A" w:rsidRPr="004424B1" w:rsidRDefault="00B9440A" w:rsidP="003A4612">
      <w:pPr>
        <w:pStyle w:val="List"/>
        <w:numPr>
          <w:ilvl w:val="0"/>
          <w:numId w:val="43"/>
        </w:numPr>
        <w:tabs>
          <w:tab w:val="clear" w:pos="360"/>
          <w:tab w:val="left" w:pos="720"/>
        </w:tabs>
        <w:ind w:left="720"/>
      </w:pPr>
      <w:r w:rsidRPr="004424B1">
        <w:t>tags</w:t>
      </w:r>
      <w:r w:rsidR="00A84780" w:rsidRPr="004424B1">
        <w:t xml:space="preserve"> (</w:t>
      </w:r>
      <w:r w:rsidRPr="004424B1">
        <w:t xml:space="preserve">associated with </w:t>
      </w:r>
      <w:proofErr w:type="spellStart"/>
      <w:r w:rsidRPr="004424B1">
        <w:t>ActivityInstances</w:t>
      </w:r>
      <w:proofErr w:type="spellEnd"/>
      <w:r w:rsidRPr="004424B1">
        <w:t xml:space="preserve"> to be resumed</w:t>
      </w:r>
      <w:r w:rsidR="00A84780" w:rsidRPr="004424B1">
        <w:t>)</w:t>
      </w:r>
      <w:r w:rsidRPr="004424B1">
        <w:t>.</w:t>
      </w:r>
    </w:p>
    <w:p w14:paraId="2291ABAC" w14:textId="53B86107" w:rsidR="009C60C7" w:rsidRPr="007C678F" w:rsidRDefault="00042354" w:rsidP="00042354">
      <w:pPr>
        <w:pStyle w:val="Notelevel1"/>
        <w:rPr>
          <w:spacing w:val="-2"/>
        </w:rPr>
      </w:pPr>
      <w:r w:rsidRPr="004424B1">
        <w:t>NOTE</w:t>
      </w:r>
      <w:r w:rsidRPr="004424B1">
        <w:tab/>
        <w:t>–</w:t>
      </w:r>
      <w:r w:rsidRPr="004424B1">
        <w:tab/>
      </w:r>
      <w:r w:rsidRPr="007C678F">
        <w:rPr>
          <w:spacing w:val="-2"/>
        </w:rPr>
        <w:t>A</w:t>
      </w:r>
      <w:r w:rsidR="009C60C7" w:rsidRPr="007C678F">
        <w:rPr>
          <w:spacing w:val="-2"/>
        </w:rPr>
        <w:t xml:space="preserve">s for other filters, the </w:t>
      </w:r>
      <w:proofErr w:type="spellStart"/>
      <w:r w:rsidR="009C60C7" w:rsidRPr="007C678F">
        <w:rPr>
          <w:spacing w:val="-2"/>
        </w:rPr>
        <w:t>planRefs</w:t>
      </w:r>
      <w:proofErr w:type="spellEnd"/>
      <w:r w:rsidR="009C60C7" w:rsidRPr="007C678F">
        <w:rPr>
          <w:spacing w:val="-2"/>
        </w:rPr>
        <w:t xml:space="preserve">, </w:t>
      </w:r>
      <w:proofErr w:type="spellStart"/>
      <w:r w:rsidR="009C60C7" w:rsidRPr="007C678F">
        <w:rPr>
          <w:spacing w:val="-2"/>
        </w:rPr>
        <w:t>activityRefs</w:t>
      </w:r>
      <w:proofErr w:type="spellEnd"/>
      <w:r w:rsidR="007E37E7" w:rsidRPr="007C678F">
        <w:rPr>
          <w:spacing w:val="-2"/>
        </w:rPr>
        <w:t>,</w:t>
      </w:r>
      <w:r w:rsidR="009C60C7" w:rsidRPr="007C678F">
        <w:rPr>
          <w:spacing w:val="-2"/>
        </w:rPr>
        <w:t xml:space="preserve"> and tags filters are ANDed together, but multiple items within each filter are ORed.  This also applies to the tag filter, where if an ActivityInstance has any one of the listed tag values, it passes the filter.  </w:t>
      </w:r>
      <w:proofErr w:type="spellStart"/>
      <w:r w:rsidR="009C60C7" w:rsidRPr="007C678F">
        <w:rPr>
          <w:spacing w:val="-2"/>
        </w:rPr>
        <w:t>activityRefs</w:t>
      </w:r>
      <w:proofErr w:type="spellEnd"/>
      <w:r w:rsidR="009C60C7" w:rsidRPr="007C678F">
        <w:rPr>
          <w:spacing w:val="-2"/>
        </w:rPr>
        <w:t xml:space="preserve"> and tags filters would not normally be used in conjunction.</w:t>
      </w:r>
    </w:p>
    <w:p w14:paraId="6B0FBF5E" w14:textId="77777777" w:rsidR="00AC0736" w:rsidRPr="004424B1" w:rsidRDefault="00AC0736" w:rsidP="0043015A">
      <w:pPr>
        <w:pStyle w:val="Heading4"/>
        <w:spacing w:before="480"/>
        <w:rPr>
          <w:lang w:val="en-GB"/>
        </w:rPr>
      </w:pPr>
      <w:r w:rsidRPr="004424B1">
        <w:rPr>
          <w:lang w:val="en-GB"/>
        </w:rPr>
        <w:t>Errors</w:t>
      </w:r>
    </w:p>
    <w:p w14:paraId="562D59CE" w14:textId="6E98D998" w:rsidR="00781519" w:rsidRDefault="00781519">
      <w:pPr>
        <w:keepNext/>
        <w:spacing w:after="240"/>
        <w:rPr>
          <w:lang w:val="en-GB"/>
        </w:rPr>
      </w:pPr>
      <w:del w:id="25150" w:author="Quinten Van Woerkom" w:date="2024-12-16T16:48:00Z" w16du:dateUtc="2024-12-16T15:48:00Z">
        <w:r w:rsidRPr="004424B1" w:rsidDel="00AE6B58">
          <w:rPr>
            <w:lang w:val="en-GB"/>
          </w:rPr>
          <w:delText>In addition to standard MAL</w:delText>
        </w:r>
        <w:r w:rsidR="00534DC6" w:rsidRPr="004424B1" w:rsidDel="00AE6B58">
          <w:rPr>
            <w:lang w:val="en-GB"/>
          </w:rPr>
          <w:delText xml:space="preserve"> er</w:delText>
        </w:r>
        <w:r w:rsidRPr="004424B1" w:rsidDel="00AE6B58">
          <w:rPr>
            <w:lang w:val="en-GB"/>
          </w:rPr>
          <w:delText>rors, the operation may return the following MPS</w:delText>
        </w:r>
        <w:r w:rsidR="00534DC6" w:rsidRPr="004424B1" w:rsidDel="00AE6B58">
          <w:rPr>
            <w:lang w:val="en-GB"/>
          </w:rPr>
          <w:delText xml:space="preserve"> er</w:delText>
        </w:r>
        <w:r w:rsidRPr="004424B1" w:rsidDel="00AE6B58">
          <w:rPr>
            <w:lang w:val="en-GB"/>
          </w:rPr>
          <w:delText>rors:</w:delText>
        </w:r>
      </w:del>
      <w:ins w:id="25151"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5152" w:author="Peter Van Der Plas" w:date="2024-12-26T15:03:00Z" w16du:dateUtc="2024-12-26T14:03:00Z">
        <w:r w:rsidR="0010001D">
          <w:rPr>
            <w:lang w:val="en-GB"/>
          </w:rPr>
          <w:fldChar w:fldCharType="begin"/>
        </w:r>
        <w:r w:rsidR="0010001D">
          <w:rPr>
            <w:lang w:val="en-GB"/>
          </w:rPr>
          <w:instrText xml:space="preserve"> REF _Ref186117854 \r \h </w:instrText>
        </w:r>
      </w:ins>
      <w:r w:rsidR="0010001D">
        <w:rPr>
          <w:lang w:val="en-GB"/>
        </w:rPr>
      </w:r>
      <w:r w:rsidR="0010001D">
        <w:rPr>
          <w:lang w:val="en-GB"/>
        </w:rPr>
        <w:fldChar w:fldCharType="separate"/>
      </w:r>
      <w:ins w:id="25153" w:author="Peter Van Der Plas" w:date="2025-01-01T17:31:00Z" w16du:dateUtc="2025-01-01T16:31:00Z">
        <w:r w:rsidR="006D1623">
          <w:rPr>
            <w:lang w:val="en-GB"/>
          </w:rPr>
          <w:t>5</w:t>
        </w:r>
      </w:ins>
      <w:ins w:id="25154" w:author="Peter Van Der Plas" w:date="2024-12-26T15:03:00Z" w16du:dateUtc="2024-12-26T14:03:00Z">
        <w:r w:rsidR="0010001D">
          <w:rPr>
            <w:lang w:val="en-GB"/>
          </w:rPr>
          <w:fldChar w:fldCharType="end"/>
        </w:r>
      </w:ins>
      <w:ins w:id="25155" w:author="Quinten Van Woerkom" w:date="2024-12-16T16:48:00Z" w16du:dateUtc="2024-12-16T15:48:00Z">
        <w:del w:id="25156" w:author="Peter Van Der Plas" w:date="2024-12-26T15:03:00Z" w16du:dateUtc="2024-12-26T14:03:00Z">
          <w:r w:rsidR="00AE6B58" w:rsidDel="0010001D">
            <w:rPr>
              <w:lang w:val="en-GB"/>
            </w:rPr>
            <w:delText>5</w:delText>
          </w:r>
        </w:del>
        <w:r w:rsidR="00AE6B58">
          <w:rPr>
            <w:lang w:val="en-GB"/>
          </w:rPr>
          <w:t>.</w:t>
        </w:r>
      </w:ins>
    </w:p>
    <w:tbl>
      <w:tblPr>
        <w:tblStyle w:val="RBTable"/>
        <w:tblW w:w="0" w:type="auto"/>
        <w:jc w:val="center"/>
        <w:tblLook w:val="04A0" w:firstRow="1" w:lastRow="0" w:firstColumn="1" w:lastColumn="0" w:noHBand="0" w:noVBand="1"/>
        <w:tblCaption w:val="SVE resumeActivity"/>
      </w:tblPr>
      <w:tblGrid>
        <w:gridCol w:w="2389"/>
        <w:gridCol w:w="2520"/>
      </w:tblGrid>
      <w:tr w:rsidR="003F31B5" w:rsidRPr="004424B1" w14:paraId="0E445C21" w14:textId="77777777" w:rsidTr="001315C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6837845" w14:textId="77777777" w:rsidR="003F31B5" w:rsidRPr="004424B1" w:rsidRDefault="003F31B5" w:rsidP="001315CE">
            <w:pPr>
              <w:pStyle w:val="TableCell"/>
              <w:rPr>
                <w:rFonts w:cs="Arial"/>
                <w:szCs w:val="20"/>
              </w:rPr>
            </w:pPr>
            <w:r w:rsidRPr="004424B1">
              <w:rPr>
                <w:rFonts w:cs="Arial"/>
                <w:szCs w:val="20"/>
              </w:rPr>
              <w:t>Error</w:t>
            </w:r>
          </w:p>
        </w:tc>
        <w:tc>
          <w:tcPr>
            <w:tcW w:w="2520" w:type="dxa"/>
          </w:tcPr>
          <w:p w14:paraId="2CA9EF0C" w14:textId="77777777" w:rsidR="003F31B5" w:rsidRPr="004424B1" w:rsidRDefault="003F31B5" w:rsidP="001315CE">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3F31B5" w:rsidRPr="004424B1" w14:paraId="6592E2FF" w14:textId="77777777" w:rsidTr="001315CE">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F8F1D60" w14:textId="77777777" w:rsidR="003F31B5" w:rsidRPr="004424B1" w:rsidRDefault="003F31B5" w:rsidP="001315CE">
            <w:pPr>
              <w:pStyle w:val="TableCell"/>
              <w:rPr>
                <w:rFonts w:cs="Arial"/>
                <w:szCs w:val="20"/>
              </w:rPr>
            </w:pPr>
            <w:r w:rsidRPr="004424B1">
              <w:rPr>
                <w:rFonts w:cs="Arial"/>
                <w:szCs w:val="20"/>
              </w:rPr>
              <w:t>INVALID</w:t>
            </w:r>
          </w:p>
        </w:tc>
        <w:tc>
          <w:tcPr>
            <w:tcW w:w="2520" w:type="dxa"/>
          </w:tcPr>
          <w:p w14:paraId="6066DF56" w14:textId="77777777" w:rsidR="003F31B5" w:rsidRPr="004424B1" w:rsidRDefault="003F31B5" w:rsidP="001315CE">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3919D8C6" w14:textId="77777777" w:rsidR="00AC0736" w:rsidRPr="004424B1" w:rsidRDefault="00AC0736" w:rsidP="0043015A">
      <w:pPr>
        <w:pStyle w:val="Heading3"/>
        <w:spacing w:before="480"/>
        <w:rPr>
          <w:lang w:val="en-GB"/>
        </w:rPr>
      </w:pPr>
      <w:bookmarkStart w:id="25157" w:name="_Toc140093866"/>
      <w:r w:rsidRPr="004424B1">
        <w:rPr>
          <w:lang w:val="en-GB"/>
        </w:rPr>
        <w:t>Operation: getActivityStatus</w:t>
      </w:r>
      <w:bookmarkEnd w:id="25157"/>
    </w:p>
    <w:p w14:paraId="2F9E093C" w14:textId="77777777" w:rsidR="00AC0736" w:rsidRPr="004424B1" w:rsidRDefault="00AC0736" w:rsidP="0043015A">
      <w:pPr>
        <w:pStyle w:val="Heading4"/>
        <w:rPr>
          <w:lang w:val="en-GB"/>
        </w:rPr>
      </w:pPr>
      <w:r w:rsidRPr="004424B1">
        <w:rPr>
          <w:lang w:val="en-GB"/>
        </w:rPr>
        <w:t>Overview</w:t>
      </w:r>
    </w:p>
    <w:p w14:paraId="5CD50C73" w14:textId="76EE9BD5" w:rsidR="00AC0736" w:rsidRDefault="003531D1" w:rsidP="00426FE3">
      <w:pPr>
        <w:rPr>
          <w:ins w:id="25158" w:author="Quinten Van Woerkom" w:date="2024-12-19T14:17:00Z" w16du:dateUtc="2024-12-19T13:17:00Z"/>
          <w:lang w:val="en-GB"/>
        </w:rPr>
      </w:pPr>
      <w:r w:rsidRPr="004424B1">
        <w:rPr>
          <w:lang w:val="en-GB"/>
        </w:rPr>
        <w:t xml:space="preserve">The </w:t>
      </w:r>
      <w:proofErr w:type="spellStart"/>
      <w:r w:rsidRPr="004424B1">
        <w:rPr>
          <w:lang w:val="en-GB"/>
        </w:rPr>
        <w:t>getActivityStatus</w:t>
      </w:r>
      <w:proofErr w:type="spellEnd"/>
      <w:r w:rsidRPr="004424B1">
        <w:rPr>
          <w:lang w:val="en-GB"/>
        </w:rPr>
        <w:t xml:space="preserve"> operation is used to request a detailed report from the service provider on the current status of </w:t>
      </w:r>
      <w:proofErr w:type="spellStart"/>
      <w:r w:rsidRPr="004424B1">
        <w:rPr>
          <w:lang w:val="en-GB"/>
        </w:rPr>
        <w:t>ActivityInstances</w:t>
      </w:r>
      <w:proofErr w:type="spellEnd"/>
      <w:r w:rsidRPr="004424B1">
        <w:rPr>
          <w:lang w:val="en-GB"/>
        </w:rPr>
        <w:t>, selected at activity, sub-plan</w:t>
      </w:r>
      <w:r w:rsidR="00406962" w:rsidRPr="004424B1">
        <w:rPr>
          <w:lang w:val="en-GB"/>
        </w:rPr>
        <w:t>,</w:t>
      </w:r>
      <w:r w:rsidRPr="004424B1">
        <w:rPr>
          <w:lang w:val="en-GB"/>
        </w:rPr>
        <w:t xml:space="preserve"> or tag levels.</w:t>
      </w:r>
    </w:p>
    <w:p w14:paraId="6AF21A92" w14:textId="42689023" w:rsidR="006C593B" w:rsidRDefault="006C593B">
      <w:pPr>
        <w:pStyle w:val="Heading4"/>
        <w:spacing w:before="480" w:after="240"/>
        <w:rPr>
          <w:lang w:val="en-GB"/>
        </w:rPr>
      </w:pPr>
      <w:ins w:id="25159" w:author="Quinten Van Woerkom" w:date="2024-12-19T14:17:00Z" w16du:dateUtc="2024-12-19T13:17:00Z">
        <w:r>
          <w:rPr>
            <w:lang w:val="en-GB"/>
          </w:rPr>
          <w:t>Definition</w:t>
        </w:r>
      </w:ins>
    </w:p>
    <w:p w14:paraId="54BCD6DC" w14:textId="77777777" w:rsidR="00183EBF" w:rsidRPr="00183EBF" w:rsidRDefault="00183EBF" w:rsidP="00183EBF">
      <w:pPr>
        <w:rPr>
          <w:lang w:val="en-GB"/>
        </w:rPr>
      </w:pPr>
    </w:p>
    <w:tbl>
      <w:tblPr>
        <w:tblStyle w:val="RBTable"/>
        <w:tblW w:w="9242" w:type="dxa"/>
        <w:tblLayout w:type="fixed"/>
        <w:tblLook w:val="0400" w:firstRow="0" w:lastRow="0" w:firstColumn="0" w:lastColumn="0" w:noHBand="0" w:noVBand="1"/>
        <w:tblCaption w:val="SVO getActivityStatus"/>
        <w:tblPrChange w:id="25160" w:author="Peter Van Der Plas" w:date="2024-12-26T14:10:00Z" w16du:dateUtc="2024-12-26T13:10:00Z">
          <w:tblPr>
            <w:tblStyle w:val="RBTable"/>
            <w:tblW w:w="9242" w:type="dxa"/>
            <w:tblLayout w:type="fixed"/>
            <w:tblLook w:val="0400" w:firstRow="0" w:lastRow="0" w:firstColumn="0" w:lastColumn="0" w:noHBand="0" w:noVBand="1"/>
            <w:tblCaption w:val="SVO getActivityStatus"/>
          </w:tblPr>
        </w:tblPrChange>
      </w:tblPr>
      <w:tblGrid>
        <w:gridCol w:w="2353"/>
        <w:gridCol w:w="6889"/>
        <w:tblGridChange w:id="25161">
          <w:tblGrid>
            <w:gridCol w:w="2353"/>
            <w:gridCol w:w="23"/>
            <w:gridCol w:w="6866"/>
          </w:tblGrid>
        </w:tblGridChange>
      </w:tblGrid>
      <w:tr w:rsidR="00BC61E7" w:rsidRPr="004424B1" w14:paraId="6DB652FC" w14:textId="77777777" w:rsidTr="001315CE">
        <w:trPr>
          <w:tblHeader/>
        </w:trPr>
        <w:tc>
          <w:tcPr>
            <w:tcW w:w="2352" w:type="dxa"/>
            <w:shd w:val="clear" w:color="auto" w:fill="00CCFF"/>
            <w:tcPrChange w:id="25162" w:author="Peter Van Der Plas" w:date="2024-12-26T14:10:00Z" w16du:dateUtc="2024-12-26T13:10:00Z">
              <w:tcPr>
                <w:tcW w:w="2376" w:type="dxa"/>
                <w:gridSpan w:val="2"/>
                <w:shd w:val="clear" w:color="auto" w:fill="662382"/>
              </w:tcPr>
            </w:tcPrChange>
          </w:tcPr>
          <w:p w14:paraId="152124D1" w14:textId="77777777" w:rsidR="00BC61E7" w:rsidRPr="00E10A48" w:rsidRDefault="00BC61E7" w:rsidP="001315CE">
            <w:pPr>
              <w:pStyle w:val="TableCell"/>
              <w:keepNext/>
              <w:jc w:val="center"/>
              <w:rPr>
                <w:rFonts w:cs="Arial"/>
                <w:bCs/>
                <w:color w:val="auto"/>
                <w:szCs w:val="18"/>
                <w:rPrChange w:id="25163" w:author="Peter Van Der Plas" w:date="2024-12-26T14:10:00Z" w16du:dateUtc="2024-12-26T13:10:00Z">
                  <w:rPr>
                    <w:rFonts w:cs="Arial"/>
                    <w:b/>
                    <w:color w:val="FFFFFF" w:themeColor="background1"/>
                    <w:szCs w:val="18"/>
                  </w:rPr>
                </w:rPrChange>
              </w:rPr>
            </w:pPr>
            <w:r w:rsidRPr="00E10A48">
              <w:rPr>
                <w:rFonts w:cs="Arial"/>
                <w:bCs/>
                <w:color w:val="auto"/>
                <w:szCs w:val="18"/>
                <w:rPrChange w:id="25164" w:author="Peter Van Der Plas" w:date="2024-12-26T14:10:00Z" w16du:dateUtc="2024-12-26T13:10:00Z">
                  <w:rPr>
                    <w:rFonts w:cs="Arial"/>
                    <w:b/>
                    <w:color w:val="FFFFFF" w:themeColor="background1"/>
                    <w:szCs w:val="18"/>
                  </w:rPr>
                </w:rPrChange>
              </w:rPr>
              <w:t>Operation Identifier</w:t>
            </w:r>
          </w:p>
        </w:tc>
        <w:tc>
          <w:tcPr>
            <w:tcW w:w="6888" w:type="dxa"/>
            <w:tcPrChange w:id="25165" w:author="Peter Van Der Plas" w:date="2024-12-26T14:10:00Z" w16du:dateUtc="2024-12-26T13:10:00Z">
              <w:tcPr>
                <w:tcW w:w="6866" w:type="dxa"/>
              </w:tcPr>
            </w:tcPrChange>
          </w:tcPr>
          <w:p w14:paraId="338E1B33" w14:textId="46C99B52" w:rsidR="00BC61E7" w:rsidRPr="004424B1" w:rsidRDefault="00BC61E7" w:rsidP="001315CE">
            <w:pPr>
              <w:pStyle w:val="TableCell"/>
              <w:keepNext/>
              <w:jc w:val="center"/>
              <w:rPr>
                <w:rFonts w:cs="Arial"/>
                <w:szCs w:val="18"/>
              </w:rPr>
            </w:pPr>
            <w:proofErr w:type="spellStart"/>
            <w:r w:rsidRPr="004424B1">
              <w:rPr>
                <w:rFonts w:cs="Arial"/>
                <w:szCs w:val="18"/>
              </w:rPr>
              <w:t>getActivityStatus</w:t>
            </w:r>
            <w:proofErr w:type="spellEnd"/>
          </w:p>
        </w:tc>
      </w:tr>
      <w:tr w:rsidR="00BC61E7" w:rsidRPr="004424B1" w14:paraId="0B068D85" w14:textId="77777777" w:rsidTr="001315CE">
        <w:tc>
          <w:tcPr>
            <w:tcW w:w="2352" w:type="dxa"/>
            <w:shd w:val="clear" w:color="auto" w:fill="00CCFF"/>
            <w:tcPrChange w:id="25166" w:author="Peter Van Der Plas" w:date="2024-12-26T14:10:00Z" w16du:dateUtc="2024-12-26T13:10:00Z">
              <w:tcPr>
                <w:tcW w:w="2376" w:type="dxa"/>
                <w:gridSpan w:val="2"/>
                <w:shd w:val="clear" w:color="auto" w:fill="662382"/>
              </w:tcPr>
            </w:tcPrChange>
          </w:tcPr>
          <w:p w14:paraId="069A7720" w14:textId="77777777" w:rsidR="00BC61E7" w:rsidRPr="00E10A48" w:rsidRDefault="00BC61E7" w:rsidP="001315CE">
            <w:pPr>
              <w:pStyle w:val="TableCell"/>
              <w:keepNext/>
              <w:jc w:val="center"/>
              <w:rPr>
                <w:rFonts w:cs="Arial"/>
                <w:bCs/>
                <w:color w:val="auto"/>
                <w:szCs w:val="18"/>
                <w:rPrChange w:id="25167" w:author="Peter Van Der Plas" w:date="2024-12-26T14:10:00Z" w16du:dateUtc="2024-12-26T13:10:00Z">
                  <w:rPr>
                    <w:rFonts w:cs="Arial"/>
                    <w:b/>
                    <w:color w:val="FFFFFF" w:themeColor="background1"/>
                    <w:szCs w:val="18"/>
                  </w:rPr>
                </w:rPrChange>
              </w:rPr>
            </w:pPr>
            <w:r w:rsidRPr="00E10A48">
              <w:rPr>
                <w:rFonts w:cs="Arial"/>
                <w:bCs/>
                <w:color w:val="auto"/>
                <w:szCs w:val="18"/>
                <w:rPrChange w:id="25168" w:author="Peter Van Der Plas" w:date="2024-12-26T14:10:00Z" w16du:dateUtc="2024-12-26T13:10:00Z">
                  <w:rPr>
                    <w:rFonts w:cs="Arial"/>
                    <w:b/>
                    <w:color w:val="FFFFFF" w:themeColor="background1"/>
                    <w:szCs w:val="18"/>
                  </w:rPr>
                </w:rPrChange>
              </w:rPr>
              <w:t>Interaction Pattern</w:t>
            </w:r>
          </w:p>
        </w:tc>
        <w:tc>
          <w:tcPr>
            <w:tcW w:w="6888" w:type="dxa"/>
            <w:shd w:val="clear" w:color="auto" w:fill="D9D9D9" w:themeFill="background1" w:themeFillShade="D9"/>
            <w:tcPrChange w:id="25169" w:author="Peter Van Der Plas" w:date="2024-12-26T14:10:00Z" w16du:dateUtc="2024-12-26T13:10:00Z">
              <w:tcPr>
                <w:tcW w:w="6866" w:type="dxa"/>
                <w:shd w:val="clear" w:color="auto" w:fill="D9D9D9" w:themeFill="background1" w:themeFillShade="D9"/>
              </w:tcPr>
            </w:tcPrChange>
          </w:tcPr>
          <w:p w14:paraId="6ED8B78D" w14:textId="77777777" w:rsidR="00BC61E7" w:rsidRPr="004424B1" w:rsidRDefault="00BC61E7" w:rsidP="001315CE">
            <w:pPr>
              <w:pStyle w:val="TableCell"/>
              <w:keepNext/>
              <w:jc w:val="center"/>
              <w:rPr>
                <w:rFonts w:cs="Arial"/>
                <w:szCs w:val="18"/>
              </w:rPr>
            </w:pPr>
            <w:r w:rsidRPr="004424B1">
              <w:rPr>
                <w:rFonts w:cs="Arial"/>
                <w:szCs w:val="18"/>
              </w:rPr>
              <w:t>REQUEST</w:t>
            </w:r>
          </w:p>
        </w:tc>
      </w:tr>
    </w:tbl>
    <w:p w14:paraId="156FCD02" w14:textId="77777777" w:rsidR="00BC61E7" w:rsidRPr="004424B1" w:rsidRDefault="00BC61E7" w:rsidP="00BC61E7">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BC61E7" w:rsidRPr="004424B1" w14:paraId="0056EA0C" w14:textId="77777777" w:rsidTr="00183EBF">
        <w:trPr>
          <w:cnfStyle w:val="100000000000" w:firstRow="1" w:lastRow="0" w:firstColumn="0" w:lastColumn="0" w:oddVBand="0" w:evenVBand="0" w:oddHBand="0" w:evenHBand="0" w:firstRowFirstColumn="0" w:firstRowLastColumn="0" w:lastRowFirstColumn="0" w:lastRowLastColumn="0"/>
          <w:tblHeader/>
        </w:trPr>
        <w:tc>
          <w:tcPr>
            <w:tcW w:w="2353" w:type="dxa"/>
          </w:tcPr>
          <w:p w14:paraId="7D188736" w14:textId="77777777" w:rsidR="00BC61E7" w:rsidRPr="004424B1" w:rsidRDefault="00BC61E7" w:rsidP="001315CE">
            <w:pPr>
              <w:pStyle w:val="TableCell"/>
              <w:keepNext/>
              <w:jc w:val="center"/>
              <w:rPr>
                <w:rFonts w:cs="Arial"/>
                <w:szCs w:val="18"/>
              </w:rPr>
            </w:pPr>
            <w:r w:rsidRPr="004424B1">
              <w:rPr>
                <w:rFonts w:cs="Arial"/>
                <w:szCs w:val="18"/>
              </w:rPr>
              <w:t>Pattern Sequence</w:t>
            </w:r>
          </w:p>
        </w:tc>
        <w:tc>
          <w:tcPr>
            <w:tcW w:w="1701" w:type="dxa"/>
          </w:tcPr>
          <w:p w14:paraId="31081961" w14:textId="77777777" w:rsidR="00BC61E7" w:rsidRPr="004424B1" w:rsidRDefault="00BC61E7" w:rsidP="001315CE">
            <w:pPr>
              <w:pStyle w:val="TableCell"/>
              <w:keepNext/>
              <w:jc w:val="center"/>
              <w:rPr>
                <w:rFonts w:cs="Arial"/>
                <w:szCs w:val="18"/>
              </w:rPr>
            </w:pPr>
            <w:r w:rsidRPr="004424B1">
              <w:rPr>
                <w:rFonts w:cs="Arial"/>
                <w:szCs w:val="18"/>
              </w:rPr>
              <w:t>Message</w:t>
            </w:r>
          </w:p>
        </w:tc>
        <w:tc>
          <w:tcPr>
            <w:tcW w:w="964" w:type="dxa"/>
          </w:tcPr>
          <w:p w14:paraId="1EC27455" w14:textId="77777777" w:rsidR="00BC61E7" w:rsidRPr="004424B1" w:rsidRDefault="00BC61E7" w:rsidP="001315CE">
            <w:pPr>
              <w:pStyle w:val="TableCell"/>
              <w:keepNext/>
              <w:jc w:val="center"/>
              <w:rPr>
                <w:rFonts w:cs="Arial"/>
                <w:szCs w:val="18"/>
              </w:rPr>
            </w:pPr>
            <w:r w:rsidRPr="004424B1">
              <w:rPr>
                <w:rFonts w:cs="Arial"/>
                <w:szCs w:val="18"/>
              </w:rPr>
              <w:t>Nullable</w:t>
            </w:r>
          </w:p>
        </w:tc>
        <w:tc>
          <w:tcPr>
            <w:tcW w:w="4224" w:type="dxa"/>
          </w:tcPr>
          <w:p w14:paraId="24F5AF68" w14:textId="77777777" w:rsidR="00BC61E7" w:rsidRPr="004424B1" w:rsidRDefault="00BC61E7" w:rsidP="001315CE">
            <w:pPr>
              <w:pStyle w:val="TableCell"/>
              <w:keepNext/>
              <w:jc w:val="center"/>
              <w:rPr>
                <w:rFonts w:cs="Arial"/>
                <w:szCs w:val="18"/>
              </w:rPr>
            </w:pPr>
            <w:del w:id="25170" w:author="Peter Van Der Plas" w:date="2024-12-26T14:10:00Z" w16du:dateUtc="2024-12-26T13:10:00Z">
              <w:r w:rsidRPr="004424B1" w:rsidDel="00E10A48">
                <w:rPr>
                  <w:rFonts w:cs="Arial"/>
                  <w:szCs w:val="18"/>
                </w:rPr>
                <w:delText xml:space="preserve">Body </w:delText>
              </w:r>
            </w:del>
            <w:ins w:id="25171" w:author="Peter Van Der Plas" w:date="2024-12-26T14:10:00Z" w16du:dateUtc="2024-12-26T13:10:00Z">
              <w:r>
                <w:rPr>
                  <w:rFonts w:cs="Arial"/>
                  <w:szCs w:val="18"/>
                </w:rPr>
                <w:t>Type</w:t>
              </w:r>
              <w:r w:rsidRPr="004424B1">
                <w:rPr>
                  <w:rFonts w:cs="Arial"/>
                  <w:szCs w:val="18"/>
                </w:rPr>
                <w:t xml:space="preserve"> </w:t>
              </w:r>
            </w:ins>
            <w:r w:rsidRPr="004424B1">
              <w:rPr>
                <w:rFonts w:cs="Arial"/>
                <w:szCs w:val="18"/>
              </w:rPr>
              <w:t>Signature</w:t>
            </w:r>
          </w:p>
        </w:tc>
      </w:tr>
      <w:tr w:rsidR="00BC61E7" w:rsidRPr="004424B1" w14:paraId="6E71A102" w14:textId="77777777" w:rsidTr="00183EBF">
        <w:tc>
          <w:tcPr>
            <w:tcW w:w="2353" w:type="dxa"/>
            <w:shd w:val="clear" w:color="auto" w:fill="D9D9D9" w:themeFill="background1" w:themeFillShade="D9"/>
          </w:tcPr>
          <w:p w14:paraId="215D89DB" w14:textId="77777777" w:rsidR="00BC61E7" w:rsidRPr="004424B1" w:rsidRDefault="00BC61E7" w:rsidP="001315CE">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1C7E5295" w14:textId="77777777" w:rsidR="00BC61E7" w:rsidRPr="004424B1" w:rsidRDefault="00BC61E7" w:rsidP="001315CE">
            <w:pPr>
              <w:pStyle w:val="TableCell"/>
              <w:jc w:val="center"/>
              <w:rPr>
                <w:rFonts w:cs="Arial"/>
                <w:szCs w:val="18"/>
              </w:rPr>
            </w:pPr>
            <w:r w:rsidRPr="004424B1">
              <w:rPr>
                <w:rFonts w:cs="Arial"/>
                <w:szCs w:val="18"/>
              </w:rPr>
              <w:t>REQUEST</w:t>
            </w:r>
          </w:p>
        </w:tc>
        <w:tc>
          <w:tcPr>
            <w:tcW w:w="964" w:type="dxa"/>
          </w:tcPr>
          <w:p w14:paraId="74D5CAE0" w14:textId="77777777" w:rsidR="00BC61E7" w:rsidRPr="004424B1" w:rsidRDefault="00BC61E7" w:rsidP="00BC61E7">
            <w:pPr>
              <w:pStyle w:val="TableCell"/>
              <w:spacing w:before="0" w:after="0"/>
              <w:jc w:val="center"/>
              <w:rPr>
                <w:rFonts w:cs="Arial"/>
                <w:szCs w:val="18"/>
              </w:rPr>
            </w:pPr>
            <w:commentRangeStart w:id="25172"/>
            <w:ins w:id="25173" w:author="Quinten Van Woerkom" w:date="2024-11-27T15:35:00Z" w16du:dateUtc="2024-11-27T14:35:00Z">
              <w:r>
                <w:rPr>
                  <w:rFonts w:cs="Arial"/>
                  <w:szCs w:val="18"/>
                </w:rPr>
                <w:t>Yes</w:t>
              </w:r>
            </w:ins>
            <w:del w:id="25174" w:author="Quinten Van Woerkom" w:date="2024-11-27T15:35:00Z" w16du:dateUtc="2024-11-27T14:35:00Z">
              <w:r w:rsidRPr="004424B1" w:rsidDel="00DE1DD9">
                <w:rPr>
                  <w:rFonts w:cs="Arial"/>
                  <w:szCs w:val="18"/>
                </w:rPr>
                <w:delText>No</w:delText>
              </w:r>
            </w:del>
            <w:commentRangeEnd w:id="25172"/>
            <w:r>
              <w:rPr>
                <w:rStyle w:val="CommentReference"/>
                <w:rFonts w:cs="Times New Roman"/>
                <w:lang w:val="en-US" w:eastAsia="en-US"/>
              </w:rPr>
              <w:commentReference w:id="25172"/>
            </w:r>
          </w:p>
          <w:p w14:paraId="48D4E38B" w14:textId="77777777" w:rsidR="00BC61E7" w:rsidRDefault="00BC61E7" w:rsidP="00BC61E7">
            <w:pPr>
              <w:pStyle w:val="TableCell"/>
              <w:spacing w:before="0" w:after="0"/>
              <w:jc w:val="center"/>
              <w:rPr>
                <w:rFonts w:cs="Arial"/>
                <w:szCs w:val="18"/>
              </w:rPr>
            </w:pPr>
            <w:r w:rsidRPr="004424B1">
              <w:rPr>
                <w:rFonts w:cs="Arial"/>
                <w:szCs w:val="18"/>
              </w:rPr>
              <w:t>Yes</w:t>
            </w:r>
          </w:p>
          <w:p w14:paraId="71D9EA46" w14:textId="77777777" w:rsidR="00BE1AC4" w:rsidRPr="004424B1" w:rsidRDefault="00BE1AC4" w:rsidP="00BC61E7">
            <w:pPr>
              <w:pStyle w:val="TableCell"/>
              <w:spacing w:before="0" w:after="0"/>
              <w:jc w:val="center"/>
              <w:rPr>
                <w:rFonts w:cs="Arial"/>
                <w:szCs w:val="18"/>
              </w:rPr>
            </w:pPr>
          </w:p>
          <w:p w14:paraId="2A2A2231" w14:textId="77777777" w:rsidR="00BC61E7" w:rsidRPr="004424B1" w:rsidRDefault="00BC61E7" w:rsidP="00BC61E7">
            <w:pPr>
              <w:pStyle w:val="TableCell"/>
              <w:spacing w:before="0" w:after="0"/>
              <w:jc w:val="center"/>
              <w:rPr>
                <w:rFonts w:cs="Arial"/>
                <w:szCs w:val="18"/>
              </w:rPr>
            </w:pPr>
            <w:r w:rsidRPr="004424B1">
              <w:rPr>
                <w:rFonts w:cs="Arial"/>
                <w:szCs w:val="18"/>
              </w:rPr>
              <w:t>Yes</w:t>
            </w:r>
          </w:p>
          <w:p w14:paraId="3DB46E31" w14:textId="2D6E6B59" w:rsidR="00BC61E7" w:rsidRPr="004424B1" w:rsidRDefault="00BC61E7" w:rsidP="00BC61E7">
            <w:pPr>
              <w:pStyle w:val="TableCell"/>
              <w:jc w:val="center"/>
              <w:rPr>
                <w:rFonts w:cs="Arial"/>
                <w:szCs w:val="18"/>
              </w:rPr>
            </w:pPr>
            <w:r w:rsidRPr="004424B1">
              <w:rPr>
                <w:rFonts w:cs="Arial"/>
                <w:szCs w:val="18"/>
              </w:rPr>
              <w:t>Yes</w:t>
            </w:r>
          </w:p>
        </w:tc>
        <w:tc>
          <w:tcPr>
            <w:tcW w:w="4224" w:type="dxa"/>
            <w:tcMar>
              <w:top w:w="57" w:type="dxa"/>
              <w:bottom w:w="57" w:type="dxa"/>
            </w:tcMar>
          </w:tcPr>
          <w:p w14:paraId="02E5D81A" w14:textId="43447F20" w:rsidR="00BC61E7" w:rsidRPr="004424B1" w:rsidRDefault="00BC61E7" w:rsidP="00BC61E7">
            <w:pPr>
              <w:pStyle w:val="TableCell"/>
              <w:spacing w:before="0" w:after="0"/>
              <w:jc w:val="center"/>
              <w:rPr>
                <w:rFonts w:cs="Arial"/>
                <w:szCs w:val="18"/>
              </w:rPr>
            </w:pPr>
            <w:proofErr w:type="spellStart"/>
            <w:proofErr w:type="gramStart"/>
            <w:r w:rsidRPr="004424B1">
              <w:rPr>
                <w:rFonts w:cs="Arial"/>
                <w:szCs w:val="18"/>
              </w:rPr>
              <w:t>planRefs</w:t>
            </w:r>
            <w:proofErr w:type="spellEnd"/>
            <w:r w:rsidRPr="004424B1">
              <w:rPr>
                <w:rFonts w:cs="Arial"/>
                <w:szCs w:val="18"/>
              </w:rPr>
              <w:t xml:space="preserve"> :</w:t>
            </w:r>
            <w:proofErr w:type="gramEnd"/>
            <w:r w:rsidRPr="004424B1">
              <w:rPr>
                <w:rFonts w:cs="Arial"/>
                <w:szCs w:val="18"/>
              </w:rPr>
              <w:t xml:space="preserve"> (List &lt;MAL::ObjectRef</w:t>
            </w:r>
            <w:ins w:id="25175" w:author="Peter Van Der Plas" w:date="2025-01-01T15:54:00Z" w16du:dateUtc="2025-01-01T14:54:00Z">
              <w:r w:rsidR="008A3FBD">
                <w:rPr>
                  <w:rFonts w:cs="Arial"/>
                  <w:szCs w:val="18"/>
                </w:rPr>
                <w:t xml:space="preserve"> </w:t>
              </w:r>
            </w:ins>
            <w:r w:rsidRPr="004424B1">
              <w:rPr>
                <w:rFonts w:cs="Arial"/>
                <w:szCs w:val="18"/>
              </w:rPr>
              <w:t>&lt;Plan&gt;&gt;)</w:t>
            </w:r>
          </w:p>
          <w:p w14:paraId="46A01EEF" w14:textId="1DB42A0D" w:rsidR="00BC61E7" w:rsidRDefault="00BC61E7" w:rsidP="00BC61E7">
            <w:pPr>
              <w:pStyle w:val="TableCell"/>
              <w:spacing w:before="0" w:after="0"/>
              <w:jc w:val="center"/>
              <w:rPr>
                <w:rFonts w:cs="Arial"/>
                <w:szCs w:val="18"/>
              </w:rPr>
            </w:pPr>
            <w:proofErr w:type="spellStart"/>
            <w:proofErr w:type="gramStart"/>
            <w:r w:rsidRPr="004424B1">
              <w:rPr>
                <w:rFonts w:cs="Arial"/>
                <w:szCs w:val="18"/>
              </w:rPr>
              <w:t>activityRefs</w:t>
            </w:r>
            <w:proofErr w:type="spellEnd"/>
            <w:r w:rsidRPr="004424B1">
              <w:rPr>
                <w:rFonts w:cs="Arial"/>
                <w:szCs w:val="18"/>
              </w:rPr>
              <w:t xml:space="preserve"> :</w:t>
            </w:r>
            <w:proofErr w:type="gramEnd"/>
            <w:r w:rsidRPr="004424B1">
              <w:rPr>
                <w:rFonts w:cs="Arial"/>
                <w:szCs w:val="18"/>
              </w:rPr>
              <w:t xml:space="preserve"> (List &lt;MAL::ObjectRef</w:t>
            </w:r>
            <w:ins w:id="25176" w:author="Peter Van Der Plas" w:date="2025-01-01T15:54:00Z" w16du:dateUtc="2025-01-01T14:54:00Z">
              <w:r w:rsidR="008A3FBD">
                <w:rPr>
                  <w:rFonts w:cs="Arial"/>
                  <w:szCs w:val="18"/>
                </w:rPr>
                <w:t xml:space="preserve"> </w:t>
              </w:r>
            </w:ins>
            <w:r w:rsidRPr="004424B1">
              <w:rPr>
                <w:rFonts w:cs="Arial"/>
                <w:szCs w:val="18"/>
              </w:rPr>
              <w:t>&lt;ActivityInstance&gt;&gt;)</w:t>
            </w:r>
          </w:p>
          <w:p w14:paraId="07CF873A" w14:textId="77777777" w:rsidR="00BC61E7" w:rsidRDefault="00BC61E7" w:rsidP="00BC61E7">
            <w:pPr>
              <w:pStyle w:val="TableCell"/>
              <w:spacing w:before="0" w:after="0"/>
              <w:jc w:val="center"/>
              <w:rPr>
                <w:rFonts w:cs="Arial"/>
                <w:szCs w:val="18"/>
              </w:rPr>
            </w:pPr>
            <w:proofErr w:type="spellStart"/>
            <w:proofErr w:type="gramStart"/>
            <w:r w:rsidRPr="004424B1">
              <w:rPr>
                <w:rFonts w:cs="Arial"/>
                <w:szCs w:val="18"/>
              </w:rPr>
              <w:t>subPlans</w:t>
            </w:r>
            <w:proofErr w:type="spellEnd"/>
            <w:r w:rsidRPr="004424B1">
              <w:rPr>
                <w:rFonts w:cs="Arial"/>
                <w:szCs w:val="18"/>
              </w:rPr>
              <w:t xml:space="preserve"> :</w:t>
            </w:r>
            <w:proofErr w:type="gramEnd"/>
            <w:r w:rsidRPr="004424B1">
              <w:rPr>
                <w:rFonts w:cs="Arial"/>
                <w:szCs w:val="18"/>
              </w:rPr>
              <w:t xml:space="preserve"> (List &lt;MAL::Identifier&gt;)</w:t>
            </w:r>
          </w:p>
          <w:p w14:paraId="61C8C670" w14:textId="3F8382BA" w:rsidR="00BC61E7" w:rsidRPr="004424B1" w:rsidRDefault="00BC61E7" w:rsidP="00BC61E7">
            <w:pPr>
              <w:pStyle w:val="TableCell"/>
              <w:jc w:val="center"/>
              <w:rPr>
                <w:rFonts w:cs="Arial"/>
                <w:szCs w:val="18"/>
              </w:rPr>
            </w:pPr>
            <w:proofErr w:type="gramStart"/>
            <w:r w:rsidRPr="004424B1">
              <w:rPr>
                <w:rFonts w:cs="Arial"/>
                <w:szCs w:val="18"/>
              </w:rPr>
              <w:t>tags :</w:t>
            </w:r>
            <w:proofErr w:type="gramEnd"/>
            <w:r w:rsidRPr="004424B1">
              <w:rPr>
                <w:rFonts w:cs="Arial"/>
                <w:szCs w:val="18"/>
              </w:rPr>
              <w:t xml:space="preserve"> (List &lt;MAL::String&gt;)</w:t>
            </w:r>
          </w:p>
        </w:tc>
      </w:tr>
      <w:tr w:rsidR="00BC61E7" w:rsidRPr="004424B1" w14:paraId="43DE05CF" w14:textId="77777777" w:rsidTr="00183EBF">
        <w:tc>
          <w:tcPr>
            <w:tcW w:w="2353" w:type="dxa"/>
            <w:shd w:val="clear" w:color="auto" w:fill="D9D9D9" w:themeFill="background1" w:themeFillShade="D9"/>
          </w:tcPr>
          <w:p w14:paraId="183AC044" w14:textId="77777777" w:rsidR="00BC61E7" w:rsidRPr="004424B1" w:rsidRDefault="00BC61E7" w:rsidP="001315CE">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20EEB1F8" w14:textId="77777777" w:rsidR="00BC61E7" w:rsidRPr="004424B1" w:rsidRDefault="00BC61E7" w:rsidP="001315CE">
            <w:pPr>
              <w:pStyle w:val="TableCell"/>
              <w:jc w:val="center"/>
              <w:rPr>
                <w:rFonts w:cs="Arial"/>
                <w:szCs w:val="18"/>
              </w:rPr>
            </w:pPr>
            <w:r w:rsidRPr="004424B1">
              <w:rPr>
                <w:rFonts w:cs="Arial"/>
                <w:szCs w:val="18"/>
              </w:rPr>
              <w:t>RESPONSE</w:t>
            </w:r>
          </w:p>
        </w:tc>
        <w:tc>
          <w:tcPr>
            <w:tcW w:w="964" w:type="dxa"/>
          </w:tcPr>
          <w:p w14:paraId="002E3297" w14:textId="77777777" w:rsidR="00BC61E7" w:rsidRPr="004424B1" w:rsidRDefault="00BC61E7" w:rsidP="001315CE">
            <w:pPr>
              <w:pStyle w:val="TableCell"/>
              <w:jc w:val="center"/>
              <w:rPr>
                <w:rFonts w:cs="Arial"/>
                <w:szCs w:val="18"/>
              </w:rPr>
            </w:pPr>
            <w:r w:rsidRPr="004424B1">
              <w:rPr>
                <w:rFonts w:cs="Arial"/>
                <w:szCs w:val="18"/>
              </w:rPr>
              <w:t>No</w:t>
            </w:r>
          </w:p>
        </w:tc>
        <w:tc>
          <w:tcPr>
            <w:tcW w:w="4224" w:type="dxa"/>
            <w:vAlign w:val="center"/>
          </w:tcPr>
          <w:p w14:paraId="075786E0" w14:textId="7E044DCA" w:rsidR="00BC61E7" w:rsidRPr="004424B1" w:rsidRDefault="00BC61E7" w:rsidP="001315CE">
            <w:pPr>
              <w:pStyle w:val="TableCell"/>
              <w:jc w:val="center"/>
              <w:rPr>
                <w:rFonts w:cs="Arial"/>
                <w:szCs w:val="18"/>
              </w:rPr>
            </w:pPr>
            <w:proofErr w:type="spellStart"/>
            <w:proofErr w:type="gramStart"/>
            <w:r w:rsidRPr="004424B1">
              <w:rPr>
                <w:rFonts w:cs="Arial"/>
                <w:szCs w:val="18"/>
              </w:rPr>
              <w:t>activityStatus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ActivityUpdate</w:t>
            </w:r>
            <w:proofErr w:type="spellEnd"/>
            <w:r w:rsidRPr="004424B1">
              <w:rPr>
                <w:rFonts w:cs="Arial"/>
                <w:szCs w:val="18"/>
              </w:rPr>
              <w:t>&gt;)</w:t>
            </w:r>
          </w:p>
        </w:tc>
      </w:tr>
    </w:tbl>
    <w:p w14:paraId="176FB360" w14:textId="18EF3733" w:rsidR="00AC0736" w:rsidRPr="004424B1" w:rsidRDefault="00AC0736" w:rsidP="0043015A">
      <w:pPr>
        <w:pStyle w:val="Heading4"/>
        <w:spacing w:before="480"/>
        <w:rPr>
          <w:lang w:val="en-GB"/>
        </w:rPr>
      </w:pPr>
      <w:del w:id="25177" w:author="Peter Van Der Plas" w:date="2024-12-26T14:12:00Z" w16du:dateUtc="2024-12-26T13:12:00Z">
        <w:r w:rsidRPr="004424B1" w:rsidDel="00E10A48">
          <w:rPr>
            <w:lang w:val="en-GB"/>
          </w:rPr>
          <w:delText>Structures</w:delText>
        </w:r>
      </w:del>
      <w:ins w:id="25178" w:author="Peter Van Der Plas" w:date="2024-12-26T14:12:00Z" w16du:dateUtc="2024-12-26T13:12:00Z">
        <w:r w:rsidR="00E10A48">
          <w:rPr>
            <w:lang w:val="en-GB"/>
          </w:rPr>
          <w:t>Requirements</w:t>
        </w:r>
      </w:ins>
    </w:p>
    <w:p w14:paraId="33413182" w14:textId="6D4DA869" w:rsidR="00196130" w:rsidRPr="004424B1" w:rsidRDefault="00196130">
      <w:pPr>
        <w:pStyle w:val="Paragraph5"/>
        <w:rPr>
          <w:lang w:val="en-GB"/>
        </w:rPr>
        <w:pPrChange w:id="25179" w:author="Peter Van Der Plas" w:date="2024-12-26T14:13:00Z" w16du:dateUtc="2024-12-26T13:13:00Z">
          <w:pPr/>
        </w:pPrChange>
      </w:pPr>
      <w:r w:rsidRPr="004424B1">
        <w:rPr>
          <w:lang w:val="en-GB"/>
        </w:rPr>
        <w:t xml:space="preserve">The </w:t>
      </w:r>
      <w:proofErr w:type="spellStart"/>
      <w:r w:rsidRPr="004424B1">
        <w:rPr>
          <w:lang w:val="en-GB"/>
        </w:rPr>
        <w:t>ActivityInstances</w:t>
      </w:r>
      <w:proofErr w:type="spellEnd"/>
      <w:r w:rsidRPr="004424B1">
        <w:rPr>
          <w:lang w:val="en-GB"/>
        </w:rPr>
        <w:t xml:space="preserve"> whose status is to be reported shall be specified in the request message of the </w:t>
      </w:r>
      <w:proofErr w:type="spellStart"/>
      <w:r w:rsidRPr="004424B1">
        <w:rPr>
          <w:lang w:val="en-GB"/>
        </w:rPr>
        <w:t>getActivityStatus</w:t>
      </w:r>
      <w:proofErr w:type="spellEnd"/>
      <w:r w:rsidRPr="004424B1">
        <w:rPr>
          <w:lang w:val="en-GB"/>
        </w:rPr>
        <w:t xml:space="preserve"> operation, by the following </w:t>
      </w:r>
      <w:r w:rsidR="009C60C7" w:rsidRPr="004424B1">
        <w:rPr>
          <w:lang w:val="en-GB"/>
        </w:rPr>
        <w:t xml:space="preserve">filter </w:t>
      </w:r>
      <w:r w:rsidRPr="004424B1">
        <w:rPr>
          <w:lang w:val="en-GB"/>
        </w:rPr>
        <w:t>fields, each of which is nullable:</w:t>
      </w:r>
    </w:p>
    <w:p w14:paraId="67151494" w14:textId="4DF31175" w:rsidR="00196130" w:rsidRPr="004424B1" w:rsidRDefault="00196130" w:rsidP="003A4612">
      <w:pPr>
        <w:pStyle w:val="List"/>
        <w:numPr>
          <w:ilvl w:val="0"/>
          <w:numId w:val="105"/>
        </w:numPr>
        <w:tabs>
          <w:tab w:val="clear" w:pos="360"/>
          <w:tab w:val="left" w:pos="720"/>
        </w:tabs>
        <w:ind w:left="720"/>
      </w:pPr>
      <w:proofErr w:type="spellStart"/>
      <w:r w:rsidRPr="004424B1">
        <w:t>planRefs</w:t>
      </w:r>
      <w:proofErr w:type="spellEnd"/>
      <w:r w:rsidR="00042354" w:rsidRPr="004424B1">
        <w:t>;</w:t>
      </w:r>
    </w:p>
    <w:p w14:paraId="2EC34F21" w14:textId="00F18874" w:rsidR="00196130" w:rsidRPr="004424B1" w:rsidRDefault="00196130" w:rsidP="003A4612">
      <w:pPr>
        <w:pStyle w:val="List"/>
        <w:numPr>
          <w:ilvl w:val="0"/>
          <w:numId w:val="105"/>
        </w:numPr>
        <w:tabs>
          <w:tab w:val="clear" w:pos="360"/>
          <w:tab w:val="left" w:pos="720"/>
        </w:tabs>
        <w:ind w:left="720"/>
      </w:pPr>
      <w:proofErr w:type="spellStart"/>
      <w:r w:rsidRPr="004424B1">
        <w:t>activityRefs</w:t>
      </w:r>
      <w:proofErr w:type="spellEnd"/>
      <w:r w:rsidR="00042354" w:rsidRPr="004424B1">
        <w:t>;</w:t>
      </w:r>
    </w:p>
    <w:p w14:paraId="15BF64E8" w14:textId="4D0C808A" w:rsidR="00196130" w:rsidRPr="004424B1" w:rsidRDefault="00196130" w:rsidP="003A4612">
      <w:pPr>
        <w:pStyle w:val="List"/>
        <w:numPr>
          <w:ilvl w:val="0"/>
          <w:numId w:val="105"/>
        </w:numPr>
        <w:tabs>
          <w:tab w:val="clear" w:pos="360"/>
          <w:tab w:val="left" w:pos="720"/>
        </w:tabs>
        <w:ind w:left="720"/>
      </w:pPr>
      <w:proofErr w:type="spellStart"/>
      <w:r w:rsidRPr="004424B1">
        <w:t>subPlans</w:t>
      </w:r>
      <w:proofErr w:type="spellEnd"/>
      <w:r w:rsidR="00A84780" w:rsidRPr="004424B1">
        <w:t xml:space="preserve"> (</w:t>
      </w:r>
      <w:r w:rsidRPr="004424B1">
        <w:t xml:space="preserve">associated with </w:t>
      </w:r>
      <w:proofErr w:type="spellStart"/>
      <w:r w:rsidRPr="004424B1">
        <w:t>ActivityInstances</w:t>
      </w:r>
      <w:proofErr w:type="spellEnd"/>
      <w:r w:rsidRPr="004424B1">
        <w:t xml:space="preserve"> to be reported</w:t>
      </w:r>
      <w:r w:rsidR="00A84780" w:rsidRPr="004424B1">
        <w:t>)</w:t>
      </w:r>
      <w:r w:rsidR="00042354" w:rsidRPr="004424B1">
        <w:t>;</w:t>
      </w:r>
    </w:p>
    <w:p w14:paraId="6A8EC96F" w14:textId="77777777" w:rsidR="00196130" w:rsidRPr="004424B1" w:rsidRDefault="00196130" w:rsidP="003A4612">
      <w:pPr>
        <w:pStyle w:val="List"/>
        <w:numPr>
          <w:ilvl w:val="0"/>
          <w:numId w:val="105"/>
        </w:numPr>
        <w:tabs>
          <w:tab w:val="clear" w:pos="360"/>
          <w:tab w:val="left" w:pos="720"/>
        </w:tabs>
        <w:ind w:left="720"/>
      </w:pPr>
      <w:r w:rsidRPr="004424B1">
        <w:t xml:space="preserve">tags </w:t>
      </w:r>
      <w:r w:rsidR="00A84780" w:rsidRPr="004424B1">
        <w:t>(</w:t>
      </w:r>
      <w:r w:rsidRPr="004424B1">
        <w:t xml:space="preserve">associated with </w:t>
      </w:r>
      <w:proofErr w:type="spellStart"/>
      <w:r w:rsidRPr="004424B1">
        <w:t>ActivityInstances</w:t>
      </w:r>
      <w:proofErr w:type="spellEnd"/>
      <w:r w:rsidRPr="004424B1">
        <w:t xml:space="preserve"> to be reported</w:t>
      </w:r>
      <w:r w:rsidR="00A84780" w:rsidRPr="004424B1">
        <w:t>)</w:t>
      </w:r>
      <w:r w:rsidRPr="004424B1">
        <w:t>.</w:t>
      </w:r>
    </w:p>
    <w:p w14:paraId="5006BAC1" w14:textId="40191319" w:rsidR="00042354" w:rsidRPr="004424B1" w:rsidRDefault="00042354" w:rsidP="00042354">
      <w:pPr>
        <w:pStyle w:val="Notelevel1"/>
      </w:pPr>
      <w:r w:rsidRPr="004424B1">
        <w:t>NOTES</w:t>
      </w:r>
    </w:p>
    <w:p w14:paraId="02D28729" w14:textId="2D375DE0" w:rsidR="00196130" w:rsidRPr="004424B1" w:rsidRDefault="00042354" w:rsidP="003A4612">
      <w:pPr>
        <w:pStyle w:val="Noteslevel1"/>
        <w:numPr>
          <w:ilvl w:val="0"/>
          <w:numId w:val="44"/>
        </w:numPr>
        <w:rPr>
          <w:lang w:val="en-GB"/>
        </w:rPr>
      </w:pPr>
      <w:r w:rsidRPr="004424B1">
        <w:rPr>
          <w:lang w:val="en-GB"/>
        </w:rPr>
        <w:t>I</w:t>
      </w:r>
      <w:r w:rsidR="00196130" w:rsidRPr="004424B1">
        <w:rPr>
          <w:lang w:val="en-GB"/>
        </w:rPr>
        <w:t xml:space="preserve">t is implementation dependent what is reported if none of the above are provided (all </w:t>
      </w:r>
      <w:proofErr w:type="spellStart"/>
      <w:r w:rsidR="00196130" w:rsidRPr="004424B1">
        <w:rPr>
          <w:lang w:val="en-GB"/>
        </w:rPr>
        <w:t>ActivityInstances</w:t>
      </w:r>
      <w:proofErr w:type="spellEnd"/>
      <w:r w:rsidR="00196130" w:rsidRPr="004424B1">
        <w:rPr>
          <w:lang w:val="en-GB"/>
        </w:rPr>
        <w:t xml:space="preserve"> or none).</w:t>
      </w:r>
    </w:p>
    <w:p w14:paraId="0B26E7B2" w14:textId="4A5C5868" w:rsidR="009C60C7" w:rsidRPr="004424B1" w:rsidRDefault="00042354" w:rsidP="003A4612">
      <w:pPr>
        <w:pStyle w:val="Noteslevel1"/>
        <w:numPr>
          <w:ilvl w:val="0"/>
          <w:numId w:val="44"/>
        </w:numPr>
        <w:rPr>
          <w:lang w:val="en-GB"/>
        </w:rPr>
      </w:pPr>
      <w:r w:rsidRPr="004424B1">
        <w:rPr>
          <w:lang w:val="en-GB"/>
        </w:rPr>
        <w:t>A</w:t>
      </w:r>
      <w:r w:rsidR="009C60C7" w:rsidRPr="004424B1">
        <w:rPr>
          <w:lang w:val="en-GB"/>
        </w:rPr>
        <w:t xml:space="preserve">s for other filters, the </w:t>
      </w:r>
      <w:proofErr w:type="spellStart"/>
      <w:r w:rsidR="009C60C7" w:rsidRPr="004424B1">
        <w:rPr>
          <w:lang w:val="en-GB"/>
        </w:rPr>
        <w:t>planRefs</w:t>
      </w:r>
      <w:proofErr w:type="spellEnd"/>
      <w:r w:rsidR="009C60C7" w:rsidRPr="004424B1">
        <w:rPr>
          <w:lang w:val="en-GB"/>
        </w:rPr>
        <w:t xml:space="preserve">, </w:t>
      </w:r>
      <w:proofErr w:type="spellStart"/>
      <w:r w:rsidR="009C60C7" w:rsidRPr="004424B1">
        <w:rPr>
          <w:lang w:val="en-GB"/>
        </w:rPr>
        <w:t>activityRefs</w:t>
      </w:r>
      <w:proofErr w:type="spellEnd"/>
      <w:r w:rsidR="009C60C7" w:rsidRPr="004424B1">
        <w:rPr>
          <w:lang w:val="en-GB"/>
        </w:rPr>
        <w:t xml:space="preserve">, </w:t>
      </w:r>
      <w:proofErr w:type="spellStart"/>
      <w:r w:rsidR="009C60C7" w:rsidRPr="004424B1">
        <w:rPr>
          <w:lang w:val="en-GB"/>
        </w:rPr>
        <w:t>subPlans</w:t>
      </w:r>
      <w:proofErr w:type="spellEnd"/>
      <w:r w:rsidR="007E37E7" w:rsidRPr="004424B1">
        <w:rPr>
          <w:lang w:val="en-GB"/>
        </w:rPr>
        <w:t>,</w:t>
      </w:r>
      <w:r w:rsidR="009C60C7" w:rsidRPr="004424B1">
        <w:rPr>
          <w:lang w:val="en-GB"/>
        </w:rPr>
        <w:t xml:space="preserve"> and tags filters are ANDed together, but multiple items within each filter are ORed.  This also applies to the tag filter, where if an ActivityInstance has any one of the listed tag values, it passes the filter.  </w:t>
      </w:r>
      <w:proofErr w:type="spellStart"/>
      <w:r w:rsidR="009C60C7" w:rsidRPr="004424B1">
        <w:rPr>
          <w:lang w:val="en-GB"/>
        </w:rPr>
        <w:t>activityRefs</w:t>
      </w:r>
      <w:proofErr w:type="spellEnd"/>
      <w:r w:rsidR="009C60C7" w:rsidRPr="004424B1">
        <w:rPr>
          <w:lang w:val="en-GB"/>
        </w:rPr>
        <w:t xml:space="preserve"> would not normally be used in conjunction with </w:t>
      </w:r>
      <w:proofErr w:type="spellStart"/>
      <w:r w:rsidR="009C60C7" w:rsidRPr="004424B1">
        <w:rPr>
          <w:lang w:val="en-GB"/>
        </w:rPr>
        <w:t>subPlans</w:t>
      </w:r>
      <w:proofErr w:type="spellEnd"/>
      <w:r w:rsidR="009C60C7" w:rsidRPr="004424B1">
        <w:rPr>
          <w:lang w:val="en-GB"/>
        </w:rPr>
        <w:t xml:space="preserve"> or tags filters.</w:t>
      </w:r>
    </w:p>
    <w:p w14:paraId="6197EF95" w14:textId="77777777" w:rsidR="00AC0736" w:rsidRPr="004424B1" w:rsidRDefault="00AC0736" w:rsidP="0043015A">
      <w:pPr>
        <w:pStyle w:val="Heading4"/>
        <w:spacing w:before="480"/>
        <w:rPr>
          <w:lang w:val="en-GB"/>
        </w:rPr>
      </w:pPr>
      <w:r w:rsidRPr="004424B1">
        <w:rPr>
          <w:lang w:val="en-GB"/>
        </w:rPr>
        <w:t>Errors</w:t>
      </w:r>
    </w:p>
    <w:p w14:paraId="1CCF101C" w14:textId="59A1A6A4" w:rsidR="00781519" w:rsidRDefault="00781519">
      <w:pPr>
        <w:spacing w:after="240"/>
        <w:rPr>
          <w:lang w:val="en-GB"/>
        </w:rPr>
      </w:pPr>
      <w:del w:id="25180" w:author="Quinten Van Woerkom" w:date="2024-12-16T16:48:00Z" w16du:dateUtc="2024-12-16T15:48:00Z">
        <w:r w:rsidRPr="004424B1" w:rsidDel="00AE6B58">
          <w:rPr>
            <w:lang w:val="en-GB"/>
          </w:rPr>
          <w:delText>In addition to standard MAL</w:delText>
        </w:r>
        <w:r w:rsidR="00534DC6" w:rsidRPr="004424B1" w:rsidDel="00AE6B58">
          <w:rPr>
            <w:lang w:val="en-GB"/>
          </w:rPr>
          <w:delText xml:space="preserve"> er</w:delText>
        </w:r>
        <w:r w:rsidRPr="004424B1" w:rsidDel="00AE6B58">
          <w:rPr>
            <w:lang w:val="en-GB"/>
          </w:rPr>
          <w:delText>rors, the operation may return the following MPS</w:delText>
        </w:r>
        <w:r w:rsidR="00534DC6" w:rsidRPr="004424B1" w:rsidDel="00AE6B58">
          <w:rPr>
            <w:lang w:val="en-GB"/>
          </w:rPr>
          <w:delText xml:space="preserve"> er</w:delText>
        </w:r>
        <w:r w:rsidRPr="004424B1" w:rsidDel="00AE6B58">
          <w:rPr>
            <w:lang w:val="en-GB"/>
          </w:rPr>
          <w:delText>rors:</w:delText>
        </w:r>
      </w:del>
      <w:ins w:id="25181"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5182" w:author="Peter Van Der Plas" w:date="2024-12-26T15:03:00Z" w16du:dateUtc="2024-12-26T14:03:00Z">
        <w:r w:rsidR="0010001D">
          <w:rPr>
            <w:lang w:val="en-GB"/>
          </w:rPr>
          <w:fldChar w:fldCharType="begin"/>
        </w:r>
        <w:r w:rsidR="0010001D">
          <w:rPr>
            <w:lang w:val="en-GB"/>
          </w:rPr>
          <w:instrText xml:space="preserve"> REF _Ref186117844 \r \h </w:instrText>
        </w:r>
      </w:ins>
      <w:r w:rsidR="0010001D">
        <w:rPr>
          <w:lang w:val="en-GB"/>
        </w:rPr>
      </w:r>
      <w:r w:rsidR="0010001D">
        <w:rPr>
          <w:lang w:val="en-GB"/>
        </w:rPr>
        <w:fldChar w:fldCharType="separate"/>
      </w:r>
      <w:ins w:id="25183" w:author="Peter Van Der Plas" w:date="2025-01-01T17:31:00Z" w16du:dateUtc="2025-01-01T16:31:00Z">
        <w:r w:rsidR="006D1623">
          <w:rPr>
            <w:lang w:val="en-GB"/>
          </w:rPr>
          <w:t>5</w:t>
        </w:r>
      </w:ins>
      <w:ins w:id="25184" w:author="Peter Van Der Plas" w:date="2024-12-26T15:03:00Z" w16du:dateUtc="2024-12-26T14:03:00Z">
        <w:r w:rsidR="0010001D">
          <w:rPr>
            <w:lang w:val="en-GB"/>
          </w:rPr>
          <w:fldChar w:fldCharType="end"/>
        </w:r>
      </w:ins>
      <w:ins w:id="25185" w:author="Quinten Van Woerkom" w:date="2024-12-16T16:48:00Z" w16du:dateUtc="2024-12-16T15:48:00Z">
        <w:del w:id="25186" w:author="Peter Van Der Plas" w:date="2024-12-26T15:03:00Z" w16du:dateUtc="2024-12-26T14:03:00Z">
          <w:r w:rsidR="00AE6B58" w:rsidDel="0010001D">
            <w:rPr>
              <w:lang w:val="en-GB"/>
            </w:rPr>
            <w:delText>5</w:delText>
          </w:r>
        </w:del>
        <w:r w:rsidR="00AE6B58">
          <w:rPr>
            <w:lang w:val="en-GB"/>
          </w:rPr>
          <w:t>.</w:t>
        </w:r>
      </w:ins>
    </w:p>
    <w:tbl>
      <w:tblPr>
        <w:tblStyle w:val="RBTable"/>
        <w:tblW w:w="0" w:type="auto"/>
        <w:jc w:val="center"/>
        <w:tblLook w:val="04A0" w:firstRow="1" w:lastRow="0" w:firstColumn="1" w:lastColumn="0" w:noHBand="0" w:noVBand="1"/>
        <w:tblCaption w:val="SVE getActivityStatus"/>
      </w:tblPr>
      <w:tblGrid>
        <w:gridCol w:w="2389"/>
        <w:gridCol w:w="2520"/>
      </w:tblGrid>
      <w:tr w:rsidR="003F31B5" w:rsidRPr="004424B1" w14:paraId="52456F60" w14:textId="77777777" w:rsidTr="001315C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7B624EE" w14:textId="77777777" w:rsidR="003F31B5" w:rsidRPr="004424B1" w:rsidRDefault="003F31B5" w:rsidP="001315CE">
            <w:pPr>
              <w:pStyle w:val="TableCell"/>
              <w:rPr>
                <w:rFonts w:cs="Arial"/>
                <w:szCs w:val="20"/>
              </w:rPr>
            </w:pPr>
            <w:r w:rsidRPr="004424B1">
              <w:rPr>
                <w:rFonts w:cs="Arial"/>
                <w:szCs w:val="20"/>
              </w:rPr>
              <w:t>Error</w:t>
            </w:r>
          </w:p>
        </w:tc>
        <w:tc>
          <w:tcPr>
            <w:tcW w:w="2520" w:type="dxa"/>
          </w:tcPr>
          <w:p w14:paraId="31B39AC6" w14:textId="77777777" w:rsidR="003F31B5" w:rsidRPr="004424B1" w:rsidRDefault="003F31B5" w:rsidP="001315CE">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3F31B5" w:rsidRPr="004424B1" w14:paraId="391663BD" w14:textId="77777777" w:rsidTr="001315CE">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CCEA0B9" w14:textId="77777777" w:rsidR="003F31B5" w:rsidRPr="004424B1" w:rsidRDefault="003F31B5" w:rsidP="001315CE">
            <w:pPr>
              <w:pStyle w:val="TableCell"/>
              <w:rPr>
                <w:rFonts w:cs="Arial"/>
                <w:szCs w:val="20"/>
              </w:rPr>
            </w:pPr>
            <w:r w:rsidRPr="004424B1">
              <w:rPr>
                <w:rFonts w:cs="Arial"/>
                <w:szCs w:val="20"/>
              </w:rPr>
              <w:t>INVALID</w:t>
            </w:r>
          </w:p>
        </w:tc>
        <w:tc>
          <w:tcPr>
            <w:tcW w:w="2520" w:type="dxa"/>
          </w:tcPr>
          <w:p w14:paraId="2DF8B3CC" w14:textId="77777777" w:rsidR="003F31B5" w:rsidRPr="004424B1" w:rsidRDefault="003F31B5" w:rsidP="001315CE">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640A45D6" w14:textId="77777777" w:rsidR="007E0F38" w:rsidRPr="004424B1" w:rsidRDefault="007E0F38" w:rsidP="0043015A">
      <w:pPr>
        <w:pStyle w:val="Heading2"/>
        <w:spacing w:before="480"/>
        <w:rPr>
          <w:lang w:val="en-GB"/>
        </w:rPr>
      </w:pPr>
      <w:bookmarkStart w:id="25187" w:name="_Ref68802075"/>
      <w:bookmarkStart w:id="25188" w:name="_Toc140093867"/>
      <w:bookmarkStart w:id="25189" w:name="_Toc161745103"/>
      <w:bookmarkStart w:id="25190" w:name="_Toc186645376"/>
      <w:r w:rsidRPr="004424B1">
        <w:rPr>
          <w:lang w:val="en-GB"/>
        </w:rPr>
        <w:t>Service:  Plan Information Management Service</w:t>
      </w:r>
      <w:bookmarkEnd w:id="25187"/>
      <w:bookmarkEnd w:id="25188"/>
      <w:bookmarkEnd w:id="25189"/>
      <w:bookmarkEnd w:id="25190"/>
    </w:p>
    <w:p w14:paraId="7925FFF3" w14:textId="3E33933C" w:rsidR="00905B81" w:rsidRPr="004424B1" w:rsidRDefault="006151A9" w:rsidP="0043015A">
      <w:pPr>
        <w:pStyle w:val="Heading3"/>
        <w:rPr>
          <w:lang w:val="en-GB"/>
        </w:rPr>
      </w:pPr>
      <w:commentRangeStart w:id="25191"/>
      <w:del w:id="25192" w:author="Quinten Van Woerkom" w:date="2024-12-17T18:25:00Z" w16du:dateUtc="2024-12-17T17:25:00Z">
        <w:r w:rsidRPr="004424B1" w:rsidDel="008C57D9">
          <w:rPr>
            <w:lang w:val="en-GB"/>
          </w:rPr>
          <w:delText>Overview</w:delText>
        </w:r>
      </w:del>
      <w:ins w:id="25193" w:author="Quinten Van Woerkom" w:date="2024-12-17T18:25:00Z" w16du:dateUtc="2024-12-17T17:25:00Z">
        <w:del w:id="25194" w:author="Peter Van Der Plas" w:date="2024-12-26T14:14:00Z" w16du:dateUtc="2024-12-26T13:14:00Z">
          <w:r w:rsidR="008C57D9" w:rsidDel="00E10A48">
            <w:rPr>
              <w:lang w:val="en-GB"/>
            </w:rPr>
            <w:delText>S</w:delText>
          </w:r>
        </w:del>
      </w:ins>
      <w:ins w:id="25195" w:author="Peter Van Der Plas" w:date="2024-12-26T14:13:00Z" w16du:dateUtc="2024-12-26T13:13:00Z">
        <w:r w:rsidR="00E10A48">
          <w:rPr>
            <w:lang w:val="en-GB"/>
          </w:rPr>
          <w:t>Overview</w:t>
        </w:r>
      </w:ins>
      <w:ins w:id="25196" w:author="Quinten Van Woerkom" w:date="2024-12-17T18:25:00Z" w16du:dateUtc="2024-12-17T17:25:00Z">
        <w:del w:id="25197" w:author="Peter Van Der Plas" w:date="2024-12-26T14:14:00Z" w16du:dateUtc="2024-12-26T13:14:00Z">
          <w:r w:rsidR="008C57D9" w:rsidDel="00E10A48">
            <w:rPr>
              <w:lang w:val="en-GB"/>
            </w:rPr>
            <w:delText>ummary</w:delText>
          </w:r>
        </w:del>
        <w:commentRangeEnd w:id="25191"/>
        <w:r w:rsidR="008C57D9">
          <w:rPr>
            <w:rStyle w:val="CommentReference"/>
            <w:b w:val="0"/>
            <w:caps w:val="0"/>
          </w:rPr>
          <w:commentReference w:id="25191"/>
        </w:r>
      </w:ins>
    </w:p>
    <w:p w14:paraId="41D90BFB" w14:textId="1979313B" w:rsidR="00511DF8" w:rsidRDefault="00511DF8">
      <w:pPr>
        <w:spacing w:after="240"/>
        <w:rPr>
          <w:ins w:id="25198" w:author="Peter Van Der Plas" w:date="2024-12-26T14:26:00Z" w16du:dateUtc="2024-12-26T13:26:00Z"/>
          <w:lang w:val="en-GB"/>
        </w:rPr>
      </w:pPr>
      <w:r w:rsidRPr="004424B1">
        <w:rPr>
          <w:lang w:val="en-GB"/>
        </w:rPr>
        <w:t>The Plan Information Management Service, introduced in</w:t>
      </w:r>
      <w:del w:id="25199" w:author="Peter Van Der Plas" w:date="2024-12-26T14:24:00Z" w16du:dateUtc="2024-12-26T13:24:00Z">
        <w:r w:rsidRPr="004424B1" w:rsidDel="001329A4">
          <w:rPr>
            <w:lang w:val="en-GB"/>
          </w:rPr>
          <w:delText xml:space="preserve"> </w:delText>
        </w:r>
      </w:del>
      <w:ins w:id="25200" w:author="Peter Van Der Plas" w:date="2024-12-26T14:24:00Z" w16du:dateUtc="2024-12-26T13:24:00Z">
        <w:r w:rsidR="001329A4">
          <w:rPr>
            <w:lang w:val="en-GB"/>
          </w:rPr>
          <w:t xml:space="preserve"> </w:t>
        </w:r>
        <w:r w:rsidR="001329A4">
          <w:rPr>
            <w:lang w:val="en-GB"/>
          </w:rPr>
          <w:fldChar w:fldCharType="begin"/>
        </w:r>
        <w:r w:rsidR="001329A4">
          <w:rPr>
            <w:lang w:val="en-GB"/>
          </w:rPr>
          <w:instrText xml:space="preserve"> REF _Ref185415359 \r \h </w:instrText>
        </w:r>
      </w:ins>
      <w:r w:rsidR="001329A4">
        <w:rPr>
          <w:lang w:val="en-GB"/>
        </w:rPr>
      </w:r>
      <w:r w:rsidR="001329A4">
        <w:rPr>
          <w:lang w:val="en-GB"/>
        </w:rPr>
        <w:fldChar w:fldCharType="separate"/>
      </w:r>
      <w:ins w:id="25201" w:author="Peter Van Der Plas" w:date="2025-01-01T17:31:00Z" w16du:dateUtc="2025-01-01T16:31:00Z">
        <w:r w:rsidR="006D1623">
          <w:rPr>
            <w:lang w:val="en-GB"/>
          </w:rPr>
          <w:t>2.5.5</w:t>
        </w:r>
      </w:ins>
      <w:ins w:id="25202" w:author="Peter Van Der Plas" w:date="2024-12-26T14:24:00Z" w16du:dateUtc="2024-12-26T13:24:00Z">
        <w:r w:rsidR="001329A4">
          <w:rPr>
            <w:lang w:val="en-GB"/>
          </w:rPr>
          <w:fldChar w:fldCharType="end"/>
        </w:r>
      </w:ins>
      <w:del w:id="25203" w:author="Peter Van Der Plas" w:date="2024-12-26T14:24:00Z" w16du:dateUtc="2024-12-26T13:24:00Z">
        <w:r w:rsidRPr="004424B1" w:rsidDel="001329A4">
          <w:rPr>
            <w:lang w:val="en-GB"/>
          </w:rPr>
          <w:fldChar w:fldCharType="begin"/>
        </w:r>
        <w:r w:rsidRPr="004424B1" w:rsidDel="001329A4">
          <w:rPr>
            <w:lang w:val="en-GB"/>
          </w:rPr>
          <w:delInstrText xml:space="preserve"> REF _Ref64313062 \r \h </w:delInstrText>
        </w:r>
        <w:r w:rsidRPr="004424B1" w:rsidDel="001329A4">
          <w:rPr>
            <w:lang w:val="en-GB"/>
          </w:rPr>
        </w:r>
        <w:r w:rsidRPr="004424B1" w:rsidDel="001329A4">
          <w:rPr>
            <w:lang w:val="en-GB"/>
          </w:rPr>
          <w:fldChar w:fldCharType="separate"/>
        </w:r>
      </w:del>
      <w:del w:id="25204" w:author="Peter Van Der Plas" w:date="2024-12-25T18:53:00Z" w16du:dateUtc="2024-12-25T17:53:00Z">
        <w:r w:rsidR="00BF1AC4" w:rsidDel="00547CCE">
          <w:rPr>
            <w:lang w:val="en-GB"/>
          </w:rPr>
          <w:delText>2.5.5</w:delText>
        </w:r>
      </w:del>
      <w:del w:id="25205" w:author="Peter Van Der Plas" w:date="2024-12-26T14:24:00Z" w16du:dateUtc="2024-12-26T13:24:00Z">
        <w:r w:rsidRPr="004424B1" w:rsidDel="001329A4">
          <w:rPr>
            <w:lang w:val="en-GB"/>
          </w:rPr>
          <w:fldChar w:fldCharType="end"/>
        </w:r>
      </w:del>
      <w:r w:rsidRPr="004424B1">
        <w:rPr>
          <w:lang w:val="en-GB"/>
        </w:rPr>
        <w:t xml:space="preserve">, is provided by a planning function and enables its consumers to list and retrieve available MPS configuration data.  This includes definitions for planning requests, planning activities, planning events and planning resources, and also MPS system configuration data.  The service may also be provided by a plan execution function (excluding planning request definitions).  It comprises the </w:t>
      </w:r>
      <w:del w:id="25206" w:author="Peter Van Der Plas" w:date="2024-12-26T14:25:00Z" w16du:dateUtc="2024-12-26T13:25:00Z">
        <w:r w:rsidRPr="004424B1" w:rsidDel="001329A4">
          <w:rPr>
            <w:lang w:val="en-GB"/>
          </w:rPr>
          <w:delText xml:space="preserve">following </w:delText>
        </w:r>
      </w:del>
      <w:r w:rsidRPr="004424B1">
        <w:rPr>
          <w:lang w:val="en-GB"/>
        </w:rPr>
        <w:t>operations</w:t>
      </w:r>
      <w:ins w:id="25207" w:author="Peter Van Der Plas" w:date="2024-12-26T14:25:00Z" w16du:dateUtc="2024-12-26T13:25:00Z">
        <w:r w:rsidR="001329A4">
          <w:rPr>
            <w:lang w:val="en-GB"/>
          </w:rPr>
          <w:t xml:space="preserve"> defined below</w:t>
        </w:r>
      </w:ins>
      <w:r w:rsidRPr="004424B1">
        <w:rPr>
          <w:lang w:val="en-GB"/>
        </w:rPr>
        <w:t>, none of which are mandatory.</w:t>
      </w:r>
    </w:p>
    <w:p w14:paraId="217EFA28" w14:textId="732654DA" w:rsidR="001329A4" w:rsidRPr="004424B1" w:rsidRDefault="001329A4">
      <w:pPr>
        <w:pStyle w:val="Heading3"/>
        <w:spacing w:before="480" w:after="240"/>
        <w:rPr>
          <w:lang w:val="en-GB"/>
        </w:rPr>
        <w:pPrChange w:id="25208" w:author="Peter Van Der Plas" w:date="2024-12-26T14:26:00Z" w16du:dateUtc="2024-12-26T13:26:00Z">
          <w:pPr/>
        </w:pPrChange>
      </w:pPr>
      <w:ins w:id="25209" w:author="Peter Van Der Plas" w:date="2024-12-26T14:26:00Z" w16du:dateUtc="2024-12-26T13:26:00Z">
        <w:r>
          <w:rPr>
            <w:lang w:val="en-GB"/>
          </w:rPr>
          <w:t>Definition</w:t>
        </w:r>
      </w:ins>
    </w:p>
    <w:p w14:paraId="39D47184" w14:textId="35B21BD1" w:rsidR="00426FE3" w:rsidRPr="004424B1" w:rsidDel="0026233B" w:rsidRDefault="00426FE3">
      <w:pPr>
        <w:spacing w:after="240"/>
        <w:rPr>
          <w:del w:id="25210" w:author="Quinten Van Woerkom" w:date="2024-12-19T15:13:00Z" w16du:dateUtc="2024-12-19T14:13:00Z"/>
          <w:lang w:val="en-GB"/>
        </w:rPr>
        <w:pPrChange w:id="25211" w:author="Quinten Van Woerkom" w:date="2024-12-19T15:13:00Z" w16du:dateUtc="2024-12-19T14:13:00Z">
          <w:pPr>
            <w:spacing w:before="0"/>
          </w:pPr>
        </w:pPrChange>
      </w:pPr>
    </w:p>
    <w:tbl>
      <w:tblPr>
        <w:tblStyle w:val="RBTable"/>
        <w:tblW w:w="9242" w:type="dxa"/>
        <w:tblLayout w:type="fixed"/>
        <w:tblCellMar>
          <w:left w:w="85" w:type="dxa"/>
          <w:right w:w="85" w:type="dxa"/>
        </w:tblCellMar>
        <w:tblLook w:val="0420" w:firstRow="1" w:lastRow="0" w:firstColumn="0" w:lastColumn="0" w:noHBand="0" w:noVBand="1"/>
        <w:tblCaption w:val="SVS PlanInformationManagement"/>
      </w:tblPr>
      <w:tblGrid>
        <w:gridCol w:w="2399"/>
        <w:gridCol w:w="3119"/>
        <w:gridCol w:w="1276"/>
        <w:gridCol w:w="1275"/>
        <w:gridCol w:w="1173"/>
      </w:tblGrid>
      <w:tr w:rsidR="00FB0059" w:rsidRPr="004424B1" w14:paraId="57AAB696" w14:textId="77777777" w:rsidTr="005513FD">
        <w:trPr>
          <w:cnfStyle w:val="100000000000" w:firstRow="1" w:lastRow="0" w:firstColumn="0" w:lastColumn="0" w:oddVBand="0" w:evenVBand="0" w:oddHBand="0" w:evenHBand="0" w:firstRowFirstColumn="0" w:firstRowLastColumn="0" w:lastRowFirstColumn="0" w:lastRowLastColumn="0"/>
          <w:tblHeader/>
        </w:trPr>
        <w:tc>
          <w:tcPr>
            <w:tcW w:w="2399" w:type="dxa"/>
          </w:tcPr>
          <w:p w14:paraId="59F2172E" w14:textId="77777777" w:rsidR="00FB0059" w:rsidRPr="004424B1" w:rsidRDefault="00FB0059" w:rsidP="007B4994">
            <w:pPr>
              <w:pStyle w:val="TableCell"/>
              <w:jc w:val="center"/>
              <w:rPr>
                <w:rFonts w:cs="Arial"/>
                <w:szCs w:val="18"/>
              </w:rPr>
            </w:pPr>
            <w:r w:rsidRPr="004424B1">
              <w:rPr>
                <w:rFonts w:cs="Arial"/>
                <w:szCs w:val="18"/>
              </w:rPr>
              <w:t>Area Identifier</w:t>
            </w:r>
          </w:p>
        </w:tc>
        <w:tc>
          <w:tcPr>
            <w:tcW w:w="3119" w:type="dxa"/>
          </w:tcPr>
          <w:p w14:paraId="37703413" w14:textId="77777777" w:rsidR="00FB0059" w:rsidRPr="004424B1" w:rsidRDefault="00FB0059" w:rsidP="007B4994">
            <w:pPr>
              <w:pStyle w:val="TableCell"/>
              <w:jc w:val="center"/>
              <w:rPr>
                <w:rFonts w:cs="Arial"/>
                <w:szCs w:val="18"/>
              </w:rPr>
            </w:pPr>
            <w:r w:rsidRPr="004424B1">
              <w:rPr>
                <w:rFonts w:cs="Arial"/>
                <w:szCs w:val="18"/>
              </w:rPr>
              <w:t>Service Identifier</w:t>
            </w:r>
          </w:p>
        </w:tc>
        <w:tc>
          <w:tcPr>
            <w:tcW w:w="1276" w:type="dxa"/>
          </w:tcPr>
          <w:p w14:paraId="668A9A1C" w14:textId="77777777" w:rsidR="00FB0059" w:rsidRPr="004424B1" w:rsidRDefault="00FB0059" w:rsidP="007B4994">
            <w:pPr>
              <w:pStyle w:val="TableCell"/>
              <w:jc w:val="center"/>
              <w:rPr>
                <w:rFonts w:cs="Arial"/>
                <w:szCs w:val="18"/>
              </w:rPr>
            </w:pPr>
            <w:r w:rsidRPr="004424B1">
              <w:rPr>
                <w:rFonts w:cs="Arial"/>
                <w:szCs w:val="18"/>
              </w:rPr>
              <w:t>Area Number</w:t>
            </w:r>
          </w:p>
        </w:tc>
        <w:tc>
          <w:tcPr>
            <w:tcW w:w="1275" w:type="dxa"/>
          </w:tcPr>
          <w:p w14:paraId="6E4722E0" w14:textId="77777777" w:rsidR="00FB0059" w:rsidRPr="004424B1" w:rsidRDefault="00FB0059" w:rsidP="007B4994">
            <w:pPr>
              <w:pStyle w:val="TableCell"/>
              <w:jc w:val="center"/>
              <w:rPr>
                <w:rFonts w:cs="Arial"/>
                <w:szCs w:val="18"/>
              </w:rPr>
            </w:pPr>
            <w:r w:rsidRPr="004424B1">
              <w:rPr>
                <w:rFonts w:cs="Arial"/>
                <w:szCs w:val="18"/>
              </w:rPr>
              <w:t>Service Number</w:t>
            </w:r>
          </w:p>
        </w:tc>
        <w:tc>
          <w:tcPr>
            <w:tcW w:w="1173" w:type="dxa"/>
          </w:tcPr>
          <w:p w14:paraId="3A11CB22" w14:textId="77777777" w:rsidR="00FB0059" w:rsidRPr="004424B1" w:rsidRDefault="00FB0059" w:rsidP="007B4994">
            <w:pPr>
              <w:pStyle w:val="TableCell"/>
              <w:jc w:val="center"/>
              <w:rPr>
                <w:rFonts w:cs="Arial"/>
                <w:szCs w:val="18"/>
              </w:rPr>
            </w:pPr>
            <w:r w:rsidRPr="004424B1">
              <w:rPr>
                <w:rFonts w:cs="Arial"/>
                <w:szCs w:val="18"/>
              </w:rPr>
              <w:t>Area Version</w:t>
            </w:r>
          </w:p>
        </w:tc>
      </w:tr>
      <w:tr w:rsidR="00FB0059" w:rsidRPr="004424B1" w14:paraId="23C13127" w14:textId="77777777" w:rsidTr="007B4994">
        <w:tc>
          <w:tcPr>
            <w:tcW w:w="2399" w:type="dxa"/>
          </w:tcPr>
          <w:p w14:paraId="4B2B6D29" w14:textId="77777777" w:rsidR="00FB0059" w:rsidRPr="004424B1" w:rsidRDefault="00FB0059" w:rsidP="007B4994">
            <w:pPr>
              <w:pStyle w:val="TableCell"/>
              <w:jc w:val="center"/>
              <w:rPr>
                <w:rFonts w:cs="Arial"/>
                <w:szCs w:val="18"/>
              </w:rPr>
            </w:pPr>
            <w:r w:rsidRPr="004424B1">
              <w:rPr>
                <w:rFonts w:cs="Arial"/>
                <w:szCs w:val="18"/>
              </w:rPr>
              <w:t>MPS</w:t>
            </w:r>
          </w:p>
        </w:tc>
        <w:tc>
          <w:tcPr>
            <w:tcW w:w="3119" w:type="dxa"/>
          </w:tcPr>
          <w:p w14:paraId="5C07A179" w14:textId="77777777" w:rsidR="00FB0059" w:rsidRPr="004424B1" w:rsidRDefault="00FB0059" w:rsidP="007B4994">
            <w:pPr>
              <w:pStyle w:val="TableCell"/>
              <w:jc w:val="center"/>
              <w:rPr>
                <w:rFonts w:cs="Arial"/>
                <w:szCs w:val="18"/>
              </w:rPr>
            </w:pPr>
            <w:proofErr w:type="spellStart"/>
            <w:r w:rsidRPr="004424B1">
              <w:rPr>
                <w:rFonts w:cs="Arial"/>
                <w:szCs w:val="18"/>
              </w:rPr>
              <w:t>PlanInformationManagement</w:t>
            </w:r>
            <w:proofErr w:type="spellEnd"/>
          </w:p>
        </w:tc>
        <w:tc>
          <w:tcPr>
            <w:tcW w:w="1276" w:type="dxa"/>
          </w:tcPr>
          <w:p w14:paraId="2BCA8828" w14:textId="77777777" w:rsidR="00FB0059" w:rsidRPr="004424B1" w:rsidRDefault="00FB0059" w:rsidP="007B4994">
            <w:pPr>
              <w:pStyle w:val="TableCell"/>
              <w:jc w:val="center"/>
              <w:rPr>
                <w:rFonts w:cs="Arial"/>
                <w:szCs w:val="18"/>
              </w:rPr>
            </w:pPr>
            <w:r w:rsidRPr="004424B1">
              <w:rPr>
                <w:rFonts w:cs="Arial"/>
                <w:szCs w:val="18"/>
              </w:rPr>
              <w:t>5</w:t>
            </w:r>
          </w:p>
        </w:tc>
        <w:tc>
          <w:tcPr>
            <w:tcW w:w="1275" w:type="dxa"/>
          </w:tcPr>
          <w:p w14:paraId="13D64146" w14:textId="77777777" w:rsidR="00FB0059" w:rsidRPr="004424B1" w:rsidRDefault="00FB0059" w:rsidP="007B4994">
            <w:pPr>
              <w:pStyle w:val="TableCell"/>
              <w:jc w:val="center"/>
              <w:rPr>
                <w:rFonts w:cs="Arial"/>
                <w:szCs w:val="18"/>
              </w:rPr>
            </w:pPr>
            <w:r w:rsidRPr="004424B1">
              <w:rPr>
                <w:rFonts w:cs="Arial"/>
                <w:szCs w:val="18"/>
              </w:rPr>
              <w:t>4</w:t>
            </w:r>
          </w:p>
        </w:tc>
        <w:tc>
          <w:tcPr>
            <w:tcW w:w="1173" w:type="dxa"/>
          </w:tcPr>
          <w:p w14:paraId="1D92CCA2" w14:textId="77777777" w:rsidR="00FB0059" w:rsidRPr="004424B1" w:rsidRDefault="00FB0059" w:rsidP="007B4994">
            <w:pPr>
              <w:pStyle w:val="TableCell"/>
              <w:jc w:val="center"/>
              <w:rPr>
                <w:rFonts w:cs="Arial"/>
                <w:szCs w:val="18"/>
              </w:rPr>
            </w:pPr>
            <w:r w:rsidRPr="004424B1">
              <w:rPr>
                <w:rFonts w:cs="Arial"/>
                <w:szCs w:val="18"/>
              </w:rPr>
              <w:t>1</w:t>
            </w:r>
          </w:p>
        </w:tc>
      </w:tr>
    </w:tbl>
    <w:p w14:paraId="458777E4" w14:textId="77777777" w:rsidR="00FB0059" w:rsidRPr="004424B1" w:rsidRDefault="00FB0059" w:rsidP="00FB005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99"/>
        <w:gridCol w:w="4394"/>
        <w:gridCol w:w="1276"/>
        <w:gridCol w:w="1173"/>
      </w:tblGrid>
      <w:tr w:rsidR="00FB0059" w:rsidRPr="004424B1" w14:paraId="11080187"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99" w:type="dxa"/>
          </w:tcPr>
          <w:p w14:paraId="790F2DAE" w14:textId="77777777" w:rsidR="00FB0059" w:rsidRPr="004424B1" w:rsidRDefault="00FB0059" w:rsidP="007B4994">
            <w:pPr>
              <w:pStyle w:val="TableCell"/>
              <w:jc w:val="center"/>
              <w:rPr>
                <w:rFonts w:cs="Arial"/>
                <w:szCs w:val="18"/>
              </w:rPr>
            </w:pPr>
            <w:r w:rsidRPr="004424B1">
              <w:rPr>
                <w:rFonts w:cs="Arial"/>
                <w:szCs w:val="18"/>
              </w:rPr>
              <w:t>Interaction Pattern</w:t>
            </w:r>
          </w:p>
        </w:tc>
        <w:tc>
          <w:tcPr>
            <w:tcW w:w="4394" w:type="dxa"/>
          </w:tcPr>
          <w:p w14:paraId="565873D5" w14:textId="77777777" w:rsidR="00FB0059" w:rsidRPr="004424B1" w:rsidRDefault="00FB0059" w:rsidP="007B4994">
            <w:pPr>
              <w:pStyle w:val="TableCell"/>
              <w:jc w:val="center"/>
              <w:rPr>
                <w:rFonts w:cs="Arial"/>
                <w:szCs w:val="18"/>
              </w:rPr>
            </w:pPr>
            <w:r w:rsidRPr="004424B1">
              <w:rPr>
                <w:rFonts w:cs="Arial"/>
                <w:szCs w:val="18"/>
              </w:rPr>
              <w:t>Operation Identifier</w:t>
            </w:r>
          </w:p>
        </w:tc>
        <w:tc>
          <w:tcPr>
            <w:tcW w:w="1276" w:type="dxa"/>
          </w:tcPr>
          <w:p w14:paraId="1A608387" w14:textId="77777777" w:rsidR="00FB0059" w:rsidRPr="004424B1" w:rsidRDefault="00FB0059" w:rsidP="007B4994">
            <w:pPr>
              <w:pStyle w:val="TableCell"/>
              <w:jc w:val="center"/>
              <w:rPr>
                <w:rFonts w:cs="Arial"/>
                <w:szCs w:val="18"/>
              </w:rPr>
            </w:pPr>
            <w:r w:rsidRPr="004424B1">
              <w:rPr>
                <w:rFonts w:cs="Arial"/>
                <w:szCs w:val="18"/>
              </w:rPr>
              <w:t>Operation Number</w:t>
            </w:r>
          </w:p>
        </w:tc>
        <w:tc>
          <w:tcPr>
            <w:tcW w:w="1173" w:type="dxa"/>
          </w:tcPr>
          <w:p w14:paraId="03A2A105" w14:textId="77777777" w:rsidR="00FB0059" w:rsidRPr="004424B1" w:rsidRDefault="00FB0059" w:rsidP="007B4994">
            <w:pPr>
              <w:pStyle w:val="TableCell"/>
              <w:jc w:val="center"/>
              <w:rPr>
                <w:rFonts w:cs="Arial"/>
                <w:szCs w:val="18"/>
              </w:rPr>
            </w:pPr>
            <w:r w:rsidRPr="004424B1">
              <w:rPr>
                <w:rFonts w:cs="Arial"/>
                <w:szCs w:val="18"/>
              </w:rPr>
              <w:t>Capability Set</w:t>
            </w:r>
          </w:p>
        </w:tc>
      </w:tr>
      <w:tr w:rsidR="00FB0059" w:rsidRPr="004424B1" w14:paraId="4E4D04CF" w14:textId="77777777" w:rsidTr="007B4994">
        <w:tc>
          <w:tcPr>
            <w:tcW w:w="2399" w:type="dxa"/>
          </w:tcPr>
          <w:p w14:paraId="7B2F612B" w14:textId="77777777" w:rsidR="00FB0059" w:rsidRPr="004424B1" w:rsidRDefault="00FB0059" w:rsidP="007B4994">
            <w:pPr>
              <w:pStyle w:val="TableCell"/>
              <w:jc w:val="center"/>
              <w:rPr>
                <w:rFonts w:cs="Arial"/>
                <w:szCs w:val="18"/>
              </w:rPr>
            </w:pPr>
            <w:r w:rsidRPr="004424B1">
              <w:rPr>
                <w:rFonts w:cs="Arial"/>
                <w:szCs w:val="18"/>
              </w:rPr>
              <w:t>PROGRESS</w:t>
            </w:r>
          </w:p>
        </w:tc>
        <w:tc>
          <w:tcPr>
            <w:tcW w:w="4394" w:type="dxa"/>
          </w:tcPr>
          <w:p w14:paraId="63AFB99C" w14:textId="77777777" w:rsidR="00FB0059" w:rsidRPr="004424B1" w:rsidRDefault="00FB0059" w:rsidP="007B4994">
            <w:pPr>
              <w:pStyle w:val="TableCell"/>
              <w:jc w:val="center"/>
              <w:rPr>
                <w:rFonts w:cs="Arial"/>
                <w:szCs w:val="18"/>
              </w:rPr>
            </w:pPr>
            <w:proofErr w:type="spellStart"/>
            <w:r w:rsidRPr="004424B1">
              <w:rPr>
                <w:rFonts w:cs="Arial"/>
                <w:szCs w:val="18"/>
              </w:rPr>
              <w:t>listRequestDefs</w:t>
            </w:r>
            <w:proofErr w:type="spellEnd"/>
          </w:p>
        </w:tc>
        <w:tc>
          <w:tcPr>
            <w:tcW w:w="1276" w:type="dxa"/>
          </w:tcPr>
          <w:p w14:paraId="677093C6" w14:textId="77777777" w:rsidR="00FB0059" w:rsidRPr="004424B1" w:rsidRDefault="00FB0059" w:rsidP="007B4994">
            <w:pPr>
              <w:pStyle w:val="TableCell"/>
              <w:jc w:val="center"/>
              <w:rPr>
                <w:rFonts w:cs="Arial"/>
                <w:szCs w:val="18"/>
              </w:rPr>
            </w:pPr>
            <w:r w:rsidRPr="004424B1">
              <w:rPr>
                <w:rFonts w:cs="Arial"/>
                <w:szCs w:val="18"/>
              </w:rPr>
              <w:t>1</w:t>
            </w:r>
          </w:p>
        </w:tc>
        <w:tc>
          <w:tcPr>
            <w:tcW w:w="1173" w:type="dxa"/>
            <w:vMerge w:val="restart"/>
            <w:vAlign w:val="center"/>
          </w:tcPr>
          <w:p w14:paraId="64E207AB" w14:textId="77777777" w:rsidR="00FB0059" w:rsidRPr="004424B1" w:rsidRDefault="00FB0059" w:rsidP="007B4994">
            <w:pPr>
              <w:pStyle w:val="TableCell"/>
              <w:jc w:val="center"/>
              <w:rPr>
                <w:rFonts w:cs="Arial"/>
                <w:szCs w:val="18"/>
              </w:rPr>
            </w:pPr>
            <w:r w:rsidRPr="004424B1">
              <w:rPr>
                <w:rFonts w:cs="Arial"/>
                <w:szCs w:val="18"/>
              </w:rPr>
              <w:t>1</w:t>
            </w:r>
          </w:p>
        </w:tc>
      </w:tr>
      <w:tr w:rsidR="00FB0059" w:rsidRPr="004424B1" w14:paraId="1CFC18D4" w14:textId="77777777" w:rsidTr="007B4994">
        <w:tc>
          <w:tcPr>
            <w:tcW w:w="2399" w:type="dxa"/>
          </w:tcPr>
          <w:p w14:paraId="7BBE634B" w14:textId="77777777" w:rsidR="00FB0059" w:rsidRPr="004424B1" w:rsidRDefault="00FB0059" w:rsidP="007B4994">
            <w:pPr>
              <w:pStyle w:val="TableCell"/>
              <w:jc w:val="center"/>
              <w:rPr>
                <w:rFonts w:cs="Arial"/>
                <w:szCs w:val="18"/>
              </w:rPr>
            </w:pPr>
            <w:r w:rsidRPr="004424B1">
              <w:rPr>
                <w:rFonts w:cs="Arial"/>
                <w:szCs w:val="18"/>
              </w:rPr>
              <w:t>REQUEST</w:t>
            </w:r>
          </w:p>
        </w:tc>
        <w:tc>
          <w:tcPr>
            <w:tcW w:w="4394" w:type="dxa"/>
          </w:tcPr>
          <w:p w14:paraId="51F43C3D" w14:textId="77777777" w:rsidR="00FB0059" w:rsidRPr="004424B1" w:rsidRDefault="00FB0059" w:rsidP="007B4994">
            <w:pPr>
              <w:pStyle w:val="TableCell"/>
              <w:jc w:val="center"/>
              <w:rPr>
                <w:rFonts w:cs="Arial"/>
                <w:szCs w:val="18"/>
              </w:rPr>
            </w:pPr>
            <w:proofErr w:type="spellStart"/>
            <w:r w:rsidRPr="004424B1">
              <w:rPr>
                <w:rFonts w:cs="Arial"/>
                <w:szCs w:val="18"/>
              </w:rPr>
              <w:t>getRequestDefs</w:t>
            </w:r>
            <w:proofErr w:type="spellEnd"/>
          </w:p>
        </w:tc>
        <w:tc>
          <w:tcPr>
            <w:tcW w:w="1276" w:type="dxa"/>
          </w:tcPr>
          <w:p w14:paraId="21B7E414" w14:textId="77777777" w:rsidR="00FB0059" w:rsidRPr="004424B1" w:rsidRDefault="00FB0059" w:rsidP="007B4994">
            <w:pPr>
              <w:pStyle w:val="TableCell"/>
              <w:jc w:val="center"/>
              <w:rPr>
                <w:rFonts w:cs="Arial"/>
                <w:szCs w:val="18"/>
              </w:rPr>
            </w:pPr>
            <w:r w:rsidRPr="004424B1">
              <w:rPr>
                <w:rFonts w:cs="Arial"/>
                <w:szCs w:val="18"/>
              </w:rPr>
              <w:t>2</w:t>
            </w:r>
          </w:p>
        </w:tc>
        <w:tc>
          <w:tcPr>
            <w:tcW w:w="1173" w:type="dxa"/>
            <w:vMerge/>
          </w:tcPr>
          <w:p w14:paraId="26B586AB" w14:textId="77777777" w:rsidR="00FB0059" w:rsidRPr="004424B1" w:rsidRDefault="00FB0059" w:rsidP="007B4994">
            <w:pPr>
              <w:pStyle w:val="TableCell"/>
              <w:jc w:val="center"/>
              <w:rPr>
                <w:rFonts w:cs="Arial"/>
                <w:szCs w:val="18"/>
              </w:rPr>
            </w:pPr>
          </w:p>
        </w:tc>
      </w:tr>
      <w:tr w:rsidR="00FB0059" w:rsidRPr="004424B1" w14:paraId="5EA8D0A5" w14:textId="77777777" w:rsidTr="007B4994">
        <w:tc>
          <w:tcPr>
            <w:tcW w:w="2399" w:type="dxa"/>
          </w:tcPr>
          <w:p w14:paraId="0E51342B" w14:textId="77777777" w:rsidR="00FB0059" w:rsidRPr="004424B1" w:rsidRDefault="00FB0059" w:rsidP="007B4994">
            <w:pPr>
              <w:pStyle w:val="TableCell"/>
              <w:jc w:val="center"/>
              <w:rPr>
                <w:rFonts w:cs="Arial"/>
                <w:szCs w:val="18"/>
              </w:rPr>
            </w:pPr>
            <w:r w:rsidRPr="004424B1">
              <w:rPr>
                <w:rFonts w:cs="Arial"/>
                <w:szCs w:val="18"/>
              </w:rPr>
              <w:t>PROGRESS</w:t>
            </w:r>
          </w:p>
        </w:tc>
        <w:tc>
          <w:tcPr>
            <w:tcW w:w="4394" w:type="dxa"/>
          </w:tcPr>
          <w:p w14:paraId="5C4AFD1B" w14:textId="77777777" w:rsidR="00FB0059" w:rsidRPr="004424B1" w:rsidRDefault="00FB0059" w:rsidP="007B4994">
            <w:pPr>
              <w:pStyle w:val="TableCell"/>
              <w:jc w:val="center"/>
              <w:rPr>
                <w:rFonts w:cs="Arial"/>
                <w:szCs w:val="18"/>
              </w:rPr>
            </w:pPr>
            <w:proofErr w:type="spellStart"/>
            <w:r w:rsidRPr="004424B1">
              <w:rPr>
                <w:rFonts w:cs="Arial"/>
                <w:szCs w:val="18"/>
              </w:rPr>
              <w:t>listEventDefs</w:t>
            </w:r>
            <w:proofErr w:type="spellEnd"/>
          </w:p>
        </w:tc>
        <w:tc>
          <w:tcPr>
            <w:tcW w:w="1276" w:type="dxa"/>
          </w:tcPr>
          <w:p w14:paraId="43DCEA72" w14:textId="77777777" w:rsidR="00FB0059" w:rsidRPr="004424B1" w:rsidRDefault="00FB0059" w:rsidP="007B4994">
            <w:pPr>
              <w:pStyle w:val="TableCell"/>
              <w:jc w:val="center"/>
              <w:rPr>
                <w:rFonts w:cs="Arial"/>
                <w:szCs w:val="18"/>
              </w:rPr>
            </w:pPr>
            <w:r w:rsidRPr="004424B1">
              <w:rPr>
                <w:rFonts w:cs="Arial"/>
                <w:szCs w:val="18"/>
              </w:rPr>
              <w:t>3</w:t>
            </w:r>
          </w:p>
        </w:tc>
        <w:tc>
          <w:tcPr>
            <w:tcW w:w="1173" w:type="dxa"/>
            <w:vMerge w:val="restart"/>
            <w:vAlign w:val="center"/>
          </w:tcPr>
          <w:p w14:paraId="0D1AF800" w14:textId="77777777" w:rsidR="00FB0059" w:rsidRPr="004424B1" w:rsidRDefault="00FB0059" w:rsidP="007B4994">
            <w:pPr>
              <w:pStyle w:val="TableCell"/>
              <w:jc w:val="center"/>
              <w:rPr>
                <w:rFonts w:cs="Arial"/>
                <w:szCs w:val="18"/>
              </w:rPr>
            </w:pPr>
            <w:r w:rsidRPr="004424B1">
              <w:rPr>
                <w:rFonts w:cs="Arial"/>
                <w:szCs w:val="18"/>
              </w:rPr>
              <w:t>2</w:t>
            </w:r>
          </w:p>
        </w:tc>
      </w:tr>
      <w:tr w:rsidR="00FB0059" w:rsidRPr="004424B1" w14:paraId="3F89F57F" w14:textId="77777777" w:rsidTr="007B4994">
        <w:tc>
          <w:tcPr>
            <w:tcW w:w="2399" w:type="dxa"/>
          </w:tcPr>
          <w:p w14:paraId="0D593012" w14:textId="77777777" w:rsidR="00FB0059" w:rsidRPr="004424B1" w:rsidRDefault="00FB0059" w:rsidP="007B4994">
            <w:pPr>
              <w:pStyle w:val="TableCell"/>
              <w:jc w:val="center"/>
              <w:rPr>
                <w:rFonts w:cs="Arial"/>
                <w:szCs w:val="18"/>
              </w:rPr>
            </w:pPr>
            <w:r w:rsidRPr="004424B1">
              <w:rPr>
                <w:rFonts w:cs="Arial"/>
                <w:szCs w:val="18"/>
              </w:rPr>
              <w:t>REQUEST</w:t>
            </w:r>
          </w:p>
        </w:tc>
        <w:tc>
          <w:tcPr>
            <w:tcW w:w="4394" w:type="dxa"/>
          </w:tcPr>
          <w:p w14:paraId="3195EC1F" w14:textId="77777777" w:rsidR="00FB0059" w:rsidRPr="004424B1" w:rsidRDefault="00FB0059" w:rsidP="007B4994">
            <w:pPr>
              <w:pStyle w:val="TableCell"/>
              <w:jc w:val="center"/>
              <w:rPr>
                <w:rFonts w:cs="Arial"/>
                <w:szCs w:val="18"/>
              </w:rPr>
            </w:pPr>
            <w:proofErr w:type="spellStart"/>
            <w:r w:rsidRPr="004424B1">
              <w:rPr>
                <w:rFonts w:cs="Arial"/>
                <w:szCs w:val="18"/>
              </w:rPr>
              <w:t>getEventDefs</w:t>
            </w:r>
            <w:proofErr w:type="spellEnd"/>
          </w:p>
        </w:tc>
        <w:tc>
          <w:tcPr>
            <w:tcW w:w="1276" w:type="dxa"/>
          </w:tcPr>
          <w:p w14:paraId="5F9022F9" w14:textId="77777777" w:rsidR="00FB0059" w:rsidRPr="004424B1" w:rsidRDefault="00FB0059" w:rsidP="007B4994">
            <w:pPr>
              <w:pStyle w:val="TableCell"/>
              <w:jc w:val="center"/>
              <w:rPr>
                <w:rFonts w:cs="Arial"/>
                <w:szCs w:val="18"/>
              </w:rPr>
            </w:pPr>
            <w:r w:rsidRPr="004424B1">
              <w:rPr>
                <w:rFonts w:cs="Arial"/>
                <w:szCs w:val="18"/>
              </w:rPr>
              <w:t>4</w:t>
            </w:r>
          </w:p>
        </w:tc>
        <w:tc>
          <w:tcPr>
            <w:tcW w:w="1173" w:type="dxa"/>
            <w:vMerge/>
          </w:tcPr>
          <w:p w14:paraId="379A8FC3" w14:textId="77777777" w:rsidR="00FB0059" w:rsidRPr="004424B1" w:rsidRDefault="00FB0059" w:rsidP="007B4994">
            <w:pPr>
              <w:pStyle w:val="TableCell"/>
              <w:jc w:val="center"/>
              <w:rPr>
                <w:rFonts w:cs="Arial"/>
                <w:szCs w:val="18"/>
              </w:rPr>
            </w:pPr>
          </w:p>
        </w:tc>
      </w:tr>
      <w:tr w:rsidR="00FB0059" w:rsidRPr="004424B1" w14:paraId="004A8B61" w14:textId="77777777" w:rsidTr="007B4994">
        <w:tc>
          <w:tcPr>
            <w:tcW w:w="2399" w:type="dxa"/>
          </w:tcPr>
          <w:p w14:paraId="2A9BD1D2" w14:textId="77777777" w:rsidR="00FB0059" w:rsidRPr="004424B1" w:rsidRDefault="00FB0059" w:rsidP="007B4994">
            <w:pPr>
              <w:pStyle w:val="TableCell"/>
              <w:jc w:val="center"/>
              <w:rPr>
                <w:rFonts w:cs="Arial"/>
                <w:szCs w:val="18"/>
              </w:rPr>
            </w:pPr>
            <w:r w:rsidRPr="004424B1">
              <w:rPr>
                <w:rFonts w:cs="Arial"/>
                <w:szCs w:val="18"/>
              </w:rPr>
              <w:t>PROGRESS</w:t>
            </w:r>
          </w:p>
        </w:tc>
        <w:tc>
          <w:tcPr>
            <w:tcW w:w="4394" w:type="dxa"/>
          </w:tcPr>
          <w:p w14:paraId="36CD201C" w14:textId="77777777" w:rsidR="00FB0059" w:rsidRPr="004424B1" w:rsidRDefault="00FB0059" w:rsidP="007B4994">
            <w:pPr>
              <w:pStyle w:val="TableCell"/>
              <w:jc w:val="center"/>
              <w:rPr>
                <w:rFonts w:cs="Arial"/>
                <w:szCs w:val="18"/>
              </w:rPr>
            </w:pPr>
            <w:proofErr w:type="spellStart"/>
            <w:r w:rsidRPr="004424B1">
              <w:rPr>
                <w:rFonts w:cs="Arial"/>
                <w:szCs w:val="18"/>
              </w:rPr>
              <w:t>listActivityDefs</w:t>
            </w:r>
            <w:proofErr w:type="spellEnd"/>
          </w:p>
        </w:tc>
        <w:tc>
          <w:tcPr>
            <w:tcW w:w="1276" w:type="dxa"/>
          </w:tcPr>
          <w:p w14:paraId="76559C33" w14:textId="77777777" w:rsidR="00FB0059" w:rsidRPr="004424B1" w:rsidRDefault="00FB0059" w:rsidP="007B4994">
            <w:pPr>
              <w:pStyle w:val="TableCell"/>
              <w:jc w:val="center"/>
              <w:rPr>
                <w:rFonts w:cs="Arial"/>
                <w:szCs w:val="18"/>
              </w:rPr>
            </w:pPr>
            <w:r w:rsidRPr="004424B1">
              <w:rPr>
                <w:rFonts w:cs="Arial"/>
                <w:szCs w:val="18"/>
              </w:rPr>
              <w:t>5</w:t>
            </w:r>
          </w:p>
        </w:tc>
        <w:tc>
          <w:tcPr>
            <w:tcW w:w="1173" w:type="dxa"/>
            <w:vMerge w:val="restart"/>
            <w:vAlign w:val="center"/>
          </w:tcPr>
          <w:p w14:paraId="4D563C0D" w14:textId="77777777" w:rsidR="00FB0059" w:rsidRPr="004424B1" w:rsidRDefault="00FB0059" w:rsidP="007B4994">
            <w:pPr>
              <w:pStyle w:val="TableCell"/>
              <w:jc w:val="center"/>
              <w:rPr>
                <w:rFonts w:cs="Arial"/>
                <w:szCs w:val="18"/>
              </w:rPr>
            </w:pPr>
            <w:r w:rsidRPr="004424B1">
              <w:rPr>
                <w:rFonts w:cs="Arial"/>
                <w:szCs w:val="18"/>
              </w:rPr>
              <w:t>3</w:t>
            </w:r>
          </w:p>
        </w:tc>
      </w:tr>
      <w:tr w:rsidR="00FB0059" w:rsidRPr="004424B1" w14:paraId="1AD65DCB" w14:textId="77777777" w:rsidTr="007B4994">
        <w:tc>
          <w:tcPr>
            <w:tcW w:w="2399" w:type="dxa"/>
          </w:tcPr>
          <w:p w14:paraId="46D1B4BF" w14:textId="77777777" w:rsidR="00FB0059" w:rsidRPr="004424B1" w:rsidRDefault="00FB0059" w:rsidP="007B4994">
            <w:pPr>
              <w:pStyle w:val="TableCell"/>
              <w:jc w:val="center"/>
              <w:rPr>
                <w:rFonts w:cs="Arial"/>
                <w:szCs w:val="18"/>
              </w:rPr>
            </w:pPr>
            <w:r w:rsidRPr="004424B1">
              <w:rPr>
                <w:rFonts w:cs="Arial"/>
                <w:szCs w:val="18"/>
              </w:rPr>
              <w:t>REQUEST</w:t>
            </w:r>
          </w:p>
        </w:tc>
        <w:tc>
          <w:tcPr>
            <w:tcW w:w="4394" w:type="dxa"/>
          </w:tcPr>
          <w:p w14:paraId="760FD92E" w14:textId="77777777" w:rsidR="00FB0059" w:rsidRPr="004424B1" w:rsidRDefault="00FB0059" w:rsidP="007B4994">
            <w:pPr>
              <w:pStyle w:val="TableCell"/>
              <w:jc w:val="center"/>
              <w:rPr>
                <w:rFonts w:cs="Arial"/>
                <w:szCs w:val="18"/>
              </w:rPr>
            </w:pPr>
            <w:proofErr w:type="spellStart"/>
            <w:r w:rsidRPr="004424B1">
              <w:rPr>
                <w:rFonts w:cs="Arial"/>
                <w:szCs w:val="18"/>
              </w:rPr>
              <w:t>getActivityDefs</w:t>
            </w:r>
            <w:proofErr w:type="spellEnd"/>
          </w:p>
        </w:tc>
        <w:tc>
          <w:tcPr>
            <w:tcW w:w="1276" w:type="dxa"/>
          </w:tcPr>
          <w:p w14:paraId="590BA11C" w14:textId="77777777" w:rsidR="00FB0059" w:rsidRPr="004424B1" w:rsidRDefault="00FB0059" w:rsidP="007B4994">
            <w:pPr>
              <w:pStyle w:val="TableCell"/>
              <w:jc w:val="center"/>
              <w:rPr>
                <w:rFonts w:cs="Arial"/>
                <w:szCs w:val="18"/>
              </w:rPr>
            </w:pPr>
            <w:r w:rsidRPr="004424B1">
              <w:rPr>
                <w:rFonts w:cs="Arial"/>
                <w:szCs w:val="18"/>
              </w:rPr>
              <w:t>6</w:t>
            </w:r>
          </w:p>
        </w:tc>
        <w:tc>
          <w:tcPr>
            <w:tcW w:w="1173" w:type="dxa"/>
            <w:vMerge/>
          </w:tcPr>
          <w:p w14:paraId="2E30A27D" w14:textId="77777777" w:rsidR="00FB0059" w:rsidRPr="004424B1" w:rsidRDefault="00FB0059" w:rsidP="007B4994">
            <w:pPr>
              <w:pStyle w:val="TableCell"/>
              <w:jc w:val="center"/>
              <w:rPr>
                <w:rFonts w:cs="Arial"/>
                <w:szCs w:val="18"/>
              </w:rPr>
            </w:pPr>
          </w:p>
        </w:tc>
      </w:tr>
      <w:tr w:rsidR="00FB0059" w:rsidRPr="004424B1" w14:paraId="28010E0E" w14:textId="77777777" w:rsidTr="007B4994">
        <w:tc>
          <w:tcPr>
            <w:tcW w:w="2399" w:type="dxa"/>
          </w:tcPr>
          <w:p w14:paraId="2CD8FA0E" w14:textId="77777777" w:rsidR="00FB0059" w:rsidRPr="004424B1" w:rsidRDefault="00FB0059" w:rsidP="007B4994">
            <w:pPr>
              <w:pStyle w:val="TableCell"/>
              <w:jc w:val="center"/>
              <w:rPr>
                <w:rFonts w:cs="Arial"/>
                <w:szCs w:val="18"/>
              </w:rPr>
            </w:pPr>
            <w:r w:rsidRPr="004424B1">
              <w:rPr>
                <w:rFonts w:cs="Arial"/>
                <w:szCs w:val="18"/>
              </w:rPr>
              <w:t>PROGRESS</w:t>
            </w:r>
          </w:p>
        </w:tc>
        <w:tc>
          <w:tcPr>
            <w:tcW w:w="4394" w:type="dxa"/>
          </w:tcPr>
          <w:p w14:paraId="1AFDC59A" w14:textId="77777777" w:rsidR="00FB0059" w:rsidRPr="004424B1" w:rsidRDefault="00FB0059" w:rsidP="007B4994">
            <w:pPr>
              <w:pStyle w:val="TableCell"/>
              <w:jc w:val="center"/>
              <w:rPr>
                <w:rFonts w:cs="Arial"/>
                <w:szCs w:val="18"/>
              </w:rPr>
            </w:pPr>
            <w:proofErr w:type="spellStart"/>
            <w:r w:rsidRPr="004424B1">
              <w:rPr>
                <w:rFonts w:cs="Arial"/>
                <w:szCs w:val="18"/>
              </w:rPr>
              <w:t>listResourceDefs</w:t>
            </w:r>
            <w:proofErr w:type="spellEnd"/>
          </w:p>
        </w:tc>
        <w:tc>
          <w:tcPr>
            <w:tcW w:w="1276" w:type="dxa"/>
          </w:tcPr>
          <w:p w14:paraId="1492689C" w14:textId="77777777" w:rsidR="00FB0059" w:rsidRPr="004424B1" w:rsidRDefault="00FB0059" w:rsidP="007B4994">
            <w:pPr>
              <w:pStyle w:val="TableCell"/>
              <w:jc w:val="center"/>
              <w:rPr>
                <w:rFonts w:cs="Arial"/>
                <w:szCs w:val="18"/>
              </w:rPr>
            </w:pPr>
            <w:r w:rsidRPr="004424B1">
              <w:rPr>
                <w:rFonts w:cs="Arial"/>
                <w:szCs w:val="18"/>
              </w:rPr>
              <w:t>7</w:t>
            </w:r>
          </w:p>
        </w:tc>
        <w:tc>
          <w:tcPr>
            <w:tcW w:w="1173" w:type="dxa"/>
            <w:vMerge w:val="restart"/>
            <w:vAlign w:val="center"/>
          </w:tcPr>
          <w:p w14:paraId="4FC3DCF9" w14:textId="77777777" w:rsidR="00FB0059" w:rsidRPr="004424B1" w:rsidRDefault="00FB0059" w:rsidP="007B4994">
            <w:pPr>
              <w:pStyle w:val="TableCell"/>
              <w:jc w:val="center"/>
              <w:rPr>
                <w:rFonts w:cs="Arial"/>
                <w:szCs w:val="18"/>
              </w:rPr>
            </w:pPr>
            <w:r w:rsidRPr="004424B1">
              <w:rPr>
                <w:rFonts w:cs="Arial"/>
                <w:szCs w:val="18"/>
              </w:rPr>
              <w:t>4</w:t>
            </w:r>
          </w:p>
        </w:tc>
      </w:tr>
      <w:tr w:rsidR="00FB0059" w:rsidRPr="004424B1" w14:paraId="0A74A9BC" w14:textId="77777777" w:rsidTr="007B4994">
        <w:tc>
          <w:tcPr>
            <w:tcW w:w="2399" w:type="dxa"/>
          </w:tcPr>
          <w:p w14:paraId="4B850182" w14:textId="77777777" w:rsidR="00FB0059" w:rsidRPr="004424B1" w:rsidRDefault="00FB0059" w:rsidP="007B4994">
            <w:pPr>
              <w:pStyle w:val="TableCell"/>
              <w:jc w:val="center"/>
              <w:rPr>
                <w:rFonts w:cs="Arial"/>
                <w:szCs w:val="18"/>
              </w:rPr>
            </w:pPr>
            <w:r w:rsidRPr="004424B1">
              <w:rPr>
                <w:rFonts w:cs="Arial"/>
                <w:szCs w:val="18"/>
              </w:rPr>
              <w:t>REQUEST</w:t>
            </w:r>
          </w:p>
        </w:tc>
        <w:tc>
          <w:tcPr>
            <w:tcW w:w="4394" w:type="dxa"/>
          </w:tcPr>
          <w:p w14:paraId="4897AA93" w14:textId="77777777" w:rsidR="00FB0059" w:rsidRPr="004424B1" w:rsidRDefault="00FB0059" w:rsidP="007B4994">
            <w:pPr>
              <w:pStyle w:val="TableCell"/>
              <w:jc w:val="center"/>
              <w:rPr>
                <w:rFonts w:cs="Arial"/>
                <w:szCs w:val="18"/>
              </w:rPr>
            </w:pPr>
            <w:proofErr w:type="spellStart"/>
            <w:r w:rsidRPr="004424B1">
              <w:rPr>
                <w:rFonts w:cs="Arial"/>
                <w:szCs w:val="18"/>
              </w:rPr>
              <w:t>getResourceDefs</w:t>
            </w:r>
            <w:proofErr w:type="spellEnd"/>
          </w:p>
        </w:tc>
        <w:tc>
          <w:tcPr>
            <w:tcW w:w="1276" w:type="dxa"/>
          </w:tcPr>
          <w:p w14:paraId="7D7794C7" w14:textId="77777777" w:rsidR="00FB0059" w:rsidRPr="004424B1" w:rsidRDefault="00FB0059" w:rsidP="007B4994">
            <w:pPr>
              <w:pStyle w:val="TableCell"/>
              <w:jc w:val="center"/>
              <w:rPr>
                <w:rFonts w:cs="Arial"/>
                <w:szCs w:val="18"/>
              </w:rPr>
            </w:pPr>
            <w:r w:rsidRPr="004424B1">
              <w:rPr>
                <w:rFonts w:cs="Arial"/>
                <w:szCs w:val="18"/>
              </w:rPr>
              <w:t>8</w:t>
            </w:r>
          </w:p>
        </w:tc>
        <w:tc>
          <w:tcPr>
            <w:tcW w:w="1173" w:type="dxa"/>
            <w:vMerge/>
          </w:tcPr>
          <w:p w14:paraId="6F938C27" w14:textId="77777777" w:rsidR="00FB0059" w:rsidRPr="004424B1" w:rsidRDefault="00FB0059" w:rsidP="007B4994">
            <w:pPr>
              <w:pStyle w:val="TableCell"/>
              <w:jc w:val="center"/>
              <w:rPr>
                <w:rFonts w:cs="Arial"/>
                <w:szCs w:val="18"/>
              </w:rPr>
            </w:pPr>
          </w:p>
        </w:tc>
      </w:tr>
      <w:tr w:rsidR="00FB0059" w:rsidRPr="004424B1" w:rsidDel="006568AF" w14:paraId="55594F8E" w14:textId="7A91CE10" w:rsidTr="007B4994">
        <w:trPr>
          <w:del w:id="25212" w:author="Quinten Van Woerkom" w:date="2024-12-17T14:58:00Z"/>
        </w:trPr>
        <w:tc>
          <w:tcPr>
            <w:tcW w:w="2399" w:type="dxa"/>
          </w:tcPr>
          <w:p w14:paraId="38A044A0" w14:textId="0801012E" w:rsidR="00FB0059" w:rsidRPr="004424B1" w:rsidDel="006568AF" w:rsidRDefault="00FB0059" w:rsidP="007B4994">
            <w:pPr>
              <w:pStyle w:val="TableCell"/>
              <w:jc w:val="center"/>
              <w:rPr>
                <w:del w:id="25213" w:author="Quinten Van Woerkom" w:date="2024-12-17T14:58:00Z" w16du:dateUtc="2024-12-17T13:58:00Z"/>
                <w:rFonts w:cs="Arial"/>
                <w:szCs w:val="18"/>
              </w:rPr>
            </w:pPr>
            <w:del w:id="25214" w:author="Quinten Van Woerkom" w:date="2024-12-17T14:58:00Z" w16du:dateUtc="2024-12-17T13:58:00Z">
              <w:r w:rsidRPr="004424B1" w:rsidDel="006568AF">
                <w:rPr>
                  <w:rFonts w:cs="Arial"/>
                  <w:szCs w:val="18"/>
                </w:rPr>
                <w:delText>REQUEST</w:delText>
              </w:r>
            </w:del>
          </w:p>
        </w:tc>
        <w:tc>
          <w:tcPr>
            <w:tcW w:w="4394" w:type="dxa"/>
          </w:tcPr>
          <w:p w14:paraId="777571DB" w14:textId="1E6E8DF1" w:rsidR="00FB0059" w:rsidRPr="004424B1" w:rsidDel="006568AF" w:rsidRDefault="00FB0059" w:rsidP="007B4994">
            <w:pPr>
              <w:pStyle w:val="TableCell"/>
              <w:jc w:val="center"/>
              <w:rPr>
                <w:del w:id="25215" w:author="Quinten Van Woerkom" w:date="2024-12-17T14:58:00Z" w16du:dateUtc="2024-12-17T13:58:00Z"/>
                <w:rFonts w:cs="Arial"/>
                <w:szCs w:val="18"/>
              </w:rPr>
            </w:pPr>
            <w:del w:id="25216" w:author="Quinten Van Woerkom" w:date="2024-12-17T14:58:00Z" w16du:dateUtc="2024-12-17T13:58:00Z">
              <w:r w:rsidRPr="004424B1" w:rsidDel="006568AF">
                <w:rPr>
                  <w:rFonts w:cs="Arial"/>
                  <w:szCs w:val="18"/>
                </w:rPr>
                <w:delText>getSystemConfig</w:delText>
              </w:r>
            </w:del>
          </w:p>
        </w:tc>
        <w:tc>
          <w:tcPr>
            <w:tcW w:w="1276" w:type="dxa"/>
          </w:tcPr>
          <w:p w14:paraId="6F9DE68D" w14:textId="7195B620" w:rsidR="00FB0059" w:rsidRPr="004424B1" w:rsidDel="006568AF" w:rsidRDefault="00FB0059" w:rsidP="007B4994">
            <w:pPr>
              <w:pStyle w:val="TableCell"/>
              <w:jc w:val="center"/>
              <w:rPr>
                <w:del w:id="25217" w:author="Quinten Van Woerkom" w:date="2024-12-17T14:58:00Z" w16du:dateUtc="2024-12-17T13:58:00Z"/>
                <w:rFonts w:cs="Arial"/>
                <w:szCs w:val="18"/>
              </w:rPr>
            </w:pPr>
            <w:del w:id="25218" w:author="Quinten Van Woerkom" w:date="2024-12-17T14:58:00Z" w16du:dateUtc="2024-12-17T13:58:00Z">
              <w:r w:rsidRPr="004424B1" w:rsidDel="006568AF">
                <w:rPr>
                  <w:rFonts w:cs="Arial"/>
                  <w:szCs w:val="18"/>
                </w:rPr>
                <w:delText>9</w:delText>
              </w:r>
            </w:del>
          </w:p>
        </w:tc>
        <w:tc>
          <w:tcPr>
            <w:tcW w:w="1173" w:type="dxa"/>
          </w:tcPr>
          <w:p w14:paraId="17A2A324" w14:textId="127055A1" w:rsidR="00FB0059" w:rsidRPr="004424B1" w:rsidDel="006568AF" w:rsidRDefault="00FB0059" w:rsidP="007B4994">
            <w:pPr>
              <w:pStyle w:val="TableCell"/>
              <w:jc w:val="center"/>
              <w:rPr>
                <w:del w:id="25219" w:author="Quinten Van Woerkom" w:date="2024-12-17T14:58:00Z" w16du:dateUtc="2024-12-17T13:58:00Z"/>
                <w:rFonts w:cs="Arial"/>
                <w:szCs w:val="18"/>
              </w:rPr>
            </w:pPr>
            <w:del w:id="25220" w:author="Quinten Van Woerkom" w:date="2024-12-17T14:58:00Z" w16du:dateUtc="2024-12-17T13:58:00Z">
              <w:r w:rsidRPr="004424B1" w:rsidDel="006568AF">
                <w:rPr>
                  <w:rFonts w:cs="Arial"/>
                  <w:szCs w:val="18"/>
                </w:rPr>
                <w:delText>5</w:delText>
              </w:r>
            </w:del>
          </w:p>
        </w:tc>
      </w:tr>
    </w:tbl>
    <w:p w14:paraId="26C2D325" w14:textId="1B46FEA6" w:rsidR="008D787E" w:rsidDel="001329A4" w:rsidRDefault="0046661D">
      <w:pPr>
        <w:pStyle w:val="Heading3"/>
        <w:spacing w:before="480"/>
        <w:rPr>
          <w:del w:id="25221" w:author="Quinten Van Woerkom" w:date="2024-11-25T15:49:00Z" w16du:dateUtc="2024-11-25T14:49:00Z"/>
          <w:lang w:val="en-GB"/>
        </w:rPr>
        <w:pPrChange w:id="25222" w:author="Peter Van Der Plas" w:date="2024-12-26T14:27:00Z" w16du:dateUtc="2024-12-26T13:27:00Z">
          <w:pPr/>
        </w:pPrChange>
      </w:pPr>
      <w:del w:id="25223" w:author="Quinten Van Woerkom" w:date="2024-11-25T15:49:00Z" w16du:dateUtc="2024-11-25T14:49:00Z">
        <w:r w:rsidRPr="004424B1" w:rsidDel="00AB213F">
          <w:rPr>
            <w:noProof/>
          </w:rPr>
          <w:drawing>
            <wp:inline distT="0" distB="0" distL="0" distR="0" wp14:anchorId="7689FDAB" wp14:editId="36DC4645">
              <wp:extent cx="5715063" cy="2941983"/>
              <wp:effectExtent l="0" t="0" r="0" b="0"/>
              <wp:docPr id="277918473" name="Picture 277918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t="2491" b="5353"/>
                      <a:stretch/>
                    </pic:blipFill>
                    <pic:spPr bwMode="auto">
                      <a:xfrm>
                        <a:off x="0" y="0"/>
                        <a:ext cx="5716905" cy="2942931"/>
                      </a:xfrm>
                      <a:prstGeom prst="rect">
                        <a:avLst/>
                      </a:prstGeom>
                      <a:noFill/>
                      <a:ln>
                        <a:noFill/>
                      </a:ln>
                      <a:extLst>
                        <a:ext uri="{53640926-AAD7-44D8-BBD7-CCE9431645EC}">
                          <a14:shadowObscured xmlns:a14="http://schemas.microsoft.com/office/drawing/2010/main"/>
                        </a:ext>
                      </a:extLst>
                    </pic:spPr>
                  </pic:pic>
                </a:graphicData>
              </a:graphic>
            </wp:inline>
          </w:drawing>
        </w:r>
      </w:del>
    </w:p>
    <w:p w14:paraId="1FD077B4" w14:textId="245D7421" w:rsidR="001329A4" w:rsidRDefault="00D46267">
      <w:pPr>
        <w:pStyle w:val="Heading3"/>
        <w:spacing w:before="480"/>
        <w:rPr>
          <w:ins w:id="25224" w:author="Peter Van Der Plas" w:date="2024-12-26T14:26:00Z" w16du:dateUtc="2024-12-26T13:26:00Z"/>
          <w:lang w:val="en-GB"/>
        </w:rPr>
        <w:pPrChange w:id="25225" w:author="Peter Van Der Plas" w:date="2024-12-26T14:27:00Z" w16du:dateUtc="2024-12-26T13:27:00Z">
          <w:pPr>
            <w:keepNext/>
          </w:pPr>
        </w:pPrChange>
      </w:pPr>
      <w:ins w:id="25226" w:author="Peter Van Der Plas" w:date="2024-12-29T12:17:00Z" w16du:dateUtc="2024-12-29T11:17:00Z">
        <w:r>
          <w:rPr>
            <w:lang w:val="en-GB"/>
          </w:rPr>
          <w:t>Discussion</w:t>
        </w:r>
      </w:ins>
    </w:p>
    <w:p w14:paraId="41017B52" w14:textId="2178C25F" w:rsidR="001329A4" w:rsidRPr="004424B1" w:rsidRDefault="001329A4">
      <w:pPr>
        <w:pStyle w:val="Heading4"/>
        <w:rPr>
          <w:ins w:id="25227" w:author="Peter Van Der Plas" w:date="2024-12-26T14:26:00Z" w16du:dateUtc="2024-12-26T13:26:00Z"/>
          <w:lang w:val="en-GB"/>
        </w:rPr>
        <w:pPrChange w:id="25228" w:author="Peter Van Der Plas" w:date="2024-12-26T14:26:00Z" w16du:dateUtc="2024-12-26T13:26:00Z">
          <w:pPr>
            <w:keepNext/>
          </w:pPr>
        </w:pPrChange>
      </w:pPr>
      <w:ins w:id="25229" w:author="Peter Van Der Plas" w:date="2024-12-26T14:26:00Z" w16du:dateUtc="2024-12-26T13:26:00Z">
        <w:r>
          <w:rPr>
            <w:lang w:val="en-GB"/>
          </w:rPr>
          <w:t>General</w:t>
        </w:r>
      </w:ins>
    </w:p>
    <w:p w14:paraId="1B2AE937" w14:textId="45E14DD5" w:rsidR="008D787E" w:rsidRPr="004424B1" w:rsidDel="00AB213F" w:rsidRDefault="00042354" w:rsidP="00042354">
      <w:pPr>
        <w:pStyle w:val="FigureTitle"/>
        <w:rPr>
          <w:del w:id="25230" w:author="Quinten Van Woerkom" w:date="2024-11-25T15:49:00Z" w16du:dateUtc="2024-11-25T14:49:00Z"/>
          <w:noProof/>
          <w:lang w:val="en-GB"/>
        </w:rPr>
      </w:pPr>
      <w:del w:id="25231" w:author="Quinten Van Woerkom" w:date="2024-11-25T15:49:00Z" w16du:dateUtc="2024-11-25T14:49:00Z">
        <w:r w:rsidRPr="004424B1" w:rsidDel="00AB213F">
          <w:rPr>
            <w:noProof/>
            <w:lang w:val="en-GB"/>
          </w:rPr>
          <w:delText xml:space="preserve">Figure </w:delText>
        </w:r>
        <w:bookmarkStart w:id="25232" w:name="F_310PlanInformationManagementOperations"/>
        <w:r w:rsidRPr="004424B1" w:rsidDel="00AB213F">
          <w:rPr>
            <w:noProof/>
            <w:lang w:val="en-GB"/>
          </w:rPr>
          <w:fldChar w:fldCharType="begin"/>
        </w:r>
        <w:r w:rsidRPr="004424B1" w:rsidDel="00AB213F">
          <w:rPr>
            <w:noProof/>
            <w:lang w:val="en-GB"/>
          </w:rPr>
          <w:delInstrText xml:space="preserve"> STYLEREF "Heading 1"\l \n \t \* MERGEFORMAT </w:delInstrText>
        </w:r>
        <w:r w:rsidRPr="004424B1" w:rsidDel="00AB213F">
          <w:rPr>
            <w:noProof/>
            <w:lang w:val="en-GB"/>
          </w:rPr>
          <w:fldChar w:fldCharType="separate"/>
        </w:r>
        <w:r w:rsidR="00BF1AC4" w:rsidDel="00AB213F">
          <w:rPr>
            <w:noProof/>
            <w:lang w:val="en-GB"/>
          </w:rPr>
          <w:delText>3</w:delText>
        </w:r>
        <w:r w:rsidRPr="004424B1" w:rsidDel="00AB213F">
          <w:rPr>
            <w:noProof/>
            <w:lang w:val="en-GB"/>
          </w:rPr>
          <w:fldChar w:fldCharType="end"/>
        </w:r>
        <w:r w:rsidRPr="004424B1" w:rsidDel="00AB213F">
          <w:rPr>
            <w:noProof/>
            <w:lang w:val="en-GB"/>
          </w:rPr>
          <w:noBreakHyphen/>
        </w:r>
        <w:r w:rsidRPr="004424B1" w:rsidDel="00AB213F">
          <w:rPr>
            <w:noProof/>
            <w:lang w:val="en-GB"/>
          </w:rPr>
          <w:fldChar w:fldCharType="begin"/>
        </w:r>
        <w:r w:rsidRPr="004424B1" w:rsidDel="00AB213F">
          <w:rPr>
            <w:noProof/>
            <w:lang w:val="en-GB"/>
          </w:rPr>
          <w:delInstrText xml:space="preserve"> SEQ Figure \s 1 \* MERGEFORMAT </w:delInstrText>
        </w:r>
        <w:r w:rsidRPr="004424B1" w:rsidDel="00AB213F">
          <w:rPr>
            <w:noProof/>
            <w:lang w:val="en-GB"/>
          </w:rPr>
          <w:fldChar w:fldCharType="separate"/>
        </w:r>
        <w:r w:rsidR="00BF1AC4" w:rsidDel="00AB213F">
          <w:rPr>
            <w:noProof/>
            <w:lang w:val="en-GB"/>
          </w:rPr>
          <w:delText>10</w:delText>
        </w:r>
        <w:r w:rsidRPr="004424B1" w:rsidDel="00AB213F">
          <w:rPr>
            <w:noProof/>
            <w:lang w:val="en-GB"/>
          </w:rPr>
          <w:fldChar w:fldCharType="end"/>
        </w:r>
        <w:bookmarkEnd w:id="25232"/>
        <w:r w:rsidRPr="004424B1" w:rsidDel="00AB213F">
          <w:rPr>
            <w:noProof/>
            <w:lang w:val="en-GB"/>
          </w:rPr>
          <w:fldChar w:fldCharType="begin"/>
        </w:r>
        <w:r w:rsidRPr="004424B1" w:rsidDel="00AB213F">
          <w:rPr>
            <w:noProof/>
            <w:lang w:val="en-GB"/>
          </w:rPr>
          <w:delInstrText xml:space="preserve"> TC \f G \l 7 "</w:delInstrText>
        </w:r>
        <w:r w:rsidRPr="004424B1" w:rsidDel="00AB213F">
          <w:rPr>
            <w:noProof/>
            <w:lang w:val="en-GB"/>
          </w:rPr>
          <w:fldChar w:fldCharType="begin"/>
        </w:r>
        <w:r w:rsidRPr="004424B1" w:rsidDel="00AB213F">
          <w:rPr>
            <w:noProof/>
            <w:lang w:val="en-GB"/>
          </w:rPr>
          <w:delInstrText xml:space="preserve"> STYLEREF "Heading 1"\l \n \t \* MERGEFORMAT </w:delInstrText>
        </w:r>
        <w:r w:rsidRPr="004424B1" w:rsidDel="00AB213F">
          <w:rPr>
            <w:noProof/>
            <w:lang w:val="en-GB"/>
          </w:rPr>
          <w:fldChar w:fldCharType="separate"/>
        </w:r>
        <w:bookmarkStart w:id="25233" w:name="_Toc158132070"/>
        <w:r w:rsidR="00BF1AC4" w:rsidDel="00AB213F">
          <w:rPr>
            <w:noProof/>
            <w:lang w:val="en-GB"/>
          </w:rPr>
          <w:delInstrText>3</w:delInstrText>
        </w:r>
        <w:r w:rsidRPr="004424B1" w:rsidDel="00AB213F">
          <w:rPr>
            <w:noProof/>
            <w:lang w:val="en-GB"/>
          </w:rPr>
          <w:fldChar w:fldCharType="end"/>
        </w:r>
        <w:r w:rsidRPr="004424B1" w:rsidDel="00AB213F">
          <w:rPr>
            <w:noProof/>
            <w:lang w:val="en-GB"/>
          </w:rPr>
          <w:delInstrText>-</w:delInstrText>
        </w:r>
        <w:r w:rsidRPr="004424B1" w:rsidDel="00AB213F">
          <w:rPr>
            <w:noProof/>
            <w:lang w:val="en-GB"/>
          </w:rPr>
          <w:fldChar w:fldCharType="begin"/>
        </w:r>
        <w:r w:rsidRPr="004424B1" w:rsidDel="00AB213F">
          <w:rPr>
            <w:noProof/>
            <w:lang w:val="en-GB"/>
          </w:rPr>
          <w:delInstrText xml:space="preserve"> SEQ Figure_TOC \s 1 \* MERGEFORMAT </w:delInstrText>
        </w:r>
        <w:r w:rsidRPr="004424B1" w:rsidDel="00AB213F">
          <w:rPr>
            <w:noProof/>
            <w:lang w:val="en-GB"/>
          </w:rPr>
          <w:fldChar w:fldCharType="separate"/>
        </w:r>
        <w:r w:rsidR="00BF1AC4" w:rsidDel="00AB213F">
          <w:rPr>
            <w:noProof/>
            <w:lang w:val="en-GB"/>
          </w:rPr>
          <w:delInstrText>10</w:delInstrText>
        </w:r>
        <w:r w:rsidRPr="004424B1" w:rsidDel="00AB213F">
          <w:rPr>
            <w:noProof/>
            <w:lang w:val="en-GB"/>
          </w:rPr>
          <w:fldChar w:fldCharType="end"/>
        </w:r>
        <w:r w:rsidRPr="004424B1" w:rsidDel="00AB213F">
          <w:rPr>
            <w:noProof/>
            <w:lang w:val="en-GB"/>
          </w:rPr>
          <w:tab/>
        </w:r>
        <w:r w:rsidR="00B17EED" w:rsidRPr="004424B1" w:rsidDel="00AB213F">
          <w:rPr>
            <w:noProof/>
            <w:lang w:val="en-GB"/>
          </w:rPr>
          <w:delInstrText>Plan Information Management Operations for Generic Data Item</w:delInstrText>
        </w:r>
        <w:bookmarkEnd w:id="25233"/>
        <w:r w:rsidRPr="004424B1" w:rsidDel="00AB213F">
          <w:rPr>
            <w:noProof/>
            <w:lang w:val="en-GB"/>
          </w:rPr>
          <w:delInstrText>"</w:delInstrText>
        </w:r>
        <w:r w:rsidRPr="004424B1" w:rsidDel="00AB213F">
          <w:rPr>
            <w:noProof/>
            <w:lang w:val="en-GB"/>
          </w:rPr>
          <w:fldChar w:fldCharType="end"/>
        </w:r>
        <w:r w:rsidRPr="004424B1" w:rsidDel="00AB213F">
          <w:rPr>
            <w:noProof/>
            <w:lang w:val="en-GB"/>
          </w:rPr>
          <w:delText>:  Plan Information Management Operations for Generic Data Item</w:delText>
        </w:r>
      </w:del>
    </w:p>
    <w:p w14:paraId="5841B45A" w14:textId="07C617EC" w:rsidR="000C73F6" w:rsidRPr="004424B1" w:rsidRDefault="005006FA" w:rsidP="005006FA">
      <w:pPr>
        <w:rPr>
          <w:lang w:val="en-GB"/>
        </w:rPr>
      </w:pPr>
      <w:r w:rsidRPr="004424B1">
        <w:rPr>
          <w:lang w:val="en-GB"/>
        </w:rPr>
        <w:t xml:space="preserve">Each of the first four capability sets corresponds to a particular type of MPS </w:t>
      </w:r>
      <w:del w:id="25234" w:author="Quinten Van Woerkom" w:date="2024-12-16T17:46:00Z" w16du:dateUtc="2024-12-16T16:46:00Z">
        <w:r w:rsidRPr="004424B1" w:rsidDel="00D951F6">
          <w:rPr>
            <w:lang w:val="en-GB"/>
          </w:rPr>
          <w:delText>data item</w:delText>
        </w:r>
      </w:del>
      <w:ins w:id="25235" w:author="Quinten Van Woerkom" w:date="2024-12-16T17:46:00Z" w16du:dateUtc="2024-12-16T16:46:00Z">
        <w:r w:rsidR="00D951F6">
          <w:rPr>
            <w:lang w:val="en-GB"/>
          </w:rPr>
          <w:t>service object</w:t>
        </w:r>
      </w:ins>
      <w:r w:rsidRPr="004424B1">
        <w:rPr>
          <w:lang w:val="en-GB"/>
        </w:rPr>
        <w:t xml:space="preserve"> and comprises two operations:</w:t>
      </w:r>
    </w:p>
    <w:p w14:paraId="6BB0C493" w14:textId="4AC577D6" w:rsidR="005006FA" w:rsidRPr="004424B1" w:rsidRDefault="005006FA" w:rsidP="003A4612">
      <w:pPr>
        <w:pStyle w:val="List"/>
        <w:numPr>
          <w:ilvl w:val="0"/>
          <w:numId w:val="106"/>
        </w:numPr>
        <w:tabs>
          <w:tab w:val="clear" w:pos="360"/>
          <w:tab w:val="left" w:pos="720"/>
        </w:tabs>
        <w:ind w:left="720"/>
      </w:pPr>
      <w:proofErr w:type="spellStart"/>
      <w:r w:rsidRPr="004424B1">
        <w:t>listDefs</w:t>
      </w:r>
      <w:proofErr w:type="spellEnd"/>
      <w:r w:rsidRPr="004424B1">
        <w:t xml:space="preserve">: request a list of available definitions, filtered by domain and/or </w:t>
      </w:r>
      <w:r w:rsidR="005F72E8" w:rsidRPr="004424B1">
        <w:t>key</w:t>
      </w:r>
      <w:r w:rsidRPr="004424B1">
        <w:t>;</w:t>
      </w:r>
    </w:p>
    <w:p w14:paraId="77721A1C" w14:textId="77777777" w:rsidR="005006FA" w:rsidRPr="004424B1" w:rsidRDefault="005006FA" w:rsidP="003A4612">
      <w:pPr>
        <w:pStyle w:val="List"/>
        <w:numPr>
          <w:ilvl w:val="0"/>
          <w:numId w:val="106"/>
        </w:numPr>
        <w:tabs>
          <w:tab w:val="clear" w:pos="360"/>
          <w:tab w:val="left" w:pos="720"/>
        </w:tabs>
        <w:ind w:left="720"/>
      </w:pPr>
      <w:proofErr w:type="spellStart"/>
      <w:r w:rsidRPr="004424B1">
        <w:t>getDef</w:t>
      </w:r>
      <w:proofErr w:type="spellEnd"/>
      <w:r w:rsidRPr="004424B1">
        <w:t>: obtain the full definitions for a specified set of definition IDs.</w:t>
      </w:r>
    </w:p>
    <w:p w14:paraId="6F6094C9" w14:textId="77777777" w:rsidR="005006FA" w:rsidRPr="004424B1" w:rsidRDefault="005006FA" w:rsidP="005006FA">
      <w:pPr>
        <w:rPr>
          <w:lang w:val="en-GB"/>
        </w:rPr>
      </w:pPr>
      <w:r w:rsidRPr="004424B1">
        <w:rPr>
          <w:lang w:val="en-GB"/>
        </w:rPr>
        <w:t xml:space="preserve">The first enables a consumer to discover which definitions are available, and the second </w:t>
      </w:r>
      <w:r w:rsidR="00377EB4" w:rsidRPr="004424B1">
        <w:rPr>
          <w:lang w:val="en-GB"/>
        </w:rPr>
        <w:t>enables</w:t>
      </w:r>
      <w:r w:rsidRPr="004424B1">
        <w:rPr>
          <w:lang w:val="en-GB"/>
        </w:rPr>
        <w:t xml:space="preserve"> their </w:t>
      </w:r>
      <w:r w:rsidR="00377EB4" w:rsidRPr="004424B1">
        <w:rPr>
          <w:lang w:val="en-GB"/>
        </w:rPr>
        <w:t>retrieval.</w:t>
      </w:r>
    </w:p>
    <w:p w14:paraId="6738E385" w14:textId="0EA31454" w:rsidR="005006FA" w:rsidRPr="004424B1" w:rsidDel="006568AF" w:rsidRDefault="005006FA" w:rsidP="005006FA">
      <w:pPr>
        <w:rPr>
          <w:del w:id="25236" w:author="Quinten Van Woerkom" w:date="2024-12-17T14:58:00Z" w16du:dateUtc="2024-12-17T13:58:00Z"/>
          <w:lang w:val="en-GB"/>
        </w:rPr>
      </w:pPr>
      <w:del w:id="25237" w:author="Quinten Van Woerkom" w:date="2024-12-17T14:58:00Z" w16du:dateUtc="2024-12-17T13:58:00Z">
        <w:r w:rsidRPr="004424B1" w:rsidDel="006568AF">
          <w:rPr>
            <w:lang w:val="en-GB"/>
          </w:rPr>
          <w:delText>The fifth capability set comprises a single operation to retrieve the</w:delText>
        </w:r>
        <w:r w:rsidR="00377EB4" w:rsidRPr="004424B1" w:rsidDel="006568AF">
          <w:rPr>
            <w:lang w:val="en-GB"/>
          </w:rPr>
          <w:delText xml:space="preserve"> MPS system configuration data:  MPSSystemConfig.</w:delText>
        </w:r>
      </w:del>
    </w:p>
    <w:p w14:paraId="0C7D52F1" w14:textId="37CE1F09" w:rsidR="00511DF8" w:rsidRPr="004424B1" w:rsidRDefault="00FD6201">
      <w:pPr>
        <w:pStyle w:val="Heading4"/>
        <w:spacing w:before="480"/>
        <w:rPr>
          <w:lang w:val="en-GB"/>
        </w:rPr>
        <w:pPrChange w:id="25238" w:author="Peter Van Der Plas" w:date="2024-12-26T14:27:00Z" w16du:dateUtc="2024-12-26T13:27:00Z">
          <w:pPr>
            <w:pStyle w:val="Heading3"/>
            <w:spacing w:before="360"/>
          </w:pPr>
        </w:pPrChange>
      </w:pPr>
      <w:bookmarkStart w:id="25239" w:name="_Toc140093869"/>
      <w:del w:id="25240" w:author="Quinten Van Woerkom" w:date="2024-11-25T16:03:00Z" w16du:dateUtc="2024-11-25T15:03:00Z">
        <w:r w:rsidRPr="004424B1" w:rsidDel="00A11228">
          <w:rPr>
            <w:lang w:val="en-GB"/>
          </w:rPr>
          <w:delText>DISCUSSION—</w:delText>
        </w:r>
      </w:del>
      <w:r w:rsidR="00EE0EA4" w:rsidRPr="004424B1">
        <w:rPr>
          <w:lang w:val="en-GB"/>
        </w:rPr>
        <w:t xml:space="preserve">MPS </w:t>
      </w:r>
      <w:del w:id="25241" w:author="Quinten Van Woerkom" w:date="2024-12-16T17:48:00Z" w16du:dateUtc="2024-12-16T16:48:00Z">
        <w:r w:rsidR="00EE0EA4" w:rsidRPr="004424B1" w:rsidDel="00D951F6">
          <w:rPr>
            <w:lang w:val="en-GB"/>
          </w:rPr>
          <w:delText>Data Item</w:delText>
        </w:r>
      </w:del>
      <w:ins w:id="25242" w:author="Quinten Van Woerkom" w:date="2024-12-16T17:48:00Z" w16du:dateUtc="2024-12-16T16:48:00Z">
        <w:r w:rsidR="00D951F6">
          <w:rPr>
            <w:lang w:val="en-GB"/>
          </w:rPr>
          <w:t>Service Object</w:t>
        </w:r>
      </w:ins>
      <w:r w:rsidR="00EE0EA4" w:rsidRPr="004424B1">
        <w:rPr>
          <w:lang w:val="en-GB"/>
        </w:rPr>
        <w:t>s</w:t>
      </w:r>
      <w:bookmarkEnd w:id="25239"/>
    </w:p>
    <w:p w14:paraId="3EE39110" w14:textId="05D92D7A" w:rsidR="00511DF8" w:rsidRPr="004424B1" w:rsidRDefault="00EE0EA4" w:rsidP="000C73F6">
      <w:pPr>
        <w:rPr>
          <w:lang w:val="en-GB"/>
        </w:rPr>
      </w:pPr>
      <w:r w:rsidRPr="004424B1">
        <w:rPr>
          <w:lang w:val="en-GB"/>
        </w:rPr>
        <w:t xml:space="preserve">MPS </w:t>
      </w:r>
      <w:del w:id="25243" w:author="Quinten Van Woerkom" w:date="2024-12-16T17:46:00Z" w16du:dateUtc="2024-12-16T16:46:00Z">
        <w:r w:rsidRPr="004424B1" w:rsidDel="00D951F6">
          <w:rPr>
            <w:lang w:val="en-GB"/>
          </w:rPr>
          <w:delText>data item</w:delText>
        </w:r>
      </w:del>
      <w:ins w:id="25244" w:author="Quinten Van Woerkom" w:date="2024-12-16T17:46:00Z" w16du:dateUtc="2024-12-16T16:46:00Z">
        <w:r w:rsidR="00D951F6">
          <w:rPr>
            <w:lang w:val="en-GB"/>
          </w:rPr>
          <w:t>service object</w:t>
        </w:r>
      </w:ins>
      <w:r w:rsidRPr="004424B1">
        <w:rPr>
          <w:lang w:val="en-GB"/>
        </w:rPr>
        <w:t>s</w:t>
      </w:r>
      <w:r w:rsidR="00377EB4" w:rsidRPr="004424B1">
        <w:rPr>
          <w:lang w:val="en-GB"/>
        </w:rPr>
        <w:t xml:space="preserve"> relevant to the plan information management service and their relationships are defined within the MPS</w:t>
      </w:r>
      <w:r w:rsidR="00534DC6" w:rsidRPr="004424B1">
        <w:rPr>
          <w:lang w:val="en-GB"/>
        </w:rPr>
        <w:t xml:space="preserve"> in</w:t>
      </w:r>
      <w:r w:rsidR="00377EB4" w:rsidRPr="004424B1">
        <w:rPr>
          <w:lang w:val="en-GB"/>
        </w:rPr>
        <w:t>formation</w:t>
      </w:r>
      <w:r w:rsidR="00534DC6" w:rsidRPr="004424B1">
        <w:rPr>
          <w:lang w:val="en-GB"/>
        </w:rPr>
        <w:t xml:space="preserve"> mo</w:t>
      </w:r>
      <w:r w:rsidR="00377EB4" w:rsidRPr="004424B1">
        <w:rPr>
          <w:lang w:val="en-GB"/>
        </w:rPr>
        <w:t xml:space="preserve">del in </w:t>
      </w:r>
      <w:r w:rsidR="00704DDD" w:rsidRPr="004424B1">
        <w:rPr>
          <w:lang w:val="en-GB"/>
        </w:rPr>
        <w:t>section</w:t>
      </w:r>
      <w:r w:rsidR="00377EB4" w:rsidRPr="004424B1">
        <w:rPr>
          <w:lang w:val="en-GB"/>
        </w:rPr>
        <w:t xml:space="preserve"> </w:t>
      </w:r>
      <w:r w:rsidR="00377EB4" w:rsidRPr="004424B1">
        <w:rPr>
          <w:lang w:val="en-GB"/>
        </w:rPr>
        <w:fldChar w:fldCharType="begin"/>
      </w:r>
      <w:r w:rsidR="00377EB4" w:rsidRPr="004424B1">
        <w:rPr>
          <w:lang w:val="en-GB"/>
        </w:rPr>
        <w:instrText xml:space="preserve"> REF _Ref56507059 \r \h </w:instrText>
      </w:r>
      <w:r w:rsidR="00377EB4" w:rsidRPr="004424B1">
        <w:rPr>
          <w:lang w:val="en-GB"/>
        </w:rPr>
      </w:r>
      <w:r w:rsidR="00377EB4" w:rsidRPr="004424B1">
        <w:rPr>
          <w:lang w:val="en-GB"/>
        </w:rPr>
        <w:fldChar w:fldCharType="separate"/>
      </w:r>
      <w:r w:rsidR="006D1623">
        <w:rPr>
          <w:lang w:val="en-GB"/>
        </w:rPr>
        <w:t>4</w:t>
      </w:r>
      <w:r w:rsidR="00377EB4" w:rsidRPr="004424B1">
        <w:rPr>
          <w:lang w:val="en-GB"/>
        </w:rPr>
        <w:fldChar w:fldCharType="end"/>
      </w:r>
      <w:r w:rsidR="00377EB4" w:rsidRPr="004424B1">
        <w:rPr>
          <w:lang w:val="en-GB"/>
        </w:rPr>
        <w:t xml:space="preserve">, and specifically identified as planning configuration data in </w:t>
      </w:r>
      <w:r w:rsidR="00377EB4" w:rsidRPr="004424B1">
        <w:rPr>
          <w:lang w:val="en-GB"/>
        </w:rPr>
        <w:fldChar w:fldCharType="begin"/>
      </w:r>
      <w:r w:rsidR="00377EB4" w:rsidRPr="004424B1">
        <w:rPr>
          <w:lang w:val="en-GB"/>
        </w:rPr>
        <w:instrText xml:space="preserve"> REF _Ref63774826 \r \h </w:instrText>
      </w:r>
      <w:r w:rsidR="00377EB4" w:rsidRPr="004424B1">
        <w:rPr>
          <w:lang w:val="en-GB"/>
        </w:rPr>
      </w:r>
      <w:r w:rsidR="00377EB4" w:rsidRPr="004424B1">
        <w:rPr>
          <w:lang w:val="en-GB"/>
        </w:rPr>
        <w:fldChar w:fldCharType="separate"/>
      </w:r>
      <w:ins w:id="25245" w:author="Peter Van Der Plas" w:date="2025-01-01T17:31:00Z" w16du:dateUtc="2025-01-01T16:31:00Z">
        <w:r w:rsidR="006D1623">
          <w:rPr>
            <w:lang w:val="en-GB"/>
          </w:rPr>
          <w:t>4.5.7</w:t>
        </w:r>
      </w:ins>
      <w:ins w:id="25246" w:author="Quinten Van Woerkom" w:date="2024-12-18T10:30:00Z" w16du:dateUtc="2024-12-18T09:30:00Z">
        <w:del w:id="25247" w:author="Peter Van Der Plas" w:date="2024-12-25T18:53:00Z" w16du:dateUtc="2024-12-25T17:53:00Z">
          <w:r w:rsidR="00281014" w:rsidDel="00547CCE">
            <w:rPr>
              <w:lang w:val="en-GB"/>
            </w:rPr>
            <w:delText>4.5.7</w:delText>
          </w:r>
        </w:del>
      </w:ins>
      <w:del w:id="25248" w:author="Peter Van Der Plas" w:date="2024-12-25T18:53:00Z" w16du:dateUtc="2024-12-25T17:53:00Z">
        <w:r w:rsidR="00BF1AC4" w:rsidDel="00547CCE">
          <w:rPr>
            <w:lang w:val="en-GB"/>
          </w:rPr>
          <w:delText>4.2.7</w:delText>
        </w:r>
      </w:del>
      <w:r w:rsidR="00377EB4" w:rsidRPr="004424B1">
        <w:rPr>
          <w:lang w:val="en-GB"/>
        </w:rPr>
        <w:fldChar w:fldCharType="end"/>
      </w:r>
      <w:r w:rsidR="00377EB4" w:rsidRPr="004424B1">
        <w:rPr>
          <w:lang w:val="en-GB"/>
        </w:rPr>
        <w:t>.</w:t>
      </w:r>
    </w:p>
    <w:p w14:paraId="3B40DE6A" w14:textId="5659445E" w:rsidR="00377EB4" w:rsidRPr="004424B1" w:rsidRDefault="00377EB4" w:rsidP="000C73F6">
      <w:pPr>
        <w:rPr>
          <w:lang w:val="en-GB"/>
        </w:rPr>
      </w:pPr>
      <w:r w:rsidRPr="004424B1">
        <w:rPr>
          <w:lang w:val="en-GB"/>
        </w:rPr>
        <w:t>The following MO</w:t>
      </w:r>
      <w:r w:rsidR="00534DC6" w:rsidRPr="004424B1">
        <w:rPr>
          <w:lang w:val="en-GB"/>
        </w:rPr>
        <w:t xml:space="preserve"> ob</w:t>
      </w:r>
      <w:r w:rsidRPr="004424B1">
        <w:rPr>
          <w:lang w:val="en-GB"/>
        </w:rPr>
        <w:t>jects are applicable to the</w:t>
      </w:r>
      <w:r w:rsidR="00AA1A2B" w:rsidRPr="004424B1">
        <w:rPr>
          <w:lang w:val="en-GB"/>
        </w:rPr>
        <w:t xml:space="preserve"> service</w:t>
      </w:r>
      <w:r w:rsidRPr="004424B1">
        <w:rPr>
          <w:lang w:val="en-GB"/>
        </w:rPr>
        <w:t>:</w:t>
      </w:r>
    </w:p>
    <w:p w14:paraId="42A16CE9" w14:textId="21C528BF" w:rsidR="00377EB4" w:rsidRPr="004424B1" w:rsidRDefault="00377EB4" w:rsidP="003A4612">
      <w:pPr>
        <w:pStyle w:val="List"/>
        <w:numPr>
          <w:ilvl w:val="0"/>
          <w:numId w:val="45"/>
        </w:numPr>
        <w:tabs>
          <w:tab w:val="clear" w:pos="360"/>
          <w:tab w:val="left" w:pos="720"/>
        </w:tabs>
        <w:ind w:left="720"/>
      </w:pPr>
      <w:proofErr w:type="spellStart"/>
      <w:r w:rsidRPr="004424B1">
        <w:t>RequestDefinition</w:t>
      </w:r>
      <w:proofErr w:type="spellEnd"/>
      <w:r w:rsidR="00042354" w:rsidRPr="004424B1">
        <w:t>;</w:t>
      </w:r>
    </w:p>
    <w:p w14:paraId="45DC0FC5" w14:textId="23B8DC96" w:rsidR="00377EB4" w:rsidRPr="004424B1" w:rsidRDefault="00377EB4" w:rsidP="003A4612">
      <w:pPr>
        <w:pStyle w:val="List"/>
        <w:numPr>
          <w:ilvl w:val="0"/>
          <w:numId w:val="45"/>
        </w:numPr>
        <w:tabs>
          <w:tab w:val="clear" w:pos="360"/>
          <w:tab w:val="left" w:pos="720"/>
        </w:tabs>
        <w:spacing w:before="140"/>
        <w:ind w:left="720"/>
      </w:pPr>
      <w:r w:rsidRPr="004424B1">
        <w:t>ActivityDefinition</w:t>
      </w:r>
      <w:r w:rsidR="00042354" w:rsidRPr="004424B1">
        <w:t>;</w:t>
      </w:r>
    </w:p>
    <w:p w14:paraId="2655CC57" w14:textId="05F33EFD" w:rsidR="00377EB4" w:rsidRPr="004424B1" w:rsidRDefault="00377EB4" w:rsidP="003A4612">
      <w:pPr>
        <w:pStyle w:val="List"/>
        <w:numPr>
          <w:ilvl w:val="0"/>
          <w:numId w:val="45"/>
        </w:numPr>
        <w:tabs>
          <w:tab w:val="clear" w:pos="360"/>
          <w:tab w:val="left" w:pos="720"/>
        </w:tabs>
        <w:spacing w:before="140"/>
        <w:ind w:left="720"/>
      </w:pPr>
      <w:proofErr w:type="spellStart"/>
      <w:r w:rsidRPr="004424B1">
        <w:t>EventDefinition</w:t>
      </w:r>
      <w:proofErr w:type="spellEnd"/>
      <w:r w:rsidR="00042354" w:rsidRPr="004424B1">
        <w:t>;</w:t>
      </w:r>
    </w:p>
    <w:p w14:paraId="448CDBEE" w14:textId="5FC410E1" w:rsidR="00377EB4" w:rsidRPr="004424B1" w:rsidRDefault="00377EB4" w:rsidP="003A4612">
      <w:pPr>
        <w:pStyle w:val="List"/>
        <w:numPr>
          <w:ilvl w:val="0"/>
          <w:numId w:val="45"/>
        </w:numPr>
        <w:tabs>
          <w:tab w:val="clear" w:pos="360"/>
          <w:tab w:val="left" w:pos="720"/>
        </w:tabs>
        <w:spacing w:before="140"/>
        <w:ind w:left="720"/>
      </w:pPr>
      <w:r w:rsidRPr="004424B1">
        <w:t>Resource [Definition]</w:t>
      </w:r>
      <w:r w:rsidR="00042354" w:rsidRPr="004424B1">
        <w:t>;</w:t>
      </w:r>
    </w:p>
    <w:p w14:paraId="6ADE0762" w14:textId="69337A43" w:rsidR="00377EB4" w:rsidRPr="004424B1" w:rsidDel="006568AF" w:rsidRDefault="00377EB4" w:rsidP="003A4612">
      <w:pPr>
        <w:pStyle w:val="List"/>
        <w:numPr>
          <w:ilvl w:val="0"/>
          <w:numId w:val="45"/>
        </w:numPr>
        <w:tabs>
          <w:tab w:val="clear" w:pos="360"/>
          <w:tab w:val="left" w:pos="720"/>
        </w:tabs>
        <w:spacing w:before="140"/>
        <w:ind w:left="720"/>
        <w:rPr>
          <w:del w:id="25249" w:author="Quinten Van Woerkom" w:date="2024-12-17T14:58:00Z" w16du:dateUtc="2024-12-17T13:58:00Z"/>
        </w:rPr>
      </w:pPr>
      <w:del w:id="25250" w:author="Quinten Van Woerkom" w:date="2024-12-17T14:58:00Z" w16du:dateUtc="2024-12-17T13:58:00Z">
        <w:r w:rsidRPr="004424B1" w:rsidDel="006568AF">
          <w:delText>MPSSystemConfig</w:delText>
        </w:r>
        <w:r w:rsidR="00042354" w:rsidRPr="004424B1" w:rsidDel="006568AF">
          <w:delText>.</w:delText>
        </w:r>
      </w:del>
    </w:p>
    <w:p w14:paraId="62CE3735" w14:textId="53583F52" w:rsidR="00580EB5" w:rsidRPr="004424B1" w:rsidRDefault="00580EB5" w:rsidP="000C73F6">
      <w:pPr>
        <w:rPr>
          <w:lang w:val="en-GB"/>
        </w:rPr>
      </w:pPr>
      <w:r w:rsidRPr="004424B1">
        <w:rPr>
          <w:lang w:val="en-GB"/>
        </w:rPr>
        <w:t xml:space="preserve">Each definition has its own </w:t>
      </w:r>
      <w:r w:rsidR="005F72E8" w:rsidRPr="004424B1">
        <w:rPr>
          <w:lang w:val="en-GB"/>
        </w:rPr>
        <w:t>identity (key</w:t>
      </w:r>
      <w:r w:rsidRPr="004424B1">
        <w:rPr>
          <w:lang w:val="en-GB"/>
        </w:rPr>
        <w:t xml:space="preserve"> and version</w:t>
      </w:r>
      <w:r w:rsidR="005F72E8" w:rsidRPr="004424B1">
        <w:rPr>
          <w:lang w:val="en-GB"/>
        </w:rPr>
        <w:t>)</w:t>
      </w:r>
      <w:r w:rsidRPr="004424B1">
        <w:rPr>
          <w:lang w:val="en-GB"/>
        </w:rPr>
        <w:t>.</w:t>
      </w:r>
      <w:del w:id="25251" w:author="Quinten Van Woerkom" w:date="2024-12-17T14:58:00Z" w16du:dateUtc="2024-12-17T13:58:00Z">
        <w:r w:rsidR="005F72E8" w:rsidRPr="004424B1" w:rsidDel="006568AF">
          <w:rPr>
            <w:lang w:val="en-GB"/>
          </w:rPr>
          <w:delText xml:space="preserve">  </w:delText>
        </w:r>
        <w:r w:rsidR="002C4F23" w:rsidRPr="004424B1" w:rsidDel="006568AF">
          <w:rPr>
            <w:iCs/>
            <w:lang w:val="en-GB"/>
          </w:rPr>
          <w:delText>It should be noted</w:delText>
        </w:r>
        <w:r w:rsidR="005F72E8" w:rsidRPr="004424B1" w:rsidDel="006568AF">
          <w:rPr>
            <w:lang w:val="en-GB"/>
          </w:rPr>
          <w:delText xml:space="preserve"> that for MPSSystemConfig, as a singleton object, no key is required.</w:delText>
        </w:r>
      </w:del>
    </w:p>
    <w:p w14:paraId="1C28C8CB" w14:textId="17F403A7" w:rsidR="00377EB4" w:rsidRPr="004424B1" w:rsidRDefault="00377EB4" w:rsidP="000C73F6">
      <w:pPr>
        <w:rPr>
          <w:lang w:val="en-GB"/>
        </w:rPr>
      </w:pPr>
      <w:r w:rsidRPr="004424B1">
        <w:rPr>
          <w:lang w:val="en-GB"/>
        </w:rPr>
        <w:t xml:space="preserve">In the case of </w:t>
      </w:r>
      <w:r w:rsidR="00580EB5" w:rsidRPr="004424B1">
        <w:rPr>
          <w:lang w:val="en-GB"/>
        </w:rPr>
        <w:t xml:space="preserve">planning Resources, the definition </w:t>
      </w:r>
      <w:r w:rsidR="00FD6201" w:rsidRPr="004424B1">
        <w:rPr>
          <w:lang w:val="en-GB"/>
        </w:rPr>
        <w:t>can</w:t>
      </w:r>
      <w:r w:rsidR="00580EB5" w:rsidRPr="004424B1">
        <w:rPr>
          <w:lang w:val="en-GB"/>
        </w:rPr>
        <w:t xml:space="preserve"> omit the value </w:t>
      </w:r>
      <w:del w:id="25252" w:author="Quinten Van Woerkom" w:date="2024-11-25T14:42:00Z" w16du:dateUtc="2024-11-25T13:42:00Z">
        <w:r w:rsidR="00580EB5" w:rsidRPr="004424B1" w:rsidDel="00006133">
          <w:rPr>
            <w:lang w:val="en-GB"/>
          </w:rPr>
          <w:delText>attribute</w:delText>
        </w:r>
      </w:del>
      <w:ins w:id="25253" w:author="Quinten Van Woerkom" w:date="2024-11-25T14:42:00Z" w16du:dateUtc="2024-11-25T13:42:00Z">
        <w:r w:rsidR="00006133">
          <w:rPr>
            <w:lang w:val="en-GB"/>
          </w:rPr>
          <w:t>field</w:t>
        </w:r>
      </w:ins>
      <w:r w:rsidR="00580EB5" w:rsidRPr="004424B1">
        <w:rPr>
          <w:lang w:val="en-GB"/>
        </w:rPr>
        <w:t xml:space="preserve">, although it </w:t>
      </w:r>
      <w:r w:rsidR="00FD6201" w:rsidRPr="004424B1">
        <w:rPr>
          <w:lang w:val="en-GB"/>
        </w:rPr>
        <w:t xml:space="preserve">can </w:t>
      </w:r>
      <w:r w:rsidR="00580EB5" w:rsidRPr="004424B1">
        <w:rPr>
          <w:lang w:val="en-GB"/>
        </w:rPr>
        <w:t>also be used to provide a default or initial value.</w:t>
      </w:r>
    </w:p>
    <w:p w14:paraId="63ABD3BC" w14:textId="77777777" w:rsidR="000C73F6" w:rsidRPr="004424B1" w:rsidRDefault="000C73F6">
      <w:pPr>
        <w:pStyle w:val="Heading3"/>
        <w:spacing w:before="480"/>
        <w:rPr>
          <w:lang w:val="en-GB"/>
        </w:rPr>
        <w:pPrChange w:id="25254" w:author="Peter Van Der Plas" w:date="2024-12-26T14:27:00Z" w16du:dateUtc="2024-12-26T13:27:00Z">
          <w:pPr>
            <w:pStyle w:val="Heading3"/>
            <w:spacing w:before="360"/>
          </w:pPr>
        </w:pPrChange>
      </w:pPr>
      <w:bookmarkStart w:id="25255" w:name="_Toc140093870"/>
      <w:r w:rsidRPr="004424B1">
        <w:rPr>
          <w:lang w:val="en-GB"/>
        </w:rPr>
        <w:t>High-Level Requirements</w:t>
      </w:r>
      <w:bookmarkEnd w:id="25255"/>
    </w:p>
    <w:p w14:paraId="51E6B1C8" w14:textId="5742A6FA" w:rsidR="00580EB5" w:rsidRPr="004424B1" w:rsidRDefault="00580EB5" w:rsidP="00D97FDD">
      <w:pPr>
        <w:pStyle w:val="Paragraph4"/>
        <w:rPr>
          <w:lang w:val="en-GB"/>
        </w:rPr>
        <w:pPrChange w:id="25256" w:author="Peter Van Der Plas" w:date="2025-01-01T15:41:00Z" w16du:dateUtc="2025-01-01T14:41:00Z">
          <w:pPr/>
        </w:pPrChange>
      </w:pPr>
      <w:r w:rsidRPr="004424B1">
        <w:rPr>
          <w:lang w:val="en-GB"/>
        </w:rPr>
        <w:t>The following set of mission planning configuration data shall be available to the provider in</w:t>
      </w:r>
      <w:commentRangeStart w:id="25257"/>
      <w:r w:rsidRPr="004424B1">
        <w:rPr>
          <w:lang w:val="en-GB"/>
        </w:rPr>
        <w:t xml:space="preserve"> </w:t>
      </w:r>
      <w:commentRangeEnd w:id="25257"/>
      <w:r w:rsidR="00353F2E">
        <w:rPr>
          <w:rStyle w:val="CommentReference"/>
        </w:rPr>
        <w:commentReference w:id="25257"/>
      </w:r>
      <w:del w:id="25258" w:author="Quinten Van Woerkom" w:date="2024-11-25T13:35:00Z" w16du:dateUtc="2024-11-25T12:35:00Z">
        <w:r w:rsidRPr="004424B1" w:rsidDel="00353F2E">
          <w:rPr>
            <w:lang w:val="en-GB"/>
          </w:rPr>
          <w:delText xml:space="preserve">a </w:delText>
        </w:r>
      </w:del>
      <w:r w:rsidRPr="004424B1">
        <w:rPr>
          <w:lang w:val="en-GB"/>
        </w:rPr>
        <w:t>any deployment of the plan information management service:</w:t>
      </w:r>
    </w:p>
    <w:p w14:paraId="1A3F215F" w14:textId="11828FBB" w:rsidR="00580EB5" w:rsidRPr="004424B1" w:rsidRDefault="00580EB5" w:rsidP="003A4612">
      <w:pPr>
        <w:pStyle w:val="List"/>
        <w:numPr>
          <w:ilvl w:val="0"/>
          <w:numId w:val="107"/>
        </w:numPr>
        <w:tabs>
          <w:tab w:val="clear" w:pos="360"/>
          <w:tab w:val="left" w:pos="720"/>
        </w:tabs>
        <w:ind w:left="720"/>
      </w:pPr>
      <w:r w:rsidRPr="004424B1">
        <w:t xml:space="preserve">Planning Request Definitions (as </w:t>
      </w:r>
      <w:proofErr w:type="spellStart"/>
      <w:r w:rsidRPr="004424B1">
        <w:t>RequestDefinition</w:t>
      </w:r>
      <w:proofErr w:type="spellEnd"/>
      <w:r w:rsidRPr="004424B1">
        <w:t xml:space="preserve"> objects [</w:t>
      </w:r>
      <w:r w:rsidRPr="004424B1">
        <w:fldChar w:fldCharType="begin"/>
      </w:r>
      <w:r w:rsidRPr="004424B1">
        <w:instrText xml:space="preserve"> REF _Ref62569099 \r \h </w:instrText>
      </w:r>
      <w:r w:rsidRPr="004424B1">
        <w:fldChar w:fldCharType="separate"/>
      </w:r>
      <w:ins w:id="25259" w:author="Peter Van Der Plas" w:date="2025-01-01T17:31:00Z" w16du:dateUtc="2025-01-01T16:31:00Z">
        <w:r w:rsidR="006D1623">
          <w:t>4.5.5.1</w:t>
        </w:r>
      </w:ins>
      <w:ins w:id="25260" w:author="Quinten Van Woerkom" w:date="2024-12-18T10:30:00Z" w16du:dateUtc="2024-12-18T09:30:00Z">
        <w:del w:id="25261" w:author="Peter Van Der Plas" w:date="2024-12-25T18:53:00Z" w16du:dateUtc="2024-12-25T17:53:00Z">
          <w:r w:rsidR="00281014" w:rsidDel="00547CCE">
            <w:delText>4.5.5.1</w:delText>
          </w:r>
        </w:del>
      </w:ins>
      <w:del w:id="25262" w:author="Peter Van Der Plas" w:date="2024-12-25T18:53:00Z" w16du:dateUtc="2024-12-25T17:53:00Z">
        <w:r w:rsidR="00BF1AC4" w:rsidDel="00547CCE">
          <w:delText>4.2.5.1</w:delText>
        </w:r>
      </w:del>
      <w:r w:rsidRPr="004424B1">
        <w:fldChar w:fldCharType="end"/>
      </w:r>
      <w:r w:rsidR="00042354" w:rsidRPr="004424B1">
        <w:t>]</w:t>
      </w:r>
      <w:r w:rsidRPr="004424B1">
        <w:t>)</w:t>
      </w:r>
      <w:r w:rsidR="00042354" w:rsidRPr="004424B1">
        <w:t>;</w:t>
      </w:r>
    </w:p>
    <w:p w14:paraId="02EFF994" w14:textId="587E894C" w:rsidR="00580EB5" w:rsidRPr="004424B1" w:rsidRDefault="00580EB5" w:rsidP="003A4612">
      <w:pPr>
        <w:pStyle w:val="List"/>
        <w:numPr>
          <w:ilvl w:val="0"/>
          <w:numId w:val="107"/>
        </w:numPr>
        <w:tabs>
          <w:tab w:val="clear" w:pos="360"/>
          <w:tab w:val="left" w:pos="720"/>
        </w:tabs>
        <w:ind w:left="720"/>
      </w:pPr>
      <w:r w:rsidRPr="004424B1">
        <w:t>Planning Activity Definitions (as ActivityDefinition objects [</w:t>
      </w:r>
      <w:r w:rsidRPr="004424B1">
        <w:fldChar w:fldCharType="begin"/>
      </w:r>
      <w:r w:rsidRPr="004424B1">
        <w:instrText xml:space="preserve"> REF _Ref62569131 \r \h </w:instrText>
      </w:r>
      <w:r w:rsidRPr="004424B1">
        <w:fldChar w:fldCharType="separate"/>
      </w:r>
      <w:ins w:id="25263" w:author="Peter Van Der Plas" w:date="2025-01-01T17:31:00Z" w16du:dateUtc="2025-01-01T16:31:00Z">
        <w:r w:rsidR="006D1623">
          <w:t>4.5.2.1</w:t>
        </w:r>
      </w:ins>
      <w:ins w:id="25264" w:author="Quinten Van Woerkom" w:date="2024-12-18T10:30:00Z" w16du:dateUtc="2024-12-18T09:30:00Z">
        <w:del w:id="25265" w:author="Peter Van Der Plas" w:date="2024-12-25T18:53:00Z" w16du:dateUtc="2024-12-25T17:53:00Z">
          <w:r w:rsidR="00281014" w:rsidDel="00547CCE">
            <w:delText>4.5.2.1</w:delText>
          </w:r>
        </w:del>
      </w:ins>
      <w:del w:id="25266" w:author="Peter Van Der Plas" w:date="2024-12-25T18:53:00Z" w16du:dateUtc="2024-12-25T17:53:00Z">
        <w:r w:rsidR="00BF1AC4" w:rsidDel="00547CCE">
          <w:delText>4.2.2.1</w:delText>
        </w:r>
      </w:del>
      <w:r w:rsidRPr="004424B1">
        <w:fldChar w:fldCharType="end"/>
      </w:r>
      <w:r w:rsidRPr="004424B1">
        <w:t>])</w:t>
      </w:r>
      <w:r w:rsidR="00042354" w:rsidRPr="004424B1">
        <w:t>;</w:t>
      </w:r>
    </w:p>
    <w:p w14:paraId="4B4661DB" w14:textId="2CAEE277" w:rsidR="00580EB5" w:rsidRPr="004424B1" w:rsidRDefault="00580EB5" w:rsidP="003A4612">
      <w:pPr>
        <w:pStyle w:val="List"/>
        <w:numPr>
          <w:ilvl w:val="0"/>
          <w:numId w:val="107"/>
        </w:numPr>
        <w:tabs>
          <w:tab w:val="clear" w:pos="360"/>
          <w:tab w:val="left" w:pos="720"/>
        </w:tabs>
        <w:ind w:left="720"/>
      </w:pPr>
      <w:r w:rsidRPr="004424B1">
        <w:t xml:space="preserve">Planning Event Definitions (as </w:t>
      </w:r>
      <w:proofErr w:type="spellStart"/>
      <w:r w:rsidRPr="004424B1">
        <w:t>EventDefinition</w:t>
      </w:r>
      <w:proofErr w:type="spellEnd"/>
      <w:r w:rsidRPr="004424B1">
        <w:t xml:space="preserve"> objects [</w:t>
      </w:r>
      <w:r w:rsidRPr="004424B1">
        <w:fldChar w:fldCharType="begin"/>
      </w:r>
      <w:r w:rsidRPr="004424B1">
        <w:instrText xml:space="preserve"> REF _Ref62569154 \r \h </w:instrText>
      </w:r>
      <w:r w:rsidRPr="004424B1">
        <w:fldChar w:fldCharType="separate"/>
      </w:r>
      <w:ins w:id="25267" w:author="Peter Van Der Plas" w:date="2025-01-01T17:31:00Z" w16du:dateUtc="2025-01-01T16:31:00Z">
        <w:r w:rsidR="006D1623">
          <w:t>4.5.3.1</w:t>
        </w:r>
      </w:ins>
      <w:ins w:id="25268" w:author="Quinten Van Woerkom" w:date="2024-12-18T10:30:00Z" w16du:dateUtc="2024-12-18T09:30:00Z">
        <w:del w:id="25269" w:author="Peter Van Der Plas" w:date="2024-12-25T18:53:00Z" w16du:dateUtc="2024-12-25T17:53:00Z">
          <w:r w:rsidR="00281014" w:rsidDel="00547CCE">
            <w:delText>4.5.3.1</w:delText>
          </w:r>
        </w:del>
      </w:ins>
      <w:del w:id="25270" w:author="Peter Van Der Plas" w:date="2024-12-25T18:53:00Z" w16du:dateUtc="2024-12-25T17:53:00Z">
        <w:r w:rsidR="00BF1AC4" w:rsidDel="00547CCE">
          <w:delText>4.2.3.1</w:delText>
        </w:r>
      </w:del>
      <w:r w:rsidRPr="004424B1">
        <w:fldChar w:fldCharType="end"/>
      </w:r>
      <w:r w:rsidRPr="004424B1">
        <w:t>])</w:t>
      </w:r>
      <w:r w:rsidR="00042354" w:rsidRPr="004424B1">
        <w:t>;</w:t>
      </w:r>
    </w:p>
    <w:p w14:paraId="6624E626" w14:textId="4F1FB9D6" w:rsidR="00580EB5" w:rsidRPr="004424B1" w:rsidRDefault="00580EB5" w:rsidP="003A4612">
      <w:pPr>
        <w:pStyle w:val="List"/>
        <w:numPr>
          <w:ilvl w:val="0"/>
          <w:numId w:val="107"/>
        </w:numPr>
        <w:tabs>
          <w:tab w:val="clear" w:pos="360"/>
          <w:tab w:val="left" w:pos="720"/>
        </w:tabs>
        <w:ind w:left="720"/>
      </w:pPr>
      <w:r w:rsidRPr="004424B1">
        <w:t>Planning Resource Definitions (as Resource objects [</w:t>
      </w:r>
      <w:r w:rsidRPr="004424B1">
        <w:fldChar w:fldCharType="begin"/>
      </w:r>
      <w:r w:rsidRPr="004424B1">
        <w:instrText xml:space="preserve"> REF _Ref62569207 \r \h </w:instrText>
      </w:r>
      <w:r w:rsidRPr="004424B1">
        <w:fldChar w:fldCharType="separate"/>
      </w:r>
      <w:ins w:id="25271" w:author="Peter Van Der Plas" w:date="2025-01-01T17:31:00Z" w16du:dateUtc="2025-01-01T16:31:00Z">
        <w:r w:rsidR="006D1623">
          <w:t>4.5.4.2</w:t>
        </w:r>
      </w:ins>
      <w:ins w:id="25272" w:author="Quinten Van Woerkom" w:date="2024-12-18T10:30:00Z" w16du:dateUtc="2024-12-18T09:30:00Z">
        <w:del w:id="25273" w:author="Peter Van Der Plas" w:date="2024-12-25T18:53:00Z" w16du:dateUtc="2024-12-25T17:53:00Z">
          <w:r w:rsidR="00281014" w:rsidDel="00547CCE">
            <w:delText>4.5.4.2</w:delText>
          </w:r>
        </w:del>
      </w:ins>
      <w:del w:id="25274" w:author="Peter Van Der Plas" w:date="2024-12-25T18:53:00Z" w16du:dateUtc="2024-12-25T17:53:00Z">
        <w:r w:rsidR="00BF1AC4" w:rsidDel="00547CCE">
          <w:delText>4.2.4.2</w:delText>
        </w:r>
      </w:del>
      <w:r w:rsidRPr="004424B1">
        <w:fldChar w:fldCharType="end"/>
      </w:r>
      <w:r w:rsidRPr="004424B1">
        <w:t>]) [Optional]</w:t>
      </w:r>
      <w:r w:rsidR="00042354" w:rsidRPr="004424B1">
        <w:t>;</w:t>
      </w:r>
    </w:p>
    <w:p w14:paraId="309E3D9C" w14:textId="5B9CD21D" w:rsidR="00580EB5" w:rsidRPr="004424B1" w:rsidDel="00647B31" w:rsidRDefault="00580EB5" w:rsidP="003A4612">
      <w:pPr>
        <w:pStyle w:val="List"/>
        <w:numPr>
          <w:ilvl w:val="0"/>
          <w:numId w:val="107"/>
        </w:numPr>
        <w:tabs>
          <w:tab w:val="clear" w:pos="360"/>
          <w:tab w:val="left" w:pos="720"/>
        </w:tabs>
        <w:ind w:left="720"/>
        <w:rPr>
          <w:del w:id="25275" w:author="Quinten Van Woerkom" w:date="2024-12-17T17:27:00Z" w16du:dateUtc="2024-12-17T16:27:00Z"/>
        </w:rPr>
      </w:pPr>
      <w:del w:id="25276" w:author="Quinten Van Woerkom" w:date="2024-12-17T17:27:00Z" w16du:dateUtc="2024-12-17T16:27:00Z">
        <w:r w:rsidRPr="004424B1" w:rsidDel="00647B31">
          <w:delText>MPS System Configuration Data (as an MPSSysConfig object [</w:delText>
        </w:r>
        <w:commentRangeStart w:id="25277"/>
        <w:r w:rsidRPr="004424B1" w:rsidDel="00647B31">
          <w:fldChar w:fldCharType="begin"/>
        </w:r>
        <w:r w:rsidRPr="004424B1" w:rsidDel="00647B31">
          <w:delInstrText xml:space="preserve"> REF _Ref63774826 \r \h </w:delInstrText>
        </w:r>
        <w:r w:rsidRPr="004424B1" w:rsidDel="00647B31">
          <w:fldChar w:fldCharType="separate"/>
        </w:r>
        <w:r w:rsidR="00BF1AC4" w:rsidDel="00647B31">
          <w:delText>4.2.</w:delText>
        </w:r>
      </w:del>
      <w:del w:id="25278" w:author="Quinten Van Woerkom" w:date="2024-11-25T14:01:00Z" w16du:dateUtc="2024-11-25T13:01:00Z">
        <w:r w:rsidR="00BF1AC4" w:rsidDel="00230BAB">
          <w:delText>7</w:delText>
        </w:r>
      </w:del>
      <w:del w:id="25279" w:author="Quinten Van Woerkom" w:date="2024-12-17T17:27:00Z" w16du:dateUtc="2024-12-17T16:27:00Z">
        <w:r w:rsidRPr="004424B1" w:rsidDel="00647B31">
          <w:fldChar w:fldCharType="end"/>
        </w:r>
        <w:commentRangeEnd w:id="25277"/>
        <w:r w:rsidR="00230BAB" w:rsidDel="00647B31">
          <w:rPr>
            <w:rStyle w:val="CommentReference"/>
            <w:lang w:val="en-US" w:eastAsia="en-US"/>
          </w:rPr>
          <w:commentReference w:id="25277"/>
        </w:r>
        <w:r w:rsidRPr="004424B1" w:rsidDel="00647B31">
          <w:delText>])</w:delText>
        </w:r>
        <w:r w:rsidR="00042354" w:rsidRPr="004424B1" w:rsidDel="00647B31">
          <w:delText>.</w:delText>
        </w:r>
      </w:del>
    </w:p>
    <w:p w14:paraId="41AE6289" w14:textId="77777777" w:rsidR="000C73F6" w:rsidRPr="004424B1" w:rsidRDefault="000C73F6" w:rsidP="0043015A">
      <w:pPr>
        <w:pStyle w:val="Heading3"/>
        <w:spacing w:before="480"/>
        <w:rPr>
          <w:lang w:val="en-GB"/>
        </w:rPr>
      </w:pPr>
      <w:bookmarkStart w:id="25280" w:name="_Toc140093871"/>
      <w:r w:rsidRPr="004424B1">
        <w:rPr>
          <w:lang w:val="en-GB"/>
        </w:rPr>
        <w:t>Functional Requirements</w:t>
      </w:r>
      <w:bookmarkEnd w:id="25280"/>
    </w:p>
    <w:p w14:paraId="5A070BF1" w14:textId="6D1D9645" w:rsidR="00207BB6" w:rsidRPr="004424B1" w:rsidRDefault="00207BB6" w:rsidP="003902D7">
      <w:pPr>
        <w:pStyle w:val="Paragraph4"/>
        <w:rPr>
          <w:lang w:val="en-GB"/>
        </w:rPr>
      </w:pPr>
      <w:commentRangeStart w:id="25281"/>
      <w:r w:rsidRPr="004424B1">
        <w:rPr>
          <w:lang w:val="en-GB"/>
        </w:rPr>
        <w:t>If</w:t>
      </w:r>
      <w:del w:id="25282" w:author="Quinten Van Woerkom" w:date="2024-11-27T15:32:00Z" w16du:dateUtc="2024-11-27T14:32:00Z">
        <w:r w:rsidRPr="004424B1" w:rsidDel="007F5BBF">
          <w:rPr>
            <w:lang w:val="en-GB"/>
          </w:rPr>
          <w:delText xml:space="preserve"> no</w:delText>
        </w:r>
      </w:del>
      <w:r w:rsidRPr="004424B1">
        <w:rPr>
          <w:lang w:val="en-GB"/>
        </w:rPr>
        <w:t xml:space="preserve"> version</w:t>
      </w:r>
      <w:ins w:id="25283" w:author="Quinten Van Woerkom" w:date="2024-11-27T15:32:00Z" w16du:dateUtc="2024-11-27T14:32:00Z">
        <w:r w:rsidR="007F5BBF">
          <w:rPr>
            <w:lang w:val="en-GB"/>
          </w:rPr>
          <w:t xml:space="preserve"> 0</w:t>
        </w:r>
      </w:ins>
      <w:r w:rsidRPr="004424B1">
        <w:rPr>
          <w:lang w:val="en-GB"/>
        </w:rPr>
        <w:t xml:space="preserve"> is specified</w:t>
      </w:r>
      <w:commentRangeEnd w:id="25281"/>
      <w:r w:rsidR="007F5BBF">
        <w:rPr>
          <w:rStyle w:val="CommentReference"/>
        </w:rPr>
        <w:commentReference w:id="25281"/>
      </w:r>
      <w:r w:rsidRPr="004424B1">
        <w:rPr>
          <w:lang w:val="en-GB"/>
        </w:rPr>
        <w:t xml:space="preserve"> for the definition to be retrieved in a </w:t>
      </w:r>
      <w:proofErr w:type="gramStart"/>
      <w:r w:rsidRPr="004424B1">
        <w:rPr>
          <w:lang w:val="en-GB"/>
        </w:rPr>
        <w:t>list</w:t>
      </w:r>
      <w:r w:rsidR="00DB54E1" w:rsidRPr="004424B1">
        <w:rPr>
          <w:lang w:val="en-GB"/>
        </w:rPr>
        <w:t>[</w:t>
      </w:r>
      <w:proofErr w:type="gramEnd"/>
      <w:r w:rsidRPr="004424B1">
        <w:rPr>
          <w:lang w:val="en-GB"/>
        </w:rPr>
        <w:t>Item]</w:t>
      </w:r>
      <w:proofErr w:type="spellStart"/>
      <w:r w:rsidRPr="004424B1">
        <w:rPr>
          <w:lang w:val="en-GB"/>
        </w:rPr>
        <w:t>Defs</w:t>
      </w:r>
      <w:proofErr w:type="spellEnd"/>
      <w:r w:rsidRPr="004424B1">
        <w:rPr>
          <w:lang w:val="en-GB"/>
        </w:rPr>
        <w:t xml:space="preserve"> </w:t>
      </w:r>
      <w:del w:id="25284" w:author="Peter Van Der Plas" w:date="2025-01-01T16:27:00Z" w16du:dateUtc="2025-01-01T15:27:00Z">
        <w:r w:rsidRPr="004424B1" w:rsidDel="000021D1">
          <w:rPr>
            <w:lang w:val="en-GB"/>
          </w:rPr>
          <w:delText xml:space="preserve">or </w:delText>
        </w:r>
      </w:del>
      <w:r w:rsidRPr="004424B1">
        <w:rPr>
          <w:lang w:val="en-GB"/>
        </w:rPr>
        <w:t>operation then the service provider shall list all available versions of the definition.</w:t>
      </w:r>
    </w:p>
    <w:p w14:paraId="5B620526" w14:textId="0F6E7383" w:rsidR="00207BB6" w:rsidRPr="004424B1" w:rsidRDefault="00207BB6" w:rsidP="003902D7">
      <w:pPr>
        <w:pStyle w:val="Paragraph4"/>
        <w:rPr>
          <w:lang w:val="en-GB"/>
        </w:rPr>
      </w:pPr>
      <w:commentRangeStart w:id="25285"/>
      <w:r w:rsidRPr="004424B1">
        <w:rPr>
          <w:lang w:val="en-GB"/>
        </w:rPr>
        <w:t xml:space="preserve">If </w:t>
      </w:r>
      <w:del w:id="25286" w:author="Quinten Van Woerkom" w:date="2024-11-27T15:32:00Z" w16du:dateUtc="2024-11-27T14:32:00Z">
        <w:r w:rsidRPr="004424B1" w:rsidDel="007F5BBF">
          <w:rPr>
            <w:lang w:val="en-GB"/>
          </w:rPr>
          <w:delText xml:space="preserve">no </w:delText>
        </w:r>
      </w:del>
      <w:r w:rsidRPr="004424B1">
        <w:rPr>
          <w:lang w:val="en-GB"/>
        </w:rPr>
        <w:t xml:space="preserve">version </w:t>
      </w:r>
      <w:ins w:id="25287" w:author="Quinten Van Woerkom" w:date="2024-11-27T15:32:00Z" w16du:dateUtc="2024-11-27T14:32:00Z">
        <w:r w:rsidR="007F5BBF">
          <w:rPr>
            <w:lang w:val="en-GB"/>
          </w:rPr>
          <w:t xml:space="preserve">0 </w:t>
        </w:r>
      </w:ins>
      <w:r w:rsidRPr="004424B1">
        <w:rPr>
          <w:lang w:val="en-GB"/>
        </w:rPr>
        <w:t>is specified</w:t>
      </w:r>
      <w:commentRangeEnd w:id="25285"/>
      <w:r w:rsidR="007F5BBF">
        <w:rPr>
          <w:rStyle w:val="CommentReference"/>
        </w:rPr>
        <w:commentReference w:id="25285"/>
      </w:r>
      <w:r w:rsidRPr="004424B1">
        <w:rPr>
          <w:lang w:val="en-GB"/>
        </w:rPr>
        <w:t xml:space="preserve"> for the definition to be retrieved in a </w:t>
      </w:r>
      <w:proofErr w:type="gramStart"/>
      <w:r w:rsidRPr="004424B1">
        <w:rPr>
          <w:lang w:val="en-GB"/>
        </w:rPr>
        <w:t>get[</w:t>
      </w:r>
      <w:proofErr w:type="gramEnd"/>
      <w:r w:rsidRPr="004424B1">
        <w:rPr>
          <w:lang w:val="en-GB"/>
        </w:rPr>
        <w:t>Item]</w:t>
      </w:r>
      <w:proofErr w:type="spellStart"/>
      <w:r w:rsidRPr="004424B1">
        <w:rPr>
          <w:lang w:val="en-GB"/>
        </w:rPr>
        <w:t>Defs</w:t>
      </w:r>
      <w:proofErr w:type="spellEnd"/>
      <w:r w:rsidRPr="004424B1">
        <w:rPr>
          <w:lang w:val="en-GB"/>
        </w:rPr>
        <w:t xml:space="preserve"> </w:t>
      </w:r>
      <w:del w:id="25288" w:author="Peter Van Der Plas" w:date="2025-01-01T16:27:00Z" w16du:dateUtc="2025-01-01T15:27:00Z">
        <w:r w:rsidRPr="004424B1" w:rsidDel="000021D1">
          <w:rPr>
            <w:lang w:val="en-GB"/>
          </w:rPr>
          <w:delText xml:space="preserve">or getSystemConfig </w:delText>
        </w:r>
      </w:del>
      <w:r w:rsidRPr="004424B1">
        <w:rPr>
          <w:lang w:val="en-GB"/>
        </w:rPr>
        <w:t>operation then the service provider shall return the latest available version of the definition.</w:t>
      </w:r>
    </w:p>
    <w:p w14:paraId="0D7251DA" w14:textId="77777777" w:rsidR="000C73F6" w:rsidRPr="004424B1" w:rsidRDefault="000C73F6">
      <w:pPr>
        <w:pStyle w:val="Heading3"/>
        <w:spacing w:before="480"/>
        <w:rPr>
          <w:lang w:val="en-GB"/>
        </w:rPr>
        <w:pPrChange w:id="25289" w:author="Peter Van Der Plas" w:date="2024-12-26T14:27:00Z" w16du:dateUtc="2024-12-26T13:27:00Z">
          <w:pPr>
            <w:pStyle w:val="Heading3"/>
            <w:spacing w:before="360"/>
          </w:pPr>
        </w:pPrChange>
      </w:pPr>
      <w:bookmarkStart w:id="25290" w:name="_Toc140093872"/>
      <w:r w:rsidRPr="004424B1">
        <w:rPr>
          <w:lang w:val="en-GB"/>
        </w:rPr>
        <w:t xml:space="preserve">Operation: </w:t>
      </w:r>
      <w:r w:rsidR="00F257C2" w:rsidRPr="004424B1">
        <w:rPr>
          <w:lang w:val="en-GB"/>
        </w:rPr>
        <w:t>listRequestDefs</w:t>
      </w:r>
      <w:bookmarkEnd w:id="25290"/>
    </w:p>
    <w:p w14:paraId="75BAE37F" w14:textId="77777777" w:rsidR="000C73F6" w:rsidRPr="004424B1" w:rsidRDefault="000C73F6" w:rsidP="0043015A">
      <w:pPr>
        <w:pStyle w:val="Heading4"/>
        <w:rPr>
          <w:lang w:val="en-GB"/>
        </w:rPr>
      </w:pPr>
      <w:r w:rsidRPr="004424B1">
        <w:rPr>
          <w:lang w:val="en-GB"/>
        </w:rPr>
        <w:t>Overview</w:t>
      </w:r>
    </w:p>
    <w:p w14:paraId="1DB66E08" w14:textId="4D7387C8" w:rsidR="000C73F6" w:rsidRPr="004424B1" w:rsidRDefault="00580EB5" w:rsidP="000C73F6">
      <w:pPr>
        <w:rPr>
          <w:lang w:val="en-GB"/>
        </w:rPr>
      </w:pPr>
      <w:r w:rsidRPr="004424B1">
        <w:rPr>
          <w:lang w:val="en-GB"/>
        </w:rPr>
        <w:t xml:space="preserve">The </w:t>
      </w:r>
      <w:proofErr w:type="spellStart"/>
      <w:r w:rsidRPr="004424B1">
        <w:rPr>
          <w:lang w:val="en-GB"/>
        </w:rPr>
        <w:t>listRequestDefs</w:t>
      </w:r>
      <w:proofErr w:type="spellEnd"/>
      <w:r w:rsidRPr="004424B1">
        <w:rPr>
          <w:lang w:val="en-GB"/>
        </w:rPr>
        <w:t xml:space="preserve"> operation is used to obtain a list of available </w:t>
      </w:r>
      <w:proofErr w:type="spellStart"/>
      <w:r w:rsidRPr="004424B1">
        <w:rPr>
          <w:lang w:val="en-GB"/>
        </w:rPr>
        <w:t>RequestDefinitions</w:t>
      </w:r>
      <w:proofErr w:type="spellEnd"/>
      <w:r w:rsidRPr="004424B1">
        <w:rPr>
          <w:lang w:val="en-GB"/>
        </w:rPr>
        <w:t xml:space="preserve"> (</w:t>
      </w:r>
      <w:r w:rsidR="005F72E8" w:rsidRPr="004424B1">
        <w:rPr>
          <w:lang w:val="en-GB"/>
        </w:rPr>
        <w:t>key</w:t>
      </w:r>
      <w:r w:rsidRPr="004424B1">
        <w:rPr>
          <w:lang w:val="en-GB"/>
        </w:rPr>
        <w:t xml:space="preserve"> and version) together with their descriptions.</w:t>
      </w:r>
      <w:r w:rsidR="004217D0" w:rsidRPr="004424B1">
        <w:rPr>
          <w:lang w:val="en-GB"/>
        </w:rPr>
        <w:t xml:space="preserve">  The list can be filtered by domain or restricted to specified definition IDs.  All available versions are </w:t>
      </w:r>
      <w:r w:rsidR="00016431" w:rsidRPr="004424B1">
        <w:rPr>
          <w:lang w:val="en-GB"/>
        </w:rPr>
        <w:t>listed</w:t>
      </w:r>
      <w:r w:rsidR="004217D0" w:rsidRPr="004424B1">
        <w:rPr>
          <w:lang w:val="en-GB"/>
        </w:rPr>
        <w:t>.</w:t>
      </w:r>
    </w:p>
    <w:p w14:paraId="536E5465" w14:textId="73E8AB83" w:rsidR="003B31E7" w:rsidRDefault="003B31E7" w:rsidP="00426FE3">
      <w:pPr>
        <w:rPr>
          <w:ins w:id="25291" w:author="Quinten Van Woerkom" w:date="2024-12-19T14:18:00Z" w16du:dateUtc="2024-12-19T13:18:00Z"/>
          <w:lang w:val="en-GB"/>
        </w:rPr>
      </w:pPr>
      <w:r w:rsidRPr="004424B1">
        <w:rPr>
          <w:lang w:val="en-GB"/>
        </w:rPr>
        <w:t xml:space="preserve">The domain field is an ordered list of identifiers representing a domain hierarchy, any node of which can use </w:t>
      </w:r>
      <w:r w:rsidR="00280842" w:rsidRPr="004424B1">
        <w:rPr>
          <w:lang w:val="en-GB"/>
        </w:rPr>
        <w:t>‘</w:t>
      </w:r>
      <w:r w:rsidRPr="004424B1">
        <w:rPr>
          <w:lang w:val="en-GB"/>
        </w:rPr>
        <w:t>*</w:t>
      </w:r>
      <w:r w:rsidR="00280842" w:rsidRPr="004424B1">
        <w:rPr>
          <w:lang w:val="en-GB"/>
        </w:rPr>
        <w:t>’</w:t>
      </w:r>
      <w:r w:rsidRPr="004424B1">
        <w:rPr>
          <w:lang w:val="en-GB"/>
        </w:rPr>
        <w:t xml:space="preserve"> as a wildcard (meaning any domain identifier at that level of the hierarchy).  If a set of domains is required that cannot be represented through the use of wildcards, then the operation will need to be repeated using different domain filters.</w:t>
      </w:r>
    </w:p>
    <w:p w14:paraId="13481DCB" w14:textId="67723BF1" w:rsidR="00B50FB7" w:rsidRDefault="00B50FB7">
      <w:pPr>
        <w:pStyle w:val="Heading4"/>
        <w:spacing w:before="480" w:after="240"/>
        <w:rPr>
          <w:lang w:val="en-GB"/>
        </w:rPr>
      </w:pPr>
      <w:ins w:id="25292" w:author="Quinten Van Woerkom" w:date="2024-12-19T14:18:00Z" w16du:dateUtc="2024-12-19T13:18:00Z">
        <w:r>
          <w:rPr>
            <w:lang w:val="en-GB"/>
          </w:rPr>
          <w:t>Definition</w:t>
        </w:r>
      </w:ins>
    </w:p>
    <w:tbl>
      <w:tblPr>
        <w:tblStyle w:val="RBTable"/>
        <w:tblW w:w="9242" w:type="dxa"/>
        <w:tblLayout w:type="fixed"/>
        <w:tblLook w:val="0400" w:firstRow="0" w:lastRow="0" w:firstColumn="0" w:lastColumn="0" w:noHBand="0" w:noVBand="1"/>
        <w:tblCaption w:val="SVO listRequestDefs"/>
        <w:tblPrChange w:id="25293" w:author="Peter Van Der Plas" w:date="2024-12-26T14:33:00Z" w16du:dateUtc="2024-12-26T13:33:00Z">
          <w:tblPr>
            <w:tblStyle w:val="RBTable"/>
            <w:tblW w:w="9242" w:type="dxa"/>
            <w:tblLayout w:type="fixed"/>
            <w:tblLook w:val="0400" w:firstRow="0" w:lastRow="0" w:firstColumn="0" w:lastColumn="0" w:noHBand="0" w:noVBand="1"/>
            <w:tblCaption w:val="SVO listRequestDefs"/>
          </w:tblPr>
        </w:tblPrChange>
      </w:tblPr>
      <w:tblGrid>
        <w:gridCol w:w="2353"/>
        <w:gridCol w:w="6889"/>
        <w:tblGridChange w:id="25294">
          <w:tblGrid>
            <w:gridCol w:w="2353"/>
            <w:gridCol w:w="23"/>
            <w:gridCol w:w="6866"/>
          </w:tblGrid>
        </w:tblGridChange>
      </w:tblGrid>
      <w:tr w:rsidR="003B7270" w:rsidRPr="004424B1" w14:paraId="13C9F9BB" w14:textId="77777777" w:rsidTr="00A37A0F">
        <w:trPr>
          <w:tblHeader/>
        </w:trPr>
        <w:tc>
          <w:tcPr>
            <w:tcW w:w="2352" w:type="dxa"/>
            <w:shd w:val="clear" w:color="auto" w:fill="00CCFF"/>
            <w:tcPrChange w:id="25295" w:author="Peter Van Der Plas" w:date="2024-12-26T14:33:00Z" w16du:dateUtc="2024-12-26T13:33:00Z">
              <w:tcPr>
                <w:tcW w:w="2376" w:type="dxa"/>
                <w:gridSpan w:val="2"/>
                <w:shd w:val="clear" w:color="auto" w:fill="662382"/>
              </w:tcPr>
            </w:tcPrChange>
          </w:tcPr>
          <w:p w14:paraId="6CA7EFE4" w14:textId="77777777" w:rsidR="003B7270" w:rsidRPr="00D81229" w:rsidRDefault="003B7270" w:rsidP="00A37A0F">
            <w:pPr>
              <w:pStyle w:val="TableCell"/>
              <w:jc w:val="center"/>
              <w:rPr>
                <w:rFonts w:cs="Arial"/>
                <w:bCs/>
                <w:color w:val="auto"/>
                <w:szCs w:val="18"/>
                <w:rPrChange w:id="25296" w:author="Peter Van Der Plas" w:date="2024-12-26T14:33:00Z" w16du:dateUtc="2024-12-26T13:33:00Z">
                  <w:rPr>
                    <w:rFonts w:cs="Arial"/>
                    <w:b/>
                    <w:color w:val="FFFFFF" w:themeColor="background1"/>
                    <w:szCs w:val="18"/>
                  </w:rPr>
                </w:rPrChange>
              </w:rPr>
            </w:pPr>
            <w:r w:rsidRPr="00D81229">
              <w:rPr>
                <w:rFonts w:cs="Arial"/>
                <w:bCs/>
                <w:color w:val="auto"/>
                <w:szCs w:val="18"/>
                <w:rPrChange w:id="25297" w:author="Peter Van Der Plas" w:date="2024-12-26T14:33:00Z" w16du:dateUtc="2024-12-26T13:33:00Z">
                  <w:rPr>
                    <w:rFonts w:cs="Arial"/>
                    <w:b/>
                    <w:color w:val="FFFFFF" w:themeColor="background1"/>
                    <w:szCs w:val="18"/>
                  </w:rPr>
                </w:rPrChange>
              </w:rPr>
              <w:t>Operation Identifier</w:t>
            </w:r>
          </w:p>
        </w:tc>
        <w:tc>
          <w:tcPr>
            <w:tcW w:w="6888" w:type="dxa"/>
            <w:tcPrChange w:id="25298" w:author="Peter Van Der Plas" w:date="2024-12-26T14:33:00Z" w16du:dateUtc="2024-12-26T13:33:00Z">
              <w:tcPr>
                <w:tcW w:w="6866" w:type="dxa"/>
              </w:tcPr>
            </w:tcPrChange>
          </w:tcPr>
          <w:p w14:paraId="01AAE2C3" w14:textId="3003DD86" w:rsidR="003B7270" w:rsidRPr="004424B1" w:rsidRDefault="003B7270" w:rsidP="00A37A0F">
            <w:pPr>
              <w:pStyle w:val="TableCell"/>
              <w:jc w:val="center"/>
              <w:rPr>
                <w:rFonts w:cs="Arial"/>
                <w:szCs w:val="18"/>
              </w:rPr>
            </w:pPr>
            <w:proofErr w:type="spellStart"/>
            <w:r w:rsidRPr="004424B1">
              <w:rPr>
                <w:rFonts w:cs="Arial"/>
                <w:szCs w:val="18"/>
              </w:rPr>
              <w:t>listRequestDefs</w:t>
            </w:r>
            <w:proofErr w:type="spellEnd"/>
          </w:p>
        </w:tc>
      </w:tr>
      <w:tr w:rsidR="003B7270" w:rsidRPr="004424B1" w14:paraId="682F796A" w14:textId="77777777" w:rsidTr="00A37A0F">
        <w:tc>
          <w:tcPr>
            <w:tcW w:w="2352" w:type="dxa"/>
            <w:shd w:val="clear" w:color="auto" w:fill="00CCFF"/>
            <w:tcPrChange w:id="25299" w:author="Peter Van Der Plas" w:date="2024-12-26T14:33:00Z" w16du:dateUtc="2024-12-26T13:33:00Z">
              <w:tcPr>
                <w:tcW w:w="2376" w:type="dxa"/>
                <w:gridSpan w:val="2"/>
                <w:shd w:val="clear" w:color="auto" w:fill="662382"/>
              </w:tcPr>
            </w:tcPrChange>
          </w:tcPr>
          <w:p w14:paraId="467E38D4" w14:textId="77777777" w:rsidR="003B7270" w:rsidRPr="00D81229" w:rsidRDefault="003B7270" w:rsidP="00A37A0F">
            <w:pPr>
              <w:pStyle w:val="TableCell"/>
              <w:jc w:val="center"/>
              <w:rPr>
                <w:rFonts w:cs="Arial"/>
                <w:bCs/>
                <w:color w:val="auto"/>
                <w:szCs w:val="18"/>
                <w:rPrChange w:id="25300" w:author="Peter Van Der Plas" w:date="2024-12-26T14:33:00Z" w16du:dateUtc="2024-12-26T13:33:00Z">
                  <w:rPr>
                    <w:rFonts w:cs="Arial"/>
                    <w:b/>
                    <w:color w:val="FFFFFF" w:themeColor="background1"/>
                    <w:szCs w:val="18"/>
                  </w:rPr>
                </w:rPrChange>
              </w:rPr>
            </w:pPr>
            <w:r w:rsidRPr="00D81229">
              <w:rPr>
                <w:rFonts w:cs="Arial"/>
                <w:bCs/>
                <w:color w:val="auto"/>
                <w:szCs w:val="18"/>
                <w:rPrChange w:id="25301" w:author="Peter Van Der Plas" w:date="2024-12-26T14:33:00Z" w16du:dateUtc="2024-12-26T13:33:00Z">
                  <w:rPr>
                    <w:rFonts w:cs="Arial"/>
                    <w:b/>
                    <w:color w:val="FFFFFF" w:themeColor="background1"/>
                    <w:szCs w:val="18"/>
                  </w:rPr>
                </w:rPrChange>
              </w:rPr>
              <w:t>Interaction Pattern</w:t>
            </w:r>
          </w:p>
        </w:tc>
        <w:tc>
          <w:tcPr>
            <w:tcW w:w="6888" w:type="dxa"/>
            <w:shd w:val="clear" w:color="auto" w:fill="D9D9D9" w:themeFill="background1" w:themeFillShade="D9"/>
            <w:tcPrChange w:id="25302" w:author="Peter Van Der Plas" w:date="2024-12-26T14:33:00Z" w16du:dateUtc="2024-12-26T13:33:00Z">
              <w:tcPr>
                <w:tcW w:w="6866" w:type="dxa"/>
                <w:shd w:val="clear" w:color="auto" w:fill="D9D9D9" w:themeFill="background1" w:themeFillShade="D9"/>
              </w:tcPr>
            </w:tcPrChange>
          </w:tcPr>
          <w:p w14:paraId="7356E8D7" w14:textId="77777777" w:rsidR="003B7270" w:rsidRPr="004424B1" w:rsidRDefault="003B7270" w:rsidP="00A37A0F">
            <w:pPr>
              <w:pStyle w:val="TableCell"/>
              <w:jc w:val="center"/>
              <w:rPr>
                <w:rFonts w:cs="Arial"/>
                <w:szCs w:val="18"/>
              </w:rPr>
            </w:pPr>
            <w:r w:rsidRPr="004424B1">
              <w:rPr>
                <w:rFonts w:cs="Arial"/>
                <w:szCs w:val="18"/>
              </w:rPr>
              <w:t>PROGRESS</w:t>
            </w:r>
          </w:p>
        </w:tc>
      </w:tr>
    </w:tbl>
    <w:p w14:paraId="0051B459" w14:textId="77777777" w:rsidR="003B7270" w:rsidRPr="004424B1" w:rsidRDefault="003B7270" w:rsidP="003B727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B7270" w:rsidRPr="004424B1" w14:paraId="4F825FAA" w14:textId="77777777" w:rsidTr="00A37A0F">
        <w:trPr>
          <w:cnfStyle w:val="100000000000" w:firstRow="1" w:lastRow="0" w:firstColumn="0" w:lastColumn="0" w:oddVBand="0" w:evenVBand="0" w:oddHBand="0" w:evenHBand="0" w:firstRowFirstColumn="0" w:firstRowLastColumn="0" w:lastRowFirstColumn="0" w:lastRowLastColumn="0"/>
          <w:tblHeader/>
        </w:trPr>
        <w:tc>
          <w:tcPr>
            <w:tcW w:w="2353" w:type="dxa"/>
          </w:tcPr>
          <w:p w14:paraId="59806FD4" w14:textId="77777777" w:rsidR="003B7270" w:rsidRPr="004424B1" w:rsidRDefault="003B7270" w:rsidP="00A37A0F">
            <w:pPr>
              <w:pStyle w:val="TableCell"/>
              <w:jc w:val="center"/>
              <w:rPr>
                <w:rFonts w:cs="Arial"/>
                <w:szCs w:val="18"/>
              </w:rPr>
            </w:pPr>
            <w:r w:rsidRPr="004424B1">
              <w:rPr>
                <w:rFonts w:cs="Arial"/>
                <w:szCs w:val="18"/>
              </w:rPr>
              <w:t>Pattern Sequence</w:t>
            </w:r>
          </w:p>
        </w:tc>
        <w:tc>
          <w:tcPr>
            <w:tcW w:w="1701" w:type="dxa"/>
          </w:tcPr>
          <w:p w14:paraId="2F4F0C62" w14:textId="77777777" w:rsidR="003B7270" w:rsidRPr="004424B1" w:rsidRDefault="003B7270" w:rsidP="00A37A0F">
            <w:pPr>
              <w:pStyle w:val="TableCell"/>
              <w:jc w:val="center"/>
              <w:rPr>
                <w:rFonts w:cs="Arial"/>
                <w:szCs w:val="18"/>
              </w:rPr>
            </w:pPr>
            <w:r w:rsidRPr="004424B1">
              <w:rPr>
                <w:rFonts w:cs="Arial"/>
                <w:szCs w:val="18"/>
              </w:rPr>
              <w:t>Message</w:t>
            </w:r>
          </w:p>
        </w:tc>
        <w:tc>
          <w:tcPr>
            <w:tcW w:w="964" w:type="dxa"/>
          </w:tcPr>
          <w:p w14:paraId="069AD0D7" w14:textId="77777777" w:rsidR="003B7270" w:rsidRPr="004424B1" w:rsidRDefault="003B7270" w:rsidP="00A37A0F">
            <w:pPr>
              <w:pStyle w:val="TableCell"/>
              <w:jc w:val="center"/>
              <w:rPr>
                <w:rFonts w:cs="Arial"/>
                <w:szCs w:val="18"/>
              </w:rPr>
            </w:pPr>
            <w:r w:rsidRPr="004424B1">
              <w:rPr>
                <w:rFonts w:cs="Arial"/>
                <w:szCs w:val="18"/>
              </w:rPr>
              <w:t>Nullable</w:t>
            </w:r>
          </w:p>
        </w:tc>
        <w:tc>
          <w:tcPr>
            <w:tcW w:w="4224" w:type="dxa"/>
          </w:tcPr>
          <w:p w14:paraId="7C4A7549" w14:textId="77777777" w:rsidR="003B7270" w:rsidRPr="004424B1" w:rsidRDefault="003B7270" w:rsidP="00A37A0F">
            <w:pPr>
              <w:pStyle w:val="TableCell"/>
              <w:jc w:val="center"/>
              <w:rPr>
                <w:rFonts w:cs="Arial"/>
                <w:szCs w:val="18"/>
              </w:rPr>
            </w:pPr>
            <w:del w:id="25303" w:author="Peter Van Der Plas" w:date="2024-12-26T14:33:00Z" w16du:dateUtc="2024-12-26T13:33:00Z">
              <w:r w:rsidRPr="004424B1" w:rsidDel="00D81229">
                <w:rPr>
                  <w:rFonts w:cs="Arial"/>
                  <w:szCs w:val="18"/>
                </w:rPr>
                <w:delText xml:space="preserve">Body </w:delText>
              </w:r>
            </w:del>
            <w:ins w:id="25304" w:author="Peter Van Der Plas" w:date="2024-12-26T14:33:00Z" w16du:dateUtc="2024-12-26T13:33:00Z">
              <w:r>
                <w:rPr>
                  <w:rFonts w:cs="Arial"/>
                  <w:szCs w:val="18"/>
                </w:rPr>
                <w:t>Type</w:t>
              </w:r>
              <w:r w:rsidRPr="004424B1">
                <w:rPr>
                  <w:rFonts w:cs="Arial"/>
                  <w:szCs w:val="18"/>
                </w:rPr>
                <w:t xml:space="preserve"> </w:t>
              </w:r>
            </w:ins>
            <w:r w:rsidRPr="004424B1">
              <w:rPr>
                <w:rFonts w:cs="Arial"/>
                <w:szCs w:val="18"/>
              </w:rPr>
              <w:t>Signature</w:t>
            </w:r>
          </w:p>
        </w:tc>
      </w:tr>
      <w:tr w:rsidR="003B7270" w:rsidRPr="004424B1" w14:paraId="6AA34E92" w14:textId="77777777" w:rsidTr="00A37A0F">
        <w:tc>
          <w:tcPr>
            <w:tcW w:w="2353" w:type="dxa"/>
            <w:shd w:val="clear" w:color="auto" w:fill="D9D9D9" w:themeFill="background1" w:themeFillShade="D9"/>
          </w:tcPr>
          <w:p w14:paraId="579CD732" w14:textId="77777777" w:rsidR="003B7270" w:rsidRPr="004424B1" w:rsidRDefault="003B7270" w:rsidP="00A37A0F">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36F87C38" w14:textId="77777777" w:rsidR="003B7270" w:rsidRPr="004424B1" w:rsidRDefault="003B7270" w:rsidP="00A37A0F">
            <w:pPr>
              <w:pStyle w:val="TableCell"/>
              <w:jc w:val="center"/>
              <w:rPr>
                <w:rFonts w:cs="Arial"/>
                <w:szCs w:val="18"/>
              </w:rPr>
            </w:pPr>
            <w:r w:rsidRPr="004424B1">
              <w:rPr>
                <w:rFonts w:cs="Arial"/>
                <w:szCs w:val="18"/>
              </w:rPr>
              <w:t>PROGRESS</w:t>
            </w:r>
          </w:p>
        </w:tc>
        <w:tc>
          <w:tcPr>
            <w:tcW w:w="964" w:type="dxa"/>
          </w:tcPr>
          <w:p w14:paraId="75C24F20" w14:textId="77777777" w:rsidR="003B7270" w:rsidRDefault="003B7270" w:rsidP="00A37A0F">
            <w:pPr>
              <w:pStyle w:val="TableCell"/>
              <w:spacing w:before="0" w:after="0"/>
              <w:jc w:val="center"/>
              <w:rPr>
                <w:rFonts w:cs="Arial"/>
                <w:szCs w:val="18"/>
              </w:rPr>
            </w:pPr>
            <w:r w:rsidRPr="004424B1">
              <w:rPr>
                <w:rFonts w:cs="Arial"/>
                <w:szCs w:val="18"/>
              </w:rPr>
              <w:t>Yes</w:t>
            </w:r>
          </w:p>
          <w:p w14:paraId="3A627636" w14:textId="77777777" w:rsidR="003B7270" w:rsidRPr="004424B1" w:rsidRDefault="003B7270" w:rsidP="00A37A0F">
            <w:pPr>
              <w:pStyle w:val="TableCell"/>
              <w:spacing w:before="0" w:after="0"/>
              <w:jc w:val="center"/>
              <w:rPr>
                <w:rFonts w:cs="Arial"/>
                <w:szCs w:val="18"/>
              </w:rPr>
            </w:pPr>
            <w:r w:rsidRPr="004424B1">
              <w:rPr>
                <w:rFonts w:cs="Arial"/>
                <w:szCs w:val="18"/>
              </w:rPr>
              <w:t>Yes</w:t>
            </w:r>
          </w:p>
        </w:tc>
        <w:tc>
          <w:tcPr>
            <w:tcW w:w="4224" w:type="dxa"/>
            <w:tcMar>
              <w:top w:w="57" w:type="dxa"/>
              <w:bottom w:w="57" w:type="dxa"/>
            </w:tcMar>
            <w:vAlign w:val="center"/>
          </w:tcPr>
          <w:p w14:paraId="6E5DCB8F" w14:textId="77777777" w:rsidR="003B7270" w:rsidRPr="004424B1" w:rsidRDefault="003B7270" w:rsidP="00A37A0F">
            <w:pPr>
              <w:pStyle w:val="TableCell"/>
              <w:spacing w:before="0" w:after="0"/>
              <w:jc w:val="center"/>
              <w:rPr>
                <w:rFonts w:cs="Arial"/>
                <w:szCs w:val="18"/>
              </w:rPr>
            </w:pPr>
            <w:proofErr w:type="gramStart"/>
            <w:r w:rsidRPr="004424B1">
              <w:rPr>
                <w:rFonts w:cs="Arial"/>
                <w:szCs w:val="18"/>
              </w:rPr>
              <w:t>domain :</w:t>
            </w:r>
            <w:proofErr w:type="gramEnd"/>
            <w:r w:rsidRPr="004424B1">
              <w:rPr>
                <w:rFonts w:cs="Arial"/>
                <w:szCs w:val="18"/>
              </w:rPr>
              <w:t xml:space="preserve"> (List &lt;MAL::Identifier&gt;)</w:t>
            </w:r>
          </w:p>
          <w:p w14:paraId="1F5713E7" w14:textId="3D29F609" w:rsidR="003B7270" w:rsidRPr="004424B1" w:rsidRDefault="003B7270" w:rsidP="00A37A0F">
            <w:pPr>
              <w:pStyle w:val="TableCell"/>
              <w:jc w:val="center"/>
              <w:rPr>
                <w:rFonts w:cs="Arial"/>
                <w:szCs w:val="18"/>
              </w:rPr>
            </w:pPr>
            <w:proofErr w:type="spellStart"/>
            <w:proofErr w:type="gramStart"/>
            <w:r>
              <w:rPr>
                <w:rFonts w:cs="Arial"/>
                <w:szCs w:val="18"/>
              </w:rPr>
              <w:t>request</w:t>
            </w:r>
            <w:r w:rsidRPr="004424B1">
              <w:rPr>
                <w:rFonts w:cs="Arial"/>
                <w:szCs w:val="18"/>
              </w:rPr>
              <w:t>Defs</w:t>
            </w:r>
            <w:proofErr w:type="spellEnd"/>
            <w:r w:rsidRPr="004424B1">
              <w:rPr>
                <w:rFonts w:cs="Arial"/>
                <w:szCs w:val="18"/>
              </w:rPr>
              <w:t xml:space="preserve"> :</w:t>
            </w:r>
            <w:proofErr w:type="gramEnd"/>
            <w:r w:rsidRPr="004424B1">
              <w:rPr>
                <w:rFonts w:cs="Arial"/>
                <w:szCs w:val="18"/>
              </w:rPr>
              <w:t xml:space="preserve"> (List &lt;MAL::ObjectRef</w:t>
            </w:r>
            <w:ins w:id="25305" w:author="Peter Van Der Plas" w:date="2025-01-01T15:54:00Z" w16du:dateUtc="2025-01-01T14:54:00Z">
              <w:r w:rsidR="008A3FBD">
                <w:rPr>
                  <w:rFonts w:cs="Arial"/>
                  <w:szCs w:val="18"/>
                </w:rPr>
                <w:t xml:space="preserve"> </w:t>
              </w:r>
            </w:ins>
            <w:r w:rsidRPr="004424B1">
              <w:rPr>
                <w:rFonts w:cs="Arial"/>
                <w:szCs w:val="18"/>
              </w:rPr>
              <w:t>&lt;</w:t>
            </w:r>
            <w:proofErr w:type="spellStart"/>
            <w:r>
              <w:rPr>
                <w:rFonts w:cs="Arial"/>
                <w:szCs w:val="18"/>
              </w:rPr>
              <w:t>Request</w:t>
            </w:r>
            <w:r w:rsidRPr="004424B1">
              <w:rPr>
                <w:rFonts w:cs="Arial"/>
                <w:szCs w:val="18"/>
              </w:rPr>
              <w:t>Definition</w:t>
            </w:r>
            <w:proofErr w:type="spellEnd"/>
            <w:r w:rsidRPr="004424B1">
              <w:rPr>
                <w:rFonts w:cs="Arial"/>
                <w:szCs w:val="18"/>
              </w:rPr>
              <w:t>&gt;&gt;)</w:t>
            </w:r>
          </w:p>
        </w:tc>
      </w:tr>
      <w:tr w:rsidR="003B7270" w:rsidRPr="004424B1" w14:paraId="23C4B2E4" w14:textId="77777777" w:rsidTr="00A37A0F">
        <w:tc>
          <w:tcPr>
            <w:tcW w:w="2353" w:type="dxa"/>
            <w:shd w:val="clear" w:color="auto" w:fill="D9D9D9" w:themeFill="background1" w:themeFillShade="D9"/>
          </w:tcPr>
          <w:p w14:paraId="160A2616" w14:textId="77777777" w:rsidR="003B7270" w:rsidRPr="004424B1" w:rsidRDefault="003B7270" w:rsidP="00A37A0F">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1E63D4D0" w14:textId="77777777" w:rsidR="003B7270" w:rsidRPr="004424B1" w:rsidRDefault="003B7270" w:rsidP="00A37A0F">
            <w:pPr>
              <w:pStyle w:val="TableCell"/>
              <w:jc w:val="center"/>
              <w:rPr>
                <w:rFonts w:cs="Arial"/>
                <w:szCs w:val="18"/>
              </w:rPr>
            </w:pPr>
            <w:r w:rsidRPr="004424B1">
              <w:rPr>
                <w:rFonts w:cs="Arial"/>
                <w:szCs w:val="18"/>
              </w:rPr>
              <w:t>ACK</w:t>
            </w:r>
          </w:p>
        </w:tc>
        <w:tc>
          <w:tcPr>
            <w:tcW w:w="964" w:type="dxa"/>
            <w:shd w:val="clear" w:color="auto" w:fill="D9D9D9" w:themeFill="background1" w:themeFillShade="D9"/>
          </w:tcPr>
          <w:p w14:paraId="76E7F997" w14:textId="77777777" w:rsidR="003B7270" w:rsidRPr="004424B1" w:rsidRDefault="003B7270" w:rsidP="00A37A0F">
            <w:pPr>
              <w:pStyle w:val="TableCell"/>
              <w:jc w:val="center"/>
              <w:rPr>
                <w:rFonts w:cs="Arial"/>
                <w:szCs w:val="18"/>
              </w:rPr>
            </w:pPr>
            <w:r w:rsidRPr="004424B1">
              <w:rPr>
                <w:rFonts w:cs="Arial"/>
                <w:szCs w:val="18"/>
              </w:rPr>
              <w:t>No</w:t>
            </w:r>
          </w:p>
        </w:tc>
        <w:tc>
          <w:tcPr>
            <w:tcW w:w="4224" w:type="dxa"/>
            <w:shd w:val="clear" w:color="auto" w:fill="D9D9D9" w:themeFill="background1" w:themeFillShade="D9"/>
            <w:vAlign w:val="center"/>
          </w:tcPr>
          <w:p w14:paraId="3C5F0161" w14:textId="77777777" w:rsidR="003B7270" w:rsidRPr="004424B1" w:rsidRDefault="003B7270" w:rsidP="00A37A0F">
            <w:pPr>
              <w:pStyle w:val="TableCell"/>
              <w:jc w:val="center"/>
              <w:rPr>
                <w:rFonts w:cs="Arial"/>
                <w:szCs w:val="18"/>
              </w:rPr>
            </w:pPr>
            <w:r w:rsidRPr="004424B1">
              <w:rPr>
                <w:rFonts w:cs="Arial"/>
                <w:szCs w:val="18"/>
              </w:rPr>
              <w:t>Empty</w:t>
            </w:r>
          </w:p>
        </w:tc>
      </w:tr>
      <w:tr w:rsidR="003B7270" w:rsidRPr="004424B1" w14:paraId="52DA77FC" w14:textId="77777777" w:rsidTr="00A37A0F">
        <w:tc>
          <w:tcPr>
            <w:tcW w:w="2353" w:type="dxa"/>
            <w:shd w:val="clear" w:color="auto" w:fill="D9D9D9" w:themeFill="background1" w:themeFillShade="D9"/>
          </w:tcPr>
          <w:p w14:paraId="4C0FA7B3" w14:textId="77777777" w:rsidR="003B7270" w:rsidRPr="004424B1" w:rsidRDefault="003B7270" w:rsidP="00A37A0F">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0FA153D3" w14:textId="77777777" w:rsidR="003B7270" w:rsidRPr="004424B1" w:rsidRDefault="003B7270" w:rsidP="00A37A0F">
            <w:pPr>
              <w:pStyle w:val="TableCell"/>
              <w:jc w:val="center"/>
              <w:rPr>
                <w:rFonts w:cs="Arial"/>
                <w:szCs w:val="18"/>
              </w:rPr>
            </w:pPr>
            <w:r w:rsidRPr="004424B1">
              <w:rPr>
                <w:rFonts w:cs="Arial"/>
                <w:szCs w:val="18"/>
              </w:rPr>
              <w:t>UPDATE</w:t>
            </w:r>
          </w:p>
        </w:tc>
        <w:tc>
          <w:tcPr>
            <w:tcW w:w="964" w:type="dxa"/>
          </w:tcPr>
          <w:p w14:paraId="3B19784E" w14:textId="77777777" w:rsidR="003B7270" w:rsidRPr="004424B1" w:rsidRDefault="003B7270" w:rsidP="00A37A0F">
            <w:pPr>
              <w:pStyle w:val="TableCell"/>
              <w:jc w:val="center"/>
              <w:rPr>
                <w:rFonts w:cs="Arial"/>
                <w:szCs w:val="18"/>
              </w:rPr>
            </w:pPr>
            <w:r w:rsidRPr="004424B1">
              <w:rPr>
                <w:rFonts w:cs="Arial"/>
                <w:szCs w:val="18"/>
              </w:rPr>
              <w:t>No</w:t>
            </w:r>
          </w:p>
        </w:tc>
        <w:tc>
          <w:tcPr>
            <w:tcW w:w="4224" w:type="dxa"/>
            <w:vAlign w:val="center"/>
          </w:tcPr>
          <w:p w14:paraId="5B291A15" w14:textId="19D9B29E" w:rsidR="003B7270" w:rsidRPr="004424B1" w:rsidRDefault="003B7270" w:rsidP="00A37A0F">
            <w:pPr>
              <w:pStyle w:val="TableCell"/>
              <w:jc w:val="center"/>
              <w:rPr>
                <w:rFonts w:cs="Arial"/>
                <w:szCs w:val="18"/>
              </w:rPr>
            </w:pPr>
            <w:proofErr w:type="spellStart"/>
            <w:proofErr w:type="gramStart"/>
            <w:r>
              <w:rPr>
                <w:rFonts w:cs="Arial"/>
                <w:szCs w:val="18"/>
              </w:rPr>
              <w:t>request</w:t>
            </w:r>
            <w:r w:rsidRPr="004424B1">
              <w:rPr>
                <w:rFonts w:cs="Arial"/>
                <w:szCs w:val="18"/>
              </w:rPr>
              <w:t>Defs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DefListEntry</w:t>
            </w:r>
            <w:proofErr w:type="spellEnd"/>
            <w:r w:rsidRPr="004424B1">
              <w:rPr>
                <w:rFonts w:cs="Arial"/>
                <w:szCs w:val="18"/>
              </w:rPr>
              <w:t>&gt;)</w:t>
            </w:r>
          </w:p>
        </w:tc>
      </w:tr>
      <w:tr w:rsidR="003B7270" w:rsidRPr="004424B1" w14:paraId="2F3BDDF6" w14:textId="77777777" w:rsidTr="00A37A0F">
        <w:tc>
          <w:tcPr>
            <w:tcW w:w="2353" w:type="dxa"/>
            <w:shd w:val="clear" w:color="auto" w:fill="D9D9D9" w:themeFill="background1" w:themeFillShade="D9"/>
          </w:tcPr>
          <w:p w14:paraId="2239EF04" w14:textId="77777777" w:rsidR="003B7270" w:rsidRPr="004424B1" w:rsidRDefault="003B7270" w:rsidP="00A37A0F">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23933895" w14:textId="77777777" w:rsidR="003B7270" w:rsidRPr="004424B1" w:rsidRDefault="003B7270" w:rsidP="00A37A0F">
            <w:pPr>
              <w:pStyle w:val="TableCell"/>
              <w:jc w:val="center"/>
              <w:rPr>
                <w:rFonts w:cs="Arial"/>
                <w:szCs w:val="18"/>
              </w:rPr>
            </w:pPr>
            <w:r w:rsidRPr="004424B1">
              <w:rPr>
                <w:rFonts w:cs="Arial"/>
                <w:szCs w:val="18"/>
              </w:rPr>
              <w:t>RESPONSE</w:t>
            </w:r>
          </w:p>
        </w:tc>
        <w:tc>
          <w:tcPr>
            <w:tcW w:w="964" w:type="dxa"/>
          </w:tcPr>
          <w:p w14:paraId="61EE7495" w14:textId="77777777" w:rsidR="003B7270" w:rsidRPr="004424B1" w:rsidRDefault="003B7270" w:rsidP="00A37A0F">
            <w:pPr>
              <w:pStyle w:val="TableCell"/>
              <w:jc w:val="center"/>
              <w:rPr>
                <w:rFonts w:cs="Arial"/>
                <w:szCs w:val="18"/>
              </w:rPr>
            </w:pPr>
            <w:r w:rsidRPr="004424B1">
              <w:rPr>
                <w:rFonts w:cs="Arial"/>
                <w:szCs w:val="18"/>
              </w:rPr>
              <w:t>No</w:t>
            </w:r>
          </w:p>
        </w:tc>
        <w:tc>
          <w:tcPr>
            <w:tcW w:w="4224" w:type="dxa"/>
            <w:vAlign w:val="center"/>
          </w:tcPr>
          <w:p w14:paraId="13FB6AC6" w14:textId="77777777" w:rsidR="003B7270" w:rsidRPr="004424B1" w:rsidRDefault="003B7270" w:rsidP="00A37A0F">
            <w:pPr>
              <w:pStyle w:val="TableCell"/>
              <w:jc w:val="center"/>
              <w:rPr>
                <w:rFonts w:cs="Arial"/>
                <w:szCs w:val="18"/>
              </w:rPr>
            </w:pPr>
            <w:r w:rsidRPr="004424B1">
              <w:rPr>
                <w:rFonts w:cs="Arial"/>
                <w:szCs w:val="18"/>
              </w:rPr>
              <w:t>Empty</w:t>
            </w:r>
          </w:p>
        </w:tc>
      </w:tr>
    </w:tbl>
    <w:p w14:paraId="39AFB301" w14:textId="16CE7B11" w:rsidR="000C73F6" w:rsidRPr="004424B1" w:rsidRDefault="000C73F6">
      <w:pPr>
        <w:pStyle w:val="Heading4"/>
        <w:spacing w:before="480"/>
        <w:rPr>
          <w:lang w:val="en-GB"/>
        </w:rPr>
        <w:pPrChange w:id="25306" w:author="Peter Van Der Plas" w:date="2024-12-26T14:28:00Z" w16du:dateUtc="2024-12-26T13:28:00Z">
          <w:pPr>
            <w:pStyle w:val="Heading4"/>
            <w:spacing w:before="360"/>
          </w:pPr>
        </w:pPrChange>
      </w:pPr>
      <w:del w:id="25307" w:author="Peter Van Der Plas" w:date="2024-12-26T14:28:00Z" w16du:dateUtc="2024-12-26T13:28:00Z">
        <w:r w:rsidRPr="004424B1" w:rsidDel="001329A4">
          <w:rPr>
            <w:lang w:val="en-GB"/>
          </w:rPr>
          <w:delText>Structures</w:delText>
        </w:r>
      </w:del>
      <w:ins w:id="25308" w:author="Peter Van Der Plas" w:date="2024-12-26T14:28:00Z" w16du:dateUtc="2024-12-26T13:28:00Z">
        <w:r w:rsidR="001329A4">
          <w:rPr>
            <w:lang w:val="en-GB"/>
          </w:rPr>
          <w:t>Requirements</w:t>
        </w:r>
      </w:ins>
    </w:p>
    <w:p w14:paraId="2473045B" w14:textId="66D1C649" w:rsidR="00870E86" w:rsidRPr="004424B1" w:rsidRDefault="00870E86" w:rsidP="003902D7">
      <w:pPr>
        <w:pStyle w:val="Paragraph5"/>
        <w:rPr>
          <w:lang w:val="en-GB"/>
        </w:rPr>
      </w:pPr>
      <w:r w:rsidRPr="004424B1">
        <w:rPr>
          <w:lang w:val="en-GB"/>
        </w:rPr>
        <w:t xml:space="preserve">The </w:t>
      </w:r>
      <w:proofErr w:type="spellStart"/>
      <w:r w:rsidRPr="004424B1">
        <w:rPr>
          <w:lang w:val="en-GB"/>
        </w:rPr>
        <w:t>RequestDefinitions</w:t>
      </w:r>
      <w:proofErr w:type="spellEnd"/>
      <w:r w:rsidRPr="004424B1">
        <w:rPr>
          <w:lang w:val="en-GB"/>
        </w:rPr>
        <w:t xml:space="preserve"> to be listed shall be specified in the request message of the </w:t>
      </w:r>
      <w:proofErr w:type="spellStart"/>
      <w:r w:rsidR="00B964B0" w:rsidRPr="004424B1">
        <w:rPr>
          <w:lang w:val="en-GB"/>
        </w:rPr>
        <w:t>listRequestDefs</w:t>
      </w:r>
      <w:proofErr w:type="spellEnd"/>
      <w:r w:rsidRPr="004424B1">
        <w:rPr>
          <w:lang w:val="en-GB"/>
        </w:rPr>
        <w:t xml:space="preserve"> operation, by the following fields, each of which is nullable:</w:t>
      </w:r>
    </w:p>
    <w:p w14:paraId="6B7AEC79" w14:textId="596DBAA3" w:rsidR="00870E86" w:rsidRPr="004424B1" w:rsidRDefault="00E74093" w:rsidP="003A4612">
      <w:pPr>
        <w:pStyle w:val="List"/>
        <w:numPr>
          <w:ilvl w:val="0"/>
          <w:numId w:val="46"/>
        </w:numPr>
        <w:tabs>
          <w:tab w:val="clear" w:pos="360"/>
          <w:tab w:val="left" w:pos="720"/>
        </w:tabs>
        <w:ind w:left="720"/>
      </w:pPr>
      <w:r w:rsidRPr="004424B1">
        <w:t>domain</w:t>
      </w:r>
      <w:r w:rsidR="00042354" w:rsidRPr="004424B1">
        <w:t>;</w:t>
      </w:r>
    </w:p>
    <w:p w14:paraId="65CEE0DB" w14:textId="361AE185" w:rsidR="00870E86" w:rsidRPr="004424B1" w:rsidRDefault="00E74093" w:rsidP="003A4612">
      <w:pPr>
        <w:pStyle w:val="List"/>
        <w:numPr>
          <w:ilvl w:val="0"/>
          <w:numId w:val="46"/>
        </w:numPr>
        <w:tabs>
          <w:tab w:val="clear" w:pos="360"/>
          <w:tab w:val="left" w:pos="720"/>
        </w:tabs>
        <w:ind w:left="720"/>
      </w:pPr>
      <w:proofErr w:type="spellStart"/>
      <w:r w:rsidRPr="004424B1">
        <w:t>requestDefs</w:t>
      </w:r>
      <w:proofErr w:type="spellEnd"/>
      <w:r w:rsidR="00870E86" w:rsidRPr="004424B1">
        <w:t>.</w:t>
      </w:r>
    </w:p>
    <w:p w14:paraId="4C9517FC" w14:textId="77777777" w:rsidR="000C73F6" w:rsidRPr="004424B1" w:rsidRDefault="000C73F6">
      <w:pPr>
        <w:pStyle w:val="Heading4"/>
        <w:spacing w:before="480"/>
        <w:rPr>
          <w:lang w:val="en-GB"/>
        </w:rPr>
        <w:pPrChange w:id="25309" w:author="Peter Van Der Plas" w:date="2024-12-26T14:28:00Z" w16du:dateUtc="2024-12-26T13:28:00Z">
          <w:pPr>
            <w:pStyle w:val="Heading4"/>
            <w:spacing w:before="360"/>
          </w:pPr>
        </w:pPrChange>
      </w:pPr>
      <w:r w:rsidRPr="004424B1">
        <w:rPr>
          <w:lang w:val="en-GB"/>
        </w:rPr>
        <w:t>Errors</w:t>
      </w:r>
    </w:p>
    <w:p w14:paraId="0EC60401" w14:textId="3A016CB6" w:rsidR="00781519" w:rsidRDefault="00781519">
      <w:pPr>
        <w:keepNext/>
        <w:spacing w:after="240"/>
        <w:rPr>
          <w:lang w:val="en-GB"/>
        </w:rPr>
      </w:pPr>
      <w:del w:id="25310" w:author="Quinten Van Woerkom" w:date="2024-12-16T16:48:00Z" w16du:dateUtc="2024-12-16T15:48:00Z">
        <w:r w:rsidRPr="004424B1" w:rsidDel="00AE6B58">
          <w:rPr>
            <w:lang w:val="en-GB"/>
          </w:rPr>
          <w:delText>In addition to standard MAL</w:delText>
        </w:r>
        <w:r w:rsidR="00534DC6" w:rsidRPr="004424B1" w:rsidDel="00AE6B58">
          <w:rPr>
            <w:lang w:val="en-GB"/>
          </w:rPr>
          <w:delText xml:space="preserve"> er</w:delText>
        </w:r>
        <w:r w:rsidRPr="004424B1" w:rsidDel="00AE6B58">
          <w:rPr>
            <w:lang w:val="en-GB"/>
          </w:rPr>
          <w:delText>rors, the operation may return the following MPS</w:delText>
        </w:r>
        <w:r w:rsidR="00534DC6" w:rsidRPr="004424B1" w:rsidDel="00AE6B58">
          <w:rPr>
            <w:lang w:val="en-GB"/>
          </w:rPr>
          <w:delText xml:space="preserve"> er</w:delText>
        </w:r>
        <w:r w:rsidRPr="004424B1" w:rsidDel="00AE6B58">
          <w:rPr>
            <w:lang w:val="en-GB"/>
          </w:rPr>
          <w:delText>rors:</w:delText>
        </w:r>
      </w:del>
      <w:ins w:id="25311"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5312" w:author="Peter Van Der Plas" w:date="2024-12-26T15:03:00Z" w16du:dateUtc="2024-12-26T14:03:00Z">
        <w:r w:rsidR="0010001D">
          <w:rPr>
            <w:lang w:val="en-GB"/>
          </w:rPr>
          <w:fldChar w:fldCharType="begin"/>
        </w:r>
        <w:r w:rsidR="0010001D">
          <w:rPr>
            <w:lang w:val="en-GB"/>
          </w:rPr>
          <w:instrText xml:space="preserve"> REF _Ref186117829 \r \h </w:instrText>
        </w:r>
      </w:ins>
      <w:r w:rsidR="0010001D">
        <w:rPr>
          <w:lang w:val="en-GB"/>
        </w:rPr>
      </w:r>
      <w:r w:rsidR="0010001D">
        <w:rPr>
          <w:lang w:val="en-GB"/>
        </w:rPr>
        <w:fldChar w:fldCharType="separate"/>
      </w:r>
      <w:ins w:id="25313" w:author="Peter Van Der Plas" w:date="2025-01-01T17:31:00Z" w16du:dateUtc="2025-01-01T16:31:00Z">
        <w:r w:rsidR="006D1623">
          <w:rPr>
            <w:lang w:val="en-GB"/>
          </w:rPr>
          <w:t>5</w:t>
        </w:r>
      </w:ins>
      <w:ins w:id="25314" w:author="Peter Van Der Plas" w:date="2024-12-26T15:03:00Z" w16du:dateUtc="2024-12-26T14:03:00Z">
        <w:r w:rsidR="0010001D">
          <w:rPr>
            <w:lang w:val="en-GB"/>
          </w:rPr>
          <w:fldChar w:fldCharType="end"/>
        </w:r>
      </w:ins>
      <w:ins w:id="25315" w:author="Quinten Van Woerkom" w:date="2024-12-16T16:48:00Z" w16du:dateUtc="2024-12-16T15:48:00Z">
        <w:del w:id="25316" w:author="Peter Van Der Plas" w:date="2024-12-26T15:03:00Z" w16du:dateUtc="2024-12-26T14:03:00Z">
          <w:r w:rsidR="00AE6B58" w:rsidDel="0010001D">
            <w:rPr>
              <w:lang w:val="en-GB"/>
            </w:rPr>
            <w:delText>5</w:delText>
          </w:r>
        </w:del>
        <w:r w:rsidR="00AE6B58">
          <w:rPr>
            <w:lang w:val="en-GB"/>
          </w:rPr>
          <w:t>.</w:t>
        </w:r>
      </w:ins>
    </w:p>
    <w:tbl>
      <w:tblPr>
        <w:tblStyle w:val="RBTable"/>
        <w:tblW w:w="0" w:type="auto"/>
        <w:jc w:val="center"/>
        <w:tblLook w:val="04A0" w:firstRow="1" w:lastRow="0" w:firstColumn="1" w:lastColumn="0" w:noHBand="0" w:noVBand="1"/>
        <w:tblCaption w:val="SVE listRequestDefs"/>
      </w:tblPr>
      <w:tblGrid>
        <w:gridCol w:w="2389"/>
        <w:gridCol w:w="2520"/>
      </w:tblGrid>
      <w:tr w:rsidR="00BA07FB" w:rsidRPr="004424B1" w14:paraId="6A716DC0" w14:textId="77777777" w:rsidTr="00A37A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19FAE0C2" w14:textId="77777777" w:rsidR="00BA07FB" w:rsidRPr="004424B1" w:rsidRDefault="00BA07FB" w:rsidP="00A37A0F">
            <w:pPr>
              <w:pStyle w:val="TableCell"/>
              <w:rPr>
                <w:rFonts w:cs="Arial"/>
                <w:szCs w:val="20"/>
              </w:rPr>
            </w:pPr>
            <w:r w:rsidRPr="004424B1">
              <w:rPr>
                <w:rFonts w:cs="Arial"/>
                <w:szCs w:val="20"/>
              </w:rPr>
              <w:t>Error</w:t>
            </w:r>
          </w:p>
        </w:tc>
        <w:tc>
          <w:tcPr>
            <w:tcW w:w="2520" w:type="dxa"/>
          </w:tcPr>
          <w:p w14:paraId="488D292D" w14:textId="77777777" w:rsidR="00BA07FB" w:rsidRPr="004424B1" w:rsidRDefault="00BA07FB" w:rsidP="00A37A0F">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BA07FB" w:rsidRPr="004424B1" w14:paraId="5B59A3C4"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C8C46C1" w14:textId="77777777" w:rsidR="00BA07FB" w:rsidRPr="004424B1" w:rsidRDefault="00BA07FB" w:rsidP="00A37A0F">
            <w:pPr>
              <w:pStyle w:val="TableCell"/>
              <w:rPr>
                <w:rFonts w:cs="Arial"/>
                <w:szCs w:val="20"/>
              </w:rPr>
            </w:pPr>
            <w:r w:rsidRPr="004424B1">
              <w:rPr>
                <w:rFonts w:cs="Arial"/>
                <w:szCs w:val="20"/>
              </w:rPr>
              <w:t>INVALID</w:t>
            </w:r>
          </w:p>
        </w:tc>
        <w:tc>
          <w:tcPr>
            <w:tcW w:w="2520" w:type="dxa"/>
          </w:tcPr>
          <w:p w14:paraId="4C831216" w14:textId="77777777" w:rsidR="00BA07FB" w:rsidRPr="004424B1" w:rsidRDefault="00BA07FB"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26E5FCF7" w14:textId="77777777" w:rsidR="00F257C2" w:rsidRPr="004424B1" w:rsidRDefault="00F257C2" w:rsidP="0043015A">
      <w:pPr>
        <w:pStyle w:val="Heading3"/>
        <w:spacing w:before="480"/>
        <w:rPr>
          <w:lang w:val="en-GB"/>
        </w:rPr>
      </w:pPr>
      <w:bookmarkStart w:id="25317" w:name="_Toc140093873"/>
      <w:r w:rsidRPr="004424B1">
        <w:rPr>
          <w:lang w:val="en-GB"/>
        </w:rPr>
        <w:t>Operation: getRequestDefs</w:t>
      </w:r>
      <w:bookmarkEnd w:id="25317"/>
    </w:p>
    <w:p w14:paraId="602652B7" w14:textId="77777777" w:rsidR="00F257C2" w:rsidRPr="004424B1" w:rsidRDefault="00F257C2" w:rsidP="0043015A">
      <w:pPr>
        <w:pStyle w:val="Heading4"/>
        <w:rPr>
          <w:lang w:val="en-GB"/>
        </w:rPr>
      </w:pPr>
      <w:r w:rsidRPr="004424B1">
        <w:rPr>
          <w:lang w:val="en-GB"/>
        </w:rPr>
        <w:t>Overview</w:t>
      </w:r>
    </w:p>
    <w:p w14:paraId="39401F28" w14:textId="51458F26" w:rsidR="00016431" w:rsidRDefault="00016431" w:rsidP="00426FE3">
      <w:pPr>
        <w:rPr>
          <w:ins w:id="25318" w:author="Quinten Van Woerkom" w:date="2024-12-19T14:18:00Z" w16du:dateUtc="2024-12-19T13:18:00Z"/>
          <w:lang w:val="en-GB"/>
        </w:rPr>
      </w:pPr>
      <w:r w:rsidRPr="004424B1">
        <w:rPr>
          <w:lang w:val="en-GB"/>
        </w:rPr>
        <w:t xml:space="preserve">The </w:t>
      </w:r>
      <w:proofErr w:type="spellStart"/>
      <w:r w:rsidRPr="004424B1">
        <w:rPr>
          <w:lang w:val="en-GB"/>
        </w:rPr>
        <w:t>getRequestDefs</w:t>
      </w:r>
      <w:proofErr w:type="spellEnd"/>
      <w:r w:rsidRPr="004424B1">
        <w:rPr>
          <w:lang w:val="en-GB"/>
        </w:rPr>
        <w:t xml:space="preserve"> operation is used to retrieve one or more available </w:t>
      </w:r>
      <w:proofErr w:type="spellStart"/>
      <w:r w:rsidRPr="004424B1">
        <w:rPr>
          <w:lang w:val="en-GB"/>
        </w:rPr>
        <w:t>RequestDefinitions</w:t>
      </w:r>
      <w:proofErr w:type="spellEnd"/>
      <w:r w:rsidRPr="004424B1">
        <w:rPr>
          <w:lang w:val="en-GB"/>
        </w:rPr>
        <w:t>, whose identity is known to the consumer.</w:t>
      </w:r>
    </w:p>
    <w:p w14:paraId="06F81A73" w14:textId="46F81FEB" w:rsidR="00B50FB7" w:rsidRDefault="00B50FB7">
      <w:pPr>
        <w:pStyle w:val="Heading4"/>
        <w:spacing w:before="480" w:after="240"/>
        <w:rPr>
          <w:lang w:val="en-GB"/>
        </w:rPr>
      </w:pPr>
      <w:ins w:id="25319" w:author="Quinten Van Woerkom" w:date="2024-12-19T14:18:00Z" w16du:dateUtc="2024-12-19T13:18:00Z">
        <w:r>
          <w:rPr>
            <w:lang w:val="en-GB"/>
          </w:rPr>
          <w:t>Definition</w:t>
        </w:r>
      </w:ins>
    </w:p>
    <w:tbl>
      <w:tblPr>
        <w:tblStyle w:val="RBTable"/>
        <w:tblW w:w="9242" w:type="dxa"/>
        <w:tblLayout w:type="fixed"/>
        <w:tblLook w:val="0400" w:firstRow="0" w:lastRow="0" w:firstColumn="0" w:lastColumn="0" w:noHBand="0" w:noVBand="1"/>
        <w:tblCaption w:val="SVO getRequestDefs"/>
        <w:tblPrChange w:id="25320" w:author="Peter Van Der Plas" w:date="2024-12-26T14:32:00Z" w16du:dateUtc="2024-12-26T13:32:00Z">
          <w:tblPr>
            <w:tblStyle w:val="RBTable"/>
            <w:tblW w:w="9242" w:type="dxa"/>
            <w:tblLayout w:type="fixed"/>
            <w:tblLook w:val="0400" w:firstRow="0" w:lastRow="0" w:firstColumn="0" w:lastColumn="0" w:noHBand="0" w:noVBand="1"/>
            <w:tblCaption w:val="SVO getRequestDefs"/>
          </w:tblPr>
        </w:tblPrChange>
      </w:tblPr>
      <w:tblGrid>
        <w:gridCol w:w="2353"/>
        <w:gridCol w:w="6889"/>
        <w:tblGridChange w:id="25321">
          <w:tblGrid>
            <w:gridCol w:w="2353"/>
            <w:gridCol w:w="23"/>
            <w:gridCol w:w="6866"/>
          </w:tblGrid>
        </w:tblGridChange>
      </w:tblGrid>
      <w:tr w:rsidR="00BA07FB" w:rsidRPr="004424B1" w14:paraId="4C08E927" w14:textId="77777777" w:rsidTr="00A37A0F">
        <w:trPr>
          <w:tblHeader/>
        </w:trPr>
        <w:tc>
          <w:tcPr>
            <w:tcW w:w="2352" w:type="dxa"/>
            <w:shd w:val="clear" w:color="auto" w:fill="00CCFF"/>
            <w:tcPrChange w:id="25322" w:author="Peter Van Der Plas" w:date="2024-12-26T14:32:00Z" w16du:dateUtc="2024-12-26T13:32:00Z">
              <w:tcPr>
                <w:tcW w:w="2376" w:type="dxa"/>
                <w:gridSpan w:val="2"/>
                <w:shd w:val="clear" w:color="auto" w:fill="662382"/>
              </w:tcPr>
            </w:tcPrChange>
          </w:tcPr>
          <w:p w14:paraId="6D8754AC" w14:textId="77777777" w:rsidR="00BA07FB" w:rsidRPr="00D81229" w:rsidRDefault="00BA07FB" w:rsidP="00A37A0F">
            <w:pPr>
              <w:pStyle w:val="TableCell"/>
              <w:keepNext/>
              <w:jc w:val="center"/>
              <w:rPr>
                <w:rFonts w:cs="Arial"/>
                <w:bCs/>
                <w:color w:val="auto"/>
                <w:szCs w:val="18"/>
                <w:rPrChange w:id="25323" w:author="Peter Van Der Plas" w:date="2024-12-26T14:33:00Z" w16du:dateUtc="2024-12-26T13:33:00Z">
                  <w:rPr>
                    <w:rFonts w:cs="Arial"/>
                    <w:b/>
                    <w:color w:val="FFFFFF" w:themeColor="background1"/>
                    <w:szCs w:val="18"/>
                  </w:rPr>
                </w:rPrChange>
              </w:rPr>
            </w:pPr>
            <w:r w:rsidRPr="00D81229">
              <w:rPr>
                <w:rFonts w:cs="Arial"/>
                <w:bCs/>
                <w:color w:val="auto"/>
                <w:szCs w:val="18"/>
                <w:rPrChange w:id="25324" w:author="Peter Van Der Plas" w:date="2024-12-26T14:33:00Z" w16du:dateUtc="2024-12-26T13:33:00Z">
                  <w:rPr>
                    <w:rFonts w:cs="Arial"/>
                    <w:b/>
                    <w:color w:val="FFFFFF" w:themeColor="background1"/>
                    <w:szCs w:val="18"/>
                  </w:rPr>
                </w:rPrChange>
              </w:rPr>
              <w:t>Operation Identifier</w:t>
            </w:r>
          </w:p>
        </w:tc>
        <w:tc>
          <w:tcPr>
            <w:tcW w:w="6888" w:type="dxa"/>
            <w:tcPrChange w:id="25325" w:author="Peter Van Der Plas" w:date="2024-12-26T14:32:00Z" w16du:dateUtc="2024-12-26T13:32:00Z">
              <w:tcPr>
                <w:tcW w:w="6866" w:type="dxa"/>
              </w:tcPr>
            </w:tcPrChange>
          </w:tcPr>
          <w:p w14:paraId="7BC83E3F" w14:textId="14627731" w:rsidR="00BA07FB" w:rsidRPr="004424B1" w:rsidRDefault="00BA07FB" w:rsidP="00A37A0F">
            <w:pPr>
              <w:pStyle w:val="TableCell"/>
              <w:keepNext/>
              <w:jc w:val="center"/>
              <w:rPr>
                <w:rFonts w:cs="Arial"/>
                <w:szCs w:val="18"/>
              </w:rPr>
            </w:pPr>
            <w:proofErr w:type="spellStart"/>
            <w:r w:rsidRPr="004424B1">
              <w:rPr>
                <w:rFonts w:cs="Arial"/>
                <w:szCs w:val="18"/>
              </w:rPr>
              <w:t>getRequestDefs</w:t>
            </w:r>
            <w:proofErr w:type="spellEnd"/>
          </w:p>
        </w:tc>
      </w:tr>
      <w:tr w:rsidR="00BA07FB" w:rsidRPr="004424B1" w14:paraId="182D2B3A" w14:textId="77777777" w:rsidTr="00A37A0F">
        <w:tc>
          <w:tcPr>
            <w:tcW w:w="2352" w:type="dxa"/>
            <w:shd w:val="clear" w:color="auto" w:fill="00CCFF"/>
            <w:tcPrChange w:id="25326" w:author="Peter Van Der Plas" w:date="2024-12-26T14:32:00Z" w16du:dateUtc="2024-12-26T13:32:00Z">
              <w:tcPr>
                <w:tcW w:w="2376" w:type="dxa"/>
                <w:gridSpan w:val="2"/>
                <w:shd w:val="clear" w:color="auto" w:fill="662382"/>
              </w:tcPr>
            </w:tcPrChange>
          </w:tcPr>
          <w:p w14:paraId="0CE55729" w14:textId="77777777" w:rsidR="00BA07FB" w:rsidRPr="00D81229" w:rsidRDefault="00BA07FB" w:rsidP="00A37A0F">
            <w:pPr>
              <w:pStyle w:val="TableCell"/>
              <w:keepNext/>
              <w:jc w:val="center"/>
              <w:rPr>
                <w:rFonts w:cs="Arial"/>
                <w:bCs/>
                <w:color w:val="auto"/>
                <w:szCs w:val="18"/>
                <w:rPrChange w:id="25327" w:author="Peter Van Der Plas" w:date="2024-12-26T14:33:00Z" w16du:dateUtc="2024-12-26T13:33:00Z">
                  <w:rPr>
                    <w:rFonts w:cs="Arial"/>
                    <w:b/>
                    <w:color w:val="FFFFFF" w:themeColor="background1"/>
                    <w:szCs w:val="18"/>
                  </w:rPr>
                </w:rPrChange>
              </w:rPr>
            </w:pPr>
            <w:r w:rsidRPr="00D81229">
              <w:rPr>
                <w:rFonts w:cs="Arial"/>
                <w:bCs/>
                <w:color w:val="auto"/>
                <w:szCs w:val="18"/>
                <w:rPrChange w:id="25328" w:author="Peter Van Der Plas" w:date="2024-12-26T14:33:00Z" w16du:dateUtc="2024-12-26T13:33:00Z">
                  <w:rPr>
                    <w:rFonts w:cs="Arial"/>
                    <w:b/>
                    <w:color w:val="FFFFFF" w:themeColor="background1"/>
                    <w:szCs w:val="18"/>
                  </w:rPr>
                </w:rPrChange>
              </w:rPr>
              <w:t>Interaction Pattern</w:t>
            </w:r>
          </w:p>
        </w:tc>
        <w:tc>
          <w:tcPr>
            <w:tcW w:w="6888" w:type="dxa"/>
            <w:shd w:val="clear" w:color="auto" w:fill="D9D9D9" w:themeFill="background1" w:themeFillShade="D9"/>
            <w:tcPrChange w:id="25329" w:author="Peter Van Der Plas" w:date="2024-12-26T14:32:00Z" w16du:dateUtc="2024-12-26T13:32:00Z">
              <w:tcPr>
                <w:tcW w:w="6866" w:type="dxa"/>
                <w:shd w:val="clear" w:color="auto" w:fill="D9D9D9" w:themeFill="background1" w:themeFillShade="D9"/>
              </w:tcPr>
            </w:tcPrChange>
          </w:tcPr>
          <w:p w14:paraId="554D7924" w14:textId="77777777" w:rsidR="00BA07FB" w:rsidRPr="004424B1" w:rsidRDefault="00BA07FB" w:rsidP="00A37A0F">
            <w:pPr>
              <w:pStyle w:val="TableCell"/>
              <w:keepNext/>
              <w:jc w:val="center"/>
              <w:rPr>
                <w:rFonts w:cs="Arial"/>
                <w:szCs w:val="18"/>
              </w:rPr>
            </w:pPr>
            <w:r w:rsidRPr="004424B1">
              <w:rPr>
                <w:rFonts w:cs="Arial"/>
                <w:szCs w:val="18"/>
              </w:rPr>
              <w:t>REQUEST</w:t>
            </w:r>
          </w:p>
        </w:tc>
      </w:tr>
    </w:tbl>
    <w:p w14:paraId="17E01F0C" w14:textId="77777777" w:rsidR="00BA07FB" w:rsidRPr="004424B1" w:rsidRDefault="00BA07FB" w:rsidP="00BA07FB">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BA07FB" w:rsidRPr="004424B1" w14:paraId="3A1ED826" w14:textId="77777777" w:rsidTr="00A37A0F">
        <w:trPr>
          <w:cnfStyle w:val="100000000000" w:firstRow="1" w:lastRow="0" w:firstColumn="0" w:lastColumn="0" w:oddVBand="0" w:evenVBand="0" w:oddHBand="0" w:evenHBand="0" w:firstRowFirstColumn="0" w:firstRowLastColumn="0" w:lastRowFirstColumn="0" w:lastRowLastColumn="0"/>
          <w:tblHeader/>
        </w:trPr>
        <w:tc>
          <w:tcPr>
            <w:tcW w:w="2353" w:type="dxa"/>
          </w:tcPr>
          <w:p w14:paraId="0C13D412" w14:textId="77777777" w:rsidR="00BA07FB" w:rsidRPr="004424B1" w:rsidRDefault="00BA07FB" w:rsidP="00A37A0F">
            <w:pPr>
              <w:pStyle w:val="TableCell"/>
              <w:keepNext/>
              <w:jc w:val="center"/>
              <w:rPr>
                <w:rFonts w:cs="Arial"/>
                <w:szCs w:val="18"/>
              </w:rPr>
            </w:pPr>
            <w:r w:rsidRPr="004424B1">
              <w:rPr>
                <w:rFonts w:cs="Arial"/>
                <w:szCs w:val="18"/>
              </w:rPr>
              <w:t>Pattern Sequence</w:t>
            </w:r>
          </w:p>
        </w:tc>
        <w:tc>
          <w:tcPr>
            <w:tcW w:w="1701" w:type="dxa"/>
          </w:tcPr>
          <w:p w14:paraId="6FBB7FAB" w14:textId="77777777" w:rsidR="00BA07FB" w:rsidRPr="004424B1" w:rsidRDefault="00BA07FB" w:rsidP="00A37A0F">
            <w:pPr>
              <w:pStyle w:val="TableCell"/>
              <w:keepNext/>
              <w:jc w:val="center"/>
              <w:rPr>
                <w:rFonts w:cs="Arial"/>
                <w:szCs w:val="18"/>
              </w:rPr>
            </w:pPr>
            <w:r w:rsidRPr="004424B1">
              <w:rPr>
                <w:rFonts w:cs="Arial"/>
                <w:szCs w:val="18"/>
              </w:rPr>
              <w:t>Message</w:t>
            </w:r>
          </w:p>
        </w:tc>
        <w:tc>
          <w:tcPr>
            <w:tcW w:w="964" w:type="dxa"/>
          </w:tcPr>
          <w:p w14:paraId="071DA7C1" w14:textId="77777777" w:rsidR="00BA07FB" w:rsidRPr="004424B1" w:rsidRDefault="00BA07FB" w:rsidP="00A37A0F">
            <w:pPr>
              <w:pStyle w:val="TableCell"/>
              <w:keepNext/>
              <w:jc w:val="center"/>
              <w:rPr>
                <w:rFonts w:cs="Arial"/>
                <w:szCs w:val="18"/>
              </w:rPr>
            </w:pPr>
            <w:r w:rsidRPr="004424B1">
              <w:rPr>
                <w:rFonts w:cs="Arial"/>
                <w:szCs w:val="18"/>
              </w:rPr>
              <w:t>Nullable</w:t>
            </w:r>
          </w:p>
        </w:tc>
        <w:tc>
          <w:tcPr>
            <w:tcW w:w="4224" w:type="dxa"/>
          </w:tcPr>
          <w:p w14:paraId="17B9487E" w14:textId="77777777" w:rsidR="00BA07FB" w:rsidRPr="004424B1" w:rsidRDefault="00BA07FB" w:rsidP="00A37A0F">
            <w:pPr>
              <w:pStyle w:val="TableCell"/>
              <w:keepNext/>
              <w:jc w:val="center"/>
              <w:rPr>
                <w:rFonts w:cs="Arial"/>
                <w:szCs w:val="18"/>
              </w:rPr>
            </w:pPr>
            <w:del w:id="25330" w:author="Peter Van Der Plas" w:date="2024-12-26T14:33:00Z" w16du:dateUtc="2024-12-26T13:33:00Z">
              <w:r w:rsidRPr="004424B1" w:rsidDel="00D81229">
                <w:rPr>
                  <w:rFonts w:cs="Arial"/>
                  <w:szCs w:val="18"/>
                </w:rPr>
                <w:delText xml:space="preserve">Body </w:delText>
              </w:r>
            </w:del>
            <w:ins w:id="25331" w:author="Peter Van Der Plas" w:date="2024-12-26T14:33:00Z" w16du:dateUtc="2024-12-26T13:33:00Z">
              <w:r>
                <w:rPr>
                  <w:rFonts w:cs="Arial"/>
                  <w:szCs w:val="18"/>
                </w:rPr>
                <w:t>Type</w:t>
              </w:r>
              <w:r w:rsidRPr="004424B1">
                <w:rPr>
                  <w:rFonts w:cs="Arial"/>
                  <w:szCs w:val="18"/>
                </w:rPr>
                <w:t xml:space="preserve"> </w:t>
              </w:r>
            </w:ins>
            <w:r w:rsidRPr="004424B1">
              <w:rPr>
                <w:rFonts w:cs="Arial"/>
                <w:szCs w:val="18"/>
              </w:rPr>
              <w:t>Signature</w:t>
            </w:r>
          </w:p>
        </w:tc>
      </w:tr>
      <w:tr w:rsidR="00BA07FB" w:rsidRPr="004424B1" w14:paraId="27B3FCAB" w14:textId="77777777" w:rsidTr="00A37A0F">
        <w:tc>
          <w:tcPr>
            <w:tcW w:w="2353" w:type="dxa"/>
            <w:shd w:val="clear" w:color="auto" w:fill="D9D9D9" w:themeFill="background1" w:themeFillShade="D9"/>
          </w:tcPr>
          <w:p w14:paraId="4C57037E" w14:textId="77777777" w:rsidR="00BA07FB" w:rsidRPr="004424B1" w:rsidRDefault="00BA07FB" w:rsidP="00A37A0F">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412DE2DF" w14:textId="77777777" w:rsidR="00BA07FB" w:rsidRPr="004424B1" w:rsidRDefault="00BA07FB" w:rsidP="00A37A0F">
            <w:pPr>
              <w:pStyle w:val="TableCell"/>
              <w:jc w:val="center"/>
              <w:rPr>
                <w:rFonts w:cs="Arial"/>
                <w:szCs w:val="18"/>
              </w:rPr>
            </w:pPr>
            <w:r w:rsidRPr="004424B1">
              <w:rPr>
                <w:rFonts w:cs="Arial"/>
                <w:szCs w:val="18"/>
              </w:rPr>
              <w:t>REQUEST</w:t>
            </w:r>
          </w:p>
        </w:tc>
        <w:tc>
          <w:tcPr>
            <w:tcW w:w="964" w:type="dxa"/>
          </w:tcPr>
          <w:p w14:paraId="186566A5" w14:textId="77777777" w:rsidR="00BA07FB" w:rsidRPr="004424B1" w:rsidRDefault="00BA07FB" w:rsidP="00A37A0F">
            <w:pPr>
              <w:pStyle w:val="TableCell"/>
              <w:jc w:val="center"/>
              <w:rPr>
                <w:rFonts w:cs="Arial"/>
                <w:szCs w:val="18"/>
              </w:rPr>
            </w:pPr>
            <w:r w:rsidRPr="004424B1">
              <w:rPr>
                <w:rFonts w:cs="Arial"/>
                <w:szCs w:val="18"/>
              </w:rPr>
              <w:t>No</w:t>
            </w:r>
          </w:p>
        </w:tc>
        <w:tc>
          <w:tcPr>
            <w:tcW w:w="4224" w:type="dxa"/>
            <w:vAlign w:val="center"/>
          </w:tcPr>
          <w:p w14:paraId="051F956C" w14:textId="6BA50CFB" w:rsidR="00BA07FB" w:rsidRPr="004424B1" w:rsidRDefault="00A768AE" w:rsidP="00A37A0F">
            <w:pPr>
              <w:pStyle w:val="TableCell"/>
              <w:jc w:val="center"/>
              <w:rPr>
                <w:rFonts w:cs="Arial"/>
                <w:szCs w:val="18"/>
              </w:rPr>
            </w:pPr>
            <w:proofErr w:type="spellStart"/>
            <w:proofErr w:type="gramStart"/>
            <w:r w:rsidRPr="004424B1">
              <w:rPr>
                <w:rFonts w:cs="Arial"/>
                <w:szCs w:val="18"/>
              </w:rPr>
              <w:t>requestDefs</w:t>
            </w:r>
            <w:proofErr w:type="spellEnd"/>
            <w:r w:rsidRPr="004424B1">
              <w:rPr>
                <w:rFonts w:cs="Arial"/>
                <w:szCs w:val="18"/>
              </w:rPr>
              <w:t xml:space="preserve"> :</w:t>
            </w:r>
            <w:proofErr w:type="gramEnd"/>
            <w:r w:rsidRPr="004424B1">
              <w:rPr>
                <w:rFonts w:cs="Arial"/>
                <w:szCs w:val="18"/>
              </w:rPr>
              <w:t xml:space="preserve"> (List &lt;MAL::ObjectRef</w:t>
            </w:r>
            <w:ins w:id="25332" w:author="Peter Van Der Plas" w:date="2025-01-01T15:55:00Z" w16du:dateUtc="2025-01-01T14:55:00Z">
              <w:r w:rsidR="008A3FBD">
                <w:rPr>
                  <w:rFonts w:cs="Arial"/>
                  <w:szCs w:val="18"/>
                </w:rPr>
                <w:t xml:space="preserve"> </w:t>
              </w:r>
            </w:ins>
            <w:r w:rsidRPr="004424B1">
              <w:rPr>
                <w:rFonts w:cs="Arial"/>
                <w:szCs w:val="18"/>
              </w:rPr>
              <w:t>&lt;</w:t>
            </w:r>
            <w:proofErr w:type="spellStart"/>
            <w:r w:rsidRPr="004424B1">
              <w:rPr>
                <w:rFonts w:cs="Arial"/>
                <w:szCs w:val="18"/>
              </w:rPr>
              <w:t>RequestDefinition</w:t>
            </w:r>
            <w:proofErr w:type="spellEnd"/>
            <w:r w:rsidRPr="004424B1">
              <w:rPr>
                <w:rFonts w:cs="Arial"/>
                <w:szCs w:val="18"/>
              </w:rPr>
              <w:t>&gt;&gt;)</w:t>
            </w:r>
          </w:p>
        </w:tc>
      </w:tr>
      <w:tr w:rsidR="00BA07FB" w:rsidRPr="004424B1" w14:paraId="77E47B4A" w14:textId="77777777" w:rsidTr="00A37A0F">
        <w:tc>
          <w:tcPr>
            <w:tcW w:w="2353" w:type="dxa"/>
            <w:shd w:val="clear" w:color="auto" w:fill="D9D9D9" w:themeFill="background1" w:themeFillShade="D9"/>
          </w:tcPr>
          <w:p w14:paraId="3EF0FAF2" w14:textId="77777777" w:rsidR="00BA07FB" w:rsidRPr="004424B1" w:rsidRDefault="00BA07FB" w:rsidP="00A37A0F">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3DD7F30D" w14:textId="77777777" w:rsidR="00BA07FB" w:rsidRPr="004424B1" w:rsidRDefault="00BA07FB" w:rsidP="00A37A0F">
            <w:pPr>
              <w:pStyle w:val="TableCell"/>
              <w:jc w:val="center"/>
              <w:rPr>
                <w:rFonts w:cs="Arial"/>
                <w:szCs w:val="18"/>
              </w:rPr>
            </w:pPr>
            <w:r w:rsidRPr="004424B1">
              <w:rPr>
                <w:rFonts w:cs="Arial"/>
                <w:szCs w:val="18"/>
              </w:rPr>
              <w:t>RESPONSE</w:t>
            </w:r>
          </w:p>
        </w:tc>
        <w:tc>
          <w:tcPr>
            <w:tcW w:w="964" w:type="dxa"/>
          </w:tcPr>
          <w:p w14:paraId="20940B19" w14:textId="77777777" w:rsidR="00BA07FB" w:rsidRPr="004424B1" w:rsidRDefault="00BA07FB" w:rsidP="00A37A0F">
            <w:pPr>
              <w:pStyle w:val="TableCell"/>
              <w:jc w:val="center"/>
              <w:rPr>
                <w:rFonts w:cs="Arial"/>
                <w:szCs w:val="18"/>
              </w:rPr>
            </w:pPr>
            <w:r w:rsidRPr="004424B1">
              <w:rPr>
                <w:rFonts w:cs="Arial"/>
                <w:szCs w:val="18"/>
              </w:rPr>
              <w:t>No</w:t>
            </w:r>
          </w:p>
        </w:tc>
        <w:tc>
          <w:tcPr>
            <w:tcW w:w="4224" w:type="dxa"/>
            <w:vAlign w:val="center"/>
          </w:tcPr>
          <w:p w14:paraId="6A7A7B99" w14:textId="2B3790A6" w:rsidR="00BA07FB" w:rsidRPr="004424B1" w:rsidRDefault="00A768AE" w:rsidP="00A37A0F">
            <w:pPr>
              <w:pStyle w:val="TableCell"/>
              <w:jc w:val="center"/>
              <w:rPr>
                <w:rFonts w:cs="Arial"/>
                <w:szCs w:val="18"/>
              </w:rPr>
            </w:pPr>
            <w:proofErr w:type="gramStart"/>
            <w:r w:rsidRPr="004424B1">
              <w:rPr>
                <w:rFonts w:cs="Arial"/>
                <w:szCs w:val="18"/>
              </w:rPr>
              <w:t>definitions :</w:t>
            </w:r>
            <w:proofErr w:type="gramEnd"/>
            <w:r w:rsidRPr="004424B1">
              <w:rPr>
                <w:rFonts w:cs="Arial"/>
                <w:szCs w:val="18"/>
              </w:rPr>
              <w:t xml:space="preserve"> (List &lt;</w:t>
            </w:r>
            <w:proofErr w:type="spellStart"/>
            <w:r w:rsidRPr="004424B1">
              <w:rPr>
                <w:rFonts w:cs="Arial"/>
                <w:szCs w:val="18"/>
              </w:rPr>
              <w:t>RequestDefinition</w:t>
            </w:r>
            <w:proofErr w:type="spellEnd"/>
            <w:r w:rsidRPr="004424B1">
              <w:rPr>
                <w:rFonts w:cs="Arial"/>
                <w:szCs w:val="18"/>
              </w:rPr>
              <w:t>&gt;)</w:t>
            </w:r>
          </w:p>
        </w:tc>
      </w:tr>
    </w:tbl>
    <w:p w14:paraId="0CC47F23" w14:textId="77777777" w:rsidR="00F257C2" w:rsidRPr="004424B1" w:rsidRDefault="00F257C2" w:rsidP="0043015A">
      <w:pPr>
        <w:pStyle w:val="Heading4"/>
        <w:spacing w:before="480"/>
        <w:rPr>
          <w:lang w:val="en-GB"/>
        </w:rPr>
      </w:pPr>
      <w:r w:rsidRPr="004424B1">
        <w:rPr>
          <w:lang w:val="en-GB"/>
        </w:rPr>
        <w:t>Errors</w:t>
      </w:r>
    </w:p>
    <w:p w14:paraId="694E2752" w14:textId="1A130DDA" w:rsidR="00781519" w:rsidRDefault="00781519">
      <w:pPr>
        <w:spacing w:after="240"/>
        <w:rPr>
          <w:lang w:val="en-GB"/>
        </w:rPr>
      </w:pPr>
      <w:del w:id="25333" w:author="Quinten Van Woerkom" w:date="2024-12-16T16:48:00Z" w16du:dateUtc="2024-12-16T15:48:00Z">
        <w:r w:rsidRPr="004424B1" w:rsidDel="00AE6B58">
          <w:rPr>
            <w:lang w:val="en-GB"/>
          </w:rPr>
          <w:delText>In addition to standard MAL</w:delText>
        </w:r>
        <w:r w:rsidR="00534DC6" w:rsidRPr="004424B1" w:rsidDel="00AE6B58">
          <w:rPr>
            <w:lang w:val="en-GB"/>
          </w:rPr>
          <w:delText xml:space="preserve"> er</w:delText>
        </w:r>
        <w:r w:rsidRPr="004424B1" w:rsidDel="00AE6B58">
          <w:rPr>
            <w:lang w:val="en-GB"/>
          </w:rPr>
          <w:delText>rors, the operation may return the following MPS</w:delText>
        </w:r>
        <w:r w:rsidR="00534DC6" w:rsidRPr="004424B1" w:rsidDel="00AE6B58">
          <w:rPr>
            <w:lang w:val="en-GB"/>
          </w:rPr>
          <w:delText xml:space="preserve"> er</w:delText>
        </w:r>
        <w:r w:rsidRPr="004424B1" w:rsidDel="00AE6B58">
          <w:rPr>
            <w:lang w:val="en-GB"/>
          </w:rPr>
          <w:delText>rors:</w:delText>
        </w:r>
      </w:del>
      <w:ins w:id="25334"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5335" w:author="Peter Van Der Plas" w:date="2024-12-26T15:03:00Z" w16du:dateUtc="2024-12-26T14:03:00Z">
        <w:r w:rsidR="0010001D">
          <w:rPr>
            <w:lang w:val="en-GB"/>
          </w:rPr>
          <w:fldChar w:fldCharType="begin"/>
        </w:r>
        <w:r w:rsidR="0010001D">
          <w:rPr>
            <w:lang w:val="en-GB"/>
          </w:rPr>
          <w:instrText xml:space="preserve"> REF _Ref186117822 \r \h </w:instrText>
        </w:r>
      </w:ins>
      <w:r w:rsidR="0010001D">
        <w:rPr>
          <w:lang w:val="en-GB"/>
        </w:rPr>
      </w:r>
      <w:r w:rsidR="0010001D">
        <w:rPr>
          <w:lang w:val="en-GB"/>
        </w:rPr>
        <w:fldChar w:fldCharType="separate"/>
      </w:r>
      <w:ins w:id="25336" w:author="Peter Van Der Plas" w:date="2025-01-01T17:31:00Z" w16du:dateUtc="2025-01-01T16:31:00Z">
        <w:r w:rsidR="006D1623">
          <w:rPr>
            <w:lang w:val="en-GB"/>
          </w:rPr>
          <w:t>5</w:t>
        </w:r>
      </w:ins>
      <w:ins w:id="25337" w:author="Peter Van Der Plas" w:date="2024-12-26T15:03:00Z" w16du:dateUtc="2024-12-26T14:03:00Z">
        <w:r w:rsidR="0010001D">
          <w:rPr>
            <w:lang w:val="en-GB"/>
          </w:rPr>
          <w:fldChar w:fldCharType="end"/>
        </w:r>
      </w:ins>
      <w:ins w:id="25338" w:author="Quinten Van Woerkom" w:date="2024-12-16T16:48:00Z" w16du:dateUtc="2024-12-16T15:48:00Z">
        <w:del w:id="25339" w:author="Peter Van Der Plas" w:date="2024-12-26T15:03:00Z" w16du:dateUtc="2024-12-26T14:03:00Z">
          <w:r w:rsidR="00AE6B58" w:rsidDel="0010001D">
            <w:rPr>
              <w:lang w:val="en-GB"/>
            </w:rPr>
            <w:delText>5</w:delText>
          </w:r>
        </w:del>
        <w:r w:rsidR="00AE6B58">
          <w:rPr>
            <w:lang w:val="en-GB"/>
          </w:rPr>
          <w:t>.</w:t>
        </w:r>
      </w:ins>
    </w:p>
    <w:tbl>
      <w:tblPr>
        <w:tblStyle w:val="RBTable"/>
        <w:tblW w:w="0" w:type="auto"/>
        <w:jc w:val="center"/>
        <w:tblLook w:val="04A0" w:firstRow="1" w:lastRow="0" w:firstColumn="1" w:lastColumn="0" w:noHBand="0" w:noVBand="1"/>
        <w:tblCaption w:val="SVE getRequestDefs"/>
      </w:tblPr>
      <w:tblGrid>
        <w:gridCol w:w="2389"/>
        <w:gridCol w:w="2520"/>
      </w:tblGrid>
      <w:tr w:rsidR="00BA07FB" w:rsidRPr="004424B1" w14:paraId="22EADD14" w14:textId="77777777" w:rsidTr="00A37A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92E0D49" w14:textId="77777777" w:rsidR="00BA07FB" w:rsidRPr="004424B1" w:rsidRDefault="00BA07FB" w:rsidP="00A37A0F">
            <w:pPr>
              <w:pStyle w:val="TableCell"/>
              <w:rPr>
                <w:rFonts w:cs="Arial"/>
                <w:szCs w:val="20"/>
              </w:rPr>
            </w:pPr>
            <w:r w:rsidRPr="004424B1">
              <w:rPr>
                <w:rFonts w:cs="Arial"/>
                <w:szCs w:val="20"/>
              </w:rPr>
              <w:t>Error</w:t>
            </w:r>
          </w:p>
        </w:tc>
        <w:tc>
          <w:tcPr>
            <w:tcW w:w="2520" w:type="dxa"/>
          </w:tcPr>
          <w:p w14:paraId="06C0863F" w14:textId="77777777" w:rsidR="00BA07FB" w:rsidRPr="004424B1" w:rsidRDefault="00BA07FB" w:rsidP="00A37A0F">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BA07FB" w:rsidRPr="004424B1" w14:paraId="0F63CC6A"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73018F7" w14:textId="77777777" w:rsidR="00BA07FB" w:rsidRPr="004424B1" w:rsidRDefault="00BA07FB" w:rsidP="00A37A0F">
            <w:pPr>
              <w:pStyle w:val="TableCell"/>
              <w:rPr>
                <w:rFonts w:cs="Arial"/>
                <w:szCs w:val="20"/>
              </w:rPr>
            </w:pPr>
            <w:r w:rsidRPr="004424B1">
              <w:rPr>
                <w:rFonts w:cs="Arial"/>
                <w:szCs w:val="20"/>
              </w:rPr>
              <w:t>INVALID</w:t>
            </w:r>
          </w:p>
        </w:tc>
        <w:tc>
          <w:tcPr>
            <w:tcW w:w="2520" w:type="dxa"/>
          </w:tcPr>
          <w:p w14:paraId="7B3A8741" w14:textId="77777777" w:rsidR="00BA07FB" w:rsidRPr="004424B1" w:rsidRDefault="00BA07FB"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46C8BEB4" w14:textId="77777777" w:rsidR="00F257C2" w:rsidRPr="004424B1" w:rsidRDefault="00F257C2" w:rsidP="0043015A">
      <w:pPr>
        <w:pStyle w:val="Heading3"/>
        <w:spacing w:before="480"/>
        <w:rPr>
          <w:lang w:val="en-GB"/>
        </w:rPr>
      </w:pPr>
      <w:bookmarkStart w:id="25340" w:name="_Toc140093874"/>
      <w:r w:rsidRPr="004424B1">
        <w:rPr>
          <w:lang w:val="en-GB"/>
        </w:rPr>
        <w:t>Operation: listEventDefs</w:t>
      </w:r>
      <w:bookmarkEnd w:id="25340"/>
    </w:p>
    <w:p w14:paraId="1E48C9DF" w14:textId="77777777" w:rsidR="00F257C2" w:rsidRPr="004424B1" w:rsidRDefault="00F257C2" w:rsidP="0043015A">
      <w:pPr>
        <w:pStyle w:val="Heading4"/>
        <w:rPr>
          <w:lang w:val="en-GB"/>
        </w:rPr>
      </w:pPr>
      <w:r w:rsidRPr="004424B1">
        <w:rPr>
          <w:lang w:val="en-GB"/>
        </w:rPr>
        <w:t>Overview</w:t>
      </w:r>
    </w:p>
    <w:p w14:paraId="6975389D" w14:textId="12F2B275" w:rsidR="00B964B0" w:rsidRPr="004424B1" w:rsidRDefault="00B964B0" w:rsidP="00B964B0">
      <w:pPr>
        <w:rPr>
          <w:lang w:val="en-GB"/>
        </w:rPr>
      </w:pPr>
      <w:r w:rsidRPr="004424B1">
        <w:rPr>
          <w:lang w:val="en-GB"/>
        </w:rPr>
        <w:t xml:space="preserve">The </w:t>
      </w:r>
      <w:proofErr w:type="spellStart"/>
      <w:r w:rsidRPr="004424B1">
        <w:rPr>
          <w:lang w:val="en-GB"/>
        </w:rPr>
        <w:t>listEventDefs</w:t>
      </w:r>
      <w:proofErr w:type="spellEnd"/>
      <w:r w:rsidRPr="004424B1">
        <w:rPr>
          <w:lang w:val="en-GB"/>
        </w:rPr>
        <w:t xml:space="preserve"> operation is used to obtain a list of available </w:t>
      </w:r>
      <w:proofErr w:type="spellStart"/>
      <w:r w:rsidRPr="004424B1">
        <w:rPr>
          <w:lang w:val="en-GB"/>
        </w:rPr>
        <w:t>EventDefinitions</w:t>
      </w:r>
      <w:proofErr w:type="spellEnd"/>
      <w:r w:rsidRPr="004424B1">
        <w:rPr>
          <w:lang w:val="en-GB"/>
        </w:rPr>
        <w:t xml:space="preserve"> (</w:t>
      </w:r>
      <w:r w:rsidR="005F72E8" w:rsidRPr="004424B1">
        <w:rPr>
          <w:lang w:val="en-GB"/>
        </w:rPr>
        <w:t>key</w:t>
      </w:r>
      <w:r w:rsidRPr="004424B1">
        <w:rPr>
          <w:lang w:val="en-GB"/>
        </w:rPr>
        <w:t xml:space="preserve"> and version) together with their descriptions.  The list can be filtered by domain or restricted to specified definition IDs.  All available versions are listed.</w:t>
      </w:r>
    </w:p>
    <w:p w14:paraId="6ECCB45C" w14:textId="1D12DA74" w:rsidR="003B31E7" w:rsidRDefault="003B31E7" w:rsidP="00426FE3">
      <w:pPr>
        <w:rPr>
          <w:ins w:id="25341" w:author="Quinten Van Woerkom" w:date="2024-12-19T14:18:00Z" w16du:dateUtc="2024-12-19T13:18:00Z"/>
          <w:lang w:val="en-GB"/>
        </w:rPr>
      </w:pPr>
      <w:r w:rsidRPr="004424B1">
        <w:rPr>
          <w:lang w:val="en-GB"/>
        </w:rPr>
        <w:t xml:space="preserve">The domain field is an ordered list of identifiers representing a domain hierarchy, any node of which can use </w:t>
      </w:r>
      <w:r w:rsidR="00280842" w:rsidRPr="004424B1">
        <w:rPr>
          <w:lang w:val="en-GB"/>
        </w:rPr>
        <w:t>‘</w:t>
      </w:r>
      <w:r w:rsidRPr="004424B1">
        <w:rPr>
          <w:lang w:val="en-GB"/>
        </w:rPr>
        <w:t>*</w:t>
      </w:r>
      <w:r w:rsidR="00280842" w:rsidRPr="004424B1">
        <w:rPr>
          <w:lang w:val="en-GB"/>
        </w:rPr>
        <w:t>’</w:t>
      </w:r>
      <w:r w:rsidRPr="004424B1">
        <w:rPr>
          <w:lang w:val="en-GB"/>
        </w:rPr>
        <w:t xml:space="preserve"> as a wildcard (meaning any domain identifier at that level of the hierarchy).  If a set of domains is required that cannot be represented through the use of wildcards, then the operation will need to be repeated using different domain filters.</w:t>
      </w:r>
    </w:p>
    <w:p w14:paraId="77276D46" w14:textId="50FE1F62" w:rsidR="00B50FB7" w:rsidRDefault="00B50FB7">
      <w:pPr>
        <w:pStyle w:val="Heading4"/>
        <w:spacing w:before="480" w:after="240"/>
        <w:rPr>
          <w:lang w:val="en-GB"/>
        </w:rPr>
      </w:pPr>
      <w:ins w:id="25342" w:author="Quinten Van Woerkom" w:date="2024-12-19T14:18:00Z" w16du:dateUtc="2024-12-19T13:18:00Z">
        <w:r>
          <w:rPr>
            <w:lang w:val="en-GB"/>
          </w:rPr>
          <w:t>Definition</w:t>
        </w:r>
      </w:ins>
    </w:p>
    <w:tbl>
      <w:tblPr>
        <w:tblStyle w:val="RBTable"/>
        <w:tblW w:w="9242" w:type="dxa"/>
        <w:tblLayout w:type="fixed"/>
        <w:tblLook w:val="0400" w:firstRow="0" w:lastRow="0" w:firstColumn="0" w:lastColumn="0" w:noHBand="0" w:noVBand="1"/>
        <w:tblCaption w:val="SVO listEventDefs"/>
        <w:tblPrChange w:id="25343" w:author="Peter Van Der Plas" w:date="2024-12-26T14:33:00Z" w16du:dateUtc="2024-12-26T13:33:00Z">
          <w:tblPr>
            <w:tblStyle w:val="RBTable"/>
            <w:tblW w:w="9242" w:type="dxa"/>
            <w:tblLayout w:type="fixed"/>
            <w:tblLook w:val="0400" w:firstRow="0" w:lastRow="0" w:firstColumn="0" w:lastColumn="0" w:noHBand="0" w:noVBand="1"/>
            <w:tblCaption w:val="SVO listEventDefs"/>
          </w:tblPr>
        </w:tblPrChange>
      </w:tblPr>
      <w:tblGrid>
        <w:gridCol w:w="2353"/>
        <w:gridCol w:w="6889"/>
        <w:tblGridChange w:id="25344">
          <w:tblGrid>
            <w:gridCol w:w="2353"/>
            <w:gridCol w:w="23"/>
            <w:gridCol w:w="6866"/>
          </w:tblGrid>
        </w:tblGridChange>
      </w:tblGrid>
      <w:tr w:rsidR="00A768AE" w:rsidRPr="004424B1" w14:paraId="3A1BF3B6" w14:textId="77777777" w:rsidTr="00A37A0F">
        <w:trPr>
          <w:tblHeader/>
        </w:trPr>
        <w:tc>
          <w:tcPr>
            <w:tcW w:w="2352" w:type="dxa"/>
            <w:shd w:val="clear" w:color="auto" w:fill="00CCFF"/>
            <w:tcPrChange w:id="25345" w:author="Peter Van Der Plas" w:date="2024-12-26T14:33:00Z" w16du:dateUtc="2024-12-26T13:33:00Z">
              <w:tcPr>
                <w:tcW w:w="2376" w:type="dxa"/>
                <w:gridSpan w:val="2"/>
                <w:shd w:val="clear" w:color="auto" w:fill="662382"/>
              </w:tcPr>
            </w:tcPrChange>
          </w:tcPr>
          <w:p w14:paraId="308131AC" w14:textId="77777777" w:rsidR="00A768AE" w:rsidRPr="00D81229" w:rsidRDefault="00A768AE" w:rsidP="00A37A0F">
            <w:pPr>
              <w:pStyle w:val="TableCell"/>
              <w:jc w:val="center"/>
              <w:rPr>
                <w:rFonts w:cs="Arial"/>
                <w:bCs/>
                <w:color w:val="auto"/>
                <w:szCs w:val="18"/>
                <w:rPrChange w:id="25346" w:author="Peter Van Der Plas" w:date="2024-12-26T14:33:00Z" w16du:dateUtc="2024-12-26T13:33:00Z">
                  <w:rPr>
                    <w:rFonts w:cs="Arial"/>
                    <w:b/>
                    <w:color w:val="FFFFFF" w:themeColor="background1"/>
                    <w:szCs w:val="18"/>
                  </w:rPr>
                </w:rPrChange>
              </w:rPr>
            </w:pPr>
            <w:r w:rsidRPr="00D81229">
              <w:rPr>
                <w:rFonts w:cs="Arial"/>
                <w:bCs/>
                <w:color w:val="auto"/>
                <w:szCs w:val="18"/>
                <w:rPrChange w:id="25347" w:author="Peter Van Der Plas" w:date="2024-12-26T14:33:00Z" w16du:dateUtc="2024-12-26T13:33:00Z">
                  <w:rPr>
                    <w:rFonts w:cs="Arial"/>
                    <w:b/>
                    <w:color w:val="FFFFFF" w:themeColor="background1"/>
                    <w:szCs w:val="18"/>
                  </w:rPr>
                </w:rPrChange>
              </w:rPr>
              <w:t>Operation Identifier</w:t>
            </w:r>
          </w:p>
        </w:tc>
        <w:tc>
          <w:tcPr>
            <w:tcW w:w="6888" w:type="dxa"/>
            <w:tcPrChange w:id="25348" w:author="Peter Van Der Plas" w:date="2024-12-26T14:33:00Z" w16du:dateUtc="2024-12-26T13:33:00Z">
              <w:tcPr>
                <w:tcW w:w="6866" w:type="dxa"/>
              </w:tcPr>
            </w:tcPrChange>
          </w:tcPr>
          <w:p w14:paraId="675B7171" w14:textId="48E09337" w:rsidR="00A768AE" w:rsidRPr="004424B1" w:rsidRDefault="00A768AE" w:rsidP="00A37A0F">
            <w:pPr>
              <w:pStyle w:val="TableCell"/>
              <w:jc w:val="center"/>
              <w:rPr>
                <w:rFonts w:cs="Arial"/>
                <w:szCs w:val="18"/>
              </w:rPr>
            </w:pPr>
            <w:proofErr w:type="spellStart"/>
            <w:r w:rsidRPr="004424B1">
              <w:rPr>
                <w:rFonts w:cs="Arial"/>
                <w:szCs w:val="18"/>
              </w:rPr>
              <w:t>listEventDefs</w:t>
            </w:r>
            <w:proofErr w:type="spellEnd"/>
          </w:p>
        </w:tc>
      </w:tr>
      <w:tr w:rsidR="00A768AE" w:rsidRPr="004424B1" w14:paraId="536339C1" w14:textId="77777777" w:rsidTr="00A37A0F">
        <w:tc>
          <w:tcPr>
            <w:tcW w:w="2352" w:type="dxa"/>
            <w:shd w:val="clear" w:color="auto" w:fill="00CCFF"/>
            <w:tcPrChange w:id="25349" w:author="Peter Van Der Plas" w:date="2024-12-26T14:33:00Z" w16du:dateUtc="2024-12-26T13:33:00Z">
              <w:tcPr>
                <w:tcW w:w="2376" w:type="dxa"/>
                <w:gridSpan w:val="2"/>
                <w:shd w:val="clear" w:color="auto" w:fill="662382"/>
              </w:tcPr>
            </w:tcPrChange>
          </w:tcPr>
          <w:p w14:paraId="5D616A07" w14:textId="77777777" w:rsidR="00A768AE" w:rsidRPr="00D81229" w:rsidRDefault="00A768AE" w:rsidP="00A37A0F">
            <w:pPr>
              <w:pStyle w:val="TableCell"/>
              <w:jc w:val="center"/>
              <w:rPr>
                <w:rFonts w:cs="Arial"/>
                <w:bCs/>
                <w:color w:val="auto"/>
                <w:szCs w:val="18"/>
                <w:rPrChange w:id="25350" w:author="Peter Van Der Plas" w:date="2024-12-26T14:33:00Z" w16du:dateUtc="2024-12-26T13:33:00Z">
                  <w:rPr>
                    <w:rFonts w:cs="Arial"/>
                    <w:b/>
                    <w:color w:val="FFFFFF" w:themeColor="background1"/>
                    <w:szCs w:val="18"/>
                  </w:rPr>
                </w:rPrChange>
              </w:rPr>
            </w:pPr>
            <w:r w:rsidRPr="00D81229">
              <w:rPr>
                <w:rFonts w:cs="Arial"/>
                <w:bCs/>
                <w:color w:val="auto"/>
                <w:szCs w:val="18"/>
                <w:rPrChange w:id="25351" w:author="Peter Van Der Plas" w:date="2024-12-26T14:33:00Z" w16du:dateUtc="2024-12-26T13:33:00Z">
                  <w:rPr>
                    <w:rFonts w:cs="Arial"/>
                    <w:b/>
                    <w:color w:val="FFFFFF" w:themeColor="background1"/>
                    <w:szCs w:val="18"/>
                  </w:rPr>
                </w:rPrChange>
              </w:rPr>
              <w:t>Interaction Pattern</w:t>
            </w:r>
          </w:p>
        </w:tc>
        <w:tc>
          <w:tcPr>
            <w:tcW w:w="6888" w:type="dxa"/>
            <w:shd w:val="clear" w:color="auto" w:fill="D9D9D9" w:themeFill="background1" w:themeFillShade="D9"/>
            <w:tcPrChange w:id="25352" w:author="Peter Van Der Plas" w:date="2024-12-26T14:33:00Z" w16du:dateUtc="2024-12-26T13:33:00Z">
              <w:tcPr>
                <w:tcW w:w="6866" w:type="dxa"/>
                <w:shd w:val="clear" w:color="auto" w:fill="D9D9D9" w:themeFill="background1" w:themeFillShade="D9"/>
              </w:tcPr>
            </w:tcPrChange>
          </w:tcPr>
          <w:p w14:paraId="7D2D715F" w14:textId="77777777" w:rsidR="00A768AE" w:rsidRPr="004424B1" w:rsidRDefault="00A768AE" w:rsidP="00A37A0F">
            <w:pPr>
              <w:pStyle w:val="TableCell"/>
              <w:jc w:val="center"/>
              <w:rPr>
                <w:rFonts w:cs="Arial"/>
                <w:szCs w:val="18"/>
              </w:rPr>
            </w:pPr>
            <w:r w:rsidRPr="004424B1">
              <w:rPr>
                <w:rFonts w:cs="Arial"/>
                <w:szCs w:val="18"/>
              </w:rPr>
              <w:t>PROGRESS</w:t>
            </w:r>
          </w:p>
        </w:tc>
      </w:tr>
    </w:tbl>
    <w:p w14:paraId="20AB7EDA" w14:textId="77777777" w:rsidR="00A768AE" w:rsidRPr="004424B1" w:rsidRDefault="00A768AE" w:rsidP="00A768AE">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A768AE" w:rsidRPr="004424B1" w14:paraId="334ED9CB" w14:textId="77777777" w:rsidTr="00A37A0F">
        <w:trPr>
          <w:cnfStyle w:val="100000000000" w:firstRow="1" w:lastRow="0" w:firstColumn="0" w:lastColumn="0" w:oddVBand="0" w:evenVBand="0" w:oddHBand="0" w:evenHBand="0" w:firstRowFirstColumn="0" w:firstRowLastColumn="0" w:lastRowFirstColumn="0" w:lastRowLastColumn="0"/>
          <w:tblHeader/>
        </w:trPr>
        <w:tc>
          <w:tcPr>
            <w:tcW w:w="2353" w:type="dxa"/>
          </w:tcPr>
          <w:p w14:paraId="6E2E2D96" w14:textId="77777777" w:rsidR="00A768AE" w:rsidRPr="004424B1" w:rsidRDefault="00A768AE" w:rsidP="00A37A0F">
            <w:pPr>
              <w:pStyle w:val="TableCell"/>
              <w:jc w:val="center"/>
              <w:rPr>
                <w:rFonts w:cs="Arial"/>
                <w:szCs w:val="18"/>
              </w:rPr>
            </w:pPr>
            <w:r w:rsidRPr="004424B1">
              <w:rPr>
                <w:rFonts w:cs="Arial"/>
                <w:szCs w:val="18"/>
              </w:rPr>
              <w:t>Pattern Sequence</w:t>
            </w:r>
          </w:p>
        </w:tc>
        <w:tc>
          <w:tcPr>
            <w:tcW w:w="1701" w:type="dxa"/>
          </w:tcPr>
          <w:p w14:paraId="7C97BCC3" w14:textId="77777777" w:rsidR="00A768AE" w:rsidRPr="004424B1" w:rsidRDefault="00A768AE" w:rsidP="00A37A0F">
            <w:pPr>
              <w:pStyle w:val="TableCell"/>
              <w:jc w:val="center"/>
              <w:rPr>
                <w:rFonts w:cs="Arial"/>
                <w:szCs w:val="18"/>
              </w:rPr>
            </w:pPr>
            <w:r w:rsidRPr="004424B1">
              <w:rPr>
                <w:rFonts w:cs="Arial"/>
                <w:szCs w:val="18"/>
              </w:rPr>
              <w:t>Message</w:t>
            </w:r>
          </w:p>
        </w:tc>
        <w:tc>
          <w:tcPr>
            <w:tcW w:w="964" w:type="dxa"/>
          </w:tcPr>
          <w:p w14:paraId="64318CFC" w14:textId="77777777" w:rsidR="00A768AE" w:rsidRPr="004424B1" w:rsidRDefault="00A768AE" w:rsidP="00A37A0F">
            <w:pPr>
              <w:pStyle w:val="TableCell"/>
              <w:jc w:val="center"/>
              <w:rPr>
                <w:rFonts w:cs="Arial"/>
                <w:szCs w:val="18"/>
              </w:rPr>
            </w:pPr>
            <w:r w:rsidRPr="004424B1">
              <w:rPr>
                <w:rFonts w:cs="Arial"/>
                <w:szCs w:val="18"/>
              </w:rPr>
              <w:t>Nullable</w:t>
            </w:r>
          </w:p>
        </w:tc>
        <w:tc>
          <w:tcPr>
            <w:tcW w:w="4224" w:type="dxa"/>
          </w:tcPr>
          <w:p w14:paraId="5BFA7B08" w14:textId="77777777" w:rsidR="00A768AE" w:rsidRPr="004424B1" w:rsidRDefault="00A768AE" w:rsidP="00A37A0F">
            <w:pPr>
              <w:pStyle w:val="TableCell"/>
              <w:jc w:val="center"/>
              <w:rPr>
                <w:rFonts w:cs="Arial"/>
                <w:szCs w:val="18"/>
              </w:rPr>
            </w:pPr>
            <w:del w:id="25353" w:author="Peter Van Der Plas" w:date="2024-12-26T14:33:00Z" w16du:dateUtc="2024-12-26T13:33:00Z">
              <w:r w:rsidRPr="004424B1" w:rsidDel="00D81229">
                <w:rPr>
                  <w:rFonts w:cs="Arial"/>
                  <w:szCs w:val="18"/>
                </w:rPr>
                <w:delText xml:space="preserve">Body </w:delText>
              </w:r>
            </w:del>
            <w:ins w:id="25354" w:author="Peter Van Der Plas" w:date="2024-12-26T14:33:00Z" w16du:dateUtc="2024-12-26T13:33:00Z">
              <w:r>
                <w:rPr>
                  <w:rFonts w:cs="Arial"/>
                  <w:szCs w:val="18"/>
                </w:rPr>
                <w:t>Type</w:t>
              </w:r>
              <w:r w:rsidRPr="004424B1">
                <w:rPr>
                  <w:rFonts w:cs="Arial"/>
                  <w:szCs w:val="18"/>
                </w:rPr>
                <w:t xml:space="preserve"> </w:t>
              </w:r>
            </w:ins>
            <w:r w:rsidRPr="004424B1">
              <w:rPr>
                <w:rFonts w:cs="Arial"/>
                <w:szCs w:val="18"/>
              </w:rPr>
              <w:t>Signature</w:t>
            </w:r>
          </w:p>
        </w:tc>
      </w:tr>
      <w:tr w:rsidR="00A768AE" w:rsidRPr="004424B1" w14:paraId="03F3340A" w14:textId="77777777" w:rsidTr="00A768AE">
        <w:tc>
          <w:tcPr>
            <w:tcW w:w="2353" w:type="dxa"/>
            <w:shd w:val="clear" w:color="auto" w:fill="D9D9D9" w:themeFill="background1" w:themeFillShade="D9"/>
          </w:tcPr>
          <w:p w14:paraId="73060C32" w14:textId="77777777" w:rsidR="00A768AE" w:rsidRPr="004424B1" w:rsidRDefault="00A768AE" w:rsidP="00A37A0F">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4A0ED6FF" w14:textId="77777777" w:rsidR="00A768AE" w:rsidRPr="004424B1" w:rsidRDefault="00A768AE" w:rsidP="00A37A0F">
            <w:pPr>
              <w:pStyle w:val="TableCell"/>
              <w:jc w:val="center"/>
              <w:rPr>
                <w:rFonts w:cs="Arial"/>
                <w:szCs w:val="18"/>
              </w:rPr>
            </w:pPr>
            <w:r w:rsidRPr="004424B1">
              <w:rPr>
                <w:rFonts w:cs="Arial"/>
                <w:szCs w:val="18"/>
              </w:rPr>
              <w:t>PROGRESS</w:t>
            </w:r>
          </w:p>
        </w:tc>
        <w:tc>
          <w:tcPr>
            <w:tcW w:w="964" w:type="dxa"/>
          </w:tcPr>
          <w:p w14:paraId="731B9178" w14:textId="77777777" w:rsidR="00A768AE" w:rsidRDefault="00A768AE" w:rsidP="00A768AE">
            <w:pPr>
              <w:pStyle w:val="TableCell"/>
              <w:spacing w:before="0" w:after="0"/>
              <w:jc w:val="center"/>
              <w:rPr>
                <w:rFonts w:cs="Arial"/>
                <w:szCs w:val="18"/>
              </w:rPr>
            </w:pPr>
            <w:r w:rsidRPr="004424B1">
              <w:rPr>
                <w:rFonts w:cs="Arial"/>
                <w:szCs w:val="18"/>
              </w:rPr>
              <w:t>Yes</w:t>
            </w:r>
          </w:p>
          <w:p w14:paraId="0EADAA19" w14:textId="3330D301" w:rsidR="00A768AE" w:rsidRPr="004424B1" w:rsidRDefault="00A768AE" w:rsidP="00A768AE">
            <w:pPr>
              <w:pStyle w:val="TableCell"/>
              <w:spacing w:before="0" w:after="0"/>
              <w:jc w:val="center"/>
              <w:rPr>
                <w:rFonts w:cs="Arial"/>
                <w:szCs w:val="18"/>
              </w:rPr>
            </w:pPr>
            <w:r w:rsidRPr="004424B1">
              <w:rPr>
                <w:rFonts w:cs="Arial"/>
                <w:szCs w:val="18"/>
              </w:rPr>
              <w:t>Yes</w:t>
            </w:r>
          </w:p>
        </w:tc>
        <w:tc>
          <w:tcPr>
            <w:tcW w:w="4224" w:type="dxa"/>
            <w:tcMar>
              <w:top w:w="57" w:type="dxa"/>
              <w:bottom w:w="57" w:type="dxa"/>
            </w:tcMar>
            <w:vAlign w:val="center"/>
          </w:tcPr>
          <w:p w14:paraId="19F16C68" w14:textId="77777777" w:rsidR="00A768AE" w:rsidRPr="004424B1" w:rsidRDefault="00A768AE" w:rsidP="00A768AE">
            <w:pPr>
              <w:pStyle w:val="TableCell"/>
              <w:spacing w:before="0" w:after="0"/>
              <w:jc w:val="center"/>
              <w:rPr>
                <w:rFonts w:cs="Arial"/>
                <w:szCs w:val="18"/>
              </w:rPr>
            </w:pPr>
            <w:proofErr w:type="gramStart"/>
            <w:r w:rsidRPr="004424B1">
              <w:rPr>
                <w:rFonts w:cs="Arial"/>
                <w:szCs w:val="18"/>
              </w:rPr>
              <w:t>domain :</w:t>
            </w:r>
            <w:proofErr w:type="gramEnd"/>
            <w:r w:rsidRPr="004424B1">
              <w:rPr>
                <w:rFonts w:cs="Arial"/>
                <w:szCs w:val="18"/>
              </w:rPr>
              <w:t xml:space="preserve"> (List &lt;MAL::Identifier&gt;)</w:t>
            </w:r>
          </w:p>
          <w:p w14:paraId="41AF7A4A" w14:textId="3389E32F" w:rsidR="00A768AE" w:rsidRPr="004424B1" w:rsidRDefault="00A768AE" w:rsidP="00A768AE">
            <w:pPr>
              <w:pStyle w:val="TableCell"/>
              <w:jc w:val="center"/>
              <w:rPr>
                <w:rFonts w:cs="Arial"/>
                <w:szCs w:val="18"/>
              </w:rPr>
            </w:pPr>
            <w:proofErr w:type="spellStart"/>
            <w:proofErr w:type="gramStart"/>
            <w:r w:rsidRPr="004424B1">
              <w:rPr>
                <w:rFonts w:cs="Arial"/>
                <w:szCs w:val="18"/>
              </w:rPr>
              <w:t>eventDefs</w:t>
            </w:r>
            <w:proofErr w:type="spellEnd"/>
            <w:r w:rsidRPr="004424B1">
              <w:rPr>
                <w:rFonts w:cs="Arial"/>
                <w:szCs w:val="18"/>
              </w:rPr>
              <w:t xml:space="preserve"> :</w:t>
            </w:r>
            <w:proofErr w:type="gramEnd"/>
            <w:r w:rsidRPr="004424B1">
              <w:rPr>
                <w:rFonts w:cs="Arial"/>
                <w:szCs w:val="18"/>
              </w:rPr>
              <w:t xml:space="preserve"> (List &lt;MAL::ObjectRef</w:t>
            </w:r>
            <w:ins w:id="25355" w:author="Peter Van Der Plas" w:date="2025-01-01T15:55:00Z" w16du:dateUtc="2025-01-01T14:55:00Z">
              <w:r w:rsidR="008A3FBD">
                <w:rPr>
                  <w:rFonts w:cs="Arial"/>
                  <w:szCs w:val="18"/>
                </w:rPr>
                <w:t xml:space="preserve"> </w:t>
              </w:r>
            </w:ins>
            <w:r w:rsidRPr="004424B1">
              <w:rPr>
                <w:rFonts w:cs="Arial"/>
                <w:szCs w:val="18"/>
              </w:rPr>
              <w:t>&lt;</w:t>
            </w:r>
            <w:proofErr w:type="spellStart"/>
            <w:r w:rsidRPr="004424B1">
              <w:rPr>
                <w:rFonts w:cs="Arial"/>
                <w:szCs w:val="18"/>
              </w:rPr>
              <w:t>EventDefinition</w:t>
            </w:r>
            <w:proofErr w:type="spellEnd"/>
            <w:r w:rsidRPr="004424B1">
              <w:rPr>
                <w:rFonts w:cs="Arial"/>
                <w:szCs w:val="18"/>
              </w:rPr>
              <w:t>&gt;&gt;)</w:t>
            </w:r>
          </w:p>
        </w:tc>
      </w:tr>
      <w:tr w:rsidR="00A768AE" w:rsidRPr="004424B1" w14:paraId="0F035C9D" w14:textId="77777777" w:rsidTr="00A37A0F">
        <w:tc>
          <w:tcPr>
            <w:tcW w:w="2353" w:type="dxa"/>
            <w:shd w:val="clear" w:color="auto" w:fill="D9D9D9" w:themeFill="background1" w:themeFillShade="D9"/>
          </w:tcPr>
          <w:p w14:paraId="24201E3B" w14:textId="77777777" w:rsidR="00A768AE" w:rsidRPr="004424B1" w:rsidRDefault="00A768AE" w:rsidP="00A37A0F">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7F34728E" w14:textId="77777777" w:rsidR="00A768AE" w:rsidRPr="004424B1" w:rsidRDefault="00A768AE" w:rsidP="00A37A0F">
            <w:pPr>
              <w:pStyle w:val="TableCell"/>
              <w:jc w:val="center"/>
              <w:rPr>
                <w:rFonts w:cs="Arial"/>
                <w:szCs w:val="18"/>
              </w:rPr>
            </w:pPr>
            <w:r w:rsidRPr="004424B1">
              <w:rPr>
                <w:rFonts w:cs="Arial"/>
                <w:szCs w:val="18"/>
              </w:rPr>
              <w:t>ACK</w:t>
            </w:r>
          </w:p>
        </w:tc>
        <w:tc>
          <w:tcPr>
            <w:tcW w:w="964" w:type="dxa"/>
            <w:shd w:val="clear" w:color="auto" w:fill="D9D9D9" w:themeFill="background1" w:themeFillShade="D9"/>
          </w:tcPr>
          <w:p w14:paraId="1A1BA979" w14:textId="77777777" w:rsidR="00A768AE" w:rsidRPr="004424B1" w:rsidRDefault="00A768AE" w:rsidP="00A37A0F">
            <w:pPr>
              <w:pStyle w:val="TableCell"/>
              <w:jc w:val="center"/>
              <w:rPr>
                <w:rFonts w:cs="Arial"/>
                <w:szCs w:val="18"/>
              </w:rPr>
            </w:pPr>
            <w:r w:rsidRPr="004424B1">
              <w:rPr>
                <w:rFonts w:cs="Arial"/>
                <w:szCs w:val="18"/>
              </w:rPr>
              <w:t>No</w:t>
            </w:r>
          </w:p>
        </w:tc>
        <w:tc>
          <w:tcPr>
            <w:tcW w:w="4224" w:type="dxa"/>
            <w:shd w:val="clear" w:color="auto" w:fill="D9D9D9" w:themeFill="background1" w:themeFillShade="D9"/>
            <w:vAlign w:val="center"/>
          </w:tcPr>
          <w:p w14:paraId="32415269" w14:textId="77777777" w:rsidR="00A768AE" w:rsidRPr="004424B1" w:rsidRDefault="00A768AE" w:rsidP="00A37A0F">
            <w:pPr>
              <w:pStyle w:val="TableCell"/>
              <w:jc w:val="center"/>
              <w:rPr>
                <w:rFonts w:cs="Arial"/>
                <w:szCs w:val="18"/>
              </w:rPr>
            </w:pPr>
            <w:r w:rsidRPr="004424B1">
              <w:rPr>
                <w:rFonts w:cs="Arial"/>
                <w:szCs w:val="18"/>
              </w:rPr>
              <w:t>Empty</w:t>
            </w:r>
          </w:p>
        </w:tc>
      </w:tr>
      <w:tr w:rsidR="00A768AE" w:rsidRPr="004424B1" w14:paraId="3D471E83" w14:textId="77777777" w:rsidTr="00A37A0F">
        <w:tc>
          <w:tcPr>
            <w:tcW w:w="2353" w:type="dxa"/>
            <w:shd w:val="clear" w:color="auto" w:fill="D9D9D9" w:themeFill="background1" w:themeFillShade="D9"/>
          </w:tcPr>
          <w:p w14:paraId="0F04BE0B" w14:textId="77777777" w:rsidR="00A768AE" w:rsidRPr="004424B1" w:rsidRDefault="00A768AE" w:rsidP="00A37A0F">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43FB58A7" w14:textId="77777777" w:rsidR="00A768AE" w:rsidRPr="004424B1" w:rsidRDefault="00A768AE" w:rsidP="00A37A0F">
            <w:pPr>
              <w:pStyle w:val="TableCell"/>
              <w:jc w:val="center"/>
              <w:rPr>
                <w:rFonts w:cs="Arial"/>
                <w:szCs w:val="18"/>
              </w:rPr>
            </w:pPr>
            <w:r w:rsidRPr="004424B1">
              <w:rPr>
                <w:rFonts w:cs="Arial"/>
                <w:szCs w:val="18"/>
              </w:rPr>
              <w:t>UPDATE</w:t>
            </w:r>
          </w:p>
        </w:tc>
        <w:tc>
          <w:tcPr>
            <w:tcW w:w="964" w:type="dxa"/>
          </w:tcPr>
          <w:p w14:paraId="1C84E266" w14:textId="77777777" w:rsidR="00A768AE" w:rsidRPr="004424B1" w:rsidRDefault="00A768AE" w:rsidP="00A37A0F">
            <w:pPr>
              <w:pStyle w:val="TableCell"/>
              <w:jc w:val="center"/>
              <w:rPr>
                <w:rFonts w:cs="Arial"/>
                <w:szCs w:val="18"/>
              </w:rPr>
            </w:pPr>
            <w:r w:rsidRPr="004424B1">
              <w:rPr>
                <w:rFonts w:cs="Arial"/>
                <w:szCs w:val="18"/>
              </w:rPr>
              <w:t>No</w:t>
            </w:r>
          </w:p>
        </w:tc>
        <w:tc>
          <w:tcPr>
            <w:tcW w:w="4224" w:type="dxa"/>
            <w:vAlign w:val="center"/>
          </w:tcPr>
          <w:p w14:paraId="30EE33D4" w14:textId="1CD11ED5" w:rsidR="00A768AE" w:rsidRPr="004424B1" w:rsidRDefault="00A768AE" w:rsidP="00A37A0F">
            <w:pPr>
              <w:pStyle w:val="TableCell"/>
              <w:jc w:val="center"/>
              <w:rPr>
                <w:rFonts w:cs="Arial"/>
                <w:szCs w:val="18"/>
              </w:rPr>
            </w:pPr>
            <w:proofErr w:type="spellStart"/>
            <w:proofErr w:type="gramStart"/>
            <w:r w:rsidRPr="004424B1">
              <w:rPr>
                <w:rFonts w:cs="Arial"/>
                <w:szCs w:val="18"/>
              </w:rPr>
              <w:t>eventDefs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DefListEntry</w:t>
            </w:r>
            <w:proofErr w:type="spellEnd"/>
            <w:r w:rsidRPr="004424B1">
              <w:rPr>
                <w:rFonts w:cs="Arial"/>
                <w:szCs w:val="18"/>
              </w:rPr>
              <w:t>&gt;)</w:t>
            </w:r>
          </w:p>
        </w:tc>
      </w:tr>
      <w:tr w:rsidR="00A768AE" w:rsidRPr="004424B1" w14:paraId="6501A1CF" w14:textId="77777777" w:rsidTr="00A37A0F">
        <w:tc>
          <w:tcPr>
            <w:tcW w:w="2353" w:type="dxa"/>
            <w:shd w:val="clear" w:color="auto" w:fill="D9D9D9" w:themeFill="background1" w:themeFillShade="D9"/>
          </w:tcPr>
          <w:p w14:paraId="6C6A60E7" w14:textId="77777777" w:rsidR="00A768AE" w:rsidRPr="004424B1" w:rsidRDefault="00A768AE" w:rsidP="00A37A0F">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48146B8A" w14:textId="77777777" w:rsidR="00A768AE" w:rsidRPr="004424B1" w:rsidRDefault="00A768AE" w:rsidP="00A37A0F">
            <w:pPr>
              <w:pStyle w:val="TableCell"/>
              <w:jc w:val="center"/>
              <w:rPr>
                <w:rFonts w:cs="Arial"/>
                <w:szCs w:val="18"/>
              </w:rPr>
            </w:pPr>
            <w:r w:rsidRPr="004424B1">
              <w:rPr>
                <w:rFonts w:cs="Arial"/>
                <w:szCs w:val="18"/>
              </w:rPr>
              <w:t>RESPONSE</w:t>
            </w:r>
          </w:p>
        </w:tc>
        <w:tc>
          <w:tcPr>
            <w:tcW w:w="964" w:type="dxa"/>
          </w:tcPr>
          <w:p w14:paraId="526E5D15" w14:textId="77777777" w:rsidR="00A768AE" w:rsidRPr="004424B1" w:rsidRDefault="00A768AE" w:rsidP="00A37A0F">
            <w:pPr>
              <w:pStyle w:val="TableCell"/>
              <w:jc w:val="center"/>
              <w:rPr>
                <w:rFonts w:cs="Arial"/>
                <w:szCs w:val="18"/>
              </w:rPr>
            </w:pPr>
            <w:r w:rsidRPr="004424B1">
              <w:rPr>
                <w:rFonts w:cs="Arial"/>
                <w:szCs w:val="18"/>
              </w:rPr>
              <w:t>No</w:t>
            </w:r>
          </w:p>
        </w:tc>
        <w:tc>
          <w:tcPr>
            <w:tcW w:w="4224" w:type="dxa"/>
            <w:vAlign w:val="center"/>
          </w:tcPr>
          <w:p w14:paraId="6EF5C133" w14:textId="77777777" w:rsidR="00A768AE" w:rsidRPr="004424B1" w:rsidRDefault="00A768AE" w:rsidP="00A37A0F">
            <w:pPr>
              <w:pStyle w:val="TableCell"/>
              <w:jc w:val="center"/>
              <w:rPr>
                <w:rFonts w:cs="Arial"/>
                <w:szCs w:val="18"/>
              </w:rPr>
            </w:pPr>
            <w:r w:rsidRPr="004424B1">
              <w:rPr>
                <w:rFonts w:cs="Arial"/>
                <w:szCs w:val="18"/>
              </w:rPr>
              <w:t>Empty</w:t>
            </w:r>
          </w:p>
        </w:tc>
      </w:tr>
    </w:tbl>
    <w:p w14:paraId="6BD84A4A" w14:textId="119ED5BF" w:rsidR="00F257C2" w:rsidRPr="004424B1" w:rsidRDefault="00F257C2" w:rsidP="0043015A">
      <w:pPr>
        <w:pStyle w:val="Heading4"/>
        <w:spacing w:before="480"/>
        <w:rPr>
          <w:lang w:val="en-GB"/>
        </w:rPr>
      </w:pPr>
      <w:del w:id="25356" w:author="Peter Van Der Plas" w:date="2024-12-26T14:32:00Z" w16du:dateUtc="2024-12-26T13:32:00Z">
        <w:r w:rsidRPr="004424B1" w:rsidDel="00D81229">
          <w:rPr>
            <w:lang w:val="en-GB"/>
          </w:rPr>
          <w:delText>Structures</w:delText>
        </w:r>
      </w:del>
      <w:ins w:id="25357" w:author="Peter Van Der Plas" w:date="2024-12-26T14:32:00Z" w16du:dateUtc="2024-12-26T13:32:00Z">
        <w:r w:rsidR="00D81229">
          <w:rPr>
            <w:lang w:val="en-GB"/>
          </w:rPr>
          <w:t>Requirements</w:t>
        </w:r>
      </w:ins>
    </w:p>
    <w:p w14:paraId="63A6E587" w14:textId="18B0CFF7" w:rsidR="00B964B0" w:rsidRPr="004424B1" w:rsidRDefault="00B964B0" w:rsidP="003902D7">
      <w:pPr>
        <w:pStyle w:val="Paragraph5"/>
        <w:rPr>
          <w:lang w:val="en-GB"/>
        </w:rPr>
      </w:pPr>
      <w:r w:rsidRPr="004424B1">
        <w:rPr>
          <w:lang w:val="en-GB"/>
        </w:rPr>
        <w:t xml:space="preserve">The </w:t>
      </w:r>
      <w:proofErr w:type="spellStart"/>
      <w:r w:rsidRPr="004424B1">
        <w:rPr>
          <w:lang w:val="en-GB"/>
        </w:rPr>
        <w:t>EventDefinitions</w:t>
      </w:r>
      <w:proofErr w:type="spellEnd"/>
      <w:r w:rsidRPr="004424B1">
        <w:rPr>
          <w:lang w:val="en-GB"/>
        </w:rPr>
        <w:t xml:space="preserve"> to be listed shall be specified in the request message of the </w:t>
      </w:r>
      <w:proofErr w:type="spellStart"/>
      <w:r w:rsidRPr="004424B1">
        <w:rPr>
          <w:lang w:val="en-GB"/>
        </w:rPr>
        <w:t>listEventDefs</w:t>
      </w:r>
      <w:proofErr w:type="spellEnd"/>
      <w:r w:rsidRPr="004424B1">
        <w:rPr>
          <w:lang w:val="en-GB"/>
        </w:rPr>
        <w:t xml:space="preserve"> operation, by the following fields, each of which is nullable:</w:t>
      </w:r>
    </w:p>
    <w:p w14:paraId="14C05492" w14:textId="46EA700E" w:rsidR="00B964B0" w:rsidRPr="004424B1" w:rsidRDefault="00B964B0" w:rsidP="003A4612">
      <w:pPr>
        <w:pStyle w:val="List"/>
        <w:numPr>
          <w:ilvl w:val="0"/>
          <w:numId w:val="47"/>
        </w:numPr>
        <w:tabs>
          <w:tab w:val="clear" w:pos="360"/>
          <w:tab w:val="left" w:pos="720"/>
        </w:tabs>
        <w:ind w:left="720"/>
      </w:pPr>
      <w:r w:rsidRPr="004424B1">
        <w:t>domain</w:t>
      </w:r>
      <w:r w:rsidR="00042354" w:rsidRPr="004424B1">
        <w:t>;</w:t>
      </w:r>
    </w:p>
    <w:p w14:paraId="3179276D" w14:textId="77777777" w:rsidR="00B964B0" w:rsidRPr="004424B1" w:rsidRDefault="008C105F" w:rsidP="003A4612">
      <w:pPr>
        <w:pStyle w:val="List"/>
        <w:numPr>
          <w:ilvl w:val="0"/>
          <w:numId w:val="47"/>
        </w:numPr>
        <w:tabs>
          <w:tab w:val="clear" w:pos="360"/>
          <w:tab w:val="left" w:pos="720"/>
        </w:tabs>
        <w:ind w:left="720"/>
      </w:pPr>
      <w:proofErr w:type="spellStart"/>
      <w:r w:rsidRPr="004424B1">
        <w:t>event</w:t>
      </w:r>
      <w:r w:rsidR="00B964B0" w:rsidRPr="004424B1">
        <w:t>Defs</w:t>
      </w:r>
      <w:proofErr w:type="spellEnd"/>
      <w:r w:rsidR="00B964B0" w:rsidRPr="004424B1">
        <w:t>.</w:t>
      </w:r>
    </w:p>
    <w:p w14:paraId="0FEA57E4" w14:textId="77777777" w:rsidR="00F257C2" w:rsidRPr="004424B1" w:rsidRDefault="00F257C2" w:rsidP="0043015A">
      <w:pPr>
        <w:pStyle w:val="Heading4"/>
        <w:spacing w:before="480"/>
        <w:rPr>
          <w:lang w:val="en-GB"/>
        </w:rPr>
      </w:pPr>
      <w:r w:rsidRPr="004424B1">
        <w:rPr>
          <w:lang w:val="en-GB"/>
        </w:rPr>
        <w:t>Errors</w:t>
      </w:r>
    </w:p>
    <w:p w14:paraId="2C3A90C2" w14:textId="72213ECB" w:rsidR="00781519" w:rsidRPr="004424B1" w:rsidRDefault="00781519">
      <w:pPr>
        <w:spacing w:after="240"/>
        <w:rPr>
          <w:lang w:val="en-GB"/>
        </w:rPr>
        <w:pPrChange w:id="25358" w:author="Quinten Van Woerkom" w:date="2024-12-19T15:13:00Z" w16du:dateUtc="2024-12-19T14:13:00Z">
          <w:pPr/>
        </w:pPrChange>
      </w:pPr>
      <w:del w:id="25359" w:author="Quinten Van Woerkom" w:date="2024-12-16T16:48:00Z" w16du:dateUtc="2024-12-16T15:48:00Z">
        <w:r w:rsidRPr="004424B1" w:rsidDel="00AE6B58">
          <w:rPr>
            <w:lang w:val="en-GB"/>
          </w:rPr>
          <w:delText>In addition to standard MAL</w:delText>
        </w:r>
        <w:r w:rsidR="00534DC6" w:rsidRPr="004424B1" w:rsidDel="00AE6B58">
          <w:rPr>
            <w:lang w:val="en-GB"/>
          </w:rPr>
          <w:delText xml:space="preserve"> er</w:delText>
        </w:r>
        <w:r w:rsidRPr="004424B1" w:rsidDel="00AE6B58">
          <w:rPr>
            <w:lang w:val="en-GB"/>
          </w:rPr>
          <w:delText>rors, the operation may return the following MPS</w:delText>
        </w:r>
        <w:r w:rsidR="00534DC6" w:rsidRPr="004424B1" w:rsidDel="00AE6B58">
          <w:rPr>
            <w:lang w:val="en-GB"/>
          </w:rPr>
          <w:delText xml:space="preserve"> er</w:delText>
        </w:r>
        <w:r w:rsidRPr="004424B1" w:rsidDel="00AE6B58">
          <w:rPr>
            <w:lang w:val="en-GB"/>
          </w:rPr>
          <w:delText>rors:</w:delText>
        </w:r>
      </w:del>
      <w:ins w:id="25360"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5361" w:author="Peter Van Der Plas" w:date="2024-12-26T15:03:00Z" w16du:dateUtc="2024-12-26T14:03:00Z">
        <w:r w:rsidR="0010001D">
          <w:rPr>
            <w:lang w:val="en-GB"/>
          </w:rPr>
          <w:fldChar w:fldCharType="begin"/>
        </w:r>
        <w:r w:rsidR="0010001D">
          <w:rPr>
            <w:lang w:val="en-GB"/>
          </w:rPr>
          <w:instrText xml:space="preserve"> REF _Ref186117813 \r \h </w:instrText>
        </w:r>
      </w:ins>
      <w:r w:rsidR="0010001D">
        <w:rPr>
          <w:lang w:val="en-GB"/>
        </w:rPr>
      </w:r>
      <w:r w:rsidR="0010001D">
        <w:rPr>
          <w:lang w:val="en-GB"/>
        </w:rPr>
        <w:fldChar w:fldCharType="separate"/>
      </w:r>
      <w:ins w:id="25362" w:author="Peter Van Der Plas" w:date="2025-01-01T17:31:00Z" w16du:dateUtc="2025-01-01T16:31:00Z">
        <w:r w:rsidR="006D1623">
          <w:rPr>
            <w:lang w:val="en-GB"/>
          </w:rPr>
          <w:t>5</w:t>
        </w:r>
      </w:ins>
      <w:ins w:id="25363" w:author="Peter Van Der Plas" w:date="2024-12-26T15:03:00Z" w16du:dateUtc="2024-12-26T14:03:00Z">
        <w:r w:rsidR="0010001D">
          <w:rPr>
            <w:lang w:val="en-GB"/>
          </w:rPr>
          <w:fldChar w:fldCharType="end"/>
        </w:r>
      </w:ins>
      <w:ins w:id="25364" w:author="Quinten Van Woerkom" w:date="2024-12-16T16:48:00Z" w16du:dateUtc="2024-12-16T15:48:00Z">
        <w:del w:id="25365" w:author="Peter Van Der Plas" w:date="2024-12-26T15:03:00Z" w16du:dateUtc="2024-12-26T14:03:00Z">
          <w:r w:rsidR="00AE6B58" w:rsidDel="0010001D">
            <w:rPr>
              <w:lang w:val="en-GB"/>
            </w:rPr>
            <w:delText>5</w:delText>
          </w:r>
        </w:del>
        <w:r w:rsidR="00AE6B58">
          <w:rPr>
            <w:lang w:val="en-GB"/>
          </w:rPr>
          <w:t>.</w:t>
        </w:r>
      </w:ins>
    </w:p>
    <w:p w14:paraId="6CD8820E" w14:textId="3A55E2A5" w:rsidR="00426FE3" w:rsidRPr="004424B1" w:rsidDel="0026233B" w:rsidRDefault="00426FE3">
      <w:pPr>
        <w:spacing w:after="240"/>
        <w:rPr>
          <w:del w:id="25366" w:author="Quinten Van Woerkom" w:date="2024-12-19T15:13:00Z" w16du:dateUtc="2024-12-19T14:13:00Z"/>
          <w:lang w:val="en-GB"/>
        </w:rPr>
        <w:pPrChange w:id="25367" w:author="Quinten Van Woerkom" w:date="2024-12-19T15:13:00Z" w16du:dateUtc="2024-12-19T14:13:00Z">
          <w:pPr>
            <w:spacing w:before="0"/>
          </w:pPr>
        </w:pPrChange>
      </w:pPr>
    </w:p>
    <w:tbl>
      <w:tblPr>
        <w:tblStyle w:val="RBTable"/>
        <w:tblW w:w="0" w:type="auto"/>
        <w:jc w:val="center"/>
        <w:tblLook w:val="04A0" w:firstRow="1" w:lastRow="0" w:firstColumn="1" w:lastColumn="0" w:noHBand="0" w:noVBand="1"/>
        <w:tblCaption w:val="SVE listEventDefs"/>
      </w:tblPr>
      <w:tblGrid>
        <w:gridCol w:w="2389"/>
        <w:gridCol w:w="2520"/>
      </w:tblGrid>
      <w:tr w:rsidR="00D21B6E" w:rsidRPr="004424B1" w14:paraId="4B857B2E" w14:textId="77777777" w:rsidTr="005513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3691F703" w14:textId="77777777" w:rsidR="00D21B6E" w:rsidRPr="004424B1" w:rsidRDefault="00D21B6E" w:rsidP="00306AEA">
            <w:pPr>
              <w:pStyle w:val="TableCell"/>
              <w:rPr>
                <w:rFonts w:cs="Arial"/>
                <w:szCs w:val="20"/>
              </w:rPr>
            </w:pPr>
            <w:r w:rsidRPr="004424B1">
              <w:rPr>
                <w:rFonts w:cs="Arial"/>
                <w:szCs w:val="20"/>
              </w:rPr>
              <w:t>Error</w:t>
            </w:r>
          </w:p>
        </w:tc>
        <w:tc>
          <w:tcPr>
            <w:tcW w:w="2520" w:type="dxa"/>
          </w:tcPr>
          <w:p w14:paraId="18BDFC51" w14:textId="77777777" w:rsidR="00D21B6E" w:rsidRPr="004424B1" w:rsidRDefault="00D21B6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1B6E" w:rsidRPr="004424B1" w14:paraId="0A0723D0"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AD35FB0" w14:textId="77777777" w:rsidR="00D21B6E" w:rsidRPr="004424B1" w:rsidRDefault="00D21B6E" w:rsidP="00306AEA">
            <w:pPr>
              <w:pStyle w:val="TableCell"/>
              <w:rPr>
                <w:rFonts w:cs="Arial"/>
                <w:szCs w:val="20"/>
              </w:rPr>
            </w:pPr>
            <w:r w:rsidRPr="004424B1">
              <w:rPr>
                <w:rFonts w:cs="Arial"/>
                <w:szCs w:val="20"/>
              </w:rPr>
              <w:t>INVALID</w:t>
            </w:r>
          </w:p>
        </w:tc>
        <w:tc>
          <w:tcPr>
            <w:tcW w:w="2520" w:type="dxa"/>
          </w:tcPr>
          <w:p w14:paraId="7A0AC3D1"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0DAE9998" w14:textId="77777777" w:rsidR="00F257C2" w:rsidRPr="004424B1" w:rsidRDefault="00F257C2" w:rsidP="0043015A">
      <w:pPr>
        <w:pStyle w:val="Heading3"/>
        <w:spacing w:before="480"/>
        <w:rPr>
          <w:lang w:val="en-GB"/>
        </w:rPr>
      </w:pPr>
      <w:bookmarkStart w:id="25368" w:name="_Toc140093875"/>
      <w:r w:rsidRPr="004424B1">
        <w:rPr>
          <w:lang w:val="en-GB"/>
        </w:rPr>
        <w:t>Operation: getEventDefs</w:t>
      </w:r>
      <w:bookmarkEnd w:id="25368"/>
    </w:p>
    <w:p w14:paraId="7E470BDF" w14:textId="77777777" w:rsidR="00F257C2" w:rsidRPr="004424B1" w:rsidRDefault="00F257C2" w:rsidP="0043015A">
      <w:pPr>
        <w:pStyle w:val="Heading4"/>
        <w:rPr>
          <w:lang w:val="en-GB"/>
        </w:rPr>
      </w:pPr>
      <w:r w:rsidRPr="004424B1">
        <w:rPr>
          <w:lang w:val="en-GB"/>
        </w:rPr>
        <w:t>Overview</w:t>
      </w:r>
    </w:p>
    <w:p w14:paraId="069F57EF" w14:textId="0FED4C80" w:rsidR="002F4463" w:rsidRDefault="002F4463" w:rsidP="00426FE3">
      <w:pPr>
        <w:rPr>
          <w:ins w:id="25369" w:author="Quinten Van Woerkom" w:date="2024-12-19T14:18:00Z" w16du:dateUtc="2024-12-19T13:18:00Z"/>
          <w:lang w:val="en-GB"/>
        </w:rPr>
      </w:pPr>
      <w:r w:rsidRPr="004424B1">
        <w:rPr>
          <w:lang w:val="en-GB"/>
        </w:rPr>
        <w:t xml:space="preserve">The </w:t>
      </w:r>
      <w:proofErr w:type="spellStart"/>
      <w:r w:rsidRPr="004424B1">
        <w:rPr>
          <w:lang w:val="en-GB"/>
        </w:rPr>
        <w:t>getEventDefs</w:t>
      </w:r>
      <w:proofErr w:type="spellEnd"/>
      <w:r w:rsidRPr="004424B1">
        <w:rPr>
          <w:lang w:val="en-GB"/>
        </w:rPr>
        <w:t xml:space="preserve"> operation is used to retrieve one or more available </w:t>
      </w:r>
      <w:proofErr w:type="spellStart"/>
      <w:r w:rsidRPr="004424B1">
        <w:rPr>
          <w:lang w:val="en-GB"/>
        </w:rPr>
        <w:t>EventDefinitions</w:t>
      </w:r>
      <w:proofErr w:type="spellEnd"/>
      <w:r w:rsidRPr="004424B1">
        <w:rPr>
          <w:lang w:val="en-GB"/>
        </w:rPr>
        <w:t>, whose identity is known to the consumer.</w:t>
      </w:r>
    </w:p>
    <w:p w14:paraId="0EBC7984" w14:textId="05FD852C" w:rsidR="00B50FB7" w:rsidRPr="004424B1" w:rsidRDefault="00B50FB7">
      <w:pPr>
        <w:pStyle w:val="Heading4"/>
        <w:spacing w:before="480" w:after="240"/>
        <w:rPr>
          <w:lang w:val="en-GB"/>
        </w:rPr>
        <w:pPrChange w:id="25370" w:author="Peter Van Der Plas" w:date="2024-12-26T14:33:00Z" w16du:dateUtc="2024-12-26T13:33:00Z">
          <w:pPr/>
        </w:pPrChange>
      </w:pPr>
      <w:ins w:id="25371" w:author="Quinten Van Woerkom" w:date="2024-12-19T14:18:00Z" w16du:dateUtc="2024-12-19T13:18:00Z">
        <w:r>
          <w:rPr>
            <w:lang w:val="en-GB"/>
          </w:rPr>
          <w:t>Definition</w:t>
        </w:r>
      </w:ins>
    </w:p>
    <w:p w14:paraId="211FDA50" w14:textId="1FF186BD" w:rsidR="00426FE3" w:rsidRPr="004424B1" w:rsidDel="00B50FB7" w:rsidRDefault="00426FE3">
      <w:pPr>
        <w:spacing w:after="240"/>
        <w:rPr>
          <w:del w:id="25372" w:author="Quinten Van Woerkom" w:date="2024-12-19T14:18:00Z" w16du:dateUtc="2024-12-19T13:18:00Z"/>
          <w:lang w:val="en-GB"/>
        </w:rPr>
        <w:pPrChange w:id="25373" w:author="Quinten Van Woerkom" w:date="2024-12-19T14:18:00Z" w16du:dateUtc="2024-12-19T13:18:00Z">
          <w:pPr>
            <w:spacing w:before="0"/>
          </w:pPr>
        </w:pPrChange>
      </w:pPr>
    </w:p>
    <w:tbl>
      <w:tblPr>
        <w:tblStyle w:val="RBTable"/>
        <w:tblW w:w="9242" w:type="dxa"/>
        <w:tblLayout w:type="fixed"/>
        <w:tblLook w:val="0400" w:firstRow="0" w:lastRow="0" w:firstColumn="0" w:lastColumn="0" w:noHBand="0" w:noVBand="1"/>
        <w:tblCaption w:val="SVO getEventDefs"/>
        <w:tblPrChange w:id="25374" w:author="Peter Van Der Plas" w:date="2024-12-26T14:32:00Z" w16du:dateUtc="2024-12-26T13:32:00Z">
          <w:tblPr>
            <w:tblStyle w:val="RBTable"/>
            <w:tblW w:w="9242" w:type="dxa"/>
            <w:tblLayout w:type="fixed"/>
            <w:tblLook w:val="0400" w:firstRow="0" w:lastRow="0" w:firstColumn="0" w:lastColumn="0" w:noHBand="0" w:noVBand="1"/>
            <w:tblCaption w:val="SVO getEventDefs"/>
          </w:tblPr>
        </w:tblPrChange>
      </w:tblPr>
      <w:tblGrid>
        <w:gridCol w:w="2353"/>
        <w:gridCol w:w="6889"/>
        <w:tblGridChange w:id="25375">
          <w:tblGrid>
            <w:gridCol w:w="2353"/>
            <w:gridCol w:w="23"/>
            <w:gridCol w:w="6866"/>
          </w:tblGrid>
        </w:tblGridChange>
      </w:tblGrid>
      <w:tr w:rsidR="000A0E49" w:rsidRPr="004424B1" w14:paraId="0C12E664" w14:textId="77777777" w:rsidTr="00197BC2">
        <w:trPr>
          <w:tblHeader/>
        </w:trPr>
        <w:tc>
          <w:tcPr>
            <w:tcW w:w="2352" w:type="dxa"/>
            <w:shd w:val="clear" w:color="auto" w:fill="00CCFF"/>
            <w:tcPrChange w:id="25376" w:author="Peter Van Der Plas" w:date="2024-12-26T14:32:00Z" w16du:dateUtc="2024-12-26T13:32:00Z">
              <w:tcPr>
                <w:tcW w:w="2376" w:type="dxa"/>
                <w:gridSpan w:val="2"/>
                <w:shd w:val="clear" w:color="auto" w:fill="662382"/>
              </w:tcPr>
            </w:tcPrChange>
          </w:tcPr>
          <w:p w14:paraId="549FF632" w14:textId="77777777" w:rsidR="000A0E49" w:rsidRPr="00D81229" w:rsidRDefault="000A0E49" w:rsidP="007B4994">
            <w:pPr>
              <w:pStyle w:val="TableCell"/>
              <w:keepNext/>
              <w:jc w:val="center"/>
              <w:rPr>
                <w:rFonts w:cs="Arial"/>
                <w:bCs/>
                <w:color w:val="auto"/>
                <w:szCs w:val="18"/>
                <w:rPrChange w:id="25377" w:author="Peter Van Der Plas" w:date="2024-12-26T14:33:00Z" w16du:dateUtc="2024-12-26T13:33:00Z">
                  <w:rPr>
                    <w:rFonts w:cs="Arial"/>
                    <w:b/>
                    <w:color w:val="FFFFFF" w:themeColor="background1"/>
                    <w:szCs w:val="18"/>
                  </w:rPr>
                </w:rPrChange>
              </w:rPr>
            </w:pPr>
            <w:r w:rsidRPr="00D81229">
              <w:rPr>
                <w:rFonts w:cs="Arial"/>
                <w:bCs/>
                <w:color w:val="auto"/>
                <w:szCs w:val="18"/>
                <w:rPrChange w:id="25378" w:author="Peter Van Der Plas" w:date="2024-12-26T14:33:00Z" w16du:dateUtc="2024-12-26T13:33:00Z">
                  <w:rPr>
                    <w:rFonts w:cs="Arial"/>
                    <w:b/>
                    <w:color w:val="FFFFFF" w:themeColor="background1"/>
                    <w:szCs w:val="18"/>
                  </w:rPr>
                </w:rPrChange>
              </w:rPr>
              <w:t>Operation Identifier</w:t>
            </w:r>
          </w:p>
        </w:tc>
        <w:tc>
          <w:tcPr>
            <w:tcW w:w="6888" w:type="dxa"/>
            <w:tcPrChange w:id="25379" w:author="Peter Van Der Plas" w:date="2024-12-26T14:32:00Z" w16du:dateUtc="2024-12-26T13:32:00Z">
              <w:tcPr>
                <w:tcW w:w="6866" w:type="dxa"/>
              </w:tcPr>
            </w:tcPrChange>
          </w:tcPr>
          <w:p w14:paraId="17B4BF12" w14:textId="77777777" w:rsidR="000A0E49" w:rsidRPr="004424B1" w:rsidRDefault="000A0E49" w:rsidP="007B4994">
            <w:pPr>
              <w:pStyle w:val="TableCell"/>
              <w:keepNext/>
              <w:jc w:val="center"/>
              <w:rPr>
                <w:rFonts w:cs="Arial"/>
                <w:szCs w:val="18"/>
              </w:rPr>
            </w:pPr>
            <w:proofErr w:type="spellStart"/>
            <w:r w:rsidRPr="004424B1">
              <w:rPr>
                <w:rFonts w:cs="Arial"/>
                <w:szCs w:val="18"/>
              </w:rPr>
              <w:t>getEventDefs</w:t>
            </w:r>
            <w:proofErr w:type="spellEnd"/>
          </w:p>
        </w:tc>
      </w:tr>
      <w:tr w:rsidR="000A0E49" w:rsidRPr="004424B1" w14:paraId="2ABD182A" w14:textId="77777777" w:rsidTr="00144254">
        <w:tc>
          <w:tcPr>
            <w:tcW w:w="2352" w:type="dxa"/>
            <w:shd w:val="clear" w:color="auto" w:fill="00CCFF"/>
            <w:tcPrChange w:id="25380" w:author="Peter Van Der Plas" w:date="2024-12-26T14:32:00Z" w16du:dateUtc="2024-12-26T13:32:00Z">
              <w:tcPr>
                <w:tcW w:w="2376" w:type="dxa"/>
                <w:gridSpan w:val="2"/>
                <w:shd w:val="clear" w:color="auto" w:fill="662382"/>
              </w:tcPr>
            </w:tcPrChange>
          </w:tcPr>
          <w:p w14:paraId="4C1D3D6E" w14:textId="77777777" w:rsidR="000A0E49" w:rsidRPr="00D81229" w:rsidRDefault="000A0E49" w:rsidP="007B4994">
            <w:pPr>
              <w:pStyle w:val="TableCell"/>
              <w:keepNext/>
              <w:jc w:val="center"/>
              <w:rPr>
                <w:rFonts w:cs="Arial"/>
                <w:bCs/>
                <w:color w:val="auto"/>
                <w:szCs w:val="18"/>
                <w:rPrChange w:id="25381" w:author="Peter Van Der Plas" w:date="2024-12-26T14:33:00Z" w16du:dateUtc="2024-12-26T13:33:00Z">
                  <w:rPr>
                    <w:rFonts w:cs="Arial"/>
                    <w:b/>
                    <w:color w:val="FFFFFF" w:themeColor="background1"/>
                    <w:szCs w:val="18"/>
                  </w:rPr>
                </w:rPrChange>
              </w:rPr>
            </w:pPr>
            <w:r w:rsidRPr="00D81229">
              <w:rPr>
                <w:rFonts w:cs="Arial"/>
                <w:bCs/>
                <w:color w:val="auto"/>
                <w:szCs w:val="18"/>
                <w:rPrChange w:id="25382" w:author="Peter Van Der Plas" w:date="2024-12-26T14:33:00Z" w16du:dateUtc="2024-12-26T13:33:00Z">
                  <w:rPr>
                    <w:rFonts w:cs="Arial"/>
                    <w:b/>
                    <w:color w:val="FFFFFF" w:themeColor="background1"/>
                    <w:szCs w:val="18"/>
                  </w:rPr>
                </w:rPrChange>
              </w:rPr>
              <w:t>Interaction Pattern</w:t>
            </w:r>
          </w:p>
        </w:tc>
        <w:tc>
          <w:tcPr>
            <w:tcW w:w="6888" w:type="dxa"/>
            <w:shd w:val="clear" w:color="auto" w:fill="D9D9D9" w:themeFill="background1" w:themeFillShade="D9"/>
            <w:tcPrChange w:id="25383" w:author="Peter Van Der Plas" w:date="2024-12-26T14:32:00Z" w16du:dateUtc="2024-12-26T13:32:00Z">
              <w:tcPr>
                <w:tcW w:w="6866" w:type="dxa"/>
                <w:shd w:val="clear" w:color="auto" w:fill="D9D9D9" w:themeFill="background1" w:themeFillShade="D9"/>
              </w:tcPr>
            </w:tcPrChange>
          </w:tcPr>
          <w:p w14:paraId="18CA7A28" w14:textId="77777777" w:rsidR="000A0E49" w:rsidRPr="004424B1" w:rsidRDefault="000A0E49" w:rsidP="007B4994">
            <w:pPr>
              <w:pStyle w:val="TableCell"/>
              <w:keepNext/>
              <w:jc w:val="center"/>
              <w:rPr>
                <w:rFonts w:cs="Arial"/>
                <w:szCs w:val="18"/>
              </w:rPr>
            </w:pPr>
            <w:r w:rsidRPr="004424B1">
              <w:rPr>
                <w:rFonts w:cs="Arial"/>
                <w:szCs w:val="18"/>
              </w:rPr>
              <w:t>REQUEST</w:t>
            </w:r>
          </w:p>
        </w:tc>
      </w:tr>
    </w:tbl>
    <w:p w14:paraId="3354CF9C" w14:textId="77777777" w:rsidR="000A0E49" w:rsidRPr="004424B1" w:rsidRDefault="000A0E49" w:rsidP="000A0E49">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6D61F5FD"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7AD7108" w14:textId="77777777" w:rsidR="000A0E49" w:rsidRPr="004424B1" w:rsidRDefault="000A0E49" w:rsidP="007B4994">
            <w:pPr>
              <w:pStyle w:val="TableCell"/>
              <w:keepNext/>
              <w:jc w:val="center"/>
              <w:rPr>
                <w:rFonts w:cs="Arial"/>
                <w:szCs w:val="18"/>
              </w:rPr>
            </w:pPr>
            <w:r w:rsidRPr="004424B1">
              <w:rPr>
                <w:rFonts w:cs="Arial"/>
                <w:szCs w:val="18"/>
              </w:rPr>
              <w:t>Pattern Sequence</w:t>
            </w:r>
          </w:p>
        </w:tc>
        <w:tc>
          <w:tcPr>
            <w:tcW w:w="1701" w:type="dxa"/>
          </w:tcPr>
          <w:p w14:paraId="33D6262F" w14:textId="77777777" w:rsidR="000A0E49" w:rsidRPr="004424B1" w:rsidRDefault="000A0E49" w:rsidP="007B4994">
            <w:pPr>
              <w:pStyle w:val="TableCell"/>
              <w:keepNext/>
              <w:jc w:val="center"/>
              <w:rPr>
                <w:rFonts w:cs="Arial"/>
                <w:szCs w:val="18"/>
              </w:rPr>
            </w:pPr>
            <w:r w:rsidRPr="004424B1">
              <w:rPr>
                <w:rFonts w:cs="Arial"/>
                <w:szCs w:val="18"/>
              </w:rPr>
              <w:t>Message</w:t>
            </w:r>
          </w:p>
        </w:tc>
        <w:tc>
          <w:tcPr>
            <w:tcW w:w="964" w:type="dxa"/>
          </w:tcPr>
          <w:p w14:paraId="3983B097" w14:textId="77777777" w:rsidR="000A0E49" w:rsidRPr="004424B1" w:rsidRDefault="000A0E49" w:rsidP="007B4994">
            <w:pPr>
              <w:pStyle w:val="TableCell"/>
              <w:keepNext/>
              <w:jc w:val="center"/>
              <w:rPr>
                <w:rFonts w:cs="Arial"/>
                <w:szCs w:val="18"/>
              </w:rPr>
            </w:pPr>
            <w:r w:rsidRPr="004424B1">
              <w:rPr>
                <w:rFonts w:cs="Arial"/>
                <w:szCs w:val="18"/>
              </w:rPr>
              <w:t>Nullable</w:t>
            </w:r>
          </w:p>
        </w:tc>
        <w:tc>
          <w:tcPr>
            <w:tcW w:w="4224" w:type="dxa"/>
          </w:tcPr>
          <w:p w14:paraId="0C1A70B1" w14:textId="30176281" w:rsidR="000A0E49" w:rsidRPr="004424B1" w:rsidRDefault="000A0E49" w:rsidP="007B4994">
            <w:pPr>
              <w:pStyle w:val="TableCell"/>
              <w:keepNext/>
              <w:jc w:val="center"/>
              <w:rPr>
                <w:rFonts w:cs="Arial"/>
                <w:szCs w:val="18"/>
              </w:rPr>
            </w:pPr>
            <w:del w:id="25384" w:author="Peter Van Der Plas" w:date="2024-12-26T14:33:00Z" w16du:dateUtc="2024-12-26T13:33:00Z">
              <w:r w:rsidRPr="004424B1" w:rsidDel="00D81229">
                <w:rPr>
                  <w:rFonts w:cs="Arial"/>
                  <w:szCs w:val="18"/>
                </w:rPr>
                <w:delText xml:space="preserve">Body </w:delText>
              </w:r>
            </w:del>
            <w:ins w:id="25385" w:author="Peter Van Der Plas" w:date="2024-12-26T14:33:00Z" w16du:dateUtc="2024-12-26T13:33:00Z">
              <w:r w:rsidR="00D81229">
                <w:rPr>
                  <w:rFonts w:cs="Arial"/>
                  <w:szCs w:val="18"/>
                </w:rPr>
                <w:t>Type</w:t>
              </w:r>
              <w:r w:rsidR="00D81229" w:rsidRPr="004424B1">
                <w:rPr>
                  <w:rFonts w:cs="Arial"/>
                  <w:szCs w:val="18"/>
                </w:rPr>
                <w:t xml:space="preserve"> </w:t>
              </w:r>
            </w:ins>
            <w:r w:rsidRPr="004424B1">
              <w:rPr>
                <w:rFonts w:cs="Arial"/>
                <w:szCs w:val="18"/>
              </w:rPr>
              <w:t>Signature</w:t>
            </w:r>
          </w:p>
        </w:tc>
      </w:tr>
      <w:tr w:rsidR="000A0E49" w:rsidRPr="004424B1" w14:paraId="115A7031" w14:textId="77777777" w:rsidTr="007B4994">
        <w:tc>
          <w:tcPr>
            <w:tcW w:w="2353" w:type="dxa"/>
            <w:shd w:val="clear" w:color="auto" w:fill="D9D9D9" w:themeFill="background1" w:themeFillShade="D9"/>
          </w:tcPr>
          <w:p w14:paraId="6226D3E2"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069B7160" w14:textId="77777777" w:rsidR="000A0E49" w:rsidRPr="004424B1" w:rsidRDefault="000A0E49" w:rsidP="007B4994">
            <w:pPr>
              <w:pStyle w:val="TableCell"/>
              <w:jc w:val="center"/>
              <w:rPr>
                <w:rFonts w:cs="Arial"/>
                <w:szCs w:val="18"/>
              </w:rPr>
            </w:pPr>
            <w:r w:rsidRPr="004424B1">
              <w:rPr>
                <w:rFonts w:cs="Arial"/>
                <w:szCs w:val="18"/>
              </w:rPr>
              <w:t>REQUEST</w:t>
            </w:r>
          </w:p>
        </w:tc>
        <w:tc>
          <w:tcPr>
            <w:tcW w:w="964" w:type="dxa"/>
          </w:tcPr>
          <w:p w14:paraId="14593569"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3D62C633" w14:textId="2161F6D8" w:rsidR="000A0E49" w:rsidRPr="004424B1" w:rsidRDefault="000A0E49" w:rsidP="007B4994">
            <w:pPr>
              <w:pStyle w:val="TableCell"/>
              <w:jc w:val="center"/>
              <w:rPr>
                <w:rFonts w:cs="Arial"/>
                <w:szCs w:val="18"/>
              </w:rPr>
            </w:pPr>
            <w:proofErr w:type="spellStart"/>
            <w:proofErr w:type="gramStart"/>
            <w:r w:rsidRPr="004424B1">
              <w:rPr>
                <w:rFonts w:cs="Arial"/>
                <w:szCs w:val="18"/>
              </w:rPr>
              <w:t>eventDefs</w:t>
            </w:r>
            <w:proofErr w:type="spellEnd"/>
            <w:r w:rsidRPr="004424B1">
              <w:rPr>
                <w:rFonts w:cs="Arial"/>
                <w:szCs w:val="18"/>
              </w:rPr>
              <w:t xml:space="preserve"> :</w:t>
            </w:r>
            <w:proofErr w:type="gramEnd"/>
            <w:r w:rsidRPr="004424B1">
              <w:rPr>
                <w:rFonts w:cs="Arial"/>
                <w:szCs w:val="18"/>
              </w:rPr>
              <w:t xml:space="preserve"> (List &lt;MAL::ObjectRef</w:t>
            </w:r>
            <w:ins w:id="25386" w:author="Peter Van Der Plas" w:date="2025-01-01T15:55:00Z" w16du:dateUtc="2025-01-01T14:55:00Z">
              <w:r w:rsidR="008A3FBD">
                <w:rPr>
                  <w:rFonts w:cs="Arial"/>
                  <w:szCs w:val="18"/>
                </w:rPr>
                <w:t xml:space="preserve"> </w:t>
              </w:r>
            </w:ins>
            <w:r w:rsidRPr="004424B1">
              <w:rPr>
                <w:rFonts w:cs="Arial"/>
                <w:szCs w:val="18"/>
              </w:rPr>
              <w:t>&lt;</w:t>
            </w:r>
            <w:proofErr w:type="spellStart"/>
            <w:r w:rsidRPr="004424B1">
              <w:rPr>
                <w:rFonts w:cs="Arial"/>
                <w:szCs w:val="18"/>
              </w:rPr>
              <w:t>EventDefinition</w:t>
            </w:r>
            <w:proofErr w:type="spellEnd"/>
            <w:r w:rsidRPr="004424B1">
              <w:rPr>
                <w:rFonts w:cs="Arial"/>
                <w:szCs w:val="18"/>
              </w:rPr>
              <w:t>&gt;&gt;)</w:t>
            </w:r>
          </w:p>
        </w:tc>
      </w:tr>
      <w:tr w:rsidR="000A0E49" w:rsidRPr="004424B1" w14:paraId="47EAA442" w14:textId="77777777" w:rsidTr="007B4994">
        <w:tc>
          <w:tcPr>
            <w:tcW w:w="2353" w:type="dxa"/>
            <w:shd w:val="clear" w:color="auto" w:fill="D9D9D9" w:themeFill="background1" w:themeFillShade="D9"/>
          </w:tcPr>
          <w:p w14:paraId="558EBD39" w14:textId="77777777" w:rsidR="000A0E49" w:rsidRPr="004424B1" w:rsidRDefault="000A0E4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5FFE211A" w14:textId="77777777" w:rsidR="000A0E49" w:rsidRPr="004424B1" w:rsidRDefault="000A0E49" w:rsidP="007B4994">
            <w:pPr>
              <w:pStyle w:val="TableCell"/>
              <w:jc w:val="center"/>
              <w:rPr>
                <w:rFonts w:cs="Arial"/>
                <w:szCs w:val="18"/>
              </w:rPr>
            </w:pPr>
            <w:r w:rsidRPr="004424B1">
              <w:rPr>
                <w:rFonts w:cs="Arial"/>
                <w:szCs w:val="18"/>
              </w:rPr>
              <w:t>RESPONSE</w:t>
            </w:r>
          </w:p>
        </w:tc>
        <w:tc>
          <w:tcPr>
            <w:tcW w:w="964" w:type="dxa"/>
          </w:tcPr>
          <w:p w14:paraId="3348C3C7"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098B8143" w14:textId="77777777" w:rsidR="000A0E49" w:rsidRPr="004424B1" w:rsidRDefault="000A0E49" w:rsidP="007B4994">
            <w:pPr>
              <w:pStyle w:val="TableCell"/>
              <w:jc w:val="center"/>
              <w:rPr>
                <w:rFonts w:cs="Arial"/>
                <w:szCs w:val="18"/>
              </w:rPr>
            </w:pPr>
            <w:proofErr w:type="gramStart"/>
            <w:r w:rsidRPr="004424B1">
              <w:rPr>
                <w:rFonts w:cs="Arial"/>
                <w:szCs w:val="18"/>
              </w:rPr>
              <w:t>definitions :</w:t>
            </w:r>
            <w:proofErr w:type="gramEnd"/>
            <w:r w:rsidRPr="004424B1">
              <w:rPr>
                <w:rFonts w:cs="Arial"/>
                <w:szCs w:val="18"/>
              </w:rPr>
              <w:t xml:space="preserve"> (List &lt;</w:t>
            </w:r>
            <w:proofErr w:type="spellStart"/>
            <w:r w:rsidRPr="004424B1">
              <w:rPr>
                <w:rFonts w:cs="Arial"/>
                <w:szCs w:val="18"/>
              </w:rPr>
              <w:t>EventDefinition</w:t>
            </w:r>
            <w:proofErr w:type="spellEnd"/>
            <w:r w:rsidRPr="004424B1">
              <w:rPr>
                <w:rFonts w:cs="Arial"/>
                <w:szCs w:val="18"/>
              </w:rPr>
              <w:t>&gt;)</w:t>
            </w:r>
          </w:p>
        </w:tc>
      </w:tr>
    </w:tbl>
    <w:p w14:paraId="73269A4B" w14:textId="77777777" w:rsidR="00F257C2" w:rsidRPr="004424B1" w:rsidRDefault="00F257C2" w:rsidP="0043015A">
      <w:pPr>
        <w:pStyle w:val="Heading4"/>
        <w:spacing w:before="480"/>
        <w:rPr>
          <w:lang w:val="en-GB"/>
        </w:rPr>
      </w:pPr>
      <w:r w:rsidRPr="004424B1">
        <w:rPr>
          <w:lang w:val="en-GB"/>
        </w:rPr>
        <w:t>Errors</w:t>
      </w:r>
    </w:p>
    <w:p w14:paraId="2AFA2569" w14:textId="52BEDFC9" w:rsidR="00781519" w:rsidRPr="004424B1" w:rsidRDefault="00781519">
      <w:pPr>
        <w:spacing w:after="240"/>
        <w:rPr>
          <w:lang w:val="en-GB"/>
        </w:rPr>
        <w:pPrChange w:id="25387" w:author="Quinten Van Woerkom" w:date="2024-12-19T15:13:00Z" w16du:dateUtc="2024-12-19T14:13:00Z">
          <w:pPr/>
        </w:pPrChange>
      </w:pPr>
      <w:del w:id="25388" w:author="Quinten Van Woerkom" w:date="2024-12-16T16:48:00Z" w16du:dateUtc="2024-12-16T15:48:00Z">
        <w:r w:rsidRPr="004424B1" w:rsidDel="00AE6B58">
          <w:rPr>
            <w:lang w:val="en-GB"/>
          </w:rPr>
          <w:delText xml:space="preserve">In addition to standard MAL </w:delText>
        </w:r>
        <w:r w:rsidR="00534DC6" w:rsidRPr="004424B1" w:rsidDel="00AE6B58">
          <w:rPr>
            <w:lang w:val="en-GB"/>
          </w:rPr>
          <w:delText>e</w:delText>
        </w:r>
        <w:r w:rsidRPr="004424B1" w:rsidDel="00AE6B58">
          <w:rPr>
            <w:lang w:val="en-GB"/>
          </w:rPr>
          <w:delText xml:space="preserve">rrors, the operation may return the following MPS </w:delText>
        </w:r>
        <w:r w:rsidR="00534DC6" w:rsidRPr="004424B1" w:rsidDel="00AE6B58">
          <w:rPr>
            <w:lang w:val="en-GB"/>
          </w:rPr>
          <w:delText>e</w:delText>
        </w:r>
        <w:r w:rsidRPr="004424B1" w:rsidDel="00AE6B58">
          <w:rPr>
            <w:lang w:val="en-GB"/>
          </w:rPr>
          <w:delText>rrors:</w:delText>
        </w:r>
      </w:del>
      <w:ins w:id="25389"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5390" w:author="Peter Van Der Plas" w:date="2024-12-26T15:03:00Z" w16du:dateUtc="2024-12-26T14:03:00Z">
        <w:r w:rsidR="0010001D">
          <w:rPr>
            <w:lang w:val="en-GB"/>
          </w:rPr>
          <w:fldChar w:fldCharType="begin"/>
        </w:r>
        <w:r w:rsidR="0010001D">
          <w:rPr>
            <w:lang w:val="en-GB"/>
          </w:rPr>
          <w:instrText xml:space="preserve"> REF _Ref186117807 \r \h </w:instrText>
        </w:r>
      </w:ins>
      <w:r w:rsidR="0010001D">
        <w:rPr>
          <w:lang w:val="en-GB"/>
        </w:rPr>
      </w:r>
      <w:r w:rsidR="0010001D">
        <w:rPr>
          <w:lang w:val="en-GB"/>
        </w:rPr>
        <w:fldChar w:fldCharType="separate"/>
      </w:r>
      <w:ins w:id="25391" w:author="Peter Van Der Plas" w:date="2025-01-01T17:31:00Z" w16du:dateUtc="2025-01-01T16:31:00Z">
        <w:r w:rsidR="006D1623">
          <w:rPr>
            <w:lang w:val="en-GB"/>
          </w:rPr>
          <w:t>5</w:t>
        </w:r>
      </w:ins>
      <w:ins w:id="25392" w:author="Peter Van Der Plas" w:date="2024-12-26T15:03:00Z" w16du:dateUtc="2024-12-26T14:03:00Z">
        <w:r w:rsidR="0010001D">
          <w:rPr>
            <w:lang w:val="en-GB"/>
          </w:rPr>
          <w:fldChar w:fldCharType="end"/>
        </w:r>
      </w:ins>
      <w:ins w:id="25393" w:author="Quinten Van Woerkom" w:date="2024-12-16T16:48:00Z" w16du:dateUtc="2024-12-16T15:48:00Z">
        <w:del w:id="25394" w:author="Peter Van Der Plas" w:date="2024-12-26T15:03:00Z" w16du:dateUtc="2024-12-26T14:03:00Z">
          <w:r w:rsidR="00AE6B58" w:rsidDel="0010001D">
            <w:rPr>
              <w:lang w:val="en-GB"/>
            </w:rPr>
            <w:delText>5</w:delText>
          </w:r>
        </w:del>
        <w:r w:rsidR="00AE6B58">
          <w:rPr>
            <w:lang w:val="en-GB"/>
          </w:rPr>
          <w:t>.</w:t>
        </w:r>
      </w:ins>
    </w:p>
    <w:p w14:paraId="51D54FBF" w14:textId="2B00687E" w:rsidR="00426FE3" w:rsidRPr="004424B1" w:rsidDel="0026233B" w:rsidRDefault="00426FE3">
      <w:pPr>
        <w:spacing w:after="240"/>
        <w:rPr>
          <w:del w:id="25395" w:author="Quinten Van Woerkom" w:date="2024-12-19T15:13:00Z" w16du:dateUtc="2024-12-19T14:13:00Z"/>
          <w:lang w:val="en-GB"/>
        </w:rPr>
        <w:pPrChange w:id="25396" w:author="Quinten Van Woerkom" w:date="2024-12-19T15:13:00Z" w16du:dateUtc="2024-12-19T14:13:00Z">
          <w:pPr>
            <w:spacing w:before="0"/>
          </w:pPr>
        </w:pPrChange>
      </w:pPr>
    </w:p>
    <w:tbl>
      <w:tblPr>
        <w:tblStyle w:val="RBTable"/>
        <w:tblW w:w="0" w:type="auto"/>
        <w:jc w:val="center"/>
        <w:tblLook w:val="04A0" w:firstRow="1" w:lastRow="0" w:firstColumn="1" w:lastColumn="0" w:noHBand="0" w:noVBand="1"/>
        <w:tblCaption w:val="SVE getEventDefs"/>
      </w:tblPr>
      <w:tblGrid>
        <w:gridCol w:w="2389"/>
        <w:gridCol w:w="2520"/>
      </w:tblGrid>
      <w:tr w:rsidR="00D21B6E" w:rsidRPr="004424B1" w14:paraId="08DC488D"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BCD1C96" w14:textId="77777777" w:rsidR="00D21B6E" w:rsidRPr="004424B1" w:rsidRDefault="00D21B6E" w:rsidP="00306AEA">
            <w:pPr>
              <w:pStyle w:val="TableCell"/>
              <w:rPr>
                <w:rFonts w:cs="Arial"/>
                <w:szCs w:val="20"/>
              </w:rPr>
            </w:pPr>
            <w:r w:rsidRPr="004424B1">
              <w:rPr>
                <w:rFonts w:cs="Arial"/>
                <w:szCs w:val="20"/>
              </w:rPr>
              <w:t>Error</w:t>
            </w:r>
          </w:p>
        </w:tc>
        <w:tc>
          <w:tcPr>
            <w:tcW w:w="2520" w:type="dxa"/>
          </w:tcPr>
          <w:p w14:paraId="16CE7146" w14:textId="77777777" w:rsidR="00D21B6E" w:rsidRPr="004424B1" w:rsidRDefault="00D21B6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1B6E" w:rsidRPr="004424B1" w14:paraId="4D642DEC"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5D7EC98" w14:textId="77777777" w:rsidR="00D21B6E" w:rsidRPr="004424B1" w:rsidRDefault="00D21B6E" w:rsidP="00306AEA">
            <w:pPr>
              <w:pStyle w:val="TableCell"/>
              <w:rPr>
                <w:rFonts w:cs="Arial"/>
                <w:szCs w:val="20"/>
              </w:rPr>
            </w:pPr>
            <w:r w:rsidRPr="004424B1">
              <w:rPr>
                <w:rFonts w:cs="Arial"/>
                <w:szCs w:val="20"/>
              </w:rPr>
              <w:t>INVALID</w:t>
            </w:r>
          </w:p>
        </w:tc>
        <w:tc>
          <w:tcPr>
            <w:tcW w:w="2520" w:type="dxa"/>
          </w:tcPr>
          <w:p w14:paraId="479C2C81"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563F6F91" w14:textId="77777777" w:rsidR="00F257C2" w:rsidRPr="004424B1" w:rsidRDefault="00F257C2" w:rsidP="0043015A">
      <w:pPr>
        <w:pStyle w:val="Heading3"/>
        <w:spacing w:before="480"/>
        <w:rPr>
          <w:lang w:val="en-GB"/>
        </w:rPr>
      </w:pPr>
      <w:bookmarkStart w:id="25397" w:name="_Toc140093876"/>
      <w:r w:rsidRPr="004424B1">
        <w:rPr>
          <w:lang w:val="en-GB"/>
        </w:rPr>
        <w:t>Operation: listActivityDefs</w:t>
      </w:r>
      <w:bookmarkEnd w:id="25397"/>
    </w:p>
    <w:p w14:paraId="5AA7E557" w14:textId="77777777" w:rsidR="00F257C2" w:rsidRPr="004424B1" w:rsidRDefault="00F257C2" w:rsidP="006151A9">
      <w:pPr>
        <w:pStyle w:val="Heading4"/>
        <w:rPr>
          <w:lang w:val="en-GB"/>
        </w:rPr>
      </w:pPr>
      <w:r w:rsidRPr="004424B1">
        <w:rPr>
          <w:lang w:val="en-GB"/>
        </w:rPr>
        <w:t>Overview</w:t>
      </w:r>
    </w:p>
    <w:p w14:paraId="7616285F" w14:textId="58DD9659" w:rsidR="002F4463" w:rsidRPr="004424B1" w:rsidRDefault="002F4463" w:rsidP="006151A9">
      <w:pPr>
        <w:keepNext/>
        <w:rPr>
          <w:lang w:val="en-GB"/>
        </w:rPr>
      </w:pPr>
      <w:r w:rsidRPr="004424B1">
        <w:rPr>
          <w:lang w:val="en-GB"/>
        </w:rPr>
        <w:t xml:space="preserve">The </w:t>
      </w:r>
      <w:proofErr w:type="spellStart"/>
      <w:r w:rsidRPr="004424B1">
        <w:rPr>
          <w:lang w:val="en-GB"/>
        </w:rPr>
        <w:t>listActivityDefs</w:t>
      </w:r>
      <w:proofErr w:type="spellEnd"/>
      <w:r w:rsidRPr="004424B1">
        <w:rPr>
          <w:lang w:val="en-GB"/>
        </w:rPr>
        <w:t xml:space="preserve"> operation is used to obtain a list of available </w:t>
      </w:r>
      <w:proofErr w:type="spellStart"/>
      <w:r w:rsidRPr="004424B1">
        <w:rPr>
          <w:lang w:val="en-GB"/>
        </w:rPr>
        <w:t>ActivityDefinitions</w:t>
      </w:r>
      <w:proofErr w:type="spellEnd"/>
      <w:r w:rsidRPr="004424B1">
        <w:rPr>
          <w:lang w:val="en-GB"/>
        </w:rPr>
        <w:t xml:space="preserve"> (</w:t>
      </w:r>
      <w:r w:rsidR="005F72E8" w:rsidRPr="004424B1">
        <w:rPr>
          <w:lang w:val="en-GB"/>
        </w:rPr>
        <w:t>key</w:t>
      </w:r>
      <w:r w:rsidRPr="004424B1">
        <w:rPr>
          <w:lang w:val="en-GB"/>
        </w:rPr>
        <w:t xml:space="preserve"> and version) together with their descriptions.  The list can be filtered by domain or restricted to specified definition IDs.  All available versions are listed.</w:t>
      </w:r>
    </w:p>
    <w:p w14:paraId="6EF553B7" w14:textId="286AAA06" w:rsidR="003B31E7" w:rsidRDefault="003B31E7" w:rsidP="00426FE3">
      <w:pPr>
        <w:rPr>
          <w:ins w:id="25398" w:author="Quinten Van Woerkom" w:date="2024-12-19T14:18:00Z" w16du:dateUtc="2024-12-19T13:18:00Z"/>
          <w:lang w:val="en-GB"/>
        </w:rPr>
      </w:pPr>
      <w:r w:rsidRPr="004424B1">
        <w:rPr>
          <w:lang w:val="en-GB"/>
        </w:rPr>
        <w:t xml:space="preserve">The domain field is an ordered list of identifiers representing a domain hierarchy, any node of which can use </w:t>
      </w:r>
      <w:r w:rsidR="00280842" w:rsidRPr="004424B1">
        <w:rPr>
          <w:lang w:val="en-GB"/>
        </w:rPr>
        <w:t>‘</w:t>
      </w:r>
      <w:r w:rsidRPr="004424B1">
        <w:rPr>
          <w:lang w:val="en-GB"/>
        </w:rPr>
        <w:t>*</w:t>
      </w:r>
      <w:r w:rsidR="00280842" w:rsidRPr="004424B1">
        <w:rPr>
          <w:lang w:val="en-GB"/>
        </w:rPr>
        <w:t>’</w:t>
      </w:r>
      <w:r w:rsidRPr="004424B1">
        <w:rPr>
          <w:lang w:val="en-GB"/>
        </w:rPr>
        <w:t xml:space="preserve"> as a wildcard (meaning any domain identifier at that level of the hierarchy).  If a set of domains is required that cannot be represented through the use of wildcards, then the operation will need to be repeated using different domain filters.</w:t>
      </w:r>
    </w:p>
    <w:p w14:paraId="51498CA8" w14:textId="01F5040F" w:rsidR="00B50FB7" w:rsidRPr="004424B1" w:rsidRDefault="00B50FB7">
      <w:pPr>
        <w:pStyle w:val="Heading4"/>
        <w:spacing w:before="480" w:after="240"/>
        <w:rPr>
          <w:lang w:val="en-GB"/>
        </w:rPr>
        <w:pPrChange w:id="25399" w:author="Peter Van Der Plas" w:date="2024-12-26T14:33:00Z" w16du:dateUtc="2024-12-26T13:33:00Z">
          <w:pPr/>
        </w:pPrChange>
      </w:pPr>
      <w:ins w:id="25400" w:author="Quinten Van Woerkom" w:date="2024-12-19T14:18:00Z" w16du:dateUtc="2024-12-19T13:18:00Z">
        <w:r>
          <w:rPr>
            <w:lang w:val="en-GB"/>
          </w:rPr>
          <w:t>Definition</w:t>
        </w:r>
      </w:ins>
    </w:p>
    <w:p w14:paraId="1AC52229" w14:textId="66611126" w:rsidR="00426FE3" w:rsidRPr="004424B1" w:rsidDel="00B50FB7" w:rsidRDefault="00426FE3">
      <w:pPr>
        <w:spacing w:after="240"/>
        <w:rPr>
          <w:del w:id="25401" w:author="Quinten Van Woerkom" w:date="2024-12-19T14:18:00Z" w16du:dateUtc="2024-12-19T13:18:00Z"/>
          <w:lang w:val="en-GB"/>
        </w:rPr>
        <w:pPrChange w:id="25402" w:author="Quinten Van Woerkom" w:date="2024-12-19T14:18:00Z" w16du:dateUtc="2024-12-19T13:18:00Z">
          <w:pPr>
            <w:spacing w:before="0"/>
          </w:pPr>
        </w:pPrChange>
      </w:pPr>
    </w:p>
    <w:tbl>
      <w:tblPr>
        <w:tblStyle w:val="RBTable"/>
        <w:tblW w:w="9242" w:type="dxa"/>
        <w:tblLayout w:type="fixed"/>
        <w:tblLook w:val="0400" w:firstRow="0" w:lastRow="0" w:firstColumn="0" w:lastColumn="0" w:noHBand="0" w:noVBand="1"/>
        <w:tblCaption w:val="SVO listActivityDefs"/>
        <w:tblPrChange w:id="25403" w:author="Peter Van Der Plas" w:date="2024-12-26T14:33:00Z" w16du:dateUtc="2024-12-26T13:33:00Z">
          <w:tblPr>
            <w:tblStyle w:val="RBTable"/>
            <w:tblW w:w="9242" w:type="dxa"/>
            <w:tblLayout w:type="fixed"/>
            <w:tblLook w:val="0400" w:firstRow="0" w:lastRow="0" w:firstColumn="0" w:lastColumn="0" w:noHBand="0" w:noVBand="1"/>
            <w:tblCaption w:val="SVO listActivityDefs"/>
          </w:tblPr>
        </w:tblPrChange>
      </w:tblPr>
      <w:tblGrid>
        <w:gridCol w:w="2353"/>
        <w:gridCol w:w="6889"/>
        <w:tblGridChange w:id="25404">
          <w:tblGrid>
            <w:gridCol w:w="2353"/>
            <w:gridCol w:w="23"/>
            <w:gridCol w:w="6866"/>
          </w:tblGrid>
        </w:tblGridChange>
      </w:tblGrid>
      <w:tr w:rsidR="000A0E49" w:rsidRPr="004424B1" w14:paraId="2040BA06" w14:textId="77777777" w:rsidTr="00197BC2">
        <w:trPr>
          <w:tblHeader/>
        </w:trPr>
        <w:tc>
          <w:tcPr>
            <w:tcW w:w="2352" w:type="dxa"/>
            <w:shd w:val="clear" w:color="auto" w:fill="00CCFF"/>
            <w:tcPrChange w:id="25405" w:author="Peter Van Der Plas" w:date="2024-12-26T14:33:00Z" w16du:dateUtc="2024-12-26T13:33:00Z">
              <w:tcPr>
                <w:tcW w:w="2376" w:type="dxa"/>
                <w:gridSpan w:val="2"/>
                <w:shd w:val="clear" w:color="auto" w:fill="662382"/>
              </w:tcPr>
            </w:tcPrChange>
          </w:tcPr>
          <w:p w14:paraId="7A7FE593" w14:textId="77777777" w:rsidR="000A0E49" w:rsidRPr="00D81229" w:rsidRDefault="000A0E49" w:rsidP="007B4994">
            <w:pPr>
              <w:pStyle w:val="TableCell"/>
              <w:jc w:val="center"/>
              <w:rPr>
                <w:rFonts w:cs="Arial"/>
                <w:bCs/>
                <w:color w:val="auto"/>
                <w:szCs w:val="18"/>
                <w:rPrChange w:id="25406" w:author="Peter Van Der Plas" w:date="2024-12-26T14:33:00Z" w16du:dateUtc="2024-12-26T13:33:00Z">
                  <w:rPr>
                    <w:rFonts w:cs="Arial"/>
                    <w:b/>
                    <w:color w:val="FFFFFF" w:themeColor="background1"/>
                    <w:szCs w:val="18"/>
                  </w:rPr>
                </w:rPrChange>
              </w:rPr>
            </w:pPr>
            <w:r w:rsidRPr="00D81229">
              <w:rPr>
                <w:rFonts w:cs="Arial"/>
                <w:bCs/>
                <w:color w:val="auto"/>
                <w:szCs w:val="18"/>
                <w:rPrChange w:id="25407" w:author="Peter Van Der Plas" w:date="2024-12-26T14:33:00Z" w16du:dateUtc="2024-12-26T13:33:00Z">
                  <w:rPr>
                    <w:rFonts w:cs="Arial"/>
                    <w:b/>
                    <w:color w:val="FFFFFF" w:themeColor="background1"/>
                    <w:szCs w:val="18"/>
                  </w:rPr>
                </w:rPrChange>
              </w:rPr>
              <w:t>Operation Identifier</w:t>
            </w:r>
          </w:p>
        </w:tc>
        <w:tc>
          <w:tcPr>
            <w:tcW w:w="6888" w:type="dxa"/>
            <w:tcPrChange w:id="25408" w:author="Peter Van Der Plas" w:date="2024-12-26T14:33:00Z" w16du:dateUtc="2024-12-26T13:33:00Z">
              <w:tcPr>
                <w:tcW w:w="6866" w:type="dxa"/>
              </w:tcPr>
            </w:tcPrChange>
          </w:tcPr>
          <w:p w14:paraId="17973E60" w14:textId="77777777" w:rsidR="000A0E49" w:rsidRPr="004424B1" w:rsidRDefault="000A0E49" w:rsidP="007B4994">
            <w:pPr>
              <w:pStyle w:val="TableCell"/>
              <w:jc w:val="center"/>
              <w:rPr>
                <w:rFonts w:cs="Arial"/>
                <w:szCs w:val="18"/>
              </w:rPr>
            </w:pPr>
            <w:proofErr w:type="spellStart"/>
            <w:r w:rsidRPr="004424B1">
              <w:rPr>
                <w:rFonts w:cs="Arial"/>
                <w:szCs w:val="18"/>
              </w:rPr>
              <w:t>listActivityDefs</w:t>
            </w:r>
            <w:proofErr w:type="spellEnd"/>
          </w:p>
        </w:tc>
      </w:tr>
      <w:tr w:rsidR="000A0E49" w:rsidRPr="004424B1" w14:paraId="21D0A9BB" w14:textId="77777777" w:rsidTr="00144254">
        <w:tc>
          <w:tcPr>
            <w:tcW w:w="2352" w:type="dxa"/>
            <w:shd w:val="clear" w:color="auto" w:fill="00CCFF"/>
            <w:tcPrChange w:id="25409" w:author="Peter Van Der Plas" w:date="2024-12-26T14:33:00Z" w16du:dateUtc="2024-12-26T13:33:00Z">
              <w:tcPr>
                <w:tcW w:w="2376" w:type="dxa"/>
                <w:gridSpan w:val="2"/>
                <w:shd w:val="clear" w:color="auto" w:fill="662382"/>
              </w:tcPr>
            </w:tcPrChange>
          </w:tcPr>
          <w:p w14:paraId="6E2D4727" w14:textId="77777777" w:rsidR="000A0E49" w:rsidRPr="00D81229" w:rsidRDefault="000A0E49" w:rsidP="007B4994">
            <w:pPr>
              <w:pStyle w:val="TableCell"/>
              <w:jc w:val="center"/>
              <w:rPr>
                <w:rFonts w:cs="Arial"/>
                <w:bCs/>
                <w:color w:val="auto"/>
                <w:szCs w:val="18"/>
                <w:rPrChange w:id="25410" w:author="Peter Van Der Plas" w:date="2024-12-26T14:33:00Z" w16du:dateUtc="2024-12-26T13:33:00Z">
                  <w:rPr>
                    <w:rFonts w:cs="Arial"/>
                    <w:b/>
                    <w:color w:val="FFFFFF" w:themeColor="background1"/>
                    <w:szCs w:val="18"/>
                  </w:rPr>
                </w:rPrChange>
              </w:rPr>
            </w:pPr>
            <w:r w:rsidRPr="00D81229">
              <w:rPr>
                <w:rFonts w:cs="Arial"/>
                <w:bCs/>
                <w:color w:val="auto"/>
                <w:szCs w:val="18"/>
                <w:rPrChange w:id="25411" w:author="Peter Van Der Plas" w:date="2024-12-26T14:33:00Z" w16du:dateUtc="2024-12-26T13:33:00Z">
                  <w:rPr>
                    <w:rFonts w:cs="Arial"/>
                    <w:b/>
                    <w:color w:val="FFFFFF" w:themeColor="background1"/>
                    <w:szCs w:val="18"/>
                  </w:rPr>
                </w:rPrChange>
              </w:rPr>
              <w:t>Interaction Pattern</w:t>
            </w:r>
          </w:p>
        </w:tc>
        <w:tc>
          <w:tcPr>
            <w:tcW w:w="6888" w:type="dxa"/>
            <w:shd w:val="clear" w:color="auto" w:fill="D9D9D9" w:themeFill="background1" w:themeFillShade="D9"/>
            <w:tcPrChange w:id="25412" w:author="Peter Van Der Plas" w:date="2024-12-26T14:33:00Z" w16du:dateUtc="2024-12-26T13:33:00Z">
              <w:tcPr>
                <w:tcW w:w="6866" w:type="dxa"/>
                <w:shd w:val="clear" w:color="auto" w:fill="D9D9D9" w:themeFill="background1" w:themeFillShade="D9"/>
              </w:tcPr>
            </w:tcPrChange>
          </w:tcPr>
          <w:p w14:paraId="5A0F8E3D" w14:textId="77777777" w:rsidR="000A0E49" w:rsidRPr="004424B1" w:rsidRDefault="000A0E49" w:rsidP="007B4994">
            <w:pPr>
              <w:pStyle w:val="TableCell"/>
              <w:jc w:val="center"/>
              <w:rPr>
                <w:rFonts w:cs="Arial"/>
                <w:szCs w:val="18"/>
              </w:rPr>
            </w:pPr>
            <w:r w:rsidRPr="004424B1">
              <w:rPr>
                <w:rFonts w:cs="Arial"/>
                <w:szCs w:val="18"/>
              </w:rPr>
              <w:t>PROGRESS</w:t>
            </w:r>
          </w:p>
        </w:tc>
      </w:tr>
    </w:tbl>
    <w:p w14:paraId="5D0C302A" w14:textId="77777777" w:rsidR="000A0E49" w:rsidRPr="004424B1" w:rsidRDefault="000A0E49" w:rsidP="000A0E4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42F3290A"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37A0B52B" w14:textId="77777777" w:rsidR="000A0E49" w:rsidRPr="004424B1" w:rsidRDefault="000A0E49" w:rsidP="007B4994">
            <w:pPr>
              <w:pStyle w:val="TableCell"/>
              <w:jc w:val="center"/>
              <w:rPr>
                <w:rFonts w:cs="Arial"/>
                <w:szCs w:val="18"/>
              </w:rPr>
            </w:pPr>
            <w:r w:rsidRPr="004424B1">
              <w:rPr>
                <w:rFonts w:cs="Arial"/>
                <w:szCs w:val="18"/>
              </w:rPr>
              <w:t>Pattern Sequence</w:t>
            </w:r>
          </w:p>
        </w:tc>
        <w:tc>
          <w:tcPr>
            <w:tcW w:w="1701" w:type="dxa"/>
          </w:tcPr>
          <w:p w14:paraId="2B52FA67" w14:textId="77777777" w:rsidR="000A0E49" w:rsidRPr="004424B1" w:rsidRDefault="000A0E49" w:rsidP="007B4994">
            <w:pPr>
              <w:pStyle w:val="TableCell"/>
              <w:jc w:val="center"/>
              <w:rPr>
                <w:rFonts w:cs="Arial"/>
                <w:szCs w:val="18"/>
              </w:rPr>
            </w:pPr>
            <w:r w:rsidRPr="004424B1">
              <w:rPr>
                <w:rFonts w:cs="Arial"/>
                <w:szCs w:val="18"/>
              </w:rPr>
              <w:t>Message</w:t>
            </w:r>
          </w:p>
        </w:tc>
        <w:tc>
          <w:tcPr>
            <w:tcW w:w="964" w:type="dxa"/>
          </w:tcPr>
          <w:p w14:paraId="295D1BB5" w14:textId="77777777" w:rsidR="000A0E49" w:rsidRPr="004424B1" w:rsidRDefault="000A0E49" w:rsidP="007B4994">
            <w:pPr>
              <w:pStyle w:val="TableCell"/>
              <w:jc w:val="center"/>
              <w:rPr>
                <w:rFonts w:cs="Arial"/>
                <w:szCs w:val="18"/>
              </w:rPr>
            </w:pPr>
            <w:r w:rsidRPr="004424B1">
              <w:rPr>
                <w:rFonts w:cs="Arial"/>
                <w:szCs w:val="18"/>
              </w:rPr>
              <w:t>Nullable</w:t>
            </w:r>
          </w:p>
        </w:tc>
        <w:tc>
          <w:tcPr>
            <w:tcW w:w="4224" w:type="dxa"/>
          </w:tcPr>
          <w:p w14:paraId="73FCC3DF" w14:textId="0281FC27" w:rsidR="000A0E49" w:rsidRPr="004424B1" w:rsidRDefault="000A0E49" w:rsidP="007B4994">
            <w:pPr>
              <w:pStyle w:val="TableCell"/>
              <w:jc w:val="center"/>
              <w:rPr>
                <w:rFonts w:cs="Arial"/>
                <w:szCs w:val="18"/>
              </w:rPr>
            </w:pPr>
            <w:del w:id="25413" w:author="Peter Van Der Plas" w:date="2024-12-26T14:33:00Z" w16du:dateUtc="2024-12-26T13:33:00Z">
              <w:r w:rsidRPr="004424B1" w:rsidDel="00D81229">
                <w:rPr>
                  <w:rFonts w:cs="Arial"/>
                  <w:szCs w:val="18"/>
                </w:rPr>
                <w:delText xml:space="preserve">Body </w:delText>
              </w:r>
            </w:del>
            <w:ins w:id="25414" w:author="Peter Van Der Plas" w:date="2024-12-26T14:33:00Z" w16du:dateUtc="2024-12-26T13:33:00Z">
              <w:r w:rsidR="00D81229">
                <w:rPr>
                  <w:rFonts w:cs="Arial"/>
                  <w:szCs w:val="18"/>
                </w:rPr>
                <w:t>Type</w:t>
              </w:r>
              <w:r w:rsidR="00D81229" w:rsidRPr="004424B1">
                <w:rPr>
                  <w:rFonts w:cs="Arial"/>
                  <w:szCs w:val="18"/>
                </w:rPr>
                <w:t xml:space="preserve"> </w:t>
              </w:r>
            </w:ins>
            <w:r w:rsidRPr="004424B1">
              <w:rPr>
                <w:rFonts w:cs="Arial"/>
                <w:szCs w:val="18"/>
              </w:rPr>
              <w:t>Signature</w:t>
            </w:r>
          </w:p>
        </w:tc>
      </w:tr>
      <w:tr w:rsidR="000A0E49" w:rsidRPr="004424B1" w14:paraId="436B3DEA" w14:textId="77777777" w:rsidTr="007B4994">
        <w:tc>
          <w:tcPr>
            <w:tcW w:w="2353" w:type="dxa"/>
            <w:shd w:val="clear" w:color="auto" w:fill="D9D9D9" w:themeFill="background1" w:themeFillShade="D9"/>
          </w:tcPr>
          <w:p w14:paraId="057A352F"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3C5709AA" w14:textId="77777777" w:rsidR="000A0E49" w:rsidRPr="004424B1" w:rsidRDefault="000A0E49" w:rsidP="007B4994">
            <w:pPr>
              <w:pStyle w:val="TableCell"/>
              <w:jc w:val="center"/>
              <w:rPr>
                <w:rFonts w:cs="Arial"/>
                <w:szCs w:val="18"/>
              </w:rPr>
            </w:pPr>
            <w:r w:rsidRPr="004424B1">
              <w:rPr>
                <w:rFonts w:cs="Arial"/>
                <w:szCs w:val="18"/>
              </w:rPr>
              <w:t>PROGRESS</w:t>
            </w:r>
          </w:p>
        </w:tc>
        <w:tc>
          <w:tcPr>
            <w:tcW w:w="964" w:type="dxa"/>
          </w:tcPr>
          <w:p w14:paraId="721AA46F" w14:textId="77777777" w:rsidR="000A0E49" w:rsidRPr="004424B1" w:rsidRDefault="000A0E49" w:rsidP="007B4994">
            <w:pPr>
              <w:pStyle w:val="TableCell"/>
              <w:jc w:val="center"/>
              <w:rPr>
                <w:rFonts w:cs="Arial"/>
                <w:szCs w:val="18"/>
              </w:rPr>
            </w:pPr>
            <w:r w:rsidRPr="004424B1">
              <w:rPr>
                <w:rFonts w:cs="Arial"/>
                <w:szCs w:val="18"/>
              </w:rPr>
              <w:t>Yes</w:t>
            </w:r>
          </w:p>
          <w:p w14:paraId="032322D3" w14:textId="77777777" w:rsidR="000A0E49" w:rsidRPr="004424B1" w:rsidRDefault="000A0E49" w:rsidP="007B4994">
            <w:pPr>
              <w:pStyle w:val="TableCell"/>
              <w:jc w:val="center"/>
              <w:rPr>
                <w:rFonts w:cs="Arial"/>
                <w:szCs w:val="18"/>
              </w:rPr>
            </w:pPr>
            <w:r w:rsidRPr="004424B1">
              <w:rPr>
                <w:rFonts w:cs="Arial"/>
                <w:szCs w:val="18"/>
              </w:rPr>
              <w:t>Yes</w:t>
            </w:r>
          </w:p>
          <w:p w14:paraId="75FBACB9" w14:textId="77777777" w:rsidR="000A0E49" w:rsidRPr="004424B1" w:rsidRDefault="000A0E49" w:rsidP="007B4994">
            <w:pPr>
              <w:pStyle w:val="TableCell"/>
              <w:spacing w:before="240"/>
              <w:jc w:val="center"/>
              <w:rPr>
                <w:rFonts w:cs="Arial"/>
                <w:szCs w:val="18"/>
              </w:rPr>
            </w:pPr>
            <w:r w:rsidRPr="004424B1">
              <w:rPr>
                <w:rFonts w:cs="Arial"/>
                <w:szCs w:val="18"/>
              </w:rPr>
              <w:t>Yes</w:t>
            </w:r>
          </w:p>
        </w:tc>
        <w:tc>
          <w:tcPr>
            <w:tcW w:w="4224" w:type="dxa"/>
            <w:vAlign w:val="center"/>
          </w:tcPr>
          <w:p w14:paraId="531E3EA1" w14:textId="16FC51B0" w:rsidR="000A0E49" w:rsidRPr="004424B1" w:rsidRDefault="000A0E49" w:rsidP="007B4994">
            <w:pPr>
              <w:pStyle w:val="TableCell"/>
              <w:jc w:val="center"/>
              <w:rPr>
                <w:rFonts w:cs="Arial"/>
                <w:szCs w:val="18"/>
              </w:rPr>
            </w:pPr>
            <w:proofErr w:type="gramStart"/>
            <w:r w:rsidRPr="004424B1">
              <w:rPr>
                <w:rFonts w:cs="Arial"/>
                <w:szCs w:val="18"/>
              </w:rPr>
              <w:t>domain :</w:t>
            </w:r>
            <w:proofErr w:type="gramEnd"/>
            <w:r w:rsidRPr="004424B1">
              <w:rPr>
                <w:rFonts w:cs="Arial"/>
                <w:szCs w:val="18"/>
              </w:rPr>
              <w:t xml:space="preserve"> (List &lt;MAL::Identifier&gt;)</w:t>
            </w:r>
          </w:p>
          <w:p w14:paraId="4A5575FD" w14:textId="5A3A296E" w:rsidR="000A0E49" w:rsidRPr="004424B1" w:rsidRDefault="000A0E49" w:rsidP="007B4994">
            <w:pPr>
              <w:pStyle w:val="TableCell"/>
              <w:jc w:val="center"/>
              <w:rPr>
                <w:rFonts w:cs="Arial"/>
                <w:szCs w:val="18"/>
              </w:rPr>
            </w:pPr>
            <w:proofErr w:type="spellStart"/>
            <w:proofErr w:type="gramStart"/>
            <w:r w:rsidRPr="004424B1">
              <w:rPr>
                <w:rFonts w:cs="Arial"/>
                <w:szCs w:val="18"/>
              </w:rPr>
              <w:t>activityDefs</w:t>
            </w:r>
            <w:proofErr w:type="spellEnd"/>
            <w:r w:rsidRPr="004424B1">
              <w:rPr>
                <w:rFonts w:cs="Arial"/>
                <w:szCs w:val="18"/>
              </w:rPr>
              <w:t xml:space="preserve"> :</w:t>
            </w:r>
            <w:proofErr w:type="gramEnd"/>
            <w:r w:rsidRPr="004424B1">
              <w:rPr>
                <w:rFonts w:cs="Arial"/>
                <w:szCs w:val="18"/>
              </w:rPr>
              <w:t xml:space="preserve"> (List &lt;MAL::ObjectRef</w:t>
            </w:r>
            <w:ins w:id="25415" w:author="Peter Van Der Plas" w:date="2025-01-01T15:55:00Z" w16du:dateUtc="2025-01-01T14:55:00Z">
              <w:r w:rsidR="008A3FBD">
                <w:rPr>
                  <w:rFonts w:cs="Arial"/>
                  <w:szCs w:val="18"/>
                </w:rPr>
                <w:t xml:space="preserve"> </w:t>
              </w:r>
            </w:ins>
            <w:r w:rsidRPr="004424B1">
              <w:rPr>
                <w:rFonts w:cs="Arial"/>
                <w:szCs w:val="18"/>
              </w:rPr>
              <w:t>&lt;ActivityDefinition&gt;&gt;)</w:t>
            </w:r>
          </w:p>
          <w:p w14:paraId="4B9C3A09" w14:textId="2F325725" w:rsidR="000A0E49" w:rsidRPr="004424B1" w:rsidRDefault="000A0E49" w:rsidP="007B4994">
            <w:pPr>
              <w:pStyle w:val="TableCell"/>
              <w:jc w:val="center"/>
              <w:rPr>
                <w:rFonts w:cs="Arial"/>
                <w:szCs w:val="18"/>
              </w:rPr>
            </w:pPr>
            <w:proofErr w:type="spellStart"/>
            <w:proofErr w:type="gramStart"/>
            <w:r w:rsidRPr="004424B1">
              <w:rPr>
                <w:rFonts w:cs="Arial"/>
                <w:szCs w:val="18"/>
              </w:rPr>
              <w:t>defaultTags</w:t>
            </w:r>
            <w:proofErr w:type="spellEnd"/>
            <w:r w:rsidRPr="004424B1">
              <w:rPr>
                <w:rFonts w:cs="Arial"/>
                <w:szCs w:val="18"/>
              </w:rPr>
              <w:t xml:space="preserve"> :</w:t>
            </w:r>
            <w:proofErr w:type="gramEnd"/>
            <w:r w:rsidRPr="004424B1">
              <w:rPr>
                <w:rFonts w:cs="Arial"/>
                <w:szCs w:val="18"/>
              </w:rPr>
              <w:t xml:space="preserve"> (List</w:t>
            </w:r>
            <w:ins w:id="25416" w:author="Peter Van Der Plas" w:date="2025-01-01T16:11:00Z" w16du:dateUtc="2025-01-01T15:11:00Z">
              <w:r w:rsidR="00275E56">
                <w:rPr>
                  <w:rFonts w:cs="Arial"/>
                  <w:szCs w:val="18"/>
                </w:rPr>
                <w:t xml:space="preserve"> </w:t>
              </w:r>
            </w:ins>
            <w:r w:rsidRPr="004424B1">
              <w:rPr>
                <w:rFonts w:cs="Arial"/>
                <w:szCs w:val="18"/>
              </w:rPr>
              <w:t>&lt;MAL::String&gt;)</w:t>
            </w:r>
          </w:p>
        </w:tc>
      </w:tr>
      <w:tr w:rsidR="000A0E49" w:rsidRPr="004424B1" w14:paraId="7D1A68FB" w14:textId="77777777" w:rsidTr="007B4994">
        <w:tc>
          <w:tcPr>
            <w:tcW w:w="2353" w:type="dxa"/>
            <w:shd w:val="clear" w:color="auto" w:fill="D9D9D9" w:themeFill="background1" w:themeFillShade="D9"/>
          </w:tcPr>
          <w:p w14:paraId="04332143" w14:textId="77777777" w:rsidR="000A0E49" w:rsidRPr="004424B1" w:rsidRDefault="000A0E4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388FC65B" w14:textId="77777777" w:rsidR="000A0E49" w:rsidRPr="004424B1" w:rsidRDefault="000A0E49" w:rsidP="007B4994">
            <w:pPr>
              <w:pStyle w:val="TableCell"/>
              <w:jc w:val="center"/>
              <w:rPr>
                <w:rFonts w:cs="Arial"/>
                <w:szCs w:val="18"/>
              </w:rPr>
            </w:pPr>
            <w:r w:rsidRPr="004424B1">
              <w:rPr>
                <w:rFonts w:cs="Arial"/>
                <w:szCs w:val="18"/>
              </w:rPr>
              <w:t>ACK</w:t>
            </w:r>
          </w:p>
        </w:tc>
        <w:tc>
          <w:tcPr>
            <w:tcW w:w="964" w:type="dxa"/>
            <w:shd w:val="clear" w:color="auto" w:fill="D9D9D9" w:themeFill="background1" w:themeFillShade="D9"/>
          </w:tcPr>
          <w:p w14:paraId="7EB961AE"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shd w:val="clear" w:color="auto" w:fill="D9D9D9" w:themeFill="background1" w:themeFillShade="D9"/>
            <w:vAlign w:val="center"/>
          </w:tcPr>
          <w:p w14:paraId="28E53B23" w14:textId="77777777" w:rsidR="000A0E49" w:rsidRPr="004424B1" w:rsidRDefault="000A0E49" w:rsidP="007B4994">
            <w:pPr>
              <w:pStyle w:val="TableCell"/>
              <w:jc w:val="center"/>
              <w:rPr>
                <w:rFonts w:cs="Arial"/>
                <w:szCs w:val="18"/>
              </w:rPr>
            </w:pPr>
            <w:r w:rsidRPr="004424B1">
              <w:rPr>
                <w:rFonts w:cs="Arial"/>
                <w:szCs w:val="18"/>
              </w:rPr>
              <w:t>Empty</w:t>
            </w:r>
          </w:p>
        </w:tc>
      </w:tr>
      <w:tr w:rsidR="000A0E49" w:rsidRPr="004424B1" w14:paraId="6CE023EE" w14:textId="77777777" w:rsidTr="007B4994">
        <w:tc>
          <w:tcPr>
            <w:tcW w:w="2353" w:type="dxa"/>
            <w:shd w:val="clear" w:color="auto" w:fill="D9D9D9" w:themeFill="background1" w:themeFillShade="D9"/>
          </w:tcPr>
          <w:p w14:paraId="793A5905" w14:textId="77777777" w:rsidR="000A0E49" w:rsidRPr="004424B1" w:rsidRDefault="000A0E4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4E760E20" w14:textId="77777777" w:rsidR="000A0E49" w:rsidRPr="004424B1" w:rsidRDefault="000A0E49" w:rsidP="007B4994">
            <w:pPr>
              <w:pStyle w:val="TableCell"/>
              <w:jc w:val="center"/>
              <w:rPr>
                <w:rFonts w:cs="Arial"/>
                <w:szCs w:val="18"/>
              </w:rPr>
            </w:pPr>
            <w:r w:rsidRPr="004424B1">
              <w:rPr>
                <w:rFonts w:cs="Arial"/>
                <w:szCs w:val="18"/>
              </w:rPr>
              <w:t>UPDATE</w:t>
            </w:r>
          </w:p>
        </w:tc>
        <w:tc>
          <w:tcPr>
            <w:tcW w:w="964" w:type="dxa"/>
          </w:tcPr>
          <w:p w14:paraId="2208BE77"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447F90BB" w14:textId="08A74D12" w:rsidR="000A0E49" w:rsidRPr="004424B1" w:rsidRDefault="000A0E49" w:rsidP="007B4994">
            <w:pPr>
              <w:pStyle w:val="TableCell"/>
              <w:jc w:val="center"/>
              <w:rPr>
                <w:rFonts w:cs="Arial"/>
                <w:szCs w:val="18"/>
              </w:rPr>
            </w:pPr>
            <w:proofErr w:type="spellStart"/>
            <w:proofErr w:type="gramStart"/>
            <w:r w:rsidRPr="004424B1">
              <w:rPr>
                <w:rFonts w:cs="Arial"/>
                <w:szCs w:val="18"/>
              </w:rPr>
              <w:t>activitytDefs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DefListEntry</w:t>
            </w:r>
            <w:proofErr w:type="spellEnd"/>
            <w:r w:rsidRPr="004424B1">
              <w:rPr>
                <w:rFonts w:cs="Arial"/>
                <w:szCs w:val="18"/>
              </w:rPr>
              <w:t>&gt;)</w:t>
            </w:r>
          </w:p>
        </w:tc>
      </w:tr>
      <w:tr w:rsidR="000A0E49" w:rsidRPr="004424B1" w14:paraId="49BAB5FB" w14:textId="77777777" w:rsidTr="007B4994">
        <w:tc>
          <w:tcPr>
            <w:tcW w:w="2353" w:type="dxa"/>
            <w:shd w:val="clear" w:color="auto" w:fill="D9D9D9" w:themeFill="background1" w:themeFillShade="D9"/>
          </w:tcPr>
          <w:p w14:paraId="6DCF6508" w14:textId="77777777" w:rsidR="000A0E49" w:rsidRPr="004424B1" w:rsidRDefault="000A0E4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4863E29C" w14:textId="77777777" w:rsidR="000A0E49" w:rsidRPr="004424B1" w:rsidRDefault="000A0E49" w:rsidP="007B4994">
            <w:pPr>
              <w:pStyle w:val="TableCell"/>
              <w:jc w:val="center"/>
              <w:rPr>
                <w:rFonts w:cs="Arial"/>
                <w:szCs w:val="18"/>
              </w:rPr>
            </w:pPr>
            <w:r w:rsidRPr="004424B1">
              <w:rPr>
                <w:rFonts w:cs="Arial"/>
                <w:szCs w:val="18"/>
              </w:rPr>
              <w:t>RESPONSE</w:t>
            </w:r>
          </w:p>
        </w:tc>
        <w:tc>
          <w:tcPr>
            <w:tcW w:w="964" w:type="dxa"/>
          </w:tcPr>
          <w:p w14:paraId="3AF95A81"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0B11ECEB" w14:textId="32430F25" w:rsidR="000A0E49" w:rsidRPr="004424B1" w:rsidRDefault="000A0E49" w:rsidP="007B4994">
            <w:pPr>
              <w:pStyle w:val="TableCell"/>
              <w:jc w:val="center"/>
              <w:rPr>
                <w:rFonts w:cs="Arial"/>
                <w:szCs w:val="18"/>
              </w:rPr>
            </w:pPr>
            <w:r w:rsidRPr="004424B1">
              <w:rPr>
                <w:rFonts w:cs="Arial"/>
                <w:szCs w:val="18"/>
              </w:rPr>
              <w:t>Empty</w:t>
            </w:r>
          </w:p>
        </w:tc>
      </w:tr>
    </w:tbl>
    <w:p w14:paraId="61112A44" w14:textId="1891B8B2" w:rsidR="00F257C2" w:rsidRPr="004424B1" w:rsidRDefault="00F257C2" w:rsidP="0043015A">
      <w:pPr>
        <w:pStyle w:val="Heading4"/>
        <w:spacing w:before="480"/>
        <w:rPr>
          <w:lang w:val="en-GB"/>
        </w:rPr>
      </w:pPr>
      <w:del w:id="25417" w:author="Peter Van Der Plas" w:date="2024-12-26T14:33:00Z" w16du:dateUtc="2024-12-26T13:33:00Z">
        <w:r w:rsidRPr="004424B1" w:rsidDel="00D81229">
          <w:rPr>
            <w:lang w:val="en-GB"/>
          </w:rPr>
          <w:delText>Structures</w:delText>
        </w:r>
      </w:del>
      <w:ins w:id="25418" w:author="Peter Van Der Plas" w:date="2024-12-26T14:33:00Z" w16du:dateUtc="2024-12-26T13:33:00Z">
        <w:r w:rsidR="00D81229">
          <w:rPr>
            <w:lang w:val="en-GB"/>
          </w:rPr>
          <w:t>Requirements</w:t>
        </w:r>
      </w:ins>
    </w:p>
    <w:p w14:paraId="6A8F5F59" w14:textId="39F984AB" w:rsidR="002F4463" w:rsidRPr="004424B1" w:rsidRDefault="002F4463" w:rsidP="003902D7">
      <w:pPr>
        <w:pStyle w:val="Paragraph5"/>
        <w:rPr>
          <w:lang w:val="en-GB"/>
        </w:rPr>
      </w:pPr>
      <w:r w:rsidRPr="004424B1">
        <w:rPr>
          <w:lang w:val="en-GB"/>
        </w:rPr>
        <w:t xml:space="preserve">The </w:t>
      </w:r>
      <w:proofErr w:type="spellStart"/>
      <w:r w:rsidRPr="004424B1">
        <w:rPr>
          <w:lang w:val="en-GB"/>
        </w:rPr>
        <w:t>ActivityDefinitions</w:t>
      </w:r>
      <w:proofErr w:type="spellEnd"/>
      <w:r w:rsidRPr="004424B1">
        <w:rPr>
          <w:lang w:val="en-GB"/>
        </w:rPr>
        <w:t xml:space="preserve"> to be listed shall be specified in the request message of the </w:t>
      </w:r>
      <w:proofErr w:type="spellStart"/>
      <w:r w:rsidRPr="004424B1">
        <w:rPr>
          <w:lang w:val="en-GB"/>
        </w:rPr>
        <w:t>listActivityDefs</w:t>
      </w:r>
      <w:proofErr w:type="spellEnd"/>
      <w:r w:rsidRPr="004424B1">
        <w:rPr>
          <w:lang w:val="en-GB"/>
        </w:rPr>
        <w:t xml:space="preserve"> operation, by the following fields, each of which is nullable:</w:t>
      </w:r>
    </w:p>
    <w:p w14:paraId="1949C1B6" w14:textId="6C45860A" w:rsidR="002F4463" w:rsidRPr="004424B1" w:rsidRDefault="002F4463" w:rsidP="003A4612">
      <w:pPr>
        <w:pStyle w:val="List"/>
        <w:numPr>
          <w:ilvl w:val="0"/>
          <w:numId w:val="48"/>
        </w:numPr>
        <w:tabs>
          <w:tab w:val="clear" w:pos="360"/>
          <w:tab w:val="left" w:pos="720"/>
        </w:tabs>
        <w:ind w:left="720"/>
      </w:pPr>
      <w:r w:rsidRPr="004424B1">
        <w:t>domain</w:t>
      </w:r>
      <w:r w:rsidR="00042354" w:rsidRPr="004424B1">
        <w:t>;</w:t>
      </w:r>
    </w:p>
    <w:p w14:paraId="3D991791" w14:textId="42340C1E" w:rsidR="002F4463" w:rsidRPr="004424B1" w:rsidRDefault="008C105F" w:rsidP="003A4612">
      <w:pPr>
        <w:pStyle w:val="List"/>
        <w:numPr>
          <w:ilvl w:val="0"/>
          <w:numId w:val="48"/>
        </w:numPr>
        <w:tabs>
          <w:tab w:val="clear" w:pos="360"/>
          <w:tab w:val="left" w:pos="720"/>
        </w:tabs>
        <w:ind w:left="720"/>
      </w:pPr>
      <w:proofErr w:type="spellStart"/>
      <w:r w:rsidRPr="004424B1">
        <w:t>activity</w:t>
      </w:r>
      <w:r w:rsidR="002F4463" w:rsidRPr="004424B1">
        <w:t>Defs</w:t>
      </w:r>
      <w:proofErr w:type="spellEnd"/>
      <w:r w:rsidR="00042354" w:rsidRPr="004424B1">
        <w:t>;</w:t>
      </w:r>
    </w:p>
    <w:p w14:paraId="3529F536" w14:textId="77777777" w:rsidR="00BD2F28" w:rsidRPr="004424B1" w:rsidRDefault="00BD2F28" w:rsidP="003A4612">
      <w:pPr>
        <w:pStyle w:val="List"/>
        <w:numPr>
          <w:ilvl w:val="0"/>
          <w:numId w:val="48"/>
        </w:numPr>
        <w:tabs>
          <w:tab w:val="clear" w:pos="360"/>
          <w:tab w:val="left" w:pos="720"/>
        </w:tabs>
        <w:ind w:left="720"/>
      </w:pPr>
      <w:proofErr w:type="spellStart"/>
      <w:r w:rsidRPr="004424B1">
        <w:t>defaultTags</w:t>
      </w:r>
      <w:proofErr w:type="spellEnd"/>
      <w:r w:rsidRPr="004424B1">
        <w:t xml:space="preserve"> </w:t>
      </w:r>
      <w:r w:rsidR="00A6754C" w:rsidRPr="004424B1">
        <w:t>(</w:t>
      </w:r>
      <w:r w:rsidRPr="004424B1">
        <w:t xml:space="preserve">associated with </w:t>
      </w:r>
      <w:proofErr w:type="spellStart"/>
      <w:r w:rsidRPr="004424B1">
        <w:t>ActivityDefinitions</w:t>
      </w:r>
      <w:proofErr w:type="spellEnd"/>
      <w:r w:rsidRPr="004424B1">
        <w:t xml:space="preserve"> to be included</w:t>
      </w:r>
      <w:r w:rsidR="00A6754C" w:rsidRPr="004424B1">
        <w:t>)</w:t>
      </w:r>
      <w:r w:rsidRPr="004424B1">
        <w:t>.</w:t>
      </w:r>
    </w:p>
    <w:p w14:paraId="25B0E2CC" w14:textId="77777777" w:rsidR="00F257C2" w:rsidRPr="004424B1" w:rsidRDefault="00F257C2" w:rsidP="0043015A">
      <w:pPr>
        <w:pStyle w:val="Heading4"/>
        <w:spacing w:before="480"/>
        <w:rPr>
          <w:lang w:val="en-GB"/>
        </w:rPr>
      </w:pPr>
      <w:r w:rsidRPr="004424B1">
        <w:rPr>
          <w:lang w:val="en-GB"/>
        </w:rPr>
        <w:t>Errors</w:t>
      </w:r>
    </w:p>
    <w:p w14:paraId="0DF97F35" w14:textId="1E8A1F04" w:rsidR="00781519" w:rsidRPr="004424B1" w:rsidRDefault="00781519">
      <w:pPr>
        <w:spacing w:after="240"/>
        <w:rPr>
          <w:lang w:val="en-GB"/>
        </w:rPr>
        <w:pPrChange w:id="25419" w:author="Quinten Van Woerkom" w:date="2024-12-19T15:13:00Z" w16du:dateUtc="2024-12-19T14:13:00Z">
          <w:pPr/>
        </w:pPrChange>
      </w:pPr>
      <w:del w:id="25420" w:author="Quinten Van Woerkom" w:date="2024-12-16T16:48:00Z" w16du:dateUtc="2024-12-16T15:48:00Z">
        <w:r w:rsidRPr="004424B1" w:rsidDel="00AE6B58">
          <w:rPr>
            <w:lang w:val="en-GB"/>
          </w:rPr>
          <w:delText xml:space="preserve">In addition to standard MAL </w:delText>
        </w:r>
        <w:r w:rsidR="000866DA" w:rsidRPr="004424B1" w:rsidDel="00AE6B58">
          <w:rPr>
            <w:lang w:val="en-GB"/>
          </w:rPr>
          <w:delText>e</w:delText>
        </w:r>
        <w:r w:rsidRPr="004424B1" w:rsidDel="00AE6B58">
          <w:rPr>
            <w:lang w:val="en-GB"/>
          </w:rPr>
          <w:delText xml:space="preserve">rrors, the operation may return the following MPS </w:delText>
        </w:r>
        <w:r w:rsidR="000866DA" w:rsidRPr="004424B1" w:rsidDel="00AE6B58">
          <w:rPr>
            <w:lang w:val="en-GB"/>
          </w:rPr>
          <w:delText>e</w:delText>
        </w:r>
        <w:r w:rsidRPr="004424B1" w:rsidDel="00AE6B58">
          <w:rPr>
            <w:lang w:val="en-GB"/>
          </w:rPr>
          <w:delText>rrors:</w:delText>
        </w:r>
      </w:del>
      <w:ins w:id="25421"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5422" w:author="Peter Van Der Plas" w:date="2024-12-26T15:03:00Z" w16du:dateUtc="2024-12-26T14:03:00Z">
        <w:r w:rsidR="0010001D">
          <w:rPr>
            <w:lang w:val="en-GB"/>
          </w:rPr>
          <w:fldChar w:fldCharType="begin"/>
        </w:r>
        <w:r w:rsidR="0010001D">
          <w:rPr>
            <w:lang w:val="en-GB"/>
          </w:rPr>
          <w:instrText xml:space="preserve"> REF _Ref186117799 \r \h </w:instrText>
        </w:r>
      </w:ins>
      <w:r w:rsidR="0010001D">
        <w:rPr>
          <w:lang w:val="en-GB"/>
        </w:rPr>
      </w:r>
      <w:r w:rsidR="0010001D">
        <w:rPr>
          <w:lang w:val="en-GB"/>
        </w:rPr>
        <w:fldChar w:fldCharType="separate"/>
      </w:r>
      <w:ins w:id="25423" w:author="Peter Van Der Plas" w:date="2025-01-01T17:31:00Z" w16du:dateUtc="2025-01-01T16:31:00Z">
        <w:r w:rsidR="006D1623">
          <w:rPr>
            <w:lang w:val="en-GB"/>
          </w:rPr>
          <w:t>5</w:t>
        </w:r>
      </w:ins>
      <w:ins w:id="25424" w:author="Peter Van Der Plas" w:date="2024-12-26T15:03:00Z" w16du:dateUtc="2024-12-26T14:03:00Z">
        <w:r w:rsidR="0010001D">
          <w:rPr>
            <w:lang w:val="en-GB"/>
          </w:rPr>
          <w:fldChar w:fldCharType="end"/>
        </w:r>
      </w:ins>
      <w:ins w:id="25425" w:author="Quinten Van Woerkom" w:date="2024-12-16T16:48:00Z" w16du:dateUtc="2024-12-16T15:48:00Z">
        <w:del w:id="25426" w:author="Peter Van Der Plas" w:date="2024-12-26T15:03:00Z" w16du:dateUtc="2024-12-26T14:03:00Z">
          <w:r w:rsidR="00AE6B58" w:rsidDel="0010001D">
            <w:rPr>
              <w:lang w:val="en-GB"/>
            </w:rPr>
            <w:delText>5</w:delText>
          </w:r>
        </w:del>
        <w:r w:rsidR="00AE6B58">
          <w:rPr>
            <w:lang w:val="en-GB"/>
          </w:rPr>
          <w:t>.</w:t>
        </w:r>
      </w:ins>
    </w:p>
    <w:p w14:paraId="69116EE2" w14:textId="64C58CA5" w:rsidR="00426FE3" w:rsidRPr="004424B1" w:rsidDel="0026233B" w:rsidRDefault="00426FE3">
      <w:pPr>
        <w:spacing w:after="240"/>
        <w:rPr>
          <w:del w:id="25427" w:author="Quinten Van Woerkom" w:date="2024-12-19T15:13:00Z" w16du:dateUtc="2024-12-19T14:13:00Z"/>
          <w:lang w:val="en-GB"/>
        </w:rPr>
        <w:pPrChange w:id="25428" w:author="Quinten Van Woerkom" w:date="2024-12-19T15:13:00Z" w16du:dateUtc="2024-12-19T14:13:00Z">
          <w:pPr>
            <w:spacing w:before="0"/>
          </w:pPr>
        </w:pPrChange>
      </w:pPr>
    </w:p>
    <w:tbl>
      <w:tblPr>
        <w:tblStyle w:val="RBTable"/>
        <w:tblW w:w="0" w:type="auto"/>
        <w:jc w:val="center"/>
        <w:tblLook w:val="04A0" w:firstRow="1" w:lastRow="0" w:firstColumn="1" w:lastColumn="0" w:noHBand="0" w:noVBand="1"/>
        <w:tblCaption w:val="SVE listActivityDefs"/>
      </w:tblPr>
      <w:tblGrid>
        <w:gridCol w:w="2389"/>
        <w:gridCol w:w="2520"/>
      </w:tblGrid>
      <w:tr w:rsidR="00D21B6E" w:rsidRPr="004424B1" w14:paraId="3002CC8A"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ED12F28" w14:textId="77777777" w:rsidR="00D21B6E" w:rsidRPr="004424B1" w:rsidRDefault="00D21B6E" w:rsidP="00306AEA">
            <w:pPr>
              <w:pStyle w:val="TableCell"/>
              <w:rPr>
                <w:rFonts w:cs="Arial"/>
                <w:szCs w:val="20"/>
              </w:rPr>
            </w:pPr>
            <w:r w:rsidRPr="004424B1">
              <w:rPr>
                <w:rFonts w:cs="Arial"/>
                <w:szCs w:val="20"/>
              </w:rPr>
              <w:t>Error</w:t>
            </w:r>
          </w:p>
        </w:tc>
        <w:tc>
          <w:tcPr>
            <w:tcW w:w="2520" w:type="dxa"/>
          </w:tcPr>
          <w:p w14:paraId="1A0AEBBF" w14:textId="77777777" w:rsidR="00D21B6E" w:rsidRPr="004424B1" w:rsidRDefault="00D21B6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1B6E" w:rsidRPr="004424B1" w14:paraId="6C75E52D"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66D8EEA" w14:textId="77777777" w:rsidR="00D21B6E" w:rsidRPr="004424B1" w:rsidRDefault="00D21B6E" w:rsidP="00306AEA">
            <w:pPr>
              <w:pStyle w:val="TableCell"/>
              <w:rPr>
                <w:rFonts w:cs="Arial"/>
                <w:szCs w:val="20"/>
              </w:rPr>
            </w:pPr>
            <w:r w:rsidRPr="004424B1">
              <w:rPr>
                <w:rFonts w:cs="Arial"/>
                <w:szCs w:val="20"/>
              </w:rPr>
              <w:t>INVALID</w:t>
            </w:r>
          </w:p>
        </w:tc>
        <w:tc>
          <w:tcPr>
            <w:tcW w:w="2520" w:type="dxa"/>
          </w:tcPr>
          <w:p w14:paraId="64109D78"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2F277F19" w14:textId="77777777" w:rsidR="00F257C2" w:rsidRPr="004424B1" w:rsidRDefault="00F257C2" w:rsidP="0043015A">
      <w:pPr>
        <w:pStyle w:val="Heading3"/>
        <w:spacing w:before="480"/>
        <w:rPr>
          <w:lang w:val="en-GB"/>
        </w:rPr>
      </w:pPr>
      <w:bookmarkStart w:id="25429" w:name="_Toc140093877"/>
      <w:r w:rsidRPr="004424B1">
        <w:rPr>
          <w:lang w:val="en-GB"/>
        </w:rPr>
        <w:t>Operation: getActivityDefs</w:t>
      </w:r>
      <w:bookmarkEnd w:id="25429"/>
    </w:p>
    <w:p w14:paraId="1943B807" w14:textId="77777777" w:rsidR="00F257C2" w:rsidRPr="004424B1" w:rsidRDefault="00F257C2" w:rsidP="0043015A">
      <w:pPr>
        <w:pStyle w:val="Heading4"/>
        <w:rPr>
          <w:lang w:val="en-GB"/>
        </w:rPr>
      </w:pPr>
      <w:r w:rsidRPr="004424B1">
        <w:rPr>
          <w:lang w:val="en-GB"/>
        </w:rPr>
        <w:t>Overview</w:t>
      </w:r>
    </w:p>
    <w:p w14:paraId="55F7A521" w14:textId="188566E4" w:rsidR="00C31979" w:rsidRDefault="00C31979" w:rsidP="00426FE3">
      <w:pPr>
        <w:rPr>
          <w:ins w:id="25430" w:author="Quinten Van Woerkom" w:date="2024-12-19T14:18:00Z" w16du:dateUtc="2024-12-19T13:18:00Z"/>
          <w:lang w:val="en-GB"/>
        </w:rPr>
      </w:pPr>
      <w:r w:rsidRPr="004424B1">
        <w:rPr>
          <w:lang w:val="en-GB"/>
        </w:rPr>
        <w:t xml:space="preserve">The </w:t>
      </w:r>
      <w:proofErr w:type="spellStart"/>
      <w:r w:rsidRPr="004424B1">
        <w:rPr>
          <w:lang w:val="en-GB"/>
        </w:rPr>
        <w:t>getActivityDefs</w:t>
      </w:r>
      <w:proofErr w:type="spellEnd"/>
      <w:r w:rsidRPr="004424B1">
        <w:rPr>
          <w:lang w:val="en-GB"/>
        </w:rPr>
        <w:t xml:space="preserve"> operation is used to retrieve one or more available </w:t>
      </w:r>
      <w:proofErr w:type="spellStart"/>
      <w:r w:rsidRPr="004424B1">
        <w:rPr>
          <w:lang w:val="en-GB"/>
        </w:rPr>
        <w:t>ActivityDefinitions</w:t>
      </w:r>
      <w:proofErr w:type="spellEnd"/>
      <w:r w:rsidRPr="004424B1">
        <w:rPr>
          <w:lang w:val="en-GB"/>
        </w:rPr>
        <w:t>, whose identity is known to the consumer.</w:t>
      </w:r>
    </w:p>
    <w:p w14:paraId="474824C9" w14:textId="2B7E2ACE" w:rsidR="00B50FB7" w:rsidRPr="004424B1" w:rsidRDefault="00B50FB7">
      <w:pPr>
        <w:pStyle w:val="Heading4"/>
        <w:spacing w:before="480" w:after="240"/>
        <w:rPr>
          <w:lang w:val="en-GB"/>
        </w:rPr>
        <w:pPrChange w:id="25431" w:author="Peter Van Der Plas" w:date="2024-12-26T14:34:00Z" w16du:dateUtc="2024-12-26T13:34:00Z">
          <w:pPr/>
        </w:pPrChange>
      </w:pPr>
      <w:ins w:id="25432" w:author="Quinten Van Woerkom" w:date="2024-12-19T14:18:00Z" w16du:dateUtc="2024-12-19T13:18:00Z">
        <w:r>
          <w:rPr>
            <w:lang w:val="en-GB"/>
          </w:rPr>
          <w:t>Definition</w:t>
        </w:r>
      </w:ins>
    </w:p>
    <w:p w14:paraId="69D67962" w14:textId="1C24BD12" w:rsidR="00426FE3" w:rsidRPr="004424B1" w:rsidDel="00B50FB7" w:rsidRDefault="00426FE3">
      <w:pPr>
        <w:spacing w:after="240"/>
        <w:rPr>
          <w:del w:id="25433" w:author="Quinten Van Woerkom" w:date="2024-12-19T14:18:00Z" w16du:dateUtc="2024-12-19T13:18:00Z"/>
          <w:lang w:val="en-GB"/>
        </w:rPr>
        <w:pPrChange w:id="25434" w:author="Quinten Van Woerkom" w:date="2024-12-19T14:18:00Z" w16du:dateUtc="2024-12-19T13:18:00Z">
          <w:pPr>
            <w:spacing w:before="0"/>
          </w:pPr>
        </w:pPrChange>
      </w:pPr>
    </w:p>
    <w:tbl>
      <w:tblPr>
        <w:tblStyle w:val="RBTable"/>
        <w:tblW w:w="9242" w:type="dxa"/>
        <w:tblLayout w:type="fixed"/>
        <w:tblLook w:val="0400" w:firstRow="0" w:lastRow="0" w:firstColumn="0" w:lastColumn="0" w:noHBand="0" w:noVBand="1"/>
        <w:tblCaption w:val="SVO getActivityDefs"/>
        <w:tblPrChange w:id="25435" w:author="Peter Van Der Plas" w:date="2024-12-26T14:34:00Z" w16du:dateUtc="2024-12-26T13:34:00Z">
          <w:tblPr>
            <w:tblStyle w:val="RBTable"/>
            <w:tblW w:w="9242" w:type="dxa"/>
            <w:tblLayout w:type="fixed"/>
            <w:tblLook w:val="0400" w:firstRow="0" w:lastRow="0" w:firstColumn="0" w:lastColumn="0" w:noHBand="0" w:noVBand="1"/>
            <w:tblCaption w:val="SVO getActivityDefs"/>
          </w:tblPr>
        </w:tblPrChange>
      </w:tblPr>
      <w:tblGrid>
        <w:gridCol w:w="2353"/>
        <w:gridCol w:w="6889"/>
        <w:tblGridChange w:id="25436">
          <w:tblGrid>
            <w:gridCol w:w="2353"/>
            <w:gridCol w:w="23"/>
            <w:gridCol w:w="6866"/>
          </w:tblGrid>
        </w:tblGridChange>
      </w:tblGrid>
      <w:tr w:rsidR="000A0E49" w:rsidRPr="004424B1" w14:paraId="4586B943" w14:textId="77777777" w:rsidTr="00197BC2">
        <w:trPr>
          <w:tblHeader/>
        </w:trPr>
        <w:tc>
          <w:tcPr>
            <w:tcW w:w="2352" w:type="dxa"/>
            <w:shd w:val="clear" w:color="auto" w:fill="00CCFF"/>
            <w:tcPrChange w:id="25437" w:author="Peter Van Der Plas" w:date="2024-12-26T14:34:00Z" w16du:dateUtc="2024-12-26T13:34:00Z">
              <w:tcPr>
                <w:tcW w:w="2376" w:type="dxa"/>
                <w:gridSpan w:val="2"/>
                <w:shd w:val="clear" w:color="auto" w:fill="662382"/>
              </w:tcPr>
            </w:tcPrChange>
          </w:tcPr>
          <w:p w14:paraId="7B69FC38" w14:textId="77777777" w:rsidR="000A0E49" w:rsidRPr="00D81229" w:rsidRDefault="000A0E49" w:rsidP="007B4994">
            <w:pPr>
              <w:pStyle w:val="TableCell"/>
              <w:jc w:val="center"/>
              <w:rPr>
                <w:rFonts w:cs="Arial"/>
                <w:bCs/>
                <w:color w:val="auto"/>
                <w:szCs w:val="18"/>
                <w:rPrChange w:id="25438" w:author="Peter Van Der Plas" w:date="2024-12-26T14:34:00Z" w16du:dateUtc="2024-12-26T13:34:00Z">
                  <w:rPr>
                    <w:rFonts w:cs="Arial"/>
                    <w:b/>
                    <w:color w:val="FFFFFF" w:themeColor="background1"/>
                    <w:szCs w:val="18"/>
                  </w:rPr>
                </w:rPrChange>
              </w:rPr>
            </w:pPr>
            <w:r w:rsidRPr="00D81229">
              <w:rPr>
                <w:rFonts w:cs="Arial"/>
                <w:bCs/>
                <w:color w:val="auto"/>
                <w:szCs w:val="18"/>
                <w:rPrChange w:id="25439" w:author="Peter Van Der Plas" w:date="2024-12-26T14:34:00Z" w16du:dateUtc="2024-12-26T13:34:00Z">
                  <w:rPr>
                    <w:rFonts w:cs="Arial"/>
                    <w:b/>
                    <w:color w:val="FFFFFF" w:themeColor="background1"/>
                    <w:szCs w:val="18"/>
                  </w:rPr>
                </w:rPrChange>
              </w:rPr>
              <w:t>Operation Identifier</w:t>
            </w:r>
          </w:p>
        </w:tc>
        <w:tc>
          <w:tcPr>
            <w:tcW w:w="6888" w:type="dxa"/>
            <w:tcPrChange w:id="25440" w:author="Peter Van Der Plas" w:date="2024-12-26T14:34:00Z" w16du:dateUtc="2024-12-26T13:34:00Z">
              <w:tcPr>
                <w:tcW w:w="6866" w:type="dxa"/>
              </w:tcPr>
            </w:tcPrChange>
          </w:tcPr>
          <w:p w14:paraId="2BFDDFFD" w14:textId="77777777" w:rsidR="000A0E49" w:rsidRPr="004424B1" w:rsidRDefault="000A0E49" w:rsidP="007B4994">
            <w:pPr>
              <w:pStyle w:val="TableCell"/>
              <w:jc w:val="center"/>
              <w:rPr>
                <w:rFonts w:cs="Arial"/>
                <w:szCs w:val="18"/>
              </w:rPr>
            </w:pPr>
            <w:proofErr w:type="spellStart"/>
            <w:r w:rsidRPr="004424B1">
              <w:rPr>
                <w:rFonts w:cs="Arial"/>
                <w:szCs w:val="18"/>
              </w:rPr>
              <w:t>getActivityDefs</w:t>
            </w:r>
            <w:proofErr w:type="spellEnd"/>
          </w:p>
        </w:tc>
      </w:tr>
      <w:tr w:rsidR="000A0E49" w:rsidRPr="004424B1" w14:paraId="7BACB8D9" w14:textId="77777777" w:rsidTr="00144254">
        <w:tc>
          <w:tcPr>
            <w:tcW w:w="2352" w:type="dxa"/>
            <w:shd w:val="clear" w:color="auto" w:fill="00CCFF"/>
            <w:tcPrChange w:id="25441" w:author="Peter Van Der Plas" w:date="2024-12-26T14:34:00Z" w16du:dateUtc="2024-12-26T13:34:00Z">
              <w:tcPr>
                <w:tcW w:w="2376" w:type="dxa"/>
                <w:gridSpan w:val="2"/>
                <w:shd w:val="clear" w:color="auto" w:fill="662382"/>
              </w:tcPr>
            </w:tcPrChange>
          </w:tcPr>
          <w:p w14:paraId="5C7E1CB3" w14:textId="77777777" w:rsidR="000A0E49" w:rsidRPr="00D81229" w:rsidRDefault="000A0E49" w:rsidP="007B4994">
            <w:pPr>
              <w:pStyle w:val="TableCell"/>
              <w:jc w:val="center"/>
              <w:rPr>
                <w:rFonts w:cs="Arial"/>
                <w:bCs/>
                <w:color w:val="auto"/>
                <w:szCs w:val="18"/>
                <w:rPrChange w:id="25442" w:author="Peter Van Der Plas" w:date="2024-12-26T14:34:00Z" w16du:dateUtc="2024-12-26T13:34:00Z">
                  <w:rPr>
                    <w:rFonts w:cs="Arial"/>
                    <w:b/>
                    <w:color w:val="FFFFFF" w:themeColor="background1"/>
                    <w:szCs w:val="18"/>
                  </w:rPr>
                </w:rPrChange>
              </w:rPr>
            </w:pPr>
            <w:r w:rsidRPr="00D81229">
              <w:rPr>
                <w:rFonts w:cs="Arial"/>
                <w:bCs/>
                <w:color w:val="auto"/>
                <w:szCs w:val="18"/>
                <w:rPrChange w:id="25443" w:author="Peter Van Der Plas" w:date="2024-12-26T14:34:00Z" w16du:dateUtc="2024-12-26T13:34:00Z">
                  <w:rPr>
                    <w:rFonts w:cs="Arial"/>
                    <w:b/>
                    <w:color w:val="FFFFFF" w:themeColor="background1"/>
                    <w:szCs w:val="18"/>
                  </w:rPr>
                </w:rPrChange>
              </w:rPr>
              <w:t>Interaction Pattern</w:t>
            </w:r>
          </w:p>
        </w:tc>
        <w:tc>
          <w:tcPr>
            <w:tcW w:w="6888" w:type="dxa"/>
            <w:shd w:val="clear" w:color="auto" w:fill="D9D9D9" w:themeFill="background1" w:themeFillShade="D9"/>
            <w:tcPrChange w:id="25444" w:author="Peter Van Der Plas" w:date="2024-12-26T14:34:00Z" w16du:dateUtc="2024-12-26T13:34:00Z">
              <w:tcPr>
                <w:tcW w:w="6866" w:type="dxa"/>
                <w:shd w:val="clear" w:color="auto" w:fill="D9D9D9" w:themeFill="background1" w:themeFillShade="D9"/>
              </w:tcPr>
            </w:tcPrChange>
          </w:tcPr>
          <w:p w14:paraId="6D1FE54D" w14:textId="77777777" w:rsidR="000A0E49" w:rsidRPr="004424B1" w:rsidRDefault="000A0E49" w:rsidP="007B4994">
            <w:pPr>
              <w:pStyle w:val="TableCell"/>
              <w:jc w:val="center"/>
              <w:rPr>
                <w:rFonts w:cs="Arial"/>
                <w:szCs w:val="18"/>
              </w:rPr>
            </w:pPr>
            <w:r w:rsidRPr="004424B1">
              <w:rPr>
                <w:rFonts w:cs="Arial"/>
                <w:szCs w:val="18"/>
              </w:rPr>
              <w:t>REQUEST</w:t>
            </w:r>
          </w:p>
        </w:tc>
      </w:tr>
    </w:tbl>
    <w:p w14:paraId="2C3C6308" w14:textId="77777777" w:rsidR="000A0E49" w:rsidRPr="004424B1" w:rsidRDefault="000A0E49" w:rsidP="000A0E4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51447238"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23AFE9AC" w14:textId="77777777" w:rsidR="000A0E49" w:rsidRPr="004424B1" w:rsidRDefault="000A0E49" w:rsidP="007B4994">
            <w:pPr>
              <w:pStyle w:val="TableCell"/>
              <w:jc w:val="center"/>
              <w:rPr>
                <w:rFonts w:cs="Arial"/>
                <w:szCs w:val="18"/>
              </w:rPr>
            </w:pPr>
            <w:r w:rsidRPr="004424B1">
              <w:rPr>
                <w:rFonts w:cs="Arial"/>
                <w:szCs w:val="18"/>
              </w:rPr>
              <w:t>Pattern Sequence</w:t>
            </w:r>
          </w:p>
        </w:tc>
        <w:tc>
          <w:tcPr>
            <w:tcW w:w="1701" w:type="dxa"/>
          </w:tcPr>
          <w:p w14:paraId="2EA43511" w14:textId="77777777" w:rsidR="000A0E49" w:rsidRPr="004424B1" w:rsidRDefault="000A0E49" w:rsidP="007B4994">
            <w:pPr>
              <w:pStyle w:val="TableCell"/>
              <w:jc w:val="center"/>
              <w:rPr>
                <w:rFonts w:cs="Arial"/>
                <w:szCs w:val="18"/>
              </w:rPr>
            </w:pPr>
            <w:r w:rsidRPr="004424B1">
              <w:rPr>
                <w:rFonts w:cs="Arial"/>
                <w:szCs w:val="18"/>
              </w:rPr>
              <w:t>Message</w:t>
            </w:r>
          </w:p>
        </w:tc>
        <w:tc>
          <w:tcPr>
            <w:tcW w:w="964" w:type="dxa"/>
          </w:tcPr>
          <w:p w14:paraId="6C948EE3" w14:textId="77777777" w:rsidR="000A0E49" w:rsidRPr="004424B1" w:rsidRDefault="000A0E49" w:rsidP="007B4994">
            <w:pPr>
              <w:pStyle w:val="TableCell"/>
              <w:jc w:val="center"/>
              <w:rPr>
                <w:rFonts w:cs="Arial"/>
                <w:szCs w:val="18"/>
              </w:rPr>
            </w:pPr>
            <w:r w:rsidRPr="004424B1">
              <w:rPr>
                <w:rFonts w:cs="Arial"/>
                <w:szCs w:val="18"/>
              </w:rPr>
              <w:t>Nullable</w:t>
            </w:r>
          </w:p>
        </w:tc>
        <w:tc>
          <w:tcPr>
            <w:tcW w:w="4224" w:type="dxa"/>
          </w:tcPr>
          <w:p w14:paraId="1A3A7FC5" w14:textId="2663A812" w:rsidR="000A0E49" w:rsidRPr="004424B1" w:rsidRDefault="000A0E49" w:rsidP="007B4994">
            <w:pPr>
              <w:pStyle w:val="TableCell"/>
              <w:jc w:val="center"/>
              <w:rPr>
                <w:rFonts w:cs="Arial"/>
                <w:szCs w:val="18"/>
              </w:rPr>
            </w:pPr>
            <w:del w:id="25445" w:author="Peter Van Der Plas" w:date="2024-12-26T14:34:00Z" w16du:dateUtc="2024-12-26T13:34:00Z">
              <w:r w:rsidRPr="004424B1" w:rsidDel="00D81229">
                <w:rPr>
                  <w:rFonts w:cs="Arial"/>
                  <w:szCs w:val="18"/>
                </w:rPr>
                <w:delText xml:space="preserve">Body </w:delText>
              </w:r>
            </w:del>
            <w:ins w:id="25446" w:author="Peter Van Der Plas" w:date="2024-12-26T14:34:00Z" w16du:dateUtc="2024-12-26T13:34:00Z">
              <w:r w:rsidR="00D81229">
                <w:rPr>
                  <w:rFonts w:cs="Arial"/>
                  <w:szCs w:val="18"/>
                </w:rPr>
                <w:t>Type</w:t>
              </w:r>
              <w:r w:rsidR="00D81229" w:rsidRPr="004424B1">
                <w:rPr>
                  <w:rFonts w:cs="Arial"/>
                  <w:szCs w:val="18"/>
                </w:rPr>
                <w:t xml:space="preserve"> </w:t>
              </w:r>
            </w:ins>
            <w:r w:rsidRPr="004424B1">
              <w:rPr>
                <w:rFonts w:cs="Arial"/>
                <w:szCs w:val="18"/>
              </w:rPr>
              <w:t>Signature</w:t>
            </w:r>
          </w:p>
        </w:tc>
      </w:tr>
      <w:tr w:rsidR="000A0E49" w:rsidRPr="004424B1" w14:paraId="5DF4A6FD" w14:textId="77777777" w:rsidTr="007B4994">
        <w:tc>
          <w:tcPr>
            <w:tcW w:w="2353" w:type="dxa"/>
            <w:shd w:val="clear" w:color="auto" w:fill="D9D9D9" w:themeFill="background1" w:themeFillShade="D9"/>
          </w:tcPr>
          <w:p w14:paraId="49DEBD63"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01146027" w14:textId="77777777" w:rsidR="000A0E49" w:rsidRPr="004424B1" w:rsidRDefault="000A0E49" w:rsidP="007B4994">
            <w:pPr>
              <w:pStyle w:val="TableCell"/>
              <w:jc w:val="center"/>
              <w:rPr>
                <w:rFonts w:cs="Arial"/>
                <w:szCs w:val="18"/>
              </w:rPr>
            </w:pPr>
            <w:r w:rsidRPr="004424B1">
              <w:rPr>
                <w:rFonts w:cs="Arial"/>
                <w:szCs w:val="18"/>
              </w:rPr>
              <w:t>REQUEST</w:t>
            </w:r>
          </w:p>
        </w:tc>
        <w:tc>
          <w:tcPr>
            <w:tcW w:w="964" w:type="dxa"/>
          </w:tcPr>
          <w:p w14:paraId="05B95BD6"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3304E5E7" w14:textId="5F3297BE" w:rsidR="000A0E49" w:rsidRPr="004424B1" w:rsidRDefault="000A0E49" w:rsidP="007B4994">
            <w:pPr>
              <w:pStyle w:val="TableCell"/>
              <w:jc w:val="center"/>
              <w:rPr>
                <w:rFonts w:cs="Arial"/>
                <w:szCs w:val="18"/>
              </w:rPr>
            </w:pPr>
            <w:proofErr w:type="spellStart"/>
            <w:proofErr w:type="gramStart"/>
            <w:r w:rsidRPr="004424B1">
              <w:rPr>
                <w:rFonts w:cs="Arial"/>
                <w:szCs w:val="18"/>
              </w:rPr>
              <w:t>activityDefs</w:t>
            </w:r>
            <w:proofErr w:type="spellEnd"/>
            <w:r w:rsidRPr="004424B1">
              <w:rPr>
                <w:rFonts w:cs="Arial"/>
                <w:szCs w:val="18"/>
              </w:rPr>
              <w:t xml:space="preserve"> :</w:t>
            </w:r>
            <w:proofErr w:type="gramEnd"/>
            <w:r w:rsidRPr="004424B1">
              <w:rPr>
                <w:rFonts w:cs="Arial"/>
                <w:szCs w:val="18"/>
              </w:rPr>
              <w:t xml:space="preserve"> (List &lt;MAL::ObjectRef</w:t>
            </w:r>
            <w:ins w:id="25447" w:author="Peter Van Der Plas" w:date="2025-01-01T15:55:00Z" w16du:dateUtc="2025-01-01T14:55:00Z">
              <w:r w:rsidR="008A3FBD">
                <w:rPr>
                  <w:rFonts w:cs="Arial"/>
                  <w:szCs w:val="18"/>
                </w:rPr>
                <w:t xml:space="preserve"> </w:t>
              </w:r>
            </w:ins>
            <w:r w:rsidRPr="004424B1">
              <w:rPr>
                <w:rFonts w:cs="Arial"/>
                <w:szCs w:val="18"/>
              </w:rPr>
              <w:t>&lt;ActivityDefinition&gt;&gt;)</w:t>
            </w:r>
          </w:p>
        </w:tc>
      </w:tr>
      <w:tr w:rsidR="000A0E49" w:rsidRPr="004424B1" w14:paraId="31251FFE" w14:textId="77777777" w:rsidTr="007B4994">
        <w:tc>
          <w:tcPr>
            <w:tcW w:w="2353" w:type="dxa"/>
            <w:shd w:val="clear" w:color="auto" w:fill="D9D9D9" w:themeFill="background1" w:themeFillShade="D9"/>
          </w:tcPr>
          <w:p w14:paraId="0DB7312F" w14:textId="77777777" w:rsidR="000A0E49" w:rsidRPr="004424B1" w:rsidRDefault="000A0E4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47E69E35" w14:textId="77777777" w:rsidR="000A0E49" w:rsidRPr="004424B1" w:rsidRDefault="000A0E49" w:rsidP="007B4994">
            <w:pPr>
              <w:pStyle w:val="TableCell"/>
              <w:jc w:val="center"/>
              <w:rPr>
                <w:rFonts w:cs="Arial"/>
                <w:szCs w:val="18"/>
              </w:rPr>
            </w:pPr>
            <w:r w:rsidRPr="004424B1">
              <w:rPr>
                <w:rFonts w:cs="Arial"/>
                <w:szCs w:val="18"/>
              </w:rPr>
              <w:t>RESPONSE</w:t>
            </w:r>
          </w:p>
        </w:tc>
        <w:tc>
          <w:tcPr>
            <w:tcW w:w="964" w:type="dxa"/>
          </w:tcPr>
          <w:p w14:paraId="755031B0"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208F365C" w14:textId="77777777" w:rsidR="000A0E49" w:rsidRPr="004424B1" w:rsidRDefault="000A0E49" w:rsidP="007B4994">
            <w:pPr>
              <w:pStyle w:val="TableCell"/>
              <w:jc w:val="center"/>
              <w:rPr>
                <w:rFonts w:cs="Arial"/>
                <w:szCs w:val="18"/>
              </w:rPr>
            </w:pPr>
            <w:proofErr w:type="gramStart"/>
            <w:r w:rsidRPr="004424B1">
              <w:rPr>
                <w:rFonts w:cs="Arial"/>
                <w:szCs w:val="18"/>
              </w:rPr>
              <w:t>definitions :</w:t>
            </w:r>
            <w:proofErr w:type="gramEnd"/>
            <w:r w:rsidRPr="004424B1">
              <w:rPr>
                <w:rFonts w:cs="Arial"/>
                <w:szCs w:val="18"/>
              </w:rPr>
              <w:t xml:space="preserve"> (List &lt;ActivityDefinition&gt;)</w:t>
            </w:r>
          </w:p>
        </w:tc>
      </w:tr>
    </w:tbl>
    <w:p w14:paraId="4D2693A6" w14:textId="77777777" w:rsidR="00F257C2" w:rsidRPr="004424B1" w:rsidRDefault="00F257C2" w:rsidP="0043015A">
      <w:pPr>
        <w:pStyle w:val="Heading4"/>
        <w:spacing w:before="480"/>
        <w:rPr>
          <w:lang w:val="en-GB"/>
        </w:rPr>
      </w:pPr>
      <w:r w:rsidRPr="004424B1">
        <w:rPr>
          <w:lang w:val="en-GB"/>
        </w:rPr>
        <w:t>Errors</w:t>
      </w:r>
    </w:p>
    <w:p w14:paraId="5BFB3513" w14:textId="000C47D2" w:rsidR="00781519" w:rsidRPr="004424B1" w:rsidRDefault="00781519">
      <w:pPr>
        <w:spacing w:after="240"/>
        <w:rPr>
          <w:lang w:val="en-GB"/>
        </w:rPr>
        <w:pPrChange w:id="25448" w:author="Quinten Van Woerkom" w:date="2024-12-19T15:13:00Z" w16du:dateUtc="2024-12-19T14:13:00Z">
          <w:pPr/>
        </w:pPrChange>
      </w:pPr>
      <w:del w:id="25449" w:author="Quinten Van Woerkom" w:date="2024-12-16T16:48:00Z" w16du:dateUtc="2024-12-16T15:48:00Z">
        <w:r w:rsidRPr="004424B1" w:rsidDel="00AE6B58">
          <w:rPr>
            <w:lang w:val="en-GB"/>
          </w:rPr>
          <w:delText xml:space="preserve">In addition to standard MAL </w:delText>
        </w:r>
        <w:r w:rsidR="000866DA" w:rsidRPr="004424B1" w:rsidDel="00AE6B58">
          <w:rPr>
            <w:lang w:val="en-GB"/>
          </w:rPr>
          <w:delText>e</w:delText>
        </w:r>
        <w:r w:rsidRPr="004424B1" w:rsidDel="00AE6B58">
          <w:rPr>
            <w:lang w:val="en-GB"/>
          </w:rPr>
          <w:delText xml:space="preserve">rrors, the operation may return the following MPS </w:delText>
        </w:r>
        <w:r w:rsidR="000866DA" w:rsidRPr="004424B1" w:rsidDel="00AE6B58">
          <w:rPr>
            <w:lang w:val="en-GB"/>
          </w:rPr>
          <w:delText>e</w:delText>
        </w:r>
        <w:r w:rsidRPr="004424B1" w:rsidDel="00AE6B58">
          <w:rPr>
            <w:lang w:val="en-GB"/>
          </w:rPr>
          <w:delText>rrors:</w:delText>
        </w:r>
      </w:del>
      <w:ins w:id="25450"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5451" w:author="Peter Van Der Plas" w:date="2024-12-26T15:02:00Z" w16du:dateUtc="2024-12-26T14:02:00Z">
        <w:r w:rsidR="0010001D">
          <w:rPr>
            <w:lang w:val="en-GB"/>
          </w:rPr>
          <w:fldChar w:fldCharType="begin"/>
        </w:r>
        <w:r w:rsidR="0010001D">
          <w:rPr>
            <w:lang w:val="en-GB"/>
          </w:rPr>
          <w:instrText xml:space="preserve"> REF _Ref186117794 \r \h </w:instrText>
        </w:r>
      </w:ins>
      <w:r w:rsidR="0010001D">
        <w:rPr>
          <w:lang w:val="en-GB"/>
        </w:rPr>
      </w:r>
      <w:r w:rsidR="0010001D">
        <w:rPr>
          <w:lang w:val="en-GB"/>
        </w:rPr>
        <w:fldChar w:fldCharType="separate"/>
      </w:r>
      <w:ins w:id="25452" w:author="Peter Van Der Plas" w:date="2025-01-01T17:31:00Z" w16du:dateUtc="2025-01-01T16:31:00Z">
        <w:r w:rsidR="006D1623">
          <w:rPr>
            <w:lang w:val="en-GB"/>
          </w:rPr>
          <w:t>5</w:t>
        </w:r>
      </w:ins>
      <w:ins w:id="25453" w:author="Peter Van Der Plas" w:date="2024-12-26T15:02:00Z" w16du:dateUtc="2024-12-26T14:02:00Z">
        <w:r w:rsidR="0010001D">
          <w:rPr>
            <w:lang w:val="en-GB"/>
          </w:rPr>
          <w:fldChar w:fldCharType="end"/>
        </w:r>
      </w:ins>
      <w:ins w:id="25454" w:author="Quinten Van Woerkom" w:date="2024-12-16T16:48:00Z" w16du:dateUtc="2024-12-16T15:48:00Z">
        <w:del w:id="25455" w:author="Peter Van Der Plas" w:date="2024-12-26T15:02:00Z" w16du:dateUtc="2024-12-26T14:02:00Z">
          <w:r w:rsidR="00AE6B58" w:rsidDel="0010001D">
            <w:rPr>
              <w:lang w:val="en-GB"/>
            </w:rPr>
            <w:delText>5</w:delText>
          </w:r>
        </w:del>
        <w:r w:rsidR="00AE6B58">
          <w:rPr>
            <w:lang w:val="en-GB"/>
          </w:rPr>
          <w:t>.</w:t>
        </w:r>
      </w:ins>
    </w:p>
    <w:p w14:paraId="380F53C8" w14:textId="1D397182" w:rsidR="00426FE3" w:rsidRPr="004424B1" w:rsidDel="0026233B" w:rsidRDefault="00426FE3">
      <w:pPr>
        <w:spacing w:after="240"/>
        <w:rPr>
          <w:del w:id="25456" w:author="Quinten Van Woerkom" w:date="2024-12-19T15:13:00Z" w16du:dateUtc="2024-12-19T14:13:00Z"/>
          <w:lang w:val="en-GB"/>
        </w:rPr>
        <w:pPrChange w:id="25457" w:author="Quinten Van Woerkom" w:date="2024-12-19T15:13:00Z" w16du:dateUtc="2024-12-19T14:13:00Z">
          <w:pPr>
            <w:spacing w:before="0"/>
          </w:pPr>
        </w:pPrChange>
      </w:pPr>
    </w:p>
    <w:tbl>
      <w:tblPr>
        <w:tblStyle w:val="RBTable"/>
        <w:tblW w:w="0" w:type="auto"/>
        <w:jc w:val="center"/>
        <w:tblLook w:val="04A0" w:firstRow="1" w:lastRow="0" w:firstColumn="1" w:lastColumn="0" w:noHBand="0" w:noVBand="1"/>
        <w:tblCaption w:val="SVE getActivityDefs"/>
      </w:tblPr>
      <w:tblGrid>
        <w:gridCol w:w="2389"/>
        <w:gridCol w:w="2520"/>
      </w:tblGrid>
      <w:tr w:rsidR="00D21B6E" w:rsidRPr="004424B1" w14:paraId="74F716C5"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11F962EC" w14:textId="77777777" w:rsidR="00D21B6E" w:rsidRPr="004424B1" w:rsidRDefault="00D21B6E" w:rsidP="00306AEA">
            <w:pPr>
              <w:pStyle w:val="TableCell"/>
              <w:rPr>
                <w:rFonts w:cs="Arial"/>
                <w:szCs w:val="20"/>
              </w:rPr>
            </w:pPr>
            <w:r w:rsidRPr="004424B1">
              <w:rPr>
                <w:rFonts w:cs="Arial"/>
                <w:szCs w:val="20"/>
              </w:rPr>
              <w:t>Error</w:t>
            </w:r>
          </w:p>
        </w:tc>
        <w:tc>
          <w:tcPr>
            <w:tcW w:w="2520" w:type="dxa"/>
          </w:tcPr>
          <w:p w14:paraId="2754A2D2" w14:textId="77777777" w:rsidR="00D21B6E" w:rsidRPr="004424B1" w:rsidRDefault="00D21B6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1B6E" w:rsidRPr="004424B1" w14:paraId="78BB7653"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6318485" w14:textId="77777777" w:rsidR="00D21B6E" w:rsidRPr="004424B1" w:rsidRDefault="00D21B6E" w:rsidP="00306AEA">
            <w:pPr>
              <w:pStyle w:val="TableCell"/>
              <w:rPr>
                <w:rFonts w:cs="Arial"/>
                <w:szCs w:val="20"/>
              </w:rPr>
            </w:pPr>
            <w:r w:rsidRPr="004424B1">
              <w:rPr>
                <w:rFonts w:cs="Arial"/>
                <w:szCs w:val="20"/>
              </w:rPr>
              <w:t>INVALID</w:t>
            </w:r>
          </w:p>
        </w:tc>
        <w:tc>
          <w:tcPr>
            <w:tcW w:w="2520" w:type="dxa"/>
          </w:tcPr>
          <w:p w14:paraId="74B5AD04"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4EC41F42" w14:textId="77777777" w:rsidR="00F257C2" w:rsidRPr="004424B1" w:rsidRDefault="00F257C2" w:rsidP="0043015A">
      <w:pPr>
        <w:pStyle w:val="Heading3"/>
        <w:spacing w:before="480"/>
        <w:rPr>
          <w:lang w:val="en-GB"/>
        </w:rPr>
      </w:pPr>
      <w:bookmarkStart w:id="25458" w:name="_Toc140093878"/>
      <w:r w:rsidRPr="004424B1">
        <w:rPr>
          <w:lang w:val="en-GB"/>
        </w:rPr>
        <w:t>Operation: listResourceDefs</w:t>
      </w:r>
      <w:bookmarkEnd w:id="25458"/>
    </w:p>
    <w:p w14:paraId="54F00935" w14:textId="77777777" w:rsidR="00F257C2" w:rsidRPr="004424B1" w:rsidRDefault="00F257C2" w:rsidP="0043015A">
      <w:pPr>
        <w:pStyle w:val="Heading4"/>
        <w:rPr>
          <w:lang w:val="en-GB"/>
        </w:rPr>
      </w:pPr>
      <w:r w:rsidRPr="004424B1">
        <w:rPr>
          <w:lang w:val="en-GB"/>
        </w:rPr>
        <w:t>Overview</w:t>
      </w:r>
    </w:p>
    <w:p w14:paraId="179E151E" w14:textId="0AE1593B" w:rsidR="007B60DC" w:rsidRPr="004424B1" w:rsidRDefault="007B60DC" w:rsidP="007B60DC">
      <w:pPr>
        <w:rPr>
          <w:lang w:val="en-GB"/>
        </w:rPr>
      </w:pPr>
      <w:r w:rsidRPr="004424B1">
        <w:rPr>
          <w:lang w:val="en-GB"/>
        </w:rPr>
        <w:t xml:space="preserve">The </w:t>
      </w:r>
      <w:proofErr w:type="spellStart"/>
      <w:r w:rsidRPr="004424B1">
        <w:rPr>
          <w:lang w:val="en-GB"/>
        </w:rPr>
        <w:t>listResourceDefs</w:t>
      </w:r>
      <w:proofErr w:type="spellEnd"/>
      <w:r w:rsidRPr="004424B1">
        <w:rPr>
          <w:lang w:val="en-GB"/>
        </w:rPr>
        <w:t xml:space="preserve"> operation is used to obtain a list of available Resources (</w:t>
      </w:r>
      <w:r w:rsidR="005F72E8" w:rsidRPr="004424B1">
        <w:rPr>
          <w:lang w:val="en-GB"/>
        </w:rPr>
        <w:t>key</w:t>
      </w:r>
      <w:r w:rsidRPr="004424B1">
        <w:rPr>
          <w:lang w:val="en-GB"/>
        </w:rPr>
        <w:t xml:space="preserve"> and version) together with their descriptions.  The list can be filtered by domain or restricted to data types.  All available versions are listed.</w:t>
      </w:r>
    </w:p>
    <w:p w14:paraId="6CE0CEB5" w14:textId="3F5BFCA8" w:rsidR="003B31E7" w:rsidRDefault="003B31E7" w:rsidP="00426FE3">
      <w:pPr>
        <w:rPr>
          <w:ins w:id="25459" w:author="Quinten Van Woerkom" w:date="2024-12-19T14:19:00Z" w16du:dateUtc="2024-12-19T13:19:00Z"/>
          <w:lang w:val="en-GB"/>
        </w:rPr>
      </w:pPr>
      <w:r w:rsidRPr="004424B1">
        <w:rPr>
          <w:lang w:val="en-GB"/>
        </w:rPr>
        <w:t xml:space="preserve">The domain field is an ordered list of identifiers representing a domain hierarchy, any node of which can use </w:t>
      </w:r>
      <w:r w:rsidR="00280842" w:rsidRPr="004424B1">
        <w:rPr>
          <w:lang w:val="en-GB"/>
        </w:rPr>
        <w:t>‘</w:t>
      </w:r>
      <w:r w:rsidRPr="004424B1">
        <w:rPr>
          <w:lang w:val="en-GB"/>
        </w:rPr>
        <w:t>*</w:t>
      </w:r>
      <w:r w:rsidR="00280842" w:rsidRPr="004424B1">
        <w:rPr>
          <w:lang w:val="en-GB"/>
        </w:rPr>
        <w:t>’</w:t>
      </w:r>
      <w:r w:rsidRPr="004424B1">
        <w:rPr>
          <w:lang w:val="en-GB"/>
        </w:rPr>
        <w:t xml:space="preserve"> as a wildcard (meaning any domain identifier at that level of the hierarchy).  If a set of domains is required that cannot be represented through the use of wildcards, then the operation will need to be repeated using different domain filters.</w:t>
      </w:r>
    </w:p>
    <w:p w14:paraId="4398FE97" w14:textId="3C4ECB5F" w:rsidR="00B50FB7" w:rsidRPr="004424B1" w:rsidRDefault="00B50FB7">
      <w:pPr>
        <w:pStyle w:val="Heading4"/>
        <w:spacing w:before="480" w:after="240"/>
        <w:rPr>
          <w:lang w:val="en-GB"/>
        </w:rPr>
        <w:pPrChange w:id="25460" w:author="Peter Van Der Plas" w:date="2024-12-26T14:35:00Z" w16du:dateUtc="2024-12-26T13:35:00Z">
          <w:pPr/>
        </w:pPrChange>
      </w:pPr>
      <w:ins w:id="25461" w:author="Quinten Van Woerkom" w:date="2024-12-19T14:19:00Z" w16du:dateUtc="2024-12-19T13:19:00Z">
        <w:r>
          <w:rPr>
            <w:lang w:val="en-GB"/>
          </w:rPr>
          <w:t>Definition</w:t>
        </w:r>
      </w:ins>
    </w:p>
    <w:p w14:paraId="332EE954" w14:textId="599863BA" w:rsidR="00426FE3" w:rsidRPr="004424B1" w:rsidDel="00B50FB7" w:rsidRDefault="00426FE3">
      <w:pPr>
        <w:spacing w:after="240"/>
        <w:rPr>
          <w:del w:id="25462" w:author="Quinten Van Woerkom" w:date="2024-12-19T14:19:00Z" w16du:dateUtc="2024-12-19T13:19:00Z"/>
          <w:lang w:val="en-GB"/>
        </w:rPr>
        <w:pPrChange w:id="25463" w:author="Quinten Van Woerkom" w:date="2024-12-19T14:19:00Z" w16du:dateUtc="2024-12-19T13:19:00Z">
          <w:pPr>
            <w:spacing w:before="0"/>
          </w:pPr>
        </w:pPrChange>
      </w:pPr>
    </w:p>
    <w:tbl>
      <w:tblPr>
        <w:tblStyle w:val="RBTable"/>
        <w:tblW w:w="9242" w:type="dxa"/>
        <w:tblLayout w:type="fixed"/>
        <w:tblLook w:val="0400" w:firstRow="0" w:lastRow="0" w:firstColumn="0" w:lastColumn="0" w:noHBand="0" w:noVBand="1"/>
        <w:tblCaption w:val="SVO listResourceDefs"/>
        <w:tblPrChange w:id="25464" w:author="Peter Van Der Plas" w:date="2024-12-26T14:35:00Z" w16du:dateUtc="2024-12-26T13:35:00Z">
          <w:tblPr>
            <w:tblStyle w:val="RBTable"/>
            <w:tblW w:w="9242" w:type="dxa"/>
            <w:tblLayout w:type="fixed"/>
            <w:tblLook w:val="0400" w:firstRow="0" w:lastRow="0" w:firstColumn="0" w:lastColumn="0" w:noHBand="0" w:noVBand="1"/>
            <w:tblCaption w:val="SVO listResourceDefs"/>
          </w:tblPr>
        </w:tblPrChange>
      </w:tblPr>
      <w:tblGrid>
        <w:gridCol w:w="2353"/>
        <w:gridCol w:w="6889"/>
        <w:tblGridChange w:id="25465">
          <w:tblGrid>
            <w:gridCol w:w="2353"/>
            <w:gridCol w:w="23"/>
            <w:gridCol w:w="6866"/>
          </w:tblGrid>
        </w:tblGridChange>
      </w:tblGrid>
      <w:tr w:rsidR="000A0E49" w:rsidRPr="004424B1" w14:paraId="50533759" w14:textId="77777777" w:rsidTr="00197BC2">
        <w:trPr>
          <w:tblHeader/>
        </w:trPr>
        <w:tc>
          <w:tcPr>
            <w:tcW w:w="2352" w:type="dxa"/>
            <w:shd w:val="clear" w:color="auto" w:fill="00CCFF"/>
            <w:tcPrChange w:id="25466" w:author="Peter Van Der Plas" w:date="2024-12-26T14:35:00Z" w16du:dateUtc="2024-12-26T13:35:00Z">
              <w:tcPr>
                <w:tcW w:w="2376" w:type="dxa"/>
                <w:gridSpan w:val="2"/>
                <w:shd w:val="clear" w:color="auto" w:fill="662382"/>
              </w:tcPr>
            </w:tcPrChange>
          </w:tcPr>
          <w:p w14:paraId="36DDA31D" w14:textId="77777777" w:rsidR="000A0E49" w:rsidRPr="00D81229" w:rsidRDefault="000A0E49" w:rsidP="007B4994">
            <w:pPr>
              <w:pStyle w:val="TableCell"/>
              <w:keepNext/>
              <w:jc w:val="center"/>
              <w:rPr>
                <w:rFonts w:cs="Arial"/>
                <w:bCs/>
                <w:color w:val="auto"/>
                <w:szCs w:val="18"/>
                <w:rPrChange w:id="25467" w:author="Peter Van Der Plas" w:date="2024-12-26T14:35:00Z" w16du:dateUtc="2024-12-26T13:35:00Z">
                  <w:rPr>
                    <w:rFonts w:cs="Arial"/>
                    <w:b/>
                    <w:color w:val="FFFFFF" w:themeColor="background1"/>
                    <w:szCs w:val="18"/>
                  </w:rPr>
                </w:rPrChange>
              </w:rPr>
            </w:pPr>
            <w:r w:rsidRPr="00D81229">
              <w:rPr>
                <w:rFonts w:cs="Arial"/>
                <w:bCs/>
                <w:color w:val="auto"/>
                <w:szCs w:val="18"/>
                <w:rPrChange w:id="25468" w:author="Peter Van Der Plas" w:date="2024-12-26T14:35:00Z" w16du:dateUtc="2024-12-26T13:35:00Z">
                  <w:rPr>
                    <w:rFonts w:cs="Arial"/>
                    <w:b/>
                    <w:color w:val="FFFFFF" w:themeColor="background1"/>
                    <w:szCs w:val="18"/>
                  </w:rPr>
                </w:rPrChange>
              </w:rPr>
              <w:t>Operation Identifier</w:t>
            </w:r>
          </w:p>
        </w:tc>
        <w:tc>
          <w:tcPr>
            <w:tcW w:w="6888" w:type="dxa"/>
            <w:tcPrChange w:id="25469" w:author="Peter Van Der Plas" w:date="2024-12-26T14:35:00Z" w16du:dateUtc="2024-12-26T13:35:00Z">
              <w:tcPr>
                <w:tcW w:w="6866" w:type="dxa"/>
              </w:tcPr>
            </w:tcPrChange>
          </w:tcPr>
          <w:p w14:paraId="6FC76AA5" w14:textId="77777777" w:rsidR="000A0E49" w:rsidRPr="004424B1" w:rsidRDefault="000A0E49" w:rsidP="007B4994">
            <w:pPr>
              <w:pStyle w:val="TableCell"/>
              <w:keepNext/>
              <w:jc w:val="center"/>
              <w:rPr>
                <w:rFonts w:cs="Arial"/>
                <w:szCs w:val="18"/>
              </w:rPr>
            </w:pPr>
            <w:proofErr w:type="spellStart"/>
            <w:r w:rsidRPr="004424B1">
              <w:rPr>
                <w:rFonts w:cs="Arial"/>
                <w:szCs w:val="18"/>
              </w:rPr>
              <w:t>listResourceDefs</w:t>
            </w:r>
            <w:proofErr w:type="spellEnd"/>
          </w:p>
        </w:tc>
      </w:tr>
      <w:tr w:rsidR="000A0E49" w:rsidRPr="004424B1" w14:paraId="587BAD3C" w14:textId="77777777" w:rsidTr="00144254">
        <w:tc>
          <w:tcPr>
            <w:tcW w:w="2352" w:type="dxa"/>
            <w:shd w:val="clear" w:color="auto" w:fill="00CCFF"/>
            <w:tcPrChange w:id="25470" w:author="Peter Van Der Plas" w:date="2024-12-26T14:35:00Z" w16du:dateUtc="2024-12-26T13:35:00Z">
              <w:tcPr>
                <w:tcW w:w="2376" w:type="dxa"/>
                <w:gridSpan w:val="2"/>
                <w:shd w:val="clear" w:color="auto" w:fill="662382"/>
              </w:tcPr>
            </w:tcPrChange>
          </w:tcPr>
          <w:p w14:paraId="237F3178" w14:textId="77777777" w:rsidR="000A0E49" w:rsidRPr="00D81229" w:rsidRDefault="000A0E49" w:rsidP="007B4994">
            <w:pPr>
              <w:pStyle w:val="TableCell"/>
              <w:keepNext/>
              <w:jc w:val="center"/>
              <w:rPr>
                <w:rFonts w:cs="Arial"/>
                <w:bCs/>
                <w:color w:val="auto"/>
                <w:szCs w:val="18"/>
                <w:rPrChange w:id="25471" w:author="Peter Van Der Plas" w:date="2024-12-26T14:35:00Z" w16du:dateUtc="2024-12-26T13:35:00Z">
                  <w:rPr>
                    <w:rFonts w:cs="Arial"/>
                    <w:b/>
                    <w:color w:val="FFFFFF" w:themeColor="background1"/>
                    <w:szCs w:val="18"/>
                  </w:rPr>
                </w:rPrChange>
              </w:rPr>
            </w:pPr>
            <w:r w:rsidRPr="00D81229">
              <w:rPr>
                <w:rFonts w:cs="Arial"/>
                <w:bCs/>
                <w:color w:val="auto"/>
                <w:szCs w:val="18"/>
                <w:rPrChange w:id="25472" w:author="Peter Van Der Plas" w:date="2024-12-26T14:35:00Z" w16du:dateUtc="2024-12-26T13:35:00Z">
                  <w:rPr>
                    <w:rFonts w:cs="Arial"/>
                    <w:b/>
                    <w:color w:val="FFFFFF" w:themeColor="background1"/>
                    <w:szCs w:val="18"/>
                  </w:rPr>
                </w:rPrChange>
              </w:rPr>
              <w:t>Interaction Pattern</w:t>
            </w:r>
          </w:p>
        </w:tc>
        <w:tc>
          <w:tcPr>
            <w:tcW w:w="6888" w:type="dxa"/>
            <w:shd w:val="clear" w:color="auto" w:fill="D9D9D9" w:themeFill="background1" w:themeFillShade="D9"/>
            <w:tcPrChange w:id="25473" w:author="Peter Van Der Plas" w:date="2024-12-26T14:35:00Z" w16du:dateUtc="2024-12-26T13:35:00Z">
              <w:tcPr>
                <w:tcW w:w="6866" w:type="dxa"/>
                <w:shd w:val="clear" w:color="auto" w:fill="D9D9D9" w:themeFill="background1" w:themeFillShade="D9"/>
              </w:tcPr>
            </w:tcPrChange>
          </w:tcPr>
          <w:p w14:paraId="61997DCB" w14:textId="77777777" w:rsidR="000A0E49" w:rsidRPr="004424B1" w:rsidRDefault="000A0E49" w:rsidP="007B4994">
            <w:pPr>
              <w:pStyle w:val="TableCell"/>
              <w:keepNext/>
              <w:jc w:val="center"/>
              <w:rPr>
                <w:rFonts w:cs="Arial"/>
                <w:szCs w:val="18"/>
              </w:rPr>
            </w:pPr>
            <w:r w:rsidRPr="004424B1">
              <w:rPr>
                <w:rFonts w:cs="Arial"/>
                <w:szCs w:val="18"/>
              </w:rPr>
              <w:t>PROGRESS</w:t>
            </w:r>
          </w:p>
        </w:tc>
      </w:tr>
    </w:tbl>
    <w:p w14:paraId="1BB1C47F" w14:textId="77777777" w:rsidR="000A0E49" w:rsidRPr="004424B1" w:rsidRDefault="000A0E49" w:rsidP="000A0E49">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6239721D"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DCBEC9E" w14:textId="77777777" w:rsidR="000A0E49" w:rsidRPr="004424B1" w:rsidRDefault="000A0E49" w:rsidP="007B4994">
            <w:pPr>
              <w:pStyle w:val="TableCell"/>
              <w:keepNext/>
              <w:jc w:val="center"/>
              <w:rPr>
                <w:rFonts w:cs="Arial"/>
                <w:szCs w:val="18"/>
              </w:rPr>
            </w:pPr>
            <w:r w:rsidRPr="004424B1">
              <w:rPr>
                <w:rFonts w:cs="Arial"/>
                <w:szCs w:val="18"/>
              </w:rPr>
              <w:t>Pattern Sequence</w:t>
            </w:r>
          </w:p>
        </w:tc>
        <w:tc>
          <w:tcPr>
            <w:tcW w:w="1701" w:type="dxa"/>
          </w:tcPr>
          <w:p w14:paraId="634130E1" w14:textId="77777777" w:rsidR="000A0E49" w:rsidRPr="004424B1" w:rsidRDefault="000A0E49" w:rsidP="007B4994">
            <w:pPr>
              <w:pStyle w:val="TableCell"/>
              <w:keepNext/>
              <w:jc w:val="center"/>
              <w:rPr>
                <w:rFonts w:cs="Arial"/>
                <w:szCs w:val="18"/>
              </w:rPr>
            </w:pPr>
            <w:r w:rsidRPr="004424B1">
              <w:rPr>
                <w:rFonts w:cs="Arial"/>
                <w:szCs w:val="18"/>
              </w:rPr>
              <w:t>Message</w:t>
            </w:r>
          </w:p>
        </w:tc>
        <w:tc>
          <w:tcPr>
            <w:tcW w:w="964" w:type="dxa"/>
          </w:tcPr>
          <w:p w14:paraId="56FD0C84" w14:textId="77777777" w:rsidR="000A0E49" w:rsidRPr="004424B1" w:rsidRDefault="000A0E49" w:rsidP="007B4994">
            <w:pPr>
              <w:pStyle w:val="TableCell"/>
              <w:keepNext/>
              <w:jc w:val="center"/>
              <w:rPr>
                <w:rFonts w:cs="Arial"/>
                <w:szCs w:val="18"/>
              </w:rPr>
            </w:pPr>
            <w:r w:rsidRPr="004424B1">
              <w:rPr>
                <w:rFonts w:cs="Arial"/>
                <w:szCs w:val="18"/>
              </w:rPr>
              <w:t>Nullable</w:t>
            </w:r>
          </w:p>
        </w:tc>
        <w:tc>
          <w:tcPr>
            <w:tcW w:w="4224" w:type="dxa"/>
          </w:tcPr>
          <w:p w14:paraId="44D6098E" w14:textId="6365B76A" w:rsidR="000A0E49" w:rsidRPr="004424B1" w:rsidRDefault="000A0E49" w:rsidP="007B4994">
            <w:pPr>
              <w:pStyle w:val="TableCell"/>
              <w:keepNext/>
              <w:jc w:val="center"/>
              <w:rPr>
                <w:rFonts w:cs="Arial"/>
                <w:szCs w:val="18"/>
              </w:rPr>
            </w:pPr>
            <w:del w:id="25474" w:author="Peter Van Der Plas" w:date="2024-12-26T14:35:00Z" w16du:dateUtc="2024-12-26T13:35:00Z">
              <w:r w:rsidRPr="004424B1" w:rsidDel="00D81229">
                <w:rPr>
                  <w:rFonts w:cs="Arial"/>
                  <w:szCs w:val="18"/>
                </w:rPr>
                <w:delText xml:space="preserve">Body </w:delText>
              </w:r>
            </w:del>
            <w:ins w:id="25475" w:author="Peter Van Der Plas" w:date="2024-12-26T14:35:00Z" w16du:dateUtc="2024-12-26T13:35:00Z">
              <w:r w:rsidR="00D81229">
                <w:rPr>
                  <w:rFonts w:cs="Arial"/>
                  <w:szCs w:val="18"/>
                </w:rPr>
                <w:t>Type</w:t>
              </w:r>
              <w:r w:rsidR="00D81229" w:rsidRPr="004424B1">
                <w:rPr>
                  <w:rFonts w:cs="Arial"/>
                  <w:szCs w:val="18"/>
                </w:rPr>
                <w:t xml:space="preserve"> </w:t>
              </w:r>
            </w:ins>
            <w:r w:rsidRPr="004424B1">
              <w:rPr>
                <w:rFonts w:cs="Arial"/>
                <w:szCs w:val="18"/>
              </w:rPr>
              <w:t>Signature</w:t>
            </w:r>
          </w:p>
        </w:tc>
      </w:tr>
      <w:tr w:rsidR="000A0E49" w:rsidRPr="004424B1" w14:paraId="084E975B" w14:textId="77777777" w:rsidTr="007B4994">
        <w:tc>
          <w:tcPr>
            <w:tcW w:w="2353" w:type="dxa"/>
            <w:shd w:val="clear" w:color="auto" w:fill="D9D9D9" w:themeFill="background1" w:themeFillShade="D9"/>
          </w:tcPr>
          <w:p w14:paraId="50DBA118"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14BFF867" w14:textId="77777777" w:rsidR="000A0E49" w:rsidRPr="004424B1" w:rsidRDefault="000A0E49" w:rsidP="007B4994">
            <w:pPr>
              <w:pStyle w:val="TableCell"/>
              <w:jc w:val="center"/>
              <w:rPr>
                <w:rFonts w:cs="Arial"/>
                <w:szCs w:val="18"/>
              </w:rPr>
            </w:pPr>
            <w:r w:rsidRPr="004424B1">
              <w:rPr>
                <w:rFonts w:cs="Arial"/>
                <w:szCs w:val="18"/>
              </w:rPr>
              <w:t>PROGRESS</w:t>
            </w:r>
          </w:p>
        </w:tc>
        <w:tc>
          <w:tcPr>
            <w:tcW w:w="964" w:type="dxa"/>
          </w:tcPr>
          <w:p w14:paraId="23A9435D" w14:textId="77777777" w:rsidR="000A0E49" w:rsidRPr="004424B1" w:rsidRDefault="000A0E49" w:rsidP="007B4994">
            <w:pPr>
              <w:pStyle w:val="TableCell"/>
              <w:jc w:val="center"/>
              <w:rPr>
                <w:rFonts w:cs="Arial"/>
                <w:szCs w:val="18"/>
              </w:rPr>
            </w:pPr>
            <w:r w:rsidRPr="004424B1">
              <w:rPr>
                <w:rFonts w:cs="Arial"/>
                <w:szCs w:val="18"/>
              </w:rPr>
              <w:t>Yes</w:t>
            </w:r>
          </w:p>
          <w:p w14:paraId="2F8A0640" w14:textId="77777777" w:rsidR="000A0E49" w:rsidRPr="004424B1" w:rsidRDefault="000A0E49" w:rsidP="007B4994">
            <w:pPr>
              <w:pStyle w:val="TableCell"/>
              <w:jc w:val="center"/>
              <w:rPr>
                <w:rFonts w:cs="Arial"/>
                <w:szCs w:val="18"/>
              </w:rPr>
            </w:pPr>
            <w:r w:rsidRPr="004424B1">
              <w:rPr>
                <w:rFonts w:cs="Arial"/>
                <w:szCs w:val="18"/>
              </w:rPr>
              <w:t>Yes</w:t>
            </w:r>
          </w:p>
        </w:tc>
        <w:tc>
          <w:tcPr>
            <w:tcW w:w="4224" w:type="dxa"/>
            <w:vAlign w:val="center"/>
          </w:tcPr>
          <w:p w14:paraId="5D1E9951" w14:textId="61C35D6F" w:rsidR="000A0E49" w:rsidRPr="004424B1" w:rsidRDefault="000A0E49" w:rsidP="007B4994">
            <w:pPr>
              <w:pStyle w:val="TableCell"/>
              <w:jc w:val="center"/>
              <w:rPr>
                <w:rFonts w:cs="Arial"/>
                <w:szCs w:val="18"/>
              </w:rPr>
            </w:pPr>
            <w:proofErr w:type="gramStart"/>
            <w:r w:rsidRPr="004424B1">
              <w:rPr>
                <w:rFonts w:cs="Arial"/>
                <w:szCs w:val="18"/>
              </w:rPr>
              <w:t>domain :</w:t>
            </w:r>
            <w:proofErr w:type="gramEnd"/>
            <w:r w:rsidRPr="004424B1">
              <w:rPr>
                <w:rFonts w:cs="Arial"/>
                <w:szCs w:val="18"/>
              </w:rPr>
              <w:t xml:space="preserve"> (List &lt;MAL::Identifier&gt;)</w:t>
            </w:r>
          </w:p>
          <w:p w14:paraId="79ECB0FB" w14:textId="77777777" w:rsidR="000A0E49" w:rsidRPr="004424B1" w:rsidRDefault="000A0E49" w:rsidP="007B4994">
            <w:pPr>
              <w:pStyle w:val="TableCell"/>
              <w:jc w:val="center"/>
              <w:rPr>
                <w:rFonts w:cs="Arial"/>
                <w:szCs w:val="18"/>
              </w:rPr>
            </w:pPr>
            <w:proofErr w:type="spellStart"/>
            <w:proofErr w:type="gramStart"/>
            <w:r w:rsidRPr="004424B1">
              <w:rPr>
                <w:rFonts w:cs="Arial"/>
                <w:szCs w:val="18"/>
              </w:rPr>
              <w:t>dataType</w:t>
            </w:r>
            <w:proofErr w:type="spellEnd"/>
            <w:r w:rsidRPr="004424B1">
              <w:rPr>
                <w:rFonts w:cs="Arial"/>
                <w:szCs w:val="18"/>
              </w:rPr>
              <w:t xml:space="preserve"> :</w:t>
            </w:r>
            <w:proofErr w:type="gramEnd"/>
            <w:r w:rsidRPr="004424B1">
              <w:rPr>
                <w:rFonts w:cs="Arial"/>
                <w:szCs w:val="18"/>
              </w:rPr>
              <w:t xml:space="preserve"> (List &lt;MAL::</w:t>
            </w:r>
            <w:proofErr w:type="spellStart"/>
            <w:r w:rsidRPr="004424B1">
              <w:rPr>
                <w:rFonts w:cs="Arial"/>
                <w:szCs w:val="18"/>
              </w:rPr>
              <w:t>AttributeType</w:t>
            </w:r>
            <w:proofErr w:type="spellEnd"/>
            <w:r w:rsidRPr="004424B1">
              <w:rPr>
                <w:rFonts w:cs="Arial"/>
                <w:szCs w:val="18"/>
              </w:rPr>
              <w:t>&gt;)</w:t>
            </w:r>
          </w:p>
        </w:tc>
      </w:tr>
      <w:tr w:rsidR="000A0E49" w:rsidRPr="004424B1" w14:paraId="17545037" w14:textId="77777777" w:rsidTr="007B4994">
        <w:tc>
          <w:tcPr>
            <w:tcW w:w="2353" w:type="dxa"/>
            <w:shd w:val="clear" w:color="auto" w:fill="D9D9D9" w:themeFill="background1" w:themeFillShade="D9"/>
          </w:tcPr>
          <w:p w14:paraId="4A112F70" w14:textId="77777777" w:rsidR="000A0E49" w:rsidRPr="004424B1" w:rsidRDefault="000A0E4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1055AA11" w14:textId="77777777" w:rsidR="000A0E49" w:rsidRPr="004424B1" w:rsidRDefault="000A0E49" w:rsidP="007B4994">
            <w:pPr>
              <w:pStyle w:val="TableCell"/>
              <w:jc w:val="center"/>
              <w:rPr>
                <w:rFonts w:cs="Arial"/>
                <w:szCs w:val="18"/>
              </w:rPr>
            </w:pPr>
            <w:r w:rsidRPr="004424B1">
              <w:rPr>
                <w:rFonts w:cs="Arial"/>
                <w:szCs w:val="18"/>
              </w:rPr>
              <w:t>ACK</w:t>
            </w:r>
          </w:p>
        </w:tc>
        <w:tc>
          <w:tcPr>
            <w:tcW w:w="964" w:type="dxa"/>
            <w:shd w:val="clear" w:color="auto" w:fill="D9D9D9" w:themeFill="background1" w:themeFillShade="D9"/>
          </w:tcPr>
          <w:p w14:paraId="416A0180"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shd w:val="clear" w:color="auto" w:fill="D9D9D9" w:themeFill="background1" w:themeFillShade="D9"/>
            <w:vAlign w:val="center"/>
          </w:tcPr>
          <w:p w14:paraId="1AC8759A" w14:textId="77777777" w:rsidR="000A0E49" w:rsidRPr="004424B1" w:rsidRDefault="000A0E49" w:rsidP="007B4994">
            <w:pPr>
              <w:pStyle w:val="TableCell"/>
              <w:jc w:val="center"/>
              <w:rPr>
                <w:rFonts w:cs="Arial"/>
                <w:szCs w:val="18"/>
              </w:rPr>
            </w:pPr>
            <w:r w:rsidRPr="004424B1">
              <w:rPr>
                <w:rFonts w:cs="Arial"/>
                <w:szCs w:val="18"/>
              </w:rPr>
              <w:t>Empty</w:t>
            </w:r>
          </w:p>
        </w:tc>
      </w:tr>
      <w:tr w:rsidR="000A0E49" w:rsidRPr="004424B1" w14:paraId="6A857F42" w14:textId="77777777" w:rsidTr="007B4994">
        <w:tc>
          <w:tcPr>
            <w:tcW w:w="2353" w:type="dxa"/>
            <w:shd w:val="clear" w:color="auto" w:fill="D9D9D9" w:themeFill="background1" w:themeFillShade="D9"/>
          </w:tcPr>
          <w:p w14:paraId="18961B76" w14:textId="77777777" w:rsidR="000A0E49" w:rsidRPr="004424B1" w:rsidRDefault="000A0E4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51A82A4D" w14:textId="77777777" w:rsidR="000A0E49" w:rsidRPr="004424B1" w:rsidRDefault="000A0E49" w:rsidP="007B4994">
            <w:pPr>
              <w:pStyle w:val="TableCell"/>
              <w:jc w:val="center"/>
              <w:rPr>
                <w:rFonts w:cs="Arial"/>
                <w:szCs w:val="18"/>
              </w:rPr>
            </w:pPr>
            <w:r w:rsidRPr="004424B1">
              <w:rPr>
                <w:rFonts w:cs="Arial"/>
                <w:szCs w:val="18"/>
              </w:rPr>
              <w:t>UPDATE</w:t>
            </w:r>
          </w:p>
        </w:tc>
        <w:tc>
          <w:tcPr>
            <w:tcW w:w="964" w:type="dxa"/>
          </w:tcPr>
          <w:p w14:paraId="3B6B9ACC"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2A1E613F" w14:textId="38A55241" w:rsidR="000A0E49" w:rsidRPr="004424B1" w:rsidRDefault="000A0E49" w:rsidP="007B4994">
            <w:pPr>
              <w:pStyle w:val="TableCell"/>
              <w:jc w:val="center"/>
              <w:rPr>
                <w:rFonts w:cs="Arial"/>
                <w:szCs w:val="18"/>
              </w:rPr>
            </w:pPr>
            <w:proofErr w:type="spellStart"/>
            <w:proofErr w:type="gramStart"/>
            <w:r w:rsidRPr="004424B1">
              <w:rPr>
                <w:rFonts w:cs="Arial"/>
                <w:szCs w:val="18"/>
              </w:rPr>
              <w:t>resourceDefs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DefListEntry</w:t>
            </w:r>
            <w:proofErr w:type="spellEnd"/>
            <w:r w:rsidRPr="004424B1">
              <w:rPr>
                <w:rFonts w:cs="Arial"/>
                <w:szCs w:val="18"/>
              </w:rPr>
              <w:t>&gt;)</w:t>
            </w:r>
          </w:p>
        </w:tc>
      </w:tr>
      <w:tr w:rsidR="000A0E49" w:rsidRPr="004424B1" w14:paraId="0FEFABC7" w14:textId="77777777" w:rsidTr="007B4994">
        <w:tc>
          <w:tcPr>
            <w:tcW w:w="2353" w:type="dxa"/>
            <w:shd w:val="clear" w:color="auto" w:fill="D9D9D9" w:themeFill="background1" w:themeFillShade="D9"/>
          </w:tcPr>
          <w:p w14:paraId="1E6FEADC" w14:textId="77777777" w:rsidR="000A0E49" w:rsidRPr="004424B1" w:rsidRDefault="000A0E4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4691B245" w14:textId="77777777" w:rsidR="000A0E49" w:rsidRPr="004424B1" w:rsidRDefault="000A0E49" w:rsidP="007B4994">
            <w:pPr>
              <w:pStyle w:val="TableCell"/>
              <w:jc w:val="center"/>
              <w:rPr>
                <w:rFonts w:cs="Arial"/>
                <w:szCs w:val="18"/>
              </w:rPr>
            </w:pPr>
            <w:r w:rsidRPr="004424B1">
              <w:rPr>
                <w:rFonts w:cs="Arial"/>
                <w:szCs w:val="18"/>
              </w:rPr>
              <w:t>RESPONSE</w:t>
            </w:r>
          </w:p>
        </w:tc>
        <w:tc>
          <w:tcPr>
            <w:tcW w:w="964" w:type="dxa"/>
          </w:tcPr>
          <w:p w14:paraId="5E70CB52"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2834E2DB" w14:textId="4B82C2DE" w:rsidR="000A0E49" w:rsidRPr="004424B1" w:rsidRDefault="000A0E49" w:rsidP="007B4994">
            <w:pPr>
              <w:pStyle w:val="TableCell"/>
              <w:jc w:val="center"/>
              <w:rPr>
                <w:rFonts w:cs="Arial"/>
                <w:szCs w:val="18"/>
              </w:rPr>
            </w:pPr>
            <w:r w:rsidRPr="004424B1">
              <w:rPr>
                <w:rFonts w:cs="Arial"/>
                <w:szCs w:val="18"/>
              </w:rPr>
              <w:t>Empty</w:t>
            </w:r>
          </w:p>
        </w:tc>
      </w:tr>
    </w:tbl>
    <w:p w14:paraId="0D4A8170" w14:textId="0AC0327F" w:rsidR="00F257C2" w:rsidRPr="004424B1" w:rsidRDefault="00F257C2" w:rsidP="0043015A">
      <w:pPr>
        <w:pStyle w:val="Heading4"/>
        <w:spacing w:before="480"/>
        <w:rPr>
          <w:lang w:val="en-GB"/>
        </w:rPr>
      </w:pPr>
      <w:del w:id="25476" w:author="Peter Van Der Plas" w:date="2024-12-26T14:35:00Z" w16du:dateUtc="2024-12-26T13:35:00Z">
        <w:r w:rsidRPr="004424B1" w:rsidDel="00D81229">
          <w:rPr>
            <w:lang w:val="en-GB"/>
          </w:rPr>
          <w:delText>Structures</w:delText>
        </w:r>
      </w:del>
      <w:ins w:id="25477" w:author="Peter Van Der Plas" w:date="2024-12-26T14:35:00Z" w16du:dateUtc="2024-12-26T13:35:00Z">
        <w:r w:rsidR="00D81229">
          <w:rPr>
            <w:lang w:val="en-GB"/>
          </w:rPr>
          <w:t>Requirements</w:t>
        </w:r>
      </w:ins>
    </w:p>
    <w:p w14:paraId="7E5467C5" w14:textId="34636545" w:rsidR="007B60DC" w:rsidRPr="004424B1" w:rsidRDefault="007B60DC" w:rsidP="003902D7">
      <w:pPr>
        <w:pStyle w:val="Paragraph5"/>
        <w:rPr>
          <w:lang w:val="en-GB"/>
        </w:rPr>
      </w:pPr>
      <w:r w:rsidRPr="004424B1">
        <w:rPr>
          <w:lang w:val="en-GB"/>
        </w:rPr>
        <w:t xml:space="preserve">The Resources to be listed shall be specified in the request message of the </w:t>
      </w:r>
      <w:proofErr w:type="spellStart"/>
      <w:r w:rsidRPr="004424B1">
        <w:rPr>
          <w:lang w:val="en-GB"/>
        </w:rPr>
        <w:t>listResourceDefs</w:t>
      </w:r>
      <w:proofErr w:type="spellEnd"/>
      <w:r w:rsidRPr="004424B1">
        <w:rPr>
          <w:lang w:val="en-GB"/>
        </w:rPr>
        <w:t xml:space="preserve"> operation, by the following fields, each of which is nullable:</w:t>
      </w:r>
    </w:p>
    <w:p w14:paraId="071DF8B7" w14:textId="6B5A9570" w:rsidR="007B60DC" w:rsidRPr="004424B1" w:rsidRDefault="007B60DC" w:rsidP="003A4612">
      <w:pPr>
        <w:pStyle w:val="List"/>
        <w:numPr>
          <w:ilvl w:val="0"/>
          <w:numId w:val="49"/>
        </w:numPr>
        <w:tabs>
          <w:tab w:val="clear" w:pos="360"/>
          <w:tab w:val="left" w:pos="720"/>
        </w:tabs>
        <w:ind w:left="720"/>
      </w:pPr>
      <w:r w:rsidRPr="004424B1">
        <w:t>domain</w:t>
      </w:r>
      <w:r w:rsidR="00042354" w:rsidRPr="004424B1">
        <w:t>;</w:t>
      </w:r>
    </w:p>
    <w:p w14:paraId="23DB399B" w14:textId="77777777" w:rsidR="007B60DC" w:rsidRPr="004424B1" w:rsidRDefault="007B60DC" w:rsidP="003A4612">
      <w:pPr>
        <w:pStyle w:val="List"/>
        <w:numPr>
          <w:ilvl w:val="0"/>
          <w:numId w:val="49"/>
        </w:numPr>
        <w:tabs>
          <w:tab w:val="clear" w:pos="360"/>
          <w:tab w:val="left" w:pos="720"/>
        </w:tabs>
        <w:ind w:left="720"/>
      </w:pPr>
      <w:proofErr w:type="spellStart"/>
      <w:r w:rsidRPr="004424B1">
        <w:t>dataType</w:t>
      </w:r>
      <w:proofErr w:type="spellEnd"/>
      <w:r w:rsidRPr="004424B1">
        <w:t>:  list of Resource data types to be included.</w:t>
      </w:r>
    </w:p>
    <w:p w14:paraId="2C3DC0D5" w14:textId="77777777" w:rsidR="00F257C2" w:rsidRPr="004424B1" w:rsidRDefault="00F257C2" w:rsidP="0043015A">
      <w:pPr>
        <w:pStyle w:val="Heading4"/>
        <w:spacing w:before="480"/>
        <w:rPr>
          <w:lang w:val="en-GB"/>
        </w:rPr>
      </w:pPr>
      <w:r w:rsidRPr="004424B1">
        <w:rPr>
          <w:lang w:val="en-GB"/>
        </w:rPr>
        <w:t>Errors</w:t>
      </w:r>
    </w:p>
    <w:p w14:paraId="581B76D5" w14:textId="1D8F38E5" w:rsidR="00781519" w:rsidRPr="004424B1" w:rsidRDefault="00781519">
      <w:pPr>
        <w:spacing w:after="240"/>
        <w:rPr>
          <w:lang w:val="en-GB"/>
        </w:rPr>
        <w:pPrChange w:id="25478" w:author="Quinten Van Woerkom" w:date="2024-12-19T15:13:00Z" w16du:dateUtc="2024-12-19T14:13:00Z">
          <w:pPr/>
        </w:pPrChange>
      </w:pPr>
      <w:del w:id="25479" w:author="Quinten Van Woerkom" w:date="2024-12-16T16:48:00Z" w16du:dateUtc="2024-12-16T15:48:00Z">
        <w:r w:rsidRPr="004424B1" w:rsidDel="00AE6B58">
          <w:rPr>
            <w:lang w:val="en-GB"/>
          </w:rPr>
          <w:delText xml:space="preserve">In addition to standard MAL </w:delText>
        </w:r>
        <w:r w:rsidR="000866DA" w:rsidRPr="004424B1" w:rsidDel="00AE6B58">
          <w:rPr>
            <w:lang w:val="en-GB"/>
          </w:rPr>
          <w:delText>e</w:delText>
        </w:r>
        <w:r w:rsidRPr="004424B1" w:rsidDel="00AE6B58">
          <w:rPr>
            <w:lang w:val="en-GB"/>
          </w:rPr>
          <w:delText xml:space="preserve">rrors, the operation may return the following MPS </w:delText>
        </w:r>
        <w:r w:rsidR="000866DA" w:rsidRPr="004424B1" w:rsidDel="00AE6B58">
          <w:rPr>
            <w:lang w:val="en-GB"/>
          </w:rPr>
          <w:delText>e</w:delText>
        </w:r>
        <w:r w:rsidRPr="004424B1" w:rsidDel="00AE6B58">
          <w:rPr>
            <w:lang w:val="en-GB"/>
          </w:rPr>
          <w:delText>rrors:</w:delText>
        </w:r>
      </w:del>
      <w:ins w:id="25480"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5481" w:author="Peter Van Der Plas" w:date="2024-12-26T15:02:00Z" w16du:dateUtc="2024-12-26T14:02:00Z">
        <w:r w:rsidR="0010001D">
          <w:rPr>
            <w:lang w:val="en-GB"/>
          </w:rPr>
          <w:fldChar w:fldCharType="begin"/>
        </w:r>
        <w:r w:rsidR="0010001D">
          <w:rPr>
            <w:lang w:val="en-GB"/>
          </w:rPr>
          <w:instrText xml:space="preserve"> REF _Ref186117786 \r \h </w:instrText>
        </w:r>
      </w:ins>
      <w:r w:rsidR="0010001D">
        <w:rPr>
          <w:lang w:val="en-GB"/>
        </w:rPr>
      </w:r>
      <w:r w:rsidR="0010001D">
        <w:rPr>
          <w:lang w:val="en-GB"/>
        </w:rPr>
        <w:fldChar w:fldCharType="separate"/>
      </w:r>
      <w:ins w:id="25482" w:author="Peter Van Der Plas" w:date="2025-01-01T17:31:00Z" w16du:dateUtc="2025-01-01T16:31:00Z">
        <w:r w:rsidR="006D1623">
          <w:rPr>
            <w:lang w:val="en-GB"/>
          </w:rPr>
          <w:t>5</w:t>
        </w:r>
      </w:ins>
      <w:ins w:id="25483" w:author="Peter Van Der Plas" w:date="2024-12-26T15:02:00Z" w16du:dateUtc="2024-12-26T14:02:00Z">
        <w:r w:rsidR="0010001D">
          <w:rPr>
            <w:lang w:val="en-GB"/>
          </w:rPr>
          <w:fldChar w:fldCharType="end"/>
        </w:r>
      </w:ins>
      <w:ins w:id="25484" w:author="Quinten Van Woerkom" w:date="2024-12-16T16:48:00Z" w16du:dateUtc="2024-12-16T15:48:00Z">
        <w:del w:id="25485" w:author="Peter Van Der Plas" w:date="2024-12-26T15:02:00Z" w16du:dateUtc="2024-12-26T14:02:00Z">
          <w:r w:rsidR="00AE6B58" w:rsidDel="0010001D">
            <w:rPr>
              <w:lang w:val="en-GB"/>
            </w:rPr>
            <w:delText>5</w:delText>
          </w:r>
        </w:del>
        <w:r w:rsidR="00AE6B58">
          <w:rPr>
            <w:lang w:val="en-GB"/>
          </w:rPr>
          <w:t>.</w:t>
        </w:r>
      </w:ins>
    </w:p>
    <w:p w14:paraId="23727794" w14:textId="1A318EDA" w:rsidR="00426FE3" w:rsidRPr="004424B1" w:rsidDel="0026233B" w:rsidRDefault="00426FE3">
      <w:pPr>
        <w:spacing w:after="240"/>
        <w:rPr>
          <w:del w:id="25486" w:author="Quinten Van Woerkom" w:date="2024-12-19T15:13:00Z" w16du:dateUtc="2024-12-19T14:13:00Z"/>
          <w:lang w:val="en-GB"/>
        </w:rPr>
        <w:pPrChange w:id="25487" w:author="Quinten Van Woerkom" w:date="2024-12-19T15:13:00Z" w16du:dateUtc="2024-12-19T14:13:00Z">
          <w:pPr>
            <w:spacing w:before="0"/>
          </w:pPr>
        </w:pPrChange>
      </w:pPr>
    </w:p>
    <w:tbl>
      <w:tblPr>
        <w:tblStyle w:val="RBTable"/>
        <w:tblW w:w="0" w:type="auto"/>
        <w:jc w:val="center"/>
        <w:tblLook w:val="04A0" w:firstRow="1" w:lastRow="0" w:firstColumn="1" w:lastColumn="0" w:noHBand="0" w:noVBand="1"/>
        <w:tblCaption w:val="SVE listResourceDefs"/>
      </w:tblPr>
      <w:tblGrid>
        <w:gridCol w:w="2389"/>
        <w:gridCol w:w="2520"/>
      </w:tblGrid>
      <w:tr w:rsidR="00D21B6E" w:rsidRPr="004424B1" w14:paraId="497AA03C"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5136893" w14:textId="77777777" w:rsidR="00D21B6E" w:rsidRPr="004424B1" w:rsidRDefault="00D21B6E" w:rsidP="00306AEA">
            <w:pPr>
              <w:pStyle w:val="TableCell"/>
              <w:rPr>
                <w:rFonts w:cs="Arial"/>
                <w:szCs w:val="20"/>
              </w:rPr>
            </w:pPr>
            <w:r w:rsidRPr="004424B1">
              <w:rPr>
                <w:rFonts w:cs="Arial"/>
                <w:szCs w:val="20"/>
              </w:rPr>
              <w:t>Error</w:t>
            </w:r>
          </w:p>
        </w:tc>
        <w:tc>
          <w:tcPr>
            <w:tcW w:w="2520" w:type="dxa"/>
          </w:tcPr>
          <w:p w14:paraId="149F9743" w14:textId="77777777" w:rsidR="00D21B6E" w:rsidRPr="004424B1" w:rsidRDefault="00D21B6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1B6E" w:rsidRPr="004424B1" w14:paraId="13BB83C3"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061EECC" w14:textId="77777777" w:rsidR="00D21B6E" w:rsidRPr="004424B1" w:rsidRDefault="00D21B6E" w:rsidP="00306AEA">
            <w:pPr>
              <w:pStyle w:val="TableCell"/>
              <w:rPr>
                <w:rFonts w:cs="Arial"/>
                <w:szCs w:val="20"/>
              </w:rPr>
            </w:pPr>
            <w:r w:rsidRPr="004424B1">
              <w:rPr>
                <w:rFonts w:cs="Arial"/>
                <w:szCs w:val="20"/>
              </w:rPr>
              <w:t>INVALID</w:t>
            </w:r>
          </w:p>
        </w:tc>
        <w:tc>
          <w:tcPr>
            <w:tcW w:w="2520" w:type="dxa"/>
          </w:tcPr>
          <w:p w14:paraId="4812C926"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02B66EC4" w14:textId="77777777" w:rsidR="00F257C2" w:rsidRPr="004424B1" w:rsidRDefault="00F257C2" w:rsidP="0043015A">
      <w:pPr>
        <w:pStyle w:val="Heading3"/>
        <w:spacing w:before="480"/>
        <w:rPr>
          <w:lang w:val="en-GB"/>
        </w:rPr>
      </w:pPr>
      <w:bookmarkStart w:id="25488" w:name="_Toc140093879"/>
      <w:r w:rsidRPr="004424B1">
        <w:rPr>
          <w:lang w:val="en-GB"/>
        </w:rPr>
        <w:t>Operation: getResourceDefs</w:t>
      </w:r>
      <w:bookmarkEnd w:id="25488"/>
    </w:p>
    <w:p w14:paraId="2BC41292" w14:textId="77777777" w:rsidR="00F257C2" w:rsidRPr="004424B1" w:rsidRDefault="00F257C2" w:rsidP="0043015A">
      <w:pPr>
        <w:pStyle w:val="Heading4"/>
        <w:rPr>
          <w:lang w:val="en-GB"/>
        </w:rPr>
      </w:pPr>
      <w:r w:rsidRPr="004424B1">
        <w:rPr>
          <w:lang w:val="en-GB"/>
        </w:rPr>
        <w:t>Overview</w:t>
      </w:r>
    </w:p>
    <w:p w14:paraId="1C093BD1" w14:textId="77777777" w:rsidR="00F762E3" w:rsidRPr="004424B1" w:rsidRDefault="00F762E3" w:rsidP="00F762E3">
      <w:pPr>
        <w:rPr>
          <w:lang w:val="en-GB"/>
        </w:rPr>
      </w:pPr>
      <w:r w:rsidRPr="004424B1">
        <w:rPr>
          <w:lang w:val="en-GB"/>
        </w:rPr>
        <w:t xml:space="preserve">The </w:t>
      </w:r>
      <w:proofErr w:type="spellStart"/>
      <w:r w:rsidRPr="004424B1">
        <w:rPr>
          <w:lang w:val="en-GB"/>
        </w:rPr>
        <w:t>getResourceDefs</w:t>
      </w:r>
      <w:proofErr w:type="spellEnd"/>
      <w:r w:rsidRPr="004424B1">
        <w:rPr>
          <w:lang w:val="en-GB"/>
        </w:rPr>
        <w:t xml:space="preserve"> operation is used to retrieve the definition of one or more available Resources, whose identity is known to the consumer.</w:t>
      </w:r>
    </w:p>
    <w:p w14:paraId="29488410" w14:textId="4E6FE5D3" w:rsidR="00F257C2" w:rsidRDefault="002C4F23" w:rsidP="00426FE3">
      <w:pPr>
        <w:rPr>
          <w:ins w:id="25489" w:author="Quinten Van Woerkom" w:date="2024-12-19T14:19:00Z" w16du:dateUtc="2024-12-19T13:19:00Z"/>
          <w:rFonts w:eastAsia="Arial"/>
          <w:lang w:val="en-GB"/>
        </w:rPr>
      </w:pPr>
      <w:r w:rsidRPr="004424B1">
        <w:rPr>
          <w:iCs/>
          <w:lang w:val="en-GB"/>
        </w:rPr>
        <w:t>It should be noted</w:t>
      </w:r>
      <w:r w:rsidR="001070A3" w:rsidRPr="004424B1">
        <w:rPr>
          <w:rFonts w:eastAsia="Arial"/>
          <w:lang w:val="en-GB"/>
        </w:rPr>
        <w:t xml:space="preserve"> that this operation is designed to retrieve the resource definition and not the current value of the resource (the value field may contain a default value for the resource).</w:t>
      </w:r>
    </w:p>
    <w:p w14:paraId="1528E4ED" w14:textId="380D4C89" w:rsidR="00B50FB7" w:rsidRPr="004424B1" w:rsidRDefault="00B50FB7">
      <w:pPr>
        <w:pStyle w:val="Heading4"/>
        <w:spacing w:before="480" w:after="240"/>
        <w:rPr>
          <w:rFonts w:eastAsia="Arial"/>
          <w:lang w:val="en-GB"/>
        </w:rPr>
        <w:pPrChange w:id="25490" w:author="Peter Van Der Plas" w:date="2024-12-26T14:36:00Z" w16du:dateUtc="2024-12-26T13:36:00Z">
          <w:pPr/>
        </w:pPrChange>
      </w:pPr>
      <w:ins w:id="25491" w:author="Quinten Van Woerkom" w:date="2024-12-19T14:19:00Z" w16du:dateUtc="2024-12-19T13:19:00Z">
        <w:r>
          <w:rPr>
            <w:rFonts w:eastAsia="Arial"/>
            <w:lang w:val="en-GB"/>
          </w:rPr>
          <w:t>Definition</w:t>
        </w:r>
      </w:ins>
    </w:p>
    <w:p w14:paraId="192631A4" w14:textId="4D799CD2" w:rsidR="00426FE3" w:rsidRPr="004424B1" w:rsidDel="00B50FB7" w:rsidRDefault="00426FE3">
      <w:pPr>
        <w:spacing w:after="240"/>
        <w:rPr>
          <w:del w:id="25492" w:author="Quinten Van Woerkom" w:date="2024-12-19T14:19:00Z" w16du:dateUtc="2024-12-19T13:19:00Z"/>
          <w:rFonts w:eastAsia="Arial"/>
          <w:lang w:val="en-GB"/>
        </w:rPr>
        <w:pPrChange w:id="25493" w:author="Quinten Van Woerkom" w:date="2024-12-19T14:19:00Z" w16du:dateUtc="2024-12-19T13:19:00Z">
          <w:pPr>
            <w:spacing w:before="0"/>
          </w:pPr>
        </w:pPrChange>
      </w:pPr>
    </w:p>
    <w:tbl>
      <w:tblPr>
        <w:tblStyle w:val="RBTable"/>
        <w:tblW w:w="9242" w:type="dxa"/>
        <w:tblLayout w:type="fixed"/>
        <w:tblLook w:val="0400" w:firstRow="0" w:lastRow="0" w:firstColumn="0" w:lastColumn="0" w:noHBand="0" w:noVBand="1"/>
        <w:tblCaption w:val="SVO getResourceDefs"/>
        <w:tblPrChange w:id="25494" w:author="Peter Van Der Plas" w:date="2024-12-26T14:36:00Z" w16du:dateUtc="2024-12-26T13:36:00Z">
          <w:tblPr>
            <w:tblStyle w:val="RBTable"/>
            <w:tblW w:w="9242" w:type="dxa"/>
            <w:tblLayout w:type="fixed"/>
            <w:tblLook w:val="0400" w:firstRow="0" w:lastRow="0" w:firstColumn="0" w:lastColumn="0" w:noHBand="0" w:noVBand="1"/>
            <w:tblCaption w:val="SVO getResourceDefs"/>
          </w:tblPr>
        </w:tblPrChange>
      </w:tblPr>
      <w:tblGrid>
        <w:gridCol w:w="2353"/>
        <w:gridCol w:w="6889"/>
        <w:tblGridChange w:id="25495">
          <w:tblGrid>
            <w:gridCol w:w="2353"/>
            <w:gridCol w:w="23"/>
            <w:gridCol w:w="6866"/>
          </w:tblGrid>
        </w:tblGridChange>
      </w:tblGrid>
      <w:tr w:rsidR="000A0E49" w:rsidRPr="004424B1" w14:paraId="4465344A" w14:textId="77777777" w:rsidTr="00197BC2">
        <w:trPr>
          <w:tblHeader/>
        </w:trPr>
        <w:tc>
          <w:tcPr>
            <w:tcW w:w="2352" w:type="dxa"/>
            <w:shd w:val="clear" w:color="auto" w:fill="00CCFF"/>
            <w:tcPrChange w:id="25496" w:author="Peter Van Der Plas" w:date="2024-12-26T14:36:00Z" w16du:dateUtc="2024-12-26T13:36:00Z">
              <w:tcPr>
                <w:tcW w:w="2376" w:type="dxa"/>
                <w:gridSpan w:val="2"/>
                <w:shd w:val="clear" w:color="auto" w:fill="662382"/>
              </w:tcPr>
            </w:tcPrChange>
          </w:tcPr>
          <w:p w14:paraId="6531A9A5" w14:textId="77777777" w:rsidR="000A0E49" w:rsidRPr="00683F65" w:rsidRDefault="000A0E49" w:rsidP="007B4994">
            <w:pPr>
              <w:pStyle w:val="TableCell"/>
              <w:keepNext/>
              <w:jc w:val="center"/>
              <w:rPr>
                <w:rFonts w:cs="Arial"/>
                <w:bCs/>
                <w:color w:val="auto"/>
                <w:szCs w:val="18"/>
                <w:rPrChange w:id="25497" w:author="Peter Van Der Plas" w:date="2024-12-26T14:36:00Z" w16du:dateUtc="2024-12-26T13:36:00Z">
                  <w:rPr>
                    <w:rFonts w:cs="Arial"/>
                    <w:b/>
                    <w:color w:val="FFFFFF" w:themeColor="background1"/>
                    <w:szCs w:val="18"/>
                  </w:rPr>
                </w:rPrChange>
              </w:rPr>
            </w:pPr>
            <w:r w:rsidRPr="00683F65">
              <w:rPr>
                <w:rFonts w:cs="Arial"/>
                <w:bCs/>
                <w:color w:val="auto"/>
                <w:szCs w:val="18"/>
                <w:rPrChange w:id="25498" w:author="Peter Van Der Plas" w:date="2024-12-26T14:36:00Z" w16du:dateUtc="2024-12-26T13:36:00Z">
                  <w:rPr>
                    <w:rFonts w:cs="Arial"/>
                    <w:b/>
                    <w:color w:val="FFFFFF" w:themeColor="background1"/>
                    <w:szCs w:val="18"/>
                  </w:rPr>
                </w:rPrChange>
              </w:rPr>
              <w:t>Operation Identifier</w:t>
            </w:r>
          </w:p>
        </w:tc>
        <w:tc>
          <w:tcPr>
            <w:tcW w:w="6888" w:type="dxa"/>
            <w:tcPrChange w:id="25499" w:author="Peter Van Der Plas" w:date="2024-12-26T14:36:00Z" w16du:dateUtc="2024-12-26T13:36:00Z">
              <w:tcPr>
                <w:tcW w:w="6866" w:type="dxa"/>
              </w:tcPr>
            </w:tcPrChange>
          </w:tcPr>
          <w:p w14:paraId="3D461375" w14:textId="77777777" w:rsidR="000A0E49" w:rsidRPr="004424B1" w:rsidRDefault="000A0E49" w:rsidP="007B4994">
            <w:pPr>
              <w:pStyle w:val="TableCell"/>
              <w:keepNext/>
              <w:jc w:val="center"/>
              <w:rPr>
                <w:rFonts w:cs="Arial"/>
                <w:szCs w:val="18"/>
              </w:rPr>
            </w:pPr>
            <w:proofErr w:type="spellStart"/>
            <w:r w:rsidRPr="004424B1">
              <w:rPr>
                <w:rFonts w:cs="Arial"/>
                <w:szCs w:val="18"/>
              </w:rPr>
              <w:t>getResourceDefs</w:t>
            </w:r>
            <w:proofErr w:type="spellEnd"/>
          </w:p>
        </w:tc>
      </w:tr>
      <w:tr w:rsidR="000A0E49" w:rsidRPr="004424B1" w14:paraId="42386157" w14:textId="77777777" w:rsidTr="00144254">
        <w:tc>
          <w:tcPr>
            <w:tcW w:w="2352" w:type="dxa"/>
            <w:shd w:val="clear" w:color="auto" w:fill="00CCFF"/>
            <w:tcPrChange w:id="25500" w:author="Peter Van Der Plas" w:date="2024-12-26T14:36:00Z" w16du:dateUtc="2024-12-26T13:36:00Z">
              <w:tcPr>
                <w:tcW w:w="2376" w:type="dxa"/>
                <w:gridSpan w:val="2"/>
                <w:shd w:val="clear" w:color="auto" w:fill="662382"/>
              </w:tcPr>
            </w:tcPrChange>
          </w:tcPr>
          <w:p w14:paraId="7993CAFA" w14:textId="77777777" w:rsidR="000A0E49" w:rsidRPr="00683F65" w:rsidRDefault="000A0E49" w:rsidP="007B4994">
            <w:pPr>
              <w:pStyle w:val="TableCell"/>
              <w:keepNext/>
              <w:jc w:val="center"/>
              <w:rPr>
                <w:rFonts w:cs="Arial"/>
                <w:bCs/>
                <w:color w:val="auto"/>
                <w:szCs w:val="18"/>
                <w:rPrChange w:id="25501" w:author="Peter Van Der Plas" w:date="2024-12-26T14:36:00Z" w16du:dateUtc="2024-12-26T13:36:00Z">
                  <w:rPr>
                    <w:rFonts w:cs="Arial"/>
                    <w:b/>
                    <w:color w:val="FFFFFF" w:themeColor="background1"/>
                    <w:szCs w:val="18"/>
                  </w:rPr>
                </w:rPrChange>
              </w:rPr>
            </w:pPr>
            <w:r w:rsidRPr="00683F65">
              <w:rPr>
                <w:rFonts w:cs="Arial"/>
                <w:bCs/>
                <w:color w:val="auto"/>
                <w:szCs w:val="18"/>
                <w:rPrChange w:id="25502" w:author="Peter Van Der Plas" w:date="2024-12-26T14:36:00Z" w16du:dateUtc="2024-12-26T13:36:00Z">
                  <w:rPr>
                    <w:rFonts w:cs="Arial"/>
                    <w:b/>
                    <w:color w:val="FFFFFF" w:themeColor="background1"/>
                    <w:szCs w:val="18"/>
                  </w:rPr>
                </w:rPrChange>
              </w:rPr>
              <w:t>Interaction Pattern</w:t>
            </w:r>
          </w:p>
        </w:tc>
        <w:tc>
          <w:tcPr>
            <w:tcW w:w="6888" w:type="dxa"/>
            <w:shd w:val="clear" w:color="auto" w:fill="D9D9D9" w:themeFill="background1" w:themeFillShade="D9"/>
            <w:tcPrChange w:id="25503" w:author="Peter Van Der Plas" w:date="2024-12-26T14:36:00Z" w16du:dateUtc="2024-12-26T13:36:00Z">
              <w:tcPr>
                <w:tcW w:w="6866" w:type="dxa"/>
                <w:shd w:val="clear" w:color="auto" w:fill="D9D9D9" w:themeFill="background1" w:themeFillShade="D9"/>
              </w:tcPr>
            </w:tcPrChange>
          </w:tcPr>
          <w:p w14:paraId="35DEDFB1" w14:textId="77777777" w:rsidR="000A0E49" w:rsidRPr="004424B1" w:rsidRDefault="000A0E49" w:rsidP="007B4994">
            <w:pPr>
              <w:pStyle w:val="TableCell"/>
              <w:keepNext/>
              <w:jc w:val="center"/>
              <w:rPr>
                <w:rFonts w:cs="Arial"/>
                <w:szCs w:val="18"/>
              </w:rPr>
            </w:pPr>
            <w:r w:rsidRPr="004424B1">
              <w:rPr>
                <w:rFonts w:cs="Arial"/>
                <w:szCs w:val="18"/>
              </w:rPr>
              <w:t>REQUEST</w:t>
            </w:r>
          </w:p>
        </w:tc>
      </w:tr>
    </w:tbl>
    <w:p w14:paraId="07FB30DC" w14:textId="77777777" w:rsidR="000A0E49" w:rsidRPr="004424B1" w:rsidRDefault="000A0E49" w:rsidP="000A0E49">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1BA3F30F"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4A8E0AC3" w14:textId="77777777" w:rsidR="000A0E49" w:rsidRPr="004424B1" w:rsidRDefault="000A0E49" w:rsidP="007B4994">
            <w:pPr>
              <w:pStyle w:val="TableCell"/>
              <w:keepNext/>
              <w:jc w:val="center"/>
              <w:rPr>
                <w:rFonts w:cs="Arial"/>
                <w:szCs w:val="18"/>
              </w:rPr>
            </w:pPr>
            <w:r w:rsidRPr="004424B1">
              <w:rPr>
                <w:rFonts w:cs="Arial"/>
                <w:szCs w:val="18"/>
              </w:rPr>
              <w:t>Pattern Sequence</w:t>
            </w:r>
          </w:p>
        </w:tc>
        <w:tc>
          <w:tcPr>
            <w:tcW w:w="1701" w:type="dxa"/>
          </w:tcPr>
          <w:p w14:paraId="463FC670" w14:textId="77777777" w:rsidR="000A0E49" w:rsidRPr="004424B1" w:rsidRDefault="000A0E49" w:rsidP="007B4994">
            <w:pPr>
              <w:pStyle w:val="TableCell"/>
              <w:keepNext/>
              <w:jc w:val="center"/>
              <w:rPr>
                <w:rFonts w:cs="Arial"/>
                <w:szCs w:val="18"/>
              </w:rPr>
            </w:pPr>
            <w:r w:rsidRPr="004424B1">
              <w:rPr>
                <w:rFonts w:cs="Arial"/>
                <w:szCs w:val="18"/>
              </w:rPr>
              <w:t>Message</w:t>
            </w:r>
          </w:p>
        </w:tc>
        <w:tc>
          <w:tcPr>
            <w:tcW w:w="964" w:type="dxa"/>
          </w:tcPr>
          <w:p w14:paraId="17AC8A3C" w14:textId="77777777" w:rsidR="000A0E49" w:rsidRPr="004424B1" w:rsidRDefault="000A0E49" w:rsidP="007B4994">
            <w:pPr>
              <w:pStyle w:val="TableCell"/>
              <w:keepNext/>
              <w:jc w:val="center"/>
              <w:rPr>
                <w:rFonts w:cs="Arial"/>
                <w:szCs w:val="18"/>
              </w:rPr>
            </w:pPr>
            <w:r w:rsidRPr="004424B1">
              <w:rPr>
                <w:rFonts w:cs="Arial"/>
                <w:szCs w:val="18"/>
              </w:rPr>
              <w:t>Nullable</w:t>
            </w:r>
          </w:p>
        </w:tc>
        <w:tc>
          <w:tcPr>
            <w:tcW w:w="4224" w:type="dxa"/>
          </w:tcPr>
          <w:p w14:paraId="513FE794" w14:textId="2E16FDF0" w:rsidR="000A0E49" w:rsidRPr="004424B1" w:rsidRDefault="000A0E49" w:rsidP="007B4994">
            <w:pPr>
              <w:pStyle w:val="TableCell"/>
              <w:keepNext/>
              <w:jc w:val="center"/>
              <w:rPr>
                <w:rFonts w:cs="Arial"/>
                <w:szCs w:val="18"/>
              </w:rPr>
            </w:pPr>
            <w:del w:id="25504" w:author="Peter Van Der Plas" w:date="2024-12-26T14:36:00Z" w16du:dateUtc="2024-12-26T13:36:00Z">
              <w:r w:rsidRPr="004424B1" w:rsidDel="00683F65">
                <w:rPr>
                  <w:rFonts w:cs="Arial"/>
                  <w:szCs w:val="18"/>
                </w:rPr>
                <w:delText xml:space="preserve">Body </w:delText>
              </w:r>
            </w:del>
            <w:ins w:id="25505" w:author="Peter Van Der Plas" w:date="2024-12-26T14:36:00Z" w16du:dateUtc="2024-12-26T13:36:00Z">
              <w:r w:rsidR="00683F65">
                <w:rPr>
                  <w:rFonts w:cs="Arial"/>
                  <w:szCs w:val="18"/>
                </w:rPr>
                <w:t>Type</w:t>
              </w:r>
              <w:r w:rsidR="00683F65" w:rsidRPr="004424B1">
                <w:rPr>
                  <w:rFonts w:cs="Arial"/>
                  <w:szCs w:val="18"/>
                </w:rPr>
                <w:t xml:space="preserve"> </w:t>
              </w:r>
            </w:ins>
            <w:r w:rsidRPr="004424B1">
              <w:rPr>
                <w:rFonts w:cs="Arial"/>
                <w:szCs w:val="18"/>
              </w:rPr>
              <w:t>Signature</w:t>
            </w:r>
          </w:p>
        </w:tc>
      </w:tr>
      <w:tr w:rsidR="000A0E49" w:rsidRPr="004424B1" w14:paraId="3B535DD5" w14:textId="77777777" w:rsidTr="007B4994">
        <w:tc>
          <w:tcPr>
            <w:tcW w:w="2353" w:type="dxa"/>
            <w:shd w:val="clear" w:color="auto" w:fill="D9D9D9" w:themeFill="background1" w:themeFillShade="D9"/>
          </w:tcPr>
          <w:p w14:paraId="7BB03533"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31F5F2EB" w14:textId="77777777" w:rsidR="000A0E49" w:rsidRPr="004424B1" w:rsidRDefault="000A0E49" w:rsidP="007B4994">
            <w:pPr>
              <w:pStyle w:val="TableCell"/>
              <w:jc w:val="center"/>
              <w:rPr>
                <w:rFonts w:cs="Arial"/>
                <w:szCs w:val="18"/>
              </w:rPr>
            </w:pPr>
            <w:r w:rsidRPr="004424B1">
              <w:rPr>
                <w:rFonts w:cs="Arial"/>
                <w:szCs w:val="18"/>
              </w:rPr>
              <w:t>REQUEST</w:t>
            </w:r>
          </w:p>
        </w:tc>
        <w:tc>
          <w:tcPr>
            <w:tcW w:w="964" w:type="dxa"/>
          </w:tcPr>
          <w:p w14:paraId="4374F1EB"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7871A853" w14:textId="3E88AD0E" w:rsidR="000A0E49" w:rsidRPr="004424B1" w:rsidRDefault="000A0E49" w:rsidP="007B4994">
            <w:pPr>
              <w:pStyle w:val="TableCell"/>
              <w:jc w:val="center"/>
              <w:rPr>
                <w:rFonts w:cs="Arial"/>
                <w:szCs w:val="18"/>
              </w:rPr>
            </w:pPr>
            <w:proofErr w:type="gramStart"/>
            <w:r w:rsidRPr="004424B1">
              <w:rPr>
                <w:rFonts w:cs="Arial"/>
                <w:szCs w:val="18"/>
              </w:rPr>
              <w:t>resources :</w:t>
            </w:r>
            <w:proofErr w:type="gramEnd"/>
            <w:r w:rsidRPr="004424B1">
              <w:rPr>
                <w:rFonts w:cs="Arial"/>
                <w:szCs w:val="18"/>
              </w:rPr>
              <w:t xml:space="preserve"> (List &lt;MAL::ObjectRef</w:t>
            </w:r>
            <w:ins w:id="25506" w:author="Peter Van Der Plas" w:date="2025-01-01T15:55:00Z" w16du:dateUtc="2025-01-01T14:55:00Z">
              <w:r w:rsidR="008A3FBD">
                <w:rPr>
                  <w:rFonts w:cs="Arial"/>
                  <w:szCs w:val="18"/>
                </w:rPr>
                <w:t xml:space="preserve"> </w:t>
              </w:r>
            </w:ins>
            <w:r w:rsidRPr="004424B1">
              <w:rPr>
                <w:rFonts w:cs="Arial"/>
                <w:szCs w:val="18"/>
              </w:rPr>
              <w:t>&lt;Resource&gt;&gt;)</w:t>
            </w:r>
          </w:p>
        </w:tc>
      </w:tr>
      <w:tr w:rsidR="000A0E49" w:rsidRPr="004424B1" w14:paraId="681787BD" w14:textId="77777777" w:rsidTr="007B4994">
        <w:tc>
          <w:tcPr>
            <w:tcW w:w="2353" w:type="dxa"/>
            <w:shd w:val="clear" w:color="auto" w:fill="D9D9D9" w:themeFill="background1" w:themeFillShade="D9"/>
          </w:tcPr>
          <w:p w14:paraId="08437A97" w14:textId="77777777" w:rsidR="000A0E49" w:rsidRPr="004424B1" w:rsidRDefault="000A0E4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1FC2ADE7" w14:textId="77777777" w:rsidR="000A0E49" w:rsidRPr="004424B1" w:rsidRDefault="000A0E49" w:rsidP="007B4994">
            <w:pPr>
              <w:pStyle w:val="TableCell"/>
              <w:jc w:val="center"/>
              <w:rPr>
                <w:rFonts w:cs="Arial"/>
                <w:szCs w:val="18"/>
              </w:rPr>
            </w:pPr>
            <w:r w:rsidRPr="004424B1">
              <w:rPr>
                <w:rFonts w:cs="Arial"/>
                <w:szCs w:val="18"/>
              </w:rPr>
              <w:t>RESPONSE</w:t>
            </w:r>
          </w:p>
        </w:tc>
        <w:tc>
          <w:tcPr>
            <w:tcW w:w="964" w:type="dxa"/>
          </w:tcPr>
          <w:p w14:paraId="0A962F7E"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3EA8AD92" w14:textId="77777777" w:rsidR="000A0E49" w:rsidRPr="004424B1" w:rsidRDefault="000A0E49" w:rsidP="007B4994">
            <w:pPr>
              <w:pStyle w:val="TableCell"/>
              <w:jc w:val="center"/>
              <w:rPr>
                <w:rFonts w:cs="Arial"/>
                <w:szCs w:val="18"/>
              </w:rPr>
            </w:pPr>
            <w:proofErr w:type="gramStart"/>
            <w:r w:rsidRPr="004424B1">
              <w:rPr>
                <w:rFonts w:cs="Arial"/>
                <w:szCs w:val="18"/>
              </w:rPr>
              <w:t>definitions :</w:t>
            </w:r>
            <w:proofErr w:type="gramEnd"/>
            <w:r w:rsidRPr="004424B1">
              <w:rPr>
                <w:rFonts w:cs="Arial"/>
                <w:szCs w:val="18"/>
              </w:rPr>
              <w:t xml:space="preserve"> (List &lt;Resource&gt;)</w:t>
            </w:r>
          </w:p>
        </w:tc>
      </w:tr>
    </w:tbl>
    <w:p w14:paraId="4B3E5762" w14:textId="77777777" w:rsidR="00B52BE0" w:rsidRPr="004424B1" w:rsidRDefault="00B52BE0" w:rsidP="00B52BE0">
      <w:pPr>
        <w:pStyle w:val="Heading4"/>
        <w:spacing w:before="480"/>
        <w:rPr>
          <w:ins w:id="25507" w:author="Quinten Van Woerkom" w:date="2024-12-17T15:49:00Z" w16du:dateUtc="2024-12-17T14:49:00Z"/>
          <w:lang w:val="en-GB"/>
        </w:rPr>
      </w:pPr>
      <w:ins w:id="25508" w:author="Quinten Van Woerkom" w:date="2024-12-17T15:49:00Z" w16du:dateUtc="2024-12-17T14:49:00Z">
        <w:r w:rsidRPr="004424B1">
          <w:rPr>
            <w:lang w:val="en-GB"/>
          </w:rPr>
          <w:t>Errors</w:t>
        </w:r>
      </w:ins>
    </w:p>
    <w:p w14:paraId="31AB3740" w14:textId="301C581B" w:rsidR="00B52BE0" w:rsidRPr="004424B1" w:rsidRDefault="00B52BE0">
      <w:pPr>
        <w:spacing w:after="240"/>
        <w:rPr>
          <w:ins w:id="25509" w:author="Quinten Van Woerkom" w:date="2024-12-17T15:49:00Z" w16du:dateUtc="2024-12-17T14:49:00Z"/>
          <w:lang w:val="en-GB"/>
        </w:rPr>
        <w:pPrChange w:id="25510" w:author="Quinten Van Woerkom" w:date="2024-12-19T15:13:00Z" w16du:dateUtc="2024-12-19T14:13:00Z">
          <w:pPr/>
        </w:pPrChange>
      </w:pPr>
      <w:ins w:id="25511" w:author="Quinten Van Woerkom" w:date="2024-12-17T15:49:00Z" w16du:dateUtc="2024-12-17T14:49:00Z">
        <w:r>
          <w:rPr>
            <w:lang w:val="en-GB"/>
          </w:rPr>
          <w:t xml:space="preserve">In addition to the standard MAL errors, the operation may return the MPS-specific MO Errors defined below.  The cases in which these errors are returned are defined in section </w:t>
        </w:r>
      </w:ins>
      <w:ins w:id="25512" w:author="Peter Van Der Plas" w:date="2024-12-26T15:02:00Z" w16du:dateUtc="2024-12-26T14:02:00Z">
        <w:r w:rsidR="0010001D">
          <w:rPr>
            <w:lang w:val="en-GB"/>
          </w:rPr>
          <w:fldChar w:fldCharType="begin"/>
        </w:r>
        <w:r w:rsidR="0010001D">
          <w:rPr>
            <w:lang w:val="en-GB"/>
          </w:rPr>
          <w:instrText xml:space="preserve"> REF _Ref186117778 \r \h </w:instrText>
        </w:r>
      </w:ins>
      <w:r w:rsidR="0010001D">
        <w:rPr>
          <w:lang w:val="en-GB"/>
        </w:rPr>
      </w:r>
      <w:r w:rsidR="0010001D">
        <w:rPr>
          <w:lang w:val="en-GB"/>
        </w:rPr>
        <w:fldChar w:fldCharType="separate"/>
      </w:r>
      <w:ins w:id="25513" w:author="Peter Van Der Plas" w:date="2025-01-01T17:31:00Z" w16du:dateUtc="2025-01-01T16:31:00Z">
        <w:r w:rsidR="006D1623">
          <w:rPr>
            <w:lang w:val="en-GB"/>
          </w:rPr>
          <w:t>5</w:t>
        </w:r>
      </w:ins>
      <w:ins w:id="25514" w:author="Peter Van Der Plas" w:date="2024-12-26T15:02:00Z" w16du:dateUtc="2024-12-26T14:02:00Z">
        <w:r w:rsidR="0010001D">
          <w:rPr>
            <w:lang w:val="en-GB"/>
          </w:rPr>
          <w:fldChar w:fldCharType="end"/>
        </w:r>
      </w:ins>
      <w:ins w:id="25515" w:author="Quinten Van Woerkom" w:date="2024-12-17T15:49:00Z" w16du:dateUtc="2024-12-17T14:49:00Z">
        <w:del w:id="25516" w:author="Peter Van Der Plas" w:date="2024-12-26T15:02:00Z" w16du:dateUtc="2024-12-26T14:02:00Z">
          <w:r w:rsidDel="0010001D">
            <w:rPr>
              <w:lang w:val="en-GB"/>
            </w:rPr>
            <w:delText>5</w:delText>
          </w:r>
        </w:del>
        <w:r>
          <w:rPr>
            <w:lang w:val="en-GB"/>
          </w:rPr>
          <w:t>.</w:t>
        </w:r>
      </w:ins>
    </w:p>
    <w:tbl>
      <w:tblPr>
        <w:tblStyle w:val="RBTable"/>
        <w:tblW w:w="0" w:type="auto"/>
        <w:jc w:val="center"/>
        <w:tblLook w:val="04A0" w:firstRow="1" w:lastRow="0" w:firstColumn="1" w:lastColumn="0" w:noHBand="0" w:noVBand="1"/>
        <w:tblCaption w:val="SVE getResourceDefs"/>
      </w:tblPr>
      <w:tblGrid>
        <w:gridCol w:w="2389"/>
        <w:gridCol w:w="2520"/>
      </w:tblGrid>
      <w:tr w:rsidR="00B52BE0" w:rsidRPr="004424B1" w14:paraId="6709AF91" w14:textId="77777777" w:rsidTr="00197BC2">
        <w:trPr>
          <w:cnfStyle w:val="100000000000" w:firstRow="1" w:lastRow="0" w:firstColumn="0" w:lastColumn="0" w:oddVBand="0" w:evenVBand="0" w:oddHBand="0" w:evenHBand="0" w:firstRowFirstColumn="0" w:firstRowLastColumn="0" w:lastRowFirstColumn="0" w:lastRowLastColumn="0"/>
          <w:tblHeader/>
          <w:jc w:val="center"/>
          <w:ins w:id="25517" w:author="Quinten Van Woerkom" w:date="2024-12-17T15:49:00Z"/>
        </w:trPr>
        <w:tc>
          <w:tcPr>
            <w:cnfStyle w:val="001000000000" w:firstRow="0" w:lastRow="0" w:firstColumn="1" w:lastColumn="0" w:oddVBand="0" w:evenVBand="0" w:oddHBand="0" w:evenHBand="0" w:firstRowFirstColumn="0" w:firstRowLastColumn="0" w:lastRowFirstColumn="0" w:lastRowLastColumn="0"/>
            <w:tcW w:w="2389" w:type="dxa"/>
          </w:tcPr>
          <w:p w14:paraId="33746927" w14:textId="77777777" w:rsidR="00B52BE0" w:rsidRPr="004424B1" w:rsidRDefault="00B52BE0" w:rsidP="001D7A41">
            <w:pPr>
              <w:pStyle w:val="TableCell"/>
              <w:rPr>
                <w:ins w:id="25518" w:author="Quinten Van Woerkom" w:date="2024-12-17T15:49:00Z" w16du:dateUtc="2024-12-17T14:49:00Z"/>
                <w:rFonts w:cs="Arial"/>
                <w:szCs w:val="20"/>
              </w:rPr>
            </w:pPr>
            <w:ins w:id="25519" w:author="Quinten Van Woerkom" w:date="2024-12-17T15:49:00Z" w16du:dateUtc="2024-12-17T14:49:00Z">
              <w:r w:rsidRPr="004424B1">
                <w:rPr>
                  <w:rFonts w:cs="Arial"/>
                  <w:szCs w:val="20"/>
                </w:rPr>
                <w:t>Error</w:t>
              </w:r>
            </w:ins>
          </w:p>
        </w:tc>
        <w:tc>
          <w:tcPr>
            <w:tcW w:w="2520" w:type="dxa"/>
          </w:tcPr>
          <w:p w14:paraId="13F2DCB4" w14:textId="77777777" w:rsidR="00B52BE0" w:rsidRPr="004424B1" w:rsidRDefault="00B52BE0" w:rsidP="001D7A41">
            <w:pPr>
              <w:pStyle w:val="TableCell"/>
              <w:cnfStyle w:val="100000000000" w:firstRow="1" w:lastRow="0" w:firstColumn="0" w:lastColumn="0" w:oddVBand="0" w:evenVBand="0" w:oddHBand="0" w:evenHBand="0" w:firstRowFirstColumn="0" w:firstRowLastColumn="0" w:lastRowFirstColumn="0" w:lastRowLastColumn="0"/>
              <w:rPr>
                <w:ins w:id="25520" w:author="Quinten Van Woerkom" w:date="2024-12-17T15:49:00Z" w16du:dateUtc="2024-12-17T14:49:00Z"/>
                <w:rFonts w:cs="Arial"/>
                <w:szCs w:val="20"/>
              </w:rPr>
            </w:pPr>
            <w:ins w:id="25521" w:author="Quinten Van Woerkom" w:date="2024-12-17T15:49:00Z" w16du:dateUtc="2024-12-17T14:49:00Z">
              <w:r w:rsidRPr="004424B1">
                <w:rPr>
                  <w:rFonts w:cs="Arial"/>
                  <w:szCs w:val="20"/>
                </w:rPr>
                <w:t>Area</w:t>
              </w:r>
            </w:ins>
          </w:p>
        </w:tc>
      </w:tr>
      <w:tr w:rsidR="00B52BE0" w:rsidRPr="004424B1" w14:paraId="27179560" w14:textId="77777777" w:rsidTr="00144254">
        <w:trPr>
          <w:jc w:val="center"/>
          <w:ins w:id="25522" w:author="Quinten Van Woerkom" w:date="2024-12-17T15:49:00Z"/>
        </w:trPr>
        <w:tc>
          <w:tcPr>
            <w:cnfStyle w:val="001000000000" w:firstRow="0" w:lastRow="0" w:firstColumn="1" w:lastColumn="0" w:oddVBand="0" w:evenVBand="0" w:oddHBand="0" w:evenHBand="0" w:firstRowFirstColumn="0" w:firstRowLastColumn="0" w:lastRowFirstColumn="0" w:lastRowLastColumn="0"/>
            <w:tcW w:w="2389" w:type="dxa"/>
          </w:tcPr>
          <w:p w14:paraId="79A14722" w14:textId="77777777" w:rsidR="00B52BE0" w:rsidRPr="004424B1" w:rsidRDefault="00B52BE0" w:rsidP="001D7A41">
            <w:pPr>
              <w:pStyle w:val="TableCell"/>
              <w:rPr>
                <w:ins w:id="25523" w:author="Quinten Van Woerkom" w:date="2024-12-17T15:49:00Z" w16du:dateUtc="2024-12-17T14:49:00Z"/>
                <w:rFonts w:cs="Arial"/>
                <w:szCs w:val="20"/>
              </w:rPr>
            </w:pPr>
            <w:ins w:id="25524" w:author="Quinten Van Woerkom" w:date="2024-12-17T15:49:00Z" w16du:dateUtc="2024-12-17T14:49:00Z">
              <w:r w:rsidRPr="004424B1">
                <w:rPr>
                  <w:rFonts w:cs="Arial"/>
                  <w:szCs w:val="20"/>
                </w:rPr>
                <w:t>INVALID</w:t>
              </w:r>
            </w:ins>
          </w:p>
        </w:tc>
        <w:tc>
          <w:tcPr>
            <w:tcW w:w="2520" w:type="dxa"/>
          </w:tcPr>
          <w:p w14:paraId="3B32CE0D" w14:textId="77777777" w:rsidR="00B52BE0" w:rsidRPr="004424B1" w:rsidRDefault="00B52BE0" w:rsidP="001D7A41">
            <w:pPr>
              <w:pStyle w:val="TableCell"/>
              <w:cnfStyle w:val="000000000000" w:firstRow="0" w:lastRow="0" w:firstColumn="0" w:lastColumn="0" w:oddVBand="0" w:evenVBand="0" w:oddHBand="0" w:evenHBand="0" w:firstRowFirstColumn="0" w:firstRowLastColumn="0" w:lastRowFirstColumn="0" w:lastRowLastColumn="0"/>
              <w:rPr>
                <w:ins w:id="25525" w:author="Quinten Van Woerkom" w:date="2024-12-17T15:49:00Z" w16du:dateUtc="2024-12-17T14:49:00Z"/>
                <w:rFonts w:cs="Arial"/>
                <w:szCs w:val="20"/>
              </w:rPr>
            </w:pPr>
            <w:ins w:id="25526" w:author="Quinten Van Woerkom" w:date="2024-12-17T15:49:00Z" w16du:dateUtc="2024-12-17T14:49:00Z">
              <w:r w:rsidRPr="004424B1">
                <w:rPr>
                  <w:rFonts w:cs="Arial"/>
                  <w:szCs w:val="20"/>
                </w:rPr>
                <w:t>MPS</w:t>
              </w:r>
            </w:ins>
          </w:p>
        </w:tc>
      </w:tr>
    </w:tbl>
    <w:p w14:paraId="147C45CA" w14:textId="10C32060" w:rsidR="00F257C2" w:rsidRPr="004424B1" w:rsidDel="00B52BE0" w:rsidRDefault="00F257C2" w:rsidP="0043015A">
      <w:pPr>
        <w:pStyle w:val="Heading4"/>
        <w:spacing w:before="480"/>
        <w:rPr>
          <w:del w:id="25527" w:author="Quinten Van Woerkom" w:date="2024-12-17T15:49:00Z" w16du:dateUtc="2024-12-17T14:49:00Z"/>
          <w:lang w:val="en-GB"/>
        </w:rPr>
      </w:pPr>
      <w:del w:id="25528" w:author="Quinten Van Woerkom" w:date="2024-12-17T15:49:00Z" w16du:dateUtc="2024-12-17T14:49:00Z">
        <w:r w:rsidRPr="004424B1" w:rsidDel="00B52BE0">
          <w:rPr>
            <w:lang w:val="en-GB"/>
          </w:rPr>
          <w:delText>Errors</w:delText>
        </w:r>
        <w:bookmarkStart w:id="25529" w:name="_Toc185349723"/>
        <w:bookmarkStart w:id="25530" w:name="_Toc185428832"/>
        <w:bookmarkStart w:id="25531" w:name="_Toc185498473"/>
        <w:bookmarkStart w:id="25532" w:name="_Toc185499673"/>
        <w:bookmarkStart w:id="25533" w:name="_Toc185500874"/>
        <w:bookmarkStart w:id="25534" w:name="_Toc185502079"/>
        <w:bookmarkStart w:id="25535" w:name="_Toc185503285"/>
        <w:bookmarkStart w:id="25536" w:name="_Toc186031545"/>
        <w:bookmarkStart w:id="25537" w:name="_Toc186032751"/>
        <w:bookmarkStart w:id="25538" w:name="_Toc186033957"/>
        <w:bookmarkStart w:id="25539" w:name="_Toc186046455"/>
        <w:bookmarkStart w:id="25540" w:name="_Toc186457221"/>
        <w:bookmarkStart w:id="25541" w:name="_Toc186470866"/>
        <w:bookmarkStart w:id="25542" w:name="_Toc186645377"/>
        <w:bookmarkEnd w:id="25529"/>
        <w:bookmarkEnd w:id="25530"/>
        <w:bookmarkEnd w:id="25531"/>
        <w:bookmarkEnd w:id="25532"/>
        <w:bookmarkEnd w:id="25533"/>
        <w:bookmarkEnd w:id="25534"/>
        <w:bookmarkEnd w:id="25535"/>
        <w:bookmarkEnd w:id="25536"/>
        <w:bookmarkEnd w:id="25537"/>
        <w:bookmarkEnd w:id="25538"/>
        <w:bookmarkEnd w:id="25539"/>
        <w:bookmarkEnd w:id="25540"/>
        <w:bookmarkEnd w:id="25541"/>
        <w:bookmarkEnd w:id="25542"/>
      </w:del>
    </w:p>
    <w:p w14:paraId="7E8E20A2" w14:textId="4AC534CC" w:rsidR="00781519" w:rsidRPr="004424B1" w:rsidDel="00B52BE0" w:rsidRDefault="00781519" w:rsidP="00426FE3">
      <w:pPr>
        <w:rPr>
          <w:del w:id="25543" w:author="Quinten Van Woerkom" w:date="2024-12-17T15:49:00Z" w16du:dateUtc="2024-12-17T14:49:00Z"/>
          <w:lang w:val="en-GB"/>
        </w:rPr>
      </w:pPr>
      <w:del w:id="25544" w:author="Quinten Van Woerkom" w:date="2024-12-16T16:48:00Z" w16du:dateUtc="2024-12-16T15:48:00Z">
        <w:r w:rsidRPr="004424B1" w:rsidDel="00AE6B58">
          <w:rPr>
            <w:lang w:val="en-GB"/>
          </w:rPr>
          <w:delText xml:space="preserve">In addition to standard MAL </w:delText>
        </w:r>
        <w:r w:rsidR="000866DA" w:rsidRPr="004424B1" w:rsidDel="00AE6B58">
          <w:rPr>
            <w:lang w:val="en-GB"/>
          </w:rPr>
          <w:delText>e</w:delText>
        </w:r>
        <w:r w:rsidRPr="004424B1" w:rsidDel="00AE6B58">
          <w:rPr>
            <w:lang w:val="en-GB"/>
          </w:rPr>
          <w:delText xml:space="preserve">rrors, the operation may return the following MPS </w:delText>
        </w:r>
        <w:r w:rsidR="000866DA" w:rsidRPr="004424B1" w:rsidDel="00AE6B58">
          <w:rPr>
            <w:lang w:val="en-GB"/>
          </w:rPr>
          <w:delText>e</w:delText>
        </w:r>
        <w:r w:rsidRPr="004424B1" w:rsidDel="00AE6B58">
          <w:rPr>
            <w:lang w:val="en-GB"/>
          </w:rPr>
          <w:delText>rrors:</w:delText>
        </w:r>
      </w:del>
      <w:bookmarkStart w:id="25545" w:name="_Toc185349724"/>
      <w:bookmarkStart w:id="25546" w:name="_Toc185428833"/>
      <w:bookmarkStart w:id="25547" w:name="_Toc185498474"/>
      <w:bookmarkStart w:id="25548" w:name="_Toc185499674"/>
      <w:bookmarkStart w:id="25549" w:name="_Toc185500875"/>
      <w:bookmarkStart w:id="25550" w:name="_Toc185502080"/>
      <w:bookmarkStart w:id="25551" w:name="_Toc185503286"/>
      <w:bookmarkStart w:id="25552" w:name="_Toc186031546"/>
      <w:bookmarkStart w:id="25553" w:name="_Toc186032752"/>
      <w:bookmarkStart w:id="25554" w:name="_Toc186033958"/>
      <w:bookmarkStart w:id="25555" w:name="_Toc186046456"/>
      <w:bookmarkStart w:id="25556" w:name="_Toc186457222"/>
      <w:bookmarkStart w:id="25557" w:name="_Toc186470867"/>
      <w:bookmarkStart w:id="25558" w:name="_Toc186645378"/>
      <w:bookmarkEnd w:id="25545"/>
      <w:bookmarkEnd w:id="25546"/>
      <w:bookmarkEnd w:id="25547"/>
      <w:bookmarkEnd w:id="25548"/>
      <w:bookmarkEnd w:id="25549"/>
      <w:bookmarkEnd w:id="25550"/>
      <w:bookmarkEnd w:id="25551"/>
      <w:bookmarkEnd w:id="25552"/>
      <w:bookmarkEnd w:id="25553"/>
      <w:bookmarkEnd w:id="25554"/>
      <w:bookmarkEnd w:id="25555"/>
      <w:bookmarkEnd w:id="25556"/>
      <w:bookmarkEnd w:id="25557"/>
      <w:bookmarkEnd w:id="25558"/>
    </w:p>
    <w:p w14:paraId="6DEAF923" w14:textId="0A874589" w:rsidR="00426FE3" w:rsidRPr="004424B1" w:rsidDel="00B52BE0" w:rsidRDefault="00426FE3" w:rsidP="00426FE3">
      <w:pPr>
        <w:spacing w:before="0"/>
        <w:rPr>
          <w:del w:id="25559" w:author="Quinten Van Woerkom" w:date="2024-12-17T15:49:00Z" w16du:dateUtc="2024-12-17T14:49:00Z"/>
          <w:lang w:val="en-GB"/>
        </w:rPr>
      </w:pPr>
      <w:bookmarkStart w:id="25560" w:name="_Toc185349725"/>
      <w:bookmarkStart w:id="25561" w:name="_Toc185428834"/>
      <w:bookmarkStart w:id="25562" w:name="_Toc185498475"/>
      <w:bookmarkStart w:id="25563" w:name="_Toc185499675"/>
      <w:bookmarkStart w:id="25564" w:name="_Toc185500876"/>
      <w:bookmarkStart w:id="25565" w:name="_Toc185502081"/>
      <w:bookmarkStart w:id="25566" w:name="_Toc185503287"/>
      <w:bookmarkStart w:id="25567" w:name="_Toc186031547"/>
      <w:bookmarkStart w:id="25568" w:name="_Toc186032753"/>
      <w:bookmarkStart w:id="25569" w:name="_Toc186033959"/>
      <w:bookmarkStart w:id="25570" w:name="_Toc186046457"/>
      <w:bookmarkStart w:id="25571" w:name="_Toc186457223"/>
      <w:bookmarkStart w:id="25572" w:name="_Toc186470868"/>
      <w:bookmarkStart w:id="25573" w:name="_Toc186645379"/>
      <w:bookmarkEnd w:id="25560"/>
      <w:bookmarkEnd w:id="25561"/>
      <w:bookmarkEnd w:id="25562"/>
      <w:bookmarkEnd w:id="25563"/>
      <w:bookmarkEnd w:id="25564"/>
      <w:bookmarkEnd w:id="25565"/>
      <w:bookmarkEnd w:id="25566"/>
      <w:bookmarkEnd w:id="25567"/>
      <w:bookmarkEnd w:id="25568"/>
      <w:bookmarkEnd w:id="25569"/>
      <w:bookmarkEnd w:id="25570"/>
      <w:bookmarkEnd w:id="25571"/>
      <w:bookmarkEnd w:id="25572"/>
      <w:bookmarkEnd w:id="25573"/>
    </w:p>
    <w:tbl>
      <w:tblPr>
        <w:tblStyle w:val="RBTable"/>
        <w:tblW w:w="0" w:type="auto"/>
        <w:tblLook w:val="04A0" w:firstRow="1" w:lastRow="0" w:firstColumn="1" w:lastColumn="0" w:noHBand="0" w:noVBand="1"/>
        <w:tblCaption w:val="SVE getResourceDefs"/>
      </w:tblPr>
      <w:tblGrid>
        <w:gridCol w:w="2389"/>
        <w:gridCol w:w="2520"/>
      </w:tblGrid>
      <w:tr w:rsidR="00D21B6E" w:rsidRPr="004424B1" w:rsidDel="00B52BE0" w14:paraId="7D416018" w14:textId="396D3543" w:rsidTr="000A0E49">
        <w:trPr>
          <w:cnfStyle w:val="100000000000" w:firstRow="1" w:lastRow="0" w:firstColumn="0" w:lastColumn="0" w:oddVBand="0" w:evenVBand="0" w:oddHBand="0" w:evenHBand="0" w:firstRowFirstColumn="0" w:firstRowLastColumn="0" w:lastRowFirstColumn="0" w:lastRowLastColumn="0"/>
          <w:del w:id="25574" w:author="Quinten Van Woerkom" w:date="2024-12-17T15:49:00Z"/>
        </w:trPr>
        <w:tc>
          <w:tcPr>
            <w:cnfStyle w:val="001000000000" w:firstRow="0" w:lastRow="0" w:firstColumn="1" w:lastColumn="0" w:oddVBand="0" w:evenVBand="0" w:oddHBand="0" w:evenHBand="0" w:firstRowFirstColumn="0" w:firstRowLastColumn="0" w:lastRowFirstColumn="0" w:lastRowLastColumn="0"/>
            <w:tcW w:w="2389" w:type="dxa"/>
          </w:tcPr>
          <w:p w14:paraId="03C6B584" w14:textId="052A3ADE" w:rsidR="00D21B6E" w:rsidRPr="004424B1" w:rsidDel="00B52BE0" w:rsidRDefault="00D21B6E" w:rsidP="00306AEA">
            <w:pPr>
              <w:pStyle w:val="TableCell"/>
              <w:rPr>
                <w:del w:id="25575" w:author="Quinten Van Woerkom" w:date="2024-12-17T15:49:00Z" w16du:dateUtc="2024-12-17T14:49:00Z"/>
                <w:rFonts w:cs="Arial"/>
                <w:szCs w:val="20"/>
              </w:rPr>
            </w:pPr>
            <w:del w:id="25576" w:author="Quinten Van Woerkom" w:date="2024-12-17T15:49:00Z" w16du:dateUtc="2024-12-17T14:49:00Z">
              <w:r w:rsidRPr="004424B1" w:rsidDel="00B52BE0">
                <w:rPr>
                  <w:rFonts w:cs="Arial"/>
                  <w:szCs w:val="20"/>
                </w:rPr>
                <w:delText>Error</w:delText>
              </w:r>
              <w:bookmarkStart w:id="25577" w:name="_Toc185349726"/>
              <w:bookmarkStart w:id="25578" w:name="_Toc185428835"/>
              <w:bookmarkStart w:id="25579" w:name="_Toc185498476"/>
              <w:bookmarkStart w:id="25580" w:name="_Toc185499676"/>
              <w:bookmarkStart w:id="25581" w:name="_Toc185500877"/>
              <w:bookmarkStart w:id="25582" w:name="_Toc185502082"/>
              <w:bookmarkStart w:id="25583" w:name="_Toc185503288"/>
              <w:bookmarkStart w:id="25584" w:name="_Toc186031548"/>
              <w:bookmarkStart w:id="25585" w:name="_Toc186032754"/>
              <w:bookmarkStart w:id="25586" w:name="_Toc186033960"/>
              <w:bookmarkStart w:id="25587" w:name="_Toc186046458"/>
              <w:bookmarkStart w:id="25588" w:name="_Toc186457224"/>
              <w:bookmarkStart w:id="25589" w:name="_Toc186470869"/>
              <w:bookmarkStart w:id="25590" w:name="_Toc186645380"/>
              <w:bookmarkEnd w:id="25577"/>
              <w:bookmarkEnd w:id="25578"/>
              <w:bookmarkEnd w:id="25579"/>
              <w:bookmarkEnd w:id="25580"/>
              <w:bookmarkEnd w:id="25581"/>
              <w:bookmarkEnd w:id="25582"/>
              <w:bookmarkEnd w:id="25583"/>
              <w:bookmarkEnd w:id="25584"/>
              <w:bookmarkEnd w:id="25585"/>
              <w:bookmarkEnd w:id="25586"/>
              <w:bookmarkEnd w:id="25587"/>
              <w:bookmarkEnd w:id="25588"/>
              <w:bookmarkEnd w:id="25589"/>
              <w:bookmarkEnd w:id="25590"/>
            </w:del>
          </w:p>
        </w:tc>
        <w:tc>
          <w:tcPr>
            <w:tcW w:w="2520" w:type="dxa"/>
          </w:tcPr>
          <w:p w14:paraId="792E38AE" w14:textId="50827FC9" w:rsidR="00D21B6E" w:rsidRPr="004424B1" w:rsidDel="00B52BE0" w:rsidRDefault="00D21B6E" w:rsidP="00306AEA">
            <w:pPr>
              <w:pStyle w:val="TableCell"/>
              <w:cnfStyle w:val="100000000000" w:firstRow="1" w:lastRow="0" w:firstColumn="0" w:lastColumn="0" w:oddVBand="0" w:evenVBand="0" w:oddHBand="0" w:evenHBand="0" w:firstRowFirstColumn="0" w:firstRowLastColumn="0" w:lastRowFirstColumn="0" w:lastRowLastColumn="0"/>
              <w:rPr>
                <w:del w:id="25591" w:author="Quinten Van Woerkom" w:date="2024-12-17T15:49:00Z" w16du:dateUtc="2024-12-17T14:49:00Z"/>
                <w:rFonts w:cs="Arial"/>
                <w:szCs w:val="20"/>
              </w:rPr>
            </w:pPr>
            <w:del w:id="25592" w:author="Quinten Van Woerkom" w:date="2024-12-17T15:49:00Z" w16du:dateUtc="2024-12-17T14:49:00Z">
              <w:r w:rsidRPr="004424B1" w:rsidDel="00B52BE0">
                <w:rPr>
                  <w:rFonts w:cs="Arial"/>
                  <w:szCs w:val="20"/>
                </w:rPr>
                <w:delText>Area</w:delText>
              </w:r>
              <w:bookmarkStart w:id="25593" w:name="_Toc185349727"/>
              <w:bookmarkStart w:id="25594" w:name="_Toc185428836"/>
              <w:bookmarkStart w:id="25595" w:name="_Toc185498477"/>
              <w:bookmarkStart w:id="25596" w:name="_Toc185499677"/>
              <w:bookmarkStart w:id="25597" w:name="_Toc185500878"/>
              <w:bookmarkStart w:id="25598" w:name="_Toc185502083"/>
              <w:bookmarkStart w:id="25599" w:name="_Toc185503289"/>
              <w:bookmarkStart w:id="25600" w:name="_Toc186031549"/>
              <w:bookmarkStart w:id="25601" w:name="_Toc186032755"/>
              <w:bookmarkStart w:id="25602" w:name="_Toc186033961"/>
              <w:bookmarkStart w:id="25603" w:name="_Toc186046459"/>
              <w:bookmarkStart w:id="25604" w:name="_Toc186457225"/>
              <w:bookmarkStart w:id="25605" w:name="_Toc186470870"/>
              <w:bookmarkStart w:id="25606" w:name="_Toc186645381"/>
              <w:bookmarkEnd w:id="25593"/>
              <w:bookmarkEnd w:id="25594"/>
              <w:bookmarkEnd w:id="25595"/>
              <w:bookmarkEnd w:id="25596"/>
              <w:bookmarkEnd w:id="25597"/>
              <w:bookmarkEnd w:id="25598"/>
              <w:bookmarkEnd w:id="25599"/>
              <w:bookmarkEnd w:id="25600"/>
              <w:bookmarkEnd w:id="25601"/>
              <w:bookmarkEnd w:id="25602"/>
              <w:bookmarkEnd w:id="25603"/>
              <w:bookmarkEnd w:id="25604"/>
              <w:bookmarkEnd w:id="25605"/>
              <w:bookmarkEnd w:id="25606"/>
            </w:del>
          </w:p>
        </w:tc>
        <w:bookmarkStart w:id="25607" w:name="_Toc185349728"/>
        <w:bookmarkStart w:id="25608" w:name="_Toc185428837"/>
        <w:bookmarkStart w:id="25609" w:name="_Toc185498478"/>
        <w:bookmarkStart w:id="25610" w:name="_Toc185499678"/>
        <w:bookmarkStart w:id="25611" w:name="_Toc185500879"/>
        <w:bookmarkStart w:id="25612" w:name="_Toc185502084"/>
        <w:bookmarkStart w:id="25613" w:name="_Toc185503290"/>
        <w:bookmarkStart w:id="25614" w:name="_Toc186031550"/>
        <w:bookmarkStart w:id="25615" w:name="_Toc186032756"/>
        <w:bookmarkStart w:id="25616" w:name="_Toc186033962"/>
        <w:bookmarkStart w:id="25617" w:name="_Toc186046460"/>
        <w:bookmarkStart w:id="25618" w:name="_Toc186457226"/>
        <w:bookmarkStart w:id="25619" w:name="_Toc186470871"/>
        <w:bookmarkStart w:id="25620" w:name="_Toc186645382"/>
        <w:bookmarkEnd w:id="25607"/>
        <w:bookmarkEnd w:id="25608"/>
        <w:bookmarkEnd w:id="25609"/>
        <w:bookmarkEnd w:id="25610"/>
        <w:bookmarkEnd w:id="25611"/>
        <w:bookmarkEnd w:id="25612"/>
        <w:bookmarkEnd w:id="25613"/>
        <w:bookmarkEnd w:id="25614"/>
        <w:bookmarkEnd w:id="25615"/>
        <w:bookmarkEnd w:id="25616"/>
        <w:bookmarkEnd w:id="25617"/>
        <w:bookmarkEnd w:id="25618"/>
        <w:bookmarkEnd w:id="25619"/>
        <w:bookmarkEnd w:id="25620"/>
      </w:tr>
      <w:tr w:rsidR="00D21B6E" w:rsidRPr="004424B1" w:rsidDel="00B52BE0" w14:paraId="72BCB5EC" w14:textId="52C6E8F6" w:rsidTr="000A0E49">
        <w:trPr>
          <w:del w:id="25621" w:author="Quinten Van Woerkom" w:date="2024-12-17T15:49:00Z"/>
        </w:trPr>
        <w:tc>
          <w:tcPr>
            <w:cnfStyle w:val="001000000000" w:firstRow="0" w:lastRow="0" w:firstColumn="1" w:lastColumn="0" w:oddVBand="0" w:evenVBand="0" w:oddHBand="0" w:evenHBand="0" w:firstRowFirstColumn="0" w:firstRowLastColumn="0" w:lastRowFirstColumn="0" w:lastRowLastColumn="0"/>
            <w:tcW w:w="2389" w:type="dxa"/>
          </w:tcPr>
          <w:p w14:paraId="501086B5" w14:textId="1673118C" w:rsidR="00D21B6E" w:rsidRPr="004424B1" w:rsidDel="00B52BE0" w:rsidRDefault="00D21B6E" w:rsidP="00306AEA">
            <w:pPr>
              <w:pStyle w:val="TableCell"/>
              <w:rPr>
                <w:del w:id="25622" w:author="Quinten Van Woerkom" w:date="2024-12-17T15:49:00Z" w16du:dateUtc="2024-12-17T14:49:00Z"/>
                <w:rFonts w:cs="Arial"/>
                <w:szCs w:val="20"/>
              </w:rPr>
            </w:pPr>
            <w:del w:id="25623" w:author="Quinten Van Woerkom" w:date="2024-12-17T15:49:00Z" w16du:dateUtc="2024-12-17T14:49:00Z">
              <w:r w:rsidRPr="004424B1" w:rsidDel="00B52BE0">
                <w:rPr>
                  <w:rFonts w:cs="Arial"/>
                  <w:szCs w:val="20"/>
                </w:rPr>
                <w:delText>INVALID</w:delText>
              </w:r>
              <w:bookmarkStart w:id="25624" w:name="_Toc185349729"/>
              <w:bookmarkStart w:id="25625" w:name="_Toc185428838"/>
              <w:bookmarkStart w:id="25626" w:name="_Toc185498479"/>
              <w:bookmarkStart w:id="25627" w:name="_Toc185499679"/>
              <w:bookmarkStart w:id="25628" w:name="_Toc185500880"/>
              <w:bookmarkStart w:id="25629" w:name="_Toc185502085"/>
              <w:bookmarkStart w:id="25630" w:name="_Toc185503291"/>
              <w:bookmarkStart w:id="25631" w:name="_Toc186031551"/>
              <w:bookmarkStart w:id="25632" w:name="_Toc186032757"/>
              <w:bookmarkStart w:id="25633" w:name="_Toc186033963"/>
              <w:bookmarkStart w:id="25634" w:name="_Toc186046461"/>
              <w:bookmarkStart w:id="25635" w:name="_Toc186457227"/>
              <w:bookmarkStart w:id="25636" w:name="_Toc186470872"/>
              <w:bookmarkStart w:id="25637" w:name="_Toc186645383"/>
              <w:bookmarkEnd w:id="25624"/>
              <w:bookmarkEnd w:id="25625"/>
              <w:bookmarkEnd w:id="25626"/>
              <w:bookmarkEnd w:id="25627"/>
              <w:bookmarkEnd w:id="25628"/>
              <w:bookmarkEnd w:id="25629"/>
              <w:bookmarkEnd w:id="25630"/>
              <w:bookmarkEnd w:id="25631"/>
              <w:bookmarkEnd w:id="25632"/>
              <w:bookmarkEnd w:id="25633"/>
              <w:bookmarkEnd w:id="25634"/>
              <w:bookmarkEnd w:id="25635"/>
              <w:bookmarkEnd w:id="25636"/>
              <w:bookmarkEnd w:id="25637"/>
            </w:del>
          </w:p>
        </w:tc>
        <w:tc>
          <w:tcPr>
            <w:tcW w:w="2520" w:type="dxa"/>
          </w:tcPr>
          <w:p w14:paraId="250CAFB0" w14:textId="391AC366" w:rsidR="00D21B6E" w:rsidRPr="004424B1" w:rsidDel="00B52BE0" w:rsidRDefault="00D21B6E" w:rsidP="00306AEA">
            <w:pPr>
              <w:pStyle w:val="TableCell"/>
              <w:cnfStyle w:val="000000000000" w:firstRow="0" w:lastRow="0" w:firstColumn="0" w:lastColumn="0" w:oddVBand="0" w:evenVBand="0" w:oddHBand="0" w:evenHBand="0" w:firstRowFirstColumn="0" w:firstRowLastColumn="0" w:lastRowFirstColumn="0" w:lastRowLastColumn="0"/>
              <w:rPr>
                <w:del w:id="25638" w:author="Quinten Van Woerkom" w:date="2024-12-17T15:49:00Z" w16du:dateUtc="2024-12-17T14:49:00Z"/>
                <w:rFonts w:cs="Arial"/>
                <w:szCs w:val="20"/>
              </w:rPr>
            </w:pPr>
            <w:del w:id="25639" w:author="Quinten Van Woerkom" w:date="2024-12-17T15:49:00Z" w16du:dateUtc="2024-12-17T14:49:00Z">
              <w:r w:rsidRPr="004424B1" w:rsidDel="00B52BE0">
                <w:rPr>
                  <w:rFonts w:cs="Arial"/>
                  <w:szCs w:val="20"/>
                </w:rPr>
                <w:delText>MPS</w:delText>
              </w:r>
              <w:bookmarkStart w:id="25640" w:name="_Toc185349730"/>
              <w:bookmarkStart w:id="25641" w:name="_Toc185428839"/>
              <w:bookmarkStart w:id="25642" w:name="_Toc185498480"/>
              <w:bookmarkStart w:id="25643" w:name="_Toc185499680"/>
              <w:bookmarkStart w:id="25644" w:name="_Toc185500881"/>
              <w:bookmarkStart w:id="25645" w:name="_Toc185502086"/>
              <w:bookmarkStart w:id="25646" w:name="_Toc185503292"/>
              <w:bookmarkStart w:id="25647" w:name="_Toc186031552"/>
              <w:bookmarkStart w:id="25648" w:name="_Toc186032758"/>
              <w:bookmarkStart w:id="25649" w:name="_Toc186033964"/>
              <w:bookmarkStart w:id="25650" w:name="_Toc186046462"/>
              <w:bookmarkStart w:id="25651" w:name="_Toc186457228"/>
              <w:bookmarkStart w:id="25652" w:name="_Toc186470873"/>
              <w:bookmarkStart w:id="25653" w:name="_Toc186645384"/>
              <w:bookmarkEnd w:id="25640"/>
              <w:bookmarkEnd w:id="25641"/>
              <w:bookmarkEnd w:id="25642"/>
              <w:bookmarkEnd w:id="25643"/>
              <w:bookmarkEnd w:id="25644"/>
              <w:bookmarkEnd w:id="25645"/>
              <w:bookmarkEnd w:id="25646"/>
              <w:bookmarkEnd w:id="25647"/>
              <w:bookmarkEnd w:id="25648"/>
              <w:bookmarkEnd w:id="25649"/>
              <w:bookmarkEnd w:id="25650"/>
              <w:bookmarkEnd w:id="25651"/>
              <w:bookmarkEnd w:id="25652"/>
              <w:bookmarkEnd w:id="25653"/>
            </w:del>
          </w:p>
        </w:tc>
        <w:bookmarkStart w:id="25654" w:name="_Toc185349731"/>
        <w:bookmarkStart w:id="25655" w:name="_Toc185428840"/>
        <w:bookmarkStart w:id="25656" w:name="_Toc185498481"/>
        <w:bookmarkStart w:id="25657" w:name="_Toc185499681"/>
        <w:bookmarkStart w:id="25658" w:name="_Toc185500882"/>
        <w:bookmarkStart w:id="25659" w:name="_Toc185502087"/>
        <w:bookmarkStart w:id="25660" w:name="_Toc185503293"/>
        <w:bookmarkStart w:id="25661" w:name="_Toc186031553"/>
        <w:bookmarkStart w:id="25662" w:name="_Toc186032759"/>
        <w:bookmarkStart w:id="25663" w:name="_Toc186033965"/>
        <w:bookmarkStart w:id="25664" w:name="_Toc186046463"/>
        <w:bookmarkStart w:id="25665" w:name="_Toc186457229"/>
        <w:bookmarkStart w:id="25666" w:name="_Toc186470874"/>
        <w:bookmarkStart w:id="25667" w:name="_Toc186645385"/>
        <w:bookmarkEnd w:id="25654"/>
        <w:bookmarkEnd w:id="25655"/>
        <w:bookmarkEnd w:id="25656"/>
        <w:bookmarkEnd w:id="25657"/>
        <w:bookmarkEnd w:id="25658"/>
        <w:bookmarkEnd w:id="25659"/>
        <w:bookmarkEnd w:id="25660"/>
        <w:bookmarkEnd w:id="25661"/>
        <w:bookmarkEnd w:id="25662"/>
        <w:bookmarkEnd w:id="25663"/>
        <w:bookmarkEnd w:id="25664"/>
        <w:bookmarkEnd w:id="25665"/>
        <w:bookmarkEnd w:id="25666"/>
        <w:bookmarkEnd w:id="25667"/>
      </w:tr>
    </w:tbl>
    <w:p w14:paraId="21A04A48" w14:textId="3B4CD585" w:rsidR="001D6E76" w:rsidRPr="004424B1" w:rsidDel="006568AF" w:rsidRDefault="001D6E76" w:rsidP="0043015A">
      <w:pPr>
        <w:pStyle w:val="Heading3"/>
        <w:spacing w:before="480"/>
        <w:rPr>
          <w:del w:id="25668" w:author="Quinten Van Woerkom" w:date="2024-12-17T14:59:00Z" w16du:dateUtc="2024-12-17T13:59:00Z"/>
          <w:lang w:val="en-GB"/>
        </w:rPr>
      </w:pPr>
      <w:bookmarkStart w:id="25669" w:name="_Toc140093880"/>
      <w:del w:id="25670" w:author="Quinten Van Woerkom" w:date="2024-12-17T14:59:00Z" w16du:dateUtc="2024-12-17T13:59:00Z">
        <w:r w:rsidRPr="004424B1" w:rsidDel="006568AF">
          <w:rPr>
            <w:lang w:val="en-GB"/>
          </w:rPr>
          <w:delText>Operation: getSystemConfig</w:delText>
        </w:r>
        <w:bookmarkStart w:id="25671" w:name="_Toc185342113"/>
        <w:bookmarkStart w:id="25672" w:name="_Toc185349732"/>
        <w:bookmarkStart w:id="25673" w:name="_Toc185428841"/>
        <w:bookmarkStart w:id="25674" w:name="_Toc185498482"/>
        <w:bookmarkStart w:id="25675" w:name="_Toc185499682"/>
        <w:bookmarkStart w:id="25676" w:name="_Toc185500883"/>
        <w:bookmarkStart w:id="25677" w:name="_Toc185502088"/>
        <w:bookmarkStart w:id="25678" w:name="_Toc185503294"/>
        <w:bookmarkStart w:id="25679" w:name="_Toc186031554"/>
        <w:bookmarkStart w:id="25680" w:name="_Toc186032760"/>
        <w:bookmarkStart w:id="25681" w:name="_Toc186033966"/>
        <w:bookmarkStart w:id="25682" w:name="_Toc186046464"/>
        <w:bookmarkStart w:id="25683" w:name="_Toc186457230"/>
        <w:bookmarkStart w:id="25684" w:name="_Toc186470875"/>
        <w:bookmarkStart w:id="25685" w:name="_Toc186645386"/>
        <w:bookmarkEnd w:id="25669"/>
        <w:bookmarkEnd w:id="25671"/>
        <w:bookmarkEnd w:id="25672"/>
        <w:bookmarkEnd w:id="25673"/>
        <w:bookmarkEnd w:id="25674"/>
        <w:bookmarkEnd w:id="25675"/>
        <w:bookmarkEnd w:id="25676"/>
        <w:bookmarkEnd w:id="25677"/>
        <w:bookmarkEnd w:id="25678"/>
        <w:bookmarkEnd w:id="25679"/>
        <w:bookmarkEnd w:id="25680"/>
        <w:bookmarkEnd w:id="25681"/>
        <w:bookmarkEnd w:id="25682"/>
        <w:bookmarkEnd w:id="25683"/>
        <w:bookmarkEnd w:id="25684"/>
        <w:bookmarkEnd w:id="25685"/>
      </w:del>
    </w:p>
    <w:p w14:paraId="1D4E7344" w14:textId="0603836F" w:rsidR="001D6E76" w:rsidRPr="004424B1" w:rsidDel="006568AF" w:rsidRDefault="001D6E76" w:rsidP="0043015A">
      <w:pPr>
        <w:pStyle w:val="Heading4"/>
        <w:rPr>
          <w:del w:id="25686" w:author="Quinten Van Woerkom" w:date="2024-12-17T14:59:00Z" w16du:dateUtc="2024-12-17T13:59:00Z"/>
          <w:lang w:val="en-GB"/>
        </w:rPr>
      </w:pPr>
      <w:del w:id="25687" w:author="Quinten Van Woerkom" w:date="2024-12-17T14:59:00Z" w16du:dateUtc="2024-12-17T13:59:00Z">
        <w:r w:rsidRPr="004424B1" w:rsidDel="006568AF">
          <w:rPr>
            <w:lang w:val="en-GB"/>
          </w:rPr>
          <w:delText>Overview</w:delText>
        </w:r>
        <w:bookmarkStart w:id="25688" w:name="_Toc185342114"/>
        <w:bookmarkStart w:id="25689" w:name="_Toc185349733"/>
        <w:bookmarkStart w:id="25690" w:name="_Toc185428842"/>
        <w:bookmarkStart w:id="25691" w:name="_Toc185498483"/>
        <w:bookmarkStart w:id="25692" w:name="_Toc185499683"/>
        <w:bookmarkStart w:id="25693" w:name="_Toc185500884"/>
        <w:bookmarkStart w:id="25694" w:name="_Toc185502089"/>
        <w:bookmarkStart w:id="25695" w:name="_Toc185503295"/>
        <w:bookmarkStart w:id="25696" w:name="_Toc186031555"/>
        <w:bookmarkStart w:id="25697" w:name="_Toc186032761"/>
        <w:bookmarkStart w:id="25698" w:name="_Toc186033967"/>
        <w:bookmarkStart w:id="25699" w:name="_Toc186046465"/>
        <w:bookmarkStart w:id="25700" w:name="_Toc186457231"/>
        <w:bookmarkStart w:id="25701" w:name="_Toc186470876"/>
        <w:bookmarkStart w:id="25702" w:name="_Toc186645387"/>
        <w:bookmarkEnd w:id="25688"/>
        <w:bookmarkEnd w:id="25689"/>
        <w:bookmarkEnd w:id="25690"/>
        <w:bookmarkEnd w:id="25691"/>
        <w:bookmarkEnd w:id="25692"/>
        <w:bookmarkEnd w:id="25693"/>
        <w:bookmarkEnd w:id="25694"/>
        <w:bookmarkEnd w:id="25695"/>
        <w:bookmarkEnd w:id="25696"/>
        <w:bookmarkEnd w:id="25697"/>
        <w:bookmarkEnd w:id="25698"/>
        <w:bookmarkEnd w:id="25699"/>
        <w:bookmarkEnd w:id="25700"/>
        <w:bookmarkEnd w:id="25701"/>
        <w:bookmarkEnd w:id="25702"/>
      </w:del>
    </w:p>
    <w:p w14:paraId="65A8B9A3" w14:textId="0582AF55" w:rsidR="00EF46FB" w:rsidRPr="004424B1" w:rsidDel="006568AF" w:rsidRDefault="00EF46FB" w:rsidP="00426FE3">
      <w:pPr>
        <w:rPr>
          <w:del w:id="25703" w:author="Quinten Van Woerkom" w:date="2024-12-17T14:59:00Z" w16du:dateUtc="2024-12-17T13:59:00Z"/>
          <w:lang w:val="en-GB"/>
        </w:rPr>
      </w:pPr>
      <w:del w:id="25704" w:author="Quinten Van Woerkom" w:date="2024-12-17T14:59:00Z" w16du:dateUtc="2024-12-17T13:59:00Z">
        <w:r w:rsidRPr="004424B1" w:rsidDel="006568AF">
          <w:rPr>
            <w:lang w:val="en-GB"/>
          </w:rPr>
          <w:delText xml:space="preserve">The getSystemConfig operation is used to retrieve system configuration data relating to the MPS </w:delText>
        </w:r>
        <w:r w:rsidR="000866DA" w:rsidRPr="004424B1" w:rsidDel="006568AF">
          <w:rPr>
            <w:lang w:val="en-GB"/>
          </w:rPr>
          <w:delText>s</w:delText>
        </w:r>
        <w:r w:rsidRPr="004424B1" w:rsidDel="006568AF">
          <w:rPr>
            <w:lang w:val="en-GB"/>
          </w:rPr>
          <w:delText>ystem.</w:delText>
        </w:r>
        <w:bookmarkStart w:id="25705" w:name="_Toc185342115"/>
        <w:bookmarkStart w:id="25706" w:name="_Toc185349734"/>
        <w:bookmarkStart w:id="25707" w:name="_Toc185428843"/>
        <w:bookmarkStart w:id="25708" w:name="_Toc185498484"/>
        <w:bookmarkStart w:id="25709" w:name="_Toc185499684"/>
        <w:bookmarkStart w:id="25710" w:name="_Toc185500885"/>
        <w:bookmarkStart w:id="25711" w:name="_Toc185502090"/>
        <w:bookmarkStart w:id="25712" w:name="_Toc185503296"/>
        <w:bookmarkStart w:id="25713" w:name="_Toc186031556"/>
        <w:bookmarkStart w:id="25714" w:name="_Toc186032762"/>
        <w:bookmarkStart w:id="25715" w:name="_Toc186033968"/>
        <w:bookmarkStart w:id="25716" w:name="_Toc186046466"/>
        <w:bookmarkStart w:id="25717" w:name="_Toc186457232"/>
        <w:bookmarkStart w:id="25718" w:name="_Toc186470877"/>
        <w:bookmarkStart w:id="25719" w:name="_Toc186645388"/>
        <w:bookmarkEnd w:id="25705"/>
        <w:bookmarkEnd w:id="25706"/>
        <w:bookmarkEnd w:id="25707"/>
        <w:bookmarkEnd w:id="25708"/>
        <w:bookmarkEnd w:id="25709"/>
        <w:bookmarkEnd w:id="25710"/>
        <w:bookmarkEnd w:id="25711"/>
        <w:bookmarkEnd w:id="25712"/>
        <w:bookmarkEnd w:id="25713"/>
        <w:bookmarkEnd w:id="25714"/>
        <w:bookmarkEnd w:id="25715"/>
        <w:bookmarkEnd w:id="25716"/>
        <w:bookmarkEnd w:id="25717"/>
        <w:bookmarkEnd w:id="25718"/>
        <w:bookmarkEnd w:id="25719"/>
      </w:del>
    </w:p>
    <w:p w14:paraId="34E8A2A2" w14:textId="018CFC2A" w:rsidR="00426FE3" w:rsidRPr="004424B1" w:rsidDel="006568AF" w:rsidRDefault="00426FE3" w:rsidP="00426FE3">
      <w:pPr>
        <w:spacing w:before="0"/>
        <w:rPr>
          <w:del w:id="25720" w:author="Quinten Van Woerkom" w:date="2024-12-17T14:59:00Z" w16du:dateUtc="2024-12-17T13:59:00Z"/>
          <w:lang w:val="en-GB"/>
        </w:rPr>
      </w:pPr>
      <w:bookmarkStart w:id="25721" w:name="_Toc185342116"/>
      <w:bookmarkStart w:id="25722" w:name="_Toc185349735"/>
      <w:bookmarkStart w:id="25723" w:name="_Toc185428844"/>
      <w:bookmarkStart w:id="25724" w:name="_Toc185498485"/>
      <w:bookmarkStart w:id="25725" w:name="_Toc185499685"/>
      <w:bookmarkStart w:id="25726" w:name="_Toc185500886"/>
      <w:bookmarkStart w:id="25727" w:name="_Toc185502091"/>
      <w:bookmarkStart w:id="25728" w:name="_Toc185503297"/>
      <w:bookmarkStart w:id="25729" w:name="_Toc186031557"/>
      <w:bookmarkStart w:id="25730" w:name="_Toc186032763"/>
      <w:bookmarkStart w:id="25731" w:name="_Toc186033969"/>
      <w:bookmarkStart w:id="25732" w:name="_Toc186046467"/>
      <w:bookmarkStart w:id="25733" w:name="_Toc186457233"/>
      <w:bookmarkStart w:id="25734" w:name="_Toc186470878"/>
      <w:bookmarkStart w:id="25735" w:name="_Toc186645389"/>
      <w:bookmarkEnd w:id="25721"/>
      <w:bookmarkEnd w:id="25722"/>
      <w:bookmarkEnd w:id="25723"/>
      <w:bookmarkEnd w:id="25724"/>
      <w:bookmarkEnd w:id="25725"/>
      <w:bookmarkEnd w:id="25726"/>
      <w:bookmarkEnd w:id="25727"/>
      <w:bookmarkEnd w:id="25728"/>
      <w:bookmarkEnd w:id="25729"/>
      <w:bookmarkEnd w:id="25730"/>
      <w:bookmarkEnd w:id="25731"/>
      <w:bookmarkEnd w:id="25732"/>
      <w:bookmarkEnd w:id="25733"/>
      <w:bookmarkEnd w:id="25734"/>
      <w:bookmarkEnd w:id="25735"/>
    </w:p>
    <w:tbl>
      <w:tblPr>
        <w:tblStyle w:val="RBTable"/>
        <w:tblW w:w="9242" w:type="dxa"/>
        <w:tblLayout w:type="fixed"/>
        <w:tblLook w:val="0400" w:firstRow="0" w:lastRow="0" w:firstColumn="0" w:lastColumn="0" w:noHBand="0" w:noVBand="1"/>
        <w:tblCaption w:val="SVO getSystemConfig"/>
      </w:tblPr>
      <w:tblGrid>
        <w:gridCol w:w="2376"/>
        <w:gridCol w:w="6866"/>
      </w:tblGrid>
      <w:tr w:rsidR="000A0E49" w:rsidRPr="004424B1" w:rsidDel="006568AF" w14:paraId="6FFE6E98" w14:textId="37184B7D" w:rsidTr="007B4994">
        <w:trPr>
          <w:del w:id="25736" w:author="Quinten Van Woerkom" w:date="2024-12-17T14:59:00Z"/>
        </w:trPr>
        <w:tc>
          <w:tcPr>
            <w:tcW w:w="2376" w:type="dxa"/>
            <w:shd w:val="clear" w:color="auto" w:fill="662382"/>
          </w:tcPr>
          <w:p w14:paraId="5799F7BE" w14:textId="77777777" w:rsidR="000A0E49" w:rsidDel="00FD1B3C" w:rsidRDefault="000A0E49">
            <w:pPr>
              <w:pStyle w:val="Heading2"/>
              <w:spacing w:before="0"/>
              <w:rPr>
                <w:del w:id="25737" w:author="Quinten Van Woerkom" w:date="2024-12-17T14:59:00Z" w16du:dateUtc="2024-12-17T13:59:00Z"/>
                <w:rFonts w:cs="Arial"/>
                <w:color w:val="FFFFFF" w:themeColor="background1"/>
                <w:sz w:val="18"/>
                <w:szCs w:val="18"/>
              </w:rPr>
            </w:pPr>
            <w:del w:id="25738" w:author="Quinten Van Woerkom" w:date="2024-12-17T14:59:00Z" w16du:dateUtc="2024-12-17T13:59:00Z">
              <w:r w:rsidRPr="004424B1" w:rsidDel="006568AF">
                <w:rPr>
                  <w:rFonts w:cs="Arial"/>
                  <w:color w:val="FFFFFF" w:themeColor="background1"/>
                  <w:sz w:val="18"/>
                  <w:szCs w:val="18"/>
                </w:rPr>
                <w:delText>Operation Identifier</w:delText>
              </w:r>
              <w:bookmarkStart w:id="25739" w:name="_Toc185342117"/>
              <w:bookmarkStart w:id="25740" w:name="_Toc185349736"/>
              <w:bookmarkStart w:id="25741" w:name="_Toc185428845"/>
              <w:bookmarkStart w:id="25742" w:name="_Toc185498486"/>
              <w:bookmarkStart w:id="25743" w:name="_Toc185499686"/>
              <w:bookmarkStart w:id="25744" w:name="_Toc185500887"/>
              <w:bookmarkStart w:id="25745" w:name="_Toc185502092"/>
              <w:bookmarkStart w:id="25746" w:name="_Toc185503298"/>
              <w:bookmarkStart w:id="25747" w:name="_Toc186031558"/>
              <w:bookmarkStart w:id="25748" w:name="_Toc186032764"/>
              <w:bookmarkStart w:id="25749" w:name="_Toc186033970"/>
              <w:bookmarkStart w:id="25750" w:name="_Toc186046468"/>
              <w:bookmarkStart w:id="25751" w:name="_Toc186457234"/>
              <w:bookmarkStart w:id="25752" w:name="_Toc186470879"/>
              <w:bookmarkStart w:id="25753" w:name="_Toc186645390"/>
              <w:bookmarkEnd w:id="25739"/>
              <w:bookmarkEnd w:id="25740"/>
              <w:bookmarkEnd w:id="25741"/>
              <w:bookmarkEnd w:id="25742"/>
              <w:bookmarkEnd w:id="25743"/>
              <w:bookmarkEnd w:id="25744"/>
              <w:bookmarkEnd w:id="25745"/>
              <w:bookmarkEnd w:id="25746"/>
              <w:bookmarkEnd w:id="25747"/>
              <w:bookmarkEnd w:id="25748"/>
              <w:bookmarkEnd w:id="25749"/>
              <w:bookmarkEnd w:id="25750"/>
              <w:bookmarkEnd w:id="25751"/>
              <w:bookmarkEnd w:id="25752"/>
              <w:bookmarkEnd w:id="25753"/>
            </w:del>
          </w:p>
          <w:p w14:paraId="048FEC1F" w14:textId="33E3F518" w:rsidR="00FD1B3C" w:rsidRPr="00FD1B3C" w:rsidDel="00B52BE0" w:rsidRDefault="00FD1B3C">
            <w:pPr>
              <w:rPr>
                <w:del w:id="25754" w:author="Quinten Van Woerkom" w:date="2024-12-17T15:49:00Z" w16du:dateUtc="2024-12-17T14:49:00Z"/>
                <w:rFonts w:ascii="Times New Roman" w:hAnsi="Times New Roman"/>
                <w:color w:val="auto"/>
                <w:rPrChange w:id="25755" w:author="Quinten Van Woerkom" w:date="2024-12-17T15:43:00Z" w16du:dateUtc="2024-12-17T14:43:00Z">
                  <w:rPr>
                    <w:del w:id="25756" w:author="Quinten Van Woerkom" w:date="2024-12-17T15:49:00Z" w16du:dateUtc="2024-12-17T14:49:00Z"/>
                    <w:rFonts w:cs="Arial"/>
                    <w:b/>
                    <w:color w:val="FFFFFF" w:themeColor="background1"/>
                    <w:szCs w:val="18"/>
                  </w:rPr>
                </w:rPrChange>
              </w:rPr>
              <w:pPrChange w:id="25757" w:author="Quinten Van Woerkom" w:date="2024-12-17T15:43:00Z" w16du:dateUtc="2024-12-17T14:43:00Z">
                <w:pPr>
                  <w:pStyle w:val="TableCell"/>
                  <w:jc w:val="center"/>
                </w:pPr>
              </w:pPrChange>
            </w:pPr>
            <w:bookmarkStart w:id="25758" w:name="_Toc185349737"/>
            <w:bookmarkStart w:id="25759" w:name="_Toc185428846"/>
            <w:bookmarkStart w:id="25760" w:name="_Toc185498487"/>
            <w:bookmarkStart w:id="25761" w:name="_Toc185499687"/>
            <w:bookmarkStart w:id="25762" w:name="_Toc185500888"/>
            <w:bookmarkStart w:id="25763" w:name="_Toc185502093"/>
            <w:bookmarkStart w:id="25764" w:name="_Toc185503299"/>
            <w:bookmarkStart w:id="25765" w:name="_Toc186031559"/>
            <w:bookmarkStart w:id="25766" w:name="_Toc186032765"/>
            <w:bookmarkStart w:id="25767" w:name="_Toc186033971"/>
            <w:bookmarkStart w:id="25768" w:name="_Toc186046469"/>
            <w:bookmarkStart w:id="25769" w:name="_Toc186457235"/>
            <w:bookmarkStart w:id="25770" w:name="_Toc186470880"/>
            <w:bookmarkStart w:id="25771" w:name="_Toc186645391"/>
            <w:bookmarkEnd w:id="25758"/>
            <w:bookmarkEnd w:id="25759"/>
            <w:bookmarkEnd w:id="25760"/>
            <w:bookmarkEnd w:id="25761"/>
            <w:bookmarkEnd w:id="25762"/>
            <w:bookmarkEnd w:id="25763"/>
            <w:bookmarkEnd w:id="25764"/>
            <w:bookmarkEnd w:id="25765"/>
            <w:bookmarkEnd w:id="25766"/>
            <w:bookmarkEnd w:id="25767"/>
            <w:bookmarkEnd w:id="25768"/>
            <w:bookmarkEnd w:id="25769"/>
            <w:bookmarkEnd w:id="25770"/>
            <w:bookmarkEnd w:id="25771"/>
          </w:p>
        </w:tc>
        <w:tc>
          <w:tcPr>
            <w:tcW w:w="6866" w:type="dxa"/>
          </w:tcPr>
          <w:p w14:paraId="206223A7" w14:textId="471621B7" w:rsidR="000A0E49" w:rsidRPr="004424B1" w:rsidDel="006568AF" w:rsidRDefault="000A0E49" w:rsidP="007B4994">
            <w:pPr>
              <w:pStyle w:val="TableCell"/>
              <w:jc w:val="center"/>
              <w:rPr>
                <w:del w:id="25772" w:author="Quinten Van Woerkom" w:date="2024-12-17T14:59:00Z" w16du:dateUtc="2024-12-17T13:59:00Z"/>
                <w:rFonts w:cs="Arial"/>
                <w:szCs w:val="18"/>
              </w:rPr>
            </w:pPr>
            <w:del w:id="25773" w:author="Quinten Van Woerkom" w:date="2024-12-17T14:59:00Z" w16du:dateUtc="2024-12-17T13:59:00Z">
              <w:r w:rsidRPr="004424B1" w:rsidDel="006568AF">
                <w:rPr>
                  <w:rFonts w:cs="Arial"/>
                  <w:szCs w:val="18"/>
                </w:rPr>
                <w:delText>getSystemConfig</w:delText>
              </w:r>
              <w:bookmarkStart w:id="25774" w:name="_Toc185342118"/>
              <w:bookmarkStart w:id="25775" w:name="_Toc185349738"/>
              <w:bookmarkStart w:id="25776" w:name="_Toc185428847"/>
              <w:bookmarkStart w:id="25777" w:name="_Toc185498488"/>
              <w:bookmarkStart w:id="25778" w:name="_Toc185499688"/>
              <w:bookmarkStart w:id="25779" w:name="_Toc185500889"/>
              <w:bookmarkStart w:id="25780" w:name="_Toc185502094"/>
              <w:bookmarkStart w:id="25781" w:name="_Toc185503300"/>
              <w:bookmarkStart w:id="25782" w:name="_Toc186031560"/>
              <w:bookmarkStart w:id="25783" w:name="_Toc186032766"/>
              <w:bookmarkStart w:id="25784" w:name="_Toc186033972"/>
              <w:bookmarkStart w:id="25785" w:name="_Toc186046470"/>
              <w:bookmarkStart w:id="25786" w:name="_Toc186457236"/>
              <w:bookmarkStart w:id="25787" w:name="_Toc186470881"/>
              <w:bookmarkStart w:id="25788" w:name="_Toc186645392"/>
              <w:bookmarkEnd w:id="25774"/>
              <w:bookmarkEnd w:id="25775"/>
              <w:bookmarkEnd w:id="25776"/>
              <w:bookmarkEnd w:id="25777"/>
              <w:bookmarkEnd w:id="25778"/>
              <w:bookmarkEnd w:id="25779"/>
              <w:bookmarkEnd w:id="25780"/>
              <w:bookmarkEnd w:id="25781"/>
              <w:bookmarkEnd w:id="25782"/>
              <w:bookmarkEnd w:id="25783"/>
              <w:bookmarkEnd w:id="25784"/>
              <w:bookmarkEnd w:id="25785"/>
              <w:bookmarkEnd w:id="25786"/>
              <w:bookmarkEnd w:id="25787"/>
              <w:bookmarkEnd w:id="25788"/>
            </w:del>
          </w:p>
        </w:tc>
        <w:bookmarkStart w:id="25789" w:name="_Toc185342119"/>
        <w:bookmarkStart w:id="25790" w:name="_Toc185349739"/>
        <w:bookmarkStart w:id="25791" w:name="_Toc185428848"/>
        <w:bookmarkStart w:id="25792" w:name="_Toc185498489"/>
        <w:bookmarkStart w:id="25793" w:name="_Toc185499689"/>
        <w:bookmarkStart w:id="25794" w:name="_Toc185500890"/>
        <w:bookmarkStart w:id="25795" w:name="_Toc185502095"/>
        <w:bookmarkStart w:id="25796" w:name="_Toc185503301"/>
        <w:bookmarkStart w:id="25797" w:name="_Toc186031561"/>
        <w:bookmarkStart w:id="25798" w:name="_Toc186032767"/>
        <w:bookmarkStart w:id="25799" w:name="_Toc186033973"/>
        <w:bookmarkStart w:id="25800" w:name="_Toc186046471"/>
        <w:bookmarkStart w:id="25801" w:name="_Toc186457237"/>
        <w:bookmarkStart w:id="25802" w:name="_Toc186470882"/>
        <w:bookmarkStart w:id="25803" w:name="_Toc186645393"/>
        <w:bookmarkEnd w:id="25789"/>
        <w:bookmarkEnd w:id="25790"/>
        <w:bookmarkEnd w:id="25791"/>
        <w:bookmarkEnd w:id="25792"/>
        <w:bookmarkEnd w:id="25793"/>
        <w:bookmarkEnd w:id="25794"/>
        <w:bookmarkEnd w:id="25795"/>
        <w:bookmarkEnd w:id="25796"/>
        <w:bookmarkEnd w:id="25797"/>
        <w:bookmarkEnd w:id="25798"/>
        <w:bookmarkEnd w:id="25799"/>
        <w:bookmarkEnd w:id="25800"/>
        <w:bookmarkEnd w:id="25801"/>
        <w:bookmarkEnd w:id="25802"/>
        <w:bookmarkEnd w:id="25803"/>
      </w:tr>
      <w:tr w:rsidR="000A0E49" w:rsidRPr="004424B1" w:rsidDel="006568AF" w14:paraId="5BE6B26D" w14:textId="30708D00" w:rsidTr="007B4994">
        <w:trPr>
          <w:del w:id="25804" w:author="Quinten Van Woerkom" w:date="2024-12-17T14:59:00Z"/>
        </w:trPr>
        <w:tc>
          <w:tcPr>
            <w:tcW w:w="2376" w:type="dxa"/>
            <w:shd w:val="clear" w:color="auto" w:fill="662382"/>
          </w:tcPr>
          <w:p w14:paraId="0EE5AE83" w14:textId="1788FCB9" w:rsidR="000A0E49" w:rsidRPr="004424B1" w:rsidDel="006568AF" w:rsidRDefault="000A0E49" w:rsidP="007B4994">
            <w:pPr>
              <w:pStyle w:val="TableCell"/>
              <w:jc w:val="center"/>
              <w:rPr>
                <w:del w:id="25805" w:author="Quinten Van Woerkom" w:date="2024-12-17T14:59:00Z" w16du:dateUtc="2024-12-17T13:59:00Z"/>
                <w:rFonts w:cs="Arial"/>
                <w:b/>
                <w:color w:val="FFFFFF" w:themeColor="background1"/>
                <w:szCs w:val="18"/>
              </w:rPr>
            </w:pPr>
            <w:del w:id="25806" w:author="Quinten Van Woerkom" w:date="2024-12-17T14:59:00Z" w16du:dateUtc="2024-12-17T13:59:00Z">
              <w:r w:rsidRPr="004424B1" w:rsidDel="006568AF">
                <w:rPr>
                  <w:rFonts w:cs="Arial"/>
                  <w:b/>
                  <w:color w:val="FFFFFF" w:themeColor="background1"/>
                  <w:szCs w:val="18"/>
                </w:rPr>
                <w:delText>Interaction Pattern</w:delText>
              </w:r>
              <w:bookmarkStart w:id="25807" w:name="_Toc185342120"/>
              <w:bookmarkStart w:id="25808" w:name="_Toc185349740"/>
              <w:bookmarkStart w:id="25809" w:name="_Toc185428849"/>
              <w:bookmarkStart w:id="25810" w:name="_Toc185498490"/>
              <w:bookmarkStart w:id="25811" w:name="_Toc185499690"/>
              <w:bookmarkStart w:id="25812" w:name="_Toc185500891"/>
              <w:bookmarkStart w:id="25813" w:name="_Toc185502096"/>
              <w:bookmarkStart w:id="25814" w:name="_Toc185503302"/>
              <w:bookmarkStart w:id="25815" w:name="_Toc186031562"/>
              <w:bookmarkStart w:id="25816" w:name="_Toc186032768"/>
              <w:bookmarkStart w:id="25817" w:name="_Toc186033974"/>
              <w:bookmarkStart w:id="25818" w:name="_Toc186046472"/>
              <w:bookmarkStart w:id="25819" w:name="_Toc186457238"/>
              <w:bookmarkStart w:id="25820" w:name="_Toc186470883"/>
              <w:bookmarkStart w:id="25821" w:name="_Toc186645394"/>
              <w:bookmarkEnd w:id="25807"/>
              <w:bookmarkEnd w:id="25808"/>
              <w:bookmarkEnd w:id="25809"/>
              <w:bookmarkEnd w:id="25810"/>
              <w:bookmarkEnd w:id="25811"/>
              <w:bookmarkEnd w:id="25812"/>
              <w:bookmarkEnd w:id="25813"/>
              <w:bookmarkEnd w:id="25814"/>
              <w:bookmarkEnd w:id="25815"/>
              <w:bookmarkEnd w:id="25816"/>
              <w:bookmarkEnd w:id="25817"/>
              <w:bookmarkEnd w:id="25818"/>
              <w:bookmarkEnd w:id="25819"/>
              <w:bookmarkEnd w:id="25820"/>
              <w:bookmarkEnd w:id="25821"/>
            </w:del>
          </w:p>
        </w:tc>
        <w:tc>
          <w:tcPr>
            <w:tcW w:w="6866" w:type="dxa"/>
            <w:shd w:val="clear" w:color="auto" w:fill="D9D9D9" w:themeFill="background1" w:themeFillShade="D9"/>
          </w:tcPr>
          <w:p w14:paraId="1C64A3A5" w14:textId="1C6381A0" w:rsidR="000A0E49" w:rsidRPr="004424B1" w:rsidDel="006568AF" w:rsidRDefault="000A0E49" w:rsidP="007B4994">
            <w:pPr>
              <w:pStyle w:val="TableCell"/>
              <w:jc w:val="center"/>
              <w:rPr>
                <w:del w:id="25822" w:author="Quinten Van Woerkom" w:date="2024-12-17T14:59:00Z" w16du:dateUtc="2024-12-17T13:59:00Z"/>
                <w:rFonts w:cs="Arial"/>
                <w:szCs w:val="18"/>
              </w:rPr>
            </w:pPr>
            <w:del w:id="25823" w:author="Quinten Van Woerkom" w:date="2024-12-17T14:59:00Z" w16du:dateUtc="2024-12-17T13:59:00Z">
              <w:r w:rsidRPr="004424B1" w:rsidDel="006568AF">
                <w:rPr>
                  <w:rFonts w:cs="Arial"/>
                  <w:szCs w:val="18"/>
                </w:rPr>
                <w:delText>REQUEST</w:delText>
              </w:r>
              <w:bookmarkStart w:id="25824" w:name="_Toc185342121"/>
              <w:bookmarkStart w:id="25825" w:name="_Toc185349741"/>
              <w:bookmarkStart w:id="25826" w:name="_Toc185428850"/>
              <w:bookmarkStart w:id="25827" w:name="_Toc185498491"/>
              <w:bookmarkStart w:id="25828" w:name="_Toc185499691"/>
              <w:bookmarkStart w:id="25829" w:name="_Toc185500892"/>
              <w:bookmarkStart w:id="25830" w:name="_Toc185502097"/>
              <w:bookmarkStart w:id="25831" w:name="_Toc185503303"/>
              <w:bookmarkStart w:id="25832" w:name="_Toc186031563"/>
              <w:bookmarkStart w:id="25833" w:name="_Toc186032769"/>
              <w:bookmarkStart w:id="25834" w:name="_Toc186033975"/>
              <w:bookmarkStart w:id="25835" w:name="_Toc186046473"/>
              <w:bookmarkStart w:id="25836" w:name="_Toc186457239"/>
              <w:bookmarkStart w:id="25837" w:name="_Toc186470884"/>
              <w:bookmarkStart w:id="25838" w:name="_Toc186645395"/>
              <w:bookmarkEnd w:id="25824"/>
              <w:bookmarkEnd w:id="25825"/>
              <w:bookmarkEnd w:id="25826"/>
              <w:bookmarkEnd w:id="25827"/>
              <w:bookmarkEnd w:id="25828"/>
              <w:bookmarkEnd w:id="25829"/>
              <w:bookmarkEnd w:id="25830"/>
              <w:bookmarkEnd w:id="25831"/>
              <w:bookmarkEnd w:id="25832"/>
              <w:bookmarkEnd w:id="25833"/>
              <w:bookmarkEnd w:id="25834"/>
              <w:bookmarkEnd w:id="25835"/>
              <w:bookmarkEnd w:id="25836"/>
              <w:bookmarkEnd w:id="25837"/>
              <w:bookmarkEnd w:id="25838"/>
            </w:del>
          </w:p>
        </w:tc>
        <w:bookmarkStart w:id="25839" w:name="_Toc185342122"/>
        <w:bookmarkStart w:id="25840" w:name="_Toc185349742"/>
        <w:bookmarkStart w:id="25841" w:name="_Toc185428851"/>
        <w:bookmarkStart w:id="25842" w:name="_Toc185498492"/>
        <w:bookmarkStart w:id="25843" w:name="_Toc185499692"/>
        <w:bookmarkStart w:id="25844" w:name="_Toc185500893"/>
        <w:bookmarkStart w:id="25845" w:name="_Toc185502098"/>
        <w:bookmarkStart w:id="25846" w:name="_Toc185503304"/>
        <w:bookmarkStart w:id="25847" w:name="_Toc186031564"/>
        <w:bookmarkStart w:id="25848" w:name="_Toc186032770"/>
        <w:bookmarkStart w:id="25849" w:name="_Toc186033976"/>
        <w:bookmarkStart w:id="25850" w:name="_Toc186046474"/>
        <w:bookmarkStart w:id="25851" w:name="_Toc186457240"/>
        <w:bookmarkStart w:id="25852" w:name="_Toc186470885"/>
        <w:bookmarkStart w:id="25853" w:name="_Toc186645396"/>
        <w:bookmarkEnd w:id="25839"/>
        <w:bookmarkEnd w:id="25840"/>
        <w:bookmarkEnd w:id="25841"/>
        <w:bookmarkEnd w:id="25842"/>
        <w:bookmarkEnd w:id="25843"/>
        <w:bookmarkEnd w:id="25844"/>
        <w:bookmarkEnd w:id="25845"/>
        <w:bookmarkEnd w:id="25846"/>
        <w:bookmarkEnd w:id="25847"/>
        <w:bookmarkEnd w:id="25848"/>
        <w:bookmarkEnd w:id="25849"/>
        <w:bookmarkEnd w:id="25850"/>
        <w:bookmarkEnd w:id="25851"/>
        <w:bookmarkEnd w:id="25852"/>
        <w:bookmarkEnd w:id="25853"/>
      </w:tr>
    </w:tbl>
    <w:p w14:paraId="3C57F65C" w14:textId="5854583B" w:rsidR="000A0E49" w:rsidRPr="004424B1" w:rsidDel="006568AF" w:rsidRDefault="000A0E49">
      <w:pPr>
        <w:spacing w:before="0" w:after="240" w:line="240" w:lineRule="auto"/>
        <w:rPr>
          <w:del w:id="25854" w:author="Quinten Van Woerkom" w:date="2024-12-17T14:59:00Z" w16du:dateUtc="2024-12-17T13:59:00Z"/>
          <w:rFonts w:ascii="Arial" w:hAnsi="Arial" w:cs="Arial"/>
          <w:sz w:val="2"/>
          <w:szCs w:val="2"/>
          <w:lang w:val="en-GB"/>
        </w:rPr>
        <w:pPrChange w:id="25855" w:author="Quinten Van Woerkom" w:date="2024-12-17T15:00:00Z" w16du:dateUtc="2024-12-17T14:00:00Z">
          <w:pPr>
            <w:spacing w:before="0" w:line="240" w:lineRule="auto"/>
          </w:pPr>
        </w:pPrChange>
      </w:pPr>
      <w:bookmarkStart w:id="25856" w:name="_Toc185342123"/>
      <w:bookmarkStart w:id="25857" w:name="_Toc185349743"/>
      <w:bookmarkStart w:id="25858" w:name="_Toc185428852"/>
      <w:bookmarkStart w:id="25859" w:name="_Toc185498493"/>
      <w:bookmarkStart w:id="25860" w:name="_Toc185499693"/>
      <w:bookmarkStart w:id="25861" w:name="_Toc185500894"/>
      <w:bookmarkStart w:id="25862" w:name="_Toc185502099"/>
      <w:bookmarkStart w:id="25863" w:name="_Toc185503305"/>
      <w:bookmarkStart w:id="25864" w:name="_Toc186031565"/>
      <w:bookmarkStart w:id="25865" w:name="_Toc186032771"/>
      <w:bookmarkStart w:id="25866" w:name="_Toc186033977"/>
      <w:bookmarkStart w:id="25867" w:name="_Toc186046475"/>
      <w:bookmarkStart w:id="25868" w:name="_Toc186457241"/>
      <w:bookmarkStart w:id="25869" w:name="_Toc186470886"/>
      <w:bookmarkStart w:id="25870" w:name="_Toc186645397"/>
      <w:bookmarkEnd w:id="25856"/>
      <w:bookmarkEnd w:id="25857"/>
      <w:bookmarkEnd w:id="25858"/>
      <w:bookmarkEnd w:id="25859"/>
      <w:bookmarkEnd w:id="25860"/>
      <w:bookmarkEnd w:id="25861"/>
      <w:bookmarkEnd w:id="25862"/>
      <w:bookmarkEnd w:id="25863"/>
      <w:bookmarkEnd w:id="25864"/>
      <w:bookmarkEnd w:id="25865"/>
      <w:bookmarkEnd w:id="25866"/>
      <w:bookmarkEnd w:id="25867"/>
      <w:bookmarkEnd w:id="25868"/>
      <w:bookmarkEnd w:id="25869"/>
      <w:bookmarkEnd w:id="25870"/>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rsidDel="006568AF" w14:paraId="22AF6395" w14:textId="58DAA4BF" w:rsidTr="007B4994">
        <w:trPr>
          <w:cnfStyle w:val="100000000000" w:firstRow="1" w:lastRow="0" w:firstColumn="0" w:lastColumn="0" w:oddVBand="0" w:evenVBand="0" w:oddHBand="0" w:evenHBand="0" w:firstRowFirstColumn="0" w:firstRowLastColumn="0" w:lastRowFirstColumn="0" w:lastRowLastColumn="0"/>
          <w:tblHeader/>
          <w:del w:id="25871" w:author="Quinten Van Woerkom" w:date="2024-12-17T14:59:00Z"/>
        </w:trPr>
        <w:tc>
          <w:tcPr>
            <w:tcW w:w="2353" w:type="dxa"/>
          </w:tcPr>
          <w:p w14:paraId="1592FD71" w14:textId="7407B639" w:rsidR="000A0E49" w:rsidRPr="004424B1" w:rsidDel="006568AF" w:rsidRDefault="000A0E49">
            <w:pPr>
              <w:pStyle w:val="TableCell"/>
              <w:spacing w:after="240"/>
              <w:jc w:val="center"/>
              <w:rPr>
                <w:del w:id="25872" w:author="Quinten Van Woerkom" w:date="2024-12-17T14:59:00Z" w16du:dateUtc="2024-12-17T13:59:00Z"/>
                <w:rFonts w:cs="Arial"/>
                <w:szCs w:val="18"/>
              </w:rPr>
              <w:pPrChange w:id="25873" w:author="Quinten Van Woerkom" w:date="2024-12-17T15:00:00Z" w16du:dateUtc="2024-12-17T14:00:00Z">
                <w:pPr>
                  <w:pStyle w:val="TableCell"/>
                  <w:jc w:val="center"/>
                </w:pPr>
              </w:pPrChange>
            </w:pPr>
            <w:del w:id="25874" w:author="Quinten Van Woerkom" w:date="2024-12-17T14:59:00Z" w16du:dateUtc="2024-12-17T13:59:00Z">
              <w:r w:rsidRPr="004424B1" w:rsidDel="006568AF">
                <w:rPr>
                  <w:rFonts w:cs="Arial"/>
                  <w:szCs w:val="18"/>
                </w:rPr>
                <w:delText>Pattern Sequence</w:delText>
              </w:r>
              <w:bookmarkStart w:id="25875" w:name="_Toc185342124"/>
              <w:bookmarkStart w:id="25876" w:name="_Toc185349744"/>
              <w:bookmarkStart w:id="25877" w:name="_Toc185428853"/>
              <w:bookmarkStart w:id="25878" w:name="_Toc185498494"/>
              <w:bookmarkStart w:id="25879" w:name="_Toc185499694"/>
              <w:bookmarkStart w:id="25880" w:name="_Toc185500895"/>
              <w:bookmarkStart w:id="25881" w:name="_Toc185502100"/>
              <w:bookmarkStart w:id="25882" w:name="_Toc185503306"/>
              <w:bookmarkStart w:id="25883" w:name="_Toc186031566"/>
              <w:bookmarkStart w:id="25884" w:name="_Toc186032772"/>
              <w:bookmarkStart w:id="25885" w:name="_Toc186033978"/>
              <w:bookmarkStart w:id="25886" w:name="_Toc186046476"/>
              <w:bookmarkStart w:id="25887" w:name="_Toc186457242"/>
              <w:bookmarkStart w:id="25888" w:name="_Toc186470887"/>
              <w:bookmarkStart w:id="25889" w:name="_Toc186645398"/>
              <w:bookmarkEnd w:id="25875"/>
              <w:bookmarkEnd w:id="25876"/>
              <w:bookmarkEnd w:id="25877"/>
              <w:bookmarkEnd w:id="25878"/>
              <w:bookmarkEnd w:id="25879"/>
              <w:bookmarkEnd w:id="25880"/>
              <w:bookmarkEnd w:id="25881"/>
              <w:bookmarkEnd w:id="25882"/>
              <w:bookmarkEnd w:id="25883"/>
              <w:bookmarkEnd w:id="25884"/>
              <w:bookmarkEnd w:id="25885"/>
              <w:bookmarkEnd w:id="25886"/>
              <w:bookmarkEnd w:id="25887"/>
              <w:bookmarkEnd w:id="25888"/>
              <w:bookmarkEnd w:id="25889"/>
            </w:del>
          </w:p>
        </w:tc>
        <w:tc>
          <w:tcPr>
            <w:tcW w:w="1701" w:type="dxa"/>
          </w:tcPr>
          <w:p w14:paraId="43119F9C" w14:textId="3AEA98CF" w:rsidR="000A0E49" w:rsidRPr="004424B1" w:rsidDel="006568AF" w:rsidRDefault="000A0E49">
            <w:pPr>
              <w:pStyle w:val="TableCell"/>
              <w:spacing w:after="240"/>
              <w:jc w:val="center"/>
              <w:rPr>
                <w:del w:id="25890" w:author="Quinten Van Woerkom" w:date="2024-12-17T14:59:00Z" w16du:dateUtc="2024-12-17T13:59:00Z"/>
                <w:rFonts w:cs="Arial"/>
                <w:szCs w:val="18"/>
              </w:rPr>
              <w:pPrChange w:id="25891" w:author="Quinten Van Woerkom" w:date="2024-12-17T15:00:00Z" w16du:dateUtc="2024-12-17T14:00:00Z">
                <w:pPr>
                  <w:pStyle w:val="TableCell"/>
                  <w:jc w:val="center"/>
                </w:pPr>
              </w:pPrChange>
            </w:pPr>
            <w:del w:id="25892" w:author="Quinten Van Woerkom" w:date="2024-12-17T14:59:00Z" w16du:dateUtc="2024-12-17T13:59:00Z">
              <w:r w:rsidRPr="004424B1" w:rsidDel="006568AF">
                <w:rPr>
                  <w:rFonts w:cs="Arial"/>
                  <w:szCs w:val="18"/>
                </w:rPr>
                <w:delText>Message</w:delText>
              </w:r>
              <w:bookmarkStart w:id="25893" w:name="_Toc185342125"/>
              <w:bookmarkStart w:id="25894" w:name="_Toc185349745"/>
              <w:bookmarkStart w:id="25895" w:name="_Toc185428854"/>
              <w:bookmarkStart w:id="25896" w:name="_Toc185498495"/>
              <w:bookmarkStart w:id="25897" w:name="_Toc185499695"/>
              <w:bookmarkStart w:id="25898" w:name="_Toc185500896"/>
              <w:bookmarkStart w:id="25899" w:name="_Toc185502101"/>
              <w:bookmarkStart w:id="25900" w:name="_Toc185503307"/>
              <w:bookmarkStart w:id="25901" w:name="_Toc186031567"/>
              <w:bookmarkStart w:id="25902" w:name="_Toc186032773"/>
              <w:bookmarkStart w:id="25903" w:name="_Toc186033979"/>
              <w:bookmarkStart w:id="25904" w:name="_Toc186046477"/>
              <w:bookmarkStart w:id="25905" w:name="_Toc186457243"/>
              <w:bookmarkStart w:id="25906" w:name="_Toc186470888"/>
              <w:bookmarkStart w:id="25907" w:name="_Toc186645399"/>
              <w:bookmarkEnd w:id="25893"/>
              <w:bookmarkEnd w:id="25894"/>
              <w:bookmarkEnd w:id="25895"/>
              <w:bookmarkEnd w:id="25896"/>
              <w:bookmarkEnd w:id="25897"/>
              <w:bookmarkEnd w:id="25898"/>
              <w:bookmarkEnd w:id="25899"/>
              <w:bookmarkEnd w:id="25900"/>
              <w:bookmarkEnd w:id="25901"/>
              <w:bookmarkEnd w:id="25902"/>
              <w:bookmarkEnd w:id="25903"/>
              <w:bookmarkEnd w:id="25904"/>
              <w:bookmarkEnd w:id="25905"/>
              <w:bookmarkEnd w:id="25906"/>
              <w:bookmarkEnd w:id="25907"/>
            </w:del>
          </w:p>
        </w:tc>
        <w:tc>
          <w:tcPr>
            <w:tcW w:w="964" w:type="dxa"/>
          </w:tcPr>
          <w:p w14:paraId="1624E90F" w14:textId="56377232" w:rsidR="000A0E49" w:rsidRPr="004424B1" w:rsidDel="006568AF" w:rsidRDefault="000A0E49">
            <w:pPr>
              <w:pStyle w:val="TableCell"/>
              <w:spacing w:after="240"/>
              <w:jc w:val="center"/>
              <w:rPr>
                <w:del w:id="25908" w:author="Quinten Van Woerkom" w:date="2024-12-17T14:59:00Z" w16du:dateUtc="2024-12-17T13:59:00Z"/>
                <w:rFonts w:cs="Arial"/>
                <w:szCs w:val="18"/>
              </w:rPr>
              <w:pPrChange w:id="25909" w:author="Quinten Van Woerkom" w:date="2024-12-17T15:00:00Z" w16du:dateUtc="2024-12-17T14:00:00Z">
                <w:pPr>
                  <w:pStyle w:val="TableCell"/>
                  <w:jc w:val="center"/>
                </w:pPr>
              </w:pPrChange>
            </w:pPr>
            <w:del w:id="25910" w:author="Quinten Van Woerkom" w:date="2024-12-17T14:59:00Z" w16du:dateUtc="2024-12-17T13:59:00Z">
              <w:r w:rsidRPr="004424B1" w:rsidDel="006568AF">
                <w:rPr>
                  <w:rFonts w:cs="Arial"/>
                  <w:szCs w:val="18"/>
                </w:rPr>
                <w:delText>Nullable</w:delText>
              </w:r>
              <w:bookmarkStart w:id="25911" w:name="_Toc185342126"/>
              <w:bookmarkStart w:id="25912" w:name="_Toc185349746"/>
              <w:bookmarkStart w:id="25913" w:name="_Toc185428855"/>
              <w:bookmarkStart w:id="25914" w:name="_Toc185498496"/>
              <w:bookmarkStart w:id="25915" w:name="_Toc185499696"/>
              <w:bookmarkStart w:id="25916" w:name="_Toc185500897"/>
              <w:bookmarkStart w:id="25917" w:name="_Toc185502102"/>
              <w:bookmarkStart w:id="25918" w:name="_Toc185503308"/>
              <w:bookmarkStart w:id="25919" w:name="_Toc186031568"/>
              <w:bookmarkStart w:id="25920" w:name="_Toc186032774"/>
              <w:bookmarkStart w:id="25921" w:name="_Toc186033980"/>
              <w:bookmarkStart w:id="25922" w:name="_Toc186046478"/>
              <w:bookmarkStart w:id="25923" w:name="_Toc186457244"/>
              <w:bookmarkStart w:id="25924" w:name="_Toc186470889"/>
              <w:bookmarkStart w:id="25925" w:name="_Toc186645400"/>
              <w:bookmarkEnd w:id="25911"/>
              <w:bookmarkEnd w:id="25912"/>
              <w:bookmarkEnd w:id="25913"/>
              <w:bookmarkEnd w:id="25914"/>
              <w:bookmarkEnd w:id="25915"/>
              <w:bookmarkEnd w:id="25916"/>
              <w:bookmarkEnd w:id="25917"/>
              <w:bookmarkEnd w:id="25918"/>
              <w:bookmarkEnd w:id="25919"/>
              <w:bookmarkEnd w:id="25920"/>
              <w:bookmarkEnd w:id="25921"/>
              <w:bookmarkEnd w:id="25922"/>
              <w:bookmarkEnd w:id="25923"/>
              <w:bookmarkEnd w:id="25924"/>
              <w:bookmarkEnd w:id="25925"/>
            </w:del>
          </w:p>
        </w:tc>
        <w:tc>
          <w:tcPr>
            <w:tcW w:w="4224" w:type="dxa"/>
          </w:tcPr>
          <w:p w14:paraId="210D9F92" w14:textId="27DCB363" w:rsidR="000A0E49" w:rsidRPr="004424B1" w:rsidDel="006568AF" w:rsidRDefault="000A0E49">
            <w:pPr>
              <w:pStyle w:val="TableCell"/>
              <w:spacing w:after="240"/>
              <w:jc w:val="center"/>
              <w:rPr>
                <w:del w:id="25926" w:author="Quinten Van Woerkom" w:date="2024-12-17T14:59:00Z" w16du:dateUtc="2024-12-17T13:59:00Z"/>
                <w:rFonts w:cs="Arial"/>
                <w:szCs w:val="18"/>
              </w:rPr>
              <w:pPrChange w:id="25927" w:author="Quinten Van Woerkom" w:date="2024-12-17T15:00:00Z" w16du:dateUtc="2024-12-17T14:00:00Z">
                <w:pPr>
                  <w:pStyle w:val="TableCell"/>
                  <w:jc w:val="center"/>
                </w:pPr>
              </w:pPrChange>
            </w:pPr>
            <w:del w:id="25928" w:author="Quinten Van Woerkom" w:date="2024-12-17T14:59:00Z" w16du:dateUtc="2024-12-17T13:59:00Z">
              <w:r w:rsidRPr="004424B1" w:rsidDel="006568AF">
                <w:rPr>
                  <w:rFonts w:cs="Arial"/>
                  <w:szCs w:val="18"/>
                </w:rPr>
                <w:delText>Body Signature</w:delText>
              </w:r>
              <w:bookmarkStart w:id="25929" w:name="_Toc185342127"/>
              <w:bookmarkStart w:id="25930" w:name="_Toc185349747"/>
              <w:bookmarkStart w:id="25931" w:name="_Toc185428856"/>
              <w:bookmarkStart w:id="25932" w:name="_Toc185498497"/>
              <w:bookmarkStart w:id="25933" w:name="_Toc185499697"/>
              <w:bookmarkStart w:id="25934" w:name="_Toc185500898"/>
              <w:bookmarkStart w:id="25935" w:name="_Toc185502103"/>
              <w:bookmarkStart w:id="25936" w:name="_Toc185503309"/>
              <w:bookmarkStart w:id="25937" w:name="_Toc186031569"/>
              <w:bookmarkStart w:id="25938" w:name="_Toc186032775"/>
              <w:bookmarkStart w:id="25939" w:name="_Toc186033981"/>
              <w:bookmarkStart w:id="25940" w:name="_Toc186046479"/>
              <w:bookmarkStart w:id="25941" w:name="_Toc186457245"/>
              <w:bookmarkStart w:id="25942" w:name="_Toc186470890"/>
              <w:bookmarkStart w:id="25943" w:name="_Toc186645401"/>
              <w:bookmarkEnd w:id="25929"/>
              <w:bookmarkEnd w:id="25930"/>
              <w:bookmarkEnd w:id="25931"/>
              <w:bookmarkEnd w:id="25932"/>
              <w:bookmarkEnd w:id="25933"/>
              <w:bookmarkEnd w:id="25934"/>
              <w:bookmarkEnd w:id="25935"/>
              <w:bookmarkEnd w:id="25936"/>
              <w:bookmarkEnd w:id="25937"/>
              <w:bookmarkEnd w:id="25938"/>
              <w:bookmarkEnd w:id="25939"/>
              <w:bookmarkEnd w:id="25940"/>
              <w:bookmarkEnd w:id="25941"/>
              <w:bookmarkEnd w:id="25942"/>
              <w:bookmarkEnd w:id="25943"/>
            </w:del>
          </w:p>
        </w:tc>
        <w:bookmarkStart w:id="25944" w:name="_Toc185342128"/>
        <w:bookmarkStart w:id="25945" w:name="_Toc185349748"/>
        <w:bookmarkStart w:id="25946" w:name="_Toc185428857"/>
        <w:bookmarkStart w:id="25947" w:name="_Toc185498498"/>
        <w:bookmarkStart w:id="25948" w:name="_Toc185499698"/>
        <w:bookmarkStart w:id="25949" w:name="_Toc185500899"/>
        <w:bookmarkStart w:id="25950" w:name="_Toc185502104"/>
        <w:bookmarkStart w:id="25951" w:name="_Toc185503310"/>
        <w:bookmarkStart w:id="25952" w:name="_Toc186031570"/>
        <w:bookmarkStart w:id="25953" w:name="_Toc186032776"/>
        <w:bookmarkStart w:id="25954" w:name="_Toc186033982"/>
        <w:bookmarkStart w:id="25955" w:name="_Toc186046480"/>
        <w:bookmarkStart w:id="25956" w:name="_Toc186457246"/>
        <w:bookmarkStart w:id="25957" w:name="_Toc186470891"/>
        <w:bookmarkStart w:id="25958" w:name="_Toc186645402"/>
        <w:bookmarkEnd w:id="25944"/>
        <w:bookmarkEnd w:id="25945"/>
        <w:bookmarkEnd w:id="25946"/>
        <w:bookmarkEnd w:id="25947"/>
        <w:bookmarkEnd w:id="25948"/>
        <w:bookmarkEnd w:id="25949"/>
        <w:bookmarkEnd w:id="25950"/>
        <w:bookmarkEnd w:id="25951"/>
        <w:bookmarkEnd w:id="25952"/>
        <w:bookmarkEnd w:id="25953"/>
        <w:bookmarkEnd w:id="25954"/>
        <w:bookmarkEnd w:id="25955"/>
        <w:bookmarkEnd w:id="25956"/>
        <w:bookmarkEnd w:id="25957"/>
        <w:bookmarkEnd w:id="25958"/>
      </w:tr>
      <w:tr w:rsidR="000A0E49" w:rsidRPr="004424B1" w:rsidDel="006568AF" w14:paraId="45FCFE25" w14:textId="5577DC37" w:rsidTr="007B4994">
        <w:trPr>
          <w:del w:id="25959" w:author="Quinten Van Woerkom" w:date="2024-12-17T14:59:00Z"/>
        </w:trPr>
        <w:tc>
          <w:tcPr>
            <w:tcW w:w="2353" w:type="dxa"/>
            <w:shd w:val="clear" w:color="auto" w:fill="D9D9D9" w:themeFill="background1" w:themeFillShade="D9"/>
          </w:tcPr>
          <w:p w14:paraId="3D8BFFCE" w14:textId="2BEC7AF8" w:rsidR="000A0E49" w:rsidRPr="004424B1" w:rsidDel="006568AF" w:rsidRDefault="000A0E49" w:rsidP="007B4994">
            <w:pPr>
              <w:pStyle w:val="TableCell"/>
              <w:jc w:val="center"/>
              <w:rPr>
                <w:del w:id="25960" w:author="Quinten Van Woerkom" w:date="2024-12-17T14:59:00Z" w16du:dateUtc="2024-12-17T13:59:00Z"/>
                <w:rFonts w:cs="Arial"/>
                <w:szCs w:val="18"/>
              </w:rPr>
            </w:pPr>
            <w:del w:id="25961" w:author="Quinten Van Woerkom" w:date="2024-12-17T14:59:00Z" w16du:dateUtc="2024-12-17T13:59:00Z">
              <w:r w:rsidRPr="004424B1" w:rsidDel="006568AF">
                <w:rPr>
                  <w:rFonts w:cs="Arial"/>
                  <w:szCs w:val="18"/>
                </w:rPr>
                <w:delText>IN</w:delText>
              </w:r>
              <w:bookmarkStart w:id="25962" w:name="_Toc185342129"/>
              <w:bookmarkStart w:id="25963" w:name="_Toc185349749"/>
              <w:bookmarkStart w:id="25964" w:name="_Toc185428858"/>
              <w:bookmarkStart w:id="25965" w:name="_Toc185498499"/>
              <w:bookmarkStart w:id="25966" w:name="_Toc185499699"/>
              <w:bookmarkStart w:id="25967" w:name="_Toc185500900"/>
              <w:bookmarkStart w:id="25968" w:name="_Toc185502105"/>
              <w:bookmarkStart w:id="25969" w:name="_Toc185503311"/>
              <w:bookmarkStart w:id="25970" w:name="_Toc186031571"/>
              <w:bookmarkStart w:id="25971" w:name="_Toc186032777"/>
              <w:bookmarkStart w:id="25972" w:name="_Toc186033983"/>
              <w:bookmarkStart w:id="25973" w:name="_Toc186046481"/>
              <w:bookmarkStart w:id="25974" w:name="_Toc186457247"/>
              <w:bookmarkStart w:id="25975" w:name="_Toc186470892"/>
              <w:bookmarkStart w:id="25976" w:name="_Toc186645403"/>
              <w:bookmarkEnd w:id="25962"/>
              <w:bookmarkEnd w:id="25963"/>
              <w:bookmarkEnd w:id="25964"/>
              <w:bookmarkEnd w:id="25965"/>
              <w:bookmarkEnd w:id="25966"/>
              <w:bookmarkEnd w:id="25967"/>
              <w:bookmarkEnd w:id="25968"/>
              <w:bookmarkEnd w:id="25969"/>
              <w:bookmarkEnd w:id="25970"/>
              <w:bookmarkEnd w:id="25971"/>
              <w:bookmarkEnd w:id="25972"/>
              <w:bookmarkEnd w:id="25973"/>
              <w:bookmarkEnd w:id="25974"/>
              <w:bookmarkEnd w:id="25975"/>
              <w:bookmarkEnd w:id="25976"/>
            </w:del>
          </w:p>
        </w:tc>
        <w:tc>
          <w:tcPr>
            <w:tcW w:w="1701" w:type="dxa"/>
            <w:shd w:val="clear" w:color="auto" w:fill="D9D9D9" w:themeFill="background1" w:themeFillShade="D9"/>
          </w:tcPr>
          <w:p w14:paraId="3EE14FE9" w14:textId="7DC5AEF2" w:rsidR="000A0E49" w:rsidRPr="004424B1" w:rsidDel="006568AF" w:rsidRDefault="000A0E49" w:rsidP="007B4994">
            <w:pPr>
              <w:pStyle w:val="TableCell"/>
              <w:jc w:val="center"/>
              <w:rPr>
                <w:del w:id="25977" w:author="Quinten Van Woerkom" w:date="2024-12-17T14:59:00Z" w16du:dateUtc="2024-12-17T13:59:00Z"/>
                <w:rFonts w:cs="Arial"/>
                <w:szCs w:val="18"/>
              </w:rPr>
            </w:pPr>
            <w:del w:id="25978" w:author="Quinten Van Woerkom" w:date="2024-12-17T14:59:00Z" w16du:dateUtc="2024-12-17T13:59:00Z">
              <w:r w:rsidRPr="004424B1" w:rsidDel="006568AF">
                <w:rPr>
                  <w:rFonts w:cs="Arial"/>
                  <w:szCs w:val="18"/>
                </w:rPr>
                <w:delText>REQUEST</w:delText>
              </w:r>
              <w:bookmarkStart w:id="25979" w:name="_Toc185342130"/>
              <w:bookmarkStart w:id="25980" w:name="_Toc185349750"/>
              <w:bookmarkStart w:id="25981" w:name="_Toc185428859"/>
              <w:bookmarkStart w:id="25982" w:name="_Toc185498500"/>
              <w:bookmarkStart w:id="25983" w:name="_Toc185499700"/>
              <w:bookmarkStart w:id="25984" w:name="_Toc185500901"/>
              <w:bookmarkStart w:id="25985" w:name="_Toc185502106"/>
              <w:bookmarkStart w:id="25986" w:name="_Toc185503312"/>
              <w:bookmarkStart w:id="25987" w:name="_Toc186031572"/>
              <w:bookmarkStart w:id="25988" w:name="_Toc186032778"/>
              <w:bookmarkStart w:id="25989" w:name="_Toc186033984"/>
              <w:bookmarkStart w:id="25990" w:name="_Toc186046482"/>
              <w:bookmarkStart w:id="25991" w:name="_Toc186457248"/>
              <w:bookmarkStart w:id="25992" w:name="_Toc186470893"/>
              <w:bookmarkStart w:id="25993" w:name="_Toc186645404"/>
              <w:bookmarkEnd w:id="25979"/>
              <w:bookmarkEnd w:id="25980"/>
              <w:bookmarkEnd w:id="25981"/>
              <w:bookmarkEnd w:id="25982"/>
              <w:bookmarkEnd w:id="25983"/>
              <w:bookmarkEnd w:id="25984"/>
              <w:bookmarkEnd w:id="25985"/>
              <w:bookmarkEnd w:id="25986"/>
              <w:bookmarkEnd w:id="25987"/>
              <w:bookmarkEnd w:id="25988"/>
              <w:bookmarkEnd w:id="25989"/>
              <w:bookmarkEnd w:id="25990"/>
              <w:bookmarkEnd w:id="25991"/>
              <w:bookmarkEnd w:id="25992"/>
              <w:bookmarkEnd w:id="25993"/>
            </w:del>
          </w:p>
        </w:tc>
        <w:tc>
          <w:tcPr>
            <w:tcW w:w="964" w:type="dxa"/>
          </w:tcPr>
          <w:p w14:paraId="64C381D2" w14:textId="50335D36" w:rsidR="000A0E49" w:rsidRPr="004424B1" w:rsidDel="006568AF" w:rsidRDefault="000A0E49" w:rsidP="007B4994">
            <w:pPr>
              <w:pStyle w:val="TableCell"/>
              <w:jc w:val="center"/>
              <w:rPr>
                <w:del w:id="25994" w:author="Quinten Van Woerkom" w:date="2024-12-17T14:59:00Z" w16du:dateUtc="2024-12-17T13:59:00Z"/>
                <w:rFonts w:cs="Arial"/>
                <w:szCs w:val="18"/>
              </w:rPr>
            </w:pPr>
            <w:del w:id="25995" w:author="Quinten Van Woerkom" w:date="2024-12-17T14:59:00Z" w16du:dateUtc="2024-12-17T13:59:00Z">
              <w:r w:rsidRPr="004424B1" w:rsidDel="006568AF">
                <w:rPr>
                  <w:rFonts w:cs="Arial"/>
                  <w:szCs w:val="18"/>
                </w:rPr>
                <w:delText>No</w:delText>
              </w:r>
              <w:bookmarkStart w:id="25996" w:name="_Toc185342131"/>
              <w:bookmarkStart w:id="25997" w:name="_Toc185349751"/>
              <w:bookmarkStart w:id="25998" w:name="_Toc185428860"/>
              <w:bookmarkStart w:id="25999" w:name="_Toc185498501"/>
              <w:bookmarkStart w:id="26000" w:name="_Toc185499701"/>
              <w:bookmarkStart w:id="26001" w:name="_Toc185500902"/>
              <w:bookmarkStart w:id="26002" w:name="_Toc185502107"/>
              <w:bookmarkStart w:id="26003" w:name="_Toc185503313"/>
              <w:bookmarkStart w:id="26004" w:name="_Toc186031573"/>
              <w:bookmarkStart w:id="26005" w:name="_Toc186032779"/>
              <w:bookmarkStart w:id="26006" w:name="_Toc186033985"/>
              <w:bookmarkStart w:id="26007" w:name="_Toc186046483"/>
              <w:bookmarkStart w:id="26008" w:name="_Toc186457249"/>
              <w:bookmarkStart w:id="26009" w:name="_Toc186470894"/>
              <w:bookmarkStart w:id="26010" w:name="_Toc186645405"/>
              <w:bookmarkEnd w:id="25996"/>
              <w:bookmarkEnd w:id="25997"/>
              <w:bookmarkEnd w:id="25998"/>
              <w:bookmarkEnd w:id="25999"/>
              <w:bookmarkEnd w:id="26000"/>
              <w:bookmarkEnd w:id="26001"/>
              <w:bookmarkEnd w:id="26002"/>
              <w:bookmarkEnd w:id="26003"/>
              <w:bookmarkEnd w:id="26004"/>
              <w:bookmarkEnd w:id="26005"/>
              <w:bookmarkEnd w:id="26006"/>
              <w:bookmarkEnd w:id="26007"/>
              <w:bookmarkEnd w:id="26008"/>
              <w:bookmarkEnd w:id="26009"/>
              <w:bookmarkEnd w:id="26010"/>
            </w:del>
          </w:p>
        </w:tc>
        <w:tc>
          <w:tcPr>
            <w:tcW w:w="4224" w:type="dxa"/>
            <w:vAlign w:val="center"/>
          </w:tcPr>
          <w:p w14:paraId="3B584FDF" w14:textId="022EB8E5" w:rsidR="000A0E49" w:rsidRPr="004424B1" w:rsidDel="006568AF" w:rsidRDefault="000A0E49" w:rsidP="007B4994">
            <w:pPr>
              <w:pStyle w:val="TableCell"/>
              <w:jc w:val="center"/>
              <w:rPr>
                <w:del w:id="26011" w:author="Quinten Van Woerkom" w:date="2024-12-17T14:59:00Z" w16du:dateUtc="2024-12-17T13:59:00Z"/>
                <w:rFonts w:cs="Arial"/>
                <w:szCs w:val="18"/>
              </w:rPr>
            </w:pPr>
            <w:del w:id="26012" w:author="Quinten Van Woerkom" w:date="2024-12-17T14:59:00Z" w16du:dateUtc="2024-12-17T13:59:00Z">
              <w:r w:rsidRPr="004424B1" w:rsidDel="006568AF">
                <w:rPr>
                  <w:rFonts w:cs="Arial"/>
                  <w:szCs w:val="18"/>
                </w:rPr>
                <w:delText>version : (MAL::UInteger)</w:delText>
              </w:r>
              <w:bookmarkStart w:id="26013" w:name="_Toc185342132"/>
              <w:bookmarkStart w:id="26014" w:name="_Toc185349752"/>
              <w:bookmarkStart w:id="26015" w:name="_Toc185428861"/>
              <w:bookmarkStart w:id="26016" w:name="_Toc185498502"/>
              <w:bookmarkStart w:id="26017" w:name="_Toc185499702"/>
              <w:bookmarkStart w:id="26018" w:name="_Toc185500903"/>
              <w:bookmarkStart w:id="26019" w:name="_Toc185502108"/>
              <w:bookmarkStart w:id="26020" w:name="_Toc185503314"/>
              <w:bookmarkStart w:id="26021" w:name="_Toc186031574"/>
              <w:bookmarkStart w:id="26022" w:name="_Toc186032780"/>
              <w:bookmarkStart w:id="26023" w:name="_Toc186033986"/>
              <w:bookmarkStart w:id="26024" w:name="_Toc186046484"/>
              <w:bookmarkStart w:id="26025" w:name="_Toc186457250"/>
              <w:bookmarkStart w:id="26026" w:name="_Toc186470895"/>
              <w:bookmarkStart w:id="26027" w:name="_Toc186645406"/>
              <w:bookmarkEnd w:id="26013"/>
              <w:bookmarkEnd w:id="26014"/>
              <w:bookmarkEnd w:id="26015"/>
              <w:bookmarkEnd w:id="26016"/>
              <w:bookmarkEnd w:id="26017"/>
              <w:bookmarkEnd w:id="26018"/>
              <w:bookmarkEnd w:id="26019"/>
              <w:bookmarkEnd w:id="26020"/>
              <w:bookmarkEnd w:id="26021"/>
              <w:bookmarkEnd w:id="26022"/>
              <w:bookmarkEnd w:id="26023"/>
              <w:bookmarkEnd w:id="26024"/>
              <w:bookmarkEnd w:id="26025"/>
              <w:bookmarkEnd w:id="26026"/>
              <w:bookmarkEnd w:id="26027"/>
            </w:del>
          </w:p>
        </w:tc>
        <w:bookmarkStart w:id="26028" w:name="_Toc185342133"/>
        <w:bookmarkStart w:id="26029" w:name="_Toc185349753"/>
        <w:bookmarkStart w:id="26030" w:name="_Toc185428862"/>
        <w:bookmarkStart w:id="26031" w:name="_Toc185498503"/>
        <w:bookmarkStart w:id="26032" w:name="_Toc185499703"/>
        <w:bookmarkStart w:id="26033" w:name="_Toc185500904"/>
        <w:bookmarkStart w:id="26034" w:name="_Toc185502109"/>
        <w:bookmarkStart w:id="26035" w:name="_Toc185503315"/>
        <w:bookmarkStart w:id="26036" w:name="_Toc186031575"/>
        <w:bookmarkStart w:id="26037" w:name="_Toc186032781"/>
        <w:bookmarkStart w:id="26038" w:name="_Toc186033987"/>
        <w:bookmarkStart w:id="26039" w:name="_Toc186046485"/>
        <w:bookmarkStart w:id="26040" w:name="_Toc186457251"/>
        <w:bookmarkStart w:id="26041" w:name="_Toc186470896"/>
        <w:bookmarkStart w:id="26042" w:name="_Toc186645407"/>
        <w:bookmarkEnd w:id="26028"/>
        <w:bookmarkEnd w:id="26029"/>
        <w:bookmarkEnd w:id="26030"/>
        <w:bookmarkEnd w:id="26031"/>
        <w:bookmarkEnd w:id="26032"/>
        <w:bookmarkEnd w:id="26033"/>
        <w:bookmarkEnd w:id="26034"/>
        <w:bookmarkEnd w:id="26035"/>
        <w:bookmarkEnd w:id="26036"/>
        <w:bookmarkEnd w:id="26037"/>
        <w:bookmarkEnd w:id="26038"/>
        <w:bookmarkEnd w:id="26039"/>
        <w:bookmarkEnd w:id="26040"/>
        <w:bookmarkEnd w:id="26041"/>
        <w:bookmarkEnd w:id="26042"/>
      </w:tr>
      <w:tr w:rsidR="000A0E49" w:rsidRPr="004424B1" w:rsidDel="006568AF" w14:paraId="004B760C" w14:textId="4C91D304" w:rsidTr="007B4994">
        <w:trPr>
          <w:del w:id="26043" w:author="Quinten Van Woerkom" w:date="2024-12-17T14:59:00Z"/>
        </w:trPr>
        <w:tc>
          <w:tcPr>
            <w:tcW w:w="2353" w:type="dxa"/>
            <w:shd w:val="clear" w:color="auto" w:fill="D9D9D9" w:themeFill="background1" w:themeFillShade="D9"/>
          </w:tcPr>
          <w:p w14:paraId="15AEAD02" w14:textId="53C9A9CB" w:rsidR="000A0E49" w:rsidRPr="004424B1" w:rsidDel="006568AF" w:rsidRDefault="000A0E49" w:rsidP="007B4994">
            <w:pPr>
              <w:pStyle w:val="TableCell"/>
              <w:jc w:val="center"/>
              <w:rPr>
                <w:del w:id="26044" w:author="Quinten Van Woerkom" w:date="2024-12-17T14:59:00Z" w16du:dateUtc="2024-12-17T13:59:00Z"/>
                <w:rFonts w:cs="Arial"/>
                <w:szCs w:val="18"/>
              </w:rPr>
            </w:pPr>
            <w:del w:id="26045" w:author="Quinten Van Woerkom" w:date="2024-12-17T14:59:00Z" w16du:dateUtc="2024-12-17T13:59:00Z">
              <w:r w:rsidRPr="004424B1" w:rsidDel="006568AF">
                <w:rPr>
                  <w:rFonts w:cs="Arial"/>
                  <w:szCs w:val="18"/>
                </w:rPr>
                <w:delText>OUT</w:delText>
              </w:r>
              <w:bookmarkStart w:id="26046" w:name="_Toc185342134"/>
              <w:bookmarkStart w:id="26047" w:name="_Toc185349754"/>
              <w:bookmarkStart w:id="26048" w:name="_Toc185428863"/>
              <w:bookmarkStart w:id="26049" w:name="_Toc185498504"/>
              <w:bookmarkStart w:id="26050" w:name="_Toc185499704"/>
              <w:bookmarkStart w:id="26051" w:name="_Toc185500905"/>
              <w:bookmarkStart w:id="26052" w:name="_Toc185502110"/>
              <w:bookmarkStart w:id="26053" w:name="_Toc185503316"/>
              <w:bookmarkStart w:id="26054" w:name="_Toc186031576"/>
              <w:bookmarkStart w:id="26055" w:name="_Toc186032782"/>
              <w:bookmarkStart w:id="26056" w:name="_Toc186033988"/>
              <w:bookmarkStart w:id="26057" w:name="_Toc186046486"/>
              <w:bookmarkStart w:id="26058" w:name="_Toc186457252"/>
              <w:bookmarkStart w:id="26059" w:name="_Toc186470897"/>
              <w:bookmarkStart w:id="26060" w:name="_Toc186645408"/>
              <w:bookmarkEnd w:id="26046"/>
              <w:bookmarkEnd w:id="26047"/>
              <w:bookmarkEnd w:id="26048"/>
              <w:bookmarkEnd w:id="26049"/>
              <w:bookmarkEnd w:id="26050"/>
              <w:bookmarkEnd w:id="26051"/>
              <w:bookmarkEnd w:id="26052"/>
              <w:bookmarkEnd w:id="26053"/>
              <w:bookmarkEnd w:id="26054"/>
              <w:bookmarkEnd w:id="26055"/>
              <w:bookmarkEnd w:id="26056"/>
              <w:bookmarkEnd w:id="26057"/>
              <w:bookmarkEnd w:id="26058"/>
              <w:bookmarkEnd w:id="26059"/>
              <w:bookmarkEnd w:id="26060"/>
            </w:del>
          </w:p>
        </w:tc>
        <w:tc>
          <w:tcPr>
            <w:tcW w:w="1701" w:type="dxa"/>
            <w:shd w:val="clear" w:color="auto" w:fill="D9D9D9" w:themeFill="background1" w:themeFillShade="D9"/>
          </w:tcPr>
          <w:p w14:paraId="692FD7DA" w14:textId="2A89F344" w:rsidR="000A0E49" w:rsidRPr="004424B1" w:rsidDel="006568AF" w:rsidRDefault="000A0E49" w:rsidP="007B4994">
            <w:pPr>
              <w:pStyle w:val="TableCell"/>
              <w:jc w:val="center"/>
              <w:rPr>
                <w:del w:id="26061" w:author="Quinten Van Woerkom" w:date="2024-12-17T14:59:00Z" w16du:dateUtc="2024-12-17T13:59:00Z"/>
                <w:rFonts w:cs="Arial"/>
                <w:szCs w:val="18"/>
              </w:rPr>
            </w:pPr>
            <w:del w:id="26062" w:author="Quinten Van Woerkom" w:date="2024-12-17T14:59:00Z" w16du:dateUtc="2024-12-17T13:59:00Z">
              <w:r w:rsidRPr="004424B1" w:rsidDel="006568AF">
                <w:rPr>
                  <w:rFonts w:cs="Arial"/>
                  <w:szCs w:val="18"/>
                </w:rPr>
                <w:delText>RESPONSE</w:delText>
              </w:r>
              <w:bookmarkStart w:id="26063" w:name="_Toc185342135"/>
              <w:bookmarkStart w:id="26064" w:name="_Toc185349755"/>
              <w:bookmarkStart w:id="26065" w:name="_Toc185428864"/>
              <w:bookmarkStart w:id="26066" w:name="_Toc185498505"/>
              <w:bookmarkStart w:id="26067" w:name="_Toc185499705"/>
              <w:bookmarkStart w:id="26068" w:name="_Toc185500906"/>
              <w:bookmarkStart w:id="26069" w:name="_Toc185502111"/>
              <w:bookmarkStart w:id="26070" w:name="_Toc185503317"/>
              <w:bookmarkStart w:id="26071" w:name="_Toc186031577"/>
              <w:bookmarkStart w:id="26072" w:name="_Toc186032783"/>
              <w:bookmarkStart w:id="26073" w:name="_Toc186033989"/>
              <w:bookmarkStart w:id="26074" w:name="_Toc186046487"/>
              <w:bookmarkStart w:id="26075" w:name="_Toc186457253"/>
              <w:bookmarkStart w:id="26076" w:name="_Toc186470898"/>
              <w:bookmarkStart w:id="26077" w:name="_Toc186645409"/>
              <w:bookmarkEnd w:id="26063"/>
              <w:bookmarkEnd w:id="26064"/>
              <w:bookmarkEnd w:id="26065"/>
              <w:bookmarkEnd w:id="26066"/>
              <w:bookmarkEnd w:id="26067"/>
              <w:bookmarkEnd w:id="26068"/>
              <w:bookmarkEnd w:id="26069"/>
              <w:bookmarkEnd w:id="26070"/>
              <w:bookmarkEnd w:id="26071"/>
              <w:bookmarkEnd w:id="26072"/>
              <w:bookmarkEnd w:id="26073"/>
              <w:bookmarkEnd w:id="26074"/>
              <w:bookmarkEnd w:id="26075"/>
              <w:bookmarkEnd w:id="26076"/>
              <w:bookmarkEnd w:id="26077"/>
            </w:del>
          </w:p>
        </w:tc>
        <w:tc>
          <w:tcPr>
            <w:tcW w:w="964" w:type="dxa"/>
          </w:tcPr>
          <w:p w14:paraId="6B78B3E3" w14:textId="67ADAA72" w:rsidR="000A0E49" w:rsidRPr="004424B1" w:rsidDel="006568AF" w:rsidRDefault="000A0E49" w:rsidP="007B4994">
            <w:pPr>
              <w:pStyle w:val="TableCell"/>
              <w:jc w:val="center"/>
              <w:rPr>
                <w:del w:id="26078" w:author="Quinten Van Woerkom" w:date="2024-12-17T14:59:00Z" w16du:dateUtc="2024-12-17T13:59:00Z"/>
                <w:rFonts w:cs="Arial"/>
                <w:color w:val="000000"/>
                <w:szCs w:val="18"/>
              </w:rPr>
            </w:pPr>
            <w:del w:id="26079" w:author="Quinten Van Woerkom" w:date="2024-12-17T14:59:00Z" w16du:dateUtc="2024-12-17T13:59:00Z">
              <w:r w:rsidRPr="004424B1" w:rsidDel="006568AF">
                <w:rPr>
                  <w:rFonts w:cs="Arial"/>
                  <w:color w:val="000000"/>
                  <w:szCs w:val="18"/>
                </w:rPr>
                <w:delText>No</w:delText>
              </w:r>
              <w:bookmarkStart w:id="26080" w:name="_Toc185342136"/>
              <w:bookmarkStart w:id="26081" w:name="_Toc185349756"/>
              <w:bookmarkStart w:id="26082" w:name="_Toc185428865"/>
              <w:bookmarkStart w:id="26083" w:name="_Toc185498506"/>
              <w:bookmarkStart w:id="26084" w:name="_Toc185499706"/>
              <w:bookmarkStart w:id="26085" w:name="_Toc185500907"/>
              <w:bookmarkStart w:id="26086" w:name="_Toc185502112"/>
              <w:bookmarkStart w:id="26087" w:name="_Toc185503318"/>
              <w:bookmarkStart w:id="26088" w:name="_Toc186031578"/>
              <w:bookmarkStart w:id="26089" w:name="_Toc186032784"/>
              <w:bookmarkStart w:id="26090" w:name="_Toc186033990"/>
              <w:bookmarkStart w:id="26091" w:name="_Toc186046488"/>
              <w:bookmarkStart w:id="26092" w:name="_Toc186457254"/>
              <w:bookmarkStart w:id="26093" w:name="_Toc186470899"/>
              <w:bookmarkStart w:id="26094" w:name="_Toc186645410"/>
              <w:bookmarkEnd w:id="26080"/>
              <w:bookmarkEnd w:id="26081"/>
              <w:bookmarkEnd w:id="26082"/>
              <w:bookmarkEnd w:id="26083"/>
              <w:bookmarkEnd w:id="26084"/>
              <w:bookmarkEnd w:id="26085"/>
              <w:bookmarkEnd w:id="26086"/>
              <w:bookmarkEnd w:id="26087"/>
              <w:bookmarkEnd w:id="26088"/>
              <w:bookmarkEnd w:id="26089"/>
              <w:bookmarkEnd w:id="26090"/>
              <w:bookmarkEnd w:id="26091"/>
              <w:bookmarkEnd w:id="26092"/>
              <w:bookmarkEnd w:id="26093"/>
              <w:bookmarkEnd w:id="26094"/>
            </w:del>
          </w:p>
        </w:tc>
        <w:tc>
          <w:tcPr>
            <w:tcW w:w="4224" w:type="dxa"/>
            <w:vAlign w:val="center"/>
          </w:tcPr>
          <w:p w14:paraId="109A08AC" w14:textId="66EA7B87" w:rsidR="000A0E49" w:rsidRPr="004424B1" w:rsidDel="006568AF" w:rsidRDefault="000A0E49" w:rsidP="007B4994">
            <w:pPr>
              <w:pStyle w:val="TableCell"/>
              <w:jc w:val="center"/>
              <w:rPr>
                <w:del w:id="26095" w:author="Quinten Van Woerkom" w:date="2024-12-17T14:59:00Z" w16du:dateUtc="2024-12-17T13:59:00Z"/>
                <w:rFonts w:cs="Arial"/>
                <w:szCs w:val="18"/>
              </w:rPr>
            </w:pPr>
            <w:del w:id="26096" w:author="Quinten Van Woerkom" w:date="2024-12-17T14:59:00Z" w16du:dateUtc="2024-12-17T13:59:00Z">
              <w:r w:rsidRPr="004424B1" w:rsidDel="006568AF">
                <w:rPr>
                  <w:rFonts w:cs="Arial"/>
                  <w:color w:val="000000"/>
                  <w:szCs w:val="18"/>
                </w:rPr>
                <w:delText>systemConfig : (</w:delText>
              </w:r>
              <w:commentRangeStart w:id="26097"/>
              <w:r w:rsidRPr="004424B1" w:rsidDel="006568AF">
                <w:rPr>
                  <w:rFonts w:cs="Arial"/>
                  <w:color w:val="000000"/>
                  <w:szCs w:val="18"/>
                </w:rPr>
                <w:delText>MPSSystemConfig</w:delText>
              </w:r>
              <w:commentRangeEnd w:id="26097"/>
              <w:r w:rsidR="004065B1" w:rsidDel="006568AF">
                <w:rPr>
                  <w:rStyle w:val="CommentReference"/>
                  <w:rFonts w:cs="Times New Roman"/>
                  <w:lang w:val="en-US" w:eastAsia="en-US"/>
                </w:rPr>
                <w:commentReference w:id="26097"/>
              </w:r>
            </w:del>
            <w:del w:id="26098" w:author="Quinten Van Woerkom" w:date="2024-11-26T14:32:00Z" w16du:dateUtc="2024-11-26T13:32:00Z">
              <w:r w:rsidRPr="004424B1" w:rsidDel="004065B1">
                <w:rPr>
                  <w:rFonts w:cs="Arial"/>
                  <w:color w:val="000000"/>
                  <w:szCs w:val="18"/>
                </w:rPr>
                <w:delText>Details</w:delText>
              </w:r>
            </w:del>
            <w:del w:id="26099" w:author="Quinten Van Woerkom" w:date="2024-12-17T14:59:00Z" w16du:dateUtc="2024-12-17T13:59:00Z">
              <w:r w:rsidRPr="004424B1" w:rsidDel="006568AF">
                <w:rPr>
                  <w:rFonts w:cs="Arial"/>
                  <w:color w:val="000000"/>
                  <w:szCs w:val="18"/>
                </w:rPr>
                <w:delText>)</w:delText>
              </w:r>
              <w:bookmarkStart w:id="26100" w:name="_Toc185342137"/>
              <w:bookmarkStart w:id="26101" w:name="_Toc185349757"/>
              <w:bookmarkStart w:id="26102" w:name="_Toc185428866"/>
              <w:bookmarkStart w:id="26103" w:name="_Toc185498507"/>
              <w:bookmarkStart w:id="26104" w:name="_Toc185499707"/>
              <w:bookmarkStart w:id="26105" w:name="_Toc185500908"/>
              <w:bookmarkStart w:id="26106" w:name="_Toc185502113"/>
              <w:bookmarkStart w:id="26107" w:name="_Toc185503319"/>
              <w:bookmarkStart w:id="26108" w:name="_Toc186031579"/>
              <w:bookmarkStart w:id="26109" w:name="_Toc186032785"/>
              <w:bookmarkStart w:id="26110" w:name="_Toc186033991"/>
              <w:bookmarkStart w:id="26111" w:name="_Toc186046489"/>
              <w:bookmarkStart w:id="26112" w:name="_Toc186457255"/>
              <w:bookmarkStart w:id="26113" w:name="_Toc186470900"/>
              <w:bookmarkStart w:id="26114" w:name="_Toc186645411"/>
              <w:bookmarkEnd w:id="26100"/>
              <w:bookmarkEnd w:id="26101"/>
              <w:bookmarkEnd w:id="26102"/>
              <w:bookmarkEnd w:id="26103"/>
              <w:bookmarkEnd w:id="26104"/>
              <w:bookmarkEnd w:id="26105"/>
              <w:bookmarkEnd w:id="26106"/>
              <w:bookmarkEnd w:id="26107"/>
              <w:bookmarkEnd w:id="26108"/>
              <w:bookmarkEnd w:id="26109"/>
              <w:bookmarkEnd w:id="26110"/>
              <w:bookmarkEnd w:id="26111"/>
              <w:bookmarkEnd w:id="26112"/>
              <w:bookmarkEnd w:id="26113"/>
              <w:bookmarkEnd w:id="26114"/>
            </w:del>
          </w:p>
        </w:tc>
        <w:bookmarkStart w:id="26115" w:name="_Toc185342138"/>
        <w:bookmarkStart w:id="26116" w:name="_Toc185349758"/>
        <w:bookmarkStart w:id="26117" w:name="_Toc185428867"/>
        <w:bookmarkStart w:id="26118" w:name="_Toc185498508"/>
        <w:bookmarkStart w:id="26119" w:name="_Toc185499708"/>
        <w:bookmarkStart w:id="26120" w:name="_Toc185500909"/>
        <w:bookmarkStart w:id="26121" w:name="_Toc185502114"/>
        <w:bookmarkStart w:id="26122" w:name="_Toc185503320"/>
        <w:bookmarkStart w:id="26123" w:name="_Toc186031580"/>
        <w:bookmarkStart w:id="26124" w:name="_Toc186032786"/>
        <w:bookmarkStart w:id="26125" w:name="_Toc186033992"/>
        <w:bookmarkStart w:id="26126" w:name="_Toc186046490"/>
        <w:bookmarkStart w:id="26127" w:name="_Toc186457256"/>
        <w:bookmarkStart w:id="26128" w:name="_Toc186470901"/>
        <w:bookmarkStart w:id="26129" w:name="_Toc186645412"/>
        <w:bookmarkEnd w:id="26115"/>
        <w:bookmarkEnd w:id="26116"/>
        <w:bookmarkEnd w:id="26117"/>
        <w:bookmarkEnd w:id="26118"/>
        <w:bookmarkEnd w:id="26119"/>
        <w:bookmarkEnd w:id="26120"/>
        <w:bookmarkEnd w:id="26121"/>
        <w:bookmarkEnd w:id="26122"/>
        <w:bookmarkEnd w:id="26123"/>
        <w:bookmarkEnd w:id="26124"/>
        <w:bookmarkEnd w:id="26125"/>
        <w:bookmarkEnd w:id="26126"/>
        <w:bookmarkEnd w:id="26127"/>
        <w:bookmarkEnd w:id="26128"/>
        <w:bookmarkEnd w:id="26129"/>
      </w:tr>
    </w:tbl>
    <w:p w14:paraId="577FE79D" w14:textId="2512C13C" w:rsidR="00EF46FB" w:rsidRPr="004424B1" w:rsidDel="006568AF" w:rsidRDefault="00EF46FB" w:rsidP="0043015A">
      <w:pPr>
        <w:pStyle w:val="Heading4"/>
        <w:spacing w:before="480"/>
        <w:rPr>
          <w:del w:id="26130" w:author="Quinten Van Woerkom" w:date="2024-12-17T14:59:00Z" w16du:dateUtc="2024-12-17T13:59:00Z"/>
          <w:lang w:val="en-GB"/>
        </w:rPr>
      </w:pPr>
      <w:del w:id="26131" w:author="Quinten Van Woerkom" w:date="2024-12-17T14:59:00Z" w16du:dateUtc="2024-12-17T13:59:00Z">
        <w:r w:rsidRPr="004424B1" w:rsidDel="006568AF">
          <w:rPr>
            <w:lang w:val="en-GB"/>
          </w:rPr>
          <w:delText>Structures</w:delText>
        </w:r>
        <w:bookmarkStart w:id="26132" w:name="_Toc185342139"/>
        <w:bookmarkStart w:id="26133" w:name="_Toc185349759"/>
        <w:bookmarkStart w:id="26134" w:name="_Toc185428868"/>
        <w:bookmarkStart w:id="26135" w:name="_Toc185498509"/>
        <w:bookmarkStart w:id="26136" w:name="_Toc185499709"/>
        <w:bookmarkStart w:id="26137" w:name="_Toc185500910"/>
        <w:bookmarkStart w:id="26138" w:name="_Toc185502115"/>
        <w:bookmarkStart w:id="26139" w:name="_Toc185503321"/>
        <w:bookmarkStart w:id="26140" w:name="_Toc186031581"/>
        <w:bookmarkStart w:id="26141" w:name="_Toc186032787"/>
        <w:bookmarkStart w:id="26142" w:name="_Toc186033993"/>
        <w:bookmarkStart w:id="26143" w:name="_Toc186046491"/>
        <w:bookmarkStart w:id="26144" w:name="_Toc186457257"/>
        <w:bookmarkStart w:id="26145" w:name="_Toc186470902"/>
        <w:bookmarkStart w:id="26146" w:name="_Toc186645413"/>
        <w:bookmarkEnd w:id="26132"/>
        <w:bookmarkEnd w:id="26133"/>
        <w:bookmarkEnd w:id="26134"/>
        <w:bookmarkEnd w:id="26135"/>
        <w:bookmarkEnd w:id="26136"/>
        <w:bookmarkEnd w:id="26137"/>
        <w:bookmarkEnd w:id="26138"/>
        <w:bookmarkEnd w:id="26139"/>
        <w:bookmarkEnd w:id="26140"/>
        <w:bookmarkEnd w:id="26141"/>
        <w:bookmarkEnd w:id="26142"/>
        <w:bookmarkEnd w:id="26143"/>
        <w:bookmarkEnd w:id="26144"/>
        <w:bookmarkEnd w:id="26145"/>
        <w:bookmarkEnd w:id="26146"/>
      </w:del>
    </w:p>
    <w:p w14:paraId="60E5535E" w14:textId="7D84EC19" w:rsidR="00EF46FB" w:rsidRPr="004424B1" w:rsidDel="006568AF" w:rsidRDefault="00207BB6" w:rsidP="003902D7">
      <w:pPr>
        <w:pStyle w:val="Paragraph5"/>
        <w:rPr>
          <w:del w:id="26147" w:author="Quinten Van Woerkom" w:date="2024-12-17T14:59:00Z" w16du:dateUtc="2024-12-17T13:59:00Z"/>
          <w:lang w:val="en-GB"/>
        </w:rPr>
      </w:pPr>
      <w:del w:id="26148" w:author="Quinten Van Woerkom" w:date="2024-12-17T14:59:00Z" w16du:dateUtc="2024-12-17T13:59:00Z">
        <w:r w:rsidRPr="004424B1" w:rsidDel="006568AF">
          <w:rPr>
            <w:lang w:val="en-GB"/>
          </w:rPr>
          <w:delText>The</w:delText>
        </w:r>
        <w:r w:rsidR="00EF46FB" w:rsidRPr="004424B1" w:rsidDel="006568AF">
          <w:rPr>
            <w:lang w:val="en-GB"/>
          </w:rPr>
          <w:delText xml:space="preserve"> version </w:delText>
        </w:r>
        <w:r w:rsidR="000A391C" w:rsidRPr="004424B1" w:rsidDel="006568AF">
          <w:rPr>
            <w:lang w:val="en-GB"/>
          </w:rPr>
          <w:delText xml:space="preserve">field </w:delText>
        </w:r>
        <w:r w:rsidR="00EF46FB" w:rsidRPr="004424B1" w:rsidDel="006568AF">
          <w:rPr>
            <w:lang w:val="en-GB"/>
          </w:rPr>
          <w:delText xml:space="preserve">of the </w:delText>
        </w:r>
        <w:r w:rsidR="000A391C" w:rsidRPr="004424B1" w:rsidDel="006568AF">
          <w:rPr>
            <w:lang w:val="en-GB"/>
          </w:rPr>
          <w:delText>getSystemConfig operation request message body shall reference the required version of the MPSSystemConfig object</w:delText>
        </w:r>
        <w:r w:rsidR="00EF46FB" w:rsidRPr="004424B1" w:rsidDel="006568AF">
          <w:rPr>
            <w:lang w:val="en-GB"/>
          </w:rPr>
          <w:delText>.</w:delText>
        </w:r>
        <w:bookmarkStart w:id="26149" w:name="_Toc185342140"/>
        <w:bookmarkStart w:id="26150" w:name="_Toc185349760"/>
        <w:bookmarkStart w:id="26151" w:name="_Toc185428869"/>
        <w:bookmarkStart w:id="26152" w:name="_Toc185498510"/>
        <w:bookmarkStart w:id="26153" w:name="_Toc185499710"/>
        <w:bookmarkStart w:id="26154" w:name="_Toc185500911"/>
        <w:bookmarkStart w:id="26155" w:name="_Toc185502116"/>
        <w:bookmarkStart w:id="26156" w:name="_Toc185503322"/>
        <w:bookmarkStart w:id="26157" w:name="_Toc186031582"/>
        <w:bookmarkStart w:id="26158" w:name="_Toc186032788"/>
        <w:bookmarkStart w:id="26159" w:name="_Toc186033994"/>
        <w:bookmarkStart w:id="26160" w:name="_Toc186046492"/>
        <w:bookmarkStart w:id="26161" w:name="_Toc186457258"/>
        <w:bookmarkStart w:id="26162" w:name="_Toc186470903"/>
        <w:bookmarkStart w:id="26163" w:name="_Toc186645414"/>
        <w:bookmarkEnd w:id="26149"/>
        <w:bookmarkEnd w:id="26150"/>
        <w:bookmarkEnd w:id="26151"/>
        <w:bookmarkEnd w:id="26152"/>
        <w:bookmarkEnd w:id="26153"/>
        <w:bookmarkEnd w:id="26154"/>
        <w:bookmarkEnd w:id="26155"/>
        <w:bookmarkEnd w:id="26156"/>
        <w:bookmarkEnd w:id="26157"/>
        <w:bookmarkEnd w:id="26158"/>
        <w:bookmarkEnd w:id="26159"/>
        <w:bookmarkEnd w:id="26160"/>
        <w:bookmarkEnd w:id="26161"/>
        <w:bookmarkEnd w:id="26162"/>
        <w:bookmarkEnd w:id="26163"/>
      </w:del>
    </w:p>
    <w:p w14:paraId="58BC151D" w14:textId="2EFE1E68" w:rsidR="001D6E76" w:rsidRPr="004424B1" w:rsidDel="006568AF" w:rsidRDefault="001D6E76" w:rsidP="0043015A">
      <w:pPr>
        <w:pStyle w:val="Heading4"/>
        <w:spacing w:before="480"/>
        <w:rPr>
          <w:del w:id="26164" w:author="Quinten Van Woerkom" w:date="2024-12-17T14:59:00Z" w16du:dateUtc="2024-12-17T13:59:00Z"/>
          <w:lang w:val="en-GB"/>
        </w:rPr>
      </w:pPr>
      <w:del w:id="26165" w:author="Quinten Van Woerkom" w:date="2024-12-17T14:59:00Z" w16du:dateUtc="2024-12-17T13:59:00Z">
        <w:r w:rsidRPr="004424B1" w:rsidDel="006568AF">
          <w:rPr>
            <w:lang w:val="en-GB"/>
          </w:rPr>
          <w:delText>Errors</w:delText>
        </w:r>
        <w:bookmarkStart w:id="26166" w:name="_Toc185342141"/>
        <w:bookmarkStart w:id="26167" w:name="_Toc185349761"/>
        <w:bookmarkStart w:id="26168" w:name="_Toc185428870"/>
        <w:bookmarkStart w:id="26169" w:name="_Toc185498511"/>
        <w:bookmarkStart w:id="26170" w:name="_Toc185499711"/>
        <w:bookmarkStart w:id="26171" w:name="_Toc185500912"/>
        <w:bookmarkStart w:id="26172" w:name="_Toc185502117"/>
        <w:bookmarkStart w:id="26173" w:name="_Toc185503323"/>
        <w:bookmarkStart w:id="26174" w:name="_Toc186031583"/>
        <w:bookmarkStart w:id="26175" w:name="_Toc186032789"/>
        <w:bookmarkStart w:id="26176" w:name="_Toc186033995"/>
        <w:bookmarkStart w:id="26177" w:name="_Toc186046493"/>
        <w:bookmarkStart w:id="26178" w:name="_Toc186457259"/>
        <w:bookmarkStart w:id="26179" w:name="_Toc186470904"/>
        <w:bookmarkStart w:id="26180" w:name="_Toc186645415"/>
        <w:bookmarkEnd w:id="26166"/>
        <w:bookmarkEnd w:id="26167"/>
        <w:bookmarkEnd w:id="26168"/>
        <w:bookmarkEnd w:id="26169"/>
        <w:bookmarkEnd w:id="26170"/>
        <w:bookmarkEnd w:id="26171"/>
        <w:bookmarkEnd w:id="26172"/>
        <w:bookmarkEnd w:id="26173"/>
        <w:bookmarkEnd w:id="26174"/>
        <w:bookmarkEnd w:id="26175"/>
        <w:bookmarkEnd w:id="26176"/>
        <w:bookmarkEnd w:id="26177"/>
        <w:bookmarkEnd w:id="26178"/>
        <w:bookmarkEnd w:id="26179"/>
        <w:bookmarkEnd w:id="26180"/>
      </w:del>
    </w:p>
    <w:p w14:paraId="4282DCD1" w14:textId="0C09BB34" w:rsidR="00781519" w:rsidRPr="004424B1" w:rsidDel="006568AF" w:rsidRDefault="00781519" w:rsidP="00426FE3">
      <w:pPr>
        <w:rPr>
          <w:del w:id="26181" w:author="Quinten Van Woerkom" w:date="2024-12-17T14:59:00Z" w16du:dateUtc="2024-12-17T13:59:00Z"/>
          <w:lang w:val="en-GB"/>
        </w:rPr>
      </w:pPr>
      <w:del w:id="26182" w:author="Quinten Van Woerkom" w:date="2024-12-16T16:48:00Z" w16du:dateUtc="2024-12-16T15:48:00Z">
        <w:r w:rsidRPr="004424B1" w:rsidDel="00AE6B58">
          <w:rPr>
            <w:lang w:val="en-GB"/>
          </w:rPr>
          <w:delText xml:space="preserve">In addition to standard MAL </w:delText>
        </w:r>
        <w:r w:rsidR="000866DA" w:rsidRPr="004424B1" w:rsidDel="00AE6B58">
          <w:rPr>
            <w:lang w:val="en-GB"/>
          </w:rPr>
          <w:delText>e</w:delText>
        </w:r>
        <w:r w:rsidRPr="004424B1" w:rsidDel="00AE6B58">
          <w:rPr>
            <w:lang w:val="en-GB"/>
          </w:rPr>
          <w:delText xml:space="preserve">rrors, the operation may return the following MPS </w:delText>
        </w:r>
        <w:r w:rsidR="000866DA" w:rsidRPr="004424B1" w:rsidDel="00AE6B58">
          <w:rPr>
            <w:lang w:val="en-GB"/>
          </w:rPr>
          <w:delText>e</w:delText>
        </w:r>
        <w:r w:rsidRPr="004424B1" w:rsidDel="00AE6B58">
          <w:rPr>
            <w:lang w:val="en-GB"/>
          </w:rPr>
          <w:delText>rrors:</w:delText>
        </w:r>
      </w:del>
      <w:bookmarkStart w:id="26183" w:name="_Toc185342142"/>
      <w:bookmarkStart w:id="26184" w:name="_Toc185349762"/>
      <w:bookmarkStart w:id="26185" w:name="_Toc185428871"/>
      <w:bookmarkStart w:id="26186" w:name="_Toc185498512"/>
      <w:bookmarkStart w:id="26187" w:name="_Toc185499712"/>
      <w:bookmarkStart w:id="26188" w:name="_Toc185500913"/>
      <w:bookmarkStart w:id="26189" w:name="_Toc185502118"/>
      <w:bookmarkStart w:id="26190" w:name="_Toc185503324"/>
      <w:bookmarkStart w:id="26191" w:name="_Toc186031584"/>
      <w:bookmarkStart w:id="26192" w:name="_Toc186032790"/>
      <w:bookmarkStart w:id="26193" w:name="_Toc186033996"/>
      <w:bookmarkStart w:id="26194" w:name="_Toc186046494"/>
      <w:bookmarkStart w:id="26195" w:name="_Toc186457260"/>
      <w:bookmarkStart w:id="26196" w:name="_Toc186470905"/>
      <w:bookmarkStart w:id="26197" w:name="_Toc186645416"/>
      <w:bookmarkEnd w:id="26183"/>
      <w:bookmarkEnd w:id="26184"/>
      <w:bookmarkEnd w:id="26185"/>
      <w:bookmarkEnd w:id="26186"/>
      <w:bookmarkEnd w:id="26187"/>
      <w:bookmarkEnd w:id="26188"/>
      <w:bookmarkEnd w:id="26189"/>
      <w:bookmarkEnd w:id="26190"/>
      <w:bookmarkEnd w:id="26191"/>
      <w:bookmarkEnd w:id="26192"/>
      <w:bookmarkEnd w:id="26193"/>
      <w:bookmarkEnd w:id="26194"/>
      <w:bookmarkEnd w:id="26195"/>
      <w:bookmarkEnd w:id="26196"/>
      <w:bookmarkEnd w:id="26197"/>
    </w:p>
    <w:p w14:paraId="6B21E348" w14:textId="6C5F6652" w:rsidR="00426FE3" w:rsidRPr="004424B1" w:rsidDel="006568AF" w:rsidRDefault="00426FE3" w:rsidP="00426FE3">
      <w:pPr>
        <w:spacing w:before="0"/>
        <w:rPr>
          <w:del w:id="26198" w:author="Quinten Van Woerkom" w:date="2024-12-17T14:59:00Z" w16du:dateUtc="2024-12-17T13:59:00Z"/>
          <w:lang w:val="en-GB"/>
        </w:rPr>
      </w:pPr>
      <w:bookmarkStart w:id="26199" w:name="_Toc185342143"/>
      <w:bookmarkStart w:id="26200" w:name="_Toc185349763"/>
      <w:bookmarkStart w:id="26201" w:name="_Toc185428872"/>
      <w:bookmarkStart w:id="26202" w:name="_Toc185498513"/>
      <w:bookmarkStart w:id="26203" w:name="_Toc185499713"/>
      <w:bookmarkStart w:id="26204" w:name="_Toc185500914"/>
      <w:bookmarkStart w:id="26205" w:name="_Toc185502119"/>
      <w:bookmarkStart w:id="26206" w:name="_Toc185503325"/>
      <w:bookmarkStart w:id="26207" w:name="_Toc186031585"/>
      <w:bookmarkStart w:id="26208" w:name="_Toc186032791"/>
      <w:bookmarkStart w:id="26209" w:name="_Toc186033997"/>
      <w:bookmarkStart w:id="26210" w:name="_Toc186046495"/>
      <w:bookmarkStart w:id="26211" w:name="_Toc186457261"/>
      <w:bookmarkStart w:id="26212" w:name="_Toc186470906"/>
      <w:bookmarkStart w:id="26213" w:name="_Toc186645417"/>
      <w:bookmarkEnd w:id="26199"/>
      <w:bookmarkEnd w:id="26200"/>
      <w:bookmarkEnd w:id="26201"/>
      <w:bookmarkEnd w:id="26202"/>
      <w:bookmarkEnd w:id="26203"/>
      <w:bookmarkEnd w:id="26204"/>
      <w:bookmarkEnd w:id="26205"/>
      <w:bookmarkEnd w:id="26206"/>
      <w:bookmarkEnd w:id="26207"/>
      <w:bookmarkEnd w:id="26208"/>
      <w:bookmarkEnd w:id="26209"/>
      <w:bookmarkEnd w:id="26210"/>
      <w:bookmarkEnd w:id="26211"/>
      <w:bookmarkEnd w:id="26212"/>
      <w:bookmarkEnd w:id="26213"/>
    </w:p>
    <w:tbl>
      <w:tblPr>
        <w:tblStyle w:val="RBTable"/>
        <w:tblW w:w="0" w:type="auto"/>
        <w:tblLook w:val="04A0" w:firstRow="1" w:lastRow="0" w:firstColumn="1" w:lastColumn="0" w:noHBand="0" w:noVBand="1"/>
        <w:tblCaption w:val="SVE getSystemConfig"/>
      </w:tblPr>
      <w:tblGrid>
        <w:gridCol w:w="2389"/>
        <w:gridCol w:w="2520"/>
      </w:tblGrid>
      <w:tr w:rsidR="00D21B6E" w:rsidRPr="004424B1" w:rsidDel="006568AF" w14:paraId="68A407D2" w14:textId="645CABD2" w:rsidTr="000A0E49">
        <w:trPr>
          <w:cnfStyle w:val="100000000000" w:firstRow="1" w:lastRow="0" w:firstColumn="0" w:lastColumn="0" w:oddVBand="0" w:evenVBand="0" w:oddHBand="0" w:evenHBand="0" w:firstRowFirstColumn="0" w:firstRowLastColumn="0" w:lastRowFirstColumn="0" w:lastRowLastColumn="0"/>
          <w:del w:id="26214" w:author="Quinten Van Woerkom" w:date="2024-12-17T14:59:00Z"/>
        </w:trPr>
        <w:tc>
          <w:tcPr>
            <w:cnfStyle w:val="001000000000" w:firstRow="0" w:lastRow="0" w:firstColumn="1" w:lastColumn="0" w:oddVBand="0" w:evenVBand="0" w:oddHBand="0" w:evenHBand="0" w:firstRowFirstColumn="0" w:firstRowLastColumn="0" w:lastRowFirstColumn="0" w:lastRowLastColumn="0"/>
            <w:tcW w:w="2389" w:type="dxa"/>
          </w:tcPr>
          <w:p w14:paraId="0F261D29" w14:textId="51C6EFF5" w:rsidR="00D21B6E" w:rsidRPr="004424B1" w:rsidDel="006568AF" w:rsidRDefault="00D21B6E" w:rsidP="00306AEA">
            <w:pPr>
              <w:pStyle w:val="TableCell"/>
              <w:rPr>
                <w:del w:id="26215" w:author="Quinten Van Woerkom" w:date="2024-12-17T14:59:00Z" w16du:dateUtc="2024-12-17T13:59:00Z"/>
                <w:rFonts w:cs="Arial"/>
                <w:szCs w:val="20"/>
              </w:rPr>
            </w:pPr>
            <w:del w:id="26216" w:author="Quinten Van Woerkom" w:date="2024-12-17T14:59:00Z" w16du:dateUtc="2024-12-17T13:59:00Z">
              <w:r w:rsidRPr="004424B1" w:rsidDel="006568AF">
                <w:rPr>
                  <w:rFonts w:cs="Arial"/>
                  <w:szCs w:val="20"/>
                </w:rPr>
                <w:delText>Error</w:delText>
              </w:r>
              <w:bookmarkStart w:id="26217" w:name="_Toc185342144"/>
              <w:bookmarkStart w:id="26218" w:name="_Toc185349764"/>
              <w:bookmarkStart w:id="26219" w:name="_Toc185428873"/>
              <w:bookmarkStart w:id="26220" w:name="_Toc185498514"/>
              <w:bookmarkStart w:id="26221" w:name="_Toc185499714"/>
              <w:bookmarkStart w:id="26222" w:name="_Toc185500915"/>
              <w:bookmarkStart w:id="26223" w:name="_Toc185502120"/>
              <w:bookmarkStart w:id="26224" w:name="_Toc185503326"/>
              <w:bookmarkStart w:id="26225" w:name="_Toc186031586"/>
              <w:bookmarkStart w:id="26226" w:name="_Toc186032792"/>
              <w:bookmarkStart w:id="26227" w:name="_Toc186033998"/>
              <w:bookmarkStart w:id="26228" w:name="_Toc186046496"/>
              <w:bookmarkStart w:id="26229" w:name="_Toc186457262"/>
              <w:bookmarkStart w:id="26230" w:name="_Toc186470907"/>
              <w:bookmarkStart w:id="26231" w:name="_Toc186645418"/>
              <w:bookmarkEnd w:id="26217"/>
              <w:bookmarkEnd w:id="26218"/>
              <w:bookmarkEnd w:id="26219"/>
              <w:bookmarkEnd w:id="26220"/>
              <w:bookmarkEnd w:id="26221"/>
              <w:bookmarkEnd w:id="26222"/>
              <w:bookmarkEnd w:id="26223"/>
              <w:bookmarkEnd w:id="26224"/>
              <w:bookmarkEnd w:id="26225"/>
              <w:bookmarkEnd w:id="26226"/>
              <w:bookmarkEnd w:id="26227"/>
              <w:bookmarkEnd w:id="26228"/>
              <w:bookmarkEnd w:id="26229"/>
              <w:bookmarkEnd w:id="26230"/>
              <w:bookmarkEnd w:id="26231"/>
            </w:del>
          </w:p>
        </w:tc>
        <w:tc>
          <w:tcPr>
            <w:tcW w:w="2520" w:type="dxa"/>
          </w:tcPr>
          <w:p w14:paraId="44396352" w14:textId="3AEE55C1" w:rsidR="00D21B6E" w:rsidRPr="004424B1" w:rsidDel="006568AF" w:rsidRDefault="00D21B6E" w:rsidP="00306AEA">
            <w:pPr>
              <w:pStyle w:val="TableCell"/>
              <w:cnfStyle w:val="100000000000" w:firstRow="1" w:lastRow="0" w:firstColumn="0" w:lastColumn="0" w:oddVBand="0" w:evenVBand="0" w:oddHBand="0" w:evenHBand="0" w:firstRowFirstColumn="0" w:firstRowLastColumn="0" w:lastRowFirstColumn="0" w:lastRowLastColumn="0"/>
              <w:rPr>
                <w:del w:id="26232" w:author="Quinten Van Woerkom" w:date="2024-12-17T14:59:00Z" w16du:dateUtc="2024-12-17T13:59:00Z"/>
                <w:rFonts w:cs="Arial"/>
                <w:szCs w:val="20"/>
              </w:rPr>
            </w:pPr>
            <w:del w:id="26233" w:author="Quinten Van Woerkom" w:date="2024-12-17T14:59:00Z" w16du:dateUtc="2024-12-17T13:59:00Z">
              <w:r w:rsidRPr="004424B1" w:rsidDel="006568AF">
                <w:rPr>
                  <w:rFonts w:cs="Arial"/>
                  <w:szCs w:val="20"/>
                </w:rPr>
                <w:delText>Area</w:delText>
              </w:r>
              <w:bookmarkStart w:id="26234" w:name="_Toc185342145"/>
              <w:bookmarkStart w:id="26235" w:name="_Toc185349765"/>
              <w:bookmarkStart w:id="26236" w:name="_Toc185428874"/>
              <w:bookmarkStart w:id="26237" w:name="_Toc185498515"/>
              <w:bookmarkStart w:id="26238" w:name="_Toc185499715"/>
              <w:bookmarkStart w:id="26239" w:name="_Toc185500916"/>
              <w:bookmarkStart w:id="26240" w:name="_Toc185502121"/>
              <w:bookmarkStart w:id="26241" w:name="_Toc185503327"/>
              <w:bookmarkStart w:id="26242" w:name="_Toc186031587"/>
              <w:bookmarkStart w:id="26243" w:name="_Toc186032793"/>
              <w:bookmarkStart w:id="26244" w:name="_Toc186033999"/>
              <w:bookmarkStart w:id="26245" w:name="_Toc186046497"/>
              <w:bookmarkStart w:id="26246" w:name="_Toc186457263"/>
              <w:bookmarkStart w:id="26247" w:name="_Toc186470908"/>
              <w:bookmarkStart w:id="26248" w:name="_Toc186645419"/>
              <w:bookmarkEnd w:id="26234"/>
              <w:bookmarkEnd w:id="26235"/>
              <w:bookmarkEnd w:id="26236"/>
              <w:bookmarkEnd w:id="26237"/>
              <w:bookmarkEnd w:id="26238"/>
              <w:bookmarkEnd w:id="26239"/>
              <w:bookmarkEnd w:id="26240"/>
              <w:bookmarkEnd w:id="26241"/>
              <w:bookmarkEnd w:id="26242"/>
              <w:bookmarkEnd w:id="26243"/>
              <w:bookmarkEnd w:id="26244"/>
              <w:bookmarkEnd w:id="26245"/>
              <w:bookmarkEnd w:id="26246"/>
              <w:bookmarkEnd w:id="26247"/>
              <w:bookmarkEnd w:id="26248"/>
            </w:del>
          </w:p>
        </w:tc>
        <w:bookmarkStart w:id="26249" w:name="_Toc185342146"/>
        <w:bookmarkStart w:id="26250" w:name="_Toc185349766"/>
        <w:bookmarkStart w:id="26251" w:name="_Toc185428875"/>
        <w:bookmarkStart w:id="26252" w:name="_Toc185498516"/>
        <w:bookmarkStart w:id="26253" w:name="_Toc185499716"/>
        <w:bookmarkStart w:id="26254" w:name="_Toc185500917"/>
        <w:bookmarkStart w:id="26255" w:name="_Toc185502122"/>
        <w:bookmarkStart w:id="26256" w:name="_Toc185503328"/>
        <w:bookmarkStart w:id="26257" w:name="_Toc186031588"/>
        <w:bookmarkStart w:id="26258" w:name="_Toc186032794"/>
        <w:bookmarkStart w:id="26259" w:name="_Toc186034000"/>
        <w:bookmarkStart w:id="26260" w:name="_Toc186046498"/>
        <w:bookmarkStart w:id="26261" w:name="_Toc186457264"/>
        <w:bookmarkStart w:id="26262" w:name="_Toc186470909"/>
        <w:bookmarkStart w:id="26263" w:name="_Toc186645420"/>
        <w:bookmarkEnd w:id="26249"/>
        <w:bookmarkEnd w:id="26250"/>
        <w:bookmarkEnd w:id="26251"/>
        <w:bookmarkEnd w:id="26252"/>
        <w:bookmarkEnd w:id="26253"/>
        <w:bookmarkEnd w:id="26254"/>
        <w:bookmarkEnd w:id="26255"/>
        <w:bookmarkEnd w:id="26256"/>
        <w:bookmarkEnd w:id="26257"/>
        <w:bookmarkEnd w:id="26258"/>
        <w:bookmarkEnd w:id="26259"/>
        <w:bookmarkEnd w:id="26260"/>
        <w:bookmarkEnd w:id="26261"/>
        <w:bookmarkEnd w:id="26262"/>
        <w:bookmarkEnd w:id="26263"/>
      </w:tr>
      <w:tr w:rsidR="00D21B6E" w:rsidRPr="004424B1" w:rsidDel="006568AF" w14:paraId="590FE600" w14:textId="7F97FCBC" w:rsidTr="000A0E49">
        <w:trPr>
          <w:del w:id="26264" w:author="Quinten Van Woerkom" w:date="2024-12-17T14:59:00Z"/>
        </w:trPr>
        <w:tc>
          <w:tcPr>
            <w:cnfStyle w:val="001000000000" w:firstRow="0" w:lastRow="0" w:firstColumn="1" w:lastColumn="0" w:oddVBand="0" w:evenVBand="0" w:oddHBand="0" w:evenHBand="0" w:firstRowFirstColumn="0" w:firstRowLastColumn="0" w:lastRowFirstColumn="0" w:lastRowLastColumn="0"/>
            <w:tcW w:w="2389" w:type="dxa"/>
          </w:tcPr>
          <w:p w14:paraId="77CCE49E" w14:textId="218CB1D1" w:rsidR="00D21B6E" w:rsidRPr="004424B1" w:rsidDel="006568AF" w:rsidRDefault="00D21B6E" w:rsidP="00306AEA">
            <w:pPr>
              <w:pStyle w:val="TableCell"/>
              <w:rPr>
                <w:del w:id="26265" w:author="Quinten Van Woerkom" w:date="2024-12-17T14:59:00Z" w16du:dateUtc="2024-12-17T13:59:00Z"/>
                <w:rFonts w:cs="Arial"/>
                <w:szCs w:val="20"/>
              </w:rPr>
            </w:pPr>
            <w:del w:id="26266" w:author="Quinten Van Woerkom" w:date="2024-12-17T14:59:00Z" w16du:dateUtc="2024-12-17T13:59:00Z">
              <w:r w:rsidRPr="004424B1" w:rsidDel="006568AF">
                <w:rPr>
                  <w:rFonts w:cs="Arial"/>
                  <w:szCs w:val="20"/>
                </w:rPr>
                <w:delText>INVALID</w:delText>
              </w:r>
              <w:bookmarkStart w:id="26267" w:name="_Toc185342147"/>
              <w:bookmarkStart w:id="26268" w:name="_Toc185349767"/>
              <w:bookmarkStart w:id="26269" w:name="_Toc185428876"/>
              <w:bookmarkStart w:id="26270" w:name="_Toc185498517"/>
              <w:bookmarkStart w:id="26271" w:name="_Toc185499717"/>
              <w:bookmarkStart w:id="26272" w:name="_Toc185500918"/>
              <w:bookmarkStart w:id="26273" w:name="_Toc185502123"/>
              <w:bookmarkStart w:id="26274" w:name="_Toc185503329"/>
              <w:bookmarkStart w:id="26275" w:name="_Toc186031589"/>
              <w:bookmarkStart w:id="26276" w:name="_Toc186032795"/>
              <w:bookmarkStart w:id="26277" w:name="_Toc186034001"/>
              <w:bookmarkStart w:id="26278" w:name="_Toc186046499"/>
              <w:bookmarkStart w:id="26279" w:name="_Toc186457265"/>
              <w:bookmarkStart w:id="26280" w:name="_Toc186470910"/>
              <w:bookmarkStart w:id="26281" w:name="_Toc186645421"/>
              <w:bookmarkEnd w:id="26267"/>
              <w:bookmarkEnd w:id="26268"/>
              <w:bookmarkEnd w:id="26269"/>
              <w:bookmarkEnd w:id="26270"/>
              <w:bookmarkEnd w:id="26271"/>
              <w:bookmarkEnd w:id="26272"/>
              <w:bookmarkEnd w:id="26273"/>
              <w:bookmarkEnd w:id="26274"/>
              <w:bookmarkEnd w:id="26275"/>
              <w:bookmarkEnd w:id="26276"/>
              <w:bookmarkEnd w:id="26277"/>
              <w:bookmarkEnd w:id="26278"/>
              <w:bookmarkEnd w:id="26279"/>
              <w:bookmarkEnd w:id="26280"/>
              <w:bookmarkEnd w:id="26281"/>
            </w:del>
          </w:p>
        </w:tc>
        <w:tc>
          <w:tcPr>
            <w:tcW w:w="2520" w:type="dxa"/>
          </w:tcPr>
          <w:p w14:paraId="0A6B7FBB" w14:textId="4A0A136C" w:rsidR="00D21B6E" w:rsidRPr="004424B1" w:rsidDel="006568AF" w:rsidRDefault="00D21B6E" w:rsidP="00306AEA">
            <w:pPr>
              <w:pStyle w:val="TableCell"/>
              <w:cnfStyle w:val="000000000000" w:firstRow="0" w:lastRow="0" w:firstColumn="0" w:lastColumn="0" w:oddVBand="0" w:evenVBand="0" w:oddHBand="0" w:evenHBand="0" w:firstRowFirstColumn="0" w:firstRowLastColumn="0" w:lastRowFirstColumn="0" w:lastRowLastColumn="0"/>
              <w:rPr>
                <w:del w:id="26282" w:author="Quinten Van Woerkom" w:date="2024-12-17T14:59:00Z" w16du:dateUtc="2024-12-17T13:59:00Z"/>
                <w:rFonts w:cs="Arial"/>
                <w:szCs w:val="20"/>
              </w:rPr>
            </w:pPr>
            <w:del w:id="26283" w:author="Quinten Van Woerkom" w:date="2024-12-17T14:59:00Z" w16du:dateUtc="2024-12-17T13:59:00Z">
              <w:r w:rsidRPr="004424B1" w:rsidDel="006568AF">
                <w:rPr>
                  <w:rFonts w:cs="Arial"/>
                  <w:szCs w:val="20"/>
                </w:rPr>
                <w:delText>MPS</w:delText>
              </w:r>
              <w:bookmarkStart w:id="26284" w:name="_Toc185342148"/>
              <w:bookmarkStart w:id="26285" w:name="_Toc185349768"/>
              <w:bookmarkStart w:id="26286" w:name="_Toc185428877"/>
              <w:bookmarkStart w:id="26287" w:name="_Toc185498518"/>
              <w:bookmarkStart w:id="26288" w:name="_Toc185499718"/>
              <w:bookmarkStart w:id="26289" w:name="_Toc185500919"/>
              <w:bookmarkStart w:id="26290" w:name="_Toc185502124"/>
              <w:bookmarkStart w:id="26291" w:name="_Toc185503330"/>
              <w:bookmarkStart w:id="26292" w:name="_Toc186031590"/>
              <w:bookmarkStart w:id="26293" w:name="_Toc186032796"/>
              <w:bookmarkStart w:id="26294" w:name="_Toc186034002"/>
              <w:bookmarkStart w:id="26295" w:name="_Toc186046500"/>
              <w:bookmarkStart w:id="26296" w:name="_Toc186457266"/>
              <w:bookmarkStart w:id="26297" w:name="_Toc186470911"/>
              <w:bookmarkStart w:id="26298" w:name="_Toc186645422"/>
              <w:bookmarkEnd w:id="26284"/>
              <w:bookmarkEnd w:id="26285"/>
              <w:bookmarkEnd w:id="26286"/>
              <w:bookmarkEnd w:id="26287"/>
              <w:bookmarkEnd w:id="26288"/>
              <w:bookmarkEnd w:id="26289"/>
              <w:bookmarkEnd w:id="26290"/>
              <w:bookmarkEnd w:id="26291"/>
              <w:bookmarkEnd w:id="26292"/>
              <w:bookmarkEnd w:id="26293"/>
              <w:bookmarkEnd w:id="26294"/>
              <w:bookmarkEnd w:id="26295"/>
              <w:bookmarkEnd w:id="26296"/>
              <w:bookmarkEnd w:id="26297"/>
              <w:bookmarkEnd w:id="26298"/>
            </w:del>
          </w:p>
        </w:tc>
        <w:bookmarkStart w:id="26299" w:name="_Toc185342149"/>
        <w:bookmarkStart w:id="26300" w:name="_Toc185349769"/>
        <w:bookmarkStart w:id="26301" w:name="_Toc185428878"/>
        <w:bookmarkStart w:id="26302" w:name="_Toc185498519"/>
        <w:bookmarkStart w:id="26303" w:name="_Toc185499719"/>
        <w:bookmarkStart w:id="26304" w:name="_Toc185500920"/>
        <w:bookmarkStart w:id="26305" w:name="_Toc185502125"/>
        <w:bookmarkStart w:id="26306" w:name="_Toc185503331"/>
        <w:bookmarkStart w:id="26307" w:name="_Toc186031591"/>
        <w:bookmarkStart w:id="26308" w:name="_Toc186032797"/>
        <w:bookmarkStart w:id="26309" w:name="_Toc186034003"/>
        <w:bookmarkStart w:id="26310" w:name="_Toc186046501"/>
        <w:bookmarkStart w:id="26311" w:name="_Toc186457267"/>
        <w:bookmarkStart w:id="26312" w:name="_Toc186470912"/>
        <w:bookmarkStart w:id="26313" w:name="_Toc186645423"/>
        <w:bookmarkEnd w:id="26299"/>
        <w:bookmarkEnd w:id="26300"/>
        <w:bookmarkEnd w:id="26301"/>
        <w:bookmarkEnd w:id="26302"/>
        <w:bookmarkEnd w:id="26303"/>
        <w:bookmarkEnd w:id="26304"/>
        <w:bookmarkEnd w:id="26305"/>
        <w:bookmarkEnd w:id="26306"/>
        <w:bookmarkEnd w:id="26307"/>
        <w:bookmarkEnd w:id="26308"/>
        <w:bookmarkEnd w:id="26309"/>
        <w:bookmarkEnd w:id="26310"/>
        <w:bookmarkEnd w:id="26311"/>
        <w:bookmarkEnd w:id="26312"/>
        <w:bookmarkEnd w:id="26313"/>
      </w:tr>
    </w:tbl>
    <w:p w14:paraId="6F5880B7" w14:textId="21544F08" w:rsidR="007E0F38" w:rsidRPr="004424B1" w:rsidRDefault="007E0F38" w:rsidP="00683F65">
      <w:pPr>
        <w:pStyle w:val="Heading2"/>
        <w:spacing w:before="480"/>
        <w:rPr>
          <w:lang w:val="en-GB"/>
        </w:rPr>
      </w:pPr>
      <w:bookmarkStart w:id="26314" w:name="_Ref68802237"/>
      <w:bookmarkStart w:id="26315" w:name="_Toc140093881"/>
      <w:bookmarkStart w:id="26316" w:name="_Toc161745104"/>
      <w:bookmarkStart w:id="26317" w:name="_Toc186645424"/>
      <w:r w:rsidRPr="004424B1">
        <w:rPr>
          <w:lang w:val="en-GB"/>
        </w:rPr>
        <w:t>Service:  Plan Edit Service</w:t>
      </w:r>
      <w:bookmarkEnd w:id="26314"/>
      <w:bookmarkEnd w:id="26315"/>
      <w:bookmarkEnd w:id="26316"/>
      <w:bookmarkEnd w:id="26317"/>
    </w:p>
    <w:p w14:paraId="314ED2D5" w14:textId="20CD6625" w:rsidR="00905B81" w:rsidRPr="004424B1" w:rsidRDefault="006151A9" w:rsidP="0043015A">
      <w:pPr>
        <w:pStyle w:val="Heading3"/>
        <w:rPr>
          <w:lang w:val="en-GB"/>
        </w:rPr>
      </w:pPr>
      <w:commentRangeStart w:id="26318"/>
      <w:del w:id="26319" w:author="Quinten Van Woerkom" w:date="2024-12-17T18:25:00Z" w16du:dateUtc="2024-12-17T17:25:00Z">
        <w:r w:rsidRPr="004424B1" w:rsidDel="008C57D9">
          <w:rPr>
            <w:lang w:val="en-GB"/>
          </w:rPr>
          <w:delText>Overview</w:delText>
        </w:r>
      </w:del>
      <w:ins w:id="26320" w:author="Quinten Van Woerkom" w:date="2024-12-17T18:25:00Z" w16du:dateUtc="2024-12-17T17:25:00Z">
        <w:del w:id="26321" w:author="Peter Van Der Plas" w:date="2024-12-26T14:44:00Z" w16du:dateUtc="2024-12-26T13:44:00Z">
          <w:r w:rsidR="008C57D9" w:rsidDel="00A61773">
            <w:rPr>
              <w:lang w:val="en-GB"/>
            </w:rPr>
            <w:delText>S</w:delText>
          </w:r>
        </w:del>
      </w:ins>
      <w:ins w:id="26322" w:author="Peter Van Der Plas" w:date="2024-12-26T14:44:00Z" w16du:dateUtc="2024-12-26T13:44:00Z">
        <w:r w:rsidR="00A61773">
          <w:rPr>
            <w:lang w:val="en-GB"/>
          </w:rPr>
          <w:t>Overview</w:t>
        </w:r>
      </w:ins>
      <w:ins w:id="26323" w:author="Quinten Van Woerkom" w:date="2024-12-17T18:25:00Z" w16du:dateUtc="2024-12-17T17:25:00Z">
        <w:del w:id="26324" w:author="Peter Van Der Plas" w:date="2024-12-26T14:44:00Z" w16du:dateUtc="2024-12-26T13:44:00Z">
          <w:r w:rsidR="008C57D9" w:rsidDel="00A61773">
            <w:rPr>
              <w:lang w:val="en-GB"/>
            </w:rPr>
            <w:delText>ummary</w:delText>
          </w:r>
        </w:del>
        <w:commentRangeEnd w:id="26318"/>
        <w:r w:rsidR="008C57D9">
          <w:rPr>
            <w:rStyle w:val="CommentReference"/>
            <w:b w:val="0"/>
            <w:caps w:val="0"/>
          </w:rPr>
          <w:commentReference w:id="26318"/>
        </w:r>
      </w:ins>
    </w:p>
    <w:p w14:paraId="37FB1404" w14:textId="49416BDD" w:rsidR="009A7E42" w:rsidRPr="004424B1" w:rsidRDefault="009A7E42" w:rsidP="005E2644">
      <w:pPr>
        <w:rPr>
          <w:lang w:val="en-GB"/>
        </w:rPr>
      </w:pPr>
      <w:r w:rsidRPr="004424B1">
        <w:rPr>
          <w:lang w:val="en-GB"/>
        </w:rPr>
        <w:t>The Plan Edit Service, introduced in</w:t>
      </w:r>
      <w:del w:id="26325" w:author="Peter Van Der Plas" w:date="2024-12-26T14:42:00Z" w16du:dateUtc="2024-12-26T13:42:00Z">
        <w:r w:rsidRPr="004424B1" w:rsidDel="00A61773">
          <w:rPr>
            <w:lang w:val="en-GB"/>
          </w:rPr>
          <w:delText xml:space="preserve"> </w:delText>
        </w:r>
      </w:del>
      <w:ins w:id="26326" w:author="Peter Van Der Plas" w:date="2024-12-26T14:42:00Z" w16du:dateUtc="2024-12-26T13:42:00Z">
        <w:r w:rsidR="00A61773">
          <w:rPr>
            <w:lang w:val="en-GB"/>
          </w:rPr>
          <w:t xml:space="preserve"> </w:t>
        </w:r>
        <w:r w:rsidR="00A61773">
          <w:rPr>
            <w:lang w:val="en-GB"/>
          </w:rPr>
          <w:fldChar w:fldCharType="begin"/>
        </w:r>
        <w:r w:rsidR="00A61773">
          <w:rPr>
            <w:lang w:val="en-GB"/>
          </w:rPr>
          <w:instrText xml:space="preserve"> REF _Ref185415382 \r \h </w:instrText>
        </w:r>
      </w:ins>
      <w:r w:rsidR="00A61773">
        <w:rPr>
          <w:lang w:val="en-GB"/>
        </w:rPr>
      </w:r>
      <w:r w:rsidR="00A61773">
        <w:rPr>
          <w:lang w:val="en-GB"/>
        </w:rPr>
        <w:fldChar w:fldCharType="separate"/>
      </w:r>
      <w:ins w:id="26327" w:author="Peter Van Der Plas" w:date="2025-01-01T17:31:00Z" w16du:dateUtc="2025-01-01T16:31:00Z">
        <w:r w:rsidR="006D1623">
          <w:rPr>
            <w:lang w:val="en-GB"/>
          </w:rPr>
          <w:t>2.5.6</w:t>
        </w:r>
      </w:ins>
      <w:ins w:id="26328" w:author="Peter Van Der Plas" w:date="2024-12-26T14:42:00Z" w16du:dateUtc="2024-12-26T13:42:00Z">
        <w:r w:rsidR="00A61773">
          <w:rPr>
            <w:lang w:val="en-GB"/>
          </w:rPr>
          <w:fldChar w:fldCharType="end"/>
        </w:r>
      </w:ins>
      <w:del w:id="26329" w:author="Peter Van Der Plas" w:date="2024-12-26T14:42:00Z" w16du:dateUtc="2024-12-26T13:42:00Z">
        <w:r w:rsidRPr="004424B1" w:rsidDel="00A61773">
          <w:rPr>
            <w:lang w:val="en-GB"/>
          </w:rPr>
          <w:fldChar w:fldCharType="begin"/>
        </w:r>
        <w:r w:rsidRPr="004424B1" w:rsidDel="00A61773">
          <w:rPr>
            <w:lang w:val="en-GB"/>
          </w:rPr>
          <w:delInstrText xml:space="preserve"> REF _Ref64366932 \r \h </w:delInstrText>
        </w:r>
        <w:r w:rsidRPr="004424B1" w:rsidDel="00A61773">
          <w:rPr>
            <w:lang w:val="en-GB"/>
          </w:rPr>
        </w:r>
        <w:r w:rsidRPr="004424B1" w:rsidDel="00A61773">
          <w:rPr>
            <w:lang w:val="en-GB"/>
          </w:rPr>
          <w:fldChar w:fldCharType="separate"/>
        </w:r>
      </w:del>
      <w:del w:id="26330" w:author="Peter Van Der Plas" w:date="2024-12-25T18:53:00Z" w16du:dateUtc="2024-12-25T17:53:00Z">
        <w:r w:rsidR="00BF1AC4" w:rsidDel="00547CCE">
          <w:rPr>
            <w:lang w:val="en-GB"/>
          </w:rPr>
          <w:delText>2.5.6</w:delText>
        </w:r>
      </w:del>
      <w:del w:id="26331" w:author="Peter Van Der Plas" w:date="2024-12-26T14:42:00Z" w16du:dateUtc="2024-12-26T13:42:00Z">
        <w:r w:rsidRPr="004424B1" w:rsidDel="00A61773">
          <w:rPr>
            <w:lang w:val="en-GB"/>
          </w:rPr>
          <w:fldChar w:fldCharType="end"/>
        </w:r>
      </w:del>
      <w:r w:rsidRPr="004424B1">
        <w:rPr>
          <w:lang w:val="en-GB"/>
        </w:rPr>
        <w:t>, is provided by a plan execution function and enables its consumers to modify Plans that have already been submitted for execution.  It allows an external user or function to update the status of the Plan; insert, modify</w:t>
      </w:r>
      <w:r w:rsidR="00406962" w:rsidRPr="004424B1">
        <w:rPr>
          <w:lang w:val="en-GB"/>
        </w:rPr>
        <w:t>,</w:t>
      </w:r>
      <w:r w:rsidRPr="004424B1">
        <w:rPr>
          <w:lang w:val="en-GB"/>
        </w:rPr>
        <w:t xml:space="preserve"> or delete its constituent </w:t>
      </w:r>
      <w:proofErr w:type="spellStart"/>
      <w:r w:rsidRPr="004424B1">
        <w:rPr>
          <w:lang w:val="en-GB"/>
        </w:rPr>
        <w:t>ActivityInstances</w:t>
      </w:r>
      <w:proofErr w:type="spellEnd"/>
      <w:r w:rsidRPr="004424B1">
        <w:rPr>
          <w:lang w:val="en-GB"/>
        </w:rPr>
        <w:t xml:space="preserve"> and </w:t>
      </w:r>
      <w:proofErr w:type="spellStart"/>
      <w:r w:rsidRPr="004424B1">
        <w:rPr>
          <w:lang w:val="en-GB"/>
        </w:rPr>
        <w:t>EventInstances</w:t>
      </w:r>
      <w:proofErr w:type="spellEnd"/>
      <w:r w:rsidRPr="004424B1">
        <w:rPr>
          <w:lang w:val="en-GB"/>
        </w:rPr>
        <w:t xml:space="preserve">; update the value of Resources; and apply a time shift to a Plan.  It comprises the </w:t>
      </w:r>
      <w:del w:id="26332" w:author="Peter Van Der Plas" w:date="2024-12-26T14:44:00Z" w16du:dateUtc="2024-12-26T13:44:00Z">
        <w:r w:rsidRPr="004424B1" w:rsidDel="00A61773">
          <w:rPr>
            <w:lang w:val="en-GB"/>
          </w:rPr>
          <w:delText xml:space="preserve">following </w:delText>
        </w:r>
      </w:del>
      <w:r w:rsidRPr="004424B1">
        <w:rPr>
          <w:lang w:val="en-GB"/>
        </w:rPr>
        <w:t>operations</w:t>
      </w:r>
      <w:ins w:id="26333" w:author="Peter Van Der Plas" w:date="2024-12-26T14:44:00Z" w16du:dateUtc="2024-12-26T13:44:00Z">
        <w:r w:rsidR="00A61773">
          <w:rPr>
            <w:lang w:val="en-GB"/>
          </w:rPr>
          <w:t xml:space="preserve"> defined below</w:t>
        </w:r>
      </w:ins>
      <w:r w:rsidRPr="004424B1">
        <w:rPr>
          <w:lang w:val="en-GB"/>
        </w:rPr>
        <w:t>, of which those in capability sets 1 and 2 are mandatory.</w:t>
      </w:r>
    </w:p>
    <w:p w14:paraId="5E28BD94" w14:textId="435F2C17" w:rsidR="008B6851" w:rsidRDefault="008B6851">
      <w:pPr>
        <w:spacing w:after="240"/>
        <w:rPr>
          <w:ins w:id="26334" w:author="Peter Van Der Plas" w:date="2024-12-26T14:45:00Z" w16du:dateUtc="2024-12-26T13:45:00Z"/>
          <w:lang w:val="en-GB"/>
        </w:rPr>
      </w:pPr>
      <w:r w:rsidRPr="004424B1">
        <w:rPr>
          <w:lang w:val="en-GB"/>
        </w:rPr>
        <w:t xml:space="preserve">In some deployments, the Plan Edit Service could also be provided by a planning function to enable users to </w:t>
      </w:r>
      <w:proofErr w:type="gramStart"/>
      <w:r w:rsidRPr="004424B1">
        <w:rPr>
          <w:lang w:val="en-GB"/>
        </w:rPr>
        <w:t>make adjustments to</w:t>
      </w:r>
      <w:proofErr w:type="gramEnd"/>
      <w:r w:rsidRPr="004424B1">
        <w:rPr>
          <w:lang w:val="en-GB"/>
        </w:rPr>
        <w:t xml:space="preserve"> their planned activities prior to submission of the plan for execution.</w:t>
      </w:r>
    </w:p>
    <w:p w14:paraId="18FCF292" w14:textId="4849FE93" w:rsidR="00A61773" w:rsidRPr="004424B1" w:rsidRDefault="00A61773">
      <w:pPr>
        <w:pStyle w:val="Heading3"/>
        <w:spacing w:before="480" w:after="240"/>
        <w:rPr>
          <w:lang w:val="en-GB"/>
        </w:rPr>
        <w:pPrChange w:id="26335" w:author="Peter Van Der Plas" w:date="2024-12-26T14:45:00Z" w16du:dateUtc="2024-12-26T13:45:00Z">
          <w:pPr/>
        </w:pPrChange>
      </w:pPr>
      <w:ins w:id="26336" w:author="Peter Van Der Plas" w:date="2024-12-26T14:45:00Z" w16du:dateUtc="2024-12-26T13:45:00Z">
        <w:r>
          <w:rPr>
            <w:lang w:val="en-GB"/>
          </w:rPr>
          <w:t>Definition</w:t>
        </w:r>
      </w:ins>
    </w:p>
    <w:p w14:paraId="6EDFE9B9" w14:textId="5C03224F" w:rsidR="00426FE3" w:rsidRPr="004424B1" w:rsidDel="0026233B" w:rsidRDefault="00426FE3">
      <w:pPr>
        <w:spacing w:after="240"/>
        <w:rPr>
          <w:del w:id="26337" w:author="Quinten Van Woerkom" w:date="2024-12-19T15:14:00Z" w16du:dateUtc="2024-12-19T14:14:00Z"/>
          <w:lang w:val="en-GB"/>
        </w:rPr>
        <w:pPrChange w:id="26338" w:author="Quinten Van Woerkom" w:date="2024-12-19T15:14:00Z" w16du:dateUtc="2024-12-19T14:14:00Z">
          <w:pPr>
            <w:spacing w:before="0"/>
          </w:pPr>
        </w:pPrChange>
      </w:pPr>
    </w:p>
    <w:tbl>
      <w:tblPr>
        <w:tblStyle w:val="RBTable"/>
        <w:tblW w:w="9242" w:type="dxa"/>
        <w:tblLayout w:type="fixed"/>
        <w:tblLook w:val="0420" w:firstRow="1" w:lastRow="0" w:firstColumn="0" w:lastColumn="0" w:noHBand="0" w:noVBand="1"/>
        <w:tblCaption w:val="SVS PlanEdit"/>
      </w:tblPr>
      <w:tblGrid>
        <w:gridCol w:w="2399"/>
        <w:gridCol w:w="3119"/>
        <w:gridCol w:w="1276"/>
        <w:gridCol w:w="1275"/>
        <w:gridCol w:w="1173"/>
      </w:tblGrid>
      <w:tr w:rsidR="00905B81" w:rsidRPr="004424B1" w14:paraId="4325F014" w14:textId="77777777" w:rsidTr="00197BC2">
        <w:trPr>
          <w:cnfStyle w:val="100000000000" w:firstRow="1" w:lastRow="0" w:firstColumn="0" w:lastColumn="0" w:oddVBand="0" w:evenVBand="0" w:oddHBand="0" w:evenHBand="0" w:firstRowFirstColumn="0" w:firstRowLastColumn="0" w:lastRowFirstColumn="0" w:lastRowLastColumn="0"/>
          <w:tblHeader/>
        </w:trPr>
        <w:tc>
          <w:tcPr>
            <w:tcW w:w="2399" w:type="dxa"/>
          </w:tcPr>
          <w:p w14:paraId="289250D9" w14:textId="77777777" w:rsidR="00905B81" w:rsidRPr="004424B1" w:rsidRDefault="00905B81" w:rsidP="00665B93">
            <w:pPr>
              <w:pStyle w:val="TableCell"/>
              <w:keepNext/>
              <w:jc w:val="center"/>
              <w:rPr>
                <w:rFonts w:cs="Arial"/>
                <w:szCs w:val="18"/>
              </w:rPr>
            </w:pPr>
            <w:r w:rsidRPr="004424B1">
              <w:rPr>
                <w:rFonts w:cs="Arial"/>
                <w:szCs w:val="18"/>
              </w:rPr>
              <w:t>Area Identifier</w:t>
            </w:r>
          </w:p>
        </w:tc>
        <w:tc>
          <w:tcPr>
            <w:tcW w:w="3119" w:type="dxa"/>
          </w:tcPr>
          <w:p w14:paraId="103454AD" w14:textId="77777777" w:rsidR="00905B81" w:rsidRPr="004424B1" w:rsidRDefault="00905B81" w:rsidP="00665B93">
            <w:pPr>
              <w:pStyle w:val="TableCell"/>
              <w:keepNext/>
              <w:jc w:val="center"/>
              <w:rPr>
                <w:rFonts w:cs="Arial"/>
                <w:szCs w:val="18"/>
              </w:rPr>
            </w:pPr>
            <w:r w:rsidRPr="004424B1">
              <w:rPr>
                <w:rFonts w:cs="Arial"/>
                <w:szCs w:val="18"/>
              </w:rPr>
              <w:t>Service Identifier</w:t>
            </w:r>
          </w:p>
        </w:tc>
        <w:tc>
          <w:tcPr>
            <w:tcW w:w="1276" w:type="dxa"/>
          </w:tcPr>
          <w:p w14:paraId="42A11B08" w14:textId="77777777" w:rsidR="00905B81" w:rsidRPr="004424B1" w:rsidRDefault="00905B81" w:rsidP="00665B93">
            <w:pPr>
              <w:pStyle w:val="TableCell"/>
              <w:keepNext/>
              <w:jc w:val="center"/>
              <w:rPr>
                <w:rFonts w:cs="Arial"/>
                <w:szCs w:val="18"/>
              </w:rPr>
            </w:pPr>
            <w:r w:rsidRPr="004424B1">
              <w:rPr>
                <w:rFonts w:cs="Arial"/>
                <w:szCs w:val="18"/>
              </w:rPr>
              <w:t>Area Number</w:t>
            </w:r>
          </w:p>
        </w:tc>
        <w:tc>
          <w:tcPr>
            <w:tcW w:w="1275" w:type="dxa"/>
          </w:tcPr>
          <w:p w14:paraId="3996E5DC" w14:textId="77777777" w:rsidR="00905B81" w:rsidRPr="004424B1" w:rsidRDefault="00905B81" w:rsidP="00665B93">
            <w:pPr>
              <w:pStyle w:val="TableCell"/>
              <w:keepNext/>
              <w:jc w:val="center"/>
              <w:rPr>
                <w:rFonts w:cs="Arial"/>
                <w:szCs w:val="18"/>
              </w:rPr>
            </w:pPr>
            <w:r w:rsidRPr="004424B1">
              <w:rPr>
                <w:rFonts w:cs="Arial"/>
                <w:szCs w:val="18"/>
              </w:rPr>
              <w:t>Service Number</w:t>
            </w:r>
          </w:p>
        </w:tc>
        <w:tc>
          <w:tcPr>
            <w:tcW w:w="1173" w:type="dxa"/>
          </w:tcPr>
          <w:p w14:paraId="6CFD0E99" w14:textId="77777777" w:rsidR="00905B81" w:rsidRPr="004424B1" w:rsidRDefault="00905B81" w:rsidP="00665B93">
            <w:pPr>
              <w:pStyle w:val="TableCell"/>
              <w:keepNext/>
              <w:jc w:val="center"/>
              <w:rPr>
                <w:rFonts w:cs="Arial"/>
                <w:szCs w:val="18"/>
              </w:rPr>
            </w:pPr>
            <w:r w:rsidRPr="004424B1">
              <w:rPr>
                <w:rFonts w:cs="Arial"/>
                <w:szCs w:val="18"/>
              </w:rPr>
              <w:t>Area Version</w:t>
            </w:r>
          </w:p>
        </w:tc>
      </w:tr>
      <w:tr w:rsidR="00905B81" w:rsidRPr="004424B1" w14:paraId="4EB85CA3" w14:textId="77777777" w:rsidTr="000A0E49">
        <w:tc>
          <w:tcPr>
            <w:tcW w:w="2399" w:type="dxa"/>
          </w:tcPr>
          <w:p w14:paraId="217809B5" w14:textId="77777777" w:rsidR="00905B81" w:rsidRPr="004424B1" w:rsidRDefault="00905B81" w:rsidP="00665B93">
            <w:pPr>
              <w:pStyle w:val="TableCell"/>
              <w:keepNext/>
              <w:jc w:val="center"/>
              <w:rPr>
                <w:rFonts w:cs="Arial"/>
                <w:szCs w:val="18"/>
              </w:rPr>
            </w:pPr>
            <w:r w:rsidRPr="004424B1">
              <w:rPr>
                <w:rFonts w:cs="Arial"/>
                <w:szCs w:val="18"/>
              </w:rPr>
              <w:t>MPS</w:t>
            </w:r>
          </w:p>
        </w:tc>
        <w:tc>
          <w:tcPr>
            <w:tcW w:w="3119" w:type="dxa"/>
          </w:tcPr>
          <w:p w14:paraId="15192173" w14:textId="77777777" w:rsidR="00905B81" w:rsidRPr="004424B1" w:rsidRDefault="00905B81" w:rsidP="00665B93">
            <w:pPr>
              <w:pStyle w:val="TableCell"/>
              <w:keepNext/>
              <w:jc w:val="center"/>
              <w:rPr>
                <w:rFonts w:cs="Arial"/>
                <w:szCs w:val="18"/>
              </w:rPr>
            </w:pPr>
            <w:proofErr w:type="spellStart"/>
            <w:r w:rsidRPr="004424B1">
              <w:rPr>
                <w:rFonts w:cs="Arial"/>
                <w:szCs w:val="18"/>
              </w:rPr>
              <w:t>PlanEdit</w:t>
            </w:r>
            <w:proofErr w:type="spellEnd"/>
          </w:p>
        </w:tc>
        <w:tc>
          <w:tcPr>
            <w:tcW w:w="1276" w:type="dxa"/>
          </w:tcPr>
          <w:p w14:paraId="0024F134" w14:textId="06CA4E06" w:rsidR="00905B81" w:rsidRPr="004424B1" w:rsidRDefault="00017DDD" w:rsidP="00665B93">
            <w:pPr>
              <w:pStyle w:val="TableCell"/>
              <w:keepNext/>
              <w:jc w:val="center"/>
              <w:rPr>
                <w:rFonts w:cs="Arial"/>
                <w:szCs w:val="18"/>
              </w:rPr>
            </w:pPr>
            <w:r w:rsidRPr="004424B1">
              <w:rPr>
                <w:rFonts w:cs="Arial"/>
                <w:szCs w:val="18"/>
              </w:rPr>
              <w:t>5</w:t>
            </w:r>
          </w:p>
        </w:tc>
        <w:tc>
          <w:tcPr>
            <w:tcW w:w="1275" w:type="dxa"/>
          </w:tcPr>
          <w:p w14:paraId="244602C0" w14:textId="77777777" w:rsidR="00905B81" w:rsidRPr="004424B1" w:rsidRDefault="00905B81" w:rsidP="00665B93">
            <w:pPr>
              <w:pStyle w:val="TableCell"/>
              <w:keepNext/>
              <w:jc w:val="center"/>
              <w:rPr>
                <w:rFonts w:cs="Arial"/>
                <w:szCs w:val="18"/>
              </w:rPr>
            </w:pPr>
            <w:r w:rsidRPr="004424B1">
              <w:rPr>
                <w:rFonts w:cs="Arial"/>
                <w:szCs w:val="18"/>
              </w:rPr>
              <w:t>5</w:t>
            </w:r>
          </w:p>
        </w:tc>
        <w:tc>
          <w:tcPr>
            <w:tcW w:w="1173" w:type="dxa"/>
          </w:tcPr>
          <w:p w14:paraId="2CE455B2" w14:textId="77777777" w:rsidR="00905B81" w:rsidRPr="004424B1" w:rsidRDefault="00905B81" w:rsidP="00665B93">
            <w:pPr>
              <w:pStyle w:val="TableCell"/>
              <w:keepNext/>
              <w:jc w:val="center"/>
              <w:rPr>
                <w:rFonts w:cs="Arial"/>
                <w:szCs w:val="18"/>
              </w:rPr>
            </w:pPr>
            <w:r w:rsidRPr="004424B1">
              <w:rPr>
                <w:rFonts w:cs="Arial"/>
                <w:szCs w:val="18"/>
              </w:rPr>
              <w:t>1</w:t>
            </w:r>
          </w:p>
        </w:tc>
      </w:tr>
    </w:tbl>
    <w:p w14:paraId="11C6C44A" w14:textId="77777777" w:rsidR="00905B81" w:rsidRPr="004424B1" w:rsidRDefault="00905B81" w:rsidP="00665B93">
      <w:pPr>
        <w:keepNext/>
        <w:spacing w:before="0" w:line="240" w:lineRule="auto"/>
        <w:rPr>
          <w:rFonts w:ascii="Arial" w:hAnsi="Arial" w:cs="Arial"/>
          <w:sz w:val="2"/>
          <w:szCs w:val="2"/>
          <w:lang w:val="en-GB"/>
        </w:rPr>
      </w:pPr>
    </w:p>
    <w:tbl>
      <w:tblPr>
        <w:tblStyle w:val="RBTable"/>
        <w:tblW w:w="9242" w:type="dxa"/>
        <w:tblLayout w:type="fixed"/>
        <w:tblLook w:val="0420" w:firstRow="1" w:lastRow="0" w:firstColumn="0" w:lastColumn="0" w:noHBand="0" w:noVBand="1"/>
      </w:tblPr>
      <w:tblGrid>
        <w:gridCol w:w="2399"/>
        <w:gridCol w:w="4394"/>
        <w:gridCol w:w="1276"/>
        <w:gridCol w:w="1173"/>
      </w:tblGrid>
      <w:tr w:rsidR="004E3DA2" w:rsidRPr="004424B1" w14:paraId="792D5BEB" w14:textId="77777777" w:rsidTr="00197BC2">
        <w:trPr>
          <w:cnfStyle w:val="100000000000" w:firstRow="1" w:lastRow="0" w:firstColumn="0" w:lastColumn="0" w:oddVBand="0" w:evenVBand="0" w:oddHBand="0" w:evenHBand="0" w:firstRowFirstColumn="0" w:firstRowLastColumn="0" w:lastRowFirstColumn="0" w:lastRowLastColumn="0"/>
          <w:tblHeader/>
        </w:trPr>
        <w:tc>
          <w:tcPr>
            <w:tcW w:w="2399" w:type="dxa"/>
          </w:tcPr>
          <w:p w14:paraId="11651404" w14:textId="77777777" w:rsidR="004E3DA2" w:rsidRPr="004424B1" w:rsidRDefault="004E3DA2" w:rsidP="00665B93">
            <w:pPr>
              <w:pStyle w:val="TableCell"/>
              <w:keepNext/>
              <w:jc w:val="center"/>
              <w:rPr>
                <w:rFonts w:cs="Arial"/>
                <w:szCs w:val="18"/>
              </w:rPr>
            </w:pPr>
            <w:r w:rsidRPr="004424B1">
              <w:rPr>
                <w:rFonts w:cs="Arial"/>
                <w:szCs w:val="18"/>
              </w:rPr>
              <w:t>Interaction Pattern</w:t>
            </w:r>
          </w:p>
        </w:tc>
        <w:tc>
          <w:tcPr>
            <w:tcW w:w="4394" w:type="dxa"/>
          </w:tcPr>
          <w:p w14:paraId="6DBD9BB7" w14:textId="77777777" w:rsidR="004E3DA2" w:rsidRPr="004424B1" w:rsidRDefault="004E3DA2" w:rsidP="00665B93">
            <w:pPr>
              <w:pStyle w:val="TableCell"/>
              <w:keepNext/>
              <w:jc w:val="center"/>
              <w:rPr>
                <w:rFonts w:cs="Arial"/>
                <w:szCs w:val="18"/>
              </w:rPr>
            </w:pPr>
            <w:r w:rsidRPr="004424B1">
              <w:rPr>
                <w:rFonts w:cs="Arial"/>
                <w:szCs w:val="18"/>
              </w:rPr>
              <w:t>Operation Identifier</w:t>
            </w:r>
          </w:p>
        </w:tc>
        <w:tc>
          <w:tcPr>
            <w:tcW w:w="1276" w:type="dxa"/>
          </w:tcPr>
          <w:p w14:paraId="1E0BB983" w14:textId="77777777" w:rsidR="004E3DA2" w:rsidRPr="004424B1" w:rsidRDefault="004E3DA2" w:rsidP="00665B93">
            <w:pPr>
              <w:pStyle w:val="TableCell"/>
              <w:keepNext/>
              <w:jc w:val="center"/>
              <w:rPr>
                <w:rFonts w:cs="Arial"/>
                <w:szCs w:val="18"/>
              </w:rPr>
            </w:pPr>
            <w:r w:rsidRPr="004424B1">
              <w:rPr>
                <w:rFonts w:cs="Arial"/>
                <w:szCs w:val="18"/>
              </w:rPr>
              <w:t>Operation Number</w:t>
            </w:r>
          </w:p>
        </w:tc>
        <w:tc>
          <w:tcPr>
            <w:tcW w:w="1173" w:type="dxa"/>
          </w:tcPr>
          <w:p w14:paraId="0B37DD31" w14:textId="77777777" w:rsidR="004E3DA2" w:rsidRPr="004424B1" w:rsidRDefault="004E3DA2" w:rsidP="00665B93">
            <w:pPr>
              <w:pStyle w:val="TableCell"/>
              <w:keepNext/>
              <w:jc w:val="center"/>
              <w:rPr>
                <w:rFonts w:cs="Arial"/>
                <w:szCs w:val="18"/>
              </w:rPr>
            </w:pPr>
            <w:r w:rsidRPr="004424B1">
              <w:rPr>
                <w:rFonts w:cs="Arial"/>
                <w:szCs w:val="18"/>
              </w:rPr>
              <w:t>Capability Set</w:t>
            </w:r>
          </w:p>
        </w:tc>
      </w:tr>
      <w:tr w:rsidR="004E3DA2" w:rsidRPr="004424B1" w14:paraId="3CE182EF" w14:textId="77777777" w:rsidTr="000A0E49">
        <w:tc>
          <w:tcPr>
            <w:tcW w:w="2399" w:type="dxa"/>
          </w:tcPr>
          <w:p w14:paraId="5C2C2C46" w14:textId="77777777" w:rsidR="004E3DA2" w:rsidRPr="004424B1" w:rsidRDefault="004E3DA2" w:rsidP="005D2861">
            <w:pPr>
              <w:pStyle w:val="TableCell"/>
              <w:jc w:val="center"/>
              <w:rPr>
                <w:rFonts w:cs="Arial"/>
                <w:szCs w:val="18"/>
              </w:rPr>
            </w:pPr>
            <w:r w:rsidRPr="004424B1">
              <w:rPr>
                <w:rFonts w:cs="Arial"/>
                <w:szCs w:val="18"/>
              </w:rPr>
              <w:t>SUBMIT</w:t>
            </w:r>
          </w:p>
        </w:tc>
        <w:tc>
          <w:tcPr>
            <w:tcW w:w="4394" w:type="dxa"/>
          </w:tcPr>
          <w:p w14:paraId="25AB5478" w14:textId="77777777" w:rsidR="004E3DA2" w:rsidRPr="004424B1" w:rsidRDefault="004E3DA2" w:rsidP="005D2861">
            <w:pPr>
              <w:pStyle w:val="TableCell"/>
              <w:jc w:val="center"/>
              <w:rPr>
                <w:rFonts w:cs="Arial"/>
                <w:szCs w:val="18"/>
              </w:rPr>
            </w:pPr>
            <w:proofErr w:type="spellStart"/>
            <w:r w:rsidRPr="004424B1">
              <w:rPr>
                <w:rFonts w:cs="Arial"/>
                <w:szCs w:val="18"/>
              </w:rPr>
              <w:t>updatePlanStatus</w:t>
            </w:r>
            <w:proofErr w:type="spellEnd"/>
          </w:p>
        </w:tc>
        <w:tc>
          <w:tcPr>
            <w:tcW w:w="1276" w:type="dxa"/>
          </w:tcPr>
          <w:p w14:paraId="38D44DAB" w14:textId="77777777" w:rsidR="004E3DA2" w:rsidRPr="004424B1" w:rsidRDefault="004E3DA2" w:rsidP="005D2861">
            <w:pPr>
              <w:pStyle w:val="TableCell"/>
              <w:jc w:val="center"/>
              <w:rPr>
                <w:rFonts w:cs="Arial"/>
                <w:szCs w:val="18"/>
              </w:rPr>
            </w:pPr>
            <w:r w:rsidRPr="004424B1">
              <w:rPr>
                <w:rFonts w:cs="Arial"/>
                <w:szCs w:val="18"/>
              </w:rPr>
              <w:t>1</w:t>
            </w:r>
          </w:p>
        </w:tc>
        <w:tc>
          <w:tcPr>
            <w:tcW w:w="1173" w:type="dxa"/>
          </w:tcPr>
          <w:p w14:paraId="7E37C730" w14:textId="77777777" w:rsidR="004E3DA2" w:rsidRPr="004424B1" w:rsidRDefault="004E3DA2" w:rsidP="005D2861">
            <w:pPr>
              <w:pStyle w:val="TableCell"/>
              <w:jc w:val="center"/>
              <w:rPr>
                <w:rFonts w:cs="Arial"/>
                <w:szCs w:val="18"/>
              </w:rPr>
            </w:pPr>
            <w:r w:rsidRPr="004424B1">
              <w:rPr>
                <w:rFonts w:cs="Arial"/>
                <w:szCs w:val="18"/>
              </w:rPr>
              <w:t>1</w:t>
            </w:r>
          </w:p>
        </w:tc>
      </w:tr>
      <w:tr w:rsidR="004E3DA2" w:rsidRPr="004424B1" w14:paraId="5DCD2E08" w14:textId="77777777" w:rsidTr="000A0E49">
        <w:tc>
          <w:tcPr>
            <w:tcW w:w="2399" w:type="dxa"/>
          </w:tcPr>
          <w:p w14:paraId="3268E676" w14:textId="77777777" w:rsidR="004E3DA2" w:rsidRPr="004424B1" w:rsidRDefault="004E3DA2" w:rsidP="005D2861">
            <w:pPr>
              <w:pStyle w:val="TableCell"/>
              <w:jc w:val="center"/>
              <w:rPr>
                <w:rFonts w:cs="Arial"/>
                <w:szCs w:val="18"/>
              </w:rPr>
            </w:pPr>
            <w:r w:rsidRPr="004424B1">
              <w:rPr>
                <w:rFonts w:cs="Arial"/>
                <w:szCs w:val="18"/>
              </w:rPr>
              <w:t>REQUEST</w:t>
            </w:r>
          </w:p>
        </w:tc>
        <w:tc>
          <w:tcPr>
            <w:tcW w:w="4394" w:type="dxa"/>
          </w:tcPr>
          <w:p w14:paraId="7D5E1C53" w14:textId="77777777" w:rsidR="004E3DA2" w:rsidRPr="004424B1" w:rsidRDefault="004E3DA2" w:rsidP="005D2861">
            <w:pPr>
              <w:pStyle w:val="TableCell"/>
              <w:jc w:val="center"/>
              <w:rPr>
                <w:rFonts w:cs="Arial"/>
                <w:szCs w:val="18"/>
              </w:rPr>
            </w:pPr>
            <w:proofErr w:type="spellStart"/>
            <w:r w:rsidRPr="004424B1">
              <w:rPr>
                <w:rFonts w:cs="Arial"/>
                <w:szCs w:val="18"/>
              </w:rPr>
              <w:t>insertActivity</w:t>
            </w:r>
            <w:proofErr w:type="spellEnd"/>
          </w:p>
        </w:tc>
        <w:tc>
          <w:tcPr>
            <w:tcW w:w="1276" w:type="dxa"/>
          </w:tcPr>
          <w:p w14:paraId="1E7185BB" w14:textId="77777777" w:rsidR="004E3DA2" w:rsidRPr="004424B1" w:rsidRDefault="004E3DA2" w:rsidP="005D2861">
            <w:pPr>
              <w:pStyle w:val="TableCell"/>
              <w:jc w:val="center"/>
              <w:rPr>
                <w:rFonts w:cs="Arial"/>
                <w:szCs w:val="18"/>
              </w:rPr>
            </w:pPr>
            <w:r w:rsidRPr="004424B1">
              <w:rPr>
                <w:rFonts w:cs="Arial"/>
                <w:szCs w:val="18"/>
              </w:rPr>
              <w:t>2</w:t>
            </w:r>
          </w:p>
        </w:tc>
        <w:tc>
          <w:tcPr>
            <w:tcW w:w="1173" w:type="dxa"/>
            <w:vMerge w:val="restart"/>
          </w:tcPr>
          <w:p w14:paraId="754E7436" w14:textId="77777777" w:rsidR="004E3DA2" w:rsidRPr="004424B1" w:rsidRDefault="004E3DA2" w:rsidP="006F4FD5">
            <w:pPr>
              <w:pStyle w:val="TableCell"/>
              <w:jc w:val="center"/>
              <w:rPr>
                <w:rFonts w:cs="Arial"/>
                <w:szCs w:val="18"/>
              </w:rPr>
            </w:pPr>
            <w:r w:rsidRPr="004424B1">
              <w:rPr>
                <w:rFonts w:cs="Arial"/>
                <w:szCs w:val="18"/>
              </w:rPr>
              <w:t>2</w:t>
            </w:r>
          </w:p>
        </w:tc>
      </w:tr>
      <w:tr w:rsidR="004E3DA2" w:rsidRPr="004424B1" w14:paraId="41551021" w14:textId="77777777" w:rsidTr="000A0E49">
        <w:tc>
          <w:tcPr>
            <w:tcW w:w="2399" w:type="dxa"/>
          </w:tcPr>
          <w:p w14:paraId="236BD0D5" w14:textId="77777777" w:rsidR="004E3DA2" w:rsidRPr="004424B1" w:rsidRDefault="004E3DA2" w:rsidP="005D2861">
            <w:pPr>
              <w:pStyle w:val="TableCell"/>
              <w:jc w:val="center"/>
              <w:rPr>
                <w:rFonts w:cs="Arial"/>
                <w:szCs w:val="18"/>
              </w:rPr>
            </w:pPr>
            <w:r w:rsidRPr="004424B1">
              <w:rPr>
                <w:rFonts w:cs="Arial"/>
                <w:szCs w:val="18"/>
              </w:rPr>
              <w:t>REQUEST</w:t>
            </w:r>
          </w:p>
        </w:tc>
        <w:tc>
          <w:tcPr>
            <w:tcW w:w="4394" w:type="dxa"/>
          </w:tcPr>
          <w:p w14:paraId="7A3752BE" w14:textId="77777777" w:rsidR="004E3DA2" w:rsidRPr="004424B1" w:rsidRDefault="004E3DA2" w:rsidP="005D2861">
            <w:pPr>
              <w:pStyle w:val="TableCell"/>
              <w:jc w:val="center"/>
              <w:rPr>
                <w:rFonts w:cs="Arial"/>
                <w:szCs w:val="18"/>
              </w:rPr>
            </w:pPr>
            <w:proofErr w:type="spellStart"/>
            <w:r w:rsidRPr="004424B1">
              <w:rPr>
                <w:rFonts w:cs="Arial"/>
                <w:szCs w:val="18"/>
              </w:rPr>
              <w:t>insertEvent</w:t>
            </w:r>
            <w:proofErr w:type="spellEnd"/>
          </w:p>
        </w:tc>
        <w:tc>
          <w:tcPr>
            <w:tcW w:w="1276" w:type="dxa"/>
          </w:tcPr>
          <w:p w14:paraId="376E3B49" w14:textId="77777777" w:rsidR="004E3DA2" w:rsidRPr="004424B1" w:rsidRDefault="004E3DA2" w:rsidP="005D2861">
            <w:pPr>
              <w:pStyle w:val="TableCell"/>
              <w:jc w:val="center"/>
              <w:rPr>
                <w:rFonts w:cs="Arial"/>
                <w:szCs w:val="18"/>
              </w:rPr>
            </w:pPr>
            <w:r w:rsidRPr="004424B1">
              <w:rPr>
                <w:rFonts w:cs="Arial"/>
                <w:szCs w:val="18"/>
              </w:rPr>
              <w:t>3</w:t>
            </w:r>
          </w:p>
        </w:tc>
        <w:tc>
          <w:tcPr>
            <w:tcW w:w="1173" w:type="dxa"/>
            <w:vMerge/>
          </w:tcPr>
          <w:p w14:paraId="642A2EDF" w14:textId="77777777" w:rsidR="004E3DA2" w:rsidRPr="004424B1" w:rsidRDefault="004E3DA2" w:rsidP="005D2861">
            <w:pPr>
              <w:pStyle w:val="TableCell"/>
              <w:jc w:val="center"/>
              <w:rPr>
                <w:rFonts w:cs="Arial"/>
                <w:szCs w:val="18"/>
              </w:rPr>
            </w:pPr>
          </w:p>
        </w:tc>
      </w:tr>
      <w:tr w:rsidR="004E3DA2" w:rsidRPr="004424B1" w14:paraId="3284239B" w14:textId="77777777" w:rsidTr="000A0E49">
        <w:tc>
          <w:tcPr>
            <w:tcW w:w="2399" w:type="dxa"/>
          </w:tcPr>
          <w:p w14:paraId="7758AA23" w14:textId="77777777" w:rsidR="004E3DA2" w:rsidRPr="004424B1" w:rsidRDefault="004E3DA2" w:rsidP="005D2861">
            <w:pPr>
              <w:pStyle w:val="TableCell"/>
              <w:jc w:val="center"/>
              <w:rPr>
                <w:rFonts w:cs="Arial"/>
                <w:szCs w:val="18"/>
              </w:rPr>
            </w:pPr>
            <w:r w:rsidRPr="004424B1">
              <w:rPr>
                <w:rFonts w:cs="Arial"/>
                <w:szCs w:val="18"/>
              </w:rPr>
              <w:t>SUBMIT</w:t>
            </w:r>
          </w:p>
        </w:tc>
        <w:tc>
          <w:tcPr>
            <w:tcW w:w="4394" w:type="dxa"/>
          </w:tcPr>
          <w:p w14:paraId="1F83ECFD" w14:textId="77777777" w:rsidR="004E3DA2" w:rsidRPr="004424B1" w:rsidRDefault="004E3DA2" w:rsidP="005D2861">
            <w:pPr>
              <w:pStyle w:val="TableCell"/>
              <w:jc w:val="center"/>
              <w:rPr>
                <w:rFonts w:cs="Arial"/>
                <w:szCs w:val="18"/>
              </w:rPr>
            </w:pPr>
            <w:proofErr w:type="spellStart"/>
            <w:r w:rsidRPr="004424B1">
              <w:rPr>
                <w:rFonts w:cs="Arial"/>
                <w:szCs w:val="18"/>
              </w:rPr>
              <w:t>deleteActivity</w:t>
            </w:r>
            <w:proofErr w:type="spellEnd"/>
          </w:p>
        </w:tc>
        <w:tc>
          <w:tcPr>
            <w:tcW w:w="1276" w:type="dxa"/>
          </w:tcPr>
          <w:p w14:paraId="23276B85" w14:textId="77777777" w:rsidR="004E3DA2" w:rsidRPr="004424B1" w:rsidRDefault="004E3DA2" w:rsidP="005D2861">
            <w:pPr>
              <w:pStyle w:val="TableCell"/>
              <w:jc w:val="center"/>
              <w:rPr>
                <w:rFonts w:cs="Arial"/>
                <w:szCs w:val="18"/>
              </w:rPr>
            </w:pPr>
            <w:r w:rsidRPr="004424B1">
              <w:rPr>
                <w:rFonts w:cs="Arial"/>
                <w:szCs w:val="18"/>
              </w:rPr>
              <w:t>4</w:t>
            </w:r>
          </w:p>
        </w:tc>
        <w:tc>
          <w:tcPr>
            <w:tcW w:w="1173" w:type="dxa"/>
            <w:vMerge/>
          </w:tcPr>
          <w:p w14:paraId="5B24EC25" w14:textId="77777777" w:rsidR="004E3DA2" w:rsidRPr="004424B1" w:rsidRDefault="004E3DA2" w:rsidP="005D2861">
            <w:pPr>
              <w:pStyle w:val="TableCell"/>
              <w:jc w:val="center"/>
              <w:rPr>
                <w:rFonts w:cs="Arial"/>
                <w:szCs w:val="18"/>
              </w:rPr>
            </w:pPr>
          </w:p>
        </w:tc>
      </w:tr>
      <w:tr w:rsidR="004E3DA2" w:rsidRPr="004424B1" w14:paraId="07B00D12" w14:textId="77777777" w:rsidTr="000A0E49">
        <w:tc>
          <w:tcPr>
            <w:tcW w:w="2399" w:type="dxa"/>
          </w:tcPr>
          <w:p w14:paraId="1256B4D2" w14:textId="77777777" w:rsidR="004E3DA2" w:rsidRPr="004424B1" w:rsidRDefault="004E3DA2" w:rsidP="005D2861">
            <w:pPr>
              <w:pStyle w:val="TableCell"/>
              <w:jc w:val="center"/>
              <w:rPr>
                <w:rFonts w:cs="Arial"/>
                <w:szCs w:val="18"/>
              </w:rPr>
            </w:pPr>
            <w:r w:rsidRPr="004424B1">
              <w:rPr>
                <w:rFonts w:cs="Arial"/>
                <w:szCs w:val="18"/>
              </w:rPr>
              <w:t>SUBMIT</w:t>
            </w:r>
          </w:p>
        </w:tc>
        <w:tc>
          <w:tcPr>
            <w:tcW w:w="4394" w:type="dxa"/>
          </w:tcPr>
          <w:p w14:paraId="2363A905" w14:textId="77777777" w:rsidR="004E3DA2" w:rsidRPr="004424B1" w:rsidRDefault="004E3DA2" w:rsidP="005D2861">
            <w:pPr>
              <w:pStyle w:val="TableCell"/>
              <w:jc w:val="center"/>
              <w:rPr>
                <w:rFonts w:cs="Arial"/>
                <w:szCs w:val="18"/>
              </w:rPr>
            </w:pPr>
            <w:proofErr w:type="spellStart"/>
            <w:r w:rsidRPr="004424B1">
              <w:rPr>
                <w:rFonts w:cs="Arial"/>
                <w:szCs w:val="18"/>
              </w:rPr>
              <w:t>deleteEvent</w:t>
            </w:r>
            <w:proofErr w:type="spellEnd"/>
          </w:p>
        </w:tc>
        <w:tc>
          <w:tcPr>
            <w:tcW w:w="1276" w:type="dxa"/>
          </w:tcPr>
          <w:p w14:paraId="4157D84B" w14:textId="77777777" w:rsidR="004E3DA2" w:rsidRPr="004424B1" w:rsidRDefault="004E3DA2" w:rsidP="005D2861">
            <w:pPr>
              <w:pStyle w:val="TableCell"/>
              <w:jc w:val="center"/>
              <w:rPr>
                <w:rFonts w:cs="Arial"/>
                <w:szCs w:val="18"/>
              </w:rPr>
            </w:pPr>
            <w:r w:rsidRPr="004424B1">
              <w:rPr>
                <w:rFonts w:cs="Arial"/>
                <w:szCs w:val="18"/>
              </w:rPr>
              <w:t>5</w:t>
            </w:r>
          </w:p>
        </w:tc>
        <w:tc>
          <w:tcPr>
            <w:tcW w:w="1173" w:type="dxa"/>
            <w:vMerge/>
          </w:tcPr>
          <w:p w14:paraId="5571BEC2" w14:textId="77777777" w:rsidR="004E3DA2" w:rsidRPr="004424B1" w:rsidRDefault="004E3DA2" w:rsidP="005D2861">
            <w:pPr>
              <w:pStyle w:val="TableCell"/>
              <w:jc w:val="center"/>
              <w:rPr>
                <w:rFonts w:cs="Arial"/>
                <w:szCs w:val="18"/>
              </w:rPr>
            </w:pPr>
          </w:p>
        </w:tc>
      </w:tr>
      <w:tr w:rsidR="004E3DA2" w:rsidRPr="004424B1" w14:paraId="632EE330" w14:textId="77777777" w:rsidTr="000A0E49">
        <w:tc>
          <w:tcPr>
            <w:tcW w:w="2399" w:type="dxa"/>
          </w:tcPr>
          <w:p w14:paraId="07F210EF" w14:textId="77777777" w:rsidR="004E3DA2" w:rsidRPr="004424B1" w:rsidRDefault="004E3DA2" w:rsidP="005D2861">
            <w:pPr>
              <w:pStyle w:val="TableCell"/>
              <w:jc w:val="center"/>
              <w:rPr>
                <w:rFonts w:cs="Arial"/>
                <w:szCs w:val="18"/>
              </w:rPr>
            </w:pPr>
            <w:r w:rsidRPr="004424B1">
              <w:rPr>
                <w:rFonts w:cs="Arial"/>
                <w:szCs w:val="18"/>
              </w:rPr>
              <w:t>SUBMIT</w:t>
            </w:r>
          </w:p>
        </w:tc>
        <w:tc>
          <w:tcPr>
            <w:tcW w:w="4394" w:type="dxa"/>
          </w:tcPr>
          <w:p w14:paraId="6C804670" w14:textId="77777777" w:rsidR="004E3DA2" w:rsidRPr="004424B1" w:rsidRDefault="004E3DA2" w:rsidP="005D2861">
            <w:pPr>
              <w:pStyle w:val="TableCell"/>
              <w:jc w:val="center"/>
              <w:rPr>
                <w:rFonts w:cs="Arial"/>
                <w:szCs w:val="18"/>
              </w:rPr>
            </w:pPr>
            <w:proofErr w:type="spellStart"/>
            <w:r w:rsidRPr="004424B1">
              <w:rPr>
                <w:rFonts w:cs="Arial"/>
                <w:szCs w:val="18"/>
              </w:rPr>
              <w:t>updateActivity</w:t>
            </w:r>
            <w:proofErr w:type="spellEnd"/>
          </w:p>
        </w:tc>
        <w:tc>
          <w:tcPr>
            <w:tcW w:w="1276" w:type="dxa"/>
          </w:tcPr>
          <w:p w14:paraId="101B1793" w14:textId="77777777" w:rsidR="004E3DA2" w:rsidRPr="004424B1" w:rsidRDefault="004E3DA2" w:rsidP="005D2861">
            <w:pPr>
              <w:pStyle w:val="TableCell"/>
              <w:jc w:val="center"/>
              <w:rPr>
                <w:rFonts w:cs="Arial"/>
                <w:szCs w:val="18"/>
              </w:rPr>
            </w:pPr>
            <w:r w:rsidRPr="004424B1">
              <w:rPr>
                <w:rFonts w:cs="Arial"/>
                <w:szCs w:val="18"/>
              </w:rPr>
              <w:t>6</w:t>
            </w:r>
          </w:p>
        </w:tc>
        <w:tc>
          <w:tcPr>
            <w:tcW w:w="1173" w:type="dxa"/>
            <w:vMerge w:val="restart"/>
          </w:tcPr>
          <w:p w14:paraId="6BDEF376" w14:textId="77777777" w:rsidR="004E3DA2" w:rsidRPr="004424B1" w:rsidRDefault="004E3DA2" w:rsidP="006F4FD5">
            <w:pPr>
              <w:pStyle w:val="TableCell"/>
              <w:jc w:val="center"/>
              <w:rPr>
                <w:rFonts w:cs="Arial"/>
                <w:szCs w:val="18"/>
              </w:rPr>
            </w:pPr>
            <w:r w:rsidRPr="004424B1">
              <w:rPr>
                <w:rFonts w:cs="Arial"/>
                <w:szCs w:val="18"/>
              </w:rPr>
              <w:t>3</w:t>
            </w:r>
          </w:p>
        </w:tc>
      </w:tr>
      <w:tr w:rsidR="004E3DA2" w:rsidRPr="004424B1" w14:paraId="52AACC10" w14:textId="77777777" w:rsidTr="000A0E49">
        <w:tc>
          <w:tcPr>
            <w:tcW w:w="2399" w:type="dxa"/>
          </w:tcPr>
          <w:p w14:paraId="18CE82E1" w14:textId="77777777" w:rsidR="004E3DA2" w:rsidRPr="004424B1" w:rsidRDefault="004E3DA2" w:rsidP="005D2861">
            <w:pPr>
              <w:pStyle w:val="TableCell"/>
              <w:jc w:val="center"/>
              <w:rPr>
                <w:rFonts w:cs="Arial"/>
                <w:szCs w:val="18"/>
              </w:rPr>
            </w:pPr>
            <w:r w:rsidRPr="004424B1">
              <w:rPr>
                <w:rFonts w:cs="Arial"/>
                <w:szCs w:val="18"/>
              </w:rPr>
              <w:t>SUBMIT</w:t>
            </w:r>
          </w:p>
        </w:tc>
        <w:tc>
          <w:tcPr>
            <w:tcW w:w="4394" w:type="dxa"/>
          </w:tcPr>
          <w:p w14:paraId="457FAE6E" w14:textId="77777777" w:rsidR="004E3DA2" w:rsidRPr="004424B1" w:rsidRDefault="004E3DA2" w:rsidP="005D2861">
            <w:pPr>
              <w:pStyle w:val="TableCell"/>
              <w:jc w:val="center"/>
              <w:rPr>
                <w:rFonts w:cs="Arial"/>
                <w:szCs w:val="18"/>
              </w:rPr>
            </w:pPr>
            <w:proofErr w:type="spellStart"/>
            <w:r w:rsidRPr="004424B1">
              <w:rPr>
                <w:rFonts w:cs="Arial"/>
                <w:szCs w:val="18"/>
              </w:rPr>
              <w:t>updateEvent</w:t>
            </w:r>
            <w:proofErr w:type="spellEnd"/>
          </w:p>
        </w:tc>
        <w:tc>
          <w:tcPr>
            <w:tcW w:w="1276" w:type="dxa"/>
          </w:tcPr>
          <w:p w14:paraId="4E5390BF" w14:textId="77777777" w:rsidR="004E3DA2" w:rsidRPr="004424B1" w:rsidRDefault="004E3DA2" w:rsidP="005D2861">
            <w:pPr>
              <w:pStyle w:val="TableCell"/>
              <w:jc w:val="center"/>
              <w:rPr>
                <w:rFonts w:cs="Arial"/>
                <w:szCs w:val="18"/>
              </w:rPr>
            </w:pPr>
            <w:r w:rsidRPr="004424B1">
              <w:rPr>
                <w:rFonts w:cs="Arial"/>
                <w:szCs w:val="18"/>
              </w:rPr>
              <w:t>7</w:t>
            </w:r>
          </w:p>
        </w:tc>
        <w:tc>
          <w:tcPr>
            <w:tcW w:w="1173" w:type="dxa"/>
            <w:vMerge/>
          </w:tcPr>
          <w:p w14:paraId="40BDF69D" w14:textId="77777777" w:rsidR="004E3DA2" w:rsidRPr="004424B1" w:rsidRDefault="004E3DA2" w:rsidP="005D2861">
            <w:pPr>
              <w:pStyle w:val="TableCell"/>
              <w:jc w:val="center"/>
              <w:rPr>
                <w:rFonts w:cs="Arial"/>
                <w:szCs w:val="18"/>
              </w:rPr>
            </w:pPr>
          </w:p>
        </w:tc>
      </w:tr>
      <w:tr w:rsidR="004E3DA2" w:rsidRPr="004424B1" w14:paraId="45861782" w14:textId="77777777" w:rsidTr="000A0E49">
        <w:tc>
          <w:tcPr>
            <w:tcW w:w="2399" w:type="dxa"/>
          </w:tcPr>
          <w:p w14:paraId="7D635248" w14:textId="77777777" w:rsidR="004E3DA2" w:rsidRPr="004424B1" w:rsidRDefault="004E3DA2" w:rsidP="005D2861">
            <w:pPr>
              <w:pStyle w:val="TableCell"/>
              <w:jc w:val="center"/>
              <w:rPr>
                <w:rFonts w:cs="Arial"/>
                <w:szCs w:val="18"/>
              </w:rPr>
            </w:pPr>
            <w:r w:rsidRPr="004424B1">
              <w:rPr>
                <w:rFonts w:cs="Arial"/>
                <w:szCs w:val="18"/>
              </w:rPr>
              <w:t>SUBMIT</w:t>
            </w:r>
          </w:p>
        </w:tc>
        <w:tc>
          <w:tcPr>
            <w:tcW w:w="4394" w:type="dxa"/>
          </w:tcPr>
          <w:p w14:paraId="66589781" w14:textId="71EB2237" w:rsidR="004E3DA2" w:rsidRPr="004424B1" w:rsidRDefault="004E3DA2" w:rsidP="005D2861">
            <w:pPr>
              <w:pStyle w:val="TableCell"/>
              <w:jc w:val="center"/>
              <w:rPr>
                <w:rFonts w:cs="Arial"/>
                <w:szCs w:val="18"/>
              </w:rPr>
            </w:pPr>
            <w:commentRangeStart w:id="26339"/>
            <w:proofErr w:type="spellStart"/>
            <w:r w:rsidRPr="004424B1">
              <w:rPr>
                <w:rFonts w:cs="Arial"/>
                <w:szCs w:val="18"/>
              </w:rPr>
              <w:t>updateResource</w:t>
            </w:r>
            <w:ins w:id="26340" w:author="Quinten Van Woerkom" w:date="2024-11-27T12:34:00Z" w16du:dateUtc="2024-11-27T11:34:00Z">
              <w:r w:rsidR="00170A04">
                <w:rPr>
                  <w:rFonts w:cs="Arial"/>
                  <w:szCs w:val="18"/>
                </w:rPr>
                <w:t>Value</w:t>
              </w:r>
            </w:ins>
            <w:commentRangeEnd w:id="26339"/>
            <w:proofErr w:type="spellEnd"/>
            <w:ins w:id="26341" w:author="Quinten Van Woerkom" w:date="2024-11-27T12:35:00Z" w16du:dateUtc="2024-11-27T11:35:00Z">
              <w:r w:rsidR="00170A04">
                <w:rPr>
                  <w:rStyle w:val="CommentReference"/>
                  <w:rFonts w:cs="Times New Roman"/>
                  <w:lang w:val="en-US" w:eastAsia="en-US"/>
                </w:rPr>
                <w:commentReference w:id="26339"/>
              </w:r>
            </w:ins>
          </w:p>
        </w:tc>
        <w:tc>
          <w:tcPr>
            <w:tcW w:w="1276" w:type="dxa"/>
          </w:tcPr>
          <w:p w14:paraId="6FB919BC" w14:textId="77777777" w:rsidR="004E3DA2" w:rsidRPr="004424B1" w:rsidRDefault="004E3DA2" w:rsidP="005D2861">
            <w:pPr>
              <w:pStyle w:val="TableCell"/>
              <w:jc w:val="center"/>
              <w:rPr>
                <w:rFonts w:cs="Arial"/>
                <w:szCs w:val="18"/>
              </w:rPr>
            </w:pPr>
            <w:r w:rsidRPr="004424B1">
              <w:rPr>
                <w:rFonts w:cs="Arial"/>
                <w:szCs w:val="18"/>
              </w:rPr>
              <w:t>8</w:t>
            </w:r>
          </w:p>
        </w:tc>
        <w:tc>
          <w:tcPr>
            <w:tcW w:w="1173" w:type="dxa"/>
          </w:tcPr>
          <w:p w14:paraId="1A6F93CE" w14:textId="77777777" w:rsidR="004E3DA2" w:rsidRPr="004424B1" w:rsidRDefault="004E3DA2" w:rsidP="005D2861">
            <w:pPr>
              <w:pStyle w:val="TableCell"/>
              <w:jc w:val="center"/>
              <w:rPr>
                <w:rFonts w:cs="Arial"/>
                <w:szCs w:val="18"/>
              </w:rPr>
            </w:pPr>
            <w:r w:rsidRPr="004424B1">
              <w:rPr>
                <w:rFonts w:cs="Arial"/>
                <w:szCs w:val="18"/>
              </w:rPr>
              <w:t>4</w:t>
            </w:r>
          </w:p>
        </w:tc>
      </w:tr>
      <w:tr w:rsidR="004E3DA2" w:rsidRPr="004424B1" w14:paraId="5A6BAB84" w14:textId="77777777" w:rsidTr="000A0E49">
        <w:tc>
          <w:tcPr>
            <w:tcW w:w="2399" w:type="dxa"/>
          </w:tcPr>
          <w:p w14:paraId="4440AF9E" w14:textId="77777777" w:rsidR="004E3DA2" w:rsidRPr="004424B1" w:rsidRDefault="004E3DA2" w:rsidP="005D2861">
            <w:pPr>
              <w:pStyle w:val="TableCell"/>
              <w:jc w:val="center"/>
              <w:rPr>
                <w:rFonts w:cs="Arial"/>
                <w:szCs w:val="18"/>
              </w:rPr>
            </w:pPr>
            <w:r w:rsidRPr="004424B1">
              <w:rPr>
                <w:rFonts w:cs="Arial"/>
                <w:szCs w:val="18"/>
              </w:rPr>
              <w:t>SUBMIT</w:t>
            </w:r>
          </w:p>
        </w:tc>
        <w:tc>
          <w:tcPr>
            <w:tcW w:w="4394" w:type="dxa"/>
          </w:tcPr>
          <w:p w14:paraId="009E0EA1" w14:textId="77777777" w:rsidR="004E3DA2" w:rsidRPr="004424B1" w:rsidRDefault="004E3DA2" w:rsidP="005D2861">
            <w:pPr>
              <w:pStyle w:val="TableCell"/>
              <w:jc w:val="center"/>
              <w:rPr>
                <w:rFonts w:cs="Arial"/>
                <w:szCs w:val="18"/>
              </w:rPr>
            </w:pPr>
            <w:proofErr w:type="spellStart"/>
            <w:r w:rsidRPr="004424B1">
              <w:rPr>
                <w:rFonts w:cs="Arial"/>
                <w:szCs w:val="18"/>
              </w:rPr>
              <w:t>updateResourceProfile</w:t>
            </w:r>
            <w:proofErr w:type="spellEnd"/>
          </w:p>
        </w:tc>
        <w:tc>
          <w:tcPr>
            <w:tcW w:w="1276" w:type="dxa"/>
          </w:tcPr>
          <w:p w14:paraId="4AA3DBE1" w14:textId="77777777" w:rsidR="004E3DA2" w:rsidRPr="004424B1" w:rsidRDefault="004E3DA2" w:rsidP="005D2861">
            <w:pPr>
              <w:pStyle w:val="TableCell"/>
              <w:jc w:val="center"/>
              <w:rPr>
                <w:rFonts w:cs="Arial"/>
                <w:szCs w:val="18"/>
              </w:rPr>
            </w:pPr>
            <w:r w:rsidRPr="004424B1">
              <w:rPr>
                <w:rFonts w:cs="Arial"/>
                <w:szCs w:val="18"/>
              </w:rPr>
              <w:t>9</w:t>
            </w:r>
          </w:p>
        </w:tc>
        <w:tc>
          <w:tcPr>
            <w:tcW w:w="1173" w:type="dxa"/>
          </w:tcPr>
          <w:p w14:paraId="5AD5E2D3" w14:textId="77777777" w:rsidR="004E3DA2" w:rsidRPr="004424B1" w:rsidRDefault="004E3DA2" w:rsidP="005D2861">
            <w:pPr>
              <w:pStyle w:val="TableCell"/>
              <w:jc w:val="center"/>
              <w:rPr>
                <w:rFonts w:cs="Arial"/>
                <w:szCs w:val="18"/>
              </w:rPr>
            </w:pPr>
            <w:r w:rsidRPr="004424B1">
              <w:rPr>
                <w:rFonts w:cs="Arial"/>
                <w:szCs w:val="18"/>
              </w:rPr>
              <w:t>5</w:t>
            </w:r>
          </w:p>
        </w:tc>
      </w:tr>
      <w:tr w:rsidR="004E3DA2" w:rsidRPr="004424B1" w14:paraId="032FBA59" w14:textId="77777777" w:rsidTr="000A0E49">
        <w:tc>
          <w:tcPr>
            <w:tcW w:w="2399" w:type="dxa"/>
          </w:tcPr>
          <w:p w14:paraId="6F9FD23F" w14:textId="77777777" w:rsidR="004E3DA2" w:rsidRPr="004424B1" w:rsidRDefault="004E3DA2" w:rsidP="005D2861">
            <w:pPr>
              <w:pStyle w:val="TableCell"/>
              <w:jc w:val="center"/>
              <w:rPr>
                <w:rFonts w:cs="Arial"/>
                <w:szCs w:val="18"/>
              </w:rPr>
            </w:pPr>
            <w:r w:rsidRPr="004424B1">
              <w:rPr>
                <w:rFonts w:cs="Arial"/>
                <w:szCs w:val="18"/>
              </w:rPr>
              <w:t>SUBMIT</w:t>
            </w:r>
          </w:p>
        </w:tc>
        <w:tc>
          <w:tcPr>
            <w:tcW w:w="4394" w:type="dxa"/>
          </w:tcPr>
          <w:p w14:paraId="6151BF49" w14:textId="77777777" w:rsidR="004E3DA2" w:rsidRPr="004424B1" w:rsidRDefault="004E3DA2" w:rsidP="005D2861">
            <w:pPr>
              <w:pStyle w:val="TableCell"/>
              <w:jc w:val="center"/>
              <w:rPr>
                <w:rFonts w:cs="Arial"/>
                <w:szCs w:val="18"/>
              </w:rPr>
            </w:pPr>
            <w:proofErr w:type="spellStart"/>
            <w:r w:rsidRPr="004424B1">
              <w:rPr>
                <w:rFonts w:cs="Arial"/>
                <w:szCs w:val="18"/>
              </w:rPr>
              <w:t>applyTimeShift</w:t>
            </w:r>
            <w:proofErr w:type="spellEnd"/>
          </w:p>
        </w:tc>
        <w:tc>
          <w:tcPr>
            <w:tcW w:w="1276" w:type="dxa"/>
          </w:tcPr>
          <w:p w14:paraId="18242BDD" w14:textId="77777777" w:rsidR="004E3DA2" w:rsidRPr="004424B1" w:rsidRDefault="004E3DA2" w:rsidP="005D2861">
            <w:pPr>
              <w:pStyle w:val="TableCell"/>
              <w:jc w:val="center"/>
              <w:rPr>
                <w:rFonts w:cs="Arial"/>
                <w:szCs w:val="18"/>
              </w:rPr>
            </w:pPr>
            <w:r w:rsidRPr="004424B1">
              <w:rPr>
                <w:rFonts w:cs="Arial"/>
                <w:szCs w:val="18"/>
              </w:rPr>
              <w:t>10</w:t>
            </w:r>
          </w:p>
        </w:tc>
        <w:tc>
          <w:tcPr>
            <w:tcW w:w="1173" w:type="dxa"/>
          </w:tcPr>
          <w:p w14:paraId="05DCD04C" w14:textId="77777777" w:rsidR="004E3DA2" w:rsidRPr="004424B1" w:rsidRDefault="004E3DA2" w:rsidP="005D2861">
            <w:pPr>
              <w:pStyle w:val="TableCell"/>
              <w:jc w:val="center"/>
              <w:rPr>
                <w:rFonts w:cs="Arial"/>
                <w:szCs w:val="18"/>
              </w:rPr>
            </w:pPr>
            <w:r w:rsidRPr="004424B1">
              <w:rPr>
                <w:rFonts w:cs="Arial"/>
                <w:szCs w:val="18"/>
              </w:rPr>
              <w:t>6</w:t>
            </w:r>
          </w:p>
        </w:tc>
      </w:tr>
    </w:tbl>
    <w:p w14:paraId="509CA46F" w14:textId="35F49F8B" w:rsidR="00A61773" w:rsidRDefault="00A61773">
      <w:pPr>
        <w:pStyle w:val="Heading3"/>
        <w:spacing w:before="480"/>
        <w:rPr>
          <w:ins w:id="26342" w:author="Peter Van Der Plas" w:date="2024-12-26T14:45:00Z" w16du:dateUtc="2024-12-26T13:45:00Z"/>
          <w:lang w:val="en-GB"/>
        </w:rPr>
        <w:pPrChange w:id="26343" w:author="Peter Van Der Plas" w:date="2024-12-26T14:46:00Z" w16du:dateUtc="2024-12-26T13:46:00Z">
          <w:pPr/>
        </w:pPrChange>
      </w:pPr>
      <w:ins w:id="26344" w:author="Peter Van Der Plas" w:date="2024-12-26T14:45:00Z" w16du:dateUtc="2024-12-26T13:45:00Z">
        <w:r>
          <w:rPr>
            <w:lang w:val="en-GB"/>
          </w:rPr>
          <w:t>Discussion</w:t>
        </w:r>
      </w:ins>
    </w:p>
    <w:p w14:paraId="74FF98A3" w14:textId="7C5464BF" w:rsidR="00A61773" w:rsidRDefault="00A61773">
      <w:pPr>
        <w:pStyle w:val="Heading4"/>
        <w:rPr>
          <w:ins w:id="26345" w:author="Peter Van Der Plas" w:date="2024-12-26T14:45:00Z" w16du:dateUtc="2024-12-26T13:45:00Z"/>
          <w:lang w:val="en-GB"/>
        </w:rPr>
        <w:pPrChange w:id="26346" w:author="Peter Van Der Plas" w:date="2024-12-26T14:46:00Z" w16du:dateUtc="2024-12-26T13:46:00Z">
          <w:pPr/>
        </w:pPrChange>
      </w:pPr>
      <w:ins w:id="26347" w:author="Peter Van Der Plas" w:date="2024-12-26T14:46:00Z" w16du:dateUtc="2024-12-26T13:46:00Z">
        <w:r>
          <w:rPr>
            <w:lang w:val="en-GB"/>
          </w:rPr>
          <w:t>General</w:t>
        </w:r>
      </w:ins>
    </w:p>
    <w:p w14:paraId="590C876D" w14:textId="2610FE7C" w:rsidR="003E72CB" w:rsidRPr="004424B1" w:rsidRDefault="003E72CB" w:rsidP="002A01BC">
      <w:pPr>
        <w:rPr>
          <w:lang w:val="en-GB"/>
        </w:rPr>
      </w:pPr>
      <w:r w:rsidRPr="004424B1">
        <w:rPr>
          <w:lang w:val="en-GB"/>
        </w:rPr>
        <w:t xml:space="preserve">The </w:t>
      </w:r>
      <w:proofErr w:type="spellStart"/>
      <w:r w:rsidRPr="004424B1">
        <w:rPr>
          <w:lang w:val="en-GB"/>
        </w:rPr>
        <w:t>updatePlanStatus</w:t>
      </w:r>
      <w:proofErr w:type="spellEnd"/>
      <w:r w:rsidRPr="004424B1">
        <w:rPr>
          <w:lang w:val="en-GB"/>
        </w:rPr>
        <w:t xml:space="preserve"> operation allows the service consumer to modify the status of a previously submitted Plan</w:t>
      </w:r>
      <w:r w:rsidR="00FA042E" w:rsidRPr="004424B1">
        <w:rPr>
          <w:lang w:val="en-GB"/>
        </w:rPr>
        <w:t xml:space="preserve">, including the </w:t>
      </w:r>
      <w:proofErr w:type="spellStart"/>
      <w:r w:rsidR="00FA042E" w:rsidRPr="004424B1">
        <w:rPr>
          <w:lang w:val="en-GB"/>
        </w:rPr>
        <w:t>isAlternate</w:t>
      </w:r>
      <w:proofErr w:type="spellEnd"/>
      <w:r w:rsidR="00FA042E" w:rsidRPr="004424B1">
        <w:rPr>
          <w:lang w:val="en-GB"/>
        </w:rPr>
        <w:t xml:space="preserve"> flag.</w:t>
      </w:r>
    </w:p>
    <w:p w14:paraId="50B4490D" w14:textId="23A3D97A" w:rsidR="00905B81" w:rsidRPr="004424B1" w:rsidDel="00AB213F" w:rsidRDefault="007E0737" w:rsidP="002A01BC">
      <w:pPr>
        <w:rPr>
          <w:del w:id="26348" w:author="Quinten Van Woerkom" w:date="2024-11-25T15:49:00Z" w16du:dateUtc="2024-11-25T14:49:00Z"/>
          <w:lang w:val="en-GB"/>
        </w:rPr>
      </w:pPr>
      <w:del w:id="26349" w:author="Quinten Van Woerkom" w:date="2024-11-25T15:49:00Z" w16du:dateUtc="2024-11-25T14:49:00Z">
        <w:r w:rsidRPr="004424B1" w:rsidDel="00AB213F">
          <w:rPr>
            <w:noProof/>
          </w:rPr>
          <w:drawing>
            <wp:inline distT="0" distB="0" distL="0" distR="0" wp14:anchorId="488543E4" wp14:editId="526FF8AB">
              <wp:extent cx="5716905" cy="33432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40">
                        <a:extLst>
                          <a:ext uri="{28A0092B-C50C-407E-A947-70E740481C1C}">
                            <a14:useLocalDpi xmlns:a14="http://schemas.microsoft.com/office/drawing/2010/main" val="0"/>
                          </a:ext>
                        </a:extLst>
                      </a:blip>
                      <a:srcRect b="4792"/>
                      <a:stretch/>
                    </pic:blipFill>
                    <pic:spPr bwMode="auto">
                      <a:xfrm>
                        <a:off x="0" y="0"/>
                        <a:ext cx="5716905" cy="3343275"/>
                      </a:xfrm>
                      <a:prstGeom prst="rect">
                        <a:avLst/>
                      </a:prstGeom>
                      <a:noFill/>
                      <a:ln>
                        <a:noFill/>
                      </a:ln>
                      <a:extLst>
                        <a:ext uri="{53640926-AAD7-44D8-BBD7-CCE9431645EC}">
                          <a14:shadowObscured xmlns:a14="http://schemas.microsoft.com/office/drawing/2010/main"/>
                        </a:ext>
                      </a:extLst>
                    </pic:spPr>
                  </pic:pic>
                </a:graphicData>
              </a:graphic>
            </wp:inline>
          </w:drawing>
        </w:r>
      </w:del>
    </w:p>
    <w:p w14:paraId="2F634A25" w14:textId="1D2B1BC3" w:rsidR="002A01BC" w:rsidRPr="004424B1" w:rsidDel="00AB213F" w:rsidRDefault="00042354" w:rsidP="00042354">
      <w:pPr>
        <w:pStyle w:val="FigureTitle"/>
        <w:rPr>
          <w:del w:id="26350" w:author="Quinten Van Woerkom" w:date="2024-11-25T15:49:00Z" w16du:dateUtc="2024-11-25T14:49:00Z"/>
          <w:noProof/>
          <w:lang w:val="en-GB"/>
        </w:rPr>
      </w:pPr>
      <w:del w:id="26351" w:author="Quinten Van Woerkom" w:date="2024-11-25T15:49:00Z" w16du:dateUtc="2024-11-25T14:49:00Z">
        <w:r w:rsidRPr="004424B1" w:rsidDel="00AB213F">
          <w:rPr>
            <w:noProof/>
            <w:lang w:val="en-GB"/>
          </w:rPr>
          <w:delText xml:space="preserve">Figure </w:delText>
        </w:r>
        <w:bookmarkStart w:id="26352" w:name="F_311PlanEditOperationsforGenericDataIte"/>
        <w:r w:rsidRPr="004424B1" w:rsidDel="00AB213F">
          <w:rPr>
            <w:noProof/>
            <w:lang w:val="en-GB"/>
          </w:rPr>
          <w:fldChar w:fldCharType="begin"/>
        </w:r>
        <w:r w:rsidRPr="004424B1" w:rsidDel="00AB213F">
          <w:rPr>
            <w:noProof/>
            <w:lang w:val="en-GB"/>
          </w:rPr>
          <w:delInstrText xml:space="preserve"> STYLEREF "Heading 1"\l \n \t \* MERGEFORMAT </w:delInstrText>
        </w:r>
        <w:r w:rsidRPr="004424B1" w:rsidDel="00AB213F">
          <w:rPr>
            <w:noProof/>
            <w:lang w:val="en-GB"/>
          </w:rPr>
          <w:fldChar w:fldCharType="separate"/>
        </w:r>
        <w:r w:rsidR="00BF1AC4" w:rsidDel="00AB213F">
          <w:rPr>
            <w:noProof/>
            <w:lang w:val="en-GB"/>
          </w:rPr>
          <w:delText>3</w:delText>
        </w:r>
        <w:r w:rsidRPr="004424B1" w:rsidDel="00AB213F">
          <w:rPr>
            <w:noProof/>
            <w:lang w:val="en-GB"/>
          </w:rPr>
          <w:fldChar w:fldCharType="end"/>
        </w:r>
        <w:r w:rsidRPr="004424B1" w:rsidDel="00AB213F">
          <w:rPr>
            <w:noProof/>
            <w:lang w:val="en-GB"/>
          </w:rPr>
          <w:noBreakHyphen/>
        </w:r>
        <w:r w:rsidRPr="004424B1" w:rsidDel="00AB213F">
          <w:rPr>
            <w:noProof/>
            <w:lang w:val="en-GB"/>
          </w:rPr>
          <w:fldChar w:fldCharType="begin"/>
        </w:r>
        <w:r w:rsidRPr="004424B1" w:rsidDel="00AB213F">
          <w:rPr>
            <w:noProof/>
            <w:lang w:val="en-GB"/>
          </w:rPr>
          <w:delInstrText xml:space="preserve"> SEQ Figure \s 1 \* MERGEFORMAT </w:delInstrText>
        </w:r>
        <w:r w:rsidRPr="004424B1" w:rsidDel="00AB213F">
          <w:rPr>
            <w:noProof/>
            <w:lang w:val="en-GB"/>
          </w:rPr>
          <w:fldChar w:fldCharType="separate"/>
        </w:r>
        <w:r w:rsidR="00BF1AC4" w:rsidDel="00AB213F">
          <w:rPr>
            <w:noProof/>
            <w:lang w:val="en-GB"/>
          </w:rPr>
          <w:delText>11</w:delText>
        </w:r>
        <w:r w:rsidRPr="004424B1" w:rsidDel="00AB213F">
          <w:rPr>
            <w:noProof/>
            <w:lang w:val="en-GB"/>
          </w:rPr>
          <w:fldChar w:fldCharType="end"/>
        </w:r>
        <w:bookmarkEnd w:id="26352"/>
        <w:r w:rsidRPr="004424B1" w:rsidDel="00AB213F">
          <w:rPr>
            <w:noProof/>
            <w:lang w:val="en-GB"/>
          </w:rPr>
          <w:fldChar w:fldCharType="begin"/>
        </w:r>
        <w:r w:rsidRPr="004424B1" w:rsidDel="00AB213F">
          <w:rPr>
            <w:noProof/>
            <w:lang w:val="en-GB"/>
          </w:rPr>
          <w:delInstrText xml:space="preserve"> TC \f G \l 7 "</w:delInstrText>
        </w:r>
        <w:r w:rsidRPr="004424B1" w:rsidDel="00AB213F">
          <w:rPr>
            <w:noProof/>
            <w:lang w:val="en-GB"/>
          </w:rPr>
          <w:fldChar w:fldCharType="begin"/>
        </w:r>
        <w:r w:rsidRPr="004424B1" w:rsidDel="00AB213F">
          <w:rPr>
            <w:noProof/>
            <w:lang w:val="en-GB"/>
          </w:rPr>
          <w:delInstrText xml:space="preserve"> STYLEREF "Heading 1"\l \n \t \* MERGEFORMAT </w:delInstrText>
        </w:r>
        <w:r w:rsidRPr="004424B1" w:rsidDel="00AB213F">
          <w:rPr>
            <w:noProof/>
            <w:lang w:val="en-GB"/>
          </w:rPr>
          <w:fldChar w:fldCharType="separate"/>
        </w:r>
        <w:bookmarkStart w:id="26353" w:name="_Toc158132071"/>
        <w:r w:rsidR="00BF1AC4" w:rsidDel="00AB213F">
          <w:rPr>
            <w:noProof/>
            <w:lang w:val="en-GB"/>
          </w:rPr>
          <w:delInstrText>3</w:delInstrText>
        </w:r>
        <w:r w:rsidRPr="004424B1" w:rsidDel="00AB213F">
          <w:rPr>
            <w:noProof/>
            <w:lang w:val="en-GB"/>
          </w:rPr>
          <w:fldChar w:fldCharType="end"/>
        </w:r>
        <w:r w:rsidRPr="004424B1" w:rsidDel="00AB213F">
          <w:rPr>
            <w:noProof/>
            <w:lang w:val="en-GB"/>
          </w:rPr>
          <w:delInstrText>-</w:delInstrText>
        </w:r>
        <w:r w:rsidRPr="004424B1" w:rsidDel="00AB213F">
          <w:rPr>
            <w:noProof/>
            <w:lang w:val="en-GB"/>
          </w:rPr>
          <w:fldChar w:fldCharType="begin"/>
        </w:r>
        <w:r w:rsidRPr="004424B1" w:rsidDel="00AB213F">
          <w:rPr>
            <w:noProof/>
            <w:lang w:val="en-GB"/>
          </w:rPr>
          <w:delInstrText xml:space="preserve"> SEQ Figure_TOC \s 1 \* MERGEFORMAT </w:delInstrText>
        </w:r>
        <w:r w:rsidRPr="004424B1" w:rsidDel="00AB213F">
          <w:rPr>
            <w:noProof/>
            <w:lang w:val="en-GB"/>
          </w:rPr>
          <w:fldChar w:fldCharType="separate"/>
        </w:r>
        <w:r w:rsidR="00BF1AC4" w:rsidDel="00AB213F">
          <w:rPr>
            <w:noProof/>
            <w:lang w:val="en-GB"/>
          </w:rPr>
          <w:delInstrText>11</w:delInstrText>
        </w:r>
        <w:r w:rsidRPr="004424B1" w:rsidDel="00AB213F">
          <w:rPr>
            <w:noProof/>
            <w:lang w:val="en-GB"/>
          </w:rPr>
          <w:fldChar w:fldCharType="end"/>
        </w:r>
        <w:r w:rsidRPr="004424B1" w:rsidDel="00AB213F">
          <w:rPr>
            <w:noProof/>
            <w:lang w:val="en-GB"/>
          </w:rPr>
          <w:tab/>
        </w:r>
        <w:r w:rsidR="0020141F" w:rsidRPr="004424B1" w:rsidDel="00AB213F">
          <w:rPr>
            <w:noProof/>
            <w:lang w:val="en-GB"/>
          </w:rPr>
          <w:delInstrText>Plan Edit Operations for Generic Data Item (Activity or Event)</w:delInstrText>
        </w:r>
        <w:bookmarkEnd w:id="26353"/>
        <w:r w:rsidRPr="004424B1" w:rsidDel="00AB213F">
          <w:rPr>
            <w:noProof/>
            <w:lang w:val="en-GB"/>
          </w:rPr>
          <w:delInstrText>"</w:delInstrText>
        </w:r>
        <w:r w:rsidRPr="004424B1" w:rsidDel="00AB213F">
          <w:rPr>
            <w:noProof/>
            <w:lang w:val="en-GB"/>
          </w:rPr>
          <w:fldChar w:fldCharType="end"/>
        </w:r>
        <w:r w:rsidRPr="004424B1" w:rsidDel="00AB213F">
          <w:rPr>
            <w:noProof/>
            <w:lang w:val="en-GB"/>
          </w:rPr>
          <w:delText>:  Plan Edit Operations for Generic Data Item (Activity or Event)</w:delText>
        </w:r>
      </w:del>
    </w:p>
    <w:p w14:paraId="0F203FCA" w14:textId="1E3DE042" w:rsidR="002A01BC" w:rsidRPr="004424B1" w:rsidRDefault="002A01BC" w:rsidP="002A01BC">
      <w:pPr>
        <w:rPr>
          <w:lang w:val="en-GB"/>
        </w:rPr>
      </w:pPr>
      <w:r w:rsidRPr="004424B1">
        <w:rPr>
          <w:lang w:val="en-GB"/>
        </w:rPr>
        <w:t xml:space="preserve">For planning activities and events, three operations are defined for each item type to insert, optionally to update, and to delete an ActivityInstance or </w:t>
      </w:r>
      <w:proofErr w:type="spellStart"/>
      <w:r w:rsidRPr="004424B1">
        <w:rPr>
          <w:lang w:val="en-GB"/>
        </w:rPr>
        <w:t>EventInstance</w:t>
      </w:r>
      <w:proofErr w:type="spellEnd"/>
      <w:r w:rsidRPr="004424B1">
        <w:rPr>
          <w:lang w:val="en-GB"/>
        </w:rPr>
        <w:t xml:space="preserve"> in a referenced Plan that has previously been submitted to a plan execution function (the service provider).  The insert operation results in the creation by the service provider of a new ActivityInstance or </w:t>
      </w:r>
      <w:proofErr w:type="spellStart"/>
      <w:r w:rsidRPr="004424B1">
        <w:rPr>
          <w:lang w:val="en-GB"/>
        </w:rPr>
        <w:t>EventInstance</w:t>
      </w:r>
      <w:proofErr w:type="spellEnd"/>
      <w:r w:rsidRPr="004424B1">
        <w:rPr>
          <w:lang w:val="en-GB"/>
        </w:rPr>
        <w:t xml:space="preserve"> in the specified Plan.  A reference to the new instance (</w:t>
      </w:r>
      <w:r w:rsidR="005F72E8" w:rsidRPr="004424B1">
        <w:rPr>
          <w:lang w:val="en-GB"/>
        </w:rPr>
        <w:t>key</w:t>
      </w:r>
      <w:r w:rsidRPr="004424B1">
        <w:rPr>
          <w:lang w:val="en-GB"/>
        </w:rPr>
        <w:t xml:space="preserve"> and version) is returned in the response message.</w:t>
      </w:r>
    </w:p>
    <w:p w14:paraId="633BF3C2" w14:textId="77777777" w:rsidR="00EE6F5C" w:rsidRPr="004424B1" w:rsidRDefault="00EE6F5C" w:rsidP="002A01BC">
      <w:pPr>
        <w:rPr>
          <w:lang w:val="en-GB"/>
        </w:rPr>
      </w:pPr>
      <w:r w:rsidRPr="004424B1">
        <w:rPr>
          <w:lang w:val="en-GB"/>
        </w:rPr>
        <w:t>For planning resources, if supported, it is only possible to update the value of the Resource.  This is supported in two ways, as two distinct operations:</w:t>
      </w:r>
    </w:p>
    <w:p w14:paraId="0E034F58" w14:textId="591AC347" w:rsidR="00EE6F5C" w:rsidRPr="004424B1" w:rsidRDefault="00EE6F5C" w:rsidP="003A4612">
      <w:pPr>
        <w:pStyle w:val="List"/>
        <w:numPr>
          <w:ilvl w:val="0"/>
          <w:numId w:val="50"/>
        </w:numPr>
        <w:tabs>
          <w:tab w:val="clear" w:pos="360"/>
          <w:tab w:val="left" w:pos="720"/>
        </w:tabs>
        <w:ind w:left="720"/>
      </w:pPr>
      <w:commentRangeStart w:id="26354"/>
      <w:proofErr w:type="spellStart"/>
      <w:r w:rsidRPr="004424B1">
        <w:t>updateResource</w:t>
      </w:r>
      <w:ins w:id="26355" w:author="Quinten Van Woerkom" w:date="2024-11-27T12:35:00Z" w16du:dateUtc="2024-11-27T11:35:00Z">
        <w:r w:rsidR="00170A04">
          <w:t>Value</w:t>
        </w:r>
        <w:commentRangeEnd w:id="26354"/>
        <w:proofErr w:type="spellEnd"/>
        <w:r w:rsidR="00170A04">
          <w:rPr>
            <w:rStyle w:val="CommentReference"/>
            <w:lang w:val="en-US" w:eastAsia="en-US"/>
          </w:rPr>
          <w:commentReference w:id="26354"/>
        </w:r>
      </w:ins>
      <w:r w:rsidRPr="004424B1">
        <w:t>: a discrete update to a specified value</w:t>
      </w:r>
      <w:r w:rsidR="00042354" w:rsidRPr="004424B1">
        <w:t xml:space="preserve"> at a specified instant of time;</w:t>
      </w:r>
    </w:p>
    <w:p w14:paraId="30078BBB" w14:textId="77777777" w:rsidR="00EE6F5C" w:rsidRPr="004424B1" w:rsidRDefault="00EE6F5C" w:rsidP="003A4612">
      <w:pPr>
        <w:pStyle w:val="List"/>
        <w:numPr>
          <w:ilvl w:val="0"/>
          <w:numId w:val="50"/>
        </w:numPr>
        <w:tabs>
          <w:tab w:val="clear" w:pos="360"/>
          <w:tab w:val="left" w:pos="720"/>
        </w:tabs>
        <w:ind w:left="720"/>
      </w:pPr>
      <w:proofErr w:type="spellStart"/>
      <w:r w:rsidRPr="004424B1">
        <w:t>updateResourceProfile</w:t>
      </w:r>
      <w:proofErr w:type="spellEnd"/>
      <w:r w:rsidRPr="004424B1">
        <w:t>: a revised profile covering a period of time.</w:t>
      </w:r>
    </w:p>
    <w:p w14:paraId="2C885795" w14:textId="77777777" w:rsidR="003E72CB" w:rsidRPr="004424B1" w:rsidRDefault="00EE6F5C" w:rsidP="002A01BC">
      <w:pPr>
        <w:rPr>
          <w:lang w:val="en-GB"/>
        </w:rPr>
      </w:pPr>
      <w:r w:rsidRPr="004424B1">
        <w:rPr>
          <w:lang w:val="en-GB"/>
        </w:rPr>
        <w:t xml:space="preserve">The </w:t>
      </w:r>
      <w:proofErr w:type="spellStart"/>
      <w:r w:rsidRPr="004424B1">
        <w:rPr>
          <w:lang w:val="en-GB"/>
        </w:rPr>
        <w:t>applyTimeShift</w:t>
      </w:r>
      <w:proofErr w:type="spellEnd"/>
      <w:r w:rsidRPr="004424B1">
        <w:rPr>
          <w:lang w:val="en-GB"/>
        </w:rPr>
        <w:t xml:space="preserve"> operation is a special operation that allows the timings contained in an entire Plan, or selected </w:t>
      </w:r>
      <w:proofErr w:type="spellStart"/>
      <w:r w:rsidRPr="004424B1">
        <w:rPr>
          <w:lang w:val="en-GB"/>
        </w:rPr>
        <w:t>SubPlans</w:t>
      </w:r>
      <w:proofErr w:type="spellEnd"/>
      <w:r w:rsidRPr="004424B1">
        <w:rPr>
          <w:lang w:val="en-GB"/>
        </w:rPr>
        <w:t xml:space="preserve"> to be shifted by a </w:t>
      </w:r>
      <w:r w:rsidR="00A92FCD" w:rsidRPr="004424B1">
        <w:rPr>
          <w:lang w:val="en-GB"/>
        </w:rPr>
        <w:t>specified offset.</w:t>
      </w:r>
    </w:p>
    <w:p w14:paraId="0594B005" w14:textId="36FCC095" w:rsidR="001F43CD" w:rsidRPr="004424B1" w:rsidRDefault="00FD6201">
      <w:pPr>
        <w:pStyle w:val="Heading4"/>
        <w:spacing w:before="480"/>
        <w:rPr>
          <w:lang w:val="en-GB"/>
        </w:rPr>
        <w:pPrChange w:id="26356" w:author="Peter Van Der Plas" w:date="2024-12-26T14:47:00Z" w16du:dateUtc="2024-12-26T13:47:00Z">
          <w:pPr>
            <w:pStyle w:val="Heading3"/>
            <w:spacing w:before="480"/>
          </w:pPr>
        </w:pPrChange>
      </w:pPr>
      <w:bookmarkStart w:id="26357" w:name="_Toc140093883"/>
      <w:del w:id="26358" w:author="Quinten Van Woerkom" w:date="2024-12-17T16:23:00Z" w16du:dateUtc="2024-12-17T15:23:00Z">
        <w:r w:rsidRPr="004424B1" w:rsidDel="00D847C8">
          <w:rPr>
            <w:lang w:val="en-GB"/>
          </w:rPr>
          <w:delText>Discussion—</w:delText>
        </w:r>
      </w:del>
      <w:r w:rsidR="00EE0EA4" w:rsidRPr="004424B1">
        <w:rPr>
          <w:lang w:val="en-GB"/>
        </w:rPr>
        <w:t xml:space="preserve">MPS </w:t>
      </w:r>
      <w:del w:id="26359" w:author="Quinten Van Woerkom" w:date="2024-12-16T17:48:00Z" w16du:dateUtc="2024-12-16T16:48:00Z">
        <w:r w:rsidR="00EE0EA4" w:rsidRPr="004424B1" w:rsidDel="00D951F6">
          <w:rPr>
            <w:lang w:val="en-GB"/>
          </w:rPr>
          <w:delText>Data Item</w:delText>
        </w:r>
      </w:del>
      <w:ins w:id="26360" w:author="Quinten Van Woerkom" w:date="2024-12-16T17:48:00Z" w16du:dateUtc="2024-12-16T16:48:00Z">
        <w:r w:rsidR="00D951F6">
          <w:rPr>
            <w:lang w:val="en-GB"/>
          </w:rPr>
          <w:t>Service Object</w:t>
        </w:r>
      </w:ins>
      <w:r w:rsidR="00EE0EA4" w:rsidRPr="004424B1">
        <w:rPr>
          <w:lang w:val="en-GB"/>
        </w:rPr>
        <w:t>s</w:t>
      </w:r>
      <w:bookmarkEnd w:id="26357"/>
    </w:p>
    <w:p w14:paraId="34316ED5" w14:textId="709AD332" w:rsidR="001F43CD" w:rsidRPr="004424B1" w:rsidRDefault="00EE0EA4" w:rsidP="001F43CD">
      <w:pPr>
        <w:rPr>
          <w:lang w:val="en-GB"/>
        </w:rPr>
      </w:pPr>
      <w:r w:rsidRPr="004424B1">
        <w:rPr>
          <w:lang w:val="en-GB"/>
        </w:rPr>
        <w:t xml:space="preserve">MPS </w:t>
      </w:r>
      <w:del w:id="26361" w:author="Quinten Van Woerkom" w:date="2024-12-16T17:46:00Z" w16du:dateUtc="2024-12-16T16:46:00Z">
        <w:r w:rsidRPr="004424B1" w:rsidDel="00D951F6">
          <w:rPr>
            <w:lang w:val="en-GB"/>
          </w:rPr>
          <w:delText>data item</w:delText>
        </w:r>
      </w:del>
      <w:ins w:id="26362" w:author="Quinten Van Woerkom" w:date="2024-12-16T17:46:00Z" w16du:dateUtc="2024-12-16T16:46:00Z">
        <w:r w:rsidR="00D951F6">
          <w:rPr>
            <w:lang w:val="en-GB"/>
          </w:rPr>
          <w:t>service object</w:t>
        </w:r>
      </w:ins>
      <w:r w:rsidRPr="004424B1">
        <w:rPr>
          <w:lang w:val="en-GB"/>
        </w:rPr>
        <w:t>s</w:t>
      </w:r>
      <w:r w:rsidR="001F43CD" w:rsidRPr="004424B1">
        <w:rPr>
          <w:lang w:val="en-GB"/>
        </w:rPr>
        <w:t xml:space="preserve"> relevant to the plan edit service and their relationships are defined within the MPS</w:t>
      </w:r>
      <w:r w:rsidR="000866DA" w:rsidRPr="004424B1">
        <w:rPr>
          <w:lang w:val="en-GB"/>
        </w:rPr>
        <w:t xml:space="preserve"> in</w:t>
      </w:r>
      <w:r w:rsidR="001F43CD" w:rsidRPr="004424B1">
        <w:rPr>
          <w:lang w:val="en-GB"/>
        </w:rPr>
        <w:t>formation</w:t>
      </w:r>
      <w:r w:rsidR="000866DA" w:rsidRPr="004424B1">
        <w:rPr>
          <w:lang w:val="en-GB"/>
        </w:rPr>
        <w:t xml:space="preserve"> mo</w:t>
      </w:r>
      <w:r w:rsidR="001F43CD" w:rsidRPr="004424B1">
        <w:rPr>
          <w:lang w:val="en-GB"/>
        </w:rPr>
        <w:t xml:space="preserve">del in </w:t>
      </w:r>
      <w:r w:rsidR="001F43CD" w:rsidRPr="004424B1">
        <w:rPr>
          <w:lang w:val="en-GB"/>
        </w:rPr>
        <w:fldChar w:fldCharType="begin"/>
      </w:r>
      <w:r w:rsidR="001F43CD" w:rsidRPr="004424B1">
        <w:rPr>
          <w:lang w:val="en-GB"/>
        </w:rPr>
        <w:instrText xml:space="preserve"> REF _Ref60919968 \r \h </w:instrText>
      </w:r>
      <w:r w:rsidR="001F43CD" w:rsidRPr="004424B1">
        <w:rPr>
          <w:lang w:val="en-GB"/>
        </w:rPr>
      </w:r>
      <w:r w:rsidR="001F43CD" w:rsidRPr="004424B1">
        <w:rPr>
          <w:lang w:val="en-GB"/>
        </w:rPr>
        <w:fldChar w:fldCharType="separate"/>
      </w:r>
      <w:ins w:id="26363" w:author="Peter Van Der Plas" w:date="2025-01-01T17:31:00Z" w16du:dateUtc="2025-01-01T16:31:00Z">
        <w:r w:rsidR="006D1623">
          <w:rPr>
            <w:lang w:val="en-GB"/>
          </w:rPr>
          <w:t>4.5</w:t>
        </w:r>
      </w:ins>
      <w:ins w:id="26364" w:author="Quinten Van Woerkom" w:date="2024-12-18T10:30:00Z" w16du:dateUtc="2024-12-18T09:30:00Z">
        <w:del w:id="26365" w:author="Peter Van Der Plas" w:date="2024-12-25T18:53:00Z" w16du:dateUtc="2024-12-25T17:53:00Z">
          <w:r w:rsidR="00281014" w:rsidDel="00547CCE">
            <w:rPr>
              <w:lang w:val="en-GB"/>
            </w:rPr>
            <w:delText>4.5</w:delText>
          </w:r>
        </w:del>
      </w:ins>
      <w:del w:id="26366" w:author="Peter Van Der Plas" w:date="2024-12-25T18:53:00Z" w16du:dateUtc="2024-12-25T17:53:00Z">
        <w:r w:rsidR="00BF1AC4" w:rsidDel="00547CCE">
          <w:rPr>
            <w:lang w:val="en-GB"/>
          </w:rPr>
          <w:delText>4.2</w:delText>
        </w:r>
      </w:del>
      <w:r w:rsidR="001F43CD" w:rsidRPr="004424B1">
        <w:rPr>
          <w:lang w:val="en-GB"/>
        </w:rPr>
        <w:fldChar w:fldCharType="end"/>
      </w:r>
      <w:r w:rsidR="001F43CD" w:rsidRPr="004424B1">
        <w:rPr>
          <w:lang w:val="en-GB"/>
        </w:rPr>
        <w:t>.</w:t>
      </w:r>
    </w:p>
    <w:p w14:paraId="6775B200" w14:textId="2B61EA33" w:rsidR="001F43CD" w:rsidRPr="004424B1" w:rsidRDefault="001F43CD" w:rsidP="001F43CD">
      <w:pPr>
        <w:rPr>
          <w:lang w:val="en-GB"/>
        </w:rPr>
      </w:pPr>
      <w:r w:rsidRPr="004424B1">
        <w:rPr>
          <w:lang w:val="en-GB"/>
        </w:rPr>
        <w:t>The following MO</w:t>
      </w:r>
      <w:r w:rsidR="000866DA" w:rsidRPr="004424B1">
        <w:rPr>
          <w:lang w:val="en-GB"/>
        </w:rPr>
        <w:t xml:space="preserve"> ob</w:t>
      </w:r>
      <w:r w:rsidRPr="004424B1">
        <w:rPr>
          <w:lang w:val="en-GB"/>
        </w:rPr>
        <w:t>jects are directly applicable to the service:</w:t>
      </w:r>
    </w:p>
    <w:p w14:paraId="293A94ED" w14:textId="0EB215A3" w:rsidR="001F43CD" w:rsidRPr="004424B1" w:rsidRDefault="001F43CD" w:rsidP="003A4612">
      <w:pPr>
        <w:pStyle w:val="List"/>
        <w:numPr>
          <w:ilvl w:val="0"/>
          <w:numId w:val="51"/>
        </w:numPr>
        <w:tabs>
          <w:tab w:val="clear" w:pos="360"/>
          <w:tab w:val="left" w:pos="720"/>
        </w:tabs>
        <w:ind w:left="720"/>
      </w:pPr>
      <w:r w:rsidRPr="004424B1">
        <w:t>Plan</w:t>
      </w:r>
      <w:r w:rsidR="00042354" w:rsidRPr="004424B1">
        <w:t>;</w:t>
      </w:r>
    </w:p>
    <w:p w14:paraId="4770034A" w14:textId="60F4BD6B" w:rsidR="001F43CD" w:rsidRPr="004424B1" w:rsidRDefault="001F43CD" w:rsidP="003A4612">
      <w:pPr>
        <w:pStyle w:val="List"/>
        <w:numPr>
          <w:ilvl w:val="0"/>
          <w:numId w:val="51"/>
        </w:numPr>
        <w:tabs>
          <w:tab w:val="clear" w:pos="360"/>
          <w:tab w:val="left" w:pos="720"/>
        </w:tabs>
        <w:ind w:left="720"/>
      </w:pPr>
      <w:r w:rsidRPr="004424B1">
        <w:t>ActivityInstance</w:t>
      </w:r>
      <w:r w:rsidR="00042354" w:rsidRPr="004424B1">
        <w:t>;</w:t>
      </w:r>
    </w:p>
    <w:p w14:paraId="2F3B1AC1" w14:textId="28139C59" w:rsidR="001F43CD" w:rsidRPr="004424B1" w:rsidRDefault="001F43CD" w:rsidP="003A4612">
      <w:pPr>
        <w:pStyle w:val="List"/>
        <w:numPr>
          <w:ilvl w:val="0"/>
          <w:numId w:val="51"/>
        </w:numPr>
        <w:tabs>
          <w:tab w:val="clear" w:pos="360"/>
          <w:tab w:val="left" w:pos="720"/>
        </w:tabs>
        <w:ind w:left="720"/>
      </w:pPr>
      <w:proofErr w:type="spellStart"/>
      <w:r w:rsidRPr="004424B1">
        <w:t>EventInstance</w:t>
      </w:r>
      <w:proofErr w:type="spellEnd"/>
      <w:r w:rsidR="00042354" w:rsidRPr="004424B1">
        <w:t>;</w:t>
      </w:r>
    </w:p>
    <w:p w14:paraId="097E3509" w14:textId="1361BA15" w:rsidR="001F43CD" w:rsidRPr="004424B1" w:rsidRDefault="001F43CD" w:rsidP="003A4612">
      <w:pPr>
        <w:pStyle w:val="List"/>
        <w:numPr>
          <w:ilvl w:val="0"/>
          <w:numId w:val="51"/>
        </w:numPr>
        <w:tabs>
          <w:tab w:val="clear" w:pos="360"/>
          <w:tab w:val="left" w:pos="720"/>
        </w:tabs>
        <w:ind w:left="720"/>
      </w:pPr>
      <w:r w:rsidRPr="004424B1">
        <w:t>Resource</w:t>
      </w:r>
      <w:r w:rsidR="00042354" w:rsidRPr="004424B1">
        <w:t>.</w:t>
      </w:r>
    </w:p>
    <w:p w14:paraId="49C5425B" w14:textId="6F3FC11D" w:rsidR="001F43CD" w:rsidRPr="004424B1" w:rsidRDefault="001F43CD" w:rsidP="001F43CD">
      <w:pPr>
        <w:rPr>
          <w:lang w:val="en-GB"/>
        </w:rPr>
      </w:pPr>
      <w:r w:rsidRPr="004424B1">
        <w:rPr>
          <w:lang w:val="en-GB"/>
        </w:rPr>
        <w:t xml:space="preserve">The identity of Plans comprises both </w:t>
      </w:r>
      <w:r w:rsidR="00A70BBF" w:rsidRPr="004424B1">
        <w:rPr>
          <w:lang w:val="en-GB"/>
        </w:rPr>
        <w:t>key</w:t>
      </w:r>
      <w:r w:rsidRPr="004424B1">
        <w:rPr>
          <w:lang w:val="en-GB"/>
        </w:rPr>
        <w:t xml:space="preserve"> and version.  Plans must have been previously submitted to a plan execution function for execution (using the plan execution control service).</w:t>
      </w:r>
    </w:p>
    <w:p w14:paraId="2F8F7DB8" w14:textId="6A3FFFD8" w:rsidR="001F43CD" w:rsidRPr="004424B1" w:rsidRDefault="001F43CD" w:rsidP="001F43CD">
      <w:pPr>
        <w:rPr>
          <w:lang w:val="en-GB"/>
        </w:rPr>
      </w:pPr>
      <w:r w:rsidRPr="004424B1">
        <w:rPr>
          <w:lang w:val="en-GB"/>
        </w:rPr>
        <w:t xml:space="preserve">Plans contain </w:t>
      </w:r>
      <w:proofErr w:type="spellStart"/>
      <w:r w:rsidRPr="004424B1">
        <w:rPr>
          <w:lang w:val="en-GB"/>
        </w:rPr>
        <w:t>ActivityInstances</w:t>
      </w:r>
      <w:proofErr w:type="spellEnd"/>
      <w:r w:rsidRPr="004424B1">
        <w:rPr>
          <w:lang w:val="en-GB"/>
        </w:rPr>
        <w:t xml:space="preserve"> and </w:t>
      </w:r>
      <w:proofErr w:type="spellStart"/>
      <w:r w:rsidRPr="004424B1">
        <w:rPr>
          <w:lang w:val="en-GB"/>
        </w:rPr>
        <w:t>EventInstances</w:t>
      </w:r>
      <w:proofErr w:type="spellEnd"/>
      <w:r w:rsidRPr="004424B1">
        <w:rPr>
          <w:lang w:val="en-GB"/>
        </w:rPr>
        <w:t xml:space="preserve">, the same instance of which may occur in multiple overlapping Plans or versions of Plans.  Plans </w:t>
      </w:r>
      <w:r w:rsidR="00FD6201" w:rsidRPr="004424B1">
        <w:rPr>
          <w:lang w:val="en-GB"/>
        </w:rPr>
        <w:t>can</w:t>
      </w:r>
      <w:r w:rsidRPr="004424B1">
        <w:rPr>
          <w:lang w:val="en-GB"/>
        </w:rPr>
        <w:t xml:space="preserve"> also optionally contain </w:t>
      </w:r>
      <w:proofErr w:type="spellStart"/>
      <w:r w:rsidRPr="004424B1">
        <w:rPr>
          <w:lang w:val="en-GB"/>
        </w:rPr>
        <w:t>ResourceProfiles</w:t>
      </w:r>
      <w:proofErr w:type="spellEnd"/>
      <w:r w:rsidRPr="004424B1">
        <w:rPr>
          <w:lang w:val="en-GB"/>
        </w:rPr>
        <w:t xml:space="preserve"> referencing Resources.</w:t>
      </w:r>
    </w:p>
    <w:p w14:paraId="5C6254D0" w14:textId="435CA008" w:rsidR="00FD6201" w:rsidRPr="004424B1" w:rsidRDefault="001F43CD" w:rsidP="001F43CD">
      <w:pPr>
        <w:rPr>
          <w:lang w:val="en-GB"/>
        </w:rPr>
      </w:pPr>
      <w:r w:rsidRPr="004424B1">
        <w:rPr>
          <w:lang w:val="en-GB"/>
        </w:rPr>
        <w:t xml:space="preserve">The </w:t>
      </w:r>
      <w:proofErr w:type="spellStart"/>
      <w:r w:rsidRPr="004424B1">
        <w:rPr>
          <w:lang w:val="en-GB"/>
        </w:rPr>
        <w:t>insertActivity</w:t>
      </w:r>
      <w:proofErr w:type="spellEnd"/>
      <w:r w:rsidRPr="004424B1">
        <w:rPr>
          <w:lang w:val="en-GB"/>
        </w:rPr>
        <w:t xml:space="preserve"> and </w:t>
      </w:r>
      <w:proofErr w:type="spellStart"/>
      <w:r w:rsidRPr="004424B1">
        <w:rPr>
          <w:lang w:val="en-GB"/>
        </w:rPr>
        <w:t>insertEvent</w:t>
      </w:r>
      <w:proofErr w:type="spellEnd"/>
      <w:r w:rsidRPr="004424B1">
        <w:rPr>
          <w:lang w:val="en-GB"/>
        </w:rPr>
        <w:t xml:space="preserve"> operations of the plan edit service result in creation of new </w:t>
      </w:r>
      <w:proofErr w:type="spellStart"/>
      <w:r w:rsidRPr="004424B1">
        <w:rPr>
          <w:lang w:val="en-GB"/>
        </w:rPr>
        <w:t>ActivityInstances</w:t>
      </w:r>
      <w:proofErr w:type="spellEnd"/>
      <w:r w:rsidRPr="004424B1">
        <w:rPr>
          <w:lang w:val="en-GB"/>
        </w:rPr>
        <w:t xml:space="preserve"> and </w:t>
      </w:r>
      <w:proofErr w:type="spellStart"/>
      <w:r w:rsidRPr="004424B1">
        <w:rPr>
          <w:lang w:val="en-GB"/>
        </w:rPr>
        <w:t>EventInstances</w:t>
      </w:r>
      <w:proofErr w:type="spellEnd"/>
      <w:r w:rsidRPr="004424B1">
        <w:rPr>
          <w:lang w:val="en-GB"/>
        </w:rPr>
        <w:t xml:space="preserve"> respectively.  Deletion of </w:t>
      </w:r>
      <w:proofErr w:type="spellStart"/>
      <w:r w:rsidRPr="004424B1">
        <w:rPr>
          <w:lang w:val="en-GB"/>
        </w:rPr>
        <w:t>ActivityInstances</w:t>
      </w:r>
      <w:proofErr w:type="spellEnd"/>
      <w:r w:rsidRPr="004424B1">
        <w:rPr>
          <w:lang w:val="en-GB"/>
        </w:rPr>
        <w:t xml:space="preserve"> and </w:t>
      </w:r>
      <w:proofErr w:type="spellStart"/>
      <w:r w:rsidRPr="004424B1">
        <w:rPr>
          <w:lang w:val="en-GB"/>
        </w:rPr>
        <w:t>EventInstances</w:t>
      </w:r>
      <w:proofErr w:type="spellEnd"/>
      <w:r w:rsidRPr="004424B1">
        <w:rPr>
          <w:lang w:val="en-GB"/>
        </w:rPr>
        <w:t xml:space="preserve"> does not necessarily result in their removal from the plan execution function, but rather their transition to a terminated state.</w:t>
      </w:r>
    </w:p>
    <w:p w14:paraId="7EE25982" w14:textId="187DD1F4" w:rsidR="001F43CD" w:rsidRPr="004424B1" w:rsidRDefault="001F43CD" w:rsidP="001F43CD">
      <w:pPr>
        <w:rPr>
          <w:lang w:val="en-GB"/>
        </w:rPr>
      </w:pPr>
      <w:r w:rsidRPr="004424B1">
        <w:rPr>
          <w:lang w:val="en-GB"/>
        </w:rPr>
        <w:t>The following MO</w:t>
      </w:r>
      <w:r w:rsidR="000866DA" w:rsidRPr="004424B1">
        <w:rPr>
          <w:lang w:val="en-GB"/>
        </w:rPr>
        <w:t xml:space="preserve"> ob</w:t>
      </w:r>
      <w:r w:rsidRPr="004424B1">
        <w:rPr>
          <w:lang w:val="en-GB"/>
        </w:rPr>
        <w:t xml:space="preserve">jects </w:t>
      </w:r>
      <w:r w:rsidR="00FD6201" w:rsidRPr="004424B1">
        <w:rPr>
          <w:lang w:val="en-GB"/>
        </w:rPr>
        <w:t>can</w:t>
      </w:r>
      <w:r w:rsidRPr="004424B1">
        <w:rPr>
          <w:lang w:val="en-GB"/>
        </w:rPr>
        <w:t xml:space="preserve"> be referenced by the </w:t>
      </w:r>
      <w:proofErr w:type="spellStart"/>
      <w:r w:rsidRPr="004424B1">
        <w:rPr>
          <w:lang w:val="en-GB"/>
        </w:rPr>
        <w:t>ActivityInstances</w:t>
      </w:r>
      <w:proofErr w:type="spellEnd"/>
      <w:r w:rsidRPr="004424B1">
        <w:rPr>
          <w:lang w:val="en-GB"/>
        </w:rPr>
        <w:t xml:space="preserve"> and </w:t>
      </w:r>
      <w:proofErr w:type="spellStart"/>
      <w:r w:rsidRPr="004424B1">
        <w:rPr>
          <w:lang w:val="en-GB"/>
        </w:rPr>
        <w:t>EventInstances</w:t>
      </w:r>
      <w:proofErr w:type="spellEnd"/>
      <w:r w:rsidRPr="004424B1">
        <w:rPr>
          <w:lang w:val="en-GB"/>
        </w:rPr>
        <w:t xml:space="preserve"> contained within a Plan and plan edit service operations:</w:t>
      </w:r>
    </w:p>
    <w:p w14:paraId="4C90C08B" w14:textId="30B5EB3F" w:rsidR="001F43CD" w:rsidRPr="004424B1" w:rsidRDefault="001F43CD" w:rsidP="003A4612">
      <w:pPr>
        <w:pStyle w:val="List"/>
        <w:numPr>
          <w:ilvl w:val="0"/>
          <w:numId w:val="52"/>
        </w:numPr>
        <w:tabs>
          <w:tab w:val="clear" w:pos="360"/>
          <w:tab w:val="left" w:pos="720"/>
        </w:tabs>
        <w:ind w:left="720"/>
      </w:pPr>
      <w:r w:rsidRPr="004424B1">
        <w:t>ActivityDefinition</w:t>
      </w:r>
      <w:r w:rsidR="00042354" w:rsidRPr="004424B1">
        <w:t>;</w:t>
      </w:r>
    </w:p>
    <w:p w14:paraId="6837791F" w14:textId="4E0E8F47" w:rsidR="001F43CD" w:rsidRPr="004424B1" w:rsidRDefault="001F43CD" w:rsidP="003A4612">
      <w:pPr>
        <w:pStyle w:val="List"/>
        <w:numPr>
          <w:ilvl w:val="0"/>
          <w:numId w:val="52"/>
        </w:numPr>
        <w:tabs>
          <w:tab w:val="clear" w:pos="360"/>
          <w:tab w:val="left" w:pos="720"/>
        </w:tabs>
        <w:ind w:left="720"/>
      </w:pPr>
      <w:proofErr w:type="spellStart"/>
      <w:r w:rsidRPr="004424B1">
        <w:t>EventDefinition</w:t>
      </w:r>
      <w:proofErr w:type="spellEnd"/>
      <w:r w:rsidR="00042354" w:rsidRPr="004424B1">
        <w:t>.</w:t>
      </w:r>
    </w:p>
    <w:p w14:paraId="332E984B" w14:textId="77777777" w:rsidR="00BC7A78" w:rsidRPr="004424B1" w:rsidRDefault="00BC7A78" w:rsidP="0043015A">
      <w:pPr>
        <w:pStyle w:val="Heading3"/>
        <w:spacing w:before="480"/>
        <w:rPr>
          <w:lang w:val="en-GB"/>
        </w:rPr>
      </w:pPr>
      <w:bookmarkStart w:id="26367" w:name="_Toc140093884"/>
      <w:r w:rsidRPr="004424B1">
        <w:rPr>
          <w:lang w:val="en-GB"/>
        </w:rPr>
        <w:t>High-Level Requirements</w:t>
      </w:r>
      <w:bookmarkEnd w:id="26367"/>
    </w:p>
    <w:p w14:paraId="1D953CA8" w14:textId="40B685B5" w:rsidR="001F43CD" w:rsidRPr="004424B1" w:rsidRDefault="001F43CD" w:rsidP="003902D7">
      <w:pPr>
        <w:pStyle w:val="Paragraph4"/>
        <w:rPr>
          <w:lang w:val="en-GB"/>
        </w:rPr>
      </w:pPr>
      <w:r w:rsidRPr="004424B1">
        <w:rPr>
          <w:lang w:val="en-GB"/>
        </w:rPr>
        <w:t xml:space="preserve">The following set of mission planning configuration data shall be available to both provider and consumers in </w:t>
      </w:r>
      <w:proofErr w:type="spellStart"/>
      <w:r w:rsidRPr="004424B1">
        <w:rPr>
          <w:lang w:val="en-GB"/>
        </w:rPr>
        <w:t>a</w:t>
      </w:r>
      <w:proofErr w:type="spellEnd"/>
      <w:r w:rsidRPr="004424B1">
        <w:rPr>
          <w:lang w:val="en-GB"/>
        </w:rPr>
        <w:t xml:space="preserve"> any deployment of the plan </w:t>
      </w:r>
      <w:r w:rsidR="00B8616D" w:rsidRPr="004424B1">
        <w:rPr>
          <w:lang w:val="en-GB"/>
        </w:rPr>
        <w:t>edit</w:t>
      </w:r>
      <w:r w:rsidRPr="004424B1">
        <w:rPr>
          <w:lang w:val="en-GB"/>
        </w:rPr>
        <w:t xml:space="preserve"> service:</w:t>
      </w:r>
    </w:p>
    <w:p w14:paraId="0144B07B" w14:textId="1CC604DE" w:rsidR="001F43CD" w:rsidRPr="004424B1" w:rsidRDefault="001F43CD" w:rsidP="003A4612">
      <w:pPr>
        <w:pStyle w:val="List"/>
        <w:numPr>
          <w:ilvl w:val="0"/>
          <w:numId w:val="108"/>
        </w:numPr>
        <w:tabs>
          <w:tab w:val="clear" w:pos="360"/>
          <w:tab w:val="left" w:pos="720"/>
        </w:tabs>
        <w:ind w:left="720"/>
      </w:pPr>
      <w:r w:rsidRPr="004424B1">
        <w:t>Planning Activity Definitions (as ActivityDefinition objects [</w:t>
      </w:r>
      <w:r w:rsidRPr="004424B1">
        <w:fldChar w:fldCharType="begin"/>
      </w:r>
      <w:r w:rsidRPr="004424B1">
        <w:instrText xml:space="preserve"> REF _Ref62569131 \r \h </w:instrText>
      </w:r>
      <w:r w:rsidRPr="004424B1">
        <w:fldChar w:fldCharType="separate"/>
      </w:r>
      <w:ins w:id="26368" w:author="Peter Van Der Plas" w:date="2025-01-01T17:31:00Z" w16du:dateUtc="2025-01-01T16:31:00Z">
        <w:r w:rsidR="006D1623">
          <w:t>4.5.2.1</w:t>
        </w:r>
      </w:ins>
      <w:ins w:id="26369" w:author="Quinten Van Woerkom" w:date="2024-12-18T10:30:00Z" w16du:dateUtc="2024-12-18T09:30:00Z">
        <w:del w:id="26370" w:author="Peter Van Der Plas" w:date="2024-12-25T18:53:00Z" w16du:dateUtc="2024-12-25T17:53:00Z">
          <w:r w:rsidR="00281014" w:rsidDel="00547CCE">
            <w:delText>4.5.2.1</w:delText>
          </w:r>
        </w:del>
      </w:ins>
      <w:del w:id="26371" w:author="Peter Van Der Plas" w:date="2024-12-25T18:53:00Z" w16du:dateUtc="2024-12-25T17:53:00Z">
        <w:r w:rsidR="00BF1AC4" w:rsidDel="00547CCE">
          <w:delText>4.2.2.1</w:delText>
        </w:r>
      </w:del>
      <w:r w:rsidRPr="004424B1">
        <w:fldChar w:fldCharType="end"/>
      </w:r>
      <w:r w:rsidRPr="004424B1">
        <w:t>])</w:t>
      </w:r>
      <w:r w:rsidR="00042354" w:rsidRPr="004424B1">
        <w:t>;</w:t>
      </w:r>
    </w:p>
    <w:p w14:paraId="4333220B" w14:textId="16012B42" w:rsidR="001F43CD" w:rsidRPr="004424B1" w:rsidRDefault="001F43CD" w:rsidP="003A4612">
      <w:pPr>
        <w:pStyle w:val="List"/>
        <w:numPr>
          <w:ilvl w:val="0"/>
          <w:numId w:val="108"/>
        </w:numPr>
        <w:tabs>
          <w:tab w:val="clear" w:pos="360"/>
          <w:tab w:val="left" w:pos="720"/>
        </w:tabs>
        <w:ind w:left="720"/>
      </w:pPr>
      <w:r w:rsidRPr="004424B1">
        <w:t xml:space="preserve">Planning Event Definitions (as </w:t>
      </w:r>
      <w:proofErr w:type="spellStart"/>
      <w:r w:rsidRPr="004424B1">
        <w:t>EventDefinition</w:t>
      </w:r>
      <w:proofErr w:type="spellEnd"/>
      <w:r w:rsidRPr="004424B1">
        <w:t xml:space="preserve"> objects [</w:t>
      </w:r>
      <w:r w:rsidRPr="004424B1">
        <w:fldChar w:fldCharType="begin"/>
      </w:r>
      <w:r w:rsidRPr="004424B1">
        <w:instrText xml:space="preserve"> REF _Ref62569154 \r \h </w:instrText>
      </w:r>
      <w:r w:rsidRPr="004424B1">
        <w:fldChar w:fldCharType="separate"/>
      </w:r>
      <w:ins w:id="26372" w:author="Peter Van Der Plas" w:date="2025-01-01T17:31:00Z" w16du:dateUtc="2025-01-01T16:31:00Z">
        <w:r w:rsidR="006D1623">
          <w:t>4.5.3.1</w:t>
        </w:r>
      </w:ins>
      <w:ins w:id="26373" w:author="Quinten Van Woerkom" w:date="2024-12-18T10:31:00Z" w16du:dateUtc="2024-12-18T09:31:00Z">
        <w:del w:id="26374" w:author="Peter Van Der Plas" w:date="2024-12-25T18:53:00Z" w16du:dateUtc="2024-12-25T17:53:00Z">
          <w:r w:rsidR="00281014" w:rsidDel="00547CCE">
            <w:delText>4.5.3.1</w:delText>
          </w:r>
        </w:del>
      </w:ins>
      <w:del w:id="26375" w:author="Peter Van Der Plas" w:date="2024-12-25T18:53:00Z" w16du:dateUtc="2024-12-25T17:53:00Z">
        <w:r w:rsidR="00BF1AC4" w:rsidDel="00547CCE">
          <w:delText>4.2.3.1</w:delText>
        </w:r>
      </w:del>
      <w:r w:rsidRPr="004424B1">
        <w:fldChar w:fldCharType="end"/>
      </w:r>
      <w:r w:rsidRPr="004424B1">
        <w:t>])</w:t>
      </w:r>
      <w:r w:rsidR="00042354" w:rsidRPr="004424B1">
        <w:t>;</w:t>
      </w:r>
    </w:p>
    <w:p w14:paraId="1BADE527" w14:textId="09B6A028" w:rsidR="001F43CD" w:rsidRPr="004424B1" w:rsidRDefault="001F43CD" w:rsidP="003A4612">
      <w:pPr>
        <w:pStyle w:val="List"/>
        <w:numPr>
          <w:ilvl w:val="0"/>
          <w:numId w:val="108"/>
        </w:numPr>
        <w:tabs>
          <w:tab w:val="clear" w:pos="360"/>
          <w:tab w:val="left" w:pos="720"/>
        </w:tabs>
        <w:ind w:left="720"/>
      </w:pPr>
      <w:r w:rsidRPr="004424B1">
        <w:t>Planning Resource Definitions (as Resource objects [</w:t>
      </w:r>
      <w:r w:rsidRPr="004424B1">
        <w:fldChar w:fldCharType="begin"/>
      </w:r>
      <w:r w:rsidRPr="004424B1">
        <w:instrText xml:space="preserve"> REF _Ref62569207 \r \h </w:instrText>
      </w:r>
      <w:r w:rsidRPr="004424B1">
        <w:fldChar w:fldCharType="separate"/>
      </w:r>
      <w:ins w:id="26376" w:author="Peter Van Der Plas" w:date="2025-01-01T17:31:00Z" w16du:dateUtc="2025-01-01T16:31:00Z">
        <w:r w:rsidR="006D1623">
          <w:t>4.5.4.2</w:t>
        </w:r>
      </w:ins>
      <w:ins w:id="26377" w:author="Quinten Van Woerkom" w:date="2024-12-18T10:31:00Z" w16du:dateUtc="2024-12-18T09:31:00Z">
        <w:del w:id="26378" w:author="Peter Van Der Plas" w:date="2024-12-25T18:53:00Z" w16du:dateUtc="2024-12-25T17:53:00Z">
          <w:r w:rsidR="00281014" w:rsidDel="00547CCE">
            <w:delText>4.5.4.2</w:delText>
          </w:r>
        </w:del>
      </w:ins>
      <w:del w:id="26379" w:author="Peter Van Der Plas" w:date="2024-12-25T18:53:00Z" w16du:dateUtc="2024-12-25T17:53:00Z">
        <w:r w:rsidR="00BF1AC4" w:rsidDel="00547CCE">
          <w:delText>4.2.4.2</w:delText>
        </w:r>
      </w:del>
      <w:r w:rsidRPr="004424B1">
        <w:fldChar w:fldCharType="end"/>
      </w:r>
      <w:r w:rsidRPr="004424B1">
        <w:t>]) [Optional]</w:t>
      </w:r>
      <w:r w:rsidR="00042354" w:rsidRPr="004424B1">
        <w:t>;</w:t>
      </w:r>
    </w:p>
    <w:p w14:paraId="793CD059" w14:textId="7562DD10" w:rsidR="001F43CD" w:rsidRPr="004424B1" w:rsidDel="00647B31" w:rsidRDefault="001F43CD" w:rsidP="003A4612">
      <w:pPr>
        <w:pStyle w:val="List"/>
        <w:numPr>
          <w:ilvl w:val="0"/>
          <w:numId w:val="108"/>
        </w:numPr>
        <w:tabs>
          <w:tab w:val="clear" w:pos="360"/>
          <w:tab w:val="left" w:pos="720"/>
        </w:tabs>
        <w:ind w:left="720"/>
        <w:rPr>
          <w:del w:id="26380" w:author="Quinten Van Woerkom" w:date="2024-12-17T17:27:00Z" w16du:dateUtc="2024-12-17T16:27:00Z"/>
        </w:rPr>
      </w:pPr>
      <w:del w:id="26381" w:author="Quinten Van Woerkom" w:date="2024-12-17T17:27:00Z" w16du:dateUtc="2024-12-17T16:27:00Z">
        <w:r w:rsidRPr="004424B1" w:rsidDel="00647B31">
          <w:delText>MPS System Configuration Data (as an MPSSysConfig object [</w:delText>
        </w:r>
        <w:commentRangeStart w:id="26382"/>
        <w:r w:rsidRPr="004424B1" w:rsidDel="00647B31">
          <w:fldChar w:fldCharType="begin"/>
        </w:r>
        <w:r w:rsidRPr="004424B1" w:rsidDel="00647B31">
          <w:delInstrText xml:space="preserve"> REF _Ref63774826 \r \h </w:delInstrText>
        </w:r>
        <w:r w:rsidRPr="004424B1" w:rsidDel="00647B31">
          <w:fldChar w:fldCharType="separate"/>
        </w:r>
        <w:r w:rsidR="00BF1AC4" w:rsidDel="00647B31">
          <w:delText>4.2.</w:delText>
        </w:r>
      </w:del>
      <w:del w:id="26383" w:author="Quinten Van Woerkom" w:date="2024-11-25T14:01:00Z" w16du:dateUtc="2024-11-25T13:01:00Z">
        <w:r w:rsidR="00BF1AC4" w:rsidDel="00230BAB">
          <w:delText>7</w:delText>
        </w:r>
      </w:del>
      <w:del w:id="26384" w:author="Quinten Van Woerkom" w:date="2024-12-17T17:27:00Z" w16du:dateUtc="2024-12-17T16:27:00Z">
        <w:r w:rsidRPr="004424B1" w:rsidDel="00647B31">
          <w:fldChar w:fldCharType="end"/>
        </w:r>
        <w:commentRangeEnd w:id="26382"/>
        <w:r w:rsidR="00230BAB" w:rsidDel="00647B31">
          <w:rPr>
            <w:rStyle w:val="CommentReference"/>
            <w:lang w:val="en-US" w:eastAsia="en-US"/>
          </w:rPr>
          <w:commentReference w:id="26382"/>
        </w:r>
        <w:r w:rsidRPr="004424B1" w:rsidDel="00647B31">
          <w:delText>])</w:delText>
        </w:r>
        <w:r w:rsidR="00042354" w:rsidRPr="004424B1" w:rsidDel="00647B31">
          <w:delText>;</w:delText>
        </w:r>
      </w:del>
    </w:p>
    <w:p w14:paraId="2D11D59A" w14:textId="169D0C20" w:rsidR="00BC7A78" w:rsidRPr="004424B1" w:rsidRDefault="00BC7A78" w:rsidP="003A4612">
      <w:pPr>
        <w:pStyle w:val="List"/>
        <w:numPr>
          <w:ilvl w:val="0"/>
          <w:numId w:val="108"/>
        </w:numPr>
        <w:tabs>
          <w:tab w:val="clear" w:pos="360"/>
          <w:tab w:val="left" w:pos="720"/>
        </w:tabs>
        <w:ind w:left="720"/>
      </w:pPr>
      <w:bookmarkStart w:id="26385" w:name="_Toc140093885"/>
      <w:r w:rsidRPr="004424B1">
        <w:t>Functional Requirements</w:t>
      </w:r>
      <w:bookmarkEnd w:id="26385"/>
      <w:r w:rsidR="00042354" w:rsidRPr="004424B1">
        <w:t>.</w:t>
      </w:r>
    </w:p>
    <w:p w14:paraId="203C44BF" w14:textId="0A4639BB" w:rsidR="002E6CC3" w:rsidRPr="004424B1" w:rsidRDefault="00E034F9" w:rsidP="003902D7">
      <w:pPr>
        <w:pStyle w:val="Paragraph4"/>
        <w:rPr>
          <w:lang w:val="en-GB"/>
        </w:rPr>
      </w:pPr>
      <w:r w:rsidRPr="004424B1">
        <w:rPr>
          <w:lang w:val="en-GB"/>
        </w:rPr>
        <w:t xml:space="preserve">In response to an </w:t>
      </w:r>
      <w:proofErr w:type="spellStart"/>
      <w:r w:rsidRPr="004424B1">
        <w:rPr>
          <w:lang w:val="en-GB"/>
        </w:rPr>
        <w:t>updatePlanStatus</w:t>
      </w:r>
      <w:proofErr w:type="spellEnd"/>
      <w:r w:rsidRPr="004424B1">
        <w:rPr>
          <w:lang w:val="en-GB"/>
        </w:rPr>
        <w:t xml:space="preserve"> operation, the service provider shall</w:t>
      </w:r>
      <w:r w:rsidR="002E6CC3" w:rsidRPr="004424B1">
        <w:rPr>
          <w:lang w:val="en-GB"/>
        </w:rPr>
        <w:t xml:space="preserve"> update the </w:t>
      </w:r>
      <w:proofErr w:type="spellStart"/>
      <w:r w:rsidR="002E6CC3" w:rsidRPr="004424B1">
        <w:rPr>
          <w:lang w:val="en-GB"/>
        </w:rPr>
        <w:t>isAlternate</w:t>
      </w:r>
      <w:proofErr w:type="spellEnd"/>
      <w:r w:rsidR="002E6CC3" w:rsidRPr="004424B1">
        <w:rPr>
          <w:lang w:val="en-GB"/>
        </w:rPr>
        <w:t xml:space="preserve"> flag of the Plan accordingly and</w:t>
      </w:r>
      <w:r w:rsidRPr="004424B1">
        <w:rPr>
          <w:lang w:val="en-GB"/>
        </w:rPr>
        <w:t xml:space="preserve"> apply any change to Plan status consistently with the plan state model (</w:t>
      </w:r>
      <w:ins w:id="26386" w:author="Peter Van Der Plas" w:date="2025-01-01T16:51:00Z" w16du:dateUtc="2025-01-01T15:51:00Z">
        <w:r w:rsidR="000F0D7E">
          <w:rPr>
            <w:lang w:val="en-GB"/>
          </w:rPr>
          <w:t xml:space="preserve">see </w:t>
        </w:r>
        <w:r w:rsidR="000F0D7E">
          <w:rPr>
            <w:lang w:val="en-GB"/>
          </w:rPr>
          <w:fldChar w:fldCharType="begin"/>
        </w:r>
        <w:r w:rsidR="000F0D7E">
          <w:rPr>
            <w:lang w:val="en-GB"/>
          </w:rPr>
          <w:instrText xml:space="preserve"> REF _Ref186642657 \r \h </w:instrText>
        </w:r>
        <w:r w:rsidR="000F0D7E">
          <w:rPr>
            <w:lang w:val="en-GB"/>
          </w:rPr>
        </w:r>
      </w:ins>
      <w:r w:rsidR="000F0D7E">
        <w:rPr>
          <w:lang w:val="en-GB"/>
        </w:rPr>
        <w:fldChar w:fldCharType="separate"/>
      </w:r>
      <w:ins w:id="26387" w:author="Peter Van Der Plas" w:date="2025-01-01T17:31:00Z" w16du:dateUtc="2025-01-01T16:31:00Z">
        <w:r w:rsidR="006D1623">
          <w:rPr>
            <w:lang w:val="en-GB"/>
          </w:rPr>
          <w:t>4.5.6.2</w:t>
        </w:r>
      </w:ins>
      <w:ins w:id="26388" w:author="Peter Van Der Plas" w:date="2025-01-01T16:51:00Z" w16du:dateUtc="2025-01-01T15:51:00Z">
        <w:r w:rsidR="000F0D7E">
          <w:rPr>
            <w:lang w:val="en-GB"/>
          </w:rPr>
          <w:fldChar w:fldCharType="end"/>
        </w:r>
      </w:ins>
      <w:del w:id="26389" w:author="Peter Van Der Plas" w:date="2025-01-01T16:51:00Z" w16du:dateUtc="2025-01-01T15:51:00Z">
        <w:r w:rsidRPr="004424B1" w:rsidDel="000F0D7E">
          <w:rPr>
            <w:lang w:val="en-GB"/>
          </w:rPr>
          <w:fldChar w:fldCharType="begin"/>
        </w:r>
        <w:r w:rsidRPr="004424B1" w:rsidDel="000F0D7E">
          <w:rPr>
            <w:lang w:val="en-GB"/>
          </w:rPr>
          <w:delInstrText xml:space="preserve"> REF _Ref63620429 \r \h </w:delInstrText>
        </w:r>
        <w:r w:rsidR="003A636A" w:rsidRPr="004424B1" w:rsidDel="000F0D7E">
          <w:rPr>
            <w:lang w:val="en-GB"/>
          </w:rPr>
          <w:delInstrText xml:space="preserve"> \* MERGEFORMAT </w:delInstrText>
        </w:r>
        <w:r w:rsidRPr="004424B1" w:rsidDel="000F0D7E">
          <w:rPr>
            <w:lang w:val="en-GB"/>
          </w:rPr>
        </w:r>
        <w:r w:rsidRPr="004424B1" w:rsidDel="000F0D7E">
          <w:rPr>
            <w:lang w:val="en-GB"/>
          </w:rPr>
          <w:fldChar w:fldCharType="separate"/>
        </w:r>
      </w:del>
      <w:ins w:id="26390" w:author="Quinten Van Woerkom" w:date="2024-12-18T10:31:00Z" w16du:dateUtc="2024-12-18T09:31:00Z">
        <w:del w:id="26391" w:author="Peter Van Der Plas" w:date="2024-12-25T18:53:00Z" w16du:dateUtc="2024-12-25T17:53:00Z">
          <w:r w:rsidR="00281014" w:rsidDel="00547CCE">
            <w:rPr>
              <w:lang w:val="en-GB"/>
            </w:rPr>
            <w:delText>4.5.6.2</w:delText>
          </w:r>
        </w:del>
      </w:ins>
      <w:del w:id="26392" w:author="Peter Van Der Plas" w:date="2024-12-25T18:53:00Z" w16du:dateUtc="2024-12-25T17:53:00Z">
        <w:r w:rsidR="00BF1AC4" w:rsidDel="00547CCE">
          <w:rPr>
            <w:lang w:val="en-GB"/>
          </w:rPr>
          <w:delText>4.2.6.2</w:delText>
        </w:r>
      </w:del>
      <w:del w:id="26393" w:author="Peter Van Der Plas" w:date="2025-01-01T16:51:00Z" w16du:dateUtc="2025-01-01T15:51:00Z">
        <w:r w:rsidRPr="004424B1" w:rsidDel="000F0D7E">
          <w:rPr>
            <w:lang w:val="en-GB"/>
          </w:rPr>
          <w:fldChar w:fldCharType="end"/>
        </w:r>
      </w:del>
      <w:r w:rsidRPr="004424B1">
        <w:rPr>
          <w:lang w:val="en-GB"/>
        </w:rPr>
        <w:t>)</w:t>
      </w:r>
      <w:r w:rsidR="002E6CC3" w:rsidRPr="004424B1">
        <w:rPr>
          <w:lang w:val="en-GB"/>
        </w:rPr>
        <w:t>.</w:t>
      </w:r>
    </w:p>
    <w:p w14:paraId="43261805" w14:textId="7E6222CE" w:rsidR="002E6CC3" w:rsidRPr="004424B1" w:rsidRDefault="00042354" w:rsidP="00042354">
      <w:pPr>
        <w:pStyle w:val="Notelevel1"/>
      </w:pPr>
      <w:r w:rsidRPr="004424B1">
        <w:t>NOTE</w:t>
      </w:r>
      <w:r w:rsidRPr="004424B1">
        <w:tab/>
        <w:t>–</w:t>
      </w:r>
      <w:r w:rsidRPr="004424B1">
        <w:tab/>
        <w:t>I</w:t>
      </w:r>
      <w:r w:rsidR="002E6CC3" w:rsidRPr="004424B1">
        <w:t xml:space="preserve">t is implementation dependent what the service provider does in the event of a Plan status change when the Plan has executing </w:t>
      </w:r>
      <w:proofErr w:type="spellStart"/>
      <w:r w:rsidR="002E6CC3" w:rsidRPr="004424B1">
        <w:t>ActivityInstances</w:t>
      </w:r>
      <w:proofErr w:type="spellEnd"/>
      <w:r w:rsidR="002E6CC3" w:rsidRPr="004424B1">
        <w:t>.  It is recommended that the plan execution control service is used to manage Plan deactivation in an orderly manner.</w:t>
      </w:r>
    </w:p>
    <w:p w14:paraId="27746058" w14:textId="2F9D77BB" w:rsidR="002E6CC3" w:rsidRPr="004424B1" w:rsidRDefault="002E6CC3" w:rsidP="003902D7">
      <w:pPr>
        <w:pStyle w:val="Paragraph4"/>
        <w:rPr>
          <w:lang w:val="en-GB"/>
        </w:rPr>
      </w:pPr>
      <w:r w:rsidRPr="004424B1">
        <w:rPr>
          <w:lang w:val="en-GB"/>
        </w:rPr>
        <w:t xml:space="preserve">In response to an </w:t>
      </w:r>
      <w:proofErr w:type="spellStart"/>
      <w:r w:rsidRPr="004424B1">
        <w:rPr>
          <w:lang w:val="en-GB"/>
        </w:rPr>
        <w:t>insertActivity</w:t>
      </w:r>
      <w:proofErr w:type="spellEnd"/>
      <w:r w:rsidRPr="004424B1">
        <w:rPr>
          <w:lang w:val="en-GB"/>
        </w:rPr>
        <w:t xml:space="preserve"> operation, the service provider shall create a new ActivityInstance in the referenced Plan and return its identity to the consumer.</w:t>
      </w:r>
    </w:p>
    <w:p w14:paraId="36A0D25B" w14:textId="47071899" w:rsidR="002E6CC3" w:rsidRPr="004424B1" w:rsidRDefault="002E6CC3" w:rsidP="003902D7">
      <w:pPr>
        <w:pStyle w:val="Paragraph4"/>
        <w:rPr>
          <w:lang w:val="en-GB"/>
        </w:rPr>
      </w:pPr>
      <w:r w:rsidRPr="004424B1">
        <w:rPr>
          <w:lang w:val="en-GB"/>
        </w:rPr>
        <w:t xml:space="preserve">In response to an </w:t>
      </w:r>
      <w:proofErr w:type="spellStart"/>
      <w:r w:rsidRPr="004424B1">
        <w:rPr>
          <w:lang w:val="en-GB"/>
        </w:rPr>
        <w:t>insertEvent</w:t>
      </w:r>
      <w:proofErr w:type="spellEnd"/>
      <w:r w:rsidRPr="004424B1">
        <w:rPr>
          <w:lang w:val="en-GB"/>
        </w:rPr>
        <w:t xml:space="preserve"> operation, the service provider shall create a new </w:t>
      </w:r>
      <w:proofErr w:type="spellStart"/>
      <w:r w:rsidRPr="004424B1">
        <w:rPr>
          <w:lang w:val="en-GB"/>
        </w:rPr>
        <w:t>EventInstance</w:t>
      </w:r>
      <w:proofErr w:type="spellEnd"/>
      <w:r w:rsidRPr="004424B1">
        <w:rPr>
          <w:lang w:val="en-GB"/>
        </w:rPr>
        <w:t xml:space="preserve"> in the referenced Plan and return its identity to the consumer.</w:t>
      </w:r>
    </w:p>
    <w:p w14:paraId="52B2C459" w14:textId="76479359" w:rsidR="002E6CC3" w:rsidRPr="004424B1" w:rsidRDefault="002E6CC3" w:rsidP="003902D7">
      <w:pPr>
        <w:pStyle w:val="Paragraph4"/>
        <w:rPr>
          <w:lang w:val="en-GB"/>
        </w:rPr>
      </w:pPr>
      <w:r w:rsidRPr="004424B1">
        <w:rPr>
          <w:lang w:val="en-GB"/>
        </w:rPr>
        <w:t xml:space="preserve">In response to a </w:t>
      </w:r>
      <w:proofErr w:type="spellStart"/>
      <w:r w:rsidRPr="004424B1">
        <w:rPr>
          <w:lang w:val="en-GB"/>
        </w:rPr>
        <w:t>deleteActivity</w:t>
      </w:r>
      <w:proofErr w:type="spellEnd"/>
      <w:r w:rsidRPr="004424B1">
        <w:rPr>
          <w:lang w:val="en-GB"/>
        </w:rPr>
        <w:t xml:space="preserve"> operation, the service provider shall transition the referenced ActivityInstance to the TERMINATED state</w:t>
      </w:r>
      <w:r w:rsidR="00EB5AA6" w:rsidRPr="004424B1">
        <w:rPr>
          <w:lang w:val="en-GB"/>
        </w:rPr>
        <w:t>.</w:t>
      </w:r>
    </w:p>
    <w:p w14:paraId="2F237BA0" w14:textId="2AF81081" w:rsidR="00EB5AA6" w:rsidRPr="004424B1" w:rsidRDefault="002600FF" w:rsidP="002600FF">
      <w:pPr>
        <w:pStyle w:val="Notelevel1"/>
      </w:pPr>
      <w:r w:rsidRPr="004424B1">
        <w:t>NOTE</w:t>
      </w:r>
      <w:r w:rsidRPr="004424B1">
        <w:tab/>
        <w:t>–</w:t>
      </w:r>
      <w:r w:rsidRPr="004424B1">
        <w:tab/>
      </w:r>
      <w:r w:rsidR="002C4F23" w:rsidRPr="004424B1">
        <w:t>I</w:t>
      </w:r>
      <w:r w:rsidR="00EB5AA6" w:rsidRPr="004424B1">
        <w:t>f the ActivityInstance is in the EXECUTING state, then it is implementation dependent what action is taken by the service provider.</w:t>
      </w:r>
    </w:p>
    <w:p w14:paraId="7F4A752C" w14:textId="32ECC182" w:rsidR="00EB5AA6" w:rsidRPr="004424B1" w:rsidRDefault="00EB5AA6" w:rsidP="003902D7">
      <w:pPr>
        <w:pStyle w:val="Paragraph4"/>
        <w:rPr>
          <w:lang w:val="en-GB"/>
        </w:rPr>
      </w:pPr>
      <w:r w:rsidRPr="004424B1">
        <w:rPr>
          <w:lang w:val="en-GB"/>
        </w:rPr>
        <w:t xml:space="preserve">In response to a </w:t>
      </w:r>
      <w:proofErr w:type="spellStart"/>
      <w:r w:rsidRPr="004424B1">
        <w:rPr>
          <w:lang w:val="en-GB"/>
        </w:rPr>
        <w:t>deleteEvent</w:t>
      </w:r>
      <w:proofErr w:type="spellEnd"/>
      <w:r w:rsidRPr="004424B1">
        <w:rPr>
          <w:lang w:val="en-GB"/>
        </w:rPr>
        <w:t xml:space="preserve"> operation, the service provider shall transition the referenced </w:t>
      </w:r>
      <w:proofErr w:type="spellStart"/>
      <w:r w:rsidRPr="004424B1">
        <w:rPr>
          <w:lang w:val="en-GB"/>
        </w:rPr>
        <w:t>EventInstance</w:t>
      </w:r>
      <w:proofErr w:type="spellEnd"/>
      <w:r w:rsidRPr="004424B1">
        <w:rPr>
          <w:lang w:val="en-GB"/>
        </w:rPr>
        <w:t xml:space="preserve"> to the TERMINATED state.</w:t>
      </w:r>
    </w:p>
    <w:p w14:paraId="667E2732" w14:textId="0F85DA03" w:rsidR="00EB5AA6" w:rsidRPr="004424B1" w:rsidRDefault="002C4F23" w:rsidP="002C4F23">
      <w:pPr>
        <w:pStyle w:val="Notelevel1"/>
      </w:pPr>
      <w:r w:rsidRPr="004424B1">
        <w:t>NOTE</w:t>
      </w:r>
      <w:r w:rsidRPr="004424B1">
        <w:tab/>
        <w:t>–</w:t>
      </w:r>
      <w:r w:rsidRPr="004424B1">
        <w:tab/>
        <w:t>T</w:t>
      </w:r>
      <w:r w:rsidR="00EB5AA6" w:rsidRPr="004424B1">
        <w:t xml:space="preserve">his may </w:t>
      </w:r>
      <w:r w:rsidR="00C57A59" w:rsidRPr="004424B1">
        <w:t xml:space="preserve">also </w:t>
      </w:r>
      <w:r w:rsidR="00EB5AA6" w:rsidRPr="004424B1">
        <w:t xml:space="preserve">affect any </w:t>
      </w:r>
      <w:proofErr w:type="spellStart"/>
      <w:r w:rsidR="00EB5AA6" w:rsidRPr="004424B1">
        <w:t>ActivityInstances</w:t>
      </w:r>
      <w:proofErr w:type="spellEnd"/>
      <w:r w:rsidR="00EB5AA6" w:rsidRPr="004424B1">
        <w:t xml:space="preserve"> whose start or end trigger is linked</w:t>
      </w:r>
      <w:r w:rsidR="00C57A59" w:rsidRPr="004424B1">
        <w:t xml:space="preserve"> to the deleted </w:t>
      </w:r>
      <w:proofErr w:type="spellStart"/>
      <w:r w:rsidR="00C57A59" w:rsidRPr="004424B1">
        <w:t>EventInstance</w:t>
      </w:r>
      <w:proofErr w:type="spellEnd"/>
      <w:r w:rsidR="00C57A59" w:rsidRPr="004424B1">
        <w:t xml:space="preserve"> as a terminated event will not result in the activity being triggered.</w:t>
      </w:r>
    </w:p>
    <w:p w14:paraId="10B2A014" w14:textId="3FC85B96" w:rsidR="00C57A59" w:rsidRPr="004424B1" w:rsidRDefault="00C57A59" w:rsidP="003902D7">
      <w:pPr>
        <w:pStyle w:val="Paragraph4"/>
        <w:rPr>
          <w:lang w:val="en-GB"/>
        </w:rPr>
      </w:pPr>
      <w:r w:rsidRPr="004424B1">
        <w:rPr>
          <w:lang w:val="en-GB"/>
        </w:rPr>
        <w:t>In response to an</w:t>
      </w:r>
      <w:r w:rsidR="0072057F" w:rsidRPr="004424B1">
        <w:rPr>
          <w:lang w:val="en-GB"/>
        </w:rPr>
        <w:t xml:space="preserve"> </w:t>
      </w:r>
      <w:proofErr w:type="spellStart"/>
      <w:r w:rsidR="0072057F" w:rsidRPr="004424B1">
        <w:rPr>
          <w:lang w:val="en-GB"/>
        </w:rPr>
        <w:t>u</w:t>
      </w:r>
      <w:r w:rsidRPr="004424B1">
        <w:rPr>
          <w:lang w:val="en-GB"/>
        </w:rPr>
        <w:t>pdateActivity</w:t>
      </w:r>
      <w:proofErr w:type="spellEnd"/>
      <w:r w:rsidRPr="004424B1">
        <w:rPr>
          <w:lang w:val="en-GB"/>
        </w:rPr>
        <w:t xml:space="preserve"> operation, the service provider shall apply the changes contained in the </w:t>
      </w:r>
      <w:proofErr w:type="spellStart"/>
      <w:r w:rsidRPr="004424B1">
        <w:rPr>
          <w:lang w:val="en-GB"/>
        </w:rPr>
        <w:t>ActivityUpdate</w:t>
      </w:r>
      <w:proofErr w:type="spellEnd"/>
      <w:r w:rsidRPr="004424B1">
        <w:rPr>
          <w:lang w:val="en-GB"/>
        </w:rPr>
        <w:t xml:space="preserve"> to the referenced ActivityInstance.</w:t>
      </w:r>
    </w:p>
    <w:p w14:paraId="2FB3DCDC" w14:textId="046E6EA6" w:rsidR="00C57A59" w:rsidRPr="004424B1" w:rsidRDefault="00C57A59" w:rsidP="003902D7">
      <w:pPr>
        <w:pStyle w:val="Paragraph4"/>
        <w:rPr>
          <w:lang w:val="en-GB"/>
        </w:rPr>
      </w:pPr>
      <w:r w:rsidRPr="004424B1">
        <w:rPr>
          <w:lang w:val="en-GB"/>
        </w:rPr>
        <w:t>In response to an</w:t>
      </w:r>
      <w:r w:rsidR="0072057F" w:rsidRPr="004424B1">
        <w:rPr>
          <w:lang w:val="en-GB"/>
        </w:rPr>
        <w:t xml:space="preserve"> </w:t>
      </w:r>
      <w:proofErr w:type="spellStart"/>
      <w:r w:rsidR="0072057F" w:rsidRPr="004424B1">
        <w:rPr>
          <w:lang w:val="en-GB"/>
        </w:rPr>
        <w:t>u</w:t>
      </w:r>
      <w:r w:rsidRPr="004424B1">
        <w:rPr>
          <w:lang w:val="en-GB"/>
        </w:rPr>
        <w:t>pdate</w:t>
      </w:r>
      <w:r w:rsidR="0072057F" w:rsidRPr="004424B1">
        <w:rPr>
          <w:lang w:val="en-GB"/>
        </w:rPr>
        <w:t>Event</w:t>
      </w:r>
      <w:proofErr w:type="spellEnd"/>
      <w:r w:rsidRPr="004424B1">
        <w:rPr>
          <w:lang w:val="en-GB"/>
        </w:rPr>
        <w:t xml:space="preserve"> operation, the service provider shall apply the changes contained in the </w:t>
      </w:r>
      <w:proofErr w:type="spellStart"/>
      <w:r w:rsidR="0072057F" w:rsidRPr="004424B1">
        <w:rPr>
          <w:lang w:val="en-GB"/>
        </w:rPr>
        <w:t>Event</w:t>
      </w:r>
      <w:r w:rsidRPr="004424B1">
        <w:rPr>
          <w:lang w:val="en-GB"/>
        </w:rPr>
        <w:t>Update</w:t>
      </w:r>
      <w:proofErr w:type="spellEnd"/>
      <w:r w:rsidRPr="004424B1">
        <w:rPr>
          <w:lang w:val="en-GB"/>
        </w:rPr>
        <w:t xml:space="preserve"> to the referenced </w:t>
      </w:r>
      <w:proofErr w:type="spellStart"/>
      <w:r w:rsidR="0072057F" w:rsidRPr="004424B1">
        <w:rPr>
          <w:lang w:val="en-GB"/>
        </w:rPr>
        <w:t>Event</w:t>
      </w:r>
      <w:r w:rsidRPr="004424B1">
        <w:rPr>
          <w:lang w:val="en-GB"/>
        </w:rPr>
        <w:t>Instance</w:t>
      </w:r>
      <w:proofErr w:type="spellEnd"/>
      <w:r w:rsidRPr="004424B1">
        <w:rPr>
          <w:lang w:val="en-GB"/>
        </w:rPr>
        <w:t>.</w:t>
      </w:r>
    </w:p>
    <w:p w14:paraId="222CA33D" w14:textId="7C488EAA" w:rsidR="0004564C" w:rsidRPr="004424B1" w:rsidRDefault="0004564C" w:rsidP="003902D7">
      <w:pPr>
        <w:pStyle w:val="Paragraph4"/>
        <w:rPr>
          <w:lang w:val="en-GB"/>
        </w:rPr>
      </w:pPr>
      <w:r w:rsidRPr="004424B1">
        <w:rPr>
          <w:lang w:val="en-GB"/>
        </w:rPr>
        <w:t xml:space="preserve">In response to an </w:t>
      </w:r>
      <w:commentRangeStart w:id="26394"/>
      <w:proofErr w:type="spellStart"/>
      <w:r w:rsidRPr="004424B1">
        <w:rPr>
          <w:lang w:val="en-GB"/>
        </w:rPr>
        <w:t>updateResource</w:t>
      </w:r>
      <w:ins w:id="26395" w:author="Quinten Van Woerkom" w:date="2024-11-27T12:35:00Z" w16du:dateUtc="2024-11-27T11:35:00Z">
        <w:r w:rsidR="00170A04">
          <w:rPr>
            <w:lang w:val="en-GB"/>
          </w:rPr>
          <w:t>Value</w:t>
        </w:r>
        <w:commentRangeEnd w:id="26394"/>
        <w:proofErr w:type="spellEnd"/>
        <w:r w:rsidR="00170A04">
          <w:rPr>
            <w:rStyle w:val="CommentReference"/>
          </w:rPr>
          <w:commentReference w:id="26394"/>
        </w:r>
      </w:ins>
      <w:r w:rsidRPr="004424B1">
        <w:rPr>
          <w:lang w:val="en-GB"/>
        </w:rPr>
        <w:t xml:space="preserve"> operation, the service provider shall apply the changes contained in the </w:t>
      </w:r>
      <w:proofErr w:type="spellStart"/>
      <w:r w:rsidRPr="004424B1">
        <w:rPr>
          <w:lang w:val="en-GB"/>
        </w:rPr>
        <w:t>ResourceUpdate</w:t>
      </w:r>
      <w:proofErr w:type="spellEnd"/>
      <w:r w:rsidRPr="004424B1">
        <w:rPr>
          <w:lang w:val="en-GB"/>
        </w:rPr>
        <w:t xml:space="preserve"> to the referenced Resource.</w:t>
      </w:r>
    </w:p>
    <w:p w14:paraId="257F214C" w14:textId="20C9C11B" w:rsidR="0004564C" w:rsidRPr="004424B1" w:rsidRDefault="0004564C" w:rsidP="003902D7">
      <w:pPr>
        <w:pStyle w:val="Paragraph4"/>
        <w:rPr>
          <w:lang w:val="en-GB"/>
        </w:rPr>
      </w:pPr>
      <w:r w:rsidRPr="004424B1">
        <w:rPr>
          <w:lang w:val="en-GB"/>
        </w:rPr>
        <w:t xml:space="preserve">In response to an </w:t>
      </w:r>
      <w:proofErr w:type="spellStart"/>
      <w:r w:rsidRPr="004424B1">
        <w:rPr>
          <w:lang w:val="en-GB"/>
        </w:rPr>
        <w:t>updateResourceProfile</w:t>
      </w:r>
      <w:proofErr w:type="spellEnd"/>
      <w:r w:rsidRPr="004424B1">
        <w:rPr>
          <w:lang w:val="en-GB"/>
        </w:rPr>
        <w:t xml:space="preserve"> operation, the service provider shall app</w:t>
      </w:r>
      <w:r w:rsidR="004D5305" w:rsidRPr="004424B1">
        <w:rPr>
          <w:lang w:val="en-GB"/>
        </w:rPr>
        <w:t xml:space="preserve">ly the supplied </w:t>
      </w:r>
      <w:proofErr w:type="spellStart"/>
      <w:r w:rsidR="004D5305" w:rsidRPr="004424B1">
        <w:rPr>
          <w:lang w:val="en-GB"/>
        </w:rPr>
        <w:t>ResourceProfile</w:t>
      </w:r>
      <w:proofErr w:type="spellEnd"/>
      <w:r w:rsidRPr="004424B1">
        <w:rPr>
          <w:lang w:val="en-GB"/>
        </w:rPr>
        <w:t xml:space="preserve"> to the referenced </w:t>
      </w:r>
      <w:r w:rsidR="004D5305" w:rsidRPr="004424B1">
        <w:rPr>
          <w:lang w:val="en-GB"/>
        </w:rPr>
        <w:t>Resource</w:t>
      </w:r>
      <w:r w:rsidRPr="004424B1">
        <w:rPr>
          <w:lang w:val="en-GB"/>
        </w:rPr>
        <w:t>.</w:t>
      </w:r>
    </w:p>
    <w:p w14:paraId="192D14B0" w14:textId="7701E2E0" w:rsidR="001F30BA" w:rsidRPr="004424B1" w:rsidRDefault="0072057F" w:rsidP="003902D7">
      <w:pPr>
        <w:pStyle w:val="Paragraph4"/>
        <w:rPr>
          <w:lang w:val="en-GB"/>
        </w:rPr>
      </w:pPr>
      <w:r w:rsidRPr="004424B1">
        <w:rPr>
          <w:lang w:val="en-GB"/>
        </w:rPr>
        <w:t xml:space="preserve">In response to an </w:t>
      </w:r>
      <w:proofErr w:type="spellStart"/>
      <w:r w:rsidRPr="004424B1">
        <w:rPr>
          <w:lang w:val="en-GB"/>
        </w:rPr>
        <w:t>applyTimeShift</w:t>
      </w:r>
      <w:proofErr w:type="spellEnd"/>
      <w:r w:rsidRPr="004424B1">
        <w:rPr>
          <w:lang w:val="en-GB"/>
        </w:rPr>
        <w:t xml:space="preserve"> operation, the service provider shall apply the specified time shift to the </w:t>
      </w:r>
      <w:r w:rsidR="001F30BA" w:rsidRPr="004424B1">
        <w:rPr>
          <w:lang w:val="en-GB"/>
        </w:rPr>
        <w:t xml:space="preserve">unexpired (future) </w:t>
      </w:r>
      <w:r w:rsidRPr="004424B1">
        <w:rPr>
          <w:lang w:val="en-GB"/>
        </w:rPr>
        <w:t>content</w:t>
      </w:r>
      <w:r w:rsidR="00CC1F5C" w:rsidRPr="004424B1">
        <w:rPr>
          <w:lang w:val="en-GB"/>
        </w:rPr>
        <w:t>, or the specified time period</w:t>
      </w:r>
      <w:r w:rsidRPr="004424B1">
        <w:rPr>
          <w:lang w:val="en-GB"/>
        </w:rPr>
        <w:t xml:space="preserve"> of the referenced Plan or its </w:t>
      </w:r>
      <w:proofErr w:type="spellStart"/>
      <w:r w:rsidRPr="004424B1">
        <w:rPr>
          <w:lang w:val="en-GB"/>
        </w:rPr>
        <w:t>SubPlan</w:t>
      </w:r>
      <w:proofErr w:type="spellEnd"/>
      <w:r w:rsidRPr="004424B1">
        <w:rPr>
          <w:lang w:val="en-GB"/>
        </w:rPr>
        <w:t>(s), including</w:t>
      </w:r>
      <w:r w:rsidR="00CC1F5C" w:rsidRPr="004424B1">
        <w:rPr>
          <w:lang w:val="en-GB"/>
        </w:rPr>
        <w:t xml:space="preserve"> t</w:t>
      </w:r>
      <w:r w:rsidR="001F30BA" w:rsidRPr="004424B1">
        <w:rPr>
          <w:lang w:val="en-GB"/>
        </w:rPr>
        <w:t xml:space="preserve">emporal start and end triggers on </w:t>
      </w:r>
      <w:proofErr w:type="spellStart"/>
      <w:r w:rsidR="001F30BA" w:rsidRPr="004424B1">
        <w:rPr>
          <w:lang w:val="en-GB"/>
        </w:rPr>
        <w:t>ActivityInstances</w:t>
      </w:r>
      <w:proofErr w:type="spellEnd"/>
      <w:r w:rsidR="00CC1F5C" w:rsidRPr="004424B1">
        <w:rPr>
          <w:lang w:val="en-GB"/>
        </w:rPr>
        <w:t>.</w:t>
      </w:r>
    </w:p>
    <w:p w14:paraId="717F60A0" w14:textId="40A92DEA" w:rsidR="00CC1F5C" w:rsidRPr="004424B1" w:rsidRDefault="00042354" w:rsidP="00042354">
      <w:pPr>
        <w:pStyle w:val="Notelevel1"/>
      </w:pPr>
      <w:r w:rsidRPr="004424B1">
        <w:t>NOTE</w:t>
      </w:r>
      <w:r w:rsidRPr="004424B1">
        <w:tab/>
        <w:t>–</w:t>
      </w:r>
      <w:r w:rsidRPr="004424B1">
        <w:tab/>
        <w:t>I</w:t>
      </w:r>
      <w:r w:rsidR="00CC1F5C" w:rsidRPr="004424B1">
        <w:t>t is implementation dependent whether any other elements of the Plan are time s</w:t>
      </w:r>
      <w:r w:rsidR="006F6EA9" w:rsidRPr="004424B1">
        <w:t>hifted, particularly with regar</w:t>
      </w:r>
      <w:r w:rsidR="00CC1F5C" w:rsidRPr="004424B1">
        <w:t xml:space="preserve">d to the </w:t>
      </w:r>
      <w:proofErr w:type="spellStart"/>
      <w:r w:rsidR="00CC1F5C" w:rsidRPr="004424B1">
        <w:t>eventTime</w:t>
      </w:r>
      <w:proofErr w:type="spellEnd"/>
      <w:r w:rsidR="00CC1F5C" w:rsidRPr="004424B1">
        <w:t xml:space="preserve"> of </w:t>
      </w:r>
      <w:proofErr w:type="spellStart"/>
      <w:r w:rsidR="00CC1F5C" w:rsidRPr="004424B1">
        <w:t>EventInstances</w:t>
      </w:r>
      <w:proofErr w:type="spellEnd"/>
      <w:r w:rsidR="00CC1F5C" w:rsidRPr="004424B1">
        <w:t xml:space="preserve"> and, where supported, the start and end times on resource </w:t>
      </w:r>
      <w:proofErr w:type="spellStart"/>
      <w:r w:rsidR="00CC1F5C" w:rsidRPr="004424B1">
        <w:t>ProfileSegments</w:t>
      </w:r>
      <w:proofErr w:type="spellEnd"/>
      <w:r w:rsidR="00CC1F5C" w:rsidRPr="004424B1">
        <w:t xml:space="preserve"> and the times on Profile Entries</w:t>
      </w:r>
      <w:r w:rsidR="006F6EA9" w:rsidRPr="004424B1">
        <w:t>.</w:t>
      </w:r>
    </w:p>
    <w:p w14:paraId="3C4451BA" w14:textId="77777777" w:rsidR="001D6E76" w:rsidRPr="004424B1" w:rsidRDefault="001D6E76" w:rsidP="0043015A">
      <w:pPr>
        <w:pStyle w:val="Heading3"/>
        <w:spacing w:before="480"/>
        <w:rPr>
          <w:lang w:val="en-GB"/>
        </w:rPr>
      </w:pPr>
      <w:bookmarkStart w:id="26396" w:name="_Toc65060338"/>
      <w:bookmarkStart w:id="26397" w:name="_Ref64452173"/>
      <w:bookmarkStart w:id="26398" w:name="_Toc140093886"/>
      <w:bookmarkEnd w:id="26396"/>
      <w:r w:rsidRPr="004424B1">
        <w:rPr>
          <w:lang w:val="en-GB"/>
        </w:rPr>
        <w:t>Operation: updatePlanStatus</w:t>
      </w:r>
      <w:bookmarkEnd w:id="26397"/>
      <w:bookmarkEnd w:id="26398"/>
    </w:p>
    <w:p w14:paraId="2400297C" w14:textId="77777777" w:rsidR="001D6E76" w:rsidRPr="004424B1" w:rsidRDefault="001D6E76" w:rsidP="0043015A">
      <w:pPr>
        <w:pStyle w:val="Heading4"/>
        <w:rPr>
          <w:lang w:val="en-GB"/>
        </w:rPr>
      </w:pPr>
      <w:r w:rsidRPr="004424B1">
        <w:rPr>
          <w:lang w:val="en-GB"/>
        </w:rPr>
        <w:t>Overview</w:t>
      </w:r>
    </w:p>
    <w:p w14:paraId="35443684" w14:textId="77777777" w:rsidR="00FA042E" w:rsidRPr="004424B1" w:rsidRDefault="00FA042E" w:rsidP="00FA042E">
      <w:pPr>
        <w:rPr>
          <w:lang w:val="en-GB"/>
        </w:rPr>
      </w:pPr>
      <w:r w:rsidRPr="004424B1">
        <w:rPr>
          <w:lang w:val="en-GB"/>
        </w:rPr>
        <w:t xml:space="preserve">The </w:t>
      </w:r>
      <w:proofErr w:type="spellStart"/>
      <w:r w:rsidRPr="004424B1">
        <w:rPr>
          <w:lang w:val="en-GB"/>
        </w:rPr>
        <w:t>updatePlanStatus</w:t>
      </w:r>
      <w:proofErr w:type="spellEnd"/>
      <w:r w:rsidRPr="004424B1">
        <w:rPr>
          <w:lang w:val="en-GB"/>
        </w:rPr>
        <w:t xml:space="preserve"> operation may be used to modify the status of a previously submitted Plan.  Directly modifying the status field of a Plan may be used by a </w:t>
      </w:r>
      <w:proofErr w:type="gramStart"/>
      <w:r w:rsidRPr="004424B1">
        <w:rPr>
          <w:lang w:val="en-GB"/>
        </w:rPr>
        <w:t>third party</w:t>
      </w:r>
      <w:proofErr w:type="gramEnd"/>
      <w:r w:rsidRPr="004424B1">
        <w:rPr>
          <w:lang w:val="en-GB"/>
        </w:rPr>
        <w:t xml:space="preserve"> function to autonomously terminate (or activate) a Plan, but the operation also allows the </w:t>
      </w:r>
      <w:proofErr w:type="spellStart"/>
      <w:r w:rsidRPr="004424B1">
        <w:rPr>
          <w:lang w:val="en-GB"/>
        </w:rPr>
        <w:t>isAlternate</w:t>
      </w:r>
      <w:proofErr w:type="spellEnd"/>
      <w:r w:rsidRPr="004424B1">
        <w:rPr>
          <w:lang w:val="en-GB"/>
        </w:rPr>
        <w:t xml:space="preserve"> flag to be set or cleared.</w:t>
      </w:r>
    </w:p>
    <w:p w14:paraId="14EC2FD6" w14:textId="22BC603D" w:rsidR="00B85E04" w:rsidRPr="004424B1" w:rsidRDefault="00AC7525" w:rsidP="00FA042E">
      <w:pPr>
        <w:rPr>
          <w:lang w:val="en-GB"/>
        </w:rPr>
      </w:pPr>
      <w:r w:rsidRPr="004424B1">
        <w:rPr>
          <w:lang w:val="en-GB"/>
        </w:rPr>
        <w:t xml:space="preserve">It is implementation dependent what action the service provider takes in response to a change of Plan status.  The service provider may not permit certain state changes (for example to modify the status of a TERMINATED plan, which is inconsistent with the plan status model), in which case an UPDATE_FAILED error </w:t>
      </w:r>
      <w:commentRangeStart w:id="26399"/>
      <w:ins w:id="26400" w:author="Quinten Van Woerkom" w:date="2024-11-25T13:31:00Z" w16du:dateUtc="2024-11-25T12:31:00Z">
        <w:r w:rsidR="00DE276A">
          <w:rPr>
            <w:lang w:val="en-GB"/>
          </w:rPr>
          <w:t>shall be</w:t>
        </w:r>
        <w:commentRangeEnd w:id="26399"/>
        <w:r w:rsidR="00DE276A">
          <w:rPr>
            <w:rStyle w:val="CommentReference"/>
          </w:rPr>
          <w:commentReference w:id="26399"/>
        </w:r>
      </w:ins>
      <w:del w:id="26401" w:author="Quinten Van Woerkom" w:date="2024-11-25T13:31:00Z" w16du:dateUtc="2024-11-25T12:31:00Z">
        <w:r w:rsidRPr="004424B1" w:rsidDel="00DE276A">
          <w:rPr>
            <w:lang w:val="en-GB"/>
          </w:rPr>
          <w:delText>is</w:delText>
        </w:r>
      </w:del>
      <w:r w:rsidRPr="004424B1">
        <w:rPr>
          <w:lang w:val="en-GB"/>
        </w:rPr>
        <w:t xml:space="preserve"> returned.</w:t>
      </w:r>
    </w:p>
    <w:p w14:paraId="43F3DBF7" w14:textId="6CCEA34C" w:rsidR="00FA042E" w:rsidRDefault="00FA042E" w:rsidP="00426FE3">
      <w:pPr>
        <w:rPr>
          <w:ins w:id="26402" w:author="Quinten Van Woerkom" w:date="2024-12-19T14:19:00Z" w16du:dateUtc="2024-12-19T13:19:00Z"/>
          <w:lang w:val="en-GB"/>
        </w:rPr>
      </w:pPr>
      <w:r w:rsidRPr="004424B1">
        <w:rPr>
          <w:lang w:val="en-GB"/>
        </w:rPr>
        <w:t xml:space="preserve">A set of Plans with a common </w:t>
      </w:r>
      <w:r w:rsidR="00AD3B8E" w:rsidRPr="004424B1">
        <w:rPr>
          <w:lang w:val="en-GB"/>
        </w:rPr>
        <w:t xml:space="preserve">precursor </w:t>
      </w:r>
      <w:r w:rsidRPr="004424B1">
        <w:rPr>
          <w:lang w:val="en-GB"/>
        </w:rPr>
        <w:t xml:space="preserve">may be submitted to a plan execution function to cater for alternative or contingency scenarios.  All but one of these Plans should have the </w:t>
      </w:r>
      <w:proofErr w:type="spellStart"/>
      <w:r w:rsidRPr="004424B1">
        <w:rPr>
          <w:lang w:val="en-GB"/>
        </w:rPr>
        <w:t>isAlternate</w:t>
      </w:r>
      <w:proofErr w:type="spellEnd"/>
      <w:r w:rsidRPr="004424B1">
        <w:rPr>
          <w:lang w:val="en-GB"/>
        </w:rPr>
        <w:t xml:space="preserve"> flag set, to inform the plan execution function (and the mission operations team) which is the nominal Plan.  It is implementation dependent whether a plan execution control service provider will allow a Plan to be activated with the </w:t>
      </w:r>
      <w:proofErr w:type="spellStart"/>
      <w:r w:rsidRPr="004424B1">
        <w:rPr>
          <w:lang w:val="en-GB"/>
        </w:rPr>
        <w:t>isAlternate</w:t>
      </w:r>
      <w:proofErr w:type="spellEnd"/>
      <w:r w:rsidRPr="004424B1">
        <w:rPr>
          <w:lang w:val="en-GB"/>
        </w:rPr>
        <w:t xml:space="preserve"> flag set, but for operational safety reasons this may be blocked.  In a contingency scenario, the </w:t>
      </w:r>
      <w:proofErr w:type="spellStart"/>
      <w:r w:rsidRPr="004424B1">
        <w:rPr>
          <w:lang w:val="en-GB"/>
        </w:rPr>
        <w:t>updatePlanStatus</w:t>
      </w:r>
      <w:proofErr w:type="spellEnd"/>
      <w:r w:rsidRPr="004424B1">
        <w:rPr>
          <w:lang w:val="en-GB"/>
        </w:rPr>
        <w:t xml:space="preserve"> operation can be used to set the flag on the nominal Plan, and reset the flag on the required contingency Plan, making it operational.</w:t>
      </w:r>
    </w:p>
    <w:p w14:paraId="2918AF4A" w14:textId="57B1CECB" w:rsidR="00B50FB7" w:rsidRPr="004424B1" w:rsidRDefault="00B50FB7">
      <w:pPr>
        <w:pStyle w:val="Heading4"/>
        <w:spacing w:before="480" w:after="240"/>
        <w:rPr>
          <w:lang w:val="en-GB"/>
        </w:rPr>
        <w:pPrChange w:id="26403" w:author="Peter Van Der Plas" w:date="2024-12-26T14:48:00Z" w16du:dateUtc="2024-12-26T13:48:00Z">
          <w:pPr/>
        </w:pPrChange>
      </w:pPr>
      <w:ins w:id="26404" w:author="Quinten Van Woerkom" w:date="2024-12-19T14:19:00Z" w16du:dateUtc="2024-12-19T13:19:00Z">
        <w:r>
          <w:rPr>
            <w:lang w:val="en-GB"/>
          </w:rPr>
          <w:t>Definition</w:t>
        </w:r>
      </w:ins>
    </w:p>
    <w:p w14:paraId="0F9236FD" w14:textId="05E6F3FF" w:rsidR="00426FE3" w:rsidRPr="004424B1" w:rsidDel="00B50FB7" w:rsidRDefault="00426FE3">
      <w:pPr>
        <w:spacing w:after="240"/>
        <w:rPr>
          <w:del w:id="26405" w:author="Quinten Van Woerkom" w:date="2024-12-19T14:19:00Z" w16du:dateUtc="2024-12-19T13:19:00Z"/>
          <w:lang w:val="en-GB"/>
        </w:rPr>
        <w:pPrChange w:id="26406" w:author="Quinten Van Woerkom" w:date="2024-12-19T14:19:00Z" w16du:dateUtc="2024-12-19T13:19:00Z">
          <w:pPr>
            <w:spacing w:before="0"/>
          </w:pPr>
        </w:pPrChange>
      </w:pPr>
    </w:p>
    <w:tbl>
      <w:tblPr>
        <w:tblStyle w:val="RBTable"/>
        <w:tblW w:w="9242" w:type="dxa"/>
        <w:tblLayout w:type="fixed"/>
        <w:tblLook w:val="0400" w:firstRow="0" w:lastRow="0" w:firstColumn="0" w:lastColumn="0" w:noHBand="0" w:noVBand="1"/>
        <w:tblCaption w:val="SVO updatePlanStatus"/>
        <w:tblPrChange w:id="26407" w:author="Peter Van Der Plas" w:date="2024-12-26T14:48:00Z" w16du:dateUtc="2024-12-26T13:48:00Z">
          <w:tblPr>
            <w:tblStyle w:val="RBTable"/>
            <w:tblW w:w="9242" w:type="dxa"/>
            <w:tblLayout w:type="fixed"/>
            <w:tblLook w:val="0400" w:firstRow="0" w:lastRow="0" w:firstColumn="0" w:lastColumn="0" w:noHBand="0" w:noVBand="1"/>
            <w:tblCaption w:val="SVO updatePlanStatus"/>
          </w:tblPr>
        </w:tblPrChange>
      </w:tblPr>
      <w:tblGrid>
        <w:gridCol w:w="2353"/>
        <w:gridCol w:w="6889"/>
        <w:tblGridChange w:id="26408">
          <w:tblGrid>
            <w:gridCol w:w="2353"/>
            <w:gridCol w:w="23"/>
            <w:gridCol w:w="6866"/>
          </w:tblGrid>
        </w:tblGridChange>
      </w:tblGrid>
      <w:tr w:rsidR="000A0E49" w:rsidRPr="004424B1" w14:paraId="42D8B419" w14:textId="77777777" w:rsidTr="00197BC2">
        <w:trPr>
          <w:tblHeader/>
        </w:trPr>
        <w:tc>
          <w:tcPr>
            <w:tcW w:w="2352" w:type="dxa"/>
            <w:shd w:val="clear" w:color="auto" w:fill="00CCFF"/>
            <w:tcPrChange w:id="26409" w:author="Peter Van Der Plas" w:date="2024-12-26T14:48:00Z" w16du:dateUtc="2024-12-26T13:48:00Z">
              <w:tcPr>
                <w:tcW w:w="2376" w:type="dxa"/>
                <w:gridSpan w:val="2"/>
                <w:shd w:val="clear" w:color="auto" w:fill="662382"/>
              </w:tcPr>
            </w:tcPrChange>
          </w:tcPr>
          <w:p w14:paraId="03E81F96" w14:textId="77777777" w:rsidR="000A0E49" w:rsidRPr="00A61773" w:rsidRDefault="000A0E49" w:rsidP="008911B2">
            <w:pPr>
              <w:pStyle w:val="TableCell"/>
              <w:keepNext/>
              <w:jc w:val="center"/>
              <w:rPr>
                <w:rFonts w:cs="Arial"/>
                <w:bCs/>
                <w:color w:val="auto"/>
                <w:szCs w:val="18"/>
                <w:rPrChange w:id="26410" w:author="Peter Van Der Plas" w:date="2024-12-26T14:48:00Z" w16du:dateUtc="2024-12-26T13:48:00Z">
                  <w:rPr>
                    <w:rFonts w:cs="Arial"/>
                    <w:b/>
                    <w:color w:val="FFFFFF" w:themeColor="background1"/>
                    <w:szCs w:val="18"/>
                  </w:rPr>
                </w:rPrChange>
              </w:rPr>
            </w:pPr>
            <w:r w:rsidRPr="00A61773">
              <w:rPr>
                <w:rFonts w:cs="Arial"/>
                <w:bCs/>
                <w:color w:val="auto"/>
                <w:szCs w:val="18"/>
                <w:rPrChange w:id="26411" w:author="Peter Van Der Plas" w:date="2024-12-26T14:48:00Z" w16du:dateUtc="2024-12-26T13:48:00Z">
                  <w:rPr>
                    <w:rFonts w:cs="Arial"/>
                    <w:b/>
                    <w:color w:val="FFFFFF" w:themeColor="background1"/>
                    <w:szCs w:val="18"/>
                  </w:rPr>
                </w:rPrChange>
              </w:rPr>
              <w:t>Operation Identifier</w:t>
            </w:r>
          </w:p>
        </w:tc>
        <w:tc>
          <w:tcPr>
            <w:tcW w:w="6888" w:type="dxa"/>
            <w:tcPrChange w:id="26412" w:author="Peter Van Der Plas" w:date="2024-12-26T14:48:00Z" w16du:dateUtc="2024-12-26T13:48:00Z">
              <w:tcPr>
                <w:tcW w:w="6866" w:type="dxa"/>
              </w:tcPr>
            </w:tcPrChange>
          </w:tcPr>
          <w:p w14:paraId="7B107EAD" w14:textId="77777777" w:rsidR="000A0E49" w:rsidRPr="004424B1" w:rsidRDefault="000A0E49" w:rsidP="008911B2">
            <w:pPr>
              <w:pStyle w:val="TableCell"/>
              <w:keepNext/>
              <w:jc w:val="center"/>
              <w:rPr>
                <w:rFonts w:cs="Arial"/>
                <w:szCs w:val="18"/>
              </w:rPr>
            </w:pPr>
            <w:proofErr w:type="spellStart"/>
            <w:r w:rsidRPr="004424B1">
              <w:rPr>
                <w:rFonts w:cs="Arial"/>
                <w:szCs w:val="18"/>
              </w:rPr>
              <w:t>updatePlanStatus</w:t>
            </w:r>
            <w:proofErr w:type="spellEnd"/>
          </w:p>
        </w:tc>
      </w:tr>
      <w:tr w:rsidR="000A0E49" w:rsidRPr="004424B1" w14:paraId="3C74AF95" w14:textId="77777777" w:rsidTr="00144254">
        <w:tc>
          <w:tcPr>
            <w:tcW w:w="2352" w:type="dxa"/>
            <w:shd w:val="clear" w:color="auto" w:fill="00CCFF"/>
            <w:tcPrChange w:id="26413" w:author="Peter Van Der Plas" w:date="2024-12-26T14:48:00Z" w16du:dateUtc="2024-12-26T13:48:00Z">
              <w:tcPr>
                <w:tcW w:w="2376" w:type="dxa"/>
                <w:gridSpan w:val="2"/>
                <w:shd w:val="clear" w:color="auto" w:fill="662382"/>
              </w:tcPr>
            </w:tcPrChange>
          </w:tcPr>
          <w:p w14:paraId="0E8209AA" w14:textId="77777777" w:rsidR="000A0E49" w:rsidRPr="00A61773" w:rsidRDefault="000A0E49" w:rsidP="008911B2">
            <w:pPr>
              <w:pStyle w:val="TableCell"/>
              <w:keepNext/>
              <w:jc w:val="center"/>
              <w:rPr>
                <w:rFonts w:cs="Arial"/>
                <w:bCs/>
                <w:color w:val="auto"/>
                <w:szCs w:val="18"/>
                <w:rPrChange w:id="26414" w:author="Peter Van Der Plas" w:date="2024-12-26T14:48:00Z" w16du:dateUtc="2024-12-26T13:48:00Z">
                  <w:rPr>
                    <w:rFonts w:cs="Arial"/>
                    <w:b/>
                    <w:color w:val="FFFFFF" w:themeColor="background1"/>
                    <w:szCs w:val="18"/>
                  </w:rPr>
                </w:rPrChange>
              </w:rPr>
            </w:pPr>
            <w:r w:rsidRPr="00A61773">
              <w:rPr>
                <w:rFonts w:cs="Arial"/>
                <w:bCs/>
                <w:color w:val="auto"/>
                <w:szCs w:val="18"/>
                <w:rPrChange w:id="26415" w:author="Peter Van Der Plas" w:date="2024-12-26T14:48:00Z" w16du:dateUtc="2024-12-26T13:48:00Z">
                  <w:rPr>
                    <w:rFonts w:cs="Arial"/>
                    <w:b/>
                    <w:color w:val="FFFFFF" w:themeColor="background1"/>
                    <w:szCs w:val="18"/>
                  </w:rPr>
                </w:rPrChange>
              </w:rPr>
              <w:t>Interaction Pattern</w:t>
            </w:r>
          </w:p>
        </w:tc>
        <w:tc>
          <w:tcPr>
            <w:tcW w:w="6888" w:type="dxa"/>
            <w:shd w:val="clear" w:color="auto" w:fill="D9D9D9" w:themeFill="background1" w:themeFillShade="D9"/>
            <w:tcPrChange w:id="26416" w:author="Peter Van Der Plas" w:date="2024-12-26T14:48:00Z" w16du:dateUtc="2024-12-26T13:48:00Z">
              <w:tcPr>
                <w:tcW w:w="6866" w:type="dxa"/>
                <w:shd w:val="clear" w:color="auto" w:fill="D9D9D9" w:themeFill="background1" w:themeFillShade="D9"/>
              </w:tcPr>
            </w:tcPrChange>
          </w:tcPr>
          <w:p w14:paraId="2DB9656C" w14:textId="77777777" w:rsidR="000A0E49" w:rsidRPr="004424B1" w:rsidRDefault="000A0E49" w:rsidP="008911B2">
            <w:pPr>
              <w:pStyle w:val="TableCell"/>
              <w:keepNext/>
              <w:jc w:val="center"/>
              <w:rPr>
                <w:rFonts w:cs="Arial"/>
                <w:szCs w:val="18"/>
              </w:rPr>
            </w:pPr>
            <w:r w:rsidRPr="004424B1">
              <w:rPr>
                <w:rFonts w:cs="Arial"/>
                <w:szCs w:val="18"/>
              </w:rPr>
              <w:t>SUBMIT</w:t>
            </w:r>
          </w:p>
        </w:tc>
      </w:tr>
    </w:tbl>
    <w:p w14:paraId="6380CEAE" w14:textId="77777777" w:rsidR="000A0E49" w:rsidRPr="004424B1" w:rsidRDefault="000A0E49" w:rsidP="008911B2">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6AEE8E7A"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F85C419" w14:textId="77777777" w:rsidR="000A0E49" w:rsidRPr="004424B1" w:rsidRDefault="000A0E49" w:rsidP="008911B2">
            <w:pPr>
              <w:pStyle w:val="TableCell"/>
              <w:keepNext/>
              <w:jc w:val="center"/>
              <w:rPr>
                <w:rFonts w:cs="Arial"/>
                <w:szCs w:val="18"/>
              </w:rPr>
            </w:pPr>
            <w:r w:rsidRPr="004424B1">
              <w:rPr>
                <w:rFonts w:cs="Arial"/>
                <w:szCs w:val="18"/>
              </w:rPr>
              <w:t>Pattern Sequence</w:t>
            </w:r>
          </w:p>
        </w:tc>
        <w:tc>
          <w:tcPr>
            <w:tcW w:w="1701" w:type="dxa"/>
          </w:tcPr>
          <w:p w14:paraId="29C0D996" w14:textId="77777777" w:rsidR="000A0E49" w:rsidRPr="004424B1" w:rsidRDefault="000A0E49" w:rsidP="008911B2">
            <w:pPr>
              <w:pStyle w:val="TableCell"/>
              <w:keepNext/>
              <w:jc w:val="center"/>
              <w:rPr>
                <w:rFonts w:cs="Arial"/>
                <w:szCs w:val="18"/>
              </w:rPr>
            </w:pPr>
            <w:r w:rsidRPr="004424B1">
              <w:rPr>
                <w:rFonts w:cs="Arial"/>
                <w:szCs w:val="18"/>
              </w:rPr>
              <w:t>Message</w:t>
            </w:r>
          </w:p>
        </w:tc>
        <w:tc>
          <w:tcPr>
            <w:tcW w:w="964" w:type="dxa"/>
          </w:tcPr>
          <w:p w14:paraId="6668158C" w14:textId="77777777" w:rsidR="000A0E49" w:rsidRPr="004424B1" w:rsidRDefault="000A0E49" w:rsidP="008911B2">
            <w:pPr>
              <w:pStyle w:val="TableCell"/>
              <w:keepNext/>
              <w:jc w:val="center"/>
              <w:rPr>
                <w:rFonts w:cs="Arial"/>
                <w:szCs w:val="18"/>
              </w:rPr>
            </w:pPr>
            <w:r w:rsidRPr="004424B1">
              <w:rPr>
                <w:rFonts w:cs="Arial"/>
                <w:szCs w:val="18"/>
              </w:rPr>
              <w:t>Nullable</w:t>
            </w:r>
          </w:p>
        </w:tc>
        <w:tc>
          <w:tcPr>
            <w:tcW w:w="4224" w:type="dxa"/>
          </w:tcPr>
          <w:p w14:paraId="420F95B1" w14:textId="3179E595" w:rsidR="000A0E49" w:rsidRPr="004424B1" w:rsidRDefault="000A0E49" w:rsidP="008911B2">
            <w:pPr>
              <w:pStyle w:val="TableCell"/>
              <w:keepNext/>
              <w:jc w:val="center"/>
              <w:rPr>
                <w:rFonts w:cs="Arial"/>
                <w:szCs w:val="18"/>
              </w:rPr>
            </w:pPr>
            <w:del w:id="26417" w:author="Peter Van Der Plas" w:date="2024-12-26T14:48:00Z" w16du:dateUtc="2024-12-26T13:48:00Z">
              <w:r w:rsidRPr="004424B1" w:rsidDel="00A61773">
                <w:rPr>
                  <w:rFonts w:cs="Arial"/>
                  <w:szCs w:val="18"/>
                </w:rPr>
                <w:delText xml:space="preserve">Body </w:delText>
              </w:r>
            </w:del>
            <w:ins w:id="26418" w:author="Peter Van Der Plas" w:date="2024-12-26T14:48:00Z" w16du:dateUtc="2024-12-26T13:48:00Z">
              <w:r w:rsidR="00A61773">
                <w:rPr>
                  <w:rFonts w:cs="Arial"/>
                  <w:szCs w:val="18"/>
                </w:rPr>
                <w:t>Type</w:t>
              </w:r>
              <w:r w:rsidR="00A61773" w:rsidRPr="004424B1">
                <w:rPr>
                  <w:rFonts w:cs="Arial"/>
                  <w:szCs w:val="18"/>
                </w:rPr>
                <w:t xml:space="preserve"> </w:t>
              </w:r>
            </w:ins>
            <w:r w:rsidRPr="004424B1">
              <w:rPr>
                <w:rFonts w:cs="Arial"/>
                <w:szCs w:val="18"/>
              </w:rPr>
              <w:t>Signature</w:t>
            </w:r>
          </w:p>
        </w:tc>
      </w:tr>
      <w:tr w:rsidR="000A0E49" w:rsidRPr="004424B1" w14:paraId="5BA0EFE0" w14:textId="77777777" w:rsidTr="007B4994">
        <w:tc>
          <w:tcPr>
            <w:tcW w:w="2353" w:type="dxa"/>
            <w:shd w:val="clear" w:color="auto" w:fill="D9D9D9" w:themeFill="background1" w:themeFillShade="D9"/>
          </w:tcPr>
          <w:p w14:paraId="5CDCBCBB"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1B4126AE" w14:textId="77777777" w:rsidR="000A0E49" w:rsidRPr="004424B1" w:rsidRDefault="000A0E49" w:rsidP="007B4994">
            <w:pPr>
              <w:pStyle w:val="TableCell"/>
              <w:jc w:val="center"/>
              <w:rPr>
                <w:rFonts w:cs="Arial"/>
                <w:szCs w:val="18"/>
              </w:rPr>
            </w:pPr>
            <w:r w:rsidRPr="004424B1">
              <w:rPr>
                <w:rFonts w:cs="Arial"/>
                <w:szCs w:val="18"/>
              </w:rPr>
              <w:t>SUBMIT</w:t>
            </w:r>
          </w:p>
        </w:tc>
        <w:tc>
          <w:tcPr>
            <w:tcW w:w="964" w:type="dxa"/>
          </w:tcPr>
          <w:p w14:paraId="2D75A566" w14:textId="77777777" w:rsidR="000A0E49" w:rsidRPr="004424B1" w:rsidRDefault="000A0E49" w:rsidP="007B4994">
            <w:pPr>
              <w:pStyle w:val="TableCell"/>
              <w:jc w:val="center"/>
              <w:rPr>
                <w:rFonts w:cs="Arial"/>
                <w:szCs w:val="18"/>
              </w:rPr>
            </w:pPr>
            <w:r w:rsidRPr="004424B1">
              <w:rPr>
                <w:rFonts w:cs="Arial"/>
                <w:szCs w:val="18"/>
              </w:rPr>
              <w:t>No</w:t>
            </w:r>
          </w:p>
          <w:p w14:paraId="1556F8C6" w14:textId="77777777" w:rsidR="000A0E49" w:rsidRPr="004424B1" w:rsidRDefault="000A0E49" w:rsidP="007B4994">
            <w:pPr>
              <w:pStyle w:val="TableCell"/>
              <w:jc w:val="center"/>
              <w:rPr>
                <w:rFonts w:cs="Arial"/>
                <w:szCs w:val="18"/>
              </w:rPr>
            </w:pPr>
            <w:r w:rsidRPr="004424B1">
              <w:rPr>
                <w:rFonts w:cs="Arial"/>
                <w:szCs w:val="18"/>
              </w:rPr>
              <w:t>No</w:t>
            </w:r>
          </w:p>
          <w:p w14:paraId="449278AE"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422C8041" w14:textId="1B05203C" w:rsidR="000A0E49" w:rsidRPr="004424B1" w:rsidRDefault="000A0E49" w:rsidP="007B4994">
            <w:pPr>
              <w:pStyle w:val="TableCell"/>
              <w:jc w:val="center"/>
              <w:rPr>
                <w:rFonts w:cs="Arial"/>
                <w:szCs w:val="18"/>
              </w:rPr>
            </w:pPr>
            <w:proofErr w:type="spellStart"/>
            <w:proofErr w:type="gramStart"/>
            <w:r w:rsidRPr="004424B1">
              <w:rPr>
                <w:rFonts w:cs="Arial"/>
                <w:szCs w:val="18"/>
              </w:rPr>
              <w:t>planRef</w:t>
            </w:r>
            <w:proofErr w:type="spellEnd"/>
            <w:r w:rsidRPr="004424B1">
              <w:rPr>
                <w:rFonts w:cs="Arial"/>
                <w:szCs w:val="18"/>
              </w:rPr>
              <w:t xml:space="preserve"> :</w:t>
            </w:r>
            <w:proofErr w:type="gramEnd"/>
            <w:r w:rsidRPr="004424B1">
              <w:rPr>
                <w:rFonts w:cs="Arial"/>
                <w:szCs w:val="18"/>
              </w:rPr>
              <w:t xml:space="preserve"> (MAL::ObjectRef</w:t>
            </w:r>
            <w:ins w:id="26419" w:author="Peter Van Der Plas" w:date="2025-01-01T15:55:00Z" w16du:dateUtc="2025-01-01T14:55:00Z">
              <w:r w:rsidR="008A3FBD">
                <w:rPr>
                  <w:rFonts w:cs="Arial"/>
                  <w:szCs w:val="18"/>
                </w:rPr>
                <w:t xml:space="preserve"> </w:t>
              </w:r>
            </w:ins>
            <w:r w:rsidRPr="004424B1">
              <w:rPr>
                <w:rFonts w:cs="Arial"/>
                <w:szCs w:val="18"/>
              </w:rPr>
              <w:t>&lt;Plan&gt;)</w:t>
            </w:r>
          </w:p>
          <w:p w14:paraId="40411DAC" w14:textId="77777777" w:rsidR="000A0E49" w:rsidRPr="004424B1" w:rsidRDefault="000A0E49" w:rsidP="007B4994">
            <w:pPr>
              <w:pStyle w:val="TableCell"/>
              <w:jc w:val="center"/>
              <w:rPr>
                <w:rFonts w:cs="Arial"/>
                <w:szCs w:val="18"/>
              </w:rPr>
            </w:pPr>
            <w:proofErr w:type="gramStart"/>
            <w:r w:rsidRPr="004424B1">
              <w:rPr>
                <w:rFonts w:cs="Arial"/>
                <w:szCs w:val="18"/>
              </w:rPr>
              <w:t>status :</w:t>
            </w:r>
            <w:proofErr w:type="gramEnd"/>
            <w:r w:rsidRPr="004424B1">
              <w:rPr>
                <w:rFonts w:cs="Arial"/>
                <w:szCs w:val="18"/>
              </w:rPr>
              <w:t xml:space="preserve"> (</w:t>
            </w:r>
            <w:proofErr w:type="spellStart"/>
            <w:r w:rsidRPr="004424B1">
              <w:rPr>
                <w:rFonts w:cs="Arial"/>
                <w:szCs w:val="18"/>
              </w:rPr>
              <w:t>PlanStatusEnum</w:t>
            </w:r>
            <w:proofErr w:type="spellEnd"/>
            <w:r w:rsidRPr="004424B1">
              <w:rPr>
                <w:rFonts w:cs="Arial"/>
                <w:szCs w:val="18"/>
              </w:rPr>
              <w:t>)</w:t>
            </w:r>
          </w:p>
          <w:p w14:paraId="1D1C2415" w14:textId="77777777" w:rsidR="000A0E49" w:rsidRPr="004424B1" w:rsidRDefault="000A0E49" w:rsidP="007B4994">
            <w:pPr>
              <w:pStyle w:val="TableCell"/>
              <w:jc w:val="center"/>
              <w:rPr>
                <w:rFonts w:cs="Arial"/>
                <w:szCs w:val="18"/>
              </w:rPr>
            </w:pPr>
            <w:proofErr w:type="spellStart"/>
            <w:proofErr w:type="gramStart"/>
            <w:r w:rsidRPr="004424B1">
              <w:rPr>
                <w:rFonts w:cs="Arial"/>
                <w:szCs w:val="18"/>
              </w:rPr>
              <w:t>isAlternate</w:t>
            </w:r>
            <w:proofErr w:type="spellEnd"/>
            <w:r w:rsidRPr="004424B1">
              <w:rPr>
                <w:rFonts w:cs="Arial"/>
                <w:szCs w:val="18"/>
              </w:rPr>
              <w:t xml:space="preserve"> :</w:t>
            </w:r>
            <w:proofErr w:type="gramEnd"/>
            <w:r w:rsidRPr="004424B1">
              <w:rPr>
                <w:rFonts w:cs="Arial"/>
                <w:szCs w:val="18"/>
              </w:rPr>
              <w:t xml:space="preserve"> (MAL::Boolean)</w:t>
            </w:r>
          </w:p>
        </w:tc>
      </w:tr>
    </w:tbl>
    <w:p w14:paraId="612D7B74" w14:textId="623F5274" w:rsidR="001D6E76" w:rsidRPr="004424B1" w:rsidRDefault="001D6E76" w:rsidP="0043015A">
      <w:pPr>
        <w:pStyle w:val="Heading4"/>
        <w:spacing w:before="480"/>
        <w:rPr>
          <w:lang w:val="en-GB"/>
        </w:rPr>
      </w:pPr>
      <w:del w:id="26420" w:author="Peter Van Der Plas" w:date="2024-12-26T14:48:00Z" w16du:dateUtc="2024-12-26T13:48:00Z">
        <w:r w:rsidRPr="004424B1" w:rsidDel="00A61773">
          <w:rPr>
            <w:lang w:val="en-GB"/>
          </w:rPr>
          <w:delText>Structures</w:delText>
        </w:r>
      </w:del>
      <w:ins w:id="26421" w:author="Peter Van Der Plas" w:date="2024-12-26T14:48:00Z" w16du:dateUtc="2024-12-26T13:48:00Z">
        <w:r w:rsidR="00A61773">
          <w:rPr>
            <w:lang w:val="en-GB"/>
          </w:rPr>
          <w:t>Requirements</w:t>
        </w:r>
      </w:ins>
    </w:p>
    <w:p w14:paraId="28E60090" w14:textId="143820C3" w:rsidR="00B85E04" w:rsidRPr="004424B1" w:rsidRDefault="00B85E04" w:rsidP="003902D7">
      <w:pPr>
        <w:pStyle w:val="Paragraph5"/>
        <w:rPr>
          <w:lang w:val="en-GB"/>
        </w:rPr>
      </w:pPr>
      <w:r w:rsidRPr="004424B1">
        <w:rPr>
          <w:lang w:val="en-GB"/>
        </w:rPr>
        <w:t xml:space="preserve">The status and </w:t>
      </w:r>
      <w:proofErr w:type="spellStart"/>
      <w:r w:rsidRPr="004424B1">
        <w:rPr>
          <w:lang w:val="en-GB"/>
        </w:rPr>
        <w:t>isAlternate</w:t>
      </w:r>
      <w:proofErr w:type="spellEnd"/>
      <w:r w:rsidRPr="004424B1">
        <w:rPr>
          <w:lang w:val="en-GB"/>
        </w:rPr>
        <w:t xml:space="preserve"> fields of the </w:t>
      </w:r>
      <w:proofErr w:type="spellStart"/>
      <w:r w:rsidRPr="004424B1">
        <w:rPr>
          <w:lang w:val="en-GB"/>
        </w:rPr>
        <w:t>updatePlanStatus</w:t>
      </w:r>
      <w:proofErr w:type="spellEnd"/>
      <w:r w:rsidRPr="004424B1">
        <w:rPr>
          <w:lang w:val="en-GB"/>
        </w:rPr>
        <w:t xml:space="preserve"> submit message shall both be nullable, but one must be present.</w:t>
      </w:r>
    </w:p>
    <w:p w14:paraId="1AB04B9D" w14:textId="77777777" w:rsidR="001D6E76" w:rsidRPr="004424B1" w:rsidRDefault="001D6E76" w:rsidP="0043015A">
      <w:pPr>
        <w:pStyle w:val="Heading4"/>
        <w:spacing w:before="480"/>
        <w:rPr>
          <w:lang w:val="en-GB"/>
        </w:rPr>
      </w:pPr>
      <w:r w:rsidRPr="004424B1">
        <w:rPr>
          <w:lang w:val="en-GB"/>
        </w:rPr>
        <w:t>Errors</w:t>
      </w:r>
    </w:p>
    <w:p w14:paraId="78517B75" w14:textId="76C8EA77" w:rsidR="00781519" w:rsidRPr="004424B1" w:rsidRDefault="00781519">
      <w:pPr>
        <w:spacing w:after="240"/>
        <w:rPr>
          <w:lang w:val="en-GB"/>
        </w:rPr>
        <w:pPrChange w:id="26422" w:author="Quinten Van Woerkom" w:date="2024-12-19T15:14:00Z" w16du:dateUtc="2024-12-19T14:14:00Z">
          <w:pPr/>
        </w:pPrChange>
      </w:pPr>
      <w:del w:id="26423" w:author="Quinten Van Woerkom" w:date="2024-12-16T16:48:00Z" w16du:dateUtc="2024-12-16T15:48:00Z">
        <w:r w:rsidRPr="004424B1" w:rsidDel="00AE6B58">
          <w:rPr>
            <w:lang w:val="en-GB"/>
          </w:rPr>
          <w:delText>In addition to standard MAL</w:delText>
        </w:r>
        <w:r w:rsidR="000866DA" w:rsidRPr="004424B1" w:rsidDel="00AE6B58">
          <w:rPr>
            <w:lang w:val="en-GB"/>
          </w:rPr>
          <w:delText xml:space="preserve"> er</w:delText>
        </w:r>
        <w:r w:rsidRPr="004424B1" w:rsidDel="00AE6B58">
          <w:rPr>
            <w:lang w:val="en-GB"/>
          </w:rPr>
          <w:delText>rors, the operation may return the following MPS</w:delText>
        </w:r>
        <w:r w:rsidR="000866DA" w:rsidRPr="004424B1" w:rsidDel="00AE6B58">
          <w:rPr>
            <w:lang w:val="en-GB"/>
          </w:rPr>
          <w:delText xml:space="preserve"> er</w:delText>
        </w:r>
        <w:r w:rsidRPr="004424B1" w:rsidDel="00AE6B58">
          <w:rPr>
            <w:lang w:val="en-GB"/>
          </w:rPr>
          <w:delText>rors:</w:delText>
        </w:r>
      </w:del>
      <w:ins w:id="26424"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6425" w:author="Peter Van Der Plas" w:date="2024-12-26T15:02:00Z" w16du:dateUtc="2024-12-26T14:02:00Z">
        <w:r w:rsidR="0010001D">
          <w:rPr>
            <w:lang w:val="en-GB"/>
          </w:rPr>
          <w:fldChar w:fldCharType="begin"/>
        </w:r>
        <w:r w:rsidR="0010001D">
          <w:rPr>
            <w:lang w:val="en-GB"/>
          </w:rPr>
          <w:instrText xml:space="preserve"> REF _Ref186117762 \r \h </w:instrText>
        </w:r>
      </w:ins>
      <w:r w:rsidR="0010001D">
        <w:rPr>
          <w:lang w:val="en-GB"/>
        </w:rPr>
      </w:r>
      <w:r w:rsidR="0010001D">
        <w:rPr>
          <w:lang w:val="en-GB"/>
        </w:rPr>
        <w:fldChar w:fldCharType="separate"/>
      </w:r>
      <w:ins w:id="26426" w:author="Peter Van Der Plas" w:date="2025-01-01T17:31:00Z" w16du:dateUtc="2025-01-01T16:31:00Z">
        <w:r w:rsidR="006D1623">
          <w:rPr>
            <w:lang w:val="en-GB"/>
          </w:rPr>
          <w:t>5</w:t>
        </w:r>
      </w:ins>
      <w:ins w:id="26427" w:author="Peter Van Der Plas" w:date="2024-12-26T15:02:00Z" w16du:dateUtc="2024-12-26T14:02:00Z">
        <w:r w:rsidR="0010001D">
          <w:rPr>
            <w:lang w:val="en-GB"/>
          </w:rPr>
          <w:fldChar w:fldCharType="end"/>
        </w:r>
      </w:ins>
      <w:ins w:id="26428" w:author="Quinten Van Woerkom" w:date="2024-12-16T16:48:00Z" w16du:dateUtc="2024-12-16T15:48:00Z">
        <w:del w:id="26429" w:author="Peter Van Der Plas" w:date="2024-12-26T15:02:00Z" w16du:dateUtc="2024-12-26T14:02:00Z">
          <w:r w:rsidR="00AE6B58" w:rsidDel="0010001D">
            <w:rPr>
              <w:lang w:val="en-GB"/>
            </w:rPr>
            <w:delText>5</w:delText>
          </w:r>
        </w:del>
        <w:r w:rsidR="00AE6B58">
          <w:rPr>
            <w:lang w:val="en-GB"/>
          </w:rPr>
          <w:t>.</w:t>
        </w:r>
      </w:ins>
    </w:p>
    <w:p w14:paraId="483216D4" w14:textId="4746DCD2" w:rsidR="00426FE3" w:rsidRPr="004424B1" w:rsidDel="0026233B" w:rsidRDefault="00426FE3">
      <w:pPr>
        <w:spacing w:after="240"/>
        <w:rPr>
          <w:del w:id="26430" w:author="Quinten Van Woerkom" w:date="2024-12-19T15:14:00Z" w16du:dateUtc="2024-12-19T14:14:00Z"/>
          <w:lang w:val="en-GB"/>
        </w:rPr>
        <w:pPrChange w:id="26431" w:author="Quinten Van Woerkom" w:date="2024-12-19T15:14:00Z" w16du:dateUtc="2024-12-19T14:14:00Z">
          <w:pPr>
            <w:spacing w:before="0"/>
          </w:pPr>
        </w:pPrChange>
      </w:pPr>
    </w:p>
    <w:tbl>
      <w:tblPr>
        <w:tblStyle w:val="RBTable"/>
        <w:tblW w:w="0" w:type="auto"/>
        <w:jc w:val="center"/>
        <w:tblLook w:val="04A0" w:firstRow="1" w:lastRow="0" w:firstColumn="1" w:lastColumn="0" w:noHBand="0" w:noVBand="1"/>
        <w:tblCaption w:val="SVE updatePlanStatus"/>
      </w:tblPr>
      <w:tblGrid>
        <w:gridCol w:w="2389"/>
        <w:gridCol w:w="2520"/>
      </w:tblGrid>
      <w:tr w:rsidR="00D21B6E" w:rsidRPr="004424B1" w14:paraId="5A7D1E29"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2D5AE878" w14:textId="77777777" w:rsidR="00D21B6E" w:rsidRPr="004424B1" w:rsidRDefault="00D21B6E" w:rsidP="00306AEA">
            <w:pPr>
              <w:pStyle w:val="TableCell"/>
              <w:rPr>
                <w:rFonts w:cs="Arial"/>
                <w:szCs w:val="20"/>
              </w:rPr>
            </w:pPr>
            <w:r w:rsidRPr="004424B1">
              <w:rPr>
                <w:rFonts w:cs="Arial"/>
                <w:szCs w:val="20"/>
              </w:rPr>
              <w:t>Error</w:t>
            </w:r>
          </w:p>
        </w:tc>
        <w:tc>
          <w:tcPr>
            <w:tcW w:w="2520" w:type="dxa"/>
          </w:tcPr>
          <w:p w14:paraId="13951CC3" w14:textId="77777777" w:rsidR="00D21B6E" w:rsidRPr="004424B1" w:rsidRDefault="00D21B6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1B6E" w:rsidRPr="004424B1" w14:paraId="2DA16D00"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CFAE303" w14:textId="77777777" w:rsidR="00D21B6E" w:rsidRPr="004424B1" w:rsidRDefault="00D21B6E" w:rsidP="00306AEA">
            <w:pPr>
              <w:pStyle w:val="TableCell"/>
              <w:rPr>
                <w:rFonts w:cs="Arial"/>
                <w:szCs w:val="20"/>
              </w:rPr>
            </w:pPr>
            <w:r w:rsidRPr="004424B1">
              <w:rPr>
                <w:rFonts w:cs="Arial"/>
                <w:szCs w:val="20"/>
              </w:rPr>
              <w:t>INVALID</w:t>
            </w:r>
          </w:p>
        </w:tc>
        <w:tc>
          <w:tcPr>
            <w:tcW w:w="2520" w:type="dxa"/>
          </w:tcPr>
          <w:p w14:paraId="0FE3B4F2"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D21B6E" w:rsidRPr="004424B1" w14:paraId="75C3D7CF"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E4800CE" w14:textId="79F4949E" w:rsidR="00D21B6E" w:rsidRPr="004424B1" w:rsidRDefault="00D21B6E" w:rsidP="00306AEA">
            <w:pPr>
              <w:pStyle w:val="TableCell"/>
              <w:rPr>
                <w:rFonts w:cs="Arial"/>
                <w:szCs w:val="20"/>
              </w:rPr>
            </w:pPr>
            <w:r w:rsidRPr="004424B1">
              <w:rPr>
                <w:rFonts w:cs="Arial"/>
                <w:szCs w:val="20"/>
              </w:rPr>
              <w:t>UPDATE_FAILED</w:t>
            </w:r>
          </w:p>
        </w:tc>
        <w:tc>
          <w:tcPr>
            <w:tcW w:w="2520" w:type="dxa"/>
          </w:tcPr>
          <w:p w14:paraId="1B53B7EE" w14:textId="0DA1D48F"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08F2173F" w14:textId="77777777" w:rsidR="001D6E76" w:rsidRPr="004424B1" w:rsidRDefault="001D6E76" w:rsidP="0043015A">
      <w:pPr>
        <w:pStyle w:val="Heading3"/>
        <w:spacing w:before="480"/>
        <w:rPr>
          <w:lang w:val="en-GB"/>
        </w:rPr>
      </w:pPr>
      <w:bookmarkStart w:id="26432" w:name="_Toc140093887"/>
      <w:r w:rsidRPr="004424B1">
        <w:rPr>
          <w:lang w:val="en-GB"/>
        </w:rPr>
        <w:t>Operation: insertActivity</w:t>
      </w:r>
      <w:bookmarkEnd w:id="26432"/>
    </w:p>
    <w:p w14:paraId="4A7272ED" w14:textId="77777777" w:rsidR="00247F24" w:rsidRPr="004424B1" w:rsidRDefault="00247F24" w:rsidP="0043015A">
      <w:pPr>
        <w:pStyle w:val="Heading4"/>
        <w:rPr>
          <w:lang w:val="en-GB"/>
        </w:rPr>
      </w:pPr>
      <w:r w:rsidRPr="004424B1">
        <w:rPr>
          <w:lang w:val="en-GB"/>
        </w:rPr>
        <w:t>Overview</w:t>
      </w:r>
    </w:p>
    <w:p w14:paraId="38979D51" w14:textId="6852972E" w:rsidR="001A1738" w:rsidRPr="004424B1" w:rsidRDefault="00AC7525" w:rsidP="001A1738">
      <w:pPr>
        <w:rPr>
          <w:lang w:val="en-GB"/>
        </w:rPr>
      </w:pPr>
      <w:r w:rsidRPr="004424B1">
        <w:rPr>
          <w:lang w:val="en-GB"/>
        </w:rPr>
        <w:t xml:space="preserve">The </w:t>
      </w:r>
      <w:proofErr w:type="spellStart"/>
      <w:r w:rsidRPr="004424B1">
        <w:rPr>
          <w:lang w:val="en-GB"/>
        </w:rPr>
        <w:t>insertActivity</w:t>
      </w:r>
      <w:proofErr w:type="spellEnd"/>
      <w:r w:rsidRPr="004424B1">
        <w:rPr>
          <w:lang w:val="en-GB"/>
        </w:rPr>
        <w:t xml:space="preserve"> operation sends an </w:t>
      </w:r>
      <w:proofErr w:type="spellStart"/>
      <w:r w:rsidR="005766BC" w:rsidRPr="004424B1">
        <w:rPr>
          <w:lang w:val="en-GB"/>
        </w:rPr>
        <w:t>Inserted</w:t>
      </w:r>
      <w:r w:rsidRPr="004424B1">
        <w:rPr>
          <w:lang w:val="en-GB"/>
        </w:rPr>
        <w:t>ActivityDetails</w:t>
      </w:r>
      <w:proofErr w:type="spellEnd"/>
      <w:r w:rsidRPr="004424B1">
        <w:rPr>
          <w:lang w:val="en-GB"/>
        </w:rPr>
        <w:t xml:space="preserve"> structure </w:t>
      </w:r>
      <w:r w:rsidR="005766BC" w:rsidRPr="004424B1">
        <w:rPr>
          <w:lang w:val="en-GB"/>
        </w:rPr>
        <w:t xml:space="preserve">(an ActivityDetails structure with Plan reference and start/end triggers) </w:t>
      </w:r>
      <w:r w:rsidRPr="004424B1">
        <w:rPr>
          <w:lang w:val="en-GB"/>
        </w:rPr>
        <w:t>to the provider, which then creates a corresponding ActivityInstance</w:t>
      </w:r>
      <w:r w:rsidR="005766BC" w:rsidRPr="004424B1">
        <w:rPr>
          <w:lang w:val="en-GB"/>
        </w:rPr>
        <w:t xml:space="preserve"> object</w:t>
      </w:r>
      <w:r w:rsidRPr="004424B1">
        <w:rPr>
          <w:lang w:val="en-GB"/>
        </w:rPr>
        <w:t xml:space="preserve"> in the </w:t>
      </w:r>
      <w:r w:rsidR="005766BC" w:rsidRPr="004424B1">
        <w:rPr>
          <w:lang w:val="en-GB"/>
        </w:rPr>
        <w:t>referenced Plan and returns its identity to the consumer.</w:t>
      </w:r>
      <w:r w:rsidR="001A1738" w:rsidRPr="004424B1">
        <w:rPr>
          <w:lang w:val="en-GB"/>
        </w:rPr>
        <w:t xml:space="preserve"> </w:t>
      </w:r>
      <w:r w:rsidR="00FD1C87" w:rsidRPr="004424B1">
        <w:rPr>
          <w:lang w:val="en-GB"/>
        </w:rPr>
        <w:t xml:space="preserve"> </w:t>
      </w:r>
      <w:r w:rsidR="001A1738" w:rsidRPr="004424B1">
        <w:rPr>
          <w:lang w:val="en-GB"/>
        </w:rPr>
        <w:t>It is up to the planning system, how to manage concurrent access to the plan.</w:t>
      </w:r>
    </w:p>
    <w:p w14:paraId="277C8C0C" w14:textId="7E4431AF" w:rsidR="005766BC" w:rsidRDefault="005766BC" w:rsidP="009B60F4">
      <w:pPr>
        <w:rPr>
          <w:ins w:id="26433" w:author="Quinten Van Woerkom" w:date="2024-12-19T14:19:00Z" w16du:dateUtc="2024-12-19T13:19:00Z"/>
          <w:lang w:val="en-GB"/>
        </w:rPr>
      </w:pPr>
      <w:r w:rsidRPr="004424B1">
        <w:rPr>
          <w:lang w:val="en-GB"/>
        </w:rPr>
        <w:t xml:space="preserve">Insertion may fail if the Plan is already in the TERMINATED state, in which case an </w:t>
      </w:r>
      <w:r w:rsidR="00440A00" w:rsidRPr="004424B1">
        <w:rPr>
          <w:lang w:val="en-GB"/>
        </w:rPr>
        <w:t>INSERT</w:t>
      </w:r>
      <w:r w:rsidRPr="004424B1">
        <w:rPr>
          <w:lang w:val="en-GB"/>
        </w:rPr>
        <w:t xml:space="preserve">_FAILED </w:t>
      </w:r>
      <w:commentRangeStart w:id="26434"/>
      <w:r w:rsidRPr="004424B1">
        <w:rPr>
          <w:lang w:val="en-GB"/>
        </w:rPr>
        <w:t xml:space="preserve">error </w:t>
      </w:r>
      <w:ins w:id="26435" w:author="Quinten Van Woerkom" w:date="2024-11-25T13:31:00Z" w16du:dateUtc="2024-11-25T12:31:00Z">
        <w:r w:rsidR="00DE276A">
          <w:rPr>
            <w:lang w:val="en-GB"/>
          </w:rPr>
          <w:t>shall be</w:t>
        </w:r>
      </w:ins>
      <w:del w:id="26436" w:author="Quinten Van Woerkom" w:date="2024-11-25T13:31:00Z" w16du:dateUtc="2024-11-25T12:31:00Z">
        <w:r w:rsidRPr="004424B1" w:rsidDel="00DE276A">
          <w:rPr>
            <w:lang w:val="en-GB"/>
          </w:rPr>
          <w:delText>is</w:delText>
        </w:r>
      </w:del>
      <w:r w:rsidRPr="004424B1">
        <w:rPr>
          <w:lang w:val="en-GB"/>
        </w:rPr>
        <w:t xml:space="preserve"> returned</w:t>
      </w:r>
      <w:commentRangeEnd w:id="26434"/>
      <w:r w:rsidR="007B49CD">
        <w:rPr>
          <w:rStyle w:val="CommentReference"/>
        </w:rPr>
        <w:commentReference w:id="26434"/>
      </w:r>
      <w:r w:rsidRPr="004424B1">
        <w:rPr>
          <w:lang w:val="en-GB"/>
        </w:rPr>
        <w:t>.</w:t>
      </w:r>
    </w:p>
    <w:p w14:paraId="72E712CC" w14:textId="31CFA288" w:rsidR="00B50FB7" w:rsidRPr="004424B1" w:rsidRDefault="00B50FB7">
      <w:pPr>
        <w:pStyle w:val="Heading4"/>
        <w:spacing w:before="480" w:after="240"/>
        <w:rPr>
          <w:lang w:val="en-GB"/>
        </w:rPr>
        <w:pPrChange w:id="26437" w:author="Peter Van Der Plas" w:date="2024-12-26T14:49:00Z" w16du:dateUtc="2024-12-26T13:49:00Z">
          <w:pPr/>
        </w:pPrChange>
      </w:pPr>
      <w:ins w:id="26438" w:author="Quinten Van Woerkom" w:date="2024-12-19T14:19:00Z" w16du:dateUtc="2024-12-19T13:19:00Z">
        <w:r>
          <w:rPr>
            <w:lang w:val="en-GB"/>
          </w:rPr>
          <w:t>Definition</w:t>
        </w:r>
      </w:ins>
    </w:p>
    <w:p w14:paraId="0EBB4C6A" w14:textId="695A9994" w:rsidR="009B60F4" w:rsidRPr="004424B1" w:rsidDel="00B50FB7" w:rsidRDefault="009B60F4">
      <w:pPr>
        <w:spacing w:after="240"/>
        <w:rPr>
          <w:del w:id="26439" w:author="Quinten Van Woerkom" w:date="2024-12-19T14:19:00Z" w16du:dateUtc="2024-12-19T13:19:00Z"/>
          <w:lang w:val="en-GB"/>
        </w:rPr>
        <w:pPrChange w:id="26440" w:author="Quinten Van Woerkom" w:date="2024-12-19T14:19:00Z" w16du:dateUtc="2024-12-19T13:19:00Z">
          <w:pPr>
            <w:spacing w:before="0"/>
          </w:pPr>
        </w:pPrChange>
      </w:pPr>
    </w:p>
    <w:tbl>
      <w:tblPr>
        <w:tblStyle w:val="RBTable"/>
        <w:tblW w:w="9242" w:type="dxa"/>
        <w:tblLayout w:type="fixed"/>
        <w:tblLook w:val="0400" w:firstRow="0" w:lastRow="0" w:firstColumn="0" w:lastColumn="0" w:noHBand="0" w:noVBand="1"/>
        <w:tblCaption w:val="SVO insertActivity"/>
        <w:tblPrChange w:id="26441" w:author="Peter Van Der Plas" w:date="2024-12-26T14:49:00Z" w16du:dateUtc="2024-12-26T13:49:00Z">
          <w:tblPr>
            <w:tblStyle w:val="RBTable"/>
            <w:tblW w:w="9242" w:type="dxa"/>
            <w:tblLayout w:type="fixed"/>
            <w:tblLook w:val="0400" w:firstRow="0" w:lastRow="0" w:firstColumn="0" w:lastColumn="0" w:noHBand="0" w:noVBand="1"/>
            <w:tblCaption w:val="SVO insertActivity"/>
          </w:tblPr>
        </w:tblPrChange>
      </w:tblPr>
      <w:tblGrid>
        <w:gridCol w:w="2353"/>
        <w:gridCol w:w="6889"/>
        <w:tblGridChange w:id="26442">
          <w:tblGrid>
            <w:gridCol w:w="2353"/>
            <w:gridCol w:w="23"/>
            <w:gridCol w:w="6866"/>
          </w:tblGrid>
        </w:tblGridChange>
      </w:tblGrid>
      <w:tr w:rsidR="000A0E49" w:rsidRPr="004424B1" w14:paraId="0B31F9B2" w14:textId="77777777" w:rsidTr="00197BC2">
        <w:trPr>
          <w:tblHeader/>
        </w:trPr>
        <w:tc>
          <w:tcPr>
            <w:tcW w:w="2352" w:type="dxa"/>
            <w:shd w:val="clear" w:color="auto" w:fill="00CCFF"/>
            <w:tcPrChange w:id="26443" w:author="Peter Van Der Plas" w:date="2024-12-26T14:49:00Z" w16du:dateUtc="2024-12-26T13:49:00Z">
              <w:tcPr>
                <w:tcW w:w="2376" w:type="dxa"/>
                <w:gridSpan w:val="2"/>
                <w:shd w:val="clear" w:color="auto" w:fill="662382"/>
              </w:tcPr>
            </w:tcPrChange>
          </w:tcPr>
          <w:p w14:paraId="5415B1E3" w14:textId="77777777" w:rsidR="000A0E49" w:rsidRPr="006B438D" w:rsidRDefault="000A0E49" w:rsidP="007B4994">
            <w:pPr>
              <w:pStyle w:val="TableCell"/>
              <w:jc w:val="center"/>
              <w:rPr>
                <w:rFonts w:cs="Arial"/>
                <w:bCs/>
                <w:color w:val="auto"/>
                <w:szCs w:val="18"/>
                <w:rPrChange w:id="26444" w:author="Peter Van Der Plas" w:date="2024-12-26T14:49:00Z" w16du:dateUtc="2024-12-26T13:49:00Z">
                  <w:rPr>
                    <w:rFonts w:cs="Arial"/>
                    <w:b/>
                    <w:color w:val="FFFFFF" w:themeColor="background1"/>
                    <w:szCs w:val="18"/>
                  </w:rPr>
                </w:rPrChange>
              </w:rPr>
            </w:pPr>
            <w:r w:rsidRPr="006B438D">
              <w:rPr>
                <w:rFonts w:cs="Arial"/>
                <w:bCs/>
                <w:color w:val="auto"/>
                <w:szCs w:val="18"/>
                <w:rPrChange w:id="26445" w:author="Peter Van Der Plas" w:date="2024-12-26T14:49:00Z" w16du:dateUtc="2024-12-26T13:49:00Z">
                  <w:rPr>
                    <w:rFonts w:cs="Arial"/>
                    <w:b/>
                    <w:color w:val="FFFFFF" w:themeColor="background1"/>
                    <w:szCs w:val="18"/>
                  </w:rPr>
                </w:rPrChange>
              </w:rPr>
              <w:t>Operation Identifier</w:t>
            </w:r>
          </w:p>
        </w:tc>
        <w:tc>
          <w:tcPr>
            <w:tcW w:w="6888" w:type="dxa"/>
            <w:tcPrChange w:id="26446" w:author="Peter Van Der Plas" w:date="2024-12-26T14:49:00Z" w16du:dateUtc="2024-12-26T13:49:00Z">
              <w:tcPr>
                <w:tcW w:w="6866" w:type="dxa"/>
              </w:tcPr>
            </w:tcPrChange>
          </w:tcPr>
          <w:p w14:paraId="5F564215" w14:textId="77777777" w:rsidR="000A0E49" w:rsidRPr="004424B1" w:rsidRDefault="000A0E49" w:rsidP="007B4994">
            <w:pPr>
              <w:pStyle w:val="TableCell"/>
              <w:jc w:val="center"/>
              <w:rPr>
                <w:rFonts w:cs="Arial"/>
                <w:szCs w:val="18"/>
              </w:rPr>
            </w:pPr>
            <w:proofErr w:type="spellStart"/>
            <w:r w:rsidRPr="004424B1">
              <w:rPr>
                <w:rFonts w:cs="Arial"/>
                <w:szCs w:val="18"/>
              </w:rPr>
              <w:t>insertActivity</w:t>
            </w:r>
            <w:proofErr w:type="spellEnd"/>
          </w:p>
        </w:tc>
      </w:tr>
      <w:tr w:rsidR="000A0E49" w:rsidRPr="004424B1" w14:paraId="60D9CB8D" w14:textId="77777777" w:rsidTr="00144254">
        <w:tc>
          <w:tcPr>
            <w:tcW w:w="2352" w:type="dxa"/>
            <w:shd w:val="clear" w:color="auto" w:fill="00CCFF"/>
            <w:tcPrChange w:id="26447" w:author="Peter Van Der Plas" w:date="2024-12-26T14:49:00Z" w16du:dateUtc="2024-12-26T13:49:00Z">
              <w:tcPr>
                <w:tcW w:w="2376" w:type="dxa"/>
                <w:gridSpan w:val="2"/>
                <w:shd w:val="clear" w:color="auto" w:fill="662382"/>
              </w:tcPr>
            </w:tcPrChange>
          </w:tcPr>
          <w:p w14:paraId="1744E1E1" w14:textId="77777777" w:rsidR="000A0E49" w:rsidRPr="006B438D" w:rsidRDefault="000A0E49" w:rsidP="007B4994">
            <w:pPr>
              <w:pStyle w:val="TableCell"/>
              <w:jc w:val="center"/>
              <w:rPr>
                <w:rFonts w:cs="Arial"/>
                <w:bCs/>
                <w:color w:val="auto"/>
                <w:szCs w:val="18"/>
                <w:rPrChange w:id="26448" w:author="Peter Van Der Plas" w:date="2024-12-26T14:49:00Z" w16du:dateUtc="2024-12-26T13:49:00Z">
                  <w:rPr>
                    <w:rFonts w:cs="Arial"/>
                    <w:b/>
                    <w:color w:val="FFFFFF" w:themeColor="background1"/>
                    <w:szCs w:val="18"/>
                  </w:rPr>
                </w:rPrChange>
              </w:rPr>
            </w:pPr>
            <w:r w:rsidRPr="006B438D">
              <w:rPr>
                <w:rFonts w:cs="Arial"/>
                <w:bCs/>
                <w:color w:val="auto"/>
                <w:szCs w:val="18"/>
                <w:rPrChange w:id="26449" w:author="Peter Van Der Plas" w:date="2024-12-26T14:49:00Z" w16du:dateUtc="2024-12-26T13:49:00Z">
                  <w:rPr>
                    <w:rFonts w:cs="Arial"/>
                    <w:b/>
                    <w:color w:val="FFFFFF" w:themeColor="background1"/>
                    <w:szCs w:val="18"/>
                  </w:rPr>
                </w:rPrChange>
              </w:rPr>
              <w:t>Interaction Pattern</w:t>
            </w:r>
          </w:p>
        </w:tc>
        <w:tc>
          <w:tcPr>
            <w:tcW w:w="6888" w:type="dxa"/>
            <w:shd w:val="clear" w:color="auto" w:fill="D9D9D9" w:themeFill="background1" w:themeFillShade="D9"/>
            <w:tcPrChange w:id="26450" w:author="Peter Van Der Plas" w:date="2024-12-26T14:49:00Z" w16du:dateUtc="2024-12-26T13:49:00Z">
              <w:tcPr>
                <w:tcW w:w="6866" w:type="dxa"/>
                <w:shd w:val="clear" w:color="auto" w:fill="D9D9D9" w:themeFill="background1" w:themeFillShade="D9"/>
              </w:tcPr>
            </w:tcPrChange>
          </w:tcPr>
          <w:p w14:paraId="489A41C4" w14:textId="77777777" w:rsidR="000A0E49" w:rsidRPr="004424B1" w:rsidRDefault="000A0E49" w:rsidP="007B4994">
            <w:pPr>
              <w:pStyle w:val="TableCell"/>
              <w:jc w:val="center"/>
              <w:rPr>
                <w:rFonts w:cs="Arial"/>
                <w:szCs w:val="18"/>
              </w:rPr>
            </w:pPr>
            <w:r w:rsidRPr="004424B1">
              <w:rPr>
                <w:rFonts w:cs="Arial"/>
                <w:szCs w:val="18"/>
              </w:rPr>
              <w:t>REQUEST</w:t>
            </w:r>
          </w:p>
        </w:tc>
      </w:tr>
    </w:tbl>
    <w:p w14:paraId="1E62C7C7" w14:textId="77777777" w:rsidR="000A0E49" w:rsidRPr="004424B1" w:rsidRDefault="000A0E49" w:rsidP="000A0E4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475FC9B2"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4E96D1D1" w14:textId="77777777" w:rsidR="000A0E49" w:rsidRPr="004424B1" w:rsidRDefault="000A0E49" w:rsidP="007B4994">
            <w:pPr>
              <w:pStyle w:val="TableCell"/>
              <w:jc w:val="center"/>
              <w:rPr>
                <w:rFonts w:cs="Arial"/>
                <w:szCs w:val="18"/>
              </w:rPr>
            </w:pPr>
            <w:r w:rsidRPr="004424B1">
              <w:rPr>
                <w:rFonts w:cs="Arial"/>
                <w:szCs w:val="18"/>
              </w:rPr>
              <w:t>Pattern Sequence</w:t>
            </w:r>
          </w:p>
        </w:tc>
        <w:tc>
          <w:tcPr>
            <w:tcW w:w="1701" w:type="dxa"/>
          </w:tcPr>
          <w:p w14:paraId="0AFC256E" w14:textId="77777777" w:rsidR="000A0E49" w:rsidRPr="004424B1" w:rsidRDefault="000A0E49" w:rsidP="007B4994">
            <w:pPr>
              <w:pStyle w:val="TableCell"/>
              <w:jc w:val="center"/>
              <w:rPr>
                <w:rFonts w:cs="Arial"/>
                <w:szCs w:val="18"/>
              </w:rPr>
            </w:pPr>
            <w:r w:rsidRPr="004424B1">
              <w:rPr>
                <w:rFonts w:cs="Arial"/>
                <w:szCs w:val="18"/>
              </w:rPr>
              <w:t>Message</w:t>
            </w:r>
          </w:p>
        </w:tc>
        <w:tc>
          <w:tcPr>
            <w:tcW w:w="964" w:type="dxa"/>
          </w:tcPr>
          <w:p w14:paraId="0634B306" w14:textId="77777777" w:rsidR="000A0E49" w:rsidRPr="004424B1" w:rsidRDefault="000A0E49" w:rsidP="007B4994">
            <w:pPr>
              <w:pStyle w:val="TableCell"/>
              <w:jc w:val="center"/>
              <w:rPr>
                <w:rFonts w:cs="Arial"/>
                <w:szCs w:val="18"/>
              </w:rPr>
            </w:pPr>
            <w:r w:rsidRPr="004424B1">
              <w:rPr>
                <w:rFonts w:cs="Arial"/>
                <w:szCs w:val="18"/>
              </w:rPr>
              <w:t>Nullable</w:t>
            </w:r>
          </w:p>
        </w:tc>
        <w:tc>
          <w:tcPr>
            <w:tcW w:w="4224" w:type="dxa"/>
          </w:tcPr>
          <w:p w14:paraId="2EC49A4A" w14:textId="0C722775" w:rsidR="000A0E49" w:rsidRPr="004424B1" w:rsidRDefault="000A0E49" w:rsidP="007B4994">
            <w:pPr>
              <w:pStyle w:val="TableCell"/>
              <w:jc w:val="center"/>
              <w:rPr>
                <w:rFonts w:cs="Arial"/>
                <w:szCs w:val="18"/>
              </w:rPr>
            </w:pPr>
            <w:del w:id="26451" w:author="Peter Van Der Plas" w:date="2024-12-26T14:50:00Z" w16du:dateUtc="2024-12-26T13:50:00Z">
              <w:r w:rsidRPr="004424B1" w:rsidDel="006B438D">
                <w:rPr>
                  <w:rFonts w:cs="Arial"/>
                  <w:szCs w:val="18"/>
                </w:rPr>
                <w:delText xml:space="preserve">Body </w:delText>
              </w:r>
            </w:del>
            <w:ins w:id="26452" w:author="Peter Van Der Plas" w:date="2024-12-26T14:50:00Z" w16du:dateUtc="2024-12-26T13:50:00Z">
              <w:r w:rsidR="006B438D">
                <w:rPr>
                  <w:rFonts w:cs="Arial"/>
                  <w:szCs w:val="18"/>
                </w:rPr>
                <w:t>Type</w:t>
              </w:r>
              <w:r w:rsidR="006B438D" w:rsidRPr="004424B1">
                <w:rPr>
                  <w:rFonts w:cs="Arial"/>
                  <w:szCs w:val="18"/>
                </w:rPr>
                <w:t xml:space="preserve"> </w:t>
              </w:r>
            </w:ins>
            <w:r w:rsidRPr="004424B1">
              <w:rPr>
                <w:rFonts w:cs="Arial"/>
                <w:szCs w:val="18"/>
              </w:rPr>
              <w:t>Signature</w:t>
            </w:r>
          </w:p>
        </w:tc>
      </w:tr>
      <w:tr w:rsidR="000A0E49" w:rsidRPr="004424B1" w14:paraId="78F36B85" w14:textId="77777777" w:rsidTr="007B4994">
        <w:tc>
          <w:tcPr>
            <w:tcW w:w="2353" w:type="dxa"/>
            <w:shd w:val="clear" w:color="auto" w:fill="D9D9D9" w:themeFill="background1" w:themeFillShade="D9"/>
          </w:tcPr>
          <w:p w14:paraId="40C99013"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0FA8FDA6" w14:textId="77777777" w:rsidR="000A0E49" w:rsidRPr="004424B1" w:rsidRDefault="000A0E49" w:rsidP="007B4994">
            <w:pPr>
              <w:pStyle w:val="TableCell"/>
              <w:jc w:val="center"/>
              <w:rPr>
                <w:rFonts w:cs="Arial"/>
                <w:szCs w:val="18"/>
              </w:rPr>
            </w:pPr>
            <w:r w:rsidRPr="004424B1">
              <w:rPr>
                <w:rFonts w:cs="Arial"/>
                <w:szCs w:val="18"/>
              </w:rPr>
              <w:t>REQUEST</w:t>
            </w:r>
          </w:p>
        </w:tc>
        <w:tc>
          <w:tcPr>
            <w:tcW w:w="964" w:type="dxa"/>
          </w:tcPr>
          <w:p w14:paraId="61178D7D"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5F9BD97D" w14:textId="77777777" w:rsidR="000A0E49" w:rsidRPr="004424B1" w:rsidRDefault="000A0E49" w:rsidP="007B4994">
            <w:pPr>
              <w:pStyle w:val="TableCell"/>
              <w:jc w:val="center"/>
              <w:rPr>
                <w:rFonts w:cs="Arial"/>
                <w:szCs w:val="18"/>
              </w:rPr>
            </w:pPr>
            <w:proofErr w:type="spellStart"/>
            <w:proofErr w:type="gramStart"/>
            <w:r w:rsidRPr="004424B1">
              <w:rPr>
                <w:rFonts w:cs="Arial"/>
                <w:szCs w:val="18"/>
              </w:rPr>
              <w:t>activityDetails</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InsertedActivityDetails</w:t>
            </w:r>
            <w:proofErr w:type="spellEnd"/>
            <w:r w:rsidRPr="004424B1">
              <w:rPr>
                <w:rFonts w:cs="Arial"/>
                <w:szCs w:val="18"/>
              </w:rPr>
              <w:t>)</w:t>
            </w:r>
          </w:p>
        </w:tc>
      </w:tr>
      <w:tr w:rsidR="000A0E49" w:rsidRPr="004424B1" w14:paraId="625313DD" w14:textId="77777777" w:rsidTr="007B4994">
        <w:tc>
          <w:tcPr>
            <w:tcW w:w="2353" w:type="dxa"/>
            <w:shd w:val="clear" w:color="auto" w:fill="D9D9D9" w:themeFill="background1" w:themeFillShade="D9"/>
          </w:tcPr>
          <w:p w14:paraId="2D70C8BA" w14:textId="77777777" w:rsidR="000A0E49" w:rsidRPr="004424B1" w:rsidRDefault="000A0E4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5AD14157" w14:textId="77777777" w:rsidR="000A0E49" w:rsidRPr="004424B1" w:rsidRDefault="000A0E49" w:rsidP="007B4994">
            <w:pPr>
              <w:pStyle w:val="TableCell"/>
              <w:jc w:val="center"/>
              <w:rPr>
                <w:rFonts w:cs="Arial"/>
                <w:szCs w:val="18"/>
              </w:rPr>
            </w:pPr>
            <w:r w:rsidRPr="004424B1">
              <w:rPr>
                <w:rFonts w:cs="Arial"/>
                <w:szCs w:val="18"/>
              </w:rPr>
              <w:t>RESPONSE</w:t>
            </w:r>
          </w:p>
        </w:tc>
        <w:tc>
          <w:tcPr>
            <w:tcW w:w="964" w:type="dxa"/>
          </w:tcPr>
          <w:p w14:paraId="28C4822B"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15C2841D" w14:textId="380A33BF" w:rsidR="000A0E49" w:rsidRPr="004424B1" w:rsidRDefault="000A0E49" w:rsidP="007B4994">
            <w:pPr>
              <w:pStyle w:val="TableCell"/>
              <w:jc w:val="center"/>
              <w:rPr>
                <w:rFonts w:cs="Arial"/>
                <w:szCs w:val="18"/>
              </w:rPr>
            </w:pPr>
            <w:proofErr w:type="spellStart"/>
            <w:proofErr w:type="gramStart"/>
            <w:r w:rsidRPr="004424B1">
              <w:rPr>
                <w:rFonts w:cs="Arial"/>
                <w:szCs w:val="18"/>
              </w:rPr>
              <w:t>activityRef</w:t>
            </w:r>
            <w:proofErr w:type="spellEnd"/>
            <w:r w:rsidRPr="004424B1">
              <w:rPr>
                <w:rFonts w:cs="Arial"/>
                <w:szCs w:val="18"/>
              </w:rPr>
              <w:t xml:space="preserve"> :</w:t>
            </w:r>
            <w:proofErr w:type="gramEnd"/>
            <w:r w:rsidRPr="004424B1">
              <w:rPr>
                <w:rFonts w:cs="Arial"/>
                <w:szCs w:val="18"/>
              </w:rPr>
              <w:t xml:space="preserve"> (MAL::ObjectRef</w:t>
            </w:r>
            <w:ins w:id="26453" w:author="Peter Van Der Plas" w:date="2025-01-01T15:55:00Z" w16du:dateUtc="2025-01-01T14:55:00Z">
              <w:r w:rsidR="008A3FBD">
                <w:rPr>
                  <w:rFonts w:cs="Arial"/>
                  <w:szCs w:val="18"/>
                </w:rPr>
                <w:t xml:space="preserve"> </w:t>
              </w:r>
            </w:ins>
            <w:r w:rsidRPr="004424B1">
              <w:rPr>
                <w:rFonts w:cs="Arial"/>
                <w:szCs w:val="18"/>
              </w:rPr>
              <w:t>&lt;ActivityInstance&gt;)</w:t>
            </w:r>
          </w:p>
        </w:tc>
      </w:tr>
    </w:tbl>
    <w:p w14:paraId="4D6D0BF1" w14:textId="77777777" w:rsidR="00247F24" w:rsidRPr="004424B1" w:rsidRDefault="00247F24" w:rsidP="0043015A">
      <w:pPr>
        <w:pStyle w:val="Heading4"/>
        <w:spacing w:before="480"/>
        <w:rPr>
          <w:lang w:val="en-GB"/>
        </w:rPr>
      </w:pPr>
      <w:r w:rsidRPr="004424B1">
        <w:rPr>
          <w:lang w:val="en-GB"/>
        </w:rPr>
        <w:t>Errors</w:t>
      </w:r>
    </w:p>
    <w:p w14:paraId="6B6FFDE1" w14:textId="370ED378" w:rsidR="00781519" w:rsidRPr="004424B1" w:rsidRDefault="00781519">
      <w:pPr>
        <w:keepNext/>
        <w:spacing w:after="240"/>
        <w:rPr>
          <w:lang w:val="en-GB"/>
        </w:rPr>
        <w:pPrChange w:id="26454" w:author="Quinten Van Woerkom" w:date="2024-12-19T15:14:00Z" w16du:dateUtc="2024-12-19T14:14:00Z">
          <w:pPr>
            <w:keepNext/>
          </w:pPr>
        </w:pPrChange>
      </w:pPr>
      <w:del w:id="26455" w:author="Quinten Van Woerkom" w:date="2024-12-16T16:48:00Z" w16du:dateUtc="2024-12-16T15:48:00Z">
        <w:r w:rsidRPr="004424B1" w:rsidDel="00AE6B58">
          <w:rPr>
            <w:lang w:val="en-GB"/>
          </w:rPr>
          <w:delText>In addition to standard MAL</w:delText>
        </w:r>
        <w:r w:rsidR="000866DA" w:rsidRPr="004424B1" w:rsidDel="00AE6B58">
          <w:rPr>
            <w:lang w:val="en-GB"/>
          </w:rPr>
          <w:delText xml:space="preserve"> er</w:delText>
        </w:r>
        <w:r w:rsidRPr="004424B1" w:rsidDel="00AE6B58">
          <w:rPr>
            <w:lang w:val="en-GB"/>
          </w:rPr>
          <w:delText>rors, the operation may return the following MPS</w:delText>
        </w:r>
        <w:r w:rsidR="000866DA" w:rsidRPr="004424B1" w:rsidDel="00AE6B58">
          <w:rPr>
            <w:lang w:val="en-GB"/>
          </w:rPr>
          <w:delText xml:space="preserve"> er</w:delText>
        </w:r>
        <w:r w:rsidRPr="004424B1" w:rsidDel="00AE6B58">
          <w:rPr>
            <w:lang w:val="en-GB"/>
          </w:rPr>
          <w:delText>rors:</w:delText>
        </w:r>
      </w:del>
      <w:ins w:id="26456"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6457" w:author="Peter Van Der Plas" w:date="2024-12-26T15:02:00Z" w16du:dateUtc="2024-12-26T14:02:00Z">
        <w:r w:rsidR="0010001D">
          <w:rPr>
            <w:lang w:val="en-GB"/>
          </w:rPr>
          <w:fldChar w:fldCharType="begin"/>
        </w:r>
        <w:r w:rsidR="0010001D">
          <w:rPr>
            <w:lang w:val="en-GB"/>
          </w:rPr>
          <w:instrText xml:space="preserve"> REF _Ref186117754 \r \h </w:instrText>
        </w:r>
      </w:ins>
      <w:r w:rsidR="0010001D">
        <w:rPr>
          <w:lang w:val="en-GB"/>
        </w:rPr>
      </w:r>
      <w:r w:rsidR="0010001D">
        <w:rPr>
          <w:lang w:val="en-GB"/>
        </w:rPr>
        <w:fldChar w:fldCharType="separate"/>
      </w:r>
      <w:ins w:id="26458" w:author="Peter Van Der Plas" w:date="2025-01-01T17:31:00Z" w16du:dateUtc="2025-01-01T16:31:00Z">
        <w:r w:rsidR="006D1623">
          <w:rPr>
            <w:lang w:val="en-GB"/>
          </w:rPr>
          <w:t>5</w:t>
        </w:r>
      </w:ins>
      <w:ins w:id="26459" w:author="Peter Van Der Plas" w:date="2024-12-26T15:02:00Z" w16du:dateUtc="2024-12-26T14:02:00Z">
        <w:r w:rsidR="0010001D">
          <w:rPr>
            <w:lang w:val="en-GB"/>
          </w:rPr>
          <w:fldChar w:fldCharType="end"/>
        </w:r>
      </w:ins>
      <w:ins w:id="26460" w:author="Quinten Van Woerkom" w:date="2024-12-16T16:48:00Z" w16du:dateUtc="2024-12-16T15:48:00Z">
        <w:del w:id="26461" w:author="Peter Van Der Plas" w:date="2024-12-26T15:02:00Z" w16du:dateUtc="2024-12-26T14:02:00Z">
          <w:r w:rsidR="00AE6B58" w:rsidDel="0010001D">
            <w:rPr>
              <w:lang w:val="en-GB"/>
            </w:rPr>
            <w:delText>5</w:delText>
          </w:r>
        </w:del>
        <w:r w:rsidR="00AE6B58">
          <w:rPr>
            <w:lang w:val="en-GB"/>
          </w:rPr>
          <w:t>.</w:t>
        </w:r>
      </w:ins>
    </w:p>
    <w:p w14:paraId="1151BEDD" w14:textId="6D66CBE8" w:rsidR="000528AB" w:rsidRPr="004424B1" w:rsidDel="0026233B" w:rsidRDefault="000528AB">
      <w:pPr>
        <w:spacing w:after="240"/>
        <w:rPr>
          <w:del w:id="26462" w:author="Quinten Van Woerkom" w:date="2024-12-19T15:14:00Z" w16du:dateUtc="2024-12-19T14:14:00Z"/>
          <w:lang w:val="en-GB"/>
        </w:rPr>
        <w:pPrChange w:id="26463" w:author="Quinten Van Woerkom" w:date="2024-12-19T15:14:00Z" w16du:dateUtc="2024-12-19T14:14:00Z">
          <w:pPr>
            <w:spacing w:before="0"/>
          </w:pPr>
        </w:pPrChange>
      </w:pPr>
    </w:p>
    <w:tbl>
      <w:tblPr>
        <w:tblStyle w:val="RBTable"/>
        <w:tblW w:w="0" w:type="auto"/>
        <w:jc w:val="center"/>
        <w:tblLook w:val="04A0" w:firstRow="1" w:lastRow="0" w:firstColumn="1" w:lastColumn="0" w:noHBand="0" w:noVBand="1"/>
        <w:tblCaption w:val="SVE insertActivity"/>
      </w:tblPr>
      <w:tblGrid>
        <w:gridCol w:w="2389"/>
        <w:gridCol w:w="2520"/>
      </w:tblGrid>
      <w:tr w:rsidR="00D21B6E" w:rsidRPr="004424B1" w14:paraId="6656DE6B"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0D7D6B46" w14:textId="77777777" w:rsidR="00D21B6E" w:rsidRPr="004424B1" w:rsidRDefault="00D21B6E" w:rsidP="00306AEA">
            <w:pPr>
              <w:pStyle w:val="TableCell"/>
              <w:rPr>
                <w:rFonts w:cs="Arial"/>
                <w:szCs w:val="20"/>
              </w:rPr>
            </w:pPr>
            <w:r w:rsidRPr="004424B1">
              <w:rPr>
                <w:rFonts w:cs="Arial"/>
                <w:szCs w:val="20"/>
              </w:rPr>
              <w:t>Error</w:t>
            </w:r>
          </w:p>
        </w:tc>
        <w:tc>
          <w:tcPr>
            <w:tcW w:w="2520" w:type="dxa"/>
          </w:tcPr>
          <w:p w14:paraId="1F890378" w14:textId="77777777" w:rsidR="00D21B6E" w:rsidRPr="004424B1" w:rsidRDefault="00D21B6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1B6E" w:rsidRPr="004424B1" w14:paraId="6954FBD9"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D9FA82E" w14:textId="77777777" w:rsidR="00D21B6E" w:rsidRPr="004424B1" w:rsidRDefault="00D21B6E" w:rsidP="00306AEA">
            <w:pPr>
              <w:pStyle w:val="TableCell"/>
              <w:rPr>
                <w:rFonts w:cs="Arial"/>
                <w:szCs w:val="20"/>
              </w:rPr>
            </w:pPr>
            <w:r w:rsidRPr="004424B1">
              <w:rPr>
                <w:rFonts w:cs="Arial"/>
                <w:szCs w:val="20"/>
              </w:rPr>
              <w:t>INVALID</w:t>
            </w:r>
          </w:p>
        </w:tc>
        <w:tc>
          <w:tcPr>
            <w:tcW w:w="2520" w:type="dxa"/>
          </w:tcPr>
          <w:p w14:paraId="6103C978"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D21B6E" w:rsidRPr="004424B1" w14:paraId="20D26FC4"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B998F89" w14:textId="48AA6818" w:rsidR="00D21B6E" w:rsidRPr="004424B1" w:rsidRDefault="00D21B6E" w:rsidP="00306AEA">
            <w:pPr>
              <w:pStyle w:val="TableCell"/>
              <w:rPr>
                <w:rFonts w:cs="Arial"/>
                <w:szCs w:val="20"/>
              </w:rPr>
            </w:pPr>
            <w:r w:rsidRPr="004424B1">
              <w:rPr>
                <w:rFonts w:cs="Arial"/>
                <w:szCs w:val="20"/>
              </w:rPr>
              <w:t>UNSUPPORTED</w:t>
            </w:r>
          </w:p>
        </w:tc>
        <w:tc>
          <w:tcPr>
            <w:tcW w:w="2520" w:type="dxa"/>
          </w:tcPr>
          <w:p w14:paraId="6D243357" w14:textId="3B081B41"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D21B6E" w:rsidRPr="004424B1" w14:paraId="2BDCFABA"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8F3A2C0" w14:textId="25D1894C" w:rsidR="00D21B6E" w:rsidRPr="004424B1" w:rsidRDefault="00D21B6E" w:rsidP="00306AEA">
            <w:pPr>
              <w:pStyle w:val="TableCell"/>
              <w:rPr>
                <w:rFonts w:cs="Arial"/>
                <w:szCs w:val="20"/>
              </w:rPr>
            </w:pPr>
            <w:r w:rsidRPr="004424B1">
              <w:rPr>
                <w:rFonts w:cs="Arial"/>
                <w:szCs w:val="20"/>
              </w:rPr>
              <w:t>INSERT_FAILED</w:t>
            </w:r>
          </w:p>
        </w:tc>
        <w:tc>
          <w:tcPr>
            <w:tcW w:w="2520" w:type="dxa"/>
          </w:tcPr>
          <w:p w14:paraId="45B78102" w14:textId="6AB5C649"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34BFA705" w14:textId="77777777" w:rsidR="001D6E76" w:rsidRPr="004424B1" w:rsidRDefault="001D6E76" w:rsidP="0043015A">
      <w:pPr>
        <w:pStyle w:val="Heading3"/>
        <w:spacing w:before="480"/>
        <w:rPr>
          <w:lang w:val="en-GB"/>
        </w:rPr>
      </w:pPr>
      <w:bookmarkStart w:id="26464" w:name="_Toc140093888"/>
      <w:r w:rsidRPr="004424B1">
        <w:rPr>
          <w:lang w:val="en-GB"/>
        </w:rPr>
        <w:t>Operation: insertEvent</w:t>
      </w:r>
      <w:bookmarkEnd w:id="26464"/>
    </w:p>
    <w:p w14:paraId="377742B5" w14:textId="77777777" w:rsidR="00D1249D" w:rsidRPr="004424B1" w:rsidRDefault="00D1249D" w:rsidP="0043015A">
      <w:pPr>
        <w:pStyle w:val="Heading4"/>
        <w:rPr>
          <w:lang w:val="en-GB"/>
        </w:rPr>
      </w:pPr>
      <w:r w:rsidRPr="004424B1">
        <w:rPr>
          <w:lang w:val="en-GB"/>
        </w:rPr>
        <w:t>Overview</w:t>
      </w:r>
    </w:p>
    <w:p w14:paraId="7546F610" w14:textId="2A04A9FC" w:rsidR="00440A00" w:rsidRPr="004424B1" w:rsidRDefault="00440A00" w:rsidP="00440A00">
      <w:pPr>
        <w:rPr>
          <w:lang w:val="en-GB"/>
        </w:rPr>
      </w:pPr>
      <w:r w:rsidRPr="004424B1">
        <w:rPr>
          <w:lang w:val="en-GB"/>
        </w:rPr>
        <w:t xml:space="preserve">The </w:t>
      </w:r>
      <w:proofErr w:type="spellStart"/>
      <w:r w:rsidRPr="004424B1">
        <w:rPr>
          <w:lang w:val="en-GB"/>
        </w:rPr>
        <w:t>insertEvent</w:t>
      </w:r>
      <w:proofErr w:type="spellEnd"/>
      <w:r w:rsidRPr="004424B1">
        <w:rPr>
          <w:lang w:val="en-GB"/>
        </w:rPr>
        <w:t xml:space="preserve"> operation sends an </w:t>
      </w:r>
      <w:proofErr w:type="spellStart"/>
      <w:r w:rsidRPr="004424B1">
        <w:rPr>
          <w:lang w:val="en-GB"/>
        </w:rPr>
        <w:t>InsertedEventDetails</w:t>
      </w:r>
      <w:proofErr w:type="spellEnd"/>
      <w:r w:rsidRPr="004424B1">
        <w:rPr>
          <w:lang w:val="en-GB"/>
        </w:rPr>
        <w:t xml:space="preserve"> structure, which includes a Plan reference, to the provider, which then creates a corresponding </w:t>
      </w:r>
      <w:proofErr w:type="spellStart"/>
      <w:r w:rsidRPr="004424B1">
        <w:rPr>
          <w:lang w:val="en-GB"/>
        </w:rPr>
        <w:t>EventInstance</w:t>
      </w:r>
      <w:proofErr w:type="spellEnd"/>
      <w:r w:rsidRPr="004424B1">
        <w:rPr>
          <w:lang w:val="en-GB"/>
        </w:rPr>
        <w:t xml:space="preserve"> object in the referenced Plan and returns its identity to the consumer.</w:t>
      </w:r>
      <w:r w:rsidR="00FD1C87" w:rsidRPr="004424B1">
        <w:rPr>
          <w:lang w:val="en-GB"/>
        </w:rPr>
        <w:t xml:space="preserve">  It is up to the planning system, how to manage concurrent access to the plan.</w:t>
      </w:r>
    </w:p>
    <w:p w14:paraId="3E5ABBA0" w14:textId="0E9C2B38" w:rsidR="00440A00" w:rsidRDefault="00440A00" w:rsidP="000528AB">
      <w:pPr>
        <w:rPr>
          <w:ins w:id="26465" w:author="Quinten Van Woerkom" w:date="2024-12-19T14:19:00Z" w16du:dateUtc="2024-12-19T13:19:00Z"/>
          <w:lang w:val="en-GB"/>
        </w:rPr>
      </w:pPr>
      <w:r w:rsidRPr="004424B1">
        <w:rPr>
          <w:lang w:val="en-GB"/>
        </w:rPr>
        <w:t xml:space="preserve">Insertion may fail if the Plan is already in the TERMINATED state, in which case an INSERT_FAILED </w:t>
      </w:r>
      <w:commentRangeStart w:id="26466"/>
      <w:r w:rsidRPr="004424B1">
        <w:rPr>
          <w:lang w:val="en-GB"/>
        </w:rPr>
        <w:t xml:space="preserve">error </w:t>
      </w:r>
      <w:ins w:id="26467" w:author="Quinten Van Woerkom" w:date="2024-11-25T13:31:00Z" w16du:dateUtc="2024-11-25T12:31:00Z">
        <w:r w:rsidR="00DE276A">
          <w:rPr>
            <w:lang w:val="en-GB"/>
          </w:rPr>
          <w:t>shall be</w:t>
        </w:r>
      </w:ins>
      <w:del w:id="26468" w:author="Quinten Van Woerkom" w:date="2024-11-25T13:31:00Z" w16du:dateUtc="2024-11-25T12:31:00Z">
        <w:r w:rsidRPr="004424B1" w:rsidDel="00DE276A">
          <w:rPr>
            <w:lang w:val="en-GB"/>
          </w:rPr>
          <w:delText>is</w:delText>
        </w:r>
      </w:del>
      <w:r w:rsidRPr="004424B1">
        <w:rPr>
          <w:lang w:val="en-GB"/>
        </w:rPr>
        <w:t xml:space="preserve"> returned</w:t>
      </w:r>
      <w:commentRangeEnd w:id="26466"/>
      <w:r w:rsidR="007B49CD">
        <w:rPr>
          <w:rStyle w:val="CommentReference"/>
        </w:rPr>
        <w:commentReference w:id="26466"/>
      </w:r>
      <w:r w:rsidRPr="004424B1">
        <w:rPr>
          <w:lang w:val="en-GB"/>
        </w:rPr>
        <w:t>.</w:t>
      </w:r>
    </w:p>
    <w:p w14:paraId="204BD823" w14:textId="3284C084" w:rsidR="00B50FB7" w:rsidRDefault="00B50FB7">
      <w:pPr>
        <w:pStyle w:val="Heading4"/>
        <w:spacing w:before="480" w:after="240"/>
        <w:rPr>
          <w:lang w:val="en-GB"/>
        </w:rPr>
      </w:pPr>
      <w:ins w:id="26469" w:author="Quinten Van Woerkom" w:date="2024-12-19T14:19:00Z" w16du:dateUtc="2024-12-19T13:19:00Z">
        <w:r>
          <w:rPr>
            <w:lang w:val="en-GB"/>
          </w:rPr>
          <w:t>Definition</w:t>
        </w:r>
      </w:ins>
    </w:p>
    <w:tbl>
      <w:tblPr>
        <w:tblStyle w:val="RBTable"/>
        <w:tblW w:w="9242" w:type="dxa"/>
        <w:tblLayout w:type="fixed"/>
        <w:tblLook w:val="0400" w:firstRow="0" w:lastRow="0" w:firstColumn="0" w:lastColumn="0" w:noHBand="0" w:noVBand="1"/>
        <w:tblCaption w:val="SVO insertEvent"/>
      </w:tblPr>
      <w:tblGrid>
        <w:gridCol w:w="2353"/>
        <w:gridCol w:w="6889"/>
      </w:tblGrid>
      <w:tr w:rsidR="00464E74" w:rsidRPr="004424B1" w14:paraId="3127410F" w14:textId="77777777" w:rsidTr="00A37A0F">
        <w:trPr>
          <w:tblHeader/>
        </w:trPr>
        <w:tc>
          <w:tcPr>
            <w:tcW w:w="2352" w:type="dxa"/>
            <w:shd w:val="clear" w:color="auto" w:fill="00CCFF"/>
          </w:tcPr>
          <w:p w14:paraId="25EA2627" w14:textId="77777777" w:rsidR="00464E74" w:rsidRPr="006B438D" w:rsidRDefault="00464E74" w:rsidP="00A37A0F">
            <w:pPr>
              <w:pStyle w:val="TableCell"/>
              <w:jc w:val="center"/>
              <w:rPr>
                <w:rFonts w:cs="Arial"/>
                <w:bCs/>
                <w:color w:val="auto"/>
                <w:szCs w:val="18"/>
                <w:rPrChange w:id="26470" w:author="Peter Van Der Plas" w:date="2024-12-26T14:49:00Z" w16du:dateUtc="2024-12-26T13:49:00Z">
                  <w:rPr>
                    <w:rFonts w:cs="Arial"/>
                    <w:b/>
                    <w:color w:val="FFFFFF" w:themeColor="background1"/>
                    <w:szCs w:val="18"/>
                  </w:rPr>
                </w:rPrChange>
              </w:rPr>
            </w:pPr>
            <w:r w:rsidRPr="006B438D">
              <w:rPr>
                <w:rFonts w:cs="Arial"/>
                <w:bCs/>
                <w:color w:val="auto"/>
                <w:szCs w:val="18"/>
                <w:rPrChange w:id="26471" w:author="Peter Van Der Plas" w:date="2024-12-26T14:49:00Z" w16du:dateUtc="2024-12-26T13:49:00Z">
                  <w:rPr>
                    <w:rFonts w:cs="Arial"/>
                    <w:b/>
                    <w:color w:val="FFFFFF" w:themeColor="background1"/>
                    <w:szCs w:val="18"/>
                  </w:rPr>
                </w:rPrChange>
              </w:rPr>
              <w:t>Operation Identifier</w:t>
            </w:r>
          </w:p>
        </w:tc>
        <w:tc>
          <w:tcPr>
            <w:tcW w:w="6888" w:type="dxa"/>
          </w:tcPr>
          <w:p w14:paraId="22C66BEE" w14:textId="7D379FD9" w:rsidR="00464E74" w:rsidRPr="004424B1" w:rsidRDefault="00464E74" w:rsidP="00A37A0F">
            <w:pPr>
              <w:pStyle w:val="TableCell"/>
              <w:jc w:val="center"/>
              <w:rPr>
                <w:rFonts w:cs="Arial"/>
                <w:szCs w:val="18"/>
              </w:rPr>
            </w:pPr>
            <w:proofErr w:type="spellStart"/>
            <w:r w:rsidRPr="004424B1">
              <w:rPr>
                <w:rFonts w:cs="Arial"/>
                <w:szCs w:val="18"/>
              </w:rPr>
              <w:t>insertEvent</w:t>
            </w:r>
            <w:proofErr w:type="spellEnd"/>
          </w:p>
        </w:tc>
      </w:tr>
      <w:tr w:rsidR="00464E74" w:rsidRPr="004424B1" w14:paraId="22C22771" w14:textId="77777777" w:rsidTr="00A37A0F">
        <w:tc>
          <w:tcPr>
            <w:tcW w:w="2352" w:type="dxa"/>
            <w:shd w:val="clear" w:color="auto" w:fill="00CCFF"/>
          </w:tcPr>
          <w:p w14:paraId="49F7ADBF" w14:textId="77777777" w:rsidR="00464E74" w:rsidRPr="006B438D" w:rsidRDefault="00464E74" w:rsidP="00A37A0F">
            <w:pPr>
              <w:pStyle w:val="TableCell"/>
              <w:jc w:val="center"/>
              <w:rPr>
                <w:rFonts w:cs="Arial"/>
                <w:bCs/>
                <w:color w:val="auto"/>
                <w:szCs w:val="18"/>
                <w:rPrChange w:id="26472" w:author="Peter Van Der Plas" w:date="2024-12-26T14:49:00Z" w16du:dateUtc="2024-12-26T13:49:00Z">
                  <w:rPr>
                    <w:rFonts w:cs="Arial"/>
                    <w:b/>
                    <w:color w:val="FFFFFF" w:themeColor="background1"/>
                    <w:szCs w:val="18"/>
                  </w:rPr>
                </w:rPrChange>
              </w:rPr>
            </w:pPr>
            <w:r w:rsidRPr="006B438D">
              <w:rPr>
                <w:rFonts w:cs="Arial"/>
                <w:bCs/>
                <w:color w:val="auto"/>
                <w:szCs w:val="18"/>
                <w:rPrChange w:id="26473" w:author="Peter Van Der Plas" w:date="2024-12-26T14:49:00Z" w16du:dateUtc="2024-12-26T13:49:00Z">
                  <w:rPr>
                    <w:rFonts w:cs="Arial"/>
                    <w:b/>
                    <w:color w:val="FFFFFF" w:themeColor="background1"/>
                    <w:szCs w:val="18"/>
                  </w:rPr>
                </w:rPrChange>
              </w:rPr>
              <w:t>Interaction Pattern</w:t>
            </w:r>
          </w:p>
        </w:tc>
        <w:tc>
          <w:tcPr>
            <w:tcW w:w="6888" w:type="dxa"/>
            <w:shd w:val="clear" w:color="auto" w:fill="D9D9D9" w:themeFill="background1" w:themeFillShade="D9"/>
          </w:tcPr>
          <w:p w14:paraId="3DD1554C" w14:textId="77777777" w:rsidR="00464E74" w:rsidRPr="004424B1" w:rsidRDefault="00464E74" w:rsidP="00A37A0F">
            <w:pPr>
              <w:pStyle w:val="TableCell"/>
              <w:jc w:val="center"/>
              <w:rPr>
                <w:rFonts w:cs="Arial"/>
                <w:szCs w:val="18"/>
              </w:rPr>
            </w:pPr>
            <w:r w:rsidRPr="004424B1">
              <w:rPr>
                <w:rFonts w:cs="Arial"/>
                <w:szCs w:val="18"/>
              </w:rPr>
              <w:t>REQUEST</w:t>
            </w:r>
          </w:p>
        </w:tc>
      </w:tr>
    </w:tbl>
    <w:p w14:paraId="17219221" w14:textId="77777777" w:rsidR="000A0E49" w:rsidRPr="004424B1" w:rsidRDefault="000A0E49" w:rsidP="000A0E4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03635BF8"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7DEFC63D" w14:textId="77777777" w:rsidR="000A0E49" w:rsidRPr="004424B1" w:rsidRDefault="000A0E49" w:rsidP="007B4994">
            <w:pPr>
              <w:pStyle w:val="TableCell"/>
              <w:jc w:val="center"/>
              <w:rPr>
                <w:rFonts w:cs="Arial"/>
                <w:szCs w:val="18"/>
              </w:rPr>
            </w:pPr>
            <w:r w:rsidRPr="004424B1">
              <w:rPr>
                <w:rFonts w:cs="Arial"/>
                <w:szCs w:val="18"/>
              </w:rPr>
              <w:t>Pattern Sequence</w:t>
            </w:r>
          </w:p>
        </w:tc>
        <w:tc>
          <w:tcPr>
            <w:tcW w:w="1701" w:type="dxa"/>
          </w:tcPr>
          <w:p w14:paraId="72951E16" w14:textId="77777777" w:rsidR="000A0E49" w:rsidRPr="004424B1" w:rsidRDefault="000A0E49" w:rsidP="007B4994">
            <w:pPr>
              <w:pStyle w:val="TableCell"/>
              <w:jc w:val="center"/>
              <w:rPr>
                <w:rFonts w:cs="Arial"/>
                <w:szCs w:val="18"/>
              </w:rPr>
            </w:pPr>
            <w:r w:rsidRPr="004424B1">
              <w:rPr>
                <w:rFonts w:cs="Arial"/>
                <w:szCs w:val="18"/>
              </w:rPr>
              <w:t>Message</w:t>
            </w:r>
          </w:p>
        </w:tc>
        <w:tc>
          <w:tcPr>
            <w:tcW w:w="964" w:type="dxa"/>
          </w:tcPr>
          <w:p w14:paraId="5DB02741" w14:textId="77777777" w:rsidR="000A0E49" w:rsidRPr="004424B1" w:rsidRDefault="000A0E49" w:rsidP="007B4994">
            <w:pPr>
              <w:pStyle w:val="TableCell"/>
              <w:jc w:val="center"/>
              <w:rPr>
                <w:rFonts w:cs="Arial"/>
                <w:szCs w:val="18"/>
              </w:rPr>
            </w:pPr>
            <w:r w:rsidRPr="004424B1">
              <w:rPr>
                <w:rFonts w:cs="Arial"/>
                <w:szCs w:val="18"/>
              </w:rPr>
              <w:t>Nullable</w:t>
            </w:r>
          </w:p>
        </w:tc>
        <w:tc>
          <w:tcPr>
            <w:tcW w:w="4224" w:type="dxa"/>
          </w:tcPr>
          <w:p w14:paraId="49DECCCB" w14:textId="52B0142B" w:rsidR="000A0E49" w:rsidRPr="004424B1" w:rsidRDefault="000A0E49" w:rsidP="007B4994">
            <w:pPr>
              <w:pStyle w:val="TableCell"/>
              <w:jc w:val="center"/>
              <w:rPr>
                <w:rFonts w:cs="Arial"/>
                <w:szCs w:val="18"/>
              </w:rPr>
            </w:pPr>
            <w:del w:id="26474" w:author="Peter Van Der Plas" w:date="2024-12-26T14:50:00Z" w16du:dateUtc="2024-12-26T13:50:00Z">
              <w:r w:rsidRPr="004424B1" w:rsidDel="006B438D">
                <w:rPr>
                  <w:rFonts w:cs="Arial"/>
                  <w:szCs w:val="18"/>
                </w:rPr>
                <w:delText xml:space="preserve">Body </w:delText>
              </w:r>
            </w:del>
            <w:ins w:id="26475" w:author="Peter Van Der Plas" w:date="2024-12-26T14:50:00Z" w16du:dateUtc="2024-12-26T13:50:00Z">
              <w:r w:rsidR="006B438D">
                <w:rPr>
                  <w:rFonts w:cs="Arial"/>
                  <w:szCs w:val="18"/>
                </w:rPr>
                <w:t>Type</w:t>
              </w:r>
              <w:r w:rsidR="006B438D" w:rsidRPr="004424B1">
                <w:rPr>
                  <w:rFonts w:cs="Arial"/>
                  <w:szCs w:val="18"/>
                </w:rPr>
                <w:t xml:space="preserve"> </w:t>
              </w:r>
            </w:ins>
            <w:r w:rsidRPr="004424B1">
              <w:rPr>
                <w:rFonts w:cs="Arial"/>
                <w:szCs w:val="18"/>
              </w:rPr>
              <w:t>Signature</w:t>
            </w:r>
          </w:p>
        </w:tc>
      </w:tr>
      <w:tr w:rsidR="000A0E49" w:rsidRPr="004424B1" w14:paraId="3005DAE4" w14:textId="77777777" w:rsidTr="007B4994">
        <w:tc>
          <w:tcPr>
            <w:tcW w:w="2353" w:type="dxa"/>
            <w:shd w:val="clear" w:color="auto" w:fill="D9D9D9" w:themeFill="background1" w:themeFillShade="D9"/>
          </w:tcPr>
          <w:p w14:paraId="15CBF2DE"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4C30E3D9" w14:textId="77777777" w:rsidR="000A0E49" w:rsidRPr="004424B1" w:rsidRDefault="000A0E49" w:rsidP="007B4994">
            <w:pPr>
              <w:pStyle w:val="TableCell"/>
              <w:jc w:val="center"/>
              <w:rPr>
                <w:rFonts w:cs="Arial"/>
                <w:szCs w:val="18"/>
              </w:rPr>
            </w:pPr>
            <w:r w:rsidRPr="004424B1">
              <w:rPr>
                <w:rFonts w:cs="Arial"/>
                <w:szCs w:val="18"/>
              </w:rPr>
              <w:t>REQUEST</w:t>
            </w:r>
          </w:p>
        </w:tc>
        <w:tc>
          <w:tcPr>
            <w:tcW w:w="964" w:type="dxa"/>
          </w:tcPr>
          <w:p w14:paraId="0AA1D453"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7D5B3B7B" w14:textId="77777777" w:rsidR="000A0E49" w:rsidRPr="004424B1" w:rsidRDefault="000A0E49" w:rsidP="007B4994">
            <w:pPr>
              <w:pStyle w:val="TableCell"/>
              <w:jc w:val="center"/>
              <w:rPr>
                <w:rFonts w:cs="Arial"/>
                <w:szCs w:val="18"/>
              </w:rPr>
            </w:pPr>
            <w:proofErr w:type="spellStart"/>
            <w:proofErr w:type="gramStart"/>
            <w:r w:rsidRPr="004424B1">
              <w:rPr>
                <w:rFonts w:cs="Arial"/>
                <w:szCs w:val="18"/>
              </w:rPr>
              <w:t>eventDetails</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InsertedEventDetails</w:t>
            </w:r>
            <w:proofErr w:type="spellEnd"/>
            <w:r w:rsidRPr="004424B1">
              <w:rPr>
                <w:rFonts w:cs="Arial"/>
                <w:szCs w:val="18"/>
              </w:rPr>
              <w:t>)</w:t>
            </w:r>
          </w:p>
        </w:tc>
      </w:tr>
      <w:tr w:rsidR="000A0E49" w:rsidRPr="004424B1" w14:paraId="283A4B0D" w14:textId="77777777" w:rsidTr="007B4994">
        <w:tc>
          <w:tcPr>
            <w:tcW w:w="2353" w:type="dxa"/>
            <w:shd w:val="clear" w:color="auto" w:fill="D9D9D9" w:themeFill="background1" w:themeFillShade="D9"/>
          </w:tcPr>
          <w:p w14:paraId="6BAB2462" w14:textId="77777777" w:rsidR="000A0E49" w:rsidRPr="004424B1" w:rsidRDefault="000A0E4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1F9FAF5A" w14:textId="77777777" w:rsidR="000A0E49" w:rsidRPr="004424B1" w:rsidRDefault="000A0E49" w:rsidP="007B4994">
            <w:pPr>
              <w:pStyle w:val="TableCell"/>
              <w:jc w:val="center"/>
              <w:rPr>
                <w:rFonts w:cs="Arial"/>
                <w:szCs w:val="18"/>
              </w:rPr>
            </w:pPr>
            <w:r w:rsidRPr="004424B1">
              <w:rPr>
                <w:rFonts w:cs="Arial"/>
                <w:szCs w:val="18"/>
              </w:rPr>
              <w:t>RESPONSE</w:t>
            </w:r>
          </w:p>
        </w:tc>
        <w:tc>
          <w:tcPr>
            <w:tcW w:w="964" w:type="dxa"/>
          </w:tcPr>
          <w:p w14:paraId="4C16CAF7"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21753335" w14:textId="231DCF58" w:rsidR="000A0E49" w:rsidRPr="004424B1" w:rsidRDefault="000A0E49" w:rsidP="007B4994">
            <w:pPr>
              <w:pStyle w:val="TableCell"/>
              <w:jc w:val="center"/>
              <w:rPr>
                <w:rFonts w:cs="Arial"/>
                <w:szCs w:val="18"/>
              </w:rPr>
            </w:pPr>
            <w:proofErr w:type="spellStart"/>
            <w:proofErr w:type="gramStart"/>
            <w:r w:rsidRPr="004424B1">
              <w:rPr>
                <w:rFonts w:cs="Arial"/>
                <w:szCs w:val="18"/>
              </w:rPr>
              <w:t>eventRef</w:t>
            </w:r>
            <w:proofErr w:type="spellEnd"/>
            <w:r w:rsidRPr="004424B1">
              <w:rPr>
                <w:rFonts w:cs="Arial"/>
                <w:szCs w:val="18"/>
              </w:rPr>
              <w:t xml:space="preserve"> :</w:t>
            </w:r>
            <w:proofErr w:type="gramEnd"/>
            <w:r w:rsidRPr="004424B1">
              <w:rPr>
                <w:rFonts w:cs="Arial"/>
                <w:szCs w:val="18"/>
              </w:rPr>
              <w:t xml:space="preserve"> (MAL::ObjectRef</w:t>
            </w:r>
            <w:ins w:id="26476" w:author="Peter Van Der Plas" w:date="2025-01-01T15:56:00Z" w16du:dateUtc="2025-01-01T14:56:00Z">
              <w:r w:rsidR="008A3FBD">
                <w:rPr>
                  <w:rFonts w:cs="Arial"/>
                  <w:szCs w:val="18"/>
                </w:rPr>
                <w:t xml:space="preserve"> </w:t>
              </w:r>
            </w:ins>
            <w:r w:rsidRPr="004424B1">
              <w:rPr>
                <w:rFonts w:cs="Arial"/>
                <w:szCs w:val="18"/>
              </w:rPr>
              <w:t>&lt;</w:t>
            </w:r>
            <w:proofErr w:type="spellStart"/>
            <w:r w:rsidRPr="004424B1">
              <w:rPr>
                <w:rFonts w:cs="Arial"/>
                <w:szCs w:val="18"/>
              </w:rPr>
              <w:t>EventInstance</w:t>
            </w:r>
            <w:proofErr w:type="spellEnd"/>
            <w:r w:rsidRPr="004424B1">
              <w:rPr>
                <w:rFonts w:cs="Arial"/>
                <w:szCs w:val="18"/>
              </w:rPr>
              <w:t>&gt;)</w:t>
            </w:r>
          </w:p>
        </w:tc>
      </w:tr>
    </w:tbl>
    <w:p w14:paraId="5161CD28" w14:textId="77777777" w:rsidR="00D1249D" w:rsidRPr="004424B1" w:rsidRDefault="00D1249D">
      <w:pPr>
        <w:pStyle w:val="Heading4"/>
        <w:spacing w:before="480"/>
        <w:rPr>
          <w:lang w:val="en-GB"/>
        </w:rPr>
        <w:pPrChange w:id="26477" w:author="Peter Van Der Plas" w:date="2024-12-26T14:50:00Z" w16du:dateUtc="2024-12-26T13:50:00Z">
          <w:pPr>
            <w:pStyle w:val="Heading4"/>
            <w:spacing w:before="360"/>
          </w:pPr>
        </w:pPrChange>
      </w:pPr>
      <w:r w:rsidRPr="004424B1">
        <w:rPr>
          <w:lang w:val="en-GB"/>
        </w:rPr>
        <w:t>Errors</w:t>
      </w:r>
    </w:p>
    <w:p w14:paraId="3008599D" w14:textId="2153EBC4" w:rsidR="00781519" w:rsidRDefault="00781519">
      <w:pPr>
        <w:spacing w:after="240"/>
        <w:rPr>
          <w:lang w:val="en-GB"/>
        </w:rPr>
      </w:pPr>
      <w:del w:id="26478" w:author="Quinten Van Woerkom" w:date="2024-12-16T16:48:00Z" w16du:dateUtc="2024-12-16T15:48:00Z">
        <w:r w:rsidRPr="004424B1" w:rsidDel="00AE6B58">
          <w:rPr>
            <w:lang w:val="en-GB"/>
          </w:rPr>
          <w:delText xml:space="preserve">In addition to standard MAL </w:delText>
        </w:r>
        <w:r w:rsidR="000866DA" w:rsidRPr="004424B1" w:rsidDel="00AE6B58">
          <w:rPr>
            <w:lang w:val="en-GB"/>
          </w:rPr>
          <w:delText>e</w:delText>
        </w:r>
        <w:r w:rsidRPr="004424B1" w:rsidDel="00AE6B58">
          <w:rPr>
            <w:lang w:val="en-GB"/>
          </w:rPr>
          <w:delText xml:space="preserve">rrors, the operation may return the following MPS </w:delText>
        </w:r>
        <w:r w:rsidR="000866DA" w:rsidRPr="004424B1" w:rsidDel="00AE6B58">
          <w:rPr>
            <w:lang w:val="en-GB"/>
          </w:rPr>
          <w:delText>e</w:delText>
        </w:r>
        <w:r w:rsidRPr="004424B1" w:rsidDel="00AE6B58">
          <w:rPr>
            <w:lang w:val="en-GB"/>
          </w:rPr>
          <w:delText>rrors:</w:delText>
        </w:r>
      </w:del>
      <w:ins w:id="26479"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6480" w:author="Peter Van Der Plas" w:date="2024-12-26T15:02:00Z" w16du:dateUtc="2024-12-26T14:02:00Z">
        <w:r w:rsidR="0010001D">
          <w:rPr>
            <w:lang w:val="en-GB"/>
          </w:rPr>
          <w:fldChar w:fldCharType="begin"/>
        </w:r>
        <w:r w:rsidR="0010001D">
          <w:rPr>
            <w:lang w:val="en-GB"/>
          </w:rPr>
          <w:instrText xml:space="preserve"> REF _Ref186117745 \r \h </w:instrText>
        </w:r>
      </w:ins>
      <w:r w:rsidR="0010001D">
        <w:rPr>
          <w:lang w:val="en-GB"/>
        </w:rPr>
      </w:r>
      <w:r w:rsidR="0010001D">
        <w:rPr>
          <w:lang w:val="en-GB"/>
        </w:rPr>
        <w:fldChar w:fldCharType="separate"/>
      </w:r>
      <w:ins w:id="26481" w:author="Peter Van Der Plas" w:date="2025-01-01T17:31:00Z" w16du:dateUtc="2025-01-01T16:31:00Z">
        <w:r w:rsidR="006D1623">
          <w:rPr>
            <w:lang w:val="en-GB"/>
          </w:rPr>
          <w:t>5</w:t>
        </w:r>
      </w:ins>
      <w:ins w:id="26482" w:author="Peter Van Der Plas" w:date="2024-12-26T15:02:00Z" w16du:dateUtc="2024-12-26T14:02:00Z">
        <w:r w:rsidR="0010001D">
          <w:rPr>
            <w:lang w:val="en-GB"/>
          </w:rPr>
          <w:fldChar w:fldCharType="end"/>
        </w:r>
      </w:ins>
      <w:ins w:id="26483" w:author="Quinten Van Woerkom" w:date="2024-12-16T16:48:00Z" w16du:dateUtc="2024-12-16T15:48:00Z">
        <w:del w:id="26484" w:author="Peter Van Der Plas" w:date="2024-12-26T15:02:00Z" w16du:dateUtc="2024-12-26T14:02:00Z">
          <w:r w:rsidR="00AE6B58" w:rsidDel="0010001D">
            <w:rPr>
              <w:lang w:val="en-GB"/>
            </w:rPr>
            <w:delText>5</w:delText>
          </w:r>
        </w:del>
        <w:r w:rsidR="00AE6B58">
          <w:rPr>
            <w:lang w:val="en-GB"/>
          </w:rPr>
          <w:t>.</w:t>
        </w:r>
      </w:ins>
    </w:p>
    <w:tbl>
      <w:tblPr>
        <w:tblStyle w:val="RBTable"/>
        <w:tblW w:w="0" w:type="auto"/>
        <w:jc w:val="center"/>
        <w:tblLook w:val="04A0" w:firstRow="1" w:lastRow="0" w:firstColumn="1" w:lastColumn="0" w:noHBand="0" w:noVBand="1"/>
        <w:tblCaption w:val="SVE insertEvent"/>
      </w:tblPr>
      <w:tblGrid>
        <w:gridCol w:w="2389"/>
        <w:gridCol w:w="2520"/>
      </w:tblGrid>
      <w:tr w:rsidR="00464E74" w:rsidRPr="004424B1" w14:paraId="3496F285" w14:textId="77777777" w:rsidTr="00A37A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26655FE" w14:textId="77777777" w:rsidR="00464E74" w:rsidRPr="004424B1" w:rsidRDefault="00464E74" w:rsidP="00A37A0F">
            <w:pPr>
              <w:pStyle w:val="TableCell"/>
              <w:rPr>
                <w:rFonts w:cs="Arial"/>
                <w:szCs w:val="20"/>
              </w:rPr>
            </w:pPr>
            <w:r w:rsidRPr="004424B1">
              <w:rPr>
                <w:rFonts w:cs="Arial"/>
                <w:szCs w:val="20"/>
              </w:rPr>
              <w:t>Error</w:t>
            </w:r>
          </w:p>
        </w:tc>
        <w:tc>
          <w:tcPr>
            <w:tcW w:w="2520" w:type="dxa"/>
          </w:tcPr>
          <w:p w14:paraId="3AFDC5B8" w14:textId="77777777" w:rsidR="00464E74" w:rsidRPr="004424B1" w:rsidRDefault="00464E74" w:rsidP="00A37A0F">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464E74" w:rsidRPr="004424B1" w14:paraId="332339CF"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DE2A785" w14:textId="77777777" w:rsidR="00464E74" w:rsidRPr="004424B1" w:rsidRDefault="00464E74" w:rsidP="00A37A0F">
            <w:pPr>
              <w:pStyle w:val="TableCell"/>
              <w:rPr>
                <w:rFonts w:cs="Arial"/>
                <w:szCs w:val="20"/>
              </w:rPr>
            </w:pPr>
            <w:r w:rsidRPr="004424B1">
              <w:rPr>
                <w:rFonts w:cs="Arial"/>
                <w:szCs w:val="20"/>
              </w:rPr>
              <w:t>INVALID</w:t>
            </w:r>
          </w:p>
        </w:tc>
        <w:tc>
          <w:tcPr>
            <w:tcW w:w="2520" w:type="dxa"/>
          </w:tcPr>
          <w:p w14:paraId="1B414C92" w14:textId="77777777" w:rsidR="00464E74" w:rsidRPr="004424B1" w:rsidRDefault="00464E74"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464E74" w:rsidRPr="004424B1" w14:paraId="444F1870"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0FC5837" w14:textId="77777777" w:rsidR="00464E74" w:rsidRPr="004424B1" w:rsidRDefault="00464E74" w:rsidP="00A37A0F">
            <w:pPr>
              <w:pStyle w:val="TableCell"/>
              <w:rPr>
                <w:rFonts w:cs="Arial"/>
                <w:szCs w:val="20"/>
              </w:rPr>
            </w:pPr>
            <w:r w:rsidRPr="004424B1">
              <w:rPr>
                <w:rFonts w:cs="Arial"/>
                <w:szCs w:val="20"/>
              </w:rPr>
              <w:t>INSERT_FAILED</w:t>
            </w:r>
          </w:p>
        </w:tc>
        <w:tc>
          <w:tcPr>
            <w:tcW w:w="2520" w:type="dxa"/>
          </w:tcPr>
          <w:p w14:paraId="1BD1379C" w14:textId="77777777" w:rsidR="00464E74" w:rsidRPr="004424B1" w:rsidRDefault="00464E74"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4C5880D8" w14:textId="77777777" w:rsidR="001D6E76" w:rsidRPr="004424B1" w:rsidRDefault="001D6E76">
      <w:pPr>
        <w:pStyle w:val="Heading3"/>
        <w:spacing w:before="480"/>
        <w:rPr>
          <w:lang w:val="en-GB"/>
        </w:rPr>
        <w:pPrChange w:id="26485" w:author="Peter Van Der Plas" w:date="2024-12-26T14:50:00Z" w16du:dateUtc="2024-12-26T13:50:00Z">
          <w:pPr>
            <w:pStyle w:val="Heading3"/>
            <w:spacing w:before="360"/>
          </w:pPr>
        </w:pPrChange>
      </w:pPr>
      <w:bookmarkStart w:id="26486" w:name="_Toc140093889"/>
      <w:r w:rsidRPr="004424B1">
        <w:rPr>
          <w:lang w:val="en-GB"/>
        </w:rPr>
        <w:t>Operation: deleteActivity</w:t>
      </w:r>
      <w:bookmarkEnd w:id="26486"/>
    </w:p>
    <w:p w14:paraId="7A53CDA9" w14:textId="77777777" w:rsidR="00D1249D" w:rsidRPr="004424B1" w:rsidRDefault="00D1249D" w:rsidP="0043015A">
      <w:pPr>
        <w:pStyle w:val="Heading4"/>
        <w:rPr>
          <w:lang w:val="en-GB"/>
        </w:rPr>
      </w:pPr>
      <w:r w:rsidRPr="004424B1">
        <w:rPr>
          <w:lang w:val="en-GB"/>
        </w:rPr>
        <w:t>Overview</w:t>
      </w:r>
    </w:p>
    <w:p w14:paraId="7C05BB83" w14:textId="6D67B846" w:rsidR="00D1249D" w:rsidRPr="004424B1" w:rsidRDefault="00440A00" w:rsidP="008911B2">
      <w:pPr>
        <w:keepLines/>
        <w:rPr>
          <w:lang w:val="en-GB"/>
        </w:rPr>
      </w:pPr>
      <w:r w:rsidRPr="004424B1">
        <w:rPr>
          <w:lang w:val="en-GB"/>
        </w:rPr>
        <w:t xml:space="preserve">The </w:t>
      </w:r>
      <w:proofErr w:type="spellStart"/>
      <w:r w:rsidRPr="004424B1">
        <w:rPr>
          <w:lang w:val="en-GB"/>
        </w:rPr>
        <w:t>deleteActivity</w:t>
      </w:r>
      <w:proofErr w:type="spellEnd"/>
      <w:r w:rsidRPr="004424B1">
        <w:rPr>
          <w:lang w:val="en-GB"/>
        </w:rPr>
        <w:t xml:space="preserve"> operation requests that a specified ActivityInstance within a Plan is deleted by the service provider.  </w:t>
      </w:r>
      <w:r w:rsidR="00850FFD" w:rsidRPr="004424B1">
        <w:rPr>
          <w:lang w:val="en-GB"/>
        </w:rPr>
        <w:t xml:space="preserve">In practice, the </w:t>
      </w:r>
      <w:r w:rsidR="008F3745" w:rsidRPr="004424B1">
        <w:rPr>
          <w:lang w:val="en-GB"/>
        </w:rPr>
        <w:t xml:space="preserve">activity is not </w:t>
      </w:r>
      <w:proofErr w:type="gramStart"/>
      <w:r w:rsidR="008F3745" w:rsidRPr="004424B1">
        <w:rPr>
          <w:lang w:val="en-GB"/>
        </w:rPr>
        <w:t>removed, but</w:t>
      </w:r>
      <w:proofErr w:type="gramEnd"/>
      <w:r w:rsidR="008F3745" w:rsidRPr="004424B1">
        <w:rPr>
          <w:lang w:val="en-GB"/>
        </w:rPr>
        <w:t xml:space="preserve"> transitioned</w:t>
      </w:r>
      <w:r w:rsidR="00850FFD" w:rsidRPr="004424B1">
        <w:rPr>
          <w:lang w:val="en-GB"/>
        </w:rPr>
        <w:t xml:space="preserve"> to the TERMINATED state </w:t>
      </w:r>
      <w:r w:rsidR="008F3745" w:rsidRPr="004424B1">
        <w:rPr>
          <w:lang w:val="en-GB"/>
        </w:rPr>
        <w:t>with</w:t>
      </w:r>
      <w:r w:rsidR="00850FFD" w:rsidRPr="004424B1">
        <w:rPr>
          <w:lang w:val="en-GB"/>
        </w:rPr>
        <w:t xml:space="preserve"> deletion </w:t>
      </w:r>
      <w:r w:rsidR="008F3745" w:rsidRPr="004424B1">
        <w:rPr>
          <w:lang w:val="en-GB"/>
        </w:rPr>
        <w:t xml:space="preserve">indicated </w:t>
      </w:r>
      <w:r w:rsidR="00850FFD" w:rsidRPr="004424B1">
        <w:rPr>
          <w:lang w:val="en-GB"/>
        </w:rPr>
        <w:t xml:space="preserve">in the </w:t>
      </w:r>
      <w:proofErr w:type="spellStart"/>
      <w:r w:rsidR="003E7232" w:rsidRPr="004424B1">
        <w:rPr>
          <w:lang w:val="en-GB"/>
        </w:rPr>
        <w:t>statusInfo</w:t>
      </w:r>
      <w:proofErr w:type="spellEnd"/>
      <w:r w:rsidR="00850FFD" w:rsidRPr="004424B1">
        <w:rPr>
          <w:lang w:val="en-GB"/>
        </w:rPr>
        <w:t xml:space="preserve"> field.  The ActivityInstance </w:t>
      </w:r>
      <w:r w:rsidR="008F3745" w:rsidRPr="004424B1">
        <w:rPr>
          <w:lang w:val="en-GB"/>
        </w:rPr>
        <w:t>is</w:t>
      </w:r>
      <w:r w:rsidR="00850FFD" w:rsidRPr="004424B1">
        <w:rPr>
          <w:lang w:val="en-GB"/>
        </w:rPr>
        <w:t xml:space="preserve"> not subsequently executed by the service provider</w:t>
      </w:r>
      <w:r w:rsidR="008F3745" w:rsidRPr="004424B1">
        <w:rPr>
          <w:lang w:val="en-GB"/>
        </w:rPr>
        <w:t>, but it is implementation dependent what action is taken by the service provider if the ActivityInstance is in the EXECUTING state.</w:t>
      </w:r>
      <w:r w:rsidR="00FD1C87" w:rsidRPr="004424B1">
        <w:rPr>
          <w:lang w:val="en-GB"/>
        </w:rPr>
        <w:t xml:space="preserve">  It is up to the planning system, how to manage concurrent access to the plan.</w:t>
      </w:r>
    </w:p>
    <w:p w14:paraId="02F778D2" w14:textId="6557793F" w:rsidR="004F68BC" w:rsidRDefault="004F68BC" w:rsidP="000528AB">
      <w:pPr>
        <w:rPr>
          <w:ins w:id="26487" w:author="Quinten Van Woerkom" w:date="2024-12-19T14:19:00Z" w16du:dateUtc="2024-12-19T13:19:00Z"/>
          <w:lang w:val="en-GB"/>
        </w:rPr>
      </w:pPr>
      <w:r w:rsidRPr="004424B1">
        <w:rPr>
          <w:lang w:val="en-GB"/>
        </w:rPr>
        <w:t xml:space="preserve">Deletion may fail if the referenced Plan or ActivityInstance is already in the TERMINATED state, in which case the DELETE_FAILED </w:t>
      </w:r>
      <w:commentRangeStart w:id="26488"/>
      <w:r w:rsidRPr="004424B1">
        <w:rPr>
          <w:lang w:val="en-GB"/>
        </w:rPr>
        <w:t xml:space="preserve">error </w:t>
      </w:r>
      <w:ins w:id="26489" w:author="Quinten Van Woerkom" w:date="2024-11-25T13:31:00Z" w16du:dateUtc="2024-11-25T12:31:00Z">
        <w:r w:rsidR="00DE276A">
          <w:rPr>
            <w:lang w:val="en-GB"/>
          </w:rPr>
          <w:t>shall be</w:t>
        </w:r>
      </w:ins>
      <w:del w:id="26490" w:author="Quinten Van Woerkom" w:date="2024-11-25T13:31:00Z" w16du:dateUtc="2024-11-25T12:31:00Z">
        <w:r w:rsidRPr="004424B1" w:rsidDel="00DE276A">
          <w:rPr>
            <w:lang w:val="en-GB"/>
          </w:rPr>
          <w:delText>is</w:delText>
        </w:r>
      </w:del>
      <w:r w:rsidRPr="004424B1">
        <w:rPr>
          <w:lang w:val="en-GB"/>
        </w:rPr>
        <w:t xml:space="preserve"> returned</w:t>
      </w:r>
      <w:commentRangeEnd w:id="26488"/>
      <w:r w:rsidR="007B49CD">
        <w:rPr>
          <w:rStyle w:val="CommentReference"/>
        </w:rPr>
        <w:commentReference w:id="26488"/>
      </w:r>
      <w:r w:rsidRPr="004424B1">
        <w:rPr>
          <w:lang w:val="en-GB"/>
        </w:rPr>
        <w:t>.</w:t>
      </w:r>
    </w:p>
    <w:p w14:paraId="0C24CF60" w14:textId="43BBFC2D" w:rsidR="00B50FB7" w:rsidRDefault="00B50FB7">
      <w:pPr>
        <w:pStyle w:val="Heading4"/>
        <w:spacing w:before="480" w:after="240"/>
        <w:rPr>
          <w:lang w:val="en-GB"/>
        </w:rPr>
      </w:pPr>
      <w:ins w:id="26491" w:author="Quinten Van Woerkom" w:date="2024-12-19T14:19:00Z" w16du:dateUtc="2024-12-19T13:19:00Z">
        <w:r>
          <w:rPr>
            <w:lang w:val="en-GB"/>
          </w:rPr>
          <w:t>Definition</w:t>
        </w:r>
      </w:ins>
    </w:p>
    <w:tbl>
      <w:tblPr>
        <w:tblStyle w:val="RBTable"/>
        <w:tblW w:w="9242" w:type="dxa"/>
        <w:tblLayout w:type="fixed"/>
        <w:tblLook w:val="0400" w:firstRow="0" w:lastRow="0" w:firstColumn="0" w:lastColumn="0" w:noHBand="0" w:noVBand="1"/>
        <w:tblCaption w:val="SVO deleteActivity"/>
      </w:tblPr>
      <w:tblGrid>
        <w:gridCol w:w="2353"/>
        <w:gridCol w:w="6889"/>
      </w:tblGrid>
      <w:tr w:rsidR="009D52AA" w:rsidRPr="004424B1" w14:paraId="598F6D6C" w14:textId="77777777" w:rsidTr="00A37A0F">
        <w:trPr>
          <w:tblHeader/>
        </w:trPr>
        <w:tc>
          <w:tcPr>
            <w:tcW w:w="2352" w:type="dxa"/>
            <w:shd w:val="clear" w:color="auto" w:fill="00CCFF"/>
          </w:tcPr>
          <w:p w14:paraId="3AD386A4" w14:textId="77777777" w:rsidR="009D52AA" w:rsidRPr="006B438D" w:rsidRDefault="009D52AA" w:rsidP="00A37A0F">
            <w:pPr>
              <w:pStyle w:val="TableCell"/>
              <w:jc w:val="center"/>
              <w:rPr>
                <w:rFonts w:cs="Arial"/>
                <w:bCs/>
                <w:color w:val="auto"/>
                <w:szCs w:val="18"/>
                <w:rPrChange w:id="26492" w:author="Peter Van Der Plas" w:date="2024-12-26T14:49:00Z" w16du:dateUtc="2024-12-26T13:49:00Z">
                  <w:rPr>
                    <w:rFonts w:cs="Arial"/>
                    <w:b/>
                    <w:color w:val="FFFFFF" w:themeColor="background1"/>
                    <w:szCs w:val="18"/>
                  </w:rPr>
                </w:rPrChange>
              </w:rPr>
            </w:pPr>
            <w:r w:rsidRPr="006B438D">
              <w:rPr>
                <w:rFonts w:cs="Arial"/>
                <w:bCs/>
                <w:color w:val="auto"/>
                <w:szCs w:val="18"/>
                <w:rPrChange w:id="26493" w:author="Peter Van Der Plas" w:date="2024-12-26T14:49:00Z" w16du:dateUtc="2024-12-26T13:49:00Z">
                  <w:rPr>
                    <w:rFonts w:cs="Arial"/>
                    <w:b/>
                    <w:color w:val="FFFFFF" w:themeColor="background1"/>
                    <w:szCs w:val="18"/>
                  </w:rPr>
                </w:rPrChange>
              </w:rPr>
              <w:t>Operation Identifier</w:t>
            </w:r>
          </w:p>
        </w:tc>
        <w:tc>
          <w:tcPr>
            <w:tcW w:w="6888" w:type="dxa"/>
          </w:tcPr>
          <w:p w14:paraId="5FE1192B" w14:textId="53801834" w:rsidR="009D52AA" w:rsidRPr="004424B1" w:rsidRDefault="009D52AA" w:rsidP="00A37A0F">
            <w:pPr>
              <w:pStyle w:val="TableCell"/>
              <w:jc w:val="center"/>
              <w:rPr>
                <w:rFonts w:cs="Arial"/>
                <w:szCs w:val="18"/>
              </w:rPr>
            </w:pPr>
            <w:proofErr w:type="spellStart"/>
            <w:r w:rsidRPr="004424B1">
              <w:rPr>
                <w:rFonts w:cs="Arial"/>
                <w:szCs w:val="18"/>
              </w:rPr>
              <w:t>deleteActivity</w:t>
            </w:r>
            <w:proofErr w:type="spellEnd"/>
          </w:p>
        </w:tc>
      </w:tr>
      <w:tr w:rsidR="009D52AA" w:rsidRPr="004424B1" w14:paraId="5D2A8122" w14:textId="77777777" w:rsidTr="00A37A0F">
        <w:tc>
          <w:tcPr>
            <w:tcW w:w="2352" w:type="dxa"/>
            <w:shd w:val="clear" w:color="auto" w:fill="00CCFF"/>
          </w:tcPr>
          <w:p w14:paraId="6E65AA2A" w14:textId="77777777" w:rsidR="009D52AA" w:rsidRPr="006B438D" w:rsidRDefault="009D52AA" w:rsidP="00A37A0F">
            <w:pPr>
              <w:pStyle w:val="TableCell"/>
              <w:jc w:val="center"/>
              <w:rPr>
                <w:rFonts w:cs="Arial"/>
                <w:bCs/>
                <w:color w:val="auto"/>
                <w:szCs w:val="18"/>
                <w:rPrChange w:id="26494" w:author="Peter Van Der Plas" w:date="2024-12-26T14:49:00Z" w16du:dateUtc="2024-12-26T13:49:00Z">
                  <w:rPr>
                    <w:rFonts w:cs="Arial"/>
                    <w:b/>
                    <w:color w:val="FFFFFF" w:themeColor="background1"/>
                    <w:szCs w:val="18"/>
                  </w:rPr>
                </w:rPrChange>
              </w:rPr>
            </w:pPr>
            <w:r w:rsidRPr="006B438D">
              <w:rPr>
                <w:rFonts w:cs="Arial"/>
                <w:bCs/>
                <w:color w:val="auto"/>
                <w:szCs w:val="18"/>
                <w:rPrChange w:id="26495" w:author="Peter Van Der Plas" w:date="2024-12-26T14:49:00Z" w16du:dateUtc="2024-12-26T13:49:00Z">
                  <w:rPr>
                    <w:rFonts w:cs="Arial"/>
                    <w:b/>
                    <w:color w:val="FFFFFF" w:themeColor="background1"/>
                    <w:szCs w:val="18"/>
                  </w:rPr>
                </w:rPrChange>
              </w:rPr>
              <w:t>Interaction Pattern</w:t>
            </w:r>
          </w:p>
        </w:tc>
        <w:tc>
          <w:tcPr>
            <w:tcW w:w="6888" w:type="dxa"/>
            <w:shd w:val="clear" w:color="auto" w:fill="D9D9D9" w:themeFill="background1" w:themeFillShade="D9"/>
          </w:tcPr>
          <w:p w14:paraId="4D3DF69B" w14:textId="04A07C27" w:rsidR="009D52AA" w:rsidRPr="004424B1" w:rsidRDefault="009D52AA" w:rsidP="00A37A0F">
            <w:pPr>
              <w:pStyle w:val="TableCell"/>
              <w:jc w:val="center"/>
              <w:rPr>
                <w:rFonts w:cs="Arial"/>
                <w:szCs w:val="18"/>
              </w:rPr>
            </w:pPr>
            <w:r w:rsidRPr="004424B1">
              <w:rPr>
                <w:rFonts w:cs="Arial"/>
                <w:szCs w:val="18"/>
              </w:rPr>
              <w:t>SUBMIT</w:t>
            </w:r>
          </w:p>
        </w:tc>
      </w:tr>
    </w:tbl>
    <w:p w14:paraId="27164AED" w14:textId="77777777" w:rsidR="000A0E49" w:rsidRPr="004424B1" w:rsidRDefault="000A0E49" w:rsidP="000A0E4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4E93EB1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1D453440" w14:textId="77777777" w:rsidR="000A0E49" w:rsidRPr="004424B1" w:rsidRDefault="000A0E49" w:rsidP="007B4994">
            <w:pPr>
              <w:pStyle w:val="TableCell"/>
              <w:jc w:val="center"/>
              <w:rPr>
                <w:rFonts w:cs="Arial"/>
                <w:szCs w:val="18"/>
              </w:rPr>
            </w:pPr>
            <w:r w:rsidRPr="004424B1">
              <w:rPr>
                <w:rFonts w:cs="Arial"/>
                <w:szCs w:val="18"/>
              </w:rPr>
              <w:t>Pattern Sequence</w:t>
            </w:r>
          </w:p>
        </w:tc>
        <w:tc>
          <w:tcPr>
            <w:tcW w:w="1701" w:type="dxa"/>
          </w:tcPr>
          <w:p w14:paraId="02F2400A" w14:textId="77777777" w:rsidR="000A0E49" w:rsidRPr="004424B1" w:rsidRDefault="000A0E49" w:rsidP="007B4994">
            <w:pPr>
              <w:pStyle w:val="TableCell"/>
              <w:jc w:val="center"/>
              <w:rPr>
                <w:rFonts w:cs="Arial"/>
                <w:szCs w:val="18"/>
              </w:rPr>
            </w:pPr>
            <w:r w:rsidRPr="004424B1">
              <w:rPr>
                <w:rFonts w:cs="Arial"/>
                <w:szCs w:val="18"/>
              </w:rPr>
              <w:t>Message</w:t>
            </w:r>
          </w:p>
        </w:tc>
        <w:tc>
          <w:tcPr>
            <w:tcW w:w="964" w:type="dxa"/>
          </w:tcPr>
          <w:p w14:paraId="228F695F" w14:textId="77777777" w:rsidR="000A0E49" w:rsidRPr="004424B1" w:rsidRDefault="000A0E49" w:rsidP="007B4994">
            <w:pPr>
              <w:pStyle w:val="TableCell"/>
              <w:jc w:val="center"/>
              <w:rPr>
                <w:rFonts w:cs="Arial"/>
                <w:szCs w:val="18"/>
              </w:rPr>
            </w:pPr>
            <w:r w:rsidRPr="004424B1">
              <w:rPr>
                <w:rFonts w:cs="Arial"/>
                <w:szCs w:val="18"/>
              </w:rPr>
              <w:t>Nullable</w:t>
            </w:r>
          </w:p>
        </w:tc>
        <w:tc>
          <w:tcPr>
            <w:tcW w:w="4224" w:type="dxa"/>
          </w:tcPr>
          <w:p w14:paraId="72CA1BA8" w14:textId="40C7CF6D" w:rsidR="000A0E49" w:rsidRPr="004424B1" w:rsidRDefault="000A0E49" w:rsidP="007B4994">
            <w:pPr>
              <w:pStyle w:val="TableCell"/>
              <w:jc w:val="center"/>
              <w:rPr>
                <w:rFonts w:cs="Arial"/>
                <w:szCs w:val="18"/>
              </w:rPr>
            </w:pPr>
            <w:del w:id="26496" w:author="Peter Van Der Plas" w:date="2024-12-26T14:51:00Z" w16du:dateUtc="2024-12-26T13:51:00Z">
              <w:r w:rsidRPr="004424B1" w:rsidDel="006B438D">
                <w:rPr>
                  <w:rFonts w:cs="Arial"/>
                  <w:szCs w:val="18"/>
                </w:rPr>
                <w:delText xml:space="preserve">Body </w:delText>
              </w:r>
            </w:del>
            <w:ins w:id="26497" w:author="Peter Van Der Plas" w:date="2024-12-26T14:51:00Z" w16du:dateUtc="2024-12-26T13:51:00Z">
              <w:r w:rsidR="006B438D">
                <w:rPr>
                  <w:rFonts w:cs="Arial"/>
                  <w:szCs w:val="18"/>
                </w:rPr>
                <w:t>Type</w:t>
              </w:r>
              <w:r w:rsidR="006B438D" w:rsidRPr="004424B1">
                <w:rPr>
                  <w:rFonts w:cs="Arial"/>
                  <w:szCs w:val="18"/>
                </w:rPr>
                <w:t xml:space="preserve"> </w:t>
              </w:r>
            </w:ins>
            <w:r w:rsidRPr="004424B1">
              <w:rPr>
                <w:rFonts w:cs="Arial"/>
                <w:szCs w:val="18"/>
              </w:rPr>
              <w:t>Signature</w:t>
            </w:r>
          </w:p>
        </w:tc>
      </w:tr>
      <w:tr w:rsidR="000A0E49" w:rsidRPr="004424B1" w14:paraId="2146B16D" w14:textId="77777777" w:rsidTr="007B4994">
        <w:tc>
          <w:tcPr>
            <w:tcW w:w="2353" w:type="dxa"/>
            <w:shd w:val="clear" w:color="auto" w:fill="D9D9D9" w:themeFill="background1" w:themeFillShade="D9"/>
          </w:tcPr>
          <w:p w14:paraId="1BAE193D"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010AEAC4" w14:textId="77777777" w:rsidR="000A0E49" w:rsidRPr="004424B1" w:rsidRDefault="000A0E49" w:rsidP="007B4994">
            <w:pPr>
              <w:pStyle w:val="TableCell"/>
              <w:jc w:val="center"/>
              <w:rPr>
                <w:rFonts w:cs="Arial"/>
                <w:szCs w:val="18"/>
              </w:rPr>
            </w:pPr>
            <w:r w:rsidRPr="004424B1">
              <w:rPr>
                <w:rFonts w:cs="Arial"/>
                <w:szCs w:val="18"/>
              </w:rPr>
              <w:t>SUBMIT</w:t>
            </w:r>
          </w:p>
        </w:tc>
        <w:tc>
          <w:tcPr>
            <w:tcW w:w="964" w:type="dxa"/>
          </w:tcPr>
          <w:p w14:paraId="1ADD1E1F" w14:textId="77777777" w:rsidR="000A0E49" w:rsidRPr="004424B1" w:rsidRDefault="000A0E49" w:rsidP="007B4994">
            <w:pPr>
              <w:pStyle w:val="TableCell"/>
              <w:jc w:val="center"/>
              <w:rPr>
                <w:rFonts w:cs="Arial"/>
                <w:szCs w:val="18"/>
              </w:rPr>
            </w:pPr>
            <w:r w:rsidRPr="004424B1">
              <w:rPr>
                <w:rFonts w:cs="Arial"/>
                <w:szCs w:val="18"/>
              </w:rPr>
              <w:t>No</w:t>
            </w:r>
          </w:p>
          <w:p w14:paraId="2FD95897"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40286937" w14:textId="1E27AF54" w:rsidR="000A0E49" w:rsidRPr="004424B1" w:rsidRDefault="000A0E49" w:rsidP="007B4994">
            <w:pPr>
              <w:pStyle w:val="TableCell"/>
              <w:jc w:val="center"/>
              <w:rPr>
                <w:rFonts w:cs="Arial"/>
                <w:szCs w:val="18"/>
              </w:rPr>
            </w:pPr>
            <w:proofErr w:type="spellStart"/>
            <w:proofErr w:type="gramStart"/>
            <w:r w:rsidRPr="004424B1">
              <w:rPr>
                <w:rFonts w:cs="Arial"/>
                <w:szCs w:val="18"/>
              </w:rPr>
              <w:t>planRef</w:t>
            </w:r>
            <w:proofErr w:type="spellEnd"/>
            <w:r w:rsidRPr="004424B1">
              <w:rPr>
                <w:rFonts w:cs="Arial"/>
                <w:szCs w:val="18"/>
              </w:rPr>
              <w:t xml:space="preserve"> :</w:t>
            </w:r>
            <w:proofErr w:type="gramEnd"/>
            <w:r w:rsidRPr="004424B1">
              <w:rPr>
                <w:rFonts w:cs="Arial"/>
                <w:szCs w:val="18"/>
              </w:rPr>
              <w:t xml:space="preserve"> (MAL::ObjectRef</w:t>
            </w:r>
            <w:ins w:id="26498" w:author="Peter Van Der Plas" w:date="2025-01-01T15:56:00Z" w16du:dateUtc="2025-01-01T14:56:00Z">
              <w:r w:rsidR="008A3FBD">
                <w:rPr>
                  <w:rFonts w:cs="Arial"/>
                  <w:szCs w:val="18"/>
                </w:rPr>
                <w:t xml:space="preserve"> </w:t>
              </w:r>
            </w:ins>
            <w:r w:rsidRPr="004424B1">
              <w:rPr>
                <w:rFonts w:cs="Arial"/>
                <w:szCs w:val="18"/>
              </w:rPr>
              <w:t>&lt;Plan&gt;)</w:t>
            </w:r>
          </w:p>
          <w:p w14:paraId="695948B2" w14:textId="5752D66E" w:rsidR="000A0E49" w:rsidRPr="004424B1" w:rsidRDefault="000A0E49" w:rsidP="007B4994">
            <w:pPr>
              <w:pStyle w:val="TableCell"/>
              <w:jc w:val="center"/>
              <w:rPr>
                <w:rFonts w:cs="Arial"/>
                <w:szCs w:val="18"/>
              </w:rPr>
            </w:pPr>
            <w:proofErr w:type="spellStart"/>
            <w:proofErr w:type="gramStart"/>
            <w:r w:rsidRPr="004424B1">
              <w:rPr>
                <w:rFonts w:cs="Arial"/>
                <w:szCs w:val="18"/>
              </w:rPr>
              <w:t>activityRef</w:t>
            </w:r>
            <w:proofErr w:type="spellEnd"/>
            <w:r w:rsidRPr="004424B1">
              <w:rPr>
                <w:rFonts w:cs="Arial"/>
                <w:szCs w:val="18"/>
              </w:rPr>
              <w:t xml:space="preserve"> :</w:t>
            </w:r>
            <w:proofErr w:type="gramEnd"/>
            <w:r w:rsidRPr="004424B1">
              <w:rPr>
                <w:rFonts w:cs="Arial"/>
                <w:szCs w:val="18"/>
              </w:rPr>
              <w:t xml:space="preserve"> (MAL::ObjectRef</w:t>
            </w:r>
            <w:ins w:id="26499" w:author="Peter Van Der Plas" w:date="2025-01-01T15:56:00Z" w16du:dateUtc="2025-01-01T14:56:00Z">
              <w:r w:rsidR="008A3FBD">
                <w:rPr>
                  <w:rFonts w:cs="Arial"/>
                  <w:szCs w:val="18"/>
                </w:rPr>
                <w:t xml:space="preserve"> </w:t>
              </w:r>
            </w:ins>
            <w:r w:rsidRPr="004424B1">
              <w:rPr>
                <w:rFonts w:cs="Arial"/>
                <w:szCs w:val="18"/>
              </w:rPr>
              <w:t>&lt;ActivityInstance&gt;)</w:t>
            </w:r>
          </w:p>
        </w:tc>
      </w:tr>
    </w:tbl>
    <w:p w14:paraId="757AF671" w14:textId="77777777" w:rsidR="00D1249D" w:rsidRPr="004424B1" w:rsidRDefault="00D1249D" w:rsidP="0043015A">
      <w:pPr>
        <w:pStyle w:val="Heading4"/>
        <w:spacing w:before="480"/>
        <w:rPr>
          <w:lang w:val="en-GB"/>
        </w:rPr>
      </w:pPr>
      <w:r w:rsidRPr="004424B1">
        <w:rPr>
          <w:lang w:val="en-GB"/>
        </w:rPr>
        <w:t>Errors</w:t>
      </w:r>
    </w:p>
    <w:p w14:paraId="094D4910" w14:textId="30E1DF51" w:rsidR="00781519" w:rsidRPr="004424B1" w:rsidRDefault="00781519">
      <w:pPr>
        <w:spacing w:after="240"/>
        <w:rPr>
          <w:lang w:val="en-GB"/>
        </w:rPr>
        <w:pPrChange w:id="26500" w:author="Quinten Van Woerkom" w:date="2024-12-19T15:14:00Z" w16du:dateUtc="2024-12-19T14:14:00Z">
          <w:pPr/>
        </w:pPrChange>
      </w:pPr>
      <w:del w:id="26501" w:author="Quinten Van Woerkom" w:date="2024-12-16T16:48:00Z" w16du:dateUtc="2024-12-16T15:48:00Z">
        <w:r w:rsidRPr="004424B1" w:rsidDel="00AE6B58">
          <w:rPr>
            <w:lang w:val="en-GB"/>
          </w:rPr>
          <w:delText xml:space="preserve">In addition to standard MAL </w:delText>
        </w:r>
        <w:r w:rsidR="000866DA" w:rsidRPr="004424B1" w:rsidDel="00AE6B58">
          <w:rPr>
            <w:lang w:val="en-GB"/>
          </w:rPr>
          <w:delText>e</w:delText>
        </w:r>
        <w:r w:rsidRPr="004424B1" w:rsidDel="00AE6B58">
          <w:rPr>
            <w:lang w:val="en-GB"/>
          </w:rPr>
          <w:delText xml:space="preserve">rrors, the operation may return the following MPS </w:delText>
        </w:r>
        <w:r w:rsidR="000866DA" w:rsidRPr="004424B1" w:rsidDel="00AE6B58">
          <w:rPr>
            <w:lang w:val="en-GB"/>
          </w:rPr>
          <w:delText>e</w:delText>
        </w:r>
        <w:r w:rsidRPr="004424B1" w:rsidDel="00AE6B58">
          <w:rPr>
            <w:lang w:val="en-GB"/>
          </w:rPr>
          <w:delText>rrors:</w:delText>
        </w:r>
      </w:del>
      <w:ins w:id="26502"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6503" w:author="Peter Van Der Plas" w:date="2024-12-26T15:02:00Z" w16du:dateUtc="2024-12-26T14:02:00Z">
        <w:r w:rsidR="0010001D">
          <w:rPr>
            <w:lang w:val="en-GB"/>
          </w:rPr>
          <w:fldChar w:fldCharType="begin"/>
        </w:r>
        <w:r w:rsidR="0010001D">
          <w:rPr>
            <w:lang w:val="en-GB"/>
          </w:rPr>
          <w:instrText xml:space="preserve"> REF _Ref186117738 \r \h </w:instrText>
        </w:r>
      </w:ins>
      <w:r w:rsidR="0010001D">
        <w:rPr>
          <w:lang w:val="en-GB"/>
        </w:rPr>
      </w:r>
      <w:r w:rsidR="0010001D">
        <w:rPr>
          <w:lang w:val="en-GB"/>
        </w:rPr>
        <w:fldChar w:fldCharType="separate"/>
      </w:r>
      <w:ins w:id="26504" w:author="Peter Van Der Plas" w:date="2025-01-01T17:31:00Z" w16du:dateUtc="2025-01-01T16:31:00Z">
        <w:r w:rsidR="006D1623">
          <w:rPr>
            <w:lang w:val="en-GB"/>
          </w:rPr>
          <w:t>5</w:t>
        </w:r>
      </w:ins>
      <w:ins w:id="26505" w:author="Peter Van Der Plas" w:date="2024-12-26T15:02:00Z" w16du:dateUtc="2024-12-26T14:02:00Z">
        <w:r w:rsidR="0010001D">
          <w:rPr>
            <w:lang w:val="en-GB"/>
          </w:rPr>
          <w:fldChar w:fldCharType="end"/>
        </w:r>
      </w:ins>
      <w:ins w:id="26506" w:author="Quinten Van Woerkom" w:date="2024-12-16T16:48:00Z" w16du:dateUtc="2024-12-16T15:48:00Z">
        <w:del w:id="26507" w:author="Peter Van Der Plas" w:date="2024-12-26T15:02:00Z" w16du:dateUtc="2024-12-26T14:02:00Z">
          <w:r w:rsidR="00AE6B58" w:rsidDel="0010001D">
            <w:rPr>
              <w:lang w:val="en-GB"/>
            </w:rPr>
            <w:delText>5</w:delText>
          </w:r>
        </w:del>
        <w:r w:rsidR="00AE6B58">
          <w:rPr>
            <w:lang w:val="en-GB"/>
          </w:rPr>
          <w:t>.</w:t>
        </w:r>
      </w:ins>
    </w:p>
    <w:p w14:paraId="373F9C94" w14:textId="7100BCE4" w:rsidR="000528AB" w:rsidRPr="004424B1" w:rsidDel="0026233B" w:rsidRDefault="000528AB">
      <w:pPr>
        <w:spacing w:after="240"/>
        <w:rPr>
          <w:del w:id="26508" w:author="Quinten Van Woerkom" w:date="2024-12-19T15:14:00Z" w16du:dateUtc="2024-12-19T14:14:00Z"/>
          <w:lang w:val="en-GB"/>
        </w:rPr>
        <w:pPrChange w:id="26509" w:author="Quinten Van Woerkom" w:date="2024-12-19T15:14:00Z" w16du:dateUtc="2024-12-19T14:14:00Z">
          <w:pPr>
            <w:spacing w:before="0"/>
          </w:pPr>
        </w:pPrChange>
      </w:pPr>
    </w:p>
    <w:tbl>
      <w:tblPr>
        <w:tblStyle w:val="RBTable"/>
        <w:tblW w:w="0" w:type="auto"/>
        <w:jc w:val="center"/>
        <w:tblLook w:val="04A0" w:firstRow="1" w:lastRow="0" w:firstColumn="1" w:lastColumn="0" w:noHBand="0" w:noVBand="1"/>
        <w:tblCaption w:val="SVE deleteActivity"/>
      </w:tblPr>
      <w:tblGrid>
        <w:gridCol w:w="2389"/>
        <w:gridCol w:w="2520"/>
      </w:tblGrid>
      <w:tr w:rsidR="00D21B6E" w:rsidRPr="004424B1" w14:paraId="213AF539"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2FCDC205" w14:textId="77777777" w:rsidR="00D21B6E" w:rsidRPr="004424B1" w:rsidRDefault="00D21B6E" w:rsidP="00306AEA">
            <w:pPr>
              <w:pStyle w:val="TableCell"/>
              <w:rPr>
                <w:rFonts w:cs="Arial"/>
                <w:szCs w:val="20"/>
              </w:rPr>
            </w:pPr>
            <w:r w:rsidRPr="004424B1">
              <w:rPr>
                <w:rFonts w:cs="Arial"/>
                <w:szCs w:val="20"/>
              </w:rPr>
              <w:t>Error</w:t>
            </w:r>
          </w:p>
        </w:tc>
        <w:tc>
          <w:tcPr>
            <w:tcW w:w="2520" w:type="dxa"/>
          </w:tcPr>
          <w:p w14:paraId="03990AAB" w14:textId="77777777" w:rsidR="00D21B6E" w:rsidRPr="004424B1" w:rsidRDefault="00D21B6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1B6E" w:rsidRPr="004424B1" w14:paraId="14D0FE94"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DDE60E6" w14:textId="77777777" w:rsidR="00D21B6E" w:rsidRPr="004424B1" w:rsidRDefault="00D21B6E" w:rsidP="00306AEA">
            <w:pPr>
              <w:pStyle w:val="TableCell"/>
              <w:rPr>
                <w:rFonts w:cs="Arial"/>
                <w:szCs w:val="20"/>
              </w:rPr>
            </w:pPr>
            <w:r w:rsidRPr="004424B1">
              <w:rPr>
                <w:rFonts w:cs="Arial"/>
                <w:szCs w:val="20"/>
              </w:rPr>
              <w:t>INVALID</w:t>
            </w:r>
          </w:p>
        </w:tc>
        <w:tc>
          <w:tcPr>
            <w:tcW w:w="2520" w:type="dxa"/>
          </w:tcPr>
          <w:p w14:paraId="0738458E"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D21B6E" w:rsidRPr="004424B1" w14:paraId="1D7ACD1A"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14B655F" w14:textId="5588A062" w:rsidR="00D21B6E" w:rsidRPr="004424B1" w:rsidRDefault="00D21B6E" w:rsidP="00306AEA">
            <w:pPr>
              <w:pStyle w:val="TableCell"/>
              <w:rPr>
                <w:rFonts w:cs="Arial"/>
                <w:szCs w:val="20"/>
              </w:rPr>
            </w:pPr>
            <w:r w:rsidRPr="004424B1">
              <w:rPr>
                <w:rFonts w:cs="Arial"/>
                <w:szCs w:val="20"/>
              </w:rPr>
              <w:t>DELETE_FAILED</w:t>
            </w:r>
          </w:p>
        </w:tc>
        <w:tc>
          <w:tcPr>
            <w:tcW w:w="2520" w:type="dxa"/>
          </w:tcPr>
          <w:p w14:paraId="647CA961" w14:textId="7531BACC"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43487B1F" w14:textId="77777777" w:rsidR="001D6E76" w:rsidRPr="004424B1" w:rsidRDefault="001D6E76" w:rsidP="0043015A">
      <w:pPr>
        <w:pStyle w:val="Heading3"/>
        <w:spacing w:before="480"/>
        <w:rPr>
          <w:lang w:val="en-GB"/>
        </w:rPr>
      </w:pPr>
      <w:bookmarkStart w:id="26510" w:name="_Toc140093890"/>
      <w:r w:rsidRPr="004424B1">
        <w:rPr>
          <w:lang w:val="en-GB"/>
        </w:rPr>
        <w:t>Operation: deleteEvent</w:t>
      </w:r>
      <w:bookmarkEnd w:id="26510"/>
    </w:p>
    <w:p w14:paraId="4EA81E71" w14:textId="77777777" w:rsidR="00E647BE" w:rsidRPr="004424B1" w:rsidRDefault="00E647BE" w:rsidP="0043015A">
      <w:pPr>
        <w:pStyle w:val="Heading4"/>
        <w:rPr>
          <w:lang w:val="en-GB"/>
        </w:rPr>
      </w:pPr>
      <w:r w:rsidRPr="004424B1">
        <w:rPr>
          <w:lang w:val="en-GB"/>
        </w:rPr>
        <w:t>Overview</w:t>
      </w:r>
    </w:p>
    <w:p w14:paraId="22A4A826" w14:textId="49ADFA79" w:rsidR="004F68BC" w:rsidRPr="004424B1" w:rsidRDefault="004F68BC" w:rsidP="004F68BC">
      <w:pPr>
        <w:rPr>
          <w:lang w:val="en-GB"/>
        </w:rPr>
      </w:pPr>
      <w:r w:rsidRPr="004424B1">
        <w:rPr>
          <w:lang w:val="en-GB"/>
        </w:rPr>
        <w:t xml:space="preserve">The </w:t>
      </w:r>
      <w:proofErr w:type="spellStart"/>
      <w:r w:rsidRPr="004424B1">
        <w:rPr>
          <w:lang w:val="en-GB"/>
        </w:rPr>
        <w:t>deleteEvent</w:t>
      </w:r>
      <w:proofErr w:type="spellEnd"/>
      <w:r w:rsidRPr="004424B1">
        <w:rPr>
          <w:lang w:val="en-GB"/>
        </w:rPr>
        <w:t xml:space="preserve"> operation requests that a specified </w:t>
      </w:r>
      <w:proofErr w:type="spellStart"/>
      <w:r w:rsidRPr="004424B1">
        <w:rPr>
          <w:lang w:val="en-GB"/>
        </w:rPr>
        <w:t>EventInstance</w:t>
      </w:r>
      <w:proofErr w:type="spellEnd"/>
      <w:r w:rsidRPr="004424B1">
        <w:rPr>
          <w:lang w:val="en-GB"/>
        </w:rPr>
        <w:t xml:space="preserve"> within a Plan is deleted by the service provider.  In practice, the event is not </w:t>
      </w:r>
      <w:proofErr w:type="gramStart"/>
      <w:r w:rsidRPr="004424B1">
        <w:rPr>
          <w:lang w:val="en-GB"/>
        </w:rPr>
        <w:t>removed, but</w:t>
      </w:r>
      <w:proofErr w:type="gramEnd"/>
      <w:r w:rsidRPr="004424B1">
        <w:rPr>
          <w:lang w:val="en-GB"/>
        </w:rPr>
        <w:t xml:space="preserve"> transitioned to the TERMINATED state with deletion indicated in the </w:t>
      </w:r>
      <w:proofErr w:type="spellStart"/>
      <w:r w:rsidR="003E7232" w:rsidRPr="004424B1">
        <w:rPr>
          <w:lang w:val="en-GB"/>
        </w:rPr>
        <w:t>statusInfo</w:t>
      </w:r>
      <w:proofErr w:type="spellEnd"/>
      <w:r w:rsidRPr="004424B1">
        <w:rPr>
          <w:lang w:val="en-GB"/>
        </w:rPr>
        <w:t xml:space="preserve"> field.  The </w:t>
      </w:r>
      <w:proofErr w:type="spellStart"/>
      <w:r w:rsidRPr="004424B1">
        <w:rPr>
          <w:lang w:val="en-GB"/>
        </w:rPr>
        <w:t>EventInstance</w:t>
      </w:r>
      <w:proofErr w:type="spellEnd"/>
      <w:r w:rsidRPr="004424B1">
        <w:rPr>
          <w:lang w:val="en-GB"/>
        </w:rPr>
        <w:t xml:space="preserve"> is not subsequently triggered by the service provider.</w:t>
      </w:r>
      <w:r w:rsidR="00FD1C87" w:rsidRPr="004424B1">
        <w:rPr>
          <w:lang w:val="en-GB"/>
        </w:rPr>
        <w:t xml:space="preserve">  It is up to the planning system, how to manage concurrent access to the plan.</w:t>
      </w:r>
    </w:p>
    <w:p w14:paraId="21D37E24" w14:textId="454953EA" w:rsidR="004F68BC" w:rsidRDefault="004F68BC" w:rsidP="000528AB">
      <w:pPr>
        <w:rPr>
          <w:ins w:id="26511" w:author="Quinten Van Woerkom" w:date="2024-12-19T14:20:00Z" w16du:dateUtc="2024-12-19T13:20:00Z"/>
          <w:lang w:val="en-GB"/>
        </w:rPr>
      </w:pPr>
      <w:r w:rsidRPr="004424B1">
        <w:rPr>
          <w:lang w:val="en-GB"/>
        </w:rPr>
        <w:t xml:space="preserve">Deletion may fail if the referenced Plan or </w:t>
      </w:r>
      <w:proofErr w:type="spellStart"/>
      <w:r w:rsidRPr="004424B1">
        <w:rPr>
          <w:lang w:val="en-GB"/>
        </w:rPr>
        <w:t>EventInstance</w:t>
      </w:r>
      <w:proofErr w:type="spellEnd"/>
      <w:r w:rsidRPr="004424B1">
        <w:rPr>
          <w:lang w:val="en-GB"/>
        </w:rPr>
        <w:t xml:space="preserve"> is already in the TERMINATED state, in which case the DELETE_FAILED </w:t>
      </w:r>
      <w:commentRangeStart w:id="26512"/>
      <w:r w:rsidRPr="004424B1">
        <w:rPr>
          <w:lang w:val="en-GB"/>
        </w:rPr>
        <w:t xml:space="preserve">error </w:t>
      </w:r>
      <w:ins w:id="26513" w:author="Quinten Van Woerkom" w:date="2024-11-25T13:31:00Z" w16du:dateUtc="2024-11-25T12:31:00Z">
        <w:r w:rsidR="00DE276A">
          <w:rPr>
            <w:lang w:val="en-GB"/>
          </w:rPr>
          <w:t>shall be</w:t>
        </w:r>
      </w:ins>
      <w:del w:id="26514" w:author="Quinten Van Woerkom" w:date="2024-11-25T13:31:00Z" w16du:dateUtc="2024-11-25T12:31:00Z">
        <w:r w:rsidRPr="004424B1" w:rsidDel="00DE276A">
          <w:rPr>
            <w:lang w:val="en-GB"/>
          </w:rPr>
          <w:delText>is</w:delText>
        </w:r>
      </w:del>
      <w:r w:rsidRPr="004424B1">
        <w:rPr>
          <w:lang w:val="en-GB"/>
        </w:rPr>
        <w:t xml:space="preserve"> returned</w:t>
      </w:r>
      <w:commentRangeEnd w:id="26512"/>
      <w:r w:rsidR="007B49CD">
        <w:rPr>
          <w:rStyle w:val="CommentReference"/>
        </w:rPr>
        <w:commentReference w:id="26512"/>
      </w:r>
      <w:r w:rsidRPr="004424B1">
        <w:rPr>
          <w:lang w:val="en-GB"/>
        </w:rPr>
        <w:t>.</w:t>
      </w:r>
    </w:p>
    <w:p w14:paraId="6C8D8968" w14:textId="7B125468" w:rsidR="00B50FB7" w:rsidRPr="004424B1" w:rsidRDefault="00B50FB7">
      <w:pPr>
        <w:pStyle w:val="Heading4"/>
        <w:spacing w:before="480" w:after="240"/>
        <w:rPr>
          <w:lang w:val="en-GB"/>
        </w:rPr>
        <w:pPrChange w:id="26515" w:author="Peter Van Der Plas" w:date="2024-12-26T14:52:00Z" w16du:dateUtc="2024-12-26T13:52:00Z">
          <w:pPr/>
        </w:pPrChange>
      </w:pPr>
      <w:ins w:id="26516" w:author="Quinten Van Woerkom" w:date="2024-12-19T14:20:00Z" w16du:dateUtc="2024-12-19T13:20:00Z">
        <w:r>
          <w:rPr>
            <w:lang w:val="en-GB"/>
          </w:rPr>
          <w:t>Definition</w:t>
        </w:r>
      </w:ins>
    </w:p>
    <w:p w14:paraId="1FF7AD4B" w14:textId="732F9C78" w:rsidR="000528AB" w:rsidRPr="004424B1" w:rsidDel="00B50FB7" w:rsidRDefault="000528AB">
      <w:pPr>
        <w:spacing w:after="240"/>
        <w:rPr>
          <w:del w:id="26517" w:author="Quinten Van Woerkom" w:date="2024-12-19T14:20:00Z" w16du:dateUtc="2024-12-19T13:20:00Z"/>
          <w:lang w:val="en-GB"/>
        </w:rPr>
        <w:pPrChange w:id="26518" w:author="Quinten Van Woerkom" w:date="2024-12-19T14:20:00Z" w16du:dateUtc="2024-12-19T13:20:00Z">
          <w:pPr>
            <w:spacing w:before="0"/>
          </w:pPr>
        </w:pPrChange>
      </w:pPr>
    </w:p>
    <w:tbl>
      <w:tblPr>
        <w:tblStyle w:val="RBTable"/>
        <w:tblW w:w="9242" w:type="dxa"/>
        <w:tblLayout w:type="fixed"/>
        <w:tblLook w:val="0400" w:firstRow="0" w:lastRow="0" w:firstColumn="0" w:lastColumn="0" w:noHBand="0" w:noVBand="1"/>
        <w:tblCaption w:val="SVO deleteEvent"/>
        <w:tblPrChange w:id="26519" w:author="Peter Van Der Plas" w:date="2024-12-26T14:52:00Z" w16du:dateUtc="2024-12-26T13:52:00Z">
          <w:tblPr>
            <w:tblStyle w:val="RBTable"/>
            <w:tblW w:w="9242" w:type="dxa"/>
            <w:tblLayout w:type="fixed"/>
            <w:tblLook w:val="0400" w:firstRow="0" w:lastRow="0" w:firstColumn="0" w:lastColumn="0" w:noHBand="0" w:noVBand="1"/>
            <w:tblCaption w:val="SVO deleteEvent"/>
          </w:tblPr>
        </w:tblPrChange>
      </w:tblPr>
      <w:tblGrid>
        <w:gridCol w:w="2353"/>
        <w:gridCol w:w="6889"/>
        <w:tblGridChange w:id="26520">
          <w:tblGrid>
            <w:gridCol w:w="2353"/>
            <w:gridCol w:w="23"/>
            <w:gridCol w:w="6866"/>
          </w:tblGrid>
        </w:tblGridChange>
      </w:tblGrid>
      <w:tr w:rsidR="000A0E49" w:rsidRPr="004424B1" w14:paraId="670513F8" w14:textId="77777777" w:rsidTr="00197BC2">
        <w:trPr>
          <w:tblHeader/>
        </w:trPr>
        <w:tc>
          <w:tcPr>
            <w:tcW w:w="2352" w:type="dxa"/>
            <w:shd w:val="clear" w:color="auto" w:fill="00CCFF"/>
            <w:tcPrChange w:id="26521" w:author="Peter Van Der Plas" w:date="2024-12-26T14:52:00Z" w16du:dateUtc="2024-12-26T13:52:00Z">
              <w:tcPr>
                <w:tcW w:w="2376" w:type="dxa"/>
                <w:gridSpan w:val="2"/>
                <w:shd w:val="clear" w:color="auto" w:fill="662382"/>
              </w:tcPr>
            </w:tcPrChange>
          </w:tcPr>
          <w:p w14:paraId="4068AB06" w14:textId="77777777" w:rsidR="000A0E49" w:rsidRPr="006B438D" w:rsidRDefault="000A0E49" w:rsidP="008911B2">
            <w:pPr>
              <w:pStyle w:val="TableCell"/>
              <w:keepNext/>
              <w:jc w:val="center"/>
              <w:rPr>
                <w:rFonts w:cs="Arial"/>
                <w:bCs/>
                <w:color w:val="auto"/>
                <w:szCs w:val="18"/>
                <w:rPrChange w:id="26522" w:author="Peter Van Der Plas" w:date="2024-12-26T14:52:00Z" w16du:dateUtc="2024-12-26T13:52:00Z">
                  <w:rPr>
                    <w:rFonts w:cs="Arial"/>
                    <w:b/>
                    <w:color w:val="FFFFFF" w:themeColor="background1"/>
                    <w:szCs w:val="18"/>
                  </w:rPr>
                </w:rPrChange>
              </w:rPr>
            </w:pPr>
            <w:r w:rsidRPr="006B438D">
              <w:rPr>
                <w:rFonts w:cs="Arial"/>
                <w:bCs/>
                <w:color w:val="auto"/>
                <w:szCs w:val="18"/>
                <w:rPrChange w:id="26523" w:author="Peter Van Der Plas" w:date="2024-12-26T14:52:00Z" w16du:dateUtc="2024-12-26T13:52:00Z">
                  <w:rPr>
                    <w:rFonts w:cs="Arial"/>
                    <w:b/>
                    <w:color w:val="FFFFFF" w:themeColor="background1"/>
                    <w:szCs w:val="18"/>
                  </w:rPr>
                </w:rPrChange>
              </w:rPr>
              <w:t>Operation Identifier</w:t>
            </w:r>
          </w:p>
        </w:tc>
        <w:tc>
          <w:tcPr>
            <w:tcW w:w="6888" w:type="dxa"/>
            <w:tcPrChange w:id="26524" w:author="Peter Van Der Plas" w:date="2024-12-26T14:52:00Z" w16du:dateUtc="2024-12-26T13:52:00Z">
              <w:tcPr>
                <w:tcW w:w="6866" w:type="dxa"/>
              </w:tcPr>
            </w:tcPrChange>
          </w:tcPr>
          <w:p w14:paraId="0A75DF52" w14:textId="77777777" w:rsidR="000A0E49" w:rsidRPr="004424B1" w:rsidRDefault="000A0E49" w:rsidP="008911B2">
            <w:pPr>
              <w:pStyle w:val="TableCell"/>
              <w:keepNext/>
              <w:jc w:val="center"/>
              <w:rPr>
                <w:rFonts w:cs="Arial"/>
                <w:szCs w:val="18"/>
              </w:rPr>
            </w:pPr>
            <w:proofErr w:type="spellStart"/>
            <w:r w:rsidRPr="004424B1">
              <w:rPr>
                <w:rFonts w:cs="Arial"/>
                <w:szCs w:val="18"/>
              </w:rPr>
              <w:t>deleteEvent</w:t>
            </w:r>
            <w:proofErr w:type="spellEnd"/>
          </w:p>
        </w:tc>
      </w:tr>
      <w:tr w:rsidR="000A0E49" w:rsidRPr="004424B1" w14:paraId="0CEDC242" w14:textId="77777777" w:rsidTr="00144254">
        <w:tc>
          <w:tcPr>
            <w:tcW w:w="2352" w:type="dxa"/>
            <w:shd w:val="clear" w:color="auto" w:fill="00CCFF"/>
            <w:tcPrChange w:id="26525" w:author="Peter Van Der Plas" w:date="2024-12-26T14:52:00Z" w16du:dateUtc="2024-12-26T13:52:00Z">
              <w:tcPr>
                <w:tcW w:w="2376" w:type="dxa"/>
                <w:gridSpan w:val="2"/>
                <w:shd w:val="clear" w:color="auto" w:fill="662382"/>
              </w:tcPr>
            </w:tcPrChange>
          </w:tcPr>
          <w:p w14:paraId="48DC005D" w14:textId="77777777" w:rsidR="000A0E49" w:rsidRPr="006B438D" w:rsidRDefault="000A0E49" w:rsidP="008911B2">
            <w:pPr>
              <w:pStyle w:val="TableCell"/>
              <w:keepNext/>
              <w:jc w:val="center"/>
              <w:rPr>
                <w:rFonts w:cs="Arial"/>
                <w:bCs/>
                <w:color w:val="auto"/>
                <w:szCs w:val="18"/>
                <w:rPrChange w:id="26526" w:author="Peter Van Der Plas" w:date="2024-12-26T14:52:00Z" w16du:dateUtc="2024-12-26T13:52:00Z">
                  <w:rPr>
                    <w:rFonts w:cs="Arial"/>
                    <w:b/>
                    <w:color w:val="FFFFFF" w:themeColor="background1"/>
                    <w:szCs w:val="18"/>
                  </w:rPr>
                </w:rPrChange>
              </w:rPr>
            </w:pPr>
            <w:r w:rsidRPr="006B438D">
              <w:rPr>
                <w:rFonts w:cs="Arial"/>
                <w:bCs/>
                <w:color w:val="auto"/>
                <w:szCs w:val="18"/>
                <w:rPrChange w:id="26527" w:author="Peter Van Der Plas" w:date="2024-12-26T14:52:00Z" w16du:dateUtc="2024-12-26T13:52:00Z">
                  <w:rPr>
                    <w:rFonts w:cs="Arial"/>
                    <w:b/>
                    <w:color w:val="FFFFFF" w:themeColor="background1"/>
                    <w:szCs w:val="18"/>
                  </w:rPr>
                </w:rPrChange>
              </w:rPr>
              <w:t>Interaction Pattern</w:t>
            </w:r>
          </w:p>
        </w:tc>
        <w:tc>
          <w:tcPr>
            <w:tcW w:w="6888" w:type="dxa"/>
            <w:shd w:val="clear" w:color="auto" w:fill="D9D9D9" w:themeFill="background1" w:themeFillShade="D9"/>
            <w:tcPrChange w:id="26528" w:author="Peter Van Der Plas" w:date="2024-12-26T14:52:00Z" w16du:dateUtc="2024-12-26T13:52:00Z">
              <w:tcPr>
                <w:tcW w:w="6866" w:type="dxa"/>
                <w:shd w:val="clear" w:color="auto" w:fill="D9D9D9" w:themeFill="background1" w:themeFillShade="D9"/>
              </w:tcPr>
            </w:tcPrChange>
          </w:tcPr>
          <w:p w14:paraId="3B06BF82" w14:textId="77777777" w:rsidR="000A0E49" w:rsidRPr="004424B1" w:rsidRDefault="000A0E49" w:rsidP="008911B2">
            <w:pPr>
              <w:pStyle w:val="TableCell"/>
              <w:keepNext/>
              <w:jc w:val="center"/>
              <w:rPr>
                <w:rFonts w:cs="Arial"/>
                <w:szCs w:val="18"/>
              </w:rPr>
            </w:pPr>
            <w:r w:rsidRPr="004424B1">
              <w:rPr>
                <w:rFonts w:cs="Arial"/>
                <w:szCs w:val="18"/>
              </w:rPr>
              <w:t>SUBMIT</w:t>
            </w:r>
          </w:p>
        </w:tc>
      </w:tr>
    </w:tbl>
    <w:p w14:paraId="18422443" w14:textId="77777777" w:rsidR="000A0E49" w:rsidRPr="004424B1" w:rsidRDefault="000A0E49" w:rsidP="008911B2">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2472E710"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3C75E05A" w14:textId="77777777" w:rsidR="000A0E49" w:rsidRPr="004424B1" w:rsidRDefault="000A0E49" w:rsidP="008911B2">
            <w:pPr>
              <w:pStyle w:val="TableCell"/>
              <w:keepNext/>
              <w:jc w:val="center"/>
              <w:rPr>
                <w:rFonts w:cs="Arial"/>
                <w:szCs w:val="18"/>
              </w:rPr>
            </w:pPr>
            <w:r w:rsidRPr="004424B1">
              <w:rPr>
                <w:rFonts w:cs="Arial"/>
                <w:szCs w:val="18"/>
              </w:rPr>
              <w:t>Pattern Sequence</w:t>
            </w:r>
          </w:p>
        </w:tc>
        <w:tc>
          <w:tcPr>
            <w:tcW w:w="1701" w:type="dxa"/>
          </w:tcPr>
          <w:p w14:paraId="112CB783" w14:textId="77777777" w:rsidR="000A0E49" w:rsidRPr="004424B1" w:rsidRDefault="000A0E49" w:rsidP="008911B2">
            <w:pPr>
              <w:pStyle w:val="TableCell"/>
              <w:keepNext/>
              <w:jc w:val="center"/>
              <w:rPr>
                <w:rFonts w:cs="Arial"/>
                <w:szCs w:val="18"/>
              </w:rPr>
            </w:pPr>
            <w:r w:rsidRPr="004424B1">
              <w:rPr>
                <w:rFonts w:cs="Arial"/>
                <w:szCs w:val="18"/>
              </w:rPr>
              <w:t>Message</w:t>
            </w:r>
          </w:p>
        </w:tc>
        <w:tc>
          <w:tcPr>
            <w:tcW w:w="964" w:type="dxa"/>
          </w:tcPr>
          <w:p w14:paraId="7B88D5C2" w14:textId="77777777" w:rsidR="000A0E49" w:rsidRPr="004424B1" w:rsidRDefault="000A0E49" w:rsidP="008911B2">
            <w:pPr>
              <w:pStyle w:val="TableCell"/>
              <w:keepNext/>
              <w:jc w:val="center"/>
              <w:rPr>
                <w:rFonts w:cs="Arial"/>
                <w:szCs w:val="18"/>
              </w:rPr>
            </w:pPr>
            <w:r w:rsidRPr="004424B1">
              <w:rPr>
                <w:rFonts w:cs="Arial"/>
                <w:szCs w:val="18"/>
              </w:rPr>
              <w:t>Nullable</w:t>
            </w:r>
          </w:p>
        </w:tc>
        <w:tc>
          <w:tcPr>
            <w:tcW w:w="4224" w:type="dxa"/>
          </w:tcPr>
          <w:p w14:paraId="4B7D6405" w14:textId="74277B98" w:rsidR="000A0E49" w:rsidRPr="004424B1" w:rsidRDefault="000A0E49" w:rsidP="008911B2">
            <w:pPr>
              <w:pStyle w:val="TableCell"/>
              <w:keepNext/>
              <w:jc w:val="center"/>
              <w:rPr>
                <w:rFonts w:cs="Arial"/>
                <w:szCs w:val="18"/>
              </w:rPr>
            </w:pPr>
            <w:del w:id="26529" w:author="Peter Van Der Plas" w:date="2024-12-26T14:52:00Z" w16du:dateUtc="2024-12-26T13:52:00Z">
              <w:r w:rsidRPr="004424B1" w:rsidDel="006B438D">
                <w:rPr>
                  <w:rFonts w:cs="Arial"/>
                  <w:szCs w:val="18"/>
                </w:rPr>
                <w:delText xml:space="preserve">Body </w:delText>
              </w:r>
            </w:del>
            <w:ins w:id="26530" w:author="Peter Van Der Plas" w:date="2024-12-26T14:52:00Z" w16du:dateUtc="2024-12-26T13:52:00Z">
              <w:r w:rsidR="006B438D">
                <w:rPr>
                  <w:rFonts w:cs="Arial"/>
                  <w:szCs w:val="18"/>
                </w:rPr>
                <w:t>Type</w:t>
              </w:r>
              <w:r w:rsidR="006B438D" w:rsidRPr="004424B1">
                <w:rPr>
                  <w:rFonts w:cs="Arial"/>
                  <w:szCs w:val="18"/>
                </w:rPr>
                <w:t xml:space="preserve"> </w:t>
              </w:r>
            </w:ins>
            <w:r w:rsidRPr="004424B1">
              <w:rPr>
                <w:rFonts w:cs="Arial"/>
                <w:szCs w:val="18"/>
              </w:rPr>
              <w:t>Signature</w:t>
            </w:r>
          </w:p>
        </w:tc>
      </w:tr>
      <w:tr w:rsidR="000A0E49" w:rsidRPr="004424B1" w14:paraId="2B977CD9" w14:textId="77777777" w:rsidTr="007B4994">
        <w:tc>
          <w:tcPr>
            <w:tcW w:w="2353" w:type="dxa"/>
            <w:shd w:val="clear" w:color="auto" w:fill="D9D9D9" w:themeFill="background1" w:themeFillShade="D9"/>
          </w:tcPr>
          <w:p w14:paraId="67172315"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7DA9C766" w14:textId="77777777" w:rsidR="000A0E49" w:rsidRPr="004424B1" w:rsidRDefault="000A0E49" w:rsidP="007B4994">
            <w:pPr>
              <w:pStyle w:val="TableCell"/>
              <w:jc w:val="center"/>
              <w:rPr>
                <w:rFonts w:cs="Arial"/>
                <w:szCs w:val="18"/>
              </w:rPr>
            </w:pPr>
            <w:r w:rsidRPr="004424B1">
              <w:rPr>
                <w:rFonts w:cs="Arial"/>
                <w:szCs w:val="18"/>
              </w:rPr>
              <w:t>SUBMIT</w:t>
            </w:r>
          </w:p>
        </w:tc>
        <w:tc>
          <w:tcPr>
            <w:tcW w:w="964" w:type="dxa"/>
          </w:tcPr>
          <w:p w14:paraId="75538E09" w14:textId="77777777" w:rsidR="000A0E49" w:rsidRPr="004424B1" w:rsidRDefault="000A0E49" w:rsidP="007B4994">
            <w:pPr>
              <w:pStyle w:val="TableCell"/>
              <w:jc w:val="center"/>
              <w:rPr>
                <w:rFonts w:cs="Arial"/>
                <w:szCs w:val="18"/>
              </w:rPr>
            </w:pPr>
            <w:r w:rsidRPr="004424B1">
              <w:rPr>
                <w:rFonts w:cs="Arial"/>
                <w:szCs w:val="18"/>
              </w:rPr>
              <w:t>No</w:t>
            </w:r>
          </w:p>
          <w:p w14:paraId="217CE462"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4F5259D8" w14:textId="7B2E8AE3" w:rsidR="000A0E49" w:rsidRPr="004424B1" w:rsidRDefault="000A0E49" w:rsidP="007B4994">
            <w:pPr>
              <w:pStyle w:val="TableCell"/>
              <w:jc w:val="center"/>
              <w:rPr>
                <w:rFonts w:cs="Arial"/>
                <w:szCs w:val="18"/>
              </w:rPr>
            </w:pPr>
            <w:proofErr w:type="spellStart"/>
            <w:proofErr w:type="gramStart"/>
            <w:r w:rsidRPr="004424B1">
              <w:rPr>
                <w:rFonts w:cs="Arial"/>
                <w:szCs w:val="18"/>
              </w:rPr>
              <w:t>planRef</w:t>
            </w:r>
            <w:proofErr w:type="spellEnd"/>
            <w:r w:rsidRPr="004424B1">
              <w:rPr>
                <w:rFonts w:cs="Arial"/>
                <w:szCs w:val="18"/>
              </w:rPr>
              <w:t xml:space="preserve"> :</w:t>
            </w:r>
            <w:proofErr w:type="gramEnd"/>
            <w:r w:rsidRPr="004424B1">
              <w:rPr>
                <w:rFonts w:cs="Arial"/>
                <w:szCs w:val="18"/>
              </w:rPr>
              <w:t xml:space="preserve"> (MAL::ObjectRef</w:t>
            </w:r>
            <w:ins w:id="26531" w:author="Peter Van Der Plas" w:date="2025-01-01T15:56:00Z" w16du:dateUtc="2025-01-01T14:56:00Z">
              <w:r w:rsidR="008A3FBD">
                <w:rPr>
                  <w:rFonts w:cs="Arial"/>
                  <w:szCs w:val="18"/>
                </w:rPr>
                <w:t xml:space="preserve"> </w:t>
              </w:r>
            </w:ins>
            <w:r w:rsidRPr="004424B1">
              <w:rPr>
                <w:rFonts w:cs="Arial"/>
                <w:szCs w:val="18"/>
              </w:rPr>
              <w:t>&lt;Plan&gt;)</w:t>
            </w:r>
          </w:p>
          <w:p w14:paraId="254D8FEF" w14:textId="727C8552" w:rsidR="000A0E49" w:rsidRPr="004424B1" w:rsidRDefault="000A0E49" w:rsidP="007B4994">
            <w:pPr>
              <w:pStyle w:val="TableCell"/>
              <w:jc w:val="center"/>
              <w:rPr>
                <w:rFonts w:cs="Arial"/>
                <w:szCs w:val="18"/>
              </w:rPr>
            </w:pPr>
            <w:proofErr w:type="spellStart"/>
            <w:proofErr w:type="gramStart"/>
            <w:r w:rsidRPr="004424B1">
              <w:rPr>
                <w:rFonts w:cs="Arial"/>
                <w:szCs w:val="18"/>
              </w:rPr>
              <w:t>eventRef</w:t>
            </w:r>
            <w:proofErr w:type="spellEnd"/>
            <w:r w:rsidRPr="004424B1">
              <w:rPr>
                <w:rFonts w:cs="Arial"/>
                <w:szCs w:val="18"/>
              </w:rPr>
              <w:t xml:space="preserve"> :</w:t>
            </w:r>
            <w:proofErr w:type="gramEnd"/>
            <w:r w:rsidRPr="004424B1">
              <w:rPr>
                <w:rFonts w:cs="Arial"/>
                <w:szCs w:val="18"/>
              </w:rPr>
              <w:t xml:space="preserve"> (MAL::ObjectRef</w:t>
            </w:r>
            <w:ins w:id="26532" w:author="Peter Van Der Plas" w:date="2025-01-01T15:56:00Z" w16du:dateUtc="2025-01-01T14:56:00Z">
              <w:r w:rsidR="008A3FBD">
                <w:rPr>
                  <w:rFonts w:cs="Arial"/>
                  <w:szCs w:val="18"/>
                </w:rPr>
                <w:t xml:space="preserve"> </w:t>
              </w:r>
            </w:ins>
            <w:r w:rsidRPr="004424B1">
              <w:rPr>
                <w:rFonts w:cs="Arial"/>
                <w:szCs w:val="18"/>
              </w:rPr>
              <w:t>&lt;</w:t>
            </w:r>
            <w:proofErr w:type="spellStart"/>
            <w:r w:rsidRPr="004424B1">
              <w:rPr>
                <w:rFonts w:cs="Arial"/>
                <w:szCs w:val="18"/>
              </w:rPr>
              <w:t>EventInstance</w:t>
            </w:r>
            <w:proofErr w:type="spellEnd"/>
            <w:r w:rsidRPr="004424B1">
              <w:rPr>
                <w:rFonts w:cs="Arial"/>
                <w:szCs w:val="18"/>
              </w:rPr>
              <w:t>&gt;)</w:t>
            </w:r>
          </w:p>
        </w:tc>
      </w:tr>
    </w:tbl>
    <w:p w14:paraId="56918E3A" w14:textId="77777777" w:rsidR="00D1249D" w:rsidRPr="004424B1" w:rsidRDefault="00D1249D" w:rsidP="0043015A">
      <w:pPr>
        <w:pStyle w:val="Heading4"/>
        <w:spacing w:before="480"/>
        <w:rPr>
          <w:lang w:val="en-GB"/>
        </w:rPr>
      </w:pPr>
      <w:r w:rsidRPr="004424B1">
        <w:rPr>
          <w:lang w:val="en-GB"/>
        </w:rPr>
        <w:t>Errors</w:t>
      </w:r>
    </w:p>
    <w:p w14:paraId="290A36CA" w14:textId="2C9FE348" w:rsidR="00781519" w:rsidRPr="004424B1" w:rsidRDefault="00781519">
      <w:pPr>
        <w:spacing w:after="240"/>
        <w:rPr>
          <w:lang w:val="en-GB"/>
        </w:rPr>
        <w:pPrChange w:id="26533" w:author="Quinten Van Woerkom" w:date="2024-12-19T15:14:00Z" w16du:dateUtc="2024-12-19T14:14:00Z">
          <w:pPr/>
        </w:pPrChange>
      </w:pPr>
      <w:del w:id="26534" w:author="Quinten Van Woerkom" w:date="2024-12-16T16:48:00Z" w16du:dateUtc="2024-12-16T15:48:00Z">
        <w:r w:rsidRPr="004424B1" w:rsidDel="00AE6B58">
          <w:rPr>
            <w:lang w:val="en-GB"/>
          </w:rPr>
          <w:delText xml:space="preserve">In addition to standard MAL </w:delText>
        </w:r>
        <w:r w:rsidR="000866DA" w:rsidRPr="004424B1" w:rsidDel="00AE6B58">
          <w:rPr>
            <w:lang w:val="en-GB"/>
          </w:rPr>
          <w:delText>e</w:delText>
        </w:r>
        <w:r w:rsidRPr="004424B1" w:rsidDel="00AE6B58">
          <w:rPr>
            <w:lang w:val="en-GB"/>
          </w:rPr>
          <w:delText xml:space="preserve">rrors, the operation may return the following MPS </w:delText>
        </w:r>
        <w:r w:rsidR="000866DA" w:rsidRPr="004424B1" w:rsidDel="00AE6B58">
          <w:rPr>
            <w:lang w:val="en-GB"/>
          </w:rPr>
          <w:delText>e</w:delText>
        </w:r>
        <w:r w:rsidRPr="004424B1" w:rsidDel="00AE6B58">
          <w:rPr>
            <w:lang w:val="en-GB"/>
          </w:rPr>
          <w:delText>rrors:</w:delText>
        </w:r>
      </w:del>
      <w:ins w:id="26535"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6536" w:author="Peter Van Der Plas" w:date="2024-12-26T15:01:00Z" w16du:dateUtc="2024-12-26T14:01:00Z">
        <w:r w:rsidR="0010001D">
          <w:rPr>
            <w:lang w:val="en-GB"/>
          </w:rPr>
          <w:fldChar w:fldCharType="begin"/>
        </w:r>
        <w:r w:rsidR="0010001D">
          <w:rPr>
            <w:lang w:val="en-GB"/>
          </w:rPr>
          <w:instrText xml:space="preserve"> REF _Ref186117730 \r \h </w:instrText>
        </w:r>
      </w:ins>
      <w:r w:rsidR="0010001D">
        <w:rPr>
          <w:lang w:val="en-GB"/>
        </w:rPr>
      </w:r>
      <w:r w:rsidR="0010001D">
        <w:rPr>
          <w:lang w:val="en-GB"/>
        </w:rPr>
        <w:fldChar w:fldCharType="separate"/>
      </w:r>
      <w:ins w:id="26537" w:author="Peter Van Der Plas" w:date="2025-01-01T17:31:00Z" w16du:dateUtc="2025-01-01T16:31:00Z">
        <w:r w:rsidR="006D1623">
          <w:rPr>
            <w:lang w:val="en-GB"/>
          </w:rPr>
          <w:t>5</w:t>
        </w:r>
      </w:ins>
      <w:ins w:id="26538" w:author="Peter Van Der Plas" w:date="2024-12-26T15:01:00Z" w16du:dateUtc="2024-12-26T14:01:00Z">
        <w:r w:rsidR="0010001D">
          <w:rPr>
            <w:lang w:val="en-GB"/>
          </w:rPr>
          <w:fldChar w:fldCharType="end"/>
        </w:r>
      </w:ins>
      <w:ins w:id="26539" w:author="Quinten Van Woerkom" w:date="2024-12-16T16:48:00Z" w16du:dateUtc="2024-12-16T15:48:00Z">
        <w:del w:id="26540" w:author="Peter Van Der Plas" w:date="2024-12-26T15:01:00Z" w16du:dateUtc="2024-12-26T14:01:00Z">
          <w:r w:rsidR="00AE6B58" w:rsidDel="0010001D">
            <w:rPr>
              <w:lang w:val="en-GB"/>
            </w:rPr>
            <w:delText>5</w:delText>
          </w:r>
        </w:del>
        <w:r w:rsidR="00AE6B58">
          <w:rPr>
            <w:lang w:val="en-GB"/>
          </w:rPr>
          <w:t>.</w:t>
        </w:r>
      </w:ins>
    </w:p>
    <w:p w14:paraId="51CF33E0" w14:textId="1CE46525" w:rsidR="000528AB" w:rsidRPr="004424B1" w:rsidDel="0026233B" w:rsidRDefault="000528AB">
      <w:pPr>
        <w:spacing w:after="240"/>
        <w:rPr>
          <w:del w:id="26541" w:author="Quinten Van Woerkom" w:date="2024-12-19T15:14:00Z" w16du:dateUtc="2024-12-19T14:14:00Z"/>
          <w:lang w:val="en-GB"/>
        </w:rPr>
        <w:pPrChange w:id="26542" w:author="Quinten Van Woerkom" w:date="2024-12-19T15:14:00Z" w16du:dateUtc="2024-12-19T14:14:00Z">
          <w:pPr>
            <w:spacing w:before="0"/>
          </w:pPr>
        </w:pPrChange>
      </w:pPr>
    </w:p>
    <w:tbl>
      <w:tblPr>
        <w:tblStyle w:val="RBTable"/>
        <w:tblW w:w="0" w:type="auto"/>
        <w:jc w:val="center"/>
        <w:tblLook w:val="04A0" w:firstRow="1" w:lastRow="0" w:firstColumn="1" w:lastColumn="0" w:noHBand="0" w:noVBand="1"/>
        <w:tblCaption w:val="SVE deleteEvent"/>
      </w:tblPr>
      <w:tblGrid>
        <w:gridCol w:w="2389"/>
        <w:gridCol w:w="2520"/>
      </w:tblGrid>
      <w:tr w:rsidR="00D21B6E" w:rsidRPr="004424B1" w14:paraId="26231222"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863123B" w14:textId="77777777" w:rsidR="00D21B6E" w:rsidRPr="004424B1" w:rsidRDefault="00D21B6E" w:rsidP="00306AEA">
            <w:pPr>
              <w:pStyle w:val="TableCell"/>
              <w:rPr>
                <w:rFonts w:cs="Arial"/>
                <w:szCs w:val="20"/>
              </w:rPr>
            </w:pPr>
            <w:r w:rsidRPr="004424B1">
              <w:rPr>
                <w:rFonts w:cs="Arial"/>
                <w:szCs w:val="20"/>
              </w:rPr>
              <w:t>Error</w:t>
            </w:r>
          </w:p>
        </w:tc>
        <w:tc>
          <w:tcPr>
            <w:tcW w:w="2520" w:type="dxa"/>
          </w:tcPr>
          <w:p w14:paraId="6BBF54BF" w14:textId="77777777" w:rsidR="00D21B6E" w:rsidRPr="004424B1" w:rsidRDefault="00D21B6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1B6E" w:rsidRPr="004424B1" w14:paraId="4E37BA16" w14:textId="77777777" w:rsidTr="00197BC2">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A7B67D0" w14:textId="77777777" w:rsidR="00D21B6E" w:rsidRPr="004424B1" w:rsidRDefault="00D21B6E" w:rsidP="00306AEA">
            <w:pPr>
              <w:pStyle w:val="TableCell"/>
              <w:rPr>
                <w:rFonts w:cs="Arial"/>
                <w:szCs w:val="20"/>
              </w:rPr>
            </w:pPr>
            <w:r w:rsidRPr="004424B1">
              <w:rPr>
                <w:rFonts w:cs="Arial"/>
                <w:szCs w:val="20"/>
              </w:rPr>
              <w:t>INVALID</w:t>
            </w:r>
          </w:p>
        </w:tc>
        <w:tc>
          <w:tcPr>
            <w:tcW w:w="2520" w:type="dxa"/>
          </w:tcPr>
          <w:p w14:paraId="5B4A58A6"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D21B6E" w:rsidRPr="004424B1" w14:paraId="58218A2C" w14:textId="77777777" w:rsidTr="00197BC2">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99CB731" w14:textId="0D5CB14C" w:rsidR="00D21B6E" w:rsidRPr="004424B1" w:rsidRDefault="00D21B6E" w:rsidP="00306AEA">
            <w:pPr>
              <w:pStyle w:val="TableCell"/>
              <w:rPr>
                <w:rFonts w:cs="Arial"/>
                <w:szCs w:val="20"/>
              </w:rPr>
            </w:pPr>
            <w:r w:rsidRPr="004424B1">
              <w:rPr>
                <w:rFonts w:cs="Arial"/>
                <w:szCs w:val="20"/>
              </w:rPr>
              <w:t>DELETE_FAILED</w:t>
            </w:r>
          </w:p>
        </w:tc>
        <w:tc>
          <w:tcPr>
            <w:tcW w:w="2520" w:type="dxa"/>
          </w:tcPr>
          <w:p w14:paraId="7C2CA777" w14:textId="7C892858"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2DEC93AB" w14:textId="77777777" w:rsidR="001D6E76" w:rsidRPr="004424B1" w:rsidRDefault="001D6E76" w:rsidP="0043015A">
      <w:pPr>
        <w:pStyle w:val="Heading3"/>
        <w:spacing w:before="480"/>
        <w:rPr>
          <w:lang w:val="en-GB"/>
        </w:rPr>
      </w:pPr>
      <w:bookmarkStart w:id="26543" w:name="_Toc140093891"/>
      <w:r w:rsidRPr="004424B1">
        <w:rPr>
          <w:lang w:val="en-GB"/>
        </w:rPr>
        <w:t>Operation: updateActivity</w:t>
      </w:r>
      <w:bookmarkEnd w:id="26543"/>
    </w:p>
    <w:p w14:paraId="67E9D964" w14:textId="77777777" w:rsidR="00E647BE" w:rsidRPr="004424B1" w:rsidRDefault="00E647BE" w:rsidP="0043015A">
      <w:pPr>
        <w:pStyle w:val="Heading4"/>
        <w:rPr>
          <w:lang w:val="en-GB"/>
        </w:rPr>
      </w:pPr>
      <w:r w:rsidRPr="004424B1">
        <w:rPr>
          <w:lang w:val="en-GB"/>
        </w:rPr>
        <w:t>Overview</w:t>
      </w:r>
    </w:p>
    <w:p w14:paraId="1145BC1B" w14:textId="7B47EB77" w:rsidR="00E647BE" w:rsidRPr="004424B1" w:rsidRDefault="004F68BC" w:rsidP="00665B93">
      <w:pPr>
        <w:keepLines/>
        <w:rPr>
          <w:lang w:val="en-GB"/>
        </w:rPr>
      </w:pPr>
      <w:r w:rsidRPr="004424B1">
        <w:rPr>
          <w:lang w:val="en-GB"/>
        </w:rPr>
        <w:t xml:space="preserve">The </w:t>
      </w:r>
      <w:proofErr w:type="spellStart"/>
      <w:r w:rsidRPr="004424B1">
        <w:rPr>
          <w:lang w:val="en-GB"/>
        </w:rPr>
        <w:t>updateActivity</w:t>
      </w:r>
      <w:proofErr w:type="spellEnd"/>
      <w:r w:rsidR="00A70DED" w:rsidRPr="004424B1">
        <w:rPr>
          <w:lang w:val="en-GB"/>
        </w:rPr>
        <w:t xml:space="preserve"> operation </w:t>
      </w:r>
      <w:r w:rsidRPr="004424B1">
        <w:rPr>
          <w:lang w:val="en-GB"/>
        </w:rPr>
        <w:t xml:space="preserve">may be used to modify an ActivityInstance in a Plan that has already been submitted to </w:t>
      </w:r>
      <w:r w:rsidR="00A70DED" w:rsidRPr="004424B1">
        <w:rPr>
          <w:lang w:val="en-GB"/>
        </w:rPr>
        <w:t>the service provider</w:t>
      </w:r>
      <w:r w:rsidRPr="004424B1">
        <w:rPr>
          <w:lang w:val="en-GB"/>
        </w:rPr>
        <w:t>.  T</w:t>
      </w:r>
      <w:r w:rsidR="00A70DED" w:rsidRPr="004424B1">
        <w:rPr>
          <w:lang w:val="en-GB"/>
        </w:rPr>
        <w:t xml:space="preserve">he consumer submits an </w:t>
      </w:r>
      <w:proofErr w:type="spellStart"/>
      <w:r w:rsidR="00A70DED" w:rsidRPr="004424B1">
        <w:rPr>
          <w:lang w:val="en-GB"/>
        </w:rPr>
        <w:t>ActivityUpdate</w:t>
      </w:r>
      <w:proofErr w:type="spellEnd"/>
      <w:r w:rsidR="00A70DED" w:rsidRPr="004424B1">
        <w:rPr>
          <w:lang w:val="en-GB"/>
        </w:rPr>
        <w:t xml:space="preserve"> structure which is applied by the service provider to the referenced ActivityInstance.</w:t>
      </w:r>
      <w:r w:rsidR="00FD1C87" w:rsidRPr="004424B1">
        <w:rPr>
          <w:lang w:val="en-GB"/>
        </w:rPr>
        <w:t xml:space="preserve">  It is up to the planning system, how to manage concurrent access to the plan.</w:t>
      </w:r>
    </w:p>
    <w:p w14:paraId="3B4E0511" w14:textId="778F60A8" w:rsidR="00A70DED" w:rsidRDefault="00A70DED" w:rsidP="000528AB">
      <w:pPr>
        <w:rPr>
          <w:ins w:id="26544" w:author="Quinten Van Woerkom" w:date="2024-12-19T14:20:00Z" w16du:dateUtc="2024-12-19T13:20:00Z"/>
          <w:lang w:val="en-GB"/>
        </w:rPr>
      </w:pPr>
      <w:r w:rsidRPr="004424B1">
        <w:rPr>
          <w:lang w:val="en-GB"/>
        </w:rPr>
        <w:t xml:space="preserve">Update may fail if the referenced Plan or ActivityInstance is already in the TERMINATED state, in which case the UPDATE_FAILED </w:t>
      </w:r>
      <w:commentRangeStart w:id="26545"/>
      <w:r w:rsidRPr="004424B1">
        <w:rPr>
          <w:lang w:val="en-GB"/>
        </w:rPr>
        <w:t xml:space="preserve">error </w:t>
      </w:r>
      <w:ins w:id="26546" w:author="Quinten Van Woerkom" w:date="2024-11-25T13:31:00Z" w16du:dateUtc="2024-11-25T12:31:00Z">
        <w:r w:rsidR="00DE276A">
          <w:rPr>
            <w:lang w:val="en-GB"/>
          </w:rPr>
          <w:t>shall be</w:t>
        </w:r>
      </w:ins>
      <w:del w:id="26547" w:author="Quinten Van Woerkom" w:date="2024-11-25T13:31:00Z" w16du:dateUtc="2024-11-25T12:31:00Z">
        <w:r w:rsidRPr="004424B1" w:rsidDel="00DE276A">
          <w:rPr>
            <w:lang w:val="en-GB"/>
          </w:rPr>
          <w:delText>is</w:delText>
        </w:r>
      </w:del>
      <w:r w:rsidRPr="004424B1">
        <w:rPr>
          <w:lang w:val="en-GB"/>
        </w:rPr>
        <w:t xml:space="preserve"> returned</w:t>
      </w:r>
      <w:commentRangeEnd w:id="26545"/>
      <w:r w:rsidR="007B49CD">
        <w:rPr>
          <w:rStyle w:val="CommentReference"/>
        </w:rPr>
        <w:commentReference w:id="26545"/>
      </w:r>
      <w:r w:rsidRPr="004424B1">
        <w:rPr>
          <w:lang w:val="en-GB"/>
        </w:rPr>
        <w:t>.</w:t>
      </w:r>
    </w:p>
    <w:p w14:paraId="4FBEF42D" w14:textId="7F5FB009" w:rsidR="00B50FB7" w:rsidRPr="004424B1" w:rsidRDefault="00B50FB7">
      <w:pPr>
        <w:pStyle w:val="Heading4"/>
        <w:spacing w:before="480" w:after="240"/>
        <w:rPr>
          <w:lang w:val="en-GB"/>
        </w:rPr>
        <w:pPrChange w:id="26548" w:author="Peter Van Der Plas" w:date="2024-12-26T14:52:00Z" w16du:dateUtc="2024-12-26T13:52:00Z">
          <w:pPr/>
        </w:pPrChange>
      </w:pPr>
      <w:ins w:id="26549" w:author="Quinten Van Woerkom" w:date="2024-12-19T14:20:00Z" w16du:dateUtc="2024-12-19T13:20:00Z">
        <w:r>
          <w:rPr>
            <w:lang w:val="en-GB"/>
          </w:rPr>
          <w:t>Definition</w:t>
        </w:r>
      </w:ins>
    </w:p>
    <w:p w14:paraId="3ED6AD41" w14:textId="6F55392E" w:rsidR="000528AB" w:rsidRPr="004424B1" w:rsidDel="00B50FB7" w:rsidRDefault="000528AB">
      <w:pPr>
        <w:spacing w:after="240"/>
        <w:rPr>
          <w:del w:id="26550" w:author="Quinten Van Woerkom" w:date="2024-12-19T14:20:00Z" w16du:dateUtc="2024-12-19T13:20:00Z"/>
          <w:lang w:val="en-GB"/>
        </w:rPr>
        <w:pPrChange w:id="26551" w:author="Quinten Van Woerkom" w:date="2024-12-19T14:20:00Z" w16du:dateUtc="2024-12-19T13:20:00Z">
          <w:pPr>
            <w:spacing w:before="0"/>
          </w:pPr>
        </w:pPrChange>
      </w:pPr>
    </w:p>
    <w:tbl>
      <w:tblPr>
        <w:tblStyle w:val="RBTable"/>
        <w:tblW w:w="9242" w:type="dxa"/>
        <w:tblLayout w:type="fixed"/>
        <w:tblLook w:val="0400" w:firstRow="0" w:lastRow="0" w:firstColumn="0" w:lastColumn="0" w:noHBand="0" w:noVBand="1"/>
        <w:tblCaption w:val="SVO updateActivity"/>
        <w:tblPrChange w:id="26552" w:author="Peter Van Der Plas" w:date="2024-12-26T14:52:00Z" w16du:dateUtc="2024-12-26T13:52:00Z">
          <w:tblPr>
            <w:tblStyle w:val="RBTable"/>
            <w:tblW w:w="9242" w:type="dxa"/>
            <w:tblLayout w:type="fixed"/>
            <w:tblLook w:val="0400" w:firstRow="0" w:lastRow="0" w:firstColumn="0" w:lastColumn="0" w:noHBand="0" w:noVBand="1"/>
            <w:tblCaption w:val="SVO updateActivity"/>
          </w:tblPr>
        </w:tblPrChange>
      </w:tblPr>
      <w:tblGrid>
        <w:gridCol w:w="2353"/>
        <w:gridCol w:w="6889"/>
        <w:tblGridChange w:id="26553">
          <w:tblGrid>
            <w:gridCol w:w="2353"/>
            <w:gridCol w:w="23"/>
            <w:gridCol w:w="6866"/>
          </w:tblGrid>
        </w:tblGridChange>
      </w:tblGrid>
      <w:tr w:rsidR="000A0E49" w:rsidRPr="004424B1" w14:paraId="69709FC6" w14:textId="77777777" w:rsidTr="00197BC2">
        <w:trPr>
          <w:tblHeader/>
        </w:trPr>
        <w:tc>
          <w:tcPr>
            <w:tcW w:w="2352" w:type="dxa"/>
            <w:shd w:val="clear" w:color="auto" w:fill="00CCFF"/>
            <w:tcPrChange w:id="26554" w:author="Peter Van Der Plas" w:date="2024-12-26T14:52:00Z" w16du:dateUtc="2024-12-26T13:52:00Z">
              <w:tcPr>
                <w:tcW w:w="2376" w:type="dxa"/>
                <w:gridSpan w:val="2"/>
                <w:shd w:val="clear" w:color="auto" w:fill="662382"/>
              </w:tcPr>
            </w:tcPrChange>
          </w:tcPr>
          <w:p w14:paraId="081A7AA3" w14:textId="77777777" w:rsidR="000A0E49" w:rsidRPr="006B438D" w:rsidRDefault="000A0E49" w:rsidP="007B4994">
            <w:pPr>
              <w:pStyle w:val="TableCell"/>
              <w:jc w:val="center"/>
              <w:rPr>
                <w:rFonts w:cs="Arial"/>
                <w:bCs/>
                <w:color w:val="auto"/>
                <w:szCs w:val="18"/>
                <w:rPrChange w:id="26555" w:author="Peter Van Der Plas" w:date="2024-12-26T14:53:00Z" w16du:dateUtc="2024-12-26T13:53:00Z">
                  <w:rPr>
                    <w:rFonts w:cs="Arial"/>
                    <w:b/>
                    <w:color w:val="FFFFFF" w:themeColor="background1"/>
                    <w:szCs w:val="18"/>
                  </w:rPr>
                </w:rPrChange>
              </w:rPr>
            </w:pPr>
            <w:r w:rsidRPr="006B438D">
              <w:rPr>
                <w:rFonts w:cs="Arial"/>
                <w:bCs/>
                <w:color w:val="auto"/>
                <w:szCs w:val="18"/>
                <w:rPrChange w:id="26556" w:author="Peter Van Der Plas" w:date="2024-12-26T14:53:00Z" w16du:dateUtc="2024-12-26T13:53:00Z">
                  <w:rPr>
                    <w:rFonts w:cs="Arial"/>
                    <w:b/>
                    <w:color w:val="FFFFFF" w:themeColor="background1"/>
                    <w:szCs w:val="18"/>
                  </w:rPr>
                </w:rPrChange>
              </w:rPr>
              <w:t>Operation Identifier</w:t>
            </w:r>
          </w:p>
        </w:tc>
        <w:tc>
          <w:tcPr>
            <w:tcW w:w="6888" w:type="dxa"/>
            <w:tcPrChange w:id="26557" w:author="Peter Van Der Plas" w:date="2024-12-26T14:52:00Z" w16du:dateUtc="2024-12-26T13:52:00Z">
              <w:tcPr>
                <w:tcW w:w="6866" w:type="dxa"/>
              </w:tcPr>
            </w:tcPrChange>
          </w:tcPr>
          <w:p w14:paraId="7ADF73F6" w14:textId="77777777" w:rsidR="000A0E49" w:rsidRPr="004424B1" w:rsidRDefault="000A0E49" w:rsidP="007B4994">
            <w:pPr>
              <w:pStyle w:val="TableCell"/>
              <w:jc w:val="center"/>
              <w:rPr>
                <w:rFonts w:cs="Arial"/>
                <w:szCs w:val="18"/>
              </w:rPr>
            </w:pPr>
            <w:proofErr w:type="spellStart"/>
            <w:r w:rsidRPr="004424B1">
              <w:rPr>
                <w:rFonts w:cs="Arial"/>
                <w:szCs w:val="18"/>
              </w:rPr>
              <w:t>updateActivity</w:t>
            </w:r>
            <w:proofErr w:type="spellEnd"/>
          </w:p>
        </w:tc>
      </w:tr>
      <w:tr w:rsidR="000A0E49" w:rsidRPr="004424B1" w14:paraId="7D7ADF5D" w14:textId="77777777" w:rsidTr="00144254">
        <w:tc>
          <w:tcPr>
            <w:tcW w:w="2352" w:type="dxa"/>
            <w:shd w:val="clear" w:color="auto" w:fill="00CCFF"/>
            <w:tcPrChange w:id="26558" w:author="Peter Van Der Plas" w:date="2024-12-26T14:52:00Z" w16du:dateUtc="2024-12-26T13:52:00Z">
              <w:tcPr>
                <w:tcW w:w="2376" w:type="dxa"/>
                <w:gridSpan w:val="2"/>
                <w:shd w:val="clear" w:color="auto" w:fill="662382"/>
              </w:tcPr>
            </w:tcPrChange>
          </w:tcPr>
          <w:p w14:paraId="20AE4F11" w14:textId="77777777" w:rsidR="000A0E49" w:rsidRPr="006B438D" w:rsidRDefault="000A0E49" w:rsidP="007B4994">
            <w:pPr>
              <w:pStyle w:val="TableCell"/>
              <w:jc w:val="center"/>
              <w:rPr>
                <w:rFonts w:cs="Arial"/>
                <w:bCs/>
                <w:color w:val="auto"/>
                <w:szCs w:val="18"/>
                <w:rPrChange w:id="26559" w:author="Peter Van Der Plas" w:date="2024-12-26T14:53:00Z" w16du:dateUtc="2024-12-26T13:53:00Z">
                  <w:rPr>
                    <w:rFonts w:cs="Arial"/>
                    <w:b/>
                    <w:color w:val="FFFFFF" w:themeColor="background1"/>
                    <w:szCs w:val="18"/>
                  </w:rPr>
                </w:rPrChange>
              </w:rPr>
            </w:pPr>
            <w:r w:rsidRPr="006B438D">
              <w:rPr>
                <w:rFonts w:cs="Arial"/>
                <w:bCs/>
                <w:color w:val="auto"/>
                <w:szCs w:val="18"/>
                <w:rPrChange w:id="26560" w:author="Peter Van Der Plas" w:date="2024-12-26T14:53:00Z" w16du:dateUtc="2024-12-26T13:53:00Z">
                  <w:rPr>
                    <w:rFonts w:cs="Arial"/>
                    <w:b/>
                    <w:color w:val="FFFFFF" w:themeColor="background1"/>
                    <w:szCs w:val="18"/>
                  </w:rPr>
                </w:rPrChange>
              </w:rPr>
              <w:t>Interaction Pattern</w:t>
            </w:r>
          </w:p>
        </w:tc>
        <w:tc>
          <w:tcPr>
            <w:tcW w:w="6888" w:type="dxa"/>
            <w:shd w:val="clear" w:color="auto" w:fill="D9D9D9" w:themeFill="background1" w:themeFillShade="D9"/>
            <w:tcPrChange w:id="26561" w:author="Peter Van Der Plas" w:date="2024-12-26T14:52:00Z" w16du:dateUtc="2024-12-26T13:52:00Z">
              <w:tcPr>
                <w:tcW w:w="6866" w:type="dxa"/>
                <w:shd w:val="clear" w:color="auto" w:fill="D9D9D9" w:themeFill="background1" w:themeFillShade="D9"/>
              </w:tcPr>
            </w:tcPrChange>
          </w:tcPr>
          <w:p w14:paraId="5A1BF460" w14:textId="77777777" w:rsidR="000A0E49" w:rsidRPr="004424B1" w:rsidRDefault="000A0E49" w:rsidP="007B4994">
            <w:pPr>
              <w:pStyle w:val="TableCell"/>
              <w:jc w:val="center"/>
              <w:rPr>
                <w:rFonts w:cs="Arial"/>
                <w:szCs w:val="18"/>
              </w:rPr>
            </w:pPr>
            <w:r w:rsidRPr="004424B1">
              <w:rPr>
                <w:rFonts w:cs="Arial"/>
                <w:szCs w:val="18"/>
              </w:rPr>
              <w:t>SUBMIT</w:t>
            </w:r>
          </w:p>
        </w:tc>
      </w:tr>
    </w:tbl>
    <w:p w14:paraId="6DD7E07A" w14:textId="77777777" w:rsidR="000A0E49" w:rsidRPr="004424B1" w:rsidRDefault="000A0E49" w:rsidP="000A0E4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3251778A"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DCBA587" w14:textId="77777777" w:rsidR="000A0E49" w:rsidRPr="004424B1" w:rsidRDefault="000A0E49" w:rsidP="007B4994">
            <w:pPr>
              <w:pStyle w:val="TableCell"/>
              <w:jc w:val="center"/>
              <w:rPr>
                <w:rFonts w:cs="Arial"/>
                <w:szCs w:val="18"/>
              </w:rPr>
            </w:pPr>
            <w:r w:rsidRPr="004424B1">
              <w:rPr>
                <w:rFonts w:cs="Arial"/>
                <w:szCs w:val="18"/>
              </w:rPr>
              <w:t>Pattern Sequence</w:t>
            </w:r>
          </w:p>
        </w:tc>
        <w:tc>
          <w:tcPr>
            <w:tcW w:w="1701" w:type="dxa"/>
          </w:tcPr>
          <w:p w14:paraId="5899F399" w14:textId="77777777" w:rsidR="000A0E49" w:rsidRPr="004424B1" w:rsidRDefault="000A0E49" w:rsidP="007B4994">
            <w:pPr>
              <w:pStyle w:val="TableCell"/>
              <w:jc w:val="center"/>
              <w:rPr>
                <w:rFonts w:cs="Arial"/>
                <w:szCs w:val="18"/>
              </w:rPr>
            </w:pPr>
            <w:r w:rsidRPr="004424B1">
              <w:rPr>
                <w:rFonts w:cs="Arial"/>
                <w:szCs w:val="18"/>
              </w:rPr>
              <w:t>Message</w:t>
            </w:r>
          </w:p>
        </w:tc>
        <w:tc>
          <w:tcPr>
            <w:tcW w:w="964" w:type="dxa"/>
          </w:tcPr>
          <w:p w14:paraId="25232055" w14:textId="77777777" w:rsidR="000A0E49" w:rsidRPr="004424B1" w:rsidRDefault="000A0E49" w:rsidP="007B4994">
            <w:pPr>
              <w:pStyle w:val="TableCell"/>
              <w:jc w:val="center"/>
              <w:rPr>
                <w:rFonts w:cs="Arial"/>
                <w:szCs w:val="18"/>
              </w:rPr>
            </w:pPr>
            <w:r w:rsidRPr="004424B1">
              <w:rPr>
                <w:rFonts w:cs="Arial"/>
                <w:szCs w:val="18"/>
              </w:rPr>
              <w:t>Nullable</w:t>
            </w:r>
          </w:p>
        </w:tc>
        <w:tc>
          <w:tcPr>
            <w:tcW w:w="4224" w:type="dxa"/>
          </w:tcPr>
          <w:p w14:paraId="4F9C17FF" w14:textId="7836A538" w:rsidR="000A0E49" w:rsidRPr="004424B1" w:rsidRDefault="000A0E49" w:rsidP="007B4994">
            <w:pPr>
              <w:pStyle w:val="TableCell"/>
              <w:jc w:val="center"/>
              <w:rPr>
                <w:rFonts w:cs="Arial"/>
                <w:szCs w:val="18"/>
              </w:rPr>
            </w:pPr>
            <w:del w:id="26562" w:author="Peter Van Der Plas" w:date="2024-12-26T14:53:00Z" w16du:dateUtc="2024-12-26T13:53:00Z">
              <w:r w:rsidRPr="004424B1" w:rsidDel="006B438D">
                <w:rPr>
                  <w:rFonts w:cs="Arial"/>
                  <w:szCs w:val="18"/>
                </w:rPr>
                <w:delText xml:space="preserve">Body </w:delText>
              </w:r>
            </w:del>
            <w:ins w:id="26563" w:author="Peter Van Der Plas" w:date="2024-12-26T14:53:00Z" w16du:dateUtc="2024-12-26T13:53:00Z">
              <w:r w:rsidR="006B438D">
                <w:rPr>
                  <w:rFonts w:cs="Arial"/>
                  <w:szCs w:val="18"/>
                </w:rPr>
                <w:t>Type</w:t>
              </w:r>
              <w:r w:rsidR="006B438D" w:rsidRPr="004424B1">
                <w:rPr>
                  <w:rFonts w:cs="Arial"/>
                  <w:szCs w:val="18"/>
                </w:rPr>
                <w:t xml:space="preserve"> </w:t>
              </w:r>
            </w:ins>
            <w:r w:rsidRPr="004424B1">
              <w:rPr>
                <w:rFonts w:cs="Arial"/>
                <w:szCs w:val="18"/>
              </w:rPr>
              <w:t>Signature</w:t>
            </w:r>
          </w:p>
        </w:tc>
      </w:tr>
      <w:tr w:rsidR="000A0E49" w:rsidRPr="004424B1" w14:paraId="23E613C6" w14:textId="77777777" w:rsidTr="007B4994">
        <w:tc>
          <w:tcPr>
            <w:tcW w:w="2353" w:type="dxa"/>
            <w:shd w:val="clear" w:color="auto" w:fill="D9D9D9" w:themeFill="background1" w:themeFillShade="D9"/>
          </w:tcPr>
          <w:p w14:paraId="7A63C42B"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60699A0F" w14:textId="77777777" w:rsidR="000A0E49" w:rsidRPr="004424B1" w:rsidRDefault="000A0E49" w:rsidP="007B4994">
            <w:pPr>
              <w:pStyle w:val="TableCell"/>
              <w:jc w:val="center"/>
              <w:rPr>
                <w:rFonts w:cs="Arial"/>
                <w:szCs w:val="18"/>
              </w:rPr>
            </w:pPr>
            <w:r w:rsidRPr="004424B1">
              <w:rPr>
                <w:rFonts w:cs="Arial"/>
                <w:szCs w:val="18"/>
              </w:rPr>
              <w:t>SUBMIT</w:t>
            </w:r>
          </w:p>
        </w:tc>
        <w:tc>
          <w:tcPr>
            <w:tcW w:w="964" w:type="dxa"/>
          </w:tcPr>
          <w:p w14:paraId="4E4815C7" w14:textId="77777777" w:rsidR="000A0E49" w:rsidRPr="004424B1" w:rsidRDefault="000A0E49" w:rsidP="007B4994">
            <w:pPr>
              <w:pStyle w:val="TableCell"/>
              <w:jc w:val="center"/>
              <w:rPr>
                <w:rFonts w:cs="Arial"/>
                <w:szCs w:val="18"/>
              </w:rPr>
            </w:pPr>
            <w:r w:rsidRPr="004424B1">
              <w:rPr>
                <w:rFonts w:cs="Arial"/>
                <w:szCs w:val="18"/>
              </w:rPr>
              <w:t>No</w:t>
            </w:r>
          </w:p>
          <w:p w14:paraId="3E785573"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2972F4AC" w14:textId="78D1EA05" w:rsidR="000A0E49" w:rsidRPr="004424B1" w:rsidRDefault="000A0E49" w:rsidP="007B4994">
            <w:pPr>
              <w:pStyle w:val="TableCell"/>
              <w:jc w:val="center"/>
              <w:rPr>
                <w:rFonts w:cs="Arial"/>
                <w:szCs w:val="18"/>
              </w:rPr>
            </w:pPr>
            <w:proofErr w:type="spellStart"/>
            <w:proofErr w:type="gramStart"/>
            <w:r w:rsidRPr="004424B1">
              <w:rPr>
                <w:rFonts w:cs="Arial"/>
                <w:szCs w:val="18"/>
              </w:rPr>
              <w:t>planRef</w:t>
            </w:r>
            <w:proofErr w:type="spellEnd"/>
            <w:r w:rsidRPr="004424B1">
              <w:rPr>
                <w:rFonts w:cs="Arial"/>
                <w:szCs w:val="18"/>
              </w:rPr>
              <w:t xml:space="preserve"> :</w:t>
            </w:r>
            <w:proofErr w:type="gramEnd"/>
            <w:r w:rsidRPr="004424B1">
              <w:rPr>
                <w:rFonts w:cs="Arial"/>
                <w:szCs w:val="18"/>
              </w:rPr>
              <w:t xml:space="preserve"> (MAL::ObjectRef</w:t>
            </w:r>
            <w:ins w:id="26564" w:author="Peter Van Der Plas" w:date="2025-01-01T15:56:00Z" w16du:dateUtc="2025-01-01T14:56:00Z">
              <w:r w:rsidR="008A3FBD">
                <w:rPr>
                  <w:rFonts w:cs="Arial"/>
                  <w:szCs w:val="18"/>
                </w:rPr>
                <w:t xml:space="preserve"> </w:t>
              </w:r>
            </w:ins>
            <w:r w:rsidRPr="004424B1">
              <w:rPr>
                <w:rFonts w:cs="Arial"/>
                <w:szCs w:val="18"/>
              </w:rPr>
              <w:t>&lt;Plan&gt;)</w:t>
            </w:r>
          </w:p>
          <w:p w14:paraId="3A21206F" w14:textId="77777777" w:rsidR="000A0E49" w:rsidRPr="004424B1" w:rsidRDefault="000A0E49" w:rsidP="007B4994">
            <w:pPr>
              <w:pStyle w:val="TableCell"/>
              <w:jc w:val="center"/>
              <w:rPr>
                <w:rFonts w:cs="Arial"/>
                <w:szCs w:val="18"/>
              </w:rPr>
            </w:pPr>
            <w:proofErr w:type="spellStart"/>
            <w:proofErr w:type="gramStart"/>
            <w:r w:rsidRPr="004424B1">
              <w:rPr>
                <w:rFonts w:cs="Arial"/>
                <w:szCs w:val="18"/>
              </w:rPr>
              <w:t>activityUpdate</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ActivityUpdate</w:t>
            </w:r>
            <w:proofErr w:type="spellEnd"/>
            <w:r w:rsidRPr="004424B1">
              <w:rPr>
                <w:rFonts w:cs="Arial"/>
                <w:szCs w:val="18"/>
              </w:rPr>
              <w:t>)</w:t>
            </w:r>
          </w:p>
        </w:tc>
      </w:tr>
    </w:tbl>
    <w:p w14:paraId="55F41622" w14:textId="77777777" w:rsidR="00E647BE" w:rsidRPr="004424B1" w:rsidRDefault="00E647BE" w:rsidP="0043015A">
      <w:pPr>
        <w:pStyle w:val="Heading4"/>
        <w:spacing w:before="480"/>
        <w:rPr>
          <w:lang w:val="en-GB"/>
        </w:rPr>
      </w:pPr>
      <w:r w:rsidRPr="004424B1">
        <w:rPr>
          <w:lang w:val="en-GB"/>
        </w:rPr>
        <w:t>Errors</w:t>
      </w:r>
    </w:p>
    <w:p w14:paraId="10020A92" w14:textId="649D2B82" w:rsidR="00781519" w:rsidRPr="004424B1" w:rsidRDefault="00781519">
      <w:pPr>
        <w:spacing w:after="240"/>
        <w:rPr>
          <w:lang w:val="en-GB"/>
        </w:rPr>
        <w:pPrChange w:id="26565" w:author="Quinten Van Woerkom" w:date="2024-12-19T15:14:00Z" w16du:dateUtc="2024-12-19T14:14:00Z">
          <w:pPr/>
        </w:pPrChange>
      </w:pPr>
      <w:del w:id="26566" w:author="Quinten Van Woerkom" w:date="2024-12-16T16:48:00Z" w16du:dateUtc="2024-12-16T15:48:00Z">
        <w:r w:rsidRPr="004424B1" w:rsidDel="00AE6B58">
          <w:rPr>
            <w:lang w:val="en-GB"/>
          </w:rPr>
          <w:delText xml:space="preserve">In addition to standard MAL </w:delText>
        </w:r>
        <w:r w:rsidR="000866DA" w:rsidRPr="004424B1" w:rsidDel="00AE6B58">
          <w:rPr>
            <w:lang w:val="en-GB"/>
          </w:rPr>
          <w:delText>e</w:delText>
        </w:r>
        <w:r w:rsidRPr="004424B1" w:rsidDel="00AE6B58">
          <w:rPr>
            <w:lang w:val="en-GB"/>
          </w:rPr>
          <w:delText xml:space="preserve">rrors, the operation may return the following MPS </w:delText>
        </w:r>
        <w:r w:rsidR="000866DA" w:rsidRPr="004424B1" w:rsidDel="00AE6B58">
          <w:rPr>
            <w:lang w:val="en-GB"/>
          </w:rPr>
          <w:delText>e</w:delText>
        </w:r>
        <w:r w:rsidRPr="004424B1" w:rsidDel="00AE6B58">
          <w:rPr>
            <w:lang w:val="en-GB"/>
          </w:rPr>
          <w:delText>rrors:</w:delText>
        </w:r>
      </w:del>
      <w:ins w:id="26567"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6568" w:author="Peter Van Der Plas" w:date="2024-12-26T15:01:00Z" w16du:dateUtc="2024-12-26T14:01:00Z">
        <w:r w:rsidR="0010001D">
          <w:rPr>
            <w:lang w:val="en-GB"/>
          </w:rPr>
          <w:fldChar w:fldCharType="begin"/>
        </w:r>
        <w:r w:rsidR="0010001D">
          <w:rPr>
            <w:lang w:val="en-GB"/>
          </w:rPr>
          <w:instrText xml:space="preserve"> REF _Ref186117721 \r \h </w:instrText>
        </w:r>
      </w:ins>
      <w:r w:rsidR="0010001D">
        <w:rPr>
          <w:lang w:val="en-GB"/>
        </w:rPr>
      </w:r>
      <w:r w:rsidR="0010001D">
        <w:rPr>
          <w:lang w:val="en-GB"/>
        </w:rPr>
        <w:fldChar w:fldCharType="separate"/>
      </w:r>
      <w:ins w:id="26569" w:author="Peter Van Der Plas" w:date="2025-01-01T17:31:00Z" w16du:dateUtc="2025-01-01T16:31:00Z">
        <w:r w:rsidR="006D1623">
          <w:rPr>
            <w:lang w:val="en-GB"/>
          </w:rPr>
          <w:t>5</w:t>
        </w:r>
      </w:ins>
      <w:ins w:id="26570" w:author="Peter Van Der Plas" w:date="2024-12-26T15:01:00Z" w16du:dateUtc="2024-12-26T14:01:00Z">
        <w:r w:rsidR="0010001D">
          <w:rPr>
            <w:lang w:val="en-GB"/>
          </w:rPr>
          <w:fldChar w:fldCharType="end"/>
        </w:r>
      </w:ins>
      <w:ins w:id="26571" w:author="Quinten Van Woerkom" w:date="2024-12-16T16:48:00Z" w16du:dateUtc="2024-12-16T15:48:00Z">
        <w:del w:id="26572" w:author="Peter Van Der Plas" w:date="2024-12-26T15:01:00Z" w16du:dateUtc="2024-12-26T14:01:00Z">
          <w:r w:rsidR="00AE6B58" w:rsidDel="0010001D">
            <w:rPr>
              <w:lang w:val="en-GB"/>
            </w:rPr>
            <w:delText>5</w:delText>
          </w:r>
        </w:del>
        <w:r w:rsidR="00AE6B58">
          <w:rPr>
            <w:lang w:val="en-GB"/>
          </w:rPr>
          <w:t>.</w:t>
        </w:r>
      </w:ins>
    </w:p>
    <w:p w14:paraId="2D5F3B66" w14:textId="1A39C468" w:rsidR="000528AB" w:rsidRPr="004424B1" w:rsidDel="0026233B" w:rsidRDefault="000528AB">
      <w:pPr>
        <w:spacing w:after="240"/>
        <w:rPr>
          <w:del w:id="26573" w:author="Quinten Van Woerkom" w:date="2024-12-19T15:14:00Z" w16du:dateUtc="2024-12-19T14:14:00Z"/>
          <w:lang w:val="en-GB"/>
        </w:rPr>
        <w:pPrChange w:id="26574" w:author="Quinten Van Woerkom" w:date="2024-12-19T15:14:00Z" w16du:dateUtc="2024-12-19T14:14:00Z">
          <w:pPr>
            <w:spacing w:before="0"/>
          </w:pPr>
        </w:pPrChange>
      </w:pPr>
    </w:p>
    <w:tbl>
      <w:tblPr>
        <w:tblStyle w:val="RBTable"/>
        <w:tblW w:w="0" w:type="auto"/>
        <w:jc w:val="center"/>
        <w:tblLook w:val="04A0" w:firstRow="1" w:lastRow="0" w:firstColumn="1" w:lastColumn="0" w:noHBand="0" w:noVBand="1"/>
        <w:tblCaption w:val="SVE updateActivity"/>
      </w:tblPr>
      <w:tblGrid>
        <w:gridCol w:w="2389"/>
        <w:gridCol w:w="2520"/>
      </w:tblGrid>
      <w:tr w:rsidR="00D21B6E" w:rsidRPr="004424B1" w14:paraId="230BAC96"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A9B97D1" w14:textId="77777777" w:rsidR="00D21B6E" w:rsidRPr="004424B1" w:rsidRDefault="00D21B6E" w:rsidP="00306AEA">
            <w:pPr>
              <w:pStyle w:val="TableCell"/>
              <w:rPr>
                <w:rFonts w:cs="Arial"/>
                <w:szCs w:val="20"/>
              </w:rPr>
            </w:pPr>
            <w:r w:rsidRPr="004424B1">
              <w:rPr>
                <w:rFonts w:cs="Arial"/>
                <w:szCs w:val="20"/>
              </w:rPr>
              <w:t>Error</w:t>
            </w:r>
          </w:p>
        </w:tc>
        <w:tc>
          <w:tcPr>
            <w:tcW w:w="2520" w:type="dxa"/>
          </w:tcPr>
          <w:p w14:paraId="4E1BFED2" w14:textId="77777777" w:rsidR="00D21B6E" w:rsidRPr="004424B1" w:rsidRDefault="00D21B6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1B6E" w:rsidRPr="004424B1" w14:paraId="07D5839B"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1E8B85B" w14:textId="77777777" w:rsidR="00D21B6E" w:rsidRPr="004424B1" w:rsidRDefault="00D21B6E" w:rsidP="00306AEA">
            <w:pPr>
              <w:pStyle w:val="TableCell"/>
              <w:rPr>
                <w:rFonts w:cs="Arial"/>
                <w:szCs w:val="20"/>
              </w:rPr>
            </w:pPr>
            <w:r w:rsidRPr="004424B1">
              <w:rPr>
                <w:rFonts w:cs="Arial"/>
                <w:szCs w:val="20"/>
              </w:rPr>
              <w:t>INVALID</w:t>
            </w:r>
          </w:p>
        </w:tc>
        <w:tc>
          <w:tcPr>
            <w:tcW w:w="2520" w:type="dxa"/>
          </w:tcPr>
          <w:p w14:paraId="27F547F0"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D21B6E" w:rsidRPr="004424B1" w14:paraId="735C2D0C"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D01770C" w14:textId="2AA165B4" w:rsidR="00D21B6E" w:rsidRPr="004424B1" w:rsidRDefault="00D21B6E" w:rsidP="00306AEA">
            <w:pPr>
              <w:pStyle w:val="TableCell"/>
              <w:rPr>
                <w:rFonts w:cs="Arial"/>
                <w:szCs w:val="20"/>
              </w:rPr>
            </w:pPr>
            <w:r w:rsidRPr="004424B1">
              <w:rPr>
                <w:rFonts w:cs="Arial"/>
                <w:szCs w:val="20"/>
              </w:rPr>
              <w:t>UPDATE_FAILED</w:t>
            </w:r>
          </w:p>
        </w:tc>
        <w:tc>
          <w:tcPr>
            <w:tcW w:w="2520" w:type="dxa"/>
          </w:tcPr>
          <w:p w14:paraId="4C40F74D" w14:textId="1FABF016"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4D553F96" w14:textId="77777777" w:rsidR="001D6E76" w:rsidRPr="004424B1" w:rsidRDefault="001D6E76" w:rsidP="0043015A">
      <w:pPr>
        <w:pStyle w:val="Heading3"/>
        <w:spacing w:before="480"/>
        <w:rPr>
          <w:lang w:val="en-GB"/>
        </w:rPr>
      </w:pPr>
      <w:bookmarkStart w:id="26575" w:name="_Toc140093892"/>
      <w:r w:rsidRPr="004424B1">
        <w:rPr>
          <w:lang w:val="en-GB"/>
        </w:rPr>
        <w:t xml:space="preserve">Operation: </w:t>
      </w:r>
      <w:r w:rsidR="00493EAE" w:rsidRPr="004424B1">
        <w:rPr>
          <w:lang w:val="en-GB"/>
        </w:rPr>
        <w:t>u</w:t>
      </w:r>
      <w:r w:rsidRPr="004424B1">
        <w:rPr>
          <w:lang w:val="en-GB"/>
        </w:rPr>
        <w:t>pdateEvent</w:t>
      </w:r>
      <w:bookmarkEnd w:id="26575"/>
    </w:p>
    <w:p w14:paraId="5A754D82" w14:textId="77777777" w:rsidR="009718BB" w:rsidRPr="004424B1" w:rsidRDefault="009718BB" w:rsidP="0043015A">
      <w:pPr>
        <w:pStyle w:val="Heading4"/>
        <w:rPr>
          <w:lang w:val="en-GB"/>
        </w:rPr>
      </w:pPr>
      <w:r w:rsidRPr="004424B1">
        <w:rPr>
          <w:lang w:val="en-GB"/>
        </w:rPr>
        <w:t>Overview</w:t>
      </w:r>
    </w:p>
    <w:p w14:paraId="612B6345" w14:textId="081DD56B" w:rsidR="00D77D45" w:rsidRPr="004424B1" w:rsidRDefault="00D77D45" w:rsidP="00D77D45">
      <w:pPr>
        <w:rPr>
          <w:lang w:val="en-GB"/>
        </w:rPr>
      </w:pPr>
      <w:r w:rsidRPr="004424B1">
        <w:rPr>
          <w:lang w:val="en-GB"/>
        </w:rPr>
        <w:t xml:space="preserve">The </w:t>
      </w:r>
      <w:proofErr w:type="spellStart"/>
      <w:r w:rsidRPr="004424B1">
        <w:rPr>
          <w:lang w:val="en-GB"/>
        </w:rPr>
        <w:t>updateEvent</w:t>
      </w:r>
      <w:proofErr w:type="spellEnd"/>
      <w:r w:rsidRPr="004424B1">
        <w:rPr>
          <w:lang w:val="en-GB"/>
        </w:rPr>
        <w:t xml:space="preserve"> operation may be used to modify an </w:t>
      </w:r>
      <w:proofErr w:type="spellStart"/>
      <w:r w:rsidRPr="004424B1">
        <w:rPr>
          <w:lang w:val="en-GB"/>
        </w:rPr>
        <w:t>EventInstance</w:t>
      </w:r>
      <w:proofErr w:type="spellEnd"/>
      <w:r w:rsidRPr="004424B1">
        <w:rPr>
          <w:lang w:val="en-GB"/>
        </w:rPr>
        <w:t xml:space="preserve"> in a Plan that has already been submitted to the service provider.  The consumer submits an </w:t>
      </w:r>
      <w:proofErr w:type="spellStart"/>
      <w:r w:rsidRPr="004424B1">
        <w:rPr>
          <w:lang w:val="en-GB"/>
        </w:rPr>
        <w:t>EventUpdate</w:t>
      </w:r>
      <w:proofErr w:type="spellEnd"/>
      <w:r w:rsidRPr="004424B1">
        <w:rPr>
          <w:lang w:val="en-GB"/>
        </w:rPr>
        <w:t xml:space="preserve"> structure which is applied by the service provider to the referenced </w:t>
      </w:r>
      <w:proofErr w:type="spellStart"/>
      <w:r w:rsidRPr="004424B1">
        <w:rPr>
          <w:lang w:val="en-GB"/>
        </w:rPr>
        <w:t>EventInstance</w:t>
      </w:r>
      <w:proofErr w:type="spellEnd"/>
      <w:r w:rsidRPr="004424B1">
        <w:rPr>
          <w:lang w:val="en-GB"/>
        </w:rPr>
        <w:t>.</w:t>
      </w:r>
      <w:r w:rsidR="00FD1C87" w:rsidRPr="004424B1">
        <w:rPr>
          <w:lang w:val="en-GB"/>
        </w:rPr>
        <w:t xml:space="preserve">  It is up to the planning system, how to manage concurrent access to the plan.</w:t>
      </w:r>
    </w:p>
    <w:p w14:paraId="588C2F3F" w14:textId="0A63EDF9" w:rsidR="00D77D45" w:rsidRDefault="00D77D45" w:rsidP="000528AB">
      <w:pPr>
        <w:rPr>
          <w:ins w:id="26576" w:author="Quinten Van Woerkom" w:date="2024-12-19T14:20:00Z" w16du:dateUtc="2024-12-19T13:20:00Z"/>
          <w:lang w:val="en-GB"/>
        </w:rPr>
      </w:pPr>
      <w:r w:rsidRPr="004424B1">
        <w:rPr>
          <w:lang w:val="en-GB"/>
        </w:rPr>
        <w:t xml:space="preserve">Update may fail if the referenced Plan or </w:t>
      </w:r>
      <w:proofErr w:type="spellStart"/>
      <w:r w:rsidRPr="004424B1">
        <w:rPr>
          <w:lang w:val="en-GB"/>
        </w:rPr>
        <w:t>EventInstance</w:t>
      </w:r>
      <w:proofErr w:type="spellEnd"/>
      <w:r w:rsidRPr="004424B1">
        <w:rPr>
          <w:lang w:val="en-GB"/>
        </w:rPr>
        <w:t xml:space="preserve"> is already in the TERMINATED state, in which case the UPDATE_FAILED </w:t>
      </w:r>
      <w:commentRangeStart w:id="26577"/>
      <w:r w:rsidRPr="004424B1">
        <w:rPr>
          <w:lang w:val="en-GB"/>
        </w:rPr>
        <w:t xml:space="preserve">error </w:t>
      </w:r>
      <w:ins w:id="26578" w:author="Quinten Van Woerkom" w:date="2024-11-25T13:32:00Z" w16du:dateUtc="2024-11-25T12:32:00Z">
        <w:r w:rsidR="00DE276A">
          <w:rPr>
            <w:lang w:val="en-GB"/>
          </w:rPr>
          <w:t>shall be</w:t>
        </w:r>
      </w:ins>
      <w:del w:id="26579" w:author="Quinten Van Woerkom" w:date="2024-11-25T13:32:00Z" w16du:dateUtc="2024-11-25T12:32:00Z">
        <w:r w:rsidRPr="004424B1" w:rsidDel="00DE276A">
          <w:rPr>
            <w:lang w:val="en-GB"/>
          </w:rPr>
          <w:delText>is</w:delText>
        </w:r>
      </w:del>
      <w:r w:rsidRPr="004424B1">
        <w:rPr>
          <w:lang w:val="en-GB"/>
        </w:rPr>
        <w:t xml:space="preserve"> returned</w:t>
      </w:r>
      <w:commentRangeEnd w:id="26577"/>
      <w:r w:rsidR="007B49CD">
        <w:rPr>
          <w:rStyle w:val="CommentReference"/>
        </w:rPr>
        <w:commentReference w:id="26577"/>
      </w:r>
      <w:r w:rsidRPr="004424B1">
        <w:rPr>
          <w:lang w:val="en-GB"/>
        </w:rPr>
        <w:t>.</w:t>
      </w:r>
    </w:p>
    <w:p w14:paraId="7F3CD097" w14:textId="4688FE8C" w:rsidR="00B50FB7" w:rsidRDefault="00B50FB7">
      <w:pPr>
        <w:pStyle w:val="Heading4"/>
        <w:spacing w:before="480" w:after="240"/>
        <w:rPr>
          <w:lang w:val="en-GB"/>
        </w:rPr>
      </w:pPr>
      <w:ins w:id="26580" w:author="Quinten Van Woerkom" w:date="2024-12-19T14:20:00Z" w16du:dateUtc="2024-12-19T13:20:00Z">
        <w:r>
          <w:rPr>
            <w:lang w:val="en-GB"/>
          </w:rPr>
          <w:t>Definition</w:t>
        </w:r>
      </w:ins>
    </w:p>
    <w:tbl>
      <w:tblPr>
        <w:tblStyle w:val="RBTable"/>
        <w:tblW w:w="9242" w:type="dxa"/>
        <w:tblLayout w:type="fixed"/>
        <w:tblLook w:val="0400" w:firstRow="0" w:lastRow="0" w:firstColumn="0" w:lastColumn="0" w:noHBand="0" w:noVBand="1"/>
        <w:tblCaption w:val="SVO updateEvent"/>
        <w:tblPrChange w:id="26581" w:author="Peter Van Der Plas" w:date="2024-12-26T14:52:00Z" w16du:dateUtc="2024-12-26T13:52:00Z">
          <w:tblPr>
            <w:tblStyle w:val="RBTable"/>
            <w:tblW w:w="9242" w:type="dxa"/>
            <w:tblLayout w:type="fixed"/>
            <w:tblLook w:val="0400" w:firstRow="0" w:lastRow="0" w:firstColumn="0" w:lastColumn="0" w:noHBand="0" w:noVBand="1"/>
            <w:tblCaption w:val="SVO updateEvent"/>
          </w:tblPr>
        </w:tblPrChange>
      </w:tblPr>
      <w:tblGrid>
        <w:gridCol w:w="2353"/>
        <w:gridCol w:w="6889"/>
        <w:tblGridChange w:id="26582">
          <w:tblGrid>
            <w:gridCol w:w="2353"/>
            <w:gridCol w:w="23"/>
            <w:gridCol w:w="6866"/>
          </w:tblGrid>
        </w:tblGridChange>
      </w:tblGrid>
      <w:tr w:rsidR="00C0231D" w:rsidRPr="004424B1" w14:paraId="0515D87C" w14:textId="77777777" w:rsidTr="00A37A0F">
        <w:trPr>
          <w:tblHeader/>
        </w:trPr>
        <w:tc>
          <w:tcPr>
            <w:tcW w:w="2352" w:type="dxa"/>
            <w:shd w:val="clear" w:color="auto" w:fill="00CCFF"/>
            <w:tcPrChange w:id="26583" w:author="Peter Van Der Plas" w:date="2024-12-26T14:52:00Z" w16du:dateUtc="2024-12-26T13:52:00Z">
              <w:tcPr>
                <w:tcW w:w="2376" w:type="dxa"/>
                <w:gridSpan w:val="2"/>
                <w:shd w:val="clear" w:color="auto" w:fill="662382"/>
              </w:tcPr>
            </w:tcPrChange>
          </w:tcPr>
          <w:p w14:paraId="7ECD9EF1" w14:textId="77777777" w:rsidR="00C0231D" w:rsidRPr="006B438D" w:rsidRDefault="00C0231D" w:rsidP="00A37A0F">
            <w:pPr>
              <w:pStyle w:val="TableCell"/>
              <w:jc w:val="center"/>
              <w:rPr>
                <w:rFonts w:cs="Arial"/>
                <w:bCs/>
                <w:color w:val="auto"/>
                <w:szCs w:val="18"/>
                <w:rPrChange w:id="26584" w:author="Peter Van Der Plas" w:date="2024-12-26T14:53:00Z" w16du:dateUtc="2024-12-26T13:53:00Z">
                  <w:rPr>
                    <w:rFonts w:cs="Arial"/>
                    <w:b/>
                    <w:color w:val="FFFFFF" w:themeColor="background1"/>
                    <w:szCs w:val="18"/>
                  </w:rPr>
                </w:rPrChange>
              </w:rPr>
            </w:pPr>
            <w:r w:rsidRPr="006B438D">
              <w:rPr>
                <w:rFonts w:cs="Arial"/>
                <w:bCs/>
                <w:color w:val="auto"/>
                <w:szCs w:val="18"/>
                <w:rPrChange w:id="26585" w:author="Peter Van Der Plas" w:date="2024-12-26T14:53:00Z" w16du:dateUtc="2024-12-26T13:53:00Z">
                  <w:rPr>
                    <w:rFonts w:cs="Arial"/>
                    <w:b/>
                    <w:color w:val="FFFFFF" w:themeColor="background1"/>
                    <w:szCs w:val="18"/>
                  </w:rPr>
                </w:rPrChange>
              </w:rPr>
              <w:t>Operation Identifier</w:t>
            </w:r>
          </w:p>
        </w:tc>
        <w:tc>
          <w:tcPr>
            <w:tcW w:w="6888" w:type="dxa"/>
            <w:tcPrChange w:id="26586" w:author="Peter Van Der Plas" w:date="2024-12-26T14:52:00Z" w16du:dateUtc="2024-12-26T13:52:00Z">
              <w:tcPr>
                <w:tcW w:w="6866" w:type="dxa"/>
              </w:tcPr>
            </w:tcPrChange>
          </w:tcPr>
          <w:p w14:paraId="315781A8" w14:textId="61154120" w:rsidR="00C0231D" w:rsidRPr="004424B1" w:rsidRDefault="00C0231D" w:rsidP="00A37A0F">
            <w:pPr>
              <w:pStyle w:val="TableCell"/>
              <w:jc w:val="center"/>
              <w:rPr>
                <w:rFonts w:cs="Arial"/>
                <w:szCs w:val="18"/>
              </w:rPr>
            </w:pPr>
            <w:proofErr w:type="spellStart"/>
            <w:r w:rsidRPr="004424B1">
              <w:rPr>
                <w:rFonts w:cs="Arial"/>
                <w:szCs w:val="18"/>
              </w:rPr>
              <w:t>updateEvent</w:t>
            </w:r>
            <w:proofErr w:type="spellEnd"/>
          </w:p>
        </w:tc>
      </w:tr>
      <w:tr w:rsidR="00C0231D" w:rsidRPr="004424B1" w14:paraId="591E4822" w14:textId="77777777" w:rsidTr="00A37A0F">
        <w:tc>
          <w:tcPr>
            <w:tcW w:w="2352" w:type="dxa"/>
            <w:shd w:val="clear" w:color="auto" w:fill="00CCFF"/>
            <w:tcPrChange w:id="26587" w:author="Peter Van Der Plas" w:date="2024-12-26T14:52:00Z" w16du:dateUtc="2024-12-26T13:52:00Z">
              <w:tcPr>
                <w:tcW w:w="2376" w:type="dxa"/>
                <w:gridSpan w:val="2"/>
                <w:shd w:val="clear" w:color="auto" w:fill="662382"/>
              </w:tcPr>
            </w:tcPrChange>
          </w:tcPr>
          <w:p w14:paraId="321EC758" w14:textId="77777777" w:rsidR="00C0231D" w:rsidRPr="006B438D" w:rsidRDefault="00C0231D" w:rsidP="00A37A0F">
            <w:pPr>
              <w:pStyle w:val="TableCell"/>
              <w:jc w:val="center"/>
              <w:rPr>
                <w:rFonts w:cs="Arial"/>
                <w:bCs/>
                <w:color w:val="auto"/>
                <w:szCs w:val="18"/>
                <w:rPrChange w:id="26588" w:author="Peter Van Der Plas" w:date="2024-12-26T14:53:00Z" w16du:dateUtc="2024-12-26T13:53:00Z">
                  <w:rPr>
                    <w:rFonts w:cs="Arial"/>
                    <w:b/>
                    <w:color w:val="FFFFFF" w:themeColor="background1"/>
                    <w:szCs w:val="18"/>
                  </w:rPr>
                </w:rPrChange>
              </w:rPr>
            </w:pPr>
            <w:r w:rsidRPr="006B438D">
              <w:rPr>
                <w:rFonts w:cs="Arial"/>
                <w:bCs/>
                <w:color w:val="auto"/>
                <w:szCs w:val="18"/>
                <w:rPrChange w:id="26589" w:author="Peter Van Der Plas" w:date="2024-12-26T14:53:00Z" w16du:dateUtc="2024-12-26T13:53:00Z">
                  <w:rPr>
                    <w:rFonts w:cs="Arial"/>
                    <w:b/>
                    <w:color w:val="FFFFFF" w:themeColor="background1"/>
                    <w:szCs w:val="18"/>
                  </w:rPr>
                </w:rPrChange>
              </w:rPr>
              <w:t>Interaction Pattern</w:t>
            </w:r>
          </w:p>
        </w:tc>
        <w:tc>
          <w:tcPr>
            <w:tcW w:w="6888" w:type="dxa"/>
            <w:shd w:val="clear" w:color="auto" w:fill="D9D9D9" w:themeFill="background1" w:themeFillShade="D9"/>
            <w:tcPrChange w:id="26590" w:author="Peter Van Der Plas" w:date="2024-12-26T14:52:00Z" w16du:dateUtc="2024-12-26T13:52:00Z">
              <w:tcPr>
                <w:tcW w:w="6866" w:type="dxa"/>
                <w:shd w:val="clear" w:color="auto" w:fill="D9D9D9" w:themeFill="background1" w:themeFillShade="D9"/>
              </w:tcPr>
            </w:tcPrChange>
          </w:tcPr>
          <w:p w14:paraId="61D23A95" w14:textId="77777777" w:rsidR="00C0231D" w:rsidRPr="004424B1" w:rsidRDefault="00C0231D" w:rsidP="00A37A0F">
            <w:pPr>
              <w:pStyle w:val="TableCell"/>
              <w:jc w:val="center"/>
              <w:rPr>
                <w:rFonts w:cs="Arial"/>
                <w:szCs w:val="18"/>
              </w:rPr>
            </w:pPr>
            <w:r w:rsidRPr="004424B1">
              <w:rPr>
                <w:rFonts w:cs="Arial"/>
                <w:szCs w:val="18"/>
              </w:rPr>
              <w:t>SUBMIT</w:t>
            </w:r>
          </w:p>
        </w:tc>
      </w:tr>
    </w:tbl>
    <w:p w14:paraId="79C230AA" w14:textId="77777777" w:rsidR="00C0231D" w:rsidRPr="004424B1" w:rsidRDefault="00C0231D" w:rsidP="00C0231D">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C0231D" w:rsidRPr="004424B1" w14:paraId="3E0CF873" w14:textId="77777777" w:rsidTr="00A37A0F">
        <w:trPr>
          <w:cnfStyle w:val="100000000000" w:firstRow="1" w:lastRow="0" w:firstColumn="0" w:lastColumn="0" w:oddVBand="0" w:evenVBand="0" w:oddHBand="0" w:evenHBand="0" w:firstRowFirstColumn="0" w:firstRowLastColumn="0" w:lastRowFirstColumn="0" w:lastRowLastColumn="0"/>
          <w:tblHeader/>
        </w:trPr>
        <w:tc>
          <w:tcPr>
            <w:tcW w:w="2353" w:type="dxa"/>
          </w:tcPr>
          <w:p w14:paraId="29D1F4AD" w14:textId="77777777" w:rsidR="00C0231D" w:rsidRPr="004424B1" w:rsidRDefault="00C0231D" w:rsidP="00A37A0F">
            <w:pPr>
              <w:pStyle w:val="TableCell"/>
              <w:jc w:val="center"/>
              <w:rPr>
                <w:rFonts w:cs="Arial"/>
                <w:szCs w:val="18"/>
              </w:rPr>
            </w:pPr>
            <w:r w:rsidRPr="004424B1">
              <w:rPr>
                <w:rFonts w:cs="Arial"/>
                <w:szCs w:val="18"/>
              </w:rPr>
              <w:t>Pattern Sequence</w:t>
            </w:r>
          </w:p>
        </w:tc>
        <w:tc>
          <w:tcPr>
            <w:tcW w:w="1701" w:type="dxa"/>
          </w:tcPr>
          <w:p w14:paraId="76A461B1" w14:textId="77777777" w:rsidR="00C0231D" w:rsidRPr="004424B1" w:rsidRDefault="00C0231D" w:rsidP="00A37A0F">
            <w:pPr>
              <w:pStyle w:val="TableCell"/>
              <w:jc w:val="center"/>
              <w:rPr>
                <w:rFonts w:cs="Arial"/>
                <w:szCs w:val="18"/>
              </w:rPr>
            </w:pPr>
            <w:r w:rsidRPr="004424B1">
              <w:rPr>
                <w:rFonts w:cs="Arial"/>
                <w:szCs w:val="18"/>
              </w:rPr>
              <w:t>Message</w:t>
            </w:r>
          </w:p>
        </w:tc>
        <w:tc>
          <w:tcPr>
            <w:tcW w:w="964" w:type="dxa"/>
          </w:tcPr>
          <w:p w14:paraId="1B44C322" w14:textId="77777777" w:rsidR="00C0231D" w:rsidRPr="004424B1" w:rsidRDefault="00C0231D" w:rsidP="00A37A0F">
            <w:pPr>
              <w:pStyle w:val="TableCell"/>
              <w:jc w:val="center"/>
              <w:rPr>
                <w:rFonts w:cs="Arial"/>
                <w:szCs w:val="18"/>
              </w:rPr>
            </w:pPr>
            <w:r w:rsidRPr="004424B1">
              <w:rPr>
                <w:rFonts w:cs="Arial"/>
                <w:szCs w:val="18"/>
              </w:rPr>
              <w:t>Nullable</w:t>
            </w:r>
          </w:p>
        </w:tc>
        <w:tc>
          <w:tcPr>
            <w:tcW w:w="4224" w:type="dxa"/>
          </w:tcPr>
          <w:p w14:paraId="37FE9E55" w14:textId="77777777" w:rsidR="00C0231D" w:rsidRPr="004424B1" w:rsidRDefault="00C0231D" w:rsidP="00A37A0F">
            <w:pPr>
              <w:pStyle w:val="TableCell"/>
              <w:jc w:val="center"/>
              <w:rPr>
                <w:rFonts w:cs="Arial"/>
                <w:szCs w:val="18"/>
              </w:rPr>
            </w:pPr>
            <w:del w:id="26591" w:author="Peter Van Der Plas" w:date="2024-12-26T14:53:00Z" w16du:dateUtc="2024-12-26T13:53:00Z">
              <w:r w:rsidRPr="004424B1" w:rsidDel="006B438D">
                <w:rPr>
                  <w:rFonts w:cs="Arial"/>
                  <w:szCs w:val="18"/>
                </w:rPr>
                <w:delText xml:space="preserve">Body </w:delText>
              </w:r>
            </w:del>
            <w:ins w:id="26592" w:author="Peter Van Der Plas" w:date="2024-12-26T14:53:00Z" w16du:dateUtc="2024-12-26T13:53:00Z">
              <w:r>
                <w:rPr>
                  <w:rFonts w:cs="Arial"/>
                  <w:szCs w:val="18"/>
                </w:rPr>
                <w:t>Type</w:t>
              </w:r>
              <w:r w:rsidRPr="004424B1">
                <w:rPr>
                  <w:rFonts w:cs="Arial"/>
                  <w:szCs w:val="18"/>
                </w:rPr>
                <w:t xml:space="preserve"> </w:t>
              </w:r>
            </w:ins>
            <w:r w:rsidRPr="004424B1">
              <w:rPr>
                <w:rFonts w:cs="Arial"/>
                <w:szCs w:val="18"/>
              </w:rPr>
              <w:t>Signature</w:t>
            </w:r>
          </w:p>
        </w:tc>
      </w:tr>
      <w:tr w:rsidR="00C0231D" w:rsidRPr="004424B1" w14:paraId="10802FE3" w14:textId="77777777" w:rsidTr="00A37A0F">
        <w:tc>
          <w:tcPr>
            <w:tcW w:w="2353" w:type="dxa"/>
            <w:shd w:val="clear" w:color="auto" w:fill="D9D9D9" w:themeFill="background1" w:themeFillShade="D9"/>
          </w:tcPr>
          <w:p w14:paraId="12A417E4" w14:textId="77777777" w:rsidR="00C0231D" w:rsidRPr="004424B1" w:rsidRDefault="00C0231D" w:rsidP="00A37A0F">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3C353D93" w14:textId="77777777" w:rsidR="00C0231D" w:rsidRPr="004424B1" w:rsidRDefault="00C0231D" w:rsidP="00A37A0F">
            <w:pPr>
              <w:pStyle w:val="TableCell"/>
              <w:jc w:val="center"/>
              <w:rPr>
                <w:rFonts w:cs="Arial"/>
                <w:szCs w:val="18"/>
              </w:rPr>
            </w:pPr>
            <w:r w:rsidRPr="004424B1">
              <w:rPr>
                <w:rFonts w:cs="Arial"/>
                <w:szCs w:val="18"/>
              </w:rPr>
              <w:t>SUBMIT</w:t>
            </w:r>
          </w:p>
        </w:tc>
        <w:tc>
          <w:tcPr>
            <w:tcW w:w="964" w:type="dxa"/>
          </w:tcPr>
          <w:p w14:paraId="61880FA2" w14:textId="77777777" w:rsidR="00C0231D" w:rsidRPr="004424B1" w:rsidRDefault="00C0231D" w:rsidP="00A37A0F">
            <w:pPr>
              <w:pStyle w:val="TableCell"/>
              <w:jc w:val="center"/>
              <w:rPr>
                <w:rFonts w:cs="Arial"/>
                <w:szCs w:val="18"/>
              </w:rPr>
            </w:pPr>
            <w:r w:rsidRPr="004424B1">
              <w:rPr>
                <w:rFonts w:cs="Arial"/>
                <w:szCs w:val="18"/>
              </w:rPr>
              <w:t>No</w:t>
            </w:r>
          </w:p>
          <w:p w14:paraId="3BCCB4E2" w14:textId="77777777" w:rsidR="00C0231D" w:rsidRPr="004424B1" w:rsidRDefault="00C0231D" w:rsidP="00A37A0F">
            <w:pPr>
              <w:pStyle w:val="TableCell"/>
              <w:jc w:val="center"/>
              <w:rPr>
                <w:rFonts w:cs="Arial"/>
                <w:szCs w:val="18"/>
              </w:rPr>
            </w:pPr>
            <w:r w:rsidRPr="004424B1">
              <w:rPr>
                <w:rFonts w:cs="Arial"/>
                <w:szCs w:val="18"/>
              </w:rPr>
              <w:t>No</w:t>
            </w:r>
          </w:p>
        </w:tc>
        <w:tc>
          <w:tcPr>
            <w:tcW w:w="4224" w:type="dxa"/>
            <w:vAlign w:val="center"/>
          </w:tcPr>
          <w:p w14:paraId="374425AF" w14:textId="726AC358" w:rsidR="00C0231D" w:rsidRPr="004424B1" w:rsidRDefault="00C0231D" w:rsidP="00A37A0F">
            <w:pPr>
              <w:pStyle w:val="TableCell"/>
              <w:jc w:val="center"/>
              <w:rPr>
                <w:rFonts w:cs="Arial"/>
                <w:szCs w:val="18"/>
              </w:rPr>
            </w:pPr>
            <w:proofErr w:type="spellStart"/>
            <w:proofErr w:type="gramStart"/>
            <w:r w:rsidRPr="004424B1">
              <w:rPr>
                <w:rFonts w:cs="Arial"/>
                <w:szCs w:val="18"/>
              </w:rPr>
              <w:t>planRef</w:t>
            </w:r>
            <w:proofErr w:type="spellEnd"/>
            <w:r w:rsidRPr="004424B1">
              <w:rPr>
                <w:rFonts w:cs="Arial"/>
                <w:szCs w:val="18"/>
              </w:rPr>
              <w:t xml:space="preserve"> :</w:t>
            </w:r>
            <w:proofErr w:type="gramEnd"/>
            <w:r w:rsidRPr="004424B1">
              <w:rPr>
                <w:rFonts w:cs="Arial"/>
                <w:szCs w:val="18"/>
              </w:rPr>
              <w:t xml:space="preserve"> (MAL::ObjectRef</w:t>
            </w:r>
            <w:ins w:id="26593" w:author="Peter Van Der Plas" w:date="2025-01-01T15:56:00Z" w16du:dateUtc="2025-01-01T14:56:00Z">
              <w:r w:rsidR="008A3FBD">
                <w:rPr>
                  <w:rFonts w:cs="Arial"/>
                  <w:szCs w:val="18"/>
                </w:rPr>
                <w:t xml:space="preserve"> </w:t>
              </w:r>
            </w:ins>
            <w:r w:rsidRPr="004424B1">
              <w:rPr>
                <w:rFonts w:cs="Arial"/>
                <w:szCs w:val="18"/>
              </w:rPr>
              <w:t>&lt;Plan&gt;)</w:t>
            </w:r>
          </w:p>
          <w:p w14:paraId="4C666D69" w14:textId="16F9C8C1" w:rsidR="00C0231D" w:rsidRPr="004424B1" w:rsidRDefault="00C0231D" w:rsidP="00A37A0F">
            <w:pPr>
              <w:pStyle w:val="TableCell"/>
              <w:jc w:val="center"/>
              <w:rPr>
                <w:rFonts w:cs="Arial"/>
                <w:szCs w:val="18"/>
              </w:rPr>
            </w:pPr>
            <w:proofErr w:type="spellStart"/>
            <w:proofErr w:type="gramStart"/>
            <w:r w:rsidRPr="004424B1">
              <w:rPr>
                <w:rFonts w:cs="Arial"/>
                <w:szCs w:val="18"/>
              </w:rPr>
              <w:t>eventUpdate</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EventUpdate</w:t>
            </w:r>
            <w:proofErr w:type="spellEnd"/>
            <w:r w:rsidRPr="004424B1">
              <w:rPr>
                <w:rFonts w:cs="Arial"/>
                <w:szCs w:val="18"/>
              </w:rPr>
              <w:t>)</w:t>
            </w:r>
          </w:p>
        </w:tc>
      </w:tr>
    </w:tbl>
    <w:p w14:paraId="7F947E6C" w14:textId="77777777" w:rsidR="009718BB" w:rsidRPr="004424B1" w:rsidRDefault="009718BB" w:rsidP="0043015A">
      <w:pPr>
        <w:pStyle w:val="Heading4"/>
        <w:spacing w:before="480"/>
        <w:rPr>
          <w:lang w:val="en-GB"/>
        </w:rPr>
      </w:pPr>
      <w:r w:rsidRPr="004424B1">
        <w:rPr>
          <w:lang w:val="en-GB"/>
        </w:rPr>
        <w:t>Errors</w:t>
      </w:r>
    </w:p>
    <w:p w14:paraId="7EC2E52C" w14:textId="61274F9C" w:rsidR="00781519" w:rsidRDefault="00781519">
      <w:pPr>
        <w:spacing w:after="240"/>
        <w:rPr>
          <w:lang w:val="en-GB"/>
        </w:rPr>
      </w:pPr>
      <w:del w:id="26594" w:author="Quinten Van Woerkom" w:date="2024-12-16T16:48:00Z" w16du:dateUtc="2024-12-16T15:48:00Z">
        <w:r w:rsidRPr="004424B1" w:rsidDel="00AE6B58">
          <w:rPr>
            <w:lang w:val="en-GB"/>
          </w:rPr>
          <w:delText xml:space="preserve">In addition to standard MAL </w:delText>
        </w:r>
        <w:r w:rsidR="000866DA" w:rsidRPr="004424B1" w:rsidDel="00AE6B58">
          <w:rPr>
            <w:lang w:val="en-GB"/>
          </w:rPr>
          <w:delText>e</w:delText>
        </w:r>
        <w:r w:rsidRPr="004424B1" w:rsidDel="00AE6B58">
          <w:rPr>
            <w:lang w:val="en-GB"/>
          </w:rPr>
          <w:delText xml:space="preserve">rrors, the operation may return the following MPS </w:delText>
        </w:r>
        <w:r w:rsidR="000866DA" w:rsidRPr="004424B1" w:rsidDel="00AE6B58">
          <w:rPr>
            <w:lang w:val="en-GB"/>
          </w:rPr>
          <w:delText>e</w:delText>
        </w:r>
        <w:r w:rsidRPr="004424B1" w:rsidDel="00AE6B58">
          <w:rPr>
            <w:lang w:val="en-GB"/>
          </w:rPr>
          <w:delText>rrors:</w:delText>
        </w:r>
      </w:del>
      <w:ins w:id="26595"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6596" w:author="Peter Van Der Plas" w:date="2024-12-26T15:01:00Z" w16du:dateUtc="2024-12-26T14:01:00Z">
        <w:r w:rsidR="0010001D">
          <w:rPr>
            <w:lang w:val="en-GB"/>
          </w:rPr>
          <w:fldChar w:fldCharType="begin"/>
        </w:r>
        <w:r w:rsidR="0010001D">
          <w:rPr>
            <w:lang w:val="en-GB"/>
          </w:rPr>
          <w:instrText xml:space="preserve"> REF _Ref186117714 \r \h </w:instrText>
        </w:r>
      </w:ins>
      <w:r w:rsidR="0010001D">
        <w:rPr>
          <w:lang w:val="en-GB"/>
        </w:rPr>
      </w:r>
      <w:r w:rsidR="0010001D">
        <w:rPr>
          <w:lang w:val="en-GB"/>
        </w:rPr>
        <w:fldChar w:fldCharType="separate"/>
      </w:r>
      <w:ins w:id="26597" w:author="Peter Van Der Plas" w:date="2025-01-01T17:31:00Z" w16du:dateUtc="2025-01-01T16:31:00Z">
        <w:r w:rsidR="006D1623">
          <w:rPr>
            <w:lang w:val="en-GB"/>
          </w:rPr>
          <w:t>5</w:t>
        </w:r>
      </w:ins>
      <w:ins w:id="26598" w:author="Peter Van Der Plas" w:date="2024-12-26T15:01:00Z" w16du:dateUtc="2024-12-26T14:01:00Z">
        <w:r w:rsidR="0010001D">
          <w:rPr>
            <w:lang w:val="en-GB"/>
          </w:rPr>
          <w:fldChar w:fldCharType="end"/>
        </w:r>
      </w:ins>
      <w:ins w:id="26599" w:author="Quinten Van Woerkom" w:date="2024-12-16T16:48:00Z" w16du:dateUtc="2024-12-16T15:48:00Z">
        <w:del w:id="26600" w:author="Peter Van Der Plas" w:date="2024-12-26T15:01:00Z" w16du:dateUtc="2024-12-26T14:01:00Z">
          <w:r w:rsidR="00AE6B58" w:rsidDel="0010001D">
            <w:rPr>
              <w:lang w:val="en-GB"/>
            </w:rPr>
            <w:delText>5</w:delText>
          </w:r>
        </w:del>
        <w:r w:rsidR="00AE6B58">
          <w:rPr>
            <w:lang w:val="en-GB"/>
          </w:rPr>
          <w:t>.</w:t>
        </w:r>
      </w:ins>
    </w:p>
    <w:tbl>
      <w:tblPr>
        <w:tblStyle w:val="RBTable"/>
        <w:tblW w:w="0" w:type="auto"/>
        <w:jc w:val="center"/>
        <w:tblLook w:val="04A0" w:firstRow="1" w:lastRow="0" w:firstColumn="1" w:lastColumn="0" w:noHBand="0" w:noVBand="1"/>
        <w:tblCaption w:val="SVE updateEvent"/>
      </w:tblPr>
      <w:tblGrid>
        <w:gridCol w:w="2389"/>
        <w:gridCol w:w="2520"/>
      </w:tblGrid>
      <w:tr w:rsidR="00C0231D" w:rsidRPr="004424B1" w14:paraId="3768069B" w14:textId="77777777" w:rsidTr="00A37A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14E441A" w14:textId="77777777" w:rsidR="00C0231D" w:rsidRPr="004424B1" w:rsidRDefault="00C0231D" w:rsidP="00A37A0F">
            <w:pPr>
              <w:pStyle w:val="TableCell"/>
              <w:rPr>
                <w:rFonts w:cs="Arial"/>
                <w:szCs w:val="20"/>
              </w:rPr>
            </w:pPr>
            <w:r w:rsidRPr="004424B1">
              <w:rPr>
                <w:rFonts w:cs="Arial"/>
                <w:szCs w:val="20"/>
              </w:rPr>
              <w:t>Error</w:t>
            </w:r>
          </w:p>
        </w:tc>
        <w:tc>
          <w:tcPr>
            <w:tcW w:w="2520" w:type="dxa"/>
          </w:tcPr>
          <w:p w14:paraId="729774C8" w14:textId="77777777" w:rsidR="00C0231D" w:rsidRPr="004424B1" w:rsidRDefault="00C0231D" w:rsidP="00A37A0F">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C0231D" w:rsidRPr="004424B1" w14:paraId="64197374"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CD23C28" w14:textId="77777777" w:rsidR="00C0231D" w:rsidRPr="004424B1" w:rsidRDefault="00C0231D" w:rsidP="00A37A0F">
            <w:pPr>
              <w:pStyle w:val="TableCell"/>
              <w:rPr>
                <w:rFonts w:cs="Arial"/>
                <w:szCs w:val="20"/>
              </w:rPr>
            </w:pPr>
            <w:r w:rsidRPr="004424B1">
              <w:rPr>
                <w:rFonts w:cs="Arial"/>
                <w:szCs w:val="20"/>
              </w:rPr>
              <w:t>INVALID</w:t>
            </w:r>
          </w:p>
        </w:tc>
        <w:tc>
          <w:tcPr>
            <w:tcW w:w="2520" w:type="dxa"/>
          </w:tcPr>
          <w:p w14:paraId="185A87D3" w14:textId="77777777" w:rsidR="00C0231D" w:rsidRPr="004424B1" w:rsidRDefault="00C0231D"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C0231D" w:rsidRPr="004424B1" w14:paraId="407631AB"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3F6F261F" w14:textId="77777777" w:rsidR="00C0231D" w:rsidRPr="004424B1" w:rsidRDefault="00C0231D" w:rsidP="00A37A0F">
            <w:pPr>
              <w:pStyle w:val="TableCell"/>
              <w:rPr>
                <w:rFonts w:cs="Arial"/>
                <w:szCs w:val="20"/>
              </w:rPr>
            </w:pPr>
            <w:r w:rsidRPr="004424B1">
              <w:rPr>
                <w:rFonts w:cs="Arial"/>
                <w:szCs w:val="20"/>
              </w:rPr>
              <w:t>UPDATE_FAILED</w:t>
            </w:r>
          </w:p>
        </w:tc>
        <w:tc>
          <w:tcPr>
            <w:tcW w:w="2520" w:type="dxa"/>
          </w:tcPr>
          <w:p w14:paraId="26164C34" w14:textId="77777777" w:rsidR="00C0231D" w:rsidRPr="004424B1" w:rsidRDefault="00C0231D"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4AC73A5C" w14:textId="162B5749" w:rsidR="001D6E76" w:rsidRPr="004424B1" w:rsidRDefault="001D6E76" w:rsidP="0043015A">
      <w:pPr>
        <w:pStyle w:val="Heading3"/>
        <w:spacing w:before="480"/>
        <w:rPr>
          <w:lang w:val="en-GB"/>
        </w:rPr>
      </w:pPr>
      <w:bookmarkStart w:id="26601" w:name="_Toc140093893"/>
      <w:r w:rsidRPr="004424B1">
        <w:rPr>
          <w:lang w:val="en-GB"/>
        </w:rPr>
        <w:t xml:space="preserve">Operation: </w:t>
      </w:r>
      <w:commentRangeStart w:id="26602"/>
      <w:r w:rsidRPr="004424B1">
        <w:rPr>
          <w:lang w:val="en-GB"/>
        </w:rPr>
        <w:t>updateResource</w:t>
      </w:r>
      <w:bookmarkEnd w:id="26601"/>
      <w:ins w:id="26603" w:author="Quinten Van Woerkom" w:date="2024-11-27T12:35:00Z" w16du:dateUtc="2024-11-27T11:35:00Z">
        <w:r w:rsidR="00170A04">
          <w:rPr>
            <w:lang w:val="en-GB"/>
          </w:rPr>
          <w:t>Value</w:t>
        </w:r>
        <w:commentRangeEnd w:id="26602"/>
        <w:r w:rsidR="00170A04">
          <w:rPr>
            <w:rStyle w:val="CommentReference"/>
            <w:b w:val="0"/>
            <w:caps w:val="0"/>
          </w:rPr>
          <w:commentReference w:id="26602"/>
        </w:r>
      </w:ins>
    </w:p>
    <w:p w14:paraId="5816B5EF" w14:textId="77777777" w:rsidR="00047F90" w:rsidRPr="004424B1" w:rsidRDefault="00047F90" w:rsidP="0043015A">
      <w:pPr>
        <w:pStyle w:val="Heading4"/>
        <w:rPr>
          <w:lang w:val="en-GB"/>
        </w:rPr>
      </w:pPr>
      <w:r w:rsidRPr="004424B1">
        <w:rPr>
          <w:lang w:val="en-GB"/>
        </w:rPr>
        <w:t>Overview</w:t>
      </w:r>
    </w:p>
    <w:p w14:paraId="7A4E7BD8" w14:textId="407595AD" w:rsidR="004D5305" w:rsidRPr="004424B1" w:rsidRDefault="004D5305" w:rsidP="004D5305">
      <w:pPr>
        <w:rPr>
          <w:lang w:val="en-GB"/>
        </w:rPr>
      </w:pPr>
      <w:r w:rsidRPr="004424B1">
        <w:rPr>
          <w:lang w:val="en-GB"/>
        </w:rPr>
        <w:t xml:space="preserve">The </w:t>
      </w:r>
      <w:commentRangeStart w:id="26604"/>
      <w:proofErr w:type="spellStart"/>
      <w:r w:rsidRPr="004424B1">
        <w:rPr>
          <w:lang w:val="en-GB"/>
        </w:rPr>
        <w:t>updateResource</w:t>
      </w:r>
      <w:ins w:id="26605" w:author="Quinten Van Woerkom" w:date="2024-11-27T12:36:00Z" w16du:dateUtc="2024-11-27T11:36:00Z">
        <w:r w:rsidR="00170A04">
          <w:rPr>
            <w:lang w:val="en-GB"/>
          </w:rPr>
          <w:t>Value</w:t>
        </w:r>
        <w:commentRangeEnd w:id="26604"/>
        <w:proofErr w:type="spellEnd"/>
        <w:r w:rsidR="00170A04">
          <w:rPr>
            <w:rStyle w:val="CommentReference"/>
          </w:rPr>
          <w:commentReference w:id="26604"/>
        </w:r>
      </w:ins>
      <w:r w:rsidRPr="004424B1">
        <w:rPr>
          <w:lang w:val="en-GB"/>
        </w:rPr>
        <w:t xml:space="preserve"> operation may be used to modify the value of a Resource at the specified point in time, in a Plan that has already been submitted to the service provider.  The consumer submits </w:t>
      </w:r>
      <w:commentRangeStart w:id="26606"/>
      <w:r w:rsidRPr="004424B1">
        <w:rPr>
          <w:lang w:val="en-GB"/>
        </w:rPr>
        <w:t>a</w:t>
      </w:r>
      <w:del w:id="26607" w:author="Quinten Van Woerkom" w:date="2024-11-25T14:53:00Z" w16du:dateUtc="2024-11-25T13:53:00Z">
        <w:r w:rsidRPr="004424B1" w:rsidDel="000D405E">
          <w:rPr>
            <w:lang w:val="en-GB"/>
          </w:rPr>
          <w:delText>n</w:delText>
        </w:r>
      </w:del>
      <w:r w:rsidRPr="004424B1">
        <w:rPr>
          <w:lang w:val="en-GB"/>
        </w:rPr>
        <w:t xml:space="preserve"> </w:t>
      </w:r>
      <w:commentRangeEnd w:id="26606"/>
      <w:r w:rsidR="000D405E">
        <w:rPr>
          <w:rStyle w:val="CommentReference"/>
        </w:rPr>
        <w:commentReference w:id="26606"/>
      </w:r>
      <w:proofErr w:type="spellStart"/>
      <w:r w:rsidRPr="004424B1">
        <w:rPr>
          <w:lang w:val="en-GB"/>
        </w:rPr>
        <w:t>ResourceUpdate</w:t>
      </w:r>
      <w:proofErr w:type="spellEnd"/>
      <w:r w:rsidRPr="004424B1">
        <w:rPr>
          <w:lang w:val="en-GB"/>
        </w:rPr>
        <w:t xml:space="preserve"> structure which is applied by the service provider to the referenced Resource.</w:t>
      </w:r>
      <w:r w:rsidR="00FD1C87" w:rsidRPr="004424B1">
        <w:rPr>
          <w:lang w:val="en-GB"/>
        </w:rPr>
        <w:t xml:space="preserve">  It is up to the planning system, how to manage concurrent access to the plan.</w:t>
      </w:r>
    </w:p>
    <w:p w14:paraId="2FF20E7F" w14:textId="00E934FA" w:rsidR="004D5305" w:rsidRDefault="004D5305" w:rsidP="000528AB">
      <w:pPr>
        <w:rPr>
          <w:ins w:id="26608" w:author="Quinten Van Woerkom" w:date="2024-12-19T14:20:00Z" w16du:dateUtc="2024-12-19T13:20:00Z"/>
          <w:lang w:val="en-GB"/>
        </w:rPr>
      </w:pPr>
      <w:r w:rsidRPr="004424B1">
        <w:rPr>
          <w:lang w:val="en-GB"/>
        </w:rPr>
        <w:t xml:space="preserve">Update may fail if the referenced Plan is already in the TERMINATED state, in which case the UPDATE_FAILED </w:t>
      </w:r>
      <w:commentRangeStart w:id="26609"/>
      <w:r w:rsidRPr="004424B1">
        <w:rPr>
          <w:lang w:val="en-GB"/>
        </w:rPr>
        <w:t xml:space="preserve">error </w:t>
      </w:r>
      <w:ins w:id="26610" w:author="Quinten Van Woerkom" w:date="2024-11-25T13:32:00Z" w16du:dateUtc="2024-11-25T12:32:00Z">
        <w:r w:rsidR="00DE276A">
          <w:rPr>
            <w:lang w:val="en-GB"/>
          </w:rPr>
          <w:t>shall be</w:t>
        </w:r>
      </w:ins>
      <w:del w:id="26611" w:author="Quinten Van Woerkom" w:date="2024-11-25T13:32:00Z" w16du:dateUtc="2024-11-25T12:32:00Z">
        <w:r w:rsidRPr="004424B1" w:rsidDel="00DE276A">
          <w:rPr>
            <w:lang w:val="en-GB"/>
          </w:rPr>
          <w:delText>is</w:delText>
        </w:r>
      </w:del>
      <w:r w:rsidRPr="004424B1">
        <w:rPr>
          <w:lang w:val="en-GB"/>
        </w:rPr>
        <w:t xml:space="preserve"> returned</w:t>
      </w:r>
      <w:commentRangeEnd w:id="26609"/>
      <w:r w:rsidR="007B49CD">
        <w:rPr>
          <w:rStyle w:val="CommentReference"/>
        </w:rPr>
        <w:commentReference w:id="26609"/>
      </w:r>
      <w:r w:rsidRPr="004424B1">
        <w:rPr>
          <w:lang w:val="en-GB"/>
        </w:rPr>
        <w:t>.</w:t>
      </w:r>
    </w:p>
    <w:p w14:paraId="3BA5800B" w14:textId="70D039AD" w:rsidR="00B50FB7" w:rsidRDefault="00B50FB7">
      <w:pPr>
        <w:pStyle w:val="Heading4"/>
        <w:spacing w:before="480" w:after="240"/>
        <w:rPr>
          <w:lang w:val="en-GB"/>
        </w:rPr>
      </w:pPr>
      <w:ins w:id="26612" w:author="Quinten Van Woerkom" w:date="2024-12-19T14:20:00Z" w16du:dateUtc="2024-12-19T13:20:00Z">
        <w:r>
          <w:rPr>
            <w:lang w:val="en-GB"/>
          </w:rPr>
          <w:t>Definition</w:t>
        </w:r>
      </w:ins>
    </w:p>
    <w:tbl>
      <w:tblPr>
        <w:tblStyle w:val="RBTable"/>
        <w:tblW w:w="9242" w:type="dxa"/>
        <w:tblLayout w:type="fixed"/>
        <w:tblLook w:val="0400" w:firstRow="0" w:lastRow="0" w:firstColumn="0" w:lastColumn="0" w:noHBand="0" w:noVBand="1"/>
        <w:tblCaption w:val="SVO updateResourceValue"/>
        <w:tblPrChange w:id="26613" w:author="Peter Van Der Plas" w:date="2024-12-26T14:57:00Z" w16du:dateUtc="2024-12-26T13:57:00Z">
          <w:tblPr>
            <w:tblStyle w:val="RBTable"/>
            <w:tblW w:w="9242" w:type="dxa"/>
            <w:tblLayout w:type="fixed"/>
            <w:tblLook w:val="0400" w:firstRow="0" w:lastRow="0" w:firstColumn="0" w:lastColumn="0" w:noHBand="0" w:noVBand="1"/>
            <w:tblCaption w:val="SVO updateResourceValue"/>
          </w:tblPr>
        </w:tblPrChange>
      </w:tblPr>
      <w:tblGrid>
        <w:gridCol w:w="2353"/>
        <w:gridCol w:w="6889"/>
        <w:tblGridChange w:id="26614">
          <w:tblGrid>
            <w:gridCol w:w="2353"/>
            <w:gridCol w:w="23"/>
            <w:gridCol w:w="6866"/>
          </w:tblGrid>
        </w:tblGridChange>
      </w:tblGrid>
      <w:tr w:rsidR="00A74F5C" w:rsidRPr="004424B1" w14:paraId="5576DE17" w14:textId="77777777" w:rsidTr="00A37A0F">
        <w:trPr>
          <w:tblHeader/>
        </w:trPr>
        <w:tc>
          <w:tcPr>
            <w:tcW w:w="2352" w:type="dxa"/>
            <w:shd w:val="clear" w:color="auto" w:fill="00CCFF"/>
            <w:tcPrChange w:id="26615" w:author="Peter Van Der Plas" w:date="2024-12-26T14:57:00Z" w16du:dateUtc="2024-12-26T13:57:00Z">
              <w:tcPr>
                <w:tcW w:w="2376" w:type="dxa"/>
                <w:gridSpan w:val="2"/>
                <w:shd w:val="clear" w:color="auto" w:fill="662382"/>
              </w:tcPr>
            </w:tcPrChange>
          </w:tcPr>
          <w:p w14:paraId="7B2E1867" w14:textId="77777777" w:rsidR="00A74F5C" w:rsidRPr="006B438D" w:rsidRDefault="00A74F5C" w:rsidP="00A37A0F">
            <w:pPr>
              <w:pStyle w:val="TableCell"/>
              <w:jc w:val="center"/>
              <w:rPr>
                <w:rFonts w:cs="Arial"/>
                <w:bCs/>
                <w:color w:val="auto"/>
                <w:szCs w:val="18"/>
                <w:rPrChange w:id="26616" w:author="Peter Van Der Plas" w:date="2024-12-26T14:57:00Z" w16du:dateUtc="2024-12-26T13:57:00Z">
                  <w:rPr>
                    <w:rFonts w:cs="Arial"/>
                    <w:b/>
                    <w:color w:val="FFFFFF" w:themeColor="background1"/>
                    <w:szCs w:val="18"/>
                  </w:rPr>
                </w:rPrChange>
              </w:rPr>
            </w:pPr>
            <w:r w:rsidRPr="006B438D">
              <w:rPr>
                <w:rFonts w:cs="Arial"/>
                <w:bCs/>
                <w:color w:val="auto"/>
                <w:szCs w:val="18"/>
                <w:rPrChange w:id="26617" w:author="Peter Van Der Plas" w:date="2024-12-26T14:57:00Z" w16du:dateUtc="2024-12-26T13:57:00Z">
                  <w:rPr>
                    <w:rFonts w:cs="Arial"/>
                    <w:b/>
                    <w:color w:val="FFFFFF" w:themeColor="background1"/>
                    <w:szCs w:val="18"/>
                  </w:rPr>
                </w:rPrChange>
              </w:rPr>
              <w:t>Operation Identifier</w:t>
            </w:r>
          </w:p>
        </w:tc>
        <w:tc>
          <w:tcPr>
            <w:tcW w:w="6888" w:type="dxa"/>
            <w:tcPrChange w:id="26618" w:author="Peter Van Der Plas" w:date="2024-12-26T14:57:00Z" w16du:dateUtc="2024-12-26T13:57:00Z">
              <w:tcPr>
                <w:tcW w:w="6866" w:type="dxa"/>
              </w:tcPr>
            </w:tcPrChange>
          </w:tcPr>
          <w:p w14:paraId="326B3256" w14:textId="76B944FA" w:rsidR="00A74F5C" w:rsidRPr="004424B1" w:rsidRDefault="00A74F5C" w:rsidP="00A37A0F">
            <w:pPr>
              <w:pStyle w:val="TableCell"/>
              <w:jc w:val="center"/>
              <w:rPr>
                <w:rFonts w:cs="Arial"/>
                <w:szCs w:val="18"/>
              </w:rPr>
            </w:pPr>
            <w:commentRangeStart w:id="26619"/>
            <w:proofErr w:type="spellStart"/>
            <w:r w:rsidRPr="004424B1">
              <w:rPr>
                <w:rFonts w:cs="Arial"/>
                <w:szCs w:val="18"/>
              </w:rPr>
              <w:t>updateResource</w:t>
            </w:r>
            <w:ins w:id="26620" w:author="Quinten Van Woerkom" w:date="2024-11-27T12:36:00Z" w16du:dateUtc="2024-11-27T11:36:00Z">
              <w:r>
                <w:rPr>
                  <w:rFonts w:cs="Arial"/>
                  <w:szCs w:val="18"/>
                </w:rPr>
                <w:t>Value</w:t>
              </w:r>
              <w:commentRangeEnd w:id="26619"/>
              <w:proofErr w:type="spellEnd"/>
              <w:r>
                <w:rPr>
                  <w:rStyle w:val="CommentReference"/>
                  <w:rFonts w:cs="Times New Roman"/>
                  <w:lang w:val="en-US" w:eastAsia="en-US"/>
                </w:rPr>
                <w:commentReference w:id="26619"/>
              </w:r>
            </w:ins>
          </w:p>
        </w:tc>
      </w:tr>
      <w:tr w:rsidR="00A74F5C" w:rsidRPr="004424B1" w14:paraId="4C918EAE" w14:textId="77777777" w:rsidTr="00A37A0F">
        <w:tc>
          <w:tcPr>
            <w:tcW w:w="2352" w:type="dxa"/>
            <w:shd w:val="clear" w:color="auto" w:fill="00CCFF"/>
            <w:tcPrChange w:id="26621" w:author="Peter Van Der Plas" w:date="2024-12-26T14:57:00Z" w16du:dateUtc="2024-12-26T13:57:00Z">
              <w:tcPr>
                <w:tcW w:w="2376" w:type="dxa"/>
                <w:gridSpan w:val="2"/>
                <w:shd w:val="clear" w:color="auto" w:fill="662382"/>
              </w:tcPr>
            </w:tcPrChange>
          </w:tcPr>
          <w:p w14:paraId="4C32F1D2" w14:textId="77777777" w:rsidR="00A74F5C" w:rsidRPr="006B438D" w:rsidRDefault="00A74F5C" w:rsidP="00A37A0F">
            <w:pPr>
              <w:pStyle w:val="TableCell"/>
              <w:jc w:val="center"/>
              <w:rPr>
                <w:rFonts w:cs="Arial"/>
                <w:bCs/>
                <w:color w:val="auto"/>
                <w:szCs w:val="18"/>
                <w:rPrChange w:id="26622" w:author="Peter Van Der Plas" w:date="2024-12-26T14:57:00Z" w16du:dateUtc="2024-12-26T13:57:00Z">
                  <w:rPr>
                    <w:rFonts w:cs="Arial"/>
                    <w:b/>
                    <w:color w:val="FFFFFF" w:themeColor="background1"/>
                    <w:szCs w:val="18"/>
                  </w:rPr>
                </w:rPrChange>
              </w:rPr>
            </w:pPr>
            <w:r w:rsidRPr="006B438D">
              <w:rPr>
                <w:rFonts w:cs="Arial"/>
                <w:bCs/>
                <w:color w:val="auto"/>
                <w:szCs w:val="18"/>
                <w:rPrChange w:id="26623" w:author="Peter Van Der Plas" w:date="2024-12-26T14:57:00Z" w16du:dateUtc="2024-12-26T13:57:00Z">
                  <w:rPr>
                    <w:rFonts w:cs="Arial"/>
                    <w:b/>
                    <w:color w:val="FFFFFF" w:themeColor="background1"/>
                    <w:szCs w:val="18"/>
                  </w:rPr>
                </w:rPrChange>
              </w:rPr>
              <w:t>Interaction Pattern</w:t>
            </w:r>
          </w:p>
        </w:tc>
        <w:tc>
          <w:tcPr>
            <w:tcW w:w="6888" w:type="dxa"/>
            <w:shd w:val="clear" w:color="auto" w:fill="D9D9D9" w:themeFill="background1" w:themeFillShade="D9"/>
            <w:tcPrChange w:id="26624" w:author="Peter Van Der Plas" w:date="2024-12-26T14:57:00Z" w16du:dateUtc="2024-12-26T13:57:00Z">
              <w:tcPr>
                <w:tcW w:w="6866" w:type="dxa"/>
                <w:shd w:val="clear" w:color="auto" w:fill="D9D9D9" w:themeFill="background1" w:themeFillShade="D9"/>
              </w:tcPr>
            </w:tcPrChange>
          </w:tcPr>
          <w:p w14:paraId="5973DA7B" w14:textId="77777777" w:rsidR="00A74F5C" w:rsidRPr="004424B1" w:rsidRDefault="00A74F5C" w:rsidP="00A37A0F">
            <w:pPr>
              <w:pStyle w:val="TableCell"/>
              <w:jc w:val="center"/>
              <w:rPr>
                <w:rFonts w:cs="Arial"/>
                <w:szCs w:val="18"/>
              </w:rPr>
            </w:pPr>
            <w:r w:rsidRPr="004424B1">
              <w:rPr>
                <w:rFonts w:cs="Arial"/>
                <w:szCs w:val="18"/>
              </w:rPr>
              <w:t>SUBMIT</w:t>
            </w:r>
          </w:p>
        </w:tc>
      </w:tr>
    </w:tbl>
    <w:p w14:paraId="071B7591" w14:textId="77777777" w:rsidR="00A74F5C" w:rsidRPr="004424B1" w:rsidRDefault="00A74F5C" w:rsidP="00A74F5C">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A74F5C" w:rsidRPr="004424B1" w14:paraId="1E00C8E2" w14:textId="77777777" w:rsidTr="00A37A0F">
        <w:trPr>
          <w:cnfStyle w:val="100000000000" w:firstRow="1" w:lastRow="0" w:firstColumn="0" w:lastColumn="0" w:oddVBand="0" w:evenVBand="0" w:oddHBand="0" w:evenHBand="0" w:firstRowFirstColumn="0" w:firstRowLastColumn="0" w:lastRowFirstColumn="0" w:lastRowLastColumn="0"/>
          <w:tblHeader/>
        </w:trPr>
        <w:tc>
          <w:tcPr>
            <w:tcW w:w="2353" w:type="dxa"/>
          </w:tcPr>
          <w:p w14:paraId="4379F2AC" w14:textId="77777777" w:rsidR="00A74F5C" w:rsidRPr="004424B1" w:rsidRDefault="00A74F5C" w:rsidP="00A37A0F">
            <w:pPr>
              <w:pStyle w:val="TableCell"/>
              <w:jc w:val="center"/>
              <w:rPr>
                <w:rFonts w:cs="Arial"/>
                <w:szCs w:val="18"/>
              </w:rPr>
            </w:pPr>
            <w:r w:rsidRPr="004424B1">
              <w:rPr>
                <w:rFonts w:cs="Arial"/>
                <w:szCs w:val="18"/>
              </w:rPr>
              <w:t>Pattern Sequence</w:t>
            </w:r>
          </w:p>
        </w:tc>
        <w:tc>
          <w:tcPr>
            <w:tcW w:w="1701" w:type="dxa"/>
          </w:tcPr>
          <w:p w14:paraId="385F96C3" w14:textId="77777777" w:rsidR="00A74F5C" w:rsidRPr="004424B1" w:rsidRDefault="00A74F5C" w:rsidP="00A37A0F">
            <w:pPr>
              <w:pStyle w:val="TableCell"/>
              <w:jc w:val="center"/>
              <w:rPr>
                <w:rFonts w:cs="Arial"/>
                <w:szCs w:val="18"/>
              </w:rPr>
            </w:pPr>
            <w:r w:rsidRPr="004424B1">
              <w:rPr>
                <w:rFonts w:cs="Arial"/>
                <w:szCs w:val="18"/>
              </w:rPr>
              <w:t>Message</w:t>
            </w:r>
          </w:p>
        </w:tc>
        <w:tc>
          <w:tcPr>
            <w:tcW w:w="964" w:type="dxa"/>
          </w:tcPr>
          <w:p w14:paraId="46278E5B" w14:textId="77777777" w:rsidR="00A74F5C" w:rsidRPr="004424B1" w:rsidRDefault="00A74F5C" w:rsidP="00A37A0F">
            <w:pPr>
              <w:pStyle w:val="TableCell"/>
              <w:jc w:val="center"/>
              <w:rPr>
                <w:rFonts w:cs="Arial"/>
                <w:szCs w:val="18"/>
              </w:rPr>
            </w:pPr>
            <w:r w:rsidRPr="004424B1">
              <w:rPr>
                <w:rFonts w:cs="Arial"/>
                <w:szCs w:val="18"/>
              </w:rPr>
              <w:t>Nullable</w:t>
            </w:r>
          </w:p>
        </w:tc>
        <w:tc>
          <w:tcPr>
            <w:tcW w:w="4224" w:type="dxa"/>
          </w:tcPr>
          <w:p w14:paraId="768D18E4" w14:textId="77777777" w:rsidR="00A74F5C" w:rsidRPr="004424B1" w:rsidRDefault="00A74F5C" w:rsidP="00A37A0F">
            <w:pPr>
              <w:pStyle w:val="TableCell"/>
              <w:jc w:val="center"/>
              <w:rPr>
                <w:rFonts w:cs="Arial"/>
                <w:szCs w:val="18"/>
              </w:rPr>
            </w:pPr>
            <w:del w:id="26625" w:author="Peter Van Der Plas" w:date="2024-12-26T14:57:00Z" w16du:dateUtc="2024-12-26T13:57:00Z">
              <w:r w:rsidRPr="004424B1" w:rsidDel="006B438D">
                <w:rPr>
                  <w:rFonts w:cs="Arial"/>
                  <w:szCs w:val="18"/>
                </w:rPr>
                <w:delText xml:space="preserve">Body </w:delText>
              </w:r>
            </w:del>
            <w:ins w:id="26626" w:author="Peter Van Der Plas" w:date="2024-12-26T14:57:00Z" w16du:dateUtc="2024-12-26T13:57:00Z">
              <w:r>
                <w:rPr>
                  <w:rFonts w:cs="Arial"/>
                  <w:szCs w:val="18"/>
                </w:rPr>
                <w:t>Type</w:t>
              </w:r>
              <w:r w:rsidRPr="004424B1">
                <w:rPr>
                  <w:rFonts w:cs="Arial"/>
                  <w:szCs w:val="18"/>
                </w:rPr>
                <w:t xml:space="preserve"> </w:t>
              </w:r>
            </w:ins>
            <w:r w:rsidRPr="004424B1">
              <w:rPr>
                <w:rFonts w:cs="Arial"/>
                <w:szCs w:val="18"/>
              </w:rPr>
              <w:t>Signature</w:t>
            </w:r>
          </w:p>
        </w:tc>
      </w:tr>
      <w:tr w:rsidR="00A74F5C" w:rsidRPr="004424B1" w14:paraId="03DD075D" w14:textId="77777777" w:rsidTr="00A37A0F">
        <w:tc>
          <w:tcPr>
            <w:tcW w:w="2353" w:type="dxa"/>
            <w:shd w:val="clear" w:color="auto" w:fill="D9D9D9" w:themeFill="background1" w:themeFillShade="D9"/>
          </w:tcPr>
          <w:p w14:paraId="1F2748DD" w14:textId="77777777" w:rsidR="00A74F5C" w:rsidRPr="004424B1" w:rsidRDefault="00A74F5C" w:rsidP="00A37A0F">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41231A0E" w14:textId="77777777" w:rsidR="00A74F5C" w:rsidRPr="004424B1" w:rsidRDefault="00A74F5C" w:rsidP="00A37A0F">
            <w:pPr>
              <w:pStyle w:val="TableCell"/>
              <w:jc w:val="center"/>
              <w:rPr>
                <w:rFonts w:cs="Arial"/>
                <w:szCs w:val="18"/>
              </w:rPr>
            </w:pPr>
            <w:r w:rsidRPr="004424B1">
              <w:rPr>
                <w:rFonts w:cs="Arial"/>
                <w:szCs w:val="18"/>
              </w:rPr>
              <w:t>SUBMIT</w:t>
            </w:r>
          </w:p>
        </w:tc>
        <w:tc>
          <w:tcPr>
            <w:tcW w:w="964" w:type="dxa"/>
          </w:tcPr>
          <w:p w14:paraId="7AAB67C5" w14:textId="77777777" w:rsidR="00A74F5C" w:rsidRPr="004424B1" w:rsidRDefault="00A74F5C" w:rsidP="00A37A0F">
            <w:pPr>
              <w:pStyle w:val="TableCell"/>
              <w:jc w:val="center"/>
              <w:rPr>
                <w:rFonts w:cs="Arial"/>
                <w:szCs w:val="18"/>
              </w:rPr>
            </w:pPr>
            <w:r w:rsidRPr="004424B1">
              <w:rPr>
                <w:rFonts w:cs="Arial"/>
                <w:szCs w:val="18"/>
              </w:rPr>
              <w:t>No</w:t>
            </w:r>
          </w:p>
          <w:p w14:paraId="1CB8E4DC" w14:textId="77777777" w:rsidR="00A74F5C" w:rsidRPr="004424B1" w:rsidRDefault="00A74F5C" w:rsidP="00A37A0F">
            <w:pPr>
              <w:pStyle w:val="TableCell"/>
              <w:jc w:val="center"/>
              <w:rPr>
                <w:rFonts w:cs="Arial"/>
                <w:szCs w:val="18"/>
              </w:rPr>
            </w:pPr>
            <w:r w:rsidRPr="004424B1">
              <w:rPr>
                <w:rFonts w:cs="Arial"/>
                <w:szCs w:val="18"/>
              </w:rPr>
              <w:t>No</w:t>
            </w:r>
          </w:p>
        </w:tc>
        <w:tc>
          <w:tcPr>
            <w:tcW w:w="4224" w:type="dxa"/>
            <w:vAlign w:val="center"/>
          </w:tcPr>
          <w:p w14:paraId="7C307BCC" w14:textId="75FA5F57" w:rsidR="00A74F5C" w:rsidRPr="004424B1" w:rsidRDefault="00A74F5C" w:rsidP="00A37A0F">
            <w:pPr>
              <w:pStyle w:val="TableCell"/>
              <w:jc w:val="center"/>
              <w:rPr>
                <w:rFonts w:cs="Arial"/>
                <w:szCs w:val="18"/>
              </w:rPr>
            </w:pPr>
            <w:proofErr w:type="spellStart"/>
            <w:proofErr w:type="gramStart"/>
            <w:r w:rsidRPr="004424B1">
              <w:rPr>
                <w:rFonts w:cs="Arial"/>
                <w:szCs w:val="18"/>
              </w:rPr>
              <w:t>planRef</w:t>
            </w:r>
            <w:proofErr w:type="spellEnd"/>
            <w:r w:rsidRPr="004424B1">
              <w:rPr>
                <w:rFonts w:cs="Arial"/>
                <w:szCs w:val="18"/>
              </w:rPr>
              <w:t xml:space="preserve"> :</w:t>
            </w:r>
            <w:proofErr w:type="gramEnd"/>
            <w:r w:rsidRPr="004424B1">
              <w:rPr>
                <w:rFonts w:cs="Arial"/>
                <w:szCs w:val="18"/>
              </w:rPr>
              <w:t xml:space="preserve"> (MAL::ObjectRef</w:t>
            </w:r>
            <w:ins w:id="26627" w:author="Peter Van Der Plas" w:date="2025-01-01T15:56:00Z" w16du:dateUtc="2025-01-01T14:56:00Z">
              <w:r w:rsidR="008A3FBD">
                <w:rPr>
                  <w:rFonts w:cs="Arial"/>
                  <w:szCs w:val="18"/>
                </w:rPr>
                <w:t xml:space="preserve"> </w:t>
              </w:r>
            </w:ins>
            <w:r w:rsidRPr="004424B1">
              <w:rPr>
                <w:rFonts w:cs="Arial"/>
                <w:szCs w:val="18"/>
              </w:rPr>
              <w:t>&lt;Plan&gt;)</w:t>
            </w:r>
          </w:p>
          <w:p w14:paraId="6B0A43EF" w14:textId="270EBA6C" w:rsidR="00A74F5C" w:rsidRPr="004424B1" w:rsidRDefault="00A74F5C" w:rsidP="00A37A0F">
            <w:pPr>
              <w:pStyle w:val="TableCell"/>
              <w:jc w:val="center"/>
              <w:rPr>
                <w:rFonts w:cs="Arial"/>
                <w:szCs w:val="18"/>
              </w:rPr>
            </w:pPr>
            <w:proofErr w:type="spellStart"/>
            <w:proofErr w:type="gramStart"/>
            <w:r w:rsidRPr="004424B1">
              <w:rPr>
                <w:rFonts w:cs="Arial"/>
                <w:szCs w:val="18"/>
              </w:rPr>
              <w:t>resourceUpdate</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ResourceUpdate</w:t>
            </w:r>
            <w:proofErr w:type="spellEnd"/>
            <w:r w:rsidRPr="004424B1">
              <w:rPr>
                <w:rFonts w:cs="Arial"/>
                <w:szCs w:val="18"/>
              </w:rPr>
              <w:t>)</w:t>
            </w:r>
          </w:p>
        </w:tc>
      </w:tr>
    </w:tbl>
    <w:p w14:paraId="4CEDF025" w14:textId="77777777" w:rsidR="00047F90" w:rsidRPr="004424B1" w:rsidRDefault="00047F90" w:rsidP="0043015A">
      <w:pPr>
        <w:pStyle w:val="Heading4"/>
        <w:spacing w:before="480"/>
        <w:rPr>
          <w:lang w:val="en-GB"/>
        </w:rPr>
      </w:pPr>
      <w:r w:rsidRPr="004424B1">
        <w:rPr>
          <w:lang w:val="en-GB"/>
        </w:rPr>
        <w:t>Errors</w:t>
      </w:r>
    </w:p>
    <w:p w14:paraId="5F228C83" w14:textId="1AEF5465" w:rsidR="00781519" w:rsidRPr="004424B1" w:rsidRDefault="00781519">
      <w:pPr>
        <w:spacing w:after="240"/>
        <w:rPr>
          <w:lang w:val="en-GB"/>
        </w:rPr>
        <w:pPrChange w:id="26628" w:author="Quinten Van Woerkom" w:date="2024-12-19T15:14:00Z" w16du:dateUtc="2024-12-19T14:14:00Z">
          <w:pPr/>
        </w:pPrChange>
      </w:pPr>
      <w:del w:id="26629" w:author="Quinten Van Woerkom" w:date="2024-12-16T16:48:00Z" w16du:dateUtc="2024-12-16T15:48:00Z">
        <w:r w:rsidRPr="004424B1" w:rsidDel="00AE6B58">
          <w:rPr>
            <w:lang w:val="en-GB"/>
          </w:rPr>
          <w:delText xml:space="preserve">In addition to standard MAL </w:delText>
        </w:r>
        <w:r w:rsidR="000866DA" w:rsidRPr="004424B1" w:rsidDel="00AE6B58">
          <w:rPr>
            <w:lang w:val="en-GB"/>
          </w:rPr>
          <w:delText>e</w:delText>
        </w:r>
        <w:r w:rsidRPr="004424B1" w:rsidDel="00AE6B58">
          <w:rPr>
            <w:lang w:val="en-GB"/>
          </w:rPr>
          <w:delText xml:space="preserve">rrors, the operation may return the following MPS </w:delText>
        </w:r>
        <w:r w:rsidR="000866DA" w:rsidRPr="004424B1" w:rsidDel="00AE6B58">
          <w:rPr>
            <w:lang w:val="en-GB"/>
          </w:rPr>
          <w:delText>e</w:delText>
        </w:r>
        <w:r w:rsidRPr="004424B1" w:rsidDel="00AE6B58">
          <w:rPr>
            <w:lang w:val="en-GB"/>
          </w:rPr>
          <w:delText>rrors:</w:delText>
        </w:r>
      </w:del>
      <w:ins w:id="26630"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6631" w:author="Peter Van Der Plas" w:date="2024-12-26T15:01:00Z" w16du:dateUtc="2024-12-26T14:01:00Z">
        <w:r w:rsidR="0010001D">
          <w:rPr>
            <w:lang w:val="en-GB"/>
          </w:rPr>
          <w:fldChar w:fldCharType="begin"/>
        </w:r>
        <w:r w:rsidR="0010001D">
          <w:rPr>
            <w:lang w:val="en-GB"/>
          </w:rPr>
          <w:instrText xml:space="preserve"> REF _Ref186117707 \r \h </w:instrText>
        </w:r>
      </w:ins>
      <w:r w:rsidR="0010001D">
        <w:rPr>
          <w:lang w:val="en-GB"/>
        </w:rPr>
      </w:r>
      <w:r w:rsidR="0010001D">
        <w:rPr>
          <w:lang w:val="en-GB"/>
        </w:rPr>
        <w:fldChar w:fldCharType="separate"/>
      </w:r>
      <w:ins w:id="26632" w:author="Peter Van Der Plas" w:date="2025-01-01T17:31:00Z" w16du:dateUtc="2025-01-01T16:31:00Z">
        <w:r w:rsidR="006D1623">
          <w:rPr>
            <w:lang w:val="en-GB"/>
          </w:rPr>
          <w:t>5</w:t>
        </w:r>
      </w:ins>
      <w:ins w:id="26633" w:author="Peter Van Der Plas" w:date="2024-12-26T15:01:00Z" w16du:dateUtc="2024-12-26T14:01:00Z">
        <w:r w:rsidR="0010001D">
          <w:rPr>
            <w:lang w:val="en-GB"/>
          </w:rPr>
          <w:fldChar w:fldCharType="end"/>
        </w:r>
      </w:ins>
      <w:ins w:id="26634" w:author="Quinten Van Woerkom" w:date="2024-12-16T16:48:00Z" w16du:dateUtc="2024-12-16T15:48:00Z">
        <w:del w:id="26635" w:author="Peter Van Der Plas" w:date="2024-12-26T15:01:00Z" w16du:dateUtc="2024-12-26T14:01:00Z">
          <w:r w:rsidR="00AE6B58" w:rsidDel="0010001D">
            <w:rPr>
              <w:lang w:val="en-GB"/>
            </w:rPr>
            <w:delText>5</w:delText>
          </w:r>
        </w:del>
        <w:r w:rsidR="00AE6B58">
          <w:rPr>
            <w:lang w:val="en-GB"/>
          </w:rPr>
          <w:t>.</w:t>
        </w:r>
      </w:ins>
    </w:p>
    <w:p w14:paraId="3287A805" w14:textId="50EB2B73" w:rsidR="000528AB" w:rsidRPr="004424B1" w:rsidDel="0026233B" w:rsidRDefault="000528AB">
      <w:pPr>
        <w:spacing w:after="240"/>
        <w:rPr>
          <w:del w:id="26636" w:author="Quinten Van Woerkom" w:date="2024-12-19T15:14:00Z" w16du:dateUtc="2024-12-19T14:14:00Z"/>
          <w:lang w:val="en-GB"/>
        </w:rPr>
        <w:pPrChange w:id="26637" w:author="Quinten Van Woerkom" w:date="2024-12-19T15:14:00Z" w16du:dateUtc="2024-12-19T14:14:00Z">
          <w:pPr>
            <w:spacing w:before="0"/>
          </w:pPr>
        </w:pPrChange>
      </w:pPr>
    </w:p>
    <w:tbl>
      <w:tblPr>
        <w:tblStyle w:val="RBTable"/>
        <w:tblW w:w="0" w:type="auto"/>
        <w:jc w:val="center"/>
        <w:tblLook w:val="04A0" w:firstRow="1" w:lastRow="0" w:firstColumn="1" w:lastColumn="0" w:noHBand="0" w:noVBand="1"/>
        <w:tblCaption w:val="SVE updateResourceValue"/>
      </w:tblPr>
      <w:tblGrid>
        <w:gridCol w:w="2389"/>
        <w:gridCol w:w="2520"/>
      </w:tblGrid>
      <w:tr w:rsidR="00D21B6E" w:rsidRPr="004424B1" w14:paraId="10E3FE89"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64866641" w14:textId="77777777" w:rsidR="00D21B6E" w:rsidRPr="004424B1" w:rsidRDefault="00D21B6E" w:rsidP="000A0E49">
            <w:pPr>
              <w:pStyle w:val="TableCell"/>
              <w:rPr>
                <w:rFonts w:cs="Arial"/>
                <w:szCs w:val="20"/>
              </w:rPr>
            </w:pPr>
            <w:r w:rsidRPr="004424B1">
              <w:rPr>
                <w:rFonts w:cs="Arial"/>
                <w:szCs w:val="20"/>
              </w:rPr>
              <w:t>Error</w:t>
            </w:r>
          </w:p>
        </w:tc>
        <w:tc>
          <w:tcPr>
            <w:tcW w:w="2520" w:type="dxa"/>
          </w:tcPr>
          <w:p w14:paraId="130DBBA2" w14:textId="77777777" w:rsidR="00D21B6E" w:rsidRPr="004424B1" w:rsidRDefault="00D21B6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1B6E" w:rsidRPr="004424B1" w14:paraId="1E8313A0"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5A88897" w14:textId="77777777" w:rsidR="00D21B6E" w:rsidRPr="004424B1" w:rsidRDefault="00D21B6E" w:rsidP="00306AEA">
            <w:pPr>
              <w:pStyle w:val="TableCell"/>
              <w:rPr>
                <w:rFonts w:cs="Arial"/>
                <w:szCs w:val="20"/>
              </w:rPr>
            </w:pPr>
            <w:r w:rsidRPr="004424B1">
              <w:rPr>
                <w:rFonts w:cs="Arial"/>
                <w:szCs w:val="20"/>
              </w:rPr>
              <w:t>INVALID</w:t>
            </w:r>
          </w:p>
        </w:tc>
        <w:tc>
          <w:tcPr>
            <w:tcW w:w="2520" w:type="dxa"/>
          </w:tcPr>
          <w:p w14:paraId="7D8CD2E2"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D21B6E" w:rsidRPr="004424B1" w14:paraId="4AFFF21A"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36707CB9" w14:textId="4E35CA4C" w:rsidR="00D21B6E" w:rsidRPr="004424B1" w:rsidRDefault="00D21B6E" w:rsidP="00306AEA">
            <w:pPr>
              <w:pStyle w:val="TableCell"/>
              <w:rPr>
                <w:rFonts w:cs="Arial"/>
                <w:szCs w:val="20"/>
              </w:rPr>
            </w:pPr>
            <w:r w:rsidRPr="004424B1">
              <w:rPr>
                <w:rFonts w:cs="Arial"/>
                <w:szCs w:val="20"/>
              </w:rPr>
              <w:t>UNSUPPORTED</w:t>
            </w:r>
          </w:p>
        </w:tc>
        <w:tc>
          <w:tcPr>
            <w:tcW w:w="2520" w:type="dxa"/>
          </w:tcPr>
          <w:p w14:paraId="146D9529" w14:textId="498DCC85"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D21B6E" w:rsidRPr="004424B1" w14:paraId="30C13D06"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BBA6A61" w14:textId="404255DF" w:rsidR="00D21B6E" w:rsidRPr="004424B1" w:rsidRDefault="00D21B6E" w:rsidP="00306AEA">
            <w:pPr>
              <w:pStyle w:val="TableCell"/>
              <w:rPr>
                <w:rFonts w:cs="Arial"/>
                <w:szCs w:val="20"/>
              </w:rPr>
            </w:pPr>
            <w:r w:rsidRPr="004424B1">
              <w:rPr>
                <w:rFonts w:cs="Arial"/>
                <w:szCs w:val="20"/>
              </w:rPr>
              <w:t>UPDATE_FAILED</w:t>
            </w:r>
          </w:p>
        </w:tc>
        <w:tc>
          <w:tcPr>
            <w:tcW w:w="2520" w:type="dxa"/>
          </w:tcPr>
          <w:p w14:paraId="498FE7ED" w14:textId="3C07D129"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3B1DB862" w14:textId="77777777" w:rsidR="001D6E76" w:rsidRPr="004424B1" w:rsidRDefault="001D6E76" w:rsidP="0043015A">
      <w:pPr>
        <w:pStyle w:val="Heading3"/>
        <w:spacing w:before="480"/>
        <w:rPr>
          <w:lang w:val="en-GB"/>
        </w:rPr>
      </w:pPr>
      <w:bookmarkStart w:id="26638" w:name="_Toc140093894"/>
      <w:r w:rsidRPr="004424B1">
        <w:rPr>
          <w:lang w:val="en-GB"/>
        </w:rPr>
        <w:t>Operation: updateResourceProfile</w:t>
      </w:r>
      <w:bookmarkEnd w:id="26638"/>
    </w:p>
    <w:p w14:paraId="7E375479" w14:textId="77777777" w:rsidR="00047F90" w:rsidRPr="004424B1" w:rsidRDefault="00047F90" w:rsidP="0043015A">
      <w:pPr>
        <w:pStyle w:val="Heading4"/>
        <w:rPr>
          <w:lang w:val="en-GB"/>
        </w:rPr>
      </w:pPr>
      <w:r w:rsidRPr="004424B1">
        <w:rPr>
          <w:lang w:val="en-GB"/>
        </w:rPr>
        <w:t>Overview</w:t>
      </w:r>
    </w:p>
    <w:p w14:paraId="2BB0B419" w14:textId="7C50C719" w:rsidR="004D5305" w:rsidRPr="004424B1" w:rsidRDefault="004D5305" w:rsidP="004D5305">
      <w:pPr>
        <w:rPr>
          <w:lang w:val="en-GB"/>
        </w:rPr>
      </w:pPr>
      <w:r w:rsidRPr="004424B1">
        <w:rPr>
          <w:lang w:val="en-GB"/>
        </w:rPr>
        <w:t xml:space="preserve">The </w:t>
      </w:r>
      <w:proofErr w:type="spellStart"/>
      <w:r w:rsidRPr="004424B1">
        <w:rPr>
          <w:lang w:val="en-GB"/>
        </w:rPr>
        <w:t>updateResourceProfile</w:t>
      </w:r>
      <w:proofErr w:type="spellEnd"/>
      <w:r w:rsidRPr="004424B1">
        <w:rPr>
          <w:lang w:val="en-GB"/>
        </w:rPr>
        <w:t xml:space="preserve"> operation may be used to modify the value of a Resource over a period of time, in a Plan that has already been submitted to the service provider.  The consumer submits an </w:t>
      </w:r>
      <w:proofErr w:type="spellStart"/>
      <w:r w:rsidRPr="004424B1">
        <w:rPr>
          <w:lang w:val="en-GB"/>
        </w:rPr>
        <w:t>ResourceProfile</w:t>
      </w:r>
      <w:proofErr w:type="spellEnd"/>
      <w:r w:rsidRPr="004424B1">
        <w:rPr>
          <w:lang w:val="en-GB"/>
        </w:rPr>
        <w:t xml:space="preserve"> structure which is applied by the service provider to the referenced Resource.</w:t>
      </w:r>
      <w:r w:rsidR="00FD1C87" w:rsidRPr="004424B1">
        <w:rPr>
          <w:lang w:val="en-GB"/>
        </w:rPr>
        <w:t xml:space="preserve">  It is up to the planning system, how to manage concurrent access to the plan.</w:t>
      </w:r>
    </w:p>
    <w:p w14:paraId="34F9EC96" w14:textId="56F6CC15" w:rsidR="004D5305" w:rsidRDefault="004D5305" w:rsidP="000528AB">
      <w:pPr>
        <w:rPr>
          <w:ins w:id="26639" w:author="Quinten Van Woerkom" w:date="2024-12-19T14:20:00Z" w16du:dateUtc="2024-12-19T13:20:00Z"/>
          <w:lang w:val="en-GB"/>
        </w:rPr>
      </w:pPr>
      <w:r w:rsidRPr="004424B1">
        <w:rPr>
          <w:lang w:val="en-GB"/>
        </w:rPr>
        <w:t xml:space="preserve">Update may fail if the referenced Plan is already in the TERMINATED state, in which case the UPDATE_FAILED </w:t>
      </w:r>
      <w:commentRangeStart w:id="26640"/>
      <w:r w:rsidRPr="004424B1">
        <w:rPr>
          <w:lang w:val="en-GB"/>
        </w:rPr>
        <w:t xml:space="preserve">error </w:t>
      </w:r>
      <w:ins w:id="26641" w:author="Quinten Van Woerkom" w:date="2024-11-25T13:32:00Z" w16du:dateUtc="2024-11-25T12:32:00Z">
        <w:r w:rsidR="00DE276A">
          <w:rPr>
            <w:lang w:val="en-GB"/>
          </w:rPr>
          <w:t>shall be</w:t>
        </w:r>
      </w:ins>
      <w:del w:id="26642" w:author="Quinten Van Woerkom" w:date="2024-11-25T13:32:00Z" w16du:dateUtc="2024-11-25T12:32:00Z">
        <w:r w:rsidRPr="004424B1" w:rsidDel="00DE276A">
          <w:rPr>
            <w:lang w:val="en-GB"/>
          </w:rPr>
          <w:delText>is</w:delText>
        </w:r>
      </w:del>
      <w:r w:rsidRPr="004424B1">
        <w:rPr>
          <w:lang w:val="en-GB"/>
        </w:rPr>
        <w:t xml:space="preserve"> returned</w:t>
      </w:r>
      <w:commentRangeEnd w:id="26640"/>
      <w:r w:rsidR="007B49CD">
        <w:rPr>
          <w:rStyle w:val="CommentReference"/>
        </w:rPr>
        <w:commentReference w:id="26640"/>
      </w:r>
      <w:r w:rsidRPr="004424B1">
        <w:rPr>
          <w:lang w:val="en-GB"/>
        </w:rPr>
        <w:t>.</w:t>
      </w:r>
    </w:p>
    <w:p w14:paraId="45C09C5F" w14:textId="1E6C2D4B" w:rsidR="00B50FB7" w:rsidRPr="004424B1" w:rsidRDefault="00B50FB7">
      <w:pPr>
        <w:pStyle w:val="Heading4"/>
        <w:spacing w:before="480" w:after="240"/>
        <w:rPr>
          <w:lang w:val="en-GB"/>
        </w:rPr>
        <w:pPrChange w:id="26643" w:author="Peter Van Der Plas" w:date="2024-12-26T14:57:00Z" w16du:dateUtc="2024-12-26T13:57:00Z">
          <w:pPr/>
        </w:pPrChange>
      </w:pPr>
      <w:ins w:id="26644" w:author="Quinten Van Woerkom" w:date="2024-12-19T14:20:00Z" w16du:dateUtc="2024-12-19T13:20:00Z">
        <w:r>
          <w:rPr>
            <w:lang w:val="en-GB"/>
          </w:rPr>
          <w:t>Definition</w:t>
        </w:r>
      </w:ins>
    </w:p>
    <w:p w14:paraId="4428C131" w14:textId="24B01F31" w:rsidR="000528AB" w:rsidRPr="004424B1" w:rsidDel="00B50FB7" w:rsidRDefault="000528AB">
      <w:pPr>
        <w:spacing w:after="240"/>
        <w:rPr>
          <w:del w:id="26645" w:author="Quinten Van Woerkom" w:date="2024-12-19T14:20:00Z" w16du:dateUtc="2024-12-19T13:20:00Z"/>
          <w:lang w:val="en-GB"/>
        </w:rPr>
        <w:pPrChange w:id="26646" w:author="Quinten Van Woerkom" w:date="2024-12-19T14:20:00Z" w16du:dateUtc="2024-12-19T13:20:00Z">
          <w:pPr>
            <w:spacing w:before="0"/>
          </w:pPr>
        </w:pPrChange>
      </w:pPr>
    </w:p>
    <w:tbl>
      <w:tblPr>
        <w:tblStyle w:val="RBTable"/>
        <w:tblW w:w="9242" w:type="dxa"/>
        <w:tblLayout w:type="fixed"/>
        <w:tblLook w:val="0400" w:firstRow="0" w:lastRow="0" w:firstColumn="0" w:lastColumn="0" w:noHBand="0" w:noVBand="1"/>
        <w:tblCaption w:val="SVO updateResourceProfile"/>
        <w:tblPrChange w:id="26647" w:author="Peter Van Der Plas" w:date="2024-12-26T14:57:00Z" w16du:dateUtc="2024-12-26T13:57:00Z">
          <w:tblPr>
            <w:tblStyle w:val="RBTable"/>
            <w:tblW w:w="9242" w:type="dxa"/>
            <w:tblLayout w:type="fixed"/>
            <w:tblLook w:val="0400" w:firstRow="0" w:lastRow="0" w:firstColumn="0" w:lastColumn="0" w:noHBand="0" w:noVBand="1"/>
            <w:tblCaption w:val="SVO updateResourceProfile"/>
          </w:tblPr>
        </w:tblPrChange>
      </w:tblPr>
      <w:tblGrid>
        <w:gridCol w:w="2353"/>
        <w:gridCol w:w="6889"/>
        <w:tblGridChange w:id="26648">
          <w:tblGrid>
            <w:gridCol w:w="2353"/>
            <w:gridCol w:w="23"/>
            <w:gridCol w:w="6866"/>
          </w:tblGrid>
        </w:tblGridChange>
      </w:tblGrid>
      <w:tr w:rsidR="000A0E49" w:rsidRPr="004424B1" w14:paraId="16A34ED8" w14:textId="77777777" w:rsidTr="00BE7DBF">
        <w:trPr>
          <w:tblHeader/>
        </w:trPr>
        <w:tc>
          <w:tcPr>
            <w:tcW w:w="2352" w:type="dxa"/>
            <w:shd w:val="clear" w:color="auto" w:fill="00CCFF"/>
            <w:tcPrChange w:id="26649" w:author="Peter Van Der Plas" w:date="2024-12-26T14:57:00Z" w16du:dateUtc="2024-12-26T13:57:00Z">
              <w:tcPr>
                <w:tcW w:w="2376" w:type="dxa"/>
                <w:gridSpan w:val="2"/>
                <w:shd w:val="clear" w:color="auto" w:fill="662382"/>
              </w:tcPr>
            </w:tcPrChange>
          </w:tcPr>
          <w:p w14:paraId="10BB36E4" w14:textId="77777777" w:rsidR="000A0E49" w:rsidRPr="006B438D" w:rsidRDefault="000A0E49" w:rsidP="007B4994">
            <w:pPr>
              <w:pStyle w:val="TableCell"/>
              <w:jc w:val="center"/>
              <w:rPr>
                <w:rFonts w:cs="Arial"/>
                <w:bCs/>
                <w:color w:val="auto"/>
                <w:szCs w:val="18"/>
                <w:rPrChange w:id="26650" w:author="Peter Van Der Plas" w:date="2024-12-26T14:57:00Z" w16du:dateUtc="2024-12-26T13:57:00Z">
                  <w:rPr>
                    <w:rFonts w:cs="Arial"/>
                    <w:b/>
                    <w:color w:val="FFFFFF" w:themeColor="background1"/>
                    <w:szCs w:val="18"/>
                  </w:rPr>
                </w:rPrChange>
              </w:rPr>
            </w:pPr>
            <w:r w:rsidRPr="006B438D">
              <w:rPr>
                <w:rFonts w:cs="Arial"/>
                <w:bCs/>
                <w:color w:val="auto"/>
                <w:szCs w:val="18"/>
                <w:rPrChange w:id="26651" w:author="Peter Van Der Plas" w:date="2024-12-26T14:57:00Z" w16du:dateUtc="2024-12-26T13:57:00Z">
                  <w:rPr>
                    <w:rFonts w:cs="Arial"/>
                    <w:b/>
                    <w:color w:val="FFFFFF" w:themeColor="background1"/>
                    <w:szCs w:val="18"/>
                  </w:rPr>
                </w:rPrChange>
              </w:rPr>
              <w:t>Operation Identifier</w:t>
            </w:r>
          </w:p>
        </w:tc>
        <w:tc>
          <w:tcPr>
            <w:tcW w:w="6888" w:type="dxa"/>
            <w:tcPrChange w:id="26652" w:author="Peter Van Der Plas" w:date="2024-12-26T14:57:00Z" w16du:dateUtc="2024-12-26T13:57:00Z">
              <w:tcPr>
                <w:tcW w:w="6866" w:type="dxa"/>
              </w:tcPr>
            </w:tcPrChange>
          </w:tcPr>
          <w:p w14:paraId="79358E5C" w14:textId="77777777" w:rsidR="000A0E49" w:rsidRPr="004424B1" w:rsidRDefault="000A0E49" w:rsidP="007B4994">
            <w:pPr>
              <w:pStyle w:val="TableCell"/>
              <w:jc w:val="center"/>
              <w:rPr>
                <w:rFonts w:cs="Arial"/>
                <w:szCs w:val="18"/>
              </w:rPr>
            </w:pPr>
            <w:proofErr w:type="spellStart"/>
            <w:r w:rsidRPr="004424B1">
              <w:rPr>
                <w:rFonts w:cs="Arial"/>
                <w:szCs w:val="18"/>
              </w:rPr>
              <w:t>updateResourceProfile</w:t>
            </w:r>
            <w:proofErr w:type="spellEnd"/>
          </w:p>
        </w:tc>
      </w:tr>
      <w:tr w:rsidR="000A0E49" w:rsidRPr="004424B1" w14:paraId="46735632" w14:textId="77777777" w:rsidTr="00144254">
        <w:tc>
          <w:tcPr>
            <w:tcW w:w="2352" w:type="dxa"/>
            <w:shd w:val="clear" w:color="auto" w:fill="00CCFF"/>
            <w:tcPrChange w:id="26653" w:author="Peter Van Der Plas" w:date="2024-12-26T14:57:00Z" w16du:dateUtc="2024-12-26T13:57:00Z">
              <w:tcPr>
                <w:tcW w:w="2376" w:type="dxa"/>
                <w:gridSpan w:val="2"/>
                <w:shd w:val="clear" w:color="auto" w:fill="662382"/>
              </w:tcPr>
            </w:tcPrChange>
          </w:tcPr>
          <w:p w14:paraId="12146BD8" w14:textId="77777777" w:rsidR="000A0E49" w:rsidRPr="006B438D" w:rsidRDefault="000A0E49" w:rsidP="007B4994">
            <w:pPr>
              <w:pStyle w:val="TableCell"/>
              <w:jc w:val="center"/>
              <w:rPr>
                <w:rFonts w:cs="Arial"/>
                <w:bCs/>
                <w:color w:val="auto"/>
                <w:szCs w:val="18"/>
                <w:rPrChange w:id="26654" w:author="Peter Van Der Plas" w:date="2024-12-26T14:57:00Z" w16du:dateUtc="2024-12-26T13:57:00Z">
                  <w:rPr>
                    <w:rFonts w:cs="Arial"/>
                    <w:b/>
                    <w:color w:val="FFFFFF" w:themeColor="background1"/>
                    <w:szCs w:val="18"/>
                  </w:rPr>
                </w:rPrChange>
              </w:rPr>
            </w:pPr>
            <w:r w:rsidRPr="006B438D">
              <w:rPr>
                <w:rFonts w:cs="Arial"/>
                <w:bCs/>
                <w:color w:val="auto"/>
                <w:szCs w:val="18"/>
                <w:rPrChange w:id="26655" w:author="Peter Van Der Plas" w:date="2024-12-26T14:57:00Z" w16du:dateUtc="2024-12-26T13:57:00Z">
                  <w:rPr>
                    <w:rFonts w:cs="Arial"/>
                    <w:b/>
                    <w:color w:val="FFFFFF" w:themeColor="background1"/>
                    <w:szCs w:val="18"/>
                  </w:rPr>
                </w:rPrChange>
              </w:rPr>
              <w:t>Interaction Pattern</w:t>
            </w:r>
          </w:p>
        </w:tc>
        <w:tc>
          <w:tcPr>
            <w:tcW w:w="6888" w:type="dxa"/>
            <w:shd w:val="clear" w:color="auto" w:fill="D9D9D9" w:themeFill="background1" w:themeFillShade="D9"/>
            <w:tcPrChange w:id="26656" w:author="Peter Van Der Plas" w:date="2024-12-26T14:57:00Z" w16du:dateUtc="2024-12-26T13:57:00Z">
              <w:tcPr>
                <w:tcW w:w="6866" w:type="dxa"/>
                <w:shd w:val="clear" w:color="auto" w:fill="D9D9D9" w:themeFill="background1" w:themeFillShade="D9"/>
              </w:tcPr>
            </w:tcPrChange>
          </w:tcPr>
          <w:p w14:paraId="3479F9DD" w14:textId="77777777" w:rsidR="000A0E49" w:rsidRPr="004424B1" w:rsidRDefault="000A0E49" w:rsidP="007B4994">
            <w:pPr>
              <w:pStyle w:val="TableCell"/>
              <w:jc w:val="center"/>
              <w:rPr>
                <w:rFonts w:cs="Arial"/>
                <w:szCs w:val="18"/>
              </w:rPr>
            </w:pPr>
            <w:r w:rsidRPr="004424B1">
              <w:rPr>
                <w:rFonts w:cs="Arial"/>
                <w:szCs w:val="18"/>
              </w:rPr>
              <w:t>SUBMIT</w:t>
            </w:r>
          </w:p>
        </w:tc>
      </w:tr>
    </w:tbl>
    <w:p w14:paraId="51BE9DDF" w14:textId="77777777" w:rsidR="000A0E49" w:rsidRPr="004424B1" w:rsidRDefault="000A0E49" w:rsidP="000A0E4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6895011B"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18BB4875" w14:textId="77777777" w:rsidR="000A0E49" w:rsidRPr="004424B1" w:rsidRDefault="000A0E49" w:rsidP="007B4994">
            <w:pPr>
              <w:pStyle w:val="TableCell"/>
              <w:jc w:val="center"/>
              <w:rPr>
                <w:rFonts w:cs="Arial"/>
                <w:szCs w:val="18"/>
              </w:rPr>
            </w:pPr>
            <w:r w:rsidRPr="004424B1">
              <w:rPr>
                <w:rFonts w:cs="Arial"/>
                <w:szCs w:val="18"/>
              </w:rPr>
              <w:t>Pattern Sequence</w:t>
            </w:r>
          </w:p>
        </w:tc>
        <w:tc>
          <w:tcPr>
            <w:tcW w:w="1701" w:type="dxa"/>
          </w:tcPr>
          <w:p w14:paraId="63D77F2D" w14:textId="77777777" w:rsidR="000A0E49" w:rsidRPr="004424B1" w:rsidRDefault="000A0E49" w:rsidP="007B4994">
            <w:pPr>
              <w:pStyle w:val="TableCell"/>
              <w:jc w:val="center"/>
              <w:rPr>
                <w:rFonts w:cs="Arial"/>
                <w:szCs w:val="18"/>
              </w:rPr>
            </w:pPr>
            <w:r w:rsidRPr="004424B1">
              <w:rPr>
                <w:rFonts w:cs="Arial"/>
                <w:szCs w:val="18"/>
              </w:rPr>
              <w:t>Message</w:t>
            </w:r>
          </w:p>
        </w:tc>
        <w:tc>
          <w:tcPr>
            <w:tcW w:w="964" w:type="dxa"/>
          </w:tcPr>
          <w:p w14:paraId="5D36D6E9" w14:textId="77777777" w:rsidR="000A0E49" w:rsidRPr="004424B1" w:rsidRDefault="000A0E49" w:rsidP="007B4994">
            <w:pPr>
              <w:pStyle w:val="TableCell"/>
              <w:jc w:val="center"/>
              <w:rPr>
                <w:rFonts w:cs="Arial"/>
                <w:szCs w:val="18"/>
              </w:rPr>
            </w:pPr>
            <w:r w:rsidRPr="004424B1">
              <w:rPr>
                <w:rFonts w:cs="Arial"/>
                <w:szCs w:val="18"/>
              </w:rPr>
              <w:t>Nullable</w:t>
            </w:r>
          </w:p>
        </w:tc>
        <w:tc>
          <w:tcPr>
            <w:tcW w:w="4224" w:type="dxa"/>
          </w:tcPr>
          <w:p w14:paraId="1BDF8243" w14:textId="0E2EE49D" w:rsidR="000A0E49" w:rsidRPr="004424B1" w:rsidRDefault="000A0E49" w:rsidP="007B4994">
            <w:pPr>
              <w:pStyle w:val="TableCell"/>
              <w:jc w:val="center"/>
              <w:rPr>
                <w:rFonts w:cs="Arial"/>
                <w:szCs w:val="18"/>
              </w:rPr>
            </w:pPr>
            <w:del w:id="26657" w:author="Peter Van Der Plas" w:date="2024-12-26T14:57:00Z" w16du:dateUtc="2024-12-26T13:57:00Z">
              <w:r w:rsidRPr="004424B1" w:rsidDel="006B438D">
                <w:rPr>
                  <w:rFonts w:cs="Arial"/>
                  <w:szCs w:val="18"/>
                </w:rPr>
                <w:delText xml:space="preserve">Body </w:delText>
              </w:r>
            </w:del>
            <w:ins w:id="26658" w:author="Peter Van Der Plas" w:date="2024-12-26T14:57:00Z" w16du:dateUtc="2024-12-26T13:57:00Z">
              <w:r w:rsidR="006B438D">
                <w:rPr>
                  <w:rFonts w:cs="Arial"/>
                  <w:szCs w:val="18"/>
                </w:rPr>
                <w:t>Type</w:t>
              </w:r>
              <w:r w:rsidR="006B438D" w:rsidRPr="004424B1">
                <w:rPr>
                  <w:rFonts w:cs="Arial"/>
                  <w:szCs w:val="18"/>
                </w:rPr>
                <w:t xml:space="preserve"> </w:t>
              </w:r>
            </w:ins>
            <w:r w:rsidRPr="004424B1">
              <w:rPr>
                <w:rFonts w:cs="Arial"/>
                <w:szCs w:val="18"/>
              </w:rPr>
              <w:t>Signature</w:t>
            </w:r>
          </w:p>
        </w:tc>
      </w:tr>
      <w:tr w:rsidR="000A0E49" w:rsidRPr="004424B1" w14:paraId="23B9C304" w14:textId="77777777" w:rsidTr="007B4994">
        <w:tc>
          <w:tcPr>
            <w:tcW w:w="2353" w:type="dxa"/>
            <w:shd w:val="clear" w:color="auto" w:fill="D9D9D9" w:themeFill="background1" w:themeFillShade="D9"/>
          </w:tcPr>
          <w:p w14:paraId="37584E90"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51CAB76A" w14:textId="77777777" w:rsidR="000A0E49" w:rsidRPr="004424B1" w:rsidRDefault="000A0E49" w:rsidP="007B4994">
            <w:pPr>
              <w:pStyle w:val="TableCell"/>
              <w:jc w:val="center"/>
              <w:rPr>
                <w:rFonts w:cs="Arial"/>
                <w:szCs w:val="18"/>
              </w:rPr>
            </w:pPr>
            <w:r w:rsidRPr="004424B1">
              <w:rPr>
                <w:rFonts w:cs="Arial"/>
                <w:szCs w:val="18"/>
              </w:rPr>
              <w:t>SUBMIT</w:t>
            </w:r>
          </w:p>
        </w:tc>
        <w:tc>
          <w:tcPr>
            <w:tcW w:w="964" w:type="dxa"/>
          </w:tcPr>
          <w:p w14:paraId="68EB33D3" w14:textId="77777777" w:rsidR="000A0E49" w:rsidRPr="004424B1" w:rsidRDefault="000A0E49" w:rsidP="007B4994">
            <w:pPr>
              <w:pStyle w:val="TableCell"/>
              <w:jc w:val="center"/>
              <w:rPr>
                <w:rFonts w:cs="Arial"/>
                <w:szCs w:val="18"/>
              </w:rPr>
            </w:pPr>
            <w:r w:rsidRPr="004424B1">
              <w:rPr>
                <w:rFonts w:cs="Arial"/>
                <w:szCs w:val="18"/>
              </w:rPr>
              <w:t>No</w:t>
            </w:r>
          </w:p>
          <w:p w14:paraId="22300916"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27D945E5" w14:textId="0612D1D5" w:rsidR="000A0E49" w:rsidRPr="004424B1" w:rsidRDefault="000A0E49" w:rsidP="007B4994">
            <w:pPr>
              <w:pStyle w:val="TableCell"/>
              <w:jc w:val="center"/>
              <w:rPr>
                <w:rFonts w:cs="Arial"/>
                <w:szCs w:val="18"/>
              </w:rPr>
            </w:pPr>
            <w:proofErr w:type="spellStart"/>
            <w:proofErr w:type="gramStart"/>
            <w:r w:rsidRPr="004424B1">
              <w:rPr>
                <w:rFonts w:cs="Arial"/>
                <w:szCs w:val="18"/>
              </w:rPr>
              <w:t>planRef</w:t>
            </w:r>
            <w:proofErr w:type="spellEnd"/>
            <w:r w:rsidRPr="004424B1">
              <w:rPr>
                <w:rFonts w:cs="Arial"/>
                <w:szCs w:val="18"/>
              </w:rPr>
              <w:t xml:space="preserve"> :</w:t>
            </w:r>
            <w:proofErr w:type="gramEnd"/>
            <w:r w:rsidRPr="004424B1">
              <w:rPr>
                <w:rFonts w:cs="Arial"/>
                <w:szCs w:val="18"/>
              </w:rPr>
              <w:t xml:space="preserve"> (MAL::ObjectRef</w:t>
            </w:r>
            <w:ins w:id="26659" w:author="Peter Van Der Plas" w:date="2025-01-01T15:56:00Z" w16du:dateUtc="2025-01-01T14:56:00Z">
              <w:r w:rsidR="008A3FBD">
                <w:rPr>
                  <w:rFonts w:cs="Arial"/>
                  <w:szCs w:val="18"/>
                </w:rPr>
                <w:t xml:space="preserve"> </w:t>
              </w:r>
            </w:ins>
            <w:r w:rsidRPr="004424B1">
              <w:rPr>
                <w:rFonts w:cs="Arial"/>
                <w:szCs w:val="18"/>
              </w:rPr>
              <w:t>&lt;Plan&gt;)</w:t>
            </w:r>
          </w:p>
          <w:p w14:paraId="555B1ECF" w14:textId="77777777" w:rsidR="000A0E49" w:rsidRPr="004424B1" w:rsidRDefault="000A0E49" w:rsidP="007B4994">
            <w:pPr>
              <w:pStyle w:val="TableCell"/>
              <w:jc w:val="center"/>
              <w:rPr>
                <w:rFonts w:cs="Arial"/>
                <w:szCs w:val="18"/>
              </w:rPr>
            </w:pPr>
            <w:proofErr w:type="spellStart"/>
            <w:proofErr w:type="gramStart"/>
            <w:r w:rsidRPr="004424B1">
              <w:rPr>
                <w:rFonts w:cs="Arial"/>
                <w:szCs w:val="18"/>
              </w:rPr>
              <w:t>resourceProfile</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ResourceProfile</w:t>
            </w:r>
            <w:proofErr w:type="spellEnd"/>
            <w:r w:rsidRPr="004424B1">
              <w:rPr>
                <w:rFonts w:cs="Arial"/>
                <w:szCs w:val="18"/>
              </w:rPr>
              <w:t>)</w:t>
            </w:r>
          </w:p>
        </w:tc>
      </w:tr>
    </w:tbl>
    <w:p w14:paraId="4D7D6274" w14:textId="77777777" w:rsidR="00047F90" w:rsidRPr="004424B1" w:rsidRDefault="00047F90" w:rsidP="0043015A">
      <w:pPr>
        <w:pStyle w:val="Heading4"/>
        <w:spacing w:before="480"/>
        <w:rPr>
          <w:lang w:val="en-GB"/>
        </w:rPr>
      </w:pPr>
      <w:r w:rsidRPr="004424B1">
        <w:rPr>
          <w:lang w:val="en-GB"/>
        </w:rPr>
        <w:t>Errors</w:t>
      </w:r>
    </w:p>
    <w:p w14:paraId="5E36E75D" w14:textId="1C398EC2" w:rsidR="00781519" w:rsidRPr="004424B1" w:rsidRDefault="00781519">
      <w:pPr>
        <w:spacing w:after="240"/>
        <w:rPr>
          <w:lang w:val="en-GB"/>
        </w:rPr>
        <w:pPrChange w:id="26660" w:author="Quinten Van Woerkom" w:date="2024-12-19T15:14:00Z" w16du:dateUtc="2024-12-19T14:14:00Z">
          <w:pPr/>
        </w:pPrChange>
      </w:pPr>
      <w:del w:id="26661" w:author="Quinten Van Woerkom" w:date="2024-12-16T16:48:00Z" w16du:dateUtc="2024-12-16T15:48:00Z">
        <w:r w:rsidRPr="004424B1" w:rsidDel="00AE6B58">
          <w:rPr>
            <w:lang w:val="en-GB"/>
          </w:rPr>
          <w:delText xml:space="preserve">In addition to standard MAL </w:delText>
        </w:r>
        <w:r w:rsidR="000866DA" w:rsidRPr="004424B1" w:rsidDel="00AE6B58">
          <w:rPr>
            <w:lang w:val="en-GB"/>
          </w:rPr>
          <w:delText>e</w:delText>
        </w:r>
        <w:r w:rsidRPr="004424B1" w:rsidDel="00AE6B58">
          <w:rPr>
            <w:lang w:val="en-GB"/>
          </w:rPr>
          <w:delText xml:space="preserve">rrors, the operation may return the following MPS </w:delText>
        </w:r>
        <w:r w:rsidR="000866DA" w:rsidRPr="004424B1" w:rsidDel="00AE6B58">
          <w:rPr>
            <w:lang w:val="en-GB"/>
          </w:rPr>
          <w:delText>e</w:delText>
        </w:r>
        <w:r w:rsidRPr="004424B1" w:rsidDel="00AE6B58">
          <w:rPr>
            <w:lang w:val="en-GB"/>
          </w:rPr>
          <w:delText>rrors:</w:delText>
        </w:r>
      </w:del>
      <w:ins w:id="26662"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6663" w:author="Peter Van Der Plas" w:date="2024-12-26T15:01:00Z" w16du:dateUtc="2024-12-26T14:01:00Z">
        <w:r w:rsidR="0010001D">
          <w:rPr>
            <w:lang w:val="en-GB"/>
          </w:rPr>
          <w:fldChar w:fldCharType="begin"/>
        </w:r>
        <w:r w:rsidR="0010001D">
          <w:rPr>
            <w:lang w:val="en-GB"/>
          </w:rPr>
          <w:instrText xml:space="preserve"> REF _Ref186117699 \r \h </w:instrText>
        </w:r>
      </w:ins>
      <w:r w:rsidR="0010001D">
        <w:rPr>
          <w:lang w:val="en-GB"/>
        </w:rPr>
      </w:r>
      <w:r w:rsidR="0010001D">
        <w:rPr>
          <w:lang w:val="en-GB"/>
        </w:rPr>
        <w:fldChar w:fldCharType="separate"/>
      </w:r>
      <w:ins w:id="26664" w:author="Peter Van Der Plas" w:date="2025-01-01T17:31:00Z" w16du:dateUtc="2025-01-01T16:31:00Z">
        <w:r w:rsidR="006D1623">
          <w:rPr>
            <w:lang w:val="en-GB"/>
          </w:rPr>
          <w:t>5</w:t>
        </w:r>
      </w:ins>
      <w:ins w:id="26665" w:author="Peter Van Der Plas" w:date="2024-12-26T15:01:00Z" w16du:dateUtc="2024-12-26T14:01:00Z">
        <w:r w:rsidR="0010001D">
          <w:rPr>
            <w:lang w:val="en-GB"/>
          </w:rPr>
          <w:fldChar w:fldCharType="end"/>
        </w:r>
      </w:ins>
      <w:ins w:id="26666" w:author="Quinten Van Woerkom" w:date="2024-12-16T16:48:00Z" w16du:dateUtc="2024-12-16T15:48:00Z">
        <w:del w:id="26667" w:author="Peter Van Der Plas" w:date="2024-12-26T15:01:00Z" w16du:dateUtc="2024-12-26T14:01:00Z">
          <w:r w:rsidR="00AE6B58" w:rsidDel="0010001D">
            <w:rPr>
              <w:lang w:val="en-GB"/>
            </w:rPr>
            <w:delText>5</w:delText>
          </w:r>
        </w:del>
        <w:r w:rsidR="00AE6B58">
          <w:rPr>
            <w:lang w:val="en-GB"/>
          </w:rPr>
          <w:t>.</w:t>
        </w:r>
      </w:ins>
    </w:p>
    <w:p w14:paraId="69F8BE43" w14:textId="5FCA9EDB" w:rsidR="000528AB" w:rsidRPr="004424B1" w:rsidDel="0026233B" w:rsidRDefault="000528AB">
      <w:pPr>
        <w:spacing w:after="240"/>
        <w:rPr>
          <w:del w:id="26668" w:author="Quinten Van Woerkom" w:date="2024-12-19T15:14:00Z" w16du:dateUtc="2024-12-19T14:14:00Z"/>
          <w:lang w:val="en-GB"/>
        </w:rPr>
        <w:pPrChange w:id="26669" w:author="Quinten Van Woerkom" w:date="2024-12-19T15:14:00Z" w16du:dateUtc="2024-12-19T14:14:00Z">
          <w:pPr>
            <w:spacing w:before="0"/>
          </w:pPr>
        </w:pPrChange>
      </w:pPr>
    </w:p>
    <w:tbl>
      <w:tblPr>
        <w:tblStyle w:val="RBTable"/>
        <w:tblW w:w="0" w:type="auto"/>
        <w:jc w:val="center"/>
        <w:tblLook w:val="04A0" w:firstRow="1" w:lastRow="0" w:firstColumn="1" w:lastColumn="0" w:noHBand="0" w:noVBand="1"/>
        <w:tblCaption w:val="SVE updateResourceProfile"/>
      </w:tblPr>
      <w:tblGrid>
        <w:gridCol w:w="2389"/>
        <w:gridCol w:w="2520"/>
      </w:tblGrid>
      <w:tr w:rsidR="00D21B6E" w:rsidRPr="004424B1" w14:paraId="71667534" w14:textId="77777777" w:rsidTr="00BE7DB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0D0D8E56" w14:textId="77777777" w:rsidR="00D21B6E" w:rsidRPr="004424B1" w:rsidRDefault="00D21B6E" w:rsidP="009C54CF">
            <w:pPr>
              <w:pStyle w:val="TableCell"/>
              <w:rPr>
                <w:rFonts w:cs="Arial"/>
                <w:szCs w:val="20"/>
              </w:rPr>
            </w:pPr>
            <w:r w:rsidRPr="004424B1">
              <w:rPr>
                <w:rFonts w:cs="Arial"/>
                <w:szCs w:val="20"/>
              </w:rPr>
              <w:t>Error</w:t>
            </w:r>
          </w:p>
        </w:tc>
        <w:tc>
          <w:tcPr>
            <w:tcW w:w="2520" w:type="dxa"/>
          </w:tcPr>
          <w:p w14:paraId="5C1A20BA" w14:textId="77777777" w:rsidR="00D21B6E" w:rsidRPr="004424B1" w:rsidRDefault="00D21B6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1B6E" w:rsidRPr="004424B1" w14:paraId="682D1DC0"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2AB52D7" w14:textId="77777777" w:rsidR="00D21B6E" w:rsidRPr="004424B1" w:rsidRDefault="00D21B6E" w:rsidP="00306AEA">
            <w:pPr>
              <w:pStyle w:val="TableCell"/>
              <w:rPr>
                <w:rFonts w:cs="Arial"/>
                <w:szCs w:val="20"/>
              </w:rPr>
            </w:pPr>
            <w:r w:rsidRPr="004424B1">
              <w:rPr>
                <w:rFonts w:cs="Arial"/>
                <w:szCs w:val="20"/>
              </w:rPr>
              <w:t>INVALID</w:t>
            </w:r>
          </w:p>
        </w:tc>
        <w:tc>
          <w:tcPr>
            <w:tcW w:w="2520" w:type="dxa"/>
          </w:tcPr>
          <w:p w14:paraId="0195BAD5"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D21B6E" w:rsidRPr="004424B1" w14:paraId="228BA3CD"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5DB2B35" w14:textId="77777777" w:rsidR="00D21B6E" w:rsidRPr="004424B1" w:rsidRDefault="00D21B6E" w:rsidP="00306AEA">
            <w:pPr>
              <w:pStyle w:val="TableCell"/>
              <w:rPr>
                <w:rFonts w:cs="Arial"/>
                <w:szCs w:val="20"/>
              </w:rPr>
            </w:pPr>
            <w:r w:rsidRPr="004424B1">
              <w:rPr>
                <w:rFonts w:cs="Arial"/>
                <w:szCs w:val="20"/>
              </w:rPr>
              <w:t>UNSUPPORTED</w:t>
            </w:r>
          </w:p>
        </w:tc>
        <w:tc>
          <w:tcPr>
            <w:tcW w:w="2520" w:type="dxa"/>
          </w:tcPr>
          <w:p w14:paraId="64155C87"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D21B6E" w:rsidRPr="004424B1" w14:paraId="52C74E81"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217B381" w14:textId="77777777" w:rsidR="00D21B6E" w:rsidRPr="004424B1" w:rsidRDefault="00D21B6E" w:rsidP="00306AEA">
            <w:pPr>
              <w:pStyle w:val="TableCell"/>
              <w:rPr>
                <w:rFonts w:cs="Arial"/>
                <w:szCs w:val="20"/>
              </w:rPr>
            </w:pPr>
            <w:r w:rsidRPr="004424B1">
              <w:rPr>
                <w:rFonts w:cs="Arial"/>
                <w:szCs w:val="20"/>
              </w:rPr>
              <w:t>UPDATE_FAILED</w:t>
            </w:r>
          </w:p>
        </w:tc>
        <w:tc>
          <w:tcPr>
            <w:tcW w:w="2520" w:type="dxa"/>
          </w:tcPr>
          <w:p w14:paraId="424E595E"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61D70B17" w14:textId="77777777" w:rsidR="001D6E76" w:rsidRPr="004424B1" w:rsidRDefault="001D6E76" w:rsidP="0043015A">
      <w:pPr>
        <w:pStyle w:val="Heading3"/>
        <w:spacing w:before="480"/>
        <w:rPr>
          <w:lang w:val="en-GB"/>
        </w:rPr>
      </w:pPr>
      <w:bookmarkStart w:id="26670" w:name="_Toc140093895"/>
      <w:r w:rsidRPr="004424B1">
        <w:rPr>
          <w:lang w:val="en-GB"/>
        </w:rPr>
        <w:t>Operation: applyTimeShift</w:t>
      </w:r>
      <w:bookmarkEnd w:id="26670"/>
    </w:p>
    <w:p w14:paraId="11D16E90" w14:textId="77777777" w:rsidR="00047F90" w:rsidRPr="004424B1" w:rsidRDefault="00047F90" w:rsidP="0043015A">
      <w:pPr>
        <w:pStyle w:val="Heading4"/>
        <w:rPr>
          <w:lang w:val="en-GB"/>
        </w:rPr>
      </w:pPr>
      <w:r w:rsidRPr="004424B1">
        <w:rPr>
          <w:lang w:val="en-GB"/>
        </w:rPr>
        <w:t>Overview</w:t>
      </w:r>
    </w:p>
    <w:p w14:paraId="2A8B51CC" w14:textId="0A391160" w:rsidR="00BC213E" w:rsidRPr="004424B1" w:rsidRDefault="00BC213E" w:rsidP="00047F90">
      <w:pPr>
        <w:rPr>
          <w:lang w:val="en-GB"/>
        </w:rPr>
      </w:pPr>
      <w:r w:rsidRPr="004424B1">
        <w:rPr>
          <w:lang w:val="en-GB"/>
        </w:rPr>
        <w:t xml:space="preserve">The </w:t>
      </w:r>
      <w:proofErr w:type="spellStart"/>
      <w:r w:rsidRPr="004424B1">
        <w:rPr>
          <w:lang w:val="en-GB"/>
        </w:rPr>
        <w:t>applyTimeShift</w:t>
      </w:r>
      <w:proofErr w:type="spellEnd"/>
      <w:r w:rsidRPr="004424B1">
        <w:rPr>
          <w:lang w:val="en-GB"/>
        </w:rPr>
        <w:t xml:space="preserve"> operation may be used to request a shift in the timing by a fixed offset of the </w:t>
      </w:r>
      <w:proofErr w:type="spellStart"/>
      <w:r w:rsidRPr="004424B1">
        <w:rPr>
          <w:lang w:val="en-GB"/>
        </w:rPr>
        <w:t>ActivityInstances</w:t>
      </w:r>
      <w:proofErr w:type="spellEnd"/>
      <w:r w:rsidRPr="004424B1">
        <w:rPr>
          <w:lang w:val="en-GB"/>
        </w:rPr>
        <w:t xml:space="preserve">, </w:t>
      </w:r>
      <w:proofErr w:type="spellStart"/>
      <w:r w:rsidRPr="004424B1">
        <w:rPr>
          <w:lang w:val="en-GB"/>
        </w:rPr>
        <w:t>EventInstances</w:t>
      </w:r>
      <w:proofErr w:type="spellEnd"/>
      <w:r w:rsidR="007E37E7" w:rsidRPr="004424B1">
        <w:rPr>
          <w:lang w:val="en-GB"/>
        </w:rPr>
        <w:t>,</w:t>
      </w:r>
      <w:r w:rsidRPr="004424B1">
        <w:rPr>
          <w:lang w:val="en-GB"/>
        </w:rPr>
        <w:t xml:space="preserve"> and </w:t>
      </w:r>
      <w:proofErr w:type="spellStart"/>
      <w:r w:rsidRPr="004424B1">
        <w:rPr>
          <w:lang w:val="en-GB"/>
        </w:rPr>
        <w:t>ResourceProfiles</w:t>
      </w:r>
      <w:proofErr w:type="spellEnd"/>
      <w:r w:rsidRPr="004424B1">
        <w:rPr>
          <w:lang w:val="en-GB"/>
        </w:rPr>
        <w:t xml:space="preserve"> contained within a Plan that has previously been submitted to a plan execution function.  The operation may also be restricted to one or more </w:t>
      </w:r>
      <w:proofErr w:type="spellStart"/>
      <w:r w:rsidRPr="004424B1">
        <w:rPr>
          <w:lang w:val="en-GB"/>
        </w:rPr>
        <w:t>SubPlans</w:t>
      </w:r>
      <w:proofErr w:type="spellEnd"/>
      <w:r w:rsidRPr="004424B1">
        <w:rPr>
          <w:lang w:val="en-GB"/>
        </w:rPr>
        <w:t xml:space="preserve"> within the referenced Plan</w:t>
      </w:r>
      <w:r w:rsidR="002647DD" w:rsidRPr="004424B1">
        <w:rPr>
          <w:lang w:val="en-GB"/>
        </w:rPr>
        <w:t xml:space="preserve"> and/or to a specified time period within the Plan</w:t>
      </w:r>
      <w:r w:rsidRPr="004424B1">
        <w:rPr>
          <w:lang w:val="en-GB"/>
        </w:rPr>
        <w:t xml:space="preserve">.  The service provider applies the time shift to the timing of </w:t>
      </w:r>
      <w:proofErr w:type="spellStart"/>
      <w:r w:rsidRPr="004424B1">
        <w:rPr>
          <w:lang w:val="en-GB"/>
        </w:rPr>
        <w:t>ActivityInstances</w:t>
      </w:r>
      <w:proofErr w:type="spellEnd"/>
      <w:r w:rsidRPr="004424B1">
        <w:rPr>
          <w:lang w:val="en-GB"/>
        </w:rPr>
        <w:t xml:space="preserve">, </w:t>
      </w:r>
      <w:proofErr w:type="spellStart"/>
      <w:r w:rsidRPr="004424B1">
        <w:rPr>
          <w:lang w:val="en-GB"/>
        </w:rPr>
        <w:t>EventInstances</w:t>
      </w:r>
      <w:proofErr w:type="spellEnd"/>
      <w:r w:rsidR="007E37E7" w:rsidRPr="004424B1">
        <w:rPr>
          <w:lang w:val="en-GB"/>
        </w:rPr>
        <w:t>,</w:t>
      </w:r>
      <w:r w:rsidRPr="004424B1">
        <w:rPr>
          <w:lang w:val="en-GB"/>
        </w:rPr>
        <w:t xml:space="preserve"> and </w:t>
      </w:r>
      <w:proofErr w:type="spellStart"/>
      <w:r w:rsidRPr="004424B1">
        <w:rPr>
          <w:lang w:val="en-GB"/>
        </w:rPr>
        <w:t>ResourceProfiles</w:t>
      </w:r>
      <w:proofErr w:type="spellEnd"/>
      <w:r w:rsidRPr="004424B1">
        <w:rPr>
          <w:lang w:val="en-GB"/>
        </w:rPr>
        <w:t xml:space="preserve"> contained within the Plan or </w:t>
      </w:r>
      <w:proofErr w:type="spellStart"/>
      <w:r w:rsidRPr="004424B1">
        <w:rPr>
          <w:lang w:val="en-GB"/>
        </w:rPr>
        <w:t>SubPlan</w:t>
      </w:r>
      <w:proofErr w:type="spellEnd"/>
      <w:r w:rsidRPr="004424B1">
        <w:rPr>
          <w:lang w:val="en-GB"/>
        </w:rPr>
        <w:t>(s).</w:t>
      </w:r>
    </w:p>
    <w:p w14:paraId="3DCDBD86" w14:textId="7BF8681D" w:rsidR="00BC213E" w:rsidRPr="004424B1" w:rsidRDefault="00902D79" w:rsidP="00BC213E">
      <w:pPr>
        <w:rPr>
          <w:lang w:val="en-GB"/>
        </w:rPr>
      </w:pPr>
      <w:r w:rsidRPr="004424B1">
        <w:rPr>
          <w:lang w:val="en-GB"/>
        </w:rPr>
        <w:t>The time shift may</w:t>
      </w:r>
      <w:r w:rsidR="00BC213E" w:rsidRPr="004424B1">
        <w:rPr>
          <w:lang w:val="en-GB"/>
        </w:rPr>
        <w:t xml:space="preserve"> fail if the referenced Plan is already in the TERMINATED state, in which case the UPDATE_FAILED </w:t>
      </w:r>
      <w:commentRangeStart w:id="26671"/>
      <w:r w:rsidR="00BC213E" w:rsidRPr="004424B1">
        <w:rPr>
          <w:lang w:val="en-GB"/>
        </w:rPr>
        <w:t xml:space="preserve">error </w:t>
      </w:r>
      <w:ins w:id="26672" w:author="Quinten Van Woerkom" w:date="2024-11-25T13:32:00Z" w16du:dateUtc="2024-11-25T12:32:00Z">
        <w:r w:rsidR="00DE276A">
          <w:rPr>
            <w:lang w:val="en-GB"/>
          </w:rPr>
          <w:t>shall be</w:t>
        </w:r>
      </w:ins>
      <w:del w:id="26673" w:author="Quinten Van Woerkom" w:date="2024-11-25T13:32:00Z" w16du:dateUtc="2024-11-25T12:32:00Z">
        <w:r w:rsidR="00BC213E" w:rsidRPr="004424B1" w:rsidDel="00DE276A">
          <w:rPr>
            <w:lang w:val="en-GB"/>
          </w:rPr>
          <w:delText>is</w:delText>
        </w:r>
      </w:del>
      <w:r w:rsidR="00BC213E" w:rsidRPr="004424B1">
        <w:rPr>
          <w:lang w:val="en-GB"/>
        </w:rPr>
        <w:t xml:space="preserve"> returned</w:t>
      </w:r>
      <w:commentRangeEnd w:id="26671"/>
      <w:r w:rsidR="007B49CD">
        <w:rPr>
          <w:rStyle w:val="CommentReference"/>
        </w:rPr>
        <w:commentReference w:id="26671"/>
      </w:r>
      <w:r w:rsidR="00BC213E" w:rsidRPr="004424B1">
        <w:rPr>
          <w:lang w:val="en-GB"/>
        </w:rPr>
        <w:t>.</w:t>
      </w:r>
    </w:p>
    <w:p w14:paraId="18ECA349" w14:textId="569597C4" w:rsidR="006F6EA9" w:rsidRPr="004424B1" w:rsidRDefault="006F6EA9" w:rsidP="00BC213E">
      <w:pPr>
        <w:rPr>
          <w:lang w:val="en-GB"/>
        </w:rPr>
      </w:pPr>
      <w:r w:rsidRPr="004424B1">
        <w:rPr>
          <w:lang w:val="en-GB"/>
        </w:rPr>
        <w:t>The operation is designed to support backward compatibility</w:t>
      </w:r>
      <w:r w:rsidR="00641060" w:rsidRPr="004424B1">
        <w:rPr>
          <w:rStyle w:val="FootnoteReference"/>
          <w:lang w:val="en-GB"/>
        </w:rPr>
        <w:footnoteReference w:id="4"/>
      </w:r>
      <w:r w:rsidRPr="004424B1">
        <w:rPr>
          <w:lang w:val="en-GB"/>
        </w:rPr>
        <w:t xml:space="preserve"> with simple time-based on-board </w:t>
      </w:r>
      <w:proofErr w:type="gramStart"/>
      <w:r w:rsidRPr="004424B1">
        <w:rPr>
          <w:lang w:val="en-GB"/>
        </w:rPr>
        <w:t>schedules, and</w:t>
      </w:r>
      <w:proofErr w:type="gramEnd"/>
      <w:r w:rsidRPr="004424B1">
        <w:rPr>
          <w:lang w:val="en-GB"/>
        </w:rPr>
        <w:t xml:space="preserve"> may not be appropriate for use with plans that include event or position-based triggers and resource profiles.  What is shifted within the Plan is implementation </w:t>
      </w:r>
      <w:proofErr w:type="gramStart"/>
      <w:r w:rsidRPr="004424B1">
        <w:rPr>
          <w:lang w:val="en-GB"/>
        </w:rPr>
        <w:t>dependent, but</w:t>
      </w:r>
      <w:proofErr w:type="gramEnd"/>
      <w:r w:rsidRPr="004424B1">
        <w:rPr>
          <w:lang w:val="en-GB"/>
        </w:rPr>
        <w:t xml:space="preserve"> shall include time-based start and end triggers on </w:t>
      </w:r>
      <w:proofErr w:type="spellStart"/>
      <w:r w:rsidRPr="004424B1">
        <w:rPr>
          <w:lang w:val="en-GB"/>
        </w:rPr>
        <w:t>ActivityInstances</w:t>
      </w:r>
      <w:proofErr w:type="spellEnd"/>
      <w:r w:rsidRPr="004424B1">
        <w:rPr>
          <w:lang w:val="en-GB"/>
        </w:rPr>
        <w:t xml:space="preserve">.  </w:t>
      </w:r>
      <w:proofErr w:type="spellStart"/>
      <w:r w:rsidRPr="004424B1">
        <w:rPr>
          <w:lang w:val="en-GB"/>
        </w:rPr>
        <w:t>EventInstances</w:t>
      </w:r>
      <w:proofErr w:type="spellEnd"/>
      <w:r w:rsidRPr="004424B1">
        <w:rPr>
          <w:lang w:val="en-GB"/>
        </w:rPr>
        <w:t xml:space="preserve"> may also be shifted, but it is noted that some </w:t>
      </w:r>
      <w:proofErr w:type="spellStart"/>
      <w:r w:rsidRPr="004424B1">
        <w:rPr>
          <w:lang w:val="en-GB"/>
        </w:rPr>
        <w:t>EventInstances</w:t>
      </w:r>
      <w:proofErr w:type="spellEnd"/>
      <w:r w:rsidRPr="004424B1">
        <w:rPr>
          <w:lang w:val="en-GB"/>
        </w:rPr>
        <w:t xml:space="preserve"> correspond to predicted orbital events that cannot meaningfully be shifted.  Similarly, where supported, resource profiles may reflect the </w:t>
      </w:r>
      <w:proofErr w:type="spellStart"/>
      <w:r w:rsidRPr="004424B1">
        <w:rPr>
          <w:lang w:val="en-GB"/>
        </w:rPr>
        <w:t>ActivityInstances</w:t>
      </w:r>
      <w:proofErr w:type="spellEnd"/>
      <w:r w:rsidRPr="004424B1">
        <w:rPr>
          <w:lang w:val="en-GB"/>
        </w:rPr>
        <w:t xml:space="preserve"> contained within the Plan and if those are shifted, the corresponding changes in Resource value should also be shifted.</w:t>
      </w:r>
    </w:p>
    <w:p w14:paraId="3DEC2634" w14:textId="1C82D450" w:rsidR="00067FCD" w:rsidRDefault="00042354" w:rsidP="000528AB">
      <w:pPr>
        <w:pStyle w:val="Notelevel1"/>
        <w:spacing w:line="240" w:lineRule="auto"/>
        <w:ind w:left="1140" w:hanging="1140"/>
        <w:rPr>
          <w:ins w:id="26674" w:author="Quinten Van Woerkom" w:date="2024-12-19T14:20:00Z" w16du:dateUtc="2024-12-19T13:20:00Z"/>
        </w:rPr>
      </w:pPr>
      <w:r w:rsidRPr="004424B1">
        <w:t>NOTE</w:t>
      </w:r>
      <w:r w:rsidRPr="004424B1">
        <w:tab/>
        <w:t>–</w:t>
      </w:r>
      <w:r w:rsidRPr="004424B1">
        <w:tab/>
      </w:r>
      <w:proofErr w:type="spellStart"/>
      <w:r w:rsidR="00067FCD" w:rsidRPr="004424B1">
        <w:t>ActivityInstances</w:t>
      </w:r>
      <w:proofErr w:type="spellEnd"/>
      <w:r w:rsidR="00067FCD" w:rsidRPr="004424B1">
        <w:t xml:space="preserve"> have duration which means they may overlap the start or end of the specified TimeWindow for the applicability of the time shift.  It is implementation dependent how this is managed</w:t>
      </w:r>
      <w:r w:rsidR="00CF09C8" w:rsidRPr="004424B1">
        <w:t xml:space="preserve">, but a reasonable assumption is that the start time of the </w:t>
      </w:r>
      <w:proofErr w:type="spellStart"/>
      <w:r w:rsidR="00CF09C8" w:rsidRPr="004424B1">
        <w:t>ActivityInstances</w:t>
      </w:r>
      <w:proofErr w:type="spellEnd"/>
      <w:r w:rsidR="00CF09C8" w:rsidRPr="004424B1">
        <w:t xml:space="preserve"> must be within the specified TimeWindow</w:t>
      </w:r>
      <w:r w:rsidR="00067FCD" w:rsidRPr="004424B1">
        <w:t xml:space="preserve">.  Given the </w:t>
      </w:r>
      <w:r w:rsidR="00CF09C8" w:rsidRPr="004424B1">
        <w:t>potential to introduce inconsistencies into a Plan, it must be assumed that users of this service operation understand both its operational implications and its specific implementation.</w:t>
      </w:r>
    </w:p>
    <w:p w14:paraId="63A6D0AC" w14:textId="1A2BA271" w:rsidR="00B50FB7" w:rsidRPr="006A2C75" w:rsidRDefault="00B50FB7">
      <w:pPr>
        <w:pStyle w:val="Heading4"/>
        <w:spacing w:before="480" w:after="240"/>
        <w:pPrChange w:id="26675" w:author="Peter Van Der Plas" w:date="2024-12-26T14:58:00Z" w16du:dateUtc="2024-12-26T13:58:00Z">
          <w:pPr>
            <w:pStyle w:val="Notelevel1"/>
            <w:spacing w:line="240" w:lineRule="auto"/>
            <w:ind w:left="1140" w:hanging="1140"/>
          </w:pPr>
        </w:pPrChange>
      </w:pPr>
      <w:ins w:id="26676" w:author="Quinten Van Woerkom" w:date="2024-12-19T14:20:00Z" w16du:dateUtc="2024-12-19T13:20:00Z">
        <w:r>
          <w:rPr>
            <w:lang w:val="en-GB" w:eastAsia="en-GB"/>
          </w:rPr>
          <w:t>Definition</w:t>
        </w:r>
      </w:ins>
    </w:p>
    <w:p w14:paraId="14F16999" w14:textId="3959F6F2" w:rsidR="000528AB" w:rsidRPr="004424B1" w:rsidDel="00B50FB7" w:rsidRDefault="000528AB">
      <w:pPr>
        <w:spacing w:after="240"/>
        <w:rPr>
          <w:del w:id="26677" w:author="Quinten Van Woerkom" w:date="2024-12-19T14:20:00Z" w16du:dateUtc="2024-12-19T13:20:00Z"/>
          <w:lang w:val="en-GB" w:eastAsia="en-GB"/>
        </w:rPr>
        <w:pPrChange w:id="26678" w:author="Quinten Van Woerkom" w:date="2024-12-19T14:20:00Z" w16du:dateUtc="2024-12-19T13:20:00Z">
          <w:pPr>
            <w:spacing w:before="0"/>
          </w:pPr>
        </w:pPrChange>
      </w:pPr>
    </w:p>
    <w:tbl>
      <w:tblPr>
        <w:tblStyle w:val="RBTable"/>
        <w:tblW w:w="9242" w:type="dxa"/>
        <w:tblLayout w:type="fixed"/>
        <w:tblLook w:val="0400" w:firstRow="0" w:lastRow="0" w:firstColumn="0" w:lastColumn="0" w:noHBand="0" w:noVBand="1"/>
        <w:tblCaption w:val="SVO applyTimeShift"/>
        <w:tblPrChange w:id="26679" w:author="Peter Van Der Plas" w:date="2024-12-26T14:58:00Z" w16du:dateUtc="2024-12-26T13:58:00Z">
          <w:tblPr>
            <w:tblStyle w:val="RBTable"/>
            <w:tblW w:w="9242" w:type="dxa"/>
            <w:tblLayout w:type="fixed"/>
            <w:tblLook w:val="0400" w:firstRow="0" w:lastRow="0" w:firstColumn="0" w:lastColumn="0" w:noHBand="0" w:noVBand="1"/>
            <w:tblCaption w:val="SVO applyTimeShift"/>
          </w:tblPr>
        </w:tblPrChange>
      </w:tblPr>
      <w:tblGrid>
        <w:gridCol w:w="2353"/>
        <w:gridCol w:w="6889"/>
        <w:tblGridChange w:id="26680">
          <w:tblGrid>
            <w:gridCol w:w="2353"/>
            <w:gridCol w:w="23"/>
            <w:gridCol w:w="6866"/>
          </w:tblGrid>
        </w:tblGridChange>
      </w:tblGrid>
      <w:tr w:rsidR="000A0E49" w:rsidRPr="004424B1" w14:paraId="09B2B629" w14:textId="77777777" w:rsidTr="00BE7DBF">
        <w:trPr>
          <w:tblHeader/>
        </w:trPr>
        <w:tc>
          <w:tcPr>
            <w:tcW w:w="2352" w:type="dxa"/>
            <w:shd w:val="clear" w:color="auto" w:fill="00CCFF"/>
            <w:tcPrChange w:id="26681" w:author="Peter Van Der Plas" w:date="2024-12-26T14:58:00Z" w16du:dateUtc="2024-12-26T13:58:00Z">
              <w:tcPr>
                <w:tcW w:w="2376" w:type="dxa"/>
                <w:gridSpan w:val="2"/>
                <w:shd w:val="clear" w:color="auto" w:fill="662382"/>
              </w:tcPr>
            </w:tcPrChange>
          </w:tcPr>
          <w:p w14:paraId="22345FAA" w14:textId="77777777" w:rsidR="000A0E49" w:rsidRPr="006B438D" w:rsidRDefault="000A0E49" w:rsidP="007B4994">
            <w:pPr>
              <w:pStyle w:val="TableCell"/>
              <w:keepNext/>
              <w:jc w:val="center"/>
              <w:rPr>
                <w:rFonts w:cs="Arial"/>
                <w:bCs/>
                <w:color w:val="auto"/>
                <w:szCs w:val="18"/>
                <w:rPrChange w:id="26682" w:author="Peter Van Der Plas" w:date="2024-12-26T14:58:00Z" w16du:dateUtc="2024-12-26T13:58:00Z">
                  <w:rPr>
                    <w:rFonts w:cs="Arial"/>
                    <w:b/>
                    <w:color w:val="FFFFFF" w:themeColor="background1"/>
                    <w:szCs w:val="18"/>
                  </w:rPr>
                </w:rPrChange>
              </w:rPr>
            </w:pPr>
            <w:r w:rsidRPr="006B438D">
              <w:rPr>
                <w:rFonts w:cs="Arial"/>
                <w:bCs/>
                <w:color w:val="auto"/>
                <w:szCs w:val="18"/>
                <w:rPrChange w:id="26683" w:author="Peter Van Der Plas" w:date="2024-12-26T14:58:00Z" w16du:dateUtc="2024-12-26T13:58:00Z">
                  <w:rPr>
                    <w:rFonts w:cs="Arial"/>
                    <w:b/>
                    <w:color w:val="FFFFFF" w:themeColor="background1"/>
                    <w:szCs w:val="18"/>
                  </w:rPr>
                </w:rPrChange>
              </w:rPr>
              <w:t>Operation Identifier</w:t>
            </w:r>
          </w:p>
        </w:tc>
        <w:tc>
          <w:tcPr>
            <w:tcW w:w="6888" w:type="dxa"/>
            <w:tcPrChange w:id="26684" w:author="Peter Van Der Plas" w:date="2024-12-26T14:58:00Z" w16du:dateUtc="2024-12-26T13:58:00Z">
              <w:tcPr>
                <w:tcW w:w="6866" w:type="dxa"/>
              </w:tcPr>
            </w:tcPrChange>
          </w:tcPr>
          <w:p w14:paraId="4E46B5A1" w14:textId="77777777" w:rsidR="000A0E49" w:rsidRPr="004424B1" w:rsidRDefault="000A0E49" w:rsidP="007B4994">
            <w:pPr>
              <w:pStyle w:val="TableCell"/>
              <w:jc w:val="center"/>
              <w:rPr>
                <w:rFonts w:cs="Arial"/>
                <w:szCs w:val="18"/>
              </w:rPr>
            </w:pPr>
            <w:proofErr w:type="spellStart"/>
            <w:r w:rsidRPr="004424B1">
              <w:rPr>
                <w:rFonts w:cs="Arial"/>
                <w:szCs w:val="18"/>
              </w:rPr>
              <w:t>applyTimeShift</w:t>
            </w:r>
            <w:proofErr w:type="spellEnd"/>
          </w:p>
        </w:tc>
      </w:tr>
      <w:tr w:rsidR="000A0E49" w:rsidRPr="004424B1" w14:paraId="1BAEE641" w14:textId="77777777" w:rsidTr="00144254">
        <w:tc>
          <w:tcPr>
            <w:tcW w:w="2352" w:type="dxa"/>
            <w:shd w:val="clear" w:color="auto" w:fill="00CCFF"/>
            <w:tcPrChange w:id="26685" w:author="Peter Van Der Plas" w:date="2024-12-26T14:58:00Z" w16du:dateUtc="2024-12-26T13:58:00Z">
              <w:tcPr>
                <w:tcW w:w="2376" w:type="dxa"/>
                <w:gridSpan w:val="2"/>
                <w:shd w:val="clear" w:color="auto" w:fill="662382"/>
              </w:tcPr>
            </w:tcPrChange>
          </w:tcPr>
          <w:p w14:paraId="2803001D" w14:textId="77777777" w:rsidR="000A0E49" w:rsidRPr="006B438D" w:rsidRDefault="000A0E49" w:rsidP="007B4994">
            <w:pPr>
              <w:pStyle w:val="TableCell"/>
              <w:keepNext/>
              <w:jc w:val="center"/>
              <w:rPr>
                <w:rFonts w:cs="Arial"/>
                <w:bCs/>
                <w:color w:val="auto"/>
                <w:szCs w:val="18"/>
                <w:rPrChange w:id="26686" w:author="Peter Van Der Plas" w:date="2024-12-26T14:58:00Z" w16du:dateUtc="2024-12-26T13:58:00Z">
                  <w:rPr>
                    <w:rFonts w:cs="Arial"/>
                    <w:b/>
                    <w:color w:val="FFFFFF" w:themeColor="background1"/>
                    <w:szCs w:val="18"/>
                  </w:rPr>
                </w:rPrChange>
              </w:rPr>
            </w:pPr>
            <w:r w:rsidRPr="006B438D">
              <w:rPr>
                <w:rFonts w:cs="Arial"/>
                <w:bCs/>
                <w:color w:val="auto"/>
                <w:szCs w:val="18"/>
                <w:rPrChange w:id="26687" w:author="Peter Van Der Plas" w:date="2024-12-26T14:58:00Z" w16du:dateUtc="2024-12-26T13:58:00Z">
                  <w:rPr>
                    <w:rFonts w:cs="Arial"/>
                    <w:b/>
                    <w:color w:val="FFFFFF" w:themeColor="background1"/>
                    <w:szCs w:val="18"/>
                  </w:rPr>
                </w:rPrChange>
              </w:rPr>
              <w:t>Interaction Pattern</w:t>
            </w:r>
          </w:p>
        </w:tc>
        <w:tc>
          <w:tcPr>
            <w:tcW w:w="6888" w:type="dxa"/>
            <w:shd w:val="clear" w:color="auto" w:fill="D9D9D9" w:themeFill="background1" w:themeFillShade="D9"/>
            <w:tcPrChange w:id="26688" w:author="Peter Van Der Plas" w:date="2024-12-26T14:58:00Z" w16du:dateUtc="2024-12-26T13:58:00Z">
              <w:tcPr>
                <w:tcW w:w="6866" w:type="dxa"/>
                <w:shd w:val="clear" w:color="auto" w:fill="D9D9D9" w:themeFill="background1" w:themeFillShade="D9"/>
              </w:tcPr>
            </w:tcPrChange>
          </w:tcPr>
          <w:p w14:paraId="16281B60" w14:textId="77777777" w:rsidR="000A0E49" w:rsidRPr="004424B1" w:rsidRDefault="000A0E49" w:rsidP="007B4994">
            <w:pPr>
              <w:pStyle w:val="TableCell"/>
              <w:jc w:val="center"/>
              <w:rPr>
                <w:rFonts w:cs="Arial"/>
                <w:szCs w:val="18"/>
              </w:rPr>
            </w:pPr>
            <w:r w:rsidRPr="004424B1">
              <w:rPr>
                <w:rFonts w:cs="Arial"/>
                <w:szCs w:val="18"/>
              </w:rPr>
              <w:t>SUBMIT</w:t>
            </w:r>
          </w:p>
        </w:tc>
      </w:tr>
    </w:tbl>
    <w:p w14:paraId="1FC3FDD1" w14:textId="77777777" w:rsidR="000A0E49" w:rsidRPr="004424B1" w:rsidRDefault="000A0E49" w:rsidP="000A0E49">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1EFE6FC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3CED093A" w14:textId="77777777" w:rsidR="000A0E49" w:rsidRPr="004424B1" w:rsidRDefault="000A0E49" w:rsidP="007B4994">
            <w:pPr>
              <w:pStyle w:val="TableCell"/>
              <w:jc w:val="center"/>
              <w:rPr>
                <w:rFonts w:cs="Arial"/>
                <w:szCs w:val="18"/>
              </w:rPr>
            </w:pPr>
            <w:r w:rsidRPr="004424B1">
              <w:rPr>
                <w:rFonts w:cs="Arial"/>
                <w:szCs w:val="18"/>
              </w:rPr>
              <w:t>Pattern Sequence</w:t>
            </w:r>
          </w:p>
        </w:tc>
        <w:tc>
          <w:tcPr>
            <w:tcW w:w="1701" w:type="dxa"/>
          </w:tcPr>
          <w:p w14:paraId="6C87C8CA" w14:textId="77777777" w:rsidR="000A0E49" w:rsidRPr="004424B1" w:rsidRDefault="000A0E49" w:rsidP="007B4994">
            <w:pPr>
              <w:pStyle w:val="TableCell"/>
              <w:jc w:val="center"/>
              <w:rPr>
                <w:rFonts w:cs="Arial"/>
                <w:szCs w:val="18"/>
              </w:rPr>
            </w:pPr>
            <w:r w:rsidRPr="004424B1">
              <w:rPr>
                <w:rFonts w:cs="Arial"/>
                <w:szCs w:val="18"/>
              </w:rPr>
              <w:t>Message</w:t>
            </w:r>
          </w:p>
        </w:tc>
        <w:tc>
          <w:tcPr>
            <w:tcW w:w="964" w:type="dxa"/>
          </w:tcPr>
          <w:p w14:paraId="302EDB9B" w14:textId="77777777" w:rsidR="000A0E49" w:rsidRPr="004424B1" w:rsidRDefault="000A0E49" w:rsidP="007B4994">
            <w:pPr>
              <w:pStyle w:val="TableCell"/>
              <w:jc w:val="center"/>
              <w:rPr>
                <w:rFonts w:cs="Arial"/>
                <w:szCs w:val="18"/>
              </w:rPr>
            </w:pPr>
            <w:r w:rsidRPr="004424B1">
              <w:rPr>
                <w:rFonts w:cs="Arial"/>
                <w:szCs w:val="18"/>
              </w:rPr>
              <w:t>Nullable</w:t>
            </w:r>
          </w:p>
        </w:tc>
        <w:tc>
          <w:tcPr>
            <w:tcW w:w="4224" w:type="dxa"/>
          </w:tcPr>
          <w:p w14:paraId="10AB8448" w14:textId="3EB66E15" w:rsidR="000A0E49" w:rsidRPr="004424B1" w:rsidRDefault="000A0E49" w:rsidP="007B4994">
            <w:pPr>
              <w:pStyle w:val="TableCell"/>
              <w:jc w:val="center"/>
              <w:rPr>
                <w:rFonts w:cs="Arial"/>
                <w:szCs w:val="18"/>
              </w:rPr>
            </w:pPr>
            <w:del w:id="26689" w:author="Peter Van Der Plas" w:date="2024-12-26T14:58:00Z" w16du:dateUtc="2024-12-26T13:58:00Z">
              <w:r w:rsidRPr="004424B1" w:rsidDel="006B438D">
                <w:rPr>
                  <w:rFonts w:cs="Arial"/>
                  <w:szCs w:val="18"/>
                </w:rPr>
                <w:delText xml:space="preserve">Body </w:delText>
              </w:r>
            </w:del>
            <w:ins w:id="26690" w:author="Peter Van Der Plas" w:date="2024-12-26T14:58:00Z" w16du:dateUtc="2024-12-26T13:58:00Z">
              <w:r w:rsidR="006B438D">
                <w:rPr>
                  <w:rFonts w:cs="Arial"/>
                  <w:szCs w:val="18"/>
                </w:rPr>
                <w:t>Type</w:t>
              </w:r>
              <w:r w:rsidR="006B438D" w:rsidRPr="004424B1">
                <w:rPr>
                  <w:rFonts w:cs="Arial"/>
                  <w:szCs w:val="18"/>
                </w:rPr>
                <w:t xml:space="preserve"> </w:t>
              </w:r>
            </w:ins>
            <w:r w:rsidRPr="004424B1">
              <w:rPr>
                <w:rFonts w:cs="Arial"/>
                <w:szCs w:val="18"/>
              </w:rPr>
              <w:t>Signature</w:t>
            </w:r>
          </w:p>
        </w:tc>
      </w:tr>
      <w:tr w:rsidR="000A0E49" w:rsidRPr="004424B1" w14:paraId="7296F4D5" w14:textId="77777777" w:rsidTr="007B4994">
        <w:trPr>
          <w:cantSplit/>
        </w:trPr>
        <w:tc>
          <w:tcPr>
            <w:tcW w:w="2353" w:type="dxa"/>
            <w:shd w:val="clear" w:color="auto" w:fill="D9D9D9" w:themeFill="background1" w:themeFillShade="D9"/>
          </w:tcPr>
          <w:p w14:paraId="221248C2"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327E07CE" w14:textId="77777777" w:rsidR="000A0E49" w:rsidRPr="004424B1" w:rsidRDefault="000A0E49" w:rsidP="007B4994">
            <w:pPr>
              <w:pStyle w:val="TableCell"/>
              <w:jc w:val="center"/>
              <w:rPr>
                <w:rFonts w:cs="Arial"/>
                <w:szCs w:val="18"/>
              </w:rPr>
            </w:pPr>
            <w:r w:rsidRPr="004424B1">
              <w:rPr>
                <w:rFonts w:cs="Arial"/>
                <w:szCs w:val="18"/>
              </w:rPr>
              <w:t>SUBMIT</w:t>
            </w:r>
          </w:p>
        </w:tc>
        <w:tc>
          <w:tcPr>
            <w:tcW w:w="964" w:type="dxa"/>
          </w:tcPr>
          <w:p w14:paraId="27FE2EB2" w14:textId="77777777" w:rsidR="000A0E49" w:rsidRPr="004424B1" w:rsidRDefault="000A0E49" w:rsidP="007B4994">
            <w:pPr>
              <w:pStyle w:val="TableCell"/>
              <w:jc w:val="center"/>
              <w:rPr>
                <w:rFonts w:cs="Arial"/>
                <w:szCs w:val="18"/>
              </w:rPr>
            </w:pPr>
            <w:r w:rsidRPr="004424B1">
              <w:rPr>
                <w:rFonts w:cs="Arial"/>
                <w:szCs w:val="18"/>
              </w:rPr>
              <w:t>No</w:t>
            </w:r>
          </w:p>
          <w:p w14:paraId="5D5239BB" w14:textId="77777777" w:rsidR="000A0E49" w:rsidRPr="004424B1" w:rsidRDefault="000A0E49" w:rsidP="007B4994">
            <w:pPr>
              <w:pStyle w:val="TableCell"/>
              <w:jc w:val="center"/>
              <w:rPr>
                <w:rFonts w:cs="Arial"/>
                <w:szCs w:val="18"/>
              </w:rPr>
            </w:pPr>
            <w:r w:rsidRPr="004424B1">
              <w:rPr>
                <w:rFonts w:cs="Arial"/>
                <w:szCs w:val="18"/>
              </w:rPr>
              <w:t>Yes</w:t>
            </w:r>
          </w:p>
          <w:p w14:paraId="367D9752" w14:textId="77777777" w:rsidR="000A0E49" w:rsidRPr="004424B1" w:rsidRDefault="000A0E49" w:rsidP="007B4994">
            <w:pPr>
              <w:pStyle w:val="TableCell"/>
              <w:jc w:val="center"/>
              <w:rPr>
                <w:rFonts w:cs="Arial"/>
                <w:szCs w:val="18"/>
              </w:rPr>
            </w:pPr>
            <w:r w:rsidRPr="004424B1">
              <w:rPr>
                <w:rFonts w:cs="Arial"/>
                <w:szCs w:val="18"/>
              </w:rPr>
              <w:t>No</w:t>
            </w:r>
          </w:p>
          <w:p w14:paraId="0B22FD35"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58589A9E" w14:textId="581F11B6" w:rsidR="000A0E49" w:rsidRPr="004424B1" w:rsidRDefault="000A0E49" w:rsidP="007B4994">
            <w:pPr>
              <w:pStyle w:val="TableCell"/>
              <w:jc w:val="center"/>
              <w:rPr>
                <w:rFonts w:cs="Arial"/>
                <w:szCs w:val="18"/>
              </w:rPr>
            </w:pPr>
            <w:proofErr w:type="spellStart"/>
            <w:proofErr w:type="gramStart"/>
            <w:r w:rsidRPr="004424B1">
              <w:rPr>
                <w:rFonts w:cs="Arial"/>
                <w:szCs w:val="18"/>
              </w:rPr>
              <w:t>planRef</w:t>
            </w:r>
            <w:proofErr w:type="spellEnd"/>
            <w:r w:rsidRPr="004424B1">
              <w:rPr>
                <w:rFonts w:cs="Arial"/>
                <w:szCs w:val="18"/>
              </w:rPr>
              <w:t xml:space="preserve"> :</w:t>
            </w:r>
            <w:proofErr w:type="gramEnd"/>
            <w:r w:rsidRPr="004424B1">
              <w:rPr>
                <w:rFonts w:cs="Arial"/>
                <w:szCs w:val="18"/>
              </w:rPr>
              <w:t xml:space="preserve"> (MAL::ObjectRef</w:t>
            </w:r>
            <w:ins w:id="26691" w:author="Peter Van Der Plas" w:date="2025-01-01T15:56:00Z" w16du:dateUtc="2025-01-01T14:56:00Z">
              <w:r w:rsidR="008A3FBD">
                <w:rPr>
                  <w:rFonts w:cs="Arial"/>
                  <w:szCs w:val="18"/>
                </w:rPr>
                <w:t xml:space="preserve"> </w:t>
              </w:r>
            </w:ins>
            <w:r w:rsidRPr="004424B1">
              <w:rPr>
                <w:rFonts w:cs="Arial"/>
                <w:szCs w:val="18"/>
              </w:rPr>
              <w:t>&lt;Plan&gt;)</w:t>
            </w:r>
          </w:p>
          <w:p w14:paraId="5A307A5C" w14:textId="77777777" w:rsidR="000A0E49" w:rsidRPr="004424B1" w:rsidRDefault="000A0E49" w:rsidP="007B4994">
            <w:pPr>
              <w:pStyle w:val="TableCell"/>
              <w:jc w:val="center"/>
              <w:rPr>
                <w:rFonts w:cs="Arial"/>
                <w:szCs w:val="18"/>
              </w:rPr>
            </w:pPr>
            <w:proofErr w:type="spellStart"/>
            <w:proofErr w:type="gramStart"/>
            <w:r w:rsidRPr="004424B1">
              <w:rPr>
                <w:rFonts w:cs="Arial"/>
                <w:szCs w:val="18"/>
              </w:rPr>
              <w:t>subPlans</w:t>
            </w:r>
            <w:proofErr w:type="spellEnd"/>
            <w:r w:rsidRPr="004424B1">
              <w:rPr>
                <w:rFonts w:cs="Arial"/>
                <w:szCs w:val="18"/>
              </w:rPr>
              <w:t xml:space="preserve"> :</w:t>
            </w:r>
            <w:proofErr w:type="gramEnd"/>
            <w:r w:rsidRPr="004424B1">
              <w:rPr>
                <w:rFonts w:cs="Arial"/>
                <w:szCs w:val="18"/>
              </w:rPr>
              <w:t xml:space="preserve"> (List &lt;MAL::Identifier&gt;)</w:t>
            </w:r>
          </w:p>
          <w:p w14:paraId="10D308E5" w14:textId="77777777" w:rsidR="000A0E49" w:rsidRPr="004424B1" w:rsidRDefault="000A0E49" w:rsidP="007B4994">
            <w:pPr>
              <w:pStyle w:val="TableCell"/>
              <w:jc w:val="center"/>
              <w:rPr>
                <w:rFonts w:cs="Arial"/>
                <w:szCs w:val="18"/>
              </w:rPr>
            </w:pPr>
            <w:proofErr w:type="spellStart"/>
            <w:proofErr w:type="gramStart"/>
            <w:r w:rsidRPr="004424B1">
              <w:rPr>
                <w:rFonts w:cs="Arial"/>
                <w:szCs w:val="18"/>
              </w:rPr>
              <w:t>timePeriod</w:t>
            </w:r>
            <w:proofErr w:type="spellEnd"/>
            <w:r w:rsidRPr="004424B1">
              <w:rPr>
                <w:rFonts w:cs="Arial"/>
                <w:szCs w:val="18"/>
              </w:rPr>
              <w:t xml:space="preserve"> :</w:t>
            </w:r>
            <w:proofErr w:type="gramEnd"/>
            <w:r w:rsidRPr="004424B1">
              <w:rPr>
                <w:rFonts w:cs="Arial"/>
                <w:szCs w:val="18"/>
              </w:rPr>
              <w:t xml:space="preserve"> (TimeWindow)</w:t>
            </w:r>
          </w:p>
          <w:p w14:paraId="0B08FB22" w14:textId="77777777" w:rsidR="000A0E49" w:rsidRPr="004424B1" w:rsidRDefault="000A0E49" w:rsidP="007B4994">
            <w:pPr>
              <w:pStyle w:val="TableCell"/>
              <w:jc w:val="center"/>
              <w:rPr>
                <w:rFonts w:cs="Arial"/>
                <w:szCs w:val="18"/>
              </w:rPr>
            </w:pPr>
            <w:proofErr w:type="gramStart"/>
            <w:r w:rsidRPr="004424B1">
              <w:rPr>
                <w:rFonts w:cs="Arial"/>
                <w:szCs w:val="18"/>
              </w:rPr>
              <w:t>offset :</w:t>
            </w:r>
            <w:proofErr w:type="gramEnd"/>
            <w:r w:rsidRPr="004424B1">
              <w:rPr>
                <w:rFonts w:cs="Arial"/>
                <w:szCs w:val="18"/>
              </w:rPr>
              <w:t xml:space="preserve"> (MAL::Duration)</w:t>
            </w:r>
          </w:p>
        </w:tc>
      </w:tr>
    </w:tbl>
    <w:p w14:paraId="6865066E" w14:textId="4DF9D564" w:rsidR="00047F90" w:rsidRPr="004424B1" w:rsidRDefault="00047F90" w:rsidP="0043015A">
      <w:pPr>
        <w:pStyle w:val="Heading4"/>
        <w:spacing w:before="480"/>
        <w:rPr>
          <w:lang w:val="en-GB"/>
        </w:rPr>
      </w:pPr>
      <w:del w:id="26692" w:author="Peter Van Der Plas" w:date="2024-12-26T14:59:00Z" w16du:dateUtc="2024-12-26T13:59:00Z">
        <w:r w:rsidRPr="004424B1" w:rsidDel="006B438D">
          <w:rPr>
            <w:lang w:val="en-GB"/>
          </w:rPr>
          <w:delText>Structures</w:delText>
        </w:r>
      </w:del>
      <w:ins w:id="26693" w:author="Peter Van Der Plas" w:date="2024-12-26T14:59:00Z" w16du:dateUtc="2024-12-26T13:59:00Z">
        <w:r w:rsidR="006B438D">
          <w:rPr>
            <w:lang w:val="en-GB"/>
          </w:rPr>
          <w:t>Requirements</w:t>
        </w:r>
      </w:ins>
    </w:p>
    <w:p w14:paraId="06B48A06" w14:textId="484D97B4" w:rsidR="002647DD" w:rsidRPr="004424B1" w:rsidRDefault="002647DD" w:rsidP="003902D7">
      <w:pPr>
        <w:pStyle w:val="Paragraph5"/>
        <w:rPr>
          <w:lang w:val="en-GB"/>
        </w:rPr>
      </w:pPr>
      <w:r w:rsidRPr="004424B1">
        <w:rPr>
          <w:lang w:val="en-GB"/>
        </w:rPr>
        <w:t xml:space="preserve">The </w:t>
      </w:r>
      <w:proofErr w:type="spellStart"/>
      <w:r w:rsidRPr="004424B1">
        <w:rPr>
          <w:lang w:val="en-GB"/>
        </w:rPr>
        <w:t>subPlans</w:t>
      </w:r>
      <w:proofErr w:type="spellEnd"/>
      <w:r w:rsidRPr="004424B1">
        <w:rPr>
          <w:lang w:val="en-GB"/>
        </w:rPr>
        <w:t xml:space="preserve"> and </w:t>
      </w:r>
      <w:proofErr w:type="spellStart"/>
      <w:r w:rsidRPr="004424B1">
        <w:rPr>
          <w:lang w:val="en-GB"/>
        </w:rPr>
        <w:t>timePeriod</w:t>
      </w:r>
      <w:proofErr w:type="spellEnd"/>
      <w:r w:rsidRPr="004424B1">
        <w:rPr>
          <w:lang w:val="en-GB"/>
        </w:rPr>
        <w:t xml:space="preserve"> fields of the </w:t>
      </w:r>
      <w:proofErr w:type="spellStart"/>
      <w:r w:rsidRPr="004424B1">
        <w:rPr>
          <w:lang w:val="en-GB"/>
        </w:rPr>
        <w:t>applyTimeShift</w:t>
      </w:r>
      <w:proofErr w:type="spellEnd"/>
      <w:r w:rsidRPr="004424B1">
        <w:rPr>
          <w:lang w:val="en-GB"/>
        </w:rPr>
        <w:t xml:space="preserve"> submit message shall both be nullable.</w:t>
      </w:r>
    </w:p>
    <w:p w14:paraId="571FB669" w14:textId="77777777" w:rsidR="00047F90" w:rsidRPr="004424B1" w:rsidRDefault="00047F90" w:rsidP="00C96623">
      <w:pPr>
        <w:pStyle w:val="Heading4"/>
        <w:spacing w:before="480"/>
        <w:rPr>
          <w:lang w:val="en-GB"/>
        </w:rPr>
      </w:pPr>
      <w:r w:rsidRPr="004424B1">
        <w:rPr>
          <w:lang w:val="en-GB"/>
        </w:rPr>
        <w:t>Errors</w:t>
      </w:r>
    </w:p>
    <w:p w14:paraId="76A5B6C1" w14:textId="457FF2DD" w:rsidR="00781519" w:rsidRPr="004424B1" w:rsidRDefault="00781519">
      <w:pPr>
        <w:spacing w:after="240"/>
        <w:rPr>
          <w:lang w:val="en-GB"/>
        </w:rPr>
        <w:pPrChange w:id="26694" w:author="Quinten Van Woerkom" w:date="2024-12-19T15:15:00Z" w16du:dateUtc="2024-12-19T14:15:00Z">
          <w:pPr/>
        </w:pPrChange>
      </w:pPr>
      <w:del w:id="26695" w:author="Quinten Van Woerkom" w:date="2024-12-16T16:48:00Z" w16du:dateUtc="2024-12-16T15:48:00Z">
        <w:r w:rsidRPr="004424B1" w:rsidDel="00AE6B58">
          <w:rPr>
            <w:lang w:val="en-GB"/>
          </w:rPr>
          <w:delText xml:space="preserve">In addition to standard MAL </w:delText>
        </w:r>
        <w:r w:rsidR="000866DA" w:rsidRPr="004424B1" w:rsidDel="00AE6B58">
          <w:rPr>
            <w:lang w:val="en-GB"/>
          </w:rPr>
          <w:delText>e</w:delText>
        </w:r>
        <w:r w:rsidRPr="004424B1" w:rsidDel="00AE6B58">
          <w:rPr>
            <w:lang w:val="en-GB"/>
          </w:rPr>
          <w:delText xml:space="preserve">rrors, the operation may return the following MPS </w:delText>
        </w:r>
        <w:r w:rsidR="000866DA" w:rsidRPr="004424B1" w:rsidDel="00AE6B58">
          <w:rPr>
            <w:lang w:val="en-GB"/>
          </w:rPr>
          <w:delText>e</w:delText>
        </w:r>
        <w:r w:rsidRPr="004424B1" w:rsidDel="00AE6B58">
          <w:rPr>
            <w:lang w:val="en-GB"/>
          </w:rPr>
          <w:delText>rrors:</w:delText>
        </w:r>
      </w:del>
      <w:ins w:id="26696" w:author="Quinten Van Woerkom" w:date="2024-12-16T16:48:00Z" w16du:dateUtc="2024-12-16T15:48:00Z">
        <w:r w:rsidR="00AE6B58">
          <w:rPr>
            <w:lang w:val="en-GB"/>
          </w:rPr>
          <w:t xml:space="preserve">In addition to the standard MAL errors, the operation may return the MPS-specific MO Errors defined below.  The cases in which these errors are returned are defined in section </w:t>
        </w:r>
      </w:ins>
      <w:ins w:id="26697" w:author="Peter Van Der Plas" w:date="2024-12-26T15:01:00Z" w16du:dateUtc="2024-12-26T14:01:00Z">
        <w:r w:rsidR="0010001D">
          <w:rPr>
            <w:lang w:val="en-GB"/>
          </w:rPr>
          <w:fldChar w:fldCharType="begin"/>
        </w:r>
        <w:r w:rsidR="0010001D">
          <w:rPr>
            <w:lang w:val="en-GB"/>
          </w:rPr>
          <w:instrText xml:space="preserve"> REF _Ref186117688 \r \h </w:instrText>
        </w:r>
      </w:ins>
      <w:r w:rsidR="0010001D">
        <w:rPr>
          <w:lang w:val="en-GB"/>
        </w:rPr>
      </w:r>
      <w:r w:rsidR="0010001D">
        <w:rPr>
          <w:lang w:val="en-GB"/>
        </w:rPr>
        <w:fldChar w:fldCharType="separate"/>
      </w:r>
      <w:ins w:id="26698" w:author="Peter Van Der Plas" w:date="2025-01-01T17:31:00Z" w16du:dateUtc="2025-01-01T16:31:00Z">
        <w:r w:rsidR="006D1623">
          <w:rPr>
            <w:lang w:val="en-GB"/>
          </w:rPr>
          <w:t>5</w:t>
        </w:r>
      </w:ins>
      <w:ins w:id="26699" w:author="Peter Van Der Plas" w:date="2024-12-26T15:01:00Z" w16du:dateUtc="2024-12-26T14:01:00Z">
        <w:r w:rsidR="0010001D">
          <w:rPr>
            <w:lang w:val="en-GB"/>
          </w:rPr>
          <w:fldChar w:fldCharType="end"/>
        </w:r>
      </w:ins>
      <w:ins w:id="26700" w:author="Quinten Van Woerkom" w:date="2024-12-16T16:48:00Z" w16du:dateUtc="2024-12-16T15:48:00Z">
        <w:del w:id="26701" w:author="Peter Van Der Plas" w:date="2024-12-26T15:01:00Z" w16du:dateUtc="2024-12-26T14:01:00Z">
          <w:r w:rsidR="00AE6B58" w:rsidDel="0010001D">
            <w:rPr>
              <w:lang w:val="en-GB"/>
            </w:rPr>
            <w:delText>5</w:delText>
          </w:r>
        </w:del>
        <w:r w:rsidR="00AE6B58">
          <w:rPr>
            <w:lang w:val="en-GB"/>
          </w:rPr>
          <w:t>.</w:t>
        </w:r>
      </w:ins>
    </w:p>
    <w:p w14:paraId="08A2DABB" w14:textId="781E808F" w:rsidR="000528AB" w:rsidRPr="004424B1" w:rsidDel="0026233B" w:rsidRDefault="000528AB">
      <w:pPr>
        <w:spacing w:after="240"/>
        <w:rPr>
          <w:del w:id="26702" w:author="Quinten Van Woerkom" w:date="2024-12-19T15:15:00Z" w16du:dateUtc="2024-12-19T14:15:00Z"/>
          <w:lang w:val="en-GB"/>
        </w:rPr>
        <w:pPrChange w:id="26703" w:author="Quinten Van Woerkom" w:date="2024-12-19T15:15:00Z" w16du:dateUtc="2024-12-19T14:15:00Z">
          <w:pPr>
            <w:spacing w:before="0"/>
          </w:pPr>
        </w:pPrChange>
      </w:pPr>
    </w:p>
    <w:tbl>
      <w:tblPr>
        <w:tblStyle w:val="RBTable"/>
        <w:tblW w:w="0" w:type="auto"/>
        <w:jc w:val="center"/>
        <w:tblLook w:val="04A0" w:firstRow="1" w:lastRow="0" w:firstColumn="1" w:lastColumn="0" w:noHBand="0" w:noVBand="1"/>
        <w:tblCaption w:val="SVE applyTimeShift"/>
      </w:tblPr>
      <w:tblGrid>
        <w:gridCol w:w="2389"/>
        <w:gridCol w:w="2520"/>
      </w:tblGrid>
      <w:tr w:rsidR="003D660A" w:rsidRPr="004424B1" w14:paraId="0E8DBA2F" w14:textId="77777777" w:rsidTr="00BE7DB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2927F9CE" w14:textId="77777777" w:rsidR="003D660A" w:rsidRPr="004424B1" w:rsidRDefault="003D660A" w:rsidP="00C96623">
            <w:pPr>
              <w:pStyle w:val="TableCell"/>
              <w:keepNext/>
              <w:rPr>
                <w:rFonts w:cs="Arial"/>
                <w:szCs w:val="20"/>
              </w:rPr>
            </w:pPr>
            <w:r w:rsidRPr="004424B1">
              <w:rPr>
                <w:rFonts w:cs="Arial"/>
                <w:szCs w:val="20"/>
              </w:rPr>
              <w:t>Error</w:t>
            </w:r>
          </w:p>
        </w:tc>
        <w:tc>
          <w:tcPr>
            <w:tcW w:w="2520" w:type="dxa"/>
          </w:tcPr>
          <w:p w14:paraId="7DA71997" w14:textId="77777777" w:rsidR="003D660A" w:rsidRPr="004424B1" w:rsidRDefault="003D660A" w:rsidP="00C96623">
            <w:pPr>
              <w:pStyle w:val="TableCell"/>
              <w:keepNext/>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3D660A" w:rsidRPr="004424B1" w14:paraId="297C90FA"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E2C4828" w14:textId="77777777" w:rsidR="003D660A" w:rsidRPr="004424B1" w:rsidRDefault="003D660A" w:rsidP="00C96623">
            <w:pPr>
              <w:pStyle w:val="TableCell"/>
              <w:keepNext/>
              <w:rPr>
                <w:rFonts w:cs="Arial"/>
                <w:szCs w:val="20"/>
              </w:rPr>
            </w:pPr>
            <w:r w:rsidRPr="004424B1">
              <w:rPr>
                <w:rFonts w:cs="Arial"/>
                <w:szCs w:val="20"/>
              </w:rPr>
              <w:t>INVALID</w:t>
            </w:r>
          </w:p>
        </w:tc>
        <w:tc>
          <w:tcPr>
            <w:tcW w:w="2520" w:type="dxa"/>
          </w:tcPr>
          <w:p w14:paraId="33D91161" w14:textId="77777777" w:rsidR="003D660A" w:rsidRPr="004424B1" w:rsidRDefault="003D660A" w:rsidP="00C96623">
            <w:pPr>
              <w:pStyle w:val="TableCell"/>
              <w:keepNext/>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3D660A" w:rsidRPr="004424B1" w14:paraId="7D6A5C0C"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9081374" w14:textId="77777777" w:rsidR="003D660A" w:rsidRPr="004424B1" w:rsidRDefault="003D660A" w:rsidP="00C96623">
            <w:pPr>
              <w:pStyle w:val="TableCell"/>
              <w:keepNext/>
              <w:rPr>
                <w:rFonts w:cs="Arial"/>
                <w:szCs w:val="20"/>
              </w:rPr>
            </w:pPr>
            <w:r w:rsidRPr="004424B1">
              <w:rPr>
                <w:rFonts w:cs="Arial"/>
                <w:szCs w:val="20"/>
              </w:rPr>
              <w:t>UPDATE_FAILED</w:t>
            </w:r>
          </w:p>
        </w:tc>
        <w:tc>
          <w:tcPr>
            <w:tcW w:w="2520" w:type="dxa"/>
          </w:tcPr>
          <w:p w14:paraId="25DF2A66" w14:textId="77777777" w:rsidR="003D660A" w:rsidRPr="004424B1" w:rsidRDefault="003D660A" w:rsidP="00C96623">
            <w:pPr>
              <w:pStyle w:val="TableCell"/>
              <w:keepNext/>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305260C9" w14:textId="77777777" w:rsidR="00CD2C89" w:rsidRPr="004424B1" w:rsidDel="002525A4" w:rsidRDefault="00CD2C89" w:rsidP="00C96623">
      <w:pPr>
        <w:rPr>
          <w:del w:id="26704" w:author="Peter Van Der Plas" w:date="2024-12-26T15:23:00Z" w16du:dateUtc="2024-12-26T14:23:00Z"/>
          <w:lang w:val="en-GB"/>
        </w:rPr>
      </w:pPr>
    </w:p>
    <w:p w14:paraId="6357CCB8" w14:textId="77777777" w:rsidR="00D64BAC" w:rsidRPr="004424B1" w:rsidRDefault="00D64BAC" w:rsidP="00B36C64">
      <w:pPr>
        <w:rPr>
          <w:lang w:val="en-GB"/>
        </w:rPr>
        <w:sectPr w:rsidR="00D64BAC" w:rsidRPr="004424B1" w:rsidSect="006D1623">
          <w:footnotePr>
            <w:numRestart w:val="eachPage"/>
          </w:footnotePr>
          <w:type w:val="continuous"/>
          <w:pgSz w:w="11907" w:h="16839" w:code="1"/>
          <w:pgMar w:top="1944" w:right="1296" w:bottom="1944" w:left="1296" w:header="1037" w:footer="1037" w:gutter="302"/>
          <w:pgNumType w:start="1" w:chapStyle="1"/>
          <w:cols w:space="720"/>
          <w:docGrid w:linePitch="326"/>
        </w:sectPr>
      </w:pPr>
    </w:p>
    <w:p w14:paraId="48FE9494" w14:textId="28505D3B" w:rsidR="004C430C" w:rsidRPr="004424B1" w:rsidRDefault="004C430C" w:rsidP="004C430C">
      <w:pPr>
        <w:pStyle w:val="Heading1"/>
        <w:rPr>
          <w:lang w:val="en-GB"/>
        </w:rPr>
      </w:pPr>
      <w:bookmarkStart w:id="26705" w:name="_Ref56507059"/>
      <w:bookmarkStart w:id="26706" w:name="_Toc140093790"/>
      <w:bookmarkStart w:id="26707" w:name="_Toc161745105"/>
      <w:bookmarkStart w:id="26708" w:name="_Ref99714469"/>
      <w:bookmarkStart w:id="26709" w:name="_Toc140093896"/>
      <w:bookmarkStart w:id="26710" w:name="_Ref186642441"/>
      <w:bookmarkStart w:id="26711" w:name="_Toc186645425"/>
      <w:commentRangeStart w:id="26712"/>
      <w:r w:rsidRPr="004424B1">
        <w:rPr>
          <w:lang w:val="en-GB"/>
        </w:rPr>
        <w:t xml:space="preserve">MPS </w:t>
      </w:r>
      <w:bookmarkEnd w:id="26705"/>
      <w:bookmarkEnd w:id="26706"/>
      <w:del w:id="26713" w:author="Quinten Van Woerkom" w:date="2024-12-16T17:31:00Z" w16du:dateUtc="2024-12-16T16:31:00Z">
        <w:r w:rsidRPr="004424B1" w:rsidDel="009C4FC0">
          <w:rPr>
            <w:lang w:val="en-GB"/>
          </w:rPr>
          <w:delText>Data Types</w:delText>
        </w:r>
      </w:del>
      <w:bookmarkEnd w:id="26707"/>
      <w:ins w:id="26714" w:author="Quinten Van Woerkom" w:date="2024-12-16T17:31:00Z" w16du:dateUtc="2024-12-16T16:31:00Z">
        <w:r w:rsidR="009C4FC0">
          <w:rPr>
            <w:lang w:val="en-GB"/>
          </w:rPr>
          <w:t>Information Model</w:t>
        </w:r>
        <w:commentRangeEnd w:id="26712"/>
        <w:r w:rsidR="009A32DF">
          <w:rPr>
            <w:rStyle w:val="CommentReference"/>
            <w:b w:val="0"/>
            <w:caps w:val="0"/>
          </w:rPr>
          <w:commentReference w:id="26712"/>
        </w:r>
      </w:ins>
      <w:bookmarkEnd w:id="26710"/>
      <w:bookmarkEnd w:id="26711"/>
    </w:p>
    <w:p w14:paraId="6996CADA" w14:textId="43EE583A" w:rsidR="004C430C" w:rsidRPr="004424B1" w:rsidRDefault="00312034" w:rsidP="004C430C">
      <w:pPr>
        <w:pStyle w:val="Heading2"/>
        <w:rPr>
          <w:lang w:val="en-GB"/>
        </w:rPr>
      </w:pPr>
      <w:bookmarkStart w:id="26715" w:name="_Toc161745106"/>
      <w:bookmarkStart w:id="26716" w:name="_Toc186645426"/>
      <w:r w:rsidRPr="004424B1">
        <w:rPr>
          <w:lang w:val="en-GB"/>
        </w:rPr>
        <w:t>Overview</w:t>
      </w:r>
      <w:bookmarkEnd w:id="26715"/>
      <w:bookmarkEnd w:id="26716"/>
    </w:p>
    <w:p w14:paraId="58F10C46" w14:textId="205B3933" w:rsidR="004C430C" w:rsidRPr="004424B1" w:rsidDel="00195148" w:rsidRDefault="00312034" w:rsidP="004C430C">
      <w:pPr>
        <w:pStyle w:val="Heading3"/>
        <w:rPr>
          <w:del w:id="26717" w:author="Quinten Van Woerkom" w:date="2024-12-03T11:27:00Z" w16du:dateUtc="2024-12-03T10:27:00Z"/>
          <w:lang w:val="en-GB"/>
        </w:rPr>
      </w:pPr>
      <w:del w:id="26718" w:author="Quinten Van Woerkom" w:date="2024-12-03T11:27:00Z" w16du:dateUtc="2024-12-03T10:27:00Z">
        <w:r w:rsidRPr="004424B1" w:rsidDel="00195148">
          <w:rPr>
            <w:lang w:val="en-GB"/>
          </w:rPr>
          <w:delText>General</w:delText>
        </w:r>
      </w:del>
    </w:p>
    <w:p w14:paraId="3270B5AB" w14:textId="644BE4EE" w:rsidR="004C430C" w:rsidRPr="004424B1" w:rsidRDefault="004C430C" w:rsidP="004C430C">
      <w:pPr>
        <w:rPr>
          <w:lang w:val="en-GB"/>
        </w:rPr>
      </w:pPr>
      <w:r w:rsidRPr="004424B1">
        <w:rPr>
          <w:lang w:val="en-GB"/>
        </w:rPr>
        <w:t xml:space="preserve">This section defines the data types (MO objects and other data classes) applicable to the Mission Planning and Scheduling </w:t>
      </w:r>
      <w:r w:rsidRPr="004424B1">
        <w:rPr>
          <w:iCs/>
          <w:lang w:val="en-GB"/>
        </w:rPr>
        <w:t>Recommended Standard</w:t>
      </w:r>
      <w:r w:rsidRPr="004424B1">
        <w:rPr>
          <w:lang w:val="en-GB"/>
        </w:rPr>
        <w:t xml:space="preserve">.  An overview of the MPS information model has been given in </w:t>
      </w:r>
      <w:ins w:id="26719" w:author="Peter Van Der Plas" w:date="2025-01-01T16:52:00Z" w16du:dateUtc="2025-01-01T15:52:00Z">
        <w:r w:rsidR="000F0D7E">
          <w:rPr>
            <w:lang w:val="en-GB"/>
          </w:rPr>
          <w:fldChar w:fldCharType="begin"/>
        </w:r>
        <w:r w:rsidR="000F0D7E">
          <w:rPr>
            <w:lang w:val="en-GB"/>
          </w:rPr>
          <w:instrText xml:space="preserve"> REF _Ref186642775 \r \h </w:instrText>
        </w:r>
        <w:r w:rsidR="000F0D7E">
          <w:rPr>
            <w:lang w:val="en-GB"/>
          </w:rPr>
        </w:r>
      </w:ins>
      <w:r w:rsidR="000F0D7E">
        <w:rPr>
          <w:lang w:val="en-GB"/>
        </w:rPr>
        <w:fldChar w:fldCharType="separate"/>
      </w:r>
      <w:ins w:id="26720" w:author="Peter Van Der Plas" w:date="2025-01-01T17:31:00Z" w16du:dateUtc="2025-01-01T16:31:00Z">
        <w:r w:rsidR="006D1623">
          <w:rPr>
            <w:lang w:val="en-GB"/>
          </w:rPr>
          <w:t>2.4</w:t>
        </w:r>
      </w:ins>
      <w:ins w:id="26721" w:author="Peter Van Der Plas" w:date="2025-01-01T16:52:00Z" w16du:dateUtc="2025-01-01T15:52:00Z">
        <w:r w:rsidR="000F0D7E">
          <w:rPr>
            <w:lang w:val="en-GB"/>
          </w:rPr>
          <w:fldChar w:fldCharType="end"/>
        </w:r>
      </w:ins>
      <w:del w:id="26722" w:author="Peter Van Der Plas" w:date="2025-01-01T16:51:00Z" w16du:dateUtc="2025-01-01T15:51:00Z">
        <w:r w:rsidRPr="004424B1" w:rsidDel="000F0D7E">
          <w:rPr>
            <w:lang w:val="en-GB"/>
          </w:rPr>
          <w:fldChar w:fldCharType="begin"/>
        </w:r>
        <w:r w:rsidRPr="004424B1" w:rsidDel="000F0D7E">
          <w:rPr>
            <w:lang w:val="en-GB"/>
          </w:rPr>
          <w:delInstrText xml:space="preserve"> REF _Ref60921134 \r \h </w:delInstrText>
        </w:r>
        <w:r w:rsidRPr="004424B1" w:rsidDel="000F0D7E">
          <w:rPr>
            <w:lang w:val="en-GB"/>
          </w:rPr>
        </w:r>
        <w:r w:rsidRPr="004424B1" w:rsidDel="000F0D7E">
          <w:rPr>
            <w:lang w:val="en-GB"/>
          </w:rPr>
          <w:fldChar w:fldCharType="separate"/>
        </w:r>
      </w:del>
      <w:del w:id="26723" w:author="Peter Van Der Plas" w:date="2024-12-25T18:53:00Z" w16du:dateUtc="2024-12-25T17:53:00Z">
        <w:r w:rsidR="00BF1AC4" w:rsidDel="00547CCE">
          <w:rPr>
            <w:lang w:val="en-GB"/>
          </w:rPr>
          <w:delText>2.4</w:delText>
        </w:r>
      </w:del>
      <w:del w:id="26724" w:author="Peter Van Der Plas" w:date="2025-01-01T16:51:00Z" w16du:dateUtc="2025-01-01T15:51:00Z">
        <w:r w:rsidRPr="004424B1" w:rsidDel="000F0D7E">
          <w:rPr>
            <w:lang w:val="en-GB"/>
          </w:rPr>
          <w:fldChar w:fldCharType="end"/>
        </w:r>
      </w:del>
      <w:r w:rsidRPr="004424B1">
        <w:rPr>
          <w:lang w:val="en-GB"/>
        </w:rPr>
        <w:t xml:space="preserve"> above.</w:t>
      </w:r>
    </w:p>
    <w:p w14:paraId="3A1047DA" w14:textId="285F29D0" w:rsidR="004C430C" w:rsidRPr="004424B1" w:rsidRDefault="004C430C" w:rsidP="004C430C">
      <w:pPr>
        <w:rPr>
          <w:lang w:val="en-GB"/>
        </w:rPr>
      </w:pPr>
      <w:r w:rsidRPr="004424B1">
        <w:rPr>
          <w:lang w:val="en-GB"/>
        </w:rPr>
        <w:t>The MPS information model has been defined in terms of the CCSDS Mission Operations (</w:t>
      </w:r>
      <w:r w:rsidRPr="004424B1">
        <w:rPr>
          <w:rStyle w:val="Acronym"/>
          <w:lang w:val="en-GB"/>
        </w:rPr>
        <w:t>MO</w:t>
      </w:r>
      <w:r w:rsidRPr="004424B1">
        <w:rPr>
          <w:lang w:val="en-GB"/>
        </w:rPr>
        <w:t>) framework, specifically the MO Message Abstraction Layer (</w:t>
      </w:r>
      <w:r w:rsidRPr="004424B1">
        <w:rPr>
          <w:rStyle w:val="Acronym"/>
          <w:lang w:val="en-GB"/>
        </w:rPr>
        <w:t>MAL</w:t>
      </w:r>
      <w:r w:rsidRPr="004424B1">
        <w:rPr>
          <w:lang w:val="en-GB"/>
        </w:rPr>
        <w:t xml:space="preserve">) </w:t>
      </w:r>
      <w:ins w:id="26725" w:author="Peter Van Der Plas" w:date="2024-12-29T12:29:00Z" w16du:dateUtc="2024-12-29T11:29:00Z">
        <w:r w:rsidR="00301E3A">
          <w:rPr>
            <w:lang w:val="en-GB"/>
          </w:rPr>
          <w:t xml:space="preserve">(see reference </w:t>
        </w:r>
        <w:r w:rsidR="00301E3A">
          <w:rPr>
            <w:lang w:val="en-GB"/>
          </w:rPr>
          <w:fldChar w:fldCharType="begin"/>
        </w:r>
        <w:r w:rsidR="00301E3A">
          <w:rPr>
            <w:lang w:val="en-GB"/>
          </w:rPr>
          <w:instrText xml:space="preserve"> REF R_521x0b3MoMal \h </w:instrText>
        </w:r>
      </w:ins>
      <w:r w:rsidR="00301E3A">
        <w:rPr>
          <w:lang w:val="en-GB"/>
        </w:rPr>
      </w:r>
      <w:r w:rsidR="00301E3A">
        <w:rPr>
          <w:lang w:val="en-GB"/>
        </w:rPr>
        <w:fldChar w:fldCharType="separate"/>
      </w:r>
      <w:ins w:id="26726" w:author="Peter Van Der Plas" w:date="2025-01-01T17:31:00Z" w16du:dateUtc="2025-01-01T16:31:00Z">
        <w:r w:rsidR="006D1623" w:rsidRPr="004424B1">
          <w:rPr>
            <w:lang w:val="en-GB"/>
          </w:rPr>
          <w:t>[</w:t>
        </w:r>
        <w:r w:rsidR="006D1623">
          <w:rPr>
            <w:noProof/>
            <w:lang w:val="en-GB"/>
          </w:rPr>
          <w:t>2</w:t>
        </w:r>
        <w:r w:rsidR="006D1623" w:rsidRPr="004424B1">
          <w:rPr>
            <w:lang w:val="en-GB"/>
          </w:rPr>
          <w:t>]</w:t>
        </w:r>
      </w:ins>
      <w:ins w:id="26727" w:author="Peter Van Der Plas" w:date="2024-12-29T12:29:00Z" w16du:dateUtc="2024-12-29T11:29:00Z">
        <w:r w:rsidR="00301E3A">
          <w:rPr>
            <w:lang w:val="en-GB"/>
          </w:rPr>
          <w:fldChar w:fldCharType="end"/>
        </w:r>
        <w:r w:rsidR="00301E3A">
          <w:rPr>
            <w:lang w:val="en-GB"/>
          </w:rPr>
          <w:t xml:space="preserve">) </w:t>
        </w:r>
      </w:ins>
      <w:r w:rsidRPr="004424B1">
        <w:rPr>
          <w:lang w:val="en-GB"/>
        </w:rPr>
        <w:t xml:space="preserve">and the associated set of MAL Attribute types.  This is to enable the specification of MO compliant data formats and services that reference elements of the information model.  </w:t>
      </w:r>
    </w:p>
    <w:p w14:paraId="28F62B9A" w14:textId="08CC7D08" w:rsidR="004C430C" w:rsidRPr="004424B1" w:rsidRDefault="004C430C" w:rsidP="004C430C">
      <w:pPr>
        <w:rPr>
          <w:lang w:val="en-GB"/>
        </w:rPr>
      </w:pPr>
      <w:r w:rsidRPr="004424B1">
        <w:rPr>
          <w:lang w:val="en-GB"/>
        </w:rPr>
        <w:t xml:space="preserve">In the case of the MPS File Formats defined in section </w:t>
      </w:r>
      <w:r w:rsidRPr="004424B1">
        <w:rPr>
          <w:lang w:val="en-GB"/>
        </w:rPr>
        <w:fldChar w:fldCharType="begin"/>
      </w:r>
      <w:r w:rsidRPr="004424B1">
        <w:rPr>
          <w:lang w:val="en-GB"/>
        </w:rPr>
        <w:instrText xml:space="preserve"> REF _Ref56506907 \r \h </w:instrText>
      </w:r>
      <w:r w:rsidRPr="004424B1">
        <w:rPr>
          <w:lang w:val="en-GB"/>
        </w:rPr>
      </w:r>
      <w:r w:rsidRPr="004424B1">
        <w:rPr>
          <w:lang w:val="en-GB"/>
        </w:rPr>
        <w:fldChar w:fldCharType="separate"/>
      </w:r>
      <w:r w:rsidR="006D1623">
        <w:rPr>
          <w:lang w:val="en-GB"/>
        </w:rPr>
        <w:t>7</w:t>
      </w:r>
      <w:r w:rsidRPr="004424B1">
        <w:rPr>
          <w:lang w:val="en-GB"/>
        </w:rPr>
        <w:fldChar w:fldCharType="end"/>
      </w:r>
      <w:r w:rsidRPr="004424B1">
        <w:rPr>
          <w:lang w:val="en-GB"/>
        </w:rPr>
        <w:t xml:space="preserve">, an explicit XML encoding of MAL </w:t>
      </w:r>
      <w:ins w:id="26728" w:author="Quinten Van Woerkom" w:date="2024-11-25T14:42:00Z" w16du:dateUtc="2024-11-25T13:42:00Z">
        <w:r w:rsidR="00006133">
          <w:rPr>
            <w:lang w:val="en-GB"/>
          </w:rPr>
          <w:t>A</w:t>
        </w:r>
      </w:ins>
      <w:del w:id="26729" w:author="Quinten Van Woerkom" w:date="2024-11-25T14:42:00Z" w16du:dateUtc="2024-11-25T13:42:00Z">
        <w:r w:rsidRPr="004424B1" w:rsidDel="00006133">
          <w:rPr>
            <w:lang w:val="en-GB"/>
          </w:rPr>
          <w:delText>a</w:delText>
        </w:r>
      </w:del>
      <w:r w:rsidRPr="004424B1">
        <w:rPr>
          <w:lang w:val="en-GB"/>
        </w:rPr>
        <w:t xml:space="preserve">ttribute types is used, which means the </w:t>
      </w:r>
      <w:r w:rsidR="0073757E" w:rsidRPr="004424B1">
        <w:rPr>
          <w:lang w:val="en-GB"/>
        </w:rPr>
        <w:t xml:space="preserve">implementation </w:t>
      </w:r>
      <w:r w:rsidRPr="004424B1">
        <w:rPr>
          <w:lang w:val="en-GB"/>
        </w:rPr>
        <w:t xml:space="preserve">dependency on the MAL is removed, although data structures defined in the MAL are </w:t>
      </w:r>
      <w:r w:rsidR="0073757E" w:rsidRPr="004424B1">
        <w:rPr>
          <w:lang w:val="en-GB"/>
        </w:rPr>
        <w:t>used.</w:t>
      </w:r>
    </w:p>
    <w:p w14:paraId="3E06F4E4" w14:textId="11A8F11F" w:rsidR="004C430C" w:rsidRPr="004424B1" w:rsidRDefault="004C430C" w:rsidP="004C430C">
      <w:pPr>
        <w:rPr>
          <w:lang w:val="en-GB"/>
        </w:rPr>
      </w:pPr>
      <w:commentRangeStart w:id="26730"/>
      <w:del w:id="26731" w:author="Quinten Van Woerkom" w:date="2024-12-03T11:27:00Z" w16du:dateUtc="2024-12-03T10:27:00Z">
        <w:r w:rsidRPr="004424B1" w:rsidDel="00AD581A">
          <w:rPr>
            <w:lang w:val="en-GB"/>
          </w:rPr>
          <w:delText xml:space="preserve">It </w:delText>
        </w:r>
      </w:del>
      <w:ins w:id="26732" w:author="Quinten Van Woerkom" w:date="2024-12-03T11:27:00Z" w16du:dateUtc="2024-12-03T10:27:00Z">
        <w:r w:rsidR="00AD581A">
          <w:rPr>
            <w:lang w:val="en-GB"/>
          </w:rPr>
          <w:t>This section</w:t>
        </w:r>
        <w:r w:rsidR="00AD581A" w:rsidRPr="004424B1">
          <w:rPr>
            <w:lang w:val="en-GB"/>
          </w:rPr>
          <w:t xml:space="preserve"> </w:t>
        </w:r>
      </w:ins>
      <w:r w:rsidRPr="004424B1">
        <w:rPr>
          <w:lang w:val="en-GB"/>
        </w:rPr>
        <w:t>describes both the data actively exchanged by MPS Services</w:t>
      </w:r>
      <w:ins w:id="26733" w:author="Quinten Van Woerkom" w:date="2024-11-25T15:30:00Z" w16du:dateUtc="2024-11-25T14:30:00Z">
        <w:r w:rsidR="0022153F">
          <w:rPr>
            <w:lang w:val="en-GB"/>
          </w:rPr>
          <w:t xml:space="preserve"> as well as the data that are either referenced by or required as </w:t>
        </w:r>
      </w:ins>
      <w:ins w:id="26734" w:author="Quinten Van Woerkom" w:date="2024-11-25T15:31:00Z" w16du:dateUtc="2024-11-25T14:31:00Z">
        <w:r w:rsidR="0022153F">
          <w:rPr>
            <w:lang w:val="en-GB"/>
          </w:rPr>
          <w:t>common configuration data by service providers and users.</w:t>
        </w:r>
      </w:ins>
      <w:del w:id="26735" w:author="Quinten Van Woerkom" w:date="2024-11-25T15:31:00Z" w16du:dateUtc="2024-11-25T14:31:00Z">
        <w:r w:rsidRPr="004424B1" w:rsidDel="0022153F">
          <w:rPr>
            <w:lang w:val="en-GB"/>
          </w:rPr>
          <w:delText xml:space="preserve"> and that either referenced by or required as common configuration data by service providers and users.</w:delText>
        </w:r>
      </w:del>
      <w:commentRangeEnd w:id="26730"/>
      <w:r w:rsidR="0022153F">
        <w:rPr>
          <w:rStyle w:val="CommentReference"/>
        </w:rPr>
        <w:commentReference w:id="26730"/>
      </w:r>
    </w:p>
    <w:p w14:paraId="55FC8A58" w14:textId="23C9ECC6" w:rsidR="004C430C" w:rsidRPr="004424B1" w:rsidRDefault="004C430C" w:rsidP="004C430C">
      <w:pPr>
        <w:rPr>
          <w:lang w:val="en-GB"/>
        </w:rPr>
      </w:pPr>
      <w:r w:rsidRPr="004424B1">
        <w:rPr>
          <w:lang w:val="en-GB"/>
        </w:rPr>
        <w:t>As previously introduced in</w:t>
      </w:r>
      <w:del w:id="26736" w:author="Peter Van Der Plas" w:date="2024-12-29T12:27:00Z" w16du:dateUtc="2024-12-29T11:27:00Z">
        <w:r w:rsidRPr="004424B1" w:rsidDel="00301E3A">
          <w:rPr>
            <w:lang w:val="en-GB"/>
          </w:rPr>
          <w:delText xml:space="preserve"> </w:delText>
        </w:r>
      </w:del>
      <w:ins w:id="26737" w:author="Peter Van Der Plas" w:date="2024-12-29T12:27:00Z" w16du:dateUtc="2024-12-29T11:27:00Z">
        <w:r w:rsidR="00301E3A">
          <w:rPr>
            <w:lang w:val="en-GB"/>
          </w:rPr>
          <w:t xml:space="preserve"> </w:t>
        </w:r>
      </w:ins>
      <w:ins w:id="26738" w:author="Peter Van Der Plas" w:date="2024-12-29T12:28:00Z" w16du:dateUtc="2024-12-29T11:28:00Z">
        <w:r w:rsidR="00301E3A">
          <w:rPr>
            <w:lang w:val="en-GB"/>
          </w:rPr>
          <w:fldChar w:fldCharType="begin"/>
        </w:r>
        <w:r w:rsidR="00301E3A">
          <w:rPr>
            <w:lang w:val="en-GB"/>
          </w:rPr>
          <w:instrText xml:space="preserve"> REF _Ref186367722 \r \h </w:instrText>
        </w:r>
      </w:ins>
      <w:r w:rsidR="00301E3A">
        <w:rPr>
          <w:lang w:val="en-GB"/>
        </w:rPr>
      </w:r>
      <w:r w:rsidR="00301E3A">
        <w:rPr>
          <w:lang w:val="en-GB"/>
        </w:rPr>
        <w:fldChar w:fldCharType="separate"/>
      </w:r>
      <w:ins w:id="26739" w:author="Peter Van Der Plas" w:date="2025-01-01T17:31:00Z" w16du:dateUtc="2025-01-01T16:31:00Z">
        <w:r w:rsidR="006D1623">
          <w:rPr>
            <w:lang w:val="en-GB"/>
          </w:rPr>
          <w:t>2.4</w:t>
        </w:r>
      </w:ins>
      <w:ins w:id="26740" w:author="Peter Van Der Plas" w:date="2024-12-29T12:28:00Z" w16du:dateUtc="2024-12-29T11:28:00Z">
        <w:r w:rsidR="00301E3A">
          <w:rPr>
            <w:lang w:val="en-GB"/>
          </w:rPr>
          <w:fldChar w:fldCharType="end"/>
        </w:r>
      </w:ins>
      <w:del w:id="26741" w:author="Peter Van Der Plas" w:date="2024-12-29T12:27:00Z" w16du:dateUtc="2024-12-29T11:27:00Z">
        <w:r w:rsidRPr="004424B1" w:rsidDel="00301E3A">
          <w:rPr>
            <w:lang w:val="en-GB"/>
          </w:rPr>
          <w:fldChar w:fldCharType="begin"/>
        </w:r>
        <w:r w:rsidRPr="004424B1" w:rsidDel="00301E3A">
          <w:rPr>
            <w:lang w:val="en-GB"/>
          </w:rPr>
          <w:delInstrText xml:space="preserve"> REF _Ref60921318 \r \h </w:delInstrText>
        </w:r>
        <w:r w:rsidRPr="004424B1" w:rsidDel="00301E3A">
          <w:rPr>
            <w:lang w:val="en-GB"/>
          </w:rPr>
        </w:r>
        <w:r w:rsidRPr="004424B1" w:rsidDel="00301E3A">
          <w:rPr>
            <w:lang w:val="en-GB"/>
          </w:rPr>
          <w:fldChar w:fldCharType="separate"/>
        </w:r>
      </w:del>
      <w:del w:id="26742" w:author="Peter Van Der Plas" w:date="2024-12-25T18:53:00Z" w16du:dateUtc="2024-12-25T17:53:00Z">
        <w:r w:rsidR="00BF1AC4" w:rsidDel="00547CCE">
          <w:rPr>
            <w:lang w:val="en-GB"/>
          </w:rPr>
          <w:delText>2.4</w:delText>
        </w:r>
      </w:del>
      <w:del w:id="26743" w:author="Peter Van Der Plas" w:date="2024-12-29T12:27:00Z" w16du:dateUtc="2024-12-29T11:27:00Z">
        <w:r w:rsidRPr="004424B1" w:rsidDel="00301E3A">
          <w:rPr>
            <w:lang w:val="en-GB"/>
          </w:rPr>
          <w:fldChar w:fldCharType="end"/>
        </w:r>
      </w:del>
      <w:r w:rsidRPr="004424B1">
        <w:rPr>
          <w:lang w:val="en-GB"/>
        </w:rPr>
        <w:t>, some elements of the MPS information model are optional.  This is the case for individual data elements where:</w:t>
      </w:r>
    </w:p>
    <w:p w14:paraId="54544821" w14:textId="77777777" w:rsidR="004C430C" w:rsidRPr="004424B1" w:rsidRDefault="004C430C" w:rsidP="003A4612">
      <w:pPr>
        <w:pStyle w:val="List"/>
        <w:numPr>
          <w:ilvl w:val="0"/>
          <w:numId w:val="17"/>
        </w:numPr>
        <w:tabs>
          <w:tab w:val="clear" w:pos="360"/>
          <w:tab w:val="left" w:pos="720"/>
        </w:tabs>
        <w:ind w:left="720"/>
      </w:pPr>
      <w:r w:rsidRPr="004424B1">
        <w:t>they may not be required by the supported capability sets of supported services;</w:t>
      </w:r>
    </w:p>
    <w:p w14:paraId="406004FC" w14:textId="77777777" w:rsidR="004C430C" w:rsidRPr="004424B1" w:rsidRDefault="004C430C" w:rsidP="003A4612">
      <w:pPr>
        <w:pStyle w:val="List"/>
        <w:numPr>
          <w:ilvl w:val="0"/>
          <w:numId w:val="17"/>
        </w:numPr>
        <w:tabs>
          <w:tab w:val="clear" w:pos="360"/>
          <w:tab w:val="left" w:pos="720"/>
        </w:tabs>
        <w:ind w:left="720"/>
      </w:pPr>
      <w:r w:rsidRPr="004424B1">
        <w:t>they form an optional element of a required data structure.</w:t>
      </w:r>
    </w:p>
    <w:p w14:paraId="3EAC2012" w14:textId="77777777" w:rsidR="004C430C" w:rsidRPr="004424B1" w:rsidRDefault="004C430C">
      <w:pPr>
        <w:spacing w:before="180" w:line="0" w:lineRule="atLeast"/>
        <w:rPr>
          <w:lang w:val="en-GB"/>
        </w:rPr>
        <w:pPrChange w:id="26744" w:author="Peter Van Der Plas" w:date="2024-12-27T11:47:00Z" w16du:dateUtc="2024-12-27T10:47:00Z">
          <w:pPr>
            <w:spacing w:before="120" w:line="0" w:lineRule="atLeast"/>
          </w:pPr>
        </w:pPrChange>
      </w:pPr>
      <w:r w:rsidRPr="004424B1">
        <w:rPr>
          <w:lang w:val="en-GB"/>
        </w:rPr>
        <w:t>Where this is the case, this is indicated in the description of each element in the body of this section.</w:t>
      </w:r>
    </w:p>
    <w:p w14:paraId="6C573B49" w14:textId="77777777" w:rsidR="004C430C" w:rsidRPr="004424B1" w:rsidRDefault="004C430C" w:rsidP="004C430C">
      <w:pPr>
        <w:rPr>
          <w:lang w:val="en-GB"/>
        </w:rPr>
      </w:pPr>
      <w:r w:rsidRPr="004424B1">
        <w:rPr>
          <w:lang w:val="en-GB"/>
        </w:rPr>
        <w:t>The section is organized into the following main sections:</w:t>
      </w:r>
    </w:p>
    <w:p w14:paraId="698A5D2C" w14:textId="77777777" w:rsidR="004C430C" w:rsidRDefault="004C430C" w:rsidP="003A4612">
      <w:pPr>
        <w:pStyle w:val="List"/>
        <w:numPr>
          <w:ilvl w:val="0"/>
          <w:numId w:val="18"/>
        </w:numPr>
        <w:tabs>
          <w:tab w:val="clear" w:pos="360"/>
          <w:tab w:val="left" w:pos="720"/>
        </w:tabs>
        <w:ind w:left="720"/>
        <w:rPr>
          <w:ins w:id="26745" w:author="Quinten Van Woerkom" w:date="2024-12-03T11:29:00Z" w16du:dateUtc="2024-12-03T10:29:00Z"/>
        </w:rPr>
      </w:pPr>
      <w:r w:rsidRPr="004424B1">
        <w:t>Overview (this subsection);</w:t>
      </w:r>
    </w:p>
    <w:p w14:paraId="6D4D8886" w14:textId="7B9EC82D" w:rsidR="00C02990" w:rsidRDefault="005F7FF7" w:rsidP="003A4612">
      <w:pPr>
        <w:pStyle w:val="List"/>
        <w:numPr>
          <w:ilvl w:val="0"/>
          <w:numId w:val="18"/>
        </w:numPr>
        <w:tabs>
          <w:tab w:val="clear" w:pos="360"/>
          <w:tab w:val="left" w:pos="720"/>
        </w:tabs>
        <w:ind w:left="720"/>
        <w:rPr>
          <w:ins w:id="26746" w:author="Quinten Van Woerkom" w:date="2024-12-17T18:26:00Z" w16du:dateUtc="2024-12-17T17:26:00Z"/>
        </w:rPr>
      </w:pPr>
      <w:ins w:id="26747" w:author="Quinten Van Woerkom" w:date="2024-12-17T18:26:00Z" w16du:dateUtc="2024-12-17T17:26:00Z">
        <w:r>
          <w:t>Optional Elements;</w:t>
        </w:r>
      </w:ins>
    </w:p>
    <w:p w14:paraId="130C056D" w14:textId="5659531F" w:rsidR="005F7FF7" w:rsidRDefault="005F7FF7" w:rsidP="003A4612">
      <w:pPr>
        <w:pStyle w:val="List"/>
        <w:numPr>
          <w:ilvl w:val="0"/>
          <w:numId w:val="18"/>
        </w:numPr>
        <w:tabs>
          <w:tab w:val="clear" w:pos="360"/>
          <w:tab w:val="left" w:pos="720"/>
        </w:tabs>
        <w:ind w:left="720"/>
        <w:rPr>
          <w:ins w:id="26748" w:author="Quinten Van Woerkom" w:date="2024-12-03T11:29:00Z" w16du:dateUtc="2024-12-03T10:29:00Z"/>
        </w:rPr>
      </w:pPr>
      <w:ins w:id="26749" w:author="Quinten Van Woerkom" w:date="2024-12-17T18:26:00Z" w16du:dateUtc="2024-12-17T17:26:00Z">
        <w:r>
          <w:t>Conventions;</w:t>
        </w:r>
      </w:ins>
    </w:p>
    <w:p w14:paraId="286637FD" w14:textId="32533935" w:rsidR="00C02990" w:rsidRPr="004424B1" w:rsidRDefault="009A32DF" w:rsidP="003A4612">
      <w:pPr>
        <w:pStyle w:val="List"/>
        <w:numPr>
          <w:ilvl w:val="0"/>
          <w:numId w:val="18"/>
        </w:numPr>
        <w:tabs>
          <w:tab w:val="clear" w:pos="360"/>
          <w:tab w:val="left" w:pos="720"/>
        </w:tabs>
        <w:ind w:left="720"/>
      </w:pPr>
      <w:ins w:id="26750" w:author="Quinten Van Woerkom" w:date="2024-12-16T17:32:00Z" w16du:dateUtc="2024-12-16T16:32:00Z">
        <w:r>
          <w:t>External Definitions</w:t>
        </w:r>
      </w:ins>
      <w:ins w:id="26751" w:author="Quinten Van Woerkom" w:date="2024-12-03T11:29:00Z" w16du:dateUtc="2024-12-03T10:29:00Z">
        <w:r w:rsidR="00C02990">
          <w:t>;</w:t>
        </w:r>
      </w:ins>
    </w:p>
    <w:p w14:paraId="7C255259" w14:textId="0EE7BD43" w:rsidR="004C430C" w:rsidRPr="004424B1" w:rsidRDefault="004C430C" w:rsidP="003A4612">
      <w:pPr>
        <w:pStyle w:val="List"/>
        <w:numPr>
          <w:ilvl w:val="0"/>
          <w:numId w:val="18"/>
        </w:numPr>
        <w:tabs>
          <w:tab w:val="clear" w:pos="360"/>
          <w:tab w:val="left" w:pos="720"/>
        </w:tabs>
        <w:ind w:left="720"/>
      </w:pPr>
      <w:r w:rsidRPr="004424B1">
        <w:t xml:space="preserve">MPS </w:t>
      </w:r>
      <w:del w:id="26752" w:author="Quinten Van Woerkom" w:date="2024-12-16T17:48:00Z" w16du:dateUtc="2024-12-16T16:48:00Z">
        <w:r w:rsidRPr="004424B1" w:rsidDel="00D951F6">
          <w:delText>Data Item</w:delText>
        </w:r>
      </w:del>
      <w:ins w:id="26753" w:author="Quinten Van Woerkom" w:date="2024-12-16T17:48:00Z" w16du:dateUtc="2024-12-16T16:48:00Z">
        <w:r w:rsidR="00D951F6">
          <w:t>Service Object</w:t>
        </w:r>
      </w:ins>
      <w:r w:rsidRPr="004424B1">
        <w:t>s;</w:t>
      </w:r>
    </w:p>
    <w:p w14:paraId="42BABA82" w14:textId="49ACF132" w:rsidR="00CA3A37" w:rsidRDefault="004C430C" w:rsidP="00CA3A37">
      <w:pPr>
        <w:pStyle w:val="List"/>
        <w:numPr>
          <w:ilvl w:val="0"/>
          <w:numId w:val="18"/>
        </w:numPr>
        <w:tabs>
          <w:tab w:val="clear" w:pos="360"/>
          <w:tab w:val="left" w:pos="720"/>
        </w:tabs>
        <w:ind w:left="720"/>
        <w:rPr>
          <w:ins w:id="26754" w:author="Quinten Van Woerkom" w:date="2024-12-16T18:09:00Z" w16du:dateUtc="2024-12-16T17:09:00Z"/>
        </w:rPr>
      </w:pPr>
      <w:r w:rsidRPr="004424B1">
        <w:t>MPS Data Types</w:t>
      </w:r>
      <w:ins w:id="26755" w:author="Peter Van Der Plas" w:date="2024-12-27T11:47:00Z" w16du:dateUtc="2024-12-27T10:47:00Z">
        <w:r w:rsidR="00C9397E">
          <w:t>.</w:t>
        </w:r>
      </w:ins>
      <w:del w:id="26756" w:author="Peter Van Der Plas" w:date="2024-12-27T11:47:00Z" w16du:dateUtc="2024-12-27T10:47:00Z">
        <w:r w:rsidRPr="004424B1" w:rsidDel="00C9397E">
          <w:delText>;</w:delText>
        </w:r>
      </w:del>
    </w:p>
    <w:p w14:paraId="578C735B" w14:textId="7CB0F5C3" w:rsidR="00CA3A37" w:rsidRDefault="00CA3A37">
      <w:pPr>
        <w:pStyle w:val="Heading2"/>
        <w:spacing w:before="480"/>
        <w:rPr>
          <w:ins w:id="26757" w:author="Quinten Van Woerkom" w:date="2024-12-16T18:09:00Z" w16du:dateUtc="2024-12-16T17:09:00Z"/>
        </w:rPr>
        <w:pPrChange w:id="26758" w:author="Peter Van Der Plas" w:date="2024-12-27T11:28:00Z" w16du:dateUtc="2024-12-27T10:28:00Z">
          <w:pPr>
            <w:pStyle w:val="Heading2"/>
          </w:pPr>
        </w:pPrChange>
      </w:pPr>
      <w:bookmarkStart w:id="26759" w:name="_Ref185333184"/>
      <w:bookmarkStart w:id="26760" w:name="_Toc186645427"/>
      <w:ins w:id="26761" w:author="Quinten Van Woerkom" w:date="2024-12-16T18:09:00Z" w16du:dateUtc="2024-12-16T17:09:00Z">
        <w:r>
          <w:t>Optional Elements</w:t>
        </w:r>
        <w:bookmarkEnd w:id="26759"/>
        <w:bookmarkEnd w:id="26760"/>
      </w:ins>
    </w:p>
    <w:p w14:paraId="406FAD30" w14:textId="4F90D42D" w:rsidR="00CA3A37" w:rsidRPr="004424B1" w:rsidRDefault="00CA3A37" w:rsidP="00CA3A37">
      <w:pPr>
        <w:rPr>
          <w:ins w:id="26762" w:author="Quinten Van Woerkom" w:date="2024-12-16T18:09:00Z" w16du:dateUtc="2024-12-16T17:09:00Z"/>
          <w:lang w:val="en-GB"/>
        </w:rPr>
      </w:pPr>
      <w:commentRangeStart w:id="26763"/>
      <w:ins w:id="26764" w:author="Quinten Van Woerkom" w:date="2024-12-16T18:09:00Z" w16du:dateUtc="2024-12-16T17:09:00Z">
        <w:r w:rsidRPr="004424B1">
          <w:rPr>
            <w:lang w:val="en-GB"/>
          </w:rPr>
          <w:t>T</w:t>
        </w:r>
        <w:commentRangeEnd w:id="26763"/>
        <w:r>
          <w:rPr>
            <w:rStyle w:val="CommentReference"/>
          </w:rPr>
          <w:commentReference w:id="26763"/>
        </w:r>
        <w:r w:rsidRPr="004424B1">
          <w:rPr>
            <w:lang w:val="en-GB"/>
          </w:rPr>
          <w:t xml:space="preserve">he elements of the MPS information model are grouped into element sets </w:t>
        </w:r>
        <w:r w:rsidR="00DA7857">
          <w:rPr>
            <w:lang w:val="en-GB"/>
          </w:rPr>
          <w:t xml:space="preserve">as </w:t>
        </w:r>
        <w:r w:rsidRPr="004424B1">
          <w:rPr>
            <w:lang w:val="en-GB"/>
          </w:rPr>
          <w:t>detailed in table </w:t>
        </w:r>
      </w:ins>
      <w:ins w:id="26765" w:author="Peter Van Der Plas" w:date="2025-01-01T16:55:00Z" w16du:dateUtc="2025-01-01T15:55:00Z">
        <w:r w:rsidR="000F0D7E">
          <w:rPr>
            <w:lang w:val="en-GB"/>
          </w:rPr>
          <w:fldChar w:fldCharType="begin"/>
        </w:r>
        <w:r w:rsidR="000F0D7E">
          <w:rPr>
            <w:lang w:val="en-GB"/>
          </w:rPr>
          <w:instrText xml:space="preserve"> REF T_206MandatoryandOptionalElementsoftheIn \h </w:instrText>
        </w:r>
        <w:r w:rsidR="000F0D7E">
          <w:rPr>
            <w:lang w:val="en-GB"/>
          </w:rPr>
        </w:r>
      </w:ins>
      <w:r w:rsidR="000F0D7E">
        <w:rPr>
          <w:lang w:val="en-GB"/>
        </w:rPr>
        <w:fldChar w:fldCharType="separate"/>
      </w:r>
      <w:ins w:id="26766" w:author="Peter Van Der Plas" w:date="2025-01-01T17:31:00Z" w16du:dateUtc="2025-01-01T16:31:00Z">
        <w:r w:rsidR="006D1623">
          <w:rPr>
            <w:noProof/>
            <w:lang w:val="en-GB"/>
          </w:rPr>
          <w:t>4</w:t>
        </w:r>
        <w:r w:rsidR="006D1623">
          <w:rPr>
            <w:lang w:val="en-GB"/>
          </w:rPr>
          <w:noBreakHyphen/>
        </w:r>
        <w:r w:rsidR="006D1623">
          <w:rPr>
            <w:noProof/>
            <w:lang w:val="en-GB"/>
          </w:rPr>
          <w:t>1</w:t>
        </w:r>
      </w:ins>
      <w:ins w:id="26767" w:author="Peter Van Der Plas" w:date="2025-01-01T16:55:00Z" w16du:dateUtc="2025-01-01T15:55:00Z">
        <w:r w:rsidR="000F0D7E">
          <w:rPr>
            <w:lang w:val="en-GB"/>
          </w:rPr>
          <w:fldChar w:fldCharType="end"/>
        </w:r>
      </w:ins>
      <w:ins w:id="26768" w:author="Peter Van Der Plas" w:date="2025-01-01T16:54:00Z" w16du:dateUtc="2025-01-01T15:54:00Z">
        <w:r w:rsidR="000F0D7E">
          <w:rPr>
            <w:lang w:val="en-GB"/>
          </w:rPr>
          <w:fldChar w:fldCharType="begin"/>
        </w:r>
        <w:r w:rsidR="000F0D7E">
          <w:rPr>
            <w:lang w:val="en-GB"/>
          </w:rPr>
          <w:instrText xml:space="preserve"> REF T_206MandatoryandOptionalElementsoftheIn \h </w:instrText>
        </w:r>
        <w:r w:rsidR="000F0D7E">
          <w:rPr>
            <w:lang w:val="en-GB"/>
          </w:rPr>
        </w:r>
      </w:ins>
      <w:r w:rsidR="006D1623">
        <w:rPr>
          <w:lang w:val="en-GB"/>
        </w:rPr>
        <w:fldChar w:fldCharType="separate"/>
      </w:r>
      <w:ins w:id="26769" w:author="Peter Van Der Plas" w:date="2025-01-01T17:31:00Z" w16du:dateUtc="2025-01-01T16:31:00Z">
        <w:r w:rsidR="006D1623">
          <w:rPr>
            <w:noProof/>
            <w:lang w:val="en-GB"/>
          </w:rPr>
          <w:t>4</w:t>
        </w:r>
        <w:r w:rsidR="006D1623">
          <w:rPr>
            <w:lang w:val="en-GB"/>
          </w:rPr>
          <w:noBreakHyphen/>
        </w:r>
        <w:r w:rsidR="006D1623">
          <w:rPr>
            <w:noProof/>
            <w:lang w:val="en-GB"/>
          </w:rPr>
          <w:t>1</w:t>
        </w:r>
      </w:ins>
      <w:ins w:id="26770" w:author="Peter Van Der Plas" w:date="2025-01-01T16:54:00Z" w16du:dateUtc="2025-01-01T15:54:00Z">
        <w:r w:rsidR="000F0D7E">
          <w:rPr>
            <w:lang w:val="en-GB"/>
          </w:rPr>
          <w:fldChar w:fldCharType="end"/>
        </w:r>
        <w:r w:rsidR="000F0D7E">
          <w:rPr>
            <w:lang w:val="en-GB"/>
          </w:rPr>
          <w:fldChar w:fldCharType="begin"/>
        </w:r>
        <w:r w:rsidR="000F0D7E">
          <w:rPr>
            <w:lang w:val="en-GB"/>
          </w:rPr>
          <w:instrText xml:space="preserve"> REF T_206MandatoryandOptionalElementsoftheIn \h </w:instrText>
        </w:r>
        <w:r w:rsidR="000F0D7E">
          <w:rPr>
            <w:lang w:val="en-GB"/>
          </w:rPr>
        </w:r>
      </w:ins>
      <w:r w:rsidR="006D1623">
        <w:rPr>
          <w:lang w:val="en-GB"/>
        </w:rPr>
        <w:fldChar w:fldCharType="separate"/>
      </w:r>
      <w:ins w:id="26771" w:author="Peter Van Der Plas" w:date="2025-01-01T17:31:00Z" w16du:dateUtc="2025-01-01T16:31:00Z">
        <w:r w:rsidR="006D1623">
          <w:rPr>
            <w:noProof/>
            <w:lang w:val="en-GB"/>
          </w:rPr>
          <w:t>4</w:t>
        </w:r>
        <w:r w:rsidR="006D1623">
          <w:rPr>
            <w:lang w:val="en-GB"/>
          </w:rPr>
          <w:noBreakHyphen/>
        </w:r>
        <w:r w:rsidR="006D1623">
          <w:rPr>
            <w:noProof/>
            <w:lang w:val="en-GB"/>
          </w:rPr>
          <w:t>1</w:t>
        </w:r>
      </w:ins>
      <w:ins w:id="26772" w:author="Peter Van Der Plas" w:date="2025-01-01T16:54:00Z" w16du:dateUtc="2025-01-01T15:54:00Z">
        <w:r w:rsidR="000F0D7E">
          <w:rPr>
            <w:lang w:val="en-GB"/>
          </w:rPr>
          <w:fldChar w:fldCharType="end"/>
        </w:r>
        <w:r w:rsidR="000F0D7E">
          <w:rPr>
            <w:lang w:val="en-GB"/>
          </w:rPr>
          <w:fldChar w:fldCharType="begin"/>
        </w:r>
        <w:r w:rsidR="000F0D7E">
          <w:rPr>
            <w:lang w:val="en-GB"/>
          </w:rPr>
          <w:instrText xml:space="preserve"> REF T_206MandatoryandOptionalElementsoftheIn \h </w:instrText>
        </w:r>
        <w:r w:rsidR="000F0D7E">
          <w:rPr>
            <w:lang w:val="en-GB"/>
          </w:rPr>
        </w:r>
      </w:ins>
      <w:r w:rsidR="006D1623">
        <w:rPr>
          <w:lang w:val="en-GB"/>
        </w:rPr>
        <w:fldChar w:fldCharType="separate"/>
      </w:r>
      <w:ins w:id="26773" w:author="Peter Van Der Plas" w:date="2025-01-01T17:31:00Z" w16du:dateUtc="2025-01-01T16:31:00Z">
        <w:r w:rsidR="006D1623">
          <w:rPr>
            <w:noProof/>
            <w:lang w:val="en-GB"/>
          </w:rPr>
          <w:t>4</w:t>
        </w:r>
        <w:r w:rsidR="006D1623">
          <w:rPr>
            <w:lang w:val="en-GB"/>
          </w:rPr>
          <w:noBreakHyphen/>
        </w:r>
        <w:r w:rsidR="006D1623">
          <w:rPr>
            <w:noProof/>
            <w:lang w:val="en-GB"/>
          </w:rPr>
          <w:t>1</w:t>
        </w:r>
      </w:ins>
      <w:ins w:id="26774" w:author="Peter Van Der Plas" w:date="2025-01-01T16:54:00Z" w16du:dateUtc="2025-01-01T15:54:00Z">
        <w:r w:rsidR="000F0D7E">
          <w:rPr>
            <w:lang w:val="en-GB"/>
          </w:rPr>
          <w:fldChar w:fldCharType="end"/>
        </w:r>
        <w:r w:rsidR="000F0D7E">
          <w:rPr>
            <w:lang w:val="en-GB"/>
          </w:rPr>
          <w:fldChar w:fldCharType="begin"/>
        </w:r>
        <w:r w:rsidR="000F0D7E">
          <w:rPr>
            <w:lang w:val="en-GB"/>
          </w:rPr>
          <w:instrText xml:space="preserve"> REF T_206MandatoryandOptionalElementsoftheIn \h </w:instrText>
        </w:r>
        <w:r w:rsidR="000F0D7E">
          <w:rPr>
            <w:lang w:val="en-GB"/>
          </w:rPr>
        </w:r>
      </w:ins>
      <w:r w:rsidR="006D1623">
        <w:rPr>
          <w:lang w:val="en-GB"/>
        </w:rPr>
        <w:fldChar w:fldCharType="separate"/>
      </w:r>
      <w:ins w:id="26775" w:author="Peter Van Der Plas" w:date="2025-01-01T17:31:00Z" w16du:dateUtc="2025-01-01T16:31:00Z">
        <w:r w:rsidR="006D1623">
          <w:rPr>
            <w:noProof/>
            <w:lang w:val="en-GB"/>
          </w:rPr>
          <w:t>4</w:t>
        </w:r>
        <w:r w:rsidR="006D1623">
          <w:rPr>
            <w:lang w:val="en-GB"/>
          </w:rPr>
          <w:noBreakHyphen/>
        </w:r>
        <w:r w:rsidR="006D1623">
          <w:rPr>
            <w:noProof/>
            <w:lang w:val="en-GB"/>
          </w:rPr>
          <w:t>1</w:t>
        </w:r>
      </w:ins>
      <w:ins w:id="26776" w:author="Peter Van Der Plas" w:date="2025-01-01T16:54:00Z" w16du:dateUtc="2025-01-01T15:54:00Z">
        <w:r w:rsidR="000F0D7E">
          <w:rPr>
            <w:lang w:val="en-GB"/>
          </w:rPr>
          <w:fldChar w:fldCharType="end"/>
        </w:r>
      </w:ins>
      <w:ins w:id="26777" w:author="Quinten Van Woerkom" w:date="2024-12-16T18:09:00Z" w16du:dateUtc="2024-12-16T17:09:00Z">
        <w:del w:id="26778" w:author="Peter Van Der Plas" w:date="2025-01-01T16:53:00Z" w16du:dateUtc="2025-01-01T15:53:00Z">
          <w:r w:rsidDel="000F0D7E">
            <w:rPr>
              <w:lang w:val="en-GB"/>
            </w:rPr>
            <w:delText>4-1</w:delText>
          </w:r>
        </w:del>
        <w:r w:rsidRPr="004424B1">
          <w:rPr>
            <w:noProof/>
            <w:lang w:val="en-GB"/>
          </w:rPr>
          <w:fldChar w:fldCharType="begin"/>
        </w:r>
        <w:r w:rsidRPr="004424B1">
          <w:rPr>
            <w:lang w:val="en-GB"/>
          </w:rPr>
          <w:instrText xml:space="preserve"> REF T_206MandatoryandOptionalElementsoftheIn \h </w:instrText>
        </w:r>
      </w:ins>
      <w:ins w:id="26779" w:author="Peter Van Der Plas" w:date="2025-01-01T17:31:00Z" w16du:dateUtc="2025-01-01T16:31:00Z">
        <w:r w:rsidR="006D1623" w:rsidRPr="004424B1">
          <w:rPr>
            <w:noProof/>
            <w:lang w:val="en-GB"/>
          </w:rPr>
        </w:r>
      </w:ins>
      <w:r w:rsidR="006D1623">
        <w:rPr>
          <w:noProof/>
          <w:lang w:val="en-GB"/>
        </w:rPr>
        <w:fldChar w:fldCharType="separate"/>
      </w:r>
      <w:ins w:id="26780" w:author="Peter Van Der Plas" w:date="2025-01-01T17:31:00Z" w16du:dateUtc="2025-01-01T16:31:00Z">
        <w:r w:rsidR="006D1623">
          <w:rPr>
            <w:noProof/>
            <w:lang w:val="en-GB"/>
          </w:rPr>
          <w:t>4</w:t>
        </w:r>
        <w:r w:rsidR="006D1623">
          <w:rPr>
            <w:lang w:val="en-GB"/>
          </w:rPr>
          <w:noBreakHyphen/>
        </w:r>
        <w:r w:rsidR="006D1623">
          <w:rPr>
            <w:noProof/>
            <w:lang w:val="en-GB"/>
          </w:rPr>
          <w:t>1</w:t>
        </w:r>
      </w:ins>
      <w:ins w:id="26781" w:author="Quinten Van Woerkom" w:date="2024-12-16T18:09:00Z" w16du:dateUtc="2024-12-16T17:09:00Z">
        <w:r w:rsidRPr="004424B1">
          <w:rPr>
            <w:noProof/>
            <w:lang w:val="en-GB"/>
          </w:rPr>
          <w:fldChar w:fldCharType="end"/>
        </w:r>
        <w:r w:rsidRPr="004424B1">
          <w:rPr>
            <w:lang w:val="en-GB"/>
          </w:rPr>
          <w:t xml:space="preserve"> below.  Of these, only the Core Features are mandatory, subject to the further caveat that only those MPS information model elements exposed by supported capability sets of MPS services need to be implemented.  Optional element sets are shown with a grey background.</w:t>
        </w:r>
      </w:ins>
    </w:p>
    <w:p w14:paraId="1753EEFE" w14:textId="66795F90" w:rsidR="00CA3A37" w:rsidRPr="004424B1" w:rsidRDefault="00CA3A37" w:rsidP="00CA3A37">
      <w:pPr>
        <w:rPr>
          <w:ins w:id="26782" w:author="Quinten Van Woerkom" w:date="2024-12-16T18:09:00Z" w16du:dateUtc="2024-12-16T17:09:00Z"/>
          <w:lang w:val="en-GB"/>
        </w:rPr>
      </w:pPr>
      <w:ins w:id="26783" w:author="Quinten Van Woerkom" w:date="2024-12-16T18:09:00Z" w16du:dateUtc="2024-12-16T17:09:00Z">
        <w:r w:rsidRPr="004424B1">
          <w:rPr>
            <w:lang w:val="en-GB"/>
          </w:rPr>
          <w:t xml:space="preserve">At the interface level, a deployment must support all data structures that may appear within the messages of supported service operations.  However, the deployment is not required to generate any data structure from an element set it does not support. If the deployment receives a message containing a data structure from an optional element set it does not support, </w:t>
        </w:r>
        <w:commentRangeStart w:id="26784"/>
        <w:r w:rsidRPr="004424B1">
          <w:rPr>
            <w:lang w:val="en-GB"/>
          </w:rPr>
          <w:t xml:space="preserve">the service operation </w:t>
        </w:r>
      </w:ins>
      <w:ins w:id="26785" w:author="Quinten Van Woerkom" w:date="2024-12-18T18:02:00Z" w16du:dateUtc="2024-12-18T17:02:00Z">
        <w:r w:rsidR="00936922">
          <w:rPr>
            <w:lang w:val="en-GB"/>
          </w:rPr>
          <w:t>will</w:t>
        </w:r>
      </w:ins>
      <w:ins w:id="26786" w:author="Quinten Van Woerkom" w:date="2024-12-16T18:10:00Z" w16du:dateUtc="2024-12-16T17:10:00Z">
        <w:r w:rsidR="00DA7857">
          <w:rPr>
            <w:lang w:val="en-GB"/>
          </w:rPr>
          <w:t xml:space="preserve"> </w:t>
        </w:r>
      </w:ins>
      <w:ins w:id="26787" w:author="Quinten Van Woerkom" w:date="2024-12-16T18:09:00Z" w16du:dateUtc="2024-12-16T17:09:00Z">
        <w:r>
          <w:rPr>
            <w:lang w:val="en-GB"/>
          </w:rPr>
          <w:t>return an</w:t>
        </w:r>
        <w:r w:rsidRPr="004424B1">
          <w:rPr>
            <w:lang w:val="en-GB"/>
          </w:rPr>
          <w:t xml:space="preserve"> UNSUPPORTED error</w:t>
        </w:r>
        <w:r>
          <w:rPr>
            <w:lang w:val="en-GB"/>
          </w:rPr>
          <w:t>.</w:t>
        </w:r>
        <w:commentRangeEnd w:id="26784"/>
        <w:r>
          <w:rPr>
            <w:rStyle w:val="CommentReference"/>
          </w:rPr>
          <w:commentReference w:id="26784"/>
        </w:r>
      </w:ins>
    </w:p>
    <w:p w14:paraId="0A0456FA" w14:textId="77777777" w:rsidR="00CA3A37" w:rsidRPr="004424B1" w:rsidRDefault="00CA3A37" w:rsidP="00CA3A37">
      <w:pPr>
        <w:rPr>
          <w:ins w:id="26788" w:author="Quinten Van Woerkom" w:date="2024-12-16T18:09:00Z" w16du:dateUtc="2024-12-16T17:09:00Z"/>
          <w:lang w:val="en-GB"/>
        </w:rPr>
      </w:pPr>
      <w:ins w:id="26789" w:author="Quinten Van Woerkom" w:date="2024-12-16T18:09:00Z" w16du:dateUtc="2024-12-16T17:09:00Z">
        <w:r w:rsidRPr="004424B1">
          <w:rPr>
            <w:iCs/>
            <w:lang w:val="en-GB"/>
          </w:rPr>
          <w:t xml:space="preserve">It should be noted </w:t>
        </w:r>
        <w:r w:rsidRPr="004424B1">
          <w:rPr>
            <w:lang w:val="en-GB"/>
          </w:rPr>
          <w:t>that support for Resource Constraints is dependent on support for Resources, and that support for Geometric Constraints is dependent on support for Position &amp; Direction types.</w:t>
        </w:r>
      </w:ins>
    </w:p>
    <w:p w14:paraId="638959FC" w14:textId="2E4448DF" w:rsidR="00CA3A37" w:rsidRPr="004424B1" w:rsidRDefault="00CA3A37">
      <w:pPr>
        <w:pStyle w:val="TableTitle"/>
        <w:spacing w:before="240"/>
        <w:rPr>
          <w:ins w:id="26790" w:author="Quinten Van Woerkom" w:date="2024-12-16T18:09:00Z" w16du:dateUtc="2024-12-16T17:09:00Z"/>
          <w:lang w:val="en-GB"/>
        </w:rPr>
        <w:pPrChange w:id="26791" w:author="Peter Van Der Plas" w:date="2024-12-27T11:28:00Z" w16du:dateUtc="2024-12-27T10:28:00Z">
          <w:pPr>
            <w:pStyle w:val="TableTitle"/>
            <w:spacing w:before="280"/>
          </w:pPr>
        </w:pPrChange>
      </w:pPr>
      <w:ins w:id="26792" w:author="Quinten Van Woerkom" w:date="2024-12-16T18:09:00Z" w16du:dateUtc="2024-12-16T17:09:00Z">
        <w:r w:rsidRPr="004424B1">
          <w:rPr>
            <w:lang w:val="en-GB"/>
          </w:rPr>
          <w:t xml:space="preserve">Table </w:t>
        </w:r>
      </w:ins>
      <w:bookmarkStart w:id="26793" w:name="T_206MandatoryandOptionalElementsoftheIn"/>
      <w:ins w:id="26794" w:author="Quinten Van Woerkom" w:date="2024-12-18T11:47:00Z" w16du:dateUtc="2024-12-18T10:47:00Z">
        <w:r w:rsidR="00F05E45">
          <w:rPr>
            <w:lang w:val="en-GB"/>
          </w:rPr>
          <w:fldChar w:fldCharType="begin"/>
        </w:r>
        <w:r w:rsidR="00F05E45">
          <w:rPr>
            <w:lang w:val="en-GB"/>
          </w:rPr>
          <w:instrText xml:space="preserve"> STYLEREF 1 \s </w:instrText>
        </w:r>
      </w:ins>
      <w:r w:rsidR="00F05E45">
        <w:rPr>
          <w:lang w:val="en-GB"/>
        </w:rPr>
        <w:fldChar w:fldCharType="separate"/>
      </w:r>
      <w:r w:rsidR="006D1623">
        <w:rPr>
          <w:noProof/>
          <w:lang w:val="en-GB"/>
        </w:rPr>
        <w:t>4</w:t>
      </w:r>
      <w:ins w:id="26795" w:author="Quinten Van Woerkom" w:date="2024-12-18T11:47:00Z" w16du:dateUtc="2024-12-18T10:47:00Z">
        <w:r w:rsidR="00F05E45">
          <w:rPr>
            <w:lang w:val="en-GB"/>
          </w:rPr>
          <w:fldChar w:fldCharType="end"/>
        </w:r>
        <w:r w:rsidR="00F05E45">
          <w:rPr>
            <w:lang w:val="en-GB"/>
          </w:rPr>
          <w:noBreakHyphen/>
        </w:r>
        <w:r w:rsidR="00F05E45">
          <w:rPr>
            <w:lang w:val="en-GB"/>
          </w:rPr>
          <w:fldChar w:fldCharType="begin"/>
        </w:r>
        <w:r w:rsidR="00F05E45">
          <w:rPr>
            <w:lang w:val="en-GB"/>
          </w:rPr>
          <w:instrText xml:space="preserve"> SEQ Table \* ARABIC \s 1 </w:instrText>
        </w:r>
      </w:ins>
      <w:r w:rsidR="00F05E45">
        <w:rPr>
          <w:lang w:val="en-GB"/>
        </w:rPr>
        <w:fldChar w:fldCharType="separate"/>
      </w:r>
      <w:ins w:id="26796" w:author="Peter Van Der Plas" w:date="2025-01-01T17:31:00Z" w16du:dateUtc="2025-01-01T16:31:00Z">
        <w:r w:rsidR="006D1623">
          <w:rPr>
            <w:noProof/>
            <w:lang w:val="en-GB"/>
          </w:rPr>
          <w:t>1</w:t>
        </w:r>
      </w:ins>
      <w:ins w:id="26797" w:author="Quinten Van Woerkom" w:date="2024-12-18T11:47:00Z" w16du:dateUtc="2024-12-18T10:47:00Z">
        <w:r w:rsidR="00F05E45">
          <w:rPr>
            <w:lang w:val="en-GB"/>
          </w:rPr>
          <w:fldChar w:fldCharType="end"/>
        </w:r>
      </w:ins>
      <w:bookmarkEnd w:id="26793"/>
      <w:ins w:id="26798" w:author="Quinten Van Woerkom" w:date="2024-12-16T18:09:00Z" w16du:dateUtc="2024-12-16T17:09:00Z">
        <w:r w:rsidRPr="004424B1">
          <w:rPr>
            <w:lang w:val="en-GB"/>
          </w:rPr>
          <w:fldChar w:fldCharType="begin"/>
        </w:r>
        <w:r w:rsidRPr="004424B1">
          <w:rPr>
            <w:lang w:val="en-GB"/>
          </w:rPr>
          <w:instrText xml:space="preserve"> TC \f T \l 7 "</w:instrText>
        </w:r>
        <w:r w:rsidRPr="004424B1">
          <w:rPr>
            <w:lang w:val="en-GB"/>
          </w:rPr>
          <w:fldChar w:fldCharType="begin"/>
        </w:r>
        <w:r w:rsidRPr="004424B1">
          <w:rPr>
            <w:lang w:val="en-GB"/>
          </w:rPr>
          <w:instrText xml:space="preserve"> STYLEREF "Heading 1"\l \n \t \* MERGEFORMAT </w:instrText>
        </w:r>
        <w:r w:rsidRPr="004424B1">
          <w:rPr>
            <w:lang w:val="en-GB"/>
          </w:rPr>
          <w:fldChar w:fldCharType="separate"/>
        </w:r>
      </w:ins>
      <w:bookmarkStart w:id="26799" w:name="_Toc186645534"/>
      <w:r w:rsidR="006D1623">
        <w:rPr>
          <w:noProof/>
          <w:lang w:val="en-GB"/>
        </w:rPr>
        <w:instrText>4</w:instrText>
      </w:r>
      <w:ins w:id="26800" w:author="Quinten Van Woerkom" w:date="2024-12-16T18:09:00Z" w16du:dateUtc="2024-12-16T17:09:00Z">
        <w:r w:rsidRPr="004424B1">
          <w:rPr>
            <w:noProof/>
            <w:lang w:val="en-GB"/>
          </w:rPr>
          <w:fldChar w:fldCharType="end"/>
        </w:r>
        <w:r w:rsidRPr="004424B1">
          <w:rPr>
            <w:lang w:val="en-GB"/>
          </w:rPr>
          <w:instrText>-</w:instrText>
        </w:r>
        <w:r w:rsidRPr="004424B1">
          <w:rPr>
            <w:lang w:val="en-GB"/>
          </w:rPr>
          <w:fldChar w:fldCharType="begin"/>
        </w:r>
        <w:r w:rsidRPr="004424B1">
          <w:rPr>
            <w:lang w:val="en-GB"/>
          </w:rPr>
          <w:instrText xml:space="preserve"> SEQ Table_TOC \s 1 \* MERGEFORMAT </w:instrText>
        </w:r>
        <w:r w:rsidRPr="004424B1">
          <w:rPr>
            <w:lang w:val="en-GB"/>
          </w:rPr>
          <w:fldChar w:fldCharType="separate"/>
        </w:r>
      </w:ins>
      <w:ins w:id="26801" w:author="Peter Van Der Plas" w:date="2025-01-01T17:31:00Z" w16du:dateUtc="2025-01-01T16:31:00Z">
        <w:r w:rsidR="006D1623">
          <w:rPr>
            <w:noProof/>
            <w:lang w:val="en-GB"/>
          </w:rPr>
          <w:instrText>1</w:instrText>
        </w:r>
      </w:ins>
      <w:ins w:id="26802" w:author="Quinten Van Woerkom" w:date="2024-12-16T18:09:00Z" w16du:dateUtc="2024-12-16T17:09:00Z">
        <w:del w:id="26803" w:author="Peter Van Der Plas" w:date="2024-12-25T18:53:00Z" w16du:dateUtc="2024-12-25T17:53:00Z">
          <w:r w:rsidDel="00547CCE">
            <w:rPr>
              <w:noProof/>
              <w:lang w:val="en-GB"/>
            </w:rPr>
            <w:delInstrText>6</w:delInstrText>
          </w:r>
        </w:del>
        <w:r w:rsidRPr="004424B1">
          <w:rPr>
            <w:noProof/>
            <w:lang w:val="en-GB"/>
          </w:rPr>
          <w:fldChar w:fldCharType="end"/>
        </w:r>
        <w:r w:rsidRPr="004424B1">
          <w:rPr>
            <w:lang w:val="en-GB"/>
          </w:rPr>
          <w:tab/>
          <w:instrText>Mandatory and Optional Elements of the Information Model</w:instrText>
        </w:r>
        <w:bookmarkEnd w:id="26799"/>
        <w:r w:rsidRPr="004424B1">
          <w:rPr>
            <w:lang w:val="en-GB"/>
          </w:rPr>
          <w:instrText>"</w:instrText>
        </w:r>
        <w:r w:rsidRPr="004424B1">
          <w:rPr>
            <w:lang w:val="en-GB"/>
          </w:rPr>
          <w:fldChar w:fldCharType="end"/>
        </w:r>
        <w:r w:rsidRPr="004424B1">
          <w:rPr>
            <w:lang w:val="en-GB"/>
          </w:rPr>
          <w:t>:  Mandatory and Optional Elements of the Information Model</w:t>
        </w:r>
      </w:ins>
    </w:p>
    <w:tbl>
      <w:tblPr>
        <w:tblStyle w:val="RBTable"/>
        <w:tblW w:w="9180" w:type="dxa"/>
        <w:tblLayout w:type="fixed"/>
        <w:tblLook w:val="04A0" w:firstRow="1" w:lastRow="0" w:firstColumn="1" w:lastColumn="0" w:noHBand="0" w:noVBand="1"/>
      </w:tblPr>
      <w:tblGrid>
        <w:gridCol w:w="392"/>
        <w:gridCol w:w="2126"/>
        <w:gridCol w:w="1843"/>
        <w:gridCol w:w="2693"/>
        <w:gridCol w:w="2126"/>
      </w:tblGrid>
      <w:tr w:rsidR="00CA3A37" w:rsidRPr="004424B1" w14:paraId="6243040E" w14:textId="77777777" w:rsidTr="00E57663">
        <w:trPr>
          <w:cnfStyle w:val="100000000000" w:firstRow="1" w:lastRow="0" w:firstColumn="0" w:lastColumn="0" w:oddVBand="0" w:evenVBand="0" w:oddHBand="0" w:evenHBand="0" w:firstRowFirstColumn="0" w:firstRowLastColumn="0" w:lastRowFirstColumn="0" w:lastRowLastColumn="0"/>
          <w:tblHeader/>
          <w:ins w:id="26804" w:author="Quinten Van Woerkom" w:date="2024-12-16T18:09:00Z"/>
        </w:trPr>
        <w:tc>
          <w:tcPr>
            <w:cnfStyle w:val="001000000000" w:firstRow="0" w:lastRow="0" w:firstColumn="1" w:lastColumn="0" w:oddVBand="0" w:evenVBand="0" w:oddHBand="0" w:evenHBand="0" w:firstRowFirstColumn="0" w:firstRowLastColumn="0" w:lastRowFirstColumn="0" w:lastRowLastColumn="0"/>
            <w:tcW w:w="392" w:type="dxa"/>
          </w:tcPr>
          <w:p w14:paraId="274DF5FC" w14:textId="77777777" w:rsidR="00CA3A37" w:rsidRPr="004424B1" w:rsidRDefault="00CA3A37" w:rsidP="00E57663">
            <w:pPr>
              <w:pStyle w:val="TableCell"/>
              <w:rPr>
                <w:ins w:id="26805" w:author="Quinten Van Woerkom" w:date="2024-12-16T18:09:00Z" w16du:dateUtc="2024-12-16T17:09:00Z"/>
              </w:rPr>
            </w:pPr>
            <w:ins w:id="26806" w:author="Quinten Van Woerkom" w:date="2024-12-16T18:09:00Z" w16du:dateUtc="2024-12-16T17:09:00Z">
              <w:r w:rsidRPr="004424B1">
                <w:t>#</w:t>
              </w:r>
            </w:ins>
          </w:p>
        </w:tc>
        <w:tc>
          <w:tcPr>
            <w:tcW w:w="2126" w:type="dxa"/>
          </w:tcPr>
          <w:p w14:paraId="74E28B6D" w14:textId="77777777" w:rsidR="00CA3A37" w:rsidRPr="004424B1" w:rsidRDefault="00CA3A37" w:rsidP="00E57663">
            <w:pPr>
              <w:pStyle w:val="TableCell"/>
              <w:cnfStyle w:val="100000000000" w:firstRow="1" w:lastRow="0" w:firstColumn="0" w:lastColumn="0" w:oddVBand="0" w:evenVBand="0" w:oddHBand="0" w:evenHBand="0" w:firstRowFirstColumn="0" w:firstRowLastColumn="0" w:lastRowFirstColumn="0" w:lastRowLastColumn="0"/>
              <w:rPr>
                <w:ins w:id="26807" w:author="Quinten Van Woerkom" w:date="2024-12-16T18:09:00Z" w16du:dateUtc="2024-12-16T17:09:00Z"/>
              </w:rPr>
            </w:pPr>
            <w:ins w:id="26808" w:author="Quinten Van Woerkom" w:date="2024-12-16T18:09:00Z" w16du:dateUtc="2024-12-16T17:09:00Z">
              <w:r w:rsidRPr="004424B1">
                <w:t>Information Model Element Set</w:t>
              </w:r>
            </w:ins>
          </w:p>
        </w:tc>
        <w:tc>
          <w:tcPr>
            <w:tcW w:w="1843" w:type="dxa"/>
          </w:tcPr>
          <w:p w14:paraId="320BCE5B" w14:textId="77777777" w:rsidR="00CA3A37" w:rsidRPr="004424B1" w:rsidRDefault="00CA3A37" w:rsidP="00E57663">
            <w:pPr>
              <w:pStyle w:val="TableCell"/>
              <w:cnfStyle w:val="100000000000" w:firstRow="1" w:lastRow="0" w:firstColumn="0" w:lastColumn="0" w:oddVBand="0" w:evenVBand="0" w:oddHBand="0" w:evenHBand="0" w:firstRowFirstColumn="0" w:firstRowLastColumn="0" w:lastRowFirstColumn="0" w:lastRowLastColumn="0"/>
              <w:rPr>
                <w:ins w:id="26809" w:author="Quinten Van Woerkom" w:date="2024-12-16T18:09:00Z" w16du:dateUtc="2024-12-16T17:09:00Z"/>
              </w:rPr>
            </w:pPr>
            <w:ins w:id="26810" w:author="Quinten Van Woerkom" w:date="2024-12-16T18:09:00Z" w16du:dateUtc="2024-12-16T17:09:00Z">
              <w:r w:rsidRPr="004424B1">
                <w:t>MO Objects</w:t>
              </w:r>
            </w:ins>
          </w:p>
        </w:tc>
        <w:tc>
          <w:tcPr>
            <w:tcW w:w="2693" w:type="dxa"/>
          </w:tcPr>
          <w:p w14:paraId="09F85958" w14:textId="77777777" w:rsidR="00CA3A37" w:rsidRPr="004424B1" w:rsidRDefault="00CA3A37" w:rsidP="00E57663">
            <w:pPr>
              <w:pStyle w:val="TableCell"/>
              <w:cnfStyle w:val="100000000000" w:firstRow="1" w:lastRow="0" w:firstColumn="0" w:lastColumn="0" w:oddVBand="0" w:evenVBand="0" w:oddHBand="0" w:evenHBand="0" w:firstRowFirstColumn="0" w:firstRowLastColumn="0" w:lastRowFirstColumn="0" w:lastRowLastColumn="0"/>
              <w:rPr>
                <w:ins w:id="26811" w:author="Quinten Van Woerkom" w:date="2024-12-16T18:09:00Z" w16du:dateUtc="2024-12-16T17:09:00Z"/>
              </w:rPr>
            </w:pPr>
            <w:ins w:id="26812" w:author="Quinten Van Woerkom" w:date="2024-12-16T18:09:00Z" w16du:dateUtc="2024-12-16T17:09:00Z">
              <w:r w:rsidRPr="004424B1">
                <w:t>MPS Data Types</w:t>
              </w:r>
            </w:ins>
          </w:p>
        </w:tc>
        <w:tc>
          <w:tcPr>
            <w:tcW w:w="2126" w:type="dxa"/>
          </w:tcPr>
          <w:p w14:paraId="1788481B" w14:textId="77777777" w:rsidR="00CA3A37" w:rsidRPr="004424B1" w:rsidRDefault="00CA3A37" w:rsidP="00E57663">
            <w:pPr>
              <w:pStyle w:val="TableCell"/>
              <w:cnfStyle w:val="100000000000" w:firstRow="1" w:lastRow="0" w:firstColumn="0" w:lastColumn="0" w:oddVBand="0" w:evenVBand="0" w:oddHBand="0" w:evenHBand="0" w:firstRowFirstColumn="0" w:firstRowLastColumn="0" w:lastRowFirstColumn="0" w:lastRowLastColumn="0"/>
              <w:rPr>
                <w:ins w:id="26813" w:author="Quinten Van Woerkom" w:date="2024-12-16T18:09:00Z" w16du:dateUtc="2024-12-16T17:09:00Z"/>
              </w:rPr>
            </w:pPr>
            <w:ins w:id="26814" w:author="Quinten Van Woerkom" w:date="2024-12-16T18:09:00Z" w16du:dateUtc="2024-12-16T17:09:00Z">
              <w:r w:rsidRPr="004424B1">
                <w:t>Constraints</w:t>
              </w:r>
            </w:ins>
          </w:p>
        </w:tc>
      </w:tr>
      <w:tr w:rsidR="00CA3A37" w:rsidRPr="004424B1" w14:paraId="145429B0" w14:textId="77777777" w:rsidTr="00E57663">
        <w:trPr>
          <w:ins w:id="26815" w:author="Quinten Van Woerkom" w:date="2024-12-16T18:09:00Z"/>
        </w:trPr>
        <w:tc>
          <w:tcPr>
            <w:cnfStyle w:val="001000000000" w:firstRow="0" w:lastRow="0" w:firstColumn="1" w:lastColumn="0" w:oddVBand="0" w:evenVBand="0" w:oddHBand="0" w:evenHBand="0" w:firstRowFirstColumn="0" w:firstRowLastColumn="0" w:lastRowFirstColumn="0" w:lastRowLastColumn="0"/>
            <w:tcW w:w="392" w:type="dxa"/>
          </w:tcPr>
          <w:p w14:paraId="3FFF7B88" w14:textId="77777777" w:rsidR="00CA3A37" w:rsidRPr="004424B1" w:rsidRDefault="00CA3A37" w:rsidP="00E57663">
            <w:pPr>
              <w:pStyle w:val="TableCell"/>
              <w:rPr>
                <w:ins w:id="26816" w:author="Quinten Van Woerkom" w:date="2024-12-16T18:09:00Z" w16du:dateUtc="2024-12-16T17:09:00Z"/>
              </w:rPr>
            </w:pPr>
            <w:ins w:id="26817" w:author="Quinten Van Woerkom" w:date="2024-12-16T18:09:00Z" w16du:dateUtc="2024-12-16T17:09:00Z">
              <w:r w:rsidRPr="004424B1">
                <w:t>1</w:t>
              </w:r>
            </w:ins>
          </w:p>
        </w:tc>
        <w:tc>
          <w:tcPr>
            <w:tcW w:w="2126" w:type="dxa"/>
          </w:tcPr>
          <w:p w14:paraId="4732E034"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18" w:author="Quinten Van Woerkom" w:date="2024-12-16T18:09:00Z" w16du:dateUtc="2024-12-16T17:09:00Z"/>
              </w:rPr>
            </w:pPr>
            <w:ins w:id="26819" w:author="Quinten Van Woerkom" w:date="2024-12-16T18:09:00Z" w16du:dateUtc="2024-12-16T17:09:00Z">
              <w:r w:rsidRPr="004424B1">
                <w:t>Core Features</w:t>
              </w:r>
              <w:r w:rsidRPr="004424B1">
                <w:br/>
                <w:t>(Mandatory)</w:t>
              </w:r>
            </w:ins>
          </w:p>
        </w:tc>
        <w:tc>
          <w:tcPr>
            <w:tcW w:w="1843" w:type="dxa"/>
          </w:tcPr>
          <w:p w14:paraId="05D015E4" w14:textId="1B1CAA5A"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20" w:author="Quinten Van Woerkom" w:date="2024-12-16T18:09:00Z" w16du:dateUtc="2024-12-16T17:09:00Z"/>
              </w:rPr>
            </w:pPr>
            <w:ins w:id="26821" w:author="Quinten Van Woerkom" w:date="2024-12-16T18:09:00Z" w16du:dateUtc="2024-12-16T17:09:00Z">
              <w:r w:rsidRPr="004424B1">
                <w:t>Planning Requests</w:t>
              </w:r>
              <w:r w:rsidRPr="004424B1">
                <w:br/>
                <w:t>Plans</w:t>
              </w:r>
              <w:r w:rsidRPr="004424B1">
                <w:br/>
                <w:t>Planning Activities</w:t>
              </w:r>
              <w:r w:rsidRPr="004424B1">
                <w:br/>
                <w:t>Planning Events</w:t>
              </w:r>
            </w:ins>
          </w:p>
        </w:tc>
        <w:tc>
          <w:tcPr>
            <w:tcW w:w="2693" w:type="dxa"/>
          </w:tcPr>
          <w:p w14:paraId="1AE48DFE"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22" w:author="Quinten Van Woerkom" w:date="2024-12-16T18:09:00Z" w16du:dateUtc="2024-12-16T17:09:00Z"/>
              </w:rPr>
            </w:pPr>
            <w:ins w:id="26823" w:author="Quinten Van Woerkom" w:date="2024-12-16T18:09:00Z" w16du:dateUtc="2024-12-16T17:09:00Z">
              <w:r w:rsidRPr="004424B1">
                <w:t>Base Data Types (excl. Position &amp; Direction)</w:t>
              </w:r>
              <w:r w:rsidRPr="004424B1">
                <w:br/>
                <w:t>Expressions</w:t>
              </w:r>
              <w:r w:rsidRPr="004424B1">
                <w:br/>
                <w:t>Additional MPS Data Types</w:t>
              </w:r>
              <w:r w:rsidRPr="004424B1">
                <w:br/>
                <w:t>Arguments</w:t>
              </w:r>
              <w:r w:rsidRPr="004424B1">
                <w:br/>
                <w:t>Time &amp; Event Triggers</w:t>
              </w:r>
              <w:r w:rsidRPr="004424B1">
                <w:br/>
                <w:t>Time &amp; Event Repetitions</w:t>
              </w:r>
            </w:ins>
          </w:p>
        </w:tc>
        <w:tc>
          <w:tcPr>
            <w:tcW w:w="2126" w:type="dxa"/>
          </w:tcPr>
          <w:p w14:paraId="4D280BA9"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24" w:author="Quinten Van Woerkom" w:date="2024-12-16T18:09:00Z" w16du:dateUtc="2024-12-16T17:09:00Z"/>
              </w:rPr>
            </w:pPr>
            <w:ins w:id="26825" w:author="Quinten Van Woerkom" w:date="2024-12-16T18:09:00Z" w16du:dateUtc="2024-12-16T17:09:00Z">
              <w:r w:rsidRPr="004424B1">
                <w:t>Constraint Expression</w:t>
              </w:r>
            </w:ins>
          </w:p>
        </w:tc>
      </w:tr>
      <w:tr w:rsidR="00CA3A37" w:rsidRPr="004424B1" w14:paraId="6FF94F18" w14:textId="77777777" w:rsidTr="00E57663">
        <w:trPr>
          <w:ins w:id="26826" w:author="Quinten Van Woerkom" w:date="2024-12-16T18:09:00Z"/>
        </w:trPr>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7BD00FDD" w14:textId="77777777" w:rsidR="00CA3A37" w:rsidRPr="004424B1" w:rsidRDefault="00CA3A37" w:rsidP="00E57663">
            <w:pPr>
              <w:pStyle w:val="TableCell"/>
              <w:rPr>
                <w:ins w:id="26827" w:author="Quinten Van Woerkom" w:date="2024-12-16T18:09:00Z" w16du:dateUtc="2024-12-16T17:09:00Z"/>
              </w:rPr>
            </w:pPr>
            <w:ins w:id="26828" w:author="Quinten Van Woerkom" w:date="2024-12-16T18:09:00Z" w16du:dateUtc="2024-12-16T17:09:00Z">
              <w:r w:rsidRPr="004424B1">
                <w:t>2</w:t>
              </w:r>
            </w:ins>
          </w:p>
        </w:tc>
        <w:tc>
          <w:tcPr>
            <w:tcW w:w="2126" w:type="dxa"/>
            <w:tcBorders>
              <w:bottom w:val="single" w:sz="4" w:space="0" w:color="7E7E7E"/>
            </w:tcBorders>
            <w:shd w:val="clear" w:color="auto" w:fill="D9D9D9" w:themeFill="background1" w:themeFillShade="D9"/>
          </w:tcPr>
          <w:p w14:paraId="77FD83B3"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29" w:author="Quinten Van Woerkom" w:date="2024-12-16T18:09:00Z" w16du:dateUtc="2024-12-16T17:09:00Z"/>
              </w:rPr>
            </w:pPr>
            <w:ins w:id="26830" w:author="Quinten Van Woerkom" w:date="2024-12-16T18:09:00Z" w16du:dateUtc="2024-12-16T17:09:00Z">
              <w:r w:rsidRPr="004424B1">
                <w:t>Basic Constraints</w:t>
              </w:r>
            </w:ins>
          </w:p>
        </w:tc>
        <w:tc>
          <w:tcPr>
            <w:tcW w:w="1843" w:type="dxa"/>
            <w:shd w:val="clear" w:color="auto" w:fill="D9D9D9" w:themeFill="background1" w:themeFillShade="D9"/>
          </w:tcPr>
          <w:p w14:paraId="53B251F4"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31" w:author="Quinten Van Woerkom" w:date="2024-12-16T18:09:00Z" w16du:dateUtc="2024-12-16T17:09:00Z"/>
              </w:rPr>
            </w:pPr>
          </w:p>
        </w:tc>
        <w:tc>
          <w:tcPr>
            <w:tcW w:w="2693" w:type="dxa"/>
            <w:shd w:val="clear" w:color="auto" w:fill="D9D9D9" w:themeFill="background1" w:themeFillShade="D9"/>
          </w:tcPr>
          <w:p w14:paraId="7AFED514"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32" w:author="Quinten Van Woerkom" w:date="2024-12-16T18:09:00Z" w16du:dateUtc="2024-12-16T17:09:00Z"/>
              </w:rPr>
            </w:pPr>
          </w:p>
        </w:tc>
        <w:tc>
          <w:tcPr>
            <w:tcW w:w="2126" w:type="dxa"/>
            <w:shd w:val="clear" w:color="auto" w:fill="D9D9D9" w:themeFill="background1" w:themeFillShade="D9"/>
          </w:tcPr>
          <w:p w14:paraId="1D415F7F"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33" w:author="Quinten Van Woerkom" w:date="2024-12-16T18:09:00Z" w16du:dateUtc="2024-12-16T17:09:00Z"/>
              </w:rPr>
            </w:pPr>
            <w:ins w:id="26834" w:author="Quinten Van Woerkom" w:date="2024-12-16T18:09:00Z" w16du:dateUtc="2024-12-16T17:09:00Z">
              <w:r w:rsidRPr="004424B1">
                <w:t>Temporal Constraints</w:t>
              </w:r>
              <w:r w:rsidRPr="004424B1">
                <w:br/>
                <w:t>Sequential Constraint</w:t>
              </w:r>
              <w:r w:rsidRPr="004424B1">
                <w:br/>
                <w:t>Exclusion Constraint</w:t>
              </w:r>
            </w:ins>
          </w:p>
        </w:tc>
      </w:tr>
      <w:tr w:rsidR="00CA3A37" w:rsidRPr="004424B1" w14:paraId="14B1864D" w14:textId="77777777" w:rsidTr="00E57663">
        <w:trPr>
          <w:ins w:id="26835" w:author="Quinten Van Woerkom" w:date="2024-12-16T18:09:00Z"/>
        </w:trPr>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4A5C4241" w14:textId="77777777" w:rsidR="00CA3A37" w:rsidRPr="004424B1" w:rsidRDefault="00CA3A37" w:rsidP="00E57663">
            <w:pPr>
              <w:pStyle w:val="TableCell"/>
              <w:rPr>
                <w:ins w:id="26836" w:author="Quinten Van Woerkom" w:date="2024-12-16T18:09:00Z" w16du:dateUtc="2024-12-16T17:09:00Z"/>
              </w:rPr>
            </w:pPr>
            <w:ins w:id="26837" w:author="Quinten Van Woerkom" w:date="2024-12-16T18:09:00Z" w16du:dateUtc="2024-12-16T17:09:00Z">
              <w:r w:rsidRPr="004424B1">
                <w:t>3</w:t>
              </w:r>
            </w:ins>
          </w:p>
        </w:tc>
        <w:tc>
          <w:tcPr>
            <w:tcW w:w="2126" w:type="dxa"/>
            <w:shd w:val="clear" w:color="auto" w:fill="D9D9D9" w:themeFill="background1" w:themeFillShade="D9"/>
          </w:tcPr>
          <w:p w14:paraId="50669F3D"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38" w:author="Quinten Van Woerkom" w:date="2024-12-16T18:09:00Z" w16du:dateUtc="2024-12-16T17:09:00Z"/>
              </w:rPr>
            </w:pPr>
            <w:ins w:id="26839" w:author="Quinten Van Woerkom" w:date="2024-12-16T18:09:00Z" w16du:dateUtc="2024-12-16T17:09:00Z">
              <w:r w:rsidRPr="004424B1">
                <w:t>Plan Revisions</w:t>
              </w:r>
            </w:ins>
          </w:p>
        </w:tc>
        <w:tc>
          <w:tcPr>
            <w:tcW w:w="1843" w:type="dxa"/>
            <w:shd w:val="clear" w:color="auto" w:fill="D9D9D9" w:themeFill="background1" w:themeFillShade="D9"/>
          </w:tcPr>
          <w:p w14:paraId="0BF7C905"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40" w:author="Quinten Van Woerkom" w:date="2024-12-16T18:09:00Z" w16du:dateUtc="2024-12-16T17:09:00Z"/>
              </w:rPr>
            </w:pPr>
            <w:ins w:id="26841" w:author="Quinten Van Woerkom" w:date="2024-12-16T18:09:00Z" w16du:dateUtc="2024-12-16T17:09:00Z">
              <w:r w:rsidRPr="004424B1">
                <w:t>Patch Plans</w:t>
              </w:r>
            </w:ins>
          </w:p>
        </w:tc>
        <w:tc>
          <w:tcPr>
            <w:tcW w:w="2693" w:type="dxa"/>
            <w:shd w:val="clear" w:color="auto" w:fill="D9D9D9" w:themeFill="background1" w:themeFillShade="D9"/>
          </w:tcPr>
          <w:p w14:paraId="3BE780D6"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42" w:author="Quinten Van Woerkom" w:date="2024-12-16T18:09:00Z" w16du:dateUtc="2024-12-16T17:09:00Z"/>
              </w:rPr>
            </w:pPr>
            <w:ins w:id="26843" w:author="Quinten Van Woerkom" w:date="2024-12-16T18:09:00Z" w16du:dateUtc="2024-12-16T17:09:00Z">
              <w:r w:rsidRPr="004424B1">
                <w:t>Plan Revisions</w:t>
              </w:r>
            </w:ins>
          </w:p>
        </w:tc>
        <w:tc>
          <w:tcPr>
            <w:tcW w:w="2126" w:type="dxa"/>
            <w:shd w:val="clear" w:color="auto" w:fill="D9D9D9" w:themeFill="background1" w:themeFillShade="D9"/>
          </w:tcPr>
          <w:p w14:paraId="3B46582D"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44" w:author="Quinten Van Woerkom" w:date="2024-12-16T18:09:00Z" w16du:dateUtc="2024-12-16T17:09:00Z"/>
              </w:rPr>
            </w:pPr>
          </w:p>
        </w:tc>
      </w:tr>
      <w:tr w:rsidR="00CA3A37" w:rsidRPr="004424B1" w14:paraId="2BDA58C0" w14:textId="77777777" w:rsidTr="00E57663">
        <w:trPr>
          <w:ins w:id="26845" w:author="Quinten Van Woerkom" w:date="2024-12-16T18:09:00Z"/>
        </w:trPr>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7979E42D" w14:textId="77777777" w:rsidR="00CA3A37" w:rsidRPr="004424B1" w:rsidRDefault="00CA3A37" w:rsidP="00E57663">
            <w:pPr>
              <w:pStyle w:val="TableCell"/>
              <w:rPr>
                <w:ins w:id="26846" w:author="Quinten Van Woerkom" w:date="2024-12-16T18:09:00Z" w16du:dateUtc="2024-12-16T17:09:00Z"/>
              </w:rPr>
            </w:pPr>
            <w:ins w:id="26847" w:author="Quinten Van Woerkom" w:date="2024-12-16T18:09:00Z" w16du:dateUtc="2024-12-16T17:09:00Z">
              <w:r w:rsidRPr="004424B1">
                <w:t>4</w:t>
              </w:r>
            </w:ins>
          </w:p>
        </w:tc>
        <w:tc>
          <w:tcPr>
            <w:tcW w:w="2126" w:type="dxa"/>
            <w:tcBorders>
              <w:bottom w:val="nil"/>
            </w:tcBorders>
            <w:shd w:val="clear" w:color="auto" w:fill="D9D9D9" w:themeFill="background1" w:themeFillShade="D9"/>
          </w:tcPr>
          <w:p w14:paraId="543398FE"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48" w:author="Quinten Van Woerkom" w:date="2024-12-16T18:09:00Z" w16du:dateUtc="2024-12-16T17:09:00Z"/>
              </w:rPr>
            </w:pPr>
            <w:ins w:id="26849" w:author="Quinten Van Woerkom" w:date="2024-12-16T18:09:00Z" w16du:dateUtc="2024-12-16T17:09:00Z">
              <w:r w:rsidRPr="004424B1">
                <w:t>Resources</w:t>
              </w:r>
            </w:ins>
          </w:p>
        </w:tc>
        <w:tc>
          <w:tcPr>
            <w:tcW w:w="1843" w:type="dxa"/>
            <w:vMerge w:val="restart"/>
            <w:shd w:val="clear" w:color="auto" w:fill="D9D9D9" w:themeFill="background1" w:themeFillShade="D9"/>
          </w:tcPr>
          <w:p w14:paraId="5A8131D9"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50" w:author="Quinten Van Woerkom" w:date="2024-12-16T18:09:00Z" w16du:dateUtc="2024-12-16T17:09:00Z"/>
              </w:rPr>
            </w:pPr>
            <w:ins w:id="26851" w:author="Quinten Van Woerkom" w:date="2024-12-16T18:09:00Z" w16du:dateUtc="2024-12-16T17:09:00Z">
              <w:r w:rsidRPr="004424B1">
                <w:t>Resources</w:t>
              </w:r>
            </w:ins>
          </w:p>
        </w:tc>
        <w:tc>
          <w:tcPr>
            <w:tcW w:w="2693" w:type="dxa"/>
            <w:shd w:val="clear" w:color="auto" w:fill="D9D9D9" w:themeFill="background1" w:themeFillShade="D9"/>
          </w:tcPr>
          <w:p w14:paraId="2962290D"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52" w:author="Quinten Van Woerkom" w:date="2024-12-16T18:09:00Z" w16du:dateUtc="2024-12-16T17:09:00Z"/>
              </w:rPr>
            </w:pPr>
            <w:ins w:id="26853" w:author="Quinten Van Woerkom" w:date="2024-12-16T18:09:00Z" w16du:dateUtc="2024-12-16T17:09:00Z">
              <w:r w:rsidRPr="004424B1">
                <w:t>Resource Profiles</w:t>
              </w:r>
              <w:r w:rsidRPr="004424B1">
                <w:br/>
                <w:t>Plan Resources</w:t>
              </w:r>
            </w:ins>
          </w:p>
        </w:tc>
        <w:tc>
          <w:tcPr>
            <w:tcW w:w="2126" w:type="dxa"/>
            <w:shd w:val="clear" w:color="auto" w:fill="D9D9D9" w:themeFill="background1" w:themeFillShade="D9"/>
          </w:tcPr>
          <w:p w14:paraId="35CD9BAF"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54" w:author="Quinten Van Woerkom" w:date="2024-12-16T18:09:00Z" w16du:dateUtc="2024-12-16T17:09:00Z"/>
              </w:rPr>
            </w:pPr>
          </w:p>
        </w:tc>
      </w:tr>
      <w:tr w:rsidR="00CA3A37" w:rsidRPr="004424B1" w14:paraId="66005A90" w14:textId="77777777" w:rsidTr="00E57663">
        <w:trPr>
          <w:ins w:id="26855" w:author="Quinten Van Woerkom" w:date="2024-12-16T18:09:00Z"/>
        </w:trPr>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728B7EDC" w14:textId="77777777" w:rsidR="00CA3A37" w:rsidRPr="004424B1" w:rsidRDefault="00CA3A37" w:rsidP="00E57663">
            <w:pPr>
              <w:pStyle w:val="TableCell"/>
              <w:rPr>
                <w:ins w:id="26856" w:author="Quinten Van Woerkom" w:date="2024-12-16T18:09:00Z" w16du:dateUtc="2024-12-16T17:09:00Z"/>
              </w:rPr>
            </w:pPr>
            <w:ins w:id="26857" w:author="Quinten Van Woerkom" w:date="2024-12-16T18:09:00Z" w16du:dateUtc="2024-12-16T17:09:00Z">
              <w:r w:rsidRPr="004424B1">
                <w:t>5</w:t>
              </w:r>
            </w:ins>
          </w:p>
        </w:tc>
        <w:tc>
          <w:tcPr>
            <w:tcW w:w="2126" w:type="dxa"/>
            <w:tcBorders>
              <w:top w:val="nil"/>
              <w:bottom w:val="single" w:sz="4" w:space="0" w:color="7E7E7E"/>
            </w:tcBorders>
            <w:shd w:val="clear" w:color="auto" w:fill="D9D9D9" w:themeFill="background1" w:themeFillShade="D9"/>
          </w:tcPr>
          <w:p w14:paraId="6C8EB834"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58" w:author="Quinten Van Woerkom" w:date="2024-12-16T18:09:00Z" w16du:dateUtc="2024-12-16T17:09:00Z"/>
              </w:rPr>
            </w:pPr>
            <w:ins w:id="26859" w:author="Quinten Van Woerkom" w:date="2024-12-16T18:09:00Z" w16du:dateUtc="2024-12-16T17:09:00Z">
              <w:r w:rsidRPr="004424B1">
                <w:t>Resource Constraints</w:t>
              </w:r>
              <w:r w:rsidRPr="004424B1">
                <w:br/>
                <w:t>(requires Resources)</w:t>
              </w:r>
            </w:ins>
          </w:p>
        </w:tc>
        <w:tc>
          <w:tcPr>
            <w:tcW w:w="1843" w:type="dxa"/>
            <w:vMerge/>
            <w:shd w:val="clear" w:color="auto" w:fill="D9D9D9" w:themeFill="background1" w:themeFillShade="D9"/>
          </w:tcPr>
          <w:p w14:paraId="3A3D8D84"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60" w:author="Quinten Van Woerkom" w:date="2024-12-16T18:09:00Z" w16du:dateUtc="2024-12-16T17:09:00Z"/>
              </w:rPr>
            </w:pPr>
          </w:p>
        </w:tc>
        <w:tc>
          <w:tcPr>
            <w:tcW w:w="2693" w:type="dxa"/>
            <w:shd w:val="clear" w:color="auto" w:fill="D9D9D9" w:themeFill="background1" w:themeFillShade="D9"/>
          </w:tcPr>
          <w:p w14:paraId="666AC6B6"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61" w:author="Quinten Van Woerkom" w:date="2024-12-16T18:09:00Z" w16du:dateUtc="2024-12-16T17:09:00Z"/>
              </w:rPr>
            </w:pPr>
          </w:p>
        </w:tc>
        <w:tc>
          <w:tcPr>
            <w:tcW w:w="2126" w:type="dxa"/>
            <w:shd w:val="clear" w:color="auto" w:fill="D9D9D9" w:themeFill="background1" w:themeFillShade="D9"/>
          </w:tcPr>
          <w:p w14:paraId="29561214"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62" w:author="Quinten Van Woerkom" w:date="2024-12-16T18:09:00Z" w16du:dateUtc="2024-12-16T17:09:00Z"/>
              </w:rPr>
            </w:pPr>
            <w:ins w:id="26863" w:author="Quinten Van Woerkom" w:date="2024-12-16T18:09:00Z" w16du:dateUtc="2024-12-16T17:09:00Z">
              <w:r w:rsidRPr="004424B1">
                <w:t>Resource Constraints</w:t>
              </w:r>
              <w:r w:rsidRPr="004424B1">
                <w:br/>
                <w:t>Argument Constraint</w:t>
              </w:r>
              <w:r w:rsidRPr="004424B1">
                <w:br/>
                <w:t>Effects</w:t>
              </w:r>
            </w:ins>
          </w:p>
        </w:tc>
      </w:tr>
      <w:tr w:rsidR="00CA3A37" w:rsidRPr="004424B1" w14:paraId="242C1447" w14:textId="77777777" w:rsidTr="00E57663">
        <w:trPr>
          <w:ins w:id="26864" w:author="Quinten Van Woerkom" w:date="2024-12-16T18:09:00Z"/>
        </w:trPr>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369F2339" w14:textId="77777777" w:rsidR="00CA3A37" w:rsidRPr="004424B1" w:rsidRDefault="00CA3A37" w:rsidP="00E57663">
            <w:pPr>
              <w:pStyle w:val="TableCell"/>
              <w:rPr>
                <w:ins w:id="26865" w:author="Quinten Van Woerkom" w:date="2024-12-16T18:09:00Z" w16du:dateUtc="2024-12-16T17:09:00Z"/>
              </w:rPr>
            </w:pPr>
            <w:ins w:id="26866" w:author="Quinten Van Woerkom" w:date="2024-12-16T18:09:00Z" w16du:dateUtc="2024-12-16T17:09:00Z">
              <w:r w:rsidRPr="004424B1">
                <w:t>6</w:t>
              </w:r>
            </w:ins>
          </w:p>
        </w:tc>
        <w:tc>
          <w:tcPr>
            <w:tcW w:w="2126" w:type="dxa"/>
            <w:tcBorders>
              <w:bottom w:val="nil"/>
            </w:tcBorders>
            <w:shd w:val="clear" w:color="auto" w:fill="D9D9D9" w:themeFill="background1" w:themeFillShade="D9"/>
          </w:tcPr>
          <w:p w14:paraId="1217248A"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67" w:author="Quinten Van Woerkom" w:date="2024-12-16T18:09:00Z" w16du:dateUtc="2024-12-16T17:09:00Z"/>
              </w:rPr>
            </w:pPr>
            <w:ins w:id="26868" w:author="Quinten Van Woerkom" w:date="2024-12-16T18:09:00Z" w16du:dateUtc="2024-12-16T17:09:00Z">
              <w:r w:rsidRPr="004424B1">
                <w:t>Position &amp; Direction</w:t>
              </w:r>
            </w:ins>
          </w:p>
        </w:tc>
        <w:tc>
          <w:tcPr>
            <w:tcW w:w="1843" w:type="dxa"/>
            <w:vMerge w:val="restart"/>
            <w:shd w:val="clear" w:color="auto" w:fill="D9D9D9" w:themeFill="background1" w:themeFillShade="D9"/>
          </w:tcPr>
          <w:p w14:paraId="1CE18C04"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69" w:author="Quinten Van Woerkom" w:date="2024-12-16T18:09:00Z" w16du:dateUtc="2024-12-16T17:09:00Z"/>
              </w:rPr>
            </w:pPr>
          </w:p>
        </w:tc>
        <w:tc>
          <w:tcPr>
            <w:tcW w:w="2693" w:type="dxa"/>
            <w:shd w:val="clear" w:color="auto" w:fill="D9D9D9" w:themeFill="background1" w:themeFillShade="D9"/>
          </w:tcPr>
          <w:p w14:paraId="13C52CAE"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70" w:author="Quinten Van Woerkom" w:date="2024-12-16T18:09:00Z" w16du:dateUtc="2024-12-16T17:09:00Z"/>
              </w:rPr>
            </w:pPr>
            <w:ins w:id="26871" w:author="Quinten Van Woerkom" w:date="2024-12-16T18:09:00Z" w16du:dateUtc="2024-12-16T17:09:00Z">
              <w:r w:rsidRPr="004424B1">
                <w:t>Position &amp; Direction Types</w:t>
              </w:r>
              <w:r w:rsidRPr="004424B1">
                <w:br/>
                <w:t>Location, Pointing and Angle Triggers</w:t>
              </w:r>
              <w:r w:rsidRPr="004424B1">
                <w:br/>
                <w:t>Location, Pointing and Angle Repetitions</w:t>
              </w:r>
            </w:ins>
          </w:p>
        </w:tc>
        <w:tc>
          <w:tcPr>
            <w:tcW w:w="2126" w:type="dxa"/>
            <w:shd w:val="clear" w:color="auto" w:fill="D9D9D9" w:themeFill="background1" w:themeFillShade="D9"/>
          </w:tcPr>
          <w:p w14:paraId="0E4FBDAB"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72" w:author="Quinten Van Woerkom" w:date="2024-12-16T18:09:00Z" w16du:dateUtc="2024-12-16T17:09:00Z"/>
              </w:rPr>
            </w:pPr>
          </w:p>
        </w:tc>
      </w:tr>
      <w:tr w:rsidR="00CA3A37" w:rsidRPr="004424B1" w14:paraId="06753400" w14:textId="77777777" w:rsidTr="00E57663">
        <w:trPr>
          <w:ins w:id="26873" w:author="Quinten Van Woerkom" w:date="2024-12-16T18:09:00Z"/>
        </w:trPr>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4A12A263" w14:textId="77777777" w:rsidR="00CA3A37" w:rsidRPr="004424B1" w:rsidRDefault="00CA3A37" w:rsidP="00E57663">
            <w:pPr>
              <w:pStyle w:val="TableCell"/>
              <w:rPr>
                <w:ins w:id="26874" w:author="Quinten Van Woerkom" w:date="2024-12-16T18:09:00Z" w16du:dateUtc="2024-12-16T17:09:00Z"/>
              </w:rPr>
            </w:pPr>
            <w:ins w:id="26875" w:author="Quinten Van Woerkom" w:date="2024-12-16T18:09:00Z" w16du:dateUtc="2024-12-16T17:09:00Z">
              <w:r w:rsidRPr="004424B1">
                <w:t>7</w:t>
              </w:r>
            </w:ins>
          </w:p>
        </w:tc>
        <w:tc>
          <w:tcPr>
            <w:tcW w:w="2126" w:type="dxa"/>
            <w:tcBorders>
              <w:top w:val="nil"/>
            </w:tcBorders>
            <w:shd w:val="clear" w:color="auto" w:fill="D9D9D9" w:themeFill="background1" w:themeFillShade="D9"/>
          </w:tcPr>
          <w:p w14:paraId="47EC8B74"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76" w:author="Quinten Van Woerkom" w:date="2024-12-16T18:09:00Z" w16du:dateUtc="2024-12-16T17:09:00Z"/>
              </w:rPr>
            </w:pPr>
            <w:ins w:id="26877" w:author="Quinten Van Woerkom" w:date="2024-12-16T18:09:00Z" w16du:dateUtc="2024-12-16T17:09:00Z">
              <w:r w:rsidRPr="004424B1">
                <w:t>Geometric Constraints</w:t>
              </w:r>
              <w:r w:rsidRPr="004424B1">
                <w:br/>
                <w:t>(requires Pos. &amp; Dir.)</w:t>
              </w:r>
            </w:ins>
          </w:p>
        </w:tc>
        <w:tc>
          <w:tcPr>
            <w:tcW w:w="1843" w:type="dxa"/>
            <w:vMerge/>
            <w:shd w:val="clear" w:color="auto" w:fill="D9D9D9" w:themeFill="background1" w:themeFillShade="D9"/>
          </w:tcPr>
          <w:p w14:paraId="58AEB2A9"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78" w:author="Quinten Van Woerkom" w:date="2024-12-16T18:09:00Z" w16du:dateUtc="2024-12-16T17:09:00Z"/>
              </w:rPr>
            </w:pPr>
          </w:p>
        </w:tc>
        <w:tc>
          <w:tcPr>
            <w:tcW w:w="2693" w:type="dxa"/>
            <w:shd w:val="clear" w:color="auto" w:fill="D9D9D9" w:themeFill="background1" w:themeFillShade="D9"/>
          </w:tcPr>
          <w:p w14:paraId="4108EF36"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79" w:author="Quinten Van Woerkom" w:date="2024-12-16T18:09:00Z" w16du:dateUtc="2024-12-16T17:09:00Z"/>
              </w:rPr>
            </w:pPr>
          </w:p>
        </w:tc>
        <w:tc>
          <w:tcPr>
            <w:tcW w:w="2126" w:type="dxa"/>
            <w:shd w:val="clear" w:color="auto" w:fill="D9D9D9" w:themeFill="background1" w:themeFillShade="D9"/>
          </w:tcPr>
          <w:p w14:paraId="0ECDC116"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80" w:author="Quinten Van Woerkom" w:date="2024-12-16T18:09:00Z" w16du:dateUtc="2024-12-16T17:09:00Z"/>
              </w:rPr>
            </w:pPr>
            <w:ins w:id="26881" w:author="Quinten Van Woerkom" w:date="2024-12-16T18:09:00Z" w16du:dateUtc="2024-12-16T17:09:00Z">
              <w:r w:rsidRPr="004424B1">
                <w:t>Geometric Constraints</w:t>
              </w:r>
            </w:ins>
          </w:p>
        </w:tc>
      </w:tr>
      <w:tr w:rsidR="00CA3A37" w:rsidRPr="004424B1" w14:paraId="56300076" w14:textId="77777777" w:rsidTr="00E57663">
        <w:trPr>
          <w:ins w:id="26882" w:author="Quinten Van Woerkom" w:date="2024-12-16T18:09:00Z"/>
        </w:trPr>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595890A8" w14:textId="77777777" w:rsidR="00CA3A37" w:rsidRPr="004424B1" w:rsidRDefault="00CA3A37" w:rsidP="00E57663">
            <w:pPr>
              <w:pStyle w:val="TableCell"/>
              <w:rPr>
                <w:ins w:id="26883" w:author="Quinten Van Woerkom" w:date="2024-12-16T18:09:00Z" w16du:dateUtc="2024-12-16T17:09:00Z"/>
              </w:rPr>
            </w:pPr>
            <w:ins w:id="26884" w:author="Quinten Van Woerkom" w:date="2024-12-16T18:09:00Z" w16du:dateUtc="2024-12-16T17:09:00Z">
              <w:r w:rsidRPr="004424B1">
                <w:t>8</w:t>
              </w:r>
            </w:ins>
          </w:p>
        </w:tc>
        <w:tc>
          <w:tcPr>
            <w:tcW w:w="2126" w:type="dxa"/>
            <w:shd w:val="clear" w:color="auto" w:fill="D9D9D9" w:themeFill="background1" w:themeFillShade="D9"/>
          </w:tcPr>
          <w:p w14:paraId="35B260C3"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85" w:author="Quinten Van Woerkom" w:date="2024-12-16T18:09:00Z" w16du:dateUtc="2024-12-16T17:09:00Z"/>
              </w:rPr>
            </w:pPr>
            <w:ins w:id="26886" w:author="Quinten Van Woerkom" w:date="2024-12-16T18:09:00Z" w16du:dateUtc="2024-12-16T17:09:00Z">
              <w:r w:rsidRPr="004424B1">
                <w:t>Functions</w:t>
              </w:r>
            </w:ins>
          </w:p>
        </w:tc>
        <w:tc>
          <w:tcPr>
            <w:tcW w:w="1843" w:type="dxa"/>
            <w:shd w:val="clear" w:color="auto" w:fill="D9D9D9" w:themeFill="background1" w:themeFillShade="D9"/>
          </w:tcPr>
          <w:p w14:paraId="1736E99E"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87" w:author="Quinten Van Woerkom" w:date="2024-12-16T18:09:00Z" w16du:dateUtc="2024-12-16T17:09:00Z"/>
              </w:rPr>
            </w:pPr>
            <w:ins w:id="26888" w:author="Quinten Van Woerkom" w:date="2024-12-16T18:09:00Z" w16du:dateUtc="2024-12-16T17:09:00Z">
              <w:r w:rsidRPr="004424B1">
                <w:t>Functions</w:t>
              </w:r>
            </w:ins>
          </w:p>
        </w:tc>
        <w:tc>
          <w:tcPr>
            <w:tcW w:w="2693" w:type="dxa"/>
            <w:shd w:val="clear" w:color="auto" w:fill="D9D9D9" w:themeFill="background1" w:themeFillShade="D9"/>
          </w:tcPr>
          <w:p w14:paraId="30ACFE88"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89" w:author="Quinten Van Woerkom" w:date="2024-12-16T18:09:00Z" w16du:dateUtc="2024-12-16T17:09:00Z"/>
              </w:rPr>
            </w:pPr>
          </w:p>
        </w:tc>
        <w:tc>
          <w:tcPr>
            <w:tcW w:w="2126" w:type="dxa"/>
            <w:shd w:val="clear" w:color="auto" w:fill="D9D9D9" w:themeFill="background1" w:themeFillShade="D9"/>
          </w:tcPr>
          <w:p w14:paraId="77AD80B8"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rPr>
                <w:ins w:id="26890" w:author="Quinten Van Woerkom" w:date="2024-12-16T18:09:00Z" w16du:dateUtc="2024-12-16T17:09:00Z"/>
              </w:rPr>
            </w:pPr>
            <w:ins w:id="26891" w:author="Quinten Van Woerkom" w:date="2024-12-16T18:09:00Z" w16du:dateUtc="2024-12-16T17:09:00Z">
              <w:r w:rsidRPr="004424B1">
                <w:t>Function Constraint</w:t>
              </w:r>
            </w:ins>
          </w:p>
        </w:tc>
      </w:tr>
    </w:tbl>
    <w:p w14:paraId="41BED87E" w14:textId="77777777" w:rsidR="00CA3A37" w:rsidRPr="00CA3A37" w:rsidRDefault="00CA3A37">
      <w:pPr>
        <w:pPrChange w:id="26892" w:author="Quinten Van Woerkom" w:date="2024-12-16T18:09:00Z" w16du:dateUtc="2024-12-16T17:09:00Z">
          <w:pPr>
            <w:pStyle w:val="List"/>
            <w:numPr>
              <w:numId w:val="18"/>
            </w:numPr>
            <w:tabs>
              <w:tab w:val="num" w:pos="360"/>
              <w:tab w:val="left" w:pos="720"/>
            </w:tabs>
            <w:ind w:left="360"/>
          </w:pPr>
        </w:pPrChange>
      </w:pPr>
    </w:p>
    <w:p w14:paraId="4B4ECF32" w14:textId="028787A6" w:rsidR="004C430C" w:rsidRPr="004424B1" w:rsidDel="00D050AC" w:rsidRDefault="004C430C">
      <w:pPr>
        <w:pStyle w:val="Heading2"/>
        <w:rPr>
          <w:moveFrom w:id="26893" w:author="Quinten Van Woerkom" w:date="2024-12-17T14:02:00Z" w16du:dateUtc="2024-12-17T13:02:00Z"/>
          <w:lang w:val="en-GB" w:eastAsia="en-GB"/>
        </w:rPr>
        <w:pPrChange w:id="26894" w:author="Quinten Van Woerkom" w:date="2024-12-03T11:27:00Z" w16du:dateUtc="2024-12-03T10:27:00Z">
          <w:pPr>
            <w:pStyle w:val="Heading3"/>
            <w:spacing w:before="480"/>
          </w:pPr>
        </w:pPrChange>
      </w:pPr>
      <w:bookmarkStart w:id="26895" w:name="_Toc140093792"/>
      <w:moveFromRangeStart w:id="26896" w:author="Quinten Van Woerkom" w:date="2024-12-17T14:02:00Z" w:name="move185337431"/>
      <w:commentRangeStart w:id="26897"/>
      <w:moveFrom w:id="26898" w:author="Quinten Van Woerkom" w:date="2024-12-17T14:02:00Z" w16du:dateUtc="2024-12-17T13:02:00Z">
        <w:r w:rsidRPr="004424B1" w:rsidDel="00D050AC">
          <w:rPr>
            <w:lang w:val="en-GB" w:eastAsia="en-GB"/>
          </w:rPr>
          <w:t>MO Object Numbers</w:t>
        </w:r>
        <w:bookmarkEnd w:id="26895"/>
        <w:commentRangeEnd w:id="26897"/>
        <w:r w:rsidR="00786E54" w:rsidDel="00D050AC">
          <w:rPr>
            <w:rStyle w:val="CommentReference"/>
            <w:b w:val="0"/>
            <w:caps w:val="0"/>
          </w:rPr>
          <w:commentReference w:id="26897"/>
        </w:r>
        <w:bookmarkStart w:id="26899" w:name="_Toc185342154"/>
        <w:bookmarkStart w:id="26900" w:name="_Toc185349774"/>
        <w:bookmarkStart w:id="26901" w:name="_Toc185428883"/>
        <w:bookmarkStart w:id="26902" w:name="_Toc185498524"/>
        <w:bookmarkStart w:id="26903" w:name="_Toc185499724"/>
        <w:bookmarkStart w:id="26904" w:name="_Toc185500925"/>
        <w:bookmarkStart w:id="26905" w:name="_Toc185502130"/>
        <w:bookmarkStart w:id="26906" w:name="_Toc185503336"/>
        <w:bookmarkStart w:id="26907" w:name="_Toc186031596"/>
        <w:bookmarkStart w:id="26908" w:name="_Toc186032802"/>
        <w:bookmarkStart w:id="26909" w:name="_Toc186034008"/>
        <w:bookmarkStart w:id="26910" w:name="_Toc186046506"/>
        <w:bookmarkStart w:id="26911" w:name="_Toc186457272"/>
        <w:bookmarkStart w:id="26912" w:name="_Toc186470917"/>
        <w:bookmarkStart w:id="26913" w:name="_Toc186645428"/>
        <w:bookmarkEnd w:id="26899"/>
        <w:bookmarkEnd w:id="26900"/>
        <w:bookmarkEnd w:id="26901"/>
        <w:bookmarkEnd w:id="26902"/>
        <w:bookmarkEnd w:id="26903"/>
        <w:bookmarkEnd w:id="26904"/>
        <w:bookmarkEnd w:id="26905"/>
        <w:bookmarkEnd w:id="26906"/>
        <w:bookmarkEnd w:id="26907"/>
        <w:bookmarkEnd w:id="26908"/>
        <w:bookmarkEnd w:id="26909"/>
        <w:bookmarkEnd w:id="26910"/>
        <w:bookmarkEnd w:id="26911"/>
        <w:bookmarkEnd w:id="26912"/>
        <w:bookmarkEnd w:id="26913"/>
      </w:moveFrom>
    </w:p>
    <w:p w14:paraId="296F7CEB" w14:textId="795AD45F" w:rsidR="004C430C" w:rsidRPr="004424B1" w:rsidDel="00D050AC" w:rsidRDefault="004C430C" w:rsidP="004C430C">
      <w:pPr>
        <w:rPr>
          <w:moveFrom w:id="26914" w:author="Quinten Van Woerkom" w:date="2024-12-17T14:02:00Z" w16du:dateUtc="2024-12-17T13:02:00Z"/>
          <w:lang w:val="en-GB"/>
        </w:rPr>
      </w:pPr>
      <w:moveFrom w:id="26915" w:author="Quinten Van Woerkom" w:date="2024-12-17T14:02:00Z" w16du:dateUtc="2024-12-17T13:02:00Z">
        <w:r w:rsidRPr="004424B1" w:rsidDel="00D050AC">
          <w:rPr>
            <w:lang w:val="en-GB" w:eastAsia="en-GB"/>
          </w:rPr>
          <w:t xml:space="preserve">The </w:t>
        </w:r>
        <w:r w:rsidRPr="004424B1" w:rsidDel="00D050AC">
          <w:rPr>
            <w:rStyle w:val="Term"/>
            <w:lang w:val="en-GB"/>
          </w:rPr>
          <w:t xml:space="preserve">identity </w:t>
        </w:r>
        <w:r w:rsidRPr="004424B1" w:rsidDel="00D050AC">
          <w:rPr>
            <w:lang w:val="en-GB"/>
          </w:rPr>
          <w:t xml:space="preserve">of MO objects requires the specification of the </w:t>
        </w:r>
        <w:r w:rsidRPr="004424B1" w:rsidDel="00D050AC">
          <w:rPr>
            <w:rStyle w:val="Term"/>
            <w:lang w:val="en-GB"/>
          </w:rPr>
          <w:t xml:space="preserve">area </w:t>
        </w:r>
        <w:r w:rsidRPr="004424B1" w:rsidDel="00D050AC">
          <w:rPr>
            <w:lang w:val="en-GB"/>
          </w:rPr>
          <w:t>and object type.  In an efficient encoding this may be represented by a number, which is the same as the Short Form Part for the corresponding data structure.  The following table specifies the number codes assigned for efficient encoding of the defined MO object types:</w:t>
        </w:r>
        <w:bookmarkStart w:id="26916" w:name="_Toc185342155"/>
        <w:bookmarkStart w:id="26917" w:name="_Toc185349775"/>
        <w:bookmarkStart w:id="26918" w:name="_Toc185428884"/>
        <w:bookmarkStart w:id="26919" w:name="_Toc185498525"/>
        <w:bookmarkStart w:id="26920" w:name="_Toc185499725"/>
        <w:bookmarkStart w:id="26921" w:name="_Toc185500926"/>
        <w:bookmarkStart w:id="26922" w:name="_Toc185502131"/>
        <w:bookmarkStart w:id="26923" w:name="_Toc185503337"/>
        <w:bookmarkStart w:id="26924" w:name="_Toc186031597"/>
        <w:bookmarkStart w:id="26925" w:name="_Toc186032803"/>
        <w:bookmarkStart w:id="26926" w:name="_Toc186034009"/>
        <w:bookmarkStart w:id="26927" w:name="_Toc186046507"/>
        <w:bookmarkStart w:id="26928" w:name="_Toc186457273"/>
        <w:bookmarkStart w:id="26929" w:name="_Toc186470918"/>
        <w:bookmarkStart w:id="26930" w:name="_Toc186645429"/>
        <w:bookmarkEnd w:id="26916"/>
        <w:bookmarkEnd w:id="26917"/>
        <w:bookmarkEnd w:id="26918"/>
        <w:bookmarkEnd w:id="26919"/>
        <w:bookmarkEnd w:id="26920"/>
        <w:bookmarkEnd w:id="26921"/>
        <w:bookmarkEnd w:id="26922"/>
        <w:bookmarkEnd w:id="26923"/>
        <w:bookmarkEnd w:id="26924"/>
        <w:bookmarkEnd w:id="26925"/>
        <w:bookmarkEnd w:id="26926"/>
        <w:bookmarkEnd w:id="26927"/>
        <w:bookmarkEnd w:id="26928"/>
        <w:bookmarkEnd w:id="26929"/>
        <w:bookmarkEnd w:id="26930"/>
      </w:moveFrom>
    </w:p>
    <w:p w14:paraId="35180F59" w14:textId="5CA8FCC2" w:rsidR="004C430C" w:rsidRPr="004424B1" w:rsidDel="00D050AC" w:rsidRDefault="004C430C" w:rsidP="004C430C">
      <w:pPr>
        <w:pStyle w:val="TableTitle"/>
        <w:rPr>
          <w:moveFrom w:id="26931" w:author="Quinten Van Woerkom" w:date="2024-12-17T14:02:00Z" w16du:dateUtc="2024-12-17T13:02:00Z"/>
          <w:lang w:val="en-GB"/>
        </w:rPr>
      </w:pPr>
      <w:moveFrom w:id="26932" w:author="Quinten Van Woerkom" w:date="2024-12-17T14:02:00Z" w16du:dateUtc="2024-12-17T13:02:00Z">
        <w:r w:rsidRPr="004424B1" w:rsidDel="00D050AC">
          <w:rPr>
            <w:lang w:val="en-GB"/>
          </w:rPr>
          <w:t xml:space="preserve">Table </w:t>
        </w:r>
        <w:bookmarkStart w:id="26933" w:name="T_401MOObjectNumbers"/>
        <w:r w:rsidRPr="004424B1" w:rsidDel="00D050AC">
          <w:rPr>
            <w:b w:val="0"/>
            <w:lang w:val="en-GB"/>
          </w:rPr>
          <w:fldChar w:fldCharType="begin"/>
        </w:r>
        <w:r w:rsidRPr="004424B1" w:rsidDel="00D050AC">
          <w:rPr>
            <w:lang w:val="en-GB"/>
          </w:rPr>
          <w:instrText xml:space="preserve"> STYLEREF "Heading 1"\l \n \t \* MERGEFORMAT </w:instrText>
        </w:r>
        <w:r w:rsidRPr="004424B1" w:rsidDel="00D050AC">
          <w:rPr>
            <w:b w:val="0"/>
            <w:lang w:val="en-GB"/>
          </w:rPr>
          <w:fldChar w:fldCharType="separate"/>
        </w:r>
        <w:r w:rsidR="00BF1AC4" w:rsidDel="00D050AC">
          <w:rPr>
            <w:noProof/>
            <w:lang w:val="en-GB"/>
          </w:rPr>
          <w:t>4</w:t>
        </w:r>
        <w:r w:rsidRPr="004424B1" w:rsidDel="00D050AC">
          <w:rPr>
            <w:b w:val="0"/>
            <w:lang w:val="en-GB"/>
          </w:rPr>
          <w:fldChar w:fldCharType="end"/>
        </w:r>
        <w:r w:rsidRPr="004424B1" w:rsidDel="00D050AC">
          <w:rPr>
            <w:lang w:val="en-GB"/>
          </w:rPr>
          <w:noBreakHyphen/>
        </w:r>
        <w:r w:rsidRPr="004424B1" w:rsidDel="00D050AC">
          <w:rPr>
            <w:b w:val="0"/>
            <w:lang w:val="en-GB"/>
          </w:rPr>
          <w:fldChar w:fldCharType="begin"/>
        </w:r>
        <w:r w:rsidRPr="004424B1" w:rsidDel="00D050AC">
          <w:rPr>
            <w:lang w:val="en-GB"/>
          </w:rPr>
          <w:instrText xml:space="preserve"> SEQ Table \s 1 \* MERGEFORMAT </w:instrText>
        </w:r>
        <w:r w:rsidRPr="004424B1" w:rsidDel="00D050AC">
          <w:rPr>
            <w:b w:val="0"/>
            <w:lang w:val="en-GB"/>
          </w:rPr>
          <w:fldChar w:fldCharType="separate"/>
        </w:r>
        <w:r w:rsidR="00BF1AC4" w:rsidDel="00D050AC">
          <w:rPr>
            <w:noProof/>
            <w:lang w:val="en-GB"/>
          </w:rPr>
          <w:t>1</w:t>
        </w:r>
        <w:r w:rsidRPr="004424B1" w:rsidDel="00D050AC">
          <w:rPr>
            <w:b w:val="0"/>
            <w:noProof/>
            <w:lang w:val="en-GB"/>
          </w:rPr>
          <w:fldChar w:fldCharType="end"/>
        </w:r>
        <w:bookmarkEnd w:id="26933"/>
        <w:r w:rsidRPr="004424B1" w:rsidDel="00D050AC">
          <w:rPr>
            <w:b w:val="0"/>
            <w:lang w:val="en-GB"/>
          </w:rPr>
          <w:fldChar w:fldCharType="begin"/>
        </w:r>
        <w:r w:rsidRPr="004424B1" w:rsidDel="00D050AC">
          <w:rPr>
            <w:lang w:val="en-GB"/>
          </w:rPr>
          <w:instrText xml:space="preserve"> TC \f T \l 7 "</w:instrText>
        </w:r>
        <w:r w:rsidRPr="004424B1" w:rsidDel="00D050AC">
          <w:rPr>
            <w:b w:val="0"/>
            <w:lang w:val="en-GB"/>
          </w:rPr>
          <w:fldChar w:fldCharType="begin"/>
        </w:r>
        <w:r w:rsidRPr="004424B1" w:rsidDel="00D050AC">
          <w:rPr>
            <w:lang w:val="en-GB"/>
          </w:rPr>
          <w:instrText xml:space="preserve"> STYLEREF "Heading 1"\l \n \t \* MERGEFORMAT </w:instrText>
        </w:r>
        <w:r w:rsidRPr="004424B1" w:rsidDel="00D050AC">
          <w:rPr>
            <w:b w:val="0"/>
            <w:lang w:val="en-GB"/>
          </w:rPr>
          <w:fldChar w:fldCharType="separate"/>
        </w:r>
        <w:bookmarkStart w:id="26934" w:name="_Toc158132087"/>
        <w:r w:rsidR="00BF1AC4" w:rsidDel="00D050AC">
          <w:rPr>
            <w:noProof/>
            <w:lang w:val="en-GB"/>
          </w:rPr>
          <w:instrText>4</w:instrText>
        </w:r>
        <w:r w:rsidRPr="004424B1" w:rsidDel="00D050AC">
          <w:rPr>
            <w:b w:val="0"/>
            <w:noProof/>
            <w:lang w:val="en-GB"/>
          </w:rPr>
          <w:fldChar w:fldCharType="end"/>
        </w:r>
        <w:r w:rsidRPr="004424B1" w:rsidDel="00D050AC">
          <w:rPr>
            <w:lang w:val="en-GB"/>
          </w:rPr>
          <w:instrText>-</w:instrText>
        </w:r>
        <w:r w:rsidRPr="004424B1" w:rsidDel="00D050AC">
          <w:rPr>
            <w:b w:val="0"/>
            <w:lang w:val="en-GB"/>
          </w:rPr>
          <w:fldChar w:fldCharType="begin"/>
        </w:r>
        <w:r w:rsidRPr="004424B1" w:rsidDel="00D050AC">
          <w:rPr>
            <w:lang w:val="en-GB"/>
          </w:rPr>
          <w:instrText xml:space="preserve"> SEQ Table_TOC \s 1 \* MERGEFORMAT </w:instrText>
        </w:r>
        <w:r w:rsidRPr="004424B1" w:rsidDel="00D050AC">
          <w:rPr>
            <w:b w:val="0"/>
            <w:lang w:val="en-GB"/>
          </w:rPr>
          <w:fldChar w:fldCharType="separate"/>
        </w:r>
        <w:r w:rsidR="00BF1AC4" w:rsidDel="00D050AC">
          <w:rPr>
            <w:noProof/>
            <w:lang w:val="en-GB"/>
          </w:rPr>
          <w:instrText>1</w:instrText>
        </w:r>
        <w:r w:rsidRPr="004424B1" w:rsidDel="00D050AC">
          <w:rPr>
            <w:b w:val="0"/>
            <w:noProof/>
            <w:lang w:val="en-GB"/>
          </w:rPr>
          <w:fldChar w:fldCharType="end"/>
        </w:r>
        <w:r w:rsidRPr="004424B1" w:rsidDel="00D050AC">
          <w:rPr>
            <w:lang w:val="en-GB"/>
          </w:rPr>
          <w:tab/>
        </w:r>
        <w:r w:rsidR="00CD2157" w:rsidRPr="004424B1" w:rsidDel="00D050AC">
          <w:rPr>
            <w:lang w:val="en-GB"/>
          </w:rPr>
          <w:instrText>MO Object Numbers</w:instrText>
        </w:r>
        <w:bookmarkStart w:id="26935" w:name="_Toc186046596"/>
        <w:bookmarkStart w:id="26936" w:name="_Toc186457375"/>
        <w:bookmarkStart w:id="26937" w:name="_Toc186457400"/>
        <w:bookmarkStart w:id="26938" w:name="_Toc186457424"/>
        <w:bookmarkStart w:id="26939" w:name="_Toc186457449"/>
        <w:bookmarkStart w:id="26940" w:name="_Toc186471024"/>
        <w:bookmarkStart w:id="26941" w:name="_Toc186645535"/>
        <w:bookmarkEnd w:id="26934"/>
        <w:bookmarkEnd w:id="26935"/>
        <w:bookmarkEnd w:id="26936"/>
        <w:bookmarkEnd w:id="26937"/>
        <w:bookmarkEnd w:id="26938"/>
        <w:bookmarkEnd w:id="26939"/>
        <w:bookmarkEnd w:id="26940"/>
        <w:bookmarkEnd w:id="26941"/>
        <w:r w:rsidRPr="004424B1" w:rsidDel="00D050AC">
          <w:rPr>
            <w:lang w:val="en-GB"/>
          </w:rPr>
          <w:instrText>"</w:instrText>
        </w:r>
        <w:r w:rsidRPr="004424B1" w:rsidDel="00D050AC">
          <w:rPr>
            <w:b w:val="0"/>
            <w:lang w:val="en-GB"/>
          </w:rPr>
          <w:fldChar w:fldCharType="end"/>
        </w:r>
        <w:r w:rsidRPr="004424B1" w:rsidDel="00D050AC">
          <w:rPr>
            <w:lang w:val="en-GB"/>
          </w:rPr>
          <w:t>:  MO Object Numbers</w:t>
        </w:r>
        <w:bookmarkStart w:id="26942" w:name="_Toc185342156"/>
        <w:bookmarkStart w:id="26943" w:name="_Toc185349776"/>
        <w:bookmarkStart w:id="26944" w:name="_Toc185428885"/>
        <w:bookmarkStart w:id="26945" w:name="_Toc185498526"/>
        <w:bookmarkStart w:id="26946" w:name="_Toc185499726"/>
        <w:bookmarkStart w:id="26947" w:name="_Toc185500927"/>
        <w:bookmarkStart w:id="26948" w:name="_Toc185502132"/>
        <w:bookmarkStart w:id="26949" w:name="_Toc185503338"/>
        <w:bookmarkStart w:id="26950" w:name="_Toc186031598"/>
        <w:bookmarkStart w:id="26951" w:name="_Toc186032804"/>
        <w:bookmarkStart w:id="26952" w:name="_Toc186034010"/>
        <w:bookmarkStart w:id="26953" w:name="_Toc186046508"/>
        <w:bookmarkStart w:id="26954" w:name="_Toc186457274"/>
        <w:bookmarkStart w:id="26955" w:name="_Toc186470919"/>
        <w:bookmarkStart w:id="26956" w:name="_Toc186645430"/>
        <w:bookmarkEnd w:id="26942"/>
        <w:bookmarkEnd w:id="26943"/>
        <w:bookmarkEnd w:id="26944"/>
        <w:bookmarkEnd w:id="26945"/>
        <w:bookmarkEnd w:id="26946"/>
        <w:bookmarkEnd w:id="26947"/>
        <w:bookmarkEnd w:id="26948"/>
        <w:bookmarkEnd w:id="26949"/>
        <w:bookmarkEnd w:id="26950"/>
        <w:bookmarkEnd w:id="26951"/>
        <w:bookmarkEnd w:id="26952"/>
        <w:bookmarkEnd w:id="26953"/>
        <w:bookmarkEnd w:id="26954"/>
        <w:bookmarkEnd w:id="26955"/>
        <w:bookmarkEnd w:id="26956"/>
      </w:moveFrom>
    </w:p>
    <w:tbl>
      <w:tblPr>
        <w:tblStyle w:val="RBTable"/>
        <w:tblW w:w="0" w:type="auto"/>
        <w:tblLayout w:type="fixed"/>
        <w:tblLook w:val="04A0" w:firstRow="1" w:lastRow="0" w:firstColumn="1" w:lastColumn="0" w:noHBand="0" w:noVBand="1"/>
      </w:tblPr>
      <w:tblGrid>
        <w:gridCol w:w="1271"/>
        <w:gridCol w:w="1134"/>
        <w:gridCol w:w="5387"/>
        <w:gridCol w:w="1201"/>
      </w:tblGrid>
      <w:tr w:rsidR="004C430C" w:rsidRPr="004424B1" w:rsidDel="00CF1AED" w14:paraId="78F32E3F" w14:textId="3FF613D8" w:rsidTr="007B4994">
        <w:trPr>
          <w:cnfStyle w:val="100000000000" w:firstRow="1" w:lastRow="0" w:firstColumn="0" w:lastColumn="0" w:oddVBand="0" w:evenVBand="0" w:oddHBand="0" w:evenHBand="0" w:firstRowFirstColumn="0" w:firstRowLastColumn="0" w:lastRowFirstColumn="0" w:lastRowLastColumn="0"/>
          <w:del w:id="26957" w:author="Quinten Van Woerkom" w:date="2024-12-17T16:10:00Z"/>
        </w:trPr>
        <w:tc>
          <w:tcPr>
            <w:cnfStyle w:val="001000000000" w:firstRow="0" w:lastRow="0" w:firstColumn="1" w:lastColumn="0" w:oddVBand="0" w:evenVBand="0" w:oddHBand="0" w:evenHBand="0" w:firstRowFirstColumn="0" w:firstRowLastColumn="0" w:lastRowFirstColumn="0" w:lastRowLastColumn="0"/>
            <w:tcW w:w="1271" w:type="dxa"/>
          </w:tcPr>
          <w:p w14:paraId="7711AA36" w14:textId="64A22130" w:rsidR="004C430C" w:rsidRPr="004424B1" w:rsidDel="00CF1AED" w:rsidRDefault="004C430C" w:rsidP="007B4994">
            <w:pPr>
              <w:pStyle w:val="TableCell"/>
              <w:rPr>
                <w:del w:id="26958" w:author="Quinten Van Woerkom" w:date="2024-12-17T16:10:00Z" w16du:dateUtc="2024-12-17T15:10:00Z"/>
                <w:moveFrom w:id="26959" w:author="Quinten Van Woerkom" w:date="2024-12-17T14:02:00Z" w16du:dateUtc="2024-12-17T13:02:00Z"/>
              </w:rPr>
            </w:pPr>
            <w:moveFrom w:id="26960" w:author="Quinten Van Woerkom" w:date="2024-12-17T14:02:00Z" w16du:dateUtc="2024-12-17T13:02:00Z">
              <w:del w:id="26961" w:author="Quinten Van Woerkom" w:date="2024-12-17T16:10:00Z" w16du:dateUtc="2024-12-17T15:10:00Z">
                <w:r w:rsidRPr="004424B1" w:rsidDel="00CF1AED">
                  <w:delText>Area</w:delText>
                </w:r>
                <w:bookmarkStart w:id="26962" w:name="_Toc185342157"/>
                <w:bookmarkStart w:id="26963" w:name="_Toc185349777"/>
                <w:bookmarkStart w:id="26964" w:name="_Toc185428886"/>
                <w:bookmarkStart w:id="26965" w:name="_Toc185498527"/>
                <w:bookmarkStart w:id="26966" w:name="_Toc185499727"/>
                <w:bookmarkStart w:id="26967" w:name="_Toc185500928"/>
                <w:bookmarkStart w:id="26968" w:name="_Toc185502133"/>
                <w:bookmarkStart w:id="26969" w:name="_Toc185503339"/>
                <w:bookmarkStart w:id="26970" w:name="_Toc186031599"/>
                <w:bookmarkStart w:id="26971" w:name="_Toc186032805"/>
                <w:bookmarkStart w:id="26972" w:name="_Toc186034011"/>
                <w:bookmarkStart w:id="26973" w:name="_Toc186046509"/>
                <w:bookmarkStart w:id="26974" w:name="_Toc186457275"/>
                <w:bookmarkStart w:id="26975" w:name="_Toc186470920"/>
                <w:bookmarkStart w:id="26976" w:name="_Toc186645431"/>
                <w:bookmarkEnd w:id="26962"/>
                <w:bookmarkEnd w:id="26963"/>
                <w:bookmarkEnd w:id="26964"/>
                <w:bookmarkEnd w:id="26965"/>
                <w:bookmarkEnd w:id="26966"/>
                <w:bookmarkEnd w:id="26967"/>
                <w:bookmarkEnd w:id="26968"/>
                <w:bookmarkEnd w:id="26969"/>
                <w:bookmarkEnd w:id="26970"/>
                <w:bookmarkEnd w:id="26971"/>
                <w:bookmarkEnd w:id="26972"/>
                <w:bookmarkEnd w:id="26973"/>
                <w:bookmarkEnd w:id="26974"/>
                <w:bookmarkEnd w:id="26975"/>
                <w:bookmarkEnd w:id="26976"/>
              </w:del>
            </w:moveFrom>
          </w:p>
        </w:tc>
        <w:tc>
          <w:tcPr>
            <w:tcW w:w="1134" w:type="dxa"/>
          </w:tcPr>
          <w:p w14:paraId="7BBBD47F" w14:textId="409612DC" w:rsidR="004C430C" w:rsidRPr="004424B1" w:rsidDel="00CF1AED" w:rsidRDefault="004C430C" w:rsidP="007B4994">
            <w:pPr>
              <w:pStyle w:val="TableCell"/>
              <w:cnfStyle w:val="100000000000" w:firstRow="1" w:lastRow="0" w:firstColumn="0" w:lastColumn="0" w:oddVBand="0" w:evenVBand="0" w:oddHBand="0" w:evenHBand="0" w:firstRowFirstColumn="0" w:firstRowLastColumn="0" w:lastRowFirstColumn="0" w:lastRowLastColumn="0"/>
              <w:rPr>
                <w:del w:id="26977" w:author="Quinten Van Woerkom" w:date="2024-12-17T16:10:00Z" w16du:dateUtc="2024-12-17T15:10:00Z"/>
                <w:moveFrom w:id="26978" w:author="Quinten Van Woerkom" w:date="2024-12-17T14:02:00Z" w16du:dateUtc="2024-12-17T13:02:00Z"/>
              </w:rPr>
            </w:pPr>
            <w:moveFrom w:id="26979" w:author="Quinten Van Woerkom" w:date="2024-12-17T14:02:00Z" w16du:dateUtc="2024-12-17T13:02:00Z">
              <w:del w:id="26980" w:author="Quinten Van Woerkom" w:date="2024-12-17T16:10:00Z" w16du:dateUtc="2024-12-17T15:10:00Z">
                <w:r w:rsidRPr="004424B1" w:rsidDel="00CF1AED">
                  <w:delText>Area #</w:delText>
                </w:r>
                <w:bookmarkStart w:id="26981" w:name="_Toc185342158"/>
                <w:bookmarkStart w:id="26982" w:name="_Toc185349778"/>
                <w:bookmarkStart w:id="26983" w:name="_Toc185428887"/>
                <w:bookmarkStart w:id="26984" w:name="_Toc185498528"/>
                <w:bookmarkStart w:id="26985" w:name="_Toc185499728"/>
                <w:bookmarkStart w:id="26986" w:name="_Toc185500929"/>
                <w:bookmarkStart w:id="26987" w:name="_Toc185502134"/>
                <w:bookmarkStart w:id="26988" w:name="_Toc185503340"/>
                <w:bookmarkStart w:id="26989" w:name="_Toc186031600"/>
                <w:bookmarkStart w:id="26990" w:name="_Toc186032806"/>
                <w:bookmarkStart w:id="26991" w:name="_Toc186034012"/>
                <w:bookmarkStart w:id="26992" w:name="_Toc186046510"/>
                <w:bookmarkStart w:id="26993" w:name="_Toc186457276"/>
                <w:bookmarkStart w:id="26994" w:name="_Toc186470921"/>
                <w:bookmarkStart w:id="26995" w:name="_Toc186645432"/>
                <w:bookmarkEnd w:id="26981"/>
                <w:bookmarkEnd w:id="26982"/>
                <w:bookmarkEnd w:id="26983"/>
                <w:bookmarkEnd w:id="26984"/>
                <w:bookmarkEnd w:id="26985"/>
                <w:bookmarkEnd w:id="26986"/>
                <w:bookmarkEnd w:id="26987"/>
                <w:bookmarkEnd w:id="26988"/>
                <w:bookmarkEnd w:id="26989"/>
                <w:bookmarkEnd w:id="26990"/>
                <w:bookmarkEnd w:id="26991"/>
                <w:bookmarkEnd w:id="26992"/>
                <w:bookmarkEnd w:id="26993"/>
                <w:bookmarkEnd w:id="26994"/>
                <w:bookmarkEnd w:id="26995"/>
              </w:del>
            </w:moveFrom>
          </w:p>
        </w:tc>
        <w:tc>
          <w:tcPr>
            <w:tcW w:w="5387" w:type="dxa"/>
          </w:tcPr>
          <w:p w14:paraId="6FD40824" w14:textId="37FB8D9D" w:rsidR="004C430C" w:rsidRPr="004424B1" w:rsidDel="00CF1AED" w:rsidRDefault="004C430C" w:rsidP="007B4994">
            <w:pPr>
              <w:pStyle w:val="TableCell"/>
              <w:cnfStyle w:val="100000000000" w:firstRow="1" w:lastRow="0" w:firstColumn="0" w:lastColumn="0" w:oddVBand="0" w:evenVBand="0" w:oddHBand="0" w:evenHBand="0" w:firstRowFirstColumn="0" w:firstRowLastColumn="0" w:lastRowFirstColumn="0" w:lastRowLastColumn="0"/>
              <w:rPr>
                <w:del w:id="26996" w:author="Quinten Van Woerkom" w:date="2024-12-17T16:10:00Z" w16du:dateUtc="2024-12-17T15:10:00Z"/>
                <w:moveFrom w:id="26997" w:author="Quinten Van Woerkom" w:date="2024-12-17T14:02:00Z" w16du:dateUtc="2024-12-17T13:02:00Z"/>
              </w:rPr>
            </w:pPr>
            <w:moveFrom w:id="26998" w:author="Quinten Van Woerkom" w:date="2024-12-17T14:02:00Z" w16du:dateUtc="2024-12-17T13:02:00Z">
              <w:del w:id="26999" w:author="Quinten Van Woerkom" w:date="2024-12-17T16:10:00Z" w16du:dateUtc="2024-12-17T15:10:00Z">
                <w:r w:rsidRPr="004424B1" w:rsidDel="00CF1AED">
                  <w:delText>MO Object Type</w:delText>
                </w:r>
                <w:bookmarkStart w:id="27000" w:name="_Toc185342159"/>
                <w:bookmarkStart w:id="27001" w:name="_Toc185349779"/>
                <w:bookmarkStart w:id="27002" w:name="_Toc185428888"/>
                <w:bookmarkStart w:id="27003" w:name="_Toc185498529"/>
                <w:bookmarkStart w:id="27004" w:name="_Toc185499729"/>
                <w:bookmarkStart w:id="27005" w:name="_Toc185500930"/>
                <w:bookmarkStart w:id="27006" w:name="_Toc185502135"/>
                <w:bookmarkStart w:id="27007" w:name="_Toc185503341"/>
                <w:bookmarkStart w:id="27008" w:name="_Toc186031601"/>
                <w:bookmarkStart w:id="27009" w:name="_Toc186032807"/>
                <w:bookmarkStart w:id="27010" w:name="_Toc186034013"/>
                <w:bookmarkStart w:id="27011" w:name="_Toc186046511"/>
                <w:bookmarkStart w:id="27012" w:name="_Toc186457277"/>
                <w:bookmarkStart w:id="27013" w:name="_Toc186470922"/>
                <w:bookmarkStart w:id="27014" w:name="_Toc186645433"/>
                <w:bookmarkEnd w:id="27000"/>
                <w:bookmarkEnd w:id="27001"/>
                <w:bookmarkEnd w:id="27002"/>
                <w:bookmarkEnd w:id="27003"/>
                <w:bookmarkEnd w:id="27004"/>
                <w:bookmarkEnd w:id="27005"/>
                <w:bookmarkEnd w:id="27006"/>
                <w:bookmarkEnd w:id="27007"/>
                <w:bookmarkEnd w:id="27008"/>
                <w:bookmarkEnd w:id="27009"/>
                <w:bookmarkEnd w:id="27010"/>
                <w:bookmarkEnd w:id="27011"/>
                <w:bookmarkEnd w:id="27012"/>
                <w:bookmarkEnd w:id="27013"/>
                <w:bookmarkEnd w:id="27014"/>
              </w:del>
            </w:moveFrom>
          </w:p>
        </w:tc>
        <w:tc>
          <w:tcPr>
            <w:tcW w:w="1201" w:type="dxa"/>
          </w:tcPr>
          <w:p w14:paraId="34493E98" w14:textId="3CDB3110" w:rsidR="004C430C" w:rsidRPr="004424B1" w:rsidDel="00CF1AED" w:rsidRDefault="004C430C" w:rsidP="007B4994">
            <w:pPr>
              <w:pStyle w:val="TableCell"/>
              <w:jc w:val="center"/>
              <w:cnfStyle w:val="100000000000" w:firstRow="1" w:lastRow="0" w:firstColumn="0" w:lastColumn="0" w:oddVBand="0" w:evenVBand="0" w:oddHBand="0" w:evenHBand="0" w:firstRowFirstColumn="0" w:firstRowLastColumn="0" w:lastRowFirstColumn="0" w:lastRowLastColumn="0"/>
              <w:rPr>
                <w:del w:id="27015" w:author="Quinten Van Woerkom" w:date="2024-12-17T16:10:00Z" w16du:dateUtc="2024-12-17T15:10:00Z"/>
                <w:moveFrom w:id="27016" w:author="Quinten Van Woerkom" w:date="2024-12-17T14:02:00Z" w16du:dateUtc="2024-12-17T13:02:00Z"/>
              </w:rPr>
            </w:pPr>
            <w:moveFrom w:id="27017" w:author="Quinten Van Woerkom" w:date="2024-12-17T14:02:00Z" w16du:dateUtc="2024-12-17T13:02:00Z">
              <w:del w:id="27018" w:author="Quinten Van Woerkom" w:date="2024-12-17T16:10:00Z" w16du:dateUtc="2024-12-17T15:10:00Z">
                <w:r w:rsidRPr="004424B1" w:rsidDel="00CF1AED">
                  <w:delText>Type #</w:delText>
                </w:r>
                <w:bookmarkStart w:id="27019" w:name="_Toc185342160"/>
                <w:bookmarkStart w:id="27020" w:name="_Toc185349780"/>
                <w:bookmarkStart w:id="27021" w:name="_Toc185428889"/>
                <w:bookmarkStart w:id="27022" w:name="_Toc185498530"/>
                <w:bookmarkStart w:id="27023" w:name="_Toc185499730"/>
                <w:bookmarkStart w:id="27024" w:name="_Toc185500931"/>
                <w:bookmarkStart w:id="27025" w:name="_Toc185502136"/>
                <w:bookmarkStart w:id="27026" w:name="_Toc185503342"/>
                <w:bookmarkStart w:id="27027" w:name="_Toc186031602"/>
                <w:bookmarkStart w:id="27028" w:name="_Toc186032808"/>
                <w:bookmarkStart w:id="27029" w:name="_Toc186034014"/>
                <w:bookmarkStart w:id="27030" w:name="_Toc186046512"/>
                <w:bookmarkStart w:id="27031" w:name="_Toc186457278"/>
                <w:bookmarkStart w:id="27032" w:name="_Toc186470923"/>
                <w:bookmarkStart w:id="27033" w:name="_Toc186645434"/>
                <w:bookmarkEnd w:id="27019"/>
                <w:bookmarkEnd w:id="27020"/>
                <w:bookmarkEnd w:id="27021"/>
                <w:bookmarkEnd w:id="27022"/>
                <w:bookmarkEnd w:id="27023"/>
                <w:bookmarkEnd w:id="27024"/>
                <w:bookmarkEnd w:id="27025"/>
                <w:bookmarkEnd w:id="27026"/>
                <w:bookmarkEnd w:id="27027"/>
                <w:bookmarkEnd w:id="27028"/>
                <w:bookmarkEnd w:id="27029"/>
                <w:bookmarkEnd w:id="27030"/>
                <w:bookmarkEnd w:id="27031"/>
                <w:bookmarkEnd w:id="27032"/>
                <w:bookmarkEnd w:id="27033"/>
              </w:del>
            </w:moveFrom>
          </w:p>
        </w:tc>
        <w:bookmarkStart w:id="27034" w:name="_Toc185342161"/>
        <w:bookmarkStart w:id="27035" w:name="_Toc185349781"/>
        <w:bookmarkStart w:id="27036" w:name="_Toc185428890"/>
        <w:bookmarkStart w:id="27037" w:name="_Toc185498531"/>
        <w:bookmarkStart w:id="27038" w:name="_Toc185499731"/>
        <w:bookmarkStart w:id="27039" w:name="_Toc185500932"/>
        <w:bookmarkStart w:id="27040" w:name="_Toc185502137"/>
        <w:bookmarkStart w:id="27041" w:name="_Toc185503343"/>
        <w:bookmarkStart w:id="27042" w:name="_Toc186031603"/>
        <w:bookmarkStart w:id="27043" w:name="_Toc186032809"/>
        <w:bookmarkStart w:id="27044" w:name="_Toc186034015"/>
        <w:bookmarkStart w:id="27045" w:name="_Toc186046513"/>
        <w:bookmarkStart w:id="27046" w:name="_Toc186457279"/>
        <w:bookmarkStart w:id="27047" w:name="_Toc186470924"/>
        <w:bookmarkStart w:id="27048" w:name="_Toc186645435"/>
        <w:bookmarkEnd w:id="27034"/>
        <w:bookmarkEnd w:id="27035"/>
        <w:bookmarkEnd w:id="27036"/>
        <w:bookmarkEnd w:id="27037"/>
        <w:bookmarkEnd w:id="27038"/>
        <w:bookmarkEnd w:id="27039"/>
        <w:bookmarkEnd w:id="27040"/>
        <w:bookmarkEnd w:id="27041"/>
        <w:bookmarkEnd w:id="27042"/>
        <w:bookmarkEnd w:id="27043"/>
        <w:bookmarkEnd w:id="27044"/>
        <w:bookmarkEnd w:id="27045"/>
        <w:bookmarkEnd w:id="27046"/>
        <w:bookmarkEnd w:id="27047"/>
        <w:bookmarkEnd w:id="27048"/>
      </w:tr>
      <w:tr w:rsidR="004C430C" w:rsidRPr="004424B1" w:rsidDel="00CF1AED" w14:paraId="6F49D950" w14:textId="18E5C1C0" w:rsidTr="007B4994">
        <w:trPr>
          <w:del w:id="27049" w:author="Quinten Van Woerkom" w:date="2024-12-17T16:10:00Z"/>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24422FB5" w14:textId="435C7C80" w:rsidR="004C430C" w:rsidRPr="004424B1" w:rsidDel="00CF1AED" w:rsidRDefault="004C430C" w:rsidP="007B4994">
            <w:pPr>
              <w:pStyle w:val="TableCell"/>
              <w:rPr>
                <w:del w:id="27050" w:author="Quinten Van Woerkom" w:date="2024-12-17T16:10:00Z" w16du:dateUtc="2024-12-17T15:10:00Z"/>
                <w:moveFrom w:id="27051" w:author="Quinten Van Woerkom" w:date="2024-12-17T14:02:00Z" w16du:dateUtc="2024-12-17T13:02:00Z"/>
              </w:rPr>
            </w:pPr>
            <w:moveFrom w:id="27052" w:author="Quinten Van Woerkom" w:date="2024-12-17T14:02:00Z" w16du:dateUtc="2024-12-17T13:02:00Z">
              <w:del w:id="27053" w:author="Quinten Van Woerkom" w:date="2024-12-17T16:10:00Z" w16du:dateUtc="2024-12-17T15:10:00Z">
                <w:r w:rsidRPr="004424B1" w:rsidDel="00CF1AED">
                  <w:delText>MPS</w:delText>
                </w:r>
                <w:bookmarkStart w:id="27054" w:name="_Toc185342162"/>
                <w:bookmarkStart w:id="27055" w:name="_Toc185349782"/>
                <w:bookmarkStart w:id="27056" w:name="_Toc185428891"/>
                <w:bookmarkStart w:id="27057" w:name="_Toc185498532"/>
                <w:bookmarkStart w:id="27058" w:name="_Toc185499732"/>
                <w:bookmarkStart w:id="27059" w:name="_Toc185500933"/>
                <w:bookmarkStart w:id="27060" w:name="_Toc185502138"/>
                <w:bookmarkStart w:id="27061" w:name="_Toc185503344"/>
                <w:bookmarkStart w:id="27062" w:name="_Toc186031604"/>
                <w:bookmarkStart w:id="27063" w:name="_Toc186032810"/>
                <w:bookmarkStart w:id="27064" w:name="_Toc186034016"/>
                <w:bookmarkStart w:id="27065" w:name="_Toc186046514"/>
                <w:bookmarkStart w:id="27066" w:name="_Toc186457280"/>
                <w:bookmarkStart w:id="27067" w:name="_Toc186470925"/>
                <w:bookmarkStart w:id="27068" w:name="_Toc186645436"/>
                <w:bookmarkEnd w:id="27054"/>
                <w:bookmarkEnd w:id="27055"/>
                <w:bookmarkEnd w:id="27056"/>
                <w:bookmarkEnd w:id="27057"/>
                <w:bookmarkEnd w:id="27058"/>
                <w:bookmarkEnd w:id="27059"/>
                <w:bookmarkEnd w:id="27060"/>
                <w:bookmarkEnd w:id="27061"/>
                <w:bookmarkEnd w:id="27062"/>
                <w:bookmarkEnd w:id="27063"/>
                <w:bookmarkEnd w:id="27064"/>
                <w:bookmarkEnd w:id="27065"/>
                <w:bookmarkEnd w:id="27066"/>
                <w:bookmarkEnd w:id="27067"/>
                <w:bookmarkEnd w:id="27068"/>
              </w:del>
            </w:moveFrom>
          </w:p>
        </w:tc>
        <w:tc>
          <w:tcPr>
            <w:tcW w:w="1134" w:type="dxa"/>
            <w:vMerge w:val="restart"/>
          </w:tcPr>
          <w:p w14:paraId="1A2D004F" w14:textId="63FC9776" w:rsidR="004C430C" w:rsidRPr="004424B1" w:rsidDel="00CF1AED"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7069" w:author="Quinten Van Woerkom" w:date="2024-12-17T16:10:00Z" w16du:dateUtc="2024-12-17T15:10:00Z"/>
                <w:moveFrom w:id="27070" w:author="Quinten Van Woerkom" w:date="2024-12-17T14:02:00Z" w16du:dateUtc="2024-12-17T13:02:00Z"/>
              </w:rPr>
            </w:pPr>
            <w:moveFrom w:id="27071" w:author="Quinten Van Woerkom" w:date="2024-12-17T14:02:00Z" w16du:dateUtc="2024-12-17T13:02:00Z">
              <w:del w:id="27072" w:author="Quinten Van Woerkom" w:date="2024-12-17T16:10:00Z" w16du:dateUtc="2024-12-17T15:10:00Z">
                <w:r w:rsidRPr="004424B1" w:rsidDel="00CF1AED">
                  <w:delText>5</w:delText>
                </w:r>
                <w:bookmarkStart w:id="27073" w:name="_Toc185342163"/>
                <w:bookmarkStart w:id="27074" w:name="_Toc185349783"/>
                <w:bookmarkStart w:id="27075" w:name="_Toc185428892"/>
                <w:bookmarkStart w:id="27076" w:name="_Toc185498533"/>
                <w:bookmarkStart w:id="27077" w:name="_Toc185499733"/>
                <w:bookmarkStart w:id="27078" w:name="_Toc185500934"/>
                <w:bookmarkStart w:id="27079" w:name="_Toc185502139"/>
                <w:bookmarkStart w:id="27080" w:name="_Toc185503345"/>
                <w:bookmarkStart w:id="27081" w:name="_Toc186031605"/>
                <w:bookmarkStart w:id="27082" w:name="_Toc186032811"/>
                <w:bookmarkStart w:id="27083" w:name="_Toc186034017"/>
                <w:bookmarkStart w:id="27084" w:name="_Toc186046515"/>
                <w:bookmarkStart w:id="27085" w:name="_Toc186457281"/>
                <w:bookmarkStart w:id="27086" w:name="_Toc186470926"/>
                <w:bookmarkStart w:id="27087" w:name="_Toc186645437"/>
                <w:bookmarkEnd w:id="27073"/>
                <w:bookmarkEnd w:id="27074"/>
                <w:bookmarkEnd w:id="27075"/>
                <w:bookmarkEnd w:id="27076"/>
                <w:bookmarkEnd w:id="27077"/>
                <w:bookmarkEnd w:id="27078"/>
                <w:bookmarkEnd w:id="27079"/>
                <w:bookmarkEnd w:id="27080"/>
                <w:bookmarkEnd w:id="27081"/>
                <w:bookmarkEnd w:id="27082"/>
                <w:bookmarkEnd w:id="27083"/>
                <w:bookmarkEnd w:id="27084"/>
                <w:bookmarkEnd w:id="27085"/>
                <w:bookmarkEnd w:id="27086"/>
                <w:bookmarkEnd w:id="27087"/>
              </w:del>
            </w:moveFrom>
          </w:p>
        </w:tc>
        <w:tc>
          <w:tcPr>
            <w:tcW w:w="5387" w:type="dxa"/>
          </w:tcPr>
          <w:p w14:paraId="4B718A1A" w14:textId="23AD0362" w:rsidR="004C430C" w:rsidRPr="004424B1" w:rsidDel="00CF1AED"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7088" w:author="Quinten Van Woerkom" w:date="2024-12-17T16:10:00Z" w16du:dateUtc="2024-12-17T15:10:00Z"/>
                <w:moveFrom w:id="27089" w:author="Quinten Van Woerkom" w:date="2024-12-17T14:02:00Z" w16du:dateUtc="2024-12-17T13:02:00Z"/>
              </w:rPr>
            </w:pPr>
            <w:moveFrom w:id="27090" w:author="Quinten Van Woerkom" w:date="2024-12-17T14:02:00Z" w16du:dateUtc="2024-12-17T13:02:00Z">
              <w:del w:id="27091" w:author="Quinten Van Woerkom" w:date="2024-12-17T16:10:00Z" w16du:dateUtc="2024-12-17T15:10:00Z">
                <w:r w:rsidRPr="004424B1" w:rsidDel="00CF1AED">
                  <w:delText>ActivityDefinition</w:delText>
                </w:r>
                <w:bookmarkStart w:id="27092" w:name="_Toc185342164"/>
                <w:bookmarkStart w:id="27093" w:name="_Toc185349784"/>
                <w:bookmarkStart w:id="27094" w:name="_Toc185428893"/>
                <w:bookmarkStart w:id="27095" w:name="_Toc185498534"/>
                <w:bookmarkStart w:id="27096" w:name="_Toc185499734"/>
                <w:bookmarkStart w:id="27097" w:name="_Toc185500935"/>
                <w:bookmarkStart w:id="27098" w:name="_Toc185502140"/>
                <w:bookmarkStart w:id="27099" w:name="_Toc185503346"/>
                <w:bookmarkStart w:id="27100" w:name="_Toc186031606"/>
                <w:bookmarkStart w:id="27101" w:name="_Toc186032812"/>
                <w:bookmarkStart w:id="27102" w:name="_Toc186034018"/>
                <w:bookmarkStart w:id="27103" w:name="_Toc186046516"/>
                <w:bookmarkStart w:id="27104" w:name="_Toc186457282"/>
                <w:bookmarkStart w:id="27105" w:name="_Toc186470927"/>
                <w:bookmarkStart w:id="27106" w:name="_Toc186645438"/>
                <w:bookmarkEnd w:id="27092"/>
                <w:bookmarkEnd w:id="27093"/>
                <w:bookmarkEnd w:id="27094"/>
                <w:bookmarkEnd w:id="27095"/>
                <w:bookmarkEnd w:id="27096"/>
                <w:bookmarkEnd w:id="27097"/>
                <w:bookmarkEnd w:id="27098"/>
                <w:bookmarkEnd w:id="27099"/>
                <w:bookmarkEnd w:id="27100"/>
                <w:bookmarkEnd w:id="27101"/>
                <w:bookmarkEnd w:id="27102"/>
                <w:bookmarkEnd w:id="27103"/>
                <w:bookmarkEnd w:id="27104"/>
                <w:bookmarkEnd w:id="27105"/>
                <w:bookmarkEnd w:id="27106"/>
              </w:del>
            </w:moveFrom>
          </w:p>
        </w:tc>
        <w:tc>
          <w:tcPr>
            <w:tcW w:w="1201" w:type="dxa"/>
          </w:tcPr>
          <w:p w14:paraId="5DCBD226" w14:textId="045DADEB" w:rsidR="004C430C" w:rsidRPr="004424B1" w:rsidDel="00CF1AED"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del w:id="27107" w:author="Quinten Van Woerkom" w:date="2024-12-17T16:10:00Z" w16du:dateUtc="2024-12-17T15:10:00Z"/>
                <w:moveFrom w:id="27108" w:author="Quinten Van Woerkom" w:date="2024-12-17T14:02:00Z" w16du:dateUtc="2024-12-17T13:02:00Z"/>
              </w:rPr>
            </w:pPr>
            <w:moveFrom w:id="27109" w:author="Quinten Van Woerkom" w:date="2024-12-17T14:02:00Z" w16du:dateUtc="2024-12-17T13:02:00Z">
              <w:del w:id="27110" w:author="Quinten Van Woerkom" w:date="2024-12-17T16:10:00Z" w16du:dateUtc="2024-12-17T15:10:00Z">
                <w:r w:rsidRPr="004424B1" w:rsidDel="00CF1AED">
                  <w:delText>101</w:delText>
                </w:r>
                <w:bookmarkStart w:id="27111" w:name="_Toc185342165"/>
                <w:bookmarkStart w:id="27112" w:name="_Toc185349785"/>
                <w:bookmarkStart w:id="27113" w:name="_Toc185428894"/>
                <w:bookmarkStart w:id="27114" w:name="_Toc185498535"/>
                <w:bookmarkStart w:id="27115" w:name="_Toc185499735"/>
                <w:bookmarkStart w:id="27116" w:name="_Toc185500936"/>
                <w:bookmarkStart w:id="27117" w:name="_Toc185502141"/>
                <w:bookmarkStart w:id="27118" w:name="_Toc185503347"/>
                <w:bookmarkStart w:id="27119" w:name="_Toc186031607"/>
                <w:bookmarkStart w:id="27120" w:name="_Toc186032813"/>
                <w:bookmarkStart w:id="27121" w:name="_Toc186034019"/>
                <w:bookmarkStart w:id="27122" w:name="_Toc186046517"/>
                <w:bookmarkStart w:id="27123" w:name="_Toc186457283"/>
                <w:bookmarkStart w:id="27124" w:name="_Toc186470928"/>
                <w:bookmarkStart w:id="27125" w:name="_Toc186645439"/>
                <w:bookmarkEnd w:id="27111"/>
                <w:bookmarkEnd w:id="27112"/>
                <w:bookmarkEnd w:id="27113"/>
                <w:bookmarkEnd w:id="27114"/>
                <w:bookmarkEnd w:id="27115"/>
                <w:bookmarkEnd w:id="27116"/>
                <w:bookmarkEnd w:id="27117"/>
                <w:bookmarkEnd w:id="27118"/>
                <w:bookmarkEnd w:id="27119"/>
                <w:bookmarkEnd w:id="27120"/>
                <w:bookmarkEnd w:id="27121"/>
                <w:bookmarkEnd w:id="27122"/>
                <w:bookmarkEnd w:id="27123"/>
                <w:bookmarkEnd w:id="27124"/>
                <w:bookmarkEnd w:id="27125"/>
              </w:del>
            </w:moveFrom>
          </w:p>
        </w:tc>
        <w:bookmarkStart w:id="27126" w:name="_Toc185342166"/>
        <w:bookmarkStart w:id="27127" w:name="_Toc185349786"/>
        <w:bookmarkStart w:id="27128" w:name="_Toc185428895"/>
        <w:bookmarkStart w:id="27129" w:name="_Toc185498536"/>
        <w:bookmarkStart w:id="27130" w:name="_Toc185499736"/>
        <w:bookmarkStart w:id="27131" w:name="_Toc185500937"/>
        <w:bookmarkStart w:id="27132" w:name="_Toc185502142"/>
        <w:bookmarkStart w:id="27133" w:name="_Toc185503348"/>
        <w:bookmarkStart w:id="27134" w:name="_Toc186031608"/>
        <w:bookmarkStart w:id="27135" w:name="_Toc186032814"/>
        <w:bookmarkStart w:id="27136" w:name="_Toc186034020"/>
        <w:bookmarkStart w:id="27137" w:name="_Toc186046518"/>
        <w:bookmarkStart w:id="27138" w:name="_Toc186457284"/>
        <w:bookmarkStart w:id="27139" w:name="_Toc186470929"/>
        <w:bookmarkStart w:id="27140" w:name="_Toc186645440"/>
        <w:bookmarkEnd w:id="27126"/>
        <w:bookmarkEnd w:id="27127"/>
        <w:bookmarkEnd w:id="27128"/>
        <w:bookmarkEnd w:id="27129"/>
        <w:bookmarkEnd w:id="27130"/>
        <w:bookmarkEnd w:id="27131"/>
        <w:bookmarkEnd w:id="27132"/>
        <w:bookmarkEnd w:id="27133"/>
        <w:bookmarkEnd w:id="27134"/>
        <w:bookmarkEnd w:id="27135"/>
        <w:bookmarkEnd w:id="27136"/>
        <w:bookmarkEnd w:id="27137"/>
        <w:bookmarkEnd w:id="27138"/>
        <w:bookmarkEnd w:id="27139"/>
        <w:bookmarkEnd w:id="27140"/>
      </w:tr>
      <w:tr w:rsidR="004C430C" w:rsidRPr="004424B1" w:rsidDel="00CF1AED" w14:paraId="05EA5324" w14:textId="44080B2D" w:rsidTr="007B4994">
        <w:trPr>
          <w:del w:id="27141" w:author="Quinten Van Woerkom" w:date="2024-12-17T16:10:00Z"/>
        </w:trPr>
        <w:tc>
          <w:tcPr>
            <w:cnfStyle w:val="001000000000" w:firstRow="0" w:lastRow="0" w:firstColumn="1" w:lastColumn="0" w:oddVBand="0" w:evenVBand="0" w:oddHBand="0" w:evenHBand="0" w:firstRowFirstColumn="0" w:firstRowLastColumn="0" w:lastRowFirstColumn="0" w:lastRowLastColumn="0"/>
            <w:tcW w:w="1271" w:type="dxa"/>
            <w:vMerge/>
          </w:tcPr>
          <w:p w14:paraId="7F22C646" w14:textId="4146B120" w:rsidR="004C430C" w:rsidRPr="004424B1" w:rsidDel="00CF1AED" w:rsidRDefault="004C430C" w:rsidP="007B4994">
            <w:pPr>
              <w:pStyle w:val="TableCell"/>
              <w:rPr>
                <w:del w:id="27142" w:author="Quinten Van Woerkom" w:date="2024-12-17T16:10:00Z" w16du:dateUtc="2024-12-17T15:10:00Z"/>
                <w:moveFrom w:id="27143" w:author="Quinten Van Woerkom" w:date="2024-12-17T14:02:00Z" w16du:dateUtc="2024-12-17T13:02:00Z"/>
              </w:rPr>
            </w:pPr>
          </w:p>
        </w:tc>
        <w:tc>
          <w:tcPr>
            <w:tcW w:w="1134" w:type="dxa"/>
            <w:vMerge/>
          </w:tcPr>
          <w:p w14:paraId="741D6124" w14:textId="5005F250" w:rsidR="004C430C" w:rsidRPr="004424B1" w:rsidDel="00CF1AED"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7144" w:author="Quinten Van Woerkom" w:date="2024-12-17T16:10:00Z" w16du:dateUtc="2024-12-17T15:10:00Z"/>
                <w:moveFrom w:id="27145" w:author="Quinten Van Woerkom" w:date="2024-12-17T14:02:00Z" w16du:dateUtc="2024-12-17T13:02:00Z"/>
              </w:rPr>
            </w:pPr>
          </w:p>
        </w:tc>
        <w:tc>
          <w:tcPr>
            <w:tcW w:w="5387" w:type="dxa"/>
          </w:tcPr>
          <w:p w14:paraId="262489B5" w14:textId="6BBDF386" w:rsidR="004C430C" w:rsidRPr="004424B1" w:rsidDel="00CF1AED"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7146" w:author="Quinten Van Woerkom" w:date="2024-12-17T16:10:00Z" w16du:dateUtc="2024-12-17T15:10:00Z"/>
                <w:moveFrom w:id="27147" w:author="Quinten Van Woerkom" w:date="2024-12-17T14:02:00Z" w16du:dateUtc="2024-12-17T13:02:00Z"/>
              </w:rPr>
            </w:pPr>
            <w:moveFrom w:id="27148" w:author="Quinten Van Woerkom" w:date="2024-12-17T14:02:00Z" w16du:dateUtc="2024-12-17T13:02:00Z">
              <w:del w:id="27149" w:author="Quinten Van Woerkom" w:date="2024-12-17T16:10:00Z" w16du:dateUtc="2024-12-17T15:10:00Z">
                <w:r w:rsidRPr="004424B1" w:rsidDel="00CF1AED">
                  <w:delText>ActivityInstance</w:delText>
                </w:r>
                <w:bookmarkStart w:id="27150" w:name="_Toc185342167"/>
                <w:bookmarkStart w:id="27151" w:name="_Toc185349787"/>
                <w:bookmarkStart w:id="27152" w:name="_Toc185428896"/>
                <w:bookmarkStart w:id="27153" w:name="_Toc185498537"/>
                <w:bookmarkStart w:id="27154" w:name="_Toc185499737"/>
                <w:bookmarkStart w:id="27155" w:name="_Toc185500938"/>
                <w:bookmarkStart w:id="27156" w:name="_Toc185502143"/>
                <w:bookmarkStart w:id="27157" w:name="_Toc185503349"/>
                <w:bookmarkStart w:id="27158" w:name="_Toc186031609"/>
                <w:bookmarkStart w:id="27159" w:name="_Toc186032815"/>
                <w:bookmarkStart w:id="27160" w:name="_Toc186034021"/>
                <w:bookmarkStart w:id="27161" w:name="_Toc186046519"/>
                <w:bookmarkStart w:id="27162" w:name="_Toc186457285"/>
                <w:bookmarkStart w:id="27163" w:name="_Toc186470930"/>
                <w:bookmarkStart w:id="27164" w:name="_Toc186645441"/>
                <w:bookmarkEnd w:id="27150"/>
                <w:bookmarkEnd w:id="27151"/>
                <w:bookmarkEnd w:id="27152"/>
                <w:bookmarkEnd w:id="27153"/>
                <w:bookmarkEnd w:id="27154"/>
                <w:bookmarkEnd w:id="27155"/>
                <w:bookmarkEnd w:id="27156"/>
                <w:bookmarkEnd w:id="27157"/>
                <w:bookmarkEnd w:id="27158"/>
                <w:bookmarkEnd w:id="27159"/>
                <w:bookmarkEnd w:id="27160"/>
                <w:bookmarkEnd w:id="27161"/>
                <w:bookmarkEnd w:id="27162"/>
                <w:bookmarkEnd w:id="27163"/>
                <w:bookmarkEnd w:id="27164"/>
              </w:del>
            </w:moveFrom>
          </w:p>
        </w:tc>
        <w:tc>
          <w:tcPr>
            <w:tcW w:w="1201" w:type="dxa"/>
          </w:tcPr>
          <w:p w14:paraId="62C3A052" w14:textId="7EDB7442" w:rsidR="004C430C" w:rsidRPr="004424B1" w:rsidDel="00CF1AED"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del w:id="27165" w:author="Quinten Van Woerkom" w:date="2024-12-17T16:10:00Z" w16du:dateUtc="2024-12-17T15:10:00Z"/>
                <w:moveFrom w:id="27166" w:author="Quinten Van Woerkom" w:date="2024-12-17T14:02:00Z" w16du:dateUtc="2024-12-17T13:02:00Z"/>
              </w:rPr>
            </w:pPr>
            <w:moveFrom w:id="27167" w:author="Quinten Van Woerkom" w:date="2024-12-17T14:02:00Z" w16du:dateUtc="2024-12-17T13:02:00Z">
              <w:del w:id="27168" w:author="Quinten Van Woerkom" w:date="2024-12-17T16:10:00Z" w16du:dateUtc="2024-12-17T15:10:00Z">
                <w:r w:rsidRPr="004424B1" w:rsidDel="00CF1AED">
                  <w:delText>102</w:delText>
                </w:r>
                <w:bookmarkStart w:id="27169" w:name="_Toc185342168"/>
                <w:bookmarkStart w:id="27170" w:name="_Toc185349788"/>
                <w:bookmarkStart w:id="27171" w:name="_Toc185428897"/>
                <w:bookmarkStart w:id="27172" w:name="_Toc185498538"/>
                <w:bookmarkStart w:id="27173" w:name="_Toc185499738"/>
                <w:bookmarkStart w:id="27174" w:name="_Toc185500939"/>
                <w:bookmarkStart w:id="27175" w:name="_Toc185502144"/>
                <w:bookmarkStart w:id="27176" w:name="_Toc185503350"/>
                <w:bookmarkStart w:id="27177" w:name="_Toc186031610"/>
                <w:bookmarkStart w:id="27178" w:name="_Toc186032816"/>
                <w:bookmarkStart w:id="27179" w:name="_Toc186034022"/>
                <w:bookmarkStart w:id="27180" w:name="_Toc186046520"/>
                <w:bookmarkStart w:id="27181" w:name="_Toc186457286"/>
                <w:bookmarkStart w:id="27182" w:name="_Toc186470931"/>
                <w:bookmarkStart w:id="27183" w:name="_Toc186645442"/>
                <w:bookmarkEnd w:id="27169"/>
                <w:bookmarkEnd w:id="27170"/>
                <w:bookmarkEnd w:id="27171"/>
                <w:bookmarkEnd w:id="27172"/>
                <w:bookmarkEnd w:id="27173"/>
                <w:bookmarkEnd w:id="27174"/>
                <w:bookmarkEnd w:id="27175"/>
                <w:bookmarkEnd w:id="27176"/>
                <w:bookmarkEnd w:id="27177"/>
                <w:bookmarkEnd w:id="27178"/>
                <w:bookmarkEnd w:id="27179"/>
                <w:bookmarkEnd w:id="27180"/>
                <w:bookmarkEnd w:id="27181"/>
                <w:bookmarkEnd w:id="27182"/>
                <w:bookmarkEnd w:id="27183"/>
              </w:del>
            </w:moveFrom>
          </w:p>
        </w:tc>
        <w:bookmarkStart w:id="27184" w:name="_Toc185342169"/>
        <w:bookmarkStart w:id="27185" w:name="_Toc185349789"/>
        <w:bookmarkStart w:id="27186" w:name="_Toc185428898"/>
        <w:bookmarkStart w:id="27187" w:name="_Toc185498539"/>
        <w:bookmarkStart w:id="27188" w:name="_Toc185499739"/>
        <w:bookmarkStart w:id="27189" w:name="_Toc185500940"/>
        <w:bookmarkStart w:id="27190" w:name="_Toc185502145"/>
        <w:bookmarkStart w:id="27191" w:name="_Toc185503351"/>
        <w:bookmarkStart w:id="27192" w:name="_Toc186031611"/>
        <w:bookmarkStart w:id="27193" w:name="_Toc186032817"/>
        <w:bookmarkStart w:id="27194" w:name="_Toc186034023"/>
        <w:bookmarkStart w:id="27195" w:name="_Toc186046521"/>
        <w:bookmarkStart w:id="27196" w:name="_Toc186457287"/>
        <w:bookmarkStart w:id="27197" w:name="_Toc186470932"/>
        <w:bookmarkStart w:id="27198" w:name="_Toc186645443"/>
        <w:bookmarkEnd w:id="27184"/>
        <w:bookmarkEnd w:id="27185"/>
        <w:bookmarkEnd w:id="27186"/>
        <w:bookmarkEnd w:id="27187"/>
        <w:bookmarkEnd w:id="27188"/>
        <w:bookmarkEnd w:id="27189"/>
        <w:bookmarkEnd w:id="27190"/>
        <w:bookmarkEnd w:id="27191"/>
        <w:bookmarkEnd w:id="27192"/>
        <w:bookmarkEnd w:id="27193"/>
        <w:bookmarkEnd w:id="27194"/>
        <w:bookmarkEnd w:id="27195"/>
        <w:bookmarkEnd w:id="27196"/>
        <w:bookmarkEnd w:id="27197"/>
        <w:bookmarkEnd w:id="27198"/>
      </w:tr>
      <w:tr w:rsidR="004C430C" w:rsidRPr="004424B1" w:rsidDel="00CF1AED" w14:paraId="4404E6D7" w14:textId="13A6D043" w:rsidTr="007B4994">
        <w:trPr>
          <w:del w:id="27199" w:author="Quinten Van Woerkom" w:date="2024-12-17T16:10:00Z"/>
        </w:trPr>
        <w:tc>
          <w:tcPr>
            <w:cnfStyle w:val="001000000000" w:firstRow="0" w:lastRow="0" w:firstColumn="1" w:lastColumn="0" w:oddVBand="0" w:evenVBand="0" w:oddHBand="0" w:evenHBand="0" w:firstRowFirstColumn="0" w:firstRowLastColumn="0" w:lastRowFirstColumn="0" w:lastRowLastColumn="0"/>
            <w:tcW w:w="1271" w:type="dxa"/>
            <w:vMerge/>
          </w:tcPr>
          <w:p w14:paraId="09844E65" w14:textId="03A1994A" w:rsidR="004C430C" w:rsidRPr="004424B1" w:rsidDel="00CF1AED" w:rsidRDefault="004C430C" w:rsidP="007B4994">
            <w:pPr>
              <w:pStyle w:val="TableCell"/>
              <w:rPr>
                <w:del w:id="27200" w:author="Quinten Van Woerkom" w:date="2024-12-17T16:10:00Z" w16du:dateUtc="2024-12-17T15:10:00Z"/>
                <w:moveFrom w:id="27201" w:author="Quinten Van Woerkom" w:date="2024-12-17T14:02:00Z" w16du:dateUtc="2024-12-17T13:02:00Z"/>
              </w:rPr>
            </w:pPr>
          </w:p>
        </w:tc>
        <w:tc>
          <w:tcPr>
            <w:tcW w:w="1134" w:type="dxa"/>
            <w:vMerge/>
          </w:tcPr>
          <w:p w14:paraId="33C022A7" w14:textId="69825A7C" w:rsidR="004C430C" w:rsidRPr="004424B1" w:rsidDel="00CF1AED"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7202" w:author="Quinten Van Woerkom" w:date="2024-12-17T16:10:00Z" w16du:dateUtc="2024-12-17T15:10:00Z"/>
                <w:moveFrom w:id="27203" w:author="Quinten Van Woerkom" w:date="2024-12-17T14:02:00Z" w16du:dateUtc="2024-12-17T13:02:00Z"/>
              </w:rPr>
            </w:pPr>
          </w:p>
        </w:tc>
        <w:tc>
          <w:tcPr>
            <w:tcW w:w="5387" w:type="dxa"/>
          </w:tcPr>
          <w:p w14:paraId="6CFE2FB7" w14:textId="5F5B7537" w:rsidR="004C430C" w:rsidRPr="004424B1" w:rsidDel="00CF1AED"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7204" w:author="Quinten Van Woerkom" w:date="2024-12-17T16:10:00Z" w16du:dateUtc="2024-12-17T15:10:00Z"/>
                <w:moveFrom w:id="27205" w:author="Quinten Van Woerkom" w:date="2024-12-17T14:02:00Z" w16du:dateUtc="2024-12-17T13:02:00Z"/>
              </w:rPr>
            </w:pPr>
            <w:moveFrom w:id="27206" w:author="Quinten Van Woerkom" w:date="2024-12-17T14:02:00Z" w16du:dateUtc="2024-12-17T13:02:00Z">
              <w:del w:id="27207" w:author="Quinten Van Woerkom" w:date="2024-12-17T16:10:00Z" w16du:dateUtc="2024-12-17T15:10:00Z">
                <w:r w:rsidRPr="004424B1" w:rsidDel="00CF1AED">
                  <w:delText>EventDefinition</w:delText>
                </w:r>
                <w:bookmarkStart w:id="27208" w:name="_Toc185342170"/>
                <w:bookmarkStart w:id="27209" w:name="_Toc185349790"/>
                <w:bookmarkStart w:id="27210" w:name="_Toc185428899"/>
                <w:bookmarkStart w:id="27211" w:name="_Toc185498540"/>
                <w:bookmarkStart w:id="27212" w:name="_Toc185499740"/>
                <w:bookmarkStart w:id="27213" w:name="_Toc185500941"/>
                <w:bookmarkStart w:id="27214" w:name="_Toc185502146"/>
                <w:bookmarkStart w:id="27215" w:name="_Toc185503352"/>
                <w:bookmarkStart w:id="27216" w:name="_Toc186031612"/>
                <w:bookmarkStart w:id="27217" w:name="_Toc186032818"/>
                <w:bookmarkStart w:id="27218" w:name="_Toc186034024"/>
                <w:bookmarkStart w:id="27219" w:name="_Toc186046522"/>
                <w:bookmarkStart w:id="27220" w:name="_Toc186457288"/>
                <w:bookmarkStart w:id="27221" w:name="_Toc186470933"/>
                <w:bookmarkStart w:id="27222" w:name="_Toc186645444"/>
                <w:bookmarkEnd w:id="27208"/>
                <w:bookmarkEnd w:id="27209"/>
                <w:bookmarkEnd w:id="27210"/>
                <w:bookmarkEnd w:id="27211"/>
                <w:bookmarkEnd w:id="27212"/>
                <w:bookmarkEnd w:id="27213"/>
                <w:bookmarkEnd w:id="27214"/>
                <w:bookmarkEnd w:id="27215"/>
                <w:bookmarkEnd w:id="27216"/>
                <w:bookmarkEnd w:id="27217"/>
                <w:bookmarkEnd w:id="27218"/>
                <w:bookmarkEnd w:id="27219"/>
                <w:bookmarkEnd w:id="27220"/>
                <w:bookmarkEnd w:id="27221"/>
                <w:bookmarkEnd w:id="27222"/>
              </w:del>
            </w:moveFrom>
          </w:p>
        </w:tc>
        <w:tc>
          <w:tcPr>
            <w:tcW w:w="1201" w:type="dxa"/>
          </w:tcPr>
          <w:p w14:paraId="6E797185" w14:textId="42CB7DD3" w:rsidR="004C430C" w:rsidRPr="004424B1" w:rsidDel="00CF1AED"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del w:id="27223" w:author="Quinten Van Woerkom" w:date="2024-12-17T16:10:00Z" w16du:dateUtc="2024-12-17T15:10:00Z"/>
                <w:moveFrom w:id="27224" w:author="Quinten Van Woerkom" w:date="2024-12-17T14:02:00Z" w16du:dateUtc="2024-12-17T13:02:00Z"/>
              </w:rPr>
            </w:pPr>
            <w:moveFrom w:id="27225" w:author="Quinten Van Woerkom" w:date="2024-12-17T14:02:00Z" w16du:dateUtc="2024-12-17T13:02:00Z">
              <w:del w:id="27226" w:author="Quinten Van Woerkom" w:date="2024-12-17T16:10:00Z" w16du:dateUtc="2024-12-17T15:10:00Z">
                <w:r w:rsidRPr="004424B1" w:rsidDel="00CF1AED">
                  <w:delText>201</w:delText>
                </w:r>
                <w:bookmarkStart w:id="27227" w:name="_Toc185342171"/>
                <w:bookmarkStart w:id="27228" w:name="_Toc185349791"/>
                <w:bookmarkStart w:id="27229" w:name="_Toc185428900"/>
                <w:bookmarkStart w:id="27230" w:name="_Toc185498541"/>
                <w:bookmarkStart w:id="27231" w:name="_Toc185499741"/>
                <w:bookmarkStart w:id="27232" w:name="_Toc185500942"/>
                <w:bookmarkStart w:id="27233" w:name="_Toc185502147"/>
                <w:bookmarkStart w:id="27234" w:name="_Toc185503353"/>
                <w:bookmarkStart w:id="27235" w:name="_Toc186031613"/>
                <w:bookmarkStart w:id="27236" w:name="_Toc186032819"/>
                <w:bookmarkStart w:id="27237" w:name="_Toc186034025"/>
                <w:bookmarkStart w:id="27238" w:name="_Toc186046523"/>
                <w:bookmarkStart w:id="27239" w:name="_Toc186457289"/>
                <w:bookmarkStart w:id="27240" w:name="_Toc186470934"/>
                <w:bookmarkStart w:id="27241" w:name="_Toc186645445"/>
                <w:bookmarkEnd w:id="27227"/>
                <w:bookmarkEnd w:id="27228"/>
                <w:bookmarkEnd w:id="27229"/>
                <w:bookmarkEnd w:id="27230"/>
                <w:bookmarkEnd w:id="27231"/>
                <w:bookmarkEnd w:id="27232"/>
                <w:bookmarkEnd w:id="27233"/>
                <w:bookmarkEnd w:id="27234"/>
                <w:bookmarkEnd w:id="27235"/>
                <w:bookmarkEnd w:id="27236"/>
                <w:bookmarkEnd w:id="27237"/>
                <w:bookmarkEnd w:id="27238"/>
                <w:bookmarkEnd w:id="27239"/>
                <w:bookmarkEnd w:id="27240"/>
                <w:bookmarkEnd w:id="27241"/>
              </w:del>
            </w:moveFrom>
          </w:p>
        </w:tc>
        <w:bookmarkStart w:id="27242" w:name="_Toc185342172"/>
        <w:bookmarkStart w:id="27243" w:name="_Toc185349792"/>
        <w:bookmarkStart w:id="27244" w:name="_Toc185428901"/>
        <w:bookmarkStart w:id="27245" w:name="_Toc185498542"/>
        <w:bookmarkStart w:id="27246" w:name="_Toc185499742"/>
        <w:bookmarkStart w:id="27247" w:name="_Toc185500943"/>
        <w:bookmarkStart w:id="27248" w:name="_Toc185502148"/>
        <w:bookmarkStart w:id="27249" w:name="_Toc185503354"/>
        <w:bookmarkStart w:id="27250" w:name="_Toc186031614"/>
        <w:bookmarkStart w:id="27251" w:name="_Toc186032820"/>
        <w:bookmarkStart w:id="27252" w:name="_Toc186034026"/>
        <w:bookmarkStart w:id="27253" w:name="_Toc186046524"/>
        <w:bookmarkStart w:id="27254" w:name="_Toc186457290"/>
        <w:bookmarkStart w:id="27255" w:name="_Toc186470935"/>
        <w:bookmarkStart w:id="27256" w:name="_Toc186645446"/>
        <w:bookmarkEnd w:id="27242"/>
        <w:bookmarkEnd w:id="27243"/>
        <w:bookmarkEnd w:id="27244"/>
        <w:bookmarkEnd w:id="27245"/>
        <w:bookmarkEnd w:id="27246"/>
        <w:bookmarkEnd w:id="27247"/>
        <w:bookmarkEnd w:id="27248"/>
        <w:bookmarkEnd w:id="27249"/>
        <w:bookmarkEnd w:id="27250"/>
        <w:bookmarkEnd w:id="27251"/>
        <w:bookmarkEnd w:id="27252"/>
        <w:bookmarkEnd w:id="27253"/>
        <w:bookmarkEnd w:id="27254"/>
        <w:bookmarkEnd w:id="27255"/>
        <w:bookmarkEnd w:id="27256"/>
      </w:tr>
      <w:tr w:rsidR="004C430C" w:rsidRPr="004424B1" w:rsidDel="00CF1AED" w14:paraId="30753053" w14:textId="64867E7F" w:rsidTr="007B4994">
        <w:trPr>
          <w:del w:id="27257" w:author="Quinten Van Woerkom" w:date="2024-12-17T16:10:00Z"/>
        </w:trPr>
        <w:tc>
          <w:tcPr>
            <w:cnfStyle w:val="001000000000" w:firstRow="0" w:lastRow="0" w:firstColumn="1" w:lastColumn="0" w:oddVBand="0" w:evenVBand="0" w:oddHBand="0" w:evenHBand="0" w:firstRowFirstColumn="0" w:firstRowLastColumn="0" w:lastRowFirstColumn="0" w:lastRowLastColumn="0"/>
            <w:tcW w:w="1271" w:type="dxa"/>
            <w:vMerge/>
          </w:tcPr>
          <w:p w14:paraId="0B1892C3" w14:textId="01904E32" w:rsidR="004C430C" w:rsidRPr="004424B1" w:rsidDel="00CF1AED" w:rsidRDefault="004C430C" w:rsidP="007B4994">
            <w:pPr>
              <w:pStyle w:val="TableCell"/>
              <w:rPr>
                <w:del w:id="27258" w:author="Quinten Van Woerkom" w:date="2024-12-17T16:10:00Z" w16du:dateUtc="2024-12-17T15:10:00Z"/>
                <w:moveFrom w:id="27259" w:author="Quinten Van Woerkom" w:date="2024-12-17T14:02:00Z" w16du:dateUtc="2024-12-17T13:02:00Z"/>
              </w:rPr>
            </w:pPr>
          </w:p>
        </w:tc>
        <w:tc>
          <w:tcPr>
            <w:tcW w:w="1134" w:type="dxa"/>
            <w:vMerge/>
          </w:tcPr>
          <w:p w14:paraId="48C2EF59" w14:textId="18147BF4" w:rsidR="004C430C" w:rsidRPr="004424B1" w:rsidDel="00CF1AED"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7260" w:author="Quinten Van Woerkom" w:date="2024-12-17T16:10:00Z" w16du:dateUtc="2024-12-17T15:10:00Z"/>
                <w:moveFrom w:id="27261" w:author="Quinten Van Woerkom" w:date="2024-12-17T14:02:00Z" w16du:dateUtc="2024-12-17T13:02:00Z"/>
              </w:rPr>
            </w:pPr>
          </w:p>
        </w:tc>
        <w:tc>
          <w:tcPr>
            <w:tcW w:w="5387" w:type="dxa"/>
          </w:tcPr>
          <w:p w14:paraId="7964FF1F" w14:textId="1A8AA533" w:rsidR="004C430C" w:rsidRPr="004424B1" w:rsidDel="00CF1AED"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7262" w:author="Quinten Van Woerkom" w:date="2024-12-17T16:10:00Z" w16du:dateUtc="2024-12-17T15:10:00Z"/>
                <w:moveFrom w:id="27263" w:author="Quinten Van Woerkom" w:date="2024-12-17T14:02:00Z" w16du:dateUtc="2024-12-17T13:02:00Z"/>
              </w:rPr>
            </w:pPr>
            <w:moveFrom w:id="27264" w:author="Quinten Van Woerkom" w:date="2024-12-17T14:02:00Z" w16du:dateUtc="2024-12-17T13:02:00Z">
              <w:del w:id="27265" w:author="Quinten Van Woerkom" w:date="2024-12-17T16:10:00Z" w16du:dateUtc="2024-12-17T15:10:00Z">
                <w:r w:rsidRPr="004424B1" w:rsidDel="00CF1AED">
                  <w:delText>EventInstance</w:delText>
                </w:r>
                <w:bookmarkStart w:id="27266" w:name="_Toc185342173"/>
                <w:bookmarkStart w:id="27267" w:name="_Toc185349793"/>
                <w:bookmarkStart w:id="27268" w:name="_Toc185428902"/>
                <w:bookmarkStart w:id="27269" w:name="_Toc185498543"/>
                <w:bookmarkStart w:id="27270" w:name="_Toc185499743"/>
                <w:bookmarkStart w:id="27271" w:name="_Toc185500944"/>
                <w:bookmarkStart w:id="27272" w:name="_Toc185502149"/>
                <w:bookmarkStart w:id="27273" w:name="_Toc185503355"/>
                <w:bookmarkStart w:id="27274" w:name="_Toc186031615"/>
                <w:bookmarkStart w:id="27275" w:name="_Toc186032821"/>
                <w:bookmarkStart w:id="27276" w:name="_Toc186034027"/>
                <w:bookmarkStart w:id="27277" w:name="_Toc186046525"/>
                <w:bookmarkStart w:id="27278" w:name="_Toc186457291"/>
                <w:bookmarkStart w:id="27279" w:name="_Toc186470936"/>
                <w:bookmarkStart w:id="27280" w:name="_Toc186645447"/>
                <w:bookmarkEnd w:id="27266"/>
                <w:bookmarkEnd w:id="27267"/>
                <w:bookmarkEnd w:id="27268"/>
                <w:bookmarkEnd w:id="27269"/>
                <w:bookmarkEnd w:id="27270"/>
                <w:bookmarkEnd w:id="27271"/>
                <w:bookmarkEnd w:id="27272"/>
                <w:bookmarkEnd w:id="27273"/>
                <w:bookmarkEnd w:id="27274"/>
                <w:bookmarkEnd w:id="27275"/>
                <w:bookmarkEnd w:id="27276"/>
                <w:bookmarkEnd w:id="27277"/>
                <w:bookmarkEnd w:id="27278"/>
                <w:bookmarkEnd w:id="27279"/>
                <w:bookmarkEnd w:id="27280"/>
              </w:del>
            </w:moveFrom>
          </w:p>
        </w:tc>
        <w:tc>
          <w:tcPr>
            <w:tcW w:w="1201" w:type="dxa"/>
          </w:tcPr>
          <w:p w14:paraId="329C47A4" w14:textId="4760B82D" w:rsidR="004C430C" w:rsidRPr="004424B1" w:rsidDel="00CF1AED"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del w:id="27281" w:author="Quinten Van Woerkom" w:date="2024-12-17T16:10:00Z" w16du:dateUtc="2024-12-17T15:10:00Z"/>
                <w:moveFrom w:id="27282" w:author="Quinten Van Woerkom" w:date="2024-12-17T14:02:00Z" w16du:dateUtc="2024-12-17T13:02:00Z"/>
              </w:rPr>
            </w:pPr>
            <w:moveFrom w:id="27283" w:author="Quinten Van Woerkom" w:date="2024-12-17T14:02:00Z" w16du:dateUtc="2024-12-17T13:02:00Z">
              <w:del w:id="27284" w:author="Quinten Van Woerkom" w:date="2024-12-17T16:10:00Z" w16du:dateUtc="2024-12-17T15:10:00Z">
                <w:r w:rsidRPr="004424B1" w:rsidDel="00CF1AED">
                  <w:delText>202</w:delText>
                </w:r>
                <w:bookmarkStart w:id="27285" w:name="_Toc185342174"/>
                <w:bookmarkStart w:id="27286" w:name="_Toc185349794"/>
                <w:bookmarkStart w:id="27287" w:name="_Toc185428903"/>
                <w:bookmarkStart w:id="27288" w:name="_Toc185498544"/>
                <w:bookmarkStart w:id="27289" w:name="_Toc185499744"/>
                <w:bookmarkStart w:id="27290" w:name="_Toc185500945"/>
                <w:bookmarkStart w:id="27291" w:name="_Toc185502150"/>
                <w:bookmarkStart w:id="27292" w:name="_Toc185503356"/>
                <w:bookmarkStart w:id="27293" w:name="_Toc186031616"/>
                <w:bookmarkStart w:id="27294" w:name="_Toc186032822"/>
                <w:bookmarkStart w:id="27295" w:name="_Toc186034028"/>
                <w:bookmarkStart w:id="27296" w:name="_Toc186046526"/>
                <w:bookmarkStart w:id="27297" w:name="_Toc186457292"/>
                <w:bookmarkStart w:id="27298" w:name="_Toc186470937"/>
                <w:bookmarkStart w:id="27299" w:name="_Toc186645448"/>
                <w:bookmarkEnd w:id="27285"/>
                <w:bookmarkEnd w:id="27286"/>
                <w:bookmarkEnd w:id="27287"/>
                <w:bookmarkEnd w:id="27288"/>
                <w:bookmarkEnd w:id="27289"/>
                <w:bookmarkEnd w:id="27290"/>
                <w:bookmarkEnd w:id="27291"/>
                <w:bookmarkEnd w:id="27292"/>
                <w:bookmarkEnd w:id="27293"/>
                <w:bookmarkEnd w:id="27294"/>
                <w:bookmarkEnd w:id="27295"/>
                <w:bookmarkEnd w:id="27296"/>
                <w:bookmarkEnd w:id="27297"/>
                <w:bookmarkEnd w:id="27298"/>
                <w:bookmarkEnd w:id="27299"/>
              </w:del>
            </w:moveFrom>
          </w:p>
        </w:tc>
        <w:bookmarkStart w:id="27300" w:name="_Toc185342175"/>
        <w:bookmarkStart w:id="27301" w:name="_Toc185349795"/>
        <w:bookmarkStart w:id="27302" w:name="_Toc185428904"/>
        <w:bookmarkStart w:id="27303" w:name="_Toc185498545"/>
        <w:bookmarkStart w:id="27304" w:name="_Toc185499745"/>
        <w:bookmarkStart w:id="27305" w:name="_Toc185500946"/>
        <w:bookmarkStart w:id="27306" w:name="_Toc185502151"/>
        <w:bookmarkStart w:id="27307" w:name="_Toc185503357"/>
        <w:bookmarkStart w:id="27308" w:name="_Toc186031617"/>
        <w:bookmarkStart w:id="27309" w:name="_Toc186032823"/>
        <w:bookmarkStart w:id="27310" w:name="_Toc186034029"/>
        <w:bookmarkStart w:id="27311" w:name="_Toc186046527"/>
        <w:bookmarkStart w:id="27312" w:name="_Toc186457293"/>
        <w:bookmarkStart w:id="27313" w:name="_Toc186470938"/>
        <w:bookmarkStart w:id="27314" w:name="_Toc186645449"/>
        <w:bookmarkEnd w:id="27300"/>
        <w:bookmarkEnd w:id="27301"/>
        <w:bookmarkEnd w:id="27302"/>
        <w:bookmarkEnd w:id="27303"/>
        <w:bookmarkEnd w:id="27304"/>
        <w:bookmarkEnd w:id="27305"/>
        <w:bookmarkEnd w:id="27306"/>
        <w:bookmarkEnd w:id="27307"/>
        <w:bookmarkEnd w:id="27308"/>
        <w:bookmarkEnd w:id="27309"/>
        <w:bookmarkEnd w:id="27310"/>
        <w:bookmarkEnd w:id="27311"/>
        <w:bookmarkEnd w:id="27312"/>
        <w:bookmarkEnd w:id="27313"/>
        <w:bookmarkEnd w:id="27314"/>
      </w:tr>
      <w:tr w:rsidR="004C430C" w:rsidRPr="004424B1" w:rsidDel="00CF1AED" w14:paraId="47E58A3E" w14:textId="6506FE27" w:rsidTr="007B4994">
        <w:trPr>
          <w:del w:id="27315" w:author="Quinten Van Woerkom" w:date="2024-12-17T16:10:00Z"/>
        </w:trPr>
        <w:tc>
          <w:tcPr>
            <w:cnfStyle w:val="001000000000" w:firstRow="0" w:lastRow="0" w:firstColumn="1" w:lastColumn="0" w:oddVBand="0" w:evenVBand="0" w:oddHBand="0" w:evenHBand="0" w:firstRowFirstColumn="0" w:firstRowLastColumn="0" w:lastRowFirstColumn="0" w:lastRowLastColumn="0"/>
            <w:tcW w:w="1271" w:type="dxa"/>
            <w:vMerge/>
          </w:tcPr>
          <w:p w14:paraId="1ACBC083" w14:textId="16AFBA69" w:rsidR="004C430C" w:rsidRPr="004424B1" w:rsidDel="00CF1AED" w:rsidRDefault="004C430C" w:rsidP="007B4994">
            <w:pPr>
              <w:pStyle w:val="TableCell"/>
              <w:rPr>
                <w:del w:id="27316" w:author="Quinten Van Woerkom" w:date="2024-12-17T16:10:00Z" w16du:dateUtc="2024-12-17T15:10:00Z"/>
                <w:moveFrom w:id="27317" w:author="Quinten Van Woerkom" w:date="2024-12-17T14:02:00Z" w16du:dateUtc="2024-12-17T13:02:00Z"/>
              </w:rPr>
            </w:pPr>
          </w:p>
        </w:tc>
        <w:tc>
          <w:tcPr>
            <w:tcW w:w="1134" w:type="dxa"/>
            <w:vMerge/>
          </w:tcPr>
          <w:p w14:paraId="15A52BB2" w14:textId="6E8F13AD" w:rsidR="004C430C" w:rsidRPr="004424B1" w:rsidDel="00CF1AED"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7318" w:author="Quinten Van Woerkom" w:date="2024-12-17T16:10:00Z" w16du:dateUtc="2024-12-17T15:10:00Z"/>
                <w:moveFrom w:id="27319" w:author="Quinten Van Woerkom" w:date="2024-12-17T14:02:00Z" w16du:dateUtc="2024-12-17T13:02:00Z"/>
              </w:rPr>
            </w:pPr>
          </w:p>
        </w:tc>
        <w:tc>
          <w:tcPr>
            <w:tcW w:w="5387" w:type="dxa"/>
          </w:tcPr>
          <w:p w14:paraId="7C8A17CA" w14:textId="5939E570" w:rsidR="004C430C" w:rsidRPr="004424B1" w:rsidDel="00CF1AED"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7320" w:author="Quinten Van Woerkom" w:date="2024-12-17T16:10:00Z" w16du:dateUtc="2024-12-17T15:10:00Z"/>
                <w:moveFrom w:id="27321" w:author="Quinten Van Woerkom" w:date="2024-12-17T14:02:00Z" w16du:dateUtc="2024-12-17T13:02:00Z"/>
              </w:rPr>
            </w:pPr>
            <w:moveFrom w:id="27322" w:author="Quinten Van Woerkom" w:date="2024-12-17T14:02:00Z" w16du:dateUtc="2024-12-17T13:02:00Z">
              <w:del w:id="27323" w:author="Quinten Van Woerkom" w:date="2024-12-17T16:10:00Z" w16du:dateUtc="2024-12-17T15:10:00Z">
                <w:r w:rsidRPr="004424B1" w:rsidDel="00CF1AED">
                  <w:delText>Resource</w:delText>
                </w:r>
                <w:bookmarkStart w:id="27324" w:name="_Toc185342176"/>
                <w:bookmarkStart w:id="27325" w:name="_Toc185349796"/>
                <w:bookmarkStart w:id="27326" w:name="_Toc185428905"/>
                <w:bookmarkStart w:id="27327" w:name="_Toc185498546"/>
                <w:bookmarkStart w:id="27328" w:name="_Toc185499746"/>
                <w:bookmarkStart w:id="27329" w:name="_Toc185500947"/>
                <w:bookmarkStart w:id="27330" w:name="_Toc185502152"/>
                <w:bookmarkStart w:id="27331" w:name="_Toc185503358"/>
                <w:bookmarkStart w:id="27332" w:name="_Toc186031618"/>
                <w:bookmarkStart w:id="27333" w:name="_Toc186032824"/>
                <w:bookmarkStart w:id="27334" w:name="_Toc186034030"/>
                <w:bookmarkStart w:id="27335" w:name="_Toc186046528"/>
                <w:bookmarkStart w:id="27336" w:name="_Toc186457294"/>
                <w:bookmarkStart w:id="27337" w:name="_Toc186470939"/>
                <w:bookmarkStart w:id="27338" w:name="_Toc186645450"/>
                <w:bookmarkEnd w:id="27324"/>
                <w:bookmarkEnd w:id="27325"/>
                <w:bookmarkEnd w:id="27326"/>
                <w:bookmarkEnd w:id="27327"/>
                <w:bookmarkEnd w:id="27328"/>
                <w:bookmarkEnd w:id="27329"/>
                <w:bookmarkEnd w:id="27330"/>
                <w:bookmarkEnd w:id="27331"/>
                <w:bookmarkEnd w:id="27332"/>
                <w:bookmarkEnd w:id="27333"/>
                <w:bookmarkEnd w:id="27334"/>
                <w:bookmarkEnd w:id="27335"/>
                <w:bookmarkEnd w:id="27336"/>
                <w:bookmarkEnd w:id="27337"/>
                <w:bookmarkEnd w:id="27338"/>
              </w:del>
            </w:moveFrom>
          </w:p>
        </w:tc>
        <w:tc>
          <w:tcPr>
            <w:tcW w:w="1201" w:type="dxa"/>
          </w:tcPr>
          <w:p w14:paraId="58BF8F33" w14:textId="03CCDB55" w:rsidR="004C430C" w:rsidRPr="004424B1" w:rsidDel="00CF1AED"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del w:id="27339" w:author="Quinten Van Woerkom" w:date="2024-12-17T16:10:00Z" w16du:dateUtc="2024-12-17T15:10:00Z"/>
                <w:moveFrom w:id="27340" w:author="Quinten Van Woerkom" w:date="2024-12-17T14:02:00Z" w16du:dateUtc="2024-12-17T13:02:00Z"/>
              </w:rPr>
            </w:pPr>
            <w:moveFrom w:id="27341" w:author="Quinten Van Woerkom" w:date="2024-12-17T14:02:00Z" w16du:dateUtc="2024-12-17T13:02:00Z">
              <w:del w:id="27342" w:author="Quinten Van Woerkom" w:date="2024-12-17T16:10:00Z" w16du:dateUtc="2024-12-17T15:10:00Z">
                <w:r w:rsidRPr="004424B1" w:rsidDel="00CF1AED">
                  <w:delText>301</w:delText>
                </w:r>
                <w:bookmarkStart w:id="27343" w:name="_Toc185342177"/>
                <w:bookmarkStart w:id="27344" w:name="_Toc185349797"/>
                <w:bookmarkStart w:id="27345" w:name="_Toc185428906"/>
                <w:bookmarkStart w:id="27346" w:name="_Toc185498547"/>
                <w:bookmarkStart w:id="27347" w:name="_Toc185499747"/>
                <w:bookmarkStart w:id="27348" w:name="_Toc185500948"/>
                <w:bookmarkStart w:id="27349" w:name="_Toc185502153"/>
                <w:bookmarkStart w:id="27350" w:name="_Toc185503359"/>
                <w:bookmarkStart w:id="27351" w:name="_Toc186031619"/>
                <w:bookmarkStart w:id="27352" w:name="_Toc186032825"/>
                <w:bookmarkStart w:id="27353" w:name="_Toc186034031"/>
                <w:bookmarkStart w:id="27354" w:name="_Toc186046529"/>
                <w:bookmarkStart w:id="27355" w:name="_Toc186457295"/>
                <w:bookmarkStart w:id="27356" w:name="_Toc186470940"/>
                <w:bookmarkStart w:id="27357" w:name="_Toc186645451"/>
                <w:bookmarkEnd w:id="27343"/>
                <w:bookmarkEnd w:id="27344"/>
                <w:bookmarkEnd w:id="27345"/>
                <w:bookmarkEnd w:id="27346"/>
                <w:bookmarkEnd w:id="27347"/>
                <w:bookmarkEnd w:id="27348"/>
                <w:bookmarkEnd w:id="27349"/>
                <w:bookmarkEnd w:id="27350"/>
                <w:bookmarkEnd w:id="27351"/>
                <w:bookmarkEnd w:id="27352"/>
                <w:bookmarkEnd w:id="27353"/>
                <w:bookmarkEnd w:id="27354"/>
                <w:bookmarkEnd w:id="27355"/>
                <w:bookmarkEnd w:id="27356"/>
                <w:bookmarkEnd w:id="27357"/>
              </w:del>
            </w:moveFrom>
          </w:p>
        </w:tc>
        <w:bookmarkStart w:id="27358" w:name="_Toc185342178"/>
        <w:bookmarkStart w:id="27359" w:name="_Toc185349798"/>
        <w:bookmarkStart w:id="27360" w:name="_Toc185428907"/>
        <w:bookmarkStart w:id="27361" w:name="_Toc185498548"/>
        <w:bookmarkStart w:id="27362" w:name="_Toc185499748"/>
        <w:bookmarkStart w:id="27363" w:name="_Toc185500949"/>
        <w:bookmarkStart w:id="27364" w:name="_Toc185502154"/>
        <w:bookmarkStart w:id="27365" w:name="_Toc185503360"/>
        <w:bookmarkStart w:id="27366" w:name="_Toc186031620"/>
        <w:bookmarkStart w:id="27367" w:name="_Toc186032826"/>
        <w:bookmarkStart w:id="27368" w:name="_Toc186034032"/>
        <w:bookmarkStart w:id="27369" w:name="_Toc186046530"/>
        <w:bookmarkStart w:id="27370" w:name="_Toc186457296"/>
        <w:bookmarkStart w:id="27371" w:name="_Toc186470941"/>
        <w:bookmarkStart w:id="27372" w:name="_Toc186645452"/>
        <w:bookmarkEnd w:id="27358"/>
        <w:bookmarkEnd w:id="27359"/>
        <w:bookmarkEnd w:id="27360"/>
        <w:bookmarkEnd w:id="27361"/>
        <w:bookmarkEnd w:id="27362"/>
        <w:bookmarkEnd w:id="27363"/>
        <w:bookmarkEnd w:id="27364"/>
        <w:bookmarkEnd w:id="27365"/>
        <w:bookmarkEnd w:id="27366"/>
        <w:bookmarkEnd w:id="27367"/>
        <w:bookmarkEnd w:id="27368"/>
        <w:bookmarkEnd w:id="27369"/>
        <w:bookmarkEnd w:id="27370"/>
        <w:bookmarkEnd w:id="27371"/>
        <w:bookmarkEnd w:id="27372"/>
      </w:tr>
      <w:tr w:rsidR="004C430C" w:rsidRPr="004424B1" w:rsidDel="00CF1AED" w14:paraId="3C89B5F8" w14:textId="5BD5661A" w:rsidTr="007B4994">
        <w:trPr>
          <w:del w:id="27373" w:author="Quinten Van Woerkom" w:date="2024-12-17T16:10:00Z"/>
        </w:trPr>
        <w:tc>
          <w:tcPr>
            <w:cnfStyle w:val="001000000000" w:firstRow="0" w:lastRow="0" w:firstColumn="1" w:lastColumn="0" w:oddVBand="0" w:evenVBand="0" w:oddHBand="0" w:evenHBand="0" w:firstRowFirstColumn="0" w:firstRowLastColumn="0" w:lastRowFirstColumn="0" w:lastRowLastColumn="0"/>
            <w:tcW w:w="1271" w:type="dxa"/>
            <w:vMerge/>
          </w:tcPr>
          <w:p w14:paraId="4BF549E2" w14:textId="585119CC" w:rsidR="004C430C" w:rsidRPr="004424B1" w:rsidDel="00CF1AED" w:rsidRDefault="004C430C" w:rsidP="007B4994">
            <w:pPr>
              <w:pStyle w:val="TableCell"/>
              <w:rPr>
                <w:del w:id="27374" w:author="Quinten Van Woerkom" w:date="2024-12-17T16:10:00Z" w16du:dateUtc="2024-12-17T15:10:00Z"/>
                <w:moveFrom w:id="27375" w:author="Quinten Van Woerkom" w:date="2024-12-17T14:02:00Z" w16du:dateUtc="2024-12-17T13:02:00Z"/>
              </w:rPr>
            </w:pPr>
          </w:p>
        </w:tc>
        <w:tc>
          <w:tcPr>
            <w:tcW w:w="1134" w:type="dxa"/>
            <w:vMerge/>
          </w:tcPr>
          <w:p w14:paraId="1C204962" w14:textId="3A579C13" w:rsidR="004C430C" w:rsidRPr="004424B1" w:rsidDel="00CF1AED"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7376" w:author="Quinten Van Woerkom" w:date="2024-12-17T16:10:00Z" w16du:dateUtc="2024-12-17T15:10:00Z"/>
                <w:moveFrom w:id="27377" w:author="Quinten Van Woerkom" w:date="2024-12-17T14:02:00Z" w16du:dateUtc="2024-12-17T13:02:00Z"/>
              </w:rPr>
            </w:pPr>
          </w:p>
        </w:tc>
        <w:tc>
          <w:tcPr>
            <w:tcW w:w="5387" w:type="dxa"/>
          </w:tcPr>
          <w:p w14:paraId="1DABE5C2" w14:textId="229AEF17" w:rsidR="004C430C" w:rsidRPr="004424B1" w:rsidDel="00CF1AED"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7378" w:author="Quinten Van Woerkom" w:date="2024-12-17T16:10:00Z" w16du:dateUtc="2024-12-17T15:10:00Z"/>
                <w:moveFrom w:id="27379" w:author="Quinten Van Woerkom" w:date="2024-12-17T14:02:00Z" w16du:dateUtc="2024-12-17T13:02:00Z"/>
              </w:rPr>
            </w:pPr>
            <w:moveFrom w:id="27380" w:author="Quinten Van Woerkom" w:date="2024-12-17T14:02:00Z" w16du:dateUtc="2024-12-17T13:02:00Z">
              <w:del w:id="27381" w:author="Quinten Van Woerkom" w:date="2024-12-17T16:10:00Z" w16du:dateUtc="2024-12-17T15:10:00Z">
                <w:r w:rsidRPr="004424B1" w:rsidDel="00CF1AED">
                  <w:delText>RequestDefinition</w:delText>
                </w:r>
                <w:bookmarkStart w:id="27382" w:name="_Toc185342179"/>
                <w:bookmarkStart w:id="27383" w:name="_Toc185349799"/>
                <w:bookmarkStart w:id="27384" w:name="_Toc185428908"/>
                <w:bookmarkStart w:id="27385" w:name="_Toc185498549"/>
                <w:bookmarkStart w:id="27386" w:name="_Toc185499749"/>
                <w:bookmarkStart w:id="27387" w:name="_Toc185500950"/>
                <w:bookmarkStart w:id="27388" w:name="_Toc185502155"/>
                <w:bookmarkStart w:id="27389" w:name="_Toc185503361"/>
                <w:bookmarkStart w:id="27390" w:name="_Toc186031621"/>
                <w:bookmarkStart w:id="27391" w:name="_Toc186032827"/>
                <w:bookmarkStart w:id="27392" w:name="_Toc186034033"/>
                <w:bookmarkStart w:id="27393" w:name="_Toc186046531"/>
                <w:bookmarkStart w:id="27394" w:name="_Toc186457297"/>
                <w:bookmarkStart w:id="27395" w:name="_Toc186470942"/>
                <w:bookmarkStart w:id="27396" w:name="_Toc186645453"/>
                <w:bookmarkEnd w:id="27382"/>
                <w:bookmarkEnd w:id="27383"/>
                <w:bookmarkEnd w:id="27384"/>
                <w:bookmarkEnd w:id="27385"/>
                <w:bookmarkEnd w:id="27386"/>
                <w:bookmarkEnd w:id="27387"/>
                <w:bookmarkEnd w:id="27388"/>
                <w:bookmarkEnd w:id="27389"/>
                <w:bookmarkEnd w:id="27390"/>
                <w:bookmarkEnd w:id="27391"/>
                <w:bookmarkEnd w:id="27392"/>
                <w:bookmarkEnd w:id="27393"/>
                <w:bookmarkEnd w:id="27394"/>
                <w:bookmarkEnd w:id="27395"/>
                <w:bookmarkEnd w:id="27396"/>
              </w:del>
            </w:moveFrom>
          </w:p>
        </w:tc>
        <w:tc>
          <w:tcPr>
            <w:tcW w:w="1201" w:type="dxa"/>
          </w:tcPr>
          <w:p w14:paraId="6699FCF2" w14:textId="35F6E5A9" w:rsidR="004C430C" w:rsidRPr="004424B1" w:rsidDel="00CF1AED"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del w:id="27397" w:author="Quinten Van Woerkom" w:date="2024-12-17T16:10:00Z" w16du:dateUtc="2024-12-17T15:10:00Z"/>
                <w:moveFrom w:id="27398" w:author="Quinten Van Woerkom" w:date="2024-12-17T14:02:00Z" w16du:dateUtc="2024-12-17T13:02:00Z"/>
              </w:rPr>
            </w:pPr>
            <w:moveFrom w:id="27399" w:author="Quinten Van Woerkom" w:date="2024-12-17T14:02:00Z" w16du:dateUtc="2024-12-17T13:02:00Z">
              <w:del w:id="27400" w:author="Quinten Van Woerkom" w:date="2024-12-17T16:10:00Z" w16du:dateUtc="2024-12-17T15:10:00Z">
                <w:r w:rsidRPr="004424B1" w:rsidDel="00CF1AED">
                  <w:delText>401</w:delText>
                </w:r>
                <w:bookmarkStart w:id="27401" w:name="_Toc185342180"/>
                <w:bookmarkStart w:id="27402" w:name="_Toc185349800"/>
                <w:bookmarkStart w:id="27403" w:name="_Toc185428909"/>
                <w:bookmarkStart w:id="27404" w:name="_Toc185498550"/>
                <w:bookmarkStart w:id="27405" w:name="_Toc185499750"/>
                <w:bookmarkStart w:id="27406" w:name="_Toc185500951"/>
                <w:bookmarkStart w:id="27407" w:name="_Toc185502156"/>
                <w:bookmarkStart w:id="27408" w:name="_Toc185503362"/>
                <w:bookmarkStart w:id="27409" w:name="_Toc186031622"/>
                <w:bookmarkStart w:id="27410" w:name="_Toc186032828"/>
                <w:bookmarkStart w:id="27411" w:name="_Toc186034034"/>
                <w:bookmarkStart w:id="27412" w:name="_Toc186046532"/>
                <w:bookmarkStart w:id="27413" w:name="_Toc186457298"/>
                <w:bookmarkStart w:id="27414" w:name="_Toc186470943"/>
                <w:bookmarkStart w:id="27415" w:name="_Toc186645454"/>
                <w:bookmarkEnd w:id="27401"/>
                <w:bookmarkEnd w:id="27402"/>
                <w:bookmarkEnd w:id="27403"/>
                <w:bookmarkEnd w:id="27404"/>
                <w:bookmarkEnd w:id="27405"/>
                <w:bookmarkEnd w:id="27406"/>
                <w:bookmarkEnd w:id="27407"/>
                <w:bookmarkEnd w:id="27408"/>
                <w:bookmarkEnd w:id="27409"/>
                <w:bookmarkEnd w:id="27410"/>
                <w:bookmarkEnd w:id="27411"/>
                <w:bookmarkEnd w:id="27412"/>
                <w:bookmarkEnd w:id="27413"/>
                <w:bookmarkEnd w:id="27414"/>
                <w:bookmarkEnd w:id="27415"/>
              </w:del>
            </w:moveFrom>
          </w:p>
        </w:tc>
        <w:bookmarkStart w:id="27416" w:name="_Toc185342181"/>
        <w:bookmarkStart w:id="27417" w:name="_Toc185349801"/>
        <w:bookmarkStart w:id="27418" w:name="_Toc185428910"/>
        <w:bookmarkStart w:id="27419" w:name="_Toc185498551"/>
        <w:bookmarkStart w:id="27420" w:name="_Toc185499751"/>
        <w:bookmarkStart w:id="27421" w:name="_Toc185500952"/>
        <w:bookmarkStart w:id="27422" w:name="_Toc185502157"/>
        <w:bookmarkStart w:id="27423" w:name="_Toc185503363"/>
        <w:bookmarkStart w:id="27424" w:name="_Toc186031623"/>
        <w:bookmarkStart w:id="27425" w:name="_Toc186032829"/>
        <w:bookmarkStart w:id="27426" w:name="_Toc186034035"/>
        <w:bookmarkStart w:id="27427" w:name="_Toc186046533"/>
        <w:bookmarkStart w:id="27428" w:name="_Toc186457299"/>
        <w:bookmarkStart w:id="27429" w:name="_Toc186470944"/>
        <w:bookmarkStart w:id="27430" w:name="_Toc186645455"/>
        <w:bookmarkEnd w:id="27416"/>
        <w:bookmarkEnd w:id="27417"/>
        <w:bookmarkEnd w:id="27418"/>
        <w:bookmarkEnd w:id="27419"/>
        <w:bookmarkEnd w:id="27420"/>
        <w:bookmarkEnd w:id="27421"/>
        <w:bookmarkEnd w:id="27422"/>
        <w:bookmarkEnd w:id="27423"/>
        <w:bookmarkEnd w:id="27424"/>
        <w:bookmarkEnd w:id="27425"/>
        <w:bookmarkEnd w:id="27426"/>
        <w:bookmarkEnd w:id="27427"/>
        <w:bookmarkEnd w:id="27428"/>
        <w:bookmarkEnd w:id="27429"/>
        <w:bookmarkEnd w:id="27430"/>
      </w:tr>
      <w:tr w:rsidR="004C430C" w:rsidRPr="004424B1" w:rsidDel="00CF1AED" w14:paraId="7CC2726D" w14:textId="3DF35941" w:rsidTr="007B4994">
        <w:trPr>
          <w:del w:id="27431" w:author="Quinten Van Woerkom" w:date="2024-12-17T16:10:00Z"/>
        </w:trPr>
        <w:tc>
          <w:tcPr>
            <w:cnfStyle w:val="001000000000" w:firstRow="0" w:lastRow="0" w:firstColumn="1" w:lastColumn="0" w:oddVBand="0" w:evenVBand="0" w:oddHBand="0" w:evenHBand="0" w:firstRowFirstColumn="0" w:firstRowLastColumn="0" w:lastRowFirstColumn="0" w:lastRowLastColumn="0"/>
            <w:tcW w:w="1271" w:type="dxa"/>
            <w:vMerge/>
          </w:tcPr>
          <w:p w14:paraId="0A16ADB5" w14:textId="24BAC7E4" w:rsidR="004C430C" w:rsidRPr="004424B1" w:rsidDel="00CF1AED" w:rsidRDefault="004C430C" w:rsidP="007B4994">
            <w:pPr>
              <w:pStyle w:val="TableCell"/>
              <w:rPr>
                <w:del w:id="27432" w:author="Quinten Van Woerkom" w:date="2024-12-17T16:10:00Z" w16du:dateUtc="2024-12-17T15:10:00Z"/>
                <w:moveFrom w:id="27433" w:author="Quinten Van Woerkom" w:date="2024-12-17T14:02:00Z" w16du:dateUtc="2024-12-17T13:02:00Z"/>
              </w:rPr>
            </w:pPr>
          </w:p>
        </w:tc>
        <w:tc>
          <w:tcPr>
            <w:tcW w:w="1134" w:type="dxa"/>
            <w:vMerge/>
          </w:tcPr>
          <w:p w14:paraId="2312BE97" w14:textId="2C934481" w:rsidR="004C430C" w:rsidRPr="004424B1" w:rsidDel="00CF1AED"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7434" w:author="Quinten Van Woerkom" w:date="2024-12-17T16:10:00Z" w16du:dateUtc="2024-12-17T15:10:00Z"/>
                <w:moveFrom w:id="27435" w:author="Quinten Van Woerkom" w:date="2024-12-17T14:02:00Z" w16du:dateUtc="2024-12-17T13:02:00Z"/>
              </w:rPr>
            </w:pPr>
          </w:p>
        </w:tc>
        <w:tc>
          <w:tcPr>
            <w:tcW w:w="5387" w:type="dxa"/>
          </w:tcPr>
          <w:p w14:paraId="2126656C" w14:textId="2FE8B76E" w:rsidR="004C430C" w:rsidRPr="004424B1" w:rsidDel="00CF1AED"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7436" w:author="Quinten Van Woerkom" w:date="2024-12-17T16:10:00Z" w16du:dateUtc="2024-12-17T15:10:00Z"/>
                <w:moveFrom w:id="27437" w:author="Quinten Van Woerkom" w:date="2024-12-17T14:02:00Z" w16du:dateUtc="2024-12-17T13:02:00Z"/>
              </w:rPr>
            </w:pPr>
            <w:moveFrom w:id="27438" w:author="Quinten Van Woerkom" w:date="2024-12-17T14:02:00Z" w16du:dateUtc="2024-12-17T13:02:00Z">
              <w:del w:id="27439" w:author="Quinten Van Woerkom" w:date="2024-12-17T16:10:00Z" w16du:dateUtc="2024-12-17T15:10:00Z">
                <w:r w:rsidRPr="004424B1" w:rsidDel="00CF1AED">
                  <w:delText>RequestInstance</w:delText>
                </w:r>
                <w:bookmarkStart w:id="27440" w:name="_Toc185342182"/>
                <w:bookmarkStart w:id="27441" w:name="_Toc185349802"/>
                <w:bookmarkStart w:id="27442" w:name="_Toc185428911"/>
                <w:bookmarkStart w:id="27443" w:name="_Toc185498552"/>
                <w:bookmarkStart w:id="27444" w:name="_Toc185499752"/>
                <w:bookmarkStart w:id="27445" w:name="_Toc185500953"/>
                <w:bookmarkStart w:id="27446" w:name="_Toc185502158"/>
                <w:bookmarkStart w:id="27447" w:name="_Toc185503364"/>
                <w:bookmarkStart w:id="27448" w:name="_Toc186031624"/>
                <w:bookmarkStart w:id="27449" w:name="_Toc186032830"/>
                <w:bookmarkStart w:id="27450" w:name="_Toc186034036"/>
                <w:bookmarkStart w:id="27451" w:name="_Toc186046534"/>
                <w:bookmarkStart w:id="27452" w:name="_Toc186457300"/>
                <w:bookmarkStart w:id="27453" w:name="_Toc186470945"/>
                <w:bookmarkStart w:id="27454" w:name="_Toc186645456"/>
                <w:bookmarkEnd w:id="27440"/>
                <w:bookmarkEnd w:id="27441"/>
                <w:bookmarkEnd w:id="27442"/>
                <w:bookmarkEnd w:id="27443"/>
                <w:bookmarkEnd w:id="27444"/>
                <w:bookmarkEnd w:id="27445"/>
                <w:bookmarkEnd w:id="27446"/>
                <w:bookmarkEnd w:id="27447"/>
                <w:bookmarkEnd w:id="27448"/>
                <w:bookmarkEnd w:id="27449"/>
                <w:bookmarkEnd w:id="27450"/>
                <w:bookmarkEnd w:id="27451"/>
                <w:bookmarkEnd w:id="27452"/>
                <w:bookmarkEnd w:id="27453"/>
                <w:bookmarkEnd w:id="27454"/>
              </w:del>
            </w:moveFrom>
          </w:p>
        </w:tc>
        <w:tc>
          <w:tcPr>
            <w:tcW w:w="1201" w:type="dxa"/>
          </w:tcPr>
          <w:p w14:paraId="590DAD69" w14:textId="40E8CC53" w:rsidR="004C430C" w:rsidRPr="004424B1" w:rsidDel="00CF1AED"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del w:id="27455" w:author="Quinten Van Woerkom" w:date="2024-12-17T16:10:00Z" w16du:dateUtc="2024-12-17T15:10:00Z"/>
                <w:moveFrom w:id="27456" w:author="Quinten Van Woerkom" w:date="2024-12-17T14:02:00Z" w16du:dateUtc="2024-12-17T13:02:00Z"/>
              </w:rPr>
            </w:pPr>
            <w:moveFrom w:id="27457" w:author="Quinten Van Woerkom" w:date="2024-12-17T14:02:00Z" w16du:dateUtc="2024-12-17T13:02:00Z">
              <w:del w:id="27458" w:author="Quinten Van Woerkom" w:date="2024-12-17T16:10:00Z" w16du:dateUtc="2024-12-17T15:10:00Z">
                <w:r w:rsidRPr="004424B1" w:rsidDel="00CF1AED">
                  <w:delText>402</w:delText>
                </w:r>
                <w:bookmarkStart w:id="27459" w:name="_Toc185342183"/>
                <w:bookmarkStart w:id="27460" w:name="_Toc185349803"/>
                <w:bookmarkStart w:id="27461" w:name="_Toc185428912"/>
                <w:bookmarkStart w:id="27462" w:name="_Toc185498553"/>
                <w:bookmarkStart w:id="27463" w:name="_Toc185499753"/>
                <w:bookmarkStart w:id="27464" w:name="_Toc185500954"/>
                <w:bookmarkStart w:id="27465" w:name="_Toc185502159"/>
                <w:bookmarkStart w:id="27466" w:name="_Toc185503365"/>
                <w:bookmarkStart w:id="27467" w:name="_Toc186031625"/>
                <w:bookmarkStart w:id="27468" w:name="_Toc186032831"/>
                <w:bookmarkStart w:id="27469" w:name="_Toc186034037"/>
                <w:bookmarkStart w:id="27470" w:name="_Toc186046535"/>
                <w:bookmarkStart w:id="27471" w:name="_Toc186457301"/>
                <w:bookmarkStart w:id="27472" w:name="_Toc186470946"/>
                <w:bookmarkStart w:id="27473" w:name="_Toc186645457"/>
                <w:bookmarkEnd w:id="27459"/>
                <w:bookmarkEnd w:id="27460"/>
                <w:bookmarkEnd w:id="27461"/>
                <w:bookmarkEnd w:id="27462"/>
                <w:bookmarkEnd w:id="27463"/>
                <w:bookmarkEnd w:id="27464"/>
                <w:bookmarkEnd w:id="27465"/>
                <w:bookmarkEnd w:id="27466"/>
                <w:bookmarkEnd w:id="27467"/>
                <w:bookmarkEnd w:id="27468"/>
                <w:bookmarkEnd w:id="27469"/>
                <w:bookmarkEnd w:id="27470"/>
                <w:bookmarkEnd w:id="27471"/>
                <w:bookmarkEnd w:id="27472"/>
                <w:bookmarkEnd w:id="27473"/>
              </w:del>
            </w:moveFrom>
          </w:p>
        </w:tc>
        <w:bookmarkStart w:id="27474" w:name="_Toc185342184"/>
        <w:bookmarkStart w:id="27475" w:name="_Toc185349804"/>
        <w:bookmarkStart w:id="27476" w:name="_Toc185428913"/>
        <w:bookmarkStart w:id="27477" w:name="_Toc185498554"/>
        <w:bookmarkStart w:id="27478" w:name="_Toc185499754"/>
        <w:bookmarkStart w:id="27479" w:name="_Toc185500955"/>
        <w:bookmarkStart w:id="27480" w:name="_Toc185502160"/>
        <w:bookmarkStart w:id="27481" w:name="_Toc185503366"/>
        <w:bookmarkStart w:id="27482" w:name="_Toc186031626"/>
        <w:bookmarkStart w:id="27483" w:name="_Toc186032832"/>
        <w:bookmarkStart w:id="27484" w:name="_Toc186034038"/>
        <w:bookmarkStart w:id="27485" w:name="_Toc186046536"/>
        <w:bookmarkStart w:id="27486" w:name="_Toc186457302"/>
        <w:bookmarkStart w:id="27487" w:name="_Toc186470947"/>
        <w:bookmarkStart w:id="27488" w:name="_Toc186645458"/>
        <w:bookmarkEnd w:id="27474"/>
        <w:bookmarkEnd w:id="27475"/>
        <w:bookmarkEnd w:id="27476"/>
        <w:bookmarkEnd w:id="27477"/>
        <w:bookmarkEnd w:id="27478"/>
        <w:bookmarkEnd w:id="27479"/>
        <w:bookmarkEnd w:id="27480"/>
        <w:bookmarkEnd w:id="27481"/>
        <w:bookmarkEnd w:id="27482"/>
        <w:bookmarkEnd w:id="27483"/>
        <w:bookmarkEnd w:id="27484"/>
        <w:bookmarkEnd w:id="27485"/>
        <w:bookmarkEnd w:id="27486"/>
        <w:bookmarkEnd w:id="27487"/>
        <w:bookmarkEnd w:id="27488"/>
      </w:tr>
      <w:tr w:rsidR="004C430C" w:rsidRPr="004424B1" w:rsidDel="00CF1AED" w14:paraId="1485CA00" w14:textId="54D7229C" w:rsidTr="007B4994">
        <w:trPr>
          <w:del w:id="27489" w:author="Quinten Van Woerkom" w:date="2024-12-17T16:10:00Z"/>
        </w:trPr>
        <w:tc>
          <w:tcPr>
            <w:cnfStyle w:val="001000000000" w:firstRow="0" w:lastRow="0" w:firstColumn="1" w:lastColumn="0" w:oddVBand="0" w:evenVBand="0" w:oddHBand="0" w:evenHBand="0" w:firstRowFirstColumn="0" w:firstRowLastColumn="0" w:lastRowFirstColumn="0" w:lastRowLastColumn="0"/>
            <w:tcW w:w="1271" w:type="dxa"/>
            <w:vMerge/>
          </w:tcPr>
          <w:p w14:paraId="4AACC545" w14:textId="3BB3E8EE" w:rsidR="004C430C" w:rsidRPr="004424B1" w:rsidDel="00CF1AED" w:rsidRDefault="004C430C" w:rsidP="007B4994">
            <w:pPr>
              <w:pStyle w:val="TableCell"/>
              <w:rPr>
                <w:del w:id="27490" w:author="Quinten Van Woerkom" w:date="2024-12-17T16:10:00Z" w16du:dateUtc="2024-12-17T15:10:00Z"/>
                <w:moveFrom w:id="27491" w:author="Quinten Van Woerkom" w:date="2024-12-17T14:02:00Z" w16du:dateUtc="2024-12-17T13:02:00Z"/>
              </w:rPr>
            </w:pPr>
          </w:p>
        </w:tc>
        <w:tc>
          <w:tcPr>
            <w:tcW w:w="1134" w:type="dxa"/>
            <w:vMerge/>
          </w:tcPr>
          <w:p w14:paraId="6118C3B4" w14:textId="7FFBD5E3" w:rsidR="004C430C" w:rsidRPr="004424B1" w:rsidDel="00CF1AED"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7492" w:author="Quinten Van Woerkom" w:date="2024-12-17T16:10:00Z" w16du:dateUtc="2024-12-17T15:10:00Z"/>
                <w:moveFrom w:id="27493" w:author="Quinten Van Woerkom" w:date="2024-12-17T14:02:00Z" w16du:dateUtc="2024-12-17T13:02:00Z"/>
              </w:rPr>
            </w:pPr>
          </w:p>
        </w:tc>
        <w:tc>
          <w:tcPr>
            <w:tcW w:w="5387" w:type="dxa"/>
          </w:tcPr>
          <w:p w14:paraId="0E18AFDA" w14:textId="4A04C07C" w:rsidR="004C430C" w:rsidRPr="004424B1" w:rsidDel="00CF1AED"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7494" w:author="Quinten Van Woerkom" w:date="2024-12-17T16:10:00Z" w16du:dateUtc="2024-12-17T15:10:00Z"/>
                <w:moveFrom w:id="27495" w:author="Quinten Van Woerkom" w:date="2024-12-17T14:02:00Z" w16du:dateUtc="2024-12-17T13:02:00Z"/>
              </w:rPr>
            </w:pPr>
            <w:moveFrom w:id="27496" w:author="Quinten Van Woerkom" w:date="2024-12-17T14:02:00Z" w16du:dateUtc="2024-12-17T13:02:00Z">
              <w:del w:id="27497" w:author="Quinten Van Woerkom" w:date="2024-12-17T16:10:00Z" w16du:dateUtc="2024-12-17T15:10:00Z">
                <w:r w:rsidRPr="004424B1" w:rsidDel="00CF1AED">
                  <w:delText>Plan</w:delText>
                </w:r>
                <w:bookmarkStart w:id="27498" w:name="_Toc185342185"/>
                <w:bookmarkStart w:id="27499" w:name="_Toc185349805"/>
                <w:bookmarkStart w:id="27500" w:name="_Toc185428914"/>
                <w:bookmarkStart w:id="27501" w:name="_Toc185498555"/>
                <w:bookmarkStart w:id="27502" w:name="_Toc185499755"/>
                <w:bookmarkStart w:id="27503" w:name="_Toc185500956"/>
                <w:bookmarkStart w:id="27504" w:name="_Toc185502161"/>
                <w:bookmarkStart w:id="27505" w:name="_Toc185503367"/>
                <w:bookmarkStart w:id="27506" w:name="_Toc186031627"/>
                <w:bookmarkStart w:id="27507" w:name="_Toc186032833"/>
                <w:bookmarkStart w:id="27508" w:name="_Toc186034039"/>
                <w:bookmarkStart w:id="27509" w:name="_Toc186046537"/>
                <w:bookmarkStart w:id="27510" w:name="_Toc186457303"/>
                <w:bookmarkStart w:id="27511" w:name="_Toc186470948"/>
                <w:bookmarkStart w:id="27512" w:name="_Toc186645459"/>
                <w:bookmarkEnd w:id="27498"/>
                <w:bookmarkEnd w:id="27499"/>
                <w:bookmarkEnd w:id="27500"/>
                <w:bookmarkEnd w:id="27501"/>
                <w:bookmarkEnd w:id="27502"/>
                <w:bookmarkEnd w:id="27503"/>
                <w:bookmarkEnd w:id="27504"/>
                <w:bookmarkEnd w:id="27505"/>
                <w:bookmarkEnd w:id="27506"/>
                <w:bookmarkEnd w:id="27507"/>
                <w:bookmarkEnd w:id="27508"/>
                <w:bookmarkEnd w:id="27509"/>
                <w:bookmarkEnd w:id="27510"/>
                <w:bookmarkEnd w:id="27511"/>
                <w:bookmarkEnd w:id="27512"/>
              </w:del>
            </w:moveFrom>
          </w:p>
        </w:tc>
        <w:tc>
          <w:tcPr>
            <w:tcW w:w="1201" w:type="dxa"/>
          </w:tcPr>
          <w:p w14:paraId="641F0167" w14:textId="01347773" w:rsidR="004C430C" w:rsidRPr="004424B1" w:rsidDel="00CF1AED"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del w:id="27513" w:author="Quinten Van Woerkom" w:date="2024-12-17T16:10:00Z" w16du:dateUtc="2024-12-17T15:10:00Z"/>
                <w:moveFrom w:id="27514" w:author="Quinten Van Woerkom" w:date="2024-12-17T14:02:00Z" w16du:dateUtc="2024-12-17T13:02:00Z"/>
              </w:rPr>
            </w:pPr>
            <w:moveFrom w:id="27515" w:author="Quinten Van Woerkom" w:date="2024-12-17T14:02:00Z" w16du:dateUtc="2024-12-17T13:02:00Z">
              <w:del w:id="27516" w:author="Quinten Van Woerkom" w:date="2024-12-17T16:10:00Z" w16du:dateUtc="2024-12-17T15:10:00Z">
                <w:r w:rsidRPr="004424B1" w:rsidDel="00CF1AED">
                  <w:delText>501</w:delText>
                </w:r>
                <w:bookmarkStart w:id="27517" w:name="_Toc185342186"/>
                <w:bookmarkStart w:id="27518" w:name="_Toc185349806"/>
                <w:bookmarkStart w:id="27519" w:name="_Toc185428915"/>
                <w:bookmarkStart w:id="27520" w:name="_Toc185498556"/>
                <w:bookmarkStart w:id="27521" w:name="_Toc185499756"/>
                <w:bookmarkStart w:id="27522" w:name="_Toc185500957"/>
                <w:bookmarkStart w:id="27523" w:name="_Toc185502162"/>
                <w:bookmarkStart w:id="27524" w:name="_Toc185503368"/>
                <w:bookmarkStart w:id="27525" w:name="_Toc186031628"/>
                <w:bookmarkStart w:id="27526" w:name="_Toc186032834"/>
                <w:bookmarkStart w:id="27527" w:name="_Toc186034040"/>
                <w:bookmarkStart w:id="27528" w:name="_Toc186046538"/>
                <w:bookmarkStart w:id="27529" w:name="_Toc186457304"/>
                <w:bookmarkStart w:id="27530" w:name="_Toc186470949"/>
                <w:bookmarkStart w:id="27531" w:name="_Toc186645460"/>
                <w:bookmarkEnd w:id="27517"/>
                <w:bookmarkEnd w:id="27518"/>
                <w:bookmarkEnd w:id="27519"/>
                <w:bookmarkEnd w:id="27520"/>
                <w:bookmarkEnd w:id="27521"/>
                <w:bookmarkEnd w:id="27522"/>
                <w:bookmarkEnd w:id="27523"/>
                <w:bookmarkEnd w:id="27524"/>
                <w:bookmarkEnd w:id="27525"/>
                <w:bookmarkEnd w:id="27526"/>
                <w:bookmarkEnd w:id="27527"/>
                <w:bookmarkEnd w:id="27528"/>
                <w:bookmarkEnd w:id="27529"/>
                <w:bookmarkEnd w:id="27530"/>
                <w:bookmarkEnd w:id="27531"/>
              </w:del>
            </w:moveFrom>
          </w:p>
        </w:tc>
        <w:bookmarkStart w:id="27532" w:name="_Toc185342187"/>
        <w:bookmarkStart w:id="27533" w:name="_Toc185349807"/>
        <w:bookmarkStart w:id="27534" w:name="_Toc185428916"/>
        <w:bookmarkStart w:id="27535" w:name="_Toc185498557"/>
        <w:bookmarkStart w:id="27536" w:name="_Toc185499757"/>
        <w:bookmarkStart w:id="27537" w:name="_Toc185500958"/>
        <w:bookmarkStart w:id="27538" w:name="_Toc185502163"/>
        <w:bookmarkStart w:id="27539" w:name="_Toc185503369"/>
        <w:bookmarkStart w:id="27540" w:name="_Toc186031629"/>
        <w:bookmarkStart w:id="27541" w:name="_Toc186032835"/>
        <w:bookmarkStart w:id="27542" w:name="_Toc186034041"/>
        <w:bookmarkStart w:id="27543" w:name="_Toc186046539"/>
        <w:bookmarkStart w:id="27544" w:name="_Toc186457305"/>
        <w:bookmarkStart w:id="27545" w:name="_Toc186470950"/>
        <w:bookmarkStart w:id="27546" w:name="_Toc186645461"/>
        <w:bookmarkEnd w:id="27532"/>
        <w:bookmarkEnd w:id="27533"/>
        <w:bookmarkEnd w:id="27534"/>
        <w:bookmarkEnd w:id="27535"/>
        <w:bookmarkEnd w:id="27536"/>
        <w:bookmarkEnd w:id="27537"/>
        <w:bookmarkEnd w:id="27538"/>
        <w:bookmarkEnd w:id="27539"/>
        <w:bookmarkEnd w:id="27540"/>
        <w:bookmarkEnd w:id="27541"/>
        <w:bookmarkEnd w:id="27542"/>
        <w:bookmarkEnd w:id="27543"/>
        <w:bookmarkEnd w:id="27544"/>
        <w:bookmarkEnd w:id="27545"/>
        <w:bookmarkEnd w:id="27546"/>
      </w:tr>
      <w:tr w:rsidR="004C430C" w:rsidRPr="004424B1" w:rsidDel="00CF1AED" w14:paraId="0925B636" w14:textId="1BFFCA45" w:rsidTr="007B4994">
        <w:trPr>
          <w:del w:id="27547" w:author="Quinten Van Woerkom" w:date="2024-12-17T16:10:00Z"/>
        </w:trPr>
        <w:tc>
          <w:tcPr>
            <w:cnfStyle w:val="001000000000" w:firstRow="0" w:lastRow="0" w:firstColumn="1" w:lastColumn="0" w:oddVBand="0" w:evenVBand="0" w:oddHBand="0" w:evenHBand="0" w:firstRowFirstColumn="0" w:firstRowLastColumn="0" w:lastRowFirstColumn="0" w:lastRowLastColumn="0"/>
            <w:tcW w:w="1271" w:type="dxa"/>
            <w:vMerge/>
          </w:tcPr>
          <w:p w14:paraId="6BA325F5" w14:textId="5C579E7A" w:rsidR="004C430C" w:rsidRPr="004424B1" w:rsidDel="00CF1AED" w:rsidRDefault="004C430C" w:rsidP="007B4994">
            <w:pPr>
              <w:pStyle w:val="TableCell"/>
              <w:rPr>
                <w:del w:id="27548" w:author="Quinten Van Woerkom" w:date="2024-12-17T16:10:00Z" w16du:dateUtc="2024-12-17T15:10:00Z"/>
                <w:moveFrom w:id="27549" w:author="Quinten Van Woerkom" w:date="2024-12-17T14:02:00Z" w16du:dateUtc="2024-12-17T13:02:00Z"/>
              </w:rPr>
            </w:pPr>
          </w:p>
        </w:tc>
        <w:tc>
          <w:tcPr>
            <w:tcW w:w="1134" w:type="dxa"/>
            <w:vMerge/>
          </w:tcPr>
          <w:p w14:paraId="6CF41E8A" w14:textId="28679187" w:rsidR="004C430C" w:rsidRPr="004424B1" w:rsidDel="00CF1AED"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7550" w:author="Quinten Van Woerkom" w:date="2024-12-17T16:10:00Z" w16du:dateUtc="2024-12-17T15:10:00Z"/>
                <w:moveFrom w:id="27551" w:author="Quinten Van Woerkom" w:date="2024-12-17T14:02:00Z" w16du:dateUtc="2024-12-17T13:02:00Z"/>
              </w:rPr>
            </w:pPr>
          </w:p>
        </w:tc>
        <w:tc>
          <w:tcPr>
            <w:tcW w:w="5387" w:type="dxa"/>
          </w:tcPr>
          <w:p w14:paraId="6C447BC2" w14:textId="3A9D6E66" w:rsidR="004C430C" w:rsidRPr="004424B1" w:rsidDel="00CF1AED"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7552" w:author="Quinten Van Woerkom" w:date="2024-12-17T16:10:00Z" w16du:dateUtc="2024-12-17T15:10:00Z"/>
                <w:moveFrom w:id="27553" w:author="Quinten Van Woerkom" w:date="2024-12-17T14:02:00Z" w16du:dateUtc="2024-12-17T13:02:00Z"/>
              </w:rPr>
            </w:pPr>
            <w:moveFrom w:id="27554" w:author="Quinten Van Woerkom" w:date="2024-12-17T14:02:00Z" w16du:dateUtc="2024-12-17T13:02:00Z">
              <w:del w:id="27555" w:author="Quinten Van Woerkom" w:date="2024-12-17T16:10:00Z" w16du:dateUtc="2024-12-17T15:10:00Z">
                <w:r w:rsidRPr="004424B1" w:rsidDel="00CF1AED">
                  <w:delText xml:space="preserve">PlanningUser </w:delText>
                </w:r>
                <w:bookmarkStart w:id="27556" w:name="_Toc185342188"/>
                <w:bookmarkStart w:id="27557" w:name="_Toc185349808"/>
                <w:bookmarkStart w:id="27558" w:name="_Toc185428917"/>
                <w:bookmarkStart w:id="27559" w:name="_Toc185498558"/>
                <w:bookmarkStart w:id="27560" w:name="_Toc185499758"/>
                <w:bookmarkStart w:id="27561" w:name="_Toc185500959"/>
                <w:bookmarkStart w:id="27562" w:name="_Toc185502164"/>
                <w:bookmarkStart w:id="27563" w:name="_Toc185503370"/>
                <w:bookmarkStart w:id="27564" w:name="_Toc186031630"/>
                <w:bookmarkStart w:id="27565" w:name="_Toc186032836"/>
                <w:bookmarkStart w:id="27566" w:name="_Toc186034042"/>
                <w:bookmarkStart w:id="27567" w:name="_Toc186046540"/>
                <w:bookmarkStart w:id="27568" w:name="_Toc186457306"/>
                <w:bookmarkStart w:id="27569" w:name="_Toc186470951"/>
                <w:bookmarkStart w:id="27570" w:name="_Toc186645462"/>
                <w:bookmarkEnd w:id="27556"/>
                <w:bookmarkEnd w:id="27557"/>
                <w:bookmarkEnd w:id="27558"/>
                <w:bookmarkEnd w:id="27559"/>
                <w:bookmarkEnd w:id="27560"/>
                <w:bookmarkEnd w:id="27561"/>
                <w:bookmarkEnd w:id="27562"/>
                <w:bookmarkEnd w:id="27563"/>
                <w:bookmarkEnd w:id="27564"/>
                <w:bookmarkEnd w:id="27565"/>
                <w:bookmarkEnd w:id="27566"/>
                <w:bookmarkEnd w:id="27567"/>
                <w:bookmarkEnd w:id="27568"/>
                <w:bookmarkEnd w:id="27569"/>
                <w:bookmarkEnd w:id="27570"/>
              </w:del>
            </w:moveFrom>
          </w:p>
        </w:tc>
        <w:tc>
          <w:tcPr>
            <w:tcW w:w="1201" w:type="dxa"/>
          </w:tcPr>
          <w:p w14:paraId="1A4CA369" w14:textId="72CC204B" w:rsidR="004C430C" w:rsidRPr="004424B1" w:rsidDel="00CF1AED"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del w:id="27571" w:author="Quinten Van Woerkom" w:date="2024-12-17T16:10:00Z" w16du:dateUtc="2024-12-17T15:10:00Z"/>
                <w:moveFrom w:id="27572" w:author="Quinten Van Woerkom" w:date="2024-12-17T14:02:00Z" w16du:dateUtc="2024-12-17T13:02:00Z"/>
              </w:rPr>
            </w:pPr>
            <w:moveFrom w:id="27573" w:author="Quinten Van Woerkom" w:date="2024-12-17T14:02:00Z" w16du:dateUtc="2024-12-17T13:02:00Z">
              <w:del w:id="27574" w:author="Quinten Van Woerkom" w:date="2024-12-17T16:10:00Z" w16du:dateUtc="2024-12-17T15:10:00Z">
                <w:r w:rsidRPr="004424B1" w:rsidDel="00CF1AED">
                  <w:delText>601</w:delText>
                </w:r>
                <w:bookmarkStart w:id="27575" w:name="_Toc185342189"/>
                <w:bookmarkStart w:id="27576" w:name="_Toc185349809"/>
                <w:bookmarkStart w:id="27577" w:name="_Toc185428918"/>
                <w:bookmarkStart w:id="27578" w:name="_Toc185498559"/>
                <w:bookmarkStart w:id="27579" w:name="_Toc185499759"/>
                <w:bookmarkStart w:id="27580" w:name="_Toc185500960"/>
                <w:bookmarkStart w:id="27581" w:name="_Toc185502165"/>
                <w:bookmarkStart w:id="27582" w:name="_Toc185503371"/>
                <w:bookmarkStart w:id="27583" w:name="_Toc186031631"/>
                <w:bookmarkStart w:id="27584" w:name="_Toc186032837"/>
                <w:bookmarkStart w:id="27585" w:name="_Toc186034043"/>
                <w:bookmarkStart w:id="27586" w:name="_Toc186046541"/>
                <w:bookmarkStart w:id="27587" w:name="_Toc186457307"/>
                <w:bookmarkStart w:id="27588" w:name="_Toc186470952"/>
                <w:bookmarkStart w:id="27589" w:name="_Toc186645463"/>
                <w:bookmarkEnd w:id="27575"/>
                <w:bookmarkEnd w:id="27576"/>
                <w:bookmarkEnd w:id="27577"/>
                <w:bookmarkEnd w:id="27578"/>
                <w:bookmarkEnd w:id="27579"/>
                <w:bookmarkEnd w:id="27580"/>
                <w:bookmarkEnd w:id="27581"/>
                <w:bookmarkEnd w:id="27582"/>
                <w:bookmarkEnd w:id="27583"/>
                <w:bookmarkEnd w:id="27584"/>
                <w:bookmarkEnd w:id="27585"/>
                <w:bookmarkEnd w:id="27586"/>
                <w:bookmarkEnd w:id="27587"/>
                <w:bookmarkEnd w:id="27588"/>
                <w:bookmarkEnd w:id="27589"/>
              </w:del>
            </w:moveFrom>
          </w:p>
        </w:tc>
        <w:bookmarkStart w:id="27590" w:name="_Toc185342190"/>
        <w:bookmarkStart w:id="27591" w:name="_Toc185349810"/>
        <w:bookmarkStart w:id="27592" w:name="_Toc185428919"/>
        <w:bookmarkStart w:id="27593" w:name="_Toc185498560"/>
        <w:bookmarkStart w:id="27594" w:name="_Toc185499760"/>
        <w:bookmarkStart w:id="27595" w:name="_Toc185500961"/>
        <w:bookmarkStart w:id="27596" w:name="_Toc185502166"/>
        <w:bookmarkStart w:id="27597" w:name="_Toc185503372"/>
        <w:bookmarkStart w:id="27598" w:name="_Toc186031632"/>
        <w:bookmarkStart w:id="27599" w:name="_Toc186032838"/>
        <w:bookmarkStart w:id="27600" w:name="_Toc186034044"/>
        <w:bookmarkStart w:id="27601" w:name="_Toc186046542"/>
        <w:bookmarkStart w:id="27602" w:name="_Toc186457308"/>
        <w:bookmarkStart w:id="27603" w:name="_Toc186470953"/>
        <w:bookmarkStart w:id="27604" w:name="_Toc186645464"/>
        <w:bookmarkEnd w:id="27590"/>
        <w:bookmarkEnd w:id="27591"/>
        <w:bookmarkEnd w:id="27592"/>
        <w:bookmarkEnd w:id="27593"/>
        <w:bookmarkEnd w:id="27594"/>
        <w:bookmarkEnd w:id="27595"/>
        <w:bookmarkEnd w:id="27596"/>
        <w:bookmarkEnd w:id="27597"/>
        <w:bookmarkEnd w:id="27598"/>
        <w:bookmarkEnd w:id="27599"/>
        <w:bookmarkEnd w:id="27600"/>
        <w:bookmarkEnd w:id="27601"/>
        <w:bookmarkEnd w:id="27602"/>
        <w:bookmarkEnd w:id="27603"/>
        <w:bookmarkEnd w:id="27604"/>
      </w:tr>
      <w:tr w:rsidR="004C430C" w:rsidRPr="004424B1" w:rsidDel="00CF1AED" w14:paraId="6DBC56BE" w14:textId="2B2BB42F" w:rsidTr="007B4994">
        <w:trPr>
          <w:del w:id="27605" w:author="Quinten Van Woerkom" w:date="2024-12-17T16:10:00Z"/>
        </w:trPr>
        <w:tc>
          <w:tcPr>
            <w:cnfStyle w:val="001000000000" w:firstRow="0" w:lastRow="0" w:firstColumn="1" w:lastColumn="0" w:oddVBand="0" w:evenVBand="0" w:oddHBand="0" w:evenHBand="0" w:firstRowFirstColumn="0" w:firstRowLastColumn="0" w:lastRowFirstColumn="0" w:lastRowLastColumn="0"/>
            <w:tcW w:w="1271" w:type="dxa"/>
            <w:vMerge/>
          </w:tcPr>
          <w:p w14:paraId="06CBD88A" w14:textId="3EFF77A2" w:rsidR="004C430C" w:rsidRPr="004424B1" w:rsidDel="00CF1AED" w:rsidRDefault="004C430C" w:rsidP="007B4994">
            <w:pPr>
              <w:pStyle w:val="TableCell"/>
              <w:rPr>
                <w:del w:id="27606" w:author="Quinten Van Woerkom" w:date="2024-12-17T16:10:00Z" w16du:dateUtc="2024-12-17T15:10:00Z"/>
                <w:moveFrom w:id="27607" w:author="Quinten Van Woerkom" w:date="2024-12-17T14:02:00Z" w16du:dateUtc="2024-12-17T13:02:00Z"/>
              </w:rPr>
            </w:pPr>
          </w:p>
        </w:tc>
        <w:tc>
          <w:tcPr>
            <w:tcW w:w="1134" w:type="dxa"/>
            <w:vMerge/>
          </w:tcPr>
          <w:p w14:paraId="553ECBF8" w14:textId="699D4F07" w:rsidR="004C430C" w:rsidRPr="004424B1" w:rsidDel="00CF1AED"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7608" w:author="Quinten Van Woerkom" w:date="2024-12-17T16:10:00Z" w16du:dateUtc="2024-12-17T15:10:00Z"/>
                <w:moveFrom w:id="27609" w:author="Quinten Van Woerkom" w:date="2024-12-17T14:02:00Z" w16du:dateUtc="2024-12-17T13:02:00Z"/>
              </w:rPr>
            </w:pPr>
          </w:p>
        </w:tc>
        <w:tc>
          <w:tcPr>
            <w:tcW w:w="5387" w:type="dxa"/>
          </w:tcPr>
          <w:p w14:paraId="6523DEE1" w14:textId="00A65054" w:rsidR="004C430C" w:rsidRPr="004424B1" w:rsidDel="00CF1AED"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7610" w:author="Quinten Van Woerkom" w:date="2024-12-17T16:10:00Z" w16du:dateUtc="2024-12-17T15:10:00Z"/>
                <w:moveFrom w:id="27611" w:author="Quinten Van Woerkom" w:date="2024-12-17T14:02:00Z" w16du:dateUtc="2024-12-17T13:02:00Z"/>
              </w:rPr>
            </w:pPr>
            <w:moveFrom w:id="27612" w:author="Quinten Van Woerkom" w:date="2024-12-17T14:02:00Z" w16du:dateUtc="2024-12-17T13:02:00Z">
              <w:del w:id="27613" w:author="Quinten Van Woerkom" w:date="2024-12-17T16:10:00Z" w16du:dateUtc="2024-12-17T15:10:00Z">
                <w:r w:rsidRPr="004424B1" w:rsidDel="00CF1AED">
                  <w:delText>MPSSystemConfig</w:delText>
                </w:r>
                <w:bookmarkStart w:id="27614" w:name="_Toc185342191"/>
                <w:bookmarkStart w:id="27615" w:name="_Toc185349811"/>
                <w:bookmarkStart w:id="27616" w:name="_Toc185428920"/>
                <w:bookmarkStart w:id="27617" w:name="_Toc185498561"/>
                <w:bookmarkStart w:id="27618" w:name="_Toc185499761"/>
                <w:bookmarkStart w:id="27619" w:name="_Toc185500962"/>
                <w:bookmarkStart w:id="27620" w:name="_Toc185502167"/>
                <w:bookmarkStart w:id="27621" w:name="_Toc185503373"/>
                <w:bookmarkStart w:id="27622" w:name="_Toc186031633"/>
                <w:bookmarkStart w:id="27623" w:name="_Toc186032839"/>
                <w:bookmarkStart w:id="27624" w:name="_Toc186034045"/>
                <w:bookmarkStart w:id="27625" w:name="_Toc186046543"/>
                <w:bookmarkStart w:id="27626" w:name="_Toc186457309"/>
                <w:bookmarkStart w:id="27627" w:name="_Toc186470954"/>
                <w:bookmarkStart w:id="27628" w:name="_Toc186645465"/>
                <w:bookmarkEnd w:id="27614"/>
                <w:bookmarkEnd w:id="27615"/>
                <w:bookmarkEnd w:id="27616"/>
                <w:bookmarkEnd w:id="27617"/>
                <w:bookmarkEnd w:id="27618"/>
                <w:bookmarkEnd w:id="27619"/>
                <w:bookmarkEnd w:id="27620"/>
                <w:bookmarkEnd w:id="27621"/>
                <w:bookmarkEnd w:id="27622"/>
                <w:bookmarkEnd w:id="27623"/>
                <w:bookmarkEnd w:id="27624"/>
                <w:bookmarkEnd w:id="27625"/>
                <w:bookmarkEnd w:id="27626"/>
                <w:bookmarkEnd w:id="27627"/>
                <w:bookmarkEnd w:id="27628"/>
              </w:del>
            </w:moveFrom>
          </w:p>
        </w:tc>
        <w:tc>
          <w:tcPr>
            <w:tcW w:w="1201" w:type="dxa"/>
          </w:tcPr>
          <w:p w14:paraId="2C2A4C42" w14:textId="302233D8" w:rsidR="004C430C" w:rsidRPr="004424B1" w:rsidDel="00CF1AED"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del w:id="27629" w:author="Quinten Van Woerkom" w:date="2024-12-17T16:10:00Z" w16du:dateUtc="2024-12-17T15:10:00Z"/>
                <w:moveFrom w:id="27630" w:author="Quinten Van Woerkom" w:date="2024-12-17T14:02:00Z" w16du:dateUtc="2024-12-17T13:02:00Z"/>
              </w:rPr>
            </w:pPr>
            <w:moveFrom w:id="27631" w:author="Quinten Van Woerkom" w:date="2024-12-17T14:02:00Z" w16du:dateUtc="2024-12-17T13:02:00Z">
              <w:del w:id="27632" w:author="Quinten Van Woerkom" w:date="2024-12-17T16:10:00Z" w16du:dateUtc="2024-12-17T15:10:00Z">
                <w:r w:rsidRPr="004424B1" w:rsidDel="00CF1AED">
                  <w:delText>701</w:delText>
                </w:r>
                <w:bookmarkStart w:id="27633" w:name="_Toc185342192"/>
                <w:bookmarkStart w:id="27634" w:name="_Toc185349812"/>
                <w:bookmarkStart w:id="27635" w:name="_Toc185428921"/>
                <w:bookmarkStart w:id="27636" w:name="_Toc185498562"/>
                <w:bookmarkStart w:id="27637" w:name="_Toc185499762"/>
                <w:bookmarkStart w:id="27638" w:name="_Toc185500963"/>
                <w:bookmarkStart w:id="27639" w:name="_Toc185502168"/>
                <w:bookmarkStart w:id="27640" w:name="_Toc185503374"/>
                <w:bookmarkStart w:id="27641" w:name="_Toc186031634"/>
                <w:bookmarkStart w:id="27642" w:name="_Toc186032840"/>
                <w:bookmarkStart w:id="27643" w:name="_Toc186034046"/>
                <w:bookmarkStart w:id="27644" w:name="_Toc186046544"/>
                <w:bookmarkStart w:id="27645" w:name="_Toc186457310"/>
                <w:bookmarkStart w:id="27646" w:name="_Toc186470955"/>
                <w:bookmarkStart w:id="27647" w:name="_Toc186645466"/>
                <w:bookmarkEnd w:id="27633"/>
                <w:bookmarkEnd w:id="27634"/>
                <w:bookmarkEnd w:id="27635"/>
                <w:bookmarkEnd w:id="27636"/>
                <w:bookmarkEnd w:id="27637"/>
                <w:bookmarkEnd w:id="27638"/>
                <w:bookmarkEnd w:id="27639"/>
                <w:bookmarkEnd w:id="27640"/>
                <w:bookmarkEnd w:id="27641"/>
                <w:bookmarkEnd w:id="27642"/>
                <w:bookmarkEnd w:id="27643"/>
                <w:bookmarkEnd w:id="27644"/>
                <w:bookmarkEnd w:id="27645"/>
                <w:bookmarkEnd w:id="27646"/>
                <w:bookmarkEnd w:id="27647"/>
              </w:del>
            </w:moveFrom>
          </w:p>
        </w:tc>
        <w:bookmarkStart w:id="27648" w:name="_Toc185342193"/>
        <w:bookmarkStart w:id="27649" w:name="_Toc185349813"/>
        <w:bookmarkStart w:id="27650" w:name="_Toc185428922"/>
        <w:bookmarkStart w:id="27651" w:name="_Toc185498563"/>
        <w:bookmarkStart w:id="27652" w:name="_Toc185499763"/>
        <w:bookmarkStart w:id="27653" w:name="_Toc185500964"/>
        <w:bookmarkStart w:id="27654" w:name="_Toc185502169"/>
        <w:bookmarkStart w:id="27655" w:name="_Toc185503375"/>
        <w:bookmarkStart w:id="27656" w:name="_Toc186031635"/>
        <w:bookmarkStart w:id="27657" w:name="_Toc186032841"/>
        <w:bookmarkStart w:id="27658" w:name="_Toc186034047"/>
        <w:bookmarkStart w:id="27659" w:name="_Toc186046545"/>
        <w:bookmarkStart w:id="27660" w:name="_Toc186457311"/>
        <w:bookmarkStart w:id="27661" w:name="_Toc186470956"/>
        <w:bookmarkStart w:id="27662" w:name="_Toc186645467"/>
        <w:bookmarkEnd w:id="27648"/>
        <w:bookmarkEnd w:id="27649"/>
        <w:bookmarkEnd w:id="27650"/>
        <w:bookmarkEnd w:id="27651"/>
        <w:bookmarkEnd w:id="27652"/>
        <w:bookmarkEnd w:id="27653"/>
        <w:bookmarkEnd w:id="27654"/>
        <w:bookmarkEnd w:id="27655"/>
        <w:bookmarkEnd w:id="27656"/>
        <w:bookmarkEnd w:id="27657"/>
        <w:bookmarkEnd w:id="27658"/>
        <w:bookmarkEnd w:id="27659"/>
        <w:bookmarkEnd w:id="27660"/>
        <w:bookmarkEnd w:id="27661"/>
        <w:bookmarkEnd w:id="27662"/>
      </w:tr>
    </w:tbl>
    <w:p w14:paraId="19E551CE" w14:textId="1A484602" w:rsidR="00540477" w:rsidRPr="00540477" w:rsidRDefault="00540477">
      <w:pPr>
        <w:pStyle w:val="Heading2"/>
        <w:spacing w:before="480"/>
        <w:rPr>
          <w:ins w:id="27663" w:author="Quinten Van Woerkom" w:date="2024-12-17T13:58:00Z" w16du:dateUtc="2024-12-17T12:58:00Z"/>
          <w:lang w:val="en-GB"/>
        </w:rPr>
        <w:pPrChange w:id="27664" w:author="Peter Van Der Plas" w:date="2024-12-27T11:29:00Z" w16du:dateUtc="2024-12-27T10:29:00Z">
          <w:pPr/>
        </w:pPrChange>
      </w:pPr>
      <w:bookmarkStart w:id="27665" w:name="_Ref125205281"/>
      <w:bookmarkStart w:id="27666" w:name="_Toc140093794"/>
      <w:bookmarkStart w:id="27667" w:name="_Ref54020540"/>
      <w:bookmarkStart w:id="27668" w:name="_Toc186645468"/>
      <w:moveFromRangeEnd w:id="26896"/>
      <w:ins w:id="27669" w:author="Quinten Van Woerkom" w:date="2024-12-17T13:58:00Z" w16du:dateUtc="2024-12-17T12:58:00Z">
        <w:r>
          <w:rPr>
            <w:lang w:val="en-GB"/>
          </w:rPr>
          <w:t>Conventions</w:t>
        </w:r>
        <w:bookmarkEnd w:id="27668"/>
      </w:ins>
    </w:p>
    <w:p w14:paraId="166F7017" w14:textId="77777777" w:rsidR="00540477" w:rsidRPr="004424B1" w:rsidRDefault="00540477">
      <w:pPr>
        <w:pStyle w:val="Heading3"/>
        <w:rPr>
          <w:ins w:id="27670" w:author="Quinten Van Woerkom" w:date="2024-12-17T13:58:00Z" w16du:dateUtc="2024-12-17T12:58:00Z"/>
        </w:rPr>
        <w:pPrChange w:id="27671" w:author="Quinten Van Woerkom" w:date="2024-12-17T13:58:00Z" w16du:dateUtc="2024-12-17T12:58:00Z">
          <w:pPr>
            <w:pStyle w:val="HeadingNoNumber"/>
          </w:pPr>
        </w:pPrChange>
      </w:pPr>
      <w:bookmarkStart w:id="27672" w:name="_Ref185409871"/>
      <w:ins w:id="27673" w:author="Quinten Van Woerkom" w:date="2024-12-17T13:58:00Z" w16du:dateUtc="2024-12-17T12:58:00Z">
        <w:r w:rsidRPr="004424B1">
          <w:t>Data Structures</w:t>
        </w:r>
        <w:bookmarkEnd w:id="27672"/>
      </w:ins>
    </w:p>
    <w:p w14:paraId="4C2BDB60" w14:textId="4918CF92" w:rsidR="00540477" w:rsidRPr="004424B1" w:rsidRDefault="00540477" w:rsidP="00540477">
      <w:pPr>
        <w:spacing w:line="240" w:lineRule="auto"/>
        <w:rPr>
          <w:ins w:id="27674" w:author="Quinten Van Woerkom" w:date="2024-12-17T13:58:00Z" w16du:dateUtc="2024-12-17T12:58:00Z"/>
          <w:lang w:val="en-GB" w:eastAsia="en-GB"/>
        </w:rPr>
      </w:pPr>
      <w:ins w:id="27675" w:author="Quinten Van Woerkom" w:date="2024-12-17T13:58:00Z" w16du:dateUtc="2024-12-17T12:58:00Z">
        <w:r w:rsidRPr="004424B1">
          <w:rPr>
            <w:lang w:val="en-GB" w:eastAsia="en-GB"/>
          </w:rPr>
          <w:t xml:space="preserve">Each data structure (or type) definition contained in section </w:t>
        </w:r>
        <w:r w:rsidRPr="004424B1">
          <w:rPr>
            <w:lang w:val="en-GB" w:eastAsia="en-GB"/>
          </w:rPr>
          <w:fldChar w:fldCharType="begin"/>
        </w:r>
        <w:r w:rsidRPr="004424B1">
          <w:rPr>
            <w:lang w:val="en-GB" w:eastAsia="en-GB"/>
          </w:rPr>
          <w:instrText xml:space="preserve"> REF _Ref56507059 \r \h </w:instrText>
        </w:r>
        <w:r>
          <w:rPr>
            <w:lang w:val="en-GB" w:eastAsia="en-GB"/>
          </w:rPr>
          <w:instrText xml:space="preserve"> \* MERGEFORMAT </w:instrText>
        </w:r>
      </w:ins>
      <w:r w:rsidRPr="004424B1">
        <w:rPr>
          <w:lang w:val="en-GB" w:eastAsia="en-GB"/>
        </w:rPr>
      </w:r>
      <w:ins w:id="27676" w:author="Quinten Van Woerkom" w:date="2024-12-17T13:58:00Z" w16du:dateUtc="2024-12-17T12:58:00Z">
        <w:r w:rsidRPr="004424B1">
          <w:rPr>
            <w:lang w:val="en-GB" w:eastAsia="en-GB"/>
          </w:rPr>
          <w:fldChar w:fldCharType="separate"/>
        </w:r>
      </w:ins>
      <w:ins w:id="27677" w:author="Peter Van Der Plas" w:date="2025-01-01T17:31:00Z" w16du:dateUtc="2025-01-01T16:31:00Z">
        <w:r w:rsidR="006D1623">
          <w:rPr>
            <w:lang w:val="en-GB" w:eastAsia="en-GB"/>
          </w:rPr>
          <w:t>4</w:t>
        </w:r>
      </w:ins>
      <w:ins w:id="27678" w:author="Quinten Van Woerkom" w:date="2024-12-17T13:58:00Z" w16du:dateUtc="2024-12-17T12:58:00Z">
        <w:r w:rsidRPr="004424B1">
          <w:rPr>
            <w:lang w:val="en-GB" w:eastAsia="en-GB"/>
          </w:rPr>
          <w:fldChar w:fldCharType="end"/>
        </w:r>
        <w:r w:rsidRPr="004424B1">
          <w:rPr>
            <w:lang w:val="en-GB" w:eastAsia="en-GB"/>
          </w:rPr>
          <w:t xml:space="preserve"> contains a table following the standard structure outlined below.</w:t>
        </w:r>
      </w:ins>
    </w:p>
    <w:p w14:paraId="498BD47B" w14:textId="0067AE65" w:rsidR="00540477" w:rsidRPr="004424B1" w:rsidRDefault="00540477">
      <w:pPr>
        <w:pStyle w:val="TableTitle"/>
        <w:spacing w:before="240"/>
        <w:rPr>
          <w:ins w:id="27679" w:author="Quinten Van Woerkom" w:date="2024-12-17T13:58:00Z" w16du:dateUtc="2024-12-17T12:58:00Z"/>
          <w:lang w:val="en-GB"/>
        </w:rPr>
        <w:pPrChange w:id="27680" w:author="Peter Van Der Plas" w:date="2024-12-27T11:29:00Z" w16du:dateUtc="2024-12-27T10:29:00Z">
          <w:pPr>
            <w:pStyle w:val="TableTitle"/>
          </w:pPr>
        </w:pPrChange>
      </w:pPr>
      <w:ins w:id="27681" w:author="Quinten Van Woerkom" w:date="2024-12-17T13:58:00Z" w16du:dateUtc="2024-12-17T12:58:00Z">
        <w:r w:rsidRPr="004424B1">
          <w:rPr>
            <w:lang w:val="en-GB"/>
          </w:rPr>
          <w:t xml:space="preserve">Table </w:t>
        </w:r>
      </w:ins>
      <w:ins w:id="27682" w:author="Quinten Van Woerkom" w:date="2024-12-18T11:47:00Z" w16du:dateUtc="2024-12-18T10:47:00Z">
        <w:r w:rsidR="00F05E45">
          <w:rPr>
            <w:lang w:val="en-GB"/>
          </w:rPr>
          <w:fldChar w:fldCharType="begin"/>
        </w:r>
        <w:r w:rsidR="00F05E45">
          <w:rPr>
            <w:lang w:val="en-GB"/>
          </w:rPr>
          <w:instrText xml:space="preserve"> STYLEREF 1 \s </w:instrText>
        </w:r>
      </w:ins>
      <w:r w:rsidR="00F05E45">
        <w:rPr>
          <w:lang w:val="en-GB"/>
        </w:rPr>
        <w:fldChar w:fldCharType="separate"/>
      </w:r>
      <w:r w:rsidR="006D1623">
        <w:rPr>
          <w:noProof/>
          <w:lang w:val="en-GB"/>
        </w:rPr>
        <w:t>4</w:t>
      </w:r>
      <w:ins w:id="27683" w:author="Quinten Van Woerkom" w:date="2024-12-18T11:47:00Z" w16du:dateUtc="2024-12-18T10:47:00Z">
        <w:r w:rsidR="00F05E45">
          <w:rPr>
            <w:lang w:val="en-GB"/>
          </w:rPr>
          <w:fldChar w:fldCharType="end"/>
        </w:r>
        <w:r w:rsidR="00F05E45">
          <w:rPr>
            <w:lang w:val="en-GB"/>
          </w:rPr>
          <w:noBreakHyphen/>
        </w:r>
        <w:r w:rsidR="00F05E45">
          <w:rPr>
            <w:lang w:val="en-GB"/>
          </w:rPr>
          <w:fldChar w:fldCharType="begin"/>
        </w:r>
        <w:r w:rsidR="00F05E45">
          <w:rPr>
            <w:lang w:val="en-GB"/>
          </w:rPr>
          <w:instrText xml:space="preserve"> SEQ Table \* ARABIC \s 1 </w:instrText>
        </w:r>
      </w:ins>
      <w:r w:rsidR="00F05E45">
        <w:rPr>
          <w:lang w:val="en-GB"/>
        </w:rPr>
        <w:fldChar w:fldCharType="separate"/>
      </w:r>
      <w:ins w:id="27684" w:author="Peter Van Der Plas" w:date="2025-01-01T17:31:00Z" w16du:dateUtc="2025-01-01T16:31:00Z">
        <w:r w:rsidR="006D1623">
          <w:rPr>
            <w:noProof/>
            <w:lang w:val="en-GB"/>
          </w:rPr>
          <w:t>2</w:t>
        </w:r>
      </w:ins>
      <w:ins w:id="27685" w:author="Quinten Van Woerkom" w:date="2024-12-18T11:47:00Z" w16du:dateUtc="2024-12-18T10:47:00Z">
        <w:r w:rsidR="00F05E45">
          <w:rPr>
            <w:lang w:val="en-GB"/>
          </w:rPr>
          <w:fldChar w:fldCharType="end"/>
        </w:r>
      </w:ins>
      <w:ins w:id="27686" w:author="Quinten Van Woerkom" w:date="2024-12-17T13:58:00Z" w16du:dateUtc="2024-12-17T12:58:00Z">
        <w:r w:rsidRPr="004424B1">
          <w:rPr>
            <w:lang w:val="en-GB"/>
          </w:rPr>
          <w:fldChar w:fldCharType="begin"/>
        </w:r>
        <w:r w:rsidRPr="004424B1">
          <w:rPr>
            <w:lang w:val="en-GB"/>
          </w:rPr>
          <w:instrText xml:space="preserve"> TC \f T \l 7 "</w:instrText>
        </w:r>
        <w:r w:rsidRPr="004424B1">
          <w:rPr>
            <w:lang w:val="en-GB"/>
          </w:rPr>
          <w:fldChar w:fldCharType="begin"/>
        </w:r>
        <w:r w:rsidRPr="004424B1">
          <w:rPr>
            <w:lang w:val="en-GB"/>
          </w:rPr>
          <w:instrText xml:space="preserve"> STYLEREF "Heading 1"\l \n \t \* MERGEFORMAT </w:instrText>
        </w:r>
        <w:r w:rsidRPr="004424B1">
          <w:rPr>
            <w:lang w:val="en-GB"/>
          </w:rPr>
          <w:fldChar w:fldCharType="separate"/>
        </w:r>
      </w:ins>
      <w:bookmarkStart w:id="27687" w:name="_Toc186645536"/>
      <w:r w:rsidR="006D1623">
        <w:rPr>
          <w:noProof/>
          <w:lang w:val="en-GB"/>
        </w:rPr>
        <w:instrText>4</w:instrText>
      </w:r>
      <w:ins w:id="27688" w:author="Quinten Van Woerkom" w:date="2024-12-17T13:58:00Z" w16du:dateUtc="2024-12-17T12:58:00Z">
        <w:r w:rsidRPr="004424B1">
          <w:rPr>
            <w:noProof/>
            <w:lang w:val="en-GB"/>
          </w:rPr>
          <w:fldChar w:fldCharType="end"/>
        </w:r>
        <w:r w:rsidRPr="004424B1">
          <w:rPr>
            <w:lang w:val="en-GB"/>
          </w:rPr>
          <w:instrText>-</w:instrText>
        </w:r>
        <w:r w:rsidRPr="004424B1">
          <w:rPr>
            <w:lang w:val="en-GB"/>
          </w:rPr>
          <w:fldChar w:fldCharType="begin"/>
        </w:r>
        <w:r w:rsidRPr="004424B1">
          <w:rPr>
            <w:lang w:val="en-GB"/>
          </w:rPr>
          <w:instrText xml:space="preserve"> SEQ Table_TOC \s 1 \* MERGEFORMAT </w:instrText>
        </w:r>
        <w:r w:rsidRPr="004424B1">
          <w:rPr>
            <w:lang w:val="en-GB"/>
          </w:rPr>
          <w:fldChar w:fldCharType="separate"/>
        </w:r>
      </w:ins>
      <w:ins w:id="27689" w:author="Peter Van Der Plas" w:date="2025-01-01T17:31:00Z" w16du:dateUtc="2025-01-01T16:31:00Z">
        <w:r w:rsidR="006D1623">
          <w:rPr>
            <w:noProof/>
            <w:lang w:val="en-GB"/>
          </w:rPr>
          <w:instrText>2</w:instrText>
        </w:r>
      </w:ins>
      <w:ins w:id="27690" w:author="Quinten Van Woerkom" w:date="2024-12-17T13:58:00Z" w16du:dateUtc="2024-12-17T12:58:00Z">
        <w:del w:id="27691" w:author="Peter Van Der Plas" w:date="2024-12-25T18:53:00Z" w16du:dateUtc="2024-12-25T17:53:00Z">
          <w:r w:rsidDel="00547CCE">
            <w:rPr>
              <w:noProof/>
              <w:lang w:val="en-GB"/>
            </w:rPr>
            <w:delInstrText>1</w:delInstrText>
          </w:r>
        </w:del>
        <w:r w:rsidRPr="004424B1">
          <w:rPr>
            <w:noProof/>
            <w:lang w:val="en-GB"/>
          </w:rPr>
          <w:fldChar w:fldCharType="end"/>
        </w:r>
        <w:r w:rsidRPr="004424B1">
          <w:rPr>
            <w:lang w:val="en-GB"/>
          </w:rPr>
          <w:tab/>
          <w:instrText>Example Data Structure Table</w:instrText>
        </w:r>
        <w:bookmarkEnd w:id="27687"/>
        <w:r w:rsidRPr="004424B1">
          <w:rPr>
            <w:lang w:val="en-GB"/>
          </w:rPr>
          <w:instrText>"</w:instrText>
        </w:r>
        <w:r w:rsidRPr="004424B1">
          <w:rPr>
            <w:lang w:val="en-GB"/>
          </w:rPr>
          <w:fldChar w:fldCharType="end"/>
        </w:r>
        <w:r w:rsidRPr="004424B1">
          <w:rPr>
            <w:lang w:val="en-GB"/>
          </w:rPr>
          <w:t>:  Example Data Structure Table</w:t>
        </w:r>
      </w:ins>
    </w:p>
    <w:tbl>
      <w:tblPr>
        <w:tblStyle w:val="RBTable"/>
        <w:tblW w:w="9179" w:type="dxa"/>
        <w:tblLayout w:type="fixed"/>
        <w:tblLook w:val="0400" w:firstRow="0" w:lastRow="0" w:firstColumn="0" w:lastColumn="0" w:noHBand="0" w:noVBand="1"/>
      </w:tblPr>
      <w:tblGrid>
        <w:gridCol w:w="1666"/>
        <w:gridCol w:w="2977"/>
        <w:gridCol w:w="992"/>
        <w:gridCol w:w="1843"/>
        <w:gridCol w:w="709"/>
        <w:gridCol w:w="992"/>
      </w:tblGrid>
      <w:tr w:rsidR="00950EEF" w:rsidRPr="004424B1" w14:paraId="7EF2444A" w14:textId="77777777" w:rsidTr="00C72D78">
        <w:trPr>
          <w:ins w:id="27692" w:author="Quinten Van Woerkom" w:date="2024-12-17T13:58:00Z"/>
        </w:trPr>
        <w:tc>
          <w:tcPr>
            <w:tcW w:w="1667" w:type="dxa"/>
            <w:shd w:val="clear" w:color="auto" w:fill="00CCFF"/>
          </w:tcPr>
          <w:p w14:paraId="14634E06" w14:textId="77777777" w:rsidR="00540477" w:rsidRPr="000C71C0" w:rsidRDefault="00540477" w:rsidP="00E57663">
            <w:pPr>
              <w:pStyle w:val="TableCell"/>
              <w:keepNext/>
              <w:rPr>
                <w:ins w:id="27693" w:author="Quinten Van Woerkom" w:date="2024-12-17T13:58:00Z" w16du:dateUtc="2024-12-17T12:58:00Z"/>
                <w:color w:val="auto"/>
                <w:szCs w:val="18"/>
                <w:rPrChange w:id="27694" w:author="Peter Van Der Plas" w:date="2024-12-27T17:17:00Z" w16du:dateUtc="2024-12-27T16:17:00Z">
                  <w:rPr>
                    <w:ins w:id="27695" w:author="Quinten Van Woerkom" w:date="2024-12-17T13:58:00Z" w16du:dateUtc="2024-12-17T12:58:00Z"/>
                    <w:color w:val="FFFFFF" w:themeColor="background1"/>
                  </w:rPr>
                </w:rPrChange>
              </w:rPr>
            </w:pPr>
            <w:commentRangeStart w:id="27696"/>
            <w:ins w:id="27697" w:author="Quinten Van Woerkom" w:date="2024-12-17T13:58:00Z" w16du:dateUtc="2024-12-17T12:58:00Z">
              <w:r w:rsidRPr="000C71C0">
                <w:rPr>
                  <w:color w:val="auto"/>
                  <w:szCs w:val="18"/>
                  <w:rPrChange w:id="27698" w:author="Peter Van Der Plas" w:date="2024-12-27T17:17:00Z" w16du:dateUtc="2024-12-27T16:17:00Z">
                    <w:rPr>
                      <w:color w:val="FFFFFF" w:themeColor="background1"/>
                    </w:rPr>
                  </w:rPrChange>
                </w:rPr>
                <w:t>Name</w:t>
              </w:r>
            </w:ins>
          </w:p>
        </w:tc>
        <w:tc>
          <w:tcPr>
            <w:tcW w:w="2977" w:type="dxa"/>
          </w:tcPr>
          <w:p w14:paraId="40B4FFC4" w14:textId="77777777" w:rsidR="00540477" w:rsidRPr="00F14A76" w:rsidRDefault="00540477" w:rsidP="00E57663">
            <w:pPr>
              <w:pStyle w:val="TableCell"/>
              <w:keepNext/>
              <w:rPr>
                <w:ins w:id="27699" w:author="Quinten Van Woerkom" w:date="2024-12-17T13:58:00Z" w16du:dateUtc="2024-12-17T12:58:00Z"/>
                <w:b/>
                <w:szCs w:val="18"/>
              </w:rPr>
            </w:pPr>
            <w:ins w:id="27700" w:author="Quinten Van Woerkom" w:date="2024-12-17T13:58:00Z" w16du:dateUtc="2024-12-17T12:58:00Z">
              <w:r w:rsidRPr="00F14A76">
                <w:rPr>
                  <w:b/>
                  <w:szCs w:val="18"/>
                </w:rPr>
                <w:t>&lt;Data Structure name&gt;</w:t>
              </w:r>
            </w:ins>
          </w:p>
        </w:tc>
        <w:tc>
          <w:tcPr>
            <w:tcW w:w="992" w:type="dxa"/>
            <w:shd w:val="clear" w:color="auto" w:fill="00CCFF"/>
          </w:tcPr>
          <w:p w14:paraId="7AC4D5E5" w14:textId="77777777" w:rsidR="00540477" w:rsidRPr="00F14A76" w:rsidRDefault="00540477" w:rsidP="00E57663">
            <w:pPr>
              <w:pStyle w:val="TableCell"/>
              <w:keepNext/>
              <w:rPr>
                <w:ins w:id="27701" w:author="Quinten Van Woerkom" w:date="2024-12-17T13:58:00Z" w16du:dateUtc="2024-12-17T12:58:00Z"/>
                <w:bCs/>
                <w:color w:val="auto"/>
                <w:szCs w:val="18"/>
                <w:rPrChange w:id="27702" w:author="Peter Van Der Plas" w:date="2024-12-27T13:14:00Z" w16du:dateUtc="2024-12-27T12:14:00Z">
                  <w:rPr>
                    <w:ins w:id="27703" w:author="Quinten Van Woerkom" w:date="2024-12-17T13:58:00Z" w16du:dateUtc="2024-12-17T12:58:00Z"/>
                    <w:b/>
                  </w:rPr>
                </w:rPrChange>
              </w:rPr>
            </w:pPr>
            <w:ins w:id="27704" w:author="Quinten Van Woerkom" w:date="2024-12-17T13:58:00Z" w16du:dateUtc="2024-12-17T12:58:00Z">
              <w:r w:rsidRPr="00F14A76">
                <w:rPr>
                  <w:bCs/>
                  <w:color w:val="auto"/>
                  <w:szCs w:val="18"/>
                  <w:rPrChange w:id="27705" w:author="Peter Van Der Plas" w:date="2024-12-27T13:14:00Z" w16du:dateUtc="2024-12-27T12:14:00Z">
                    <w:rPr>
                      <w:b/>
                      <w:color w:val="FFFFFF" w:themeColor="background1"/>
                    </w:rPr>
                  </w:rPrChange>
                </w:rPr>
                <w:t>Extends</w:t>
              </w:r>
            </w:ins>
          </w:p>
        </w:tc>
        <w:tc>
          <w:tcPr>
            <w:tcW w:w="1843" w:type="dxa"/>
          </w:tcPr>
          <w:p w14:paraId="6C4EAE45" w14:textId="77777777" w:rsidR="00540477" w:rsidRPr="00F14A76" w:rsidRDefault="00540477" w:rsidP="00E57663">
            <w:pPr>
              <w:pStyle w:val="TableCell"/>
              <w:keepNext/>
              <w:rPr>
                <w:ins w:id="27706" w:author="Quinten Van Woerkom" w:date="2024-12-17T13:58:00Z" w16du:dateUtc="2024-12-17T12:58:00Z"/>
                <w:b/>
                <w:szCs w:val="18"/>
              </w:rPr>
            </w:pPr>
            <w:ins w:id="27707" w:author="Quinten Van Woerkom" w:date="2024-12-17T13:58:00Z" w16du:dateUtc="2024-12-17T12:58:00Z">
              <w:r w:rsidRPr="00F14A76">
                <w:rPr>
                  <w:szCs w:val="18"/>
                </w:rPr>
                <w:t>&lt;Parent name&gt;</w:t>
              </w:r>
            </w:ins>
          </w:p>
        </w:tc>
        <w:tc>
          <w:tcPr>
            <w:tcW w:w="709" w:type="dxa"/>
            <w:shd w:val="clear" w:color="auto" w:fill="00CCFF"/>
          </w:tcPr>
          <w:p w14:paraId="2180857A" w14:textId="77777777" w:rsidR="00540477" w:rsidRPr="00F14A76" w:rsidRDefault="00540477" w:rsidP="00E57663">
            <w:pPr>
              <w:pStyle w:val="TableCell"/>
              <w:keepNext/>
              <w:rPr>
                <w:ins w:id="27708" w:author="Quinten Van Woerkom" w:date="2024-12-17T13:58:00Z" w16du:dateUtc="2024-12-17T12:58:00Z"/>
                <w:bCs/>
                <w:color w:val="auto"/>
                <w:szCs w:val="18"/>
                <w:rPrChange w:id="27709" w:author="Peter Van Der Plas" w:date="2024-12-27T13:14:00Z" w16du:dateUtc="2024-12-27T12:14:00Z">
                  <w:rPr>
                    <w:ins w:id="27710" w:author="Quinten Van Woerkom" w:date="2024-12-17T13:58:00Z" w16du:dateUtc="2024-12-17T12:58:00Z"/>
                    <w:b/>
                  </w:rPr>
                </w:rPrChange>
              </w:rPr>
            </w:pPr>
            <w:ins w:id="27711" w:author="Quinten Van Woerkom" w:date="2024-12-17T13:58:00Z" w16du:dateUtc="2024-12-17T12:58:00Z">
              <w:r w:rsidRPr="00F14A76">
                <w:rPr>
                  <w:bCs/>
                  <w:color w:val="auto"/>
                  <w:szCs w:val="18"/>
                  <w:rPrChange w:id="27712" w:author="Peter Van Der Plas" w:date="2024-12-27T13:14:00Z" w16du:dateUtc="2024-12-27T12:14:00Z">
                    <w:rPr>
                      <w:b/>
                      <w:color w:val="FFFFFF" w:themeColor="background1"/>
                    </w:rPr>
                  </w:rPrChange>
                </w:rPr>
                <w:t>SFP</w:t>
              </w:r>
            </w:ins>
          </w:p>
        </w:tc>
        <w:tc>
          <w:tcPr>
            <w:tcW w:w="992" w:type="dxa"/>
          </w:tcPr>
          <w:p w14:paraId="5A8D6F43" w14:textId="77777777" w:rsidR="00540477" w:rsidRPr="00F14A76" w:rsidRDefault="00540477" w:rsidP="00E57663">
            <w:pPr>
              <w:pStyle w:val="TableCell"/>
              <w:keepNext/>
              <w:jc w:val="right"/>
              <w:rPr>
                <w:ins w:id="27713" w:author="Quinten Van Woerkom" w:date="2024-12-17T13:58:00Z" w16du:dateUtc="2024-12-17T12:58:00Z"/>
                <w:rFonts w:cs="Arial"/>
                <w:szCs w:val="18"/>
              </w:rPr>
            </w:pPr>
            <w:ins w:id="27714" w:author="Quinten Van Woerkom" w:date="2024-12-17T13:58:00Z" w16du:dateUtc="2024-12-17T12:58:00Z">
              <w:r w:rsidRPr="00F14A76">
                <w:rPr>
                  <w:rFonts w:cs="Arial"/>
                  <w:szCs w:val="18"/>
                </w:rPr>
                <w:t>&lt;#&gt;</w:t>
              </w:r>
            </w:ins>
            <w:commentRangeEnd w:id="27696"/>
            <w:r w:rsidR="00F32FDD" w:rsidRPr="00F14A76">
              <w:rPr>
                <w:rStyle w:val="CommentReference"/>
                <w:rFonts w:cs="Arial"/>
                <w:sz w:val="18"/>
                <w:szCs w:val="18"/>
                <w:lang w:val="en-US" w:eastAsia="en-US"/>
                <w:rPrChange w:id="27715" w:author="Peter Van Der Plas" w:date="2024-12-27T13:14:00Z" w16du:dateUtc="2024-12-27T12:14:00Z">
                  <w:rPr>
                    <w:rStyle w:val="CommentReference"/>
                    <w:rFonts w:cs="Times New Roman"/>
                    <w:lang w:val="en-US" w:eastAsia="en-US"/>
                  </w:rPr>
                </w:rPrChange>
              </w:rPr>
              <w:commentReference w:id="27696"/>
            </w:r>
          </w:p>
        </w:tc>
      </w:tr>
    </w:tbl>
    <w:p w14:paraId="2F32BAC1" w14:textId="77777777" w:rsidR="00540477" w:rsidRPr="004424B1" w:rsidRDefault="00540477" w:rsidP="00540477">
      <w:pPr>
        <w:keepNext/>
        <w:spacing w:before="0" w:line="240" w:lineRule="auto"/>
        <w:rPr>
          <w:ins w:id="27716" w:author="Quinten Van Woerkom" w:date="2024-12-17T13:58:00Z" w16du:dateUtc="2024-12-17T12:58:00Z"/>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540477" w:rsidRPr="004424B1" w14:paraId="5B08DE15" w14:textId="77777777" w:rsidTr="00C72D78">
        <w:trPr>
          <w:cnfStyle w:val="100000000000" w:firstRow="1" w:lastRow="0" w:firstColumn="0" w:lastColumn="0" w:oddVBand="0" w:evenVBand="0" w:oddHBand="0" w:evenHBand="0" w:firstRowFirstColumn="0" w:firstRowLastColumn="0" w:lastRowFirstColumn="0" w:lastRowLastColumn="0"/>
          <w:tblHeader/>
          <w:ins w:id="27717" w:author="Quinten Van Woerkom" w:date="2024-12-17T13:58:00Z"/>
        </w:trPr>
        <w:tc>
          <w:tcPr>
            <w:cnfStyle w:val="001000000000" w:firstRow="0" w:lastRow="0" w:firstColumn="1" w:lastColumn="0" w:oddVBand="0" w:evenVBand="0" w:oddHBand="0" w:evenHBand="0" w:firstRowFirstColumn="0" w:firstRowLastColumn="0" w:lastRowFirstColumn="0" w:lastRowLastColumn="0"/>
            <w:tcW w:w="1667" w:type="dxa"/>
          </w:tcPr>
          <w:p w14:paraId="483338EF" w14:textId="77777777" w:rsidR="00540477" w:rsidRPr="004424B1" w:rsidRDefault="00540477" w:rsidP="00E57663">
            <w:pPr>
              <w:pStyle w:val="TableCell"/>
              <w:rPr>
                <w:ins w:id="27718" w:author="Quinten Van Woerkom" w:date="2024-12-17T13:58:00Z" w16du:dateUtc="2024-12-17T12:58:00Z"/>
              </w:rPr>
            </w:pPr>
            <w:commentRangeStart w:id="27719"/>
            <w:ins w:id="27720" w:author="Quinten Van Woerkom" w:date="2024-12-17T13:58:00Z" w16du:dateUtc="2024-12-17T12:58:00Z">
              <w:r>
                <w:t>Field</w:t>
              </w:r>
              <w:commentRangeEnd w:id="27719"/>
              <w:r>
                <w:rPr>
                  <w:rStyle w:val="CommentReference"/>
                  <w:rFonts w:cs="Times New Roman"/>
                  <w:lang w:val="en-US" w:eastAsia="en-US"/>
                </w:rPr>
                <w:commentReference w:id="27719"/>
              </w:r>
            </w:ins>
          </w:p>
        </w:tc>
        <w:tc>
          <w:tcPr>
            <w:tcW w:w="1984" w:type="dxa"/>
          </w:tcPr>
          <w:p w14:paraId="701BF2DA" w14:textId="77777777" w:rsidR="00540477" w:rsidRPr="004424B1" w:rsidRDefault="00540477" w:rsidP="00E57663">
            <w:pPr>
              <w:pStyle w:val="TableCell"/>
              <w:cnfStyle w:val="100000000000" w:firstRow="1" w:lastRow="0" w:firstColumn="0" w:lastColumn="0" w:oddVBand="0" w:evenVBand="0" w:oddHBand="0" w:evenHBand="0" w:firstRowFirstColumn="0" w:firstRowLastColumn="0" w:lastRowFirstColumn="0" w:lastRowLastColumn="0"/>
              <w:rPr>
                <w:ins w:id="27721" w:author="Quinten Van Woerkom" w:date="2024-12-17T13:58:00Z" w16du:dateUtc="2024-12-17T12:58:00Z"/>
              </w:rPr>
            </w:pPr>
            <w:ins w:id="27722" w:author="Quinten Van Woerkom" w:date="2024-12-17T13:58:00Z" w16du:dateUtc="2024-12-17T12:58:00Z">
              <w:r w:rsidRPr="004424B1">
                <w:t>Type</w:t>
              </w:r>
            </w:ins>
          </w:p>
        </w:tc>
        <w:tc>
          <w:tcPr>
            <w:tcW w:w="992" w:type="dxa"/>
          </w:tcPr>
          <w:p w14:paraId="7B4080B7" w14:textId="77777777" w:rsidR="00540477" w:rsidRPr="004424B1" w:rsidRDefault="00540477" w:rsidP="00E57663">
            <w:pPr>
              <w:pStyle w:val="TableCell"/>
              <w:cnfStyle w:val="100000000000" w:firstRow="1" w:lastRow="0" w:firstColumn="0" w:lastColumn="0" w:oddVBand="0" w:evenVBand="0" w:oddHBand="0" w:evenHBand="0" w:firstRowFirstColumn="0" w:firstRowLastColumn="0" w:lastRowFirstColumn="0" w:lastRowLastColumn="0"/>
              <w:rPr>
                <w:ins w:id="27723" w:author="Quinten Van Woerkom" w:date="2024-12-17T13:58:00Z" w16du:dateUtc="2024-12-17T12:58:00Z"/>
              </w:rPr>
            </w:pPr>
            <w:ins w:id="27724" w:author="Quinten Van Woerkom" w:date="2024-12-17T13:58:00Z" w16du:dateUtc="2024-12-17T12:58:00Z">
              <w:r w:rsidRPr="004424B1">
                <w:t>Nullable</w:t>
              </w:r>
            </w:ins>
          </w:p>
        </w:tc>
        <w:tc>
          <w:tcPr>
            <w:tcW w:w="4535" w:type="dxa"/>
          </w:tcPr>
          <w:p w14:paraId="7496DF7E" w14:textId="77777777" w:rsidR="00540477" w:rsidRPr="004424B1" w:rsidRDefault="00540477" w:rsidP="00E57663">
            <w:pPr>
              <w:pStyle w:val="TableCell"/>
              <w:cnfStyle w:val="100000000000" w:firstRow="1" w:lastRow="0" w:firstColumn="0" w:lastColumn="0" w:oddVBand="0" w:evenVBand="0" w:oddHBand="0" w:evenHBand="0" w:firstRowFirstColumn="0" w:firstRowLastColumn="0" w:lastRowFirstColumn="0" w:lastRowLastColumn="0"/>
              <w:rPr>
                <w:ins w:id="27725" w:author="Quinten Van Woerkom" w:date="2024-12-17T13:58:00Z" w16du:dateUtc="2024-12-17T12:58:00Z"/>
              </w:rPr>
            </w:pPr>
            <w:ins w:id="27726" w:author="Quinten Van Woerkom" w:date="2024-12-17T13:58:00Z" w16du:dateUtc="2024-12-17T12:58:00Z">
              <w:r w:rsidRPr="004424B1">
                <w:t>Description</w:t>
              </w:r>
            </w:ins>
          </w:p>
        </w:tc>
      </w:tr>
      <w:tr w:rsidR="00540477" w:rsidRPr="004424B1" w14:paraId="271C0815" w14:textId="77777777" w:rsidTr="00AD3DF0">
        <w:trPr>
          <w:ins w:id="27727" w:author="Quinten Van Woerkom" w:date="2024-12-17T13:58:00Z"/>
        </w:trPr>
        <w:tc>
          <w:tcPr>
            <w:cnfStyle w:val="001000000000" w:firstRow="0" w:lastRow="0" w:firstColumn="1" w:lastColumn="0" w:oddVBand="0" w:evenVBand="0" w:oddHBand="0" w:evenHBand="0" w:firstRowFirstColumn="0" w:firstRowLastColumn="0" w:lastRowFirstColumn="0" w:lastRowLastColumn="0"/>
            <w:tcW w:w="1667" w:type="dxa"/>
          </w:tcPr>
          <w:p w14:paraId="7E3CA876" w14:textId="77777777" w:rsidR="00540477" w:rsidRPr="00BE1C3C" w:rsidRDefault="00540477" w:rsidP="00E57663">
            <w:pPr>
              <w:pStyle w:val="TableCell"/>
              <w:rPr>
                <w:ins w:id="27728" w:author="Quinten Van Woerkom" w:date="2024-12-17T13:58:00Z" w16du:dateUtc="2024-12-17T12:58:00Z"/>
                <w:szCs w:val="18"/>
                <w:u w:val="single"/>
              </w:rPr>
            </w:pPr>
            <w:ins w:id="27729" w:author="Quinten Van Woerkom" w:date="2024-12-17T13:58:00Z" w16du:dateUtc="2024-12-17T12:58:00Z">
              <w:r w:rsidRPr="00BE1C3C">
                <w:rPr>
                  <w:szCs w:val="18"/>
                  <w:u w:val="single"/>
                </w:rPr>
                <w:softHyphen/>
              </w:r>
              <w:r w:rsidRPr="00BE1C3C">
                <w:rPr>
                  <w:szCs w:val="18"/>
                </w:rPr>
                <w:t>&lt;name&gt;</w:t>
              </w:r>
            </w:ins>
          </w:p>
        </w:tc>
        <w:tc>
          <w:tcPr>
            <w:tcW w:w="1984" w:type="dxa"/>
          </w:tcPr>
          <w:p w14:paraId="7817B917" w14:textId="77777777" w:rsidR="00540477" w:rsidRPr="004424B1" w:rsidRDefault="00540477" w:rsidP="00E57663">
            <w:pPr>
              <w:pStyle w:val="TableCell"/>
              <w:cnfStyle w:val="000000000000" w:firstRow="0" w:lastRow="0" w:firstColumn="0" w:lastColumn="0" w:oddVBand="0" w:evenVBand="0" w:oddHBand="0" w:evenHBand="0" w:firstRowFirstColumn="0" w:firstRowLastColumn="0" w:lastRowFirstColumn="0" w:lastRowLastColumn="0"/>
              <w:rPr>
                <w:ins w:id="27730" w:author="Quinten Van Woerkom" w:date="2024-12-17T13:58:00Z" w16du:dateUtc="2024-12-17T12:58:00Z"/>
              </w:rPr>
            </w:pPr>
            <w:ins w:id="27731" w:author="Quinten Van Woerkom" w:date="2024-12-17T13:58:00Z" w16du:dateUtc="2024-12-17T12:58:00Z">
              <w:r w:rsidRPr="004424B1">
                <w:t>&lt;data type&gt;</w:t>
              </w:r>
            </w:ins>
          </w:p>
        </w:tc>
        <w:tc>
          <w:tcPr>
            <w:tcW w:w="992" w:type="dxa"/>
          </w:tcPr>
          <w:p w14:paraId="41249BDF" w14:textId="77777777" w:rsidR="00540477" w:rsidRPr="004424B1" w:rsidRDefault="00540477" w:rsidP="00E57663">
            <w:pPr>
              <w:pStyle w:val="TableCell"/>
              <w:cnfStyle w:val="000000000000" w:firstRow="0" w:lastRow="0" w:firstColumn="0" w:lastColumn="0" w:oddVBand="0" w:evenVBand="0" w:oddHBand="0" w:evenHBand="0" w:firstRowFirstColumn="0" w:firstRowLastColumn="0" w:lastRowFirstColumn="0" w:lastRowLastColumn="0"/>
              <w:rPr>
                <w:ins w:id="27732" w:author="Quinten Van Woerkom" w:date="2024-12-17T13:58:00Z" w16du:dateUtc="2024-12-17T12:58:00Z"/>
              </w:rPr>
            </w:pPr>
            <w:proofErr w:type="spellStart"/>
            <w:ins w:id="27733" w:author="Quinten Van Woerkom" w:date="2024-12-17T13:58:00Z" w16du:dateUtc="2024-12-17T12:58:00Z">
              <w:r w:rsidRPr="004424B1">
                <w:t>Yes¦No</w:t>
              </w:r>
              <w:proofErr w:type="spellEnd"/>
            </w:ins>
          </w:p>
        </w:tc>
        <w:tc>
          <w:tcPr>
            <w:tcW w:w="4535" w:type="dxa"/>
          </w:tcPr>
          <w:p w14:paraId="347C7EDF" w14:textId="77777777" w:rsidR="00540477" w:rsidRPr="004424B1" w:rsidRDefault="00540477" w:rsidP="00E57663">
            <w:pPr>
              <w:pStyle w:val="TableCell"/>
              <w:cnfStyle w:val="000000000000" w:firstRow="0" w:lastRow="0" w:firstColumn="0" w:lastColumn="0" w:oddVBand="0" w:evenVBand="0" w:oddHBand="0" w:evenHBand="0" w:firstRowFirstColumn="0" w:firstRowLastColumn="0" w:lastRowFirstColumn="0" w:lastRowLastColumn="0"/>
              <w:rPr>
                <w:ins w:id="27734" w:author="Quinten Van Woerkom" w:date="2024-12-17T13:58:00Z" w16du:dateUtc="2024-12-17T12:58:00Z"/>
              </w:rPr>
            </w:pPr>
            <w:ins w:id="27735" w:author="Quinten Van Woerkom" w:date="2024-12-17T13:58:00Z" w16du:dateUtc="2024-12-17T12:58:00Z">
              <w:r w:rsidRPr="004424B1">
                <w:t>&lt;Description&gt;</w:t>
              </w:r>
            </w:ins>
          </w:p>
        </w:tc>
      </w:tr>
      <w:tr w:rsidR="00540477" w:rsidRPr="004424B1" w14:paraId="6DAE6D49" w14:textId="77777777" w:rsidTr="00E57663">
        <w:trPr>
          <w:ins w:id="27736" w:author="Quinten Van Woerkom" w:date="2024-12-17T13:58:00Z"/>
        </w:trPr>
        <w:tc>
          <w:tcPr>
            <w:cnfStyle w:val="001000000000" w:firstRow="0" w:lastRow="0" w:firstColumn="1" w:lastColumn="0" w:oddVBand="0" w:evenVBand="0" w:oddHBand="0" w:evenHBand="0" w:firstRowFirstColumn="0" w:firstRowLastColumn="0" w:lastRowFirstColumn="0" w:lastRowLastColumn="0"/>
            <w:tcW w:w="1667" w:type="dxa"/>
          </w:tcPr>
          <w:p w14:paraId="796EC3A6" w14:textId="77777777" w:rsidR="00540477" w:rsidRPr="00BE1C3C" w:rsidRDefault="00540477" w:rsidP="00E57663">
            <w:pPr>
              <w:pStyle w:val="TableCell"/>
              <w:rPr>
                <w:ins w:id="27737" w:author="Quinten Van Woerkom" w:date="2024-12-17T13:58:00Z" w16du:dateUtc="2024-12-17T12:58:00Z"/>
                <w:szCs w:val="18"/>
                <w:u w:val="single"/>
              </w:rPr>
            </w:pPr>
            <w:ins w:id="27738" w:author="Quinten Van Woerkom" w:date="2024-12-17T13:58:00Z" w16du:dateUtc="2024-12-17T12:58:00Z">
              <w:r w:rsidRPr="00BE1C3C">
                <w:rPr>
                  <w:szCs w:val="18"/>
                  <w:u w:val="single"/>
                </w:rPr>
                <w:softHyphen/>
              </w:r>
              <w:r w:rsidRPr="00BE1C3C">
                <w:rPr>
                  <w:szCs w:val="18"/>
                </w:rPr>
                <w:t>&lt;name&gt;</w:t>
              </w:r>
            </w:ins>
          </w:p>
        </w:tc>
        <w:tc>
          <w:tcPr>
            <w:tcW w:w="1984" w:type="dxa"/>
          </w:tcPr>
          <w:p w14:paraId="2954B616" w14:textId="77777777" w:rsidR="00540477" w:rsidRPr="004424B1" w:rsidRDefault="00540477" w:rsidP="00E57663">
            <w:pPr>
              <w:pStyle w:val="TableCell"/>
              <w:cnfStyle w:val="000000000000" w:firstRow="0" w:lastRow="0" w:firstColumn="0" w:lastColumn="0" w:oddVBand="0" w:evenVBand="0" w:oddHBand="0" w:evenHBand="0" w:firstRowFirstColumn="0" w:firstRowLastColumn="0" w:lastRowFirstColumn="0" w:lastRowLastColumn="0"/>
              <w:rPr>
                <w:ins w:id="27739" w:author="Quinten Van Woerkom" w:date="2024-12-17T13:58:00Z" w16du:dateUtc="2024-12-17T12:58:00Z"/>
              </w:rPr>
            </w:pPr>
            <w:ins w:id="27740" w:author="Quinten Van Woerkom" w:date="2024-12-17T13:58:00Z" w16du:dateUtc="2024-12-17T12:58:00Z">
              <w:r w:rsidRPr="004424B1">
                <w:t>&lt;data type&gt;</w:t>
              </w:r>
            </w:ins>
          </w:p>
        </w:tc>
        <w:tc>
          <w:tcPr>
            <w:tcW w:w="992" w:type="dxa"/>
          </w:tcPr>
          <w:p w14:paraId="31DA2A5B" w14:textId="77777777" w:rsidR="00540477" w:rsidRPr="004424B1" w:rsidRDefault="00540477" w:rsidP="00E57663">
            <w:pPr>
              <w:pStyle w:val="TableCell"/>
              <w:cnfStyle w:val="000000000000" w:firstRow="0" w:lastRow="0" w:firstColumn="0" w:lastColumn="0" w:oddVBand="0" w:evenVBand="0" w:oddHBand="0" w:evenHBand="0" w:firstRowFirstColumn="0" w:firstRowLastColumn="0" w:lastRowFirstColumn="0" w:lastRowLastColumn="0"/>
              <w:rPr>
                <w:ins w:id="27741" w:author="Quinten Van Woerkom" w:date="2024-12-17T13:58:00Z" w16du:dateUtc="2024-12-17T12:58:00Z"/>
              </w:rPr>
            </w:pPr>
            <w:proofErr w:type="spellStart"/>
            <w:ins w:id="27742" w:author="Quinten Van Woerkom" w:date="2024-12-17T13:58:00Z" w16du:dateUtc="2024-12-17T12:58:00Z">
              <w:r w:rsidRPr="004424B1">
                <w:t>Yes¦No</w:t>
              </w:r>
              <w:proofErr w:type="spellEnd"/>
            </w:ins>
          </w:p>
        </w:tc>
        <w:tc>
          <w:tcPr>
            <w:tcW w:w="4535" w:type="dxa"/>
          </w:tcPr>
          <w:p w14:paraId="1997C006" w14:textId="77777777" w:rsidR="00540477" w:rsidRPr="004424B1" w:rsidRDefault="00540477" w:rsidP="00E57663">
            <w:pPr>
              <w:pStyle w:val="TableCell"/>
              <w:cnfStyle w:val="000000000000" w:firstRow="0" w:lastRow="0" w:firstColumn="0" w:lastColumn="0" w:oddVBand="0" w:evenVBand="0" w:oddHBand="0" w:evenHBand="0" w:firstRowFirstColumn="0" w:firstRowLastColumn="0" w:lastRowFirstColumn="0" w:lastRowLastColumn="0"/>
              <w:rPr>
                <w:ins w:id="27743" w:author="Quinten Van Woerkom" w:date="2024-12-17T13:58:00Z" w16du:dateUtc="2024-12-17T12:58:00Z"/>
              </w:rPr>
            </w:pPr>
            <w:ins w:id="27744" w:author="Quinten Van Woerkom" w:date="2024-12-17T13:58:00Z" w16du:dateUtc="2024-12-17T12:58:00Z">
              <w:r w:rsidRPr="004424B1">
                <w:t>&lt;Description&gt;</w:t>
              </w:r>
            </w:ins>
          </w:p>
        </w:tc>
      </w:tr>
      <w:tr w:rsidR="00540477" w:rsidRPr="004424B1" w14:paraId="2274CF07" w14:textId="77777777" w:rsidTr="00E57663">
        <w:trPr>
          <w:ins w:id="27745" w:author="Quinten Van Woerkom" w:date="2024-12-17T13:58:00Z"/>
        </w:trPr>
        <w:tc>
          <w:tcPr>
            <w:cnfStyle w:val="001000000000" w:firstRow="0" w:lastRow="0" w:firstColumn="1" w:lastColumn="0" w:oddVBand="0" w:evenVBand="0" w:oddHBand="0" w:evenHBand="0" w:firstRowFirstColumn="0" w:firstRowLastColumn="0" w:lastRowFirstColumn="0" w:lastRowLastColumn="0"/>
            <w:tcW w:w="1667" w:type="dxa"/>
          </w:tcPr>
          <w:p w14:paraId="57A371D2" w14:textId="77777777" w:rsidR="00540477" w:rsidRPr="00BE1C3C" w:rsidRDefault="00540477" w:rsidP="00E57663">
            <w:pPr>
              <w:pStyle w:val="TableCell"/>
              <w:rPr>
                <w:ins w:id="27746" w:author="Quinten Van Woerkom" w:date="2024-12-17T13:58:00Z" w16du:dateUtc="2024-12-17T12:58:00Z"/>
                <w:szCs w:val="18"/>
              </w:rPr>
            </w:pPr>
            <w:ins w:id="27747" w:author="Quinten Van Woerkom" w:date="2024-12-17T13:58:00Z" w16du:dateUtc="2024-12-17T12:58:00Z">
              <w:r w:rsidRPr="00BE1C3C">
                <w:rPr>
                  <w:szCs w:val="18"/>
                </w:rPr>
                <w:t>…</w:t>
              </w:r>
            </w:ins>
          </w:p>
        </w:tc>
        <w:tc>
          <w:tcPr>
            <w:tcW w:w="1984" w:type="dxa"/>
          </w:tcPr>
          <w:p w14:paraId="34525923" w14:textId="77777777" w:rsidR="00540477" w:rsidRPr="004424B1" w:rsidRDefault="00540477" w:rsidP="00E57663">
            <w:pPr>
              <w:pStyle w:val="TableCell"/>
              <w:cnfStyle w:val="000000000000" w:firstRow="0" w:lastRow="0" w:firstColumn="0" w:lastColumn="0" w:oddVBand="0" w:evenVBand="0" w:oddHBand="0" w:evenHBand="0" w:firstRowFirstColumn="0" w:firstRowLastColumn="0" w:lastRowFirstColumn="0" w:lastRowLastColumn="0"/>
              <w:rPr>
                <w:ins w:id="27748" w:author="Quinten Van Woerkom" w:date="2024-12-17T13:58:00Z" w16du:dateUtc="2024-12-17T12:58:00Z"/>
              </w:rPr>
            </w:pPr>
            <w:ins w:id="27749" w:author="Quinten Van Woerkom" w:date="2024-12-17T13:58:00Z" w16du:dateUtc="2024-12-17T12:58:00Z">
              <w:r w:rsidRPr="004424B1">
                <w:t>…</w:t>
              </w:r>
            </w:ins>
          </w:p>
        </w:tc>
        <w:tc>
          <w:tcPr>
            <w:tcW w:w="992" w:type="dxa"/>
          </w:tcPr>
          <w:p w14:paraId="56325101" w14:textId="77777777" w:rsidR="00540477" w:rsidRPr="004424B1" w:rsidRDefault="00540477" w:rsidP="00E57663">
            <w:pPr>
              <w:pStyle w:val="TableCell"/>
              <w:cnfStyle w:val="000000000000" w:firstRow="0" w:lastRow="0" w:firstColumn="0" w:lastColumn="0" w:oddVBand="0" w:evenVBand="0" w:oddHBand="0" w:evenHBand="0" w:firstRowFirstColumn="0" w:firstRowLastColumn="0" w:lastRowFirstColumn="0" w:lastRowLastColumn="0"/>
              <w:rPr>
                <w:ins w:id="27750" w:author="Quinten Van Woerkom" w:date="2024-12-17T13:58:00Z" w16du:dateUtc="2024-12-17T12:58:00Z"/>
              </w:rPr>
            </w:pPr>
            <w:ins w:id="27751" w:author="Quinten Van Woerkom" w:date="2024-12-17T13:58:00Z" w16du:dateUtc="2024-12-17T12:58:00Z">
              <w:r w:rsidRPr="004424B1">
                <w:t>…</w:t>
              </w:r>
            </w:ins>
          </w:p>
        </w:tc>
        <w:tc>
          <w:tcPr>
            <w:tcW w:w="4535" w:type="dxa"/>
          </w:tcPr>
          <w:p w14:paraId="635A8387" w14:textId="77777777" w:rsidR="00540477" w:rsidRPr="004424B1" w:rsidRDefault="00540477" w:rsidP="00E57663">
            <w:pPr>
              <w:pStyle w:val="TableCell"/>
              <w:cnfStyle w:val="000000000000" w:firstRow="0" w:lastRow="0" w:firstColumn="0" w:lastColumn="0" w:oddVBand="0" w:evenVBand="0" w:oddHBand="0" w:evenHBand="0" w:firstRowFirstColumn="0" w:firstRowLastColumn="0" w:lastRowFirstColumn="0" w:lastRowLastColumn="0"/>
              <w:rPr>
                <w:ins w:id="27752" w:author="Quinten Van Woerkom" w:date="2024-12-17T13:58:00Z" w16du:dateUtc="2024-12-17T12:58:00Z"/>
              </w:rPr>
            </w:pPr>
            <w:ins w:id="27753" w:author="Quinten Van Woerkom" w:date="2024-12-17T13:58:00Z" w16du:dateUtc="2024-12-17T12:58:00Z">
              <w:r w:rsidRPr="004424B1">
                <w:t>…</w:t>
              </w:r>
            </w:ins>
          </w:p>
        </w:tc>
      </w:tr>
    </w:tbl>
    <w:p w14:paraId="7636F21E" w14:textId="0CA00757" w:rsidR="00540477" w:rsidRPr="004424B1" w:rsidRDefault="00540477" w:rsidP="00540477">
      <w:pPr>
        <w:spacing w:line="240" w:lineRule="auto"/>
        <w:rPr>
          <w:ins w:id="27754" w:author="Quinten Van Woerkom" w:date="2024-12-17T13:58:00Z" w16du:dateUtc="2024-12-17T12:58:00Z"/>
          <w:lang w:val="en-GB" w:eastAsia="en-GB"/>
        </w:rPr>
      </w:pPr>
      <w:ins w:id="27755" w:author="Quinten Van Woerkom" w:date="2024-12-17T13:58:00Z" w16du:dateUtc="2024-12-17T12:58:00Z">
        <w:r w:rsidRPr="004424B1">
          <w:rPr>
            <w:lang w:val="en-GB" w:eastAsia="en-GB"/>
          </w:rPr>
          <w:t xml:space="preserve">The first row of the table specifies the name of the MPS data structure (in bold), and that of the structure it extends, which may either be a MAL data type (typically </w:t>
        </w:r>
        <w:proofErr w:type="gramStart"/>
        <w:r w:rsidRPr="004424B1">
          <w:rPr>
            <w:lang w:val="en-GB" w:eastAsia="en-GB"/>
          </w:rPr>
          <w:t>MAL::</w:t>
        </w:r>
        <w:proofErr w:type="gramEnd"/>
        <w:r w:rsidRPr="004424B1">
          <w:rPr>
            <w:lang w:val="en-GB" w:eastAsia="en-GB"/>
          </w:rPr>
          <w:t>Composite) or another MPS data type.  The Short Form Part (</w:t>
        </w:r>
        <w:r w:rsidRPr="004424B1">
          <w:rPr>
            <w:rStyle w:val="Acronym"/>
            <w:lang w:val="en-GB"/>
          </w:rPr>
          <w:t>SFP</w:t>
        </w:r>
        <w:r w:rsidRPr="004424B1">
          <w:rPr>
            <w:lang w:val="en-GB" w:eastAsia="en-GB"/>
          </w:rPr>
          <w:t xml:space="preserve">) gives the number used by the MAL to identify this structure within the </w:t>
        </w:r>
        <w:r w:rsidRPr="004424B1">
          <w:rPr>
            <w:rStyle w:val="Term"/>
            <w:lang w:val="en-GB"/>
          </w:rPr>
          <w:t>area</w:t>
        </w:r>
        <w:r w:rsidRPr="004424B1">
          <w:rPr>
            <w:lang w:val="en-GB" w:eastAsia="en-GB"/>
          </w:rPr>
          <w:t>.</w:t>
        </w:r>
      </w:ins>
    </w:p>
    <w:p w14:paraId="34F35A0B" w14:textId="444D8270" w:rsidR="00540477" w:rsidRPr="004424B1" w:rsidRDefault="00540477" w:rsidP="00540477">
      <w:pPr>
        <w:spacing w:line="240" w:lineRule="auto"/>
        <w:rPr>
          <w:ins w:id="27756" w:author="Quinten Van Woerkom" w:date="2024-12-17T13:58:00Z" w16du:dateUtc="2024-12-17T12:58:00Z"/>
          <w:lang w:val="en-GB"/>
        </w:rPr>
      </w:pPr>
      <w:ins w:id="27757" w:author="Quinten Van Woerkom" w:date="2024-12-17T13:58:00Z" w16du:dateUtc="2024-12-17T12:58:00Z">
        <w:r w:rsidRPr="004424B1">
          <w:rPr>
            <w:lang w:val="en-GB" w:eastAsia="en-GB"/>
          </w:rPr>
          <w:t xml:space="preserve">This is followed by a list of </w:t>
        </w:r>
        <w:commentRangeStart w:id="27758"/>
        <w:r w:rsidRPr="004424B1">
          <w:rPr>
            <w:lang w:val="en-GB" w:eastAsia="en-GB"/>
          </w:rPr>
          <w:t>fields</w:t>
        </w:r>
        <w:commentRangeEnd w:id="27758"/>
        <w:r>
          <w:rPr>
            <w:rStyle w:val="CommentReference"/>
          </w:rPr>
          <w:commentReference w:id="27758"/>
        </w:r>
        <w:r w:rsidRPr="004424B1">
          <w:rPr>
            <w:lang w:val="en-GB" w:eastAsia="en-GB"/>
          </w:rPr>
          <w:t xml:space="preserve"> that constitute the data structure.  </w:t>
        </w:r>
      </w:ins>
      <w:commentRangeStart w:id="27759"/>
      <w:ins w:id="27760" w:author="Peter Van Der Plas" w:date="2025-01-01T13:20:00Z" w16du:dateUtc="2025-01-01T12:20:00Z">
        <w:r w:rsidR="00C80BC3">
          <w:rPr>
            <w:lang w:val="en-GB" w:eastAsia="en-GB"/>
          </w:rPr>
          <w:t xml:space="preserve">According to the MAL specification (reference </w:t>
        </w:r>
      </w:ins>
      <w:ins w:id="27761" w:author="Peter Van Der Plas" w:date="2025-01-01T13:22:00Z" w16du:dateUtc="2025-01-01T12:22:00Z">
        <w:r w:rsidR="00C80BC3">
          <w:rPr>
            <w:lang w:val="en-GB" w:eastAsia="en-GB"/>
          </w:rPr>
          <w:fldChar w:fldCharType="begin"/>
        </w:r>
        <w:r w:rsidR="00C80BC3">
          <w:rPr>
            <w:lang w:val="en-GB" w:eastAsia="en-GB"/>
          </w:rPr>
          <w:instrText xml:space="preserve"> REF R_521x0b3MoMal \h </w:instrText>
        </w:r>
        <w:r w:rsidR="00C80BC3">
          <w:rPr>
            <w:lang w:val="en-GB" w:eastAsia="en-GB"/>
          </w:rPr>
        </w:r>
      </w:ins>
      <w:r w:rsidR="00C80BC3">
        <w:rPr>
          <w:lang w:val="en-GB" w:eastAsia="en-GB"/>
        </w:rPr>
        <w:fldChar w:fldCharType="separate"/>
      </w:r>
      <w:ins w:id="27762" w:author="Peter Van Der Plas" w:date="2025-01-01T17:31:00Z" w16du:dateUtc="2025-01-01T16:31:00Z">
        <w:r w:rsidR="006D1623" w:rsidRPr="004424B1">
          <w:rPr>
            <w:lang w:val="en-GB"/>
          </w:rPr>
          <w:t>[</w:t>
        </w:r>
        <w:r w:rsidR="006D1623">
          <w:rPr>
            <w:noProof/>
            <w:lang w:val="en-GB"/>
          </w:rPr>
          <w:t>2</w:t>
        </w:r>
        <w:r w:rsidR="006D1623" w:rsidRPr="004424B1">
          <w:rPr>
            <w:lang w:val="en-GB"/>
          </w:rPr>
          <w:t>]</w:t>
        </w:r>
      </w:ins>
      <w:ins w:id="27763" w:author="Peter Van Der Plas" w:date="2025-01-01T13:22:00Z" w16du:dateUtc="2025-01-01T12:22:00Z">
        <w:r w:rsidR="00C80BC3">
          <w:rPr>
            <w:lang w:val="en-GB" w:eastAsia="en-GB"/>
          </w:rPr>
          <w:fldChar w:fldCharType="end"/>
        </w:r>
      </w:ins>
      <w:ins w:id="27764" w:author="Peter Van Der Plas" w:date="2025-01-01T13:20:00Z" w16du:dateUtc="2025-01-01T12:20:00Z">
        <w:r w:rsidR="00C80BC3">
          <w:rPr>
            <w:lang w:val="en-GB" w:eastAsia="en-GB"/>
          </w:rPr>
          <w:t xml:space="preserve"> section 4.2.4.2), i</w:t>
        </w:r>
      </w:ins>
      <w:ins w:id="27765" w:author="Quinten Van Woerkom" w:date="2024-12-17T13:58:00Z" w16du:dateUtc="2024-12-17T12:58:00Z">
        <w:del w:id="27766" w:author="Peter Van Der Plas" w:date="2025-01-01T13:20:00Z" w16du:dateUtc="2025-01-01T12:20:00Z">
          <w:r w:rsidRPr="004424B1" w:rsidDel="00C80BC3">
            <w:rPr>
              <w:lang w:val="en-GB" w:eastAsia="en-GB"/>
            </w:rPr>
            <w:delText>I</w:delText>
          </w:r>
        </w:del>
        <w:r w:rsidRPr="004424B1">
          <w:rPr>
            <w:lang w:val="en-GB" w:eastAsia="en-GB"/>
          </w:rPr>
          <w:t xml:space="preserve">nherited </w:t>
        </w:r>
        <w:r>
          <w:rPr>
            <w:lang w:val="en-GB" w:eastAsia="en-GB"/>
          </w:rPr>
          <w:t>field</w:t>
        </w:r>
        <w:r w:rsidRPr="004424B1">
          <w:rPr>
            <w:lang w:val="en-GB" w:eastAsia="en-GB"/>
          </w:rPr>
          <w:t xml:space="preserve">s </w:t>
        </w:r>
        <w:del w:id="27767" w:author="Peter Van Der Plas" w:date="2025-01-01T13:21:00Z" w16du:dateUtc="2025-01-01T12:21:00Z">
          <w:r w:rsidRPr="004424B1" w:rsidDel="00C80BC3">
            <w:rPr>
              <w:lang w:val="en-GB" w:eastAsia="en-GB"/>
            </w:rPr>
            <w:delText>may optionally</w:delText>
          </w:r>
        </w:del>
      </w:ins>
      <w:ins w:id="27768" w:author="Peter Van Der Plas" w:date="2025-01-01T13:21:00Z" w16du:dateUtc="2025-01-01T12:21:00Z">
        <w:r w:rsidR="00C80BC3">
          <w:rPr>
            <w:lang w:val="en-GB" w:eastAsia="en-GB"/>
          </w:rPr>
          <w:t>shall be included</w:t>
        </w:r>
      </w:ins>
      <w:ins w:id="27769" w:author="Peter Van Der Plas" w:date="2025-01-01T13:26:00Z" w16du:dateUtc="2025-01-01T12:26:00Z">
        <w:r w:rsidR="00C80BC3">
          <w:rPr>
            <w:lang w:val="en-GB" w:eastAsia="en-GB"/>
          </w:rPr>
          <w:t xml:space="preserve"> here</w:t>
        </w:r>
      </w:ins>
      <w:ins w:id="27770" w:author="Peter Van Der Plas" w:date="2025-01-01T13:21:00Z" w16du:dateUtc="2025-01-01T12:21:00Z">
        <w:r w:rsidR="00C80BC3">
          <w:rPr>
            <w:lang w:val="en-GB" w:eastAsia="en-GB"/>
          </w:rPr>
          <w:t xml:space="preserve"> and</w:t>
        </w:r>
      </w:ins>
      <w:ins w:id="27771" w:author="Quinten Van Woerkom" w:date="2024-12-17T13:58:00Z" w16du:dateUtc="2024-12-17T12:58:00Z">
        <w:r w:rsidRPr="004424B1">
          <w:rPr>
            <w:lang w:val="en-GB" w:eastAsia="en-GB"/>
          </w:rPr>
          <w:t xml:space="preserve"> </w:t>
        </w:r>
      </w:ins>
      <w:ins w:id="27772" w:author="Peter Van Der Plas" w:date="2025-01-01T13:25:00Z" w16du:dateUtc="2025-01-01T12:25:00Z">
        <w:r w:rsidR="00C80BC3">
          <w:rPr>
            <w:lang w:val="en-GB" w:eastAsia="en-GB"/>
          </w:rPr>
          <w:t xml:space="preserve">shall </w:t>
        </w:r>
      </w:ins>
      <w:ins w:id="27773" w:author="Quinten Van Woerkom" w:date="2024-12-17T13:58:00Z" w16du:dateUtc="2024-12-17T12:58:00Z">
        <w:r w:rsidRPr="004424B1">
          <w:rPr>
            <w:lang w:val="en-GB" w:eastAsia="en-GB"/>
          </w:rPr>
          <w:t xml:space="preserve">be shown with a grey background.  </w:t>
        </w:r>
      </w:ins>
      <w:ins w:id="27774" w:author="Peter Van Der Plas" w:date="2025-01-01T13:21:00Z" w16du:dateUtc="2025-01-01T12:21:00Z">
        <w:r w:rsidR="00C80BC3">
          <w:rPr>
            <w:lang w:val="en-GB" w:eastAsia="en-GB"/>
          </w:rPr>
          <w:t>For brevity reasons, i</w:t>
        </w:r>
      </w:ins>
      <w:ins w:id="27775" w:author="Quinten Van Woerkom" w:date="2024-12-17T13:58:00Z" w16du:dateUtc="2024-12-17T12:58:00Z">
        <w:del w:id="27776" w:author="Peter Van Der Plas" w:date="2025-01-01T13:21:00Z" w16du:dateUtc="2025-01-01T12:21:00Z">
          <w:r w:rsidRPr="004424B1" w:rsidDel="00C80BC3">
            <w:rPr>
              <w:lang w:val="en-GB" w:eastAsia="en-GB"/>
            </w:rPr>
            <w:delText>I</w:delText>
          </w:r>
        </w:del>
        <w:r w:rsidRPr="004424B1">
          <w:rPr>
            <w:lang w:val="en-GB" w:eastAsia="en-GB"/>
          </w:rPr>
          <w:t xml:space="preserve">n this document this is only </w:t>
        </w:r>
        <w:del w:id="27777" w:author="Peter Van Der Plas" w:date="2025-01-01T13:24:00Z" w16du:dateUtc="2025-01-01T12:24:00Z">
          <w:r w:rsidRPr="004424B1" w:rsidDel="00C80BC3">
            <w:rPr>
              <w:lang w:val="en-GB" w:eastAsia="en-GB"/>
            </w:rPr>
            <w:delText>used</w:delText>
          </w:r>
        </w:del>
      </w:ins>
      <w:ins w:id="27778" w:author="Peter Van Der Plas" w:date="2025-01-01T13:24:00Z" w16du:dateUtc="2025-01-01T12:24:00Z">
        <w:r w:rsidR="00C80BC3">
          <w:rPr>
            <w:lang w:val="en-GB" w:eastAsia="en-GB"/>
          </w:rPr>
          <w:t>done</w:t>
        </w:r>
      </w:ins>
      <w:ins w:id="27779" w:author="Quinten Van Woerkom" w:date="2024-12-17T13:58:00Z" w16du:dateUtc="2024-12-17T12:58:00Z">
        <w:r w:rsidRPr="004424B1">
          <w:rPr>
            <w:lang w:val="en-GB" w:eastAsia="en-GB"/>
          </w:rPr>
          <w:t xml:space="preserve"> for data structures of type MO Object</w:t>
        </w:r>
      </w:ins>
      <w:ins w:id="27780" w:author="Peter Van Der Plas" w:date="2025-01-01T13:21:00Z" w16du:dateUtc="2025-01-01T12:21:00Z">
        <w:r w:rsidR="00C80BC3">
          <w:rPr>
            <w:lang w:val="en-GB" w:eastAsia="en-GB"/>
          </w:rPr>
          <w:t xml:space="preserve">, </w:t>
        </w:r>
      </w:ins>
      <w:ins w:id="27781" w:author="Quinten Van Woerkom" w:date="2024-12-17T13:58:00Z" w16du:dateUtc="2024-12-17T12:58:00Z">
        <w:del w:id="27782" w:author="Peter Van Der Plas" w:date="2025-01-01T13:21:00Z" w16du:dateUtc="2025-01-01T12:21:00Z">
          <w:r w:rsidRPr="004424B1" w:rsidDel="00C80BC3">
            <w:rPr>
              <w:lang w:val="en-GB" w:eastAsia="en-GB"/>
            </w:rPr>
            <w:delText xml:space="preserve"> </w:delText>
          </w:r>
        </w:del>
        <w:r w:rsidRPr="004424B1">
          <w:rPr>
            <w:lang w:val="en-GB" w:eastAsia="en-GB"/>
          </w:rPr>
          <w:t xml:space="preserve">to highlight the inherited </w:t>
        </w:r>
        <w:r w:rsidRPr="004424B1">
          <w:rPr>
            <w:rStyle w:val="Term"/>
            <w:lang w:val="en-GB"/>
          </w:rPr>
          <w:t xml:space="preserve">identity </w:t>
        </w:r>
        <w:r>
          <w:rPr>
            <w:lang w:val="en-GB"/>
          </w:rPr>
          <w:t>field</w:t>
        </w:r>
        <w:r w:rsidRPr="004424B1">
          <w:rPr>
            <w:lang w:val="en-GB"/>
          </w:rPr>
          <w:t>.</w:t>
        </w:r>
      </w:ins>
      <w:commentRangeEnd w:id="27759"/>
      <w:r w:rsidR="00C80BC3">
        <w:rPr>
          <w:rStyle w:val="CommentReference"/>
        </w:rPr>
        <w:commentReference w:id="27759"/>
      </w:r>
    </w:p>
    <w:p w14:paraId="76D21642" w14:textId="65E78588" w:rsidR="00540477" w:rsidRPr="004424B1" w:rsidRDefault="00540477" w:rsidP="00540477">
      <w:pPr>
        <w:spacing w:line="240" w:lineRule="auto"/>
        <w:rPr>
          <w:ins w:id="27783" w:author="Quinten Van Woerkom" w:date="2024-12-17T13:58:00Z" w16du:dateUtc="2024-12-17T12:58:00Z"/>
          <w:lang w:val="en-GB" w:eastAsia="en-GB"/>
        </w:rPr>
      </w:pPr>
      <w:commentRangeStart w:id="27784"/>
      <w:ins w:id="27785" w:author="Quinten Van Woerkom" w:date="2024-12-17T13:58:00Z" w16du:dateUtc="2024-12-17T12:58:00Z">
        <w:r>
          <w:rPr>
            <w:lang w:val="en-GB" w:eastAsia="en-GB"/>
          </w:rPr>
          <w:t xml:space="preserve">Field </w:t>
        </w:r>
        <w:r w:rsidRPr="004424B1">
          <w:rPr>
            <w:lang w:val="en-GB" w:eastAsia="en-GB"/>
          </w:rPr>
          <w:t xml:space="preserve">data types may either be a </w:t>
        </w:r>
        <w:proofErr w:type="gramStart"/>
        <w:r w:rsidRPr="004424B1">
          <w:rPr>
            <w:lang w:val="en-GB" w:eastAsia="en-GB"/>
          </w:rPr>
          <w:t>MAL::</w:t>
        </w:r>
        <w:proofErr w:type="gramEnd"/>
        <w:r w:rsidRPr="004424B1">
          <w:rPr>
            <w:lang w:val="en-GB" w:eastAsia="en-GB"/>
          </w:rPr>
          <w:t>Attribute type, or another MPS data structure.</w:t>
        </w:r>
      </w:ins>
      <w:commentRangeEnd w:id="27784"/>
      <w:ins w:id="27786" w:author="Quinten Van Woerkom" w:date="2024-12-18T17:28:00Z" w16du:dateUtc="2024-12-18T16:28:00Z">
        <w:r w:rsidR="006023CB">
          <w:rPr>
            <w:rStyle w:val="CommentReference"/>
          </w:rPr>
          <w:commentReference w:id="27784"/>
        </w:r>
      </w:ins>
    </w:p>
    <w:p w14:paraId="74ACE001" w14:textId="77777777" w:rsidR="00540477" w:rsidRPr="004424B1" w:rsidRDefault="00540477" w:rsidP="00540477">
      <w:pPr>
        <w:spacing w:line="240" w:lineRule="auto"/>
        <w:rPr>
          <w:ins w:id="27787" w:author="Quinten Van Woerkom" w:date="2024-12-17T13:58:00Z" w16du:dateUtc="2024-12-17T12:58:00Z"/>
          <w:lang w:val="en-GB" w:eastAsia="en-GB"/>
        </w:rPr>
      </w:pPr>
      <w:ins w:id="27788" w:author="Quinten Van Woerkom" w:date="2024-12-17T13:58:00Z" w16du:dateUtc="2024-12-17T12:58:00Z">
        <w:r w:rsidRPr="004424B1">
          <w:rPr>
            <w:lang w:val="en-GB" w:eastAsia="en-GB"/>
          </w:rPr>
          <w:t>The nullable column indicates whether the</w:t>
        </w:r>
        <w:r>
          <w:rPr>
            <w:lang w:val="en-GB" w:eastAsia="en-GB"/>
          </w:rPr>
          <w:t xml:space="preserve"> field</w:t>
        </w:r>
        <w:r w:rsidRPr="004424B1">
          <w:rPr>
            <w:lang w:val="en-GB" w:eastAsia="en-GB"/>
          </w:rPr>
          <w:t xml:space="preserve"> is allowed to contain a null value.  A nullable field does not need to be provided by the </w:t>
        </w:r>
        <w:proofErr w:type="gramStart"/>
        <w:r w:rsidRPr="004424B1">
          <w:rPr>
            <w:lang w:val="en-GB" w:eastAsia="en-GB"/>
          </w:rPr>
          <w:t>consumer, but</w:t>
        </w:r>
        <w:proofErr w:type="gramEnd"/>
        <w:r w:rsidRPr="004424B1">
          <w:rPr>
            <w:lang w:val="en-GB" w:eastAsia="en-GB"/>
          </w:rPr>
          <w:t xml:space="preserve"> must be supported by the provider unless it is an optional element of the standard.</w:t>
        </w:r>
      </w:ins>
    </w:p>
    <w:p w14:paraId="271A7449" w14:textId="77777777" w:rsidR="00540477" w:rsidRPr="004424B1" w:rsidRDefault="00540477" w:rsidP="00540477">
      <w:pPr>
        <w:spacing w:line="240" w:lineRule="auto"/>
        <w:rPr>
          <w:ins w:id="27789" w:author="Quinten Van Woerkom" w:date="2024-12-17T13:58:00Z" w16du:dateUtc="2024-12-17T12:58:00Z"/>
          <w:lang w:val="en-GB" w:eastAsia="en-GB"/>
        </w:rPr>
      </w:pPr>
      <w:ins w:id="27790" w:author="Quinten Van Woerkom" w:date="2024-12-17T13:58:00Z" w16du:dateUtc="2024-12-17T12:58:00Z">
        <w:r w:rsidRPr="004424B1">
          <w:rPr>
            <w:lang w:val="en-GB" w:eastAsia="en-GB"/>
          </w:rPr>
          <w:t>A default value may be specified in the description for a non-nullable</w:t>
        </w:r>
        <w:r>
          <w:rPr>
            <w:lang w:val="en-GB" w:eastAsia="en-GB"/>
          </w:rPr>
          <w:t xml:space="preserve"> field</w:t>
        </w:r>
        <w:r w:rsidRPr="004424B1">
          <w:rPr>
            <w:lang w:val="en-GB" w:eastAsia="en-GB"/>
          </w:rPr>
          <w:t>.  This means that a value must be supplied in any service message ‘on the wire’, to avoid the need for a provider implementation to have knowledge of the default, but that in the context of a user (or Web-based) interface, the default value may be initially populated to avoid the need for the user to specify anything in the general case</w:t>
        </w:r>
        <w:commentRangeStart w:id="27791"/>
        <w:r w:rsidRPr="004424B1">
          <w:rPr>
            <w:lang w:val="en-GB" w:eastAsia="en-GB"/>
          </w:rPr>
          <w:t>.</w:t>
        </w:r>
        <w:commentRangeEnd w:id="27791"/>
        <w:r>
          <w:rPr>
            <w:rStyle w:val="CommentReference"/>
          </w:rPr>
          <w:commentReference w:id="27791"/>
        </w:r>
      </w:ins>
    </w:p>
    <w:p w14:paraId="3CEBD9FB" w14:textId="77777777" w:rsidR="00540477" w:rsidRPr="004424B1" w:rsidRDefault="00540477" w:rsidP="00540477">
      <w:pPr>
        <w:spacing w:line="240" w:lineRule="auto"/>
        <w:rPr>
          <w:ins w:id="27792" w:author="Quinten Van Woerkom" w:date="2024-12-17T13:58:00Z" w16du:dateUtc="2024-12-17T12:58:00Z"/>
          <w:lang w:val="en-GB" w:eastAsia="en-GB"/>
        </w:rPr>
      </w:pPr>
      <w:ins w:id="27793" w:author="Quinten Van Woerkom" w:date="2024-12-17T13:58:00Z" w16du:dateUtc="2024-12-17T12:58:00Z">
        <w:r w:rsidRPr="004424B1">
          <w:rPr>
            <w:lang w:val="en-GB" w:eastAsia="en-GB"/>
          </w:rPr>
          <w:t xml:space="preserve">By convention data structure names start with an </w:t>
        </w:r>
        <w:proofErr w:type="gramStart"/>
        <w:r w:rsidRPr="004424B1">
          <w:rPr>
            <w:lang w:val="en-GB" w:eastAsia="en-GB"/>
          </w:rPr>
          <w:t>upper case</w:t>
        </w:r>
        <w:proofErr w:type="gramEnd"/>
        <w:r w:rsidRPr="004424B1">
          <w:rPr>
            <w:lang w:val="en-GB" w:eastAsia="en-GB"/>
          </w:rPr>
          <w:t xml:space="preserve"> letter.  If the data structure is abstract (only used to define an inheritance hierarchy) then its name is italicized and the word ‘abstract’ is substituted in the SFP.  </w:t>
        </w:r>
        <w:r>
          <w:rPr>
            <w:lang w:val="en-GB" w:eastAsia="en-GB"/>
          </w:rPr>
          <w:t>Field</w:t>
        </w:r>
        <w:r w:rsidRPr="004424B1">
          <w:rPr>
            <w:lang w:val="en-GB" w:eastAsia="en-GB"/>
          </w:rPr>
          <w:t xml:space="preserve"> names start with a </w:t>
        </w:r>
        <w:proofErr w:type="gramStart"/>
        <w:r w:rsidRPr="004424B1">
          <w:rPr>
            <w:lang w:val="en-GB" w:eastAsia="en-GB"/>
          </w:rPr>
          <w:t>lower case</w:t>
        </w:r>
        <w:proofErr w:type="gramEnd"/>
        <w:r w:rsidRPr="004424B1">
          <w:rPr>
            <w:lang w:val="en-GB" w:eastAsia="en-GB"/>
          </w:rPr>
          <w:t xml:space="preserve"> letter.  In the context of MPS MO objects (definitions and instances), static and dynamic </w:t>
        </w:r>
        <w:r>
          <w:rPr>
            <w:lang w:val="en-GB" w:eastAsia="en-GB"/>
          </w:rPr>
          <w:t>field</w:t>
        </w:r>
        <w:r w:rsidRPr="004424B1">
          <w:rPr>
            <w:lang w:val="en-GB" w:eastAsia="en-GB"/>
          </w:rPr>
          <w:t xml:space="preserve">s are differentiated by underlining the name of the static </w:t>
        </w:r>
        <w:r>
          <w:rPr>
            <w:lang w:val="en-GB" w:eastAsia="en-GB"/>
          </w:rPr>
          <w:t>fields</w:t>
        </w:r>
        <w:r w:rsidRPr="004424B1">
          <w:rPr>
            <w:lang w:val="en-GB" w:eastAsia="en-GB"/>
          </w:rPr>
          <w:t>.</w:t>
        </w:r>
      </w:ins>
    </w:p>
    <w:p w14:paraId="3F163445" w14:textId="77777777" w:rsidR="00540477" w:rsidRPr="004424B1" w:rsidRDefault="00540477">
      <w:pPr>
        <w:pStyle w:val="Heading3"/>
        <w:spacing w:before="480"/>
        <w:rPr>
          <w:ins w:id="27794" w:author="Quinten Van Woerkom" w:date="2024-12-17T13:58:00Z" w16du:dateUtc="2024-12-17T12:58:00Z"/>
        </w:rPr>
        <w:pPrChange w:id="27795" w:author="Peter Van Der Plas" w:date="2024-12-27T11:31:00Z" w16du:dateUtc="2024-12-27T10:31:00Z">
          <w:pPr>
            <w:pStyle w:val="HeadingNoNumber"/>
          </w:pPr>
        </w:pPrChange>
      </w:pPr>
      <w:ins w:id="27796" w:author="Quinten Van Woerkom" w:date="2024-12-17T13:58:00Z" w16du:dateUtc="2024-12-17T12:58:00Z">
        <w:r w:rsidRPr="004424B1">
          <w:t>Enumerations</w:t>
        </w:r>
      </w:ins>
    </w:p>
    <w:p w14:paraId="51E01CD9" w14:textId="30871295" w:rsidR="00540477" w:rsidRPr="004424B1" w:rsidRDefault="00540477" w:rsidP="00540477">
      <w:pPr>
        <w:rPr>
          <w:ins w:id="27797" w:author="Quinten Van Woerkom" w:date="2024-12-17T13:58:00Z" w16du:dateUtc="2024-12-17T12:58:00Z"/>
          <w:lang w:val="en-GB" w:eastAsia="en-GB"/>
        </w:rPr>
      </w:pPr>
      <w:ins w:id="27798" w:author="Quinten Van Woerkom" w:date="2024-12-17T13:58:00Z" w16du:dateUtc="2024-12-17T12:58:00Z">
        <w:r w:rsidRPr="004424B1">
          <w:rPr>
            <w:lang w:val="en-GB" w:eastAsia="en-GB"/>
          </w:rPr>
          <w:t xml:space="preserve">Enumerations are also contained in section </w:t>
        </w:r>
        <w:r w:rsidRPr="004424B1">
          <w:rPr>
            <w:lang w:val="en-GB" w:eastAsia="en-GB"/>
          </w:rPr>
          <w:fldChar w:fldCharType="begin"/>
        </w:r>
        <w:r w:rsidRPr="004424B1">
          <w:rPr>
            <w:lang w:val="en-GB" w:eastAsia="en-GB"/>
          </w:rPr>
          <w:instrText xml:space="preserve"> REF _Ref56507059 \r \h </w:instrText>
        </w:r>
        <w:r>
          <w:rPr>
            <w:lang w:val="en-GB" w:eastAsia="en-GB"/>
          </w:rPr>
          <w:instrText xml:space="preserve"> \* MERGEFORMAT </w:instrText>
        </w:r>
      </w:ins>
      <w:r w:rsidRPr="004424B1">
        <w:rPr>
          <w:lang w:val="en-GB" w:eastAsia="en-GB"/>
        </w:rPr>
      </w:r>
      <w:ins w:id="27799" w:author="Quinten Van Woerkom" w:date="2024-12-17T13:58:00Z" w16du:dateUtc="2024-12-17T12:58:00Z">
        <w:r w:rsidRPr="004424B1">
          <w:rPr>
            <w:lang w:val="en-GB" w:eastAsia="en-GB"/>
          </w:rPr>
          <w:fldChar w:fldCharType="separate"/>
        </w:r>
      </w:ins>
      <w:ins w:id="27800" w:author="Peter Van Der Plas" w:date="2025-01-01T17:31:00Z" w16du:dateUtc="2025-01-01T16:31:00Z">
        <w:r w:rsidR="006D1623">
          <w:rPr>
            <w:lang w:val="en-GB" w:eastAsia="en-GB"/>
          </w:rPr>
          <w:t>4</w:t>
        </w:r>
      </w:ins>
      <w:ins w:id="27801" w:author="Quinten Van Woerkom" w:date="2024-12-17T13:58:00Z" w16du:dateUtc="2024-12-17T12:58:00Z">
        <w:r w:rsidRPr="004424B1">
          <w:rPr>
            <w:lang w:val="en-GB" w:eastAsia="en-GB"/>
          </w:rPr>
          <w:fldChar w:fldCharType="end"/>
        </w:r>
        <w:r w:rsidRPr="004424B1">
          <w:rPr>
            <w:lang w:val="en-GB" w:eastAsia="en-GB"/>
          </w:rPr>
          <w:t xml:space="preserve"> and defined using tables of the following format.</w:t>
        </w:r>
      </w:ins>
    </w:p>
    <w:p w14:paraId="1DBF8C3F" w14:textId="3F2891D0" w:rsidR="00540477" w:rsidRPr="004424B1" w:rsidRDefault="00540477">
      <w:pPr>
        <w:pStyle w:val="TableTitle"/>
        <w:spacing w:before="240"/>
        <w:rPr>
          <w:ins w:id="27802" w:author="Quinten Van Woerkom" w:date="2024-12-17T13:58:00Z" w16du:dateUtc="2024-12-17T12:58:00Z"/>
          <w:lang w:val="en-GB"/>
        </w:rPr>
        <w:pPrChange w:id="27803" w:author="Peter Van Der Plas" w:date="2024-12-27T11:31:00Z" w16du:dateUtc="2024-12-27T10:31:00Z">
          <w:pPr>
            <w:pStyle w:val="TableTitle"/>
          </w:pPr>
        </w:pPrChange>
      </w:pPr>
      <w:ins w:id="27804" w:author="Quinten Van Woerkom" w:date="2024-12-17T13:58:00Z" w16du:dateUtc="2024-12-17T12:58:00Z">
        <w:r w:rsidRPr="004424B1">
          <w:rPr>
            <w:lang w:val="en-GB"/>
          </w:rPr>
          <w:t xml:space="preserve">Table </w:t>
        </w:r>
      </w:ins>
      <w:ins w:id="27805" w:author="Quinten Van Woerkom" w:date="2024-12-18T11:47:00Z" w16du:dateUtc="2024-12-18T10:47:00Z">
        <w:r w:rsidR="00F05E45">
          <w:rPr>
            <w:lang w:val="en-GB"/>
          </w:rPr>
          <w:fldChar w:fldCharType="begin"/>
        </w:r>
        <w:r w:rsidR="00F05E45">
          <w:rPr>
            <w:lang w:val="en-GB"/>
          </w:rPr>
          <w:instrText xml:space="preserve"> STYLEREF 1 \s </w:instrText>
        </w:r>
      </w:ins>
      <w:r w:rsidR="00F05E45">
        <w:rPr>
          <w:lang w:val="en-GB"/>
        </w:rPr>
        <w:fldChar w:fldCharType="separate"/>
      </w:r>
      <w:r w:rsidR="006D1623">
        <w:rPr>
          <w:noProof/>
          <w:lang w:val="en-GB"/>
        </w:rPr>
        <w:t>4</w:t>
      </w:r>
      <w:ins w:id="27806" w:author="Quinten Van Woerkom" w:date="2024-12-18T11:47:00Z" w16du:dateUtc="2024-12-18T10:47:00Z">
        <w:r w:rsidR="00F05E45">
          <w:rPr>
            <w:lang w:val="en-GB"/>
          </w:rPr>
          <w:fldChar w:fldCharType="end"/>
        </w:r>
        <w:r w:rsidR="00F05E45">
          <w:rPr>
            <w:lang w:val="en-GB"/>
          </w:rPr>
          <w:noBreakHyphen/>
        </w:r>
        <w:r w:rsidR="00F05E45">
          <w:rPr>
            <w:lang w:val="en-GB"/>
          </w:rPr>
          <w:fldChar w:fldCharType="begin"/>
        </w:r>
        <w:r w:rsidR="00F05E45">
          <w:rPr>
            <w:lang w:val="en-GB"/>
          </w:rPr>
          <w:instrText xml:space="preserve"> SEQ Table \* ARABIC \s 1 </w:instrText>
        </w:r>
      </w:ins>
      <w:r w:rsidR="00F05E45">
        <w:rPr>
          <w:lang w:val="en-GB"/>
        </w:rPr>
        <w:fldChar w:fldCharType="separate"/>
      </w:r>
      <w:ins w:id="27807" w:author="Peter Van Der Plas" w:date="2025-01-01T17:31:00Z" w16du:dateUtc="2025-01-01T16:31:00Z">
        <w:r w:rsidR="006D1623">
          <w:rPr>
            <w:noProof/>
            <w:lang w:val="en-GB"/>
          </w:rPr>
          <w:t>3</w:t>
        </w:r>
      </w:ins>
      <w:ins w:id="27808" w:author="Quinten Van Woerkom" w:date="2024-12-18T11:47:00Z" w16du:dateUtc="2024-12-18T10:47:00Z">
        <w:r w:rsidR="00F05E45">
          <w:rPr>
            <w:lang w:val="en-GB"/>
          </w:rPr>
          <w:fldChar w:fldCharType="end"/>
        </w:r>
      </w:ins>
      <w:ins w:id="27809" w:author="Quinten Van Woerkom" w:date="2024-12-17T13:58:00Z" w16du:dateUtc="2024-12-17T12:58:00Z">
        <w:r w:rsidRPr="004424B1">
          <w:rPr>
            <w:lang w:val="en-GB"/>
          </w:rPr>
          <w:fldChar w:fldCharType="begin"/>
        </w:r>
        <w:r w:rsidRPr="004424B1">
          <w:rPr>
            <w:lang w:val="en-GB"/>
          </w:rPr>
          <w:instrText xml:space="preserve"> TC \f T \l 7 "</w:instrText>
        </w:r>
        <w:r w:rsidRPr="004424B1">
          <w:rPr>
            <w:lang w:val="en-GB"/>
          </w:rPr>
          <w:fldChar w:fldCharType="begin"/>
        </w:r>
        <w:r w:rsidRPr="004424B1">
          <w:rPr>
            <w:lang w:val="en-GB"/>
          </w:rPr>
          <w:instrText xml:space="preserve"> STYLEREF "Heading 1"\l \n \t \* MERGEFORMAT </w:instrText>
        </w:r>
        <w:r w:rsidRPr="004424B1">
          <w:rPr>
            <w:lang w:val="en-GB"/>
          </w:rPr>
          <w:fldChar w:fldCharType="separate"/>
        </w:r>
      </w:ins>
      <w:bookmarkStart w:id="27810" w:name="_Toc186645537"/>
      <w:r w:rsidR="006D1623">
        <w:rPr>
          <w:noProof/>
          <w:lang w:val="en-GB"/>
        </w:rPr>
        <w:instrText>4</w:instrText>
      </w:r>
      <w:ins w:id="27811" w:author="Quinten Van Woerkom" w:date="2024-12-17T13:58:00Z" w16du:dateUtc="2024-12-17T12:58:00Z">
        <w:r w:rsidRPr="004424B1">
          <w:rPr>
            <w:noProof/>
            <w:lang w:val="en-GB"/>
          </w:rPr>
          <w:fldChar w:fldCharType="end"/>
        </w:r>
        <w:r w:rsidRPr="004424B1">
          <w:rPr>
            <w:lang w:val="en-GB"/>
          </w:rPr>
          <w:instrText>-</w:instrText>
        </w:r>
        <w:r w:rsidRPr="004424B1">
          <w:rPr>
            <w:lang w:val="en-GB"/>
          </w:rPr>
          <w:fldChar w:fldCharType="begin"/>
        </w:r>
        <w:r w:rsidRPr="004424B1">
          <w:rPr>
            <w:lang w:val="en-GB"/>
          </w:rPr>
          <w:instrText xml:space="preserve"> SEQ Table_TOC \s 1 \* MERGEFORMAT </w:instrText>
        </w:r>
        <w:r w:rsidRPr="004424B1">
          <w:rPr>
            <w:lang w:val="en-GB"/>
          </w:rPr>
          <w:fldChar w:fldCharType="separate"/>
        </w:r>
      </w:ins>
      <w:ins w:id="27812" w:author="Peter Van Der Plas" w:date="2025-01-01T17:31:00Z" w16du:dateUtc="2025-01-01T16:31:00Z">
        <w:r w:rsidR="006D1623">
          <w:rPr>
            <w:noProof/>
            <w:lang w:val="en-GB"/>
          </w:rPr>
          <w:instrText>3</w:instrText>
        </w:r>
      </w:ins>
      <w:ins w:id="27813" w:author="Quinten Van Woerkom" w:date="2024-12-17T13:58:00Z" w16du:dateUtc="2024-12-17T12:58:00Z">
        <w:del w:id="27814" w:author="Peter Van Der Plas" w:date="2024-12-25T18:53:00Z" w16du:dateUtc="2024-12-25T17:53:00Z">
          <w:r w:rsidDel="00547CCE">
            <w:rPr>
              <w:noProof/>
              <w:lang w:val="en-GB"/>
            </w:rPr>
            <w:delInstrText>2</w:delInstrText>
          </w:r>
        </w:del>
        <w:r w:rsidRPr="004424B1">
          <w:rPr>
            <w:noProof/>
            <w:lang w:val="en-GB"/>
          </w:rPr>
          <w:fldChar w:fldCharType="end"/>
        </w:r>
        <w:r w:rsidRPr="004424B1">
          <w:rPr>
            <w:lang w:val="en-GB"/>
          </w:rPr>
          <w:tab/>
          <w:instrText>Example Enumeration Table</w:instrText>
        </w:r>
        <w:bookmarkEnd w:id="27810"/>
        <w:r w:rsidRPr="004424B1">
          <w:rPr>
            <w:lang w:val="en-GB"/>
          </w:rPr>
          <w:instrText>"</w:instrText>
        </w:r>
        <w:r w:rsidRPr="004424B1">
          <w:rPr>
            <w:lang w:val="en-GB"/>
          </w:rPr>
          <w:fldChar w:fldCharType="end"/>
        </w:r>
        <w:r w:rsidRPr="004424B1">
          <w:rPr>
            <w:lang w:val="en-GB"/>
          </w:rPr>
          <w:t>:  Example Enumeration Table</w:t>
        </w:r>
      </w:ins>
    </w:p>
    <w:tbl>
      <w:tblPr>
        <w:tblStyle w:val="RBTable"/>
        <w:tblW w:w="9185" w:type="dxa"/>
        <w:tblLayout w:type="fixed"/>
        <w:tblLook w:val="0400" w:firstRow="0" w:lastRow="0" w:firstColumn="0" w:lastColumn="0" w:noHBand="0" w:noVBand="1"/>
      </w:tblPr>
      <w:tblGrid>
        <w:gridCol w:w="1810"/>
        <w:gridCol w:w="5673"/>
        <w:gridCol w:w="709"/>
        <w:gridCol w:w="993"/>
      </w:tblGrid>
      <w:tr w:rsidR="00540477" w:rsidRPr="004424B1" w14:paraId="6ED40324" w14:textId="77777777" w:rsidTr="003F4150">
        <w:trPr>
          <w:ins w:id="27815" w:author="Quinten Van Woerkom" w:date="2024-12-17T13:58:00Z"/>
        </w:trPr>
        <w:tc>
          <w:tcPr>
            <w:tcW w:w="1809" w:type="dxa"/>
            <w:shd w:val="clear" w:color="auto" w:fill="00CCFF"/>
          </w:tcPr>
          <w:p w14:paraId="58741770" w14:textId="77777777" w:rsidR="00540477" w:rsidRPr="00F14A76" w:rsidRDefault="00540477" w:rsidP="00E57663">
            <w:pPr>
              <w:pStyle w:val="TableCell"/>
              <w:rPr>
                <w:ins w:id="27816" w:author="Quinten Van Woerkom" w:date="2024-12-17T13:58:00Z" w16du:dateUtc="2024-12-17T12:58:00Z"/>
                <w:rFonts w:cs="Arial"/>
                <w:bCs/>
                <w:color w:val="auto"/>
                <w:szCs w:val="18"/>
                <w:rPrChange w:id="27817" w:author="Peter Van Der Plas" w:date="2024-12-27T13:14:00Z" w16du:dateUtc="2024-12-27T12:14:00Z">
                  <w:rPr>
                    <w:ins w:id="27818" w:author="Quinten Van Woerkom" w:date="2024-12-17T13:58:00Z" w16du:dateUtc="2024-12-17T12:58:00Z"/>
                    <w:color w:val="FFFFFF" w:themeColor="background1"/>
                  </w:rPr>
                </w:rPrChange>
              </w:rPr>
            </w:pPr>
            <w:commentRangeStart w:id="27819"/>
            <w:ins w:id="27820" w:author="Quinten Van Woerkom" w:date="2024-12-17T13:58:00Z" w16du:dateUtc="2024-12-17T12:58:00Z">
              <w:r w:rsidRPr="00F14A76">
                <w:rPr>
                  <w:rFonts w:cs="Arial"/>
                  <w:bCs/>
                  <w:color w:val="auto"/>
                  <w:szCs w:val="18"/>
                  <w:rPrChange w:id="27821" w:author="Peter Van Der Plas" w:date="2024-12-27T13:14:00Z" w16du:dateUtc="2024-12-27T12:14:00Z">
                    <w:rPr>
                      <w:color w:val="FFFFFF" w:themeColor="background1"/>
                    </w:rPr>
                  </w:rPrChange>
                </w:rPr>
                <w:t>Name</w:t>
              </w:r>
            </w:ins>
          </w:p>
        </w:tc>
        <w:tc>
          <w:tcPr>
            <w:tcW w:w="5670" w:type="dxa"/>
          </w:tcPr>
          <w:p w14:paraId="78B4199F" w14:textId="77777777" w:rsidR="00540477" w:rsidRPr="00F14A76" w:rsidRDefault="00540477" w:rsidP="00E57663">
            <w:pPr>
              <w:pStyle w:val="TableCell"/>
              <w:rPr>
                <w:ins w:id="27822" w:author="Quinten Van Woerkom" w:date="2024-12-17T13:58:00Z" w16du:dateUtc="2024-12-17T12:58:00Z"/>
                <w:rFonts w:cs="Arial"/>
                <w:b/>
                <w:szCs w:val="18"/>
              </w:rPr>
            </w:pPr>
            <w:ins w:id="27823" w:author="Quinten Van Woerkom" w:date="2024-12-17T13:58:00Z" w16du:dateUtc="2024-12-17T12:58:00Z">
              <w:r w:rsidRPr="00F14A76">
                <w:rPr>
                  <w:rFonts w:cs="Arial"/>
                  <w:b/>
                  <w:szCs w:val="18"/>
                </w:rPr>
                <w:t>&lt;Enumeration name&gt;</w:t>
              </w:r>
            </w:ins>
          </w:p>
        </w:tc>
        <w:tc>
          <w:tcPr>
            <w:tcW w:w="709" w:type="dxa"/>
            <w:shd w:val="clear" w:color="auto" w:fill="00CCFF"/>
          </w:tcPr>
          <w:p w14:paraId="3047E538" w14:textId="77777777" w:rsidR="00540477" w:rsidRPr="00F14A76" w:rsidRDefault="00540477" w:rsidP="00E57663">
            <w:pPr>
              <w:pStyle w:val="TableCell"/>
              <w:rPr>
                <w:ins w:id="27824" w:author="Quinten Van Woerkom" w:date="2024-12-17T13:58:00Z" w16du:dateUtc="2024-12-17T12:58:00Z"/>
                <w:rFonts w:cs="Arial"/>
                <w:bCs/>
                <w:color w:val="auto"/>
                <w:szCs w:val="18"/>
                <w:rPrChange w:id="27825" w:author="Peter Van Der Plas" w:date="2024-12-27T13:14:00Z" w16du:dateUtc="2024-12-27T12:14:00Z">
                  <w:rPr>
                    <w:ins w:id="27826" w:author="Quinten Van Woerkom" w:date="2024-12-17T13:58:00Z" w16du:dateUtc="2024-12-17T12:58:00Z"/>
                    <w:b/>
                  </w:rPr>
                </w:rPrChange>
              </w:rPr>
            </w:pPr>
            <w:ins w:id="27827" w:author="Quinten Van Woerkom" w:date="2024-12-17T13:58:00Z" w16du:dateUtc="2024-12-17T12:58:00Z">
              <w:r w:rsidRPr="00F14A76">
                <w:rPr>
                  <w:rFonts w:cs="Arial"/>
                  <w:bCs/>
                  <w:color w:val="auto"/>
                  <w:szCs w:val="18"/>
                  <w:rPrChange w:id="27828" w:author="Peter Van Der Plas" w:date="2024-12-27T13:14:00Z" w16du:dateUtc="2024-12-27T12:14:00Z">
                    <w:rPr>
                      <w:b/>
                      <w:color w:val="FFFFFF" w:themeColor="background1"/>
                    </w:rPr>
                  </w:rPrChange>
                </w:rPr>
                <w:t>SFP</w:t>
              </w:r>
            </w:ins>
          </w:p>
        </w:tc>
        <w:tc>
          <w:tcPr>
            <w:tcW w:w="992" w:type="dxa"/>
          </w:tcPr>
          <w:p w14:paraId="513163F1" w14:textId="77777777" w:rsidR="00540477" w:rsidRPr="00F14A76" w:rsidRDefault="00540477" w:rsidP="00E57663">
            <w:pPr>
              <w:pStyle w:val="TableCell"/>
              <w:jc w:val="right"/>
              <w:rPr>
                <w:ins w:id="27829" w:author="Quinten Van Woerkom" w:date="2024-12-17T13:58:00Z" w16du:dateUtc="2024-12-17T12:58:00Z"/>
                <w:rFonts w:cs="Arial"/>
                <w:szCs w:val="18"/>
              </w:rPr>
            </w:pPr>
            <w:ins w:id="27830" w:author="Quinten Van Woerkom" w:date="2024-12-17T13:58:00Z" w16du:dateUtc="2024-12-17T12:58:00Z">
              <w:r w:rsidRPr="00F14A76">
                <w:rPr>
                  <w:rFonts w:cs="Arial"/>
                  <w:szCs w:val="18"/>
                </w:rPr>
                <w:t>&lt;#&gt;</w:t>
              </w:r>
            </w:ins>
            <w:commentRangeEnd w:id="27819"/>
            <w:r w:rsidR="00F32FDD" w:rsidRPr="00F14A76">
              <w:rPr>
                <w:rStyle w:val="CommentReference"/>
                <w:rFonts w:cs="Arial"/>
                <w:sz w:val="18"/>
                <w:szCs w:val="18"/>
                <w:lang w:val="en-US" w:eastAsia="en-US"/>
                <w:rPrChange w:id="27831" w:author="Peter Van Der Plas" w:date="2024-12-27T13:14:00Z" w16du:dateUtc="2024-12-27T12:14:00Z">
                  <w:rPr>
                    <w:rStyle w:val="CommentReference"/>
                    <w:rFonts w:cs="Times New Roman"/>
                    <w:lang w:val="en-US" w:eastAsia="en-US"/>
                  </w:rPr>
                </w:rPrChange>
              </w:rPr>
              <w:commentReference w:id="27819"/>
            </w:r>
          </w:p>
        </w:tc>
      </w:tr>
    </w:tbl>
    <w:p w14:paraId="5689802D" w14:textId="77777777" w:rsidR="00540477" w:rsidRPr="004424B1" w:rsidRDefault="00540477" w:rsidP="00540477">
      <w:pPr>
        <w:spacing w:before="0" w:line="240" w:lineRule="auto"/>
        <w:rPr>
          <w:ins w:id="27832" w:author="Quinten Van Woerkom" w:date="2024-12-17T13:58:00Z" w16du:dateUtc="2024-12-17T12:58:00Z"/>
          <w:sz w:val="2"/>
          <w:szCs w:val="2"/>
          <w:lang w:val="en-GB"/>
        </w:rPr>
      </w:pPr>
    </w:p>
    <w:tbl>
      <w:tblPr>
        <w:tblStyle w:val="RBTable"/>
        <w:tblW w:w="0" w:type="auto"/>
        <w:tblLayout w:type="fixed"/>
        <w:tblLook w:val="04A0" w:firstRow="1" w:lastRow="0" w:firstColumn="1" w:lastColumn="0" w:noHBand="0" w:noVBand="1"/>
      </w:tblPr>
      <w:tblGrid>
        <w:gridCol w:w="1809"/>
        <w:gridCol w:w="1134"/>
        <w:gridCol w:w="6236"/>
      </w:tblGrid>
      <w:tr w:rsidR="00540477" w:rsidRPr="004424B1" w14:paraId="60918C9C" w14:textId="77777777" w:rsidTr="00C72D78">
        <w:trPr>
          <w:cnfStyle w:val="100000000000" w:firstRow="1" w:lastRow="0" w:firstColumn="0" w:lastColumn="0" w:oddVBand="0" w:evenVBand="0" w:oddHBand="0" w:evenHBand="0" w:firstRowFirstColumn="0" w:firstRowLastColumn="0" w:lastRowFirstColumn="0" w:lastRowLastColumn="0"/>
          <w:tblHeader/>
          <w:ins w:id="27833" w:author="Quinten Van Woerkom" w:date="2024-12-17T13:58:00Z"/>
        </w:trPr>
        <w:tc>
          <w:tcPr>
            <w:cnfStyle w:val="001000000000" w:firstRow="0" w:lastRow="0" w:firstColumn="1" w:lastColumn="0" w:oddVBand="0" w:evenVBand="0" w:oddHBand="0" w:evenHBand="0" w:firstRowFirstColumn="0" w:firstRowLastColumn="0" w:lastRowFirstColumn="0" w:lastRowLastColumn="0"/>
            <w:tcW w:w="1809" w:type="dxa"/>
          </w:tcPr>
          <w:p w14:paraId="7407212D" w14:textId="77777777" w:rsidR="00540477" w:rsidRPr="004424B1" w:rsidRDefault="00540477" w:rsidP="00E57663">
            <w:pPr>
              <w:pStyle w:val="TableCell"/>
              <w:rPr>
                <w:ins w:id="27834" w:author="Quinten Van Woerkom" w:date="2024-12-17T13:58:00Z" w16du:dateUtc="2024-12-17T12:58:00Z"/>
              </w:rPr>
            </w:pPr>
            <w:ins w:id="27835" w:author="Quinten Van Woerkom" w:date="2024-12-17T13:58:00Z" w16du:dateUtc="2024-12-17T12:58:00Z">
              <w:r w:rsidRPr="004424B1">
                <w:t>Status</w:t>
              </w:r>
            </w:ins>
          </w:p>
        </w:tc>
        <w:tc>
          <w:tcPr>
            <w:tcW w:w="1134" w:type="dxa"/>
          </w:tcPr>
          <w:p w14:paraId="5090AB97" w14:textId="77777777" w:rsidR="00540477" w:rsidRPr="004424B1" w:rsidRDefault="00540477" w:rsidP="00E57663">
            <w:pPr>
              <w:pStyle w:val="TableCell"/>
              <w:jc w:val="center"/>
              <w:cnfStyle w:val="100000000000" w:firstRow="1" w:lastRow="0" w:firstColumn="0" w:lastColumn="0" w:oddVBand="0" w:evenVBand="0" w:oddHBand="0" w:evenHBand="0" w:firstRowFirstColumn="0" w:firstRowLastColumn="0" w:lastRowFirstColumn="0" w:lastRowLastColumn="0"/>
              <w:rPr>
                <w:ins w:id="27836" w:author="Quinten Van Woerkom" w:date="2024-12-17T13:58:00Z" w16du:dateUtc="2024-12-17T12:58:00Z"/>
              </w:rPr>
            </w:pPr>
            <w:ins w:id="27837" w:author="Quinten Van Woerkom" w:date="2024-12-17T13:58:00Z" w16du:dateUtc="2024-12-17T12:58:00Z">
              <w:r w:rsidRPr="004424B1">
                <w:t>Value</w:t>
              </w:r>
            </w:ins>
          </w:p>
        </w:tc>
        <w:tc>
          <w:tcPr>
            <w:tcW w:w="6236" w:type="dxa"/>
          </w:tcPr>
          <w:p w14:paraId="59139D97" w14:textId="77777777" w:rsidR="00540477" w:rsidRPr="004424B1" w:rsidRDefault="00540477" w:rsidP="00E57663">
            <w:pPr>
              <w:pStyle w:val="TableCell"/>
              <w:cnfStyle w:val="100000000000" w:firstRow="1" w:lastRow="0" w:firstColumn="0" w:lastColumn="0" w:oddVBand="0" w:evenVBand="0" w:oddHBand="0" w:evenHBand="0" w:firstRowFirstColumn="0" w:firstRowLastColumn="0" w:lastRowFirstColumn="0" w:lastRowLastColumn="0"/>
              <w:rPr>
                <w:ins w:id="27838" w:author="Quinten Van Woerkom" w:date="2024-12-17T13:58:00Z" w16du:dateUtc="2024-12-17T12:58:00Z"/>
              </w:rPr>
            </w:pPr>
            <w:ins w:id="27839" w:author="Quinten Van Woerkom" w:date="2024-12-17T13:58:00Z" w16du:dateUtc="2024-12-17T12:58:00Z">
              <w:r w:rsidRPr="004424B1">
                <w:t>Description</w:t>
              </w:r>
            </w:ins>
          </w:p>
        </w:tc>
      </w:tr>
      <w:tr w:rsidR="00540477" w:rsidRPr="004424B1" w14:paraId="17218DEE" w14:textId="77777777" w:rsidTr="00E57663">
        <w:trPr>
          <w:ins w:id="27840" w:author="Quinten Van Woerkom" w:date="2024-12-17T13:58:00Z"/>
        </w:trPr>
        <w:tc>
          <w:tcPr>
            <w:cnfStyle w:val="001000000000" w:firstRow="0" w:lastRow="0" w:firstColumn="1" w:lastColumn="0" w:oddVBand="0" w:evenVBand="0" w:oddHBand="0" w:evenHBand="0" w:firstRowFirstColumn="0" w:firstRowLastColumn="0" w:lastRowFirstColumn="0" w:lastRowLastColumn="0"/>
            <w:tcW w:w="1809" w:type="dxa"/>
          </w:tcPr>
          <w:p w14:paraId="4ACC25F2" w14:textId="77777777" w:rsidR="00540477" w:rsidRPr="00BE1C3C" w:rsidRDefault="00540477" w:rsidP="00E57663">
            <w:pPr>
              <w:pStyle w:val="TableCell"/>
              <w:rPr>
                <w:ins w:id="27841" w:author="Quinten Van Woerkom" w:date="2024-12-17T13:58:00Z" w16du:dateUtc="2024-12-17T12:58:00Z"/>
                <w:szCs w:val="18"/>
              </w:rPr>
            </w:pPr>
            <w:ins w:id="27842" w:author="Quinten Van Woerkom" w:date="2024-12-17T13:58:00Z" w16du:dateUtc="2024-12-17T12:58:00Z">
              <w:r w:rsidRPr="00BE1C3C">
                <w:rPr>
                  <w:szCs w:val="18"/>
                </w:rPr>
                <w:t>&lt;STATE NAME&gt;</w:t>
              </w:r>
            </w:ins>
          </w:p>
        </w:tc>
        <w:tc>
          <w:tcPr>
            <w:tcW w:w="1134" w:type="dxa"/>
          </w:tcPr>
          <w:p w14:paraId="14D896A0" w14:textId="77777777" w:rsidR="00540477" w:rsidRPr="004424B1" w:rsidRDefault="00540477" w:rsidP="00E57663">
            <w:pPr>
              <w:pStyle w:val="TableCell"/>
              <w:jc w:val="center"/>
              <w:cnfStyle w:val="000000000000" w:firstRow="0" w:lastRow="0" w:firstColumn="0" w:lastColumn="0" w:oddVBand="0" w:evenVBand="0" w:oddHBand="0" w:evenHBand="0" w:firstRowFirstColumn="0" w:firstRowLastColumn="0" w:lastRowFirstColumn="0" w:lastRowLastColumn="0"/>
              <w:rPr>
                <w:ins w:id="27843" w:author="Quinten Van Woerkom" w:date="2024-12-17T13:58:00Z" w16du:dateUtc="2024-12-17T12:58:00Z"/>
              </w:rPr>
            </w:pPr>
            <w:ins w:id="27844" w:author="Quinten Van Woerkom" w:date="2024-12-17T13:58:00Z" w16du:dateUtc="2024-12-17T12:58:00Z">
              <w:r w:rsidRPr="004424B1">
                <w:t>&lt;#&gt;</w:t>
              </w:r>
            </w:ins>
          </w:p>
        </w:tc>
        <w:tc>
          <w:tcPr>
            <w:tcW w:w="6236" w:type="dxa"/>
          </w:tcPr>
          <w:p w14:paraId="54172634" w14:textId="77777777" w:rsidR="00540477" w:rsidRPr="004424B1" w:rsidRDefault="00540477" w:rsidP="00E57663">
            <w:pPr>
              <w:pStyle w:val="TableCell"/>
              <w:cnfStyle w:val="000000000000" w:firstRow="0" w:lastRow="0" w:firstColumn="0" w:lastColumn="0" w:oddVBand="0" w:evenVBand="0" w:oddHBand="0" w:evenHBand="0" w:firstRowFirstColumn="0" w:firstRowLastColumn="0" w:lastRowFirstColumn="0" w:lastRowLastColumn="0"/>
              <w:rPr>
                <w:ins w:id="27845" w:author="Quinten Van Woerkom" w:date="2024-12-17T13:58:00Z" w16du:dateUtc="2024-12-17T12:58:00Z"/>
              </w:rPr>
            </w:pPr>
            <w:ins w:id="27846" w:author="Quinten Van Woerkom" w:date="2024-12-17T13:58:00Z" w16du:dateUtc="2024-12-17T12:58:00Z">
              <w:r w:rsidRPr="004424B1">
                <w:t>&lt;Description&gt;</w:t>
              </w:r>
            </w:ins>
          </w:p>
        </w:tc>
      </w:tr>
      <w:tr w:rsidR="00540477" w:rsidRPr="004424B1" w14:paraId="1ABD9950" w14:textId="77777777" w:rsidTr="00E57663">
        <w:trPr>
          <w:ins w:id="27847" w:author="Quinten Van Woerkom" w:date="2024-12-17T13:58:00Z"/>
        </w:trPr>
        <w:tc>
          <w:tcPr>
            <w:cnfStyle w:val="001000000000" w:firstRow="0" w:lastRow="0" w:firstColumn="1" w:lastColumn="0" w:oddVBand="0" w:evenVBand="0" w:oddHBand="0" w:evenHBand="0" w:firstRowFirstColumn="0" w:firstRowLastColumn="0" w:lastRowFirstColumn="0" w:lastRowLastColumn="0"/>
            <w:tcW w:w="1809" w:type="dxa"/>
          </w:tcPr>
          <w:p w14:paraId="7D4EB2A8" w14:textId="77777777" w:rsidR="00540477" w:rsidRPr="00BE1C3C" w:rsidRDefault="00540477" w:rsidP="00E57663">
            <w:pPr>
              <w:pStyle w:val="TableCell"/>
              <w:rPr>
                <w:ins w:id="27848" w:author="Quinten Van Woerkom" w:date="2024-12-17T13:58:00Z" w16du:dateUtc="2024-12-17T12:58:00Z"/>
                <w:szCs w:val="18"/>
              </w:rPr>
            </w:pPr>
            <w:ins w:id="27849" w:author="Quinten Van Woerkom" w:date="2024-12-17T13:58:00Z" w16du:dateUtc="2024-12-17T12:58:00Z">
              <w:r w:rsidRPr="00BE1C3C">
                <w:rPr>
                  <w:szCs w:val="18"/>
                </w:rPr>
                <w:t>…</w:t>
              </w:r>
            </w:ins>
          </w:p>
        </w:tc>
        <w:tc>
          <w:tcPr>
            <w:tcW w:w="1134" w:type="dxa"/>
          </w:tcPr>
          <w:p w14:paraId="4F28D702" w14:textId="77777777" w:rsidR="00540477" w:rsidRPr="004424B1" w:rsidRDefault="00540477" w:rsidP="00E57663">
            <w:pPr>
              <w:pStyle w:val="TableCell"/>
              <w:jc w:val="center"/>
              <w:cnfStyle w:val="000000000000" w:firstRow="0" w:lastRow="0" w:firstColumn="0" w:lastColumn="0" w:oddVBand="0" w:evenVBand="0" w:oddHBand="0" w:evenHBand="0" w:firstRowFirstColumn="0" w:firstRowLastColumn="0" w:lastRowFirstColumn="0" w:lastRowLastColumn="0"/>
              <w:rPr>
                <w:ins w:id="27850" w:author="Quinten Van Woerkom" w:date="2024-12-17T13:58:00Z" w16du:dateUtc="2024-12-17T12:58:00Z"/>
              </w:rPr>
            </w:pPr>
            <w:ins w:id="27851" w:author="Quinten Van Woerkom" w:date="2024-12-17T13:58:00Z" w16du:dateUtc="2024-12-17T12:58:00Z">
              <w:r w:rsidRPr="004424B1">
                <w:t>…</w:t>
              </w:r>
            </w:ins>
          </w:p>
        </w:tc>
        <w:tc>
          <w:tcPr>
            <w:tcW w:w="6236" w:type="dxa"/>
          </w:tcPr>
          <w:p w14:paraId="6CCD4ADB" w14:textId="77777777" w:rsidR="00540477" w:rsidRPr="004424B1" w:rsidRDefault="00540477" w:rsidP="00E57663">
            <w:pPr>
              <w:pStyle w:val="TableCell"/>
              <w:cnfStyle w:val="000000000000" w:firstRow="0" w:lastRow="0" w:firstColumn="0" w:lastColumn="0" w:oddVBand="0" w:evenVBand="0" w:oddHBand="0" w:evenHBand="0" w:firstRowFirstColumn="0" w:firstRowLastColumn="0" w:lastRowFirstColumn="0" w:lastRowLastColumn="0"/>
              <w:rPr>
                <w:ins w:id="27852" w:author="Quinten Van Woerkom" w:date="2024-12-17T13:58:00Z" w16du:dateUtc="2024-12-17T12:58:00Z"/>
              </w:rPr>
            </w:pPr>
            <w:ins w:id="27853" w:author="Quinten Van Woerkom" w:date="2024-12-17T13:58:00Z" w16du:dateUtc="2024-12-17T12:58:00Z">
              <w:r w:rsidRPr="004424B1">
                <w:t>…</w:t>
              </w:r>
            </w:ins>
          </w:p>
        </w:tc>
      </w:tr>
    </w:tbl>
    <w:p w14:paraId="76AF5F50" w14:textId="77777777" w:rsidR="00540477" w:rsidRPr="004424B1" w:rsidRDefault="00540477" w:rsidP="00540477">
      <w:pPr>
        <w:rPr>
          <w:ins w:id="27854" w:author="Quinten Van Woerkom" w:date="2024-12-17T13:58:00Z" w16du:dateUtc="2024-12-17T12:58:00Z"/>
          <w:lang w:val="en-GB" w:eastAsia="en-GB"/>
        </w:rPr>
      </w:pPr>
      <w:ins w:id="27855" w:author="Quinten Van Woerkom" w:date="2024-12-17T13:58:00Z" w16du:dateUtc="2024-12-17T12:58:00Z">
        <w:r w:rsidRPr="004424B1">
          <w:rPr>
            <w:lang w:val="en-GB" w:eastAsia="en-GB"/>
          </w:rPr>
          <w:t>The set of allowed statuses/enumerations is listed together with their corresponding integer values and a description.</w:t>
        </w:r>
      </w:ins>
    </w:p>
    <w:p w14:paraId="19C5ACB2" w14:textId="161A6E7E" w:rsidR="00D050AC" w:rsidRDefault="00540477" w:rsidP="00D050AC">
      <w:pPr>
        <w:rPr>
          <w:ins w:id="27856" w:author="Quinten Van Woerkom" w:date="2024-12-17T17:57:00Z" w16du:dateUtc="2024-12-17T16:57:00Z"/>
          <w:lang w:val="en-GB" w:eastAsia="en-GB"/>
        </w:rPr>
      </w:pPr>
      <w:ins w:id="27857" w:author="Quinten Van Woerkom" w:date="2024-12-17T13:58:00Z" w16du:dateUtc="2024-12-17T12:58:00Z">
        <w:r w:rsidRPr="004424B1">
          <w:rPr>
            <w:lang w:val="en-GB" w:eastAsia="en-GB"/>
          </w:rPr>
          <w:t>By convention the name of an enumeration ends with ‘Enum’, and the names of the statuses/enumerations are all in upper case.</w:t>
        </w:r>
      </w:ins>
    </w:p>
    <w:p w14:paraId="6AFC1D59" w14:textId="6C7A9047" w:rsidR="00FB0146" w:rsidRPr="00FB0146" w:rsidRDefault="00FB0146" w:rsidP="00FB0146">
      <w:pPr>
        <w:pStyle w:val="Notelevel1"/>
        <w:spacing w:line="240" w:lineRule="auto"/>
        <w:ind w:left="1140" w:hanging="1140"/>
        <w:rPr>
          <w:ins w:id="27858" w:author="Quinten Van Woerkom" w:date="2024-12-17T17:58:00Z" w16du:dateUtc="2024-12-17T16:58:00Z"/>
          <w:lang w:val="en-US"/>
          <w:rPrChange w:id="27859" w:author="Quinten Van Woerkom" w:date="2024-12-17T18:00:00Z" w16du:dateUtc="2024-12-17T17:00:00Z">
            <w:rPr>
              <w:ins w:id="27860" w:author="Quinten Van Woerkom" w:date="2024-12-17T17:58:00Z" w16du:dateUtc="2024-12-17T16:58:00Z"/>
            </w:rPr>
          </w:rPrChange>
        </w:rPr>
      </w:pPr>
      <w:bookmarkStart w:id="27861" w:name="_Ref76480531"/>
      <w:commentRangeStart w:id="27862"/>
      <w:ins w:id="27863" w:author="Quinten Van Woerkom" w:date="2024-12-17T17:58:00Z" w16du:dateUtc="2024-12-17T16:58:00Z">
        <w:r w:rsidRPr="004424B1">
          <w:t>NOTE</w:t>
        </w:r>
        <w:r w:rsidRPr="004424B1">
          <w:tab/>
          <w:t>–</w:t>
        </w:r>
        <w:r w:rsidRPr="004424B1">
          <w:tab/>
        </w:r>
        <w:r>
          <w:t xml:space="preserve">Following from their definition in reference </w:t>
        </w:r>
      </w:ins>
      <w:ins w:id="27864" w:author="Peter Van Der Plas" w:date="2024-12-25T13:22:00Z" w16du:dateUtc="2024-12-25T12:22:00Z">
        <w:r w:rsidR="00991F85">
          <w:fldChar w:fldCharType="begin"/>
        </w:r>
        <w:r w:rsidR="00991F85">
          <w:instrText xml:space="preserve"> REF R_521x0b3MoMal \h </w:instrText>
        </w:r>
      </w:ins>
      <w:r w:rsidR="00991F85">
        <w:fldChar w:fldCharType="separate"/>
      </w:r>
      <w:ins w:id="27865" w:author="Peter Van Der Plas" w:date="2025-01-01T17:31:00Z" w16du:dateUtc="2025-01-01T16:31:00Z">
        <w:r w:rsidR="006D1623" w:rsidRPr="004424B1">
          <w:t>[</w:t>
        </w:r>
        <w:r w:rsidR="006D1623">
          <w:rPr>
            <w:noProof/>
          </w:rPr>
          <w:t>2</w:t>
        </w:r>
        <w:r w:rsidR="006D1623" w:rsidRPr="004424B1">
          <w:t>]</w:t>
        </w:r>
      </w:ins>
      <w:ins w:id="27866" w:author="Peter Van Der Plas" w:date="2024-12-25T13:22:00Z" w16du:dateUtc="2024-12-25T12:22:00Z">
        <w:r w:rsidR="00991F85">
          <w:fldChar w:fldCharType="end"/>
        </w:r>
      </w:ins>
      <w:ins w:id="27867" w:author="Quinten Van Woerkom" w:date="2024-12-17T17:58:00Z" w16du:dateUtc="2024-12-17T16:58:00Z">
        <w:del w:id="27868" w:author="Peter Van Der Plas" w:date="2024-12-25T13:22:00Z" w16du:dateUtc="2024-12-25T12:22:00Z">
          <w:r w:rsidDel="00991F85">
            <w:delText>[2]</w:delText>
          </w:r>
        </w:del>
        <w:r>
          <w:t>, enumerations may be extended by implementations to support custom values</w:t>
        </w:r>
      </w:ins>
      <w:ins w:id="27869" w:author="Quinten Van Woerkom" w:date="2024-12-17T17:59:00Z" w16du:dateUtc="2024-12-17T16:59:00Z">
        <w:r>
          <w:t xml:space="preserve">.  It is recommended to use the upper range of the supported set of enumeration values for this, to prevent conflicts with future </w:t>
        </w:r>
      </w:ins>
      <w:ins w:id="27870" w:author="Quinten Van Woerkom" w:date="2024-12-18T10:32:00Z" w16du:dateUtc="2024-12-18T09:32:00Z">
        <w:r w:rsidR="00281014">
          <w:t>updates to</w:t>
        </w:r>
      </w:ins>
      <w:ins w:id="27871" w:author="Quinten Van Woerkom" w:date="2024-12-17T18:00:00Z" w16du:dateUtc="2024-12-17T17:00:00Z">
        <w:r>
          <w:t xml:space="preserve"> the extended enumeration</w:t>
        </w:r>
      </w:ins>
      <w:ins w:id="27872" w:author="Quinten Van Woerkom" w:date="2024-12-17T17:58:00Z" w16du:dateUtc="2024-12-17T16:58:00Z">
        <w:r>
          <w:t>.</w:t>
        </w:r>
        <w:commentRangeEnd w:id="27862"/>
        <w:r>
          <w:rPr>
            <w:rStyle w:val="CommentReference"/>
            <w:lang w:val="en-US" w:eastAsia="en-US"/>
          </w:rPr>
          <w:commentReference w:id="27862"/>
        </w:r>
      </w:ins>
    </w:p>
    <w:p w14:paraId="06B4CC4E" w14:textId="77777777" w:rsidR="00D050AC" w:rsidRPr="004424B1" w:rsidRDefault="00D050AC">
      <w:pPr>
        <w:pStyle w:val="Heading3"/>
        <w:spacing w:before="480"/>
        <w:rPr>
          <w:moveTo w:id="27873" w:author="Quinten Van Woerkom" w:date="2024-12-17T14:02:00Z" w16du:dateUtc="2024-12-17T13:02:00Z"/>
          <w:lang w:val="en-GB" w:eastAsia="en-GB"/>
        </w:rPr>
        <w:pPrChange w:id="27874" w:author="Peter Van Der Plas" w:date="2024-12-27T11:34:00Z" w16du:dateUtc="2024-12-27T10:34:00Z">
          <w:pPr>
            <w:pStyle w:val="Heading2"/>
          </w:pPr>
        </w:pPrChange>
      </w:pPr>
      <w:moveToRangeStart w:id="27875" w:author="Quinten Van Woerkom" w:date="2024-12-17T14:02:00Z" w:name="move185337431"/>
      <w:commentRangeStart w:id="27876"/>
      <w:commentRangeStart w:id="27877"/>
      <w:commentRangeStart w:id="27878"/>
      <w:moveTo w:id="27879" w:author="Quinten Van Woerkom" w:date="2024-12-17T14:02:00Z" w16du:dateUtc="2024-12-17T13:02:00Z">
        <w:r w:rsidRPr="004424B1">
          <w:rPr>
            <w:lang w:val="en-GB" w:eastAsia="en-GB"/>
          </w:rPr>
          <w:t>MO Object Numbers</w:t>
        </w:r>
        <w:bookmarkEnd w:id="27861"/>
        <w:commentRangeEnd w:id="27876"/>
        <w:r>
          <w:rPr>
            <w:rStyle w:val="CommentReference"/>
            <w:b w:val="0"/>
            <w:caps w:val="0"/>
          </w:rPr>
          <w:commentReference w:id="27876"/>
        </w:r>
      </w:moveTo>
      <w:commentRangeEnd w:id="27877"/>
      <w:r w:rsidR="008C1E58">
        <w:rPr>
          <w:rStyle w:val="CommentReference"/>
          <w:b w:val="0"/>
          <w:caps w:val="0"/>
        </w:rPr>
        <w:commentReference w:id="27877"/>
      </w:r>
      <w:commentRangeEnd w:id="27878"/>
      <w:r w:rsidR="008C1E58">
        <w:rPr>
          <w:rStyle w:val="CommentReference"/>
          <w:b w:val="0"/>
          <w:caps w:val="0"/>
        </w:rPr>
        <w:commentReference w:id="27878"/>
      </w:r>
    </w:p>
    <w:p w14:paraId="610E765E" w14:textId="77777777" w:rsidR="00D050AC" w:rsidRPr="004424B1" w:rsidRDefault="00D050AC" w:rsidP="00D050AC">
      <w:pPr>
        <w:rPr>
          <w:moveTo w:id="27880" w:author="Quinten Van Woerkom" w:date="2024-12-17T14:02:00Z" w16du:dateUtc="2024-12-17T13:02:00Z"/>
          <w:lang w:val="en-GB"/>
        </w:rPr>
      </w:pPr>
      <w:moveTo w:id="27881" w:author="Quinten Van Woerkom" w:date="2024-12-17T14:02:00Z" w16du:dateUtc="2024-12-17T13:02:00Z">
        <w:r w:rsidRPr="004424B1">
          <w:rPr>
            <w:lang w:val="en-GB" w:eastAsia="en-GB"/>
          </w:rPr>
          <w:t xml:space="preserve">The </w:t>
        </w:r>
        <w:r w:rsidRPr="004424B1">
          <w:rPr>
            <w:rStyle w:val="Term"/>
            <w:lang w:val="en-GB"/>
          </w:rPr>
          <w:t xml:space="preserve">identity </w:t>
        </w:r>
        <w:r w:rsidRPr="004424B1">
          <w:rPr>
            <w:lang w:val="en-GB"/>
          </w:rPr>
          <w:t xml:space="preserve">of MO objects requires the specification of the </w:t>
        </w:r>
        <w:r w:rsidRPr="004424B1">
          <w:rPr>
            <w:rStyle w:val="Term"/>
            <w:lang w:val="en-GB"/>
          </w:rPr>
          <w:t xml:space="preserve">area </w:t>
        </w:r>
        <w:r w:rsidRPr="004424B1">
          <w:rPr>
            <w:lang w:val="en-GB"/>
          </w:rPr>
          <w:t>and object type.  In an efficient encoding this may be represented by a number, which is the same as the Short Form Part for the corresponding data structure.  The following table specifies the number codes assigned for efficient encoding of the defined MO object types:</w:t>
        </w:r>
      </w:moveTo>
    </w:p>
    <w:p w14:paraId="02DFF089" w14:textId="01CC8BA3" w:rsidR="00D050AC" w:rsidRPr="004424B1" w:rsidRDefault="00D050AC">
      <w:pPr>
        <w:pStyle w:val="TableTitle"/>
        <w:spacing w:before="240"/>
        <w:rPr>
          <w:moveTo w:id="27882" w:author="Quinten Van Woerkom" w:date="2024-12-17T14:02:00Z" w16du:dateUtc="2024-12-17T13:02:00Z"/>
          <w:lang w:val="en-GB"/>
        </w:rPr>
        <w:pPrChange w:id="27883" w:author="Peter Van Der Plas" w:date="2024-12-27T11:34:00Z" w16du:dateUtc="2024-12-27T10:34:00Z">
          <w:pPr>
            <w:pStyle w:val="TableTitle"/>
          </w:pPr>
        </w:pPrChange>
      </w:pPr>
      <w:moveTo w:id="27884" w:author="Quinten Van Woerkom" w:date="2024-12-17T14:02:00Z" w16du:dateUtc="2024-12-17T13:02:00Z">
        <w:r w:rsidRPr="004424B1">
          <w:rPr>
            <w:lang w:val="en-GB"/>
          </w:rPr>
          <w:t xml:space="preserve">Table </w:t>
        </w:r>
      </w:moveTo>
      <w:ins w:id="27885" w:author="Quinten Van Woerkom" w:date="2024-12-18T11:47:00Z" w16du:dateUtc="2024-12-18T10:47:00Z">
        <w:r w:rsidR="00F05E45">
          <w:rPr>
            <w:lang w:val="en-GB"/>
          </w:rPr>
          <w:fldChar w:fldCharType="begin"/>
        </w:r>
        <w:r w:rsidR="00F05E45">
          <w:rPr>
            <w:lang w:val="en-GB"/>
          </w:rPr>
          <w:instrText xml:space="preserve"> STYLEREF 1 \s </w:instrText>
        </w:r>
      </w:ins>
      <w:r w:rsidR="00F05E45">
        <w:rPr>
          <w:lang w:val="en-GB"/>
        </w:rPr>
        <w:fldChar w:fldCharType="separate"/>
      </w:r>
      <w:r w:rsidR="006D1623">
        <w:rPr>
          <w:noProof/>
          <w:lang w:val="en-GB"/>
        </w:rPr>
        <w:t>4</w:t>
      </w:r>
      <w:ins w:id="27886" w:author="Quinten Van Woerkom" w:date="2024-12-18T11:47:00Z" w16du:dateUtc="2024-12-18T10:47:00Z">
        <w:r w:rsidR="00F05E45">
          <w:rPr>
            <w:lang w:val="en-GB"/>
          </w:rPr>
          <w:fldChar w:fldCharType="end"/>
        </w:r>
        <w:r w:rsidR="00F05E45">
          <w:rPr>
            <w:lang w:val="en-GB"/>
          </w:rPr>
          <w:noBreakHyphen/>
        </w:r>
        <w:r w:rsidR="00F05E45">
          <w:rPr>
            <w:lang w:val="en-GB"/>
          </w:rPr>
          <w:fldChar w:fldCharType="begin"/>
        </w:r>
        <w:r w:rsidR="00F05E45">
          <w:rPr>
            <w:lang w:val="en-GB"/>
          </w:rPr>
          <w:instrText xml:space="preserve"> SEQ Table \* ARABIC \s 1 </w:instrText>
        </w:r>
      </w:ins>
      <w:r w:rsidR="00F05E45">
        <w:rPr>
          <w:lang w:val="en-GB"/>
        </w:rPr>
        <w:fldChar w:fldCharType="separate"/>
      </w:r>
      <w:ins w:id="27887" w:author="Peter Van Der Plas" w:date="2025-01-01T17:31:00Z" w16du:dateUtc="2025-01-01T16:31:00Z">
        <w:r w:rsidR="006D1623">
          <w:rPr>
            <w:noProof/>
            <w:lang w:val="en-GB"/>
          </w:rPr>
          <w:t>4</w:t>
        </w:r>
      </w:ins>
      <w:ins w:id="27888" w:author="Quinten Van Woerkom" w:date="2024-12-18T11:47:00Z" w16du:dateUtc="2024-12-18T10:47:00Z">
        <w:r w:rsidR="00F05E45">
          <w:rPr>
            <w:lang w:val="en-GB"/>
          </w:rPr>
          <w:fldChar w:fldCharType="end"/>
        </w:r>
      </w:ins>
      <w:moveTo w:id="27889" w:author="Quinten Van Woerkom" w:date="2024-12-17T14:02:00Z" w16du:dateUtc="2024-12-17T13:02:00Z">
        <w:del w:id="27890" w:author="Quinten Van Woerkom" w:date="2024-12-18T11:47:00Z" w16du:dateUtc="2024-12-18T10:47:00Z">
          <w:r w:rsidRPr="004424B1" w:rsidDel="00F05E45">
            <w:rPr>
              <w:lang w:val="en-GB"/>
            </w:rPr>
            <w:fldChar w:fldCharType="begin"/>
          </w:r>
          <w:r w:rsidRPr="004424B1" w:rsidDel="00F05E45">
            <w:rPr>
              <w:lang w:val="en-GB"/>
            </w:rPr>
            <w:delInstrText xml:space="preserve"> STYLEREF "Heading 1"\l \n \t \* MERGEFORMAT </w:delInstrText>
          </w:r>
          <w:r w:rsidRPr="004424B1" w:rsidDel="00F05E45">
            <w:rPr>
              <w:lang w:val="en-GB"/>
            </w:rPr>
            <w:fldChar w:fldCharType="separate"/>
          </w:r>
          <w:r w:rsidDel="00F05E45">
            <w:rPr>
              <w:noProof/>
              <w:lang w:val="en-GB"/>
            </w:rPr>
            <w:delText>4</w:delText>
          </w:r>
          <w:r w:rsidRPr="004424B1" w:rsidDel="00F05E45">
            <w:rPr>
              <w:lang w:val="en-GB"/>
            </w:rPr>
            <w:fldChar w:fldCharType="end"/>
          </w:r>
          <w:r w:rsidRPr="004424B1" w:rsidDel="00F05E45">
            <w:rPr>
              <w:lang w:val="en-GB"/>
            </w:rPr>
            <w:noBreakHyphen/>
          </w:r>
          <w:r w:rsidRPr="004424B1" w:rsidDel="00F05E45">
            <w:rPr>
              <w:lang w:val="en-GB"/>
            </w:rPr>
            <w:fldChar w:fldCharType="begin"/>
          </w:r>
          <w:r w:rsidRPr="004424B1" w:rsidDel="00F05E45">
            <w:rPr>
              <w:lang w:val="en-GB"/>
            </w:rPr>
            <w:delInstrText xml:space="preserve"> SEQ Table \s 1 \* MERGEFORMAT </w:delInstrText>
          </w:r>
          <w:r w:rsidRPr="004424B1" w:rsidDel="00F05E45">
            <w:rPr>
              <w:lang w:val="en-GB"/>
            </w:rPr>
            <w:fldChar w:fldCharType="separate"/>
          </w:r>
          <w:r w:rsidDel="00F05E45">
            <w:rPr>
              <w:noProof/>
              <w:lang w:val="en-GB"/>
            </w:rPr>
            <w:delText>1</w:delText>
          </w:r>
          <w:r w:rsidRPr="004424B1" w:rsidDel="00F05E45">
            <w:rPr>
              <w:noProof/>
              <w:lang w:val="en-GB"/>
            </w:rPr>
            <w:fldChar w:fldCharType="end"/>
          </w:r>
        </w:del>
        <w:r w:rsidRPr="004424B1">
          <w:rPr>
            <w:lang w:val="en-GB"/>
          </w:rPr>
          <w:fldChar w:fldCharType="begin"/>
        </w:r>
        <w:r w:rsidRPr="004424B1">
          <w:rPr>
            <w:lang w:val="en-GB"/>
          </w:rPr>
          <w:instrText xml:space="preserve"> TC \f T \l 7 "</w:instrText>
        </w:r>
        <w:r w:rsidRPr="004424B1">
          <w:rPr>
            <w:lang w:val="en-GB"/>
          </w:rPr>
          <w:fldChar w:fldCharType="begin"/>
        </w:r>
        <w:r w:rsidRPr="004424B1">
          <w:rPr>
            <w:lang w:val="en-GB"/>
          </w:rPr>
          <w:instrText xml:space="preserve"> STYLEREF "Heading 1"\l \n \t \* MERGEFORMAT </w:instrText>
        </w:r>
        <w:r w:rsidRPr="004424B1">
          <w:rPr>
            <w:lang w:val="en-GB"/>
          </w:rPr>
          <w:fldChar w:fldCharType="separate"/>
        </w:r>
      </w:moveTo>
      <w:bookmarkStart w:id="27891" w:name="_Toc186645538"/>
      <w:r w:rsidR="006D1623">
        <w:rPr>
          <w:noProof/>
          <w:lang w:val="en-GB"/>
        </w:rPr>
        <w:instrText>4</w:instrText>
      </w:r>
      <w:moveTo w:id="27892" w:author="Quinten Van Woerkom" w:date="2024-12-17T14:02:00Z" w16du:dateUtc="2024-12-17T13:02:00Z">
        <w:r w:rsidRPr="004424B1">
          <w:rPr>
            <w:noProof/>
            <w:lang w:val="en-GB"/>
          </w:rPr>
          <w:fldChar w:fldCharType="end"/>
        </w:r>
        <w:r w:rsidRPr="004424B1">
          <w:rPr>
            <w:lang w:val="en-GB"/>
          </w:rPr>
          <w:instrText>-</w:instrText>
        </w:r>
        <w:r w:rsidRPr="004424B1">
          <w:rPr>
            <w:lang w:val="en-GB"/>
          </w:rPr>
          <w:fldChar w:fldCharType="begin"/>
        </w:r>
        <w:r w:rsidRPr="004424B1">
          <w:rPr>
            <w:lang w:val="en-GB"/>
          </w:rPr>
          <w:instrText xml:space="preserve"> SEQ Table_TOC \s 1 \* MERGEFORMAT </w:instrText>
        </w:r>
        <w:r w:rsidRPr="004424B1">
          <w:rPr>
            <w:lang w:val="en-GB"/>
          </w:rPr>
          <w:fldChar w:fldCharType="separate"/>
        </w:r>
      </w:moveTo>
      <w:ins w:id="27893" w:author="Peter Van Der Plas" w:date="2025-01-01T17:31:00Z" w16du:dateUtc="2025-01-01T16:31:00Z">
        <w:r w:rsidR="006D1623">
          <w:rPr>
            <w:noProof/>
            <w:lang w:val="en-GB"/>
          </w:rPr>
          <w:instrText>4</w:instrText>
        </w:r>
      </w:ins>
      <w:moveTo w:id="27894" w:author="Quinten Van Woerkom" w:date="2024-12-17T14:02:00Z" w16du:dateUtc="2024-12-17T13:02:00Z">
        <w:del w:id="27895" w:author="Peter Van Der Plas" w:date="2024-12-25T18:53:00Z" w16du:dateUtc="2024-12-25T17:53:00Z">
          <w:r w:rsidDel="00547CCE">
            <w:rPr>
              <w:noProof/>
              <w:lang w:val="en-GB"/>
            </w:rPr>
            <w:delInstrText>1</w:delInstrText>
          </w:r>
        </w:del>
        <w:r w:rsidRPr="004424B1">
          <w:rPr>
            <w:noProof/>
            <w:lang w:val="en-GB"/>
          </w:rPr>
          <w:fldChar w:fldCharType="end"/>
        </w:r>
        <w:r w:rsidRPr="004424B1">
          <w:rPr>
            <w:lang w:val="en-GB"/>
          </w:rPr>
          <w:tab/>
          <w:instrText>MO Object Numbers</w:instrText>
        </w:r>
        <w:bookmarkEnd w:id="27891"/>
        <w:r w:rsidRPr="004424B1">
          <w:rPr>
            <w:lang w:val="en-GB"/>
          </w:rPr>
          <w:instrText>"</w:instrText>
        </w:r>
        <w:r w:rsidRPr="004424B1">
          <w:rPr>
            <w:lang w:val="en-GB"/>
          </w:rPr>
          <w:fldChar w:fldCharType="end"/>
        </w:r>
        <w:r w:rsidRPr="004424B1">
          <w:rPr>
            <w:lang w:val="en-GB"/>
          </w:rPr>
          <w:t>:  MO Object Numbers</w:t>
        </w:r>
      </w:moveTo>
    </w:p>
    <w:tbl>
      <w:tblPr>
        <w:tblStyle w:val="RBTable"/>
        <w:tblW w:w="0" w:type="auto"/>
        <w:tblLayout w:type="fixed"/>
        <w:tblLook w:val="04A0" w:firstRow="1" w:lastRow="0" w:firstColumn="1" w:lastColumn="0" w:noHBand="0" w:noVBand="1"/>
      </w:tblPr>
      <w:tblGrid>
        <w:gridCol w:w="1271"/>
        <w:gridCol w:w="1134"/>
        <w:gridCol w:w="5387"/>
        <w:gridCol w:w="1201"/>
      </w:tblGrid>
      <w:tr w:rsidR="00D050AC" w:rsidRPr="004424B1" w14:paraId="3F60EC88" w14:textId="77777777" w:rsidTr="00E57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41B58F6" w14:textId="77777777" w:rsidR="00D050AC" w:rsidRPr="004424B1" w:rsidRDefault="00D050AC" w:rsidP="00E57663">
            <w:pPr>
              <w:pStyle w:val="TableCell"/>
              <w:rPr>
                <w:moveTo w:id="27896" w:author="Quinten Van Woerkom" w:date="2024-12-17T14:02:00Z" w16du:dateUtc="2024-12-17T13:02:00Z"/>
              </w:rPr>
            </w:pPr>
            <w:moveTo w:id="27897" w:author="Quinten Van Woerkom" w:date="2024-12-17T14:02:00Z" w16du:dateUtc="2024-12-17T13:02:00Z">
              <w:r w:rsidRPr="004424B1">
                <w:t>Area</w:t>
              </w:r>
            </w:moveTo>
          </w:p>
        </w:tc>
        <w:tc>
          <w:tcPr>
            <w:tcW w:w="1134" w:type="dxa"/>
          </w:tcPr>
          <w:p w14:paraId="0830C11F" w14:textId="77777777" w:rsidR="00D050AC" w:rsidRPr="004424B1" w:rsidRDefault="00D050AC" w:rsidP="00E57663">
            <w:pPr>
              <w:pStyle w:val="TableCell"/>
              <w:cnfStyle w:val="100000000000" w:firstRow="1" w:lastRow="0" w:firstColumn="0" w:lastColumn="0" w:oddVBand="0" w:evenVBand="0" w:oddHBand="0" w:evenHBand="0" w:firstRowFirstColumn="0" w:firstRowLastColumn="0" w:lastRowFirstColumn="0" w:lastRowLastColumn="0"/>
              <w:rPr>
                <w:moveTo w:id="27898" w:author="Quinten Van Woerkom" w:date="2024-12-17T14:02:00Z" w16du:dateUtc="2024-12-17T13:02:00Z"/>
              </w:rPr>
            </w:pPr>
            <w:moveTo w:id="27899" w:author="Quinten Van Woerkom" w:date="2024-12-17T14:02:00Z" w16du:dateUtc="2024-12-17T13:02:00Z">
              <w:r w:rsidRPr="004424B1">
                <w:t>Area #</w:t>
              </w:r>
            </w:moveTo>
          </w:p>
        </w:tc>
        <w:tc>
          <w:tcPr>
            <w:tcW w:w="5387" w:type="dxa"/>
          </w:tcPr>
          <w:p w14:paraId="516D6E05" w14:textId="77777777" w:rsidR="00D050AC" w:rsidRPr="004424B1" w:rsidRDefault="00D050AC" w:rsidP="00E57663">
            <w:pPr>
              <w:pStyle w:val="TableCell"/>
              <w:cnfStyle w:val="100000000000" w:firstRow="1" w:lastRow="0" w:firstColumn="0" w:lastColumn="0" w:oddVBand="0" w:evenVBand="0" w:oddHBand="0" w:evenHBand="0" w:firstRowFirstColumn="0" w:firstRowLastColumn="0" w:lastRowFirstColumn="0" w:lastRowLastColumn="0"/>
              <w:rPr>
                <w:moveTo w:id="27900" w:author="Quinten Van Woerkom" w:date="2024-12-17T14:02:00Z" w16du:dateUtc="2024-12-17T13:02:00Z"/>
              </w:rPr>
            </w:pPr>
            <w:moveTo w:id="27901" w:author="Quinten Van Woerkom" w:date="2024-12-17T14:02:00Z" w16du:dateUtc="2024-12-17T13:02:00Z">
              <w:r w:rsidRPr="004424B1">
                <w:t>MO Object Type</w:t>
              </w:r>
            </w:moveTo>
          </w:p>
        </w:tc>
        <w:tc>
          <w:tcPr>
            <w:tcW w:w="1201" w:type="dxa"/>
          </w:tcPr>
          <w:p w14:paraId="6E2292A6" w14:textId="77777777" w:rsidR="00D050AC" w:rsidRPr="004424B1" w:rsidRDefault="00D050AC" w:rsidP="00E57663">
            <w:pPr>
              <w:pStyle w:val="TableCell"/>
              <w:jc w:val="center"/>
              <w:cnfStyle w:val="100000000000" w:firstRow="1" w:lastRow="0" w:firstColumn="0" w:lastColumn="0" w:oddVBand="0" w:evenVBand="0" w:oddHBand="0" w:evenHBand="0" w:firstRowFirstColumn="0" w:firstRowLastColumn="0" w:lastRowFirstColumn="0" w:lastRowLastColumn="0"/>
              <w:rPr>
                <w:moveTo w:id="27902" w:author="Quinten Van Woerkom" w:date="2024-12-17T14:02:00Z" w16du:dateUtc="2024-12-17T13:02:00Z"/>
              </w:rPr>
            </w:pPr>
            <w:moveTo w:id="27903" w:author="Quinten Van Woerkom" w:date="2024-12-17T14:02:00Z" w16du:dateUtc="2024-12-17T13:02:00Z">
              <w:r w:rsidRPr="004424B1">
                <w:t>Type #</w:t>
              </w:r>
            </w:moveTo>
          </w:p>
        </w:tc>
      </w:tr>
      <w:tr w:rsidR="00D050AC" w:rsidRPr="004424B1" w14:paraId="4CB34491"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val="restart"/>
          </w:tcPr>
          <w:p w14:paraId="045EEB8F" w14:textId="77777777" w:rsidR="00D050AC" w:rsidRPr="00BE1C3C" w:rsidRDefault="00D050AC" w:rsidP="00E57663">
            <w:pPr>
              <w:pStyle w:val="TableCell"/>
              <w:rPr>
                <w:moveTo w:id="27904" w:author="Quinten Van Woerkom" w:date="2024-12-17T14:02:00Z" w16du:dateUtc="2024-12-17T13:02:00Z"/>
                <w:szCs w:val="18"/>
              </w:rPr>
            </w:pPr>
            <w:moveTo w:id="27905" w:author="Quinten Van Woerkom" w:date="2024-12-17T14:02:00Z" w16du:dateUtc="2024-12-17T13:02:00Z">
              <w:r w:rsidRPr="00BE1C3C">
                <w:rPr>
                  <w:szCs w:val="18"/>
                </w:rPr>
                <w:t>MPS</w:t>
              </w:r>
            </w:moveTo>
          </w:p>
        </w:tc>
        <w:tc>
          <w:tcPr>
            <w:tcW w:w="1134" w:type="dxa"/>
            <w:vMerge w:val="restart"/>
          </w:tcPr>
          <w:p w14:paraId="487F91BC"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moveTo w:id="27906" w:author="Quinten Van Woerkom" w:date="2024-12-17T14:02:00Z" w16du:dateUtc="2024-12-17T13:02:00Z"/>
                <w:szCs w:val="18"/>
              </w:rPr>
            </w:pPr>
            <w:moveTo w:id="27907" w:author="Quinten Van Woerkom" w:date="2024-12-17T14:02:00Z" w16du:dateUtc="2024-12-17T13:02:00Z">
              <w:r w:rsidRPr="00F14A76">
                <w:rPr>
                  <w:szCs w:val="18"/>
                </w:rPr>
                <w:t>5</w:t>
              </w:r>
            </w:moveTo>
          </w:p>
        </w:tc>
        <w:tc>
          <w:tcPr>
            <w:tcW w:w="5387" w:type="dxa"/>
          </w:tcPr>
          <w:p w14:paraId="6106A965"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moveTo w:id="27908" w:author="Quinten Van Woerkom" w:date="2024-12-17T14:02:00Z" w16du:dateUtc="2024-12-17T13:02:00Z"/>
                <w:szCs w:val="18"/>
              </w:rPr>
            </w:pPr>
            <w:moveTo w:id="27909" w:author="Quinten Van Woerkom" w:date="2024-12-17T14:02:00Z" w16du:dateUtc="2024-12-17T13:02:00Z">
              <w:r w:rsidRPr="00F14A76">
                <w:rPr>
                  <w:szCs w:val="18"/>
                </w:rPr>
                <w:t>ActivityDefinition</w:t>
              </w:r>
            </w:moveTo>
          </w:p>
        </w:tc>
        <w:tc>
          <w:tcPr>
            <w:tcW w:w="1201" w:type="dxa"/>
          </w:tcPr>
          <w:p w14:paraId="579D6833" w14:textId="77777777" w:rsidR="00D050AC" w:rsidRPr="00F14A76"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moveTo w:id="27910" w:author="Quinten Van Woerkom" w:date="2024-12-17T14:02:00Z" w16du:dateUtc="2024-12-17T13:02:00Z"/>
                <w:szCs w:val="18"/>
              </w:rPr>
            </w:pPr>
            <w:moveTo w:id="27911" w:author="Quinten Van Woerkom" w:date="2024-12-17T14:02:00Z" w16du:dateUtc="2024-12-17T13:02:00Z">
              <w:r w:rsidRPr="00F14A76">
                <w:rPr>
                  <w:szCs w:val="18"/>
                </w:rPr>
                <w:t>101</w:t>
              </w:r>
            </w:moveTo>
          </w:p>
        </w:tc>
      </w:tr>
      <w:tr w:rsidR="00D050AC" w:rsidRPr="004424B1" w14:paraId="6F4EDC59"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145A58ED" w14:textId="77777777" w:rsidR="00D050AC" w:rsidRPr="00BE1C3C" w:rsidRDefault="00D050AC" w:rsidP="00E57663">
            <w:pPr>
              <w:pStyle w:val="TableCell"/>
              <w:rPr>
                <w:moveTo w:id="27912" w:author="Quinten Van Woerkom" w:date="2024-12-17T14:02:00Z" w16du:dateUtc="2024-12-17T13:02:00Z"/>
                <w:szCs w:val="18"/>
              </w:rPr>
            </w:pPr>
          </w:p>
        </w:tc>
        <w:tc>
          <w:tcPr>
            <w:tcW w:w="1134" w:type="dxa"/>
            <w:vMerge/>
          </w:tcPr>
          <w:p w14:paraId="6912454D"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moveTo w:id="27913" w:author="Quinten Van Woerkom" w:date="2024-12-17T14:02:00Z" w16du:dateUtc="2024-12-17T13:02:00Z"/>
                <w:szCs w:val="18"/>
              </w:rPr>
            </w:pPr>
          </w:p>
        </w:tc>
        <w:tc>
          <w:tcPr>
            <w:tcW w:w="5387" w:type="dxa"/>
          </w:tcPr>
          <w:p w14:paraId="7CF98691"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moveTo w:id="27914" w:author="Quinten Van Woerkom" w:date="2024-12-17T14:02:00Z" w16du:dateUtc="2024-12-17T13:02:00Z"/>
                <w:szCs w:val="18"/>
              </w:rPr>
            </w:pPr>
            <w:moveTo w:id="27915" w:author="Quinten Van Woerkom" w:date="2024-12-17T14:02:00Z" w16du:dateUtc="2024-12-17T13:02:00Z">
              <w:r w:rsidRPr="00F14A76">
                <w:rPr>
                  <w:szCs w:val="18"/>
                </w:rPr>
                <w:t>ActivityInstance</w:t>
              </w:r>
            </w:moveTo>
          </w:p>
        </w:tc>
        <w:tc>
          <w:tcPr>
            <w:tcW w:w="1201" w:type="dxa"/>
          </w:tcPr>
          <w:p w14:paraId="0BAC6296" w14:textId="77777777" w:rsidR="00D050AC" w:rsidRPr="00F14A76"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moveTo w:id="27916" w:author="Quinten Van Woerkom" w:date="2024-12-17T14:02:00Z" w16du:dateUtc="2024-12-17T13:02:00Z"/>
                <w:szCs w:val="18"/>
              </w:rPr>
            </w:pPr>
            <w:moveTo w:id="27917" w:author="Quinten Van Woerkom" w:date="2024-12-17T14:02:00Z" w16du:dateUtc="2024-12-17T13:02:00Z">
              <w:r w:rsidRPr="00F14A76">
                <w:rPr>
                  <w:szCs w:val="18"/>
                </w:rPr>
                <w:t>102</w:t>
              </w:r>
            </w:moveTo>
          </w:p>
        </w:tc>
      </w:tr>
      <w:tr w:rsidR="00D050AC" w:rsidRPr="004424B1" w14:paraId="19F4EC8F"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3F682397" w14:textId="77777777" w:rsidR="00D050AC" w:rsidRPr="00BE1C3C" w:rsidRDefault="00D050AC" w:rsidP="00E57663">
            <w:pPr>
              <w:pStyle w:val="TableCell"/>
              <w:rPr>
                <w:moveTo w:id="27918" w:author="Quinten Van Woerkom" w:date="2024-12-17T14:02:00Z" w16du:dateUtc="2024-12-17T13:02:00Z"/>
                <w:szCs w:val="18"/>
              </w:rPr>
            </w:pPr>
          </w:p>
        </w:tc>
        <w:tc>
          <w:tcPr>
            <w:tcW w:w="1134" w:type="dxa"/>
            <w:vMerge/>
          </w:tcPr>
          <w:p w14:paraId="192A2901"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moveTo w:id="27919" w:author="Quinten Van Woerkom" w:date="2024-12-17T14:02:00Z" w16du:dateUtc="2024-12-17T13:02:00Z"/>
                <w:szCs w:val="18"/>
              </w:rPr>
            </w:pPr>
          </w:p>
        </w:tc>
        <w:tc>
          <w:tcPr>
            <w:tcW w:w="5387" w:type="dxa"/>
          </w:tcPr>
          <w:p w14:paraId="0173DA58"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moveTo w:id="27920" w:author="Quinten Van Woerkom" w:date="2024-12-17T14:02:00Z" w16du:dateUtc="2024-12-17T13:02:00Z"/>
                <w:szCs w:val="18"/>
              </w:rPr>
            </w:pPr>
            <w:proofErr w:type="spellStart"/>
            <w:moveTo w:id="27921" w:author="Quinten Van Woerkom" w:date="2024-12-17T14:02:00Z" w16du:dateUtc="2024-12-17T13:02:00Z">
              <w:r w:rsidRPr="00F14A76">
                <w:rPr>
                  <w:szCs w:val="18"/>
                </w:rPr>
                <w:t>EventDefinition</w:t>
              </w:r>
              <w:proofErr w:type="spellEnd"/>
            </w:moveTo>
          </w:p>
        </w:tc>
        <w:tc>
          <w:tcPr>
            <w:tcW w:w="1201" w:type="dxa"/>
          </w:tcPr>
          <w:p w14:paraId="548C0050" w14:textId="77777777" w:rsidR="00D050AC" w:rsidRPr="00F14A76"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moveTo w:id="27922" w:author="Quinten Van Woerkom" w:date="2024-12-17T14:02:00Z" w16du:dateUtc="2024-12-17T13:02:00Z"/>
                <w:szCs w:val="18"/>
              </w:rPr>
            </w:pPr>
            <w:moveTo w:id="27923" w:author="Quinten Van Woerkom" w:date="2024-12-17T14:02:00Z" w16du:dateUtc="2024-12-17T13:02:00Z">
              <w:r w:rsidRPr="00F14A76">
                <w:rPr>
                  <w:szCs w:val="18"/>
                </w:rPr>
                <w:t>201</w:t>
              </w:r>
            </w:moveTo>
          </w:p>
        </w:tc>
      </w:tr>
      <w:tr w:rsidR="00D050AC" w:rsidRPr="004424B1" w14:paraId="1C6CCC48"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6423F3AD" w14:textId="77777777" w:rsidR="00D050AC" w:rsidRPr="00BE1C3C" w:rsidRDefault="00D050AC" w:rsidP="00E57663">
            <w:pPr>
              <w:pStyle w:val="TableCell"/>
              <w:rPr>
                <w:moveTo w:id="27924" w:author="Quinten Van Woerkom" w:date="2024-12-17T14:02:00Z" w16du:dateUtc="2024-12-17T13:02:00Z"/>
                <w:szCs w:val="18"/>
              </w:rPr>
            </w:pPr>
          </w:p>
        </w:tc>
        <w:tc>
          <w:tcPr>
            <w:tcW w:w="1134" w:type="dxa"/>
            <w:vMerge/>
          </w:tcPr>
          <w:p w14:paraId="524829DC"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moveTo w:id="27925" w:author="Quinten Van Woerkom" w:date="2024-12-17T14:02:00Z" w16du:dateUtc="2024-12-17T13:02:00Z"/>
                <w:szCs w:val="18"/>
              </w:rPr>
            </w:pPr>
          </w:p>
        </w:tc>
        <w:tc>
          <w:tcPr>
            <w:tcW w:w="5387" w:type="dxa"/>
          </w:tcPr>
          <w:p w14:paraId="357AB9FC"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moveTo w:id="27926" w:author="Quinten Van Woerkom" w:date="2024-12-17T14:02:00Z" w16du:dateUtc="2024-12-17T13:02:00Z"/>
                <w:szCs w:val="18"/>
              </w:rPr>
            </w:pPr>
            <w:proofErr w:type="spellStart"/>
            <w:moveTo w:id="27927" w:author="Quinten Van Woerkom" w:date="2024-12-17T14:02:00Z" w16du:dateUtc="2024-12-17T13:02:00Z">
              <w:r w:rsidRPr="00F14A76">
                <w:rPr>
                  <w:szCs w:val="18"/>
                </w:rPr>
                <w:t>EventInstance</w:t>
              </w:r>
              <w:proofErr w:type="spellEnd"/>
            </w:moveTo>
          </w:p>
        </w:tc>
        <w:tc>
          <w:tcPr>
            <w:tcW w:w="1201" w:type="dxa"/>
          </w:tcPr>
          <w:p w14:paraId="403DC2F3" w14:textId="77777777" w:rsidR="00D050AC" w:rsidRPr="00F14A76"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moveTo w:id="27928" w:author="Quinten Van Woerkom" w:date="2024-12-17T14:02:00Z" w16du:dateUtc="2024-12-17T13:02:00Z"/>
                <w:szCs w:val="18"/>
              </w:rPr>
            </w:pPr>
            <w:moveTo w:id="27929" w:author="Quinten Van Woerkom" w:date="2024-12-17T14:02:00Z" w16du:dateUtc="2024-12-17T13:02:00Z">
              <w:r w:rsidRPr="00F14A76">
                <w:rPr>
                  <w:szCs w:val="18"/>
                </w:rPr>
                <w:t>202</w:t>
              </w:r>
            </w:moveTo>
          </w:p>
        </w:tc>
      </w:tr>
      <w:tr w:rsidR="00D050AC" w:rsidRPr="004424B1" w14:paraId="53896418"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14E59E21" w14:textId="77777777" w:rsidR="00D050AC" w:rsidRPr="00BE1C3C" w:rsidRDefault="00D050AC" w:rsidP="00E57663">
            <w:pPr>
              <w:pStyle w:val="TableCell"/>
              <w:rPr>
                <w:moveTo w:id="27930" w:author="Quinten Van Woerkom" w:date="2024-12-17T14:02:00Z" w16du:dateUtc="2024-12-17T13:02:00Z"/>
                <w:szCs w:val="18"/>
              </w:rPr>
            </w:pPr>
          </w:p>
        </w:tc>
        <w:tc>
          <w:tcPr>
            <w:tcW w:w="1134" w:type="dxa"/>
            <w:vMerge/>
          </w:tcPr>
          <w:p w14:paraId="47F025C4"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moveTo w:id="27931" w:author="Quinten Van Woerkom" w:date="2024-12-17T14:02:00Z" w16du:dateUtc="2024-12-17T13:02:00Z"/>
                <w:szCs w:val="18"/>
              </w:rPr>
            </w:pPr>
          </w:p>
        </w:tc>
        <w:tc>
          <w:tcPr>
            <w:tcW w:w="5387" w:type="dxa"/>
          </w:tcPr>
          <w:p w14:paraId="62E59882"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moveTo w:id="27932" w:author="Quinten Van Woerkom" w:date="2024-12-17T14:02:00Z" w16du:dateUtc="2024-12-17T13:02:00Z"/>
                <w:szCs w:val="18"/>
              </w:rPr>
            </w:pPr>
            <w:moveTo w:id="27933" w:author="Quinten Van Woerkom" w:date="2024-12-17T14:02:00Z" w16du:dateUtc="2024-12-17T13:02:00Z">
              <w:r w:rsidRPr="00F14A76">
                <w:rPr>
                  <w:szCs w:val="18"/>
                </w:rPr>
                <w:t>Resource</w:t>
              </w:r>
            </w:moveTo>
          </w:p>
        </w:tc>
        <w:tc>
          <w:tcPr>
            <w:tcW w:w="1201" w:type="dxa"/>
          </w:tcPr>
          <w:p w14:paraId="1D1897EF" w14:textId="77777777" w:rsidR="00D050AC" w:rsidRPr="00F14A76"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moveTo w:id="27934" w:author="Quinten Van Woerkom" w:date="2024-12-17T14:02:00Z" w16du:dateUtc="2024-12-17T13:02:00Z"/>
                <w:szCs w:val="18"/>
              </w:rPr>
            </w:pPr>
            <w:moveTo w:id="27935" w:author="Quinten Van Woerkom" w:date="2024-12-17T14:02:00Z" w16du:dateUtc="2024-12-17T13:02:00Z">
              <w:r w:rsidRPr="00F14A76">
                <w:rPr>
                  <w:szCs w:val="18"/>
                </w:rPr>
                <w:t>301</w:t>
              </w:r>
            </w:moveTo>
          </w:p>
        </w:tc>
      </w:tr>
      <w:tr w:rsidR="00D050AC" w:rsidRPr="004424B1" w14:paraId="026C754E"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58D1D65E" w14:textId="77777777" w:rsidR="00D050AC" w:rsidRPr="00BE1C3C" w:rsidRDefault="00D050AC" w:rsidP="00E57663">
            <w:pPr>
              <w:pStyle w:val="TableCell"/>
              <w:rPr>
                <w:moveTo w:id="27936" w:author="Quinten Van Woerkom" w:date="2024-12-17T14:02:00Z" w16du:dateUtc="2024-12-17T13:02:00Z"/>
                <w:szCs w:val="18"/>
              </w:rPr>
            </w:pPr>
          </w:p>
        </w:tc>
        <w:tc>
          <w:tcPr>
            <w:tcW w:w="1134" w:type="dxa"/>
            <w:vMerge/>
          </w:tcPr>
          <w:p w14:paraId="0519B256"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moveTo w:id="27937" w:author="Quinten Van Woerkom" w:date="2024-12-17T14:02:00Z" w16du:dateUtc="2024-12-17T13:02:00Z"/>
                <w:szCs w:val="18"/>
              </w:rPr>
            </w:pPr>
          </w:p>
        </w:tc>
        <w:tc>
          <w:tcPr>
            <w:tcW w:w="5387" w:type="dxa"/>
          </w:tcPr>
          <w:p w14:paraId="45DB4D15"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moveTo w:id="27938" w:author="Quinten Van Woerkom" w:date="2024-12-17T14:02:00Z" w16du:dateUtc="2024-12-17T13:02:00Z"/>
                <w:szCs w:val="18"/>
              </w:rPr>
            </w:pPr>
            <w:proofErr w:type="spellStart"/>
            <w:moveTo w:id="27939" w:author="Quinten Van Woerkom" w:date="2024-12-17T14:02:00Z" w16du:dateUtc="2024-12-17T13:02:00Z">
              <w:r w:rsidRPr="00F14A76">
                <w:rPr>
                  <w:szCs w:val="18"/>
                </w:rPr>
                <w:t>RequestDefinition</w:t>
              </w:r>
              <w:proofErr w:type="spellEnd"/>
            </w:moveTo>
          </w:p>
        </w:tc>
        <w:tc>
          <w:tcPr>
            <w:tcW w:w="1201" w:type="dxa"/>
          </w:tcPr>
          <w:p w14:paraId="0928EF2E" w14:textId="77777777" w:rsidR="00D050AC" w:rsidRPr="00F14A76"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moveTo w:id="27940" w:author="Quinten Van Woerkom" w:date="2024-12-17T14:02:00Z" w16du:dateUtc="2024-12-17T13:02:00Z"/>
                <w:szCs w:val="18"/>
              </w:rPr>
            </w:pPr>
            <w:moveTo w:id="27941" w:author="Quinten Van Woerkom" w:date="2024-12-17T14:02:00Z" w16du:dateUtc="2024-12-17T13:02:00Z">
              <w:r w:rsidRPr="00F14A76">
                <w:rPr>
                  <w:szCs w:val="18"/>
                </w:rPr>
                <w:t>401</w:t>
              </w:r>
            </w:moveTo>
          </w:p>
        </w:tc>
      </w:tr>
      <w:tr w:rsidR="00D050AC" w:rsidRPr="004424B1" w14:paraId="3170B552"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15DCF0A7" w14:textId="77777777" w:rsidR="00D050AC" w:rsidRPr="00BE1C3C" w:rsidRDefault="00D050AC" w:rsidP="00E57663">
            <w:pPr>
              <w:pStyle w:val="TableCell"/>
              <w:rPr>
                <w:moveTo w:id="27942" w:author="Quinten Van Woerkom" w:date="2024-12-17T14:02:00Z" w16du:dateUtc="2024-12-17T13:02:00Z"/>
                <w:szCs w:val="18"/>
              </w:rPr>
            </w:pPr>
          </w:p>
        </w:tc>
        <w:tc>
          <w:tcPr>
            <w:tcW w:w="1134" w:type="dxa"/>
            <w:vMerge/>
          </w:tcPr>
          <w:p w14:paraId="5808FCCD"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moveTo w:id="27943" w:author="Quinten Van Woerkom" w:date="2024-12-17T14:02:00Z" w16du:dateUtc="2024-12-17T13:02:00Z"/>
                <w:szCs w:val="18"/>
              </w:rPr>
            </w:pPr>
          </w:p>
        </w:tc>
        <w:tc>
          <w:tcPr>
            <w:tcW w:w="5387" w:type="dxa"/>
          </w:tcPr>
          <w:p w14:paraId="6BD735E9"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moveTo w:id="27944" w:author="Quinten Van Woerkom" w:date="2024-12-17T14:02:00Z" w16du:dateUtc="2024-12-17T13:02:00Z"/>
                <w:szCs w:val="18"/>
              </w:rPr>
            </w:pPr>
            <w:moveTo w:id="27945" w:author="Quinten Van Woerkom" w:date="2024-12-17T14:02:00Z" w16du:dateUtc="2024-12-17T13:02:00Z">
              <w:r w:rsidRPr="00F14A76">
                <w:rPr>
                  <w:szCs w:val="18"/>
                </w:rPr>
                <w:t>RequestInstance</w:t>
              </w:r>
            </w:moveTo>
          </w:p>
        </w:tc>
        <w:tc>
          <w:tcPr>
            <w:tcW w:w="1201" w:type="dxa"/>
          </w:tcPr>
          <w:p w14:paraId="3A3C2BFF" w14:textId="77777777" w:rsidR="00D050AC" w:rsidRPr="00F14A76"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moveTo w:id="27946" w:author="Quinten Van Woerkom" w:date="2024-12-17T14:02:00Z" w16du:dateUtc="2024-12-17T13:02:00Z"/>
                <w:szCs w:val="18"/>
              </w:rPr>
            </w:pPr>
            <w:moveTo w:id="27947" w:author="Quinten Van Woerkom" w:date="2024-12-17T14:02:00Z" w16du:dateUtc="2024-12-17T13:02:00Z">
              <w:r w:rsidRPr="00F14A76">
                <w:rPr>
                  <w:szCs w:val="18"/>
                </w:rPr>
                <w:t>402</w:t>
              </w:r>
            </w:moveTo>
          </w:p>
        </w:tc>
      </w:tr>
      <w:tr w:rsidR="00D050AC" w:rsidRPr="004424B1" w14:paraId="31A063A7"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4BE8E2E8" w14:textId="77777777" w:rsidR="00D050AC" w:rsidRPr="00BE1C3C" w:rsidRDefault="00D050AC" w:rsidP="00E57663">
            <w:pPr>
              <w:pStyle w:val="TableCell"/>
              <w:rPr>
                <w:moveTo w:id="27948" w:author="Quinten Van Woerkom" w:date="2024-12-17T14:02:00Z" w16du:dateUtc="2024-12-17T13:02:00Z"/>
                <w:szCs w:val="18"/>
              </w:rPr>
            </w:pPr>
          </w:p>
        </w:tc>
        <w:tc>
          <w:tcPr>
            <w:tcW w:w="1134" w:type="dxa"/>
            <w:vMerge/>
          </w:tcPr>
          <w:p w14:paraId="4055A923"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moveTo w:id="27949" w:author="Quinten Van Woerkom" w:date="2024-12-17T14:02:00Z" w16du:dateUtc="2024-12-17T13:02:00Z"/>
                <w:szCs w:val="18"/>
              </w:rPr>
            </w:pPr>
          </w:p>
        </w:tc>
        <w:tc>
          <w:tcPr>
            <w:tcW w:w="5387" w:type="dxa"/>
          </w:tcPr>
          <w:p w14:paraId="314668CD"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moveTo w:id="27950" w:author="Quinten Van Woerkom" w:date="2024-12-17T14:02:00Z" w16du:dateUtc="2024-12-17T13:02:00Z"/>
                <w:szCs w:val="18"/>
              </w:rPr>
            </w:pPr>
            <w:moveTo w:id="27951" w:author="Quinten Van Woerkom" w:date="2024-12-17T14:02:00Z" w16du:dateUtc="2024-12-17T13:02:00Z">
              <w:r w:rsidRPr="00F14A76">
                <w:rPr>
                  <w:szCs w:val="18"/>
                </w:rPr>
                <w:t>Plan</w:t>
              </w:r>
            </w:moveTo>
          </w:p>
        </w:tc>
        <w:tc>
          <w:tcPr>
            <w:tcW w:w="1201" w:type="dxa"/>
          </w:tcPr>
          <w:p w14:paraId="752F4614" w14:textId="77777777" w:rsidR="00D050AC" w:rsidRPr="00F14A76"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moveTo w:id="27952" w:author="Quinten Van Woerkom" w:date="2024-12-17T14:02:00Z" w16du:dateUtc="2024-12-17T13:02:00Z"/>
                <w:szCs w:val="18"/>
              </w:rPr>
            </w:pPr>
            <w:moveTo w:id="27953" w:author="Quinten Van Woerkom" w:date="2024-12-17T14:02:00Z" w16du:dateUtc="2024-12-17T13:02:00Z">
              <w:r w:rsidRPr="00F14A76">
                <w:rPr>
                  <w:szCs w:val="18"/>
                </w:rPr>
                <w:t>501</w:t>
              </w:r>
            </w:moveTo>
          </w:p>
        </w:tc>
      </w:tr>
      <w:tr w:rsidR="00D050AC" w:rsidRPr="004424B1" w14:paraId="4F0E0423"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711BD734" w14:textId="77777777" w:rsidR="00D050AC" w:rsidRPr="00BE1C3C" w:rsidRDefault="00D050AC" w:rsidP="00E57663">
            <w:pPr>
              <w:pStyle w:val="TableCell"/>
              <w:rPr>
                <w:moveTo w:id="27954" w:author="Quinten Van Woerkom" w:date="2024-12-17T14:02:00Z" w16du:dateUtc="2024-12-17T13:02:00Z"/>
                <w:szCs w:val="18"/>
              </w:rPr>
            </w:pPr>
          </w:p>
        </w:tc>
        <w:tc>
          <w:tcPr>
            <w:tcW w:w="1134" w:type="dxa"/>
            <w:vMerge/>
          </w:tcPr>
          <w:p w14:paraId="541BE86A"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moveTo w:id="27955" w:author="Quinten Van Woerkom" w:date="2024-12-17T14:02:00Z" w16du:dateUtc="2024-12-17T13:02:00Z"/>
                <w:szCs w:val="18"/>
              </w:rPr>
            </w:pPr>
          </w:p>
        </w:tc>
        <w:tc>
          <w:tcPr>
            <w:tcW w:w="5387" w:type="dxa"/>
          </w:tcPr>
          <w:p w14:paraId="4DB01488"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moveTo w:id="27956" w:author="Quinten Van Woerkom" w:date="2024-12-17T14:02:00Z" w16du:dateUtc="2024-12-17T13:02:00Z"/>
                <w:szCs w:val="18"/>
              </w:rPr>
            </w:pPr>
            <w:proofErr w:type="spellStart"/>
            <w:moveTo w:id="27957" w:author="Quinten Van Woerkom" w:date="2024-12-17T14:02:00Z" w16du:dateUtc="2024-12-17T13:02:00Z">
              <w:r w:rsidRPr="00F14A76">
                <w:rPr>
                  <w:szCs w:val="18"/>
                </w:rPr>
                <w:t>PlanningUser</w:t>
              </w:r>
              <w:proofErr w:type="spellEnd"/>
              <w:r w:rsidRPr="00F14A76" w:rsidDel="00F02280">
                <w:rPr>
                  <w:szCs w:val="18"/>
                </w:rPr>
                <w:t xml:space="preserve"> </w:t>
              </w:r>
            </w:moveTo>
          </w:p>
        </w:tc>
        <w:tc>
          <w:tcPr>
            <w:tcW w:w="1201" w:type="dxa"/>
          </w:tcPr>
          <w:p w14:paraId="77108011" w14:textId="77777777" w:rsidR="00D050AC" w:rsidRPr="00F14A76"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moveTo w:id="27958" w:author="Quinten Van Woerkom" w:date="2024-12-17T14:02:00Z" w16du:dateUtc="2024-12-17T13:02:00Z"/>
                <w:szCs w:val="18"/>
              </w:rPr>
            </w:pPr>
            <w:moveTo w:id="27959" w:author="Quinten Van Woerkom" w:date="2024-12-17T14:02:00Z" w16du:dateUtc="2024-12-17T13:02:00Z">
              <w:r w:rsidRPr="00F14A76">
                <w:rPr>
                  <w:szCs w:val="18"/>
                </w:rPr>
                <w:t>601</w:t>
              </w:r>
            </w:moveTo>
          </w:p>
        </w:tc>
      </w:tr>
    </w:tbl>
    <w:p w14:paraId="0512CEF1" w14:textId="0B7957D3" w:rsidR="00D050AC" w:rsidRPr="00D050AC" w:rsidDel="00B550AA" w:rsidRDefault="00D050AC">
      <w:pPr>
        <w:rPr>
          <w:ins w:id="27960" w:author="Quinten Van Woerkom" w:date="2024-12-17T13:58:00Z" w16du:dateUtc="2024-12-17T12:58:00Z"/>
          <w:del w:id="27961" w:author="Peter Van Der Plas" w:date="2024-12-27T11:37:00Z" w16du:dateUtc="2024-12-27T10:37:00Z"/>
          <w:lang w:val="en-GB" w:eastAsia="en-GB"/>
        </w:rPr>
        <w:pPrChange w:id="27962" w:author="Quinten Van Woerkom" w:date="2024-12-17T14:02:00Z" w16du:dateUtc="2024-12-17T13:02:00Z">
          <w:pPr>
            <w:pStyle w:val="Heading2"/>
          </w:pPr>
        </w:pPrChange>
      </w:pPr>
      <w:bookmarkStart w:id="27963" w:name="_Toc186457313"/>
      <w:bookmarkStart w:id="27964" w:name="_Toc186470958"/>
      <w:bookmarkStart w:id="27965" w:name="_Toc186645469"/>
      <w:bookmarkEnd w:id="27963"/>
      <w:bookmarkEnd w:id="27964"/>
      <w:bookmarkEnd w:id="27965"/>
      <w:moveToRangeEnd w:id="27875"/>
    </w:p>
    <w:p w14:paraId="1392A14E" w14:textId="3DF08CB0" w:rsidR="00C02990" w:rsidRDefault="002F3F76">
      <w:pPr>
        <w:pStyle w:val="Heading2"/>
        <w:spacing w:before="480"/>
        <w:rPr>
          <w:ins w:id="27966" w:author="Quinten Van Woerkom" w:date="2024-12-03T11:28:00Z" w16du:dateUtc="2024-12-03T10:28:00Z"/>
          <w:lang w:val="en-GB"/>
        </w:rPr>
        <w:pPrChange w:id="27967" w:author="Peter Van Der Plas" w:date="2024-12-27T11:36:00Z" w16du:dateUtc="2024-12-27T10:36:00Z">
          <w:pPr>
            <w:pStyle w:val="Heading3"/>
            <w:spacing w:before="480"/>
          </w:pPr>
        </w:pPrChange>
      </w:pPr>
      <w:bookmarkStart w:id="27968" w:name="_Toc186645470"/>
      <w:commentRangeStart w:id="27969"/>
      <w:ins w:id="27970" w:author="Quinten Van Woerkom" w:date="2024-12-03T11:33:00Z" w16du:dateUtc="2024-12-03T10:33:00Z">
        <w:r>
          <w:rPr>
            <w:lang w:val="en-GB"/>
          </w:rPr>
          <w:t>External Definitions</w:t>
        </w:r>
      </w:ins>
      <w:commentRangeEnd w:id="27969"/>
      <w:ins w:id="27971" w:author="Quinten Van Woerkom" w:date="2024-12-03T11:34:00Z" w16du:dateUtc="2024-12-03T10:34:00Z">
        <w:r w:rsidR="00786E54">
          <w:rPr>
            <w:rStyle w:val="CommentReference"/>
            <w:b w:val="0"/>
            <w:caps w:val="0"/>
          </w:rPr>
          <w:commentReference w:id="27969"/>
        </w:r>
      </w:ins>
      <w:bookmarkEnd w:id="27968"/>
    </w:p>
    <w:p w14:paraId="6BB8D7B2" w14:textId="2365CDBD" w:rsidR="004C430C" w:rsidRPr="004424B1" w:rsidRDefault="004C430C">
      <w:pPr>
        <w:pStyle w:val="Heading3"/>
        <w:rPr>
          <w:lang w:val="en-GB"/>
        </w:rPr>
        <w:pPrChange w:id="27972" w:author="Peter Van Der Plas" w:date="2024-12-27T11:36:00Z" w16du:dateUtc="2024-12-27T10:36:00Z">
          <w:pPr>
            <w:pStyle w:val="Heading3"/>
            <w:spacing w:before="480"/>
          </w:pPr>
        </w:pPrChange>
      </w:pPr>
      <w:bookmarkStart w:id="27973" w:name="_Ref185334660"/>
      <w:r w:rsidRPr="004424B1">
        <w:rPr>
          <w:lang w:val="en-GB"/>
        </w:rPr>
        <w:t>Time Systems</w:t>
      </w:r>
      <w:bookmarkEnd w:id="27665"/>
      <w:bookmarkEnd w:id="27666"/>
      <w:bookmarkEnd w:id="27973"/>
    </w:p>
    <w:p w14:paraId="2D37C878" w14:textId="3050FE76" w:rsidR="004C430C" w:rsidRPr="004424B1" w:rsidRDefault="004C430C" w:rsidP="004C430C">
      <w:pPr>
        <w:rPr>
          <w:lang w:val="en-GB"/>
        </w:rPr>
      </w:pPr>
      <w:r w:rsidRPr="004424B1">
        <w:rPr>
          <w:lang w:val="en-GB"/>
        </w:rPr>
        <w:t>Time system references allow specification</w:t>
      </w:r>
      <w:ins w:id="27974" w:author="Quinten Van Woerkom" w:date="2024-11-25T13:37:00Z" w16du:dateUtc="2024-11-25T12:37:00Z">
        <w:r w:rsidR="00353F2E">
          <w:rPr>
            <w:lang w:val="en-GB"/>
          </w:rPr>
          <w:t xml:space="preserve"> </w:t>
        </w:r>
        <w:commentRangeStart w:id="27975"/>
        <w:r w:rsidR="00353F2E">
          <w:rPr>
            <w:lang w:val="en-GB"/>
          </w:rPr>
          <w:t>of</w:t>
        </w:r>
        <w:commentRangeEnd w:id="27975"/>
        <w:r w:rsidR="00353F2E">
          <w:rPr>
            <w:rStyle w:val="CommentReference"/>
          </w:rPr>
          <w:commentReference w:id="27975"/>
        </w:r>
      </w:ins>
      <w:r w:rsidRPr="004424B1">
        <w:rPr>
          <w:lang w:val="en-GB"/>
        </w:rPr>
        <w:t xml:space="preserve"> the time system used for time </w:t>
      </w:r>
      <w:del w:id="27976" w:author="Quinten Van Woerkom" w:date="2024-11-25T14:42:00Z" w16du:dateUtc="2024-11-25T13:42:00Z">
        <w:r w:rsidRPr="004424B1" w:rsidDel="00006133">
          <w:rPr>
            <w:lang w:val="en-GB"/>
          </w:rPr>
          <w:delText>attribute</w:delText>
        </w:r>
      </w:del>
      <w:ins w:id="27977" w:author="Quinten Van Woerkom" w:date="2024-11-25T14:42:00Z" w16du:dateUtc="2024-11-25T13:42:00Z">
        <w:r w:rsidR="00006133">
          <w:rPr>
            <w:lang w:val="en-GB"/>
          </w:rPr>
          <w:t>field</w:t>
        </w:r>
      </w:ins>
      <w:r w:rsidRPr="004424B1">
        <w:rPr>
          <w:lang w:val="en-GB"/>
        </w:rPr>
        <w:t xml:space="preserve">s within an MPS system.  This may be specified in the context of a </w:t>
      </w:r>
      <w:r w:rsidRPr="004424B1">
        <w:rPr>
          <w:rStyle w:val="Term"/>
          <w:lang w:val="en-GB"/>
        </w:rPr>
        <w:t>planning request</w:t>
      </w:r>
      <w:r w:rsidRPr="004424B1">
        <w:rPr>
          <w:lang w:val="en-GB"/>
        </w:rPr>
        <w:t xml:space="preserve"> or a </w:t>
      </w:r>
      <w:r w:rsidRPr="004424B1">
        <w:rPr>
          <w:rStyle w:val="Term"/>
          <w:lang w:val="en-GB"/>
        </w:rPr>
        <w:t xml:space="preserve">plan </w:t>
      </w:r>
      <w:r w:rsidRPr="004424B1">
        <w:rPr>
          <w:lang w:val="en-GB"/>
        </w:rPr>
        <w:t>or as a system-wide default</w:t>
      </w:r>
      <w:commentRangeStart w:id="27978"/>
      <w:del w:id="27979" w:author="Quinten Van Woerkom" w:date="2024-12-02T16:16:00Z" w16du:dateUtc="2024-12-02T15:16:00Z">
        <w:r w:rsidRPr="004424B1" w:rsidDel="00BC30D8">
          <w:rPr>
            <w:lang w:val="en-GB"/>
          </w:rPr>
          <w:delText xml:space="preserve"> within the MPSSystemConfig object</w:delText>
        </w:r>
      </w:del>
      <w:r w:rsidRPr="004424B1">
        <w:rPr>
          <w:lang w:val="en-GB"/>
        </w:rPr>
        <w:t>.</w:t>
      </w:r>
      <w:commentRangeEnd w:id="27978"/>
      <w:r w:rsidR="00BC30D8">
        <w:rPr>
          <w:rStyle w:val="CommentReference"/>
        </w:rPr>
        <w:commentReference w:id="27978"/>
      </w:r>
    </w:p>
    <w:p w14:paraId="5012605C" w14:textId="3C7E8532" w:rsidR="004C430C" w:rsidRPr="004424B1" w:rsidRDefault="004C430C" w:rsidP="004C430C">
      <w:pPr>
        <w:rPr>
          <w:lang w:val="en-GB"/>
        </w:rPr>
      </w:pPr>
      <w:r w:rsidRPr="004424B1">
        <w:rPr>
          <w:lang w:val="en-GB"/>
        </w:rPr>
        <w:t>The set of allowed time system values is</w:t>
      </w:r>
      <w:ins w:id="27980" w:author="Quinten Van Woerkom" w:date="2024-12-09T15:20:00Z" w16du:dateUtc="2024-12-09T14:20:00Z">
        <w:r w:rsidR="00B8778C">
          <w:rPr>
            <w:lang w:val="en-GB"/>
          </w:rPr>
          <w:t xml:space="preserve"> specified in reference </w:t>
        </w:r>
      </w:ins>
      <w:ins w:id="27981" w:author="Peter Van Der Plas" w:date="2024-12-25T13:17:00Z" w16du:dateUtc="2024-12-25T12:17:00Z">
        <w:r w:rsidR="00A04EAF">
          <w:rPr>
            <w:lang w:val="en-GB"/>
          </w:rPr>
          <w:fldChar w:fldCharType="begin"/>
        </w:r>
        <w:r w:rsidR="00A04EAF">
          <w:rPr>
            <w:lang w:val="en-GB"/>
          </w:rPr>
          <w:instrText xml:space="preserve"> REF R_509x0b1PointingRequestMessage \h </w:instrText>
        </w:r>
      </w:ins>
      <w:r w:rsidR="00A04EAF">
        <w:rPr>
          <w:lang w:val="en-GB"/>
        </w:rPr>
      </w:r>
      <w:r w:rsidR="00A04EAF">
        <w:rPr>
          <w:lang w:val="en-GB"/>
        </w:rPr>
        <w:fldChar w:fldCharType="separate"/>
      </w:r>
      <w:ins w:id="27982" w:author="Peter Van Der Plas" w:date="2025-01-01T17:31:00Z" w16du:dateUtc="2025-01-01T16:31:00Z">
        <w:r w:rsidR="006D1623">
          <w:rPr>
            <w:lang w:val="en-GB"/>
          </w:rPr>
          <w:t>[10]</w:t>
        </w:r>
      </w:ins>
      <w:ins w:id="27983" w:author="Peter Van Der Plas" w:date="2024-12-25T13:17:00Z" w16du:dateUtc="2024-12-25T12:17:00Z">
        <w:r w:rsidR="00A04EAF">
          <w:rPr>
            <w:lang w:val="en-GB"/>
          </w:rPr>
          <w:fldChar w:fldCharType="end"/>
        </w:r>
        <w:r w:rsidR="00A04EAF">
          <w:rPr>
            <w:lang w:val="en-GB"/>
          </w:rPr>
          <w:t xml:space="preserve"> </w:t>
        </w:r>
      </w:ins>
      <w:ins w:id="27984" w:author="Quinten Van Woerkom" w:date="2024-12-17T10:44:00Z" w16du:dateUtc="2024-12-17T09:44:00Z">
        <w:del w:id="27985" w:author="Peter Van Der Plas" w:date="2024-12-25T13:17:00Z" w16du:dateUtc="2024-12-25T12:17:00Z">
          <w:r w:rsidR="00CD3A56" w:rsidDel="00A04EAF">
            <w:rPr>
              <w:lang w:val="en-GB"/>
            </w:rPr>
            <w:delText>[10]</w:delText>
          </w:r>
        </w:del>
      </w:ins>
      <w:ins w:id="27986" w:author="Quinten Van Woerkom" w:date="2024-12-09T15:20:00Z" w16du:dateUtc="2024-12-09T14:20:00Z">
        <w:del w:id="27987" w:author="Peter Van Der Plas" w:date="2024-12-25T13:17:00Z" w16du:dateUtc="2024-12-25T12:17:00Z">
          <w:r w:rsidR="00B8778C" w:rsidDel="00A04EAF">
            <w:rPr>
              <w:lang w:val="en-GB"/>
            </w:rPr>
            <w:delText xml:space="preserve"> </w:delText>
          </w:r>
        </w:del>
        <w:r w:rsidR="00B8778C">
          <w:rPr>
            <w:lang w:val="en-GB"/>
          </w:rPr>
          <w:t>annex B1 and in addition specified</w:t>
        </w:r>
      </w:ins>
      <w:del w:id="27988" w:author="Quinten Van Woerkom" w:date="2024-12-09T15:20:00Z" w16du:dateUtc="2024-12-09T14:20:00Z">
        <w:r w:rsidRPr="004424B1" w:rsidDel="00B8778C">
          <w:rPr>
            <w:lang w:val="en-GB"/>
          </w:rPr>
          <w:delText xml:space="preserve"> not defined by this </w:delText>
        </w:r>
        <w:r w:rsidRPr="004424B1" w:rsidDel="00B8778C">
          <w:rPr>
            <w:iCs/>
            <w:lang w:val="en-GB"/>
          </w:rPr>
          <w:delText>Recommended Standard</w:delText>
        </w:r>
        <w:r w:rsidRPr="004424B1" w:rsidDel="00B8778C">
          <w:rPr>
            <w:lang w:val="en-GB"/>
          </w:rPr>
          <w:delText>, but specified</w:delText>
        </w:r>
      </w:del>
      <w:r w:rsidRPr="004424B1">
        <w:rPr>
          <w:lang w:val="en-GB"/>
        </w:rPr>
        <w:t xml:space="preserve"> in the SANA registry for time systems:</w:t>
      </w:r>
    </w:p>
    <w:p w14:paraId="6C078F2C" w14:textId="5E82C5AC" w:rsidR="004C430C" w:rsidRPr="004424B1" w:rsidRDefault="004C430C" w:rsidP="004C430C">
      <w:pPr>
        <w:ind w:left="720"/>
        <w:rPr>
          <w:lang w:val="en-GB"/>
        </w:rPr>
      </w:pPr>
      <w:hyperlink r:id="rId41" w:history="1">
        <w:r w:rsidRPr="004424B1">
          <w:rPr>
            <w:rStyle w:val="Hyperlink"/>
            <w:lang w:val="en-GB"/>
          </w:rPr>
          <w:t>https://sanaregistry.org/r/time_systems/</w:t>
        </w:r>
      </w:hyperlink>
    </w:p>
    <w:p w14:paraId="790C7E72" w14:textId="14B2F64F" w:rsidR="004C430C" w:rsidRDefault="004C430C" w:rsidP="004C430C">
      <w:pPr>
        <w:rPr>
          <w:ins w:id="27989" w:author="Quinten Van Woerkom" w:date="2024-12-18T10:36:00Z" w16du:dateUtc="2024-12-18T09:36:00Z"/>
          <w:lang w:val="en-GB"/>
        </w:rPr>
      </w:pPr>
      <w:r w:rsidRPr="004424B1">
        <w:rPr>
          <w:lang w:val="en-GB"/>
        </w:rPr>
        <w:t xml:space="preserve">To allow for evolution, both of the set of time systems defined within this registry and through mission specific extension, time systems are not defined as an enumeration but represented as a </w:t>
      </w:r>
      <w:commentRangeStart w:id="27990"/>
      <w:proofErr w:type="gramStart"/>
      <w:r w:rsidRPr="004424B1">
        <w:rPr>
          <w:lang w:val="en-GB"/>
        </w:rPr>
        <w:t>MAL::</w:t>
      </w:r>
      <w:proofErr w:type="gramEnd"/>
      <w:del w:id="27991" w:author="Quinten Van Woerkom" w:date="2024-11-27T15:38:00Z" w16du:dateUtc="2024-11-27T14:38:00Z">
        <w:r w:rsidRPr="004424B1" w:rsidDel="001E5539">
          <w:rPr>
            <w:lang w:val="en-GB"/>
          </w:rPr>
          <w:delText>String</w:delText>
        </w:r>
      </w:del>
      <w:ins w:id="27992" w:author="Quinten Van Woerkom" w:date="2024-11-27T15:38:00Z" w16du:dateUtc="2024-11-27T14:38:00Z">
        <w:r w:rsidR="001E5539">
          <w:rPr>
            <w:lang w:val="en-GB"/>
          </w:rPr>
          <w:t>Identifier</w:t>
        </w:r>
        <w:commentRangeEnd w:id="27990"/>
        <w:r w:rsidR="001E5539">
          <w:rPr>
            <w:rStyle w:val="CommentReference"/>
          </w:rPr>
          <w:commentReference w:id="27990"/>
        </w:r>
      </w:ins>
      <w:r w:rsidRPr="004424B1">
        <w:rPr>
          <w:lang w:val="en-GB"/>
        </w:rPr>
        <w:t>.</w:t>
      </w:r>
    </w:p>
    <w:p w14:paraId="3AC01217" w14:textId="5E430DE8" w:rsidR="00CF5F35" w:rsidRDefault="00CF5F35" w:rsidP="004C430C">
      <w:pPr>
        <w:rPr>
          <w:ins w:id="27993" w:author="Quinten Van Woerkom" w:date="2024-12-18T10:35:00Z" w16du:dateUtc="2024-12-18T09:35:00Z"/>
          <w:lang w:val="en-GB"/>
        </w:rPr>
      </w:pPr>
      <w:commentRangeStart w:id="27994"/>
      <w:ins w:id="27995" w:author="Quinten Van Woerkom" w:date="2024-12-18T10:36:00Z" w16du:dateUtc="2024-12-18T09:36:00Z">
        <w:r>
          <w:rPr>
            <w:lang w:val="en-GB"/>
          </w:rPr>
          <w:t>Each implementation shall define a default time system (see annex A).</w:t>
        </w:r>
      </w:ins>
      <w:ins w:id="27996" w:author="Quinten Van Woerkom" w:date="2024-12-18T10:37:00Z" w16du:dateUtc="2024-12-18T09:37:00Z">
        <w:r>
          <w:rPr>
            <w:lang w:val="en-GB"/>
          </w:rPr>
          <w:t xml:space="preserve">  This time system shall </w:t>
        </w:r>
      </w:ins>
      <w:ins w:id="27997" w:author="Quinten Van Woerkom" w:date="2024-12-18T10:39:00Z" w16du:dateUtc="2024-12-18T09:39:00Z">
        <w:r>
          <w:rPr>
            <w:lang w:val="en-GB"/>
          </w:rPr>
          <w:t>be used as default value whenever a nullable field in a message represents a time system.</w:t>
        </w:r>
      </w:ins>
      <w:commentRangeEnd w:id="27994"/>
      <w:ins w:id="27998" w:author="Quinten Van Woerkom" w:date="2024-12-18T10:41:00Z" w16du:dateUtc="2024-12-18T09:41:00Z">
        <w:r>
          <w:rPr>
            <w:rStyle w:val="CommentReference"/>
          </w:rPr>
          <w:commentReference w:id="27994"/>
        </w:r>
      </w:ins>
    </w:p>
    <w:p w14:paraId="318780C3" w14:textId="6F2FECA0" w:rsidR="00BC30D8" w:rsidRPr="00BC30D8" w:rsidRDefault="00120608">
      <w:pPr>
        <w:pStyle w:val="Heading3"/>
        <w:spacing w:before="480"/>
        <w:rPr>
          <w:ins w:id="27999" w:author="Quinten Van Woerkom" w:date="2024-12-02T16:17:00Z" w16du:dateUtc="2024-12-02T15:17:00Z"/>
          <w:lang w:val="en-GB"/>
        </w:rPr>
        <w:pPrChange w:id="28000" w:author="Peter Van Der Plas" w:date="2024-12-27T11:38:00Z" w16du:dateUtc="2024-12-27T10:38:00Z">
          <w:pPr/>
        </w:pPrChange>
      </w:pPr>
      <w:commentRangeStart w:id="28001"/>
      <w:ins w:id="28002" w:author="Quinten Van Woerkom" w:date="2024-12-09T15:50:00Z" w16du:dateUtc="2024-12-09T14:50:00Z">
        <w:r>
          <w:rPr>
            <w:lang w:val="en-GB"/>
          </w:rPr>
          <w:t>Reference Frames</w:t>
        </w:r>
      </w:ins>
      <w:commentRangeEnd w:id="28001"/>
      <w:ins w:id="28003" w:author="Quinten Van Woerkom" w:date="2024-12-09T16:01:00Z" w16du:dateUtc="2024-12-09T15:01:00Z">
        <w:r w:rsidR="00E93B74">
          <w:rPr>
            <w:rStyle w:val="CommentReference"/>
            <w:b w:val="0"/>
            <w:caps w:val="0"/>
          </w:rPr>
          <w:commentReference w:id="28001"/>
        </w:r>
      </w:ins>
    </w:p>
    <w:p w14:paraId="36638664" w14:textId="4DB962B7" w:rsidR="00BC30D8" w:rsidRDefault="00BC30D8" w:rsidP="00BC30D8">
      <w:pPr>
        <w:rPr>
          <w:ins w:id="28004" w:author="Quinten Van Woerkom" w:date="2024-12-09T15:51:00Z" w16du:dateUtc="2024-12-09T14:51:00Z"/>
          <w:lang w:val="en-GB"/>
        </w:rPr>
      </w:pPr>
      <w:ins w:id="28005" w:author="Quinten Van Woerkom" w:date="2024-12-02T16:17:00Z" w16du:dateUtc="2024-12-02T15:17:00Z">
        <w:r w:rsidRPr="00BC30D8">
          <w:rPr>
            <w:lang w:val="en-GB"/>
          </w:rPr>
          <w:t xml:space="preserve">Some sub-types of MPS Position and Direction require the specification of the coordinate </w:t>
        </w:r>
      </w:ins>
      <w:ins w:id="28006" w:author="Quinten Van Woerkom" w:date="2024-12-09T15:50:00Z" w16du:dateUtc="2024-12-09T14:50:00Z">
        <w:r w:rsidR="00120608">
          <w:rPr>
            <w:lang w:val="en-GB"/>
          </w:rPr>
          <w:t xml:space="preserve">system </w:t>
        </w:r>
      </w:ins>
      <w:ins w:id="28007" w:author="Quinten Van Woerkom" w:date="2024-12-02T16:17:00Z" w16du:dateUtc="2024-12-02T15:17:00Z">
        <w:r w:rsidRPr="00BC30D8">
          <w:rPr>
            <w:lang w:val="en-GB"/>
          </w:rPr>
          <w:t xml:space="preserve">reference frame used.  The set of allowed </w:t>
        </w:r>
      </w:ins>
      <w:ins w:id="28008" w:author="Quinten Van Woerkom" w:date="2024-12-09T15:50:00Z" w16du:dateUtc="2024-12-09T14:50:00Z">
        <w:r w:rsidR="00120608">
          <w:rPr>
            <w:lang w:val="en-GB"/>
          </w:rPr>
          <w:t xml:space="preserve">reference frame </w:t>
        </w:r>
      </w:ins>
      <w:ins w:id="28009" w:author="Quinten Van Woerkom" w:date="2024-12-02T16:17:00Z" w16du:dateUtc="2024-12-02T15:17:00Z">
        <w:r w:rsidRPr="00BC30D8">
          <w:rPr>
            <w:lang w:val="en-GB"/>
          </w:rPr>
          <w:t xml:space="preserve">values is specified in reference </w:t>
        </w:r>
      </w:ins>
      <w:ins w:id="28010" w:author="Peter Van Der Plas" w:date="2024-12-25T13:17:00Z" w16du:dateUtc="2024-12-25T12:17:00Z">
        <w:r w:rsidR="00A04EAF">
          <w:rPr>
            <w:lang w:val="en-GB"/>
          </w:rPr>
          <w:fldChar w:fldCharType="begin"/>
        </w:r>
        <w:r w:rsidR="00A04EAF">
          <w:rPr>
            <w:lang w:val="en-GB"/>
          </w:rPr>
          <w:instrText xml:space="preserve"> REF R_509x0b1PointingRequestMessage \h </w:instrText>
        </w:r>
      </w:ins>
      <w:r w:rsidR="00A04EAF">
        <w:rPr>
          <w:lang w:val="en-GB"/>
        </w:rPr>
      </w:r>
      <w:r w:rsidR="00A04EAF">
        <w:rPr>
          <w:lang w:val="en-GB"/>
        </w:rPr>
        <w:fldChar w:fldCharType="separate"/>
      </w:r>
      <w:ins w:id="28011" w:author="Peter Van Der Plas" w:date="2025-01-01T17:31:00Z" w16du:dateUtc="2025-01-01T16:31:00Z">
        <w:r w:rsidR="006D1623">
          <w:rPr>
            <w:lang w:val="en-GB"/>
          </w:rPr>
          <w:t>[10]</w:t>
        </w:r>
      </w:ins>
      <w:ins w:id="28012" w:author="Peter Van Der Plas" w:date="2024-12-25T13:17:00Z" w16du:dateUtc="2024-12-25T12:17:00Z">
        <w:r w:rsidR="00A04EAF">
          <w:rPr>
            <w:lang w:val="en-GB"/>
          </w:rPr>
          <w:fldChar w:fldCharType="end"/>
        </w:r>
        <w:r w:rsidR="00A04EAF">
          <w:rPr>
            <w:lang w:val="en-GB"/>
          </w:rPr>
          <w:t xml:space="preserve"> </w:t>
        </w:r>
      </w:ins>
      <w:ins w:id="28013" w:author="Quinten Van Woerkom" w:date="2024-12-17T10:44:00Z" w16du:dateUtc="2024-12-17T09:44:00Z">
        <w:del w:id="28014" w:author="Peter Van Der Plas" w:date="2024-12-25T13:17:00Z" w16du:dateUtc="2024-12-25T12:17:00Z">
          <w:r w:rsidR="00CD3A56" w:rsidDel="00A04EAF">
            <w:rPr>
              <w:lang w:val="en-GB"/>
            </w:rPr>
            <w:delText>[10]</w:delText>
          </w:r>
        </w:del>
      </w:ins>
      <w:ins w:id="28015" w:author="Quinten Van Woerkom" w:date="2024-12-02T16:17:00Z" w16du:dateUtc="2024-12-02T15:17:00Z">
        <w:del w:id="28016" w:author="Peter Van Der Plas" w:date="2024-12-25T13:17:00Z" w16du:dateUtc="2024-12-25T12:17:00Z">
          <w:r w:rsidRPr="00BC30D8" w:rsidDel="00A04EAF">
            <w:rPr>
              <w:lang w:val="en-GB"/>
            </w:rPr>
            <w:delText xml:space="preserve"> </w:delText>
          </w:r>
        </w:del>
        <w:r w:rsidRPr="00BC30D8">
          <w:rPr>
            <w:lang w:val="en-GB"/>
          </w:rPr>
          <w:t>annex B2</w:t>
        </w:r>
      </w:ins>
      <w:ins w:id="28017" w:author="Quinten Van Woerkom" w:date="2024-12-09T15:50:00Z" w16du:dateUtc="2024-12-09T14:50:00Z">
        <w:r w:rsidR="00120608">
          <w:rPr>
            <w:lang w:val="en-GB"/>
          </w:rPr>
          <w:t xml:space="preserve"> and in addition specified in the SA</w:t>
        </w:r>
      </w:ins>
      <w:ins w:id="28018" w:author="Quinten Van Woerkom" w:date="2024-12-09T15:51:00Z" w16du:dateUtc="2024-12-09T14:51:00Z">
        <w:r w:rsidR="00120608">
          <w:rPr>
            <w:lang w:val="en-GB"/>
          </w:rPr>
          <w:t xml:space="preserve">NA registries for reference frames (see also reference </w:t>
        </w:r>
      </w:ins>
      <w:ins w:id="28019" w:author="Peter Van Der Plas" w:date="2024-12-25T13:17:00Z" w16du:dateUtc="2024-12-25T12:17:00Z">
        <w:r w:rsidR="00A04EAF">
          <w:rPr>
            <w:lang w:val="en-GB"/>
          </w:rPr>
          <w:fldChar w:fldCharType="begin"/>
        </w:r>
        <w:r w:rsidR="00A04EAF">
          <w:rPr>
            <w:lang w:val="en-GB"/>
          </w:rPr>
          <w:instrText xml:space="preserve"> REF R_509x0b1PointingRequestMessage \h </w:instrText>
        </w:r>
      </w:ins>
      <w:r w:rsidR="00A04EAF">
        <w:rPr>
          <w:lang w:val="en-GB"/>
        </w:rPr>
      </w:r>
      <w:r w:rsidR="00A04EAF">
        <w:rPr>
          <w:lang w:val="en-GB"/>
        </w:rPr>
        <w:fldChar w:fldCharType="separate"/>
      </w:r>
      <w:ins w:id="28020" w:author="Peter Van Der Plas" w:date="2025-01-01T17:31:00Z" w16du:dateUtc="2025-01-01T16:31:00Z">
        <w:r w:rsidR="006D1623">
          <w:rPr>
            <w:lang w:val="en-GB"/>
          </w:rPr>
          <w:t>[10]</w:t>
        </w:r>
      </w:ins>
      <w:ins w:id="28021" w:author="Peter Van Der Plas" w:date="2024-12-25T13:17:00Z" w16du:dateUtc="2024-12-25T12:17:00Z">
        <w:r w:rsidR="00A04EAF">
          <w:rPr>
            <w:lang w:val="en-GB"/>
          </w:rPr>
          <w:fldChar w:fldCharType="end"/>
        </w:r>
      </w:ins>
      <w:ins w:id="28022" w:author="Peter Van Der Plas" w:date="2024-12-25T13:18:00Z" w16du:dateUtc="2024-12-25T12:18:00Z">
        <w:r w:rsidR="00A04EAF">
          <w:rPr>
            <w:lang w:val="en-GB"/>
          </w:rPr>
          <w:t xml:space="preserve"> </w:t>
        </w:r>
      </w:ins>
      <w:ins w:id="28023" w:author="Quinten Van Woerkom" w:date="2024-12-17T10:44:00Z" w16du:dateUtc="2024-12-17T09:44:00Z">
        <w:del w:id="28024" w:author="Peter Van Der Plas" w:date="2024-12-25T13:17:00Z" w16du:dateUtc="2024-12-25T12:17:00Z">
          <w:r w:rsidR="00CD3A56" w:rsidDel="00A04EAF">
            <w:rPr>
              <w:lang w:val="en-GB"/>
            </w:rPr>
            <w:delText>[10]</w:delText>
          </w:r>
        </w:del>
      </w:ins>
      <w:ins w:id="28025" w:author="Quinten Van Woerkom" w:date="2024-12-09T15:51:00Z" w16du:dateUtc="2024-12-09T14:51:00Z">
        <w:del w:id="28026" w:author="Peter Van Der Plas" w:date="2024-12-25T13:17:00Z" w16du:dateUtc="2024-12-25T12:17:00Z">
          <w:r w:rsidR="00120608" w:rsidDel="00A04EAF">
            <w:rPr>
              <w:lang w:val="en-GB"/>
            </w:rPr>
            <w:delText xml:space="preserve"> </w:delText>
          </w:r>
        </w:del>
        <w:r w:rsidR="00120608">
          <w:rPr>
            <w:lang w:val="en-GB"/>
          </w:rPr>
          <w:t>annex E2):</w:t>
        </w:r>
      </w:ins>
    </w:p>
    <w:p w14:paraId="310720ED" w14:textId="77777777" w:rsidR="00B550AA" w:rsidRDefault="00120608" w:rsidP="00120608">
      <w:pPr>
        <w:ind w:left="720"/>
        <w:rPr>
          <w:ins w:id="28027" w:author="Peter Van Der Plas" w:date="2024-12-27T11:40:00Z" w16du:dateUtc="2024-12-27T10:40:00Z"/>
          <w:lang w:val="en-GB"/>
        </w:rPr>
      </w:pPr>
      <w:ins w:id="28028" w:author="Quinten Van Woerkom" w:date="2024-12-09T15:51:00Z" w16du:dateUtc="2024-12-09T14:51:00Z">
        <w:r>
          <w:rPr>
            <w:lang w:val="en-GB"/>
          </w:rPr>
          <w:fldChar w:fldCharType="begin"/>
        </w:r>
        <w:r>
          <w:rPr>
            <w:lang w:val="en-GB"/>
          </w:rPr>
          <w:instrText>HYPERLINK "</w:instrText>
        </w:r>
        <w:r w:rsidRPr="00120608">
          <w:rPr>
            <w:lang w:val="en-GB"/>
          </w:rPr>
          <w:instrText>https://sanaregistry.org/r/celestial_body_reference_frames/</w:instrText>
        </w:r>
        <w:r>
          <w:rPr>
            <w:lang w:val="en-GB"/>
          </w:rPr>
          <w:instrText>"</w:instrText>
        </w:r>
        <w:r>
          <w:rPr>
            <w:lang w:val="en-GB"/>
          </w:rPr>
        </w:r>
        <w:r>
          <w:rPr>
            <w:lang w:val="en-GB"/>
          </w:rPr>
          <w:fldChar w:fldCharType="separate"/>
        </w:r>
        <w:r w:rsidRPr="00B83058">
          <w:rPr>
            <w:rStyle w:val="Hyperlink"/>
            <w:lang w:val="en-GB"/>
          </w:rPr>
          <w:t>https://sanaregistry.org/r/celestial_body_reference_frames/</w:t>
        </w:r>
        <w:r>
          <w:rPr>
            <w:lang w:val="en-GB"/>
          </w:rPr>
          <w:fldChar w:fldCharType="end"/>
        </w:r>
      </w:ins>
    </w:p>
    <w:p w14:paraId="63BEE5CE" w14:textId="72980827" w:rsidR="00120608" w:rsidRDefault="00120608">
      <w:pPr>
        <w:spacing w:before="0"/>
        <w:ind w:left="720"/>
        <w:rPr>
          <w:ins w:id="28029" w:author="Quinten Van Woerkom" w:date="2024-12-09T15:52:00Z" w16du:dateUtc="2024-12-09T14:52:00Z"/>
          <w:lang w:val="en-GB"/>
        </w:rPr>
        <w:pPrChange w:id="28030" w:author="Peter Van Der Plas" w:date="2024-12-27T11:41:00Z" w16du:dateUtc="2024-12-27T10:41:00Z">
          <w:pPr>
            <w:ind w:left="720"/>
          </w:pPr>
        </w:pPrChange>
      </w:pPr>
      <w:ins w:id="28031" w:author="Quinten Van Woerkom" w:date="2024-12-09T15:51:00Z" w16du:dateUtc="2024-12-09T14:51:00Z">
        <w:del w:id="28032" w:author="Peter Van Der Plas" w:date="2024-12-27T11:40:00Z" w16du:dateUtc="2024-12-27T10:40:00Z">
          <w:r w:rsidRPr="00120608" w:rsidDel="00B550AA">
            <w:rPr>
              <w:lang w:val="en-GB"/>
            </w:rPr>
            <w:delText xml:space="preserve"> </w:delText>
          </w:r>
        </w:del>
      </w:ins>
      <w:ins w:id="28033" w:author="Peter Van Der Plas" w:date="2024-12-27T11:39:00Z" w16du:dateUtc="2024-12-27T10:39:00Z">
        <w:r w:rsidR="00B550AA">
          <w:rPr>
            <w:lang w:val="en-GB"/>
          </w:rPr>
          <w:fldChar w:fldCharType="begin"/>
        </w:r>
        <w:r w:rsidR="00B550AA">
          <w:rPr>
            <w:lang w:val="en-GB"/>
          </w:rPr>
          <w:instrText>HYPERLINK "</w:instrText>
        </w:r>
      </w:ins>
      <w:ins w:id="28034" w:author="Quinten Van Woerkom" w:date="2024-12-09T15:52:00Z" w16du:dateUtc="2024-12-09T14:52:00Z">
        <w:r w:rsidR="00B550AA" w:rsidRPr="00B550AA">
          <w:rPr>
            <w:rPrChange w:id="28035" w:author="Peter Van Der Plas" w:date="2024-12-27T11:39:00Z" w16du:dateUtc="2024-12-27T10:39:00Z">
              <w:rPr>
                <w:rStyle w:val="Hyperlink"/>
                <w:lang w:val="en-GB"/>
              </w:rPr>
            </w:rPrChange>
          </w:rPr>
          <w:instrText>h</w:instrText>
        </w:r>
      </w:ins>
      <w:ins w:id="28036" w:author="Quinten Van Woerkom" w:date="2024-12-09T15:51:00Z" w16du:dateUtc="2024-12-09T14:51:00Z">
        <w:r w:rsidR="00B550AA" w:rsidRPr="00B550AA">
          <w:rPr>
            <w:rPrChange w:id="28037" w:author="Peter Van Der Plas" w:date="2024-12-27T11:39:00Z" w16du:dateUtc="2024-12-27T10:39:00Z">
              <w:rPr>
                <w:rStyle w:val="Hyperlink"/>
                <w:lang w:val="en-GB"/>
              </w:rPr>
            </w:rPrChange>
          </w:rPr>
          <w:instrText>ttps://sanaregistry.org/r/orbit_relative_reference_frames/</w:instrText>
        </w:r>
      </w:ins>
      <w:ins w:id="28038" w:author="Peter Van Der Plas" w:date="2024-12-27T11:39:00Z" w16du:dateUtc="2024-12-27T10:39:00Z">
        <w:r w:rsidR="00B550AA">
          <w:rPr>
            <w:lang w:val="en-GB"/>
          </w:rPr>
          <w:instrText>"</w:instrText>
        </w:r>
        <w:r w:rsidR="00B550AA">
          <w:rPr>
            <w:lang w:val="en-GB"/>
          </w:rPr>
        </w:r>
        <w:r w:rsidR="00B550AA">
          <w:rPr>
            <w:lang w:val="en-GB"/>
          </w:rPr>
          <w:fldChar w:fldCharType="separate"/>
        </w:r>
      </w:ins>
      <w:ins w:id="28039" w:author="Quinten Van Woerkom" w:date="2024-12-09T15:52:00Z" w16du:dateUtc="2024-12-09T14:52:00Z">
        <w:r w:rsidR="00B550AA" w:rsidRPr="00B550AA">
          <w:rPr>
            <w:rStyle w:val="Hyperlink"/>
            <w:lang w:val="en-GB"/>
          </w:rPr>
          <w:t>h</w:t>
        </w:r>
      </w:ins>
      <w:ins w:id="28040" w:author="Quinten Van Woerkom" w:date="2024-12-09T15:51:00Z" w16du:dateUtc="2024-12-09T14:51:00Z">
        <w:r w:rsidR="00B550AA" w:rsidRPr="00B550AA">
          <w:rPr>
            <w:rStyle w:val="Hyperlink"/>
            <w:lang w:val="en-GB"/>
          </w:rPr>
          <w:t>ttps://sanaregistry.org/r/orbit_relative_reference_frames/</w:t>
        </w:r>
      </w:ins>
      <w:ins w:id="28041" w:author="Peter Van Der Plas" w:date="2024-12-27T11:39:00Z" w16du:dateUtc="2024-12-27T10:39:00Z">
        <w:r w:rsidR="00B550AA">
          <w:rPr>
            <w:lang w:val="en-GB"/>
          </w:rPr>
          <w:fldChar w:fldCharType="end"/>
        </w:r>
      </w:ins>
    </w:p>
    <w:p w14:paraId="39D0A68A" w14:textId="6FDC9162" w:rsidR="00120608" w:rsidDel="00B550AA" w:rsidRDefault="00120608" w:rsidP="00120608">
      <w:pPr>
        <w:spacing w:before="0"/>
        <w:ind w:left="720"/>
        <w:rPr>
          <w:ins w:id="28042" w:author="Quinten Van Woerkom" w:date="2024-12-09T15:52:00Z" w16du:dateUtc="2024-12-09T14:52:00Z"/>
          <w:del w:id="28043" w:author="Peter Van Der Plas" w:date="2024-12-27T11:41:00Z" w16du:dateUtc="2024-12-27T10:41:00Z"/>
          <w:lang w:val="en-GB"/>
        </w:rPr>
      </w:pPr>
      <w:ins w:id="28044" w:author="Quinten Van Woerkom" w:date="2024-12-09T15:52:00Z" w16du:dateUtc="2024-12-09T14:52:00Z">
        <w:r>
          <w:rPr>
            <w:lang w:val="en-GB"/>
          </w:rPr>
          <w:fldChar w:fldCharType="begin"/>
        </w:r>
        <w:r>
          <w:rPr>
            <w:lang w:val="en-GB"/>
          </w:rPr>
          <w:instrText>HYPERLINK "</w:instrText>
        </w:r>
      </w:ins>
      <w:ins w:id="28045" w:author="Quinten Van Woerkom" w:date="2024-12-09T15:51:00Z" w16du:dateUtc="2024-12-09T14:51:00Z">
        <w:r w:rsidRPr="00120608">
          <w:rPr>
            <w:lang w:val="en-GB"/>
          </w:rPr>
          <w:instrText>https://sanaregistry.org/r/spacecraft_body_reference_frames/</w:instrText>
        </w:r>
      </w:ins>
      <w:ins w:id="28046" w:author="Quinten Van Woerkom" w:date="2024-12-09T15:52:00Z" w16du:dateUtc="2024-12-09T14:52:00Z">
        <w:r>
          <w:rPr>
            <w:lang w:val="en-GB"/>
          </w:rPr>
          <w:instrText>"</w:instrText>
        </w:r>
        <w:r>
          <w:rPr>
            <w:lang w:val="en-GB"/>
          </w:rPr>
        </w:r>
        <w:r>
          <w:rPr>
            <w:lang w:val="en-GB"/>
          </w:rPr>
          <w:fldChar w:fldCharType="separate"/>
        </w:r>
      </w:ins>
      <w:ins w:id="28047" w:author="Quinten Van Woerkom" w:date="2024-12-09T15:51:00Z" w16du:dateUtc="2024-12-09T14:51:00Z">
        <w:r w:rsidRPr="00B83058">
          <w:rPr>
            <w:rStyle w:val="Hyperlink"/>
            <w:lang w:val="en-GB"/>
          </w:rPr>
          <w:t>https://sanaregistry.org/r/spacecraft_body_reference_frames/</w:t>
        </w:r>
      </w:ins>
      <w:ins w:id="28048" w:author="Quinten Van Woerkom" w:date="2024-12-09T15:52:00Z" w16du:dateUtc="2024-12-09T14:52:00Z">
        <w:r>
          <w:rPr>
            <w:lang w:val="en-GB"/>
          </w:rPr>
          <w:fldChar w:fldCharType="end"/>
        </w:r>
      </w:ins>
    </w:p>
    <w:p w14:paraId="4C6E1528" w14:textId="77777777" w:rsidR="00120608" w:rsidRPr="00BC30D8" w:rsidRDefault="00120608">
      <w:pPr>
        <w:spacing w:before="0"/>
        <w:ind w:left="720"/>
        <w:rPr>
          <w:ins w:id="28049" w:author="Quinten Van Woerkom" w:date="2024-12-02T16:17:00Z" w16du:dateUtc="2024-12-02T15:17:00Z"/>
          <w:lang w:val="en-GB"/>
        </w:rPr>
        <w:pPrChange w:id="28050" w:author="Peter Van Der Plas" w:date="2024-12-27T11:41:00Z" w16du:dateUtc="2024-12-27T10:41:00Z">
          <w:pPr/>
        </w:pPrChange>
      </w:pPr>
    </w:p>
    <w:p w14:paraId="12C0710D" w14:textId="17253918" w:rsidR="00BC30D8" w:rsidRDefault="00BC30D8" w:rsidP="00BC30D8">
      <w:pPr>
        <w:rPr>
          <w:ins w:id="28051" w:author="Quinten Van Woerkom" w:date="2024-12-09T15:53:00Z" w16du:dateUtc="2024-12-09T14:53:00Z"/>
          <w:lang w:val="en-GB"/>
        </w:rPr>
      </w:pPr>
      <w:ins w:id="28052" w:author="Quinten Van Woerkom" w:date="2024-12-02T16:17:00Z" w16du:dateUtc="2024-12-02T15:17:00Z">
        <w:r w:rsidRPr="00BC30D8">
          <w:rPr>
            <w:lang w:val="en-GB"/>
          </w:rPr>
          <w:t xml:space="preserve">To allow for evolution, both of the set of standard coordinate systems defined within this registry and through mission specific extension, </w:t>
        </w:r>
      </w:ins>
      <w:ins w:id="28053" w:author="Quinten Van Woerkom" w:date="2024-12-09T15:52:00Z" w16du:dateUtc="2024-12-09T14:52:00Z">
        <w:r w:rsidR="00120608">
          <w:rPr>
            <w:lang w:val="en-GB"/>
          </w:rPr>
          <w:t xml:space="preserve">reference frames </w:t>
        </w:r>
      </w:ins>
      <w:ins w:id="28054" w:author="Quinten Van Woerkom" w:date="2024-12-02T16:17:00Z" w16du:dateUtc="2024-12-02T15:17:00Z">
        <w:r w:rsidRPr="00BC30D8">
          <w:rPr>
            <w:lang w:val="en-GB"/>
          </w:rPr>
          <w:t xml:space="preserve">are not defined as an enumeration but represented as a </w:t>
        </w:r>
        <w:commentRangeStart w:id="28055"/>
        <w:proofErr w:type="gramStart"/>
        <w:r w:rsidRPr="00BC30D8">
          <w:rPr>
            <w:lang w:val="en-GB"/>
          </w:rPr>
          <w:t>MAL::</w:t>
        </w:r>
        <w:proofErr w:type="gramEnd"/>
        <w:r w:rsidRPr="00BC30D8">
          <w:rPr>
            <w:lang w:val="en-GB"/>
          </w:rPr>
          <w:t>Identifier</w:t>
        </w:r>
      </w:ins>
      <w:commentRangeEnd w:id="28055"/>
      <w:ins w:id="28056" w:author="Quinten Van Woerkom" w:date="2024-12-09T15:52:00Z" w16du:dateUtc="2024-12-09T14:52:00Z">
        <w:r w:rsidR="00AF50B3">
          <w:rPr>
            <w:rStyle w:val="CommentReference"/>
          </w:rPr>
          <w:commentReference w:id="28055"/>
        </w:r>
      </w:ins>
      <w:ins w:id="28057" w:author="Quinten Van Woerkom" w:date="2024-12-02T16:17:00Z" w16du:dateUtc="2024-12-02T15:17:00Z">
        <w:r w:rsidRPr="00BC30D8">
          <w:rPr>
            <w:lang w:val="en-GB"/>
          </w:rPr>
          <w:t>.</w:t>
        </w:r>
      </w:ins>
    </w:p>
    <w:p w14:paraId="7E1B834E" w14:textId="48CBA1AA" w:rsidR="00147B35" w:rsidRDefault="00147B35">
      <w:pPr>
        <w:pStyle w:val="Heading3"/>
        <w:spacing w:before="480"/>
        <w:rPr>
          <w:ins w:id="28058" w:author="Quinten Van Woerkom" w:date="2024-12-09T15:53:00Z" w16du:dateUtc="2024-12-09T14:53:00Z"/>
          <w:lang w:val="en-GB"/>
        </w:rPr>
        <w:pPrChange w:id="28059" w:author="Peter Van Der Plas" w:date="2024-12-27T11:38:00Z" w16du:dateUtc="2024-12-27T10:38:00Z">
          <w:pPr>
            <w:pStyle w:val="Heading3"/>
          </w:pPr>
        </w:pPrChange>
      </w:pPr>
      <w:commentRangeStart w:id="28060"/>
      <w:ins w:id="28061" w:author="Quinten Van Woerkom" w:date="2024-12-09T15:53:00Z" w16du:dateUtc="2024-12-09T14:53:00Z">
        <w:r>
          <w:rPr>
            <w:lang w:val="en-GB"/>
          </w:rPr>
          <w:t>Celestial Bodies</w:t>
        </w:r>
      </w:ins>
      <w:commentRangeEnd w:id="28060"/>
      <w:ins w:id="28062" w:author="Quinten Van Woerkom" w:date="2024-12-09T16:02:00Z" w16du:dateUtc="2024-12-09T15:02:00Z">
        <w:r w:rsidR="004679C4">
          <w:rPr>
            <w:rStyle w:val="CommentReference"/>
            <w:b w:val="0"/>
            <w:caps w:val="0"/>
          </w:rPr>
          <w:commentReference w:id="28060"/>
        </w:r>
      </w:ins>
    </w:p>
    <w:p w14:paraId="58A4F4BB" w14:textId="77777777" w:rsidR="00147B35" w:rsidRDefault="00147B35">
      <w:pPr>
        <w:pStyle w:val="NormalWeb"/>
        <w:spacing w:before="240" w:beforeAutospacing="0" w:after="0" w:afterAutospacing="0"/>
        <w:jc w:val="both"/>
        <w:rPr>
          <w:ins w:id="28063" w:author="Quinten Van Woerkom" w:date="2024-12-09T15:54:00Z" w16du:dateUtc="2024-12-09T14:54:00Z"/>
        </w:rPr>
        <w:pPrChange w:id="28064" w:author="Peter Van Der Plas" w:date="2024-12-27T11:43:00Z" w16du:dateUtc="2024-12-27T10:43:00Z">
          <w:pPr>
            <w:pStyle w:val="NormalWeb"/>
          </w:pPr>
        </w:pPrChange>
      </w:pPr>
      <w:ins w:id="28065" w:author="Quinten Van Woerkom" w:date="2024-12-09T15:54:00Z" w16du:dateUtc="2024-12-09T14:54:00Z">
        <w:r>
          <w:t>Some sub-types of MPS Position and Direction require the specification of a celestial body.</w:t>
        </w:r>
        <w:del w:id="28066" w:author="Peter Van Der Plas" w:date="2024-12-27T11:39:00Z" w16du:dateUtc="2024-12-27T10:39:00Z">
          <w:r w:rsidDel="00B550AA">
            <w:delText xml:space="preserve"> </w:delText>
          </w:r>
        </w:del>
      </w:ins>
    </w:p>
    <w:p w14:paraId="19963FD5" w14:textId="12569015" w:rsidR="00147B35" w:rsidRDefault="00147B35">
      <w:pPr>
        <w:pStyle w:val="NormalWeb"/>
        <w:spacing w:before="240" w:beforeAutospacing="0" w:after="0" w:afterAutospacing="0"/>
        <w:jc w:val="both"/>
        <w:rPr>
          <w:ins w:id="28067" w:author="Quinten Van Woerkom" w:date="2024-12-09T15:54:00Z" w16du:dateUtc="2024-12-09T14:54:00Z"/>
        </w:rPr>
        <w:pPrChange w:id="28068" w:author="Peter Van Der Plas" w:date="2024-12-27T11:43:00Z" w16du:dateUtc="2024-12-27T10:43:00Z">
          <w:pPr>
            <w:pStyle w:val="NormalWeb"/>
            <w:jc w:val="both"/>
          </w:pPr>
        </w:pPrChange>
      </w:pPr>
      <w:ins w:id="28069" w:author="Quinten Van Woerkom" w:date="2024-12-09T15:54:00Z" w16du:dateUtc="2024-12-09T14:54:00Z">
        <w:r>
          <w:t xml:space="preserve">The set of allowed celestial body values is specified with the Navigation and Ancillary Information Facility (NAIF) Integer ID Codes and in addition specified in the SANA registry for orbit </w:t>
        </w:r>
        <w:proofErr w:type="spellStart"/>
        <w:r>
          <w:t>centers</w:t>
        </w:r>
        <w:proofErr w:type="spellEnd"/>
        <w:r>
          <w:t xml:space="preserve"> (see also reference </w:t>
        </w:r>
      </w:ins>
      <w:ins w:id="28070" w:author="Peter Van Der Plas" w:date="2024-12-25T13:18:00Z" w16du:dateUtc="2024-12-25T12:18:00Z">
        <w:r w:rsidR="00A04EAF">
          <w:fldChar w:fldCharType="begin"/>
        </w:r>
        <w:r w:rsidR="00A04EAF">
          <w:instrText xml:space="preserve"> REF R_509x0b1PointingRequestMessage \h </w:instrText>
        </w:r>
      </w:ins>
      <w:r w:rsidR="00A04EAF">
        <w:fldChar w:fldCharType="separate"/>
      </w:r>
      <w:ins w:id="28071" w:author="Peter Van Der Plas" w:date="2025-01-01T17:31:00Z" w16du:dateUtc="2025-01-01T16:31:00Z">
        <w:r w:rsidR="006D1623">
          <w:t>[10]</w:t>
        </w:r>
      </w:ins>
      <w:ins w:id="28072" w:author="Peter Van Der Plas" w:date="2024-12-25T13:18:00Z" w16du:dateUtc="2024-12-25T12:18:00Z">
        <w:r w:rsidR="00A04EAF">
          <w:fldChar w:fldCharType="end"/>
        </w:r>
        <w:r w:rsidR="00A04EAF">
          <w:t xml:space="preserve"> </w:t>
        </w:r>
      </w:ins>
      <w:ins w:id="28073" w:author="Quinten Van Woerkom" w:date="2024-12-17T10:44:00Z" w16du:dateUtc="2024-12-17T09:44:00Z">
        <w:del w:id="28074" w:author="Peter Van Der Plas" w:date="2024-12-25T13:18:00Z" w16du:dateUtc="2024-12-25T12:18:00Z">
          <w:r w:rsidR="00CD3A56" w:rsidDel="00A04EAF">
            <w:delText>[10]</w:delText>
          </w:r>
        </w:del>
      </w:ins>
      <w:ins w:id="28075" w:author="Quinten Van Woerkom" w:date="2024-12-09T15:54:00Z" w16du:dateUtc="2024-12-09T14:54:00Z">
        <w:del w:id="28076" w:author="Peter Van Der Plas" w:date="2024-12-25T13:18:00Z" w16du:dateUtc="2024-12-25T12:18:00Z">
          <w:r w:rsidDel="00A04EAF">
            <w:delText xml:space="preserve"> </w:delText>
          </w:r>
        </w:del>
        <w:r>
          <w:t>annex E2):</w:t>
        </w:r>
        <w:del w:id="28077" w:author="Peter Van Der Plas" w:date="2024-12-25T13:18:00Z" w16du:dateUtc="2024-12-25T12:18:00Z">
          <w:r w:rsidDel="00A04EAF">
            <w:delText xml:space="preserve"> </w:delText>
          </w:r>
        </w:del>
      </w:ins>
    </w:p>
    <w:p w14:paraId="4B4D9096" w14:textId="50101AAA" w:rsidR="00147B35" w:rsidRDefault="00147B35">
      <w:pPr>
        <w:pStyle w:val="NormalWeb"/>
        <w:spacing w:before="240" w:beforeAutospacing="0" w:after="0" w:afterAutospacing="0"/>
        <w:ind w:left="720"/>
        <w:jc w:val="both"/>
        <w:rPr>
          <w:ins w:id="28078" w:author="Quinten Van Woerkom" w:date="2024-12-09T15:54:00Z" w16du:dateUtc="2024-12-09T14:54:00Z"/>
        </w:rPr>
        <w:pPrChange w:id="28079" w:author="Peter Van Der Plas" w:date="2024-12-27T11:43:00Z" w16du:dateUtc="2024-12-27T10:43:00Z">
          <w:pPr>
            <w:pStyle w:val="NormalWeb"/>
            <w:ind w:left="720"/>
            <w:jc w:val="both"/>
          </w:pPr>
        </w:pPrChange>
      </w:pPr>
      <w:ins w:id="28080" w:author="Quinten Van Woerkom" w:date="2024-12-09T15:54:00Z" w16du:dateUtc="2024-12-09T14:54:00Z">
        <w:r>
          <w:fldChar w:fldCharType="begin"/>
        </w:r>
        <w:r>
          <w:instrText>HYPERLINK "https://naif.jpl.nasa.gov/pub/naif/toolkit_docs/FORTRAN/req/naif_ids.html"</w:instrText>
        </w:r>
        <w:r>
          <w:fldChar w:fldCharType="separate"/>
        </w:r>
        <w:r w:rsidRPr="00B83058">
          <w:rPr>
            <w:rStyle w:val="Hyperlink"/>
          </w:rPr>
          <w:t>https://naif.jpl.nasa.gov/pub/naif/toolkit_docs/FORTRAN/req/naif_ids.html</w:t>
        </w:r>
        <w:r>
          <w:fldChar w:fldCharType="end"/>
        </w:r>
        <w:r>
          <w:t xml:space="preserve"> </w:t>
        </w:r>
        <w:r>
          <w:fldChar w:fldCharType="begin"/>
        </w:r>
        <w:r>
          <w:instrText>HYPERLINK "https://sanaregistry.org/r/orbit_centers/"</w:instrText>
        </w:r>
        <w:r>
          <w:fldChar w:fldCharType="separate"/>
        </w:r>
        <w:r w:rsidRPr="00B83058">
          <w:rPr>
            <w:rStyle w:val="Hyperlink"/>
          </w:rPr>
          <w:t>https://sanaregistry.org/r/orbit_centers/</w:t>
        </w:r>
        <w:r>
          <w:fldChar w:fldCharType="end"/>
        </w:r>
        <w:del w:id="28081" w:author="Peter Van Der Plas" w:date="2024-12-27T11:39:00Z" w16du:dateUtc="2024-12-27T10:39:00Z">
          <w:r w:rsidDel="00B550AA">
            <w:delText xml:space="preserve"> </w:delText>
          </w:r>
        </w:del>
      </w:ins>
    </w:p>
    <w:p w14:paraId="3E09B5AA" w14:textId="56251D72" w:rsidR="00147B35" w:rsidRPr="00147B35" w:rsidRDefault="00147B35">
      <w:pPr>
        <w:pStyle w:val="NormalWeb"/>
        <w:spacing w:before="240" w:beforeAutospacing="0" w:after="0" w:afterAutospacing="0"/>
        <w:jc w:val="both"/>
        <w:rPr>
          <w:ins w:id="28082" w:author="Quinten Van Woerkom" w:date="2024-12-03T14:57:00Z" w16du:dateUtc="2024-12-03T13:57:00Z"/>
        </w:rPr>
        <w:pPrChange w:id="28083" w:author="Peter Van Der Plas" w:date="2024-12-27T11:42:00Z" w16du:dateUtc="2024-12-27T10:42:00Z">
          <w:pPr/>
        </w:pPrChange>
      </w:pPr>
      <w:ins w:id="28084" w:author="Quinten Van Woerkom" w:date="2024-12-09T15:54:00Z" w16du:dateUtc="2024-12-09T14:54:00Z">
        <w:r>
          <w:t xml:space="preserve">To allow for evolution, both of the set of standard celestial bodies defined within these registries and through mission specific extension, celestial bodies are not defined as an enumeration but represented as a </w:t>
        </w:r>
        <w:commentRangeStart w:id="28085"/>
        <w:proofErr w:type="gramStart"/>
        <w:r>
          <w:t>MAL::</w:t>
        </w:r>
        <w:proofErr w:type="gramEnd"/>
        <w:r>
          <w:t>Identifier</w:t>
        </w:r>
        <w:commentRangeEnd w:id="28085"/>
        <w:r>
          <w:rPr>
            <w:rStyle w:val="CommentReference"/>
            <w:lang w:val="en-US" w:eastAsia="en-US"/>
          </w:rPr>
          <w:commentReference w:id="28085"/>
        </w:r>
        <w:r>
          <w:t>.</w:t>
        </w:r>
        <w:del w:id="28086" w:author="Peter Van Der Plas" w:date="2024-12-27T11:39:00Z" w16du:dateUtc="2024-12-27T10:39:00Z">
          <w:r w:rsidDel="00B550AA">
            <w:delText xml:space="preserve"> </w:delText>
          </w:r>
        </w:del>
      </w:ins>
    </w:p>
    <w:p w14:paraId="12FE5CFF" w14:textId="20F66FD3" w:rsidR="00C91260" w:rsidRDefault="00C91260">
      <w:pPr>
        <w:pStyle w:val="Heading3"/>
        <w:spacing w:before="480"/>
        <w:rPr>
          <w:ins w:id="28087" w:author="Quinten Van Woerkom" w:date="2024-12-03T14:57:00Z" w16du:dateUtc="2024-12-03T13:57:00Z"/>
          <w:lang w:val="en-GB"/>
        </w:rPr>
        <w:pPrChange w:id="28088" w:author="Peter Van Der Plas" w:date="2024-12-27T11:38:00Z" w16du:dateUtc="2024-12-27T10:38:00Z">
          <w:pPr>
            <w:pStyle w:val="Heading3"/>
          </w:pPr>
        </w:pPrChange>
      </w:pPr>
      <w:commentRangeStart w:id="28089"/>
      <w:ins w:id="28090" w:author="Quinten Van Woerkom" w:date="2024-12-03T14:57:00Z" w16du:dateUtc="2024-12-03T13:57:00Z">
        <w:r>
          <w:rPr>
            <w:lang w:val="en-GB"/>
          </w:rPr>
          <w:t>Units</w:t>
        </w:r>
      </w:ins>
      <w:commentRangeEnd w:id="28089"/>
      <w:ins w:id="28091" w:author="Quinten Van Woerkom" w:date="2024-12-09T16:02:00Z" w16du:dateUtc="2024-12-09T15:02:00Z">
        <w:r w:rsidR="004679C4">
          <w:rPr>
            <w:rStyle w:val="CommentReference"/>
            <w:b w:val="0"/>
            <w:caps w:val="0"/>
          </w:rPr>
          <w:commentReference w:id="28089"/>
        </w:r>
      </w:ins>
    </w:p>
    <w:p w14:paraId="3F090D54" w14:textId="79077492" w:rsidR="00C91260" w:rsidRDefault="00120608" w:rsidP="00C91260">
      <w:pPr>
        <w:rPr>
          <w:ins w:id="28092" w:author="Quinten Van Woerkom" w:date="2024-12-17T09:32:00Z" w16du:dateUtc="2024-12-17T08:32:00Z"/>
          <w:lang w:val="en-GB"/>
        </w:rPr>
      </w:pPr>
      <w:ins w:id="28093" w:author="Quinten Van Woerkom" w:date="2024-12-09T15:49:00Z" w16du:dateUtc="2024-12-09T14:49:00Z">
        <w:r>
          <w:rPr>
            <w:lang w:val="en-GB"/>
          </w:rPr>
          <w:t xml:space="preserve">Typical units of measure for commonly used unit types are specified in reference </w:t>
        </w:r>
      </w:ins>
      <w:ins w:id="28094" w:author="Peter Van Der Plas" w:date="2024-12-25T13:18:00Z" w16du:dateUtc="2024-12-25T12:18:00Z">
        <w:r w:rsidR="00A04EAF">
          <w:rPr>
            <w:lang w:val="en-GB"/>
          </w:rPr>
          <w:fldChar w:fldCharType="begin"/>
        </w:r>
        <w:r w:rsidR="00A04EAF">
          <w:rPr>
            <w:lang w:val="en-GB"/>
          </w:rPr>
          <w:instrText xml:space="preserve"> REF R_509x0b1PointingRequestMessage \h </w:instrText>
        </w:r>
      </w:ins>
      <w:r w:rsidR="00A04EAF">
        <w:rPr>
          <w:lang w:val="en-GB"/>
        </w:rPr>
      </w:r>
      <w:r w:rsidR="00A04EAF">
        <w:rPr>
          <w:lang w:val="en-GB"/>
        </w:rPr>
        <w:fldChar w:fldCharType="separate"/>
      </w:r>
      <w:ins w:id="28095" w:author="Peter Van Der Plas" w:date="2025-01-01T17:31:00Z" w16du:dateUtc="2025-01-01T16:31:00Z">
        <w:r w:rsidR="006D1623">
          <w:rPr>
            <w:lang w:val="en-GB"/>
          </w:rPr>
          <w:t>[10]</w:t>
        </w:r>
      </w:ins>
      <w:ins w:id="28096" w:author="Peter Van Der Plas" w:date="2024-12-25T13:18:00Z" w16du:dateUtc="2024-12-25T12:18:00Z">
        <w:r w:rsidR="00A04EAF">
          <w:rPr>
            <w:lang w:val="en-GB"/>
          </w:rPr>
          <w:fldChar w:fldCharType="end"/>
        </w:r>
        <w:r w:rsidR="00A04EAF">
          <w:rPr>
            <w:lang w:val="en-GB"/>
          </w:rPr>
          <w:t xml:space="preserve"> </w:t>
        </w:r>
      </w:ins>
      <w:ins w:id="28097" w:author="Quinten Van Woerkom" w:date="2024-12-17T10:44:00Z" w16du:dateUtc="2024-12-17T09:44:00Z">
        <w:del w:id="28098" w:author="Peter Van Der Plas" w:date="2024-12-25T13:18:00Z" w16du:dateUtc="2024-12-25T12:18:00Z">
          <w:r w:rsidR="00CD3A56" w:rsidDel="00A04EAF">
            <w:rPr>
              <w:lang w:val="en-GB"/>
            </w:rPr>
            <w:delText>[10]</w:delText>
          </w:r>
        </w:del>
      </w:ins>
      <w:ins w:id="28099" w:author="Quinten Van Woerkom" w:date="2024-12-09T15:49:00Z" w16du:dateUtc="2024-12-09T14:49:00Z">
        <w:del w:id="28100" w:author="Peter Van Der Plas" w:date="2024-12-25T13:18:00Z" w16du:dateUtc="2024-12-25T12:18:00Z">
          <w:r w:rsidDel="00A04EAF">
            <w:rPr>
              <w:lang w:val="en-GB"/>
            </w:rPr>
            <w:delText xml:space="preserve"> </w:delText>
          </w:r>
        </w:del>
        <w:r>
          <w:rPr>
            <w:lang w:val="en-GB"/>
          </w:rPr>
          <w:t>annex D. In addition, mission specific unit type and units may be defined.</w:t>
        </w:r>
      </w:ins>
    </w:p>
    <w:p w14:paraId="37D3F70A" w14:textId="6F466192" w:rsidR="003469C1" w:rsidRDefault="003469C1">
      <w:pPr>
        <w:pStyle w:val="Heading3"/>
        <w:spacing w:before="480"/>
        <w:rPr>
          <w:ins w:id="28101" w:author="Quinten Van Woerkom" w:date="2024-12-17T09:38:00Z" w16du:dateUtc="2024-12-17T08:38:00Z"/>
          <w:lang w:val="en-GB"/>
        </w:rPr>
        <w:pPrChange w:id="28102" w:author="Peter Van Der Plas" w:date="2024-12-27T11:38:00Z" w16du:dateUtc="2024-12-27T10:38:00Z">
          <w:pPr>
            <w:pStyle w:val="Heading3"/>
          </w:pPr>
        </w:pPrChange>
      </w:pPr>
      <w:ins w:id="28103" w:author="Quinten Van Woerkom" w:date="2024-12-17T09:32:00Z" w16du:dateUtc="2024-12-17T08:32:00Z">
        <w:r>
          <w:rPr>
            <w:lang w:val="en-GB"/>
          </w:rPr>
          <w:t>Nullability</w:t>
        </w:r>
      </w:ins>
    </w:p>
    <w:p w14:paraId="5DDC904E" w14:textId="7922BBA5" w:rsidR="008524AC" w:rsidRDefault="003469C1" w:rsidP="003469C1">
      <w:pPr>
        <w:rPr>
          <w:ins w:id="28104" w:author="Quinten Van Woerkom" w:date="2024-12-17T10:03:00Z" w16du:dateUtc="2024-12-17T09:03:00Z"/>
          <w:lang w:val="en-GB"/>
        </w:rPr>
      </w:pPr>
      <w:ins w:id="28105" w:author="Quinten Van Woerkom" w:date="2024-12-17T09:39:00Z" w16du:dateUtc="2024-12-17T08:39:00Z">
        <w:r>
          <w:rPr>
            <w:lang w:val="en-GB"/>
          </w:rPr>
          <w:t>Certain</w:t>
        </w:r>
      </w:ins>
      <w:ins w:id="28106" w:author="Quinten Van Woerkom" w:date="2024-12-17T10:04:00Z" w16du:dateUtc="2024-12-17T09:04:00Z">
        <w:r w:rsidR="008524AC">
          <w:rPr>
            <w:lang w:val="en-GB"/>
          </w:rPr>
          <w:t xml:space="preserve"> message fields</w:t>
        </w:r>
      </w:ins>
      <w:ins w:id="28107" w:author="Quinten Van Woerkom" w:date="2024-12-17T09:39:00Z" w16du:dateUtc="2024-12-17T08:39:00Z">
        <w:r>
          <w:rPr>
            <w:lang w:val="en-GB"/>
          </w:rPr>
          <w:t xml:space="preserve"> may be NULL.  The concept of NULL and the resulting concept of nullability </w:t>
        </w:r>
      </w:ins>
      <w:ins w:id="28108" w:author="Quinten Van Woerkom" w:date="2024-12-17T09:55:00Z" w16du:dateUtc="2024-12-17T08:55:00Z">
        <w:r w:rsidR="00652652">
          <w:rPr>
            <w:lang w:val="en-GB"/>
          </w:rPr>
          <w:t>are defined</w:t>
        </w:r>
      </w:ins>
      <w:ins w:id="28109" w:author="Quinten Van Woerkom" w:date="2024-12-17T09:40:00Z" w16du:dateUtc="2024-12-17T08:40:00Z">
        <w:r>
          <w:rPr>
            <w:lang w:val="en-GB"/>
          </w:rPr>
          <w:t xml:space="preserve"> in sections 4.2.8 and 4.2.9 of reference </w:t>
        </w:r>
      </w:ins>
      <w:ins w:id="28110" w:author="Peter Van Der Plas" w:date="2024-12-25T13:23:00Z" w16du:dateUtc="2024-12-25T12:23:00Z">
        <w:r w:rsidR="00991F85">
          <w:rPr>
            <w:lang w:val="en-GB"/>
          </w:rPr>
          <w:fldChar w:fldCharType="begin"/>
        </w:r>
        <w:r w:rsidR="00991F85">
          <w:rPr>
            <w:lang w:val="en-GB"/>
          </w:rPr>
          <w:instrText xml:space="preserve"> REF R_521x0b3MoMal \h </w:instrText>
        </w:r>
      </w:ins>
      <w:r w:rsidR="00991F85">
        <w:rPr>
          <w:lang w:val="en-GB"/>
        </w:rPr>
      </w:r>
      <w:r w:rsidR="00991F85">
        <w:rPr>
          <w:lang w:val="en-GB"/>
        </w:rPr>
        <w:fldChar w:fldCharType="separate"/>
      </w:r>
      <w:ins w:id="28111" w:author="Peter Van Der Plas" w:date="2025-01-01T17:31:00Z" w16du:dateUtc="2025-01-01T16:31:00Z">
        <w:r w:rsidR="006D1623" w:rsidRPr="004424B1">
          <w:rPr>
            <w:lang w:val="en-GB"/>
          </w:rPr>
          <w:t>[</w:t>
        </w:r>
        <w:r w:rsidR="006D1623">
          <w:rPr>
            <w:noProof/>
            <w:lang w:val="en-GB"/>
          </w:rPr>
          <w:t>2</w:t>
        </w:r>
        <w:r w:rsidR="006D1623" w:rsidRPr="004424B1">
          <w:rPr>
            <w:lang w:val="en-GB"/>
          </w:rPr>
          <w:t>]</w:t>
        </w:r>
      </w:ins>
      <w:ins w:id="28112" w:author="Peter Van Der Plas" w:date="2024-12-25T13:23:00Z" w16du:dateUtc="2024-12-25T12:23:00Z">
        <w:r w:rsidR="00991F85">
          <w:rPr>
            <w:lang w:val="en-GB"/>
          </w:rPr>
          <w:fldChar w:fldCharType="end"/>
        </w:r>
      </w:ins>
      <w:ins w:id="28113" w:author="Quinten Van Woerkom" w:date="2024-12-17T09:40:00Z" w16du:dateUtc="2024-12-17T08:40:00Z">
        <w:del w:id="28114" w:author="Peter Van Der Plas" w:date="2024-12-25T13:23:00Z" w16du:dateUtc="2024-12-25T12:23:00Z">
          <w:r w:rsidDel="00991F85">
            <w:rPr>
              <w:lang w:val="en-GB"/>
            </w:rPr>
            <w:delText>[2]</w:delText>
          </w:r>
        </w:del>
        <w:r>
          <w:rPr>
            <w:lang w:val="en-GB"/>
          </w:rPr>
          <w:t>.</w:t>
        </w:r>
      </w:ins>
      <w:ins w:id="28115" w:author="Quinten Van Woerkom" w:date="2024-12-17T09:42:00Z" w16du:dateUtc="2024-12-17T08:42:00Z">
        <w:del w:id="28116" w:author="Peter Van Der Plas" w:date="2024-12-27T11:39:00Z" w16du:dateUtc="2024-12-27T10:39:00Z">
          <w:r w:rsidDel="00B550AA">
            <w:rPr>
              <w:lang w:val="en-GB"/>
            </w:rPr>
            <w:delText xml:space="preserve">  </w:delText>
          </w:r>
        </w:del>
      </w:ins>
    </w:p>
    <w:p w14:paraId="5BE92D93" w14:textId="5E977EB9" w:rsidR="003469C1" w:rsidRDefault="005E47BF" w:rsidP="008524AC">
      <w:pPr>
        <w:rPr>
          <w:ins w:id="28117" w:author="Quinten Van Woerkom" w:date="2024-12-17T09:58:00Z" w16du:dateUtc="2024-12-17T08:58:00Z"/>
          <w:lang w:val="en-GB"/>
        </w:rPr>
      </w:pPr>
      <w:ins w:id="28118" w:author="Quinten Van Woerkom" w:date="2024-12-17T10:14:00Z" w16du:dateUtc="2024-12-17T09:14:00Z">
        <w:r>
          <w:rPr>
            <w:lang w:val="en-GB"/>
          </w:rPr>
          <w:t>In the basis, t</w:t>
        </w:r>
      </w:ins>
      <w:ins w:id="28119" w:author="Quinten Van Woerkom" w:date="2024-12-17T10:05:00Z" w16du:dateUtc="2024-12-17T09:05:00Z">
        <w:r w:rsidR="008524AC">
          <w:rPr>
            <w:lang w:val="en-GB"/>
          </w:rPr>
          <w:t>he presence of NULL</w:t>
        </w:r>
      </w:ins>
      <w:ins w:id="28120" w:author="Quinten Van Woerkom" w:date="2024-12-17T10:12:00Z" w16du:dateUtc="2024-12-17T09:12:00Z">
        <w:r w:rsidR="008524AC">
          <w:rPr>
            <w:lang w:val="en-GB"/>
          </w:rPr>
          <w:t xml:space="preserve"> for a</w:t>
        </w:r>
      </w:ins>
      <w:ins w:id="28121" w:author="Quinten Van Woerkom" w:date="2024-12-17T10:05:00Z" w16du:dateUtc="2024-12-17T09:05:00Z">
        <w:r w:rsidR="008524AC">
          <w:rPr>
            <w:lang w:val="en-GB"/>
          </w:rPr>
          <w:t xml:space="preserve"> field</w:t>
        </w:r>
      </w:ins>
      <w:ins w:id="28122" w:author="Quinten Van Woerkom" w:date="2024-12-17T10:13:00Z" w16du:dateUtc="2024-12-17T09:13:00Z">
        <w:r>
          <w:rPr>
            <w:lang w:val="en-GB"/>
          </w:rPr>
          <w:t xml:space="preserve"> solely</w:t>
        </w:r>
      </w:ins>
      <w:ins w:id="28123" w:author="Quinten Van Woerkom" w:date="2024-12-17T10:05:00Z" w16du:dateUtc="2024-12-17T09:05:00Z">
        <w:r w:rsidR="008524AC">
          <w:rPr>
            <w:lang w:val="en-GB"/>
          </w:rPr>
          <w:t xml:space="preserve"> </w:t>
        </w:r>
      </w:ins>
      <w:ins w:id="28124" w:author="Quinten Van Woerkom" w:date="2024-12-17T10:06:00Z" w16du:dateUtc="2024-12-17T09:06:00Z">
        <w:r w:rsidR="008524AC">
          <w:rPr>
            <w:lang w:val="en-GB"/>
          </w:rPr>
          <w:t xml:space="preserve">indicates its absence.  </w:t>
        </w:r>
      </w:ins>
      <w:ins w:id="28125" w:author="Quinten Van Woerkom" w:date="2024-12-17T10:10:00Z" w16du:dateUtc="2024-12-17T09:10:00Z">
        <w:r w:rsidR="008524AC">
          <w:rPr>
            <w:lang w:val="en-GB"/>
          </w:rPr>
          <w:t>Alternatively</w:t>
        </w:r>
      </w:ins>
      <w:ins w:id="28126" w:author="Quinten Van Woerkom" w:date="2024-12-17T10:06:00Z" w16du:dateUtc="2024-12-17T09:06:00Z">
        <w:r w:rsidR="008524AC">
          <w:rPr>
            <w:lang w:val="en-GB"/>
          </w:rPr>
          <w:t>, nullab</w:t>
        </w:r>
      </w:ins>
      <w:ins w:id="28127" w:author="Quinten Van Woerkom" w:date="2024-12-17T10:07:00Z" w16du:dateUtc="2024-12-17T09:07:00Z">
        <w:r w:rsidR="008524AC">
          <w:rPr>
            <w:lang w:val="en-GB"/>
          </w:rPr>
          <w:t>le fields may be interpreted as a default value.  In</w:t>
        </w:r>
      </w:ins>
      <w:ins w:id="28128" w:author="Quinten Van Woerkom" w:date="2024-12-17T10:10:00Z" w16du:dateUtc="2024-12-17T09:10:00Z">
        <w:r w:rsidR="008524AC">
          <w:rPr>
            <w:lang w:val="en-GB"/>
          </w:rPr>
          <w:t xml:space="preserve"> such cases</w:t>
        </w:r>
      </w:ins>
      <w:ins w:id="28129" w:author="Quinten Van Woerkom" w:date="2024-12-17T10:15:00Z" w16du:dateUtc="2024-12-17T09:15:00Z">
        <w:r>
          <w:rPr>
            <w:lang w:val="en-GB"/>
          </w:rPr>
          <w:t xml:space="preserve"> in this standard</w:t>
        </w:r>
      </w:ins>
      <w:ins w:id="28130" w:author="Quinten Van Woerkom" w:date="2024-12-17T10:07:00Z" w16du:dateUtc="2024-12-17T09:07:00Z">
        <w:r w:rsidR="008524AC">
          <w:rPr>
            <w:lang w:val="en-GB"/>
          </w:rPr>
          <w:t>, this is indicated explicitly.</w:t>
        </w:r>
      </w:ins>
    </w:p>
    <w:p w14:paraId="25A7525C" w14:textId="77777777" w:rsidR="00652652" w:rsidRDefault="00652652">
      <w:pPr>
        <w:pStyle w:val="Heading3"/>
        <w:spacing w:before="480"/>
        <w:rPr>
          <w:ins w:id="28131" w:author="Quinten Van Woerkom" w:date="2024-12-17T09:58:00Z" w16du:dateUtc="2024-12-17T08:58:00Z"/>
          <w:lang w:val="en-GB"/>
        </w:rPr>
        <w:pPrChange w:id="28132" w:author="Peter Van Der Plas" w:date="2024-12-27T11:44:00Z" w16du:dateUtc="2024-12-27T10:44:00Z">
          <w:pPr>
            <w:pStyle w:val="Heading3"/>
          </w:pPr>
        </w:pPrChange>
      </w:pPr>
      <w:commentRangeStart w:id="28133"/>
      <w:commentRangeStart w:id="28134"/>
      <w:ins w:id="28135" w:author="Quinten Van Woerkom" w:date="2024-12-17T09:58:00Z" w16du:dateUtc="2024-12-17T08:58:00Z">
        <w:r>
          <w:rPr>
            <w:lang w:val="en-GB"/>
          </w:rPr>
          <w:t>Lists</w:t>
        </w:r>
      </w:ins>
      <w:commentRangeEnd w:id="28133"/>
      <w:ins w:id="28136" w:author="Quinten Van Woerkom" w:date="2024-12-17T10:24:00Z" w16du:dateUtc="2024-12-17T09:24:00Z">
        <w:r w:rsidR="00913FC3">
          <w:rPr>
            <w:rStyle w:val="CommentReference"/>
            <w:b w:val="0"/>
            <w:caps w:val="0"/>
          </w:rPr>
          <w:commentReference w:id="28133"/>
        </w:r>
      </w:ins>
      <w:commentRangeEnd w:id="28134"/>
      <w:ins w:id="28137" w:author="Quinten Van Woerkom" w:date="2024-12-17T10:25:00Z" w16du:dateUtc="2024-12-17T09:25:00Z">
        <w:r w:rsidR="00913FC3">
          <w:rPr>
            <w:rStyle w:val="CommentReference"/>
            <w:b w:val="0"/>
            <w:caps w:val="0"/>
          </w:rPr>
          <w:commentReference w:id="28134"/>
        </w:r>
      </w:ins>
    </w:p>
    <w:p w14:paraId="2D3C9A34" w14:textId="77B85420" w:rsidR="00652652" w:rsidRDefault="00652652" w:rsidP="003469C1">
      <w:pPr>
        <w:rPr>
          <w:ins w:id="28138" w:author="Quinten Van Woerkom" w:date="2024-12-17T10:13:00Z" w16du:dateUtc="2024-12-17T09:13:00Z"/>
          <w:lang w:val="en-GB"/>
        </w:rPr>
      </w:pPr>
      <w:ins w:id="28139" w:author="Quinten Van Woerkom" w:date="2024-12-17T09:58:00Z" w16du:dateUtc="2024-12-17T08:58:00Z">
        <w:r>
          <w:rPr>
            <w:lang w:val="en-GB"/>
          </w:rPr>
          <w:t xml:space="preserve">Lists follow the definition given in section 4.2.6 of reference </w:t>
        </w:r>
      </w:ins>
      <w:ins w:id="28140" w:author="Peter Van Der Plas" w:date="2024-12-25T13:23:00Z" w16du:dateUtc="2024-12-25T12:23:00Z">
        <w:r w:rsidR="00991F85">
          <w:rPr>
            <w:lang w:val="en-GB"/>
          </w:rPr>
          <w:fldChar w:fldCharType="begin"/>
        </w:r>
        <w:r w:rsidR="00991F85">
          <w:rPr>
            <w:lang w:val="en-GB"/>
          </w:rPr>
          <w:instrText xml:space="preserve"> REF R_521x0b3MoMal \h </w:instrText>
        </w:r>
      </w:ins>
      <w:r w:rsidR="00991F85">
        <w:rPr>
          <w:lang w:val="en-GB"/>
        </w:rPr>
      </w:r>
      <w:r w:rsidR="00991F85">
        <w:rPr>
          <w:lang w:val="en-GB"/>
        </w:rPr>
        <w:fldChar w:fldCharType="separate"/>
      </w:r>
      <w:ins w:id="28141" w:author="Peter Van Der Plas" w:date="2025-01-01T17:31:00Z" w16du:dateUtc="2025-01-01T16:31:00Z">
        <w:r w:rsidR="006D1623" w:rsidRPr="004424B1">
          <w:rPr>
            <w:lang w:val="en-GB"/>
          </w:rPr>
          <w:t>[</w:t>
        </w:r>
        <w:r w:rsidR="006D1623">
          <w:rPr>
            <w:noProof/>
            <w:lang w:val="en-GB"/>
          </w:rPr>
          <w:t>2</w:t>
        </w:r>
        <w:r w:rsidR="006D1623" w:rsidRPr="004424B1">
          <w:rPr>
            <w:lang w:val="en-GB"/>
          </w:rPr>
          <w:t>]</w:t>
        </w:r>
      </w:ins>
      <w:ins w:id="28142" w:author="Peter Van Der Plas" w:date="2024-12-25T13:23:00Z" w16du:dateUtc="2024-12-25T12:23:00Z">
        <w:r w:rsidR="00991F85">
          <w:rPr>
            <w:lang w:val="en-GB"/>
          </w:rPr>
          <w:fldChar w:fldCharType="end"/>
        </w:r>
      </w:ins>
      <w:ins w:id="28143" w:author="Quinten Van Woerkom" w:date="2024-12-17T09:58:00Z" w16du:dateUtc="2024-12-17T08:58:00Z">
        <w:del w:id="28144" w:author="Peter Van Der Plas" w:date="2024-12-25T13:23:00Z" w16du:dateUtc="2024-12-25T12:23:00Z">
          <w:r w:rsidDel="00991F85">
            <w:rPr>
              <w:lang w:val="en-GB"/>
            </w:rPr>
            <w:delText>[2]</w:delText>
          </w:r>
        </w:del>
        <w:r>
          <w:rPr>
            <w:lang w:val="en-GB"/>
          </w:rPr>
          <w:t>.  Lists may be of arbitrary length, including a length of zero elements, unless specified otherwise.</w:t>
        </w:r>
      </w:ins>
    </w:p>
    <w:p w14:paraId="465DB894" w14:textId="4615CD1B" w:rsidR="005E47BF" w:rsidRDefault="00501928" w:rsidP="00501928">
      <w:pPr>
        <w:pStyle w:val="Notelevel1"/>
        <w:spacing w:line="240" w:lineRule="auto"/>
        <w:ind w:left="1140" w:hanging="1140"/>
        <w:rPr>
          <w:ins w:id="28145" w:author="Quinten Van Woerkom" w:date="2024-12-17T10:19:00Z" w16du:dateUtc="2024-12-17T09:19:00Z"/>
        </w:rPr>
      </w:pPr>
      <w:ins w:id="28146" w:author="Quinten Van Woerkom" w:date="2024-12-17T09:44:00Z" w16du:dateUtc="2024-12-17T08:44:00Z">
        <w:r w:rsidRPr="004424B1">
          <w:t>NOTE</w:t>
        </w:r>
        <w:r w:rsidRPr="004424B1">
          <w:tab/>
          <w:t>–</w:t>
        </w:r>
        <w:r w:rsidRPr="004424B1">
          <w:tab/>
        </w:r>
      </w:ins>
      <w:ins w:id="28147" w:author="Quinten Van Woerkom" w:date="2024-12-17T09:45:00Z" w16du:dateUtc="2024-12-17T08:45:00Z">
        <w:r>
          <w:t>The concepts of nullability and emptiness</w:t>
        </w:r>
      </w:ins>
      <w:ins w:id="28148" w:author="Quinten Van Woerkom" w:date="2024-12-17T09:44:00Z" w16du:dateUtc="2024-12-17T08:44:00Z">
        <w:r>
          <w:t xml:space="preserve"> </w:t>
        </w:r>
      </w:ins>
      <w:ins w:id="28149" w:author="Quinten Van Woerkom" w:date="2024-12-17T09:45:00Z" w16du:dateUtc="2024-12-17T08:45:00Z">
        <w:r>
          <w:t xml:space="preserve">(of Lists) are </w:t>
        </w:r>
      </w:ins>
      <w:ins w:id="28150" w:author="Quinten Van Woerkom" w:date="2024-12-17T09:52:00Z" w16du:dateUtc="2024-12-17T08:52:00Z">
        <w:r w:rsidR="00652652">
          <w:t>orthogonal</w:t>
        </w:r>
      </w:ins>
      <w:ins w:id="28151" w:author="Quinten Van Woerkom" w:date="2024-12-17T09:45:00Z" w16du:dateUtc="2024-12-17T08:45:00Z">
        <w:r>
          <w:t xml:space="preserve">.  </w:t>
        </w:r>
      </w:ins>
      <w:ins w:id="28152" w:author="Quinten Van Woerkom" w:date="2024-12-17T09:46:00Z" w16du:dateUtc="2024-12-17T08:46:00Z">
        <w:r>
          <w:t>A NULL List represents the absence of a List, whereas an empty List represents a List with no entries in the encoded message.</w:t>
        </w:r>
      </w:ins>
      <w:ins w:id="28153" w:author="Quinten Van Woerkom" w:date="2024-12-17T09:47:00Z" w16du:dateUtc="2024-12-17T08:47:00Z">
        <w:r>
          <w:t xml:space="preserve">  </w:t>
        </w:r>
        <w:commentRangeStart w:id="28154"/>
        <w:r>
          <w:t xml:space="preserve">These two representations are </w:t>
        </w:r>
      </w:ins>
      <w:ins w:id="28155" w:author="Quinten Van Woerkom" w:date="2024-12-17T09:52:00Z" w16du:dateUtc="2024-12-17T08:52:00Z">
        <w:r w:rsidR="00652652">
          <w:t>distinct</w:t>
        </w:r>
      </w:ins>
      <w:ins w:id="28156" w:author="Quinten Van Woerkom" w:date="2024-12-17T10:11:00Z" w16du:dateUtc="2024-12-17T09:11:00Z">
        <w:r w:rsidR="008524AC">
          <w:t>, though in some scenarios their interpretation may be identical</w:t>
        </w:r>
      </w:ins>
      <w:ins w:id="28157" w:author="Quinten Van Woerkom" w:date="2024-12-17T09:47:00Z" w16du:dateUtc="2024-12-17T08:47:00Z">
        <w:r>
          <w:t>.</w:t>
        </w:r>
      </w:ins>
      <w:commentRangeEnd w:id="28154"/>
      <w:ins w:id="28158" w:author="Quinten Van Woerkom" w:date="2024-12-17T10:19:00Z" w16du:dateUtc="2024-12-17T09:19:00Z">
        <w:r w:rsidR="004343FB">
          <w:rPr>
            <w:rStyle w:val="CommentReference"/>
            <w:lang w:val="en-US" w:eastAsia="en-US"/>
          </w:rPr>
          <w:commentReference w:id="28154"/>
        </w:r>
      </w:ins>
    </w:p>
    <w:p w14:paraId="7C8FDC45" w14:textId="2D904B1F" w:rsidR="005E47BF" w:rsidRDefault="004343FB">
      <w:pPr>
        <w:pStyle w:val="Notelevel1"/>
        <w:spacing w:line="240" w:lineRule="auto"/>
        <w:ind w:left="1140" w:hanging="1140"/>
        <w:rPr>
          <w:ins w:id="28159" w:author="Quinten Van Woerkom" w:date="2024-12-18T17:28:00Z" w16du:dateUtc="2024-12-18T16:28:00Z"/>
        </w:rPr>
      </w:pPr>
      <w:commentRangeStart w:id="28160"/>
      <w:ins w:id="28161" w:author="Quinten Van Woerkom" w:date="2024-12-17T10:19:00Z" w16du:dateUtc="2024-12-17T09:19:00Z">
        <w:r w:rsidRPr="004424B1">
          <w:t>NOTE</w:t>
        </w:r>
        <w:r w:rsidRPr="004424B1">
          <w:tab/>
          <w:t>–</w:t>
        </w:r>
        <w:r w:rsidRPr="004424B1">
          <w:tab/>
        </w:r>
      </w:ins>
      <w:ins w:id="28162" w:author="Quinten Van Woerkom" w:date="2024-12-17T10:20:00Z" w16du:dateUtc="2024-12-17T09:20:00Z">
        <w:r>
          <w:t>While Lists may be nullable,</w:t>
        </w:r>
      </w:ins>
      <w:ins w:id="28163" w:author="Quinten Van Woerkom" w:date="2024-12-17T10:22:00Z" w16du:dateUtc="2024-12-17T09:22:00Z">
        <w:r>
          <w:t xml:space="preserve"> their elements shall always be non-nullable</w:t>
        </w:r>
      </w:ins>
      <w:ins w:id="28164" w:author="Quinten Van Woerkom" w:date="2024-12-17T10:21:00Z" w16du:dateUtc="2024-12-17T09:21:00Z">
        <w:r>
          <w:t>.</w:t>
        </w:r>
      </w:ins>
      <w:commentRangeEnd w:id="28160"/>
      <w:ins w:id="28165" w:author="Quinten Van Woerkom" w:date="2024-12-17T10:22:00Z" w16du:dateUtc="2024-12-17T09:22:00Z">
        <w:r>
          <w:rPr>
            <w:rStyle w:val="CommentReference"/>
            <w:lang w:val="en-US" w:eastAsia="en-US"/>
          </w:rPr>
          <w:commentReference w:id="28160"/>
        </w:r>
      </w:ins>
    </w:p>
    <w:p w14:paraId="40F977C0" w14:textId="7CBC5C42" w:rsidR="006023CB" w:rsidRDefault="006023CB">
      <w:pPr>
        <w:pStyle w:val="Heading3"/>
        <w:spacing w:before="480"/>
        <w:rPr>
          <w:ins w:id="28166" w:author="Quinten Van Woerkom" w:date="2024-12-18T17:28:00Z" w16du:dateUtc="2024-12-18T16:28:00Z"/>
          <w:lang w:val="en-GB" w:eastAsia="en-GB"/>
        </w:rPr>
        <w:pPrChange w:id="28167" w:author="Peter Van Der Plas" w:date="2024-12-27T11:44:00Z" w16du:dateUtc="2024-12-27T10:44:00Z">
          <w:pPr>
            <w:pStyle w:val="Heading3"/>
          </w:pPr>
        </w:pPrChange>
      </w:pPr>
      <w:commentRangeStart w:id="28168"/>
      <w:ins w:id="28169" w:author="Quinten Van Woerkom" w:date="2024-12-18T17:28:00Z" w16du:dateUtc="2024-12-18T16:28:00Z">
        <w:r>
          <w:rPr>
            <w:lang w:val="en-GB" w:eastAsia="en-GB"/>
          </w:rPr>
          <w:t>Object References</w:t>
        </w:r>
      </w:ins>
      <w:commentRangeEnd w:id="28168"/>
      <w:ins w:id="28170" w:author="Quinten Van Woerkom" w:date="2024-12-18T17:31:00Z" w16du:dateUtc="2024-12-18T16:31:00Z">
        <w:r w:rsidR="002B7FF0">
          <w:rPr>
            <w:rStyle w:val="CommentReference"/>
            <w:b w:val="0"/>
            <w:caps w:val="0"/>
          </w:rPr>
          <w:commentReference w:id="28168"/>
        </w:r>
      </w:ins>
    </w:p>
    <w:p w14:paraId="0DAE2C18" w14:textId="09314ECB" w:rsidR="006023CB" w:rsidRPr="006023CB" w:rsidRDefault="006023CB" w:rsidP="006023CB">
      <w:pPr>
        <w:rPr>
          <w:lang w:val="en-GB" w:eastAsia="en-GB"/>
          <w:rPrChange w:id="28171" w:author="Quinten Van Woerkom" w:date="2024-12-18T17:28:00Z" w16du:dateUtc="2024-12-18T16:28:00Z">
            <w:rPr/>
          </w:rPrChange>
        </w:rPr>
      </w:pPr>
      <w:ins w:id="28172" w:author="Quinten Van Woerkom" w:date="2024-12-18T17:28:00Z" w16du:dateUtc="2024-12-18T16:28:00Z">
        <w:r>
          <w:rPr>
            <w:lang w:val="en-GB" w:eastAsia="en-GB"/>
          </w:rPr>
          <w:t xml:space="preserve">References to objects are expressed using the </w:t>
        </w:r>
        <w:proofErr w:type="gramStart"/>
        <w:r>
          <w:rPr>
            <w:lang w:val="en-GB" w:eastAsia="en-GB"/>
          </w:rPr>
          <w:t>MAL::</w:t>
        </w:r>
        <w:proofErr w:type="gramEnd"/>
        <w:r>
          <w:rPr>
            <w:lang w:val="en-GB" w:eastAsia="en-GB"/>
          </w:rPr>
          <w:t xml:space="preserve">ObjectRef type, defined in </w:t>
        </w:r>
      </w:ins>
      <w:ins w:id="28173" w:author="Quinten Van Woerkom" w:date="2024-12-18T17:29:00Z" w16du:dateUtc="2024-12-18T16:29:00Z">
        <w:r>
          <w:rPr>
            <w:lang w:val="en-GB" w:eastAsia="en-GB"/>
          </w:rPr>
          <w:t xml:space="preserve">section 4.5.19 of reference </w:t>
        </w:r>
      </w:ins>
      <w:ins w:id="28174" w:author="Peter Van Der Plas" w:date="2024-12-25T13:24:00Z" w16du:dateUtc="2024-12-25T12:24:00Z">
        <w:r w:rsidR="00991F85">
          <w:rPr>
            <w:lang w:val="en-GB" w:eastAsia="en-GB"/>
          </w:rPr>
          <w:fldChar w:fldCharType="begin"/>
        </w:r>
        <w:r w:rsidR="00991F85">
          <w:rPr>
            <w:lang w:val="en-GB" w:eastAsia="en-GB"/>
          </w:rPr>
          <w:instrText xml:space="preserve"> REF R_521x0b3MoMal \h </w:instrText>
        </w:r>
      </w:ins>
      <w:r w:rsidR="00991F85">
        <w:rPr>
          <w:lang w:val="en-GB" w:eastAsia="en-GB"/>
        </w:rPr>
      </w:r>
      <w:r w:rsidR="00991F85">
        <w:rPr>
          <w:lang w:val="en-GB" w:eastAsia="en-GB"/>
        </w:rPr>
        <w:fldChar w:fldCharType="separate"/>
      </w:r>
      <w:ins w:id="28175" w:author="Peter Van Der Plas" w:date="2025-01-01T17:31:00Z" w16du:dateUtc="2025-01-01T16:31:00Z">
        <w:r w:rsidR="006D1623" w:rsidRPr="004424B1">
          <w:rPr>
            <w:lang w:val="en-GB"/>
          </w:rPr>
          <w:t>[</w:t>
        </w:r>
        <w:r w:rsidR="006D1623">
          <w:rPr>
            <w:noProof/>
            <w:lang w:val="en-GB"/>
          </w:rPr>
          <w:t>2</w:t>
        </w:r>
        <w:r w:rsidR="006D1623" w:rsidRPr="004424B1">
          <w:rPr>
            <w:lang w:val="en-GB"/>
          </w:rPr>
          <w:t>]</w:t>
        </w:r>
      </w:ins>
      <w:ins w:id="28176" w:author="Peter Van Der Plas" w:date="2024-12-25T13:24:00Z" w16du:dateUtc="2024-12-25T12:24:00Z">
        <w:r w:rsidR="00991F85">
          <w:rPr>
            <w:lang w:val="en-GB" w:eastAsia="en-GB"/>
          </w:rPr>
          <w:fldChar w:fldCharType="end"/>
        </w:r>
      </w:ins>
      <w:ins w:id="28177" w:author="Quinten Van Woerkom" w:date="2024-12-18T17:29:00Z" w16du:dateUtc="2024-12-18T16:29:00Z">
        <w:del w:id="28178" w:author="Peter Van Der Plas" w:date="2024-12-25T13:23:00Z" w16du:dateUtc="2024-12-25T12:23:00Z">
          <w:r w:rsidDel="00991F85">
            <w:rPr>
              <w:lang w:val="en-GB" w:eastAsia="en-GB"/>
            </w:rPr>
            <w:delText>[2]</w:delText>
          </w:r>
        </w:del>
        <w:r>
          <w:rPr>
            <w:lang w:val="en-GB" w:eastAsia="en-GB"/>
          </w:rPr>
          <w:t>.  T</w:t>
        </w:r>
      </w:ins>
      <w:ins w:id="28179" w:author="Quinten Van Woerkom" w:date="2024-12-18T17:28:00Z" w16du:dateUtc="2024-12-18T16:28:00Z">
        <w:r>
          <w:rPr>
            <w:lang w:val="en-GB" w:eastAsia="en-GB"/>
          </w:rPr>
          <w:t xml:space="preserve">he convention </w:t>
        </w:r>
      </w:ins>
      <w:ins w:id="28180" w:author="Quinten Van Woerkom" w:date="2024-12-18T17:29:00Z" w16du:dateUtc="2024-12-18T16:29:00Z">
        <w:r>
          <w:rPr>
            <w:lang w:val="en-GB" w:eastAsia="en-GB"/>
          </w:rPr>
          <w:t xml:space="preserve">given in reference </w:t>
        </w:r>
      </w:ins>
      <w:ins w:id="28181" w:author="Peter Van Der Plas" w:date="2024-12-25T13:24:00Z" w16du:dateUtc="2024-12-25T12:24:00Z">
        <w:r w:rsidR="00991F85">
          <w:rPr>
            <w:lang w:val="en-GB" w:eastAsia="en-GB"/>
          </w:rPr>
          <w:fldChar w:fldCharType="begin"/>
        </w:r>
        <w:r w:rsidR="00991F85">
          <w:rPr>
            <w:lang w:val="en-GB" w:eastAsia="en-GB"/>
          </w:rPr>
          <w:instrText xml:space="preserve"> REF R_521x0b3MoMal \h </w:instrText>
        </w:r>
      </w:ins>
      <w:r w:rsidR="00991F85">
        <w:rPr>
          <w:lang w:val="en-GB" w:eastAsia="en-GB"/>
        </w:rPr>
      </w:r>
      <w:r w:rsidR="00991F85">
        <w:rPr>
          <w:lang w:val="en-GB" w:eastAsia="en-GB"/>
        </w:rPr>
        <w:fldChar w:fldCharType="separate"/>
      </w:r>
      <w:ins w:id="28182" w:author="Peter Van Der Plas" w:date="2025-01-01T17:31:00Z" w16du:dateUtc="2025-01-01T16:31:00Z">
        <w:r w:rsidR="006D1623" w:rsidRPr="004424B1">
          <w:rPr>
            <w:lang w:val="en-GB"/>
          </w:rPr>
          <w:t>[</w:t>
        </w:r>
        <w:r w:rsidR="006D1623">
          <w:rPr>
            <w:noProof/>
            <w:lang w:val="en-GB"/>
          </w:rPr>
          <w:t>2</w:t>
        </w:r>
        <w:r w:rsidR="006D1623" w:rsidRPr="004424B1">
          <w:rPr>
            <w:lang w:val="en-GB"/>
          </w:rPr>
          <w:t>]</w:t>
        </w:r>
      </w:ins>
      <w:ins w:id="28183" w:author="Peter Van Der Plas" w:date="2024-12-25T13:24:00Z" w16du:dateUtc="2024-12-25T12:24:00Z">
        <w:r w:rsidR="00991F85">
          <w:rPr>
            <w:lang w:val="en-GB" w:eastAsia="en-GB"/>
          </w:rPr>
          <w:fldChar w:fldCharType="end"/>
        </w:r>
      </w:ins>
      <w:ins w:id="28184" w:author="Quinten Van Woerkom" w:date="2024-12-18T17:29:00Z" w16du:dateUtc="2024-12-18T16:29:00Z">
        <w:del w:id="28185" w:author="Peter Van Der Plas" w:date="2024-12-25T13:24:00Z" w16du:dateUtc="2024-12-25T12:24:00Z">
          <w:r w:rsidDel="00991F85">
            <w:rPr>
              <w:lang w:val="en-GB" w:eastAsia="en-GB"/>
            </w:rPr>
            <w:delText>[2]</w:delText>
          </w:r>
        </w:del>
        <w:r>
          <w:rPr>
            <w:lang w:val="en-GB" w:eastAsia="en-GB"/>
          </w:rPr>
          <w:t xml:space="preserve"> is followed</w:t>
        </w:r>
      </w:ins>
      <w:ins w:id="28186" w:author="Quinten Van Woerkom" w:date="2024-12-18T17:28:00Z" w16du:dateUtc="2024-12-18T16:28:00Z">
        <w:r>
          <w:rPr>
            <w:lang w:val="en-GB" w:eastAsia="en-GB"/>
          </w:rPr>
          <w:t xml:space="preserve"> that a</w:t>
        </w:r>
      </w:ins>
      <w:ins w:id="28187" w:author="Quinten Van Woerkom" w:date="2024-12-18T17:31:00Z" w16du:dateUtc="2024-12-18T16:31:00Z">
        <w:r w:rsidR="00DD14A5">
          <w:rPr>
            <w:lang w:val="en-GB" w:eastAsia="en-GB"/>
          </w:rPr>
          <w:t xml:space="preserve"> field</w:t>
        </w:r>
      </w:ins>
      <w:ins w:id="28188" w:author="Quinten Van Woerkom" w:date="2024-12-18T17:28:00Z" w16du:dateUtc="2024-12-18T16:28:00Z">
        <w:r>
          <w:rPr>
            <w:lang w:val="en-GB" w:eastAsia="en-GB"/>
          </w:rPr>
          <w:t xml:space="preserve"> with type </w:t>
        </w:r>
        <w:proofErr w:type="gramStart"/>
        <w:r>
          <w:rPr>
            <w:lang w:val="en-GB" w:eastAsia="en-GB"/>
          </w:rPr>
          <w:t>MAL::</w:t>
        </w:r>
        <w:proofErr w:type="gramEnd"/>
        <w:r>
          <w:rPr>
            <w:lang w:val="en-GB" w:eastAsia="en-GB"/>
          </w:rPr>
          <w:t>ObjectRef</w:t>
        </w:r>
      </w:ins>
      <w:ins w:id="28189" w:author="Peter Van Der Plas" w:date="2025-01-01T15:57:00Z" w16du:dateUtc="2025-01-01T14:57:00Z">
        <w:r w:rsidR="008A3FBD">
          <w:rPr>
            <w:lang w:val="en-GB" w:eastAsia="en-GB"/>
          </w:rPr>
          <w:t xml:space="preserve"> </w:t>
        </w:r>
      </w:ins>
      <w:ins w:id="28190" w:author="Quinten Van Woerkom" w:date="2024-12-18T17:28:00Z" w16du:dateUtc="2024-12-18T16:28:00Z">
        <w:r>
          <w:rPr>
            <w:lang w:val="en-GB" w:eastAsia="en-GB"/>
          </w:rPr>
          <w:t>&lt;T&gt; may refer only to objects of type T.</w:t>
        </w:r>
      </w:ins>
    </w:p>
    <w:p w14:paraId="6F5BD82B" w14:textId="16A4AE31" w:rsidR="004C430C" w:rsidRPr="004424B1" w:rsidDel="00652652" w:rsidRDefault="004C430C" w:rsidP="004C430C">
      <w:pPr>
        <w:pStyle w:val="Heading3"/>
        <w:spacing w:before="480"/>
        <w:rPr>
          <w:del w:id="28191" w:author="Quinten Van Woerkom" w:date="2024-12-17T09:53:00Z" w16du:dateUtc="2024-12-17T08:53:00Z"/>
          <w:lang w:val="en-GB"/>
        </w:rPr>
      </w:pPr>
      <w:bookmarkStart w:id="28192" w:name="_Toc140093795"/>
      <w:del w:id="28193" w:author="Quinten Van Woerkom" w:date="2024-12-17T09:53:00Z" w16du:dateUtc="2024-12-17T08:53:00Z">
        <w:r w:rsidRPr="004424B1" w:rsidDel="00652652">
          <w:rPr>
            <w:lang w:val="en-GB"/>
          </w:rPr>
          <w:delText>Lists and Nullability</w:delText>
        </w:r>
        <w:bookmarkStart w:id="28194" w:name="_Toc185336565"/>
        <w:bookmarkStart w:id="28195" w:name="_Toc185337398"/>
        <w:bookmarkStart w:id="28196" w:name="_Toc185342196"/>
        <w:bookmarkStart w:id="28197" w:name="_Toc185349816"/>
        <w:bookmarkStart w:id="28198" w:name="_Toc185428925"/>
        <w:bookmarkStart w:id="28199" w:name="_Toc185498566"/>
        <w:bookmarkStart w:id="28200" w:name="_Toc185499766"/>
        <w:bookmarkStart w:id="28201" w:name="_Toc185500967"/>
        <w:bookmarkStart w:id="28202" w:name="_Toc185502172"/>
        <w:bookmarkStart w:id="28203" w:name="_Toc185503378"/>
        <w:bookmarkStart w:id="28204" w:name="_Toc186031638"/>
        <w:bookmarkStart w:id="28205" w:name="_Toc186032844"/>
        <w:bookmarkStart w:id="28206" w:name="_Toc186034050"/>
        <w:bookmarkStart w:id="28207" w:name="_Toc186046548"/>
        <w:bookmarkStart w:id="28208" w:name="_Toc186457315"/>
        <w:bookmarkStart w:id="28209" w:name="_Toc186470960"/>
        <w:bookmarkStart w:id="28210" w:name="_Toc186645471"/>
        <w:bookmarkEnd w:id="28192"/>
        <w:bookmarkEnd w:id="28194"/>
        <w:bookmarkEnd w:id="28195"/>
        <w:bookmarkEnd w:id="28196"/>
        <w:bookmarkEnd w:id="28197"/>
        <w:bookmarkEnd w:id="28198"/>
        <w:bookmarkEnd w:id="28199"/>
        <w:bookmarkEnd w:id="28200"/>
        <w:bookmarkEnd w:id="28201"/>
        <w:bookmarkEnd w:id="28202"/>
        <w:bookmarkEnd w:id="28203"/>
        <w:bookmarkEnd w:id="28204"/>
        <w:bookmarkEnd w:id="28205"/>
        <w:bookmarkEnd w:id="28206"/>
        <w:bookmarkEnd w:id="28207"/>
        <w:bookmarkEnd w:id="28208"/>
        <w:bookmarkEnd w:id="28209"/>
        <w:bookmarkEnd w:id="28210"/>
      </w:del>
    </w:p>
    <w:p w14:paraId="3180D418" w14:textId="7BAD56D7" w:rsidR="004C430C" w:rsidRPr="004424B1" w:rsidDel="00652652" w:rsidRDefault="004C430C" w:rsidP="004C430C">
      <w:pPr>
        <w:rPr>
          <w:del w:id="28211" w:author="Quinten Van Woerkom" w:date="2024-12-17T09:53:00Z" w16du:dateUtc="2024-12-17T08:53:00Z"/>
          <w:lang w:val="en-GB"/>
        </w:rPr>
      </w:pPr>
      <w:del w:id="28212" w:author="Quinten Van Woerkom" w:date="2024-12-17T09:53:00Z" w16du:dateUtc="2024-12-17T08:53:00Z">
        <w:r w:rsidRPr="004424B1" w:rsidDel="00652652">
          <w:rPr>
            <w:lang w:val="en-GB"/>
          </w:rPr>
          <w:delText xml:space="preserve">Whether a field </w:delText>
        </w:r>
      </w:del>
      <w:del w:id="28213" w:author="Quinten Van Woerkom" w:date="2024-11-25T14:42:00Z" w16du:dateUtc="2024-11-25T13:42:00Z">
        <w:r w:rsidRPr="004424B1" w:rsidDel="00006133">
          <w:rPr>
            <w:lang w:val="en-GB"/>
          </w:rPr>
          <w:delText xml:space="preserve">(attribute) </w:delText>
        </w:r>
      </w:del>
      <w:del w:id="28214" w:author="Quinten Van Woerkom" w:date="2024-12-17T09:53:00Z" w16du:dateUtc="2024-12-17T08:53:00Z">
        <w:r w:rsidRPr="004424B1" w:rsidDel="00652652">
          <w:rPr>
            <w:lang w:val="en-GB"/>
          </w:rPr>
          <w:delText>of a data structure or service operation message can be null or not, is indicated in the ‘nullable’ column of the corresponding definition table.</w:delText>
        </w:r>
        <w:bookmarkStart w:id="28215" w:name="_Toc185336566"/>
        <w:bookmarkStart w:id="28216" w:name="_Toc185337399"/>
        <w:bookmarkStart w:id="28217" w:name="_Toc185342197"/>
        <w:bookmarkStart w:id="28218" w:name="_Toc185349817"/>
        <w:bookmarkStart w:id="28219" w:name="_Toc185428926"/>
        <w:bookmarkStart w:id="28220" w:name="_Toc185498567"/>
        <w:bookmarkStart w:id="28221" w:name="_Toc185499767"/>
        <w:bookmarkStart w:id="28222" w:name="_Toc185500968"/>
        <w:bookmarkStart w:id="28223" w:name="_Toc185502173"/>
        <w:bookmarkStart w:id="28224" w:name="_Toc185503379"/>
        <w:bookmarkStart w:id="28225" w:name="_Toc186031639"/>
        <w:bookmarkStart w:id="28226" w:name="_Toc186032845"/>
        <w:bookmarkStart w:id="28227" w:name="_Toc186034051"/>
        <w:bookmarkStart w:id="28228" w:name="_Toc186046549"/>
        <w:bookmarkStart w:id="28229" w:name="_Toc186457316"/>
        <w:bookmarkStart w:id="28230" w:name="_Toc186470961"/>
        <w:bookmarkStart w:id="28231" w:name="_Toc186645472"/>
        <w:bookmarkEnd w:id="28215"/>
        <w:bookmarkEnd w:id="28216"/>
        <w:bookmarkEnd w:id="28217"/>
        <w:bookmarkEnd w:id="28218"/>
        <w:bookmarkEnd w:id="28219"/>
        <w:bookmarkEnd w:id="28220"/>
        <w:bookmarkEnd w:id="28221"/>
        <w:bookmarkEnd w:id="28222"/>
        <w:bookmarkEnd w:id="28223"/>
        <w:bookmarkEnd w:id="28224"/>
        <w:bookmarkEnd w:id="28225"/>
        <w:bookmarkEnd w:id="28226"/>
        <w:bookmarkEnd w:id="28227"/>
        <w:bookmarkEnd w:id="28228"/>
        <w:bookmarkEnd w:id="28229"/>
        <w:bookmarkEnd w:id="28230"/>
        <w:bookmarkEnd w:id="28231"/>
      </w:del>
    </w:p>
    <w:p w14:paraId="36557AE8" w14:textId="644435B0" w:rsidR="004C430C" w:rsidRPr="004424B1" w:rsidDel="00652652" w:rsidRDefault="004C430C" w:rsidP="004C430C">
      <w:pPr>
        <w:rPr>
          <w:del w:id="28232" w:author="Quinten Van Woerkom" w:date="2024-12-17T09:53:00Z" w16du:dateUtc="2024-12-17T08:53:00Z"/>
          <w:lang w:val="en-GB"/>
        </w:rPr>
      </w:pPr>
      <w:del w:id="28233" w:author="Quinten Van Woerkom" w:date="2024-12-17T09:53:00Z" w16du:dateUtc="2024-12-17T08:53:00Z">
        <w:r w:rsidRPr="004424B1" w:rsidDel="00652652">
          <w:rPr>
            <w:lang w:val="en-GB"/>
          </w:rPr>
          <w:delText xml:space="preserve">Where a nullable field </w:delText>
        </w:r>
      </w:del>
      <w:del w:id="28234" w:author="Quinten Van Woerkom" w:date="2024-11-25T14:42:00Z" w16du:dateUtc="2024-11-25T13:42:00Z">
        <w:r w:rsidRPr="004424B1" w:rsidDel="00006133">
          <w:rPr>
            <w:lang w:val="en-GB"/>
          </w:rPr>
          <w:delText xml:space="preserve">(attribute) </w:delText>
        </w:r>
      </w:del>
      <w:del w:id="28235" w:author="Quinten Van Woerkom" w:date="2024-12-17T09:53:00Z" w16du:dateUtc="2024-12-17T08:53:00Z">
        <w:r w:rsidRPr="004424B1" w:rsidDel="00652652">
          <w:rPr>
            <w:lang w:val="en-GB"/>
          </w:rPr>
          <w:delText>is a List, then this gives rise to two possible representations where there are no entries in the List:</w:delText>
        </w:r>
        <w:bookmarkStart w:id="28236" w:name="_Toc185336567"/>
        <w:bookmarkStart w:id="28237" w:name="_Toc185337400"/>
        <w:bookmarkStart w:id="28238" w:name="_Toc185342198"/>
        <w:bookmarkStart w:id="28239" w:name="_Toc185349818"/>
        <w:bookmarkStart w:id="28240" w:name="_Toc185428927"/>
        <w:bookmarkStart w:id="28241" w:name="_Toc185498568"/>
        <w:bookmarkStart w:id="28242" w:name="_Toc185499768"/>
        <w:bookmarkStart w:id="28243" w:name="_Toc185500969"/>
        <w:bookmarkStart w:id="28244" w:name="_Toc185502174"/>
        <w:bookmarkStart w:id="28245" w:name="_Toc185503380"/>
        <w:bookmarkStart w:id="28246" w:name="_Toc186031640"/>
        <w:bookmarkStart w:id="28247" w:name="_Toc186032846"/>
        <w:bookmarkStart w:id="28248" w:name="_Toc186034052"/>
        <w:bookmarkStart w:id="28249" w:name="_Toc186046550"/>
        <w:bookmarkStart w:id="28250" w:name="_Toc186457317"/>
        <w:bookmarkStart w:id="28251" w:name="_Toc186470962"/>
        <w:bookmarkStart w:id="28252" w:name="_Toc186645473"/>
        <w:bookmarkEnd w:id="28236"/>
        <w:bookmarkEnd w:id="28237"/>
        <w:bookmarkEnd w:id="28238"/>
        <w:bookmarkEnd w:id="28239"/>
        <w:bookmarkEnd w:id="28240"/>
        <w:bookmarkEnd w:id="28241"/>
        <w:bookmarkEnd w:id="28242"/>
        <w:bookmarkEnd w:id="28243"/>
        <w:bookmarkEnd w:id="28244"/>
        <w:bookmarkEnd w:id="28245"/>
        <w:bookmarkEnd w:id="28246"/>
        <w:bookmarkEnd w:id="28247"/>
        <w:bookmarkEnd w:id="28248"/>
        <w:bookmarkEnd w:id="28249"/>
        <w:bookmarkEnd w:id="28250"/>
        <w:bookmarkEnd w:id="28251"/>
        <w:bookmarkEnd w:id="28252"/>
      </w:del>
    </w:p>
    <w:p w14:paraId="0858D620" w14:textId="6B46EDB0" w:rsidR="004C430C" w:rsidRPr="004424B1" w:rsidDel="00652652" w:rsidRDefault="004C430C" w:rsidP="003A4612">
      <w:pPr>
        <w:pStyle w:val="List"/>
        <w:numPr>
          <w:ilvl w:val="0"/>
          <w:numId w:val="20"/>
        </w:numPr>
        <w:tabs>
          <w:tab w:val="clear" w:pos="360"/>
          <w:tab w:val="left" w:pos="720"/>
        </w:tabs>
        <w:ind w:left="720"/>
        <w:rPr>
          <w:del w:id="28253" w:author="Quinten Van Woerkom" w:date="2024-12-17T09:53:00Z" w16du:dateUtc="2024-12-17T08:53:00Z"/>
        </w:rPr>
      </w:pPr>
      <w:del w:id="28254" w:author="Quinten Van Woerkom" w:date="2024-12-17T09:53:00Z" w16du:dateUtc="2024-12-17T08:53:00Z">
        <w:r w:rsidRPr="004424B1" w:rsidDel="00652652">
          <w:delText>A Null List—there is no List in the encoded message;</w:delText>
        </w:r>
        <w:bookmarkStart w:id="28255" w:name="_Toc185336568"/>
        <w:bookmarkStart w:id="28256" w:name="_Toc185337401"/>
        <w:bookmarkStart w:id="28257" w:name="_Toc185342199"/>
        <w:bookmarkStart w:id="28258" w:name="_Toc185349819"/>
        <w:bookmarkStart w:id="28259" w:name="_Toc185428928"/>
        <w:bookmarkStart w:id="28260" w:name="_Toc185498569"/>
        <w:bookmarkStart w:id="28261" w:name="_Toc185499769"/>
        <w:bookmarkStart w:id="28262" w:name="_Toc185500970"/>
        <w:bookmarkStart w:id="28263" w:name="_Toc185502175"/>
        <w:bookmarkStart w:id="28264" w:name="_Toc185503381"/>
        <w:bookmarkStart w:id="28265" w:name="_Toc186031641"/>
        <w:bookmarkStart w:id="28266" w:name="_Toc186032847"/>
        <w:bookmarkStart w:id="28267" w:name="_Toc186034053"/>
        <w:bookmarkStart w:id="28268" w:name="_Toc186046551"/>
        <w:bookmarkStart w:id="28269" w:name="_Toc186457318"/>
        <w:bookmarkStart w:id="28270" w:name="_Toc186470963"/>
        <w:bookmarkStart w:id="28271" w:name="_Toc186645474"/>
        <w:bookmarkEnd w:id="28255"/>
        <w:bookmarkEnd w:id="28256"/>
        <w:bookmarkEnd w:id="28257"/>
        <w:bookmarkEnd w:id="28258"/>
        <w:bookmarkEnd w:id="28259"/>
        <w:bookmarkEnd w:id="28260"/>
        <w:bookmarkEnd w:id="28261"/>
        <w:bookmarkEnd w:id="28262"/>
        <w:bookmarkEnd w:id="28263"/>
        <w:bookmarkEnd w:id="28264"/>
        <w:bookmarkEnd w:id="28265"/>
        <w:bookmarkEnd w:id="28266"/>
        <w:bookmarkEnd w:id="28267"/>
        <w:bookmarkEnd w:id="28268"/>
        <w:bookmarkEnd w:id="28269"/>
        <w:bookmarkEnd w:id="28270"/>
        <w:bookmarkEnd w:id="28271"/>
      </w:del>
    </w:p>
    <w:p w14:paraId="531B33CF" w14:textId="3630268A" w:rsidR="004C430C" w:rsidRPr="004424B1" w:rsidDel="00652652" w:rsidRDefault="004C430C" w:rsidP="003A4612">
      <w:pPr>
        <w:pStyle w:val="List"/>
        <w:numPr>
          <w:ilvl w:val="0"/>
          <w:numId w:val="20"/>
        </w:numPr>
        <w:tabs>
          <w:tab w:val="clear" w:pos="360"/>
          <w:tab w:val="left" w:pos="720"/>
        </w:tabs>
        <w:ind w:left="720"/>
        <w:rPr>
          <w:del w:id="28272" w:author="Quinten Van Woerkom" w:date="2024-12-17T09:53:00Z" w16du:dateUtc="2024-12-17T08:53:00Z"/>
        </w:rPr>
      </w:pPr>
      <w:del w:id="28273" w:author="Quinten Van Woerkom" w:date="2024-12-17T09:53:00Z" w16du:dateUtc="2024-12-17T08:53:00Z">
        <w:r w:rsidRPr="004424B1" w:rsidDel="00652652">
          <w:delText>An Empty List—there is a List with no entries in the encoded message.</w:delText>
        </w:r>
        <w:bookmarkStart w:id="28274" w:name="_Toc185336569"/>
        <w:bookmarkStart w:id="28275" w:name="_Toc185337402"/>
        <w:bookmarkStart w:id="28276" w:name="_Toc185342200"/>
        <w:bookmarkStart w:id="28277" w:name="_Toc185349820"/>
        <w:bookmarkStart w:id="28278" w:name="_Toc185428929"/>
        <w:bookmarkStart w:id="28279" w:name="_Toc185498570"/>
        <w:bookmarkStart w:id="28280" w:name="_Toc185499770"/>
        <w:bookmarkStart w:id="28281" w:name="_Toc185500971"/>
        <w:bookmarkStart w:id="28282" w:name="_Toc185502176"/>
        <w:bookmarkStart w:id="28283" w:name="_Toc185503382"/>
        <w:bookmarkStart w:id="28284" w:name="_Toc186031642"/>
        <w:bookmarkStart w:id="28285" w:name="_Toc186032848"/>
        <w:bookmarkStart w:id="28286" w:name="_Toc186034054"/>
        <w:bookmarkStart w:id="28287" w:name="_Toc186046552"/>
        <w:bookmarkStart w:id="28288" w:name="_Toc186457319"/>
        <w:bookmarkStart w:id="28289" w:name="_Toc186470964"/>
        <w:bookmarkStart w:id="28290" w:name="_Toc186645475"/>
        <w:bookmarkEnd w:id="28274"/>
        <w:bookmarkEnd w:id="28275"/>
        <w:bookmarkEnd w:id="28276"/>
        <w:bookmarkEnd w:id="28277"/>
        <w:bookmarkEnd w:id="28278"/>
        <w:bookmarkEnd w:id="28279"/>
        <w:bookmarkEnd w:id="28280"/>
        <w:bookmarkEnd w:id="28281"/>
        <w:bookmarkEnd w:id="28282"/>
        <w:bookmarkEnd w:id="28283"/>
        <w:bookmarkEnd w:id="28284"/>
        <w:bookmarkEnd w:id="28285"/>
        <w:bookmarkEnd w:id="28286"/>
        <w:bookmarkEnd w:id="28287"/>
        <w:bookmarkEnd w:id="28288"/>
        <w:bookmarkEnd w:id="28289"/>
        <w:bookmarkEnd w:id="28290"/>
      </w:del>
    </w:p>
    <w:p w14:paraId="559F7027" w14:textId="586C0FD7" w:rsidR="004C430C" w:rsidRPr="004424B1" w:rsidDel="00652652" w:rsidRDefault="004C430C" w:rsidP="004C430C">
      <w:pPr>
        <w:rPr>
          <w:del w:id="28291" w:author="Quinten Van Woerkom" w:date="2024-12-17T09:53:00Z" w16du:dateUtc="2024-12-17T08:53:00Z"/>
          <w:lang w:val="en-GB"/>
        </w:rPr>
      </w:pPr>
      <w:del w:id="28292" w:author="Quinten Van Woerkom" w:date="2024-12-17T09:53:00Z" w16du:dateUtc="2024-12-17T08:53:00Z">
        <w:r w:rsidRPr="004424B1" w:rsidDel="00652652">
          <w:rPr>
            <w:lang w:val="en-GB"/>
          </w:rPr>
          <w:delText>In most cases these are equivalent.  However, where the List represents an optional filter for a subscription or query operation, there may be a distinction in their interpretation.  A null list shall always represent the absence of a filter and implies that any value in the filtered field passes the filter.  The interpretation of an empty list is implementation dependent, but could be one of the following:</w:delText>
        </w:r>
        <w:bookmarkStart w:id="28293" w:name="_Toc185336570"/>
        <w:bookmarkStart w:id="28294" w:name="_Toc185337403"/>
        <w:bookmarkStart w:id="28295" w:name="_Toc185342201"/>
        <w:bookmarkStart w:id="28296" w:name="_Toc185349821"/>
        <w:bookmarkStart w:id="28297" w:name="_Toc185428930"/>
        <w:bookmarkStart w:id="28298" w:name="_Toc185498571"/>
        <w:bookmarkStart w:id="28299" w:name="_Toc185499771"/>
        <w:bookmarkStart w:id="28300" w:name="_Toc185500972"/>
        <w:bookmarkStart w:id="28301" w:name="_Toc185502177"/>
        <w:bookmarkStart w:id="28302" w:name="_Toc185503383"/>
        <w:bookmarkStart w:id="28303" w:name="_Toc186031643"/>
        <w:bookmarkStart w:id="28304" w:name="_Toc186032849"/>
        <w:bookmarkStart w:id="28305" w:name="_Toc186034055"/>
        <w:bookmarkStart w:id="28306" w:name="_Toc186046553"/>
        <w:bookmarkStart w:id="28307" w:name="_Toc186457320"/>
        <w:bookmarkStart w:id="28308" w:name="_Toc186470965"/>
        <w:bookmarkStart w:id="28309" w:name="_Toc186645476"/>
        <w:bookmarkEnd w:id="28293"/>
        <w:bookmarkEnd w:id="28294"/>
        <w:bookmarkEnd w:id="28295"/>
        <w:bookmarkEnd w:id="28296"/>
        <w:bookmarkEnd w:id="28297"/>
        <w:bookmarkEnd w:id="28298"/>
        <w:bookmarkEnd w:id="28299"/>
        <w:bookmarkEnd w:id="28300"/>
        <w:bookmarkEnd w:id="28301"/>
        <w:bookmarkEnd w:id="28302"/>
        <w:bookmarkEnd w:id="28303"/>
        <w:bookmarkEnd w:id="28304"/>
        <w:bookmarkEnd w:id="28305"/>
        <w:bookmarkEnd w:id="28306"/>
        <w:bookmarkEnd w:id="28307"/>
        <w:bookmarkEnd w:id="28308"/>
        <w:bookmarkEnd w:id="28309"/>
      </w:del>
    </w:p>
    <w:p w14:paraId="609E6DD8" w14:textId="13510370" w:rsidR="004C430C" w:rsidRPr="004424B1" w:rsidDel="00652652" w:rsidRDefault="004C430C" w:rsidP="003A4612">
      <w:pPr>
        <w:pStyle w:val="List"/>
        <w:numPr>
          <w:ilvl w:val="0"/>
          <w:numId w:val="21"/>
        </w:numPr>
        <w:tabs>
          <w:tab w:val="clear" w:pos="360"/>
          <w:tab w:val="left" w:pos="720"/>
        </w:tabs>
        <w:ind w:left="720"/>
        <w:rPr>
          <w:del w:id="28310" w:author="Quinten Van Woerkom" w:date="2024-12-17T09:53:00Z" w16du:dateUtc="2024-12-17T08:53:00Z"/>
        </w:rPr>
      </w:pPr>
      <w:del w:id="28311" w:author="Quinten Van Woerkom" w:date="2024-12-17T09:53:00Z" w16du:dateUtc="2024-12-17T08:53:00Z">
        <w:r w:rsidRPr="004424B1" w:rsidDel="00652652">
          <w:delText>no filter (equivalent to a null list);</w:delText>
        </w:r>
        <w:bookmarkStart w:id="28312" w:name="_Toc185336571"/>
        <w:bookmarkStart w:id="28313" w:name="_Toc185337404"/>
        <w:bookmarkStart w:id="28314" w:name="_Toc185342202"/>
        <w:bookmarkStart w:id="28315" w:name="_Toc185349822"/>
        <w:bookmarkStart w:id="28316" w:name="_Toc185428931"/>
        <w:bookmarkStart w:id="28317" w:name="_Toc185498572"/>
        <w:bookmarkStart w:id="28318" w:name="_Toc185499772"/>
        <w:bookmarkStart w:id="28319" w:name="_Toc185500973"/>
        <w:bookmarkStart w:id="28320" w:name="_Toc185502178"/>
        <w:bookmarkStart w:id="28321" w:name="_Toc185503384"/>
        <w:bookmarkStart w:id="28322" w:name="_Toc186031644"/>
        <w:bookmarkStart w:id="28323" w:name="_Toc186032850"/>
        <w:bookmarkStart w:id="28324" w:name="_Toc186034056"/>
        <w:bookmarkStart w:id="28325" w:name="_Toc186046554"/>
        <w:bookmarkStart w:id="28326" w:name="_Toc186457321"/>
        <w:bookmarkStart w:id="28327" w:name="_Toc186470966"/>
        <w:bookmarkStart w:id="28328" w:name="_Toc186645477"/>
        <w:bookmarkEnd w:id="28312"/>
        <w:bookmarkEnd w:id="28313"/>
        <w:bookmarkEnd w:id="28314"/>
        <w:bookmarkEnd w:id="28315"/>
        <w:bookmarkEnd w:id="28316"/>
        <w:bookmarkEnd w:id="28317"/>
        <w:bookmarkEnd w:id="28318"/>
        <w:bookmarkEnd w:id="28319"/>
        <w:bookmarkEnd w:id="28320"/>
        <w:bookmarkEnd w:id="28321"/>
        <w:bookmarkEnd w:id="28322"/>
        <w:bookmarkEnd w:id="28323"/>
        <w:bookmarkEnd w:id="28324"/>
        <w:bookmarkEnd w:id="28325"/>
        <w:bookmarkEnd w:id="28326"/>
        <w:bookmarkEnd w:id="28327"/>
        <w:bookmarkEnd w:id="28328"/>
      </w:del>
    </w:p>
    <w:p w14:paraId="38E8E3F7" w14:textId="0DBB5025" w:rsidR="004C430C" w:rsidRPr="004424B1" w:rsidDel="00652652" w:rsidRDefault="004C430C" w:rsidP="003A4612">
      <w:pPr>
        <w:pStyle w:val="List"/>
        <w:numPr>
          <w:ilvl w:val="0"/>
          <w:numId w:val="21"/>
        </w:numPr>
        <w:tabs>
          <w:tab w:val="clear" w:pos="360"/>
          <w:tab w:val="left" w:pos="720"/>
        </w:tabs>
        <w:ind w:left="720"/>
        <w:rPr>
          <w:del w:id="28329" w:author="Quinten Van Woerkom" w:date="2024-12-17T09:53:00Z" w16du:dateUtc="2024-12-17T08:53:00Z"/>
        </w:rPr>
      </w:pPr>
      <w:del w:id="28330" w:author="Quinten Van Woerkom" w:date="2024-12-17T09:53:00Z" w16du:dateUtc="2024-12-17T08:53:00Z">
        <w:r w:rsidRPr="004424B1" w:rsidDel="00652652">
          <w:delText>a filter for which there is no value that passes the filter, which would be of little use in practice;</w:delText>
        </w:r>
        <w:bookmarkStart w:id="28331" w:name="_Toc185336572"/>
        <w:bookmarkStart w:id="28332" w:name="_Toc185337405"/>
        <w:bookmarkStart w:id="28333" w:name="_Toc185342203"/>
        <w:bookmarkStart w:id="28334" w:name="_Toc185349823"/>
        <w:bookmarkStart w:id="28335" w:name="_Toc185428932"/>
        <w:bookmarkStart w:id="28336" w:name="_Toc185498573"/>
        <w:bookmarkStart w:id="28337" w:name="_Toc185499773"/>
        <w:bookmarkStart w:id="28338" w:name="_Toc185500974"/>
        <w:bookmarkStart w:id="28339" w:name="_Toc185502179"/>
        <w:bookmarkStart w:id="28340" w:name="_Toc185503385"/>
        <w:bookmarkStart w:id="28341" w:name="_Toc186031645"/>
        <w:bookmarkStart w:id="28342" w:name="_Toc186032851"/>
        <w:bookmarkStart w:id="28343" w:name="_Toc186034057"/>
        <w:bookmarkStart w:id="28344" w:name="_Toc186046555"/>
        <w:bookmarkStart w:id="28345" w:name="_Toc186457322"/>
        <w:bookmarkStart w:id="28346" w:name="_Toc186470967"/>
        <w:bookmarkStart w:id="28347" w:name="_Toc186645478"/>
        <w:bookmarkEnd w:id="28331"/>
        <w:bookmarkEnd w:id="28332"/>
        <w:bookmarkEnd w:id="28333"/>
        <w:bookmarkEnd w:id="28334"/>
        <w:bookmarkEnd w:id="28335"/>
        <w:bookmarkEnd w:id="28336"/>
        <w:bookmarkEnd w:id="28337"/>
        <w:bookmarkEnd w:id="28338"/>
        <w:bookmarkEnd w:id="28339"/>
        <w:bookmarkEnd w:id="28340"/>
        <w:bookmarkEnd w:id="28341"/>
        <w:bookmarkEnd w:id="28342"/>
        <w:bookmarkEnd w:id="28343"/>
        <w:bookmarkEnd w:id="28344"/>
        <w:bookmarkEnd w:id="28345"/>
        <w:bookmarkEnd w:id="28346"/>
        <w:bookmarkEnd w:id="28347"/>
      </w:del>
    </w:p>
    <w:p w14:paraId="597E552B" w14:textId="45261F09" w:rsidR="004C430C" w:rsidRPr="004424B1" w:rsidDel="00652652" w:rsidRDefault="004C430C">
      <w:pPr>
        <w:pStyle w:val="List"/>
        <w:tabs>
          <w:tab w:val="left" w:pos="720"/>
        </w:tabs>
        <w:ind w:left="0" w:firstLine="0"/>
        <w:rPr>
          <w:del w:id="28348" w:author="Quinten Van Woerkom" w:date="2024-12-17T09:53:00Z" w16du:dateUtc="2024-12-17T08:53:00Z"/>
        </w:rPr>
        <w:pPrChange w:id="28349" w:author="Quinten Van Woerkom" w:date="2024-12-17T10:21:00Z" w16du:dateUtc="2024-12-17T09:21:00Z">
          <w:pPr>
            <w:pStyle w:val="List"/>
            <w:numPr>
              <w:numId w:val="21"/>
            </w:numPr>
            <w:tabs>
              <w:tab w:val="num" w:pos="360"/>
              <w:tab w:val="left" w:pos="720"/>
            </w:tabs>
            <w:ind w:left="360"/>
          </w:pPr>
        </w:pPrChange>
      </w:pPr>
      <w:del w:id="28350" w:author="Quinten Van Woerkom" w:date="2024-12-17T09:53:00Z" w16du:dateUtc="2024-12-17T08:53:00Z">
        <w:r w:rsidRPr="004424B1" w:rsidDel="00652652">
          <w:delText xml:space="preserve">a filter for which only a null or empty value passes the filter.  This may be of </w:delText>
        </w:r>
        <w:commentRangeStart w:id="28351"/>
        <w:r w:rsidRPr="004424B1" w:rsidDel="00652652">
          <w:delText>use</w:delText>
        </w:r>
        <w:commentRangeEnd w:id="28351"/>
        <w:r w:rsidR="00353F2E" w:rsidDel="00652652">
          <w:rPr>
            <w:rStyle w:val="CommentReference"/>
            <w:lang w:val="en-US" w:eastAsia="en-US"/>
          </w:rPr>
          <w:commentReference w:id="28351"/>
        </w:r>
      </w:del>
      <w:del w:id="28352" w:author="Quinten Van Woerkom" w:date="2024-11-25T13:37:00Z" w16du:dateUtc="2024-11-25T12:37:00Z">
        <w:r w:rsidRPr="004424B1" w:rsidDel="00353F2E">
          <w:delText>d</w:delText>
        </w:r>
      </w:del>
      <w:del w:id="28353" w:author="Quinten Van Woerkom" w:date="2024-12-17T09:53:00Z" w16du:dateUtc="2024-12-17T08:53:00Z">
        <w:r w:rsidRPr="004424B1" w:rsidDel="00652652">
          <w:delText xml:space="preserve"> for a</w:delText>
        </w:r>
      </w:del>
      <w:del w:id="28354" w:author="Quinten Van Woerkom" w:date="2024-11-25T14:43:00Z" w16du:dateUtc="2024-11-25T13:43:00Z">
        <w:r w:rsidRPr="004424B1" w:rsidDel="00006133">
          <w:delText>n attribute</w:delText>
        </w:r>
      </w:del>
      <w:del w:id="28355" w:author="Quinten Van Woerkom" w:date="2024-12-17T09:53:00Z" w16du:dateUtc="2024-12-17T08:53:00Z">
        <w:r w:rsidRPr="004424B1" w:rsidDel="00652652">
          <w:delText xml:space="preserve"> that is itself a list of values, for example, the ‘tags’ </w:delText>
        </w:r>
      </w:del>
      <w:del w:id="28356" w:author="Quinten Van Woerkom" w:date="2024-11-25T14:43:00Z" w16du:dateUtc="2024-11-25T13:43:00Z">
        <w:r w:rsidRPr="004424B1" w:rsidDel="00006133">
          <w:delText>attribute</w:delText>
        </w:r>
      </w:del>
      <w:del w:id="28357" w:author="Quinten Van Woerkom" w:date="2024-12-17T09:53:00Z" w16du:dateUtc="2024-12-17T08:53:00Z">
        <w:r w:rsidRPr="004424B1" w:rsidDel="00652652">
          <w:delText xml:space="preserve"> of an ActivityInstance, where only those items that have no ‘tags’ would pass the filter.</w:delText>
        </w:r>
        <w:bookmarkStart w:id="28358" w:name="_Toc185336573"/>
        <w:bookmarkStart w:id="28359" w:name="_Toc185337406"/>
        <w:bookmarkStart w:id="28360" w:name="_Toc185342204"/>
        <w:bookmarkStart w:id="28361" w:name="_Toc185349824"/>
        <w:bookmarkStart w:id="28362" w:name="_Toc185428933"/>
        <w:bookmarkStart w:id="28363" w:name="_Toc185498574"/>
        <w:bookmarkStart w:id="28364" w:name="_Toc185499774"/>
        <w:bookmarkStart w:id="28365" w:name="_Toc185500975"/>
        <w:bookmarkStart w:id="28366" w:name="_Toc185502180"/>
        <w:bookmarkStart w:id="28367" w:name="_Toc185503386"/>
        <w:bookmarkStart w:id="28368" w:name="_Toc186031646"/>
        <w:bookmarkStart w:id="28369" w:name="_Toc186032852"/>
        <w:bookmarkStart w:id="28370" w:name="_Toc186034058"/>
        <w:bookmarkStart w:id="28371" w:name="_Toc186046556"/>
        <w:bookmarkStart w:id="28372" w:name="_Toc186457323"/>
        <w:bookmarkStart w:id="28373" w:name="_Toc186470968"/>
        <w:bookmarkStart w:id="28374" w:name="_Toc186645479"/>
        <w:bookmarkEnd w:id="28358"/>
        <w:bookmarkEnd w:id="28359"/>
        <w:bookmarkEnd w:id="28360"/>
        <w:bookmarkEnd w:id="28361"/>
        <w:bookmarkEnd w:id="28362"/>
        <w:bookmarkEnd w:id="28363"/>
        <w:bookmarkEnd w:id="28364"/>
        <w:bookmarkEnd w:id="28365"/>
        <w:bookmarkEnd w:id="28366"/>
        <w:bookmarkEnd w:id="28367"/>
        <w:bookmarkEnd w:id="28368"/>
        <w:bookmarkEnd w:id="28369"/>
        <w:bookmarkEnd w:id="28370"/>
        <w:bookmarkEnd w:id="28371"/>
        <w:bookmarkEnd w:id="28372"/>
        <w:bookmarkEnd w:id="28373"/>
        <w:bookmarkEnd w:id="28374"/>
      </w:del>
    </w:p>
    <w:p w14:paraId="5E9635AD" w14:textId="1621CF70" w:rsidR="004C430C" w:rsidRPr="004424B1" w:rsidRDefault="004C430C" w:rsidP="00B550AA">
      <w:pPr>
        <w:pStyle w:val="Heading2"/>
        <w:spacing w:before="480"/>
        <w:rPr>
          <w:lang w:val="en-GB"/>
        </w:rPr>
      </w:pPr>
      <w:bookmarkStart w:id="28375" w:name="_Ref60919968"/>
      <w:bookmarkStart w:id="28376" w:name="_Toc140093796"/>
      <w:bookmarkStart w:id="28377" w:name="_Toc161745107"/>
      <w:bookmarkStart w:id="28378" w:name="_Toc186645480"/>
      <w:r w:rsidRPr="004424B1">
        <w:rPr>
          <w:lang w:val="en-GB"/>
        </w:rPr>
        <w:t xml:space="preserve">MPS </w:t>
      </w:r>
      <w:del w:id="28379" w:author="Quinten Van Woerkom" w:date="2024-12-16T17:48:00Z" w16du:dateUtc="2024-12-16T16:48:00Z">
        <w:r w:rsidRPr="004424B1" w:rsidDel="00D951F6">
          <w:rPr>
            <w:lang w:val="en-GB"/>
          </w:rPr>
          <w:delText>Data Item</w:delText>
        </w:r>
      </w:del>
      <w:ins w:id="28380" w:author="Quinten Van Woerkom" w:date="2024-12-16T17:48:00Z" w16du:dateUtc="2024-12-16T16:48:00Z">
        <w:r w:rsidR="00D951F6">
          <w:rPr>
            <w:lang w:val="en-GB"/>
          </w:rPr>
          <w:t>Service Object</w:t>
        </w:r>
      </w:ins>
      <w:r w:rsidRPr="004424B1">
        <w:rPr>
          <w:lang w:val="en-GB"/>
        </w:rPr>
        <w:t>s</w:t>
      </w:r>
      <w:bookmarkEnd w:id="27667"/>
      <w:bookmarkEnd w:id="28375"/>
      <w:bookmarkEnd w:id="28376"/>
      <w:bookmarkEnd w:id="28377"/>
      <w:bookmarkEnd w:id="28378"/>
    </w:p>
    <w:p w14:paraId="43960CA2" w14:textId="77777777" w:rsidR="004C430C" w:rsidRPr="004424B1" w:rsidRDefault="004C430C" w:rsidP="004C430C">
      <w:pPr>
        <w:pStyle w:val="Heading3"/>
        <w:rPr>
          <w:lang w:val="en-GB"/>
        </w:rPr>
      </w:pPr>
      <w:bookmarkStart w:id="28381" w:name="_Toc140093797"/>
      <w:r w:rsidRPr="004424B1">
        <w:rPr>
          <w:lang w:val="en-GB"/>
        </w:rPr>
        <w:t>General</w:t>
      </w:r>
      <w:bookmarkEnd w:id="28381"/>
    </w:p>
    <w:p w14:paraId="6E6F7412" w14:textId="0383FF6B" w:rsidR="004C430C" w:rsidRPr="004424B1" w:rsidRDefault="004C430C" w:rsidP="004C430C">
      <w:pPr>
        <w:pStyle w:val="Heading4"/>
        <w:rPr>
          <w:lang w:val="en-GB"/>
        </w:rPr>
      </w:pPr>
      <w:commentRangeStart w:id="28382"/>
      <w:del w:id="28383" w:author="Quinten Van Woerkom" w:date="2024-12-03T11:31:00Z" w16du:dateUtc="2024-12-03T10:31:00Z">
        <w:r w:rsidRPr="004424B1" w:rsidDel="0023531A">
          <w:rPr>
            <w:lang w:val="en-GB"/>
          </w:rPr>
          <w:delText>Introduction</w:delText>
        </w:r>
      </w:del>
      <w:ins w:id="28384" w:author="Quinten Van Woerkom" w:date="2024-12-03T11:31:00Z" w16du:dateUtc="2024-12-03T10:31:00Z">
        <w:r w:rsidR="0023531A">
          <w:rPr>
            <w:lang w:val="en-GB"/>
          </w:rPr>
          <w:t>Overview</w:t>
        </w:r>
        <w:commentRangeEnd w:id="28382"/>
        <w:r w:rsidR="0023531A">
          <w:rPr>
            <w:rStyle w:val="CommentReference"/>
            <w:b w:val="0"/>
          </w:rPr>
          <w:commentReference w:id="28382"/>
        </w:r>
      </w:ins>
    </w:p>
    <w:p w14:paraId="3AEC6371" w14:textId="2FF3A566" w:rsidR="00F31718" w:rsidRPr="004424B1" w:rsidRDefault="00F31718" w:rsidP="00F31718">
      <w:pPr>
        <w:rPr>
          <w:lang w:val="en-GB"/>
        </w:rPr>
      </w:pPr>
      <w:r w:rsidRPr="004424B1">
        <w:rPr>
          <w:lang w:val="en-GB"/>
        </w:rPr>
        <w:t xml:space="preserve">The </w:t>
      </w:r>
      <w:commentRangeStart w:id="28385"/>
      <w:del w:id="28386" w:author="Quinten Van Woerkom" w:date="2024-12-16T17:34:00Z" w16du:dateUtc="2024-12-16T16:34:00Z">
        <w:r w:rsidRPr="004424B1" w:rsidDel="00E670E8">
          <w:rPr>
            <w:lang w:val="en-GB"/>
          </w:rPr>
          <w:delText xml:space="preserve">principle </w:delText>
        </w:r>
      </w:del>
      <w:ins w:id="28387" w:author="Quinten Van Woerkom" w:date="2024-12-16T17:34:00Z" w16du:dateUtc="2024-12-16T16:34:00Z">
        <w:r w:rsidR="00E670E8">
          <w:rPr>
            <w:lang w:val="en-GB"/>
          </w:rPr>
          <w:t>principal</w:t>
        </w:r>
      </w:ins>
      <w:commentRangeEnd w:id="28385"/>
      <w:ins w:id="28388" w:author="Quinten Van Woerkom" w:date="2024-12-16T17:35:00Z" w16du:dateUtc="2024-12-16T16:35:00Z">
        <w:r w:rsidR="00E670E8">
          <w:rPr>
            <w:rStyle w:val="CommentReference"/>
          </w:rPr>
          <w:commentReference w:id="28385"/>
        </w:r>
      </w:ins>
      <w:ins w:id="28389" w:author="Quinten Van Woerkom" w:date="2024-12-16T17:34:00Z" w16du:dateUtc="2024-12-16T16:34:00Z">
        <w:r w:rsidR="00E670E8" w:rsidRPr="004424B1">
          <w:rPr>
            <w:lang w:val="en-GB"/>
          </w:rPr>
          <w:t xml:space="preserve"> </w:t>
        </w:r>
      </w:ins>
      <w:r w:rsidRPr="004424B1">
        <w:rPr>
          <w:lang w:val="en-GB"/>
        </w:rPr>
        <w:t xml:space="preserve">MPS </w:t>
      </w:r>
      <w:del w:id="28390" w:author="Quinten Van Woerkom" w:date="2024-12-16T17:48:00Z" w16du:dateUtc="2024-12-16T16:48:00Z">
        <w:r w:rsidRPr="004424B1" w:rsidDel="00D951F6">
          <w:rPr>
            <w:lang w:val="en-GB"/>
          </w:rPr>
          <w:delText>Data Item</w:delText>
        </w:r>
      </w:del>
      <w:ins w:id="28391" w:author="Quinten Van Woerkom" w:date="2024-12-16T17:48:00Z" w16du:dateUtc="2024-12-16T16:48:00Z">
        <w:r w:rsidR="00D951F6">
          <w:rPr>
            <w:lang w:val="en-GB"/>
          </w:rPr>
          <w:t>Service Object</w:t>
        </w:r>
      </w:ins>
      <w:r w:rsidRPr="004424B1">
        <w:rPr>
          <w:lang w:val="en-GB"/>
        </w:rPr>
        <w:t xml:space="preserve">s defined are those introduced in </w:t>
      </w:r>
      <w:ins w:id="28392" w:author="Peter Van Der Plas" w:date="2024-12-27T12:01:00Z" w16du:dateUtc="2024-12-27T11:01:00Z">
        <w:r w:rsidR="00C10332">
          <w:rPr>
            <w:lang w:val="en-GB"/>
          </w:rPr>
          <w:fldChar w:fldCharType="begin"/>
        </w:r>
        <w:r w:rsidR="00C10332">
          <w:rPr>
            <w:lang w:val="en-GB"/>
          </w:rPr>
          <w:instrText xml:space="preserve"> REF _Ref186193335 \r \h </w:instrText>
        </w:r>
      </w:ins>
      <w:r w:rsidR="00C10332">
        <w:rPr>
          <w:lang w:val="en-GB"/>
        </w:rPr>
      </w:r>
      <w:r w:rsidR="00C10332">
        <w:rPr>
          <w:lang w:val="en-GB"/>
        </w:rPr>
        <w:fldChar w:fldCharType="separate"/>
      </w:r>
      <w:ins w:id="28393" w:author="Peter Van Der Plas" w:date="2025-01-01T17:31:00Z" w16du:dateUtc="2025-01-01T16:31:00Z">
        <w:r w:rsidR="006D1623">
          <w:rPr>
            <w:lang w:val="en-GB"/>
          </w:rPr>
          <w:t>2.4.2</w:t>
        </w:r>
      </w:ins>
      <w:ins w:id="28394" w:author="Peter Van Der Plas" w:date="2024-12-27T12:01:00Z" w16du:dateUtc="2024-12-27T11:01:00Z">
        <w:r w:rsidR="00C10332">
          <w:rPr>
            <w:lang w:val="en-GB"/>
          </w:rPr>
          <w:fldChar w:fldCharType="end"/>
        </w:r>
      </w:ins>
      <w:del w:id="28395" w:author="Peter Van Der Plas" w:date="2024-12-27T12:00:00Z" w16du:dateUtc="2024-12-27T11:00:00Z">
        <w:r w:rsidRPr="004424B1" w:rsidDel="00C10332">
          <w:rPr>
            <w:lang w:val="en-GB"/>
          </w:rPr>
          <w:fldChar w:fldCharType="begin"/>
        </w:r>
        <w:r w:rsidRPr="004424B1" w:rsidDel="00C10332">
          <w:rPr>
            <w:lang w:val="en-GB"/>
          </w:rPr>
          <w:delInstrText xml:space="preserve"> REF _Ref60922188 \r \h </w:delInstrText>
        </w:r>
        <w:r w:rsidRPr="004424B1" w:rsidDel="00C10332">
          <w:rPr>
            <w:lang w:val="en-GB"/>
          </w:rPr>
        </w:r>
        <w:r w:rsidRPr="004424B1" w:rsidDel="00C10332">
          <w:rPr>
            <w:lang w:val="en-GB"/>
          </w:rPr>
          <w:fldChar w:fldCharType="separate"/>
        </w:r>
      </w:del>
      <w:del w:id="28396" w:author="Peter Van Der Plas" w:date="2024-12-25T18:53:00Z" w16du:dateUtc="2024-12-25T17:53:00Z">
        <w:r w:rsidR="00BF1AC4" w:rsidDel="00547CCE">
          <w:rPr>
            <w:lang w:val="en-GB"/>
          </w:rPr>
          <w:delText>2.4</w:delText>
        </w:r>
      </w:del>
      <w:del w:id="28397" w:author="Peter Van Der Plas" w:date="2024-12-27T12:00:00Z" w16du:dateUtc="2024-12-27T11:00:00Z">
        <w:r w:rsidRPr="004424B1" w:rsidDel="00C10332">
          <w:rPr>
            <w:lang w:val="en-GB"/>
          </w:rPr>
          <w:fldChar w:fldCharType="end"/>
        </w:r>
      </w:del>
      <w:r w:rsidRPr="004424B1">
        <w:rPr>
          <w:lang w:val="en-GB"/>
        </w:rPr>
        <w:t xml:space="preserve"> that correspond to </w:t>
      </w:r>
      <w:commentRangeStart w:id="28398"/>
      <w:r w:rsidRPr="004424B1">
        <w:rPr>
          <w:lang w:val="en-GB"/>
        </w:rPr>
        <w:t>a set of MO objects that can be directly referenced in the context of the MPS services</w:t>
      </w:r>
      <w:commentRangeEnd w:id="28398"/>
      <w:r w:rsidR="00B614EF">
        <w:rPr>
          <w:rStyle w:val="CommentReference"/>
        </w:rPr>
        <w:commentReference w:id="28398"/>
      </w:r>
      <w:r w:rsidRPr="004424B1">
        <w:rPr>
          <w:lang w:val="en-GB"/>
        </w:rPr>
        <w:t>:</w:t>
      </w:r>
    </w:p>
    <w:p w14:paraId="19AFA944" w14:textId="6B72835F" w:rsidR="00F31718" w:rsidRPr="004424B1" w:rsidDel="00C10332" w:rsidRDefault="00F31718" w:rsidP="003A4612">
      <w:pPr>
        <w:pStyle w:val="List"/>
        <w:numPr>
          <w:ilvl w:val="0"/>
          <w:numId w:val="19"/>
        </w:numPr>
        <w:tabs>
          <w:tab w:val="clear" w:pos="360"/>
          <w:tab w:val="left" w:pos="720"/>
        </w:tabs>
        <w:ind w:left="720"/>
        <w:rPr>
          <w:moveFrom w:id="28399" w:author="Peter Van Der Plas" w:date="2024-12-27T12:03:00Z" w16du:dateUtc="2024-12-27T11:03:00Z"/>
          <w:rStyle w:val="Term"/>
        </w:rPr>
      </w:pPr>
      <w:moveFromRangeStart w:id="28400" w:author="Peter Van Der Plas" w:date="2024-12-27T12:03:00Z" w:name="move186193415"/>
      <w:moveFrom w:id="28401" w:author="Peter Van Der Plas" w:date="2024-12-27T12:03:00Z" w16du:dateUtc="2024-12-27T11:03:00Z">
        <w:r w:rsidRPr="004424B1" w:rsidDel="00C10332">
          <w:rPr>
            <w:rStyle w:val="Term"/>
          </w:rPr>
          <w:t>Planning Requests</w:t>
        </w:r>
        <w:r w:rsidRPr="004424B1" w:rsidDel="00C10332">
          <w:t>;</w:t>
        </w:r>
      </w:moveFrom>
    </w:p>
    <w:p w14:paraId="02FD468F" w14:textId="011AEEB4" w:rsidR="00F31718" w:rsidRPr="004424B1" w:rsidDel="00C10332" w:rsidRDefault="00F31718" w:rsidP="003A4612">
      <w:pPr>
        <w:pStyle w:val="List"/>
        <w:numPr>
          <w:ilvl w:val="0"/>
          <w:numId w:val="19"/>
        </w:numPr>
        <w:tabs>
          <w:tab w:val="clear" w:pos="360"/>
          <w:tab w:val="left" w:pos="720"/>
        </w:tabs>
        <w:ind w:left="720"/>
        <w:rPr>
          <w:moveFrom w:id="28402" w:author="Peter Van Der Plas" w:date="2024-12-27T12:03:00Z" w16du:dateUtc="2024-12-27T11:03:00Z"/>
          <w:rStyle w:val="Term"/>
        </w:rPr>
      </w:pPr>
      <w:moveFrom w:id="28403" w:author="Peter Van Der Plas" w:date="2024-12-27T12:03:00Z" w16du:dateUtc="2024-12-27T11:03:00Z">
        <w:r w:rsidRPr="004424B1" w:rsidDel="00C10332">
          <w:rPr>
            <w:rStyle w:val="Term"/>
          </w:rPr>
          <w:t>Plans</w:t>
        </w:r>
        <w:r w:rsidRPr="004424B1" w:rsidDel="00C10332">
          <w:t>;</w:t>
        </w:r>
      </w:moveFrom>
    </w:p>
    <w:moveFromRangeEnd w:id="28400"/>
    <w:p w14:paraId="49889FE9" w14:textId="77777777" w:rsidR="00F31718" w:rsidRPr="004424B1" w:rsidRDefault="00F31718" w:rsidP="003A4612">
      <w:pPr>
        <w:pStyle w:val="List"/>
        <w:numPr>
          <w:ilvl w:val="0"/>
          <w:numId w:val="19"/>
        </w:numPr>
        <w:tabs>
          <w:tab w:val="clear" w:pos="360"/>
          <w:tab w:val="left" w:pos="720"/>
        </w:tabs>
        <w:ind w:left="720"/>
        <w:rPr>
          <w:rStyle w:val="Term"/>
        </w:rPr>
      </w:pPr>
      <w:r w:rsidRPr="004424B1">
        <w:rPr>
          <w:rStyle w:val="Term"/>
        </w:rPr>
        <w:t>Planning Activities</w:t>
      </w:r>
      <w:r w:rsidRPr="004424B1">
        <w:t>;</w:t>
      </w:r>
    </w:p>
    <w:p w14:paraId="196B7DD3" w14:textId="77777777" w:rsidR="00F31718" w:rsidRPr="004424B1" w:rsidRDefault="00F31718" w:rsidP="003A4612">
      <w:pPr>
        <w:pStyle w:val="List"/>
        <w:numPr>
          <w:ilvl w:val="0"/>
          <w:numId w:val="19"/>
        </w:numPr>
        <w:tabs>
          <w:tab w:val="clear" w:pos="360"/>
          <w:tab w:val="left" w:pos="720"/>
        </w:tabs>
        <w:ind w:left="720"/>
        <w:rPr>
          <w:rStyle w:val="Term"/>
        </w:rPr>
      </w:pPr>
      <w:r w:rsidRPr="004424B1">
        <w:rPr>
          <w:rStyle w:val="Term"/>
        </w:rPr>
        <w:t>Planning Events</w:t>
      </w:r>
      <w:r w:rsidRPr="004424B1">
        <w:t>;</w:t>
      </w:r>
    </w:p>
    <w:p w14:paraId="4BC6B968" w14:textId="77777777" w:rsidR="00F31718" w:rsidRPr="004424B1" w:rsidRDefault="00F31718" w:rsidP="003A4612">
      <w:pPr>
        <w:pStyle w:val="List"/>
        <w:numPr>
          <w:ilvl w:val="0"/>
          <w:numId w:val="19"/>
        </w:numPr>
        <w:tabs>
          <w:tab w:val="clear" w:pos="360"/>
          <w:tab w:val="left" w:pos="720"/>
        </w:tabs>
        <w:ind w:left="720"/>
        <w:rPr>
          <w:rStyle w:val="Term"/>
        </w:rPr>
      </w:pPr>
      <w:r w:rsidRPr="004424B1">
        <w:rPr>
          <w:rStyle w:val="Term"/>
        </w:rPr>
        <w:t xml:space="preserve">Planning Resources </w:t>
      </w:r>
      <w:r w:rsidRPr="004424B1">
        <w:t>[Optional];</w:t>
      </w:r>
    </w:p>
    <w:p w14:paraId="3E9E4DC5" w14:textId="77777777" w:rsidR="00C10332" w:rsidRPr="004424B1" w:rsidRDefault="00C10332" w:rsidP="00C10332">
      <w:pPr>
        <w:pStyle w:val="List"/>
        <w:numPr>
          <w:ilvl w:val="0"/>
          <w:numId w:val="19"/>
        </w:numPr>
        <w:tabs>
          <w:tab w:val="clear" w:pos="360"/>
          <w:tab w:val="left" w:pos="720"/>
        </w:tabs>
        <w:ind w:left="720"/>
        <w:rPr>
          <w:moveTo w:id="28404" w:author="Peter Van Der Plas" w:date="2024-12-27T12:03:00Z" w16du:dateUtc="2024-12-27T11:03:00Z"/>
          <w:rStyle w:val="Term"/>
        </w:rPr>
      </w:pPr>
      <w:moveToRangeStart w:id="28405" w:author="Peter Van Der Plas" w:date="2024-12-27T12:03:00Z" w:name="move186193415"/>
      <w:moveTo w:id="28406" w:author="Peter Van Der Plas" w:date="2024-12-27T12:03:00Z" w16du:dateUtc="2024-12-27T11:03:00Z">
        <w:r w:rsidRPr="004424B1">
          <w:rPr>
            <w:rStyle w:val="Term"/>
          </w:rPr>
          <w:t>Planning Requests</w:t>
        </w:r>
        <w:r w:rsidRPr="004424B1">
          <w:t>;</w:t>
        </w:r>
      </w:moveTo>
    </w:p>
    <w:p w14:paraId="5A1A4778" w14:textId="77777777" w:rsidR="00C10332" w:rsidRPr="004424B1" w:rsidRDefault="00C10332" w:rsidP="00C10332">
      <w:pPr>
        <w:pStyle w:val="List"/>
        <w:numPr>
          <w:ilvl w:val="0"/>
          <w:numId w:val="19"/>
        </w:numPr>
        <w:tabs>
          <w:tab w:val="clear" w:pos="360"/>
          <w:tab w:val="left" w:pos="720"/>
        </w:tabs>
        <w:ind w:left="720"/>
        <w:rPr>
          <w:moveTo w:id="28407" w:author="Peter Van Der Plas" w:date="2024-12-27T12:03:00Z" w16du:dateUtc="2024-12-27T11:03:00Z"/>
          <w:rStyle w:val="Term"/>
        </w:rPr>
      </w:pPr>
      <w:moveTo w:id="28408" w:author="Peter Van Der Plas" w:date="2024-12-27T12:03:00Z" w16du:dateUtc="2024-12-27T11:03:00Z">
        <w:r w:rsidRPr="004424B1">
          <w:rPr>
            <w:rStyle w:val="Term"/>
          </w:rPr>
          <w:t>Plans</w:t>
        </w:r>
        <w:r w:rsidRPr="004424B1">
          <w:t>;</w:t>
        </w:r>
      </w:moveTo>
    </w:p>
    <w:moveToRangeEnd w:id="28405"/>
    <w:p w14:paraId="50A5C3D8" w14:textId="5A35287B" w:rsidR="00C10332" w:rsidRPr="004424B1" w:rsidRDefault="00C10332" w:rsidP="00C10332">
      <w:pPr>
        <w:pStyle w:val="List"/>
        <w:numPr>
          <w:ilvl w:val="0"/>
          <w:numId w:val="19"/>
        </w:numPr>
        <w:tabs>
          <w:tab w:val="clear" w:pos="360"/>
          <w:tab w:val="left" w:pos="720"/>
        </w:tabs>
        <w:ind w:left="720"/>
        <w:rPr>
          <w:ins w:id="28409" w:author="Peter Van Der Plas" w:date="2024-12-27T12:03:00Z" w16du:dateUtc="2024-12-27T11:03:00Z"/>
          <w:rStyle w:val="Term"/>
        </w:rPr>
      </w:pPr>
      <w:ins w:id="28410" w:author="Peter Van Der Plas" w:date="2024-12-27T12:03:00Z" w16du:dateUtc="2024-12-27T11:03:00Z">
        <w:r w:rsidRPr="004424B1">
          <w:rPr>
            <w:rStyle w:val="Term"/>
          </w:rPr>
          <w:t>Plan</w:t>
        </w:r>
      </w:ins>
      <w:ins w:id="28411" w:author="Peter Van Der Plas" w:date="2024-12-27T12:04:00Z" w16du:dateUtc="2024-12-27T11:04:00Z">
        <w:r>
          <w:rPr>
            <w:rStyle w:val="Term"/>
          </w:rPr>
          <w:t>ning Users</w:t>
        </w:r>
      </w:ins>
      <w:ins w:id="28412" w:author="Peter Van Der Plas" w:date="2024-12-27T12:03:00Z" w16du:dateUtc="2024-12-27T11:03:00Z">
        <w:r w:rsidRPr="004424B1">
          <w:t>;</w:t>
        </w:r>
      </w:ins>
    </w:p>
    <w:p w14:paraId="21C395A3" w14:textId="6ECD52D7" w:rsidR="00F31718" w:rsidRPr="00C10332" w:rsidDel="00C10332" w:rsidRDefault="00C10332" w:rsidP="003A4612">
      <w:pPr>
        <w:pStyle w:val="List"/>
        <w:numPr>
          <w:ilvl w:val="0"/>
          <w:numId w:val="19"/>
        </w:numPr>
        <w:tabs>
          <w:tab w:val="clear" w:pos="360"/>
          <w:tab w:val="left" w:pos="720"/>
        </w:tabs>
        <w:ind w:left="720"/>
        <w:rPr>
          <w:del w:id="28413" w:author="Peter Van Der Plas" w:date="2024-12-27T12:03:00Z" w16du:dateUtc="2024-12-27T11:03:00Z"/>
          <w:rStyle w:val="Term"/>
          <w:b w:val="0"/>
          <w:bCs/>
          <w:rPrChange w:id="28414" w:author="Peter Van Der Plas" w:date="2024-12-27T12:03:00Z" w16du:dateUtc="2024-12-27T11:03:00Z">
            <w:rPr>
              <w:del w:id="28415" w:author="Peter Van Der Plas" w:date="2024-12-27T12:03:00Z" w16du:dateUtc="2024-12-27T11:03:00Z"/>
              <w:rStyle w:val="Term"/>
            </w:rPr>
          </w:rPrChange>
        </w:rPr>
      </w:pPr>
      <w:ins w:id="28416" w:author="Peter Van Der Plas" w:date="2024-12-27T12:03:00Z" w16du:dateUtc="2024-12-27T11:03:00Z">
        <w:r w:rsidRPr="00C10332">
          <w:rPr>
            <w:rStyle w:val="Term"/>
            <w:b w:val="0"/>
            <w:bCs/>
            <w:rPrChange w:id="28417" w:author="Peter Van Der Plas" w:date="2024-12-27T12:03:00Z" w16du:dateUtc="2024-12-27T11:03:00Z">
              <w:rPr>
                <w:rStyle w:val="Term"/>
              </w:rPr>
            </w:rPrChange>
          </w:rPr>
          <w:t xml:space="preserve">Custom </w:t>
        </w:r>
      </w:ins>
      <w:del w:id="28418" w:author="Peter Van Der Plas" w:date="2024-12-27T12:03:00Z" w16du:dateUtc="2024-12-27T11:03:00Z">
        <w:r w:rsidR="00F31718" w:rsidRPr="00C10332" w:rsidDel="00C10332">
          <w:rPr>
            <w:rStyle w:val="Term"/>
            <w:b w:val="0"/>
            <w:bCs/>
            <w:rPrChange w:id="28419" w:author="Peter Van Der Plas" w:date="2024-12-27T12:03:00Z" w16du:dateUtc="2024-12-27T11:03:00Z">
              <w:rPr>
                <w:rStyle w:val="Term"/>
              </w:rPr>
            </w:rPrChange>
          </w:rPr>
          <w:delText>Planning Configuration Data</w:delText>
        </w:r>
        <w:r w:rsidR="00F31718" w:rsidRPr="00C10332" w:rsidDel="00C10332">
          <w:rPr>
            <w:bCs/>
          </w:rPr>
          <w:delText>;</w:delText>
        </w:r>
      </w:del>
    </w:p>
    <w:p w14:paraId="6750534C" w14:textId="77777777" w:rsidR="00F31718" w:rsidRPr="00C10332" w:rsidRDefault="00F31718" w:rsidP="003A4612">
      <w:pPr>
        <w:pStyle w:val="List"/>
        <w:numPr>
          <w:ilvl w:val="0"/>
          <w:numId w:val="19"/>
        </w:numPr>
        <w:tabs>
          <w:tab w:val="clear" w:pos="360"/>
          <w:tab w:val="left" w:pos="720"/>
        </w:tabs>
        <w:ind w:left="720"/>
        <w:rPr>
          <w:bCs/>
        </w:rPr>
      </w:pPr>
      <w:r w:rsidRPr="00C10332">
        <w:rPr>
          <w:bCs/>
        </w:rPr>
        <w:t>Functions [Optional].</w:t>
      </w:r>
    </w:p>
    <w:p w14:paraId="458ECC75" w14:textId="151AF6E6" w:rsidR="004C430C" w:rsidRPr="004424B1" w:rsidRDefault="004C430C" w:rsidP="004C430C">
      <w:pPr>
        <w:rPr>
          <w:lang w:val="en-GB"/>
        </w:rPr>
      </w:pPr>
      <w:r w:rsidRPr="004424B1">
        <w:rPr>
          <w:lang w:val="en-GB"/>
        </w:rPr>
        <w:t xml:space="preserve">The following subsections contain the definition of each MPS </w:t>
      </w:r>
      <w:del w:id="28420" w:author="Quinten Van Woerkom" w:date="2024-12-16T17:48:00Z" w16du:dateUtc="2024-12-16T16:48:00Z">
        <w:r w:rsidRPr="004424B1" w:rsidDel="00D951F6">
          <w:rPr>
            <w:lang w:val="en-GB"/>
          </w:rPr>
          <w:delText>Data Item</w:delText>
        </w:r>
      </w:del>
      <w:ins w:id="28421" w:author="Quinten Van Woerkom" w:date="2024-12-16T17:48:00Z" w16du:dateUtc="2024-12-16T16:48:00Z">
        <w:r w:rsidR="00D951F6">
          <w:rPr>
            <w:lang w:val="en-GB"/>
          </w:rPr>
          <w:t>Service Object</w:t>
        </w:r>
      </w:ins>
      <w:r w:rsidRPr="004424B1">
        <w:rPr>
          <w:lang w:val="en-GB"/>
        </w:rPr>
        <w:t xml:space="preserve"> and are structured as follows:</w:t>
      </w:r>
    </w:p>
    <w:p w14:paraId="12467CFF" w14:textId="0C81F0B3" w:rsidR="004C430C" w:rsidRPr="004424B1" w:rsidRDefault="004C430C" w:rsidP="003A4612">
      <w:pPr>
        <w:pStyle w:val="List"/>
        <w:numPr>
          <w:ilvl w:val="0"/>
          <w:numId w:val="22"/>
        </w:numPr>
        <w:tabs>
          <w:tab w:val="clear" w:pos="360"/>
          <w:tab w:val="left" w:pos="720"/>
        </w:tabs>
        <w:ind w:left="720"/>
      </w:pPr>
      <w:r w:rsidRPr="004424B1">
        <w:t xml:space="preserve">MO Objects defined for the </w:t>
      </w:r>
      <w:del w:id="28422" w:author="Quinten Van Woerkom" w:date="2024-12-16T17:48:00Z" w16du:dateUtc="2024-12-16T16:48:00Z">
        <w:r w:rsidRPr="004424B1" w:rsidDel="00D951F6">
          <w:delText>Data Item</w:delText>
        </w:r>
      </w:del>
      <w:ins w:id="28423" w:author="Quinten Van Woerkom" w:date="2024-12-16T17:48:00Z" w16du:dateUtc="2024-12-16T16:48:00Z">
        <w:r w:rsidR="00D951F6">
          <w:t>Service Object</w:t>
        </w:r>
      </w:ins>
      <w:r w:rsidRPr="004424B1">
        <w:t>;</w:t>
      </w:r>
    </w:p>
    <w:p w14:paraId="353609F8" w14:textId="0FC598BB" w:rsidR="004C430C" w:rsidRPr="004424B1" w:rsidRDefault="000E06BC" w:rsidP="003A4612">
      <w:pPr>
        <w:pStyle w:val="List"/>
        <w:numPr>
          <w:ilvl w:val="0"/>
          <w:numId w:val="22"/>
        </w:numPr>
        <w:tabs>
          <w:tab w:val="clear" w:pos="360"/>
          <w:tab w:val="left" w:pos="720"/>
        </w:tabs>
        <w:ind w:left="720"/>
      </w:pPr>
      <w:r w:rsidRPr="004424B1">
        <w:t xml:space="preserve">Status enumeration for the </w:t>
      </w:r>
      <w:del w:id="28424" w:author="Quinten Van Woerkom" w:date="2024-12-16T17:48:00Z" w16du:dateUtc="2024-12-16T16:48:00Z">
        <w:r w:rsidRPr="004424B1" w:rsidDel="00D951F6">
          <w:delText>Data Item</w:delText>
        </w:r>
      </w:del>
      <w:ins w:id="28425" w:author="Quinten Van Woerkom" w:date="2024-12-16T17:48:00Z" w16du:dateUtc="2024-12-16T16:48:00Z">
        <w:r w:rsidR="00D951F6">
          <w:t>Service Object</w:t>
        </w:r>
      </w:ins>
      <w:r w:rsidRPr="004424B1">
        <w:t xml:space="preserve"> (if relevant)</w:t>
      </w:r>
    </w:p>
    <w:p w14:paraId="752945EF" w14:textId="7216F6D5" w:rsidR="004C430C" w:rsidRPr="004424B1" w:rsidRDefault="004C430C" w:rsidP="003A4612">
      <w:pPr>
        <w:pStyle w:val="List"/>
        <w:numPr>
          <w:ilvl w:val="0"/>
          <w:numId w:val="22"/>
        </w:numPr>
        <w:tabs>
          <w:tab w:val="clear" w:pos="360"/>
          <w:tab w:val="left" w:pos="720"/>
        </w:tabs>
        <w:ind w:left="720"/>
      </w:pPr>
      <w:r w:rsidRPr="004424B1">
        <w:t xml:space="preserve">Subordinate Data Types defined for the </w:t>
      </w:r>
      <w:del w:id="28426" w:author="Quinten Van Woerkom" w:date="2024-12-16T17:48:00Z" w16du:dateUtc="2024-12-16T16:48:00Z">
        <w:r w:rsidRPr="004424B1" w:rsidDel="00D951F6">
          <w:delText>Data Item</w:delText>
        </w:r>
      </w:del>
      <w:ins w:id="28427" w:author="Quinten Van Woerkom" w:date="2024-12-16T17:48:00Z" w16du:dateUtc="2024-12-16T16:48:00Z">
        <w:r w:rsidR="00D951F6">
          <w:t>Service Object</w:t>
        </w:r>
      </w:ins>
      <w:r w:rsidRPr="004424B1">
        <w:t xml:space="preserve"> (if relevant);</w:t>
      </w:r>
    </w:p>
    <w:p w14:paraId="4B6CCFAB" w14:textId="7534C056" w:rsidR="004C430C" w:rsidRPr="004424B1" w:rsidRDefault="004C430C" w:rsidP="003A4612">
      <w:pPr>
        <w:pStyle w:val="List"/>
        <w:numPr>
          <w:ilvl w:val="0"/>
          <w:numId w:val="22"/>
        </w:numPr>
        <w:tabs>
          <w:tab w:val="clear" w:pos="360"/>
          <w:tab w:val="left" w:pos="720"/>
        </w:tabs>
        <w:ind w:left="720"/>
      </w:pPr>
      <w:r w:rsidRPr="004424B1">
        <w:t xml:space="preserve">Service-specific Data Types defined for the </w:t>
      </w:r>
      <w:del w:id="28428" w:author="Quinten Van Woerkom" w:date="2024-12-16T17:48:00Z" w16du:dateUtc="2024-12-16T16:48:00Z">
        <w:r w:rsidRPr="004424B1" w:rsidDel="00D951F6">
          <w:delText>Data Item</w:delText>
        </w:r>
      </w:del>
      <w:ins w:id="28429" w:author="Quinten Van Woerkom" w:date="2024-12-16T17:48:00Z" w16du:dateUtc="2024-12-16T16:48:00Z">
        <w:r w:rsidR="00D951F6">
          <w:t>Service Object</w:t>
        </w:r>
      </w:ins>
      <w:r w:rsidRPr="004424B1">
        <w:t xml:space="preserve"> (these </w:t>
      </w:r>
      <w:r w:rsidR="000E06BC" w:rsidRPr="004424B1">
        <w:t>are</w:t>
      </w:r>
      <w:r w:rsidRPr="004424B1">
        <w:t xml:space="preserve"> used in the context of MPS service messages).</w:t>
      </w:r>
    </w:p>
    <w:p w14:paraId="2867B80D" w14:textId="45FA517B" w:rsidR="004C430C" w:rsidRPr="004424B1" w:rsidRDefault="004C430C" w:rsidP="004C430C">
      <w:pPr>
        <w:pStyle w:val="Heading4"/>
        <w:spacing w:before="480"/>
        <w:rPr>
          <w:lang w:val="en-GB"/>
        </w:rPr>
      </w:pPr>
      <w:r w:rsidRPr="004424B1">
        <w:rPr>
          <w:lang w:val="en-GB"/>
        </w:rPr>
        <w:t xml:space="preserve">Updates to </w:t>
      </w:r>
      <w:commentRangeStart w:id="28430"/>
      <w:del w:id="28431" w:author="Peter Van Der Plas" w:date="2024-12-27T11:56:00Z" w16du:dateUtc="2024-12-27T10:56:00Z">
        <w:r w:rsidRPr="004424B1" w:rsidDel="00C9397E">
          <w:rPr>
            <w:lang w:val="en-GB"/>
          </w:rPr>
          <w:delText xml:space="preserve">Multiple </w:delText>
        </w:r>
      </w:del>
      <w:ins w:id="28432" w:author="Peter Van Der Plas" w:date="2024-12-27T11:56:00Z" w16du:dateUtc="2024-12-27T10:56:00Z">
        <w:r w:rsidR="00C9397E">
          <w:rPr>
            <w:lang w:val="en-GB"/>
          </w:rPr>
          <w:t>m</w:t>
        </w:r>
      </w:ins>
      <w:commentRangeEnd w:id="28430"/>
      <w:ins w:id="28433" w:author="Peter Van Der Plas" w:date="2024-12-27T12:18:00Z" w16du:dateUtc="2024-12-27T11:18:00Z">
        <w:r w:rsidR="00B614EF">
          <w:rPr>
            <w:rStyle w:val="CommentReference"/>
            <w:b w:val="0"/>
          </w:rPr>
          <w:commentReference w:id="28430"/>
        </w:r>
      </w:ins>
      <w:ins w:id="28434" w:author="Peter Van Der Plas" w:date="2024-12-27T11:56:00Z" w16du:dateUtc="2024-12-27T10:56:00Z">
        <w:r w:rsidR="00C9397E" w:rsidRPr="004424B1">
          <w:rPr>
            <w:lang w:val="en-GB"/>
          </w:rPr>
          <w:t xml:space="preserve">ultiple </w:t>
        </w:r>
      </w:ins>
      <w:r w:rsidRPr="004424B1">
        <w:rPr>
          <w:lang w:val="en-GB"/>
        </w:rPr>
        <w:t>Object Types</w:t>
      </w:r>
    </w:p>
    <w:p w14:paraId="2E0C97E6" w14:textId="7BE4C073" w:rsidR="004C430C" w:rsidRDefault="006F3181" w:rsidP="006F3181">
      <w:pPr>
        <w:pStyle w:val="Heading5"/>
        <w:rPr>
          <w:ins w:id="28435" w:author="Quinten Van Woerkom" w:date="2024-12-18T14:51:00Z" w16du:dateUtc="2024-12-18T13:51:00Z"/>
        </w:rPr>
      </w:pPr>
      <w:ins w:id="28436" w:author="Quinten Van Woerkom" w:date="2024-12-18T14:51:00Z" w16du:dateUtc="2024-12-18T13:51:00Z">
        <w:r>
          <w:t xml:space="preserve">Data Type: </w:t>
        </w:r>
      </w:ins>
      <w:proofErr w:type="spellStart"/>
      <w:r w:rsidR="004C430C" w:rsidRPr="004424B1">
        <w:t>PlanDetailUpdate</w:t>
      </w:r>
      <w:proofErr w:type="spellEnd"/>
    </w:p>
    <w:p w14:paraId="44AC0AD6" w14:textId="34FDA6F4" w:rsidR="006F3181" w:rsidRPr="006F3181" w:rsidRDefault="006F3181">
      <w:pPr>
        <w:pStyle w:val="Heading6"/>
        <w:pPrChange w:id="28437" w:author="Quinten Van Woerkom" w:date="2024-12-18T14:51:00Z" w16du:dateUtc="2024-12-18T13:51:00Z">
          <w:pPr>
            <w:pStyle w:val="HeadingNoNumber"/>
          </w:pPr>
        </w:pPrChange>
      </w:pPr>
      <w:ins w:id="28438" w:author="Quinten Van Woerkom" w:date="2024-12-18T14:51:00Z" w16du:dateUtc="2024-12-18T13:51:00Z">
        <w:r>
          <w:t>Overview</w:t>
        </w:r>
      </w:ins>
    </w:p>
    <w:p w14:paraId="342C2FD7" w14:textId="39253A3E" w:rsidR="004C430C" w:rsidRDefault="004C430C" w:rsidP="001A5A1C">
      <w:pPr>
        <w:rPr>
          <w:ins w:id="28439" w:author="Quinten Van Woerkom" w:date="2024-12-18T14:51:00Z" w16du:dateUtc="2024-12-18T13:51:00Z"/>
          <w:lang w:val="en-GB"/>
        </w:rPr>
      </w:pPr>
      <w:r w:rsidRPr="004424B1">
        <w:rPr>
          <w:lang w:val="en-GB"/>
        </w:rPr>
        <w:t xml:space="preserve">Specifically in the case of reporting the detailed execution status of a plan, </w:t>
      </w:r>
      <w:r w:rsidRPr="004424B1">
        <w:rPr>
          <w:rStyle w:val="Term"/>
          <w:lang w:val="en-GB"/>
        </w:rPr>
        <w:t xml:space="preserve">updates </w:t>
      </w:r>
      <w:r w:rsidRPr="004424B1">
        <w:rPr>
          <w:lang w:val="en-GB"/>
        </w:rPr>
        <w:t xml:space="preserve">may be reported for multiple object types: </w:t>
      </w:r>
      <w:r w:rsidRPr="004424B1">
        <w:rPr>
          <w:rStyle w:val="Term"/>
          <w:lang w:val="en-GB"/>
        </w:rPr>
        <w:t>planning activities</w:t>
      </w:r>
      <w:r w:rsidRPr="004424B1">
        <w:rPr>
          <w:lang w:val="en-GB"/>
        </w:rPr>
        <w:t xml:space="preserve">, </w:t>
      </w:r>
      <w:r w:rsidRPr="004424B1">
        <w:rPr>
          <w:rStyle w:val="Term"/>
          <w:lang w:val="en-GB"/>
        </w:rPr>
        <w:t>planning events</w:t>
      </w:r>
      <w:r w:rsidRPr="004424B1">
        <w:rPr>
          <w:rStyle w:val="Term"/>
          <w:b w:val="0"/>
          <w:lang w:val="en-GB"/>
        </w:rPr>
        <w:t>,</w:t>
      </w:r>
      <w:r w:rsidRPr="004424B1">
        <w:rPr>
          <w:lang w:val="en-GB"/>
        </w:rPr>
        <w:t xml:space="preserve"> and </w:t>
      </w:r>
      <w:r w:rsidRPr="004424B1">
        <w:rPr>
          <w:rStyle w:val="Term"/>
          <w:lang w:val="en-GB"/>
        </w:rPr>
        <w:t>planning resources</w:t>
      </w:r>
      <w:r w:rsidRPr="004424B1">
        <w:rPr>
          <w:lang w:val="en-GB"/>
        </w:rPr>
        <w:t xml:space="preserve">. To support this an abstract type of </w:t>
      </w:r>
      <w:proofErr w:type="spellStart"/>
      <w:r w:rsidRPr="004424B1">
        <w:rPr>
          <w:lang w:val="en-GB"/>
        </w:rPr>
        <w:t>PlanDetailUpdate</w:t>
      </w:r>
      <w:proofErr w:type="spellEnd"/>
      <w:r w:rsidRPr="004424B1">
        <w:rPr>
          <w:lang w:val="en-GB"/>
        </w:rPr>
        <w:t xml:space="preserve"> is defined as</w:t>
      </w:r>
      <w:ins w:id="28440" w:author="Quinten Van Woerkom" w:date="2024-12-18T14:51:00Z" w16du:dateUtc="2024-12-18T13:51:00Z">
        <w:r w:rsidR="006F3181">
          <w:rPr>
            <w:lang w:val="en-GB"/>
          </w:rPr>
          <w:t xml:space="preserve"> follows</w:t>
        </w:r>
      </w:ins>
      <w:del w:id="28441" w:author="Quinten Van Woerkom" w:date="2024-12-18T14:51:00Z" w16du:dateUtc="2024-12-18T13:51:00Z">
        <w:r w:rsidRPr="004424B1" w:rsidDel="006F3181">
          <w:rPr>
            <w:lang w:val="en-GB"/>
          </w:rPr>
          <w:delText xml:space="preserve"> follows</w:delText>
        </w:r>
      </w:del>
      <w:r w:rsidRPr="004424B1">
        <w:rPr>
          <w:lang w:val="en-GB"/>
        </w:rPr>
        <w:t>.</w:t>
      </w:r>
    </w:p>
    <w:p w14:paraId="65FE30D9" w14:textId="6563ACD4" w:rsidR="006F3181" w:rsidRPr="004424B1" w:rsidRDefault="006F3181">
      <w:pPr>
        <w:pStyle w:val="Heading6"/>
        <w:spacing w:before="480" w:after="240"/>
        <w:rPr>
          <w:lang w:val="en-GB"/>
        </w:rPr>
        <w:pPrChange w:id="28442" w:author="Peter Van Der Plas" w:date="2024-12-27T12:44:00Z" w16du:dateUtc="2024-12-27T11:44:00Z">
          <w:pPr/>
        </w:pPrChange>
      </w:pPr>
      <w:ins w:id="28443" w:author="Quinten Van Woerkom" w:date="2024-12-18T14:51:00Z" w16du:dateUtc="2024-12-18T13:51:00Z">
        <w:r>
          <w:rPr>
            <w:lang w:val="en-GB"/>
          </w:rPr>
          <w:t>Definition</w:t>
        </w:r>
      </w:ins>
    </w:p>
    <w:p w14:paraId="0BE5FAF5" w14:textId="0B43DD49" w:rsidR="001A5A1C" w:rsidRPr="004424B1" w:rsidDel="002524B8" w:rsidRDefault="001A5A1C">
      <w:pPr>
        <w:rPr>
          <w:del w:id="28444" w:author="Quinten Van Woerkom" w:date="2024-12-18T14:58:00Z" w16du:dateUtc="2024-12-18T13:58:00Z"/>
          <w:lang w:val="en-GB"/>
        </w:rPr>
        <w:pPrChange w:id="28445" w:author="Quinten Van Woerkom" w:date="2024-12-18T14:58:00Z" w16du:dateUtc="2024-12-18T13:58:00Z">
          <w:pPr>
            <w:spacing w:before="0"/>
          </w:pPr>
        </w:pPrChange>
      </w:pPr>
    </w:p>
    <w:tbl>
      <w:tblPr>
        <w:tblStyle w:val="RBTable"/>
        <w:tblW w:w="9179" w:type="dxa"/>
        <w:tblLayout w:type="fixed"/>
        <w:tblLook w:val="0400" w:firstRow="0" w:lastRow="0" w:firstColumn="0" w:lastColumn="0" w:noHBand="0" w:noVBand="1"/>
        <w:tblCaption w:val="DSC PlanDetailUpdate E1 X"/>
      </w:tblPr>
      <w:tblGrid>
        <w:gridCol w:w="1667"/>
        <w:gridCol w:w="2977"/>
        <w:gridCol w:w="992"/>
        <w:gridCol w:w="1843"/>
        <w:gridCol w:w="708"/>
        <w:gridCol w:w="992"/>
      </w:tblGrid>
      <w:tr w:rsidR="004C430C" w:rsidRPr="004424B1" w14:paraId="1F940F3B" w14:textId="77777777" w:rsidTr="003F4150">
        <w:tc>
          <w:tcPr>
            <w:tcW w:w="1666" w:type="dxa"/>
            <w:shd w:val="clear" w:color="auto" w:fill="00CCFF"/>
          </w:tcPr>
          <w:p w14:paraId="1E342A6B" w14:textId="77777777" w:rsidR="004C430C" w:rsidRPr="00336395" w:rsidRDefault="004C430C" w:rsidP="007B4994">
            <w:pPr>
              <w:pStyle w:val="TableCell"/>
              <w:rPr>
                <w:bCs/>
                <w:color w:val="auto"/>
                <w:szCs w:val="18"/>
                <w:rPrChange w:id="28446" w:author="Peter Van Der Plas" w:date="2024-12-27T12:42:00Z" w16du:dateUtc="2024-12-27T11:42:00Z">
                  <w:rPr>
                    <w:color w:val="FFFFFF" w:themeColor="background1"/>
                  </w:rPr>
                </w:rPrChange>
              </w:rPr>
            </w:pPr>
            <w:r w:rsidRPr="00336395">
              <w:rPr>
                <w:bCs/>
                <w:color w:val="auto"/>
                <w:szCs w:val="18"/>
                <w:rPrChange w:id="28447" w:author="Peter Van Der Plas" w:date="2024-12-27T12:42:00Z" w16du:dateUtc="2024-12-27T11:42:00Z">
                  <w:rPr>
                    <w:color w:val="FFFFFF" w:themeColor="background1"/>
                  </w:rPr>
                </w:rPrChange>
              </w:rPr>
              <w:t>Name</w:t>
            </w:r>
          </w:p>
        </w:tc>
        <w:tc>
          <w:tcPr>
            <w:tcW w:w="2976" w:type="dxa"/>
          </w:tcPr>
          <w:p w14:paraId="524C0025" w14:textId="77777777" w:rsidR="004C430C" w:rsidRPr="00336395" w:rsidRDefault="004C430C" w:rsidP="007B4994">
            <w:pPr>
              <w:pStyle w:val="TableCell"/>
              <w:rPr>
                <w:b/>
                <w:szCs w:val="18"/>
                <w:rPrChange w:id="28448" w:author="Peter Van Der Plas" w:date="2024-12-27T12:42:00Z" w16du:dateUtc="2024-12-27T11:42:00Z">
                  <w:rPr>
                    <w:b/>
                    <w:i/>
                    <w:iCs/>
                  </w:rPr>
                </w:rPrChange>
              </w:rPr>
            </w:pPr>
            <w:proofErr w:type="spellStart"/>
            <w:r w:rsidRPr="00336395">
              <w:rPr>
                <w:b/>
                <w:szCs w:val="18"/>
                <w:rPrChange w:id="28449" w:author="Peter Van Der Plas" w:date="2024-12-27T12:42:00Z" w16du:dateUtc="2024-12-27T11:42:00Z">
                  <w:rPr>
                    <w:b/>
                    <w:i/>
                    <w:iCs/>
                  </w:rPr>
                </w:rPrChange>
              </w:rPr>
              <w:t>PlanDetailUpdate</w:t>
            </w:r>
            <w:proofErr w:type="spellEnd"/>
          </w:p>
        </w:tc>
        <w:tc>
          <w:tcPr>
            <w:tcW w:w="992" w:type="dxa"/>
            <w:shd w:val="clear" w:color="auto" w:fill="00CCFF"/>
          </w:tcPr>
          <w:p w14:paraId="48AE6AE6" w14:textId="77777777" w:rsidR="004C430C" w:rsidRPr="00336395" w:rsidRDefault="004C430C" w:rsidP="007B4994">
            <w:pPr>
              <w:pStyle w:val="TableCell"/>
              <w:rPr>
                <w:bCs/>
                <w:color w:val="auto"/>
                <w:szCs w:val="18"/>
                <w:rPrChange w:id="28450" w:author="Peter Van Der Plas" w:date="2024-12-27T12:42:00Z" w16du:dateUtc="2024-12-27T11:42:00Z">
                  <w:rPr>
                    <w:b/>
                  </w:rPr>
                </w:rPrChange>
              </w:rPr>
            </w:pPr>
            <w:r w:rsidRPr="00336395">
              <w:rPr>
                <w:bCs/>
                <w:color w:val="auto"/>
                <w:szCs w:val="18"/>
                <w:rPrChange w:id="28451" w:author="Peter Van Der Plas" w:date="2024-12-27T12:42:00Z" w16du:dateUtc="2024-12-27T11:42:00Z">
                  <w:rPr>
                    <w:b/>
                    <w:color w:val="FFFFFF" w:themeColor="background1"/>
                  </w:rPr>
                </w:rPrChange>
              </w:rPr>
              <w:t>Extends</w:t>
            </w:r>
          </w:p>
        </w:tc>
        <w:tc>
          <w:tcPr>
            <w:tcW w:w="1842" w:type="dxa"/>
          </w:tcPr>
          <w:p w14:paraId="6647E320" w14:textId="77777777" w:rsidR="004C430C" w:rsidRPr="00336395" w:rsidRDefault="004C430C" w:rsidP="007B4994">
            <w:pPr>
              <w:pStyle w:val="TableCell"/>
              <w:rPr>
                <w:b/>
                <w:szCs w:val="18"/>
              </w:rPr>
            </w:pPr>
            <w:proofErr w:type="gramStart"/>
            <w:r w:rsidRPr="00336395">
              <w:rPr>
                <w:szCs w:val="18"/>
              </w:rPr>
              <w:t>MAL::</w:t>
            </w:r>
            <w:proofErr w:type="gramEnd"/>
            <w:r w:rsidRPr="00336395">
              <w:rPr>
                <w:szCs w:val="18"/>
              </w:rPr>
              <w:t>Composite</w:t>
            </w:r>
          </w:p>
        </w:tc>
        <w:tc>
          <w:tcPr>
            <w:tcW w:w="708" w:type="dxa"/>
            <w:shd w:val="clear" w:color="auto" w:fill="00CCFF"/>
          </w:tcPr>
          <w:p w14:paraId="6EE14034" w14:textId="77777777" w:rsidR="004C430C" w:rsidRPr="00336395" w:rsidRDefault="004C430C" w:rsidP="007B4994">
            <w:pPr>
              <w:pStyle w:val="TableCell"/>
              <w:rPr>
                <w:bCs/>
                <w:color w:val="auto"/>
                <w:szCs w:val="18"/>
                <w:rPrChange w:id="28452" w:author="Peter Van Der Plas" w:date="2024-12-27T12:42:00Z" w16du:dateUtc="2024-12-27T11:42:00Z">
                  <w:rPr>
                    <w:b/>
                  </w:rPr>
                </w:rPrChange>
              </w:rPr>
            </w:pPr>
            <w:r w:rsidRPr="00336395">
              <w:rPr>
                <w:bCs/>
                <w:color w:val="auto"/>
                <w:szCs w:val="18"/>
                <w:rPrChange w:id="28453" w:author="Peter Van Der Plas" w:date="2024-12-27T12:42:00Z" w16du:dateUtc="2024-12-27T11:42:00Z">
                  <w:rPr>
                    <w:b/>
                    <w:color w:val="FFFFFF" w:themeColor="background1"/>
                  </w:rPr>
                </w:rPrChange>
              </w:rPr>
              <w:t>SFP</w:t>
            </w:r>
          </w:p>
        </w:tc>
        <w:tc>
          <w:tcPr>
            <w:tcW w:w="992" w:type="dxa"/>
          </w:tcPr>
          <w:p w14:paraId="5268F537" w14:textId="77777777" w:rsidR="004C430C" w:rsidRPr="00336395" w:rsidRDefault="004C430C" w:rsidP="007B4994">
            <w:pPr>
              <w:pStyle w:val="TableCell"/>
              <w:jc w:val="right"/>
              <w:rPr>
                <w:szCs w:val="18"/>
              </w:rPr>
            </w:pPr>
            <w:r w:rsidRPr="00336395">
              <w:rPr>
                <w:szCs w:val="18"/>
              </w:rPr>
              <w:t>Abstract</w:t>
            </w:r>
          </w:p>
        </w:tc>
      </w:tr>
    </w:tbl>
    <w:p w14:paraId="4E63ADBF" w14:textId="77777777" w:rsidR="004C430C" w:rsidRPr="004424B1" w:rsidRDefault="004C430C" w:rsidP="004C430C">
      <w:pPr>
        <w:pStyle w:val="Heading3"/>
        <w:spacing w:before="480"/>
        <w:rPr>
          <w:lang w:val="en-GB"/>
        </w:rPr>
      </w:pPr>
      <w:bookmarkStart w:id="28454" w:name="_Toc52218249"/>
      <w:bookmarkStart w:id="28455" w:name="_Ref60926528"/>
      <w:bookmarkStart w:id="28456" w:name="_Toc140093798"/>
      <w:bookmarkStart w:id="28457" w:name="_Hlk74674025"/>
      <w:r w:rsidRPr="004424B1">
        <w:rPr>
          <w:lang w:val="en-GB"/>
        </w:rPr>
        <w:t>Planning Activities</w:t>
      </w:r>
      <w:bookmarkEnd w:id="28454"/>
      <w:bookmarkEnd w:id="28455"/>
      <w:bookmarkEnd w:id="28456"/>
    </w:p>
    <w:p w14:paraId="610D60E9" w14:textId="05958A3A" w:rsidR="004C430C" w:rsidRPr="004424B1" w:rsidRDefault="004C430C" w:rsidP="004C430C">
      <w:pPr>
        <w:pStyle w:val="Heading4"/>
        <w:rPr>
          <w:lang w:val="en-GB"/>
        </w:rPr>
      </w:pPr>
      <w:bookmarkStart w:id="28458" w:name="_Ref62569131"/>
      <w:commentRangeStart w:id="28459"/>
      <w:r w:rsidRPr="004424B1">
        <w:rPr>
          <w:lang w:val="en-GB"/>
        </w:rPr>
        <w:t xml:space="preserve">Activity </w:t>
      </w:r>
      <w:ins w:id="28460" w:author="Peter Van Der Plas" w:date="2024-12-27T13:21:00Z" w16du:dateUtc="2024-12-27T12:21:00Z">
        <w:r w:rsidR="00AA0709">
          <w:rPr>
            <w:lang w:val="en-GB"/>
          </w:rPr>
          <w:t>MO</w:t>
        </w:r>
      </w:ins>
      <w:ins w:id="28461" w:author="Peter Van Der Plas" w:date="2024-12-27T13:03:00Z" w16du:dateUtc="2024-12-27T12:03:00Z">
        <w:r w:rsidR="00BA1EF6">
          <w:rPr>
            <w:lang w:val="en-GB"/>
          </w:rPr>
          <w:t xml:space="preserve"> </w:t>
        </w:r>
      </w:ins>
      <w:r w:rsidRPr="004424B1">
        <w:rPr>
          <w:lang w:val="en-GB"/>
        </w:rPr>
        <w:t>Object</w:t>
      </w:r>
      <w:del w:id="28462" w:author="Peter Van Der Plas" w:date="2024-12-27T13:04:00Z" w16du:dateUtc="2024-12-27T12:04:00Z">
        <w:r w:rsidRPr="004424B1" w:rsidDel="00BA1EF6">
          <w:rPr>
            <w:lang w:val="en-GB"/>
          </w:rPr>
          <w:delText>s</w:delText>
        </w:r>
      </w:del>
      <w:bookmarkEnd w:id="28458"/>
      <w:ins w:id="28463" w:author="Peter Van Der Plas" w:date="2024-12-27T13:05:00Z" w16du:dateUtc="2024-12-27T12:05:00Z">
        <w:r w:rsidR="00BA1EF6">
          <w:rPr>
            <w:lang w:val="en-GB"/>
          </w:rPr>
          <w:t>s</w:t>
        </w:r>
      </w:ins>
      <w:commentRangeEnd w:id="28459"/>
      <w:ins w:id="28464" w:author="Peter Van Der Plas" w:date="2024-12-27T13:24:00Z" w16du:dateUtc="2024-12-27T12:24:00Z">
        <w:r w:rsidR="00AA0709">
          <w:rPr>
            <w:rStyle w:val="CommentReference"/>
            <w:b w:val="0"/>
          </w:rPr>
          <w:commentReference w:id="28459"/>
        </w:r>
      </w:ins>
    </w:p>
    <w:bookmarkEnd w:id="28457"/>
    <w:p w14:paraId="78165B46" w14:textId="3853CCB8" w:rsidR="004C430C" w:rsidRDefault="00C449A9" w:rsidP="00C449A9">
      <w:pPr>
        <w:pStyle w:val="Heading5"/>
        <w:rPr>
          <w:ins w:id="28465" w:author="Quinten Van Woerkom" w:date="2024-12-18T14:51:00Z" w16du:dateUtc="2024-12-18T13:51:00Z"/>
        </w:rPr>
      </w:pPr>
      <w:ins w:id="28466" w:author="Quinten Van Woerkom" w:date="2024-12-18T14:51:00Z" w16du:dateUtc="2024-12-18T13:51:00Z">
        <w:r>
          <w:t xml:space="preserve">Data Type: </w:t>
        </w:r>
      </w:ins>
      <w:r w:rsidR="004C430C" w:rsidRPr="004424B1">
        <w:t>ActivityDefinition</w:t>
      </w:r>
    </w:p>
    <w:p w14:paraId="344042AC" w14:textId="60C61361" w:rsidR="00C449A9" w:rsidRPr="00C449A9" w:rsidRDefault="00C449A9">
      <w:pPr>
        <w:pStyle w:val="Heading6"/>
        <w:pPrChange w:id="28467" w:author="Quinten Van Woerkom" w:date="2024-12-18T14:51:00Z" w16du:dateUtc="2024-12-18T13:51:00Z">
          <w:pPr>
            <w:pStyle w:val="HeadingNoNumber"/>
          </w:pPr>
        </w:pPrChange>
      </w:pPr>
      <w:ins w:id="28468" w:author="Quinten Van Woerkom" w:date="2024-12-18T14:51:00Z" w16du:dateUtc="2024-12-18T13:51:00Z">
        <w:r>
          <w:t>Overview</w:t>
        </w:r>
      </w:ins>
    </w:p>
    <w:p w14:paraId="0CB8782E" w14:textId="77777777" w:rsidR="004C430C" w:rsidRDefault="004C430C" w:rsidP="001A5A1C">
      <w:pPr>
        <w:rPr>
          <w:ins w:id="28469" w:author="Quinten Van Woerkom" w:date="2024-12-18T14:51:00Z" w16du:dateUtc="2024-12-18T13:51:00Z"/>
          <w:lang w:val="en-GB"/>
        </w:rPr>
      </w:pPr>
      <w:r w:rsidRPr="004424B1">
        <w:rPr>
          <w:lang w:val="en-GB"/>
        </w:rPr>
        <w:t xml:space="preserve">An ActivityDefinition is an MO object that contains static configuration data relating to multiple occurrences of a planning activity.  Its </w:t>
      </w:r>
      <w:r w:rsidRPr="004424B1">
        <w:rPr>
          <w:rStyle w:val="Term"/>
          <w:lang w:val="en-GB"/>
        </w:rPr>
        <w:t>identity</w:t>
      </w:r>
      <w:r w:rsidRPr="004424B1">
        <w:rPr>
          <w:lang w:val="en-GB"/>
        </w:rPr>
        <w:t xml:space="preserve"> is defined by a </w:t>
      </w:r>
      <w:proofErr w:type="spellStart"/>
      <w:r w:rsidRPr="004424B1">
        <w:rPr>
          <w:lang w:val="en-GB"/>
        </w:rPr>
        <w:t>definitionID</w:t>
      </w:r>
      <w:proofErr w:type="spellEnd"/>
      <w:r w:rsidRPr="004424B1">
        <w:rPr>
          <w:lang w:val="en-GB"/>
        </w:rPr>
        <w:t xml:space="preserve">, which includes a constant </w:t>
      </w:r>
      <w:r w:rsidRPr="004424B1">
        <w:rPr>
          <w:rStyle w:val="Term"/>
          <w:lang w:val="en-GB"/>
        </w:rPr>
        <w:t>key</w:t>
      </w:r>
      <w:r w:rsidRPr="004424B1">
        <w:rPr>
          <w:lang w:val="en-GB"/>
        </w:rPr>
        <w:t xml:space="preserve"> and an evolving </w:t>
      </w:r>
      <w:r w:rsidRPr="004424B1">
        <w:rPr>
          <w:rStyle w:val="Term"/>
          <w:lang w:val="en-GB"/>
        </w:rPr>
        <w:t>version</w:t>
      </w:r>
      <w:r w:rsidRPr="004424B1">
        <w:rPr>
          <w:lang w:val="en-GB"/>
        </w:rPr>
        <w:t xml:space="preserve"> that is updated each time the definition is revised.  </w:t>
      </w:r>
      <w:proofErr w:type="spellStart"/>
      <w:r w:rsidRPr="004424B1">
        <w:rPr>
          <w:lang w:val="en-GB"/>
        </w:rPr>
        <w:t>ActivityDefinitions</w:t>
      </w:r>
      <w:proofErr w:type="spellEnd"/>
      <w:r w:rsidRPr="004424B1">
        <w:rPr>
          <w:lang w:val="en-GB"/>
        </w:rPr>
        <w:t xml:space="preserve"> form part of the planning configuration data.</w:t>
      </w:r>
    </w:p>
    <w:p w14:paraId="430885B8" w14:textId="2344D144" w:rsidR="00C449A9" w:rsidRPr="004424B1" w:rsidRDefault="00C449A9">
      <w:pPr>
        <w:pStyle w:val="Heading6"/>
        <w:spacing w:before="480" w:after="240"/>
        <w:rPr>
          <w:lang w:val="en-GB"/>
        </w:rPr>
        <w:pPrChange w:id="28470" w:author="Peter Van Der Plas" w:date="2024-12-27T12:24:00Z" w16du:dateUtc="2024-12-27T11:24:00Z">
          <w:pPr/>
        </w:pPrChange>
      </w:pPr>
      <w:ins w:id="28471" w:author="Quinten Van Woerkom" w:date="2024-12-18T14:51:00Z" w16du:dateUtc="2024-12-18T13:51:00Z">
        <w:r>
          <w:rPr>
            <w:lang w:val="en-GB"/>
          </w:rPr>
          <w:t>Definition</w:t>
        </w:r>
      </w:ins>
    </w:p>
    <w:p w14:paraId="68A10A78" w14:textId="39B44A99" w:rsidR="001A5A1C" w:rsidRPr="004424B1" w:rsidDel="002524B8" w:rsidRDefault="001A5A1C">
      <w:pPr>
        <w:rPr>
          <w:del w:id="28472" w:author="Quinten Van Woerkom" w:date="2024-12-18T14:59:00Z" w16du:dateUtc="2024-12-18T13:59:00Z"/>
          <w:lang w:val="en-GB"/>
        </w:rPr>
        <w:pPrChange w:id="28473" w:author="Quinten Van Woerkom" w:date="2024-12-18T14:59:00Z" w16du:dateUtc="2024-12-18T13:59:00Z">
          <w:pPr>
            <w:spacing w:before="0"/>
          </w:pPr>
        </w:pPrChange>
      </w:pPr>
    </w:p>
    <w:tbl>
      <w:tblPr>
        <w:tblStyle w:val="RBTable"/>
        <w:tblW w:w="0" w:type="auto"/>
        <w:tblLayout w:type="fixed"/>
        <w:tblLook w:val="0400" w:firstRow="0" w:lastRow="0" w:firstColumn="0" w:lastColumn="0" w:noHBand="0" w:noVBand="1"/>
        <w:tblCaption w:val="DSO ActivityDefinition E1"/>
      </w:tblPr>
      <w:tblGrid>
        <w:gridCol w:w="1666"/>
        <w:gridCol w:w="2976"/>
        <w:gridCol w:w="992"/>
        <w:gridCol w:w="1842"/>
        <w:gridCol w:w="708"/>
        <w:gridCol w:w="992"/>
      </w:tblGrid>
      <w:tr w:rsidR="004C430C" w:rsidRPr="004424B1" w14:paraId="05EBCD00" w14:textId="77777777" w:rsidTr="003F4150">
        <w:tc>
          <w:tcPr>
            <w:tcW w:w="1666" w:type="dxa"/>
            <w:shd w:val="clear" w:color="auto" w:fill="00CCFF"/>
          </w:tcPr>
          <w:p w14:paraId="1BE737FB" w14:textId="77777777" w:rsidR="004C430C" w:rsidRPr="00A87BC5" w:rsidRDefault="004C430C" w:rsidP="007B4994">
            <w:pPr>
              <w:pStyle w:val="TableCell"/>
              <w:rPr>
                <w:color w:val="auto"/>
                <w:szCs w:val="18"/>
                <w:rPrChange w:id="28474" w:author="Peter Van Der Plas" w:date="2024-12-27T17:49:00Z" w16du:dateUtc="2024-12-27T16:49:00Z">
                  <w:rPr>
                    <w:color w:val="FFFFFF" w:themeColor="background1"/>
                  </w:rPr>
                </w:rPrChange>
              </w:rPr>
            </w:pPr>
            <w:r w:rsidRPr="00A87BC5">
              <w:rPr>
                <w:color w:val="auto"/>
                <w:szCs w:val="18"/>
                <w:rPrChange w:id="28475" w:author="Peter Van Der Plas" w:date="2024-12-27T17:49:00Z" w16du:dateUtc="2024-12-27T16:49:00Z">
                  <w:rPr>
                    <w:color w:val="FFFFFF" w:themeColor="background1"/>
                  </w:rPr>
                </w:rPrChange>
              </w:rPr>
              <w:t>Name</w:t>
            </w:r>
          </w:p>
        </w:tc>
        <w:tc>
          <w:tcPr>
            <w:tcW w:w="2976" w:type="dxa"/>
          </w:tcPr>
          <w:p w14:paraId="105B65AA" w14:textId="77777777" w:rsidR="004C430C" w:rsidRPr="00B614EF" w:rsidRDefault="004C430C" w:rsidP="007B4994">
            <w:pPr>
              <w:pStyle w:val="TableCell"/>
              <w:rPr>
                <w:b/>
                <w:szCs w:val="18"/>
              </w:rPr>
            </w:pPr>
            <w:r w:rsidRPr="00B614EF">
              <w:rPr>
                <w:b/>
                <w:szCs w:val="18"/>
              </w:rPr>
              <w:t>ActivityDefinition</w:t>
            </w:r>
          </w:p>
        </w:tc>
        <w:tc>
          <w:tcPr>
            <w:tcW w:w="992" w:type="dxa"/>
            <w:shd w:val="clear" w:color="auto" w:fill="00CCFF"/>
          </w:tcPr>
          <w:p w14:paraId="1D57D731" w14:textId="77777777" w:rsidR="004C430C" w:rsidRPr="00B614EF" w:rsidRDefault="004C430C" w:rsidP="007B4994">
            <w:pPr>
              <w:pStyle w:val="TableCell"/>
              <w:rPr>
                <w:bCs/>
                <w:color w:val="auto"/>
                <w:szCs w:val="18"/>
                <w:rPrChange w:id="28476" w:author="Peter Van Der Plas" w:date="2024-12-27T12:22:00Z" w16du:dateUtc="2024-12-27T11:22:00Z">
                  <w:rPr>
                    <w:b/>
                  </w:rPr>
                </w:rPrChange>
              </w:rPr>
            </w:pPr>
            <w:r w:rsidRPr="00B614EF">
              <w:rPr>
                <w:bCs/>
                <w:color w:val="auto"/>
                <w:szCs w:val="18"/>
                <w:rPrChange w:id="28477" w:author="Peter Van Der Plas" w:date="2024-12-27T12:22:00Z" w16du:dateUtc="2024-12-27T11:22:00Z">
                  <w:rPr>
                    <w:b/>
                    <w:color w:val="FFFFFF" w:themeColor="background1"/>
                  </w:rPr>
                </w:rPrChange>
              </w:rPr>
              <w:t>Extends</w:t>
            </w:r>
          </w:p>
        </w:tc>
        <w:tc>
          <w:tcPr>
            <w:tcW w:w="1842" w:type="dxa"/>
          </w:tcPr>
          <w:p w14:paraId="4DE741A0" w14:textId="77777777" w:rsidR="004C430C" w:rsidRPr="00B614EF" w:rsidRDefault="004C430C" w:rsidP="007B4994">
            <w:pPr>
              <w:pStyle w:val="TableCell"/>
              <w:rPr>
                <w:b/>
                <w:szCs w:val="18"/>
              </w:rPr>
            </w:pPr>
            <w:proofErr w:type="gramStart"/>
            <w:r w:rsidRPr="00B614EF">
              <w:rPr>
                <w:szCs w:val="18"/>
              </w:rPr>
              <w:t>MAL::</w:t>
            </w:r>
            <w:proofErr w:type="gramEnd"/>
            <w:r w:rsidRPr="00B614EF">
              <w:rPr>
                <w:szCs w:val="18"/>
              </w:rPr>
              <w:t>Object</w:t>
            </w:r>
          </w:p>
        </w:tc>
        <w:tc>
          <w:tcPr>
            <w:tcW w:w="708" w:type="dxa"/>
            <w:shd w:val="clear" w:color="auto" w:fill="00CCFF"/>
          </w:tcPr>
          <w:p w14:paraId="3BCD7443" w14:textId="77777777" w:rsidR="004C430C" w:rsidRPr="00B614EF" w:rsidRDefault="004C430C" w:rsidP="007B4994">
            <w:pPr>
              <w:pStyle w:val="TableCell"/>
              <w:rPr>
                <w:bCs/>
                <w:color w:val="auto"/>
                <w:szCs w:val="18"/>
                <w:rPrChange w:id="28478" w:author="Peter Van Der Plas" w:date="2024-12-27T12:22:00Z" w16du:dateUtc="2024-12-27T11:22:00Z">
                  <w:rPr>
                    <w:b/>
                  </w:rPr>
                </w:rPrChange>
              </w:rPr>
            </w:pPr>
            <w:r w:rsidRPr="00B614EF">
              <w:rPr>
                <w:bCs/>
                <w:color w:val="auto"/>
                <w:szCs w:val="18"/>
                <w:rPrChange w:id="28479" w:author="Peter Van Der Plas" w:date="2024-12-27T12:22:00Z" w16du:dateUtc="2024-12-27T11:22:00Z">
                  <w:rPr>
                    <w:b/>
                    <w:color w:val="FFFFFF" w:themeColor="background1"/>
                  </w:rPr>
                </w:rPrChange>
              </w:rPr>
              <w:t>SFP</w:t>
            </w:r>
          </w:p>
        </w:tc>
        <w:tc>
          <w:tcPr>
            <w:tcW w:w="992" w:type="dxa"/>
          </w:tcPr>
          <w:p w14:paraId="53F1FFB6" w14:textId="77777777" w:rsidR="004C430C" w:rsidRPr="00B614EF" w:rsidRDefault="004C430C" w:rsidP="007B4994">
            <w:pPr>
              <w:pStyle w:val="TableCell"/>
              <w:jc w:val="right"/>
              <w:rPr>
                <w:szCs w:val="18"/>
              </w:rPr>
            </w:pPr>
            <w:r w:rsidRPr="00B614EF">
              <w:rPr>
                <w:szCs w:val="18"/>
              </w:rPr>
              <w:t>101</w:t>
            </w:r>
          </w:p>
        </w:tc>
      </w:tr>
    </w:tbl>
    <w:p w14:paraId="42243159" w14:textId="77777777" w:rsidR="004C430C" w:rsidRPr="004424B1" w:rsidRDefault="004C430C" w:rsidP="004C430C">
      <w:pPr>
        <w:spacing w:before="0" w:line="240" w:lineRule="auto"/>
        <w:rPr>
          <w:sz w:val="2"/>
          <w:szCs w:val="2"/>
          <w:lang w:val="en-GB"/>
        </w:rPr>
      </w:pPr>
    </w:p>
    <w:tbl>
      <w:tblPr>
        <w:tblStyle w:val="RBTable"/>
        <w:tblW w:w="9179" w:type="dxa"/>
        <w:tblLayout w:type="fixed"/>
        <w:tblLook w:val="04A0" w:firstRow="1" w:lastRow="0" w:firstColumn="1" w:lastColumn="0" w:noHBand="0" w:noVBand="1"/>
      </w:tblPr>
      <w:tblGrid>
        <w:gridCol w:w="1668"/>
        <w:gridCol w:w="1984"/>
        <w:gridCol w:w="992"/>
        <w:gridCol w:w="4535"/>
      </w:tblGrid>
      <w:tr w:rsidR="004C430C" w:rsidRPr="004424B1" w14:paraId="421EF304" w14:textId="77777777" w:rsidTr="007B49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14:paraId="0185ED97" w14:textId="3827B9D2" w:rsidR="004C430C" w:rsidRPr="004424B1" w:rsidRDefault="004C430C" w:rsidP="007B4994">
            <w:pPr>
              <w:pStyle w:val="TableCell"/>
            </w:pPr>
            <w:del w:id="28480" w:author="Quinten Van Woerkom" w:date="2024-11-25T14:48:00Z" w16du:dateUtc="2024-11-25T13:48:00Z">
              <w:r w:rsidRPr="004424B1" w:rsidDel="002B0859">
                <w:delText>Attribute</w:delText>
              </w:r>
            </w:del>
            <w:ins w:id="28481" w:author="Quinten Van Woerkom" w:date="2024-11-25T14:48:00Z" w16du:dateUtc="2024-11-25T13:48:00Z">
              <w:r w:rsidR="002B0859">
                <w:t>Field</w:t>
              </w:r>
            </w:ins>
          </w:p>
        </w:tc>
        <w:tc>
          <w:tcPr>
            <w:tcW w:w="1984" w:type="dxa"/>
          </w:tcPr>
          <w:p w14:paraId="09F86D8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1A8FC72B"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18D86EC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1760B6B" w14:textId="77777777" w:rsidTr="007B4994">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385DC86B" w14:textId="77777777" w:rsidR="004C430C" w:rsidRPr="00BE1C3C" w:rsidRDefault="004C430C" w:rsidP="007B4994">
            <w:pPr>
              <w:pStyle w:val="TableCell"/>
              <w:rPr>
                <w:szCs w:val="18"/>
                <w:u w:val="single"/>
              </w:rPr>
            </w:pPr>
            <w:r w:rsidRPr="00BE1C3C">
              <w:rPr>
                <w:szCs w:val="18"/>
                <w:u w:val="single"/>
              </w:rPr>
              <w:t>identity</w:t>
            </w:r>
          </w:p>
        </w:tc>
        <w:tc>
          <w:tcPr>
            <w:tcW w:w="0" w:type="dxa"/>
            <w:shd w:val="clear" w:color="auto" w:fill="BFBFBF" w:themeFill="background1" w:themeFillShade="BF"/>
          </w:tcPr>
          <w:p w14:paraId="00DE788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ObjectIdentity</w:t>
            </w:r>
            <w:proofErr w:type="spellEnd"/>
          </w:p>
        </w:tc>
        <w:tc>
          <w:tcPr>
            <w:tcW w:w="0" w:type="dxa"/>
            <w:shd w:val="clear" w:color="auto" w:fill="BFBFBF" w:themeFill="background1" w:themeFillShade="BF"/>
          </w:tcPr>
          <w:p w14:paraId="71C1B93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0" w:type="dxa"/>
            <w:shd w:val="clear" w:color="auto" w:fill="BFBFBF" w:themeFill="background1" w:themeFillShade="BF"/>
          </w:tcPr>
          <w:p w14:paraId="2FEB505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Identity of the ActivityDefinition, including version.</w:t>
            </w:r>
          </w:p>
        </w:tc>
      </w:tr>
      <w:tr w:rsidR="004C430C" w:rsidRPr="004424B1" w14:paraId="763E5002"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58A104B3" w14:textId="77777777" w:rsidR="004C430C" w:rsidRPr="00BE1C3C" w:rsidRDefault="004C430C" w:rsidP="007B4994">
            <w:pPr>
              <w:pStyle w:val="TableCell"/>
              <w:rPr>
                <w:szCs w:val="18"/>
                <w:u w:val="single"/>
              </w:rPr>
            </w:pPr>
            <w:r w:rsidRPr="00BE1C3C">
              <w:rPr>
                <w:szCs w:val="18"/>
                <w:u w:val="single"/>
              </w:rPr>
              <w:t>description</w:t>
            </w:r>
          </w:p>
        </w:tc>
        <w:tc>
          <w:tcPr>
            <w:tcW w:w="1984" w:type="dxa"/>
          </w:tcPr>
          <w:p w14:paraId="343E388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520C0D7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36CF6A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Description of the Activity.</w:t>
            </w:r>
          </w:p>
        </w:tc>
      </w:tr>
      <w:tr w:rsidR="004C430C" w:rsidRPr="004424B1" w14:paraId="1A04781A"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4F904E8B" w14:textId="77777777" w:rsidR="004C430C" w:rsidRPr="00BE1C3C" w:rsidRDefault="004C430C" w:rsidP="007B4994">
            <w:pPr>
              <w:pStyle w:val="TableCell"/>
              <w:rPr>
                <w:szCs w:val="18"/>
                <w:u w:val="single"/>
              </w:rPr>
            </w:pPr>
            <w:proofErr w:type="spellStart"/>
            <w:r w:rsidRPr="00BE1C3C">
              <w:rPr>
                <w:szCs w:val="18"/>
                <w:u w:val="single"/>
              </w:rPr>
              <w:t>argDefs</w:t>
            </w:r>
            <w:proofErr w:type="spellEnd"/>
          </w:p>
        </w:tc>
        <w:tc>
          <w:tcPr>
            <w:tcW w:w="1984" w:type="dxa"/>
          </w:tcPr>
          <w:p w14:paraId="6E22010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ArgDef</w:t>
            </w:r>
            <w:proofErr w:type="spellEnd"/>
            <w:r w:rsidRPr="004424B1">
              <w:t>&gt;</w:t>
            </w:r>
          </w:p>
        </w:tc>
        <w:tc>
          <w:tcPr>
            <w:tcW w:w="992" w:type="dxa"/>
          </w:tcPr>
          <w:p w14:paraId="298EAE9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1CD3F5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of Argument Definitions.</w:t>
            </w:r>
          </w:p>
        </w:tc>
      </w:tr>
      <w:tr w:rsidR="004C430C" w:rsidRPr="004424B1" w14:paraId="17300FB8"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38804274" w14:textId="77777777" w:rsidR="004C430C" w:rsidRPr="00BE1C3C" w:rsidRDefault="004C430C" w:rsidP="007B4994">
            <w:pPr>
              <w:pStyle w:val="TableCell"/>
              <w:rPr>
                <w:szCs w:val="18"/>
                <w:u w:val="single"/>
              </w:rPr>
            </w:pPr>
            <w:r w:rsidRPr="00BE1C3C">
              <w:rPr>
                <w:szCs w:val="18"/>
                <w:u w:val="single"/>
              </w:rPr>
              <w:t>constraints</w:t>
            </w:r>
          </w:p>
        </w:tc>
        <w:tc>
          <w:tcPr>
            <w:tcW w:w="1984" w:type="dxa"/>
          </w:tcPr>
          <w:p w14:paraId="2B82412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28482"/>
            <w:r w:rsidRPr="004424B1">
              <w:t>Constraint</w:t>
            </w:r>
            <w:commentRangeEnd w:id="28482"/>
            <w:r w:rsidR="00D210B7">
              <w:rPr>
                <w:rStyle w:val="CommentReference"/>
                <w:rFonts w:cs="Times New Roman"/>
                <w:lang w:val="en-US" w:eastAsia="en-US"/>
              </w:rPr>
              <w:commentReference w:id="28482"/>
            </w:r>
            <w:del w:id="28483" w:author="Quinten Van Woerkom" w:date="2024-12-03T13:39:00Z" w16du:dateUtc="2024-12-03T12:39:00Z">
              <w:r w:rsidRPr="004424B1" w:rsidDel="00D210B7">
                <w:delText>Node</w:delText>
              </w:r>
            </w:del>
          </w:p>
        </w:tc>
        <w:tc>
          <w:tcPr>
            <w:tcW w:w="992" w:type="dxa"/>
          </w:tcPr>
          <w:p w14:paraId="3F09FC9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D2BDFA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Set of Constraints applicable to all instances of the Activity.</w:t>
            </w:r>
          </w:p>
        </w:tc>
      </w:tr>
      <w:tr w:rsidR="005F1992" w:rsidRPr="004424B1" w14:paraId="7015CCB6" w14:textId="77777777" w:rsidTr="007B4994">
        <w:trPr>
          <w:ins w:id="28484" w:author="Quinten Van Woerkom" w:date="2024-12-03T13:27:00Z"/>
        </w:trPr>
        <w:tc>
          <w:tcPr>
            <w:cnfStyle w:val="001000000000" w:firstRow="0" w:lastRow="0" w:firstColumn="1" w:lastColumn="0" w:oddVBand="0" w:evenVBand="0" w:oddHBand="0" w:evenHBand="0" w:firstRowFirstColumn="0" w:firstRowLastColumn="0" w:lastRowFirstColumn="0" w:lastRowLastColumn="0"/>
            <w:tcW w:w="1668" w:type="dxa"/>
          </w:tcPr>
          <w:p w14:paraId="12FF63A3" w14:textId="6911D2A6" w:rsidR="005F1992" w:rsidRPr="00BE1C3C" w:rsidRDefault="005F1992" w:rsidP="007B4994">
            <w:pPr>
              <w:pStyle w:val="TableCell"/>
              <w:rPr>
                <w:ins w:id="28485" w:author="Quinten Van Woerkom" w:date="2024-12-03T13:27:00Z" w16du:dateUtc="2024-12-03T12:27:00Z"/>
                <w:szCs w:val="18"/>
                <w:u w:val="single"/>
              </w:rPr>
            </w:pPr>
            <w:commentRangeStart w:id="28486"/>
            <w:ins w:id="28487" w:author="Quinten Van Woerkom" w:date="2024-12-03T13:27:00Z" w16du:dateUtc="2024-12-03T12:27:00Z">
              <w:r w:rsidRPr="00BE1C3C">
                <w:rPr>
                  <w:szCs w:val="18"/>
                  <w:u w:val="single"/>
                </w:rPr>
                <w:t>effects</w:t>
              </w:r>
            </w:ins>
          </w:p>
        </w:tc>
        <w:tc>
          <w:tcPr>
            <w:tcW w:w="1984" w:type="dxa"/>
          </w:tcPr>
          <w:p w14:paraId="6A9E1E95" w14:textId="371AF1C1" w:rsidR="005F1992" w:rsidRPr="004424B1" w:rsidRDefault="005F1992" w:rsidP="007B4994">
            <w:pPr>
              <w:pStyle w:val="TableCell"/>
              <w:cnfStyle w:val="000000000000" w:firstRow="0" w:lastRow="0" w:firstColumn="0" w:lastColumn="0" w:oddVBand="0" w:evenVBand="0" w:oddHBand="0" w:evenHBand="0" w:firstRowFirstColumn="0" w:firstRowLastColumn="0" w:lastRowFirstColumn="0" w:lastRowLastColumn="0"/>
              <w:rPr>
                <w:ins w:id="28488" w:author="Quinten Van Woerkom" w:date="2024-12-03T13:27:00Z" w16du:dateUtc="2024-12-03T12:27:00Z"/>
              </w:rPr>
            </w:pPr>
            <w:ins w:id="28489" w:author="Quinten Van Woerkom" w:date="2024-12-03T13:27:00Z" w16du:dateUtc="2024-12-03T12:27:00Z">
              <w:r>
                <w:t>List</w:t>
              </w:r>
            </w:ins>
            <w:ins w:id="28490" w:author="Peter Van Der Plas" w:date="2025-01-01T16:11:00Z" w16du:dateUtc="2025-01-01T15:11:00Z">
              <w:r w:rsidR="00275E56">
                <w:t xml:space="preserve"> </w:t>
              </w:r>
            </w:ins>
            <w:ins w:id="28491" w:author="Quinten Van Woerkom" w:date="2024-12-03T13:27:00Z" w16du:dateUtc="2024-12-03T12:27:00Z">
              <w:r>
                <w:t>&lt;Effect&gt;</w:t>
              </w:r>
            </w:ins>
          </w:p>
        </w:tc>
        <w:tc>
          <w:tcPr>
            <w:tcW w:w="992" w:type="dxa"/>
          </w:tcPr>
          <w:p w14:paraId="4F082713" w14:textId="10901053" w:rsidR="005F1992" w:rsidRPr="004424B1" w:rsidRDefault="005F1992" w:rsidP="007B4994">
            <w:pPr>
              <w:pStyle w:val="TableCell"/>
              <w:cnfStyle w:val="000000000000" w:firstRow="0" w:lastRow="0" w:firstColumn="0" w:lastColumn="0" w:oddVBand="0" w:evenVBand="0" w:oddHBand="0" w:evenHBand="0" w:firstRowFirstColumn="0" w:firstRowLastColumn="0" w:lastRowFirstColumn="0" w:lastRowLastColumn="0"/>
              <w:rPr>
                <w:ins w:id="28492" w:author="Quinten Van Woerkom" w:date="2024-12-03T13:27:00Z" w16du:dateUtc="2024-12-03T12:27:00Z"/>
              </w:rPr>
            </w:pPr>
            <w:ins w:id="28493" w:author="Quinten Van Woerkom" w:date="2024-12-03T13:27:00Z" w16du:dateUtc="2024-12-03T12:27:00Z">
              <w:r>
                <w:t>Yes</w:t>
              </w:r>
            </w:ins>
          </w:p>
        </w:tc>
        <w:tc>
          <w:tcPr>
            <w:tcW w:w="4535" w:type="dxa"/>
          </w:tcPr>
          <w:p w14:paraId="06CFE1CB" w14:textId="678C7D73" w:rsidR="005F1992" w:rsidRPr="004424B1" w:rsidRDefault="005F1992" w:rsidP="007B4994">
            <w:pPr>
              <w:pStyle w:val="TableCell"/>
              <w:cnfStyle w:val="000000000000" w:firstRow="0" w:lastRow="0" w:firstColumn="0" w:lastColumn="0" w:oddVBand="0" w:evenVBand="0" w:oddHBand="0" w:evenHBand="0" w:firstRowFirstColumn="0" w:firstRowLastColumn="0" w:lastRowFirstColumn="0" w:lastRowLastColumn="0"/>
              <w:rPr>
                <w:ins w:id="28494" w:author="Quinten Van Woerkom" w:date="2024-12-03T13:27:00Z" w16du:dateUtc="2024-12-03T12:27:00Z"/>
              </w:rPr>
            </w:pPr>
            <w:ins w:id="28495" w:author="Quinten Van Woerkom" w:date="2024-12-03T13:27:00Z" w16du:dateUtc="2024-12-03T12:27:00Z">
              <w:r>
                <w:t>Set of Effects applicable to all instances of the Activity.</w:t>
              </w:r>
              <w:commentRangeEnd w:id="28486"/>
              <w:r>
                <w:rPr>
                  <w:rStyle w:val="CommentReference"/>
                  <w:rFonts w:cs="Times New Roman"/>
                  <w:lang w:val="en-US" w:eastAsia="en-US"/>
                </w:rPr>
                <w:commentReference w:id="28486"/>
              </w:r>
            </w:ins>
          </w:p>
        </w:tc>
      </w:tr>
      <w:tr w:rsidR="004C430C" w:rsidRPr="004424B1" w14:paraId="06701687"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29D7B7AC" w14:textId="77777777" w:rsidR="004C430C" w:rsidRPr="00BE1C3C" w:rsidRDefault="004C430C" w:rsidP="007B4994">
            <w:pPr>
              <w:pStyle w:val="TableCell"/>
              <w:rPr>
                <w:szCs w:val="18"/>
                <w:u w:val="single"/>
              </w:rPr>
            </w:pPr>
            <w:proofErr w:type="spellStart"/>
            <w:r w:rsidRPr="00BE1C3C">
              <w:rPr>
                <w:szCs w:val="18"/>
                <w:u w:val="single"/>
              </w:rPr>
              <w:t>executionDefinition</w:t>
            </w:r>
            <w:proofErr w:type="spellEnd"/>
          </w:p>
        </w:tc>
        <w:tc>
          <w:tcPr>
            <w:tcW w:w="1984" w:type="dxa"/>
          </w:tcPr>
          <w:p w14:paraId="53AE134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58277EA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E3305BD" w14:textId="3566146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definition of an executable body for the Activity (procedure, action sequence, etc.)</w:t>
            </w:r>
            <w:del w:id="28496" w:author="Quinten Van Woerkom" w:date="2024-12-02T16:53:00Z" w16du:dateUtc="2024-12-02T15:53:00Z">
              <w:r w:rsidRPr="004424B1" w:rsidDel="002A1B54">
                <w:delText xml:space="preserve"> [external to the MPS Information Model]</w:delText>
              </w:r>
            </w:del>
            <w:r w:rsidRPr="004424B1">
              <w:t>.</w:t>
            </w:r>
            <w:ins w:id="28497" w:author="Quinten Van Woerkom" w:date="2024-12-02T16:53:00Z" w16du:dateUtc="2024-12-02T15:53:00Z">
              <w:r w:rsidR="002A1B54">
                <w:t xml:space="preserve">  </w:t>
              </w:r>
              <w:commentRangeStart w:id="28498"/>
              <w:r w:rsidR="002A1B54" w:rsidRPr="002A1B54">
                <w:t xml:space="preserve">The manner in which this reference is interpreted is </w:t>
              </w:r>
              <w:proofErr w:type="gramStart"/>
              <w:r w:rsidR="002A1B54" w:rsidRPr="002A1B54">
                <w:t>implementation-specific</w:t>
              </w:r>
              <w:proofErr w:type="gramEnd"/>
              <w:r w:rsidR="002A1B54" w:rsidRPr="002A1B54">
                <w:t>.</w:t>
              </w:r>
              <w:commentRangeEnd w:id="28498"/>
              <w:r w:rsidR="002A1B54">
                <w:rPr>
                  <w:rStyle w:val="CommentReference"/>
                  <w:rFonts w:cs="Times New Roman"/>
                  <w:lang w:val="en-US" w:eastAsia="en-US"/>
                </w:rPr>
                <w:commentReference w:id="28498"/>
              </w:r>
            </w:ins>
          </w:p>
        </w:tc>
      </w:tr>
      <w:tr w:rsidR="004C430C" w:rsidRPr="004424B1" w14:paraId="5A3FC6A0"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151CFE0E" w14:textId="77777777" w:rsidR="004C430C" w:rsidRPr="00BE1C3C" w:rsidRDefault="004C430C" w:rsidP="007B4994">
            <w:pPr>
              <w:pStyle w:val="TableCell"/>
              <w:rPr>
                <w:szCs w:val="18"/>
                <w:u w:val="single"/>
              </w:rPr>
            </w:pPr>
            <w:proofErr w:type="spellStart"/>
            <w:r w:rsidRPr="00BE1C3C">
              <w:rPr>
                <w:szCs w:val="18"/>
                <w:u w:val="single"/>
              </w:rPr>
              <w:t>durationSpec</w:t>
            </w:r>
            <w:proofErr w:type="spellEnd"/>
          </w:p>
        </w:tc>
        <w:tc>
          <w:tcPr>
            <w:tcW w:w="1984" w:type="dxa"/>
          </w:tcPr>
          <w:p w14:paraId="144B1DB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20C03CB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9E611A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Supports calculation of an estimated duration of an Activity Instance.</w:t>
            </w:r>
          </w:p>
        </w:tc>
      </w:tr>
      <w:tr w:rsidR="004C430C" w:rsidRPr="004424B1" w14:paraId="1B0CB0DE"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5BB3C03D" w14:textId="77777777" w:rsidR="004C430C" w:rsidRPr="00BE1C3C" w:rsidRDefault="004C430C" w:rsidP="007B4994">
            <w:pPr>
              <w:pStyle w:val="TableCell"/>
              <w:rPr>
                <w:szCs w:val="18"/>
                <w:u w:val="single"/>
              </w:rPr>
            </w:pPr>
            <w:r w:rsidRPr="00BE1C3C">
              <w:rPr>
                <w:szCs w:val="18"/>
                <w:u w:val="single"/>
              </w:rPr>
              <w:t>children</w:t>
            </w:r>
          </w:p>
        </w:tc>
        <w:tc>
          <w:tcPr>
            <w:tcW w:w="1984" w:type="dxa"/>
          </w:tcPr>
          <w:p w14:paraId="19E2D561" w14:textId="424732F4" w:rsidR="004C430C" w:rsidRPr="004424B1" w:rsidRDefault="00CB663E" w:rsidP="007B4994">
            <w:pPr>
              <w:pStyle w:val="TableCell"/>
              <w:cnfStyle w:val="000000000000" w:firstRow="0" w:lastRow="0" w:firstColumn="0" w:lastColumn="0" w:oddVBand="0" w:evenVBand="0" w:oddHBand="0" w:evenHBand="0" w:firstRowFirstColumn="0" w:firstRowLastColumn="0" w:lastRowFirstColumn="0" w:lastRowLastColumn="0"/>
            </w:pPr>
            <w:ins w:id="28499" w:author="Quinten Van Woerkom" w:date="2024-12-03T14:25:00Z" w16du:dateUtc="2024-12-03T13:25:00Z">
              <w:r>
                <w:t>List</w:t>
              </w:r>
            </w:ins>
            <w:ins w:id="28500" w:author="Peter Van Der Plas" w:date="2025-01-01T16:11:00Z" w16du:dateUtc="2025-01-01T15:11:00Z">
              <w:r w:rsidR="00275E56">
                <w:t xml:space="preserve"> </w:t>
              </w:r>
            </w:ins>
            <w:ins w:id="28501" w:author="Quinten Van Woerkom" w:date="2024-12-03T14:25:00Z" w16du:dateUtc="2024-12-03T13:25:00Z">
              <w:r>
                <w:t>&lt;</w:t>
              </w:r>
            </w:ins>
            <w:commentRangeStart w:id="28502"/>
            <w:del w:id="28503" w:author="Quinten Van Woerkom" w:date="2024-12-03T14:12:00Z" w16du:dateUtc="2024-12-03T13:12:00Z">
              <w:r w:rsidR="004C430C" w:rsidRPr="004424B1" w:rsidDel="00C93599">
                <w:delText>ActivityNode</w:delText>
              </w:r>
            </w:del>
            <w:ins w:id="28504" w:author="Quinten Van Woerkom" w:date="2024-12-03T14:12:00Z" w16du:dateUtc="2024-12-03T13:12:00Z">
              <w:r w:rsidR="00C93599" w:rsidRPr="004424B1">
                <w:t>Activity</w:t>
              </w:r>
              <w:r w:rsidR="00C93599">
                <w:t>Details</w:t>
              </w:r>
              <w:commentRangeEnd w:id="28502"/>
              <w:r w:rsidR="00C93599">
                <w:rPr>
                  <w:rStyle w:val="CommentReference"/>
                  <w:rFonts w:cs="Times New Roman"/>
                  <w:lang w:val="en-US" w:eastAsia="en-US"/>
                </w:rPr>
                <w:commentReference w:id="28502"/>
              </w:r>
            </w:ins>
            <w:ins w:id="28505" w:author="Quinten Van Woerkom" w:date="2024-12-03T14:25:00Z" w16du:dateUtc="2024-12-03T13:25:00Z">
              <w:r>
                <w:t>&gt;</w:t>
              </w:r>
            </w:ins>
          </w:p>
        </w:tc>
        <w:tc>
          <w:tcPr>
            <w:tcW w:w="992" w:type="dxa"/>
          </w:tcPr>
          <w:p w14:paraId="2E20AF5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6F2C8C3" w14:textId="18C5100B"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Set of </w:t>
            </w:r>
            <w:r w:rsidRPr="004424B1">
              <w:rPr>
                <w:rStyle w:val="Term"/>
              </w:rPr>
              <w:t>Activity Details</w:t>
            </w:r>
            <w:r w:rsidRPr="004424B1">
              <w:t xml:space="preserve"> specifying child activities</w:t>
            </w:r>
            <w:commentRangeStart w:id="28506"/>
            <w:del w:id="28507" w:author="Quinten Van Woerkom" w:date="2024-12-03T14:12:00Z" w16du:dateUtc="2024-12-03T13:12:00Z">
              <w:r w:rsidRPr="004424B1" w:rsidDel="00C93599">
                <w:delText>, optionally with repetition</w:delText>
              </w:r>
            </w:del>
            <w:r w:rsidRPr="004424B1">
              <w:t>.</w:t>
            </w:r>
            <w:commentRangeEnd w:id="28506"/>
            <w:r w:rsidR="00C93599">
              <w:rPr>
                <w:rStyle w:val="CommentReference"/>
                <w:rFonts w:cs="Times New Roman"/>
                <w:lang w:val="en-US" w:eastAsia="en-US"/>
              </w:rPr>
              <w:commentReference w:id="28506"/>
            </w:r>
          </w:p>
        </w:tc>
      </w:tr>
      <w:tr w:rsidR="004C430C" w:rsidRPr="004424B1" w14:paraId="452C5359"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50E9E7D3" w14:textId="77777777" w:rsidR="004C430C" w:rsidRPr="00BE1C3C" w:rsidRDefault="004C430C" w:rsidP="007B4994">
            <w:pPr>
              <w:pStyle w:val="TableCell"/>
              <w:rPr>
                <w:szCs w:val="18"/>
                <w:u w:val="single"/>
              </w:rPr>
            </w:pPr>
            <w:proofErr w:type="spellStart"/>
            <w:r w:rsidRPr="00BE1C3C">
              <w:rPr>
                <w:szCs w:val="18"/>
                <w:u w:val="single"/>
              </w:rPr>
              <w:t>activityType</w:t>
            </w:r>
            <w:proofErr w:type="spellEnd"/>
          </w:p>
        </w:tc>
        <w:tc>
          <w:tcPr>
            <w:tcW w:w="1984" w:type="dxa"/>
          </w:tcPr>
          <w:p w14:paraId="386F65D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24A1C67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D468369" w14:textId="70FEF495" w:rsidR="004C430C" w:rsidRPr="004424B1" w:rsidRDefault="00400629" w:rsidP="00DB54E1">
            <w:pPr>
              <w:pStyle w:val="TableCell"/>
              <w:cnfStyle w:val="000000000000" w:firstRow="0" w:lastRow="0" w:firstColumn="0" w:lastColumn="0" w:oddVBand="0" w:evenVBand="0" w:oddHBand="0" w:evenHBand="0" w:firstRowFirstColumn="0" w:firstRowLastColumn="0" w:lastRowFirstColumn="0" w:lastRowLastColumn="0"/>
            </w:pPr>
            <w:commentRangeStart w:id="28508"/>
            <w:ins w:id="28509" w:author="Quinten Van Woerkom" w:date="2024-11-27T15:49:00Z" w16du:dateUtc="2024-11-27T14:49:00Z">
              <w:r>
                <w:t>Free-text field that can be used to categorize an activity into one of several arbitrary categories.</w:t>
              </w:r>
            </w:ins>
            <w:commentRangeEnd w:id="28508"/>
            <w:ins w:id="28510" w:author="Quinten Van Woerkom" w:date="2024-11-27T15:50:00Z" w16du:dateUtc="2024-11-27T14:50:00Z">
              <w:r>
                <w:rPr>
                  <w:rStyle w:val="CommentReference"/>
                  <w:rFonts w:cs="Times New Roman"/>
                  <w:lang w:val="en-US" w:eastAsia="en-US"/>
                </w:rPr>
                <w:commentReference w:id="28508"/>
              </w:r>
            </w:ins>
            <w:ins w:id="28511" w:author="Quinten Van Woerkom" w:date="2024-11-27T15:49:00Z" w16du:dateUtc="2024-11-27T14:49:00Z">
              <w:r>
                <w:t xml:space="preserve"> </w:t>
              </w:r>
            </w:ins>
            <w:r w:rsidR="004C430C" w:rsidRPr="004424B1">
              <w:t>Enables a planning system to customi</w:t>
            </w:r>
            <w:r w:rsidR="00DB54E1" w:rsidRPr="004424B1">
              <w:t>z</w:t>
            </w:r>
            <w:r w:rsidR="004C430C" w:rsidRPr="004424B1">
              <w:t xml:space="preserve">e </w:t>
            </w:r>
            <w:proofErr w:type="spellStart"/>
            <w:r w:rsidR="004C430C" w:rsidRPr="004424B1">
              <w:t>behavior</w:t>
            </w:r>
            <w:proofErr w:type="spellEnd"/>
            <w:r w:rsidR="004C430C" w:rsidRPr="004424B1">
              <w:t xml:space="preserve"> for activities, such as their presentation in displays, based on the specified value.</w:t>
            </w:r>
          </w:p>
        </w:tc>
      </w:tr>
      <w:tr w:rsidR="004C430C" w:rsidRPr="004424B1" w14:paraId="3AB951C5"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50864F14" w14:textId="77777777" w:rsidR="004C430C" w:rsidRPr="00BE1C3C" w:rsidRDefault="004C430C" w:rsidP="007B4994">
            <w:pPr>
              <w:pStyle w:val="TableCell"/>
              <w:rPr>
                <w:szCs w:val="18"/>
                <w:u w:val="single"/>
              </w:rPr>
            </w:pPr>
            <w:proofErr w:type="spellStart"/>
            <w:r w:rsidRPr="00BE1C3C">
              <w:rPr>
                <w:szCs w:val="18"/>
                <w:u w:val="single"/>
              </w:rPr>
              <w:t>defaultTags</w:t>
            </w:r>
            <w:proofErr w:type="spellEnd"/>
          </w:p>
        </w:tc>
        <w:tc>
          <w:tcPr>
            <w:tcW w:w="1984" w:type="dxa"/>
          </w:tcPr>
          <w:p w14:paraId="4B94929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Pr="004424B1">
              <w:t>String&gt;</w:t>
            </w:r>
          </w:p>
        </w:tc>
        <w:tc>
          <w:tcPr>
            <w:tcW w:w="992" w:type="dxa"/>
          </w:tcPr>
          <w:p w14:paraId="1DC9CE3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1F9798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set of Tags that may be used to associate the Activity with others, grouping activities by operational responsibility (controller/group/system) or other criteria.</w:t>
            </w:r>
          </w:p>
        </w:tc>
      </w:tr>
    </w:tbl>
    <w:p w14:paraId="7282BED7" w14:textId="4A74B1E3" w:rsidR="004C430C" w:rsidRDefault="001F77A9">
      <w:pPr>
        <w:pStyle w:val="Heading5"/>
        <w:spacing w:before="480"/>
        <w:rPr>
          <w:ins w:id="28512" w:author="Quinten Van Woerkom" w:date="2024-12-18T14:52:00Z" w16du:dateUtc="2024-12-18T13:52:00Z"/>
        </w:rPr>
        <w:pPrChange w:id="28513" w:author="Peter Van Der Plas" w:date="2024-12-27T12:24:00Z" w16du:dateUtc="2024-12-27T11:24:00Z">
          <w:pPr>
            <w:pStyle w:val="Heading5"/>
          </w:pPr>
        </w:pPrChange>
      </w:pPr>
      <w:ins w:id="28514" w:author="Quinten Van Woerkom" w:date="2024-12-18T14:52:00Z" w16du:dateUtc="2024-12-18T13:52:00Z">
        <w:r>
          <w:t xml:space="preserve">Data Type: </w:t>
        </w:r>
      </w:ins>
      <w:r w:rsidR="004C430C" w:rsidRPr="004424B1">
        <w:t>ActivityInstance</w:t>
      </w:r>
    </w:p>
    <w:p w14:paraId="319B17E4" w14:textId="65AC4ACF" w:rsidR="001F77A9" w:rsidRPr="001F77A9" w:rsidRDefault="001F77A9">
      <w:pPr>
        <w:pStyle w:val="Heading6"/>
        <w:pPrChange w:id="28515" w:author="Quinten Van Woerkom" w:date="2024-12-18T14:52:00Z" w16du:dateUtc="2024-12-18T13:52:00Z">
          <w:pPr>
            <w:pStyle w:val="HeadingNoNumber"/>
          </w:pPr>
        </w:pPrChange>
      </w:pPr>
      <w:ins w:id="28516" w:author="Quinten Van Woerkom" w:date="2024-12-18T14:52:00Z" w16du:dateUtc="2024-12-18T13:52:00Z">
        <w:r>
          <w:t>Overview</w:t>
        </w:r>
      </w:ins>
    </w:p>
    <w:p w14:paraId="1CE03ADD" w14:textId="77777777" w:rsidR="004C430C" w:rsidRPr="004424B1" w:rsidRDefault="004C430C" w:rsidP="004C430C">
      <w:pPr>
        <w:rPr>
          <w:lang w:val="en-GB"/>
        </w:rPr>
      </w:pPr>
      <w:r w:rsidRPr="004424B1">
        <w:rPr>
          <w:lang w:val="en-GB"/>
        </w:rPr>
        <w:t>An ActivityInstance is an MO object that contains the identity of a specific occurrence of a planning activity, together with both static and dynamic information associated with that occurrence.  It supports relationships to its definition, source, a related planning event and any child activities.</w:t>
      </w:r>
    </w:p>
    <w:p w14:paraId="613EF465" w14:textId="77777777" w:rsidR="004C430C" w:rsidRPr="004424B1" w:rsidRDefault="004C430C" w:rsidP="004C430C">
      <w:pPr>
        <w:rPr>
          <w:lang w:val="en-GB"/>
        </w:rPr>
      </w:pPr>
      <w:proofErr w:type="spellStart"/>
      <w:r w:rsidRPr="004424B1">
        <w:rPr>
          <w:lang w:val="en-GB"/>
        </w:rPr>
        <w:t>ActivityInstances</w:t>
      </w:r>
      <w:proofErr w:type="spellEnd"/>
      <w:r w:rsidRPr="004424B1">
        <w:rPr>
          <w:lang w:val="en-GB"/>
        </w:rPr>
        <w:t xml:space="preserve"> may be contained within a Plan.</w:t>
      </w:r>
    </w:p>
    <w:p w14:paraId="4732A4CD" w14:textId="78251F09" w:rsidR="004C430C" w:rsidRDefault="004C430C" w:rsidP="001A5A1C">
      <w:pPr>
        <w:pStyle w:val="Notelevel1"/>
        <w:spacing w:line="240" w:lineRule="auto"/>
        <w:ind w:left="1140" w:hanging="1140"/>
        <w:rPr>
          <w:ins w:id="28517" w:author="Quinten Van Woerkom" w:date="2024-12-18T14:53:00Z" w16du:dateUtc="2024-12-18T13:53:00Z"/>
        </w:rPr>
      </w:pPr>
      <w:r w:rsidRPr="004424B1">
        <w:t>NOTE</w:t>
      </w:r>
      <w:r w:rsidRPr="004424B1">
        <w:tab/>
        <w:t>–</w:t>
      </w:r>
      <w:r w:rsidRPr="004424B1">
        <w:tab/>
        <w:t xml:space="preserve">The start and end </w:t>
      </w:r>
      <w:del w:id="28518" w:author="Quinten Van Woerkom" w:date="2024-11-25T14:43:00Z" w16du:dateUtc="2024-11-25T13:43:00Z">
        <w:r w:rsidRPr="004424B1" w:rsidDel="00006133">
          <w:delText>attribute</w:delText>
        </w:r>
      </w:del>
      <w:ins w:id="28519" w:author="Quinten Van Woerkom" w:date="2024-11-25T14:43:00Z" w16du:dateUtc="2024-11-25T13:43:00Z">
        <w:r w:rsidR="00006133">
          <w:t>field</w:t>
        </w:r>
      </w:ins>
      <w:r w:rsidRPr="004424B1">
        <w:t>s specify the trigger conditions (including time) that specify when the ActivityInstance starts and/or ends in the context of a Plan.  The duration is an estimate of the time taken to execute the ActivityInstance rather than an offset, which may for example be used in the visualization of a Plan.  Duration may be used in conjunction with a specified end trigger to determine the planned start time of an ActivityInstance.</w:t>
      </w:r>
    </w:p>
    <w:p w14:paraId="20D88377" w14:textId="228004A1" w:rsidR="001F77A9" w:rsidRPr="00E11EFD" w:rsidRDefault="001F77A9">
      <w:pPr>
        <w:pStyle w:val="Heading6"/>
        <w:spacing w:before="480" w:after="240"/>
        <w:pPrChange w:id="28520" w:author="Peter Van Der Plas" w:date="2024-12-27T12:24:00Z" w16du:dateUtc="2024-12-27T11:24:00Z">
          <w:pPr>
            <w:pStyle w:val="Notelevel1"/>
            <w:spacing w:line="240" w:lineRule="auto"/>
            <w:ind w:left="1140" w:hanging="1140"/>
          </w:pPr>
        </w:pPrChange>
      </w:pPr>
      <w:ins w:id="28521" w:author="Quinten Van Woerkom" w:date="2024-12-18T14:53:00Z" w16du:dateUtc="2024-12-18T13:53:00Z">
        <w:r>
          <w:rPr>
            <w:lang w:val="en-GB" w:eastAsia="en-GB"/>
          </w:rPr>
          <w:t>Definition</w:t>
        </w:r>
      </w:ins>
    </w:p>
    <w:p w14:paraId="756FA538" w14:textId="49E5AEE0" w:rsidR="001A5A1C" w:rsidRPr="004424B1" w:rsidDel="002524B8" w:rsidRDefault="001A5A1C">
      <w:pPr>
        <w:rPr>
          <w:del w:id="28522" w:author="Quinten Van Woerkom" w:date="2024-12-18T14:59:00Z" w16du:dateUtc="2024-12-18T13:59:00Z"/>
          <w:lang w:val="en-GB" w:eastAsia="en-GB"/>
        </w:rPr>
        <w:pPrChange w:id="28523" w:author="Quinten Van Woerkom" w:date="2024-12-18T14:59:00Z" w16du:dateUtc="2024-12-18T13:59:00Z">
          <w:pPr>
            <w:spacing w:before="0"/>
          </w:pPr>
        </w:pPrChange>
      </w:pPr>
    </w:p>
    <w:tbl>
      <w:tblPr>
        <w:tblStyle w:val="RBTable"/>
        <w:tblW w:w="9179" w:type="dxa"/>
        <w:tblLayout w:type="fixed"/>
        <w:tblLook w:val="0400" w:firstRow="0" w:lastRow="0" w:firstColumn="0" w:lastColumn="0" w:noHBand="0" w:noVBand="1"/>
        <w:tblCaption w:val="DSO ActivityInstance E1"/>
      </w:tblPr>
      <w:tblGrid>
        <w:gridCol w:w="1667"/>
        <w:gridCol w:w="2977"/>
        <w:gridCol w:w="992"/>
        <w:gridCol w:w="1843"/>
        <w:gridCol w:w="708"/>
        <w:gridCol w:w="992"/>
      </w:tblGrid>
      <w:tr w:rsidR="00DA064D" w:rsidRPr="004424B1" w14:paraId="20607FEB" w14:textId="77777777" w:rsidTr="003F4150">
        <w:tc>
          <w:tcPr>
            <w:tcW w:w="1666" w:type="dxa"/>
            <w:shd w:val="clear" w:color="auto" w:fill="00CCFF"/>
          </w:tcPr>
          <w:p w14:paraId="7CE92BB4" w14:textId="77777777" w:rsidR="004C430C" w:rsidRPr="000C40B0" w:rsidRDefault="004C430C" w:rsidP="007B4994">
            <w:pPr>
              <w:pStyle w:val="TableCell"/>
              <w:rPr>
                <w:color w:val="FFFFFF" w:themeColor="background1"/>
                <w:szCs w:val="18"/>
              </w:rPr>
            </w:pPr>
            <w:r w:rsidRPr="00B614EF">
              <w:rPr>
                <w:color w:val="auto"/>
                <w:szCs w:val="18"/>
                <w:rPrChange w:id="28524" w:author="Peter Van Der Plas" w:date="2024-12-27T12:25:00Z" w16du:dateUtc="2024-12-27T11:25:00Z">
                  <w:rPr>
                    <w:color w:val="FFFFFF" w:themeColor="background1"/>
                  </w:rPr>
                </w:rPrChange>
              </w:rPr>
              <w:t>Name</w:t>
            </w:r>
          </w:p>
        </w:tc>
        <w:tc>
          <w:tcPr>
            <w:tcW w:w="2976" w:type="dxa"/>
          </w:tcPr>
          <w:p w14:paraId="183E936D" w14:textId="77777777" w:rsidR="004C430C" w:rsidRPr="008A419B" w:rsidRDefault="004C430C" w:rsidP="007B4994">
            <w:pPr>
              <w:pStyle w:val="TableCell"/>
              <w:rPr>
                <w:b/>
                <w:szCs w:val="18"/>
              </w:rPr>
            </w:pPr>
            <w:r w:rsidRPr="008A419B">
              <w:rPr>
                <w:b/>
                <w:szCs w:val="18"/>
              </w:rPr>
              <w:t>ActivityInstance</w:t>
            </w:r>
          </w:p>
        </w:tc>
        <w:tc>
          <w:tcPr>
            <w:tcW w:w="992" w:type="dxa"/>
            <w:shd w:val="clear" w:color="auto" w:fill="00CCFF"/>
          </w:tcPr>
          <w:p w14:paraId="33AA79F7" w14:textId="77777777" w:rsidR="004C430C" w:rsidRPr="0003322C" w:rsidRDefault="004C430C" w:rsidP="007B4994">
            <w:pPr>
              <w:pStyle w:val="TableCell"/>
              <w:rPr>
                <w:bCs/>
                <w:szCs w:val="18"/>
                <w:rPrChange w:id="28525" w:author="Peter Van Der Plas" w:date="2024-12-25T20:19:00Z" w16du:dateUtc="2024-12-25T19:19:00Z">
                  <w:rPr>
                    <w:b/>
                    <w:szCs w:val="18"/>
                  </w:rPr>
                </w:rPrChange>
              </w:rPr>
            </w:pPr>
            <w:r w:rsidRPr="0003322C">
              <w:rPr>
                <w:bCs/>
                <w:color w:val="auto"/>
                <w:szCs w:val="18"/>
                <w:rPrChange w:id="28526" w:author="Peter Van Der Plas" w:date="2024-12-25T20:19:00Z" w16du:dateUtc="2024-12-25T19:19:00Z">
                  <w:rPr>
                    <w:b/>
                    <w:color w:val="FFFFFF" w:themeColor="background1"/>
                    <w:szCs w:val="18"/>
                  </w:rPr>
                </w:rPrChange>
              </w:rPr>
              <w:t>Extends</w:t>
            </w:r>
          </w:p>
        </w:tc>
        <w:tc>
          <w:tcPr>
            <w:tcW w:w="1842" w:type="dxa"/>
          </w:tcPr>
          <w:p w14:paraId="2E15C981" w14:textId="77777777" w:rsidR="004C430C" w:rsidRPr="008A419B" w:rsidRDefault="004C430C" w:rsidP="007B4994">
            <w:pPr>
              <w:pStyle w:val="TableCell"/>
              <w:rPr>
                <w:b/>
                <w:szCs w:val="18"/>
              </w:rPr>
            </w:pPr>
            <w:proofErr w:type="gramStart"/>
            <w:r w:rsidRPr="008A419B">
              <w:rPr>
                <w:szCs w:val="18"/>
              </w:rPr>
              <w:t>MAL::</w:t>
            </w:r>
            <w:proofErr w:type="gramEnd"/>
            <w:r w:rsidRPr="008A419B">
              <w:rPr>
                <w:szCs w:val="18"/>
              </w:rPr>
              <w:t>Object</w:t>
            </w:r>
          </w:p>
        </w:tc>
        <w:tc>
          <w:tcPr>
            <w:tcW w:w="708" w:type="dxa"/>
            <w:shd w:val="clear" w:color="auto" w:fill="00CCFF"/>
          </w:tcPr>
          <w:p w14:paraId="14E02C5D" w14:textId="77777777" w:rsidR="004C430C" w:rsidRPr="0003322C" w:rsidRDefault="004C430C" w:rsidP="007B4994">
            <w:pPr>
              <w:pStyle w:val="TableCell"/>
              <w:rPr>
                <w:bCs/>
                <w:szCs w:val="18"/>
                <w:rPrChange w:id="28527" w:author="Peter Van Der Plas" w:date="2024-12-25T20:19:00Z" w16du:dateUtc="2024-12-25T19:19:00Z">
                  <w:rPr>
                    <w:b/>
                    <w:szCs w:val="18"/>
                  </w:rPr>
                </w:rPrChange>
              </w:rPr>
            </w:pPr>
            <w:r w:rsidRPr="0003322C">
              <w:rPr>
                <w:bCs/>
                <w:color w:val="auto"/>
                <w:szCs w:val="18"/>
                <w:rPrChange w:id="28528" w:author="Peter Van Der Plas" w:date="2024-12-25T20:19:00Z" w16du:dateUtc="2024-12-25T19:19:00Z">
                  <w:rPr>
                    <w:b/>
                    <w:color w:val="FFFFFF" w:themeColor="background1"/>
                    <w:szCs w:val="18"/>
                  </w:rPr>
                </w:rPrChange>
              </w:rPr>
              <w:t>SFP</w:t>
            </w:r>
          </w:p>
        </w:tc>
        <w:tc>
          <w:tcPr>
            <w:tcW w:w="992" w:type="dxa"/>
          </w:tcPr>
          <w:p w14:paraId="77129EBC" w14:textId="77777777" w:rsidR="004C430C" w:rsidRPr="008A419B" w:rsidRDefault="004C430C" w:rsidP="007B4994">
            <w:pPr>
              <w:pStyle w:val="TableCell"/>
              <w:jc w:val="right"/>
              <w:rPr>
                <w:szCs w:val="18"/>
              </w:rPr>
            </w:pPr>
            <w:r w:rsidRPr="008A419B">
              <w:rPr>
                <w:szCs w:val="18"/>
              </w:rPr>
              <w:t>102</w:t>
            </w:r>
          </w:p>
        </w:tc>
      </w:tr>
    </w:tbl>
    <w:p w14:paraId="31182A52"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75157358" w14:textId="77777777" w:rsidTr="007B49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71C5E5D" w14:textId="0BB2374F" w:rsidR="004C430C" w:rsidRPr="004424B1" w:rsidRDefault="004C430C" w:rsidP="007B4994">
            <w:pPr>
              <w:pStyle w:val="TableCell"/>
            </w:pPr>
            <w:del w:id="28529" w:author="Quinten Van Woerkom" w:date="2024-11-25T14:48:00Z" w16du:dateUtc="2024-11-25T13:48:00Z">
              <w:r w:rsidRPr="004424B1" w:rsidDel="002B0859">
                <w:delText>Attribute</w:delText>
              </w:r>
            </w:del>
            <w:ins w:id="28530" w:author="Quinten Van Woerkom" w:date="2024-11-25T14:48:00Z" w16du:dateUtc="2024-11-25T13:48:00Z">
              <w:r w:rsidR="002B0859">
                <w:t>Field</w:t>
              </w:r>
            </w:ins>
          </w:p>
        </w:tc>
        <w:tc>
          <w:tcPr>
            <w:tcW w:w="1984" w:type="dxa"/>
          </w:tcPr>
          <w:p w14:paraId="665CCFB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119915E5"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38E99C1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0026260" w14:textId="77777777" w:rsidTr="007B4994">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52F6ED21" w14:textId="77777777" w:rsidR="004C430C" w:rsidRPr="00BE1C3C" w:rsidRDefault="004C430C" w:rsidP="007B4994">
            <w:pPr>
              <w:pStyle w:val="TableCell"/>
              <w:rPr>
                <w:szCs w:val="18"/>
                <w:u w:val="single"/>
              </w:rPr>
            </w:pPr>
            <w:r w:rsidRPr="00BE1C3C">
              <w:rPr>
                <w:szCs w:val="18"/>
                <w:u w:val="single"/>
              </w:rPr>
              <w:t>identity</w:t>
            </w:r>
          </w:p>
        </w:tc>
        <w:tc>
          <w:tcPr>
            <w:tcW w:w="0" w:type="dxa"/>
            <w:shd w:val="clear" w:color="auto" w:fill="BFBFBF" w:themeFill="background1" w:themeFillShade="BF"/>
          </w:tcPr>
          <w:p w14:paraId="65F3F60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ObjectIdentity</w:t>
            </w:r>
            <w:proofErr w:type="spellEnd"/>
          </w:p>
        </w:tc>
        <w:tc>
          <w:tcPr>
            <w:tcW w:w="0" w:type="dxa"/>
            <w:shd w:val="clear" w:color="auto" w:fill="BFBFBF" w:themeFill="background1" w:themeFillShade="BF"/>
          </w:tcPr>
          <w:p w14:paraId="5B338CF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0" w:type="dxa"/>
            <w:shd w:val="clear" w:color="auto" w:fill="BFBFBF" w:themeFill="background1" w:themeFillShade="BF"/>
          </w:tcPr>
          <w:p w14:paraId="63B2DE2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Identity of the ActivityInstance</w:t>
            </w:r>
          </w:p>
        </w:tc>
      </w:tr>
      <w:tr w:rsidR="004C430C" w:rsidRPr="004424B1" w14:paraId="72AB034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684EAA5" w14:textId="77777777" w:rsidR="004C430C" w:rsidRPr="00BE1C3C" w:rsidRDefault="004C430C" w:rsidP="007B4994">
            <w:pPr>
              <w:pStyle w:val="TableCell"/>
              <w:rPr>
                <w:szCs w:val="18"/>
                <w:u w:val="single"/>
              </w:rPr>
            </w:pPr>
            <w:r w:rsidRPr="00BE1C3C">
              <w:rPr>
                <w:szCs w:val="18"/>
                <w:u w:val="single"/>
              </w:rPr>
              <w:t>definition</w:t>
            </w:r>
          </w:p>
        </w:tc>
        <w:tc>
          <w:tcPr>
            <w:tcW w:w="1984" w:type="dxa"/>
          </w:tcPr>
          <w:p w14:paraId="442A99C0" w14:textId="4EF073CF"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28531" w:author="Peter Van Der Plas" w:date="2025-01-01T16:05:00Z" w16du:dateUtc="2025-01-01T15:05:00Z">
              <w:r w:rsidRPr="004424B1" w:rsidDel="00885C70">
                <w:br/>
              </w:r>
            </w:del>
            <w:ins w:id="28532" w:author="Peter Van Der Plas" w:date="2025-01-01T16:05:00Z" w16du:dateUtc="2025-01-01T15:05:00Z">
              <w:r w:rsidR="00885C70">
                <w:t xml:space="preserve"> </w:t>
              </w:r>
            </w:ins>
            <w:r w:rsidRPr="004424B1">
              <w:t>&lt;ActivityDefinition&gt;</w:t>
            </w:r>
          </w:p>
        </w:tc>
        <w:tc>
          <w:tcPr>
            <w:tcW w:w="992" w:type="dxa"/>
          </w:tcPr>
          <w:p w14:paraId="3159447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8A4BB1C" w14:textId="33CC8E5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ActivityDefinition</w:t>
            </w:r>
            <w:ins w:id="28533" w:author="Peter Van Der Plas" w:date="2024-12-28T18:38:00Z" w16du:dateUtc="2024-12-28T17:38:00Z">
              <w:r w:rsidR="00CF350D">
                <w:t>.</w:t>
              </w:r>
            </w:ins>
            <w:del w:id="28534" w:author="Peter Van Der Plas" w:date="2024-12-28T18:38:00Z" w16du:dateUtc="2024-12-28T17:38:00Z">
              <w:r w:rsidRPr="004424B1" w:rsidDel="00CF350D">
                <w:delText xml:space="preserve"> </w:delText>
              </w:r>
            </w:del>
          </w:p>
        </w:tc>
      </w:tr>
      <w:tr w:rsidR="004C430C" w:rsidRPr="004424B1" w14:paraId="79F18C8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5A8A58A" w14:textId="77777777" w:rsidR="004C430C" w:rsidRPr="00BE1C3C" w:rsidRDefault="004C430C" w:rsidP="007B4994">
            <w:pPr>
              <w:pStyle w:val="TableCell"/>
              <w:rPr>
                <w:szCs w:val="18"/>
                <w:u w:val="single"/>
              </w:rPr>
            </w:pPr>
            <w:r w:rsidRPr="00BE1C3C">
              <w:rPr>
                <w:szCs w:val="18"/>
                <w:u w:val="single"/>
              </w:rPr>
              <w:t>source</w:t>
            </w:r>
          </w:p>
        </w:tc>
        <w:tc>
          <w:tcPr>
            <w:tcW w:w="1984" w:type="dxa"/>
          </w:tcPr>
          <w:p w14:paraId="51E35934" w14:textId="5BA5B21F"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del w:id="28535" w:author="Quinten Van Woerkom" w:date="2024-12-02T14:47:00Z" w16du:dateUtc="2024-12-02T13:47:00Z">
              <w:r w:rsidRPr="004424B1" w:rsidDel="00557245">
                <w:delText>MAL::ObjectRef</w:delText>
              </w:r>
            </w:del>
            <w:proofErr w:type="gramStart"/>
            <w:ins w:id="28536" w:author="Quinten Van Woerkom" w:date="2024-12-02T14:47:00Z" w16du:dateUtc="2024-12-02T13:47:00Z">
              <w:r w:rsidR="00557245">
                <w:t>MAL::</w:t>
              </w:r>
              <w:proofErr w:type="gramEnd"/>
              <w:r w:rsidR="00557245">
                <w:t>ObjectRef</w:t>
              </w:r>
            </w:ins>
            <w:ins w:id="28537" w:author="Peter Van Der Plas" w:date="2025-01-01T15:56:00Z" w16du:dateUtc="2025-01-01T14:56:00Z">
              <w:r w:rsidR="008A3FBD">
                <w:t xml:space="preserve"> </w:t>
              </w:r>
            </w:ins>
            <w:ins w:id="28538" w:author="Quinten Van Woerkom" w:date="2024-12-02T14:47:00Z" w16du:dateUtc="2024-12-02T13:47:00Z">
              <w:r w:rsidR="00557245">
                <w:t>&lt;MAL::Element&gt;</w:t>
              </w:r>
            </w:ins>
            <w:commentRangeStart w:id="28539"/>
            <w:commentRangeEnd w:id="28539"/>
            <w:ins w:id="28540" w:author="Quinten Van Woerkom" w:date="2024-11-27T15:59:00Z" w16du:dateUtc="2024-11-27T14:59:00Z">
              <w:r w:rsidR="00301D5F">
                <w:rPr>
                  <w:rStyle w:val="CommentReference"/>
                  <w:rFonts w:cs="Times New Roman"/>
                  <w:lang w:val="en-US" w:eastAsia="en-US"/>
                </w:rPr>
                <w:commentReference w:id="28539"/>
              </w:r>
            </w:ins>
          </w:p>
        </w:tc>
        <w:tc>
          <w:tcPr>
            <w:tcW w:w="992" w:type="dxa"/>
          </w:tcPr>
          <w:p w14:paraId="19E1F0F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BE5FBB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Object Type: RequestInstance | ActivityInstance | </w:t>
            </w:r>
            <w:proofErr w:type="spellStart"/>
            <w:r w:rsidRPr="004424B1">
              <w:t>PlanningUser</w:t>
            </w:r>
            <w:proofErr w:type="spellEnd"/>
          </w:p>
          <w:p w14:paraId="10F74A7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Reference to the source of the ActivityInstance, which is either its parent ActivityInstance, a RequestInstance if it is a root Activity, or a </w:t>
            </w:r>
            <w:proofErr w:type="spellStart"/>
            <w:r w:rsidRPr="004424B1">
              <w:t>PlanningUser</w:t>
            </w:r>
            <w:proofErr w:type="spellEnd"/>
            <w:r w:rsidRPr="004424B1">
              <w:t xml:space="preserve"> if directly inserted.</w:t>
            </w:r>
          </w:p>
        </w:tc>
      </w:tr>
      <w:tr w:rsidR="004C430C" w:rsidRPr="004424B1" w14:paraId="3B05351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2A8FF32" w14:textId="77777777" w:rsidR="004C430C" w:rsidRPr="00BE1C3C" w:rsidRDefault="004C430C" w:rsidP="007B4994">
            <w:pPr>
              <w:pStyle w:val="TableCell"/>
              <w:rPr>
                <w:szCs w:val="18"/>
                <w:u w:val="single"/>
              </w:rPr>
            </w:pPr>
            <w:proofErr w:type="spellStart"/>
            <w:r w:rsidRPr="00BE1C3C">
              <w:rPr>
                <w:szCs w:val="18"/>
                <w:u w:val="single"/>
              </w:rPr>
              <w:t>relatedEvent</w:t>
            </w:r>
            <w:proofErr w:type="spellEnd"/>
          </w:p>
        </w:tc>
        <w:tc>
          <w:tcPr>
            <w:tcW w:w="1984" w:type="dxa"/>
          </w:tcPr>
          <w:p w14:paraId="6852E738" w14:textId="5D4B3AD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28541" w:author="Peter Van Der Plas" w:date="2025-01-01T16:05:00Z" w16du:dateUtc="2025-01-01T15:05:00Z">
              <w:r w:rsidRPr="004424B1" w:rsidDel="00885C70">
                <w:br/>
              </w:r>
            </w:del>
            <w:ins w:id="28542" w:author="Peter Van Der Plas" w:date="2025-01-01T16:05:00Z" w16du:dateUtc="2025-01-01T15:05:00Z">
              <w:r w:rsidR="00885C70">
                <w:t xml:space="preserve"> </w:t>
              </w:r>
            </w:ins>
            <w:r w:rsidRPr="004424B1">
              <w:t>&lt;</w:t>
            </w:r>
            <w:proofErr w:type="spellStart"/>
            <w:r w:rsidRPr="004424B1">
              <w:t>EventInstance</w:t>
            </w:r>
            <w:proofErr w:type="spellEnd"/>
            <w:r w:rsidRPr="004424B1">
              <w:t>&gt;</w:t>
            </w:r>
          </w:p>
        </w:tc>
        <w:tc>
          <w:tcPr>
            <w:tcW w:w="992" w:type="dxa"/>
          </w:tcPr>
          <w:p w14:paraId="4F7D492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46D2A8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Optional reference to an </w:t>
            </w:r>
            <w:proofErr w:type="spellStart"/>
            <w:r w:rsidRPr="004424B1">
              <w:t>EventInstance</w:t>
            </w:r>
            <w:proofErr w:type="spellEnd"/>
            <w:r w:rsidRPr="004424B1">
              <w:t xml:space="preserve"> that is specifically associated with this instance of the Activity.  </w:t>
            </w:r>
            <w:proofErr w:type="gramStart"/>
            <w:r w:rsidRPr="004424B1">
              <w:t>Typically</w:t>
            </w:r>
            <w:proofErr w:type="gramEnd"/>
            <w:r w:rsidRPr="004424B1">
              <w:t xml:space="preserve"> the Activity is placed in response to the Event.</w:t>
            </w:r>
          </w:p>
        </w:tc>
      </w:tr>
      <w:tr w:rsidR="004C430C" w:rsidRPr="004424B1" w14:paraId="508F7D6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1D28819" w14:textId="77777777" w:rsidR="004C430C" w:rsidRPr="00BE1C3C" w:rsidRDefault="004C430C" w:rsidP="007B4994">
            <w:pPr>
              <w:pStyle w:val="TableCell"/>
              <w:rPr>
                <w:szCs w:val="18"/>
                <w:u w:val="single"/>
              </w:rPr>
            </w:pPr>
            <w:r w:rsidRPr="00BE1C3C">
              <w:rPr>
                <w:szCs w:val="18"/>
                <w:u w:val="single"/>
              </w:rPr>
              <w:t>children</w:t>
            </w:r>
          </w:p>
        </w:tc>
        <w:tc>
          <w:tcPr>
            <w:tcW w:w="1984" w:type="dxa"/>
          </w:tcPr>
          <w:p w14:paraId="14BC11A2" w14:textId="66586A6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Pr="004424B1">
              <w:t>ObjectRef</w:t>
            </w:r>
            <w:del w:id="28543" w:author="Peter Van Der Plas" w:date="2025-01-01T16:05:00Z" w16du:dateUtc="2025-01-01T15:05:00Z">
              <w:r w:rsidRPr="004424B1" w:rsidDel="00885C70">
                <w:br/>
              </w:r>
            </w:del>
            <w:ins w:id="28544" w:author="Peter Van Der Plas" w:date="2025-01-01T16:05:00Z" w16du:dateUtc="2025-01-01T15:05:00Z">
              <w:r w:rsidR="00885C70">
                <w:t xml:space="preserve"> </w:t>
              </w:r>
            </w:ins>
            <w:r w:rsidRPr="004424B1">
              <w:t>&lt;ActivityInstance&gt;&gt;</w:t>
            </w:r>
          </w:p>
        </w:tc>
        <w:tc>
          <w:tcPr>
            <w:tcW w:w="992" w:type="dxa"/>
          </w:tcPr>
          <w:p w14:paraId="0DFD329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589BFC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References to any child </w:t>
            </w:r>
            <w:proofErr w:type="spellStart"/>
            <w:r w:rsidRPr="004424B1">
              <w:t>ActivityInstances</w:t>
            </w:r>
            <w:proofErr w:type="spellEnd"/>
            <w:r w:rsidRPr="004424B1">
              <w:t>.</w:t>
            </w:r>
          </w:p>
        </w:tc>
      </w:tr>
      <w:tr w:rsidR="004C430C" w:rsidRPr="004424B1" w14:paraId="3806A5C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BCB9EA8" w14:textId="77777777" w:rsidR="004C430C" w:rsidRPr="00BE1C3C" w:rsidRDefault="004C430C" w:rsidP="007B4994">
            <w:pPr>
              <w:pStyle w:val="TableCell"/>
              <w:rPr>
                <w:szCs w:val="18"/>
                <w:u w:val="single"/>
              </w:rPr>
            </w:pPr>
            <w:r w:rsidRPr="00BE1C3C">
              <w:rPr>
                <w:szCs w:val="18"/>
                <w:u w:val="single"/>
              </w:rPr>
              <w:t>comments</w:t>
            </w:r>
          </w:p>
        </w:tc>
        <w:tc>
          <w:tcPr>
            <w:tcW w:w="1984" w:type="dxa"/>
          </w:tcPr>
          <w:p w14:paraId="3D9267A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349E41B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64CB69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Any notes associated with this instance of the Activity.</w:t>
            </w:r>
          </w:p>
        </w:tc>
      </w:tr>
      <w:tr w:rsidR="004C430C" w:rsidRPr="004424B1" w14:paraId="641D8ED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21205ED" w14:textId="77777777" w:rsidR="004C430C" w:rsidRPr="00BE1C3C" w:rsidRDefault="004C430C" w:rsidP="007B4994">
            <w:pPr>
              <w:pStyle w:val="TableCell"/>
              <w:rPr>
                <w:szCs w:val="18"/>
                <w:u w:val="single"/>
              </w:rPr>
            </w:pPr>
            <w:r w:rsidRPr="00BE1C3C">
              <w:rPr>
                <w:szCs w:val="18"/>
                <w:u w:val="single"/>
              </w:rPr>
              <w:t>constraints</w:t>
            </w:r>
          </w:p>
        </w:tc>
        <w:tc>
          <w:tcPr>
            <w:tcW w:w="1984" w:type="dxa"/>
          </w:tcPr>
          <w:p w14:paraId="387A380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28545"/>
            <w:r w:rsidRPr="004424B1">
              <w:t>Constraint</w:t>
            </w:r>
            <w:commentRangeEnd w:id="28545"/>
            <w:r w:rsidR="00D210B7">
              <w:rPr>
                <w:rStyle w:val="CommentReference"/>
                <w:rFonts w:cs="Times New Roman"/>
                <w:lang w:val="en-US" w:eastAsia="en-US"/>
              </w:rPr>
              <w:commentReference w:id="28545"/>
            </w:r>
            <w:del w:id="28546" w:author="Quinten Van Woerkom" w:date="2024-12-03T13:39:00Z" w16du:dateUtc="2024-12-03T12:39:00Z">
              <w:r w:rsidRPr="004424B1" w:rsidDel="00D210B7">
                <w:delText>Node</w:delText>
              </w:r>
            </w:del>
          </w:p>
        </w:tc>
        <w:tc>
          <w:tcPr>
            <w:tcW w:w="992" w:type="dxa"/>
          </w:tcPr>
          <w:p w14:paraId="43C34F3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6C2A41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Set of Constraints applicable to this instance of the Activity.</w:t>
            </w:r>
          </w:p>
        </w:tc>
      </w:tr>
      <w:tr w:rsidR="005F1992" w:rsidRPr="004424B1" w14:paraId="7F8F9119" w14:textId="77777777" w:rsidTr="007B4994">
        <w:trPr>
          <w:ins w:id="28547" w:author="Quinten Van Woerkom" w:date="2024-12-03T13:27:00Z"/>
        </w:trPr>
        <w:tc>
          <w:tcPr>
            <w:cnfStyle w:val="001000000000" w:firstRow="0" w:lastRow="0" w:firstColumn="1" w:lastColumn="0" w:oddVBand="0" w:evenVBand="0" w:oddHBand="0" w:evenHBand="0" w:firstRowFirstColumn="0" w:firstRowLastColumn="0" w:lastRowFirstColumn="0" w:lastRowLastColumn="0"/>
            <w:tcW w:w="1667" w:type="dxa"/>
          </w:tcPr>
          <w:p w14:paraId="1900070D" w14:textId="69D9DF3C" w:rsidR="005F1992" w:rsidRPr="00BE1C3C" w:rsidRDefault="005F1992" w:rsidP="007B4994">
            <w:pPr>
              <w:pStyle w:val="TableCell"/>
              <w:rPr>
                <w:ins w:id="28548" w:author="Quinten Van Woerkom" w:date="2024-12-03T13:27:00Z" w16du:dateUtc="2024-12-03T12:27:00Z"/>
                <w:szCs w:val="18"/>
                <w:u w:val="single"/>
              </w:rPr>
            </w:pPr>
            <w:commentRangeStart w:id="28549"/>
            <w:ins w:id="28550" w:author="Quinten Van Woerkom" w:date="2024-12-03T13:27:00Z" w16du:dateUtc="2024-12-03T12:27:00Z">
              <w:r w:rsidRPr="00BE1C3C">
                <w:rPr>
                  <w:szCs w:val="18"/>
                  <w:u w:val="single"/>
                </w:rPr>
                <w:t>effects</w:t>
              </w:r>
            </w:ins>
          </w:p>
        </w:tc>
        <w:tc>
          <w:tcPr>
            <w:tcW w:w="1984" w:type="dxa"/>
          </w:tcPr>
          <w:p w14:paraId="311B45A8" w14:textId="71B754B0" w:rsidR="005F1992" w:rsidRPr="004424B1" w:rsidRDefault="005F1992" w:rsidP="007B4994">
            <w:pPr>
              <w:pStyle w:val="TableCell"/>
              <w:cnfStyle w:val="000000000000" w:firstRow="0" w:lastRow="0" w:firstColumn="0" w:lastColumn="0" w:oddVBand="0" w:evenVBand="0" w:oddHBand="0" w:evenHBand="0" w:firstRowFirstColumn="0" w:firstRowLastColumn="0" w:lastRowFirstColumn="0" w:lastRowLastColumn="0"/>
              <w:rPr>
                <w:ins w:id="28551" w:author="Quinten Van Woerkom" w:date="2024-12-03T13:27:00Z" w16du:dateUtc="2024-12-03T12:27:00Z"/>
              </w:rPr>
            </w:pPr>
            <w:ins w:id="28552" w:author="Quinten Van Woerkom" w:date="2024-12-03T13:28:00Z" w16du:dateUtc="2024-12-03T12:28:00Z">
              <w:r>
                <w:t>List</w:t>
              </w:r>
            </w:ins>
            <w:ins w:id="28553" w:author="Peter Van Der Plas" w:date="2025-01-01T16:11:00Z" w16du:dateUtc="2025-01-01T15:11:00Z">
              <w:r w:rsidR="00275E56">
                <w:t xml:space="preserve"> </w:t>
              </w:r>
            </w:ins>
            <w:ins w:id="28554" w:author="Quinten Van Woerkom" w:date="2024-12-03T13:28:00Z" w16du:dateUtc="2024-12-03T12:28:00Z">
              <w:r>
                <w:t>&lt;Effect&gt;</w:t>
              </w:r>
            </w:ins>
          </w:p>
        </w:tc>
        <w:tc>
          <w:tcPr>
            <w:tcW w:w="992" w:type="dxa"/>
          </w:tcPr>
          <w:p w14:paraId="7E4BFFE4" w14:textId="5DC2AE00" w:rsidR="005F1992" w:rsidRPr="004424B1" w:rsidRDefault="005F1992" w:rsidP="007B4994">
            <w:pPr>
              <w:pStyle w:val="TableCell"/>
              <w:cnfStyle w:val="000000000000" w:firstRow="0" w:lastRow="0" w:firstColumn="0" w:lastColumn="0" w:oddVBand="0" w:evenVBand="0" w:oddHBand="0" w:evenHBand="0" w:firstRowFirstColumn="0" w:firstRowLastColumn="0" w:lastRowFirstColumn="0" w:lastRowLastColumn="0"/>
              <w:rPr>
                <w:ins w:id="28555" w:author="Quinten Van Woerkom" w:date="2024-12-03T13:27:00Z" w16du:dateUtc="2024-12-03T12:27:00Z"/>
              </w:rPr>
            </w:pPr>
            <w:ins w:id="28556" w:author="Quinten Van Woerkom" w:date="2024-12-03T13:28:00Z" w16du:dateUtc="2024-12-03T12:28:00Z">
              <w:r>
                <w:t>Yes</w:t>
              </w:r>
            </w:ins>
          </w:p>
        </w:tc>
        <w:tc>
          <w:tcPr>
            <w:tcW w:w="4535" w:type="dxa"/>
          </w:tcPr>
          <w:p w14:paraId="44A4C111" w14:textId="2556BBC1" w:rsidR="005F1992" w:rsidRPr="004424B1" w:rsidRDefault="005F1992" w:rsidP="007B4994">
            <w:pPr>
              <w:pStyle w:val="TableCell"/>
              <w:cnfStyle w:val="000000000000" w:firstRow="0" w:lastRow="0" w:firstColumn="0" w:lastColumn="0" w:oddVBand="0" w:evenVBand="0" w:oddHBand="0" w:evenHBand="0" w:firstRowFirstColumn="0" w:firstRowLastColumn="0" w:lastRowFirstColumn="0" w:lastRowLastColumn="0"/>
              <w:rPr>
                <w:ins w:id="28557" w:author="Quinten Van Woerkom" w:date="2024-12-03T13:27:00Z" w16du:dateUtc="2024-12-03T12:27:00Z"/>
              </w:rPr>
            </w:pPr>
            <w:ins w:id="28558" w:author="Quinten Van Woerkom" w:date="2024-12-03T13:28:00Z" w16du:dateUtc="2024-12-03T12:28:00Z">
              <w:r>
                <w:t>Set of Effects applicable to this instance of the Activity.</w:t>
              </w:r>
              <w:commentRangeEnd w:id="28549"/>
              <w:r>
                <w:rPr>
                  <w:rStyle w:val="CommentReference"/>
                  <w:rFonts w:cs="Times New Roman"/>
                  <w:lang w:val="en-US" w:eastAsia="en-US"/>
                </w:rPr>
                <w:commentReference w:id="28549"/>
              </w:r>
            </w:ins>
          </w:p>
        </w:tc>
      </w:tr>
      <w:tr w:rsidR="004C430C" w:rsidRPr="004424B1" w14:paraId="6FDB26A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CFCFC48" w14:textId="77777777" w:rsidR="004C430C" w:rsidRPr="00BE1C3C" w:rsidRDefault="004C430C" w:rsidP="007B4994">
            <w:pPr>
              <w:pStyle w:val="TableCell"/>
              <w:rPr>
                <w:szCs w:val="18"/>
              </w:rPr>
            </w:pPr>
            <w:r w:rsidRPr="00BE1C3C">
              <w:rPr>
                <w:szCs w:val="18"/>
              </w:rPr>
              <w:t>arguments</w:t>
            </w:r>
          </w:p>
        </w:tc>
        <w:tc>
          <w:tcPr>
            <w:tcW w:w="1984" w:type="dxa"/>
          </w:tcPr>
          <w:p w14:paraId="706748D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&lt;Argument&gt;</w:t>
            </w:r>
          </w:p>
        </w:tc>
        <w:tc>
          <w:tcPr>
            <w:tcW w:w="992" w:type="dxa"/>
          </w:tcPr>
          <w:p w14:paraId="4563705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2DAD2F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Argument values for each Argument defined in the Activity Definition.</w:t>
            </w:r>
          </w:p>
        </w:tc>
      </w:tr>
      <w:tr w:rsidR="004C430C" w:rsidRPr="004424B1" w14:paraId="5205F12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566392B" w14:textId="77777777" w:rsidR="004C430C" w:rsidRPr="00BE1C3C" w:rsidRDefault="004C430C" w:rsidP="007B4994">
            <w:pPr>
              <w:pStyle w:val="TableCell"/>
              <w:rPr>
                <w:szCs w:val="18"/>
              </w:rPr>
            </w:pPr>
            <w:r w:rsidRPr="00BE1C3C">
              <w:rPr>
                <w:szCs w:val="18"/>
              </w:rPr>
              <w:t>start</w:t>
            </w:r>
          </w:p>
        </w:tc>
        <w:tc>
          <w:tcPr>
            <w:tcW w:w="1984" w:type="dxa"/>
          </w:tcPr>
          <w:p w14:paraId="7DAC0D7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Trigger</w:t>
            </w:r>
          </w:p>
        </w:tc>
        <w:tc>
          <w:tcPr>
            <w:tcW w:w="992" w:type="dxa"/>
          </w:tcPr>
          <w:p w14:paraId="4C8EAA0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81E008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Optionally specifies the trigger that initiates the Activity: may be Time, Position or Event based.</w:t>
            </w:r>
          </w:p>
        </w:tc>
      </w:tr>
      <w:tr w:rsidR="004C430C" w:rsidRPr="004424B1" w14:paraId="19C4DAF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9028B3D" w14:textId="77777777" w:rsidR="004C430C" w:rsidRPr="00BE1C3C" w:rsidRDefault="004C430C" w:rsidP="007B4994">
            <w:pPr>
              <w:pStyle w:val="TableCell"/>
              <w:rPr>
                <w:szCs w:val="18"/>
              </w:rPr>
            </w:pPr>
            <w:r w:rsidRPr="00BE1C3C">
              <w:rPr>
                <w:szCs w:val="18"/>
              </w:rPr>
              <w:t>end</w:t>
            </w:r>
          </w:p>
        </w:tc>
        <w:tc>
          <w:tcPr>
            <w:tcW w:w="1984" w:type="dxa"/>
          </w:tcPr>
          <w:p w14:paraId="01A483F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Trigger</w:t>
            </w:r>
          </w:p>
        </w:tc>
        <w:tc>
          <w:tcPr>
            <w:tcW w:w="992" w:type="dxa"/>
          </w:tcPr>
          <w:p w14:paraId="1F678EA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2D829B4" w14:textId="548E4BC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Optionally specifies the trigger that ends the Activity</w:t>
            </w:r>
            <w:ins w:id="28559" w:author="Peter Van Der Plas" w:date="2024-12-28T18:38:00Z" w16du:dateUtc="2024-12-28T17:38:00Z">
              <w:r w:rsidR="00CF350D">
                <w:t>.</w:t>
              </w:r>
            </w:ins>
          </w:p>
        </w:tc>
      </w:tr>
      <w:tr w:rsidR="004C430C" w:rsidRPr="004424B1" w14:paraId="7B56667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010D534" w14:textId="77777777" w:rsidR="004C430C" w:rsidRPr="00BE1C3C" w:rsidRDefault="004C430C" w:rsidP="007B4994">
            <w:pPr>
              <w:pStyle w:val="TableCell"/>
              <w:rPr>
                <w:szCs w:val="18"/>
              </w:rPr>
            </w:pPr>
            <w:r w:rsidRPr="00BE1C3C">
              <w:rPr>
                <w:szCs w:val="18"/>
              </w:rPr>
              <w:t>duration</w:t>
            </w:r>
          </w:p>
        </w:tc>
        <w:tc>
          <w:tcPr>
            <w:tcW w:w="1984" w:type="dxa"/>
          </w:tcPr>
          <w:p w14:paraId="10CFEA7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Duration</w:t>
            </w:r>
          </w:p>
        </w:tc>
        <w:tc>
          <w:tcPr>
            <w:tcW w:w="992" w:type="dxa"/>
          </w:tcPr>
          <w:p w14:paraId="136257A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ECA8B7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 duration of the Activity (estimated until execution, actual post execution).</w:t>
            </w:r>
          </w:p>
        </w:tc>
      </w:tr>
      <w:tr w:rsidR="004C430C" w:rsidRPr="004424B1" w14:paraId="07ECB8D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CA4FF0D" w14:textId="77777777" w:rsidR="004C430C" w:rsidRPr="00BE1C3C" w:rsidRDefault="004C430C" w:rsidP="007B4994">
            <w:pPr>
              <w:pStyle w:val="TableCell"/>
              <w:rPr>
                <w:szCs w:val="18"/>
              </w:rPr>
            </w:pPr>
            <w:proofErr w:type="spellStart"/>
            <w:r w:rsidRPr="00BE1C3C">
              <w:rPr>
                <w:szCs w:val="18"/>
              </w:rPr>
              <w:t>subPlan</w:t>
            </w:r>
            <w:proofErr w:type="spellEnd"/>
          </w:p>
        </w:tc>
        <w:tc>
          <w:tcPr>
            <w:tcW w:w="1984" w:type="dxa"/>
          </w:tcPr>
          <w:p w14:paraId="20D9754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51742F2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141E4A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 association of the Activity with a defined sub-plan.</w:t>
            </w:r>
          </w:p>
        </w:tc>
      </w:tr>
      <w:tr w:rsidR="004C430C" w:rsidRPr="004424B1" w14:paraId="018FA6A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F7B434E" w14:textId="77777777" w:rsidR="004C430C" w:rsidRPr="00BE1C3C" w:rsidRDefault="004C430C" w:rsidP="007B4994">
            <w:pPr>
              <w:pStyle w:val="TableCell"/>
              <w:rPr>
                <w:szCs w:val="18"/>
              </w:rPr>
            </w:pPr>
            <w:r w:rsidRPr="00BE1C3C">
              <w:rPr>
                <w:szCs w:val="18"/>
              </w:rPr>
              <w:t>tags</w:t>
            </w:r>
          </w:p>
        </w:tc>
        <w:tc>
          <w:tcPr>
            <w:tcW w:w="1984" w:type="dxa"/>
          </w:tcPr>
          <w:p w14:paraId="56D1DA3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Pr="004424B1">
              <w:t>String&gt;</w:t>
            </w:r>
          </w:p>
        </w:tc>
        <w:tc>
          <w:tcPr>
            <w:tcW w:w="992" w:type="dxa"/>
          </w:tcPr>
          <w:p w14:paraId="4BACF90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5DB1A6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Set of Tags that may be used to associate the Activity with others, grouping activities by operational responsibility (controller/group/system) or other criteria.</w:t>
            </w:r>
          </w:p>
        </w:tc>
      </w:tr>
      <w:tr w:rsidR="004C430C" w:rsidRPr="004424B1" w14:paraId="448EFB9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EF8021E" w14:textId="77777777" w:rsidR="004C430C" w:rsidRPr="00BE1C3C" w:rsidRDefault="004C430C" w:rsidP="007B4994">
            <w:pPr>
              <w:pStyle w:val="TableCell"/>
              <w:rPr>
                <w:szCs w:val="18"/>
              </w:rPr>
            </w:pPr>
            <w:r w:rsidRPr="00BE1C3C">
              <w:rPr>
                <w:szCs w:val="18"/>
              </w:rPr>
              <w:t>status</w:t>
            </w:r>
          </w:p>
        </w:tc>
        <w:tc>
          <w:tcPr>
            <w:tcW w:w="1984" w:type="dxa"/>
          </w:tcPr>
          <w:p w14:paraId="0B76295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ActivityStatusEnum</w:t>
            </w:r>
            <w:proofErr w:type="spellEnd"/>
          </w:p>
        </w:tc>
        <w:tc>
          <w:tcPr>
            <w:tcW w:w="992" w:type="dxa"/>
          </w:tcPr>
          <w:p w14:paraId="4F1DD2E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6304334" w14:textId="418BA124"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Current Status of the Activity Instance (see Activity State Model in </w:t>
            </w:r>
            <w:del w:id="28560" w:author="Peter Van Der Plas" w:date="2024-12-27T12:49:00Z" w16du:dateUtc="2024-12-27T11:49:00Z">
              <w:r w:rsidRPr="004424B1" w:rsidDel="00985BCD">
                <w:delText>§</w:delText>
              </w:r>
            </w:del>
            <w:r w:rsidRPr="004424B1">
              <w:fldChar w:fldCharType="begin"/>
            </w:r>
            <w:r w:rsidRPr="004424B1">
              <w:instrText xml:space="preserve"> REF _Ref51756818 \r \h </w:instrText>
            </w:r>
            <w:r w:rsidRPr="004424B1">
              <w:fldChar w:fldCharType="separate"/>
            </w:r>
            <w:ins w:id="28561" w:author="Peter Van Der Plas" w:date="2025-01-01T17:31:00Z" w16du:dateUtc="2025-01-01T16:31:00Z">
              <w:r w:rsidR="006D1623">
                <w:t>4.5.2.2</w:t>
              </w:r>
            </w:ins>
            <w:ins w:id="28562" w:author="Quinten Van Woerkom" w:date="2024-12-18T10:32:00Z" w16du:dateUtc="2024-12-18T09:32:00Z">
              <w:del w:id="28563" w:author="Peter Van Der Plas" w:date="2024-12-25T18:53:00Z" w16du:dateUtc="2024-12-25T17:53:00Z">
                <w:r w:rsidR="00077EC1" w:rsidDel="00547CCE">
                  <w:delText>4.5.2.2</w:delText>
                </w:r>
              </w:del>
            </w:ins>
            <w:del w:id="28564" w:author="Peter Van Der Plas" w:date="2024-12-25T18:53:00Z" w16du:dateUtc="2024-12-25T17:53:00Z">
              <w:r w:rsidR="00BF1AC4" w:rsidDel="00547CCE">
                <w:delText>4.2.2.2</w:delText>
              </w:r>
            </w:del>
            <w:r w:rsidRPr="004424B1">
              <w:fldChar w:fldCharType="end"/>
            </w:r>
            <w:r w:rsidRPr="004424B1">
              <w:t>)</w:t>
            </w:r>
            <w:ins w:id="28565" w:author="Peter Van Der Plas" w:date="2024-12-28T18:38:00Z" w16du:dateUtc="2024-12-28T17:38:00Z">
              <w:r w:rsidR="00CF350D">
                <w:t>.</w:t>
              </w:r>
            </w:ins>
          </w:p>
        </w:tc>
      </w:tr>
      <w:tr w:rsidR="004C430C" w:rsidRPr="004424B1" w14:paraId="59E5CF5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C5646DD" w14:textId="77777777" w:rsidR="004C430C" w:rsidRPr="00BE1C3C" w:rsidRDefault="004C430C" w:rsidP="007B4994">
            <w:pPr>
              <w:pStyle w:val="TableCell"/>
              <w:rPr>
                <w:w w:val="94"/>
                <w:szCs w:val="18"/>
              </w:rPr>
            </w:pPr>
            <w:proofErr w:type="spellStart"/>
            <w:r w:rsidRPr="00BE1C3C">
              <w:rPr>
                <w:w w:val="94"/>
                <w:szCs w:val="18"/>
              </w:rPr>
              <w:t>executionInstance</w:t>
            </w:r>
            <w:proofErr w:type="spellEnd"/>
          </w:p>
        </w:tc>
        <w:tc>
          <w:tcPr>
            <w:tcW w:w="1984" w:type="dxa"/>
          </w:tcPr>
          <w:p w14:paraId="54E96DE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1A2A9DD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FF660A0" w14:textId="2DD1B1B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instance of an executable body for the Activity (procedure, action sequence, etc.)</w:t>
            </w:r>
            <w:del w:id="28566" w:author="Quinten Van Woerkom" w:date="2024-12-02T16:53:00Z" w16du:dateUtc="2024-12-02T15:53:00Z">
              <w:r w:rsidRPr="004424B1" w:rsidDel="002A1B54">
                <w:delText xml:space="preserve"> [external to the MPS Information Model]</w:delText>
              </w:r>
            </w:del>
            <w:r w:rsidRPr="004424B1">
              <w:t>.</w:t>
            </w:r>
            <w:ins w:id="28567" w:author="Quinten Van Woerkom" w:date="2024-12-02T16:53:00Z" w16du:dateUtc="2024-12-02T15:53:00Z">
              <w:r w:rsidR="002A1B54">
                <w:t xml:space="preserve">  </w:t>
              </w:r>
              <w:commentRangeStart w:id="28568"/>
              <w:r w:rsidR="002A1B54" w:rsidRPr="002A1B54">
                <w:t>The manner in which this reference is interpreted is implementation</w:t>
              </w:r>
            </w:ins>
            <w:ins w:id="28569" w:author="Peter Van Der Plas" w:date="2024-12-25T20:15:00Z" w16du:dateUtc="2024-12-25T19:15:00Z">
              <w:r w:rsidR="00421485">
                <w:t xml:space="preserve"> </w:t>
              </w:r>
            </w:ins>
            <w:ins w:id="28570" w:author="Quinten Van Woerkom" w:date="2024-12-02T16:53:00Z" w16du:dateUtc="2024-12-02T15:53:00Z">
              <w:del w:id="28571" w:author="Peter Van Der Plas" w:date="2024-12-25T20:15:00Z" w16du:dateUtc="2024-12-25T19:15:00Z">
                <w:r w:rsidR="002A1B54" w:rsidRPr="002A1B54" w:rsidDel="00421485">
                  <w:delText>-</w:delText>
                </w:r>
              </w:del>
              <w:r w:rsidR="002A1B54" w:rsidRPr="002A1B54">
                <w:t>specific.</w:t>
              </w:r>
              <w:commentRangeEnd w:id="28568"/>
              <w:r w:rsidR="002A1B54">
                <w:rPr>
                  <w:rStyle w:val="CommentReference"/>
                  <w:rFonts w:cs="Times New Roman"/>
                  <w:lang w:val="en-US" w:eastAsia="en-US"/>
                </w:rPr>
                <w:commentReference w:id="28568"/>
              </w:r>
            </w:ins>
          </w:p>
        </w:tc>
      </w:tr>
      <w:tr w:rsidR="004C430C" w:rsidRPr="004424B1" w14:paraId="09DC598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04F0D32" w14:textId="77777777" w:rsidR="004C430C" w:rsidRPr="00BE1C3C" w:rsidRDefault="004C430C" w:rsidP="007B4994">
            <w:pPr>
              <w:pStyle w:val="TableCell"/>
              <w:rPr>
                <w:szCs w:val="18"/>
              </w:rPr>
            </w:pPr>
            <w:proofErr w:type="spellStart"/>
            <w:r w:rsidRPr="00BE1C3C">
              <w:rPr>
                <w:szCs w:val="18"/>
              </w:rPr>
              <w:t>returnData</w:t>
            </w:r>
            <w:proofErr w:type="spellEnd"/>
          </w:p>
        </w:tc>
        <w:tc>
          <w:tcPr>
            <w:tcW w:w="1984" w:type="dxa"/>
          </w:tcPr>
          <w:p w14:paraId="53BA2EE6" w14:textId="68722789"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w:t>
            </w:r>
            <w:ins w:id="28572" w:author="Peter Van Der Plas" w:date="2025-01-01T16:11:00Z" w16du:dateUtc="2025-01-01T15:11:00Z">
              <w:r w:rsidR="00275E56">
                <w:t xml:space="preserve"> </w:t>
              </w:r>
            </w:ins>
            <w:r w:rsidRPr="004424B1">
              <w:t>&lt;</w:t>
            </w:r>
            <w:proofErr w:type="gramStart"/>
            <w:r w:rsidRPr="004424B1">
              <w:t>MAL::</w:t>
            </w:r>
            <w:proofErr w:type="spellStart"/>
            <w:proofErr w:type="gramEnd"/>
            <w:r w:rsidRPr="004424B1">
              <w:t>NamedValue</w:t>
            </w:r>
            <w:proofErr w:type="spellEnd"/>
            <w:r w:rsidRPr="004424B1">
              <w:t>&gt;</w:t>
            </w:r>
          </w:p>
        </w:tc>
        <w:tc>
          <w:tcPr>
            <w:tcW w:w="992" w:type="dxa"/>
          </w:tcPr>
          <w:p w14:paraId="28A6117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5F7AE0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 return data from the planning process, provided as a list of ID-Value pairs.  This can be used to provide additional information required by the User to interpret the planned activity.</w:t>
            </w:r>
          </w:p>
        </w:tc>
      </w:tr>
      <w:tr w:rsidR="004C430C" w:rsidRPr="004424B1" w14:paraId="5664FBD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56343BE" w14:textId="77777777" w:rsidR="004C430C" w:rsidRPr="00BE1C3C" w:rsidRDefault="004C430C" w:rsidP="007B4994">
            <w:pPr>
              <w:pStyle w:val="TableCell"/>
              <w:rPr>
                <w:szCs w:val="18"/>
              </w:rPr>
            </w:pPr>
            <w:proofErr w:type="spellStart"/>
            <w:r w:rsidRPr="00BE1C3C">
              <w:rPr>
                <w:szCs w:val="18"/>
              </w:rPr>
              <w:t>statusInfo</w:t>
            </w:r>
            <w:proofErr w:type="spellEnd"/>
          </w:p>
        </w:tc>
        <w:tc>
          <w:tcPr>
            <w:tcW w:w="1984" w:type="dxa"/>
          </w:tcPr>
          <w:p w14:paraId="2C2AB69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7DABFEF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A6165CE" w14:textId="614C1EB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StatusInfo</w:t>
            </w:r>
            <w:proofErr w:type="spellEnd"/>
            <w:r w:rsidRPr="004424B1">
              <w:t xml:space="preserve"> provides the reason for entering the Terminated State and is </w:t>
            </w:r>
            <w:r w:rsidR="00DB54E1" w:rsidRPr="004424B1">
              <w:t>customizable</w:t>
            </w:r>
            <w:r w:rsidRPr="004424B1">
              <w:t>, but if the following conditions exist then the specified text shall be used:</w:t>
            </w:r>
          </w:p>
          <w:p w14:paraId="158B7777" w14:textId="191C9F0B"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Completed (nominal)</w:t>
            </w:r>
            <w:ins w:id="28573" w:author="Peter Van Der Plas" w:date="2024-12-28T18:38:00Z" w16du:dateUtc="2024-12-28T17:38:00Z">
              <w:r w:rsidR="00CF350D">
                <w:t>;</w:t>
              </w:r>
            </w:ins>
          </w:p>
          <w:p w14:paraId="2272CBBA" w14:textId="37010E5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 Expired (prior to Activation or during plan </w:t>
            </w:r>
            <w:r w:rsidR="00DB54E1" w:rsidRPr="004424B1">
              <w:t>Suspension</w:t>
            </w:r>
            <w:r w:rsidRPr="004424B1">
              <w:t>)</w:t>
            </w:r>
            <w:ins w:id="28574" w:author="Peter Van Der Plas" w:date="2024-12-28T18:38:00Z" w16du:dateUtc="2024-12-28T17:38:00Z">
              <w:r w:rsidR="00CF350D">
                <w:t>;</w:t>
              </w:r>
            </w:ins>
          </w:p>
          <w:p w14:paraId="28FE5A97" w14:textId="731DBB9E"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Deleted</w:t>
            </w:r>
            <w:ins w:id="28575" w:author="Peter Van Der Plas" w:date="2024-12-28T18:38:00Z" w16du:dateUtc="2024-12-28T17:38:00Z">
              <w:r w:rsidR="00CF350D">
                <w:t>;</w:t>
              </w:r>
            </w:ins>
          </w:p>
          <w:p w14:paraId="40E6194A" w14:textId="5ABECC44"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 Failed (see </w:t>
            </w:r>
            <w:proofErr w:type="spellStart"/>
            <w:r w:rsidRPr="004424B1">
              <w:t>ErrorCode</w:t>
            </w:r>
            <w:proofErr w:type="spellEnd"/>
            <w:r w:rsidRPr="004424B1">
              <w:t>/</w:t>
            </w:r>
            <w:proofErr w:type="spellStart"/>
            <w:r w:rsidRPr="004424B1">
              <w:t>ErrorInfo</w:t>
            </w:r>
            <w:proofErr w:type="spellEnd"/>
            <w:r w:rsidRPr="004424B1">
              <w:t>)</w:t>
            </w:r>
            <w:ins w:id="28576" w:author="Peter Van Der Plas" w:date="2024-12-28T18:38:00Z" w16du:dateUtc="2024-12-28T17:38:00Z">
              <w:r w:rsidR="00CF350D">
                <w:t>.</w:t>
              </w:r>
            </w:ins>
          </w:p>
        </w:tc>
      </w:tr>
      <w:tr w:rsidR="004C430C" w:rsidRPr="004424B1" w14:paraId="7F60078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B1DECF2" w14:textId="77777777" w:rsidR="004C430C" w:rsidRPr="00BE1C3C" w:rsidRDefault="004C430C" w:rsidP="007B4994">
            <w:pPr>
              <w:pStyle w:val="TableCell"/>
              <w:rPr>
                <w:szCs w:val="18"/>
              </w:rPr>
            </w:pPr>
            <w:proofErr w:type="spellStart"/>
            <w:r w:rsidRPr="00BE1C3C">
              <w:rPr>
                <w:szCs w:val="18"/>
              </w:rPr>
              <w:t>errorCode</w:t>
            </w:r>
            <w:proofErr w:type="spellEnd"/>
          </w:p>
        </w:tc>
        <w:tc>
          <w:tcPr>
            <w:tcW w:w="1984" w:type="dxa"/>
          </w:tcPr>
          <w:p w14:paraId="4618068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Integer</w:t>
            </w:r>
          </w:p>
        </w:tc>
        <w:tc>
          <w:tcPr>
            <w:tcW w:w="992" w:type="dxa"/>
          </w:tcPr>
          <w:p w14:paraId="22C0858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ECF3CE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Error Code optional in the case of a failure status for the planning activity (for example Terminated state with </w:t>
            </w:r>
            <w:proofErr w:type="spellStart"/>
            <w:r w:rsidRPr="004424B1">
              <w:t>statusInfo</w:t>
            </w:r>
            <w:proofErr w:type="spellEnd"/>
            <w:r w:rsidRPr="004424B1">
              <w:t xml:space="preserve"> Failed).  The codes are implementation specific.</w:t>
            </w:r>
          </w:p>
        </w:tc>
      </w:tr>
      <w:tr w:rsidR="004C430C" w:rsidRPr="004424B1" w14:paraId="708D66F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20D2321" w14:textId="77777777" w:rsidR="004C430C" w:rsidRPr="00BE1C3C" w:rsidRDefault="004C430C" w:rsidP="007B4994">
            <w:pPr>
              <w:pStyle w:val="TableCell"/>
              <w:rPr>
                <w:szCs w:val="18"/>
              </w:rPr>
            </w:pPr>
            <w:proofErr w:type="spellStart"/>
            <w:r w:rsidRPr="00BE1C3C">
              <w:rPr>
                <w:szCs w:val="18"/>
              </w:rPr>
              <w:t>errorInfo</w:t>
            </w:r>
            <w:proofErr w:type="spellEnd"/>
          </w:p>
        </w:tc>
        <w:tc>
          <w:tcPr>
            <w:tcW w:w="1984" w:type="dxa"/>
          </w:tcPr>
          <w:p w14:paraId="6D096A4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1D3DFB1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DD71D56" w14:textId="35797FE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Supplementary Error Information</w:t>
            </w:r>
            <w:ins w:id="28577" w:author="Peter Van Der Plas" w:date="2024-12-28T18:38:00Z" w16du:dateUtc="2024-12-28T17:38:00Z">
              <w:r w:rsidR="00CF350D">
                <w:t>.</w:t>
              </w:r>
            </w:ins>
          </w:p>
        </w:tc>
      </w:tr>
    </w:tbl>
    <w:p w14:paraId="7BB44CAC" w14:textId="62A703FD" w:rsidR="004C430C" w:rsidRPr="004424B1" w:rsidRDefault="004C430C" w:rsidP="004C430C">
      <w:pPr>
        <w:pStyle w:val="Heading4"/>
        <w:spacing w:before="480"/>
        <w:rPr>
          <w:lang w:val="en-GB"/>
        </w:rPr>
      </w:pPr>
      <w:bookmarkStart w:id="28578" w:name="_Ref51756818"/>
      <w:r w:rsidRPr="004424B1">
        <w:rPr>
          <w:lang w:val="en-GB"/>
        </w:rPr>
        <w:t xml:space="preserve">Activity </w:t>
      </w:r>
      <w:bookmarkEnd w:id="28578"/>
      <w:r w:rsidR="002B6989" w:rsidRPr="004424B1">
        <w:rPr>
          <w:lang w:val="en-GB"/>
        </w:rPr>
        <w:t>Status</w:t>
      </w:r>
    </w:p>
    <w:p w14:paraId="6D146734" w14:textId="4D201A6E" w:rsidR="004C430C" w:rsidRDefault="001F77A9" w:rsidP="001F77A9">
      <w:pPr>
        <w:pStyle w:val="Heading5"/>
        <w:rPr>
          <w:ins w:id="28579" w:author="Quinten Van Woerkom" w:date="2024-12-18T14:53:00Z" w16du:dateUtc="2024-12-18T13:53:00Z"/>
        </w:rPr>
      </w:pPr>
      <w:ins w:id="28580" w:author="Quinten Van Woerkom" w:date="2024-12-18T14:53:00Z" w16du:dateUtc="2024-12-18T13:53:00Z">
        <w:r>
          <w:t xml:space="preserve">Data Type: </w:t>
        </w:r>
      </w:ins>
      <w:proofErr w:type="spellStart"/>
      <w:r w:rsidR="004C430C" w:rsidRPr="004424B1">
        <w:t>ActivityStatusEnum</w:t>
      </w:r>
      <w:proofErr w:type="spellEnd"/>
    </w:p>
    <w:p w14:paraId="1724E2BE" w14:textId="58842C41" w:rsidR="001F77A9" w:rsidRPr="001F77A9" w:rsidRDefault="001F77A9">
      <w:pPr>
        <w:pStyle w:val="Heading6"/>
        <w:pPrChange w:id="28581" w:author="Quinten Van Woerkom" w:date="2024-12-18T14:54:00Z" w16du:dateUtc="2024-12-18T13:54:00Z">
          <w:pPr>
            <w:pStyle w:val="HeadingNoNumber"/>
          </w:pPr>
        </w:pPrChange>
      </w:pPr>
      <w:ins w:id="28582" w:author="Quinten Van Woerkom" w:date="2024-12-18T14:53:00Z" w16du:dateUtc="2024-12-18T13:53:00Z">
        <w:r>
          <w:t>Overview</w:t>
        </w:r>
      </w:ins>
    </w:p>
    <w:p w14:paraId="42C82190" w14:textId="6F5C7F2C" w:rsidR="004C430C" w:rsidRDefault="004C430C" w:rsidP="001A5A1C">
      <w:pPr>
        <w:rPr>
          <w:ins w:id="28583" w:author="Quinten Van Woerkom" w:date="2024-12-18T14:53:00Z" w16du:dateUtc="2024-12-18T13:53:00Z"/>
          <w:lang w:val="en-GB"/>
        </w:rPr>
      </w:pPr>
      <w:del w:id="28584" w:author="Quinten Van Woerkom" w:date="2024-12-18T14:53:00Z" w16du:dateUtc="2024-12-18T13:53:00Z">
        <w:r w:rsidRPr="004424B1" w:rsidDel="001F77A9">
          <w:rPr>
            <w:lang w:val="en-GB"/>
          </w:rPr>
          <w:delText xml:space="preserve">The following states are defined for </w:delText>
        </w:r>
        <w:r w:rsidRPr="004424B1" w:rsidDel="001F77A9">
          <w:rPr>
            <w:b/>
            <w:lang w:val="en-GB"/>
          </w:rPr>
          <w:delText>ActivityStatus</w:delText>
        </w:r>
        <w:r w:rsidRPr="004424B1" w:rsidDel="001F77A9">
          <w:rPr>
            <w:lang w:val="en-GB"/>
          </w:rPr>
          <w:delText>:</w:delText>
        </w:r>
      </w:del>
      <w:ins w:id="28585" w:author="Quinten Van Woerkom" w:date="2024-12-18T14:53:00Z" w16du:dateUtc="2024-12-18T13:53:00Z">
        <w:r w:rsidR="001F77A9">
          <w:rPr>
            <w:lang w:val="en-GB"/>
          </w:rPr>
          <w:t xml:space="preserve">An </w:t>
        </w:r>
        <w:proofErr w:type="spellStart"/>
        <w:r w:rsidR="001F77A9">
          <w:rPr>
            <w:b/>
            <w:bCs/>
            <w:lang w:val="en-GB"/>
          </w:rPr>
          <w:t>ActivityStatusEnum</w:t>
        </w:r>
        <w:proofErr w:type="spellEnd"/>
        <w:r w:rsidR="001F77A9">
          <w:rPr>
            <w:lang w:val="en-GB"/>
          </w:rPr>
          <w:t xml:space="preserve"> represents the set of states possible for an ActivityInstance.</w:t>
        </w:r>
      </w:ins>
    </w:p>
    <w:p w14:paraId="342B07AC" w14:textId="3A45481D" w:rsidR="001F77A9" w:rsidRPr="001F77A9" w:rsidRDefault="001F77A9">
      <w:pPr>
        <w:pStyle w:val="Heading6"/>
        <w:spacing w:before="480" w:after="240"/>
        <w:rPr>
          <w:lang w:val="en-GB"/>
        </w:rPr>
        <w:pPrChange w:id="28586" w:author="Peter Van Der Plas" w:date="2024-12-27T12:54:00Z" w16du:dateUtc="2024-12-27T11:54:00Z">
          <w:pPr/>
        </w:pPrChange>
      </w:pPr>
      <w:ins w:id="28587" w:author="Quinten Van Woerkom" w:date="2024-12-18T14:54:00Z" w16du:dateUtc="2024-12-18T13:54:00Z">
        <w:r>
          <w:rPr>
            <w:lang w:val="en-GB"/>
          </w:rPr>
          <w:t>Definition</w:t>
        </w:r>
      </w:ins>
    </w:p>
    <w:p w14:paraId="6FA31799" w14:textId="594BCB32" w:rsidR="001A5A1C" w:rsidRPr="004424B1" w:rsidDel="002524B8" w:rsidRDefault="001A5A1C">
      <w:pPr>
        <w:rPr>
          <w:del w:id="28588" w:author="Quinten Van Woerkom" w:date="2024-12-18T15:00:00Z" w16du:dateUtc="2024-12-18T14:00:00Z"/>
          <w:lang w:val="en-GB"/>
        </w:rPr>
        <w:pPrChange w:id="28589" w:author="Quinten Van Woerkom" w:date="2024-12-18T15:00:00Z" w16du:dateUtc="2024-12-18T14:00:00Z">
          <w:pPr>
            <w:spacing w:before="0"/>
          </w:pPr>
        </w:pPrChange>
      </w:pPr>
    </w:p>
    <w:tbl>
      <w:tblPr>
        <w:tblStyle w:val="RBTable"/>
        <w:tblW w:w="9185" w:type="dxa"/>
        <w:tblLayout w:type="fixed"/>
        <w:tblLook w:val="0400" w:firstRow="0" w:lastRow="0" w:firstColumn="0" w:lastColumn="0" w:noHBand="0" w:noVBand="1"/>
        <w:tblCaption w:val="DSE ActivityStatusEnum E1"/>
      </w:tblPr>
      <w:tblGrid>
        <w:gridCol w:w="1809"/>
        <w:gridCol w:w="5674"/>
        <w:gridCol w:w="709"/>
        <w:gridCol w:w="993"/>
      </w:tblGrid>
      <w:tr w:rsidR="004C430C" w:rsidRPr="004424B1" w14:paraId="1DECE43B" w14:textId="77777777" w:rsidTr="00D72453">
        <w:tc>
          <w:tcPr>
            <w:tcW w:w="1808" w:type="dxa"/>
            <w:shd w:val="clear" w:color="auto" w:fill="00CCFF"/>
          </w:tcPr>
          <w:p w14:paraId="12BC6BE7" w14:textId="77777777" w:rsidR="004C430C" w:rsidRPr="00B614EF" w:rsidRDefault="004C430C" w:rsidP="007B4994">
            <w:pPr>
              <w:pStyle w:val="TableCell"/>
              <w:rPr>
                <w:bCs/>
                <w:color w:val="auto"/>
                <w:szCs w:val="18"/>
                <w:rPrChange w:id="28590" w:author="Peter Van Der Plas" w:date="2024-12-27T12:27:00Z" w16du:dateUtc="2024-12-27T11:27:00Z">
                  <w:rPr>
                    <w:color w:val="FFFFFF" w:themeColor="background1"/>
                  </w:rPr>
                </w:rPrChange>
              </w:rPr>
            </w:pPr>
            <w:r w:rsidRPr="00B614EF">
              <w:rPr>
                <w:bCs/>
                <w:color w:val="auto"/>
                <w:szCs w:val="18"/>
                <w:rPrChange w:id="28591" w:author="Peter Van Der Plas" w:date="2024-12-27T12:27:00Z" w16du:dateUtc="2024-12-27T11:27:00Z">
                  <w:rPr>
                    <w:color w:val="FFFFFF" w:themeColor="background1"/>
                  </w:rPr>
                </w:rPrChange>
              </w:rPr>
              <w:t>Name</w:t>
            </w:r>
          </w:p>
        </w:tc>
        <w:tc>
          <w:tcPr>
            <w:tcW w:w="5669" w:type="dxa"/>
          </w:tcPr>
          <w:p w14:paraId="6184478B" w14:textId="77777777" w:rsidR="004C430C" w:rsidRPr="00B614EF" w:rsidRDefault="004C430C" w:rsidP="007B4994">
            <w:pPr>
              <w:pStyle w:val="TableCell"/>
              <w:rPr>
                <w:b/>
                <w:szCs w:val="18"/>
              </w:rPr>
            </w:pPr>
            <w:proofErr w:type="spellStart"/>
            <w:r w:rsidRPr="00B614EF">
              <w:rPr>
                <w:b/>
                <w:szCs w:val="18"/>
              </w:rPr>
              <w:t>ActivityStatusEnum</w:t>
            </w:r>
            <w:proofErr w:type="spellEnd"/>
          </w:p>
        </w:tc>
        <w:tc>
          <w:tcPr>
            <w:tcW w:w="708" w:type="dxa"/>
            <w:shd w:val="clear" w:color="auto" w:fill="00CCFF"/>
          </w:tcPr>
          <w:p w14:paraId="2AB99C67" w14:textId="77777777" w:rsidR="004C430C" w:rsidRPr="00B614EF" w:rsidRDefault="004C430C" w:rsidP="007B4994">
            <w:pPr>
              <w:pStyle w:val="TableCell"/>
              <w:rPr>
                <w:bCs/>
                <w:color w:val="auto"/>
                <w:szCs w:val="18"/>
                <w:rPrChange w:id="28592" w:author="Peter Van Der Plas" w:date="2024-12-27T12:27:00Z" w16du:dateUtc="2024-12-27T11:27:00Z">
                  <w:rPr>
                    <w:b/>
                  </w:rPr>
                </w:rPrChange>
              </w:rPr>
            </w:pPr>
            <w:r w:rsidRPr="00B614EF">
              <w:rPr>
                <w:bCs/>
                <w:color w:val="auto"/>
                <w:szCs w:val="18"/>
                <w:rPrChange w:id="28593" w:author="Peter Van Der Plas" w:date="2024-12-27T12:27:00Z" w16du:dateUtc="2024-12-27T11:27:00Z">
                  <w:rPr>
                    <w:b/>
                    <w:color w:val="FFFFFF" w:themeColor="background1"/>
                  </w:rPr>
                </w:rPrChange>
              </w:rPr>
              <w:t>SFP</w:t>
            </w:r>
          </w:p>
        </w:tc>
        <w:tc>
          <w:tcPr>
            <w:tcW w:w="992" w:type="dxa"/>
          </w:tcPr>
          <w:p w14:paraId="2DB1ED64" w14:textId="77777777" w:rsidR="004C430C" w:rsidRPr="00B614EF" w:rsidRDefault="004C430C" w:rsidP="007B4994">
            <w:pPr>
              <w:pStyle w:val="TableCell"/>
              <w:jc w:val="right"/>
              <w:rPr>
                <w:szCs w:val="18"/>
              </w:rPr>
            </w:pPr>
            <w:r w:rsidRPr="00B614EF">
              <w:rPr>
                <w:szCs w:val="18"/>
              </w:rPr>
              <w:t>103</w:t>
            </w:r>
          </w:p>
        </w:tc>
      </w:tr>
    </w:tbl>
    <w:p w14:paraId="23FC692D" w14:textId="77777777" w:rsidR="004C430C" w:rsidRPr="004424B1" w:rsidRDefault="004C430C" w:rsidP="004C430C">
      <w:pPr>
        <w:spacing w:before="0" w:line="240" w:lineRule="auto"/>
        <w:rPr>
          <w:sz w:val="2"/>
          <w:szCs w:val="2"/>
          <w:lang w:val="en-GB"/>
        </w:rPr>
      </w:pPr>
    </w:p>
    <w:tbl>
      <w:tblPr>
        <w:tblStyle w:val="RBTable"/>
        <w:tblW w:w="0" w:type="auto"/>
        <w:tblLayout w:type="fixed"/>
        <w:tblLook w:val="04A0" w:firstRow="1" w:lastRow="0" w:firstColumn="1" w:lastColumn="0" w:noHBand="0" w:noVBand="1"/>
      </w:tblPr>
      <w:tblGrid>
        <w:gridCol w:w="1809"/>
        <w:gridCol w:w="1134"/>
        <w:gridCol w:w="6236"/>
      </w:tblGrid>
      <w:tr w:rsidR="004C430C" w:rsidRPr="004424B1" w14:paraId="4140CB79" w14:textId="77777777" w:rsidTr="007B49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255BB09A" w14:textId="77777777" w:rsidR="004C430C" w:rsidRPr="004424B1" w:rsidRDefault="004C430C" w:rsidP="007B4994">
            <w:pPr>
              <w:pStyle w:val="TableCell"/>
            </w:pPr>
            <w:r w:rsidRPr="004424B1">
              <w:t>Status</w:t>
            </w:r>
          </w:p>
        </w:tc>
        <w:tc>
          <w:tcPr>
            <w:tcW w:w="1134" w:type="dxa"/>
          </w:tcPr>
          <w:p w14:paraId="4992C1D6" w14:textId="77777777" w:rsidR="004C430C" w:rsidRPr="004424B1" w:rsidRDefault="004C430C" w:rsidP="007B4994">
            <w:pPr>
              <w:pStyle w:val="TableCell"/>
              <w:jc w:val="center"/>
              <w:cnfStyle w:val="100000000000" w:firstRow="1" w:lastRow="0" w:firstColumn="0" w:lastColumn="0" w:oddVBand="0" w:evenVBand="0" w:oddHBand="0" w:evenHBand="0" w:firstRowFirstColumn="0" w:firstRowLastColumn="0" w:lastRowFirstColumn="0" w:lastRowLastColumn="0"/>
            </w:pPr>
            <w:r w:rsidRPr="004424B1">
              <w:t>Value</w:t>
            </w:r>
          </w:p>
        </w:tc>
        <w:tc>
          <w:tcPr>
            <w:tcW w:w="6236" w:type="dxa"/>
          </w:tcPr>
          <w:p w14:paraId="1E2309E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F94C701"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6DCABCE4" w14:textId="77777777" w:rsidR="004C430C" w:rsidRPr="00BE1C3C" w:rsidRDefault="004C430C" w:rsidP="007B4994">
            <w:pPr>
              <w:pStyle w:val="TableCell"/>
              <w:rPr>
                <w:szCs w:val="18"/>
              </w:rPr>
            </w:pPr>
            <w:r w:rsidRPr="00BE1C3C">
              <w:rPr>
                <w:szCs w:val="18"/>
              </w:rPr>
              <w:t>PLANNED</w:t>
            </w:r>
          </w:p>
        </w:tc>
        <w:tc>
          <w:tcPr>
            <w:tcW w:w="1134" w:type="dxa"/>
          </w:tcPr>
          <w:p w14:paraId="15BD722A"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w:t>
            </w:r>
          </w:p>
        </w:tc>
        <w:tc>
          <w:tcPr>
            <w:tcW w:w="6236" w:type="dxa"/>
          </w:tcPr>
          <w:p w14:paraId="1FD16823" w14:textId="1A8E4C62"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Activity Instance has been included in the Plan</w:t>
            </w:r>
            <w:ins w:id="28594" w:author="Peter Van Der Plas" w:date="2024-12-28T18:39:00Z" w16du:dateUtc="2024-12-28T17:39:00Z">
              <w:r w:rsidR="00CF350D">
                <w:t>.</w:t>
              </w:r>
            </w:ins>
          </w:p>
        </w:tc>
      </w:tr>
      <w:tr w:rsidR="004C430C" w:rsidRPr="004424B1" w14:paraId="43B9E3CD"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9A3455C" w14:textId="77777777" w:rsidR="004C430C" w:rsidRPr="00BE1C3C" w:rsidRDefault="004C430C" w:rsidP="007B4994">
            <w:pPr>
              <w:pStyle w:val="TableCell"/>
              <w:rPr>
                <w:szCs w:val="18"/>
              </w:rPr>
            </w:pPr>
            <w:r w:rsidRPr="00BE1C3C">
              <w:rPr>
                <w:szCs w:val="18"/>
              </w:rPr>
              <w:t>ACTIVATED</w:t>
            </w:r>
          </w:p>
        </w:tc>
        <w:tc>
          <w:tcPr>
            <w:tcW w:w="1134" w:type="dxa"/>
          </w:tcPr>
          <w:p w14:paraId="17A8A5A7"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2</w:t>
            </w:r>
          </w:p>
        </w:tc>
        <w:tc>
          <w:tcPr>
            <w:tcW w:w="6236" w:type="dxa"/>
          </w:tcPr>
          <w:p w14:paraId="3BE7B93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Plan including the Activity Instance has been Activated within the plan execution function.</w:t>
            </w:r>
          </w:p>
        </w:tc>
      </w:tr>
      <w:tr w:rsidR="004C430C" w:rsidRPr="004424B1" w14:paraId="57C3B4AB"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D65015E" w14:textId="77777777" w:rsidR="004C430C" w:rsidRPr="00BE1C3C" w:rsidRDefault="004C430C" w:rsidP="007B4994">
            <w:pPr>
              <w:pStyle w:val="TableCell"/>
              <w:rPr>
                <w:szCs w:val="18"/>
              </w:rPr>
            </w:pPr>
            <w:r w:rsidRPr="00BE1C3C">
              <w:rPr>
                <w:szCs w:val="18"/>
              </w:rPr>
              <w:t>EXECUTING</w:t>
            </w:r>
          </w:p>
        </w:tc>
        <w:tc>
          <w:tcPr>
            <w:tcW w:w="1134" w:type="dxa"/>
          </w:tcPr>
          <w:p w14:paraId="36F26172"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3</w:t>
            </w:r>
          </w:p>
        </w:tc>
        <w:tc>
          <w:tcPr>
            <w:tcW w:w="6236" w:type="dxa"/>
          </w:tcPr>
          <w:p w14:paraId="0B911448" w14:textId="5E51C35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Execution of the Activity Instance has been initiated</w:t>
            </w:r>
            <w:ins w:id="28595" w:author="Peter Van Der Plas" w:date="2024-12-28T18:39:00Z" w16du:dateUtc="2024-12-28T17:39:00Z">
              <w:r w:rsidR="00CF350D">
                <w:t>.</w:t>
              </w:r>
            </w:ins>
          </w:p>
        </w:tc>
      </w:tr>
      <w:tr w:rsidR="004C430C" w:rsidRPr="004424B1" w14:paraId="449C071F"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9F6EBE7" w14:textId="77777777" w:rsidR="004C430C" w:rsidRPr="00BE1C3C" w:rsidRDefault="004C430C" w:rsidP="007B4994">
            <w:pPr>
              <w:pStyle w:val="TableCell"/>
              <w:rPr>
                <w:szCs w:val="18"/>
              </w:rPr>
            </w:pPr>
            <w:r w:rsidRPr="00BE1C3C">
              <w:rPr>
                <w:szCs w:val="18"/>
              </w:rPr>
              <w:t>SUSPENDED</w:t>
            </w:r>
          </w:p>
        </w:tc>
        <w:tc>
          <w:tcPr>
            <w:tcW w:w="1134" w:type="dxa"/>
          </w:tcPr>
          <w:p w14:paraId="60C49FFC"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4</w:t>
            </w:r>
          </w:p>
        </w:tc>
        <w:tc>
          <w:tcPr>
            <w:tcW w:w="6236" w:type="dxa"/>
          </w:tcPr>
          <w:p w14:paraId="723A60AF" w14:textId="20ED239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Execution of the Activity Instance has been suspended</w:t>
            </w:r>
            <w:ins w:id="28596" w:author="Peter Van Der Plas" w:date="2024-12-28T18:39:00Z" w16du:dateUtc="2024-12-28T17:39:00Z">
              <w:r w:rsidR="00CF350D">
                <w:t>.</w:t>
              </w:r>
            </w:ins>
          </w:p>
        </w:tc>
      </w:tr>
      <w:tr w:rsidR="004C430C" w:rsidRPr="004424B1" w14:paraId="4AAB90B0"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0C9F951" w14:textId="77777777" w:rsidR="004C430C" w:rsidRPr="00BE1C3C" w:rsidRDefault="004C430C" w:rsidP="007B4994">
            <w:pPr>
              <w:pStyle w:val="TableCell"/>
              <w:rPr>
                <w:szCs w:val="18"/>
              </w:rPr>
            </w:pPr>
            <w:r w:rsidRPr="00BE1C3C">
              <w:rPr>
                <w:szCs w:val="18"/>
              </w:rPr>
              <w:t>TERMINATED</w:t>
            </w:r>
          </w:p>
        </w:tc>
        <w:tc>
          <w:tcPr>
            <w:tcW w:w="1134" w:type="dxa"/>
          </w:tcPr>
          <w:p w14:paraId="4F6E7616"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5</w:t>
            </w:r>
          </w:p>
        </w:tc>
        <w:tc>
          <w:tcPr>
            <w:tcW w:w="6236" w:type="dxa"/>
          </w:tcPr>
          <w:p w14:paraId="5BB505C7" w14:textId="205BF2F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Execution of the Activity Instance has been terminated (further information is provided in </w:t>
            </w:r>
            <w:proofErr w:type="spellStart"/>
            <w:r w:rsidRPr="004424B1">
              <w:t>statusInfo</w:t>
            </w:r>
            <w:proofErr w:type="spellEnd"/>
            <w:r w:rsidRPr="004424B1">
              <w:t>)</w:t>
            </w:r>
            <w:ins w:id="28597" w:author="Peter Van Der Plas" w:date="2024-12-28T18:39:00Z" w16du:dateUtc="2024-12-28T17:39:00Z">
              <w:r w:rsidR="00CF350D">
                <w:t>.</w:t>
              </w:r>
            </w:ins>
          </w:p>
        </w:tc>
      </w:tr>
    </w:tbl>
    <w:p w14:paraId="7212F997" w14:textId="129D0110" w:rsidR="004C430C" w:rsidRPr="004424B1" w:rsidRDefault="004C430C" w:rsidP="00FD7945">
      <w:pPr>
        <w:pStyle w:val="Heading4"/>
        <w:spacing w:before="480"/>
        <w:rPr>
          <w:lang w:val="en-GB"/>
        </w:rPr>
      </w:pPr>
      <w:bookmarkStart w:id="28598" w:name="_Ref526347044"/>
      <w:bookmarkStart w:id="28599" w:name="_Ref49959196"/>
      <w:bookmarkStart w:id="28600" w:name="_Ref51765410"/>
      <w:r w:rsidRPr="004424B1">
        <w:rPr>
          <w:lang w:val="en-GB"/>
        </w:rPr>
        <w:t>Activity</w:t>
      </w:r>
      <w:ins w:id="28601" w:author="Peter Van Der Plas" w:date="2024-12-28T15:50:00Z" w16du:dateUtc="2024-12-28T14:50:00Z">
        <w:r w:rsidR="004A3C9E">
          <w:rPr>
            <w:lang w:val="en-GB"/>
          </w:rPr>
          <w:t xml:space="preserve"> </w:t>
        </w:r>
      </w:ins>
      <w:del w:id="28602" w:author="Peter Van Der Plas" w:date="2024-12-28T15:50:00Z" w16du:dateUtc="2024-12-28T14:50:00Z">
        <w:r w:rsidRPr="004424B1" w:rsidDel="004A3C9E">
          <w:rPr>
            <w:lang w:val="en-GB"/>
          </w:rPr>
          <w:delText xml:space="preserve"> </w:delText>
        </w:r>
      </w:del>
      <w:ins w:id="28603" w:author="Peter Van Der Plas" w:date="2024-12-28T15:50:00Z" w16du:dateUtc="2024-12-28T14:50:00Z">
        <w:r w:rsidR="004A3C9E" w:rsidRPr="004A3C9E">
          <w:rPr>
            <w:lang w:val="en-GB"/>
          </w:rPr>
          <w:t>Subordinate Data Type</w:t>
        </w:r>
        <w:r w:rsidR="004A3C9E">
          <w:rPr>
            <w:lang w:val="en-GB"/>
          </w:rPr>
          <w:t>s</w:t>
        </w:r>
      </w:ins>
      <w:del w:id="28604" w:author="Peter Van Der Plas" w:date="2024-12-28T15:50:00Z" w16du:dateUtc="2024-12-28T14:50:00Z">
        <w:r w:rsidRPr="004424B1" w:rsidDel="004A3C9E">
          <w:rPr>
            <w:lang w:val="en-GB"/>
          </w:rPr>
          <w:delText>Details and Nodes</w:delText>
        </w:r>
      </w:del>
      <w:bookmarkEnd w:id="28598"/>
      <w:bookmarkEnd w:id="28599"/>
      <w:bookmarkEnd w:id="28600"/>
    </w:p>
    <w:p w14:paraId="310539E7" w14:textId="7740ABC4" w:rsidR="004C430C" w:rsidRDefault="00D23BAB" w:rsidP="00D23BAB">
      <w:pPr>
        <w:pStyle w:val="Heading5"/>
        <w:rPr>
          <w:ins w:id="28605" w:author="Quinten Van Woerkom" w:date="2024-12-18T14:54:00Z" w16du:dateUtc="2024-12-18T13:54:00Z"/>
        </w:rPr>
      </w:pPr>
      <w:bookmarkStart w:id="28606" w:name="_Ref526347180"/>
      <w:ins w:id="28607" w:author="Quinten Van Woerkom" w:date="2024-12-18T14:54:00Z" w16du:dateUtc="2024-12-18T13:54:00Z">
        <w:r>
          <w:t xml:space="preserve">Data Type: </w:t>
        </w:r>
      </w:ins>
      <w:r w:rsidR="004C430C" w:rsidRPr="004424B1">
        <w:t>ActivityDetails</w:t>
      </w:r>
    </w:p>
    <w:p w14:paraId="2A1ECEC8" w14:textId="72902E7A" w:rsidR="00D23BAB" w:rsidRPr="00D23BAB" w:rsidRDefault="00D23BAB">
      <w:pPr>
        <w:pStyle w:val="Heading6"/>
        <w:pPrChange w:id="28608" w:author="Quinten Van Woerkom" w:date="2024-12-18T14:54:00Z" w16du:dateUtc="2024-12-18T13:54:00Z">
          <w:pPr>
            <w:pStyle w:val="HeadingNoNumber"/>
          </w:pPr>
        </w:pPrChange>
      </w:pPr>
      <w:ins w:id="28609" w:author="Quinten Van Woerkom" w:date="2024-12-18T14:54:00Z" w16du:dateUtc="2024-12-18T13:54:00Z">
        <w:r>
          <w:t>Overview</w:t>
        </w:r>
      </w:ins>
    </w:p>
    <w:p w14:paraId="308B293D" w14:textId="77777777" w:rsidR="004C430C" w:rsidRPr="004424B1" w:rsidRDefault="004C430C" w:rsidP="004C430C">
      <w:pPr>
        <w:rPr>
          <w:lang w:val="en-GB"/>
        </w:rPr>
      </w:pPr>
      <w:r w:rsidRPr="004424B1">
        <w:rPr>
          <w:lang w:val="en-GB"/>
        </w:rPr>
        <w:t xml:space="preserve">Contains the information required to create one or more </w:t>
      </w:r>
      <w:proofErr w:type="spellStart"/>
      <w:r w:rsidRPr="004424B1">
        <w:rPr>
          <w:lang w:val="en-GB"/>
        </w:rPr>
        <w:t>ActivityInstances</w:t>
      </w:r>
      <w:proofErr w:type="spellEnd"/>
      <w:r w:rsidRPr="004424B1">
        <w:rPr>
          <w:lang w:val="en-GB"/>
        </w:rPr>
        <w:t>, including the specification of argument values and constraints.</w:t>
      </w:r>
    </w:p>
    <w:p w14:paraId="65B9C63A" w14:textId="58AED585" w:rsidR="004C430C" w:rsidRDefault="004C430C" w:rsidP="001A5A1C">
      <w:pPr>
        <w:rPr>
          <w:ins w:id="28610" w:author="Quinten Van Woerkom" w:date="2024-12-18T14:54:00Z" w16du:dateUtc="2024-12-18T13:54:00Z"/>
          <w:lang w:val="en-GB"/>
        </w:rPr>
      </w:pPr>
      <w:r w:rsidRPr="004424B1">
        <w:rPr>
          <w:iCs/>
          <w:lang w:val="en-GB"/>
        </w:rPr>
        <w:t xml:space="preserve">It should be noted </w:t>
      </w:r>
      <w:r w:rsidRPr="004424B1">
        <w:rPr>
          <w:lang w:val="en-GB"/>
        </w:rPr>
        <w:t xml:space="preserve">that the </w:t>
      </w:r>
      <w:proofErr w:type="spellStart"/>
      <w:r w:rsidRPr="004424B1">
        <w:rPr>
          <w:lang w:val="en-GB"/>
        </w:rPr>
        <w:t>activityRef</w:t>
      </w:r>
      <w:proofErr w:type="spellEnd"/>
      <w:r w:rsidRPr="004424B1">
        <w:rPr>
          <w:lang w:val="en-GB"/>
        </w:rPr>
        <w:t xml:space="preserve"> and </w:t>
      </w:r>
      <w:proofErr w:type="spellStart"/>
      <w:r w:rsidRPr="004424B1">
        <w:rPr>
          <w:lang w:val="en-GB"/>
        </w:rPr>
        <w:t>activityOffset</w:t>
      </w:r>
      <w:proofErr w:type="spellEnd"/>
      <w:r w:rsidRPr="004424B1">
        <w:rPr>
          <w:lang w:val="en-GB"/>
        </w:rPr>
        <w:t xml:space="preserve"> </w:t>
      </w:r>
      <w:del w:id="28611" w:author="Quinten Van Woerkom" w:date="2024-11-25T14:43:00Z" w16du:dateUtc="2024-11-25T13:43:00Z">
        <w:r w:rsidRPr="004424B1" w:rsidDel="00006133">
          <w:rPr>
            <w:lang w:val="en-GB"/>
          </w:rPr>
          <w:delText>attribute</w:delText>
        </w:r>
      </w:del>
      <w:ins w:id="28612" w:author="Quinten Van Woerkom" w:date="2024-11-25T14:43:00Z" w16du:dateUtc="2024-11-25T13:43:00Z">
        <w:r w:rsidR="00006133">
          <w:rPr>
            <w:lang w:val="en-GB"/>
          </w:rPr>
          <w:t>field</w:t>
        </w:r>
      </w:ins>
      <w:r w:rsidRPr="004424B1">
        <w:rPr>
          <w:lang w:val="en-GB"/>
        </w:rPr>
        <w:t xml:space="preserve">s are only relevant in the case that a Repetition has been specified in a parent ActivityNode.  Temporal and sequential constraints associated with the ActivityInstance can be specified as constraints attached to a concrete </w:t>
      </w:r>
      <w:proofErr w:type="spellStart"/>
      <w:r w:rsidRPr="004424B1">
        <w:rPr>
          <w:lang w:val="en-GB"/>
        </w:rPr>
        <w:t>SimpleActivityDetails</w:t>
      </w:r>
      <w:proofErr w:type="spellEnd"/>
      <w:r w:rsidRPr="004424B1">
        <w:rPr>
          <w:lang w:val="en-GB"/>
        </w:rPr>
        <w:t xml:space="preserve"> structure.</w:t>
      </w:r>
    </w:p>
    <w:p w14:paraId="048129FA" w14:textId="5023ACC3" w:rsidR="00D23BAB" w:rsidRPr="004424B1" w:rsidRDefault="00D23BAB">
      <w:pPr>
        <w:pStyle w:val="Heading6"/>
        <w:spacing w:before="480" w:after="240"/>
        <w:rPr>
          <w:lang w:val="en-GB"/>
        </w:rPr>
        <w:pPrChange w:id="28613" w:author="Peter Van Der Plas" w:date="2024-12-27T12:29:00Z" w16du:dateUtc="2024-12-27T11:29:00Z">
          <w:pPr/>
        </w:pPrChange>
      </w:pPr>
      <w:ins w:id="28614" w:author="Quinten Van Woerkom" w:date="2024-12-18T14:55:00Z" w16du:dateUtc="2024-12-18T13:55:00Z">
        <w:r>
          <w:rPr>
            <w:lang w:val="en-GB"/>
          </w:rPr>
          <w:t>Definition</w:t>
        </w:r>
      </w:ins>
    </w:p>
    <w:p w14:paraId="706551BD" w14:textId="2ECF2162" w:rsidR="001A5A1C" w:rsidRPr="004424B1" w:rsidDel="002524B8" w:rsidRDefault="001A5A1C">
      <w:pPr>
        <w:rPr>
          <w:del w:id="28615" w:author="Quinten Van Woerkom" w:date="2024-12-18T15:00:00Z" w16du:dateUtc="2024-12-18T14:00:00Z"/>
          <w:lang w:val="en-GB"/>
        </w:rPr>
        <w:pPrChange w:id="28616" w:author="Quinten Van Woerkom" w:date="2024-12-18T15:00:00Z" w16du:dateUtc="2024-12-18T14:00:00Z">
          <w:pPr>
            <w:spacing w:before="0"/>
          </w:pPr>
        </w:pPrChange>
      </w:pPr>
    </w:p>
    <w:tbl>
      <w:tblPr>
        <w:tblStyle w:val="RBTable"/>
        <w:tblW w:w="9180" w:type="dxa"/>
        <w:tblLayout w:type="fixed"/>
        <w:tblLook w:val="0400" w:firstRow="0" w:lastRow="0" w:firstColumn="0" w:lastColumn="0" w:noHBand="0" w:noVBand="1"/>
        <w:tblCaption w:val="DSC ActivityDetails E1"/>
      </w:tblPr>
      <w:tblGrid>
        <w:gridCol w:w="1668"/>
        <w:gridCol w:w="2977"/>
        <w:gridCol w:w="992"/>
        <w:gridCol w:w="1843"/>
        <w:gridCol w:w="708"/>
        <w:gridCol w:w="992"/>
      </w:tblGrid>
      <w:tr w:rsidR="004C430C" w:rsidRPr="004424B1" w14:paraId="77B969EE" w14:textId="77777777" w:rsidTr="003F4150">
        <w:tc>
          <w:tcPr>
            <w:tcW w:w="1666" w:type="dxa"/>
            <w:shd w:val="clear" w:color="auto" w:fill="00CCFF"/>
          </w:tcPr>
          <w:p w14:paraId="22F67A56" w14:textId="77777777" w:rsidR="004C430C" w:rsidRPr="00FD7945" w:rsidRDefault="004C430C" w:rsidP="007B4994">
            <w:pPr>
              <w:pStyle w:val="TableCell"/>
              <w:rPr>
                <w:bCs/>
                <w:color w:val="auto"/>
                <w:szCs w:val="18"/>
                <w:rPrChange w:id="28617" w:author="Peter Van Der Plas" w:date="2024-12-27T12:30:00Z" w16du:dateUtc="2024-12-27T11:30:00Z">
                  <w:rPr>
                    <w:color w:val="FFFFFF" w:themeColor="background1"/>
                  </w:rPr>
                </w:rPrChange>
              </w:rPr>
            </w:pPr>
            <w:r w:rsidRPr="00FD7945">
              <w:rPr>
                <w:bCs/>
                <w:color w:val="auto"/>
                <w:szCs w:val="18"/>
                <w:rPrChange w:id="28618" w:author="Peter Van Der Plas" w:date="2024-12-27T12:30:00Z" w16du:dateUtc="2024-12-27T11:30:00Z">
                  <w:rPr>
                    <w:color w:val="FFFFFF" w:themeColor="background1"/>
                  </w:rPr>
                </w:rPrChange>
              </w:rPr>
              <w:t>Name</w:t>
            </w:r>
          </w:p>
        </w:tc>
        <w:tc>
          <w:tcPr>
            <w:tcW w:w="2976" w:type="dxa"/>
          </w:tcPr>
          <w:p w14:paraId="64BFF1DB" w14:textId="77777777" w:rsidR="004C430C" w:rsidRPr="00FD7945" w:rsidRDefault="004C430C" w:rsidP="007B4994">
            <w:pPr>
              <w:pStyle w:val="TableCell"/>
              <w:rPr>
                <w:b/>
                <w:iCs/>
                <w:szCs w:val="18"/>
                <w:rPrChange w:id="28619" w:author="Peter Van Der Plas" w:date="2024-12-27T12:30:00Z" w16du:dateUtc="2024-12-27T11:30:00Z">
                  <w:rPr>
                    <w:b/>
                    <w:i/>
                  </w:rPr>
                </w:rPrChange>
              </w:rPr>
            </w:pPr>
            <w:r w:rsidRPr="00FD7945">
              <w:rPr>
                <w:b/>
                <w:iCs/>
                <w:szCs w:val="18"/>
                <w:rPrChange w:id="28620" w:author="Peter Van Der Plas" w:date="2024-12-27T12:30:00Z" w16du:dateUtc="2024-12-27T11:30:00Z">
                  <w:rPr>
                    <w:b/>
                    <w:i/>
                  </w:rPr>
                </w:rPrChange>
              </w:rPr>
              <w:t>ActivityDetails</w:t>
            </w:r>
          </w:p>
        </w:tc>
        <w:tc>
          <w:tcPr>
            <w:tcW w:w="992" w:type="dxa"/>
            <w:shd w:val="clear" w:color="auto" w:fill="00CCFF"/>
          </w:tcPr>
          <w:p w14:paraId="32AE5CBD" w14:textId="77777777" w:rsidR="004C430C" w:rsidRPr="00FD7945" w:rsidRDefault="004C430C" w:rsidP="007B4994">
            <w:pPr>
              <w:pStyle w:val="TableCell"/>
              <w:rPr>
                <w:bCs/>
                <w:color w:val="auto"/>
                <w:szCs w:val="18"/>
                <w:rPrChange w:id="28621" w:author="Peter Van Der Plas" w:date="2024-12-27T12:30:00Z" w16du:dateUtc="2024-12-27T11:30:00Z">
                  <w:rPr>
                    <w:b/>
                  </w:rPr>
                </w:rPrChange>
              </w:rPr>
            </w:pPr>
            <w:r w:rsidRPr="00FD7945">
              <w:rPr>
                <w:bCs/>
                <w:color w:val="auto"/>
                <w:szCs w:val="18"/>
                <w:rPrChange w:id="28622" w:author="Peter Van Der Plas" w:date="2024-12-27T12:30:00Z" w16du:dateUtc="2024-12-27T11:30:00Z">
                  <w:rPr>
                    <w:b/>
                    <w:color w:val="FFFFFF" w:themeColor="background1"/>
                  </w:rPr>
                </w:rPrChange>
              </w:rPr>
              <w:t>Extends</w:t>
            </w:r>
          </w:p>
        </w:tc>
        <w:tc>
          <w:tcPr>
            <w:tcW w:w="1842" w:type="dxa"/>
          </w:tcPr>
          <w:p w14:paraId="66289400" w14:textId="77777777" w:rsidR="004C430C" w:rsidRPr="00FD7945" w:rsidRDefault="004C430C" w:rsidP="007B4994">
            <w:pPr>
              <w:pStyle w:val="TableCell"/>
              <w:rPr>
                <w:b/>
                <w:szCs w:val="18"/>
              </w:rPr>
            </w:pPr>
            <w:proofErr w:type="gramStart"/>
            <w:r w:rsidRPr="00FD7945">
              <w:rPr>
                <w:szCs w:val="18"/>
              </w:rPr>
              <w:t>MAL::</w:t>
            </w:r>
            <w:proofErr w:type="gramEnd"/>
            <w:r w:rsidRPr="00FD7945">
              <w:rPr>
                <w:szCs w:val="18"/>
              </w:rPr>
              <w:t>Composite</w:t>
            </w:r>
          </w:p>
        </w:tc>
        <w:tc>
          <w:tcPr>
            <w:tcW w:w="708" w:type="dxa"/>
            <w:shd w:val="clear" w:color="auto" w:fill="00CCFF"/>
          </w:tcPr>
          <w:p w14:paraId="3DC2BFEF" w14:textId="77777777" w:rsidR="004C430C" w:rsidRPr="00FD7945" w:rsidRDefault="004C430C" w:rsidP="007B4994">
            <w:pPr>
              <w:pStyle w:val="TableCell"/>
              <w:rPr>
                <w:bCs/>
                <w:color w:val="auto"/>
                <w:szCs w:val="18"/>
                <w:rPrChange w:id="28623" w:author="Peter Van Der Plas" w:date="2024-12-27T12:30:00Z" w16du:dateUtc="2024-12-27T11:30:00Z">
                  <w:rPr>
                    <w:b/>
                  </w:rPr>
                </w:rPrChange>
              </w:rPr>
            </w:pPr>
            <w:r w:rsidRPr="00FD7945">
              <w:rPr>
                <w:bCs/>
                <w:color w:val="auto"/>
                <w:szCs w:val="18"/>
                <w:rPrChange w:id="28624" w:author="Peter Van Der Plas" w:date="2024-12-27T12:30:00Z" w16du:dateUtc="2024-12-27T11:30:00Z">
                  <w:rPr>
                    <w:b/>
                    <w:color w:val="FFFFFF" w:themeColor="background1"/>
                  </w:rPr>
                </w:rPrChange>
              </w:rPr>
              <w:t>SFP</w:t>
            </w:r>
          </w:p>
        </w:tc>
        <w:tc>
          <w:tcPr>
            <w:tcW w:w="992" w:type="dxa"/>
          </w:tcPr>
          <w:p w14:paraId="7349F7EE" w14:textId="77777777" w:rsidR="004C430C" w:rsidRPr="00FD7945" w:rsidRDefault="004C430C" w:rsidP="007B4994">
            <w:pPr>
              <w:pStyle w:val="TableCell"/>
              <w:jc w:val="right"/>
              <w:rPr>
                <w:szCs w:val="18"/>
              </w:rPr>
            </w:pPr>
            <w:r w:rsidRPr="00FD7945">
              <w:rPr>
                <w:szCs w:val="18"/>
              </w:rPr>
              <w:t>Abstract</w:t>
            </w:r>
          </w:p>
        </w:tc>
      </w:tr>
    </w:tbl>
    <w:p w14:paraId="1F21D50F"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13A689CE" w14:textId="77777777" w:rsidTr="007B4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6FF77531" w14:textId="1D5DC39C" w:rsidR="004C430C" w:rsidRPr="004424B1" w:rsidRDefault="004C430C" w:rsidP="007B4994">
            <w:pPr>
              <w:pStyle w:val="TableCell"/>
            </w:pPr>
            <w:del w:id="28625" w:author="Quinten Van Woerkom" w:date="2024-11-25T14:48:00Z" w16du:dateUtc="2024-11-25T13:48:00Z">
              <w:r w:rsidRPr="004424B1" w:rsidDel="002B0859">
                <w:delText>Attribute</w:delText>
              </w:r>
            </w:del>
            <w:ins w:id="28626" w:author="Quinten Van Woerkom" w:date="2024-11-25T14:48:00Z" w16du:dateUtc="2024-11-25T13:48:00Z">
              <w:r w:rsidR="002B0859">
                <w:t>Field</w:t>
              </w:r>
            </w:ins>
          </w:p>
        </w:tc>
        <w:tc>
          <w:tcPr>
            <w:tcW w:w="1984" w:type="dxa"/>
          </w:tcPr>
          <w:p w14:paraId="0357C35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58EE128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04AE100"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B426E3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7015E47" w14:textId="77777777" w:rsidR="004C430C" w:rsidRPr="00BE1C3C" w:rsidRDefault="004C430C" w:rsidP="007B4994">
            <w:pPr>
              <w:pStyle w:val="TableCell"/>
              <w:rPr>
                <w:szCs w:val="18"/>
              </w:rPr>
            </w:pPr>
            <w:proofErr w:type="spellStart"/>
            <w:r w:rsidRPr="00BE1C3C">
              <w:rPr>
                <w:szCs w:val="18"/>
              </w:rPr>
              <w:t>activityRef</w:t>
            </w:r>
            <w:proofErr w:type="spellEnd"/>
          </w:p>
        </w:tc>
        <w:tc>
          <w:tcPr>
            <w:tcW w:w="1984" w:type="dxa"/>
          </w:tcPr>
          <w:p w14:paraId="0A8ABDB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079CA29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A3EDBB5" w14:textId="77777777" w:rsidR="00BE604E" w:rsidRDefault="004C430C" w:rsidP="007B4994">
            <w:pPr>
              <w:pStyle w:val="TableCell"/>
              <w:cnfStyle w:val="000000000000" w:firstRow="0" w:lastRow="0" w:firstColumn="0" w:lastColumn="0" w:oddVBand="0" w:evenVBand="0" w:oddHBand="0" w:evenHBand="0" w:firstRowFirstColumn="0" w:firstRowLastColumn="0" w:lastRowFirstColumn="0" w:lastRowLastColumn="0"/>
              <w:rPr>
                <w:ins w:id="28627" w:author="Peter Van Der Plas" w:date="2025-01-01T16:35:00Z" w16du:dateUtc="2025-01-01T15:35:00Z"/>
              </w:rPr>
            </w:pPr>
            <w:r w:rsidRPr="004424B1">
              <w:t>Specifies how the ActivityInstance is placed with respect to any defined Repetition (0=Start; 1=End).</w:t>
            </w:r>
          </w:p>
          <w:p w14:paraId="1F1672E5" w14:textId="7A1A06EC"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del w:id="28628" w:author="Peter Van Der Plas" w:date="2025-01-01T16:35:00Z" w16du:dateUtc="2025-01-01T15:35:00Z">
              <w:r w:rsidRPr="004424B1" w:rsidDel="00BE604E">
                <w:delText xml:space="preserve">  </w:delText>
              </w:r>
            </w:del>
            <w:r w:rsidRPr="004424B1">
              <w:t>Default is Start.</w:t>
            </w:r>
          </w:p>
        </w:tc>
      </w:tr>
      <w:tr w:rsidR="004C430C" w:rsidRPr="004424B1" w14:paraId="623CD5C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E8B2891" w14:textId="77777777" w:rsidR="004C430C" w:rsidRPr="00BE1C3C" w:rsidRDefault="004C430C" w:rsidP="007B4994">
            <w:pPr>
              <w:pStyle w:val="TableCell"/>
              <w:rPr>
                <w:szCs w:val="18"/>
              </w:rPr>
            </w:pPr>
            <w:proofErr w:type="spellStart"/>
            <w:r w:rsidRPr="00BE1C3C">
              <w:rPr>
                <w:szCs w:val="18"/>
              </w:rPr>
              <w:t>activityOffset</w:t>
            </w:r>
            <w:proofErr w:type="spellEnd"/>
          </w:p>
        </w:tc>
        <w:tc>
          <w:tcPr>
            <w:tcW w:w="1984" w:type="dxa"/>
          </w:tcPr>
          <w:p w14:paraId="3BA034C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0C161BC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C3DC773" w14:textId="77777777" w:rsidR="00BE604E" w:rsidRDefault="004C430C" w:rsidP="007B4994">
            <w:pPr>
              <w:pStyle w:val="TableCell"/>
              <w:cnfStyle w:val="000000000000" w:firstRow="0" w:lastRow="0" w:firstColumn="0" w:lastColumn="0" w:oddVBand="0" w:evenVBand="0" w:oddHBand="0" w:evenHBand="0" w:firstRowFirstColumn="0" w:firstRowLastColumn="0" w:lastRowFirstColumn="0" w:lastRowLastColumn="0"/>
              <w:rPr>
                <w:ins w:id="28629" w:author="Peter Van Der Plas" w:date="2025-01-01T16:35:00Z" w16du:dateUtc="2025-01-01T15:35:00Z"/>
              </w:rPr>
            </w:pPr>
            <w:r w:rsidRPr="004424B1">
              <w:t>Specifies an offset in time for the ActivityInstance from any defined Repetition.</w:t>
            </w:r>
          </w:p>
          <w:p w14:paraId="473548F6" w14:textId="37C3D86B"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del w:id="28630" w:author="Peter Van Der Plas" w:date="2025-01-01T16:35:00Z" w16du:dateUtc="2025-01-01T15:35:00Z">
              <w:r w:rsidRPr="004424B1" w:rsidDel="00BE604E">
                <w:delText xml:space="preserve">  </w:delText>
              </w:r>
            </w:del>
            <w:r w:rsidRPr="004424B1">
              <w:t>Default is no offset.</w:t>
            </w:r>
          </w:p>
        </w:tc>
      </w:tr>
      <w:tr w:rsidR="004C430C" w:rsidRPr="004424B1" w14:paraId="5798BB7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2E19638" w14:textId="77777777" w:rsidR="004C430C" w:rsidRPr="00BE1C3C" w:rsidRDefault="004C430C" w:rsidP="007B4994">
            <w:pPr>
              <w:pStyle w:val="TableCell"/>
              <w:rPr>
                <w:szCs w:val="18"/>
              </w:rPr>
            </w:pPr>
            <w:proofErr w:type="spellStart"/>
            <w:r w:rsidRPr="00BE1C3C">
              <w:rPr>
                <w:szCs w:val="18"/>
              </w:rPr>
              <w:t>relatedEvent</w:t>
            </w:r>
            <w:proofErr w:type="spellEnd"/>
          </w:p>
        </w:tc>
        <w:tc>
          <w:tcPr>
            <w:tcW w:w="1984" w:type="dxa"/>
          </w:tcPr>
          <w:p w14:paraId="334CD04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w:t>
            </w:r>
          </w:p>
          <w:p w14:paraId="24DE8617" w14:textId="1193F3A5"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&lt;</w:t>
            </w:r>
            <w:del w:id="28631" w:author="Quinten Van Woerkom" w:date="2024-12-02T14:47:00Z" w16du:dateUtc="2024-12-02T13:47:00Z">
              <w:r w:rsidRPr="004424B1" w:rsidDel="00557245">
                <w:delText>MAL::ObjectRef</w:delText>
              </w:r>
            </w:del>
            <w:proofErr w:type="gramStart"/>
            <w:ins w:id="28632" w:author="Quinten Van Woerkom" w:date="2024-12-02T14:47:00Z" w16du:dateUtc="2024-12-02T13:47:00Z">
              <w:r w:rsidR="00557245">
                <w:t>MAL::</w:t>
              </w:r>
              <w:proofErr w:type="gramEnd"/>
              <w:r w:rsidR="00557245">
                <w:t>ObjectRef</w:t>
              </w:r>
            </w:ins>
            <w:ins w:id="28633" w:author="Peter Van Der Plas" w:date="2025-01-01T16:01:00Z" w16du:dateUtc="2025-01-01T15:01:00Z">
              <w:r w:rsidR="00885C70">
                <w:t xml:space="preserve"> </w:t>
              </w:r>
            </w:ins>
            <w:ins w:id="28634" w:author="Quinten Van Woerkom" w:date="2024-12-02T14:47:00Z" w16du:dateUtc="2024-12-02T13:47:00Z">
              <w:r w:rsidR="00557245">
                <w:t>&lt;MAL::Element&gt;</w:t>
              </w:r>
            </w:ins>
            <w:commentRangeStart w:id="28635"/>
            <w:commentRangeEnd w:id="28635"/>
            <w:ins w:id="28636" w:author="Quinten Van Woerkom" w:date="2024-11-27T15:59:00Z" w16du:dateUtc="2024-11-27T14:59:00Z">
              <w:r w:rsidR="00301D5F">
                <w:rPr>
                  <w:rStyle w:val="CommentReference"/>
                  <w:rFonts w:cs="Times New Roman"/>
                  <w:lang w:val="en-US" w:eastAsia="en-US"/>
                </w:rPr>
                <w:commentReference w:id="28635"/>
              </w:r>
            </w:ins>
            <w:r w:rsidRPr="004424B1">
              <w:t>&gt;</w:t>
            </w:r>
          </w:p>
        </w:tc>
        <w:tc>
          <w:tcPr>
            <w:tcW w:w="992" w:type="dxa"/>
          </w:tcPr>
          <w:p w14:paraId="07CADB7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C5296D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Object Type: </w:t>
            </w:r>
            <w:proofErr w:type="spellStart"/>
            <w:r w:rsidRPr="004424B1">
              <w:t>EventInstance</w:t>
            </w:r>
            <w:proofErr w:type="spellEnd"/>
            <w:r w:rsidRPr="004424B1">
              <w:t>.</w:t>
            </w:r>
          </w:p>
          <w:p w14:paraId="577250F5" w14:textId="6EC8E9F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Specifies a related Event (or Event Group) for the ActivityInstance.  Argument specifications and constraints may reference arguments and </w:t>
            </w:r>
            <w:del w:id="28637" w:author="Quinten Van Woerkom" w:date="2024-11-25T14:43:00Z" w16du:dateUtc="2024-11-25T13:43:00Z">
              <w:r w:rsidRPr="004424B1" w:rsidDel="00006133">
                <w:delText>attribute</w:delText>
              </w:r>
            </w:del>
            <w:ins w:id="28638" w:author="Quinten Van Woerkom" w:date="2024-11-25T14:43:00Z" w16du:dateUtc="2024-11-25T13:43:00Z">
              <w:r w:rsidR="00006133">
                <w:t>field</w:t>
              </w:r>
            </w:ins>
            <w:r w:rsidRPr="004424B1">
              <w:t xml:space="preserve">s of the </w:t>
            </w:r>
            <w:proofErr w:type="spellStart"/>
            <w:r w:rsidRPr="004424B1">
              <w:t>RelatedEvent</w:t>
            </w:r>
            <w:proofErr w:type="spellEnd"/>
            <w:r w:rsidRPr="004424B1">
              <w:t>.</w:t>
            </w:r>
          </w:p>
        </w:tc>
      </w:tr>
      <w:tr w:rsidR="004C430C" w:rsidRPr="004424B1" w14:paraId="1C6924A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5BC23C" w14:textId="77777777" w:rsidR="004C430C" w:rsidRPr="00BE1C3C" w:rsidRDefault="004C430C" w:rsidP="007B4994">
            <w:pPr>
              <w:pStyle w:val="TableCell"/>
              <w:rPr>
                <w:szCs w:val="18"/>
              </w:rPr>
            </w:pPr>
            <w:r w:rsidRPr="00BE1C3C">
              <w:rPr>
                <w:szCs w:val="18"/>
              </w:rPr>
              <w:t>comments</w:t>
            </w:r>
          </w:p>
        </w:tc>
        <w:tc>
          <w:tcPr>
            <w:tcW w:w="1984" w:type="dxa"/>
          </w:tcPr>
          <w:p w14:paraId="703725A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0EAC57C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4B12F1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Any notes associated with the ActivityDetails.</w:t>
            </w:r>
          </w:p>
        </w:tc>
      </w:tr>
    </w:tbl>
    <w:p w14:paraId="08AF1E11" w14:textId="575B9311" w:rsidR="004C430C" w:rsidRDefault="00276B4F">
      <w:pPr>
        <w:pStyle w:val="Heading5"/>
        <w:spacing w:before="480"/>
        <w:rPr>
          <w:ins w:id="28639" w:author="Quinten Van Woerkom" w:date="2024-12-18T14:55:00Z" w16du:dateUtc="2024-12-18T13:55:00Z"/>
        </w:rPr>
        <w:pPrChange w:id="28640" w:author="Peter Van Der Plas" w:date="2024-12-27T12:31:00Z" w16du:dateUtc="2024-12-27T11:31:00Z">
          <w:pPr>
            <w:pStyle w:val="Heading5"/>
          </w:pPr>
        </w:pPrChange>
      </w:pPr>
      <w:ins w:id="28641" w:author="Quinten Van Woerkom" w:date="2024-12-18T14:55:00Z" w16du:dateUtc="2024-12-18T13:55:00Z">
        <w:r>
          <w:t xml:space="preserve">Data Type: </w:t>
        </w:r>
      </w:ins>
      <w:r w:rsidR="004C430C" w:rsidRPr="004424B1">
        <w:t>ActivityNode</w:t>
      </w:r>
    </w:p>
    <w:p w14:paraId="7CD43304" w14:textId="47183655" w:rsidR="00276B4F" w:rsidRPr="00276B4F" w:rsidRDefault="00276B4F">
      <w:pPr>
        <w:pStyle w:val="Heading6"/>
        <w:pPrChange w:id="28642" w:author="Quinten Van Woerkom" w:date="2024-12-18T14:55:00Z" w16du:dateUtc="2024-12-18T13:55:00Z">
          <w:pPr>
            <w:pStyle w:val="HeadingNoNumber"/>
          </w:pPr>
        </w:pPrChange>
      </w:pPr>
      <w:ins w:id="28643" w:author="Quinten Van Woerkom" w:date="2024-12-18T14:55:00Z" w16du:dateUtc="2024-12-18T13:55:00Z">
        <w:r>
          <w:t>Overview</w:t>
        </w:r>
      </w:ins>
    </w:p>
    <w:p w14:paraId="41212307" w14:textId="4727E35C" w:rsidR="004C430C" w:rsidRDefault="004C430C" w:rsidP="001A5A1C">
      <w:pPr>
        <w:rPr>
          <w:ins w:id="28644" w:author="Quinten Van Woerkom" w:date="2024-12-18T14:55:00Z" w16du:dateUtc="2024-12-18T13:55:00Z"/>
          <w:lang w:val="en-GB"/>
        </w:rPr>
      </w:pPr>
      <w:r w:rsidRPr="004424B1">
        <w:rPr>
          <w:lang w:val="en-GB"/>
        </w:rPr>
        <w:t>A concrete sub-type of ActivityDetails, an ActivityNode is a container node for a set of ActivityDetails together with an optional Repetition specification</w:t>
      </w:r>
      <w:commentRangeStart w:id="28645"/>
      <w:r w:rsidRPr="004424B1">
        <w:rPr>
          <w:lang w:val="en-GB"/>
        </w:rPr>
        <w:t>.</w:t>
      </w:r>
      <w:commentRangeEnd w:id="28645"/>
      <w:r w:rsidR="00DD73B6">
        <w:rPr>
          <w:rStyle w:val="CommentReference"/>
        </w:rPr>
        <w:commentReference w:id="28645"/>
      </w:r>
      <w:del w:id="28646" w:author="Quinten Van Woerkom" w:date="2024-12-03T13:32:00Z" w16du:dateUtc="2024-12-03T12:32:00Z">
        <w:r w:rsidRPr="004424B1" w:rsidDel="00DD73B6">
          <w:rPr>
            <w:lang w:val="en-GB"/>
          </w:rPr>
          <w:delText xml:space="preserve">  An ActivityNode is used as the root node of any ActivityDetails specification within a </w:delText>
        </w:r>
        <w:r w:rsidRPr="004424B1" w:rsidDel="00DD73B6">
          <w:rPr>
            <w:rStyle w:val="Term"/>
            <w:lang w:val="en-GB"/>
          </w:rPr>
          <w:delText>planning request</w:delText>
        </w:r>
        <w:r w:rsidRPr="004424B1" w:rsidDel="00DD73B6">
          <w:rPr>
            <w:lang w:val="en-GB"/>
          </w:rPr>
          <w:delText xml:space="preserve"> or parent </w:delText>
        </w:r>
        <w:r w:rsidRPr="004424B1" w:rsidDel="00DD73B6">
          <w:rPr>
            <w:rStyle w:val="Term"/>
            <w:lang w:val="en-GB"/>
          </w:rPr>
          <w:delText>activity definition</w:delText>
        </w:r>
        <w:r w:rsidRPr="004424B1" w:rsidDel="00DD73B6">
          <w:rPr>
            <w:lang w:val="en-GB"/>
          </w:rPr>
          <w:delText>.</w:delText>
        </w:r>
      </w:del>
    </w:p>
    <w:p w14:paraId="0C223763" w14:textId="4F453200" w:rsidR="00276B4F" w:rsidRPr="004424B1" w:rsidRDefault="00276B4F">
      <w:pPr>
        <w:pStyle w:val="Heading6"/>
        <w:spacing w:after="240"/>
        <w:rPr>
          <w:lang w:val="en-GB"/>
        </w:rPr>
        <w:pPrChange w:id="28647" w:author="Quinten Van Woerkom" w:date="2024-12-18T15:00:00Z" w16du:dateUtc="2024-12-18T14:00:00Z">
          <w:pPr/>
        </w:pPrChange>
      </w:pPr>
      <w:ins w:id="28648" w:author="Quinten Van Woerkom" w:date="2024-12-18T14:55:00Z" w16du:dateUtc="2024-12-18T13:55:00Z">
        <w:r>
          <w:rPr>
            <w:lang w:val="en-GB"/>
          </w:rPr>
          <w:t>Definition</w:t>
        </w:r>
      </w:ins>
    </w:p>
    <w:p w14:paraId="5E9F665F" w14:textId="0B6D6AAC" w:rsidR="001A5A1C" w:rsidRPr="004424B1" w:rsidDel="009B4014" w:rsidRDefault="001A5A1C">
      <w:pPr>
        <w:rPr>
          <w:del w:id="28649" w:author="Quinten Van Woerkom" w:date="2024-12-18T15:00:00Z" w16du:dateUtc="2024-12-18T14:00:00Z"/>
          <w:lang w:val="en-GB"/>
        </w:rPr>
        <w:pPrChange w:id="28650" w:author="Quinten Van Woerkom" w:date="2024-12-18T15:00:00Z" w16du:dateUtc="2024-12-18T14:00:00Z">
          <w:pPr>
            <w:spacing w:before="0"/>
          </w:pPr>
        </w:pPrChange>
      </w:pPr>
    </w:p>
    <w:tbl>
      <w:tblPr>
        <w:tblStyle w:val="RBTable"/>
        <w:tblW w:w="9179" w:type="dxa"/>
        <w:tblLayout w:type="fixed"/>
        <w:tblLook w:val="0400" w:firstRow="0" w:lastRow="0" w:firstColumn="0" w:lastColumn="0" w:noHBand="0" w:noVBand="1"/>
        <w:tblCaption w:val="DSC ActivityNode E1"/>
      </w:tblPr>
      <w:tblGrid>
        <w:gridCol w:w="1667"/>
        <w:gridCol w:w="2977"/>
        <w:gridCol w:w="992"/>
        <w:gridCol w:w="1843"/>
        <w:gridCol w:w="708"/>
        <w:gridCol w:w="992"/>
      </w:tblGrid>
      <w:tr w:rsidR="004C430C" w:rsidRPr="004424B1" w14:paraId="3BA508AB" w14:textId="77777777" w:rsidTr="003F4150">
        <w:tc>
          <w:tcPr>
            <w:tcW w:w="1666" w:type="dxa"/>
            <w:shd w:val="clear" w:color="auto" w:fill="00CCFF"/>
          </w:tcPr>
          <w:p w14:paraId="2F49ADDE" w14:textId="77777777" w:rsidR="004C430C" w:rsidRPr="00985BCD" w:rsidRDefault="004C430C" w:rsidP="007B4994">
            <w:pPr>
              <w:pStyle w:val="TableCell"/>
              <w:rPr>
                <w:bCs/>
                <w:color w:val="auto"/>
                <w:szCs w:val="18"/>
                <w:rPrChange w:id="28651" w:author="Peter Van Der Plas" w:date="2024-12-27T12:54:00Z" w16du:dateUtc="2024-12-27T11:54:00Z">
                  <w:rPr>
                    <w:color w:val="FFFFFF" w:themeColor="background1"/>
                  </w:rPr>
                </w:rPrChange>
              </w:rPr>
            </w:pPr>
            <w:r w:rsidRPr="00985BCD">
              <w:rPr>
                <w:bCs/>
                <w:color w:val="auto"/>
                <w:szCs w:val="18"/>
                <w:rPrChange w:id="28652" w:author="Peter Van Der Plas" w:date="2024-12-27T12:54:00Z" w16du:dateUtc="2024-12-27T11:54:00Z">
                  <w:rPr>
                    <w:color w:val="FFFFFF" w:themeColor="background1"/>
                  </w:rPr>
                </w:rPrChange>
              </w:rPr>
              <w:t>Name</w:t>
            </w:r>
          </w:p>
        </w:tc>
        <w:tc>
          <w:tcPr>
            <w:tcW w:w="2976" w:type="dxa"/>
          </w:tcPr>
          <w:p w14:paraId="389FEDD3" w14:textId="77777777" w:rsidR="004C430C" w:rsidRPr="00985BCD" w:rsidRDefault="004C430C" w:rsidP="007B4994">
            <w:pPr>
              <w:pStyle w:val="TableCell"/>
              <w:rPr>
                <w:b/>
                <w:szCs w:val="18"/>
              </w:rPr>
            </w:pPr>
            <w:r w:rsidRPr="00985BCD">
              <w:rPr>
                <w:b/>
                <w:szCs w:val="18"/>
              </w:rPr>
              <w:t>ActivityNode</w:t>
            </w:r>
          </w:p>
        </w:tc>
        <w:tc>
          <w:tcPr>
            <w:tcW w:w="992" w:type="dxa"/>
            <w:shd w:val="clear" w:color="auto" w:fill="00CCFF"/>
          </w:tcPr>
          <w:p w14:paraId="6A7378C3" w14:textId="77777777" w:rsidR="004C430C" w:rsidRPr="00985BCD" w:rsidRDefault="004C430C" w:rsidP="007B4994">
            <w:pPr>
              <w:pStyle w:val="TableCell"/>
              <w:rPr>
                <w:bCs/>
                <w:szCs w:val="18"/>
                <w:rPrChange w:id="28653" w:author="Peter Van Der Plas" w:date="2024-12-27T12:54:00Z" w16du:dateUtc="2024-12-27T11:54:00Z">
                  <w:rPr>
                    <w:b/>
                  </w:rPr>
                </w:rPrChange>
              </w:rPr>
            </w:pPr>
            <w:r w:rsidRPr="00985BCD">
              <w:rPr>
                <w:bCs/>
                <w:color w:val="auto"/>
                <w:szCs w:val="18"/>
                <w:rPrChange w:id="28654" w:author="Peter Van Der Plas" w:date="2024-12-27T12:54:00Z" w16du:dateUtc="2024-12-27T11:54:00Z">
                  <w:rPr>
                    <w:b/>
                    <w:color w:val="FFFFFF" w:themeColor="background1"/>
                  </w:rPr>
                </w:rPrChange>
              </w:rPr>
              <w:t>Extends</w:t>
            </w:r>
          </w:p>
        </w:tc>
        <w:tc>
          <w:tcPr>
            <w:tcW w:w="1842" w:type="dxa"/>
          </w:tcPr>
          <w:p w14:paraId="6AECCB1F" w14:textId="77777777" w:rsidR="004C430C" w:rsidRPr="00985BCD" w:rsidRDefault="004C430C" w:rsidP="007B4994">
            <w:pPr>
              <w:pStyle w:val="TableCell"/>
              <w:rPr>
                <w:b/>
                <w:iCs/>
                <w:szCs w:val="18"/>
                <w:rPrChange w:id="28655" w:author="Peter Van Der Plas" w:date="2024-12-27T12:55:00Z" w16du:dateUtc="2024-12-27T11:55:00Z">
                  <w:rPr>
                    <w:b/>
                    <w:i/>
                    <w:szCs w:val="18"/>
                  </w:rPr>
                </w:rPrChange>
              </w:rPr>
            </w:pPr>
            <w:r w:rsidRPr="00985BCD">
              <w:rPr>
                <w:iCs/>
                <w:szCs w:val="18"/>
                <w:rPrChange w:id="28656" w:author="Peter Van Der Plas" w:date="2024-12-27T12:55:00Z" w16du:dateUtc="2024-12-27T11:55:00Z">
                  <w:rPr>
                    <w:i/>
                    <w:szCs w:val="18"/>
                  </w:rPr>
                </w:rPrChange>
              </w:rPr>
              <w:t>ActivityDetails</w:t>
            </w:r>
          </w:p>
        </w:tc>
        <w:tc>
          <w:tcPr>
            <w:tcW w:w="708" w:type="dxa"/>
            <w:shd w:val="clear" w:color="auto" w:fill="00CCFF"/>
          </w:tcPr>
          <w:p w14:paraId="19394EE3" w14:textId="77777777" w:rsidR="004C430C" w:rsidRPr="00985BCD" w:rsidRDefault="004C430C" w:rsidP="007B4994">
            <w:pPr>
              <w:pStyle w:val="TableCell"/>
              <w:rPr>
                <w:bCs/>
                <w:color w:val="auto"/>
                <w:szCs w:val="18"/>
                <w:rPrChange w:id="28657" w:author="Peter Van Der Plas" w:date="2024-12-27T12:54:00Z" w16du:dateUtc="2024-12-27T11:54:00Z">
                  <w:rPr>
                    <w:b/>
                  </w:rPr>
                </w:rPrChange>
              </w:rPr>
            </w:pPr>
            <w:r w:rsidRPr="00985BCD">
              <w:rPr>
                <w:bCs/>
                <w:color w:val="auto"/>
                <w:szCs w:val="18"/>
                <w:rPrChange w:id="28658" w:author="Peter Van Der Plas" w:date="2024-12-27T12:54:00Z" w16du:dateUtc="2024-12-27T11:54:00Z">
                  <w:rPr>
                    <w:b/>
                    <w:color w:val="FFFFFF" w:themeColor="background1"/>
                  </w:rPr>
                </w:rPrChange>
              </w:rPr>
              <w:t>SFP</w:t>
            </w:r>
          </w:p>
        </w:tc>
        <w:tc>
          <w:tcPr>
            <w:tcW w:w="992" w:type="dxa"/>
          </w:tcPr>
          <w:p w14:paraId="46942039" w14:textId="77777777" w:rsidR="004C430C" w:rsidRPr="00985BCD" w:rsidRDefault="004C430C" w:rsidP="007B4994">
            <w:pPr>
              <w:pStyle w:val="TableCell"/>
              <w:jc w:val="right"/>
              <w:rPr>
                <w:szCs w:val="18"/>
              </w:rPr>
            </w:pPr>
            <w:r w:rsidRPr="00985BCD">
              <w:rPr>
                <w:szCs w:val="18"/>
              </w:rPr>
              <w:t>104</w:t>
            </w:r>
          </w:p>
        </w:tc>
      </w:tr>
    </w:tbl>
    <w:p w14:paraId="454A596B"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70D94227" w14:textId="77777777" w:rsidTr="007B4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50553AC8" w14:textId="4F51CD57" w:rsidR="004C430C" w:rsidRPr="004424B1" w:rsidRDefault="004C430C" w:rsidP="007B4994">
            <w:pPr>
              <w:pStyle w:val="TableCell"/>
            </w:pPr>
            <w:del w:id="28659" w:author="Quinten Van Woerkom" w:date="2024-11-25T14:48:00Z" w16du:dateUtc="2024-11-25T13:48:00Z">
              <w:r w:rsidRPr="004424B1" w:rsidDel="002B0859">
                <w:delText>Attribute</w:delText>
              </w:r>
            </w:del>
            <w:ins w:id="28660" w:author="Quinten Van Woerkom" w:date="2024-11-25T14:48:00Z" w16du:dateUtc="2024-11-25T13:48:00Z">
              <w:r w:rsidR="002B0859">
                <w:t>Field</w:t>
              </w:r>
            </w:ins>
          </w:p>
        </w:tc>
        <w:tc>
          <w:tcPr>
            <w:tcW w:w="1984" w:type="dxa"/>
          </w:tcPr>
          <w:p w14:paraId="70BCED7C"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1AEF9E4B"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75985A9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911970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CBBB97" w14:textId="77777777" w:rsidR="004C430C" w:rsidRPr="00BE1C3C" w:rsidRDefault="004C430C" w:rsidP="007B4994">
            <w:pPr>
              <w:pStyle w:val="TableCell"/>
              <w:rPr>
                <w:szCs w:val="18"/>
              </w:rPr>
            </w:pPr>
            <w:r w:rsidRPr="00BE1C3C">
              <w:rPr>
                <w:szCs w:val="18"/>
              </w:rPr>
              <w:t>repetition</w:t>
            </w:r>
          </w:p>
        </w:tc>
        <w:tc>
          <w:tcPr>
            <w:tcW w:w="1984" w:type="dxa"/>
          </w:tcPr>
          <w:p w14:paraId="77E87F9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Repetition</w:t>
            </w:r>
          </w:p>
        </w:tc>
        <w:tc>
          <w:tcPr>
            <w:tcW w:w="992" w:type="dxa"/>
          </w:tcPr>
          <w:p w14:paraId="2D72FD9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2F76BBD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 Repetition specification.</w:t>
            </w:r>
          </w:p>
        </w:tc>
      </w:tr>
      <w:tr w:rsidR="004C430C" w:rsidRPr="004424B1" w14:paraId="00B15AD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DBB28C" w14:textId="77777777" w:rsidR="004C430C" w:rsidRPr="00BE1C3C" w:rsidRDefault="004C430C" w:rsidP="007B4994">
            <w:pPr>
              <w:pStyle w:val="TableCell"/>
              <w:rPr>
                <w:szCs w:val="18"/>
              </w:rPr>
            </w:pPr>
            <w:r w:rsidRPr="00BE1C3C">
              <w:rPr>
                <w:szCs w:val="18"/>
              </w:rPr>
              <w:t>activities</w:t>
            </w:r>
          </w:p>
        </w:tc>
        <w:tc>
          <w:tcPr>
            <w:tcW w:w="1984" w:type="dxa"/>
          </w:tcPr>
          <w:p w14:paraId="315D77F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&lt;ActivityDetails&gt;</w:t>
            </w:r>
          </w:p>
        </w:tc>
        <w:tc>
          <w:tcPr>
            <w:tcW w:w="992" w:type="dxa"/>
          </w:tcPr>
          <w:p w14:paraId="69CFB65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092F44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Set of ActivityDetails.</w:t>
            </w:r>
          </w:p>
        </w:tc>
      </w:tr>
    </w:tbl>
    <w:p w14:paraId="2EF70CA0" w14:textId="6A3D2D31" w:rsidR="004C430C" w:rsidRDefault="00460A0D">
      <w:pPr>
        <w:pStyle w:val="Heading5"/>
        <w:spacing w:before="480"/>
        <w:rPr>
          <w:ins w:id="28661" w:author="Quinten Van Woerkom" w:date="2024-12-18T14:55:00Z" w16du:dateUtc="2024-12-18T13:55:00Z"/>
        </w:rPr>
        <w:pPrChange w:id="28662" w:author="Peter Van Der Plas" w:date="2024-12-27T12:55:00Z" w16du:dateUtc="2024-12-27T11:55:00Z">
          <w:pPr>
            <w:pStyle w:val="Heading5"/>
          </w:pPr>
        </w:pPrChange>
      </w:pPr>
      <w:ins w:id="28663" w:author="Quinten Van Woerkom" w:date="2024-12-18T14:55:00Z" w16du:dateUtc="2024-12-18T13:55:00Z">
        <w:r>
          <w:t xml:space="preserve">Data Type: </w:t>
        </w:r>
      </w:ins>
      <w:proofErr w:type="spellStart"/>
      <w:r w:rsidR="004C430C" w:rsidRPr="004424B1">
        <w:t>SimpleActivityDetails</w:t>
      </w:r>
      <w:proofErr w:type="spellEnd"/>
    </w:p>
    <w:p w14:paraId="4F6725ED" w14:textId="0BD8FEFC" w:rsidR="00460A0D" w:rsidRPr="00460A0D" w:rsidRDefault="00460A0D">
      <w:pPr>
        <w:pStyle w:val="Heading6"/>
        <w:pPrChange w:id="28664" w:author="Quinten Van Woerkom" w:date="2024-12-18T14:55:00Z" w16du:dateUtc="2024-12-18T13:55:00Z">
          <w:pPr>
            <w:pStyle w:val="HeadingNoNumber"/>
          </w:pPr>
        </w:pPrChange>
      </w:pPr>
      <w:ins w:id="28665" w:author="Quinten Van Woerkom" w:date="2024-12-18T14:55:00Z" w16du:dateUtc="2024-12-18T13:55:00Z">
        <w:r>
          <w:t>Overview</w:t>
        </w:r>
      </w:ins>
    </w:p>
    <w:p w14:paraId="56AC2F24" w14:textId="77777777" w:rsidR="004C430C" w:rsidRDefault="004C430C" w:rsidP="001A5A1C">
      <w:pPr>
        <w:rPr>
          <w:ins w:id="28666" w:author="Quinten Van Woerkom" w:date="2024-12-18T14:55:00Z" w16du:dateUtc="2024-12-18T13:55:00Z"/>
          <w:lang w:val="en-GB"/>
        </w:rPr>
      </w:pPr>
      <w:r w:rsidRPr="004424B1">
        <w:rPr>
          <w:lang w:val="en-GB"/>
        </w:rPr>
        <w:t xml:space="preserve">A concrete sub-type of ActivityDetails, a </w:t>
      </w:r>
      <w:proofErr w:type="spellStart"/>
      <w:r w:rsidRPr="004424B1">
        <w:rPr>
          <w:lang w:val="en-GB"/>
        </w:rPr>
        <w:t>SimpleActivityDetails</w:t>
      </w:r>
      <w:proofErr w:type="spellEnd"/>
      <w:r w:rsidRPr="004424B1">
        <w:rPr>
          <w:lang w:val="en-GB"/>
        </w:rPr>
        <w:t xml:space="preserve"> provides the information required to instantiate a single ActivityInstance.</w:t>
      </w:r>
    </w:p>
    <w:p w14:paraId="50168682" w14:textId="0D7F3823" w:rsidR="00CA28C0" w:rsidRPr="00CA28C0" w:rsidRDefault="00460A0D">
      <w:pPr>
        <w:pStyle w:val="Heading6"/>
        <w:spacing w:before="480" w:after="240"/>
        <w:rPr>
          <w:lang w:val="en-GB"/>
        </w:rPr>
        <w:pPrChange w:id="28667" w:author="Peter Van Der Plas" w:date="2024-12-27T12:55:00Z" w16du:dateUtc="2024-12-27T11:55:00Z">
          <w:pPr/>
        </w:pPrChange>
      </w:pPr>
      <w:ins w:id="28668" w:author="Quinten Van Woerkom" w:date="2024-12-18T14:55:00Z" w16du:dateUtc="2024-12-18T13:55:00Z">
        <w:r>
          <w:rPr>
            <w:lang w:val="en-GB"/>
          </w:rPr>
          <w:t>Definition</w:t>
        </w:r>
      </w:ins>
    </w:p>
    <w:p w14:paraId="74B8E595" w14:textId="62A1C0B5" w:rsidR="001A5A1C" w:rsidRPr="004424B1" w:rsidDel="009B4014" w:rsidRDefault="001A5A1C">
      <w:pPr>
        <w:rPr>
          <w:del w:id="28669" w:author="Quinten Van Woerkom" w:date="2024-12-18T15:00:00Z" w16du:dateUtc="2024-12-18T14:00:00Z"/>
          <w:lang w:val="en-GB"/>
        </w:rPr>
        <w:pPrChange w:id="28670" w:author="Quinten Van Woerkom" w:date="2024-12-18T15:00:00Z" w16du:dateUtc="2024-12-18T14:00:00Z">
          <w:pPr>
            <w:spacing w:before="0"/>
          </w:pPr>
        </w:pPrChange>
      </w:pPr>
    </w:p>
    <w:tbl>
      <w:tblPr>
        <w:tblStyle w:val="RBTable"/>
        <w:tblW w:w="9179" w:type="dxa"/>
        <w:tblLayout w:type="fixed"/>
        <w:tblLook w:val="0400" w:firstRow="0" w:lastRow="0" w:firstColumn="0" w:lastColumn="0" w:noHBand="0" w:noVBand="1"/>
        <w:tblCaption w:val="DSC SimpleActivityDetails E1"/>
      </w:tblPr>
      <w:tblGrid>
        <w:gridCol w:w="1667"/>
        <w:gridCol w:w="2977"/>
        <w:gridCol w:w="992"/>
        <w:gridCol w:w="1843"/>
        <w:gridCol w:w="708"/>
        <w:gridCol w:w="992"/>
      </w:tblGrid>
      <w:tr w:rsidR="004C430C" w:rsidRPr="004424B1" w14:paraId="5AD8209F" w14:textId="77777777" w:rsidTr="003F4150">
        <w:tc>
          <w:tcPr>
            <w:tcW w:w="1666" w:type="dxa"/>
            <w:shd w:val="clear" w:color="auto" w:fill="00CCFF"/>
          </w:tcPr>
          <w:p w14:paraId="26995554" w14:textId="77777777" w:rsidR="004C430C" w:rsidRPr="00985BCD" w:rsidRDefault="004C430C" w:rsidP="007B4994">
            <w:pPr>
              <w:pStyle w:val="TableCell"/>
              <w:keepNext/>
              <w:rPr>
                <w:bCs/>
                <w:color w:val="auto"/>
                <w:szCs w:val="18"/>
                <w:rPrChange w:id="28671" w:author="Peter Van Der Plas" w:date="2024-12-27T12:56:00Z" w16du:dateUtc="2024-12-27T11:56:00Z">
                  <w:rPr>
                    <w:color w:val="FFFFFF" w:themeColor="background1"/>
                  </w:rPr>
                </w:rPrChange>
              </w:rPr>
            </w:pPr>
            <w:r w:rsidRPr="00985BCD">
              <w:rPr>
                <w:bCs/>
                <w:color w:val="auto"/>
                <w:szCs w:val="18"/>
                <w:rPrChange w:id="28672" w:author="Peter Van Der Plas" w:date="2024-12-27T12:56:00Z" w16du:dateUtc="2024-12-27T11:56:00Z">
                  <w:rPr>
                    <w:color w:val="FFFFFF" w:themeColor="background1"/>
                  </w:rPr>
                </w:rPrChange>
              </w:rPr>
              <w:t>Name</w:t>
            </w:r>
          </w:p>
        </w:tc>
        <w:tc>
          <w:tcPr>
            <w:tcW w:w="2976" w:type="dxa"/>
          </w:tcPr>
          <w:p w14:paraId="636B4032" w14:textId="77777777" w:rsidR="004C430C" w:rsidRPr="00985BCD" w:rsidRDefault="004C430C" w:rsidP="007B4994">
            <w:pPr>
              <w:pStyle w:val="TableCell"/>
              <w:rPr>
                <w:b/>
                <w:szCs w:val="18"/>
              </w:rPr>
            </w:pPr>
            <w:proofErr w:type="spellStart"/>
            <w:r w:rsidRPr="00985BCD">
              <w:rPr>
                <w:b/>
                <w:szCs w:val="18"/>
              </w:rPr>
              <w:t>SimpleActivityDetails</w:t>
            </w:r>
            <w:proofErr w:type="spellEnd"/>
          </w:p>
        </w:tc>
        <w:tc>
          <w:tcPr>
            <w:tcW w:w="992" w:type="dxa"/>
            <w:shd w:val="clear" w:color="auto" w:fill="00CCFF"/>
          </w:tcPr>
          <w:p w14:paraId="248A9F59" w14:textId="77777777" w:rsidR="004C430C" w:rsidRPr="00985BCD" w:rsidRDefault="004C430C" w:rsidP="007B4994">
            <w:pPr>
              <w:pStyle w:val="TableCell"/>
              <w:rPr>
                <w:bCs/>
                <w:szCs w:val="18"/>
                <w:rPrChange w:id="28673" w:author="Peter Van Der Plas" w:date="2024-12-27T12:56:00Z" w16du:dateUtc="2024-12-27T11:56:00Z">
                  <w:rPr>
                    <w:b/>
                  </w:rPr>
                </w:rPrChange>
              </w:rPr>
            </w:pPr>
            <w:r w:rsidRPr="00985BCD">
              <w:rPr>
                <w:bCs/>
                <w:color w:val="auto"/>
                <w:szCs w:val="18"/>
                <w:rPrChange w:id="28674" w:author="Peter Van Der Plas" w:date="2024-12-27T12:56:00Z" w16du:dateUtc="2024-12-27T11:56:00Z">
                  <w:rPr>
                    <w:b/>
                    <w:color w:val="FFFFFF" w:themeColor="background1"/>
                  </w:rPr>
                </w:rPrChange>
              </w:rPr>
              <w:t>Extends</w:t>
            </w:r>
          </w:p>
        </w:tc>
        <w:tc>
          <w:tcPr>
            <w:tcW w:w="1842" w:type="dxa"/>
          </w:tcPr>
          <w:p w14:paraId="750FE35C" w14:textId="77777777" w:rsidR="004C430C" w:rsidRPr="00985BCD" w:rsidRDefault="004C430C" w:rsidP="007B4994">
            <w:pPr>
              <w:pStyle w:val="TableCell"/>
              <w:rPr>
                <w:b/>
                <w:iCs/>
                <w:szCs w:val="18"/>
                <w:rPrChange w:id="28675" w:author="Peter Van Der Plas" w:date="2024-12-27T12:56:00Z" w16du:dateUtc="2024-12-27T11:56:00Z">
                  <w:rPr>
                    <w:b/>
                    <w:i/>
                  </w:rPr>
                </w:rPrChange>
              </w:rPr>
            </w:pPr>
            <w:r w:rsidRPr="00985BCD">
              <w:rPr>
                <w:iCs/>
                <w:szCs w:val="18"/>
                <w:rPrChange w:id="28676" w:author="Peter Van Der Plas" w:date="2024-12-27T12:56:00Z" w16du:dateUtc="2024-12-27T11:56:00Z">
                  <w:rPr>
                    <w:i/>
                  </w:rPr>
                </w:rPrChange>
              </w:rPr>
              <w:t>ActivityDetails</w:t>
            </w:r>
          </w:p>
        </w:tc>
        <w:tc>
          <w:tcPr>
            <w:tcW w:w="708" w:type="dxa"/>
            <w:shd w:val="clear" w:color="auto" w:fill="00CCFF"/>
          </w:tcPr>
          <w:p w14:paraId="7D922BF1" w14:textId="77777777" w:rsidR="004C430C" w:rsidRPr="00985BCD" w:rsidRDefault="004C430C" w:rsidP="007B4994">
            <w:pPr>
              <w:pStyle w:val="TableCell"/>
              <w:rPr>
                <w:bCs/>
                <w:color w:val="auto"/>
                <w:szCs w:val="18"/>
                <w:rPrChange w:id="28677" w:author="Peter Van Der Plas" w:date="2024-12-27T12:56:00Z" w16du:dateUtc="2024-12-27T11:56:00Z">
                  <w:rPr>
                    <w:b/>
                  </w:rPr>
                </w:rPrChange>
              </w:rPr>
            </w:pPr>
            <w:r w:rsidRPr="00985BCD">
              <w:rPr>
                <w:bCs/>
                <w:color w:val="auto"/>
                <w:szCs w:val="18"/>
                <w:rPrChange w:id="28678" w:author="Peter Van Der Plas" w:date="2024-12-27T12:56:00Z" w16du:dateUtc="2024-12-27T11:56:00Z">
                  <w:rPr>
                    <w:b/>
                    <w:color w:val="FFFFFF" w:themeColor="background1"/>
                  </w:rPr>
                </w:rPrChange>
              </w:rPr>
              <w:t>SFP</w:t>
            </w:r>
          </w:p>
        </w:tc>
        <w:tc>
          <w:tcPr>
            <w:tcW w:w="992" w:type="dxa"/>
          </w:tcPr>
          <w:p w14:paraId="6BACAF90" w14:textId="77777777" w:rsidR="004C430C" w:rsidRPr="00985BCD" w:rsidRDefault="004C430C" w:rsidP="007B4994">
            <w:pPr>
              <w:pStyle w:val="TableCell"/>
              <w:jc w:val="right"/>
              <w:rPr>
                <w:szCs w:val="18"/>
              </w:rPr>
            </w:pPr>
            <w:r w:rsidRPr="00985BCD">
              <w:rPr>
                <w:szCs w:val="18"/>
              </w:rPr>
              <w:t>105</w:t>
            </w:r>
          </w:p>
        </w:tc>
      </w:tr>
    </w:tbl>
    <w:p w14:paraId="30685099" w14:textId="77777777" w:rsidR="004C430C" w:rsidRPr="004424B1" w:rsidRDefault="004C430C" w:rsidP="004C430C">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6F8F58E8" w14:textId="77777777" w:rsidTr="003F41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CE8D972" w14:textId="1FD885CB" w:rsidR="004C430C" w:rsidRPr="004424B1" w:rsidRDefault="004C430C" w:rsidP="007B4994">
            <w:pPr>
              <w:pStyle w:val="TableCell"/>
            </w:pPr>
            <w:del w:id="28679" w:author="Quinten Van Woerkom" w:date="2024-11-25T14:48:00Z" w16du:dateUtc="2024-11-25T13:48:00Z">
              <w:r w:rsidRPr="004424B1" w:rsidDel="002B0859">
                <w:delText>Attribute</w:delText>
              </w:r>
            </w:del>
            <w:ins w:id="28680" w:author="Quinten Van Woerkom" w:date="2024-11-25T14:48:00Z" w16du:dateUtc="2024-11-25T13:48:00Z">
              <w:r w:rsidR="002B0859">
                <w:t>Field</w:t>
              </w:r>
            </w:ins>
          </w:p>
        </w:tc>
        <w:tc>
          <w:tcPr>
            <w:tcW w:w="1984" w:type="dxa"/>
          </w:tcPr>
          <w:p w14:paraId="7BEAB86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6B197B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16164630"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189188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952A255" w14:textId="77777777" w:rsidR="004C430C" w:rsidRPr="00BE1C3C" w:rsidRDefault="004C430C" w:rsidP="007B4994">
            <w:pPr>
              <w:pStyle w:val="TableCell"/>
              <w:rPr>
                <w:spacing w:val="-4"/>
                <w:szCs w:val="18"/>
              </w:rPr>
            </w:pPr>
            <w:proofErr w:type="spellStart"/>
            <w:r w:rsidRPr="00BE1C3C">
              <w:rPr>
                <w:spacing w:val="-4"/>
                <w:szCs w:val="18"/>
              </w:rPr>
              <w:t>activityDefinition</w:t>
            </w:r>
            <w:proofErr w:type="spellEnd"/>
          </w:p>
        </w:tc>
        <w:tc>
          <w:tcPr>
            <w:tcW w:w="1984" w:type="dxa"/>
          </w:tcPr>
          <w:p w14:paraId="222A8001" w14:textId="38A7CD6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28681" w:author="Peter Van Der Plas" w:date="2025-01-01T16:06:00Z" w16du:dateUtc="2025-01-01T15:06:00Z">
              <w:r w:rsidRPr="004424B1" w:rsidDel="00885C70">
                <w:br/>
              </w:r>
            </w:del>
            <w:ins w:id="28682" w:author="Peter Van Der Plas" w:date="2025-01-01T16:06:00Z" w16du:dateUtc="2025-01-01T15:06:00Z">
              <w:r w:rsidR="00885C70">
                <w:t xml:space="preserve"> </w:t>
              </w:r>
            </w:ins>
            <w:r w:rsidRPr="004424B1">
              <w:t>&lt;ActivityDefinition&gt;</w:t>
            </w:r>
          </w:p>
        </w:tc>
        <w:tc>
          <w:tcPr>
            <w:tcW w:w="992" w:type="dxa"/>
          </w:tcPr>
          <w:p w14:paraId="537D7A2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FC3470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ActivityDefinition.</w:t>
            </w:r>
          </w:p>
        </w:tc>
      </w:tr>
      <w:tr w:rsidR="004C430C" w:rsidRPr="004424B1" w14:paraId="1BD606E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37FFC32" w14:textId="77777777" w:rsidR="004C430C" w:rsidRPr="00BE1C3C" w:rsidRDefault="004C430C" w:rsidP="007B4994">
            <w:pPr>
              <w:pStyle w:val="TableCell"/>
              <w:rPr>
                <w:szCs w:val="18"/>
              </w:rPr>
            </w:pPr>
            <w:proofErr w:type="spellStart"/>
            <w:r w:rsidRPr="00BE1C3C">
              <w:rPr>
                <w:szCs w:val="18"/>
              </w:rPr>
              <w:t>argSpecs</w:t>
            </w:r>
            <w:proofErr w:type="spellEnd"/>
          </w:p>
        </w:tc>
        <w:tc>
          <w:tcPr>
            <w:tcW w:w="1984" w:type="dxa"/>
          </w:tcPr>
          <w:p w14:paraId="2FFAC04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ArgSpec</w:t>
            </w:r>
            <w:proofErr w:type="spellEnd"/>
            <w:r w:rsidRPr="004424B1">
              <w:t>&gt;</w:t>
            </w:r>
          </w:p>
        </w:tc>
        <w:tc>
          <w:tcPr>
            <w:tcW w:w="992" w:type="dxa"/>
          </w:tcPr>
          <w:p w14:paraId="41AEA9B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4B200D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Set of argument specifications for each argument definition contained in the referenced activity definition.  These supply a value for each argument, or an expression to enable the value to be derived.</w:t>
            </w:r>
          </w:p>
        </w:tc>
      </w:tr>
      <w:tr w:rsidR="004C430C" w:rsidRPr="004424B1" w14:paraId="37BC3D6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CD38F80" w14:textId="77777777" w:rsidR="004C430C" w:rsidRPr="00BE1C3C" w:rsidRDefault="004C430C" w:rsidP="007B4994">
            <w:pPr>
              <w:pStyle w:val="TableCell"/>
              <w:rPr>
                <w:szCs w:val="18"/>
              </w:rPr>
            </w:pPr>
            <w:r w:rsidRPr="00BE1C3C">
              <w:rPr>
                <w:szCs w:val="18"/>
              </w:rPr>
              <w:t>constraints</w:t>
            </w:r>
          </w:p>
        </w:tc>
        <w:tc>
          <w:tcPr>
            <w:tcW w:w="1984" w:type="dxa"/>
          </w:tcPr>
          <w:p w14:paraId="5B351B8F" w14:textId="2BE27F1A"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28683"/>
            <w:r w:rsidRPr="004424B1">
              <w:t>Constraint</w:t>
            </w:r>
            <w:commentRangeEnd w:id="28683"/>
            <w:r w:rsidR="00D210B7">
              <w:rPr>
                <w:rStyle w:val="CommentReference"/>
                <w:rFonts w:cs="Times New Roman"/>
                <w:lang w:val="en-US" w:eastAsia="en-US"/>
              </w:rPr>
              <w:commentReference w:id="28683"/>
            </w:r>
            <w:del w:id="28684" w:author="Quinten Van Woerkom" w:date="2024-12-03T13:39:00Z" w16du:dateUtc="2024-12-03T12:39:00Z">
              <w:r w:rsidRPr="004424B1" w:rsidDel="00D210B7">
                <w:delText>Node</w:delText>
              </w:r>
            </w:del>
          </w:p>
        </w:tc>
        <w:tc>
          <w:tcPr>
            <w:tcW w:w="992" w:type="dxa"/>
          </w:tcPr>
          <w:p w14:paraId="1F6F12B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32EDC0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Set of Constraints specific to the ActivityInstance to be created.</w:t>
            </w:r>
          </w:p>
        </w:tc>
      </w:tr>
      <w:tr w:rsidR="005F1992" w:rsidRPr="004424B1" w14:paraId="2D740527" w14:textId="77777777" w:rsidTr="007B4994">
        <w:trPr>
          <w:ins w:id="28685" w:author="Quinten Van Woerkom" w:date="2024-12-03T13:28:00Z"/>
        </w:trPr>
        <w:tc>
          <w:tcPr>
            <w:cnfStyle w:val="001000000000" w:firstRow="0" w:lastRow="0" w:firstColumn="1" w:lastColumn="0" w:oddVBand="0" w:evenVBand="0" w:oddHBand="0" w:evenHBand="0" w:firstRowFirstColumn="0" w:firstRowLastColumn="0" w:lastRowFirstColumn="0" w:lastRowLastColumn="0"/>
            <w:tcW w:w="1667" w:type="dxa"/>
          </w:tcPr>
          <w:p w14:paraId="7D449426" w14:textId="4CBB1BCD" w:rsidR="005F1992" w:rsidRPr="00BE1C3C" w:rsidRDefault="005F1992" w:rsidP="007B4994">
            <w:pPr>
              <w:pStyle w:val="TableCell"/>
              <w:rPr>
                <w:ins w:id="28686" w:author="Quinten Van Woerkom" w:date="2024-12-03T13:28:00Z" w16du:dateUtc="2024-12-03T12:28:00Z"/>
                <w:szCs w:val="18"/>
              </w:rPr>
            </w:pPr>
            <w:commentRangeStart w:id="28687"/>
            <w:ins w:id="28688" w:author="Quinten Van Woerkom" w:date="2024-12-03T13:28:00Z" w16du:dateUtc="2024-12-03T12:28:00Z">
              <w:r w:rsidRPr="00BE1C3C">
                <w:rPr>
                  <w:szCs w:val="18"/>
                </w:rPr>
                <w:t>effects</w:t>
              </w:r>
            </w:ins>
          </w:p>
        </w:tc>
        <w:tc>
          <w:tcPr>
            <w:tcW w:w="1984" w:type="dxa"/>
          </w:tcPr>
          <w:p w14:paraId="4AF4769B" w14:textId="0CBD683C" w:rsidR="005F1992" w:rsidRPr="004424B1" w:rsidRDefault="005F1992" w:rsidP="007B4994">
            <w:pPr>
              <w:pStyle w:val="TableCell"/>
              <w:cnfStyle w:val="000000000000" w:firstRow="0" w:lastRow="0" w:firstColumn="0" w:lastColumn="0" w:oddVBand="0" w:evenVBand="0" w:oddHBand="0" w:evenHBand="0" w:firstRowFirstColumn="0" w:firstRowLastColumn="0" w:lastRowFirstColumn="0" w:lastRowLastColumn="0"/>
              <w:rPr>
                <w:ins w:id="28689" w:author="Quinten Van Woerkom" w:date="2024-12-03T13:28:00Z" w16du:dateUtc="2024-12-03T12:28:00Z"/>
              </w:rPr>
            </w:pPr>
            <w:ins w:id="28690" w:author="Quinten Van Woerkom" w:date="2024-12-03T13:28:00Z" w16du:dateUtc="2024-12-03T12:28:00Z">
              <w:r>
                <w:t>List</w:t>
              </w:r>
            </w:ins>
            <w:ins w:id="28691" w:author="Peter Van Der Plas" w:date="2025-01-01T16:11:00Z" w16du:dateUtc="2025-01-01T15:11:00Z">
              <w:r w:rsidR="00275E56">
                <w:t xml:space="preserve"> </w:t>
              </w:r>
            </w:ins>
            <w:ins w:id="28692" w:author="Quinten Van Woerkom" w:date="2024-12-03T13:28:00Z" w16du:dateUtc="2024-12-03T12:28:00Z">
              <w:r>
                <w:t>&lt;Effect&gt;</w:t>
              </w:r>
            </w:ins>
          </w:p>
        </w:tc>
        <w:tc>
          <w:tcPr>
            <w:tcW w:w="992" w:type="dxa"/>
          </w:tcPr>
          <w:p w14:paraId="1F76FB71" w14:textId="6E9EBE02" w:rsidR="005F1992" w:rsidRPr="004424B1" w:rsidRDefault="005F1992" w:rsidP="007B4994">
            <w:pPr>
              <w:pStyle w:val="TableCell"/>
              <w:cnfStyle w:val="000000000000" w:firstRow="0" w:lastRow="0" w:firstColumn="0" w:lastColumn="0" w:oddVBand="0" w:evenVBand="0" w:oddHBand="0" w:evenHBand="0" w:firstRowFirstColumn="0" w:firstRowLastColumn="0" w:lastRowFirstColumn="0" w:lastRowLastColumn="0"/>
              <w:rPr>
                <w:ins w:id="28693" w:author="Quinten Van Woerkom" w:date="2024-12-03T13:28:00Z" w16du:dateUtc="2024-12-03T12:28:00Z"/>
              </w:rPr>
            </w:pPr>
            <w:ins w:id="28694" w:author="Quinten Van Woerkom" w:date="2024-12-03T13:28:00Z" w16du:dateUtc="2024-12-03T12:28:00Z">
              <w:r>
                <w:t>Yes</w:t>
              </w:r>
            </w:ins>
          </w:p>
        </w:tc>
        <w:tc>
          <w:tcPr>
            <w:tcW w:w="4535" w:type="dxa"/>
          </w:tcPr>
          <w:p w14:paraId="3298DD71" w14:textId="7E2298A1" w:rsidR="005F1992" w:rsidRPr="004424B1" w:rsidRDefault="005F1992" w:rsidP="007B4994">
            <w:pPr>
              <w:pStyle w:val="TableCell"/>
              <w:cnfStyle w:val="000000000000" w:firstRow="0" w:lastRow="0" w:firstColumn="0" w:lastColumn="0" w:oddVBand="0" w:evenVBand="0" w:oddHBand="0" w:evenHBand="0" w:firstRowFirstColumn="0" w:firstRowLastColumn="0" w:lastRowFirstColumn="0" w:lastRowLastColumn="0"/>
              <w:rPr>
                <w:ins w:id="28695" w:author="Quinten Van Woerkom" w:date="2024-12-03T13:28:00Z" w16du:dateUtc="2024-12-03T12:28:00Z"/>
              </w:rPr>
            </w:pPr>
            <w:ins w:id="28696" w:author="Quinten Van Woerkom" w:date="2024-12-03T13:28:00Z" w16du:dateUtc="2024-12-03T12:28:00Z">
              <w:r>
                <w:t>Set of Effects specific to the ActivityInstance to be created.</w:t>
              </w:r>
            </w:ins>
            <w:commentRangeEnd w:id="28687"/>
            <w:ins w:id="28697" w:author="Quinten Van Woerkom" w:date="2024-12-03T13:29:00Z" w16du:dateUtc="2024-12-03T12:29:00Z">
              <w:r>
                <w:rPr>
                  <w:rStyle w:val="CommentReference"/>
                  <w:rFonts w:cs="Times New Roman"/>
                  <w:lang w:val="en-US" w:eastAsia="en-US"/>
                </w:rPr>
                <w:commentReference w:id="28687"/>
              </w:r>
            </w:ins>
          </w:p>
        </w:tc>
      </w:tr>
      <w:tr w:rsidR="004C430C" w:rsidRPr="004424B1" w14:paraId="144B166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B8B9299" w14:textId="77777777" w:rsidR="004C430C" w:rsidRPr="00BE1C3C" w:rsidRDefault="004C430C" w:rsidP="007B4994">
            <w:pPr>
              <w:pStyle w:val="TableCell"/>
              <w:rPr>
                <w:szCs w:val="18"/>
              </w:rPr>
            </w:pPr>
            <w:proofErr w:type="spellStart"/>
            <w:r w:rsidRPr="00BE1C3C">
              <w:rPr>
                <w:szCs w:val="18"/>
              </w:rPr>
              <w:t>subPlan</w:t>
            </w:r>
            <w:proofErr w:type="spellEnd"/>
          </w:p>
        </w:tc>
        <w:tc>
          <w:tcPr>
            <w:tcW w:w="1984" w:type="dxa"/>
          </w:tcPr>
          <w:p w14:paraId="4483D8B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111CC15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732D61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 association of the ActivityInstance with a defined sub-plan.</w:t>
            </w:r>
          </w:p>
        </w:tc>
      </w:tr>
      <w:tr w:rsidR="004C430C" w:rsidRPr="004424B1" w14:paraId="5B63ABC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FA656AA" w14:textId="77777777" w:rsidR="004C430C" w:rsidRPr="00BE1C3C" w:rsidRDefault="004C430C" w:rsidP="007B4994">
            <w:pPr>
              <w:pStyle w:val="TableCell"/>
              <w:rPr>
                <w:szCs w:val="18"/>
              </w:rPr>
            </w:pPr>
            <w:r w:rsidRPr="00BE1C3C">
              <w:rPr>
                <w:szCs w:val="18"/>
              </w:rPr>
              <w:t>tags</w:t>
            </w:r>
          </w:p>
        </w:tc>
        <w:tc>
          <w:tcPr>
            <w:tcW w:w="1984" w:type="dxa"/>
          </w:tcPr>
          <w:p w14:paraId="4B577FE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Pr="004424B1">
              <w:t>String&gt;</w:t>
            </w:r>
          </w:p>
        </w:tc>
        <w:tc>
          <w:tcPr>
            <w:tcW w:w="992" w:type="dxa"/>
          </w:tcPr>
          <w:p w14:paraId="76D30AC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95134C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Set of tags that may be used to associate the Activity with an identified subset of the Plan, grouping activities by operational responsibility (controller/group/system) or other criteria.</w:t>
            </w:r>
          </w:p>
        </w:tc>
      </w:tr>
    </w:tbl>
    <w:p w14:paraId="6B58D79E" w14:textId="4CBCEDC8" w:rsidR="004C430C" w:rsidRPr="004424B1" w:rsidRDefault="004C430C" w:rsidP="004C430C">
      <w:pPr>
        <w:pStyle w:val="Heading4"/>
        <w:spacing w:before="480"/>
        <w:rPr>
          <w:lang w:val="en-GB"/>
        </w:rPr>
      </w:pPr>
      <w:r w:rsidRPr="004424B1">
        <w:rPr>
          <w:lang w:val="en-GB"/>
        </w:rPr>
        <w:t xml:space="preserve">Activity Service </w:t>
      </w:r>
      <w:del w:id="28698" w:author="Peter Van Der Plas" w:date="2024-12-27T13:20:00Z" w16du:dateUtc="2024-12-27T12:20:00Z">
        <w:r w:rsidRPr="004424B1" w:rsidDel="00AA0709">
          <w:rPr>
            <w:lang w:val="en-GB"/>
          </w:rPr>
          <w:delText>Structures</w:delText>
        </w:r>
      </w:del>
      <w:ins w:id="28699" w:author="Peter Van Der Plas" w:date="2024-12-27T13:20:00Z" w16du:dateUtc="2024-12-27T12:20:00Z">
        <w:r w:rsidR="00AA0709">
          <w:rPr>
            <w:lang w:val="en-GB"/>
          </w:rPr>
          <w:t>Data Types</w:t>
        </w:r>
      </w:ins>
    </w:p>
    <w:p w14:paraId="44A7581F" w14:textId="370114B3" w:rsidR="004C430C" w:rsidRDefault="007B64AE" w:rsidP="007B64AE">
      <w:pPr>
        <w:pStyle w:val="Heading5"/>
        <w:rPr>
          <w:ins w:id="28700" w:author="Quinten Van Woerkom" w:date="2024-12-18T14:56:00Z" w16du:dateUtc="2024-12-18T13:56:00Z"/>
        </w:rPr>
      </w:pPr>
      <w:ins w:id="28701" w:author="Quinten Van Woerkom" w:date="2024-12-18T14:56:00Z" w16du:dateUtc="2024-12-18T13:56:00Z">
        <w:r>
          <w:t xml:space="preserve">Data Type: </w:t>
        </w:r>
      </w:ins>
      <w:proofErr w:type="spellStart"/>
      <w:r w:rsidR="004C430C" w:rsidRPr="004424B1">
        <w:t>ActivityUpdate</w:t>
      </w:r>
      <w:proofErr w:type="spellEnd"/>
    </w:p>
    <w:p w14:paraId="3F02B18A" w14:textId="0031CE1E" w:rsidR="007B64AE" w:rsidRPr="007B64AE" w:rsidRDefault="007B64AE">
      <w:pPr>
        <w:pStyle w:val="Heading6"/>
        <w:pPrChange w:id="28702" w:author="Quinten Van Woerkom" w:date="2024-12-18T14:56:00Z" w16du:dateUtc="2024-12-18T13:56:00Z">
          <w:pPr>
            <w:pStyle w:val="HeadingNoNumber"/>
          </w:pPr>
        </w:pPrChange>
      </w:pPr>
      <w:ins w:id="28703" w:author="Quinten Van Woerkom" w:date="2024-12-18T14:56:00Z" w16du:dateUtc="2024-12-18T13:56:00Z">
        <w:r>
          <w:t>Overview</w:t>
        </w:r>
      </w:ins>
    </w:p>
    <w:p w14:paraId="62EC7D78" w14:textId="77777777" w:rsidR="004C430C" w:rsidRPr="004424B1" w:rsidRDefault="004C430C" w:rsidP="004C430C">
      <w:pPr>
        <w:rPr>
          <w:lang w:val="en-GB"/>
        </w:rPr>
      </w:pPr>
      <w:proofErr w:type="spellStart"/>
      <w:r w:rsidRPr="004424B1">
        <w:rPr>
          <w:lang w:val="en-GB"/>
        </w:rPr>
        <w:t>ActivityUpdate</w:t>
      </w:r>
      <w:proofErr w:type="spellEnd"/>
      <w:r w:rsidRPr="004424B1">
        <w:rPr>
          <w:lang w:val="en-GB"/>
        </w:rPr>
        <w:t xml:space="preserve"> is a data structure that is used to report the dynamic status of an ActivityInstance in the context of the MPS Plan Execution Control service </w:t>
      </w:r>
      <w:proofErr w:type="spellStart"/>
      <w:r w:rsidRPr="004424B1">
        <w:rPr>
          <w:lang w:val="en-GB"/>
        </w:rPr>
        <w:t>monitorPlanExecutionDetail</w:t>
      </w:r>
      <w:proofErr w:type="spellEnd"/>
      <w:r w:rsidRPr="004424B1">
        <w:rPr>
          <w:lang w:val="en-GB"/>
        </w:rPr>
        <w:t xml:space="preserve"> and </w:t>
      </w:r>
      <w:proofErr w:type="spellStart"/>
      <w:r w:rsidRPr="004424B1">
        <w:rPr>
          <w:lang w:val="en-GB"/>
        </w:rPr>
        <w:t>getActivityStatus</w:t>
      </w:r>
      <w:proofErr w:type="spellEnd"/>
      <w:r w:rsidRPr="004424B1">
        <w:rPr>
          <w:lang w:val="en-GB"/>
        </w:rPr>
        <w:t xml:space="preserve"> operations.</w:t>
      </w:r>
    </w:p>
    <w:p w14:paraId="25964720" w14:textId="77777777" w:rsidR="004C430C" w:rsidRDefault="004C430C" w:rsidP="001A5A1C">
      <w:pPr>
        <w:rPr>
          <w:ins w:id="28704" w:author="Quinten Van Woerkom" w:date="2024-12-18T14:56:00Z" w16du:dateUtc="2024-12-18T13:56:00Z"/>
          <w:lang w:val="en-GB"/>
        </w:rPr>
      </w:pPr>
      <w:proofErr w:type="spellStart"/>
      <w:r w:rsidRPr="004424B1">
        <w:rPr>
          <w:lang w:val="en-GB"/>
        </w:rPr>
        <w:t>ActivityUpdates</w:t>
      </w:r>
      <w:proofErr w:type="spellEnd"/>
      <w:r w:rsidRPr="004424B1">
        <w:rPr>
          <w:lang w:val="en-GB"/>
        </w:rPr>
        <w:t xml:space="preserve"> may be distributed to subscribing applications, including status displays, to inform them of the latest status of the activity.  This may be particularly relevant in conjunction with a plan execution function.  </w:t>
      </w:r>
      <w:proofErr w:type="spellStart"/>
      <w:r w:rsidRPr="004424B1">
        <w:rPr>
          <w:lang w:val="en-GB"/>
        </w:rPr>
        <w:t>ActivityUpdates</w:t>
      </w:r>
      <w:proofErr w:type="spellEnd"/>
      <w:r w:rsidRPr="004424B1">
        <w:rPr>
          <w:lang w:val="en-GB"/>
        </w:rPr>
        <w:t xml:space="preserve"> may be stored in activity history to provide a complete record of evolving status over time.</w:t>
      </w:r>
    </w:p>
    <w:p w14:paraId="5D46CF6F" w14:textId="356C8901" w:rsidR="007B64AE" w:rsidDel="00CA28C0" w:rsidRDefault="007B64AE">
      <w:pPr>
        <w:pStyle w:val="Heading6"/>
        <w:spacing w:after="240"/>
        <w:rPr>
          <w:del w:id="28705" w:author="Quinten Van Woerkom" w:date="2024-12-18T15:01:00Z" w16du:dateUtc="2024-12-18T14:01:00Z"/>
          <w:lang w:val="en-GB"/>
        </w:rPr>
      </w:pPr>
    </w:p>
    <w:p w14:paraId="355C8332" w14:textId="3AF21AD3" w:rsidR="001A5A1C" w:rsidRPr="009B4014" w:rsidRDefault="00CA28C0">
      <w:pPr>
        <w:pStyle w:val="Heading6"/>
        <w:spacing w:before="480" w:after="240"/>
        <w:rPr>
          <w:lang w:val="en-GB"/>
        </w:rPr>
        <w:pPrChange w:id="28706" w:author="Peter Van Der Plas" w:date="2024-12-27T12:57:00Z" w16du:dateUtc="2024-12-27T11:57:00Z">
          <w:pPr>
            <w:spacing w:before="0"/>
          </w:pPr>
        </w:pPrChange>
      </w:pPr>
      <w:ins w:id="28707" w:author="Quinten Van Woerkom" w:date="2024-12-18T17:23:00Z" w16du:dateUtc="2024-12-18T16:23:00Z">
        <w:r>
          <w:rPr>
            <w:lang w:val="en-GB"/>
          </w:rPr>
          <w:t>Definition</w:t>
        </w:r>
      </w:ins>
    </w:p>
    <w:tbl>
      <w:tblPr>
        <w:tblStyle w:val="RBTable"/>
        <w:tblW w:w="9179" w:type="dxa"/>
        <w:tblLayout w:type="fixed"/>
        <w:tblLook w:val="0400" w:firstRow="0" w:lastRow="0" w:firstColumn="0" w:lastColumn="0" w:noHBand="0" w:noVBand="1"/>
        <w:tblCaption w:val="DSC ActivityUpdate E1"/>
      </w:tblPr>
      <w:tblGrid>
        <w:gridCol w:w="1667"/>
        <w:gridCol w:w="2977"/>
        <w:gridCol w:w="992"/>
        <w:gridCol w:w="1843"/>
        <w:gridCol w:w="708"/>
        <w:gridCol w:w="992"/>
      </w:tblGrid>
      <w:tr w:rsidR="004C430C" w:rsidRPr="004424B1" w14:paraId="4E21E8AA" w14:textId="77777777" w:rsidTr="003F4150">
        <w:tc>
          <w:tcPr>
            <w:tcW w:w="1666" w:type="dxa"/>
            <w:shd w:val="clear" w:color="auto" w:fill="00CCFF"/>
          </w:tcPr>
          <w:p w14:paraId="11336AFF" w14:textId="77777777" w:rsidR="004C430C" w:rsidRPr="00985BCD" w:rsidRDefault="004C430C" w:rsidP="007B4994">
            <w:pPr>
              <w:pStyle w:val="TableCell"/>
              <w:rPr>
                <w:bCs/>
                <w:color w:val="auto"/>
                <w:szCs w:val="18"/>
                <w:rPrChange w:id="28708" w:author="Peter Van Der Plas" w:date="2024-12-27T12:57:00Z" w16du:dateUtc="2024-12-27T11:57:00Z">
                  <w:rPr>
                    <w:color w:val="FFFFFF" w:themeColor="background1"/>
                  </w:rPr>
                </w:rPrChange>
              </w:rPr>
            </w:pPr>
            <w:r w:rsidRPr="00985BCD">
              <w:rPr>
                <w:bCs/>
                <w:color w:val="auto"/>
                <w:szCs w:val="18"/>
                <w:rPrChange w:id="28709" w:author="Peter Van Der Plas" w:date="2024-12-27T12:57:00Z" w16du:dateUtc="2024-12-27T11:57:00Z">
                  <w:rPr>
                    <w:color w:val="FFFFFF" w:themeColor="background1"/>
                  </w:rPr>
                </w:rPrChange>
              </w:rPr>
              <w:t>Name</w:t>
            </w:r>
          </w:p>
        </w:tc>
        <w:tc>
          <w:tcPr>
            <w:tcW w:w="2976" w:type="dxa"/>
          </w:tcPr>
          <w:p w14:paraId="7C9C8057" w14:textId="77777777" w:rsidR="004C430C" w:rsidRPr="00985BCD" w:rsidRDefault="004C430C" w:rsidP="007B4994">
            <w:pPr>
              <w:pStyle w:val="TableCell"/>
              <w:rPr>
                <w:b/>
                <w:szCs w:val="18"/>
              </w:rPr>
            </w:pPr>
            <w:proofErr w:type="spellStart"/>
            <w:r w:rsidRPr="00985BCD">
              <w:rPr>
                <w:b/>
                <w:szCs w:val="18"/>
              </w:rPr>
              <w:t>ActivityUpdate</w:t>
            </w:r>
            <w:proofErr w:type="spellEnd"/>
          </w:p>
        </w:tc>
        <w:tc>
          <w:tcPr>
            <w:tcW w:w="992" w:type="dxa"/>
            <w:shd w:val="clear" w:color="auto" w:fill="00CCFF"/>
          </w:tcPr>
          <w:p w14:paraId="1AF4834B" w14:textId="77777777" w:rsidR="004C430C" w:rsidRPr="00985BCD" w:rsidRDefault="004C430C" w:rsidP="007B4994">
            <w:pPr>
              <w:pStyle w:val="TableCell"/>
              <w:rPr>
                <w:bCs/>
                <w:color w:val="auto"/>
                <w:szCs w:val="18"/>
                <w:rPrChange w:id="28710" w:author="Peter Van Der Plas" w:date="2024-12-27T12:57:00Z" w16du:dateUtc="2024-12-27T11:57:00Z">
                  <w:rPr>
                    <w:b/>
                  </w:rPr>
                </w:rPrChange>
              </w:rPr>
            </w:pPr>
            <w:r w:rsidRPr="00985BCD">
              <w:rPr>
                <w:bCs/>
                <w:color w:val="auto"/>
                <w:szCs w:val="18"/>
                <w:rPrChange w:id="28711" w:author="Peter Van Der Plas" w:date="2024-12-27T12:57:00Z" w16du:dateUtc="2024-12-27T11:57:00Z">
                  <w:rPr>
                    <w:b/>
                    <w:color w:val="FFFFFF" w:themeColor="background1"/>
                  </w:rPr>
                </w:rPrChange>
              </w:rPr>
              <w:t>Extends</w:t>
            </w:r>
          </w:p>
        </w:tc>
        <w:tc>
          <w:tcPr>
            <w:tcW w:w="1842" w:type="dxa"/>
          </w:tcPr>
          <w:p w14:paraId="315D8720" w14:textId="77777777" w:rsidR="004C430C" w:rsidRPr="00985BCD" w:rsidRDefault="004C430C" w:rsidP="007B4994">
            <w:pPr>
              <w:pStyle w:val="TableCell"/>
              <w:rPr>
                <w:b/>
                <w:szCs w:val="18"/>
                <w:rPrChange w:id="28712" w:author="Peter Van Der Plas" w:date="2024-12-27T12:57:00Z" w16du:dateUtc="2024-12-27T11:57:00Z">
                  <w:rPr>
                    <w:b/>
                    <w:i/>
                    <w:iCs/>
                  </w:rPr>
                </w:rPrChange>
              </w:rPr>
            </w:pPr>
            <w:proofErr w:type="spellStart"/>
            <w:r w:rsidRPr="00985BCD">
              <w:rPr>
                <w:szCs w:val="18"/>
                <w:rPrChange w:id="28713" w:author="Peter Van Der Plas" w:date="2024-12-27T12:57:00Z" w16du:dateUtc="2024-12-27T11:57:00Z">
                  <w:rPr>
                    <w:i/>
                    <w:iCs/>
                  </w:rPr>
                </w:rPrChange>
              </w:rPr>
              <w:t>PlanDetailUpdate</w:t>
            </w:r>
            <w:proofErr w:type="spellEnd"/>
          </w:p>
        </w:tc>
        <w:tc>
          <w:tcPr>
            <w:tcW w:w="708" w:type="dxa"/>
            <w:shd w:val="clear" w:color="auto" w:fill="00CCFF"/>
          </w:tcPr>
          <w:p w14:paraId="6C1596E9" w14:textId="77777777" w:rsidR="004C430C" w:rsidRPr="00985BCD" w:rsidRDefault="004C430C" w:rsidP="007B4994">
            <w:pPr>
              <w:pStyle w:val="TableCell"/>
              <w:rPr>
                <w:bCs/>
                <w:color w:val="auto"/>
                <w:szCs w:val="18"/>
                <w:rPrChange w:id="28714" w:author="Peter Van Der Plas" w:date="2024-12-27T12:57:00Z" w16du:dateUtc="2024-12-27T11:57:00Z">
                  <w:rPr>
                    <w:b/>
                  </w:rPr>
                </w:rPrChange>
              </w:rPr>
            </w:pPr>
            <w:r w:rsidRPr="00985BCD">
              <w:rPr>
                <w:bCs/>
                <w:color w:val="auto"/>
                <w:szCs w:val="18"/>
                <w:rPrChange w:id="28715" w:author="Peter Van Der Plas" w:date="2024-12-27T12:57:00Z" w16du:dateUtc="2024-12-27T11:57:00Z">
                  <w:rPr>
                    <w:b/>
                    <w:color w:val="FFFFFF" w:themeColor="background1"/>
                  </w:rPr>
                </w:rPrChange>
              </w:rPr>
              <w:t>SFP</w:t>
            </w:r>
          </w:p>
        </w:tc>
        <w:tc>
          <w:tcPr>
            <w:tcW w:w="992" w:type="dxa"/>
          </w:tcPr>
          <w:p w14:paraId="134B6301" w14:textId="77777777" w:rsidR="004C430C" w:rsidRPr="00985BCD" w:rsidRDefault="004C430C" w:rsidP="007B4994">
            <w:pPr>
              <w:pStyle w:val="TableCell"/>
              <w:jc w:val="right"/>
              <w:rPr>
                <w:szCs w:val="18"/>
              </w:rPr>
            </w:pPr>
            <w:r w:rsidRPr="00985BCD">
              <w:rPr>
                <w:szCs w:val="18"/>
              </w:rPr>
              <w:t>106</w:t>
            </w:r>
          </w:p>
        </w:tc>
      </w:tr>
    </w:tbl>
    <w:p w14:paraId="05E7B0A8"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6"/>
        <w:gridCol w:w="1985"/>
        <w:gridCol w:w="992"/>
        <w:gridCol w:w="4535"/>
      </w:tblGrid>
      <w:tr w:rsidR="004C430C" w:rsidRPr="004424B1" w14:paraId="7E48CE5B" w14:textId="77777777" w:rsidTr="001343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470C9EA" w14:textId="2B4D9080" w:rsidR="004C430C" w:rsidRPr="004424B1" w:rsidRDefault="004C430C" w:rsidP="007B4994">
            <w:pPr>
              <w:pStyle w:val="TableCell"/>
            </w:pPr>
            <w:del w:id="28716" w:author="Quinten Van Woerkom" w:date="2024-11-25T14:48:00Z" w16du:dateUtc="2024-11-25T13:48:00Z">
              <w:r w:rsidRPr="004424B1" w:rsidDel="002B0859">
                <w:delText>Attribute</w:delText>
              </w:r>
            </w:del>
            <w:ins w:id="28717" w:author="Quinten Van Woerkom" w:date="2024-11-25T14:48:00Z" w16du:dateUtc="2024-11-25T13:48:00Z">
              <w:r w:rsidR="002B0859">
                <w:t>Field</w:t>
              </w:r>
            </w:ins>
          </w:p>
        </w:tc>
        <w:tc>
          <w:tcPr>
            <w:tcW w:w="1985" w:type="dxa"/>
          </w:tcPr>
          <w:p w14:paraId="15FEE848"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F21D690"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6" w:type="dxa"/>
          </w:tcPr>
          <w:p w14:paraId="00314C4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3C53CDC"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4A217597" w14:textId="77777777" w:rsidR="004C430C" w:rsidRPr="00BE1C3C" w:rsidRDefault="004C430C" w:rsidP="007B4994">
            <w:pPr>
              <w:pStyle w:val="TableCell"/>
              <w:rPr>
                <w:szCs w:val="18"/>
              </w:rPr>
            </w:pPr>
            <w:proofErr w:type="spellStart"/>
            <w:r w:rsidRPr="00BE1C3C">
              <w:rPr>
                <w:szCs w:val="18"/>
              </w:rPr>
              <w:t>activityInstance</w:t>
            </w:r>
            <w:proofErr w:type="spellEnd"/>
          </w:p>
        </w:tc>
        <w:tc>
          <w:tcPr>
            <w:tcW w:w="1985" w:type="dxa"/>
          </w:tcPr>
          <w:p w14:paraId="00A905BD" w14:textId="40D81FF1"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28718" w:author="Peter Van Der Plas" w:date="2025-01-01T16:04:00Z" w16du:dateUtc="2025-01-01T15:04:00Z">
              <w:r w:rsidRPr="004424B1" w:rsidDel="00885C70">
                <w:br/>
              </w:r>
            </w:del>
            <w:ins w:id="28719" w:author="Peter Van Der Plas" w:date="2025-01-01T16:04:00Z" w16du:dateUtc="2025-01-01T15:04:00Z">
              <w:r w:rsidR="00885C70">
                <w:t xml:space="preserve"> </w:t>
              </w:r>
            </w:ins>
            <w:r w:rsidRPr="004424B1">
              <w:t>&lt;ActivityInstance&gt;</w:t>
            </w:r>
          </w:p>
        </w:tc>
        <w:tc>
          <w:tcPr>
            <w:tcW w:w="992" w:type="dxa"/>
          </w:tcPr>
          <w:p w14:paraId="6F4DDC0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6" w:type="dxa"/>
          </w:tcPr>
          <w:p w14:paraId="18FE02F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ActivityInstance to which the status update relates.</w:t>
            </w:r>
          </w:p>
        </w:tc>
      </w:tr>
      <w:tr w:rsidR="004C430C" w:rsidRPr="004424B1" w14:paraId="5C48C288"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20BCB06C" w14:textId="77777777" w:rsidR="004C430C" w:rsidRPr="00BE1C3C" w:rsidRDefault="004C430C" w:rsidP="007B4994">
            <w:pPr>
              <w:pStyle w:val="TableCell"/>
              <w:rPr>
                <w:szCs w:val="18"/>
              </w:rPr>
            </w:pPr>
            <w:r w:rsidRPr="00BE1C3C">
              <w:rPr>
                <w:szCs w:val="18"/>
              </w:rPr>
              <w:t>timestamp</w:t>
            </w:r>
          </w:p>
        </w:tc>
        <w:tc>
          <w:tcPr>
            <w:tcW w:w="1985" w:type="dxa"/>
          </w:tcPr>
          <w:p w14:paraId="01C8D35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105F60C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360FAAE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Time of status update.</w:t>
            </w:r>
          </w:p>
          <w:p w14:paraId="121C21C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Only nullable in the context of an </w:t>
            </w:r>
            <w:proofErr w:type="spellStart"/>
            <w:r w:rsidRPr="004424B1">
              <w:t>updateActivity</w:t>
            </w:r>
            <w:proofErr w:type="spellEnd"/>
            <w:r w:rsidRPr="004424B1">
              <w:t xml:space="preserve"> operation:  the timestamp must be provided when reporting ActivityInstance status.</w:t>
            </w:r>
          </w:p>
        </w:tc>
      </w:tr>
      <w:tr w:rsidR="004C430C" w:rsidRPr="004424B1" w14:paraId="1F5C1AC4"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6E5BC32E" w14:textId="77777777" w:rsidR="004C430C" w:rsidRPr="00BE1C3C" w:rsidRDefault="004C430C" w:rsidP="007B4994">
            <w:pPr>
              <w:pStyle w:val="TableCell"/>
              <w:rPr>
                <w:szCs w:val="18"/>
              </w:rPr>
            </w:pPr>
            <w:r w:rsidRPr="00BE1C3C">
              <w:rPr>
                <w:szCs w:val="18"/>
              </w:rPr>
              <w:t>plan</w:t>
            </w:r>
          </w:p>
        </w:tc>
        <w:tc>
          <w:tcPr>
            <w:tcW w:w="1985" w:type="dxa"/>
          </w:tcPr>
          <w:p w14:paraId="515BAB81" w14:textId="0C52987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28720" w:author="Peter Van Der Plas" w:date="2025-01-01T16:04:00Z" w16du:dateUtc="2025-01-01T15:04:00Z">
              <w:r w:rsidRPr="004424B1" w:rsidDel="00885C70">
                <w:br/>
              </w:r>
            </w:del>
            <w:ins w:id="28721" w:author="Peter Van Der Plas" w:date="2025-01-01T16:04:00Z" w16du:dateUtc="2025-01-01T15:04:00Z">
              <w:r w:rsidR="00885C70">
                <w:t xml:space="preserve"> </w:t>
              </w:r>
            </w:ins>
            <w:r w:rsidRPr="004424B1">
              <w:t>&lt;Plan&gt;</w:t>
            </w:r>
          </w:p>
        </w:tc>
        <w:tc>
          <w:tcPr>
            <w:tcW w:w="992" w:type="dxa"/>
          </w:tcPr>
          <w:p w14:paraId="44CF4E0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5FF0438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 reference to the Plan containing the ActivityInstance to which this update pertains.</w:t>
            </w:r>
          </w:p>
        </w:tc>
      </w:tr>
      <w:tr w:rsidR="004C430C" w:rsidRPr="004424B1" w14:paraId="522ACCF0"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2B7BA0EE" w14:textId="77777777" w:rsidR="004C430C" w:rsidRPr="00BE1C3C" w:rsidRDefault="004C430C" w:rsidP="007B4994">
            <w:pPr>
              <w:pStyle w:val="TableCell"/>
              <w:rPr>
                <w:szCs w:val="18"/>
              </w:rPr>
            </w:pPr>
            <w:r w:rsidRPr="00BE1C3C">
              <w:rPr>
                <w:szCs w:val="18"/>
              </w:rPr>
              <w:t>arguments</w:t>
            </w:r>
          </w:p>
        </w:tc>
        <w:tc>
          <w:tcPr>
            <w:tcW w:w="1985" w:type="dxa"/>
          </w:tcPr>
          <w:p w14:paraId="40D9882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&lt;Argument&gt;</w:t>
            </w:r>
          </w:p>
        </w:tc>
        <w:tc>
          <w:tcPr>
            <w:tcW w:w="992" w:type="dxa"/>
          </w:tcPr>
          <w:p w14:paraId="7448204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0E0ADF7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Argument values.</w:t>
            </w:r>
          </w:p>
        </w:tc>
      </w:tr>
      <w:tr w:rsidR="004C430C" w:rsidRPr="004424B1" w14:paraId="4B45CFC6"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4F04F9B0" w14:textId="77777777" w:rsidR="004C430C" w:rsidRPr="00BE1C3C" w:rsidRDefault="004C430C" w:rsidP="007B4994">
            <w:pPr>
              <w:pStyle w:val="TableCell"/>
              <w:rPr>
                <w:szCs w:val="18"/>
              </w:rPr>
            </w:pPr>
            <w:r w:rsidRPr="00BE1C3C">
              <w:rPr>
                <w:szCs w:val="18"/>
              </w:rPr>
              <w:t>start</w:t>
            </w:r>
          </w:p>
        </w:tc>
        <w:tc>
          <w:tcPr>
            <w:tcW w:w="1985" w:type="dxa"/>
          </w:tcPr>
          <w:p w14:paraId="0CEBC15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Trigger</w:t>
            </w:r>
          </w:p>
        </w:tc>
        <w:tc>
          <w:tcPr>
            <w:tcW w:w="992" w:type="dxa"/>
          </w:tcPr>
          <w:p w14:paraId="4B65B9E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1899470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Optionally specifies the trigger that initiates the ActivityInstance: may be time, position, or event based.</w:t>
            </w:r>
          </w:p>
        </w:tc>
      </w:tr>
      <w:tr w:rsidR="004C430C" w:rsidRPr="004424B1" w14:paraId="5FE93570"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5040B3AC" w14:textId="77777777" w:rsidR="004C430C" w:rsidRPr="00BE1C3C" w:rsidRDefault="004C430C" w:rsidP="007B4994">
            <w:pPr>
              <w:pStyle w:val="TableCell"/>
              <w:rPr>
                <w:szCs w:val="18"/>
              </w:rPr>
            </w:pPr>
            <w:r w:rsidRPr="00BE1C3C">
              <w:rPr>
                <w:szCs w:val="18"/>
              </w:rPr>
              <w:t>end</w:t>
            </w:r>
          </w:p>
        </w:tc>
        <w:tc>
          <w:tcPr>
            <w:tcW w:w="1985" w:type="dxa"/>
          </w:tcPr>
          <w:p w14:paraId="5D39B80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Trigger</w:t>
            </w:r>
          </w:p>
        </w:tc>
        <w:tc>
          <w:tcPr>
            <w:tcW w:w="992" w:type="dxa"/>
          </w:tcPr>
          <w:p w14:paraId="0A55EFF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1DE471A9" w14:textId="3CD2A53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Optionally specifies the trigger that ends the ActivityInstance</w:t>
            </w:r>
            <w:ins w:id="28722" w:author="Peter Van Der Plas" w:date="2024-12-28T18:39:00Z" w16du:dateUtc="2024-12-28T17:39:00Z">
              <w:r w:rsidR="00CF350D">
                <w:t>.</w:t>
              </w:r>
            </w:ins>
          </w:p>
        </w:tc>
      </w:tr>
      <w:tr w:rsidR="004C430C" w:rsidRPr="004424B1" w14:paraId="2642348B"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10B3E9C0" w14:textId="77777777" w:rsidR="004C430C" w:rsidRPr="00BE1C3C" w:rsidRDefault="004C430C" w:rsidP="007B4994">
            <w:pPr>
              <w:pStyle w:val="TableCell"/>
              <w:rPr>
                <w:szCs w:val="18"/>
              </w:rPr>
            </w:pPr>
            <w:r w:rsidRPr="00BE1C3C">
              <w:rPr>
                <w:szCs w:val="18"/>
              </w:rPr>
              <w:t>duration</w:t>
            </w:r>
          </w:p>
        </w:tc>
        <w:tc>
          <w:tcPr>
            <w:tcW w:w="1985" w:type="dxa"/>
          </w:tcPr>
          <w:p w14:paraId="611B18F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Duration</w:t>
            </w:r>
          </w:p>
        </w:tc>
        <w:tc>
          <w:tcPr>
            <w:tcW w:w="992" w:type="dxa"/>
          </w:tcPr>
          <w:p w14:paraId="679A31C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2175261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 duration of the ActivityInstance (estimated until execution, actual post execution).</w:t>
            </w:r>
          </w:p>
        </w:tc>
      </w:tr>
      <w:tr w:rsidR="004C430C" w:rsidRPr="004424B1" w14:paraId="405CE134"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54E66E38" w14:textId="77777777" w:rsidR="004C430C" w:rsidRPr="00BE1C3C" w:rsidRDefault="004C430C" w:rsidP="007B4994">
            <w:pPr>
              <w:pStyle w:val="TableCell"/>
              <w:rPr>
                <w:szCs w:val="18"/>
              </w:rPr>
            </w:pPr>
            <w:proofErr w:type="spellStart"/>
            <w:r w:rsidRPr="00BE1C3C">
              <w:rPr>
                <w:szCs w:val="18"/>
              </w:rPr>
              <w:t>subPlan</w:t>
            </w:r>
            <w:proofErr w:type="spellEnd"/>
          </w:p>
        </w:tc>
        <w:tc>
          <w:tcPr>
            <w:tcW w:w="1985" w:type="dxa"/>
          </w:tcPr>
          <w:p w14:paraId="271F3D4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747D911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1034458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 association of the ActivityInstance with a defined sub-plan.</w:t>
            </w:r>
          </w:p>
        </w:tc>
      </w:tr>
      <w:tr w:rsidR="004C430C" w:rsidRPr="004424B1" w14:paraId="46BE6155"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46385D75" w14:textId="77777777" w:rsidR="004C430C" w:rsidRPr="00BE1C3C" w:rsidRDefault="004C430C" w:rsidP="007B4994">
            <w:pPr>
              <w:pStyle w:val="TableCell"/>
              <w:rPr>
                <w:szCs w:val="18"/>
              </w:rPr>
            </w:pPr>
            <w:r w:rsidRPr="00BE1C3C">
              <w:rPr>
                <w:szCs w:val="18"/>
              </w:rPr>
              <w:t>tags</w:t>
            </w:r>
          </w:p>
        </w:tc>
        <w:tc>
          <w:tcPr>
            <w:tcW w:w="1985" w:type="dxa"/>
          </w:tcPr>
          <w:p w14:paraId="7B663BF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Pr="004424B1">
              <w:t>String&gt;</w:t>
            </w:r>
          </w:p>
        </w:tc>
        <w:tc>
          <w:tcPr>
            <w:tcW w:w="992" w:type="dxa"/>
          </w:tcPr>
          <w:p w14:paraId="1C17C3E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56C460B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Set of tags that may be used to associate the ActivityInstance with an identified subset of the Plan, grouping activities by operational responsibility (controller/group/system) or other criteria.</w:t>
            </w:r>
          </w:p>
        </w:tc>
      </w:tr>
      <w:tr w:rsidR="004C430C" w:rsidRPr="004424B1" w14:paraId="18058DE4"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10A8DD76" w14:textId="77777777" w:rsidR="004C430C" w:rsidRPr="00BE1C3C" w:rsidRDefault="004C430C" w:rsidP="007B4994">
            <w:pPr>
              <w:pStyle w:val="TableCell"/>
              <w:rPr>
                <w:szCs w:val="18"/>
              </w:rPr>
            </w:pPr>
            <w:r w:rsidRPr="00BE1C3C">
              <w:rPr>
                <w:szCs w:val="18"/>
              </w:rPr>
              <w:t>status</w:t>
            </w:r>
          </w:p>
        </w:tc>
        <w:tc>
          <w:tcPr>
            <w:tcW w:w="1985" w:type="dxa"/>
          </w:tcPr>
          <w:p w14:paraId="3944BAB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ActivityStatusEnum</w:t>
            </w:r>
            <w:proofErr w:type="spellEnd"/>
          </w:p>
        </w:tc>
        <w:tc>
          <w:tcPr>
            <w:tcW w:w="992" w:type="dxa"/>
          </w:tcPr>
          <w:p w14:paraId="1CBB662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6" w:type="dxa"/>
          </w:tcPr>
          <w:p w14:paraId="5C49D88D" w14:textId="3D94450A"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Current status of the ActivityInstance</w:t>
            </w:r>
            <w:ins w:id="28723" w:author="Peter Van Der Plas" w:date="2024-12-28T18:39:00Z" w16du:dateUtc="2024-12-28T17:39:00Z">
              <w:r w:rsidR="00CF350D">
                <w:t>.</w:t>
              </w:r>
            </w:ins>
          </w:p>
        </w:tc>
      </w:tr>
      <w:tr w:rsidR="004C430C" w:rsidRPr="004424B1" w14:paraId="1EC8CB53"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28211030" w14:textId="77777777" w:rsidR="004C430C" w:rsidRPr="00BE1C3C" w:rsidRDefault="004C430C" w:rsidP="007B4994">
            <w:pPr>
              <w:pStyle w:val="TableCell"/>
              <w:rPr>
                <w:w w:val="94"/>
                <w:szCs w:val="18"/>
              </w:rPr>
            </w:pPr>
            <w:proofErr w:type="spellStart"/>
            <w:r w:rsidRPr="00BE1C3C">
              <w:rPr>
                <w:w w:val="94"/>
                <w:szCs w:val="18"/>
              </w:rPr>
              <w:t>executionInstance</w:t>
            </w:r>
            <w:proofErr w:type="spellEnd"/>
          </w:p>
        </w:tc>
        <w:tc>
          <w:tcPr>
            <w:tcW w:w="1985" w:type="dxa"/>
          </w:tcPr>
          <w:p w14:paraId="1776C94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4315238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1CFFDCDD" w14:textId="138D48CF"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instance of an executable body for the ActivityInstance (procedure, action sequence, etc.)</w:t>
            </w:r>
            <w:del w:id="28724" w:author="Quinten Van Woerkom" w:date="2024-12-02T16:51:00Z" w16du:dateUtc="2024-12-02T15:51:00Z">
              <w:r w:rsidRPr="004424B1" w:rsidDel="002A1B54">
                <w:delText xml:space="preserve"> [external to the MPS information model]</w:delText>
              </w:r>
            </w:del>
            <w:r w:rsidRPr="004424B1">
              <w:t>.</w:t>
            </w:r>
            <w:ins w:id="28725" w:author="Quinten Van Woerkom" w:date="2024-12-02T16:51:00Z" w16du:dateUtc="2024-12-02T15:51:00Z">
              <w:r w:rsidR="002A1B54">
                <w:t xml:space="preserve">  </w:t>
              </w:r>
              <w:commentRangeStart w:id="28726"/>
              <w:r w:rsidR="002A1B54">
                <w:t xml:space="preserve">The manner in which this reference is interpreted is </w:t>
              </w:r>
            </w:ins>
            <w:proofErr w:type="gramStart"/>
            <w:ins w:id="28727" w:author="Quinten Van Woerkom" w:date="2024-12-02T16:52:00Z" w16du:dateUtc="2024-12-02T15:52:00Z">
              <w:r w:rsidR="002A1B54">
                <w:t>implementation-specific</w:t>
              </w:r>
              <w:proofErr w:type="gramEnd"/>
              <w:r w:rsidR="002A1B54">
                <w:t>.</w:t>
              </w:r>
              <w:commentRangeEnd w:id="28726"/>
              <w:r w:rsidR="002A1B54">
                <w:rPr>
                  <w:rStyle w:val="CommentReference"/>
                  <w:rFonts w:cs="Times New Roman"/>
                  <w:lang w:val="en-US" w:eastAsia="en-US"/>
                </w:rPr>
                <w:commentReference w:id="28726"/>
              </w:r>
            </w:ins>
          </w:p>
        </w:tc>
      </w:tr>
      <w:tr w:rsidR="004C430C" w:rsidRPr="004424B1" w14:paraId="76662498"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182CFC1B" w14:textId="77777777" w:rsidR="004C430C" w:rsidRPr="00BE1C3C" w:rsidRDefault="004C430C" w:rsidP="007B4994">
            <w:pPr>
              <w:pStyle w:val="TableCell"/>
              <w:rPr>
                <w:szCs w:val="18"/>
              </w:rPr>
            </w:pPr>
            <w:proofErr w:type="spellStart"/>
            <w:r w:rsidRPr="00BE1C3C">
              <w:rPr>
                <w:szCs w:val="18"/>
              </w:rPr>
              <w:t>returnData</w:t>
            </w:r>
            <w:proofErr w:type="spellEnd"/>
          </w:p>
        </w:tc>
        <w:tc>
          <w:tcPr>
            <w:tcW w:w="1985" w:type="dxa"/>
          </w:tcPr>
          <w:p w14:paraId="10D06031" w14:textId="7ABCE4C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w:t>
            </w:r>
            <w:ins w:id="28728" w:author="Peter Van Der Plas" w:date="2025-01-01T16:11:00Z" w16du:dateUtc="2025-01-01T15:11:00Z">
              <w:r w:rsidR="00275E56">
                <w:t xml:space="preserve"> </w:t>
              </w:r>
            </w:ins>
            <w:r w:rsidRPr="004424B1">
              <w:t>&lt;</w:t>
            </w:r>
            <w:proofErr w:type="gramStart"/>
            <w:r w:rsidRPr="004424B1">
              <w:t>MAL::</w:t>
            </w:r>
            <w:proofErr w:type="spellStart"/>
            <w:proofErr w:type="gramEnd"/>
            <w:r w:rsidRPr="004424B1">
              <w:t>NamedValue</w:t>
            </w:r>
            <w:proofErr w:type="spellEnd"/>
            <w:r w:rsidRPr="004424B1">
              <w:t>&gt;</w:t>
            </w:r>
          </w:p>
        </w:tc>
        <w:tc>
          <w:tcPr>
            <w:tcW w:w="992" w:type="dxa"/>
          </w:tcPr>
          <w:p w14:paraId="2506FD1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1828F5B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 return data from the planning process, provided as a list of ID-Value pairs.  This can be used to provide additional information required by the User to interpret the planned activity.</w:t>
            </w:r>
          </w:p>
        </w:tc>
      </w:tr>
      <w:tr w:rsidR="004C430C" w:rsidRPr="004424B1" w14:paraId="7D8A7F98"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4796DC3F" w14:textId="77777777" w:rsidR="004C430C" w:rsidRPr="00BE1C3C" w:rsidRDefault="004C430C" w:rsidP="007B4994">
            <w:pPr>
              <w:pStyle w:val="TableCell"/>
              <w:rPr>
                <w:szCs w:val="18"/>
              </w:rPr>
            </w:pPr>
            <w:proofErr w:type="spellStart"/>
            <w:r w:rsidRPr="00BE1C3C">
              <w:rPr>
                <w:szCs w:val="18"/>
              </w:rPr>
              <w:t>statusInfo</w:t>
            </w:r>
            <w:proofErr w:type="spellEnd"/>
          </w:p>
        </w:tc>
        <w:tc>
          <w:tcPr>
            <w:tcW w:w="1985" w:type="dxa"/>
          </w:tcPr>
          <w:p w14:paraId="018C2EA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79E5DD3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02642AB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StatusInfo</w:t>
            </w:r>
            <w:proofErr w:type="spellEnd"/>
            <w:r w:rsidRPr="004424B1">
              <w:t xml:space="preserve"> provides the reason for entering the Terminated State and is customizable, but if the following conditions exist then the specified text shall be used:</w:t>
            </w:r>
          </w:p>
          <w:p w14:paraId="57C7D2F2" w14:textId="68F2944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Completed (nominal)</w:t>
            </w:r>
            <w:ins w:id="28729" w:author="Peter Van Der Plas" w:date="2024-12-28T18:39:00Z" w16du:dateUtc="2024-12-28T17:39:00Z">
              <w:r w:rsidR="00CF350D">
                <w:t>;</w:t>
              </w:r>
            </w:ins>
          </w:p>
          <w:p w14:paraId="27F482A8" w14:textId="08EBE2A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Expired (prior to Activation or during plan Suspension)</w:t>
            </w:r>
            <w:ins w:id="28730" w:author="Peter Van Der Plas" w:date="2024-12-28T18:39:00Z" w16du:dateUtc="2024-12-28T17:39:00Z">
              <w:r w:rsidR="00CF350D">
                <w:t>;</w:t>
              </w:r>
            </w:ins>
          </w:p>
          <w:p w14:paraId="6A45315C" w14:textId="70C3BC5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Deleted</w:t>
            </w:r>
            <w:ins w:id="28731" w:author="Peter Van Der Plas" w:date="2024-12-28T18:39:00Z" w16du:dateUtc="2024-12-28T17:39:00Z">
              <w:r w:rsidR="00CF350D">
                <w:t>;</w:t>
              </w:r>
            </w:ins>
          </w:p>
          <w:p w14:paraId="7B837773" w14:textId="352A321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 Failed (see </w:t>
            </w:r>
            <w:proofErr w:type="spellStart"/>
            <w:r w:rsidRPr="004424B1">
              <w:t>ErrorCode</w:t>
            </w:r>
            <w:proofErr w:type="spellEnd"/>
            <w:r w:rsidRPr="004424B1">
              <w:t>/</w:t>
            </w:r>
            <w:proofErr w:type="spellStart"/>
            <w:r w:rsidRPr="004424B1">
              <w:t>ErrorInfo</w:t>
            </w:r>
            <w:proofErr w:type="spellEnd"/>
            <w:r w:rsidRPr="004424B1">
              <w:t>)</w:t>
            </w:r>
            <w:ins w:id="28732" w:author="Peter Van Der Plas" w:date="2024-12-28T18:39:00Z" w16du:dateUtc="2024-12-28T17:39:00Z">
              <w:r w:rsidR="00CF350D">
                <w:t>.</w:t>
              </w:r>
            </w:ins>
          </w:p>
        </w:tc>
      </w:tr>
      <w:tr w:rsidR="004C430C" w:rsidRPr="004424B1" w14:paraId="76047C8E"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454DDE22" w14:textId="77777777" w:rsidR="004C430C" w:rsidRPr="00BE1C3C" w:rsidRDefault="004C430C" w:rsidP="007B4994">
            <w:pPr>
              <w:pStyle w:val="TableCell"/>
              <w:rPr>
                <w:szCs w:val="18"/>
              </w:rPr>
            </w:pPr>
            <w:proofErr w:type="spellStart"/>
            <w:r w:rsidRPr="00BE1C3C">
              <w:rPr>
                <w:szCs w:val="18"/>
              </w:rPr>
              <w:t>errorCode</w:t>
            </w:r>
            <w:proofErr w:type="spellEnd"/>
          </w:p>
        </w:tc>
        <w:tc>
          <w:tcPr>
            <w:tcW w:w="1985" w:type="dxa"/>
          </w:tcPr>
          <w:p w14:paraId="574F983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Integer</w:t>
            </w:r>
          </w:p>
        </w:tc>
        <w:tc>
          <w:tcPr>
            <w:tcW w:w="992" w:type="dxa"/>
          </w:tcPr>
          <w:p w14:paraId="238E617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283E385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Error Code optional in the case of a failure status for the planning activity (for example Terminated state with </w:t>
            </w:r>
            <w:proofErr w:type="spellStart"/>
            <w:r w:rsidRPr="004424B1">
              <w:t>statusInfo</w:t>
            </w:r>
            <w:proofErr w:type="spellEnd"/>
            <w:r w:rsidRPr="004424B1">
              <w:t xml:space="preserve"> Failed).  The codes are implementation specific.</w:t>
            </w:r>
          </w:p>
        </w:tc>
      </w:tr>
      <w:tr w:rsidR="004C430C" w:rsidRPr="004424B1" w14:paraId="5AD82384"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252B45B4" w14:textId="77777777" w:rsidR="004C430C" w:rsidRPr="00BE1C3C" w:rsidRDefault="004C430C" w:rsidP="00CD2157">
            <w:pPr>
              <w:pStyle w:val="TableCell"/>
              <w:rPr>
                <w:szCs w:val="18"/>
              </w:rPr>
            </w:pPr>
            <w:proofErr w:type="spellStart"/>
            <w:r w:rsidRPr="00BE1C3C">
              <w:rPr>
                <w:szCs w:val="18"/>
              </w:rPr>
              <w:t>errorInfo</w:t>
            </w:r>
            <w:proofErr w:type="spellEnd"/>
          </w:p>
        </w:tc>
        <w:tc>
          <w:tcPr>
            <w:tcW w:w="1985" w:type="dxa"/>
          </w:tcPr>
          <w:p w14:paraId="081DD672" w14:textId="77777777" w:rsidR="004C430C" w:rsidRPr="004424B1" w:rsidRDefault="004C430C" w:rsidP="00CD2157">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7BB894E6" w14:textId="77777777" w:rsidR="004C430C" w:rsidRPr="004424B1" w:rsidRDefault="004C430C" w:rsidP="00CD2157">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73353250" w14:textId="1125D224" w:rsidR="004C430C" w:rsidRPr="004424B1" w:rsidRDefault="004C430C" w:rsidP="00CD2157">
            <w:pPr>
              <w:pStyle w:val="TableCell"/>
              <w:cnfStyle w:val="000000000000" w:firstRow="0" w:lastRow="0" w:firstColumn="0" w:lastColumn="0" w:oddVBand="0" w:evenVBand="0" w:oddHBand="0" w:evenHBand="0" w:firstRowFirstColumn="0" w:firstRowLastColumn="0" w:lastRowFirstColumn="0" w:lastRowLastColumn="0"/>
            </w:pPr>
            <w:r w:rsidRPr="004424B1">
              <w:t>Supplementary error information</w:t>
            </w:r>
            <w:ins w:id="28733" w:author="Peter Van Der Plas" w:date="2024-12-28T18:39:00Z" w16du:dateUtc="2024-12-28T17:39:00Z">
              <w:r w:rsidR="00CF350D">
                <w:t>.</w:t>
              </w:r>
            </w:ins>
          </w:p>
        </w:tc>
      </w:tr>
    </w:tbl>
    <w:bookmarkEnd w:id="28606"/>
    <w:p w14:paraId="30D773EB" w14:textId="40F5562F" w:rsidR="004C430C" w:rsidRDefault="00B4320B">
      <w:pPr>
        <w:pStyle w:val="Heading5"/>
        <w:spacing w:before="480"/>
        <w:rPr>
          <w:ins w:id="28734" w:author="Quinten Van Woerkom" w:date="2024-12-18T14:56:00Z" w16du:dateUtc="2024-12-18T13:56:00Z"/>
        </w:rPr>
        <w:pPrChange w:id="28735" w:author="Peter Van Der Plas" w:date="2024-12-27T12:59:00Z" w16du:dateUtc="2024-12-27T11:59:00Z">
          <w:pPr>
            <w:pStyle w:val="Heading5"/>
          </w:pPr>
        </w:pPrChange>
      </w:pPr>
      <w:ins w:id="28736" w:author="Quinten Van Woerkom" w:date="2024-12-18T14:56:00Z" w16du:dateUtc="2024-12-18T13:56:00Z">
        <w:r>
          <w:t xml:space="preserve">Data Type: </w:t>
        </w:r>
      </w:ins>
      <w:proofErr w:type="spellStart"/>
      <w:r w:rsidR="004C430C" w:rsidRPr="004424B1">
        <w:t>InsertedActivityDetails</w:t>
      </w:r>
      <w:proofErr w:type="spellEnd"/>
    </w:p>
    <w:p w14:paraId="59625F29" w14:textId="0EA6E907" w:rsidR="00B4320B" w:rsidRPr="00B4320B" w:rsidRDefault="00B4320B">
      <w:pPr>
        <w:pStyle w:val="Heading6"/>
        <w:pPrChange w:id="28737" w:author="Quinten Van Woerkom" w:date="2024-12-18T14:56:00Z" w16du:dateUtc="2024-12-18T13:56:00Z">
          <w:pPr>
            <w:pStyle w:val="HeadingNoNumber"/>
          </w:pPr>
        </w:pPrChange>
      </w:pPr>
      <w:ins w:id="28738" w:author="Quinten Van Woerkom" w:date="2024-12-18T14:56:00Z" w16du:dateUtc="2024-12-18T13:56:00Z">
        <w:r>
          <w:t>Overview</w:t>
        </w:r>
      </w:ins>
    </w:p>
    <w:p w14:paraId="5486C69A" w14:textId="53602293" w:rsidR="004C430C" w:rsidRDefault="004C430C" w:rsidP="00CD2157">
      <w:pPr>
        <w:keepNext/>
        <w:rPr>
          <w:ins w:id="28739" w:author="Quinten Van Woerkom" w:date="2024-12-18T14:56:00Z" w16du:dateUtc="2024-12-18T13:56:00Z"/>
          <w:lang w:val="en-GB"/>
        </w:rPr>
      </w:pPr>
      <w:r w:rsidRPr="004424B1">
        <w:rPr>
          <w:lang w:val="en-GB"/>
        </w:rPr>
        <w:t xml:space="preserve">A concrete sub-type of ActivityDetails (see </w:t>
      </w:r>
      <w:r w:rsidRPr="004424B1">
        <w:rPr>
          <w:lang w:val="en-GB"/>
        </w:rPr>
        <w:fldChar w:fldCharType="begin"/>
      </w:r>
      <w:r w:rsidRPr="004424B1">
        <w:rPr>
          <w:lang w:val="en-GB"/>
        </w:rPr>
        <w:instrText xml:space="preserve"> REF _Ref51765410 \r \h </w:instrText>
      </w:r>
      <w:r w:rsidRPr="004424B1">
        <w:rPr>
          <w:lang w:val="en-GB"/>
        </w:rPr>
      </w:r>
      <w:r w:rsidRPr="004424B1">
        <w:rPr>
          <w:lang w:val="en-GB"/>
        </w:rPr>
        <w:fldChar w:fldCharType="separate"/>
      </w:r>
      <w:ins w:id="28740" w:author="Peter Van Der Plas" w:date="2025-01-01T17:31:00Z" w16du:dateUtc="2025-01-01T16:31:00Z">
        <w:r w:rsidR="006D1623">
          <w:rPr>
            <w:lang w:val="en-GB"/>
          </w:rPr>
          <w:t>4.5.2.3</w:t>
        </w:r>
      </w:ins>
      <w:ins w:id="28741" w:author="Quinten Van Woerkom" w:date="2024-12-18T10:33:00Z" w16du:dateUtc="2024-12-18T09:33:00Z">
        <w:del w:id="28742" w:author="Peter Van Der Plas" w:date="2024-12-25T18:53:00Z" w16du:dateUtc="2024-12-25T17:53:00Z">
          <w:r w:rsidR="00077EC1" w:rsidDel="00547CCE">
            <w:rPr>
              <w:lang w:val="en-GB"/>
            </w:rPr>
            <w:delText>4.5.2.3</w:delText>
          </w:r>
        </w:del>
      </w:ins>
      <w:del w:id="28743" w:author="Peter Van Der Plas" w:date="2024-12-25T18:53:00Z" w16du:dateUtc="2024-12-25T17:53:00Z">
        <w:r w:rsidR="00BF1AC4" w:rsidDel="00547CCE">
          <w:rPr>
            <w:lang w:val="en-GB"/>
          </w:rPr>
          <w:delText>4.2.2.3</w:delText>
        </w:r>
      </w:del>
      <w:r w:rsidRPr="004424B1">
        <w:rPr>
          <w:lang w:val="en-GB"/>
        </w:rPr>
        <w:fldChar w:fldCharType="end"/>
      </w:r>
      <w:r w:rsidRPr="004424B1">
        <w:rPr>
          <w:lang w:val="en-GB"/>
        </w:rPr>
        <w:t xml:space="preserve">) that is a variation of </w:t>
      </w:r>
      <w:proofErr w:type="spellStart"/>
      <w:r w:rsidRPr="004424B1">
        <w:rPr>
          <w:lang w:val="en-GB"/>
        </w:rPr>
        <w:t>SimpleActivityDetails</w:t>
      </w:r>
      <w:proofErr w:type="spellEnd"/>
      <w:r w:rsidRPr="004424B1">
        <w:rPr>
          <w:lang w:val="en-GB"/>
        </w:rPr>
        <w:t xml:space="preserve"> providing additional details for a single ActivityInstance to be inserted into a Plan using the MPS Plan Edit service.</w:t>
      </w:r>
    </w:p>
    <w:p w14:paraId="58AD3B71" w14:textId="07D2E1B7" w:rsidR="00B4320B" w:rsidDel="00CA28C0" w:rsidRDefault="00B4320B">
      <w:pPr>
        <w:pStyle w:val="Heading6"/>
        <w:spacing w:after="240"/>
        <w:rPr>
          <w:del w:id="28744" w:author="Quinten Van Woerkom" w:date="2024-12-18T15:01:00Z" w16du:dateUtc="2024-12-18T14:01:00Z"/>
          <w:lang w:val="en-GB"/>
        </w:rPr>
      </w:pPr>
    </w:p>
    <w:p w14:paraId="220F9CA4" w14:textId="1EED7334" w:rsidR="001A5A1C" w:rsidRPr="009B4014" w:rsidRDefault="00CA28C0">
      <w:pPr>
        <w:pStyle w:val="Heading6"/>
        <w:spacing w:before="480" w:after="240"/>
        <w:rPr>
          <w:lang w:val="en-GB"/>
        </w:rPr>
        <w:pPrChange w:id="28745" w:author="Peter Van Der Plas" w:date="2024-12-27T12:59:00Z" w16du:dateUtc="2024-12-27T11:59:00Z">
          <w:pPr>
            <w:keepNext/>
            <w:spacing w:before="0"/>
          </w:pPr>
        </w:pPrChange>
      </w:pPr>
      <w:ins w:id="28746" w:author="Quinten Van Woerkom" w:date="2024-12-18T17:23:00Z" w16du:dateUtc="2024-12-18T16:23:00Z">
        <w:r>
          <w:rPr>
            <w:lang w:val="en-GB"/>
          </w:rPr>
          <w:t>Definition</w:t>
        </w:r>
      </w:ins>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InsertedActivityDetails E1"/>
      </w:tblPr>
      <w:tblGrid>
        <w:gridCol w:w="1667"/>
        <w:gridCol w:w="2977"/>
        <w:gridCol w:w="992"/>
        <w:gridCol w:w="1843"/>
        <w:gridCol w:w="708"/>
        <w:gridCol w:w="992"/>
      </w:tblGrid>
      <w:tr w:rsidR="004C430C" w:rsidRPr="004424B1" w14:paraId="3F57B6C7" w14:textId="77777777" w:rsidTr="003F4150">
        <w:trPr>
          <w:trHeight w:val="20"/>
        </w:trPr>
        <w:tc>
          <w:tcPr>
            <w:tcW w:w="1666" w:type="dxa"/>
            <w:shd w:val="clear" w:color="auto" w:fill="00CCFF"/>
          </w:tcPr>
          <w:p w14:paraId="517DDFAE" w14:textId="77777777" w:rsidR="004C430C" w:rsidRPr="004A3C9E" w:rsidRDefault="004C430C" w:rsidP="00CD2157">
            <w:pPr>
              <w:pStyle w:val="TableCell"/>
              <w:keepNext/>
              <w:spacing w:before="0" w:after="0"/>
              <w:rPr>
                <w:bCs/>
                <w:color w:val="FFFFFF" w:themeColor="background1"/>
                <w:szCs w:val="18"/>
              </w:rPr>
            </w:pPr>
            <w:r w:rsidRPr="00BA1EF6">
              <w:rPr>
                <w:bCs/>
                <w:color w:val="auto"/>
                <w:szCs w:val="18"/>
                <w:rPrChange w:id="28747" w:author="Peter Van Der Plas" w:date="2024-12-27T13:00:00Z" w16du:dateUtc="2024-12-27T12:00:00Z">
                  <w:rPr>
                    <w:color w:val="FFFFFF" w:themeColor="background1"/>
                  </w:rPr>
                </w:rPrChange>
              </w:rPr>
              <w:t>Name</w:t>
            </w:r>
          </w:p>
        </w:tc>
        <w:tc>
          <w:tcPr>
            <w:tcW w:w="2976" w:type="dxa"/>
          </w:tcPr>
          <w:p w14:paraId="64FAF8F7" w14:textId="77777777" w:rsidR="004C430C" w:rsidRPr="00BA1EF6" w:rsidRDefault="004C430C" w:rsidP="00CD2157">
            <w:pPr>
              <w:pStyle w:val="TableCell"/>
              <w:keepNext/>
              <w:spacing w:before="0" w:after="0"/>
              <w:rPr>
                <w:b/>
                <w:szCs w:val="18"/>
              </w:rPr>
            </w:pPr>
            <w:proofErr w:type="spellStart"/>
            <w:r w:rsidRPr="00BA1EF6">
              <w:rPr>
                <w:b/>
                <w:szCs w:val="18"/>
              </w:rPr>
              <w:t>InsertedActivityDetails</w:t>
            </w:r>
            <w:proofErr w:type="spellEnd"/>
          </w:p>
        </w:tc>
        <w:tc>
          <w:tcPr>
            <w:tcW w:w="992" w:type="dxa"/>
            <w:shd w:val="clear" w:color="auto" w:fill="00CCFF"/>
          </w:tcPr>
          <w:p w14:paraId="0B2E0502" w14:textId="77777777" w:rsidR="004C430C" w:rsidRPr="00BA1EF6" w:rsidRDefault="004C430C" w:rsidP="00CD2157">
            <w:pPr>
              <w:pStyle w:val="TableCell"/>
              <w:keepNext/>
              <w:spacing w:before="0" w:after="0"/>
              <w:rPr>
                <w:bCs/>
                <w:color w:val="auto"/>
                <w:szCs w:val="18"/>
                <w:rPrChange w:id="28748" w:author="Peter Van Der Plas" w:date="2024-12-27T13:00:00Z" w16du:dateUtc="2024-12-27T12:00:00Z">
                  <w:rPr>
                    <w:b/>
                  </w:rPr>
                </w:rPrChange>
              </w:rPr>
            </w:pPr>
            <w:r w:rsidRPr="00BA1EF6">
              <w:rPr>
                <w:bCs/>
                <w:color w:val="auto"/>
                <w:szCs w:val="18"/>
                <w:rPrChange w:id="28749" w:author="Peter Van Der Plas" w:date="2024-12-27T13:00:00Z" w16du:dateUtc="2024-12-27T12:00:00Z">
                  <w:rPr>
                    <w:b/>
                    <w:color w:val="FFFFFF" w:themeColor="background1"/>
                  </w:rPr>
                </w:rPrChange>
              </w:rPr>
              <w:t>Extends</w:t>
            </w:r>
          </w:p>
        </w:tc>
        <w:tc>
          <w:tcPr>
            <w:tcW w:w="1842" w:type="dxa"/>
          </w:tcPr>
          <w:p w14:paraId="7F82D911" w14:textId="77777777" w:rsidR="004C430C" w:rsidRPr="00BA1EF6" w:rsidRDefault="004C430C" w:rsidP="00CD2157">
            <w:pPr>
              <w:pStyle w:val="TableCell"/>
              <w:keepNext/>
              <w:spacing w:before="0" w:after="0"/>
              <w:rPr>
                <w:b/>
                <w:szCs w:val="18"/>
              </w:rPr>
            </w:pPr>
            <w:r w:rsidRPr="00BA1EF6">
              <w:rPr>
                <w:szCs w:val="18"/>
              </w:rPr>
              <w:t>ActivityDetails</w:t>
            </w:r>
          </w:p>
        </w:tc>
        <w:tc>
          <w:tcPr>
            <w:tcW w:w="708" w:type="dxa"/>
            <w:shd w:val="clear" w:color="auto" w:fill="00CCFF"/>
          </w:tcPr>
          <w:p w14:paraId="59CE5BFB" w14:textId="77777777" w:rsidR="004C430C" w:rsidRPr="00BA1EF6" w:rsidRDefault="004C430C" w:rsidP="00CD2157">
            <w:pPr>
              <w:pStyle w:val="TableCell"/>
              <w:keepNext/>
              <w:spacing w:before="0" w:after="0"/>
              <w:rPr>
                <w:bCs/>
                <w:color w:val="auto"/>
                <w:szCs w:val="18"/>
                <w:rPrChange w:id="28750" w:author="Peter Van Der Plas" w:date="2024-12-27T13:00:00Z" w16du:dateUtc="2024-12-27T12:00:00Z">
                  <w:rPr>
                    <w:b/>
                  </w:rPr>
                </w:rPrChange>
              </w:rPr>
            </w:pPr>
            <w:r w:rsidRPr="00BA1EF6">
              <w:rPr>
                <w:bCs/>
                <w:color w:val="auto"/>
                <w:szCs w:val="18"/>
                <w:rPrChange w:id="28751" w:author="Peter Van Der Plas" w:date="2024-12-27T13:00:00Z" w16du:dateUtc="2024-12-27T12:00:00Z">
                  <w:rPr>
                    <w:b/>
                    <w:color w:val="FFFFFF" w:themeColor="background1"/>
                  </w:rPr>
                </w:rPrChange>
              </w:rPr>
              <w:t>SFP</w:t>
            </w:r>
          </w:p>
        </w:tc>
        <w:tc>
          <w:tcPr>
            <w:tcW w:w="992" w:type="dxa"/>
          </w:tcPr>
          <w:p w14:paraId="5CABA14C" w14:textId="77777777" w:rsidR="004C430C" w:rsidRPr="00BA1EF6" w:rsidRDefault="004C430C" w:rsidP="00CD2157">
            <w:pPr>
              <w:pStyle w:val="TableCell"/>
              <w:keepNext/>
              <w:spacing w:before="0" w:after="0"/>
              <w:jc w:val="right"/>
              <w:rPr>
                <w:szCs w:val="18"/>
              </w:rPr>
            </w:pPr>
            <w:r w:rsidRPr="00BA1EF6">
              <w:rPr>
                <w:szCs w:val="18"/>
              </w:rPr>
              <w:t>107</w:t>
            </w:r>
          </w:p>
        </w:tc>
      </w:tr>
    </w:tbl>
    <w:p w14:paraId="230BC5CA" w14:textId="77777777" w:rsidR="004C430C" w:rsidRPr="004424B1" w:rsidRDefault="004C430C" w:rsidP="00CD2157">
      <w:pPr>
        <w:keepNext/>
        <w:spacing w:before="0" w:line="240" w:lineRule="auto"/>
        <w:rPr>
          <w:sz w:val="2"/>
          <w:szCs w:val="2"/>
          <w:lang w:val="en-GB"/>
        </w:rPr>
      </w:pPr>
    </w:p>
    <w:tbl>
      <w:tblPr>
        <w:tblStyle w:val="RBTable"/>
        <w:tblW w:w="9178" w:type="dxa"/>
        <w:tblLayout w:type="fixed"/>
        <w:tblCellMar>
          <w:top w:w="57" w:type="dxa"/>
          <w:left w:w="58" w:type="dxa"/>
          <w:bottom w:w="57" w:type="dxa"/>
          <w:right w:w="58" w:type="dxa"/>
        </w:tblCellMar>
        <w:tblLook w:val="04A0" w:firstRow="1" w:lastRow="0" w:firstColumn="1" w:lastColumn="0" w:noHBand="0" w:noVBand="1"/>
      </w:tblPr>
      <w:tblGrid>
        <w:gridCol w:w="1667"/>
        <w:gridCol w:w="1984"/>
        <w:gridCol w:w="907"/>
        <w:gridCol w:w="4620"/>
      </w:tblGrid>
      <w:tr w:rsidR="004C430C" w:rsidRPr="004424B1" w14:paraId="15A7E5E9" w14:textId="77777777" w:rsidTr="00BD1CD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15AF9387" w14:textId="20A8EB5D" w:rsidR="004C430C" w:rsidRPr="004424B1" w:rsidRDefault="004C430C" w:rsidP="00CD2157">
            <w:pPr>
              <w:pStyle w:val="TableCell"/>
              <w:keepNext/>
              <w:spacing w:before="0" w:after="0"/>
            </w:pPr>
            <w:del w:id="28752" w:author="Quinten Van Woerkom" w:date="2024-11-25T14:48:00Z" w16du:dateUtc="2024-11-25T13:48:00Z">
              <w:r w:rsidRPr="004424B1" w:rsidDel="002B0859">
                <w:delText>Attribute</w:delText>
              </w:r>
            </w:del>
            <w:ins w:id="28753" w:author="Quinten Van Woerkom" w:date="2024-11-25T14:48:00Z" w16du:dateUtc="2024-11-25T13:48:00Z">
              <w:r w:rsidR="002B0859">
                <w:t>Field</w:t>
              </w:r>
            </w:ins>
          </w:p>
        </w:tc>
        <w:tc>
          <w:tcPr>
            <w:tcW w:w="1984" w:type="dxa"/>
          </w:tcPr>
          <w:p w14:paraId="0BBB5DEA" w14:textId="77777777" w:rsidR="004C430C" w:rsidRPr="004424B1" w:rsidRDefault="004C430C" w:rsidP="00CD2157">
            <w:pPr>
              <w:pStyle w:val="TableCell"/>
              <w:keepNext/>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07" w:type="dxa"/>
          </w:tcPr>
          <w:p w14:paraId="2E0E9281" w14:textId="77777777" w:rsidR="004C430C" w:rsidRPr="004424B1" w:rsidRDefault="004C430C" w:rsidP="00CD2157">
            <w:pPr>
              <w:pStyle w:val="TableCell"/>
              <w:keepNext/>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620" w:type="dxa"/>
          </w:tcPr>
          <w:p w14:paraId="0017370F" w14:textId="77777777" w:rsidR="004C430C" w:rsidRPr="004424B1" w:rsidRDefault="004C430C" w:rsidP="00CD2157">
            <w:pPr>
              <w:pStyle w:val="TableCell"/>
              <w:keepNext/>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B67CCE8" w14:textId="77777777" w:rsidTr="00BD1CD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52BDC9B" w14:textId="77777777" w:rsidR="004C430C" w:rsidRPr="00BE1C3C" w:rsidRDefault="004C430C" w:rsidP="00CD2157">
            <w:pPr>
              <w:pStyle w:val="TableCell"/>
              <w:keepNext/>
              <w:spacing w:before="0" w:after="0"/>
              <w:rPr>
                <w:szCs w:val="18"/>
              </w:rPr>
            </w:pPr>
            <w:r w:rsidRPr="00BE1C3C">
              <w:rPr>
                <w:szCs w:val="18"/>
              </w:rPr>
              <w:t>plan</w:t>
            </w:r>
          </w:p>
        </w:tc>
        <w:tc>
          <w:tcPr>
            <w:tcW w:w="1984" w:type="dxa"/>
          </w:tcPr>
          <w:p w14:paraId="5EBB204F" w14:textId="0FD2A84A" w:rsidR="004C430C" w:rsidRPr="004424B1" w:rsidRDefault="004C430C" w:rsidP="00CD2157">
            <w:pPr>
              <w:pStyle w:val="TableCell"/>
              <w:keepNext/>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28754" w:author="Peter Van Der Plas" w:date="2025-01-01T16:04:00Z" w16du:dateUtc="2025-01-01T15:04:00Z">
              <w:r w:rsidRPr="004424B1" w:rsidDel="00885C70">
                <w:br/>
              </w:r>
            </w:del>
            <w:ins w:id="28755" w:author="Peter Van Der Plas" w:date="2025-01-01T16:04:00Z" w16du:dateUtc="2025-01-01T15:04:00Z">
              <w:r w:rsidR="00885C70">
                <w:t xml:space="preserve"> </w:t>
              </w:r>
            </w:ins>
            <w:r w:rsidRPr="004424B1">
              <w:t>&lt;Plan&gt;</w:t>
            </w:r>
          </w:p>
        </w:tc>
        <w:tc>
          <w:tcPr>
            <w:tcW w:w="907" w:type="dxa"/>
          </w:tcPr>
          <w:p w14:paraId="4BD363F2" w14:textId="77777777" w:rsidR="004C430C" w:rsidRPr="004424B1" w:rsidRDefault="004C430C" w:rsidP="00CD2157">
            <w:pPr>
              <w:pStyle w:val="TableCell"/>
              <w:keepNext/>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620" w:type="dxa"/>
          </w:tcPr>
          <w:p w14:paraId="07AE0E50" w14:textId="77777777" w:rsidR="004C430C" w:rsidRPr="004424B1" w:rsidRDefault="004C430C" w:rsidP="00CD2157">
            <w:pPr>
              <w:pStyle w:val="TableCell"/>
              <w:keepNext/>
              <w:spacing w:before="0" w:after="0"/>
              <w:cnfStyle w:val="000000000000" w:firstRow="0" w:lastRow="0" w:firstColumn="0" w:lastColumn="0" w:oddVBand="0" w:evenVBand="0" w:oddHBand="0" w:evenHBand="0" w:firstRowFirstColumn="0" w:firstRowLastColumn="0" w:lastRowFirstColumn="0" w:lastRowLastColumn="0"/>
            </w:pPr>
            <w:r w:rsidRPr="004424B1">
              <w:t>Reference to the Plan into which the ActivityInstance is to be inserted.</w:t>
            </w:r>
          </w:p>
        </w:tc>
      </w:tr>
      <w:tr w:rsidR="004C430C" w:rsidRPr="004424B1" w14:paraId="17FC51D0" w14:textId="77777777" w:rsidTr="00BD1CD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82CC2D1" w14:textId="77777777" w:rsidR="004C430C" w:rsidRPr="00BE1C3C" w:rsidRDefault="004C430C" w:rsidP="00CD2157">
            <w:pPr>
              <w:pStyle w:val="TableCell"/>
              <w:spacing w:before="0" w:after="0"/>
              <w:rPr>
                <w:szCs w:val="18"/>
              </w:rPr>
            </w:pPr>
            <w:r w:rsidRPr="00BE1C3C">
              <w:rPr>
                <w:szCs w:val="18"/>
              </w:rPr>
              <w:t>start</w:t>
            </w:r>
          </w:p>
        </w:tc>
        <w:tc>
          <w:tcPr>
            <w:tcW w:w="1984" w:type="dxa"/>
          </w:tcPr>
          <w:p w14:paraId="083A79EF"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Trigger</w:t>
            </w:r>
          </w:p>
        </w:tc>
        <w:tc>
          <w:tcPr>
            <w:tcW w:w="907" w:type="dxa"/>
          </w:tcPr>
          <w:p w14:paraId="46648D88"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620" w:type="dxa"/>
          </w:tcPr>
          <w:p w14:paraId="1A966DBB"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Optionally specifies the trigger that initiates the ActivityInstance: may be time, position, or event based.</w:t>
            </w:r>
          </w:p>
        </w:tc>
      </w:tr>
      <w:tr w:rsidR="004C430C" w:rsidRPr="004424B1" w14:paraId="47A544F6" w14:textId="77777777" w:rsidTr="00BD1CD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5DB58DA" w14:textId="77777777" w:rsidR="004C430C" w:rsidRPr="00BE1C3C" w:rsidRDefault="004C430C" w:rsidP="00CD2157">
            <w:pPr>
              <w:pStyle w:val="TableCell"/>
              <w:spacing w:before="0" w:after="0"/>
              <w:rPr>
                <w:szCs w:val="18"/>
              </w:rPr>
            </w:pPr>
            <w:r w:rsidRPr="00BE1C3C">
              <w:rPr>
                <w:szCs w:val="18"/>
              </w:rPr>
              <w:t>end</w:t>
            </w:r>
          </w:p>
        </w:tc>
        <w:tc>
          <w:tcPr>
            <w:tcW w:w="1984" w:type="dxa"/>
          </w:tcPr>
          <w:p w14:paraId="0AEC7732"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Trigger</w:t>
            </w:r>
          </w:p>
        </w:tc>
        <w:tc>
          <w:tcPr>
            <w:tcW w:w="907" w:type="dxa"/>
          </w:tcPr>
          <w:p w14:paraId="2CA55E08"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620" w:type="dxa"/>
          </w:tcPr>
          <w:p w14:paraId="5F151A78" w14:textId="45840319"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Optionally specifies the trigger that ends the ActivityInstance</w:t>
            </w:r>
            <w:ins w:id="28756" w:author="Peter Van Der Plas" w:date="2024-12-28T18:39:00Z" w16du:dateUtc="2024-12-28T17:39:00Z">
              <w:r w:rsidR="00CF350D">
                <w:t>.</w:t>
              </w:r>
            </w:ins>
          </w:p>
        </w:tc>
      </w:tr>
      <w:tr w:rsidR="004C430C" w:rsidRPr="004424B1" w14:paraId="7917FADA" w14:textId="77777777" w:rsidTr="00BD1CD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A536344" w14:textId="77777777" w:rsidR="004C430C" w:rsidRPr="00BE1C3C" w:rsidRDefault="004C430C" w:rsidP="00CD2157">
            <w:pPr>
              <w:pStyle w:val="TableCell"/>
              <w:spacing w:before="0" w:after="0"/>
              <w:rPr>
                <w:spacing w:val="-4"/>
                <w:szCs w:val="18"/>
              </w:rPr>
            </w:pPr>
            <w:proofErr w:type="spellStart"/>
            <w:r w:rsidRPr="00BE1C3C">
              <w:rPr>
                <w:spacing w:val="-4"/>
                <w:szCs w:val="18"/>
              </w:rPr>
              <w:t>activityDefinition</w:t>
            </w:r>
            <w:proofErr w:type="spellEnd"/>
          </w:p>
        </w:tc>
        <w:tc>
          <w:tcPr>
            <w:tcW w:w="1984" w:type="dxa"/>
          </w:tcPr>
          <w:p w14:paraId="5C13EFA2" w14:textId="5D2BB79A"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28757" w:author="Peter Van Der Plas" w:date="2025-01-01T16:04:00Z" w16du:dateUtc="2025-01-01T15:04:00Z">
              <w:r w:rsidRPr="004424B1" w:rsidDel="00885C70">
                <w:br/>
              </w:r>
            </w:del>
            <w:ins w:id="28758" w:author="Peter Van Der Plas" w:date="2025-01-01T16:04:00Z" w16du:dateUtc="2025-01-01T15:04:00Z">
              <w:r w:rsidR="00885C70">
                <w:t xml:space="preserve"> </w:t>
              </w:r>
            </w:ins>
            <w:r w:rsidRPr="004424B1">
              <w:t>&lt;ActivityDefinition&gt;</w:t>
            </w:r>
          </w:p>
        </w:tc>
        <w:tc>
          <w:tcPr>
            <w:tcW w:w="907" w:type="dxa"/>
          </w:tcPr>
          <w:p w14:paraId="03DD0215"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620" w:type="dxa"/>
          </w:tcPr>
          <w:p w14:paraId="50A58624"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Reference to the ActivityDefinition.</w:t>
            </w:r>
          </w:p>
        </w:tc>
      </w:tr>
      <w:tr w:rsidR="004C430C" w:rsidRPr="004424B1" w14:paraId="57857B29" w14:textId="77777777" w:rsidTr="00BD1CD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7FF6CFD" w14:textId="77777777" w:rsidR="004C430C" w:rsidRPr="00BE1C3C" w:rsidRDefault="004C430C" w:rsidP="00CD2157">
            <w:pPr>
              <w:pStyle w:val="TableCell"/>
              <w:spacing w:before="0" w:after="0"/>
              <w:rPr>
                <w:szCs w:val="18"/>
              </w:rPr>
            </w:pPr>
            <w:proofErr w:type="spellStart"/>
            <w:r w:rsidRPr="00BE1C3C">
              <w:rPr>
                <w:szCs w:val="18"/>
              </w:rPr>
              <w:t>argSpecs</w:t>
            </w:r>
            <w:proofErr w:type="spellEnd"/>
          </w:p>
        </w:tc>
        <w:tc>
          <w:tcPr>
            <w:tcW w:w="1984" w:type="dxa"/>
          </w:tcPr>
          <w:p w14:paraId="0D05000D"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ArgSpec</w:t>
            </w:r>
            <w:proofErr w:type="spellEnd"/>
            <w:r w:rsidRPr="004424B1">
              <w:t>&gt;</w:t>
            </w:r>
          </w:p>
        </w:tc>
        <w:tc>
          <w:tcPr>
            <w:tcW w:w="907" w:type="dxa"/>
          </w:tcPr>
          <w:p w14:paraId="13DFB9E8"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620" w:type="dxa"/>
          </w:tcPr>
          <w:p w14:paraId="08EBC231"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Set of argument specifications for each argument definition contained in the referenced activity definition.  These supply a value for each argument, or an expression to enable the value to be derived.</w:t>
            </w:r>
          </w:p>
        </w:tc>
      </w:tr>
      <w:tr w:rsidR="004C430C" w:rsidRPr="004424B1" w14:paraId="612D335D" w14:textId="77777777" w:rsidTr="00BD1CD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6D2B7ED" w14:textId="77777777" w:rsidR="004C430C" w:rsidRPr="00BE1C3C" w:rsidRDefault="004C430C" w:rsidP="00CD2157">
            <w:pPr>
              <w:pStyle w:val="TableCell"/>
              <w:spacing w:before="0" w:after="0"/>
              <w:rPr>
                <w:szCs w:val="18"/>
              </w:rPr>
            </w:pPr>
            <w:r w:rsidRPr="00BE1C3C">
              <w:rPr>
                <w:szCs w:val="18"/>
              </w:rPr>
              <w:t>constraints</w:t>
            </w:r>
          </w:p>
        </w:tc>
        <w:tc>
          <w:tcPr>
            <w:tcW w:w="1984" w:type="dxa"/>
          </w:tcPr>
          <w:p w14:paraId="4CE6C561" w14:textId="71CC6A2B"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commentRangeStart w:id="28759"/>
            <w:r w:rsidRPr="004424B1">
              <w:t>Constraint</w:t>
            </w:r>
            <w:commentRangeEnd w:id="28759"/>
            <w:r w:rsidR="00D210B7">
              <w:rPr>
                <w:rStyle w:val="CommentReference"/>
                <w:rFonts w:cs="Times New Roman"/>
                <w:lang w:val="en-US" w:eastAsia="en-US"/>
              </w:rPr>
              <w:commentReference w:id="28759"/>
            </w:r>
            <w:del w:id="28760" w:author="Quinten Van Woerkom" w:date="2024-12-03T13:39:00Z" w16du:dateUtc="2024-12-03T12:39:00Z">
              <w:r w:rsidRPr="004424B1" w:rsidDel="00D210B7">
                <w:delText>Node</w:delText>
              </w:r>
            </w:del>
          </w:p>
        </w:tc>
        <w:tc>
          <w:tcPr>
            <w:tcW w:w="907" w:type="dxa"/>
          </w:tcPr>
          <w:p w14:paraId="4C2F029D"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620" w:type="dxa"/>
          </w:tcPr>
          <w:p w14:paraId="42841BD9"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Set of Constraints specific to the ActivityInstance to be created.</w:t>
            </w:r>
          </w:p>
        </w:tc>
      </w:tr>
      <w:tr w:rsidR="00DD73B6" w:rsidRPr="004424B1" w14:paraId="2852CDC8" w14:textId="77777777" w:rsidTr="00BD1CDA">
        <w:trPr>
          <w:trHeight w:val="20"/>
          <w:ins w:id="28761" w:author="Quinten Van Woerkom" w:date="2024-12-03T13:34:00Z"/>
        </w:trPr>
        <w:tc>
          <w:tcPr>
            <w:cnfStyle w:val="001000000000" w:firstRow="0" w:lastRow="0" w:firstColumn="1" w:lastColumn="0" w:oddVBand="0" w:evenVBand="0" w:oddHBand="0" w:evenHBand="0" w:firstRowFirstColumn="0" w:firstRowLastColumn="0" w:lastRowFirstColumn="0" w:lastRowLastColumn="0"/>
            <w:tcW w:w="1667" w:type="dxa"/>
          </w:tcPr>
          <w:p w14:paraId="18158EBE" w14:textId="5A379884" w:rsidR="00DD73B6" w:rsidRPr="00BE1C3C" w:rsidRDefault="00DD73B6" w:rsidP="00CD2157">
            <w:pPr>
              <w:pStyle w:val="TableCell"/>
              <w:spacing w:before="0" w:after="0"/>
              <w:rPr>
                <w:ins w:id="28762" w:author="Quinten Van Woerkom" w:date="2024-12-03T13:34:00Z" w16du:dateUtc="2024-12-03T12:34:00Z"/>
                <w:szCs w:val="18"/>
              </w:rPr>
            </w:pPr>
            <w:ins w:id="28763" w:author="Quinten Van Woerkom" w:date="2024-12-03T13:34:00Z" w16du:dateUtc="2024-12-03T12:34:00Z">
              <w:r w:rsidRPr="00BE1C3C">
                <w:rPr>
                  <w:szCs w:val="18"/>
                </w:rPr>
                <w:t>effects</w:t>
              </w:r>
            </w:ins>
          </w:p>
        </w:tc>
        <w:tc>
          <w:tcPr>
            <w:tcW w:w="1984" w:type="dxa"/>
          </w:tcPr>
          <w:p w14:paraId="0E11C49A" w14:textId="694E2F4E" w:rsidR="00DD73B6" w:rsidRPr="004424B1" w:rsidRDefault="00DD73B6"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ins w:id="28764" w:author="Quinten Van Woerkom" w:date="2024-12-03T13:34:00Z" w16du:dateUtc="2024-12-03T12:34:00Z"/>
              </w:rPr>
            </w:pPr>
            <w:ins w:id="28765" w:author="Quinten Van Woerkom" w:date="2024-12-03T13:34:00Z" w16du:dateUtc="2024-12-03T12:34:00Z">
              <w:r>
                <w:t>List</w:t>
              </w:r>
            </w:ins>
            <w:ins w:id="28766" w:author="Peter Van Der Plas" w:date="2025-01-01T16:11:00Z" w16du:dateUtc="2025-01-01T15:11:00Z">
              <w:r w:rsidR="00275E56">
                <w:t xml:space="preserve"> </w:t>
              </w:r>
            </w:ins>
            <w:ins w:id="28767" w:author="Quinten Van Woerkom" w:date="2024-12-03T13:34:00Z" w16du:dateUtc="2024-12-03T12:34:00Z">
              <w:r>
                <w:t>&lt;Effect&gt;</w:t>
              </w:r>
            </w:ins>
          </w:p>
        </w:tc>
        <w:tc>
          <w:tcPr>
            <w:tcW w:w="907" w:type="dxa"/>
          </w:tcPr>
          <w:p w14:paraId="5AAFF68D" w14:textId="5B6EF6AF" w:rsidR="00DD73B6" w:rsidRPr="004424B1" w:rsidRDefault="00DD73B6"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ins w:id="28768" w:author="Quinten Van Woerkom" w:date="2024-12-03T13:34:00Z" w16du:dateUtc="2024-12-03T12:34:00Z"/>
              </w:rPr>
            </w:pPr>
            <w:ins w:id="28769" w:author="Quinten Van Woerkom" w:date="2024-12-03T13:34:00Z" w16du:dateUtc="2024-12-03T12:34:00Z">
              <w:r>
                <w:t>Yes</w:t>
              </w:r>
            </w:ins>
          </w:p>
        </w:tc>
        <w:tc>
          <w:tcPr>
            <w:tcW w:w="4620" w:type="dxa"/>
          </w:tcPr>
          <w:p w14:paraId="2B925850" w14:textId="21BE40DF" w:rsidR="00DD73B6" w:rsidRPr="004424B1" w:rsidRDefault="00DD73B6"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ins w:id="28770" w:author="Quinten Van Woerkom" w:date="2024-12-03T13:34:00Z" w16du:dateUtc="2024-12-03T12:34:00Z"/>
              </w:rPr>
            </w:pPr>
            <w:commentRangeStart w:id="28771"/>
            <w:ins w:id="28772" w:author="Quinten Van Woerkom" w:date="2024-12-03T13:34:00Z" w16du:dateUtc="2024-12-03T12:34:00Z">
              <w:r>
                <w:t xml:space="preserve">Set of Effects specific to the ActivityInstance to be </w:t>
              </w:r>
            </w:ins>
            <w:ins w:id="28773" w:author="Quinten Van Woerkom" w:date="2024-12-03T13:35:00Z" w16du:dateUtc="2024-12-03T12:35:00Z">
              <w:r>
                <w:t>created.</w:t>
              </w:r>
              <w:commentRangeEnd w:id="28771"/>
              <w:r>
                <w:rPr>
                  <w:rStyle w:val="CommentReference"/>
                  <w:rFonts w:cs="Times New Roman"/>
                  <w:lang w:val="en-US" w:eastAsia="en-US"/>
                </w:rPr>
                <w:commentReference w:id="28771"/>
              </w:r>
            </w:ins>
          </w:p>
        </w:tc>
      </w:tr>
      <w:tr w:rsidR="004C430C" w:rsidRPr="004424B1" w14:paraId="36FD6A21" w14:textId="77777777" w:rsidTr="00BD1CD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E186754" w14:textId="77777777" w:rsidR="004C430C" w:rsidRPr="00BE1C3C" w:rsidRDefault="004C430C" w:rsidP="00CD2157">
            <w:pPr>
              <w:pStyle w:val="TableCell"/>
              <w:spacing w:before="0" w:after="0"/>
              <w:rPr>
                <w:szCs w:val="18"/>
              </w:rPr>
            </w:pPr>
            <w:proofErr w:type="spellStart"/>
            <w:r w:rsidRPr="00BE1C3C">
              <w:rPr>
                <w:szCs w:val="18"/>
              </w:rPr>
              <w:t>subPlan</w:t>
            </w:r>
            <w:proofErr w:type="spellEnd"/>
          </w:p>
        </w:tc>
        <w:tc>
          <w:tcPr>
            <w:tcW w:w="1984" w:type="dxa"/>
          </w:tcPr>
          <w:p w14:paraId="2940D49D"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07" w:type="dxa"/>
          </w:tcPr>
          <w:p w14:paraId="37294F5F"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620" w:type="dxa"/>
          </w:tcPr>
          <w:p w14:paraId="46D6BC2A"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Optional association of the ActivityInstance with a defined sub-plan.</w:t>
            </w:r>
          </w:p>
        </w:tc>
      </w:tr>
      <w:tr w:rsidR="004C430C" w:rsidRPr="004424B1" w14:paraId="4FE696B8" w14:textId="77777777" w:rsidTr="00BD1CD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2DD49C8" w14:textId="77777777" w:rsidR="004C430C" w:rsidRPr="00BE1C3C" w:rsidRDefault="004C430C" w:rsidP="00CD2157">
            <w:pPr>
              <w:pStyle w:val="TableCell"/>
              <w:spacing w:before="0" w:after="0"/>
              <w:rPr>
                <w:szCs w:val="18"/>
              </w:rPr>
            </w:pPr>
            <w:r w:rsidRPr="00BE1C3C">
              <w:rPr>
                <w:szCs w:val="18"/>
              </w:rPr>
              <w:t>tags</w:t>
            </w:r>
          </w:p>
        </w:tc>
        <w:tc>
          <w:tcPr>
            <w:tcW w:w="1984" w:type="dxa"/>
          </w:tcPr>
          <w:p w14:paraId="6E6456AB"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Pr="004424B1">
              <w:t>String&gt;</w:t>
            </w:r>
          </w:p>
        </w:tc>
        <w:tc>
          <w:tcPr>
            <w:tcW w:w="907" w:type="dxa"/>
          </w:tcPr>
          <w:p w14:paraId="1A5DD63C"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620" w:type="dxa"/>
          </w:tcPr>
          <w:p w14:paraId="1CF075DE"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Set of tags that may be used to associate the Activity with a subset of the Plan, grouping activities by operational responsibility (controller/group/system) or other criteria.</w:t>
            </w:r>
          </w:p>
        </w:tc>
      </w:tr>
    </w:tbl>
    <w:p w14:paraId="5C30FF36" w14:textId="47D3B5C3" w:rsidR="004C430C" w:rsidRDefault="00154AB3">
      <w:pPr>
        <w:pStyle w:val="Heading5"/>
        <w:spacing w:before="480"/>
        <w:rPr>
          <w:ins w:id="28774" w:author="Quinten Van Woerkom" w:date="2024-12-18T14:56:00Z" w16du:dateUtc="2024-12-18T13:56:00Z"/>
        </w:rPr>
        <w:pPrChange w:id="28775" w:author="Peter Van Der Plas" w:date="2024-12-27T13:00:00Z" w16du:dateUtc="2024-12-27T12:00:00Z">
          <w:pPr>
            <w:pStyle w:val="Heading5"/>
          </w:pPr>
        </w:pPrChange>
      </w:pPr>
      <w:ins w:id="28776" w:author="Quinten Van Woerkom" w:date="2024-12-18T14:56:00Z" w16du:dateUtc="2024-12-18T13:56:00Z">
        <w:r>
          <w:t xml:space="preserve">Data Type: </w:t>
        </w:r>
      </w:ins>
      <w:proofErr w:type="spellStart"/>
      <w:r w:rsidR="004C430C" w:rsidRPr="004424B1">
        <w:t>ActivitySuspensionStatus</w:t>
      </w:r>
      <w:proofErr w:type="spellEnd"/>
    </w:p>
    <w:p w14:paraId="1FE25656" w14:textId="130324F5" w:rsidR="00154AB3" w:rsidRPr="00154AB3" w:rsidRDefault="00154AB3">
      <w:pPr>
        <w:pStyle w:val="Heading6"/>
        <w:pPrChange w:id="28777" w:author="Quinten Van Woerkom" w:date="2024-12-18T14:56:00Z" w16du:dateUtc="2024-12-18T13:56:00Z">
          <w:pPr>
            <w:pStyle w:val="HeadingNoNumber"/>
          </w:pPr>
        </w:pPrChange>
      </w:pPr>
      <w:ins w:id="28778" w:author="Quinten Van Woerkom" w:date="2024-12-18T14:56:00Z" w16du:dateUtc="2024-12-18T13:56:00Z">
        <w:r>
          <w:t>Overview</w:t>
        </w:r>
      </w:ins>
    </w:p>
    <w:p w14:paraId="5EBBA9CF" w14:textId="7C19E60E" w:rsidR="004C430C" w:rsidRDefault="004C430C" w:rsidP="001A5A1C">
      <w:pPr>
        <w:rPr>
          <w:ins w:id="28779" w:author="Quinten Van Woerkom" w:date="2024-12-18T14:56:00Z" w16du:dateUtc="2024-12-18T13:56:00Z"/>
          <w:lang w:val="en-GB"/>
        </w:rPr>
      </w:pPr>
      <w:r w:rsidRPr="004424B1">
        <w:rPr>
          <w:lang w:val="en-GB"/>
        </w:rPr>
        <w:t xml:space="preserve">A data structure that returns the status and supplementary suspension information for an ActivityInstance affected by an MPS Plan Execution Control service </w:t>
      </w:r>
      <w:commentRangeStart w:id="28780"/>
      <w:proofErr w:type="spellStart"/>
      <w:ins w:id="28781" w:author="Quinten Van Woerkom" w:date="2024-11-22T17:04:00Z" w16du:dateUtc="2024-11-22T16:04:00Z">
        <w:r w:rsidR="00CA5BDB">
          <w:rPr>
            <w:lang w:val="en-GB"/>
          </w:rPr>
          <w:t>s</w:t>
        </w:r>
      </w:ins>
      <w:del w:id="28782" w:author="Quinten Van Woerkom" w:date="2024-11-22T17:04:00Z" w16du:dateUtc="2024-11-22T16:04:00Z">
        <w:r w:rsidRPr="004424B1" w:rsidDel="00CA5BDB">
          <w:rPr>
            <w:lang w:val="en-GB"/>
          </w:rPr>
          <w:delText>S</w:delText>
        </w:r>
      </w:del>
      <w:r w:rsidRPr="004424B1">
        <w:rPr>
          <w:lang w:val="en-GB"/>
        </w:rPr>
        <w:t>uspendActivity</w:t>
      </w:r>
      <w:proofErr w:type="spellEnd"/>
      <w:r w:rsidRPr="004424B1">
        <w:rPr>
          <w:lang w:val="en-GB"/>
        </w:rPr>
        <w:t xml:space="preserve"> or </w:t>
      </w:r>
      <w:del w:id="28783" w:author="Quinten Van Woerkom" w:date="2024-11-22T17:05:00Z" w16du:dateUtc="2024-11-22T16:05:00Z">
        <w:r w:rsidRPr="004424B1" w:rsidDel="00CA5BDB">
          <w:rPr>
            <w:lang w:val="en-GB"/>
          </w:rPr>
          <w:delText>R</w:delText>
        </w:r>
      </w:del>
      <w:proofErr w:type="spellStart"/>
      <w:ins w:id="28784" w:author="Quinten Van Woerkom" w:date="2024-11-22T17:05:00Z" w16du:dateUtc="2024-11-22T16:05:00Z">
        <w:r w:rsidR="00CA5BDB">
          <w:rPr>
            <w:lang w:val="en-GB"/>
          </w:rPr>
          <w:t>r</w:t>
        </w:r>
      </w:ins>
      <w:r w:rsidRPr="004424B1">
        <w:rPr>
          <w:lang w:val="en-GB"/>
        </w:rPr>
        <w:t>esumeActivity</w:t>
      </w:r>
      <w:proofErr w:type="spellEnd"/>
      <w:r w:rsidRPr="004424B1">
        <w:rPr>
          <w:lang w:val="en-GB"/>
        </w:rPr>
        <w:t xml:space="preserve"> operation</w:t>
      </w:r>
      <w:commentRangeEnd w:id="28780"/>
      <w:r w:rsidR="00460FE6">
        <w:rPr>
          <w:rStyle w:val="CommentReference"/>
        </w:rPr>
        <w:commentReference w:id="28780"/>
      </w:r>
      <w:r w:rsidRPr="004424B1">
        <w:rPr>
          <w:lang w:val="en-GB"/>
        </w:rPr>
        <w:t>.</w:t>
      </w:r>
    </w:p>
    <w:p w14:paraId="7D744A4A" w14:textId="10053A1B" w:rsidR="00154AB3" w:rsidDel="00CA28C0" w:rsidRDefault="00154AB3" w:rsidP="00CA28C0">
      <w:pPr>
        <w:pStyle w:val="Heading6"/>
        <w:spacing w:after="240"/>
        <w:rPr>
          <w:del w:id="28785" w:author="Quinten Van Woerkom" w:date="2024-12-18T15:01:00Z" w16du:dateUtc="2024-12-18T14:01:00Z"/>
          <w:lang w:val="en-GB"/>
        </w:rPr>
      </w:pPr>
    </w:p>
    <w:p w14:paraId="1D907CB7" w14:textId="6A86C88F" w:rsidR="00CA28C0" w:rsidRPr="00CA28C0" w:rsidRDefault="00CA28C0">
      <w:pPr>
        <w:pStyle w:val="Heading6"/>
        <w:spacing w:before="480" w:after="240"/>
        <w:rPr>
          <w:lang w:val="en-GB"/>
        </w:rPr>
        <w:pPrChange w:id="28786" w:author="Peter Van Der Plas" w:date="2024-12-27T13:00:00Z" w16du:dateUtc="2024-12-27T12:00:00Z">
          <w:pPr>
            <w:spacing w:before="0"/>
          </w:pPr>
        </w:pPrChange>
      </w:pPr>
      <w:ins w:id="28787" w:author="Quinten Van Woerkom" w:date="2024-12-18T17:22:00Z" w16du:dateUtc="2024-12-18T16:22:00Z">
        <w:r>
          <w:rPr>
            <w:lang w:val="en-GB"/>
          </w:rPr>
          <w:t>Definitio</w:t>
        </w:r>
      </w:ins>
      <w:ins w:id="28788" w:author="Quinten Van Woerkom" w:date="2024-12-18T15:01:00Z" w16du:dateUtc="2024-12-18T14:01:00Z">
        <w:r w:rsidR="009B4014">
          <w:rPr>
            <w:lang w:val="en-GB"/>
          </w:rPr>
          <w:t>n</w:t>
        </w:r>
      </w:ins>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ActivitySuspensionStatus E1"/>
      </w:tblPr>
      <w:tblGrid>
        <w:gridCol w:w="1667"/>
        <w:gridCol w:w="2977"/>
        <w:gridCol w:w="992"/>
        <w:gridCol w:w="1843"/>
        <w:gridCol w:w="708"/>
        <w:gridCol w:w="992"/>
      </w:tblGrid>
      <w:tr w:rsidR="004C430C" w:rsidRPr="004424B1" w14:paraId="0A16F917" w14:textId="77777777" w:rsidTr="003F4150">
        <w:trPr>
          <w:trHeight w:val="20"/>
        </w:trPr>
        <w:tc>
          <w:tcPr>
            <w:tcW w:w="1666" w:type="dxa"/>
            <w:shd w:val="clear" w:color="auto" w:fill="00CCFF"/>
          </w:tcPr>
          <w:p w14:paraId="606E5951" w14:textId="77777777" w:rsidR="004C430C" w:rsidRPr="00BA1EF6" w:rsidRDefault="004C430C" w:rsidP="00CD2157">
            <w:pPr>
              <w:pStyle w:val="TableCell"/>
              <w:spacing w:before="0" w:after="0"/>
              <w:rPr>
                <w:bCs/>
                <w:color w:val="auto"/>
                <w:szCs w:val="18"/>
                <w:rPrChange w:id="28789" w:author="Peter Van Der Plas" w:date="2024-12-27T13:01:00Z" w16du:dateUtc="2024-12-27T12:01:00Z">
                  <w:rPr>
                    <w:color w:val="FFFFFF" w:themeColor="background1"/>
                  </w:rPr>
                </w:rPrChange>
              </w:rPr>
            </w:pPr>
            <w:r w:rsidRPr="00BA1EF6">
              <w:rPr>
                <w:bCs/>
                <w:color w:val="auto"/>
                <w:szCs w:val="18"/>
                <w:rPrChange w:id="28790" w:author="Peter Van Der Plas" w:date="2024-12-27T13:01:00Z" w16du:dateUtc="2024-12-27T12:01:00Z">
                  <w:rPr>
                    <w:color w:val="FFFFFF" w:themeColor="background1"/>
                  </w:rPr>
                </w:rPrChange>
              </w:rPr>
              <w:t>Name</w:t>
            </w:r>
          </w:p>
        </w:tc>
        <w:tc>
          <w:tcPr>
            <w:tcW w:w="2976" w:type="dxa"/>
          </w:tcPr>
          <w:p w14:paraId="04656094" w14:textId="77777777" w:rsidR="004C430C" w:rsidRPr="00BA1EF6" w:rsidRDefault="004C430C" w:rsidP="00CD2157">
            <w:pPr>
              <w:pStyle w:val="TableCell"/>
              <w:spacing w:before="0" w:after="0"/>
              <w:rPr>
                <w:b/>
                <w:szCs w:val="18"/>
              </w:rPr>
            </w:pPr>
            <w:proofErr w:type="spellStart"/>
            <w:r w:rsidRPr="00BA1EF6">
              <w:rPr>
                <w:b/>
                <w:szCs w:val="18"/>
              </w:rPr>
              <w:t>ActivitySuspensionStatus</w:t>
            </w:r>
            <w:proofErr w:type="spellEnd"/>
          </w:p>
        </w:tc>
        <w:tc>
          <w:tcPr>
            <w:tcW w:w="992" w:type="dxa"/>
            <w:shd w:val="clear" w:color="auto" w:fill="00CCFF"/>
          </w:tcPr>
          <w:p w14:paraId="4036D3AD" w14:textId="77777777" w:rsidR="004C430C" w:rsidRPr="00BA1EF6" w:rsidRDefault="004C430C" w:rsidP="00CD2157">
            <w:pPr>
              <w:pStyle w:val="TableCell"/>
              <w:spacing w:before="0" w:after="0"/>
              <w:rPr>
                <w:bCs/>
                <w:color w:val="auto"/>
                <w:szCs w:val="18"/>
                <w:rPrChange w:id="28791" w:author="Peter Van Der Plas" w:date="2024-12-27T13:01:00Z" w16du:dateUtc="2024-12-27T12:01:00Z">
                  <w:rPr>
                    <w:b/>
                  </w:rPr>
                </w:rPrChange>
              </w:rPr>
            </w:pPr>
            <w:r w:rsidRPr="00BA1EF6">
              <w:rPr>
                <w:bCs/>
                <w:color w:val="auto"/>
                <w:szCs w:val="18"/>
                <w:rPrChange w:id="28792" w:author="Peter Van Der Plas" w:date="2024-12-27T13:01:00Z" w16du:dateUtc="2024-12-27T12:01:00Z">
                  <w:rPr>
                    <w:b/>
                    <w:color w:val="FFFFFF" w:themeColor="background1"/>
                  </w:rPr>
                </w:rPrChange>
              </w:rPr>
              <w:t>Extends</w:t>
            </w:r>
          </w:p>
        </w:tc>
        <w:tc>
          <w:tcPr>
            <w:tcW w:w="1842" w:type="dxa"/>
          </w:tcPr>
          <w:p w14:paraId="12635962" w14:textId="77777777" w:rsidR="004C430C" w:rsidRPr="00BA1EF6" w:rsidRDefault="004C430C" w:rsidP="00CD2157">
            <w:pPr>
              <w:pStyle w:val="TableCell"/>
              <w:spacing w:before="0" w:after="0"/>
              <w:rPr>
                <w:b/>
                <w:szCs w:val="18"/>
              </w:rPr>
            </w:pPr>
            <w:proofErr w:type="gramStart"/>
            <w:r w:rsidRPr="00BA1EF6">
              <w:rPr>
                <w:szCs w:val="18"/>
              </w:rPr>
              <w:t>MAL::</w:t>
            </w:r>
            <w:proofErr w:type="gramEnd"/>
            <w:r w:rsidRPr="00BA1EF6">
              <w:rPr>
                <w:szCs w:val="18"/>
              </w:rPr>
              <w:t>Composite</w:t>
            </w:r>
          </w:p>
        </w:tc>
        <w:tc>
          <w:tcPr>
            <w:tcW w:w="708" w:type="dxa"/>
            <w:shd w:val="clear" w:color="auto" w:fill="00CCFF"/>
          </w:tcPr>
          <w:p w14:paraId="0868CDA9" w14:textId="77777777" w:rsidR="004C430C" w:rsidRPr="00BA1EF6" w:rsidRDefault="004C430C" w:rsidP="00CD2157">
            <w:pPr>
              <w:pStyle w:val="TableCell"/>
              <w:spacing w:before="0" w:after="0"/>
              <w:rPr>
                <w:bCs/>
                <w:color w:val="auto"/>
                <w:szCs w:val="18"/>
                <w:rPrChange w:id="28793" w:author="Peter Van Der Plas" w:date="2024-12-27T13:01:00Z" w16du:dateUtc="2024-12-27T12:01:00Z">
                  <w:rPr>
                    <w:b/>
                  </w:rPr>
                </w:rPrChange>
              </w:rPr>
            </w:pPr>
            <w:r w:rsidRPr="00BA1EF6">
              <w:rPr>
                <w:bCs/>
                <w:color w:val="auto"/>
                <w:szCs w:val="18"/>
                <w:rPrChange w:id="28794" w:author="Peter Van Der Plas" w:date="2024-12-27T13:01:00Z" w16du:dateUtc="2024-12-27T12:01:00Z">
                  <w:rPr>
                    <w:b/>
                    <w:color w:val="FFFFFF" w:themeColor="background1"/>
                  </w:rPr>
                </w:rPrChange>
              </w:rPr>
              <w:t>SFP</w:t>
            </w:r>
          </w:p>
        </w:tc>
        <w:tc>
          <w:tcPr>
            <w:tcW w:w="992" w:type="dxa"/>
          </w:tcPr>
          <w:p w14:paraId="37A683B1" w14:textId="77777777" w:rsidR="004C430C" w:rsidRPr="00BA1EF6" w:rsidRDefault="004C430C" w:rsidP="00CD2157">
            <w:pPr>
              <w:pStyle w:val="TableCell"/>
              <w:spacing w:before="0" w:after="0"/>
              <w:jc w:val="right"/>
              <w:rPr>
                <w:szCs w:val="18"/>
              </w:rPr>
            </w:pPr>
            <w:r w:rsidRPr="00BA1EF6">
              <w:rPr>
                <w:szCs w:val="18"/>
              </w:rPr>
              <w:t>108</w:t>
            </w:r>
          </w:p>
        </w:tc>
      </w:tr>
    </w:tbl>
    <w:p w14:paraId="2E5EAE64" w14:textId="77777777" w:rsidR="004C430C" w:rsidRPr="004424B1" w:rsidRDefault="004C430C" w:rsidP="004C430C">
      <w:pPr>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68672AEC" w14:textId="77777777" w:rsidTr="0069498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0154ED4D" w14:textId="16931B38" w:rsidR="004C430C" w:rsidRPr="004424B1" w:rsidRDefault="004C430C" w:rsidP="00CD2157">
            <w:pPr>
              <w:pStyle w:val="TableCell"/>
              <w:spacing w:before="0" w:after="0"/>
            </w:pPr>
            <w:del w:id="28795" w:author="Quinten Van Woerkom" w:date="2024-11-25T14:48:00Z" w16du:dateUtc="2024-11-25T13:48:00Z">
              <w:r w:rsidRPr="004424B1" w:rsidDel="002B0859">
                <w:delText>Attribute</w:delText>
              </w:r>
            </w:del>
            <w:ins w:id="28796" w:author="Quinten Van Woerkom" w:date="2024-11-25T14:48:00Z" w16du:dateUtc="2024-11-25T13:48:00Z">
              <w:r w:rsidR="002B0859">
                <w:t>Field</w:t>
              </w:r>
            </w:ins>
          </w:p>
        </w:tc>
        <w:tc>
          <w:tcPr>
            <w:tcW w:w="1984" w:type="dxa"/>
          </w:tcPr>
          <w:p w14:paraId="32205494" w14:textId="77777777" w:rsidR="004C430C" w:rsidRPr="004424B1" w:rsidRDefault="004C430C" w:rsidP="00CD2157">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1D596EB0" w14:textId="77777777" w:rsidR="004C430C" w:rsidRPr="004424B1" w:rsidRDefault="004C430C" w:rsidP="00CD2157">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AF80868" w14:textId="77777777" w:rsidR="004C430C" w:rsidRPr="004424B1" w:rsidRDefault="004C430C" w:rsidP="00CD2157">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285C969" w14:textId="77777777" w:rsidTr="00694984">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8E69D93" w14:textId="77777777" w:rsidR="004C430C" w:rsidRPr="00BE1C3C" w:rsidRDefault="004C430C" w:rsidP="00CD2157">
            <w:pPr>
              <w:pStyle w:val="TableCell"/>
              <w:spacing w:before="0" w:after="0"/>
              <w:rPr>
                <w:szCs w:val="18"/>
              </w:rPr>
            </w:pPr>
            <w:proofErr w:type="spellStart"/>
            <w:r w:rsidRPr="00BE1C3C">
              <w:rPr>
                <w:szCs w:val="18"/>
              </w:rPr>
              <w:t>activityInstance</w:t>
            </w:r>
            <w:proofErr w:type="spellEnd"/>
          </w:p>
        </w:tc>
        <w:tc>
          <w:tcPr>
            <w:tcW w:w="1984" w:type="dxa"/>
          </w:tcPr>
          <w:p w14:paraId="2237FFE6" w14:textId="2491AA8D"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28797" w:author="Peter Van Der Plas" w:date="2025-01-01T16:04:00Z" w16du:dateUtc="2025-01-01T15:04:00Z">
              <w:r w:rsidRPr="004424B1" w:rsidDel="00885C70">
                <w:br/>
              </w:r>
            </w:del>
            <w:ins w:id="28798" w:author="Peter Van Der Plas" w:date="2025-01-01T16:04:00Z" w16du:dateUtc="2025-01-01T15:04:00Z">
              <w:r w:rsidR="00885C70">
                <w:t xml:space="preserve"> </w:t>
              </w:r>
            </w:ins>
            <w:r w:rsidRPr="004424B1">
              <w:t>&lt;ActivityInstance&gt;</w:t>
            </w:r>
          </w:p>
        </w:tc>
        <w:tc>
          <w:tcPr>
            <w:tcW w:w="992" w:type="dxa"/>
          </w:tcPr>
          <w:p w14:paraId="5960D8D2"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36AC7F4"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Reference to an ActivityInstance.</w:t>
            </w:r>
          </w:p>
        </w:tc>
      </w:tr>
      <w:tr w:rsidR="004C430C" w:rsidRPr="004424B1" w14:paraId="19E7A883" w14:textId="77777777" w:rsidTr="00694984">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18C9F08" w14:textId="77777777" w:rsidR="004C430C" w:rsidRPr="00BE1C3C" w:rsidRDefault="004C430C" w:rsidP="00CD2157">
            <w:pPr>
              <w:pStyle w:val="TableCell"/>
              <w:spacing w:before="0" w:after="0"/>
              <w:rPr>
                <w:szCs w:val="18"/>
              </w:rPr>
            </w:pPr>
            <w:r w:rsidRPr="00BE1C3C">
              <w:rPr>
                <w:szCs w:val="18"/>
              </w:rPr>
              <w:t>plan</w:t>
            </w:r>
          </w:p>
        </w:tc>
        <w:tc>
          <w:tcPr>
            <w:tcW w:w="1984" w:type="dxa"/>
          </w:tcPr>
          <w:p w14:paraId="4ABDC03C" w14:textId="705DC22C"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28799" w:author="Peter Van Der Plas" w:date="2025-01-01T16:04:00Z" w16du:dateUtc="2025-01-01T15:04:00Z">
              <w:r w:rsidRPr="004424B1" w:rsidDel="00885C70">
                <w:br/>
              </w:r>
            </w:del>
            <w:ins w:id="28800" w:author="Peter Van Der Plas" w:date="2025-01-01T16:04:00Z" w16du:dateUtc="2025-01-01T15:04:00Z">
              <w:r w:rsidR="00885C70">
                <w:t xml:space="preserve"> </w:t>
              </w:r>
            </w:ins>
            <w:r w:rsidRPr="004424B1">
              <w:t>&lt;Plan&gt;</w:t>
            </w:r>
          </w:p>
        </w:tc>
        <w:tc>
          <w:tcPr>
            <w:tcW w:w="992" w:type="dxa"/>
          </w:tcPr>
          <w:p w14:paraId="6C849ED4"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6CE0D79"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Optional reference to the Plan containing the ActivityInstance.</w:t>
            </w:r>
          </w:p>
        </w:tc>
      </w:tr>
      <w:tr w:rsidR="004C430C" w:rsidRPr="004424B1" w14:paraId="4EC94935" w14:textId="77777777" w:rsidTr="00694984">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7385CFD" w14:textId="77777777" w:rsidR="004C430C" w:rsidRPr="00BE1C3C" w:rsidRDefault="004C430C" w:rsidP="00CD2157">
            <w:pPr>
              <w:pStyle w:val="TableCell"/>
              <w:spacing w:before="0" w:after="0"/>
              <w:rPr>
                <w:szCs w:val="18"/>
              </w:rPr>
            </w:pPr>
            <w:r w:rsidRPr="00BE1C3C">
              <w:rPr>
                <w:szCs w:val="18"/>
              </w:rPr>
              <w:t>status</w:t>
            </w:r>
          </w:p>
        </w:tc>
        <w:tc>
          <w:tcPr>
            <w:tcW w:w="1984" w:type="dxa"/>
          </w:tcPr>
          <w:p w14:paraId="785446F9"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proofErr w:type="spellStart"/>
            <w:r w:rsidRPr="004424B1">
              <w:t>ActivityStatusEnum</w:t>
            </w:r>
            <w:proofErr w:type="spellEnd"/>
          </w:p>
        </w:tc>
        <w:tc>
          <w:tcPr>
            <w:tcW w:w="992" w:type="dxa"/>
          </w:tcPr>
          <w:p w14:paraId="5433C254"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0B304BA" w14:textId="45EB1251"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Current Status of the ActivityInstance</w:t>
            </w:r>
            <w:ins w:id="28801" w:author="Peter Van Der Plas" w:date="2024-12-27T13:13:00Z" w16du:dateUtc="2024-12-27T12:13:00Z">
              <w:r w:rsidR="00F14A76">
                <w:t>.</w:t>
              </w:r>
            </w:ins>
          </w:p>
        </w:tc>
      </w:tr>
      <w:tr w:rsidR="004C430C" w:rsidRPr="004424B1" w14:paraId="6343AAB1" w14:textId="77777777" w:rsidTr="00694984">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B0A56D7" w14:textId="77777777" w:rsidR="004C430C" w:rsidRPr="00BE1C3C" w:rsidRDefault="004C430C" w:rsidP="00CD2157">
            <w:pPr>
              <w:pStyle w:val="TableCell"/>
              <w:spacing w:before="0" w:after="0"/>
              <w:rPr>
                <w:szCs w:val="18"/>
              </w:rPr>
            </w:pPr>
            <w:proofErr w:type="spellStart"/>
            <w:r w:rsidRPr="00BE1C3C">
              <w:rPr>
                <w:szCs w:val="18"/>
              </w:rPr>
              <w:t>suspensionInfo</w:t>
            </w:r>
            <w:proofErr w:type="spellEnd"/>
          </w:p>
        </w:tc>
        <w:tc>
          <w:tcPr>
            <w:tcW w:w="1984" w:type="dxa"/>
          </w:tcPr>
          <w:p w14:paraId="76B22EC0"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2CB861E1"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88FBE65"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Supplementary information on the suspension/resumption status of the ActivityInstance.</w:t>
            </w:r>
          </w:p>
          <w:p w14:paraId="7D87F15E"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This may detail the point of suspension, which may be specific to the suspension mode; or a reason why resumption was not possible.</w:t>
            </w:r>
          </w:p>
        </w:tc>
      </w:tr>
    </w:tbl>
    <w:p w14:paraId="0EA6A9B2" w14:textId="77777777" w:rsidR="004C430C" w:rsidRPr="004424B1" w:rsidRDefault="004C430C" w:rsidP="004C430C">
      <w:pPr>
        <w:pStyle w:val="Heading3"/>
        <w:spacing w:before="480"/>
        <w:rPr>
          <w:lang w:val="en-GB"/>
        </w:rPr>
      </w:pPr>
      <w:bookmarkStart w:id="28802" w:name="_Toc52218250"/>
      <w:bookmarkStart w:id="28803" w:name="_Ref60926538"/>
      <w:bookmarkStart w:id="28804" w:name="_Toc140093799"/>
      <w:r w:rsidRPr="004424B1">
        <w:rPr>
          <w:lang w:val="en-GB"/>
        </w:rPr>
        <w:t>Planning Events</w:t>
      </w:r>
      <w:bookmarkEnd w:id="28802"/>
      <w:bookmarkEnd w:id="28803"/>
      <w:bookmarkEnd w:id="28804"/>
    </w:p>
    <w:p w14:paraId="2AC8DA1F" w14:textId="034C0BA5" w:rsidR="004C430C" w:rsidRPr="004424B1" w:rsidRDefault="004C430C" w:rsidP="004C430C">
      <w:pPr>
        <w:pStyle w:val="Heading4"/>
        <w:rPr>
          <w:lang w:val="en-GB"/>
        </w:rPr>
      </w:pPr>
      <w:bookmarkStart w:id="28805" w:name="_Ref62569154"/>
      <w:r w:rsidRPr="004424B1">
        <w:rPr>
          <w:lang w:val="en-GB"/>
        </w:rPr>
        <w:t xml:space="preserve">Event </w:t>
      </w:r>
      <w:ins w:id="28806" w:author="Peter Van Der Plas" w:date="2024-12-27T13:28:00Z" w16du:dateUtc="2024-12-27T12:28:00Z">
        <w:r w:rsidR="00B7169F">
          <w:rPr>
            <w:lang w:val="en-GB"/>
          </w:rPr>
          <w:t xml:space="preserve">MO </w:t>
        </w:r>
      </w:ins>
      <w:r w:rsidRPr="004424B1">
        <w:rPr>
          <w:lang w:val="en-GB"/>
        </w:rPr>
        <w:t>Objects</w:t>
      </w:r>
      <w:bookmarkEnd w:id="28805"/>
    </w:p>
    <w:p w14:paraId="47046F32" w14:textId="6F1153F8" w:rsidR="004C430C" w:rsidRDefault="001B1EB9" w:rsidP="001B1EB9">
      <w:pPr>
        <w:pStyle w:val="Heading5"/>
        <w:rPr>
          <w:ins w:id="28807" w:author="Quinten Van Woerkom" w:date="2024-12-18T15:01:00Z" w16du:dateUtc="2024-12-18T14:01:00Z"/>
        </w:rPr>
      </w:pPr>
      <w:ins w:id="28808" w:author="Quinten Van Woerkom" w:date="2024-12-18T15:01:00Z" w16du:dateUtc="2024-12-18T14:01:00Z">
        <w:r>
          <w:t xml:space="preserve">Data Type: </w:t>
        </w:r>
      </w:ins>
      <w:proofErr w:type="spellStart"/>
      <w:r w:rsidR="004C430C" w:rsidRPr="004424B1">
        <w:t>EventDefinition</w:t>
      </w:r>
      <w:proofErr w:type="spellEnd"/>
    </w:p>
    <w:p w14:paraId="494A92D3" w14:textId="2DDFDB92" w:rsidR="001B1EB9" w:rsidRPr="001B1EB9" w:rsidRDefault="001B1EB9">
      <w:pPr>
        <w:pStyle w:val="Heading6"/>
        <w:pPrChange w:id="28809" w:author="Quinten Van Woerkom" w:date="2024-12-18T15:01:00Z" w16du:dateUtc="2024-12-18T14:01:00Z">
          <w:pPr>
            <w:pStyle w:val="HeadingNoNumber"/>
          </w:pPr>
        </w:pPrChange>
      </w:pPr>
      <w:ins w:id="28810" w:author="Quinten Van Woerkom" w:date="2024-12-18T15:01:00Z" w16du:dateUtc="2024-12-18T14:01:00Z">
        <w:r>
          <w:t>Overview</w:t>
        </w:r>
      </w:ins>
    </w:p>
    <w:p w14:paraId="102ABA5E" w14:textId="77777777" w:rsidR="004C430C" w:rsidRPr="004424B1" w:rsidRDefault="004C430C" w:rsidP="004C430C">
      <w:pPr>
        <w:rPr>
          <w:lang w:val="en-GB"/>
        </w:rPr>
      </w:pPr>
      <w:r w:rsidRPr="004424B1">
        <w:rPr>
          <w:lang w:val="en-GB"/>
        </w:rPr>
        <w:t xml:space="preserve">An </w:t>
      </w:r>
      <w:proofErr w:type="spellStart"/>
      <w:r w:rsidRPr="004424B1">
        <w:rPr>
          <w:lang w:val="en-GB"/>
        </w:rPr>
        <w:t>EventDefinition</w:t>
      </w:r>
      <w:proofErr w:type="spellEnd"/>
      <w:r w:rsidRPr="004424B1">
        <w:rPr>
          <w:lang w:val="en-GB"/>
        </w:rPr>
        <w:t xml:space="preserve"> is an MO object that contains static configuration data relating to multiple occurrences of a planning event.  Its </w:t>
      </w:r>
      <w:r w:rsidRPr="004424B1">
        <w:rPr>
          <w:rStyle w:val="Term"/>
          <w:lang w:val="en-GB"/>
        </w:rPr>
        <w:t>identity</w:t>
      </w:r>
      <w:r w:rsidRPr="004424B1">
        <w:rPr>
          <w:lang w:val="en-GB"/>
        </w:rPr>
        <w:t xml:space="preserve"> is defined by a </w:t>
      </w:r>
      <w:proofErr w:type="spellStart"/>
      <w:r w:rsidRPr="004424B1">
        <w:rPr>
          <w:lang w:val="en-GB"/>
        </w:rPr>
        <w:t>definitionID</w:t>
      </w:r>
      <w:proofErr w:type="spellEnd"/>
      <w:r w:rsidRPr="004424B1">
        <w:rPr>
          <w:lang w:val="en-GB"/>
        </w:rPr>
        <w:t xml:space="preserve">, which includes a constant </w:t>
      </w:r>
      <w:r w:rsidRPr="004424B1">
        <w:rPr>
          <w:rStyle w:val="Term"/>
          <w:lang w:val="en-GB"/>
        </w:rPr>
        <w:t>key</w:t>
      </w:r>
      <w:r w:rsidRPr="004424B1">
        <w:rPr>
          <w:lang w:val="en-GB"/>
        </w:rPr>
        <w:t xml:space="preserve"> and an evolving </w:t>
      </w:r>
      <w:r w:rsidRPr="004424B1">
        <w:rPr>
          <w:rStyle w:val="Term"/>
          <w:lang w:val="en-GB"/>
        </w:rPr>
        <w:t>version</w:t>
      </w:r>
      <w:r w:rsidRPr="004424B1">
        <w:rPr>
          <w:lang w:val="en-GB"/>
        </w:rPr>
        <w:t>, which is updated each time the definition is revised.  Event definitions form part of the planning configuration data.</w:t>
      </w:r>
    </w:p>
    <w:p w14:paraId="523C5C86" w14:textId="77777777" w:rsidR="004C430C" w:rsidRDefault="004C430C" w:rsidP="001A5A1C">
      <w:pPr>
        <w:rPr>
          <w:ins w:id="28811" w:author="Quinten Van Woerkom" w:date="2024-12-18T15:01:00Z" w16du:dateUtc="2024-12-18T14:01:00Z"/>
          <w:lang w:val="en-GB"/>
        </w:rPr>
      </w:pPr>
      <w:r w:rsidRPr="004424B1">
        <w:rPr>
          <w:lang w:val="en-GB"/>
        </w:rPr>
        <w:t>Events may be either Predicted or Potential.  Events that are predictable either by time or position can have specific instances included in a Plan.  Potential events are those that may occur during the execution of a Plan, but the specific time or position is not predicted.</w:t>
      </w:r>
    </w:p>
    <w:p w14:paraId="23A9F83E" w14:textId="13BAB280" w:rsidR="001B1EB9" w:rsidDel="00744BFE" w:rsidRDefault="001B1EB9">
      <w:pPr>
        <w:pStyle w:val="Heading6"/>
        <w:spacing w:after="240"/>
        <w:rPr>
          <w:del w:id="28812" w:author="Quinten Van Woerkom" w:date="2024-12-18T15:01:00Z" w16du:dateUtc="2024-12-18T14:01:00Z"/>
          <w:lang w:val="en-GB"/>
        </w:rPr>
      </w:pPr>
    </w:p>
    <w:p w14:paraId="20895741" w14:textId="5972E4E6" w:rsidR="001A5A1C" w:rsidRPr="001B1EB9" w:rsidRDefault="00744BFE">
      <w:pPr>
        <w:pStyle w:val="Heading6"/>
        <w:spacing w:before="480" w:after="240"/>
        <w:rPr>
          <w:lang w:val="en-GB"/>
        </w:rPr>
        <w:pPrChange w:id="28813" w:author="Peter Van Der Plas" w:date="2024-12-27T14:00:00Z" w16du:dateUtc="2024-12-27T13:00:00Z">
          <w:pPr>
            <w:spacing w:before="0"/>
          </w:pPr>
        </w:pPrChange>
      </w:pPr>
      <w:ins w:id="28814" w:author="Quinten Van Woerkom" w:date="2024-12-18T17:22:00Z" w16du:dateUtc="2024-12-18T16:22:00Z">
        <w:r>
          <w:rPr>
            <w:lang w:val="en-GB"/>
          </w:rPr>
          <w:t>Definition</w:t>
        </w:r>
      </w:ins>
    </w:p>
    <w:tbl>
      <w:tblPr>
        <w:tblStyle w:val="RBTable"/>
        <w:tblW w:w="9179" w:type="dxa"/>
        <w:tblLayout w:type="fixed"/>
        <w:tblLook w:val="0400" w:firstRow="0" w:lastRow="0" w:firstColumn="0" w:lastColumn="0" w:noHBand="0" w:noVBand="1"/>
        <w:tblCaption w:val="DSO EventDefinition E1"/>
      </w:tblPr>
      <w:tblGrid>
        <w:gridCol w:w="1667"/>
        <w:gridCol w:w="2977"/>
        <w:gridCol w:w="992"/>
        <w:gridCol w:w="1843"/>
        <w:gridCol w:w="708"/>
        <w:gridCol w:w="992"/>
      </w:tblGrid>
      <w:tr w:rsidR="004C430C" w:rsidRPr="004424B1" w14:paraId="348703FA" w14:textId="77777777" w:rsidTr="003F4150">
        <w:tc>
          <w:tcPr>
            <w:tcW w:w="1666" w:type="dxa"/>
            <w:shd w:val="clear" w:color="auto" w:fill="00CCFF"/>
          </w:tcPr>
          <w:p w14:paraId="70B6593E" w14:textId="77777777" w:rsidR="004C430C" w:rsidRPr="004F1532" w:rsidRDefault="004C430C" w:rsidP="007B4994">
            <w:pPr>
              <w:pStyle w:val="TableCell"/>
              <w:rPr>
                <w:bCs/>
                <w:color w:val="auto"/>
                <w:szCs w:val="18"/>
                <w:rPrChange w:id="28815" w:author="Peter Van Der Plas" w:date="2024-12-27T14:01:00Z" w16du:dateUtc="2024-12-27T13:01:00Z">
                  <w:rPr>
                    <w:color w:val="FFFFFF" w:themeColor="background1"/>
                  </w:rPr>
                </w:rPrChange>
              </w:rPr>
            </w:pPr>
            <w:r w:rsidRPr="004F1532">
              <w:rPr>
                <w:bCs/>
                <w:color w:val="auto"/>
                <w:szCs w:val="18"/>
                <w:rPrChange w:id="28816" w:author="Peter Van Der Plas" w:date="2024-12-27T14:01:00Z" w16du:dateUtc="2024-12-27T13:01:00Z">
                  <w:rPr>
                    <w:color w:val="FFFFFF" w:themeColor="background1"/>
                  </w:rPr>
                </w:rPrChange>
              </w:rPr>
              <w:t>Name</w:t>
            </w:r>
          </w:p>
        </w:tc>
        <w:tc>
          <w:tcPr>
            <w:tcW w:w="2976" w:type="dxa"/>
          </w:tcPr>
          <w:p w14:paraId="1E8A9430" w14:textId="77777777" w:rsidR="004C430C" w:rsidRPr="004F1532" w:rsidRDefault="004C430C" w:rsidP="007B4994">
            <w:pPr>
              <w:pStyle w:val="TableCell"/>
              <w:rPr>
                <w:b/>
                <w:szCs w:val="18"/>
              </w:rPr>
            </w:pPr>
            <w:proofErr w:type="spellStart"/>
            <w:r w:rsidRPr="004F1532">
              <w:rPr>
                <w:b/>
                <w:szCs w:val="18"/>
              </w:rPr>
              <w:t>EventDefinition</w:t>
            </w:r>
            <w:proofErr w:type="spellEnd"/>
          </w:p>
        </w:tc>
        <w:tc>
          <w:tcPr>
            <w:tcW w:w="992" w:type="dxa"/>
            <w:shd w:val="clear" w:color="auto" w:fill="00CCFF"/>
          </w:tcPr>
          <w:p w14:paraId="4563C83C" w14:textId="77777777" w:rsidR="004C430C" w:rsidRPr="004F1532" w:rsidRDefault="004C430C" w:rsidP="007B4994">
            <w:pPr>
              <w:pStyle w:val="TableCell"/>
              <w:rPr>
                <w:bCs/>
                <w:color w:val="auto"/>
                <w:szCs w:val="18"/>
                <w:rPrChange w:id="28817" w:author="Peter Van Der Plas" w:date="2024-12-27T14:01:00Z" w16du:dateUtc="2024-12-27T13:01:00Z">
                  <w:rPr>
                    <w:b/>
                  </w:rPr>
                </w:rPrChange>
              </w:rPr>
            </w:pPr>
            <w:r w:rsidRPr="004F1532">
              <w:rPr>
                <w:bCs/>
                <w:color w:val="auto"/>
                <w:szCs w:val="18"/>
                <w:rPrChange w:id="28818" w:author="Peter Van Der Plas" w:date="2024-12-27T14:01:00Z" w16du:dateUtc="2024-12-27T13:01:00Z">
                  <w:rPr>
                    <w:b/>
                    <w:color w:val="FFFFFF" w:themeColor="background1"/>
                  </w:rPr>
                </w:rPrChange>
              </w:rPr>
              <w:t>Extends</w:t>
            </w:r>
          </w:p>
        </w:tc>
        <w:tc>
          <w:tcPr>
            <w:tcW w:w="1842" w:type="dxa"/>
          </w:tcPr>
          <w:p w14:paraId="200574A0" w14:textId="77777777" w:rsidR="004C430C" w:rsidRPr="004F1532" w:rsidRDefault="004C430C" w:rsidP="007B4994">
            <w:pPr>
              <w:pStyle w:val="TableCell"/>
              <w:rPr>
                <w:b/>
                <w:szCs w:val="18"/>
              </w:rPr>
            </w:pPr>
            <w:proofErr w:type="gramStart"/>
            <w:r w:rsidRPr="004F1532">
              <w:rPr>
                <w:szCs w:val="18"/>
              </w:rPr>
              <w:t>MAL::</w:t>
            </w:r>
            <w:proofErr w:type="gramEnd"/>
            <w:r w:rsidRPr="004F1532">
              <w:rPr>
                <w:szCs w:val="18"/>
              </w:rPr>
              <w:t>Object</w:t>
            </w:r>
          </w:p>
        </w:tc>
        <w:tc>
          <w:tcPr>
            <w:tcW w:w="708" w:type="dxa"/>
            <w:shd w:val="clear" w:color="auto" w:fill="00CCFF"/>
          </w:tcPr>
          <w:p w14:paraId="0C57D4E7" w14:textId="77777777" w:rsidR="004C430C" w:rsidRPr="004F1532" w:rsidRDefault="004C430C" w:rsidP="007B4994">
            <w:pPr>
              <w:pStyle w:val="TableCell"/>
              <w:rPr>
                <w:bCs/>
                <w:color w:val="auto"/>
                <w:szCs w:val="18"/>
                <w:rPrChange w:id="28819" w:author="Peter Van Der Plas" w:date="2024-12-27T14:01:00Z" w16du:dateUtc="2024-12-27T13:01:00Z">
                  <w:rPr>
                    <w:b/>
                  </w:rPr>
                </w:rPrChange>
              </w:rPr>
            </w:pPr>
            <w:r w:rsidRPr="004F1532">
              <w:rPr>
                <w:bCs/>
                <w:color w:val="auto"/>
                <w:szCs w:val="18"/>
                <w:rPrChange w:id="28820" w:author="Peter Van Der Plas" w:date="2024-12-27T14:01:00Z" w16du:dateUtc="2024-12-27T13:01:00Z">
                  <w:rPr>
                    <w:b/>
                    <w:color w:val="FFFFFF" w:themeColor="background1"/>
                  </w:rPr>
                </w:rPrChange>
              </w:rPr>
              <w:t>SFP</w:t>
            </w:r>
          </w:p>
        </w:tc>
        <w:tc>
          <w:tcPr>
            <w:tcW w:w="992" w:type="dxa"/>
          </w:tcPr>
          <w:p w14:paraId="208F4CEE" w14:textId="77777777" w:rsidR="004C430C" w:rsidRPr="004F1532" w:rsidRDefault="004C430C" w:rsidP="007B4994">
            <w:pPr>
              <w:pStyle w:val="TableCell"/>
              <w:jc w:val="right"/>
              <w:rPr>
                <w:szCs w:val="18"/>
              </w:rPr>
            </w:pPr>
            <w:r w:rsidRPr="004F1532">
              <w:rPr>
                <w:szCs w:val="18"/>
              </w:rPr>
              <w:t>201</w:t>
            </w:r>
          </w:p>
        </w:tc>
      </w:tr>
    </w:tbl>
    <w:p w14:paraId="3AB06C88"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7EA10560" w14:textId="77777777" w:rsidTr="007A41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D4067AA" w14:textId="5F40C34D" w:rsidR="004C430C" w:rsidRPr="004424B1" w:rsidRDefault="004C430C" w:rsidP="007B4994">
            <w:pPr>
              <w:pStyle w:val="TableCell"/>
            </w:pPr>
            <w:del w:id="28821" w:author="Quinten Van Woerkom" w:date="2024-11-25T14:48:00Z" w16du:dateUtc="2024-11-25T13:48:00Z">
              <w:r w:rsidRPr="004424B1" w:rsidDel="002B0859">
                <w:delText>Attribute</w:delText>
              </w:r>
            </w:del>
            <w:ins w:id="28822" w:author="Quinten Van Woerkom" w:date="2024-11-25T14:48:00Z" w16du:dateUtc="2024-11-25T13:48:00Z">
              <w:r w:rsidR="002B0859">
                <w:t>Field</w:t>
              </w:r>
            </w:ins>
          </w:p>
        </w:tc>
        <w:tc>
          <w:tcPr>
            <w:tcW w:w="1984" w:type="dxa"/>
          </w:tcPr>
          <w:p w14:paraId="4AD59875"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F46A71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54849DA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ACFEC41" w14:textId="77777777" w:rsidTr="006733F4">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25841CB" w14:textId="77777777" w:rsidR="004C430C" w:rsidRPr="00BE1C3C" w:rsidRDefault="004C430C" w:rsidP="007B4994">
            <w:pPr>
              <w:pStyle w:val="TableCell"/>
              <w:rPr>
                <w:szCs w:val="18"/>
                <w:u w:val="single"/>
              </w:rPr>
            </w:pPr>
            <w:r w:rsidRPr="00BE1C3C">
              <w:rPr>
                <w:szCs w:val="18"/>
                <w:u w:val="single"/>
              </w:rPr>
              <w:t>identity</w:t>
            </w:r>
          </w:p>
        </w:tc>
        <w:tc>
          <w:tcPr>
            <w:tcW w:w="1984" w:type="dxa"/>
            <w:shd w:val="clear" w:color="auto" w:fill="D9D9D9" w:themeFill="background1" w:themeFillShade="D9"/>
          </w:tcPr>
          <w:p w14:paraId="0EE0BD6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ObjectIdentity</w:t>
            </w:r>
            <w:proofErr w:type="spellEnd"/>
          </w:p>
        </w:tc>
        <w:tc>
          <w:tcPr>
            <w:tcW w:w="992" w:type="dxa"/>
            <w:shd w:val="clear" w:color="auto" w:fill="D9D9D9" w:themeFill="background1" w:themeFillShade="D9"/>
          </w:tcPr>
          <w:p w14:paraId="5ECFA64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shd w:val="clear" w:color="auto" w:fill="D9D9D9" w:themeFill="background1" w:themeFillShade="D9"/>
          </w:tcPr>
          <w:p w14:paraId="5F2C1FE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Identity of the </w:t>
            </w:r>
            <w:proofErr w:type="spellStart"/>
            <w:r w:rsidRPr="004424B1">
              <w:t>EventDefinition</w:t>
            </w:r>
            <w:proofErr w:type="spellEnd"/>
            <w:r w:rsidRPr="004424B1">
              <w:t>, including version.</w:t>
            </w:r>
          </w:p>
        </w:tc>
      </w:tr>
      <w:tr w:rsidR="004C430C" w:rsidRPr="004424B1" w14:paraId="5EB3087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5A75A92" w14:textId="77777777" w:rsidR="004C430C" w:rsidRPr="00BE1C3C" w:rsidRDefault="004C430C" w:rsidP="007B4994">
            <w:pPr>
              <w:pStyle w:val="TableCell"/>
              <w:rPr>
                <w:szCs w:val="18"/>
                <w:u w:val="single"/>
              </w:rPr>
            </w:pPr>
            <w:r w:rsidRPr="00BE1C3C">
              <w:rPr>
                <w:szCs w:val="18"/>
                <w:u w:val="single"/>
              </w:rPr>
              <w:t>description</w:t>
            </w:r>
          </w:p>
        </w:tc>
        <w:tc>
          <w:tcPr>
            <w:tcW w:w="1984" w:type="dxa"/>
          </w:tcPr>
          <w:p w14:paraId="104A6E8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127F029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D92402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Description of the event.</w:t>
            </w:r>
          </w:p>
        </w:tc>
      </w:tr>
      <w:tr w:rsidR="004C430C" w:rsidRPr="004424B1" w14:paraId="29EEB55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5583B83" w14:textId="77777777" w:rsidR="004C430C" w:rsidRPr="00BE1C3C" w:rsidRDefault="004C430C" w:rsidP="007B4994">
            <w:pPr>
              <w:pStyle w:val="TableCell"/>
              <w:rPr>
                <w:szCs w:val="18"/>
                <w:u w:val="single"/>
              </w:rPr>
            </w:pPr>
            <w:r w:rsidRPr="00BE1C3C">
              <w:rPr>
                <w:szCs w:val="18"/>
                <w:u w:val="single"/>
              </w:rPr>
              <w:t>predictability</w:t>
            </w:r>
          </w:p>
        </w:tc>
        <w:tc>
          <w:tcPr>
            <w:tcW w:w="1984" w:type="dxa"/>
          </w:tcPr>
          <w:p w14:paraId="74EFBD3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PredictabilityEnum</w:t>
            </w:r>
            <w:proofErr w:type="spellEnd"/>
          </w:p>
        </w:tc>
        <w:tc>
          <w:tcPr>
            <w:tcW w:w="992" w:type="dxa"/>
          </w:tcPr>
          <w:p w14:paraId="2C3BFD9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47D674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Enumeration: one of {Predicted, Potential} indicating whether the event occurrence is known in advance or can occur at any time.  </w:t>
            </w:r>
          </w:p>
        </w:tc>
      </w:tr>
      <w:tr w:rsidR="004C430C" w:rsidRPr="004424B1" w14:paraId="513B7BA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5B012E4" w14:textId="77777777" w:rsidR="004C430C" w:rsidRPr="00BE1C3C" w:rsidRDefault="004C430C" w:rsidP="007B4994">
            <w:pPr>
              <w:pStyle w:val="TableCell"/>
              <w:rPr>
                <w:szCs w:val="18"/>
                <w:u w:val="single"/>
              </w:rPr>
            </w:pPr>
            <w:proofErr w:type="spellStart"/>
            <w:r w:rsidRPr="00BE1C3C">
              <w:rPr>
                <w:szCs w:val="18"/>
                <w:u w:val="single"/>
              </w:rPr>
              <w:t>eventType</w:t>
            </w:r>
            <w:proofErr w:type="spellEnd"/>
          </w:p>
        </w:tc>
        <w:tc>
          <w:tcPr>
            <w:tcW w:w="1984" w:type="dxa"/>
          </w:tcPr>
          <w:p w14:paraId="0ED17C7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15A0873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A704CB4" w14:textId="1BBFF364" w:rsidR="004C430C" w:rsidRPr="004424B1" w:rsidRDefault="00400629" w:rsidP="007B4994">
            <w:pPr>
              <w:pStyle w:val="TableCell"/>
              <w:cnfStyle w:val="000000000000" w:firstRow="0" w:lastRow="0" w:firstColumn="0" w:lastColumn="0" w:oddVBand="0" w:evenVBand="0" w:oddHBand="0" w:evenHBand="0" w:firstRowFirstColumn="0" w:firstRowLastColumn="0" w:lastRowFirstColumn="0" w:lastRowLastColumn="0"/>
            </w:pPr>
            <w:commentRangeStart w:id="28823"/>
            <w:ins w:id="28824" w:author="Quinten Van Woerkom" w:date="2024-11-27T15:50:00Z" w16du:dateUtc="2024-11-27T14:50:00Z">
              <w:r w:rsidRPr="00400629">
                <w:t xml:space="preserve">Free-text field that can be used to categorize an </w:t>
              </w:r>
              <w:r>
                <w:t xml:space="preserve">event </w:t>
              </w:r>
              <w:r w:rsidRPr="00400629">
                <w:t>into one of several arbitrary categories.</w:t>
              </w:r>
              <w:r>
                <w:t xml:space="preserve"> </w:t>
              </w:r>
              <w:commentRangeEnd w:id="28823"/>
              <w:r>
                <w:rPr>
                  <w:rStyle w:val="CommentReference"/>
                  <w:rFonts w:cs="Times New Roman"/>
                  <w:lang w:val="en-US" w:eastAsia="en-US"/>
                </w:rPr>
                <w:commentReference w:id="28823"/>
              </w:r>
            </w:ins>
            <w:r w:rsidR="004C430C" w:rsidRPr="004424B1">
              <w:t>Enables a planning system to customize behaviour for events, such as their presentation in displays, based on the specified value.</w:t>
            </w:r>
          </w:p>
        </w:tc>
      </w:tr>
      <w:tr w:rsidR="004C430C" w:rsidRPr="004424B1" w14:paraId="2CC10F2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20426A2" w14:textId="77777777" w:rsidR="004C430C" w:rsidRPr="00BE1C3C" w:rsidRDefault="004C430C" w:rsidP="007B4994">
            <w:pPr>
              <w:pStyle w:val="TableCell"/>
              <w:rPr>
                <w:szCs w:val="18"/>
                <w:u w:val="single"/>
              </w:rPr>
            </w:pPr>
            <w:proofErr w:type="spellStart"/>
            <w:r w:rsidRPr="00BE1C3C">
              <w:rPr>
                <w:szCs w:val="18"/>
                <w:u w:val="single"/>
              </w:rPr>
              <w:t>argDefs</w:t>
            </w:r>
            <w:proofErr w:type="spellEnd"/>
          </w:p>
        </w:tc>
        <w:tc>
          <w:tcPr>
            <w:tcW w:w="1984" w:type="dxa"/>
          </w:tcPr>
          <w:p w14:paraId="244B1B0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ArgDef</w:t>
            </w:r>
            <w:proofErr w:type="spellEnd"/>
            <w:r w:rsidRPr="004424B1">
              <w:t>&gt;</w:t>
            </w:r>
          </w:p>
        </w:tc>
        <w:tc>
          <w:tcPr>
            <w:tcW w:w="992" w:type="dxa"/>
          </w:tcPr>
          <w:p w14:paraId="7059817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4C961F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of argument definitions.</w:t>
            </w:r>
          </w:p>
        </w:tc>
      </w:tr>
      <w:tr w:rsidR="004C430C" w:rsidRPr="004424B1" w14:paraId="17C8D4C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56E7E98" w14:textId="77777777" w:rsidR="004C430C" w:rsidRPr="00BE1C3C" w:rsidRDefault="004C430C" w:rsidP="007B4994">
            <w:pPr>
              <w:pStyle w:val="TableCell"/>
              <w:rPr>
                <w:szCs w:val="18"/>
                <w:u w:val="single"/>
              </w:rPr>
            </w:pPr>
            <w:proofErr w:type="spellStart"/>
            <w:r w:rsidRPr="00BE1C3C">
              <w:rPr>
                <w:szCs w:val="18"/>
                <w:u w:val="single"/>
              </w:rPr>
              <w:t>eventDefinitions</w:t>
            </w:r>
            <w:proofErr w:type="spellEnd"/>
          </w:p>
        </w:tc>
        <w:tc>
          <w:tcPr>
            <w:tcW w:w="1984" w:type="dxa"/>
          </w:tcPr>
          <w:p w14:paraId="7AFB4EA1" w14:textId="191E2B6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Pr="004424B1">
              <w:t>ObjectRef</w:t>
            </w:r>
            <w:del w:id="28825" w:author="Peter Van Der Plas" w:date="2025-01-01T16:04:00Z" w16du:dateUtc="2025-01-01T15:04:00Z">
              <w:r w:rsidRPr="004424B1" w:rsidDel="00885C70">
                <w:br/>
              </w:r>
            </w:del>
            <w:ins w:id="28826" w:author="Peter Van Der Plas" w:date="2025-01-01T16:04:00Z" w16du:dateUtc="2025-01-01T15:04:00Z">
              <w:r w:rsidR="00885C70">
                <w:t xml:space="preserve"> </w:t>
              </w:r>
            </w:ins>
            <w:r w:rsidRPr="004424B1">
              <w:t>&lt;</w:t>
            </w:r>
            <w:proofErr w:type="spellStart"/>
            <w:r w:rsidRPr="004424B1">
              <w:t>EventDefinition</w:t>
            </w:r>
            <w:proofErr w:type="spellEnd"/>
            <w:r w:rsidRPr="004424B1">
              <w:t>&gt;&gt;</w:t>
            </w:r>
          </w:p>
        </w:tc>
        <w:tc>
          <w:tcPr>
            <w:tcW w:w="992" w:type="dxa"/>
          </w:tcPr>
          <w:p w14:paraId="1604664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1D4B24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of child event definitions.  For a single event, this list shall be empty; for a group event, the list shall be populated.</w:t>
            </w:r>
          </w:p>
        </w:tc>
      </w:tr>
    </w:tbl>
    <w:p w14:paraId="0EFCBA42" w14:textId="2F352CF9" w:rsidR="006733F4" w:rsidRDefault="006733F4">
      <w:pPr>
        <w:pStyle w:val="Notelevel1"/>
        <w:spacing w:line="240" w:lineRule="auto"/>
        <w:ind w:left="1140" w:hanging="1140"/>
        <w:rPr>
          <w:ins w:id="28827" w:author="Quinten Van Woerkom" w:date="2024-11-29T16:13:00Z" w16du:dateUtc="2024-11-29T15:13:00Z"/>
        </w:rPr>
        <w:pPrChange w:id="28828" w:author="Quinten Van Woerkom" w:date="2024-11-29T16:13:00Z" w16du:dateUtc="2024-11-29T15:13:00Z">
          <w:pPr>
            <w:pStyle w:val="HeadingNoNumber"/>
          </w:pPr>
        </w:pPrChange>
      </w:pPr>
      <w:commentRangeStart w:id="28829"/>
      <w:ins w:id="28830" w:author="Quinten Van Woerkom" w:date="2024-11-29T16:13:00Z" w16du:dateUtc="2024-11-29T15:13:00Z">
        <w:r w:rsidRPr="004424B1">
          <w:t>NOTE</w:t>
        </w:r>
        <w:r w:rsidRPr="004424B1">
          <w:tab/>
          <w:t>–</w:t>
        </w:r>
        <w:r w:rsidRPr="004424B1">
          <w:tab/>
        </w:r>
      </w:ins>
      <w:ins w:id="28831" w:author="Quinten Van Woerkom" w:date="2024-11-29T16:16:00Z" w16du:dateUtc="2024-11-29T15:16:00Z">
        <w:r>
          <w:t>I</w:t>
        </w:r>
      </w:ins>
      <w:ins w:id="28832" w:author="Quinten Van Woerkom" w:date="2024-11-29T16:15:00Z" w16du:dateUtc="2024-11-29T15:15:00Z">
        <w:r>
          <w:t>n practice,</w:t>
        </w:r>
      </w:ins>
      <w:ins w:id="28833" w:author="Quinten Van Woerkom" w:date="2024-11-29T16:17:00Z" w16du:dateUtc="2024-11-29T15:17:00Z">
        <w:r>
          <w:t xml:space="preserve"> some planning systems support</w:t>
        </w:r>
      </w:ins>
      <w:ins w:id="28834" w:author="Quinten Van Woerkom" w:date="2024-11-29T16:15:00Z" w16du:dateUtc="2024-11-29T15:15:00Z">
        <w:r>
          <w:t xml:space="preserve"> planning events </w:t>
        </w:r>
      </w:ins>
      <w:ins w:id="28835" w:author="Quinten Van Woerkom" w:date="2024-11-29T16:17:00Z" w16du:dateUtc="2024-11-29T15:17:00Z">
        <w:r>
          <w:t xml:space="preserve">that </w:t>
        </w:r>
      </w:ins>
      <w:ins w:id="28836" w:author="Quinten Van Woerkom" w:date="2024-11-29T16:15:00Z" w16du:dateUtc="2024-11-29T15:15:00Z">
        <w:r>
          <w:t>are not necessarily instantaneous.  Rather, they may have a non-zero duration.  This is not the cas</w:t>
        </w:r>
      </w:ins>
      <w:ins w:id="28837" w:author="Quinten Van Woerkom" w:date="2024-11-29T16:16:00Z" w16du:dateUtc="2024-11-29T15:16:00Z">
        <w:r>
          <w:t xml:space="preserve">e for planning events as defined in this standard; </w:t>
        </w:r>
        <w:proofErr w:type="gramStart"/>
        <w:r>
          <w:t>yet,</w:t>
        </w:r>
        <w:proofErr w:type="gramEnd"/>
        <w:r>
          <w:t xml:space="preserve"> such </w:t>
        </w:r>
      </w:ins>
      <w:ins w:id="28838" w:author="Quinten Van Woerkom" w:date="2024-11-29T16:17:00Z" w16du:dateUtc="2024-11-29T15:17:00Z">
        <w:r>
          <w:t xml:space="preserve">behaviour can be supported by providing a </w:t>
        </w:r>
      </w:ins>
      <w:ins w:id="28839" w:author="Quinten Van Woerkom" w:date="2024-12-03T11:51:00Z" w16du:dateUtc="2024-12-03T10:51:00Z">
        <w:r w:rsidR="00C114A1">
          <w:t>‘</w:t>
        </w:r>
      </w:ins>
      <w:ins w:id="28840" w:author="Quinten Van Woerkom" w:date="2024-11-29T16:17:00Z" w16du:dateUtc="2024-11-29T15:17:00Z">
        <w:r>
          <w:t>duration</w:t>
        </w:r>
      </w:ins>
      <w:ins w:id="28841" w:author="Quinten Van Woerkom" w:date="2024-12-03T11:51:00Z" w16du:dateUtc="2024-12-03T10:51:00Z">
        <w:r w:rsidR="00C114A1">
          <w:t>’</w:t>
        </w:r>
      </w:ins>
      <w:ins w:id="28842" w:author="Quinten Van Woerkom" w:date="2024-11-29T16:17:00Z" w16du:dateUtc="2024-11-29T15:17:00Z">
        <w:r>
          <w:t xml:space="preserve"> argument for an </w:t>
        </w:r>
        <w:proofErr w:type="spellStart"/>
        <w:r>
          <w:t>EventDefinition</w:t>
        </w:r>
        <w:proofErr w:type="spellEnd"/>
        <w:r>
          <w:t xml:space="preserve"> or </w:t>
        </w:r>
        <w:proofErr w:type="spellStart"/>
        <w:r>
          <w:t>EventInstance</w:t>
        </w:r>
        <w:proofErr w:type="spellEnd"/>
        <w:r>
          <w:t>.</w:t>
        </w:r>
      </w:ins>
      <w:commentRangeEnd w:id="28829"/>
      <w:ins w:id="28843" w:author="Quinten Van Woerkom" w:date="2024-11-29T16:19:00Z" w16du:dateUtc="2024-11-29T15:19:00Z">
        <w:r w:rsidR="00AF173D">
          <w:rPr>
            <w:rStyle w:val="CommentReference"/>
            <w:lang w:val="en-US" w:eastAsia="en-US"/>
          </w:rPr>
          <w:commentReference w:id="28829"/>
        </w:r>
      </w:ins>
    </w:p>
    <w:p w14:paraId="0E9838A8" w14:textId="27FBE135" w:rsidR="004C430C" w:rsidRDefault="00CD3B8F">
      <w:pPr>
        <w:pStyle w:val="Heading5"/>
        <w:spacing w:before="480"/>
        <w:rPr>
          <w:ins w:id="28844" w:author="Quinten Van Woerkom" w:date="2024-12-18T15:02:00Z" w16du:dateUtc="2024-12-18T14:02:00Z"/>
        </w:rPr>
        <w:pPrChange w:id="28845" w:author="Peter Van Der Plas" w:date="2024-12-27T14:01:00Z" w16du:dateUtc="2024-12-27T13:01:00Z">
          <w:pPr>
            <w:pStyle w:val="Heading5"/>
          </w:pPr>
        </w:pPrChange>
      </w:pPr>
      <w:ins w:id="28846" w:author="Quinten Van Woerkom" w:date="2024-12-18T15:02:00Z" w16du:dateUtc="2024-12-18T14:02:00Z">
        <w:r>
          <w:t xml:space="preserve">Data Type: </w:t>
        </w:r>
      </w:ins>
      <w:proofErr w:type="spellStart"/>
      <w:r w:rsidR="004C430C" w:rsidRPr="004424B1">
        <w:t>EventInstance</w:t>
      </w:r>
      <w:proofErr w:type="spellEnd"/>
    </w:p>
    <w:p w14:paraId="6C408E33" w14:textId="45933765" w:rsidR="00CD3B8F" w:rsidRPr="00CD3B8F" w:rsidRDefault="00CD3B8F">
      <w:pPr>
        <w:pStyle w:val="Heading6"/>
        <w:pPrChange w:id="28847" w:author="Quinten Van Woerkom" w:date="2024-12-18T15:02:00Z" w16du:dateUtc="2024-12-18T14:02:00Z">
          <w:pPr>
            <w:pStyle w:val="HeadingNoNumber"/>
          </w:pPr>
        </w:pPrChange>
      </w:pPr>
      <w:ins w:id="28848" w:author="Quinten Van Woerkom" w:date="2024-12-18T15:02:00Z" w16du:dateUtc="2024-12-18T14:02:00Z">
        <w:r>
          <w:t>Overview</w:t>
        </w:r>
      </w:ins>
    </w:p>
    <w:p w14:paraId="00C22E65" w14:textId="77777777" w:rsidR="004C430C" w:rsidRPr="004424B1" w:rsidRDefault="004C430C" w:rsidP="004C430C">
      <w:pPr>
        <w:rPr>
          <w:lang w:val="en-GB"/>
        </w:rPr>
      </w:pPr>
      <w:r w:rsidRPr="004424B1">
        <w:rPr>
          <w:lang w:val="en-GB"/>
        </w:rPr>
        <w:t xml:space="preserve">An </w:t>
      </w:r>
      <w:proofErr w:type="spellStart"/>
      <w:r w:rsidRPr="004424B1">
        <w:rPr>
          <w:lang w:val="en-GB"/>
        </w:rPr>
        <w:t>EventInstance</w:t>
      </w:r>
      <w:proofErr w:type="spellEnd"/>
      <w:r w:rsidRPr="004424B1">
        <w:rPr>
          <w:lang w:val="en-GB"/>
        </w:rPr>
        <w:t xml:space="preserve"> is an MO object that contains the identity of a specific occurrence of a planning event, together with both static and dynamic information associated with that occurrence.  It supports relationships to its definition and source.</w:t>
      </w:r>
    </w:p>
    <w:p w14:paraId="347A965C" w14:textId="77777777" w:rsidR="004C430C" w:rsidRPr="004424B1" w:rsidRDefault="004C430C" w:rsidP="004C430C">
      <w:pPr>
        <w:rPr>
          <w:lang w:val="en-GB"/>
        </w:rPr>
      </w:pPr>
      <w:r w:rsidRPr="004424B1">
        <w:rPr>
          <w:lang w:val="en-GB"/>
        </w:rPr>
        <w:t xml:space="preserve">The source of an </w:t>
      </w:r>
      <w:proofErr w:type="spellStart"/>
      <w:r w:rsidRPr="004424B1">
        <w:rPr>
          <w:lang w:val="en-GB"/>
        </w:rPr>
        <w:t>EventInstance</w:t>
      </w:r>
      <w:proofErr w:type="spellEnd"/>
      <w:r w:rsidRPr="004424B1">
        <w:rPr>
          <w:lang w:val="en-GB"/>
        </w:rPr>
        <w:t xml:space="preserve"> may be an external event, corresponding to a </w:t>
      </w:r>
      <w:r w:rsidRPr="004424B1">
        <w:rPr>
          <w:rStyle w:val="Acronym"/>
          <w:lang w:val="en-GB"/>
        </w:rPr>
        <w:t>NAV</w:t>
      </w:r>
      <w:r w:rsidRPr="004424B1">
        <w:rPr>
          <w:lang w:val="en-GB"/>
        </w:rPr>
        <w:t xml:space="preserve"> Predicted Event or a CSS Contact Event.</w:t>
      </w:r>
    </w:p>
    <w:p w14:paraId="5DE70DB4" w14:textId="77777777" w:rsidR="004C430C" w:rsidRPr="004424B1" w:rsidRDefault="004C430C" w:rsidP="004C430C">
      <w:pPr>
        <w:rPr>
          <w:lang w:val="en-GB"/>
        </w:rPr>
      </w:pPr>
      <w:proofErr w:type="spellStart"/>
      <w:r w:rsidRPr="004424B1">
        <w:rPr>
          <w:lang w:val="en-GB"/>
        </w:rPr>
        <w:t>EventInstances</w:t>
      </w:r>
      <w:proofErr w:type="spellEnd"/>
      <w:r w:rsidRPr="004424B1">
        <w:rPr>
          <w:lang w:val="en-GB"/>
        </w:rPr>
        <w:t xml:space="preserve"> may be contained within a Plan.</w:t>
      </w:r>
    </w:p>
    <w:p w14:paraId="5A5F365D" w14:textId="4D4D181B" w:rsidR="00CD3B8F" w:rsidRDefault="004C430C" w:rsidP="001A5A1C">
      <w:pPr>
        <w:rPr>
          <w:ins w:id="28849" w:author="Quinten Van Woerkom" w:date="2024-12-18T15:02:00Z" w16du:dateUtc="2024-12-18T14:02:00Z"/>
          <w:lang w:val="en-GB"/>
        </w:rPr>
      </w:pPr>
      <w:proofErr w:type="spellStart"/>
      <w:r w:rsidRPr="004424B1">
        <w:rPr>
          <w:lang w:val="en-GB"/>
        </w:rPr>
        <w:t>EventInstances</w:t>
      </w:r>
      <w:proofErr w:type="spellEnd"/>
      <w:r w:rsidRPr="004424B1">
        <w:rPr>
          <w:lang w:val="en-GB"/>
        </w:rPr>
        <w:t xml:space="preserve"> may be referenced as a related event by an ActivityInstance, so that the ActivityInstance can reference the timing and arguments of the related </w:t>
      </w:r>
      <w:proofErr w:type="spellStart"/>
      <w:r w:rsidRPr="004424B1">
        <w:rPr>
          <w:lang w:val="en-GB"/>
        </w:rPr>
        <w:t>EventInstance</w:t>
      </w:r>
      <w:proofErr w:type="spellEnd"/>
      <w:r w:rsidRPr="004424B1">
        <w:rPr>
          <w:lang w:val="en-GB"/>
        </w:rPr>
        <w:t>.</w:t>
      </w:r>
    </w:p>
    <w:p w14:paraId="64EF6386" w14:textId="121A01CB" w:rsidR="00CD3B8F" w:rsidDel="00C87970" w:rsidRDefault="00CD3B8F">
      <w:pPr>
        <w:pStyle w:val="Heading6"/>
        <w:spacing w:after="240"/>
        <w:rPr>
          <w:del w:id="28850" w:author="Quinten Van Woerkom" w:date="2024-12-18T15:02:00Z" w16du:dateUtc="2024-12-18T14:02:00Z"/>
          <w:lang w:val="en-GB"/>
        </w:rPr>
      </w:pPr>
    </w:p>
    <w:p w14:paraId="157861FB" w14:textId="5115DD79" w:rsidR="001A5A1C" w:rsidRPr="00CD3B8F" w:rsidRDefault="00C87970">
      <w:pPr>
        <w:pStyle w:val="Heading6"/>
        <w:spacing w:before="480" w:after="240"/>
        <w:rPr>
          <w:lang w:val="en-GB"/>
        </w:rPr>
        <w:pPrChange w:id="28851" w:author="Peter Van Der Plas" w:date="2024-12-27T14:02:00Z" w16du:dateUtc="2024-12-27T13:02:00Z">
          <w:pPr>
            <w:spacing w:before="0"/>
          </w:pPr>
        </w:pPrChange>
      </w:pPr>
      <w:ins w:id="28852" w:author="Quinten Van Woerkom" w:date="2024-12-18T17:22:00Z" w16du:dateUtc="2024-12-18T16:22:00Z">
        <w:r>
          <w:rPr>
            <w:lang w:val="en-GB"/>
          </w:rPr>
          <w:t>Definition</w:t>
        </w:r>
      </w:ins>
    </w:p>
    <w:tbl>
      <w:tblPr>
        <w:tblStyle w:val="RBTable"/>
        <w:tblW w:w="9179" w:type="dxa"/>
        <w:tblLayout w:type="fixed"/>
        <w:tblLook w:val="0400" w:firstRow="0" w:lastRow="0" w:firstColumn="0" w:lastColumn="0" w:noHBand="0" w:noVBand="1"/>
        <w:tblCaption w:val="DSO EventInstance E1"/>
      </w:tblPr>
      <w:tblGrid>
        <w:gridCol w:w="1667"/>
        <w:gridCol w:w="2977"/>
        <w:gridCol w:w="992"/>
        <w:gridCol w:w="1843"/>
        <w:gridCol w:w="708"/>
        <w:gridCol w:w="992"/>
      </w:tblGrid>
      <w:tr w:rsidR="004C430C" w:rsidRPr="004424B1" w14:paraId="567C7E1A" w14:textId="77777777" w:rsidTr="00D72453">
        <w:tc>
          <w:tcPr>
            <w:tcW w:w="1666" w:type="dxa"/>
            <w:shd w:val="clear" w:color="auto" w:fill="00CCFF"/>
          </w:tcPr>
          <w:p w14:paraId="67C86833" w14:textId="77777777" w:rsidR="004C430C" w:rsidRPr="004F1532" w:rsidRDefault="004C430C" w:rsidP="007B4994">
            <w:pPr>
              <w:pStyle w:val="TableCell"/>
              <w:keepNext/>
              <w:rPr>
                <w:bCs/>
                <w:color w:val="auto"/>
                <w:szCs w:val="18"/>
                <w:rPrChange w:id="28853" w:author="Peter Van Der Plas" w:date="2024-12-27T14:02:00Z" w16du:dateUtc="2024-12-27T13:02:00Z">
                  <w:rPr>
                    <w:color w:val="FFFFFF" w:themeColor="background1"/>
                  </w:rPr>
                </w:rPrChange>
              </w:rPr>
            </w:pPr>
            <w:r w:rsidRPr="004F1532">
              <w:rPr>
                <w:bCs/>
                <w:color w:val="auto"/>
                <w:szCs w:val="18"/>
                <w:rPrChange w:id="28854" w:author="Peter Van Der Plas" w:date="2024-12-27T14:02:00Z" w16du:dateUtc="2024-12-27T13:02:00Z">
                  <w:rPr>
                    <w:color w:val="FFFFFF" w:themeColor="background1"/>
                  </w:rPr>
                </w:rPrChange>
              </w:rPr>
              <w:t>Name</w:t>
            </w:r>
          </w:p>
        </w:tc>
        <w:tc>
          <w:tcPr>
            <w:tcW w:w="2976" w:type="dxa"/>
          </w:tcPr>
          <w:p w14:paraId="0E526324" w14:textId="77777777" w:rsidR="004C430C" w:rsidRPr="004F1532" w:rsidRDefault="004C430C" w:rsidP="007B4994">
            <w:pPr>
              <w:pStyle w:val="TableCell"/>
              <w:keepNext/>
              <w:rPr>
                <w:b/>
                <w:szCs w:val="18"/>
              </w:rPr>
            </w:pPr>
            <w:proofErr w:type="spellStart"/>
            <w:r w:rsidRPr="004F1532">
              <w:rPr>
                <w:b/>
                <w:szCs w:val="18"/>
              </w:rPr>
              <w:t>EventInstance</w:t>
            </w:r>
            <w:proofErr w:type="spellEnd"/>
          </w:p>
        </w:tc>
        <w:tc>
          <w:tcPr>
            <w:tcW w:w="992" w:type="dxa"/>
            <w:shd w:val="clear" w:color="auto" w:fill="00CCFF"/>
          </w:tcPr>
          <w:p w14:paraId="09B2242A" w14:textId="77777777" w:rsidR="004C430C" w:rsidRPr="004F1532" w:rsidRDefault="004C430C" w:rsidP="007B4994">
            <w:pPr>
              <w:pStyle w:val="TableCell"/>
              <w:keepNext/>
              <w:rPr>
                <w:bCs/>
                <w:color w:val="auto"/>
                <w:szCs w:val="18"/>
                <w:rPrChange w:id="28855" w:author="Peter Van Der Plas" w:date="2024-12-27T14:02:00Z" w16du:dateUtc="2024-12-27T13:02:00Z">
                  <w:rPr>
                    <w:b/>
                  </w:rPr>
                </w:rPrChange>
              </w:rPr>
            </w:pPr>
            <w:r w:rsidRPr="004F1532">
              <w:rPr>
                <w:bCs/>
                <w:color w:val="auto"/>
                <w:szCs w:val="18"/>
                <w:rPrChange w:id="28856" w:author="Peter Van Der Plas" w:date="2024-12-27T14:02:00Z" w16du:dateUtc="2024-12-27T13:02:00Z">
                  <w:rPr>
                    <w:b/>
                    <w:color w:val="FFFFFF" w:themeColor="background1"/>
                  </w:rPr>
                </w:rPrChange>
              </w:rPr>
              <w:t>Extends</w:t>
            </w:r>
          </w:p>
        </w:tc>
        <w:tc>
          <w:tcPr>
            <w:tcW w:w="1842" w:type="dxa"/>
          </w:tcPr>
          <w:p w14:paraId="122208B2" w14:textId="77777777" w:rsidR="004C430C" w:rsidRPr="004F1532" w:rsidRDefault="004C430C" w:rsidP="007B4994">
            <w:pPr>
              <w:pStyle w:val="TableCell"/>
              <w:keepNext/>
              <w:rPr>
                <w:b/>
                <w:szCs w:val="18"/>
              </w:rPr>
            </w:pPr>
            <w:proofErr w:type="gramStart"/>
            <w:r w:rsidRPr="004F1532">
              <w:rPr>
                <w:szCs w:val="18"/>
              </w:rPr>
              <w:t>MAL::</w:t>
            </w:r>
            <w:proofErr w:type="gramEnd"/>
            <w:r w:rsidRPr="004F1532">
              <w:rPr>
                <w:szCs w:val="18"/>
              </w:rPr>
              <w:t>Object</w:t>
            </w:r>
          </w:p>
        </w:tc>
        <w:tc>
          <w:tcPr>
            <w:tcW w:w="708" w:type="dxa"/>
            <w:shd w:val="clear" w:color="auto" w:fill="00CCFF"/>
          </w:tcPr>
          <w:p w14:paraId="3EB4594C" w14:textId="77777777" w:rsidR="004C430C" w:rsidRPr="004F1532" w:rsidRDefault="004C430C" w:rsidP="007B4994">
            <w:pPr>
              <w:pStyle w:val="TableCell"/>
              <w:keepNext/>
              <w:rPr>
                <w:bCs/>
                <w:color w:val="auto"/>
                <w:szCs w:val="18"/>
                <w:rPrChange w:id="28857" w:author="Peter Van Der Plas" w:date="2024-12-27T14:02:00Z" w16du:dateUtc="2024-12-27T13:02:00Z">
                  <w:rPr>
                    <w:b/>
                  </w:rPr>
                </w:rPrChange>
              </w:rPr>
            </w:pPr>
            <w:r w:rsidRPr="004F1532">
              <w:rPr>
                <w:bCs/>
                <w:color w:val="auto"/>
                <w:szCs w:val="18"/>
                <w:rPrChange w:id="28858" w:author="Peter Van Der Plas" w:date="2024-12-27T14:02:00Z" w16du:dateUtc="2024-12-27T13:02:00Z">
                  <w:rPr>
                    <w:b/>
                    <w:color w:val="FFFFFF" w:themeColor="background1"/>
                  </w:rPr>
                </w:rPrChange>
              </w:rPr>
              <w:t>SFP</w:t>
            </w:r>
          </w:p>
        </w:tc>
        <w:tc>
          <w:tcPr>
            <w:tcW w:w="992" w:type="dxa"/>
          </w:tcPr>
          <w:p w14:paraId="27D2A123" w14:textId="77777777" w:rsidR="004C430C" w:rsidRPr="004F1532" w:rsidRDefault="004C430C" w:rsidP="007B4994">
            <w:pPr>
              <w:pStyle w:val="TableCell"/>
              <w:keepNext/>
              <w:jc w:val="right"/>
              <w:rPr>
                <w:szCs w:val="18"/>
              </w:rPr>
            </w:pPr>
            <w:r w:rsidRPr="004F1532">
              <w:rPr>
                <w:szCs w:val="18"/>
              </w:rPr>
              <w:t>202</w:t>
            </w:r>
          </w:p>
        </w:tc>
      </w:tr>
    </w:tbl>
    <w:p w14:paraId="00FE82BE" w14:textId="77777777" w:rsidR="004C430C" w:rsidRPr="004424B1" w:rsidRDefault="004C430C" w:rsidP="004C430C">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1DFD5C0B" w14:textId="77777777" w:rsidTr="007A41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EEA5797" w14:textId="53BE2E46" w:rsidR="004C430C" w:rsidRPr="004424B1" w:rsidRDefault="004C430C" w:rsidP="007B4994">
            <w:pPr>
              <w:pStyle w:val="TableCell"/>
            </w:pPr>
            <w:del w:id="28859" w:author="Quinten Van Woerkom" w:date="2024-11-25T14:48:00Z" w16du:dateUtc="2024-11-25T13:48:00Z">
              <w:r w:rsidRPr="004424B1" w:rsidDel="002B0859">
                <w:delText>Attribute</w:delText>
              </w:r>
            </w:del>
            <w:ins w:id="28860" w:author="Quinten Van Woerkom" w:date="2024-11-25T14:48:00Z" w16du:dateUtc="2024-11-25T13:48:00Z">
              <w:r w:rsidR="002B0859">
                <w:t>Field</w:t>
              </w:r>
            </w:ins>
          </w:p>
        </w:tc>
        <w:tc>
          <w:tcPr>
            <w:tcW w:w="1984" w:type="dxa"/>
          </w:tcPr>
          <w:p w14:paraId="3F2F07E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0A4F429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1DBAAFF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770C7CE" w14:textId="77777777" w:rsidTr="006733F4">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BC0C626" w14:textId="77777777" w:rsidR="004C430C" w:rsidRPr="00BE1C3C" w:rsidRDefault="004C430C" w:rsidP="007B4994">
            <w:pPr>
              <w:pStyle w:val="TableCell"/>
              <w:rPr>
                <w:szCs w:val="18"/>
                <w:u w:val="single"/>
              </w:rPr>
            </w:pPr>
            <w:r w:rsidRPr="00BE1C3C">
              <w:rPr>
                <w:szCs w:val="18"/>
                <w:u w:val="single"/>
              </w:rPr>
              <w:t>identity</w:t>
            </w:r>
          </w:p>
        </w:tc>
        <w:tc>
          <w:tcPr>
            <w:tcW w:w="1984" w:type="dxa"/>
            <w:shd w:val="clear" w:color="auto" w:fill="D9D9D9" w:themeFill="background1" w:themeFillShade="D9"/>
          </w:tcPr>
          <w:p w14:paraId="4D7E637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ObjectIdentity</w:t>
            </w:r>
            <w:proofErr w:type="spellEnd"/>
          </w:p>
        </w:tc>
        <w:tc>
          <w:tcPr>
            <w:tcW w:w="992" w:type="dxa"/>
            <w:shd w:val="clear" w:color="auto" w:fill="D9D9D9" w:themeFill="background1" w:themeFillShade="D9"/>
          </w:tcPr>
          <w:p w14:paraId="04BAA6E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shd w:val="clear" w:color="auto" w:fill="D9D9D9" w:themeFill="background1" w:themeFillShade="D9"/>
          </w:tcPr>
          <w:p w14:paraId="07A170C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Identity of the </w:t>
            </w:r>
            <w:proofErr w:type="spellStart"/>
            <w:r w:rsidRPr="004424B1">
              <w:t>EventInstance</w:t>
            </w:r>
            <w:proofErr w:type="spellEnd"/>
          </w:p>
        </w:tc>
      </w:tr>
      <w:tr w:rsidR="004C430C" w:rsidRPr="004424B1" w14:paraId="7B2BC90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CADFC2F" w14:textId="77777777" w:rsidR="004C430C" w:rsidRPr="00BE1C3C" w:rsidRDefault="004C430C" w:rsidP="007B4994">
            <w:pPr>
              <w:pStyle w:val="TableCell"/>
              <w:rPr>
                <w:szCs w:val="18"/>
                <w:u w:val="single"/>
              </w:rPr>
            </w:pPr>
            <w:r w:rsidRPr="00BE1C3C">
              <w:rPr>
                <w:szCs w:val="18"/>
                <w:u w:val="single"/>
              </w:rPr>
              <w:t>definition</w:t>
            </w:r>
          </w:p>
        </w:tc>
        <w:tc>
          <w:tcPr>
            <w:tcW w:w="1984" w:type="dxa"/>
          </w:tcPr>
          <w:p w14:paraId="59B06273" w14:textId="7AB4F0DC"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28861" w:author="Peter Van Der Plas" w:date="2025-01-01T16:05:00Z" w16du:dateUtc="2025-01-01T15:05:00Z">
              <w:r w:rsidRPr="004424B1" w:rsidDel="00885C70">
                <w:br/>
              </w:r>
            </w:del>
            <w:ins w:id="28862" w:author="Peter Van Der Plas" w:date="2025-01-01T16:05:00Z" w16du:dateUtc="2025-01-01T15:05:00Z">
              <w:r w:rsidR="00885C70">
                <w:t xml:space="preserve"> </w:t>
              </w:r>
            </w:ins>
            <w:r w:rsidRPr="004424B1">
              <w:t>&lt;</w:t>
            </w:r>
            <w:proofErr w:type="spellStart"/>
            <w:r w:rsidRPr="004424B1">
              <w:t>EventDefinition</w:t>
            </w:r>
            <w:proofErr w:type="spellEnd"/>
            <w:r w:rsidRPr="004424B1">
              <w:t>&gt;</w:t>
            </w:r>
          </w:p>
        </w:tc>
        <w:tc>
          <w:tcPr>
            <w:tcW w:w="992" w:type="dxa"/>
          </w:tcPr>
          <w:p w14:paraId="5EBDCBA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23A21B4" w14:textId="2C15941B"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Reference to the </w:t>
            </w:r>
            <w:proofErr w:type="spellStart"/>
            <w:r w:rsidRPr="004424B1">
              <w:t>EventDefinition</w:t>
            </w:r>
            <w:proofErr w:type="spellEnd"/>
            <w:ins w:id="28863" w:author="Peter Van Der Plas" w:date="2024-12-28T18:40:00Z" w16du:dateUtc="2024-12-28T17:40:00Z">
              <w:r w:rsidR="00CF350D">
                <w:t>.</w:t>
              </w:r>
            </w:ins>
          </w:p>
        </w:tc>
      </w:tr>
      <w:tr w:rsidR="004C430C" w:rsidRPr="004424B1" w14:paraId="7530990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CC4585" w14:textId="77777777" w:rsidR="004C430C" w:rsidRPr="00BE1C3C" w:rsidRDefault="004C430C" w:rsidP="007B4994">
            <w:pPr>
              <w:pStyle w:val="TableCell"/>
              <w:rPr>
                <w:szCs w:val="18"/>
                <w:u w:val="single"/>
              </w:rPr>
            </w:pPr>
            <w:proofErr w:type="spellStart"/>
            <w:r w:rsidRPr="00BE1C3C">
              <w:rPr>
                <w:szCs w:val="18"/>
                <w:u w:val="single"/>
              </w:rPr>
              <w:t>sourceEvent</w:t>
            </w:r>
            <w:proofErr w:type="spellEnd"/>
          </w:p>
        </w:tc>
        <w:tc>
          <w:tcPr>
            <w:tcW w:w="1984" w:type="dxa"/>
          </w:tcPr>
          <w:p w14:paraId="0C93E4D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20BF110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CFD1C39" w14:textId="090E941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an external source event (e.g., NAV predicted event, or CSS contact event)</w:t>
            </w:r>
            <w:ins w:id="28864" w:author="Peter Van Der Plas" w:date="2024-12-28T18:40:00Z" w16du:dateUtc="2024-12-28T17:40:00Z">
              <w:r w:rsidR="00CF350D">
                <w:t>.</w:t>
              </w:r>
            </w:ins>
          </w:p>
        </w:tc>
      </w:tr>
      <w:tr w:rsidR="004C430C" w:rsidRPr="004424B1" w14:paraId="49162EF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46AEDEA" w14:textId="77777777" w:rsidR="004C430C" w:rsidRPr="00BE1C3C" w:rsidRDefault="004C430C" w:rsidP="007B4994">
            <w:pPr>
              <w:pStyle w:val="TableCell"/>
              <w:rPr>
                <w:szCs w:val="18"/>
                <w:u w:val="single"/>
              </w:rPr>
            </w:pPr>
            <w:r w:rsidRPr="00BE1C3C">
              <w:rPr>
                <w:szCs w:val="18"/>
                <w:u w:val="single"/>
              </w:rPr>
              <w:t>events</w:t>
            </w:r>
          </w:p>
        </w:tc>
        <w:tc>
          <w:tcPr>
            <w:tcW w:w="1984" w:type="dxa"/>
          </w:tcPr>
          <w:p w14:paraId="75362483" w14:textId="03CD9E5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Pr="004424B1">
              <w:t>ObjectRef</w:t>
            </w:r>
            <w:del w:id="28865" w:author="Peter Van Der Plas" w:date="2025-01-01T16:05:00Z" w16du:dateUtc="2025-01-01T15:05:00Z">
              <w:r w:rsidRPr="004424B1" w:rsidDel="00885C70">
                <w:br/>
              </w:r>
            </w:del>
            <w:ins w:id="28866" w:author="Peter Van Der Plas" w:date="2025-01-01T16:05:00Z" w16du:dateUtc="2025-01-01T15:05:00Z">
              <w:r w:rsidR="00885C70">
                <w:t xml:space="preserve"> </w:t>
              </w:r>
            </w:ins>
            <w:r w:rsidRPr="004424B1">
              <w:t>&lt;</w:t>
            </w:r>
            <w:proofErr w:type="spellStart"/>
            <w:r w:rsidRPr="004424B1">
              <w:t>EventInstance</w:t>
            </w:r>
            <w:proofErr w:type="spellEnd"/>
            <w:r w:rsidRPr="004424B1">
              <w:t>&gt;&gt;</w:t>
            </w:r>
          </w:p>
        </w:tc>
        <w:tc>
          <w:tcPr>
            <w:tcW w:w="992" w:type="dxa"/>
          </w:tcPr>
          <w:p w14:paraId="3923B51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29E81FB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List of references to child </w:t>
            </w:r>
            <w:proofErr w:type="spellStart"/>
            <w:r w:rsidRPr="004424B1">
              <w:t>EventInstances</w:t>
            </w:r>
            <w:proofErr w:type="spellEnd"/>
            <w:r w:rsidRPr="004424B1">
              <w:t>.  For a single event, this list is empty; for a group event, the list will be populated.</w:t>
            </w:r>
          </w:p>
        </w:tc>
      </w:tr>
      <w:tr w:rsidR="004C430C" w:rsidRPr="004424B1" w14:paraId="4A14280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156285" w14:textId="77777777" w:rsidR="004C430C" w:rsidRPr="00BE1C3C" w:rsidRDefault="004C430C" w:rsidP="007B4994">
            <w:pPr>
              <w:pStyle w:val="TableCell"/>
              <w:rPr>
                <w:szCs w:val="18"/>
              </w:rPr>
            </w:pPr>
            <w:proofErr w:type="spellStart"/>
            <w:r w:rsidRPr="00BE1C3C">
              <w:rPr>
                <w:szCs w:val="18"/>
              </w:rPr>
              <w:t>eventTime</w:t>
            </w:r>
            <w:proofErr w:type="spellEnd"/>
          </w:p>
        </w:tc>
        <w:tc>
          <w:tcPr>
            <w:tcW w:w="1984" w:type="dxa"/>
          </w:tcPr>
          <w:p w14:paraId="1671748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FineTime</w:t>
            </w:r>
            <w:proofErr w:type="spellEnd"/>
          </w:p>
        </w:tc>
        <w:tc>
          <w:tcPr>
            <w:tcW w:w="992" w:type="dxa"/>
          </w:tcPr>
          <w:p w14:paraId="198FAA8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78D7D7E" w14:textId="23E217B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Predicted or actual time of the event.  </w:t>
            </w:r>
            <w:proofErr w:type="spellStart"/>
            <w:r w:rsidRPr="004424B1">
              <w:t>EventTime</w:t>
            </w:r>
            <w:proofErr w:type="spellEnd"/>
            <w:r w:rsidRPr="004424B1">
              <w:t xml:space="preserve"> is nullable: it can be predicted without an </w:t>
            </w:r>
            <w:proofErr w:type="spellStart"/>
            <w:r w:rsidRPr="004424B1">
              <w:t>eventTime</w:t>
            </w:r>
            <w:proofErr w:type="spellEnd"/>
            <w:r w:rsidRPr="004424B1">
              <w:t xml:space="preserve"> (e.g., if position based)</w:t>
            </w:r>
            <w:ins w:id="28867" w:author="Peter Van Der Plas" w:date="2024-12-28T18:40:00Z" w16du:dateUtc="2024-12-28T17:40:00Z">
              <w:r w:rsidR="00CF350D">
                <w:t>.</w:t>
              </w:r>
            </w:ins>
          </w:p>
        </w:tc>
      </w:tr>
      <w:tr w:rsidR="004C430C" w:rsidRPr="004424B1" w14:paraId="026DA45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251A6C3" w14:textId="77777777" w:rsidR="004C430C" w:rsidRPr="00BE1C3C" w:rsidRDefault="004C430C" w:rsidP="007B4994">
            <w:pPr>
              <w:pStyle w:val="TableCell"/>
              <w:rPr>
                <w:szCs w:val="18"/>
              </w:rPr>
            </w:pPr>
            <w:r w:rsidRPr="00BE1C3C">
              <w:rPr>
                <w:szCs w:val="18"/>
              </w:rPr>
              <w:t>arguments</w:t>
            </w:r>
          </w:p>
        </w:tc>
        <w:tc>
          <w:tcPr>
            <w:tcW w:w="1984" w:type="dxa"/>
          </w:tcPr>
          <w:p w14:paraId="11773C1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&lt;Argument&gt;</w:t>
            </w:r>
          </w:p>
        </w:tc>
        <w:tc>
          <w:tcPr>
            <w:tcW w:w="992" w:type="dxa"/>
          </w:tcPr>
          <w:p w14:paraId="264A03F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08827D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Argument values for each argument defined in the </w:t>
            </w:r>
            <w:proofErr w:type="spellStart"/>
            <w:r w:rsidRPr="004424B1">
              <w:t>EventDefinition</w:t>
            </w:r>
            <w:proofErr w:type="spellEnd"/>
            <w:r w:rsidRPr="004424B1">
              <w:t>.</w:t>
            </w:r>
          </w:p>
        </w:tc>
      </w:tr>
      <w:tr w:rsidR="004C430C" w:rsidRPr="004424B1" w14:paraId="2DF0139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346AF1E" w14:textId="77777777" w:rsidR="004C430C" w:rsidRPr="00BE1C3C" w:rsidRDefault="004C430C" w:rsidP="007B4994">
            <w:pPr>
              <w:pStyle w:val="TableCell"/>
              <w:rPr>
                <w:szCs w:val="18"/>
              </w:rPr>
            </w:pPr>
            <w:proofErr w:type="spellStart"/>
            <w:r w:rsidRPr="00BE1C3C">
              <w:rPr>
                <w:szCs w:val="18"/>
              </w:rPr>
              <w:t>eventStatus</w:t>
            </w:r>
            <w:proofErr w:type="spellEnd"/>
          </w:p>
        </w:tc>
        <w:tc>
          <w:tcPr>
            <w:tcW w:w="1984" w:type="dxa"/>
          </w:tcPr>
          <w:p w14:paraId="09B8ED8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EventStatusEnum</w:t>
            </w:r>
            <w:proofErr w:type="spellEnd"/>
          </w:p>
        </w:tc>
        <w:tc>
          <w:tcPr>
            <w:tcW w:w="992" w:type="dxa"/>
          </w:tcPr>
          <w:p w14:paraId="167BF95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D18DD57" w14:textId="72A280D9"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Current status of the event instance (see event state model in </w:t>
            </w:r>
            <w:r w:rsidRPr="004424B1">
              <w:fldChar w:fldCharType="begin"/>
            </w:r>
            <w:r w:rsidRPr="004424B1">
              <w:instrText xml:space="preserve"> REF _Ref64044570 \r \h </w:instrText>
            </w:r>
            <w:r w:rsidR="004F1532">
              <w:instrText xml:space="preserve"> \* MERGEFORMAT </w:instrText>
            </w:r>
            <w:r w:rsidRPr="004424B1">
              <w:fldChar w:fldCharType="separate"/>
            </w:r>
            <w:ins w:id="28868" w:author="Peter Van Der Plas" w:date="2025-01-01T17:31:00Z" w16du:dateUtc="2025-01-01T16:31:00Z">
              <w:r w:rsidR="006D1623">
                <w:t>4.5.3.2</w:t>
              </w:r>
            </w:ins>
            <w:ins w:id="28869" w:author="Quinten Van Woerkom" w:date="2024-12-18T10:33:00Z" w16du:dateUtc="2024-12-18T09:33:00Z">
              <w:del w:id="28870" w:author="Peter Van Der Plas" w:date="2024-12-25T18:53:00Z" w16du:dateUtc="2024-12-25T17:53:00Z">
                <w:r w:rsidR="00077EC1" w:rsidDel="00547CCE">
                  <w:delText>4.5.3.2</w:delText>
                </w:r>
              </w:del>
            </w:ins>
            <w:del w:id="28871" w:author="Peter Van Der Plas" w:date="2024-12-25T18:53:00Z" w16du:dateUtc="2024-12-25T17:53:00Z">
              <w:r w:rsidR="00BF1AC4" w:rsidDel="00547CCE">
                <w:delText>4.2.3.2</w:delText>
              </w:r>
            </w:del>
            <w:r w:rsidRPr="004424B1">
              <w:fldChar w:fldCharType="end"/>
            </w:r>
            <w:r w:rsidRPr="004424B1">
              <w:t>)</w:t>
            </w:r>
            <w:ins w:id="28872" w:author="Peter Van Der Plas" w:date="2024-12-28T18:40:00Z" w16du:dateUtc="2024-12-28T17:40:00Z">
              <w:r w:rsidR="00CF350D">
                <w:t>.</w:t>
              </w:r>
            </w:ins>
          </w:p>
        </w:tc>
      </w:tr>
      <w:tr w:rsidR="004C430C" w:rsidRPr="004424B1" w14:paraId="692AE5E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E2B8E05" w14:textId="77777777" w:rsidR="004C430C" w:rsidRPr="00BE1C3C" w:rsidRDefault="004C430C" w:rsidP="007B4994">
            <w:pPr>
              <w:pStyle w:val="TableCell"/>
              <w:rPr>
                <w:szCs w:val="18"/>
              </w:rPr>
            </w:pPr>
            <w:proofErr w:type="spellStart"/>
            <w:r w:rsidRPr="00BE1C3C">
              <w:rPr>
                <w:szCs w:val="18"/>
              </w:rPr>
              <w:t>statusInfo</w:t>
            </w:r>
            <w:proofErr w:type="spellEnd"/>
          </w:p>
        </w:tc>
        <w:tc>
          <w:tcPr>
            <w:tcW w:w="1984" w:type="dxa"/>
          </w:tcPr>
          <w:p w14:paraId="17F448A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1195269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21F6072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StatusInfo</w:t>
            </w:r>
            <w:proofErr w:type="spellEnd"/>
            <w:r w:rsidRPr="004424B1">
              <w:t xml:space="preserve"> provides the reason for entering the terminated state and is customizable, but if the following conditions exist then the specified text shall be used:</w:t>
            </w:r>
          </w:p>
          <w:p w14:paraId="767C777E" w14:textId="030158B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Occurred (Event has been triggered)</w:t>
            </w:r>
            <w:ins w:id="28873" w:author="Peter Van Der Plas" w:date="2024-12-28T18:40:00Z" w16du:dateUtc="2024-12-28T17:40:00Z">
              <w:r w:rsidR="00CF350D">
                <w:t>;</w:t>
              </w:r>
            </w:ins>
          </w:p>
          <w:p w14:paraId="20011C4E" w14:textId="5ECF408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Did Not Occur (Event expired or did not occur within validity period)</w:t>
            </w:r>
            <w:ins w:id="28874" w:author="Peter Van Der Plas" w:date="2024-12-28T18:40:00Z" w16du:dateUtc="2024-12-28T17:40:00Z">
              <w:r w:rsidR="00CF350D">
                <w:t>;</w:t>
              </w:r>
            </w:ins>
          </w:p>
          <w:p w14:paraId="65A795CE" w14:textId="486C580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Deleted (Event was deleted)</w:t>
            </w:r>
            <w:ins w:id="28875" w:author="Peter Van Der Plas" w:date="2024-12-28T18:40:00Z" w16du:dateUtc="2024-12-28T17:40:00Z">
              <w:r w:rsidR="00CF350D">
                <w:t>.</w:t>
              </w:r>
            </w:ins>
          </w:p>
        </w:tc>
      </w:tr>
    </w:tbl>
    <w:p w14:paraId="2DC21E71" w14:textId="6F54AFF7" w:rsidR="004C430C" w:rsidDel="007A4151" w:rsidRDefault="00755EDF">
      <w:pPr>
        <w:pStyle w:val="Heading5"/>
        <w:spacing w:before="480"/>
        <w:rPr>
          <w:ins w:id="28876" w:author="Quinten Van Woerkom" w:date="2024-12-18T15:02:00Z" w16du:dateUtc="2024-12-18T14:02:00Z"/>
          <w:moveFrom w:id="28877" w:author="Peter Van Der Plas" w:date="2024-12-28T15:59:00Z" w16du:dateUtc="2024-12-28T14:59:00Z"/>
        </w:rPr>
        <w:pPrChange w:id="28878" w:author="Peter Van Der Plas" w:date="2024-12-27T14:03:00Z" w16du:dateUtc="2024-12-27T13:03:00Z">
          <w:pPr>
            <w:pStyle w:val="Heading5"/>
          </w:pPr>
        </w:pPrChange>
      </w:pPr>
      <w:bookmarkStart w:id="28879" w:name="_Ref51774307"/>
      <w:moveFromRangeStart w:id="28880" w:author="Peter Van Der Plas" w:date="2024-12-28T15:59:00Z" w:name="move186293970"/>
      <w:moveFrom w:id="28881" w:author="Peter Van Der Plas" w:date="2024-12-28T15:59:00Z" w16du:dateUtc="2024-12-28T14:59:00Z">
        <w:ins w:id="28882" w:author="Quinten Van Woerkom" w:date="2024-12-18T15:02:00Z" w16du:dateUtc="2024-12-18T14:02:00Z">
          <w:r w:rsidDel="007A4151">
            <w:t xml:space="preserve">Data Type: </w:t>
          </w:r>
        </w:ins>
        <w:r w:rsidR="004C430C" w:rsidRPr="004424B1" w:rsidDel="007A4151">
          <w:t>PredictabilityEnum</w:t>
        </w:r>
      </w:moveFrom>
    </w:p>
    <w:p w14:paraId="39F737BA" w14:textId="6533E689" w:rsidR="00755EDF" w:rsidDel="007A4151" w:rsidRDefault="00755EDF" w:rsidP="00755EDF">
      <w:pPr>
        <w:pStyle w:val="Heading6"/>
        <w:rPr>
          <w:ins w:id="28883" w:author="Quinten Van Woerkom" w:date="2024-12-18T15:03:00Z" w16du:dateUtc="2024-12-18T14:03:00Z"/>
          <w:moveFrom w:id="28884" w:author="Peter Van Der Plas" w:date="2024-12-28T15:59:00Z" w16du:dateUtc="2024-12-28T14:59:00Z"/>
        </w:rPr>
      </w:pPr>
      <w:moveFrom w:id="28885" w:author="Peter Van Der Plas" w:date="2024-12-28T15:59:00Z" w16du:dateUtc="2024-12-28T14:59:00Z">
        <w:ins w:id="28886" w:author="Quinten Van Woerkom" w:date="2024-12-18T15:02:00Z" w16du:dateUtc="2024-12-18T14:02:00Z">
          <w:r w:rsidDel="007A4151">
            <w:t>Overview</w:t>
          </w:r>
        </w:ins>
      </w:moveFrom>
    </w:p>
    <w:p w14:paraId="74C016EA" w14:textId="758AD21B" w:rsidR="00B13585" w:rsidRPr="00B13585" w:rsidDel="007A4151" w:rsidRDefault="00B13585">
      <w:pPr>
        <w:rPr>
          <w:ins w:id="28887" w:author="Quinten Van Woerkom" w:date="2024-12-18T15:02:00Z" w16du:dateUtc="2024-12-18T14:02:00Z"/>
          <w:moveFrom w:id="28888" w:author="Peter Van Der Plas" w:date="2024-12-28T15:59:00Z" w16du:dateUtc="2024-12-28T14:59:00Z"/>
        </w:rPr>
        <w:pPrChange w:id="28889" w:author="Quinten Van Woerkom" w:date="2024-12-18T15:03:00Z" w16du:dateUtc="2024-12-18T14:03:00Z">
          <w:pPr>
            <w:pStyle w:val="Heading6"/>
          </w:pPr>
        </w:pPrChange>
      </w:pPr>
      <w:moveFrom w:id="28890" w:author="Peter Van Der Plas" w:date="2024-12-28T15:59:00Z" w16du:dateUtc="2024-12-28T14:59:00Z">
        <w:ins w:id="28891" w:author="Quinten Van Woerkom" w:date="2024-12-18T15:04:00Z" w16du:dateUtc="2024-12-18T14:04:00Z">
          <w:r w:rsidDel="007A4151">
            <w:t xml:space="preserve">The PredictabilityEnum enumeration is used to indicate whether a given Event is predictable or </w:t>
          </w:r>
        </w:ins>
        <w:ins w:id="28892" w:author="Quinten Van Woerkom" w:date="2024-12-18T15:05:00Z" w16du:dateUtc="2024-12-18T14:05:00Z">
          <w:r w:rsidDel="007A4151">
            <w:t>can occur at any time.</w:t>
          </w:r>
        </w:ins>
      </w:moveFrom>
    </w:p>
    <w:p w14:paraId="03F57FA2" w14:textId="69AB4F6A" w:rsidR="00755EDF" w:rsidDel="007A4151" w:rsidRDefault="00755EDF">
      <w:pPr>
        <w:pStyle w:val="Heading6"/>
        <w:spacing w:after="240"/>
        <w:rPr>
          <w:moveFrom w:id="28893" w:author="Peter Van Der Plas" w:date="2024-12-28T15:59:00Z" w16du:dateUtc="2024-12-28T14:59:00Z"/>
        </w:rPr>
      </w:pPr>
    </w:p>
    <w:p w14:paraId="2FC813CD" w14:textId="1EE6C5B9" w:rsidR="00951043" w:rsidRPr="00B13585" w:rsidDel="007A4151" w:rsidRDefault="00C87970">
      <w:pPr>
        <w:pStyle w:val="Heading6"/>
        <w:spacing w:before="480" w:after="240"/>
        <w:rPr>
          <w:moveFrom w:id="28894" w:author="Peter Van Der Plas" w:date="2024-12-28T15:59:00Z" w16du:dateUtc="2024-12-28T14:59:00Z"/>
          <w:rPrChange w:id="28895" w:author="Quinten Van Woerkom" w:date="2024-12-18T15:03:00Z" w16du:dateUtc="2024-12-18T14:03:00Z">
            <w:rPr>
              <w:moveFrom w:id="28896" w:author="Peter Van Der Plas" w:date="2024-12-28T15:59:00Z" w16du:dateUtc="2024-12-28T14:59:00Z"/>
              <w:lang w:val="en-GB" w:eastAsia="en-GB"/>
            </w:rPr>
          </w:rPrChange>
        </w:rPr>
        <w:pPrChange w:id="28897" w:author="Peter Van Der Plas" w:date="2024-12-27T14:03:00Z" w16du:dateUtc="2024-12-27T13:03:00Z">
          <w:pPr>
            <w:spacing w:before="0"/>
          </w:pPr>
        </w:pPrChange>
      </w:pPr>
      <w:moveFrom w:id="28898" w:author="Peter Van Der Plas" w:date="2024-12-28T15:59:00Z" w16du:dateUtc="2024-12-28T14:59:00Z">
        <w:ins w:id="28899" w:author="Quinten Van Woerkom" w:date="2024-12-18T17:22:00Z" w16du:dateUtc="2024-12-18T16:22:00Z">
          <w:r w:rsidDel="007A4151">
            <w:t>Definition</w:t>
          </w:r>
        </w:ins>
      </w:moveFrom>
    </w:p>
    <w:p w14:paraId="0E83492C" w14:textId="792BC311" w:rsidR="004C430C" w:rsidRPr="004424B1" w:rsidRDefault="004C430C" w:rsidP="000E06BC">
      <w:pPr>
        <w:pStyle w:val="Heading4"/>
        <w:spacing w:before="480"/>
        <w:rPr>
          <w:lang w:val="en-GB"/>
        </w:rPr>
      </w:pPr>
      <w:bookmarkStart w:id="28900" w:name="_Ref64044570"/>
      <w:moveFromRangeEnd w:id="28880"/>
      <w:r w:rsidRPr="004424B1">
        <w:rPr>
          <w:lang w:val="en-GB"/>
        </w:rPr>
        <w:t>Event Stat</w:t>
      </w:r>
      <w:bookmarkEnd w:id="28879"/>
      <w:bookmarkEnd w:id="28900"/>
      <w:r w:rsidR="002B6989" w:rsidRPr="004424B1">
        <w:rPr>
          <w:lang w:val="en-GB"/>
        </w:rPr>
        <w:t>us</w:t>
      </w:r>
    </w:p>
    <w:p w14:paraId="5CBA6CDA" w14:textId="75BC526E" w:rsidR="004C430C" w:rsidRDefault="00B13585" w:rsidP="00B13585">
      <w:pPr>
        <w:pStyle w:val="Heading5"/>
        <w:rPr>
          <w:ins w:id="28901" w:author="Quinten Van Woerkom" w:date="2024-12-18T15:05:00Z" w16du:dateUtc="2024-12-18T14:05:00Z"/>
        </w:rPr>
      </w:pPr>
      <w:ins w:id="28902" w:author="Quinten Van Woerkom" w:date="2024-12-18T15:05:00Z" w16du:dateUtc="2024-12-18T14:05:00Z">
        <w:r>
          <w:t xml:space="preserve">Data Type: </w:t>
        </w:r>
      </w:ins>
      <w:proofErr w:type="spellStart"/>
      <w:r w:rsidR="004C430C" w:rsidRPr="004424B1">
        <w:t>EventStatusEnum</w:t>
      </w:r>
      <w:proofErr w:type="spellEnd"/>
    </w:p>
    <w:p w14:paraId="3E5C7BD1" w14:textId="7920C7DA" w:rsidR="00B13585" w:rsidRPr="00B13585" w:rsidRDefault="00B13585">
      <w:pPr>
        <w:pStyle w:val="Heading6"/>
        <w:pPrChange w:id="28903" w:author="Quinten Van Woerkom" w:date="2024-12-18T15:05:00Z" w16du:dateUtc="2024-12-18T14:05:00Z">
          <w:pPr>
            <w:pStyle w:val="HeadingNoNumber"/>
            <w:spacing w:before="200"/>
          </w:pPr>
        </w:pPrChange>
      </w:pPr>
      <w:ins w:id="28904" w:author="Quinten Van Woerkom" w:date="2024-12-18T15:05:00Z" w16du:dateUtc="2024-12-18T14:05:00Z">
        <w:r>
          <w:t>Overview</w:t>
        </w:r>
      </w:ins>
    </w:p>
    <w:p w14:paraId="76EED7E2" w14:textId="7B77A824" w:rsidR="004C430C" w:rsidRDefault="004C430C" w:rsidP="000910AB">
      <w:pPr>
        <w:keepNext/>
        <w:rPr>
          <w:ins w:id="28905" w:author="Quinten Van Woerkom" w:date="2024-12-18T15:05:00Z" w16du:dateUtc="2024-12-18T14:05:00Z"/>
          <w:lang w:val="en-GB"/>
        </w:rPr>
      </w:pPr>
      <w:del w:id="28906" w:author="Quinten Van Woerkom" w:date="2024-12-18T15:06:00Z" w16du:dateUtc="2024-12-18T14:06:00Z">
        <w:r w:rsidRPr="004424B1" w:rsidDel="00B13585">
          <w:rPr>
            <w:lang w:val="en-GB"/>
          </w:rPr>
          <w:delText xml:space="preserve">The following states are defined for </w:delText>
        </w:r>
        <w:r w:rsidRPr="004424B1" w:rsidDel="00B13585">
          <w:rPr>
            <w:b/>
            <w:lang w:val="en-GB"/>
          </w:rPr>
          <w:delText>EventStatus</w:delText>
        </w:r>
      </w:del>
      <w:del w:id="28907" w:author="Quinten Van Woerkom" w:date="2024-12-18T15:05:00Z" w16du:dateUtc="2024-12-18T14:05:00Z">
        <w:r w:rsidRPr="004424B1" w:rsidDel="00B13585">
          <w:rPr>
            <w:lang w:val="en-GB"/>
          </w:rPr>
          <w:delText>:</w:delText>
        </w:r>
      </w:del>
      <w:ins w:id="28908" w:author="Quinten Van Woerkom" w:date="2024-12-18T15:06:00Z" w16du:dateUtc="2024-12-18T14:06:00Z">
        <w:r w:rsidR="00B13585">
          <w:rPr>
            <w:lang w:val="en-GB"/>
          </w:rPr>
          <w:t xml:space="preserve">The </w:t>
        </w:r>
        <w:proofErr w:type="spellStart"/>
        <w:r w:rsidR="00B13585">
          <w:rPr>
            <w:lang w:val="en-GB"/>
          </w:rPr>
          <w:t>EventStatusEnum</w:t>
        </w:r>
        <w:proofErr w:type="spellEnd"/>
        <w:r w:rsidR="00B13585">
          <w:rPr>
            <w:lang w:val="en-GB"/>
          </w:rPr>
          <w:t xml:space="preserve"> represents the status of a given </w:t>
        </w:r>
        <w:proofErr w:type="spellStart"/>
        <w:r w:rsidR="00B13585">
          <w:rPr>
            <w:lang w:val="en-GB"/>
          </w:rPr>
          <w:t>EventInstance</w:t>
        </w:r>
        <w:proofErr w:type="spellEnd"/>
        <w:r w:rsidR="00B13585">
          <w:rPr>
            <w:lang w:val="en-GB"/>
          </w:rPr>
          <w:t>.</w:t>
        </w:r>
      </w:ins>
    </w:p>
    <w:p w14:paraId="778221AF" w14:textId="73855954" w:rsidR="00B13585" w:rsidDel="00C87970" w:rsidRDefault="00B13585">
      <w:pPr>
        <w:pStyle w:val="Heading6"/>
        <w:spacing w:after="240"/>
        <w:rPr>
          <w:del w:id="28909" w:author="Quinten Van Woerkom" w:date="2024-12-18T15:05:00Z" w16du:dateUtc="2024-12-18T14:05:00Z"/>
          <w:lang w:val="en-GB"/>
        </w:rPr>
      </w:pPr>
    </w:p>
    <w:p w14:paraId="7D50855F" w14:textId="6BD4040E" w:rsidR="001A5A1C" w:rsidRPr="00B13585" w:rsidRDefault="00C87970">
      <w:pPr>
        <w:pStyle w:val="Heading6"/>
        <w:spacing w:before="480" w:after="240"/>
        <w:rPr>
          <w:lang w:val="en-GB"/>
        </w:rPr>
        <w:pPrChange w:id="28910" w:author="Peter Van Der Plas" w:date="2024-12-27T14:04:00Z" w16du:dateUtc="2024-12-27T13:04:00Z">
          <w:pPr>
            <w:keepNext/>
            <w:spacing w:before="0"/>
          </w:pPr>
        </w:pPrChange>
      </w:pPr>
      <w:ins w:id="28911" w:author="Quinten Van Woerkom" w:date="2024-12-18T17:21:00Z" w16du:dateUtc="2024-12-18T16:21:00Z">
        <w:r>
          <w:rPr>
            <w:lang w:val="en-GB"/>
          </w:rPr>
          <w:t>Definitio</w:t>
        </w:r>
      </w:ins>
      <w:ins w:id="28912" w:author="Quinten Van Woerkom" w:date="2024-12-18T17:22:00Z" w16du:dateUtc="2024-12-18T16:22:00Z">
        <w:r>
          <w:rPr>
            <w:lang w:val="en-GB"/>
          </w:rPr>
          <w:t>n</w:t>
        </w:r>
      </w:ins>
    </w:p>
    <w:tbl>
      <w:tblPr>
        <w:tblStyle w:val="RBTable"/>
        <w:tblW w:w="9185" w:type="dxa"/>
        <w:tblLayout w:type="fixed"/>
        <w:tblCellMar>
          <w:top w:w="57" w:type="dxa"/>
          <w:left w:w="86" w:type="dxa"/>
          <w:bottom w:w="57" w:type="dxa"/>
          <w:right w:w="86" w:type="dxa"/>
        </w:tblCellMar>
        <w:tblLook w:val="0400" w:firstRow="0" w:lastRow="0" w:firstColumn="0" w:lastColumn="0" w:noHBand="0" w:noVBand="1"/>
        <w:tblCaption w:val="DSE EventStatusEnum E1"/>
      </w:tblPr>
      <w:tblGrid>
        <w:gridCol w:w="1809"/>
        <w:gridCol w:w="5674"/>
        <w:gridCol w:w="709"/>
        <w:gridCol w:w="993"/>
      </w:tblGrid>
      <w:tr w:rsidR="004C430C" w:rsidRPr="004424B1" w14:paraId="10674D02" w14:textId="77777777" w:rsidTr="00D72453">
        <w:trPr>
          <w:trHeight w:val="20"/>
        </w:trPr>
        <w:tc>
          <w:tcPr>
            <w:tcW w:w="1808" w:type="dxa"/>
            <w:shd w:val="clear" w:color="auto" w:fill="00CCFF"/>
          </w:tcPr>
          <w:p w14:paraId="43DD007F" w14:textId="77777777" w:rsidR="004C430C" w:rsidRPr="004F1532" w:rsidRDefault="004C430C" w:rsidP="000910AB">
            <w:pPr>
              <w:pStyle w:val="TableCell"/>
              <w:keepNext/>
              <w:spacing w:before="0" w:after="0"/>
              <w:rPr>
                <w:bCs/>
                <w:color w:val="auto"/>
                <w:szCs w:val="18"/>
                <w:rPrChange w:id="28913" w:author="Peter Van Der Plas" w:date="2024-12-27T14:05:00Z" w16du:dateUtc="2024-12-27T13:05:00Z">
                  <w:rPr>
                    <w:color w:val="FFFFFF" w:themeColor="background1"/>
                  </w:rPr>
                </w:rPrChange>
              </w:rPr>
            </w:pPr>
            <w:r w:rsidRPr="004F1532">
              <w:rPr>
                <w:bCs/>
                <w:color w:val="auto"/>
                <w:szCs w:val="18"/>
                <w:rPrChange w:id="28914" w:author="Peter Van Der Plas" w:date="2024-12-27T14:05:00Z" w16du:dateUtc="2024-12-27T13:05:00Z">
                  <w:rPr>
                    <w:color w:val="FFFFFF" w:themeColor="background1"/>
                  </w:rPr>
                </w:rPrChange>
              </w:rPr>
              <w:t>Name</w:t>
            </w:r>
          </w:p>
        </w:tc>
        <w:tc>
          <w:tcPr>
            <w:tcW w:w="5669" w:type="dxa"/>
          </w:tcPr>
          <w:p w14:paraId="1068EAAC" w14:textId="77777777" w:rsidR="004C430C" w:rsidRPr="004F1532" w:rsidRDefault="004C430C" w:rsidP="000910AB">
            <w:pPr>
              <w:pStyle w:val="TableCell"/>
              <w:spacing w:before="0" w:after="0"/>
              <w:rPr>
                <w:b/>
                <w:szCs w:val="18"/>
              </w:rPr>
            </w:pPr>
            <w:proofErr w:type="spellStart"/>
            <w:r w:rsidRPr="004F1532">
              <w:rPr>
                <w:b/>
                <w:szCs w:val="18"/>
              </w:rPr>
              <w:t>EventStatusEnum</w:t>
            </w:r>
            <w:proofErr w:type="spellEnd"/>
          </w:p>
        </w:tc>
        <w:tc>
          <w:tcPr>
            <w:tcW w:w="708" w:type="dxa"/>
            <w:shd w:val="clear" w:color="auto" w:fill="00CCFF"/>
          </w:tcPr>
          <w:p w14:paraId="23FF767E" w14:textId="77777777" w:rsidR="004C430C" w:rsidRPr="004F1532" w:rsidRDefault="004C430C" w:rsidP="000910AB">
            <w:pPr>
              <w:pStyle w:val="TableCell"/>
              <w:spacing w:before="0" w:after="0"/>
              <w:rPr>
                <w:bCs/>
                <w:color w:val="auto"/>
                <w:szCs w:val="18"/>
                <w:rPrChange w:id="28915" w:author="Peter Van Der Plas" w:date="2024-12-27T14:05:00Z" w16du:dateUtc="2024-12-27T13:05:00Z">
                  <w:rPr>
                    <w:b/>
                  </w:rPr>
                </w:rPrChange>
              </w:rPr>
            </w:pPr>
            <w:r w:rsidRPr="004F1532">
              <w:rPr>
                <w:bCs/>
                <w:color w:val="auto"/>
                <w:szCs w:val="18"/>
                <w:rPrChange w:id="28916" w:author="Peter Van Der Plas" w:date="2024-12-27T14:05:00Z" w16du:dateUtc="2024-12-27T13:05:00Z">
                  <w:rPr>
                    <w:b/>
                    <w:color w:val="FFFFFF" w:themeColor="background1"/>
                  </w:rPr>
                </w:rPrChange>
              </w:rPr>
              <w:t>SFP</w:t>
            </w:r>
          </w:p>
        </w:tc>
        <w:tc>
          <w:tcPr>
            <w:tcW w:w="992" w:type="dxa"/>
          </w:tcPr>
          <w:p w14:paraId="1A71877C" w14:textId="3AF7AA8F" w:rsidR="004C430C" w:rsidRPr="004F1532" w:rsidRDefault="004C430C" w:rsidP="000910AB">
            <w:pPr>
              <w:pStyle w:val="TableCell"/>
              <w:spacing w:before="0" w:after="0"/>
              <w:jc w:val="right"/>
              <w:rPr>
                <w:szCs w:val="18"/>
              </w:rPr>
            </w:pPr>
            <w:commentRangeStart w:id="28917"/>
            <w:del w:id="28918" w:author="Peter Van Der Plas" w:date="2024-12-28T17:51:00Z" w16du:dateUtc="2024-12-28T16:51:00Z">
              <w:r w:rsidRPr="004F1532" w:rsidDel="00B91A36">
                <w:rPr>
                  <w:szCs w:val="18"/>
                </w:rPr>
                <w:delText>204</w:delText>
              </w:r>
            </w:del>
            <w:ins w:id="28919" w:author="Peter Van Der Plas" w:date="2024-12-28T17:53:00Z" w16du:dateUtc="2024-12-28T16:53:00Z">
              <w:r w:rsidR="00B91A36">
                <w:rPr>
                  <w:szCs w:val="18"/>
                </w:rPr>
                <w:t>203</w:t>
              </w:r>
            </w:ins>
            <w:commentRangeEnd w:id="28917"/>
            <w:ins w:id="28920" w:author="Peter Van Der Plas" w:date="2024-12-28T17:55:00Z" w16du:dateUtc="2024-12-28T16:55:00Z">
              <w:r w:rsidR="00B91A36">
                <w:rPr>
                  <w:rStyle w:val="CommentReference"/>
                  <w:rFonts w:ascii="Times New Roman" w:hAnsi="Times New Roman" w:cs="Times New Roman"/>
                  <w:color w:val="auto"/>
                  <w:lang w:val="en-US" w:eastAsia="en-US"/>
                </w:rPr>
                <w:commentReference w:id="28917"/>
              </w:r>
            </w:ins>
          </w:p>
        </w:tc>
      </w:tr>
    </w:tbl>
    <w:p w14:paraId="6601F89A" w14:textId="77777777" w:rsidR="004C430C" w:rsidRPr="004424B1" w:rsidRDefault="004C430C" w:rsidP="000E06BC">
      <w:pPr>
        <w:keepNext/>
        <w:spacing w:before="0" w:line="240" w:lineRule="auto"/>
        <w:rPr>
          <w:sz w:val="2"/>
          <w:szCs w:val="2"/>
          <w:lang w:val="en-GB"/>
        </w:rPr>
      </w:pPr>
    </w:p>
    <w:tbl>
      <w:tblPr>
        <w:tblStyle w:val="RBTable"/>
        <w:tblW w:w="9179" w:type="dxa"/>
        <w:tblLayout w:type="fixed"/>
        <w:tblCellMar>
          <w:top w:w="57" w:type="dxa"/>
          <w:left w:w="86" w:type="dxa"/>
          <w:bottom w:w="57" w:type="dxa"/>
          <w:right w:w="86" w:type="dxa"/>
        </w:tblCellMar>
        <w:tblLook w:val="04A0" w:firstRow="1" w:lastRow="0" w:firstColumn="1" w:lastColumn="0" w:noHBand="0" w:noVBand="1"/>
      </w:tblPr>
      <w:tblGrid>
        <w:gridCol w:w="1809"/>
        <w:gridCol w:w="1134"/>
        <w:gridCol w:w="6236"/>
      </w:tblGrid>
      <w:tr w:rsidR="004C430C" w:rsidRPr="004424B1" w14:paraId="1EB0D312" w14:textId="77777777" w:rsidTr="007A415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809" w:type="dxa"/>
          </w:tcPr>
          <w:p w14:paraId="74AB1298" w14:textId="77777777" w:rsidR="004C430C" w:rsidRPr="004424B1" w:rsidRDefault="004C430C" w:rsidP="000910AB">
            <w:pPr>
              <w:pStyle w:val="TableCell"/>
              <w:spacing w:before="0" w:after="0"/>
            </w:pPr>
            <w:r w:rsidRPr="004424B1">
              <w:t>Status</w:t>
            </w:r>
          </w:p>
        </w:tc>
        <w:tc>
          <w:tcPr>
            <w:tcW w:w="1134" w:type="dxa"/>
          </w:tcPr>
          <w:p w14:paraId="61F54B93" w14:textId="77777777" w:rsidR="004C430C" w:rsidRPr="004424B1" w:rsidRDefault="004C430C" w:rsidP="000910AB">
            <w:pPr>
              <w:pStyle w:val="TableCell"/>
              <w:spacing w:before="0" w:after="0"/>
              <w:jc w:val="center"/>
              <w:cnfStyle w:val="100000000000" w:firstRow="1" w:lastRow="0" w:firstColumn="0" w:lastColumn="0" w:oddVBand="0" w:evenVBand="0" w:oddHBand="0" w:evenHBand="0" w:firstRowFirstColumn="0" w:firstRowLastColumn="0" w:lastRowFirstColumn="0" w:lastRowLastColumn="0"/>
            </w:pPr>
            <w:r w:rsidRPr="004424B1">
              <w:t>Value</w:t>
            </w:r>
          </w:p>
        </w:tc>
        <w:tc>
          <w:tcPr>
            <w:tcW w:w="6236" w:type="dxa"/>
          </w:tcPr>
          <w:p w14:paraId="1A613812"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41F7E1E" w14:textId="77777777" w:rsidTr="007A4151">
        <w:trPr>
          <w:trHeight w:val="20"/>
        </w:trPr>
        <w:tc>
          <w:tcPr>
            <w:cnfStyle w:val="001000000000" w:firstRow="0" w:lastRow="0" w:firstColumn="1" w:lastColumn="0" w:oddVBand="0" w:evenVBand="0" w:oddHBand="0" w:evenHBand="0" w:firstRowFirstColumn="0" w:firstRowLastColumn="0" w:lastRowFirstColumn="0" w:lastRowLastColumn="0"/>
            <w:tcW w:w="1809" w:type="dxa"/>
          </w:tcPr>
          <w:p w14:paraId="009E2CCA" w14:textId="77777777" w:rsidR="004C430C" w:rsidRPr="00BE1C3C" w:rsidRDefault="004C430C" w:rsidP="000910AB">
            <w:pPr>
              <w:pStyle w:val="TableCell"/>
              <w:spacing w:before="0" w:after="0"/>
              <w:rPr>
                <w:szCs w:val="18"/>
              </w:rPr>
            </w:pPr>
            <w:r w:rsidRPr="00BE1C3C">
              <w:rPr>
                <w:szCs w:val="18"/>
              </w:rPr>
              <w:t>GROUP</w:t>
            </w:r>
          </w:p>
        </w:tc>
        <w:tc>
          <w:tcPr>
            <w:tcW w:w="1134" w:type="dxa"/>
          </w:tcPr>
          <w:p w14:paraId="4F28ED4A" w14:textId="77777777" w:rsidR="004C430C" w:rsidRPr="004424B1" w:rsidRDefault="004C430C" w:rsidP="000910AB">
            <w:pPr>
              <w:pStyle w:val="TableCell"/>
              <w:spacing w:before="0" w:after="0"/>
              <w:jc w:val="center"/>
              <w:cnfStyle w:val="000000000000" w:firstRow="0" w:lastRow="0" w:firstColumn="0" w:lastColumn="0" w:oddVBand="0" w:evenVBand="0" w:oddHBand="0" w:evenHBand="0" w:firstRowFirstColumn="0" w:firstRowLastColumn="0" w:lastRowFirstColumn="0" w:lastRowLastColumn="0"/>
            </w:pPr>
            <w:r w:rsidRPr="004424B1">
              <w:t>1</w:t>
            </w:r>
          </w:p>
        </w:tc>
        <w:tc>
          <w:tcPr>
            <w:tcW w:w="6236" w:type="dxa"/>
          </w:tcPr>
          <w:p w14:paraId="70241AA7" w14:textId="2C0AB782"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The </w:t>
            </w:r>
            <w:proofErr w:type="spellStart"/>
            <w:r w:rsidRPr="004424B1">
              <w:t>EventInstance</w:t>
            </w:r>
            <w:proofErr w:type="spellEnd"/>
            <w:r w:rsidRPr="004424B1">
              <w:t xml:space="preserve"> is a group event</w:t>
            </w:r>
            <w:ins w:id="28921" w:author="Peter Van Der Plas" w:date="2024-12-28T18:40:00Z" w16du:dateUtc="2024-12-28T17:40:00Z">
              <w:r w:rsidR="00CF350D">
                <w:t>.</w:t>
              </w:r>
            </w:ins>
          </w:p>
        </w:tc>
      </w:tr>
      <w:tr w:rsidR="004C430C" w:rsidRPr="004424B1" w14:paraId="1E4EE9CB" w14:textId="77777777" w:rsidTr="007A4151">
        <w:trPr>
          <w:trHeight w:val="20"/>
        </w:trPr>
        <w:tc>
          <w:tcPr>
            <w:cnfStyle w:val="001000000000" w:firstRow="0" w:lastRow="0" w:firstColumn="1" w:lastColumn="0" w:oddVBand="0" w:evenVBand="0" w:oddHBand="0" w:evenHBand="0" w:firstRowFirstColumn="0" w:firstRowLastColumn="0" w:lastRowFirstColumn="0" w:lastRowLastColumn="0"/>
            <w:tcW w:w="1809" w:type="dxa"/>
          </w:tcPr>
          <w:p w14:paraId="37360BB5" w14:textId="77777777" w:rsidR="004C430C" w:rsidRPr="00BE1C3C" w:rsidRDefault="004C430C" w:rsidP="000910AB">
            <w:pPr>
              <w:pStyle w:val="TableCell"/>
              <w:spacing w:before="0" w:after="0"/>
              <w:rPr>
                <w:szCs w:val="18"/>
              </w:rPr>
            </w:pPr>
            <w:r w:rsidRPr="00BE1C3C">
              <w:rPr>
                <w:szCs w:val="18"/>
              </w:rPr>
              <w:t>PLANNED</w:t>
            </w:r>
          </w:p>
        </w:tc>
        <w:tc>
          <w:tcPr>
            <w:tcW w:w="1134" w:type="dxa"/>
          </w:tcPr>
          <w:p w14:paraId="2F6BEB2F" w14:textId="77777777" w:rsidR="004C430C" w:rsidRPr="004424B1" w:rsidRDefault="004C430C" w:rsidP="000910AB">
            <w:pPr>
              <w:pStyle w:val="TableCell"/>
              <w:spacing w:before="0" w:after="0"/>
              <w:jc w:val="center"/>
              <w:cnfStyle w:val="000000000000" w:firstRow="0" w:lastRow="0" w:firstColumn="0" w:lastColumn="0" w:oddVBand="0" w:evenVBand="0" w:oddHBand="0" w:evenHBand="0" w:firstRowFirstColumn="0" w:firstRowLastColumn="0" w:lastRowFirstColumn="0" w:lastRowLastColumn="0"/>
            </w:pPr>
            <w:r w:rsidRPr="004424B1">
              <w:t>2</w:t>
            </w:r>
          </w:p>
        </w:tc>
        <w:tc>
          <w:tcPr>
            <w:tcW w:w="6236" w:type="dxa"/>
          </w:tcPr>
          <w:p w14:paraId="5A2A280A" w14:textId="207EF9A4"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The </w:t>
            </w:r>
            <w:proofErr w:type="spellStart"/>
            <w:r w:rsidRPr="004424B1">
              <w:t>EventInstance</w:t>
            </w:r>
            <w:proofErr w:type="spellEnd"/>
            <w:r w:rsidRPr="004424B1">
              <w:t xml:space="preserve"> has been included in the </w:t>
            </w:r>
            <w:proofErr w:type="gramStart"/>
            <w:r w:rsidRPr="004424B1">
              <w:t xml:space="preserve">Plan </w:t>
            </w:r>
            <w:ins w:id="28922" w:author="Peter Van Der Plas" w:date="2024-12-28T18:40:00Z" w16du:dateUtc="2024-12-28T17:40:00Z">
              <w:r w:rsidR="00CF350D">
                <w:t>.</w:t>
              </w:r>
            </w:ins>
            <w:proofErr w:type="gramEnd"/>
          </w:p>
        </w:tc>
      </w:tr>
      <w:tr w:rsidR="004C430C" w:rsidRPr="004424B1" w14:paraId="3ECF7371" w14:textId="77777777" w:rsidTr="007A4151">
        <w:trPr>
          <w:trHeight w:val="20"/>
        </w:trPr>
        <w:tc>
          <w:tcPr>
            <w:cnfStyle w:val="001000000000" w:firstRow="0" w:lastRow="0" w:firstColumn="1" w:lastColumn="0" w:oddVBand="0" w:evenVBand="0" w:oddHBand="0" w:evenHBand="0" w:firstRowFirstColumn="0" w:firstRowLastColumn="0" w:lastRowFirstColumn="0" w:lastRowLastColumn="0"/>
            <w:tcW w:w="1809" w:type="dxa"/>
          </w:tcPr>
          <w:p w14:paraId="546BC246" w14:textId="77777777" w:rsidR="004C430C" w:rsidRPr="00BE1C3C" w:rsidRDefault="004C430C" w:rsidP="000910AB">
            <w:pPr>
              <w:pStyle w:val="TableCell"/>
              <w:spacing w:before="0" w:after="0"/>
              <w:rPr>
                <w:szCs w:val="18"/>
              </w:rPr>
            </w:pPr>
            <w:r w:rsidRPr="00BE1C3C">
              <w:rPr>
                <w:szCs w:val="18"/>
              </w:rPr>
              <w:t>ACTIVATED</w:t>
            </w:r>
          </w:p>
        </w:tc>
        <w:tc>
          <w:tcPr>
            <w:tcW w:w="1134" w:type="dxa"/>
          </w:tcPr>
          <w:p w14:paraId="4508D3BE" w14:textId="77777777" w:rsidR="004C430C" w:rsidRPr="004424B1" w:rsidRDefault="004C430C" w:rsidP="000910AB">
            <w:pPr>
              <w:pStyle w:val="TableCell"/>
              <w:spacing w:before="0" w:after="0"/>
              <w:jc w:val="center"/>
              <w:cnfStyle w:val="000000000000" w:firstRow="0" w:lastRow="0" w:firstColumn="0" w:lastColumn="0" w:oddVBand="0" w:evenVBand="0" w:oddHBand="0" w:evenHBand="0" w:firstRowFirstColumn="0" w:firstRowLastColumn="0" w:lastRowFirstColumn="0" w:lastRowLastColumn="0"/>
            </w:pPr>
            <w:r w:rsidRPr="004424B1">
              <w:t>3</w:t>
            </w:r>
          </w:p>
        </w:tc>
        <w:tc>
          <w:tcPr>
            <w:tcW w:w="6236" w:type="dxa"/>
          </w:tcPr>
          <w:p w14:paraId="7EAFF17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The Plan including the </w:t>
            </w:r>
            <w:proofErr w:type="spellStart"/>
            <w:r w:rsidRPr="004424B1">
              <w:t>EventInstance</w:t>
            </w:r>
            <w:proofErr w:type="spellEnd"/>
            <w:r w:rsidRPr="004424B1">
              <w:t xml:space="preserve"> has been Activated within the plan execution function.</w:t>
            </w:r>
          </w:p>
        </w:tc>
      </w:tr>
      <w:tr w:rsidR="004C430C" w:rsidRPr="004424B1" w14:paraId="2CD5ED7D" w14:textId="77777777" w:rsidTr="007A4151">
        <w:trPr>
          <w:trHeight w:val="20"/>
        </w:trPr>
        <w:tc>
          <w:tcPr>
            <w:cnfStyle w:val="001000000000" w:firstRow="0" w:lastRow="0" w:firstColumn="1" w:lastColumn="0" w:oddVBand="0" w:evenVBand="0" w:oddHBand="0" w:evenHBand="0" w:firstRowFirstColumn="0" w:firstRowLastColumn="0" w:lastRowFirstColumn="0" w:lastRowLastColumn="0"/>
            <w:tcW w:w="1809" w:type="dxa"/>
          </w:tcPr>
          <w:p w14:paraId="378C90CA" w14:textId="77777777" w:rsidR="004C430C" w:rsidRPr="00BE1C3C" w:rsidRDefault="004C430C" w:rsidP="000910AB">
            <w:pPr>
              <w:pStyle w:val="TableCell"/>
              <w:spacing w:before="0" w:after="0"/>
              <w:rPr>
                <w:szCs w:val="18"/>
              </w:rPr>
            </w:pPr>
            <w:r w:rsidRPr="00BE1C3C">
              <w:rPr>
                <w:szCs w:val="18"/>
              </w:rPr>
              <w:t>TERMINATED</w:t>
            </w:r>
          </w:p>
        </w:tc>
        <w:tc>
          <w:tcPr>
            <w:tcW w:w="1134" w:type="dxa"/>
          </w:tcPr>
          <w:p w14:paraId="269B6DF3" w14:textId="77777777" w:rsidR="004C430C" w:rsidRPr="004424B1" w:rsidRDefault="004C430C" w:rsidP="000910AB">
            <w:pPr>
              <w:pStyle w:val="TableCell"/>
              <w:spacing w:before="0" w:after="0"/>
              <w:jc w:val="center"/>
              <w:cnfStyle w:val="000000000000" w:firstRow="0" w:lastRow="0" w:firstColumn="0" w:lastColumn="0" w:oddVBand="0" w:evenVBand="0" w:oddHBand="0" w:evenHBand="0" w:firstRowFirstColumn="0" w:firstRowLastColumn="0" w:lastRowFirstColumn="0" w:lastRowLastColumn="0"/>
            </w:pPr>
            <w:r w:rsidRPr="004424B1">
              <w:t>4</w:t>
            </w:r>
          </w:p>
        </w:tc>
        <w:tc>
          <w:tcPr>
            <w:tcW w:w="6236" w:type="dxa"/>
          </w:tcPr>
          <w:p w14:paraId="33D5D194" w14:textId="078CF34F"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The </w:t>
            </w:r>
            <w:proofErr w:type="spellStart"/>
            <w:r w:rsidRPr="004424B1">
              <w:t>EventInstance</w:t>
            </w:r>
            <w:proofErr w:type="spellEnd"/>
            <w:r w:rsidRPr="004424B1">
              <w:t xml:space="preserve"> has reached a terminal status (further information is provided in </w:t>
            </w:r>
            <w:proofErr w:type="spellStart"/>
            <w:r w:rsidRPr="004424B1">
              <w:t>statusInfo</w:t>
            </w:r>
            <w:proofErr w:type="spellEnd"/>
            <w:r w:rsidRPr="004424B1">
              <w:t>)</w:t>
            </w:r>
            <w:ins w:id="28923" w:author="Peter Van Der Plas" w:date="2024-12-28T18:40:00Z" w16du:dateUtc="2024-12-28T17:40:00Z">
              <w:r w:rsidR="00CF350D">
                <w:t>.</w:t>
              </w:r>
            </w:ins>
          </w:p>
        </w:tc>
      </w:tr>
    </w:tbl>
    <w:p w14:paraId="1AFA5BF2" w14:textId="6010F29D" w:rsidR="007A4151" w:rsidRDefault="007A4151" w:rsidP="004C430C">
      <w:pPr>
        <w:pStyle w:val="Heading4"/>
        <w:spacing w:before="480"/>
        <w:rPr>
          <w:ins w:id="28924" w:author="Peter Van Der Plas" w:date="2024-12-28T15:58:00Z" w16du:dateUtc="2024-12-28T14:58:00Z"/>
          <w:lang w:val="en-GB"/>
        </w:rPr>
      </w:pPr>
      <w:commentRangeStart w:id="28925"/>
      <w:ins w:id="28926" w:author="Peter Van Der Plas" w:date="2024-12-28T15:58:00Z" w16du:dateUtc="2024-12-28T14:58:00Z">
        <w:r>
          <w:rPr>
            <w:lang w:val="en-GB"/>
          </w:rPr>
          <w:t xml:space="preserve">Event </w:t>
        </w:r>
        <w:r w:rsidRPr="007A4151">
          <w:rPr>
            <w:lang w:val="en-GB"/>
          </w:rPr>
          <w:t>Subordinate Data Types</w:t>
        </w:r>
        <w:commentRangeEnd w:id="28925"/>
        <w:r>
          <w:rPr>
            <w:rStyle w:val="CommentReference"/>
            <w:b w:val="0"/>
          </w:rPr>
          <w:commentReference w:id="28925"/>
        </w:r>
      </w:ins>
    </w:p>
    <w:p w14:paraId="5A30784C" w14:textId="77777777" w:rsidR="007A4151" w:rsidRDefault="007A4151">
      <w:pPr>
        <w:pStyle w:val="Heading5"/>
        <w:rPr>
          <w:moveTo w:id="28927" w:author="Peter Van Der Plas" w:date="2024-12-28T15:59:00Z" w16du:dateUtc="2024-12-28T14:59:00Z"/>
        </w:rPr>
        <w:pPrChange w:id="28928" w:author="Peter Van Der Plas" w:date="2024-12-28T16:00:00Z" w16du:dateUtc="2024-12-28T15:00:00Z">
          <w:pPr>
            <w:pStyle w:val="Heading5"/>
            <w:spacing w:before="480"/>
          </w:pPr>
        </w:pPrChange>
      </w:pPr>
      <w:moveToRangeStart w:id="28929" w:author="Peter Van Der Plas" w:date="2024-12-28T15:59:00Z" w:name="move186293970"/>
      <w:moveTo w:id="28930" w:author="Peter Van Der Plas" w:date="2024-12-28T15:59:00Z" w16du:dateUtc="2024-12-28T14:59:00Z">
        <w:r>
          <w:t xml:space="preserve">Data Type: </w:t>
        </w:r>
        <w:proofErr w:type="spellStart"/>
        <w:r w:rsidRPr="004424B1">
          <w:t>PredictabilityEnum</w:t>
        </w:r>
        <w:proofErr w:type="spellEnd"/>
      </w:moveTo>
    </w:p>
    <w:p w14:paraId="1083EB08" w14:textId="77777777" w:rsidR="007A4151" w:rsidRDefault="007A4151" w:rsidP="007A4151">
      <w:pPr>
        <w:pStyle w:val="Heading6"/>
        <w:rPr>
          <w:moveTo w:id="28931" w:author="Peter Van Der Plas" w:date="2024-12-28T15:59:00Z" w16du:dateUtc="2024-12-28T14:59:00Z"/>
        </w:rPr>
      </w:pPr>
      <w:moveTo w:id="28932" w:author="Peter Van Der Plas" w:date="2024-12-28T15:59:00Z" w16du:dateUtc="2024-12-28T14:59:00Z">
        <w:r>
          <w:t>Overview</w:t>
        </w:r>
      </w:moveTo>
    </w:p>
    <w:p w14:paraId="2FDC4934" w14:textId="77777777" w:rsidR="007A4151" w:rsidRPr="00B13585" w:rsidRDefault="007A4151" w:rsidP="007A4151">
      <w:pPr>
        <w:rPr>
          <w:moveTo w:id="28933" w:author="Peter Van Der Plas" w:date="2024-12-28T15:59:00Z" w16du:dateUtc="2024-12-28T14:59:00Z"/>
        </w:rPr>
      </w:pPr>
      <w:moveTo w:id="28934" w:author="Peter Van Der Plas" w:date="2024-12-28T15:59:00Z" w16du:dateUtc="2024-12-28T14:59:00Z">
        <w:r>
          <w:t xml:space="preserve">The </w:t>
        </w:r>
        <w:proofErr w:type="spellStart"/>
        <w:r>
          <w:t>PredictabilityEnum</w:t>
        </w:r>
        <w:proofErr w:type="spellEnd"/>
        <w:r>
          <w:t xml:space="preserve"> enumeration is used to indicate whether a given Event is predictable or can occur at any time.</w:t>
        </w:r>
      </w:moveTo>
    </w:p>
    <w:p w14:paraId="30F12BAE" w14:textId="77777777" w:rsidR="007A4151" w:rsidRPr="007C502E" w:rsidRDefault="007A4151" w:rsidP="007A4151">
      <w:pPr>
        <w:pStyle w:val="Heading6"/>
        <w:spacing w:before="480" w:after="240"/>
        <w:rPr>
          <w:moveTo w:id="28935" w:author="Peter Van Der Plas" w:date="2024-12-28T15:59:00Z" w16du:dateUtc="2024-12-28T14:59:00Z"/>
        </w:rPr>
      </w:pPr>
      <w:moveTo w:id="28936" w:author="Peter Van Der Plas" w:date="2024-12-28T15:59:00Z" w16du:dateUtc="2024-12-28T14:59:00Z">
        <w:r>
          <w:t>Definition</w:t>
        </w:r>
      </w:moveTo>
    </w:p>
    <w:tbl>
      <w:tblPr>
        <w:tblStyle w:val="RBTable"/>
        <w:tblW w:w="9185" w:type="dxa"/>
        <w:tblLayout w:type="fixed"/>
        <w:tblLook w:val="0400" w:firstRow="0" w:lastRow="0" w:firstColumn="0" w:lastColumn="0" w:noHBand="0" w:noVBand="1"/>
        <w:tblCaption w:val="DSE PredictabilityEnum E1"/>
      </w:tblPr>
      <w:tblGrid>
        <w:gridCol w:w="1809"/>
        <w:gridCol w:w="5674"/>
        <w:gridCol w:w="709"/>
        <w:gridCol w:w="993"/>
      </w:tblGrid>
      <w:tr w:rsidR="007A4151" w:rsidRPr="004424B1" w14:paraId="79C1B6B1" w14:textId="77777777" w:rsidTr="007A4151">
        <w:tc>
          <w:tcPr>
            <w:tcW w:w="1808" w:type="dxa"/>
            <w:shd w:val="clear" w:color="auto" w:fill="00CCFF"/>
          </w:tcPr>
          <w:p w14:paraId="2F25793F" w14:textId="77777777" w:rsidR="007A4151" w:rsidRPr="007C502E" w:rsidRDefault="007A4151" w:rsidP="007C502E">
            <w:pPr>
              <w:pStyle w:val="TableCell"/>
              <w:rPr>
                <w:moveTo w:id="28937" w:author="Peter Van Der Plas" w:date="2024-12-28T15:59:00Z" w16du:dateUtc="2024-12-28T14:59:00Z"/>
                <w:bCs/>
                <w:color w:val="auto"/>
                <w:szCs w:val="18"/>
              </w:rPr>
            </w:pPr>
            <w:moveTo w:id="28938" w:author="Peter Van Der Plas" w:date="2024-12-28T15:59:00Z" w16du:dateUtc="2024-12-28T14:59:00Z">
              <w:r w:rsidRPr="007C502E">
                <w:rPr>
                  <w:bCs/>
                  <w:color w:val="auto"/>
                  <w:szCs w:val="18"/>
                </w:rPr>
                <w:t>Name</w:t>
              </w:r>
            </w:moveTo>
          </w:p>
        </w:tc>
        <w:tc>
          <w:tcPr>
            <w:tcW w:w="5669" w:type="dxa"/>
          </w:tcPr>
          <w:p w14:paraId="4BA920DB" w14:textId="77777777" w:rsidR="007A4151" w:rsidRPr="004F1532" w:rsidRDefault="007A4151" w:rsidP="007C502E">
            <w:pPr>
              <w:pStyle w:val="TableCell"/>
              <w:rPr>
                <w:moveTo w:id="28939" w:author="Peter Van Der Plas" w:date="2024-12-28T15:59:00Z" w16du:dateUtc="2024-12-28T14:59:00Z"/>
                <w:b/>
                <w:szCs w:val="18"/>
              </w:rPr>
            </w:pPr>
            <w:proofErr w:type="spellStart"/>
            <w:moveTo w:id="28940" w:author="Peter Van Der Plas" w:date="2024-12-28T15:59:00Z" w16du:dateUtc="2024-12-28T14:59:00Z">
              <w:r w:rsidRPr="004F1532">
                <w:rPr>
                  <w:b/>
                  <w:szCs w:val="18"/>
                </w:rPr>
                <w:t>PredictabilityEnum</w:t>
              </w:r>
              <w:proofErr w:type="spellEnd"/>
            </w:moveTo>
          </w:p>
        </w:tc>
        <w:tc>
          <w:tcPr>
            <w:tcW w:w="708" w:type="dxa"/>
            <w:shd w:val="clear" w:color="auto" w:fill="00CCFF"/>
          </w:tcPr>
          <w:p w14:paraId="325E4987" w14:textId="77777777" w:rsidR="007A4151" w:rsidRPr="007C502E" w:rsidRDefault="007A4151" w:rsidP="007C502E">
            <w:pPr>
              <w:pStyle w:val="TableCell"/>
              <w:rPr>
                <w:moveTo w:id="28941" w:author="Peter Van Der Plas" w:date="2024-12-28T15:59:00Z" w16du:dateUtc="2024-12-28T14:59:00Z"/>
                <w:bCs/>
                <w:color w:val="auto"/>
                <w:szCs w:val="18"/>
              </w:rPr>
            </w:pPr>
            <w:moveTo w:id="28942" w:author="Peter Van Der Plas" w:date="2024-12-28T15:59:00Z" w16du:dateUtc="2024-12-28T14:59:00Z">
              <w:r w:rsidRPr="007C502E">
                <w:rPr>
                  <w:bCs/>
                  <w:color w:val="auto"/>
                  <w:szCs w:val="18"/>
                </w:rPr>
                <w:t>SFP</w:t>
              </w:r>
            </w:moveTo>
          </w:p>
        </w:tc>
        <w:tc>
          <w:tcPr>
            <w:tcW w:w="992" w:type="dxa"/>
          </w:tcPr>
          <w:p w14:paraId="66377CF5" w14:textId="3F21D154" w:rsidR="007A4151" w:rsidRPr="004F1532" w:rsidRDefault="007A4151" w:rsidP="007C502E">
            <w:pPr>
              <w:pStyle w:val="TableCell"/>
              <w:jc w:val="right"/>
              <w:rPr>
                <w:moveTo w:id="28943" w:author="Peter Van Der Plas" w:date="2024-12-28T15:59:00Z" w16du:dateUtc="2024-12-28T14:59:00Z"/>
                <w:szCs w:val="18"/>
              </w:rPr>
            </w:pPr>
            <w:commentRangeStart w:id="28944"/>
            <w:moveTo w:id="28945" w:author="Peter Van Der Plas" w:date="2024-12-28T15:59:00Z" w16du:dateUtc="2024-12-28T14:59:00Z">
              <w:del w:id="28946" w:author="Peter Van Der Plas" w:date="2024-12-28T17:53:00Z" w16du:dateUtc="2024-12-28T16:53:00Z">
                <w:r w:rsidRPr="004F1532" w:rsidDel="00B91A36">
                  <w:rPr>
                    <w:szCs w:val="18"/>
                  </w:rPr>
                  <w:delText>203</w:delText>
                </w:r>
              </w:del>
            </w:moveTo>
            <w:ins w:id="28947" w:author="Peter Van Der Plas" w:date="2024-12-28T17:53:00Z" w16du:dateUtc="2024-12-28T16:53:00Z">
              <w:r w:rsidR="00B91A36">
                <w:rPr>
                  <w:szCs w:val="18"/>
                </w:rPr>
                <w:t>204</w:t>
              </w:r>
            </w:ins>
            <w:commentRangeEnd w:id="28944"/>
            <w:ins w:id="28948" w:author="Peter Van Der Plas" w:date="2024-12-28T17:55:00Z" w16du:dateUtc="2024-12-28T16:55:00Z">
              <w:r w:rsidR="00B91A36">
                <w:rPr>
                  <w:rStyle w:val="CommentReference"/>
                  <w:rFonts w:ascii="Times New Roman" w:hAnsi="Times New Roman" w:cs="Times New Roman"/>
                  <w:color w:val="auto"/>
                  <w:lang w:val="en-US" w:eastAsia="en-US"/>
                </w:rPr>
                <w:commentReference w:id="28944"/>
              </w:r>
            </w:ins>
          </w:p>
        </w:tc>
      </w:tr>
    </w:tbl>
    <w:p w14:paraId="178A8F87" w14:textId="77777777" w:rsidR="007A4151" w:rsidRPr="004424B1" w:rsidRDefault="007A4151" w:rsidP="007A4151">
      <w:pPr>
        <w:spacing w:before="0" w:line="240" w:lineRule="auto"/>
        <w:rPr>
          <w:moveTo w:id="28949" w:author="Peter Van Der Plas" w:date="2024-12-28T15:59:00Z" w16du:dateUtc="2024-12-28T14:59:00Z"/>
          <w:sz w:val="2"/>
          <w:szCs w:val="2"/>
          <w:lang w:val="en-GB"/>
        </w:rPr>
      </w:pPr>
    </w:p>
    <w:tbl>
      <w:tblPr>
        <w:tblStyle w:val="RBTable"/>
        <w:tblW w:w="9179" w:type="dxa"/>
        <w:tblLayout w:type="fixed"/>
        <w:tblLook w:val="04A0" w:firstRow="1" w:lastRow="0" w:firstColumn="1" w:lastColumn="0" w:noHBand="0" w:noVBand="1"/>
      </w:tblPr>
      <w:tblGrid>
        <w:gridCol w:w="1809"/>
        <w:gridCol w:w="1134"/>
        <w:gridCol w:w="6236"/>
      </w:tblGrid>
      <w:tr w:rsidR="007A4151" w:rsidRPr="004424B1" w14:paraId="4CB543E6" w14:textId="77777777" w:rsidTr="007A41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39B0DED2" w14:textId="77777777" w:rsidR="007A4151" w:rsidRPr="004424B1" w:rsidRDefault="007A4151" w:rsidP="007C502E">
            <w:pPr>
              <w:pStyle w:val="TableCell"/>
              <w:rPr>
                <w:moveTo w:id="28950" w:author="Peter Van Der Plas" w:date="2024-12-28T15:59:00Z" w16du:dateUtc="2024-12-28T14:59:00Z"/>
              </w:rPr>
            </w:pPr>
            <w:moveTo w:id="28951" w:author="Peter Van Der Plas" w:date="2024-12-28T15:59:00Z" w16du:dateUtc="2024-12-28T14:59:00Z">
              <w:r w:rsidRPr="004424B1">
                <w:t>Enumeration</w:t>
              </w:r>
            </w:moveTo>
          </w:p>
        </w:tc>
        <w:tc>
          <w:tcPr>
            <w:tcW w:w="1134" w:type="dxa"/>
          </w:tcPr>
          <w:p w14:paraId="516101A5" w14:textId="77777777" w:rsidR="007A4151" w:rsidRPr="004424B1" w:rsidRDefault="007A4151" w:rsidP="007C502E">
            <w:pPr>
              <w:pStyle w:val="TableCell"/>
              <w:jc w:val="center"/>
              <w:cnfStyle w:val="100000000000" w:firstRow="1" w:lastRow="0" w:firstColumn="0" w:lastColumn="0" w:oddVBand="0" w:evenVBand="0" w:oddHBand="0" w:evenHBand="0" w:firstRowFirstColumn="0" w:firstRowLastColumn="0" w:lastRowFirstColumn="0" w:lastRowLastColumn="0"/>
              <w:rPr>
                <w:moveTo w:id="28952" w:author="Peter Van Der Plas" w:date="2024-12-28T15:59:00Z" w16du:dateUtc="2024-12-28T14:59:00Z"/>
              </w:rPr>
            </w:pPr>
            <w:moveTo w:id="28953" w:author="Peter Van Der Plas" w:date="2024-12-28T15:59:00Z" w16du:dateUtc="2024-12-28T14:59:00Z">
              <w:r w:rsidRPr="004424B1">
                <w:t>Value</w:t>
              </w:r>
            </w:moveTo>
          </w:p>
        </w:tc>
        <w:tc>
          <w:tcPr>
            <w:tcW w:w="6236" w:type="dxa"/>
          </w:tcPr>
          <w:p w14:paraId="1188EB3D" w14:textId="77777777" w:rsidR="007A4151" w:rsidRPr="004424B1" w:rsidRDefault="007A4151" w:rsidP="007C502E">
            <w:pPr>
              <w:pStyle w:val="TableCell"/>
              <w:cnfStyle w:val="100000000000" w:firstRow="1" w:lastRow="0" w:firstColumn="0" w:lastColumn="0" w:oddVBand="0" w:evenVBand="0" w:oddHBand="0" w:evenHBand="0" w:firstRowFirstColumn="0" w:firstRowLastColumn="0" w:lastRowFirstColumn="0" w:lastRowLastColumn="0"/>
              <w:rPr>
                <w:moveTo w:id="28954" w:author="Peter Van Der Plas" w:date="2024-12-28T15:59:00Z" w16du:dateUtc="2024-12-28T14:59:00Z"/>
              </w:rPr>
            </w:pPr>
            <w:moveTo w:id="28955" w:author="Peter Van Der Plas" w:date="2024-12-28T15:59:00Z" w16du:dateUtc="2024-12-28T14:59:00Z">
              <w:r w:rsidRPr="004424B1">
                <w:t>Description</w:t>
              </w:r>
            </w:moveTo>
          </w:p>
        </w:tc>
      </w:tr>
      <w:tr w:rsidR="007A4151" w:rsidRPr="004424B1" w14:paraId="2C566716" w14:textId="77777777" w:rsidTr="007C502E">
        <w:tc>
          <w:tcPr>
            <w:cnfStyle w:val="001000000000" w:firstRow="0" w:lastRow="0" w:firstColumn="1" w:lastColumn="0" w:oddVBand="0" w:evenVBand="0" w:oddHBand="0" w:evenHBand="0" w:firstRowFirstColumn="0" w:firstRowLastColumn="0" w:lastRowFirstColumn="0" w:lastRowLastColumn="0"/>
            <w:tcW w:w="1809" w:type="dxa"/>
          </w:tcPr>
          <w:p w14:paraId="60FAA5FF" w14:textId="77777777" w:rsidR="007A4151" w:rsidRPr="00BE1C3C" w:rsidRDefault="007A4151" w:rsidP="007C502E">
            <w:pPr>
              <w:pStyle w:val="TableCell"/>
              <w:rPr>
                <w:moveTo w:id="28956" w:author="Peter Van Der Plas" w:date="2024-12-28T15:59:00Z" w16du:dateUtc="2024-12-28T14:59:00Z"/>
                <w:szCs w:val="18"/>
              </w:rPr>
            </w:pPr>
            <w:moveTo w:id="28957" w:author="Peter Van Der Plas" w:date="2024-12-28T15:59:00Z" w16du:dateUtc="2024-12-28T14:59:00Z">
              <w:r w:rsidRPr="00BE1C3C">
                <w:rPr>
                  <w:szCs w:val="18"/>
                </w:rPr>
                <w:t>PREDICTED</w:t>
              </w:r>
            </w:moveTo>
          </w:p>
        </w:tc>
        <w:tc>
          <w:tcPr>
            <w:tcW w:w="1134" w:type="dxa"/>
          </w:tcPr>
          <w:p w14:paraId="0ABF0081" w14:textId="77777777" w:rsidR="007A4151" w:rsidRPr="004424B1" w:rsidRDefault="007A4151" w:rsidP="007C502E">
            <w:pPr>
              <w:pStyle w:val="TableCell"/>
              <w:jc w:val="center"/>
              <w:cnfStyle w:val="000000000000" w:firstRow="0" w:lastRow="0" w:firstColumn="0" w:lastColumn="0" w:oddVBand="0" w:evenVBand="0" w:oddHBand="0" w:evenHBand="0" w:firstRowFirstColumn="0" w:firstRowLastColumn="0" w:lastRowFirstColumn="0" w:lastRowLastColumn="0"/>
              <w:rPr>
                <w:moveTo w:id="28958" w:author="Peter Van Der Plas" w:date="2024-12-28T15:59:00Z" w16du:dateUtc="2024-12-28T14:59:00Z"/>
              </w:rPr>
            </w:pPr>
            <w:moveTo w:id="28959" w:author="Peter Van Der Plas" w:date="2024-12-28T15:59:00Z" w16du:dateUtc="2024-12-28T14:59:00Z">
              <w:r w:rsidRPr="004424B1">
                <w:t>1</w:t>
              </w:r>
            </w:moveTo>
          </w:p>
        </w:tc>
        <w:tc>
          <w:tcPr>
            <w:tcW w:w="6236" w:type="dxa"/>
          </w:tcPr>
          <w:p w14:paraId="5C8318AC" w14:textId="77777777" w:rsidR="007A4151" w:rsidRPr="004424B1" w:rsidRDefault="007A4151" w:rsidP="007C502E">
            <w:pPr>
              <w:pStyle w:val="TableCell"/>
              <w:cnfStyle w:val="000000000000" w:firstRow="0" w:lastRow="0" w:firstColumn="0" w:lastColumn="0" w:oddVBand="0" w:evenVBand="0" w:oddHBand="0" w:evenHBand="0" w:firstRowFirstColumn="0" w:firstRowLastColumn="0" w:lastRowFirstColumn="0" w:lastRowLastColumn="0"/>
              <w:rPr>
                <w:moveTo w:id="28960" w:author="Peter Van Der Plas" w:date="2024-12-28T15:59:00Z" w16du:dateUtc="2024-12-28T14:59:00Z"/>
              </w:rPr>
            </w:pPr>
            <w:moveTo w:id="28961" w:author="Peter Van Der Plas" w:date="2024-12-28T15:59:00Z" w16du:dateUtc="2024-12-28T14:59:00Z">
              <w:r w:rsidRPr="004424B1">
                <w:t>Events that are predictable either by time or position can have specific instances included in a Plan.</w:t>
              </w:r>
            </w:moveTo>
          </w:p>
        </w:tc>
      </w:tr>
      <w:tr w:rsidR="007A4151" w:rsidRPr="004424B1" w14:paraId="26018B27" w14:textId="77777777" w:rsidTr="007C502E">
        <w:tc>
          <w:tcPr>
            <w:cnfStyle w:val="001000000000" w:firstRow="0" w:lastRow="0" w:firstColumn="1" w:lastColumn="0" w:oddVBand="0" w:evenVBand="0" w:oddHBand="0" w:evenHBand="0" w:firstRowFirstColumn="0" w:firstRowLastColumn="0" w:lastRowFirstColumn="0" w:lastRowLastColumn="0"/>
            <w:tcW w:w="1809" w:type="dxa"/>
          </w:tcPr>
          <w:p w14:paraId="09BD805A" w14:textId="77777777" w:rsidR="007A4151" w:rsidRPr="00BE1C3C" w:rsidRDefault="007A4151" w:rsidP="007C502E">
            <w:pPr>
              <w:pStyle w:val="TableCell"/>
              <w:rPr>
                <w:moveTo w:id="28962" w:author="Peter Van Der Plas" w:date="2024-12-28T15:59:00Z" w16du:dateUtc="2024-12-28T14:59:00Z"/>
                <w:szCs w:val="18"/>
              </w:rPr>
            </w:pPr>
            <w:moveTo w:id="28963" w:author="Peter Van Der Plas" w:date="2024-12-28T15:59:00Z" w16du:dateUtc="2024-12-28T14:59:00Z">
              <w:r w:rsidRPr="00BE1C3C">
                <w:rPr>
                  <w:szCs w:val="18"/>
                </w:rPr>
                <w:t>POTENTIAL</w:t>
              </w:r>
            </w:moveTo>
          </w:p>
        </w:tc>
        <w:tc>
          <w:tcPr>
            <w:tcW w:w="1134" w:type="dxa"/>
          </w:tcPr>
          <w:p w14:paraId="45F1A981" w14:textId="77777777" w:rsidR="007A4151" w:rsidRPr="004424B1" w:rsidRDefault="007A4151" w:rsidP="007C502E">
            <w:pPr>
              <w:pStyle w:val="TableCell"/>
              <w:jc w:val="center"/>
              <w:cnfStyle w:val="000000000000" w:firstRow="0" w:lastRow="0" w:firstColumn="0" w:lastColumn="0" w:oddVBand="0" w:evenVBand="0" w:oddHBand="0" w:evenHBand="0" w:firstRowFirstColumn="0" w:firstRowLastColumn="0" w:lastRowFirstColumn="0" w:lastRowLastColumn="0"/>
              <w:rPr>
                <w:moveTo w:id="28964" w:author="Peter Van Der Plas" w:date="2024-12-28T15:59:00Z" w16du:dateUtc="2024-12-28T14:59:00Z"/>
              </w:rPr>
            </w:pPr>
            <w:moveTo w:id="28965" w:author="Peter Van Der Plas" w:date="2024-12-28T15:59:00Z" w16du:dateUtc="2024-12-28T14:59:00Z">
              <w:r w:rsidRPr="004424B1">
                <w:t>2</w:t>
              </w:r>
            </w:moveTo>
          </w:p>
        </w:tc>
        <w:tc>
          <w:tcPr>
            <w:tcW w:w="6236" w:type="dxa"/>
          </w:tcPr>
          <w:p w14:paraId="6300852A" w14:textId="77777777" w:rsidR="007A4151" w:rsidRPr="004424B1" w:rsidRDefault="007A4151" w:rsidP="007C502E">
            <w:pPr>
              <w:pStyle w:val="TableCell"/>
              <w:cnfStyle w:val="000000000000" w:firstRow="0" w:lastRow="0" w:firstColumn="0" w:lastColumn="0" w:oddVBand="0" w:evenVBand="0" w:oddHBand="0" w:evenHBand="0" w:firstRowFirstColumn="0" w:firstRowLastColumn="0" w:lastRowFirstColumn="0" w:lastRowLastColumn="0"/>
              <w:rPr>
                <w:moveTo w:id="28966" w:author="Peter Van Der Plas" w:date="2024-12-28T15:59:00Z" w16du:dateUtc="2024-12-28T14:59:00Z"/>
              </w:rPr>
            </w:pPr>
            <w:moveTo w:id="28967" w:author="Peter Van Der Plas" w:date="2024-12-28T15:59:00Z" w16du:dateUtc="2024-12-28T14:59:00Z">
              <w:r w:rsidRPr="004424B1">
                <w:t>Potential events are those that may occur during the execution of a Plan, but the specific time or position is not predicted.</w:t>
              </w:r>
            </w:moveTo>
          </w:p>
        </w:tc>
      </w:tr>
    </w:tbl>
    <w:moveToRangeEnd w:id="28929"/>
    <w:p w14:paraId="53A7E76D" w14:textId="615BD4AA" w:rsidR="004C430C" w:rsidRPr="004424B1" w:rsidRDefault="004C430C" w:rsidP="004C430C">
      <w:pPr>
        <w:pStyle w:val="Heading4"/>
        <w:spacing w:before="480"/>
        <w:rPr>
          <w:lang w:val="en-GB"/>
        </w:rPr>
      </w:pPr>
      <w:commentRangeStart w:id="28968"/>
      <w:r w:rsidRPr="004424B1">
        <w:rPr>
          <w:lang w:val="en-GB"/>
        </w:rPr>
        <w:t xml:space="preserve">Event Service </w:t>
      </w:r>
      <w:del w:id="28969" w:author="Peter Van Der Plas" w:date="2024-12-28T15:52:00Z" w16du:dateUtc="2024-12-28T14:52:00Z">
        <w:r w:rsidRPr="004424B1" w:rsidDel="004A3C9E">
          <w:rPr>
            <w:lang w:val="en-GB"/>
          </w:rPr>
          <w:delText>Structures</w:delText>
        </w:r>
      </w:del>
      <w:ins w:id="28970" w:author="Peter Van Der Plas" w:date="2024-12-28T15:52:00Z" w16du:dateUtc="2024-12-28T14:52:00Z">
        <w:r w:rsidR="004A3C9E">
          <w:rPr>
            <w:lang w:val="en-GB"/>
          </w:rPr>
          <w:t>Data Types</w:t>
        </w:r>
      </w:ins>
      <w:commentRangeEnd w:id="28968"/>
      <w:ins w:id="28971" w:author="Peter Van Der Plas" w:date="2024-12-28T15:53:00Z" w16du:dateUtc="2024-12-28T14:53:00Z">
        <w:r w:rsidR="004A3C9E">
          <w:rPr>
            <w:rStyle w:val="CommentReference"/>
            <w:b w:val="0"/>
          </w:rPr>
          <w:commentReference w:id="28968"/>
        </w:r>
      </w:ins>
    </w:p>
    <w:p w14:paraId="5BD4F17B" w14:textId="64246814" w:rsidR="004C430C" w:rsidRDefault="00B13585" w:rsidP="00B13585">
      <w:pPr>
        <w:pStyle w:val="Heading5"/>
        <w:rPr>
          <w:ins w:id="28972" w:author="Quinten Van Woerkom" w:date="2024-12-18T15:06:00Z" w16du:dateUtc="2024-12-18T14:06:00Z"/>
        </w:rPr>
      </w:pPr>
      <w:ins w:id="28973" w:author="Quinten Van Woerkom" w:date="2024-12-18T15:06:00Z" w16du:dateUtc="2024-12-18T14:06:00Z">
        <w:r>
          <w:t xml:space="preserve">Data Type: </w:t>
        </w:r>
      </w:ins>
      <w:proofErr w:type="spellStart"/>
      <w:r w:rsidR="004C430C" w:rsidRPr="004424B1">
        <w:t>EventUpdate</w:t>
      </w:r>
      <w:proofErr w:type="spellEnd"/>
    </w:p>
    <w:p w14:paraId="1917FA82" w14:textId="2213AF74" w:rsidR="00B13585" w:rsidRPr="00B13585" w:rsidRDefault="00B13585">
      <w:pPr>
        <w:pStyle w:val="Heading6"/>
        <w:pPrChange w:id="28974" w:author="Quinten Van Woerkom" w:date="2024-12-18T15:06:00Z" w16du:dateUtc="2024-12-18T14:06:00Z">
          <w:pPr>
            <w:pStyle w:val="HeadingNoNumber"/>
          </w:pPr>
        </w:pPrChange>
      </w:pPr>
      <w:ins w:id="28975" w:author="Quinten Van Woerkom" w:date="2024-12-18T15:06:00Z" w16du:dateUtc="2024-12-18T14:06:00Z">
        <w:r>
          <w:t>Overview</w:t>
        </w:r>
      </w:ins>
    </w:p>
    <w:p w14:paraId="1340F05A" w14:textId="77777777" w:rsidR="004C430C" w:rsidRPr="004424B1" w:rsidRDefault="004C430C" w:rsidP="004C430C">
      <w:pPr>
        <w:rPr>
          <w:spacing w:val="-2"/>
          <w:lang w:val="en-GB"/>
        </w:rPr>
      </w:pPr>
      <w:proofErr w:type="spellStart"/>
      <w:r w:rsidRPr="004424B1">
        <w:rPr>
          <w:spacing w:val="-2"/>
          <w:lang w:val="en-GB"/>
        </w:rPr>
        <w:t>EventUpdate</w:t>
      </w:r>
      <w:proofErr w:type="spellEnd"/>
      <w:r w:rsidRPr="004424B1">
        <w:rPr>
          <w:spacing w:val="-2"/>
          <w:lang w:val="en-GB"/>
        </w:rPr>
        <w:t xml:space="preserve"> is a data structure that is used to report the dynamic status of an </w:t>
      </w:r>
      <w:proofErr w:type="spellStart"/>
      <w:r w:rsidRPr="004424B1">
        <w:rPr>
          <w:spacing w:val="-2"/>
          <w:lang w:val="en-GB"/>
        </w:rPr>
        <w:t>EventInstance</w:t>
      </w:r>
      <w:proofErr w:type="spellEnd"/>
      <w:r w:rsidRPr="004424B1">
        <w:rPr>
          <w:spacing w:val="-2"/>
          <w:lang w:val="en-GB"/>
        </w:rPr>
        <w:t xml:space="preserve"> in the context of the MPS Plan Execution Control service </w:t>
      </w:r>
      <w:proofErr w:type="spellStart"/>
      <w:r w:rsidRPr="004424B1">
        <w:rPr>
          <w:spacing w:val="-2"/>
          <w:lang w:val="en-GB"/>
        </w:rPr>
        <w:t>monitorPlanExecutionDetail</w:t>
      </w:r>
      <w:proofErr w:type="spellEnd"/>
      <w:r w:rsidRPr="004424B1">
        <w:rPr>
          <w:spacing w:val="-2"/>
          <w:lang w:val="en-GB"/>
        </w:rPr>
        <w:t xml:space="preserve"> operation.</w:t>
      </w:r>
    </w:p>
    <w:p w14:paraId="3D51590E" w14:textId="77777777" w:rsidR="004C430C" w:rsidRDefault="004C430C" w:rsidP="001A5A1C">
      <w:pPr>
        <w:rPr>
          <w:ins w:id="28976" w:author="Quinten Van Woerkom" w:date="2024-12-18T15:06:00Z" w16du:dateUtc="2024-12-18T14:06:00Z"/>
          <w:lang w:val="en-GB"/>
        </w:rPr>
      </w:pPr>
      <w:proofErr w:type="spellStart"/>
      <w:r w:rsidRPr="004424B1">
        <w:rPr>
          <w:lang w:val="en-GB"/>
        </w:rPr>
        <w:t>EventUpdates</w:t>
      </w:r>
      <w:proofErr w:type="spellEnd"/>
      <w:r w:rsidRPr="004424B1">
        <w:rPr>
          <w:lang w:val="en-GB"/>
        </w:rPr>
        <w:t xml:space="preserve"> may be distributed to subscribing applications, including status displays, to inform them of the latest status of the event.  This may be particularly relevant in conjunction with a plan execution function.  </w:t>
      </w:r>
      <w:proofErr w:type="spellStart"/>
      <w:r w:rsidRPr="004424B1">
        <w:rPr>
          <w:lang w:val="en-GB"/>
        </w:rPr>
        <w:t>EventUpdates</w:t>
      </w:r>
      <w:proofErr w:type="spellEnd"/>
      <w:r w:rsidRPr="004424B1">
        <w:rPr>
          <w:lang w:val="en-GB"/>
        </w:rPr>
        <w:t xml:space="preserve"> may be stored in event history to provide a complete record of evolving status over time.</w:t>
      </w:r>
    </w:p>
    <w:p w14:paraId="60DD8827" w14:textId="7246DA46" w:rsidR="00B13585" w:rsidDel="00C87970" w:rsidRDefault="00B13585">
      <w:pPr>
        <w:pStyle w:val="Heading6"/>
        <w:spacing w:after="240"/>
        <w:rPr>
          <w:del w:id="28977" w:author="Quinten Van Woerkom" w:date="2024-12-18T15:06:00Z" w16du:dateUtc="2024-12-18T14:06:00Z"/>
          <w:lang w:val="en-GB"/>
        </w:rPr>
      </w:pPr>
    </w:p>
    <w:p w14:paraId="2C291C16" w14:textId="34CD0F18" w:rsidR="001A5A1C" w:rsidRPr="00B13585" w:rsidRDefault="00C87970">
      <w:pPr>
        <w:pStyle w:val="Heading6"/>
        <w:spacing w:before="480" w:after="240"/>
        <w:rPr>
          <w:lang w:val="en-GB"/>
        </w:rPr>
        <w:pPrChange w:id="28978" w:author="Peter Van Der Plas" w:date="2024-12-27T14:07:00Z" w16du:dateUtc="2024-12-27T13:07:00Z">
          <w:pPr>
            <w:spacing w:before="0"/>
          </w:pPr>
        </w:pPrChange>
      </w:pPr>
      <w:ins w:id="28979" w:author="Quinten Van Woerkom" w:date="2024-12-18T17:21:00Z" w16du:dateUtc="2024-12-18T16:21:00Z">
        <w:r>
          <w:rPr>
            <w:lang w:val="en-GB"/>
          </w:rPr>
          <w:t>Definition</w:t>
        </w:r>
      </w:ins>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EventUpdate E1"/>
        <w:tblPrChange w:id="28980" w:author="Peter Van Der Plas" w:date="2024-12-30T13:36:00Z" w16du:dateUtc="2024-12-30T12:36:00Z">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EventUpdate E1"/>
          </w:tblPr>
        </w:tblPrChange>
      </w:tblPr>
      <w:tblGrid>
        <w:gridCol w:w="1529"/>
        <w:gridCol w:w="1530"/>
        <w:gridCol w:w="1530"/>
        <w:gridCol w:w="1530"/>
        <w:gridCol w:w="1530"/>
        <w:gridCol w:w="1530"/>
        <w:tblGridChange w:id="28981">
          <w:tblGrid>
            <w:gridCol w:w="1529"/>
            <w:gridCol w:w="138"/>
            <w:gridCol w:w="1392"/>
            <w:gridCol w:w="1530"/>
            <w:gridCol w:w="55"/>
            <w:gridCol w:w="992"/>
            <w:gridCol w:w="483"/>
            <w:gridCol w:w="1360"/>
            <w:gridCol w:w="170"/>
            <w:gridCol w:w="538"/>
            <w:gridCol w:w="992"/>
          </w:tblGrid>
        </w:tblGridChange>
      </w:tblGrid>
      <w:tr w:rsidR="004C430C" w:rsidRPr="004424B1" w14:paraId="52BB280F" w14:textId="77777777" w:rsidTr="001343E4">
        <w:trPr>
          <w:trHeight w:val="20"/>
          <w:trPrChange w:id="28982" w:author="Peter Van Der Plas" w:date="2024-12-30T13:36:00Z" w16du:dateUtc="2024-12-30T12:36:00Z">
            <w:trPr>
              <w:cantSplit/>
              <w:trHeight w:val="20"/>
            </w:trPr>
          </w:trPrChange>
        </w:trPr>
        <w:tc>
          <w:tcPr>
            <w:tcW w:w="0" w:type="dxa"/>
            <w:shd w:val="clear" w:color="auto" w:fill="00CCFF"/>
            <w:tcPrChange w:id="28983" w:author="Peter Van Der Plas" w:date="2024-12-30T13:36:00Z" w16du:dateUtc="2024-12-30T12:36:00Z">
              <w:tcPr>
                <w:tcW w:w="1666" w:type="dxa"/>
                <w:gridSpan w:val="2"/>
                <w:shd w:val="clear" w:color="auto" w:fill="00CCFF"/>
              </w:tcPr>
            </w:tcPrChange>
          </w:tcPr>
          <w:p w14:paraId="74D235F0" w14:textId="77777777" w:rsidR="004C430C" w:rsidRPr="00510FFB" w:rsidRDefault="004C430C" w:rsidP="000910AB">
            <w:pPr>
              <w:pStyle w:val="TableCell"/>
              <w:spacing w:before="0" w:after="0"/>
              <w:rPr>
                <w:bCs/>
                <w:color w:val="auto"/>
                <w:szCs w:val="18"/>
                <w:rPrChange w:id="28984" w:author="Peter Van Der Plas" w:date="2024-12-27T14:07:00Z" w16du:dateUtc="2024-12-27T13:07:00Z">
                  <w:rPr>
                    <w:color w:val="FFFFFF" w:themeColor="background1"/>
                  </w:rPr>
                </w:rPrChange>
              </w:rPr>
            </w:pPr>
            <w:r w:rsidRPr="00510FFB">
              <w:rPr>
                <w:bCs/>
                <w:color w:val="auto"/>
                <w:szCs w:val="18"/>
                <w:rPrChange w:id="28985" w:author="Peter Van Der Plas" w:date="2024-12-27T14:07:00Z" w16du:dateUtc="2024-12-27T13:07:00Z">
                  <w:rPr>
                    <w:color w:val="FFFFFF" w:themeColor="background1"/>
                  </w:rPr>
                </w:rPrChange>
              </w:rPr>
              <w:t>Name</w:t>
            </w:r>
          </w:p>
        </w:tc>
        <w:tc>
          <w:tcPr>
            <w:tcW w:w="0" w:type="dxa"/>
            <w:tcPrChange w:id="28986" w:author="Peter Van Der Plas" w:date="2024-12-30T13:36:00Z" w16du:dateUtc="2024-12-30T12:36:00Z">
              <w:tcPr>
                <w:tcW w:w="2976" w:type="dxa"/>
                <w:gridSpan w:val="3"/>
              </w:tcPr>
            </w:tcPrChange>
          </w:tcPr>
          <w:p w14:paraId="3F6C3FCF" w14:textId="77777777" w:rsidR="004C430C" w:rsidRPr="00510FFB" w:rsidRDefault="004C430C" w:rsidP="000910AB">
            <w:pPr>
              <w:pStyle w:val="TableCell"/>
              <w:spacing w:before="0" w:after="0"/>
              <w:rPr>
                <w:b/>
                <w:szCs w:val="18"/>
              </w:rPr>
            </w:pPr>
            <w:proofErr w:type="spellStart"/>
            <w:r w:rsidRPr="00510FFB">
              <w:rPr>
                <w:b/>
                <w:szCs w:val="18"/>
              </w:rPr>
              <w:t>EventUpdate</w:t>
            </w:r>
            <w:proofErr w:type="spellEnd"/>
          </w:p>
        </w:tc>
        <w:tc>
          <w:tcPr>
            <w:tcW w:w="0" w:type="dxa"/>
            <w:shd w:val="clear" w:color="auto" w:fill="00CCFF"/>
            <w:tcPrChange w:id="28987" w:author="Peter Van Der Plas" w:date="2024-12-30T13:36:00Z" w16du:dateUtc="2024-12-30T12:36:00Z">
              <w:tcPr>
                <w:tcW w:w="992" w:type="dxa"/>
                <w:shd w:val="clear" w:color="auto" w:fill="00CCFF"/>
              </w:tcPr>
            </w:tcPrChange>
          </w:tcPr>
          <w:p w14:paraId="36D8B959" w14:textId="77777777" w:rsidR="004C430C" w:rsidRPr="00510FFB" w:rsidRDefault="004C430C" w:rsidP="000910AB">
            <w:pPr>
              <w:pStyle w:val="TableCell"/>
              <w:spacing w:before="0" w:after="0"/>
              <w:rPr>
                <w:bCs/>
                <w:color w:val="auto"/>
                <w:szCs w:val="18"/>
                <w:rPrChange w:id="28988" w:author="Peter Van Der Plas" w:date="2024-12-27T14:07:00Z" w16du:dateUtc="2024-12-27T13:07:00Z">
                  <w:rPr>
                    <w:b/>
                  </w:rPr>
                </w:rPrChange>
              </w:rPr>
            </w:pPr>
            <w:r w:rsidRPr="00510FFB">
              <w:rPr>
                <w:bCs/>
                <w:color w:val="auto"/>
                <w:szCs w:val="18"/>
                <w:rPrChange w:id="28989" w:author="Peter Van Der Plas" w:date="2024-12-27T14:07:00Z" w16du:dateUtc="2024-12-27T13:07:00Z">
                  <w:rPr>
                    <w:b/>
                    <w:color w:val="FFFFFF" w:themeColor="background1"/>
                  </w:rPr>
                </w:rPrChange>
              </w:rPr>
              <w:t>Extends</w:t>
            </w:r>
          </w:p>
        </w:tc>
        <w:tc>
          <w:tcPr>
            <w:tcW w:w="0" w:type="dxa"/>
            <w:tcPrChange w:id="28990" w:author="Peter Van Der Plas" w:date="2024-12-30T13:36:00Z" w16du:dateUtc="2024-12-30T12:36:00Z">
              <w:tcPr>
                <w:tcW w:w="1842" w:type="dxa"/>
                <w:gridSpan w:val="2"/>
              </w:tcPr>
            </w:tcPrChange>
          </w:tcPr>
          <w:p w14:paraId="334B5A4F" w14:textId="77777777" w:rsidR="004C430C" w:rsidRPr="00510FFB" w:rsidRDefault="004C430C" w:rsidP="000910AB">
            <w:pPr>
              <w:pStyle w:val="TableCell"/>
              <w:spacing w:before="0" w:after="0"/>
              <w:rPr>
                <w:b/>
                <w:szCs w:val="18"/>
              </w:rPr>
            </w:pPr>
            <w:proofErr w:type="spellStart"/>
            <w:r w:rsidRPr="00510FFB">
              <w:rPr>
                <w:szCs w:val="18"/>
                <w:rPrChange w:id="28991" w:author="Peter Van Der Plas" w:date="2024-12-27T14:07:00Z" w16du:dateUtc="2024-12-27T13:07:00Z">
                  <w:rPr>
                    <w:i/>
                    <w:iCs/>
                  </w:rPr>
                </w:rPrChange>
              </w:rPr>
              <w:t>PlanDetailUpdate</w:t>
            </w:r>
            <w:proofErr w:type="spellEnd"/>
          </w:p>
        </w:tc>
        <w:tc>
          <w:tcPr>
            <w:tcW w:w="0" w:type="dxa"/>
            <w:shd w:val="clear" w:color="auto" w:fill="00CCFF"/>
            <w:tcPrChange w:id="28992" w:author="Peter Van Der Plas" w:date="2024-12-30T13:36:00Z" w16du:dateUtc="2024-12-30T12:36:00Z">
              <w:tcPr>
                <w:tcW w:w="708" w:type="dxa"/>
                <w:gridSpan w:val="2"/>
                <w:shd w:val="clear" w:color="auto" w:fill="00CCFF"/>
              </w:tcPr>
            </w:tcPrChange>
          </w:tcPr>
          <w:p w14:paraId="6CD44D68" w14:textId="77777777" w:rsidR="004C430C" w:rsidRPr="00510FFB" w:rsidRDefault="004C430C" w:rsidP="000910AB">
            <w:pPr>
              <w:pStyle w:val="TableCell"/>
              <w:spacing w:before="0" w:after="0"/>
              <w:rPr>
                <w:bCs/>
                <w:color w:val="auto"/>
                <w:szCs w:val="18"/>
                <w:rPrChange w:id="28993" w:author="Peter Van Der Plas" w:date="2024-12-27T14:07:00Z" w16du:dateUtc="2024-12-27T13:07:00Z">
                  <w:rPr>
                    <w:b/>
                  </w:rPr>
                </w:rPrChange>
              </w:rPr>
            </w:pPr>
            <w:r w:rsidRPr="00510FFB">
              <w:rPr>
                <w:bCs/>
                <w:color w:val="auto"/>
                <w:szCs w:val="18"/>
                <w:rPrChange w:id="28994" w:author="Peter Van Der Plas" w:date="2024-12-27T14:07:00Z" w16du:dateUtc="2024-12-27T13:07:00Z">
                  <w:rPr>
                    <w:b/>
                    <w:color w:val="FFFFFF" w:themeColor="background1"/>
                  </w:rPr>
                </w:rPrChange>
              </w:rPr>
              <w:t>SFP</w:t>
            </w:r>
          </w:p>
        </w:tc>
        <w:tc>
          <w:tcPr>
            <w:tcW w:w="0" w:type="dxa"/>
            <w:tcPrChange w:id="28995" w:author="Peter Van Der Plas" w:date="2024-12-30T13:36:00Z" w16du:dateUtc="2024-12-30T12:36:00Z">
              <w:tcPr>
                <w:tcW w:w="992" w:type="dxa"/>
              </w:tcPr>
            </w:tcPrChange>
          </w:tcPr>
          <w:p w14:paraId="27AA7E47" w14:textId="413AB30E" w:rsidR="004C430C" w:rsidRPr="00510FFB" w:rsidRDefault="00B91A36" w:rsidP="000910AB">
            <w:pPr>
              <w:pStyle w:val="TableCell"/>
              <w:spacing w:before="0" w:after="0"/>
              <w:jc w:val="right"/>
              <w:rPr>
                <w:szCs w:val="18"/>
              </w:rPr>
            </w:pPr>
            <w:r>
              <w:rPr>
                <w:szCs w:val="18"/>
              </w:rPr>
              <w:t>205</w:t>
            </w:r>
          </w:p>
        </w:tc>
      </w:tr>
    </w:tbl>
    <w:p w14:paraId="70FC9F1D" w14:textId="77777777" w:rsidR="004C430C" w:rsidRPr="004424B1" w:rsidRDefault="004C430C" w:rsidP="004C430C">
      <w:pPr>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Change w:id="28996" w:author="Peter Van Der Plas" w:date="2024-12-30T13:36:00Z" w16du:dateUtc="2024-12-30T12:36:00Z">
          <w:tblPr>
            <w:tblStyle w:val="RBTable"/>
            <w:tblW w:w="9178" w:type="dxa"/>
            <w:tblLayout w:type="fixed"/>
            <w:tblCellMar>
              <w:top w:w="57" w:type="dxa"/>
              <w:left w:w="86" w:type="dxa"/>
              <w:bottom w:w="57" w:type="dxa"/>
              <w:right w:w="86" w:type="dxa"/>
            </w:tblCellMar>
            <w:tblLook w:val="04A0" w:firstRow="1" w:lastRow="0" w:firstColumn="1" w:lastColumn="0" w:noHBand="0" w:noVBand="1"/>
          </w:tblPr>
        </w:tblPrChange>
      </w:tblPr>
      <w:tblGrid>
        <w:gridCol w:w="2294"/>
        <w:gridCol w:w="2294"/>
        <w:gridCol w:w="2295"/>
        <w:gridCol w:w="2295"/>
        <w:tblGridChange w:id="28997">
          <w:tblGrid>
            <w:gridCol w:w="1667"/>
            <w:gridCol w:w="627"/>
            <w:gridCol w:w="1357"/>
            <w:gridCol w:w="937"/>
            <w:gridCol w:w="55"/>
            <w:gridCol w:w="2240"/>
            <w:gridCol w:w="2295"/>
          </w:tblGrid>
        </w:tblGridChange>
      </w:tblGrid>
      <w:tr w:rsidR="004C430C" w:rsidRPr="004424B1" w14:paraId="37B25A81" w14:textId="77777777" w:rsidTr="001343E4">
        <w:trPr>
          <w:cnfStyle w:val="100000000000" w:firstRow="1" w:lastRow="0" w:firstColumn="0" w:lastColumn="0" w:oddVBand="0" w:evenVBand="0" w:oddHBand="0" w:evenHBand="0" w:firstRowFirstColumn="0" w:firstRowLastColumn="0" w:lastRowFirstColumn="0" w:lastRowLastColumn="0"/>
          <w:trHeight w:val="20"/>
          <w:tblHeader/>
          <w:trPrChange w:id="28998" w:author="Peter Van Der Plas" w:date="2024-12-30T13:36:00Z" w16du:dateUtc="2024-12-30T12:36:00Z">
            <w:trPr>
              <w:cantSplit/>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28999" w:author="Peter Van Der Plas" w:date="2024-12-30T13:36:00Z" w16du:dateUtc="2024-12-30T12:36:00Z">
              <w:tcPr>
                <w:tcW w:w="1667" w:type="dxa"/>
              </w:tcPr>
            </w:tcPrChange>
          </w:tcPr>
          <w:p w14:paraId="2671094F" w14:textId="2BBEA697" w:rsidR="004C430C" w:rsidRPr="004424B1" w:rsidRDefault="004C430C" w:rsidP="000910AB">
            <w:pPr>
              <w:pStyle w:val="TableCell"/>
              <w:spacing w:before="0" w:after="0"/>
              <w:cnfStyle w:val="101000000000" w:firstRow="1" w:lastRow="0" w:firstColumn="1" w:lastColumn="0" w:oddVBand="0" w:evenVBand="0" w:oddHBand="0" w:evenHBand="0" w:firstRowFirstColumn="0" w:firstRowLastColumn="0" w:lastRowFirstColumn="0" w:lastRowLastColumn="0"/>
            </w:pPr>
            <w:del w:id="29000" w:author="Quinten Van Woerkom" w:date="2024-11-25T14:48:00Z" w16du:dateUtc="2024-11-25T13:48:00Z">
              <w:r w:rsidRPr="004424B1" w:rsidDel="002B0859">
                <w:delText>Attribute</w:delText>
              </w:r>
            </w:del>
            <w:ins w:id="29001" w:author="Quinten Van Woerkom" w:date="2024-11-25T14:48:00Z" w16du:dateUtc="2024-11-25T13:48:00Z">
              <w:r w:rsidR="002B0859">
                <w:t>Field</w:t>
              </w:r>
            </w:ins>
          </w:p>
        </w:tc>
        <w:tc>
          <w:tcPr>
            <w:tcW w:w="0" w:type="dxa"/>
            <w:tcPrChange w:id="29002" w:author="Peter Van Der Plas" w:date="2024-12-30T13:36:00Z" w16du:dateUtc="2024-12-30T12:36:00Z">
              <w:tcPr>
                <w:tcW w:w="1984" w:type="dxa"/>
                <w:gridSpan w:val="2"/>
              </w:tcPr>
            </w:tcPrChange>
          </w:tcPr>
          <w:p w14:paraId="597ED338"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0" w:type="dxa"/>
            <w:tcPrChange w:id="29003" w:author="Peter Van Der Plas" w:date="2024-12-30T13:36:00Z" w16du:dateUtc="2024-12-30T12:36:00Z">
              <w:tcPr>
                <w:tcW w:w="992" w:type="dxa"/>
                <w:gridSpan w:val="2"/>
              </w:tcPr>
            </w:tcPrChange>
          </w:tcPr>
          <w:p w14:paraId="7179FC09"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0" w:type="dxa"/>
            <w:tcPrChange w:id="29004" w:author="Peter Van Der Plas" w:date="2024-12-30T13:36:00Z" w16du:dateUtc="2024-12-30T12:36:00Z">
              <w:tcPr>
                <w:tcW w:w="4535" w:type="dxa"/>
                <w:gridSpan w:val="2"/>
              </w:tcPr>
            </w:tcPrChange>
          </w:tcPr>
          <w:p w14:paraId="6FC6C64D"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21DD9B16" w14:textId="77777777" w:rsidTr="001343E4">
        <w:trPr>
          <w:trHeight w:val="20"/>
          <w:trPrChange w:id="29005" w:author="Peter Van Der Plas" w:date="2024-12-30T13:36:00Z" w16du:dateUtc="2024-12-30T12:36:00Z">
            <w:trPr>
              <w:cantSplit/>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29006" w:author="Peter Van Der Plas" w:date="2024-12-30T13:36:00Z" w16du:dateUtc="2024-12-30T12:36:00Z">
              <w:tcPr>
                <w:tcW w:w="1667" w:type="dxa"/>
              </w:tcPr>
            </w:tcPrChange>
          </w:tcPr>
          <w:p w14:paraId="5046DB4F" w14:textId="77777777" w:rsidR="004C430C" w:rsidRPr="00BE1C3C" w:rsidRDefault="004C430C" w:rsidP="000910AB">
            <w:pPr>
              <w:pStyle w:val="TableCell"/>
              <w:spacing w:before="0" w:after="0"/>
              <w:rPr>
                <w:szCs w:val="18"/>
              </w:rPr>
            </w:pPr>
            <w:proofErr w:type="spellStart"/>
            <w:r w:rsidRPr="00BE1C3C">
              <w:rPr>
                <w:szCs w:val="18"/>
              </w:rPr>
              <w:t>eventInstance</w:t>
            </w:r>
            <w:proofErr w:type="spellEnd"/>
          </w:p>
        </w:tc>
        <w:tc>
          <w:tcPr>
            <w:tcW w:w="0" w:type="dxa"/>
            <w:tcPrChange w:id="29007" w:author="Peter Van Der Plas" w:date="2024-12-30T13:36:00Z" w16du:dateUtc="2024-12-30T12:36:00Z">
              <w:tcPr>
                <w:tcW w:w="1984" w:type="dxa"/>
                <w:gridSpan w:val="2"/>
              </w:tcPr>
            </w:tcPrChange>
          </w:tcPr>
          <w:p w14:paraId="49583460" w14:textId="08B19341"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29008" w:author="Peter Van Der Plas" w:date="2025-01-01T16:05:00Z" w16du:dateUtc="2025-01-01T15:05:00Z">
              <w:r w:rsidRPr="004424B1" w:rsidDel="00885C70">
                <w:br/>
              </w:r>
            </w:del>
            <w:ins w:id="29009" w:author="Peter Van Der Plas" w:date="2025-01-01T16:05:00Z" w16du:dateUtc="2025-01-01T15:05:00Z">
              <w:r w:rsidR="00885C70">
                <w:t xml:space="preserve"> </w:t>
              </w:r>
            </w:ins>
            <w:r w:rsidRPr="004424B1">
              <w:t>&lt;</w:t>
            </w:r>
            <w:proofErr w:type="spellStart"/>
            <w:r w:rsidRPr="004424B1">
              <w:t>EventInstance</w:t>
            </w:r>
            <w:proofErr w:type="spellEnd"/>
            <w:r w:rsidRPr="004424B1">
              <w:t>&gt;</w:t>
            </w:r>
          </w:p>
        </w:tc>
        <w:tc>
          <w:tcPr>
            <w:tcW w:w="0" w:type="dxa"/>
            <w:tcPrChange w:id="29010" w:author="Peter Van Der Plas" w:date="2024-12-30T13:36:00Z" w16du:dateUtc="2024-12-30T12:36:00Z">
              <w:tcPr>
                <w:tcW w:w="992" w:type="dxa"/>
                <w:gridSpan w:val="2"/>
              </w:tcPr>
            </w:tcPrChange>
          </w:tcPr>
          <w:p w14:paraId="57DE161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0" w:type="dxa"/>
            <w:tcPrChange w:id="29011" w:author="Peter Van Der Plas" w:date="2024-12-30T13:36:00Z" w16du:dateUtc="2024-12-30T12:36:00Z">
              <w:tcPr>
                <w:tcW w:w="4535" w:type="dxa"/>
                <w:gridSpan w:val="2"/>
              </w:tcPr>
            </w:tcPrChange>
          </w:tcPr>
          <w:p w14:paraId="7E01B08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Reference to the </w:t>
            </w:r>
            <w:proofErr w:type="spellStart"/>
            <w:r w:rsidRPr="004424B1">
              <w:t>EventInstance</w:t>
            </w:r>
            <w:proofErr w:type="spellEnd"/>
            <w:r w:rsidRPr="004424B1">
              <w:t xml:space="preserve"> to which the status update relates.</w:t>
            </w:r>
          </w:p>
        </w:tc>
      </w:tr>
      <w:tr w:rsidR="004C430C" w:rsidRPr="004424B1" w14:paraId="29B041B5" w14:textId="77777777" w:rsidTr="001343E4">
        <w:trPr>
          <w:trHeight w:val="20"/>
          <w:trPrChange w:id="29012" w:author="Peter Van Der Plas" w:date="2024-12-30T13:36:00Z" w16du:dateUtc="2024-12-30T12:36:00Z">
            <w:trPr>
              <w:cantSplit/>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29013" w:author="Peter Van Der Plas" w:date="2024-12-30T13:36:00Z" w16du:dateUtc="2024-12-30T12:36:00Z">
              <w:tcPr>
                <w:tcW w:w="1667" w:type="dxa"/>
              </w:tcPr>
            </w:tcPrChange>
          </w:tcPr>
          <w:p w14:paraId="4D935A75" w14:textId="77777777" w:rsidR="004C430C" w:rsidRPr="00BE1C3C" w:rsidRDefault="004C430C" w:rsidP="000910AB">
            <w:pPr>
              <w:pStyle w:val="TableCell"/>
              <w:spacing w:before="0" w:after="0"/>
              <w:rPr>
                <w:szCs w:val="18"/>
              </w:rPr>
            </w:pPr>
            <w:r w:rsidRPr="00BE1C3C">
              <w:rPr>
                <w:szCs w:val="18"/>
              </w:rPr>
              <w:t>timestamp</w:t>
            </w:r>
          </w:p>
        </w:tc>
        <w:tc>
          <w:tcPr>
            <w:tcW w:w="0" w:type="dxa"/>
            <w:tcPrChange w:id="29014" w:author="Peter Van Der Plas" w:date="2024-12-30T13:36:00Z" w16du:dateUtc="2024-12-30T12:36:00Z">
              <w:tcPr>
                <w:tcW w:w="1984" w:type="dxa"/>
                <w:gridSpan w:val="2"/>
              </w:tcPr>
            </w:tcPrChange>
          </w:tcPr>
          <w:p w14:paraId="29020E9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0" w:type="dxa"/>
            <w:tcPrChange w:id="29015" w:author="Peter Van Der Plas" w:date="2024-12-30T13:36:00Z" w16du:dateUtc="2024-12-30T12:36:00Z">
              <w:tcPr>
                <w:tcW w:w="992" w:type="dxa"/>
                <w:gridSpan w:val="2"/>
              </w:tcPr>
            </w:tcPrChange>
          </w:tcPr>
          <w:p w14:paraId="4EF5EF99"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0" w:type="dxa"/>
            <w:tcPrChange w:id="29016" w:author="Peter Van Der Plas" w:date="2024-12-30T13:36:00Z" w16du:dateUtc="2024-12-30T12:36:00Z">
              <w:tcPr>
                <w:tcW w:w="4535" w:type="dxa"/>
                <w:gridSpan w:val="2"/>
              </w:tcPr>
            </w:tcPrChange>
          </w:tcPr>
          <w:p w14:paraId="4BF5A46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Time of status update.</w:t>
            </w:r>
          </w:p>
        </w:tc>
      </w:tr>
      <w:tr w:rsidR="004C430C" w:rsidRPr="004424B1" w14:paraId="602AB155" w14:textId="77777777" w:rsidTr="001343E4">
        <w:trPr>
          <w:trHeight w:val="20"/>
          <w:trPrChange w:id="29017" w:author="Peter Van Der Plas" w:date="2024-12-30T13:36:00Z" w16du:dateUtc="2024-12-30T12:36:00Z">
            <w:trPr>
              <w:cantSplit/>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29018" w:author="Peter Van Der Plas" w:date="2024-12-30T13:36:00Z" w16du:dateUtc="2024-12-30T12:36:00Z">
              <w:tcPr>
                <w:tcW w:w="1667" w:type="dxa"/>
              </w:tcPr>
            </w:tcPrChange>
          </w:tcPr>
          <w:p w14:paraId="69D58B20" w14:textId="77777777" w:rsidR="004C430C" w:rsidRPr="00BE1C3C" w:rsidRDefault="004C430C" w:rsidP="000910AB">
            <w:pPr>
              <w:pStyle w:val="TableCell"/>
              <w:spacing w:before="0" w:after="0"/>
              <w:rPr>
                <w:szCs w:val="18"/>
              </w:rPr>
            </w:pPr>
            <w:proofErr w:type="spellStart"/>
            <w:r w:rsidRPr="00BE1C3C">
              <w:rPr>
                <w:szCs w:val="18"/>
              </w:rPr>
              <w:t>eventTime</w:t>
            </w:r>
            <w:proofErr w:type="spellEnd"/>
          </w:p>
        </w:tc>
        <w:tc>
          <w:tcPr>
            <w:tcW w:w="0" w:type="dxa"/>
            <w:tcPrChange w:id="29019" w:author="Peter Van Der Plas" w:date="2024-12-30T13:36:00Z" w16du:dateUtc="2024-12-30T12:36:00Z">
              <w:tcPr>
                <w:tcW w:w="1984" w:type="dxa"/>
                <w:gridSpan w:val="2"/>
              </w:tcPr>
            </w:tcPrChange>
          </w:tcPr>
          <w:p w14:paraId="40474AAE"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FineTime</w:t>
            </w:r>
            <w:proofErr w:type="spellEnd"/>
          </w:p>
        </w:tc>
        <w:tc>
          <w:tcPr>
            <w:tcW w:w="0" w:type="dxa"/>
            <w:tcPrChange w:id="29020" w:author="Peter Van Der Plas" w:date="2024-12-30T13:36:00Z" w16du:dateUtc="2024-12-30T12:36:00Z">
              <w:tcPr>
                <w:tcW w:w="992" w:type="dxa"/>
                <w:gridSpan w:val="2"/>
              </w:tcPr>
            </w:tcPrChange>
          </w:tcPr>
          <w:p w14:paraId="0A08B8F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0" w:type="dxa"/>
            <w:tcPrChange w:id="29021" w:author="Peter Van Der Plas" w:date="2024-12-30T13:36:00Z" w16du:dateUtc="2024-12-30T12:36:00Z">
              <w:tcPr>
                <w:tcW w:w="4535" w:type="dxa"/>
                <w:gridSpan w:val="2"/>
              </w:tcPr>
            </w:tcPrChange>
          </w:tcPr>
          <w:p w14:paraId="0BABFD8D" w14:textId="3012B0AE"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Predicted or actual time of the event.  </w:t>
            </w:r>
            <w:proofErr w:type="spellStart"/>
            <w:r w:rsidRPr="004424B1">
              <w:t>EventTime</w:t>
            </w:r>
            <w:proofErr w:type="spellEnd"/>
            <w:r w:rsidRPr="004424B1">
              <w:t xml:space="preserve"> is nullable: it can be predicted without an </w:t>
            </w:r>
            <w:proofErr w:type="spellStart"/>
            <w:r w:rsidRPr="004424B1">
              <w:t>EventTime</w:t>
            </w:r>
            <w:proofErr w:type="spellEnd"/>
            <w:r w:rsidRPr="004424B1">
              <w:t xml:space="preserve"> (e.g., if position based)</w:t>
            </w:r>
            <w:ins w:id="29022" w:author="Peter Van Der Plas" w:date="2024-12-28T18:40:00Z" w16du:dateUtc="2024-12-28T17:40:00Z">
              <w:r w:rsidR="00CF350D">
                <w:t>.</w:t>
              </w:r>
            </w:ins>
          </w:p>
        </w:tc>
      </w:tr>
      <w:tr w:rsidR="004C430C" w:rsidRPr="004424B1" w14:paraId="00FDE829" w14:textId="77777777" w:rsidTr="001343E4">
        <w:trPr>
          <w:trHeight w:val="20"/>
          <w:trPrChange w:id="29023" w:author="Peter Van Der Plas" w:date="2024-12-30T13:36:00Z" w16du:dateUtc="2024-12-30T12:36:00Z">
            <w:trPr>
              <w:cantSplit/>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29024" w:author="Peter Van Der Plas" w:date="2024-12-30T13:36:00Z" w16du:dateUtc="2024-12-30T12:36:00Z">
              <w:tcPr>
                <w:tcW w:w="1667" w:type="dxa"/>
              </w:tcPr>
            </w:tcPrChange>
          </w:tcPr>
          <w:p w14:paraId="60E20309" w14:textId="77777777" w:rsidR="004C430C" w:rsidRPr="00BE1C3C" w:rsidRDefault="004C430C" w:rsidP="000910AB">
            <w:pPr>
              <w:pStyle w:val="TableCell"/>
              <w:spacing w:before="0" w:after="0"/>
              <w:rPr>
                <w:szCs w:val="18"/>
              </w:rPr>
            </w:pPr>
            <w:r w:rsidRPr="00BE1C3C">
              <w:rPr>
                <w:szCs w:val="18"/>
              </w:rPr>
              <w:t>arguments</w:t>
            </w:r>
          </w:p>
        </w:tc>
        <w:tc>
          <w:tcPr>
            <w:tcW w:w="0" w:type="dxa"/>
            <w:tcPrChange w:id="29025" w:author="Peter Van Der Plas" w:date="2024-12-30T13:36:00Z" w16du:dateUtc="2024-12-30T12:36:00Z">
              <w:tcPr>
                <w:tcW w:w="1984" w:type="dxa"/>
                <w:gridSpan w:val="2"/>
              </w:tcPr>
            </w:tcPrChange>
          </w:tcPr>
          <w:p w14:paraId="599B657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 &lt;Argument&gt;</w:t>
            </w:r>
          </w:p>
        </w:tc>
        <w:tc>
          <w:tcPr>
            <w:tcW w:w="0" w:type="dxa"/>
            <w:tcPrChange w:id="29026" w:author="Peter Van Der Plas" w:date="2024-12-30T13:36:00Z" w16du:dateUtc="2024-12-30T12:36:00Z">
              <w:tcPr>
                <w:tcW w:w="992" w:type="dxa"/>
                <w:gridSpan w:val="2"/>
              </w:tcPr>
            </w:tcPrChange>
          </w:tcPr>
          <w:p w14:paraId="399016A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0" w:type="dxa"/>
            <w:tcPrChange w:id="29027" w:author="Peter Van Der Plas" w:date="2024-12-30T13:36:00Z" w16du:dateUtc="2024-12-30T12:36:00Z">
              <w:tcPr>
                <w:tcW w:w="4535" w:type="dxa"/>
                <w:gridSpan w:val="2"/>
              </w:tcPr>
            </w:tcPrChange>
          </w:tcPr>
          <w:p w14:paraId="67C162F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Argument values.</w:t>
            </w:r>
          </w:p>
        </w:tc>
      </w:tr>
      <w:tr w:rsidR="004C430C" w:rsidRPr="004424B1" w14:paraId="52A4227F" w14:textId="77777777" w:rsidTr="001343E4">
        <w:trPr>
          <w:trHeight w:val="20"/>
          <w:trPrChange w:id="29028" w:author="Peter Van Der Plas" w:date="2024-12-30T13:36:00Z" w16du:dateUtc="2024-12-30T12:36:00Z">
            <w:trPr>
              <w:cantSplit/>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29029" w:author="Peter Van Der Plas" w:date="2024-12-30T13:36:00Z" w16du:dateUtc="2024-12-30T12:36:00Z">
              <w:tcPr>
                <w:tcW w:w="1667" w:type="dxa"/>
              </w:tcPr>
            </w:tcPrChange>
          </w:tcPr>
          <w:p w14:paraId="27C0253E" w14:textId="77777777" w:rsidR="004C430C" w:rsidRPr="00BE1C3C" w:rsidRDefault="004C430C" w:rsidP="000910AB">
            <w:pPr>
              <w:pStyle w:val="TableCell"/>
              <w:spacing w:before="0" w:after="0"/>
              <w:rPr>
                <w:szCs w:val="18"/>
              </w:rPr>
            </w:pPr>
            <w:proofErr w:type="spellStart"/>
            <w:r w:rsidRPr="00BE1C3C">
              <w:rPr>
                <w:szCs w:val="18"/>
              </w:rPr>
              <w:t>eventStatus</w:t>
            </w:r>
            <w:proofErr w:type="spellEnd"/>
          </w:p>
        </w:tc>
        <w:tc>
          <w:tcPr>
            <w:tcW w:w="0" w:type="dxa"/>
            <w:tcPrChange w:id="29030" w:author="Peter Van Der Plas" w:date="2024-12-30T13:36:00Z" w16du:dateUtc="2024-12-30T12:36:00Z">
              <w:tcPr>
                <w:tcW w:w="1984" w:type="dxa"/>
                <w:gridSpan w:val="2"/>
              </w:tcPr>
            </w:tcPrChange>
          </w:tcPr>
          <w:p w14:paraId="116185C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spellStart"/>
            <w:r w:rsidRPr="004424B1">
              <w:t>EventStatusEnum</w:t>
            </w:r>
            <w:proofErr w:type="spellEnd"/>
          </w:p>
        </w:tc>
        <w:tc>
          <w:tcPr>
            <w:tcW w:w="0" w:type="dxa"/>
            <w:tcPrChange w:id="29031" w:author="Peter Van Der Plas" w:date="2024-12-30T13:36:00Z" w16du:dateUtc="2024-12-30T12:36:00Z">
              <w:tcPr>
                <w:tcW w:w="992" w:type="dxa"/>
                <w:gridSpan w:val="2"/>
              </w:tcPr>
            </w:tcPrChange>
          </w:tcPr>
          <w:p w14:paraId="655608DB"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0" w:type="dxa"/>
            <w:tcPrChange w:id="29032" w:author="Peter Van Der Plas" w:date="2024-12-30T13:36:00Z" w16du:dateUtc="2024-12-30T12:36:00Z">
              <w:tcPr>
                <w:tcW w:w="4535" w:type="dxa"/>
                <w:gridSpan w:val="2"/>
              </w:tcPr>
            </w:tcPrChange>
          </w:tcPr>
          <w:p w14:paraId="309EAEC9"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Current status of the </w:t>
            </w:r>
            <w:proofErr w:type="spellStart"/>
            <w:r w:rsidRPr="004424B1">
              <w:t>EventInstance</w:t>
            </w:r>
            <w:proofErr w:type="spellEnd"/>
            <w:r w:rsidRPr="004424B1">
              <w:t>.</w:t>
            </w:r>
          </w:p>
        </w:tc>
      </w:tr>
      <w:tr w:rsidR="004C430C" w:rsidRPr="004424B1" w14:paraId="2971C038" w14:textId="77777777" w:rsidTr="001343E4">
        <w:trPr>
          <w:trHeight w:val="20"/>
          <w:trPrChange w:id="29033" w:author="Peter Van Der Plas" w:date="2024-12-30T13:36:00Z" w16du:dateUtc="2024-12-30T12:36:00Z">
            <w:trPr>
              <w:cantSplit/>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29034" w:author="Peter Van Der Plas" w:date="2024-12-30T13:36:00Z" w16du:dateUtc="2024-12-30T12:36:00Z">
              <w:tcPr>
                <w:tcW w:w="1667" w:type="dxa"/>
              </w:tcPr>
            </w:tcPrChange>
          </w:tcPr>
          <w:p w14:paraId="7DCC34EE" w14:textId="77777777" w:rsidR="004C430C" w:rsidRPr="00BE1C3C" w:rsidRDefault="004C430C" w:rsidP="000910AB">
            <w:pPr>
              <w:pStyle w:val="TableCell"/>
              <w:spacing w:before="0" w:after="0"/>
              <w:rPr>
                <w:szCs w:val="18"/>
              </w:rPr>
            </w:pPr>
            <w:proofErr w:type="spellStart"/>
            <w:r w:rsidRPr="00BE1C3C">
              <w:rPr>
                <w:szCs w:val="18"/>
              </w:rPr>
              <w:t>statusInfo</w:t>
            </w:r>
            <w:proofErr w:type="spellEnd"/>
          </w:p>
        </w:tc>
        <w:tc>
          <w:tcPr>
            <w:tcW w:w="0" w:type="dxa"/>
            <w:tcPrChange w:id="29035" w:author="Peter Van Der Plas" w:date="2024-12-30T13:36:00Z" w16du:dateUtc="2024-12-30T12:36:00Z">
              <w:tcPr>
                <w:tcW w:w="1984" w:type="dxa"/>
                <w:gridSpan w:val="2"/>
              </w:tcPr>
            </w:tcPrChange>
          </w:tcPr>
          <w:p w14:paraId="1E1783A7"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0" w:type="dxa"/>
            <w:tcPrChange w:id="29036" w:author="Peter Van Der Plas" w:date="2024-12-30T13:36:00Z" w16du:dateUtc="2024-12-30T12:36:00Z">
              <w:tcPr>
                <w:tcW w:w="992" w:type="dxa"/>
                <w:gridSpan w:val="2"/>
              </w:tcPr>
            </w:tcPrChange>
          </w:tcPr>
          <w:p w14:paraId="07225472"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0" w:type="dxa"/>
            <w:tcPrChange w:id="29037" w:author="Peter Van Der Plas" w:date="2024-12-30T13:36:00Z" w16du:dateUtc="2024-12-30T12:36:00Z">
              <w:tcPr>
                <w:tcW w:w="4535" w:type="dxa"/>
                <w:gridSpan w:val="2"/>
              </w:tcPr>
            </w:tcPrChange>
          </w:tcPr>
          <w:p w14:paraId="4B0E446C"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spellStart"/>
            <w:r w:rsidRPr="004424B1">
              <w:t>StatusInfo</w:t>
            </w:r>
            <w:proofErr w:type="spellEnd"/>
            <w:r w:rsidRPr="004424B1">
              <w:t xml:space="preserve"> provides the reason for entering the Terminated state and is customizable, but if the following conditions exist then the specified text shall be used:</w:t>
            </w:r>
            <w:del w:id="29038" w:author="Peter Van Der Plas" w:date="2024-12-27T14:07:00Z" w16du:dateUtc="2024-12-27T13:07:00Z">
              <w:r w:rsidRPr="004424B1" w:rsidDel="00510FFB">
                <w:delText>:</w:delText>
              </w:r>
            </w:del>
          </w:p>
          <w:p w14:paraId="7D63C71C" w14:textId="6A7AAE01"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Occurred (Event has been triggered)</w:t>
            </w:r>
            <w:ins w:id="29039" w:author="Peter Van Der Plas" w:date="2024-12-28T18:40:00Z" w16du:dateUtc="2024-12-28T17:40:00Z">
              <w:r w:rsidR="00CF350D">
                <w:t>;</w:t>
              </w:r>
            </w:ins>
          </w:p>
          <w:p w14:paraId="77DA823E" w14:textId="08F2B740"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Did Not Occur (Event expired or did not occur within validity period)</w:t>
            </w:r>
            <w:ins w:id="29040" w:author="Peter Van Der Plas" w:date="2024-12-28T18:40:00Z" w16du:dateUtc="2024-12-28T17:40:00Z">
              <w:r w:rsidR="00CF350D">
                <w:t>;</w:t>
              </w:r>
            </w:ins>
          </w:p>
          <w:p w14:paraId="14C37525" w14:textId="60515A19"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Deleted (Event was deleted)</w:t>
            </w:r>
            <w:ins w:id="29041" w:author="Peter Van Der Plas" w:date="2024-12-28T18:40:00Z" w16du:dateUtc="2024-12-28T17:40:00Z">
              <w:r w:rsidR="00CF350D">
                <w:t>.</w:t>
              </w:r>
            </w:ins>
          </w:p>
        </w:tc>
      </w:tr>
    </w:tbl>
    <w:p w14:paraId="0BE7EB87" w14:textId="35911CF5" w:rsidR="004C430C" w:rsidRDefault="00B13585">
      <w:pPr>
        <w:pStyle w:val="Heading5"/>
        <w:spacing w:before="480"/>
        <w:rPr>
          <w:ins w:id="29042" w:author="Quinten Van Woerkom" w:date="2024-12-18T15:06:00Z" w16du:dateUtc="2024-12-18T14:06:00Z"/>
        </w:rPr>
        <w:pPrChange w:id="29043" w:author="Peter Van Der Plas" w:date="2024-12-27T14:08:00Z" w16du:dateUtc="2024-12-27T13:08:00Z">
          <w:pPr>
            <w:pStyle w:val="Heading5"/>
          </w:pPr>
        </w:pPrChange>
      </w:pPr>
      <w:ins w:id="29044" w:author="Quinten Van Woerkom" w:date="2024-12-18T15:06:00Z" w16du:dateUtc="2024-12-18T14:06:00Z">
        <w:r>
          <w:t xml:space="preserve">Data Type: </w:t>
        </w:r>
      </w:ins>
      <w:proofErr w:type="spellStart"/>
      <w:r w:rsidR="004C430C" w:rsidRPr="004424B1">
        <w:t>InsertedEventDetails</w:t>
      </w:r>
      <w:proofErr w:type="spellEnd"/>
    </w:p>
    <w:p w14:paraId="1DB0883B" w14:textId="7CA8190C" w:rsidR="00B13585" w:rsidRPr="00B13585" w:rsidRDefault="00B13585">
      <w:pPr>
        <w:pStyle w:val="Heading6"/>
        <w:pPrChange w:id="29045" w:author="Quinten Van Woerkom" w:date="2024-12-18T15:07:00Z" w16du:dateUtc="2024-12-18T14:07:00Z">
          <w:pPr>
            <w:pStyle w:val="HeadingNoNumber"/>
          </w:pPr>
        </w:pPrChange>
      </w:pPr>
      <w:ins w:id="29046" w:author="Quinten Van Woerkom" w:date="2024-12-18T15:07:00Z" w16du:dateUtc="2024-12-18T14:07:00Z">
        <w:r>
          <w:t>Overview</w:t>
        </w:r>
      </w:ins>
    </w:p>
    <w:p w14:paraId="5B4362F2" w14:textId="77777777" w:rsidR="004C430C" w:rsidRDefault="004C430C" w:rsidP="001A5A1C">
      <w:pPr>
        <w:rPr>
          <w:ins w:id="29047" w:author="Quinten Van Woerkom" w:date="2024-12-18T15:07:00Z" w16du:dateUtc="2024-12-18T14:07:00Z"/>
          <w:lang w:val="en-GB"/>
        </w:rPr>
      </w:pPr>
      <w:r w:rsidRPr="004424B1">
        <w:rPr>
          <w:lang w:val="en-GB"/>
        </w:rPr>
        <w:t xml:space="preserve">A data structure that provides the information required to create the </w:t>
      </w:r>
      <w:proofErr w:type="spellStart"/>
      <w:r w:rsidRPr="004424B1">
        <w:rPr>
          <w:lang w:val="en-GB"/>
        </w:rPr>
        <w:t>EventInstance</w:t>
      </w:r>
      <w:proofErr w:type="spellEnd"/>
      <w:r w:rsidRPr="004424B1">
        <w:rPr>
          <w:lang w:val="en-GB"/>
        </w:rPr>
        <w:t xml:space="preserve"> to be inserted into a Plan using the MPS Plan Edit service.</w:t>
      </w:r>
    </w:p>
    <w:p w14:paraId="7512EEEE" w14:textId="16569F1C" w:rsidR="00B13585" w:rsidDel="00C87970" w:rsidRDefault="00B13585">
      <w:pPr>
        <w:pStyle w:val="Heading6"/>
        <w:spacing w:after="240"/>
        <w:rPr>
          <w:del w:id="29048" w:author="Quinten Van Woerkom" w:date="2024-12-18T15:07:00Z" w16du:dateUtc="2024-12-18T14:07:00Z"/>
          <w:lang w:val="en-GB"/>
        </w:rPr>
      </w:pPr>
    </w:p>
    <w:p w14:paraId="30DEE1A1" w14:textId="066F4514" w:rsidR="001A5A1C" w:rsidRPr="00B13585" w:rsidRDefault="00C87970">
      <w:pPr>
        <w:pStyle w:val="Heading6"/>
        <w:spacing w:before="480" w:after="240"/>
        <w:rPr>
          <w:lang w:val="en-GB"/>
        </w:rPr>
        <w:pPrChange w:id="29049" w:author="Peter Van Der Plas" w:date="2024-12-27T14:08:00Z" w16du:dateUtc="2024-12-27T13:08:00Z">
          <w:pPr>
            <w:spacing w:before="0"/>
          </w:pPr>
        </w:pPrChange>
      </w:pPr>
      <w:ins w:id="29050" w:author="Quinten Van Woerkom" w:date="2024-12-18T17:21:00Z" w16du:dateUtc="2024-12-18T16:21:00Z">
        <w:r>
          <w:rPr>
            <w:lang w:val="en-GB"/>
          </w:rPr>
          <w:t>Definition</w:t>
        </w:r>
      </w:ins>
    </w:p>
    <w:tbl>
      <w:tblPr>
        <w:tblStyle w:val="RBTable"/>
        <w:tblW w:w="9179" w:type="dxa"/>
        <w:tblLayout w:type="fixed"/>
        <w:tblLook w:val="0400" w:firstRow="0" w:lastRow="0" w:firstColumn="0" w:lastColumn="0" w:noHBand="0" w:noVBand="1"/>
        <w:tblCaption w:val="DSC InsertedEventDetails E1"/>
      </w:tblPr>
      <w:tblGrid>
        <w:gridCol w:w="1667"/>
        <w:gridCol w:w="2977"/>
        <w:gridCol w:w="992"/>
        <w:gridCol w:w="1843"/>
        <w:gridCol w:w="708"/>
        <w:gridCol w:w="992"/>
      </w:tblGrid>
      <w:tr w:rsidR="004C430C" w:rsidRPr="004424B1" w14:paraId="09D6E0A6" w14:textId="77777777" w:rsidTr="00D72453">
        <w:tc>
          <w:tcPr>
            <w:tcW w:w="1666" w:type="dxa"/>
            <w:shd w:val="clear" w:color="auto" w:fill="00CCFF"/>
          </w:tcPr>
          <w:p w14:paraId="4337D400" w14:textId="77777777" w:rsidR="004C430C" w:rsidRPr="00510FFB" w:rsidRDefault="004C430C" w:rsidP="007B4994">
            <w:pPr>
              <w:pStyle w:val="TableCell"/>
              <w:rPr>
                <w:bCs/>
                <w:color w:val="auto"/>
                <w:szCs w:val="18"/>
                <w:rPrChange w:id="29051" w:author="Peter Van Der Plas" w:date="2024-12-27T14:08:00Z" w16du:dateUtc="2024-12-27T13:08:00Z">
                  <w:rPr>
                    <w:color w:val="FFFFFF" w:themeColor="background1"/>
                  </w:rPr>
                </w:rPrChange>
              </w:rPr>
            </w:pPr>
            <w:r w:rsidRPr="00510FFB">
              <w:rPr>
                <w:bCs/>
                <w:color w:val="auto"/>
                <w:szCs w:val="18"/>
                <w:rPrChange w:id="29052" w:author="Peter Van Der Plas" w:date="2024-12-27T14:08:00Z" w16du:dateUtc="2024-12-27T13:08:00Z">
                  <w:rPr>
                    <w:color w:val="FFFFFF" w:themeColor="background1"/>
                  </w:rPr>
                </w:rPrChange>
              </w:rPr>
              <w:t>Name</w:t>
            </w:r>
          </w:p>
        </w:tc>
        <w:tc>
          <w:tcPr>
            <w:tcW w:w="2976" w:type="dxa"/>
          </w:tcPr>
          <w:p w14:paraId="4FCCE807" w14:textId="77777777" w:rsidR="004C430C" w:rsidRPr="00510FFB" w:rsidRDefault="004C430C" w:rsidP="007B4994">
            <w:pPr>
              <w:pStyle w:val="TableCell"/>
              <w:rPr>
                <w:b/>
                <w:szCs w:val="18"/>
              </w:rPr>
            </w:pPr>
            <w:proofErr w:type="spellStart"/>
            <w:r w:rsidRPr="00510FFB">
              <w:rPr>
                <w:b/>
                <w:szCs w:val="18"/>
              </w:rPr>
              <w:t>InsertedEventDetails</w:t>
            </w:r>
            <w:proofErr w:type="spellEnd"/>
          </w:p>
        </w:tc>
        <w:tc>
          <w:tcPr>
            <w:tcW w:w="992" w:type="dxa"/>
            <w:shd w:val="clear" w:color="auto" w:fill="00CCFF"/>
          </w:tcPr>
          <w:p w14:paraId="02EE4131" w14:textId="77777777" w:rsidR="004C430C" w:rsidRPr="00510FFB" w:rsidRDefault="004C430C" w:rsidP="007B4994">
            <w:pPr>
              <w:pStyle w:val="TableCell"/>
              <w:rPr>
                <w:bCs/>
                <w:color w:val="auto"/>
                <w:szCs w:val="18"/>
                <w:rPrChange w:id="29053" w:author="Peter Van Der Plas" w:date="2024-12-27T14:08:00Z" w16du:dateUtc="2024-12-27T13:08:00Z">
                  <w:rPr>
                    <w:b/>
                  </w:rPr>
                </w:rPrChange>
              </w:rPr>
            </w:pPr>
            <w:r w:rsidRPr="00510FFB">
              <w:rPr>
                <w:bCs/>
                <w:color w:val="auto"/>
                <w:szCs w:val="18"/>
                <w:rPrChange w:id="29054" w:author="Peter Van Der Plas" w:date="2024-12-27T14:08:00Z" w16du:dateUtc="2024-12-27T13:08:00Z">
                  <w:rPr>
                    <w:b/>
                    <w:color w:val="FFFFFF" w:themeColor="background1"/>
                  </w:rPr>
                </w:rPrChange>
              </w:rPr>
              <w:t>Extends</w:t>
            </w:r>
          </w:p>
        </w:tc>
        <w:tc>
          <w:tcPr>
            <w:tcW w:w="1842" w:type="dxa"/>
          </w:tcPr>
          <w:p w14:paraId="0947B6D1" w14:textId="77777777" w:rsidR="004C430C" w:rsidRPr="00510FFB" w:rsidRDefault="004C430C" w:rsidP="007B4994">
            <w:pPr>
              <w:pStyle w:val="TableCell"/>
              <w:rPr>
                <w:b/>
                <w:szCs w:val="18"/>
              </w:rPr>
            </w:pPr>
            <w:proofErr w:type="gramStart"/>
            <w:r w:rsidRPr="00510FFB">
              <w:rPr>
                <w:szCs w:val="18"/>
              </w:rPr>
              <w:t>MAL::</w:t>
            </w:r>
            <w:proofErr w:type="gramEnd"/>
            <w:r w:rsidRPr="00510FFB">
              <w:rPr>
                <w:szCs w:val="18"/>
              </w:rPr>
              <w:t>Composite</w:t>
            </w:r>
          </w:p>
        </w:tc>
        <w:tc>
          <w:tcPr>
            <w:tcW w:w="708" w:type="dxa"/>
            <w:shd w:val="clear" w:color="auto" w:fill="00CCFF"/>
          </w:tcPr>
          <w:p w14:paraId="1F3D2461" w14:textId="77777777" w:rsidR="004C430C" w:rsidRPr="00510FFB" w:rsidRDefault="004C430C" w:rsidP="007B4994">
            <w:pPr>
              <w:pStyle w:val="TableCell"/>
              <w:rPr>
                <w:bCs/>
                <w:color w:val="auto"/>
                <w:szCs w:val="18"/>
                <w:rPrChange w:id="29055" w:author="Peter Van Der Plas" w:date="2024-12-27T14:08:00Z" w16du:dateUtc="2024-12-27T13:08:00Z">
                  <w:rPr>
                    <w:b/>
                  </w:rPr>
                </w:rPrChange>
              </w:rPr>
            </w:pPr>
            <w:r w:rsidRPr="00510FFB">
              <w:rPr>
                <w:bCs/>
                <w:color w:val="auto"/>
                <w:szCs w:val="18"/>
                <w:rPrChange w:id="29056" w:author="Peter Van Der Plas" w:date="2024-12-27T14:08:00Z" w16du:dateUtc="2024-12-27T13:08:00Z">
                  <w:rPr>
                    <w:b/>
                    <w:color w:val="FFFFFF" w:themeColor="background1"/>
                  </w:rPr>
                </w:rPrChange>
              </w:rPr>
              <w:t>SFP</w:t>
            </w:r>
          </w:p>
        </w:tc>
        <w:tc>
          <w:tcPr>
            <w:tcW w:w="992" w:type="dxa"/>
          </w:tcPr>
          <w:p w14:paraId="07A96D68" w14:textId="3F112353" w:rsidR="004C430C" w:rsidRPr="00510FFB" w:rsidRDefault="00B91A36" w:rsidP="007B4994">
            <w:pPr>
              <w:pStyle w:val="TableCell"/>
              <w:jc w:val="right"/>
              <w:rPr>
                <w:szCs w:val="18"/>
              </w:rPr>
            </w:pPr>
            <w:r>
              <w:rPr>
                <w:szCs w:val="18"/>
              </w:rPr>
              <w:t>206</w:t>
            </w:r>
          </w:p>
        </w:tc>
      </w:tr>
    </w:tbl>
    <w:p w14:paraId="1375026F"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07B20D4F" w14:textId="77777777" w:rsidTr="00694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AEB080C" w14:textId="4D9BDE35" w:rsidR="004C430C" w:rsidRPr="004424B1" w:rsidRDefault="004C430C" w:rsidP="007B4994">
            <w:pPr>
              <w:pStyle w:val="TableCell"/>
            </w:pPr>
            <w:del w:id="29057" w:author="Quinten Van Woerkom" w:date="2024-11-25T14:48:00Z" w16du:dateUtc="2024-11-25T13:48:00Z">
              <w:r w:rsidRPr="004424B1" w:rsidDel="002B0859">
                <w:delText>Attribute</w:delText>
              </w:r>
            </w:del>
            <w:ins w:id="29058" w:author="Quinten Van Woerkom" w:date="2024-11-25T14:48:00Z" w16du:dateUtc="2024-11-25T13:48:00Z">
              <w:r w:rsidR="002B0859">
                <w:t>Field</w:t>
              </w:r>
            </w:ins>
          </w:p>
        </w:tc>
        <w:tc>
          <w:tcPr>
            <w:tcW w:w="1984" w:type="dxa"/>
          </w:tcPr>
          <w:p w14:paraId="75A07A8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8897E26"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3DB945A8"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F02F8C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4B549EB" w14:textId="77777777" w:rsidR="004C430C" w:rsidRPr="00BE1C3C" w:rsidRDefault="004C430C" w:rsidP="007B4994">
            <w:pPr>
              <w:pStyle w:val="TableCell"/>
              <w:rPr>
                <w:szCs w:val="18"/>
              </w:rPr>
            </w:pPr>
            <w:r w:rsidRPr="00BE1C3C">
              <w:rPr>
                <w:szCs w:val="18"/>
              </w:rPr>
              <w:t>plan</w:t>
            </w:r>
          </w:p>
        </w:tc>
        <w:tc>
          <w:tcPr>
            <w:tcW w:w="1984" w:type="dxa"/>
          </w:tcPr>
          <w:p w14:paraId="49E19B61" w14:textId="0410C4E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29059" w:author="Peter Van Der Plas" w:date="2025-01-01T16:05:00Z" w16du:dateUtc="2025-01-01T15:05:00Z">
              <w:r w:rsidRPr="004424B1" w:rsidDel="00885C70">
                <w:br/>
              </w:r>
            </w:del>
            <w:ins w:id="29060" w:author="Peter Van Der Plas" w:date="2025-01-01T16:05:00Z" w16du:dateUtc="2025-01-01T15:05:00Z">
              <w:r w:rsidR="00885C70">
                <w:t xml:space="preserve"> </w:t>
              </w:r>
            </w:ins>
            <w:r w:rsidRPr="004424B1">
              <w:t>&lt;Plan&gt;</w:t>
            </w:r>
          </w:p>
        </w:tc>
        <w:tc>
          <w:tcPr>
            <w:tcW w:w="992" w:type="dxa"/>
          </w:tcPr>
          <w:p w14:paraId="6F12BE5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D1DE5B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Plan into which the Event is to be inserted.</w:t>
            </w:r>
          </w:p>
        </w:tc>
      </w:tr>
      <w:tr w:rsidR="004C430C" w:rsidRPr="004424B1" w14:paraId="0E8AAC2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00F76FC" w14:textId="77777777" w:rsidR="004C430C" w:rsidRPr="00BE1C3C" w:rsidRDefault="004C430C" w:rsidP="007B4994">
            <w:pPr>
              <w:pStyle w:val="TableCell"/>
              <w:rPr>
                <w:szCs w:val="18"/>
              </w:rPr>
            </w:pPr>
            <w:proofErr w:type="spellStart"/>
            <w:r w:rsidRPr="00BE1C3C">
              <w:rPr>
                <w:szCs w:val="18"/>
              </w:rPr>
              <w:t>eventDefinition</w:t>
            </w:r>
            <w:proofErr w:type="spellEnd"/>
          </w:p>
        </w:tc>
        <w:tc>
          <w:tcPr>
            <w:tcW w:w="1984" w:type="dxa"/>
          </w:tcPr>
          <w:p w14:paraId="1C548953" w14:textId="6969770A"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29061" w:author="Peter Van Der Plas" w:date="2025-01-01T16:05:00Z" w16du:dateUtc="2025-01-01T15:05:00Z">
              <w:r w:rsidRPr="004424B1" w:rsidDel="00885C70">
                <w:br/>
              </w:r>
            </w:del>
            <w:ins w:id="29062" w:author="Peter Van Der Plas" w:date="2025-01-01T16:05:00Z" w16du:dateUtc="2025-01-01T15:05:00Z">
              <w:r w:rsidR="00885C70">
                <w:t xml:space="preserve"> </w:t>
              </w:r>
            </w:ins>
            <w:r w:rsidRPr="004424B1">
              <w:t>&lt;</w:t>
            </w:r>
            <w:proofErr w:type="spellStart"/>
            <w:r w:rsidRPr="004424B1">
              <w:t>EventDefinition</w:t>
            </w:r>
            <w:proofErr w:type="spellEnd"/>
            <w:r w:rsidRPr="004424B1">
              <w:t>&gt;</w:t>
            </w:r>
          </w:p>
        </w:tc>
        <w:tc>
          <w:tcPr>
            <w:tcW w:w="992" w:type="dxa"/>
          </w:tcPr>
          <w:p w14:paraId="7224FEA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04A5424" w14:textId="1519EE2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Reference to the </w:t>
            </w:r>
            <w:proofErr w:type="spellStart"/>
            <w:r w:rsidRPr="004424B1">
              <w:t>EventDefinition</w:t>
            </w:r>
            <w:proofErr w:type="spellEnd"/>
            <w:ins w:id="29063" w:author="Peter Van Der Plas" w:date="2024-12-28T18:40:00Z" w16du:dateUtc="2024-12-28T17:40:00Z">
              <w:r w:rsidR="00CF350D">
                <w:t>.</w:t>
              </w:r>
            </w:ins>
            <w:del w:id="29064" w:author="Peter Van Der Plas" w:date="2024-12-28T18:40:00Z" w16du:dateUtc="2024-12-28T17:40:00Z">
              <w:r w:rsidRPr="004424B1" w:rsidDel="00CF350D">
                <w:delText xml:space="preserve"> </w:delText>
              </w:r>
            </w:del>
          </w:p>
        </w:tc>
      </w:tr>
      <w:tr w:rsidR="004C430C" w:rsidRPr="004424B1" w14:paraId="5687F2E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8FAAA5B" w14:textId="77777777" w:rsidR="004C430C" w:rsidRPr="00BE1C3C" w:rsidRDefault="004C430C" w:rsidP="007B4994">
            <w:pPr>
              <w:pStyle w:val="TableCell"/>
              <w:rPr>
                <w:szCs w:val="18"/>
              </w:rPr>
            </w:pPr>
            <w:proofErr w:type="spellStart"/>
            <w:r w:rsidRPr="00BE1C3C">
              <w:rPr>
                <w:szCs w:val="18"/>
              </w:rPr>
              <w:t>eventTime</w:t>
            </w:r>
            <w:proofErr w:type="spellEnd"/>
          </w:p>
        </w:tc>
        <w:tc>
          <w:tcPr>
            <w:tcW w:w="1984" w:type="dxa"/>
          </w:tcPr>
          <w:p w14:paraId="436657A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FineTime</w:t>
            </w:r>
            <w:proofErr w:type="spellEnd"/>
          </w:p>
        </w:tc>
        <w:tc>
          <w:tcPr>
            <w:tcW w:w="992" w:type="dxa"/>
          </w:tcPr>
          <w:p w14:paraId="483C64A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FED1D4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Specifies the predicted or actual time of the event.  For an inserted event this must be present.</w:t>
            </w:r>
          </w:p>
        </w:tc>
      </w:tr>
      <w:tr w:rsidR="004C430C" w:rsidRPr="004424B1" w14:paraId="0130494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87E2272" w14:textId="77777777" w:rsidR="004C430C" w:rsidRPr="00BE1C3C" w:rsidRDefault="004C430C" w:rsidP="007B4994">
            <w:pPr>
              <w:pStyle w:val="TableCell"/>
              <w:rPr>
                <w:szCs w:val="18"/>
              </w:rPr>
            </w:pPr>
            <w:r w:rsidRPr="00BE1C3C">
              <w:rPr>
                <w:szCs w:val="18"/>
              </w:rPr>
              <w:t>arguments</w:t>
            </w:r>
          </w:p>
        </w:tc>
        <w:tc>
          <w:tcPr>
            <w:tcW w:w="1984" w:type="dxa"/>
          </w:tcPr>
          <w:p w14:paraId="59FC2E6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&lt;Argument&gt;</w:t>
            </w:r>
          </w:p>
        </w:tc>
        <w:tc>
          <w:tcPr>
            <w:tcW w:w="992" w:type="dxa"/>
          </w:tcPr>
          <w:p w14:paraId="3A8E029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505F90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Argument values.</w:t>
            </w:r>
          </w:p>
        </w:tc>
      </w:tr>
    </w:tbl>
    <w:p w14:paraId="347815D1" w14:textId="77777777" w:rsidR="004C430C" w:rsidRPr="004424B1" w:rsidRDefault="004C430C" w:rsidP="000910AB">
      <w:pPr>
        <w:pStyle w:val="Heading3"/>
        <w:spacing w:before="480"/>
        <w:rPr>
          <w:lang w:val="en-GB"/>
        </w:rPr>
      </w:pPr>
      <w:bookmarkStart w:id="29065" w:name="_Toc52218251"/>
      <w:bookmarkStart w:id="29066" w:name="_Ref60926551"/>
      <w:bookmarkStart w:id="29067" w:name="_Ref68802859"/>
      <w:bookmarkStart w:id="29068" w:name="_Ref94548360"/>
      <w:bookmarkStart w:id="29069" w:name="_Toc140093800"/>
      <w:bookmarkStart w:id="29070" w:name="_Ref186467205"/>
      <w:r w:rsidRPr="004424B1">
        <w:rPr>
          <w:lang w:val="en-GB"/>
        </w:rPr>
        <w:t>Planning Resources [Optional]</w:t>
      </w:r>
      <w:bookmarkEnd w:id="29065"/>
      <w:bookmarkEnd w:id="29066"/>
      <w:bookmarkEnd w:id="29067"/>
      <w:bookmarkEnd w:id="29068"/>
      <w:bookmarkEnd w:id="29069"/>
      <w:bookmarkEnd w:id="29070"/>
    </w:p>
    <w:p w14:paraId="7DE9B16A" w14:textId="77777777" w:rsidR="004C430C" w:rsidRPr="004424B1" w:rsidRDefault="004C430C" w:rsidP="000910AB">
      <w:pPr>
        <w:pStyle w:val="Heading4"/>
        <w:rPr>
          <w:lang w:val="en-GB"/>
        </w:rPr>
      </w:pPr>
      <w:r w:rsidRPr="004424B1">
        <w:rPr>
          <w:lang w:val="en-GB"/>
        </w:rPr>
        <w:t>General</w:t>
      </w:r>
    </w:p>
    <w:p w14:paraId="09482796" w14:textId="77777777" w:rsidR="004C430C" w:rsidRPr="004424B1" w:rsidRDefault="004C430C" w:rsidP="00694984">
      <w:pPr>
        <w:rPr>
          <w:lang w:val="en-GB"/>
        </w:rPr>
      </w:pPr>
      <w:r w:rsidRPr="004424B1">
        <w:rPr>
          <w:lang w:val="en-GB"/>
        </w:rPr>
        <w:t>Planning resources are an optional element of the MPS information model.  Support for planning resources is not a requirement for compliance of an MPS system with the MPS service interfaces.</w:t>
      </w:r>
    </w:p>
    <w:p w14:paraId="302348EF" w14:textId="7B236467" w:rsidR="004C430C" w:rsidRPr="004424B1" w:rsidRDefault="004C430C" w:rsidP="000910AB">
      <w:pPr>
        <w:pStyle w:val="Heading4"/>
        <w:spacing w:before="480" w:after="240"/>
        <w:rPr>
          <w:lang w:val="en-GB"/>
        </w:rPr>
      </w:pPr>
      <w:bookmarkStart w:id="29071" w:name="_Ref62569207"/>
      <w:r w:rsidRPr="004424B1">
        <w:rPr>
          <w:lang w:val="en-GB"/>
        </w:rPr>
        <w:t xml:space="preserve">Resource </w:t>
      </w:r>
      <w:ins w:id="29072" w:author="Peter Van Der Plas" w:date="2024-12-28T17:59:00Z" w16du:dateUtc="2024-12-28T16:59:00Z">
        <w:r w:rsidR="005A6E6F">
          <w:rPr>
            <w:lang w:val="en-GB"/>
          </w:rPr>
          <w:t xml:space="preserve">MO </w:t>
        </w:r>
      </w:ins>
      <w:r w:rsidRPr="004424B1">
        <w:rPr>
          <w:lang w:val="en-GB"/>
        </w:rPr>
        <w:t>Objects</w:t>
      </w:r>
      <w:bookmarkEnd w:id="29071"/>
    </w:p>
    <w:p w14:paraId="440C6142" w14:textId="494629BD" w:rsidR="004C430C" w:rsidRDefault="00B13585" w:rsidP="00B13585">
      <w:pPr>
        <w:pStyle w:val="Heading5"/>
        <w:rPr>
          <w:ins w:id="29073" w:author="Quinten Van Woerkom" w:date="2024-12-18T15:07:00Z" w16du:dateUtc="2024-12-18T14:07:00Z"/>
        </w:rPr>
      </w:pPr>
      <w:ins w:id="29074" w:author="Quinten Van Woerkom" w:date="2024-12-18T15:07:00Z" w16du:dateUtc="2024-12-18T14:07:00Z">
        <w:r>
          <w:t xml:space="preserve">Data Type: </w:t>
        </w:r>
      </w:ins>
      <w:r w:rsidR="004C430C" w:rsidRPr="004424B1">
        <w:t>Resource</w:t>
      </w:r>
    </w:p>
    <w:p w14:paraId="50CD5C86" w14:textId="0FE58120" w:rsidR="00B13585" w:rsidRPr="00B13585" w:rsidRDefault="00B13585">
      <w:pPr>
        <w:pStyle w:val="Heading6"/>
        <w:pPrChange w:id="29075" w:author="Quinten Van Woerkom" w:date="2024-12-18T15:07:00Z" w16du:dateUtc="2024-12-18T14:07:00Z">
          <w:pPr>
            <w:pStyle w:val="HeadingNoNumber"/>
          </w:pPr>
        </w:pPrChange>
      </w:pPr>
      <w:ins w:id="29076" w:author="Quinten Van Woerkom" w:date="2024-12-18T15:07:00Z" w16du:dateUtc="2024-12-18T14:07:00Z">
        <w:r>
          <w:t>Overview</w:t>
        </w:r>
      </w:ins>
    </w:p>
    <w:p w14:paraId="29FBFC04" w14:textId="043AF27A" w:rsidR="004C430C" w:rsidRPr="004424B1" w:rsidRDefault="004C430C" w:rsidP="00694984">
      <w:pPr>
        <w:rPr>
          <w:lang w:val="en-GB"/>
        </w:rPr>
      </w:pPr>
      <w:r w:rsidRPr="004424B1">
        <w:rPr>
          <w:lang w:val="en-GB"/>
        </w:rPr>
        <w:t xml:space="preserve">A resource is an MO object that contains both the static </w:t>
      </w:r>
      <w:del w:id="29077" w:author="Quinten Van Woerkom" w:date="2024-11-25T14:43:00Z" w16du:dateUtc="2024-11-25T13:43:00Z">
        <w:r w:rsidRPr="004424B1" w:rsidDel="00006133">
          <w:rPr>
            <w:lang w:val="en-GB"/>
          </w:rPr>
          <w:delText>attribute</w:delText>
        </w:r>
      </w:del>
      <w:ins w:id="29078" w:author="Quinten Van Woerkom" w:date="2024-11-25T14:43:00Z" w16du:dateUtc="2024-11-25T13:43:00Z">
        <w:r w:rsidR="00006133">
          <w:rPr>
            <w:lang w:val="en-GB"/>
          </w:rPr>
          <w:t>field</w:t>
        </w:r>
      </w:ins>
      <w:r w:rsidRPr="004424B1">
        <w:rPr>
          <w:lang w:val="en-GB"/>
        </w:rPr>
        <w:t xml:space="preserve">s that define a </w:t>
      </w:r>
      <w:r w:rsidRPr="004424B1">
        <w:rPr>
          <w:rStyle w:val="Term"/>
          <w:lang w:val="en-GB"/>
        </w:rPr>
        <w:t>planning resource</w:t>
      </w:r>
      <w:r w:rsidRPr="004424B1">
        <w:rPr>
          <w:lang w:val="en-GB"/>
        </w:rPr>
        <w:t xml:space="preserve"> and a dynamic </w:t>
      </w:r>
      <w:del w:id="29079" w:author="Quinten Van Woerkom" w:date="2024-11-25T14:43:00Z" w16du:dateUtc="2024-11-25T13:43:00Z">
        <w:r w:rsidRPr="004424B1" w:rsidDel="00006133">
          <w:rPr>
            <w:lang w:val="en-GB"/>
          </w:rPr>
          <w:delText>attribute</w:delText>
        </w:r>
      </w:del>
      <w:ins w:id="29080" w:author="Quinten Van Woerkom" w:date="2024-11-25T14:43:00Z" w16du:dateUtc="2024-11-25T13:43:00Z">
        <w:r w:rsidR="00006133">
          <w:rPr>
            <w:lang w:val="en-GB"/>
          </w:rPr>
          <w:t>field</w:t>
        </w:r>
      </w:ins>
      <w:r w:rsidRPr="004424B1">
        <w:rPr>
          <w:lang w:val="en-GB"/>
        </w:rPr>
        <w:t xml:space="preserve"> that holds its current value.  Its </w:t>
      </w:r>
      <w:r w:rsidRPr="004424B1">
        <w:rPr>
          <w:rStyle w:val="Term"/>
          <w:lang w:val="en-GB"/>
        </w:rPr>
        <w:t>identity</w:t>
      </w:r>
      <w:r w:rsidRPr="004424B1">
        <w:rPr>
          <w:lang w:val="en-GB"/>
        </w:rPr>
        <w:t xml:space="preserve"> is defined by a constant </w:t>
      </w:r>
      <w:r w:rsidRPr="004424B1">
        <w:rPr>
          <w:rStyle w:val="Term"/>
          <w:lang w:val="en-GB"/>
        </w:rPr>
        <w:t>key</w:t>
      </w:r>
      <w:r w:rsidRPr="004424B1">
        <w:rPr>
          <w:lang w:val="en-GB"/>
        </w:rPr>
        <w:t xml:space="preserve"> and evolving </w:t>
      </w:r>
      <w:r w:rsidRPr="004424B1">
        <w:rPr>
          <w:rStyle w:val="Term"/>
          <w:lang w:val="en-GB"/>
        </w:rPr>
        <w:t>version</w:t>
      </w:r>
      <w:r w:rsidRPr="004424B1">
        <w:rPr>
          <w:lang w:val="en-GB"/>
        </w:rPr>
        <w:t xml:space="preserve">, which is updated each time the definition is revised.  Resource definitions form part of the planning configuration data and in practice the value </w:t>
      </w:r>
      <w:del w:id="29081" w:author="Quinten Van Woerkom" w:date="2024-11-25T14:43:00Z" w16du:dateUtc="2024-11-25T13:43:00Z">
        <w:r w:rsidRPr="004424B1" w:rsidDel="00006133">
          <w:rPr>
            <w:lang w:val="en-GB"/>
          </w:rPr>
          <w:delText>attribute</w:delText>
        </w:r>
      </w:del>
      <w:ins w:id="29082" w:author="Quinten Van Woerkom" w:date="2024-11-25T14:43:00Z" w16du:dateUtc="2024-11-25T13:43:00Z">
        <w:r w:rsidR="00006133">
          <w:rPr>
            <w:lang w:val="en-GB"/>
          </w:rPr>
          <w:t>field</w:t>
        </w:r>
      </w:ins>
      <w:r w:rsidRPr="004424B1">
        <w:rPr>
          <w:lang w:val="en-GB"/>
        </w:rPr>
        <w:t xml:space="preserve"> may be omitted in this context, although it may also be used to provide an initial or default value.</w:t>
      </w:r>
    </w:p>
    <w:p w14:paraId="25AC64A5" w14:textId="4073B284" w:rsidR="00B13585" w:rsidRDefault="004041DB">
      <w:pPr>
        <w:spacing w:after="240"/>
        <w:rPr>
          <w:ins w:id="29083" w:author="Quinten Van Woerkom" w:date="2024-12-18T15:07:00Z" w16du:dateUtc="2024-12-18T14:07:00Z"/>
          <w:lang w:val="en-GB"/>
        </w:rPr>
        <w:pPrChange w:id="29084" w:author="Quinten Van Woerkom" w:date="2024-12-18T15:07:00Z" w16du:dateUtc="2024-12-18T14:07:00Z">
          <w:pPr>
            <w:keepNext/>
          </w:pPr>
        </w:pPrChange>
      </w:pPr>
      <w:r w:rsidRPr="004424B1">
        <w:rPr>
          <w:lang w:val="en-GB"/>
        </w:rPr>
        <w:t>Depending</w:t>
      </w:r>
      <w:r w:rsidR="004C430C" w:rsidRPr="004424B1">
        <w:rPr>
          <w:lang w:val="en-GB"/>
        </w:rPr>
        <w:t xml:space="preserve"> on the resource data type, the resource definition may require additional type</w:t>
      </w:r>
      <w:ins w:id="29085" w:author="Quinten Van Woerkom" w:date="2024-11-25T14:43:00Z" w16du:dateUtc="2024-11-25T13:43:00Z">
        <w:r w:rsidR="00006133">
          <w:rPr>
            <w:lang w:val="en-GB"/>
          </w:rPr>
          <w:t>-</w:t>
        </w:r>
      </w:ins>
      <w:del w:id="29086" w:author="Quinten Van Woerkom" w:date="2024-11-25T14:43:00Z" w16du:dateUtc="2024-11-25T13:43:00Z">
        <w:r w:rsidR="004C430C" w:rsidRPr="004424B1" w:rsidDel="00006133">
          <w:rPr>
            <w:lang w:val="en-GB"/>
          </w:rPr>
          <w:delText xml:space="preserve"> </w:delText>
        </w:r>
      </w:del>
      <w:r w:rsidR="004C430C" w:rsidRPr="004424B1">
        <w:rPr>
          <w:lang w:val="en-GB"/>
        </w:rPr>
        <w:t xml:space="preserve">specific </w:t>
      </w:r>
      <w:del w:id="29087" w:author="Quinten Van Woerkom" w:date="2024-11-25T14:44:00Z" w16du:dateUtc="2024-11-25T13:44:00Z">
        <w:r w:rsidR="004C430C" w:rsidRPr="004424B1" w:rsidDel="00006133">
          <w:rPr>
            <w:lang w:val="en-GB"/>
          </w:rPr>
          <w:delText>attribute</w:delText>
        </w:r>
      </w:del>
      <w:ins w:id="29088" w:author="Quinten Van Woerkom" w:date="2024-11-25T14:44:00Z" w16du:dateUtc="2024-11-25T13:44:00Z">
        <w:r w:rsidR="00006133">
          <w:rPr>
            <w:lang w:val="en-GB"/>
          </w:rPr>
          <w:t>field</w:t>
        </w:r>
      </w:ins>
      <w:r w:rsidR="004C430C" w:rsidRPr="004424B1">
        <w:rPr>
          <w:lang w:val="en-GB"/>
        </w:rPr>
        <w:t xml:space="preserve">s to support data validation.  Sub-types are defined for Numeric, String, and enumerated Status type resources.  The base Resource MO object type can be used where no data validation is applicable.  The following </w:t>
      </w:r>
      <w:del w:id="29089" w:author="Quinten Van Woerkom" w:date="2024-11-25T14:44:00Z" w16du:dateUtc="2024-11-25T13:44:00Z">
        <w:r w:rsidR="004C430C" w:rsidRPr="004424B1" w:rsidDel="00006133">
          <w:rPr>
            <w:lang w:val="en-GB"/>
          </w:rPr>
          <w:delText>attribute</w:delText>
        </w:r>
      </w:del>
      <w:ins w:id="29090" w:author="Quinten Van Woerkom" w:date="2024-11-25T14:44:00Z" w16du:dateUtc="2024-11-25T13:44:00Z">
        <w:r w:rsidR="00006133">
          <w:rPr>
            <w:lang w:val="en-GB"/>
          </w:rPr>
          <w:t>field</w:t>
        </w:r>
      </w:ins>
      <w:r w:rsidR="004C430C" w:rsidRPr="004424B1">
        <w:rPr>
          <w:lang w:val="en-GB"/>
        </w:rPr>
        <w:t>s are applicable to the base type and all sub-types.</w:t>
      </w:r>
    </w:p>
    <w:p w14:paraId="3C2825F9" w14:textId="4815EF2D" w:rsidR="00B13585" w:rsidDel="004E10FE" w:rsidRDefault="00B13585">
      <w:pPr>
        <w:pStyle w:val="Heading6"/>
        <w:spacing w:before="0" w:after="240"/>
        <w:rPr>
          <w:del w:id="29091" w:author="Quinten Van Woerkom" w:date="2024-12-18T15:07:00Z" w16du:dateUtc="2024-12-18T14:07:00Z"/>
          <w:lang w:val="en-GB"/>
        </w:rPr>
      </w:pPr>
    </w:p>
    <w:p w14:paraId="66BF517A" w14:textId="4AA98388" w:rsidR="001A5A1C" w:rsidRPr="00B13585" w:rsidRDefault="004E10FE">
      <w:pPr>
        <w:pStyle w:val="Heading6"/>
        <w:spacing w:before="480" w:after="240"/>
        <w:rPr>
          <w:lang w:val="en-GB"/>
        </w:rPr>
        <w:pPrChange w:id="29092" w:author="Peter Van Der Plas" w:date="2024-12-27T15:14:00Z" w16du:dateUtc="2024-12-27T14:14:00Z">
          <w:pPr>
            <w:keepNext/>
            <w:spacing w:before="0"/>
          </w:pPr>
        </w:pPrChange>
      </w:pPr>
      <w:ins w:id="29093" w:author="Quinten Van Woerkom" w:date="2024-12-18T17:21:00Z" w16du:dateUtc="2024-12-18T16:21:00Z">
        <w:r>
          <w:rPr>
            <w:lang w:val="en-GB"/>
          </w:rPr>
          <w:t>Definition</w:t>
        </w:r>
      </w:ins>
    </w:p>
    <w:tbl>
      <w:tblPr>
        <w:tblStyle w:val="RBTable"/>
        <w:tblW w:w="9179" w:type="dxa"/>
        <w:tblLayout w:type="fixed"/>
        <w:tblLook w:val="0400" w:firstRow="0" w:lastRow="0" w:firstColumn="0" w:lastColumn="0" w:noHBand="0" w:noVBand="1"/>
        <w:tblCaption w:val="DSO Resource E4"/>
      </w:tblPr>
      <w:tblGrid>
        <w:gridCol w:w="1667"/>
        <w:gridCol w:w="2977"/>
        <w:gridCol w:w="992"/>
        <w:gridCol w:w="1843"/>
        <w:gridCol w:w="708"/>
        <w:gridCol w:w="992"/>
      </w:tblGrid>
      <w:tr w:rsidR="004C430C" w:rsidRPr="004424B1" w14:paraId="789B36A1" w14:textId="77777777" w:rsidTr="00D72453">
        <w:tc>
          <w:tcPr>
            <w:tcW w:w="1666" w:type="dxa"/>
            <w:shd w:val="clear" w:color="auto" w:fill="00CCFF"/>
          </w:tcPr>
          <w:p w14:paraId="702E6638" w14:textId="77777777" w:rsidR="004C430C" w:rsidRPr="00380469" w:rsidRDefault="004C430C" w:rsidP="000910AB">
            <w:pPr>
              <w:pStyle w:val="TableCell"/>
              <w:keepNext/>
              <w:rPr>
                <w:bCs/>
                <w:color w:val="auto"/>
                <w:szCs w:val="18"/>
                <w:rPrChange w:id="29094" w:author="Peter Van Der Plas" w:date="2024-12-27T15:16:00Z" w16du:dateUtc="2024-12-27T14:16:00Z">
                  <w:rPr>
                    <w:color w:val="FFFFFF" w:themeColor="background1"/>
                  </w:rPr>
                </w:rPrChange>
              </w:rPr>
            </w:pPr>
            <w:r w:rsidRPr="00380469">
              <w:rPr>
                <w:bCs/>
                <w:color w:val="auto"/>
                <w:szCs w:val="18"/>
                <w:rPrChange w:id="29095" w:author="Peter Van Der Plas" w:date="2024-12-27T15:16:00Z" w16du:dateUtc="2024-12-27T14:16:00Z">
                  <w:rPr>
                    <w:color w:val="FFFFFF" w:themeColor="background1"/>
                  </w:rPr>
                </w:rPrChange>
              </w:rPr>
              <w:t>Name</w:t>
            </w:r>
          </w:p>
        </w:tc>
        <w:tc>
          <w:tcPr>
            <w:tcW w:w="2976" w:type="dxa"/>
          </w:tcPr>
          <w:p w14:paraId="3F146CED" w14:textId="77777777" w:rsidR="004C430C" w:rsidRPr="00380469" w:rsidRDefault="004C430C" w:rsidP="000910AB">
            <w:pPr>
              <w:pStyle w:val="TableCell"/>
              <w:keepNext/>
              <w:rPr>
                <w:b/>
                <w:szCs w:val="18"/>
              </w:rPr>
            </w:pPr>
            <w:r w:rsidRPr="00380469">
              <w:rPr>
                <w:b/>
                <w:szCs w:val="18"/>
              </w:rPr>
              <w:t>Resource</w:t>
            </w:r>
          </w:p>
        </w:tc>
        <w:tc>
          <w:tcPr>
            <w:tcW w:w="992" w:type="dxa"/>
            <w:shd w:val="clear" w:color="auto" w:fill="00CCFF"/>
          </w:tcPr>
          <w:p w14:paraId="0DA3A03C" w14:textId="77777777" w:rsidR="004C430C" w:rsidRPr="00380469" w:rsidRDefault="004C430C" w:rsidP="000910AB">
            <w:pPr>
              <w:pStyle w:val="TableCell"/>
              <w:keepNext/>
              <w:rPr>
                <w:bCs/>
                <w:color w:val="auto"/>
                <w:szCs w:val="18"/>
                <w:rPrChange w:id="29096" w:author="Peter Van Der Plas" w:date="2024-12-27T15:16:00Z" w16du:dateUtc="2024-12-27T14:16:00Z">
                  <w:rPr>
                    <w:b/>
                  </w:rPr>
                </w:rPrChange>
              </w:rPr>
            </w:pPr>
            <w:r w:rsidRPr="00380469">
              <w:rPr>
                <w:bCs/>
                <w:color w:val="auto"/>
                <w:szCs w:val="18"/>
                <w:rPrChange w:id="29097" w:author="Peter Van Der Plas" w:date="2024-12-27T15:16:00Z" w16du:dateUtc="2024-12-27T14:16:00Z">
                  <w:rPr>
                    <w:b/>
                    <w:color w:val="FFFFFF" w:themeColor="background1"/>
                  </w:rPr>
                </w:rPrChange>
              </w:rPr>
              <w:t>Extends</w:t>
            </w:r>
          </w:p>
        </w:tc>
        <w:tc>
          <w:tcPr>
            <w:tcW w:w="1842" w:type="dxa"/>
          </w:tcPr>
          <w:p w14:paraId="5946D2FF" w14:textId="77777777" w:rsidR="004C430C" w:rsidRPr="00380469" w:rsidRDefault="004C430C" w:rsidP="000910AB">
            <w:pPr>
              <w:pStyle w:val="TableCell"/>
              <w:keepNext/>
              <w:rPr>
                <w:b/>
                <w:szCs w:val="18"/>
              </w:rPr>
            </w:pPr>
            <w:proofErr w:type="gramStart"/>
            <w:r w:rsidRPr="00380469">
              <w:rPr>
                <w:szCs w:val="18"/>
              </w:rPr>
              <w:t>MAL::</w:t>
            </w:r>
            <w:proofErr w:type="gramEnd"/>
            <w:r w:rsidRPr="00380469">
              <w:rPr>
                <w:szCs w:val="18"/>
              </w:rPr>
              <w:t>Object</w:t>
            </w:r>
          </w:p>
        </w:tc>
        <w:tc>
          <w:tcPr>
            <w:tcW w:w="708" w:type="dxa"/>
            <w:shd w:val="clear" w:color="auto" w:fill="00CCFF"/>
          </w:tcPr>
          <w:p w14:paraId="0D195921" w14:textId="77777777" w:rsidR="004C430C" w:rsidRPr="00380469" w:rsidRDefault="004C430C" w:rsidP="000910AB">
            <w:pPr>
              <w:pStyle w:val="TableCell"/>
              <w:keepNext/>
              <w:rPr>
                <w:bCs/>
                <w:color w:val="auto"/>
                <w:szCs w:val="18"/>
                <w:rPrChange w:id="29098" w:author="Peter Van Der Plas" w:date="2024-12-27T15:16:00Z" w16du:dateUtc="2024-12-27T14:16:00Z">
                  <w:rPr>
                    <w:b/>
                  </w:rPr>
                </w:rPrChange>
              </w:rPr>
            </w:pPr>
            <w:r w:rsidRPr="00380469">
              <w:rPr>
                <w:bCs/>
                <w:color w:val="auto"/>
                <w:szCs w:val="18"/>
                <w:rPrChange w:id="29099" w:author="Peter Van Der Plas" w:date="2024-12-27T15:16:00Z" w16du:dateUtc="2024-12-27T14:16:00Z">
                  <w:rPr>
                    <w:b/>
                    <w:color w:val="FFFFFF" w:themeColor="background1"/>
                  </w:rPr>
                </w:rPrChange>
              </w:rPr>
              <w:t>SFP</w:t>
            </w:r>
          </w:p>
        </w:tc>
        <w:tc>
          <w:tcPr>
            <w:tcW w:w="992" w:type="dxa"/>
          </w:tcPr>
          <w:p w14:paraId="207D0E53" w14:textId="77777777" w:rsidR="004C430C" w:rsidRPr="00380469" w:rsidRDefault="004C430C" w:rsidP="000910AB">
            <w:pPr>
              <w:pStyle w:val="TableCell"/>
              <w:keepNext/>
              <w:jc w:val="right"/>
              <w:rPr>
                <w:szCs w:val="18"/>
              </w:rPr>
            </w:pPr>
            <w:r w:rsidRPr="00380469">
              <w:rPr>
                <w:szCs w:val="18"/>
              </w:rPr>
              <w:t>301</w:t>
            </w:r>
          </w:p>
        </w:tc>
      </w:tr>
    </w:tbl>
    <w:p w14:paraId="758BAC55" w14:textId="77777777" w:rsidR="004C430C" w:rsidRPr="004424B1" w:rsidRDefault="004C430C" w:rsidP="000910AB">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23C9318D"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A5F1DD0" w14:textId="5278C27D" w:rsidR="004C430C" w:rsidRPr="004424B1" w:rsidRDefault="004C430C" w:rsidP="000910AB">
            <w:pPr>
              <w:pStyle w:val="TableCell"/>
              <w:keepNext/>
            </w:pPr>
            <w:del w:id="29100" w:author="Quinten Van Woerkom" w:date="2024-11-25T14:48:00Z" w16du:dateUtc="2024-11-25T13:48:00Z">
              <w:r w:rsidRPr="004424B1" w:rsidDel="002B0859">
                <w:delText>Attribute</w:delText>
              </w:r>
            </w:del>
            <w:ins w:id="29101" w:author="Quinten Van Woerkom" w:date="2024-11-25T14:48:00Z" w16du:dateUtc="2024-11-25T13:48:00Z">
              <w:r w:rsidR="002B0859">
                <w:t>Field</w:t>
              </w:r>
            </w:ins>
          </w:p>
        </w:tc>
        <w:tc>
          <w:tcPr>
            <w:tcW w:w="1984" w:type="dxa"/>
          </w:tcPr>
          <w:p w14:paraId="7E075B72" w14:textId="77777777" w:rsidR="004C430C" w:rsidRPr="004424B1"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B4C2F07" w14:textId="77777777" w:rsidR="004C430C" w:rsidRPr="004424B1"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34B5213F" w14:textId="77777777" w:rsidR="004C430C" w:rsidRPr="004424B1"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01D501CA" w14:textId="77777777" w:rsidTr="007B4994">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787EA285" w14:textId="77777777" w:rsidR="004C430C" w:rsidRPr="00BE1C3C" w:rsidRDefault="004C430C" w:rsidP="000910AB">
            <w:pPr>
              <w:pStyle w:val="TableCell"/>
              <w:keepNext/>
              <w:rPr>
                <w:szCs w:val="18"/>
                <w:u w:val="single"/>
              </w:rPr>
            </w:pPr>
            <w:r w:rsidRPr="00BE1C3C">
              <w:rPr>
                <w:szCs w:val="18"/>
                <w:u w:val="single"/>
              </w:rPr>
              <w:t>identity</w:t>
            </w:r>
          </w:p>
        </w:tc>
        <w:tc>
          <w:tcPr>
            <w:tcW w:w="0" w:type="dxa"/>
            <w:shd w:val="clear" w:color="auto" w:fill="D9D9D9" w:themeFill="background1" w:themeFillShade="D9"/>
          </w:tcPr>
          <w:p w14:paraId="2D2DC047" w14:textId="77777777" w:rsidR="004C430C" w:rsidRPr="004424B1" w:rsidRDefault="004C430C" w:rsidP="000910AB">
            <w:pPr>
              <w:pStyle w:val="TableCell"/>
              <w:keepNext/>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ObjectIdentity</w:t>
            </w:r>
            <w:proofErr w:type="spellEnd"/>
          </w:p>
        </w:tc>
        <w:tc>
          <w:tcPr>
            <w:tcW w:w="0" w:type="dxa"/>
            <w:shd w:val="clear" w:color="auto" w:fill="D9D9D9" w:themeFill="background1" w:themeFillShade="D9"/>
          </w:tcPr>
          <w:p w14:paraId="4F36364A" w14:textId="77777777" w:rsidR="004C430C" w:rsidRPr="004424B1" w:rsidRDefault="004C430C" w:rsidP="000910AB">
            <w:pPr>
              <w:pStyle w:val="TableCell"/>
              <w:keepNext/>
              <w:cnfStyle w:val="000000000000" w:firstRow="0" w:lastRow="0" w:firstColumn="0" w:lastColumn="0" w:oddVBand="0" w:evenVBand="0" w:oddHBand="0" w:evenHBand="0" w:firstRowFirstColumn="0" w:firstRowLastColumn="0" w:lastRowFirstColumn="0" w:lastRowLastColumn="0"/>
            </w:pPr>
            <w:r w:rsidRPr="004424B1">
              <w:t>No</w:t>
            </w:r>
          </w:p>
        </w:tc>
        <w:tc>
          <w:tcPr>
            <w:tcW w:w="0" w:type="dxa"/>
            <w:shd w:val="clear" w:color="auto" w:fill="D9D9D9" w:themeFill="background1" w:themeFillShade="D9"/>
          </w:tcPr>
          <w:p w14:paraId="6DCD8E32" w14:textId="77777777" w:rsidR="004C430C" w:rsidRPr="004424B1" w:rsidRDefault="004C430C" w:rsidP="000910AB">
            <w:pPr>
              <w:pStyle w:val="TableCell"/>
              <w:keepNext/>
              <w:cnfStyle w:val="000000000000" w:firstRow="0" w:lastRow="0" w:firstColumn="0" w:lastColumn="0" w:oddVBand="0" w:evenVBand="0" w:oddHBand="0" w:evenHBand="0" w:firstRowFirstColumn="0" w:firstRowLastColumn="0" w:lastRowFirstColumn="0" w:lastRowLastColumn="0"/>
            </w:pPr>
            <w:r w:rsidRPr="004424B1">
              <w:t>Identity of the Resource, including version of the Resource definition.</w:t>
            </w:r>
          </w:p>
        </w:tc>
      </w:tr>
      <w:tr w:rsidR="004C430C" w:rsidRPr="004424B1" w14:paraId="6279DB0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3B24BF7" w14:textId="77777777" w:rsidR="004C430C" w:rsidRPr="00BE1C3C" w:rsidRDefault="004C430C" w:rsidP="007B4994">
            <w:pPr>
              <w:pStyle w:val="TableCell"/>
              <w:rPr>
                <w:szCs w:val="18"/>
                <w:u w:val="single"/>
              </w:rPr>
            </w:pPr>
            <w:r w:rsidRPr="00BE1C3C">
              <w:rPr>
                <w:szCs w:val="18"/>
                <w:u w:val="single"/>
              </w:rPr>
              <w:t>description</w:t>
            </w:r>
          </w:p>
        </w:tc>
        <w:tc>
          <w:tcPr>
            <w:tcW w:w="1984" w:type="dxa"/>
          </w:tcPr>
          <w:p w14:paraId="4A193BA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4512E00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029E66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Description of the Resource.</w:t>
            </w:r>
          </w:p>
        </w:tc>
      </w:tr>
      <w:tr w:rsidR="004C430C" w:rsidRPr="004424B1" w14:paraId="5053F8A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7D4B046" w14:textId="77777777" w:rsidR="004C430C" w:rsidRPr="00BE1C3C" w:rsidRDefault="004C430C" w:rsidP="007B4994">
            <w:pPr>
              <w:pStyle w:val="TableCell"/>
              <w:rPr>
                <w:szCs w:val="18"/>
                <w:u w:val="single"/>
              </w:rPr>
            </w:pPr>
            <w:proofErr w:type="spellStart"/>
            <w:r w:rsidRPr="00BE1C3C">
              <w:rPr>
                <w:szCs w:val="18"/>
                <w:u w:val="single"/>
              </w:rPr>
              <w:t>dataType</w:t>
            </w:r>
            <w:proofErr w:type="spellEnd"/>
          </w:p>
        </w:tc>
        <w:tc>
          <w:tcPr>
            <w:tcW w:w="1984" w:type="dxa"/>
          </w:tcPr>
          <w:p w14:paraId="357B6B0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AttributeType</w:t>
            </w:r>
            <w:proofErr w:type="spellEnd"/>
          </w:p>
        </w:tc>
        <w:tc>
          <w:tcPr>
            <w:tcW w:w="992" w:type="dxa"/>
          </w:tcPr>
          <w:p w14:paraId="5AC5160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5EBC0E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Specifies the data type of the Resource, which must be a supported MAL Attribute type.</w:t>
            </w:r>
          </w:p>
        </w:tc>
      </w:tr>
      <w:tr w:rsidR="004C430C" w:rsidRPr="004424B1" w14:paraId="1BC9FC6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0778C0B" w14:textId="77777777" w:rsidR="004C430C" w:rsidRPr="00BE1C3C" w:rsidRDefault="004C430C" w:rsidP="007B4994">
            <w:pPr>
              <w:pStyle w:val="TableCell"/>
              <w:rPr>
                <w:szCs w:val="18"/>
                <w:u w:val="single"/>
              </w:rPr>
            </w:pPr>
            <w:r w:rsidRPr="00BE1C3C">
              <w:rPr>
                <w:szCs w:val="18"/>
                <w:u w:val="single"/>
              </w:rPr>
              <w:t>units</w:t>
            </w:r>
          </w:p>
        </w:tc>
        <w:tc>
          <w:tcPr>
            <w:tcW w:w="1984" w:type="dxa"/>
          </w:tcPr>
          <w:p w14:paraId="4544464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674817A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3C08563" w14:textId="007AAF2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Optional.  </w:t>
            </w:r>
            <w:commentRangeStart w:id="29102"/>
            <w:r w:rsidRPr="004424B1">
              <w:t>Specifies the units the value of the Resource is expressed in</w:t>
            </w:r>
            <w:ins w:id="29103" w:author="Quinten Van Woerkom" w:date="2024-12-12T14:08:00Z" w16du:dateUtc="2024-12-12T13:08:00Z">
              <w:r w:rsidR="00804D95">
                <w:t>.</w:t>
              </w:r>
              <w:commentRangeEnd w:id="29102"/>
              <w:r w:rsidR="00804D95">
                <w:rPr>
                  <w:rStyle w:val="CommentReference"/>
                  <w:rFonts w:cs="Times New Roman"/>
                  <w:lang w:val="en-US" w:eastAsia="en-US"/>
                </w:rPr>
                <w:commentReference w:id="29102"/>
              </w:r>
            </w:ins>
            <w:del w:id="29104" w:author="Quinten Van Woerkom" w:date="2024-12-12T14:08:00Z" w16du:dateUtc="2024-12-12T13:08:00Z">
              <w:r w:rsidR="00301494" w:rsidRPr="004424B1" w:rsidDel="00804D95">
                <w:delText xml:space="preserve">, as defined in reference </w:delText>
              </w:r>
              <w:r w:rsidR="00301494" w:rsidRPr="004424B1" w:rsidDel="00804D95">
                <w:fldChar w:fldCharType="begin"/>
              </w:r>
              <w:r w:rsidR="00301494" w:rsidRPr="004424B1" w:rsidDel="00804D95">
                <w:delInstrText xml:space="preserve"> REF R_509x0b1PointingRequestMessage \h </w:delInstrText>
              </w:r>
            </w:del>
            <w:r w:rsidR="00380469">
              <w:instrText xml:space="preserve"> \* MERGEFORMAT </w:instrText>
            </w:r>
            <w:del w:id="29105" w:author="Quinten Van Woerkom" w:date="2024-12-12T14:08:00Z" w16du:dateUtc="2024-12-12T13:08:00Z">
              <w:r w:rsidR="00301494" w:rsidRPr="004424B1" w:rsidDel="00804D95">
                <w:fldChar w:fldCharType="separate"/>
              </w:r>
              <w:r w:rsidR="00BF1AC4" w:rsidRPr="004424B1" w:rsidDel="00804D95">
                <w:delText>[</w:delText>
              </w:r>
              <w:r w:rsidR="00BF1AC4" w:rsidDel="00804D95">
                <w:rPr>
                  <w:noProof/>
                </w:rPr>
                <w:delText>D6</w:delText>
              </w:r>
              <w:r w:rsidR="00BF1AC4" w:rsidRPr="004424B1" w:rsidDel="00804D95">
                <w:delText>]</w:delText>
              </w:r>
              <w:r w:rsidR="00301494" w:rsidRPr="004424B1" w:rsidDel="00804D95">
                <w:fldChar w:fldCharType="end"/>
              </w:r>
              <w:r w:rsidR="00301494" w:rsidRPr="004424B1" w:rsidDel="00804D95">
                <w:delText xml:space="preserve"> annex D</w:delText>
              </w:r>
            </w:del>
          </w:p>
        </w:tc>
      </w:tr>
      <w:tr w:rsidR="004C430C" w:rsidRPr="004424B1" w14:paraId="1A6B701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EE41824" w14:textId="77777777" w:rsidR="004C430C" w:rsidRPr="00BE1C3C" w:rsidRDefault="004C430C" w:rsidP="007B4994">
            <w:pPr>
              <w:pStyle w:val="TableCell"/>
              <w:rPr>
                <w:szCs w:val="18"/>
                <w:u w:val="single"/>
              </w:rPr>
            </w:pPr>
            <w:proofErr w:type="spellStart"/>
            <w:r w:rsidRPr="00BE1C3C">
              <w:rPr>
                <w:szCs w:val="18"/>
                <w:u w:val="single"/>
              </w:rPr>
              <w:t>validationData</w:t>
            </w:r>
            <w:proofErr w:type="spellEnd"/>
          </w:p>
        </w:tc>
        <w:tc>
          <w:tcPr>
            <w:tcW w:w="1984" w:type="dxa"/>
          </w:tcPr>
          <w:p w14:paraId="7F7EDD1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ValidationDetails</w:t>
            </w:r>
            <w:proofErr w:type="spellEnd"/>
          </w:p>
        </w:tc>
        <w:tc>
          <w:tcPr>
            <w:tcW w:w="992" w:type="dxa"/>
          </w:tcPr>
          <w:p w14:paraId="40F3B3A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040362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  Specifies the allowed range of values for the Resource, with concrete subtypes specific to the data type of the Resource.</w:t>
            </w:r>
          </w:p>
        </w:tc>
      </w:tr>
      <w:tr w:rsidR="004C430C" w:rsidRPr="004424B1" w14:paraId="68EA8A5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6B89D24" w14:textId="5FC46184" w:rsidR="004C430C" w:rsidRPr="00BE1C3C" w:rsidRDefault="00D97FDD" w:rsidP="007B4994">
            <w:pPr>
              <w:pStyle w:val="TableCell"/>
              <w:rPr>
                <w:szCs w:val="18"/>
              </w:rPr>
            </w:pPr>
            <w:ins w:id="29106" w:author="Peter Van Der Plas" w:date="2025-01-01T15:42:00Z" w16du:dateUtc="2025-01-01T14:42:00Z">
              <w:r>
                <w:rPr>
                  <w:szCs w:val="18"/>
                </w:rPr>
                <w:t>v</w:t>
              </w:r>
            </w:ins>
            <w:del w:id="29107" w:author="Peter Van Der Plas" w:date="2025-01-01T15:42:00Z" w16du:dateUtc="2025-01-01T14:42:00Z">
              <w:r w:rsidR="008912EC" w:rsidRPr="00BE1C3C" w:rsidDel="00D97FDD">
                <w:rPr>
                  <w:szCs w:val="18"/>
                </w:rPr>
                <w:delText>V</w:delText>
              </w:r>
            </w:del>
            <w:r w:rsidR="004C430C" w:rsidRPr="00BE1C3C">
              <w:rPr>
                <w:szCs w:val="18"/>
              </w:rPr>
              <w:t>alue</w:t>
            </w:r>
          </w:p>
        </w:tc>
        <w:tc>
          <w:tcPr>
            <w:tcW w:w="1984" w:type="dxa"/>
          </w:tcPr>
          <w:p w14:paraId="1371460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Attribute</w:t>
            </w:r>
          </w:p>
        </w:tc>
        <w:tc>
          <w:tcPr>
            <w:tcW w:w="992" w:type="dxa"/>
          </w:tcPr>
          <w:p w14:paraId="7B98F74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6532C1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Value of the resource.  MAL Attribute type must match the </w:t>
            </w:r>
            <w:proofErr w:type="spellStart"/>
            <w:r w:rsidRPr="004424B1">
              <w:t>dataType</w:t>
            </w:r>
            <w:proofErr w:type="spellEnd"/>
            <w:r w:rsidRPr="004424B1">
              <w:t xml:space="preserve"> of the Resource definition.</w:t>
            </w:r>
          </w:p>
          <w:p w14:paraId="2FD0661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value is only nullable in the context of a Resource definition (planning configuration data).</w:t>
            </w:r>
          </w:p>
        </w:tc>
      </w:tr>
    </w:tbl>
    <w:p w14:paraId="0E4E2044" w14:textId="4C79C5FC" w:rsidR="00B11CFF" w:rsidRDefault="00B11CFF">
      <w:pPr>
        <w:pStyle w:val="Heading4"/>
        <w:spacing w:before="480"/>
        <w:rPr>
          <w:ins w:id="29108" w:author="Peter Van Der Plas" w:date="2024-12-28T17:59:00Z" w16du:dateUtc="2024-12-28T16:59:00Z"/>
        </w:rPr>
        <w:pPrChange w:id="29109" w:author="Peter Van Der Plas" w:date="2024-12-28T18:01:00Z" w16du:dateUtc="2024-12-28T17:01:00Z">
          <w:pPr>
            <w:pStyle w:val="Heading5"/>
            <w:spacing w:before="480"/>
          </w:pPr>
        </w:pPrChange>
      </w:pPr>
      <w:commentRangeStart w:id="29110"/>
      <w:ins w:id="29111" w:author="Peter Van Der Plas" w:date="2024-12-28T18:00:00Z" w16du:dateUtc="2024-12-28T17:00:00Z">
        <w:r>
          <w:t>Resource Subordinate Data Types</w:t>
        </w:r>
      </w:ins>
      <w:commentRangeEnd w:id="29110"/>
      <w:ins w:id="29112" w:author="Peter Van Der Plas" w:date="2024-12-28T18:04:00Z" w16du:dateUtc="2024-12-28T17:04:00Z">
        <w:r>
          <w:rPr>
            <w:rStyle w:val="CommentReference"/>
            <w:b w:val="0"/>
          </w:rPr>
          <w:commentReference w:id="29110"/>
        </w:r>
      </w:ins>
    </w:p>
    <w:p w14:paraId="08C994E8" w14:textId="076A265B" w:rsidR="004C430C" w:rsidRPr="004424B1" w:rsidRDefault="008912EC">
      <w:pPr>
        <w:pStyle w:val="Heading5"/>
        <w:pPrChange w:id="29113" w:author="Peter Van Der Plas" w:date="2024-12-28T18:01:00Z" w16du:dateUtc="2024-12-28T17:01:00Z">
          <w:pPr>
            <w:pStyle w:val="HeadingNoNumber"/>
          </w:pPr>
        </w:pPrChange>
      </w:pPr>
      <w:ins w:id="29114" w:author="Quinten Van Woerkom" w:date="2024-12-18T15:08:00Z" w16du:dateUtc="2024-12-18T14:08:00Z">
        <w:r>
          <w:t xml:space="preserve">Data Type: </w:t>
        </w:r>
      </w:ins>
      <w:commentRangeStart w:id="29115"/>
      <w:proofErr w:type="spellStart"/>
      <w:r w:rsidR="004C430C" w:rsidRPr="004424B1">
        <w:t>Numeric</w:t>
      </w:r>
      <w:ins w:id="29116" w:author="Quinten Van Woerkom" w:date="2024-11-25T14:02:00Z" w16du:dateUtc="2024-11-25T13:02:00Z">
        <w:r w:rsidR="00910646">
          <w:t>Resource</w:t>
        </w:r>
      </w:ins>
      <w:proofErr w:type="spellEnd"/>
      <w:del w:id="29117" w:author="Quinten Van Woerkom" w:date="2024-11-25T14:02:00Z" w16du:dateUtc="2024-11-25T13:02:00Z">
        <w:r w:rsidR="004C430C" w:rsidRPr="004424B1" w:rsidDel="00910646">
          <w:delText>Profile</w:delText>
        </w:r>
      </w:del>
      <w:commentRangeEnd w:id="29115"/>
      <w:r w:rsidR="00910646">
        <w:rPr>
          <w:rStyle w:val="CommentReference"/>
          <w:b w:val="0"/>
        </w:rPr>
        <w:commentReference w:id="29115"/>
      </w:r>
    </w:p>
    <w:p w14:paraId="26BF710A" w14:textId="6AC60DCA" w:rsidR="008912EC" w:rsidRDefault="008912EC">
      <w:pPr>
        <w:pStyle w:val="Heading6"/>
        <w:rPr>
          <w:ins w:id="29118" w:author="Quinten Van Woerkom" w:date="2024-12-18T15:08:00Z" w16du:dateUtc="2024-12-18T14:08:00Z"/>
          <w:lang w:val="en-GB"/>
        </w:rPr>
        <w:pPrChange w:id="29119" w:author="Quinten Van Woerkom" w:date="2024-12-18T15:08:00Z" w16du:dateUtc="2024-12-18T14:08:00Z">
          <w:pPr/>
        </w:pPrChange>
      </w:pPr>
      <w:ins w:id="29120" w:author="Quinten Van Woerkom" w:date="2024-12-18T15:08:00Z" w16du:dateUtc="2024-12-18T14:08:00Z">
        <w:r>
          <w:rPr>
            <w:lang w:val="en-GB"/>
          </w:rPr>
          <w:t>Overview</w:t>
        </w:r>
      </w:ins>
    </w:p>
    <w:p w14:paraId="38623A56" w14:textId="2153CBD5" w:rsidR="004C430C" w:rsidRDefault="004C430C" w:rsidP="007E7075">
      <w:pPr>
        <w:rPr>
          <w:ins w:id="29121" w:author="Quinten Van Woerkom" w:date="2024-12-18T15:08:00Z" w16du:dateUtc="2024-12-18T14:08:00Z"/>
          <w:lang w:val="en-GB"/>
        </w:rPr>
      </w:pPr>
      <w:r w:rsidRPr="004424B1">
        <w:rPr>
          <w:lang w:val="en-GB"/>
        </w:rPr>
        <w:t xml:space="preserve">An additional concrete sub-type of </w:t>
      </w:r>
      <w:proofErr w:type="spellStart"/>
      <w:r w:rsidRPr="004424B1">
        <w:rPr>
          <w:lang w:val="en-GB"/>
        </w:rPr>
        <w:t>ValidationDetails</w:t>
      </w:r>
      <w:proofErr w:type="spellEnd"/>
      <w:r w:rsidRPr="004424B1">
        <w:rPr>
          <w:lang w:val="en-GB"/>
        </w:rPr>
        <w:t xml:space="preserve"> applicable only to Resources of any numeric type, including Duration, that provides additional </w:t>
      </w:r>
      <w:del w:id="29122" w:author="Quinten Van Woerkom" w:date="2024-11-25T14:44:00Z" w16du:dateUtc="2024-11-25T13:44:00Z">
        <w:r w:rsidRPr="004424B1" w:rsidDel="00006133">
          <w:rPr>
            <w:lang w:val="en-GB"/>
          </w:rPr>
          <w:delText>attribute</w:delText>
        </w:r>
      </w:del>
      <w:ins w:id="29123" w:author="Quinten Van Woerkom" w:date="2024-11-25T14:44:00Z" w16du:dateUtc="2024-11-25T13:44:00Z">
        <w:r w:rsidR="00006133">
          <w:rPr>
            <w:lang w:val="en-GB"/>
          </w:rPr>
          <w:t>field</w:t>
        </w:r>
      </w:ins>
      <w:r w:rsidRPr="004424B1">
        <w:rPr>
          <w:lang w:val="en-GB"/>
        </w:rPr>
        <w:t>s for the specification of numeric data validation.</w:t>
      </w:r>
    </w:p>
    <w:p w14:paraId="574F8C82" w14:textId="1B520E90" w:rsidR="008912EC" w:rsidDel="002D6B15" w:rsidRDefault="008912EC">
      <w:pPr>
        <w:pStyle w:val="Heading6"/>
        <w:spacing w:after="240"/>
        <w:rPr>
          <w:del w:id="29124" w:author="Quinten Van Woerkom" w:date="2024-12-18T15:08:00Z" w16du:dateUtc="2024-12-18T14:08:00Z"/>
          <w:lang w:val="en-GB"/>
        </w:rPr>
      </w:pPr>
    </w:p>
    <w:p w14:paraId="0DE5231D" w14:textId="73761F34" w:rsidR="007E7075" w:rsidRPr="008912EC" w:rsidRDefault="002D6B15">
      <w:pPr>
        <w:pStyle w:val="Heading6"/>
        <w:spacing w:before="480" w:after="240"/>
        <w:rPr>
          <w:lang w:val="en-GB"/>
        </w:rPr>
        <w:pPrChange w:id="29125" w:author="Peter Van Der Plas" w:date="2024-12-27T15:16:00Z" w16du:dateUtc="2024-12-27T14:16:00Z">
          <w:pPr>
            <w:spacing w:before="0"/>
          </w:pPr>
        </w:pPrChange>
      </w:pPr>
      <w:ins w:id="29126" w:author="Quinten Van Woerkom" w:date="2024-12-18T17:21:00Z" w16du:dateUtc="2024-12-18T16:21:00Z">
        <w:r>
          <w:rPr>
            <w:lang w:val="en-GB"/>
          </w:rPr>
          <w:t>Definition</w:t>
        </w:r>
      </w:ins>
    </w:p>
    <w:tbl>
      <w:tblPr>
        <w:tblStyle w:val="RBTable"/>
        <w:tblW w:w="9179" w:type="dxa"/>
        <w:tblLayout w:type="fixed"/>
        <w:tblLook w:val="0400" w:firstRow="0" w:lastRow="0" w:firstColumn="0" w:lastColumn="0" w:noHBand="0" w:noVBand="1"/>
        <w:tblCaption w:val="DSC NumericProfile E4"/>
      </w:tblPr>
      <w:tblGrid>
        <w:gridCol w:w="1667"/>
        <w:gridCol w:w="2977"/>
        <w:gridCol w:w="992"/>
        <w:gridCol w:w="1843"/>
        <w:gridCol w:w="708"/>
        <w:gridCol w:w="992"/>
      </w:tblGrid>
      <w:tr w:rsidR="004C430C" w:rsidRPr="004424B1" w14:paraId="2B461CC8" w14:textId="77777777" w:rsidTr="00D72453">
        <w:tc>
          <w:tcPr>
            <w:tcW w:w="1666" w:type="dxa"/>
            <w:shd w:val="clear" w:color="auto" w:fill="00CCFF"/>
          </w:tcPr>
          <w:p w14:paraId="2B64B59B" w14:textId="77777777" w:rsidR="004C430C" w:rsidRPr="00380469" w:rsidRDefault="004C430C" w:rsidP="007B4994">
            <w:pPr>
              <w:pStyle w:val="TableCell"/>
              <w:rPr>
                <w:bCs/>
                <w:color w:val="auto"/>
                <w:szCs w:val="18"/>
                <w:rPrChange w:id="29127" w:author="Peter Van Der Plas" w:date="2024-12-27T15:17:00Z" w16du:dateUtc="2024-12-27T14:17:00Z">
                  <w:rPr>
                    <w:color w:val="FFFFFF" w:themeColor="background1"/>
                  </w:rPr>
                </w:rPrChange>
              </w:rPr>
            </w:pPr>
            <w:r w:rsidRPr="00380469">
              <w:rPr>
                <w:bCs/>
                <w:color w:val="auto"/>
                <w:szCs w:val="18"/>
                <w:rPrChange w:id="29128" w:author="Peter Van Der Plas" w:date="2024-12-27T15:17:00Z" w16du:dateUtc="2024-12-27T14:17:00Z">
                  <w:rPr>
                    <w:color w:val="FFFFFF" w:themeColor="background1"/>
                  </w:rPr>
                </w:rPrChange>
              </w:rPr>
              <w:t>Name</w:t>
            </w:r>
          </w:p>
        </w:tc>
        <w:tc>
          <w:tcPr>
            <w:tcW w:w="2976" w:type="dxa"/>
          </w:tcPr>
          <w:p w14:paraId="5197D645" w14:textId="77777777" w:rsidR="004C430C" w:rsidRPr="00380469" w:rsidRDefault="004C430C" w:rsidP="007B4994">
            <w:pPr>
              <w:pStyle w:val="TableCell"/>
              <w:rPr>
                <w:b/>
                <w:spacing w:val="-12"/>
                <w:szCs w:val="18"/>
              </w:rPr>
            </w:pPr>
            <w:proofErr w:type="spellStart"/>
            <w:r w:rsidRPr="00380469">
              <w:rPr>
                <w:b/>
                <w:spacing w:val="-12"/>
                <w:szCs w:val="18"/>
              </w:rPr>
              <w:t>NumericResource</w:t>
            </w:r>
            <w:proofErr w:type="spellEnd"/>
          </w:p>
        </w:tc>
        <w:tc>
          <w:tcPr>
            <w:tcW w:w="992" w:type="dxa"/>
            <w:shd w:val="clear" w:color="auto" w:fill="00CCFF"/>
          </w:tcPr>
          <w:p w14:paraId="49040289" w14:textId="77777777" w:rsidR="004C430C" w:rsidRPr="00380469" w:rsidRDefault="004C430C" w:rsidP="007B4994">
            <w:pPr>
              <w:pStyle w:val="TableCell"/>
              <w:rPr>
                <w:bCs/>
                <w:szCs w:val="18"/>
                <w:rPrChange w:id="29129" w:author="Peter Van Der Plas" w:date="2024-12-27T15:17:00Z" w16du:dateUtc="2024-12-27T14:17:00Z">
                  <w:rPr>
                    <w:b/>
                  </w:rPr>
                </w:rPrChange>
              </w:rPr>
            </w:pPr>
            <w:r w:rsidRPr="00380469">
              <w:rPr>
                <w:bCs/>
                <w:color w:val="auto"/>
                <w:szCs w:val="18"/>
                <w:rPrChange w:id="29130" w:author="Peter Van Der Plas" w:date="2024-12-27T15:17:00Z" w16du:dateUtc="2024-12-27T14:17:00Z">
                  <w:rPr>
                    <w:b/>
                    <w:color w:val="FFFFFF" w:themeColor="background1"/>
                  </w:rPr>
                </w:rPrChange>
              </w:rPr>
              <w:t>Extends</w:t>
            </w:r>
          </w:p>
        </w:tc>
        <w:tc>
          <w:tcPr>
            <w:tcW w:w="1842" w:type="dxa"/>
          </w:tcPr>
          <w:p w14:paraId="39E22A12" w14:textId="77777777" w:rsidR="004C430C" w:rsidRPr="00380469" w:rsidRDefault="004C430C" w:rsidP="007B4994">
            <w:pPr>
              <w:pStyle w:val="TableCell"/>
              <w:rPr>
                <w:b/>
                <w:szCs w:val="18"/>
                <w:rPrChange w:id="29131" w:author="Peter Van Der Plas" w:date="2024-12-27T15:17:00Z" w16du:dateUtc="2024-12-27T14:17:00Z">
                  <w:rPr>
                    <w:b/>
                    <w:i/>
                    <w:iCs/>
                  </w:rPr>
                </w:rPrChange>
              </w:rPr>
            </w:pPr>
            <w:proofErr w:type="spellStart"/>
            <w:r w:rsidRPr="00380469">
              <w:rPr>
                <w:szCs w:val="18"/>
                <w:rPrChange w:id="29132" w:author="Peter Van Der Plas" w:date="2024-12-27T15:17:00Z" w16du:dateUtc="2024-12-27T14:17:00Z">
                  <w:rPr>
                    <w:i/>
                    <w:iCs/>
                  </w:rPr>
                </w:rPrChange>
              </w:rPr>
              <w:t>ValidationDetails</w:t>
            </w:r>
            <w:proofErr w:type="spellEnd"/>
          </w:p>
        </w:tc>
        <w:tc>
          <w:tcPr>
            <w:tcW w:w="708" w:type="dxa"/>
            <w:shd w:val="clear" w:color="auto" w:fill="00CCFF"/>
          </w:tcPr>
          <w:p w14:paraId="3474C863" w14:textId="77777777" w:rsidR="004C430C" w:rsidRPr="00380469" w:rsidRDefault="004C430C" w:rsidP="007B4994">
            <w:pPr>
              <w:pStyle w:val="TableCell"/>
              <w:rPr>
                <w:bCs/>
                <w:szCs w:val="18"/>
                <w:rPrChange w:id="29133" w:author="Peter Van Der Plas" w:date="2024-12-27T15:17:00Z" w16du:dateUtc="2024-12-27T14:17:00Z">
                  <w:rPr>
                    <w:b/>
                  </w:rPr>
                </w:rPrChange>
              </w:rPr>
            </w:pPr>
            <w:r w:rsidRPr="00380469">
              <w:rPr>
                <w:bCs/>
                <w:color w:val="auto"/>
                <w:szCs w:val="18"/>
                <w:rPrChange w:id="29134" w:author="Peter Van Der Plas" w:date="2024-12-27T15:17:00Z" w16du:dateUtc="2024-12-27T14:17:00Z">
                  <w:rPr>
                    <w:b/>
                    <w:color w:val="FFFFFF" w:themeColor="background1"/>
                  </w:rPr>
                </w:rPrChange>
              </w:rPr>
              <w:t>SFP</w:t>
            </w:r>
          </w:p>
        </w:tc>
        <w:tc>
          <w:tcPr>
            <w:tcW w:w="992" w:type="dxa"/>
          </w:tcPr>
          <w:p w14:paraId="7F383B41" w14:textId="77777777" w:rsidR="004C430C" w:rsidRPr="00380469" w:rsidRDefault="004C430C" w:rsidP="007B4994">
            <w:pPr>
              <w:pStyle w:val="TableCell"/>
              <w:jc w:val="right"/>
              <w:rPr>
                <w:szCs w:val="18"/>
              </w:rPr>
            </w:pPr>
            <w:r w:rsidRPr="00380469">
              <w:rPr>
                <w:szCs w:val="18"/>
              </w:rPr>
              <w:t>302</w:t>
            </w:r>
          </w:p>
        </w:tc>
      </w:tr>
    </w:tbl>
    <w:p w14:paraId="3BCAFB59"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12004467"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519653D" w14:textId="3A8CD4DD" w:rsidR="004C430C" w:rsidRPr="004424B1" w:rsidRDefault="004C430C" w:rsidP="007B4994">
            <w:pPr>
              <w:pStyle w:val="TableCell"/>
            </w:pPr>
            <w:del w:id="29135" w:author="Quinten Van Woerkom" w:date="2024-11-25T14:48:00Z" w16du:dateUtc="2024-11-25T13:48:00Z">
              <w:r w:rsidRPr="004424B1" w:rsidDel="002B0859">
                <w:delText>Attribute</w:delText>
              </w:r>
            </w:del>
            <w:ins w:id="29136" w:author="Quinten Van Woerkom" w:date="2024-11-25T14:48:00Z" w16du:dateUtc="2024-11-25T13:48:00Z">
              <w:r w:rsidR="002B0859">
                <w:t>Field</w:t>
              </w:r>
            </w:ins>
          </w:p>
        </w:tc>
        <w:tc>
          <w:tcPr>
            <w:tcW w:w="1984" w:type="dxa"/>
          </w:tcPr>
          <w:p w14:paraId="6A4DC22E"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441F43A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7E72B7C0"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A2423F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F4CDC71" w14:textId="77777777" w:rsidR="004C430C" w:rsidRPr="00BE1C3C" w:rsidRDefault="004C430C" w:rsidP="007B4994">
            <w:pPr>
              <w:pStyle w:val="TableCell"/>
              <w:rPr>
                <w:szCs w:val="18"/>
              </w:rPr>
            </w:pPr>
            <w:r w:rsidRPr="00BE1C3C">
              <w:rPr>
                <w:szCs w:val="18"/>
              </w:rPr>
              <w:t>minimum</w:t>
            </w:r>
          </w:p>
        </w:tc>
        <w:tc>
          <w:tcPr>
            <w:tcW w:w="1984" w:type="dxa"/>
          </w:tcPr>
          <w:p w14:paraId="32B1974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ResourceProfile</w:t>
            </w:r>
            <w:proofErr w:type="spellEnd"/>
          </w:p>
        </w:tc>
        <w:tc>
          <w:tcPr>
            <w:tcW w:w="992" w:type="dxa"/>
          </w:tcPr>
          <w:p w14:paraId="6205F39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95E851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Defines the permitted minimum value over time.</w:t>
            </w:r>
          </w:p>
        </w:tc>
      </w:tr>
      <w:tr w:rsidR="004C430C" w:rsidRPr="004424B1" w14:paraId="2861156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7846A16" w14:textId="77777777" w:rsidR="004C430C" w:rsidRPr="00BE1C3C" w:rsidRDefault="004C430C" w:rsidP="007B4994">
            <w:pPr>
              <w:pStyle w:val="TableCell"/>
              <w:rPr>
                <w:szCs w:val="18"/>
              </w:rPr>
            </w:pPr>
            <w:r w:rsidRPr="00BE1C3C">
              <w:rPr>
                <w:szCs w:val="18"/>
              </w:rPr>
              <w:t>maximum</w:t>
            </w:r>
          </w:p>
        </w:tc>
        <w:tc>
          <w:tcPr>
            <w:tcW w:w="1984" w:type="dxa"/>
          </w:tcPr>
          <w:p w14:paraId="6DE6A00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ResourceProfile</w:t>
            </w:r>
            <w:proofErr w:type="spellEnd"/>
          </w:p>
        </w:tc>
        <w:tc>
          <w:tcPr>
            <w:tcW w:w="992" w:type="dxa"/>
          </w:tcPr>
          <w:p w14:paraId="4396758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E268FA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Defines the permitted maximum value over time.</w:t>
            </w:r>
          </w:p>
        </w:tc>
      </w:tr>
    </w:tbl>
    <w:p w14:paraId="2F7F5C26" w14:textId="5517CF24" w:rsidR="004C430C" w:rsidRPr="004424B1" w:rsidRDefault="004C430C" w:rsidP="004C430C">
      <w:pPr>
        <w:pStyle w:val="Heading4"/>
        <w:spacing w:before="480"/>
        <w:rPr>
          <w:lang w:val="en-GB"/>
        </w:rPr>
      </w:pPr>
      <w:bookmarkStart w:id="29137" w:name="_Ref526771385"/>
      <w:bookmarkStart w:id="29138" w:name="_Ref33143058"/>
      <w:r w:rsidRPr="004424B1">
        <w:rPr>
          <w:lang w:val="en-GB"/>
        </w:rPr>
        <w:t>Resource Profiles</w:t>
      </w:r>
      <w:bookmarkEnd w:id="29137"/>
      <w:bookmarkEnd w:id="29138"/>
      <w:ins w:id="29139" w:author="Peter Van Der Plas" w:date="2024-12-28T18:03:00Z" w16du:dateUtc="2024-12-28T17:03:00Z">
        <w:r w:rsidR="00B11CFF">
          <w:rPr>
            <w:lang w:val="en-GB"/>
          </w:rPr>
          <w:t xml:space="preserve"> </w:t>
        </w:r>
        <w:commentRangeStart w:id="29140"/>
        <w:r w:rsidR="00B11CFF">
          <w:rPr>
            <w:lang w:val="en-GB"/>
          </w:rPr>
          <w:t>Data Types</w:t>
        </w:r>
        <w:commentRangeEnd w:id="29140"/>
        <w:r w:rsidR="00B11CFF">
          <w:rPr>
            <w:rStyle w:val="CommentReference"/>
            <w:b w:val="0"/>
          </w:rPr>
          <w:commentReference w:id="29140"/>
        </w:r>
      </w:ins>
    </w:p>
    <w:p w14:paraId="1E2A99EF" w14:textId="60C2E85D" w:rsidR="004C430C" w:rsidRDefault="008912EC" w:rsidP="008912EC">
      <w:pPr>
        <w:pStyle w:val="Heading5"/>
        <w:rPr>
          <w:ins w:id="29141" w:author="Quinten Van Woerkom" w:date="2024-12-18T15:08:00Z" w16du:dateUtc="2024-12-18T14:08:00Z"/>
        </w:rPr>
      </w:pPr>
      <w:ins w:id="29142" w:author="Quinten Van Woerkom" w:date="2024-12-18T15:08:00Z" w16du:dateUtc="2024-12-18T14:08:00Z">
        <w:r>
          <w:t xml:space="preserve">Data Type: </w:t>
        </w:r>
      </w:ins>
      <w:proofErr w:type="spellStart"/>
      <w:r w:rsidR="004C430C" w:rsidRPr="004424B1">
        <w:t>ResourceProfile</w:t>
      </w:r>
      <w:proofErr w:type="spellEnd"/>
    </w:p>
    <w:p w14:paraId="7D7E0738" w14:textId="2398E7FC" w:rsidR="008912EC" w:rsidRPr="008912EC" w:rsidRDefault="008912EC">
      <w:pPr>
        <w:pStyle w:val="Heading6"/>
        <w:pPrChange w:id="29143" w:author="Quinten Van Woerkom" w:date="2024-12-18T15:08:00Z" w16du:dateUtc="2024-12-18T14:08:00Z">
          <w:pPr>
            <w:pStyle w:val="HeadingNoNumber"/>
          </w:pPr>
        </w:pPrChange>
      </w:pPr>
      <w:ins w:id="29144" w:author="Quinten Van Woerkom" w:date="2024-12-18T15:08:00Z" w16du:dateUtc="2024-12-18T14:08:00Z">
        <w:r>
          <w:t>Overview</w:t>
        </w:r>
      </w:ins>
    </w:p>
    <w:p w14:paraId="63602DFA" w14:textId="4A15DEFD" w:rsidR="004C430C" w:rsidRDefault="004C430C">
      <w:pPr>
        <w:spacing w:after="240"/>
        <w:rPr>
          <w:ins w:id="29145" w:author="Quinten Van Woerkom" w:date="2024-12-18T15:08:00Z" w16du:dateUtc="2024-12-18T14:08:00Z"/>
          <w:lang w:val="en-GB"/>
        </w:rPr>
        <w:pPrChange w:id="29146" w:author="Quinten Van Woerkom" w:date="2024-12-18T17:11:00Z" w16du:dateUtc="2024-12-18T16:11:00Z">
          <w:pPr/>
        </w:pPrChange>
      </w:pPr>
      <w:r w:rsidRPr="004424B1">
        <w:rPr>
          <w:lang w:val="en-GB"/>
        </w:rPr>
        <w:t xml:space="preserve">A </w:t>
      </w:r>
      <w:proofErr w:type="spellStart"/>
      <w:r w:rsidRPr="004424B1">
        <w:rPr>
          <w:lang w:val="en-GB"/>
        </w:rPr>
        <w:t>ResourceProfile</w:t>
      </w:r>
      <w:proofErr w:type="spellEnd"/>
      <w:r w:rsidRPr="004424B1">
        <w:rPr>
          <w:lang w:val="en-GB"/>
        </w:rPr>
        <w:t xml:space="preserve"> provides the evolution of a value for a single </w:t>
      </w:r>
      <w:r w:rsidRPr="004424B1">
        <w:rPr>
          <w:rStyle w:val="Term"/>
          <w:lang w:val="en-GB"/>
        </w:rPr>
        <w:t xml:space="preserve">planning resource </w:t>
      </w:r>
      <w:r w:rsidRPr="004424B1">
        <w:rPr>
          <w:lang w:val="en-GB"/>
        </w:rPr>
        <w:t xml:space="preserve">over time as a set of </w:t>
      </w:r>
      <w:proofErr w:type="spellStart"/>
      <w:r w:rsidRPr="004424B1">
        <w:rPr>
          <w:lang w:val="en-GB"/>
        </w:rPr>
        <w:t>ProfileSegments</w:t>
      </w:r>
      <w:proofErr w:type="spellEnd"/>
      <w:r w:rsidRPr="004424B1">
        <w:rPr>
          <w:lang w:val="en-GB"/>
        </w:rPr>
        <w:t>.</w:t>
      </w:r>
    </w:p>
    <w:p w14:paraId="49FF89C1" w14:textId="1AA0DF9C" w:rsidR="008912EC" w:rsidDel="005A4C7F" w:rsidRDefault="008912EC" w:rsidP="00D865B6">
      <w:pPr>
        <w:pStyle w:val="Heading6"/>
        <w:rPr>
          <w:del w:id="29147" w:author="Quinten Van Woerkom" w:date="2024-12-18T15:08:00Z" w16du:dateUtc="2024-12-18T14:08:00Z"/>
          <w:lang w:val="en-GB"/>
        </w:rPr>
      </w:pPr>
    </w:p>
    <w:p w14:paraId="1404322C" w14:textId="3D360879" w:rsidR="00D865B6" w:rsidRPr="00D865B6" w:rsidRDefault="005A4C7F">
      <w:pPr>
        <w:pStyle w:val="Heading6"/>
        <w:spacing w:before="480" w:after="240"/>
        <w:rPr>
          <w:ins w:id="29148" w:author="Quinten Van Woerkom" w:date="2024-12-18T17:10:00Z" w16du:dateUtc="2024-12-18T16:10:00Z"/>
          <w:lang w:val="en-GB"/>
        </w:rPr>
        <w:pPrChange w:id="29149" w:author="Peter Van Der Plas" w:date="2024-12-27T15:17:00Z" w16du:dateUtc="2024-12-27T14:17:00Z">
          <w:pPr>
            <w:pStyle w:val="Heading6"/>
            <w:numPr>
              <w:ilvl w:val="0"/>
              <w:numId w:val="0"/>
            </w:numPr>
            <w:spacing w:after="240"/>
          </w:pPr>
        </w:pPrChange>
      </w:pPr>
      <w:ins w:id="29150" w:author="Quinten Van Woerkom" w:date="2024-12-18T17:11:00Z" w16du:dateUtc="2024-12-18T16:11:00Z">
        <w:r>
          <w:rPr>
            <w:lang w:val="en-GB"/>
          </w:rPr>
          <w:t>Definition</w:t>
        </w:r>
      </w:ins>
    </w:p>
    <w:p w14:paraId="0DF2B513" w14:textId="645E2C9F" w:rsidR="00A2115D" w:rsidRPr="00A2115D" w:rsidDel="00A2115D" w:rsidRDefault="00A2115D">
      <w:pPr>
        <w:spacing w:before="0" w:after="240"/>
        <w:rPr>
          <w:del w:id="29151" w:author="Quinten Van Woerkom" w:date="2024-12-18T17:10:00Z" w16du:dateUtc="2024-12-18T16:10:00Z"/>
          <w:lang w:val="en-GB"/>
        </w:rPr>
        <w:pPrChange w:id="29152" w:author="Quinten Van Woerkom" w:date="2024-12-18T17:10:00Z" w16du:dateUtc="2024-12-18T16:10:00Z">
          <w:pPr>
            <w:spacing w:before="0"/>
          </w:pPr>
        </w:pPrChange>
      </w:pPr>
    </w:p>
    <w:tbl>
      <w:tblPr>
        <w:tblStyle w:val="RBTable"/>
        <w:tblW w:w="9179" w:type="dxa"/>
        <w:tblLayout w:type="fixed"/>
        <w:tblLook w:val="0400" w:firstRow="0" w:lastRow="0" w:firstColumn="0" w:lastColumn="0" w:noHBand="0" w:noVBand="1"/>
        <w:tblCaption w:val="DSC ResourceProfile E4"/>
      </w:tblPr>
      <w:tblGrid>
        <w:gridCol w:w="1667"/>
        <w:gridCol w:w="2977"/>
        <w:gridCol w:w="992"/>
        <w:gridCol w:w="1843"/>
        <w:gridCol w:w="708"/>
        <w:gridCol w:w="992"/>
      </w:tblGrid>
      <w:tr w:rsidR="004C430C" w:rsidRPr="004424B1" w14:paraId="17A849DF" w14:textId="77777777" w:rsidTr="00D72453">
        <w:tc>
          <w:tcPr>
            <w:tcW w:w="1666" w:type="dxa"/>
            <w:shd w:val="clear" w:color="auto" w:fill="00CCFF"/>
          </w:tcPr>
          <w:p w14:paraId="7BD0CCF2" w14:textId="77777777" w:rsidR="004C430C" w:rsidRPr="00380469" w:rsidRDefault="004C430C" w:rsidP="007B4994">
            <w:pPr>
              <w:pStyle w:val="TableCell"/>
              <w:rPr>
                <w:bCs/>
                <w:color w:val="auto"/>
                <w:szCs w:val="18"/>
                <w:rPrChange w:id="29153" w:author="Peter Van Der Plas" w:date="2024-12-27T15:22:00Z" w16du:dateUtc="2024-12-27T14:22:00Z">
                  <w:rPr>
                    <w:color w:val="FFFFFF" w:themeColor="background1"/>
                  </w:rPr>
                </w:rPrChange>
              </w:rPr>
            </w:pPr>
            <w:r w:rsidRPr="00380469">
              <w:rPr>
                <w:bCs/>
                <w:color w:val="auto"/>
                <w:szCs w:val="18"/>
                <w:rPrChange w:id="29154" w:author="Peter Van Der Plas" w:date="2024-12-27T15:22:00Z" w16du:dateUtc="2024-12-27T14:22:00Z">
                  <w:rPr>
                    <w:color w:val="FFFFFF" w:themeColor="background1"/>
                  </w:rPr>
                </w:rPrChange>
              </w:rPr>
              <w:t>Name</w:t>
            </w:r>
          </w:p>
        </w:tc>
        <w:tc>
          <w:tcPr>
            <w:tcW w:w="2976" w:type="dxa"/>
          </w:tcPr>
          <w:p w14:paraId="14536D28" w14:textId="77777777" w:rsidR="004C430C" w:rsidRPr="00380469" w:rsidRDefault="004C430C" w:rsidP="007B4994">
            <w:pPr>
              <w:pStyle w:val="TableCell"/>
              <w:rPr>
                <w:b/>
                <w:szCs w:val="18"/>
              </w:rPr>
            </w:pPr>
            <w:proofErr w:type="spellStart"/>
            <w:r w:rsidRPr="00380469">
              <w:rPr>
                <w:b/>
                <w:szCs w:val="18"/>
              </w:rPr>
              <w:t>ResourceProfile</w:t>
            </w:r>
            <w:proofErr w:type="spellEnd"/>
          </w:p>
        </w:tc>
        <w:tc>
          <w:tcPr>
            <w:tcW w:w="992" w:type="dxa"/>
            <w:shd w:val="clear" w:color="auto" w:fill="00CCFF"/>
          </w:tcPr>
          <w:p w14:paraId="5F8F5A24" w14:textId="77777777" w:rsidR="004C430C" w:rsidRPr="00380469" w:rsidRDefault="004C430C" w:rsidP="007B4994">
            <w:pPr>
              <w:pStyle w:val="TableCell"/>
              <w:rPr>
                <w:bCs/>
                <w:color w:val="auto"/>
                <w:szCs w:val="18"/>
                <w:rPrChange w:id="29155" w:author="Peter Van Der Plas" w:date="2024-12-27T15:22:00Z" w16du:dateUtc="2024-12-27T14:22:00Z">
                  <w:rPr>
                    <w:b/>
                  </w:rPr>
                </w:rPrChange>
              </w:rPr>
            </w:pPr>
            <w:r w:rsidRPr="00380469">
              <w:rPr>
                <w:bCs/>
                <w:color w:val="auto"/>
                <w:szCs w:val="18"/>
                <w:rPrChange w:id="29156" w:author="Peter Van Der Plas" w:date="2024-12-27T15:22:00Z" w16du:dateUtc="2024-12-27T14:22:00Z">
                  <w:rPr>
                    <w:b/>
                    <w:color w:val="FFFFFF" w:themeColor="background1"/>
                  </w:rPr>
                </w:rPrChange>
              </w:rPr>
              <w:t>Extends</w:t>
            </w:r>
          </w:p>
        </w:tc>
        <w:tc>
          <w:tcPr>
            <w:tcW w:w="1842" w:type="dxa"/>
          </w:tcPr>
          <w:p w14:paraId="19820347" w14:textId="77777777" w:rsidR="004C430C" w:rsidRPr="00380469" w:rsidRDefault="004C430C" w:rsidP="007B4994">
            <w:pPr>
              <w:pStyle w:val="TableCell"/>
              <w:rPr>
                <w:b/>
                <w:szCs w:val="18"/>
              </w:rPr>
            </w:pPr>
            <w:proofErr w:type="gramStart"/>
            <w:r w:rsidRPr="00380469">
              <w:rPr>
                <w:szCs w:val="18"/>
              </w:rPr>
              <w:t>MAL::</w:t>
            </w:r>
            <w:proofErr w:type="gramEnd"/>
            <w:r w:rsidRPr="00380469">
              <w:rPr>
                <w:szCs w:val="18"/>
              </w:rPr>
              <w:t>Composite</w:t>
            </w:r>
          </w:p>
        </w:tc>
        <w:tc>
          <w:tcPr>
            <w:tcW w:w="708" w:type="dxa"/>
            <w:shd w:val="clear" w:color="auto" w:fill="00CCFF"/>
          </w:tcPr>
          <w:p w14:paraId="2BC4795C" w14:textId="77777777" w:rsidR="004C430C" w:rsidRPr="00380469" w:rsidRDefault="004C430C" w:rsidP="007B4994">
            <w:pPr>
              <w:pStyle w:val="TableCell"/>
              <w:rPr>
                <w:bCs/>
                <w:szCs w:val="18"/>
                <w:rPrChange w:id="29157" w:author="Peter Van Der Plas" w:date="2024-12-27T15:22:00Z" w16du:dateUtc="2024-12-27T14:22:00Z">
                  <w:rPr>
                    <w:b/>
                  </w:rPr>
                </w:rPrChange>
              </w:rPr>
            </w:pPr>
            <w:r w:rsidRPr="00380469">
              <w:rPr>
                <w:bCs/>
                <w:color w:val="auto"/>
                <w:szCs w:val="18"/>
                <w:rPrChange w:id="29158" w:author="Peter Van Der Plas" w:date="2024-12-27T15:22:00Z" w16du:dateUtc="2024-12-27T14:22:00Z">
                  <w:rPr>
                    <w:b/>
                    <w:color w:val="FFFFFF" w:themeColor="background1"/>
                  </w:rPr>
                </w:rPrChange>
              </w:rPr>
              <w:t>SFP</w:t>
            </w:r>
          </w:p>
        </w:tc>
        <w:tc>
          <w:tcPr>
            <w:tcW w:w="992" w:type="dxa"/>
          </w:tcPr>
          <w:p w14:paraId="2B708B99" w14:textId="77777777" w:rsidR="004C430C" w:rsidRPr="00380469" w:rsidRDefault="004C430C" w:rsidP="007B4994">
            <w:pPr>
              <w:pStyle w:val="TableCell"/>
              <w:jc w:val="right"/>
              <w:rPr>
                <w:szCs w:val="18"/>
              </w:rPr>
            </w:pPr>
            <w:r w:rsidRPr="00380469">
              <w:rPr>
                <w:szCs w:val="18"/>
              </w:rPr>
              <w:t>303</w:t>
            </w:r>
          </w:p>
        </w:tc>
      </w:tr>
    </w:tbl>
    <w:p w14:paraId="2E26A8F5"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78530FD7"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C2C9AA5" w14:textId="772C37B0" w:rsidR="004C430C" w:rsidRPr="004424B1" w:rsidRDefault="004C430C" w:rsidP="007B4994">
            <w:pPr>
              <w:pStyle w:val="TableCell"/>
            </w:pPr>
            <w:del w:id="29159" w:author="Quinten Van Woerkom" w:date="2024-11-25T14:48:00Z" w16du:dateUtc="2024-11-25T13:48:00Z">
              <w:r w:rsidRPr="004424B1" w:rsidDel="002B0859">
                <w:delText>Attribute</w:delText>
              </w:r>
            </w:del>
            <w:ins w:id="29160" w:author="Quinten Van Woerkom" w:date="2024-11-25T14:48:00Z" w16du:dateUtc="2024-11-25T13:48:00Z">
              <w:r w:rsidR="002B0859">
                <w:t>Field</w:t>
              </w:r>
            </w:ins>
          </w:p>
        </w:tc>
        <w:tc>
          <w:tcPr>
            <w:tcW w:w="1984" w:type="dxa"/>
          </w:tcPr>
          <w:p w14:paraId="7635650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971F3D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3A47CC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B37C8A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593A47E" w14:textId="77777777" w:rsidR="004C430C" w:rsidRPr="00BE1C3C" w:rsidRDefault="004C430C" w:rsidP="007B4994">
            <w:pPr>
              <w:pStyle w:val="TableCell"/>
              <w:rPr>
                <w:szCs w:val="18"/>
              </w:rPr>
            </w:pPr>
            <w:r w:rsidRPr="00BE1C3C">
              <w:rPr>
                <w:szCs w:val="18"/>
              </w:rPr>
              <w:t>resource</w:t>
            </w:r>
          </w:p>
        </w:tc>
        <w:tc>
          <w:tcPr>
            <w:tcW w:w="1984" w:type="dxa"/>
          </w:tcPr>
          <w:p w14:paraId="2C1A332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 &lt;Resource&gt;</w:t>
            </w:r>
          </w:p>
        </w:tc>
        <w:tc>
          <w:tcPr>
            <w:tcW w:w="992" w:type="dxa"/>
          </w:tcPr>
          <w:p w14:paraId="0428BCD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9E1C9B1" w14:textId="7957711C" w:rsidR="004C430C" w:rsidRPr="004424B1" w:rsidDel="00CF350D"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161" w:author="Peter Van Der Plas" w:date="2024-12-28T18:41:00Z" w16du:dateUtc="2024-12-28T17:41:00Z"/>
                <w:i/>
                <w:iCs/>
              </w:rPr>
            </w:pPr>
            <w:del w:id="29162" w:author="Peter Van Der Plas" w:date="2024-12-28T18:41:00Z" w16du:dateUtc="2024-12-28T17:41:00Z">
              <w:r w:rsidRPr="004424B1" w:rsidDel="00CF350D">
                <w:delText xml:space="preserve">Object Type: </w:delText>
              </w:r>
              <w:r w:rsidRPr="004424B1" w:rsidDel="00CF350D">
                <w:rPr>
                  <w:i/>
                  <w:iCs/>
                </w:rPr>
                <w:delText>Resource</w:delText>
              </w:r>
            </w:del>
          </w:p>
          <w:p w14:paraId="5603649D" w14:textId="1B0EC445"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a Resource</w:t>
            </w:r>
            <w:ins w:id="29163" w:author="Peter Van Der Plas" w:date="2024-12-28T18:41:00Z" w16du:dateUtc="2024-12-28T17:41:00Z">
              <w:r w:rsidR="00CF350D">
                <w:t>.</w:t>
              </w:r>
            </w:ins>
          </w:p>
        </w:tc>
      </w:tr>
      <w:tr w:rsidR="004C430C" w:rsidRPr="004424B1" w14:paraId="3277E7A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619A4E9" w14:textId="77777777" w:rsidR="004C430C" w:rsidRPr="00BE1C3C" w:rsidRDefault="004C430C" w:rsidP="007B4994">
            <w:pPr>
              <w:pStyle w:val="TableCell"/>
              <w:rPr>
                <w:szCs w:val="18"/>
              </w:rPr>
            </w:pPr>
            <w:proofErr w:type="spellStart"/>
            <w:r w:rsidRPr="00BE1C3C">
              <w:rPr>
                <w:szCs w:val="18"/>
              </w:rPr>
              <w:t>profileSegments</w:t>
            </w:r>
            <w:proofErr w:type="spellEnd"/>
          </w:p>
        </w:tc>
        <w:tc>
          <w:tcPr>
            <w:tcW w:w="1984" w:type="dxa"/>
          </w:tcPr>
          <w:p w14:paraId="20D823E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ProfileSegment</w:t>
            </w:r>
            <w:proofErr w:type="spellEnd"/>
            <w:r w:rsidRPr="004424B1">
              <w:t>&gt;</w:t>
            </w:r>
          </w:p>
        </w:tc>
        <w:tc>
          <w:tcPr>
            <w:tcW w:w="992" w:type="dxa"/>
          </w:tcPr>
          <w:p w14:paraId="1EE5798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47332FC" w14:textId="1C35A39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Set of Profile Segments</w:t>
            </w:r>
            <w:commentRangeStart w:id="29164"/>
            <w:ins w:id="29165" w:author="Quinten Van Woerkom" w:date="2024-11-28T15:45:00Z" w16du:dateUtc="2024-11-28T14:45:00Z">
              <w:r w:rsidR="0096407E">
                <w:t xml:space="preserve">; </w:t>
              </w:r>
            </w:ins>
            <w:ins w:id="29166" w:author="Quinten Van Woerkom" w:date="2024-11-28T15:46:00Z" w16du:dateUtc="2024-11-28T14:46:00Z">
              <w:r w:rsidR="0096407E">
                <w:t>if these segments are not contiguous,</w:t>
              </w:r>
            </w:ins>
            <w:ins w:id="29167" w:author="Quinten Van Woerkom" w:date="2024-11-28T15:47:00Z" w16du:dateUtc="2024-11-28T14:47:00Z">
              <w:r w:rsidR="0096407E">
                <w:t xml:space="preserve"> the value of the profile in those places is undefined. The resulting behaviour may be defined by the planning system.</w:t>
              </w:r>
            </w:ins>
            <w:commentRangeEnd w:id="29164"/>
            <w:ins w:id="29168" w:author="Quinten Van Woerkom" w:date="2024-11-28T15:48:00Z" w16du:dateUtc="2024-11-28T14:48:00Z">
              <w:r w:rsidR="0096407E">
                <w:rPr>
                  <w:rStyle w:val="CommentReference"/>
                  <w:rFonts w:cs="Times New Roman"/>
                  <w:lang w:val="en-US" w:eastAsia="en-US"/>
                </w:rPr>
                <w:commentReference w:id="29164"/>
              </w:r>
            </w:ins>
          </w:p>
        </w:tc>
      </w:tr>
    </w:tbl>
    <w:p w14:paraId="3CFFDAE6" w14:textId="3B9E5489" w:rsidR="004C430C" w:rsidRDefault="00F275CF">
      <w:pPr>
        <w:pStyle w:val="Heading5"/>
        <w:spacing w:before="480"/>
        <w:rPr>
          <w:ins w:id="29169" w:author="Quinten Van Woerkom" w:date="2024-12-18T15:09:00Z" w16du:dateUtc="2024-12-18T14:09:00Z"/>
        </w:rPr>
        <w:pPrChange w:id="29170" w:author="Peter Van Der Plas" w:date="2024-12-27T15:23:00Z" w16du:dateUtc="2024-12-27T14:23:00Z">
          <w:pPr>
            <w:pStyle w:val="Heading5"/>
          </w:pPr>
        </w:pPrChange>
      </w:pPr>
      <w:ins w:id="29171" w:author="Quinten Van Woerkom" w:date="2024-12-18T15:09:00Z" w16du:dateUtc="2024-12-18T14:09:00Z">
        <w:r>
          <w:t xml:space="preserve">Data Type: </w:t>
        </w:r>
      </w:ins>
      <w:proofErr w:type="spellStart"/>
      <w:r w:rsidR="004C430C" w:rsidRPr="004424B1">
        <w:t>ProfileSegment</w:t>
      </w:r>
      <w:proofErr w:type="spellEnd"/>
    </w:p>
    <w:p w14:paraId="5521A65C" w14:textId="5D6C0505" w:rsidR="00F275CF" w:rsidRPr="00F275CF" w:rsidRDefault="00F275CF">
      <w:pPr>
        <w:pStyle w:val="Heading6"/>
        <w:pPrChange w:id="29172" w:author="Quinten Van Woerkom" w:date="2024-12-18T15:09:00Z" w16du:dateUtc="2024-12-18T14:09:00Z">
          <w:pPr>
            <w:pStyle w:val="HeadingNoNumber"/>
          </w:pPr>
        </w:pPrChange>
      </w:pPr>
      <w:ins w:id="29173" w:author="Quinten Van Woerkom" w:date="2024-12-18T15:09:00Z" w16du:dateUtc="2024-12-18T14:09:00Z">
        <w:r>
          <w:t>Overview</w:t>
        </w:r>
      </w:ins>
    </w:p>
    <w:p w14:paraId="3E7D777B" w14:textId="77777777" w:rsidR="004C430C" w:rsidRDefault="004C430C" w:rsidP="007E7075">
      <w:pPr>
        <w:rPr>
          <w:ins w:id="29174" w:author="Quinten Van Woerkom" w:date="2024-12-18T15:09:00Z" w16du:dateUtc="2024-12-18T14:09:00Z"/>
          <w:lang w:val="en-GB"/>
        </w:rPr>
      </w:pPr>
      <w:r w:rsidRPr="004424B1">
        <w:rPr>
          <w:lang w:val="en-GB"/>
        </w:rPr>
        <w:t xml:space="preserve">A </w:t>
      </w:r>
      <w:proofErr w:type="spellStart"/>
      <w:r w:rsidRPr="004424B1">
        <w:rPr>
          <w:lang w:val="en-GB"/>
        </w:rPr>
        <w:t>ProfileSegment</w:t>
      </w:r>
      <w:proofErr w:type="spellEnd"/>
      <w:r w:rsidRPr="004424B1">
        <w:rPr>
          <w:lang w:val="en-GB"/>
        </w:rPr>
        <w:t xml:space="preserve"> defines the time range and interpolation method for a set of </w:t>
      </w:r>
      <w:proofErr w:type="spellStart"/>
      <w:r w:rsidRPr="004424B1">
        <w:rPr>
          <w:lang w:val="en-GB"/>
        </w:rPr>
        <w:t>ProfileEntries</w:t>
      </w:r>
      <w:proofErr w:type="spellEnd"/>
      <w:r w:rsidRPr="004424B1">
        <w:rPr>
          <w:lang w:val="en-GB"/>
        </w:rPr>
        <w:t>.</w:t>
      </w:r>
    </w:p>
    <w:p w14:paraId="3F1C2786" w14:textId="28D81801" w:rsidR="00F275CF" w:rsidDel="00744C15" w:rsidRDefault="00F275CF">
      <w:pPr>
        <w:pStyle w:val="Heading6"/>
        <w:spacing w:after="240"/>
        <w:rPr>
          <w:del w:id="29175" w:author="Quinten Van Woerkom" w:date="2024-12-18T15:09:00Z" w16du:dateUtc="2024-12-18T14:09:00Z"/>
          <w:lang w:val="en-GB"/>
        </w:rPr>
      </w:pPr>
    </w:p>
    <w:p w14:paraId="7B8FE433" w14:textId="64037AFA" w:rsidR="007E7075" w:rsidRPr="00F275CF" w:rsidRDefault="00744C15">
      <w:pPr>
        <w:pStyle w:val="Heading6"/>
        <w:spacing w:before="480" w:after="240"/>
        <w:rPr>
          <w:lang w:val="en-GB"/>
        </w:rPr>
        <w:pPrChange w:id="29176" w:author="Peter Van Der Plas" w:date="2024-12-27T15:23:00Z" w16du:dateUtc="2024-12-27T14:23:00Z">
          <w:pPr>
            <w:spacing w:before="0"/>
          </w:pPr>
        </w:pPrChange>
      </w:pPr>
      <w:ins w:id="29177" w:author="Quinten Van Woerkom" w:date="2024-12-18T17:12:00Z" w16du:dateUtc="2024-12-18T16:12:00Z">
        <w:r>
          <w:rPr>
            <w:lang w:val="en-GB"/>
          </w:rPr>
          <w:t>Definition</w:t>
        </w:r>
      </w:ins>
    </w:p>
    <w:tbl>
      <w:tblPr>
        <w:tblStyle w:val="RBTable"/>
        <w:tblW w:w="9179" w:type="dxa"/>
        <w:tblLayout w:type="fixed"/>
        <w:tblLook w:val="0400" w:firstRow="0" w:lastRow="0" w:firstColumn="0" w:lastColumn="0" w:noHBand="0" w:noVBand="1"/>
        <w:tblCaption w:val="DSC ProfileSegment E4"/>
      </w:tblPr>
      <w:tblGrid>
        <w:gridCol w:w="1667"/>
        <w:gridCol w:w="2977"/>
        <w:gridCol w:w="992"/>
        <w:gridCol w:w="1843"/>
        <w:gridCol w:w="708"/>
        <w:gridCol w:w="992"/>
      </w:tblGrid>
      <w:tr w:rsidR="004C430C" w:rsidRPr="004424B1" w14:paraId="03CD67A9" w14:textId="77777777" w:rsidTr="00D72453">
        <w:tc>
          <w:tcPr>
            <w:tcW w:w="1666" w:type="dxa"/>
            <w:shd w:val="clear" w:color="auto" w:fill="00CCFF"/>
          </w:tcPr>
          <w:p w14:paraId="6E5D7FEC" w14:textId="77777777" w:rsidR="004C430C" w:rsidRPr="00380469" w:rsidRDefault="004C430C" w:rsidP="007B4994">
            <w:pPr>
              <w:pStyle w:val="TableCell"/>
              <w:rPr>
                <w:bCs/>
                <w:color w:val="auto"/>
                <w:szCs w:val="18"/>
                <w:rPrChange w:id="29178" w:author="Peter Van Der Plas" w:date="2024-12-27T15:24:00Z" w16du:dateUtc="2024-12-27T14:24:00Z">
                  <w:rPr>
                    <w:color w:val="FFFFFF" w:themeColor="background1"/>
                  </w:rPr>
                </w:rPrChange>
              </w:rPr>
            </w:pPr>
            <w:r w:rsidRPr="00380469">
              <w:rPr>
                <w:bCs/>
                <w:color w:val="auto"/>
                <w:szCs w:val="18"/>
                <w:rPrChange w:id="29179" w:author="Peter Van Der Plas" w:date="2024-12-27T15:24:00Z" w16du:dateUtc="2024-12-27T14:24:00Z">
                  <w:rPr>
                    <w:color w:val="FFFFFF" w:themeColor="background1"/>
                  </w:rPr>
                </w:rPrChange>
              </w:rPr>
              <w:t>Name</w:t>
            </w:r>
          </w:p>
        </w:tc>
        <w:tc>
          <w:tcPr>
            <w:tcW w:w="2976" w:type="dxa"/>
          </w:tcPr>
          <w:p w14:paraId="14018390" w14:textId="77777777" w:rsidR="004C430C" w:rsidRPr="00380469" w:rsidRDefault="004C430C" w:rsidP="007B4994">
            <w:pPr>
              <w:pStyle w:val="TableCell"/>
              <w:rPr>
                <w:b/>
                <w:szCs w:val="18"/>
              </w:rPr>
            </w:pPr>
            <w:proofErr w:type="spellStart"/>
            <w:r w:rsidRPr="00380469">
              <w:rPr>
                <w:b/>
                <w:szCs w:val="18"/>
              </w:rPr>
              <w:t>ProfileSegment</w:t>
            </w:r>
            <w:proofErr w:type="spellEnd"/>
          </w:p>
        </w:tc>
        <w:tc>
          <w:tcPr>
            <w:tcW w:w="992" w:type="dxa"/>
            <w:shd w:val="clear" w:color="auto" w:fill="00CCFF"/>
          </w:tcPr>
          <w:p w14:paraId="1920E47C" w14:textId="77777777" w:rsidR="004C430C" w:rsidRPr="00380469" w:rsidRDefault="004C430C" w:rsidP="007B4994">
            <w:pPr>
              <w:pStyle w:val="TableCell"/>
              <w:rPr>
                <w:bCs/>
                <w:color w:val="auto"/>
                <w:szCs w:val="18"/>
                <w:rPrChange w:id="29180" w:author="Peter Van Der Plas" w:date="2024-12-27T15:24:00Z" w16du:dateUtc="2024-12-27T14:24:00Z">
                  <w:rPr>
                    <w:b/>
                  </w:rPr>
                </w:rPrChange>
              </w:rPr>
            </w:pPr>
            <w:r w:rsidRPr="00380469">
              <w:rPr>
                <w:bCs/>
                <w:color w:val="auto"/>
                <w:szCs w:val="18"/>
                <w:rPrChange w:id="29181" w:author="Peter Van Der Plas" w:date="2024-12-27T15:24:00Z" w16du:dateUtc="2024-12-27T14:24:00Z">
                  <w:rPr>
                    <w:b/>
                    <w:color w:val="FFFFFF" w:themeColor="background1"/>
                  </w:rPr>
                </w:rPrChange>
              </w:rPr>
              <w:t>Extends</w:t>
            </w:r>
          </w:p>
        </w:tc>
        <w:tc>
          <w:tcPr>
            <w:tcW w:w="1842" w:type="dxa"/>
          </w:tcPr>
          <w:p w14:paraId="1DEA333A" w14:textId="77777777" w:rsidR="004C430C" w:rsidRPr="00380469" w:rsidRDefault="004C430C" w:rsidP="007B4994">
            <w:pPr>
              <w:pStyle w:val="TableCell"/>
              <w:rPr>
                <w:b/>
                <w:szCs w:val="18"/>
              </w:rPr>
            </w:pPr>
            <w:proofErr w:type="gramStart"/>
            <w:r w:rsidRPr="00380469">
              <w:rPr>
                <w:szCs w:val="18"/>
              </w:rPr>
              <w:t>MAL::</w:t>
            </w:r>
            <w:proofErr w:type="gramEnd"/>
            <w:r w:rsidRPr="00380469">
              <w:rPr>
                <w:szCs w:val="18"/>
              </w:rPr>
              <w:t>Composite</w:t>
            </w:r>
          </w:p>
        </w:tc>
        <w:tc>
          <w:tcPr>
            <w:tcW w:w="708" w:type="dxa"/>
            <w:shd w:val="clear" w:color="auto" w:fill="00CCFF"/>
          </w:tcPr>
          <w:p w14:paraId="3CBC0B2B" w14:textId="77777777" w:rsidR="004C430C" w:rsidRPr="00380469" w:rsidRDefault="004C430C" w:rsidP="007B4994">
            <w:pPr>
              <w:pStyle w:val="TableCell"/>
              <w:rPr>
                <w:bCs/>
                <w:color w:val="auto"/>
                <w:szCs w:val="18"/>
                <w:rPrChange w:id="29182" w:author="Peter Van Der Plas" w:date="2024-12-27T15:24:00Z" w16du:dateUtc="2024-12-27T14:24:00Z">
                  <w:rPr>
                    <w:b/>
                  </w:rPr>
                </w:rPrChange>
              </w:rPr>
            </w:pPr>
            <w:r w:rsidRPr="00380469">
              <w:rPr>
                <w:bCs/>
                <w:color w:val="auto"/>
                <w:szCs w:val="18"/>
                <w:rPrChange w:id="29183" w:author="Peter Van Der Plas" w:date="2024-12-27T15:24:00Z" w16du:dateUtc="2024-12-27T14:24:00Z">
                  <w:rPr>
                    <w:b/>
                    <w:color w:val="FFFFFF" w:themeColor="background1"/>
                  </w:rPr>
                </w:rPrChange>
              </w:rPr>
              <w:t>SFP</w:t>
            </w:r>
          </w:p>
        </w:tc>
        <w:tc>
          <w:tcPr>
            <w:tcW w:w="992" w:type="dxa"/>
          </w:tcPr>
          <w:p w14:paraId="150534F5" w14:textId="77777777" w:rsidR="004C430C" w:rsidRPr="00380469" w:rsidRDefault="004C430C" w:rsidP="007B4994">
            <w:pPr>
              <w:pStyle w:val="TableCell"/>
              <w:jc w:val="right"/>
              <w:rPr>
                <w:szCs w:val="18"/>
              </w:rPr>
            </w:pPr>
            <w:r w:rsidRPr="00380469">
              <w:rPr>
                <w:szCs w:val="18"/>
              </w:rPr>
              <w:t>304</w:t>
            </w:r>
          </w:p>
        </w:tc>
      </w:tr>
    </w:tbl>
    <w:p w14:paraId="7A0E6AE6"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3313265C" w14:textId="77777777" w:rsidTr="000910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627F5B7" w14:textId="31DA73D4" w:rsidR="004C430C" w:rsidRPr="004424B1" w:rsidRDefault="004C430C" w:rsidP="007B4994">
            <w:pPr>
              <w:pStyle w:val="TableCell"/>
            </w:pPr>
            <w:del w:id="29184" w:author="Quinten Van Woerkom" w:date="2024-11-25T14:48:00Z" w16du:dateUtc="2024-11-25T13:48:00Z">
              <w:r w:rsidRPr="004424B1" w:rsidDel="002B0859">
                <w:delText>Attribute</w:delText>
              </w:r>
            </w:del>
            <w:ins w:id="29185" w:author="Quinten Van Woerkom" w:date="2024-11-25T14:48:00Z" w16du:dateUtc="2024-11-25T13:48:00Z">
              <w:r w:rsidR="002B0859">
                <w:t>Field</w:t>
              </w:r>
            </w:ins>
          </w:p>
        </w:tc>
        <w:tc>
          <w:tcPr>
            <w:tcW w:w="1984" w:type="dxa"/>
          </w:tcPr>
          <w:p w14:paraId="160A2036"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1D8269F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F282B55"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01F5049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0B36008" w14:textId="77777777" w:rsidR="004C430C" w:rsidRPr="00BE1C3C" w:rsidRDefault="004C430C" w:rsidP="007B4994">
            <w:pPr>
              <w:pStyle w:val="TableCell"/>
              <w:rPr>
                <w:szCs w:val="18"/>
              </w:rPr>
            </w:pPr>
            <w:r w:rsidRPr="00BE1C3C">
              <w:rPr>
                <w:szCs w:val="18"/>
              </w:rPr>
              <w:t>interpolation</w:t>
            </w:r>
          </w:p>
        </w:tc>
        <w:tc>
          <w:tcPr>
            <w:tcW w:w="1984" w:type="dxa"/>
          </w:tcPr>
          <w:p w14:paraId="7C77C6C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InterpolationTypeEnum</w:t>
            </w:r>
            <w:proofErr w:type="spellEnd"/>
          </w:p>
        </w:tc>
        <w:tc>
          <w:tcPr>
            <w:tcW w:w="992" w:type="dxa"/>
          </w:tcPr>
          <w:p w14:paraId="1A10CEA1" w14:textId="56BF5817" w:rsidR="004C430C" w:rsidRPr="004424B1" w:rsidRDefault="00CB6026" w:rsidP="007B4994">
            <w:pPr>
              <w:pStyle w:val="TableCell"/>
              <w:cnfStyle w:val="000000000000" w:firstRow="0" w:lastRow="0" w:firstColumn="0" w:lastColumn="0" w:oddVBand="0" w:evenVBand="0" w:oddHBand="0" w:evenHBand="0" w:firstRowFirstColumn="0" w:firstRowLastColumn="0" w:lastRowFirstColumn="0" w:lastRowLastColumn="0"/>
            </w:pPr>
            <w:ins w:id="29186" w:author="Quinten Van Woerkom" w:date="2024-11-25T15:17:00Z" w16du:dateUtc="2024-11-25T14:17:00Z">
              <w:r>
                <w:t>Yes</w:t>
              </w:r>
            </w:ins>
            <w:del w:id="29187" w:author="Quinten Van Woerkom" w:date="2024-11-25T15:17:00Z" w16du:dateUtc="2024-11-25T14:17:00Z">
              <w:r w:rsidR="004C430C" w:rsidRPr="004424B1" w:rsidDel="00CB6026">
                <w:delText>No</w:delText>
              </w:r>
            </w:del>
          </w:p>
        </w:tc>
        <w:tc>
          <w:tcPr>
            <w:tcW w:w="4535" w:type="dxa"/>
          </w:tcPr>
          <w:p w14:paraId="11D3C6E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Interpolation method to be applied for values lying between points defined in the profile segment.</w:t>
            </w:r>
          </w:p>
          <w:p w14:paraId="0481C87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Step.</w:t>
            </w:r>
          </w:p>
        </w:tc>
      </w:tr>
      <w:tr w:rsidR="004C430C" w:rsidRPr="004424B1" w14:paraId="1854106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FBE73B2" w14:textId="77777777" w:rsidR="004C430C" w:rsidRPr="00BE1C3C" w:rsidRDefault="004C430C" w:rsidP="007B4994">
            <w:pPr>
              <w:pStyle w:val="TableCell"/>
              <w:rPr>
                <w:szCs w:val="18"/>
              </w:rPr>
            </w:pPr>
            <w:r w:rsidRPr="00BE1C3C">
              <w:rPr>
                <w:szCs w:val="18"/>
              </w:rPr>
              <w:t>start</w:t>
            </w:r>
          </w:p>
        </w:tc>
        <w:tc>
          <w:tcPr>
            <w:tcW w:w="1984" w:type="dxa"/>
          </w:tcPr>
          <w:p w14:paraId="38692EC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Time&gt;</w:t>
            </w:r>
          </w:p>
        </w:tc>
        <w:tc>
          <w:tcPr>
            <w:tcW w:w="992" w:type="dxa"/>
          </w:tcPr>
          <w:p w14:paraId="3634AB90" w14:textId="76D11EC4"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del w:id="29188" w:author="Quinten Van Woerkom" w:date="2024-11-25T15:17:00Z" w16du:dateUtc="2024-11-25T14:17:00Z">
              <w:r w:rsidRPr="004424B1" w:rsidDel="00CB6026">
                <w:delText>No</w:delText>
              </w:r>
            </w:del>
            <w:ins w:id="29189" w:author="Quinten Van Woerkom" w:date="2024-11-25T15:18:00Z" w16du:dateUtc="2024-11-25T14:18:00Z">
              <w:r w:rsidR="00CB6026">
                <w:t>No</w:t>
              </w:r>
            </w:ins>
          </w:p>
        </w:tc>
        <w:tc>
          <w:tcPr>
            <w:tcW w:w="4535" w:type="dxa"/>
          </w:tcPr>
          <w:p w14:paraId="1DA6854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Start of time range covered by the profile segment.</w:t>
            </w:r>
          </w:p>
        </w:tc>
      </w:tr>
      <w:tr w:rsidR="004C430C" w:rsidRPr="004424B1" w14:paraId="3FCD1AB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C06BCF9" w14:textId="77777777" w:rsidR="004C430C" w:rsidRPr="00BE1C3C" w:rsidRDefault="004C430C" w:rsidP="007B4994">
            <w:pPr>
              <w:pStyle w:val="TableCell"/>
              <w:rPr>
                <w:szCs w:val="18"/>
              </w:rPr>
            </w:pPr>
            <w:r w:rsidRPr="00BE1C3C">
              <w:rPr>
                <w:szCs w:val="18"/>
              </w:rPr>
              <w:t>end</w:t>
            </w:r>
          </w:p>
        </w:tc>
        <w:tc>
          <w:tcPr>
            <w:tcW w:w="1984" w:type="dxa"/>
          </w:tcPr>
          <w:p w14:paraId="598C901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Time&gt;</w:t>
            </w:r>
          </w:p>
        </w:tc>
        <w:tc>
          <w:tcPr>
            <w:tcW w:w="992" w:type="dxa"/>
          </w:tcPr>
          <w:p w14:paraId="007FE6DF" w14:textId="5A07EF0A" w:rsidR="004C430C" w:rsidRPr="004424B1" w:rsidRDefault="00CB6026" w:rsidP="007B4994">
            <w:pPr>
              <w:pStyle w:val="TableCell"/>
              <w:cnfStyle w:val="000000000000" w:firstRow="0" w:lastRow="0" w:firstColumn="0" w:lastColumn="0" w:oddVBand="0" w:evenVBand="0" w:oddHBand="0" w:evenHBand="0" w:firstRowFirstColumn="0" w:firstRowLastColumn="0" w:lastRowFirstColumn="0" w:lastRowLastColumn="0"/>
            </w:pPr>
            <w:ins w:id="29190" w:author="Quinten Van Woerkom" w:date="2024-11-25T15:18:00Z" w16du:dateUtc="2024-11-25T14:18:00Z">
              <w:r>
                <w:t>No</w:t>
              </w:r>
            </w:ins>
            <w:del w:id="29191" w:author="Quinten Van Woerkom" w:date="2024-11-25T15:17:00Z" w16du:dateUtc="2024-11-25T14:17:00Z">
              <w:r w:rsidR="004C430C" w:rsidRPr="004424B1" w:rsidDel="00CB6026">
                <w:delText>No</w:delText>
              </w:r>
            </w:del>
          </w:p>
        </w:tc>
        <w:tc>
          <w:tcPr>
            <w:tcW w:w="4535" w:type="dxa"/>
          </w:tcPr>
          <w:p w14:paraId="45C8B4CE" w14:textId="4D2FC0F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End of time range covered by the profile segment</w:t>
            </w:r>
            <w:ins w:id="29192" w:author="Peter Van Der Plas" w:date="2024-12-28T18:41:00Z" w16du:dateUtc="2024-12-28T17:41:00Z">
              <w:r w:rsidR="00CF350D">
                <w:t>.</w:t>
              </w:r>
            </w:ins>
          </w:p>
        </w:tc>
      </w:tr>
      <w:tr w:rsidR="004C430C" w:rsidRPr="004424B1" w14:paraId="035147B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A873959" w14:textId="77777777" w:rsidR="004C430C" w:rsidRPr="00BE1C3C" w:rsidRDefault="004C430C" w:rsidP="007B4994">
            <w:pPr>
              <w:pStyle w:val="TableCell"/>
              <w:rPr>
                <w:szCs w:val="18"/>
              </w:rPr>
            </w:pPr>
            <w:proofErr w:type="spellStart"/>
            <w:r w:rsidRPr="00BE1C3C">
              <w:rPr>
                <w:szCs w:val="18"/>
              </w:rPr>
              <w:t>startIncluded</w:t>
            </w:r>
            <w:proofErr w:type="spellEnd"/>
          </w:p>
        </w:tc>
        <w:tc>
          <w:tcPr>
            <w:tcW w:w="1984" w:type="dxa"/>
          </w:tcPr>
          <w:p w14:paraId="70AFD4C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248216FB" w14:textId="24C2663D" w:rsidR="004C430C" w:rsidRPr="004424B1" w:rsidRDefault="00CB6026" w:rsidP="007B4994">
            <w:pPr>
              <w:pStyle w:val="TableCell"/>
              <w:cnfStyle w:val="000000000000" w:firstRow="0" w:lastRow="0" w:firstColumn="0" w:lastColumn="0" w:oddVBand="0" w:evenVBand="0" w:oddHBand="0" w:evenHBand="0" w:firstRowFirstColumn="0" w:firstRowLastColumn="0" w:lastRowFirstColumn="0" w:lastRowLastColumn="0"/>
            </w:pPr>
            <w:ins w:id="29193" w:author="Quinten Van Woerkom" w:date="2024-11-25T15:17:00Z" w16du:dateUtc="2024-11-25T14:17:00Z">
              <w:r>
                <w:t>Yes</w:t>
              </w:r>
            </w:ins>
            <w:del w:id="29194" w:author="Quinten Van Woerkom" w:date="2024-11-25T15:17:00Z" w16du:dateUtc="2024-11-25T14:17:00Z">
              <w:r w:rsidR="004C430C" w:rsidRPr="004424B1" w:rsidDel="00CB6026">
                <w:delText>No</w:delText>
              </w:r>
            </w:del>
          </w:p>
        </w:tc>
        <w:tc>
          <w:tcPr>
            <w:tcW w:w="4535" w:type="dxa"/>
          </w:tcPr>
          <w:p w14:paraId="2DB8627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Indicates whether the start time is included in the profile segment.</w:t>
            </w:r>
          </w:p>
          <w:p w14:paraId="15A558E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True.</w:t>
            </w:r>
          </w:p>
        </w:tc>
      </w:tr>
      <w:tr w:rsidR="004C430C" w:rsidRPr="004424B1" w14:paraId="03AB677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038826E" w14:textId="77777777" w:rsidR="004C430C" w:rsidRPr="00BE1C3C" w:rsidRDefault="004C430C" w:rsidP="007B4994">
            <w:pPr>
              <w:pStyle w:val="TableCell"/>
              <w:rPr>
                <w:szCs w:val="18"/>
              </w:rPr>
            </w:pPr>
            <w:proofErr w:type="spellStart"/>
            <w:r w:rsidRPr="00BE1C3C">
              <w:rPr>
                <w:szCs w:val="18"/>
              </w:rPr>
              <w:t>endIncluded</w:t>
            </w:r>
            <w:proofErr w:type="spellEnd"/>
          </w:p>
        </w:tc>
        <w:tc>
          <w:tcPr>
            <w:tcW w:w="1984" w:type="dxa"/>
          </w:tcPr>
          <w:p w14:paraId="72F09F1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1413F9C5" w14:textId="7B704A66" w:rsidR="004C430C" w:rsidRPr="004424B1" w:rsidRDefault="00CB6026" w:rsidP="007B4994">
            <w:pPr>
              <w:pStyle w:val="TableCell"/>
              <w:cnfStyle w:val="000000000000" w:firstRow="0" w:lastRow="0" w:firstColumn="0" w:lastColumn="0" w:oddVBand="0" w:evenVBand="0" w:oddHBand="0" w:evenHBand="0" w:firstRowFirstColumn="0" w:firstRowLastColumn="0" w:lastRowFirstColumn="0" w:lastRowLastColumn="0"/>
            </w:pPr>
            <w:commentRangeStart w:id="29195"/>
            <w:ins w:id="29196" w:author="Quinten Van Woerkom" w:date="2024-11-25T15:17:00Z" w16du:dateUtc="2024-11-25T14:17:00Z">
              <w:r>
                <w:t>Yes</w:t>
              </w:r>
            </w:ins>
            <w:del w:id="29197" w:author="Quinten Van Woerkom" w:date="2024-11-25T15:17:00Z" w16du:dateUtc="2024-11-25T14:17:00Z">
              <w:r w:rsidR="004C430C" w:rsidRPr="004424B1" w:rsidDel="00CB6026">
                <w:delText>No</w:delText>
              </w:r>
            </w:del>
            <w:commentRangeEnd w:id="29195"/>
            <w:r>
              <w:rPr>
                <w:rStyle w:val="CommentReference"/>
                <w:rFonts w:cs="Times New Roman"/>
                <w:lang w:val="en-US" w:eastAsia="en-US"/>
              </w:rPr>
              <w:commentReference w:id="29195"/>
            </w:r>
          </w:p>
        </w:tc>
        <w:tc>
          <w:tcPr>
            <w:tcW w:w="4535" w:type="dxa"/>
          </w:tcPr>
          <w:p w14:paraId="5D61A7E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Indicates whether the end time is included in the profile segment.  This allows the same time to be used as the end of one segment and the start of another.</w:t>
            </w:r>
          </w:p>
          <w:p w14:paraId="0672F84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False.</w:t>
            </w:r>
          </w:p>
        </w:tc>
      </w:tr>
      <w:tr w:rsidR="004C430C" w:rsidRPr="004424B1" w14:paraId="652375B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1AD8930" w14:textId="77777777" w:rsidR="004C430C" w:rsidRPr="00BE1C3C" w:rsidRDefault="004C430C" w:rsidP="007B4994">
            <w:pPr>
              <w:pStyle w:val="TableCell"/>
              <w:rPr>
                <w:szCs w:val="18"/>
              </w:rPr>
            </w:pPr>
            <w:proofErr w:type="spellStart"/>
            <w:r w:rsidRPr="00BE1C3C">
              <w:rPr>
                <w:szCs w:val="18"/>
              </w:rPr>
              <w:t>profileEntries</w:t>
            </w:r>
            <w:proofErr w:type="spellEnd"/>
          </w:p>
        </w:tc>
        <w:tc>
          <w:tcPr>
            <w:tcW w:w="1984" w:type="dxa"/>
          </w:tcPr>
          <w:p w14:paraId="5974D66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ProfileEntry</w:t>
            </w:r>
            <w:proofErr w:type="spellEnd"/>
            <w:r w:rsidRPr="004424B1">
              <w:t>&gt;</w:t>
            </w:r>
          </w:p>
        </w:tc>
        <w:tc>
          <w:tcPr>
            <w:tcW w:w="992" w:type="dxa"/>
          </w:tcPr>
          <w:p w14:paraId="7252BAD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AD76AA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Set of profile entries (resource value points).</w:t>
            </w:r>
          </w:p>
        </w:tc>
      </w:tr>
    </w:tbl>
    <w:p w14:paraId="1C66C5DE" w14:textId="772E6411" w:rsidR="004C430C" w:rsidRDefault="007169C2">
      <w:pPr>
        <w:pStyle w:val="Heading5"/>
        <w:spacing w:before="480"/>
        <w:rPr>
          <w:ins w:id="29198" w:author="Quinten Van Woerkom" w:date="2024-12-18T15:10:00Z" w16du:dateUtc="2024-12-18T14:10:00Z"/>
        </w:rPr>
        <w:pPrChange w:id="29199" w:author="Peter Van Der Plas" w:date="2024-12-27T15:24:00Z" w16du:dateUtc="2024-12-27T14:24:00Z">
          <w:pPr>
            <w:pStyle w:val="Heading5"/>
          </w:pPr>
        </w:pPrChange>
      </w:pPr>
      <w:ins w:id="29200" w:author="Quinten Van Woerkom" w:date="2024-12-18T15:10:00Z" w16du:dateUtc="2024-12-18T14:10:00Z">
        <w:r>
          <w:t xml:space="preserve">Data Type: </w:t>
        </w:r>
      </w:ins>
      <w:proofErr w:type="spellStart"/>
      <w:r w:rsidR="004C430C" w:rsidRPr="004424B1">
        <w:t>InterpolationTypeEnum</w:t>
      </w:r>
      <w:proofErr w:type="spellEnd"/>
    </w:p>
    <w:p w14:paraId="6512EB3D" w14:textId="0B508DD5" w:rsidR="007169C2" w:rsidRPr="007169C2" w:rsidRDefault="007169C2">
      <w:pPr>
        <w:pStyle w:val="Heading6"/>
        <w:pPrChange w:id="29201" w:author="Quinten Van Woerkom" w:date="2024-12-18T15:10:00Z" w16du:dateUtc="2024-12-18T14:10:00Z">
          <w:pPr>
            <w:pStyle w:val="HeadingNoNumber"/>
          </w:pPr>
        </w:pPrChange>
      </w:pPr>
      <w:ins w:id="29202" w:author="Quinten Van Woerkom" w:date="2024-12-18T15:10:00Z" w16du:dateUtc="2024-12-18T14:10:00Z">
        <w:r>
          <w:t>Overview</w:t>
        </w:r>
      </w:ins>
    </w:p>
    <w:p w14:paraId="2DC1A2D3" w14:textId="5BEE2DC5" w:rsidR="004C430C" w:rsidRDefault="004C430C" w:rsidP="007E7075">
      <w:pPr>
        <w:rPr>
          <w:ins w:id="29203" w:author="Quinten Van Woerkom" w:date="2024-12-18T15:11:00Z" w16du:dateUtc="2024-12-18T14:11:00Z"/>
          <w:lang w:val="en-GB"/>
        </w:rPr>
      </w:pPr>
      <w:del w:id="29204" w:author="Quinten Van Woerkom" w:date="2024-12-18T15:11:00Z" w16du:dateUtc="2024-12-18T14:11:00Z">
        <w:r w:rsidRPr="004424B1" w:rsidDel="007169C2">
          <w:rPr>
            <w:lang w:val="en-GB"/>
          </w:rPr>
          <w:delText>The following InterpolationTypes are defined</w:delText>
        </w:r>
      </w:del>
      <w:del w:id="29205" w:author="Quinten Van Woerkom" w:date="2024-12-18T15:10:00Z" w16du:dateUtc="2024-12-18T14:10:00Z">
        <w:r w:rsidRPr="004424B1" w:rsidDel="007169C2">
          <w:rPr>
            <w:lang w:val="en-GB"/>
          </w:rPr>
          <w:delText>:</w:delText>
        </w:r>
      </w:del>
      <w:ins w:id="29206" w:author="Quinten Van Woerkom" w:date="2024-12-18T15:11:00Z" w16du:dateUtc="2024-12-18T14:11:00Z">
        <w:r w:rsidR="007169C2">
          <w:rPr>
            <w:lang w:val="en-GB"/>
          </w:rPr>
          <w:t xml:space="preserve">The </w:t>
        </w:r>
        <w:proofErr w:type="spellStart"/>
        <w:r w:rsidR="007169C2">
          <w:rPr>
            <w:lang w:val="en-GB"/>
          </w:rPr>
          <w:t>InterpolationTypeEnum</w:t>
        </w:r>
        <w:proofErr w:type="spellEnd"/>
        <w:r w:rsidR="007169C2">
          <w:rPr>
            <w:lang w:val="en-GB"/>
          </w:rPr>
          <w:t xml:space="preserve"> describes the set of supported interpolation types for a given operation.</w:t>
        </w:r>
      </w:ins>
    </w:p>
    <w:p w14:paraId="53993EA2" w14:textId="15BDCCE9" w:rsidR="007169C2" w:rsidDel="00C029F4" w:rsidRDefault="007169C2">
      <w:pPr>
        <w:pStyle w:val="Heading6"/>
        <w:spacing w:after="240"/>
        <w:rPr>
          <w:del w:id="29207" w:author="Quinten Van Woerkom" w:date="2024-12-18T15:11:00Z" w16du:dateUtc="2024-12-18T14:11:00Z"/>
          <w:lang w:val="en-GB"/>
        </w:rPr>
      </w:pPr>
    </w:p>
    <w:p w14:paraId="3CA9D2B7" w14:textId="6750E48C" w:rsidR="007E7075" w:rsidRPr="007169C2" w:rsidRDefault="00C029F4">
      <w:pPr>
        <w:pStyle w:val="Heading6"/>
        <w:spacing w:before="480" w:after="240"/>
        <w:rPr>
          <w:lang w:val="en-GB"/>
        </w:rPr>
        <w:pPrChange w:id="29208" w:author="Peter Van Der Plas" w:date="2024-12-27T15:24:00Z" w16du:dateUtc="2024-12-27T14:24:00Z">
          <w:pPr>
            <w:spacing w:before="0"/>
          </w:pPr>
        </w:pPrChange>
      </w:pPr>
      <w:ins w:id="29209" w:author="Quinten Van Woerkom" w:date="2024-12-18T17:12:00Z" w16du:dateUtc="2024-12-18T16:12:00Z">
        <w:r>
          <w:rPr>
            <w:lang w:val="en-GB"/>
          </w:rPr>
          <w:t>Definition</w:t>
        </w:r>
      </w:ins>
    </w:p>
    <w:tbl>
      <w:tblPr>
        <w:tblStyle w:val="RBTable"/>
        <w:tblW w:w="9185" w:type="dxa"/>
        <w:tblLayout w:type="fixed"/>
        <w:tblLook w:val="0400" w:firstRow="0" w:lastRow="0" w:firstColumn="0" w:lastColumn="0" w:noHBand="0" w:noVBand="1"/>
        <w:tblCaption w:val="DSE InterpolationTypeEnum E4"/>
      </w:tblPr>
      <w:tblGrid>
        <w:gridCol w:w="1809"/>
        <w:gridCol w:w="5674"/>
        <w:gridCol w:w="709"/>
        <w:gridCol w:w="993"/>
      </w:tblGrid>
      <w:tr w:rsidR="004C430C" w:rsidRPr="004424B1" w14:paraId="2EFF0C8A" w14:textId="77777777" w:rsidTr="00D72453">
        <w:tc>
          <w:tcPr>
            <w:tcW w:w="1808" w:type="dxa"/>
            <w:shd w:val="clear" w:color="auto" w:fill="00CCFF"/>
          </w:tcPr>
          <w:p w14:paraId="789055EF" w14:textId="77777777" w:rsidR="004C430C" w:rsidRPr="00C524A6" w:rsidRDefault="004C430C" w:rsidP="007B4994">
            <w:pPr>
              <w:pStyle w:val="TableCell"/>
              <w:keepNext/>
              <w:rPr>
                <w:bCs/>
                <w:color w:val="auto"/>
                <w:szCs w:val="18"/>
                <w:rPrChange w:id="29210" w:author="Peter Van Der Plas" w:date="2024-12-27T15:25:00Z" w16du:dateUtc="2024-12-27T14:25:00Z">
                  <w:rPr>
                    <w:color w:val="FFFFFF" w:themeColor="background1"/>
                  </w:rPr>
                </w:rPrChange>
              </w:rPr>
            </w:pPr>
            <w:r w:rsidRPr="00C524A6">
              <w:rPr>
                <w:bCs/>
                <w:color w:val="auto"/>
                <w:szCs w:val="18"/>
                <w:rPrChange w:id="29211" w:author="Peter Van Der Plas" w:date="2024-12-27T15:25:00Z" w16du:dateUtc="2024-12-27T14:25:00Z">
                  <w:rPr>
                    <w:color w:val="FFFFFF" w:themeColor="background1"/>
                  </w:rPr>
                </w:rPrChange>
              </w:rPr>
              <w:t>Name</w:t>
            </w:r>
          </w:p>
        </w:tc>
        <w:tc>
          <w:tcPr>
            <w:tcW w:w="5669" w:type="dxa"/>
          </w:tcPr>
          <w:p w14:paraId="543DB77F" w14:textId="77777777" w:rsidR="004C430C" w:rsidRPr="00C524A6" w:rsidRDefault="004C430C" w:rsidP="007B4994">
            <w:pPr>
              <w:pStyle w:val="TableCell"/>
              <w:rPr>
                <w:b/>
                <w:szCs w:val="18"/>
              </w:rPr>
            </w:pPr>
            <w:proofErr w:type="spellStart"/>
            <w:r w:rsidRPr="00C524A6">
              <w:rPr>
                <w:b/>
                <w:szCs w:val="18"/>
              </w:rPr>
              <w:t>InterpolationTypeEnum</w:t>
            </w:r>
            <w:proofErr w:type="spellEnd"/>
          </w:p>
        </w:tc>
        <w:tc>
          <w:tcPr>
            <w:tcW w:w="708" w:type="dxa"/>
            <w:shd w:val="clear" w:color="auto" w:fill="00CCFF"/>
          </w:tcPr>
          <w:p w14:paraId="5EB55EC6" w14:textId="77777777" w:rsidR="004C430C" w:rsidRPr="00C524A6" w:rsidRDefault="004C430C" w:rsidP="007B4994">
            <w:pPr>
              <w:pStyle w:val="TableCell"/>
              <w:rPr>
                <w:bCs/>
                <w:color w:val="auto"/>
                <w:szCs w:val="18"/>
                <w:rPrChange w:id="29212" w:author="Peter Van Der Plas" w:date="2024-12-27T15:25:00Z" w16du:dateUtc="2024-12-27T14:25:00Z">
                  <w:rPr>
                    <w:b/>
                  </w:rPr>
                </w:rPrChange>
              </w:rPr>
            </w:pPr>
            <w:r w:rsidRPr="00C524A6">
              <w:rPr>
                <w:bCs/>
                <w:color w:val="auto"/>
                <w:szCs w:val="18"/>
                <w:rPrChange w:id="29213" w:author="Peter Van Der Plas" w:date="2024-12-27T15:25:00Z" w16du:dateUtc="2024-12-27T14:25:00Z">
                  <w:rPr>
                    <w:b/>
                    <w:color w:val="FFFFFF" w:themeColor="background1"/>
                  </w:rPr>
                </w:rPrChange>
              </w:rPr>
              <w:t>SFP</w:t>
            </w:r>
          </w:p>
        </w:tc>
        <w:tc>
          <w:tcPr>
            <w:tcW w:w="992" w:type="dxa"/>
          </w:tcPr>
          <w:p w14:paraId="6F01B163" w14:textId="77777777" w:rsidR="004C430C" w:rsidRPr="00C524A6" w:rsidRDefault="004C430C" w:rsidP="007B4994">
            <w:pPr>
              <w:pStyle w:val="TableCell"/>
              <w:jc w:val="right"/>
              <w:rPr>
                <w:szCs w:val="18"/>
              </w:rPr>
            </w:pPr>
            <w:r w:rsidRPr="00C524A6">
              <w:rPr>
                <w:szCs w:val="18"/>
              </w:rPr>
              <w:t>305</w:t>
            </w:r>
          </w:p>
        </w:tc>
      </w:tr>
    </w:tbl>
    <w:p w14:paraId="0990E16E" w14:textId="77777777" w:rsidR="004C430C" w:rsidRPr="004424B1" w:rsidRDefault="004C430C" w:rsidP="004C430C">
      <w:pPr>
        <w:keepNext/>
        <w:spacing w:before="0" w:line="240" w:lineRule="auto"/>
        <w:rPr>
          <w:sz w:val="2"/>
          <w:szCs w:val="2"/>
          <w:lang w:val="en-GB"/>
        </w:rPr>
      </w:pPr>
    </w:p>
    <w:tbl>
      <w:tblPr>
        <w:tblStyle w:val="RBTable"/>
        <w:tblW w:w="0" w:type="auto"/>
        <w:tblLayout w:type="fixed"/>
        <w:tblLook w:val="04A0" w:firstRow="1" w:lastRow="0" w:firstColumn="1" w:lastColumn="0" w:noHBand="0" w:noVBand="1"/>
      </w:tblPr>
      <w:tblGrid>
        <w:gridCol w:w="1809"/>
        <w:gridCol w:w="1134"/>
        <w:gridCol w:w="6236"/>
      </w:tblGrid>
      <w:tr w:rsidR="004C430C" w:rsidRPr="004424B1" w14:paraId="2D9B0170"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1624DD87" w14:textId="77777777" w:rsidR="004C430C" w:rsidRPr="004424B1" w:rsidRDefault="004C430C" w:rsidP="007B4994">
            <w:pPr>
              <w:pStyle w:val="TableCell"/>
              <w:keepNext/>
            </w:pPr>
            <w:r w:rsidRPr="004424B1">
              <w:t>Enumeration</w:t>
            </w:r>
          </w:p>
        </w:tc>
        <w:tc>
          <w:tcPr>
            <w:tcW w:w="1134" w:type="dxa"/>
          </w:tcPr>
          <w:p w14:paraId="1F535019" w14:textId="77777777" w:rsidR="004C430C" w:rsidRPr="004424B1" w:rsidRDefault="004C430C" w:rsidP="007B4994">
            <w:pPr>
              <w:pStyle w:val="TableCell"/>
              <w:jc w:val="center"/>
              <w:cnfStyle w:val="100000000000" w:firstRow="1" w:lastRow="0" w:firstColumn="0" w:lastColumn="0" w:oddVBand="0" w:evenVBand="0" w:oddHBand="0" w:evenHBand="0" w:firstRowFirstColumn="0" w:firstRowLastColumn="0" w:lastRowFirstColumn="0" w:lastRowLastColumn="0"/>
            </w:pPr>
            <w:r w:rsidRPr="004424B1">
              <w:t>Value</w:t>
            </w:r>
          </w:p>
        </w:tc>
        <w:tc>
          <w:tcPr>
            <w:tcW w:w="6236" w:type="dxa"/>
          </w:tcPr>
          <w:p w14:paraId="5A34909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EBEB6E5"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2E92FBB5" w14:textId="77777777" w:rsidR="004C430C" w:rsidRPr="00BE1C3C" w:rsidRDefault="004C430C" w:rsidP="007B4994">
            <w:pPr>
              <w:pStyle w:val="TableCell"/>
              <w:rPr>
                <w:szCs w:val="18"/>
              </w:rPr>
            </w:pPr>
            <w:r w:rsidRPr="00BE1C3C">
              <w:rPr>
                <w:szCs w:val="18"/>
              </w:rPr>
              <w:t>STEP</w:t>
            </w:r>
          </w:p>
        </w:tc>
        <w:tc>
          <w:tcPr>
            <w:tcW w:w="1134" w:type="dxa"/>
          </w:tcPr>
          <w:p w14:paraId="57CF164F"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w:t>
            </w:r>
          </w:p>
        </w:tc>
        <w:tc>
          <w:tcPr>
            <w:tcW w:w="6236" w:type="dxa"/>
          </w:tcPr>
          <w:p w14:paraId="3E97C07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 interpolation:  resource values remain unchanged between defined points.</w:t>
            </w:r>
          </w:p>
        </w:tc>
      </w:tr>
      <w:tr w:rsidR="004C430C" w:rsidRPr="004424B1" w14:paraId="773A598C"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57B5518" w14:textId="77777777" w:rsidR="004C430C" w:rsidRPr="00BE1C3C" w:rsidRDefault="004C430C" w:rsidP="007B4994">
            <w:pPr>
              <w:pStyle w:val="TableCell"/>
              <w:rPr>
                <w:szCs w:val="18"/>
              </w:rPr>
            </w:pPr>
            <w:r w:rsidRPr="00BE1C3C">
              <w:rPr>
                <w:szCs w:val="18"/>
              </w:rPr>
              <w:t>LINEAR</w:t>
            </w:r>
          </w:p>
        </w:tc>
        <w:tc>
          <w:tcPr>
            <w:tcW w:w="1134" w:type="dxa"/>
          </w:tcPr>
          <w:p w14:paraId="777C54C1"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2</w:t>
            </w:r>
          </w:p>
        </w:tc>
        <w:tc>
          <w:tcPr>
            <w:tcW w:w="6236" w:type="dxa"/>
          </w:tcPr>
          <w:p w14:paraId="77CC648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Linear interpolation: resource values follow a straight line between defined points.</w:t>
            </w:r>
          </w:p>
        </w:tc>
      </w:tr>
      <w:tr w:rsidR="004C430C" w:rsidRPr="004424B1" w14:paraId="6846CC83"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48A5875" w14:textId="77777777" w:rsidR="004C430C" w:rsidRPr="00BE1C3C" w:rsidRDefault="004C430C" w:rsidP="007B4994">
            <w:pPr>
              <w:pStyle w:val="TableCell"/>
              <w:rPr>
                <w:szCs w:val="18"/>
              </w:rPr>
            </w:pPr>
            <w:r w:rsidRPr="00BE1C3C">
              <w:rPr>
                <w:szCs w:val="18"/>
              </w:rPr>
              <w:t>POLYNOMIAL</w:t>
            </w:r>
          </w:p>
        </w:tc>
        <w:tc>
          <w:tcPr>
            <w:tcW w:w="1134" w:type="dxa"/>
          </w:tcPr>
          <w:p w14:paraId="1A703914"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3</w:t>
            </w:r>
          </w:p>
        </w:tc>
        <w:tc>
          <w:tcPr>
            <w:tcW w:w="6236" w:type="dxa"/>
          </w:tcPr>
          <w:p w14:paraId="5E4A6D0F" w14:textId="7EDC1D7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Polynomial interpolation:  resource values follow a curve </w:t>
            </w:r>
            <w:commentRangeStart w:id="29214"/>
            <w:del w:id="29215" w:author="Quinten Van Woerkom" w:date="2024-11-27T15:53:00Z" w16du:dateUtc="2024-11-27T14:53:00Z">
              <w:r w:rsidRPr="004424B1" w:rsidDel="00E508EB">
                <w:delText xml:space="preserve">fitting </w:delText>
              </w:r>
            </w:del>
            <w:ins w:id="29216" w:author="Quinten Van Woerkom" w:date="2024-11-27T15:53:00Z" w16du:dateUtc="2024-11-27T14:53:00Z">
              <w:r w:rsidR="00E508EB">
                <w:t>interpolating</w:t>
              </w:r>
              <w:commentRangeEnd w:id="29214"/>
              <w:r w:rsidR="00E508EB">
                <w:rPr>
                  <w:rStyle w:val="CommentReference"/>
                  <w:rFonts w:cs="Times New Roman"/>
                  <w:lang w:val="en-US" w:eastAsia="en-US"/>
                </w:rPr>
                <w:commentReference w:id="29214"/>
              </w:r>
              <w:r w:rsidR="00E508EB" w:rsidRPr="004424B1">
                <w:t xml:space="preserve"> </w:t>
              </w:r>
            </w:ins>
            <w:r w:rsidRPr="004424B1">
              <w:t>the defined points.</w:t>
            </w:r>
          </w:p>
        </w:tc>
      </w:tr>
    </w:tbl>
    <w:p w14:paraId="7F20A549" w14:textId="18EFC6E4" w:rsidR="004C430C" w:rsidRDefault="007169C2">
      <w:pPr>
        <w:pStyle w:val="Heading5"/>
        <w:spacing w:before="480"/>
        <w:rPr>
          <w:ins w:id="29217" w:author="Quinten Van Woerkom" w:date="2024-12-18T15:11:00Z" w16du:dateUtc="2024-12-18T14:11:00Z"/>
        </w:rPr>
        <w:pPrChange w:id="29218" w:author="Peter Van Der Plas" w:date="2024-12-27T15:24:00Z" w16du:dateUtc="2024-12-27T14:24:00Z">
          <w:pPr>
            <w:pStyle w:val="Heading5"/>
          </w:pPr>
        </w:pPrChange>
      </w:pPr>
      <w:ins w:id="29219" w:author="Quinten Van Woerkom" w:date="2024-12-18T15:11:00Z" w16du:dateUtc="2024-12-18T14:11:00Z">
        <w:r>
          <w:t xml:space="preserve">Data Type: </w:t>
        </w:r>
      </w:ins>
      <w:proofErr w:type="spellStart"/>
      <w:r w:rsidR="004C430C" w:rsidRPr="004424B1">
        <w:t>ProfileEntry</w:t>
      </w:r>
      <w:proofErr w:type="spellEnd"/>
    </w:p>
    <w:p w14:paraId="7ED6DCD6" w14:textId="14F4343E" w:rsidR="007169C2" w:rsidRPr="007169C2" w:rsidRDefault="007169C2">
      <w:pPr>
        <w:pStyle w:val="Heading6"/>
        <w:pPrChange w:id="29220" w:author="Quinten Van Woerkom" w:date="2024-12-18T15:11:00Z" w16du:dateUtc="2024-12-18T14:11:00Z">
          <w:pPr>
            <w:pStyle w:val="HeadingNoNumber"/>
          </w:pPr>
        </w:pPrChange>
      </w:pPr>
      <w:ins w:id="29221" w:author="Quinten Van Woerkom" w:date="2024-12-18T15:11:00Z" w16du:dateUtc="2024-12-18T14:11:00Z">
        <w:r>
          <w:t>Overvie</w:t>
        </w:r>
      </w:ins>
      <w:ins w:id="29222" w:author="Quinten Van Woerkom" w:date="2024-12-18T15:12:00Z" w16du:dateUtc="2024-12-18T14:12:00Z">
        <w:r>
          <w:t>w</w:t>
        </w:r>
      </w:ins>
    </w:p>
    <w:p w14:paraId="2271F0B6" w14:textId="77777777" w:rsidR="004C430C" w:rsidRPr="004424B1" w:rsidRDefault="004C430C" w:rsidP="004C430C">
      <w:pPr>
        <w:rPr>
          <w:lang w:val="en-GB"/>
        </w:rPr>
      </w:pPr>
      <w:r w:rsidRPr="004424B1">
        <w:rPr>
          <w:lang w:val="en-GB"/>
        </w:rPr>
        <w:t>Defines the value (or minimum/maximum value) of a resource at a particular point in time.</w:t>
      </w:r>
    </w:p>
    <w:p w14:paraId="68B36153" w14:textId="4B218B9F" w:rsidR="007169C2" w:rsidDel="00C029F4" w:rsidRDefault="004C430C">
      <w:pPr>
        <w:pStyle w:val="Heading6"/>
        <w:spacing w:after="240"/>
        <w:rPr>
          <w:del w:id="29223" w:author="Quinten Van Woerkom" w:date="2024-12-18T15:12:00Z" w16du:dateUtc="2024-12-18T14:12:00Z"/>
          <w:lang w:val="en-GB"/>
        </w:rPr>
      </w:pPr>
      <w:moveFromRangeStart w:id="29224" w:author="Quinten Van Woerkom" w:date="2024-12-18T17:34:00Z" w:name="move185435671"/>
      <w:moveFrom w:id="29225" w:author="Quinten Van Woerkom" w:date="2024-12-18T17:34:00Z" w16du:dateUtc="2024-12-18T16:34:00Z">
        <w:r w:rsidRPr="004424B1" w:rsidDel="00074AB9">
          <w:rPr>
            <w:lang w:val="en-GB"/>
          </w:rPr>
          <w:t>The data type of the value can be any valid MAL Attribute type, but must match the defined dataType in the corresponding Resource definition.</w:t>
        </w:r>
      </w:moveFrom>
      <w:moveFromRangeEnd w:id="29224"/>
    </w:p>
    <w:p w14:paraId="261F1404" w14:textId="07299B9F" w:rsidR="007E7075" w:rsidRDefault="00C029F4">
      <w:pPr>
        <w:pStyle w:val="Heading6"/>
        <w:spacing w:before="480" w:after="240"/>
        <w:rPr>
          <w:ins w:id="29226" w:author="Quinten Van Woerkom" w:date="2024-12-18T17:34:00Z" w16du:dateUtc="2024-12-18T16:34:00Z"/>
          <w:lang w:val="en-GB"/>
        </w:rPr>
        <w:pPrChange w:id="29227" w:author="Peter Van Der Plas" w:date="2024-12-27T15:25:00Z" w16du:dateUtc="2024-12-27T14:25:00Z">
          <w:pPr>
            <w:pStyle w:val="Heading6"/>
            <w:spacing w:after="240"/>
          </w:pPr>
        </w:pPrChange>
      </w:pPr>
      <w:ins w:id="29228" w:author="Quinten Van Woerkom" w:date="2024-12-18T17:12:00Z" w16du:dateUtc="2024-12-18T16:12:00Z">
        <w:r>
          <w:rPr>
            <w:lang w:val="en-GB"/>
          </w:rPr>
          <w:t>Definition</w:t>
        </w:r>
      </w:ins>
    </w:p>
    <w:p w14:paraId="6CFE4785" w14:textId="77777777" w:rsidR="00074AB9" w:rsidRDefault="00074AB9">
      <w:pPr>
        <w:spacing w:after="240"/>
        <w:rPr>
          <w:moveTo w:id="29229" w:author="Quinten Van Woerkom" w:date="2024-12-18T17:34:00Z" w16du:dateUtc="2024-12-18T16:34:00Z"/>
          <w:lang w:val="en-GB"/>
        </w:rPr>
        <w:pPrChange w:id="29230" w:author="Quinten Van Woerkom" w:date="2024-12-18T17:34:00Z" w16du:dateUtc="2024-12-18T16:34:00Z">
          <w:pPr/>
        </w:pPrChange>
      </w:pPr>
      <w:moveToRangeStart w:id="29231" w:author="Quinten Van Woerkom" w:date="2024-12-18T17:34:00Z" w:name="move185435671"/>
      <w:moveTo w:id="29232" w:author="Quinten Van Woerkom" w:date="2024-12-18T17:34:00Z" w16du:dateUtc="2024-12-18T16:34:00Z">
        <w:r w:rsidRPr="004424B1">
          <w:rPr>
            <w:lang w:val="en-GB"/>
          </w:rPr>
          <w:t xml:space="preserve">The data type of the value can be any valid MAL Attribute </w:t>
        </w:r>
        <w:proofErr w:type="gramStart"/>
        <w:r w:rsidRPr="004424B1">
          <w:rPr>
            <w:lang w:val="en-GB"/>
          </w:rPr>
          <w:t>type, but</w:t>
        </w:r>
        <w:proofErr w:type="gramEnd"/>
        <w:r w:rsidRPr="004424B1">
          <w:rPr>
            <w:lang w:val="en-GB"/>
          </w:rPr>
          <w:t xml:space="preserve"> must match the defined </w:t>
        </w:r>
        <w:proofErr w:type="spellStart"/>
        <w:r w:rsidRPr="004424B1">
          <w:rPr>
            <w:lang w:val="en-GB"/>
          </w:rPr>
          <w:t>dataType</w:t>
        </w:r>
        <w:proofErr w:type="spellEnd"/>
        <w:r w:rsidRPr="004424B1">
          <w:rPr>
            <w:lang w:val="en-GB"/>
          </w:rPr>
          <w:t xml:space="preserve"> in the corresponding Resource definition.</w:t>
        </w:r>
      </w:moveTo>
    </w:p>
    <w:moveToRangeEnd w:id="29231"/>
    <w:p w14:paraId="2948C7A0" w14:textId="5D6CEA96" w:rsidR="00074AB9" w:rsidRPr="00074AB9" w:rsidDel="00074AB9" w:rsidRDefault="00074AB9">
      <w:pPr>
        <w:spacing w:after="240"/>
        <w:rPr>
          <w:del w:id="29233" w:author="Quinten Van Woerkom" w:date="2024-12-18T17:34:00Z" w16du:dateUtc="2024-12-18T16:34:00Z"/>
          <w:lang w:val="en-GB"/>
        </w:rPr>
        <w:pPrChange w:id="29234" w:author="Quinten Van Woerkom" w:date="2024-12-18T17:34:00Z" w16du:dateUtc="2024-12-18T16:34:00Z">
          <w:pPr>
            <w:spacing w:before="0"/>
          </w:pPr>
        </w:pPrChange>
      </w:pPr>
    </w:p>
    <w:tbl>
      <w:tblPr>
        <w:tblStyle w:val="RBTable"/>
        <w:tblW w:w="9179" w:type="dxa"/>
        <w:tblLayout w:type="fixed"/>
        <w:tblLook w:val="0400" w:firstRow="0" w:lastRow="0" w:firstColumn="0" w:lastColumn="0" w:noHBand="0" w:noVBand="1"/>
        <w:tblCaption w:val="DSC ProfileEntry E4"/>
      </w:tblPr>
      <w:tblGrid>
        <w:gridCol w:w="1667"/>
        <w:gridCol w:w="2977"/>
        <w:gridCol w:w="992"/>
        <w:gridCol w:w="1843"/>
        <w:gridCol w:w="708"/>
        <w:gridCol w:w="992"/>
      </w:tblGrid>
      <w:tr w:rsidR="004C430C" w:rsidRPr="004424B1" w14:paraId="62120642" w14:textId="77777777" w:rsidTr="00D72453">
        <w:tc>
          <w:tcPr>
            <w:tcW w:w="1666" w:type="dxa"/>
            <w:shd w:val="clear" w:color="auto" w:fill="00CCFF"/>
          </w:tcPr>
          <w:p w14:paraId="21F0F622" w14:textId="77777777" w:rsidR="004C430C" w:rsidRPr="00C524A6" w:rsidRDefault="004C430C" w:rsidP="007B4994">
            <w:pPr>
              <w:pStyle w:val="TableCell"/>
              <w:rPr>
                <w:bCs/>
                <w:color w:val="auto"/>
                <w:szCs w:val="18"/>
                <w:rPrChange w:id="29235" w:author="Peter Van Der Plas" w:date="2024-12-27T15:25:00Z" w16du:dateUtc="2024-12-27T14:25:00Z">
                  <w:rPr>
                    <w:color w:val="FFFFFF" w:themeColor="background1"/>
                  </w:rPr>
                </w:rPrChange>
              </w:rPr>
            </w:pPr>
            <w:r w:rsidRPr="00C524A6">
              <w:rPr>
                <w:bCs/>
                <w:color w:val="auto"/>
                <w:szCs w:val="18"/>
                <w:rPrChange w:id="29236" w:author="Peter Van Der Plas" w:date="2024-12-27T15:25:00Z" w16du:dateUtc="2024-12-27T14:25:00Z">
                  <w:rPr>
                    <w:color w:val="FFFFFF" w:themeColor="background1"/>
                  </w:rPr>
                </w:rPrChange>
              </w:rPr>
              <w:t>Name</w:t>
            </w:r>
          </w:p>
        </w:tc>
        <w:tc>
          <w:tcPr>
            <w:tcW w:w="2976" w:type="dxa"/>
          </w:tcPr>
          <w:p w14:paraId="341F3EA9" w14:textId="77777777" w:rsidR="004C430C" w:rsidRPr="00C524A6" w:rsidRDefault="004C430C" w:rsidP="007B4994">
            <w:pPr>
              <w:pStyle w:val="TableCell"/>
              <w:rPr>
                <w:b/>
                <w:szCs w:val="18"/>
              </w:rPr>
            </w:pPr>
            <w:proofErr w:type="spellStart"/>
            <w:r w:rsidRPr="00C524A6">
              <w:rPr>
                <w:b/>
                <w:szCs w:val="18"/>
              </w:rPr>
              <w:t>ProfileEntry</w:t>
            </w:r>
            <w:proofErr w:type="spellEnd"/>
          </w:p>
        </w:tc>
        <w:tc>
          <w:tcPr>
            <w:tcW w:w="992" w:type="dxa"/>
            <w:shd w:val="clear" w:color="auto" w:fill="00CCFF"/>
          </w:tcPr>
          <w:p w14:paraId="2DB397BC" w14:textId="77777777" w:rsidR="004C430C" w:rsidRPr="00C524A6" w:rsidRDefault="004C430C" w:rsidP="007B4994">
            <w:pPr>
              <w:pStyle w:val="TableCell"/>
              <w:rPr>
                <w:bCs/>
                <w:color w:val="auto"/>
                <w:szCs w:val="18"/>
                <w:rPrChange w:id="29237" w:author="Peter Van Der Plas" w:date="2024-12-27T15:25:00Z" w16du:dateUtc="2024-12-27T14:25:00Z">
                  <w:rPr>
                    <w:b/>
                  </w:rPr>
                </w:rPrChange>
              </w:rPr>
            </w:pPr>
            <w:r w:rsidRPr="00C524A6">
              <w:rPr>
                <w:bCs/>
                <w:color w:val="auto"/>
                <w:szCs w:val="18"/>
                <w:rPrChange w:id="29238" w:author="Peter Van Der Plas" w:date="2024-12-27T15:25:00Z" w16du:dateUtc="2024-12-27T14:25:00Z">
                  <w:rPr>
                    <w:b/>
                    <w:color w:val="FFFFFF" w:themeColor="background1"/>
                  </w:rPr>
                </w:rPrChange>
              </w:rPr>
              <w:t>Extends</w:t>
            </w:r>
          </w:p>
        </w:tc>
        <w:tc>
          <w:tcPr>
            <w:tcW w:w="1842" w:type="dxa"/>
          </w:tcPr>
          <w:p w14:paraId="5DD0E5EE" w14:textId="77777777" w:rsidR="004C430C" w:rsidRPr="00C524A6" w:rsidRDefault="004C430C" w:rsidP="007B4994">
            <w:pPr>
              <w:pStyle w:val="TableCell"/>
              <w:rPr>
                <w:b/>
                <w:szCs w:val="18"/>
              </w:rPr>
            </w:pPr>
            <w:proofErr w:type="gramStart"/>
            <w:r w:rsidRPr="00C524A6">
              <w:rPr>
                <w:szCs w:val="18"/>
              </w:rPr>
              <w:t>MAL::</w:t>
            </w:r>
            <w:proofErr w:type="gramEnd"/>
            <w:r w:rsidRPr="00C524A6">
              <w:rPr>
                <w:szCs w:val="18"/>
              </w:rPr>
              <w:t>Composite</w:t>
            </w:r>
          </w:p>
        </w:tc>
        <w:tc>
          <w:tcPr>
            <w:tcW w:w="708" w:type="dxa"/>
            <w:shd w:val="clear" w:color="auto" w:fill="00CCFF"/>
          </w:tcPr>
          <w:p w14:paraId="3211C51C" w14:textId="77777777" w:rsidR="004C430C" w:rsidRPr="00C524A6" w:rsidRDefault="004C430C" w:rsidP="007B4994">
            <w:pPr>
              <w:pStyle w:val="TableCell"/>
              <w:rPr>
                <w:bCs/>
                <w:color w:val="auto"/>
                <w:szCs w:val="18"/>
                <w:rPrChange w:id="29239" w:author="Peter Van Der Plas" w:date="2024-12-27T15:25:00Z" w16du:dateUtc="2024-12-27T14:25:00Z">
                  <w:rPr>
                    <w:b/>
                  </w:rPr>
                </w:rPrChange>
              </w:rPr>
            </w:pPr>
            <w:r w:rsidRPr="00C524A6">
              <w:rPr>
                <w:bCs/>
                <w:color w:val="auto"/>
                <w:szCs w:val="18"/>
                <w:rPrChange w:id="29240" w:author="Peter Van Der Plas" w:date="2024-12-27T15:25:00Z" w16du:dateUtc="2024-12-27T14:25:00Z">
                  <w:rPr>
                    <w:b/>
                    <w:color w:val="FFFFFF" w:themeColor="background1"/>
                  </w:rPr>
                </w:rPrChange>
              </w:rPr>
              <w:t>SFP</w:t>
            </w:r>
          </w:p>
        </w:tc>
        <w:tc>
          <w:tcPr>
            <w:tcW w:w="992" w:type="dxa"/>
          </w:tcPr>
          <w:p w14:paraId="6EC3A15B" w14:textId="77777777" w:rsidR="004C430C" w:rsidRPr="00C524A6" w:rsidRDefault="004C430C" w:rsidP="007B4994">
            <w:pPr>
              <w:pStyle w:val="TableCell"/>
              <w:jc w:val="right"/>
              <w:rPr>
                <w:szCs w:val="18"/>
              </w:rPr>
            </w:pPr>
            <w:r w:rsidRPr="00C524A6">
              <w:rPr>
                <w:szCs w:val="18"/>
              </w:rPr>
              <w:t>306</w:t>
            </w:r>
          </w:p>
        </w:tc>
      </w:tr>
    </w:tbl>
    <w:p w14:paraId="688708E3"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4B7D2944"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F6CD06C" w14:textId="7897B799" w:rsidR="004C430C" w:rsidRPr="004424B1" w:rsidRDefault="004C430C" w:rsidP="007B4994">
            <w:pPr>
              <w:pStyle w:val="TableCell"/>
            </w:pPr>
            <w:del w:id="29241" w:author="Quinten Van Woerkom" w:date="2024-11-25T14:48:00Z" w16du:dateUtc="2024-11-25T13:48:00Z">
              <w:r w:rsidRPr="004424B1" w:rsidDel="002B0859">
                <w:delText>Attribute</w:delText>
              </w:r>
            </w:del>
            <w:ins w:id="29242" w:author="Quinten Van Woerkom" w:date="2024-11-25T14:48:00Z" w16du:dateUtc="2024-11-25T13:48:00Z">
              <w:r w:rsidR="002B0859">
                <w:t>Field</w:t>
              </w:r>
            </w:ins>
          </w:p>
        </w:tc>
        <w:tc>
          <w:tcPr>
            <w:tcW w:w="1984" w:type="dxa"/>
          </w:tcPr>
          <w:p w14:paraId="2C847E8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1F7AD5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5C2567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B228FD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BA4FB75" w14:textId="77777777" w:rsidR="004C430C" w:rsidRPr="00BE1C3C" w:rsidRDefault="004C430C" w:rsidP="007B4994">
            <w:pPr>
              <w:pStyle w:val="TableCell"/>
              <w:rPr>
                <w:szCs w:val="18"/>
              </w:rPr>
            </w:pPr>
            <w:r w:rsidRPr="00BE1C3C">
              <w:rPr>
                <w:szCs w:val="18"/>
              </w:rPr>
              <w:t>time</w:t>
            </w:r>
          </w:p>
        </w:tc>
        <w:tc>
          <w:tcPr>
            <w:tcW w:w="1984" w:type="dxa"/>
          </w:tcPr>
          <w:p w14:paraId="234F849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Time&gt;</w:t>
            </w:r>
          </w:p>
        </w:tc>
        <w:tc>
          <w:tcPr>
            <w:tcW w:w="992" w:type="dxa"/>
          </w:tcPr>
          <w:p w14:paraId="3C9F04A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B81518E" w14:textId="1FEE817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Time of resource data point</w:t>
            </w:r>
            <w:ins w:id="29243" w:author="Peter Van Der Plas" w:date="2024-12-28T18:41:00Z" w16du:dateUtc="2024-12-28T17:41:00Z">
              <w:r w:rsidR="00CF350D">
                <w:t>.</w:t>
              </w:r>
            </w:ins>
          </w:p>
        </w:tc>
      </w:tr>
      <w:tr w:rsidR="004C430C" w:rsidRPr="004424B1" w14:paraId="4AEB235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7F55AD0" w14:textId="77777777" w:rsidR="004C430C" w:rsidRPr="00BE1C3C" w:rsidRDefault="004C430C" w:rsidP="007B4994">
            <w:pPr>
              <w:pStyle w:val="TableCell"/>
              <w:rPr>
                <w:szCs w:val="18"/>
              </w:rPr>
            </w:pPr>
            <w:r w:rsidRPr="00BE1C3C">
              <w:rPr>
                <w:szCs w:val="18"/>
              </w:rPr>
              <w:t>value</w:t>
            </w:r>
          </w:p>
        </w:tc>
        <w:tc>
          <w:tcPr>
            <w:tcW w:w="1984" w:type="dxa"/>
          </w:tcPr>
          <w:p w14:paraId="0AA9B57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Attribute</w:t>
            </w:r>
          </w:p>
        </w:tc>
        <w:tc>
          <w:tcPr>
            <w:tcW w:w="992" w:type="dxa"/>
          </w:tcPr>
          <w:p w14:paraId="2BA2FF7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72ED697" w14:textId="6343FA3C"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Value of resource data point</w:t>
            </w:r>
            <w:ins w:id="29244" w:author="Peter Van Der Plas" w:date="2024-12-28T18:41:00Z" w16du:dateUtc="2024-12-28T17:41:00Z">
              <w:r w:rsidR="00CF350D">
                <w:t>.</w:t>
              </w:r>
            </w:ins>
          </w:p>
        </w:tc>
      </w:tr>
    </w:tbl>
    <w:p w14:paraId="39B79B32" w14:textId="2E5057BF" w:rsidR="004C430C" w:rsidRPr="004424B1" w:rsidDel="00FA036C" w:rsidRDefault="004C430C" w:rsidP="004C430C">
      <w:pPr>
        <w:spacing w:before="0"/>
        <w:rPr>
          <w:del w:id="29245" w:author="Peter Van Der Plas" w:date="2024-12-28T18:25:00Z" w16du:dateUtc="2024-12-28T17:25:00Z"/>
          <w:lang w:val="en-GB"/>
        </w:rPr>
      </w:pPr>
    </w:p>
    <w:p w14:paraId="53C997CB" w14:textId="41D6A9E9" w:rsidR="004C430C" w:rsidRDefault="00607AB9">
      <w:pPr>
        <w:pStyle w:val="Heading5"/>
        <w:spacing w:before="480"/>
        <w:rPr>
          <w:ins w:id="29246" w:author="Quinten Van Woerkom" w:date="2024-12-18T15:12:00Z" w16du:dateUtc="2024-12-18T14:12:00Z"/>
        </w:rPr>
        <w:pPrChange w:id="29247" w:author="Peter Van Der Plas" w:date="2024-12-27T15:26:00Z" w16du:dateUtc="2024-12-27T14:26:00Z">
          <w:pPr>
            <w:pStyle w:val="Heading5"/>
          </w:pPr>
        </w:pPrChange>
      </w:pPr>
      <w:ins w:id="29248" w:author="Quinten Van Woerkom" w:date="2024-12-18T15:12:00Z" w16du:dateUtc="2024-12-18T14:12:00Z">
        <w:r>
          <w:t xml:space="preserve">Data Type: </w:t>
        </w:r>
      </w:ins>
      <w:proofErr w:type="spellStart"/>
      <w:r w:rsidR="004C430C" w:rsidRPr="004424B1">
        <w:t>RelativeResourceProfile</w:t>
      </w:r>
      <w:proofErr w:type="spellEnd"/>
    </w:p>
    <w:p w14:paraId="6C06ACEC" w14:textId="386E77A5" w:rsidR="00607AB9" w:rsidRPr="00607AB9" w:rsidRDefault="00607AB9">
      <w:pPr>
        <w:pStyle w:val="Heading6"/>
        <w:pPrChange w:id="29249" w:author="Quinten Van Woerkom" w:date="2024-12-18T15:12:00Z" w16du:dateUtc="2024-12-18T14:12:00Z">
          <w:pPr>
            <w:pStyle w:val="HeadingNoNumber"/>
          </w:pPr>
        </w:pPrChange>
      </w:pPr>
      <w:ins w:id="29250" w:author="Quinten Van Woerkom" w:date="2024-12-18T15:12:00Z" w16du:dateUtc="2024-12-18T14:12:00Z">
        <w:r>
          <w:t>Overview</w:t>
        </w:r>
      </w:ins>
    </w:p>
    <w:p w14:paraId="77D11D49" w14:textId="77777777" w:rsidR="004C430C" w:rsidRDefault="004C430C" w:rsidP="000910AB">
      <w:pPr>
        <w:keepNext/>
        <w:rPr>
          <w:ins w:id="29251" w:author="Quinten Van Woerkom" w:date="2024-12-18T15:12:00Z" w16du:dateUtc="2024-12-18T14:12:00Z"/>
          <w:lang w:val="en-GB"/>
        </w:rPr>
      </w:pPr>
      <w:r w:rsidRPr="004424B1">
        <w:rPr>
          <w:lang w:val="en-GB"/>
        </w:rPr>
        <w:t xml:space="preserve">A variation on </w:t>
      </w:r>
      <w:proofErr w:type="spellStart"/>
      <w:r w:rsidRPr="004424B1">
        <w:rPr>
          <w:lang w:val="en-GB"/>
        </w:rPr>
        <w:t>ResourceProfile</w:t>
      </w:r>
      <w:proofErr w:type="spellEnd"/>
      <w:r w:rsidRPr="004424B1">
        <w:rPr>
          <w:lang w:val="en-GB"/>
        </w:rPr>
        <w:t>, the</w:t>
      </w:r>
      <w:r w:rsidRPr="004424B1">
        <w:rPr>
          <w:rStyle w:val="Term"/>
          <w:lang w:val="en-GB"/>
        </w:rPr>
        <w:t xml:space="preserve"> </w:t>
      </w:r>
      <w:proofErr w:type="spellStart"/>
      <w:r w:rsidRPr="004424B1">
        <w:rPr>
          <w:lang w:val="en-GB"/>
        </w:rPr>
        <w:t>RelativeResourceProfile</w:t>
      </w:r>
      <w:proofErr w:type="spellEnd"/>
      <w:r w:rsidRPr="004424B1">
        <w:rPr>
          <w:lang w:val="en-GB"/>
        </w:rPr>
        <w:t xml:space="preserve"> uses relative timestamps of type Duration (indicating an offset from a reference time, such as the start time of an Activity).  </w:t>
      </w:r>
      <w:proofErr w:type="spellStart"/>
      <w:r w:rsidRPr="004424B1">
        <w:rPr>
          <w:lang w:val="en-GB"/>
        </w:rPr>
        <w:t>RelativeResourceProfiles</w:t>
      </w:r>
      <w:proofErr w:type="spellEnd"/>
      <w:r w:rsidRPr="004424B1">
        <w:rPr>
          <w:lang w:val="en-GB"/>
        </w:rPr>
        <w:t xml:space="preserve"> are used in the context of a complex resource constraint.</w:t>
      </w:r>
    </w:p>
    <w:p w14:paraId="3F097DDA" w14:textId="01F4C880" w:rsidR="00607AB9" w:rsidDel="007D74A3" w:rsidRDefault="00607AB9">
      <w:pPr>
        <w:pStyle w:val="Heading6"/>
        <w:spacing w:after="240"/>
        <w:rPr>
          <w:del w:id="29252" w:author="Quinten Van Woerkom" w:date="2024-12-18T15:12:00Z" w16du:dateUtc="2024-12-18T14:12:00Z"/>
          <w:lang w:val="en-GB"/>
        </w:rPr>
      </w:pPr>
    </w:p>
    <w:p w14:paraId="5325AB75" w14:textId="6C9C4E7B" w:rsidR="007E7075" w:rsidRPr="00607AB9" w:rsidRDefault="007D74A3">
      <w:pPr>
        <w:pStyle w:val="Heading6"/>
        <w:spacing w:before="480" w:after="240"/>
        <w:rPr>
          <w:lang w:val="en-GB"/>
        </w:rPr>
        <w:pPrChange w:id="29253" w:author="Peter Van Der Plas" w:date="2024-12-27T15:26:00Z" w16du:dateUtc="2024-12-27T14:26:00Z">
          <w:pPr>
            <w:keepNext/>
            <w:spacing w:before="0"/>
          </w:pPr>
        </w:pPrChange>
      </w:pPr>
      <w:ins w:id="29254" w:author="Quinten Van Woerkom" w:date="2024-12-18T17:12:00Z" w16du:dateUtc="2024-12-18T16:12:00Z">
        <w:r>
          <w:rPr>
            <w:lang w:val="en-GB"/>
          </w:rPr>
          <w:t>Definition</w:t>
        </w:r>
      </w:ins>
    </w:p>
    <w:tbl>
      <w:tblPr>
        <w:tblStyle w:val="RBTable"/>
        <w:tblW w:w="9179" w:type="dxa"/>
        <w:tblLayout w:type="fixed"/>
        <w:tblLook w:val="0400" w:firstRow="0" w:lastRow="0" w:firstColumn="0" w:lastColumn="0" w:noHBand="0" w:noVBand="1"/>
        <w:tblCaption w:val="DSC RelativeResourceProfile E4"/>
      </w:tblPr>
      <w:tblGrid>
        <w:gridCol w:w="1667"/>
        <w:gridCol w:w="2977"/>
        <w:gridCol w:w="992"/>
        <w:gridCol w:w="1843"/>
        <w:gridCol w:w="708"/>
        <w:gridCol w:w="992"/>
      </w:tblGrid>
      <w:tr w:rsidR="004C430C" w:rsidRPr="004424B1" w14:paraId="3240F0E8" w14:textId="77777777" w:rsidTr="00D72453">
        <w:tc>
          <w:tcPr>
            <w:tcW w:w="1666" w:type="dxa"/>
            <w:shd w:val="clear" w:color="auto" w:fill="00CCFF"/>
          </w:tcPr>
          <w:p w14:paraId="2C5D71DB" w14:textId="77777777" w:rsidR="004C430C" w:rsidRPr="00C524A6" w:rsidRDefault="004C430C" w:rsidP="000910AB">
            <w:pPr>
              <w:pStyle w:val="TableCell"/>
              <w:keepNext/>
              <w:rPr>
                <w:bCs/>
                <w:color w:val="auto"/>
                <w:szCs w:val="18"/>
                <w:rPrChange w:id="29255" w:author="Peter Van Der Plas" w:date="2024-12-27T15:28:00Z" w16du:dateUtc="2024-12-27T14:28:00Z">
                  <w:rPr>
                    <w:color w:val="FFFFFF" w:themeColor="background1"/>
                  </w:rPr>
                </w:rPrChange>
              </w:rPr>
            </w:pPr>
            <w:r w:rsidRPr="00C524A6">
              <w:rPr>
                <w:bCs/>
                <w:color w:val="auto"/>
                <w:szCs w:val="18"/>
                <w:rPrChange w:id="29256" w:author="Peter Van Der Plas" w:date="2024-12-27T15:28:00Z" w16du:dateUtc="2024-12-27T14:28:00Z">
                  <w:rPr>
                    <w:color w:val="FFFFFF" w:themeColor="background1"/>
                  </w:rPr>
                </w:rPrChange>
              </w:rPr>
              <w:t>Name</w:t>
            </w:r>
          </w:p>
        </w:tc>
        <w:tc>
          <w:tcPr>
            <w:tcW w:w="2976" w:type="dxa"/>
          </w:tcPr>
          <w:p w14:paraId="17E5AD9C" w14:textId="77777777" w:rsidR="004C430C" w:rsidRPr="00C524A6" w:rsidRDefault="004C430C" w:rsidP="000910AB">
            <w:pPr>
              <w:pStyle w:val="TableCell"/>
              <w:keepNext/>
              <w:rPr>
                <w:b/>
                <w:szCs w:val="18"/>
              </w:rPr>
            </w:pPr>
            <w:proofErr w:type="spellStart"/>
            <w:r w:rsidRPr="00C524A6">
              <w:rPr>
                <w:b/>
                <w:szCs w:val="18"/>
              </w:rPr>
              <w:t>RelativeResourceProfile</w:t>
            </w:r>
            <w:proofErr w:type="spellEnd"/>
          </w:p>
        </w:tc>
        <w:tc>
          <w:tcPr>
            <w:tcW w:w="992" w:type="dxa"/>
            <w:shd w:val="clear" w:color="auto" w:fill="00CCFF"/>
          </w:tcPr>
          <w:p w14:paraId="61420559" w14:textId="77777777" w:rsidR="004C430C" w:rsidRPr="00C524A6" w:rsidRDefault="004C430C" w:rsidP="000910AB">
            <w:pPr>
              <w:pStyle w:val="TableCell"/>
              <w:keepNext/>
              <w:rPr>
                <w:bCs/>
                <w:color w:val="auto"/>
                <w:szCs w:val="18"/>
                <w:rPrChange w:id="29257" w:author="Peter Van Der Plas" w:date="2024-12-27T15:28:00Z" w16du:dateUtc="2024-12-27T14:28:00Z">
                  <w:rPr>
                    <w:b/>
                  </w:rPr>
                </w:rPrChange>
              </w:rPr>
            </w:pPr>
            <w:r w:rsidRPr="00C524A6">
              <w:rPr>
                <w:bCs/>
                <w:color w:val="auto"/>
                <w:szCs w:val="18"/>
                <w:rPrChange w:id="29258" w:author="Peter Van Der Plas" w:date="2024-12-27T15:28:00Z" w16du:dateUtc="2024-12-27T14:28:00Z">
                  <w:rPr>
                    <w:b/>
                    <w:color w:val="FFFFFF" w:themeColor="background1"/>
                  </w:rPr>
                </w:rPrChange>
              </w:rPr>
              <w:t>Extends</w:t>
            </w:r>
          </w:p>
        </w:tc>
        <w:tc>
          <w:tcPr>
            <w:tcW w:w="1842" w:type="dxa"/>
          </w:tcPr>
          <w:p w14:paraId="3CD412B4" w14:textId="77777777" w:rsidR="004C430C" w:rsidRPr="00C524A6" w:rsidRDefault="004C430C" w:rsidP="000910AB">
            <w:pPr>
              <w:pStyle w:val="TableCell"/>
              <w:keepNext/>
              <w:rPr>
                <w:b/>
                <w:szCs w:val="18"/>
              </w:rPr>
            </w:pPr>
            <w:proofErr w:type="gramStart"/>
            <w:r w:rsidRPr="00C524A6">
              <w:rPr>
                <w:szCs w:val="18"/>
              </w:rPr>
              <w:t>MAL::</w:t>
            </w:r>
            <w:proofErr w:type="gramEnd"/>
            <w:r w:rsidRPr="00C524A6">
              <w:rPr>
                <w:szCs w:val="18"/>
              </w:rPr>
              <w:t>Composite</w:t>
            </w:r>
          </w:p>
        </w:tc>
        <w:tc>
          <w:tcPr>
            <w:tcW w:w="708" w:type="dxa"/>
            <w:shd w:val="clear" w:color="auto" w:fill="00CCFF"/>
          </w:tcPr>
          <w:p w14:paraId="2EDE6865" w14:textId="77777777" w:rsidR="004C430C" w:rsidRPr="00C524A6" w:rsidRDefault="004C430C" w:rsidP="000910AB">
            <w:pPr>
              <w:pStyle w:val="TableCell"/>
              <w:keepNext/>
              <w:rPr>
                <w:bCs/>
                <w:color w:val="auto"/>
                <w:szCs w:val="18"/>
                <w:rPrChange w:id="29259" w:author="Peter Van Der Plas" w:date="2024-12-27T15:28:00Z" w16du:dateUtc="2024-12-27T14:28:00Z">
                  <w:rPr>
                    <w:b/>
                  </w:rPr>
                </w:rPrChange>
              </w:rPr>
            </w:pPr>
            <w:r w:rsidRPr="00C524A6">
              <w:rPr>
                <w:bCs/>
                <w:color w:val="auto"/>
                <w:szCs w:val="18"/>
                <w:rPrChange w:id="29260" w:author="Peter Van Der Plas" w:date="2024-12-27T15:28:00Z" w16du:dateUtc="2024-12-27T14:28:00Z">
                  <w:rPr>
                    <w:b/>
                    <w:color w:val="FFFFFF" w:themeColor="background1"/>
                  </w:rPr>
                </w:rPrChange>
              </w:rPr>
              <w:t>SFP</w:t>
            </w:r>
          </w:p>
        </w:tc>
        <w:tc>
          <w:tcPr>
            <w:tcW w:w="992" w:type="dxa"/>
          </w:tcPr>
          <w:p w14:paraId="2557BED6" w14:textId="77777777" w:rsidR="004C430C" w:rsidRPr="00C524A6" w:rsidRDefault="004C430C" w:rsidP="000910AB">
            <w:pPr>
              <w:pStyle w:val="TableCell"/>
              <w:keepNext/>
              <w:jc w:val="right"/>
              <w:rPr>
                <w:szCs w:val="18"/>
              </w:rPr>
            </w:pPr>
            <w:r w:rsidRPr="00C524A6">
              <w:rPr>
                <w:szCs w:val="18"/>
              </w:rPr>
              <w:t>307</w:t>
            </w:r>
          </w:p>
        </w:tc>
      </w:tr>
    </w:tbl>
    <w:p w14:paraId="0066D3F8" w14:textId="77777777" w:rsidR="004C430C" w:rsidRPr="004424B1" w:rsidRDefault="004C430C" w:rsidP="000910AB">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6343F791"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3DE82DA" w14:textId="1886D5EF" w:rsidR="004C430C" w:rsidRPr="004424B1" w:rsidRDefault="004C430C" w:rsidP="000910AB">
            <w:pPr>
              <w:pStyle w:val="TableCell"/>
              <w:keepNext/>
            </w:pPr>
            <w:del w:id="29261" w:author="Quinten Van Woerkom" w:date="2024-11-25T14:48:00Z" w16du:dateUtc="2024-11-25T13:48:00Z">
              <w:r w:rsidRPr="004424B1" w:rsidDel="002B0859">
                <w:delText>Attribute</w:delText>
              </w:r>
            </w:del>
            <w:ins w:id="29262" w:author="Quinten Van Woerkom" w:date="2024-11-25T14:48:00Z" w16du:dateUtc="2024-11-25T13:48:00Z">
              <w:r w:rsidR="002B0859">
                <w:t>Field</w:t>
              </w:r>
            </w:ins>
          </w:p>
        </w:tc>
        <w:tc>
          <w:tcPr>
            <w:tcW w:w="1984" w:type="dxa"/>
          </w:tcPr>
          <w:p w14:paraId="0A4E89B1" w14:textId="77777777" w:rsidR="004C430C" w:rsidRPr="004424B1"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0204F866" w14:textId="77777777" w:rsidR="004C430C" w:rsidRPr="004424B1"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13BA0AFB" w14:textId="77777777" w:rsidR="004C430C" w:rsidRPr="004424B1"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242DDCD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17D6D99" w14:textId="77777777" w:rsidR="004C430C" w:rsidRPr="00BE1C3C" w:rsidRDefault="004C430C" w:rsidP="007B4994">
            <w:pPr>
              <w:pStyle w:val="TableCell"/>
              <w:rPr>
                <w:szCs w:val="18"/>
              </w:rPr>
            </w:pPr>
            <w:r w:rsidRPr="00BE1C3C">
              <w:rPr>
                <w:szCs w:val="18"/>
              </w:rPr>
              <w:t>resource</w:t>
            </w:r>
          </w:p>
        </w:tc>
        <w:tc>
          <w:tcPr>
            <w:tcW w:w="1984" w:type="dxa"/>
          </w:tcPr>
          <w:p w14:paraId="03E268B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 &lt;Resource&gt;</w:t>
            </w:r>
          </w:p>
        </w:tc>
        <w:tc>
          <w:tcPr>
            <w:tcW w:w="992" w:type="dxa"/>
          </w:tcPr>
          <w:p w14:paraId="1FD8F28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0DDE788" w14:textId="1BD13015" w:rsidR="004C430C" w:rsidRPr="004424B1" w:rsidDel="00CF350D"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263" w:author="Peter Van Der Plas" w:date="2024-12-28T18:41:00Z" w16du:dateUtc="2024-12-28T17:41:00Z"/>
                <w:i/>
                <w:iCs/>
              </w:rPr>
            </w:pPr>
            <w:del w:id="29264" w:author="Peter Van Der Plas" w:date="2024-12-28T18:41:00Z" w16du:dateUtc="2024-12-28T17:41:00Z">
              <w:r w:rsidRPr="004424B1" w:rsidDel="00CF350D">
                <w:delText xml:space="preserve">Object Type: </w:delText>
              </w:r>
              <w:r w:rsidRPr="004424B1" w:rsidDel="00CF350D">
                <w:rPr>
                  <w:i/>
                  <w:iCs/>
                </w:rPr>
                <w:delText>Resource</w:delText>
              </w:r>
            </w:del>
          </w:p>
          <w:p w14:paraId="3C084438" w14:textId="1A1FB28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a Resource</w:t>
            </w:r>
            <w:ins w:id="29265" w:author="Peter Van Der Plas" w:date="2024-12-28T18:41:00Z" w16du:dateUtc="2024-12-28T17:41:00Z">
              <w:r w:rsidR="00CF350D">
                <w:t>.</w:t>
              </w:r>
            </w:ins>
          </w:p>
        </w:tc>
      </w:tr>
      <w:tr w:rsidR="004C430C" w:rsidRPr="004424B1" w14:paraId="0AD93DB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E7D8B9B" w14:textId="77777777" w:rsidR="004C430C" w:rsidRPr="00BE1C3C" w:rsidRDefault="004C430C" w:rsidP="007B4994">
            <w:pPr>
              <w:pStyle w:val="TableCell"/>
              <w:rPr>
                <w:szCs w:val="18"/>
              </w:rPr>
            </w:pPr>
            <w:proofErr w:type="spellStart"/>
            <w:r w:rsidRPr="00BE1C3C">
              <w:rPr>
                <w:szCs w:val="18"/>
              </w:rPr>
              <w:t>profileSegments</w:t>
            </w:r>
            <w:proofErr w:type="spellEnd"/>
          </w:p>
        </w:tc>
        <w:tc>
          <w:tcPr>
            <w:tcW w:w="1984" w:type="dxa"/>
          </w:tcPr>
          <w:p w14:paraId="016183F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RelativeProfileSegment</w:t>
            </w:r>
            <w:proofErr w:type="spellEnd"/>
            <w:r w:rsidRPr="004424B1">
              <w:t>&gt;</w:t>
            </w:r>
          </w:p>
        </w:tc>
        <w:tc>
          <w:tcPr>
            <w:tcW w:w="992" w:type="dxa"/>
          </w:tcPr>
          <w:p w14:paraId="150F64B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A982BE9" w14:textId="430225D4"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Set of </w:t>
            </w:r>
            <w:proofErr w:type="spellStart"/>
            <w:r w:rsidRPr="004424B1">
              <w:t>RelativeProfileSegments</w:t>
            </w:r>
            <w:proofErr w:type="spellEnd"/>
            <w:ins w:id="29266" w:author="Peter Van Der Plas" w:date="2024-12-28T18:41:00Z" w16du:dateUtc="2024-12-28T17:41:00Z">
              <w:r w:rsidR="00CF350D">
                <w:t>.</w:t>
              </w:r>
            </w:ins>
          </w:p>
        </w:tc>
      </w:tr>
    </w:tbl>
    <w:p w14:paraId="4B202EF7" w14:textId="6B8CD375" w:rsidR="004C430C" w:rsidRDefault="00607AB9">
      <w:pPr>
        <w:pStyle w:val="Heading5"/>
        <w:spacing w:before="480"/>
        <w:rPr>
          <w:ins w:id="29267" w:author="Quinten Van Woerkom" w:date="2024-12-18T15:12:00Z" w16du:dateUtc="2024-12-18T14:12:00Z"/>
        </w:rPr>
        <w:pPrChange w:id="29268" w:author="Peter Van Der Plas" w:date="2024-12-27T15:26:00Z" w16du:dateUtc="2024-12-27T14:26:00Z">
          <w:pPr>
            <w:pStyle w:val="Heading5"/>
          </w:pPr>
        </w:pPrChange>
      </w:pPr>
      <w:ins w:id="29269" w:author="Quinten Van Woerkom" w:date="2024-12-18T15:12:00Z" w16du:dateUtc="2024-12-18T14:12:00Z">
        <w:r>
          <w:t xml:space="preserve">Data Type: </w:t>
        </w:r>
      </w:ins>
      <w:proofErr w:type="spellStart"/>
      <w:r w:rsidR="004C430C" w:rsidRPr="004424B1">
        <w:t>RelativeProfileSegment</w:t>
      </w:r>
      <w:proofErr w:type="spellEnd"/>
    </w:p>
    <w:p w14:paraId="380EB589" w14:textId="6F6E0F24" w:rsidR="00607AB9" w:rsidRPr="00607AB9" w:rsidRDefault="00607AB9">
      <w:pPr>
        <w:pStyle w:val="Heading6"/>
        <w:pPrChange w:id="29270" w:author="Quinten Van Woerkom" w:date="2024-12-18T15:12:00Z" w16du:dateUtc="2024-12-18T14:12:00Z">
          <w:pPr>
            <w:pStyle w:val="HeadingNoNumber"/>
          </w:pPr>
        </w:pPrChange>
      </w:pPr>
      <w:ins w:id="29271" w:author="Quinten Van Woerkom" w:date="2024-12-18T15:12:00Z" w16du:dateUtc="2024-12-18T14:12:00Z">
        <w:r>
          <w:t>Overview</w:t>
        </w:r>
      </w:ins>
    </w:p>
    <w:p w14:paraId="2CB68765" w14:textId="77777777" w:rsidR="004C430C" w:rsidRDefault="004C430C" w:rsidP="007E7075">
      <w:pPr>
        <w:rPr>
          <w:ins w:id="29272" w:author="Quinten Van Woerkom" w:date="2024-12-18T15:13:00Z" w16du:dateUtc="2024-12-18T14:13:00Z"/>
          <w:lang w:val="en-GB"/>
        </w:rPr>
      </w:pPr>
      <w:r w:rsidRPr="004424B1">
        <w:rPr>
          <w:lang w:val="en-GB"/>
        </w:rPr>
        <w:t xml:space="preserve">A </w:t>
      </w:r>
      <w:proofErr w:type="spellStart"/>
      <w:r w:rsidRPr="004424B1">
        <w:rPr>
          <w:lang w:val="en-GB"/>
        </w:rPr>
        <w:t>RelativeResourceSegment</w:t>
      </w:r>
      <w:proofErr w:type="spellEnd"/>
      <w:r w:rsidRPr="004424B1">
        <w:rPr>
          <w:lang w:val="en-GB"/>
        </w:rPr>
        <w:t xml:space="preserve"> defines the time range and interpolation method for a set of </w:t>
      </w:r>
      <w:proofErr w:type="spellStart"/>
      <w:r w:rsidRPr="004424B1">
        <w:rPr>
          <w:lang w:val="en-GB"/>
        </w:rPr>
        <w:t>RelativeProfileEntries</w:t>
      </w:r>
      <w:proofErr w:type="spellEnd"/>
      <w:r w:rsidRPr="004424B1">
        <w:rPr>
          <w:lang w:val="en-GB"/>
        </w:rPr>
        <w:t>.</w:t>
      </w:r>
    </w:p>
    <w:p w14:paraId="5E4B261C" w14:textId="3C385E02" w:rsidR="00607AB9" w:rsidDel="007D74A3" w:rsidRDefault="00607AB9">
      <w:pPr>
        <w:pStyle w:val="Heading6"/>
        <w:spacing w:after="240"/>
        <w:rPr>
          <w:del w:id="29273" w:author="Quinten Van Woerkom" w:date="2024-12-18T15:13:00Z" w16du:dateUtc="2024-12-18T14:13:00Z"/>
          <w:lang w:val="en-GB"/>
        </w:rPr>
      </w:pPr>
    </w:p>
    <w:p w14:paraId="27C91322" w14:textId="32CA0F1E" w:rsidR="007E7075" w:rsidRPr="00607AB9" w:rsidRDefault="007D74A3">
      <w:pPr>
        <w:pStyle w:val="Heading6"/>
        <w:spacing w:before="480" w:after="240"/>
        <w:rPr>
          <w:lang w:val="en-GB"/>
        </w:rPr>
        <w:pPrChange w:id="29274" w:author="Peter Van Der Plas" w:date="2024-12-27T15:26:00Z" w16du:dateUtc="2024-12-27T14:26:00Z">
          <w:pPr>
            <w:spacing w:before="0"/>
          </w:pPr>
        </w:pPrChange>
      </w:pPr>
      <w:ins w:id="29275" w:author="Quinten Van Woerkom" w:date="2024-12-18T17:12:00Z" w16du:dateUtc="2024-12-18T16:12:00Z">
        <w:r>
          <w:rPr>
            <w:lang w:val="en-GB"/>
          </w:rPr>
          <w:t>Definition</w:t>
        </w:r>
      </w:ins>
    </w:p>
    <w:tbl>
      <w:tblPr>
        <w:tblStyle w:val="RBTable"/>
        <w:tblW w:w="9179" w:type="dxa"/>
        <w:tblLayout w:type="fixed"/>
        <w:tblLook w:val="0400" w:firstRow="0" w:lastRow="0" w:firstColumn="0" w:lastColumn="0" w:noHBand="0" w:noVBand="1"/>
        <w:tblCaption w:val="DSC RelativeProfileSegment E4"/>
      </w:tblPr>
      <w:tblGrid>
        <w:gridCol w:w="1667"/>
        <w:gridCol w:w="2977"/>
        <w:gridCol w:w="992"/>
        <w:gridCol w:w="1843"/>
        <w:gridCol w:w="708"/>
        <w:gridCol w:w="992"/>
      </w:tblGrid>
      <w:tr w:rsidR="004C430C" w:rsidRPr="004424B1" w14:paraId="662C49D3" w14:textId="77777777" w:rsidTr="00D72453">
        <w:tc>
          <w:tcPr>
            <w:tcW w:w="1666" w:type="dxa"/>
            <w:shd w:val="clear" w:color="auto" w:fill="00CCFF"/>
          </w:tcPr>
          <w:p w14:paraId="7174FEC3" w14:textId="77777777" w:rsidR="004C430C" w:rsidRPr="00C524A6" w:rsidRDefault="004C430C" w:rsidP="007B4994">
            <w:pPr>
              <w:pStyle w:val="TableCell"/>
              <w:rPr>
                <w:bCs/>
                <w:color w:val="auto"/>
                <w:szCs w:val="18"/>
                <w:rPrChange w:id="29276" w:author="Peter Van Der Plas" w:date="2024-12-27T15:27:00Z" w16du:dateUtc="2024-12-27T14:27:00Z">
                  <w:rPr>
                    <w:color w:val="FFFFFF" w:themeColor="background1"/>
                  </w:rPr>
                </w:rPrChange>
              </w:rPr>
            </w:pPr>
            <w:r w:rsidRPr="00C524A6">
              <w:rPr>
                <w:bCs/>
                <w:color w:val="auto"/>
                <w:szCs w:val="18"/>
                <w:rPrChange w:id="29277" w:author="Peter Van Der Plas" w:date="2024-12-27T15:27:00Z" w16du:dateUtc="2024-12-27T14:27:00Z">
                  <w:rPr>
                    <w:color w:val="FFFFFF" w:themeColor="background1"/>
                  </w:rPr>
                </w:rPrChange>
              </w:rPr>
              <w:t>Name</w:t>
            </w:r>
          </w:p>
        </w:tc>
        <w:tc>
          <w:tcPr>
            <w:tcW w:w="2976" w:type="dxa"/>
          </w:tcPr>
          <w:p w14:paraId="305E6D36" w14:textId="77777777" w:rsidR="004C430C" w:rsidRPr="00C524A6" w:rsidRDefault="004C430C" w:rsidP="007B4994">
            <w:pPr>
              <w:pStyle w:val="TableCell"/>
              <w:rPr>
                <w:b/>
                <w:szCs w:val="18"/>
              </w:rPr>
            </w:pPr>
            <w:proofErr w:type="spellStart"/>
            <w:r w:rsidRPr="00C524A6">
              <w:rPr>
                <w:b/>
                <w:szCs w:val="18"/>
              </w:rPr>
              <w:t>RelativeProfileSegment</w:t>
            </w:r>
            <w:proofErr w:type="spellEnd"/>
          </w:p>
        </w:tc>
        <w:tc>
          <w:tcPr>
            <w:tcW w:w="992" w:type="dxa"/>
            <w:shd w:val="clear" w:color="auto" w:fill="00CCFF"/>
          </w:tcPr>
          <w:p w14:paraId="31907986" w14:textId="77777777" w:rsidR="004C430C" w:rsidRPr="00C524A6" w:rsidRDefault="004C430C" w:rsidP="007B4994">
            <w:pPr>
              <w:pStyle w:val="TableCell"/>
              <w:rPr>
                <w:bCs/>
                <w:color w:val="auto"/>
                <w:szCs w:val="18"/>
                <w:rPrChange w:id="29278" w:author="Peter Van Der Plas" w:date="2024-12-27T15:27:00Z" w16du:dateUtc="2024-12-27T14:27:00Z">
                  <w:rPr>
                    <w:b/>
                  </w:rPr>
                </w:rPrChange>
              </w:rPr>
            </w:pPr>
            <w:r w:rsidRPr="00C524A6">
              <w:rPr>
                <w:bCs/>
                <w:color w:val="auto"/>
                <w:szCs w:val="18"/>
                <w:rPrChange w:id="29279" w:author="Peter Van Der Plas" w:date="2024-12-27T15:27:00Z" w16du:dateUtc="2024-12-27T14:27:00Z">
                  <w:rPr>
                    <w:b/>
                    <w:color w:val="FFFFFF" w:themeColor="background1"/>
                  </w:rPr>
                </w:rPrChange>
              </w:rPr>
              <w:t>Extends</w:t>
            </w:r>
          </w:p>
        </w:tc>
        <w:tc>
          <w:tcPr>
            <w:tcW w:w="1842" w:type="dxa"/>
          </w:tcPr>
          <w:p w14:paraId="0E92D968" w14:textId="77777777" w:rsidR="004C430C" w:rsidRPr="00C524A6" w:rsidRDefault="004C430C" w:rsidP="007B4994">
            <w:pPr>
              <w:pStyle w:val="TableCell"/>
              <w:rPr>
                <w:b/>
                <w:szCs w:val="18"/>
              </w:rPr>
            </w:pPr>
            <w:proofErr w:type="gramStart"/>
            <w:r w:rsidRPr="00C524A6">
              <w:rPr>
                <w:szCs w:val="18"/>
              </w:rPr>
              <w:t>MAL::</w:t>
            </w:r>
            <w:proofErr w:type="gramEnd"/>
            <w:r w:rsidRPr="00C524A6">
              <w:rPr>
                <w:szCs w:val="18"/>
              </w:rPr>
              <w:t>Composite</w:t>
            </w:r>
          </w:p>
        </w:tc>
        <w:tc>
          <w:tcPr>
            <w:tcW w:w="708" w:type="dxa"/>
            <w:shd w:val="clear" w:color="auto" w:fill="00CCFF"/>
          </w:tcPr>
          <w:p w14:paraId="32AB2873" w14:textId="77777777" w:rsidR="004C430C" w:rsidRPr="00C524A6" w:rsidRDefault="004C430C" w:rsidP="007B4994">
            <w:pPr>
              <w:pStyle w:val="TableCell"/>
              <w:rPr>
                <w:bCs/>
                <w:color w:val="auto"/>
                <w:szCs w:val="18"/>
                <w:rPrChange w:id="29280" w:author="Peter Van Der Plas" w:date="2024-12-27T15:27:00Z" w16du:dateUtc="2024-12-27T14:27:00Z">
                  <w:rPr>
                    <w:b/>
                  </w:rPr>
                </w:rPrChange>
              </w:rPr>
            </w:pPr>
            <w:r w:rsidRPr="00C524A6">
              <w:rPr>
                <w:bCs/>
                <w:color w:val="auto"/>
                <w:szCs w:val="18"/>
                <w:rPrChange w:id="29281" w:author="Peter Van Der Plas" w:date="2024-12-27T15:27:00Z" w16du:dateUtc="2024-12-27T14:27:00Z">
                  <w:rPr>
                    <w:b/>
                    <w:color w:val="FFFFFF" w:themeColor="background1"/>
                  </w:rPr>
                </w:rPrChange>
              </w:rPr>
              <w:t>SFP</w:t>
            </w:r>
          </w:p>
        </w:tc>
        <w:tc>
          <w:tcPr>
            <w:tcW w:w="992" w:type="dxa"/>
          </w:tcPr>
          <w:p w14:paraId="6B3B8A0F" w14:textId="77777777" w:rsidR="004C430C" w:rsidRPr="00C524A6" w:rsidRDefault="004C430C" w:rsidP="007B4994">
            <w:pPr>
              <w:pStyle w:val="TableCell"/>
              <w:jc w:val="right"/>
              <w:rPr>
                <w:szCs w:val="18"/>
              </w:rPr>
            </w:pPr>
            <w:r w:rsidRPr="00C524A6">
              <w:rPr>
                <w:szCs w:val="18"/>
              </w:rPr>
              <w:t>308</w:t>
            </w:r>
          </w:p>
        </w:tc>
      </w:tr>
    </w:tbl>
    <w:p w14:paraId="4C18FE8A"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58293D3C"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5E9DAA2" w14:textId="35FAA09F" w:rsidR="004C430C" w:rsidRPr="004424B1" w:rsidRDefault="004C430C" w:rsidP="007B4994">
            <w:pPr>
              <w:pStyle w:val="TableCell"/>
            </w:pPr>
            <w:del w:id="29282" w:author="Quinten Van Woerkom" w:date="2024-11-25T14:48:00Z" w16du:dateUtc="2024-11-25T13:48:00Z">
              <w:r w:rsidRPr="004424B1" w:rsidDel="002B0859">
                <w:delText>Attribute</w:delText>
              </w:r>
            </w:del>
            <w:ins w:id="29283" w:author="Quinten Van Woerkom" w:date="2024-11-25T14:48:00Z" w16du:dateUtc="2024-11-25T13:48:00Z">
              <w:r w:rsidR="002B0859">
                <w:t>Field</w:t>
              </w:r>
            </w:ins>
          </w:p>
        </w:tc>
        <w:tc>
          <w:tcPr>
            <w:tcW w:w="1984" w:type="dxa"/>
          </w:tcPr>
          <w:p w14:paraId="27756546"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5DBB01F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6A479B9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C26C8C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11EFBEA" w14:textId="77777777" w:rsidR="004C430C" w:rsidRPr="00BE1C3C" w:rsidRDefault="004C430C" w:rsidP="007B4994">
            <w:pPr>
              <w:pStyle w:val="TableCell"/>
              <w:rPr>
                <w:szCs w:val="18"/>
              </w:rPr>
            </w:pPr>
            <w:r w:rsidRPr="00BE1C3C">
              <w:rPr>
                <w:szCs w:val="18"/>
              </w:rPr>
              <w:t>interpolation</w:t>
            </w:r>
          </w:p>
        </w:tc>
        <w:tc>
          <w:tcPr>
            <w:tcW w:w="1984" w:type="dxa"/>
          </w:tcPr>
          <w:p w14:paraId="5CB3270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InterpolationTypeEnum</w:t>
            </w:r>
            <w:proofErr w:type="spellEnd"/>
          </w:p>
        </w:tc>
        <w:tc>
          <w:tcPr>
            <w:tcW w:w="992" w:type="dxa"/>
          </w:tcPr>
          <w:p w14:paraId="5FED54BE" w14:textId="1512B2A5" w:rsidR="004C430C" w:rsidRPr="004424B1" w:rsidRDefault="00CB6026" w:rsidP="007B4994">
            <w:pPr>
              <w:pStyle w:val="TableCell"/>
              <w:cnfStyle w:val="000000000000" w:firstRow="0" w:lastRow="0" w:firstColumn="0" w:lastColumn="0" w:oddVBand="0" w:evenVBand="0" w:oddHBand="0" w:evenHBand="0" w:firstRowFirstColumn="0" w:firstRowLastColumn="0" w:lastRowFirstColumn="0" w:lastRowLastColumn="0"/>
            </w:pPr>
            <w:ins w:id="29284" w:author="Quinten Van Woerkom" w:date="2024-11-25T15:18:00Z" w16du:dateUtc="2024-11-25T14:18:00Z">
              <w:r>
                <w:t>Yes</w:t>
              </w:r>
            </w:ins>
            <w:del w:id="29285" w:author="Quinten Van Woerkom" w:date="2024-11-25T15:18:00Z" w16du:dateUtc="2024-11-25T14:18:00Z">
              <w:r w:rsidR="004C430C" w:rsidRPr="004424B1" w:rsidDel="00CB6026">
                <w:delText>No</w:delText>
              </w:r>
            </w:del>
          </w:p>
        </w:tc>
        <w:tc>
          <w:tcPr>
            <w:tcW w:w="4535" w:type="dxa"/>
          </w:tcPr>
          <w:p w14:paraId="2ED8DA0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Interpolation method to be applied for values lying between points defined in the relative profile segment.</w:t>
            </w:r>
          </w:p>
          <w:p w14:paraId="5030688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Step.</w:t>
            </w:r>
          </w:p>
        </w:tc>
      </w:tr>
      <w:tr w:rsidR="004C430C" w:rsidRPr="004424B1" w14:paraId="46B2FFB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6F23E6F" w14:textId="77777777" w:rsidR="004C430C" w:rsidRPr="00BE1C3C" w:rsidRDefault="004C430C" w:rsidP="007B4994">
            <w:pPr>
              <w:pStyle w:val="TableCell"/>
              <w:rPr>
                <w:szCs w:val="18"/>
              </w:rPr>
            </w:pPr>
            <w:r w:rsidRPr="00BE1C3C">
              <w:rPr>
                <w:szCs w:val="18"/>
              </w:rPr>
              <w:t>start</w:t>
            </w:r>
          </w:p>
        </w:tc>
        <w:tc>
          <w:tcPr>
            <w:tcW w:w="1984" w:type="dxa"/>
          </w:tcPr>
          <w:p w14:paraId="3651F9C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01E7E56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858EE1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Relative start of time range covered by the relative profile segment.</w:t>
            </w:r>
          </w:p>
        </w:tc>
      </w:tr>
      <w:tr w:rsidR="004C430C" w:rsidRPr="004424B1" w14:paraId="6A494DC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C08D6A9" w14:textId="77777777" w:rsidR="004C430C" w:rsidRPr="00BE1C3C" w:rsidRDefault="004C430C" w:rsidP="007B4994">
            <w:pPr>
              <w:pStyle w:val="TableCell"/>
              <w:rPr>
                <w:szCs w:val="18"/>
              </w:rPr>
            </w:pPr>
            <w:r w:rsidRPr="00BE1C3C">
              <w:rPr>
                <w:szCs w:val="18"/>
              </w:rPr>
              <w:t>end</w:t>
            </w:r>
          </w:p>
        </w:tc>
        <w:tc>
          <w:tcPr>
            <w:tcW w:w="1984" w:type="dxa"/>
          </w:tcPr>
          <w:p w14:paraId="5A2000A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18C6497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9FDD7B7" w14:textId="27D434B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Relative end of time range covered by the relative profile segment</w:t>
            </w:r>
            <w:ins w:id="29286" w:author="Peter Van Der Plas" w:date="2024-12-28T18:42:00Z" w16du:dateUtc="2024-12-28T17:42:00Z">
              <w:r w:rsidR="00CF350D">
                <w:t>.</w:t>
              </w:r>
            </w:ins>
          </w:p>
        </w:tc>
      </w:tr>
      <w:tr w:rsidR="004C430C" w:rsidRPr="004424B1" w14:paraId="178800A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391A38" w14:textId="77777777" w:rsidR="004C430C" w:rsidRPr="00BE1C3C" w:rsidRDefault="004C430C" w:rsidP="007B4994">
            <w:pPr>
              <w:pStyle w:val="TableCell"/>
              <w:rPr>
                <w:szCs w:val="18"/>
              </w:rPr>
            </w:pPr>
            <w:proofErr w:type="spellStart"/>
            <w:r w:rsidRPr="00BE1C3C">
              <w:rPr>
                <w:szCs w:val="18"/>
              </w:rPr>
              <w:t>startIncluded</w:t>
            </w:r>
            <w:proofErr w:type="spellEnd"/>
          </w:p>
        </w:tc>
        <w:tc>
          <w:tcPr>
            <w:tcW w:w="1984" w:type="dxa"/>
          </w:tcPr>
          <w:p w14:paraId="3EAF8AC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6F6C6D47" w14:textId="3687D8FD" w:rsidR="004C430C" w:rsidRPr="004424B1" w:rsidRDefault="00CB6026" w:rsidP="007B4994">
            <w:pPr>
              <w:pStyle w:val="TableCell"/>
              <w:cnfStyle w:val="000000000000" w:firstRow="0" w:lastRow="0" w:firstColumn="0" w:lastColumn="0" w:oddVBand="0" w:evenVBand="0" w:oddHBand="0" w:evenHBand="0" w:firstRowFirstColumn="0" w:firstRowLastColumn="0" w:lastRowFirstColumn="0" w:lastRowLastColumn="0"/>
            </w:pPr>
            <w:ins w:id="29287" w:author="Quinten Van Woerkom" w:date="2024-11-25T15:18:00Z" w16du:dateUtc="2024-11-25T14:18:00Z">
              <w:r>
                <w:t>Yes</w:t>
              </w:r>
            </w:ins>
            <w:del w:id="29288" w:author="Quinten Van Woerkom" w:date="2024-11-25T15:18:00Z" w16du:dateUtc="2024-11-25T14:18:00Z">
              <w:r w:rsidR="004C430C" w:rsidRPr="004424B1" w:rsidDel="00CB6026">
                <w:delText>No</w:delText>
              </w:r>
            </w:del>
          </w:p>
        </w:tc>
        <w:tc>
          <w:tcPr>
            <w:tcW w:w="4535" w:type="dxa"/>
          </w:tcPr>
          <w:p w14:paraId="2DA92D5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Indicates whether the start time is included in the relative profile segment.</w:t>
            </w:r>
          </w:p>
          <w:p w14:paraId="4E3D0F7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True.</w:t>
            </w:r>
          </w:p>
        </w:tc>
      </w:tr>
      <w:tr w:rsidR="004C430C" w:rsidRPr="004424B1" w14:paraId="38E006E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78EFDFC" w14:textId="77777777" w:rsidR="004C430C" w:rsidRPr="00BE1C3C" w:rsidRDefault="004C430C" w:rsidP="007B4994">
            <w:pPr>
              <w:pStyle w:val="TableCell"/>
              <w:rPr>
                <w:szCs w:val="18"/>
              </w:rPr>
            </w:pPr>
            <w:proofErr w:type="spellStart"/>
            <w:r w:rsidRPr="00BE1C3C">
              <w:rPr>
                <w:szCs w:val="18"/>
              </w:rPr>
              <w:t>endIncluded</w:t>
            </w:r>
            <w:proofErr w:type="spellEnd"/>
          </w:p>
        </w:tc>
        <w:tc>
          <w:tcPr>
            <w:tcW w:w="1984" w:type="dxa"/>
          </w:tcPr>
          <w:p w14:paraId="23B2802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11EBC060" w14:textId="104541CF" w:rsidR="004C430C" w:rsidRPr="004424B1" w:rsidRDefault="00CB6026" w:rsidP="007B4994">
            <w:pPr>
              <w:pStyle w:val="TableCell"/>
              <w:cnfStyle w:val="000000000000" w:firstRow="0" w:lastRow="0" w:firstColumn="0" w:lastColumn="0" w:oddVBand="0" w:evenVBand="0" w:oddHBand="0" w:evenHBand="0" w:firstRowFirstColumn="0" w:firstRowLastColumn="0" w:lastRowFirstColumn="0" w:lastRowLastColumn="0"/>
            </w:pPr>
            <w:commentRangeStart w:id="29289"/>
            <w:ins w:id="29290" w:author="Quinten Van Woerkom" w:date="2024-11-25T15:18:00Z" w16du:dateUtc="2024-11-25T14:18:00Z">
              <w:r>
                <w:t>Yes</w:t>
              </w:r>
              <w:commentRangeEnd w:id="29289"/>
              <w:r>
                <w:rPr>
                  <w:rStyle w:val="CommentReference"/>
                  <w:rFonts w:cs="Times New Roman"/>
                  <w:lang w:val="en-US" w:eastAsia="en-US"/>
                </w:rPr>
                <w:commentReference w:id="29289"/>
              </w:r>
            </w:ins>
            <w:del w:id="29291" w:author="Quinten Van Woerkom" w:date="2024-11-25T15:18:00Z" w16du:dateUtc="2024-11-25T14:18:00Z">
              <w:r w:rsidR="004C430C" w:rsidRPr="004424B1" w:rsidDel="00CB6026">
                <w:delText>No</w:delText>
              </w:r>
            </w:del>
          </w:p>
        </w:tc>
        <w:tc>
          <w:tcPr>
            <w:tcW w:w="4535" w:type="dxa"/>
          </w:tcPr>
          <w:p w14:paraId="1C3FD2A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Indicates whether the end time is included in the relative profile segment.  This allows the same time to be used as the end of one segment and the start of another.</w:t>
            </w:r>
          </w:p>
          <w:p w14:paraId="578232B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False.</w:t>
            </w:r>
          </w:p>
        </w:tc>
      </w:tr>
      <w:tr w:rsidR="004C430C" w:rsidRPr="004424B1" w14:paraId="1752869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575616D" w14:textId="77777777" w:rsidR="004C430C" w:rsidRPr="00BE1C3C" w:rsidRDefault="004C430C" w:rsidP="007B4994">
            <w:pPr>
              <w:pStyle w:val="TableCell"/>
              <w:rPr>
                <w:szCs w:val="18"/>
              </w:rPr>
            </w:pPr>
            <w:proofErr w:type="spellStart"/>
            <w:r w:rsidRPr="00BE1C3C">
              <w:rPr>
                <w:szCs w:val="18"/>
              </w:rPr>
              <w:t>profileEntries</w:t>
            </w:r>
            <w:proofErr w:type="spellEnd"/>
          </w:p>
        </w:tc>
        <w:tc>
          <w:tcPr>
            <w:tcW w:w="1984" w:type="dxa"/>
          </w:tcPr>
          <w:p w14:paraId="03274B1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RelativeProfileEntry</w:t>
            </w:r>
            <w:proofErr w:type="spellEnd"/>
            <w:r w:rsidRPr="004424B1">
              <w:t>&gt;</w:t>
            </w:r>
          </w:p>
        </w:tc>
        <w:tc>
          <w:tcPr>
            <w:tcW w:w="992" w:type="dxa"/>
          </w:tcPr>
          <w:p w14:paraId="1578AFE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2014F7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Set of relative profile entries (resource value points).</w:t>
            </w:r>
          </w:p>
        </w:tc>
      </w:tr>
    </w:tbl>
    <w:p w14:paraId="5400FF3A" w14:textId="29724846" w:rsidR="004C430C" w:rsidRDefault="00607AB9">
      <w:pPr>
        <w:pStyle w:val="Heading5"/>
        <w:spacing w:before="480"/>
        <w:rPr>
          <w:ins w:id="29292" w:author="Quinten Van Woerkom" w:date="2024-12-18T15:13:00Z" w16du:dateUtc="2024-12-18T14:13:00Z"/>
        </w:rPr>
        <w:pPrChange w:id="29293" w:author="Peter Van Der Plas" w:date="2024-12-27T15:26:00Z" w16du:dateUtc="2024-12-27T14:26:00Z">
          <w:pPr>
            <w:pStyle w:val="Heading5"/>
          </w:pPr>
        </w:pPrChange>
      </w:pPr>
      <w:ins w:id="29294" w:author="Quinten Van Woerkom" w:date="2024-12-18T15:13:00Z" w16du:dateUtc="2024-12-18T14:13:00Z">
        <w:r>
          <w:t xml:space="preserve">Data Type: </w:t>
        </w:r>
      </w:ins>
      <w:proofErr w:type="spellStart"/>
      <w:r w:rsidR="004C430C" w:rsidRPr="004424B1">
        <w:t>RelativeProfileEntry</w:t>
      </w:r>
      <w:proofErr w:type="spellEnd"/>
    </w:p>
    <w:p w14:paraId="0B384E21" w14:textId="1F20DE4A" w:rsidR="00607AB9" w:rsidRPr="00607AB9" w:rsidRDefault="00607AB9">
      <w:pPr>
        <w:pStyle w:val="Heading6"/>
        <w:pPrChange w:id="29295" w:author="Quinten Van Woerkom" w:date="2024-12-18T15:13:00Z" w16du:dateUtc="2024-12-18T14:13:00Z">
          <w:pPr>
            <w:pStyle w:val="HeadingNoNumber"/>
          </w:pPr>
        </w:pPrChange>
      </w:pPr>
      <w:ins w:id="29296" w:author="Quinten Van Woerkom" w:date="2024-12-18T15:13:00Z" w16du:dateUtc="2024-12-18T14:13:00Z">
        <w:r>
          <w:t>Overview</w:t>
        </w:r>
      </w:ins>
    </w:p>
    <w:p w14:paraId="454C47C2" w14:textId="77777777" w:rsidR="004C430C" w:rsidRPr="004424B1" w:rsidRDefault="004C430C" w:rsidP="004C430C">
      <w:pPr>
        <w:rPr>
          <w:lang w:val="en-GB"/>
        </w:rPr>
      </w:pPr>
      <w:r w:rsidRPr="004424B1">
        <w:rPr>
          <w:lang w:val="en-GB"/>
        </w:rPr>
        <w:t>Defines the value (or minimum/maximum value) of a resource at a relative point in time.</w:t>
      </w:r>
    </w:p>
    <w:p w14:paraId="1A69C8B4" w14:textId="1014F185" w:rsidR="004C430C" w:rsidRDefault="004C430C" w:rsidP="007E7075">
      <w:pPr>
        <w:rPr>
          <w:ins w:id="29297" w:author="Quinten Van Woerkom" w:date="2024-12-18T15:13:00Z" w16du:dateUtc="2024-12-18T14:13:00Z"/>
          <w:lang w:val="en-GB"/>
        </w:rPr>
      </w:pPr>
      <w:r w:rsidRPr="004424B1">
        <w:rPr>
          <w:lang w:val="en-GB"/>
        </w:rPr>
        <w:t xml:space="preserve">Specific sub-types exist for each allowed data type for a Resource.  These replace the variant </w:t>
      </w:r>
      <w:proofErr w:type="gramStart"/>
      <w:r w:rsidRPr="004424B1">
        <w:rPr>
          <w:lang w:val="en-GB"/>
        </w:rPr>
        <w:t>type</w:t>
      </w:r>
      <w:proofErr w:type="gramEnd"/>
      <w:r w:rsidRPr="004424B1">
        <w:rPr>
          <w:lang w:val="en-GB"/>
        </w:rPr>
        <w:t xml:space="preserve"> value </w:t>
      </w:r>
      <w:del w:id="29298" w:author="Quinten Van Woerkom" w:date="2024-11-25T14:44:00Z" w16du:dateUtc="2024-11-25T13:44:00Z">
        <w:r w:rsidRPr="004424B1" w:rsidDel="00006133">
          <w:rPr>
            <w:lang w:val="en-GB"/>
          </w:rPr>
          <w:delText>attribute</w:delText>
        </w:r>
      </w:del>
      <w:ins w:id="29299" w:author="Quinten Van Woerkom" w:date="2024-11-25T14:44:00Z" w16du:dateUtc="2024-11-25T13:44:00Z">
        <w:r w:rsidR="00006133">
          <w:rPr>
            <w:lang w:val="en-GB"/>
          </w:rPr>
          <w:t>field</w:t>
        </w:r>
      </w:ins>
      <w:r w:rsidRPr="004424B1">
        <w:rPr>
          <w:lang w:val="en-GB"/>
        </w:rPr>
        <w:t xml:space="preserve"> with one of concrete data type.</w:t>
      </w:r>
    </w:p>
    <w:p w14:paraId="6A7284A1" w14:textId="7A2A7F22" w:rsidR="00607AB9" w:rsidDel="007D74A3" w:rsidRDefault="00607AB9">
      <w:pPr>
        <w:pStyle w:val="Heading6"/>
        <w:spacing w:after="240"/>
        <w:rPr>
          <w:del w:id="29300" w:author="Quinten Van Woerkom" w:date="2024-12-18T15:13:00Z" w16du:dateUtc="2024-12-18T14:13:00Z"/>
          <w:lang w:val="en-GB"/>
        </w:rPr>
      </w:pPr>
    </w:p>
    <w:p w14:paraId="05EAD6CC" w14:textId="7E78777B" w:rsidR="007E7075" w:rsidRPr="00607AB9" w:rsidRDefault="007D74A3">
      <w:pPr>
        <w:pStyle w:val="Heading6"/>
        <w:spacing w:before="480" w:after="240"/>
        <w:rPr>
          <w:lang w:val="en-GB"/>
        </w:rPr>
        <w:pPrChange w:id="29301" w:author="Peter Van Der Plas" w:date="2024-12-27T15:28:00Z" w16du:dateUtc="2024-12-27T14:28:00Z">
          <w:pPr>
            <w:spacing w:before="0"/>
          </w:pPr>
        </w:pPrChange>
      </w:pPr>
      <w:ins w:id="29302" w:author="Quinten Van Woerkom" w:date="2024-12-18T17:12:00Z" w16du:dateUtc="2024-12-18T16:12:00Z">
        <w:r>
          <w:rPr>
            <w:lang w:val="en-GB"/>
          </w:rPr>
          <w:t>Definition</w:t>
        </w:r>
      </w:ins>
    </w:p>
    <w:tbl>
      <w:tblPr>
        <w:tblStyle w:val="RBTable"/>
        <w:tblW w:w="9179" w:type="dxa"/>
        <w:tblLayout w:type="fixed"/>
        <w:tblLook w:val="0400" w:firstRow="0" w:lastRow="0" w:firstColumn="0" w:lastColumn="0" w:noHBand="0" w:noVBand="1"/>
        <w:tblCaption w:val="DSC RelativeProfileSegment E4"/>
      </w:tblPr>
      <w:tblGrid>
        <w:gridCol w:w="1667"/>
        <w:gridCol w:w="2977"/>
        <w:gridCol w:w="992"/>
        <w:gridCol w:w="1843"/>
        <w:gridCol w:w="708"/>
        <w:gridCol w:w="992"/>
      </w:tblGrid>
      <w:tr w:rsidR="004C430C" w:rsidRPr="004424B1" w14:paraId="4BE2EC36" w14:textId="77777777" w:rsidTr="00D72453">
        <w:tc>
          <w:tcPr>
            <w:tcW w:w="1666" w:type="dxa"/>
            <w:shd w:val="clear" w:color="auto" w:fill="00CCFF"/>
          </w:tcPr>
          <w:p w14:paraId="67455218" w14:textId="77777777" w:rsidR="004C430C" w:rsidRPr="00C524A6" w:rsidRDefault="004C430C" w:rsidP="007B4994">
            <w:pPr>
              <w:pStyle w:val="TableCell"/>
              <w:rPr>
                <w:bCs/>
                <w:color w:val="auto"/>
                <w:szCs w:val="18"/>
                <w:rPrChange w:id="29303" w:author="Peter Van Der Plas" w:date="2024-12-27T15:29:00Z" w16du:dateUtc="2024-12-27T14:29:00Z">
                  <w:rPr>
                    <w:color w:val="FFFFFF" w:themeColor="background1"/>
                  </w:rPr>
                </w:rPrChange>
              </w:rPr>
            </w:pPr>
            <w:r w:rsidRPr="00C524A6">
              <w:rPr>
                <w:bCs/>
                <w:color w:val="auto"/>
                <w:szCs w:val="18"/>
                <w:rPrChange w:id="29304" w:author="Peter Van Der Plas" w:date="2024-12-27T15:29:00Z" w16du:dateUtc="2024-12-27T14:29:00Z">
                  <w:rPr>
                    <w:color w:val="FFFFFF" w:themeColor="background1"/>
                  </w:rPr>
                </w:rPrChange>
              </w:rPr>
              <w:t>Name</w:t>
            </w:r>
          </w:p>
        </w:tc>
        <w:tc>
          <w:tcPr>
            <w:tcW w:w="2976" w:type="dxa"/>
          </w:tcPr>
          <w:p w14:paraId="696B3F1A" w14:textId="77777777" w:rsidR="004C430C" w:rsidRPr="00C524A6" w:rsidRDefault="004C430C" w:rsidP="007B4994">
            <w:pPr>
              <w:pStyle w:val="TableCell"/>
              <w:rPr>
                <w:b/>
                <w:szCs w:val="18"/>
              </w:rPr>
            </w:pPr>
            <w:proofErr w:type="spellStart"/>
            <w:r w:rsidRPr="00C524A6">
              <w:rPr>
                <w:b/>
                <w:szCs w:val="18"/>
              </w:rPr>
              <w:t>RelativeProfileEntry</w:t>
            </w:r>
            <w:proofErr w:type="spellEnd"/>
          </w:p>
        </w:tc>
        <w:tc>
          <w:tcPr>
            <w:tcW w:w="992" w:type="dxa"/>
            <w:shd w:val="clear" w:color="auto" w:fill="00CCFF"/>
          </w:tcPr>
          <w:p w14:paraId="5260C739" w14:textId="77777777" w:rsidR="004C430C" w:rsidRPr="00C524A6" w:rsidRDefault="004C430C" w:rsidP="007B4994">
            <w:pPr>
              <w:pStyle w:val="TableCell"/>
              <w:rPr>
                <w:bCs/>
                <w:color w:val="auto"/>
                <w:szCs w:val="18"/>
                <w:rPrChange w:id="29305" w:author="Peter Van Der Plas" w:date="2024-12-27T15:29:00Z" w16du:dateUtc="2024-12-27T14:29:00Z">
                  <w:rPr>
                    <w:b/>
                  </w:rPr>
                </w:rPrChange>
              </w:rPr>
            </w:pPr>
            <w:r w:rsidRPr="00C524A6">
              <w:rPr>
                <w:bCs/>
                <w:color w:val="auto"/>
                <w:szCs w:val="18"/>
                <w:rPrChange w:id="29306" w:author="Peter Van Der Plas" w:date="2024-12-27T15:29:00Z" w16du:dateUtc="2024-12-27T14:29:00Z">
                  <w:rPr>
                    <w:b/>
                    <w:color w:val="FFFFFF" w:themeColor="background1"/>
                  </w:rPr>
                </w:rPrChange>
              </w:rPr>
              <w:t>Extends</w:t>
            </w:r>
          </w:p>
        </w:tc>
        <w:tc>
          <w:tcPr>
            <w:tcW w:w="1842" w:type="dxa"/>
          </w:tcPr>
          <w:p w14:paraId="65C7BC6F" w14:textId="77777777" w:rsidR="004C430C" w:rsidRPr="00C524A6" w:rsidRDefault="004C430C" w:rsidP="007B4994">
            <w:pPr>
              <w:pStyle w:val="TableCell"/>
              <w:rPr>
                <w:b/>
                <w:szCs w:val="18"/>
              </w:rPr>
            </w:pPr>
            <w:proofErr w:type="gramStart"/>
            <w:r w:rsidRPr="00C524A6">
              <w:rPr>
                <w:szCs w:val="18"/>
              </w:rPr>
              <w:t>MAL::</w:t>
            </w:r>
            <w:proofErr w:type="gramEnd"/>
            <w:r w:rsidRPr="00C524A6">
              <w:rPr>
                <w:szCs w:val="18"/>
              </w:rPr>
              <w:t>Composite</w:t>
            </w:r>
          </w:p>
        </w:tc>
        <w:tc>
          <w:tcPr>
            <w:tcW w:w="708" w:type="dxa"/>
            <w:shd w:val="clear" w:color="auto" w:fill="00CCFF"/>
          </w:tcPr>
          <w:p w14:paraId="3A94C94A" w14:textId="77777777" w:rsidR="004C430C" w:rsidRPr="00C524A6" w:rsidRDefault="004C430C" w:rsidP="007B4994">
            <w:pPr>
              <w:pStyle w:val="TableCell"/>
              <w:rPr>
                <w:bCs/>
                <w:color w:val="auto"/>
                <w:szCs w:val="18"/>
                <w:rPrChange w:id="29307" w:author="Peter Van Der Plas" w:date="2024-12-27T15:29:00Z" w16du:dateUtc="2024-12-27T14:29:00Z">
                  <w:rPr>
                    <w:b/>
                  </w:rPr>
                </w:rPrChange>
              </w:rPr>
            </w:pPr>
            <w:r w:rsidRPr="00C524A6">
              <w:rPr>
                <w:bCs/>
                <w:color w:val="auto"/>
                <w:szCs w:val="18"/>
                <w:rPrChange w:id="29308" w:author="Peter Van Der Plas" w:date="2024-12-27T15:29:00Z" w16du:dateUtc="2024-12-27T14:29:00Z">
                  <w:rPr>
                    <w:b/>
                    <w:color w:val="FFFFFF" w:themeColor="background1"/>
                  </w:rPr>
                </w:rPrChange>
              </w:rPr>
              <w:t>SFP</w:t>
            </w:r>
          </w:p>
        </w:tc>
        <w:tc>
          <w:tcPr>
            <w:tcW w:w="992" w:type="dxa"/>
          </w:tcPr>
          <w:p w14:paraId="78FAE2FD" w14:textId="77777777" w:rsidR="004C430C" w:rsidRPr="00C524A6" w:rsidRDefault="004C430C" w:rsidP="007B4994">
            <w:pPr>
              <w:pStyle w:val="TableCell"/>
              <w:jc w:val="right"/>
              <w:rPr>
                <w:szCs w:val="18"/>
              </w:rPr>
            </w:pPr>
            <w:r w:rsidRPr="00C524A6">
              <w:rPr>
                <w:szCs w:val="18"/>
              </w:rPr>
              <w:t>309</w:t>
            </w:r>
          </w:p>
        </w:tc>
      </w:tr>
    </w:tbl>
    <w:p w14:paraId="5B8CA776"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688B8DE1"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E013D86" w14:textId="19146918" w:rsidR="004C430C" w:rsidRPr="004424B1" w:rsidRDefault="004C430C" w:rsidP="007B4994">
            <w:pPr>
              <w:pStyle w:val="TableCell"/>
            </w:pPr>
            <w:del w:id="29309" w:author="Quinten Van Woerkom" w:date="2024-11-25T14:49:00Z" w16du:dateUtc="2024-11-25T13:49:00Z">
              <w:r w:rsidRPr="004424B1" w:rsidDel="002B0859">
                <w:delText>Attribute</w:delText>
              </w:r>
            </w:del>
            <w:ins w:id="29310" w:author="Quinten Van Woerkom" w:date="2024-11-25T14:49:00Z" w16du:dateUtc="2024-11-25T13:49:00Z">
              <w:r w:rsidR="002B0859">
                <w:t>Field</w:t>
              </w:r>
            </w:ins>
          </w:p>
        </w:tc>
        <w:tc>
          <w:tcPr>
            <w:tcW w:w="1984" w:type="dxa"/>
          </w:tcPr>
          <w:p w14:paraId="50A2077C"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305F6A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6D4B0B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1ACEF13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CCEDC2F" w14:textId="77777777" w:rsidR="004C430C" w:rsidRPr="00BE1C3C" w:rsidRDefault="004C430C" w:rsidP="007B4994">
            <w:pPr>
              <w:pStyle w:val="TableCell"/>
              <w:rPr>
                <w:szCs w:val="18"/>
              </w:rPr>
            </w:pPr>
            <w:r w:rsidRPr="00BE1C3C">
              <w:rPr>
                <w:szCs w:val="18"/>
              </w:rPr>
              <w:t>time</w:t>
            </w:r>
          </w:p>
        </w:tc>
        <w:tc>
          <w:tcPr>
            <w:tcW w:w="1984" w:type="dxa"/>
          </w:tcPr>
          <w:p w14:paraId="36E1E30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12D0136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3847024" w14:textId="6F594841"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Relative time of resource data point</w:t>
            </w:r>
            <w:ins w:id="29311" w:author="Peter Van Der Plas" w:date="2024-12-28T18:42:00Z" w16du:dateUtc="2024-12-28T17:42:00Z">
              <w:r w:rsidR="00CF350D">
                <w:t>.</w:t>
              </w:r>
            </w:ins>
          </w:p>
        </w:tc>
      </w:tr>
      <w:tr w:rsidR="004C430C" w:rsidRPr="004424B1" w14:paraId="797FD2A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0099B09" w14:textId="77777777" w:rsidR="004C430C" w:rsidRPr="00BE1C3C" w:rsidRDefault="004C430C" w:rsidP="007B4994">
            <w:pPr>
              <w:pStyle w:val="TableCell"/>
              <w:rPr>
                <w:szCs w:val="18"/>
              </w:rPr>
            </w:pPr>
            <w:r w:rsidRPr="00BE1C3C">
              <w:rPr>
                <w:szCs w:val="18"/>
              </w:rPr>
              <w:t>value</w:t>
            </w:r>
          </w:p>
        </w:tc>
        <w:tc>
          <w:tcPr>
            <w:tcW w:w="1984" w:type="dxa"/>
          </w:tcPr>
          <w:p w14:paraId="5B8D74F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Attribute</w:t>
            </w:r>
          </w:p>
        </w:tc>
        <w:tc>
          <w:tcPr>
            <w:tcW w:w="992" w:type="dxa"/>
          </w:tcPr>
          <w:p w14:paraId="5CCE347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DBFFDFD" w14:textId="66DFB69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Value of resource data point</w:t>
            </w:r>
            <w:ins w:id="29312" w:author="Peter Van Der Plas" w:date="2024-12-28T18:42:00Z" w16du:dateUtc="2024-12-28T17:42:00Z">
              <w:r w:rsidR="00CF350D">
                <w:t>.</w:t>
              </w:r>
            </w:ins>
          </w:p>
        </w:tc>
      </w:tr>
    </w:tbl>
    <w:p w14:paraId="180D1C3F" w14:textId="2AD84B91" w:rsidR="004C430C" w:rsidRPr="004424B1" w:rsidRDefault="004C430C" w:rsidP="004C430C">
      <w:pPr>
        <w:pStyle w:val="Heading4"/>
        <w:spacing w:before="480"/>
        <w:rPr>
          <w:lang w:val="en-GB"/>
        </w:rPr>
      </w:pPr>
      <w:r w:rsidRPr="004424B1">
        <w:rPr>
          <w:lang w:val="en-GB"/>
        </w:rPr>
        <w:t xml:space="preserve">Resource Service </w:t>
      </w:r>
      <w:r w:rsidR="00AE4410">
        <w:rPr>
          <w:lang w:val="en-GB"/>
        </w:rPr>
        <w:t>Data Types</w:t>
      </w:r>
    </w:p>
    <w:p w14:paraId="1B71CF6E" w14:textId="5CD5055D" w:rsidR="004C430C" w:rsidRDefault="00CF305C" w:rsidP="00CF305C">
      <w:pPr>
        <w:pStyle w:val="Heading5"/>
        <w:rPr>
          <w:ins w:id="29313" w:author="Quinten Van Woerkom" w:date="2024-12-18T15:14:00Z" w16du:dateUtc="2024-12-18T14:14:00Z"/>
        </w:rPr>
      </w:pPr>
      <w:ins w:id="29314" w:author="Quinten Van Woerkom" w:date="2024-12-18T15:14:00Z" w16du:dateUtc="2024-12-18T14:14:00Z">
        <w:r>
          <w:t xml:space="preserve">Data Type: </w:t>
        </w:r>
      </w:ins>
      <w:proofErr w:type="spellStart"/>
      <w:r w:rsidR="004C430C" w:rsidRPr="004424B1">
        <w:t>ResourceUpdate</w:t>
      </w:r>
      <w:proofErr w:type="spellEnd"/>
    </w:p>
    <w:p w14:paraId="4654CA12" w14:textId="49373013" w:rsidR="00CF305C" w:rsidRPr="00CF305C" w:rsidRDefault="00CF305C">
      <w:pPr>
        <w:pStyle w:val="Heading6"/>
        <w:pPrChange w:id="29315" w:author="Quinten Van Woerkom" w:date="2024-12-18T15:14:00Z" w16du:dateUtc="2024-12-18T14:14:00Z">
          <w:pPr>
            <w:pStyle w:val="HeadingNoNumber"/>
          </w:pPr>
        </w:pPrChange>
      </w:pPr>
      <w:ins w:id="29316" w:author="Quinten Van Woerkom" w:date="2024-12-18T15:15:00Z" w16du:dateUtc="2024-12-18T14:15:00Z">
        <w:r>
          <w:t>Overview</w:t>
        </w:r>
      </w:ins>
    </w:p>
    <w:p w14:paraId="782F674E" w14:textId="77777777" w:rsidR="004C430C" w:rsidRPr="004424B1" w:rsidRDefault="004C430C" w:rsidP="004C430C">
      <w:pPr>
        <w:rPr>
          <w:lang w:val="en-GB"/>
        </w:rPr>
      </w:pPr>
      <w:proofErr w:type="spellStart"/>
      <w:r w:rsidRPr="004424B1">
        <w:rPr>
          <w:lang w:val="en-GB"/>
        </w:rPr>
        <w:t>ResourceUpdate</w:t>
      </w:r>
      <w:proofErr w:type="spellEnd"/>
      <w:r w:rsidRPr="004424B1">
        <w:rPr>
          <w:lang w:val="en-GB"/>
        </w:rPr>
        <w:t xml:space="preserve"> is a data structure that is used to report the value of a Resource at a given point in time in the context of the MPS Plan Execution Control service </w:t>
      </w:r>
      <w:proofErr w:type="spellStart"/>
      <w:r w:rsidRPr="004424B1">
        <w:rPr>
          <w:lang w:val="en-GB"/>
        </w:rPr>
        <w:t>monitorPlanExecutionDetail</w:t>
      </w:r>
      <w:proofErr w:type="spellEnd"/>
      <w:r w:rsidRPr="004424B1">
        <w:rPr>
          <w:lang w:val="en-GB"/>
        </w:rPr>
        <w:t xml:space="preserve"> operation, or to supply an updated value for a Resource in the context of the MPS Plan Edit service.</w:t>
      </w:r>
    </w:p>
    <w:p w14:paraId="4D9B0BF4" w14:textId="77777777" w:rsidR="004C430C" w:rsidRPr="004424B1" w:rsidRDefault="004C430C" w:rsidP="004C430C">
      <w:pPr>
        <w:rPr>
          <w:lang w:val="en-GB"/>
        </w:rPr>
      </w:pPr>
      <w:r w:rsidRPr="004424B1">
        <w:rPr>
          <w:lang w:val="en-GB"/>
        </w:rPr>
        <w:t>Resource updates may be distributed to subscribing applications, including status displays, to inform them of the latest value of the Resource.  This may be particularly relevant in conjunction with a plan execution function.  Resource updates may be stored in resource history to provide a complete record of evolving value over time.</w:t>
      </w:r>
    </w:p>
    <w:p w14:paraId="502669C7" w14:textId="32F0E41C" w:rsidR="004C430C" w:rsidRDefault="004C430C" w:rsidP="007E7075">
      <w:pPr>
        <w:rPr>
          <w:ins w:id="29317" w:author="Quinten Van Woerkom" w:date="2024-12-18T15:15:00Z" w16du:dateUtc="2024-12-18T14:15:00Z"/>
          <w:lang w:val="en-GB"/>
        </w:rPr>
      </w:pPr>
      <w:r w:rsidRPr="004424B1">
        <w:rPr>
          <w:lang w:val="en-GB"/>
        </w:rPr>
        <w:t xml:space="preserve">Resource updates are also effectively contained within a Plan to describe the predicted evolution of Resources over the duration of that Plan.  However, in this context the </w:t>
      </w:r>
      <w:proofErr w:type="spellStart"/>
      <w:r w:rsidRPr="004424B1">
        <w:rPr>
          <w:lang w:val="en-GB"/>
        </w:rPr>
        <w:t>ResourceProfile</w:t>
      </w:r>
      <w:proofErr w:type="spellEnd"/>
      <w:r w:rsidRPr="004424B1">
        <w:rPr>
          <w:lang w:val="en-GB"/>
        </w:rPr>
        <w:t xml:space="preserve"> construct is used (see </w:t>
      </w:r>
      <w:r w:rsidRPr="004424B1">
        <w:rPr>
          <w:lang w:val="en-GB"/>
        </w:rPr>
        <w:fldChar w:fldCharType="begin"/>
      </w:r>
      <w:r w:rsidRPr="004424B1">
        <w:rPr>
          <w:lang w:val="en-GB"/>
        </w:rPr>
        <w:instrText xml:space="preserve"> REF _Ref33143058 \r \h </w:instrText>
      </w:r>
      <w:r w:rsidRPr="004424B1">
        <w:rPr>
          <w:lang w:val="en-GB"/>
        </w:rPr>
      </w:r>
      <w:r w:rsidRPr="004424B1">
        <w:rPr>
          <w:lang w:val="en-GB"/>
        </w:rPr>
        <w:fldChar w:fldCharType="separate"/>
      </w:r>
      <w:ins w:id="29318" w:author="Peter Van Der Plas" w:date="2025-01-01T17:31:00Z" w16du:dateUtc="2025-01-01T16:31:00Z">
        <w:r w:rsidR="006D1623">
          <w:rPr>
            <w:lang w:val="en-GB"/>
          </w:rPr>
          <w:t>4.5.4.4</w:t>
        </w:r>
      </w:ins>
      <w:ins w:id="29319" w:author="Quinten Van Woerkom" w:date="2024-12-18T10:33:00Z" w16du:dateUtc="2024-12-18T09:33:00Z">
        <w:del w:id="29320" w:author="Peter Van Der Plas" w:date="2024-12-25T18:53:00Z" w16du:dateUtc="2024-12-25T17:53:00Z">
          <w:r w:rsidR="00077EC1" w:rsidDel="00547CCE">
            <w:rPr>
              <w:lang w:val="en-GB"/>
            </w:rPr>
            <w:delText>4.5.4.3</w:delText>
          </w:r>
        </w:del>
      </w:ins>
      <w:del w:id="29321" w:author="Peter Van Der Plas" w:date="2024-12-25T18:53:00Z" w16du:dateUtc="2024-12-25T17:53:00Z">
        <w:r w:rsidR="00BF1AC4" w:rsidDel="00547CCE">
          <w:rPr>
            <w:lang w:val="en-GB"/>
          </w:rPr>
          <w:delText>4.2.4.3</w:delText>
        </w:r>
      </w:del>
      <w:r w:rsidRPr="004424B1">
        <w:rPr>
          <w:lang w:val="en-GB"/>
        </w:rPr>
        <w:fldChar w:fldCharType="end"/>
      </w:r>
      <w:r w:rsidRPr="004424B1">
        <w:rPr>
          <w:lang w:val="en-GB"/>
        </w:rPr>
        <w:t xml:space="preserve"> above).</w:t>
      </w:r>
    </w:p>
    <w:p w14:paraId="7258A284" w14:textId="69D865FD" w:rsidR="00CF305C" w:rsidDel="007D74A3" w:rsidRDefault="00CF305C">
      <w:pPr>
        <w:pStyle w:val="Heading6"/>
        <w:spacing w:after="240"/>
        <w:rPr>
          <w:del w:id="29322" w:author="Quinten Van Woerkom" w:date="2024-12-18T15:15:00Z" w16du:dateUtc="2024-12-18T14:15:00Z"/>
          <w:lang w:val="en-GB"/>
        </w:rPr>
      </w:pPr>
    </w:p>
    <w:p w14:paraId="6C0F2483" w14:textId="659F43FA" w:rsidR="007E7075" w:rsidRPr="00CF305C" w:rsidRDefault="007D74A3">
      <w:pPr>
        <w:pStyle w:val="Heading6"/>
        <w:spacing w:before="480" w:after="240"/>
        <w:rPr>
          <w:lang w:val="en-GB"/>
        </w:rPr>
        <w:pPrChange w:id="29323" w:author="Peter Van Der Plas" w:date="2024-12-27T15:30:00Z" w16du:dateUtc="2024-12-27T14:30:00Z">
          <w:pPr>
            <w:spacing w:before="0"/>
          </w:pPr>
        </w:pPrChange>
      </w:pPr>
      <w:ins w:id="29324" w:author="Quinten Van Woerkom" w:date="2024-12-18T17:12:00Z" w16du:dateUtc="2024-12-18T16:12:00Z">
        <w:r>
          <w:rPr>
            <w:lang w:val="en-GB"/>
          </w:rPr>
          <w:t>Definition</w:t>
        </w:r>
      </w:ins>
    </w:p>
    <w:tbl>
      <w:tblPr>
        <w:tblStyle w:val="RBTable"/>
        <w:tblW w:w="9179" w:type="dxa"/>
        <w:tblLayout w:type="fixed"/>
        <w:tblLook w:val="0400" w:firstRow="0" w:lastRow="0" w:firstColumn="0" w:lastColumn="0" w:noHBand="0" w:noVBand="1"/>
        <w:tblCaption w:val="DSC RelativeProfileSegment E4"/>
      </w:tblPr>
      <w:tblGrid>
        <w:gridCol w:w="1667"/>
        <w:gridCol w:w="2977"/>
        <w:gridCol w:w="992"/>
        <w:gridCol w:w="1843"/>
        <w:gridCol w:w="708"/>
        <w:gridCol w:w="992"/>
      </w:tblGrid>
      <w:tr w:rsidR="004C430C" w:rsidRPr="004424B1" w14:paraId="6E4FA4C2" w14:textId="77777777" w:rsidTr="00D72453">
        <w:tc>
          <w:tcPr>
            <w:tcW w:w="1666" w:type="dxa"/>
            <w:shd w:val="clear" w:color="auto" w:fill="00CCFF"/>
          </w:tcPr>
          <w:p w14:paraId="6CB4E4D6" w14:textId="77777777" w:rsidR="004C430C" w:rsidRPr="00C524A6" w:rsidRDefault="004C430C" w:rsidP="007B4994">
            <w:pPr>
              <w:pStyle w:val="TableCell"/>
              <w:rPr>
                <w:bCs/>
                <w:color w:val="auto"/>
                <w:szCs w:val="18"/>
                <w:rPrChange w:id="29325" w:author="Peter Van Der Plas" w:date="2024-12-27T15:30:00Z" w16du:dateUtc="2024-12-27T14:30:00Z">
                  <w:rPr>
                    <w:color w:val="FFFFFF" w:themeColor="background1"/>
                  </w:rPr>
                </w:rPrChange>
              </w:rPr>
            </w:pPr>
            <w:r w:rsidRPr="00C524A6">
              <w:rPr>
                <w:bCs/>
                <w:color w:val="auto"/>
                <w:szCs w:val="18"/>
                <w:rPrChange w:id="29326" w:author="Peter Van Der Plas" w:date="2024-12-27T15:30:00Z" w16du:dateUtc="2024-12-27T14:30:00Z">
                  <w:rPr>
                    <w:color w:val="FFFFFF" w:themeColor="background1"/>
                  </w:rPr>
                </w:rPrChange>
              </w:rPr>
              <w:t>Name</w:t>
            </w:r>
          </w:p>
        </w:tc>
        <w:tc>
          <w:tcPr>
            <w:tcW w:w="2976" w:type="dxa"/>
          </w:tcPr>
          <w:p w14:paraId="72BBD502" w14:textId="77777777" w:rsidR="004C430C" w:rsidRPr="00C524A6" w:rsidRDefault="004C430C" w:rsidP="007B4994">
            <w:pPr>
              <w:pStyle w:val="TableCell"/>
              <w:rPr>
                <w:b/>
                <w:szCs w:val="18"/>
              </w:rPr>
            </w:pPr>
            <w:proofErr w:type="spellStart"/>
            <w:r w:rsidRPr="00C524A6">
              <w:rPr>
                <w:b/>
                <w:szCs w:val="18"/>
              </w:rPr>
              <w:t>ResourceUpdate</w:t>
            </w:r>
            <w:proofErr w:type="spellEnd"/>
          </w:p>
        </w:tc>
        <w:tc>
          <w:tcPr>
            <w:tcW w:w="992" w:type="dxa"/>
            <w:shd w:val="clear" w:color="auto" w:fill="00CCFF"/>
          </w:tcPr>
          <w:p w14:paraId="2AE7A3E4" w14:textId="77777777" w:rsidR="004C430C" w:rsidRPr="00C524A6" w:rsidRDefault="004C430C" w:rsidP="007B4994">
            <w:pPr>
              <w:pStyle w:val="TableCell"/>
              <w:rPr>
                <w:bCs/>
                <w:color w:val="auto"/>
                <w:szCs w:val="18"/>
                <w:rPrChange w:id="29327" w:author="Peter Van Der Plas" w:date="2024-12-27T15:30:00Z" w16du:dateUtc="2024-12-27T14:30:00Z">
                  <w:rPr>
                    <w:b/>
                  </w:rPr>
                </w:rPrChange>
              </w:rPr>
            </w:pPr>
            <w:r w:rsidRPr="00C524A6">
              <w:rPr>
                <w:bCs/>
                <w:color w:val="auto"/>
                <w:szCs w:val="18"/>
                <w:rPrChange w:id="29328" w:author="Peter Van Der Plas" w:date="2024-12-27T15:30:00Z" w16du:dateUtc="2024-12-27T14:30:00Z">
                  <w:rPr>
                    <w:b/>
                    <w:color w:val="FFFFFF" w:themeColor="background1"/>
                  </w:rPr>
                </w:rPrChange>
              </w:rPr>
              <w:t>Extends</w:t>
            </w:r>
          </w:p>
        </w:tc>
        <w:tc>
          <w:tcPr>
            <w:tcW w:w="1842" w:type="dxa"/>
          </w:tcPr>
          <w:p w14:paraId="1387268A" w14:textId="77777777" w:rsidR="004C430C" w:rsidRPr="00C524A6" w:rsidRDefault="004C430C" w:rsidP="007B4994">
            <w:pPr>
              <w:pStyle w:val="TableCell"/>
              <w:rPr>
                <w:b/>
                <w:szCs w:val="18"/>
              </w:rPr>
            </w:pPr>
            <w:proofErr w:type="spellStart"/>
            <w:r w:rsidRPr="00C524A6">
              <w:rPr>
                <w:szCs w:val="18"/>
                <w:rPrChange w:id="29329" w:author="Peter Van Der Plas" w:date="2024-12-27T15:30:00Z" w16du:dateUtc="2024-12-27T14:30:00Z">
                  <w:rPr>
                    <w:i/>
                    <w:iCs/>
                  </w:rPr>
                </w:rPrChange>
              </w:rPr>
              <w:t>PlanDetailUpdate</w:t>
            </w:r>
            <w:proofErr w:type="spellEnd"/>
          </w:p>
        </w:tc>
        <w:tc>
          <w:tcPr>
            <w:tcW w:w="708" w:type="dxa"/>
            <w:shd w:val="clear" w:color="auto" w:fill="00CCFF"/>
          </w:tcPr>
          <w:p w14:paraId="42DE4543" w14:textId="77777777" w:rsidR="004C430C" w:rsidRPr="00C524A6" w:rsidRDefault="004C430C" w:rsidP="007B4994">
            <w:pPr>
              <w:pStyle w:val="TableCell"/>
              <w:rPr>
                <w:bCs/>
                <w:color w:val="auto"/>
                <w:szCs w:val="18"/>
                <w:rPrChange w:id="29330" w:author="Peter Van Der Plas" w:date="2024-12-27T15:30:00Z" w16du:dateUtc="2024-12-27T14:30:00Z">
                  <w:rPr>
                    <w:b/>
                  </w:rPr>
                </w:rPrChange>
              </w:rPr>
            </w:pPr>
            <w:r w:rsidRPr="00C524A6">
              <w:rPr>
                <w:bCs/>
                <w:color w:val="auto"/>
                <w:szCs w:val="18"/>
                <w:rPrChange w:id="29331" w:author="Peter Van Der Plas" w:date="2024-12-27T15:30:00Z" w16du:dateUtc="2024-12-27T14:30:00Z">
                  <w:rPr>
                    <w:b/>
                    <w:color w:val="FFFFFF" w:themeColor="background1"/>
                  </w:rPr>
                </w:rPrChange>
              </w:rPr>
              <w:t>SFP</w:t>
            </w:r>
          </w:p>
        </w:tc>
        <w:tc>
          <w:tcPr>
            <w:tcW w:w="992" w:type="dxa"/>
          </w:tcPr>
          <w:p w14:paraId="6413FFF7" w14:textId="77777777" w:rsidR="004C430C" w:rsidRPr="00C524A6" w:rsidRDefault="004C430C" w:rsidP="007B4994">
            <w:pPr>
              <w:pStyle w:val="TableCell"/>
              <w:jc w:val="right"/>
              <w:rPr>
                <w:szCs w:val="18"/>
              </w:rPr>
            </w:pPr>
            <w:r w:rsidRPr="00C524A6">
              <w:rPr>
                <w:szCs w:val="18"/>
              </w:rPr>
              <w:t>310</w:t>
            </w:r>
          </w:p>
        </w:tc>
      </w:tr>
    </w:tbl>
    <w:p w14:paraId="00709440"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430A4BA3"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9F412C5" w14:textId="6CA2EAC2" w:rsidR="004C430C" w:rsidRPr="004424B1" w:rsidRDefault="004C430C" w:rsidP="007B4994">
            <w:pPr>
              <w:pStyle w:val="TableCell"/>
            </w:pPr>
            <w:del w:id="29332" w:author="Quinten Van Woerkom" w:date="2024-11-25T14:49:00Z" w16du:dateUtc="2024-11-25T13:49:00Z">
              <w:r w:rsidRPr="004424B1" w:rsidDel="002B0859">
                <w:delText>Attribute</w:delText>
              </w:r>
            </w:del>
            <w:ins w:id="29333" w:author="Quinten Van Woerkom" w:date="2024-11-25T14:49:00Z" w16du:dateUtc="2024-11-25T13:49:00Z">
              <w:r w:rsidR="002B0859">
                <w:t>Field</w:t>
              </w:r>
            </w:ins>
          </w:p>
        </w:tc>
        <w:tc>
          <w:tcPr>
            <w:tcW w:w="1984" w:type="dxa"/>
          </w:tcPr>
          <w:p w14:paraId="2381004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6F3D08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72946C4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BDDC9A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D048B72" w14:textId="77777777" w:rsidR="004C430C" w:rsidRPr="00BE1C3C" w:rsidRDefault="004C430C" w:rsidP="007B4994">
            <w:pPr>
              <w:pStyle w:val="TableCell"/>
              <w:rPr>
                <w:szCs w:val="18"/>
              </w:rPr>
            </w:pPr>
            <w:r w:rsidRPr="00BE1C3C">
              <w:rPr>
                <w:szCs w:val="18"/>
              </w:rPr>
              <w:t>resource</w:t>
            </w:r>
          </w:p>
        </w:tc>
        <w:tc>
          <w:tcPr>
            <w:tcW w:w="1984" w:type="dxa"/>
          </w:tcPr>
          <w:p w14:paraId="32668F7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 &lt;Resource&gt;</w:t>
            </w:r>
          </w:p>
        </w:tc>
        <w:tc>
          <w:tcPr>
            <w:tcW w:w="992" w:type="dxa"/>
          </w:tcPr>
          <w:p w14:paraId="2399EC2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3051836" w14:textId="0CB7DC1A" w:rsidR="004C430C" w:rsidRPr="004424B1" w:rsidDel="00CF350D"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334" w:author="Peter Van Der Plas" w:date="2024-12-28T18:42:00Z" w16du:dateUtc="2024-12-28T17:42:00Z"/>
                <w:i/>
                <w:iCs/>
              </w:rPr>
            </w:pPr>
            <w:del w:id="29335" w:author="Peter Van Der Plas" w:date="2024-12-28T18:42:00Z" w16du:dateUtc="2024-12-28T17:42:00Z">
              <w:r w:rsidRPr="004424B1" w:rsidDel="00CF350D">
                <w:delText xml:space="preserve">Object Type: </w:delText>
              </w:r>
              <w:r w:rsidRPr="004424B1" w:rsidDel="00CF350D">
                <w:rPr>
                  <w:i/>
                  <w:iCs/>
                </w:rPr>
                <w:delText>Resource</w:delText>
              </w:r>
            </w:del>
          </w:p>
          <w:p w14:paraId="557EC87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Resource to which the value update relates.</w:t>
            </w:r>
          </w:p>
        </w:tc>
      </w:tr>
      <w:tr w:rsidR="004C430C" w:rsidRPr="004424B1" w14:paraId="438A74A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68D397A" w14:textId="77777777" w:rsidR="004C430C" w:rsidRPr="00BE1C3C" w:rsidRDefault="004C430C" w:rsidP="007B4994">
            <w:pPr>
              <w:pStyle w:val="TableCell"/>
              <w:rPr>
                <w:szCs w:val="18"/>
              </w:rPr>
            </w:pPr>
            <w:r w:rsidRPr="00BE1C3C">
              <w:rPr>
                <w:szCs w:val="18"/>
              </w:rPr>
              <w:t>timestamp</w:t>
            </w:r>
          </w:p>
        </w:tc>
        <w:tc>
          <w:tcPr>
            <w:tcW w:w="1984" w:type="dxa"/>
          </w:tcPr>
          <w:p w14:paraId="72E2A6E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7C29E4D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E3D5FA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Time of Resource value update.</w:t>
            </w:r>
          </w:p>
        </w:tc>
      </w:tr>
      <w:tr w:rsidR="004C430C" w:rsidRPr="004424B1" w14:paraId="53FE31F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1A96044" w14:textId="77777777" w:rsidR="004C430C" w:rsidRPr="00BE1C3C" w:rsidRDefault="004C430C" w:rsidP="007B4994">
            <w:pPr>
              <w:pStyle w:val="TableCell"/>
              <w:rPr>
                <w:szCs w:val="18"/>
              </w:rPr>
            </w:pPr>
            <w:r w:rsidRPr="00BE1C3C">
              <w:rPr>
                <w:szCs w:val="18"/>
              </w:rPr>
              <w:t>value</w:t>
            </w:r>
          </w:p>
        </w:tc>
        <w:tc>
          <w:tcPr>
            <w:tcW w:w="1984" w:type="dxa"/>
          </w:tcPr>
          <w:p w14:paraId="49DEDC6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Attribute</w:t>
            </w:r>
          </w:p>
        </w:tc>
        <w:tc>
          <w:tcPr>
            <w:tcW w:w="992" w:type="dxa"/>
          </w:tcPr>
          <w:p w14:paraId="05B9609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3BC25A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Value of the resource.  MAL Attribute type must match the </w:t>
            </w:r>
            <w:proofErr w:type="spellStart"/>
            <w:r w:rsidRPr="004424B1">
              <w:t>dataType</w:t>
            </w:r>
            <w:proofErr w:type="spellEnd"/>
            <w:r w:rsidRPr="004424B1">
              <w:t xml:space="preserve"> of the resource definition.</w:t>
            </w:r>
          </w:p>
        </w:tc>
      </w:tr>
    </w:tbl>
    <w:p w14:paraId="59D0B670" w14:textId="77777777" w:rsidR="004C430C" w:rsidRPr="004424B1" w:rsidRDefault="004C430C" w:rsidP="004C430C">
      <w:pPr>
        <w:pStyle w:val="Heading3"/>
        <w:spacing w:before="480"/>
        <w:rPr>
          <w:lang w:val="en-GB"/>
        </w:rPr>
      </w:pPr>
      <w:bookmarkStart w:id="29336" w:name="_Toc52218252"/>
      <w:bookmarkStart w:id="29337" w:name="_Ref60926384"/>
      <w:bookmarkStart w:id="29338" w:name="_Toc140093801"/>
      <w:r w:rsidRPr="004424B1">
        <w:rPr>
          <w:lang w:val="en-GB"/>
        </w:rPr>
        <w:t>Planning Requests</w:t>
      </w:r>
      <w:bookmarkEnd w:id="29336"/>
      <w:bookmarkEnd w:id="29337"/>
      <w:bookmarkEnd w:id="29338"/>
    </w:p>
    <w:p w14:paraId="36F3C65F" w14:textId="14990088" w:rsidR="004C430C" w:rsidRPr="004424B1" w:rsidRDefault="004C430C" w:rsidP="004C430C">
      <w:pPr>
        <w:pStyle w:val="Heading4"/>
        <w:rPr>
          <w:lang w:val="en-GB"/>
        </w:rPr>
      </w:pPr>
      <w:bookmarkStart w:id="29339" w:name="_Ref62569099"/>
      <w:r w:rsidRPr="004424B1">
        <w:rPr>
          <w:lang w:val="en-GB"/>
        </w:rPr>
        <w:t xml:space="preserve">Planning Request </w:t>
      </w:r>
      <w:ins w:id="29340" w:author="Peter Van Der Plas" w:date="2024-12-28T17:58:00Z" w16du:dateUtc="2024-12-28T16:58:00Z">
        <w:r w:rsidR="00433C08">
          <w:rPr>
            <w:lang w:val="en-GB"/>
          </w:rPr>
          <w:t xml:space="preserve">MO </w:t>
        </w:r>
      </w:ins>
      <w:r w:rsidRPr="004424B1">
        <w:rPr>
          <w:lang w:val="en-GB"/>
        </w:rPr>
        <w:t>Objects</w:t>
      </w:r>
      <w:bookmarkEnd w:id="29339"/>
    </w:p>
    <w:p w14:paraId="0C76D5E5" w14:textId="15031705" w:rsidR="004C430C" w:rsidRDefault="00CF305C" w:rsidP="00CF305C">
      <w:pPr>
        <w:pStyle w:val="Heading5"/>
        <w:rPr>
          <w:ins w:id="29341" w:author="Quinten Van Woerkom" w:date="2024-12-18T15:15:00Z" w16du:dateUtc="2024-12-18T14:15:00Z"/>
        </w:rPr>
      </w:pPr>
      <w:ins w:id="29342" w:author="Quinten Van Woerkom" w:date="2024-12-18T15:15:00Z" w16du:dateUtc="2024-12-18T14:15:00Z">
        <w:r>
          <w:t xml:space="preserve">Data Type: </w:t>
        </w:r>
      </w:ins>
      <w:proofErr w:type="spellStart"/>
      <w:r w:rsidR="004C430C" w:rsidRPr="004424B1">
        <w:t>RequestDefinition</w:t>
      </w:r>
      <w:proofErr w:type="spellEnd"/>
    </w:p>
    <w:p w14:paraId="43A4353C" w14:textId="3F219EB9" w:rsidR="00CF305C" w:rsidRPr="00CF305C" w:rsidRDefault="00CF305C">
      <w:pPr>
        <w:pStyle w:val="Heading6"/>
        <w:pPrChange w:id="29343" w:author="Quinten Van Woerkom" w:date="2024-12-18T15:15:00Z" w16du:dateUtc="2024-12-18T14:15:00Z">
          <w:pPr>
            <w:pStyle w:val="HeadingNoNumber"/>
          </w:pPr>
        </w:pPrChange>
      </w:pPr>
      <w:ins w:id="29344" w:author="Quinten Van Woerkom" w:date="2024-12-18T15:15:00Z" w16du:dateUtc="2024-12-18T14:15:00Z">
        <w:r>
          <w:t>Overview</w:t>
        </w:r>
      </w:ins>
    </w:p>
    <w:p w14:paraId="45F859FA" w14:textId="77777777" w:rsidR="004C430C" w:rsidRDefault="004C430C" w:rsidP="007E7075">
      <w:pPr>
        <w:rPr>
          <w:ins w:id="29345" w:author="Quinten Van Woerkom" w:date="2024-12-18T15:15:00Z" w16du:dateUtc="2024-12-18T14:15:00Z"/>
          <w:lang w:val="en-GB"/>
        </w:rPr>
      </w:pPr>
      <w:r w:rsidRPr="004424B1">
        <w:rPr>
          <w:lang w:val="en-GB"/>
        </w:rPr>
        <w:t xml:space="preserve">A </w:t>
      </w:r>
      <w:proofErr w:type="spellStart"/>
      <w:r w:rsidRPr="004424B1">
        <w:rPr>
          <w:lang w:val="en-GB"/>
        </w:rPr>
        <w:t>RequestDefinition</w:t>
      </w:r>
      <w:proofErr w:type="spellEnd"/>
      <w:r w:rsidRPr="004424B1">
        <w:rPr>
          <w:lang w:val="en-GB"/>
        </w:rPr>
        <w:t xml:space="preserve"> is an MO object that contains the specification of a re-usable planning request template.</w:t>
      </w:r>
    </w:p>
    <w:p w14:paraId="1A4AF996" w14:textId="256798AE" w:rsidR="00CF305C" w:rsidDel="007D74A3" w:rsidRDefault="00CF305C">
      <w:pPr>
        <w:pStyle w:val="Heading6"/>
        <w:spacing w:after="240"/>
        <w:rPr>
          <w:del w:id="29346" w:author="Quinten Van Woerkom" w:date="2024-12-18T15:15:00Z" w16du:dateUtc="2024-12-18T14:15:00Z"/>
          <w:lang w:val="en-GB"/>
        </w:rPr>
      </w:pPr>
    </w:p>
    <w:p w14:paraId="41BD9E87" w14:textId="329D518A" w:rsidR="00E05F69" w:rsidRPr="0051624F" w:rsidRDefault="007D74A3">
      <w:pPr>
        <w:pStyle w:val="Heading6"/>
        <w:spacing w:before="480" w:after="240"/>
        <w:rPr>
          <w:lang w:val="en-GB"/>
        </w:rPr>
        <w:pPrChange w:id="29347" w:author="Peter Van Der Plas" w:date="2024-12-27T15:32:00Z" w16du:dateUtc="2024-12-27T14:32:00Z">
          <w:pPr>
            <w:spacing w:before="0"/>
          </w:pPr>
        </w:pPrChange>
      </w:pPr>
      <w:ins w:id="29348" w:author="Quinten Van Woerkom" w:date="2024-12-18T17:12:00Z" w16du:dateUtc="2024-12-18T16:12:00Z">
        <w:r>
          <w:rPr>
            <w:lang w:val="en-GB"/>
          </w:rPr>
          <w:t>Definition</w:t>
        </w:r>
      </w:ins>
    </w:p>
    <w:tbl>
      <w:tblPr>
        <w:tblStyle w:val="RBTable"/>
        <w:tblW w:w="9179" w:type="dxa"/>
        <w:tblLayout w:type="fixed"/>
        <w:tblLook w:val="0400" w:firstRow="0" w:lastRow="0" w:firstColumn="0" w:lastColumn="0" w:noHBand="0" w:noVBand="1"/>
        <w:tblCaption w:val="DSO RelativeProfileSegment E1"/>
      </w:tblPr>
      <w:tblGrid>
        <w:gridCol w:w="1667"/>
        <w:gridCol w:w="2977"/>
        <w:gridCol w:w="992"/>
        <w:gridCol w:w="1843"/>
        <w:gridCol w:w="708"/>
        <w:gridCol w:w="992"/>
      </w:tblGrid>
      <w:tr w:rsidR="004C430C" w:rsidRPr="004424B1" w14:paraId="39A2E981" w14:textId="77777777" w:rsidTr="00D72453">
        <w:tc>
          <w:tcPr>
            <w:tcW w:w="1666" w:type="dxa"/>
            <w:shd w:val="clear" w:color="auto" w:fill="00CCFF"/>
          </w:tcPr>
          <w:p w14:paraId="63A0B6F7" w14:textId="77777777" w:rsidR="004C430C" w:rsidRPr="002A0611" w:rsidRDefault="004C430C" w:rsidP="007B4994">
            <w:pPr>
              <w:pStyle w:val="TableCell"/>
              <w:rPr>
                <w:bCs/>
                <w:color w:val="auto"/>
                <w:szCs w:val="18"/>
                <w:rPrChange w:id="29349" w:author="Peter Van Der Plas" w:date="2024-12-27T15:32:00Z" w16du:dateUtc="2024-12-27T14:32:00Z">
                  <w:rPr>
                    <w:color w:val="FFFFFF" w:themeColor="background1"/>
                  </w:rPr>
                </w:rPrChange>
              </w:rPr>
            </w:pPr>
            <w:r w:rsidRPr="002A0611">
              <w:rPr>
                <w:bCs/>
                <w:color w:val="auto"/>
                <w:szCs w:val="18"/>
                <w:rPrChange w:id="29350" w:author="Peter Van Der Plas" w:date="2024-12-27T15:32:00Z" w16du:dateUtc="2024-12-27T14:32:00Z">
                  <w:rPr>
                    <w:color w:val="FFFFFF" w:themeColor="background1"/>
                  </w:rPr>
                </w:rPrChange>
              </w:rPr>
              <w:t>Name</w:t>
            </w:r>
          </w:p>
        </w:tc>
        <w:tc>
          <w:tcPr>
            <w:tcW w:w="2976" w:type="dxa"/>
          </w:tcPr>
          <w:p w14:paraId="27981832" w14:textId="77777777" w:rsidR="004C430C" w:rsidRPr="002A0611" w:rsidRDefault="004C430C" w:rsidP="007B4994">
            <w:pPr>
              <w:pStyle w:val="TableCell"/>
              <w:rPr>
                <w:b/>
                <w:szCs w:val="18"/>
              </w:rPr>
            </w:pPr>
            <w:proofErr w:type="spellStart"/>
            <w:r w:rsidRPr="002A0611">
              <w:rPr>
                <w:b/>
                <w:szCs w:val="18"/>
              </w:rPr>
              <w:t>RequestDefinition</w:t>
            </w:r>
            <w:proofErr w:type="spellEnd"/>
          </w:p>
        </w:tc>
        <w:tc>
          <w:tcPr>
            <w:tcW w:w="992" w:type="dxa"/>
            <w:shd w:val="clear" w:color="auto" w:fill="00CCFF"/>
          </w:tcPr>
          <w:p w14:paraId="10E4F050" w14:textId="77777777" w:rsidR="004C430C" w:rsidRPr="002A0611" w:rsidRDefault="004C430C" w:rsidP="007B4994">
            <w:pPr>
              <w:pStyle w:val="TableCell"/>
              <w:rPr>
                <w:bCs/>
                <w:szCs w:val="18"/>
                <w:rPrChange w:id="29351" w:author="Peter Van Der Plas" w:date="2024-12-27T15:32:00Z" w16du:dateUtc="2024-12-27T14:32:00Z">
                  <w:rPr>
                    <w:b/>
                  </w:rPr>
                </w:rPrChange>
              </w:rPr>
            </w:pPr>
            <w:r w:rsidRPr="002A0611">
              <w:rPr>
                <w:bCs/>
                <w:color w:val="auto"/>
                <w:szCs w:val="18"/>
                <w:rPrChange w:id="29352" w:author="Peter Van Der Plas" w:date="2024-12-27T15:32:00Z" w16du:dateUtc="2024-12-27T14:32:00Z">
                  <w:rPr>
                    <w:b/>
                    <w:color w:val="FFFFFF" w:themeColor="background1"/>
                  </w:rPr>
                </w:rPrChange>
              </w:rPr>
              <w:t>Extends</w:t>
            </w:r>
          </w:p>
        </w:tc>
        <w:tc>
          <w:tcPr>
            <w:tcW w:w="1842" w:type="dxa"/>
          </w:tcPr>
          <w:p w14:paraId="39E3DEBE" w14:textId="77777777" w:rsidR="004C430C" w:rsidRPr="002A0611" w:rsidRDefault="004C430C" w:rsidP="007B4994">
            <w:pPr>
              <w:pStyle w:val="TableCell"/>
              <w:rPr>
                <w:b/>
                <w:szCs w:val="18"/>
              </w:rPr>
            </w:pPr>
            <w:proofErr w:type="gramStart"/>
            <w:r w:rsidRPr="002A0611">
              <w:rPr>
                <w:szCs w:val="18"/>
              </w:rPr>
              <w:t>MAL::</w:t>
            </w:r>
            <w:proofErr w:type="gramEnd"/>
            <w:r w:rsidRPr="002A0611">
              <w:rPr>
                <w:szCs w:val="18"/>
              </w:rPr>
              <w:t>Object</w:t>
            </w:r>
          </w:p>
        </w:tc>
        <w:tc>
          <w:tcPr>
            <w:tcW w:w="708" w:type="dxa"/>
            <w:shd w:val="clear" w:color="auto" w:fill="00CCFF"/>
          </w:tcPr>
          <w:p w14:paraId="75E4E2E8" w14:textId="77777777" w:rsidR="004C430C" w:rsidRPr="002A0611" w:rsidRDefault="004C430C" w:rsidP="007B4994">
            <w:pPr>
              <w:pStyle w:val="TableCell"/>
              <w:rPr>
                <w:bCs/>
                <w:szCs w:val="18"/>
                <w:rPrChange w:id="29353" w:author="Peter Van Der Plas" w:date="2024-12-27T15:32:00Z" w16du:dateUtc="2024-12-27T14:32:00Z">
                  <w:rPr>
                    <w:b/>
                  </w:rPr>
                </w:rPrChange>
              </w:rPr>
            </w:pPr>
            <w:r w:rsidRPr="002A0611">
              <w:rPr>
                <w:bCs/>
                <w:color w:val="auto"/>
                <w:szCs w:val="18"/>
                <w:rPrChange w:id="29354" w:author="Peter Van Der Plas" w:date="2024-12-27T15:32:00Z" w16du:dateUtc="2024-12-27T14:32:00Z">
                  <w:rPr>
                    <w:b/>
                    <w:color w:val="FFFFFF" w:themeColor="background1"/>
                  </w:rPr>
                </w:rPrChange>
              </w:rPr>
              <w:t>SFP</w:t>
            </w:r>
          </w:p>
        </w:tc>
        <w:tc>
          <w:tcPr>
            <w:tcW w:w="992" w:type="dxa"/>
          </w:tcPr>
          <w:p w14:paraId="68E1CDD9" w14:textId="77777777" w:rsidR="004C430C" w:rsidRPr="002A0611" w:rsidRDefault="004C430C" w:rsidP="007B4994">
            <w:pPr>
              <w:pStyle w:val="TableCell"/>
              <w:jc w:val="right"/>
              <w:rPr>
                <w:szCs w:val="18"/>
              </w:rPr>
            </w:pPr>
            <w:r w:rsidRPr="002A0611">
              <w:rPr>
                <w:szCs w:val="18"/>
              </w:rPr>
              <w:t>401</w:t>
            </w:r>
          </w:p>
        </w:tc>
      </w:tr>
    </w:tbl>
    <w:p w14:paraId="39E4D461"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259C7CCE"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AB450E7" w14:textId="6B1712E8" w:rsidR="004C430C" w:rsidRPr="004424B1" w:rsidRDefault="004C430C" w:rsidP="007B4994">
            <w:pPr>
              <w:pStyle w:val="TableCell"/>
            </w:pPr>
            <w:del w:id="29355" w:author="Quinten Van Woerkom" w:date="2024-11-25T14:49:00Z" w16du:dateUtc="2024-11-25T13:49:00Z">
              <w:r w:rsidRPr="004424B1" w:rsidDel="002B0859">
                <w:delText>Attribute</w:delText>
              </w:r>
            </w:del>
            <w:ins w:id="29356" w:author="Quinten Van Woerkom" w:date="2024-11-25T14:49:00Z" w16du:dateUtc="2024-11-25T13:49:00Z">
              <w:r w:rsidR="002B0859">
                <w:t>Field</w:t>
              </w:r>
            </w:ins>
          </w:p>
        </w:tc>
        <w:tc>
          <w:tcPr>
            <w:tcW w:w="1984" w:type="dxa"/>
          </w:tcPr>
          <w:p w14:paraId="1290623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4814CFF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617A22F8"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E66869B" w14:textId="77777777" w:rsidTr="00AF173D">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F6CB636" w14:textId="77777777" w:rsidR="004C430C" w:rsidRPr="00BE1C3C" w:rsidRDefault="004C430C" w:rsidP="007B4994">
            <w:pPr>
              <w:pStyle w:val="TableCell"/>
              <w:rPr>
                <w:szCs w:val="18"/>
                <w:u w:val="single"/>
              </w:rPr>
            </w:pPr>
            <w:r w:rsidRPr="00BE1C3C">
              <w:rPr>
                <w:szCs w:val="18"/>
                <w:u w:val="single"/>
              </w:rPr>
              <w:t>identity</w:t>
            </w:r>
          </w:p>
        </w:tc>
        <w:tc>
          <w:tcPr>
            <w:tcW w:w="1984" w:type="dxa"/>
            <w:shd w:val="clear" w:color="auto" w:fill="D9D9D9" w:themeFill="background1" w:themeFillShade="D9"/>
          </w:tcPr>
          <w:p w14:paraId="08972B7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ObjectIdentity</w:t>
            </w:r>
            <w:proofErr w:type="spellEnd"/>
          </w:p>
        </w:tc>
        <w:tc>
          <w:tcPr>
            <w:tcW w:w="992" w:type="dxa"/>
            <w:shd w:val="clear" w:color="auto" w:fill="D9D9D9" w:themeFill="background1" w:themeFillShade="D9"/>
          </w:tcPr>
          <w:p w14:paraId="2A6BDCE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shd w:val="clear" w:color="auto" w:fill="D9D9D9" w:themeFill="background1" w:themeFillShade="D9"/>
          </w:tcPr>
          <w:p w14:paraId="0705A3B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Identity of the </w:t>
            </w:r>
            <w:proofErr w:type="spellStart"/>
            <w:r w:rsidRPr="004424B1">
              <w:t>RequestDefinition</w:t>
            </w:r>
            <w:proofErr w:type="spellEnd"/>
            <w:r w:rsidRPr="004424B1">
              <w:t>, including version.</w:t>
            </w:r>
          </w:p>
        </w:tc>
      </w:tr>
      <w:tr w:rsidR="004C430C" w:rsidRPr="004424B1" w14:paraId="3E233AB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E46F46D" w14:textId="77777777" w:rsidR="004C430C" w:rsidRPr="00BE1C3C" w:rsidRDefault="004C430C" w:rsidP="007B4994">
            <w:pPr>
              <w:pStyle w:val="TableCell"/>
              <w:rPr>
                <w:szCs w:val="18"/>
                <w:u w:val="single"/>
              </w:rPr>
            </w:pPr>
            <w:r w:rsidRPr="00BE1C3C">
              <w:rPr>
                <w:szCs w:val="18"/>
                <w:u w:val="single"/>
              </w:rPr>
              <w:t>description</w:t>
            </w:r>
          </w:p>
        </w:tc>
        <w:tc>
          <w:tcPr>
            <w:tcW w:w="1984" w:type="dxa"/>
          </w:tcPr>
          <w:p w14:paraId="431BC6D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1BA8571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421C22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Description of the re-usable </w:t>
            </w:r>
            <w:proofErr w:type="spellStart"/>
            <w:r w:rsidRPr="004424B1">
              <w:t>RequestDefinition</w:t>
            </w:r>
            <w:proofErr w:type="spellEnd"/>
            <w:r w:rsidRPr="004424B1">
              <w:t>.</w:t>
            </w:r>
          </w:p>
        </w:tc>
      </w:tr>
      <w:tr w:rsidR="004C430C" w:rsidRPr="004424B1" w14:paraId="31EA6FD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890A724" w14:textId="77777777" w:rsidR="004C430C" w:rsidRPr="00BE1C3C" w:rsidRDefault="004C430C" w:rsidP="007B4994">
            <w:pPr>
              <w:pStyle w:val="TableCell"/>
              <w:rPr>
                <w:szCs w:val="18"/>
                <w:u w:val="single"/>
              </w:rPr>
            </w:pPr>
            <w:proofErr w:type="spellStart"/>
            <w:r w:rsidRPr="00BE1C3C">
              <w:rPr>
                <w:szCs w:val="18"/>
                <w:u w:val="single"/>
              </w:rPr>
              <w:t>argDefs</w:t>
            </w:r>
            <w:proofErr w:type="spellEnd"/>
          </w:p>
        </w:tc>
        <w:tc>
          <w:tcPr>
            <w:tcW w:w="1984" w:type="dxa"/>
          </w:tcPr>
          <w:p w14:paraId="10690B6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ArgDef</w:t>
            </w:r>
            <w:proofErr w:type="spellEnd"/>
            <w:r w:rsidRPr="004424B1">
              <w:t>&gt;</w:t>
            </w:r>
          </w:p>
        </w:tc>
        <w:tc>
          <w:tcPr>
            <w:tcW w:w="992" w:type="dxa"/>
          </w:tcPr>
          <w:p w14:paraId="28E7943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72E9A8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of argument definitions.  Arguments may be referenced in ActivityDetails and constraints.</w:t>
            </w:r>
          </w:p>
        </w:tc>
      </w:tr>
      <w:tr w:rsidR="004C430C" w:rsidRPr="004424B1" w14:paraId="174C68D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9D0E27F" w14:textId="77777777" w:rsidR="004C430C" w:rsidRPr="00BE1C3C" w:rsidRDefault="004C430C" w:rsidP="007B4994">
            <w:pPr>
              <w:pStyle w:val="TableCell"/>
              <w:rPr>
                <w:szCs w:val="18"/>
                <w:u w:val="single"/>
              </w:rPr>
            </w:pPr>
            <w:proofErr w:type="spellStart"/>
            <w:r w:rsidRPr="00BE1C3C">
              <w:rPr>
                <w:szCs w:val="18"/>
                <w:u w:val="single"/>
              </w:rPr>
              <w:t>standingOrder</w:t>
            </w:r>
            <w:proofErr w:type="spellEnd"/>
          </w:p>
        </w:tc>
        <w:tc>
          <w:tcPr>
            <w:tcW w:w="1984" w:type="dxa"/>
          </w:tcPr>
          <w:p w14:paraId="2D8DEAB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3873553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B99D350" w14:textId="0535B595"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 flag that indicates whether the planning request is for a repetitive standing order (unbounded other than by the validity period</w:t>
            </w:r>
            <w:proofErr w:type="gramStart"/>
            <w:r w:rsidRPr="004424B1">
              <w:t>), or</w:t>
            </w:r>
            <w:proofErr w:type="gramEnd"/>
            <w:r w:rsidRPr="004424B1">
              <w:t xml:space="preserve"> is a one-off request.  If it is a standing order, then the</w:t>
            </w:r>
            <w:ins w:id="29357" w:author="Quinten Van Woerkom" w:date="2024-12-03T13:32:00Z" w16du:dateUtc="2024-12-03T12:32:00Z">
              <w:r w:rsidR="00DD73B6">
                <w:t xml:space="preserve"> </w:t>
              </w:r>
            </w:ins>
            <w:ins w:id="29358" w:author="Quinten Van Woerkom" w:date="2024-12-03T14:17:00Z" w16du:dateUtc="2024-12-03T13:17:00Z">
              <w:r w:rsidR="00013ED7">
                <w:t xml:space="preserve">supplied </w:t>
              </w:r>
              <w:r w:rsidR="00013ED7">
                <w:rPr>
                  <w:b/>
                  <w:bCs/>
                </w:rPr>
                <w:t xml:space="preserve">activity </w:t>
              </w:r>
              <w:r w:rsidR="00013ED7" w:rsidRPr="00013ED7">
                <w:rPr>
                  <w:b/>
                  <w:bCs/>
                </w:rPr>
                <w:t>details</w:t>
              </w:r>
              <w:r w:rsidR="00013ED7">
                <w:t xml:space="preserve"> </w:t>
              </w:r>
            </w:ins>
            <w:ins w:id="29359" w:author="Quinten Van Woerkom" w:date="2024-12-03T13:32:00Z" w16du:dateUtc="2024-12-03T12:32:00Z">
              <w:r w:rsidR="00DD73B6" w:rsidRPr="00013ED7">
                <w:t>must</w:t>
              </w:r>
              <w:r w:rsidR="00DD73B6">
                <w:t xml:space="preserve"> be an</w:t>
              </w:r>
            </w:ins>
            <w:r w:rsidRPr="004424B1">
              <w:t xml:space="preserve"> ActivityNode </w:t>
            </w:r>
            <w:del w:id="29360" w:author="Quinten Van Woerkom" w:date="2024-12-03T13:32:00Z" w16du:dateUtc="2024-12-03T12:32:00Z">
              <w:r w:rsidRPr="004424B1" w:rsidDel="00DD73B6">
                <w:delText xml:space="preserve">must include </w:delText>
              </w:r>
            </w:del>
            <w:ins w:id="29361" w:author="Quinten Van Woerkom" w:date="2024-12-03T13:32:00Z" w16du:dateUtc="2024-12-03T12:32:00Z">
              <w:r w:rsidR="00DD73B6">
                <w:t xml:space="preserve">with </w:t>
              </w:r>
            </w:ins>
            <w:r w:rsidRPr="004424B1">
              <w:t xml:space="preserve">specification of the repetition criteria.  </w:t>
            </w:r>
            <w:r w:rsidRPr="004424B1">
              <w:rPr>
                <w:iCs/>
              </w:rPr>
              <w:t>It should be noted</w:t>
            </w:r>
            <w:r w:rsidRPr="004424B1">
              <w:t xml:space="preserve"> that a one-off request can still include repetition</w:t>
            </w:r>
            <w:commentRangeStart w:id="29362"/>
            <w:r w:rsidRPr="004424B1">
              <w:t>.</w:t>
            </w:r>
            <w:commentRangeEnd w:id="29362"/>
            <w:r w:rsidR="00DD73B6">
              <w:rPr>
                <w:rStyle w:val="CommentReference"/>
                <w:rFonts w:cs="Times New Roman"/>
                <w:lang w:val="en-US" w:eastAsia="en-US"/>
              </w:rPr>
              <w:commentReference w:id="29362"/>
            </w:r>
          </w:p>
        </w:tc>
      </w:tr>
      <w:tr w:rsidR="004C430C" w:rsidRPr="004424B1" w:rsidDel="00DD73B6" w14:paraId="5D64C2A6" w14:textId="6285E4A0" w:rsidTr="007B4994">
        <w:trPr>
          <w:del w:id="29363" w:author="Quinten Van Woerkom" w:date="2024-12-03T13:36:00Z"/>
        </w:trPr>
        <w:tc>
          <w:tcPr>
            <w:cnfStyle w:val="001000000000" w:firstRow="0" w:lastRow="0" w:firstColumn="1" w:lastColumn="0" w:oddVBand="0" w:evenVBand="0" w:oddHBand="0" w:evenHBand="0" w:firstRowFirstColumn="0" w:firstRowLastColumn="0" w:lastRowFirstColumn="0" w:lastRowLastColumn="0"/>
            <w:tcW w:w="1667" w:type="dxa"/>
          </w:tcPr>
          <w:p w14:paraId="695F1CEE" w14:textId="77C8C3EB" w:rsidR="004C430C" w:rsidRPr="00BE1C3C" w:rsidDel="00DD73B6" w:rsidRDefault="004C430C" w:rsidP="007B4994">
            <w:pPr>
              <w:pStyle w:val="TableCell"/>
              <w:rPr>
                <w:del w:id="29364" w:author="Quinten Van Woerkom" w:date="2024-12-03T13:36:00Z" w16du:dateUtc="2024-12-03T12:36:00Z"/>
                <w:szCs w:val="18"/>
                <w:u w:val="single"/>
              </w:rPr>
            </w:pPr>
            <w:del w:id="29365" w:author="Quinten Van Woerkom" w:date="2024-12-03T13:36:00Z" w16du:dateUtc="2024-12-03T12:36:00Z">
              <w:r w:rsidRPr="005C1D14" w:rsidDel="00DD73B6">
                <w:rPr>
                  <w:sz w:val="20"/>
                  <w:szCs w:val="18"/>
                  <w:u w:val="single"/>
                </w:rPr>
                <w:delText>constraints</w:delText>
              </w:r>
            </w:del>
          </w:p>
        </w:tc>
        <w:tc>
          <w:tcPr>
            <w:tcW w:w="1984" w:type="dxa"/>
          </w:tcPr>
          <w:p w14:paraId="00E5B6F9" w14:textId="6703FCBA" w:rsidR="004C430C" w:rsidRPr="004424B1" w:rsidDel="00DD73B6"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366" w:author="Quinten Van Woerkom" w:date="2024-12-03T13:36:00Z" w16du:dateUtc="2024-12-03T12:36:00Z"/>
              </w:rPr>
            </w:pPr>
            <w:del w:id="29367" w:author="Quinten Van Woerkom" w:date="2024-12-03T13:36:00Z" w16du:dateUtc="2024-12-03T12:36:00Z">
              <w:r w:rsidRPr="004424B1" w:rsidDel="00DD73B6">
                <w:delText>ConstraintNode</w:delText>
              </w:r>
            </w:del>
          </w:p>
        </w:tc>
        <w:tc>
          <w:tcPr>
            <w:tcW w:w="992" w:type="dxa"/>
          </w:tcPr>
          <w:p w14:paraId="07A92023" w14:textId="613EDD1E" w:rsidR="004C430C" w:rsidRPr="004424B1" w:rsidDel="00DD73B6"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368" w:author="Quinten Van Woerkom" w:date="2024-12-03T13:36:00Z" w16du:dateUtc="2024-12-03T12:36:00Z"/>
              </w:rPr>
            </w:pPr>
            <w:del w:id="29369" w:author="Quinten Van Woerkom" w:date="2024-12-03T13:36:00Z" w16du:dateUtc="2024-12-03T12:36:00Z">
              <w:r w:rsidRPr="004424B1" w:rsidDel="00DD73B6">
                <w:delText>Yes</w:delText>
              </w:r>
            </w:del>
          </w:p>
        </w:tc>
        <w:tc>
          <w:tcPr>
            <w:tcW w:w="4535" w:type="dxa"/>
          </w:tcPr>
          <w:p w14:paraId="7E42A299" w14:textId="603B6B07" w:rsidR="004C430C" w:rsidRPr="004424B1" w:rsidDel="00DD73B6"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370" w:author="Quinten Van Woerkom" w:date="2024-12-03T13:36:00Z" w16du:dateUtc="2024-12-03T12:36:00Z"/>
              </w:rPr>
            </w:pPr>
            <w:del w:id="29371" w:author="Quinten Van Woerkom" w:date="2024-12-03T13:36:00Z" w16du:dateUtc="2024-12-03T12:36:00Z">
              <w:r w:rsidRPr="004424B1" w:rsidDel="00DD73B6">
                <w:delText xml:space="preserve">Set of Constraints applicable to the whole planning request.  </w:delText>
              </w:r>
              <w:r w:rsidRPr="004424B1" w:rsidDel="00DD73B6">
                <w:rPr>
                  <w:iCs/>
                </w:rPr>
                <w:delText>It should be noted</w:delText>
              </w:r>
              <w:r w:rsidRPr="004424B1" w:rsidDel="00DD73B6">
                <w:delText xml:space="preserve"> that constraints specific to a </w:delText>
              </w:r>
              <w:r w:rsidRPr="004424B1" w:rsidDel="00DD73B6">
                <w:rPr>
                  <w:rStyle w:val="Term"/>
                </w:rPr>
                <w:delText xml:space="preserve">planning activity </w:delText>
              </w:r>
              <w:r w:rsidRPr="004424B1" w:rsidDel="00DD73B6">
                <w:delText>can be specified within the ActivityDetails for that activity within the ActivityNode.</w:delText>
              </w:r>
            </w:del>
          </w:p>
        </w:tc>
      </w:tr>
      <w:tr w:rsidR="004C430C" w:rsidRPr="004424B1" w14:paraId="5492E23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D8C54A9" w14:textId="77777777" w:rsidR="004C430C" w:rsidRPr="00BE1C3C" w:rsidRDefault="004C430C" w:rsidP="007B4994">
            <w:pPr>
              <w:pStyle w:val="TableCell"/>
              <w:rPr>
                <w:szCs w:val="18"/>
                <w:u w:val="single"/>
              </w:rPr>
            </w:pPr>
            <w:commentRangeStart w:id="29372"/>
            <w:r w:rsidRPr="00BE1C3C">
              <w:rPr>
                <w:szCs w:val="18"/>
                <w:u w:val="single"/>
              </w:rPr>
              <w:t>activities</w:t>
            </w:r>
          </w:p>
        </w:tc>
        <w:tc>
          <w:tcPr>
            <w:tcW w:w="1984" w:type="dxa"/>
          </w:tcPr>
          <w:p w14:paraId="0B98C8FD" w14:textId="6CBDB3A2" w:rsidR="004C430C" w:rsidRPr="004424B1" w:rsidRDefault="0057638F" w:rsidP="007B4994">
            <w:pPr>
              <w:pStyle w:val="TableCell"/>
              <w:cnfStyle w:val="000000000000" w:firstRow="0" w:lastRow="0" w:firstColumn="0" w:lastColumn="0" w:oddVBand="0" w:evenVBand="0" w:oddHBand="0" w:evenHBand="0" w:firstRowFirstColumn="0" w:firstRowLastColumn="0" w:lastRowFirstColumn="0" w:lastRowLastColumn="0"/>
            </w:pPr>
            <w:ins w:id="29373" w:author="Quinten Van Woerkom" w:date="2024-12-03T14:19:00Z" w16du:dateUtc="2024-12-03T13:19:00Z">
              <w:r>
                <w:t>List</w:t>
              </w:r>
            </w:ins>
            <w:ins w:id="29374" w:author="Peter Van Der Plas" w:date="2025-01-01T16:11:00Z" w16du:dateUtc="2025-01-01T15:11:00Z">
              <w:r w:rsidR="00275E56">
                <w:t xml:space="preserve"> </w:t>
              </w:r>
            </w:ins>
            <w:ins w:id="29375" w:author="Quinten Van Woerkom" w:date="2024-12-03T14:19:00Z" w16du:dateUtc="2024-12-03T13:19:00Z">
              <w:r>
                <w:t>&lt;</w:t>
              </w:r>
            </w:ins>
            <w:r w:rsidR="004C430C" w:rsidRPr="004424B1">
              <w:t>Activity</w:t>
            </w:r>
            <w:ins w:id="29376" w:author="Quinten Van Woerkom" w:date="2024-12-03T14:13:00Z" w16du:dateUtc="2024-12-03T13:13:00Z">
              <w:r w:rsidR="00C93599">
                <w:t>Details</w:t>
              </w:r>
            </w:ins>
            <w:ins w:id="29377" w:author="Quinten Van Woerkom" w:date="2024-12-03T14:19:00Z" w16du:dateUtc="2024-12-03T13:19:00Z">
              <w:r>
                <w:t>&gt;</w:t>
              </w:r>
            </w:ins>
            <w:del w:id="29378" w:author="Quinten Van Woerkom" w:date="2024-12-03T14:13:00Z" w16du:dateUtc="2024-12-03T13:13:00Z">
              <w:r w:rsidR="004C430C" w:rsidRPr="004424B1" w:rsidDel="00C93599">
                <w:delText>Node</w:delText>
              </w:r>
            </w:del>
          </w:p>
        </w:tc>
        <w:tc>
          <w:tcPr>
            <w:tcW w:w="992" w:type="dxa"/>
          </w:tcPr>
          <w:p w14:paraId="7F63537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0862053" w14:textId="045BDCDE"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Set of </w:t>
            </w:r>
            <w:r w:rsidRPr="004424B1">
              <w:rPr>
                <w:rStyle w:val="Term"/>
              </w:rPr>
              <w:t>activity details</w:t>
            </w:r>
            <w:r w:rsidRPr="004424B1">
              <w:t xml:space="preserve"> specifying requested activities</w:t>
            </w:r>
            <w:del w:id="29379" w:author="Quinten Van Woerkom" w:date="2024-12-03T14:13:00Z" w16du:dateUtc="2024-12-03T13:13:00Z">
              <w:r w:rsidRPr="004424B1" w:rsidDel="00C93599">
                <w:delText>, optionally with repetition</w:delText>
              </w:r>
            </w:del>
            <w:r w:rsidRPr="004424B1">
              <w:t>.</w:t>
            </w:r>
            <w:commentRangeEnd w:id="29372"/>
            <w:r w:rsidR="00C93599">
              <w:rPr>
                <w:rStyle w:val="CommentReference"/>
                <w:rFonts w:cs="Times New Roman"/>
                <w:lang w:val="en-US" w:eastAsia="en-US"/>
              </w:rPr>
              <w:commentReference w:id="29372"/>
            </w:r>
          </w:p>
        </w:tc>
      </w:tr>
    </w:tbl>
    <w:p w14:paraId="1D167D5C" w14:textId="2814B2A8" w:rsidR="00AF173D" w:rsidRPr="00AF173D" w:rsidRDefault="00AF173D">
      <w:pPr>
        <w:pStyle w:val="Notelevel1"/>
        <w:spacing w:line="240" w:lineRule="auto"/>
        <w:ind w:left="1140" w:hanging="1140"/>
        <w:rPr>
          <w:ins w:id="29380" w:author="Quinten Van Woerkom" w:date="2024-11-29T16:19:00Z" w16du:dateUtc="2024-11-29T15:19:00Z"/>
        </w:rPr>
        <w:pPrChange w:id="29381" w:author="Quinten Van Woerkom" w:date="2024-11-29T16:19:00Z" w16du:dateUtc="2024-11-29T15:19:00Z">
          <w:pPr>
            <w:pStyle w:val="HeadingNoNumber"/>
          </w:pPr>
        </w:pPrChange>
      </w:pPr>
      <w:commentRangeStart w:id="29382"/>
      <w:ins w:id="29383" w:author="Quinten Van Woerkom" w:date="2024-11-29T16:19:00Z" w16du:dateUtc="2024-11-29T15:19:00Z">
        <w:r w:rsidRPr="004424B1">
          <w:t>NOTE</w:t>
        </w:r>
        <w:r w:rsidRPr="004424B1">
          <w:tab/>
          <w:t>–</w:t>
        </w:r>
        <w:r w:rsidRPr="004424B1">
          <w:tab/>
        </w:r>
      </w:ins>
      <w:ins w:id="29384" w:author="Quinten Van Woerkom" w:date="2024-11-29T16:22:00Z" w16du:dateUtc="2024-11-29T15:22:00Z">
        <w:r>
          <w:t xml:space="preserve">Some planning systems support some notion of prioritization.  That is not </w:t>
        </w:r>
      </w:ins>
      <w:ins w:id="29385" w:author="Quinten Van Woerkom" w:date="2024-11-29T16:23:00Z" w16du:dateUtc="2024-11-29T15:23:00Z">
        <w:r>
          <w:t xml:space="preserve">natively </w:t>
        </w:r>
      </w:ins>
      <w:ins w:id="29386" w:author="Quinten Van Woerkom" w:date="2024-11-29T16:22:00Z" w16du:dateUtc="2024-11-29T15:22:00Z">
        <w:r>
          <w:t>supported by the planning request concept presented in this standard</w:t>
        </w:r>
      </w:ins>
      <w:ins w:id="29387" w:author="Quinten Van Woerkom" w:date="2024-11-29T16:23:00Z" w16du:dateUtc="2024-11-29T15:23:00Z">
        <w:r>
          <w:t>, due to the multitude of ways in which prioritization can be interpreted and implemented</w:t>
        </w:r>
      </w:ins>
      <w:ins w:id="29388" w:author="Quinten Van Woerkom" w:date="2024-11-29T16:22:00Z" w16du:dateUtc="2024-11-29T15:22:00Z">
        <w:r>
          <w:t xml:space="preserve">.  </w:t>
        </w:r>
      </w:ins>
      <w:ins w:id="29389" w:author="Quinten Van Woerkom" w:date="2024-11-29T16:23:00Z" w16du:dateUtc="2024-11-29T15:23:00Z">
        <w:r>
          <w:t>Instea</w:t>
        </w:r>
      </w:ins>
      <w:ins w:id="29390" w:author="Quinten Van Woerkom" w:date="2024-11-29T16:24:00Z" w16du:dateUtc="2024-11-29T15:24:00Z">
        <w:r>
          <w:t>d, attention is drawn to the fact that equivalent functionality can be implemented in individual planning systems by means of arguments.</w:t>
        </w:r>
      </w:ins>
      <w:commentRangeEnd w:id="29382"/>
      <w:ins w:id="29391" w:author="Quinten Van Woerkom" w:date="2024-11-29T16:25:00Z" w16du:dateUtc="2024-11-29T15:25:00Z">
        <w:r>
          <w:rPr>
            <w:rStyle w:val="CommentReference"/>
            <w:lang w:val="en-US" w:eastAsia="en-US"/>
          </w:rPr>
          <w:commentReference w:id="29382"/>
        </w:r>
      </w:ins>
    </w:p>
    <w:p w14:paraId="21FC9466" w14:textId="2687BA39" w:rsidR="004C430C" w:rsidRDefault="00582758">
      <w:pPr>
        <w:pStyle w:val="Heading5"/>
        <w:spacing w:before="480"/>
        <w:rPr>
          <w:ins w:id="29392" w:author="Quinten Van Woerkom" w:date="2024-12-18T15:15:00Z" w16du:dateUtc="2024-12-18T14:15:00Z"/>
        </w:rPr>
        <w:pPrChange w:id="29393" w:author="Peter Van Der Plas" w:date="2024-12-27T15:33:00Z" w16du:dateUtc="2024-12-27T14:33:00Z">
          <w:pPr>
            <w:pStyle w:val="Heading5"/>
          </w:pPr>
        </w:pPrChange>
      </w:pPr>
      <w:ins w:id="29394" w:author="Quinten Van Woerkom" w:date="2024-12-18T15:15:00Z" w16du:dateUtc="2024-12-18T14:15:00Z">
        <w:r>
          <w:t xml:space="preserve">Data Type: </w:t>
        </w:r>
      </w:ins>
      <w:r w:rsidR="004C430C" w:rsidRPr="004424B1">
        <w:t>RequestInstance</w:t>
      </w:r>
    </w:p>
    <w:p w14:paraId="35EC0744" w14:textId="50A891E8" w:rsidR="00582758" w:rsidRPr="00582758" w:rsidRDefault="00582758">
      <w:pPr>
        <w:pStyle w:val="Heading6"/>
        <w:pPrChange w:id="29395" w:author="Quinten Van Woerkom" w:date="2024-12-18T15:15:00Z" w16du:dateUtc="2024-12-18T14:15:00Z">
          <w:pPr>
            <w:pStyle w:val="HeadingNoNumber"/>
          </w:pPr>
        </w:pPrChange>
      </w:pPr>
      <w:ins w:id="29396" w:author="Quinten Van Woerkom" w:date="2024-12-18T15:15:00Z" w16du:dateUtc="2024-12-18T14:15:00Z">
        <w:r>
          <w:t>Overview</w:t>
        </w:r>
      </w:ins>
    </w:p>
    <w:p w14:paraId="71D5C6AC" w14:textId="77777777" w:rsidR="004C430C" w:rsidRPr="004424B1" w:rsidRDefault="004C430C" w:rsidP="004C430C">
      <w:pPr>
        <w:rPr>
          <w:lang w:val="en-GB"/>
        </w:rPr>
      </w:pPr>
      <w:r w:rsidRPr="004424B1">
        <w:rPr>
          <w:lang w:val="en-GB"/>
        </w:rPr>
        <w:t xml:space="preserve">A RequestInstance is an MO object that contains the specification of a planning request.  This may change over time if the request is updated by the user, each comprising a separate </w:t>
      </w:r>
      <w:r w:rsidRPr="004424B1">
        <w:rPr>
          <w:rStyle w:val="Term"/>
          <w:lang w:val="en-GB"/>
        </w:rPr>
        <w:t>version</w:t>
      </w:r>
      <w:r w:rsidRPr="004424B1">
        <w:rPr>
          <w:lang w:val="en-GB"/>
        </w:rPr>
        <w:t xml:space="preserve"> of the request with the same object </w:t>
      </w:r>
      <w:r w:rsidRPr="004424B1">
        <w:rPr>
          <w:rStyle w:val="Term"/>
          <w:lang w:val="en-GB"/>
        </w:rPr>
        <w:t>key</w:t>
      </w:r>
      <w:r w:rsidRPr="004424B1">
        <w:rPr>
          <w:lang w:val="en-GB"/>
        </w:rPr>
        <w:t>.</w:t>
      </w:r>
    </w:p>
    <w:p w14:paraId="3133A879" w14:textId="3DFB0CB6" w:rsidR="004C430C" w:rsidRPr="004424B1" w:rsidRDefault="004C430C" w:rsidP="004C430C">
      <w:pPr>
        <w:rPr>
          <w:lang w:val="en-GB"/>
        </w:rPr>
      </w:pPr>
      <w:r w:rsidRPr="004424B1">
        <w:rPr>
          <w:lang w:val="en-GB"/>
        </w:rPr>
        <w:t>In the context of a hierarchical or federated planning system, a RequestInstance can be used to submit a Plan  (</w:t>
      </w:r>
      <w:ins w:id="29397" w:author="Peter Van Der Plas" w:date="2024-12-25T20:53:00Z" w16du:dateUtc="2024-12-25T19:53:00Z">
        <w:r w:rsidR="009628E5">
          <w:rPr>
            <w:lang w:val="en-GB"/>
          </w:rPr>
          <w:fldChar w:fldCharType="begin"/>
        </w:r>
        <w:r w:rsidR="009628E5">
          <w:rPr>
            <w:lang w:val="en-GB"/>
          </w:rPr>
          <w:instrText xml:space="preserve"> REF _Ref60926405 \r \h </w:instrText>
        </w:r>
      </w:ins>
      <w:r w:rsidR="009628E5">
        <w:rPr>
          <w:lang w:val="en-GB"/>
        </w:rPr>
      </w:r>
      <w:r w:rsidR="009628E5">
        <w:rPr>
          <w:lang w:val="en-GB"/>
        </w:rPr>
        <w:fldChar w:fldCharType="separate"/>
      </w:r>
      <w:ins w:id="29398" w:author="Peter Van Der Plas" w:date="2025-01-01T17:31:00Z" w16du:dateUtc="2025-01-01T16:31:00Z">
        <w:r w:rsidR="006D1623">
          <w:rPr>
            <w:lang w:val="en-GB"/>
          </w:rPr>
          <w:t>4.5.6</w:t>
        </w:r>
      </w:ins>
      <w:ins w:id="29399" w:author="Peter Van Der Plas" w:date="2024-12-25T20:53:00Z" w16du:dateUtc="2024-12-25T19:53:00Z">
        <w:r w:rsidR="009628E5">
          <w:rPr>
            <w:lang w:val="en-GB"/>
          </w:rPr>
          <w:fldChar w:fldCharType="end"/>
        </w:r>
      </w:ins>
      <w:del w:id="29400" w:author="Peter Van Der Plas" w:date="2024-12-25T20:53:00Z" w16du:dateUtc="2024-12-25T19:53:00Z">
        <w:r w:rsidRPr="004424B1" w:rsidDel="009628E5">
          <w:rPr>
            <w:lang w:val="en-GB"/>
          </w:rPr>
          <w:fldChar w:fldCharType="begin"/>
        </w:r>
        <w:r w:rsidRPr="004424B1" w:rsidDel="009628E5">
          <w:rPr>
            <w:lang w:val="en-GB"/>
          </w:rPr>
          <w:delInstrText xml:space="preserve"> REF _Ref85019844 \r \h </w:delInstrText>
        </w:r>
        <w:r w:rsidRPr="004424B1" w:rsidDel="009628E5">
          <w:rPr>
            <w:lang w:val="en-GB"/>
          </w:rPr>
        </w:r>
        <w:r w:rsidRPr="004424B1" w:rsidDel="009628E5">
          <w:rPr>
            <w:lang w:val="en-GB"/>
          </w:rPr>
          <w:fldChar w:fldCharType="separate"/>
        </w:r>
      </w:del>
      <w:ins w:id="29401" w:author="Quinten Van Woerkom" w:date="2024-12-18T10:33:00Z" w16du:dateUtc="2024-12-18T09:33:00Z">
        <w:del w:id="29402" w:author="Peter Van Der Plas" w:date="2024-12-25T18:53:00Z" w16du:dateUtc="2024-12-25T17:53:00Z">
          <w:r w:rsidR="00077EC1" w:rsidDel="00547CCE">
            <w:rPr>
              <w:lang w:val="en-GB"/>
            </w:rPr>
            <w:delText>4.5.6.1</w:delText>
          </w:r>
        </w:del>
      </w:ins>
      <w:del w:id="29403" w:author="Peter Van Der Plas" w:date="2024-12-25T18:53:00Z" w16du:dateUtc="2024-12-25T17:53:00Z">
        <w:r w:rsidR="00BF1AC4" w:rsidDel="00547CCE">
          <w:rPr>
            <w:lang w:val="en-GB"/>
          </w:rPr>
          <w:delText>4.2.6.1</w:delText>
        </w:r>
      </w:del>
      <w:del w:id="29404" w:author="Peter Van Der Plas" w:date="2024-12-25T20:53:00Z" w16du:dateUtc="2024-12-25T19:53:00Z">
        <w:r w:rsidRPr="004424B1" w:rsidDel="009628E5">
          <w:rPr>
            <w:lang w:val="en-GB"/>
          </w:rPr>
          <w:fldChar w:fldCharType="end"/>
        </w:r>
      </w:del>
      <w:r w:rsidRPr="004424B1">
        <w:rPr>
          <w:lang w:val="en-GB"/>
        </w:rPr>
        <w:t>) to a planning function, either embedding the Plan in the RequestInstance or passing it by reference.  If passed by reference, the Plan can be retrieved using the Plan Distribution Service (</w:t>
      </w:r>
      <w:r w:rsidRPr="004424B1">
        <w:rPr>
          <w:lang w:val="en-GB"/>
        </w:rPr>
        <w:fldChar w:fldCharType="begin"/>
      </w:r>
      <w:r w:rsidRPr="004424B1">
        <w:rPr>
          <w:lang w:val="en-GB"/>
        </w:rPr>
        <w:instrText xml:space="preserve"> REF _Ref68800723 \r \h </w:instrText>
      </w:r>
      <w:r w:rsidRPr="004424B1">
        <w:rPr>
          <w:lang w:val="en-GB"/>
        </w:rPr>
      </w:r>
      <w:r w:rsidRPr="004424B1">
        <w:rPr>
          <w:lang w:val="en-GB"/>
        </w:rPr>
        <w:fldChar w:fldCharType="separate"/>
      </w:r>
      <w:ins w:id="29405" w:author="Peter Van Der Plas" w:date="2025-01-01T17:31:00Z" w16du:dateUtc="2025-01-01T16:31:00Z">
        <w:r w:rsidR="006D1623">
          <w:rPr>
            <w:lang w:val="en-GB"/>
          </w:rPr>
          <w:t>3.6</w:t>
        </w:r>
      </w:ins>
      <w:ins w:id="29406" w:author="Quinten Van Woerkom" w:date="2024-12-18T10:33:00Z" w16du:dateUtc="2024-12-18T09:33:00Z">
        <w:del w:id="29407" w:author="Peter Van Der Plas" w:date="2024-12-25T18:53:00Z" w16du:dateUtc="2024-12-25T17:53:00Z">
          <w:r w:rsidR="00077EC1" w:rsidDel="00547CCE">
            <w:rPr>
              <w:lang w:val="en-GB"/>
            </w:rPr>
            <w:delText>3.6</w:delText>
          </w:r>
        </w:del>
      </w:ins>
      <w:del w:id="29408" w:author="Peter Van Der Plas" w:date="2024-12-25T18:53:00Z" w16du:dateUtc="2024-12-25T17:53:00Z">
        <w:r w:rsidR="00BF1AC4" w:rsidDel="00547CCE">
          <w:rPr>
            <w:lang w:val="en-GB"/>
          </w:rPr>
          <w:delText>3.3</w:delText>
        </w:r>
      </w:del>
      <w:r w:rsidRPr="004424B1">
        <w:rPr>
          <w:lang w:val="en-GB"/>
        </w:rPr>
        <w:fldChar w:fldCharType="end"/>
      </w:r>
      <w:r w:rsidRPr="004424B1">
        <w:rPr>
          <w:lang w:val="en-GB"/>
        </w:rPr>
        <w:t>).  Patch plans are not permitted in this context.</w:t>
      </w:r>
    </w:p>
    <w:p w14:paraId="63A63A07" w14:textId="169413A3" w:rsidR="005E7C19" w:rsidRPr="005E7C19" w:rsidRDefault="004C430C">
      <w:pPr>
        <w:pStyle w:val="Notelevel1"/>
        <w:spacing w:line="240" w:lineRule="auto"/>
        <w:ind w:left="1140" w:hanging="1140"/>
        <w:rPr>
          <w:ins w:id="29409" w:author="Quinten Van Woerkom" w:date="2024-12-18T17:13:00Z" w16du:dateUtc="2024-12-18T16:13:00Z"/>
        </w:rPr>
        <w:pPrChange w:id="29410" w:author="Quinten Van Woerkom" w:date="2024-12-18T17:14:00Z" w16du:dateUtc="2024-12-18T16:14:00Z">
          <w:pPr>
            <w:pStyle w:val="Heading6"/>
            <w:spacing w:after="240"/>
          </w:pPr>
        </w:pPrChange>
      </w:pPr>
      <w:r w:rsidRPr="004424B1">
        <w:t>NOTE</w:t>
      </w:r>
      <w:r w:rsidRPr="004424B1">
        <w:tab/>
        <w:t>–</w:t>
      </w:r>
      <w:r w:rsidRPr="004424B1">
        <w:tab/>
      </w:r>
      <w:proofErr w:type="spellStart"/>
      <w:r w:rsidRPr="004424B1">
        <w:t>RequestInstances</w:t>
      </w:r>
      <w:proofErr w:type="spellEnd"/>
      <w:r w:rsidRPr="004424B1">
        <w:t xml:space="preserve"> may be created from a </w:t>
      </w:r>
      <w:proofErr w:type="spellStart"/>
      <w:r w:rsidRPr="004424B1">
        <w:t>RequestDefinition</w:t>
      </w:r>
      <w:proofErr w:type="spellEnd"/>
      <w:r w:rsidRPr="004424B1">
        <w:t xml:space="preserve"> that has defined arguments (as </w:t>
      </w:r>
      <w:proofErr w:type="spellStart"/>
      <w:r w:rsidRPr="004424B1">
        <w:t>ArgDefs</w:t>
      </w:r>
      <w:proofErr w:type="spellEnd"/>
      <w:r w:rsidRPr="004424B1">
        <w:t xml:space="preserve">) and will in this case have the associated Arguments.  An ad-hoc RequestInstance is not anticipated to hold any Arguments.  The values that can be parameterized through the arguments of a re-usable </w:t>
      </w:r>
      <w:proofErr w:type="spellStart"/>
      <w:r w:rsidRPr="004424B1">
        <w:t>RequestDefinition</w:t>
      </w:r>
      <w:proofErr w:type="spellEnd"/>
      <w:r w:rsidRPr="004424B1">
        <w:t xml:space="preserve"> can be directly entered in a RequestInstance, and there would be no corresponding </w:t>
      </w:r>
      <w:proofErr w:type="spellStart"/>
      <w:r w:rsidRPr="004424B1">
        <w:t>ArgDef</w:t>
      </w:r>
      <w:proofErr w:type="spellEnd"/>
      <w:r w:rsidRPr="004424B1">
        <w:t xml:space="preserve"> associated with any Arguments supplied.</w:t>
      </w:r>
    </w:p>
    <w:p w14:paraId="79E2A693" w14:textId="6B6E8608" w:rsidR="00582758" w:rsidDel="005E7C19" w:rsidRDefault="00582758" w:rsidP="005E7C19">
      <w:pPr>
        <w:pStyle w:val="Heading6"/>
        <w:rPr>
          <w:del w:id="29411" w:author="Quinten Van Woerkom" w:date="2024-12-18T15:16:00Z" w16du:dateUtc="2024-12-18T14:16:00Z"/>
          <w:lang w:val="en-GB" w:eastAsia="en-GB"/>
        </w:rPr>
      </w:pPr>
    </w:p>
    <w:p w14:paraId="043C025A" w14:textId="5E63775C" w:rsidR="007E7075" w:rsidRDefault="005E7C19">
      <w:pPr>
        <w:pStyle w:val="Heading6"/>
        <w:spacing w:before="480" w:after="240"/>
        <w:rPr>
          <w:ins w:id="29412" w:author="Quinten Van Woerkom" w:date="2024-12-18T17:13:00Z" w16du:dateUtc="2024-12-18T16:13:00Z"/>
          <w:lang w:val="en-GB" w:eastAsia="en-GB"/>
        </w:rPr>
        <w:pPrChange w:id="29413" w:author="Peter Van Der Plas" w:date="2024-12-27T15:33:00Z" w16du:dateUtc="2024-12-27T14:33:00Z">
          <w:pPr>
            <w:pStyle w:val="Heading6"/>
            <w:spacing w:after="240"/>
          </w:pPr>
        </w:pPrChange>
      </w:pPr>
      <w:ins w:id="29414" w:author="Quinten Van Woerkom" w:date="2024-12-18T17:14:00Z" w16du:dateUtc="2024-12-18T16:14:00Z">
        <w:r>
          <w:rPr>
            <w:lang w:val="en-GB" w:eastAsia="en-GB"/>
          </w:rPr>
          <w:t>Definition</w:t>
        </w:r>
      </w:ins>
    </w:p>
    <w:p w14:paraId="74E52055" w14:textId="392B81E5" w:rsidR="00747A7E" w:rsidRPr="00747A7E" w:rsidDel="005E7C19" w:rsidRDefault="00747A7E">
      <w:pPr>
        <w:spacing w:before="0" w:after="240"/>
        <w:rPr>
          <w:del w:id="29415" w:author="Quinten Van Woerkom" w:date="2024-12-18T17:14:00Z" w16du:dateUtc="2024-12-18T16:14:00Z"/>
          <w:lang w:val="en-GB" w:eastAsia="en-GB"/>
        </w:rPr>
        <w:pPrChange w:id="29416" w:author="Quinten Van Woerkom" w:date="2024-12-18T17:14:00Z" w16du:dateUtc="2024-12-18T16:14:00Z">
          <w:pPr>
            <w:spacing w:before="0"/>
          </w:pPr>
        </w:pPrChange>
      </w:pPr>
    </w:p>
    <w:tbl>
      <w:tblPr>
        <w:tblStyle w:val="RBTable"/>
        <w:tblW w:w="9179" w:type="dxa"/>
        <w:tblLayout w:type="fixed"/>
        <w:tblLook w:val="0400" w:firstRow="0" w:lastRow="0" w:firstColumn="0" w:lastColumn="0" w:noHBand="0" w:noVBand="1"/>
        <w:tblCaption w:val="DSO RequestInstance E1"/>
      </w:tblPr>
      <w:tblGrid>
        <w:gridCol w:w="1667"/>
        <w:gridCol w:w="2977"/>
        <w:gridCol w:w="992"/>
        <w:gridCol w:w="1843"/>
        <w:gridCol w:w="708"/>
        <w:gridCol w:w="992"/>
      </w:tblGrid>
      <w:tr w:rsidR="004C430C" w:rsidRPr="004424B1" w14:paraId="1E0D9611" w14:textId="77777777" w:rsidTr="00D72453">
        <w:tc>
          <w:tcPr>
            <w:tcW w:w="1666" w:type="dxa"/>
            <w:shd w:val="clear" w:color="auto" w:fill="00CCFF"/>
          </w:tcPr>
          <w:p w14:paraId="2C4DEEE2" w14:textId="77777777" w:rsidR="004C430C" w:rsidRPr="002A0611" w:rsidRDefault="004C430C" w:rsidP="007B4994">
            <w:pPr>
              <w:pStyle w:val="TableCell"/>
              <w:rPr>
                <w:bCs/>
                <w:color w:val="auto"/>
                <w:szCs w:val="18"/>
                <w:rPrChange w:id="29417" w:author="Peter Van Der Plas" w:date="2024-12-27T15:33:00Z" w16du:dateUtc="2024-12-27T14:33:00Z">
                  <w:rPr>
                    <w:color w:val="FFFFFF" w:themeColor="background1"/>
                  </w:rPr>
                </w:rPrChange>
              </w:rPr>
            </w:pPr>
            <w:r w:rsidRPr="002A0611">
              <w:rPr>
                <w:bCs/>
                <w:color w:val="auto"/>
                <w:szCs w:val="18"/>
                <w:rPrChange w:id="29418" w:author="Peter Van Der Plas" w:date="2024-12-27T15:33:00Z" w16du:dateUtc="2024-12-27T14:33:00Z">
                  <w:rPr>
                    <w:color w:val="FFFFFF" w:themeColor="background1"/>
                  </w:rPr>
                </w:rPrChange>
              </w:rPr>
              <w:t>Name</w:t>
            </w:r>
          </w:p>
        </w:tc>
        <w:tc>
          <w:tcPr>
            <w:tcW w:w="2976" w:type="dxa"/>
          </w:tcPr>
          <w:p w14:paraId="44D231FD" w14:textId="77777777" w:rsidR="004C430C" w:rsidRPr="002A0611" w:rsidRDefault="004C430C" w:rsidP="007B4994">
            <w:pPr>
              <w:pStyle w:val="TableCell"/>
              <w:rPr>
                <w:b/>
                <w:szCs w:val="18"/>
              </w:rPr>
            </w:pPr>
            <w:r w:rsidRPr="002A0611">
              <w:rPr>
                <w:b/>
                <w:szCs w:val="18"/>
              </w:rPr>
              <w:t>RequestInstance</w:t>
            </w:r>
          </w:p>
        </w:tc>
        <w:tc>
          <w:tcPr>
            <w:tcW w:w="992" w:type="dxa"/>
            <w:shd w:val="clear" w:color="auto" w:fill="00CCFF"/>
          </w:tcPr>
          <w:p w14:paraId="4ED4813D" w14:textId="77777777" w:rsidR="004C430C" w:rsidRPr="002A0611" w:rsidRDefault="004C430C" w:rsidP="007B4994">
            <w:pPr>
              <w:pStyle w:val="TableCell"/>
              <w:rPr>
                <w:bCs/>
                <w:color w:val="auto"/>
                <w:szCs w:val="18"/>
                <w:rPrChange w:id="29419" w:author="Peter Van Der Plas" w:date="2024-12-27T15:33:00Z" w16du:dateUtc="2024-12-27T14:33:00Z">
                  <w:rPr>
                    <w:b/>
                  </w:rPr>
                </w:rPrChange>
              </w:rPr>
            </w:pPr>
            <w:r w:rsidRPr="002A0611">
              <w:rPr>
                <w:bCs/>
                <w:color w:val="auto"/>
                <w:szCs w:val="18"/>
                <w:rPrChange w:id="29420" w:author="Peter Van Der Plas" w:date="2024-12-27T15:33:00Z" w16du:dateUtc="2024-12-27T14:33:00Z">
                  <w:rPr>
                    <w:b/>
                    <w:color w:val="FFFFFF" w:themeColor="background1"/>
                  </w:rPr>
                </w:rPrChange>
              </w:rPr>
              <w:t>Extends</w:t>
            </w:r>
          </w:p>
        </w:tc>
        <w:tc>
          <w:tcPr>
            <w:tcW w:w="1842" w:type="dxa"/>
          </w:tcPr>
          <w:p w14:paraId="496EE231" w14:textId="77777777" w:rsidR="004C430C" w:rsidRPr="002A0611" w:rsidRDefault="004C430C" w:rsidP="007B4994">
            <w:pPr>
              <w:pStyle w:val="TableCell"/>
              <w:rPr>
                <w:b/>
                <w:szCs w:val="18"/>
              </w:rPr>
            </w:pPr>
            <w:proofErr w:type="gramStart"/>
            <w:r w:rsidRPr="002A0611">
              <w:rPr>
                <w:szCs w:val="18"/>
              </w:rPr>
              <w:t>MAL::</w:t>
            </w:r>
            <w:proofErr w:type="gramEnd"/>
            <w:r w:rsidRPr="002A0611">
              <w:rPr>
                <w:szCs w:val="18"/>
              </w:rPr>
              <w:t>Object</w:t>
            </w:r>
          </w:p>
        </w:tc>
        <w:tc>
          <w:tcPr>
            <w:tcW w:w="708" w:type="dxa"/>
            <w:shd w:val="clear" w:color="auto" w:fill="00CCFF"/>
          </w:tcPr>
          <w:p w14:paraId="3DE85442" w14:textId="77777777" w:rsidR="004C430C" w:rsidRPr="002A0611" w:rsidRDefault="004C430C" w:rsidP="007B4994">
            <w:pPr>
              <w:pStyle w:val="TableCell"/>
              <w:rPr>
                <w:bCs/>
                <w:color w:val="auto"/>
                <w:szCs w:val="18"/>
                <w:rPrChange w:id="29421" w:author="Peter Van Der Plas" w:date="2024-12-27T15:33:00Z" w16du:dateUtc="2024-12-27T14:33:00Z">
                  <w:rPr>
                    <w:b/>
                  </w:rPr>
                </w:rPrChange>
              </w:rPr>
            </w:pPr>
            <w:r w:rsidRPr="002A0611">
              <w:rPr>
                <w:bCs/>
                <w:color w:val="auto"/>
                <w:szCs w:val="18"/>
                <w:rPrChange w:id="29422" w:author="Peter Van Der Plas" w:date="2024-12-27T15:33:00Z" w16du:dateUtc="2024-12-27T14:33:00Z">
                  <w:rPr>
                    <w:b/>
                    <w:color w:val="FFFFFF" w:themeColor="background1"/>
                  </w:rPr>
                </w:rPrChange>
              </w:rPr>
              <w:t>SFP</w:t>
            </w:r>
          </w:p>
        </w:tc>
        <w:tc>
          <w:tcPr>
            <w:tcW w:w="992" w:type="dxa"/>
          </w:tcPr>
          <w:p w14:paraId="14F53561" w14:textId="77777777" w:rsidR="004C430C" w:rsidRPr="002A0611" w:rsidRDefault="004C430C" w:rsidP="007B4994">
            <w:pPr>
              <w:pStyle w:val="TableCell"/>
              <w:jc w:val="right"/>
              <w:rPr>
                <w:szCs w:val="18"/>
              </w:rPr>
            </w:pPr>
            <w:r w:rsidRPr="002A0611">
              <w:rPr>
                <w:szCs w:val="18"/>
              </w:rPr>
              <w:t>402</w:t>
            </w:r>
          </w:p>
        </w:tc>
      </w:tr>
    </w:tbl>
    <w:p w14:paraId="0A42DD20"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76B3F150"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229CB06" w14:textId="1BD2E217" w:rsidR="004C430C" w:rsidRPr="004424B1" w:rsidRDefault="004C430C" w:rsidP="007B4994">
            <w:pPr>
              <w:pStyle w:val="TableCell"/>
            </w:pPr>
            <w:del w:id="29423" w:author="Quinten Van Woerkom" w:date="2024-11-25T14:49:00Z" w16du:dateUtc="2024-11-25T13:49:00Z">
              <w:r w:rsidRPr="004424B1" w:rsidDel="002B0859">
                <w:delText>Attribute</w:delText>
              </w:r>
            </w:del>
            <w:ins w:id="29424" w:author="Quinten Van Woerkom" w:date="2024-11-25T14:49:00Z" w16du:dateUtc="2024-11-25T13:49:00Z">
              <w:r w:rsidR="002B0859">
                <w:t>Field</w:t>
              </w:r>
            </w:ins>
          </w:p>
        </w:tc>
        <w:tc>
          <w:tcPr>
            <w:tcW w:w="1984" w:type="dxa"/>
          </w:tcPr>
          <w:p w14:paraId="585E7A1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3B7DFD06"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6B60AC0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7431FBF" w14:textId="77777777" w:rsidTr="00D72453">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03D7E93" w14:textId="77777777" w:rsidR="004C430C" w:rsidRPr="00BE1C3C" w:rsidRDefault="004C430C" w:rsidP="007B4994">
            <w:pPr>
              <w:pStyle w:val="TableCell"/>
              <w:rPr>
                <w:szCs w:val="18"/>
                <w:u w:val="single"/>
              </w:rPr>
            </w:pPr>
            <w:r w:rsidRPr="00BE1C3C">
              <w:rPr>
                <w:szCs w:val="18"/>
                <w:u w:val="single"/>
              </w:rPr>
              <w:t>identity</w:t>
            </w:r>
          </w:p>
        </w:tc>
        <w:tc>
          <w:tcPr>
            <w:tcW w:w="1984" w:type="dxa"/>
            <w:shd w:val="clear" w:color="auto" w:fill="D9D9D9" w:themeFill="background1" w:themeFillShade="D9"/>
          </w:tcPr>
          <w:p w14:paraId="022DB8A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ObjectIdentity</w:t>
            </w:r>
            <w:proofErr w:type="spellEnd"/>
          </w:p>
        </w:tc>
        <w:tc>
          <w:tcPr>
            <w:tcW w:w="992" w:type="dxa"/>
            <w:shd w:val="clear" w:color="auto" w:fill="D9D9D9" w:themeFill="background1" w:themeFillShade="D9"/>
          </w:tcPr>
          <w:p w14:paraId="2F10A94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shd w:val="clear" w:color="auto" w:fill="D9D9D9" w:themeFill="background1" w:themeFillShade="D9"/>
          </w:tcPr>
          <w:p w14:paraId="2D3A791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Identity of the RequestInstance, including version.</w:t>
            </w:r>
          </w:p>
        </w:tc>
      </w:tr>
      <w:tr w:rsidR="004C430C" w:rsidRPr="004424B1" w:rsidDel="00BC6310" w14:paraId="2A4D6CB7" w14:textId="0A742DF7" w:rsidTr="00DD519E">
        <w:trPr>
          <w:del w:id="29425" w:author="Quinten Van Woerkom" w:date="2024-12-02T15:15:00Z"/>
        </w:trPr>
        <w:tc>
          <w:tcPr>
            <w:cnfStyle w:val="001000000000" w:firstRow="0" w:lastRow="0" w:firstColumn="1" w:lastColumn="0" w:oddVBand="0" w:evenVBand="0" w:oddHBand="0" w:evenHBand="0" w:firstRowFirstColumn="0" w:firstRowLastColumn="0" w:lastRowFirstColumn="0" w:lastRowLastColumn="0"/>
            <w:tcW w:w="1667" w:type="dxa"/>
          </w:tcPr>
          <w:p w14:paraId="2525C06C" w14:textId="161D7E77" w:rsidR="004C430C" w:rsidRPr="00BE1C3C" w:rsidDel="00BC6310" w:rsidRDefault="004C430C" w:rsidP="007B4994">
            <w:pPr>
              <w:pStyle w:val="TableCell"/>
              <w:rPr>
                <w:del w:id="29426" w:author="Quinten Van Woerkom" w:date="2024-12-02T15:15:00Z" w16du:dateUtc="2024-12-02T14:15:00Z"/>
                <w:szCs w:val="18"/>
                <w:u w:val="single"/>
              </w:rPr>
            </w:pPr>
            <w:del w:id="29427" w:author="Quinten Van Woerkom" w:date="2024-12-02T15:15:00Z" w16du:dateUtc="2024-12-02T14:15:00Z">
              <w:r w:rsidRPr="005C1D14" w:rsidDel="00BC6310">
                <w:rPr>
                  <w:sz w:val="20"/>
                  <w:szCs w:val="18"/>
                  <w:u w:val="single"/>
                </w:rPr>
                <w:delText>userReference</w:delText>
              </w:r>
            </w:del>
          </w:p>
        </w:tc>
        <w:tc>
          <w:tcPr>
            <w:tcW w:w="1984" w:type="dxa"/>
          </w:tcPr>
          <w:p w14:paraId="3453C780" w14:textId="32552AE4"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428" w:author="Quinten Van Woerkom" w:date="2024-12-02T15:15:00Z" w16du:dateUtc="2024-12-02T14:15:00Z"/>
              </w:rPr>
            </w:pPr>
            <w:del w:id="29429" w:author="Quinten Van Woerkom" w:date="2024-12-02T15:15:00Z" w16du:dateUtc="2024-12-02T14:15:00Z">
              <w:r w:rsidRPr="004424B1" w:rsidDel="00BC6310">
                <w:delText>MAL::Identifier</w:delText>
              </w:r>
            </w:del>
          </w:p>
        </w:tc>
        <w:tc>
          <w:tcPr>
            <w:tcW w:w="992" w:type="dxa"/>
          </w:tcPr>
          <w:p w14:paraId="0D19524B" w14:textId="2E151DED"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430" w:author="Quinten Van Woerkom" w:date="2024-12-02T15:15:00Z" w16du:dateUtc="2024-12-02T14:15:00Z"/>
              </w:rPr>
            </w:pPr>
            <w:del w:id="29431" w:author="Quinten Van Woerkom" w:date="2024-12-02T15:15:00Z" w16du:dateUtc="2024-12-02T14:15:00Z">
              <w:r w:rsidRPr="004424B1" w:rsidDel="00BC6310">
                <w:delText>Yes</w:delText>
              </w:r>
            </w:del>
          </w:p>
        </w:tc>
        <w:tc>
          <w:tcPr>
            <w:tcW w:w="4535" w:type="dxa"/>
          </w:tcPr>
          <w:p w14:paraId="1F76C417" w14:textId="0A3ABD13"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432" w:author="Quinten Van Woerkom" w:date="2024-12-02T15:15:00Z" w16du:dateUtc="2024-12-02T14:15:00Z"/>
              </w:rPr>
            </w:pPr>
            <w:del w:id="29433" w:author="Quinten Van Woerkom" w:date="2024-12-02T15:15:00Z" w16du:dateUtc="2024-12-02T14:15:00Z">
              <w:r w:rsidRPr="004424B1" w:rsidDel="00BC6310">
                <w:delText>Optional user</w:delText>
              </w:r>
            </w:del>
            <w:del w:id="29434" w:author="Quinten Van Woerkom" w:date="2024-12-02T09:29:00Z" w16du:dateUtc="2024-12-02T08:29:00Z">
              <w:r w:rsidRPr="004424B1" w:rsidDel="002660FD">
                <w:delText xml:space="preserve"> </w:delText>
              </w:r>
            </w:del>
            <w:del w:id="29435" w:author="Quinten Van Woerkom" w:date="2024-12-02T15:15:00Z" w16du:dateUtc="2024-12-02T14:15:00Z">
              <w:r w:rsidRPr="004424B1" w:rsidDel="00BC6310">
                <w:delText xml:space="preserve">supplied reference for the planning request.  This is distinct from the </w:delText>
              </w:r>
            </w:del>
            <w:del w:id="29436" w:author="Quinten Van Woerkom" w:date="2024-11-26T14:20:00Z" w16du:dateUtc="2024-11-26T13:20:00Z">
              <w:r w:rsidRPr="004424B1" w:rsidDel="00DF55AA">
                <w:delText xml:space="preserve">instancetID </w:delText>
              </w:r>
            </w:del>
            <w:del w:id="29437" w:author="Quinten Van Woerkom" w:date="2024-12-02T15:15:00Z" w16du:dateUtc="2024-12-02T14:15:00Z">
              <w:r w:rsidRPr="004424B1" w:rsidDel="00BC6310">
                <w:delText>of the RequestInstance that is assigned by the planning function.</w:delText>
              </w:r>
            </w:del>
          </w:p>
        </w:tc>
      </w:tr>
      <w:tr w:rsidR="00BC6310" w:rsidRPr="004424B1" w14:paraId="54D3BCFF" w14:textId="77777777" w:rsidTr="00DD519E">
        <w:trPr>
          <w:ins w:id="29438" w:author="Quinten Van Woerkom" w:date="2024-12-02T15:15:00Z"/>
        </w:trPr>
        <w:tc>
          <w:tcPr>
            <w:cnfStyle w:val="001000000000" w:firstRow="0" w:lastRow="0" w:firstColumn="1" w:lastColumn="0" w:oddVBand="0" w:evenVBand="0" w:oddHBand="0" w:evenHBand="0" w:firstRowFirstColumn="0" w:firstRowLastColumn="0" w:lastRowFirstColumn="0" w:lastRowLastColumn="0"/>
            <w:tcW w:w="1667" w:type="dxa"/>
          </w:tcPr>
          <w:p w14:paraId="7A9FCD85" w14:textId="2A48ED17" w:rsidR="00BC6310" w:rsidRPr="00BE1C3C" w:rsidDel="005C2DD0" w:rsidRDefault="00BC6310" w:rsidP="007B4994">
            <w:pPr>
              <w:pStyle w:val="TableCell"/>
              <w:rPr>
                <w:ins w:id="29439" w:author="Quinten Van Woerkom" w:date="2024-12-02T15:15:00Z" w16du:dateUtc="2024-12-02T14:15:00Z"/>
                <w:szCs w:val="18"/>
                <w:u w:val="single"/>
              </w:rPr>
            </w:pPr>
            <w:proofErr w:type="spellStart"/>
            <w:ins w:id="29440" w:author="Quinten Van Woerkom" w:date="2024-12-02T15:15:00Z" w16du:dateUtc="2024-12-02T14:15:00Z">
              <w:r w:rsidRPr="00BE1C3C">
                <w:rPr>
                  <w:szCs w:val="18"/>
                  <w:u w:val="single"/>
                </w:rPr>
                <w:t>request</w:t>
              </w:r>
            </w:ins>
            <w:ins w:id="29441" w:author="Quinten Van Woerkom" w:date="2024-12-02T15:16:00Z" w16du:dateUtc="2024-12-02T14:16:00Z">
              <w:r w:rsidRPr="00BE1C3C">
                <w:rPr>
                  <w:szCs w:val="18"/>
                  <w:u w:val="single"/>
                </w:rPr>
                <w:t>Details</w:t>
              </w:r>
            </w:ins>
            <w:proofErr w:type="spellEnd"/>
          </w:p>
        </w:tc>
        <w:tc>
          <w:tcPr>
            <w:tcW w:w="1984" w:type="dxa"/>
          </w:tcPr>
          <w:p w14:paraId="5F9C6D70" w14:textId="5CB02522" w:rsidR="00BC6310" w:rsidRPr="004424B1" w:rsidRDefault="00BC6310" w:rsidP="007B4994">
            <w:pPr>
              <w:pStyle w:val="TableCell"/>
              <w:cnfStyle w:val="000000000000" w:firstRow="0" w:lastRow="0" w:firstColumn="0" w:lastColumn="0" w:oddVBand="0" w:evenVBand="0" w:oddHBand="0" w:evenHBand="0" w:firstRowFirstColumn="0" w:firstRowLastColumn="0" w:lastRowFirstColumn="0" w:lastRowLastColumn="0"/>
              <w:rPr>
                <w:ins w:id="29442" w:author="Quinten Van Woerkom" w:date="2024-12-02T15:15:00Z" w16du:dateUtc="2024-12-02T14:15:00Z"/>
              </w:rPr>
            </w:pPr>
            <w:ins w:id="29443" w:author="Quinten Van Woerkom" w:date="2024-12-02T15:16:00Z" w16du:dateUtc="2024-12-02T14:16:00Z">
              <w:r>
                <w:t>PlanningRequestDetails</w:t>
              </w:r>
            </w:ins>
          </w:p>
        </w:tc>
        <w:tc>
          <w:tcPr>
            <w:tcW w:w="992" w:type="dxa"/>
          </w:tcPr>
          <w:p w14:paraId="0F1F40ED" w14:textId="0BE34F0A" w:rsidR="00BC6310" w:rsidRPr="004424B1" w:rsidRDefault="00BC6310" w:rsidP="007B4994">
            <w:pPr>
              <w:pStyle w:val="TableCell"/>
              <w:cnfStyle w:val="000000000000" w:firstRow="0" w:lastRow="0" w:firstColumn="0" w:lastColumn="0" w:oddVBand="0" w:evenVBand="0" w:oddHBand="0" w:evenHBand="0" w:firstRowFirstColumn="0" w:firstRowLastColumn="0" w:lastRowFirstColumn="0" w:lastRowLastColumn="0"/>
              <w:rPr>
                <w:ins w:id="29444" w:author="Quinten Van Woerkom" w:date="2024-12-02T15:15:00Z" w16du:dateUtc="2024-12-02T14:15:00Z"/>
              </w:rPr>
            </w:pPr>
            <w:ins w:id="29445" w:author="Quinten Van Woerkom" w:date="2024-12-02T15:16:00Z" w16du:dateUtc="2024-12-02T14:16:00Z">
              <w:r>
                <w:t>No</w:t>
              </w:r>
            </w:ins>
          </w:p>
        </w:tc>
        <w:tc>
          <w:tcPr>
            <w:tcW w:w="4535" w:type="dxa"/>
          </w:tcPr>
          <w:p w14:paraId="3D0A7267" w14:textId="1A33B598" w:rsidR="00BC6310" w:rsidRPr="004424B1" w:rsidRDefault="00BC6310" w:rsidP="007B4994">
            <w:pPr>
              <w:pStyle w:val="TableCell"/>
              <w:cnfStyle w:val="000000000000" w:firstRow="0" w:lastRow="0" w:firstColumn="0" w:lastColumn="0" w:oddVBand="0" w:evenVBand="0" w:oddHBand="0" w:evenHBand="0" w:firstRowFirstColumn="0" w:firstRowLastColumn="0" w:lastRowFirstColumn="0" w:lastRowLastColumn="0"/>
              <w:rPr>
                <w:ins w:id="29446" w:author="Quinten Van Woerkom" w:date="2024-12-02T15:15:00Z" w16du:dateUtc="2024-12-02T14:15:00Z"/>
              </w:rPr>
            </w:pPr>
            <w:ins w:id="29447" w:author="Quinten Van Woerkom" w:date="2024-12-02T15:17:00Z" w16du:dateUtc="2024-12-02T14:17:00Z">
              <w:r>
                <w:t>The contents of the planning request</w:t>
              </w:r>
            </w:ins>
            <w:ins w:id="29448" w:author="Peter Van Der Plas" w:date="2024-12-28T18:42:00Z" w16du:dateUtc="2024-12-28T17:42:00Z">
              <w:r w:rsidR="00CF350D">
                <w:t>.</w:t>
              </w:r>
            </w:ins>
          </w:p>
        </w:tc>
      </w:tr>
      <w:tr w:rsidR="004C430C" w:rsidRPr="004424B1" w14:paraId="2BA6D183"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77507175" w14:textId="380C8A8D" w:rsidR="004C430C" w:rsidRPr="00BE1C3C" w:rsidRDefault="004C430C" w:rsidP="007B4994">
            <w:pPr>
              <w:pStyle w:val="TableCell"/>
              <w:rPr>
                <w:szCs w:val="18"/>
                <w:u w:val="single"/>
              </w:rPr>
            </w:pPr>
            <w:commentRangeStart w:id="29449"/>
            <w:del w:id="29450" w:author="Quinten Van Woerkom" w:date="2024-11-25T14:19:00Z" w16du:dateUtc="2024-11-25T13:19:00Z">
              <w:r w:rsidRPr="00BE1C3C" w:rsidDel="005C2DD0">
                <w:rPr>
                  <w:szCs w:val="18"/>
                  <w:u w:val="single"/>
                </w:rPr>
                <w:delText>creationDate</w:delText>
              </w:r>
            </w:del>
            <w:proofErr w:type="spellStart"/>
            <w:ins w:id="29451" w:author="Quinten Van Woerkom" w:date="2024-11-25T14:19:00Z" w16du:dateUtc="2024-11-25T13:19:00Z">
              <w:r w:rsidR="005C2DD0" w:rsidRPr="00BE1C3C">
                <w:rPr>
                  <w:szCs w:val="18"/>
                  <w:u w:val="single"/>
                </w:rPr>
                <w:t>creationTime</w:t>
              </w:r>
              <w:commentRangeEnd w:id="29449"/>
              <w:proofErr w:type="spellEnd"/>
              <w:r w:rsidR="005C2DD0" w:rsidRPr="002A0611">
                <w:rPr>
                  <w:rStyle w:val="CommentReference"/>
                  <w:rFonts w:cs="Times New Roman"/>
                  <w:sz w:val="18"/>
                  <w:szCs w:val="18"/>
                  <w:lang w:val="en-US" w:eastAsia="en-US"/>
                  <w:rPrChange w:id="29452" w:author="Peter Van Der Plas" w:date="2024-12-27T15:33:00Z" w16du:dateUtc="2024-12-27T14:33:00Z">
                    <w:rPr>
                      <w:rStyle w:val="CommentReference"/>
                      <w:rFonts w:cs="Times New Roman"/>
                      <w:lang w:val="en-US" w:eastAsia="en-US"/>
                    </w:rPr>
                  </w:rPrChange>
                </w:rPr>
                <w:commentReference w:id="29449"/>
              </w:r>
            </w:ins>
          </w:p>
        </w:tc>
        <w:tc>
          <w:tcPr>
            <w:tcW w:w="1984" w:type="dxa"/>
          </w:tcPr>
          <w:p w14:paraId="641D928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5D8C57E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C16397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Creation date-time of the RequestInstance version.</w:t>
            </w:r>
          </w:p>
        </w:tc>
      </w:tr>
      <w:tr w:rsidR="004C430C" w:rsidRPr="004424B1" w:rsidDel="00BC6310" w14:paraId="2456740B" w14:textId="39A66918" w:rsidTr="00DD519E">
        <w:trPr>
          <w:del w:id="29453" w:author="Quinten Van Woerkom" w:date="2024-12-02T15:15:00Z"/>
        </w:trPr>
        <w:tc>
          <w:tcPr>
            <w:cnfStyle w:val="001000000000" w:firstRow="0" w:lastRow="0" w:firstColumn="1" w:lastColumn="0" w:oddVBand="0" w:evenVBand="0" w:oddHBand="0" w:evenHBand="0" w:firstRowFirstColumn="0" w:firstRowLastColumn="0" w:lastRowFirstColumn="0" w:lastRowLastColumn="0"/>
            <w:tcW w:w="1667" w:type="dxa"/>
          </w:tcPr>
          <w:p w14:paraId="39C0553F" w14:textId="1CDE3CE5" w:rsidR="004C430C" w:rsidRPr="00BE1C3C" w:rsidDel="00BC6310" w:rsidRDefault="004C430C" w:rsidP="007B4994">
            <w:pPr>
              <w:pStyle w:val="TableCell"/>
              <w:rPr>
                <w:del w:id="29454" w:author="Quinten Van Woerkom" w:date="2024-12-02T15:15:00Z" w16du:dateUtc="2024-12-02T14:15:00Z"/>
                <w:szCs w:val="18"/>
                <w:u w:val="single"/>
              </w:rPr>
            </w:pPr>
            <w:del w:id="29455" w:author="Quinten Van Woerkom" w:date="2024-12-02T15:15:00Z" w16du:dateUtc="2024-12-02T14:15:00Z">
              <w:r w:rsidRPr="005C1D14" w:rsidDel="00BC6310">
                <w:rPr>
                  <w:sz w:val="20"/>
                  <w:szCs w:val="18"/>
                  <w:u w:val="single"/>
                </w:rPr>
                <w:delText>definition</w:delText>
              </w:r>
            </w:del>
          </w:p>
        </w:tc>
        <w:tc>
          <w:tcPr>
            <w:tcW w:w="1984" w:type="dxa"/>
          </w:tcPr>
          <w:p w14:paraId="229336BE" w14:textId="7B420C40"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456" w:author="Quinten Van Woerkom" w:date="2024-12-02T15:15:00Z" w16du:dateUtc="2024-12-02T14:15:00Z"/>
              </w:rPr>
            </w:pPr>
            <w:del w:id="29457" w:author="Quinten Van Woerkom" w:date="2024-12-02T15:15:00Z" w16du:dateUtc="2024-12-02T14:15:00Z">
              <w:r w:rsidRPr="004424B1" w:rsidDel="00BC6310">
                <w:delText>MAL::ObjectRef</w:delText>
              </w:r>
              <w:r w:rsidRPr="004424B1" w:rsidDel="00BC6310">
                <w:br/>
                <w:delText>&lt;RequestDefinition&gt;</w:delText>
              </w:r>
            </w:del>
          </w:p>
        </w:tc>
        <w:tc>
          <w:tcPr>
            <w:tcW w:w="992" w:type="dxa"/>
          </w:tcPr>
          <w:p w14:paraId="04A7DD3C" w14:textId="47AB9AF6"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458" w:author="Quinten Van Woerkom" w:date="2024-12-02T15:15:00Z" w16du:dateUtc="2024-12-02T14:15:00Z"/>
              </w:rPr>
            </w:pPr>
            <w:del w:id="29459" w:author="Quinten Van Woerkom" w:date="2024-12-02T15:15:00Z" w16du:dateUtc="2024-12-02T14:15:00Z">
              <w:r w:rsidRPr="004424B1" w:rsidDel="00BC6310">
                <w:delText>Yes</w:delText>
              </w:r>
            </w:del>
          </w:p>
        </w:tc>
        <w:tc>
          <w:tcPr>
            <w:tcW w:w="4535" w:type="dxa"/>
          </w:tcPr>
          <w:p w14:paraId="36DF01D7" w14:textId="38A55479"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460" w:author="Quinten Van Woerkom" w:date="2024-12-02T15:15:00Z" w16du:dateUtc="2024-12-02T14:15:00Z"/>
              </w:rPr>
            </w:pPr>
            <w:del w:id="29461" w:author="Quinten Van Woerkom" w:date="2024-12-02T15:15:00Z" w16du:dateUtc="2024-12-02T14:15:00Z">
              <w:r w:rsidRPr="004424B1" w:rsidDel="00BC6310">
                <w:delText>Reference to the RequestDefinition from which the RequestInstance was created, if a planning request template was used.</w:delText>
              </w:r>
            </w:del>
          </w:p>
        </w:tc>
      </w:tr>
      <w:tr w:rsidR="004C430C" w:rsidRPr="004424B1" w:rsidDel="00BC6310" w14:paraId="108028AF" w14:textId="37830454" w:rsidTr="00DD519E">
        <w:trPr>
          <w:del w:id="29462" w:author="Quinten Van Woerkom" w:date="2024-12-02T15:15:00Z"/>
        </w:trPr>
        <w:tc>
          <w:tcPr>
            <w:cnfStyle w:val="001000000000" w:firstRow="0" w:lastRow="0" w:firstColumn="1" w:lastColumn="0" w:oddVBand="0" w:evenVBand="0" w:oddHBand="0" w:evenHBand="0" w:firstRowFirstColumn="0" w:firstRowLastColumn="0" w:lastRowFirstColumn="0" w:lastRowLastColumn="0"/>
            <w:tcW w:w="1667" w:type="dxa"/>
          </w:tcPr>
          <w:p w14:paraId="23AE82CB" w14:textId="42B5F65C" w:rsidR="004C430C" w:rsidRPr="00BE1C3C" w:rsidDel="00BC6310" w:rsidRDefault="004C430C" w:rsidP="007B4994">
            <w:pPr>
              <w:pStyle w:val="TableCell"/>
              <w:rPr>
                <w:del w:id="29463" w:author="Quinten Van Woerkom" w:date="2024-12-02T15:15:00Z" w16du:dateUtc="2024-12-02T14:15:00Z"/>
                <w:szCs w:val="18"/>
                <w:u w:val="single"/>
              </w:rPr>
            </w:pPr>
            <w:del w:id="29464" w:author="Quinten Van Woerkom" w:date="2024-12-02T15:15:00Z" w16du:dateUtc="2024-12-02T14:15:00Z">
              <w:r w:rsidRPr="005C1D14" w:rsidDel="00BC6310">
                <w:rPr>
                  <w:sz w:val="20"/>
                  <w:szCs w:val="18"/>
                  <w:u w:val="single"/>
                </w:rPr>
                <w:delText>planningPeriod</w:delText>
              </w:r>
            </w:del>
          </w:p>
        </w:tc>
        <w:tc>
          <w:tcPr>
            <w:tcW w:w="1984" w:type="dxa"/>
          </w:tcPr>
          <w:p w14:paraId="78DC7372" w14:textId="2808094F"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465" w:author="Quinten Van Woerkom" w:date="2024-12-02T15:15:00Z" w16du:dateUtc="2024-12-02T14:15:00Z"/>
              </w:rPr>
            </w:pPr>
            <w:del w:id="29466" w:author="Quinten Van Woerkom" w:date="2024-12-02T15:15:00Z" w16du:dateUtc="2024-12-02T14:15:00Z">
              <w:r w:rsidRPr="004424B1" w:rsidDel="00BC6310">
                <w:delText>MAL::Identifier</w:delText>
              </w:r>
            </w:del>
          </w:p>
        </w:tc>
        <w:tc>
          <w:tcPr>
            <w:tcW w:w="992" w:type="dxa"/>
          </w:tcPr>
          <w:p w14:paraId="3C45C41E" w14:textId="2E70205D"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467" w:author="Quinten Van Woerkom" w:date="2024-12-02T15:15:00Z" w16du:dateUtc="2024-12-02T14:15:00Z"/>
              </w:rPr>
            </w:pPr>
            <w:del w:id="29468" w:author="Quinten Van Woerkom" w:date="2024-12-02T15:15:00Z" w16du:dateUtc="2024-12-02T14:15:00Z">
              <w:r w:rsidRPr="004424B1" w:rsidDel="00BC6310">
                <w:delText>No</w:delText>
              </w:r>
            </w:del>
          </w:p>
        </w:tc>
        <w:tc>
          <w:tcPr>
            <w:tcW w:w="4535" w:type="dxa"/>
          </w:tcPr>
          <w:p w14:paraId="5B81755C" w14:textId="06C465D3"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469" w:author="Quinten Van Woerkom" w:date="2024-12-02T15:15:00Z" w16du:dateUtc="2024-12-02T14:15:00Z"/>
              </w:rPr>
            </w:pPr>
            <w:del w:id="29470" w:author="Quinten Van Woerkom" w:date="2024-12-02T15:15:00Z" w16du:dateUtc="2024-12-02T14:15:00Z">
              <w:r w:rsidRPr="004424B1" w:rsidDel="00BC6310">
                <w:delText>Specifies which planning period the planning request applies to.  Planning period IDs are mission specific, but can be used to indicate mission phase; planning cycle; or ‘semester’ in observatory missions.</w:delText>
              </w:r>
            </w:del>
          </w:p>
        </w:tc>
      </w:tr>
      <w:tr w:rsidR="004C430C" w:rsidRPr="004424B1" w:rsidDel="00BC6310" w14:paraId="7E644BE6" w14:textId="30063DF1" w:rsidTr="00DD519E">
        <w:trPr>
          <w:del w:id="29471" w:author="Quinten Van Woerkom" w:date="2024-12-02T15:15:00Z"/>
        </w:trPr>
        <w:tc>
          <w:tcPr>
            <w:cnfStyle w:val="001000000000" w:firstRow="0" w:lastRow="0" w:firstColumn="1" w:lastColumn="0" w:oddVBand="0" w:evenVBand="0" w:oddHBand="0" w:evenHBand="0" w:firstRowFirstColumn="0" w:firstRowLastColumn="0" w:lastRowFirstColumn="0" w:lastRowLastColumn="0"/>
            <w:tcW w:w="1667" w:type="dxa"/>
          </w:tcPr>
          <w:p w14:paraId="1FA58862" w14:textId="0406FD0A" w:rsidR="004C430C" w:rsidRPr="00BE1C3C" w:rsidDel="00BC6310" w:rsidRDefault="004C430C" w:rsidP="007B4994">
            <w:pPr>
              <w:pStyle w:val="TableCell"/>
              <w:rPr>
                <w:del w:id="29472" w:author="Quinten Van Woerkom" w:date="2024-12-02T15:15:00Z" w16du:dateUtc="2024-12-02T14:15:00Z"/>
                <w:szCs w:val="18"/>
                <w:u w:val="single"/>
              </w:rPr>
            </w:pPr>
            <w:bookmarkStart w:id="29473" w:name="_Hlk184044886"/>
            <w:del w:id="29474" w:author="Quinten Van Woerkom" w:date="2024-12-02T15:15:00Z" w16du:dateUtc="2024-12-02T14:15:00Z">
              <w:r w:rsidRPr="005C1D14" w:rsidDel="00BC6310">
                <w:rPr>
                  <w:sz w:val="20"/>
                  <w:szCs w:val="18"/>
                  <w:u w:val="single"/>
                </w:rPr>
                <w:delText>validityTimes</w:delText>
              </w:r>
            </w:del>
          </w:p>
        </w:tc>
        <w:tc>
          <w:tcPr>
            <w:tcW w:w="1984" w:type="dxa"/>
          </w:tcPr>
          <w:p w14:paraId="2C6DE408" w14:textId="1F39998C"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475" w:author="Quinten Van Woerkom" w:date="2024-12-02T15:15:00Z" w16du:dateUtc="2024-12-02T14:15:00Z"/>
              </w:rPr>
            </w:pPr>
            <w:del w:id="29476" w:author="Quinten Van Woerkom" w:date="2024-12-02T15:15:00Z" w16du:dateUtc="2024-12-02T14:15:00Z">
              <w:r w:rsidRPr="004424B1" w:rsidDel="00BC6310">
                <w:delText>List &lt;TimeWindow&gt;</w:delText>
              </w:r>
            </w:del>
          </w:p>
        </w:tc>
        <w:tc>
          <w:tcPr>
            <w:tcW w:w="992" w:type="dxa"/>
          </w:tcPr>
          <w:p w14:paraId="0ED1C4E0" w14:textId="279A28F1"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477" w:author="Quinten Van Woerkom" w:date="2024-12-02T15:15:00Z" w16du:dateUtc="2024-12-02T14:15:00Z"/>
              </w:rPr>
            </w:pPr>
            <w:del w:id="29478" w:author="Quinten Van Woerkom" w:date="2024-12-02T15:15:00Z" w16du:dateUtc="2024-12-02T14:15:00Z">
              <w:r w:rsidRPr="004424B1" w:rsidDel="00BC6310">
                <w:delText>Yes</w:delText>
              </w:r>
            </w:del>
          </w:p>
        </w:tc>
        <w:tc>
          <w:tcPr>
            <w:tcW w:w="4535" w:type="dxa"/>
          </w:tcPr>
          <w:p w14:paraId="207A812C" w14:textId="7D5DD0D0" w:rsidR="004C430C" w:rsidDel="00910646" w:rsidRDefault="004C430C" w:rsidP="00910646">
            <w:pPr>
              <w:pStyle w:val="TableCell"/>
              <w:cnfStyle w:val="000000000000" w:firstRow="0" w:lastRow="0" w:firstColumn="0" w:lastColumn="0" w:oddVBand="0" w:evenVBand="0" w:oddHBand="0" w:evenHBand="0" w:firstRowFirstColumn="0" w:firstRowLastColumn="0" w:lastRowFirstColumn="0" w:lastRowLastColumn="0"/>
              <w:rPr>
                <w:del w:id="29479" w:author="Quinten Van Woerkom" w:date="2024-11-25T14:02:00Z" w16du:dateUtc="2024-11-25T13:02:00Z"/>
              </w:rPr>
            </w:pPr>
            <w:del w:id="29480" w:author="Quinten Van Woerkom" w:date="2024-12-02T15:15:00Z" w16du:dateUtc="2024-12-02T14:15:00Z">
              <w:r w:rsidRPr="004424B1" w:rsidDel="00BC6310">
                <w:delText>Validity period for the planning request, expressed as one or more time windows.  The planning request must be satisfied within this period</w:delText>
              </w:r>
              <w:commentRangeStart w:id="29481"/>
              <w:r w:rsidRPr="004424B1" w:rsidDel="00BC6310">
                <w:delText>.</w:delText>
              </w:r>
              <w:commentRangeEnd w:id="29481"/>
              <w:r w:rsidR="00910646" w:rsidDel="00BC6310">
                <w:rPr>
                  <w:rStyle w:val="CommentReference"/>
                  <w:rFonts w:cs="Times New Roman"/>
                  <w:lang w:val="en-US" w:eastAsia="en-US"/>
                </w:rPr>
                <w:commentReference w:id="29481"/>
              </w:r>
            </w:del>
          </w:p>
          <w:p w14:paraId="16BA2684" w14:textId="2C1801B5" w:rsidR="00910646" w:rsidRPr="004424B1" w:rsidDel="00BC6310" w:rsidRDefault="004C430C" w:rsidP="00910646">
            <w:pPr>
              <w:pStyle w:val="TableCell"/>
              <w:cnfStyle w:val="000000000000" w:firstRow="0" w:lastRow="0" w:firstColumn="0" w:lastColumn="0" w:oddVBand="0" w:evenVBand="0" w:oddHBand="0" w:evenHBand="0" w:firstRowFirstColumn="0" w:firstRowLastColumn="0" w:lastRowFirstColumn="0" w:lastRowLastColumn="0"/>
              <w:rPr>
                <w:del w:id="29482" w:author="Quinten Van Woerkom" w:date="2024-12-02T15:15:00Z" w16du:dateUtc="2024-12-02T14:15:00Z"/>
              </w:rPr>
            </w:pPr>
            <w:del w:id="29483" w:author="Quinten Van Woerkom" w:date="2024-11-25T14:02:00Z" w16du:dateUtc="2024-11-25T13:02:00Z">
              <w:r w:rsidRPr="004424B1" w:rsidDel="00910646">
                <w:delText>Only one of validityTime or validityEvent should be present in a planning request.</w:delText>
              </w:r>
            </w:del>
          </w:p>
        </w:tc>
      </w:tr>
      <w:tr w:rsidR="004C430C" w:rsidRPr="004424B1" w:rsidDel="00BC6310" w14:paraId="31BB3074" w14:textId="252DB5A2" w:rsidTr="00DD519E">
        <w:trPr>
          <w:del w:id="29484" w:author="Quinten Van Woerkom" w:date="2024-12-02T15:15:00Z"/>
        </w:trPr>
        <w:tc>
          <w:tcPr>
            <w:cnfStyle w:val="001000000000" w:firstRow="0" w:lastRow="0" w:firstColumn="1" w:lastColumn="0" w:oddVBand="0" w:evenVBand="0" w:oddHBand="0" w:evenHBand="0" w:firstRowFirstColumn="0" w:firstRowLastColumn="0" w:lastRowFirstColumn="0" w:lastRowLastColumn="0"/>
            <w:tcW w:w="1667" w:type="dxa"/>
          </w:tcPr>
          <w:p w14:paraId="68C0AE5D" w14:textId="13A6AC31" w:rsidR="004C430C" w:rsidRPr="00BE1C3C" w:rsidDel="00BC6310" w:rsidRDefault="004C430C" w:rsidP="007B4994">
            <w:pPr>
              <w:pStyle w:val="TableCell"/>
              <w:rPr>
                <w:del w:id="29485" w:author="Quinten Van Woerkom" w:date="2024-12-02T15:15:00Z" w16du:dateUtc="2024-12-02T14:15:00Z"/>
                <w:szCs w:val="18"/>
                <w:u w:val="single"/>
              </w:rPr>
            </w:pPr>
            <w:del w:id="29486" w:author="Quinten Van Woerkom" w:date="2024-12-02T15:15:00Z" w16du:dateUtc="2024-12-02T14:15:00Z">
              <w:r w:rsidRPr="005C1D14" w:rsidDel="00BC6310">
                <w:rPr>
                  <w:sz w:val="20"/>
                  <w:szCs w:val="18"/>
                  <w:u w:val="single"/>
                </w:rPr>
                <w:delText>validityEvents</w:delText>
              </w:r>
            </w:del>
          </w:p>
        </w:tc>
        <w:tc>
          <w:tcPr>
            <w:tcW w:w="1984" w:type="dxa"/>
          </w:tcPr>
          <w:p w14:paraId="42EE10B5" w14:textId="3CA36064"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487" w:author="Quinten Van Woerkom" w:date="2024-12-02T15:15:00Z" w16du:dateUtc="2024-12-02T14:15:00Z"/>
              </w:rPr>
            </w:pPr>
            <w:del w:id="29488" w:author="Quinten Van Woerkom" w:date="2024-12-02T15:15:00Z" w16du:dateUtc="2024-12-02T14:15:00Z">
              <w:r w:rsidRPr="004424B1" w:rsidDel="00BC6310">
                <w:delText>List &lt;EventWindow&gt;</w:delText>
              </w:r>
            </w:del>
          </w:p>
        </w:tc>
        <w:tc>
          <w:tcPr>
            <w:tcW w:w="992" w:type="dxa"/>
          </w:tcPr>
          <w:p w14:paraId="4203D150" w14:textId="721FCA03"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489" w:author="Quinten Van Woerkom" w:date="2024-12-02T15:15:00Z" w16du:dateUtc="2024-12-02T14:15:00Z"/>
              </w:rPr>
            </w:pPr>
            <w:del w:id="29490" w:author="Quinten Van Woerkom" w:date="2024-12-02T15:15:00Z" w16du:dateUtc="2024-12-02T14:15:00Z">
              <w:r w:rsidRPr="004424B1" w:rsidDel="00BC6310">
                <w:delText>Yes</w:delText>
              </w:r>
            </w:del>
          </w:p>
        </w:tc>
        <w:tc>
          <w:tcPr>
            <w:tcW w:w="4535" w:type="dxa"/>
          </w:tcPr>
          <w:p w14:paraId="2781B092" w14:textId="5EF3A317" w:rsidR="004C430C" w:rsidRPr="004424B1" w:rsidDel="00910646" w:rsidRDefault="004C430C" w:rsidP="00B14879">
            <w:pPr>
              <w:pStyle w:val="TableCell"/>
              <w:cnfStyle w:val="000000000000" w:firstRow="0" w:lastRow="0" w:firstColumn="0" w:lastColumn="0" w:oddVBand="0" w:evenVBand="0" w:oddHBand="0" w:evenHBand="0" w:firstRowFirstColumn="0" w:firstRowLastColumn="0" w:lastRowFirstColumn="0" w:lastRowLastColumn="0"/>
              <w:rPr>
                <w:del w:id="29491" w:author="Quinten Van Woerkom" w:date="2024-11-25T14:02:00Z" w16du:dateUtc="2024-11-25T13:02:00Z"/>
              </w:rPr>
            </w:pPr>
            <w:del w:id="29492" w:author="Quinten Van Woerkom" w:date="2024-12-02T15:15:00Z" w16du:dateUtc="2024-12-02T14:15:00Z">
              <w:r w:rsidRPr="004424B1" w:rsidDel="00BC6310">
                <w:delText>Validity period for the planning request, expressed as one or more event windows.  The planning request must be satisfied within this period</w:delText>
              </w:r>
              <w:commentRangeStart w:id="29493"/>
              <w:r w:rsidRPr="004424B1" w:rsidDel="00BC6310">
                <w:delText>.</w:delText>
              </w:r>
              <w:commentRangeEnd w:id="29493"/>
              <w:r w:rsidR="00910646" w:rsidDel="00BC6310">
                <w:rPr>
                  <w:rStyle w:val="CommentReference"/>
                  <w:rFonts w:cs="Times New Roman"/>
                  <w:lang w:val="en-US" w:eastAsia="en-US"/>
                </w:rPr>
                <w:commentReference w:id="29493"/>
              </w:r>
            </w:del>
          </w:p>
          <w:p w14:paraId="355FA7F5" w14:textId="368EF3DA" w:rsidR="00910646" w:rsidRPr="004424B1" w:rsidDel="00BC6310" w:rsidRDefault="004C430C" w:rsidP="00910646">
            <w:pPr>
              <w:pStyle w:val="TableCell"/>
              <w:cnfStyle w:val="000000000000" w:firstRow="0" w:lastRow="0" w:firstColumn="0" w:lastColumn="0" w:oddVBand="0" w:evenVBand="0" w:oddHBand="0" w:evenHBand="0" w:firstRowFirstColumn="0" w:firstRowLastColumn="0" w:lastRowFirstColumn="0" w:lastRowLastColumn="0"/>
              <w:rPr>
                <w:del w:id="29494" w:author="Quinten Van Woerkom" w:date="2024-12-02T15:15:00Z" w16du:dateUtc="2024-12-02T14:15:00Z"/>
              </w:rPr>
            </w:pPr>
            <w:del w:id="29495" w:author="Quinten Van Woerkom" w:date="2024-11-25T14:02:00Z" w16du:dateUtc="2024-11-25T13:02:00Z">
              <w:r w:rsidRPr="004424B1" w:rsidDel="00910646">
                <w:delText>Only one of validityTime or validityEvent should be present in a planning request.</w:delText>
              </w:r>
            </w:del>
          </w:p>
        </w:tc>
      </w:tr>
      <w:bookmarkEnd w:id="29473"/>
      <w:tr w:rsidR="004C430C" w:rsidRPr="004424B1" w:rsidDel="00BC6310" w14:paraId="4FA6D540" w14:textId="2E39A7EB" w:rsidTr="00DD519E">
        <w:trPr>
          <w:del w:id="29496" w:author="Quinten Van Woerkom" w:date="2024-12-02T15:15:00Z"/>
        </w:trPr>
        <w:tc>
          <w:tcPr>
            <w:cnfStyle w:val="001000000000" w:firstRow="0" w:lastRow="0" w:firstColumn="1" w:lastColumn="0" w:oddVBand="0" w:evenVBand="0" w:oddHBand="0" w:evenHBand="0" w:firstRowFirstColumn="0" w:firstRowLastColumn="0" w:lastRowFirstColumn="0" w:lastRowLastColumn="0"/>
            <w:tcW w:w="1667" w:type="dxa"/>
          </w:tcPr>
          <w:p w14:paraId="753EB2CC" w14:textId="71E5B7A1" w:rsidR="004C430C" w:rsidRPr="00BE1C3C" w:rsidDel="00BC6310" w:rsidRDefault="004C430C" w:rsidP="007B4994">
            <w:pPr>
              <w:pStyle w:val="TableCell"/>
              <w:rPr>
                <w:del w:id="29497" w:author="Quinten Van Woerkom" w:date="2024-12-02T15:15:00Z" w16du:dateUtc="2024-12-02T14:15:00Z"/>
                <w:szCs w:val="18"/>
                <w:u w:val="single"/>
              </w:rPr>
            </w:pPr>
            <w:del w:id="29498" w:author="Quinten Van Woerkom" w:date="2024-12-02T15:15:00Z" w16du:dateUtc="2024-12-02T14:15:00Z">
              <w:r w:rsidRPr="005C1D14" w:rsidDel="00BC6310">
                <w:rPr>
                  <w:sz w:val="20"/>
                  <w:szCs w:val="18"/>
                  <w:u w:val="single"/>
                </w:rPr>
                <w:delText>timeSystem</w:delText>
              </w:r>
            </w:del>
          </w:p>
        </w:tc>
        <w:tc>
          <w:tcPr>
            <w:tcW w:w="1984" w:type="dxa"/>
          </w:tcPr>
          <w:p w14:paraId="015E2217" w14:textId="5CCA40D5"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499" w:author="Quinten Van Woerkom" w:date="2024-12-02T15:15:00Z" w16du:dateUtc="2024-12-02T14:15:00Z"/>
              </w:rPr>
            </w:pPr>
            <w:del w:id="29500" w:author="Quinten Van Woerkom" w:date="2024-12-02T15:15:00Z" w16du:dateUtc="2024-12-02T14:15:00Z">
              <w:r w:rsidRPr="004424B1" w:rsidDel="00BC6310">
                <w:delText>MAL::</w:delText>
              </w:r>
            </w:del>
            <w:del w:id="29501" w:author="Quinten Van Woerkom" w:date="2024-11-27T15:41:00Z" w16du:dateUtc="2024-11-27T14:41:00Z">
              <w:r w:rsidRPr="004424B1" w:rsidDel="007C61FE">
                <w:delText>String</w:delText>
              </w:r>
            </w:del>
          </w:p>
        </w:tc>
        <w:tc>
          <w:tcPr>
            <w:tcW w:w="992" w:type="dxa"/>
          </w:tcPr>
          <w:p w14:paraId="134E8814" w14:textId="0C411FE8"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02" w:author="Quinten Van Woerkom" w:date="2024-12-02T15:15:00Z" w16du:dateUtc="2024-12-02T14:15:00Z"/>
              </w:rPr>
            </w:pPr>
            <w:del w:id="29503" w:author="Quinten Van Woerkom" w:date="2024-12-02T15:15:00Z" w16du:dateUtc="2024-12-02T14:15:00Z">
              <w:r w:rsidRPr="004424B1" w:rsidDel="00BC6310">
                <w:delText>Yes</w:delText>
              </w:r>
            </w:del>
          </w:p>
        </w:tc>
        <w:tc>
          <w:tcPr>
            <w:tcW w:w="4535" w:type="dxa"/>
          </w:tcPr>
          <w:p w14:paraId="46C711D3" w14:textId="50F7BF8B"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04" w:author="Quinten Van Woerkom" w:date="2024-12-02T15:15:00Z" w16du:dateUtc="2024-12-02T14:15:00Z"/>
              </w:rPr>
            </w:pPr>
            <w:del w:id="29505" w:author="Quinten Van Woerkom" w:date="2024-12-02T15:15:00Z" w16du:dateUtc="2024-12-02T14:15:00Z">
              <w:r w:rsidRPr="004424B1" w:rsidDel="00BC6310">
                <w:delText xml:space="preserve">Specifies the time system used for all time </w:delText>
              </w:r>
            </w:del>
            <w:del w:id="29506" w:author="Quinten Van Woerkom" w:date="2024-11-25T14:44:00Z" w16du:dateUtc="2024-11-25T13:44:00Z">
              <w:r w:rsidRPr="004424B1" w:rsidDel="00006133">
                <w:delText>attribute</w:delText>
              </w:r>
            </w:del>
            <w:del w:id="29507" w:author="Quinten Van Woerkom" w:date="2024-12-02T15:15:00Z" w16du:dateUtc="2024-12-02T14:15:00Z">
              <w:r w:rsidRPr="004424B1" w:rsidDel="00BC6310">
                <w:delText xml:space="preserve">s within the planning request (see </w:delText>
              </w:r>
              <w:r w:rsidRPr="004424B1" w:rsidDel="00BC6310">
                <w:rPr>
                  <w:sz w:val="20"/>
                </w:rPr>
                <w:fldChar w:fldCharType="begin"/>
              </w:r>
              <w:r w:rsidRPr="004424B1" w:rsidDel="00BC6310">
                <w:delInstrText xml:space="preserve"> REF _Ref125205281 \r \h </w:delInstrText>
              </w:r>
            </w:del>
            <w:r w:rsidR="002A0611">
              <w:instrText xml:space="preserve"> \* MERGEFORMAT </w:instrText>
            </w:r>
            <w:del w:id="29508" w:author="Quinten Van Woerkom" w:date="2024-12-02T15:15:00Z" w16du:dateUtc="2024-12-02T14:15:00Z">
              <w:r w:rsidRPr="004424B1" w:rsidDel="00BC6310">
                <w:rPr>
                  <w:sz w:val="20"/>
                </w:rPr>
              </w:r>
              <w:r w:rsidRPr="004424B1" w:rsidDel="00BC6310">
                <w:rPr>
                  <w:sz w:val="20"/>
                </w:rPr>
                <w:fldChar w:fldCharType="separate"/>
              </w:r>
              <w:r w:rsidR="00BF1AC4" w:rsidDel="00BC6310">
                <w:delText>4.1.3</w:delText>
              </w:r>
              <w:r w:rsidRPr="004424B1" w:rsidDel="00BC6310">
                <w:rPr>
                  <w:sz w:val="20"/>
                </w:rPr>
                <w:fldChar w:fldCharType="end"/>
              </w:r>
              <w:r w:rsidRPr="004424B1" w:rsidDel="00BC6310">
                <w:delText>).</w:delText>
              </w:r>
            </w:del>
          </w:p>
          <w:p w14:paraId="5E03B796" w14:textId="4B7C124F"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09" w:author="Quinten Van Woerkom" w:date="2024-12-02T15:15:00Z" w16du:dateUtc="2024-12-02T14:15:00Z"/>
              </w:rPr>
            </w:pPr>
            <w:del w:id="29510" w:author="Quinten Van Woerkom" w:date="2024-12-02T15:15:00Z" w16du:dateUtc="2024-12-02T14:15:00Z">
              <w:r w:rsidRPr="004424B1" w:rsidDel="00BC6310">
                <w:delText xml:space="preserve">If null, the default time system is used (see </w:delText>
              </w:r>
              <w:r w:rsidRPr="004424B1" w:rsidDel="00BC6310">
                <w:rPr>
                  <w:sz w:val="20"/>
                </w:rPr>
                <w:fldChar w:fldCharType="begin"/>
              </w:r>
              <w:r w:rsidRPr="004424B1" w:rsidDel="00BC6310">
                <w:delInstrText xml:space="preserve"> REF _Ref96948858 \r \h </w:delInstrText>
              </w:r>
            </w:del>
            <w:r w:rsidR="002A0611">
              <w:instrText xml:space="preserve"> \* MERGEFORMAT </w:instrText>
            </w:r>
            <w:del w:id="29511" w:author="Quinten Van Woerkom" w:date="2024-12-02T15:15:00Z" w16du:dateUtc="2024-12-02T14:15:00Z">
              <w:r w:rsidRPr="004424B1" w:rsidDel="00BC6310">
                <w:rPr>
                  <w:sz w:val="20"/>
                </w:rPr>
              </w:r>
              <w:r w:rsidRPr="004424B1" w:rsidDel="00BC6310">
                <w:rPr>
                  <w:sz w:val="20"/>
                </w:rPr>
                <w:fldChar w:fldCharType="separate"/>
              </w:r>
              <w:r w:rsidR="00BF1AC4" w:rsidDel="00BC6310">
                <w:delText>4.2.8</w:delText>
              </w:r>
              <w:r w:rsidRPr="004424B1" w:rsidDel="00BC6310">
                <w:rPr>
                  <w:sz w:val="20"/>
                </w:rPr>
                <w:fldChar w:fldCharType="end"/>
              </w:r>
              <w:r w:rsidRPr="004424B1" w:rsidDel="00BC6310">
                <w:delText>).</w:delText>
              </w:r>
            </w:del>
          </w:p>
        </w:tc>
      </w:tr>
      <w:tr w:rsidR="004C430C" w:rsidRPr="004424B1" w:rsidDel="00BC6310" w14:paraId="7360F84D" w14:textId="5AEF7401" w:rsidTr="00DD519E">
        <w:trPr>
          <w:del w:id="29512" w:author="Quinten Van Woerkom" w:date="2024-12-02T15:15:00Z"/>
        </w:trPr>
        <w:tc>
          <w:tcPr>
            <w:cnfStyle w:val="001000000000" w:firstRow="0" w:lastRow="0" w:firstColumn="1" w:lastColumn="0" w:oddVBand="0" w:evenVBand="0" w:oddHBand="0" w:evenHBand="0" w:firstRowFirstColumn="0" w:firstRowLastColumn="0" w:lastRowFirstColumn="0" w:lastRowLastColumn="0"/>
            <w:tcW w:w="1667" w:type="dxa"/>
          </w:tcPr>
          <w:p w14:paraId="4E4FD755" w14:textId="10363119" w:rsidR="004C430C" w:rsidRPr="00BE1C3C" w:rsidDel="00BC6310" w:rsidRDefault="004C430C" w:rsidP="007B4994">
            <w:pPr>
              <w:pStyle w:val="TableCell"/>
              <w:rPr>
                <w:del w:id="29513" w:author="Quinten Van Woerkom" w:date="2024-12-02T15:15:00Z" w16du:dateUtc="2024-12-02T14:15:00Z"/>
                <w:szCs w:val="18"/>
                <w:u w:val="single"/>
              </w:rPr>
            </w:pPr>
            <w:del w:id="29514" w:author="Quinten Van Woerkom" w:date="2024-12-02T15:15:00Z" w16du:dateUtc="2024-12-02T14:15:00Z">
              <w:r w:rsidRPr="005C1D14" w:rsidDel="00BC6310">
                <w:rPr>
                  <w:sz w:val="20"/>
                  <w:szCs w:val="18"/>
                  <w:u w:val="single"/>
                </w:rPr>
                <w:delText>user</w:delText>
              </w:r>
            </w:del>
          </w:p>
        </w:tc>
        <w:tc>
          <w:tcPr>
            <w:tcW w:w="1984" w:type="dxa"/>
          </w:tcPr>
          <w:p w14:paraId="6804C4F9" w14:textId="2D3F9CEF"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15" w:author="Quinten Van Woerkom" w:date="2024-12-02T15:15:00Z" w16du:dateUtc="2024-12-02T14:15:00Z"/>
              </w:rPr>
            </w:pPr>
            <w:del w:id="29516" w:author="Quinten Van Woerkom" w:date="2024-12-02T15:15:00Z" w16du:dateUtc="2024-12-02T14:15:00Z">
              <w:r w:rsidRPr="004424B1" w:rsidDel="00BC6310">
                <w:delText>MAL::ObjectRef</w:delText>
              </w:r>
              <w:r w:rsidRPr="004424B1" w:rsidDel="00BC6310">
                <w:br/>
                <w:delText>&lt;PlanningUser&gt;</w:delText>
              </w:r>
            </w:del>
          </w:p>
        </w:tc>
        <w:tc>
          <w:tcPr>
            <w:tcW w:w="992" w:type="dxa"/>
          </w:tcPr>
          <w:p w14:paraId="1A057048" w14:textId="11EEFA51"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17" w:author="Quinten Van Woerkom" w:date="2024-12-02T15:15:00Z" w16du:dateUtc="2024-12-02T14:15:00Z"/>
              </w:rPr>
            </w:pPr>
            <w:del w:id="29518" w:author="Quinten Van Woerkom" w:date="2024-12-02T15:15:00Z" w16du:dateUtc="2024-12-02T14:15:00Z">
              <w:r w:rsidRPr="004424B1" w:rsidDel="00BC6310">
                <w:delText>No</w:delText>
              </w:r>
            </w:del>
          </w:p>
        </w:tc>
        <w:tc>
          <w:tcPr>
            <w:tcW w:w="4535" w:type="dxa"/>
          </w:tcPr>
          <w:p w14:paraId="5DB13C3E" w14:textId="2F975047"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19" w:author="Quinten Van Woerkom" w:date="2024-12-02T15:15:00Z" w16du:dateUtc="2024-12-02T14:15:00Z"/>
              </w:rPr>
            </w:pPr>
            <w:del w:id="29520" w:author="Quinten Van Woerkom" w:date="2024-12-02T15:15:00Z" w16du:dateUtc="2024-12-02T14:15:00Z">
              <w:r w:rsidRPr="004424B1" w:rsidDel="00BC6310">
                <w:delText>The User ID for the person or organization raising the planning request.</w:delText>
              </w:r>
            </w:del>
          </w:p>
        </w:tc>
      </w:tr>
      <w:tr w:rsidR="004C430C" w:rsidRPr="004424B1" w:rsidDel="00BC6310" w14:paraId="552C7B2F" w14:textId="4B0741EE" w:rsidTr="00DD519E">
        <w:trPr>
          <w:del w:id="29521" w:author="Quinten Van Woerkom" w:date="2024-12-02T15:15:00Z"/>
        </w:trPr>
        <w:tc>
          <w:tcPr>
            <w:cnfStyle w:val="001000000000" w:firstRow="0" w:lastRow="0" w:firstColumn="1" w:lastColumn="0" w:oddVBand="0" w:evenVBand="0" w:oddHBand="0" w:evenHBand="0" w:firstRowFirstColumn="0" w:firstRowLastColumn="0" w:lastRowFirstColumn="0" w:lastRowLastColumn="0"/>
            <w:tcW w:w="1667" w:type="dxa"/>
          </w:tcPr>
          <w:p w14:paraId="6A22A3BF" w14:textId="1B47E477" w:rsidR="004C430C" w:rsidRPr="00BE1C3C" w:rsidDel="00BC6310" w:rsidRDefault="004C430C" w:rsidP="007B4994">
            <w:pPr>
              <w:pStyle w:val="TableCell"/>
              <w:rPr>
                <w:del w:id="29522" w:author="Quinten Van Woerkom" w:date="2024-12-02T15:15:00Z" w16du:dateUtc="2024-12-02T14:15:00Z"/>
                <w:szCs w:val="18"/>
                <w:u w:val="single"/>
              </w:rPr>
            </w:pPr>
            <w:del w:id="29523" w:author="Quinten Van Woerkom" w:date="2024-12-02T15:15:00Z" w16du:dateUtc="2024-12-02T14:15:00Z">
              <w:r w:rsidRPr="005C1D14" w:rsidDel="00BC6310">
                <w:rPr>
                  <w:sz w:val="20"/>
                  <w:szCs w:val="18"/>
                  <w:u w:val="single"/>
                </w:rPr>
                <w:delText>description</w:delText>
              </w:r>
            </w:del>
          </w:p>
        </w:tc>
        <w:tc>
          <w:tcPr>
            <w:tcW w:w="1984" w:type="dxa"/>
          </w:tcPr>
          <w:p w14:paraId="4DF0C74E" w14:textId="1A4365C3"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24" w:author="Quinten Van Woerkom" w:date="2024-12-02T15:15:00Z" w16du:dateUtc="2024-12-02T14:15:00Z"/>
              </w:rPr>
            </w:pPr>
            <w:del w:id="29525" w:author="Quinten Van Woerkom" w:date="2024-12-02T15:15:00Z" w16du:dateUtc="2024-12-02T14:15:00Z">
              <w:r w:rsidRPr="004424B1" w:rsidDel="00BC6310">
                <w:delText>MAL::String</w:delText>
              </w:r>
            </w:del>
          </w:p>
        </w:tc>
        <w:tc>
          <w:tcPr>
            <w:tcW w:w="992" w:type="dxa"/>
          </w:tcPr>
          <w:p w14:paraId="291ACAE9" w14:textId="6FBCC83D"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26" w:author="Quinten Van Woerkom" w:date="2024-12-02T15:15:00Z" w16du:dateUtc="2024-12-02T14:15:00Z"/>
              </w:rPr>
            </w:pPr>
            <w:del w:id="29527" w:author="Quinten Van Woerkom" w:date="2024-12-02T15:15:00Z" w16du:dateUtc="2024-12-02T14:15:00Z">
              <w:r w:rsidRPr="004424B1" w:rsidDel="00BC6310">
                <w:delText>No</w:delText>
              </w:r>
            </w:del>
          </w:p>
        </w:tc>
        <w:tc>
          <w:tcPr>
            <w:tcW w:w="4535" w:type="dxa"/>
          </w:tcPr>
          <w:p w14:paraId="03E722BE" w14:textId="0D6A889A"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28" w:author="Quinten Van Woerkom" w:date="2024-12-02T15:15:00Z" w16du:dateUtc="2024-12-02T14:15:00Z"/>
              </w:rPr>
            </w:pPr>
            <w:del w:id="29529" w:author="Quinten Van Woerkom" w:date="2024-12-02T15:15:00Z" w16du:dateUtc="2024-12-02T14:15:00Z">
              <w:r w:rsidRPr="004424B1" w:rsidDel="00BC6310">
                <w:delText>Description of the request.</w:delText>
              </w:r>
            </w:del>
          </w:p>
        </w:tc>
      </w:tr>
      <w:tr w:rsidR="004C430C" w:rsidRPr="004424B1" w:rsidDel="00BC6310" w14:paraId="210902A2" w14:textId="237DC927" w:rsidTr="00DD519E">
        <w:trPr>
          <w:del w:id="29530" w:author="Quinten Van Woerkom" w:date="2024-12-02T15:15:00Z"/>
        </w:trPr>
        <w:tc>
          <w:tcPr>
            <w:cnfStyle w:val="001000000000" w:firstRow="0" w:lastRow="0" w:firstColumn="1" w:lastColumn="0" w:oddVBand="0" w:evenVBand="0" w:oddHBand="0" w:evenHBand="0" w:firstRowFirstColumn="0" w:firstRowLastColumn="0" w:lastRowFirstColumn="0" w:lastRowLastColumn="0"/>
            <w:tcW w:w="1667" w:type="dxa"/>
          </w:tcPr>
          <w:p w14:paraId="267EA1B4" w14:textId="6FFFAFA9" w:rsidR="004C430C" w:rsidRPr="00BE1C3C" w:rsidDel="00BC6310" w:rsidRDefault="004C430C" w:rsidP="007B4994">
            <w:pPr>
              <w:pStyle w:val="TableCell"/>
              <w:rPr>
                <w:del w:id="29531" w:author="Quinten Van Woerkom" w:date="2024-12-02T15:15:00Z" w16du:dateUtc="2024-12-02T14:15:00Z"/>
                <w:szCs w:val="18"/>
                <w:u w:val="single"/>
              </w:rPr>
            </w:pPr>
            <w:del w:id="29532" w:author="Quinten Van Woerkom" w:date="2024-12-02T15:15:00Z" w16du:dateUtc="2024-12-02T14:15:00Z">
              <w:r w:rsidRPr="005C1D14" w:rsidDel="00BC6310">
                <w:rPr>
                  <w:sz w:val="20"/>
                  <w:szCs w:val="18"/>
                  <w:u w:val="single"/>
                </w:rPr>
                <w:delText>arguments</w:delText>
              </w:r>
            </w:del>
          </w:p>
        </w:tc>
        <w:tc>
          <w:tcPr>
            <w:tcW w:w="1984" w:type="dxa"/>
          </w:tcPr>
          <w:p w14:paraId="630E31E2" w14:textId="6DF64616"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33" w:author="Quinten Van Woerkom" w:date="2024-12-02T15:15:00Z" w16du:dateUtc="2024-12-02T14:15:00Z"/>
              </w:rPr>
            </w:pPr>
            <w:del w:id="29534" w:author="Quinten Van Woerkom" w:date="2024-12-02T15:15:00Z" w16du:dateUtc="2024-12-02T14:15:00Z">
              <w:r w:rsidRPr="004424B1" w:rsidDel="00BC6310">
                <w:delText>List &lt;Argument&gt;</w:delText>
              </w:r>
            </w:del>
          </w:p>
        </w:tc>
        <w:tc>
          <w:tcPr>
            <w:tcW w:w="992" w:type="dxa"/>
          </w:tcPr>
          <w:p w14:paraId="329C8D7C" w14:textId="387639FC"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35" w:author="Quinten Van Woerkom" w:date="2024-12-02T15:15:00Z" w16du:dateUtc="2024-12-02T14:15:00Z"/>
              </w:rPr>
            </w:pPr>
            <w:del w:id="29536" w:author="Quinten Van Woerkom" w:date="2024-12-02T15:15:00Z" w16du:dateUtc="2024-12-02T14:15:00Z">
              <w:r w:rsidRPr="004424B1" w:rsidDel="00BC6310">
                <w:delText>Yes</w:delText>
              </w:r>
            </w:del>
          </w:p>
        </w:tc>
        <w:tc>
          <w:tcPr>
            <w:tcW w:w="4535" w:type="dxa"/>
          </w:tcPr>
          <w:p w14:paraId="3AEC947B" w14:textId="22EE1A90"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37" w:author="Quinten Van Woerkom" w:date="2024-12-02T15:15:00Z" w16du:dateUtc="2024-12-02T14:15:00Z"/>
              </w:rPr>
            </w:pPr>
            <w:del w:id="29538" w:author="Quinten Van Woerkom" w:date="2024-12-02T15:15:00Z" w16du:dateUtc="2024-12-02T14:15:00Z">
              <w:r w:rsidRPr="004424B1" w:rsidDel="00BC6310">
                <w:delText>List of named argument values.  If created from a template planning request, this will include the arguments defined in the RequestDefinition.</w:delText>
              </w:r>
            </w:del>
          </w:p>
        </w:tc>
      </w:tr>
      <w:tr w:rsidR="004C430C" w:rsidRPr="004424B1" w:rsidDel="00BC6310" w14:paraId="3A8EDF4D" w14:textId="0EE83F51" w:rsidTr="00DD519E">
        <w:trPr>
          <w:del w:id="29539" w:author="Quinten Van Woerkom" w:date="2024-12-02T15:15:00Z"/>
        </w:trPr>
        <w:tc>
          <w:tcPr>
            <w:cnfStyle w:val="001000000000" w:firstRow="0" w:lastRow="0" w:firstColumn="1" w:lastColumn="0" w:oddVBand="0" w:evenVBand="0" w:oddHBand="0" w:evenHBand="0" w:firstRowFirstColumn="0" w:firstRowLastColumn="0" w:lastRowFirstColumn="0" w:lastRowLastColumn="0"/>
            <w:tcW w:w="1667" w:type="dxa"/>
          </w:tcPr>
          <w:p w14:paraId="71B6D36B" w14:textId="55C52B2C" w:rsidR="004C430C" w:rsidRPr="00BE1C3C" w:rsidDel="00BC6310" w:rsidRDefault="004C430C" w:rsidP="007B4994">
            <w:pPr>
              <w:pStyle w:val="TableCell"/>
              <w:rPr>
                <w:del w:id="29540" w:author="Quinten Van Woerkom" w:date="2024-12-02T15:15:00Z" w16du:dateUtc="2024-12-02T14:15:00Z"/>
                <w:szCs w:val="18"/>
                <w:u w:val="single"/>
              </w:rPr>
            </w:pPr>
            <w:del w:id="29541" w:author="Quinten Van Woerkom" w:date="2024-12-02T15:15:00Z" w16du:dateUtc="2024-12-02T14:15:00Z">
              <w:r w:rsidRPr="005C1D14" w:rsidDel="00BC6310">
                <w:rPr>
                  <w:sz w:val="20"/>
                  <w:szCs w:val="18"/>
                  <w:u w:val="single"/>
                </w:rPr>
                <w:delText>standingOrder</w:delText>
              </w:r>
            </w:del>
          </w:p>
        </w:tc>
        <w:tc>
          <w:tcPr>
            <w:tcW w:w="1984" w:type="dxa"/>
          </w:tcPr>
          <w:p w14:paraId="0DD9B685" w14:textId="55CECF70"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42" w:author="Quinten Van Woerkom" w:date="2024-12-02T15:15:00Z" w16du:dateUtc="2024-12-02T14:15:00Z"/>
              </w:rPr>
            </w:pPr>
            <w:del w:id="29543" w:author="Quinten Van Woerkom" w:date="2024-12-02T15:15:00Z" w16du:dateUtc="2024-12-02T14:15:00Z">
              <w:r w:rsidRPr="004424B1" w:rsidDel="00BC6310">
                <w:delText>MAL::Boolean</w:delText>
              </w:r>
            </w:del>
          </w:p>
        </w:tc>
        <w:tc>
          <w:tcPr>
            <w:tcW w:w="992" w:type="dxa"/>
          </w:tcPr>
          <w:p w14:paraId="743BCF86" w14:textId="5C57D45E"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44" w:author="Quinten Van Woerkom" w:date="2024-12-02T15:15:00Z" w16du:dateUtc="2024-12-02T14:15:00Z"/>
              </w:rPr>
            </w:pPr>
            <w:del w:id="29545" w:author="Quinten Van Woerkom" w:date="2024-12-02T15:15:00Z" w16du:dateUtc="2024-12-02T14:15:00Z">
              <w:r w:rsidRPr="004424B1" w:rsidDel="00BC6310">
                <w:delText>No</w:delText>
              </w:r>
            </w:del>
          </w:p>
        </w:tc>
        <w:tc>
          <w:tcPr>
            <w:tcW w:w="4535" w:type="dxa"/>
          </w:tcPr>
          <w:p w14:paraId="35954543" w14:textId="632EA120"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46" w:author="Quinten Van Woerkom" w:date="2024-12-02T15:15:00Z" w16du:dateUtc="2024-12-02T14:15:00Z"/>
              </w:rPr>
            </w:pPr>
            <w:del w:id="29547" w:author="Quinten Van Woerkom" w:date="2024-12-02T15:15:00Z" w16du:dateUtc="2024-12-02T14:15:00Z">
              <w:r w:rsidRPr="004424B1" w:rsidDel="00BC6310">
                <w:delText xml:space="preserve">A flag that indicates whether the planning request is for a repetitive standing order (unbounded other than by the validity period), or is a one-off request.  If it is a standing order, then the ActivityNode must include specification of the repetition criteria.  </w:delText>
              </w:r>
              <w:r w:rsidRPr="004424B1" w:rsidDel="00BC6310">
                <w:rPr>
                  <w:iCs/>
                </w:rPr>
                <w:delText>It should be noted</w:delText>
              </w:r>
              <w:r w:rsidRPr="004424B1" w:rsidDel="00BC6310">
                <w:delText xml:space="preserve"> that a one-off request can still include repetition.</w:delText>
              </w:r>
            </w:del>
          </w:p>
        </w:tc>
      </w:tr>
      <w:tr w:rsidR="004C430C" w:rsidRPr="004424B1" w:rsidDel="00BC6310" w14:paraId="4E6267E9" w14:textId="3C298EBE" w:rsidTr="00DD519E">
        <w:trPr>
          <w:del w:id="29548" w:author="Quinten Van Woerkom" w:date="2024-12-02T15:15:00Z"/>
        </w:trPr>
        <w:tc>
          <w:tcPr>
            <w:cnfStyle w:val="001000000000" w:firstRow="0" w:lastRow="0" w:firstColumn="1" w:lastColumn="0" w:oddVBand="0" w:evenVBand="0" w:oddHBand="0" w:evenHBand="0" w:firstRowFirstColumn="0" w:firstRowLastColumn="0" w:lastRowFirstColumn="0" w:lastRowLastColumn="0"/>
            <w:tcW w:w="1667" w:type="dxa"/>
          </w:tcPr>
          <w:p w14:paraId="16195D26" w14:textId="4D37B736" w:rsidR="004C430C" w:rsidRPr="00BE1C3C" w:rsidDel="00BC6310" w:rsidRDefault="004C430C" w:rsidP="007B4994">
            <w:pPr>
              <w:pStyle w:val="TableCell"/>
              <w:rPr>
                <w:del w:id="29549" w:author="Quinten Van Woerkom" w:date="2024-12-02T15:15:00Z" w16du:dateUtc="2024-12-02T14:15:00Z"/>
                <w:szCs w:val="18"/>
                <w:u w:val="single"/>
              </w:rPr>
            </w:pPr>
            <w:del w:id="29550" w:author="Quinten Van Woerkom" w:date="2024-12-02T15:15:00Z" w16du:dateUtc="2024-12-02T14:15:00Z">
              <w:r w:rsidRPr="005C1D14" w:rsidDel="00BC6310">
                <w:rPr>
                  <w:sz w:val="20"/>
                  <w:szCs w:val="18"/>
                  <w:u w:val="single"/>
                </w:rPr>
                <w:delText>constraints</w:delText>
              </w:r>
            </w:del>
          </w:p>
        </w:tc>
        <w:tc>
          <w:tcPr>
            <w:tcW w:w="1984" w:type="dxa"/>
          </w:tcPr>
          <w:p w14:paraId="66173BEA" w14:textId="5BFFF7A7"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51" w:author="Quinten Van Woerkom" w:date="2024-12-02T15:15:00Z" w16du:dateUtc="2024-12-02T14:15:00Z"/>
              </w:rPr>
            </w:pPr>
            <w:del w:id="29552" w:author="Quinten Van Woerkom" w:date="2024-12-02T15:15:00Z" w16du:dateUtc="2024-12-02T14:15:00Z">
              <w:r w:rsidRPr="004424B1" w:rsidDel="00BC6310">
                <w:delText>ConstraintNode</w:delText>
              </w:r>
            </w:del>
          </w:p>
        </w:tc>
        <w:tc>
          <w:tcPr>
            <w:tcW w:w="992" w:type="dxa"/>
          </w:tcPr>
          <w:p w14:paraId="24627A4B" w14:textId="1925717B"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53" w:author="Quinten Van Woerkom" w:date="2024-12-02T15:15:00Z" w16du:dateUtc="2024-12-02T14:15:00Z"/>
              </w:rPr>
            </w:pPr>
            <w:del w:id="29554" w:author="Quinten Van Woerkom" w:date="2024-12-02T15:15:00Z" w16du:dateUtc="2024-12-02T14:15:00Z">
              <w:r w:rsidRPr="004424B1" w:rsidDel="00BC6310">
                <w:delText>Yes</w:delText>
              </w:r>
            </w:del>
          </w:p>
        </w:tc>
        <w:tc>
          <w:tcPr>
            <w:tcW w:w="4535" w:type="dxa"/>
          </w:tcPr>
          <w:p w14:paraId="70FA5381" w14:textId="36CB9BEC"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55" w:author="Quinten Van Woerkom" w:date="2024-12-02T15:15:00Z" w16du:dateUtc="2024-12-02T14:15:00Z"/>
              </w:rPr>
            </w:pPr>
            <w:del w:id="29556" w:author="Quinten Van Woerkom" w:date="2024-12-02T15:15:00Z" w16du:dateUtc="2024-12-02T14:15:00Z">
              <w:r w:rsidRPr="004424B1" w:rsidDel="00BC6310">
                <w:delText xml:space="preserve">Set of Constraints applicable to the whole planning request.  </w:delText>
              </w:r>
              <w:r w:rsidRPr="004424B1" w:rsidDel="00BC6310">
                <w:rPr>
                  <w:iCs/>
                </w:rPr>
                <w:delText>It should be noted</w:delText>
              </w:r>
              <w:r w:rsidRPr="004424B1" w:rsidDel="00BC6310">
                <w:delText xml:space="preserve"> that constraints specific to a </w:delText>
              </w:r>
              <w:r w:rsidRPr="004424B1" w:rsidDel="00BC6310">
                <w:rPr>
                  <w:rStyle w:val="Term"/>
                </w:rPr>
                <w:delText xml:space="preserve">planning activity </w:delText>
              </w:r>
              <w:r w:rsidRPr="004424B1" w:rsidDel="00BC6310">
                <w:delText>can be specified within the ActivityDetails for that activity within the ActivityNode.</w:delText>
              </w:r>
            </w:del>
          </w:p>
        </w:tc>
      </w:tr>
      <w:tr w:rsidR="004C430C" w:rsidRPr="004424B1" w:rsidDel="00BC6310" w14:paraId="6000ADA6" w14:textId="27AB8C1B" w:rsidTr="00DD519E">
        <w:trPr>
          <w:del w:id="29557" w:author="Quinten Van Woerkom" w:date="2024-12-02T15:15:00Z"/>
        </w:trPr>
        <w:tc>
          <w:tcPr>
            <w:cnfStyle w:val="001000000000" w:firstRow="0" w:lastRow="0" w:firstColumn="1" w:lastColumn="0" w:oddVBand="0" w:evenVBand="0" w:oddHBand="0" w:evenHBand="0" w:firstRowFirstColumn="0" w:firstRowLastColumn="0" w:lastRowFirstColumn="0" w:lastRowLastColumn="0"/>
            <w:tcW w:w="1667" w:type="dxa"/>
          </w:tcPr>
          <w:p w14:paraId="30392CCA" w14:textId="7571D35F" w:rsidR="004C430C" w:rsidRPr="00BE1C3C" w:rsidDel="00BC6310" w:rsidRDefault="004C430C" w:rsidP="007B4994">
            <w:pPr>
              <w:pStyle w:val="TableCell"/>
              <w:rPr>
                <w:del w:id="29558" w:author="Quinten Van Woerkom" w:date="2024-12-02T15:15:00Z" w16du:dateUtc="2024-12-02T14:15:00Z"/>
                <w:szCs w:val="18"/>
                <w:u w:val="single"/>
              </w:rPr>
            </w:pPr>
            <w:del w:id="29559" w:author="Quinten Van Woerkom" w:date="2024-12-02T15:15:00Z" w16du:dateUtc="2024-12-02T14:15:00Z">
              <w:r w:rsidRPr="005C1D14" w:rsidDel="00BC6310">
                <w:rPr>
                  <w:sz w:val="20"/>
                  <w:szCs w:val="18"/>
                  <w:u w:val="single"/>
                </w:rPr>
                <w:delText>activities</w:delText>
              </w:r>
            </w:del>
          </w:p>
        </w:tc>
        <w:tc>
          <w:tcPr>
            <w:tcW w:w="1984" w:type="dxa"/>
          </w:tcPr>
          <w:p w14:paraId="1C77FE60" w14:textId="29BC0502"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60" w:author="Quinten Van Woerkom" w:date="2024-12-02T15:15:00Z" w16du:dateUtc="2024-12-02T14:15:00Z"/>
              </w:rPr>
            </w:pPr>
            <w:del w:id="29561" w:author="Quinten Van Woerkom" w:date="2024-12-02T15:15:00Z" w16du:dateUtc="2024-12-02T14:15:00Z">
              <w:r w:rsidRPr="004424B1" w:rsidDel="00BC6310">
                <w:delText>ActivityNode</w:delText>
              </w:r>
            </w:del>
          </w:p>
        </w:tc>
        <w:tc>
          <w:tcPr>
            <w:tcW w:w="992" w:type="dxa"/>
          </w:tcPr>
          <w:p w14:paraId="42667D2B" w14:textId="2DB3D754"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62" w:author="Quinten Van Woerkom" w:date="2024-12-02T15:15:00Z" w16du:dateUtc="2024-12-02T14:15:00Z"/>
              </w:rPr>
            </w:pPr>
            <w:del w:id="29563" w:author="Quinten Van Woerkom" w:date="2024-12-02T15:15:00Z" w16du:dateUtc="2024-12-02T14:15:00Z">
              <w:r w:rsidRPr="004424B1" w:rsidDel="00BC6310">
                <w:delText>No</w:delText>
              </w:r>
            </w:del>
          </w:p>
        </w:tc>
        <w:tc>
          <w:tcPr>
            <w:tcW w:w="4535" w:type="dxa"/>
          </w:tcPr>
          <w:p w14:paraId="70DCC1B8" w14:textId="1CA2ABF5"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64" w:author="Quinten Van Woerkom" w:date="2024-12-02T15:15:00Z" w16du:dateUtc="2024-12-02T14:15:00Z"/>
              </w:rPr>
            </w:pPr>
            <w:del w:id="29565" w:author="Quinten Van Woerkom" w:date="2024-12-02T15:15:00Z" w16du:dateUtc="2024-12-02T14:15:00Z">
              <w:r w:rsidRPr="004424B1" w:rsidDel="00BC6310">
                <w:delText xml:space="preserve">Set of </w:delText>
              </w:r>
              <w:r w:rsidRPr="004424B1" w:rsidDel="00BC6310">
                <w:rPr>
                  <w:rStyle w:val="Term"/>
                </w:rPr>
                <w:delText>activity details</w:delText>
              </w:r>
              <w:r w:rsidRPr="004424B1" w:rsidDel="00BC6310">
                <w:delText xml:space="preserve"> specifying requested activities, optionally with repetition.</w:delText>
              </w:r>
            </w:del>
          </w:p>
        </w:tc>
      </w:tr>
      <w:tr w:rsidR="004C430C" w:rsidRPr="004424B1" w:rsidDel="00BC6310" w14:paraId="06F83763" w14:textId="33432161" w:rsidTr="00DD519E">
        <w:trPr>
          <w:del w:id="29566" w:author="Quinten Van Woerkom" w:date="2024-12-02T15:15:00Z"/>
        </w:trPr>
        <w:tc>
          <w:tcPr>
            <w:cnfStyle w:val="001000000000" w:firstRow="0" w:lastRow="0" w:firstColumn="1" w:lastColumn="0" w:oddVBand="0" w:evenVBand="0" w:oddHBand="0" w:evenHBand="0" w:firstRowFirstColumn="0" w:firstRowLastColumn="0" w:lastRowFirstColumn="0" w:lastRowLastColumn="0"/>
            <w:tcW w:w="1667" w:type="dxa"/>
          </w:tcPr>
          <w:p w14:paraId="1512923F" w14:textId="2D68C79F" w:rsidR="004C430C" w:rsidRPr="00BE1C3C" w:rsidDel="00BC6310" w:rsidRDefault="004C430C" w:rsidP="007B4994">
            <w:pPr>
              <w:pStyle w:val="TableCell"/>
              <w:rPr>
                <w:del w:id="29567" w:author="Quinten Van Woerkom" w:date="2024-12-02T15:15:00Z" w16du:dateUtc="2024-12-02T14:15:00Z"/>
                <w:szCs w:val="18"/>
                <w:u w:val="single"/>
              </w:rPr>
            </w:pPr>
            <w:del w:id="29568" w:author="Quinten Van Woerkom" w:date="2024-12-02T15:15:00Z" w16du:dateUtc="2024-12-02T14:15:00Z">
              <w:r w:rsidRPr="005C1D14" w:rsidDel="00BC6310">
                <w:rPr>
                  <w:sz w:val="20"/>
                  <w:szCs w:val="18"/>
                  <w:u w:val="single"/>
                </w:rPr>
                <w:delText>inputPlanRef</w:delText>
              </w:r>
            </w:del>
          </w:p>
        </w:tc>
        <w:tc>
          <w:tcPr>
            <w:tcW w:w="1984" w:type="dxa"/>
          </w:tcPr>
          <w:p w14:paraId="048145AB" w14:textId="648D7B07"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69" w:author="Quinten Van Woerkom" w:date="2024-12-02T15:15:00Z" w16du:dateUtc="2024-12-02T14:15:00Z"/>
              </w:rPr>
            </w:pPr>
            <w:del w:id="29570" w:author="Quinten Van Woerkom" w:date="2024-12-02T15:15:00Z" w16du:dateUtc="2024-12-02T14:15:00Z">
              <w:r w:rsidRPr="004424B1" w:rsidDel="00BC6310">
                <w:delText>MAL::ObjectRef</w:delText>
              </w:r>
              <w:r w:rsidRPr="004424B1" w:rsidDel="00BC6310">
                <w:br/>
                <w:delText>&lt;Plan&gt;</w:delText>
              </w:r>
            </w:del>
          </w:p>
        </w:tc>
        <w:tc>
          <w:tcPr>
            <w:tcW w:w="992" w:type="dxa"/>
          </w:tcPr>
          <w:p w14:paraId="6E5A6F3C" w14:textId="3004AAAA"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71" w:author="Quinten Van Woerkom" w:date="2024-12-02T15:15:00Z" w16du:dateUtc="2024-12-02T14:15:00Z"/>
              </w:rPr>
            </w:pPr>
            <w:del w:id="29572" w:author="Quinten Van Woerkom" w:date="2024-12-02T15:15:00Z" w16du:dateUtc="2024-12-02T14:15:00Z">
              <w:r w:rsidRPr="004424B1" w:rsidDel="00BC6310">
                <w:delText>Yes</w:delText>
              </w:r>
            </w:del>
          </w:p>
        </w:tc>
        <w:tc>
          <w:tcPr>
            <w:tcW w:w="4535" w:type="dxa"/>
          </w:tcPr>
          <w:p w14:paraId="1E6A40E4" w14:textId="35177260"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73" w:author="Quinten Van Woerkom" w:date="2024-12-02T15:15:00Z" w16du:dateUtc="2024-12-02T14:15:00Z"/>
              </w:rPr>
            </w:pPr>
            <w:del w:id="29574" w:author="Quinten Van Woerkom" w:date="2024-12-02T15:15:00Z" w16du:dateUtc="2024-12-02T14:15:00Z">
              <w:r w:rsidRPr="004424B1" w:rsidDel="00BC6310">
                <w:delText>Reference to an existing Plan (output of one planning function) submitted as a planning request to another planning function in the context of a distributed or hierarchical planning system.</w:delText>
              </w:r>
            </w:del>
          </w:p>
          <w:p w14:paraId="6D483A79" w14:textId="09B3013C"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75" w:author="Quinten Van Woerkom" w:date="2024-12-02T15:15:00Z" w16du:dateUtc="2024-12-02T14:15:00Z"/>
              </w:rPr>
            </w:pPr>
            <w:del w:id="29576" w:author="Quinten Van Woerkom" w:date="2024-12-02T15:15:00Z" w16du:dateUtc="2024-12-02T14:15:00Z">
              <w:r w:rsidRPr="004424B1" w:rsidDel="00BC6310">
                <w:delText>Only one of inputPlanRef and inputPlan should be present within the planning request.</w:delText>
              </w:r>
            </w:del>
          </w:p>
        </w:tc>
      </w:tr>
      <w:tr w:rsidR="004C430C" w:rsidRPr="004424B1" w:rsidDel="00BC6310" w14:paraId="0D9FDD1D" w14:textId="32E09CA6" w:rsidTr="00DD519E">
        <w:trPr>
          <w:del w:id="29577" w:author="Quinten Van Woerkom" w:date="2024-12-02T15:15:00Z"/>
        </w:trPr>
        <w:tc>
          <w:tcPr>
            <w:cnfStyle w:val="001000000000" w:firstRow="0" w:lastRow="0" w:firstColumn="1" w:lastColumn="0" w:oddVBand="0" w:evenVBand="0" w:oddHBand="0" w:evenHBand="0" w:firstRowFirstColumn="0" w:firstRowLastColumn="0" w:lastRowFirstColumn="0" w:lastRowLastColumn="0"/>
            <w:tcW w:w="1667" w:type="dxa"/>
          </w:tcPr>
          <w:p w14:paraId="7B717527" w14:textId="7361E9F3" w:rsidR="004C430C" w:rsidRPr="00BE1C3C" w:rsidDel="00BC6310" w:rsidRDefault="004C430C" w:rsidP="007B4994">
            <w:pPr>
              <w:pStyle w:val="TableCell"/>
              <w:rPr>
                <w:del w:id="29578" w:author="Quinten Van Woerkom" w:date="2024-12-02T15:15:00Z" w16du:dateUtc="2024-12-02T14:15:00Z"/>
                <w:szCs w:val="18"/>
                <w:u w:val="single"/>
              </w:rPr>
            </w:pPr>
            <w:del w:id="29579" w:author="Quinten Van Woerkom" w:date="2024-12-02T15:15:00Z" w16du:dateUtc="2024-12-02T14:15:00Z">
              <w:r w:rsidRPr="005C1D14" w:rsidDel="00BC6310">
                <w:rPr>
                  <w:sz w:val="20"/>
                  <w:szCs w:val="18"/>
                  <w:u w:val="single"/>
                </w:rPr>
                <w:delText>inputPlan</w:delText>
              </w:r>
            </w:del>
          </w:p>
        </w:tc>
        <w:tc>
          <w:tcPr>
            <w:tcW w:w="1984" w:type="dxa"/>
          </w:tcPr>
          <w:p w14:paraId="4AA84F1B" w14:textId="0AC7A705"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80" w:author="Quinten Van Woerkom" w:date="2024-12-02T15:15:00Z" w16du:dateUtc="2024-12-02T14:15:00Z"/>
              </w:rPr>
            </w:pPr>
            <w:del w:id="29581" w:author="Quinten Van Woerkom" w:date="2024-12-02T15:15:00Z" w16du:dateUtc="2024-12-02T14:15:00Z">
              <w:r w:rsidRPr="004424B1" w:rsidDel="00BC6310">
                <w:delText>Plan</w:delText>
              </w:r>
            </w:del>
          </w:p>
        </w:tc>
        <w:tc>
          <w:tcPr>
            <w:tcW w:w="992" w:type="dxa"/>
          </w:tcPr>
          <w:p w14:paraId="35EF950D" w14:textId="63481E5B"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82" w:author="Quinten Van Woerkom" w:date="2024-12-02T15:15:00Z" w16du:dateUtc="2024-12-02T14:15:00Z"/>
              </w:rPr>
            </w:pPr>
            <w:del w:id="29583" w:author="Quinten Van Woerkom" w:date="2024-12-02T15:15:00Z" w16du:dateUtc="2024-12-02T14:15:00Z">
              <w:r w:rsidRPr="004424B1" w:rsidDel="00BC6310">
                <w:delText>Yes</w:delText>
              </w:r>
            </w:del>
          </w:p>
        </w:tc>
        <w:tc>
          <w:tcPr>
            <w:tcW w:w="4535" w:type="dxa"/>
          </w:tcPr>
          <w:p w14:paraId="4335F02F" w14:textId="147B006C"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84" w:author="Quinten Van Woerkom" w:date="2024-12-02T15:15:00Z" w16du:dateUtc="2024-12-02T14:15:00Z"/>
              </w:rPr>
            </w:pPr>
            <w:del w:id="29585" w:author="Quinten Van Woerkom" w:date="2024-12-02T15:15:00Z" w16du:dateUtc="2024-12-02T14:15:00Z">
              <w:r w:rsidRPr="004424B1" w:rsidDel="00BC6310">
                <w:delText>An existing Plan</w:delText>
              </w:r>
              <w:r w:rsidRPr="004424B1" w:rsidDel="00BC6310">
                <w:rPr>
                  <w:rStyle w:val="Term"/>
                </w:rPr>
                <w:delText xml:space="preserve"> </w:delText>
              </w:r>
              <w:r w:rsidRPr="004424B1" w:rsidDel="00BC6310">
                <w:delText xml:space="preserve"> (output of one planning function) submitted as a planning request to another planning function in the context of a distributed or hierarchical planning system.  The Plan is embedded within the planning request.</w:delText>
              </w:r>
            </w:del>
          </w:p>
          <w:p w14:paraId="074C1A76" w14:textId="21AE32D3"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86" w:author="Quinten Van Woerkom" w:date="2024-12-02T15:15:00Z" w16du:dateUtc="2024-12-02T14:15:00Z"/>
              </w:rPr>
            </w:pPr>
            <w:del w:id="29587" w:author="Quinten Van Woerkom" w:date="2024-12-02T15:15:00Z" w16du:dateUtc="2024-12-02T14:15:00Z">
              <w:r w:rsidRPr="004424B1" w:rsidDel="00BC6310">
                <w:delText>Only one of inputPlanRef and inputPlan should be present within the planning request.</w:delText>
              </w:r>
            </w:del>
          </w:p>
        </w:tc>
      </w:tr>
      <w:tr w:rsidR="004C430C" w:rsidRPr="004424B1" w:rsidDel="00BC6310" w14:paraId="1CD0BE88" w14:textId="5C51CF37" w:rsidTr="00DD519E">
        <w:trPr>
          <w:del w:id="29588" w:author="Quinten Van Woerkom" w:date="2024-12-02T15:15:00Z"/>
        </w:trPr>
        <w:tc>
          <w:tcPr>
            <w:cnfStyle w:val="001000000000" w:firstRow="0" w:lastRow="0" w:firstColumn="1" w:lastColumn="0" w:oddVBand="0" w:evenVBand="0" w:oddHBand="0" w:evenHBand="0" w:firstRowFirstColumn="0" w:firstRowLastColumn="0" w:lastRowFirstColumn="0" w:lastRowLastColumn="0"/>
            <w:tcW w:w="1667" w:type="dxa"/>
          </w:tcPr>
          <w:p w14:paraId="48F25682" w14:textId="38B8E455" w:rsidR="004C430C" w:rsidRPr="00BE1C3C" w:rsidDel="00BC6310" w:rsidRDefault="004C430C" w:rsidP="007B4994">
            <w:pPr>
              <w:pStyle w:val="TableCell"/>
              <w:rPr>
                <w:del w:id="29589" w:author="Quinten Van Woerkom" w:date="2024-12-02T15:15:00Z" w16du:dateUtc="2024-12-02T14:15:00Z"/>
                <w:szCs w:val="18"/>
                <w:u w:val="single"/>
              </w:rPr>
            </w:pPr>
            <w:del w:id="29590" w:author="Quinten Van Woerkom" w:date="2024-12-02T15:15:00Z" w16du:dateUtc="2024-12-02T14:15:00Z">
              <w:r w:rsidRPr="005C1D14" w:rsidDel="00BC6310">
                <w:rPr>
                  <w:sz w:val="20"/>
                  <w:szCs w:val="18"/>
                  <w:u w:val="single"/>
                </w:rPr>
                <w:delText>comments</w:delText>
              </w:r>
            </w:del>
          </w:p>
        </w:tc>
        <w:tc>
          <w:tcPr>
            <w:tcW w:w="1984" w:type="dxa"/>
          </w:tcPr>
          <w:p w14:paraId="13EDA32E" w14:textId="64DAEAA7"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91" w:author="Quinten Van Woerkom" w:date="2024-12-02T15:15:00Z" w16du:dateUtc="2024-12-02T14:15:00Z"/>
              </w:rPr>
            </w:pPr>
            <w:del w:id="29592" w:author="Quinten Van Woerkom" w:date="2024-12-02T15:15:00Z" w16du:dateUtc="2024-12-02T14:15:00Z">
              <w:r w:rsidRPr="004424B1" w:rsidDel="00BC6310">
                <w:delText>MAL::String</w:delText>
              </w:r>
            </w:del>
          </w:p>
        </w:tc>
        <w:tc>
          <w:tcPr>
            <w:tcW w:w="992" w:type="dxa"/>
          </w:tcPr>
          <w:p w14:paraId="1E99C90C" w14:textId="7E390AB4"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93" w:author="Quinten Van Woerkom" w:date="2024-12-02T15:15:00Z" w16du:dateUtc="2024-12-02T14:15:00Z"/>
              </w:rPr>
            </w:pPr>
            <w:del w:id="29594" w:author="Quinten Van Woerkom" w:date="2024-12-02T15:15:00Z" w16du:dateUtc="2024-12-02T14:15:00Z">
              <w:r w:rsidRPr="004424B1" w:rsidDel="00BC6310">
                <w:delText>Yes</w:delText>
              </w:r>
            </w:del>
          </w:p>
        </w:tc>
        <w:tc>
          <w:tcPr>
            <w:tcW w:w="4535" w:type="dxa"/>
          </w:tcPr>
          <w:p w14:paraId="0CC280B8" w14:textId="1251846C" w:rsidR="004C430C" w:rsidRPr="004424B1" w:rsidDel="00BC6310"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595" w:author="Quinten Van Woerkom" w:date="2024-12-02T15:15:00Z" w16du:dateUtc="2024-12-02T14:15:00Z"/>
              </w:rPr>
            </w:pPr>
            <w:del w:id="29596" w:author="Quinten Van Woerkom" w:date="2024-12-02T15:15:00Z" w16du:dateUtc="2024-12-02T14:15:00Z">
              <w:r w:rsidRPr="004424B1" w:rsidDel="00BC6310">
                <w:delText>Free text for any additional user comments about the request.</w:delText>
              </w:r>
            </w:del>
          </w:p>
        </w:tc>
      </w:tr>
      <w:tr w:rsidR="004C430C" w:rsidRPr="004424B1" w14:paraId="107898BA"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0F2A16EA" w14:textId="77777777" w:rsidR="004C430C" w:rsidRPr="00BE1C3C" w:rsidRDefault="004C430C" w:rsidP="007B4994">
            <w:pPr>
              <w:pStyle w:val="TableCell"/>
              <w:rPr>
                <w:szCs w:val="18"/>
              </w:rPr>
            </w:pPr>
            <w:r w:rsidRPr="00BE1C3C">
              <w:rPr>
                <w:szCs w:val="18"/>
              </w:rPr>
              <w:t>status</w:t>
            </w:r>
          </w:p>
        </w:tc>
        <w:tc>
          <w:tcPr>
            <w:tcW w:w="1984" w:type="dxa"/>
          </w:tcPr>
          <w:p w14:paraId="5CBDC8A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RequestStatusEnum</w:t>
            </w:r>
            <w:proofErr w:type="spellEnd"/>
          </w:p>
        </w:tc>
        <w:tc>
          <w:tcPr>
            <w:tcW w:w="992" w:type="dxa"/>
          </w:tcPr>
          <w:p w14:paraId="77C6961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879B745" w14:textId="6085B82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Current status of the ActivityInstance (see planning request state model in </w:t>
            </w:r>
            <w:r w:rsidRPr="004424B1">
              <w:fldChar w:fldCharType="begin"/>
            </w:r>
            <w:r w:rsidRPr="004424B1">
              <w:instrText xml:space="preserve"> REF _Ref51784986 \r \h </w:instrText>
            </w:r>
            <w:r w:rsidR="002A0611">
              <w:instrText xml:space="preserve"> \* MERGEFORMAT </w:instrText>
            </w:r>
            <w:r w:rsidRPr="004424B1">
              <w:fldChar w:fldCharType="separate"/>
            </w:r>
            <w:ins w:id="29597" w:author="Peter Van Der Plas" w:date="2025-01-01T17:31:00Z" w16du:dateUtc="2025-01-01T16:31:00Z">
              <w:r w:rsidR="006D1623">
                <w:t>4.5.5.2</w:t>
              </w:r>
            </w:ins>
            <w:ins w:id="29598" w:author="Quinten Van Woerkom" w:date="2024-12-18T10:33:00Z" w16du:dateUtc="2024-12-18T09:33:00Z">
              <w:del w:id="29599" w:author="Peter Van Der Plas" w:date="2024-12-25T18:53:00Z" w16du:dateUtc="2024-12-25T17:53:00Z">
                <w:r w:rsidR="00077EC1" w:rsidDel="00547CCE">
                  <w:delText>4.5.5.2</w:delText>
                </w:r>
              </w:del>
            </w:ins>
            <w:del w:id="29600" w:author="Peter Van Der Plas" w:date="2024-12-25T18:53:00Z" w16du:dateUtc="2024-12-25T17:53:00Z">
              <w:r w:rsidR="00BF1AC4" w:rsidDel="00547CCE">
                <w:delText>4.2.5.2</w:delText>
              </w:r>
            </w:del>
            <w:r w:rsidRPr="004424B1">
              <w:fldChar w:fldCharType="end"/>
            </w:r>
            <w:r w:rsidRPr="004424B1">
              <w:t>)</w:t>
            </w:r>
            <w:ins w:id="29601" w:author="Peter Van Der Plas" w:date="2024-12-28T18:42:00Z" w16du:dateUtc="2024-12-28T17:42:00Z">
              <w:r w:rsidR="00CF350D">
                <w:t>.</w:t>
              </w:r>
            </w:ins>
          </w:p>
        </w:tc>
      </w:tr>
      <w:tr w:rsidR="004C430C" w:rsidRPr="004424B1" w14:paraId="0304FCA2"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7D87D60F" w14:textId="77777777" w:rsidR="004C430C" w:rsidRPr="00BE1C3C" w:rsidRDefault="004C430C" w:rsidP="007B4994">
            <w:pPr>
              <w:pStyle w:val="TableCell"/>
              <w:rPr>
                <w:szCs w:val="18"/>
              </w:rPr>
            </w:pPr>
            <w:proofErr w:type="spellStart"/>
            <w:r w:rsidRPr="00BE1C3C">
              <w:rPr>
                <w:szCs w:val="18"/>
              </w:rPr>
              <w:t>outputPlanRef</w:t>
            </w:r>
            <w:proofErr w:type="spellEnd"/>
          </w:p>
        </w:tc>
        <w:tc>
          <w:tcPr>
            <w:tcW w:w="1984" w:type="dxa"/>
          </w:tcPr>
          <w:p w14:paraId="5F2BEA05" w14:textId="0053CCA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w:t>
            </w:r>
            <w:ins w:id="29602" w:author="Peter Van Der Plas" w:date="2025-01-01T16:11:00Z" w16du:dateUtc="2025-01-01T15:11:00Z">
              <w:r w:rsidR="00275E56">
                <w:t xml:space="preserve"> </w:t>
              </w:r>
            </w:ins>
            <w:r w:rsidRPr="004424B1">
              <w:t>&lt;</w:t>
            </w:r>
            <w:proofErr w:type="gramStart"/>
            <w:r w:rsidRPr="004424B1">
              <w:t>MAL::</w:t>
            </w:r>
            <w:proofErr w:type="gramEnd"/>
            <w:r w:rsidRPr="004424B1">
              <w:t>ObjectRef</w:t>
            </w:r>
            <w:ins w:id="29603" w:author="Peter Van Der Plas" w:date="2025-01-01T15:57:00Z" w16du:dateUtc="2025-01-01T14:57:00Z">
              <w:r w:rsidR="008A3FBD">
                <w:t xml:space="preserve"> </w:t>
              </w:r>
            </w:ins>
            <w:r w:rsidRPr="004424B1">
              <w:t>&lt;Plan&gt;&gt;</w:t>
            </w:r>
          </w:p>
        </w:tc>
        <w:tc>
          <w:tcPr>
            <w:tcW w:w="992" w:type="dxa"/>
          </w:tcPr>
          <w:p w14:paraId="32BDA34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02E808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output Plan(s) that contains the activities resulting from the planning request.  Where multiple alternate plans have been generated, these may be listed here.</w:t>
            </w:r>
          </w:p>
        </w:tc>
      </w:tr>
      <w:tr w:rsidR="004C430C" w:rsidRPr="004424B1" w14:paraId="6936ACC6"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715C7A90" w14:textId="77777777" w:rsidR="004C430C" w:rsidRPr="00BE1C3C" w:rsidRDefault="004C430C" w:rsidP="007B4994">
            <w:pPr>
              <w:pStyle w:val="TableCell"/>
              <w:rPr>
                <w:szCs w:val="18"/>
              </w:rPr>
            </w:pPr>
            <w:proofErr w:type="spellStart"/>
            <w:r w:rsidRPr="00BE1C3C">
              <w:rPr>
                <w:szCs w:val="18"/>
              </w:rPr>
              <w:t>returnData</w:t>
            </w:r>
            <w:proofErr w:type="spellEnd"/>
          </w:p>
        </w:tc>
        <w:tc>
          <w:tcPr>
            <w:tcW w:w="1984" w:type="dxa"/>
          </w:tcPr>
          <w:p w14:paraId="03D6CA7F" w14:textId="7C7D509A"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w:t>
            </w:r>
            <w:ins w:id="29604" w:author="Peter Van Der Plas" w:date="2025-01-01T16:11:00Z" w16du:dateUtc="2025-01-01T15:11:00Z">
              <w:r w:rsidR="00275E56">
                <w:t xml:space="preserve"> </w:t>
              </w:r>
            </w:ins>
            <w:r w:rsidRPr="004424B1">
              <w:t>&lt;</w:t>
            </w:r>
            <w:proofErr w:type="gramStart"/>
            <w:r w:rsidRPr="004424B1">
              <w:t>MAL::</w:t>
            </w:r>
            <w:proofErr w:type="spellStart"/>
            <w:proofErr w:type="gramEnd"/>
            <w:r w:rsidRPr="004424B1">
              <w:t>NamedValue</w:t>
            </w:r>
            <w:proofErr w:type="spellEnd"/>
            <w:r w:rsidRPr="004424B1">
              <w:t>&gt;</w:t>
            </w:r>
          </w:p>
        </w:tc>
        <w:tc>
          <w:tcPr>
            <w:tcW w:w="992" w:type="dxa"/>
          </w:tcPr>
          <w:p w14:paraId="62232EF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ACEC3B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 return data from the planning process, provided as a list of ID-Value pairs.  This can be used to provide additional information required by the User to interpret the planned operations.</w:t>
            </w:r>
          </w:p>
        </w:tc>
      </w:tr>
      <w:tr w:rsidR="004C430C" w:rsidRPr="004424B1" w14:paraId="375314F3"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718F26C8" w14:textId="77777777" w:rsidR="004C430C" w:rsidRPr="00BE1C3C" w:rsidRDefault="004C430C" w:rsidP="007B4994">
            <w:pPr>
              <w:pStyle w:val="TableCell"/>
              <w:rPr>
                <w:szCs w:val="18"/>
              </w:rPr>
            </w:pPr>
            <w:proofErr w:type="spellStart"/>
            <w:r w:rsidRPr="00BE1C3C">
              <w:rPr>
                <w:szCs w:val="18"/>
              </w:rPr>
              <w:t>statusInfo</w:t>
            </w:r>
            <w:proofErr w:type="spellEnd"/>
          </w:p>
        </w:tc>
        <w:tc>
          <w:tcPr>
            <w:tcW w:w="1984" w:type="dxa"/>
          </w:tcPr>
          <w:p w14:paraId="1BCFB45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0A46B78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5FBF09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StatusInfo</w:t>
            </w:r>
            <w:proofErr w:type="spellEnd"/>
            <w:r w:rsidRPr="004424B1">
              <w:t xml:space="preserve"> provides the reason for termination and is customizable, but if the following conditions exist then the specified text shall be used:</w:t>
            </w:r>
          </w:p>
          <w:p w14:paraId="3D4A9BD0" w14:textId="540CF9E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Completed (all constituent activities completed successfully)</w:t>
            </w:r>
            <w:ins w:id="29605" w:author="Peter Van Der Plas" w:date="2024-12-28T18:42:00Z" w16du:dateUtc="2024-12-28T17:42:00Z">
              <w:r w:rsidR="00CF350D">
                <w:t>;</w:t>
              </w:r>
            </w:ins>
          </w:p>
          <w:p w14:paraId="7248602A" w14:textId="1761BF1B"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Expired (constituent activities expired prior to execution)</w:t>
            </w:r>
            <w:ins w:id="29606" w:author="Peter Van Der Plas" w:date="2024-12-28T18:42:00Z" w16du:dateUtc="2024-12-28T17:42:00Z">
              <w:r w:rsidR="00CF350D">
                <w:t>;</w:t>
              </w:r>
            </w:ins>
          </w:p>
          <w:p w14:paraId="5D9E10C9" w14:textId="1FF28F54"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Failed (constituent activities failed during execution)</w:t>
            </w:r>
            <w:ins w:id="29607" w:author="Peter Van Der Plas" w:date="2024-12-28T18:42:00Z" w16du:dateUtc="2024-12-28T17:42:00Z">
              <w:r w:rsidR="00CF350D">
                <w:t>;</w:t>
              </w:r>
            </w:ins>
          </w:p>
          <w:p w14:paraId="13F6CDA8" w14:textId="4A9D213B"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Deleted (constituent activities were deleted)</w:t>
            </w:r>
            <w:ins w:id="29608" w:author="Peter Van Der Plas" w:date="2024-12-28T18:42:00Z" w16du:dateUtc="2024-12-28T17:42:00Z">
              <w:r w:rsidR="00CF350D">
                <w:t>;</w:t>
              </w:r>
            </w:ins>
          </w:p>
          <w:p w14:paraId="7E3C6950" w14:textId="7872930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Partially Completed</w:t>
            </w:r>
            <w:ins w:id="29609" w:author="Peter Van Der Plas" w:date="2024-12-28T18:42:00Z" w16du:dateUtc="2024-12-28T17:42:00Z">
              <w:r w:rsidR="00CF350D">
                <w:t>.</w:t>
              </w:r>
            </w:ins>
          </w:p>
          <w:p w14:paraId="6EA1269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424B1">
              <w:t>It may also be used to provide the reason for rejection.</w:t>
            </w:r>
          </w:p>
        </w:tc>
      </w:tr>
      <w:tr w:rsidR="004C430C" w:rsidRPr="004424B1" w14:paraId="147823FF"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095785DF" w14:textId="77777777" w:rsidR="004C430C" w:rsidRPr="00BE1C3C" w:rsidRDefault="004C430C" w:rsidP="007B4994">
            <w:pPr>
              <w:pStyle w:val="TableCell"/>
              <w:rPr>
                <w:szCs w:val="18"/>
              </w:rPr>
            </w:pPr>
            <w:proofErr w:type="spellStart"/>
            <w:r w:rsidRPr="00BE1C3C">
              <w:rPr>
                <w:szCs w:val="18"/>
              </w:rPr>
              <w:t>errorCode</w:t>
            </w:r>
            <w:proofErr w:type="spellEnd"/>
          </w:p>
        </w:tc>
        <w:tc>
          <w:tcPr>
            <w:tcW w:w="1984" w:type="dxa"/>
          </w:tcPr>
          <w:p w14:paraId="7DB77C7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Integer</w:t>
            </w:r>
          </w:p>
        </w:tc>
        <w:tc>
          <w:tcPr>
            <w:tcW w:w="992" w:type="dxa"/>
          </w:tcPr>
          <w:p w14:paraId="032E29B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D02EE2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Error Code optional in the case of a failure status for the planning request (for example Terminated state with </w:t>
            </w:r>
            <w:proofErr w:type="spellStart"/>
            <w:r w:rsidRPr="004424B1">
              <w:t>statusInfo</w:t>
            </w:r>
            <w:proofErr w:type="spellEnd"/>
            <w:r w:rsidRPr="004424B1">
              <w:t xml:space="preserve"> Failed).  The codes are implementation specific.</w:t>
            </w:r>
          </w:p>
        </w:tc>
      </w:tr>
      <w:tr w:rsidR="004C430C" w:rsidRPr="004424B1" w14:paraId="0EB26B51"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6009AA7A" w14:textId="77777777" w:rsidR="004C430C" w:rsidRPr="00BE1C3C" w:rsidRDefault="004C430C" w:rsidP="007B4994">
            <w:pPr>
              <w:pStyle w:val="TableCell"/>
              <w:rPr>
                <w:szCs w:val="18"/>
              </w:rPr>
            </w:pPr>
            <w:proofErr w:type="spellStart"/>
            <w:r w:rsidRPr="00BE1C3C">
              <w:rPr>
                <w:szCs w:val="18"/>
              </w:rPr>
              <w:t>errorInfo</w:t>
            </w:r>
            <w:proofErr w:type="spellEnd"/>
          </w:p>
        </w:tc>
        <w:tc>
          <w:tcPr>
            <w:tcW w:w="1984" w:type="dxa"/>
          </w:tcPr>
          <w:p w14:paraId="6DDDF70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775B29F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F6632A9" w14:textId="13B4F67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Supplementary error information</w:t>
            </w:r>
            <w:ins w:id="29610" w:author="Peter Van Der Plas" w:date="2024-12-28T18:42:00Z" w16du:dateUtc="2024-12-28T17:42:00Z">
              <w:r w:rsidR="00CF350D">
                <w:t>.</w:t>
              </w:r>
            </w:ins>
          </w:p>
        </w:tc>
      </w:tr>
    </w:tbl>
    <w:p w14:paraId="3DC0118D" w14:textId="6FBC6096" w:rsidR="004C430C" w:rsidRPr="004424B1" w:rsidRDefault="004C430C" w:rsidP="004C430C">
      <w:pPr>
        <w:pStyle w:val="Heading4"/>
        <w:spacing w:before="480"/>
        <w:rPr>
          <w:lang w:val="en-GB"/>
        </w:rPr>
      </w:pPr>
      <w:bookmarkStart w:id="29611" w:name="_Ref51784986"/>
      <w:r w:rsidRPr="004424B1">
        <w:rPr>
          <w:lang w:val="en-GB"/>
        </w:rPr>
        <w:t xml:space="preserve">Planning Request </w:t>
      </w:r>
      <w:bookmarkEnd w:id="29611"/>
      <w:r w:rsidR="002B6989" w:rsidRPr="004424B1">
        <w:rPr>
          <w:lang w:val="en-GB"/>
        </w:rPr>
        <w:t>Status</w:t>
      </w:r>
    </w:p>
    <w:p w14:paraId="4D0259E3" w14:textId="3ED998A2" w:rsidR="004C430C" w:rsidRDefault="003B55EA" w:rsidP="003B55EA">
      <w:pPr>
        <w:pStyle w:val="Heading5"/>
        <w:rPr>
          <w:ins w:id="29612" w:author="Quinten Van Woerkom" w:date="2024-12-18T15:16:00Z" w16du:dateUtc="2024-12-18T14:16:00Z"/>
        </w:rPr>
      </w:pPr>
      <w:ins w:id="29613" w:author="Quinten Van Woerkom" w:date="2024-12-18T15:16:00Z" w16du:dateUtc="2024-12-18T14:16:00Z">
        <w:r>
          <w:t xml:space="preserve">Data Type: </w:t>
        </w:r>
      </w:ins>
      <w:proofErr w:type="spellStart"/>
      <w:r w:rsidR="004C430C" w:rsidRPr="004424B1">
        <w:t>RequestStatusEnum</w:t>
      </w:r>
      <w:proofErr w:type="spellEnd"/>
    </w:p>
    <w:p w14:paraId="7CBC3F2C" w14:textId="3AD351DA" w:rsidR="003B55EA" w:rsidRPr="003B55EA" w:rsidRDefault="003B55EA">
      <w:pPr>
        <w:pStyle w:val="Heading6"/>
        <w:pPrChange w:id="29614" w:author="Quinten Van Woerkom" w:date="2024-12-18T15:16:00Z" w16du:dateUtc="2024-12-18T14:16:00Z">
          <w:pPr>
            <w:pStyle w:val="HeadingNoNumber"/>
          </w:pPr>
        </w:pPrChange>
      </w:pPr>
      <w:ins w:id="29615" w:author="Quinten Van Woerkom" w:date="2024-12-18T15:16:00Z" w16du:dateUtc="2024-12-18T14:16:00Z">
        <w:r>
          <w:t>Overview</w:t>
        </w:r>
      </w:ins>
    </w:p>
    <w:p w14:paraId="6E3F2F7B" w14:textId="103E8986" w:rsidR="004C430C" w:rsidRDefault="004C430C" w:rsidP="007E7075">
      <w:pPr>
        <w:rPr>
          <w:ins w:id="29616" w:author="Quinten Van Woerkom" w:date="2024-12-18T15:16:00Z" w16du:dateUtc="2024-12-18T14:16:00Z"/>
          <w:lang w:val="en-GB"/>
        </w:rPr>
      </w:pPr>
      <w:del w:id="29617" w:author="Quinten Van Woerkom" w:date="2024-12-18T15:16:00Z" w16du:dateUtc="2024-12-18T14:16:00Z">
        <w:r w:rsidRPr="004424B1" w:rsidDel="003B55EA">
          <w:rPr>
            <w:lang w:val="en-GB"/>
          </w:rPr>
          <w:delText xml:space="preserve">The following states are defined for </w:delText>
        </w:r>
        <w:r w:rsidRPr="004424B1" w:rsidDel="003B55EA">
          <w:rPr>
            <w:b/>
            <w:lang w:val="en-GB"/>
          </w:rPr>
          <w:delText>RequestStatus</w:delText>
        </w:r>
        <w:r w:rsidRPr="004424B1" w:rsidDel="003B55EA">
          <w:rPr>
            <w:lang w:val="en-GB"/>
          </w:rPr>
          <w:delText>:</w:delText>
        </w:r>
      </w:del>
      <w:ins w:id="29618" w:author="Quinten Van Woerkom" w:date="2024-12-18T15:16:00Z" w16du:dateUtc="2024-12-18T14:16:00Z">
        <w:r w:rsidR="003B55EA">
          <w:rPr>
            <w:lang w:val="en-GB"/>
          </w:rPr>
          <w:t xml:space="preserve">The </w:t>
        </w:r>
      </w:ins>
      <w:proofErr w:type="spellStart"/>
      <w:ins w:id="29619" w:author="Quinten Van Woerkom" w:date="2024-12-18T15:17:00Z" w16du:dateUtc="2024-12-18T14:17:00Z">
        <w:r w:rsidR="003B55EA">
          <w:rPr>
            <w:lang w:val="en-GB"/>
          </w:rPr>
          <w:t>RequestStatusEnum</w:t>
        </w:r>
        <w:proofErr w:type="spellEnd"/>
        <w:r w:rsidR="003B55EA">
          <w:rPr>
            <w:lang w:val="en-GB"/>
          </w:rPr>
          <w:t xml:space="preserve"> enumeration represents the different statuses in which a planning request may be found.</w:t>
        </w:r>
      </w:ins>
    </w:p>
    <w:p w14:paraId="2DAD1060" w14:textId="0D78BC8A" w:rsidR="003B55EA" w:rsidDel="00F72828" w:rsidRDefault="003B55EA">
      <w:pPr>
        <w:pStyle w:val="Heading6"/>
        <w:spacing w:after="240"/>
        <w:rPr>
          <w:del w:id="29620" w:author="Quinten Van Woerkom" w:date="2024-12-18T15:16:00Z" w16du:dateUtc="2024-12-18T14:16:00Z"/>
          <w:lang w:val="en-GB"/>
        </w:rPr>
      </w:pPr>
    </w:p>
    <w:p w14:paraId="65BA3D95" w14:textId="463BF75C" w:rsidR="007E7075" w:rsidRPr="003B55EA" w:rsidRDefault="00F72828">
      <w:pPr>
        <w:pStyle w:val="Heading6"/>
        <w:spacing w:before="480" w:after="240"/>
        <w:rPr>
          <w:lang w:val="en-GB"/>
        </w:rPr>
        <w:pPrChange w:id="29621" w:author="Peter Van Der Plas" w:date="2024-12-27T15:34:00Z" w16du:dateUtc="2024-12-27T14:34:00Z">
          <w:pPr>
            <w:spacing w:before="0"/>
          </w:pPr>
        </w:pPrChange>
      </w:pPr>
      <w:ins w:id="29622" w:author="Quinten Van Woerkom" w:date="2024-12-18T17:20:00Z" w16du:dateUtc="2024-12-18T16:20:00Z">
        <w:r>
          <w:rPr>
            <w:lang w:val="en-GB"/>
          </w:rPr>
          <w:t>Definition</w:t>
        </w:r>
      </w:ins>
    </w:p>
    <w:tbl>
      <w:tblPr>
        <w:tblStyle w:val="RBTable"/>
        <w:tblW w:w="9185" w:type="dxa"/>
        <w:tblLayout w:type="fixed"/>
        <w:tblLook w:val="0400" w:firstRow="0" w:lastRow="0" w:firstColumn="0" w:lastColumn="0" w:noHBand="0" w:noVBand="1"/>
        <w:tblCaption w:val="DSE RequestStatusEnum E1"/>
      </w:tblPr>
      <w:tblGrid>
        <w:gridCol w:w="1809"/>
        <w:gridCol w:w="5674"/>
        <w:gridCol w:w="709"/>
        <w:gridCol w:w="993"/>
      </w:tblGrid>
      <w:tr w:rsidR="004C430C" w:rsidRPr="004424B1" w14:paraId="1B7CB831" w14:textId="77777777" w:rsidTr="00D82A00">
        <w:tc>
          <w:tcPr>
            <w:tcW w:w="1808" w:type="dxa"/>
            <w:shd w:val="clear" w:color="auto" w:fill="00CCFF"/>
          </w:tcPr>
          <w:p w14:paraId="090D6F9B" w14:textId="77777777" w:rsidR="004C430C" w:rsidRPr="002A0611" w:rsidRDefault="004C430C" w:rsidP="007B4994">
            <w:pPr>
              <w:pStyle w:val="TableCell"/>
              <w:rPr>
                <w:bCs/>
                <w:color w:val="auto"/>
                <w:szCs w:val="18"/>
                <w:rPrChange w:id="29623" w:author="Peter Van Der Plas" w:date="2024-12-27T15:34:00Z" w16du:dateUtc="2024-12-27T14:34:00Z">
                  <w:rPr>
                    <w:color w:val="FFFFFF" w:themeColor="background1"/>
                  </w:rPr>
                </w:rPrChange>
              </w:rPr>
            </w:pPr>
            <w:r w:rsidRPr="002A0611">
              <w:rPr>
                <w:bCs/>
                <w:color w:val="auto"/>
                <w:szCs w:val="18"/>
                <w:rPrChange w:id="29624" w:author="Peter Van Der Plas" w:date="2024-12-27T15:34:00Z" w16du:dateUtc="2024-12-27T14:34:00Z">
                  <w:rPr>
                    <w:color w:val="FFFFFF" w:themeColor="background1"/>
                  </w:rPr>
                </w:rPrChange>
              </w:rPr>
              <w:t>Name</w:t>
            </w:r>
          </w:p>
        </w:tc>
        <w:tc>
          <w:tcPr>
            <w:tcW w:w="5669" w:type="dxa"/>
          </w:tcPr>
          <w:p w14:paraId="637F52C4" w14:textId="77777777" w:rsidR="004C430C" w:rsidRPr="002A0611" w:rsidRDefault="004C430C" w:rsidP="007B4994">
            <w:pPr>
              <w:pStyle w:val="TableCell"/>
              <w:rPr>
                <w:b/>
                <w:szCs w:val="18"/>
              </w:rPr>
            </w:pPr>
            <w:proofErr w:type="spellStart"/>
            <w:r w:rsidRPr="002A0611">
              <w:rPr>
                <w:b/>
                <w:szCs w:val="18"/>
              </w:rPr>
              <w:t>RequestStatusEnum</w:t>
            </w:r>
            <w:proofErr w:type="spellEnd"/>
          </w:p>
        </w:tc>
        <w:tc>
          <w:tcPr>
            <w:tcW w:w="708" w:type="dxa"/>
            <w:shd w:val="clear" w:color="auto" w:fill="00CCFF"/>
          </w:tcPr>
          <w:p w14:paraId="269711A8" w14:textId="77777777" w:rsidR="004C430C" w:rsidRPr="002A0611" w:rsidRDefault="004C430C" w:rsidP="007B4994">
            <w:pPr>
              <w:pStyle w:val="TableCell"/>
              <w:rPr>
                <w:bCs/>
                <w:color w:val="auto"/>
                <w:szCs w:val="18"/>
                <w:rPrChange w:id="29625" w:author="Peter Van Der Plas" w:date="2024-12-27T15:34:00Z" w16du:dateUtc="2024-12-27T14:34:00Z">
                  <w:rPr>
                    <w:b/>
                  </w:rPr>
                </w:rPrChange>
              </w:rPr>
            </w:pPr>
            <w:r w:rsidRPr="002A0611">
              <w:rPr>
                <w:bCs/>
                <w:color w:val="auto"/>
                <w:szCs w:val="18"/>
                <w:rPrChange w:id="29626" w:author="Peter Van Der Plas" w:date="2024-12-27T15:34:00Z" w16du:dateUtc="2024-12-27T14:34:00Z">
                  <w:rPr>
                    <w:b/>
                    <w:color w:val="FFFFFF" w:themeColor="background1"/>
                  </w:rPr>
                </w:rPrChange>
              </w:rPr>
              <w:t>SFP</w:t>
            </w:r>
          </w:p>
        </w:tc>
        <w:tc>
          <w:tcPr>
            <w:tcW w:w="992" w:type="dxa"/>
          </w:tcPr>
          <w:p w14:paraId="0C8D1574" w14:textId="77777777" w:rsidR="004C430C" w:rsidRPr="002A0611" w:rsidRDefault="004C430C" w:rsidP="007B4994">
            <w:pPr>
              <w:pStyle w:val="TableCell"/>
              <w:jc w:val="right"/>
              <w:rPr>
                <w:szCs w:val="18"/>
              </w:rPr>
            </w:pPr>
            <w:r w:rsidRPr="002A0611">
              <w:rPr>
                <w:szCs w:val="18"/>
              </w:rPr>
              <w:t>403</w:t>
            </w:r>
          </w:p>
        </w:tc>
      </w:tr>
    </w:tbl>
    <w:p w14:paraId="1AB2FA5B" w14:textId="77777777" w:rsidR="004C430C" w:rsidRPr="004424B1" w:rsidRDefault="004C430C" w:rsidP="004C430C">
      <w:pPr>
        <w:spacing w:before="0" w:line="240" w:lineRule="auto"/>
        <w:rPr>
          <w:sz w:val="2"/>
          <w:szCs w:val="2"/>
          <w:lang w:val="en-GB"/>
        </w:rPr>
      </w:pPr>
    </w:p>
    <w:tbl>
      <w:tblPr>
        <w:tblStyle w:val="RBTable"/>
        <w:tblW w:w="0" w:type="auto"/>
        <w:tblLayout w:type="fixed"/>
        <w:tblLook w:val="04A0" w:firstRow="1" w:lastRow="0" w:firstColumn="1" w:lastColumn="0" w:noHBand="0" w:noVBand="1"/>
      </w:tblPr>
      <w:tblGrid>
        <w:gridCol w:w="1809"/>
        <w:gridCol w:w="1134"/>
        <w:gridCol w:w="6236"/>
      </w:tblGrid>
      <w:tr w:rsidR="004C430C" w:rsidRPr="004424B1" w14:paraId="13B48A51"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5F3B44A2" w14:textId="77777777" w:rsidR="004C430C" w:rsidRPr="004424B1" w:rsidRDefault="004C430C" w:rsidP="007B4994">
            <w:pPr>
              <w:pStyle w:val="TableCell"/>
            </w:pPr>
            <w:r w:rsidRPr="004424B1">
              <w:t>Status</w:t>
            </w:r>
          </w:p>
        </w:tc>
        <w:tc>
          <w:tcPr>
            <w:tcW w:w="1134" w:type="dxa"/>
          </w:tcPr>
          <w:p w14:paraId="7FC4D0F1" w14:textId="77777777" w:rsidR="004C430C" w:rsidRPr="004424B1" w:rsidRDefault="004C430C" w:rsidP="007B4994">
            <w:pPr>
              <w:pStyle w:val="TableCell"/>
              <w:jc w:val="center"/>
              <w:cnfStyle w:val="100000000000" w:firstRow="1" w:lastRow="0" w:firstColumn="0" w:lastColumn="0" w:oddVBand="0" w:evenVBand="0" w:oddHBand="0" w:evenHBand="0" w:firstRowFirstColumn="0" w:firstRowLastColumn="0" w:lastRowFirstColumn="0" w:lastRowLastColumn="0"/>
            </w:pPr>
            <w:r w:rsidRPr="004424B1">
              <w:t>Value</w:t>
            </w:r>
          </w:p>
        </w:tc>
        <w:tc>
          <w:tcPr>
            <w:tcW w:w="6236" w:type="dxa"/>
          </w:tcPr>
          <w:p w14:paraId="3C90A270"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14C315D0"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02B00EC" w14:textId="77777777" w:rsidR="004C430C" w:rsidRPr="00BE1C3C" w:rsidRDefault="004C430C" w:rsidP="007B4994">
            <w:pPr>
              <w:pStyle w:val="TableCell"/>
              <w:rPr>
                <w:szCs w:val="18"/>
              </w:rPr>
            </w:pPr>
            <w:r w:rsidRPr="00BE1C3C">
              <w:rPr>
                <w:szCs w:val="18"/>
              </w:rPr>
              <w:t>REQUESTED</w:t>
            </w:r>
          </w:p>
        </w:tc>
        <w:tc>
          <w:tcPr>
            <w:tcW w:w="1134" w:type="dxa"/>
          </w:tcPr>
          <w:p w14:paraId="5CCF19C0"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w:t>
            </w:r>
          </w:p>
        </w:tc>
        <w:tc>
          <w:tcPr>
            <w:tcW w:w="6236" w:type="dxa"/>
          </w:tcPr>
          <w:p w14:paraId="101BC78D" w14:textId="2468010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planning request has been submitted to the planning function</w:t>
            </w:r>
            <w:ins w:id="29627" w:author="Peter Van Der Plas" w:date="2024-12-28T18:43:00Z" w16du:dateUtc="2024-12-28T17:43:00Z">
              <w:r w:rsidR="00CF350D">
                <w:t>.</w:t>
              </w:r>
            </w:ins>
          </w:p>
        </w:tc>
      </w:tr>
      <w:tr w:rsidR="004C430C" w:rsidRPr="004424B1" w14:paraId="42532821"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B2878C6" w14:textId="77777777" w:rsidR="004C430C" w:rsidRPr="00BE1C3C" w:rsidRDefault="004C430C" w:rsidP="007B4994">
            <w:pPr>
              <w:pStyle w:val="TableCell"/>
              <w:rPr>
                <w:szCs w:val="18"/>
              </w:rPr>
            </w:pPr>
            <w:r w:rsidRPr="00BE1C3C">
              <w:rPr>
                <w:szCs w:val="18"/>
              </w:rPr>
              <w:t>ACCEPTED</w:t>
            </w:r>
          </w:p>
        </w:tc>
        <w:tc>
          <w:tcPr>
            <w:tcW w:w="1134" w:type="dxa"/>
          </w:tcPr>
          <w:p w14:paraId="7AADFDD9"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2</w:t>
            </w:r>
          </w:p>
        </w:tc>
        <w:tc>
          <w:tcPr>
            <w:tcW w:w="6236" w:type="dxa"/>
          </w:tcPr>
          <w:p w14:paraId="7FF05754" w14:textId="3E9CCCA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planning request has been accepted by the planning function</w:t>
            </w:r>
            <w:ins w:id="29628" w:author="Peter Van Der Plas" w:date="2024-12-28T18:43:00Z" w16du:dateUtc="2024-12-28T17:43:00Z">
              <w:r w:rsidR="00CF350D">
                <w:t>.</w:t>
              </w:r>
            </w:ins>
          </w:p>
        </w:tc>
      </w:tr>
      <w:tr w:rsidR="004C430C" w:rsidRPr="004424B1" w14:paraId="45218EE3"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B374226" w14:textId="77777777" w:rsidR="004C430C" w:rsidRPr="00BE1C3C" w:rsidRDefault="004C430C" w:rsidP="007B4994">
            <w:pPr>
              <w:pStyle w:val="TableCell"/>
              <w:rPr>
                <w:szCs w:val="18"/>
              </w:rPr>
            </w:pPr>
            <w:r w:rsidRPr="00BE1C3C">
              <w:rPr>
                <w:szCs w:val="18"/>
              </w:rPr>
              <w:t>REJECTED</w:t>
            </w:r>
          </w:p>
        </w:tc>
        <w:tc>
          <w:tcPr>
            <w:tcW w:w="1134" w:type="dxa"/>
          </w:tcPr>
          <w:p w14:paraId="61F15C35"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3</w:t>
            </w:r>
          </w:p>
        </w:tc>
        <w:tc>
          <w:tcPr>
            <w:tcW w:w="6236" w:type="dxa"/>
          </w:tcPr>
          <w:p w14:paraId="036B4422" w14:textId="4B53577C"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planning request has been rejected by the planning function</w:t>
            </w:r>
            <w:ins w:id="29629" w:author="Peter Van Der Plas" w:date="2024-12-28T18:43:00Z" w16du:dateUtc="2024-12-28T17:43:00Z">
              <w:r w:rsidR="00CF350D">
                <w:t>.</w:t>
              </w:r>
            </w:ins>
          </w:p>
        </w:tc>
      </w:tr>
      <w:tr w:rsidR="004C430C" w:rsidRPr="004424B1" w14:paraId="03E51006"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3737FB2" w14:textId="77777777" w:rsidR="004C430C" w:rsidRPr="00BE1C3C" w:rsidRDefault="004C430C" w:rsidP="007B4994">
            <w:pPr>
              <w:pStyle w:val="TableCell"/>
              <w:rPr>
                <w:szCs w:val="18"/>
              </w:rPr>
            </w:pPr>
            <w:r w:rsidRPr="00BE1C3C">
              <w:rPr>
                <w:szCs w:val="18"/>
              </w:rPr>
              <w:t>CANCELLED</w:t>
            </w:r>
          </w:p>
        </w:tc>
        <w:tc>
          <w:tcPr>
            <w:tcW w:w="1134" w:type="dxa"/>
          </w:tcPr>
          <w:p w14:paraId="70F69259"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4</w:t>
            </w:r>
          </w:p>
        </w:tc>
        <w:tc>
          <w:tcPr>
            <w:tcW w:w="6236" w:type="dxa"/>
          </w:tcPr>
          <w:p w14:paraId="3E59537F" w14:textId="7BF3D0F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planning request has been cancelled by the user</w:t>
            </w:r>
            <w:ins w:id="29630" w:author="Peter Van Der Plas" w:date="2024-12-28T18:43:00Z" w16du:dateUtc="2024-12-28T17:43:00Z">
              <w:r w:rsidR="00CF350D">
                <w:t>.</w:t>
              </w:r>
            </w:ins>
          </w:p>
        </w:tc>
      </w:tr>
      <w:tr w:rsidR="004C430C" w:rsidRPr="004424B1" w14:paraId="703C4D7B"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5A46457" w14:textId="77777777" w:rsidR="004C430C" w:rsidRPr="00BE1C3C" w:rsidRDefault="004C430C" w:rsidP="007B4994">
            <w:pPr>
              <w:pStyle w:val="TableCell"/>
              <w:rPr>
                <w:szCs w:val="18"/>
              </w:rPr>
            </w:pPr>
            <w:r w:rsidRPr="00BE1C3C">
              <w:rPr>
                <w:szCs w:val="18"/>
              </w:rPr>
              <w:t>PLANNED</w:t>
            </w:r>
          </w:p>
        </w:tc>
        <w:tc>
          <w:tcPr>
            <w:tcW w:w="1134" w:type="dxa"/>
          </w:tcPr>
          <w:p w14:paraId="0EAA0CE3"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5</w:t>
            </w:r>
          </w:p>
        </w:tc>
        <w:tc>
          <w:tcPr>
            <w:tcW w:w="6236" w:type="dxa"/>
          </w:tcPr>
          <w:p w14:paraId="2CBD2B8B" w14:textId="518E83BB"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The planning request has been incorporated into a Plan (see </w:t>
            </w:r>
            <w:proofErr w:type="spellStart"/>
            <w:r w:rsidRPr="004424B1">
              <w:t>outputPlanRef</w:t>
            </w:r>
            <w:proofErr w:type="spellEnd"/>
            <w:r w:rsidRPr="004424B1">
              <w:t>)</w:t>
            </w:r>
            <w:ins w:id="29631" w:author="Peter Van Der Plas" w:date="2024-12-28T18:43:00Z" w16du:dateUtc="2024-12-28T17:43:00Z">
              <w:r w:rsidR="00CF350D">
                <w:t>.</w:t>
              </w:r>
            </w:ins>
          </w:p>
        </w:tc>
      </w:tr>
      <w:tr w:rsidR="004C430C" w:rsidRPr="004424B1" w14:paraId="77AEBAA5"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4756DA8" w14:textId="77777777" w:rsidR="004C430C" w:rsidRPr="00BE1C3C" w:rsidRDefault="004C430C" w:rsidP="007B4994">
            <w:pPr>
              <w:pStyle w:val="TableCell"/>
              <w:rPr>
                <w:szCs w:val="18"/>
              </w:rPr>
            </w:pPr>
            <w:r w:rsidRPr="00BE1C3C">
              <w:rPr>
                <w:szCs w:val="18"/>
              </w:rPr>
              <w:t>PROCESSING</w:t>
            </w:r>
          </w:p>
        </w:tc>
        <w:tc>
          <w:tcPr>
            <w:tcW w:w="1134" w:type="dxa"/>
          </w:tcPr>
          <w:p w14:paraId="37FC972E"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6</w:t>
            </w:r>
          </w:p>
        </w:tc>
        <w:tc>
          <w:tcPr>
            <w:tcW w:w="6236" w:type="dxa"/>
          </w:tcPr>
          <w:p w14:paraId="70408EAF" w14:textId="4CD7B22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corresponding Plan has been activated within plan execution</w:t>
            </w:r>
            <w:ins w:id="29632" w:author="Peter Van Der Plas" w:date="2024-12-28T18:43:00Z" w16du:dateUtc="2024-12-28T17:43:00Z">
              <w:r w:rsidR="00CF350D">
                <w:t>.</w:t>
              </w:r>
            </w:ins>
          </w:p>
        </w:tc>
      </w:tr>
      <w:tr w:rsidR="004C430C" w:rsidRPr="004424B1" w14:paraId="546A7D33"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53B3B83" w14:textId="77777777" w:rsidR="004C430C" w:rsidRPr="00BE1C3C" w:rsidRDefault="004C430C" w:rsidP="007B4994">
            <w:pPr>
              <w:pStyle w:val="TableCell"/>
              <w:rPr>
                <w:szCs w:val="18"/>
              </w:rPr>
            </w:pPr>
            <w:r w:rsidRPr="00BE1C3C">
              <w:rPr>
                <w:szCs w:val="18"/>
              </w:rPr>
              <w:t>PROCESSED</w:t>
            </w:r>
          </w:p>
        </w:tc>
        <w:tc>
          <w:tcPr>
            <w:tcW w:w="1134" w:type="dxa"/>
          </w:tcPr>
          <w:p w14:paraId="4C66D5E6"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7</w:t>
            </w:r>
          </w:p>
        </w:tc>
        <w:tc>
          <w:tcPr>
            <w:tcW w:w="6236" w:type="dxa"/>
          </w:tcPr>
          <w:p w14:paraId="2028B31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Execution of </w:t>
            </w:r>
            <w:proofErr w:type="gramStart"/>
            <w:r w:rsidRPr="004424B1">
              <w:t>the all</w:t>
            </w:r>
            <w:proofErr w:type="gramEnd"/>
            <w:r w:rsidRPr="004424B1">
              <w:t xml:space="preserve"> constituent activities of the planning request have terminated.  Awaiting confirmation of the status of the planning request. </w:t>
            </w:r>
          </w:p>
        </w:tc>
      </w:tr>
      <w:tr w:rsidR="004C430C" w:rsidRPr="004424B1" w14:paraId="7749A2A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451E832" w14:textId="77777777" w:rsidR="004C430C" w:rsidRPr="00BE1C3C" w:rsidRDefault="004C430C" w:rsidP="007B4994">
            <w:pPr>
              <w:pStyle w:val="TableCell"/>
              <w:rPr>
                <w:szCs w:val="18"/>
              </w:rPr>
            </w:pPr>
            <w:r w:rsidRPr="00BE1C3C">
              <w:rPr>
                <w:szCs w:val="18"/>
              </w:rPr>
              <w:t>TERMINATED</w:t>
            </w:r>
          </w:p>
        </w:tc>
        <w:tc>
          <w:tcPr>
            <w:tcW w:w="1134" w:type="dxa"/>
          </w:tcPr>
          <w:p w14:paraId="25457166"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8</w:t>
            </w:r>
          </w:p>
        </w:tc>
        <w:tc>
          <w:tcPr>
            <w:tcW w:w="6236" w:type="dxa"/>
          </w:tcPr>
          <w:p w14:paraId="741C2879" w14:textId="23C2BD6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The planning request has completed, either successfully or with a failure condition (further information is provided in </w:t>
            </w:r>
            <w:proofErr w:type="spellStart"/>
            <w:r w:rsidRPr="004424B1">
              <w:t>statusInfo</w:t>
            </w:r>
            <w:proofErr w:type="spellEnd"/>
            <w:r w:rsidRPr="004424B1">
              <w:t>)</w:t>
            </w:r>
            <w:ins w:id="29633" w:author="Peter Van Der Plas" w:date="2024-12-28T18:43:00Z" w16du:dateUtc="2024-12-28T17:43:00Z">
              <w:r w:rsidR="00CF350D">
                <w:t>.</w:t>
              </w:r>
            </w:ins>
          </w:p>
        </w:tc>
      </w:tr>
    </w:tbl>
    <w:p w14:paraId="080318B6" w14:textId="197CACC6" w:rsidR="004C430C" w:rsidRPr="004424B1" w:rsidRDefault="004C430C" w:rsidP="004C430C">
      <w:pPr>
        <w:pStyle w:val="Heading4"/>
        <w:spacing w:before="480"/>
        <w:rPr>
          <w:lang w:val="en-GB"/>
        </w:rPr>
      </w:pPr>
      <w:bookmarkStart w:id="29634" w:name="_Ref62569297"/>
      <w:r w:rsidRPr="004424B1">
        <w:rPr>
          <w:lang w:val="en-GB"/>
        </w:rPr>
        <w:t xml:space="preserve">Planning Request Service </w:t>
      </w:r>
      <w:commentRangeStart w:id="29635"/>
      <w:del w:id="29636" w:author="Peter Van Der Plas" w:date="2024-12-28T18:05:00Z" w16du:dateUtc="2024-12-28T17:05:00Z">
        <w:r w:rsidRPr="004424B1" w:rsidDel="00B11CFF">
          <w:rPr>
            <w:lang w:val="en-GB"/>
          </w:rPr>
          <w:delText>Structures</w:delText>
        </w:r>
      </w:del>
      <w:bookmarkEnd w:id="29634"/>
      <w:ins w:id="29637" w:author="Peter Van Der Plas" w:date="2024-12-28T18:05:00Z" w16du:dateUtc="2024-12-28T17:05:00Z">
        <w:r w:rsidR="00B11CFF">
          <w:rPr>
            <w:lang w:val="en-GB"/>
          </w:rPr>
          <w:t>Data Types</w:t>
        </w:r>
      </w:ins>
      <w:commentRangeEnd w:id="29635"/>
      <w:ins w:id="29638" w:author="Peter Van Der Plas" w:date="2024-12-28T18:06:00Z" w16du:dateUtc="2024-12-28T17:06:00Z">
        <w:r w:rsidR="00B11CFF">
          <w:rPr>
            <w:rStyle w:val="CommentReference"/>
            <w:b w:val="0"/>
          </w:rPr>
          <w:commentReference w:id="29635"/>
        </w:r>
      </w:ins>
    </w:p>
    <w:p w14:paraId="2332D84E" w14:textId="0C419AB5" w:rsidR="004C430C" w:rsidRDefault="008602BA" w:rsidP="008602BA">
      <w:pPr>
        <w:pStyle w:val="Heading5"/>
        <w:rPr>
          <w:ins w:id="29639" w:author="Quinten Van Woerkom" w:date="2024-12-18T15:18:00Z" w16du:dateUtc="2024-12-18T14:18:00Z"/>
        </w:rPr>
      </w:pPr>
      <w:ins w:id="29640" w:author="Quinten Van Woerkom" w:date="2024-12-18T15:18:00Z" w16du:dateUtc="2024-12-18T14:18:00Z">
        <w:r>
          <w:t xml:space="preserve">Data Type: </w:t>
        </w:r>
      </w:ins>
      <w:r w:rsidR="004C430C" w:rsidRPr="004424B1">
        <w:t>RequestStatusUpdate</w:t>
      </w:r>
    </w:p>
    <w:p w14:paraId="61EDF013" w14:textId="4F24D551" w:rsidR="008602BA" w:rsidRPr="008602BA" w:rsidRDefault="008602BA">
      <w:pPr>
        <w:pStyle w:val="Heading6"/>
        <w:pPrChange w:id="29641" w:author="Quinten Van Woerkom" w:date="2024-12-18T15:18:00Z" w16du:dateUtc="2024-12-18T14:18:00Z">
          <w:pPr>
            <w:pStyle w:val="HeadingNoNumber"/>
          </w:pPr>
        </w:pPrChange>
      </w:pPr>
      <w:ins w:id="29642" w:author="Quinten Van Woerkom" w:date="2024-12-18T15:18:00Z" w16du:dateUtc="2024-12-18T14:18:00Z">
        <w:r>
          <w:t>Overview</w:t>
        </w:r>
      </w:ins>
    </w:p>
    <w:p w14:paraId="70A0DF08" w14:textId="77777777" w:rsidR="004C430C" w:rsidRPr="004424B1" w:rsidRDefault="004C430C" w:rsidP="004C430C">
      <w:pPr>
        <w:rPr>
          <w:lang w:val="en-GB"/>
        </w:rPr>
      </w:pPr>
      <w:r w:rsidRPr="004424B1">
        <w:rPr>
          <w:lang w:val="en-GB"/>
        </w:rPr>
        <w:t>RequestStatusUpdate is a data structure that is used to report changes in status of the RequestInstance as it proceeds through both planning and plan execution functions.  Reporting is the responsibility of the planning function.</w:t>
      </w:r>
    </w:p>
    <w:p w14:paraId="669926AC" w14:textId="77777777" w:rsidR="004C430C" w:rsidRDefault="004C430C" w:rsidP="007E7075">
      <w:pPr>
        <w:rPr>
          <w:ins w:id="29643" w:author="Quinten Van Woerkom" w:date="2024-12-18T15:18:00Z" w16du:dateUtc="2024-12-18T14:18:00Z"/>
          <w:lang w:val="en-GB"/>
        </w:rPr>
      </w:pPr>
      <w:r w:rsidRPr="004424B1">
        <w:rPr>
          <w:lang w:val="en-GB"/>
        </w:rPr>
        <w:t>Planning request status updates may be distributed to subscribing applications, including both Users and status displays, to inform them of the latest status of the planning request.  This may be particularly relevant in conjunction with a plan execution function.  Status updates may be stored in planning request history to provide a complete record of evolving status over time.</w:t>
      </w:r>
    </w:p>
    <w:p w14:paraId="343D7F68" w14:textId="6DE0B448" w:rsidR="008602BA" w:rsidDel="000E0E67" w:rsidRDefault="008602BA">
      <w:pPr>
        <w:pStyle w:val="Heading6"/>
        <w:spacing w:after="240"/>
        <w:rPr>
          <w:del w:id="29644" w:author="Quinten Van Woerkom" w:date="2024-12-18T15:18:00Z" w16du:dateUtc="2024-12-18T14:18:00Z"/>
          <w:lang w:val="en-GB"/>
        </w:rPr>
      </w:pPr>
    </w:p>
    <w:p w14:paraId="6EC76503" w14:textId="447A8CAB" w:rsidR="007E7075" w:rsidRPr="008602BA" w:rsidRDefault="000E0E67">
      <w:pPr>
        <w:pStyle w:val="Heading6"/>
        <w:spacing w:before="480" w:after="240"/>
        <w:rPr>
          <w:lang w:val="en-GB"/>
        </w:rPr>
        <w:pPrChange w:id="29645" w:author="Peter Van Der Plas" w:date="2024-12-27T15:35:00Z" w16du:dateUtc="2024-12-27T14:35:00Z">
          <w:pPr>
            <w:spacing w:before="0"/>
          </w:pPr>
        </w:pPrChange>
      </w:pPr>
      <w:ins w:id="29646" w:author="Quinten Van Woerkom" w:date="2024-12-18T17:20:00Z" w16du:dateUtc="2024-12-18T16:20:00Z">
        <w:r>
          <w:rPr>
            <w:lang w:val="en-GB"/>
          </w:rPr>
          <w:t>Definition</w:t>
        </w:r>
      </w:ins>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RequestStatusUpdate E1"/>
      </w:tblPr>
      <w:tblGrid>
        <w:gridCol w:w="1667"/>
        <w:gridCol w:w="2977"/>
        <w:gridCol w:w="992"/>
        <w:gridCol w:w="1843"/>
        <w:gridCol w:w="708"/>
        <w:gridCol w:w="992"/>
      </w:tblGrid>
      <w:tr w:rsidR="004C430C" w:rsidRPr="004424B1" w14:paraId="2AABDBB3" w14:textId="77777777" w:rsidTr="00D82A00">
        <w:trPr>
          <w:cantSplit/>
          <w:trHeight w:val="20"/>
        </w:trPr>
        <w:tc>
          <w:tcPr>
            <w:tcW w:w="1666" w:type="dxa"/>
            <w:shd w:val="clear" w:color="auto" w:fill="00CCFF"/>
          </w:tcPr>
          <w:p w14:paraId="1C6D7C90" w14:textId="77777777" w:rsidR="004C430C" w:rsidRPr="00B4068B" w:rsidRDefault="004C430C" w:rsidP="000910AB">
            <w:pPr>
              <w:pStyle w:val="TableCell"/>
              <w:keepNext/>
              <w:spacing w:before="0" w:after="0"/>
              <w:rPr>
                <w:bCs/>
                <w:color w:val="auto"/>
                <w:szCs w:val="18"/>
                <w:rPrChange w:id="29647" w:author="Peter Van Der Plas" w:date="2024-12-27T15:35:00Z" w16du:dateUtc="2024-12-27T14:35:00Z">
                  <w:rPr>
                    <w:color w:val="FFFFFF" w:themeColor="background1"/>
                  </w:rPr>
                </w:rPrChange>
              </w:rPr>
            </w:pPr>
            <w:r w:rsidRPr="00B4068B">
              <w:rPr>
                <w:bCs/>
                <w:color w:val="auto"/>
                <w:szCs w:val="18"/>
                <w:rPrChange w:id="29648" w:author="Peter Van Der Plas" w:date="2024-12-27T15:35:00Z" w16du:dateUtc="2024-12-27T14:35:00Z">
                  <w:rPr>
                    <w:color w:val="FFFFFF" w:themeColor="background1"/>
                  </w:rPr>
                </w:rPrChange>
              </w:rPr>
              <w:t>Name</w:t>
            </w:r>
          </w:p>
        </w:tc>
        <w:tc>
          <w:tcPr>
            <w:tcW w:w="2976" w:type="dxa"/>
          </w:tcPr>
          <w:p w14:paraId="2F505F41" w14:textId="77777777" w:rsidR="004C430C" w:rsidRPr="00B4068B" w:rsidRDefault="004C430C" w:rsidP="000910AB">
            <w:pPr>
              <w:pStyle w:val="TableCell"/>
              <w:spacing w:before="0" w:after="0"/>
              <w:rPr>
                <w:b/>
                <w:szCs w:val="18"/>
              </w:rPr>
            </w:pPr>
            <w:r w:rsidRPr="00B4068B">
              <w:rPr>
                <w:b/>
                <w:szCs w:val="18"/>
              </w:rPr>
              <w:t>RequestStatusUpdate</w:t>
            </w:r>
          </w:p>
        </w:tc>
        <w:tc>
          <w:tcPr>
            <w:tcW w:w="992" w:type="dxa"/>
            <w:shd w:val="clear" w:color="auto" w:fill="00CCFF"/>
          </w:tcPr>
          <w:p w14:paraId="39630A45" w14:textId="77777777" w:rsidR="004C430C" w:rsidRPr="00B4068B" w:rsidRDefault="004C430C" w:rsidP="000910AB">
            <w:pPr>
              <w:pStyle w:val="TableCell"/>
              <w:spacing w:before="0" w:after="0"/>
              <w:rPr>
                <w:bCs/>
                <w:color w:val="auto"/>
                <w:szCs w:val="18"/>
                <w:rPrChange w:id="29649" w:author="Peter Van Der Plas" w:date="2024-12-27T15:35:00Z" w16du:dateUtc="2024-12-27T14:35:00Z">
                  <w:rPr>
                    <w:b/>
                  </w:rPr>
                </w:rPrChange>
              </w:rPr>
            </w:pPr>
            <w:r w:rsidRPr="00B4068B">
              <w:rPr>
                <w:bCs/>
                <w:color w:val="auto"/>
                <w:szCs w:val="18"/>
                <w:rPrChange w:id="29650" w:author="Peter Van Der Plas" w:date="2024-12-27T15:35:00Z" w16du:dateUtc="2024-12-27T14:35:00Z">
                  <w:rPr>
                    <w:b/>
                    <w:color w:val="FFFFFF" w:themeColor="background1"/>
                  </w:rPr>
                </w:rPrChange>
              </w:rPr>
              <w:t>Extends</w:t>
            </w:r>
          </w:p>
        </w:tc>
        <w:tc>
          <w:tcPr>
            <w:tcW w:w="1842" w:type="dxa"/>
          </w:tcPr>
          <w:p w14:paraId="278DC1C0" w14:textId="77777777" w:rsidR="004C430C" w:rsidRPr="00B4068B" w:rsidRDefault="004C430C" w:rsidP="000910AB">
            <w:pPr>
              <w:pStyle w:val="TableCell"/>
              <w:spacing w:before="0" w:after="0"/>
              <w:rPr>
                <w:b/>
                <w:szCs w:val="18"/>
              </w:rPr>
            </w:pPr>
            <w:proofErr w:type="gramStart"/>
            <w:r w:rsidRPr="00B4068B">
              <w:rPr>
                <w:szCs w:val="18"/>
              </w:rPr>
              <w:t>MAL::</w:t>
            </w:r>
            <w:proofErr w:type="gramEnd"/>
            <w:r w:rsidRPr="00B4068B">
              <w:rPr>
                <w:szCs w:val="18"/>
              </w:rPr>
              <w:t>Composite</w:t>
            </w:r>
          </w:p>
        </w:tc>
        <w:tc>
          <w:tcPr>
            <w:tcW w:w="708" w:type="dxa"/>
            <w:shd w:val="clear" w:color="auto" w:fill="00CCFF"/>
          </w:tcPr>
          <w:p w14:paraId="044E9D93" w14:textId="77777777" w:rsidR="004C430C" w:rsidRPr="00B4068B" w:rsidRDefault="004C430C" w:rsidP="000910AB">
            <w:pPr>
              <w:pStyle w:val="TableCell"/>
              <w:spacing w:before="0" w:after="0"/>
              <w:rPr>
                <w:bCs/>
                <w:color w:val="auto"/>
                <w:szCs w:val="18"/>
                <w:rPrChange w:id="29651" w:author="Peter Van Der Plas" w:date="2024-12-27T15:35:00Z" w16du:dateUtc="2024-12-27T14:35:00Z">
                  <w:rPr>
                    <w:b/>
                  </w:rPr>
                </w:rPrChange>
              </w:rPr>
            </w:pPr>
            <w:r w:rsidRPr="00B4068B">
              <w:rPr>
                <w:bCs/>
                <w:color w:val="auto"/>
                <w:szCs w:val="18"/>
                <w:rPrChange w:id="29652" w:author="Peter Van Der Plas" w:date="2024-12-27T15:35:00Z" w16du:dateUtc="2024-12-27T14:35:00Z">
                  <w:rPr>
                    <w:b/>
                    <w:color w:val="FFFFFF" w:themeColor="background1"/>
                  </w:rPr>
                </w:rPrChange>
              </w:rPr>
              <w:t>SFP</w:t>
            </w:r>
          </w:p>
        </w:tc>
        <w:tc>
          <w:tcPr>
            <w:tcW w:w="992" w:type="dxa"/>
          </w:tcPr>
          <w:p w14:paraId="56FFB411" w14:textId="77777777" w:rsidR="004C430C" w:rsidRPr="00B4068B" w:rsidRDefault="004C430C" w:rsidP="000910AB">
            <w:pPr>
              <w:pStyle w:val="TableCell"/>
              <w:spacing w:before="0" w:after="0"/>
              <w:jc w:val="right"/>
              <w:rPr>
                <w:szCs w:val="18"/>
              </w:rPr>
            </w:pPr>
            <w:r w:rsidRPr="00B4068B">
              <w:rPr>
                <w:szCs w:val="18"/>
              </w:rPr>
              <w:t>404</w:t>
            </w:r>
          </w:p>
        </w:tc>
      </w:tr>
    </w:tbl>
    <w:p w14:paraId="1E182E9B" w14:textId="77777777" w:rsidR="004C430C" w:rsidRPr="004424B1" w:rsidRDefault="004C430C" w:rsidP="002B6989">
      <w:pPr>
        <w:keepNext/>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05F22718"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20C0BC37" w14:textId="16B788D3" w:rsidR="004C430C" w:rsidRPr="004424B1" w:rsidRDefault="004C430C" w:rsidP="000910AB">
            <w:pPr>
              <w:pStyle w:val="TableCell"/>
              <w:keepNext/>
              <w:spacing w:before="0" w:after="0"/>
            </w:pPr>
            <w:del w:id="29653" w:author="Quinten Van Woerkom" w:date="2024-11-25T14:49:00Z" w16du:dateUtc="2024-11-25T13:49:00Z">
              <w:r w:rsidRPr="004424B1" w:rsidDel="002B0859">
                <w:delText>Attribute</w:delText>
              </w:r>
            </w:del>
            <w:ins w:id="29654" w:author="Quinten Van Woerkom" w:date="2024-11-25T14:49:00Z" w16du:dateUtc="2024-11-25T13:49:00Z">
              <w:r w:rsidR="002B0859">
                <w:t>Field</w:t>
              </w:r>
            </w:ins>
          </w:p>
        </w:tc>
        <w:tc>
          <w:tcPr>
            <w:tcW w:w="1984" w:type="dxa"/>
          </w:tcPr>
          <w:p w14:paraId="1D013D89"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53A2630C"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17BE98A1"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8B708C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5D26596" w14:textId="77777777" w:rsidR="004C430C" w:rsidRPr="00BE1C3C" w:rsidRDefault="004C430C" w:rsidP="000910AB">
            <w:pPr>
              <w:pStyle w:val="TableCell"/>
              <w:spacing w:before="0" w:after="0"/>
              <w:rPr>
                <w:szCs w:val="18"/>
              </w:rPr>
            </w:pPr>
            <w:proofErr w:type="spellStart"/>
            <w:r w:rsidRPr="00BE1C3C">
              <w:rPr>
                <w:szCs w:val="18"/>
              </w:rPr>
              <w:t>requestInstance</w:t>
            </w:r>
            <w:proofErr w:type="spellEnd"/>
          </w:p>
        </w:tc>
        <w:tc>
          <w:tcPr>
            <w:tcW w:w="1984" w:type="dxa"/>
          </w:tcPr>
          <w:p w14:paraId="6390093A" w14:textId="13F79A5E"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29655" w:author="Peter Van Der Plas" w:date="2025-01-01T16:05:00Z" w16du:dateUtc="2025-01-01T15:05:00Z">
              <w:r w:rsidRPr="004424B1" w:rsidDel="00885C70">
                <w:br/>
              </w:r>
            </w:del>
            <w:ins w:id="29656" w:author="Peter Van Der Plas" w:date="2025-01-01T16:05:00Z" w16du:dateUtc="2025-01-01T15:05:00Z">
              <w:r w:rsidR="00885C70">
                <w:t xml:space="preserve"> </w:t>
              </w:r>
            </w:ins>
            <w:r w:rsidRPr="004424B1">
              <w:t>&lt;RequestInstance&gt;</w:t>
            </w:r>
          </w:p>
        </w:tc>
        <w:tc>
          <w:tcPr>
            <w:tcW w:w="992" w:type="dxa"/>
          </w:tcPr>
          <w:p w14:paraId="27BED8D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F90FFED"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Reference to the planning request instance to which the status update relates.</w:t>
            </w:r>
          </w:p>
        </w:tc>
      </w:tr>
      <w:tr w:rsidR="004C430C" w:rsidRPr="004424B1" w14:paraId="2A415095"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0D99B49" w14:textId="77777777" w:rsidR="004C430C" w:rsidRPr="00BE1C3C" w:rsidRDefault="004C430C" w:rsidP="000910AB">
            <w:pPr>
              <w:pStyle w:val="TableCell"/>
              <w:spacing w:before="0" w:after="0"/>
              <w:rPr>
                <w:szCs w:val="18"/>
              </w:rPr>
            </w:pPr>
            <w:r w:rsidRPr="00BE1C3C">
              <w:rPr>
                <w:szCs w:val="18"/>
              </w:rPr>
              <w:t>timestamp</w:t>
            </w:r>
          </w:p>
        </w:tc>
        <w:tc>
          <w:tcPr>
            <w:tcW w:w="1984" w:type="dxa"/>
          </w:tcPr>
          <w:p w14:paraId="3726E7D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6A98A59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D1503D7"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Time of status update.</w:t>
            </w:r>
          </w:p>
        </w:tc>
      </w:tr>
      <w:tr w:rsidR="004C430C" w:rsidRPr="004424B1" w14:paraId="378CD68D"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6BD392D" w14:textId="77777777" w:rsidR="004C430C" w:rsidRPr="00BE1C3C" w:rsidRDefault="004C430C" w:rsidP="000910AB">
            <w:pPr>
              <w:pStyle w:val="TableCell"/>
              <w:spacing w:before="0" w:after="0"/>
              <w:rPr>
                <w:szCs w:val="18"/>
              </w:rPr>
            </w:pPr>
            <w:r w:rsidRPr="00BE1C3C">
              <w:rPr>
                <w:szCs w:val="18"/>
              </w:rPr>
              <w:t>status</w:t>
            </w:r>
          </w:p>
        </w:tc>
        <w:tc>
          <w:tcPr>
            <w:tcW w:w="1984" w:type="dxa"/>
          </w:tcPr>
          <w:p w14:paraId="44472D0B"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spellStart"/>
            <w:r w:rsidRPr="004424B1">
              <w:t>RequestStatusEnum</w:t>
            </w:r>
            <w:proofErr w:type="spellEnd"/>
          </w:p>
        </w:tc>
        <w:tc>
          <w:tcPr>
            <w:tcW w:w="992" w:type="dxa"/>
          </w:tcPr>
          <w:p w14:paraId="7997D396"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09D2477"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Current status of the planning request.</w:t>
            </w:r>
          </w:p>
        </w:tc>
      </w:tr>
      <w:tr w:rsidR="004C430C" w:rsidRPr="004424B1" w14:paraId="5A05B85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10FB996" w14:textId="77777777" w:rsidR="004C430C" w:rsidRPr="00BE1C3C" w:rsidRDefault="004C430C" w:rsidP="000910AB">
            <w:pPr>
              <w:pStyle w:val="TableCell"/>
              <w:spacing w:before="0" w:after="0"/>
              <w:rPr>
                <w:szCs w:val="18"/>
              </w:rPr>
            </w:pPr>
            <w:proofErr w:type="spellStart"/>
            <w:r w:rsidRPr="00BE1C3C">
              <w:rPr>
                <w:szCs w:val="18"/>
              </w:rPr>
              <w:t>outputPlanRef</w:t>
            </w:r>
            <w:proofErr w:type="spellEnd"/>
          </w:p>
        </w:tc>
        <w:tc>
          <w:tcPr>
            <w:tcW w:w="1984" w:type="dxa"/>
          </w:tcPr>
          <w:p w14:paraId="434F8B94" w14:textId="0EC4DA70" w:rsidR="004C430C" w:rsidRPr="004424B1" w:rsidRDefault="00DE02A7"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ins w:id="29657" w:author="Quinten Van Woerkom" w:date="2024-11-28T17:17:00Z" w16du:dateUtc="2024-11-28T16:17:00Z">
              <w:r>
                <w:t>List</w:t>
              </w:r>
            </w:ins>
            <w:ins w:id="29658" w:author="Peter Van Der Plas" w:date="2025-01-01T16:05:00Z" w16du:dateUtc="2025-01-01T15:05:00Z">
              <w:r w:rsidR="00885C70">
                <w:t xml:space="preserve"> </w:t>
              </w:r>
            </w:ins>
            <w:ins w:id="29659" w:author="Quinten Van Woerkom" w:date="2024-11-28T17:17:00Z" w16du:dateUtc="2024-11-28T16:17:00Z">
              <w:r>
                <w:t>&lt;</w:t>
              </w:r>
            </w:ins>
            <w:proofErr w:type="gramStart"/>
            <w:r w:rsidR="004C430C" w:rsidRPr="004424B1">
              <w:t>MAL::</w:t>
            </w:r>
            <w:proofErr w:type="gramEnd"/>
            <w:r w:rsidR="004C430C" w:rsidRPr="004424B1">
              <w:t>ObjectRef</w:t>
            </w:r>
            <w:del w:id="29660" w:author="Peter Van Der Plas" w:date="2025-01-01T16:05:00Z" w16du:dateUtc="2025-01-01T15:05:00Z">
              <w:r w:rsidR="004C430C" w:rsidRPr="004424B1" w:rsidDel="00885C70">
                <w:br/>
              </w:r>
            </w:del>
            <w:ins w:id="29661" w:author="Peter Van Der Plas" w:date="2025-01-01T16:05:00Z" w16du:dateUtc="2025-01-01T15:05:00Z">
              <w:r w:rsidR="00885C70">
                <w:t xml:space="preserve"> </w:t>
              </w:r>
            </w:ins>
            <w:r w:rsidR="004C430C" w:rsidRPr="004424B1">
              <w:t>&lt;Plan&gt;</w:t>
            </w:r>
            <w:ins w:id="29662" w:author="Quinten Van Woerkom" w:date="2024-11-28T17:17:00Z" w16du:dateUtc="2024-11-28T16:17:00Z">
              <w:r>
                <w:t>&gt;</w:t>
              </w:r>
            </w:ins>
          </w:p>
        </w:tc>
        <w:tc>
          <w:tcPr>
            <w:tcW w:w="992" w:type="dxa"/>
          </w:tcPr>
          <w:p w14:paraId="5DAA8FAB"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3568A54" w14:textId="58C817D2" w:rsidR="004C430C" w:rsidRPr="004424B1" w:rsidRDefault="00DE02A7"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commentRangeStart w:id="29663"/>
            <w:ins w:id="29664" w:author="Quinten Van Woerkom" w:date="2024-11-28T17:16:00Z" w16du:dateUtc="2024-11-28T16:16:00Z">
              <w:r w:rsidRPr="00DE02A7">
                <w:t>Reference to the output Plan(s) that contains the activities resulting from the planning request.  Where multiple alternate plans have been generated, these may be listed here.</w:t>
              </w:r>
            </w:ins>
            <w:commentRangeEnd w:id="29663"/>
            <w:ins w:id="29665" w:author="Quinten Van Woerkom" w:date="2024-11-28T17:17:00Z" w16du:dateUtc="2024-11-28T16:17:00Z">
              <w:r>
                <w:rPr>
                  <w:rStyle w:val="CommentReference"/>
                  <w:rFonts w:cs="Times New Roman"/>
                  <w:lang w:val="en-US" w:eastAsia="en-US"/>
                </w:rPr>
                <w:commentReference w:id="29663"/>
              </w:r>
            </w:ins>
            <w:del w:id="29666" w:author="Quinten Van Woerkom" w:date="2024-11-28T17:16:00Z" w16du:dateUtc="2024-11-28T16:16:00Z">
              <w:r w:rsidR="004C430C" w:rsidRPr="004424B1" w:rsidDel="00DE02A7">
                <w:delText>Reference to the Plan that contains the planned activities resulting from the planning request.</w:delText>
              </w:r>
            </w:del>
            <w:r w:rsidR="004C430C" w:rsidRPr="004424B1">
              <w:t xml:space="preserve">  </w:t>
            </w:r>
            <w:r w:rsidR="004C430C" w:rsidRPr="004424B1">
              <w:rPr>
                <w:iCs/>
              </w:rPr>
              <w:t>It should be noted</w:t>
            </w:r>
            <w:r w:rsidR="004C430C" w:rsidRPr="004424B1">
              <w:t xml:space="preserve"> that this is only available once the planning request has been processed and successfully planned.  The </w:t>
            </w:r>
            <w:proofErr w:type="spellStart"/>
            <w:r w:rsidR="004C430C" w:rsidRPr="004424B1">
              <w:t>outputPlanRef</w:t>
            </w:r>
            <w:proofErr w:type="spellEnd"/>
            <w:r w:rsidR="004C430C" w:rsidRPr="004424B1">
              <w:t xml:space="preserve"> may be updated following iterative planning cycles or re-planning.</w:t>
            </w:r>
          </w:p>
        </w:tc>
      </w:tr>
      <w:tr w:rsidR="004C430C" w:rsidRPr="004424B1" w14:paraId="50A4576D"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87DDD50" w14:textId="77777777" w:rsidR="004C430C" w:rsidRPr="00BE1C3C" w:rsidRDefault="004C430C" w:rsidP="000910AB">
            <w:pPr>
              <w:pStyle w:val="TableCell"/>
              <w:spacing w:before="0" w:after="0"/>
              <w:rPr>
                <w:szCs w:val="18"/>
              </w:rPr>
            </w:pPr>
            <w:proofErr w:type="spellStart"/>
            <w:r w:rsidRPr="00BE1C3C">
              <w:rPr>
                <w:szCs w:val="18"/>
              </w:rPr>
              <w:t>returnData</w:t>
            </w:r>
            <w:proofErr w:type="spellEnd"/>
          </w:p>
        </w:tc>
        <w:tc>
          <w:tcPr>
            <w:tcW w:w="1984" w:type="dxa"/>
          </w:tcPr>
          <w:p w14:paraId="7FA01BA1" w14:textId="78BFAB2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w:t>
            </w:r>
            <w:ins w:id="29667" w:author="Peter Van Der Plas" w:date="2025-01-01T16:11:00Z" w16du:dateUtc="2025-01-01T15:11:00Z">
              <w:r w:rsidR="00275E56">
                <w:t xml:space="preserve"> </w:t>
              </w:r>
            </w:ins>
            <w:r w:rsidRPr="004424B1">
              <w:t>&lt;</w:t>
            </w:r>
            <w:proofErr w:type="gramStart"/>
            <w:r w:rsidRPr="004424B1">
              <w:t>MAL::</w:t>
            </w:r>
            <w:proofErr w:type="spellStart"/>
            <w:proofErr w:type="gramEnd"/>
            <w:r w:rsidRPr="004424B1">
              <w:t>NamedValue</w:t>
            </w:r>
            <w:proofErr w:type="spellEnd"/>
            <w:r w:rsidRPr="004424B1">
              <w:t>&gt;</w:t>
            </w:r>
          </w:p>
        </w:tc>
        <w:tc>
          <w:tcPr>
            <w:tcW w:w="992" w:type="dxa"/>
          </w:tcPr>
          <w:p w14:paraId="3C50D9F6"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4C6908E"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Optional return data from the planning process, provided as a list of ID-Value pairs.  This can be used to provide additional information required by the User to interpret the planned operations.</w:t>
            </w:r>
          </w:p>
        </w:tc>
      </w:tr>
      <w:tr w:rsidR="004C430C" w:rsidRPr="004424B1" w14:paraId="594C99A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BBAC125" w14:textId="77777777" w:rsidR="004C430C" w:rsidRPr="00BE1C3C" w:rsidRDefault="004C430C" w:rsidP="000910AB">
            <w:pPr>
              <w:pStyle w:val="TableCell"/>
              <w:spacing w:before="0" w:after="0"/>
              <w:rPr>
                <w:szCs w:val="18"/>
              </w:rPr>
            </w:pPr>
            <w:proofErr w:type="spellStart"/>
            <w:r w:rsidRPr="00BE1C3C">
              <w:rPr>
                <w:szCs w:val="18"/>
              </w:rPr>
              <w:t>statusInfo</w:t>
            </w:r>
            <w:proofErr w:type="spellEnd"/>
          </w:p>
        </w:tc>
        <w:tc>
          <w:tcPr>
            <w:tcW w:w="1984" w:type="dxa"/>
          </w:tcPr>
          <w:p w14:paraId="56908C6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0266E460"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053D6A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spellStart"/>
            <w:r w:rsidRPr="004424B1">
              <w:t>StatusInfo</w:t>
            </w:r>
            <w:proofErr w:type="spellEnd"/>
            <w:r w:rsidRPr="004424B1">
              <w:t xml:space="preserve"> provides the reason for termination and is customizable, but if the following conditions exist then the specified text shall be used:</w:t>
            </w:r>
          </w:p>
          <w:p w14:paraId="6B5E5261" w14:textId="6169E878"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Completed (all constituent activities completed successfully)</w:t>
            </w:r>
            <w:ins w:id="29668" w:author="Peter Van Der Plas" w:date="2024-12-28T18:43:00Z" w16du:dateUtc="2024-12-28T17:43:00Z">
              <w:r w:rsidR="00CF350D">
                <w:t>;</w:t>
              </w:r>
            </w:ins>
          </w:p>
          <w:p w14:paraId="1C8B4D4D" w14:textId="356935C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Expired (constituent activities expired prior to execution)</w:t>
            </w:r>
            <w:ins w:id="29669" w:author="Peter Van Der Plas" w:date="2024-12-28T18:43:00Z" w16du:dateUtc="2024-12-28T17:43:00Z">
              <w:r w:rsidR="00CF350D">
                <w:t>;</w:t>
              </w:r>
            </w:ins>
          </w:p>
          <w:p w14:paraId="27213267" w14:textId="1AFC4409"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Failed (constituent activities failed during execution)</w:t>
            </w:r>
            <w:ins w:id="29670" w:author="Peter Van Der Plas" w:date="2024-12-28T18:43:00Z" w16du:dateUtc="2024-12-28T17:43:00Z">
              <w:r w:rsidR="00CF350D">
                <w:t>;</w:t>
              </w:r>
            </w:ins>
          </w:p>
          <w:p w14:paraId="3F97726F" w14:textId="1C937C1B"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Deleted (constituent activities were deleted)</w:t>
            </w:r>
            <w:ins w:id="29671" w:author="Peter Van Der Plas" w:date="2024-12-28T18:43:00Z" w16du:dateUtc="2024-12-28T17:43:00Z">
              <w:r w:rsidR="00CF350D">
                <w:t>;</w:t>
              </w:r>
            </w:ins>
          </w:p>
          <w:p w14:paraId="300DDE13" w14:textId="49A96164"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 </w:t>
            </w:r>
            <w:proofErr w:type="spellStart"/>
            <w:r w:rsidRPr="004424B1">
              <w:t>PartiallyCompleted</w:t>
            </w:r>
            <w:proofErr w:type="spellEnd"/>
            <w:ins w:id="29672" w:author="Peter Van Der Plas" w:date="2024-12-28T18:43:00Z" w16du:dateUtc="2024-12-28T17:43:00Z">
              <w:r w:rsidR="00CF350D">
                <w:t>.</w:t>
              </w:r>
            </w:ins>
          </w:p>
          <w:p w14:paraId="1F0D38E6"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It may also be used to provide the reason for rejection.</w:t>
            </w:r>
          </w:p>
        </w:tc>
      </w:tr>
      <w:tr w:rsidR="004C430C" w:rsidRPr="004424B1" w14:paraId="3983D0E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AAFB485" w14:textId="77777777" w:rsidR="004C430C" w:rsidRPr="00BE1C3C" w:rsidRDefault="004C430C" w:rsidP="000910AB">
            <w:pPr>
              <w:pStyle w:val="TableCell"/>
              <w:spacing w:before="0" w:after="0"/>
              <w:rPr>
                <w:szCs w:val="18"/>
              </w:rPr>
            </w:pPr>
            <w:proofErr w:type="spellStart"/>
            <w:r w:rsidRPr="00BE1C3C">
              <w:rPr>
                <w:szCs w:val="18"/>
              </w:rPr>
              <w:t>errorCode</w:t>
            </w:r>
            <w:proofErr w:type="spellEnd"/>
          </w:p>
        </w:tc>
        <w:tc>
          <w:tcPr>
            <w:tcW w:w="1984" w:type="dxa"/>
          </w:tcPr>
          <w:p w14:paraId="71AD4122"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Integer</w:t>
            </w:r>
          </w:p>
        </w:tc>
        <w:tc>
          <w:tcPr>
            <w:tcW w:w="992" w:type="dxa"/>
          </w:tcPr>
          <w:p w14:paraId="1EA8A7FF"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74191D1"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Error Code optional in the case of a failure status for the planning request (for example Terminated state with </w:t>
            </w:r>
            <w:proofErr w:type="spellStart"/>
            <w:r w:rsidRPr="004424B1">
              <w:t>statusInfo</w:t>
            </w:r>
            <w:proofErr w:type="spellEnd"/>
            <w:r w:rsidRPr="004424B1">
              <w:t xml:space="preserve"> Failed).  The codes are implementation specific.</w:t>
            </w:r>
          </w:p>
        </w:tc>
      </w:tr>
      <w:tr w:rsidR="004C430C" w:rsidRPr="004424B1" w14:paraId="56E2216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0F1D675" w14:textId="77777777" w:rsidR="004C430C" w:rsidRPr="00BE1C3C" w:rsidRDefault="004C430C" w:rsidP="000910AB">
            <w:pPr>
              <w:pStyle w:val="TableCell"/>
              <w:spacing w:before="0" w:after="0"/>
              <w:rPr>
                <w:szCs w:val="18"/>
              </w:rPr>
            </w:pPr>
            <w:proofErr w:type="spellStart"/>
            <w:r w:rsidRPr="00BE1C3C">
              <w:rPr>
                <w:szCs w:val="18"/>
              </w:rPr>
              <w:t>errorInfo</w:t>
            </w:r>
            <w:proofErr w:type="spellEnd"/>
          </w:p>
        </w:tc>
        <w:tc>
          <w:tcPr>
            <w:tcW w:w="1984" w:type="dxa"/>
          </w:tcPr>
          <w:p w14:paraId="28BD043F"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7658B22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3B6CCF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Supplementary error information.</w:t>
            </w:r>
          </w:p>
        </w:tc>
      </w:tr>
    </w:tbl>
    <w:p w14:paraId="3C2962E9" w14:textId="468CBB5F" w:rsidR="004C430C" w:rsidRDefault="00F12211">
      <w:pPr>
        <w:pStyle w:val="Heading5"/>
        <w:spacing w:before="480"/>
        <w:rPr>
          <w:ins w:id="29673" w:author="Quinten Van Woerkom" w:date="2024-12-18T15:18:00Z" w16du:dateUtc="2024-12-18T14:18:00Z"/>
        </w:rPr>
        <w:pPrChange w:id="29674" w:author="Peter Van Der Plas" w:date="2024-12-27T15:35:00Z" w16du:dateUtc="2024-12-27T14:35:00Z">
          <w:pPr>
            <w:pStyle w:val="Heading5"/>
          </w:pPr>
        </w:pPrChange>
      </w:pPr>
      <w:ins w:id="29675" w:author="Quinten Van Woerkom" w:date="2024-12-18T15:18:00Z" w16du:dateUtc="2024-12-18T14:18:00Z">
        <w:r>
          <w:t xml:space="preserve">Data Type: </w:t>
        </w:r>
      </w:ins>
      <w:r w:rsidR="004C430C" w:rsidRPr="004424B1">
        <w:t>PlanningRequestDetails</w:t>
      </w:r>
    </w:p>
    <w:p w14:paraId="3FE3BBD3" w14:textId="4AC3C406" w:rsidR="00F12211" w:rsidRPr="00F12211" w:rsidRDefault="00F12211">
      <w:pPr>
        <w:pStyle w:val="Heading6"/>
        <w:pPrChange w:id="29676" w:author="Quinten Van Woerkom" w:date="2024-12-18T15:18:00Z" w16du:dateUtc="2024-12-18T14:18:00Z">
          <w:pPr>
            <w:pStyle w:val="HeadingNoNumber"/>
          </w:pPr>
        </w:pPrChange>
      </w:pPr>
      <w:ins w:id="29677" w:author="Quinten Van Woerkom" w:date="2024-12-18T15:18:00Z" w16du:dateUtc="2024-12-18T14:18:00Z">
        <w:r>
          <w:t>Overview</w:t>
        </w:r>
      </w:ins>
    </w:p>
    <w:p w14:paraId="1AC45858" w14:textId="248667B8" w:rsidR="004C430C" w:rsidDel="00F12211" w:rsidRDefault="004C430C" w:rsidP="0009610F">
      <w:pPr>
        <w:rPr>
          <w:del w:id="29678" w:author="Quinten Van Woerkom" w:date="2024-12-02T15:18:00Z" w16du:dateUtc="2024-12-02T14:18:00Z"/>
          <w:lang w:val="en-GB"/>
        </w:rPr>
      </w:pPr>
      <w:r w:rsidRPr="004424B1">
        <w:rPr>
          <w:lang w:val="en-GB"/>
        </w:rPr>
        <w:t>PlanningRequestDetails is a data structure used in the context of the MPS Planning Request service SubmitRequest and UpdateRequest operations, where the RequestInstance MO object cannot be used as the full identity of the resulting RequestInstance (key and version) is not yet known</w:t>
      </w:r>
      <w:commentRangeStart w:id="29679"/>
      <w:r w:rsidRPr="004424B1">
        <w:rPr>
          <w:lang w:val="en-GB"/>
        </w:rPr>
        <w:t>.</w:t>
      </w:r>
      <w:commentRangeEnd w:id="29679"/>
      <w:r w:rsidR="0009610F">
        <w:rPr>
          <w:rStyle w:val="CommentReference"/>
        </w:rPr>
        <w:commentReference w:id="29679"/>
      </w:r>
    </w:p>
    <w:p w14:paraId="03684886" w14:textId="77777777" w:rsidR="00F12211" w:rsidRPr="004424B1" w:rsidRDefault="00F12211">
      <w:pPr>
        <w:rPr>
          <w:ins w:id="29680" w:author="Quinten Van Woerkom" w:date="2024-12-18T15:18:00Z" w16du:dateUtc="2024-12-18T14:18:00Z"/>
          <w:lang w:val="en-GB"/>
        </w:rPr>
      </w:pPr>
    </w:p>
    <w:p w14:paraId="797DD752" w14:textId="48525ED9" w:rsidR="004C430C" w:rsidDel="002964D2" w:rsidRDefault="004C430C">
      <w:pPr>
        <w:pStyle w:val="Heading6"/>
        <w:spacing w:after="240"/>
        <w:rPr>
          <w:del w:id="29681" w:author="Quinten Van Woerkom" w:date="2024-12-18T15:18:00Z" w16du:dateUtc="2024-12-18T14:18:00Z"/>
          <w:lang w:val="en-GB"/>
        </w:rPr>
      </w:pPr>
      <w:del w:id="29682" w:author="Quinten Van Woerkom" w:date="2024-12-02T15:18:00Z" w16du:dateUtc="2024-12-02T14:18:00Z">
        <w:r w:rsidRPr="004728E2" w:rsidDel="0009610F">
          <w:rPr>
            <w:lang w:val="en-GB"/>
          </w:rPr>
          <w:delText xml:space="preserve">Its structure is equivalent to that of RequestInstance, but omitting the identity </w:delText>
        </w:r>
      </w:del>
      <w:del w:id="29683" w:author="Quinten Van Woerkom" w:date="2024-11-25T14:44:00Z" w16du:dateUtc="2024-11-25T13:44:00Z">
        <w:r w:rsidRPr="004728E2" w:rsidDel="00006133">
          <w:rPr>
            <w:lang w:val="en-GB"/>
          </w:rPr>
          <w:delText>attribute</w:delText>
        </w:r>
      </w:del>
      <w:del w:id="29684" w:author="Quinten Van Woerkom" w:date="2024-12-02T15:18:00Z" w16du:dateUtc="2024-12-02T14:18:00Z">
        <w:r w:rsidRPr="004728E2" w:rsidDel="0009610F">
          <w:rPr>
            <w:lang w:val="en-GB"/>
          </w:rPr>
          <w:delText xml:space="preserve">s and dynamic </w:delText>
        </w:r>
      </w:del>
      <w:del w:id="29685" w:author="Quinten Van Woerkom" w:date="2024-11-25T14:44:00Z" w16du:dateUtc="2024-11-25T13:44:00Z">
        <w:r w:rsidRPr="004728E2" w:rsidDel="00006133">
          <w:rPr>
            <w:lang w:val="en-GB"/>
          </w:rPr>
          <w:delText>attribute</w:delText>
        </w:r>
      </w:del>
      <w:del w:id="29686" w:author="Quinten Van Woerkom" w:date="2024-12-02T15:18:00Z" w16du:dateUtc="2024-12-02T14:18:00Z">
        <w:r w:rsidRPr="004728E2" w:rsidDel="0009610F">
          <w:rPr>
            <w:lang w:val="en-GB"/>
          </w:rPr>
          <w:delText>s used to report its status.</w:delText>
        </w:r>
      </w:del>
    </w:p>
    <w:p w14:paraId="07AC797F" w14:textId="170CA0E0" w:rsidR="007E7075" w:rsidRPr="004728E2" w:rsidRDefault="002964D2">
      <w:pPr>
        <w:pStyle w:val="Heading6"/>
        <w:spacing w:before="480" w:after="240"/>
        <w:rPr>
          <w:lang w:val="en-GB"/>
        </w:rPr>
        <w:pPrChange w:id="29687" w:author="Peter Van Der Plas" w:date="2024-12-27T15:35:00Z" w16du:dateUtc="2024-12-27T14:35:00Z">
          <w:pPr>
            <w:spacing w:before="0"/>
          </w:pPr>
        </w:pPrChange>
      </w:pPr>
      <w:ins w:id="29688" w:author="Quinten Van Woerkom" w:date="2024-12-18T17:15:00Z" w16du:dateUtc="2024-12-18T16:15:00Z">
        <w:r>
          <w:rPr>
            <w:lang w:val="en-GB"/>
          </w:rPr>
          <w:t>Definition</w:t>
        </w:r>
      </w:ins>
    </w:p>
    <w:tbl>
      <w:tblPr>
        <w:tblStyle w:val="RBTable"/>
        <w:tblW w:w="9179" w:type="dxa"/>
        <w:tblLayout w:type="fixed"/>
        <w:tblLook w:val="0400" w:firstRow="0" w:lastRow="0" w:firstColumn="0" w:lastColumn="0" w:noHBand="0" w:noVBand="1"/>
        <w:tblCaption w:val="DSC PlanningRequestDetails E1"/>
      </w:tblPr>
      <w:tblGrid>
        <w:gridCol w:w="1667"/>
        <w:gridCol w:w="2977"/>
        <w:gridCol w:w="992"/>
        <w:gridCol w:w="1843"/>
        <w:gridCol w:w="708"/>
        <w:gridCol w:w="992"/>
      </w:tblGrid>
      <w:tr w:rsidR="004C430C" w:rsidRPr="004424B1" w14:paraId="51A44F43" w14:textId="77777777" w:rsidTr="00D82A00">
        <w:tc>
          <w:tcPr>
            <w:tcW w:w="1666" w:type="dxa"/>
            <w:shd w:val="clear" w:color="auto" w:fill="00CCFF"/>
          </w:tcPr>
          <w:p w14:paraId="6BBA5D32" w14:textId="77777777" w:rsidR="004C430C" w:rsidRPr="00B4068B" w:rsidRDefault="004C430C" w:rsidP="002B6989">
            <w:pPr>
              <w:pStyle w:val="TableCell"/>
              <w:keepNext/>
              <w:rPr>
                <w:bCs/>
                <w:color w:val="auto"/>
                <w:szCs w:val="18"/>
                <w:rPrChange w:id="29689" w:author="Peter Van Der Plas" w:date="2024-12-27T15:36:00Z" w16du:dateUtc="2024-12-27T14:36:00Z">
                  <w:rPr>
                    <w:color w:val="FFFFFF" w:themeColor="background1"/>
                  </w:rPr>
                </w:rPrChange>
              </w:rPr>
            </w:pPr>
            <w:r w:rsidRPr="00B4068B">
              <w:rPr>
                <w:bCs/>
                <w:color w:val="auto"/>
                <w:szCs w:val="18"/>
                <w:rPrChange w:id="29690" w:author="Peter Van Der Plas" w:date="2024-12-27T15:36:00Z" w16du:dateUtc="2024-12-27T14:36:00Z">
                  <w:rPr>
                    <w:color w:val="FFFFFF" w:themeColor="background1"/>
                  </w:rPr>
                </w:rPrChange>
              </w:rPr>
              <w:t>Name</w:t>
            </w:r>
          </w:p>
        </w:tc>
        <w:tc>
          <w:tcPr>
            <w:tcW w:w="2976" w:type="dxa"/>
          </w:tcPr>
          <w:p w14:paraId="67964378" w14:textId="77777777" w:rsidR="004C430C" w:rsidRPr="00B4068B" w:rsidRDefault="004C430C" w:rsidP="007B4994">
            <w:pPr>
              <w:pStyle w:val="TableCell"/>
              <w:rPr>
                <w:b/>
                <w:szCs w:val="18"/>
              </w:rPr>
            </w:pPr>
            <w:r w:rsidRPr="00B4068B">
              <w:rPr>
                <w:b/>
                <w:szCs w:val="18"/>
              </w:rPr>
              <w:t>PlanningRequestDetails</w:t>
            </w:r>
          </w:p>
        </w:tc>
        <w:tc>
          <w:tcPr>
            <w:tcW w:w="992" w:type="dxa"/>
            <w:shd w:val="clear" w:color="auto" w:fill="00CCFF"/>
          </w:tcPr>
          <w:p w14:paraId="0AA739A0" w14:textId="77777777" w:rsidR="004C430C" w:rsidRPr="00B4068B" w:rsidRDefault="004C430C" w:rsidP="007B4994">
            <w:pPr>
              <w:pStyle w:val="TableCell"/>
              <w:rPr>
                <w:bCs/>
                <w:color w:val="auto"/>
                <w:szCs w:val="18"/>
                <w:rPrChange w:id="29691" w:author="Peter Van Der Plas" w:date="2024-12-27T15:36:00Z" w16du:dateUtc="2024-12-27T14:36:00Z">
                  <w:rPr>
                    <w:b/>
                  </w:rPr>
                </w:rPrChange>
              </w:rPr>
            </w:pPr>
            <w:r w:rsidRPr="00B4068B">
              <w:rPr>
                <w:bCs/>
                <w:color w:val="auto"/>
                <w:szCs w:val="18"/>
                <w:rPrChange w:id="29692" w:author="Peter Van Der Plas" w:date="2024-12-27T15:36:00Z" w16du:dateUtc="2024-12-27T14:36:00Z">
                  <w:rPr>
                    <w:b/>
                    <w:color w:val="FFFFFF" w:themeColor="background1"/>
                  </w:rPr>
                </w:rPrChange>
              </w:rPr>
              <w:t>Extends</w:t>
            </w:r>
          </w:p>
        </w:tc>
        <w:tc>
          <w:tcPr>
            <w:tcW w:w="1842" w:type="dxa"/>
          </w:tcPr>
          <w:p w14:paraId="4C5A593C" w14:textId="77777777" w:rsidR="004C430C" w:rsidRPr="00B4068B" w:rsidRDefault="004C430C" w:rsidP="007B4994">
            <w:pPr>
              <w:pStyle w:val="TableCell"/>
              <w:rPr>
                <w:b/>
                <w:szCs w:val="18"/>
              </w:rPr>
            </w:pPr>
            <w:proofErr w:type="gramStart"/>
            <w:r w:rsidRPr="00B4068B">
              <w:rPr>
                <w:szCs w:val="18"/>
              </w:rPr>
              <w:t>MAL::</w:t>
            </w:r>
            <w:proofErr w:type="gramEnd"/>
            <w:r w:rsidRPr="00B4068B">
              <w:rPr>
                <w:szCs w:val="18"/>
              </w:rPr>
              <w:t>Composite</w:t>
            </w:r>
          </w:p>
        </w:tc>
        <w:tc>
          <w:tcPr>
            <w:tcW w:w="708" w:type="dxa"/>
            <w:shd w:val="clear" w:color="auto" w:fill="00CCFF"/>
          </w:tcPr>
          <w:p w14:paraId="411E2FC8" w14:textId="77777777" w:rsidR="004C430C" w:rsidRPr="00B4068B" w:rsidRDefault="004C430C" w:rsidP="007B4994">
            <w:pPr>
              <w:pStyle w:val="TableCell"/>
              <w:rPr>
                <w:bCs/>
                <w:color w:val="auto"/>
                <w:szCs w:val="18"/>
                <w:rPrChange w:id="29693" w:author="Peter Van Der Plas" w:date="2024-12-27T15:36:00Z" w16du:dateUtc="2024-12-27T14:36:00Z">
                  <w:rPr>
                    <w:b/>
                  </w:rPr>
                </w:rPrChange>
              </w:rPr>
            </w:pPr>
            <w:r w:rsidRPr="00B4068B">
              <w:rPr>
                <w:bCs/>
                <w:color w:val="auto"/>
                <w:szCs w:val="18"/>
                <w:rPrChange w:id="29694" w:author="Peter Van Der Plas" w:date="2024-12-27T15:36:00Z" w16du:dateUtc="2024-12-27T14:36:00Z">
                  <w:rPr>
                    <w:b/>
                    <w:color w:val="FFFFFF" w:themeColor="background1"/>
                  </w:rPr>
                </w:rPrChange>
              </w:rPr>
              <w:t>SFP</w:t>
            </w:r>
          </w:p>
        </w:tc>
        <w:tc>
          <w:tcPr>
            <w:tcW w:w="992" w:type="dxa"/>
          </w:tcPr>
          <w:p w14:paraId="3E1BF575" w14:textId="77777777" w:rsidR="004C430C" w:rsidRPr="00B4068B" w:rsidRDefault="004C430C" w:rsidP="007B4994">
            <w:pPr>
              <w:pStyle w:val="TableCell"/>
              <w:jc w:val="right"/>
              <w:rPr>
                <w:szCs w:val="18"/>
              </w:rPr>
            </w:pPr>
            <w:r w:rsidRPr="00B4068B">
              <w:rPr>
                <w:szCs w:val="18"/>
              </w:rPr>
              <w:t>405</w:t>
            </w:r>
          </w:p>
        </w:tc>
      </w:tr>
    </w:tbl>
    <w:p w14:paraId="27819B4D" w14:textId="77777777" w:rsidR="004C430C" w:rsidRPr="004424B1" w:rsidRDefault="004C430C" w:rsidP="002B6989">
      <w:pPr>
        <w:keepNext/>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18971273"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22FAA45" w14:textId="29C531C4" w:rsidR="004C430C" w:rsidRPr="004424B1" w:rsidRDefault="004C430C" w:rsidP="000910AB">
            <w:pPr>
              <w:pStyle w:val="TableCell"/>
              <w:spacing w:before="0" w:after="0"/>
            </w:pPr>
            <w:del w:id="29695" w:author="Quinten Van Woerkom" w:date="2024-11-25T14:49:00Z" w16du:dateUtc="2024-11-25T13:49:00Z">
              <w:r w:rsidRPr="004424B1" w:rsidDel="002B0859">
                <w:delText>Attribute</w:delText>
              </w:r>
            </w:del>
            <w:ins w:id="29696" w:author="Quinten Van Woerkom" w:date="2024-11-25T14:49:00Z" w16du:dateUtc="2024-11-25T13:49:00Z">
              <w:r w:rsidR="002B0859">
                <w:t>Field</w:t>
              </w:r>
            </w:ins>
          </w:p>
        </w:tc>
        <w:tc>
          <w:tcPr>
            <w:tcW w:w="1984" w:type="dxa"/>
          </w:tcPr>
          <w:p w14:paraId="69A3F5FA"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52205AA6"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3E42828C"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12E9801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6AB743B" w14:textId="77777777" w:rsidR="004C430C" w:rsidRPr="00BE1C3C" w:rsidRDefault="004C430C" w:rsidP="000910AB">
            <w:pPr>
              <w:pStyle w:val="TableCell"/>
              <w:spacing w:before="0" w:after="0"/>
              <w:rPr>
                <w:szCs w:val="18"/>
              </w:rPr>
            </w:pPr>
            <w:proofErr w:type="spellStart"/>
            <w:r w:rsidRPr="00BE1C3C">
              <w:rPr>
                <w:szCs w:val="18"/>
              </w:rPr>
              <w:t>userReference</w:t>
            </w:r>
            <w:proofErr w:type="spellEnd"/>
          </w:p>
        </w:tc>
        <w:tc>
          <w:tcPr>
            <w:tcW w:w="1984" w:type="dxa"/>
          </w:tcPr>
          <w:p w14:paraId="2A96ECF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7B0D074E"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DDE4428" w14:textId="47E19259"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User supplied reference for the planning request.  This is distinct from the </w:t>
            </w:r>
            <w:proofErr w:type="spellStart"/>
            <w:r w:rsidRPr="004424B1">
              <w:t>instance</w:t>
            </w:r>
            <w:del w:id="29697" w:author="Quinten Van Woerkom" w:date="2024-12-02T15:13:00Z" w16du:dateUtc="2024-12-02T14:13:00Z">
              <w:r w:rsidRPr="004424B1" w:rsidDel="00F33B14">
                <w:delText>t</w:delText>
              </w:r>
            </w:del>
            <w:r w:rsidRPr="004424B1">
              <w:t>ID</w:t>
            </w:r>
            <w:proofErr w:type="spellEnd"/>
            <w:r w:rsidRPr="004424B1">
              <w:t xml:space="preserve"> of the RequestInstance that is assigned by the planning function.</w:t>
            </w:r>
            <w:ins w:id="29698" w:author="Quinten Van Woerkom" w:date="2024-12-02T15:13:00Z" w16du:dateUtc="2024-12-02T14:13:00Z">
              <w:r w:rsidR="00F33B14">
                <w:t xml:space="preserve">  </w:t>
              </w:r>
              <w:commentRangeStart w:id="29699"/>
              <w:r w:rsidR="00F33B14" w:rsidRPr="00F33B14">
                <w:t>No guarantees are made by the planning system about the contents of this identifier; that is entirely up to the user who supplies the reference.</w:t>
              </w:r>
              <w:commentRangeEnd w:id="29699"/>
              <w:r w:rsidR="00F33B14">
                <w:rPr>
                  <w:rStyle w:val="CommentReference"/>
                  <w:rFonts w:cs="Times New Roman"/>
                  <w:lang w:val="en-US" w:eastAsia="en-US"/>
                </w:rPr>
                <w:commentReference w:id="29699"/>
              </w:r>
            </w:ins>
          </w:p>
        </w:tc>
      </w:tr>
      <w:tr w:rsidR="004C430C" w:rsidRPr="004424B1" w14:paraId="08B7D04D"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2E37F65" w14:textId="77777777" w:rsidR="004C430C" w:rsidRPr="00BE1C3C" w:rsidRDefault="004C430C" w:rsidP="000910AB">
            <w:pPr>
              <w:pStyle w:val="TableCell"/>
              <w:spacing w:before="0" w:after="0"/>
              <w:rPr>
                <w:szCs w:val="18"/>
              </w:rPr>
            </w:pPr>
            <w:r w:rsidRPr="00BE1C3C">
              <w:rPr>
                <w:szCs w:val="18"/>
              </w:rPr>
              <w:t>definition</w:t>
            </w:r>
          </w:p>
        </w:tc>
        <w:tc>
          <w:tcPr>
            <w:tcW w:w="1984" w:type="dxa"/>
          </w:tcPr>
          <w:p w14:paraId="0C9B1066" w14:textId="64A281AC"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29700" w:author="Peter Van Der Plas" w:date="2025-01-01T16:05:00Z" w16du:dateUtc="2025-01-01T15:05:00Z">
              <w:r w:rsidRPr="004424B1" w:rsidDel="00885C70">
                <w:br/>
              </w:r>
            </w:del>
            <w:ins w:id="29701" w:author="Peter Van Der Plas" w:date="2025-01-01T16:05:00Z" w16du:dateUtc="2025-01-01T15:05:00Z">
              <w:r w:rsidR="00885C70">
                <w:t xml:space="preserve"> </w:t>
              </w:r>
            </w:ins>
            <w:r w:rsidRPr="004424B1">
              <w:t>&lt;</w:t>
            </w:r>
            <w:proofErr w:type="spellStart"/>
            <w:r w:rsidRPr="004424B1">
              <w:t>RequestDefinition</w:t>
            </w:r>
            <w:proofErr w:type="spellEnd"/>
            <w:r w:rsidRPr="004424B1">
              <w:t>&gt;</w:t>
            </w:r>
          </w:p>
        </w:tc>
        <w:tc>
          <w:tcPr>
            <w:tcW w:w="992" w:type="dxa"/>
          </w:tcPr>
          <w:p w14:paraId="33D0D03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CD028BD"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Reference to the </w:t>
            </w:r>
            <w:proofErr w:type="spellStart"/>
            <w:r w:rsidRPr="004424B1">
              <w:t>RequestDefinition</w:t>
            </w:r>
            <w:proofErr w:type="spellEnd"/>
            <w:r w:rsidRPr="004424B1">
              <w:t xml:space="preserve"> from which the RequestInstance was created, if a planning request template was used.</w:t>
            </w:r>
          </w:p>
        </w:tc>
      </w:tr>
      <w:tr w:rsidR="004C430C" w:rsidRPr="004424B1" w14:paraId="0070B489"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EBED458" w14:textId="77777777" w:rsidR="004C430C" w:rsidRPr="00BE1C3C" w:rsidRDefault="004C430C" w:rsidP="000910AB">
            <w:pPr>
              <w:pStyle w:val="TableCell"/>
              <w:spacing w:before="0" w:after="0"/>
              <w:rPr>
                <w:szCs w:val="18"/>
              </w:rPr>
            </w:pPr>
            <w:proofErr w:type="spellStart"/>
            <w:r w:rsidRPr="00BE1C3C">
              <w:rPr>
                <w:szCs w:val="18"/>
              </w:rPr>
              <w:t>planningPeriod</w:t>
            </w:r>
            <w:proofErr w:type="spellEnd"/>
          </w:p>
        </w:tc>
        <w:tc>
          <w:tcPr>
            <w:tcW w:w="1984" w:type="dxa"/>
          </w:tcPr>
          <w:p w14:paraId="49E4FA8D"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706CD11B"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99EE981"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Specifies which planning period the planning request applies to.  Planning period IDs are mission </w:t>
            </w:r>
            <w:proofErr w:type="gramStart"/>
            <w:r w:rsidRPr="004424B1">
              <w:t>specific, but</w:t>
            </w:r>
            <w:proofErr w:type="gramEnd"/>
            <w:r w:rsidRPr="004424B1">
              <w:t xml:space="preserve"> can be used to indicate mission phase; planning cycle; or ‘semester’ in observatory missions.</w:t>
            </w:r>
          </w:p>
        </w:tc>
      </w:tr>
      <w:tr w:rsidR="00F33B14" w:rsidRPr="004424B1" w14:paraId="4CDA43FF"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ECAA7DC" w14:textId="6B9FA2B4" w:rsidR="00F33B14" w:rsidRPr="00BE1C3C" w:rsidRDefault="00F33B14" w:rsidP="00F33B14">
            <w:pPr>
              <w:pStyle w:val="TableCell"/>
              <w:spacing w:before="0" w:after="0"/>
              <w:rPr>
                <w:szCs w:val="18"/>
              </w:rPr>
            </w:pPr>
            <w:proofErr w:type="spellStart"/>
            <w:ins w:id="29702" w:author="Quinten Van Woerkom" w:date="2024-12-02T15:14:00Z" w16du:dateUtc="2024-12-02T14:14:00Z">
              <w:r w:rsidRPr="00BE1C3C">
                <w:rPr>
                  <w:szCs w:val="18"/>
                  <w:u w:val="single"/>
                </w:rPr>
                <w:t>validityTimes</w:t>
              </w:r>
            </w:ins>
            <w:proofErr w:type="spellEnd"/>
            <w:del w:id="29703" w:author="Quinten Van Woerkom" w:date="2024-12-02T15:14:00Z" w16du:dateUtc="2024-12-02T14:14:00Z">
              <w:r w:rsidRPr="00BE1C3C" w:rsidDel="00450E36">
                <w:rPr>
                  <w:szCs w:val="18"/>
                </w:rPr>
                <w:delText>validityTimes</w:delText>
              </w:r>
            </w:del>
          </w:p>
        </w:tc>
        <w:tc>
          <w:tcPr>
            <w:tcW w:w="1984" w:type="dxa"/>
          </w:tcPr>
          <w:p w14:paraId="3F9696B0" w14:textId="1C5F1048" w:rsidR="00F33B14" w:rsidRPr="004424B1"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pPr>
            <w:ins w:id="29704" w:author="Quinten Van Woerkom" w:date="2024-12-02T15:14:00Z" w16du:dateUtc="2024-12-02T14:14:00Z">
              <w:r w:rsidRPr="004424B1">
                <w:t>List &lt;TimeWindow&gt;</w:t>
              </w:r>
            </w:ins>
            <w:del w:id="29705" w:author="Quinten Van Woerkom" w:date="2024-12-02T15:14:00Z" w16du:dateUtc="2024-12-02T14:14:00Z">
              <w:r w:rsidRPr="004424B1" w:rsidDel="00450E36">
                <w:delText>List &lt;TimeWindow&gt;</w:delText>
              </w:r>
            </w:del>
          </w:p>
        </w:tc>
        <w:tc>
          <w:tcPr>
            <w:tcW w:w="992" w:type="dxa"/>
          </w:tcPr>
          <w:p w14:paraId="0F1FB562" w14:textId="571915B8" w:rsidR="00F33B14" w:rsidRPr="004424B1"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pPr>
            <w:ins w:id="29706" w:author="Quinten Van Woerkom" w:date="2024-12-02T15:14:00Z" w16du:dateUtc="2024-12-02T14:14:00Z">
              <w:r w:rsidRPr="004424B1">
                <w:t>Yes</w:t>
              </w:r>
            </w:ins>
            <w:del w:id="29707" w:author="Quinten Van Woerkom" w:date="2024-12-02T15:14:00Z" w16du:dateUtc="2024-12-02T14:14:00Z">
              <w:r w:rsidRPr="004424B1" w:rsidDel="00450E36">
                <w:delText>Yes</w:delText>
              </w:r>
            </w:del>
          </w:p>
        </w:tc>
        <w:tc>
          <w:tcPr>
            <w:tcW w:w="4535" w:type="dxa"/>
          </w:tcPr>
          <w:p w14:paraId="3ACC0851" w14:textId="77777777" w:rsidR="00F33B14" w:rsidRPr="004424B1" w:rsidRDefault="00F33B14" w:rsidP="00F33B14">
            <w:pPr>
              <w:pStyle w:val="TableCell"/>
              <w:cnfStyle w:val="000000000000" w:firstRow="0" w:lastRow="0" w:firstColumn="0" w:lastColumn="0" w:oddVBand="0" w:evenVBand="0" w:oddHBand="0" w:evenHBand="0" w:firstRowFirstColumn="0" w:firstRowLastColumn="0" w:lastRowFirstColumn="0" w:lastRowLastColumn="0"/>
              <w:rPr>
                <w:ins w:id="29708" w:author="Quinten Van Woerkom" w:date="2024-12-02T15:14:00Z" w16du:dateUtc="2024-12-02T14:14:00Z"/>
              </w:rPr>
            </w:pPr>
            <w:ins w:id="29709" w:author="Quinten Van Woerkom" w:date="2024-12-02T15:14:00Z" w16du:dateUtc="2024-12-02T14:14:00Z">
              <w:r w:rsidRPr="004424B1">
                <w:t xml:space="preserve">Validity period for the planning request, expressed as </w:t>
              </w:r>
              <w:proofErr w:type="gramStart"/>
              <w:r w:rsidRPr="004424B1">
                <w:t>one or more time</w:t>
              </w:r>
              <w:proofErr w:type="gramEnd"/>
              <w:r w:rsidRPr="004424B1">
                <w:t xml:space="preserve"> windows.  The planning request must be satisfied within this period</w:t>
              </w:r>
              <w:commentRangeStart w:id="29710"/>
              <w:r w:rsidRPr="004424B1">
                <w:t>.</w:t>
              </w:r>
              <w:commentRangeEnd w:id="29710"/>
              <w:r>
                <w:rPr>
                  <w:rStyle w:val="CommentReference"/>
                  <w:rFonts w:cs="Times New Roman"/>
                  <w:lang w:val="en-US" w:eastAsia="en-US"/>
                </w:rPr>
                <w:commentReference w:id="29710"/>
              </w:r>
            </w:ins>
          </w:p>
          <w:p w14:paraId="4067D41B" w14:textId="77777777" w:rsidR="00F33B14" w:rsidRDefault="00F33B14" w:rsidP="00F33B14">
            <w:pPr>
              <w:pStyle w:val="TableCell"/>
              <w:cnfStyle w:val="000000000000" w:firstRow="0" w:lastRow="0" w:firstColumn="0" w:lastColumn="0" w:oddVBand="0" w:evenVBand="0" w:oddHBand="0" w:evenHBand="0" w:firstRowFirstColumn="0" w:firstRowLastColumn="0" w:lastRowFirstColumn="0" w:lastRowLastColumn="0"/>
              <w:rPr>
                <w:ins w:id="29711" w:author="Quinten Van Woerkom" w:date="2024-12-02T15:14:00Z" w16du:dateUtc="2024-12-02T14:14:00Z"/>
              </w:rPr>
            </w:pPr>
            <w:ins w:id="29712" w:author="Quinten Van Woerkom" w:date="2024-12-02T15:14:00Z" w16du:dateUtc="2024-12-02T14:14:00Z">
              <w:r>
                <w:t xml:space="preserve">When multiple </w:t>
              </w:r>
              <w:proofErr w:type="spellStart"/>
              <w:r>
                <w:t>TimeWindows</w:t>
              </w:r>
              <w:proofErr w:type="spellEnd"/>
              <w:r>
                <w:t xml:space="preserve"> are provided, the planning request may be satisfied within any individual TimeWindow.</w:t>
              </w:r>
            </w:ins>
          </w:p>
          <w:p w14:paraId="4E7E231A" w14:textId="6A40F0FD" w:rsidR="00F33B14" w:rsidRPr="004424B1" w:rsidDel="00450E36"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del w:id="29713" w:author="Quinten Van Woerkom" w:date="2024-12-02T15:14:00Z" w16du:dateUtc="2024-12-02T14:14:00Z"/>
              </w:rPr>
            </w:pPr>
            <w:ins w:id="29714" w:author="Quinten Van Woerkom" w:date="2024-12-02T15:14:00Z" w16du:dateUtc="2024-12-02T14:14:00Z">
              <w:r>
                <w:t>If this field is null, no restriction is placed on the times between which this request must be planned.</w:t>
              </w:r>
            </w:ins>
            <w:del w:id="29715" w:author="Quinten Van Woerkom" w:date="2024-12-02T15:14:00Z" w16du:dateUtc="2024-12-02T14:14:00Z">
              <w:r w:rsidRPr="004424B1" w:rsidDel="00450E36">
                <w:delText>Validity period for the planning request, expressed as one or more time windows.  The planning request must be satisfied within this period.</w:delText>
              </w:r>
            </w:del>
          </w:p>
          <w:p w14:paraId="5815869E" w14:textId="6C24BE5D" w:rsidR="00F33B14" w:rsidRPr="004424B1"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pPr>
            <w:del w:id="29716" w:author="Quinten Van Woerkom" w:date="2024-12-02T15:14:00Z" w16du:dateUtc="2024-12-02T14:14:00Z">
              <w:r w:rsidRPr="004424B1" w:rsidDel="00450E36">
                <w:delText>Only one of validityTime or validityEvent should be present in a planning request.</w:delText>
              </w:r>
            </w:del>
          </w:p>
        </w:tc>
      </w:tr>
      <w:tr w:rsidR="00F33B14" w:rsidRPr="004424B1" w14:paraId="7AA54A0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C6F7D5A" w14:textId="3F042FB7" w:rsidR="00F33B14" w:rsidRPr="00BE1C3C" w:rsidRDefault="00F33B14" w:rsidP="00F33B14">
            <w:pPr>
              <w:pStyle w:val="TableCell"/>
              <w:spacing w:before="0" w:after="0"/>
              <w:rPr>
                <w:szCs w:val="18"/>
              </w:rPr>
            </w:pPr>
            <w:proofErr w:type="spellStart"/>
            <w:ins w:id="29717" w:author="Quinten Van Woerkom" w:date="2024-12-02T15:14:00Z" w16du:dateUtc="2024-12-02T14:14:00Z">
              <w:r w:rsidRPr="00BE1C3C">
                <w:rPr>
                  <w:szCs w:val="18"/>
                  <w:u w:val="single"/>
                </w:rPr>
                <w:t>validityEvents</w:t>
              </w:r>
            </w:ins>
            <w:proofErr w:type="spellEnd"/>
            <w:del w:id="29718" w:author="Quinten Van Woerkom" w:date="2024-12-02T15:14:00Z" w16du:dateUtc="2024-12-02T14:14:00Z">
              <w:r w:rsidRPr="00BE1C3C" w:rsidDel="00450E36">
                <w:rPr>
                  <w:szCs w:val="18"/>
                </w:rPr>
                <w:delText>validityEvents</w:delText>
              </w:r>
            </w:del>
          </w:p>
        </w:tc>
        <w:tc>
          <w:tcPr>
            <w:tcW w:w="1984" w:type="dxa"/>
          </w:tcPr>
          <w:p w14:paraId="0C28DF3C" w14:textId="13098843" w:rsidR="00F33B14" w:rsidRPr="004424B1"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pPr>
            <w:ins w:id="29719" w:author="Quinten Van Woerkom" w:date="2024-12-02T15:14:00Z" w16du:dateUtc="2024-12-02T14:14:00Z">
              <w:r w:rsidRPr="004424B1">
                <w:t>List &lt;EventWindow&gt;</w:t>
              </w:r>
            </w:ins>
            <w:del w:id="29720" w:author="Quinten Van Woerkom" w:date="2024-12-02T15:14:00Z" w16du:dateUtc="2024-12-02T14:14:00Z">
              <w:r w:rsidRPr="004424B1" w:rsidDel="00450E36">
                <w:delText>List &lt;EventWindow&gt;</w:delText>
              </w:r>
            </w:del>
          </w:p>
        </w:tc>
        <w:tc>
          <w:tcPr>
            <w:tcW w:w="992" w:type="dxa"/>
          </w:tcPr>
          <w:p w14:paraId="1708A5E4" w14:textId="44F664E5" w:rsidR="00F33B14" w:rsidRPr="004424B1"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pPr>
            <w:ins w:id="29721" w:author="Quinten Van Woerkom" w:date="2024-12-02T15:14:00Z" w16du:dateUtc="2024-12-02T14:14:00Z">
              <w:r w:rsidRPr="004424B1">
                <w:t>Yes</w:t>
              </w:r>
            </w:ins>
            <w:del w:id="29722" w:author="Quinten Van Woerkom" w:date="2024-12-02T15:14:00Z" w16du:dateUtc="2024-12-02T14:14:00Z">
              <w:r w:rsidRPr="004424B1" w:rsidDel="00450E36">
                <w:delText>Yes</w:delText>
              </w:r>
            </w:del>
          </w:p>
        </w:tc>
        <w:tc>
          <w:tcPr>
            <w:tcW w:w="4535" w:type="dxa"/>
          </w:tcPr>
          <w:p w14:paraId="6163F631" w14:textId="77777777" w:rsidR="00F33B14" w:rsidRDefault="00F33B14" w:rsidP="00F33B14">
            <w:pPr>
              <w:pStyle w:val="TableCell"/>
              <w:cnfStyle w:val="000000000000" w:firstRow="0" w:lastRow="0" w:firstColumn="0" w:lastColumn="0" w:oddVBand="0" w:evenVBand="0" w:oddHBand="0" w:evenHBand="0" w:firstRowFirstColumn="0" w:firstRowLastColumn="0" w:lastRowFirstColumn="0" w:lastRowLastColumn="0"/>
              <w:rPr>
                <w:ins w:id="29723" w:author="Quinten Van Woerkom" w:date="2024-12-02T15:14:00Z" w16du:dateUtc="2024-12-02T14:14:00Z"/>
              </w:rPr>
            </w:pPr>
            <w:ins w:id="29724" w:author="Quinten Van Woerkom" w:date="2024-12-02T15:14:00Z" w16du:dateUtc="2024-12-02T14:14:00Z">
              <w:r w:rsidRPr="004424B1">
                <w:t>Validity period for the planning request, expressed as one or more event windows.  The planning request must be satisfied within this period</w:t>
              </w:r>
              <w:commentRangeStart w:id="29725"/>
              <w:r w:rsidRPr="004424B1">
                <w:t>.</w:t>
              </w:r>
              <w:commentRangeEnd w:id="29725"/>
              <w:r>
                <w:rPr>
                  <w:rStyle w:val="CommentReference"/>
                  <w:rFonts w:cs="Times New Roman"/>
                  <w:lang w:val="en-US" w:eastAsia="en-US"/>
                </w:rPr>
                <w:commentReference w:id="29725"/>
              </w:r>
            </w:ins>
          </w:p>
          <w:p w14:paraId="52E8AA3D" w14:textId="77777777" w:rsidR="00F33B14" w:rsidRDefault="00F33B14" w:rsidP="00F33B14">
            <w:pPr>
              <w:pStyle w:val="TableCell"/>
              <w:cnfStyle w:val="000000000000" w:firstRow="0" w:lastRow="0" w:firstColumn="0" w:lastColumn="0" w:oddVBand="0" w:evenVBand="0" w:oddHBand="0" w:evenHBand="0" w:firstRowFirstColumn="0" w:firstRowLastColumn="0" w:lastRowFirstColumn="0" w:lastRowLastColumn="0"/>
              <w:rPr>
                <w:ins w:id="29726" w:author="Quinten Van Woerkom" w:date="2024-12-02T15:14:00Z" w16du:dateUtc="2024-12-02T14:14:00Z"/>
              </w:rPr>
            </w:pPr>
            <w:ins w:id="29727" w:author="Quinten Van Woerkom" w:date="2024-12-02T15:14:00Z" w16du:dateUtc="2024-12-02T14:14:00Z">
              <w:r>
                <w:t xml:space="preserve">When multiple </w:t>
              </w:r>
              <w:proofErr w:type="spellStart"/>
              <w:r>
                <w:t>EventWindows</w:t>
              </w:r>
              <w:proofErr w:type="spellEnd"/>
              <w:r>
                <w:t xml:space="preserve"> are provided, the planning request may be satisfied within any individual EventWindow.</w:t>
              </w:r>
            </w:ins>
          </w:p>
          <w:p w14:paraId="41D0CBEF" w14:textId="42D7CA57" w:rsidR="00F33B14" w:rsidRPr="004424B1" w:rsidDel="00450E36"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del w:id="29728" w:author="Quinten Van Woerkom" w:date="2024-12-02T15:14:00Z" w16du:dateUtc="2024-12-02T14:14:00Z"/>
              </w:rPr>
            </w:pPr>
            <w:ins w:id="29729" w:author="Quinten Van Woerkom" w:date="2024-12-02T15:14:00Z" w16du:dateUtc="2024-12-02T14:14:00Z">
              <w:r>
                <w:t>If this field is null, no restriction is placed on any events between which this request must be planned.</w:t>
              </w:r>
            </w:ins>
            <w:del w:id="29730" w:author="Quinten Van Woerkom" w:date="2024-12-02T15:14:00Z" w16du:dateUtc="2024-12-02T14:14:00Z">
              <w:r w:rsidRPr="004424B1" w:rsidDel="00450E36">
                <w:delText>Validity period for the planning request, expressed as one or more event windows.  The planning request must be satisfied within this period.</w:delText>
              </w:r>
            </w:del>
          </w:p>
          <w:p w14:paraId="022C5AD5" w14:textId="59F68548" w:rsidR="00F33B14" w:rsidRPr="004424B1"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pPr>
            <w:del w:id="29731" w:author="Quinten Van Woerkom" w:date="2024-12-02T15:14:00Z" w16du:dateUtc="2024-12-02T14:14:00Z">
              <w:r w:rsidRPr="004424B1" w:rsidDel="00450E36">
                <w:delText>Only one of validityTime or validityEvent should be present in a planning request.</w:delText>
              </w:r>
            </w:del>
          </w:p>
        </w:tc>
      </w:tr>
      <w:tr w:rsidR="00F33B14" w:rsidRPr="004424B1" w14:paraId="2FF2D5DC"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2161F01" w14:textId="650351A9" w:rsidR="00F33B14" w:rsidRPr="00BE1C3C" w:rsidRDefault="00F33B14" w:rsidP="00F33B14">
            <w:pPr>
              <w:pStyle w:val="TableCell"/>
              <w:spacing w:before="0" w:after="0"/>
              <w:rPr>
                <w:szCs w:val="18"/>
              </w:rPr>
            </w:pPr>
            <w:proofErr w:type="spellStart"/>
            <w:ins w:id="29732" w:author="Quinten Van Woerkom" w:date="2024-12-02T15:14:00Z" w16du:dateUtc="2024-12-02T14:14:00Z">
              <w:r w:rsidRPr="00BE1C3C">
                <w:rPr>
                  <w:szCs w:val="18"/>
                  <w:u w:val="single"/>
                </w:rPr>
                <w:t>timeSystem</w:t>
              </w:r>
            </w:ins>
            <w:proofErr w:type="spellEnd"/>
            <w:del w:id="29733" w:author="Quinten Van Woerkom" w:date="2024-12-02T15:14:00Z" w16du:dateUtc="2024-12-02T14:14:00Z">
              <w:r w:rsidRPr="00BE1C3C" w:rsidDel="00855A4F">
                <w:rPr>
                  <w:szCs w:val="18"/>
                </w:rPr>
                <w:delText>timeSystem</w:delText>
              </w:r>
            </w:del>
          </w:p>
        </w:tc>
        <w:tc>
          <w:tcPr>
            <w:tcW w:w="1984" w:type="dxa"/>
          </w:tcPr>
          <w:p w14:paraId="15B02AC7" w14:textId="1445E2F1" w:rsidR="00F33B14" w:rsidRPr="004424B1"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pPr>
            <w:commentRangeStart w:id="29734"/>
            <w:proofErr w:type="gramStart"/>
            <w:ins w:id="29735" w:author="Quinten Van Woerkom" w:date="2024-12-02T15:14:00Z" w16du:dateUtc="2024-12-02T14:14:00Z">
              <w:r w:rsidRPr="004424B1">
                <w:t>MAL::</w:t>
              </w:r>
              <w:proofErr w:type="gramEnd"/>
              <w:r>
                <w:t>Identifier</w:t>
              </w:r>
              <w:commentRangeEnd w:id="29734"/>
              <w:r>
                <w:rPr>
                  <w:rStyle w:val="CommentReference"/>
                  <w:rFonts w:cs="Times New Roman"/>
                  <w:lang w:val="en-US" w:eastAsia="en-US"/>
                </w:rPr>
                <w:commentReference w:id="29734"/>
              </w:r>
            </w:ins>
            <w:del w:id="29736" w:author="Quinten Van Woerkom" w:date="2024-12-02T15:14:00Z" w16du:dateUtc="2024-12-02T14:14:00Z">
              <w:r w:rsidRPr="004424B1" w:rsidDel="00855A4F">
                <w:delText>MAL::</w:delText>
              </w:r>
            </w:del>
            <w:del w:id="29737" w:author="Quinten Van Woerkom" w:date="2024-11-27T15:41:00Z" w16du:dateUtc="2024-11-27T14:41:00Z">
              <w:r w:rsidRPr="004424B1" w:rsidDel="007C61FE">
                <w:delText>String</w:delText>
              </w:r>
            </w:del>
          </w:p>
        </w:tc>
        <w:tc>
          <w:tcPr>
            <w:tcW w:w="992" w:type="dxa"/>
          </w:tcPr>
          <w:p w14:paraId="2265DDBA" w14:textId="78C9A467" w:rsidR="00F33B14" w:rsidRPr="004424B1"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pPr>
            <w:ins w:id="29738" w:author="Quinten Van Woerkom" w:date="2024-12-02T15:14:00Z" w16du:dateUtc="2024-12-02T14:14:00Z">
              <w:r w:rsidRPr="004424B1">
                <w:t>Yes</w:t>
              </w:r>
            </w:ins>
            <w:del w:id="29739" w:author="Quinten Van Woerkom" w:date="2024-12-02T15:14:00Z" w16du:dateUtc="2024-12-02T14:14:00Z">
              <w:r w:rsidRPr="004424B1" w:rsidDel="00855A4F">
                <w:delText>Yes</w:delText>
              </w:r>
            </w:del>
          </w:p>
        </w:tc>
        <w:tc>
          <w:tcPr>
            <w:tcW w:w="4535" w:type="dxa"/>
          </w:tcPr>
          <w:p w14:paraId="0163B5C7" w14:textId="69D26C7D" w:rsidR="00F33B14" w:rsidRPr="004424B1" w:rsidRDefault="00F33B14" w:rsidP="00F33B14">
            <w:pPr>
              <w:pStyle w:val="TableCell"/>
              <w:cnfStyle w:val="000000000000" w:firstRow="0" w:lastRow="0" w:firstColumn="0" w:lastColumn="0" w:oddVBand="0" w:evenVBand="0" w:oddHBand="0" w:evenHBand="0" w:firstRowFirstColumn="0" w:firstRowLastColumn="0" w:lastRowFirstColumn="0" w:lastRowLastColumn="0"/>
              <w:rPr>
                <w:ins w:id="29740" w:author="Quinten Van Woerkom" w:date="2024-12-02T15:14:00Z" w16du:dateUtc="2024-12-02T14:14:00Z"/>
              </w:rPr>
            </w:pPr>
            <w:ins w:id="29741" w:author="Quinten Van Woerkom" w:date="2024-12-02T15:14:00Z" w16du:dateUtc="2024-12-02T14:14:00Z">
              <w:r w:rsidRPr="004424B1">
                <w:t xml:space="preserve">Specifies the time system used for all time </w:t>
              </w:r>
              <w:r>
                <w:t>field</w:t>
              </w:r>
              <w:r w:rsidRPr="004424B1">
                <w:t xml:space="preserve">s within the planning request (see </w:t>
              </w:r>
              <w:r w:rsidRPr="004424B1">
                <w:fldChar w:fldCharType="begin"/>
              </w:r>
              <w:r w:rsidRPr="004424B1">
                <w:instrText xml:space="preserve"> REF _Ref125205281 \r \h </w:instrText>
              </w:r>
            </w:ins>
            <w:r w:rsidR="00B4068B">
              <w:instrText xml:space="preserve"> \* MERGEFORMAT </w:instrText>
            </w:r>
            <w:ins w:id="29742" w:author="Quinten Van Woerkom" w:date="2024-12-02T15:14:00Z" w16du:dateUtc="2024-12-02T14:14:00Z">
              <w:r w:rsidRPr="004424B1">
                <w:fldChar w:fldCharType="separate"/>
              </w:r>
            </w:ins>
            <w:ins w:id="29743" w:author="Peter Van Der Plas" w:date="2025-01-01T17:31:00Z" w16du:dateUtc="2025-01-01T16:31:00Z">
              <w:r w:rsidR="006D1623">
                <w:t>4.3</w:t>
              </w:r>
            </w:ins>
            <w:ins w:id="29744" w:author="Quinten Van Woerkom" w:date="2024-12-02T15:14:00Z" w16du:dateUtc="2024-12-02T14:14:00Z">
              <w:r w:rsidRPr="004424B1">
                <w:fldChar w:fldCharType="end"/>
              </w:r>
              <w:r w:rsidRPr="004424B1">
                <w:t>).</w:t>
              </w:r>
            </w:ins>
          </w:p>
          <w:p w14:paraId="38F7DC59" w14:textId="2D80094E" w:rsidR="00F33B14" w:rsidRPr="004424B1" w:rsidDel="00855A4F"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del w:id="29745" w:author="Quinten Van Woerkom" w:date="2024-12-02T15:14:00Z" w16du:dateUtc="2024-12-02T14:14:00Z"/>
              </w:rPr>
            </w:pPr>
            <w:ins w:id="29746" w:author="Quinten Van Woerkom" w:date="2024-12-02T15:14:00Z" w16du:dateUtc="2024-12-02T14:14:00Z">
              <w:r w:rsidRPr="004424B1">
                <w:t>If null, the default time system is used (see</w:t>
              </w:r>
            </w:ins>
            <w:ins w:id="29747" w:author="Quinten Van Woerkom" w:date="2024-12-18T10:34:00Z" w16du:dateUtc="2024-12-18T09:34:00Z">
              <w:r w:rsidR="00857594">
                <w:t xml:space="preserve"> </w:t>
              </w:r>
              <w:r w:rsidR="00857594">
                <w:rPr>
                  <w:sz w:val="20"/>
                </w:rPr>
                <w:fldChar w:fldCharType="begin"/>
              </w:r>
              <w:r w:rsidR="00857594">
                <w:instrText xml:space="preserve"> REF _Ref185334660 \r \h </w:instrText>
              </w:r>
            </w:ins>
            <w:r w:rsidR="00B4068B">
              <w:rPr>
                <w:sz w:val="20"/>
              </w:rPr>
              <w:instrText xml:space="preserve"> \* MERGEFORMAT </w:instrText>
            </w:r>
            <w:r w:rsidR="00857594">
              <w:rPr>
                <w:sz w:val="20"/>
              </w:rPr>
            </w:r>
            <w:r w:rsidR="00857594">
              <w:rPr>
                <w:sz w:val="20"/>
              </w:rPr>
              <w:fldChar w:fldCharType="separate"/>
            </w:r>
            <w:ins w:id="29748" w:author="Peter Van Der Plas" w:date="2025-01-01T17:31:00Z" w16du:dateUtc="2025-01-01T16:31:00Z">
              <w:r w:rsidR="006D1623">
                <w:t>4.4.1</w:t>
              </w:r>
            </w:ins>
            <w:ins w:id="29749" w:author="Quinten Van Woerkom" w:date="2024-12-18T10:34:00Z" w16du:dateUtc="2024-12-18T09:34:00Z">
              <w:r w:rsidR="00857594">
                <w:rPr>
                  <w:sz w:val="20"/>
                </w:rPr>
                <w:fldChar w:fldCharType="end"/>
              </w:r>
            </w:ins>
            <w:ins w:id="29750" w:author="Quinten Van Woerkom" w:date="2024-12-02T15:14:00Z" w16du:dateUtc="2024-12-02T14:14:00Z">
              <w:r w:rsidRPr="004424B1">
                <w:t>).</w:t>
              </w:r>
            </w:ins>
            <w:del w:id="29751" w:author="Quinten Van Woerkom" w:date="2024-12-02T15:14:00Z" w16du:dateUtc="2024-12-02T14:14:00Z">
              <w:r w:rsidRPr="004424B1" w:rsidDel="00855A4F">
                <w:delText xml:space="preserve">Specifies the time system used for all time </w:delText>
              </w:r>
            </w:del>
            <w:del w:id="29752" w:author="Quinten Van Woerkom" w:date="2024-11-25T14:44:00Z" w16du:dateUtc="2024-11-25T13:44:00Z">
              <w:r w:rsidRPr="004424B1" w:rsidDel="00006133">
                <w:delText>attribute</w:delText>
              </w:r>
            </w:del>
            <w:del w:id="29753" w:author="Quinten Van Woerkom" w:date="2024-12-02T15:14:00Z" w16du:dateUtc="2024-12-02T14:14:00Z">
              <w:r w:rsidRPr="004424B1" w:rsidDel="00855A4F">
                <w:delText xml:space="preserve">s within the planning request (see </w:delText>
              </w:r>
              <w:r w:rsidRPr="004424B1" w:rsidDel="00855A4F">
                <w:rPr>
                  <w:sz w:val="20"/>
                </w:rPr>
                <w:fldChar w:fldCharType="begin"/>
              </w:r>
              <w:r w:rsidRPr="004424B1" w:rsidDel="00855A4F">
                <w:delInstrText xml:space="preserve"> REF _Ref125205281 \r \h </w:delInstrText>
              </w:r>
            </w:del>
            <w:r w:rsidR="00B4068B">
              <w:rPr>
                <w:sz w:val="20"/>
              </w:rPr>
              <w:instrText xml:space="preserve"> \* MERGEFORMAT </w:instrText>
            </w:r>
            <w:del w:id="29754" w:author="Quinten Van Woerkom" w:date="2024-12-02T15:14:00Z" w16du:dateUtc="2024-12-02T14:14:00Z">
              <w:r w:rsidRPr="004424B1" w:rsidDel="00855A4F">
                <w:rPr>
                  <w:sz w:val="20"/>
                </w:rPr>
              </w:r>
              <w:r w:rsidRPr="004424B1" w:rsidDel="00855A4F">
                <w:rPr>
                  <w:sz w:val="20"/>
                </w:rPr>
                <w:fldChar w:fldCharType="separate"/>
              </w:r>
              <w:r w:rsidDel="00855A4F">
                <w:delText>4.1.3</w:delText>
              </w:r>
              <w:r w:rsidRPr="004424B1" w:rsidDel="00855A4F">
                <w:rPr>
                  <w:sz w:val="20"/>
                </w:rPr>
                <w:fldChar w:fldCharType="end"/>
              </w:r>
              <w:r w:rsidRPr="004424B1" w:rsidDel="00855A4F">
                <w:delText>).</w:delText>
              </w:r>
            </w:del>
          </w:p>
          <w:p w14:paraId="17CD0984" w14:textId="2E1A6073" w:rsidR="00F33B14" w:rsidRPr="004424B1"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pPr>
            <w:del w:id="29755" w:author="Quinten Van Woerkom" w:date="2024-12-02T15:14:00Z" w16du:dateUtc="2024-12-02T14:14:00Z">
              <w:r w:rsidRPr="004424B1" w:rsidDel="00855A4F">
                <w:delText xml:space="preserve">If null, the default time system for is used (see </w:delText>
              </w:r>
              <w:r w:rsidRPr="004424B1" w:rsidDel="00855A4F">
                <w:fldChar w:fldCharType="begin"/>
              </w:r>
              <w:r w:rsidRPr="004424B1" w:rsidDel="00855A4F">
                <w:delInstrText xml:space="preserve"> REF _Ref96948858 \r \h </w:delInstrText>
              </w:r>
            </w:del>
            <w:r w:rsidR="00B4068B">
              <w:instrText xml:space="preserve"> \* MERGEFORMAT </w:instrText>
            </w:r>
            <w:del w:id="29756" w:author="Quinten Van Woerkom" w:date="2024-12-02T15:14:00Z" w16du:dateUtc="2024-12-02T14:14:00Z">
              <w:r w:rsidRPr="004424B1" w:rsidDel="00855A4F">
                <w:fldChar w:fldCharType="separate"/>
              </w:r>
              <w:r w:rsidDel="00855A4F">
                <w:delText>4.2.8</w:delText>
              </w:r>
              <w:r w:rsidRPr="004424B1" w:rsidDel="00855A4F">
                <w:fldChar w:fldCharType="end"/>
              </w:r>
              <w:r w:rsidRPr="004424B1" w:rsidDel="00855A4F">
                <w:delText>).</w:delText>
              </w:r>
            </w:del>
          </w:p>
        </w:tc>
      </w:tr>
      <w:tr w:rsidR="004C430C" w:rsidRPr="004424B1" w14:paraId="216BA21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20328A6" w14:textId="77777777" w:rsidR="004C430C" w:rsidRPr="00BE1C3C" w:rsidRDefault="004C430C" w:rsidP="000910AB">
            <w:pPr>
              <w:pStyle w:val="TableCell"/>
              <w:spacing w:before="0" w:after="0"/>
              <w:rPr>
                <w:szCs w:val="18"/>
              </w:rPr>
            </w:pPr>
            <w:r w:rsidRPr="00BE1C3C">
              <w:rPr>
                <w:szCs w:val="18"/>
              </w:rPr>
              <w:t>user</w:t>
            </w:r>
          </w:p>
        </w:tc>
        <w:tc>
          <w:tcPr>
            <w:tcW w:w="1984" w:type="dxa"/>
          </w:tcPr>
          <w:p w14:paraId="1E3B25F9" w14:textId="5F419116"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29757" w:author="Peter Van Der Plas" w:date="2025-01-01T16:06:00Z" w16du:dateUtc="2025-01-01T15:06:00Z">
              <w:r w:rsidRPr="004424B1" w:rsidDel="00885C70">
                <w:br/>
              </w:r>
            </w:del>
            <w:ins w:id="29758" w:author="Peter Van Der Plas" w:date="2025-01-01T16:06:00Z" w16du:dateUtc="2025-01-01T15:06:00Z">
              <w:r w:rsidR="00885C70">
                <w:t xml:space="preserve"> </w:t>
              </w:r>
            </w:ins>
            <w:r w:rsidRPr="004424B1">
              <w:t>&lt;</w:t>
            </w:r>
            <w:proofErr w:type="spellStart"/>
            <w:r w:rsidRPr="004424B1">
              <w:t>PlanningUser</w:t>
            </w:r>
            <w:proofErr w:type="spellEnd"/>
            <w:r w:rsidRPr="004424B1">
              <w:t>&gt;</w:t>
            </w:r>
          </w:p>
        </w:tc>
        <w:tc>
          <w:tcPr>
            <w:tcW w:w="992" w:type="dxa"/>
          </w:tcPr>
          <w:p w14:paraId="5E2C87BD"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D60460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The User ID for the person or organization raising the planning request.</w:t>
            </w:r>
          </w:p>
        </w:tc>
      </w:tr>
      <w:tr w:rsidR="004C430C" w:rsidRPr="004424B1" w14:paraId="228A11B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935DF2A" w14:textId="77777777" w:rsidR="004C430C" w:rsidRPr="00BE1C3C" w:rsidRDefault="004C430C" w:rsidP="000910AB">
            <w:pPr>
              <w:pStyle w:val="TableCell"/>
              <w:spacing w:before="0" w:after="0"/>
              <w:rPr>
                <w:szCs w:val="18"/>
              </w:rPr>
            </w:pPr>
            <w:r w:rsidRPr="00BE1C3C">
              <w:rPr>
                <w:szCs w:val="18"/>
              </w:rPr>
              <w:t>description</w:t>
            </w:r>
          </w:p>
        </w:tc>
        <w:tc>
          <w:tcPr>
            <w:tcW w:w="1984" w:type="dxa"/>
          </w:tcPr>
          <w:p w14:paraId="62BF186F"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581953C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EB00A5A"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Description of the request.</w:t>
            </w:r>
          </w:p>
        </w:tc>
      </w:tr>
      <w:tr w:rsidR="004C430C" w:rsidRPr="004424B1" w14:paraId="65F1786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5D645FD" w14:textId="77777777" w:rsidR="004C430C" w:rsidRPr="00BE1C3C" w:rsidRDefault="004C430C" w:rsidP="000910AB">
            <w:pPr>
              <w:pStyle w:val="TableCell"/>
              <w:spacing w:before="0" w:after="0"/>
              <w:rPr>
                <w:szCs w:val="18"/>
              </w:rPr>
            </w:pPr>
            <w:r w:rsidRPr="00BE1C3C">
              <w:rPr>
                <w:szCs w:val="18"/>
              </w:rPr>
              <w:t>arguments</w:t>
            </w:r>
          </w:p>
        </w:tc>
        <w:tc>
          <w:tcPr>
            <w:tcW w:w="1984" w:type="dxa"/>
          </w:tcPr>
          <w:p w14:paraId="2847D0B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 &lt;Argument&gt;</w:t>
            </w:r>
          </w:p>
        </w:tc>
        <w:tc>
          <w:tcPr>
            <w:tcW w:w="992" w:type="dxa"/>
          </w:tcPr>
          <w:p w14:paraId="661E6267"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6B20187"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List of named argument values.  If created from a template planning request, this will include the arguments defined in the </w:t>
            </w:r>
            <w:proofErr w:type="spellStart"/>
            <w:r w:rsidRPr="004424B1">
              <w:t>RequestDefinition</w:t>
            </w:r>
            <w:proofErr w:type="spellEnd"/>
            <w:r w:rsidRPr="004424B1">
              <w:t>.</w:t>
            </w:r>
          </w:p>
        </w:tc>
      </w:tr>
      <w:tr w:rsidR="004C430C" w:rsidRPr="004424B1" w14:paraId="71E3F7F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BA4D185" w14:textId="77777777" w:rsidR="004C430C" w:rsidRPr="00BE1C3C" w:rsidRDefault="004C430C" w:rsidP="000910AB">
            <w:pPr>
              <w:pStyle w:val="TableCell"/>
              <w:spacing w:before="0" w:after="0"/>
              <w:rPr>
                <w:szCs w:val="18"/>
              </w:rPr>
            </w:pPr>
            <w:proofErr w:type="spellStart"/>
            <w:r w:rsidRPr="00BE1C3C">
              <w:rPr>
                <w:szCs w:val="18"/>
              </w:rPr>
              <w:t>standingOrder</w:t>
            </w:r>
            <w:proofErr w:type="spellEnd"/>
          </w:p>
        </w:tc>
        <w:tc>
          <w:tcPr>
            <w:tcW w:w="1984" w:type="dxa"/>
          </w:tcPr>
          <w:p w14:paraId="7D06CDCE"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091246A9"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D2D6763" w14:textId="37265E94"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A flag that indicates whether the planning request is for a repetitive standing order (unbounded other than by the validity period</w:t>
            </w:r>
            <w:proofErr w:type="gramStart"/>
            <w:r w:rsidRPr="004424B1">
              <w:t>), or</w:t>
            </w:r>
            <w:proofErr w:type="gramEnd"/>
            <w:r w:rsidRPr="004424B1">
              <w:t xml:space="preserve"> is a one-off request.  If it is a standing order, then the </w:t>
            </w:r>
            <w:del w:id="29759" w:author="Quinten Van Woerkom" w:date="2024-12-03T14:13:00Z" w16du:dateUtc="2024-12-03T13:13:00Z">
              <w:r w:rsidRPr="004424B1" w:rsidDel="00C93599">
                <w:delText xml:space="preserve">ActivityNode </w:delText>
              </w:r>
            </w:del>
            <w:ins w:id="29760" w:author="Quinten Van Woerkom" w:date="2024-12-03T14:13:00Z" w16du:dateUtc="2024-12-03T13:13:00Z">
              <w:r w:rsidR="00C93599">
                <w:t xml:space="preserve">supplied </w:t>
              </w:r>
              <w:r w:rsidR="00C93599">
                <w:rPr>
                  <w:b/>
                  <w:bCs/>
                </w:rPr>
                <w:t>activity details</w:t>
              </w:r>
              <w:r w:rsidR="00C93599" w:rsidRPr="004424B1">
                <w:t xml:space="preserve"> </w:t>
              </w:r>
            </w:ins>
            <w:r w:rsidRPr="004424B1">
              <w:t>must</w:t>
            </w:r>
            <w:ins w:id="29761" w:author="Quinten Van Woerkom" w:date="2024-12-03T14:13:00Z" w16du:dateUtc="2024-12-03T13:13:00Z">
              <w:r w:rsidR="00C93599">
                <w:t xml:space="preserve"> be an ActivityNode with</w:t>
              </w:r>
            </w:ins>
            <w:del w:id="29762" w:author="Quinten Van Woerkom" w:date="2024-12-03T14:13:00Z" w16du:dateUtc="2024-12-03T13:13:00Z">
              <w:r w:rsidRPr="004424B1" w:rsidDel="00C93599">
                <w:delText xml:space="preserve"> include</w:delText>
              </w:r>
            </w:del>
            <w:r w:rsidRPr="004424B1">
              <w:t xml:space="preserve"> specification of the repetition criteria.  </w:t>
            </w:r>
            <w:r w:rsidRPr="004424B1">
              <w:rPr>
                <w:iCs/>
              </w:rPr>
              <w:t>It should be noted</w:t>
            </w:r>
            <w:r w:rsidRPr="004424B1">
              <w:t xml:space="preserve"> that a one-off request can still include repetition</w:t>
            </w:r>
            <w:commentRangeStart w:id="29763"/>
            <w:r w:rsidRPr="004424B1">
              <w:t>.</w:t>
            </w:r>
            <w:commentRangeEnd w:id="29763"/>
            <w:r w:rsidR="00DD73B6">
              <w:rPr>
                <w:rStyle w:val="CommentReference"/>
                <w:rFonts w:cs="Times New Roman"/>
                <w:lang w:val="en-US" w:eastAsia="en-US"/>
              </w:rPr>
              <w:commentReference w:id="29763"/>
            </w:r>
          </w:p>
        </w:tc>
      </w:tr>
      <w:tr w:rsidR="004C430C" w:rsidRPr="004424B1" w:rsidDel="00DD73B6" w14:paraId="58C8D66C" w14:textId="45CE38FC" w:rsidTr="00D82A00">
        <w:trPr>
          <w:trHeight w:val="20"/>
          <w:del w:id="29764" w:author="Quinten Van Woerkom" w:date="2024-12-03T13:35:00Z"/>
        </w:trPr>
        <w:tc>
          <w:tcPr>
            <w:cnfStyle w:val="001000000000" w:firstRow="0" w:lastRow="0" w:firstColumn="1" w:lastColumn="0" w:oddVBand="0" w:evenVBand="0" w:oddHBand="0" w:evenHBand="0" w:firstRowFirstColumn="0" w:firstRowLastColumn="0" w:lastRowFirstColumn="0" w:lastRowLastColumn="0"/>
            <w:tcW w:w="1667" w:type="dxa"/>
          </w:tcPr>
          <w:p w14:paraId="51AC7EA5" w14:textId="6A09D0C7" w:rsidR="004C430C" w:rsidRPr="00BE1C3C" w:rsidDel="00DD73B6" w:rsidRDefault="004C430C" w:rsidP="000910AB">
            <w:pPr>
              <w:pStyle w:val="TableCell"/>
              <w:spacing w:before="0" w:after="0"/>
              <w:rPr>
                <w:del w:id="29765" w:author="Quinten Van Woerkom" w:date="2024-12-03T13:35:00Z" w16du:dateUtc="2024-12-03T12:35:00Z"/>
                <w:szCs w:val="18"/>
              </w:rPr>
            </w:pPr>
            <w:del w:id="29766" w:author="Quinten Van Woerkom" w:date="2024-12-03T13:35:00Z" w16du:dateUtc="2024-12-03T12:35:00Z">
              <w:r w:rsidRPr="005C1D14" w:rsidDel="00DD73B6">
                <w:rPr>
                  <w:sz w:val="20"/>
                  <w:szCs w:val="18"/>
                </w:rPr>
                <w:delText>constraints</w:delText>
              </w:r>
            </w:del>
          </w:p>
        </w:tc>
        <w:tc>
          <w:tcPr>
            <w:tcW w:w="1984" w:type="dxa"/>
          </w:tcPr>
          <w:p w14:paraId="61835788" w14:textId="03A304E2" w:rsidR="004C430C" w:rsidRPr="004424B1" w:rsidDel="00DD73B6"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del w:id="29767" w:author="Quinten Van Woerkom" w:date="2024-12-03T13:35:00Z" w16du:dateUtc="2024-12-03T12:35:00Z"/>
              </w:rPr>
            </w:pPr>
            <w:del w:id="29768" w:author="Quinten Van Woerkom" w:date="2024-12-03T13:35:00Z" w16du:dateUtc="2024-12-03T12:35:00Z">
              <w:r w:rsidRPr="004424B1" w:rsidDel="00DD73B6">
                <w:delText>ConstraintNode</w:delText>
              </w:r>
            </w:del>
          </w:p>
        </w:tc>
        <w:tc>
          <w:tcPr>
            <w:tcW w:w="992" w:type="dxa"/>
          </w:tcPr>
          <w:p w14:paraId="06C1E336" w14:textId="167D0551" w:rsidR="004C430C" w:rsidRPr="004424B1" w:rsidDel="00DD73B6"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del w:id="29769" w:author="Quinten Van Woerkom" w:date="2024-12-03T13:35:00Z" w16du:dateUtc="2024-12-03T12:35:00Z"/>
              </w:rPr>
            </w:pPr>
            <w:del w:id="29770" w:author="Quinten Van Woerkom" w:date="2024-12-03T13:35:00Z" w16du:dateUtc="2024-12-03T12:35:00Z">
              <w:r w:rsidRPr="004424B1" w:rsidDel="00DD73B6">
                <w:delText>Yes</w:delText>
              </w:r>
            </w:del>
          </w:p>
        </w:tc>
        <w:tc>
          <w:tcPr>
            <w:tcW w:w="4535" w:type="dxa"/>
          </w:tcPr>
          <w:p w14:paraId="57364A2F" w14:textId="61D86602" w:rsidR="004C430C" w:rsidRPr="004424B1" w:rsidDel="00DD73B6"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del w:id="29771" w:author="Quinten Van Woerkom" w:date="2024-12-03T13:35:00Z" w16du:dateUtc="2024-12-03T12:35:00Z"/>
              </w:rPr>
            </w:pPr>
            <w:del w:id="29772" w:author="Quinten Van Woerkom" w:date="2024-12-03T13:35:00Z" w16du:dateUtc="2024-12-03T12:35:00Z">
              <w:r w:rsidRPr="004424B1" w:rsidDel="00DD73B6">
                <w:delText xml:space="preserve">Set of Constraints applicable to the whole planning request.  </w:delText>
              </w:r>
              <w:r w:rsidRPr="004424B1" w:rsidDel="00DD73B6">
                <w:rPr>
                  <w:iCs/>
                </w:rPr>
                <w:delText>It should be noted</w:delText>
              </w:r>
              <w:r w:rsidRPr="004424B1" w:rsidDel="00DD73B6">
                <w:delText xml:space="preserve"> that constraints specific to a </w:delText>
              </w:r>
              <w:r w:rsidRPr="004424B1" w:rsidDel="00DD73B6">
                <w:rPr>
                  <w:rStyle w:val="Term"/>
                </w:rPr>
                <w:delText xml:space="preserve">planning activity </w:delText>
              </w:r>
              <w:r w:rsidRPr="004424B1" w:rsidDel="00DD73B6">
                <w:delText>can be specified within the ActivityDetails for that activity within the ActivityNode.</w:delText>
              </w:r>
            </w:del>
          </w:p>
        </w:tc>
      </w:tr>
      <w:tr w:rsidR="004C430C" w:rsidRPr="004424B1" w14:paraId="290EED25"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BD6D5E9" w14:textId="77777777" w:rsidR="004C430C" w:rsidRPr="00BE1C3C" w:rsidRDefault="004C430C" w:rsidP="000910AB">
            <w:pPr>
              <w:pStyle w:val="TableCell"/>
              <w:spacing w:before="0" w:after="0"/>
              <w:rPr>
                <w:szCs w:val="18"/>
              </w:rPr>
            </w:pPr>
            <w:commentRangeStart w:id="29773"/>
            <w:r w:rsidRPr="00BE1C3C">
              <w:rPr>
                <w:szCs w:val="18"/>
              </w:rPr>
              <w:t>activities</w:t>
            </w:r>
          </w:p>
        </w:tc>
        <w:tc>
          <w:tcPr>
            <w:tcW w:w="1984" w:type="dxa"/>
          </w:tcPr>
          <w:p w14:paraId="6BD91BF7" w14:textId="77A5BC11" w:rsidR="004C430C" w:rsidRPr="004424B1" w:rsidRDefault="0057638F"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ins w:id="29774" w:author="Quinten Van Woerkom" w:date="2024-12-03T14:19:00Z" w16du:dateUtc="2024-12-03T13:19:00Z">
              <w:r>
                <w:t>List</w:t>
              </w:r>
            </w:ins>
            <w:ins w:id="29775" w:author="Peter Van Der Plas" w:date="2025-01-01T16:06:00Z" w16du:dateUtc="2025-01-01T15:06:00Z">
              <w:r w:rsidR="00885C70">
                <w:t xml:space="preserve"> </w:t>
              </w:r>
            </w:ins>
            <w:ins w:id="29776" w:author="Quinten Van Woerkom" w:date="2024-12-03T14:19:00Z" w16du:dateUtc="2024-12-03T13:19:00Z">
              <w:r>
                <w:t>&lt;</w:t>
              </w:r>
            </w:ins>
            <w:r w:rsidR="004C430C" w:rsidRPr="004424B1">
              <w:t>Activity</w:t>
            </w:r>
            <w:ins w:id="29777" w:author="Quinten Van Woerkom" w:date="2024-12-03T14:14:00Z" w16du:dateUtc="2024-12-03T13:14:00Z">
              <w:r w:rsidR="00C93599">
                <w:t>Details</w:t>
              </w:r>
            </w:ins>
            <w:ins w:id="29778" w:author="Quinten Van Woerkom" w:date="2024-12-03T14:19:00Z" w16du:dateUtc="2024-12-03T13:19:00Z">
              <w:r>
                <w:t>&gt;</w:t>
              </w:r>
            </w:ins>
            <w:del w:id="29779" w:author="Quinten Van Woerkom" w:date="2024-12-03T14:13:00Z" w16du:dateUtc="2024-12-03T13:13:00Z">
              <w:r w:rsidR="004C430C" w:rsidRPr="004424B1" w:rsidDel="00C93599">
                <w:delText>Node</w:delText>
              </w:r>
            </w:del>
          </w:p>
        </w:tc>
        <w:tc>
          <w:tcPr>
            <w:tcW w:w="992" w:type="dxa"/>
          </w:tcPr>
          <w:p w14:paraId="0312C826"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294FF33" w14:textId="7757C2B1"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Set of </w:t>
            </w:r>
            <w:r w:rsidRPr="004424B1">
              <w:rPr>
                <w:rStyle w:val="Term"/>
              </w:rPr>
              <w:t>activity details</w:t>
            </w:r>
            <w:r w:rsidRPr="004424B1">
              <w:t xml:space="preserve"> specifying requested activities</w:t>
            </w:r>
            <w:del w:id="29780" w:author="Quinten Van Woerkom" w:date="2024-12-03T14:13:00Z" w16du:dateUtc="2024-12-03T13:13:00Z">
              <w:r w:rsidRPr="004424B1" w:rsidDel="00C93599">
                <w:delText>, optionally with repetition</w:delText>
              </w:r>
            </w:del>
            <w:r w:rsidRPr="004424B1">
              <w:t>.</w:t>
            </w:r>
            <w:commentRangeEnd w:id="29773"/>
            <w:r w:rsidR="00C93599">
              <w:rPr>
                <w:rStyle w:val="CommentReference"/>
                <w:rFonts w:cs="Times New Roman"/>
                <w:lang w:val="en-US" w:eastAsia="en-US"/>
              </w:rPr>
              <w:commentReference w:id="29773"/>
            </w:r>
          </w:p>
        </w:tc>
      </w:tr>
      <w:tr w:rsidR="004C430C" w:rsidRPr="004424B1" w14:paraId="089E2E7D"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CAC75F6" w14:textId="77777777" w:rsidR="004C430C" w:rsidRPr="00BE1C3C" w:rsidRDefault="004C430C" w:rsidP="000910AB">
            <w:pPr>
              <w:pStyle w:val="TableCell"/>
              <w:spacing w:before="0" w:after="0"/>
              <w:rPr>
                <w:szCs w:val="18"/>
              </w:rPr>
            </w:pPr>
            <w:proofErr w:type="spellStart"/>
            <w:r w:rsidRPr="00BE1C3C">
              <w:rPr>
                <w:szCs w:val="18"/>
              </w:rPr>
              <w:t>inputPlanRef</w:t>
            </w:r>
            <w:proofErr w:type="spellEnd"/>
          </w:p>
        </w:tc>
        <w:tc>
          <w:tcPr>
            <w:tcW w:w="1984" w:type="dxa"/>
          </w:tcPr>
          <w:p w14:paraId="3F36222D" w14:textId="0BFFC62B"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29781" w:author="Peter Van Der Plas" w:date="2025-01-01T16:06:00Z" w16du:dateUtc="2025-01-01T15:06:00Z">
              <w:r w:rsidRPr="004424B1" w:rsidDel="00885C70">
                <w:br/>
              </w:r>
            </w:del>
            <w:ins w:id="29782" w:author="Peter Van Der Plas" w:date="2025-01-01T16:06:00Z" w16du:dateUtc="2025-01-01T15:06:00Z">
              <w:r w:rsidR="00885C70">
                <w:t xml:space="preserve"> </w:t>
              </w:r>
            </w:ins>
            <w:r w:rsidRPr="004424B1">
              <w:t>&lt;Plan&gt;</w:t>
            </w:r>
          </w:p>
        </w:tc>
        <w:tc>
          <w:tcPr>
            <w:tcW w:w="992" w:type="dxa"/>
          </w:tcPr>
          <w:p w14:paraId="1ACA00F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29333A2"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Reference to an existing Plan (output of one planning function) submitted as a planning request to another planning function in the context of a distributed or hierarchical planning system.</w:t>
            </w:r>
          </w:p>
          <w:p w14:paraId="7430A10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Only one of </w:t>
            </w:r>
            <w:proofErr w:type="spellStart"/>
            <w:r w:rsidRPr="004424B1">
              <w:t>inputPlanRef</w:t>
            </w:r>
            <w:proofErr w:type="spellEnd"/>
            <w:r w:rsidRPr="004424B1">
              <w:t xml:space="preserve"> and </w:t>
            </w:r>
            <w:proofErr w:type="spellStart"/>
            <w:r w:rsidRPr="004424B1">
              <w:t>inputPlan</w:t>
            </w:r>
            <w:proofErr w:type="spellEnd"/>
            <w:r w:rsidRPr="004424B1">
              <w:t xml:space="preserve"> should be present within the planning request.</w:t>
            </w:r>
          </w:p>
        </w:tc>
      </w:tr>
      <w:tr w:rsidR="004C430C" w:rsidRPr="004424B1" w14:paraId="35671CB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76A13A7" w14:textId="77777777" w:rsidR="004C430C" w:rsidRPr="00BE1C3C" w:rsidRDefault="004C430C" w:rsidP="000910AB">
            <w:pPr>
              <w:pStyle w:val="TableCell"/>
              <w:spacing w:before="0" w:after="0"/>
              <w:rPr>
                <w:szCs w:val="18"/>
              </w:rPr>
            </w:pPr>
            <w:proofErr w:type="spellStart"/>
            <w:r w:rsidRPr="00BE1C3C">
              <w:rPr>
                <w:szCs w:val="18"/>
              </w:rPr>
              <w:t>inputPlan</w:t>
            </w:r>
            <w:proofErr w:type="spellEnd"/>
          </w:p>
        </w:tc>
        <w:tc>
          <w:tcPr>
            <w:tcW w:w="1984" w:type="dxa"/>
          </w:tcPr>
          <w:p w14:paraId="7B80C7E1"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Plan</w:t>
            </w:r>
          </w:p>
        </w:tc>
        <w:tc>
          <w:tcPr>
            <w:tcW w:w="992" w:type="dxa"/>
          </w:tcPr>
          <w:p w14:paraId="1680F741"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C9A3D7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An existing </w:t>
            </w:r>
            <w:proofErr w:type="gramStart"/>
            <w:r w:rsidRPr="004424B1">
              <w:t>Plan</w:t>
            </w:r>
            <w:r w:rsidRPr="004424B1">
              <w:rPr>
                <w:rStyle w:val="Term"/>
              </w:rPr>
              <w:t xml:space="preserve"> </w:t>
            </w:r>
            <w:r w:rsidRPr="004424B1">
              <w:t xml:space="preserve"> (</w:t>
            </w:r>
            <w:proofErr w:type="gramEnd"/>
            <w:r w:rsidRPr="004424B1">
              <w:t>output of one planning function) submitted as a planning request to another planning function in the context of a distributed or hierarchical planning system.  The Plan is embedded within the planning request.</w:t>
            </w:r>
          </w:p>
          <w:p w14:paraId="7435220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Only one of </w:t>
            </w:r>
            <w:proofErr w:type="spellStart"/>
            <w:r w:rsidRPr="004424B1">
              <w:t>inputPlanRef</w:t>
            </w:r>
            <w:proofErr w:type="spellEnd"/>
            <w:r w:rsidRPr="004424B1">
              <w:t xml:space="preserve"> and </w:t>
            </w:r>
            <w:proofErr w:type="spellStart"/>
            <w:r w:rsidRPr="004424B1">
              <w:t>inputPlan</w:t>
            </w:r>
            <w:proofErr w:type="spellEnd"/>
            <w:r w:rsidRPr="004424B1">
              <w:t xml:space="preserve"> should be present within the planning request.</w:t>
            </w:r>
          </w:p>
        </w:tc>
      </w:tr>
      <w:tr w:rsidR="004C430C" w:rsidRPr="004424B1" w14:paraId="2E52F7A3"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FC57EE8" w14:textId="77777777" w:rsidR="004C430C" w:rsidRPr="00BE1C3C" w:rsidRDefault="004C430C" w:rsidP="000910AB">
            <w:pPr>
              <w:pStyle w:val="TableCell"/>
              <w:spacing w:before="0" w:after="0"/>
              <w:rPr>
                <w:szCs w:val="18"/>
              </w:rPr>
            </w:pPr>
            <w:r w:rsidRPr="00BE1C3C">
              <w:rPr>
                <w:szCs w:val="18"/>
              </w:rPr>
              <w:t>comments</w:t>
            </w:r>
          </w:p>
        </w:tc>
        <w:tc>
          <w:tcPr>
            <w:tcW w:w="1984" w:type="dxa"/>
          </w:tcPr>
          <w:p w14:paraId="66A26FBB"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00A556E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203294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Free text for any additional user comments about the request.</w:t>
            </w:r>
          </w:p>
        </w:tc>
      </w:tr>
    </w:tbl>
    <w:p w14:paraId="3FF2F6AA" w14:textId="3FC0D5F2" w:rsidR="004C430C" w:rsidRDefault="004728E2">
      <w:pPr>
        <w:pStyle w:val="Heading5"/>
        <w:spacing w:before="480"/>
        <w:rPr>
          <w:ins w:id="29783" w:author="Quinten Van Woerkom" w:date="2024-12-18T15:19:00Z" w16du:dateUtc="2024-12-18T14:19:00Z"/>
        </w:rPr>
        <w:pPrChange w:id="29784" w:author="Peter Van Der Plas" w:date="2024-12-27T15:36:00Z" w16du:dateUtc="2024-12-27T14:36:00Z">
          <w:pPr>
            <w:pStyle w:val="Heading5"/>
          </w:pPr>
        </w:pPrChange>
      </w:pPr>
      <w:ins w:id="29785" w:author="Quinten Van Woerkom" w:date="2024-12-18T15:18:00Z" w16du:dateUtc="2024-12-18T14:18:00Z">
        <w:r>
          <w:t>D</w:t>
        </w:r>
      </w:ins>
      <w:ins w:id="29786" w:author="Quinten Van Woerkom" w:date="2024-12-18T15:19:00Z" w16du:dateUtc="2024-12-18T14:19:00Z">
        <w:r>
          <w:t xml:space="preserve">ata Type: </w:t>
        </w:r>
      </w:ins>
      <w:proofErr w:type="spellStart"/>
      <w:r w:rsidR="004C430C" w:rsidRPr="004424B1">
        <w:t>PlanningRequestResponse</w:t>
      </w:r>
      <w:proofErr w:type="spellEnd"/>
    </w:p>
    <w:p w14:paraId="40E7BEED" w14:textId="004A5BC5" w:rsidR="004728E2" w:rsidRPr="004728E2" w:rsidRDefault="004728E2">
      <w:pPr>
        <w:pStyle w:val="Heading6"/>
        <w:pPrChange w:id="29787" w:author="Quinten Van Woerkom" w:date="2024-12-18T15:19:00Z" w16du:dateUtc="2024-12-18T14:19:00Z">
          <w:pPr>
            <w:pStyle w:val="HeadingNoNumber"/>
          </w:pPr>
        </w:pPrChange>
      </w:pPr>
      <w:ins w:id="29788" w:author="Quinten Van Woerkom" w:date="2024-12-18T15:19:00Z" w16du:dateUtc="2024-12-18T14:19:00Z">
        <w:r>
          <w:t>Overview</w:t>
        </w:r>
      </w:ins>
    </w:p>
    <w:p w14:paraId="168711B7" w14:textId="2DEC28C5" w:rsidR="004728E2" w:rsidDel="002964D2" w:rsidRDefault="004C430C">
      <w:pPr>
        <w:pStyle w:val="Heading6"/>
        <w:spacing w:after="240"/>
        <w:rPr>
          <w:del w:id="29789" w:author="Quinten Van Woerkom" w:date="2024-12-18T15:19:00Z" w16du:dateUtc="2024-12-18T14:19:00Z"/>
          <w:lang w:val="en-GB"/>
        </w:rPr>
      </w:pPr>
      <w:proofErr w:type="spellStart"/>
      <w:r w:rsidRPr="004424B1">
        <w:rPr>
          <w:lang w:val="en-GB"/>
        </w:rPr>
        <w:t>PlanningRequestResponse</w:t>
      </w:r>
      <w:proofErr w:type="spellEnd"/>
      <w:r w:rsidRPr="004424B1">
        <w:rPr>
          <w:lang w:val="en-GB"/>
        </w:rPr>
        <w:t xml:space="preserve"> is a data structure used in the context of the MPS Planning Request service SubmitRequest and UpdateRequest operations, in response to the submitted PlanningRequestDetails defined above.  It contains a reference to the created RequestInstance and the supplied </w:t>
      </w:r>
      <w:proofErr w:type="spellStart"/>
      <w:r w:rsidRPr="004424B1">
        <w:rPr>
          <w:lang w:val="en-GB"/>
        </w:rPr>
        <w:t>userReference</w:t>
      </w:r>
      <w:proofErr w:type="spellEnd"/>
      <w:r w:rsidRPr="004424B1">
        <w:rPr>
          <w:lang w:val="en-GB"/>
        </w:rPr>
        <w:t xml:space="preserve"> to allow the user to correlate the two</w:t>
      </w:r>
      <w:ins w:id="29790" w:author="Quinten Van Woerkom" w:date="2024-12-18T17:15:00Z" w16du:dateUtc="2024-12-18T16:15:00Z">
        <w:r w:rsidR="002964D2">
          <w:rPr>
            <w:lang w:val="en-GB"/>
          </w:rPr>
          <w:t>.</w:t>
        </w:r>
      </w:ins>
      <w:del w:id="29791" w:author="Quinten Van Woerkom" w:date="2024-12-18T17:15:00Z" w16du:dateUtc="2024-12-18T16:15:00Z">
        <w:r w:rsidRPr="004424B1" w:rsidDel="002964D2">
          <w:rPr>
            <w:lang w:val="en-GB"/>
          </w:rPr>
          <w:delText>.</w:delText>
        </w:r>
      </w:del>
    </w:p>
    <w:p w14:paraId="6042D83C" w14:textId="77777777" w:rsidR="002964D2" w:rsidRPr="002964D2" w:rsidRDefault="002964D2" w:rsidP="002964D2">
      <w:pPr>
        <w:rPr>
          <w:ins w:id="29792" w:author="Quinten Van Woerkom" w:date="2024-12-18T17:15:00Z" w16du:dateUtc="2024-12-18T16:15:00Z"/>
          <w:lang w:val="en-GB"/>
        </w:rPr>
      </w:pPr>
    </w:p>
    <w:p w14:paraId="1BD4CEC0" w14:textId="55975368" w:rsidR="007E7075" w:rsidRPr="004728E2" w:rsidRDefault="002964D2">
      <w:pPr>
        <w:pStyle w:val="Heading6"/>
        <w:spacing w:before="480" w:after="240"/>
        <w:rPr>
          <w:lang w:val="en-GB"/>
        </w:rPr>
        <w:pPrChange w:id="29793" w:author="Peter Van Der Plas" w:date="2024-12-27T15:37:00Z" w16du:dateUtc="2024-12-27T14:37:00Z">
          <w:pPr>
            <w:spacing w:before="0"/>
          </w:pPr>
        </w:pPrChange>
      </w:pPr>
      <w:ins w:id="29794" w:author="Quinten Van Woerkom" w:date="2024-12-18T17:15:00Z" w16du:dateUtc="2024-12-18T16:15:00Z">
        <w:r>
          <w:rPr>
            <w:lang w:val="en-GB"/>
          </w:rPr>
          <w:t>Definition</w:t>
        </w:r>
      </w:ins>
    </w:p>
    <w:tbl>
      <w:tblPr>
        <w:tblStyle w:val="RBTable"/>
        <w:tblW w:w="9179" w:type="dxa"/>
        <w:tblLayout w:type="fixed"/>
        <w:tblLook w:val="0400" w:firstRow="0" w:lastRow="0" w:firstColumn="0" w:lastColumn="0" w:noHBand="0" w:noVBand="1"/>
        <w:tblCaption w:val="DSC PlanningRequestResponse E1"/>
      </w:tblPr>
      <w:tblGrid>
        <w:gridCol w:w="1667"/>
        <w:gridCol w:w="2977"/>
        <w:gridCol w:w="992"/>
        <w:gridCol w:w="1843"/>
        <w:gridCol w:w="708"/>
        <w:gridCol w:w="992"/>
      </w:tblGrid>
      <w:tr w:rsidR="004C430C" w:rsidRPr="004424B1" w14:paraId="21534DD5" w14:textId="77777777" w:rsidTr="00D82A00">
        <w:tc>
          <w:tcPr>
            <w:tcW w:w="1666" w:type="dxa"/>
            <w:shd w:val="clear" w:color="auto" w:fill="00CCFF"/>
          </w:tcPr>
          <w:p w14:paraId="48C8A07C" w14:textId="77777777" w:rsidR="004C430C" w:rsidRPr="00B4068B" w:rsidRDefault="004C430C" w:rsidP="007B4994">
            <w:pPr>
              <w:pStyle w:val="TableCell"/>
              <w:rPr>
                <w:bCs/>
                <w:color w:val="auto"/>
                <w:szCs w:val="18"/>
                <w:rPrChange w:id="29795" w:author="Peter Van Der Plas" w:date="2024-12-27T15:37:00Z" w16du:dateUtc="2024-12-27T14:37:00Z">
                  <w:rPr>
                    <w:color w:val="FFFFFF" w:themeColor="background1"/>
                  </w:rPr>
                </w:rPrChange>
              </w:rPr>
            </w:pPr>
            <w:r w:rsidRPr="00B4068B">
              <w:rPr>
                <w:bCs/>
                <w:color w:val="auto"/>
                <w:szCs w:val="18"/>
                <w:rPrChange w:id="29796" w:author="Peter Van Der Plas" w:date="2024-12-27T15:37:00Z" w16du:dateUtc="2024-12-27T14:37:00Z">
                  <w:rPr>
                    <w:color w:val="FFFFFF" w:themeColor="background1"/>
                  </w:rPr>
                </w:rPrChange>
              </w:rPr>
              <w:t>Name</w:t>
            </w:r>
          </w:p>
        </w:tc>
        <w:tc>
          <w:tcPr>
            <w:tcW w:w="2976" w:type="dxa"/>
          </w:tcPr>
          <w:p w14:paraId="53C1970D" w14:textId="77777777" w:rsidR="004C430C" w:rsidRPr="00B4068B" w:rsidRDefault="004C430C" w:rsidP="007B4994">
            <w:pPr>
              <w:pStyle w:val="TableCell"/>
              <w:rPr>
                <w:b/>
                <w:szCs w:val="18"/>
              </w:rPr>
            </w:pPr>
            <w:proofErr w:type="spellStart"/>
            <w:r w:rsidRPr="00B4068B">
              <w:rPr>
                <w:b/>
                <w:szCs w:val="18"/>
              </w:rPr>
              <w:t>PlanningRequestResponse</w:t>
            </w:r>
            <w:proofErr w:type="spellEnd"/>
          </w:p>
        </w:tc>
        <w:tc>
          <w:tcPr>
            <w:tcW w:w="992" w:type="dxa"/>
            <w:shd w:val="clear" w:color="auto" w:fill="00CCFF"/>
          </w:tcPr>
          <w:p w14:paraId="44CCBE0A" w14:textId="77777777" w:rsidR="004C430C" w:rsidRPr="00B4068B" w:rsidRDefault="004C430C" w:rsidP="007B4994">
            <w:pPr>
              <w:pStyle w:val="TableCell"/>
              <w:rPr>
                <w:bCs/>
                <w:color w:val="auto"/>
                <w:szCs w:val="18"/>
                <w:rPrChange w:id="29797" w:author="Peter Van Der Plas" w:date="2024-12-27T15:37:00Z" w16du:dateUtc="2024-12-27T14:37:00Z">
                  <w:rPr>
                    <w:b/>
                  </w:rPr>
                </w:rPrChange>
              </w:rPr>
            </w:pPr>
            <w:r w:rsidRPr="00B4068B">
              <w:rPr>
                <w:bCs/>
                <w:color w:val="auto"/>
                <w:szCs w:val="18"/>
                <w:rPrChange w:id="29798" w:author="Peter Van Der Plas" w:date="2024-12-27T15:37:00Z" w16du:dateUtc="2024-12-27T14:37:00Z">
                  <w:rPr>
                    <w:b/>
                    <w:color w:val="FFFFFF" w:themeColor="background1"/>
                  </w:rPr>
                </w:rPrChange>
              </w:rPr>
              <w:t>Extends</w:t>
            </w:r>
          </w:p>
        </w:tc>
        <w:tc>
          <w:tcPr>
            <w:tcW w:w="1842" w:type="dxa"/>
          </w:tcPr>
          <w:p w14:paraId="7DA36A2F" w14:textId="77777777" w:rsidR="004C430C" w:rsidRPr="00B4068B" w:rsidRDefault="004C430C" w:rsidP="007B4994">
            <w:pPr>
              <w:pStyle w:val="TableCell"/>
              <w:rPr>
                <w:b/>
                <w:szCs w:val="18"/>
              </w:rPr>
            </w:pPr>
            <w:proofErr w:type="gramStart"/>
            <w:r w:rsidRPr="00B4068B">
              <w:rPr>
                <w:szCs w:val="18"/>
              </w:rPr>
              <w:t>MAL::</w:t>
            </w:r>
            <w:proofErr w:type="gramEnd"/>
            <w:r w:rsidRPr="00B4068B">
              <w:rPr>
                <w:szCs w:val="18"/>
              </w:rPr>
              <w:t>Composite</w:t>
            </w:r>
          </w:p>
        </w:tc>
        <w:tc>
          <w:tcPr>
            <w:tcW w:w="708" w:type="dxa"/>
            <w:shd w:val="clear" w:color="auto" w:fill="00CCFF"/>
          </w:tcPr>
          <w:p w14:paraId="012D8424" w14:textId="77777777" w:rsidR="004C430C" w:rsidRPr="00B4068B" w:rsidRDefault="004C430C" w:rsidP="007B4994">
            <w:pPr>
              <w:pStyle w:val="TableCell"/>
              <w:rPr>
                <w:bCs/>
                <w:color w:val="auto"/>
                <w:szCs w:val="18"/>
                <w:rPrChange w:id="29799" w:author="Peter Van Der Plas" w:date="2024-12-27T15:37:00Z" w16du:dateUtc="2024-12-27T14:37:00Z">
                  <w:rPr>
                    <w:b/>
                  </w:rPr>
                </w:rPrChange>
              </w:rPr>
            </w:pPr>
            <w:r w:rsidRPr="00B4068B">
              <w:rPr>
                <w:bCs/>
                <w:color w:val="auto"/>
                <w:szCs w:val="18"/>
                <w:rPrChange w:id="29800" w:author="Peter Van Der Plas" w:date="2024-12-27T15:37:00Z" w16du:dateUtc="2024-12-27T14:37:00Z">
                  <w:rPr>
                    <w:b/>
                    <w:color w:val="FFFFFF" w:themeColor="background1"/>
                  </w:rPr>
                </w:rPrChange>
              </w:rPr>
              <w:t>SFP</w:t>
            </w:r>
          </w:p>
        </w:tc>
        <w:tc>
          <w:tcPr>
            <w:tcW w:w="992" w:type="dxa"/>
          </w:tcPr>
          <w:p w14:paraId="4A32FE51" w14:textId="77777777" w:rsidR="004C430C" w:rsidRPr="00B4068B" w:rsidRDefault="004C430C" w:rsidP="007B4994">
            <w:pPr>
              <w:pStyle w:val="TableCell"/>
              <w:jc w:val="right"/>
              <w:rPr>
                <w:szCs w:val="18"/>
              </w:rPr>
            </w:pPr>
            <w:r w:rsidRPr="00B4068B">
              <w:rPr>
                <w:szCs w:val="18"/>
              </w:rPr>
              <w:t>406</w:t>
            </w:r>
          </w:p>
        </w:tc>
      </w:tr>
    </w:tbl>
    <w:p w14:paraId="13DDB29B"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457BAC5A" w14:textId="77777777" w:rsidTr="00A94A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B19B010" w14:textId="0EC00EEA" w:rsidR="004C430C" w:rsidRPr="004424B1" w:rsidRDefault="004C430C" w:rsidP="007B4994">
            <w:pPr>
              <w:pStyle w:val="TableCell"/>
            </w:pPr>
            <w:del w:id="29801" w:author="Quinten Van Woerkom" w:date="2024-11-25T14:49:00Z" w16du:dateUtc="2024-11-25T13:49:00Z">
              <w:r w:rsidRPr="004424B1" w:rsidDel="002B0859">
                <w:delText>Attribute</w:delText>
              </w:r>
            </w:del>
            <w:ins w:id="29802" w:author="Quinten Van Woerkom" w:date="2024-11-25T14:49:00Z" w16du:dateUtc="2024-11-25T13:49:00Z">
              <w:r w:rsidR="002B0859">
                <w:t>Field</w:t>
              </w:r>
            </w:ins>
          </w:p>
        </w:tc>
        <w:tc>
          <w:tcPr>
            <w:tcW w:w="1984" w:type="dxa"/>
          </w:tcPr>
          <w:p w14:paraId="638421C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5F11234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F82BC3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B4E93D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48FC3C6" w14:textId="77777777" w:rsidR="004C430C" w:rsidRPr="00BE1C3C" w:rsidRDefault="004C430C" w:rsidP="007B4994">
            <w:pPr>
              <w:pStyle w:val="TableCell"/>
              <w:rPr>
                <w:szCs w:val="18"/>
              </w:rPr>
            </w:pPr>
            <w:r w:rsidRPr="00BE1C3C">
              <w:rPr>
                <w:szCs w:val="18"/>
              </w:rPr>
              <w:t>instance</w:t>
            </w:r>
          </w:p>
        </w:tc>
        <w:tc>
          <w:tcPr>
            <w:tcW w:w="1984" w:type="dxa"/>
          </w:tcPr>
          <w:p w14:paraId="0A565CEC" w14:textId="58EE517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29803" w:author="Peter Van Der Plas" w:date="2025-01-01T16:06:00Z" w16du:dateUtc="2025-01-01T15:06:00Z">
              <w:r w:rsidRPr="004424B1" w:rsidDel="00885C70">
                <w:br/>
              </w:r>
            </w:del>
            <w:ins w:id="29804" w:author="Peter Van Der Plas" w:date="2025-01-01T16:06:00Z" w16du:dateUtc="2025-01-01T15:06:00Z">
              <w:r w:rsidR="00885C70">
                <w:t xml:space="preserve"> </w:t>
              </w:r>
            </w:ins>
            <w:r w:rsidRPr="004424B1">
              <w:t>&lt;RequestInstance&gt;</w:t>
            </w:r>
          </w:p>
        </w:tc>
        <w:tc>
          <w:tcPr>
            <w:tcW w:w="992" w:type="dxa"/>
          </w:tcPr>
          <w:p w14:paraId="2E3782F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2A8A85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RequestInstance created in response to a SubmitRequest operation, or the updated version of the RequestInstance following an UpdateRequest operation.</w:t>
            </w:r>
          </w:p>
        </w:tc>
      </w:tr>
      <w:tr w:rsidR="004C430C" w:rsidRPr="004424B1" w14:paraId="18DAFFD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08AFD44" w14:textId="77777777" w:rsidR="004C430C" w:rsidRPr="00BE1C3C" w:rsidRDefault="004C430C" w:rsidP="007B4994">
            <w:pPr>
              <w:pStyle w:val="TableCell"/>
              <w:rPr>
                <w:szCs w:val="18"/>
              </w:rPr>
            </w:pPr>
            <w:proofErr w:type="spellStart"/>
            <w:r w:rsidRPr="00BE1C3C">
              <w:rPr>
                <w:szCs w:val="18"/>
              </w:rPr>
              <w:t>userReference</w:t>
            </w:r>
            <w:proofErr w:type="spellEnd"/>
          </w:p>
        </w:tc>
        <w:tc>
          <w:tcPr>
            <w:tcW w:w="1984" w:type="dxa"/>
          </w:tcPr>
          <w:p w14:paraId="7F23093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7E24A7C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F45EE7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User supplied reference for the planning request.  This is distinct from the </w:t>
            </w:r>
            <w:proofErr w:type="spellStart"/>
            <w:r w:rsidRPr="004424B1">
              <w:t>instanceID</w:t>
            </w:r>
            <w:proofErr w:type="spellEnd"/>
            <w:r w:rsidRPr="004424B1">
              <w:t xml:space="preserve"> of the RequestInstance that is assigned by the planning function.</w:t>
            </w:r>
          </w:p>
        </w:tc>
      </w:tr>
    </w:tbl>
    <w:p w14:paraId="24967B95" w14:textId="20C38F36" w:rsidR="004C430C" w:rsidRDefault="004728E2">
      <w:pPr>
        <w:pStyle w:val="Heading5"/>
        <w:spacing w:before="480"/>
        <w:rPr>
          <w:ins w:id="29805" w:author="Quinten Van Woerkom" w:date="2024-12-18T15:19:00Z" w16du:dateUtc="2024-12-18T14:19:00Z"/>
        </w:rPr>
        <w:pPrChange w:id="29806" w:author="Peter Van Der Plas" w:date="2024-12-27T15:38:00Z" w16du:dateUtc="2024-12-27T14:38:00Z">
          <w:pPr>
            <w:pStyle w:val="Heading5"/>
          </w:pPr>
        </w:pPrChange>
      </w:pPr>
      <w:ins w:id="29807" w:author="Quinten Van Woerkom" w:date="2024-12-18T15:19:00Z" w16du:dateUtc="2024-12-18T14:19:00Z">
        <w:r>
          <w:t xml:space="preserve">Data Type: </w:t>
        </w:r>
      </w:ins>
      <w:proofErr w:type="spellStart"/>
      <w:r w:rsidR="004C430C" w:rsidRPr="004424B1">
        <w:t>RequestSummaryStatus</w:t>
      </w:r>
      <w:proofErr w:type="spellEnd"/>
    </w:p>
    <w:p w14:paraId="607BA0D7" w14:textId="4D9F7079" w:rsidR="004728E2" w:rsidRPr="004728E2" w:rsidRDefault="004728E2">
      <w:pPr>
        <w:pStyle w:val="Heading6"/>
        <w:pPrChange w:id="29808" w:author="Quinten Van Woerkom" w:date="2024-12-18T15:19:00Z" w16du:dateUtc="2024-12-18T14:19:00Z">
          <w:pPr>
            <w:pStyle w:val="HeadingNoNumber"/>
          </w:pPr>
        </w:pPrChange>
      </w:pPr>
      <w:ins w:id="29809" w:author="Quinten Van Woerkom" w:date="2024-12-18T15:19:00Z" w16du:dateUtc="2024-12-18T14:19:00Z">
        <w:r>
          <w:t>Overview</w:t>
        </w:r>
      </w:ins>
    </w:p>
    <w:p w14:paraId="3C0FC2BE" w14:textId="77777777" w:rsidR="004C430C" w:rsidRDefault="004C430C" w:rsidP="000910AB">
      <w:pPr>
        <w:keepLines/>
        <w:rPr>
          <w:ins w:id="29810" w:author="Quinten Van Woerkom" w:date="2024-12-18T15:19:00Z" w16du:dateUtc="2024-12-18T14:19:00Z"/>
          <w:lang w:val="en-GB"/>
        </w:rPr>
      </w:pPr>
      <w:proofErr w:type="spellStart"/>
      <w:r w:rsidRPr="004424B1">
        <w:rPr>
          <w:lang w:val="en-GB"/>
        </w:rPr>
        <w:t>RequestSummaryStatus</w:t>
      </w:r>
      <w:proofErr w:type="spellEnd"/>
      <w:r w:rsidRPr="004424B1">
        <w:rPr>
          <w:lang w:val="en-GB"/>
        </w:rPr>
        <w:t xml:space="preserve"> is a data structure used in the context of the MPS Planning Request service </w:t>
      </w:r>
      <w:proofErr w:type="spellStart"/>
      <w:r w:rsidRPr="004424B1">
        <w:rPr>
          <w:lang w:val="en-GB"/>
        </w:rPr>
        <w:t>getRequestSummaries</w:t>
      </w:r>
      <w:proofErr w:type="spellEnd"/>
      <w:r w:rsidRPr="004424B1">
        <w:rPr>
          <w:lang w:val="en-GB"/>
        </w:rPr>
        <w:t xml:space="preserve"> operation, where a list of these structures is returned.  It contains header fields of the planning request and its status, but not the request content (arguments, activities and constraints).</w:t>
      </w:r>
    </w:p>
    <w:p w14:paraId="3097D2C2" w14:textId="49FF29E2" w:rsidR="004728E2" w:rsidDel="00397F5A" w:rsidRDefault="004728E2">
      <w:pPr>
        <w:pStyle w:val="Heading6"/>
        <w:spacing w:after="240"/>
        <w:rPr>
          <w:del w:id="29811" w:author="Quinten Van Woerkom" w:date="2024-12-18T15:19:00Z" w16du:dateUtc="2024-12-18T14:19:00Z"/>
          <w:lang w:val="en-GB"/>
        </w:rPr>
      </w:pPr>
    </w:p>
    <w:p w14:paraId="441493ED" w14:textId="475FDAEA" w:rsidR="007E7075" w:rsidRPr="004728E2" w:rsidRDefault="00397F5A">
      <w:pPr>
        <w:pStyle w:val="Heading6"/>
        <w:spacing w:before="480" w:after="240"/>
        <w:rPr>
          <w:lang w:val="en-GB"/>
        </w:rPr>
        <w:pPrChange w:id="29812" w:author="Peter Van Der Plas" w:date="2024-12-27T15:38:00Z" w16du:dateUtc="2024-12-27T14:38:00Z">
          <w:pPr>
            <w:spacing w:before="0"/>
          </w:pPr>
        </w:pPrChange>
      </w:pPr>
      <w:ins w:id="29813" w:author="Quinten Van Woerkom" w:date="2024-12-18T17:20:00Z" w16du:dateUtc="2024-12-18T16:20:00Z">
        <w:r>
          <w:rPr>
            <w:lang w:val="en-GB"/>
          </w:rPr>
          <w:t>Definition</w:t>
        </w:r>
      </w:ins>
    </w:p>
    <w:tbl>
      <w:tblPr>
        <w:tblStyle w:val="RBTable"/>
        <w:tblW w:w="9179" w:type="dxa"/>
        <w:tblLayout w:type="fixed"/>
        <w:tblLook w:val="0400" w:firstRow="0" w:lastRow="0" w:firstColumn="0" w:lastColumn="0" w:noHBand="0" w:noVBand="1"/>
        <w:tblCaption w:val="DSC RequestSummaryStatus E1"/>
      </w:tblPr>
      <w:tblGrid>
        <w:gridCol w:w="1667"/>
        <w:gridCol w:w="2977"/>
        <w:gridCol w:w="992"/>
        <w:gridCol w:w="1843"/>
        <w:gridCol w:w="708"/>
        <w:gridCol w:w="992"/>
      </w:tblGrid>
      <w:tr w:rsidR="004C430C" w:rsidRPr="004424B1" w14:paraId="40FF6AAA" w14:textId="77777777" w:rsidTr="00D82A00">
        <w:tc>
          <w:tcPr>
            <w:tcW w:w="1666" w:type="dxa"/>
            <w:shd w:val="clear" w:color="auto" w:fill="00CCFF"/>
          </w:tcPr>
          <w:p w14:paraId="43AED508" w14:textId="77777777" w:rsidR="004C430C" w:rsidRPr="00B4068B" w:rsidRDefault="004C430C" w:rsidP="007B4994">
            <w:pPr>
              <w:pStyle w:val="TableCell"/>
              <w:rPr>
                <w:bCs/>
                <w:color w:val="auto"/>
                <w:szCs w:val="18"/>
                <w:rPrChange w:id="29814" w:author="Peter Van Der Plas" w:date="2024-12-27T15:38:00Z" w16du:dateUtc="2024-12-27T14:38:00Z">
                  <w:rPr>
                    <w:color w:val="FFFFFF" w:themeColor="background1"/>
                  </w:rPr>
                </w:rPrChange>
              </w:rPr>
            </w:pPr>
            <w:r w:rsidRPr="00B4068B">
              <w:rPr>
                <w:bCs/>
                <w:color w:val="auto"/>
                <w:szCs w:val="18"/>
                <w:rPrChange w:id="29815" w:author="Peter Van Der Plas" w:date="2024-12-27T15:38:00Z" w16du:dateUtc="2024-12-27T14:38:00Z">
                  <w:rPr>
                    <w:color w:val="FFFFFF" w:themeColor="background1"/>
                  </w:rPr>
                </w:rPrChange>
              </w:rPr>
              <w:t>Name</w:t>
            </w:r>
          </w:p>
        </w:tc>
        <w:tc>
          <w:tcPr>
            <w:tcW w:w="2976" w:type="dxa"/>
          </w:tcPr>
          <w:p w14:paraId="252F5DDD" w14:textId="77777777" w:rsidR="004C430C" w:rsidRPr="00B4068B" w:rsidRDefault="004C430C" w:rsidP="007B4994">
            <w:pPr>
              <w:pStyle w:val="TableCell"/>
              <w:rPr>
                <w:b/>
                <w:szCs w:val="18"/>
              </w:rPr>
            </w:pPr>
            <w:proofErr w:type="spellStart"/>
            <w:r w:rsidRPr="00B4068B">
              <w:rPr>
                <w:b/>
                <w:szCs w:val="18"/>
              </w:rPr>
              <w:t>RequestSummaryStatus</w:t>
            </w:r>
            <w:proofErr w:type="spellEnd"/>
          </w:p>
        </w:tc>
        <w:tc>
          <w:tcPr>
            <w:tcW w:w="992" w:type="dxa"/>
            <w:shd w:val="clear" w:color="auto" w:fill="00CCFF"/>
          </w:tcPr>
          <w:p w14:paraId="2530A57A" w14:textId="77777777" w:rsidR="004C430C" w:rsidRPr="00B4068B" w:rsidRDefault="004C430C" w:rsidP="007B4994">
            <w:pPr>
              <w:pStyle w:val="TableCell"/>
              <w:rPr>
                <w:bCs/>
                <w:color w:val="auto"/>
                <w:szCs w:val="18"/>
                <w:rPrChange w:id="29816" w:author="Peter Van Der Plas" w:date="2024-12-27T15:38:00Z" w16du:dateUtc="2024-12-27T14:38:00Z">
                  <w:rPr>
                    <w:b/>
                  </w:rPr>
                </w:rPrChange>
              </w:rPr>
            </w:pPr>
            <w:r w:rsidRPr="00B4068B">
              <w:rPr>
                <w:bCs/>
                <w:color w:val="auto"/>
                <w:szCs w:val="18"/>
                <w:rPrChange w:id="29817" w:author="Peter Van Der Plas" w:date="2024-12-27T15:38:00Z" w16du:dateUtc="2024-12-27T14:38:00Z">
                  <w:rPr>
                    <w:b/>
                    <w:color w:val="FFFFFF" w:themeColor="background1"/>
                  </w:rPr>
                </w:rPrChange>
              </w:rPr>
              <w:t>Extends</w:t>
            </w:r>
          </w:p>
        </w:tc>
        <w:tc>
          <w:tcPr>
            <w:tcW w:w="1842" w:type="dxa"/>
          </w:tcPr>
          <w:p w14:paraId="56490A04" w14:textId="77777777" w:rsidR="004C430C" w:rsidRPr="00B4068B" w:rsidRDefault="004C430C" w:rsidP="007B4994">
            <w:pPr>
              <w:pStyle w:val="TableCell"/>
              <w:rPr>
                <w:b/>
                <w:szCs w:val="18"/>
              </w:rPr>
            </w:pPr>
            <w:proofErr w:type="gramStart"/>
            <w:r w:rsidRPr="00B4068B">
              <w:rPr>
                <w:szCs w:val="18"/>
              </w:rPr>
              <w:t>MAL::</w:t>
            </w:r>
            <w:proofErr w:type="gramEnd"/>
            <w:r w:rsidRPr="00B4068B">
              <w:rPr>
                <w:szCs w:val="18"/>
              </w:rPr>
              <w:t>Composite</w:t>
            </w:r>
          </w:p>
        </w:tc>
        <w:tc>
          <w:tcPr>
            <w:tcW w:w="708" w:type="dxa"/>
            <w:shd w:val="clear" w:color="auto" w:fill="00CCFF"/>
          </w:tcPr>
          <w:p w14:paraId="4B122D58" w14:textId="77777777" w:rsidR="004C430C" w:rsidRPr="00B4068B" w:rsidRDefault="004C430C" w:rsidP="007B4994">
            <w:pPr>
              <w:pStyle w:val="TableCell"/>
              <w:rPr>
                <w:bCs/>
                <w:color w:val="auto"/>
                <w:szCs w:val="18"/>
                <w:rPrChange w:id="29818" w:author="Peter Van Der Plas" w:date="2024-12-27T15:38:00Z" w16du:dateUtc="2024-12-27T14:38:00Z">
                  <w:rPr>
                    <w:b/>
                  </w:rPr>
                </w:rPrChange>
              </w:rPr>
            </w:pPr>
            <w:r w:rsidRPr="00B4068B">
              <w:rPr>
                <w:bCs/>
                <w:color w:val="auto"/>
                <w:szCs w:val="18"/>
                <w:rPrChange w:id="29819" w:author="Peter Van Der Plas" w:date="2024-12-27T15:38:00Z" w16du:dateUtc="2024-12-27T14:38:00Z">
                  <w:rPr>
                    <w:b/>
                    <w:color w:val="FFFFFF" w:themeColor="background1"/>
                  </w:rPr>
                </w:rPrChange>
              </w:rPr>
              <w:t>SFP</w:t>
            </w:r>
          </w:p>
        </w:tc>
        <w:tc>
          <w:tcPr>
            <w:tcW w:w="992" w:type="dxa"/>
          </w:tcPr>
          <w:p w14:paraId="13626668" w14:textId="77777777" w:rsidR="004C430C" w:rsidRPr="00B4068B" w:rsidRDefault="004C430C" w:rsidP="007B4994">
            <w:pPr>
              <w:pStyle w:val="TableCell"/>
              <w:jc w:val="right"/>
              <w:rPr>
                <w:szCs w:val="18"/>
              </w:rPr>
            </w:pPr>
            <w:r w:rsidRPr="00B4068B">
              <w:rPr>
                <w:szCs w:val="18"/>
              </w:rPr>
              <w:t>407</w:t>
            </w:r>
          </w:p>
        </w:tc>
      </w:tr>
    </w:tbl>
    <w:p w14:paraId="21ABCF28" w14:textId="77777777" w:rsidR="004C430C" w:rsidRPr="004424B1" w:rsidRDefault="004C430C" w:rsidP="004C430C">
      <w:pPr>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6EF6556F"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5736EB60" w14:textId="1251CF45" w:rsidR="004C430C" w:rsidRPr="004424B1" w:rsidRDefault="004C430C" w:rsidP="000910AB">
            <w:pPr>
              <w:pStyle w:val="TableCell"/>
              <w:spacing w:before="0" w:after="0"/>
            </w:pPr>
            <w:del w:id="29820" w:author="Quinten Van Woerkom" w:date="2024-11-25T14:49:00Z" w16du:dateUtc="2024-11-25T13:49:00Z">
              <w:r w:rsidRPr="004424B1" w:rsidDel="002B0859">
                <w:delText>Attribute</w:delText>
              </w:r>
            </w:del>
            <w:ins w:id="29821" w:author="Quinten Van Woerkom" w:date="2024-11-25T14:49:00Z" w16du:dateUtc="2024-11-25T13:49:00Z">
              <w:r w:rsidR="002B0859">
                <w:t>Field</w:t>
              </w:r>
            </w:ins>
          </w:p>
        </w:tc>
        <w:tc>
          <w:tcPr>
            <w:tcW w:w="1984" w:type="dxa"/>
          </w:tcPr>
          <w:p w14:paraId="70F0A467"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5ADFFE26"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5E25E606"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6327577"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B387AAF" w14:textId="77777777" w:rsidR="004C430C" w:rsidRPr="00BE1C3C" w:rsidRDefault="004C430C" w:rsidP="000910AB">
            <w:pPr>
              <w:pStyle w:val="TableCell"/>
              <w:spacing w:before="0" w:after="0"/>
              <w:rPr>
                <w:szCs w:val="18"/>
              </w:rPr>
            </w:pPr>
            <w:proofErr w:type="spellStart"/>
            <w:r w:rsidRPr="00BE1C3C">
              <w:rPr>
                <w:szCs w:val="18"/>
              </w:rPr>
              <w:t>requestInstance</w:t>
            </w:r>
            <w:proofErr w:type="spellEnd"/>
          </w:p>
        </w:tc>
        <w:tc>
          <w:tcPr>
            <w:tcW w:w="1984" w:type="dxa"/>
          </w:tcPr>
          <w:p w14:paraId="40C7730D" w14:textId="3E3FCC33"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29822" w:author="Peter Van Der Plas" w:date="2025-01-01T16:06:00Z" w16du:dateUtc="2025-01-01T15:06:00Z">
              <w:r w:rsidRPr="004424B1" w:rsidDel="00885C70">
                <w:br/>
              </w:r>
            </w:del>
            <w:ins w:id="29823" w:author="Peter Van Der Plas" w:date="2025-01-01T16:06:00Z" w16du:dateUtc="2025-01-01T15:06:00Z">
              <w:r w:rsidR="00885C70">
                <w:t xml:space="preserve"> </w:t>
              </w:r>
            </w:ins>
            <w:r w:rsidRPr="004424B1">
              <w:t>&lt;RequestInstance&gt;</w:t>
            </w:r>
          </w:p>
        </w:tc>
        <w:tc>
          <w:tcPr>
            <w:tcW w:w="992" w:type="dxa"/>
          </w:tcPr>
          <w:p w14:paraId="3E958DB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A6A971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Reference to the RequestInstance (key and version).</w:t>
            </w:r>
          </w:p>
        </w:tc>
      </w:tr>
      <w:tr w:rsidR="004C430C" w:rsidRPr="004424B1" w14:paraId="1DF8084B"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8D12D99" w14:textId="77777777" w:rsidR="004C430C" w:rsidRPr="00BE1C3C" w:rsidRDefault="004C430C" w:rsidP="000910AB">
            <w:pPr>
              <w:pStyle w:val="TableCell"/>
              <w:spacing w:before="0" w:after="0"/>
              <w:rPr>
                <w:szCs w:val="18"/>
              </w:rPr>
            </w:pPr>
            <w:proofErr w:type="spellStart"/>
            <w:r w:rsidRPr="00BE1C3C">
              <w:rPr>
                <w:szCs w:val="18"/>
              </w:rPr>
              <w:t>userReference</w:t>
            </w:r>
            <w:proofErr w:type="spellEnd"/>
          </w:p>
        </w:tc>
        <w:tc>
          <w:tcPr>
            <w:tcW w:w="1984" w:type="dxa"/>
          </w:tcPr>
          <w:p w14:paraId="1BCF187B"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72EAEE9D"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9D0E54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Optional user supplied reference for the planning request.  This is distinct from the </w:t>
            </w:r>
            <w:proofErr w:type="spellStart"/>
            <w:r w:rsidRPr="004424B1">
              <w:t>instancetID</w:t>
            </w:r>
            <w:proofErr w:type="spellEnd"/>
            <w:r w:rsidRPr="004424B1">
              <w:t xml:space="preserve"> of the RequestInstance that is assigned by the planning function.</w:t>
            </w:r>
          </w:p>
        </w:tc>
      </w:tr>
      <w:tr w:rsidR="004C430C" w:rsidRPr="004424B1" w14:paraId="3A2464AF"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F62EDA0" w14:textId="40F75EAF" w:rsidR="004C430C" w:rsidRPr="00BE1C3C" w:rsidRDefault="004C430C" w:rsidP="000910AB">
            <w:pPr>
              <w:pStyle w:val="TableCell"/>
              <w:spacing w:before="0" w:after="0"/>
              <w:rPr>
                <w:szCs w:val="18"/>
              </w:rPr>
            </w:pPr>
            <w:commentRangeStart w:id="29824"/>
            <w:del w:id="29825" w:author="Quinten Van Woerkom" w:date="2024-11-25T14:18:00Z" w16du:dateUtc="2024-11-25T13:18:00Z">
              <w:r w:rsidRPr="00BE1C3C" w:rsidDel="00F305FA">
                <w:rPr>
                  <w:szCs w:val="18"/>
                </w:rPr>
                <w:delText>creationDate</w:delText>
              </w:r>
            </w:del>
            <w:proofErr w:type="spellStart"/>
            <w:ins w:id="29826" w:author="Quinten Van Woerkom" w:date="2024-11-25T14:18:00Z" w16du:dateUtc="2024-11-25T13:18:00Z">
              <w:r w:rsidR="00F305FA" w:rsidRPr="00BE1C3C">
                <w:rPr>
                  <w:szCs w:val="18"/>
                </w:rPr>
                <w:t>creationTime</w:t>
              </w:r>
            </w:ins>
            <w:commentRangeEnd w:id="29824"/>
            <w:proofErr w:type="spellEnd"/>
            <w:ins w:id="29827" w:author="Quinten Van Woerkom" w:date="2024-11-25T14:19:00Z" w16du:dateUtc="2024-11-25T13:19:00Z">
              <w:r w:rsidR="00F305FA" w:rsidRPr="00B4068B">
                <w:rPr>
                  <w:rStyle w:val="CommentReference"/>
                  <w:rFonts w:cs="Times New Roman"/>
                  <w:sz w:val="18"/>
                  <w:szCs w:val="18"/>
                  <w:lang w:val="en-US" w:eastAsia="en-US"/>
                  <w:rPrChange w:id="29828" w:author="Peter Van Der Plas" w:date="2024-12-27T15:39:00Z" w16du:dateUtc="2024-12-27T14:39:00Z">
                    <w:rPr>
                      <w:rStyle w:val="CommentReference"/>
                      <w:rFonts w:cs="Times New Roman"/>
                      <w:lang w:val="en-US" w:eastAsia="en-US"/>
                    </w:rPr>
                  </w:rPrChange>
                </w:rPr>
                <w:commentReference w:id="29824"/>
              </w:r>
            </w:ins>
          </w:p>
        </w:tc>
        <w:tc>
          <w:tcPr>
            <w:tcW w:w="1984" w:type="dxa"/>
          </w:tcPr>
          <w:p w14:paraId="2142FECD"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2235B2A0"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11267CA"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Creation date-time of the RequestInstance version.</w:t>
            </w:r>
          </w:p>
        </w:tc>
      </w:tr>
      <w:tr w:rsidR="004C430C" w:rsidRPr="004424B1" w14:paraId="3AEAC6AC"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1375F2D" w14:textId="77777777" w:rsidR="004C430C" w:rsidRPr="00BE1C3C" w:rsidRDefault="004C430C" w:rsidP="000910AB">
            <w:pPr>
              <w:pStyle w:val="TableCell"/>
              <w:spacing w:before="0" w:after="0"/>
              <w:rPr>
                <w:szCs w:val="18"/>
              </w:rPr>
            </w:pPr>
            <w:r w:rsidRPr="00BE1C3C">
              <w:rPr>
                <w:szCs w:val="18"/>
              </w:rPr>
              <w:t>definition</w:t>
            </w:r>
          </w:p>
        </w:tc>
        <w:tc>
          <w:tcPr>
            <w:tcW w:w="1984" w:type="dxa"/>
          </w:tcPr>
          <w:p w14:paraId="644AF8DE" w14:textId="0CF582CB"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29829" w:author="Peter Van Der Plas" w:date="2025-01-01T16:07:00Z" w16du:dateUtc="2025-01-01T15:07:00Z">
              <w:r w:rsidRPr="004424B1" w:rsidDel="00885C70">
                <w:br/>
              </w:r>
            </w:del>
            <w:ins w:id="29830" w:author="Peter Van Der Plas" w:date="2025-01-01T16:07:00Z" w16du:dateUtc="2025-01-01T15:07:00Z">
              <w:r w:rsidR="00885C70">
                <w:t xml:space="preserve"> </w:t>
              </w:r>
            </w:ins>
            <w:r w:rsidRPr="004424B1">
              <w:t>&lt;</w:t>
            </w:r>
            <w:proofErr w:type="spellStart"/>
            <w:r w:rsidRPr="004424B1">
              <w:t>RequestDefinition</w:t>
            </w:r>
            <w:proofErr w:type="spellEnd"/>
            <w:r w:rsidRPr="004424B1">
              <w:t>&gt;</w:t>
            </w:r>
          </w:p>
        </w:tc>
        <w:tc>
          <w:tcPr>
            <w:tcW w:w="992" w:type="dxa"/>
          </w:tcPr>
          <w:p w14:paraId="2B3A4D5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6B5E3A2"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Reference to the </w:t>
            </w:r>
            <w:proofErr w:type="spellStart"/>
            <w:r w:rsidRPr="004424B1">
              <w:t>RequestDefinition</w:t>
            </w:r>
            <w:proofErr w:type="spellEnd"/>
            <w:r w:rsidRPr="004424B1">
              <w:t xml:space="preserve"> from which the RequestInstance was created, if a planning request template was used.</w:t>
            </w:r>
          </w:p>
        </w:tc>
      </w:tr>
      <w:tr w:rsidR="004C430C" w:rsidRPr="004424B1" w14:paraId="1AF603F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BD48209" w14:textId="77777777" w:rsidR="004C430C" w:rsidRPr="00BE1C3C" w:rsidRDefault="004C430C" w:rsidP="000910AB">
            <w:pPr>
              <w:pStyle w:val="TableCell"/>
              <w:spacing w:before="0" w:after="0"/>
              <w:rPr>
                <w:szCs w:val="18"/>
              </w:rPr>
            </w:pPr>
            <w:proofErr w:type="spellStart"/>
            <w:r w:rsidRPr="00BE1C3C">
              <w:rPr>
                <w:szCs w:val="18"/>
              </w:rPr>
              <w:t>planningPeriod</w:t>
            </w:r>
            <w:proofErr w:type="spellEnd"/>
          </w:p>
        </w:tc>
        <w:tc>
          <w:tcPr>
            <w:tcW w:w="1984" w:type="dxa"/>
          </w:tcPr>
          <w:p w14:paraId="028D6D0A"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069CBCFA"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60A79F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Specifies which planning period the planning request applies to.  Planning period IDs are mission </w:t>
            </w:r>
            <w:proofErr w:type="gramStart"/>
            <w:r w:rsidRPr="004424B1">
              <w:t>specific, but</w:t>
            </w:r>
            <w:proofErr w:type="gramEnd"/>
            <w:r w:rsidRPr="004424B1">
              <w:t xml:space="preserve"> can be used to indicate mission phase; planning cycle; or ‘semester’ in observatory missions.</w:t>
            </w:r>
          </w:p>
        </w:tc>
      </w:tr>
      <w:tr w:rsidR="004C430C" w:rsidRPr="004424B1" w14:paraId="52A6ED2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B01EB79" w14:textId="491A56B7" w:rsidR="004C430C" w:rsidRPr="00BE1C3C" w:rsidRDefault="004C430C" w:rsidP="000910AB">
            <w:pPr>
              <w:pStyle w:val="TableCell"/>
              <w:spacing w:before="0" w:after="0"/>
              <w:rPr>
                <w:szCs w:val="18"/>
              </w:rPr>
            </w:pPr>
            <w:commentRangeStart w:id="29831"/>
            <w:proofErr w:type="spellStart"/>
            <w:r w:rsidRPr="00BE1C3C">
              <w:rPr>
                <w:szCs w:val="18"/>
              </w:rPr>
              <w:t>validityTime</w:t>
            </w:r>
            <w:ins w:id="29832" w:author="Quinten Van Woerkom" w:date="2024-11-25T13:38:00Z" w16du:dateUtc="2024-11-25T12:38:00Z">
              <w:r w:rsidR="00353F2E" w:rsidRPr="00BE1C3C">
                <w:rPr>
                  <w:szCs w:val="18"/>
                </w:rPr>
                <w:t>s</w:t>
              </w:r>
              <w:commentRangeEnd w:id="29831"/>
              <w:proofErr w:type="spellEnd"/>
              <w:r w:rsidR="00353F2E" w:rsidRPr="00B4068B">
                <w:rPr>
                  <w:rStyle w:val="CommentReference"/>
                  <w:rFonts w:cs="Times New Roman"/>
                  <w:sz w:val="18"/>
                  <w:szCs w:val="18"/>
                  <w:lang w:val="en-US" w:eastAsia="en-US"/>
                  <w:rPrChange w:id="29833" w:author="Peter Van Der Plas" w:date="2024-12-27T15:39:00Z" w16du:dateUtc="2024-12-27T14:39:00Z">
                    <w:rPr>
                      <w:rStyle w:val="CommentReference"/>
                      <w:rFonts w:cs="Times New Roman"/>
                      <w:lang w:val="en-US" w:eastAsia="en-US"/>
                    </w:rPr>
                  </w:rPrChange>
                </w:rPr>
                <w:commentReference w:id="29831"/>
              </w:r>
            </w:ins>
          </w:p>
        </w:tc>
        <w:tc>
          <w:tcPr>
            <w:tcW w:w="1984" w:type="dxa"/>
          </w:tcPr>
          <w:p w14:paraId="43B3604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 &lt;TimeWindow&gt;</w:t>
            </w:r>
          </w:p>
        </w:tc>
        <w:tc>
          <w:tcPr>
            <w:tcW w:w="992" w:type="dxa"/>
          </w:tcPr>
          <w:p w14:paraId="5380EC57"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3F7A511"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Validity period for the planning request, expressed as </w:t>
            </w:r>
            <w:proofErr w:type="gramStart"/>
            <w:r w:rsidRPr="004424B1">
              <w:t>one or more time</w:t>
            </w:r>
            <w:proofErr w:type="gramEnd"/>
            <w:r w:rsidRPr="004424B1">
              <w:t xml:space="preserve"> windows.  The planning request must be satisfied within this period.</w:t>
            </w:r>
          </w:p>
          <w:p w14:paraId="1E84406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Only one of validityTime or validityEvent should be present in a planning request.</w:t>
            </w:r>
          </w:p>
        </w:tc>
      </w:tr>
      <w:tr w:rsidR="004C430C" w:rsidRPr="004424B1" w14:paraId="4B278DF5"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8E5E808" w14:textId="04B1C5AF" w:rsidR="004C430C" w:rsidRPr="00BE1C3C" w:rsidRDefault="004C430C" w:rsidP="000910AB">
            <w:pPr>
              <w:pStyle w:val="TableCell"/>
              <w:spacing w:before="0" w:after="0"/>
              <w:rPr>
                <w:szCs w:val="18"/>
              </w:rPr>
            </w:pPr>
            <w:commentRangeStart w:id="29834"/>
            <w:proofErr w:type="spellStart"/>
            <w:r w:rsidRPr="00BE1C3C">
              <w:rPr>
                <w:szCs w:val="18"/>
              </w:rPr>
              <w:t>validityEvent</w:t>
            </w:r>
            <w:ins w:id="29835" w:author="Quinten Van Woerkom" w:date="2024-11-25T13:38:00Z" w16du:dateUtc="2024-11-25T12:38:00Z">
              <w:r w:rsidR="00353F2E" w:rsidRPr="00BE1C3C">
                <w:rPr>
                  <w:szCs w:val="18"/>
                </w:rPr>
                <w:t>s</w:t>
              </w:r>
              <w:commentRangeEnd w:id="29834"/>
              <w:proofErr w:type="spellEnd"/>
              <w:r w:rsidR="00353F2E" w:rsidRPr="00B4068B">
                <w:rPr>
                  <w:rStyle w:val="CommentReference"/>
                  <w:rFonts w:cs="Times New Roman"/>
                  <w:sz w:val="18"/>
                  <w:szCs w:val="18"/>
                  <w:lang w:val="en-US" w:eastAsia="en-US"/>
                  <w:rPrChange w:id="29836" w:author="Peter Van Der Plas" w:date="2024-12-27T15:39:00Z" w16du:dateUtc="2024-12-27T14:39:00Z">
                    <w:rPr>
                      <w:rStyle w:val="CommentReference"/>
                      <w:rFonts w:cs="Times New Roman"/>
                      <w:lang w:val="en-US" w:eastAsia="en-US"/>
                    </w:rPr>
                  </w:rPrChange>
                </w:rPr>
                <w:commentReference w:id="29834"/>
              </w:r>
            </w:ins>
          </w:p>
        </w:tc>
        <w:tc>
          <w:tcPr>
            <w:tcW w:w="1984" w:type="dxa"/>
          </w:tcPr>
          <w:p w14:paraId="57037171"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 &lt;EventWindow&gt;</w:t>
            </w:r>
          </w:p>
        </w:tc>
        <w:tc>
          <w:tcPr>
            <w:tcW w:w="992" w:type="dxa"/>
          </w:tcPr>
          <w:p w14:paraId="3A23E387"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DDC85F7"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Validity period for the planning request, expressed as one or more event windows.  The planning request must be satisfied within this period.</w:t>
            </w:r>
          </w:p>
          <w:p w14:paraId="600C18FD"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Only one of validityTime or validityEvent should be present in a planning request.</w:t>
            </w:r>
          </w:p>
        </w:tc>
      </w:tr>
      <w:tr w:rsidR="004C430C" w:rsidRPr="004424B1" w14:paraId="055C080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77DC6FF" w14:textId="5C478AC0" w:rsidR="004C430C" w:rsidRPr="00BE1C3C" w:rsidRDefault="00B4068B" w:rsidP="000910AB">
            <w:pPr>
              <w:pStyle w:val="TableCell"/>
              <w:spacing w:before="0" w:after="0"/>
              <w:rPr>
                <w:szCs w:val="18"/>
              </w:rPr>
            </w:pPr>
            <w:ins w:id="29837" w:author="Peter Van Der Plas" w:date="2024-12-27T15:40:00Z" w16du:dateUtc="2024-12-27T14:40:00Z">
              <w:r>
                <w:rPr>
                  <w:szCs w:val="18"/>
                </w:rPr>
                <w:t>u</w:t>
              </w:r>
            </w:ins>
            <w:del w:id="29838" w:author="Peter Van Der Plas" w:date="2024-12-27T15:40:00Z" w16du:dateUtc="2024-12-27T14:40:00Z">
              <w:r w:rsidR="00353F2E" w:rsidRPr="00BE1C3C" w:rsidDel="00B4068B">
                <w:rPr>
                  <w:szCs w:val="18"/>
                </w:rPr>
                <w:delText>U</w:delText>
              </w:r>
            </w:del>
            <w:r w:rsidR="004C430C" w:rsidRPr="00BE1C3C">
              <w:rPr>
                <w:szCs w:val="18"/>
              </w:rPr>
              <w:t>ser</w:t>
            </w:r>
          </w:p>
        </w:tc>
        <w:tc>
          <w:tcPr>
            <w:tcW w:w="1984" w:type="dxa"/>
          </w:tcPr>
          <w:p w14:paraId="3F47FA0E" w14:textId="04304AAE"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29839" w:author="Peter Van Der Plas" w:date="2025-01-01T16:07:00Z" w16du:dateUtc="2025-01-01T15:07:00Z">
              <w:r w:rsidRPr="004424B1" w:rsidDel="00885C70">
                <w:br/>
              </w:r>
            </w:del>
            <w:ins w:id="29840" w:author="Peter Van Der Plas" w:date="2025-01-01T16:07:00Z" w16du:dateUtc="2025-01-01T15:07:00Z">
              <w:r w:rsidR="00885C70">
                <w:t xml:space="preserve"> </w:t>
              </w:r>
            </w:ins>
            <w:r w:rsidRPr="004424B1">
              <w:t>&lt;</w:t>
            </w:r>
            <w:proofErr w:type="spellStart"/>
            <w:r w:rsidRPr="004424B1">
              <w:t>PlanningUser</w:t>
            </w:r>
            <w:proofErr w:type="spellEnd"/>
            <w:r w:rsidRPr="004424B1">
              <w:t>&gt;</w:t>
            </w:r>
          </w:p>
        </w:tc>
        <w:tc>
          <w:tcPr>
            <w:tcW w:w="992" w:type="dxa"/>
          </w:tcPr>
          <w:p w14:paraId="4750C79F"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107051E"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The User ID for the person or organization raising the planning request.</w:t>
            </w:r>
          </w:p>
        </w:tc>
      </w:tr>
      <w:tr w:rsidR="004C430C" w:rsidRPr="004424B1" w14:paraId="0E8D1C49"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6AC8388" w14:textId="66F70330" w:rsidR="004C430C" w:rsidRPr="00BE1C3C" w:rsidRDefault="00B4068B" w:rsidP="000910AB">
            <w:pPr>
              <w:pStyle w:val="TableCell"/>
              <w:spacing w:before="0" w:after="0"/>
              <w:rPr>
                <w:szCs w:val="18"/>
              </w:rPr>
            </w:pPr>
            <w:ins w:id="29841" w:author="Peter Van Der Plas" w:date="2024-12-27T15:40:00Z" w16du:dateUtc="2024-12-27T14:40:00Z">
              <w:r>
                <w:rPr>
                  <w:szCs w:val="18"/>
                </w:rPr>
                <w:t>d</w:t>
              </w:r>
            </w:ins>
            <w:del w:id="29842" w:author="Peter Van Der Plas" w:date="2024-12-27T15:40:00Z" w16du:dateUtc="2024-12-27T14:40:00Z">
              <w:r w:rsidR="00353F2E" w:rsidRPr="00BE1C3C" w:rsidDel="00B4068B">
                <w:rPr>
                  <w:szCs w:val="18"/>
                </w:rPr>
                <w:delText>D</w:delText>
              </w:r>
            </w:del>
            <w:r w:rsidR="004C430C" w:rsidRPr="00BE1C3C">
              <w:rPr>
                <w:szCs w:val="18"/>
              </w:rPr>
              <w:t>escription</w:t>
            </w:r>
          </w:p>
        </w:tc>
        <w:tc>
          <w:tcPr>
            <w:tcW w:w="1984" w:type="dxa"/>
          </w:tcPr>
          <w:p w14:paraId="133EC3F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69F0C739"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517D682"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Description of the request.</w:t>
            </w:r>
          </w:p>
        </w:tc>
      </w:tr>
      <w:tr w:rsidR="004C430C" w:rsidRPr="004424B1" w14:paraId="7FAA1D2D"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682D4F1" w14:textId="77777777" w:rsidR="004C430C" w:rsidRPr="00BE1C3C" w:rsidRDefault="004C430C" w:rsidP="000910AB">
            <w:pPr>
              <w:pStyle w:val="TableCell"/>
              <w:spacing w:before="0" w:after="0"/>
              <w:rPr>
                <w:szCs w:val="18"/>
              </w:rPr>
            </w:pPr>
            <w:proofErr w:type="spellStart"/>
            <w:r w:rsidRPr="00BE1C3C">
              <w:rPr>
                <w:szCs w:val="18"/>
              </w:rPr>
              <w:t>standingOrder</w:t>
            </w:r>
            <w:proofErr w:type="spellEnd"/>
          </w:p>
        </w:tc>
        <w:tc>
          <w:tcPr>
            <w:tcW w:w="1984" w:type="dxa"/>
          </w:tcPr>
          <w:p w14:paraId="742FF2C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6E816BDF"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6143109" w14:textId="7E3F271B"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A flag that indicates whether the planning request is for a repetitive standing order (unbounded other than by the validity period), or is a one-off request</w:t>
            </w:r>
            <w:commentRangeStart w:id="29843"/>
            <w:r w:rsidRPr="004424B1">
              <w:t>.</w:t>
            </w:r>
            <w:commentRangeEnd w:id="29843"/>
            <w:r w:rsidR="003E0647">
              <w:rPr>
                <w:rStyle w:val="CommentReference"/>
                <w:rFonts w:cs="Times New Roman"/>
                <w:lang w:val="en-US" w:eastAsia="en-US"/>
              </w:rPr>
              <w:commentReference w:id="29843"/>
            </w:r>
            <w:del w:id="29844" w:author="Quinten Van Woerkom" w:date="2024-12-03T14:14:00Z" w16du:dateUtc="2024-12-03T13:14:00Z">
              <w:r w:rsidRPr="004424B1" w:rsidDel="003E0647">
                <w:delText xml:space="preserve">  If it is a standing order, then the ActivityNode must include specification of the repetition criteria.  </w:delText>
              </w:r>
              <w:r w:rsidRPr="004424B1" w:rsidDel="003E0647">
                <w:rPr>
                  <w:iCs/>
                </w:rPr>
                <w:delText>It should be noted</w:delText>
              </w:r>
              <w:r w:rsidRPr="004424B1" w:rsidDel="003E0647">
                <w:delText xml:space="preserve"> that a one-off request can still include repetition.</w:delText>
              </w:r>
            </w:del>
          </w:p>
        </w:tc>
      </w:tr>
      <w:tr w:rsidR="004C430C" w:rsidRPr="004424B1" w14:paraId="59C52E45"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C2E51BE" w14:textId="77777777" w:rsidR="004C430C" w:rsidRPr="00BE1C3C" w:rsidRDefault="004C430C" w:rsidP="000910AB">
            <w:pPr>
              <w:pStyle w:val="TableCell"/>
              <w:spacing w:before="0" w:after="0"/>
              <w:rPr>
                <w:szCs w:val="18"/>
              </w:rPr>
            </w:pPr>
            <w:r w:rsidRPr="00BE1C3C">
              <w:rPr>
                <w:szCs w:val="18"/>
              </w:rPr>
              <w:t>comments</w:t>
            </w:r>
          </w:p>
        </w:tc>
        <w:tc>
          <w:tcPr>
            <w:tcW w:w="1984" w:type="dxa"/>
          </w:tcPr>
          <w:p w14:paraId="5802AC61"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799BF49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F02CED2"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Free text for any additional user comments about the request.</w:t>
            </w:r>
          </w:p>
        </w:tc>
      </w:tr>
      <w:tr w:rsidR="004C430C" w:rsidRPr="004424B1" w14:paraId="212A9D4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C8D0121" w14:textId="77777777" w:rsidR="004C430C" w:rsidRPr="00BE1C3C" w:rsidRDefault="004C430C" w:rsidP="000910AB">
            <w:pPr>
              <w:pStyle w:val="TableCell"/>
              <w:spacing w:before="0" w:after="0"/>
              <w:rPr>
                <w:szCs w:val="18"/>
              </w:rPr>
            </w:pPr>
            <w:r w:rsidRPr="00BE1C3C">
              <w:rPr>
                <w:szCs w:val="18"/>
              </w:rPr>
              <w:t>status</w:t>
            </w:r>
          </w:p>
        </w:tc>
        <w:tc>
          <w:tcPr>
            <w:tcW w:w="1984" w:type="dxa"/>
          </w:tcPr>
          <w:p w14:paraId="487136B0"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spellStart"/>
            <w:r w:rsidRPr="004424B1">
              <w:t>RequestStatusEnum</w:t>
            </w:r>
            <w:proofErr w:type="spellEnd"/>
          </w:p>
        </w:tc>
        <w:tc>
          <w:tcPr>
            <w:tcW w:w="992" w:type="dxa"/>
          </w:tcPr>
          <w:p w14:paraId="3A4BE6C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CE0A51A" w14:textId="0E3B67CF"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Current status of the ActivityInstance (see planning request state model in </w:t>
            </w:r>
            <w:r w:rsidRPr="004424B1">
              <w:fldChar w:fldCharType="begin"/>
            </w:r>
            <w:r w:rsidRPr="004424B1">
              <w:instrText xml:space="preserve"> REF _Ref51784986 \r \h </w:instrText>
            </w:r>
            <w:r w:rsidR="00B4068B">
              <w:instrText xml:space="preserve"> \* MERGEFORMAT </w:instrText>
            </w:r>
            <w:r w:rsidRPr="004424B1">
              <w:fldChar w:fldCharType="separate"/>
            </w:r>
            <w:ins w:id="29845" w:author="Peter Van Der Plas" w:date="2025-01-01T17:31:00Z" w16du:dateUtc="2025-01-01T16:31:00Z">
              <w:r w:rsidR="006D1623">
                <w:t>4.5.5.2</w:t>
              </w:r>
            </w:ins>
            <w:ins w:id="29846" w:author="Quinten Van Woerkom" w:date="2024-12-18T10:41:00Z" w16du:dateUtc="2024-12-18T09:41:00Z">
              <w:del w:id="29847" w:author="Peter Van Der Plas" w:date="2024-12-25T18:53:00Z" w16du:dateUtc="2024-12-25T17:53:00Z">
                <w:r w:rsidR="00CF5F35" w:rsidDel="00547CCE">
                  <w:delText>4.5.5.2</w:delText>
                </w:r>
              </w:del>
            </w:ins>
            <w:del w:id="29848" w:author="Peter Van Der Plas" w:date="2024-12-25T18:53:00Z" w16du:dateUtc="2024-12-25T17:53:00Z">
              <w:r w:rsidR="00BF1AC4" w:rsidDel="00547CCE">
                <w:delText>4.2.5.2</w:delText>
              </w:r>
            </w:del>
            <w:r w:rsidRPr="004424B1">
              <w:fldChar w:fldCharType="end"/>
            </w:r>
            <w:r w:rsidRPr="004424B1">
              <w:t>)</w:t>
            </w:r>
            <w:ins w:id="29849" w:author="Peter Van Der Plas" w:date="2024-12-28T18:44:00Z" w16du:dateUtc="2024-12-28T17:44:00Z">
              <w:r w:rsidR="00AA795E">
                <w:t>.</w:t>
              </w:r>
            </w:ins>
          </w:p>
        </w:tc>
      </w:tr>
      <w:tr w:rsidR="004C430C" w:rsidRPr="004424B1" w14:paraId="5EC7AC1C"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ADF9309" w14:textId="77777777" w:rsidR="004C430C" w:rsidRPr="00BE1C3C" w:rsidRDefault="004C430C" w:rsidP="000910AB">
            <w:pPr>
              <w:pStyle w:val="TableCell"/>
              <w:spacing w:before="0" w:after="0"/>
              <w:rPr>
                <w:szCs w:val="18"/>
              </w:rPr>
            </w:pPr>
            <w:proofErr w:type="spellStart"/>
            <w:r w:rsidRPr="00BE1C3C">
              <w:rPr>
                <w:szCs w:val="18"/>
              </w:rPr>
              <w:t>outputPlanRef</w:t>
            </w:r>
            <w:proofErr w:type="spellEnd"/>
          </w:p>
        </w:tc>
        <w:tc>
          <w:tcPr>
            <w:tcW w:w="1984" w:type="dxa"/>
          </w:tcPr>
          <w:p w14:paraId="6E18CAF6" w14:textId="6A474444"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Pr="004424B1">
              <w:t>ObjectRef</w:t>
            </w:r>
            <w:del w:id="29850" w:author="Peter Van Der Plas" w:date="2025-01-01T16:07:00Z" w16du:dateUtc="2025-01-01T15:07:00Z">
              <w:r w:rsidRPr="004424B1" w:rsidDel="00885C70">
                <w:br/>
              </w:r>
            </w:del>
            <w:ins w:id="29851" w:author="Peter Van Der Plas" w:date="2025-01-01T16:07:00Z" w16du:dateUtc="2025-01-01T15:07:00Z">
              <w:r w:rsidR="00885C70">
                <w:t xml:space="preserve"> </w:t>
              </w:r>
            </w:ins>
            <w:r w:rsidRPr="004424B1">
              <w:t>&lt;Plan&gt;&gt;</w:t>
            </w:r>
          </w:p>
        </w:tc>
        <w:tc>
          <w:tcPr>
            <w:tcW w:w="992" w:type="dxa"/>
          </w:tcPr>
          <w:p w14:paraId="482F2199"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328C98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References to output Plans that contains the activities resulting from the planning request.</w:t>
            </w:r>
          </w:p>
        </w:tc>
      </w:tr>
      <w:tr w:rsidR="004C430C" w:rsidRPr="004424B1" w14:paraId="5C904A2A"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D22A23D" w14:textId="77777777" w:rsidR="004C430C" w:rsidRPr="00BE1C3C" w:rsidRDefault="004C430C" w:rsidP="000910AB">
            <w:pPr>
              <w:pStyle w:val="TableCell"/>
              <w:spacing w:before="0" w:after="0"/>
              <w:rPr>
                <w:szCs w:val="18"/>
              </w:rPr>
            </w:pPr>
            <w:proofErr w:type="spellStart"/>
            <w:r w:rsidRPr="00BE1C3C">
              <w:rPr>
                <w:szCs w:val="18"/>
              </w:rPr>
              <w:t>statusInfo</w:t>
            </w:r>
            <w:proofErr w:type="spellEnd"/>
          </w:p>
        </w:tc>
        <w:tc>
          <w:tcPr>
            <w:tcW w:w="1984" w:type="dxa"/>
          </w:tcPr>
          <w:p w14:paraId="24B6BF80"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11DD53F7"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2EAE2A0"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spellStart"/>
            <w:r w:rsidRPr="004424B1">
              <w:t>StatusInfo</w:t>
            </w:r>
            <w:proofErr w:type="spellEnd"/>
            <w:r w:rsidRPr="004424B1">
              <w:t xml:space="preserve"> provides the reason for termination and is customizable, but includes:</w:t>
            </w:r>
          </w:p>
          <w:p w14:paraId="3805014C" w14:textId="1F44DFDA"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Completed (all constituent activities completed successfully)</w:t>
            </w:r>
            <w:ins w:id="29852" w:author="Peter Van Der Plas" w:date="2024-12-28T18:44:00Z" w16du:dateUtc="2024-12-28T17:44:00Z">
              <w:r w:rsidR="00AA795E">
                <w:t>;</w:t>
              </w:r>
            </w:ins>
          </w:p>
          <w:p w14:paraId="330F8D1D" w14:textId="1085633B"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Expired (constituent activities expired prior to execution)</w:t>
            </w:r>
            <w:ins w:id="29853" w:author="Peter Van Der Plas" w:date="2024-12-28T18:44:00Z" w16du:dateUtc="2024-12-28T17:44:00Z">
              <w:r w:rsidR="00AA795E">
                <w:t>;</w:t>
              </w:r>
            </w:ins>
          </w:p>
          <w:p w14:paraId="76A55677" w14:textId="7DB44C05"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Failed (constituent activities failed during execution)</w:t>
            </w:r>
            <w:ins w:id="29854" w:author="Peter Van Der Plas" w:date="2024-12-28T18:44:00Z" w16du:dateUtc="2024-12-28T17:44:00Z">
              <w:r w:rsidR="00AA795E">
                <w:t>;</w:t>
              </w:r>
            </w:ins>
          </w:p>
          <w:p w14:paraId="3FF317A1" w14:textId="4166779D"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Deleted (constituent activities were deleted)</w:t>
            </w:r>
            <w:ins w:id="29855" w:author="Peter Van Der Plas" w:date="2024-12-28T18:44:00Z" w16du:dateUtc="2024-12-28T17:44:00Z">
              <w:r w:rsidR="00AA795E">
                <w:t>;</w:t>
              </w:r>
            </w:ins>
          </w:p>
          <w:p w14:paraId="6BDE53D4" w14:textId="6A493771"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 </w:t>
            </w:r>
            <w:proofErr w:type="spellStart"/>
            <w:r w:rsidRPr="004424B1">
              <w:t>PartiallyCompleted</w:t>
            </w:r>
            <w:proofErr w:type="spellEnd"/>
            <w:ins w:id="29856" w:author="Peter Van Der Plas" w:date="2024-12-28T18:44:00Z" w16du:dateUtc="2024-12-28T17:44:00Z">
              <w:r w:rsidR="00AA795E">
                <w:t>.</w:t>
              </w:r>
            </w:ins>
          </w:p>
          <w:p w14:paraId="4B42CBC6"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4424B1">
              <w:t>It may also be used to provide the reason for rejection.</w:t>
            </w:r>
          </w:p>
        </w:tc>
      </w:tr>
    </w:tbl>
    <w:p w14:paraId="267A01EE" w14:textId="5D721714" w:rsidR="004C430C" w:rsidRDefault="004728E2">
      <w:pPr>
        <w:pStyle w:val="Heading5"/>
        <w:spacing w:before="480"/>
        <w:rPr>
          <w:ins w:id="29857" w:author="Quinten Van Woerkom" w:date="2024-12-18T15:19:00Z" w16du:dateUtc="2024-12-18T14:19:00Z"/>
        </w:rPr>
        <w:pPrChange w:id="29858" w:author="Peter Van Der Plas" w:date="2024-12-27T15:41:00Z" w16du:dateUtc="2024-12-27T14:41:00Z">
          <w:pPr>
            <w:pStyle w:val="Heading5"/>
          </w:pPr>
        </w:pPrChange>
      </w:pPr>
      <w:bookmarkStart w:id="29859" w:name="_Toc52218253"/>
      <w:ins w:id="29860" w:author="Quinten Van Woerkom" w:date="2024-12-18T15:19:00Z" w16du:dateUtc="2024-12-18T14:19:00Z">
        <w:r>
          <w:t xml:space="preserve">Data Type: </w:t>
        </w:r>
      </w:ins>
      <w:proofErr w:type="spellStart"/>
      <w:r w:rsidR="004C430C" w:rsidRPr="004424B1">
        <w:t>RequestFilter</w:t>
      </w:r>
      <w:proofErr w:type="spellEnd"/>
    </w:p>
    <w:p w14:paraId="27B280B4" w14:textId="73456296" w:rsidR="004728E2" w:rsidRPr="004728E2" w:rsidRDefault="004728E2">
      <w:pPr>
        <w:pStyle w:val="Heading6"/>
        <w:pPrChange w:id="29861" w:author="Quinten Van Woerkom" w:date="2024-12-18T15:19:00Z" w16du:dateUtc="2024-12-18T14:19:00Z">
          <w:pPr>
            <w:pStyle w:val="HeadingNoNumber"/>
          </w:pPr>
        </w:pPrChange>
      </w:pPr>
      <w:ins w:id="29862" w:author="Quinten Van Woerkom" w:date="2024-12-18T15:19:00Z" w16du:dateUtc="2024-12-18T14:19:00Z">
        <w:r>
          <w:t>Overview</w:t>
        </w:r>
      </w:ins>
    </w:p>
    <w:p w14:paraId="31A8C4AE" w14:textId="38D4A1A9" w:rsidR="004C430C" w:rsidRPr="004424B1" w:rsidRDefault="004C430C" w:rsidP="004C430C">
      <w:pPr>
        <w:rPr>
          <w:lang w:val="en-GB"/>
        </w:rPr>
      </w:pPr>
      <w:proofErr w:type="spellStart"/>
      <w:r w:rsidRPr="004424B1">
        <w:rPr>
          <w:lang w:val="en-GB"/>
        </w:rPr>
        <w:t>RequestFilter</w:t>
      </w:r>
      <w:proofErr w:type="spellEnd"/>
      <w:r w:rsidRPr="004424B1">
        <w:rPr>
          <w:lang w:val="en-GB"/>
        </w:rPr>
        <w:t xml:space="preserve"> is a data structure used in the context of MPS Planning Request Service operations to specify a filtered set of planning requests.  </w:t>
      </w:r>
      <w:moveFromRangeStart w:id="29863" w:author="Quinten Van Woerkom" w:date="2024-12-18T17:35:00Z" w:name="move185435773"/>
      <w:moveFrom w:id="29864" w:author="Quinten Van Woerkom" w:date="2024-12-18T17:35:00Z" w16du:dateUtc="2024-12-18T16:35:00Z">
        <w:r w:rsidRPr="004424B1" w:rsidDel="00C4055F">
          <w:rPr>
            <w:lang w:val="en-GB"/>
          </w:rPr>
          <w:t>All filter criteria specified are applied (logical AND, not OR).</w:t>
        </w:r>
      </w:moveFrom>
      <w:moveFromRangeEnd w:id="29863"/>
    </w:p>
    <w:p w14:paraId="328E0A0C" w14:textId="4A4F2777" w:rsidR="004C430C" w:rsidRDefault="004C430C" w:rsidP="007E7075">
      <w:pPr>
        <w:pStyle w:val="Notelevel1"/>
        <w:spacing w:line="240" w:lineRule="auto"/>
        <w:ind w:left="1140" w:hanging="1140"/>
        <w:rPr>
          <w:ins w:id="29865" w:author="Quinten Van Woerkom" w:date="2024-12-18T15:19:00Z" w16du:dateUtc="2024-12-18T14:19:00Z"/>
        </w:rPr>
      </w:pPr>
      <w:r w:rsidRPr="004424B1">
        <w:t>NOTE</w:t>
      </w:r>
      <w:r w:rsidRPr="004424B1">
        <w:tab/>
        <w:t>–</w:t>
      </w:r>
      <w:r w:rsidRPr="004424B1">
        <w:tab/>
        <w:t xml:space="preserve">All </w:t>
      </w:r>
      <w:del w:id="29866" w:author="Quinten Van Woerkom" w:date="2024-11-25T14:44:00Z" w16du:dateUtc="2024-11-25T13:44:00Z">
        <w:r w:rsidRPr="004424B1" w:rsidDel="00006133">
          <w:delText>attribute</w:delText>
        </w:r>
      </w:del>
      <w:ins w:id="29867" w:author="Quinten Van Woerkom" w:date="2024-11-25T14:44:00Z" w16du:dateUtc="2024-11-25T13:44:00Z">
        <w:r w:rsidR="00006133">
          <w:t>field</w:t>
        </w:r>
      </w:ins>
      <w:r w:rsidRPr="004424B1">
        <w:t xml:space="preserve">s are </w:t>
      </w:r>
      <w:proofErr w:type="gramStart"/>
      <w:r w:rsidRPr="004424B1">
        <w:t>nullable</w:t>
      </w:r>
      <w:proofErr w:type="gramEnd"/>
      <w:r w:rsidRPr="004424B1">
        <w:t xml:space="preserve"> and it is valid to specify a </w:t>
      </w:r>
      <w:proofErr w:type="spellStart"/>
      <w:r w:rsidRPr="004424B1">
        <w:t>RequestFilter</w:t>
      </w:r>
      <w:proofErr w:type="spellEnd"/>
      <w:r w:rsidRPr="004424B1">
        <w:t xml:space="preserve"> with no filter criteria; this corresponds to an open filter in which all available planning requests are returned.</w:t>
      </w:r>
    </w:p>
    <w:p w14:paraId="5F631267" w14:textId="2CA482D0" w:rsidR="004728E2" w:rsidDel="002964D2" w:rsidRDefault="004728E2">
      <w:pPr>
        <w:pStyle w:val="Heading6"/>
        <w:spacing w:after="240"/>
        <w:rPr>
          <w:del w:id="29868" w:author="Quinten Van Woerkom" w:date="2024-12-18T15:19:00Z" w16du:dateUtc="2024-12-18T14:19:00Z"/>
          <w:lang w:val="en-GB" w:eastAsia="en-GB"/>
        </w:rPr>
      </w:pPr>
    </w:p>
    <w:p w14:paraId="345BA857" w14:textId="19B986A1" w:rsidR="007E7075" w:rsidDel="00B4068B" w:rsidRDefault="002964D2">
      <w:pPr>
        <w:pStyle w:val="Heading6"/>
        <w:spacing w:before="480" w:after="240"/>
        <w:rPr>
          <w:ins w:id="29869" w:author="Quinten Van Woerkom" w:date="2024-12-18T17:35:00Z" w16du:dateUtc="2024-12-18T16:35:00Z"/>
          <w:del w:id="29870" w:author="Peter Van Der Plas" w:date="2024-12-27T15:43:00Z" w16du:dateUtc="2024-12-27T14:43:00Z"/>
          <w:lang w:val="en-GB" w:eastAsia="en-GB"/>
        </w:rPr>
        <w:pPrChange w:id="29871" w:author="Peter Van Der Plas" w:date="2024-12-27T15:41:00Z" w16du:dateUtc="2024-12-27T14:41:00Z">
          <w:pPr>
            <w:pStyle w:val="Heading6"/>
            <w:spacing w:after="240"/>
          </w:pPr>
        </w:pPrChange>
      </w:pPr>
      <w:ins w:id="29872" w:author="Quinten Van Woerkom" w:date="2024-12-18T17:16:00Z" w16du:dateUtc="2024-12-18T16:16:00Z">
        <w:del w:id="29873" w:author="Peter Van Der Plas" w:date="2024-12-28T17:17:00Z" w16du:dateUtc="2024-12-28T16:17:00Z">
          <w:r w:rsidDel="00A94A2A">
            <w:rPr>
              <w:lang w:val="en-GB" w:eastAsia="en-GB"/>
            </w:rPr>
            <w:delText>Definition</w:delText>
          </w:r>
        </w:del>
      </w:ins>
    </w:p>
    <w:p w14:paraId="5706ED2D" w14:textId="1741126D" w:rsidR="00C4055F" w:rsidRPr="00B4068B" w:rsidRDefault="00A94A2A">
      <w:pPr>
        <w:pStyle w:val="Heading6"/>
        <w:spacing w:before="480" w:after="240"/>
        <w:rPr>
          <w:lang w:val="en-GB" w:eastAsia="en-GB"/>
        </w:rPr>
        <w:pPrChange w:id="29874" w:author="Quinten Van Woerkom" w:date="2024-12-18T17:36:00Z" w16du:dateUtc="2024-12-18T16:36:00Z">
          <w:pPr>
            <w:spacing w:before="0"/>
          </w:pPr>
        </w:pPrChange>
      </w:pPr>
      <w:ins w:id="29875" w:author="Peter Van Der Plas" w:date="2024-12-28T17:17:00Z" w16du:dateUtc="2024-12-28T16:17:00Z">
        <w:r>
          <w:rPr>
            <w:lang w:val="en-GB"/>
          </w:rPr>
          <w:t>Definition</w:t>
        </w:r>
      </w:ins>
      <w:moveToRangeStart w:id="29876" w:author="Quinten Van Woerkom" w:date="2024-12-18T17:35:00Z" w:name="move185435773"/>
      <w:moveTo w:id="29877" w:author="Quinten Van Woerkom" w:date="2024-12-18T17:35:00Z" w16du:dateUtc="2024-12-18T16:35:00Z">
        <w:del w:id="29878" w:author="Peter Van Der Plas" w:date="2024-12-27T15:43:00Z" w16du:dateUtc="2024-12-27T14:43:00Z">
          <w:r w:rsidR="00C4055F" w:rsidRPr="00B4068B" w:rsidDel="00B4068B">
            <w:rPr>
              <w:lang w:val="en-GB"/>
            </w:rPr>
            <w:delText xml:space="preserve">All filter criteria specified </w:delText>
          </w:r>
        </w:del>
      </w:moveTo>
      <w:ins w:id="29879" w:author="Quinten Van Woerkom" w:date="2024-12-18T17:36:00Z" w16du:dateUtc="2024-12-18T16:36:00Z">
        <w:del w:id="29880" w:author="Peter Van Der Plas" w:date="2024-12-27T15:43:00Z" w16du:dateUtc="2024-12-27T14:43:00Z">
          <w:r w:rsidR="00C4055F" w:rsidRPr="00B4068B" w:rsidDel="00B4068B">
            <w:rPr>
              <w:lang w:val="en-GB"/>
            </w:rPr>
            <w:delText>shall be</w:delText>
          </w:r>
        </w:del>
      </w:ins>
      <w:moveTo w:id="29881" w:author="Quinten Van Woerkom" w:date="2024-12-18T17:35:00Z" w16du:dateUtc="2024-12-18T16:35:00Z">
        <w:del w:id="29882" w:author="Peter Van Der Plas" w:date="2024-12-27T15:43:00Z" w16du:dateUtc="2024-12-27T14:43:00Z">
          <w:r w:rsidR="00C4055F" w:rsidRPr="00B4068B" w:rsidDel="00B4068B">
            <w:rPr>
              <w:lang w:val="en-GB"/>
            </w:rPr>
            <w:delText>are applied (logical AND, not OR).</w:delText>
          </w:r>
        </w:del>
      </w:moveTo>
      <w:moveToRangeEnd w:id="29876"/>
    </w:p>
    <w:tbl>
      <w:tblPr>
        <w:tblStyle w:val="RBTable"/>
        <w:tblW w:w="9180" w:type="dxa"/>
        <w:tblLayout w:type="fixed"/>
        <w:tblLook w:val="0400" w:firstRow="0" w:lastRow="0" w:firstColumn="0" w:lastColumn="0" w:noHBand="0" w:noVBand="1"/>
        <w:tblCaption w:val="DSC RequestFilter E1"/>
      </w:tblPr>
      <w:tblGrid>
        <w:gridCol w:w="1668"/>
        <w:gridCol w:w="2977"/>
        <w:gridCol w:w="992"/>
        <w:gridCol w:w="1843"/>
        <w:gridCol w:w="708"/>
        <w:gridCol w:w="992"/>
      </w:tblGrid>
      <w:tr w:rsidR="004C430C" w:rsidRPr="004424B1" w14:paraId="737F9E28" w14:textId="77777777" w:rsidTr="00D82A00">
        <w:tc>
          <w:tcPr>
            <w:tcW w:w="1666" w:type="dxa"/>
            <w:shd w:val="clear" w:color="auto" w:fill="00CCFF"/>
          </w:tcPr>
          <w:p w14:paraId="0E24491A" w14:textId="77777777" w:rsidR="004C430C" w:rsidRPr="00AC01C8" w:rsidRDefault="004C430C" w:rsidP="007B4994">
            <w:pPr>
              <w:pStyle w:val="TableCell"/>
              <w:rPr>
                <w:rFonts w:cs="Times New Roman"/>
                <w:bCs/>
                <w:color w:val="auto"/>
                <w:szCs w:val="18"/>
                <w:rPrChange w:id="29883" w:author="Peter Van Der Plas" w:date="2024-12-27T15:46:00Z" w16du:dateUtc="2024-12-27T14:46:00Z">
                  <w:rPr>
                    <w:rFonts w:cs="Times New Roman"/>
                  </w:rPr>
                </w:rPrChange>
              </w:rPr>
            </w:pPr>
            <w:r w:rsidRPr="00AC01C8">
              <w:rPr>
                <w:rFonts w:cs="Times New Roman"/>
                <w:bCs/>
                <w:color w:val="auto"/>
                <w:szCs w:val="18"/>
                <w:rPrChange w:id="29884" w:author="Peter Van Der Plas" w:date="2024-12-27T15:46:00Z" w16du:dateUtc="2024-12-27T14:46:00Z">
                  <w:rPr>
                    <w:rFonts w:cs="Times New Roman"/>
                    <w:color w:val="FFFFFF" w:themeColor="background1"/>
                  </w:rPr>
                </w:rPrChange>
              </w:rPr>
              <w:t>Name</w:t>
            </w:r>
          </w:p>
        </w:tc>
        <w:tc>
          <w:tcPr>
            <w:tcW w:w="2976" w:type="dxa"/>
          </w:tcPr>
          <w:p w14:paraId="21151CA6" w14:textId="77777777" w:rsidR="004C430C" w:rsidRPr="00AC01C8" w:rsidRDefault="004C430C" w:rsidP="007B4994">
            <w:pPr>
              <w:pStyle w:val="TableCell"/>
              <w:rPr>
                <w:rFonts w:cs="Times New Roman"/>
                <w:b/>
                <w:szCs w:val="18"/>
              </w:rPr>
            </w:pPr>
            <w:proofErr w:type="spellStart"/>
            <w:r w:rsidRPr="00AC01C8">
              <w:rPr>
                <w:rFonts w:cs="Times New Roman"/>
                <w:b/>
                <w:szCs w:val="18"/>
              </w:rPr>
              <w:t>RequestFilter</w:t>
            </w:r>
            <w:proofErr w:type="spellEnd"/>
          </w:p>
        </w:tc>
        <w:tc>
          <w:tcPr>
            <w:tcW w:w="992" w:type="dxa"/>
            <w:shd w:val="clear" w:color="auto" w:fill="00CCFF"/>
          </w:tcPr>
          <w:p w14:paraId="41F8DA9B" w14:textId="77777777" w:rsidR="004C430C" w:rsidRPr="00AC01C8" w:rsidRDefault="004C430C" w:rsidP="007B4994">
            <w:pPr>
              <w:pStyle w:val="TableCell"/>
              <w:rPr>
                <w:rFonts w:cs="Times New Roman"/>
                <w:bCs/>
                <w:color w:val="auto"/>
                <w:szCs w:val="18"/>
                <w:rPrChange w:id="29885" w:author="Peter Van Der Plas" w:date="2024-12-27T15:46:00Z" w16du:dateUtc="2024-12-27T14:46:00Z">
                  <w:rPr>
                    <w:rFonts w:cs="Times New Roman"/>
                    <w:b/>
                  </w:rPr>
                </w:rPrChange>
              </w:rPr>
            </w:pPr>
            <w:r w:rsidRPr="00AC01C8">
              <w:rPr>
                <w:rFonts w:cs="Times New Roman"/>
                <w:bCs/>
                <w:color w:val="auto"/>
                <w:szCs w:val="18"/>
                <w:rPrChange w:id="29886" w:author="Peter Van Der Plas" w:date="2024-12-27T15:46:00Z" w16du:dateUtc="2024-12-27T14:46:00Z">
                  <w:rPr>
                    <w:rFonts w:cs="Times New Roman"/>
                    <w:b/>
                    <w:color w:val="FFFFFF" w:themeColor="background1"/>
                  </w:rPr>
                </w:rPrChange>
              </w:rPr>
              <w:t>Extends</w:t>
            </w:r>
          </w:p>
        </w:tc>
        <w:tc>
          <w:tcPr>
            <w:tcW w:w="1842" w:type="dxa"/>
          </w:tcPr>
          <w:p w14:paraId="02E73F09" w14:textId="77777777" w:rsidR="004C430C" w:rsidRPr="00AC01C8" w:rsidRDefault="004C430C" w:rsidP="007B4994">
            <w:pPr>
              <w:pStyle w:val="TableCell"/>
              <w:rPr>
                <w:rFonts w:cs="Times New Roman"/>
                <w:szCs w:val="18"/>
              </w:rPr>
            </w:pPr>
            <w:proofErr w:type="gramStart"/>
            <w:r w:rsidRPr="00AC01C8">
              <w:rPr>
                <w:rFonts w:cs="Times New Roman"/>
                <w:szCs w:val="18"/>
              </w:rPr>
              <w:t>MAL::</w:t>
            </w:r>
            <w:proofErr w:type="gramEnd"/>
            <w:r w:rsidRPr="00AC01C8">
              <w:rPr>
                <w:rFonts w:cs="Times New Roman"/>
                <w:szCs w:val="18"/>
              </w:rPr>
              <w:t>Composite</w:t>
            </w:r>
          </w:p>
        </w:tc>
        <w:tc>
          <w:tcPr>
            <w:tcW w:w="708" w:type="dxa"/>
            <w:shd w:val="clear" w:color="auto" w:fill="00CCFF"/>
          </w:tcPr>
          <w:p w14:paraId="7C69DDC2" w14:textId="77777777" w:rsidR="004C430C" w:rsidRPr="00AC01C8" w:rsidRDefault="004C430C" w:rsidP="007B4994">
            <w:pPr>
              <w:pStyle w:val="TableCell"/>
              <w:rPr>
                <w:rFonts w:cs="Times New Roman"/>
                <w:bCs/>
                <w:color w:val="auto"/>
                <w:szCs w:val="18"/>
                <w:rPrChange w:id="29887" w:author="Peter Van Der Plas" w:date="2024-12-27T15:46:00Z" w16du:dateUtc="2024-12-27T14:46:00Z">
                  <w:rPr>
                    <w:rFonts w:cs="Times New Roman"/>
                    <w:b/>
                  </w:rPr>
                </w:rPrChange>
              </w:rPr>
            </w:pPr>
            <w:r w:rsidRPr="00AC01C8">
              <w:rPr>
                <w:rFonts w:cs="Times New Roman"/>
                <w:bCs/>
                <w:color w:val="auto"/>
                <w:szCs w:val="18"/>
                <w:rPrChange w:id="29888" w:author="Peter Van Der Plas" w:date="2024-12-27T15:46:00Z" w16du:dateUtc="2024-12-27T14:46:00Z">
                  <w:rPr>
                    <w:rFonts w:cs="Times New Roman"/>
                    <w:b/>
                    <w:color w:val="FFFFFF" w:themeColor="background1"/>
                  </w:rPr>
                </w:rPrChange>
              </w:rPr>
              <w:t>SFP</w:t>
            </w:r>
          </w:p>
        </w:tc>
        <w:tc>
          <w:tcPr>
            <w:tcW w:w="992" w:type="dxa"/>
          </w:tcPr>
          <w:p w14:paraId="046D631A" w14:textId="77777777" w:rsidR="004C430C" w:rsidRPr="00AC01C8" w:rsidRDefault="004C430C" w:rsidP="007B4994">
            <w:pPr>
              <w:pStyle w:val="TableCell"/>
              <w:jc w:val="right"/>
              <w:rPr>
                <w:rFonts w:cs="Times New Roman"/>
                <w:szCs w:val="18"/>
              </w:rPr>
            </w:pPr>
            <w:r w:rsidRPr="00AC01C8">
              <w:rPr>
                <w:rFonts w:cs="Times New Roman"/>
                <w:szCs w:val="18"/>
              </w:rPr>
              <w:t>408</w:t>
            </w:r>
          </w:p>
        </w:tc>
      </w:tr>
    </w:tbl>
    <w:p w14:paraId="01E349D7" w14:textId="77777777" w:rsidR="004C430C" w:rsidRPr="004424B1" w:rsidRDefault="004C430C" w:rsidP="004C430C">
      <w:pPr>
        <w:pStyle w:val="TableCell"/>
        <w:spacing w:before="0" w:after="0"/>
        <w:rPr>
          <w:rFonts w:cs="Times New Roman"/>
          <w:sz w:val="2"/>
          <w:szCs w:val="2"/>
        </w:rPr>
      </w:pPr>
    </w:p>
    <w:tbl>
      <w:tblPr>
        <w:tblStyle w:val="RBTable"/>
        <w:tblW w:w="9178" w:type="dxa"/>
        <w:tblLayout w:type="fixed"/>
        <w:tblCellMar>
          <w:top w:w="57" w:type="dxa"/>
          <w:left w:w="86" w:type="dxa"/>
          <w:bottom w:w="57" w:type="dxa"/>
          <w:right w:w="86" w:type="dxa"/>
        </w:tblCellMar>
        <w:tblLook w:val="06A0" w:firstRow="1" w:lastRow="0" w:firstColumn="1" w:lastColumn="0" w:noHBand="1" w:noVBand="1"/>
      </w:tblPr>
      <w:tblGrid>
        <w:gridCol w:w="1667"/>
        <w:gridCol w:w="1984"/>
        <w:gridCol w:w="992"/>
        <w:gridCol w:w="4535"/>
      </w:tblGrid>
      <w:tr w:rsidR="004C430C" w:rsidRPr="004424B1" w14:paraId="77E18EE2" w14:textId="77777777" w:rsidTr="00A94A2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07946067" w14:textId="1DE7E193" w:rsidR="004C430C" w:rsidRPr="004424B1" w:rsidRDefault="004C430C" w:rsidP="000910AB">
            <w:pPr>
              <w:pStyle w:val="TableCell"/>
              <w:spacing w:before="0" w:after="0"/>
              <w:rPr>
                <w:rFonts w:cs="Times New Roman"/>
              </w:rPr>
            </w:pPr>
            <w:del w:id="29889" w:author="Quinten Van Woerkom" w:date="2024-11-25T14:49:00Z" w16du:dateUtc="2024-11-25T13:49:00Z">
              <w:r w:rsidRPr="004424B1" w:rsidDel="002B0859">
                <w:rPr>
                  <w:rFonts w:cs="Times New Roman"/>
                </w:rPr>
                <w:delText>Attribute</w:delText>
              </w:r>
            </w:del>
            <w:ins w:id="29890" w:author="Quinten Van Woerkom" w:date="2024-11-25T14:49:00Z" w16du:dateUtc="2024-11-25T13:49:00Z">
              <w:r w:rsidR="002B0859">
                <w:rPr>
                  <w:rFonts w:cs="Times New Roman"/>
                </w:rPr>
                <w:t>Field</w:t>
              </w:r>
            </w:ins>
          </w:p>
        </w:tc>
        <w:tc>
          <w:tcPr>
            <w:tcW w:w="1984" w:type="dxa"/>
          </w:tcPr>
          <w:p w14:paraId="6242F1BC"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rPr>
                <w:rFonts w:cs="Times New Roman"/>
              </w:rPr>
            </w:pPr>
            <w:r w:rsidRPr="004424B1">
              <w:rPr>
                <w:rFonts w:cs="Times New Roman"/>
              </w:rPr>
              <w:t>Type</w:t>
            </w:r>
          </w:p>
        </w:tc>
        <w:tc>
          <w:tcPr>
            <w:tcW w:w="992" w:type="dxa"/>
          </w:tcPr>
          <w:p w14:paraId="3D40B179"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rPr>
                <w:rFonts w:cs="Times New Roman"/>
              </w:rPr>
            </w:pPr>
            <w:r w:rsidRPr="004424B1">
              <w:rPr>
                <w:rFonts w:cs="Times New Roman"/>
              </w:rPr>
              <w:t>Nullable</w:t>
            </w:r>
          </w:p>
        </w:tc>
        <w:tc>
          <w:tcPr>
            <w:tcW w:w="4535" w:type="dxa"/>
          </w:tcPr>
          <w:p w14:paraId="75E546FF"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rPr>
                <w:rFonts w:cs="Times New Roman"/>
              </w:rPr>
            </w:pPr>
            <w:r w:rsidRPr="004424B1">
              <w:rPr>
                <w:rFonts w:cs="Times New Roman"/>
              </w:rPr>
              <w:t>Description</w:t>
            </w:r>
          </w:p>
        </w:tc>
      </w:tr>
      <w:tr w:rsidR="004C430C" w:rsidRPr="004424B1" w14:paraId="62F4DF79"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33363D2" w14:textId="77777777" w:rsidR="004C430C" w:rsidRPr="00BE1C3C" w:rsidRDefault="004C430C" w:rsidP="000910AB">
            <w:pPr>
              <w:pStyle w:val="TableCell"/>
              <w:spacing w:before="0" w:after="0"/>
              <w:rPr>
                <w:rFonts w:cs="Times New Roman"/>
                <w:szCs w:val="18"/>
              </w:rPr>
            </w:pPr>
            <w:r w:rsidRPr="00BE1C3C">
              <w:rPr>
                <w:rFonts w:cs="Times New Roman"/>
                <w:szCs w:val="18"/>
              </w:rPr>
              <w:t>domain</w:t>
            </w:r>
          </w:p>
        </w:tc>
        <w:tc>
          <w:tcPr>
            <w:tcW w:w="1984" w:type="dxa"/>
          </w:tcPr>
          <w:p w14:paraId="0589428A" w14:textId="551E6142"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List</w:t>
            </w:r>
            <w:ins w:id="29891" w:author="Peter Van Der Plas" w:date="2025-01-01T16:07:00Z" w16du:dateUtc="2025-01-01T15:07:00Z">
              <w:r w:rsidR="00885C70">
                <w:rPr>
                  <w:rFonts w:cs="Times New Roman"/>
                  <w:szCs w:val="20"/>
                </w:rPr>
                <w:t xml:space="preserve"> </w:t>
              </w:r>
            </w:ins>
            <w:r w:rsidRPr="004424B1">
              <w:rPr>
                <w:rFonts w:cs="Times New Roman"/>
                <w:szCs w:val="20"/>
              </w:rPr>
              <w:t>&lt;</w:t>
            </w:r>
            <w:proofErr w:type="gramStart"/>
            <w:r w:rsidRPr="004424B1">
              <w:rPr>
                <w:rFonts w:cs="Times New Roman"/>
                <w:szCs w:val="20"/>
              </w:rPr>
              <w:t>MAL::</w:t>
            </w:r>
            <w:proofErr w:type="gramEnd"/>
            <w:r w:rsidRPr="004424B1">
              <w:rPr>
                <w:rFonts w:cs="Times New Roman"/>
                <w:szCs w:val="20"/>
              </w:rPr>
              <w:t>Identifier&gt;</w:t>
            </w:r>
          </w:p>
        </w:tc>
        <w:tc>
          <w:tcPr>
            <w:tcW w:w="992" w:type="dxa"/>
          </w:tcPr>
          <w:p w14:paraId="7DCA540A"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5" w:type="dxa"/>
          </w:tcPr>
          <w:p w14:paraId="5606EE6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Domain of the RequestInstance.  An ordered list representing a domain hierarchy, ‘*’ can be used to represent a wildcard at that level.</w:t>
            </w:r>
          </w:p>
        </w:tc>
      </w:tr>
      <w:tr w:rsidR="004C430C" w:rsidRPr="004424B1" w14:paraId="130B9E9F"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72E2109" w14:textId="77777777" w:rsidR="004C430C" w:rsidRPr="00BE1C3C" w:rsidRDefault="004C430C" w:rsidP="000910AB">
            <w:pPr>
              <w:pStyle w:val="TableCell"/>
              <w:spacing w:before="0" w:after="0"/>
              <w:rPr>
                <w:rFonts w:cs="Times New Roman"/>
                <w:szCs w:val="18"/>
              </w:rPr>
            </w:pPr>
            <w:proofErr w:type="spellStart"/>
            <w:r w:rsidRPr="00BE1C3C">
              <w:rPr>
                <w:rFonts w:cs="Times New Roman"/>
                <w:szCs w:val="18"/>
              </w:rPr>
              <w:t>instanceID</w:t>
            </w:r>
            <w:proofErr w:type="spellEnd"/>
          </w:p>
        </w:tc>
        <w:tc>
          <w:tcPr>
            <w:tcW w:w="1984" w:type="dxa"/>
          </w:tcPr>
          <w:p w14:paraId="6FB64EAD" w14:textId="332A6D6C"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4424B1">
              <w:rPr>
                <w:rFonts w:cs="Times New Roman"/>
                <w:szCs w:val="20"/>
              </w:rPr>
              <w:t>MAL::</w:t>
            </w:r>
            <w:proofErr w:type="gramEnd"/>
            <w:r w:rsidRPr="004424B1">
              <w:rPr>
                <w:rFonts w:cs="Times New Roman"/>
                <w:szCs w:val="20"/>
              </w:rPr>
              <w:t>ObjectRef</w:t>
            </w:r>
            <w:del w:id="29892" w:author="Peter Van Der Plas" w:date="2025-01-01T16:07:00Z" w16du:dateUtc="2025-01-01T15:07:00Z">
              <w:r w:rsidRPr="004424B1" w:rsidDel="00885C70">
                <w:rPr>
                  <w:rFonts w:cs="Times New Roman"/>
                  <w:szCs w:val="20"/>
                </w:rPr>
                <w:br/>
              </w:r>
            </w:del>
            <w:ins w:id="29893" w:author="Peter Van Der Plas" w:date="2025-01-01T16:07:00Z" w16du:dateUtc="2025-01-01T15:07:00Z">
              <w:r w:rsidR="00885C70">
                <w:rPr>
                  <w:rFonts w:cs="Times New Roman"/>
                  <w:szCs w:val="20"/>
                </w:rPr>
                <w:t xml:space="preserve"> </w:t>
              </w:r>
            </w:ins>
            <w:r w:rsidRPr="004424B1">
              <w:rPr>
                <w:rFonts w:cs="Times New Roman"/>
                <w:szCs w:val="20"/>
              </w:rPr>
              <w:t>&lt;RequestInstance&gt;</w:t>
            </w:r>
          </w:p>
        </w:tc>
        <w:tc>
          <w:tcPr>
            <w:tcW w:w="992" w:type="dxa"/>
          </w:tcPr>
          <w:p w14:paraId="3FF53F1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5" w:type="dxa"/>
          </w:tcPr>
          <w:p w14:paraId="3E81C266" w14:textId="2BBC9830"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Identity (key and version) of the RequestInstance</w:t>
            </w:r>
            <w:ins w:id="29894" w:author="Peter Van Der Plas" w:date="2024-12-28T18:44:00Z" w16du:dateUtc="2024-12-28T17:44:00Z">
              <w:r w:rsidR="00AA795E">
                <w:rPr>
                  <w:rFonts w:cs="Times New Roman"/>
                  <w:szCs w:val="20"/>
                </w:rPr>
                <w:t>.</w:t>
              </w:r>
            </w:ins>
          </w:p>
        </w:tc>
      </w:tr>
      <w:tr w:rsidR="004C430C" w:rsidRPr="004424B1" w14:paraId="502A63DB"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FD0EBE4" w14:textId="2AB8B648" w:rsidR="004C430C" w:rsidRPr="00BE1C3C" w:rsidRDefault="004C430C" w:rsidP="000910AB">
            <w:pPr>
              <w:pStyle w:val="TableCell"/>
              <w:spacing w:before="0" w:after="0"/>
              <w:rPr>
                <w:rFonts w:cs="Times New Roman"/>
                <w:szCs w:val="18"/>
              </w:rPr>
            </w:pPr>
            <w:commentRangeStart w:id="29895"/>
            <w:del w:id="29896" w:author="Quinten Van Woerkom" w:date="2024-11-25T14:19:00Z" w16du:dateUtc="2024-11-25T13:19:00Z">
              <w:r w:rsidRPr="00BE1C3C" w:rsidDel="005C2DD0">
                <w:rPr>
                  <w:rFonts w:cs="Times New Roman"/>
                  <w:szCs w:val="18"/>
                </w:rPr>
                <w:delText>creationDate</w:delText>
              </w:r>
            </w:del>
            <w:proofErr w:type="spellStart"/>
            <w:ins w:id="29897" w:author="Quinten Van Woerkom" w:date="2024-11-25T14:19:00Z" w16du:dateUtc="2024-11-25T13:19:00Z">
              <w:r w:rsidR="005C2DD0" w:rsidRPr="00BE1C3C">
                <w:rPr>
                  <w:rFonts w:cs="Times New Roman"/>
                  <w:szCs w:val="18"/>
                </w:rPr>
                <w:t>creationTime</w:t>
              </w:r>
              <w:commentRangeEnd w:id="29895"/>
              <w:proofErr w:type="spellEnd"/>
              <w:r w:rsidR="005C2DD0" w:rsidRPr="00AC01C8">
                <w:rPr>
                  <w:rStyle w:val="CommentReference"/>
                  <w:rFonts w:cs="Times New Roman"/>
                  <w:sz w:val="18"/>
                  <w:szCs w:val="18"/>
                  <w:lang w:val="en-US" w:eastAsia="en-US"/>
                  <w:rPrChange w:id="29898" w:author="Peter Van Der Plas" w:date="2024-12-27T15:46:00Z" w16du:dateUtc="2024-12-27T14:46:00Z">
                    <w:rPr>
                      <w:rStyle w:val="CommentReference"/>
                      <w:rFonts w:cs="Times New Roman"/>
                      <w:lang w:val="en-US" w:eastAsia="en-US"/>
                    </w:rPr>
                  </w:rPrChange>
                </w:rPr>
                <w:commentReference w:id="29895"/>
              </w:r>
            </w:ins>
          </w:p>
        </w:tc>
        <w:tc>
          <w:tcPr>
            <w:tcW w:w="1984" w:type="dxa"/>
          </w:tcPr>
          <w:p w14:paraId="4CF65129"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4424B1">
              <w:rPr>
                <w:rFonts w:cs="Times New Roman"/>
                <w:szCs w:val="20"/>
              </w:rPr>
              <w:t>MAL::</w:t>
            </w:r>
            <w:proofErr w:type="gramEnd"/>
            <w:r w:rsidRPr="004424B1">
              <w:rPr>
                <w:rFonts w:cs="Times New Roman"/>
                <w:szCs w:val="20"/>
              </w:rPr>
              <w:t>Time</w:t>
            </w:r>
          </w:p>
        </w:tc>
        <w:tc>
          <w:tcPr>
            <w:tcW w:w="992" w:type="dxa"/>
          </w:tcPr>
          <w:p w14:paraId="209468BD"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5" w:type="dxa"/>
          </w:tcPr>
          <w:p w14:paraId="7882E22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Creation date-time of the RequestInstance version.</w:t>
            </w:r>
          </w:p>
        </w:tc>
      </w:tr>
      <w:tr w:rsidR="004C430C" w:rsidRPr="004424B1" w14:paraId="1989DA46"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545AE3D" w14:textId="77777777" w:rsidR="004C430C" w:rsidRPr="00BE1C3C" w:rsidRDefault="004C430C" w:rsidP="000910AB">
            <w:pPr>
              <w:pStyle w:val="TableCell"/>
              <w:spacing w:before="0" w:after="0"/>
              <w:rPr>
                <w:rFonts w:cs="Times New Roman"/>
                <w:szCs w:val="18"/>
              </w:rPr>
            </w:pPr>
            <w:proofErr w:type="spellStart"/>
            <w:r w:rsidRPr="00BE1C3C">
              <w:rPr>
                <w:rFonts w:cs="Times New Roman"/>
                <w:szCs w:val="18"/>
              </w:rPr>
              <w:t>definitionID</w:t>
            </w:r>
            <w:proofErr w:type="spellEnd"/>
          </w:p>
        </w:tc>
        <w:tc>
          <w:tcPr>
            <w:tcW w:w="1984" w:type="dxa"/>
          </w:tcPr>
          <w:p w14:paraId="5D3A204B" w14:textId="588470B3"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4424B1">
              <w:rPr>
                <w:rFonts w:cs="Times New Roman"/>
                <w:szCs w:val="20"/>
              </w:rPr>
              <w:t>MAL::</w:t>
            </w:r>
            <w:proofErr w:type="gramEnd"/>
            <w:r w:rsidRPr="004424B1">
              <w:rPr>
                <w:rFonts w:cs="Times New Roman"/>
                <w:szCs w:val="20"/>
              </w:rPr>
              <w:t>ObjectRef</w:t>
            </w:r>
            <w:del w:id="29899" w:author="Peter Van Der Plas" w:date="2025-01-01T16:07:00Z" w16du:dateUtc="2025-01-01T15:07:00Z">
              <w:r w:rsidRPr="004424B1" w:rsidDel="00885C70">
                <w:rPr>
                  <w:rFonts w:cs="Times New Roman"/>
                  <w:szCs w:val="20"/>
                </w:rPr>
                <w:br/>
              </w:r>
            </w:del>
            <w:ins w:id="29900" w:author="Peter Van Der Plas" w:date="2025-01-01T16:07:00Z" w16du:dateUtc="2025-01-01T15:07:00Z">
              <w:r w:rsidR="00885C70">
                <w:rPr>
                  <w:rFonts w:cs="Times New Roman"/>
                  <w:szCs w:val="20"/>
                </w:rPr>
                <w:t xml:space="preserve"> </w:t>
              </w:r>
            </w:ins>
            <w:r w:rsidRPr="004424B1">
              <w:rPr>
                <w:rFonts w:cs="Times New Roman"/>
                <w:szCs w:val="20"/>
              </w:rPr>
              <w:t>&lt;</w:t>
            </w:r>
            <w:proofErr w:type="spellStart"/>
            <w:r w:rsidRPr="004424B1">
              <w:rPr>
                <w:rFonts w:cs="Times New Roman"/>
                <w:szCs w:val="20"/>
              </w:rPr>
              <w:t>RequestDefinition</w:t>
            </w:r>
            <w:proofErr w:type="spellEnd"/>
            <w:r w:rsidRPr="004424B1">
              <w:rPr>
                <w:rFonts w:cs="Times New Roman"/>
                <w:szCs w:val="20"/>
              </w:rPr>
              <w:t>&gt;</w:t>
            </w:r>
          </w:p>
        </w:tc>
        <w:tc>
          <w:tcPr>
            <w:tcW w:w="992" w:type="dxa"/>
          </w:tcPr>
          <w:p w14:paraId="19F5B7B0"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5" w:type="dxa"/>
          </w:tcPr>
          <w:p w14:paraId="029497A2"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 xml:space="preserve">Identity (key and version) of the </w:t>
            </w:r>
            <w:proofErr w:type="spellStart"/>
            <w:r w:rsidRPr="004424B1">
              <w:rPr>
                <w:rFonts w:cs="Times New Roman"/>
                <w:szCs w:val="20"/>
              </w:rPr>
              <w:t>RequestDefinition</w:t>
            </w:r>
            <w:proofErr w:type="spellEnd"/>
            <w:r w:rsidRPr="004424B1">
              <w:rPr>
                <w:rFonts w:cs="Times New Roman"/>
                <w:szCs w:val="20"/>
              </w:rPr>
              <w:t xml:space="preserve"> from which the RequestInstance was created.</w:t>
            </w:r>
          </w:p>
        </w:tc>
      </w:tr>
      <w:tr w:rsidR="004C430C" w:rsidRPr="004424B1" w14:paraId="2C9991D9"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88780A7" w14:textId="77777777" w:rsidR="004C430C" w:rsidRPr="00BE1C3C" w:rsidRDefault="004C430C" w:rsidP="000910AB">
            <w:pPr>
              <w:pStyle w:val="TableCell"/>
              <w:spacing w:before="0" w:after="0"/>
              <w:rPr>
                <w:rFonts w:cs="Times New Roman"/>
                <w:szCs w:val="18"/>
              </w:rPr>
            </w:pPr>
            <w:proofErr w:type="spellStart"/>
            <w:r w:rsidRPr="00BE1C3C">
              <w:rPr>
                <w:rFonts w:cs="Times New Roman"/>
                <w:szCs w:val="18"/>
              </w:rPr>
              <w:t>userID</w:t>
            </w:r>
            <w:proofErr w:type="spellEnd"/>
          </w:p>
        </w:tc>
        <w:tc>
          <w:tcPr>
            <w:tcW w:w="1984" w:type="dxa"/>
          </w:tcPr>
          <w:p w14:paraId="615F739D" w14:textId="024132C8"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4424B1">
              <w:rPr>
                <w:rFonts w:cs="Times New Roman"/>
                <w:szCs w:val="20"/>
              </w:rPr>
              <w:t>MAL::</w:t>
            </w:r>
            <w:proofErr w:type="gramEnd"/>
            <w:r w:rsidRPr="004424B1">
              <w:rPr>
                <w:rFonts w:cs="Times New Roman"/>
                <w:szCs w:val="20"/>
              </w:rPr>
              <w:t>ObjectRef</w:t>
            </w:r>
            <w:del w:id="29901" w:author="Peter Van Der Plas" w:date="2025-01-01T16:07:00Z" w16du:dateUtc="2025-01-01T15:07:00Z">
              <w:r w:rsidRPr="004424B1" w:rsidDel="00885C70">
                <w:rPr>
                  <w:rFonts w:cs="Times New Roman"/>
                  <w:szCs w:val="20"/>
                </w:rPr>
                <w:br/>
              </w:r>
            </w:del>
            <w:ins w:id="29902" w:author="Peter Van Der Plas" w:date="2025-01-01T16:07:00Z" w16du:dateUtc="2025-01-01T15:07:00Z">
              <w:r w:rsidR="00885C70">
                <w:rPr>
                  <w:rFonts w:cs="Times New Roman"/>
                  <w:szCs w:val="20"/>
                </w:rPr>
                <w:t xml:space="preserve"> </w:t>
              </w:r>
            </w:ins>
            <w:r w:rsidRPr="004424B1">
              <w:rPr>
                <w:rFonts w:cs="Times New Roman"/>
                <w:szCs w:val="20"/>
              </w:rPr>
              <w:t>&lt;</w:t>
            </w:r>
            <w:proofErr w:type="spellStart"/>
            <w:r w:rsidRPr="004424B1">
              <w:rPr>
                <w:rFonts w:cs="Times New Roman"/>
                <w:szCs w:val="20"/>
              </w:rPr>
              <w:t>PlanningUser</w:t>
            </w:r>
            <w:proofErr w:type="spellEnd"/>
            <w:r w:rsidRPr="004424B1">
              <w:rPr>
                <w:rFonts w:cs="Times New Roman"/>
                <w:szCs w:val="20"/>
              </w:rPr>
              <w:t>&gt;</w:t>
            </w:r>
          </w:p>
        </w:tc>
        <w:tc>
          <w:tcPr>
            <w:tcW w:w="992" w:type="dxa"/>
          </w:tcPr>
          <w:p w14:paraId="25E32BEC"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5" w:type="dxa"/>
          </w:tcPr>
          <w:p w14:paraId="1718C711" w14:textId="2BBE30BE"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proofErr w:type="spellStart"/>
            <w:r w:rsidRPr="004424B1">
              <w:rPr>
                <w:rFonts w:cs="Times New Roman"/>
                <w:szCs w:val="20"/>
              </w:rPr>
              <w:t>userID</w:t>
            </w:r>
            <w:proofErr w:type="spellEnd"/>
            <w:r w:rsidRPr="004424B1">
              <w:rPr>
                <w:rFonts w:cs="Times New Roman"/>
                <w:szCs w:val="20"/>
              </w:rPr>
              <w:t xml:space="preserve"> of the User who initiated the RequestInstance</w:t>
            </w:r>
            <w:ins w:id="29903" w:author="Peter Van Der Plas" w:date="2024-12-28T18:44:00Z" w16du:dateUtc="2024-12-28T17:44:00Z">
              <w:r w:rsidR="00AA795E">
                <w:rPr>
                  <w:rFonts w:cs="Times New Roman"/>
                  <w:szCs w:val="20"/>
                </w:rPr>
                <w:t>.</w:t>
              </w:r>
            </w:ins>
          </w:p>
        </w:tc>
      </w:tr>
      <w:tr w:rsidR="004C430C" w:rsidRPr="004424B1" w14:paraId="342F0CA2"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A7CEDED" w14:textId="77777777" w:rsidR="004C430C" w:rsidRPr="00BE1C3C" w:rsidRDefault="004C430C" w:rsidP="000910AB">
            <w:pPr>
              <w:pStyle w:val="TableCell"/>
              <w:spacing w:before="0" w:after="0"/>
              <w:rPr>
                <w:rFonts w:cs="Times New Roman"/>
                <w:szCs w:val="18"/>
              </w:rPr>
            </w:pPr>
            <w:proofErr w:type="spellStart"/>
            <w:r w:rsidRPr="00BE1C3C">
              <w:rPr>
                <w:rFonts w:cs="Times New Roman"/>
                <w:szCs w:val="18"/>
              </w:rPr>
              <w:t>userReference</w:t>
            </w:r>
            <w:proofErr w:type="spellEnd"/>
          </w:p>
        </w:tc>
        <w:tc>
          <w:tcPr>
            <w:tcW w:w="1984" w:type="dxa"/>
          </w:tcPr>
          <w:p w14:paraId="45C06A80"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4424B1">
              <w:rPr>
                <w:rFonts w:cs="Times New Roman"/>
                <w:szCs w:val="20"/>
              </w:rPr>
              <w:t>MAL::</w:t>
            </w:r>
            <w:proofErr w:type="gramEnd"/>
            <w:r w:rsidRPr="004424B1">
              <w:rPr>
                <w:rFonts w:cs="Times New Roman"/>
                <w:szCs w:val="20"/>
              </w:rPr>
              <w:t>Identifier</w:t>
            </w:r>
          </w:p>
        </w:tc>
        <w:tc>
          <w:tcPr>
            <w:tcW w:w="992" w:type="dxa"/>
          </w:tcPr>
          <w:p w14:paraId="01C27C5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5" w:type="dxa"/>
          </w:tcPr>
          <w:p w14:paraId="1D287577"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Reference supplied by User when submitting the RequestInstance.</w:t>
            </w:r>
          </w:p>
        </w:tc>
      </w:tr>
      <w:tr w:rsidR="004C430C" w:rsidRPr="004424B1" w14:paraId="40855534"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C046863" w14:textId="77777777" w:rsidR="004C430C" w:rsidRPr="00BE1C3C" w:rsidRDefault="004C430C" w:rsidP="000910AB">
            <w:pPr>
              <w:pStyle w:val="TableCell"/>
              <w:spacing w:before="0" w:after="0"/>
              <w:rPr>
                <w:rFonts w:cs="Times New Roman"/>
                <w:szCs w:val="18"/>
              </w:rPr>
            </w:pPr>
            <w:r w:rsidRPr="00BE1C3C">
              <w:rPr>
                <w:rFonts w:cs="Times New Roman"/>
                <w:szCs w:val="18"/>
              </w:rPr>
              <w:t>status</w:t>
            </w:r>
          </w:p>
        </w:tc>
        <w:tc>
          <w:tcPr>
            <w:tcW w:w="1984" w:type="dxa"/>
          </w:tcPr>
          <w:p w14:paraId="20256706"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proofErr w:type="spellStart"/>
            <w:r w:rsidRPr="004424B1">
              <w:rPr>
                <w:rFonts w:cs="Times New Roman"/>
                <w:szCs w:val="20"/>
              </w:rPr>
              <w:t>RequestStatusEnum</w:t>
            </w:r>
            <w:proofErr w:type="spellEnd"/>
          </w:p>
        </w:tc>
        <w:tc>
          <w:tcPr>
            <w:tcW w:w="992" w:type="dxa"/>
          </w:tcPr>
          <w:p w14:paraId="55EE087A"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5" w:type="dxa"/>
          </w:tcPr>
          <w:p w14:paraId="27C80C1C" w14:textId="104CBB46"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Current status (</w:t>
            </w:r>
            <w:proofErr w:type="spellStart"/>
            <w:r w:rsidRPr="004424B1">
              <w:rPr>
                <w:rFonts w:cs="Times New Roman"/>
                <w:szCs w:val="20"/>
              </w:rPr>
              <w:t>enum</w:t>
            </w:r>
            <w:proofErr w:type="spellEnd"/>
            <w:r w:rsidRPr="004424B1">
              <w:rPr>
                <w:rFonts w:cs="Times New Roman"/>
                <w:szCs w:val="20"/>
              </w:rPr>
              <w:t>) of the RequestInstance</w:t>
            </w:r>
            <w:ins w:id="29904" w:author="Peter Van Der Plas" w:date="2024-12-28T18:44:00Z" w16du:dateUtc="2024-12-28T17:44:00Z">
              <w:r w:rsidR="00AA795E">
                <w:rPr>
                  <w:rFonts w:cs="Times New Roman"/>
                  <w:szCs w:val="20"/>
                </w:rPr>
                <w:t>.</w:t>
              </w:r>
            </w:ins>
          </w:p>
        </w:tc>
      </w:tr>
      <w:tr w:rsidR="004C430C" w:rsidRPr="004424B1" w14:paraId="0A05DA45"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6228D39" w14:textId="77777777" w:rsidR="004C430C" w:rsidRPr="00BE1C3C" w:rsidRDefault="004C430C" w:rsidP="000910AB">
            <w:pPr>
              <w:pStyle w:val="TableCell"/>
              <w:spacing w:before="0" w:after="0"/>
              <w:rPr>
                <w:rFonts w:cs="Times New Roman"/>
                <w:szCs w:val="18"/>
              </w:rPr>
            </w:pPr>
            <w:proofErr w:type="spellStart"/>
            <w:r w:rsidRPr="00BE1C3C">
              <w:rPr>
                <w:rFonts w:cs="Times New Roman"/>
                <w:szCs w:val="18"/>
              </w:rPr>
              <w:t>outputPlanRef</w:t>
            </w:r>
            <w:proofErr w:type="spellEnd"/>
          </w:p>
        </w:tc>
        <w:tc>
          <w:tcPr>
            <w:tcW w:w="1984" w:type="dxa"/>
          </w:tcPr>
          <w:p w14:paraId="06909BAD" w14:textId="16A36775" w:rsidR="004C430C" w:rsidRPr="004424B1" w:rsidRDefault="00DE02A7"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ins w:id="29905" w:author="Quinten Van Woerkom" w:date="2024-11-28T17:17:00Z" w16du:dateUtc="2024-11-28T16:17:00Z">
              <w:r>
                <w:rPr>
                  <w:rFonts w:cs="Times New Roman"/>
                  <w:szCs w:val="20"/>
                </w:rPr>
                <w:t>List</w:t>
              </w:r>
            </w:ins>
            <w:ins w:id="29906" w:author="Peter Van Der Plas" w:date="2025-01-01T16:07:00Z" w16du:dateUtc="2025-01-01T15:07:00Z">
              <w:r w:rsidR="00885C70">
                <w:rPr>
                  <w:rFonts w:cs="Times New Roman"/>
                  <w:szCs w:val="20"/>
                </w:rPr>
                <w:t xml:space="preserve"> </w:t>
              </w:r>
            </w:ins>
            <w:ins w:id="29907" w:author="Quinten Van Woerkom" w:date="2024-11-28T17:17:00Z" w16du:dateUtc="2024-11-28T16:17:00Z">
              <w:r>
                <w:rPr>
                  <w:rFonts w:cs="Times New Roman"/>
                  <w:szCs w:val="20"/>
                </w:rPr>
                <w:t>&lt;</w:t>
              </w:r>
            </w:ins>
            <w:proofErr w:type="gramStart"/>
            <w:r w:rsidR="004C430C" w:rsidRPr="004424B1">
              <w:rPr>
                <w:rFonts w:cs="Times New Roman"/>
                <w:szCs w:val="20"/>
              </w:rPr>
              <w:t>MAL::</w:t>
            </w:r>
            <w:proofErr w:type="gramEnd"/>
            <w:r w:rsidR="004C430C" w:rsidRPr="004424B1">
              <w:rPr>
                <w:rFonts w:cs="Times New Roman"/>
                <w:szCs w:val="20"/>
              </w:rPr>
              <w:t>ObjectRef</w:t>
            </w:r>
            <w:del w:id="29908" w:author="Peter Van Der Plas" w:date="2025-01-01T16:07:00Z" w16du:dateUtc="2025-01-01T15:07:00Z">
              <w:r w:rsidR="004C430C" w:rsidRPr="004424B1" w:rsidDel="00885C70">
                <w:rPr>
                  <w:rFonts w:cs="Times New Roman"/>
                  <w:szCs w:val="20"/>
                </w:rPr>
                <w:br/>
              </w:r>
            </w:del>
            <w:ins w:id="29909" w:author="Peter Van Der Plas" w:date="2025-01-01T16:07:00Z" w16du:dateUtc="2025-01-01T15:07:00Z">
              <w:r w:rsidR="00885C70">
                <w:rPr>
                  <w:rFonts w:cs="Times New Roman"/>
                  <w:szCs w:val="20"/>
                </w:rPr>
                <w:t xml:space="preserve"> </w:t>
              </w:r>
            </w:ins>
            <w:r w:rsidR="004C430C" w:rsidRPr="004424B1">
              <w:rPr>
                <w:rFonts w:cs="Times New Roman"/>
                <w:szCs w:val="20"/>
              </w:rPr>
              <w:t>&lt;Plan&gt;</w:t>
            </w:r>
            <w:ins w:id="29910" w:author="Quinten Van Woerkom" w:date="2024-11-28T17:17:00Z" w16du:dateUtc="2024-11-28T16:17:00Z">
              <w:r>
                <w:rPr>
                  <w:rFonts w:cs="Times New Roman"/>
                  <w:szCs w:val="20"/>
                </w:rPr>
                <w:t>&gt;</w:t>
              </w:r>
            </w:ins>
          </w:p>
        </w:tc>
        <w:tc>
          <w:tcPr>
            <w:tcW w:w="992" w:type="dxa"/>
          </w:tcPr>
          <w:p w14:paraId="74B0F8C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5" w:type="dxa"/>
          </w:tcPr>
          <w:p w14:paraId="44444487" w14:textId="478CF0A5"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Reference to the output Plan</w:t>
            </w:r>
            <w:ins w:id="29911" w:author="Quinten Van Woerkom" w:date="2024-11-28T17:17:00Z" w16du:dateUtc="2024-11-28T16:17:00Z">
              <w:r w:rsidR="00DE02A7">
                <w:rPr>
                  <w:rFonts w:cs="Times New Roman"/>
                  <w:szCs w:val="20"/>
                </w:rPr>
                <w:t>(s)</w:t>
              </w:r>
            </w:ins>
            <w:r w:rsidRPr="004424B1">
              <w:rPr>
                <w:rFonts w:cs="Times New Roman"/>
                <w:szCs w:val="20"/>
              </w:rPr>
              <w:t xml:space="preserve"> generated in response to the RequestInstance</w:t>
            </w:r>
            <w:ins w:id="29912" w:author="Peter Van Der Plas" w:date="2024-12-28T18:44:00Z" w16du:dateUtc="2024-12-28T17:44:00Z">
              <w:r w:rsidR="00AA795E">
                <w:rPr>
                  <w:rFonts w:cs="Times New Roman"/>
                  <w:szCs w:val="20"/>
                </w:rPr>
                <w:t>.</w:t>
              </w:r>
            </w:ins>
          </w:p>
        </w:tc>
      </w:tr>
    </w:tbl>
    <w:p w14:paraId="4458176B" w14:textId="4FDA1AEF" w:rsidR="00B4068B" w:rsidRDefault="00B4068B">
      <w:pPr>
        <w:pStyle w:val="Heading6"/>
        <w:spacing w:before="480"/>
        <w:rPr>
          <w:ins w:id="29913" w:author="Peter Van Der Plas" w:date="2024-12-27T15:45:00Z" w16du:dateUtc="2024-12-27T14:45:00Z"/>
          <w:lang w:val="en-GB"/>
        </w:rPr>
        <w:pPrChange w:id="29914" w:author="Peter Van Der Plas" w:date="2024-12-27T15:46:00Z" w16du:dateUtc="2024-12-27T14:46:00Z">
          <w:pPr/>
        </w:pPrChange>
      </w:pPr>
      <w:commentRangeStart w:id="29915"/>
      <w:ins w:id="29916" w:author="Peter Van Der Plas" w:date="2024-12-27T15:45:00Z" w16du:dateUtc="2024-12-27T14:45:00Z">
        <w:r>
          <w:rPr>
            <w:lang w:val="en-GB"/>
          </w:rPr>
          <w:t>Requirements</w:t>
        </w:r>
      </w:ins>
      <w:commentRangeEnd w:id="29915"/>
      <w:ins w:id="29917" w:author="Peter Van Der Plas" w:date="2024-12-27T15:48:00Z" w16du:dateUtc="2024-12-27T14:48:00Z">
        <w:r w:rsidR="00AC01C8">
          <w:rPr>
            <w:rStyle w:val="CommentReference"/>
            <w:b w:val="0"/>
            <w:bCs w:val="0"/>
          </w:rPr>
          <w:commentReference w:id="29915"/>
        </w:r>
      </w:ins>
    </w:p>
    <w:p w14:paraId="3F29EECE" w14:textId="1466EAA4" w:rsidR="00B4068B" w:rsidRPr="00B4068B" w:rsidRDefault="00B4068B">
      <w:pPr>
        <w:pStyle w:val="Paragraph7"/>
        <w:rPr>
          <w:ins w:id="29918" w:author="Peter Van Der Plas" w:date="2024-12-27T15:44:00Z" w16du:dateUtc="2024-12-27T14:44:00Z"/>
          <w:lang w:val="en-GB"/>
        </w:rPr>
        <w:pPrChange w:id="29919" w:author="Peter Van Der Plas" w:date="2024-12-27T15:45:00Z" w16du:dateUtc="2024-12-27T14:45:00Z">
          <w:pPr/>
        </w:pPrChange>
      </w:pPr>
      <w:ins w:id="29920" w:author="Peter Van Der Plas" w:date="2024-12-27T15:44:00Z" w16du:dateUtc="2024-12-27T14:44:00Z">
        <w:r w:rsidRPr="004424B1">
          <w:rPr>
            <w:lang w:val="en-GB"/>
          </w:rPr>
          <w:t xml:space="preserve">All filter criteria specified </w:t>
        </w:r>
        <w:r>
          <w:rPr>
            <w:lang w:val="en-GB"/>
          </w:rPr>
          <w:t>shall be</w:t>
        </w:r>
        <w:r w:rsidRPr="004424B1">
          <w:rPr>
            <w:lang w:val="en-GB"/>
          </w:rPr>
          <w:t xml:space="preserve"> applied </w:t>
        </w:r>
      </w:ins>
      <w:ins w:id="29921" w:author="Peter Van Der Plas" w:date="2024-12-27T16:58:00Z" w16du:dateUtc="2024-12-27T15:58:00Z">
        <w:r w:rsidR="00D17DEC">
          <w:rPr>
            <w:lang w:val="en-GB"/>
          </w:rPr>
          <w:t>using</w:t>
        </w:r>
      </w:ins>
      <w:ins w:id="29922" w:author="Peter Van Der Plas" w:date="2024-12-27T15:46:00Z" w16du:dateUtc="2024-12-27T14:46:00Z">
        <w:r w:rsidR="00AC01C8">
          <w:rPr>
            <w:lang w:val="en-GB"/>
          </w:rPr>
          <w:t xml:space="preserve"> a </w:t>
        </w:r>
      </w:ins>
      <w:ins w:id="29923" w:author="Peter Van Der Plas" w:date="2024-12-27T15:44:00Z" w16du:dateUtc="2024-12-27T14:44:00Z">
        <w:r w:rsidRPr="004424B1">
          <w:rPr>
            <w:lang w:val="en-GB"/>
          </w:rPr>
          <w:t>logical AND</w:t>
        </w:r>
      </w:ins>
      <w:ins w:id="29924" w:author="Peter Van Der Plas" w:date="2024-12-27T15:46:00Z" w16du:dateUtc="2024-12-27T14:46:00Z">
        <w:r w:rsidR="00AC01C8">
          <w:rPr>
            <w:lang w:val="en-GB"/>
          </w:rPr>
          <w:t xml:space="preserve"> (</w:t>
        </w:r>
      </w:ins>
      <w:ins w:id="29925" w:author="Peter Van Der Plas" w:date="2024-12-27T15:44:00Z" w16du:dateUtc="2024-12-27T14:44:00Z">
        <w:r w:rsidRPr="004424B1">
          <w:rPr>
            <w:lang w:val="en-GB"/>
          </w:rPr>
          <w:t>not OR).</w:t>
        </w:r>
      </w:ins>
    </w:p>
    <w:p w14:paraId="1D9339C6" w14:textId="219F7F71" w:rsidR="004C430C" w:rsidRPr="004424B1" w:rsidDel="00C4055F" w:rsidRDefault="004C430C" w:rsidP="00B4068B">
      <w:pPr>
        <w:rPr>
          <w:del w:id="29926" w:author="Quinten Van Woerkom" w:date="2024-12-18T17:36:00Z" w16du:dateUtc="2024-12-18T16:36:00Z"/>
          <w:lang w:val="en-GB"/>
        </w:rPr>
      </w:pPr>
    </w:p>
    <w:p w14:paraId="341C16F4" w14:textId="77777777" w:rsidR="004C430C" w:rsidRDefault="004C430C" w:rsidP="004C430C">
      <w:pPr>
        <w:pStyle w:val="Heading3"/>
        <w:spacing w:before="480"/>
        <w:rPr>
          <w:ins w:id="29927" w:author="Peter Van Der Plas" w:date="2024-12-27T15:44:00Z" w16du:dateUtc="2024-12-27T14:44:00Z"/>
          <w:lang w:val="en-GB"/>
        </w:rPr>
      </w:pPr>
      <w:bookmarkStart w:id="29928" w:name="_Ref60926405"/>
      <w:bookmarkStart w:id="29929" w:name="_Toc140093802"/>
      <w:r w:rsidRPr="004424B1">
        <w:rPr>
          <w:lang w:val="en-GB"/>
        </w:rPr>
        <w:t>Plans</w:t>
      </w:r>
      <w:bookmarkEnd w:id="29859"/>
      <w:bookmarkEnd w:id="29928"/>
      <w:bookmarkEnd w:id="29929"/>
    </w:p>
    <w:p w14:paraId="5378BADB" w14:textId="64B15E85" w:rsidR="00B4068B" w:rsidRPr="00B4068B" w:rsidDel="00B4068B" w:rsidRDefault="00B4068B">
      <w:pPr>
        <w:rPr>
          <w:del w:id="29930" w:author="Peter Van Der Plas" w:date="2024-12-27T15:45:00Z" w16du:dateUtc="2024-12-27T14:45:00Z"/>
          <w:lang w:val="en-GB"/>
        </w:rPr>
        <w:pPrChange w:id="29931" w:author="Peter Van Der Plas" w:date="2024-12-27T15:44:00Z" w16du:dateUtc="2024-12-27T14:44:00Z">
          <w:pPr>
            <w:pStyle w:val="Heading3"/>
            <w:spacing w:before="480"/>
          </w:pPr>
        </w:pPrChange>
      </w:pPr>
    </w:p>
    <w:p w14:paraId="34A9670F" w14:textId="369BA9FA" w:rsidR="004C430C" w:rsidDel="00674DAF" w:rsidRDefault="004C430C" w:rsidP="00A8195B">
      <w:pPr>
        <w:pStyle w:val="Heading4"/>
        <w:rPr>
          <w:del w:id="29932" w:author="Quinten Van Woerkom" w:date="2024-12-18T15:24:00Z" w16du:dateUtc="2024-12-18T14:24:00Z"/>
          <w:lang w:val="en-GB"/>
        </w:rPr>
      </w:pPr>
      <w:bookmarkStart w:id="29933" w:name="_Ref85019844"/>
      <w:del w:id="29934" w:author="Quinten Van Woerkom" w:date="2024-12-18T15:32:00Z" w16du:dateUtc="2024-12-18T14:32:00Z">
        <w:r w:rsidRPr="004424B1" w:rsidDel="00902206">
          <w:rPr>
            <w:lang w:val="en-GB"/>
          </w:rPr>
          <w:delText>Plan Object</w:delText>
        </w:r>
      </w:del>
      <w:bookmarkEnd w:id="29933"/>
    </w:p>
    <w:p w14:paraId="61E36AD0" w14:textId="51929136" w:rsidR="004C430C" w:rsidRPr="004424B1" w:rsidRDefault="00674DAF">
      <w:pPr>
        <w:pStyle w:val="Heading4"/>
        <w:rPr>
          <w:lang w:val="en-GB"/>
        </w:rPr>
        <w:pPrChange w:id="29935" w:author="Quinten Van Woerkom" w:date="2024-12-18T15:24:00Z" w16du:dateUtc="2024-12-18T14:24:00Z">
          <w:pPr>
            <w:pStyle w:val="Heading5"/>
          </w:pPr>
        </w:pPrChange>
      </w:pPr>
      <w:ins w:id="29936" w:author="Quinten Van Woerkom" w:date="2024-12-18T15:32:00Z" w16du:dateUtc="2024-12-18T14:32:00Z">
        <w:r>
          <w:rPr>
            <w:lang w:val="en-GB"/>
          </w:rPr>
          <w:t xml:space="preserve">Plan </w:t>
        </w:r>
      </w:ins>
      <w:ins w:id="29937" w:author="Peter Van Der Plas" w:date="2024-12-27T16:15:00Z" w16du:dateUtc="2024-12-27T15:15:00Z">
        <w:r w:rsidR="00C567C9">
          <w:rPr>
            <w:lang w:val="en-GB"/>
          </w:rPr>
          <w:t xml:space="preserve">MO </w:t>
        </w:r>
      </w:ins>
      <w:ins w:id="29938" w:author="Quinten Van Woerkom" w:date="2024-12-18T15:32:00Z" w16du:dateUtc="2024-12-18T14:32:00Z">
        <w:r>
          <w:rPr>
            <w:lang w:val="en-GB"/>
          </w:rPr>
          <w:t>Object</w:t>
        </w:r>
      </w:ins>
      <w:ins w:id="29939" w:author="Peter Van Der Plas" w:date="2024-12-27T16:15:00Z" w16du:dateUtc="2024-12-27T15:15:00Z">
        <w:r w:rsidR="00C567C9">
          <w:rPr>
            <w:lang w:val="en-GB"/>
          </w:rPr>
          <w:t>s</w:t>
        </w:r>
      </w:ins>
      <w:del w:id="29940" w:author="Quinten Van Woerkom" w:date="2024-12-18T15:24:00Z" w16du:dateUtc="2024-12-18T14:24:00Z">
        <w:r w:rsidR="004C430C" w:rsidRPr="004424B1" w:rsidDel="00A8195B">
          <w:rPr>
            <w:lang w:val="en-GB"/>
          </w:rPr>
          <w:delText>General</w:delText>
        </w:r>
      </w:del>
    </w:p>
    <w:p w14:paraId="5DEDC133" w14:textId="397C06BB" w:rsidR="004C430C" w:rsidRDefault="009A3238">
      <w:pPr>
        <w:pStyle w:val="Heading5"/>
        <w:rPr>
          <w:ins w:id="29941" w:author="Quinten Van Woerkom" w:date="2024-12-18T15:20:00Z" w16du:dateUtc="2024-12-18T14:20:00Z"/>
        </w:rPr>
        <w:pPrChange w:id="29942" w:author="Quinten Van Woerkom" w:date="2024-12-18T15:25:00Z" w16du:dateUtc="2024-12-18T14:25:00Z">
          <w:pPr>
            <w:pStyle w:val="Heading6"/>
          </w:pPr>
        </w:pPrChange>
      </w:pPr>
      <w:ins w:id="29943" w:author="Quinten Van Woerkom" w:date="2024-12-18T15:20:00Z" w16du:dateUtc="2024-12-18T14:20:00Z">
        <w:r>
          <w:t xml:space="preserve">Data Type: </w:t>
        </w:r>
      </w:ins>
      <w:r w:rsidR="004C430C" w:rsidRPr="004424B1">
        <w:t>Plan</w:t>
      </w:r>
    </w:p>
    <w:p w14:paraId="6E1E4E20" w14:textId="39BF60BD" w:rsidR="009A3238" w:rsidRPr="009A3238" w:rsidRDefault="009A3238">
      <w:pPr>
        <w:pStyle w:val="Heading6"/>
        <w:pPrChange w:id="29944" w:author="Quinten Van Woerkom" w:date="2024-12-18T15:25:00Z" w16du:dateUtc="2024-12-18T14:25:00Z">
          <w:pPr>
            <w:pStyle w:val="HeadingNoNumber"/>
          </w:pPr>
        </w:pPrChange>
      </w:pPr>
      <w:ins w:id="29945" w:author="Quinten Van Woerkom" w:date="2024-12-18T15:20:00Z" w16du:dateUtc="2024-12-18T14:20:00Z">
        <w:r>
          <w:t>Overview</w:t>
        </w:r>
      </w:ins>
    </w:p>
    <w:p w14:paraId="0519B3CC" w14:textId="7A57D259" w:rsidR="004C430C" w:rsidRDefault="004C430C" w:rsidP="007E7075">
      <w:pPr>
        <w:rPr>
          <w:ins w:id="29946" w:author="Quinten Van Woerkom" w:date="2024-12-18T15:20:00Z" w16du:dateUtc="2024-12-18T14:20:00Z"/>
          <w:lang w:val="en-GB"/>
        </w:rPr>
      </w:pPr>
      <w:r w:rsidRPr="004424B1">
        <w:rPr>
          <w:lang w:val="en-GB"/>
        </w:rPr>
        <w:t xml:space="preserve">A Plan is an MO object that contains both the static </w:t>
      </w:r>
      <w:del w:id="29947" w:author="Quinten Van Woerkom" w:date="2024-11-25T14:44:00Z" w16du:dateUtc="2024-11-25T13:44:00Z">
        <w:r w:rsidRPr="004424B1" w:rsidDel="00006133">
          <w:rPr>
            <w:lang w:val="en-GB"/>
          </w:rPr>
          <w:delText>attribute</w:delText>
        </w:r>
      </w:del>
      <w:ins w:id="29948" w:author="Quinten Van Woerkom" w:date="2024-11-25T14:44:00Z" w16du:dateUtc="2024-11-25T13:44:00Z">
        <w:r w:rsidR="00006133">
          <w:rPr>
            <w:lang w:val="en-GB"/>
          </w:rPr>
          <w:t>field</w:t>
        </w:r>
      </w:ins>
      <w:r w:rsidRPr="004424B1">
        <w:rPr>
          <w:lang w:val="en-GB"/>
        </w:rPr>
        <w:t xml:space="preserve">s that define a version of a </w:t>
      </w:r>
      <w:r w:rsidRPr="004424B1">
        <w:rPr>
          <w:rStyle w:val="Term"/>
          <w:lang w:val="en-GB"/>
        </w:rPr>
        <w:t>plan</w:t>
      </w:r>
      <w:r w:rsidRPr="004424B1">
        <w:rPr>
          <w:lang w:val="en-GB"/>
        </w:rPr>
        <w:t xml:space="preserve"> and dynamic </w:t>
      </w:r>
      <w:del w:id="29949" w:author="Quinten Van Woerkom" w:date="2024-11-25T14:44:00Z" w16du:dateUtc="2024-11-25T13:44:00Z">
        <w:r w:rsidRPr="004424B1" w:rsidDel="00006133">
          <w:rPr>
            <w:lang w:val="en-GB"/>
          </w:rPr>
          <w:delText>attribute</w:delText>
        </w:r>
      </w:del>
      <w:ins w:id="29950" w:author="Quinten Van Woerkom" w:date="2024-11-25T14:44:00Z" w16du:dateUtc="2024-11-25T13:44:00Z">
        <w:r w:rsidR="00006133">
          <w:rPr>
            <w:lang w:val="en-GB"/>
          </w:rPr>
          <w:t>field</w:t>
        </w:r>
      </w:ins>
      <w:r w:rsidRPr="004424B1">
        <w:rPr>
          <w:lang w:val="en-GB"/>
        </w:rPr>
        <w:t xml:space="preserve">s that hold its current state.  Its </w:t>
      </w:r>
      <w:r w:rsidRPr="004424B1">
        <w:rPr>
          <w:rStyle w:val="Term"/>
          <w:lang w:val="en-GB"/>
        </w:rPr>
        <w:t>identity</w:t>
      </w:r>
      <w:r w:rsidRPr="004424B1">
        <w:rPr>
          <w:lang w:val="en-GB"/>
        </w:rPr>
        <w:t xml:space="preserve"> is defined by a constant </w:t>
      </w:r>
      <w:r w:rsidRPr="004424B1">
        <w:rPr>
          <w:rStyle w:val="Term"/>
          <w:lang w:val="en-GB"/>
        </w:rPr>
        <w:t>key</w:t>
      </w:r>
      <w:r w:rsidRPr="004424B1">
        <w:rPr>
          <w:lang w:val="en-GB"/>
        </w:rPr>
        <w:t xml:space="preserve"> and an evolving </w:t>
      </w:r>
      <w:r w:rsidRPr="004424B1">
        <w:rPr>
          <w:rStyle w:val="Term"/>
          <w:lang w:val="en-GB"/>
        </w:rPr>
        <w:t>version</w:t>
      </w:r>
      <w:r w:rsidRPr="004424B1">
        <w:rPr>
          <w:lang w:val="en-GB"/>
        </w:rPr>
        <w:t>, which is updated each time the Plan is revised.</w:t>
      </w:r>
    </w:p>
    <w:p w14:paraId="72687952" w14:textId="79A683B4" w:rsidR="009A3238" w:rsidRPr="004424B1" w:rsidDel="009A3238" w:rsidRDefault="009A3238">
      <w:pPr>
        <w:pStyle w:val="Heading6"/>
        <w:rPr>
          <w:del w:id="29951" w:author="Quinten Van Woerkom" w:date="2024-12-18T15:20:00Z" w16du:dateUtc="2024-12-18T14:20:00Z"/>
          <w:lang w:val="en-GB"/>
        </w:rPr>
        <w:pPrChange w:id="29952" w:author="Quinten Van Woerkom" w:date="2024-12-18T15:25:00Z" w16du:dateUtc="2024-12-18T14:25:00Z">
          <w:pPr/>
        </w:pPrChange>
      </w:pPr>
    </w:p>
    <w:p w14:paraId="502FCF56" w14:textId="7970DFDA" w:rsidR="00FA45EE" w:rsidRPr="00FA45EE" w:rsidRDefault="00FA45EE">
      <w:pPr>
        <w:pStyle w:val="Heading6"/>
        <w:spacing w:before="480" w:after="240"/>
        <w:rPr>
          <w:lang w:val="en-GB"/>
        </w:rPr>
        <w:pPrChange w:id="29953" w:author="Peter Van Der Plas" w:date="2024-12-27T15:49:00Z" w16du:dateUtc="2024-12-27T14:49:00Z">
          <w:pPr>
            <w:spacing w:before="0"/>
          </w:pPr>
        </w:pPrChange>
      </w:pPr>
      <w:ins w:id="29954" w:author="Quinten Van Woerkom" w:date="2024-12-18T15:32:00Z" w16du:dateUtc="2024-12-18T14:32:00Z">
        <w:r>
          <w:rPr>
            <w:lang w:val="en-GB"/>
          </w:rPr>
          <w:t>Definition</w:t>
        </w:r>
      </w:ins>
    </w:p>
    <w:tbl>
      <w:tblPr>
        <w:tblStyle w:val="RBTable"/>
        <w:tblW w:w="9179" w:type="dxa"/>
        <w:tblLayout w:type="fixed"/>
        <w:tblLook w:val="0400" w:firstRow="0" w:lastRow="0" w:firstColumn="0" w:lastColumn="0" w:noHBand="0" w:noVBand="1"/>
        <w:tblCaption w:val="DSO Plan E1"/>
      </w:tblPr>
      <w:tblGrid>
        <w:gridCol w:w="1667"/>
        <w:gridCol w:w="2977"/>
        <w:gridCol w:w="992"/>
        <w:gridCol w:w="1843"/>
        <w:gridCol w:w="708"/>
        <w:gridCol w:w="992"/>
      </w:tblGrid>
      <w:tr w:rsidR="004C430C" w:rsidRPr="004424B1" w14:paraId="05908333" w14:textId="77777777" w:rsidTr="00D82A00">
        <w:tc>
          <w:tcPr>
            <w:tcW w:w="1666" w:type="dxa"/>
            <w:shd w:val="clear" w:color="auto" w:fill="00CCFF"/>
          </w:tcPr>
          <w:p w14:paraId="46134CA9" w14:textId="77777777" w:rsidR="004C430C" w:rsidRPr="00AC01C8" w:rsidRDefault="004C430C" w:rsidP="007B4994">
            <w:pPr>
              <w:pStyle w:val="TableCell"/>
              <w:keepNext/>
              <w:rPr>
                <w:bCs/>
                <w:color w:val="auto"/>
                <w:szCs w:val="18"/>
                <w:rPrChange w:id="29955" w:author="Peter Van Der Plas" w:date="2024-12-27T15:50:00Z" w16du:dateUtc="2024-12-27T14:50:00Z">
                  <w:rPr>
                    <w:color w:val="FFFFFF" w:themeColor="background1"/>
                  </w:rPr>
                </w:rPrChange>
              </w:rPr>
            </w:pPr>
            <w:r w:rsidRPr="00AC01C8">
              <w:rPr>
                <w:bCs/>
                <w:color w:val="auto"/>
                <w:szCs w:val="18"/>
                <w:rPrChange w:id="29956" w:author="Peter Van Der Plas" w:date="2024-12-27T15:50:00Z" w16du:dateUtc="2024-12-27T14:50:00Z">
                  <w:rPr>
                    <w:color w:val="FFFFFF" w:themeColor="background1"/>
                  </w:rPr>
                </w:rPrChange>
              </w:rPr>
              <w:t>Name</w:t>
            </w:r>
          </w:p>
        </w:tc>
        <w:tc>
          <w:tcPr>
            <w:tcW w:w="2976" w:type="dxa"/>
          </w:tcPr>
          <w:p w14:paraId="6D70C808" w14:textId="77777777" w:rsidR="004C430C" w:rsidRPr="00AC01C8" w:rsidRDefault="004C430C" w:rsidP="007B4994">
            <w:pPr>
              <w:pStyle w:val="TableCell"/>
              <w:rPr>
                <w:b/>
                <w:szCs w:val="18"/>
              </w:rPr>
            </w:pPr>
            <w:r w:rsidRPr="00AC01C8">
              <w:rPr>
                <w:b/>
                <w:szCs w:val="18"/>
              </w:rPr>
              <w:t>Plan</w:t>
            </w:r>
          </w:p>
        </w:tc>
        <w:tc>
          <w:tcPr>
            <w:tcW w:w="992" w:type="dxa"/>
            <w:shd w:val="clear" w:color="auto" w:fill="00CCFF"/>
          </w:tcPr>
          <w:p w14:paraId="1AB6D68A" w14:textId="77777777" w:rsidR="004C430C" w:rsidRPr="00AC01C8" w:rsidRDefault="004C430C" w:rsidP="007B4994">
            <w:pPr>
              <w:pStyle w:val="TableCell"/>
              <w:rPr>
                <w:bCs/>
                <w:color w:val="auto"/>
                <w:szCs w:val="18"/>
                <w:rPrChange w:id="29957" w:author="Peter Van Der Plas" w:date="2024-12-27T15:50:00Z" w16du:dateUtc="2024-12-27T14:50:00Z">
                  <w:rPr>
                    <w:b/>
                  </w:rPr>
                </w:rPrChange>
              </w:rPr>
            </w:pPr>
            <w:r w:rsidRPr="00AC01C8">
              <w:rPr>
                <w:bCs/>
                <w:color w:val="auto"/>
                <w:szCs w:val="18"/>
                <w:rPrChange w:id="29958" w:author="Peter Van Der Plas" w:date="2024-12-27T15:50:00Z" w16du:dateUtc="2024-12-27T14:50:00Z">
                  <w:rPr>
                    <w:b/>
                    <w:color w:val="FFFFFF" w:themeColor="background1"/>
                  </w:rPr>
                </w:rPrChange>
              </w:rPr>
              <w:t>Extends</w:t>
            </w:r>
          </w:p>
        </w:tc>
        <w:tc>
          <w:tcPr>
            <w:tcW w:w="1842" w:type="dxa"/>
          </w:tcPr>
          <w:p w14:paraId="73513AE1" w14:textId="77777777" w:rsidR="004C430C" w:rsidRPr="00AC01C8" w:rsidRDefault="004C430C" w:rsidP="007B4994">
            <w:pPr>
              <w:pStyle w:val="TableCell"/>
              <w:rPr>
                <w:b/>
                <w:szCs w:val="18"/>
              </w:rPr>
            </w:pPr>
            <w:proofErr w:type="gramStart"/>
            <w:r w:rsidRPr="00AC01C8">
              <w:rPr>
                <w:szCs w:val="18"/>
              </w:rPr>
              <w:t>MAL::</w:t>
            </w:r>
            <w:proofErr w:type="gramEnd"/>
            <w:r w:rsidRPr="00AC01C8">
              <w:rPr>
                <w:szCs w:val="18"/>
              </w:rPr>
              <w:t>Object</w:t>
            </w:r>
          </w:p>
        </w:tc>
        <w:tc>
          <w:tcPr>
            <w:tcW w:w="708" w:type="dxa"/>
            <w:shd w:val="clear" w:color="auto" w:fill="00CCFF"/>
          </w:tcPr>
          <w:p w14:paraId="0E4CC646" w14:textId="77777777" w:rsidR="004C430C" w:rsidRPr="00AC01C8" w:rsidRDefault="004C430C" w:rsidP="007B4994">
            <w:pPr>
              <w:pStyle w:val="TableCell"/>
              <w:rPr>
                <w:bCs/>
                <w:color w:val="auto"/>
                <w:szCs w:val="18"/>
                <w:rPrChange w:id="29959" w:author="Peter Van Der Plas" w:date="2024-12-27T15:50:00Z" w16du:dateUtc="2024-12-27T14:50:00Z">
                  <w:rPr>
                    <w:b/>
                  </w:rPr>
                </w:rPrChange>
              </w:rPr>
            </w:pPr>
            <w:r w:rsidRPr="00AC01C8">
              <w:rPr>
                <w:bCs/>
                <w:color w:val="auto"/>
                <w:szCs w:val="18"/>
                <w:rPrChange w:id="29960" w:author="Peter Van Der Plas" w:date="2024-12-27T15:50:00Z" w16du:dateUtc="2024-12-27T14:50:00Z">
                  <w:rPr>
                    <w:b/>
                    <w:color w:val="FFFFFF" w:themeColor="background1"/>
                  </w:rPr>
                </w:rPrChange>
              </w:rPr>
              <w:t>SFP</w:t>
            </w:r>
          </w:p>
        </w:tc>
        <w:tc>
          <w:tcPr>
            <w:tcW w:w="992" w:type="dxa"/>
          </w:tcPr>
          <w:p w14:paraId="325F1AB6" w14:textId="77777777" w:rsidR="004C430C" w:rsidRPr="00AC01C8" w:rsidRDefault="004C430C" w:rsidP="007B4994">
            <w:pPr>
              <w:pStyle w:val="TableCell"/>
              <w:jc w:val="right"/>
              <w:rPr>
                <w:szCs w:val="18"/>
              </w:rPr>
            </w:pPr>
            <w:r w:rsidRPr="00AC01C8">
              <w:rPr>
                <w:szCs w:val="18"/>
              </w:rPr>
              <w:t>501</w:t>
            </w:r>
          </w:p>
        </w:tc>
      </w:tr>
    </w:tbl>
    <w:p w14:paraId="1405EF28" w14:textId="77777777" w:rsidR="004C430C" w:rsidRPr="004424B1" w:rsidRDefault="004C430C" w:rsidP="004C430C">
      <w:pPr>
        <w:keepNext/>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06D97AD2" w14:textId="77777777" w:rsidTr="00A94A2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42B48AC7" w14:textId="2FAB299D" w:rsidR="004C430C" w:rsidRPr="004424B1" w:rsidRDefault="004C430C" w:rsidP="000910AB">
            <w:pPr>
              <w:pStyle w:val="TableCell"/>
              <w:spacing w:before="0" w:after="0"/>
            </w:pPr>
            <w:del w:id="29961" w:author="Quinten Van Woerkom" w:date="2024-11-25T14:49:00Z" w16du:dateUtc="2024-11-25T13:49:00Z">
              <w:r w:rsidRPr="004424B1" w:rsidDel="002B0859">
                <w:delText>Attribute</w:delText>
              </w:r>
            </w:del>
            <w:ins w:id="29962" w:author="Quinten Van Woerkom" w:date="2024-11-25T14:49:00Z" w16du:dateUtc="2024-11-25T13:49:00Z">
              <w:r w:rsidR="002B0859">
                <w:t>Field</w:t>
              </w:r>
            </w:ins>
          </w:p>
        </w:tc>
        <w:tc>
          <w:tcPr>
            <w:tcW w:w="1984" w:type="dxa"/>
          </w:tcPr>
          <w:p w14:paraId="233CC571"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D6F4F06"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62378440"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B5545C7" w14:textId="77777777" w:rsidTr="00AE4410">
        <w:trPr>
          <w:cantSplit/>
          <w:trHeight w:val="20"/>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0498F85" w14:textId="77777777" w:rsidR="004C430C" w:rsidRPr="00BE1C3C" w:rsidRDefault="004C430C" w:rsidP="000910AB">
            <w:pPr>
              <w:pStyle w:val="TableCell"/>
              <w:spacing w:before="0" w:after="0"/>
              <w:rPr>
                <w:szCs w:val="18"/>
                <w:u w:val="single"/>
              </w:rPr>
            </w:pPr>
            <w:r w:rsidRPr="00BE1C3C">
              <w:rPr>
                <w:szCs w:val="18"/>
                <w:u w:val="single"/>
              </w:rPr>
              <w:t>identity</w:t>
            </w:r>
          </w:p>
        </w:tc>
        <w:tc>
          <w:tcPr>
            <w:tcW w:w="1984" w:type="dxa"/>
            <w:shd w:val="clear" w:color="auto" w:fill="D9D9D9" w:themeFill="background1" w:themeFillShade="D9"/>
          </w:tcPr>
          <w:p w14:paraId="0113DB3B"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ObjectIdentity</w:t>
            </w:r>
            <w:proofErr w:type="spellEnd"/>
          </w:p>
        </w:tc>
        <w:tc>
          <w:tcPr>
            <w:tcW w:w="992" w:type="dxa"/>
            <w:shd w:val="clear" w:color="auto" w:fill="D9D9D9" w:themeFill="background1" w:themeFillShade="D9"/>
          </w:tcPr>
          <w:p w14:paraId="71CE07D9"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shd w:val="clear" w:color="auto" w:fill="D9D9D9" w:themeFill="background1" w:themeFillShade="D9"/>
          </w:tcPr>
          <w:p w14:paraId="0810107D"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Identity of the Plan, including version.</w:t>
            </w:r>
          </w:p>
        </w:tc>
      </w:tr>
      <w:tr w:rsidR="004C430C" w:rsidRPr="004424B1" w14:paraId="42188CF5"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162D03D" w14:textId="77777777" w:rsidR="004C430C" w:rsidRPr="00BE1C3C" w:rsidRDefault="004C430C" w:rsidP="000910AB">
            <w:pPr>
              <w:pStyle w:val="TableCell"/>
              <w:spacing w:before="0" w:after="0"/>
              <w:rPr>
                <w:szCs w:val="18"/>
                <w:u w:val="single"/>
              </w:rPr>
            </w:pPr>
            <w:proofErr w:type="spellStart"/>
            <w:r w:rsidRPr="00BE1C3C">
              <w:rPr>
                <w:szCs w:val="18"/>
                <w:u w:val="single"/>
              </w:rPr>
              <w:t>isPatchPlan</w:t>
            </w:r>
            <w:proofErr w:type="spellEnd"/>
          </w:p>
        </w:tc>
        <w:tc>
          <w:tcPr>
            <w:tcW w:w="1984" w:type="dxa"/>
          </w:tcPr>
          <w:p w14:paraId="06DB923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3084606E"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17434C0"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Flag indicating if the Plan is a patch plan that only contains details of the changes from the precursor Plan.  A patch plan must have a precursor.  It must also include a single </w:t>
            </w:r>
            <w:proofErr w:type="spellStart"/>
            <w:r w:rsidRPr="004424B1">
              <w:t>PlanRevision</w:t>
            </w:r>
            <w:proofErr w:type="spellEnd"/>
            <w:r w:rsidRPr="004424B1">
              <w:t xml:space="preserve"> relative to the precursor Plan.</w:t>
            </w:r>
          </w:p>
        </w:tc>
      </w:tr>
      <w:tr w:rsidR="004C430C" w:rsidRPr="004424B1" w14:paraId="55B7654C"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2E4595D" w14:textId="77777777" w:rsidR="004C430C" w:rsidRPr="00BE1C3C" w:rsidRDefault="004C430C" w:rsidP="000910AB">
            <w:pPr>
              <w:pStyle w:val="TableCell"/>
              <w:spacing w:before="0" w:after="0"/>
              <w:rPr>
                <w:szCs w:val="18"/>
                <w:u w:val="single"/>
              </w:rPr>
            </w:pPr>
            <w:proofErr w:type="spellStart"/>
            <w:r w:rsidRPr="00BE1C3C">
              <w:rPr>
                <w:szCs w:val="18"/>
                <w:u w:val="single"/>
              </w:rPr>
              <w:t>precursorPlan</w:t>
            </w:r>
            <w:proofErr w:type="spellEnd"/>
          </w:p>
        </w:tc>
        <w:tc>
          <w:tcPr>
            <w:tcW w:w="1984" w:type="dxa"/>
          </w:tcPr>
          <w:p w14:paraId="4D450DC4" w14:textId="0B405BE1"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29963" w:author="Peter Van Der Plas" w:date="2025-01-01T16:07:00Z" w16du:dateUtc="2025-01-01T15:07:00Z">
              <w:r w:rsidRPr="004424B1" w:rsidDel="00885C70">
                <w:br/>
              </w:r>
            </w:del>
            <w:ins w:id="29964" w:author="Peter Van Der Plas" w:date="2025-01-01T16:07:00Z" w16du:dateUtc="2025-01-01T15:07:00Z">
              <w:r w:rsidR="00885C70">
                <w:t xml:space="preserve"> </w:t>
              </w:r>
            </w:ins>
            <w:r w:rsidRPr="004424B1">
              <w:t>&lt;Plan&gt;</w:t>
            </w:r>
          </w:p>
        </w:tc>
        <w:tc>
          <w:tcPr>
            <w:tcW w:w="992" w:type="dxa"/>
          </w:tcPr>
          <w:p w14:paraId="6D2DEEE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632A71A"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Reference to a precursor (or predecessor) Plan from which the changes are detailed in the Plan.  This may be used if there is an iterative re-planning cycle in which successive plans overlap, or where a previous Plan has been updated through re-planning.  If there is no precursor, then the Plan must be a self-standing full plan.</w:t>
            </w:r>
          </w:p>
          <w:p w14:paraId="3041571B"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If the Plan is a Patch Plan, then a precursor plan must be specified.</w:t>
            </w:r>
          </w:p>
        </w:tc>
      </w:tr>
      <w:tr w:rsidR="004C430C" w:rsidRPr="004424B1" w14:paraId="44F33FE5"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7B6012D" w14:textId="77777777" w:rsidR="004C430C" w:rsidRPr="00BE1C3C" w:rsidRDefault="004C430C" w:rsidP="000910AB">
            <w:pPr>
              <w:pStyle w:val="TableCell"/>
              <w:spacing w:before="0" w:after="0"/>
              <w:rPr>
                <w:szCs w:val="18"/>
                <w:u w:val="single"/>
              </w:rPr>
            </w:pPr>
            <w:proofErr w:type="spellStart"/>
            <w:r w:rsidRPr="00BE1C3C">
              <w:rPr>
                <w:szCs w:val="18"/>
                <w:u w:val="single"/>
              </w:rPr>
              <w:t>targetPlan</w:t>
            </w:r>
            <w:proofErr w:type="spellEnd"/>
          </w:p>
        </w:tc>
        <w:tc>
          <w:tcPr>
            <w:tcW w:w="1984" w:type="dxa"/>
          </w:tcPr>
          <w:p w14:paraId="1C58231F"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p>
          <w:p w14:paraId="7C4814D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&lt;Plan&gt;</w:t>
            </w:r>
          </w:p>
        </w:tc>
        <w:tc>
          <w:tcPr>
            <w:tcW w:w="992" w:type="dxa"/>
          </w:tcPr>
          <w:p w14:paraId="74540E89"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7BE91FB"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Applicable only for patch plans, this is a reference to the target Plan.  This target Plan is the result of applying the patch plan to the precursor Plan and is distinct from the identity of the patch plan itself.  Patch plans are not permitted in the context of a planning request.</w:t>
            </w:r>
          </w:p>
        </w:tc>
      </w:tr>
      <w:tr w:rsidR="004C430C" w:rsidRPr="004424B1" w14:paraId="7795EFC1"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2E71BBE" w14:textId="77777777" w:rsidR="004C430C" w:rsidRPr="00BE1C3C" w:rsidRDefault="004C430C" w:rsidP="000910AB">
            <w:pPr>
              <w:pStyle w:val="TableCell"/>
              <w:spacing w:before="0" w:after="0"/>
              <w:rPr>
                <w:szCs w:val="18"/>
                <w:u w:val="single"/>
              </w:rPr>
            </w:pPr>
            <w:r w:rsidRPr="00BE1C3C">
              <w:rPr>
                <w:szCs w:val="18"/>
                <w:u w:val="single"/>
              </w:rPr>
              <w:t>information</w:t>
            </w:r>
          </w:p>
        </w:tc>
        <w:tc>
          <w:tcPr>
            <w:tcW w:w="1984" w:type="dxa"/>
          </w:tcPr>
          <w:p w14:paraId="372022EA"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spellStart"/>
            <w:r w:rsidRPr="004424B1">
              <w:t>PlanInformation</w:t>
            </w:r>
            <w:proofErr w:type="spellEnd"/>
          </w:p>
        </w:tc>
        <w:tc>
          <w:tcPr>
            <w:tcW w:w="992" w:type="dxa"/>
          </w:tcPr>
          <w:p w14:paraId="66E82B2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3CC16DC"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Contains header information relating to the Plan, including its originator and validity period.</w:t>
            </w:r>
          </w:p>
        </w:tc>
      </w:tr>
      <w:tr w:rsidR="004C430C" w:rsidRPr="004424B1" w14:paraId="244A189A"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E1BA670" w14:textId="77777777" w:rsidR="004C430C" w:rsidRPr="00BE1C3C" w:rsidRDefault="004C430C" w:rsidP="000910AB">
            <w:pPr>
              <w:pStyle w:val="TableCell"/>
              <w:spacing w:before="0" w:after="0"/>
              <w:rPr>
                <w:szCs w:val="18"/>
                <w:u w:val="single"/>
              </w:rPr>
            </w:pPr>
            <w:r w:rsidRPr="00BE1C3C">
              <w:rPr>
                <w:szCs w:val="18"/>
                <w:u w:val="single"/>
              </w:rPr>
              <w:t>items</w:t>
            </w:r>
          </w:p>
        </w:tc>
        <w:tc>
          <w:tcPr>
            <w:tcW w:w="1984" w:type="dxa"/>
          </w:tcPr>
          <w:p w14:paraId="15CD031D"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spellStart"/>
            <w:r w:rsidRPr="004424B1">
              <w:t>PlannedItems</w:t>
            </w:r>
            <w:proofErr w:type="spellEnd"/>
          </w:p>
        </w:tc>
        <w:tc>
          <w:tcPr>
            <w:tcW w:w="992" w:type="dxa"/>
          </w:tcPr>
          <w:p w14:paraId="74FD1CA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D40A6C1"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Contains the planned activities and events that constitute the Plan.</w:t>
            </w:r>
          </w:p>
        </w:tc>
      </w:tr>
      <w:tr w:rsidR="004C430C" w:rsidRPr="004424B1" w14:paraId="6933D218"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99E814B" w14:textId="77777777" w:rsidR="004C430C" w:rsidRPr="00BE1C3C" w:rsidRDefault="004C430C" w:rsidP="000910AB">
            <w:pPr>
              <w:pStyle w:val="TableCell"/>
              <w:spacing w:before="0" w:after="0"/>
              <w:rPr>
                <w:szCs w:val="18"/>
                <w:u w:val="single"/>
              </w:rPr>
            </w:pPr>
            <w:r w:rsidRPr="00BE1C3C">
              <w:rPr>
                <w:szCs w:val="18"/>
                <w:u w:val="single"/>
              </w:rPr>
              <w:t>revisions</w:t>
            </w:r>
          </w:p>
        </w:tc>
        <w:tc>
          <w:tcPr>
            <w:tcW w:w="1984" w:type="dxa"/>
          </w:tcPr>
          <w:p w14:paraId="60D300AC" w14:textId="1F47D4B3" w:rsidR="004C430C" w:rsidRPr="004424B1" w:rsidRDefault="000827EF"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ins w:id="29965" w:author="Quinten Van Woerkom" w:date="2024-11-28T16:14:00Z" w16du:dateUtc="2024-11-28T15:14:00Z">
              <w:r>
                <w:t>List</w:t>
              </w:r>
            </w:ins>
            <w:ins w:id="29966" w:author="Peter Van Der Plas" w:date="2025-01-01T16:11:00Z" w16du:dateUtc="2025-01-01T15:11:00Z">
              <w:r w:rsidR="00275E56">
                <w:t xml:space="preserve"> </w:t>
              </w:r>
            </w:ins>
            <w:ins w:id="29967" w:author="Quinten Van Woerkom" w:date="2024-11-28T16:14:00Z" w16du:dateUtc="2024-11-28T15:14:00Z">
              <w:r>
                <w:t>&lt;</w:t>
              </w:r>
              <w:proofErr w:type="spellStart"/>
              <w:r>
                <w:t>PlanRevision</w:t>
              </w:r>
              <w:proofErr w:type="spellEnd"/>
              <w:r>
                <w:t>&gt;</w:t>
              </w:r>
            </w:ins>
            <w:del w:id="29968" w:author="Quinten Van Woerkom" w:date="2024-11-28T16:14:00Z" w16du:dateUtc="2024-11-28T15:14:00Z">
              <w:r w:rsidR="004C430C" w:rsidRPr="004424B1" w:rsidDel="000827EF">
                <w:delText>PlanRevisions</w:delText>
              </w:r>
            </w:del>
          </w:p>
        </w:tc>
        <w:tc>
          <w:tcPr>
            <w:tcW w:w="992" w:type="dxa"/>
          </w:tcPr>
          <w:p w14:paraId="19CDABF1"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5AAA31B" w14:textId="5C82FFBD" w:rsidR="004C430C"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ins w:id="29969" w:author="Quinten Van Woerkom" w:date="2024-11-28T16:13:00Z" w16du:dateUtc="2024-11-28T15:13:00Z"/>
              </w:rPr>
            </w:pPr>
            <w:r w:rsidRPr="004424B1">
              <w:t xml:space="preserve">Details the changes between this Plan and other Plans (or other versions of the same Plan), usually the precursor Plan.  </w:t>
            </w:r>
            <w:commentRangeStart w:id="29970"/>
            <w:r w:rsidRPr="004424B1">
              <w:t xml:space="preserve">Optional, but must </w:t>
            </w:r>
            <w:del w:id="29971" w:author="Quinten Van Woerkom" w:date="2024-11-28T16:13:00Z" w16du:dateUtc="2024-11-28T15:13:00Z">
              <w:r w:rsidRPr="004424B1" w:rsidDel="00905324">
                <w:delText>be present</w:delText>
              </w:r>
            </w:del>
            <w:ins w:id="29972" w:author="Quinten Van Woerkom" w:date="2024-11-28T16:13:00Z" w16du:dateUtc="2024-11-28T15:13:00Z">
              <w:r w:rsidR="00905324">
                <w:t>contain at least one element</w:t>
              </w:r>
            </w:ins>
            <w:r w:rsidRPr="004424B1">
              <w:t xml:space="preserve"> in a patch plan.</w:t>
            </w:r>
          </w:p>
          <w:p w14:paraId="0249EDC8" w14:textId="550F381B" w:rsidR="00905324" w:rsidRPr="004424B1" w:rsidRDefault="00387C3B"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ins w:id="29973" w:author="Quinten Van Woerkom" w:date="2024-11-28T16:33:00Z" w16du:dateUtc="2024-11-28T15:33:00Z">
              <w:r>
                <w:t>Multiple revisio</w:t>
              </w:r>
            </w:ins>
            <w:ins w:id="29974" w:author="Peter Van Der Plas" w:date="2025-01-01T15:48:00Z" w16du:dateUtc="2025-01-01T14:48:00Z">
              <w:r w:rsidR="008A3FBD">
                <w:t>n</w:t>
              </w:r>
            </w:ins>
            <w:ins w:id="29975" w:author="Quinten Van Woerkom" w:date="2024-11-28T16:33:00Z" w16du:dateUtc="2024-11-28T15:33:00Z">
              <w:r>
                <w:t>s may be included</w:t>
              </w:r>
            </w:ins>
            <w:ins w:id="29976" w:author="Quinten Van Woerkom" w:date="2024-11-28T16:13:00Z" w16du:dateUtc="2024-11-28T15:13:00Z">
              <w:r w:rsidR="00905324">
                <w:t xml:space="preserve">, </w:t>
              </w:r>
              <w:r w:rsidR="00905324" w:rsidRPr="00905324">
                <w:t>documenting the differences with any other version of a Plan.  This can be used to provide a change history for successive versions of the same Plan, or to document the differences between alternate Plans.</w:t>
              </w:r>
            </w:ins>
            <w:commentRangeEnd w:id="29970"/>
            <w:ins w:id="29977" w:author="Quinten Van Woerkom" w:date="2024-11-28T16:33:00Z" w16du:dateUtc="2024-11-28T15:33:00Z">
              <w:r>
                <w:rPr>
                  <w:rStyle w:val="CommentReference"/>
                  <w:rFonts w:cs="Times New Roman"/>
                  <w:lang w:val="en-US" w:eastAsia="en-US"/>
                </w:rPr>
                <w:commentReference w:id="29970"/>
              </w:r>
            </w:ins>
          </w:p>
        </w:tc>
      </w:tr>
      <w:tr w:rsidR="004C430C" w:rsidRPr="004424B1" w14:paraId="47C9D28B"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40FC4A8" w14:textId="77777777" w:rsidR="004C430C" w:rsidRPr="00BE1C3C" w:rsidRDefault="004C430C" w:rsidP="000910AB">
            <w:pPr>
              <w:pStyle w:val="TableCell"/>
              <w:spacing w:before="0" w:after="0"/>
              <w:rPr>
                <w:szCs w:val="18"/>
                <w:u w:val="single"/>
              </w:rPr>
            </w:pPr>
            <w:commentRangeStart w:id="29978"/>
            <w:r w:rsidRPr="00BE1C3C">
              <w:rPr>
                <w:szCs w:val="18"/>
                <w:u w:val="single"/>
              </w:rPr>
              <w:t>resources</w:t>
            </w:r>
          </w:p>
        </w:tc>
        <w:tc>
          <w:tcPr>
            <w:tcW w:w="1984" w:type="dxa"/>
          </w:tcPr>
          <w:p w14:paraId="6BF814A8" w14:textId="147F68AE"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del w:id="29979" w:author="Quinten Van Woerkom" w:date="2024-11-28T16:36:00Z" w16du:dateUtc="2024-11-28T15:36:00Z">
              <w:r w:rsidRPr="004424B1" w:rsidDel="002846A3">
                <w:delText>PlanResources</w:delText>
              </w:r>
            </w:del>
            <w:ins w:id="29980" w:author="Quinten Van Woerkom" w:date="2024-11-28T16:36:00Z" w16du:dateUtc="2024-11-28T15:36:00Z">
              <w:r w:rsidR="002846A3">
                <w:t>List</w:t>
              </w:r>
            </w:ins>
            <w:ins w:id="29981" w:author="Peter Van Der Plas" w:date="2025-01-01T16:11:00Z" w16du:dateUtc="2025-01-01T15:11:00Z">
              <w:r w:rsidR="00275E56">
                <w:t xml:space="preserve"> </w:t>
              </w:r>
            </w:ins>
            <w:ins w:id="29982" w:author="Quinten Van Woerkom" w:date="2024-11-28T16:36:00Z" w16du:dateUtc="2024-11-28T15:36:00Z">
              <w:r w:rsidR="002846A3">
                <w:t>&lt;</w:t>
              </w:r>
              <w:proofErr w:type="spellStart"/>
              <w:r w:rsidR="002846A3">
                <w:t>ResourceProfile</w:t>
              </w:r>
            </w:ins>
            <w:proofErr w:type="spellEnd"/>
            <w:ins w:id="29983" w:author="Quinten Van Woerkom" w:date="2024-11-28T16:37:00Z" w16du:dateUtc="2024-11-28T15:37:00Z">
              <w:r w:rsidR="002846A3">
                <w:t>&gt;</w:t>
              </w:r>
            </w:ins>
          </w:p>
        </w:tc>
        <w:tc>
          <w:tcPr>
            <w:tcW w:w="992" w:type="dxa"/>
          </w:tcPr>
          <w:p w14:paraId="273D50A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64B74B9" w14:textId="2E963B56" w:rsidR="002846A3" w:rsidRPr="004424B1" w:rsidRDefault="004C430C" w:rsidP="002846A3">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Optional.  </w:t>
            </w:r>
            <w:del w:id="29984" w:author="Quinten Van Woerkom" w:date="2024-11-28T16:37:00Z" w16du:dateUtc="2024-11-28T15:37:00Z">
              <w:r w:rsidRPr="004424B1" w:rsidDel="002846A3">
                <w:delText>Contains resource profiles for planning resources covering the period of the Plan.</w:delText>
              </w:r>
            </w:del>
            <w:ins w:id="29985" w:author="Quinten Van Woerkom" w:date="2024-11-28T16:37:00Z" w16du:dateUtc="2024-11-28T15:37:00Z">
              <w:r w:rsidR="002846A3">
                <w:t xml:space="preserve">If present, must contain one </w:t>
              </w:r>
              <w:proofErr w:type="spellStart"/>
              <w:r w:rsidR="002846A3">
                <w:t>ResourceProfile</w:t>
              </w:r>
              <w:proofErr w:type="spellEnd"/>
              <w:r w:rsidR="002846A3">
                <w:t xml:space="preserve"> per planning re</w:t>
              </w:r>
            </w:ins>
            <w:ins w:id="29986" w:author="Quinten Van Woerkom" w:date="2024-11-28T16:38:00Z" w16du:dateUtc="2024-11-28T15:38:00Z">
              <w:r w:rsidR="002846A3">
                <w:t>source</w:t>
              </w:r>
            </w:ins>
            <w:ins w:id="29987" w:author="Quinten Van Woerkom" w:date="2024-11-28T16:40:00Z" w16du:dateUtc="2024-11-28T15:40:00Z">
              <w:r w:rsidR="002846A3">
                <w:t xml:space="preserve">. These profiles shall provide the projected evolution of the value of a planning resource, or its initial </w:t>
              </w:r>
            </w:ins>
            <w:ins w:id="29988" w:author="Quinten Van Woerkom" w:date="2024-11-28T16:41:00Z" w16du:dateUtc="2024-11-28T15:41:00Z">
              <w:r w:rsidR="002846A3">
                <w:t>value at the start of the Plan. Which approach is used is a deployment choice.</w:t>
              </w:r>
            </w:ins>
            <w:commentRangeEnd w:id="29978"/>
            <w:ins w:id="29989" w:author="Quinten Van Woerkom" w:date="2024-11-28T16:51:00Z" w16du:dateUtc="2024-11-28T15:51:00Z">
              <w:r w:rsidR="009A1449">
                <w:rPr>
                  <w:rStyle w:val="CommentReference"/>
                  <w:rFonts w:cs="Times New Roman"/>
                  <w:lang w:val="en-US" w:eastAsia="en-US"/>
                </w:rPr>
                <w:commentReference w:id="29978"/>
              </w:r>
            </w:ins>
          </w:p>
        </w:tc>
      </w:tr>
      <w:tr w:rsidR="004C430C" w:rsidRPr="004424B1" w14:paraId="438AD484"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49F09B8" w14:textId="77777777" w:rsidR="004C430C" w:rsidRPr="00BE1C3C" w:rsidRDefault="004C430C" w:rsidP="000910AB">
            <w:pPr>
              <w:pStyle w:val="TableCell"/>
              <w:spacing w:before="0" w:after="0"/>
              <w:rPr>
                <w:szCs w:val="18"/>
              </w:rPr>
            </w:pPr>
            <w:proofErr w:type="spellStart"/>
            <w:r w:rsidRPr="00BE1C3C">
              <w:rPr>
                <w:szCs w:val="18"/>
              </w:rPr>
              <w:t>isAlternate</w:t>
            </w:r>
            <w:proofErr w:type="spellEnd"/>
          </w:p>
        </w:tc>
        <w:tc>
          <w:tcPr>
            <w:tcW w:w="1984" w:type="dxa"/>
          </w:tcPr>
          <w:p w14:paraId="0444AEEA"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59F6FD0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355F452"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Flag indicating if the Plan has currently been released as an Operational or Alternate plan.</w:t>
            </w:r>
          </w:p>
        </w:tc>
      </w:tr>
      <w:tr w:rsidR="004C430C" w:rsidRPr="004424B1" w14:paraId="0B34D7CD"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007A6FE" w14:textId="77777777" w:rsidR="004C430C" w:rsidRPr="00BE1C3C" w:rsidRDefault="004C430C" w:rsidP="000910AB">
            <w:pPr>
              <w:pStyle w:val="TableCell"/>
              <w:spacing w:before="0" w:after="0"/>
              <w:rPr>
                <w:szCs w:val="18"/>
              </w:rPr>
            </w:pPr>
            <w:r w:rsidRPr="00BE1C3C">
              <w:rPr>
                <w:szCs w:val="18"/>
              </w:rPr>
              <w:t>status</w:t>
            </w:r>
          </w:p>
        </w:tc>
        <w:tc>
          <w:tcPr>
            <w:tcW w:w="1984" w:type="dxa"/>
          </w:tcPr>
          <w:p w14:paraId="009E2C5A"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spellStart"/>
            <w:r w:rsidRPr="004424B1">
              <w:t>PlanStatusEnum</w:t>
            </w:r>
            <w:proofErr w:type="spellEnd"/>
          </w:p>
        </w:tc>
        <w:tc>
          <w:tcPr>
            <w:tcW w:w="992" w:type="dxa"/>
          </w:tcPr>
          <w:p w14:paraId="4F18368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EF013CF"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Current status of the Plan.</w:t>
            </w:r>
          </w:p>
        </w:tc>
      </w:tr>
      <w:tr w:rsidR="004C430C" w:rsidRPr="004424B1" w14:paraId="0203D34A"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54780A9" w14:textId="77777777" w:rsidR="004C430C" w:rsidRPr="00BE1C3C" w:rsidRDefault="004C430C" w:rsidP="000910AB">
            <w:pPr>
              <w:pStyle w:val="TableCell"/>
              <w:spacing w:before="0" w:after="0"/>
              <w:rPr>
                <w:szCs w:val="18"/>
              </w:rPr>
            </w:pPr>
            <w:proofErr w:type="spellStart"/>
            <w:r w:rsidRPr="00BE1C3C">
              <w:rPr>
                <w:szCs w:val="18"/>
              </w:rPr>
              <w:t>statusInfo</w:t>
            </w:r>
            <w:proofErr w:type="spellEnd"/>
          </w:p>
        </w:tc>
        <w:tc>
          <w:tcPr>
            <w:tcW w:w="1984" w:type="dxa"/>
          </w:tcPr>
          <w:p w14:paraId="231F74D1"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08D129DB"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B3F6550"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Supplementary information for a Plan in the Terminated state.  This is customizable, but if the following conditions exist then the specified text shall be used:</w:t>
            </w:r>
          </w:p>
          <w:p w14:paraId="2A1E9517" w14:textId="0B2250EA"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Completed (nominal)</w:t>
            </w:r>
            <w:ins w:id="29990" w:author="Peter Van Der Plas" w:date="2024-12-28T18:44:00Z" w16du:dateUtc="2024-12-28T17:44:00Z">
              <w:r w:rsidR="00AA795E">
                <w:t>;</w:t>
              </w:r>
            </w:ins>
          </w:p>
          <w:p w14:paraId="724A63D3" w14:textId="343F7BE2"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Superseded (by a successor Plan)</w:t>
            </w:r>
            <w:ins w:id="29991" w:author="Peter Van Der Plas" w:date="2024-12-28T18:44:00Z" w16du:dateUtc="2024-12-28T17:44:00Z">
              <w:r w:rsidR="00AA795E">
                <w:t>;</w:t>
              </w:r>
            </w:ins>
          </w:p>
          <w:p w14:paraId="2AE49901" w14:textId="7FDF058B"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Revoked</w:t>
            </w:r>
            <w:ins w:id="29992" w:author="Peter Van Der Plas" w:date="2024-12-28T18:44:00Z" w16du:dateUtc="2024-12-28T17:44:00Z">
              <w:r w:rsidR="00AA795E">
                <w:t>;</w:t>
              </w:r>
            </w:ins>
          </w:p>
          <w:p w14:paraId="1ECE7EE0" w14:textId="499D62E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Cancelled (deactivated after start of execution)</w:t>
            </w:r>
            <w:ins w:id="29993" w:author="Peter Van Der Plas" w:date="2024-12-28T18:44:00Z" w16du:dateUtc="2024-12-28T17:44:00Z">
              <w:r w:rsidR="00AA795E">
                <w:t>;</w:t>
              </w:r>
            </w:ins>
          </w:p>
          <w:p w14:paraId="72E62419" w14:textId="0418D14F"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Expired</w:t>
            </w:r>
            <w:ins w:id="29994" w:author="Peter Van Der Plas" w:date="2024-12-28T18:44:00Z" w16du:dateUtc="2024-12-28T17:44:00Z">
              <w:r w:rsidR="00AA795E">
                <w:t>.</w:t>
              </w:r>
            </w:ins>
          </w:p>
        </w:tc>
      </w:tr>
    </w:tbl>
    <w:p w14:paraId="4E4C3610" w14:textId="76C018B0" w:rsidR="004C430C" w:rsidRPr="004424B1" w:rsidDel="00FD7FCE" w:rsidRDefault="004C430C" w:rsidP="004C430C">
      <w:pPr>
        <w:pStyle w:val="Heading5"/>
        <w:spacing w:before="480"/>
        <w:rPr>
          <w:del w:id="29995" w:author="Quinten Van Woerkom" w:date="2024-12-18T15:26:00Z" w16du:dateUtc="2024-12-18T14:26:00Z"/>
          <w:lang w:val="en-GB"/>
        </w:rPr>
      </w:pPr>
      <w:commentRangeStart w:id="29996"/>
      <w:del w:id="29997" w:author="Quinten Van Woerkom" w:date="2024-12-18T15:26:00Z" w16du:dateUtc="2024-12-18T14:26:00Z">
        <w:r w:rsidRPr="004424B1" w:rsidDel="00FD7FCE">
          <w:rPr>
            <w:lang w:val="en-GB"/>
          </w:rPr>
          <w:delText>Plan Information</w:delText>
        </w:r>
      </w:del>
    </w:p>
    <w:p w14:paraId="4EA9BDA7" w14:textId="77777777" w:rsidR="005B6A02" w:rsidRPr="004424B1" w:rsidRDefault="005B6A02" w:rsidP="005B6A02">
      <w:pPr>
        <w:pStyle w:val="Heading4"/>
        <w:spacing w:before="480" w:after="240"/>
        <w:rPr>
          <w:ins w:id="29998" w:author="Peter Van Der Plas" w:date="2024-12-28T18:09:00Z" w16du:dateUtc="2024-12-28T17:09:00Z"/>
          <w:lang w:val="en-GB"/>
        </w:rPr>
      </w:pPr>
      <w:bookmarkStart w:id="29999" w:name="_Ref186642657"/>
      <w:ins w:id="30000" w:author="Peter Van Der Plas" w:date="2024-12-28T18:09:00Z" w16du:dateUtc="2024-12-28T17:09:00Z">
        <w:r w:rsidRPr="004424B1">
          <w:rPr>
            <w:lang w:val="en-GB"/>
          </w:rPr>
          <w:t>Plan Status</w:t>
        </w:r>
      </w:ins>
      <w:commentRangeEnd w:id="29996"/>
      <w:ins w:id="30001" w:author="Peter Van Der Plas" w:date="2024-12-28T18:12:00Z" w16du:dateUtc="2024-12-28T17:12:00Z">
        <w:r>
          <w:rPr>
            <w:rStyle w:val="CommentReference"/>
            <w:b w:val="0"/>
          </w:rPr>
          <w:commentReference w:id="29996"/>
        </w:r>
      </w:ins>
      <w:bookmarkEnd w:id="29999"/>
    </w:p>
    <w:p w14:paraId="60DD93C5" w14:textId="77777777" w:rsidR="005B6A02" w:rsidRDefault="005B6A02" w:rsidP="005B6A02">
      <w:pPr>
        <w:pStyle w:val="Heading5"/>
        <w:rPr>
          <w:ins w:id="30002" w:author="Peter Van Der Plas" w:date="2024-12-28T18:09:00Z" w16du:dateUtc="2024-12-28T17:09:00Z"/>
        </w:rPr>
      </w:pPr>
      <w:ins w:id="30003" w:author="Peter Van Der Plas" w:date="2024-12-28T18:09:00Z" w16du:dateUtc="2024-12-28T17:09:00Z">
        <w:r>
          <w:t xml:space="preserve">Data Type: </w:t>
        </w:r>
        <w:proofErr w:type="spellStart"/>
        <w:r w:rsidRPr="004424B1">
          <w:t>PlanStatusEnum</w:t>
        </w:r>
        <w:proofErr w:type="spellEnd"/>
      </w:ins>
    </w:p>
    <w:p w14:paraId="2F7AE02F" w14:textId="77777777" w:rsidR="005B6A02" w:rsidRPr="000006B5" w:rsidRDefault="005B6A02" w:rsidP="005B6A02">
      <w:pPr>
        <w:pStyle w:val="Heading6"/>
        <w:rPr>
          <w:ins w:id="30004" w:author="Peter Van Der Plas" w:date="2024-12-28T18:09:00Z" w16du:dateUtc="2024-12-28T17:09:00Z"/>
        </w:rPr>
      </w:pPr>
      <w:ins w:id="30005" w:author="Peter Van Der Plas" w:date="2024-12-28T18:09:00Z" w16du:dateUtc="2024-12-28T17:09:00Z">
        <w:r>
          <w:t>Overview</w:t>
        </w:r>
      </w:ins>
    </w:p>
    <w:p w14:paraId="17F728F8" w14:textId="77777777" w:rsidR="005B6A02" w:rsidRDefault="005B6A02" w:rsidP="005B6A02">
      <w:pPr>
        <w:rPr>
          <w:ins w:id="30006" w:author="Peter Van Der Plas" w:date="2024-12-28T18:09:00Z" w16du:dateUtc="2024-12-28T17:09:00Z"/>
          <w:lang w:val="en-GB"/>
        </w:rPr>
      </w:pPr>
      <w:proofErr w:type="spellStart"/>
      <w:ins w:id="30007" w:author="Peter Van Der Plas" w:date="2024-12-28T18:09:00Z" w16du:dateUtc="2024-12-28T17:09:00Z">
        <w:r>
          <w:rPr>
            <w:lang w:val="en-GB"/>
          </w:rPr>
          <w:t>PlanStatusEnum</w:t>
        </w:r>
        <w:proofErr w:type="spellEnd"/>
        <w:r>
          <w:rPr>
            <w:lang w:val="en-GB"/>
          </w:rPr>
          <w:t xml:space="preserve"> represents the status of a given Plan object. </w:t>
        </w:r>
      </w:ins>
    </w:p>
    <w:p w14:paraId="7FEB66EA" w14:textId="77777777" w:rsidR="005B6A02" w:rsidRPr="000006B5" w:rsidRDefault="005B6A02" w:rsidP="005B6A02">
      <w:pPr>
        <w:pStyle w:val="Heading6"/>
        <w:spacing w:before="480" w:after="240"/>
        <w:rPr>
          <w:ins w:id="30008" w:author="Peter Van Der Plas" w:date="2024-12-28T18:09:00Z" w16du:dateUtc="2024-12-28T17:09:00Z"/>
          <w:lang w:val="en-GB"/>
        </w:rPr>
      </w:pPr>
      <w:ins w:id="30009" w:author="Peter Van Der Plas" w:date="2024-12-28T18:09:00Z" w16du:dateUtc="2024-12-28T17:09:00Z">
        <w:r>
          <w:rPr>
            <w:lang w:val="en-GB"/>
          </w:rPr>
          <w:t>Definition</w:t>
        </w:r>
      </w:ins>
    </w:p>
    <w:tbl>
      <w:tblPr>
        <w:tblStyle w:val="RBTable"/>
        <w:tblW w:w="9185" w:type="dxa"/>
        <w:tblLayout w:type="fixed"/>
        <w:tblLook w:val="0400" w:firstRow="0" w:lastRow="0" w:firstColumn="0" w:lastColumn="0" w:noHBand="0" w:noVBand="1"/>
        <w:tblCaption w:val="DSE PlanStatusEnum E1"/>
      </w:tblPr>
      <w:tblGrid>
        <w:gridCol w:w="1809"/>
        <w:gridCol w:w="5674"/>
        <w:gridCol w:w="709"/>
        <w:gridCol w:w="993"/>
      </w:tblGrid>
      <w:tr w:rsidR="005B6A02" w:rsidRPr="004424B1" w14:paraId="5B52A93A" w14:textId="77777777" w:rsidTr="00E94759">
        <w:trPr>
          <w:ins w:id="30010" w:author="Peter Van Der Plas" w:date="2024-12-28T18:09:00Z"/>
        </w:trPr>
        <w:tc>
          <w:tcPr>
            <w:tcW w:w="1808" w:type="dxa"/>
            <w:shd w:val="clear" w:color="auto" w:fill="00CCFF"/>
          </w:tcPr>
          <w:p w14:paraId="04D82163" w14:textId="77777777" w:rsidR="005B6A02" w:rsidRPr="00E94759" w:rsidRDefault="005B6A02" w:rsidP="00E94759">
            <w:pPr>
              <w:pStyle w:val="TableCell"/>
              <w:rPr>
                <w:ins w:id="30011" w:author="Peter Van Der Plas" w:date="2024-12-28T18:09:00Z" w16du:dateUtc="2024-12-28T17:09:00Z"/>
                <w:bCs/>
                <w:color w:val="auto"/>
                <w:szCs w:val="18"/>
              </w:rPr>
            </w:pPr>
            <w:ins w:id="30012" w:author="Peter Van Der Plas" w:date="2024-12-28T18:09:00Z" w16du:dateUtc="2024-12-28T17:09:00Z">
              <w:r w:rsidRPr="00E94759">
                <w:rPr>
                  <w:bCs/>
                  <w:color w:val="auto"/>
                  <w:szCs w:val="18"/>
                </w:rPr>
                <w:t>Name</w:t>
              </w:r>
            </w:ins>
          </w:p>
        </w:tc>
        <w:tc>
          <w:tcPr>
            <w:tcW w:w="5669" w:type="dxa"/>
          </w:tcPr>
          <w:p w14:paraId="72858889" w14:textId="77777777" w:rsidR="005B6A02" w:rsidRPr="00367998" w:rsidRDefault="005B6A02" w:rsidP="00E94759">
            <w:pPr>
              <w:pStyle w:val="TableCell"/>
              <w:rPr>
                <w:ins w:id="30013" w:author="Peter Van Der Plas" w:date="2024-12-28T18:09:00Z" w16du:dateUtc="2024-12-28T17:09:00Z"/>
                <w:b/>
                <w:szCs w:val="18"/>
              </w:rPr>
            </w:pPr>
            <w:proofErr w:type="spellStart"/>
            <w:ins w:id="30014" w:author="Peter Van Der Plas" w:date="2024-12-28T18:09:00Z" w16du:dateUtc="2024-12-28T17:09:00Z">
              <w:r w:rsidRPr="00367998">
                <w:rPr>
                  <w:b/>
                  <w:szCs w:val="18"/>
                </w:rPr>
                <w:t>PlanStatusEnum</w:t>
              </w:r>
              <w:proofErr w:type="spellEnd"/>
            </w:ins>
          </w:p>
        </w:tc>
        <w:tc>
          <w:tcPr>
            <w:tcW w:w="708" w:type="dxa"/>
            <w:shd w:val="clear" w:color="auto" w:fill="00CCFF"/>
          </w:tcPr>
          <w:p w14:paraId="07D3EB1B" w14:textId="77777777" w:rsidR="005B6A02" w:rsidRPr="00E94759" w:rsidRDefault="005B6A02" w:rsidP="00E94759">
            <w:pPr>
              <w:pStyle w:val="TableCell"/>
              <w:rPr>
                <w:ins w:id="30015" w:author="Peter Van Der Plas" w:date="2024-12-28T18:09:00Z" w16du:dateUtc="2024-12-28T17:09:00Z"/>
                <w:bCs/>
                <w:color w:val="auto"/>
                <w:szCs w:val="18"/>
              </w:rPr>
            </w:pPr>
            <w:ins w:id="30016" w:author="Peter Van Der Plas" w:date="2024-12-28T18:09:00Z" w16du:dateUtc="2024-12-28T17:09:00Z">
              <w:r w:rsidRPr="00E94759">
                <w:rPr>
                  <w:bCs/>
                  <w:color w:val="auto"/>
                  <w:szCs w:val="18"/>
                </w:rPr>
                <w:t>SFP</w:t>
              </w:r>
            </w:ins>
          </w:p>
        </w:tc>
        <w:tc>
          <w:tcPr>
            <w:tcW w:w="992" w:type="dxa"/>
          </w:tcPr>
          <w:p w14:paraId="67EF1DAF" w14:textId="15D22224" w:rsidR="005B6A02" w:rsidRPr="00367998" w:rsidRDefault="005B6A02" w:rsidP="00E94759">
            <w:pPr>
              <w:pStyle w:val="TableCell"/>
              <w:jc w:val="right"/>
              <w:rPr>
                <w:ins w:id="30017" w:author="Peter Van Der Plas" w:date="2024-12-28T18:09:00Z" w16du:dateUtc="2024-12-28T17:09:00Z"/>
                <w:szCs w:val="18"/>
              </w:rPr>
            </w:pPr>
            <w:commentRangeStart w:id="30018"/>
            <w:ins w:id="30019" w:author="Peter Van Der Plas" w:date="2024-12-28T18:11:00Z" w16du:dateUtc="2024-12-28T17:11:00Z">
              <w:r>
                <w:rPr>
                  <w:szCs w:val="18"/>
                </w:rPr>
                <w:t>502</w:t>
              </w:r>
              <w:commentRangeEnd w:id="30018"/>
              <w:r>
                <w:rPr>
                  <w:rStyle w:val="CommentReference"/>
                  <w:rFonts w:ascii="Times New Roman" w:hAnsi="Times New Roman" w:cs="Times New Roman"/>
                  <w:color w:val="auto"/>
                  <w:lang w:val="en-US" w:eastAsia="en-US"/>
                </w:rPr>
                <w:commentReference w:id="30018"/>
              </w:r>
            </w:ins>
          </w:p>
        </w:tc>
      </w:tr>
    </w:tbl>
    <w:p w14:paraId="0D32EA11" w14:textId="77777777" w:rsidR="005B6A02" w:rsidRPr="004424B1" w:rsidRDefault="005B6A02" w:rsidP="005B6A02">
      <w:pPr>
        <w:spacing w:before="0" w:line="240" w:lineRule="auto"/>
        <w:rPr>
          <w:ins w:id="30020" w:author="Peter Van Der Plas" w:date="2024-12-28T18:09:00Z" w16du:dateUtc="2024-12-28T17:09:00Z"/>
          <w:sz w:val="2"/>
          <w:szCs w:val="2"/>
          <w:lang w:val="en-GB"/>
        </w:rPr>
      </w:pPr>
    </w:p>
    <w:tbl>
      <w:tblPr>
        <w:tblStyle w:val="RBTable"/>
        <w:tblW w:w="0" w:type="auto"/>
        <w:tblLayout w:type="fixed"/>
        <w:tblLook w:val="04A0" w:firstRow="1" w:lastRow="0" w:firstColumn="1" w:lastColumn="0" w:noHBand="0" w:noVBand="1"/>
      </w:tblPr>
      <w:tblGrid>
        <w:gridCol w:w="1809"/>
        <w:gridCol w:w="1134"/>
        <w:gridCol w:w="6236"/>
      </w:tblGrid>
      <w:tr w:rsidR="005B6A02" w:rsidRPr="004424B1" w14:paraId="2A122C03" w14:textId="77777777" w:rsidTr="00E94759">
        <w:trPr>
          <w:cnfStyle w:val="100000000000" w:firstRow="1" w:lastRow="0" w:firstColumn="0" w:lastColumn="0" w:oddVBand="0" w:evenVBand="0" w:oddHBand="0" w:evenHBand="0" w:firstRowFirstColumn="0" w:firstRowLastColumn="0" w:lastRowFirstColumn="0" w:lastRowLastColumn="0"/>
          <w:tblHeader/>
          <w:ins w:id="30021" w:author="Peter Van Der Plas" w:date="2024-12-28T18:09:00Z"/>
        </w:trPr>
        <w:tc>
          <w:tcPr>
            <w:cnfStyle w:val="001000000000" w:firstRow="0" w:lastRow="0" w:firstColumn="1" w:lastColumn="0" w:oddVBand="0" w:evenVBand="0" w:oddHBand="0" w:evenHBand="0" w:firstRowFirstColumn="0" w:firstRowLastColumn="0" w:lastRowFirstColumn="0" w:lastRowLastColumn="0"/>
            <w:tcW w:w="1809" w:type="dxa"/>
          </w:tcPr>
          <w:p w14:paraId="754A5967" w14:textId="77777777" w:rsidR="005B6A02" w:rsidRPr="004424B1" w:rsidRDefault="005B6A02" w:rsidP="00E94759">
            <w:pPr>
              <w:pStyle w:val="TableCell"/>
              <w:rPr>
                <w:ins w:id="30022" w:author="Peter Van Der Plas" w:date="2024-12-28T18:09:00Z" w16du:dateUtc="2024-12-28T17:09:00Z"/>
              </w:rPr>
            </w:pPr>
            <w:ins w:id="30023" w:author="Peter Van Der Plas" w:date="2024-12-28T18:09:00Z" w16du:dateUtc="2024-12-28T17:09:00Z">
              <w:r w:rsidRPr="004424B1">
                <w:t>Status</w:t>
              </w:r>
            </w:ins>
          </w:p>
        </w:tc>
        <w:tc>
          <w:tcPr>
            <w:tcW w:w="1134" w:type="dxa"/>
          </w:tcPr>
          <w:p w14:paraId="4054AC58" w14:textId="77777777" w:rsidR="005B6A02" w:rsidRPr="004424B1" w:rsidRDefault="005B6A02" w:rsidP="00E94759">
            <w:pPr>
              <w:pStyle w:val="TableCell"/>
              <w:jc w:val="center"/>
              <w:cnfStyle w:val="100000000000" w:firstRow="1" w:lastRow="0" w:firstColumn="0" w:lastColumn="0" w:oddVBand="0" w:evenVBand="0" w:oddHBand="0" w:evenHBand="0" w:firstRowFirstColumn="0" w:firstRowLastColumn="0" w:lastRowFirstColumn="0" w:lastRowLastColumn="0"/>
              <w:rPr>
                <w:ins w:id="30024" w:author="Peter Van Der Plas" w:date="2024-12-28T18:09:00Z" w16du:dateUtc="2024-12-28T17:09:00Z"/>
              </w:rPr>
            </w:pPr>
            <w:ins w:id="30025" w:author="Peter Van Der Plas" w:date="2024-12-28T18:09:00Z" w16du:dateUtc="2024-12-28T17:09:00Z">
              <w:r w:rsidRPr="004424B1">
                <w:t>Value</w:t>
              </w:r>
            </w:ins>
          </w:p>
        </w:tc>
        <w:tc>
          <w:tcPr>
            <w:tcW w:w="6236" w:type="dxa"/>
          </w:tcPr>
          <w:p w14:paraId="0B64836A" w14:textId="77777777" w:rsidR="005B6A02" w:rsidRPr="004424B1" w:rsidRDefault="005B6A02" w:rsidP="00E94759">
            <w:pPr>
              <w:pStyle w:val="TableCell"/>
              <w:cnfStyle w:val="100000000000" w:firstRow="1" w:lastRow="0" w:firstColumn="0" w:lastColumn="0" w:oddVBand="0" w:evenVBand="0" w:oddHBand="0" w:evenHBand="0" w:firstRowFirstColumn="0" w:firstRowLastColumn="0" w:lastRowFirstColumn="0" w:lastRowLastColumn="0"/>
              <w:rPr>
                <w:ins w:id="30026" w:author="Peter Van Der Plas" w:date="2024-12-28T18:09:00Z" w16du:dateUtc="2024-12-28T17:09:00Z"/>
              </w:rPr>
            </w:pPr>
            <w:ins w:id="30027" w:author="Peter Van Der Plas" w:date="2024-12-28T18:09:00Z" w16du:dateUtc="2024-12-28T17:09:00Z">
              <w:r w:rsidRPr="004424B1">
                <w:t>Description</w:t>
              </w:r>
            </w:ins>
          </w:p>
        </w:tc>
      </w:tr>
      <w:tr w:rsidR="005B6A02" w:rsidRPr="004424B1" w14:paraId="30997CA3" w14:textId="77777777" w:rsidTr="00E94759">
        <w:trPr>
          <w:ins w:id="30028" w:author="Peter Van Der Plas" w:date="2024-12-28T18:09:00Z"/>
        </w:trPr>
        <w:tc>
          <w:tcPr>
            <w:cnfStyle w:val="001000000000" w:firstRow="0" w:lastRow="0" w:firstColumn="1" w:lastColumn="0" w:oddVBand="0" w:evenVBand="0" w:oddHBand="0" w:evenHBand="0" w:firstRowFirstColumn="0" w:firstRowLastColumn="0" w:lastRowFirstColumn="0" w:lastRowLastColumn="0"/>
            <w:tcW w:w="1809" w:type="dxa"/>
          </w:tcPr>
          <w:p w14:paraId="162F32E7" w14:textId="77777777" w:rsidR="005B6A02" w:rsidRPr="00BE1C3C" w:rsidRDefault="005B6A02" w:rsidP="00E94759">
            <w:pPr>
              <w:pStyle w:val="TableCell"/>
              <w:rPr>
                <w:ins w:id="30029" w:author="Peter Van Der Plas" w:date="2024-12-28T18:09:00Z" w16du:dateUtc="2024-12-28T17:09:00Z"/>
                <w:szCs w:val="18"/>
              </w:rPr>
            </w:pPr>
            <w:ins w:id="30030" w:author="Peter Van Der Plas" w:date="2024-12-28T18:09:00Z" w16du:dateUtc="2024-12-28T17:09:00Z">
              <w:r w:rsidRPr="00BE1C3C">
                <w:rPr>
                  <w:szCs w:val="18"/>
                </w:rPr>
                <w:t>DRAFT</w:t>
              </w:r>
            </w:ins>
          </w:p>
        </w:tc>
        <w:tc>
          <w:tcPr>
            <w:tcW w:w="1134" w:type="dxa"/>
          </w:tcPr>
          <w:p w14:paraId="2BC08A28" w14:textId="77777777" w:rsidR="005B6A02" w:rsidRPr="004424B1" w:rsidRDefault="005B6A02" w:rsidP="00E94759">
            <w:pPr>
              <w:pStyle w:val="TableCell"/>
              <w:jc w:val="center"/>
              <w:cnfStyle w:val="000000000000" w:firstRow="0" w:lastRow="0" w:firstColumn="0" w:lastColumn="0" w:oddVBand="0" w:evenVBand="0" w:oddHBand="0" w:evenHBand="0" w:firstRowFirstColumn="0" w:firstRowLastColumn="0" w:lastRowFirstColumn="0" w:lastRowLastColumn="0"/>
              <w:rPr>
                <w:ins w:id="30031" w:author="Peter Van Der Plas" w:date="2024-12-28T18:09:00Z" w16du:dateUtc="2024-12-28T17:09:00Z"/>
              </w:rPr>
            </w:pPr>
            <w:ins w:id="30032" w:author="Peter Van Der Plas" w:date="2024-12-28T18:09:00Z" w16du:dateUtc="2024-12-28T17:09:00Z">
              <w:r w:rsidRPr="004424B1">
                <w:t>1</w:t>
              </w:r>
            </w:ins>
          </w:p>
        </w:tc>
        <w:tc>
          <w:tcPr>
            <w:tcW w:w="6236" w:type="dxa"/>
          </w:tcPr>
          <w:p w14:paraId="1480E9E4" w14:textId="629A395C" w:rsidR="005B6A02" w:rsidRPr="004424B1" w:rsidRDefault="005B6A02" w:rsidP="00E94759">
            <w:pPr>
              <w:pStyle w:val="TableCell"/>
              <w:cnfStyle w:val="000000000000" w:firstRow="0" w:lastRow="0" w:firstColumn="0" w:lastColumn="0" w:oddVBand="0" w:evenVBand="0" w:oddHBand="0" w:evenHBand="0" w:firstRowFirstColumn="0" w:firstRowLastColumn="0" w:lastRowFirstColumn="0" w:lastRowLastColumn="0"/>
              <w:rPr>
                <w:ins w:id="30033" w:author="Peter Van Der Plas" w:date="2024-12-28T18:09:00Z" w16du:dateUtc="2024-12-28T17:09:00Z"/>
              </w:rPr>
            </w:pPr>
            <w:ins w:id="30034" w:author="Peter Van Der Plas" w:date="2024-12-28T18:09:00Z" w16du:dateUtc="2024-12-28T17:09:00Z">
              <w:r w:rsidRPr="004424B1">
                <w:t>The Plan has been saved by the planning function</w:t>
              </w:r>
            </w:ins>
            <w:ins w:id="30035" w:author="Peter Van Der Plas" w:date="2024-12-28T18:44:00Z" w16du:dateUtc="2024-12-28T17:44:00Z">
              <w:r w:rsidR="00AA795E">
                <w:t>.</w:t>
              </w:r>
            </w:ins>
          </w:p>
        </w:tc>
      </w:tr>
      <w:tr w:rsidR="005B6A02" w:rsidRPr="004424B1" w14:paraId="2452039D" w14:textId="77777777" w:rsidTr="00E94759">
        <w:trPr>
          <w:ins w:id="30036" w:author="Peter Van Der Plas" w:date="2024-12-28T18:09:00Z"/>
        </w:trPr>
        <w:tc>
          <w:tcPr>
            <w:cnfStyle w:val="001000000000" w:firstRow="0" w:lastRow="0" w:firstColumn="1" w:lastColumn="0" w:oddVBand="0" w:evenVBand="0" w:oddHBand="0" w:evenHBand="0" w:firstRowFirstColumn="0" w:firstRowLastColumn="0" w:lastRowFirstColumn="0" w:lastRowLastColumn="0"/>
            <w:tcW w:w="1809" w:type="dxa"/>
          </w:tcPr>
          <w:p w14:paraId="0B4F4485" w14:textId="77777777" w:rsidR="005B6A02" w:rsidRPr="00BE1C3C" w:rsidRDefault="005B6A02" w:rsidP="00E94759">
            <w:pPr>
              <w:pStyle w:val="TableCell"/>
              <w:rPr>
                <w:ins w:id="30037" w:author="Peter Van Der Plas" w:date="2024-12-28T18:09:00Z" w16du:dateUtc="2024-12-28T17:09:00Z"/>
                <w:szCs w:val="18"/>
              </w:rPr>
            </w:pPr>
            <w:ins w:id="30038" w:author="Peter Van Der Plas" w:date="2024-12-28T18:09:00Z" w16du:dateUtc="2024-12-28T17:09:00Z">
              <w:r w:rsidRPr="00BE1C3C">
                <w:rPr>
                  <w:szCs w:val="18"/>
                </w:rPr>
                <w:t>RELEASED</w:t>
              </w:r>
            </w:ins>
          </w:p>
        </w:tc>
        <w:tc>
          <w:tcPr>
            <w:tcW w:w="1134" w:type="dxa"/>
          </w:tcPr>
          <w:p w14:paraId="7B046AD8" w14:textId="77777777" w:rsidR="005B6A02" w:rsidRPr="004424B1" w:rsidRDefault="005B6A02" w:rsidP="00E94759">
            <w:pPr>
              <w:pStyle w:val="TableCell"/>
              <w:jc w:val="center"/>
              <w:cnfStyle w:val="000000000000" w:firstRow="0" w:lastRow="0" w:firstColumn="0" w:lastColumn="0" w:oddVBand="0" w:evenVBand="0" w:oddHBand="0" w:evenHBand="0" w:firstRowFirstColumn="0" w:firstRowLastColumn="0" w:lastRowFirstColumn="0" w:lastRowLastColumn="0"/>
              <w:rPr>
                <w:ins w:id="30039" w:author="Peter Van Der Plas" w:date="2024-12-28T18:09:00Z" w16du:dateUtc="2024-12-28T17:09:00Z"/>
              </w:rPr>
            </w:pPr>
            <w:ins w:id="30040" w:author="Peter Van Der Plas" w:date="2024-12-28T18:09:00Z" w16du:dateUtc="2024-12-28T17:09:00Z">
              <w:r w:rsidRPr="004424B1">
                <w:t>2</w:t>
              </w:r>
            </w:ins>
          </w:p>
        </w:tc>
        <w:tc>
          <w:tcPr>
            <w:tcW w:w="6236" w:type="dxa"/>
          </w:tcPr>
          <w:p w14:paraId="7383DA13" w14:textId="29DFF16B" w:rsidR="005B6A02" w:rsidRPr="004424B1" w:rsidRDefault="005B6A02" w:rsidP="00E94759">
            <w:pPr>
              <w:pStyle w:val="TableCell"/>
              <w:cnfStyle w:val="000000000000" w:firstRow="0" w:lastRow="0" w:firstColumn="0" w:lastColumn="0" w:oddVBand="0" w:evenVBand="0" w:oddHBand="0" w:evenHBand="0" w:firstRowFirstColumn="0" w:firstRowLastColumn="0" w:lastRowFirstColumn="0" w:lastRowLastColumn="0"/>
              <w:rPr>
                <w:ins w:id="30041" w:author="Peter Van Der Plas" w:date="2024-12-28T18:09:00Z" w16du:dateUtc="2024-12-28T17:09:00Z"/>
              </w:rPr>
            </w:pPr>
            <w:ins w:id="30042" w:author="Peter Van Der Plas" w:date="2024-12-28T18:09:00Z" w16du:dateUtc="2024-12-28T17:09:00Z">
              <w:r w:rsidRPr="004424B1">
                <w:t>The Plan has been released for operational use by the planning function</w:t>
              </w:r>
            </w:ins>
            <w:ins w:id="30043" w:author="Peter Van Der Plas" w:date="2024-12-28T18:44:00Z" w16du:dateUtc="2024-12-28T17:44:00Z">
              <w:r w:rsidR="00AA795E">
                <w:t>.</w:t>
              </w:r>
            </w:ins>
          </w:p>
        </w:tc>
      </w:tr>
      <w:tr w:rsidR="005B6A02" w:rsidRPr="004424B1" w14:paraId="2F252BC9" w14:textId="77777777" w:rsidTr="00E94759">
        <w:trPr>
          <w:ins w:id="30044" w:author="Peter Van Der Plas" w:date="2024-12-28T18:09:00Z"/>
        </w:trPr>
        <w:tc>
          <w:tcPr>
            <w:cnfStyle w:val="001000000000" w:firstRow="0" w:lastRow="0" w:firstColumn="1" w:lastColumn="0" w:oddVBand="0" w:evenVBand="0" w:oddHBand="0" w:evenHBand="0" w:firstRowFirstColumn="0" w:firstRowLastColumn="0" w:lastRowFirstColumn="0" w:lastRowLastColumn="0"/>
            <w:tcW w:w="1809" w:type="dxa"/>
          </w:tcPr>
          <w:p w14:paraId="7961697C" w14:textId="77777777" w:rsidR="005B6A02" w:rsidRPr="00BE1C3C" w:rsidRDefault="005B6A02" w:rsidP="00E94759">
            <w:pPr>
              <w:pStyle w:val="TableCell"/>
              <w:rPr>
                <w:ins w:id="30045" w:author="Peter Van Der Plas" w:date="2024-12-28T18:09:00Z" w16du:dateUtc="2024-12-28T17:09:00Z"/>
                <w:szCs w:val="18"/>
              </w:rPr>
            </w:pPr>
            <w:ins w:id="30046" w:author="Peter Van Der Plas" w:date="2024-12-28T18:09:00Z" w16du:dateUtc="2024-12-28T17:09:00Z">
              <w:r w:rsidRPr="00BE1C3C">
                <w:rPr>
                  <w:szCs w:val="18"/>
                </w:rPr>
                <w:t>SUBMITTED</w:t>
              </w:r>
            </w:ins>
          </w:p>
        </w:tc>
        <w:tc>
          <w:tcPr>
            <w:tcW w:w="1134" w:type="dxa"/>
          </w:tcPr>
          <w:p w14:paraId="2918B6E1" w14:textId="77777777" w:rsidR="005B6A02" w:rsidRPr="004424B1" w:rsidRDefault="005B6A02" w:rsidP="00E94759">
            <w:pPr>
              <w:pStyle w:val="TableCell"/>
              <w:jc w:val="center"/>
              <w:cnfStyle w:val="000000000000" w:firstRow="0" w:lastRow="0" w:firstColumn="0" w:lastColumn="0" w:oddVBand="0" w:evenVBand="0" w:oddHBand="0" w:evenHBand="0" w:firstRowFirstColumn="0" w:firstRowLastColumn="0" w:lastRowFirstColumn="0" w:lastRowLastColumn="0"/>
              <w:rPr>
                <w:ins w:id="30047" w:author="Peter Van Der Plas" w:date="2024-12-28T18:09:00Z" w16du:dateUtc="2024-12-28T17:09:00Z"/>
              </w:rPr>
            </w:pPr>
            <w:ins w:id="30048" w:author="Peter Van Der Plas" w:date="2024-12-28T18:09:00Z" w16du:dateUtc="2024-12-28T17:09:00Z">
              <w:r w:rsidRPr="004424B1">
                <w:t>3</w:t>
              </w:r>
            </w:ins>
          </w:p>
        </w:tc>
        <w:tc>
          <w:tcPr>
            <w:tcW w:w="6236" w:type="dxa"/>
          </w:tcPr>
          <w:p w14:paraId="342CA0E4" w14:textId="77777777" w:rsidR="005B6A02" w:rsidRPr="004424B1" w:rsidRDefault="005B6A02" w:rsidP="00E94759">
            <w:pPr>
              <w:pStyle w:val="TableCell"/>
              <w:cnfStyle w:val="000000000000" w:firstRow="0" w:lastRow="0" w:firstColumn="0" w:lastColumn="0" w:oddVBand="0" w:evenVBand="0" w:oddHBand="0" w:evenHBand="0" w:firstRowFirstColumn="0" w:firstRowLastColumn="0" w:lastRowFirstColumn="0" w:lastRowLastColumn="0"/>
              <w:rPr>
                <w:ins w:id="30049" w:author="Peter Van Der Plas" w:date="2024-12-28T18:09:00Z" w16du:dateUtc="2024-12-28T17:09:00Z"/>
              </w:rPr>
            </w:pPr>
            <w:ins w:id="30050" w:author="Peter Van Der Plas" w:date="2024-12-28T18:09:00Z" w16du:dateUtc="2024-12-28T17:09:00Z">
              <w:r w:rsidRPr="004424B1">
                <w:t xml:space="preserve">The Plan has been submitted to the plan execution function and is available for </w:t>
              </w:r>
              <w:proofErr w:type="gramStart"/>
              <w:r w:rsidRPr="004424B1">
                <w:t>use, but</w:t>
              </w:r>
              <w:proofErr w:type="gramEnd"/>
              <w:r w:rsidRPr="004424B1">
                <w:t xml:space="preserve"> will not execute until activated.</w:t>
              </w:r>
            </w:ins>
          </w:p>
        </w:tc>
      </w:tr>
      <w:tr w:rsidR="005B6A02" w:rsidRPr="004424B1" w14:paraId="77F7F75B" w14:textId="77777777" w:rsidTr="00E94759">
        <w:trPr>
          <w:ins w:id="30051" w:author="Peter Van Der Plas" w:date="2024-12-28T18:09:00Z"/>
        </w:trPr>
        <w:tc>
          <w:tcPr>
            <w:cnfStyle w:val="001000000000" w:firstRow="0" w:lastRow="0" w:firstColumn="1" w:lastColumn="0" w:oddVBand="0" w:evenVBand="0" w:oddHBand="0" w:evenHBand="0" w:firstRowFirstColumn="0" w:firstRowLastColumn="0" w:lastRowFirstColumn="0" w:lastRowLastColumn="0"/>
            <w:tcW w:w="1809" w:type="dxa"/>
          </w:tcPr>
          <w:p w14:paraId="400D9982" w14:textId="77777777" w:rsidR="005B6A02" w:rsidRPr="00BE1C3C" w:rsidRDefault="005B6A02" w:rsidP="00E94759">
            <w:pPr>
              <w:pStyle w:val="TableCell"/>
              <w:rPr>
                <w:ins w:id="30052" w:author="Peter Van Der Plas" w:date="2024-12-28T18:09:00Z" w16du:dateUtc="2024-12-28T17:09:00Z"/>
                <w:szCs w:val="18"/>
              </w:rPr>
            </w:pPr>
            <w:ins w:id="30053" w:author="Peter Van Der Plas" w:date="2024-12-28T18:09:00Z" w16du:dateUtc="2024-12-28T17:09:00Z">
              <w:r w:rsidRPr="00BE1C3C">
                <w:rPr>
                  <w:szCs w:val="18"/>
                </w:rPr>
                <w:t>ACTIVATED</w:t>
              </w:r>
            </w:ins>
          </w:p>
        </w:tc>
        <w:tc>
          <w:tcPr>
            <w:tcW w:w="1134" w:type="dxa"/>
          </w:tcPr>
          <w:p w14:paraId="64C6E1BF" w14:textId="77777777" w:rsidR="005B6A02" w:rsidRPr="004424B1" w:rsidRDefault="005B6A02" w:rsidP="00E94759">
            <w:pPr>
              <w:pStyle w:val="TableCell"/>
              <w:jc w:val="center"/>
              <w:cnfStyle w:val="000000000000" w:firstRow="0" w:lastRow="0" w:firstColumn="0" w:lastColumn="0" w:oddVBand="0" w:evenVBand="0" w:oddHBand="0" w:evenHBand="0" w:firstRowFirstColumn="0" w:firstRowLastColumn="0" w:lastRowFirstColumn="0" w:lastRowLastColumn="0"/>
              <w:rPr>
                <w:ins w:id="30054" w:author="Peter Van Der Plas" w:date="2024-12-28T18:09:00Z" w16du:dateUtc="2024-12-28T17:09:00Z"/>
              </w:rPr>
            </w:pPr>
            <w:ins w:id="30055" w:author="Peter Van Der Plas" w:date="2024-12-28T18:09:00Z" w16du:dateUtc="2024-12-28T17:09:00Z">
              <w:r w:rsidRPr="004424B1">
                <w:t>4</w:t>
              </w:r>
            </w:ins>
          </w:p>
        </w:tc>
        <w:tc>
          <w:tcPr>
            <w:tcW w:w="6236" w:type="dxa"/>
          </w:tcPr>
          <w:p w14:paraId="3CCF4E34" w14:textId="7DFCFAC4" w:rsidR="005B6A02" w:rsidRPr="004424B1" w:rsidRDefault="005B6A02" w:rsidP="00E94759">
            <w:pPr>
              <w:pStyle w:val="TableCell"/>
              <w:cnfStyle w:val="000000000000" w:firstRow="0" w:lastRow="0" w:firstColumn="0" w:lastColumn="0" w:oddVBand="0" w:evenVBand="0" w:oddHBand="0" w:evenHBand="0" w:firstRowFirstColumn="0" w:firstRowLastColumn="0" w:lastRowFirstColumn="0" w:lastRowLastColumn="0"/>
              <w:rPr>
                <w:ins w:id="30056" w:author="Peter Van Der Plas" w:date="2024-12-28T18:09:00Z" w16du:dateUtc="2024-12-28T17:09:00Z"/>
              </w:rPr>
            </w:pPr>
            <w:ins w:id="30057" w:author="Peter Van Der Plas" w:date="2024-12-28T18:09:00Z" w16du:dateUtc="2024-12-28T17:09:00Z">
              <w:r w:rsidRPr="004424B1">
                <w:t>The Plan has been activated by the plan execution function</w:t>
              </w:r>
            </w:ins>
            <w:ins w:id="30058" w:author="Peter Van Der Plas" w:date="2024-12-28T18:45:00Z" w16du:dateUtc="2024-12-28T17:45:00Z">
              <w:r w:rsidR="00AA795E">
                <w:t>.</w:t>
              </w:r>
            </w:ins>
          </w:p>
        </w:tc>
      </w:tr>
      <w:tr w:rsidR="005B6A02" w:rsidRPr="004424B1" w14:paraId="35494851" w14:textId="77777777" w:rsidTr="00E94759">
        <w:trPr>
          <w:ins w:id="30059" w:author="Peter Van Der Plas" w:date="2024-12-28T18:09:00Z"/>
        </w:trPr>
        <w:tc>
          <w:tcPr>
            <w:cnfStyle w:val="001000000000" w:firstRow="0" w:lastRow="0" w:firstColumn="1" w:lastColumn="0" w:oddVBand="0" w:evenVBand="0" w:oddHBand="0" w:evenHBand="0" w:firstRowFirstColumn="0" w:firstRowLastColumn="0" w:lastRowFirstColumn="0" w:lastRowLastColumn="0"/>
            <w:tcW w:w="1809" w:type="dxa"/>
          </w:tcPr>
          <w:p w14:paraId="7ED94F6C" w14:textId="77777777" w:rsidR="005B6A02" w:rsidRPr="00BE1C3C" w:rsidRDefault="005B6A02" w:rsidP="00E94759">
            <w:pPr>
              <w:pStyle w:val="TableCell"/>
              <w:rPr>
                <w:ins w:id="30060" w:author="Peter Van Der Plas" w:date="2024-12-28T18:09:00Z" w16du:dateUtc="2024-12-28T17:09:00Z"/>
                <w:szCs w:val="18"/>
              </w:rPr>
            </w:pPr>
            <w:ins w:id="30061" w:author="Peter Van Der Plas" w:date="2024-12-28T18:09:00Z" w16du:dateUtc="2024-12-28T17:09:00Z">
              <w:r w:rsidRPr="00BE1C3C">
                <w:rPr>
                  <w:szCs w:val="18"/>
                </w:rPr>
                <w:t>TERMINATED</w:t>
              </w:r>
            </w:ins>
          </w:p>
        </w:tc>
        <w:tc>
          <w:tcPr>
            <w:tcW w:w="1134" w:type="dxa"/>
          </w:tcPr>
          <w:p w14:paraId="71C8DBB1" w14:textId="77777777" w:rsidR="005B6A02" w:rsidRPr="004424B1" w:rsidRDefault="005B6A02" w:rsidP="00E94759">
            <w:pPr>
              <w:pStyle w:val="TableCell"/>
              <w:jc w:val="center"/>
              <w:cnfStyle w:val="000000000000" w:firstRow="0" w:lastRow="0" w:firstColumn="0" w:lastColumn="0" w:oddVBand="0" w:evenVBand="0" w:oddHBand="0" w:evenHBand="0" w:firstRowFirstColumn="0" w:firstRowLastColumn="0" w:lastRowFirstColumn="0" w:lastRowLastColumn="0"/>
              <w:rPr>
                <w:ins w:id="30062" w:author="Peter Van Der Plas" w:date="2024-12-28T18:09:00Z" w16du:dateUtc="2024-12-28T17:09:00Z"/>
              </w:rPr>
            </w:pPr>
            <w:ins w:id="30063" w:author="Peter Van Der Plas" w:date="2024-12-28T18:09:00Z" w16du:dateUtc="2024-12-28T17:09:00Z">
              <w:r w:rsidRPr="004424B1">
                <w:t>5</w:t>
              </w:r>
            </w:ins>
          </w:p>
        </w:tc>
        <w:tc>
          <w:tcPr>
            <w:tcW w:w="6236" w:type="dxa"/>
          </w:tcPr>
          <w:p w14:paraId="41A10013" w14:textId="77777777" w:rsidR="005B6A02" w:rsidRPr="004424B1" w:rsidRDefault="005B6A02" w:rsidP="00E94759">
            <w:pPr>
              <w:pStyle w:val="TableCell"/>
              <w:cnfStyle w:val="000000000000" w:firstRow="0" w:lastRow="0" w:firstColumn="0" w:lastColumn="0" w:oddVBand="0" w:evenVBand="0" w:oddHBand="0" w:evenHBand="0" w:firstRowFirstColumn="0" w:firstRowLastColumn="0" w:lastRowFirstColumn="0" w:lastRowLastColumn="0"/>
              <w:rPr>
                <w:ins w:id="30064" w:author="Peter Van Der Plas" w:date="2024-12-28T18:09:00Z" w16du:dateUtc="2024-12-28T17:09:00Z"/>
              </w:rPr>
            </w:pPr>
            <w:ins w:id="30065" w:author="Peter Van Der Plas" w:date="2024-12-28T18:09:00Z" w16du:dateUtc="2024-12-28T17:09:00Z">
              <w:r w:rsidRPr="004424B1">
                <w:t xml:space="preserve">The Plan has reached a terminal state, as detailed in the </w:t>
              </w:r>
              <w:proofErr w:type="spellStart"/>
              <w:r w:rsidRPr="004424B1">
                <w:t>statusInfo</w:t>
              </w:r>
              <w:proofErr w:type="spellEnd"/>
              <w:r w:rsidRPr="004424B1">
                <w:t>.  This includes the following cases:</w:t>
              </w:r>
            </w:ins>
          </w:p>
          <w:p w14:paraId="588CAC99" w14:textId="5366C2FB" w:rsidR="005B6A02" w:rsidRPr="004424B1" w:rsidRDefault="005B6A02" w:rsidP="00E94759">
            <w:pPr>
              <w:pStyle w:val="TableCell"/>
              <w:cnfStyle w:val="000000000000" w:firstRow="0" w:lastRow="0" w:firstColumn="0" w:lastColumn="0" w:oddVBand="0" w:evenVBand="0" w:oddHBand="0" w:evenHBand="0" w:firstRowFirstColumn="0" w:firstRowLastColumn="0" w:lastRowFirstColumn="0" w:lastRowLastColumn="0"/>
              <w:rPr>
                <w:ins w:id="30066" w:author="Peter Van Der Plas" w:date="2024-12-28T18:09:00Z" w16du:dateUtc="2024-12-28T17:09:00Z"/>
              </w:rPr>
            </w:pPr>
            <w:ins w:id="30067" w:author="Peter Van Der Plas" w:date="2024-12-28T18:09:00Z" w16du:dateUtc="2024-12-28T17:09:00Z">
              <w:r w:rsidRPr="004424B1">
                <w:t>- Completed (nominal)</w:t>
              </w:r>
            </w:ins>
            <w:ins w:id="30068" w:author="Peter Van Der Plas" w:date="2024-12-28T18:45:00Z" w16du:dateUtc="2024-12-28T17:45:00Z">
              <w:r w:rsidR="00AA795E">
                <w:t>;</w:t>
              </w:r>
            </w:ins>
          </w:p>
          <w:p w14:paraId="27C63F4D" w14:textId="5E60D299" w:rsidR="005B6A02" w:rsidRPr="004424B1" w:rsidRDefault="005B6A02" w:rsidP="00E94759">
            <w:pPr>
              <w:pStyle w:val="TableCell"/>
              <w:cnfStyle w:val="000000000000" w:firstRow="0" w:lastRow="0" w:firstColumn="0" w:lastColumn="0" w:oddVBand="0" w:evenVBand="0" w:oddHBand="0" w:evenHBand="0" w:firstRowFirstColumn="0" w:firstRowLastColumn="0" w:lastRowFirstColumn="0" w:lastRowLastColumn="0"/>
              <w:rPr>
                <w:ins w:id="30069" w:author="Peter Van Der Plas" w:date="2024-12-28T18:09:00Z" w16du:dateUtc="2024-12-28T17:09:00Z"/>
              </w:rPr>
            </w:pPr>
            <w:ins w:id="30070" w:author="Peter Van Der Plas" w:date="2024-12-28T18:09:00Z" w16du:dateUtc="2024-12-28T17:09:00Z">
              <w:r w:rsidRPr="004424B1">
                <w:t>- Superseded by a successor Plan</w:t>
              </w:r>
            </w:ins>
            <w:ins w:id="30071" w:author="Peter Van Der Plas" w:date="2024-12-28T18:45:00Z" w16du:dateUtc="2024-12-28T17:45:00Z">
              <w:r w:rsidR="00AA795E">
                <w:t>;</w:t>
              </w:r>
            </w:ins>
          </w:p>
          <w:p w14:paraId="7B773F04" w14:textId="2DAA9A11" w:rsidR="005B6A02" w:rsidRPr="004424B1" w:rsidRDefault="005B6A02" w:rsidP="00E94759">
            <w:pPr>
              <w:pStyle w:val="TableCell"/>
              <w:cnfStyle w:val="000000000000" w:firstRow="0" w:lastRow="0" w:firstColumn="0" w:lastColumn="0" w:oddVBand="0" w:evenVBand="0" w:oddHBand="0" w:evenHBand="0" w:firstRowFirstColumn="0" w:firstRowLastColumn="0" w:lastRowFirstColumn="0" w:lastRowLastColumn="0"/>
              <w:rPr>
                <w:ins w:id="30072" w:author="Peter Van Der Plas" w:date="2024-12-28T18:09:00Z" w16du:dateUtc="2024-12-28T17:09:00Z"/>
              </w:rPr>
            </w:pPr>
            <w:ins w:id="30073" w:author="Peter Van Der Plas" w:date="2024-12-28T18:09:00Z" w16du:dateUtc="2024-12-28T17:09:00Z">
              <w:r w:rsidRPr="004424B1">
                <w:t>- Revoked by a User</w:t>
              </w:r>
            </w:ins>
            <w:ins w:id="30074" w:author="Peter Van Der Plas" w:date="2024-12-28T18:45:00Z" w16du:dateUtc="2024-12-28T17:45:00Z">
              <w:r w:rsidR="00AA795E">
                <w:t>;</w:t>
              </w:r>
            </w:ins>
          </w:p>
          <w:p w14:paraId="28B978B0" w14:textId="4248182B" w:rsidR="005B6A02" w:rsidRPr="004424B1" w:rsidRDefault="005B6A02" w:rsidP="00E94759">
            <w:pPr>
              <w:pStyle w:val="TableCell"/>
              <w:cnfStyle w:val="000000000000" w:firstRow="0" w:lastRow="0" w:firstColumn="0" w:lastColumn="0" w:oddVBand="0" w:evenVBand="0" w:oddHBand="0" w:evenHBand="0" w:firstRowFirstColumn="0" w:firstRowLastColumn="0" w:lastRowFirstColumn="0" w:lastRowLastColumn="0"/>
              <w:rPr>
                <w:ins w:id="30075" w:author="Peter Van Der Plas" w:date="2024-12-28T18:09:00Z" w16du:dateUtc="2024-12-28T17:09:00Z"/>
              </w:rPr>
            </w:pPr>
            <w:ins w:id="30076" w:author="Peter Van Der Plas" w:date="2024-12-28T18:09:00Z" w16du:dateUtc="2024-12-28T17:09:00Z">
              <w:r w:rsidRPr="004424B1">
                <w:t>- Cancelled (deactivated after start of execution)</w:t>
              </w:r>
            </w:ins>
            <w:ins w:id="30077" w:author="Peter Van Der Plas" w:date="2024-12-28T18:45:00Z" w16du:dateUtc="2024-12-28T17:45:00Z">
              <w:r w:rsidR="00AA795E">
                <w:t>;</w:t>
              </w:r>
            </w:ins>
          </w:p>
          <w:p w14:paraId="6E57B1B4" w14:textId="4EE5DF40" w:rsidR="005B6A02" w:rsidRPr="004424B1" w:rsidRDefault="005B6A02" w:rsidP="00E94759">
            <w:pPr>
              <w:pStyle w:val="TableCell"/>
              <w:cnfStyle w:val="000000000000" w:firstRow="0" w:lastRow="0" w:firstColumn="0" w:lastColumn="0" w:oddVBand="0" w:evenVBand="0" w:oddHBand="0" w:evenHBand="0" w:firstRowFirstColumn="0" w:firstRowLastColumn="0" w:lastRowFirstColumn="0" w:lastRowLastColumn="0"/>
              <w:rPr>
                <w:ins w:id="30078" w:author="Peter Van Der Plas" w:date="2024-12-28T18:09:00Z" w16du:dateUtc="2024-12-28T17:09:00Z"/>
              </w:rPr>
            </w:pPr>
            <w:ins w:id="30079" w:author="Peter Van Der Plas" w:date="2024-12-28T18:09:00Z" w16du:dateUtc="2024-12-28T17:09:00Z">
              <w:r w:rsidRPr="004424B1">
                <w:t>- Expired (reached the end of its validity period without being activated)</w:t>
              </w:r>
            </w:ins>
            <w:ins w:id="30080" w:author="Peter Van Der Plas" w:date="2024-12-28T18:45:00Z" w16du:dateUtc="2024-12-28T17:45:00Z">
              <w:r w:rsidR="00AA795E">
                <w:t>.</w:t>
              </w:r>
            </w:ins>
          </w:p>
        </w:tc>
      </w:tr>
    </w:tbl>
    <w:p w14:paraId="47B9607F" w14:textId="6FCADB8B" w:rsidR="005B6A02" w:rsidRDefault="005B6A02">
      <w:pPr>
        <w:pStyle w:val="Heading4"/>
        <w:spacing w:before="480"/>
        <w:rPr>
          <w:ins w:id="30081" w:author="Peter Van Der Plas" w:date="2024-12-28T18:10:00Z" w16du:dateUtc="2024-12-28T17:10:00Z"/>
        </w:rPr>
        <w:pPrChange w:id="30082" w:author="Peter Van Der Plas" w:date="2024-12-28T18:10:00Z" w16du:dateUtc="2024-12-28T17:10:00Z">
          <w:pPr>
            <w:pStyle w:val="Heading5"/>
            <w:spacing w:before="480"/>
          </w:pPr>
        </w:pPrChange>
      </w:pPr>
      <w:commentRangeStart w:id="30083"/>
      <w:ins w:id="30084" w:author="Peter Van Der Plas" w:date="2024-12-28T18:10:00Z" w16du:dateUtc="2024-12-28T17:10:00Z">
        <w:r>
          <w:t>Plan Subordinate Data Types</w:t>
        </w:r>
      </w:ins>
      <w:commentRangeEnd w:id="30083"/>
      <w:ins w:id="30085" w:author="Peter Van Der Plas" w:date="2024-12-28T18:12:00Z" w16du:dateUtc="2024-12-28T17:12:00Z">
        <w:r>
          <w:rPr>
            <w:rStyle w:val="CommentReference"/>
            <w:b w:val="0"/>
          </w:rPr>
          <w:commentReference w:id="30083"/>
        </w:r>
      </w:ins>
    </w:p>
    <w:p w14:paraId="5CC2E4EB" w14:textId="384199E3" w:rsidR="004C430C" w:rsidRDefault="009A3238">
      <w:pPr>
        <w:pStyle w:val="Heading5"/>
        <w:rPr>
          <w:ins w:id="30086" w:author="Quinten Van Woerkom" w:date="2024-12-18T15:20:00Z" w16du:dateUtc="2024-12-18T14:20:00Z"/>
        </w:rPr>
        <w:pPrChange w:id="30087" w:author="Peter Van Der Plas" w:date="2024-12-28T18:10:00Z" w16du:dateUtc="2024-12-28T17:10:00Z">
          <w:pPr>
            <w:pStyle w:val="Heading6"/>
          </w:pPr>
        </w:pPrChange>
      </w:pPr>
      <w:ins w:id="30088" w:author="Quinten Van Woerkom" w:date="2024-12-18T15:20:00Z" w16du:dateUtc="2024-12-18T14:20:00Z">
        <w:r>
          <w:t xml:space="preserve">Data Type: </w:t>
        </w:r>
      </w:ins>
      <w:proofErr w:type="spellStart"/>
      <w:r w:rsidR="004C430C" w:rsidRPr="004424B1">
        <w:t>PlanInformation</w:t>
      </w:r>
      <w:proofErr w:type="spellEnd"/>
    </w:p>
    <w:p w14:paraId="4E9D9839" w14:textId="6A37EB09" w:rsidR="009A3238" w:rsidRPr="009A3238" w:rsidRDefault="009A3238">
      <w:pPr>
        <w:pStyle w:val="Heading6"/>
        <w:pPrChange w:id="30089" w:author="Quinten Van Woerkom" w:date="2024-12-18T15:26:00Z" w16du:dateUtc="2024-12-18T14:26:00Z">
          <w:pPr>
            <w:pStyle w:val="HeadingNoNumber"/>
          </w:pPr>
        </w:pPrChange>
      </w:pPr>
      <w:ins w:id="30090" w:author="Quinten Van Woerkom" w:date="2024-12-18T15:21:00Z" w16du:dateUtc="2024-12-18T14:21:00Z">
        <w:r>
          <w:t>Overview</w:t>
        </w:r>
      </w:ins>
    </w:p>
    <w:p w14:paraId="66F6518D" w14:textId="6B1E6169" w:rsidR="009A3238" w:rsidDel="00134C15" w:rsidRDefault="004C430C" w:rsidP="00FD7FCE">
      <w:pPr>
        <w:pStyle w:val="Heading6"/>
        <w:spacing w:after="240"/>
        <w:rPr>
          <w:del w:id="30091" w:author="Quinten Van Woerkom" w:date="2024-12-18T15:21:00Z" w16du:dateUtc="2024-12-18T14:21:00Z"/>
          <w:lang w:val="en-GB"/>
        </w:rPr>
      </w:pPr>
      <w:r w:rsidRPr="004424B1">
        <w:rPr>
          <w:lang w:val="en-GB"/>
        </w:rPr>
        <w:t xml:space="preserve">The </w:t>
      </w:r>
      <w:proofErr w:type="spellStart"/>
      <w:r w:rsidRPr="004424B1">
        <w:rPr>
          <w:lang w:val="en-GB"/>
        </w:rPr>
        <w:t>PlanInformation</w:t>
      </w:r>
      <w:proofErr w:type="spellEnd"/>
      <w:r w:rsidRPr="004424B1">
        <w:rPr>
          <w:lang w:val="en-GB"/>
        </w:rPr>
        <w:t xml:space="preserve"> section of a plan contains </w:t>
      </w:r>
      <w:proofErr w:type="gramStart"/>
      <w:r w:rsidRPr="004424B1">
        <w:rPr>
          <w:lang w:val="en-GB"/>
        </w:rPr>
        <w:t>administrative</w:t>
      </w:r>
      <w:proofErr w:type="gramEnd"/>
      <w:r w:rsidRPr="004424B1">
        <w:rPr>
          <w:lang w:val="en-GB"/>
        </w:rPr>
        <w:t xml:space="preserve"> and validity details associated with the plan as a whole.</w:t>
      </w:r>
    </w:p>
    <w:p w14:paraId="42174D2C" w14:textId="77777777" w:rsidR="00134C15" w:rsidRPr="00134C15" w:rsidRDefault="00134C15" w:rsidP="00134C15">
      <w:pPr>
        <w:rPr>
          <w:ins w:id="30092" w:author="Quinten Van Woerkom" w:date="2024-12-18T17:16:00Z" w16du:dateUtc="2024-12-18T16:16:00Z"/>
          <w:lang w:val="en-GB"/>
        </w:rPr>
      </w:pPr>
    </w:p>
    <w:p w14:paraId="1275577E" w14:textId="24B48FA4" w:rsidR="007E7075" w:rsidRPr="00083D4E" w:rsidRDefault="00134C15">
      <w:pPr>
        <w:pStyle w:val="Heading6"/>
        <w:spacing w:before="480" w:after="240"/>
        <w:rPr>
          <w:lang w:val="en-GB"/>
        </w:rPr>
        <w:pPrChange w:id="30093" w:author="Peter Van Der Plas" w:date="2024-12-27T15:50:00Z" w16du:dateUtc="2024-12-27T14:50:00Z">
          <w:pPr>
            <w:spacing w:before="0"/>
          </w:pPr>
        </w:pPrChange>
      </w:pPr>
      <w:ins w:id="30094" w:author="Quinten Van Woerkom" w:date="2024-12-18T17:16:00Z" w16du:dateUtc="2024-12-18T16:16:00Z">
        <w:r>
          <w:rPr>
            <w:lang w:val="en-GB"/>
          </w:rPr>
          <w:t>Definition</w:t>
        </w:r>
      </w:ins>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PlanInformation E1"/>
      </w:tblPr>
      <w:tblGrid>
        <w:gridCol w:w="1667"/>
        <w:gridCol w:w="2977"/>
        <w:gridCol w:w="992"/>
        <w:gridCol w:w="1843"/>
        <w:gridCol w:w="708"/>
        <w:gridCol w:w="992"/>
      </w:tblGrid>
      <w:tr w:rsidR="004C430C" w:rsidRPr="004424B1" w14:paraId="397FFC36" w14:textId="77777777" w:rsidTr="00D82A00">
        <w:trPr>
          <w:trHeight w:val="20"/>
        </w:trPr>
        <w:tc>
          <w:tcPr>
            <w:tcW w:w="1666" w:type="dxa"/>
            <w:shd w:val="clear" w:color="auto" w:fill="00CCFF"/>
          </w:tcPr>
          <w:p w14:paraId="73BFFF63" w14:textId="77777777" w:rsidR="004C430C" w:rsidRPr="00AC01C8" w:rsidRDefault="004C430C" w:rsidP="000910AB">
            <w:pPr>
              <w:pStyle w:val="TableCell"/>
              <w:spacing w:before="0" w:after="0"/>
              <w:rPr>
                <w:bCs/>
                <w:color w:val="auto"/>
                <w:szCs w:val="18"/>
                <w:rPrChange w:id="30095" w:author="Peter Van Der Plas" w:date="2024-12-27T15:50:00Z" w16du:dateUtc="2024-12-27T14:50:00Z">
                  <w:rPr>
                    <w:color w:val="FFFFFF" w:themeColor="background1"/>
                  </w:rPr>
                </w:rPrChange>
              </w:rPr>
            </w:pPr>
            <w:r w:rsidRPr="00AC01C8">
              <w:rPr>
                <w:bCs/>
                <w:color w:val="auto"/>
                <w:szCs w:val="18"/>
                <w:rPrChange w:id="30096" w:author="Peter Van Der Plas" w:date="2024-12-27T15:50:00Z" w16du:dateUtc="2024-12-27T14:50:00Z">
                  <w:rPr>
                    <w:color w:val="FFFFFF" w:themeColor="background1"/>
                  </w:rPr>
                </w:rPrChange>
              </w:rPr>
              <w:t>Name</w:t>
            </w:r>
          </w:p>
        </w:tc>
        <w:tc>
          <w:tcPr>
            <w:tcW w:w="2976" w:type="dxa"/>
          </w:tcPr>
          <w:p w14:paraId="27B56B88" w14:textId="77777777" w:rsidR="004C430C" w:rsidRPr="00AC01C8" w:rsidRDefault="004C430C" w:rsidP="000910AB">
            <w:pPr>
              <w:pStyle w:val="TableCell"/>
              <w:spacing w:before="0" w:after="0"/>
              <w:rPr>
                <w:b/>
                <w:szCs w:val="18"/>
              </w:rPr>
            </w:pPr>
            <w:proofErr w:type="spellStart"/>
            <w:r w:rsidRPr="00AC01C8">
              <w:rPr>
                <w:b/>
                <w:szCs w:val="18"/>
              </w:rPr>
              <w:t>PlanInformation</w:t>
            </w:r>
            <w:proofErr w:type="spellEnd"/>
          </w:p>
        </w:tc>
        <w:tc>
          <w:tcPr>
            <w:tcW w:w="992" w:type="dxa"/>
            <w:shd w:val="clear" w:color="auto" w:fill="00CCFF"/>
          </w:tcPr>
          <w:p w14:paraId="75EB0FE7" w14:textId="77777777" w:rsidR="004C430C" w:rsidRPr="00AC01C8" w:rsidRDefault="004C430C" w:rsidP="000910AB">
            <w:pPr>
              <w:pStyle w:val="TableCell"/>
              <w:spacing w:before="0" w:after="0"/>
              <w:rPr>
                <w:bCs/>
                <w:color w:val="auto"/>
                <w:szCs w:val="18"/>
                <w:rPrChange w:id="30097" w:author="Peter Van Der Plas" w:date="2024-12-27T15:50:00Z" w16du:dateUtc="2024-12-27T14:50:00Z">
                  <w:rPr>
                    <w:b/>
                  </w:rPr>
                </w:rPrChange>
              </w:rPr>
            </w:pPr>
            <w:r w:rsidRPr="00AC01C8">
              <w:rPr>
                <w:bCs/>
                <w:color w:val="auto"/>
                <w:szCs w:val="18"/>
                <w:rPrChange w:id="30098" w:author="Peter Van Der Plas" w:date="2024-12-27T15:50:00Z" w16du:dateUtc="2024-12-27T14:50:00Z">
                  <w:rPr>
                    <w:b/>
                    <w:color w:val="FFFFFF" w:themeColor="background1"/>
                  </w:rPr>
                </w:rPrChange>
              </w:rPr>
              <w:t>Extends</w:t>
            </w:r>
          </w:p>
        </w:tc>
        <w:tc>
          <w:tcPr>
            <w:tcW w:w="1842" w:type="dxa"/>
          </w:tcPr>
          <w:p w14:paraId="55CE0668" w14:textId="77777777" w:rsidR="004C430C" w:rsidRPr="00AC01C8" w:rsidRDefault="004C430C" w:rsidP="000910AB">
            <w:pPr>
              <w:pStyle w:val="TableCell"/>
              <w:spacing w:before="0" w:after="0"/>
              <w:rPr>
                <w:b/>
                <w:szCs w:val="18"/>
              </w:rPr>
            </w:pPr>
            <w:proofErr w:type="gramStart"/>
            <w:r w:rsidRPr="00AC01C8">
              <w:rPr>
                <w:szCs w:val="18"/>
              </w:rPr>
              <w:t>MAL::</w:t>
            </w:r>
            <w:proofErr w:type="gramEnd"/>
            <w:r w:rsidRPr="00AC01C8">
              <w:rPr>
                <w:szCs w:val="18"/>
              </w:rPr>
              <w:t>Composite</w:t>
            </w:r>
          </w:p>
        </w:tc>
        <w:tc>
          <w:tcPr>
            <w:tcW w:w="708" w:type="dxa"/>
            <w:shd w:val="clear" w:color="auto" w:fill="00CCFF"/>
          </w:tcPr>
          <w:p w14:paraId="5BD8966D" w14:textId="77777777" w:rsidR="004C430C" w:rsidRPr="00AC01C8" w:rsidRDefault="004C430C" w:rsidP="000910AB">
            <w:pPr>
              <w:pStyle w:val="TableCell"/>
              <w:spacing w:before="0" w:after="0"/>
              <w:rPr>
                <w:bCs/>
                <w:color w:val="auto"/>
                <w:szCs w:val="18"/>
                <w:rPrChange w:id="30099" w:author="Peter Van Der Plas" w:date="2024-12-27T15:50:00Z" w16du:dateUtc="2024-12-27T14:50:00Z">
                  <w:rPr>
                    <w:b/>
                  </w:rPr>
                </w:rPrChange>
              </w:rPr>
            </w:pPr>
            <w:r w:rsidRPr="00AC01C8">
              <w:rPr>
                <w:bCs/>
                <w:color w:val="auto"/>
                <w:szCs w:val="18"/>
                <w:rPrChange w:id="30100" w:author="Peter Van Der Plas" w:date="2024-12-27T15:50:00Z" w16du:dateUtc="2024-12-27T14:50:00Z">
                  <w:rPr>
                    <w:b/>
                    <w:color w:val="FFFFFF" w:themeColor="background1"/>
                  </w:rPr>
                </w:rPrChange>
              </w:rPr>
              <w:t>SFP</w:t>
            </w:r>
          </w:p>
        </w:tc>
        <w:tc>
          <w:tcPr>
            <w:tcW w:w="992" w:type="dxa"/>
          </w:tcPr>
          <w:p w14:paraId="1F0FBADA" w14:textId="5F536A16" w:rsidR="004C430C" w:rsidRPr="00AC01C8" w:rsidRDefault="004C430C" w:rsidP="000910AB">
            <w:pPr>
              <w:pStyle w:val="TableCell"/>
              <w:spacing w:before="0" w:after="0"/>
              <w:jc w:val="right"/>
              <w:rPr>
                <w:szCs w:val="18"/>
              </w:rPr>
            </w:pPr>
            <w:del w:id="30101" w:author="Peter Van Der Plas" w:date="2024-12-28T18:14:00Z" w16du:dateUtc="2024-12-28T17:14:00Z">
              <w:r w:rsidRPr="00AC01C8" w:rsidDel="005B6A02">
                <w:rPr>
                  <w:szCs w:val="18"/>
                </w:rPr>
                <w:delText>502</w:delText>
              </w:r>
            </w:del>
            <w:ins w:id="30102" w:author="Peter Van Der Plas" w:date="2024-12-28T18:14:00Z" w16du:dateUtc="2024-12-28T17:14:00Z">
              <w:r w:rsidR="005B6A02">
                <w:rPr>
                  <w:szCs w:val="18"/>
                </w:rPr>
                <w:t>503</w:t>
              </w:r>
            </w:ins>
          </w:p>
        </w:tc>
      </w:tr>
    </w:tbl>
    <w:p w14:paraId="7DFB743D" w14:textId="77777777" w:rsidR="004C430C" w:rsidRPr="004424B1" w:rsidRDefault="004C430C" w:rsidP="004C430C">
      <w:pPr>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64013108" w14:textId="77777777" w:rsidTr="00A94A2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2A73315" w14:textId="156093BD" w:rsidR="004C430C" w:rsidRPr="004424B1" w:rsidRDefault="004C430C" w:rsidP="000910AB">
            <w:pPr>
              <w:pStyle w:val="TableCell"/>
              <w:keepNext/>
              <w:spacing w:before="0" w:after="0"/>
            </w:pPr>
            <w:del w:id="30103" w:author="Quinten Van Woerkom" w:date="2024-11-25T14:49:00Z" w16du:dateUtc="2024-11-25T13:49:00Z">
              <w:r w:rsidRPr="004424B1" w:rsidDel="002B0859">
                <w:delText>Attribute</w:delText>
              </w:r>
            </w:del>
            <w:ins w:id="30104" w:author="Quinten Van Woerkom" w:date="2024-11-25T14:49:00Z" w16du:dateUtc="2024-11-25T13:49:00Z">
              <w:r w:rsidR="002B0859">
                <w:t>Field</w:t>
              </w:r>
            </w:ins>
          </w:p>
        </w:tc>
        <w:tc>
          <w:tcPr>
            <w:tcW w:w="1984" w:type="dxa"/>
          </w:tcPr>
          <w:p w14:paraId="535F8E42"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13E16DD2"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A3EBDB9"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240BD0BD"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CC2DD0B" w14:textId="77777777" w:rsidR="004C430C" w:rsidRPr="00BE1C3C" w:rsidRDefault="004C430C" w:rsidP="000910AB">
            <w:pPr>
              <w:pStyle w:val="TableCell"/>
              <w:spacing w:before="0" w:after="0"/>
              <w:rPr>
                <w:szCs w:val="18"/>
              </w:rPr>
            </w:pPr>
            <w:r w:rsidRPr="00BE1C3C">
              <w:rPr>
                <w:szCs w:val="18"/>
              </w:rPr>
              <w:t>originator</w:t>
            </w:r>
          </w:p>
        </w:tc>
        <w:tc>
          <w:tcPr>
            <w:tcW w:w="1984" w:type="dxa"/>
          </w:tcPr>
          <w:p w14:paraId="7AA6C05D"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6A2EBA07"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DA37D54" w14:textId="47005A88"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Identity of the entity or system responsible for the production of the plan.</w:t>
            </w:r>
            <w:ins w:id="30105" w:author="Quinten Van Woerkom" w:date="2024-11-25T15:44:00Z" w16du:dateUtc="2024-11-25T14:44:00Z">
              <w:r w:rsidR="000365AB">
                <w:t xml:space="preserve"> </w:t>
              </w:r>
              <w:commentRangeStart w:id="30106"/>
              <w:commentRangeStart w:id="30107"/>
              <w:r w:rsidR="000365AB">
                <w:t>The implementing planning system is responsible for defining the value to be provided for this field.</w:t>
              </w:r>
              <w:commentRangeEnd w:id="30106"/>
              <w:r w:rsidR="000365AB">
                <w:rPr>
                  <w:rStyle w:val="CommentReference"/>
                  <w:rFonts w:cs="Times New Roman"/>
                  <w:lang w:val="en-US" w:eastAsia="en-US"/>
                </w:rPr>
                <w:commentReference w:id="30106"/>
              </w:r>
              <w:commentRangeEnd w:id="30107"/>
              <w:r w:rsidR="000365AB">
                <w:rPr>
                  <w:rStyle w:val="CommentReference"/>
                  <w:rFonts w:cs="Times New Roman"/>
                  <w:lang w:val="en-US" w:eastAsia="en-US"/>
                </w:rPr>
                <w:commentReference w:id="30107"/>
              </w:r>
            </w:ins>
          </w:p>
        </w:tc>
      </w:tr>
      <w:tr w:rsidR="004C430C" w:rsidRPr="004424B1" w14:paraId="1D69C7CB"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453B89A" w14:textId="661026A7" w:rsidR="004C430C" w:rsidRPr="00BE1C3C" w:rsidRDefault="004C430C" w:rsidP="000910AB">
            <w:pPr>
              <w:pStyle w:val="TableCell"/>
              <w:spacing w:before="0" w:after="0"/>
              <w:rPr>
                <w:szCs w:val="18"/>
              </w:rPr>
            </w:pPr>
            <w:commentRangeStart w:id="30108"/>
            <w:proofErr w:type="spellStart"/>
            <w:r w:rsidRPr="00BE1C3C">
              <w:rPr>
                <w:szCs w:val="18"/>
              </w:rPr>
              <w:t>production</w:t>
            </w:r>
            <w:ins w:id="30109" w:author="Quinten Van Woerkom" w:date="2024-11-25T14:17:00Z" w16du:dateUtc="2024-11-25T13:17:00Z">
              <w:r w:rsidR="00DB2C33" w:rsidRPr="00BE1C3C">
                <w:rPr>
                  <w:szCs w:val="18"/>
                </w:rPr>
                <w:t>Time</w:t>
              </w:r>
            </w:ins>
            <w:commentRangeEnd w:id="30108"/>
            <w:proofErr w:type="spellEnd"/>
            <w:ins w:id="30110" w:author="Quinten Van Woerkom" w:date="2024-11-25T14:18:00Z" w16du:dateUtc="2024-11-25T13:18:00Z">
              <w:r w:rsidR="00DB2C33" w:rsidRPr="00AC01C8">
                <w:rPr>
                  <w:rStyle w:val="CommentReference"/>
                  <w:rFonts w:cs="Times New Roman"/>
                  <w:sz w:val="18"/>
                  <w:szCs w:val="18"/>
                  <w:lang w:val="en-US" w:eastAsia="en-US"/>
                  <w:rPrChange w:id="30111" w:author="Peter Van Der Plas" w:date="2024-12-27T15:51:00Z" w16du:dateUtc="2024-12-27T14:51:00Z">
                    <w:rPr>
                      <w:rStyle w:val="CommentReference"/>
                      <w:rFonts w:cs="Times New Roman"/>
                      <w:lang w:val="en-US" w:eastAsia="en-US"/>
                    </w:rPr>
                  </w:rPrChange>
                </w:rPr>
                <w:commentReference w:id="30108"/>
              </w:r>
            </w:ins>
            <w:del w:id="30112" w:author="Quinten Van Woerkom" w:date="2024-11-25T14:17:00Z" w16du:dateUtc="2024-11-25T13:17:00Z">
              <w:r w:rsidRPr="00BE1C3C" w:rsidDel="00DB2C33">
                <w:rPr>
                  <w:szCs w:val="18"/>
                </w:rPr>
                <w:delText>Date</w:delText>
              </w:r>
            </w:del>
          </w:p>
        </w:tc>
        <w:tc>
          <w:tcPr>
            <w:tcW w:w="1984" w:type="dxa"/>
          </w:tcPr>
          <w:p w14:paraId="4ADDD2E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3AF08B36"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9195F4C"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Date and time of production of the plan.</w:t>
            </w:r>
          </w:p>
        </w:tc>
      </w:tr>
      <w:tr w:rsidR="004C430C" w:rsidRPr="004424B1" w14:paraId="682D9A30"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E2280C6" w14:textId="77777777" w:rsidR="004C430C" w:rsidRPr="00BE1C3C" w:rsidRDefault="004C430C" w:rsidP="000910AB">
            <w:pPr>
              <w:pStyle w:val="TableCell"/>
              <w:spacing w:before="0" w:after="0"/>
              <w:rPr>
                <w:szCs w:val="18"/>
              </w:rPr>
            </w:pPr>
            <w:r w:rsidRPr="00BE1C3C">
              <w:rPr>
                <w:szCs w:val="18"/>
              </w:rPr>
              <w:t>description</w:t>
            </w:r>
          </w:p>
        </w:tc>
        <w:tc>
          <w:tcPr>
            <w:tcW w:w="1984" w:type="dxa"/>
          </w:tcPr>
          <w:p w14:paraId="0CB3177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4D9789CB"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98E039E"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Description of the plan.</w:t>
            </w:r>
          </w:p>
        </w:tc>
      </w:tr>
      <w:tr w:rsidR="004C430C" w:rsidRPr="004424B1" w14:paraId="14B02288"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88122D1" w14:textId="77777777" w:rsidR="004C430C" w:rsidRPr="00BE1C3C" w:rsidRDefault="004C430C" w:rsidP="000910AB">
            <w:pPr>
              <w:pStyle w:val="TableCell"/>
              <w:spacing w:before="0" w:after="0"/>
              <w:rPr>
                <w:szCs w:val="18"/>
              </w:rPr>
            </w:pPr>
            <w:r w:rsidRPr="00BE1C3C">
              <w:rPr>
                <w:szCs w:val="18"/>
              </w:rPr>
              <w:t>comments</w:t>
            </w:r>
          </w:p>
        </w:tc>
        <w:tc>
          <w:tcPr>
            <w:tcW w:w="1984" w:type="dxa"/>
          </w:tcPr>
          <w:p w14:paraId="4D217DAC"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18DF0FD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06F9B9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Field for additional comments or notes to the operations team regarding the plan.</w:t>
            </w:r>
          </w:p>
        </w:tc>
      </w:tr>
      <w:tr w:rsidR="004C430C" w:rsidRPr="004424B1" w14:paraId="549AC209"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42983DD" w14:textId="77777777" w:rsidR="004C430C" w:rsidRPr="00BE1C3C" w:rsidRDefault="004C430C" w:rsidP="000910AB">
            <w:pPr>
              <w:pStyle w:val="TableCell"/>
              <w:spacing w:before="0" w:after="0"/>
              <w:rPr>
                <w:szCs w:val="18"/>
              </w:rPr>
            </w:pPr>
            <w:proofErr w:type="spellStart"/>
            <w:r w:rsidRPr="00BE1C3C">
              <w:rPr>
                <w:szCs w:val="18"/>
              </w:rPr>
              <w:t>validityStart</w:t>
            </w:r>
            <w:proofErr w:type="spellEnd"/>
          </w:p>
        </w:tc>
        <w:tc>
          <w:tcPr>
            <w:tcW w:w="1984" w:type="dxa"/>
          </w:tcPr>
          <w:p w14:paraId="07B48191"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32DB47B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15AAECA"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Start of validity period for the plan.</w:t>
            </w:r>
          </w:p>
          <w:p w14:paraId="2EF05287"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The validity period defines when the plan is available for operational use.  It cannot be used outside its validity period.</w:t>
            </w:r>
          </w:p>
        </w:tc>
      </w:tr>
      <w:tr w:rsidR="004C430C" w:rsidRPr="004424B1" w14:paraId="6A3E851F"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012A790" w14:textId="77777777" w:rsidR="004C430C" w:rsidRPr="00BE1C3C" w:rsidRDefault="004C430C" w:rsidP="000910AB">
            <w:pPr>
              <w:pStyle w:val="TableCell"/>
              <w:spacing w:before="0" w:after="0"/>
              <w:rPr>
                <w:szCs w:val="18"/>
              </w:rPr>
            </w:pPr>
            <w:proofErr w:type="spellStart"/>
            <w:r w:rsidRPr="00BE1C3C">
              <w:rPr>
                <w:szCs w:val="18"/>
              </w:rPr>
              <w:t>validityEnd</w:t>
            </w:r>
            <w:proofErr w:type="spellEnd"/>
          </w:p>
        </w:tc>
        <w:tc>
          <w:tcPr>
            <w:tcW w:w="1984" w:type="dxa"/>
          </w:tcPr>
          <w:p w14:paraId="76B32669"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51D587F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7CD4E39"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End of validity period for the plan.</w:t>
            </w:r>
          </w:p>
        </w:tc>
      </w:tr>
      <w:tr w:rsidR="004C430C" w:rsidRPr="004424B1" w14:paraId="075A0C12"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B85DABD" w14:textId="77777777" w:rsidR="004C430C" w:rsidRPr="00BE1C3C" w:rsidRDefault="004C430C" w:rsidP="000910AB">
            <w:pPr>
              <w:pStyle w:val="TableCell"/>
              <w:spacing w:before="0" w:after="0"/>
              <w:rPr>
                <w:szCs w:val="18"/>
              </w:rPr>
            </w:pPr>
            <w:proofErr w:type="spellStart"/>
            <w:r w:rsidRPr="00BE1C3C">
              <w:rPr>
                <w:szCs w:val="18"/>
              </w:rPr>
              <w:t>planPeriodStart</w:t>
            </w:r>
            <w:proofErr w:type="spellEnd"/>
          </w:p>
        </w:tc>
        <w:tc>
          <w:tcPr>
            <w:tcW w:w="1984" w:type="dxa"/>
          </w:tcPr>
          <w:p w14:paraId="592574C0"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Trigger</w:t>
            </w:r>
          </w:p>
        </w:tc>
        <w:tc>
          <w:tcPr>
            <w:tcW w:w="992" w:type="dxa"/>
          </w:tcPr>
          <w:p w14:paraId="0CFCDFC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C2118E6"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Start of the plan period.</w:t>
            </w:r>
          </w:p>
          <w:p w14:paraId="7CC52052"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The plan period defines the start and end points of the plan.  Planned items (planning activities and events) contained within the plan must at least partially overlap the plan period.  The use of the trigger structure allows this to be specified in terms of time, position, pointing, or planning events.  Examples are:</w:t>
            </w:r>
          </w:p>
          <w:p w14:paraId="3175D1CA" w14:textId="681CC626"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a specified period of time</w:t>
            </w:r>
            <w:ins w:id="30113" w:author="Peter Van Der Plas" w:date="2024-12-28T18:45:00Z" w16du:dateUtc="2024-12-28T17:45:00Z">
              <w:r w:rsidR="00AA795E">
                <w:t>;</w:t>
              </w:r>
            </w:ins>
          </w:p>
          <w:p w14:paraId="0FFE10B9" w14:textId="23BF2E76"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an orbital repeat cycle</w:t>
            </w:r>
            <w:ins w:id="30114" w:author="Peter Van Der Plas" w:date="2024-12-28T18:45:00Z" w16du:dateUtc="2024-12-28T17:45:00Z">
              <w:r w:rsidR="00AA795E">
                <w:t>;</w:t>
              </w:r>
            </w:ins>
          </w:p>
          <w:p w14:paraId="20D4309F" w14:textId="4E79AD59"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a period between two events</w:t>
            </w:r>
            <w:del w:id="30115" w:author="Peter Van Der Plas" w:date="2024-12-28T18:45:00Z" w16du:dateUtc="2024-12-28T17:45:00Z">
              <w:r w:rsidRPr="004424B1" w:rsidDel="00AA795E">
                <w:delText xml:space="preserve"> </w:delText>
              </w:r>
            </w:del>
            <w:ins w:id="30116" w:author="Peter Van Der Plas" w:date="2024-12-28T18:45:00Z" w16du:dateUtc="2024-12-28T17:45:00Z">
              <w:r w:rsidR="00AA795E">
                <w:t>.</w:t>
              </w:r>
            </w:ins>
          </w:p>
        </w:tc>
      </w:tr>
      <w:tr w:rsidR="004C430C" w:rsidRPr="004424B1" w14:paraId="64BF0C48"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48DCCE2" w14:textId="77777777" w:rsidR="004C430C" w:rsidRPr="00BE1C3C" w:rsidRDefault="004C430C" w:rsidP="000910AB">
            <w:pPr>
              <w:pStyle w:val="TableCell"/>
              <w:spacing w:before="0" w:after="0"/>
              <w:rPr>
                <w:szCs w:val="18"/>
              </w:rPr>
            </w:pPr>
            <w:proofErr w:type="spellStart"/>
            <w:r w:rsidRPr="00BE1C3C">
              <w:rPr>
                <w:szCs w:val="18"/>
              </w:rPr>
              <w:t>planPeriodEnd</w:t>
            </w:r>
            <w:proofErr w:type="spellEnd"/>
          </w:p>
        </w:tc>
        <w:tc>
          <w:tcPr>
            <w:tcW w:w="1984" w:type="dxa"/>
          </w:tcPr>
          <w:p w14:paraId="6EF9B25F"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Trigger</w:t>
            </w:r>
          </w:p>
        </w:tc>
        <w:tc>
          <w:tcPr>
            <w:tcW w:w="992" w:type="dxa"/>
          </w:tcPr>
          <w:p w14:paraId="7C3CD02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40A933B"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End of the plan period.</w:t>
            </w:r>
          </w:p>
        </w:tc>
      </w:tr>
      <w:tr w:rsidR="004C430C" w:rsidRPr="004424B1" w14:paraId="3D9B2E5E"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0471BCC" w14:textId="77777777" w:rsidR="004C430C" w:rsidRPr="00BE1C3C" w:rsidRDefault="004C430C" w:rsidP="000910AB">
            <w:pPr>
              <w:pStyle w:val="TableCell"/>
              <w:spacing w:before="0" w:after="0"/>
              <w:rPr>
                <w:szCs w:val="18"/>
              </w:rPr>
            </w:pPr>
            <w:proofErr w:type="spellStart"/>
            <w:r w:rsidRPr="00BE1C3C">
              <w:rPr>
                <w:szCs w:val="18"/>
              </w:rPr>
              <w:t>timeSystem</w:t>
            </w:r>
            <w:proofErr w:type="spellEnd"/>
          </w:p>
        </w:tc>
        <w:tc>
          <w:tcPr>
            <w:tcW w:w="1984" w:type="dxa"/>
          </w:tcPr>
          <w:p w14:paraId="13021B55" w14:textId="45A5465A"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commentRangeStart w:id="30117"/>
            <w:proofErr w:type="gramStart"/>
            <w:r w:rsidRPr="004424B1">
              <w:t>MAL::</w:t>
            </w:r>
            <w:proofErr w:type="gramEnd"/>
            <w:del w:id="30118" w:author="Quinten Van Woerkom" w:date="2024-11-27T15:41:00Z" w16du:dateUtc="2024-11-27T14:41:00Z">
              <w:r w:rsidRPr="004424B1" w:rsidDel="007C61FE">
                <w:delText>String</w:delText>
              </w:r>
            </w:del>
            <w:ins w:id="30119" w:author="Quinten Van Woerkom" w:date="2024-11-27T15:41:00Z" w16du:dateUtc="2024-11-27T14:41:00Z">
              <w:r w:rsidR="007C61FE">
                <w:t>Identifier</w:t>
              </w:r>
            </w:ins>
            <w:commentRangeEnd w:id="30117"/>
            <w:ins w:id="30120" w:author="Quinten Van Woerkom" w:date="2024-11-27T15:42:00Z" w16du:dateUtc="2024-11-27T14:42:00Z">
              <w:r w:rsidR="007C61FE">
                <w:rPr>
                  <w:rStyle w:val="CommentReference"/>
                  <w:rFonts w:cs="Times New Roman"/>
                  <w:lang w:val="en-US" w:eastAsia="en-US"/>
                </w:rPr>
                <w:commentReference w:id="30117"/>
              </w:r>
            </w:ins>
          </w:p>
        </w:tc>
        <w:tc>
          <w:tcPr>
            <w:tcW w:w="992" w:type="dxa"/>
          </w:tcPr>
          <w:p w14:paraId="52DF4486"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A54AECE" w14:textId="57D0D7FA"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Specifies the time system used for all time </w:t>
            </w:r>
            <w:del w:id="30121" w:author="Quinten Van Woerkom" w:date="2024-11-25T14:44:00Z" w16du:dateUtc="2024-11-25T13:44:00Z">
              <w:r w:rsidRPr="004424B1" w:rsidDel="00006133">
                <w:delText>attribute</w:delText>
              </w:r>
            </w:del>
            <w:ins w:id="30122" w:author="Quinten Van Woerkom" w:date="2024-11-25T14:44:00Z" w16du:dateUtc="2024-11-25T13:44:00Z">
              <w:r w:rsidR="00006133">
                <w:t>field</w:t>
              </w:r>
            </w:ins>
            <w:r w:rsidRPr="004424B1">
              <w:t>s within the Plan (se</w:t>
            </w:r>
            <w:ins w:id="30123" w:author="Quinten Van Woerkom" w:date="2024-12-18T10:43:00Z" w16du:dateUtc="2024-12-18T09:43:00Z">
              <w:r w:rsidR="00615836">
                <w:t xml:space="preserve">e </w:t>
              </w:r>
            </w:ins>
            <w:ins w:id="30124" w:author="Quinten Van Woerkom" w:date="2024-12-18T10:44:00Z" w16du:dateUtc="2024-12-18T09:44:00Z">
              <w:r w:rsidR="00615836">
                <w:fldChar w:fldCharType="begin"/>
              </w:r>
              <w:r w:rsidR="00615836">
                <w:instrText xml:space="preserve"> REF _Ref185334660 \r \h </w:instrText>
              </w:r>
            </w:ins>
            <w:r w:rsidR="00AC01C8">
              <w:instrText xml:space="preserve"> \* MERGEFORMAT </w:instrText>
            </w:r>
            <w:r w:rsidR="00615836">
              <w:fldChar w:fldCharType="separate"/>
            </w:r>
            <w:ins w:id="30125" w:author="Peter Van Der Plas" w:date="2025-01-01T17:31:00Z" w16du:dateUtc="2025-01-01T16:31:00Z">
              <w:r w:rsidR="006D1623">
                <w:t>4.4.1</w:t>
              </w:r>
            </w:ins>
            <w:ins w:id="30126" w:author="Quinten Van Woerkom" w:date="2024-12-18T10:44:00Z" w16du:dateUtc="2024-12-18T09:44:00Z">
              <w:r w:rsidR="00615836">
                <w:fldChar w:fldCharType="end"/>
              </w:r>
            </w:ins>
            <w:del w:id="30127" w:author="Quinten Van Woerkom" w:date="2024-12-18T10:43:00Z" w16du:dateUtc="2024-12-18T09:43:00Z">
              <w:r w:rsidRPr="004424B1" w:rsidDel="00615836">
                <w:delText xml:space="preserve">e </w:delText>
              </w:r>
              <w:r w:rsidRPr="004424B1" w:rsidDel="00615836">
                <w:fldChar w:fldCharType="begin"/>
              </w:r>
              <w:r w:rsidRPr="004424B1" w:rsidDel="00615836">
                <w:delInstrText xml:space="preserve"> REF _Ref125205281 \r \h </w:delInstrText>
              </w:r>
            </w:del>
            <w:r w:rsidR="00AC01C8">
              <w:instrText xml:space="preserve"> \* MERGEFORMAT </w:instrText>
            </w:r>
            <w:del w:id="30128" w:author="Quinten Van Woerkom" w:date="2024-12-18T10:43:00Z" w16du:dateUtc="2024-12-18T09:43:00Z">
              <w:r w:rsidRPr="004424B1" w:rsidDel="00615836">
                <w:fldChar w:fldCharType="separate"/>
              </w:r>
            </w:del>
            <w:del w:id="30129" w:author="Quinten Van Woerkom" w:date="2024-12-17T18:02:00Z" w16du:dateUtc="2024-12-17T17:02:00Z">
              <w:r w:rsidR="00BF1AC4" w:rsidDel="00FB0146">
                <w:delText>4.1.3</w:delText>
              </w:r>
            </w:del>
            <w:del w:id="30130" w:author="Quinten Van Woerkom" w:date="2024-12-18T10:43:00Z" w16du:dateUtc="2024-12-18T09:43:00Z">
              <w:r w:rsidRPr="004424B1" w:rsidDel="00615836">
                <w:fldChar w:fldCharType="end"/>
              </w:r>
            </w:del>
            <w:r w:rsidRPr="004424B1">
              <w:t>).</w:t>
            </w:r>
          </w:p>
          <w:p w14:paraId="7DC304C6" w14:textId="2D03603D"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If Null, the default time system is used</w:t>
            </w:r>
            <w:del w:id="30131" w:author="Quinten Van Woerkom" w:date="2024-12-17T18:02:00Z" w16du:dateUtc="2024-12-17T17:02:00Z">
              <w:r w:rsidRPr="004424B1" w:rsidDel="00FB0146">
                <w:delText xml:space="preserve"> (see </w:delText>
              </w:r>
              <w:r w:rsidRPr="004424B1" w:rsidDel="00FB0146">
                <w:fldChar w:fldCharType="begin"/>
              </w:r>
              <w:r w:rsidRPr="004424B1" w:rsidDel="00FB0146">
                <w:delInstrText xml:space="preserve"> REF _Ref96948858 \r \h </w:delInstrText>
              </w:r>
            </w:del>
            <w:r w:rsidR="00AC01C8">
              <w:instrText xml:space="preserve"> \* MERGEFORMAT </w:instrText>
            </w:r>
            <w:del w:id="30132" w:author="Quinten Van Woerkom" w:date="2024-12-17T18:02:00Z" w16du:dateUtc="2024-12-17T17:02:00Z">
              <w:r w:rsidRPr="004424B1" w:rsidDel="00FB0146">
                <w:fldChar w:fldCharType="separate"/>
              </w:r>
              <w:r w:rsidR="00BF1AC4" w:rsidDel="00FB0146">
                <w:delText>4.2.8</w:delText>
              </w:r>
              <w:r w:rsidRPr="004424B1" w:rsidDel="00FB0146">
                <w:fldChar w:fldCharType="end"/>
              </w:r>
              <w:r w:rsidRPr="004424B1" w:rsidDel="00FB0146">
                <w:delText>)</w:delText>
              </w:r>
            </w:del>
            <w:r w:rsidRPr="004424B1">
              <w:t>.</w:t>
            </w:r>
          </w:p>
        </w:tc>
      </w:tr>
    </w:tbl>
    <w:p w14:paraId="054EB188" w14:textId="5DD03688" w:rsidR="004C430C" w:rsidRDefault="00FD7FCE" w:rsidP="004C430C">
      <w:pPr>
        <w:pStyle w:val="Heading5"/>
        <w:spacing w:before="480"/>
        <w:rPr>
          <w:ins w:id="30133" w:author="Quinten Van Woerkom" w:date="2024-12-18T15:26:00Z" w16du:dateUtc="2024-12-18T14:26:00Z"/>
          <w:lang w:val="en-GB"/>
        </w:rPr>
      </w:pPr>
      <w:ins w:id="30134" w:author="Quinten Van Woerkom" w:date="2024-12-18T15:26:00Z" w16du:dateUtc="2024-12-18T14:26:00Z">
        <w:r>
          <w:rPr>
            <w:lang w:val="en-GB"/>
          </w:rPr>
          <w:t xml:space="preserve">Data Type: </w:t>
        </w:r>
      </w:ins>
      <w:proofErr w:type="spellStart"/>
      <w:r w:rsidR="004C430C" w:rsidRPr="004424B1">
        <w:rPr>
          <w:lang w:val="en-GB"/>
        </w:rPr>
        <w:t>Planned</w:t>
      </w:r>
      <w:del w:id="30135" w:author="Quinten Van Woerkom" w:date="2024-12-18T15:26:00Z" w16du:dateUtc="2024-12-18T14:26:00Z">
        <w:r w:rsidR="004C430C" w:rsidRPr="004424B1" w:rsidDel="00FD7FCE">
          <w:rPr>
            <w:lang w:val="en-GB"/>
          </w:rPr>
          <w:delText xml:space="preserve"> </w:delText>
        </w:r>
      </w:del>
      <w:r w:rsidR="004C430C" w:rsidRPr="004424B1">
        <w:rPr>
          <w:lang w:val="en-GB"/>
        </w:rPr>
        <w:t>Items</w:t>
      </w:r>
      <w:proofErr w:type="spellEnd"/>
    </w:p>
    <w:p w14:paraId="36388C62" w14:textId="3FAF9F25" w:rsidR="00FD7FCE" w:rsidRPr="00FD7FCE" w:rsidRDefault="00FD7FCE">
      <w:pPr>
        <w:pStyle w:val="Heading6"/>
        <w:rPr>
          <w:lang w:val="en-GB"/>
        </w:rPr>
        <w:pPrChange w:id="30136" w:author="Quinten Van Woerkom" w:date="2024-12-18T15:26:00Z" w16du:dateUtc="2024-12-18T14:26:00Z">
          <w:pPr>
            <w:pStyle w:val="Heading5"/>
            <w:spacing w:before="480"/>
          </w:pPr>
        </w:pPrChange>
      </w:pPr>
      <w:ins w:id="30137" w:author="Quinten Van Woerkom" w:date="2024-12-18T15:26:00Z" w16du:dateUtc="2024-12-18T14:26:00Z">
        <w:r>
          <w:rPr>
            <w:lang w:val="en-GB"/>
          </w:rPr>
          <w:t>Overview</w:t>
        </w:r>
      </w:ins>
    </w:p>
    <w:p w14:paraId="60F0408F" w14:textId="77777777" w:rsidR="002B6989" w:rsidRPr="004424B1" w:rsidRDefault="002B6989" w:rsidP="002B6989">
      <w:pPr>
        <w:rPr>
          <w:lang w:val="en-GB"/>
        </w:rPr>
      </w:pPr>
      <w:r w:rsidRPr="004424B1">
        <w:rPr>
          <w:lang w:val="en-GB"/>
        </w:rPr>
        <w:t xml:space="preserve">The </w:t>
      </w:r>
      <w:proofErr w:type="spellStart"/>
      <w:r w:rsidRPr="004424B1">
        <w:rPr>
          <w:lang w:val="en-GB"/>
        </w:rPr>
        <w:t>PlannedItems</w:t>
      </w:r>
      <w:proofErr w:type="spellEnd"/>
      <w:r w:rsidRPr="004424B1">
        <w:rPr>
          <w:lang w:val="en-GB"/>
        </w:rPr>
        <w:t xml:space="preserve"> section of the Plan specifies the set of planning activities and planning events contained within the Plan.  It comprises two lists of contained MO objects:  one of </w:t>
      </w:r>
      <w:proofErr w:type="spellStart"/>
      <w:r w:rsidRPr="004424B1">
        <w:rPr>
          <w:lang w:val="en-GB"/>
        </w:rPr>
        <w:t>EventInstances</w:t>
      </w:r>
      <w:proofErr w:type="spellEnd"/>
      <w:r w:rsidRPr="004424B1">
        <w:rPr>
          <w:lang w:val="en-GB"/>
        </w:rPr>
        <w:t xml:space="preserve"> and one of </w:t>
      </w:r>
      <w:proofErr w:type="spellStart"/>
      <w:r w:rsidRPr="004424B1">
        <w:rPr>
          <w:lang w:val="en-GB"/>
        </w:rPr>
        <w:t>ActivityInstances</w:t>
      </w:r>
      <w:proofErr w:type="spellEnd"/>
      <w:r w:rsidRPr="004424B1">
        <w:rPr>
          <w:lang w:val="en-GB"/>
        </w:rPr>
        <w:t>.  Both lists can be empty.</w:t>
      </w:r>
    </w:p>
    <w:p w14:paraId="7BE9A216" w14:textId="4999A3D7" w:rsidR="002B6989" w:rsidRPr="004424B1" w:rsidDel="00C4055F" w:rsidRDefault="002B6989" w:rsidP="002B6989">
      <w:pPr>
        <w:rPr>
          <w:del w:id="30138" w:author="Quinten Van Woerkom" w:date="2024-12-18T17:37:00Z" w16du:dateUtc="2024-12-18T16:37:00Z"/>
          <w:lang w:val="en-GB"/>
        </w:rPr>
      </w:pPr>
      <w:del w:id="30139" w:author="Quinten Van Woerkom" w:date="2024-12-18T17:37:00Z" w16du:dateUtc="2024-12-18T16:37:00Z">
        <w:r w:rsidRPr="004424B1" w:rsidDel="00C4055F">
          <w:rPr>
            <w:lang w:val="en-GB"/>
          </w:rPr>
          <w:delText xml:space="preserve">If the Plan is a </w:delText>
        </w:r>
        <w:r w:rsidRPr="004424B1" w:rsidDel="00C4055F">
          <w:rPr>
            <w:rStyle w:val="Term"/>
            <w:lang w:val="en-GB"/>
          </w:rPr>
          <w:delText>full plan</w:delText>
        </w:r>
        <w:r w:rsidRPr="004424B1" w:rsidDel="00C4055F">
          <w:rPr>
            <w:lang w:val="en-GB"/>
          </w:rPr>
          <w:delText xml:space="preserve">, then there must be an entry in the list for all planned items contained within the plan, whether changed or not.  If the plan is a </w:delText>
        </w:r>
        <w:r w:rsidRPr="004424B1" w:rsidDel="00C4055F">
          <w:rPr>
            <w:rStyle w:val="Term"/>
            <w:lang w:val="en-GB"/>
          </w:rPr>
          <w:delText>patch plan</w:delText>
        </w:r>
        <w:r w:rsidRPr="004424B1" w:rsidDel="00C4055F">
          <w:rPr>
            <w:lang w:val="en-GB"/>
          </w:rPr>
          <w:delText>, then there is only an entry in the list for those planned items that have changed (new or modified).</w:delText>
        </w:r>
      </w:del>
    </w:p>
    <w:p w14:paraId="6098BD97" w14:textId="3F477262" w:rsidR="004041DB" w:rsidDel="00421BF2" w:rsidRDefault="004041DB" w:rsidP="00455986">
      <w:pPr>
        <w:pStyle w:val="Heading6"/>
        <w:spacing w:after="240"/>
        <w:rPr>
          <w:del w:id="30140" w:author="Quinten Van Woerkom" w:date="2024-12-18T15:27:00Z" w16du:dateUtc="2024-12-18T14:27:00Z"/>
        </w:rPr>
      </w:pPr>
      <w:del w:id="30141" w:author="Quinten Van Woerkom" w:date="2024-12-18T15:26:00Z" w16du:dateUtc="2024-12-18T14:26:00Z">
        <w:r w:rsidRPr="004424B1" w:rsidDel="00FD7FCE">
          <w:delText>PlannedItems</w:delText>
        </w:r>
      </w:del>
    </w:p>
    <w:p w14:paraId="79A9FC44" w14:textId="19FD5B72" w:rsidR="00951043" w:rsidRDefault="00421BF2">
      <w:pPr>
        <w:pStyle w:val="Heading6"/>
        <w:spacing w:before="480" w:after="240"/>
        <w:rPr>
          <w:ins w:id="30142" w:author="Quinten Van Woerkom" w:date="2024-12-18T17:37:00Z" w16du:dateUtc="2024-12-18T16:37:00Z"/>
          <w:lang w:val="en-GB" w:eastAsia="en-GB"/>
        </w:rPr>
        <w:pPrChange w:id="30143" w:author="Peter Van Der Plas" w:date="2024-12-27T15:51:00Z" w16du:dateUtc="2024-12-27T14:51:00Z">
          <w:pPr>
            <w:pStyle w:val="Heading6"/>
            <w:spacing w:after="240"/>
          </w:pPr>
        </w:pPrChange>
      </w:pPr>
      <w:ins w:id="30144" w:author="Quinten Van Woerkom" w:date="2024-12-18T17:16:00Z" w16du:dateUtc="2024-12-18T16:16:00Z">
        <w:r>
          <w:rPr>
            <w:lang w:val="en-GB" w:eastAsia="en-GB"/>
          </w:rPr>
          <w:t>Definition</w:t>
        </w:r>
      </w:ins>
    </w:p>
    <w:p w14:paraId="1643DF60" w14:textId="77777777" w:rsidR="00C4055F" w:rsidRPr="004424B1" w:rsidRDefault="00C4055F">
      <w:pPr>
        <w:spacing w:after="240"/>
        <w:rPr>
          <w:ins w:id="30145" w:author="Quinten Van Woerkom" w:date="2024-12-18T17:37:00Z" w16du:dateUtc="2024-12-18T16:37:00Z"/>
          <w:lang w:val="en-GB"/>
        </w:rPr>
        <w:pPrChange w:id="30146" w:author="Quinten Van Woerkom" w:date="2024-12-18T17:37:00Z" w16du:dateUtc="2024-12-18T16:37:00Z">
          <w:pPr/>
        </w:pPrChange>
      </w:pPr>
      <w:ins w:id="30147" w:author="Quinten Van Woerkom" w:date="2024-12-18T17:37:00Z" w16du:dateUtc="2024-12-18T16:37:00Z">
        <w:r w:rsidRPr="004424B1">
          <w:rPr>
            <w:lang w:val="en-GB"/>
          </w:rPr>
          <w:t xml:space="preserve">If the Plan is a </w:t>
        </w:r>
        <w:r w:rsidRPr="004424B1">
          <w:rPr>
            <w:rStyle w:val="Term"/>
            <w:lang w:val="en-GB"/>
          </w:rPr>
          <w:t>full plan</w:t>
        </w:r>
        <w:r w:rsidRPr="004424B1">
          <w:rPr>
            <w:lang w:val="en-GB"/>
          </w:rPr>
          <w:t xml:space="preserve">, then there must be an entry in the list for all planned items contained within the plan, whether changed or not.  If the plan is a </w:t>
        </w:r>
        <w:r w:rsidRPr="004424B1">
          <w:rPr>
            <w:rStyle w:val="Term"/>
            <w:lang w:val="en-GB"/>
          </w:rPr>
          <w:t>patch plan</w:t>
        </w:r>
        <w:r w:rsidRPr="004424B1">
          <w:rPr>
            <w:lang w:val="en-GB"/>
          </w:rPr>
          <w:t xml:space="preserve">, then there </w:t>
        </w:r>
        <w:r>
          <w:rPr>
            <w:lang w:val="en-GB"/>
          </w:rPr>
          <w:t>must</w:t>
        </w:r>
        <w:r w:rsidRPr="004424B1">
          <w:rPr>
            <w:lang w:val="en-GB"/>
          </w:rPr>
          <w:t xml:space="preserve"> only </w:t>
        </w:r>
        <w:r>
          <w:rPr>
            <w:lang w:val="en-GB"/>
          </w:rPr>
          <w:t xml:space="preserve">be </w:t>
        </w:r>
        <w:r w:rsidRPr="004424B1">
          <w:rPr>
            <w:lang w:val="en-GB"/>
          </w:rPr>
          <w:t>an entry in the list for those planned items that have changed (new or modified).</w:t>
        </w:r>
      </w:ins>
    </w:p>
    <w:p w14:paraId="2EDD93C1" w14:textId="4086A639" w:rsidR="00C4055F" w:rsidRPr="00C4055F" w:rsidDel="00C4055F" w:rsidRDefault="00C4055F">
      <w:pPr>
        <w:spacing w:after="240"/>
        <w:rPr>
          <w:del w:id="30148" w:author="Quinten Van Woerkom" w:date="2024-12-18T17:37:00Z" w16du:dateUtc="2024-12-18T16:37:00Z"/>
          <w:lang w:val="en-GB" w:eastAsia="en-GB"/>
        </w:rPr>
        <w:pPrChange w:id="30149" w:author="Quinten Van Woerkom" w:date="2024-12-18T17:37:00Z" w16du:dateUtc="2024-12-18T16:37:00Z">
          <w:pPr>
            <w:spacing w:before="0"/>
          </w:pPr>
        </w:pPrChange>
      </w:pPr>
    </w:p>
    <w:tbl>
      <w:tblPr>
        <w:tblStyle w:val="RBTable"/>
        <w:tblW w:w="9179" w:type="dxa"/>
        <w:tblLayout w:type="fixed"/>
        <w:tblLook w:val="0400" w:firstRow="0" w:lastRow="0" w:firstColumn="0" w:lastColumn="0" w:noHBand="0" w:noVBand="1"/>
        <w:tblCaption w:val="DSC PlannedItems E1"/>
      </w:tblPr>
      <w:tblGrid>
        <w:gridCol w:w="1667"/>
        <w:gridCol w:w="2977"/>
        <w:gridCol w:w="992"/>
        <w:gridCol w:w="1843"/>
        <w:gridCol w:w="708"/>
        <w:gridCol w:w="992"/>
      </w:tblGrid>
      <w:tr w:rsidR="004C430C" w:rsidRPr="004424B1" w14:paraId="0C1CE556" w14:textId="77777777" w:rsidTr="00D82A00">
        <w:tc>
          <w:tcPr>
            <w:tcW w:w="1666" w:type="dxa"/>
            <w:shd w:val="clear" w:color="auto" w:fill="00CCFF"/>
          </w:tcPr>
          <w:p w14:paraId="0D342C14" w14:textId="77777777" w:rsidR="004C430C" w:rsidRPr="00AC01C8" w:rsidRDefault="004C430C" w:rsidP="007B4994">
            <w:pPr>
              <w:pStyle w:val="TableCell"/>
              <w:rPr>
                <w:bCs/>
                <w:color w:val="auto"/>
                <w:szCs w:val="18"/>
                <w:rPrChange w:id="30150" w:author="Peter Van Der Plas" w:date="2024-12-27T15:54:00Z" w16du:dateUtc="2024-12-27T14:54:00Z">
                  <w:rPr>
                    <w:color w:val="FFFFFF" w:themeColor="background1"/>
                  </w:rPr>
                </w:rPrChange>
              </w:rPr>
            </w:pPr>
            <w:r w:rsidRPr="00AC01C8">
              <w:rPr>
                <w:bCs/>
                <w:color w:val="auto"/>
                <w:szCs w:val="18"/>
                <w:rPrChange w:id="30151" w:author="Peter Van Der Plas" w:date="2024-12-27T15:54:00Z" w16du:dateUtc="2024-12-27T14:54:00Z">
                  <w:rPr>
                    <w:color w:val="FFFFFF" w:themeColor="background1"/>
                  </w:rPr>
                </w:rPrChange>
              </w:rPr>
              <w:t>Name</w:t>
            </w:r>
          </w:p>
        </w:tc>
        <w:tc>
          <w:tcPr>
            <w:tcW w:w="2976" w:type="dxa"/>
          </w:tcPr>
          <w:p w14:paraId="258BABD2" w14:textId="77777777" w:rsidR="004C430C" w:rsidRPr="00AC01C8" w:rsidRDefault="004C430C" w:rsidP="007B4994">
            <w:pPr>
              <w:pStyle w:val="TableCell"/>
              <w:rPr>
                <w:b/>
                <w:szCs w:val="18"/>
              </w:rPr>
            </w:pPr>
            <w:proofErr w:type="spellStart"/>
            <w:r w:rsidRPr="00AC01C8">
              <w:rPr>
                <w:b/>
                <w:szCs w:val="18"/>
              </w:rPr>
              <w:t>PlannedItems</w:t>
            </w:r>
            <w:proofErr w:type="spellEnd"/>
          </w:p>
        </w:tc>
        <w:tc>
          <w:tcPr>
            <w:tcW w:w="992" w:type="dxa"/>
            <w:shd w:val="clear" w:color="auto" w:fill="00CCFF"/>
          </w:tcPr>
          <w:p w14:paraId="7A4B65BC" w14:textId="77777777" w:rsidR="004C430C" w:rsidRPr="00AC01C8" w:rsidRDefault="004C430C" w:rsidP="007B4994">
            <w:pPr>
              <w:pStyle w:val="TableCell"/>
              <w:rPr>
                <w:bCs/>
                <w:color w:val="auto"/>
                <w:szCs w:val="18"/>
                <w:rPrChange w:id="30152" w:author="Peter Van Der Plas" w:date="2024-12-27T15:54:00Z" w16du:dateUtc="2024-12-27T14:54:00Z">
                  <w:rPr>
                    <w:b/>
                  </w:rPr>
                </w:rPrChange>
              </w:rPr>
            </w:pPr>
            <w:r w:rsidRPr="00AC01C8">
              <w:rPr>
                <w:bCs/>
                <w:color w:val="auto"/>
                <w:szCs w:val="18"/>
                <w:rPrChange w:id="30153" w:author="Peter Van Der Plas" w:date="2024-12-27T15:54:00Z" w16du:dateUtc="2024-12-27T14:54:00Z">
                  <w:rPr>
                    <w:b/>
                    <w:color w:val="FFFFFF" w:themeColor="background1"/>
                  </w:rPr>
                </w:rPrChange>
              </w:rPr>
              <w:t>Extends</w:t>
            </w:r>
          </w:p>
        </w:tc>
        <w:tc>
          <w:tcPr>
            <w:tcW w:w="1842" w:type="dxa"/>
          </w:tcPr>
          <w:p w14:paraId="398AE452" w14:textId="77777777" w:rsidR="004C430C" w:rsidRPr="00AC01C8" w:rsidRDefault="004C430C" w:rsidP="007B4994">
            <w:pPr>
              <w:pStyle w:val="TableCell"/>
              <w:rPr>
                <w:b/>
                <w:szCs w:val="18"/>
              </w:rPr>
            </w:pPr>
            <w:proofErr w:type="gramStart"/>
            <w:r w:rsidRPr="00AC01C8">
              <w:rPr>
                <w:szCs w:val="18"/>
              </w:rPr>
              <w:t>MAL::</w:t>
            </w:r>
            <w:proofErr w:type="gramEnd"/>
            <w:r w:rsidRPr="00AC01C8">
              <w:rPr>
                <w:szCs w:val="18"/>
              </w:rPr>
              <w:t>Composite</w:t>
            </w:r>
          </w:p>
        </w:tc>
        <w:tc>
          <w:tcPr>
            <w:tcW w:w="708" w:type="dxa"/>
            <w:shd w:val="clear" w:color="auto" w:fill="00CCFF"/>
          </w:tcPr>
          <w:p w14:paraId="2065DD8E" w14:textId="77777777" w:rsidR="004C430C" w:rsidRPr="00AC01C8" w:rsidRDefault="004C430C" w:rsidP="007B4994">
            <w:pPr>
              <w:pStyle w:val="TableCell"/>
              <w:rPr>
                <w:bCs/>
                <w:color w:val="auto"/>
                <w:szCs w:val="18"/>
                <w:rPrChange w:id="30154" w:author="Peter Van Der Plas" w:date="2024-12-27T15:54:00Z" w16du:dateUtc="2024-12-27T14:54:00Z">
                  <w:rPr>
                    <w:b/>
                  </w:rPr>
                </w:rPrChange>
              </w:rPr>
            </w:pPr>
            <w:r w:rsidRPr="00AC01C8">
              <w:rPr>
                <w:bCs/>
                <w:color w:val="auto"/>
                <w:szCs w:val="18"/>
                <w:rPrChange w:id="30155" w:author="Peter Van Der Plas" w:date="2024-12-27T15:54:00Z" w16du:dateUtc="2024-12-27T14:54:00Z">
                  <w:rPr>
                    <w:b/>
                    <w:color w:val="FFFFFF" w:themeColor="background1"/>
                  </w:rPr>
                </w:rPrChange>
              </w:rPr>
              <w:t>SFP</w:t>
            </w:r>
          </w:p>
        </w:tc>
        <w:tc>
          <w:tcPr>
            <w:tcW w:w="992" w:type="dxa"/>
          </w:tcPr>
          <w:p w14:paraId="7EF15A29" w14:textId="28F093BA" w:rsidR="004C430C" w:rsidRPr="00AC01C8" w:rsidRDefault="004C430C" w:rsidP="007B4994">
            <w:pPr>
              <w:pStyle w:val="TableCell"/>
              <w:jc w:val="right"/>
              <w:rPr>
                <w:szCs w:val="18"/>
              </w:rPr>
            </w:pPr>
            <w:del w:id="30156" w:author="Peter Van Der Plas" w:date="2024-12-28T18:14:00Z" w16du:dateUtc="2024-12-28T17:14:00Z">
              <w:r w:rsidRPr="00AC01C8" w:rsidDel="005B6A02">
                <w:rPr>
                  <w:szCs w:val="18"/>
                </w:rPr>
                <w:delText>503</w:delText>
              </w:r>
            </w:del>
            <w:ins w:id="30157" w:author="Peter Van Der Plas" w:date="2024-12-28T18:14:00Z" w16du:dateUtc="2024-12-28T17:14:00Z">
              <w:r w:rsidR="005B6A02">
                <w:rPr>
                  <w:szCs w:val="18"/>
                </w:rPr>
                <w:t>504</w:t>
              </w:r>
            </w:ins>
          </w:p>
        </w:tc>
      </w:tr>
    </w:tbl>
    <w:p w14:paraId="4B96D342"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057B83B5" w14:textId="77777777" w:rsidTr="00A94A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4335B99" w14:textId="1016445F" w:rsidR="004C430C" w:rsidRPr="004424B1" w:rsidRDefault="004C430C" w:rsidP="007B4994">
            <w:pPr>
              <w:pStyle w:val="TableCell"/>
              <w:keepNext/>
            </w:pPr>
            <w:del w:id="30158" w:author="Quinten Van Woerkom" w:date="2024-11-25T14:49:00Z" w16du:dateUtc="2024-11-25T13:49:00Z">
              <w:r w:rsidRPr="004424B1" w:rsidDel="002B0859">
                <w:delText>Attribute</w:delText>
              </w:r>
            </w:del>
            <w:ins w:id="30159" w:author="Quinten Van Woerkom" w:date="2024-11-25T14:49:00Z" w16du:dateUtc="2024-11-25T13:49:00Z">
              <w:r w:rsidR="002B0859">
                <w:t>Field</w:t>
              </w:r>
            </w:ins>
          </w:p>
        </w:tc>
        <w:tc>
          <w:tcPr>
            <w:tcW w:w="1984" w:type="dxa"/>
          </w:tcPr>
          <w:p w14:paraId="714DE78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54B7217E"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108CD2B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556D55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E785B17" w14:textId="77777777" w:rsidR="004C430C" w:rsidRPr="00BE1C3C" w:rsidRDefault="004C430C" w:rsidP="007B4994">
            <w:pPr>
              <w:pStyle w:val="TableCell"/>
              <w:rPr>
                <w:szCs w:val="18"/>
              </w:rPr>
            </w:pPr>
            <w:proofErr w:type="spellStart"/>
            <w:r w:rsidRPr="00BE1C3C">
              <w:rPr>
                <w:szCs w:val="18"/>
              </w:rPr>
              <w:t>plannedEvents</w:t>
            </w:r>
            <w:proofErr w:type="spellEnd"/>
          </w:p>
        </w:tc>
        <w:tc>
          <w:tcPr>
            <w:tcW w:w="1984" w:type="dxa"/>
          </w:tcPr>
          <w:p w14:paraId="1A4B853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EventInstance</w:t>
            </w:r>
            <w:proofErr w:type="spellEnd"/>
            <w:r w:rsidRPr="004424B1">
              <w:t>&gt;</w:t>
            </w:r>
          </w:p>
        </w:tc>
        <w:tc>
          <w:tcPr>
            <w:tcW w:w="992" w:type="dxa"/>
          </w:tcPr>
          <w:p w14:paraId="5E42F64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9EF1DC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of planned events contained within the Plan.</w:t>
            </w:r>
          </w:p>
        </w:tc>
      </w:tr>
      <w:tr w:rsidR="004C430C" w:rsidRPr="004424B1" w14:paraId="3256E37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F42D687" w14:textId="77777777" w:rsidR="004C430C" w:rsidRPr="00BE1C3C" w:rsidRDefault="004C430C" w:rsidP="007B4994">
            <w:pPr>
              <w:pStyle w:val="TableCell"/>
              <w:rPr>
                <w:spacing w:val="-4"/>
                <w:szCs w:val="18"/>
              </w:rPr>
            </w:pPr>
            <w:proofErr w:type="spellStart"/>
            <w:r w:rsidRPr="00BE1C3C">
              <w:rPr>
                <w:spacing w:val="-4"/>
                <w:szCs w:val="18"/>
              </w:rPr>
              <w:t>plannedActivities</w:t>
            </w:r>
            <w:proofErr w:type="spellEnd"/>
          </w:p>
        </w:tc>
        <w:tc>
          <w:tcPr>
            <w:tcW w:w="1984" w:type="dxa"/>
          </w:tcPr>
          <w:p w14:paraId="622CB8C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&lt;ActivityInstance&gt;</w:t>
            </w:r>
          </w:p>
        </w:tc>
        <w:tc>
          <w:tcPr>
            <w:tcW w:w="992" w:type="dxa"/>
          </w:tcPr>
          <w:p w14:paraId="68BAA6C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B9D085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of planned activities contained within the Plan.</w:t>
            </w:r>
          </w:p>
        </w:tc>
      </w:tr>
    </w:tbl>
    <w:p w14:paraId="4A60A2CB" w14:textId="77037E50" w:rsidR="004C430C" w:rsidRPr="004424B1" w:rsidDel="00387C3B" w:rsidRDefault="004C430C" w:rsidP="004C430C">
      <w:pPr>
        <w:pStyle w:val="Heading5"/>
        <w:spacing w:before="480"/>
        <w:rPr>
          <w:del w:id="30160" w:author="Quinten Van Woerkom" w:date="2024-11-28T16:32:00Z" w16du:dateUtc="2024-11-28T15:32:00Z"/>
          <w:lang w:val="en-GB"/>
        </w:rPr>
      </w:pPr>
      <w:bookmarkStart w:id="30161" w:name="_Ref68802815"/>
      <w:del w:id="30162" w:author="Quinten Van Woerkom" w:date="2024-11-28T16:32:00Z" w16du:dateUtc="2024-11-28T15:32:00Z">
        <w:r w:rsidRPr="004424B1" w:rsidDel="00387C3B">
          <w:rPr>
            <w:lang w:val="en-GB"/>
          </w:rPr>
          <w:delText>Plan Revisions [Optional]</w:delText>
        </w:r>
        <w:bookmarkEnd w:id="30161"/>
      </w:del>
    </w:p>
    <w:p w14:paraId="75E9F179" w14:textId="68EE5137" w:rsidR="004C430C" w:rsidRPr="004424B1" w:rsidDel="00F91115" w:rsidRDefault="004C430C" w:rsidP="00951043">
      <w:pPr>
        <w:pStyle w:val="HeadingNoNumber"/>
        <w:rPr>
          <w:del w:id="30163" w:author="Quinten Van Woerkom" w:date="2024-11-28T16:29:00Z" w16du:dateUtc="2024-11-28T15:29:00Z"/>
        </w:rPr>
      </w:pPr>
      <w:del w:id="30164" w:author="Quinten Van Woerkom" w:date="2024-11-28T16:29:00Z" w16du:dateUtc="2024-11-28T15:29:00Z">
        <w:r w:rsidRPr="004424B1" w:rsidDel="00F91115">
          <w:delText>PlanRevisions</w:delText>
        </w:r>
      </w:del>
    </w:p>
    <w:p w14:paraId="64ADC436" w14:textId="386B35A3" w:rsidR="000E06BC" w:rsidRPr="004424B1" w:rsidDel="00F91115" w:rsidRDefault="000E06BC" w:rsidP="000E06BC">
      <w:pPr>
        <w:rPr>
          <w:del w:id="30165" w:author="Quinten Van Woerkom" w:date="2024-11-28T16:29:00Z" w16du:dateUtc="2024-11-28T15:29:00Z"/>
          <w:lang w:val="en-GB"/>
        </w:rPr>
      </w:pPr>
      <w:del w:id="30166" w:author="Quinten Van Woerkom" w:date="2024-11-28T16:29:00Z" w16du:dateUtc="2024-11-28T15:29:00Z">
        <w:r w:rsidRPr="004424B1" w:rsidDel="00F91115">
          <w:rPr>
            <w:lang w:val="en-GB"/>
          </w:rPr>
          <w:delText>The optional PlanRevisions section details the changes between this Plan and another Plan.  PlanRevisions comprise a collection of PlanRevision structures, each of which details the changes with respect to one version of a Plan (the revised Plan ).</w:delText>
        </w:r>
      </w:del>
    </w:p>
    <w:p w14:paraId="794D42D3" w14:textId="136AA8FE" w:rsidR="000E06BC" w:rsidRPr="004424B1" w:rsidDel="00F91115" w:rsidRDefault="000E06BC" w:rsidP="000E06BC">
      <w:pPr>
        <w:rPr>
          <w:del w:id="30167" w:author="Quinten Van Woerkom" w:date="2024-11-28T16:29:00Z" w16du:dateUtc="2024-11-28T15:29:00Z"/>
          <w:lang w:val="en-GB"/>
        </w:rPr>
      </w:pPr>
      <w:del w:id="30168" w:author="Quinten Van Woerkom" w:date="2024-11-28T16:29:00Z" w16du:dateUtc="2024-11-28T15:29:00Z">
        <w:r w:rsidRPr="004424B1" w:rsidDel="00F91115">
          <w:rPr>
            <w:lang w:val="en-GB"/>
          </w:rPr>
          <w:delText xml:space="preserve">In the typical case, there is only one PlanRevision corresponding to the changes between the Plan and its predecessor (the </w:delText>
        </w:r>
        <w:r w:rsidRPr="004424B1" w:rsidDel="00F91115">
          <w:rPr>
            <w:rStyle w:val="Term"/>
            <w:lang w:val="en-GB"/>
          </w:rPr>
          <w:delText>precursor plan</w:delText>
        </w:r>
        <w:r w:rsidRPr="004424B1" w:rsidDel="00F91115">
          <w:rPr>
            <w:lang w:val="en-GB"/>
          </w:rPr>
          <w:delText>).  However, it is possible to include multiple PlanRevision structures documenting the differences with any other version of a Plan.  This can be used to provide a change history for successive versions of the same Plan, or to document the differences between alternate Plans.</w:delText>
        </w:r>
      </w:del>
    </w:p>
    <w:p w14:paraId="2409987B" w14:textId="59DC7BB9" w:rsidR="000E06BC" w:rsidRPr="004424B1" w:rsidDel="00F91115" w:rsidRDefault="000E06BC" w:rsidP="000E06BC">
      <w:pPr>
        <w:rPr>
          <w:del w:id="30169" w:author="Quinten Van Woerkom" w:date="2024-11-28T16:29:00Z" w16du:dateUtc="2024-11-28T15:29:00Z"/>
          <w:lang w:val="en-GB"/>
        </w:rPr>
      </w:pPr>
      <w:del w:id="30170" w:author="Quinten Van Woerkom" w:date="2024-11-28T16:29:00Z" w16du:dateUtc="2024-11-28T15:29:00Z">
        <w:r w:rsidRPr="004424B1" w:rsidDel="00F91115">
          <w:rPr>
            <w:lang w:val="en-GB"/>
          </w:rPr>
          <w:delText>In the case of a patch plan, the Plan must include a single PlanRevision relative to the precursor Plan.</w:delText>
        </w:r>
      </w:del>
    </w:p>
    <w:p w14:paraId="1F2B7C07" w14:textId="3E3F74F5" w:rsidR="000E06BC" w:rsidRPr="004424B1" w:rsidDel="00F91115" w:rsidRDefault="000E06BC" w:rsidP="007E7075">
      <w:pPr>
        <w:rPr>
          <w:del w:id="30171" w:author="Quinten Van Woerkom" w:date="2024-11-28T16:29:00Z" w16du:dateUtc="2024-11-28T15:29:00Z"/>
          <w:lang w:val="en-GB"/>
        </w:rPr>
      </w:pPr>
      <w:del w:id="30172" w:author="Quinten Van Woerkom" w:date="2024-11-28T16:29:00Z" w16du:dateUtc="2024-11-28T15:29:00Z">
        <w:r w:rsidRPr="004424B1" w:rsidDel="00F91115">
          <w:rPr>
            <w:lang w:val="en-GB"/>
          </w:rPr>
          <w:delText xml:space="preserve">Each PlanRevision comprises an ordered set of ItemRevisions that document the change to individual planned items (planning events and activities).  The order should be from earliest to latest modification within the plan period, to allow for the earliest and most critical changes to be applied first to a currently executing plan.  Each ItemRevision references an individual EventInstance or ActivityInstance and indicates whether the planned item is new, modified or deleted in the current Plan.  New or modified items must also exist within the PlannedItems section of the Plan, but deleted items are not contained within the current Plan.  </w:delText>
        </w:r>
        <w:r w:rsidRPr="004424B1" w:rsidDel="00F91115">
          <w:rPr>
            <w:iCs/>
            <w:lang w:val="en-GB"/>
          </w:rPr>
          <w:delText>It should be noted</w:delText>
        </w:r>
        <w:r w:rsidRPr="004424B1" w:rsidDel="00F91115">
          <w:rPr>
            <w:lang w:val="en-GB"/>
          </w:rPr>
          <w:delText xml:space="preserve"> that unmodified items do not appear in the PlanRevision.</w:delText>
        </w:r>
      </w:del>
    </w:p>
    <w:p w14:paraId="7CE7D39A" w14:textId="2376AE67" w:rsidR="000E06BC" w:rsidRPr="004424B1" w:rsidDel="00F91115" w:rsidRDefault="000E06BC" w:rsidP="00951043">
      <w:pPr>
        <w:spacing w:before="0"/>
        <w:rPr>
          <w:del w:id="30173" w:author="Quinten Van Woerkom" w:date="2024-11-28T16:29:00Z" w16du:dateUtc="2024-11-28T15:29:00Z"/>
          <w:lang w:val="en-GB" w:eastAsia="en-GB"/>
        </w:rPr>
      </w:pPr>
    </w:p>
    <w:tbl>
      <w:tblPr>
        <w:tblStyle w:val="RBTable"/>
        <w:tblW w:w="9179" w:type="dxa"/>
        <w:tblLayout w:type="fixed"/>
        <w:tblLook w:val="0480" w:firstRow="0" w:lastRow="0" w:firstColumn="1" w:lastColumn="0" w:noHBand="0" w:noVBand="1"/>
        <w:tblCaption w:val="DSC PlannedItems E3"/>
      </w:tblPr>
      <w:tblGrid>
        <w:gridCol w:w="1667"/>
        <w:gridCol w:w="2976"/>
        <w:gridCol w:w="992"/>
        <w:gridCol w:w="1843"/>
        <w:gridCol w:w="709"/>
        <w:gridCol w:w="992"/>
      </w:tblGrid>
      <w:tr w:rsidR="004C430C" w:rsidRPr="004424B1" w:rsidDel="00F91115" w14:paraId="719C1D1A" w14:textId="79DB22A4" w:rsidTr="007B4994">
        <w:trPr>
          <w:del w:id="30174" w:author="Quinten Van Woerkom" w:date="2024-11-28T16:29:00Z"/>
        </w:trPr>
        <w:tc>
          <w:tcPr>
            <w:cnfStyle w:val="001000000000" w:firstRow="0" w:lastRow="0" w:firstColumn="1" w:lastColumn="0" w:oddVBand="0" w:evenVBand="0" w:oddHBand="0" w:evenHBand="0" w:firstRowFirstColumn="0" w:firstRowLastColumn="0" w:lastRowFirstColumn="0" w:lastRowLastColumn="0"/>
            <w:tcW w:w="1667" w:type="dxa"/>
            <w:shd w:val="clear" w:color="auto" w:fill="662382" w:themeFill="text2"/>
          </w:tcPr>
          <w:p w14:paraId="37B9D26A" w14:textId="77777777" w:rsidR="004C430C" w:rsidDel="00AC01C8" w:rsidRDefault="004C430C">
            <w:pPr>
              <w:pStyle w:val="Heading5"/>
              <w:rPr>
                <w:del w:id="30175" w:author="Quinten Van Woerkom" w:date="2024-11-28T16:29:00Z" w16du:dateUtc="2024-11-28T15:29:00Z"/>
                <w:color w:val="FFFFFF" w:themeColor="background1"/>
              </w:rPr>
            </w:pPr>
            <w:del w:id="30176" w:author="Quinten Van Woerkom" w:date="2024-11-28T16:29:00Z" w16du:dateUtc="2024-11-28T15:29:00Z">
              <w:r w:rsidRPr="004424B1" w:rsidDel="00F91115">
                <w:rPr>
                  <w:color w:val="FFFFFF" w:themeColor="background1"/>
                </w:rPr>
                <w:delText>Name</w:delText>
              </w:r>
            </w:del>
          </w:p>
          <w:p w14:paraId="2AE1A199" w14:textId="6B0C6FDE" w:rsidR="00AC01C8" w:rsidRPr="00AC01C8" w:rsidRDefault="00AC01C8">
            <w:pPr>
              <w:rPr>
                <w:rPrChange w:id="30177" w:author="Peter Van Der Plas" w:date="2024-12-27T15:52:00Z" w16du:dateUtc="2024-12-27T14:52:00Z">
                  <w:rPr>
                    <w:color w:val="FFFFFF" w:themeColor="background1"/>
                  </w:rPr>
                </w:rPrChange>
              </w:rPr>
              <w:pPrChange w:id="30178" w:author="Peter Van Der Plas" w:date="2024-12-27T15:52:00Z" w16du:dateUtc="2024-12-27T14:52:00Z">
                <w:pPr>
                  <w:pStyle w:val="TableCell"/>
                </w:pPr>
              </w:pPrChange>
            </w:pPr>
          </w:p>
        </w:tc>
        <w:tc>
          <w:tcPr>
            <w:tcW w:w="2976" w:type="dxa"/>
          </w:tcPr>
          <w:p w14:paraId="2D014120" w14:textId="63F88175" w:rsidR="004C430C" w:rsidRPr="004424B1" w:rsidDel="00F91115"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179" w:author="Quinten Van Woerkom" w:date="2024-11-28T16:29:00Z" w16du:dateUtc="2024-11-28T15:29:00Z"/>
                <w:b/>
              </w:rPr>
            </w:pPr>
            <w:del w:id="30180" w:author="Quinten Van Woerkom" w:date="2024-11-28T16:29:00Z" w16du:dateUtc="2024-11-28T15:29:00Z">
              <w:r w:rsidRPr="004424B1" w:rsidDel="00F91115">
                <w:rPr>
                  <w:b/>
                </w:rPr>
                <w:delText>PlanRevisions</w:delText>
              </w:r>
            </w:del>
          </w:p>
        </w:tc>
        <w:tc>
          <w:tcPr>
            <w:tcW w:w="992" w:type="dxa"/>
            <w:shd w:val="clear" w:color="auto" w:fill="662382" w:themeFill="text2"/>
          </w:tcPr>
          <w:p w14:paraId="242C3A99" w14:textId="2D2677D7" w:rsidR="004C430C" w:rsidRPr="004424B1" w:rsidDel="00F91115"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181" w:author="Quinten Van Woerkom" w:date="2024-11-28T16:29:00Z" w16du:dateUtc="2024-11-28T15:29:00Z"/>
                <w:b/>
              </w:rPr>
            </w:pPr>
            <w:del w:id="30182" w:author="Quinten Van Woerkom" w:date="2024-11-28T16:29:00Z" w16du:dateUtc="2024-11-28T15:29:00Z">
              <w:r w:rsidRPr="004424B1" w:rsidDel="00F91115">
                <w:rPr>
                  <w:b/>
                  <w:color w:val="FFFFFF" w:themeColor="background1"/>
                </w:rPr>
                <w:delText>Extends</w:delText>
              </w:r>
            </w:del>
          </w:p>
        </w:tc>
        <w:tc>
          <w:tcPr>
            <w:tcW w:w="1843" w:type="dxa"/>
          </w:tcPr>
          <w:p w14:paraId="4FD0CE7B" w14:textId="496D3C64" w:rsidR="004C430C" w:rsidRPr="004424B1" w:rsidDel="00F91115"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183" w:author="Quinten Van Woerkom" w:date="2024-11-28T16:29:00Z" w16du:dateUtc="2024-11-28T15:29:00Z"/>
                <w:b/>
              </w:rPr>
            </w:pPr>
            <w:del w:id="30184" w:author="Quinten Van Woerkom" w:date="2024-11-28T16:29:00Z" w16du:dateUtc="2024-11-28T15:29:00Z">
              <w:r w:rsidRPr="004424B1" w:rsidDel="00F91115">
                <w:delText>MAL::Composite</w:delText>
              </w:r>
            </w:del>
          </w:p>
        </w:tc>
        <w:tc>
          <w:tcPr>
            <w:tcW w:w="709" w:type="dxa"/>
            <w:shd w:val="clear" w:color="auto" w:fill="662382" w:themeFill="text2"/>
          </w:tcPr>
          <w:p w14:paraId="188E28CA" w14:textId="29261936" w:rsidR="004C430C" w:rsidRPr="004424B1" w:rsidDel="00F91115"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185" w:author="Quinten Van Woerkom" w:date="2024-11-28T16:29:00Z" w16du:dateUtc="2024-11-28T15:29:00Z"/>
                <w:b/>
              </w:rPr>
            </w:pPr>
            <w:del w:id="30186" w:author="Quinten Van Woerkom" w:date="2024-11-28T16:29:00Z" w16du:dateUtc="2024-11-28T15:29:00Z">
              <w:r w:rsidRPr="004424B1" w:rsidDel="00F91115">
                <w:rPr>
                  <w:b/>
                  <w:color w:val="FFFFFF" w:themeColor="background1"/>
                </w:rPr>
                <w:delText>SFP</w:delText>
              </w:r>
            </w:del>
          </w:p>
        </w:tc>
        <w:tc>
          <w:tcPr>
            <w:tcW w:w="992" w:type="dxa"/>
          </w:tcPr>
          <w:p w14:paraId="20BF9AA3" w14:textId="23FB46E2" w:rsidR="004C430C" w:rsidRPr="004424B1" w:rsidDel="00F91115" w:rsidRDefault="004C430C" w:rsidP="007B4994">
            <w:pPr>
              <w:pStyle w:val="TableCell"/>
              <w:jc w:val="right"/>
              <w:cnfStyle w:val="000000000000" w:firstRow="0" w:lastRow="0" w:firstColumn="0" w:lastColumn="0" w:oddVBand="0" w:evenVBand="0" w:oddHBand="0" w:evenHBand="0" w:firstRowFirstColumn="0" w:firstRowLastColumn="0" w:lastRowFirstColumn="0" w:lastRowLastColumn="0"/>
              <w:rPr>
                <w:del w:id="30187" w:author="Quinten Van Woerkom" w:date="2024-11-28T16:29:00Z" w16du:dateUtc="2024-11-28T15:29:00Z"/>
              </w:rPr>
            </w:pPr>
            <w:del w:id="30188" w:author="Quinten Van Woerkom" w:date="2024-11-28T16:29:00Z" w16du:dateUtc="2024-11-28T15:29:00Z">
              <w:r w:rsidRPr="004424B1" w:rsidDel="00F91115">
                <w:delText>504</w:delText>
              </w:r>
            </w:del>
          </w:p>
        </w:tc>
      </w:tr>
    </w:tbl>
    <w:p w14:paraId="0D157000" w14:textId="2CEE31B7" w:rsidR="004C430C" w:rsidRPr="004424B1" w:rsidDel="00F91115" w:rsidRDefault="004C430C" w:rsidP="004C430C">
      <w:pPr>
        <w:spacing w:before="0" w:line="240" w:lineRule="auto"/>
        <w:rPr>
          <w:del w:id="30189" w:author="Quinten Van Woerkom" w:date="2024-11-28T16:29:00Z" w16du:dateUtc="2024-11-28T15:29:00Z"/>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rsidDel="00CB6742" w14:paraId="301DB851" w14:textId="4DA6F95F" w:rsidTr="007B4994">
        <w:trPr>
          <w:cnfStyle w:val="100000000000" w:firstRow="1" w:lastRow="0" w:firstColumn="0" w:lastColumn="0" w:oddVBand="0" w:evenVBand="0" w:oddHBand="0" w:evenHBand="0" w:firstRowFirstColumn="0" w:firstRowLastColumn="0" w:lastRowFirstColumn="0" w:lastRowLastColumn="0"/>
          <w:del w:id="30190" w:author="Quinten Van Woerkom" w:date="2024-11-28T16:25:00Z"/>
        </w:trPr>
        <w:tc>
          <w:tcPr>
            <w:cnfStyle w:val="001000000000" w:firstRow="0" w:lastRow="0" w:firstColumn="1" w:lastColumn="0" w:oddVBand="0" w:evenVBand="0" w:oddHBand="0" w:evenHBand="0" w:firstRowFirstColumn="0" w:firstRowLastColumn="0" w:lastRowFirstColumn="0" w:lastRowLastColumn="0"/>
            <w:tcW w:w="1667" w:type="dxa"/>
          </w:tcPr>
          <w:p w14:paraId="0A7665BA" w14:textId="22F81E85" w:rsidR="004C430C" w:rsidRPr="004424B1" w:rsidDel="00CB6742" w:rsidRDefault="004C430C" w:rsidP="007B4994">
            <w:pPr>
              <w:pStyle w:val="TableCell"/>
              <w:keepNext/>
              <w:rPr>
                <w:del w:id="30191" w:author="Quinten Van Woerkom" w:date="2024-11-28T16:25:00Z" w16du:dateUtc="2024-11-28T15:25:00Z"/>
              </w:rPr>
            </w:pPr>
            <w:del w:id="30192" w:author="Quinten Van Woerkom" w:date="2024-11-25T14:49:00Z" w16du:dateUtc="2024-11-25T13:49:00Z">
              <w:r w:rsidRPr="004424B1" w:rsidDel="002B0859">
                <w:delText>Attribute</w:delText>
              </w:r>
            </w:del>
          </w:p>
        </w:tc>
        <w:tc>
          <w:tcPr>
            <w:tcW w:w="1984" w:type="dxa"/>
          </w:tcPr>
          <w:p w14:paraId="7B294D1C" w14:textId="52C1A9D7" w:rsidR="004C430C" w:rsidRPr="004424B1" w:rsidDel="00CB6742" w:rsidRDefault="004C430C" w:rsidP="007B4994">
            <w:pPr>
              <w:pStyle w:val="TableCell"/>
              <w:cnfStyle w:val="100000000000" w:firstRow="1" w:lastRow="0" w:firstColumn="0" w:lastColumn="0" w:oddVBand="0" w:evenVBand="0" w:oddHBand="0" w:evenHBand="0" w:firstRowFirstColumn="0" w:firstRowLastColumn="0" w:lastRowFirstColumn="0" w:lastRowLastColumn="0"/>
              <w:rPr>
                <w:del w:id="30193" w:author="Quinten Van Woerkom" w:date="2024-11-28T16:25:00Z" w16du:dateUtc="2024-11-28T15:25:00Z"/>
              </w:rPr>
            </w:pPr>
            <w:del w:id="30194" w:author="Quinten Van Woerkom" w:date="2024-11-28T16:25:00Z" w16du:dateUtc="2024-11-28T15:25:00Z">
              <w:r w:rsidRPr="004424B1" w:rsidDel="00CB6742">
                <w:delText>Type</w:delText>
              </w:r>
            </w:del>
          </w:p>
        </w:tc>
        <w:tc>
          <w:tcPr>
            <w:tcW w:w="992" w:type="dxa"/>
          </w:tcPr>
          <w:p w14:paraId="7A802261" w14:textId="36E30856" w:rsidR="004C430C" w:rsidRPr="004424B1" w:rsidDel="00CB6742" w:rsidRDefault="004C430C" w:rsidP="007B4994">
            <w:pPr>
              <w:pStyle w:val="TableCell"/>
              <w:cnfStyle w:val="100000000000" w:firstRow="1" w:lastRow="0" w:firstColumn="0" w:lastColumn="0" w:oddVBand="0" w:evenVBand="0" w:oddHBand="0" w:evenHBand="0" w:firstRowFirstColumn="0" w:firstRowLastColumn="0" w:lastRowFirstColumn="0" w:lastRowLastColumn="0"/>
              <w:rPr>
                <w:del w:id="30195" w:author="Quinten Van Woerkom" w:date="2024-11-28T16:25:00Z" w16du:dateUtc="2024-11-28T15:25:00Z"/>
              </w:rPr>
            </w:pPr>
            <w:del w:id="30196" w:author="Quinten Van Woerkom" w:date="2024-11-28T16:25:00Z" w16du:dateUtc="2024-11-28T15:25:00Z">
              <w:r w:rsidRPr="004424B1" w:rsidDel="00CB6742">
                <w:delText>Nullable</w:delText>
              </w:r>
            </w:del>
          </w:p>
        </w:tc>
        <w:tc>
          <w:tcPr>
            <w:tcW w:w="4535" w:type="dxa"/>
          </w:tcPr>
          <w:p w14:paraId="20B3E325" w14:textId="7092DFF7" w:rsidR="004C430C" w:rsidRPr="004424B1" w:rsidDel="00CB6742" w:rsidRDefault="004C430C" w:rsidP="007B4994">
            <w:pPr>
              <w:pStyle w:val="TableCell"/>
              <w:cnfStyle w:val="100000000000" w:firstRow="1" w:lastRow="0" w:firstColumn="0" w:lastColumn="0" w:oddVBand="0" w:evenVBand="0" w:oddHBand="0" w:evenHBand="0" w:firstRowFirstColumn="0" w:firstRowLastColumn="0" w:lastRowFirstColumn="0" w:lastRowLastColumn="0"/>
              <w:rPr>
                <w:del w:id="30197" w:author="Quinten Van Woerkom" w:date="2024-11-28T16:25:00Z" w16du:dateUtc="2024-11-28T15:25:00Z"/>
              </w:rPr>
            </w:pPr>
            <w:del w:id="30198" w:author="Quinten Van Woerkom" w:date="2024-11-28T16:25:00Z" w16du:dateUtc="2024-11-28T15:25:00Z">
              <w:r w:rsidRPr="004424B1" w:rsidDel="00CB6742">
                <w:delText>Description</w:delText>
              </w:r>
            </w:del>
          </w:p>
        </w:tc>
      </w:tr>
      <w:tr w:rsidR="004C430C" w:rsidRPr="004424B1" w:rsidDel="00CB6742" w14:paraId="063EBA77" w14:textId="20AD3ECA" w:rsidTr="007B4994">
        <w:trPr>
          <w:del w:id="30199" w:author="Quinten Van Woerkom" w:date="2024-11-28T16:25:00Z"/>
        </w:trPr>
        <w:tc>
          <w:tcPr>
            <w:cnfStyle w:val="001000000000" w:firstRow="0" w:lastRow="0" w:firstColumn="1" w:lastColumn="0" w:oddVBand="0" w:evenVBand="0" w:oddHBand="0" w:evenHBand="0" w:firstRowFirstColumn="0" w:firstRowLastColumn="0" w:lastRowFirstColumn="0" w:lastRowLastColumn="0"/>
            <w:tcW w:w="1667" w:type="dxa"/>
          </w:tcPr>
          <w:p w14:paraId="7F34C5E7" w14:textId="7DA5530E" w:rsidR="004C430C" w:rsidRPr="004424B1" w:rsidDel="00CB6742" w:rsidRDefault="004C430C" w:rsidP="007B4994">
            <w:pPr>
              <w:pStyle w:val="TableCell"/>
              <w:rPr>
                <w:del w:id="30200" w:author="Quinten Van Woerkom" w:date="2024-11-28T16:25:00Z" w16du:dateUtc="2024-11-28T15:25:00Z"/>
              </w:rPr>
            </w:pPr>
            <w:del w:id="30201" w:author="Quinten Van Woerkom" w:date="2024-11-28T16:25:00Z" w16du:dateUtc="2024-11-28T15:25:00Z">
              <w:r w:rsidRPr="004424B1" w:rsidDel="00CB6742">
                <w:delText>planRevisions</w:delText>
              </w:r>
            </w:del>
          </w:p>
        </w:tc>
        <w:tc>
          <w:tcPr>
            <w:tcW w:w="1984" w:type="dxa"/>
          </w:tcPr>
          <w:p w14:paraId="26991DE3" w14:textId="4DBB7B83" w:rsidR="004C430C" w:rsidRPr="004424B1" w:rsidDel="00CB6742"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202" w:author="Quinten Van Woerkom" w:date="2024-11-28T16:25:00Z" w16du:dateUtc="2024-11-28T15:25:00Z"/>
              </w:rPr>
            </w:pPr>
            <w:del w:id="30203" w:author="Quinten Van Woerkom" w:date="2024-11-28T16:25:00Z" w16du:dateUtc="2024-11-28T15:25:00Z">
              <w:r w:rsidRPr="004424B1" w:rsidDel="00CB6742">
                <w:delText>List &lt;PlanRevision&gt;</w:delText>
              </w:r>
            </w:del>
          </w:p>
        </w:tc>
        <w:tc>
          <w:tcPr>
            <w:tcW w:w="992" w:type="dxa"/>
          </w:tcPr>
          <w:p w14:paraId="5B1C67C1" w14:textId="7E56F954" w:rsidR="004C430C" w:rsidRPr="004424B1" w:rsidDel="00CB6742"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204" w:author="Quinten Van Woerkom" w:date="2024-11-28T16:25:00Z" w16du:dateUtc="2024-11-28T15:25:00Z"/>
              </w:rPr>
            </w:pPr>
            <w:del w:id="30205" w:author="Quinten Van Woerkom" w:date="2024-11-28T16:25:00Z" w16du:dateUtc="2024-11-28T15:25:00Z">
              <w:r w:rsidRPr="004424B1" w:rsidDel="00CB6742">
                <w:delText>No</w:delText>
              </w:r>
            </w:del>
          </w:p>
        </w:tc>
        <w:tc>
          <w:tcPr>
            <w:tcW w:w="4535" w:type="dxa"/>
          </w:tcPr>
          <w:p w14:paraId="6BC52C3B" w14:textId="1A0DDB92" w:rsidR="004C430C" w:rsidRPr="004424B1" w:rsidDel="00CB6742"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206" w:author="Quinten Van Woerkom" w:date="2024-11-28T16:25:00Z" w16du:dateUtc="2024-11-28T15:25:00Z"/>
              </w:rPr>
            </w:pPr>
            <w:del w:id="30207" w:author="Quinten Van Woerkom" w:date="2024-11-28T16:25:00Z" w16du:dateUtc="2024-11-28T15:25:00Z">
              <w:r w:rsidRPr="004424B1" w:rsidDel="00CB6742">
                <w:delText>Set of PlanRevision structures, each detailing the change with respect to an identified Plan.</w:delText>
              </w:r>
            </w:del>
          </w:p>
        </w:tc>
      </w:tr>
    </w:tbl>
    <w:p w14:paraId="517A26DB" w14:textId="75B87BB7" w:rsidR="00F862C6" w:rsidRDefault="00F862C6">
      <w:pPr>
        <w:pStyle w:val="Heading4"/>
        <w:spacing w:before="480"/>
        <w:rPr>
          <w:ins w:id="30208" w:author="Quinten Van Woerkom" w:date="2024-11-28T16:31:00Z" w16du:dateUtc="2024-11-28T15:31:00Z"/>
        </w:rPr>
        <w:pPrChange w:id="30209" w:author="Peter Van Der Plas" w:date="2024-12-27T16:05:00Z" w16du:dateUtc="2024-12-27T15:05:00Z">
          <w:pPr>
            <w:pStyle w:val="HeadingNoNumber"/>
          </w:pPr>
        </w:pPrChange>
      </w:pPr>
      <w:bookmarkStart w:id="30210" w:name="_Ref185415521"/>
      <w:bookmarkStart w:id="30211" w:name="_Hlk183703777"/>
      <w:ins w:id="30212" w:author="Quinten Van Woerkom" w:date="2024-11-28T16:32:00Z" w16du:dateUtc="2024-11-28T15:32:00Z">
        <w:r>
          <w:t>Plan Revisions</w:t>
        </w:r>
      </w:ins>
      <w:ins w:id="30213" w:author="Peter Van Der Plas" w:date="2024-12-28T18:13:00Z" w16du:dateUtc="2024-12-28T17:13:00Z">
        <w:r w:rsidR="005B6A02">
          <w:t xml:space="preserve"> </w:t>
        </w:r>
        <w:commentRangeStart w:id="30214"/>
        <w:r w:rsidR="005B6A02">
          <w:t>Data Types</w:t>
        </w:r>
      </w:ins>
      <w:commentRangeEnd w:id="30214"/>
      <w:ins w:id="30215" w:author="Peter Van Der Plas" w:date="2024-12-28T18:18:00Z" w16du:dateUtc="2024-12-28T17:18:00Z">
        <w:r w:rsidR="00CD065B">
          <w:rPr>
            <w:rStyle w:val="CommentReference"/>
            <w:b w:val="0"/>
          </w:rPr>
          <w:commentReference w:id="30214"/>
        </w:r>
      </w:ins>
      <w:ins w:id="30216" w:author="Quinten Van Woerkom" w:date="2024-11-28T16:32:00Z" w16du:dateUtc="2024-11-28T15:32:00Z">
        <w:r>
          <w:t xml:space="preserve"> [Optional]</w:t>
        </w:r>
      </w:ins>
      <w:bookmarkEnd w:id="30210"/>
    </w:p>
    <w:p w14:paraId="2F84116B" w14:textId="7A34BE90" w:rsidR="004C430C" w:rsidRDefault="00184ADF">
      <w:pPr>
        <w:pStyle w:val="Heading5"/>
        <w:rPr>
          <w:ins w:id="30217" w:author="Quinten Van Woerkom" w:date="2024-12-18T15:27:00Z" w16du:dateUtc="2024-12-18T14:27:00Z"/>
        </w:rPr>
        <w:pPrChange w:id="30218" w:author="Peter Van Der Plas" w:date="2024-12-27T16:05:00Z" w16du:dateUtc="2024-12-27T15:05:00Z">
          <w:pPr>
            <w:pStyle w:val="Heading6"/>
          </w:pPr>
        </w:pPrChange>
      </w:pPr>
      <w:ins w:id="30219" w:author="Quinten Van Woerkom" w:date="2024-12-18T15:27:00Z" w16du:dateUtc="2024-12-18T14:27:00Z">
        <w:r>
          <w:t xml:space="preserve">Data Type: </w:t>
        </w:r>
      </w:ins>
      <w:proofErr w:type="spellStart"/>
      <w:r w:rsidR="004C430C" w:rsidRPr="004424B1">
        <w:t>PlanRevision</w:t>
      </w:r>
      <w:proofErr w:type="spellEnd"/>
    </w:p>
    <w:p w14:paraId="483C054C" w14:textId="28096F7A" w:rsidR="00184ADF" w:rsidRPr="00184ADF" w:rsidRDefault="00184ADF">
      <w:pPr>
        <w:pStyle w:val="Heading6"/>
        <w:rPr>
          <w:ins w:id="30220" w:author="Quinten Van Woerkom" w:date="2024-11-28T15:54:00Z" w16du:dateUtc="2024-11-28T14:54:00Z"/>
        </w:rPr>
        <w:pPrChange w:id="30221" w:author="Peter Van Der Plas" w:date="2024-12-27T16:05:00Z" w16du:dateUtc="2024-12-27T15:05:00Z">
          <w:pPr>
            <w:pStyle w:val="HeadingNoNumber"/>
          </w:pPr>
        </w:pPrChange>
      </w:pPr>
      <w:ins w:id="30222" w:author="Quinten Van Woerkom" w:date="2024-12-18T15:27:00Z" w16du:dateUtc="2024-12-18T14:27:00Z">
        <w:r>
          <w:t>Overview</w:t>
        </w:r>
      </w:ins>
    </w:p>
    <w:p w14:paraId="4735CFD6" w14:textId="455CD7AC" w:rsidR="00A52316" w:rsidRDefault="00A52316">
      <w:pPr>
        <w:rPr>
          <w:ins w:id="30223" w:author="Quinten Van Woerkom" w:date="2024-12-18T15:27:00Z" w16du:dateUtc="2024-12-18T14:27:00Z"/>
          <w:lang w:val="en-GB" w:eastAsia="en-GB"/>
        </w:rPr>
      </w:pPr>
      <w:commentRangeStart w:id="30224"/>
      <w:ins w:id="30225" w:author="Quinten Van Woerkom" w:date="2024-11-28T15:54:00Z" w16du:dateUtc="2024-11-28T14:54:00Z">
        <w:r w:rsidRPr="00A52316">
          <w:rPr>
            <w:lang w:val="en-GB" w:eastAsia="en-GB"/>
          </w:rPr>
          <w:t xml:space="preserve">Each </w:t>
        </w:r>
        <w:proofErr w:type="spellStart"/>
        <w:r w:rsidRPr="00A52316">
          <w:rPr>
            <w:lang w:val="en-GB" w:eastAsia="en-GB"/>
          </w:rPr>
          <w:t>PlanRevision</w:t>
        </w:r>
        <w:proofErr w:type="spellEnd"/>
        <w:r w:rsidRPr="00A52316">
          <w:rPr>
            <w:lang w:val="en-GB" w:eastAsia="en-GB"/>
          </w:rPr>
          <w:t xml:space="preserve"> comprises an ordered set of </w:t>
        </w:r>
        <w:proofErr w:type="spellStart"/>
        <w:r w:rsidRPr="00A52316">
          <w:rPr>
            <w:lang w:val="en-GB" w:eastAsia="en-GB"/>
          </w:rPr>
          <w:t>ItemRevisions</w:t>
        </w:r>
        <w:proofErr w:type="spellEnd"/>
        <w:r w:rsidRPr="00A52316">
          <w:rPr>
            <w:lang w:val="en-GB" w:eastAsia="en-GB"/>
          </w:rPr>
          <w:t xml:space="preserve"> that document the change to individual planned items (planning events and activities).  Each </w:t>
        </w:r>
        <w:proofErr w:type="spellStart"/>
        <w:r w:rsidRPr="00A52316">
          <w:rPr>
            <w:lang w:val="en-GB" w:eastAsia="en-GB"/>
          </w:rPr>
          <w:t>ItemRevision</w:t>
        </w:r>
        <w:proofErr w:type="spellEnd"/>
        <w:r w:rsidRPr="00A52316">
          <w:rPr>
            <w:lang w:val="en-GB" w:eastAsia="en-GB"/>
          </w:rPr>
          <w:t xml:space="preserve"> references an individual </w:t>
        </w:r>
        <w:proofErr w:type="spellStart"/>
        <w:r w:rsidRPr="00A52316">
          <w:rPr>
            <w:lang w:val="en-GB" w:eastAsia="en-GB"/>
          </w:rPr>
          <w:t>EventInstance</w:t>
        </w:r>
        <w:proofErr w:type="spellEnd"/>
        <w:r w:rsidRPr="00A52316">
          <w:rPr>
            <w:lang w:val="en-GB" w:eastAsia="en-GB"/>
          </w:rPr>
          <w:t xml:space="preserve"> or ActivityInstance and indicates whether the planned item is new, modified or deleted in the current Plan.</w:t>
        </w:r>
      </w:ins>
      <w:commentRangeEnd w:id="30224"/>
      <w:ins w:id="30226" w:author="Quinten Van Woerkom" w:date="2024-11-28T16:32:00Z" w16du:dateUtc="2024-11-28T15:32:00Z">
        <w:r w:rsidR="00387C3B">
          <w:rPr>
            <w:rStyle w:val="CommentReference"/>
          </w:rPr>
          <w:commentReference w:id="30224"/>
        </w:r>
      </w:ins>
    </w:p>
    <w:p w14:paraId="67594ABF" w14:textId="5C266407" w:rsidR="00184ADF" w:rsidDel="00BA7CF0" w:rsidRDefault="00184ADF">
      <w:pPr>
        <w:pStyle w:val="Heading6"/>
        <w:rPr>
          <w:del w:id="30227" w:author="Quinten Van Woerkom" w:date="2024-12-18T15:28:00Z" w16du:dateUtc="2024-12-18T14:28:00Z"/>
        </w:rPr>
        <w:pPrChange w:id="30228" w:author="Peter Van Der Plas" w:date="2024-12-27T16:05:00Z" w16du:dateUtc="2024-12-27T15:05:00Z">
          <w:pPr>
            <w:pStyle w:val="Heading7"/>
            <w:spacing w:after="240"/>
          </w:pPr>
        </w:pPrChange>
      </w:pPr>
    </w:p>
    <w:p w14:paraId="39F7529B" w14:textId="06135433" w:rsidR="00951043" w:rsidDel="00990969" w:rsidRDefault="00BA7CF0">
      <w:pPr>
        <w:pStyle w:val="Heading6"/>
        <w:spacing w:before="480" w:after="240"/>
        <w:rPr>
          <w:ins w:id="30229" w:author="Quinten Van Woerkom" w:date="2024-12-18T17:37:00Z" w16du:dateUtc="2024-12-18T16:37:00Z"/>
          <w:del w:id="30230" w:author="Peter Van Der Plas" w:date="2024-12-27T15:56:00Z" w16du:dateUtc="2024-12-27T14:56:00Z"/>
          <w:lang w:val="en-GB" w:eastAsia="en-GB"/>
        </w:rPr>
        <w:pPrChange w:id="30231" w:author="Peter Van Der Plas" w:date="2024-12-27T16:05:00Z" w16du:dateUtc="2024-12-27T15:05:00Z">
          <w:pPr>
            <w:pStyle w:val="Heading7"/>
            <w:spacing w:after="240"/>
          </w:pPr>
        </w:pPrChange>
      </w:pPr>
      <w:ins w:id="30232" w:author="Quinten Van Woerkom" w:date="2024-12-18T17:16:00Z" w16du:dateUtc="2024-12-18T16:16:00Z">
        <w:del w:id="30233" w:author="Peter Van Der Plas" w:date="2024-12-28T17:17:00Z" w16du:dateUtc="2024-12-28T16:17:00Z">
          <w:r w:rsidDel="00A94A2A">
            <w:rPr>
              <w:lang w:val="en-GB" w:eastAsia="en-GB"/>
            </w:rPr>
            <w:delText>Definition</w:delText>
          </w:r>
        </w:del>
      </w:ins>
    </w:p>
    <w:p w14:paraId="0A7BE614" w14:textId="442C7CE4" w:rsidR="00C4055F" w:rsidRPr="00990969" w:rsidDel="00990969" w:rsidRDefault="00C4055F">
      <w:pPr>
        <w:pStyle w:val="Heading6"/>
        <w:spacing w:before="480" w:after="240"/>
        <w:rPr>
          <w:ins w:id="30234" w:author="Quinten Van Woerkom" w:date="2024-12-18T17:37:00Z" w16du:dateUtc="2024-12-18T16:37:00Z"/>
          <w:moveFrom w:id="30235" w:author="Peter Van Der Plas" w:date="2024-12-27T15:55:00Z" w16du:dateUtc="2024-12-27T14:55:00Z"/>
          <w:lang w:val="en-GB" w:eastAsia="en-GB"/>
        </w:rPr>
        <w:pPrChange w:id="30236" w:author="Peter Van Der Plas" w:date="2024-12-27T16:05:00Z" w16du:dateUtc="2024-12-27T15:05:00Z">
          <w:pPr>
            <w:spacing w:after="240"/>
          </w:pPr>
        </w:pPrChange>
      </w:pPr>
      <w:moveFromRangeStart w:id="30237" w:author="Peter Van Der Plas" w:date="2024-12-27T15:55:00Z" w:name="move186207375"/>
      <w:moveFrom w:id="30238" w:author="Peter Van Der Plas" w:date="2024-12-27T15:55:00Z" w16du:dateUtc="2024-12-27T14:55:00Z">
        <w:ins w:id="30239" w:author="Quinten Van Woerkom" w:date="2024-12-18T17:38:00Z" w16du:dateUtc="2024-12-18T16:38:00Z">
          <w:r w:rsidRPr="00990969" w:rsidDel="00990969">
            <w:rPr>
              <w:lang w:val="en-GB" w:eastAsia="en-GB"/>
            </w:rPr>
            <w:t>The order of the ItemRevisions shall be from earliest to latest modification within the plan period, to allow for the earliest and most critical changes to be applied first to a currently executing plan.</w:t>
          </w:r>
        </w:ins>
      </w:moveFrom>
    </w:p>
    <w:p w14:paraId="70993152" w14:textId="3B053C94" w:rsidR="00C4055F" w:rsidRPr="00C4055F" w:rsidRDefault="00A94A2A">
      <w:pPr>
        <w:pStyle w:val="Heading6"/>
        <w:spacing w:before="480" w:after="240"/>
        <w:rPr>
          <w:lang w:val="en-GB" w:eastAsia="en-GB"/>
        </w:rPr>
        <w:pPrChange w:id="30240" w:author="Peter Van Der Plas" w:date="2024-12-27T16:05:00Z" w16du:dateUtc="2024-12-27T15:05:00Z">
          <w:pPr>
            <w:spacing w:before="0"/>
          </w:pPr>
        </w:pPrChange>
      </w:pPr>
      <w:ins w:id="30241" w:author="Peter Van Der Plas" w:date="2024-12-28T17:17:00Z" w16du:dateUtc="2024-12-28T16:17:00Z">
        <w:r>
          <w:rPr>
            <w:lang w:val="en-GB" w:eastAsia="en-GB"/>
          </w:rPr>
          <w:t>Definition</w:t>
        </w:r>
      </w:ins>
      <w:moveFrom w:id="30242" w:author="Peter Van Der Plas" w:date="2024-12-27T15:55:00Z" w16du:dateUtc="2024-12-27T14:55:00Z">
        <w:ins w:id="30243" w:author="Quinten Van Woerkom" w:date="2024-12-18T17:37:00Z" w16du:dateUtc="2024-12-18T16:37:00Z">
          <w:r w:rsidR="00C4055F" w:rsidRPr="00A52316" w:rsidDel="00990969">
            <w:rPr>
              <w:lang w:val="en-GB" w:eastAsia="en-GB"/>
            </w:rPr>
            <w:t xml:space="preserve">New or modified items must also exist </w:t>
          </w:r>
          <w:r w:rsidR="00C4055F" w:rsidDel="00990969">
            <w:rPr>
              <w:lang w:val="en-GB" w:eastAsia="en-GB"/>
            </w:rPr>
            <w:t>in the set of planned items in a</w:t>
          </w:r>
          <w:r w:rsidR="00C4055F" w:rsidRPr="00A52316" w:rsidDel="00990969">
            <w:rPr>
              <w:lang w:val="en-GB" w:eastAsia="en-GB"/>
            </w:rPr>
            <w:t xml:space="preserve"> Plan, but deleted items</w:t>
          </w:r>
          <w:r w:rsidR="00C4055F" w:rsidDel="00990969">
            <w:rPr>
              <w:lang w:val="en-GB" w:eastAsia="en-GB"/>
            </w:rPr>
            <w:t xml:space="preserve"> shall</w:t>
          </w:r>
          <w:r w:rsidR="00C4055F" w:rsidRPr="00A52316" w:rsidDel="00990969">
            <w:rPr>
              <w:lang w:val="en-GB" w:eastAsia="en-GB"/>
            </w:rPr>
            <w:t xml:space="preserve"> not </w:t>
          </w:r>
          <w:r w:rsidR="00C4055F" w:rsidDel="00990969">
            <w:rPr>
              <w:lang w:val="en-GB" w:eastAsia="en-GB"/>
            </w:rPr>
            <w:t xml:space="preserve">be </w:t>
          </w:r>
          <w:r w:rsidR="00C4055F" w:rsidRPr="00A52316" w:rsidDel="00990969">
            <w:rPr>
              <w:lang w:val="en-GB" w:eastAsia="en-GB"/>
            </w:rPr>
            <w:t>contained within the current Plan.</w:t>
          </w:r>
        </w:ins>
      </w:moveFrom>
      <w:moveFromRangeEnd w:id="30237"/>
    </w:p>
    <w:tbl>
      <w:tblPr>
        <w:tblStyle w:val="RBTable"/>
        <w:tblW w:w="9179" w:type="dxa"/>
        <w:tblLayout w:type="fixed"/>
        <w:tblLook w:val="0400" w:firstRow="0" w:lastRow="0" w:firstColumn="0" w:lastColumn="0" w:noHBand="0" w:noVBand="1"/>
        <w:tblCaption w:val="DSC PlanRevision E3"/>
      </w:tblPr>
      <w:tblGrid>
        <w:gridCol w:w="1667"/>
        <w:gridCol w:w="2977"/>
        <w:gridCol w:w="992"/>
        <w:gridCol w:w="1843"/>
        <w:gridCol w:w="708"/>
        <w:gridCol w:w="992"/>
      </w:tblGrid>
      <w:tr w:rsidR="004C430C" w:rsidRPr="004424B1" w14:paraId="068D4E29" w14:textId="77777777" w:rsidTr="00D82A00">
        <w:tc>
          <w:tcPr>
            <w:tcW w:w="1666" w:type="dxa"/>
            <w:shd w:val="clear" w:color="auto" w:fill="00CCFF"/>
          </w:tcPr>
          <w:p w14:paraId="789CF376" w14:textId="77777777" w:rsidR="004C430C" w:rsidRPr="00990969" w:rsidRDefault="004C430C" w:rsidP="007B4994">
            <w:pPr>
              <w:pStyle w:val="TableCell"/>
              <w:rPr>
                <w:bCs/>
                <w:color w:val="auto"/>
                <w:szCs w:val="18"/>
                <w:rPrChange w:id="30244" w:author="Peter Van Der Plas" w:date="2024-12-27T15:57:00Z" w16du:dateUtc="2024-12-27T14:57:00Z">
                  <w:rPr>
                    <w:color w:val="FFFFFF" w:themeColor="background1"/>
                  </w:rPr>
                </w:rPrChange>
              </w:rPr>
            </w:pPr>
            <w:r w:rsidRPr="00990969">
              <w:rPr>
                <w:bCs/>
                <w:color w:val="auto"/>
                <w:szCs w:val="18"/>
                <w:rPrChange w:id="30245" w:author="Peter Van Der Plas" w:date="2024-12-27T15:57:00Z" w16du:dateUtc="2024-12-27T14:57:00Z">
                  <w:rPr>
                    <w:color w:val="FFFFFF" w:themeColor="background1"/>
                  </w:rPr>
                </w:rPrChange>
              </w:rPr>
              <w:t>Name</w:t>
            </w:r>
          </w:p>
        </w:tc>
        <w:tc>
          <w:tcPr>
            <w:tcW w:w="2976" w:type="dxa"/>
          </w:tcPr>
          <w:p w14:paraId="3834DB8C" w14:textId="77777777" w:rsidR="004C430C" w:rsidRPr="00990969" w:rsidRDefault="004C430C" w:rsidP="007B4994">
            <w:pPr>
              <w:pStyle w:val="TableCell"/>
              <w:rPr>
                <w:b/>
                <w:szCs w:val="18"/>
              </w:rPr>
            </w:pPr>
            <w:proofErr w:type="spellStart"/>
            <w:r w:rsidRPr="00990969">
              <w:rPr>
                <w:b/>
                <w:szCs w:val="18"/>
              </w:rPr>
              <w:t>PlanRevision</w:t>
            </w:r>
            <w:proofErr w:type="spellEnd"/>
          </w:p>
        </w:tc>
        <w:tc>
          <w:tcPr>
            <w:tcW w:w="992" w:type="dxa"/>
            <w:shd w:val="clear" w:color="auto" w:fill="00CCFF"/>
          </w:tcPr>
          <w:p w14:paraId="5ED75011" w14:textId="77777777" w:rsidR="004C430C" w:rsidRPr="00990969" w:rsidRDefault="004C430C" w:rsidP="007B4994">
            <w:pPr>
              <w:pStyle w:val="TableCell"/>
              <w:rPr>
                <w:bCs/>
                <w:color w:val="auto"/>
                <w:szCs w:val="18"/>
                <w:rPrChange w:id="30246" w:author="Peter Van Der Plas" w:date="2024-12-27T15:57:00Z" w16du:dateUtc="2024-12-27T14:57:00Z">
                  <w:rPr>
                    <w:b/>
                  </w:rPr>
                </w:rPrChange>
              </w:rPr>
            </w:pPr>
            <w:r w:rsidRPr="00990969">
              <w:rPr>
                <w:bCs/>
                <w:color w:val="auto"/>
                <w:szCs w:val="18"/>
                <w:rPrChange w:id="30247" w:author="Peter Van Der Plas" w:date="2024-12-27T15:57:00Z" w16du:dateUtc="2024-12-27T14:57:00Z">
                  <w:rPr>
                    <w:b/>
                    <w:color w:val="FFFFFF" w:themeColor="background1"/>
                  </w:rPr>
                </w:rPrChange>
              </w:rPr>
              <w:t>Extends</w:t>
            </w:r>
          </w:p>
        </w:tc>
        <w:tc>
          <w:tcPr>
            <w:tcW w:w="1842" w:type="dxa"/>
          </w:tcPr>
          <w:p w14:paraId="05277D96" w14:textId="77777777" w:rsidR="004C430C" w:rsidRPr="00990969" w:rsidRDefault="004C430C" w:rsidP="007B4994">
            <w:pPr>
              <w:pStyle w:val="TableCell"/>
              <w:rPr>
                <w:b/>
                <w:szCs w:val="18"/>
              </w:rPr>
            </w:pPr>
            <w:proofErr w:type="gramStart"/>
            <w:r w:rsidRPr="00990969">
              <w:rPr>
                <w:szCs w:val="18"/>
              </w:rPr>
              <w:t>MAL::</w:t>
            </w:r>
            <w:proofErr w:type="gramEnd"/>
            <w:r w:rsidRPr="00990969">
              <w:rPr>
                <w:szCs w:val="18"/>
              </w:rPr>
              <w:t>Composite</w:t>
            </w:r>
          </w:p>
        </w:tc>
        <w:tc>
          <w:tcPr>
            <w:tcW w:w="708" w:type="dxa"/>
            <w:shd w:val="clear" w:color="auto" w:fill="00CCFF"/>
          </w:tcPr>
          <w:p w14:paraId="57099C10" w14:textId="77777777" w:rsidR="004C430C" w:rsidRPr="00990969" w:rsidRDefault="004C430C" w:rsidP="007B4994">
            <w:pPr>
              <w:pStyle w:val="TableCell"/>
              <w:rPr>
                <w:bCs/>
                <w:color w:val="auto"/>
                <w:szCs w:val="18"/>
                <w:rPrChange w:id="30248" w:author="Peter Van Der Plas" w:date="2024-12-27T15:57:00Z" w16du:dateUtc="2024-12-27T14:57:00Z">
                  <w:rPr>
                    <w:b/>
                  </w:rPr>
                </w:rPrChange>
              </w:rPr>
            </w:pPr>
            <w:r w:rsidRPr="00990969">
              <w:rPr>
                <w:bCs/>
                <w:color w:val="auto"/>
                <w:szCs w:val="18"/>
                <w:rPrChange w:id="30249" w:author="Peter Van Der Plas" w:date="2024-12-27T15:57:00Z" w16du:dateUtc="2024-12-27T14:57:00Z">
                  <w:rPr>
                    <w:b/>
                    <w:color w:val="FFFFFF" w:themeColor="background1"/>
                  </w:rPr>
                </w:rPrChange>
              </w:rPr>
              <w:t>SFP</w:t>
            </w:r>
          </w:p>
        </w:tc>
        <w:tc>
          <w:tcPr>
            <w:tcW w:w="992" w:type="dxa"/>
          </w:tcPr>
          <w:p w14:paraId="26B4F0F9" w14:textId="77777777" w:rsidR="004C430C" w:rsidRPr="00990969" w:rsidRDefault="004C430C" w:rsidP="007B4994">
            <w:pPr>
              <w:pStyle w:val="TableCell"/>
              <w:jc w:val="right"/>
              <w:rPr>
                <w:szCs w:val="18"/>
              </w:rPr>
            </w:pPr>
            <w:r w:rsidRPr="00990969">
              <w:rPr>
                <w:szCs w:val="18"/>
              </w:rPr>
              <w:t>505</w:t>
            </w:r>
          </w:p>
        </w:tc>
      </w:tr>
    </w:tbl>
    <w:p w14:paraId="75FC3C3B" w14:textId="77777777" w:rsidR="004C430C" w:rsidRPr="004424B1" w:rsidRDefault="004C430C">
      <w:pPr>
        <w:keepNext/>
        <w:spacing w:before="0" w:line="240" w:lineRule="auto"/>
        <w:rPr>
          <w:sz w:val="2"/>
          <w:szCs w:val="2"/>
          <w:lang w:val="en-GB"/>
        </w:rPr>
        <w:pPrChange w:id="30250" w:author="Peter Van Der Plas" w:date="2024-12-28T18:45:00Z" w16du:dateUtc="2024-12-28T17:45:00Z">
          <w:pPr>
            <w:spacing w:before="0" w:line="240" w:lineRule="auto"/>
          </w:pPr>
        </w:pPrChange>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42A550D9"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89F8C42" w14:textId="336683E5" w:rsidR="004C430C" w:rsidRPr="004424B1" w:rsidRDefault="004C430C" w:rsidP="007B4994">
            <w:pPr>
              <w:pStyle w:val="TableCell"/>
              <w:keepNext/>
            </w:pPr>
            <w:del w:id="30251" w:author="Quinten Van Woerkom" w:date="2024-11-25T14:49:00Z" w16du:dateUtc="2024-11-25T13:49:00Z">
              <w:r w:rsidRPr="004424B1" w:rsidDel="002B0859">
                <w:delText>Attribute</w:delText>
              </w:r>
            </w:del>
            <w:ins w:id="30252" w:author="Quinten Van Woerkom" w:date="2024-11-25T14:49:00Z" w16du:dateUtc="2024-11-25T13:49:00Z">
              <w:r w:rsidR="002B0859">
                <w:t>Field</w:t>
              </w:r>
            </w:ins>
          </w:p>
        </w:tc>
        <w:tc>
          <w:tcPr>
            <w:tcW w:w="1984" w:type="dxa"/>
          </w:tcPr>
          <w:p w14:paraId="4BD49E50"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36CA30D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5C0706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EF6B4B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B1B7377" w14:textId="77777777" w:rsidR="004C430C" w:rsidRPr="00BE1C3C" w:rsidRDefault="004C430C" w:rsidP="007B4994">
            <w:pPr>
              <w:pStyle w:val="TableCell"/>
              <w:rPr>
                <w:szCs w:val="18"/>
              </w:rPr>
            </w:pPr>
            <w:proofErr w:type="spellStart"/>
            <w:r w:rsidRPr="00BE1C3C">
              <w:rPr>
                <w:szCs w:val="18"/>
              </w:rPr>
              <w:t>revisedPlan</w:t>
            </w:r>
            <w:proofErr w:type="spellEnd"/>
          </w:p>
        </w:tc>
        <w:tc>
          <w:tcPr>
            <w:tcW w:w="1984" w:type="dxa"/>
          </w:tcPr>
          <w:p w14:paraId="472985E1" w14:textId="3E92302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30253" w:author="Peter Van Der Plas" w:date="2025-01-01T16:07:00Z" w16du:dateUtc="2025-01-01T15:07:00Z">
              <w:r w:rsidRPr="004424B1" w:rsidDel="00885C70">
                <w:br/>
              </w:r>
            </w:del>
            <w:ins w:id="30254" w:author="Peter Van Der Plas" w:date="2025-01-01T16:07:00Z" w16du:dateUtc="2025-01-01T15:07:00Z">
              <w:r w:rsidR="00885C70">
                <w:t xml:space="preserve"> </w:t>
              </w:r>
            </w:ins>
            <w:r w:rsidRPr="004424B1">
              <w:t>&lt;Plan&gt;</w:t>
            </w:r>
          </w:p>
        </w:tc>
        <w:tc>
          <w:tcPr>
            <w:tcW w:w="992" w:type="dxa"/>
          </w:tcPr>
          <w:p w14:paraId="1F01E6E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704D1F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Reference to the Plan (key and version) with respect to which the plan revisions are detailed.  </w:t>
            </w:r>
            <w:proofErr w:type="gramStart"/>
            <w:r w:rsidRPr="004424B1">
              <w:t>Typically</w:t>
            </w:r>
            <w:proofErr w:type="gramEnd"/>
            <w:r w:rsidRPr="004424B1">
              <w:t xml:space="preserve"> this is the precursor Plan, but any other Plan can be used.</w:t>
            </w:r>
          </w:p>
        </w:tc>
      </w:tr>
      <w:tr w:rsidR="004C430C" w:rsidRPr="004424B1" w14:paraId="00293D9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807440" w14:textId="77777777" w:rsidR="004C430C" w:rsidRPr="00BE1C3C" w:rsidRDefault="004C430C" w:rsidP="007B4994">
            <w:pPr>
              <w:pStyle w:val="TableCell"/>
              <w:rPr>
                <w:szCs w:val="18"/>
              </w:rPr>
            </w:pPr>
            <w:proofErr w:type="spellStart"/>
            <w:r w:rsidRPr="00BE1C3C">
              <w:rPr>
                <w:szCs w:val="18"/>
              </w:rPr>
              <w:t>revisionStart</w:t>
            </w:r>
            <w:proofErr w:type="spellEnd"/>
          </w:p>
        </w:tc>
        <w:tc>
          <w:tcPr>
            <w:tcW w:w="1984" w:type="dxa"/>
          </w:tcPr>
          <w:p w14:paraId="2FF8A11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7048505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13EC57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Start time of the earliest revision.</w:t>
            </w:r>
          </w:p>
        </w:tc>
      </w:tr>
      <w:tr w:rsidR="004C430C" w:rsidRPr="004424B1" w14:paraId="2C703D7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92BC263" w14:textId="77777777" w:rsidR="004C430C" w:rsidRPr="00BE1C3C" w:rsidRDefault="004C430C" w:rsidP="007B4994">
            <w:pPr>
              <w:pStyle w:val="TableCell"/>
              <w:rPr>
                <w:szCs w:val="18"/>
              </w:rPr>
            </w:pPr>
            <w:proofErr w:type="spellStart"/>
            <w:r w:rsidRPr="00BE1C3C">
              <w:rPr>
                <w:szCs w:val="18"/>
              </w:rPr>
              <w:t>revisionEnd</w:t>
            </w:r>
            <w:proofErr w:type="spellEnd"/>
          </w:p>
        </w:tc>
        <w:tc>
          <w:tcPr>
            <w:tcW w:w="1984" w:type="dxa"/>
          </w:tcPr>
          <w:p w14:paraId="2ECD1A3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0D73BEC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C6B538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End time of the latest revision.</w:t>
            </w:r>
          </w:p>
        </w:tc>
      </w:tr>
      <w:tr w:rsidR="004C430C" w:rsidRPr="004424B1" w14:paraId="733CDA4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8F27C0E" w14:textId="77777777" w:rsidR="004C430C" w:rsidRPr="00BE1C3C" w:rsidRDefault="004C430C" w:rsidP="007B4994">
            <w:pPr>
              <w:pStyle w:val="TableCell"/>
              <w:rPr>
                <w:szCs w:val="18"/>
              </w:rPr>
            </w:pPr>
            <w:proofErr w:type="spellStart"/>
            <w:r w:rsidRPr="00BE1C3C">
              <w:rPr>
                <w:szCs w:val="18"/>
              </w:rPr>
              <w:t>itemRevisions</w:t>
            </w:r>
            <w:proofErr w:type="spellEnd"/>
          </w:p>
        </w:tc>
        <w:tc>
          <w:tcPr>
            <w:tcW w:w="1984" w:type="dxa"/>
          </w:tcPr>
          <w:p w14:paraId="398E1B0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ItemRevision</w:t>
            </w:r>
            <w:proofErr w:type="spellEnd"/>
            <w:r w:rsidRPr="004424B1">
              <w:t>&gt;</w:t>
            </w:r>
          </w:p>
        </w:tc>
        <w:tc>
          <w:tcPr>
            <w:tcW w:w="992" w:type="dxa"/>
          </w:tcPr>
          <w:p w14:paraId="1BAF8B4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87ECAF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Ordered list (earliest to latest) of revisions to planned items (activity and event instances).</w:t>
            </w:r>
          </w:p>
        </w:tc>
      </w:tr>
    </w:tbl>
    <w:p w14:paraId="65D9C953" w14:textId="16F49E20" w:rsidR="00A52316" w:rsidRPr="00A52316" w:rsidRDefault="00A52316">
      <w:pPr>
        <w:pStyle w:val="Notelevel1"/>
        <w:rPr>
          <w:ins w:id="30255" w:author="Quinten Van Woerkom" w:date="2024-11-28T15:55:00Z" w16du:dateUtc="2024-11-28T14:55:00Z"/>
        </w:rPr>
        <w:pPrChange w:id="30256" w:author="Quinten Van Woerkom" w:date="2024-11-28T15:56:00Z" w16du:dateUtc="2024-11-28T14:56:00Z">
          <w:pPr>
            <w:pStyle w:val="HeadingNoNumber"/>
          </w:pPr>
        </w:pPrChange>
      </w:pPr>
      <w:ins w:id="30257" w:author="Quinten Van Woerkom" w:date="2024-11-28T15:56:00Z" w16du:dateUtc="2024-11-28T14:56:00Z">
        <w:r w:rsidRPr="004424B1">
          <w:t>NOTE</w:t>
        </w:r>
        <w:r w:rsidRPr="004424B1">
          <w:tab/>
          <w:t>–</w:t>
        </w:r>
        <w:r w:rsidRPr="004424B1">
          <w:tab/>
        </w:r>
        <w:r>
          <w:t xml:space="preserve">Unmodified items do not appear in a </w:t>
        </w:r>
        <w:proofErr w:type="spellStart"/>
        <w:r>
          <w:t>PlanRevision</w:t>
        </w:r>
        <w:proofErr w:type="spellEnd"/>
        <w:r>
          <w:t>.</w:t>
        </w:r>
      </w:ins>
    </w:p>
    <w:bookmarkEnd w:id="30211"/>
    <w:p w14:paraId="4ED45FEC" w14:textId="2B9F4270" w:rsidR="00990969" w:rsidRDefault="00990969">
      <w:pPr>
        <w:pStyle w:val="Heading6"/>
        <w:spacing w:before="480"/>
        <w:rPr>
          <w:ins w:id="30258" w:author="Peter Van Der Plas" w:date="2024-12-27T15:55:00Z" w16du:dateUtc="2024-12-27T14:55:00Z"/>
        </w:rPr>
        <w:pPrChange w:id="30259" w:author="Peter Van Der Plas" w:date="2024-12-27T16:03:00Z" w16du:dateUtc="2024-12-27T15:03:00Z">
          <w:pPr>
            <w:pStyle w:val="Heading7"/>
          </w:pPr>
        </w:pPrChange>
      </w:pPr>
      <w:commentRangeStart w:id="30260"/>
      <w:ins w:id="30261" w:author="Peter Van Der Plas" w:date="2024-12-27T15:55:00Z" w16du:dateUtc="2024-12-27T14:55:00Z">
        <w:r>
          <w:t>Requirements</w:t>
        </w:r>
      </w:ins>
      <w:commentRangeEnd w:id="30260"/>
      <w:ins w:id="30262" w:author="Peter Van Der Plas" w:date="2024-12-27T15:57:00Z" w16du:dateUtc="2024-12-27T14:57:00Z">
        <w:r>
          <w:rPr>
            <w:rStyle w:val="CommentReference"/>
            <w:b w:val="0"/>
          </w:rPr>
          <w:commentReference w:id="30260"/>
        </w:r>
      </w:ins>
    </w:p>
    <w:p w14:paraId="114E76C6" w14:textId="77777777" w:rsidR="00990969" w:rsidRDefault="00990969">
      <w:pPr>
        <w:pStyle w:val="Paragraph7"/>
        <w:rPr>
          <w:moveTo w:id="30263" w:author="Peter Van Der Plas" w:date="2024-12-27T15:55:00Z" w16du:dateUtc="2024-12-27T14:55:00Z"/>
          <w:lang w:val="en-GB" w:eastAsia="en-GB"/>
        </w:rPr>
        <w:pPrChange w:id="30264" w:author="Peter Van Der Plas" w:date="2024-12-27T16:02:00Z" w16du:dateUtc="2024-12-27T15:02:00Z">
          <w:pPr>
            <w:spacing w:after="240"/>
          </w:pPr>
        </w:pPrChange>
      </w:pPr>
      <w:moveToRangeStart w:id="30265" w:author="Peter Van Der Plas" w:date="2024-12-27T15:55:00Z" w:name="move186207375"/>
      <w:moveTo w:id="30266" w:author="Peter Van Der Plas" w:date="2024-12-27T15:55:00Z" w16du:dateUtc="2024-12-27T14:55:00Z">
        <w:r w:rsidRPr="00A52316">
          <w:rPr>
            <w:lang w:val="en-GB" w:eastAsia="en-GB"/>
          </w:rPr>
          <w:t xml:space="preserve">The order </w:t>
        </w:r>
        <w:r>
          <w:rPr>
            <w:lang w:val="en-GB" w:eastAsia="en-GB"/>
          </w:rPr>
          <w:t xml:space="preserve">of the </w:t>
        </w:r>
        <w:proofErr w:type="spellStart"/>
        <w:r>
          <w:rPr>
            <w:lang w:val="en-GB" w:eastAsia="en-GB"/>
          </w:rPr>
          <w:t>ItemRevisions</w:t>
        </w:r>
        <w:proofErr w:type="spellEnd"/>
        <w:r>
          <w:rPr>
            <w:lang w:val="en-GB" w:eastAsia="en-GB"/>
          </w:rPr>
          <w:t xml:space="preserve"> </w:t>
        </w:r>
        <w:r w:rsidRPr="00A52316">
          <w:rPr>
            <w:lang w:val="en-GB" w:eastAsia="en-GB"/>
          </w:rPr>
          <w:t>sh</w:t>
        </w:r>
        <w:r>
          <w:rPr>
            <w:lang w:val="en-GB" w:eastAsia="en-GB"/>
          </w:rPr>
          <w:t>all</w:t>
        </w:r>
        <w:r w:rsidRPr="00A52316">
          <w:rPr>
            <w:lang w:val="en-GB" w:eastAsia="en-GB"/>
          </w:rPr>
          <w:t xml:space="preserve"> be from earliest to latest modification within the plan period, to allow for the earliest and most critical changes to be applied first to a currently executing plan.</w:t>
        </w:r>
      </w:moveTo>
    </w:p>
    <w:p w14:paraId="599ABFD0" w14:textId="7AE0CB69" w:rsidR="00990969" w:rsidRPr="00990969" w:rsidRDefault="00990969">
      <w:pPr>
        <w:pStyle w:val="Paragraph7"/>
        <w:rPr>
          <w:ins w:id="30267" w:author="Peter Van Der Plas" w:date="2024-12-27T15:55:00Z" w16du:dateUtc="2024-12-27T14:55:00Z"/>
        </w:rPr>
        <w:pPrChange w:id="30268" w:author="Peter Van Der Plas" w:date="2024-12-27T16:02:00Z" w16du:dateUtc="2024-12-27T15:02:00Z">
          <w:pPr>
            <w:pStyle w:val="Heading6"/>
          </w:pPr>
        </w:pPrChange>
      </w:pPr>
      <w:moveTo w:id="30269" w:author="Peter Van Der Plas" w:date="2024-12-27T15:55:00Z" w16du:dateUtc="2024-12-27T14:55:00Z">
        <w:r w:rsidRPr="00A52316">
          <w:rPr>
            <w:lang w:val="en-GB" w:eastAsia="en-GB"/>
          </w:rPr>
          <w:t xml:space="preserve">New or modified items </w:t>
        </w:r>
        <w:del w:id="30270" w:author="Peter Van Der Plas" w:date="2024-12-27T15:56:00Z" w16du:dateUtc="2024-12-27T14:56:00Z">
          <w:r w:rsidRPr="00A52316" w:rsidDel="00990969">
            <w:rPr>
              <w:lang w:val="en-GB" w:eastAsia="en-GB"/>
            </w:rPr>
            <w:delText>must</w:delText>
          </w:r>
        </w:del>
      </w:moveTo>
      <w:ins w:id="30271" w:author="Peter Van Der Plas" w:date="2024-12-27T15:56:00Z" w16du:dateUtc="2024-12-27T14:56:00Z">
        <w:r>
          <w:rPr>
            <w:lang w:val="en-GB" w:eastAsia="en-GB"/>
          </w:rPr>
          <w:t>shall</w:t>
        </w:r>
      </w:ins>
      <w:moveTo w:id="30272" w:author="Peter Van Der Plas" w:date="2024-12-27T15:55:00Z" w16du:dateUtc="2024-12-27T14:55:00Z">
        <w:r w:rsidRPr="00A52316">
          <w:rPr>
            <w:lang w:val="en-GB" w:eastAsia="en-GB"/>
          </w:rPr>
          <w:t xml:space="preserve"> also exist </w:t>
        </w:r>
        <w:r>
          <w:rPr>
            <w:lang w:val="en-GB" w:eastAsia="en-GB"/>
          </w:rPr>
          <w:t>in the set of planned items in a</w:t>
        </w:r>
        <w:r w:rsidRPr="00A52316">
          <w:rPr>
            <w:lang w:val="en-GB" w:eastAsia="en-GB"/>
          </w:rPr>
          <w:t xml:space="preserve"> Plan, but deleted items</w:t>
        </w:r>
        <w:r>
          <w:rPr>
            <w:lang w:val="en-GB" w:eastAsia="en-GB"/>
          </w:rPr>
          <w:t xml:space="preserve"> shall</w:t>
        </w:r>
        <w:r w:rsidRPr="00A52316">
          <w:rPr>
            <w:lang w:val="en-GB" w:eastAsia="en-GB"/>
          </w:rPr>
          <w:t xml:space="preserve"> not </w:t>
        </w:r>
        <w:r>
          <w:rPr>
            <w:lang w:val="en-GB" w:eastAsia="en-GB"/>
          </w:rPr>
          <w:t xml:space="preserve">be </w:t>
        </w:r>
        <w:r w:rsidRPr="00A52316">
          <w:rPr>
            <w:lang w:val="en-GB" w:eastAsia="en-GB"/>
          </w:rPr>
          <w:t>contained within the current Plan.</w:t>
        </w:r>
      </w:moveTo>
      <w:moveToRangeEnd w:id="30265"/>
    </w:p>
    <w:p w14:paraId="008E4490" w14:textId="44280854" w:rsidR="004C430C" w:rsidRDefault="00433350">
      <w:pPr>
        <w:pStyle w:val="Heading5"/>
        <w:spacing w:before="480"/>
        <w:rPr>
          <w:ins w:id="30273" w:author="Quinten Van Woerkom" w:date="2024-12-18T15:28:00Z" w16du:dateUtc="2024-12-18T14:28:00Z"/>
        </w:rPr>
        <w:pPrChange w:id="30274" w:author="Peter Van Der Plas" w:date="2024-12-27T16:09:00Z" w16du:dateUtc="2024-12-27T15:09:00Z">
          <w:pPr>
            <w:pStyle w:val="Heading5"/>
          </w:pPr>
        </w:pPrChange>
      </w:pPr>
      <w:ins w:id="30275" w:author="Quinten Van Woerkom" w:date="2024-12-18T15:28:00Z" w16du:dateUtc="2024-12-18T14:28:00Z">
        <w:r>
          <w:t xml:space="preserve">Data Type: </w:t>
        </w:r>
      </w:ins>
      <w:proofErr w:type="spellStart"/>
      <w:r w:rsidR="004C430C" w:rsidRPr="004424B1">
        <w:t>ItemRevision</w:t>
      </w:r>
      <w:proofErr w:type="spellEnd"/>
    </w:p>
    <w:p w14:paraId="3D2F0A07" w14:textId="727F4E76" w:rsidR="00433350" w:rsidRPr="00433350" w:rsidRDefault="00433350">
      <w:pPr>
        <w:pStyle w:val="Heading6"/>
        <w:rPr>
          <w:ins w:id="30276" w:author="Quinten Van Woerkom" w:date="2024-12-18T10:44:00Z" w16du:dateUtc="2024-12-18T09:44:00Z"/>
        </w:rPr>
        <w:pPrChange w:id="30277" w:author="Peter Van Der Plas" w:date="2024-12-27T16:06:00Z" w16du:dateUtc="2024-12-27T15:06:00Z">
          <w:pPr>
            <w:pStyle w:val="HeadingNoNumber"/>
          </w:pPr>
        </w:pPrChange>
      </w:pPr>
      <w:ins w:id="30278" w:author="Quinten Van Woerkom" w:date="2024-12-18T15:28:00Z" w16du:dateUtc="2024-12-18T14:28:00Z">
        <w:r>
          <w:t>Overview</w:t>
        </w:r>
      </w:ins>
    </w:p>
    <w:p w14:paraId="36212BD0" w14:textId="1E9C45FE" w:rsidR="00210E0C" w:rsidRDefault="00210E0C">
      <w:pPr>
        <w:rPr>
          <w:ins w:id="30279" w:author="Quinten Van Woerkom" w:date="2024-12-18T15:28:00Z" w16du:dateUtc="2024-12-18T14:28:00Z"/>
          <w:lang w:val="en-GB" w:eastAsia="en-GB"/>
        </w:rPr>
      </w:pPr>
      <w:commentRangeStart w:id="30280"/>
      <w:ins w:id="30281" w:author="Quinten Van Woerkom" w:date="2024-12-18T10:45:00Z" w16du:dateUtc="2024-12-18T09:45:00Z">
        <w:r>
          <w:rPr>
            <w:lang w:val="en-GB" w:eastAsia="en-GB"/>
          </w:rPr>
          <w:t xml:space="preserve">An </w:t>
        </w:r>
        <w:proofErr w:type="spellStart"/>
        <w:r>
          <w:rPr>
            <w:lang w:val="en-GB" w:eastAsia="en-GB"/>
          </w:rPr>
          <w:t>ItemRevision</w:t>
        </w:r>
        <w:proofErr w:type="spellEnd"/>
        <w:r>
          <w:rPr>
            <w:lang w:val="en-GB" w:eastAsia="en-GB"/>
          </w:rPr>
          <w:t xml:space="preserve"> represents the changes that were made to a single planned item inside a revision.</w:t>
        </w:r>
      </w:ins>
      <w:commentRangeEnd w:id="30280"/>
      <w:ins w:id="30282" w:author="Quinten Van Woerkom" w:date="2024-12-18T10:46:00Z" w16du:dateUtc="2024-12-18T09:46:00Z">
        <w:r w:rsidR="00BE1853">
          <w:rPr>
            <w:rStyle w:val="CommentReference"/>
          </w:rPr>
          <w:commentReference w:id="30280"/>
        </w:r>
      </w:ins>
    </w:p>
    <w:p w14:paraId="08EF560C" w14:textId="17F594AA" w:rsidR="00433350" w:rsidDel="000006B5" w:rsidRDefault="00433350">
      <w:pPr>
        <w:pStyle w:val="Heading7"/>
        <w:rPr>
          <w:del w:id="30283" w:author="Quinten Van Woerkom" w:date="2024-12-18T15:28:00Z" w16du:dateUtc="2024-12-18T14:28:00Z"/>
        </w:rPr>
        <w:pPrChange w:id="30284" w:author="Quinten Van Woerkom" w:date="2024-12-18T17:18:00Z" w16du:dateUtc="2024-12-18T16:18:00Z">
          <w:pPr>
            <w:pStyle w:val="Heading6"/>
          </w:pPr>
        </w:pPrChange>
      </w:pPr>
    </w:p>
    <w:p w14:paraId="600DC0E8" w14:textId="466CA244" w:rsidR="00951043" w:rsidRPr="004424B1" w:rsidRDefault="000006B5">
      <w:pPr>
        <w:pStyle w:val="Heading6"/>
        <w:spacing w:before="480" w:after="240"/>
        <w:rPr>
          <w:lang w:val="en-GB" w:eastAsia="en-GB"/>
        </w:rPr>
        <w:pPrChange w:id="30285" w:author="Peter Van Der Plas" w:date="2024-12-27T16:10:00Z" w16du:dateUtc="2024-12-27T15:10:00Z">
          <w:pPr>
            <w:spacing w:before="0"/>
          </w:pPr>
        </w:pPrChange>
      </w:pPr>
      <w:ins w:id="30286" w:author="Quinten Van Woerkom" w:date="2024-12-18T15:28:00Z" w16du:dateUtc="2024-12-18T14:28:00Z">
        <w:r>
          <w:rPr>
            <w:lang w:val="en-GB" w:eastAsia="en-GB"/>
          </w:rPr>
          <w:t>Definition</w:t>
        </w:r>
      </w:ins>
    </w:p>
    <w:tbl>
      <w:tblPr>
        <w:tblStyle w:val="RBTable"/>
        <w:tblW w:w="9179" w:type="dxa"/>
        <w:tblLayout w:type="fixed"/>
        <w:tblLook w:val="0400" w:firstRow="0" w:lastRow="0" w:firstColumn="0" w:lastColumn="0" w:noHBand="0" w:noVBand="1"/>
        <w:tblCaption w:val="DSC ItemRevision E3"/>
      </w:tblPr>
      <w:tblGrid>
        <w:gridCol w:w="1667"/>
        <w:gridCol w:w="2977"/>
        <w:gridCol w:w="992"/>
        <w:gridCol w:w="1843"/>
        <w:gridCol w:w="708"/>
        <w:gridCol w:w="992"/>
      </w:tblGrid>
      <w:tr w:rsidR="00367998" w:rsidRPr="004424B1" w14:paraId="25453FA9" w14:textId="77777777" w:rsidTr="00D82A00">
        <w:tc>
          <w:tcPr>
            <w:tcW w:w="1666" w:type="dxa"/>
            <w:shd w:val="clear" w:color="auto" w:fill="00CCFF"/>
          </w:tcPr>
          <w:p w14:paraId="6CE9047A" w14:textId="77777777" w:rsidR="00367998" w:rsidRPr="00367998" w:rsidRDefault="00367998" w:rsidP="007B4994">
            <w:pPr>
              <w:pStyle w:val="TableCell"/>
              <w:rPr>
                <w:bCs/>
                <w:color w:val="auto"/>
                <w:szCs w:val="18"/>
                <w:rPrChange w:id="30287" w:author="Peter Van Der Plas" w:date="2024-12-27T16:14:00Z" w16du:dateUtc="2024-12-27T15:14:00Z">
                  <w:rPr>
                    <w:color w:val="FFFFFF" w:themeColor="background1"/>
                  </w:rPr>
                </w:rPrChange>
              </w:rPr>
            </w:pPr>
            <w:r w:rsidRPr="00367998">
              <w:rPr>
                <w:bCs/>
                <w:color w:val="auto"/>
                <w:szCs w:val="18"/>
                <w:rPrChange w:id="30288" w:author="Peter Van Der Plas" w:date="2024-12-27T16:14:00Z" w16du:dateUtc="2024-12-27T15:14:00Z">
                  <w:rPr>
                    <w:color w:val="FFFFFF" w:themeColor="background1"/>
                  </w:rPr>
                </w:rPrChange>
              </w:rPr>
              <w:t>Name</w:t>
            </w:r>
          </w:p>
        </w:tc>
        <w:tc>
          <w:tcPr>
            <w:tcW w:w="2976" w:type="dxa"/>
          </w:tcPr>
          <w:p w14:paraId="425DB70E" w14:textId="0581EEF7" w:rsidR="00367998" w:rsidRPr="00367998" w:rsidRDefault="00367998" w:rsidP="007B4994">
            <w:pPr>
              <w:pStyle w:val="TableCell"/>
              <w:rPr>
                <w:b/>
                <w:szCs w:val="18"/>
              </w:rPr>
            </w:pPr>
            <w:proofErr w:type="spellStart"/>
            <w:r w:rsidRPr="00367998">
              <w:rPr>
                <w:b/>
                <w:szCs w:val="18"/>
              </w:rPr>
              <w:t>ItemRevision</w:t>
            </w:r>
            <w:proofErr w:type="spellEnd"/>
          </w:p>
        </w:tc>
        <w:tc>
          <w:tcPr>
            <w:tcW w:w="992" w:type="dxa"/>
            <w:shd w:val="clear" w:color="auto" w:fill="00CCFF"/>
          </w:tcPr>
          <w:p w14:paraId="20446755" w14:textId="77777777" w:rsidR="00367998" w:rsidRPr="00367998" w:rsidRDefault="00367998" w:rsidP="007B4994">
            <w:pPr>
              <w:pStyle w:val="TableCell"/>
              <w:rPr>
                <w:bCs/>
                <w:color w:val="auto"/>
                <w:szCs w:val="18"/>
                <w:rPrChange w:id="30289" w:author="Peter Van Der Plas" w:date="2024-12-27T16:14:00Z" w16du:dateUtc="2024-12-27T15:14:00Z">
                  <w:rPr>
                    <w:b/>
                  </w:rPr>
                </w:rPrChange>
              </w:rPr>
            </w:pPr>
            <w:r w:rsidRPr="00367998">
              <w:rPr>
                <w:bCs/>
                <w:color w:val="auto"/>
                <w:szCs w:val="18"/>
                <w:rPrChange w:id="30290" w:author="Peter Van Der Plas" w:date="2024-12-27T16:14:00Z" w16du:dateUtc="2024-12-27T15:14:00Z">
                  <w:rPr>
                    <w:b/>
                    <w:color w:val="FFFFFF" w:themeColor="background1"/>
                  </w:rPr>
                </w:rPrChange>
              </w:rPr>
              <w:t>Extends</w:t>
            </w:r>
          </w:p>
        </w:tc>
        <w:tc>
          <w:tcPr>
            <w:tcW w:w="1842" w:type="dxa"/>
          </w:tcPr>
          <w:p w14:paraId="7B3CFA26" w14:textId="77777777" w:rsidR="00367998" w:rsidRPr="00367998" w:rsidRDefault="00367998" w:rsidP="007B4994">
            <w:pPr>
              <w:pStyle w:val="TableCell"/>
              <w:rPr>
                <w:b/>
                <w:szCs w:val="18"/>
              </w:rPr>
            </w:pPr>
            <w:proofErr w:type="gramStart"/>
            <w:r w:rsidRPr="00367998">
              <w:rPr>
                <w:szCs w:val="18"/>
              </w:rPr>
              <w:t>MAL::</w:t>
            </w:r>
            <w:proofErr w:type="gramEnd"/>
            <w:r w:rsidRPr="00367998">
              <w:rPr>
                <w:szCs w:val="18"/>
              </w:rPr>
              <w:t>Composite</w:t>
            </w:r>
          </w:p>
        </w:tc>
        <w:tc>
          <w:tcPr>
            <w:tcW w:w="708" w:type="dxa"/>
            <w:shd w:val="clear" w:color="auto" w:fill="00CCFF"/>
          </w:tcPr>
          <w:p w14:paraId="6D556E93" w14:textId="77777777" w:rsidR="00367998" w:rsidRPr="00367998" w:rsidRDefault="00367998" w:rsidP="007B4994">
            <w:pPr>
              <w:pStyle w:val="TableCell"/>
              <w:rPr>
                <w:bCs/>
                <w:color w:val="auto"/>
                <w:szCs w:val="18"/>
                <w:rPrChange w:id="30291" w:author="Peter Van Der Plas" w:date="2024-12-27T16:14:00Z" w16du:dateUtc="2024-12-27T15:14:00Z">
                  <w:rPr>
                    <w:b/>
                  </w:rPr>
                </w:rPrChange>
              </w:rPr>
            </w:pPr>
            <w:r w:rsidRPr="00367998">
              <w:rPr>
                <w:bCs/>
                <w:color w:val="auto"/>
                <w:szCs w:val="18"/>
                <w:rPrChange w:id="30292" w:author="Peter Van Der Plas" w:date="2024-12-27T16:14:00Z" w16du:dateUtc="2024-12-27T15:14:00Z">
                  <w:rPr>
                    <w:b/>
                    <w:color w:val="FFFFFF" w:themeColor="background1"/>
                  </w:rPr>
                </w:rPrChange>
              </w:rPr>
              <w:t>SFP</w:t>
            </w:r>
          </w:p>
        </w:tc>
        <w:tc>
          <w:tcPr>
            <w:tcW w:w="992" w:type="dxa"/>
          </w:tcPr>
          <w:p w14:paraId="017FF777" w14:textId="77777777" w:rsidR="00367998" w:rsidRPr="00367998" w:rsidRDefault="00367998" w:rsidP="007B4994">
            <w:pPr>
              <w:pStyle w:val="TableCell"/>
              <w:jc w:val="right"/>
              <w:rPr>
                <w:szCs w:val="18"/>
              </w:rPr>
            </w:pPr>
            <w:r w:rsidRPr="00367998">
              <w:rPr>
                <w:szCs w:val="18"/>
              </w:rPr>
              <w:t>506</w:t>
            </w:r>
          </w:p>
        </w:tc>
      </w:tr>
    </w:tbl>
    <w:p w14:paraId="6CA80F68"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6"/>
        <w:gridCol w:w="1985"/>
        <w:gridCol w:w="992"/>
        <w:gridCol w:w="4535"/>
      </w:tblGrid>
      <w:tr w:rsidR="00367998" w:rsidRPr="004424B1" w14:paraId="47A5C81A"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6640C66" w14:textId="52D86B0B" w:rsidR="00367998" w:rsidRPr="004424B1" w:rsidRDefault="00367998" w:rsidP="007B4994">
            <w:pPr>
              <w:pStyle w:val="TableCell"/>
              <w:keepNext/>
            </w:pPr>
            <w:del w:id="30293" w:author="Quinten Van Woerkom" w:date="2024-11-25T14:49:00Z" w16du:dateUtc="2024-11-25T13:49:00Z">
              <w:r w:rsidRPr="004424B1" w:rsidDel="002B0859">
                <w:delText>Attribute</w:delText>
              </w:r>
            </w:del>
            <w:ins w:id="30294" w:author="Quinten Van Woerkom" w:date="2024-11-25T14:49:00Z" w16du:dateUtc="2024-11-25T13:49:00Z">
              <w:r>
                <w:t>Field</w:t>
              </w:r>
            </w:ins>
          </w:p>
        </w:tc>
        <w:tc>
          <w:tcPr>
            <w:tcW w:w="1985" w:type="dxa"/>
          </w:tcPr>
          <w:p w14:paraId="473C4772" w14:textId="77777777" w:rsidR="00367998" w:rsidRPr="004424B1" w:rsidRDefault="00367998"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E8DC890" w14:textId="644CF36D" w:rsidR="00367998" w:rsidRPr="004424B1" w:rsidRDefault="00367998"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6" w:type="dxa"/>
          </w:tcPr>
          <w:p w14:paraId="50542895" w14:textId="77777777" w:rsidR="00367998" w:rsidRPr="004424B1" w:rsidRDefault="00367998"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367998" w:rsidRPr="004424B1" w14:paraId="5253D2B6" w14:textId="77777777" w:rsidTr="00D82A00">
        <w:tc>
          <w:tcPr>
            <w:cnfStyle w:val="001000000000" w:firstRow="0" w:lastRow="0" w:firstColumn="1" w:lastColumn="0" w:oddVBand="0" w:evenVBand="0" w:oddHBand="0" w:evenHBand="0" w:firstRowFirstColumn="0" w:firstRowLastColumn="0" w:lastRowFirstColumn="0" w:lastRowLastColumn="0"/>
            <w:tcW w:w="1667" w:type="dxa"/>
          </w:tcPr>
          <w:p w14:paraId="3DFA5D78" w14:textId="77777777" w:rsidR="00367998" w:rsidRPr="00BE1C3C" w:rsidRDefault="00367998" w:rsidP="007B4994">
            <w:pPr>
              <w:pStyle w:val="TableCell"/>
              <w:rPr>
                <w:szCs w:val="18"/>
              </w:rPr>
            </w:pPr>
            <w:proofErr w:type="spellStart"/>
            <w:r w:rsidRPr="00BE1C3C">
              <w:rPr>
                <w:szCs w:val="18"/>
              </w:rPr>
              <w:t>itemRef</w:t>
            </w:r>
            <w:proofErr w:type="spellEnd"/>
          </w:p>
        </w:tc>
        <w:tc>
          <w:tcPr>
            <w:tcW w:w="1985" w:type="dxa"/>
          </w:tcPr>
          <w:p w14:paraId="48E09E22" w14:textId="690AEFD1" w:rsidR="00367998" w:rsidRPr="004424B1" w:rsidRDefault="00367998" w:rsidP="007B4994">
            <w:pPr>
              <w:pStyle w:val="TableCell"/>
              <w:cnfStyle w:val="000000000000" w:firstRow="0" w:lastRow="0" w:firstColumn="0" w:lastColumn="0" w:oddVBand="0" w:evenVBand="0" w:oddHBand="0" w:evenHBand="0" w:firstRowFirstColumn="0" w:firstRowLastColumn="0" w:lastRowFirstColumn="0" w:lastRowLastColumn="0"/>
            </w:pPr>
            <w:del w:id="30295" w:author="Quinten Van Woerkom" w:date="2024-12-02T14:47:00Z" w16du:dateUtc="2024-12-02T13:47:00Z">
              <w:r w:rsidRPr="004424B1" w:rsidDel="00557245">
                <w:delText>MAL::ObjectRef</w:delText>
              </w:r>
            </w:del>
            <w:proofErr w:type="gramStart"/>
            <w:ins w:id="30296" w:author="Quinten Van Woerkom" w:date="2024-12-02T14:47:00Z" w16du:dateUtc="2024-12-02T13:47:00Z">
              <w:r>
                <w:t>MAL::</w:t>
              </w:r>
              <w:proofErr w:type="gramEnd"/>
              <w:r>
                <w:t>ObjectRef</w:t>
              </w:r>
            </w:ins>
            <w:ins w:id="30297" w:author="Peter Van Der Plas" w:date="2025-01-01T15:57:00Z" w16du:dateUtc="2025-01-01T14:57:00Z">
              <w:r w:rsidR="008A3FBD">
                <w:t xml:space="preserve"> </w:t>
              </w:r>
            </w:ins>
            <w:ins w:id="30298" w:author="Quinten Van Woerkom" w:date="2024-12-02T14:47:00Z" w16du:dateUtc="2024-12-02T13:47:00Z">
              <w:r>
                <w:t>&lt;MAL::Element&gt;</w:t>
              </w:r>
            </w:ins>
            <w:commentRangeStart w:id="30299"/>
            <w:commentRangeEnd w:id="30299"/>
            <w:ins w:id="30300" w:author="Quinten Van Woerkom" w:date="2024-11-27T16:00:00Z" w16du:dateUtc="2024-11-27T15:00:00Z">
              <w:r>
                <w:rPr>
                  <w:rStyle w:val="CommentReference"/>
                  <w:rFonts w:cs="Times New Roman"/>
                  <w:lang w:val="en-US" w:eastAsia="en-US"/>
                </w:rPr>
                <w:commentReference w:id="30299"/>
              </w:r>
            </w:ins>
          </w:p>
        </w:tc>
        <w:tc>
          <w:tcPr>
            <w:tcW w:w="992" w:type="dxa"/>
          </w:tcPr>
          <w:p w14:paraId="6C1F5A83" w14:textId="10ADE264" w:rsidR="00367998" w:rsidRPr="004424B1" w:rsidRDefault="00367998"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6" w:type="dxa"/>
          </w:tcPr>
          <w:p w14:paraId="09E03D78" w14:textId="1FBAD472" w:rsidR="00367998" w:rsidRPr="004424B1" w:rsidRDefault="00367998"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Object Type: ActivityInstance | </w:t>
            </w:r>
            <w:proofErr w:type="spellStart"/>
            <w:r w:rsidRPr="004424B1">
              <w:t>EventInstance</w:t>
            </w:r>
            <w:proofErr w:type="spellEnd"/>
            <w:ins w:id="30301" w:author="Peter Van Der Plas" w:date="2024-12-28T18:46:00Z" w16du:dateUtc="2024-12-28T17:46:00Z">
              <w:r w:rsidR="00AA795E">
                <w:t>.</w:t>
              </w:r>
            </w:ins>
          </w:p>
          <w:p w14:paraId="7AA2CB07" w14:textId="77777777" w:rsidR="00367998" w:rsidRPr="004424B1" w:rsidRDefault="00367998"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Reference to a planned ActivityInstance or </w:t>
            </w:r>
            <w:proofErr w:type="spellStart"/>
            <w:r w:rsidRPr="004424B1">
              <w:t>EventInstance</w:t>
            </w:r>
            <w:proofErr w:type="spellEnd"/>
            <w:r w:rsidRPr="004424B1">
              <w:t xml:space="preserve"> that is new or modified in the current </w:t>
            </w:r>
            <w:proofErr w:type="gramStart"/>
            <w:r w:rsidRPr="004424B1">
              <w:t>Plan, or</w:t>
            </w:r>
            <w:proofErr w:type="gramEnd"/>
            <w:r w:rsidRPr="004424B1">
              <w:t xml:space="preserve"> has been deleted with respect to the referenced </w:t>
            </w:r>
            <w:proofErr w:type="spellStart"/>
            <w:r w:rsidRPr="004424B1">
              <w:t>revisedPlan</w:t>
            </w:r>
            <w:proofErr w:type="spellEnd"/>
            <w:r w:rsidRPr="004424B1">
              <w:t>.</w:t>
            </w:r>
          </w:p>
        </w:tc>
      </w:tr>
      <w:tr w:rsidR="00367998" w:rsidRPr="004424B1" w14:paraId="4314FB0F" w14:textId="77777777" w:rsidTr="00D82A00">
        <w:tc>
          <w:tcPr>
            <w:cnfStyle w:val="001000000000" w:firstRow="0" w:lastRow="0" w:firstColumn="1" w:lastColumn="0" w:oddVBand="0" w:evenVBand="0" w:oddHBand="0" w:evenHBand="0" w:firstRowFirstColumn="0" w:firstRowLastColumn="0" w:lastRowFirstColumn="0" w:lastRowLastColumn="0"/>
            <w:tcW w:w="1667" w:type="dxa"/>
          </w:tcPr>
          <w:p w14:paraId="74C78407" w14:textId="77777777" w:rsidR="00367998" w:rsidRPr="00BE1C3C" w:rsidRDefault="00367998" w:rsidP="007B4994">
            <w:pPr>
              <w:pStyle w:val="TableCell"/>
              <w:rPr>
                <w:szCs w:val="18"/>
              </w:rPr>
            </w:pPr>
            <w:proofErr w:type="spellStart"/>
            <w:r w:rsidRPr="00BE1C3C">
              <w:rPr>
                <w:szCs w:val="18"/>
              </w:rPr>
              <w:t>revisionStatus</w:t>
            </w:r>
            <w:proofErr w:type="spellEnd"/>
          </w:p>
        </w:tc>
        <w:tc>
          <w:tcPr>
            <w:tcW w:w="1985" w:type="dxa"/>
          </w:tcPr>
          <w:p w14:paraId="252100AC" w14:textId="77777777" w:rsidR="00367998" w:rsidRPr="004424B1" w:rsidRDefault="00367998"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RevisionStatusEnum</w:t>
            </w:r>
            <w:proofErr w:type="spellEnd"/>
          </w:p>
        </w:tc>
        <w:tc>
          <w:tcPr>
            <w:tcW w:w="992" w:type="dxa"/>
          </w:tcPr>
          <w:p w14:paraId="7E239156" w14:textId="129C5780" w:rsidR="00367998" w:rsidRPr="004424B1" w:rsidRDefault="00367998"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6" w:type="dxa"/>
          </w:tcPr>
          <w:p w14:paraId="7299B00E" w14:textId="77777777" w:rsidR="00BE604E" w:rsidRDefault="00367998" w:rsidP="007B4994">
            <w:pPr>
              <w:pStyle w:val="TableCell"/>
              <w:cnfStyle w:val="000000000000" w:firstRow="0" w:lastRow="0" w:firstColumn="0" w:lastColumn="0" w:oddVBand="0" w:evenVBand="0" w:oddHBand="0" w:evenHBand="0" w:firstRowFirstColumn="0" w:firstRowLastColumn="0" w:lastRowFirstColumn="0" w:lastRowLastColumn="0"/>
              <w:rPr>
                <w:ins w:id="30302" w:author="Peter Van Der Plas" w:date="2025-01-01T16:35:00Z" w16du:dateUtc="2025-01-01T15:35:00Z"/>
              </w:rPr>
            </w:pPr>
            <w:r w:rsidRPr="004424B1">
              <w:t>Revision status of the referenced item.  May be one of New, Modified, or Deleted.</w:t>
            </w:r>
          </w:p>
          <w:p w14:paraId="358B7BB1" w14:textId="1F7EE232" w:rsidR="00367998" w:rsidRPr="004424B1" w:rsidRDefault="00367998" w:rsidP="007B4994">
            <w:pPr>
              <w:pStyle w:val="TableCell"/>
              <w:cnfStyle w:val="000000000000" w:firstRow="0" w:lastRow="0" w:firstColumn="0" w:lastColumn="0" w:oddVBand="0" w:evenVBand="0" w:oddHBand="0" w:evenHBand="0" w:firstRowFirstColumn="0" w:firstRowLastColumn="0" w:lastRowFirstColumn="0" w:lastRowLastColumn="0"/>
            </w:pPr>
            <w:del w:id="30303" w:author="Peter Van Der Plas" w:date="2025-01-01T16:35:00Z" w16du:dateUtc="2025-01-01T15:35:00Z">
              <w:r w:rsidRPr="004424B1" w:rsidDel="00BE604E">
                <w:delText xml:space="preserve">  </w:delText>
              </w:r>
            </w:del>
            <w:r w:rsidRPr="004424B1">
              <w:t>Default = Undefined.</w:t>
            </w:r>
          </w:p>
        </w:tc>
      </w:tr>
    </w:tbl>
    <w:p w14:paraId="16F04C6A" w14:textId="16CEFD1D" w:rsidR="004C430C" w:rsidRDefault="000006B5">
      <w:pPr>
        <w:pStyle w:val="Heading5"/>
        <w:spacing w:before="480"/>
        <w:rPr>
          <w:ins w:id="30304" w:author="Quinten Van Woerkom" w:date="2024-12-18T15:29:00Z" w16du:dateUtc="2024-12-18T14:29:00Z"/>
        </w:rPr>
        <w:pPrChange w:id="30305" w:author="Peter Van Der Plas" w:date="2024-12-27T16:08:00Z" w16du:dateUtc="2024-12-27T15:08:00Z">
          <w:pPr>
            <w:pStyle w:val="Heading5"/>
          </w:pPr>
        </w:pPrChange>
      </w:pPr>
      <w:ins w:id="30306" w:author="Quinten Van Woerkom" w:date="2024-12-18T15:28:00Z" w16du:dateUtc="2024-12-18T14:28:00Z">
        <w:r>
          <w:t>Da</w:t>
        </w:r>
      </w:ins>
      <w:ins w:id="30307" w:author="Quinten Van Woerkom" w:date="2024-12-18T15:29:00Z" w16du:dateUtc="2024-12-18T14:29:00Z">
        <w:r>
          <w:t xml:space="preserve">ta Type: </w:t>
        </w:r>
      </w:ins>
      <w:proofErr w:type="spellStart"/>
      <w:r w:rsidR="004C430C" w:rsidRPr="004424B1">
        <w:t>RevisionStatusEnum</w:t>
      </w:r>
      <w:proofErr w:type="spellEnd"/>
    </w:p>
    <w:p w14:paraId="29F532D4" w14:textId="2160BD14" w:rsidR="000006B5" w:rsidRPr="000006B5" w:rsidRDefault="000006B5">
      <w:pPr>
        <w:pStyle w:val="Heading6"/>
        <w:rPr>
          <w:ins w:id="30308" w:author="Quinten Van Woerkom" w:date="2024-12-18T10:46:00Z" w16du:dateUtc="2024-12-18T09:46:00Z"/>
        </w:rPr>
        <w:pPrChange w:id="30309" w:author="Peter Van Der Plas" w:date="2024-12-27T16:06:00Z" w16du:dateUtc="2024-12-27T15:06:00Z">
          <w:pPr>
            <w:pStyle w:val="HeadingNoNumber"/>
          </w:pPr>
        </w:pPrChange>
      </w:pPr>
      <w:ins w:id="30310" w:author="Quinten Van Woerkom" w:date="2024-12-18T15:29:00Z" w16du:dateUtc="2024-12-18T14:29:00Z">
        <w:r>
          <w:t>Overview</w:t>
        </w:r>
      </w:ins>
    </w:p>
    <w:p w14:paraId="066E472C" w14:textId="67CA7498" w:rsidR="00BE1853" w:rsidRDefault="00BE1853">
      <w:pPr>
        <w:rPr>
          <w:ins w:id="30311" w:author="Quinten Van Woerkom" w:date="2024-12-18T15:29:00Z" w16du:dateUtc="2024-12-18T14:29:00Z"/>
          <w:lang w:val="en-GB" w:eastAsia="en-GB"/>
        </w:rPr>
      </w:pPr>
      <w:commentRangeStart w:id="30312"/>
      <w:ins w:id="30313" w:author="Quinten Van Woerkom" w:date="2024-12-18T10:46:00Z" w16du:dateUtc="2024-12-18T09:46:00Z">
        <w:r>
          <w:rPr>
            <w:lang w:val="en-GB" w:eastAsia="en-GB"/>
          </w:rPr>
          <w:t xml:space="preserve">The </w:t>
        </w:r>
        <w:proofErr w:type="spellStart"/>
        <w:r>
          <w:rPr>
            <w:lang w:val="en-GB" w:eastAsia="en-GB"/>
          </w:rPr>
          <w:t>RevisionStatus</w:t>
        </w:r>
      </w:ins>
      <w:ins w:id="30314" w:author="Quinten Van Woerkom" w:date="2024-12-18T10:47:00Z" w16du:dateUtc="2024-12-18T09:47:00Z">
        <w:r>
          <w:rPr>
            <w:lang w:val="en-GB" w:eastAsia="en-GB"/>
          </w:rPr>
          <w:t>Enum</w:t>
        </w:r>
        <w:proofErr w:type="spellEnd"/>
        <w:r>
          <w:rPr>
            <w:lang w:val="en-GB" w:eastAsia="en-GB"/>
          </w:rPr>
          <w:t xml:space="preserve"> represents the type of changes that were made to an item in a given revision.</w:t>
        </w:r>
        <w:commentRangeEnd w:id="30312"/>
        <w:r>
          <w:rPr>
            <w:rStyle w:val="CommentReference"/>
          </w:rPr>
          <w:commentReference w:id="30312"/>
        </w:r>
      </w:ins>
    </w:p>
    <w:p w14:paraId="39C34726" w14:textId="1612ED04" w:rsidR="000006B5" w:rsidDel="009D2C81" w:rsidRDefault="000006B5" w:rsidP="00263EDA">
      <w:pPr>
        <w:pStyle w:val="Heading6"/>
        <w:spacing w:after="240"/>
        <w:rPr>
          <w:del w:id="30315" w:author="Quinten Van Woerkom" w:date="2024-12-18T15:29:00Z" w16du:dateUtc="2024-12-18T14:29:00Z"/>
        </w:rPr>
      </w:pPr>
    </w:p>
    <w:p w14:paraId="084052A5" w14:textId="7187691C" w:rsidR="00951043" w:rsidRPr="000006B5" w:rsidRDefault="009D2C81">
      <w:pPr>
        <w:pStyle w:val="Heading6"/>
        <w:spacing w:before="480" w:after="240"/>
        <w:rPr>
          <w:lang w:val="en-GB" w:eastAsia="en-GB"/>
        </w:rPr>
        <w:pPrChange w:id="30316" w:author="Peter Van Der Plas" w:date="2024-12-27T16:07:00Z" w16du:dateUtc="2024-12-27T15:07:00Z">
          <w:pPr>
            <w:spacing w:before="0"/>
          </w:pPr>
        </w:pPrChange>
      </w:pPr>
      <w:ins w:id="30317" w:author="Quinten Van Woerkom" w:date="2024-12-18T17:17:00Z" w16du:dateUtc="2024-12-18T16:17:00Z">
        <w:r>
          <w:rPr>
            <w:lang w:val="en-GB" w:eastAsia="en-GB"/>
          </w:rPr>
          <w:t>Definition</w:t>
        </w:r>
      </w:ins>
    </w:p>
    <w:tbl>
      <w:tblPr>
        <w:tblStyle w:val="RBTable"/>
        <w:tblW w:w="9185" w:type="dxa"/>
        <w:tblLayout w:type="fixed"/>
        <w:tblLook w:val="0400" w:firstRow="0" w:lastRow="0" w:firstColumn="0" w:lastColumn="0" w:noHBand="0" w:noVBand="1"/>
        <w:tblCaption w:val="DSE RevisionStatusEnum E3"/>
      </w:tblPr>
      <w:tblGrid>
        <w:gridCol w:w="1809"/>
        <w:gridCol w:w="5674"/>
        <w:gridCol w:w="709"/>
        <w:gridCol w:w="993"/>
      </w:tblGrid>
      <w:tr w:rsidR="004C430C" w:rsidRPr="004424B1" w14:paraId="0929995F" w14:textId="77777777" w:rsidTr="00D82A00">
        <w:tc>
          <w:tcPr>
            <w:tcW w:w="1808" w:type="dxa"/>
            <w:shd w:val="clear" w:color="auto" w:fill="00CCFF"/>
          </w:tcPr>
          <w:p w14:paraId="1BB02972" w14:textId="77777777" w:rsidR="004C430C" w:rsidRPr="00367998" w:rsidRDefault="004C430C" w:rsidP="007B4994">
            <w:pPr>
              <w:pStyle w:val="TableCell"/>
              <w:rPr>
                <w:bCs/>
                <w:color w:val="auto"/>
                <w:szCs w:val="18"/>
                <w:rPrChange w:id="30318" w:author="Peter Van Der Plas" w:date="2024-12-27T16:08:00Z" w16du:dateUtc="2024-12-27T15:08:00Z">
                  <w:rPr>
                    <w:color w:val="FFFFFF" w:themeColor="background1"/>
                  </w:rPr>
                </w:rPrChange>
              </w:rPr>
            </w:pPr>
            <w:r w:rsidRPr="00367998">
              <w:rPr>
                <w:bCs/>
                <w:color w:val="auto"/>
                <w:szCs w:val="18"/>
                <w:rPrChange w:id="30319" w:author="Peter Van Der Plas" w:date="2024-12-27T16:08:00Z" w16du:dateUtc="2024-12-27T15:08:00Z">
                  <w:rPr>
                    <w:color w:val="FFFFFF" w:themeColor="background1"/>
                  </w:rPr>
                </w:rPrChange>
              </w:rPr>
              <w:t>Name</w:t>
            </w:r>
          </w:p>
        </w:tc>
        <w:tc>
          <w:tcPr>
            <w:tcW w:w="5669" w:type="dxa"/>
          </w:tcPr>
          <w:p w14:paraId="5032B0F6" w14:textId="77777777" w:rsidR="004C430C" w:rsidRPr="00367998" w:rsidRDefault="004C430C" w:rsidP="007B4994">
            <w:pPr>
              <w:pStyle w:val="TableCell"/>
              <w:rPr>
                <w:b/>
                <w:szCs w:val="18"/>
              </w:rPr>
            </w:pPr>
            <w:proofErr w:type="spellStart"/>
            <w:r w:rsidRPr="00367998">
              <w:rPr>
                <w:b/>
                <w:szCs w:val="18"/>
              </w:rPr>
              <w:t>RevisionStatusEnum</w:t>
            </w:r>
            <w:proofErr w:type="spellEnd"/>
          </w:p>
        </w:tc>
        <w:tc>
          <w:tcPr>
            <w:tcW w:w="708" w:type="dxa"/>
            <w:shd w:val="clear" w:color="auto" w:fill="00CCFF"/>
          </w:tcPr>
          <w:p w14:paraId="43BBB033" w14:textId="77777777" w:rsidR="004C430C" w:rsidRPr="00367998" w:rsidRDefault="004C430C" w:rsidP="007B4994">
            <w:pPr>
              <w:pStyle w:val="TableCell"/>
              <w:rPr>
                <w:bCs/>
                <w:szCs w:val="18"/>
                <w:rPrChange w:id="30320" w:author="Peter Van Der Plas" w:date="2024-12-27T16:08:00Z" w16du:dateUtc="2024-12-27T15:08:00Z">
                  <w:rPr>
                    <w:b/>
                  </w:rPr>
                </w:rPrChange>
              </w:rPr>
            </w:pPr>
            <w:r w:rsidRPr="00367998">
              <w:rPr>
                <w:bCs/>
                <w:color w:val="auto"/>
                <w:szCs w:val="18"/>
                <w:rPrChange w:id="30321" w:author="Peter Van Der Plas" w:date="2024-12-27T16:08:00Z" w16du:dateUtc="2024-12-27T15:08:00Z">
                  <w:rPr>
                    <w:b/>
                    <w:color w:val="FFFFFF" w:themeColor="background1"/>
                  </w:rPr>
                </w:rPrChange>
              </w:rPr>
              <w:t>SFP</w:t>
            </w:r>
          </w:p>
        </w:tc>
        <w:tc>
          <w:tcPr>
            <w:tcW w:w="992" w:type="dxa"/>
          </w:tcPr>
          <w:p w14:paraId="12635E69" w14:textId="77777777" w:rsidR="004C430C" w:rsidRPr="00367998" w:rsidRDefault="004C430C" w:rsidP="007B4994">
            <w:pPr>
              <w:pStyle w:val="TableCell"/>
              <w:jc w:val="right"/>
              <w:rPr>
                <w:szCs w:val="18"/>
              </w:rPr>
            </w:pPr>
            <w:r w:rsidRPr="00367998">
              <w:rPr>
                <w:szCs w:val="18"/>
              </w:rPr>
              <w:t>507</w:t>
            </w:r>
          </w:p>
        </w:tc>
      </w:tr>
    </w:tbl>
    <w:p w14:paraId="1BED7FF8" w14:textId="77777777" w:rsidR="004C430C" w:rsidRPr="004424B1" w:rsidRDefault="004C430C" w:rsidP="004C430C">
      <w:pPr>
        <w:spacing w:before="0" w:line="240" w:lineRule="auto"/>
        <w:rPr>
          <w:sz w:val="2"/>
          <w:szCs w:val="2"/>
          <w:lang w:val="en-GB"/>
        </w:rPr>
      </w:pPr>
    </w:p>
    <w:tbl>
      <w:tblPr>
        <w:tblStyle w:val="RBTable"/>
        <w:tblW w:w="0" w:type="auto"/>
        <w:tblLayout w:type="fixed"/>
        <w:tblLook w:val="04A0" w:firstRow="1" w:lastRow="0" w:firstColumn="1" w:lastColumn="0" w:noHBand="0" w:noVBand="1"/>
      </w:tblPr>
      <w:tblGrid>
        <w:gridCol w:w="1809"/>
        <w:gridCol w:w="1134"/>
        <w:gridCol w:w="6236"/>
      </w:tblGrid>
      <w:tr w:rsidR="004C430C" w:rsidRPr="004424B1" w14:paraId="17C75A24"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01531840" w14:textId="77777777" w:rsidR="004C430C" w:rsidRPr="004424B1" w:rsidRDefault="004C430C" w:rsidP="007B4994">
            <w:pPr>
              <w:pStyle w:val="TableCell"/>
            </w:pPr>
            <w:r w:rsidRPr="004424B1">
              <w:t>Status</w:t>
            </w:r>
          </w:p>
        </w:tc>
        <w:tc>
          <w:tcPr>
            <w:tcW w:w="1134" w:type="dxa"/>
          </w:tcPr>
          <w:p w14:paraId="6BD609D7" w14:textId="77777777" w:rsidR="004C430C" w:rsidRPr="004424B1" w:rsidRDefault="004C430C" w:rsidP="007B4994">
            <w:pPr>
              <w:pStyle w:val="TableCell"/>
              <w:jc w:val="center"/>
              <w:cnfStyle w:val="100000000000" w:firstRow="1" w:lastRow="0" w:firstColumn="0" w:lastColumn="0" w:oddVBand="0" w:evenVBand="0" w:oddHBand="0" w:evenHBand="0" w:firstRowFirstColumn="0" w:firstRowLastColumn="0" w:lastRowFirstColumn="0" w:lastRowLastColumn="0"/>
            </w:pPr>
            <w:r w:rsidRPr="004424B1">
              <w:t>Value</w:t>
            </w:r>
          </w:p>
        </w:tc>
        <w:tc>
          <w:tcPr>
            <w:tcW w:w="6236" w:type="dxa"/>
          </w:tcPr>
          <w:p w14:paraId="0D447EF6"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8A82146"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5D9E873" w14:textId="77777777" w:rsidR="004C430C" w:rsidRPr="00BE1C3C" w:rsidRDefault="004C430C" w:rsidP="007B4994">
            <w:pPr>
              <w:pStyle w:val="TableCell"/>
              <w:rPr>
                <w:szCs w:val="18"/>
              </w:rPr>
            </w:pPr>
            <w:r w:rsidRPr="00BE1C3C">
              <w:rPr>
                <w:szCs w:val="18"/>
              </w:rPr>
              <w:t>NEW</w:t>
            </w:r>
          </w:p>
        </w:tc>
        <w:tc>
          <w:tcPr>
            <w:tcW w:w="1134" w:type="dxa"/>
          </w:tcPr>
          <w:p w14:paraId="23B767A9"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w:t>
            </w:r>
          </w:p>
        </w:tc>
        <w:tc>
          <w:tcPr>
            <w:tcW w:w="6236" w:type="dxa"/>
          </w:tcPr>
          <w:p w14:paraId="4E1076B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item is new in this revision of the Plan.</w:t>
            </w:r>
          </w:p>
        </w:tc>
      </w:tr>
      <w:tr w:rsidR="004C430C" w:rsidRPr="004424B1" w14:paraId="1CBE2160"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5117ADC" w14:textId="77777777" w:rsidR="004C430C" w:rsidRPr="00BE1C3C" w:rsidRDefault="004C430C" w:rsidP="007B4994">
            <w:pPr>
              <w:pStyle w:val="TableCell"/>
              <w:rPr>
                <w:szCs w:val="18"/>
              </w:rPr>
            </w:pPr>
            <w:r w:rsidRPr="00BE1C3C">
              <w:rPr>
                <w:szCs w:val="18"/>
              </w:rPr>
              <w:t>MODIFIED</w:t>
            </w:r>
          </w:p>
        </w:tc>
        <w:tc>
          <w:tcPr>
            <w:tcW w:w="1134" w:type="dxa"/>
          </w:tcPr>
          <w:p w14:paraId="5AA30A22"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2</w:t>
            </w:r>
          </w:p>
        </w:tc>
        <w:tc>
          <w:tcPr>
            <w:tcW w:w="6236" w:type="dxa"/>
          </w:tcPr>
          <w:p w14:paraId="3BC8ADB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item has been modified in this revision of the Plan.</w:t>
            </w:r>
          </w:p>
        </w:tc>
      </w:tr>
      <w:tr w:rsidR="004C430C" w:rsidRPr="004424B1" w14:paraId="1D66417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5132110" w14:textId="77777777" w:rsidR="004C430C" w:rsidRPr="00BE1C3C" w:rsidRDefault="004C430C" w:rsidP="007B4994">
            <w:pPr>
              <w:pStyle w:val="TableCell"/>
              <w:rPr>
                <w:szCs w:val="18"/>
              </w:rPr>
            </w:pPr>
            <w:r w:rsidRPr="00BE1C3C">
              <w:rPr>
                <w:szCs w:val="18"/>
              </w:rPr>
              <w:t>DELETED</w:t>
            </w:r>
          </w:p>
        </w:tc>
        <w:tc>
          <w:tcPr>
            <w:tcW w:w="1134" w:type="dxa"/>
          </w:tcPr>
          <w:p w14:paraId="09E83DB4"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3</w:t>
            </w:r>
          </w:p>
        </w:tc>
        <w:tc>
          <w:tcPr>
            <w:tcW w:w="6236" w:type="dxa"/>
          </w:tcPr>
          <w:p w14:paraId="2D93E28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item has been deleted in this revision of the Plan.</w:t>
            </w:r>
          </w:p>
        </w:tc>
      </w:tr>
      <w:tr w:rsidR="004C430C" w:rsidRPr="004424B1" w14:paraId="26B1069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6EA45B3" w14:textId="77777777" w:rsidR="004C430C" w:rsidRPr="00BE1C3C" w:rsidRDefault="004C430C" w:rsidP="007B4994">
            <w:pPr>
              <w:pStyle w:val="TableCell"/>
              <w:rPr>
                <w:szCs w:val="18"/>
              </w:rPr>
            </w:pPr>
            <w:r w:rsidRPr="00BE1C3C">
              <w:rPr>
                <w:szCs w:val="18"/>
              </w:rPr>
              <w:t>UNDEFINED</w:t>
            </w:r>
          </w:p>
        </w:tc>
        <w:tc>
          <w:tcPr>
            <w:tcW w:w="1134" w:type="dxa"/>
          </w:tcPr>
          <w:p w14:paraId="1480CB35"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4</w:t>
            </w:r>
          </w:p>
        </w:tc>
        <w:tc>
          <w:tcPr>
            <w:tcW w:w="6236" w:type="dxa"/>
          </w:tcPr>
          <w:p w14:paraId="2C00686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item is unchanged in this revision of the Plan, or its revision status is undefined</w:t>
            </w:r>
            <w:commentRangeStart w:id="30322"/>
            <w:r w:rsidRPr="004424B1">
              <w:t>.</w:t>
            </w:r>
            <w:commentRangeEnd w:id="30322"/>
            <w:r w:rsidR="009A1449">
              <w:rPr>
                <w:rStyle w:val="CommentReference"/>
                <w:rFonts w:cs="Times New Roman"/>
                <w:lang w:val="en-US" w:eastAsia="en-US"/>
              </w:rPr>
              <w:commentReference w:id="30322"/>
            </w:r>
          </w:p>
        </w:tc>
      </w:tr>
    </w:tbl>
    <w:p w14:paraId="70568EEB" w14:textId="399EBF3C" w:rsidR="004C430C" w:rsidRPr="004424B1" w:rsidDel="009A1449" w:rsidRDefault="004C430C" w:rsidP="004C430C">
      <w:pPr>
        <w:pStyle w:val="Heading5"/>
        <w:spacing w:before="480"/>
        <w:rPr>
          <w:del w:id="30323" w:author="Quinten Van Woerkom" w:date="2024-11-28T16:49:00Z" w16du:dateUtc="2024-11-28T15:49:00Z"/>
          <w:lang w:val="en-GB"/>
        </w:rPr>
      </w:pPr>
      <w:bookmarkStart w:id="30324" w:name="_Ref68803035"/>
      <w:del w:id="30325" w:author="Quinten Van Woerkom" w:date="2024-11-28T16:49:00Z" w16du:dateUtc="2024-11-28T15:49:00Z">
        <w:r w:rsidRPr="004424B1" w:rsidDel="009A1449">
          <w:rPr>
            <w:lang w:val="en-GB"/>
          </w:rPr>
          <w:delText>Plan Resources [Optional]</w:delText>
        </w:r>
        <w:bookmarkEnd w:id="30324"/>
      </w:del>
    </w:p>
    <w:p w14:paraId="2FD99111" w14:textId="05406232" w:rsidR="004C430C" w:rsidRPr="004424B1" w:rsidDel="009A1449" w:rsidRDefault="004C430C" w:rsidP="00951043">
      <w:pPr>
        <w:pStyle w:val="HeadingNoNumber"/>
        <w:rPr>
          <w:del w:id="30326" w:author="Quinten Van Woerkom" w:date="2024-11-28T16:49:00Z" w16du:dateUtc="2024-11-28T15:49:00Z"/>
        </w:rPr>
      </w:pPr>
      <w:del w:id="30327" w:author="Quinten Van Woerkom" w:date="2024-11-28T16:49:00Z" w16du:dateUtc="2024-11-28T15:49:00Z">
        <w:r w:rsidRPr="004424B1" w:rsidDel="009A1449">
          <w:delText>PlanResources</w:delText>
        </w:r>
      </w:del>
    </w:p>
    <w:p w14:paraId="1420AAAD" w14:textId="2F0D1A01" w:rsidR="000E06BC" w:rsidRPr="004424B1" w:rsidDel="009A1449" w:rsidRDefault="000E06BC" w:rsidP="000E06BC">
      <w:pPr>
        <w:rPr>
          <w:del w:id="30328" w:author="Quinten Van Woerkom" w:date="2024-11-28T16:49:00Z" w16du:dateUtc="2024-11-28T15:49:00Z"/>
          <w:lang w:val="en-GB"/>
        </w:rPr>
      </w:pPr>
      <w:del w:id="30329" w:author="Quinten Van Woerkom" w:date="2024-11-28T16:49:00Z" w16du:dateUtc="2024-11-28T15:49:00Z">
        <w:r w:rsidRPr="004424B1" w:rsidDel="009A1449">
          <w:rPr>
            <w:lang w:val="en-GB"/>
          </w:rPr>
          <w:delText xml:space="preserve">The optional PlanResources section allows the projected values of </w:delText>
        </w:r>
        <w:r w:rsidRPr="004424B1" w:rsidDel="009A1449">
          <w:rPr>
            <w:rStyle w:val="Term"/>
            <w:lang w:val="en-GB"/>
          </w:rPr>
          <w:delText>planning resources</w:delText>
        </w:r>
        <w:r w:rsidRPr="004424B1" w:rsidDel="009A1449">
          <w:rPr>
            <w:lang w:val="en-GB"/>
          </w:rPr>
          <w:delText xml:space="preserve"> to be communicated between distributed planning and plan execution functions as part of a </w:delText>
        </w:r>
        <w:r w:rsidRPr="004424B1" w:rsidDel="009A1449">
          <w:rPr>
            <w:rStyle w:val="Term"/>
            <w:lang w:val="en-GB"/>
          </w:rPr>
          <w:delText>plan</w:delText>
        </w:r>
        <w:r w:rsidRPr="004424B1" w:rsidDel="009A1449">
          <w:rPr>
            <w:lang w:val="en-GB"/>
          </w:rPr>
          <w:delText>.</w:delText>
        </w:r>
      </w:del>
    </w:p>
    <w:p w14:paraId="44406C10" w14:textId="1CFFA57C" w:rsidR="000E06BC" w:rsidRPr="004424B1" w:rsidDel="009A1449" w:rsidRDefault="000E06BC" w:rsidP="000E06BC">
      <w:pPr>
        <w:rPr>
          <w:del w:id="30330" w:author="Quinten Van Woerkom" w:date="2024-11-28T16:49:00Z" w16du:dateUtc="2024-11-28T15:49:00Z"/>
          <w:lang w:val="en-GB"/>
        </w:rPr>
      </w:pPr>
      <w:del w:id="30331" w:author="Quinten Van Woerkom" w:date="2024-11-28T16:49:00Z" w16du:dateUtc="2024-11-28T15:49:00Z">
        <w:r w:rsidRPr="004424B1" w:rsidDel="009A1449">
          <w:rPr>
            <w:lang w:val="en-GB"/>
          </w:rPr>
          <w:delText xml:space="preserve">This is provided as a set of ResourceProfiles, one per planning resource included.  Resource profiles can provide the projected evolution of the value of a planning resource over the period of the Plan.  Alternatively it can provide a single value at the start of the Plan to enable synchronization between planning systems.  </w:delText>
        </w:r>
        <w:r w:rsidR="00476AF0" w:rsidRPr="004424B1" w:rsidDel="009A1449">
          <w:rPr>
            <w:lang w:val="en-GB"/>
          </w:rPr>
          <w:delText>W</w:delText>
        </w:r>
        <w:r w:rsidRPr="004424B1" w:rsidDel="009A1449">
          <w:rPr>
            <w:lang w:val="en-GB"/>
          </w:rPr>
          <w:delText>hich approach is used</w:delText>
        </w:r>
        <w:r w:rsidR="00476AF0" w:rsidRPr="004424B1" w:rsidDel="009A1449">
          <w:rPr>
            <w:lang w:val="en-GB"/>
          </w:rPr>
          <w:delText xml:space="preserve"> is a deployment choice</w:delText>
        </w:r>
        <w:r w:rsidRPr="004424B1" w:rsidDel="009A1449">
          <w:rPr>
            <w:lang w:val="en-GB"/>
          </w:rPr>
          <w:delText>.</w:delText>
        </w:r>
      </w:del>
    </w:p>
    <w:p w14:paraId="699BABF4" w14:textId="167C510E" w:rsidR="000E06BC" w:rsidRPr="004424B1" w:rsidDel="009A1449" w:rsidRDefault="000E06BC" w:rsidP="000E06BC">
      <w:pPr>
        <w:spacing w:before="0"/>
        <w:rPr>
          <w:del w:id="30332" w:author="Quinten Van Woerkom" w:date="2024-11-28T16:49:00Z" w16du:dateUtc="2024-11-28T15:49:00Z"/>
          <w:lang w:val="en-GB" w:eastAsia="en-GB"/>
        </w:rPr>
      </w:pPr>
    </w:p>
    <w:tbl>
      <w:tblPr>
        <w:tblStyle w:val="RBTable"/>
        <w:tblW w:w="9179" w:type="dxa"/>
        <w:tblLayout w:type="fixed"/>
        <w:tblLook w:val="0480" w:firstRow="0" w:lastRow="0" w:firstColumn="1" w:lastColumn="0" w:noHBand="0" w:noVBand="1"/>
        <w:tblCaption w:val="DSC RevisionStatusEnum E4"/>
      </w:tblPr>
      <w:tblGrid>
        <w:gridCol w:w="1667"/>
        <w:gridCol w:w="2976"/>
        <w:gridCol w:w="992"/>
        <w:gridCol w:w="1843"/>
        <w:gridCol w:w="709"/>
        <w:gridCol w:w="992"/>
      </w:tblGrid>
      <w:tr w:rsidR="004C430C" w:rsidRPr="004424B1" w:rsidDel="009A1449" w14:paraId="1DB9A354" w14:textId="7324FD1F" w:rsidTr="007B4994">
        <w:trPr>
          <w:del w:id="30333" w:author="Quinten Van Woerkom" w:date="2024-11-28T16:49:00Z"/>
        </w:trPr>
        <w:tc>
          <w:tcPr>
            <w:cnfStyle w:val="001000000000" w:firstRow="0" w:lastRow="0" w:firstColumn="1" w:lastColumn="0" w:oddVBand="0" w:evenVBand="0" w:oddHBand="0" w:evenHBand="0" w:firstRowFirstColumn="0" w:firstRowLastColumn="0" w:lastRowFirstColumn="0" w:lastRowLastColumn="0"/>
            <w:tcW w:w="1667" w:type="dxa"/>
            <w:shd w:val="clear" w:color="auto" w:fill="662382" w:themeFill="text2"/>
          </w:tcPr>
          <w:p w14:paraId="489F12DD" w14:textId="7F2D86C0" w:rsidR="004C430C" w:rsidRPr="004424B1" w:rsidDel="009A1449" w:rsidRDefault="004C430C" w:rsidP="007B4994">
            <w:pPr>
              <w:pStyle w:val="TableCell"/>
              <w:rPr>
                <w:del w:id="30334" w:author="Quinten Van Woerkom" w:date="2024-11-28T16:49:00Z" w16du:dateUtc="2024-11-28T15:49:00Z"/>
                <w:color w:val="FFFFFF" w:themeColor="background1"/>
              </w:rPr>
            </w:pPr>
            <w:del w:id="30335" w:author="Quinten Van Woerkom" w:date="2024-11-28T16:49:00Z" w16du:dateUtc="2024-11-28T15:49:00Z">
              <w:r w:rsidRPr="004424B1" w:rsidDel="009A1449">
                <w:rPr>
                  <w:color w:val="FFFFFF" w:themeColor="background1"/>
                </w:rPr>
                <w:delText>Name</w:delText>
              </w:r>
            </w:del>
          </w:p>
        </w:tc>
        <w:tc>
          <w:tcPr>
            <w:tcW w:w="2976" w:type="dxa"/>
          </w:tcPr>
          <w:p w14:paraId="19A39263" w14:textId="1BEC591D" w:rsidR="004C430C" w:rsidRPr="004424B1" w:rsidDel="009A1449"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336" w:author="Quinten Van Woerkom" w:date="2024-11-28T16:49:00Z" w16du:dateUtc="2024-11-28T15:49:00Z"/>
                <w:b/>
              </w:rPr>
            </w:pPr>
            <w:del w:id="30337" w:author="Quinten Van Woerkom" w:date="2024-11-28T16:49:00Z" w16du:dateUtc="2024-11-28T15:49:00Z">
              <w:r w:rsidRPr="004424B1" w:rsidDel="009A1449">
                <w:rPr>
                  <w:b/>
                </w:rPr>
                <w:delText>PlanResources</w:delText>
              </w:r>
            </w:del>
          </w:p>
        </w:tc>
        <w:tc>
          <w:tcPr>
            <w:tcW w:w="992" w:type="dxa"/>
            <w:shd w:val="clear" w:color="auto" w:fill="662382" w:themeFill="text2"/>
          </w:tcPr>
          <w:p w14:paraId="33339B3C" w14:textId="4B500A9D" w:rsidR="004C430C" w:rsidRPr="004424B1" w:rsidDel="009A1449"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338" w:author="Quinten Van Woerkom" w:date="2024-11-28T16:49:00Z" w16du:dateUtc="2024-11-28T15:49:00Z"/>
                <w:b/>
              </w:rPr>
            </w:pPr>
            <w:del w:id="30339" w:author="Quinten Van Woerkom" w:date="2024-11-28T16:49:00Z" w16du:dateUtc="2024-11-28T15:49:00Z">
              <w:r w:rsidRPr="004424B1" w:rsidDel="009A1449">
                <w:rPr>
                  <w:b/>
                  <w:color w:val="FFFFFF" w:themeColor="background1"/>
                </w:rPr>
                <w:delText>Extends</w:delText>
              </w:r>
            </w:del>
          </w:p>
        </w:tc>
        <w:tc>
          <w:tcPr>
            <w:tcW w:w="1843" w:type="dxa"/>
          </w:tcPr>
          <w:p w14:paraId="5DD71A45" w14:textId="0B7D8CF5" w:rsidR="004C430C" w:rsidRPr="004424B1" w:rsidDel="009A1449"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340" w:author="Quinten Van Woerkom" w:date="2024-11-28T16:49:00Z" w16du:dateUtc="2024-11-28T15:49:00Z"/>
                <w:b/>
              </w:rPr>
            </w:pPr>
            <w:del w:id="30341" w:author="Quinten Van Woerkom" w:date="2024-11-28T16:49:00Z" w16du:dateUtc="2024-11-28T15:49:00Z">
              <w:r w:rsidRPr="004424B1" w:rsidDel="009A1449">
                <w:delText>MAL::Composite</w:delText>
              </w:r>
            </w:del>
          </w:p>
        </w:tc>
        <w:tc>
          <w:tcPr>
            <w:tcW w:w="709" w:type="dxa"/>
            <w:shd w:val="clear" w:color="auto" w:fill="662382" w:themeFill="text2"/>
          </w:tcPr>
          <w:p w14:paraId="2017C23A" w14:textId="7CE5C108" w:rsidR="004C430C" w:rsidRPr="004424B1" w:rsidDel="009A1449"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342" w:author="Quinten Van Woerkom" w:date="2024-11-28T16:49:00Z" w16du:dateUtc="2024-11-28T15:49:00Z"/>
                <w:b/>
              </w:rPr>
            </w:pPr>
            <w:del w:id="30343" w:author="Quinten Van Woerkom" w:date="2024-11-28T16:49:00Z" w16du:dateUtc="2024-11-28T15:49:00Z">
              <w:r w:rsidRPr="004424B1" w:rsidDel="009A1449">
                <w:rPr>
                  <w:b/>
                  <w:color w:val="FFFFFF" w:themeColor="background1"/>
                </w:rPr>
                <w:delText>SFP</w:delText>
              </w:r>
            </w:del>
          </w:p>
        </w:tc>
        <w:tc>
          <w:tcPr>
            <w:tcW w:w="992" w:type="dxa"/>
          </w:tcPr>
          <w:p w14:paraId="4A82F9E5" w14:textId="393CF8E3" w:rsidR="004C430C" w:rsidRPr="004424B1" w:rsidDel="009A1449" w:rsidRDefault="004C430C" w:rsidP="007B4994">
            <w:pPr>
              <w:pStyle w:val="TableCell"/>
              <w:jc w:val="right"/>
              <w:cnfStyle w:val="000000000000" w:firstRow="0" w:lastRow="0" w:firstColumn="0" w:lastColumn="0" w:oddVBand="0" w:evenVBand="0" w:oddHBand="0" w:evenHBand="0" w:firstRowFirstColumn="0" w:firstRowLastColumn="0" w:lastRowFirstColumn="0" w:lastRowLastColumn="0"/>
              <w:rPr>
                <w:del w:id="30344" w:author="Quinten Van Woerkom" w:date="2024-11-28T16:49:00Z" w16du:dateUtc="2024-11-28T15:49:00Z"/>
              </w:rPr>
            </w:pPr>
            <w:del w:id="30345" w:author="Quinten Van Woerkom" w:date="2024-11-28T16:49:00Z" w16du:dateUtc="2024-11-28T15:49:00Z">
              <w:r w:rsidRPr="004424B1" w:rsidDel="009A1449">
                <w:delText>508</w:delText>
              </w:r>
            </w:del>
          </w:p>
        </w:tc>
      </w:tr>
    </w:tbl>
    <w:p w14:paraId="75BB9EE3" w14:textId="0AD09EB9" w:rsidR="004C430C" w:rsidRPr="004424B1" w:rsidDel="009A1449" w:rsidRDefault="004C430C" w:rsidP="004C430C">
      <w:pPr>
        <w:spacing w:before="0" w:line="240" w:lineRule="auto"/>
        <w:rPr>
          <w:del w:id="30346" w:author="Quinten Van Woerkom" w:date="2024-11-28T16:49:00Z" w16du:dateUtc="2024-11-28T15:49:00Z"/>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rsidDel="009A1449" w14:paraId="13FF801B" w14:textId="75F6B54A" w:rsidTr="007B4994">
        <w:trPr>
          <w:cnfStyle w:val="100000000000" w:firstRow="1" w:lastRow="0" w:firstColumn="0" w:lastColumn="0" w:oddVBand="0" w:evenVBand="0" w:oddHBand="0" w:evenHBand="0" w:firstRowFirstColumn="0" w:firstRowLastColumn="0" w:lastRowFirstColumn="0" w:lastRowLastColumn="0"/>
          <w:del w:id="30347" w:author="Quinten Van Woerkom" w:date="2024-11-28T16:49:00Z"/>
        </w:trPr>
        <w:tc>
          <w:tcPr>
            <w:cnfStyle w:val="001000000000" w:firstRow="0" w:lastRow="0" w:firstColumn="1" w:lastColumn="0" w:oddVBand="0" w:evenVBand="0" w:oddHBand="0" w:evenHBand="0" w:firstRowFirstColumn="0" w:firstRowLastColumn="0" w:lastRowFirstColumn="0" w:lastRowLastColumn="0"/>
            <w:tcW w:w="1667" w:type="dxa"/>
          </w:tcPr>
          <w:p w14:paraId="39CB4E58" w14:textId="5B61EB7D" w:rsidR="004C430C" w:rsidRPr="004424B1" w:rsidDel="009A1449" w:rsidRDefault="004C430C" w:rsidP="007B4994">
            <w:pPr>
              <w:pStyle w:val="TableCell"/>
              <w:keepNext/>
              <w:rPr>
                <w:del w:id="30348" w:author="Quinten Van Woerkom" w:date="2024-11-28T16:49:00Z" w16du:dateUtc="2024-11-28T15:49:00Z"/>
              </w:rPr>
            </w:pPr>
            <w:del w:id="30349" w:author="Quinten Van Woerkom" w:date="2024-11-25T14:49:00Z" w16du:dateUtc="2024-11-25T13:49:00Z">
              <w:r w:rsidRPr="004424B1" w:rsidDel="002B0859">
                <w:delText>Attribute</w:delText>
              </w:r>
            </w:del>
          </w:p>
        </w:tc>
        <w:tc>
          <w:tcPr>
            <w:tcW w:w="1984" w:type="dxa"/>
          </w:tcPr>
          <w:p w14:paraId="478964C1" w14:textId="07BA3C88" w:rsidR="004C430C" w:rsidRPr="004424B1" w:rsidDel="009A1449" w:rsidRDefault="004C430C" w:rsidP="007B4994">
            <w:pPr>
              <w:pStyle w:val="TableCell"/>
              <w:cnfStyle w:val="100000000000" w:firstRow="1" w:lastRow="0" w:firstColumn="0" w:lastColumn="0" w:oddVBand="0" w:evenVBand="0" w:oddHBand="0" w:evenHBand="0" w:firstRowFirstColumn="0" w:firstRowLastColumn="0" w:lastRowFirstColumn="0" w:lastRowLastColumn="0"/>
              <w:rPr>
                <w:del w:id="30350" w:author="Quinten Van Woerkom" w:date="2024-11-28T16:49:00Z" w16du:dateUtc="2024-11-28T15:49:00Z"/>
              </w:rPr>
            </w:pPr>
            <w:del w:id="30351" w:author="Quinten Van Woerkom" w:date="2024-11-28T16:49:00Z" w16du:dateUtc="2024-11-28T15:49:00Z">
              <w:r w:rsidRPr="004424B1" w:rsidDel="009A1449">
                <w:delText>Type</w:delText>
              </w:r>
            </w:del>
          </w:p>
        </w:tc>
        <w:tc>
          <w:tcPr>
            <w:tcW w:w="992" w:type="dxa"/>
          </w:tcPr>
          <w:p w14:paraId="7CEB1155" w14:textId="3464FC1E" w:rsidR="004C430C" w:rsidRPr="004424B1" w:rsidDel="009A1449" w:rsidRDefault="004C430C" w:rsidP="007B4994">
            <w:pPr>
              <w:pStyle w:val="TableCell"/>
              <w:cnfStyle w:val="100000000000" w:firstRow="1" w:lastRow="0" w:firstColumn="0" w:lastColumn="0" w:oddVBand="0" w:evenVBand="0" w:oddHBand="0" w:evenHBand="0" w:firstRowFirstColumn="0" w:firstRowLastColumn="0" w:lastRowFirstColumn="0" w:lastRowLastColumn="0"/>
              <w:rPr>
                <w:del w:id="30352" w:author="Quinten Van Woerkom" w:date="2024-11-28T16:49:00Z" w16du:dateUtc="2024-11-28T15:49:00Z"/>
              </w:rPr>
            </w:pPr>
            <w:del w:id="30353" w:author="Quinten Van Woerkom" w:date="2024-11-28T16:49:00Z" w16du:dateUtc="2024-11-28T15:49:00Z">
              <w:r w:rsidRPr="004424B1" w:rsidDel="009A1449">
                <w:delText>Nullable</w:delText>
              </w:r>
            </w:del>
          </w:p>
        </w:tc>
        <w:tc>
          <w:tcPr>
            <w:tcW w:w="4535" w:type="dxa"/>
          </w:tcPr>
          <w:p w14:paraId="6104E62F" w14:textId="36E7CED6" w:rsidR="004C430C" w:rsidRPr="004424B1" w:rsidDel="009A1449" w:rsidRDefault="004C430C" w:rsidP="007B4994">
            <w:pPr>
              <w:pStyle w:val="TableCell"/>
              <w:cnfStyle w:val="100000000000" w:firstRow="1" w:lastRow="0" w:firstColumn="0" w:lastColumn="0" w:oddVBand="0" w:evenVBand="0" w:oddHBand="0" w:evenHBand="0" w:firstRowFirstColumn="0" w:firstRowLastColumn="0" w:lastRowFirstColumn="0" w:lastRowLastColumn="0"/>
              <w:rPr>
                <w:del w:id="30354" w:author="Quinten Van Woerkom" w:date="2024-11-28T16:49:00Z" w16du:dateUtc="2024-11-28T15:49:00Z"/>
              </w:rPr>
            </w:pPr>
            <w:del w:id="30355" w:author="Quinten Van Woerkom" w:date="2024-11-28T16:49:00Z" w16du:dateUtc="2024-11-28T15:49:00Z">
              <w:r w:rsidRPr="004424B1" w:rsidDel="009A1449">
                <w:delText>Description</w:delText>
              </w:r>
            </w:del>
          </w:p>
        </w:tc>
      </w:tr>
      <w:tr w:rsidR="004C430C" w:rsidRPr="004424B1" w:rsidDel="009A1449" w14:paraId="44972F2C" w14:textId="7FE5E689" w:rsidTr="007B4994">
        <w:trPr>
          <w:del w:id="30356" w:author="Quinten Van Woerkom" w:date="2024-11-28T16:49:00Z"/>
        </w:trPr>
        <w:tc>
          <w:tcPr>
            <w:cnfStyle w:val="001000000000" w:firstRow="0" w:lastRow="0" w:firstColumn="1" w:lastColumn="0" w:oddVBand="0" w:evenVBand="0" w:oddHBand="0" w:evenHBand="0" w:firstRowFirstColumn="0" w:firstRowLastColumn="0" w:lastRowFirstColumn="0" w:lastRowLastColumn="0"/>
            <w:tcW w:w="1667" w:type="dxa"/>
          </w:tcPr>
          <w:p w14:paraId="4BE235EB" w14:textId="538CB5F1" w:rsidR="004C430C" w:rsidRPr="004424B1" w:rsidDel="009A1449" w:rsidRDefault="004C430C" w:rsidP="007B4994">
            <w:pPr>
              <w:pStyle w:val="TableCell"/>
              <w:rPr>
                <w:del w:id="30357" w:author="Quinten Van Woerkom" w:date="2024-11-28T16:49:00Z" w16du:dateUtc="2024-11-28T15:49:00Z"/>
              </w:rPr>
            </w:pPr>
            <w:del w:id="30358" w:author="Quinten Van Woerkom" w:date="2024-11-28T16:49:00Z" w16du:dateUtc="2024-11-28T15:49:00Z">
              <w:r w:rsidRPr="004424B1" w:rsidDel="009A1449">
                <w:delText>resourceProfiles</w:delText>
              </w:r>
            </w:del>
          </w:p>
        </w:tc>
        <w:tc>
          <w:tcPr>
            <w:tcW w:w="1984" w:type="dxa"/>
          </w:tcPr>
          <w:p w14:paraId="403B555B" w14:textId="494E279C" w:rsidR="004C430C" w:rsidRPr="004424B1" w:rsidDel="009A1449"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359" w:author="Quinten Van Woerkom" w:date="2024-11-28T16:49:00Z" w16du:dateUtc="2024-11-28T15:49:00Z"/>
              </w:rPr>
            </w:pPr>
            <w:del w:id="30360" w:author="Quinten Van Woerkom" w:date="2024-11-28T16:49:00Z" w16du:dateUtc="2024-11-28T15:49:00Z">
              <w:r w:rsidRPr="004424B1" w:rsidDel="009A1449">
                <w:delText>List &lt;ResourceProfile&gt;</w:delText>
              </w:r>
            </w:del>
          </w:p>
        </w:tc>
        <w:tc>
          <w:tcPr>
            <w:tcW w:w="992" w:type="dxa"/>
          </w:tcPr>
          <w:p w14:paraId="3F466DDC" w14:textId="30949534" w:rsidR="004C430C" w:rsidRPr="004424B1" w:rsidDel="009A1449"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361" w:author="Quinten Van Woerkom" w:date="2024-11-28T16:49:00Z" w16du:dateUtc="2024-11-28T15:49:00Z"/>
              </w:rPr>
            </w:pPr>
            <w:del w:id="30362" w:author="Quinten Van Woerkom" w:date="2024-11-28T16:49:00Z" w16du:dateUtc="2024-11-28T15:49:00Z">
              <w:r w:rsidRPr="004424B1" w:rsidDel="009A1449">
                <w:delText>No</w:delText>
              </w:r>
            </w:del>
          </w:p>
        </w:tc>
        <w:tc>
          <w:tcPr>
            <w:tcW w:w="4535" w:type="dxa"/>
          </w:tcPr>
          <w:p w14:paraId="0BF156AF" w14:textId="1602AE50" w:rsidR="004C430C" w:rsidRPr="004424B1" w:rsidDel="009A1449"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363" w:author="Quinten Van Woerkom" w:date="2024-11-28T16:49:00Z" w16du:dateUtc="2024-11-28T15:49:00Z"/>
              </w:rPr>
            </w:pPr>
            <w:del w:id="30364" w:author="Quinten Van Woerkom" w:date="2024-11-28T16:49:00Z" w16du:dateUtc="2024-11-28T15:49:00Z">
              <w:r w:rsidRPr="004424B1" w:rsidDel="009A1449">
                <w:delText>Set of resource profiles, one per planning resource, containing the initial value of the resource and optionally the projected evolution of the resource value over the period of the Plan.</w:delText>
              </w:r>
            </w:del>
          </w:p>
        </w:tc>
      </w:tr>
    </w:tbl>
    <w:p w14:paraId="702C42A1" w14:textId="0FA5897F" w:rsidR="004C430C" w:rsidRPr="004424B1" w:rsidDel="005B6A02" w:rsidRDefault="004C430C">
      <w:pPr>
        <w:pStyle w:val="Heading4"/>
        <w:spacing w:before="480" w:after="240"/>
        <w:rPr>
          <w:del w:id="30365" w:author="Peter Van Der Plas" w:date="2024-12-28T18:09:00Z" w16du:dateUtc="2024-12-28T17:09:00Z"/>
          <w:lang w:val="en-GB"/>
        </w:rPr>
        <w:pPrChange w:id="30366" w:author="Peter Van Der Plas" w:date="2024-12-27T16:06:00Z" w16du:dateUtc="2024-12-27T15:06:00Z">
          <w:pPr>
            <w:pStyle w:val="Heading4"/>
            <w:spacing w:before="480"/>
          </w:pPr>
        </w:pPrChange>
      </w:pPr>
      <w:bookmarkStart w:id="30367" w:name="_Ref63620429"/>
      <w:del w:id="30368" w:author="Peter Van Der Plas" w:date="2024-12-28T18:09:00Z" w16du:dateUtc="2024-12-28T17:09:00Z">
        <w:r w:rsidRPr="004424B1" w:rsidDel="005B6A02">
          <w:rPr>
            <w:lang w:val="en-GB"/>
          </w:rPr>
          <w:delText xml:space="preserve">Plan </w:delText>
        </w:r>
        <w:bookmarkEnd w:id="30367"/>
        <w:r w:rsidR="002B6989" w:rsidRPr="004424B1" w:rsidDel="005B6A02">
          <w:rPr>
            <w:lang w:val="en-GB"/>
          </w:rPr>
          <w:delText>Status</w:delText>
        </w:r>
      </w:del>
    </w:p>
    <w:p w14:paraId="490645D8" w14:textId="14534981" w:rsidR="004C430C" w:rsidDel="005B6A02" w:rsidRDefault="000006B5" w:rsidP="000006B5">
      <w:pPr>
        <w:pStyle w:val="Heading5"/>
        <w:rPr>
          <w:ins w:id="30369" w:author="Quinten Van Woerkom" w:date="2024-12-18T15:30:00Z" w16du:dateUtc="2024-12-18T14:30:00Z"/>
          <w:del w:id="30370" w:author="Peter Van Der Plas" w:date="2024-12-28T18:09:00Z" w16du:dateUtc="2024-12-28T17:09:00Z"/>
        </w:rPr>
      </w:pPr>
      <w:ins w:id="30371" w:author="Quinten Van Woerkom" w:date="2024-12-18T15:30:00Z" w16du:dateUtc="2024-12-18T14:30:00Z">
        <w:del w:id="30372" w:author="Peter Van Der Plas" w:date="2024-12-28T18:09:00Z" w16du:dateUtc="2024-12-28T17:09:00Z">
          <w:r w:rsidDel="005B6A02">
            <w:delText xml:space="preserve">Data Type: </w:delText>
          </w:r>
        </w:del>
      </w:ins>
      <w:del w:id="30373" w:author="Peter Van Der Plas" w:date="2024-12-28T18:09:00Z" w16du:dateUtc="2024-12-28T17:09:00Z">
        <w:r w:rsidR="004C430C" w:rsidRPr="004424B1" w:rsidDel="005B6A02">
          <w:delText>PlanStatusEnum</w:delText>
        </w:r>
      </w:del>
    </w:p>
    <w:p w14:paraId="3A0EFF07" w14:textId="1F86BC2B" w:rsidR="000006B5" w:rsidRPr="000006B5" w:rsidDel="005B6A02" w:rsidRDefault="000006B5">
      <w:pPr>
        <w:pStyle w:val="Heading6"/>
        <w:rPr>
          <w:del w:id="30374" w:author="Peter Van Der Plas" w:date="2024-12-28T18:09:00Z" w16du:dateUtc="2024-12-28T17:09:00Z"/>
        </w:rPr>
        <w:pPrChange w:id="30375" w:author="Quinten Van Woerkom" w:date="2024-12-18T15:30:00Z" w16du:dateUtc="2024-12-18T14:30:00Z">
          <w:pPr>
            <w:pStyle w:val="HeadingNoNumber"/>
          </w:pPr>
        </w:pPrChange>
      </w:pPr>
      <w:ins w:id="30376" w:author="Quinten Van Woerkom" w:date="2024-12-18T15:30:00Z" w16du:dateUtc="2024-12-18T14:30:00Z">
        <w:del w:id="30377" w:author="Peter Van Der Plas" w:date="2024-12-28T18:09:00Z" w16du:dateUtc="2024-12-28T17:09:00Z">
          <w:r w:rsidDel="005B6A02">
            <w:delText>Overview</w:delText>
          </w:r>
        </w:del>
      </w:ins>
    </w:p>
    <w:p w14:paraId="10B239F3" w14:textId="68584E78" w:rsidR="004C430C" w:rsidDel="005B6A02" w:rsidRDefault="004C430C" w:rsidP="007E7075">
      <w:pPr>
        <w:rPr>
          <w:ins w:id="30378" w:author="Quinten Van Woerkom" w:date="2024-12-18T15:30:00Z" w16du:dateUtc="2024-12-18T14:30:00Z"/>
          <w:del w:id="30379" w:author="Peter Van Der Plas" w:date="2024-12-28T18:09:00Z" w16du:dateUtc="2024-12-28T17:09:00Z"/>
          <w:lang w:val="en-GB"/>
        </w:rPr>
      </w:pPr>
      <w:del w:id="30380" w:author="Peter Van Der Plas" w:date="2024-12-28T18:09:00Z" w16du:dateUtc="2024-12-28T17:09:00Z">
        <w:r w:rsidRPr="004424B1" w:rsidDel="005B6A02">
          <w:rPr>
            <w:lang w:val="en-GB"/>
          </w:rPr>
          <w:delText xml:space="preserve">The following states are defined for </w:delText>
        </w:r>
        <w:r w:rsidRPr="004424B1" w:rsidDel="005B6A02">
          <w:rPr>
            <w:b/>
            <w:lang w:val="en-GB"/>
          </w:rPr>
          <w:delText>PlanStatus</w:delText>
        </w:r>
        <w:r w:rsidRPr="004424B1" w:rsidDel="005B6A02">
          <w:rPr>
            <w:lang w:val="en-GB"/>
          </w:rPr>
          <w:delText>:</w:delText>
        </w:r>
      </w:del>
      <w:ins w:id="30381" w:author="Quinten Van Woerkom" w:date="2024-12-18T15:30:00Z" w16du:dateUtc="2024-12-18T14:30:00Z">
        <w:del w:id="30382" w:author="Peter Van Der Plas" w:date="2024-12-28T18:09:00Z" w16du:dateUtc="2024-12-28T17:09:00Z">
          <w:r w:rsidR="000006B5" w:rsidDel="005B6A02">
            <w:rPr>
              <w:lang w:val="en-GB"/>
            </w:rPr>
            <w:delText>PlanStatusEnum</w:delText>
          </w:r>
        </w:del>
      </w:ins>
      <w:ins w:id="30383" w:author="Quinten Van Woerkom" w:date="2024-12-18T15:31:00Z" w16du:dateUtc="2024-12-18T14:31:00Z">
        <w:del w:id="30384" w:author="Peter Van Der Plas" w:date="2024-12-28T18:09:00Z" w16du:dateUtc="2024-12-28T17:09:00Z">
          <w:r w:rsidR="000006B5" w:rsidDel="005B6A02">
            <w:rPr>
              <w:lang w:val="en-GB"/>
            </w:rPr>
            <w:delText xml:space="preserve"> represents the status of a given Plan object.</w:delText>
          </w:r>
        </w:del>
      </w:ins>
      <w:ins w:id="30385" w:author="Quinten Van Woerkom" w:date="2024-12-18T15:30:00Z" w16du:dateUtc="2024-12-18T14:30:00Z">
        <w:del w:id="30386" w:author="Peter Van Der Plas" w:date="2024-12-28T18:09:00Z" w16du:dateUtc="2024-12-28T17:09:00Z">
          <w:r w:rsidR="000006B5" w:rsidDel="005B6A02">
            <w:rPr>
              <w:lang w:val="en-GB"/>
            </w:rPr>
            <w:delText xml:space="preserve"> </w:delText>
          </w:r>
        </w:del>
      </w:ins>
    </w:p>
    <w:p w14:paraId="1C9A49C0" w14:textId="1EC74729" w:rsidR="000006B5" w:rsidDel="005B6A02" w:rsidRDefault="000006B5" w:rsidP="005F6B6F">
      <w:pPr>
        <w:pStyle w:val="Heading6"/>
        <w:spacing w:after="240"/>
        <w:rPr>
          <w:del w:id="30387" w:author="Peter Van Der Plas" w:date="2024-12-28T18:09:00Z" w16du:dateUtc="2024-12-28T17:09:00Z"/>
          <w:lang w:val="en-GB"/>
        </w:rPr>
      </w:pPr>
    </w:p>
    <w:p w14:paraId="76CF18DF" w14:textId="7FDCA591" w:rsidR="007E7075" w:rsidRPr="000006B5" w:rsidDel="005B6A02" w:rsidRDefault="004737BC">
      <w:pPr>
        <w:pStyle w:val="Heading6"/>
        <w:spacing w:before="480" w:after="240"/>
        <w:rPr>
          <w:del w:id="30388" w:author="Peter Van Der Plas" w:date="2024-12-28T18:09:00Z" w16du:dateUtc="2024-12-28T17:09:00Z"/>
          <w:lang w:val="en-GB"/>
        </w:rPr>
        <w:pPrChange w:id="30389" w:author="Peter Van Der Plas" w:date="2024-12-27T16:06:00Z" w16du:dateUtc="2024-12-27T15:06:00Z">
          <w:pPr>
            <w:spacing w:before="0"/>
          </w:pPr>
        </w:pPrChange>
      </w:pPr>
      <w:ins w:id="30390" w:author="Quinten Van Woerkom" w:date="2024-12-18T17:17:00Z" w16du:dateUtc="2024-12-18T16:17:00Z">
        <w:del w:id="30391" w:author="Peter Van Der Plas" w:date="2024-12-28T18:09:00Z" w16du:dateUtc="2024-12-28T17:09:00Z">
          <w:r w:rsidDel="005B6A02">
            <w:rPr>
              <w:lang w:val="en-GB"/>
            </w:rPr>
            <w:delText>Definition</w:delText>
          </w:r>
        </w:del>
      </w:ins>
    </w:p>
    <w:tbl>
      <w:tblPr>
        <w:tblStyle w:val="RBTable"/>
        <w:tblW w:w="9185" w:type="dxa"/>
        <w:tblLayout w:type="fixed"/>
        <w:tblLook w:val="0400" w:firstRow="0" w:lastRow="0" w:firstColumn="0" w:lastColumn="0" w:noHBand="0" w:noVBand="1"/>
        <w:tblCaption w:val="DSE PlanStatusEnum E1"/>
      </w:tblPr>
      <w:tblGrid>
        <w:gridCol w:w="1809"/>
        <w:gridCol w:w="5674"/>
        <w:gridCol w:w="709"/>
        <w:gridCol w:w="993"/>
      </w:tblGrid>
      <w:tr w:rsidR="004C430C" w:rsidRPr="004424B1" w:rsidDel="005B6A02" w14:paraId="290E4EDD" w14:textId="09F0A027" w:rsidTr="00D82A00">
        <w:trPr>
          <w:del w:id="30392" w:author="Peter Van Der Plas" w:date="2024-12-28T18:09:00Z"/>
        </w:trPr>
        <w:tc>
          <w:tcPr>
            <w:tcW w:w="1808" w:type="dxa"/>
            <w:shd w:val="clear" w:color="auto" w:fill="00CCFF"/>
          </w:tcPr>
          <w:p w14:paraId="2065E7E3" w14:textId="053FB400" w:rsidR="004C430C" w:rsidRPr="00367998" w:rsidDel="005B6A02" w:rsidRDefault="004C430C" w:rsidP="007B4994">
            <w:pPr>
              <w:pStyle w:val="TableCell"/>
              <w:rPr>
                <w:del w:id="30393" w:author="Peter Van Der Plas" w:date="2024-12-28T18:09:00Z" w16du:dateUtc="2024-12-28T17:09:00Z"/>
                <w:bCs/>
                <w:color w:val="auto"/>
                <w:szCs w:val="18"/>
                <w:rPrChange w:id="30394" w:author="Peter Van Der Plas" w:date="2024-12-27T16:07:00Z" w16du:dateUtc="2024-12-27T15:07:00Z">
                  <w:rPr>
                    <w:del w:id="30395" w:author="Peter Van Der Plas" w:date="2024-12-28T18:09:00Z" w16du:dateUtc="2024-12-28T17:09:00Z"/>
                    <w:color w:val="FFFFFF" w:themeColor="background1"/>
                  </w:rPr>
                </w:rPrChange>
              </w:rPr>
            </w:pPr>
            <w:del w:id="30396" w:author="Peter Van Der Plas" w:date="2024-12-28T18:09:00Z" w16du:dateUtc="2024-12-28T17:09:00Z">
              <w:r w:rsidRPr="00367998" w:rsidDel="005B6A02">
                <w:rPr>
                  <w:bCs/>
                  <w:color w:val="auto"/>
                  <w:sz w:val="20"/>
                  <w:szCs w:val="18"/>
                  <w:rPrChange w:id="30397" w:author="Peter Van Der Plas" w:date="2024-12-27T16:07:00Z" w16du:dateUtc="2024-12-27T15:07:00Z">
                    <w:rPr>
                      <w:color w:val="FFFFFF" w:themeColor="background1"/>
                      <w:sz w:val="20"/>
                    </w:rPr>
                  </w:rPrChange>
                </w:rPr>
                <w:delText>Name</w:delText>
              </w:r>
            </w:del>
          </w:p>
        </w:tc>
        <w:tc>
          <w:tcPr>
            <w:tcW w:w="5669" w:type="dxa"/>
          </w:tcPr>
          <w:p w14:paraId="007DA352" w14:textId="45C60304" w:rsidR="004C430C" w:rsidRPr="00367998" w:rsidDel="005B6A02" w:rsidRDefault="004C430C" w:rsidP="007B4994">
            <w:pPr>
              <w:pStyle w:val="TableCell"/>
              <w:rPr>
                <w:del w:id="30398" w:author="Peter Van Der Plas" w:date="2024-12-28T18:09:00Z" w16du:dateUtc="2024-12-28T17:09:00Z"/>
                <w:b/>
                <w:szCs w:val="18"/>
              </w:rPr>
            </w:pPr>
            <w:del w:id="30399" w:author="Peter Van Der Plas" w:date="2024-12-28T18:09:00Z" w16du:dateUtc="2024-12-28T17:09:00Z">
              <w:r w:rsidRPr="00367998" w:rsidDel="005B6A02">
                <w:rPr>
                  <w:b/>
                  <w:szCs w:val="18"/>
                </w:rPr>
                <w:delText>PlanStatusEnum</w:delText>
              </w:r>
            </w:del>
          </w:p>
        </w:tc>
        <w:tc>
          <w:tcPr>
            <w:tcW w:w="708" w:type="dxa"/>
            <w:shd w:val="clear" w:color="auto" w:fill="00CCFF"/>
          </w:tcPr>
          <w:p w14:paraId="6EEF2893" w14:textId="24126D0A" w:rsidR="004C430C" w:rsidRPr="005B6A02" w:rsidDel="005B6A02" w:rsidRDefault="004C430C" w:rsidP="007B4994">
            <w:pPr>
              <w:pStyle w:val="TableCell"/>
              <w:rPr>
                <w:del w:id="30400" w:author="Peter Van Der Plas" w:date="2024-12-28T18:09:00Z" w16du:dateUtc="2024-12-28T17:09:00Z"/>
                <w:bCs/>
                <w:color w:val="auto"/>
                <w:szCs w:val="18"/>
              </w:rPr>
            </w:pPr>
            <w:del w:id="30401" w:author="Peter Van Der Plas" w:date="2024-12-28T18:09:00Z" w16du:dateUtc="2024-12-28T17:09:00Z">
              <w:r w:rsidRPr="00367998" w:rsidDel="005B6A02">
                <w:rPr>
                  <w:bCs/>
                  <w:color w:val="auto"/>
                  <w:sz w:val="20"/>
                  <w:szCs w:val="18"/>
                  <w:rPrChange w:id="30402" w:author="Peter Van Der Plas" w:date="2024-12-27T16:07:00Z" w16du:dateUtc="2024-12-27T15:07:00Z">
                    <w:rPr>
                      <w:b/>
                      <w:color w:val="FFFFFF" w:themeColor="background1"/>
                      <w:sz w:val="20"/>
                    </w:rPr>
                  </w:rPrChange>
                </w:rPr>
                <w:delText>SFP</w:delText>
              </w:r>
            </w:del>
          </w:p>
        </w:tc>
        <w:tc>
          <w:tcPr>
            <w:tcW w:w="992" w:type="dxa"/>
          </w:tcPr>
          <w:p w14:paraId="67F47A8D" w14:textId="4F22ED26" w:rsidR="004C430C" w:rsidRPr="00367998" w:rsidDel="005B6A02" w:rsidRDefault="004C430C" w:rsidP="007B4994">
            <w:pPr>
              <w:pStyle w:val="TableCell"/>
              <w:jc w:val="right"/>
              <w:rPr>
                <w:del w:id="30403" w:author="Peter Van Der Plas" w:date="2024-12-28T18:09:00Z" w16du:dateUtc="2024-12-28T17:09:00Z"/>
                <w:szCs w:val="18"/>
              </w:rPr>
            </w:pPr>
            <w:del w:id="30404" w:author="Peter Van Der Plas" w:date="2024-12-28T18:09:00Z" w16du:dateUtc="2024-12-28T17:09:00Z">
              <w:r w:rsidRPr="00367998" w:rsidDel="005B6A02">
                <w:rPr>
                  <w:szCs w:val="18"/>
                </w:rPr>
                <w:delText>509</w:delText>
              </w:r>
            </w:del>
          </w:p>
        </w:tc>
      </w:tr>
    </w:tbl>
    <w:p w14:paraId="24F42D62" w14:textId="61798222" w:rsidR="004C430C" w:rsidRPr="004424B1" w:rsidDel="005B6A02" w:rsidRDefault="004C430C" w:rsidP="004C430C">
      <w:pPr>
        <w:spacing w:before="0" w:line="240" w:lineRule="auto"/>
        <w:rPr>
          <w:del w:id="30405" w:author="Peter Van Der Plas" w:date="2024-12-28T18:09:00Z" w16du:dateUtc="2024-12-28T17:09:00Z"/>
          <w:sz w:val="2"/>
          <w:szCs w:val="2"/>
          <w:lang w:val="en-GB"/>
        </w:rPr>
      </w:pPr>
    </w:p>
    <w:tbl>
      <w:tblPr>
        <w:tblStyle w:val="RBTable"/>
        <w:tblW w:w="0" w:type="auto"/>
        <w:tblLayout w:type="fixed"/>
        <w:tblLook w:val="04A0" w:firstRow="1" w:lastRow="0" w:firstColumn="1" w:lastColumn="0" w:noHBand="0" w:noVBand="1"/>
      </w:tblPr>
      <w:tblGrid>
        <w:gridCol w:w="1809"/>
        <w:gridCol w:w="1134"/>
        <w:gridCol w:w="6236"/>
      </w:tblGrid>
      <w:tr w:rsidR="004C430C" w:rsidRPr="004424B1" w:rsidDel="005B6A02" w14:paraId="1AA75293" w14:textId="4E5964F6" w:rsidTr="00D82A00">
        <w:trPr>
          <w:cnfStyle w:val="100000000000" w:firstRow="1" w:lastRow="0" w:firstColumn="0" w:lastColumn="0" w:oddVBand="0" w:evenVBand="0" w:oddHBand="0" w:evenHBand="0" w:firstRowFirstColumn="0" w:firstRowLastColumn="0" w:lastRowFirstColumn="0" w:lastRowLastColumn="0"/>
          <w:tblHeader/>
          <w:del w:id="30406" w:author="Peter Van Der Plas" w:date="2024-12-28T18:09:00Z"/>
        </w:trPr>
        <w:tc>
          <w:tcPr>
            <w:cnfStyle w:val="001000000000" w:firstRow="0" w:lastRow="0" w:firstColumn="1" w:lastColumn="0" w:oddVBand="0" w:evenVBand="0" w:oddHBand="0" w:evenHBand="0" w:firstRowFirstColumn="0" w:firstRowLastColumn="0" w:lastRowFirstColumn="0" w:lastRowLastColumn="0"/>
            <w:tcW w:w="1809" w:type="dxa"/>
          </w:tcPr>
          <w:p w14:paraId="467DCBD0" w14:textId="5A41734B" w:rsidR="004C430C" w:rsidRPr="004424B1" w:rsidDel="005B6A02" w:rsidRDefault="004C430C" w:rsidP="007B4994">
            <w:pPr>
              <w:pStyle w:val="TableCell"/>
              <w:rPr>
                <w:del w:id="30407" w:author="Peter Van Der Plas" w:date="2024-12-28T18:09:00Z" w16du:dateUtc="2024-12-28T17:09:00Z"/>
              </w:rPr>
            </w:pPr>
            <w:del w:id="30408" w:author="Peter Van Der Plas" w:date="2024-12-28T18:09:00Z" w16du:dateUtc="2024-12-28T17:09:00Z">
              <w:r w:rsidRPr="004424B1" w:rsidDel="005B6A02">
                <w:delText>Status</w:delText>
              </w:r>
            </w:del>
          </w:p>
        </w:tc>
        <w:tc>
          <w:tcPr>
            <w:tcW w:w="1134" w:type="dxa"/>
          </w:tcPr>
          <w:p w14:paraId="6300C1C7" w14:textId="044AEF3C" w:rsidR="004C430C" w:rsidRPr="004424B1" w:rsidDel="005B6A02" w:rsidRDefault="004C430C" w:rsidP="007B4994">
            <w:pPr>
              <w:pStyle w:val="TableCell"/>
              <w:jc w:val="center"/>
              <w:cnfStyle w:val="100000000000" w:firstRow="1" w:lastRow="0" w:firstColumn="0" w:lastColumn="0" w:oddVBand="0" w:evenVBand="0" w:oddHBand="0" w:evenHBand="0" w:firstRowFirstColumn="0" w:firstRowLastColumn="0" w:lastRowFirstColumn="0" w:lastRowLastColumn="0"/>
              <w:rPr>
                <w:del w:id="30409" w:author="Peter Van Der Plas" w:date="2024-12-28T18:09:00Z" w16du:dateUtc="2024-12-28T17:09:00Z"/>
              </w:rPr>
            </w:pPr>
            <w:del w:id="30410" w:author="Peter Van Der Plas" w:date="2024-12-28T18:09:00Z" w16du:dateUtc="2024-12-28T17:09:00Z">
              <w:r w:rsidRPr="004424B1" w:rsidDel="005B6A02">
                <w:delText>Value</w:delText>
              </w:r>
            </w:del>
          </w:p>
        </w:tc>
        <w:tc>
          <w:tcPr>
            <w:tcW w:w="6236" w:type="dxa"/>
          </w:tcPr>
          <w:p w14:paraId="2F16D99E" w14:textId="2C9E4212" w:rsidR="004C430C" w:rsidRPr="004424B1" w:rsidDel="005B6A02" w:rsidRDefault="004C430C" w:rsidP="007B4994">
            <w:pPr>
              <w:pStyle w:val="TableCell"/>
              <w:cnfStyle w:val="100000000000" w:firstRow="1" w:lastRow="0" w:firstColumn="0" w:lastColumn="0" w:oddVBand="0" w:evenVBand="0" w:oddHBand="0" w:evenHBand="0" w:firstRowFirstColumn="0" w:firstRowLastColumn="0" w:lastRowFirstColumn="0" w:lastRowLastColumn="0"/>
              <w:rPr>
                <w:del w:id="30411" w:author="Peter Van Der Plas" w:date="2024-12-28T18:09:00Z" w16du:dateUtc="2024-12-28T17:09:00Z"/>
              </w:rPr>
            </w:pPr>
            <w:del w:id="30412" w:author="Peter Van Der Plas" w:date="2024-12-28T18:09:00Z" w16du:dateUtc="2024-12-28T17:09:00Z">
              <w:r w:rsidRPr="004424B1" w:rsidDel="005B6A02">
                <w:delText>Description</w:delText>
              </w:r>
            </w:del>
          </w:p>
        </w:tc>
      </w:tr>
      <w:tr w:rsidR="004C430C" w:rsidRPr="004424B1" w:rsidDel="005B6A02" w14:paraId="4026A0E6" w14:textId="62897F23" w:rsidTr="007B4994">
        <w:trPr>
          <w:del w:id="30413" w:author="Peter Van Der Plas" w:date="2024-12-28T18:09:00Z"/>
        </w:trPr>
        <w:tc>
          <w:tcPr>
            <w:cnfStyle w:val="001000000000" w:firstRow="0" w:lastRow="0" w:firstColumn="1" w:lastColumn="0" w:oddVBand="0" w:evenVBand="0" w:oddHBand="0" w:evenHBand="0" w:firstRowFirstColumn="0" w:firstRowLastColumn="0" w:lastRowFirstColumn="0" w:lastRowLastColumn="0"/>
            <w:tcW w:w="1809" w:type="dxa"/>
          </w:tcPr>
          <w:p w14:paraId="20179284" w14:textId="7B0730CC" w:rsidR="004C430C" w:rsidRPr="00BE1C3C" w:rsidDel="005B6A02" w:rsidRDefault="004C430C" w:rsidP="007B4994">
            <w:pPr>
              <w:pStyle w:val="TableCell"/>
              <w:rPr>
                <w:del w:id="30414" w:author="Peter Van Der Plas" w:date="2024-12-28T18:09:00Z" w16du:dateUtc="2024-12-28T17:09:00Z"/>
                <w:szCs w:val="18"/>
              </w:rPr>
            </w:pPr>
            <w:del w:id="30415" w:author="Peter Van Der Plas" w:date="2024-12-28T18:09:00Z" w16du:dateUtc="2024-12-28T17:09:00Z">
              <w:r w:rsidRPr="00BE1C3C" w:rsidDel="005B6A02">
                <w:rPr>
                  <w:szCs w:val="18"/>
                </w:rPr>
                <w:delText>DRAFT</w:delText>
              </w:r>
            </w:del>
          </w:p>
        </w:tc>
        <w:tc>
          <w:tcPr>
            <w:tcW w:w="1134" w:type="dxa"/>
          </w:tcPr>
          <w:p w14:paraId="435CA5DF" w14:textId="24E4D478" w:rsidR="004C430C" w:rsidRPr="004424B1" w:rsidDel="005B6A02"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del w:id="30416" w:author="Peter Van Der Plas" w:date="2024-12-28T18:09:00Z" w16du:dateUtc="2024-12-28T17:09:00Z"/>
              </w:rPr>
            </w:pPr>
            <w:del w:id="30417" w:author="Peter Van Der Plas" w:date="2024-12-28T18:09:00Z" w16du:dateUtc="2024-12-28T17:09:00Z">
              <w:r w:rsidRPr="004424B1" w:rsidDel="005B6A02">
                <w:delText>1</w:delText>
              </w:r>
            </w:del>
          </w:p>
        </w:tc>
        <w:tc>
          <w:tcPr>
            <w:tcW w:w="6236" w:type="dxa"/>
          </w:tcPr>
          <w:p w14:paraId="545446A2" w14:textId="1A8B069D" w:rsidR="004C430C" w:rsidRPr="004424B1" w:rsidDel="005B6A02"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418" w:author="Peter Van Der Plas" w:date="2024-12-28T18:09:00Z" w16du:dateUtc="2024-12-28T17:09:00Z"/>
              </w:rPr>
            </w:pPr>
            <w:del w:id="30419" w:author="Peter Van Der Plas" w:date="2024-12-28T18:09:00Z" w16du:dateUtc="2024-12-28T17:09:00Z">
              <w:r w:rsidRPr="004424B1" w:rsidDel="005B6A02">
                <w:delText>The Plan has been saved by the planning function</w:delText>
              </w:r>
            </w:del>
          </w:p>
        </w:tc>
      </w:tr>
      <w:tr w:rsidR="004C430C" w:rsidRPr="004424B1" w:rsidDel="005B6A02" w14:paraId="148472DF" w14:textId="46C61DC1" w:rsidTr="007B4994">
        <w:trPr>
          <w:del w:id="30420" w:author="Peter Van Der Plas" w:date="2024-12-28T18:09:00Z"/>
        </w:trPr>
        <w:tc>
          <w:tcPr>
            <w:cnfStyle w:val="001000000000" w:firstRow="0" w:lastRow="0" w:firstColumn="1" w:lastColumn="0" w:oddVBand="0" w:evenVBand="0" w:oddHBand="0" w:evenHBand="0" w:firstRowFirstColumn="0" w:firstRowLastColumn="0" w:lastRowFirstColumn="0" w:lastRowLastColumn="0"/>
            <w:tcW w:w="1809" w:type="dxa"/>
          </w:tcPr>
          <w:p w14:paraId="24F76E8C" w14:textId="45AE3DB6" w:rsidR="004C430C" w:rsidRPr="00BE1C3C" w:rsidDel="005B6A02" w:rsidRDefault="004C430C" w:rsidP="007B4994">
            <w:pPr>
              <w:pStyle w:val="TableCell"/>
              <w:rPr>
                <w:del w:id="30421" w:author="Peter Van Der Plas" w:date="2024-12-28T18:09:00Z" w16du:dateUtc="2024-12-28T17:09:00Z"/>
                <w:szCs w:val="18"/>
              </w:rPr>
            </w:pPr>
            <w:del w:id="30422" w:author="Peter Van Der Plas" w:date="2024-12-28T18:09:00Z" w16du:dateUtc="2024-12-28T17:09:00Z">
              <w:r w:rsidRPr="00BE1C3C" w:rsidDel="005B6A02">
                <w:rPr>
                  <w:szCs w:val="18"/>
                </w:rPr>
                <w:delText>RELEASED</w:delText>
              </w:r>
            </w:del>
          </w:p>
        </w:tc>
        <w:tc>
          <w:tcPr>
            <w:tcW w:w="1134" w:type="dxa"/>
          </w:tcPr>
          <w:p w14:paraId="4358C647" w14:textId="472D6815" w:rsidR="004C430C" w:rsidRPr="004424B1" w:rsidDel="005B6A02"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del w:id="30423" w:author="Peter Van Der Plas" w:date="2024-12-28T18:09:00Z" w16du:dateUtc="2024-12-28T17:09:00Z"/>
              </w:rPr>
            </w:pPr>
            <w:del w:id="30424" w:author="Peter Van Der Plas" w:date="2024-12-28T18:09:00Z" w16du:dateUtc="2024-12-28T17:09:00Z">
              <w:r w:rsidRPr="004424B1" w:rsidDel="005B6A02">
                <w:delText>2</w:delText>
              </w:r>
            </w:del>
          </w:p>
        </w:tc>
        <w:tc>
          <w:tcPr>
            <w:tcW w:w="6236" w:type="dxa"/>
          </w:tcPr>
          <w:p w14:paraId="3FBB6E54" w14:textId="1F742BEE" w:rsidR="004C430C" w:rsidRPr="004424B1" w:rsidDel="005B6A02"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425" w:author="Peter Van Der Plas" w:date="2024-12-28T18:09:00Z" w16du:dateUtc="2024-12-28T17:09:00Z"/>
              </w:rPr>
            </w:pPr>
            <w:del w:id="30426" w:author="Peter Van Der Plas" w:date="2024-12-28T18:09:00Z" w16du:dateUtc="2024-12-28T17:09:00Z">
              <w:r w:rsidRPr="004424B1" w:rsidDel="005B6A02">
                <w:delText>The Plan has been released for operational use by the planning function</w:delText>
              </w:r>
            </w:del>
          </w:p>
        </w:tc>
      </w:tr>
      <w:tr w:rsidR="004C430C" w:rsidRPr="004424B1" w:rsidDel="005B6A02" w14:paraId="7966FA9C" w14:textId="160DD96B" w:rsidTr="007B4994">
        <w:trPr>
          <w:del w:id="30427" w:author="Peter Van Der Plas" w:date="2024-12-28T18:09:00Z"/>
        </w:trPr>
        <w:tc>
          <w:tcPr>
            <w:cnfStyle w:val="001000000000" w:firstRow="0" w:lastRow="0" w:firstColumn="1" w:lastColumn="0" w:oddVBand="0" w:evenVBand="0" w:oddHBand="0" w:evenHBand="0" w:firstRowFirstColumn="0" w:firstRowLastColumn="0" w:lastRowFirstColumn="0" w:lastRowLastColumn="0"/>
            <w:tcW w:w="1809" w:type="dxa"/>
          </w:tcPr>
          <w:p w14:paraId="38378D22" w14:textId="268E816C" w:rsidR="004C430C" w:rsidRPr="00BE1C3C" w:rsidDel="005B6A02" w:rsidRDefault="004C430C" w:rsidP="007B4994">
            <w:pPr>
              <w:pStyle w:val="TableCell"/>
              <w:rPr>
                <w:del w:id="30428" w:author="Peter Van Der Plas" w:date="2024-12-28T18:09:00Z" w16du:dateUtc="2024-12-28T17:09:00Z"/>
                <w:szCs w:val="18"/>
              </w:rPr>
            </w:pPr>
            <w:del w:id="30429" w:author="Peter Van Der Plas" w:date="2024-12-28T18:09:00Z" w16du:dateUtc="2024-12-28T17:09:00Z">
              <w:r w:rsidRPr="00BE1C3C" w:rsidDel="005B6A02">
                <w:rPr>
                  <w:szCs w:val="18"/>
                </w:rPr>
                <w:delText>SUBMITTED</w:delText>
              </w:r>
            </w:del>
          </w:p>
        </w:tc>
        <w:tc>
          <w:tcPr>
            <w:tcW w:w="1134" w:type="dxa"/>
          </w:tcPr>
          <w:p w14:paraId="462E2D10" w14:textId="7DECDA41" w:rsidR="004C430C" w:rsidRPr="004424B1" w:rsidDel="005B6A02"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del w:id="30430" w:author="Peter Van Der Plas" w:date="2024-12-28T18:09:00Z" w16du:dateUtc="2024-12-28T17:09:00Z"/>
              </w:rPr>
            </w:pPr>
            <w:del w:id="30431" w:author="Peter Van Der Plas" w:date="2024-12-28T18:09:00Z" w16du:dateUtc="2024-12-28T17:09:00Z">
              <w:r w:rsidRPr="004424B1" w:rsidDel="005B6A02">
                <w:delText>3</w:delText>
              </w:r>
            </w:del>
          </w:p>
        </w:tc>
        <w:tc>
          <w:tcPr>
            <w:tcW w:w="6236" w:type="dxa"/>
          </w:tcPr>
          <w:p w14:paraId="7483A53D" w14:textId="30DC7F56" w:rsidR="004C430C" w:rsidRPr="004424B1" w:rsidDel="005B6A02"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432" w:author="Peter Van Der Plas" w:date="2024-12-28T18:09:00Z" w16du:dateUtc="2024-12-28T17:09:00Z"/>
              </w:rPr>
            </w:pPr>
            <w:del w:id="30433" w:author="Peter Van Der Plas" w:date="2024-12-28T18:09:00Z" w16du:dateUtc="2024-12-28T17:09:00Z">
              <w:r w:rsidRPr="004424B1" w:rsidDel="005B6A02">
                <w:delText>The Plan has been submitted to the plan execution function and is available for use, but will not execute until activated.</w:delText>
              </w:r>
            </w:del>
          </w:p>
        </w:tc>
      </w:tr>
      <w:tr w:rsidR="004C430C" w:rsidRPr="004424B1" w:rsidDel="005B6A02" w14:paraId="7FCABE0E" w14:textId="5A295B64" w:rsidTr="007B4994">
        <w:trPr>
          <w:del w:id="30434" w:author="Peter Van Der Plas" w:date="2024-12-28T18:09:00Z"/>
        </w:trPr>
        <w:tc>
          <w:tcPr>
            <w:cnfStyle w:val="001000000000" w:firstRow="0" w:lastRow="0" w:firstColumn="1" w:lastColumn="0" w:oddVBand="0" w:evenVBand="0" w:oddHBand="0" w:evenHBand="0" w:firstRowFirstColumn="0" w:firstRowLastColumn="0" w:lastRowFirstColumn="0" w:lastRowLastColumn="0"/>
            <w:tcW w:w="1809" w:type="dxa"/>
          </w:tcPr>
          <w:p w14:paraId="7EA930C6" w14:textId="2ACBA664" w:rsidR="004C430C" w:rsidRPr="00BE1C3C" w:rsidDel="005B6A02" w:rsidRDefault="004C430C" w:rsidP="007B4994">
            <w:pPr>
              <w:pStyle w:val="TableCell"/>
              <w:rPr>
                <w:del w:id="30435" w:author="Peter Van Der Plas" w:date="2024-12-28T18:09:00Z" w16du:dateUtc="2024-12-28T17:09:00Z"/>
                <w:szCs w:val="18"/>
              </w:rPr>
            </w:pPr>
            <w:del w:id="30436" w:author="Peter Van Der Plas" w:date="2024-12-28T18:09:00Z" w16du:dateUtc="2024-12-28T17:09:00Z">
              <w:r w:rsidRPr="00BE1C3C" w:rsidDel="005B6A02">
                <w:rPr>
                  <w:szCs w:val="18"/>
                </w:rPr>
                <w:delText>ACTIVATED</w:delText>
              </w:r>
            </w:del>
          </w:p>
        </w:tc>
        <w:tc>
          <w:tcPr>
            <w:tcW w:w="1134" w:type="dxa"/>
          </w:tcPr>
          <w:p w14:paraId="3BC110BE" w14:textId="628A0140" w:rsidR="004C430C" w:rsidRPr="004424B1" w:rsidDel="005B6A02"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del w:id="30437" w:author="Peter Van Der Plas" w:date="2024-12-28T18:09:00Z" w16du:dateUtc="2024-12-28T17:09:00Z"/>
              </w:rPr>
            </w:pPr>
            <w:del w:id="30438" w:author="Peter Van Der Plas" w:date="2024-12-28T18:09:00Z" w16du:dateUtc="2024-12-28T17:09:00Z">
              <w:r w:rsidRPr="004424B1" w:rsidDel="005B6A02">
                <w:delText>4</w:delText>
              </w:r>
            </w:del>
          </w:p>
        </w:tc>
        <w:tc>
          <w:tcPr>
            <w:tcW w:w="6236" w:type="dxa"/>
          </w:tcPr>
          <w:p w14:paraId="78AC29C1" w14:textId="489368D4" w:rsidR="004C430C" w:rsidRPr="004424B1" w:rsidDel="005B6A02"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439" w:author="Peter Van Der Plas" w:date="2024-12-28T18:09:00Z" w16du:dateUtc="2024-12-28T17:09:00Z"/>
              </w:rPr>
            </w:pPr>
            <w:del w:id="30440" w:author="Peter Van Der Plas" w:date="2024-12-28T18:09:00Z" w16du:dateUtc="2024-12-28T17:09:00Z">
              <w:r w:rsidRPr="004424B1" w:rsidDel="005B6A02">
                <w:delText>The Plan has been activated by the plan execution function</w:delText>
              </w:r>
            </w:del>
          </w:p>
        </w:tc>
      </w:tr>
      <w:tr w:rsidR="004C430C" w:rsidRPr="004424B1" w:rsidDel="005B6A02" w14:paraId="11975975" w14:textId="751592A1" w:rsidTr="007B4994">
        <w:trPr>
          <w:del w:id="30441" w:author="Peter Van Der Plas" w:date="2024-12-28T18:09:00Z"/>
        </w:trPr>
        <w:tc>
          <w:tcPr>
            <w:cnfStyle w:val="001000000000" w:firstRow="0" w:lastRow="0" w:firstColumn="1" w:lastColumn="0" w:oddVBand="0" w:evenVBand="0" w:oddHBand="0" w:evenHBand="0" w:firstRowFirstColumn="0" w:firstRowLastColumn="0" w:lastRowFirstColumn="0" w:lastRowLastColumn="0"/>
            <w:tcW w:w="1809" w:type="dxa"/>
          </w:tcPr>
          <w:p w14:paraId="1FEA237D" w14:textId="4D95B48D" w:rsidR="004C430C" w:rsidRPr="00BE1C3C" w:rsidDel="005B6A02" w:rsidRDefault="004C430C" w:rsidP="007B4994">
            <w:pPr>
              <w:pStyle w:val="TableCell"/>
              <w:rPr>
                <w:del w:id="30442" w:author="Peter Van Der Plas" w:date="2024-12-28T18:09:00Z" w16du:dateUtc="2024-12-28T17:09:00Z"/>
                <w:szCs w:val="18"/>
              </w:rPr>
            </w:pPr>
            <w:del w:id="30443" w:author="Peter Van Der Plas" w:date="2024-12-28T18:09:00Z" w16du:dateUtc="2024-12-28T17:09:00Z">
              <w:r w:rsidRPr="00BE1C3C" w:rsidDel="005B6A02">
                <w:rPr>
                  <w:szCs w:val="18"/>
                </w:rPr>
                <w:delText>TERMINATED</w:delText>
              </w:r>
            </w:del>
          </w:p>
        </w:tc>
        <w:tc>
          <w:tcPr>
            <w:tcW w:w="1134" w:type="dxa"/>
          </w:tcPr>
          <w:p w14:paraId="74602462" w14:textId="3F42AD09" w:rsidR="004C430C" w:rsidRPr="004424B1" w:rsidDel="005B6A02"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del w:id="30444" w:author="Peter Van Der Plas" w:date="2024-12-28T18:09:00Z" w16du:dateUtc="2024-12-28T17:09:00Z"/>
              </w:rPr>
            </w:pPr>
            <w:del w:id="30445" w:author="Peter Van Der Plas" w:date="2024-12-28T18:09:00Z" w16du:dateUtc="2024-12-28T17:09:00Z">
              <w:r w:rsidRPr="004424B1" w:rsidDel="005B6A02">
                <w:delText>5</w:delText>
              </w:r>
            </w:del>
          </w:p>
        </w:tc>
        <w:tc>
          <w:tcPr>
            <w:tcW w:w="6236" w:type="dxa"/>
          </w:tcPr>
          <w:p w14:paraId="2760C9BA" w14:textId="01D04302" w:rsidR="004C430C" w:rsidRPr="004424B1" w:rsidDel="005B6A02"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446" w:author="Peter Van Der Plas" w:date="2024-12-28T18:09:00Z" w16du:dateUtc="2024-12-28T17:09:00Z"/>
              </w:rPr>
            </w:pPr>
            <w:del w:id="30447" w:author="Peter Van Der Plas" w:date="2024-12-28T18:09:00Z" w16du:dateUtc="2024-12-28T17:09:00Z">
              <w:r w:rsidRPr="004424B1" w:rsidDel="005B6A02">
                <w:delText>The Plan has reached a terminal state, as detailed in the statusInfo.  This includes the following cases:</w:delText>
              </w:r>
            </w:del>
          </w:p>
          <w:p w14:paraId="47279D71" w14:textId="06EEC166" w:rsidR="004C430C" w:rsidRPr="004424B1" w:rsidDel="005B6A02"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448" w:author="Peter Van Der Plas" w:date="2024-12-28T18:09:00Z" w16du:dateUtc="2024-12-28T17:09:00Z"/>
              </w:rPr>
            </w:pPr>
            <w:del w:id="30449" w:author="Peter Van Der Plas" w:date="2024-12-28T18:09:00Z" w16du:dateUtc="2024-12-28T17:09:00Z">
              <w:r w:rsidRPr="004424B1" w:rsidDel="005B6A02">
                <w:delText>- Completed (nominal)</w:delText>
              </w:r>
            </w:del>
          </w:p>
          <w:p w14:paraId="55CFCCB8" w14:textId="4F393880" w:rsidR="004C430C" w:rsidRPr="004424B1" w:rsidDel="005B6A02"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450" w:author="Peter Van Der Plas" w:date="2024-12-28T18:09:00Z" w16du:dateUtc="2024-12-28T17:09:00Z"/>
              </w:rPr>
            </w:pPr>
            <w:del w:id="30451" w:author="Peter Van Der Plas" w:date="2024-12-28T18:09:00Z" w16du:dateUtc="2024-12-28T17:09:00Z">
              <w:r w:rsidRPr="004424B1" w:rsidDel="005B6A02">
                <w:delText>- Superseded by a successor Plan</w:delText>
              </w:r>
            </w:del>
          </w:p>
          <w:p w14:paraId="1FED926D" w14:textId="74D23181" w:rsidR="004C430C" w:rsidRPr="004424B1" w:rsidDel="005B6A02"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452" w:author="Peter Van Der Plas" w:date="2024-12-28T18:09:00Z" w16du:dateUtc="2024-12-28T17:09:00Z"/>
              </w:rPr>
            </w:pPr>
            <w:del w:id="30453" w:author="Peter Van Der Plas" w:date="2024-12-28T18:09:00Z" w16du:dateUtc="2024-12-28T17:09:00Z">
              <w:r w:rsidRPr="004424B1" w:rsidDel="005B6A02">
                <w:delText>- Revoked by a User</w:delText>
              </w:r>
            </w:del>
          </w:p>
          <w:p w14:paraId="7817226E" w14:textId="348E46CB" w:rsidR="004C430C" w:rsidRPr="004424B1" w:rsidDel="005B6A02"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454" w:author="Peter Van Der Plas" w:date="2024-12-28T18:09:00Z" w16du:dateUtc="2024-12-28T17:09:00Z"/>
              </w:rPr>
            </w:pPr>
            <w:del w:id="30455" w:author="Peter Van Der Plas" w:date="2024-12-28T18:09:00Z" w16du:dateUtc="2024-12-28T17:09:00Z">
              <w:r w:rsidRPr="004424B1" w:rsidDel="005B6A02">
                <w:delText>- Cancelled (deactivated after start of execution)</w:delText>
              </w:r>
            </w:del>
          </w:p>
          <w:p w14:paraId="2A90D710" w14:textId="6D627453" w:rsidR="004C430C" w:rsidRPr="004424B1" w:rsidDel="005B6A02"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456" w:author="Peter Van Der Plas" w:date="2024-12-28T18:09:00Z" w16du:dateUtc="2024-12-28T17:09:00Z"/>
              </w:rPr>
            </w:pPr>
            <w:del w:id="30457" w:author="Peter Van Der Plas" w:date="2024-12-28T18:09:00Z" w16du:dateUtc="2024-12-28T17:09:00Z">
              <w:r w:rsidRPr="004424B1" w:rsidDel="005B6A02">
                <w:delText>- Expired (reached the end of its validity period without being activated)</w:delText>
              </w:r>
            </w:del>
          </w:p>
        </w:tc>
      </w:tr>
    </w:tbl>
    <w:p w14:paraId="5C05E049" w14:textId="3EC9FC85" w:rsidR="004C430C" w:rsidRPr="004424B1" w:rsidRDefault="004C430C" w:rsidP="004C430C">
      <w:pPr>
        <w:pStyle w:val="Heading4"/>
        <w:spacing w:before="480"/>
        <w:rPr>
          <w:lang w:val="en-GB"/>
        </w:rPr>
      </w:pPr>
      <w:r w:rsidRPr="004424B1">
        <w:rPr>
          <w:lang w:val="en-GB"/>
        </w:rPr>
        <w:t xml:space="preserve">Plan Service </w:t>
      </w:r>
      <w:del w:id="30458" w:author="Peter Van Der Plas" w:date="2024-12-27T16:07:00Z" w16du:dateUtc="2024-12-27T15:07:00Z">
        <w:r w:rsidRPr="004424B1" w:rsidDel="00367998">
          <w:rPr>
            <w:lang w:val="en-GB"/>
          </w:rPr>
          <w:delText>Structures</w:delText>
        </w:r>
      </w:del>
      <w:ins w:id="30459" w:author="Peter Van Der Plas" w:date="2024-12-27T16:07:00Z" w16du:dateUtc="2024-12-27T15:07:00Z">
        <w:r w:rsidR="00367998">
          <w:rPr>
            <w:lang w:val="en-GB"/>
          </w:rPr>
          <w:t>Data Types</w:t>
        </w:r>
      </w:ins>
    </w:p>
    <w:p w14:paraId="4AC61B28" w14:textId="5C6EF135" w:rsidR="004C430C" w:rsidRDefault="00D16F2E" w:rsidP="00D16F2E">
      <w:pPr>
        <w:pStyle w:val="Heading5"/>
        <w:rPr>
          <w:ins w:id="30460" w:author="Quinten Van Woerkom" w:date="2024-12-18T15:34:00Z" w16du:dateUtc="2024-12-18T14:34:00Z"/>
        </w:rPr>
      </w:pPr>
      <w:ins w:id="30461" w:author="Quinten Van Woerkom" w:date="2024-12-18T15:34:00Z" w16du:dateUtc="2024-12-18T14:34:00Z">
        <w:r>
          <w:t xml:space="preserve">Data Type: </w:t>
        </w:r>
      </w:ins>
      <w:proofErr w:type="spellStart"/>
      <w:r w:rsidR="004C430C" w:rsidRPr="004424B1">
        <w:t>PlanUpdate</w:t>
      </w:r>
      <w:proofErr w:type="spellEnd"/>
    </w:p>
    <w:p w14:paraId="2F8D3B9D" w14:textId="014528FA" w:rsidR="00D16F2E" w:rsidRPr="00D16F2E" w:rsidRDefault="00D16F2E">
      <w:pPr>
        <w:pStyle w:val="Heading6"/>
        <w:pPrChange w:id="30462" w:author="Quinten Van Woerkom" w:date="2024-12-18T15:34:00Z" w16du:dateUtc="2024-12-18T14:34:00Z">
          <w:pPr>
            <w:pStyle w:val="HeadingNoNumber"/>
          </w:pPr>
        </w:pPrChange>
      </w:pPr>
      <w:ins w:id="30463" w:author="Quinten Van Woerkom" w:date="2024-12-18T15:34:00Z" w16du:dateUtc="2024-12-18T14:34:00Z">
        <w:r>
          <w:t>Overview</w:t>
        </w:r>
      </w:ins>
    </w:p>
    <w:p w14:paraId="2D0CB35C" w14:textId="267C3DD9" w:rsidR="004C430C" w:rsidRPr="004424B1" w:rsidRDefault="004C430C" w:rsidP="004C430C">
      <w:pPr>
        <w:rPr>
          <w:lang w:val="en-GB"/>
        </w:rPr>
      </w:pPr>
      <w:proofErr w:type="spellStart"/>
      <w:r w:rsidRPr="004424B1">
        <w:rPr>
          <w:lang w:val="en-GB"/>
        </w:rPr>
        <w:t>PlanUpdate</w:t>
      </w:r>
      <w:proofErr w:type="spellEnd"/>
      <w:r w:rsidRPr="004424B1">
        <w:rPr>
          <w:lang w:val="en-GB"/>
        </w:rPr>
        <w:t xml:space="preserve"> is a data structure that is used to report changes in status of the Plan as it proceeds through both planning and plan execution functions.  It is returned in the context of the MPS Plan Distribution service </w:t>
      </w:r>
      <w:commentRangeStart w:id="30464"/>
      <w:del w:id="30465" w:author="Quinten Van Woerkom" w:date="2024-11-25T13:41:00Z" w16du:dateUtc="2024-11-25T12:41:00Z">
        <w:r w:rsidRPr="004424B1" w:rsidDel="007B49CD">
          <w:rPr>
            <w:lang w:val="en-GB"/>
          </w:rPr>
          <w:delText>G</w:delText>
        </w:r>
      </w:del>
      <w:proofErr w:type="spellStart"/>
      <w:ins w:id="30466" w:author="Quinten Van Woerkom" w:date="2024-11-25T13:41:00Z" w16du:dateUtc="2024-11-25T12:41:00Z">
        <w:r w:rsidR="007B49CD">
          <w:rPr>
            <w:lang w:val="en-GB"/>
          </w:rPr>
          <w:t>g</w:t>
        </w:r>
      </w:ins>
      <w:r w:rsidRPr="004424B1">
        <w:rPr>
          <w:lang w:val="en-GB"/>
        </w:rPr>
        <w:t>etPlanStatus</w:t>
      </w:r>
      <w:proofErr w:type="spellEnd"/>
      <w:r w:rsidRPr="004424B1">
        <w:rPr>
          <w:lang w:val="en-GB"/>
        </w:rPr>
        <w:t xml:space="preserve"> and </w:t>
      </w:r>
      <w:del w:id="30467" w:author="Quinten Van Woerkom" w:date="2024-11-25T13:41:00Z" w16du:dateUtc="2024-11-25T12:41:00Z">
        <w:r w:rsidRPr="004424B1" w:rsidDel="007B49CD">
          <w:rPr>
            <w:lang w:val="en-GB"/>
          </w:rPr>
          <w:delText>M</w:delText>
        </w:r>
      </w:del>
      <w:proofErr w:type="spellStart"/>
      <w:ins w:id="30468" w:author="Quinten Van Woerkom" w:date="2024-11-25T13:41:00Z" w16du:dateUtc="2024-11-25T12:41:00Z">
        <w:r w:rsidR="007B49CD">
          <w:rPr>
            <w:lang w:val="en-GB"/>
          </w:rPr>
          <w:t>m</w:t>
        </w:r>
      </w:ins>
      <w:r w:rsidRPr="004424B1">
        <w:rPr>
          <w:lang w:val="en-GB"/>
        </w:rPr>
        <w:t>onitorPlanStatus</w:t>
      </w:r>
      <w:proofErr w:type="spellEnd"/>
      <w:r w:rsidRPr="004424B1">
        <w:rPr>
          <w:lang w:val="en-GB"/>
        </w:rPr>
        <w:t xml:space="preserve"> operations, and also the MPS Plan Execution Control service </w:t>
      </w:r>
      <w:del w:id="30469" w:author="Quinten Van Woerkom" w:date="2024-11-25T13:41:00Z" w16du:dateUtc="2024-11-25T12:41:00Z">
        <w:r w:rsidRPr="004424B1" w:rsidDel="007B49CD">
          <w:rPr>
            <w:lang w:val="en-GB"/>
          </w:rPr>
          <w:delText>M</w:delText>
        </w:r>
      </w:del>
      <w:proofErr w:type="spellStart"/>
      <w:ins w:id="30470" w:author="Quinten Van Woerkom" w:date="2024-11-25T13:41:00Z" w16du:dateUtc="2024-11-25T12:41:00Z">
        <w:r w:rsidR="007B49CD">
          <w:rPr>
            <w:lang w:val="en-GB"/>
          </w:rPr>
          <w:t>m</w:t>
        </w:r>
      </w:ins>
      <w:r w:rsidRPr="004424B1">
        <w:rPr>
          <w:lang w:val="en-GB"/>
        </w:rPr>
        <w:t>onitorPlanExecution</w:t>
      </w:r>
      <w:proofErr w:type="spellEnd"/>
      <w:r w:rsidRPr="004424B1">
        <w:rPr>
          <w:lang w:val="en-GB"/>
        </w:rPr>
        <w:t xml:space="preserve"> and </w:t>
      </w:r>
      <w:del w:id="30471" w:author="Quinten Van Woerkom" w:date="2024-11-25T13:41:00Z" w16du:dateUtc="2024-11-25T12:41:00Z">
        <w:r w:rsidRPr="004424B1" w:rsidDel="007B49CD">
          <w:rPr>
            <w:lang w:val="en-GB"/>
          </w:rPr>
          <w:delText>G</w:delText>
        </w:r>
      </w:del>
      <w:proofErr w:type="spellStart"/>
      <w:ins w:id="30472" w:author="Quinten Van Woerkom" w:date="2024-11-25T13:41:00Z" w16du:dateUtc="2024-11-25T12:41:00Z">
        <w:r w:rsidR="007B49CD">
          <w:rPr>
            <w:lang w:val="en-GB"/>
          </w:rPr>
          <w:t>g</w:t>
        </w:r>
      </w:ins>
      <w:r w:rsidRPr="004424B1">
        <w:rPr>
          <w:lang w:val="en-GB"/>
        </w:rPr>
        <w:t>etPlanStatus</w:t>
      </w:r>
      <w:proofErr w:type="spellEnd"/>
      <w:r w:rsidRPr="004424B1">
        <w:rPr>
          <w:lang w:val="en-GB"/>
        </w:rPr>
        <w:t xml:space="preserve"> </w:t>
      </w:r>
      <w:commentRangeEnd w:id="30464"/>
      <w:r w:rsidR="007B49CD">
        <w:rPr>
          <w:rStyle w:val="CommentReference"/>
        </w:rPr>
        <w:commentReference w:id="30464"/>
      </w:r>
      <w:r w:rsidRPr="004424B1">
        <w:rPr>
          <w:lang w:val="en-GB"/>
        </w:rPr>
        <w:t>operations.</w:t>
      </w:r>
    </w:p>
    <w:p w14:paraId="5B49A47D" w14:textId="77777777" w:rsidR="004C430C" w:rsidRDefault="004C430C" w:rsidP="007E7075">
      <w:pPr>
        <w:rPr>
          <w:ins w:id="30473" w:author="Quinten Van Woerkom" w:date="2024-12-18T15:34:00Z" w16du:dateUtc="2024-12-18T14:34:00Z"/>
          <w:lang w:val="en-GB"/>
        </w:rPr>
      </w:pPr>
      <w:proofErr w:type="spellStart"/>
      <w:r w:rsidRPr="004424B1">
        <w:rPr>
          <w:lang w:val="en-GB"/>
        </w:rPr>
        <w:t>PlanUpdates</w:t>
      </w:r>
      <w:proofErr w:type="spellEnd"/>
      <w:r w:rsidRPr="004424B1">
        <w:rPr>
          <w:lang w:val="en-GB"/>
        </w:rPr>
        <w:t xml:space="preserve"> may be distributed to subscribing applications, including status displays, to inform them of the latest status of a Plan.  </w:t>
      </w:r>
      <w:proofErr w:type="spellStart"/>
      <w:r w:rsidRPr="004424B1">
        <w:rPr>
          <w:lang w:val="en-GB"/>
        </w:rPr>
        <w:t>PlanUpdates</w:t>
      </w:r>
      <w:proofErr w:type="spellEnd"/>
      <w:r w:rsidRPr="004424B1">
        <w:rPr>
          <w:lang w:val="en-GB"/>
        </w:rPr>
        <w:t xml:space="preserve"> may be stored in plan history to provide a complete record of evolving status over time.</w:t>
      </w:r>
    </w:p>
    <w:p w14:paraId="6911E76D" w14:textId="53DF60EE" w:rsidR="00D16F2E" w:rsidDel="009D11AB" w:rsidRDefault="009D11AB">
      <w:pPr>
        <w:pStyle w:val="Heading6"/>
        <w:spacing w:before="480"/>
        <w:rPr>
          <w:del w:id="30474" w:author="Quinten Van Woerkom" w:date="2024-12-18T15:34:00Z" w16du:dateUtc="2024-12-18T14:34:00Z"/>
          <w:lang w:val="en-GB"/>
        </w:rPr>
        <w:pPrChange w:id="30475" w:author="Peter Van Der Plas" w:date="2024-12-27T16:17:00Z" w16du:dateUtc="2024-12-27T15:17:00Z">
          <w:pPr>
            <w:pStyle w:val="Heading6"/>
          </w:pPr>
        </w:pPrChange>
      </w:pPr>
      <w:ins w:id="30476" w:author="Quinten Van Woerkom" w:date="2024-12-18T15:34:00Z" w16du:dateUtc="2024-12-18T14:34:00Z">
        <w:del w:id="30477" w:author="Peter Van Der Plas" w:date="2024-12-28T17:15:00Z" w16du:dateUtc="2024-12-28T16:15:00Z">
          <w:r w:rsidDel="00A94A2A">
            <w:rPr>
              <w:lang w:val="en-GB"/>
            </w:rPr>
            <w:delText>Definition</w:delText>
          </w:r>
        </w:del>
      </w:ins>
    </w:p>
    <w:p w14:paraId="37A0BDDA" w14:textId="2E681AE1" w:rsidR="00D16F2E" w:rsidRPr="009D11AB" w:rsidRDefault="00A94A2A">
      <w:pPr>
        <w:pStyle w:val="Heading6"/>
        <w:spacing w:before="480" w:after="240"/>
        <w:rPr>
          <w:ins w:id="30478" w:author="Quinten Van Woerkom" w:date="2024-12-18T15:34:00Z" w16du:dateUtc="2024-12-18T14:34:00Z"/>
          <w:lang w:val="en-GB"/>
        </w:rPr>
        <w:pPrChange w:id="30479" w:author="Peter Van Der Plas" w:date="2024-12-27T16:17:00Z" w16du:dateUtc="2024-12-27T15:17:00Z">
          <w:pPr/>
        </w:pPrChange>
      </w:pPr>
      <w:ins w:id="30480" w:author="Peter Van Der Plas" w:date="2024-12-28T17:15:00Z" w16du:dateUtc="2024-12-28T16:15:00Z">
        <w:r>
          <w:rPr>
            <w:lang w:val="en-GB"/>
          </w:rPr>
          <w:t>Definition</w:t>
        </w:r>
      </w:ins>
    </w:p>
    <w:p w14:paraId="0D86E07F" w14:textId="7876D629" w:rsidR="007E7075" w:rsidRPr="004424B1" w:rsidDel="009D11AB" w:rsidRDefault="007E7075">
      <w:pPr>
        <w:rPr>
          <w:del w:id="30481" w:author="Quinten Van Woerkom" w:date="2024-12-18T15:34:00Z" w16du:dateUtc="2024-12-18T14:34:00Z"/>
          <w:lang w:val="en-GB"/>
        </w:rPr>
        <w:pPrChange w:id="30482" w:author="Quinten Van Woerkom" w:date="2024-12-18T15:34:00Z" w16du:dateUtc="2024-12-18T14:34:00Z">
          <w:pPr>
            <w:spacing w:before="0"/>
          </w:pPr>
        </w:pPrChange>
      </w:pPr>
    </w:p>
    <w:tbl>
      <w:tblPr>
        <w:tblStyle w:val="RBTable"/>
        <w:tblW w:w="9179" w:type="dxa"/>
        <w:tblLayout w:type="fixed"/>
        <w:tblLook w:val="0400" w:firstRow="0" w:lastRow="0" w:firstColumn="0" w:lastColumn="0" w:noHBand="0" w:noVBand="1"/>
        <w:tblCaption w:val="DSC PlanUpdate E1"/>
      </w:tblPr>
      <w:tblGrid>
        <w:gridCol w:w="1667"/>
        <w:gridCol w:w="2977"/>
        <w:gridCol w:w="992"/>
        <w:gridCol w:w="1843"/>
        <w:gridCol w:w="708"/>
        <w:gridCol w:w="992"/>
      </w:tblGrid>
      <w:tr w:rsidR="004C430C" w:rsidRPr="004424B1" w14:paraId="5B51AEC4" w14:textId="77777777" w:rsidTr="00D82A00">
        <w:tc>
          <w:tcPr>
            <w:tcW w:w="1666" w:type="dxa"/>
            <w:shd w:val="clear" w:color="auto" w:fill="00CCFF"/>
          </w:tcPr>
          <w:p w14:paraId="333847F9" w14:textId="77777777" w:rsidR="004C430C" w:rsidRPr="00F55D3C" w:rsidRDefault="004C430C" w:rsidP="002B6989">
            <w:pPr>
              <w:pStyle w:val="TableCell"/>
              <w:keepNext/>
              <w:rPr>
                <w:bCs/>
                <w:color w:val="auto"/>
                <w:szCs w:val="18"/>
                <w:rPrChange w:id="30483" w:author="Peter Van Der Plas" w:date="2024-12-27T16:18:00Z" w16du:dateUtc="2024-12-27T15:18:00Z">
                  <w:rPr>
                    <w:color w:val="FFFFFF" w:themeColor="background1"/>
                  </w:rPr>
                </w:rPrChange>
              </w:rPr>
            </w:pPr>
            <w:r w:rsidRPr="00F55D3C">
              <w:rPr>
                <w:bCs/>
                <w:color w:val="auto"/>
                <w:szCs w:val="18"/>
                <w:rPrChange w:id="30484" w:author="Peter Van Der Plas" w:date="2024-12-27T16:18:00Z" w16du:dateUtc="2024-12-27T15:18:00Z">
                  <w:rPr>
                    <w:color w:val="FFFFFF" w:themeColor="background1"/>
                  </w:rPr>
                </w:rPrChange>
              </w:rPr>
              <w:t>Name</w:t>
            </w:r>
          </w:p>
        </w:tc>
        <w:tc>
          <w:tcPr>
            <w:tcW w:w="2976" w:type="dxa"/>
          </w:tcPr>
          <w:p w14:paraId="112DD8E7" w14:textId="77777777" w:rsidR="004C430C" w:rsidRPr="00F55D3C" w:rsidRDefault="004C430C" w:rsidP="007B4994">
            <w:pPr>
              <w:pStyle w:val="TableCell"/>
              <w:rPr>
                <w:b/>
                <w:szCs w:val="18"/>
              </w:rPr>
            </w:pPr>
            <w:proofErr w:type="spellStart"/>
            <w:r w:rsidRPr="00F55D3C">
              <w:rPr>
                <w:b/>
                <w:szCs w:val="18"/>
              </w:rPr>
              <w:t>PlanUpdate</w:t>
            </w:r>
            <w:proofErr w:type="spellEnd"/>
          </w:p>
        </w:tc>
        <w:tc>
          <w:tcPr>
            <w:tcW w:w="992" w:type="dxa"/>
            <w:shd w:val="clear" w:color="auto" w:fill="00CCFF"/>
          </w:tcPr>
          <w:p w14:paraId="26E6C74C" w14:textId="77777777" w:rsidR="004C430C" w:rsidRPr="00F55D3C" w:rsidRDefault="004C430C" w:rsidP="007B4994">
            <w:pPr>
              <w:pStyle w:val="TableCell"/>
              <w:rPr>
                <w:bCs/>
                <w:color w:val="auto"/>
                <w:szCs w:val="18"/>
                <w:rPrChange w:id="30485" w:author="Peter Van Der Plas" w:date="2024-12-27T16:18:00Z" w16du:dateUtc="2024-12-27T15:18:00Z">
                  <w:rPr>
                    <w:b/>
                  </w:rPr>
                </w:rPrChange>
              </w:rPr>
            </w:pPr>
            <w:r w:rsidRPr="00F55D3C">
              <w:rPr>
                <w:bCs/>
                <w:color w:val="auto"/>
                <w:szCs w:val="18"/>
                <w:rPrChange w:id="30486" w:author="Peter Van Der Plas" w:date="2024-12-27T16:18:00Z" w16du:dateUtc="2024-12-27T15:18:00Z">
                  <w:rPr>
                    <w:b/>
                    <w:color w:val="FFFFFF" w:themeColor="background1"/>
                  </w:rPr>
                </w:rPrChange>
              </w:rPr>
              <w:t>Extends</w:t>
            </w:r>
          </w:p>
        </w:tc>
        <w:tc>
          <w:tcPr>
            <w:tcW w:w="1842" w:type="dxa"/>
          </w:tcPr>
          <w:p w14:paraId="7E787CFB" w14:textId="77777777" w:rsidR="004C430C" w:rsidRPr="00F55D3C" w:rsidRDefault="004C430C" w:rsidP="007B4994">
            <w:pPr>
              <w:pStyle w:val="TableCell"/>
              <w:rPr>
                <w:b/>
                <w:szCs w:val="18"/>
              </w:rPr>
            </w:pPr>
            <w:proofErr w:type="gramStart"/>
            <w:r w:rsidRPr="00F55D3C">
              <w:rPr>
                <w:szCs w:val="18"/>
              </w:rPr>
              <w:t>MAL::</w:t>
            </w:r>
            <w:proofErr w:type="gramEnd"/>
            <w:r w:rsidRPr="00F55D3C">
              <w:rPr>
                <w:szCs w:val="18"/>
              </w:rPr>
              <w:t>Composite</w:t>
            </w:r>
          </w:p>
        </w:tc>
        <w:tc>
          <w:tcPr>
            <w:tcW w:w="708" w:type="dxa"/>
            <w:shd w:val="clear" w:color="auto" w:fill="00CCFF"/>
          </w:tcPr>
          <w:p w14:paraId="6F5FA93C" w14:textId="77777777" w:rsidR="004C430C" w:rsidRPr="00F55D3C" w:rsidRDefault="004C430C" w:rsidP="007B4994">
            <w:pPr>
              <w:pStyle w:val="TableCell"/>
              <w:rPr>
                <w:bCs/>
                <w:color w:val="auto"/>
                <w:szCs w:val="18"/>
                <w:rPrChange w:id="30487" w:author="Peter Van Der Plas" w:date="2024-12-27T16:18:00Z" w16du:dateUtc="2024-12-27T15:18:00Z">
                  <w:rPr>
                    <w:b/>
                  </w:rPr>
                </w:rPrChange>
              </w:rPr>
            </w:pPr>
            <w:r w:rsidRPr="00F55D3C">
              <w:rPr>
                <w:bCs/>
                <w:color w:val="auto"/>
                <w:szCs w:val="18"/>
                <w:rPrChange w:id="30488" w:author="Peter Van Der Plas" w:date="2024-12-27T16:18:00Z" w16du:dateUtc="2024-12-27T15:18:00Z">
                  <w:rPr>
                    <w:b/>
                    <w:color w:val="FFFFFF" w:themeColor="background1"/>
                  </w:rPr>
                </w:rPrChange>
              </w:rPr>
              <w:t>SFP</w:t>
            </w:r>
          </w:p>
        </w:tc>
        <w:tc>
          <w:tcPr>
            <w:tcW w:w="992" w:type="dxa"/>
          </w:tcPr>
          <w:p w14:paraId="43EC4CF8" w14:textId="45CE4167" w:rsidR="004C430C" w:rsidRPr="00F55D3C" w:rsidRDefault="004C430C" w:rsidP="007B4994">
            <w:pPr>
              <w:pStyle w:val="TableCell"/>
              <w:jc w:val="right"/>
              <w:rPr>
                <w:szCs w:val="18"/>
              </w:rPr>
            </w:pPr>
            <w:del w:id="30489" w:author="Peter Van Der Plas" w:date="2024-12-28T18:15:00Z" w16du:dateUtc="2024-12-28T17:15:00Z">
              <w:r w:rsidRPr="00F55D3C" w:rsidDel="005B6A02">
                <w:rPr>
                  <w:szCs w:val="18"/>
                </w:rPr>
                <w:delText>510</w:delText>
              </w:r>
            </w:del>
            <w:ins w:id="30490" w:author="Peter Van Der Plas" w:date="2024-12-28T18:15:00Z" w16du:dateUtc="2024-12-28T17:15:00Z">
              <w:r w:rsidR="005B6A02">
                <w:rPr>
                  <w:szCs w:val="18"/>
                </w:rPr>
                <w:t>508</w:t>
              </w:r>
            </w:ins>
          </w:p>
        </w:tc>
      </w:tr>
    </w:tbl>
    <w:p w14:paraId="67AA8BE3"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25F8550B"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4C578E1" w14:textId="60BACB8D" w:rsidR="004C430C" w:rsidRPr="004424B1" w:rsidRDefault="004C430C" w:rsidP="007B4994">
            <w:pPr>
              <w:pStyle w:val="TableCell"/>
            </w:pPr>
            <w:del w:id="30491" w:author="Quinten Van Woerkom" w:date="2024-11-25T14:49:00Z" w16du:dateUtc="2024-11-25T13:49:00Z">
              <w:r w:rsidRPr="004424B1" w:rsidDel="002B0859">
                <w:delText>Attribute</w:delText>
              </w:r>
            </w:del>
            <w:ins w:id="30492" w:author="Quinten Van Woerkom" w:date="2024-11-25T14:49:00Z" w16du:dateUtc="2024-11-25T13:49:00Z">
              <w:r w:rsidR="002B0859">
                <w:t>Field</w:t>
              </w:r>
            </w:ins>
          </w:p>
        </w:tc>
        <w:tc>
          <w:tcPr>
            <w:tcW w:w="1984" w:type="dxa"/>
          </w:tcPr>
          <w:p w14:paraId="76BB1B6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03179CE2"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3BEA48D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6AA292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2E34CAE" w14:textId="77777777" w:rsidR="004C430C" w:rsidRPr="00BE1C3C" w:rsidRDefault="004C430C" w:rsidP="007B4994">
            <w:pPr>
              <w:pStyle w:val="TableCell"/>
              <w:rPr>
                <w:szCs w:val="18"/>
              </w:rPr>
            </w:pPr>
            <w:r w:rsidRPr="00BE1C3C">
              <w:rPr>
                <w:szCs w:val="18"/>
              </w:rPr>
              <w:t>plan</w:t>
            </w:r>
          </w:p>
        </w:tc>
        <w:tc>
          <w:tcPr>
            <w:tcW w:w="1984" w:type="dxa"/>
          </w:tcPr>
          <w:p w14:paraId="25018634" w14:textId="006D958C"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30493" w:author="Peter Van Der Plas" w:date="2025-01-01T16:07:00Z" w16du:dateUtc="2025-01-01T15:07:00Z">
              <w:r w:rsidRPr="004424B1" w:rsidDel="00885C70">
                <w:br/>
              </w:r>
            </w:del>
            <w:ins w:id="30494" w:author="Peter Van Der Plas" w:date="2025-01-01T16:07:00Z" w16du:dateUtc="2025-01-01T15:07:00Z">
              <w:r w:rsidR="00885C70">
                <w:t xml:space="preserve"> </w:t>
              </w:r>
            </w:ins>
            <w:r w:rsidRPr="004424B1">
              <w:t>&lt;Plan&gt;</w:t>
            </w:r>
          </w:p>
        </w:tc>
        <w:tc>
          <w:tcPr>
            <w:tcW w:w="992" w:type="dxa"/>
          </w:tcPr>
          <w:p w14:paraId="46864E4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977093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Plan (key and version) to which the status update relates.</w:t>
            </w:r>
          </w:p>
        </w:tc>
      </w:tr>
      <w:tr w:rsidR="004C430C" w:rsidRPr="004424B1" w14:paraId="1A62B12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8F9754A" w14:textId="77777777" w:rsidR="004C430C" w:rsidRPr="00BE1C3C" w:rsidRDefault="004C430C" w:rsidP="007B4994">
            <w:pPr>
              <w:pStyle w:val="TableCell"/>
              <w:rPr>
                <w:szCs w:val="18"/>
              </w:rPr>
            </w:pPr>
            <w:r w:rsidRPr="00BE1C3C">
              <w:rPr>
                <w:szCs w:val="18"/>
              </w:rPr>
              <w:t>timestamp</w:t>
            </w:r>
          </w:p>
        </w:tc>
        <w:tc>
          <w:tcPr>
            <w:tcW w:w="1984" w:type="dxa"/>
          </w:tcPr>
          <w:p w14:paraId="7515739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530074A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387C37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Time of status update.</w:t>
            </w:r>
          </w:p>
        </w:tc>
      </w:tr>
      <w:tr w:rsidR="004C430C" w:rsidRPr="004424B1" w14:paraId="74F392D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73307D9" w14:textId="77777777" w:rsidR="004C430C" w:rsidRPr="00BE1C3C" w:rsidRDefault="004C430C" w:rsidP="007B4994">
            <w:pPr>
              <w:pStyle w:val="TableCell"/>
              <w:rPr>
                <w:szCs w:val="18"/>
              </w:rPr>
            </w:pPr>
            <w:proofErr w:type="spellStart"/>
            <w:r w:rsidRPr="00BE1C3C">
              <w:rPr>
                <w:szCs w:val="18"/>
              </w:rPr>
              <w:t>isAlternate</w:t>
            </w:r>
            <w:proofErr w:type="spellEnd"/>
          </w:p>
        </w:tc>
        <w:tc>
          <w:tcPr>
            <w:tcW w:w="1984" w:type="dxa"/>
          </w:tcPr>
          <w:p w14:paraId="5BC0F22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14160E8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D38BE9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Flag indicating if the Plan has currently been released as an Operational or Alternate plan.</w:t>
            </w:r>
          </w:p>
        </w:tc>
      </w:tr>
      <w:tr w:rsidR="004C430C" w:rsidRPr="004424B1" w14:paraId="395A087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F5658D1" w14:textId="77777777" w:rsidR="004C430C" w:rsidRPr="00BE1C3C" w:rsidRDefault="004C430C" w:rsidP="007B4994">
            <w:pPr>
              <w:pStyle w:val="TableCell"/>
              <w:rPr>
                <w:szCs w:val="18"/>
              </w:rPr>
            </w:pPr>
            <w:r w:rsidRPr="00BE1C3C">
              <w:rPr>
                <w:szCs w:val="18"/>
              </w:rPr>
              <w:t>status</w:t>
            </w:r>
          </w:p>
        </w:tc>
        <w:tc>
          <w:tcPr>
            <w:tcW w:w="1984" w:type="dxa"/>
          </w:tcPr>
          <w:p w14:paraId="6E9A21A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PlanStatusEnum</w:t>
            </w:r>
            <w:proofErr w:type="spellEnd"/>
          </w:p>
        </w:tc>
        <w:tc>
          <w:tcPr>
            <w:tcW w:w="992" w:type="dxa"/>
          </w:tcPr>
          <w:p w14:paraId="2A0A6B7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CCAC0F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Current status of the Plan.</w:t>
            </w:r>
          </w:p>
        </w:tc>
      </w:tr>
      <w:tr w:rsidR="004C430C" w:rsidRPr="004424B1" w14:paraId="18DDA85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E04A350" w14:textId="77777777" w:rsidR="004C430C" w:rsidRPr="00BE1C3C" w:rsidRDefault="004C430C" w:rsidP="007B4994">
            <w:pPr>
              <w:pStyle w:val="TableCell"/>
              <w:rPr>
                <w:szCs w:val="18"/>
              </w:rPr>
            </w:pPr>
            <w:proofErr w:type="spellStart"/>
            <w:r w:rsidRPr="00BE1C3C">
              <w:rPr>
                <w:szCs w:val="18"/>
              </w:rPr>
              <w:t>statusInfo</w:t>
            </w:r>
            <w:proofErr w:type="spellEnd"/>
          </w:p>
        </w:tc>
        <w:tc>
          <w:tcPr>
            <w:tcW w:w="1984" w:type="dxa"/>
          </w:tcPr>
          <w:p w14:paraId="22FA103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6E4D449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254CD4D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Supplementary information for a Plan in the Terminated state.  This is customizable, but if the following conditions exist then the specified text shall be used:</w:t>
            </w:r>
          </w:p>
          <w:p w14:paraId="0F8EAF67" w14:textId="4A417D9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Completed (nominal)</w:t>
            </w:r>
            <w:ins w:id="30495" w:author="Peter Van Der Plas" w:date="2024-12-28T18:46:00Z" w16du:dateUtc="2024-12-28T17:46:00Z">
              <w:r w:rsidR="00AA795E">
                <w:t>;</w:t>
              </w:r>
            </w:ins>
          </w:p>
          <w:p w14:paraId="6FEBADB9" w14:textId="73B31005"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Superseded by a successor Plan</w:t>
            </w:r>
            <w:ins w:id="30496" w:author="Peter Van Der Plas" w:date="2024-12-28T18:46:00Z" w16du:dateUtc="2024-12-28T17:46:00Z">
              <w:r w:rsidR="00AA795E">
                <w:t>;</w:t>
              </w:r>
            </w:ins>
          </w:p>
          <w:p w14:paraId="3F7491F6" w14:textId="5C2F2B0B"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Revoked by a User</w:t>
            </w:r>
            <w:ins w:id="30497" w:author="Peter Van Der Plas" w:date="2024-12-28T18:46:00Z" w16du:dateUtc="2024-12-28T17:46:00Z">
              <w:r w:rsidR="00AA795E">
                <w:t>;</w:t>
              </w:r>
            </w:ins>
          </w:p>
          <w:p w14:paraId="761058AA" w14:textId="10E84E2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Cancelled (deactivated after start of execution)</w:t>
            </w:r>
            <w:ins w:id="30498" w:author="Peter Van Der Plas" w:date="2024-12-28T18:46:00Z" w16du:dateUtc="2024-12-28T17:46:00Z">
              <w:r w:rsidR="00AA795E">
                <w:t>;</w:t>
              </w:r>
            </w:ins>
          </w:p>
          <w:p w14:paraId="6C266AD7" w14:textId="592AB2A1"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Expired (reached the end of its validity period without being activated)</w:t>
            </w:r>
            <w:ins w:id="30499" w:author="Peter Van Der Plas" w:date="2024-12-28T18:46:00Z" w16du:dateUtc="2024-12-28T17:46:00Z">
              <w:r w:rsidR="00AA795E">
                <w:t>.</w:t>
              </w:r>
            </w:ins>
          </w:p>
        </w:tc>
      </w:tr>
    </w:tbl>
    <w:p w14:paraId="0A8F597D" w14:textId="1AFFEBE9" w:rsidR="004C430C" w:rsidRDefault="008C3C0B">
      <w:pPr>
        <w:pStyle w:val="Heading5"/>
        <w:spacing w:before="480"/>
        <w:rPr>
          <w:ins w:id="30500" w:author="Quinten Van Woerkom" w:date="2024-12-18T15:35:00Z" w16du:dateUtc="2024-12-18T14:35:00Z"/>
        </w:rPr>
        <w:pPrChange w:id="30501" w:author="Peter Van Der Plas" w:date="2024-12-27T16:19:00Z" w16du:dateUtc="2024-12-27T15:19:00Z">
          <w:pPr>
            <w:pStyle w:val="Heading5"/>
          </w:pPr>
        </w:pPrChange>
      </w:pPr>
      <w:ins w:id="30502" w:author="Quinten Van Woerkom" w:date="2024-12-18T15:35:00Z" w16du:dateUtc="2024-12-18T14:35:00Z">
        <w:r>
          <w:t xml:space="preserve">Data Type: </w:t>
        </w:r>
      </w:ins>
      <w:proofErr w:type="spellStart"/>
      <w:r w:rsidR="004C430C" w:rsidRPr="004424B1">
        <w:t>PlanSummaryStatus</w:t>
      </w:r>
      <w:proofErr w:type="spellEnd"/>
    </w:p>
    <w:p w14:paraId="5AEF1B30" w14:textId="34465D3A" w:rsidR="008C3C0B" w:rsidRPr="008C3C0B" w:rsidRDefault="008C3C0B">
      <w:pPr>
        <w:pStyle w:val="Heading6"/>
        <w:pPrChange w:id="30503" w:author="Quinten Van Woerkom" w:date="2024-12-18T15:35:00Z" w16du:dateUtc="2024-12-18T14:35:00Z">
          <w:pPr>
            <w:pStyle w:val="HeadingNoNumber"/>
          </w:pPr>
        </w:pPrChange>
      </w:pPr>
      <w:ins w:id="30504" w:author="Quinten Van Woerkom" w:date="2024-12-18T15:35:00Z" w16du:dateUtc="2024-12-18T14:35:00Z">
        <w:r>
          <w:t>Overview</w:t>
        </w:r>
      </w:ins>
    </w:p>
    <w:p w14:paraId="3868C203" w14:textId="77777777" w:rsidR="004C430C" w:rsidRDefault="004C430C" w:rsidP="00825170">
      <w:pPr>
        <w:keepNext/>
        <w:rPr>
          <w:ins w:id="30505" w:author="Quinten Van Woerkom" w:date="2024-12-18T15:35:00Z" w16du:dateUtc="2024-12-18T14:35:00Z"/>
          <w:lang w:val="en-GB"/>
        </w:rPr>
      </w:pPr>
      <w:proofErr w:type="spellStart"/>
      <w:r w:rsidRPr="004424B1">
        <w:rPr>
          <w:lang w:val="en-GB"/>
        </w:rPr>
        <w:t>PlanSummaryStatus</w:t>
      </w:r>
      <w:proofErr w:type="spellEnd"/>
      <w:r w:rsidRPr="004424B1">
        <w:rPr>
          <w:lang w:val="en-GB"/>
        </w:rPr>
        <w:t xml:space="preserve"> is a data structure that provides</w:t>
      </w:r>
      <w:commentRangeStart w:id="30506"/>
      <w:r w:rsidRPr="004424B1">
        <w:rPr>
          <w:lang w:val="en-GB"/>
        </w:rPr>
        <w:t xml:space="preserve"> a</w:t>
      </w:r>
      <w:del w:id="30507" w:author="Quinten Van Woerkom" w:date="2024-11-25T15:37:00Z" w16du:dateUtc="2024-11-25T14:37:00Z">
        <w:r w:rsidRPr="004424B1" w:rsidDel="00255EF5">
          <w:rPr>
            <w:lang w:val="en-GB"/>
          </w:rPr>
          <w:delText>n</w:delText>
        </w:r>
      </w:del>
      <w:r w:rsidRPr="004424B1">
        <w:rPr>
          <w:lang w:val="en-GB"/>
        </w:rPr>
        <w:t xml:space="preserve"> </w:t>
      </w:r>
      <w:commentRangeEnd w:id="30506"/>
      <w:r w:rsidR="00255EF5">
        <w:rPr>
          <w:rStyle w:val="CommentReference"/>
        </w:rPr>
        <w:commentReference w:id="30506"/>
      </w:r>
      <w:r w:rsidRPr="004424B1">
        <w:rPr>
          <w:lang w:val="en-GB"/>
        </w:rPr>
        <w:t xml:space="preserve">summary view of a Plan that includes the </w:t>
      </w:r>
      <w:proofErr w:type="spellStart"/>
      <w:r w:rsidRPr="004424B1">
        <w:rPr>
          <w:lang w:val="en-GB"/>
        </w:rPr>
        <w:t>PlanInformation</w:t>
      </w:r>
      <w:proofErr w:type="spellEnd"/>
      <w:r w:rsidRPr="004424B1">
        <w:rPr>
          <w:lang w:val="en-GB"/>
        </w:rPr>
        <w:t xml:space="preserve"> section and current status, but not the full details of the Plan.  It is returned in the context of the MPS Plan Distribution service </w:t>
      </w:r>
      <w:proofErr w:type="spellStart"/>
      <w:r w:rsidRPr="004424B1">
        <w:rPr>
          <w:lang w:val="en-GB"/>
        </w:rPr>
        <w:t>GetPlanSummaries</w:t>
      </w:r>
      <w:proofErr w:type="spellEnd"/>
      <w:r w:rsidRPr="004424B1">
        <w:rPr>
          <w:lang w:val="en-GB"/>
        </w:rPr>
        <w:t xml:space="preserve"> operation.</w:t>
      </w:r>
    </w:p>
    <w:p w14:paraId="0C9C44E7" w14:textId="097C7358" w:rsidR="008C3C0B" w:rsidDel="008C3C0B" w:rsidRDefault="008C3C0B">
      <w:pPr>
        <w:pStyle w:val="Heading6"/>
        <w:spacing w:before="480"/>
        <w:rPr>
          <w:del w:id="30508" w:author="Quinten Van Woerkom" w:date="2024-12-18T15:35:00Z" w16du:dateUtc="2024-12-18T14:35:00Z"/>
          <w:lang w:val="en-GB"/>
        </w:rPr>
        <w:pPrChange w:id="30509" w:author="Peter Van Der Plas" w:date="2024-12-27T16:19:00Z" w16du:dateUtc="2024-12-27T15:19:00Z">
          <w:pPr>
            <w:pStyle w:val="Heading6"/>
          </w:pPr>
        </w:pPrChange>
      </w:pPr>
      <w:ins w:id="30510" w:author="Quinten Van Woerkom" w:date="2024-12-18T15:35:00Z" w16du:dateUtc="2024-12-18T14:35:00Z">
        <w:del w:id="30511" w:author="Peter Van Der Plas" w:date="2024-12-28T17:15:00Z" w16du:dateUtc="2024-12-28T16:15:00Z">
          <w:r w:rsidDel="00A94A2A">
            <w:rPr>
              <w:lang w:val="en-GB"/>
            </w:rPr>
            <w:delText>Definition</w:delText>
          </w:r>
        </w:del>
      </w:ins>
    </w:p>
    <w:p w14:paraId="5B0BE3AF" w14:textId="0F276292" w:rsidR="007E7075" w:rsidRPr="008C3C0B" w:rsidRDefault="00A94A2A">
      <w:pPr>
        <w:pStyle w:val="Heading6"/>
        <w:spacing w:before="480" w:after="240"/>
        <w:rPr>
          <w:lang w:val="en-GB"/>
        </w:rPr>
        <w:pPrChange w:id="30512" w:author="Peter Van Der Plas" w:date="2024-12-27T16:19:00Z" w16du:dateUtc="2024-12-27T15:19:00Z">
          <w:pPr>
            <w:keepNext/>
            <w:spacing w:before="0"/>
          </w:pPr>
        </w:pPrChange>
      </w:pPr>
      <w:ins w:id="30513" w:author="Peter Van Der Plas" w:date="2024-12-28T17:15:00Z" w16du:dateUtc="2024-12-28T16:15:00Z">
        <w:r>
          <w:rPr>
            <w:lang w:val="en-GB"/>
          </w:rPr>
          <w:t>Definition</w:t>
        </w:r>
      </w:ins>
    </w:p>
    <w:tbl>
      <w:tblPr>
        <w:tblStyle w:val="RBTable"/>
        <w:tblW w:w="9179" w:type="dxa"/>
        <w:tblLayout w:type="fixed"/>
        <w:tblLook w:val="0400" w:firstRow="0" w:lastRow="0" w:firstColumn="0" w:lastColumn="0" w:noHBand="0" w:noVBand="1"/>
        <w:tblCaption w:val="DSC PlanSummaryStatus E1"/>
      </w:tblPr>
      <w:tblGrid>
        <w:gridCol w:w="1667"/>
        <w:gridCol w:w="2977"/>
        <w:gridCol w:w="992"/>
        <w:gridCol w:w="1843"/>
        <w:gridCol w:w="708"/>
        <w:gridCol w:w="992"/>
      </w:tblGrid>
      <w:tr w:rsidR="004C430C" w:rsidRPr="004424B1" w14:paraId="46F368F3" w14:textId="77777777" w:rsidTr="00D82A00">
        <w:tc>
          <w:tcPr>
            <w:tcW w:w="1666" w:type="dxa"/>
            <w:shd w:val="clear" w:color="auto" w:fill="00CCFF"/>
          </w:tcPr>
          <w:p w14:paraId="25E7D05F" w14:textId="77777777" w:rsidR="004C430C" w:rsidRPr="00F55D3C" w:rsidRDefault="004C430C" w:rsidP="00825170">
            <w:pPr>
              <w:pStyle w:val="TableCell"/>
              <w:keepNext/>
              <w:rPr>
                <w:bCs/>
                <w:color w:val="auto"/>
                <w:szCs w:val="18"/>
                <w:rPrChange w:id="30514" w:author="Peter Van Der Plas" w:date="2024-12-27T16:20:00Z" w16du:dateUtc="2024-12-27T15:20:00Z">
                  <w:rPr>
                    <w:color w:val="FFFFFF" w:themeColor="background1"/>
                  </w:rPr>
                </w:rPrChange>
              </w:rPr>
            </w:pPr>
            <w:r w:rsidRPr="00F55D3C">
              <w:rPr>
                <w:bCs/>
                <w:color w:val="auto"/>
                <w:szCs w:val="18"/>
                <w:rPrChange w:id="30515" w:author="Peter Van Der Plas" w:date="2024-12-27T16:20:00Z" w16du:dateUtc="2024-12-27T15:20:00Z">
                  <w:rPr>
                    <w:color w:val="FFFFFF" w:themeColor="background1"/>
                  </w:rPr>
                </w:rPrChange>
              </w:rPr>
              <w:t>Name</w:t>
            </w:r>
          </w:p>
        </w:tc>
        <w:tc>
          <w:tcPr>
            <w:tcW w:w="2976" w:type="dxa"/>
          </w:tcPr>
          <w:p w14:paraId="493199D6" w14:textId="77777777" w:rsidR="004C430C" w:rsidRPr="00F55D3C" w:rsidRDefault="004C430C" w:rsidP="00825170">
            <w:pPr>
              <w:pStyle w:val="TableCell"/>
              <w:keepNext/>
              <w:rPr>
                <w:b/>
                <w:szCs w:val="18"/>
              </w:rPr>
            </w:pPr>
            <w:proofErr w:type="spellStart"/>
            <w:r w:rsidRPr="00F55D3C">
              <w:rPr>
                <w:b/>
                <w:szCs w:val="18"/>
              </w:rPr>
              <w:t>PlanSummaryStatus</w:t>
            </w:r>
            <w:proofErr w:type="spellEnd"/>
          </w:p>
        </w:tc>
        <w:tc>
          <w:tcPr>
            <w:tcW w:w="992" w:type="dxa"/>
            <w:shd w:val="clear" w:color="auto" w:fill="00CCFF"/>
          </w:tcPr>
          <w:p w14:paraId="0EE791F8" w14:textId="77777777" w:rsidR="004C430C" w:rsidRPr="00F55D3C" w:rsidRDefault="004C430C" w:rsidP="00825170">
            <w:pPr>
              <w:pStyle w:val="TableCell"/>
              <w:keepNext/>
              <w:rPr>
                <w:bCs/>
                <w:color w:val="auto"/>
                <w:szCs w:val="18"/>
                <w:rPrChange w:id="30516" w:author="Peter Van Der Plas" w:date="2024-12-27T16:20:00Z" w16du:dateUtc="2024-12-27T15:20:00Z">
                  <w:rPr>
                    <w:b/>
                  </w:rPr>
                </w:rPrChange>
              </w:rPr>
            </w:pPr>
            <w:r w:rsidRPr="00F55D3C">
              <w:rPr>
                <w:bCs/>
                <w:color w:val="auto"/>
                <w:szCs w:val="18"/>
                <w:rPrChange w:id="30517" w:author="Peter Van Der Plas" w:date="2024-12-27T16:20:00Z" w16du:dateUtc="2024-12-27T15:20:00Z">
                  <w:rPr>
                    <w:b/>
                    <w:color w:val="FFFFFF" w:themeColor="background1"/>
                  </w:rPr>
                </w:rPrChange>
              </w:rPr>
              <w:t>Extends</w:t>
            </w:r>
          </w:p>
        </w:tc>
        <w:tc>
          <w:tcPr>
            <w:tcW w:w="1842" w:type="dxa"/>
          </w:tcPr>
          <w:p w14:paraId="64D787CC" w14:textId="77777777" w:rsidR="004C430C" w:rsidRPr="00F55D3C" w:rsidRDefault="004C430C" w:rsidP="00825170">
            <w:pPr>
              <w:pStyle w:val="TableCell"/>
              <w:keepNext/>
              <w:rPr>
                <w:b/>
                <w:szCs w:val="18"/>
              </w:rPr>
            </w:pPr>
            <w:proofErr w:type="gramStart"/>
            <w:r w:rsidRPr="00F55D3C">
              <w:rPr>
                <w:szCs w:val="18"/>
              </w:rPr>
              <w:t>MAL::</w:t>
            </w:r>
            <w:proofErr w:type="gramEnd"/>
            <w:r w:rsidRPr="00F55D3C">
              <w:rPr>
                <w:szCs w:val="18"/>
              </w:rPr>
              <w:t>Composite</w:t>
            </w:r>
          </w:p>
        </w:tc>
        <w:tc>
          <w:tcPr>
            <w:tcW w:w="708" w:type="dxa"/>
            <w:shd w:val="clear" w:color="auto" w:fill="00CCFF"/>
          </w:tcPr>
          <w:p w14:paraId="3B81797F" w14:textId="77777777" w:rsidR="004C430C" w:rsidRPr="00F55D3C" w:rsidRDefault="004C430C" w:rsidP="00825170">
            <w:pPr>
              <w:pStyle w:val="TableCell"/>
              <w:keepNext/>
              <w:rPr>
                <w:bCs/>
                <w:szCs w:val="18"/>
                <w:rPrChange w:id="30518" w:author="Peter Van Der Plas" w:date="2024-12-27T16:20:00Z" w16du:dateUtc="2024-12-27T15:20:00Z">
                  <w:rPr>
                    <w:b/>
                  </w:rPr>
                </w:rPrChange>
              </w:rPr>
            </w:pPr>
            <w:r w:rsidRPr="00F55D3C">
              <w:rPr>
                <w:bCs/>
                <w:color w:val="auto"/>
                <w:szCs w:val="18"/>
                <w:rPrChange w:id="30519" w:author="Peter Van Der Plas" w:date="2024-12-27T16:20:00Z" w16du:dateUtc="2024-12-27T15:20:00Z">
                  <w:rPr>
                    <w:b/>
                    <w:color w:val="FFFFFF" w:themeColor="background1"/>
                  </w:rPr>
                </w:rPrChange>
              </w:rPr>
              <w:t>SFP</w:t>
            </w:r>
          </w:p>
        </w:tc>
        <w:tc>
          <w:tcPr>
            <w:tcW w:w="992" w:type="dxa"/>
          </w:tcPr>
          <w:p w14:paraId="711ED58D" w14:textId="51BAF255" w:rsidR="004C430C" w:rsidRPr="00F55D3C" w:rsidRDefault="004C430C" w:rsidP="00825170">
            <w:pPr>
              <w:pStyle w:val="TableCell"/>
              <w:keepNext/>
              <w:jc w:val="right"/>
              <w:rPr>
                <w:szCs w:val="18"/>
              </w:rPr>
            </w:pPr>
            <w:del w:id="30520" w:author="Peter Van Der Plas" w:date="2024-12-28T18:15:00Z" w16du:dateUtc="2024-12-28T17:15:00Z">
              <w:r w:rsidRPr="00F55D3C" w:rsidDel="005B6A02">
                <w:rPr>
                  <w:szCs w:val="18"/>
                </w:rPr>
                <w:delText>511</w:delText>
              </w:r>
            </w:del>
            <w:ins w:id="30521" w:author="Peter Van Der Plas" w:date="2024-12-28T18:15:00Z" w16du:dateUtc="2024-12-28T17:15:00Z">
              <w:r w:rsidR="005B6A02">
                <w:rPr>
                  <w:szCs w:val="18"/>
                </w:rPr>
                <w:t>509</w:t>
              </w:r>
            </w:ins>
          </w:p>
        </w:tc>
      </w:tr>
    </w:tbl>
    <w:p w14:paraId="030E0D52" w14:textId="77777777" w:rsidR="004C430C" w:rsidRPr="004424B1" w:rsidRDefault="004C430C" w:rsidP="00825170">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217C5FDE"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D21AA80" w14:textId="7BA0F7F5" w:rsidR="004C430C" w:rsidRPr="004424B1" w:rsidRDefault="004C430C" w:rsidP="00825170">
            <w:pPr>
              <w:pStyle w:val="TableCell"/>
              <w:keepNext/>
            </w:pPr>
            <w:del w:id="30522" w:author="Quinten Van Woerkom" w:date="2024-11-25T14:49:00Z" w16du:dateUtc="2024-11-25T13:49:00Z">
              <w:r w:rsidRPr="004424B1" w:rsidDel="002B0859">
                <w:delText>Attribute</w:delText>
              </w:r>
            </w:del>
            <w:ins w:id="30523" w:author="Quinten Van Woerkom" w:date="2024-11-25T14:49:00Z" w16du:dateUtc="2024-11-25T13:49:00Z">
              <w:r w:rsidR="002B0859">
                <w:t>Field</w:t>
              </w:r>
            </w:ins>
          </w:p>
        </w:tc>
        <w:tc>
          <w:tcPr>
            <w:tcW w:w="1984" w:type="dxa"/>
          </w:tcPr>
          <w:p w14:paraId="1F96D4AF"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86A026E"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15EC3365"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1E85328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B7687A3" w14:textId="77777777" w:rsidR="004C430C" w:rsidRPr="00BE1C3C" w:rsidRDefault="004C430C" w:rsidP="00825170">
            <w:pPr>
              <w:pStyle w:val="TableCell"/>
              <w:keepNext/>
              <w:rPr>
                <w:szCs w:val="18"/>
              </w:rPr>
            </w:pPr>
            <w:r w:rsidRPr="00BE1C3C">
              <w:rPr>
                <w:szCs w:val="18"/>
              </w:rPr>
              <w:t>plan</w:t>
            </w:r>
          </w:p>
        </w:tc>
        <w:tc>
          <w:tcPr>
            <w:tcW w:w="1984" w:type="dxa"/>
          </w:tcPr>
          <w:p w14:paraId="4D3E56B3" w14:textId="76CE8928"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30524" w:author="Peter Van Der Plas" w:date="2025-01-01T16:08:00Z" w16du:dateUtc="2025-01-01T15:08:00Z">
              <w:r w:rsidRPr="004424B1" w:rsidDel="00885C70">
                <w:br/>
              </w:r>
            </w:del>
            <w:ins w:id="30525" w:author="Peter Van Der Plas" w:date="2025-01-01T16:08:00Z" w16du:dateUtc="2025-01-01T15:08:00Z">
              <w:r w:rsidR="00885C70">
                <w:t xml:space="preserve"> </w:t>
              </w:r>
            </w:ins>
            <w:r w:rsidRPr="004424B1">
              <w:t>&lt;Plan&gt;</w:t>
            </w:r>
          </w:p>
        </w:tc>
        <w:tc>
          <w:tcPr>
            <w:tcW w:w="992" w:type="dxa"/>
          </w:tcPr>
          <w:p w14:paraId="6B90ECBD"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1D6F517"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r w:rsidRPr="004424B1">
              <w:t>Reference to the Plan (key and version) to which the summary status relates.</w:t>
            </w:r>
          </w:p>
        </w:tc>
      </w:tr>
      <w:tr w:rsidR="004C430C" w:rsidRPr="004424B1" w14:paraId="6D85636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6EFF6DF" w14:textId="77777777" w:rsidR="004C430C" w:rsidRPr="00BE1C3C" w:rsidRDefault="004C430C" w:rsidP="007B4994">
            <w:pPr>
              <w:pStyle w:val="TableCell"/>
              <w:rPr>
                <w:szCs w:val="18"/>
                <w:u w:val="single"/>
              </w:rPr>
            </w:pPr>
            <w:proofErr w:type="spellStart"/>
            <w:r w:rsidRPr="00BE1C3C">
              <w:rPr>
                <w:szCs w:val="18"/>
                <w:u w:val="single"/>
              </w:rPr>
              <w:t>isPatchPlan</w:t>
            </w:r>
            <w:proofErr w:type="spellEnd"/>
          </w:p>
        </w:tc>
        <w:tc>
          <w:tcPr>
            <w:tcW w:w="1984" w:type="dxa"/>
          </w:tcPr>
          <w:p w14:paraId="6EDED20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752D457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4CED31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Flag indicating if the Plan is a patch plan that only contains details of the changes from the precursor Plan.  A patch plan must have a precursor.  It must also include a single </w:t>
            </w:r>
            <w:proofErr w:type="spellStart"/>
            <w:r w:rsidRPr="004424B1">
              <w:t>PlanRevision</w:t>
            </w:r>
            <w:proofErr w:type="spellEnd"/>
            <w:r w:rsidRPr="004424B1">
              <w:t xml:space="preserve"> relative to the precursor Plan.</w:t>
            </w:r>
          </w:p>
        </w:tc>
      </w:tr>
      <w:tr w:rsidR="004C430C" w:rsidRPr="004424B1" w14:paraId="4BD0AF6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144951B" w14:textId="77777777" w:rsidR="004C430C" w:rsidRPr="00BE1C3C" w:rsidRDefault="004C430C" w:rsidP="007B4994">
            <w:pPr>
              <w:pStyle w:val="TableCell"/>
              <w:rPr>
                <w:szCs w:val="18"/>
                <w:u w:val="single"/>
              </w:rPr>
            </w:pPr>
            <w:proofErr w:type="spellStart"/>
            <w:r w:rsidRPr="00BE1C3C">
              <w:rPr>
                <w:szCs w:val="18"/>
                <w:u w:val="single"/>
              </w:rPr>
              <w:t>precursorPlan</w:t>
            </w:r>
            <w:proofErr w:type="spellEnd"/>
          </w:p>
        </w:tc>
        <w:tc>
          <w:tcPr>
            <w:tcW w:w="1984" w:type="dxa"/>
          </w:tcPr>
          <w:p w14:paraId="2F190959" w14:textId="05C7B34E"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30526" w:author="Peter Van Der Plas" w:date="2025-01-01T16:08:00Z" w16du:dateUtc="2025-01-01T15:08:00Z">
              <w:r w:rsidRPr="004424B1" w:rsidDel="00885C70">
                <w:br/>
              </w:r>
            </w:del>
            <w:ins w:id="30527" w:author="Peter Van Der Plas" w:date="2025-01-01T16:08:00Z" w16du:dateUtc="2025-01-01T15:08:00Z">
              <w:r w:rsidR="00885C70">
                <w:t xml:space="preserve"> </w:t>
              </w:r>
            </w:ins>
            <w:r w:rsidRPr="004424B1">
              <w:t>&lt;Plan&gt;</w:t>
            </w:r>
          </w:p>
        </w:tc>
        <w:tc>
          <w:tcPr>
            <w:tcW w:w="992" w:type="dxa"/>
          </w:tcPr>
          <w:p w14:paraId="6E885B5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024374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a precursor (or predecessor) Plan from which the changes are detailed in the Plan.  This may be used if there is an iterative re-planning cycle in which successive plans overlap, or where a previous Plan has been updated through re-planning.  If there is no precursor, then the Plan must be a self-standing full plan.</w:t>
            </w:r>
          </w:p>
          <w:p w14:paraId="0869543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If the Plan is a Patch Plan, then a precursor plan must be specified.</w:t>
            </w:r>
          </w:p>
        </w:tc>
      </w:tr>
      <w:tr w:rsidR="004C430C" w:rsidRPr="004424B1" w14:paraId="717972D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FE4E596" w14:textId="77777777" w:rsidR="004C430C" w:rsidRPr="00BE1C3C" w:rsidRDefault="004C430C" w:rsidP="007B4994">
            <w:pPr>
              <w:pStyle w:val="TableCell"/>
              <w:rPr>
                <w:szCs w:val="18"/>
                <w:u w:val="single"/>
              </w:rPr>
            </w:pPr>
            <w:proofErr w:type="spellStart"/>
            <w:r w:rsidRPr="00BE1C3C">
              <w:rPr>
                <w:szCs w:val="18"/>
                <w:u w:val="single"/>
              </w:rPr>
              <w:t>targetPlan</w:t>
            </w:r>
            <w:proofErr w:type="spellEnd"/>
          </w:p>
        </w:tc>
        <w:tc>
          <w:tcPr>
            <w:tcW w:w="1984" w:type="dxa"/>
          </w:tcPr>
          <w:p w14:paraId="2B486F61" w14:textId="166EA4B2"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30528" w:author="Peter Van Der Plas" w:date="2025-01-01T16:08:00Z" w16du:dateUtc="2025-01-01T15:08:00Z">
              <w:r w:rsidRPr="004424B1" w:rsidDel="00885C70">
                <w:br/>
              </w:r>
            </w:del>
            <w:ins w:id="30529" w:author="Peter Van Der Plas" w:date="2025-01-01T16:08:00Z" w16du:dateUtc="2025-01-01T15:08:00Z">
              <w:r w:rsidR="00885C70">
                <w:t xml:space="preserve"> </w:t>
              </w:r>
            </w:ins>
            <w:r w:rsidRPr="004424B1">
              <w:t>&lt;Plan&gt;</w:t>
            </w:r>
          </w:p>
        </w:tc>
        <w:tc>
          <w:tcPr>
            <w:tcW w:w="992" w:type="dxa"/>
          </w:tcPr>
          <w:p w14:paraId="14E5A57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908CBA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Applicable only for patch plans, this is a reference to the target Plan.  This target Plan is the result of applying the patch plan to the precursor Plan and is distinct from the identity of the patch plan itself.  Patch plans are not permitted in the context of a planning request.</w:t>
            </w:r>
          </w:p>
        </w:tc>
      </w:tr>
      <w:tr w:rsidR="004C430C" w:rsidRPr="004424B1" w14:paraId="20F8F49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B37DCFA" w14:textId="77777777" w:rsidR="004C430C" w:rsidRPr="00BE1C3C" w:rsidRDefault="004C430C" w:rsidP="007B4994">
            <w:pPr>
              <w:pStyle w:val="TableCell"/>
              <w:rPr>
                <w:szCs w:val="18"/>
                <w:u w:val="single"/>
              </w:rPr>
            </w:pPr>
            <w:r w:rsidRPr="00BE1C3C">
              <w:rPr>
                <w:szCs w:val="18"/>
                <w:u w:val="single"/>
              </w:rPr>
              <w:t>information</w:t>
            </w:r>
          </w:p>
        </w:tc>
        <w:tc>
          <w:tcPr>
            <w:tcW w:w="1984" w:type="dxa"/>
          </w:tcPr>
          <w:p w14:paraId="09253D4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PlanInformation</w:t>
            </w:r>
            <w:proofErr w:type="spellEnd"/>
          </w:p>
        </w:tc>
        <w:tc>
          <w:tcPr>
            <w:tcW w:w="992" w:type="dxa"/>
          </w:tcPr>
          <w:p w14:paraId="74ABF00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32441B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Contains header information relating to the Plan, including its originator and validity period.</w:t>
            </w:r>
          </w:p>
        </w:tc>
      </w:tr>
      <w:tr w:rsidR="004C430C" w:rsidRPr="004424B1" w14:paraId="2737394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9CC6E80" w14:textId="77777777" w:rsidR="004C430C" w:rsidRPr="00BE1C3C" w:rsidRDefault="004C430C" w:rsidP="007B4994">
            <w:pPr>
              <w:pStyle w:val="TableCell"/>
              <w:rPr>
                <w:szCs w:val="18"/>
              </w:rPr>
            </w:pPr>
            <w:proofErr w:type="spellStart"/>
            <w:r w:rsidRPr="00BE1C3C">
              <w:rPr>
                <w:szCs w:val="18"/>
              </w:rPr>
              <w:t>isAlternate</w:t>
            </w:r>
            <w:proofErr w:type="spellEnd"/>
          </w:p>
        </w:tc>
        <w:tc>
          <w:tcPr>
            <w:tcW w:w="1984" w:type="dxa"/>
          </w:tcPr>
          <w:p w14:paraId="02B7D19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60F10E7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AC5897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Flag indicating if the Plan has currently been released as an Operational or Alternate plan.</w:t>
            </w:r>
          </w:p>
        </w:tc>
      </w:tr>
      <w:tr w:rsidR="004C430C" w:rsidRPr="004424B1" w14:paraId="5998781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C9C2DBC" w14:textId="77777777" w:rsidR="004C430C" w:rsidRPr="00BE1C3C" w:rsidRDefault="004C430C" w:rsidP="007B4994">
            <w:pPr>
              <w:pStyle w:val="TableCell"/>
              <w:rPr>
                <w:szCs w:val="18"/>
              </w:rPr>
            </w:pPr>
            <w:r w:rsidRPr="00BE1C3C">
              <w:rPr>
                <w:szCs w:val="18"/>
              </w:rPr>
              <w:t>status</w:t>
            </w:r>
          </w:p>
        </w:tc>
        <w:tc>
          <w:tcPr>
            <w:tcW w:w="1984" w:type="dxa"/>
          </w:tcPr>
          <w:p w14:paraId="5E9344D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PlanStatusEnum</w:t>
            </w:r>
            <w:proofErr w:type="spellEnd"/>
          </w:p>
        </w:tc>
        <w:tc>
          <w:tcPr>
            <w:tcW w:w="992" w:type="dxa"/>
          </w:tcPr>
          <w:p w14:paraId="52C4A0C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C58E6B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Current status of the Plan.</w:t>
            </w:r>
          </w:p>
        </w:tc>
      </w:tr>
      <w:tr w:rsidR="004C430C" w:rsidRPr="004424B1" w14:paraId="29D0CE2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944C4C1" w14:textId="77777777" w:rsidR="004C430C" w:rsidRPr="00BE1C3C" w:rsidRDefault="004C430C" w:rsidP="007B4994">
            <w:pPr>
              <w:pStyle w:val="TableCell"/>
              <w:rPr>
                <w:szCs w:val="18"/>
              </w:rPr>
            </w:pPr>
            <w:proofErr w:type="spellStart"/>
            <w:r w:rsidRPr="00BE1C3C">
              <w:rPr>
                <w:szCs w:val="18"/>
              </w:rPr>
              <w:t>statusInfo</w:t>
            </w:r>
            <w:proofErr w:type="spellEnd"/>
          </w:p>
        </w:tc>
        <w:tc>
          <w:tcPr>
            <w:tcW w:w="1984" w:type="dxa"/>
          </w:tcPr>
          <w:p w14:paraId="6E3D003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353F4C7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864B06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Supplementary information for a Plan in the Terminated state.</w:t>
            </w:r>
          </w:p>
        </w:tc>
      </w:tr>
    </w:tbl>
    <w:p w14:paraId="4A8109AD" w14:textId="26568F7E" w:rsidR="004C430C" w:rsidRDefault="00F50F30">
      <w:pPr>
        <w:pStyle w:val="Heading5"/>
        <w:spacing w:before="480"/>
        <w:rPr>
          <w:ins w:id="30530" w:author="Quinten Van Woerkom" w:date="2024-12-18T15:36:00Z" w16du:dateUtc="2024-12-18T14:36:00Z"/>
        </w:rPr>
        <w:pPrChange w:id="30531" w:author="Peter Van Der Plas" w:date="2024-12-27T16:20:00Z" w16du:dateUtc="2024-12-27T15:20:00Z">
          <w:pPr>
            <w:pStyle w:val="Heading5"/>
          </w:pPr>
        </w:pPrChange>
      </w:pPr>
      <w:ins w:id="30532" w:author="Quinten Van Woerkom" w:date="2024-12-18T15:36:00Z" w16du:dateUtc="2024-12-18T14:36:00Z">
        <w:r>
          <w:t xml:space="preserve">Data Type: </w:t>
        </w:r>
      </w:ins>
      <w:proofErr w:type="spellStart"/>
      <w:r w:rsidR="004C430C" w:rsidRPr="004424B1">
        <w:t>PlanActivationStatus</w:t>
      </w:r>
      <w:proofErr w:type="spellEnd"/>
    </w:p>
    <w:p w14:paraId="7D5167BD" w14:textId="3A20E8B5" w:rsidR="00F50F30" w:rsidRPr="00F50F30" w:rsidRDefault="00F50F30">
      <w:pPr>
        <w:pStyle w:val="Heading6"/>
        <w:pPrChange w:id="30533" w:author="Quinten Van Woerkom" w:date="2024-12-18T15:36:00Z" w16du:dateUtc="2024-12-18T14:36:00Z">
          <w:pPr>
            <w:pStyle w:val="HeadingNoNumber"/>
          </w:pPr>
        </w:pPrChange>
      </w:pPr>
      <w:ins w:id="30534" w:author="Quinten Van Woerkom" w:date="2024-12-18T15:36:00Z" w16du:dateUtc="2024-12-18T14:36:00Z">
        <w:r>
          <w:t>Overview</w:t>
        </w:r>
      </w:ins>
    </w:p>
    <w:p w14:paraId="535D2071" w14:textId="77777777" w:rsidR="004C430C" w:rsidRDefault="004C430C" w:rsidP="00825170">
      <w:pPr>
        <w:keepNext/>
        <w:rPr>
          <w:ins w:id="30535" w:author="Quinten Van Woerkom" w:date="2024-12-18T15:36:00Z" w16du:dateUtc="2024-12-18T14:36:00Z"/>
          <w:lang w:val="en-GB"/>
        </w:rPr>
      </w:pPr>
      <w:proofErr w:type="spellStart"/>
      <w:r w:rsidRPr="004424B1">
        <w:rPr>
          <w:lang w:val="en-GB"/>
        </w:rPr>
        <w:t>PlanActivationStatus</w:t>
      </w:r>
      <w:proofErr w:type="spellEnd"/>
      <w:r w:rsidRPr="004424B1">
        <w:rPr>
          <w:lang w:val="en-GB"/>
        </w:rPr>
        <w:t xml:space="preserve"> is a data structure that returns the activation status of a Plan in the context of the MPS Plan Execution Control service </w:t>
      </w:r>
      <w:proofErr w:type="spellStart"/>
      <w:r w:rsidRPr="004424B1">
        <w:rPr>
          <w:lang w:val="en-GB"/>
        </w:rPr>
        <w:t>ActivatePlan</w:t>
      </w:r>
      <w:proofErr w:type="spellEnd"/>
      <w:r w:rsidRPr="004424B1">
        <w:rPr>
          <w:lang w:val="en-GB"/>
        </w:rPr>
        <w:t xml:space="preserve"> and </w:t>
      </w:r>
      <w:proofErr w:type="spellStart"/>
      <w:r w:rsidRPr="004424B1">
        <w:rPr>
          <w:lang w:val="en-GB"/>
        </w:rPr>
        <w:t>DeactivatePlan</w:t>
      </w:r>
      <w:proofErr w:type="spellEnd"/>
      <w:r w:rsidRPr="004424B1">
        <w:rPr>
          <w:lang w:val="en-GB"/>
        </w:rPr>
        <w:t xml:space="preserve"> operations.</w:t>
      </w:r>
    </w:p>
    <w:p w14:paraId="70E817C3" w14:textId="70EE2A42" w:rsidR="00F50F30" w:rsidRPr="004424B1" w:rsidDel="00F50F30" w:rsidRDefault="00F50F30">
      <w:pPr>
        <w:pStyle w:val="Heading6"/>
        <w:numPr>
          <w:ilvl w:val="0"/>
          <w:numId w:val="0"/>
        </w:numPr>
        <w:spacing w:before="480" w:after="240"/>
        <w:rPr>
          <w:del w:id="30536" w:author="Quinten Van Woerkom" w:date="2024-12-18T15:36:00Z" w16du:dateUtc="2024-12-18T14:36:00Z"/>
          <w:lang w:val="en-GB"/>
        </w:rPr>
        <w:pPrChange w:id="30537" w:author="Peter Van Der Plas" w:date="2024-12-28T17:15:00Z" w16du:dateUtc="2024-12-28T16:15:00Z">
          <w:pPr>
            <w:keepNext/>
          </w:pPr>
        </w:pPrChange>
      </w:pPr>
      <w:ins w:id="30538" w:author="Quinten Van Woerkom" w:date="2024-12-18T15:36:00Z" w16du:dateUtc="2024-12-18T14:36:00Z">
        <w:del w:id="30539" w:author="Peter Van Der Plas" w:date="2024-12-28T17:15:00Z" w16du:dateUtc="2024-12-28T16:15:00Z">
          <w:r w:rsidRPr="00F50F30" w:rsidDel="00A94A2A">
            <w:rPr>
              <w:lang w:val="en-GB"/>
            </w:rPr>
            <w:delText>Definition</w:delText>
          </w:r>
        </w:del>
      </w:ins>
    </w:p>
    <w:p w14:paraId="2B687BE9" w14:textId="37012075" w:rsidR="007E7075" w:rsidRPr="00F50F30" w:rsidRDefault="00A94A2A">
      <w:pPr>
        <w:pStyle w:val="Heading6"/>
        <w:spacing w:before="480" w:after="240"/>
        <w:rPr>
          <w:lang w:val="en-GB"/>
        </w:rPr>
        <w:pPrChange w:id="30540" w:author="Peter Van Der Plas" w:date="2024-12-27T16:20:00Z" w16du:dateUtc="2024-12-27T15:20:00Z">
          <w:pPr>
            <w:keepNext/>
            <w:spacing w:before="0"/>
          </w:pPr>
        </w:pPrChange>
      </w:pPr>
      <w:ins w:id="30541" w:author="Peter Van Der Plas" w:date="2024-12-28T17:15:00Z" w16du:dateUtc="2024-12-28T16:15:00Z">
        <w:r>
          <w:rPr>
            <w:lang w:val="en-GB"/>
          </w:rPr>
          <w:t>Definition</w:t>
        </w:r>
      </w:ins>
    </w:p>
    <w:tbl>
      <w:tblPr>
        <w:tblStyle w:val="RBTable"/>
        <w:tblW w:w="9179" w:type="dxa"/>
        <w:tblLayout w:type="fixed"/>
        <w:tblLook w:val="0400" w:firstRow="0" w:lastRow="0" w:firstColumn="0" w:lastColumn="0" w:noHBand="0" w:noVBand="1"/>
        <w:tblCaption w:val="DSC PlanActivationStatus E1"/>
      </w:tblPr>
      <w:tblGrid>
        <w:gridCol w:w="1667"/>
        <w:gridCol w:w="2977"/>
        <w:gridCol w:w="992"/>
        <w:gridCol w:w="1843"/>
        <w:gridCol w:w="708"/>
        <w:gridCol w:w="992"/>
      </w:tblGrid>
      <w:tr w:rsidR="004C430C" w:rsidRPr="004424B1" w14:paraId="2A6FDEBF" w14:textId="77777777" w:rsidTr="00D82A00">
        <w:tc>
          <w:tcPr>
            <w:tcW w:w="1666" w:type="dxa"/>
            <w:shd w:val="clear" w:color="auto" w:fill="00CCFF"/>
          </w:tcPr>
          <w:p w14:paraId="36B26CC9" w14:textId="77777777" w:rsidR="004C430C" w:rsidRPr="00F55D3C" w:rsidRDefault="004C430C" w:rsidP="00825170">
            <w:pPr>
              <w:pStyle w:val="TableCell"/>
              <w:keepNext/>
              <w:rPr>
                <w:bCs/>
                <w:color w:val="auto"/>
                <w:szCs w:val="18"/>
                <w:rPrChange w:id="30542" w:author="Peter Van Der Plas" w:date="2024-12-27T16:20:00Z" w16du:dateUtc="2024-12-27T15:20:00Z">
                  <w:rPr>
                    <w:color w:val="FFFFFF" w:themeColor="background1"/>
                  </w:rPr>
                </w:rPrChange>
              </w:rPr>
            </w:pPr>
            <w:r w:rsidRPr="00F55D3C">
              <w:rPr>
                <w:bCs/>
                <w:color w:val="auto"/>
                <w:szCs w:val="18"/>
                <w:rPrChange w:id="30543" w:author="Peter Van Der Plas" w:date="2024-12-27T16:20:00Z" w16du:dateUtc="2024-12-27T15:20:00Z">
                  <w:rPr>
                    <w:color w:val="FFFFFF" w:themeColor="background1"/>
                  </w:rPr>
                </w:rPrChange>
              </w:rPr>
              <w:t>Name</w:t>
            </w:r>
          </w:p>
        </w:tc>
        <w:tc>
          <w:tcPr>
            <w:tcW w:w="2976" w:type="dxa"/>
          </w:tcPr>
          <w:p w14:paraId="76043DC6" w14:textId="77777777" w:rsidR="004C430C" w:rsidRPr="00F55D3C" w:rsidRDefault="004C430C" w:rsidP="00825170">
            <w:pPr>
              <w:pStyle w:val="TableCell"/>
              <w:keepNext/>
              <w:rPr>
                <w:b/>
                <w:szCs w:val="18"/>
              </w:rPr>
            </w:pPr>
            <w:proofErr w:type="spellStart"/>
            <w:r w:rsidRPr="00F55D3C">
              <w:rPr>
                <w:b/>
                <w:szCs w:val="18"/>
              </w:rPr>
              <w:t>PlanActivationStatus</w:t>
            </w:r>
            <w:proofErr w:type="spellEnd"/>
          </w:p>
        </w:tc>
        <w:tc>
          <w:tcPr>
            <w:tcW w:w="992" w:type="dxa"/>
            <w:shd w:val="clear" w:color="auto" w:fill="00CCFF"/>
          </w:tcPr>
          <w:p w14:paraId="1BC2BE35" w14:textId="77777777" w:rsidR="004C430C" w:rsidRPr="00F55D3C" w:rsidRDefault="004C430C" w:rsidP="00825170">
            <w:pPr>
              <w:pStyle w:val="TableCell"/>
              <w:keepNext/>
              <w:rPr>
                <w:bCs/>
                <w:color w:val="auto"/>
                <w:szCs w:val="18"/>
                <w:rPrChange w:id="30544" w:author="Peter Van Der Plas" w:date="2024-12-27T16:20:00Z" w16du:dateUtc="2024-12-27T15:20:00Z">
                  <w:rPr>
                    <w:b/>
                  </w:rPr>
                </w:rPrChange>
              </w:rPr>
            </w:pPr>
            <w:r w:rsidRPr="00F55D3C">
              <w:rPr>
                <w:bCs/>
                <w:color w:val="auto"/>
                <w:szCs w:val="18"/>
                <w:rPrChange w:id="30545" w:author="Peter Van Der Plas" w:date="2024-12-27T16:20:00Z" w16du:dateUtc="2024-12-27T15:20:00Z">
                  <w:rPr>
                    <w:b/>
                    <w:color w:val="FFFFFF" w:themeColor="background1"/>
                  </w:rPr>
                </w:rPrChange>
              </w:rPr>
              <w:t>Extends</w:t>
            </w:r>
          </w:p>
        </w:tc>
        <w:tc>
          <w:tcPr>
            <w:tcW w:w="1842" w:type="dxa"/>
          </w:tcPr>
          <w:p w14:paraId="1907B2AD" w14:textId="77777777" w:rsidR="004C430C" w:rsidRPr="00F55D3C" w:rsidRDefault="004C430C" w:rsidP="00825170">
            <w:pPr>
              <w:pStyle w:val="TableCell"/>
              <w:keepNext/>
              <w:rPr>
                <w:b/>
                <w:szCs w:val="18"/>
              </w:rPr>
            </w:pPr>
            <w:proofErr w:type="gramStart"/>
            <w:r w:rsidRPr="00F55D3C">
              <w:rPr>
                <w:szCs w:val="18"/>
              </w:rPr>
              <w:t>MAL::</w:t>
            </w:r>
            <w:proofErr w:type="gramEnd"/>
            <w:r w:rsidRPr="00F55D3C">
              <w:rPr>
                <w:szCs w:val="18"/>
              </w:rPr>
              <w:t>Composite</w:t>
            </w:r>
          </w:p>
        </w:tc>
        <w:tc>
          <w:tcPr>
            <w:tcW w:w="708" w:type="dxa"/>
            <w:shd w:val="clear" w:color="auto" w:fill="00CCFF"/>
          </w:tcPr>
          <w:p w14:paraId="575E4BE5" w14:textId="77777777" w:rsidR="004C430C" w:rsidRPr="00F55D3C" w:rsidRDefault="004C430C" w:rsidP="00825170">
            <w:pPr>
              <w:pStyle w:val="TableCell"/>
              <w:keepNext/>
              <w:rPr>
                <w:bCs/>
                <w:color w:val="auto"/>
                <w:szCs w:val="18"/>
                <w:rPrChange w:id="30546" w:author="Peter Van Der Plas" w:date="2024-12-27T16:20:00Z" w16du:dateUtc="2024-12-27T15:20:00Z">
                  <w:rPr>
                    <w:b/>
                  </w:rPr>
                </w:rPrChange>
              </w:rPr>
            </w:pPr>
            <w:r w:rsidRPr="00F55D3C">
              <w:rPr>
                <w:bCs/>
                <w:color w:val="auto"/>
                <w:szCs w:val="18"/>
                <w:rPrChange w:id="30547" w:author="Peter Van Der Plas" w:date="2024-12-27T16:20:00Z" w16du:dateUtc="2024-12-27T15:20:00Z">
                  <w:rPr>
                    <w:b/>
                    <w:color w:val="FFFFFF" w:themeColor="background1"/>
                  </w:rPr>
                </w:rPrChange>
              </w:rPr>
              <w:t>SFP</w:t>
            </w:r>
          </w:p>
        </w:tc>
        <w:tc>
          <w:tcPr>
            <w:tcW w:w="992" w:type="dxa"/>
          </w:tcPr>
          <w:p w14:paraId="5792811B" w14:textId="6CF8964C" w:rsidR="004C430C" w:rsidRPr="00F55D3C" w:rsidRDefault="004C430C" w:rsidP="00825170">
            <w:pPr>
              <w:pStyle w:val="TableCell"/>
              <w:keepNext/>
              <w:jc w:val="right"/>
              <w:rPr>
                <w:szCs w:val="18"/>
              </w:rPr>
            </w:pPr>
            <w:del w:id="30548" w:author="Peter Van Der Plas" w:date="2024-12-28T18:15:00Z" w16du:dateUtc="2024-12-28T17:15:00Z">
              <w:r w:rsidRPr="00F55D3C" w:rsidDel="005B6A02">
                <w:rPr>
                  <w:szCs w:val="18"/>
                </w:rPr>
                <w:delText>512</w:delText>
              </w:r>
            </w:del>
            <w:ins w:id="30549" w:author="Peter Van Der Plas" w:date="2024-12-28T18:15:00Z" w16du:dateUtc="2024-12-28T17:15:00Z">
              <w:r w:rsidR="005B6A02">
                <w:rPr>
                  <w:szCs w:val="18"/>
                </w:rPr>
                <w:t>510</w:t>
              </w:r>
            </w:ins>
          </w:p>
        </w:tc>
      </w:tr>
    </w:tbl>
    <w:p w14:paraId="20C11B7B" w14:textId="77777777" w:rsidR="004C430C" w:rsidRPr="004424B1" w:rsidRDefault="004C430C" w:rsidP="00825170">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52876461"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B480C36" w14:textId="6DF4B7CC" w:rsidR="004C430C" w:rsidRPr="004424B1" w:rsidRDefault="004C430C" w:rsidP="007B4994">
            <w:pPr>
              <w:pStyle w:val="TableCell"/>
            </w:pPr>
            <w:del w:id="30550" w:author="Quinten Van Woerkom" w:date="2024-11-25T14:49:00Z" w16du:dateUtc="2024-11-25T13:49:00Z">
              <w:r w:rsidRPr="004424B1" w:rsidDel="002B0859">
                <w:delText>Attribute</w:delText>
              </w:r>
            </w:del>
            <w:ins w:id="30551" w:author="Quinten Van Woerkom" w:date="2024-11-25T14:49:00Z" w16du:dateUtc="2024-11-25T13:49:00Z">
              <w:r w:rsidR="002B0859">
                <w:t>Field</w:t>
              </w:r>
            </w:ins>
          </w:p>
        </w:tc>
        <w:tc>
          <w:tcPr>
            <w:tcW w:w="1984" w:type="dxa"/>
          </w:tcPr>
          <w:p w14:paraId="060934E2"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A3E7D9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3A65129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4E5C55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F22AD30" w14:textId="77777777" w:rsidR="004C430C" w:rsidRPr="00BE1C3C" w:rsidRDefault="004C430C" w:rsidP="007B4994">
            <w:pPr>
              <w:pStyle w:val="TableCell"/>
              <w:rPr>
                <w:szCs w:val="18"/>
              </w:rPr>
            </w:pPr>
            <w:r w:rsidRPr="00BE1C3C">
              <w:rPr>
                <w:szCs w:val="18"/>
              </w:rPr>
              <w:t>plan</w:t>
            </w:r>
          </w:p>
        </w:tc>
        <w:tc>
          <w:tcPr>
            <w:tcW w:w="1984" w:type="dxa"/>
          </w:tcPr>
          <w:p w14:paraId="605ADD02" w14:textId="127A1B29"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30552" w:author="Peter Van Der Plas" w:date="2025-01-01T16:08:00Z" w16du:dateUtc="2025-01-01T15:08:00Z">
              <w:r w:rsidRPr="004424B1" w:rsidDel="00885C70">
                <w:br/>
              </w:r>
            </w:del>
            <w:ins w:id="30553" w:author="Peter Van Der Plas" w:date="2025-01-01T16:08:00Z" w16du:dateUtc="2025-01-01T15:08:00Z">
              <w:r w:rsidR="00885C70">
                <w:t xml:space="preserve"> </w:t>
              </w:r>
            </w:ins>
            <w:r w:rsidRPr="004424B1">
              <w:t>&lt;Plan&gt;</w:t>
            </w:r>
          </w:p>
        </w:tc>
        <w:tc>
          <w:tcPr>
            <w:tcW w:w="992" w:type="dxa"/>
          </w:tcPr>
          <w:p w14:paraId="18DD760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305143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Plan (key and version) to which the status relates.</w:t>
            </w:r>
          </w:p>
        </w:tc>
      </w:tr>
      <w:tr w:rsidR="004C430C" w:rsidRPr="004424B1" w14:paraId="6A1CA93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DCFA2E0" w14:textId="77777777" w:rsidR="004C430C" w:rsidRPr="00BE1C3C" w:rsidRDefault="004C430C" w:rsidP="007B4994">
            <w:pPr>
              <w:pStyle w:val="TableCell"/>
              <w:rPr>
                <w:szCs w:val="18"/>
              </w:rPr>
            </w:pPr>
            <w:r w:rsidRPr="00BE1C3C">
              <w:rPr>
                <w:szCs w:val="18"/>
              </w:rPr>
              <w:t>status</w:t>
            </w:r>
          </w:p>
        </w:tc>
        <w:tc>
          <w:tcPr>
            <w:tcW w:w="1984" w:type="dxa"/>
          </w:tcPr>
          <w:p w14:paraId="11A82BE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PlanStatusEnum</w:t>
            </w:r>
            <w:proofErr w:type="spellEnd"/>
          </w:p>
        </w:tc>
        <w:tc>
          <w:tcPr>
            <w:tcW w:w="992" w:type="dxa"/>
          </w:tcPr>
          <w:p w14:paraId="7BA88C5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C1DB10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Current status of the Plan.</w:t>
            </w:r>
          </w:p>
        </w:tc>
      </w:tr>
      <w:tr w:rsidR="004C430C" w:rsidRPr="004424B1" w14:paraId="5A228F4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89476C0" w14:textId="77777777" w:rsidR="004C430C" w:rsidRPr="00BE1C3C" w:rsidRDefault="004C430C" w:rsidP="007B4994">
            <w:pPr>
              <w:pStyle w:val="TableCell"/>
              <w:rPr>
                <w:szCs w:val="18"/>
              </w:rPr>
            </w:pPr>
            <w:proofErr w:type="spellStart"/>
            <w:r w:rsidRPr="00BE1C3C">
              <w:rPr>
                <w:szCs w:val="18"/>
              </w:rPr>
              <w:t>activationInfo</w:t>
            </w:r>
            <w:proofErr w:type="spellEnd"/>
          </w:p>
        </w:tc>
        <w:tc>
          <w:tcPr>
            <w:tcW w:w="1984" w:type="dxa"/>
          </w:tcPr>
          <w:p w14:paraId="229C807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68F8169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0885B4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ActivationInfo</w:t>
            </w:r>
            <w:proofErr w:type="spellEnd"/>
            <w:r w:rsidRPr="004424B1">
              <w:t xml:space="preserve"> provides customizable detailed information on the result of the activation/deactivation request for the referenced Plan. </w:t>
            </w:r>
          </w:p>
        </w:tc>
      </w:tr>
    </w:tbl>
    <w:p w14:paraId="7ADE8FFE" w14:textId="4D612BC9" w:rsidR="004C430C" w:rsidRDefault="00F01570">
      <w:pPr>
        <w:pStyle w:val="Heading5"/>
        <w:spacing w:before="480"/>
        <w:rPr>
          <w:ins w:id="30554" w:author="Quinten Van Woerkom" w:date="2024-12-18T15:36:00Z" w16du:dateUtc="2024-12-18T14:36:00Z"/>
        </w:rPr>
        <w:pPrChange w:id="30555" w:author="Peter Van Der Plas" w:date="2024-12-27T16:21:00Z" w16du:dateUtc="2024-12-27T15:21:00Z">
          <w:pPr>
            <w:pStyle w:val="Heading5"/>
          </w:pPr>
        </w:pPrChange>
      </w:pPr>
      <w:ins w:id="30556" w:author="Quinten Van Woerkom" w:date="2024-12-18T15:36:00Z" w16du:dateUtc="2024-12-18T14:36:00Z">
        <w:r>
          <w:t xml:space="preserve">Data Type: </w:t>
        </w:r>
      </w:ins>
      <w:proofErr w:type="spellStart"/>
      <w:r w:rsidR="004C430C" w:rsidRPr="004424B1">
        <w:t>SubPlanUpdate</w:t>
      </w:r>
      <w:proofErr w:type="spellEnd"/>
    </w:p>
    <w:p w14:paraId="5DE18C7A" w14:textId="76E09C63" w:rsidR="00F01570" w:rsidRPr="00F01570" w:rsidRDefault="00F01570">
      <w:pPr>
        <w:pStyle w:val="Heading6"/>
        <w:pPrChange w:id="30557" w:author="Quinten Van Woerkom" w:date="2024-12-18T15:36:00Z" w16du:dateUtc="2024-12-18T14:36:00Z">
          <w:pPr>
            <w:pStyle w:val="HeadingNoNumber"/>
          </w:pPr>
        </w:pPrChange>
      </w:pPr>
      <w:ins w:id="30558" w:author="Quinten Van Woerkom" w:date="2024-12-18T15:36:00Z" w16du:dateUtc="2024-12-18T14:36:00Z">
        <w:r>
          <w:t>Overview</w:t>
        </w:r>
      </w:ins>
    </w:p>
    <w:p w14:paraId="47470C3E" w14:textId="77777777" w:rsidR="004C430C" w:rsidRPr="004424B1" w:rsidRDefault="004C430C" w:rsidP="004C430C">
      <w:pPr>
        <w:rPr>
          <w:lang w:val="en-GB"/>
        </w:rPr>
      </w:pPr>
      <w:proofErr w:type="spellStart"/>
      <w:r w:rsidRPr="004424B1">
        <w:rPr>
          <w:lang w:val="en-GB"/>
        </w:rPr>
        <w:t>SubPlanUpdate</w:t>
      </w:r>
      <w:proofErr w:type="spellEnd"/>
      <w:r w:rsidRPr="004424B1">
        <w:rPr>
          <w:lang w:val="en-GB"/>
        </w:rPr>
        <w:t xml:space="preserve"> is a data structure that is used to report changes in status of a sub-plan during plan execution.  It is returned in the context of the MPS Plan Execution Control service </w:t>
      </w:r>
      <w:proofErr w:type="spellStart"/>
      <w:r w:rsidRPr="004424B1">
        <w:rPr>
          <w:lang w:val="en-GB"/>
        </w:rPr>
        <w:t>MonitorSubPlanExecution</w:t>
      </w:r>
      <w:proofErr w:type="spellEnd"/>
      <w:r w:rsidRPr="004424B1">
        <w:rPr>
          <w:lang w:val="en-GB"/>
        </w:rPr>
        <w:t xml:space="preserve"> and </w:t>
      </w:r>
      <w:proofErr w:type="spellStart"/>
      <w:r w:rsidRPr="004424B1">
        <w:rPr>
          <w:lang w:val="en-GB"/>
        </w:rPr>
        <w:t>GetSubPlanStatus</w:t>
      </w:r>
      <w:proofErr w:type="spellEnd"/>
      <w:r w:rsidRPr="004424B1">
        <w:rPr>
          <w:lang w:val="en-GB"/>
        </w:rPr>
        <w:t xml:space="preserve"> operations.</w:t>
      </w:r>
    </w:p>
    <w:p w14:paraId="0BAD81DD" w14:textId="77777777" w:rsidR="004C430C" w:rsidRDefault="004C430C" w:rsidP="007E7075">
      <w:pPr>
        <w:rPr>
          <w:ins w:id="30559" w:author="Quinten Van Woerkom" w:date="2024-12-18T15:36:00Z" w16du:dateUtc="2024-12-18T14:36:00Z"/>
          <w:lang w:val="en-GB"/>
        </w:rPr>
      </w:pPr>
      <w:r w:rsidRPr="004424B1">
        <w:rPr>
          <w:lang w:val="en-GB"/>
        </w:rPr>
        <w:t>Sub-plans are not defined as objects within the MPS model.  Individual activities within a Plan may be associated with a single sub-plan via its Identifier.  The plan execution function is responsible for managing and reporting sub-plan status associated with relevant Plan Execution Control service operations, if supported.</w:t>
      </w:r>
    </w:p>
    <w:p w14:paraId="7ED517F7" w14:textId="38E85C2A" w:rsidR="00F01570" w:rsidRPr="004424B1" w:rsidDel="00A94A2A" w:rsidRDefault="00F01570">
      <w:pPr>
        <w:pStyle w:val="Heading6"/>
        <w:spacing w:before="480" w:after="240"/>
        <w:rPr>
          <w:del w:id="30560" w:author="Peter Van Der Plas" w:date="2024-12-28T17:16:00Z" w16du:dateUtc="2024-12-28T16:16:00Z"/>
          <w:lang w:val="en-GB"/>
        </w:rPr>
        <w:pPrChange w:id="30561" w:author="Peter Van Der Plas" w:date="2024-12-27T16:21:00Z" w16du:dateUtc="2024-12-27T15:21:00Z">
          <w:pPr/>
        </w:pPrChange>
      </w:pPr>
      <w:ins w:id="30562" w:author="Quinten Van Woerkom" w:date="2024-12-18T15:36:00Z" w16du:dateUtc="2024-12-18T14:36:00Z">
        <w:del w:id="30563" w:author="Peter Van Der Plas" w:date="2024-12-28T17:16:00Z" w16du:dateUtc="2024-12-28T16:16:00Z">
          <w:r w:rsidRPr="00F01570" w:rsidDel="00A94A2A">
            <w:rPr>
              <w:lang w:val="en-GB"/>
            </w:rPr>
            <w:delText>Definition</w:delText>
          </w:r>
        </w:del>
      </w:ins>
    </w:p>
    <w:p w14:paraId="1EBD1774" w14:textId="401CA523" w:rsidR="007E7075" w:rsidRPr="00F01570" w:rsidRDefault="00A94A2A">
      <w:pPr>
        <w:pStyle w:val="Heading6"/>
        <w:spacing w:before="480" w:after="240"/>
        <w:rPr>
          <w:lang w:val="en-GB"/>
        </w:rPr>
        <w:pPrChange w:id="30564" w:author="Peter Van Der Plas" w:date="2024-12-27T16:21:00Z" w16du:dateUtc="2024-12-27T15:21:00Z">
          <w:pPr>
            <w:spacing w:before="0"/>
          </w:pPr>
        </w:pPrChange>
      </w:pPr>
      <w:ins w:id="30565" w:author="Peter Van Der Plas" w:date="2024-12-28T17:16:00Z" w16du:dateUtc="2024-12-28T16:16:00Z">
        <w:r>
          <w:rPr>
            <w:lang w:val="en-GB"/>
          </w:rPr>
          <w:t>Definition</w:t>
        </w:r>
      </w:ins>
    </w:p>
    <w:tbl>
      <w:tblPr>
        <w:tblStyle w:val="RBTable"/>
        <w:tblW w:w="9179" w:type="dxa"/>
        <w:tblLayout w:type="fixed"/>
        <w:tblLook w:val="0400" w:firstRow="0" w:lastRow="0" w:firstColumn="0" w:lastColumn="0" w:noHBand="0" w:noVBand="1"/>
        <w:tblCaption w:val="DSC SubPlanUpdate E1"/>
      </w:tblPr>
      <w:tblGrid>
        <w:gridCol w:w="1667"/>
        <w:gridCol w:w="2977"/>
        <w:gridCol w:w="992"/>
        <w:gridCol w:w="1843"/>
        <w:gridCol w:w="708"/>
        <w:gridCol w:w="992"/>
      </w:tblGrid>
      <w:tr w:rsidR="004C430C" w:rsidRPr="004424B1" w14:paraId="4A87AA3D" w14:textId="77777777" w:rsidTr="00D82A00">
        <w:tc>
          <w:tcPr>
            <w:tcW w:w="1666" w:type="dxa"/>
            <w:shd w:val="clear" w:color="auto" w:fill="00CCFF"/>
          </w:tcPr>
          <w:p w14:paraId="1A5BBEE0" w14:textId="77777777" w:rsidR="004C430C" w:rsidRPr="00F55D3C" w:rsidRDefault="004C430C" w:rsidP="007B4994">
            <w:pPr>
              <w:pStyle w:val="TableCell"/>
              <w:keepNext/>
              <w:rPr>
                <w:bCs/>
                <w:color w:val="auto"/>
                <w:szCs w:val="18"/>
                <w:rPrChange w:id="30566" w:author="Peter Van Der Plas" w:date="2024-12-27T16:21:00Z" w16du:dateUtc="2024-12-27T15:21:00Z">
                  <w:rPr>
                    <w:color w:val="FFFFFF" w:themeColor="background1"/>
                  </w:rPr>
                </w:rPrChange>
              </w:rPr>
            </w:pPr>
            <w:r w:rsidRPr="00F55D3C">
              <w:rPr>
                <w:bCs/>
                <w:color w:val="auto"/>
                <w:szCs w:val="18"/>
                <w:rPrChange w:id="30567" w:author="Peter Van Der Plas" w:date="2024-12-27T16:21:00Z" w16du:dateUtc="2024-12-27T15:21:00Z">
                  <w:rPr>
                    <w:color w:val="FFFFFF" w:themeColor="background1"/>
                  </w:rPr>
                </w:rPrChange>
              </w:rPr>
              <w:t>Name</w:t>
            </w:r>
          </w:p>
        </w:tc>
        <w:tc>
          <w:tcPr>
            <w:tcW w:w="2976" w:type="dxa"/>
          </w:tcPr>
          <w:p w14:paraId="4CB644B5" w14:textId="77777777" w:rsidR="004C430C" w:rsidRPr="00F55D3C" w:rsidRDefault="004C430C" w:rsidP="007B4994">
            <w:pPr>
              <w:pStyle w:val="TableCell"/>
              <w:rPr>
                <w:b/>
                <w:szCs w:val="18"/>
              </w:rPr>
            </w:pPr>
            <w:proofErr w:type="spellStart"/>
            <w:r w:rsidRPr="00F55D3C">
              <w:rPr>
                <w:b/>
                <w:szCs w:val="18"/>
              </w:rPr>
              <w:t>SubPlanUpdate</w:t>
            </w:r>
            <w:proofErr w:type="spellEnd"/>
          </w:p>
        </w:tc>
        <w:tc>
          <w:tcPr>
            <w:tcW w:w="992" w:type="dxa"/>
            <w:shd w:val="clear" w:color="auto" w:fill="00CCFF"/>
          </w:tcPr>
          <w:p w14:paraId="0776A97A" w14:textId="77777777" w:rsidR="004C430C" w:rsidRPr="00F55D3C" w:rsidRDefault="004C430C" w:rsidP="007B4994">
            <w:pPr>
              <w:pStyle w:val="TableCell"/>
              <w:rPr>
                <w:bCs/>
                <w:color w:val="auto"/>
                <w:szCs w:val="18"/>
                <w:rPrChange w:id="30568" w:author="Peter Van Der Plas" w:date="2024-12-27T16:21:00Z" w16du:dateUtc="2024-12-27T15:21:00Z">
                  <w:rPr>
                    <w:b/>
                  </w:rPr>
                </w:rPrChange>
              </w:rPr>
            </w:pPr>
            <w:r w:rsidRPr="00F55D3C">
              <w:rPr>
                <w:bCs/>
                <w:color w:val="auto"/>
                <w:szCs w:val="18"/>
                <w:rPrChange w:id="30569" w:author="Peter Van Der Plas" w:date="2024-12-27T16:21:00Z" w16du:dateUtc="2024-12-27T15:21:00Z">
                  <w:rPr>
                    <w:b/>
                    <w:color w:val="FFFFFF" w:themeColor="background1"/>
                  </w:rPr>
                </w:rPrChange>
              </w:rPr>
              <w:t>Extends</w:t>
            </w:r>
          </w:p>
        </w:tc>
        <w:tc>
          <w:tcPr>
            <w:tcW w:w="1842" w:type="dxa"/>
          </w:tcPr>
          <w:p w14:paraId="6E505900" w14:textId="77777777" w:rsidR="004C430C" w:rsidRPr="00F55D3C" w:rsidRDefault="004C430C" w:rsidP="007B4994">
            <w:pPr>
              <w:pStyle w:val="TableCell"/>
              <w:rPr>
                <w:b/>
                <w:szCs w:val="18"/>
              </w:rPr>
            </w:pPr>
            <w:proofErr w:type="gramStart"/>
            <w:r w:rsidRPr="00F55D3C">
              <w:rPr>
                <w:szCs w:val="18"/>
              </w:rPr>
              <w:t>MAL::</w:t>
            </w:r>
            <w:proofErr w:type="gramEnd"/>
            <w:r w:rsidRPr="00F55D3C">
              <w:rPr>
                <w:szCs w:val="18"/>
              </w:rPr>
              <w:t>Composite</w:t>
            </w:r>
          </w:p>
        </w:tc>
        <w:tc>
          <w:tcPr>
            <w:tcW w:w="708" w:type="dxa"/>
            <w:shd w:val="clear" w:color="auto" w:fill="00CCFF"/>
          </w:tcPr>
          <w:p w14:paraId="1B73513C" w14:textId="77777777" w:rsidR="004C430C" w:rsidRPr="00F55D3C" w:rsidRDefault="004C430C" w:rsidP="007B4994">
            <w:pPr>
              <w:pStyle w:val="TableCell"/>
              <w:rPr>
                <w:bCs/>
                <w:color w:val="auto"/>
                <w:szCs w:val="18"/>
                <w:rPrChange w:id="30570" w:author="Peter Van Der Plas" w:date="2024-12-27T16:21:00Z" w16du:dateUtc="2024-12-27T15:21:00Z">
                  <w:rPr>
                    <w:b/>
                  </w:rPr>
                </w:rPrChange>
              </w:rPr>
            </w:pPr>
            <w:r w:rsidRPr="00F55D3C">
              <w:rPr>
                <w:bCs/>
                <w:color w:val="auto"/>
                <w:szCs w:val="18"/>
                <w:rPrChange w:id="30571" w:author="Peter Van Der Plas" w:date="2024-12-27T16:21:00Z" w16du:dateUtc="2024-12-27T15:21:00Z">
                  <w:rPr>
                    <w:b/>
                    <w:color w:val="FFFFFF" w:themeColor="background1"/>
                  </w:rPr>
                </w:rPrChange>
              </w:rPr>
              <w:t>SFP</w:t>
            </w:r>
          </w:p>
        </w:tc>
        <w:tc>
          <w:tcPr>
            <w:tcW w:w="992" w:type="dxa"/>
          </w:tcPr>
          <w:p w14:paraId="32002491" w14:textId="07BAF6FE" w:rsidR="004C430C" w:rsidRPr="00F55D3C" w:rsidRDefault="004C430C" w:rsidP="007B4994">
            <w:pPr>
              <w:pStyle w:val="TableCell"/>
              <w:jc w:val="right"/>
              <w:rPr>
                <w:szCs w:val="18"/>
              </w:rPr>
            </w:pPr>
            <w:del w:id="30572" w:author="Peter Van Der Plas" w:date="2024-12-28T18:15:00Z" w16du:dateUtc="2024-12-28T17:15:00Z">
              <w:r w:rsidRPr="00F55D3C" w:rsidDel="005B6A02">
                <w:rPr>
                  <w:szCs w:val="18"/>
                </w:rPr>
                <w:delText>513</w:delText>
              </w:r>
            </w:del>
            <w:ins w:id="30573" w:author="Peter Van Der Plas" w:date="2024-12-28T18:15:00Z" w16du:dateUtc="2024-12-28T17:15:00Z">
              <w:r w:rsidR="005B6A02">
                <w:rPr>
                  <w:szCs w:val="18"/>
                </w:rPr>
                <w:t>511</w:t>
              </w:r>
            </w:ins>
          </w:p>
        </w:tc>
      </w:tr>
    </w:tbl>
    <w:p w14:paraId="519ABEA6"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776F00B0"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890D400" w14:textId="16B117F3" w:rsidR="004C430C" w:rsidRPr="004424B1" w:rsidRDefault="004C430C" w:rsidP="007B4994">
            <w:pPr>
              <w:pStyle w:val="TableCell"/>
            </w:pPr>
            <w:del w:id="30574" w:author="Quinten Van Woerkom" w:date="2024-11-25T14:49:00Z" w16du:dateUtc="2024-11-25T13:49:00Z">
              <w:r w:rsidRPr="004424B1" w:rsidDel="002B0859">
                <w:delText>Attribute</w:delText>
              </w:r>
            </w:del>
            <w:ins w:id="30575" w:author="Quinten Van Woerkom" w:date="2024-11-25T14:49:00Z" w16du:dateUtc="2024-11-25T13:49:00Z">
              <w:r w:rsidR="002B0859">
                <w:t>Field</w:t>
              </w:r>
            </w:ins>
          </w:p>
        </w:tc>
        <w:tc>
          <w:tcPr>
            <w:tcW w:w="1984" w:type="dxa"/>
          </w:tcPr>
          <w:p w14:paraId="2721DAD8"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58D557F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B9BEA0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95282D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87A4576" w14:textId="77777777" w:rsidR="004C430C" w:rsidRPr="00BE1C3C" w:rsidRDefault="004C430C" w:rsidP="007B4994">
            <w:pPr>
              <w:pStyle w:val="TableCell"/>
              <w:rPr>
                <w:szCs w:val="18"/>
              </w:rPr>
            </w:pPr>
            <w:proofErr w:type="spellStart"/>
            <w:r w:rsidRPr="00BE1C3C">
              <w:rPr>
                <w:szCs w:val="18"/>
              </w:rPr>
              <w:t>subPlan</w:t>
            </w:r>
            <w:proofErr w:type="spellEnd"/>
          </w:p>
        </w:tc>
        <w:tc>
          <w:tcPr>
            <w:tcW w:w="1984" w:type="dxa"/>
          </w:tcPr>
          <w:p w14:paraId="05C7C4D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5BD83C0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182FDE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Identifier of the sub-plan to which the update relates.</w:t>
            </w:r>
          </w:p>
        </w:tc>
      </w:tr>
      <w:tr w:rsidR="004C430C" w:rsidRPr="004424B1" w14:paraId="7144DFB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D718337" w14:textId="77777777" w:rsidR="004C430C" w:rsidRPr="00BE1C3C" w:rsidRDefault="004C430C" w:rsidP="007B4994">
            <w:pPr>
              <w:pStyle w:val="TableCell"/>
              <w:rPr>
                <w:szCs w:val="18"/>
              </w:rPr>
            </w:pPr>
            <w:r w:rsidRPr="00BE1C3C">
              <w:rPr>
                <w:szCs w:val="18"/>
              </w:rPr>
              <w:t>timestamp</w:t>
            </w:r>
          </w:p>
        </w:tc>
        <w:tc>
          <w:tcPr>
            <w:tcW w:w="1984" w:type="dxa"/>
          </w:tcPr>
          <w:p w14:paraId="26C38F0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3753B6C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198781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Time of status update.</w:t>
            </w:r>
          </w:p>
        </w:tc>
      </w:tr>
      <w:tr w:rsidR="004C430C" w:rsidRPr="004424B1" w14:paraId="3755064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A47D1B0" w14:textId="77777777" w:rsidR="004C430C" w:rsidRPr="00BE1C3C" w:rsidRDefault="004C430C" w:rsidP="007B4994">
            <w:pPr>
              <w:pStyle w:val="TableCell"/>
              <w:rPr>
                <w:szCs w:val="18"/>
              </w:rPr>
            </w:pPr>
            <w:r w:rsidRPr="00BE1C3C">
              <w:rPr>
                <w:szCs w:val="18"/>
              </w:rPr>
              <w:t>status</w:t>
            </w:r>
          </w:p>
        </w:tc>
        <w:tc>
          <w:tcPr>
            <w:tcW w:w="1984" w:type="dxa"/>
          </w:tcPr>
          <w:p w14:paraId="3044352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SubPlanStatusEnum</w:t>
            </w:r>
            <w:proofErr w:type="spellEnd"/>
          </w:p>
        </w:tc>
        <w:tc>
          <w:tcPr>
            <w:tcW w:w="992" w:type="dxa"/>
          </w:tcPr>
          <w:p w14:paraId="43B8593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243350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Current status of the sub-plan, which may be Activated or Deactivated.</w:t>
            </w:r>
          </w:p>
        </w:tc>
      </w:tr>
    </w:tbl>
    <w:p w14:paraId="53DFDF36" w14:textId="11175AC6" w:rsidR="004C430C" w:rsidRDefault="00F01570">
      <w:pPr>
        <w:pStyle w:val="Heading5"/>
        <w:spacing w:before="480"/>
        <w:rPr>
          <w:ins w:id="30576" w:author="Quinten Van Woerkom" w:date="2024-12-18T15:37:00Z" w16du:dateUtc="2024-12-18T14:37:00Z"/>
        </w:rPr>
        <w:pPrChange w:id="30577" w:author="Peter Van Der Plas" w:date="2024-12-27T16:21:00Z" w16du:dateUtc="2024-12-27T15:21:00Z">
          <w:pPr>
            <w:pStyle w:val="Heading5"/>
          </w:pPr>
        </w:pPrChange>
      </w:pPr>
      <w:ins w:id="30578" w:author="Quinten Van Woerkom" w:date="2024-12-18T15:37:00Z" w16du:dateUtc="2024-12-18T14:37:00Z">
        <w:r>
          <w:t xml:space="preserve">Data Type: </w:t>
        </w:r>
      </w:ins>
      <w:proofErr w:type="spellStart"/>
      <w:r w:rsidR="004C430C" w:rsidRPr="004424B1">
        <w:t>SubPlanStatusEnum</w:t>
      </w:r>
      <w:proofErr w:type="spellEnd"/>
    </w:p>
    <w:p w14:paraId="6D9009A8" w14:textId="16743D1F" w:rsidR="00F01570" w:rsidRDefault="00F01570" w:rsidP="00F01570">
      <w:pPr>
        <w:pStyle w:val="Heading6"/>
        <w:rPr>
          <w:ins w:id="30579" w:author="Quinten Van Woerkom" w:date="2024-12-18T15:37:00Z" w16du:dateUtc="2024-12-18T14:37:00Z"/>
        </w:rPr>
      </w:pPr>
      <w:ins w:id="30580" w:author="Quinten Van Woerkom" w:date="2024-12-18T15:37:00Z" w16du:dateUtc="2024-12-18T14:37:00Z">
        <w:r>
          <w:t>Overview</w:t>
        </w:r>
      </w:ins>
    </w:p>
    <w:p w14:paraId="7207CE24" w14:textId="6764C944" w:rsidR="00AE1719" w:rsidRPr="00AE1719" w:rsidRDefault="00AE1719">
      <w:pPr>
        <w:rPr>
          <w:ins w:id="30581" w:author="Quinten Van Woerkom" w:date="2024-12-18T15:37:00Z" w16du:dateUtc="2024-12-18T14:37:00Z"/>
        </w:rPr>
        <w:pPrChange w:id="30582" w:author="Quinten Van Woerkom" w:date="2024-12-18T15:37:00Z" w16du:dateUtc="2024-12-18T14:37:00Z">
          <w:pPr>
            <w:pStyle w:val="Heading6"/>
          </w:pPr>
        </w:pPrChange>
      </w:pPr>
      <w:ins w:id="30583" w:author="Quinten Van Woerkom" w:date="2024-12-18T15:37:00Z" w16du:dateUtc="2024-12-18T14:37:00Z">
        <w:r>
          <w:t>This enumeration may be used to indicate whether or not a given subplan is active.</w:t>
        </w:r>
      </w:ins>
    </w:p>
    <w:p w14:paraId="108CF24A" w14:textId="08CE0750" w:rsidR="00F01570" w:rsidRPr="00F01570" w:rsidRDefault="00F01570">
      <w:pPr>
        <w:pStyle w:val="Heading6"/>
        <w:spacing w:before="480" w:after="240"/>
        <w:pPrChange w:id="30584" w:author="Peter Van Der Plas" w:date="2024-12-27T16:22:00Z" w16du:dateUtc="2024-12-27T15:22:00Z">
          <w:pPr>
            <w:pStyle w:val="HeadingNoNumber"/>
          </w:pPr>
        </w:pPrChange>
      </w:pPr>
      <w:ins w:id="30585" w:author="Quinten Van Woerkom" w:date="2024-12-18T15:37:00Z" w16du:dateUtc="2024-12-18T14:37:00Z">
        <w:r>
          <w:t>Definition</w:t>
        </w:r>
      </w:ins>
    </w:p>
    <w:p w14:paraId="5F2DCE69" w14:textId="0E292C4D" w:rsidR="00951043" w:rsidRPr="004424B1" w:rsidDel="00F01570" w:rsidRDefault="00951043" w:rsidP="00951043">
      <w:pPr>
        <w:spacing w:before="0"/>
        <w:rPr>
          <w:del w:id="30586" w:author="Quinten Van Woerkom" w:date="2024-12-18T15:37:00Z" w16du:dateUtc="2024-12-18T14:37:00Z"/>
          <w:lang w:val="en-GB" w:eastAsia="en-GB"/>
        </w:rPr>
      </w:pPr>
    </w:p>
    <w:tbl>
      <w:tblPr>
        <w:tblStyle w:val="RBTable"/>
        <w:tblW w:w="9185" w:type="dxa"/>
        <w:tblLayout w:type="fixed"/>
        <w:tblLook w:val="0400" w:firstRow="0" w:lastRow="0" w:firstColumn="0" w:lastColumn="0" w:noHBand="0" w:noVBand="1"/>
        <w:tblCaption w:val="DSE SubPlanStatusEnum E1"/>
      </w:tblPr>
      <w:tblGrid>
        <w:gridCol w:w="1809"/>
        <w:gridCol w:w="5674"/>
        <w:gridCol w:w="709"/>
        <w:gridCol w:w="993"/>
      </w:tblGrid>
      <w:tr w:rsidR="004C430C" w:rsidRPr="004424B1" w14:paraId="426EACEC" w14:textId="77777777" w:rsidTr="00D82A00">
        <w:tc>
          <w:tcPr>
            <w:tcW w:w="1808" w:type="dxa"/>
            <w:shd w:val="clear" w:color="auto" w:fill="00CCFF"/>
          </w:tcPr>
          <w:p w14:paraId="4E8304A4" w14:textId="77777777" w:rsidR="004C430C" w:rsidRPr="00F55D3C" w:rsidRDefault="004C430C" w:rsidP="007B4994">
            <w:pPr>
              <w:pStyle w:val="TableCell"/>
              <w:rPr>
                <w:bCs/>
                <w:color w:val="auto"/>
                <w:szCs w:val="18"/>
                <w:rPrChange w:id="30587" w:author="Peter Van Der Plas" w:date="2024-12-27T16:22:00Z" w16du:dateUtc="2024-12-27T15:22:00Z">
                  <w:rPr>
                    <w:color w:val="FFFFFF" w:themeColor="background1"/>
                  </w:rPr>
                </w:rPrChange>
              </w:rPr>
            </w:pPr>
            <w:r w:rsidRPr="00F55D3C">
              <w:rPr>
                <w:bCs/>
                <w:color w:val="auto"/>
                <w:szCs w:val="18"/>
                <w:rPrChange w:id="30588" w:author="Peter Van Der Plas" w:date="2024-12-27T16:22:00Z" w16du:dateUtc="2024-12-27T15:22:00Z">
                  <w:rPr>
                    <w:color w:val="FFFFFF" w:themeColor="background1"/>
                  </w:rPr>
                </w:rPrChange>
              </w:rPr>
              <w:t>Name</w:t>
            </w:r>
          </w:p>
        </w:tc>
        <w:tc>
          <w:tcPr>
            <w:tcW w:w="5669" w:type="dxa"/>
          </w:tcPr>
          <w:p w14:paraId="1355E23F" w14:textId="77777777" w:rsidR="004C430C" w:rsidRPr="00F55D3C" w:rsidRDefault="004C430C" w:rsidP="007B4994">
            <w:pPr>
              <w:pStyle w:val="TableCell"/>
              <w:rPr>
                <w:b/>
                <w:szCs w:val="18"/>
              </w:rPr>
            </w:pPr>
            <w:proofErr w:type="spellStart"/>
            <w:r w:rsidRPr="00F55D3C">
              <w:rPr>
                <w:b/>
                <w:szCs w:val="18"/>
              </w:rPr>
              <w:t>SubPlanStatusEnum</w:t>
            </w:r>
            <w:proofErr w:type="spellEnd"/>
          </w:p>
        </w:tc>
        <w:tc>
          <w:tcPr>
            <w:tcW w:w="708" w:type="dxa"/>
            <w:shd w:val="clear" w:color="auto" w:fill="00CCFF"/>
          </w:tcPr>
          <w:p w14:paraId="60D5361E" w14:textId="77777777" w:rsidR="004C430C" w:rsidRPr="00F55D3C" w:rsidRDefault="004C430C" w:rsidP="007B4994">
            <w:pPr>
              <w:pStyle w:val="TableCell"/>
              <w:rPr>
                <w:bCs/>
                <w:color w:val="auto"/>
                <w:szCs w:val="18"/>
                <w:rPrChange w:id="30589" w:author="Peter Van Der Plas" w:date="2024-12-27T16:22:00Z" w16du:dateUtc="2024-12-27T15:22:00Z">
                  <w:rPr>
                    <w:b/>
                  </w:rPr>
                </w:rPrChange>
              </w:rPr>
            </w:pPr>
            <w:r w:rsidRPr="00F55D3C">
              <w:rPr>
                <w:bCs/>
                <w:color w:val="auto"/>
                <w:szCs w:val="18"/>
                <w:rPrChange w:id="30590" w:author="Peter Van Der Plas" w:date="2024-12-27T16:22:00Z" w16du:dateUtc="2024-12-27T15:22:00Z">
                  <w:rPr>
                    <w:b/>
                    <w:color w:val="FFFFFF" w:themeColor="background1"/>
                  </w:rPr>
                </w:rPrChange>
              </w:rPr>
              <w:t>SFP</w:t>
            </w:r>
          </w:p>
        </w:tc>
        <w:tc>
          <w:tcPr>
            <w:tcW w:w="992" w:type="dxa"/>
          </w:tcPr>
          <w:p w14:paraId="6E8A15AE" w14:textId="44A3CCF5" w:rsidR="004C430C" w:rsidRPr="00F55D3C" w:rsidRDefault="004C430C" w:rsidP="007B4994">
            <w:pPr>
              <w:pStyle w:val="TableCell"/>
              <w:jc w:val="right"/>
              <w:rPr>
                <w:szCs w:val="18"/>
              </w:rPr>
            </w:pPr>
            <w:del w:id="30591" w:author="Peter Van Der Plas" w:date="2024-12-28T18:16:00Z" w16du:dateUtc="2024-12-28T17:16:00Z">
              <w:r w:rsidRPr="00F55D3C" w:rsidDel="005B6A02">
                <w:rPr>
                  <w:szCs w:val="18"/>
                </w:rPr>
                <w:delText>514</w:delText>
              </w:r>
            </w:del>
            <w:ins w:id="30592" w:author="Peter Van Der Plas" w:date="2024-12-28T18:16:00Z" w16du:dateUtc="2024-12-28T17:16:00Z">
              <w:r w:rsidR="005B6A02">
                <w:rPr>
                  <w:szCs w:val="18"/>
                </w:rPr>
                <w:t>512</w:t>
              </w:r>
            </w:ins>
          </w:p>
        </w:tc>
      </w:tr>
    </w:tbl>
    <w:p w14:paraId="2AECA530" w14:textId="77777777" w:rsidR="004C430C" w:rsidRPr="004424B1" w:rsidRDefault="004C430C" w:rsidP="004C430C">
      <w:pPr>
        <w:spacing w:before="0" w:line="240" w:lineRule="auto"/>
        <w:rPr>
          <w:sz w:val="2"/>
          <w:szCs w:val="2"/>
          <w:lang w:val="en-GB"/>
        </w:rPr>
      </w:pPr>
    </w:p>
    <w:tbl>
      <w:tblPr>
        <w:tblStyle w:val="RBTable"/>
        <w:tblW w:w="0" w:type="auto"/>
        <w:tblLayout w:type="fixed"/>
        <w:tblLook w:val="04A0" w:firstRow="1" w:lastRow="0" w:firstColumn="1" w:lastColumn="0" w:noHBand="0" w:noVBand="1"/>
      </w:tblPr>
      <w:tblGrid>
        <w:gridCol w:w="1809"/>
        <w:gridCol w:w="1134"/>
        <w:gridCol w:w="6236"/>
      </w:tblGrid>
      <w:tr w:rsidR="004C430C" w:rsidRPr="004424B1" w14:paraId="731187DC"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5389F8E7" w14:textId="77777777" w:rsidR="004C430C" w:rsidRPr="004424B1" w:rsidRDefault="004C430C" w:rsidP="007B4994">
            <w:pPr>
              <w:pStyle w:val="TableCell"/>
            </w:pPr>
            <w:r w:rsidRPr="004424B1">
              <w:t>Status</w:t>
            </w:r>
          </w:p>
        </w:tc>
        <w:tc>
          <w:tcPr>
            <w:tcW w:w="1134" w:type="dxa"/>
          </w:tcPr>
          <w:p w14:paraId="6F1EA748" w14:textId="77777777" w:rsidR="004C430C" w:rsidRPr="004424B1" w:rsidRDefault="004C430C" w:rsidP="007B4994">
            <w:pPr>
              <w:pStyle w:val="TableCell"/>
              <w:jc w:val="center"/>
              <w:cnfStyle w:val="100000000000" w:firstRow="1" w:lastRow="0" w:firstColumn="0" w:lastColumn="0" w:oddVBand="0" w:evenVBand="0" w:oddHBand="0" w:evenHBand="0" w:firstRowFirstColumn="0" w:firstRowLastColumn="0" w:lastRowFirstColumn="0" w:lastRowLastColumn="0"/>
            </w:pPr>
            <w:r w:rsidRPr="004424B1">
              <w:t>Value</w:t>
            </w:r>
          </w:p>
        </w:tc>
        <w:tc>
          <w:tcPr>
            <w:tcW w:w="6236" w:type="dxa"/>
          </w:tcPr>
          <w:p w14:paraId="06046E8B"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6674D79"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295FA10" w14:textId="77777777" w:rsidR="004C430C" w:rsidRPr="00BE1C3C" w:rsidRDefault="004C430C" w:rsidP="007B4994">
            <w:pPr>
              <w:pStyle w:val="TableCell"/>
              <w:rPr>
                <w:szCs w:val="18"/>
              </w:rPr>
            </w:pPr>
            <w:r w:rsidRPr="00BE1C3C">
              <w:rPr>
                <w:szCs w:val="18"/>
              </w:rPr>
              <w:t>ACTIVATED</w:t>
            </w:r>
          </w:p>
        </w:tc>
        <w:tc>
          <w:tcPr>
            <w:tcW w:w="1134" w:type="dxa"/>
          </w:tcPr>
          <w:p w14:paraId="4EA6E418"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w:t>
            </w:r>
          </w:p>
        </w:tc>
        <w:tc>
          <w:tcPr>
            <w:tcW w:w="6236" w:type="dxa"/>
          </w:tcPr>
          <w:p w14:paraId="738953F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sub-plan is active.</w:t>
            </w:r>
          </w:p>
        </w:tc>
      </w:tr>
      <w:tr w:rsidR="004C430C" w:rsidRPr="004424B1" w14:paraId="6821A3AF"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41408E0" w14:textId="77777777" w:rsidR="004C430C" w:rsidRPr="00BE1C3C" w:rsidRDefault="004C430C" w:rsidP="007B4994">
            <w:pPr>
              <w:pStyle w:val="TableCell"/>
              <w:rPr>
                <w:szCs w:val="18"/>
              </w:rPr>
            </w:pPr>
            <w:r w:rsidRPr="00BE1C3C">
              <w:rPr>
                <w:szCs w:val="18"/>
              </w:rPr>
              <w:t>DEACTIVATED</w:t>
            </w:r>
          </w:p>
        </w:tc>
        <w:tc>
          <w:tcPr>
            <w:tcW w:w="1134" w:type="dxa"/>
          </w:tcPr>
          <w:p w14:paraId="3FA56532"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2</w:t>
            </w:r>
          </w:p>
        </w:tc>
        <w:tc>
          <w:tcPr>
            <w:tcW w:w="6236" w:type="dxa"/>
          </w:tcPr>
          <w:p w14:paraId="472817B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sub-plan is not active.</w:t>
            </w:r>
          </w:p>
        </w:tc>
      </w:tr>
    </w:tbl>
    <w:p w14:paraId="6D916E3A" w14:textId="5F04E09C" w:rsidR="004C430C" w:rsidRDefault="008E7ADB">
      <w:pPr>
        <w:pStyle w:val="Heading5"/>
        <w:spacing w:before="480"/>
        <w:rPr>
          <w:ins w:id="30593" w:author="Quinten Van Woerkom" w:date="2024-12-18T15:37:00Z" w16du:dateUtc="2024-12-18T14:37:00Z"/>
        </w:rPr>
        <w:pPrChange w:id="30594" w:author="Peter Van Der Plas" w:date="2024-12-27T16:22:00Z" w16du:dateUtc="2024-12-27T15:22:00Z">
          <w:pPr>
            <w:pStyle w:val="Heading5"/>
          </w:pPr>
        </w:pPrChange>
      </w:pPr>
      <w:ins w:id="30595" w:author="Quinten Van Woerkom" w:date="2024-12-18T15:38:00Z" w16du:dateUtc="2024-12-18T14:38:00Z">
        <w:r>
          <w:t xml:space="preserve">Data Type: </w:t>
        </w:r>
      </w:ins>
      <w:proofErr w:type="spellStart"/>
      <w:r w:rsidR="004C430C" w:rsidRPr="004424B1">
        <w:t>SubPlanActivationStatus</w:t>
      </w:r>
      <w:proofErr w:type="spellEnd"/>
    </w:p>
    <w:p w14:paraId="62B2324B" w14:textId="32920C47" w:rsidR="00AE1719" w:rsidRPr="00AE1719" w:rsidRDefault="00AE1719">
      <w:pPr>
        <w:pStyle w:val="Heading6"/>
        <w:pPrChange w:id="30596" w:author="Quinten Van Woerkom" w:date="2024-12-18T15:37:00Z" w16du:dateUtc="2024-12-18T14:37:00Z">
          <w:pPr>
            <w:pStyle w:val="HeadingNoNumber"/>
          </w:pPr>
        </w:pPrChange>
      </w:pPr>
      <w:ins w:id="30597" w:author="Quinten Van Woerkom" w:date="2024-12-18T15:38:00Z" w16du:dateUtc="2024-12-18T14:38:00Z">
        <w:r>
          <w:t>Overview</w:t>
        </w:r>
      </w:ins>
    </w:p>
    <w:p w14:paraId="7F3E985C" w14:textId="77777777" w:rsidR="004C430C" w:rsidRDefault="004C430C" w:rsidP="007E7075">
      <w:pPr>
        <w:rPr>
          <w:ins w:id="30598" w:author="Quinten Van Woerkom" w:date="2024-12-18T15:38:00Z" w16du:dateUtc="2024-12-18T14:38:00Z"/>
          <w:lang w:val="en-GB"/>
        </w:rPr>
      </w:pPr>
      <w:proofErr w:type="spellStart"/>
      <w:r w:rsidRPr="004424B1">
        <w:rPr>
          <w:lang w:val="en-GB"/>
        </w:rPr>
        <w:t>SubPlanActivationStatus</w:t>
      </w:r>
      <w:proofErr w:type="spellEnd"/>
      <w:r w:rsidRPr="004424B1">
        <w:rPr>
          <w:lang w:val="en-GB"/>
        </w:rPr>
        <w:t xml:space="preserve"> is a data structure that returns the activation status of a sub-plan in the context of the MPS Plan Execution Control service </w:t>
      </w:r>
      <w:proofErr w:type="spellStart"/>
      <w:r w:rsidRPr="004424B1">
        <w:rPr>
          <w:lang w:val="en-GB"/>
        </w:rPr>
        <w:t>ActivateSubPlan</w:t>
      </w:r>
      <w:proofErr w:type="spellEnd"/>
      <w:r w:rsidRPr="004424B1">
        <w:rPr>
          <w:lang w:val="en-GB"/>
        </w:rPr>
        <w:t xml:space="preserve"> and </w:t>
      </w:r>
      <w:proofErr w:type="spellStart"/>
      <w:r w:rsidRPr="004424B1">
        <w:rPr>
          <w:lang w:val="en-GB"/>
        </w:rPr>
        <w:t>DeactivateSubPlan</w:t>
      </w:r>
      <w:proofErr w:type="spellEnd"/>
      <w:r w:rsidRPr="004424B1">
        <w:rPr>
          <w:lang w:val="en-GB"/>
        </w:rPr>
        <w:t xml:space="preserve"> operations.</w:t>
      </w:r>
    </w:p>
    <w:p w14:paraId="372B32C1" w14:textId="726DB528" w:rsidR="00AE1719" w:rsidRPr="004424B1" w:rsidRDefault="00AE1719">
      <w:pPr>
        <w:pStyle w:val="Heading6"/>
        <w:spacing w:before="480" w:after="240"/>
        <w:rPr>
          <w:lang w:val="en-GB"/>
        </w:rPr>
        <w:pPrChange w:id="30599" w:author="Peter Van Der Plas" w:date="2024-12-27T16:23:00Z" w16du:dateUtc="2024-12-27T15:23:00Z">
          <w:pPr/>
        </w:pPrChange>
      </w:pPr>
      <w:ins w:id="30600" w:author="Quinten Van Woerkom" w:date="2024-12-18T15:38:00Z" w16du:dateUtc="2024-12-18T14:38:00Z">
        <w:r>
          <w:rPr>
            <w:lang w:val="en-GB"/>
          </w:rPr>
          <w:t>Definition</w:t>
        </w:r>
      </w:ins>
    </w:p>
    <w:p w14:paraId="509D5F16" w14:textId="364BC8A2" w:rsidR="007E7075" w:rsidRPr="004424B1" w:rsidDel="00AE1719" w:rsidRDefault="007E7075">
      <w:pPr>
        <w:spacing w:after="240"/>
        <w:rPr>
          <w:del w:id="30601" w:author="Quinten Van Woerkom" w:date="2024-12-18T15:38:00Z" w16du:dateUtc="2024-12-18T14:38:00Z"/>
          <w:lang w:val="en-GB"/>
        </w:rPr>
        <w:pPrChange w:id="30602" w:author="Quinten Van Woerkom" w:date="2024-12-18T15:38:00Z" w16du:dateUtc="2024-12-18T14:38:00Z">
          <w:pPr>
            <w:spacing w:before="0"/>
          </w:pPr>
        </w:pPrChange>
      </w:pP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PlanActivationStatus E1"/>
      </w:tblPr>
      <w:tblGrid>
        <w:gridCol w:w="1667"/>
        <w:gridCol w:w="2977"/>
        <w:gridCol w:w="992"/>
        <w:gridCol w:w="1843"/>
        <w:gridCol w:w="708"/>
        <w:gridCol w:w="992"/>
      </w:tblGrid>
      <w:tr w:rsidR="004C430C" w:rsidRPr="004424B1" w14:paraId="6E81F7C3" w14:textId="77777777" w:rsidTr="00222249">
        <w:trPr>
          <w:trHeight w:val="20"/>
        </w:trPr>
        <w:tc>
          <w:tcPr>
            <w:tcW w:w="1666" w:type="dxa"/>
            <w:shd w:val="clear" w:color="auto" w:fill="00CCFF"/>
          </w:tcPr>
          <w:p w14:paraId="1F67F3D7" w14:textId="77777777" w:rsidR="004C430C" w:rsidRPr="00F55D3C" w:rsidRDefault="004C430C" w:rsidP="00825170">
            <w:pPr>
              <w:pStyle w:val="TableCell"/>
              <w:spacing w:before="0" w:after="0"/>
              <w:rPr>
                <w:bCs/>
                <w:color w:val="auto"/>
                <w:szCs w:val="18"/>
                <w:rPrChange w:id="30603" w:author="Peter Van Der Plas" w:date="2024-12-27T16:23:00Z" w16du:dateUtc="2024-12-27T15:23:00Z">
                  <w:rPr>
                    <w:color w:val="FFFFFF" w:themeColor="background1"/>
                  </w:rPr>
                </w:rPrChange>
              </w:rPr>
            </w:pPr>
            <w:r w:rsidRPr="00F55D3C">
              <w:rPr>
                <w:bCs/>
                <w:color w:val="auto"/>
                <w:szCs w:val="18"/>
                <w:rPrChange w:id="30604" w:author="Peter Van Der Plas" w:date="2024-12-27T16:23:00Z" w16du:dateUtc="2024-12-27T15:23:00Z">
                  <w:rPr>
                    <w:color w:val="FFFFFF" w:themeColor="background1"/>
                  </w:rPr>
                </w:rPrChange>
              </w:rPr>
              <w:t>Name</w:t>
            </w:r>
          </w:p>
        </w:tc>
        <w:tc>
          <w:tcPr>
            <w:tcW w:w="2976" w:type="dxa"/>
          </w:tcPr>
          <w:p w14:paraId="720240AA" w14:textId="77777777" w:rsidR="004C430C" w:rsidRPr="00F55D3C" w:rsidRDefault="004C430C" w:rsidP="00825170">
            <w:pPr>
              <w:pStyle w:val="TableCell"/>
              <w:spacing w:before="0" w:after="0"/>
              <w:rPr>
                <w:b/>
                <w:szCs w:val="18"/>
              </w:rPr>
            </w:pPr>
            <w:proofErr w:type="spellStart"/>
            <w:r w:rsidRPr="00F55D3C">
              <w:rPr>
                <w:b/>
                <w:szCs w:val="18"/>
              </w:rPr>
              <w:t>SubPlanActivationStatus</w:t>
            </w:r>
            <w:proofErr w:type="spellEnd"/>
          </w:p>
        </w:tc>
        <w:tc>
          <w:tcPr>
            <w:tcW w:w="992" w:type="dxa"/>
            <w:shd w:val="clear" w:color="auto" w:fill="00CCFF"/>
          </w:tcPr>
          <w:p w14:paraId="5B77B77C" w14:textId="77777777" w:rsidR="004C430C" w:rsidRPr="00F55D3C" w:rsidRDefault="004C430C" w:rsidP="00825170">
            <w:pPr>
              <w:pStyle w:val="TableCell"/>
              <w:spacing w:before="0" w:after="0"/>
              <w:rPr>
                <w:bCs/>
                <w:color w:val="auto"/>
                <w:szCs w:val="18"/>
                <w:rPrChange w:id="30605" w:author="Peter Van Der Plas" w:date="2024-12-27T16:23:00Z" w16du:dateUtc="2024-12-27T15:23:00Z">
                  <w:rPr>
                    <w:b/>
                  </w:rPr>
                </w:rPrChange>
              </w:rPr>
            </w:pPr>
            <w:r w:rsidRPr="00F55D3C">
              <w:rPr>
                <w:bCs/>
                <w:color w:val="auto"/>
                <w:szCs w:val="18"/>
                <w:rPrChange w:id="30606" w:author="Peter Van Der Plas" w:date="2024-12-27T16:23:00Z" w16du:dateUtc="2024-12-27T15:23:00Z">
                  <w:rPr>
                    <w:b/>
                    <w:color w:val="FFFFFF" w:themeColor="background1"/>
                  </w:rPr>
                </w:rPrChange>
              </w:rPr>
              <w:t>Extends</w:t>
            </w:r>
          </w:p>
        </w:tc>
        <w:tc>
          <w:tcPr>
            <w:tcW w:w="1842" w:type="dxa"/>
          </w:tcPr>
          <w:p w14:paraId="1AC70876" w14:textId="77777777" w:rsidR="004C430C" w:rsidRPr="00F55D3C" w:rsidRDefault="004C430C" w:rsidP="00825170">
            <w:pPr>
              <w:pStyle w:val="TableCell"/>
              <w:spacing w:before="0" w:after="0"/>
              <w:rPr>
                <w:b/>
                <w:szCs w:val="18"/>
              </w:rPr>
            </w:pPr>
            <w:proofErr w:type="gramStart"/>
            <w:r w:rsidRPr="00F55D3C">
              <w:rPr>
                <w:szCs w:val="18"/>
              </w:rPr>
              <w:t>MAL::</w:t>
            </w:r>
            <w:proofErr w:type="gramEnd"/>
            <w:r w:rsidRPr="00F55D3C">
              <w:rPr>
                <w:szCs w:val="18"/>
              </w:rPr>
              <w:t>Composite</w:t>
            </w:r>
          </w:p>
        </w:tc>
        <w:tc>
          <w:tcPr>
            <w:tcW w:w="708" w:type="dxa"/>
            <w:shd w:val="clear" w:color="auto" w:fill="00CCFF"/>
          </w:tcPr>
          <w:p w14:paraId="609C465F" w14:textId="77777777" w:rsidR="004C430C" w:rsidRPr="00F55D3C" w:rsidRDefault="004C430C" w:rsidP="00825170">
            <w:pPr>
              <w:pStyle w:val="TableCell"/>
              <w:spacing w:before="0" w:after="0"/>
              <w:rPr>
                <w:bCs/>
                <w:color w:val="auto"/>
                <w:szCs w:val="18"/>
                <w:rPrChange w:id="30607" w:author="Peter Van Der Plas" w:date="2024-12-27T16:23:00Z" w16du:dateUtc="2024-12-27T15:23:00Z">
                  <w:rPr>
                    <w:b/>
                  </w:rPr>
                </w:rPrChange>
              </w:rPr>
            </w:pPr>
            <w:r w:rsidRPr="00F55D3C">
              <w:rPr>
                <w:bCs/>
                <w:color w:val="auto"/>
                <w:szCs w:val="18"/>
                <w:rPrChange w:id="30608" w:author="Peter Van Der Plas" w:date="2024-12-27T16:23:00Z" w16du:dateUtc="2024-12-27T15:23:00Z">
                  <w:rPr>
                    <w:b/>
                    <w:color w:val="FFFFFF" w:themeColor="background1"/>
                  </w:rPr>
                </w:rPrChange>
              </w:rPr>
              <w:t>SFP</w:t>
            </w:r>
          </w:p>
        </w:tc>
        <w:tc>
          <w:tcPr>
            <w:tcW w:w="992" w:type="dxa"/>
          </w:tcPr>
          <w:p w14:paraId="66448A7E" w14:textId="68F3A6B1" w:rsidR="004C430C" w:rsidRPr="00F55D3C" w:rsidRDefault="004C430C" w:rsidP="00825170">
            <w:pPr>
              <w:pStyle w:val="TableCell"/>
              <w:spacing w:before="0" w:after="0"/>
              <w:jc w:val="right"/>
              <w:rPr>
                <w:szCs w:val="18"/>
              </w:rPr>
            </w:pPr>
            <w:del w:id="30609" w:author="Peter Van Der Plas" w:date="2024-12-28T18:17:00Z" w16du:dateUtc="2024-12-28T17:17:00Z">
              <w:r w:rsidRPr="00F55D3C" w:rsidDel="00747F6A">
                <w:rPr>
                  <w:szCs w:val="18"/>
                </w:rPr>
                <w:delText>515</w:delText>
              </w:r>
            </w:del>
            <w:ins w:id="30610" w:author="Peter Van Der Plas" w:date="2024-12-28T18:17:00Z" w16du:dateUtc="2024-12-28T17:17:00Z">
              <w:r w:rsidR="00747F6A">
                <w:rPr>
                  <w:szCs w:val="18"/>
                </w:rPr>
                <w:t>513</w:t>
              </w:r>
            </w:ins>
          </w:p>
        </w:tc>
      </w:tr>
    </w:tbl>
    <w:p w14:paraId="0B0AD493" w14:textId="77777777" w:rsidR="004C430C" w:rsidRPr="004424B1" w:rsidRDefault="004C430C" w:rsidP="004C430C">
      <w:pPr>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35"/>
        <w:gridCol w:w="4592"/>
      </w:tblGrid>
      <w:tr w:rsidR="004C430C" w:rsidRPr="004424B1" w14:paraId="0B0FE9BA"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989D20F" w14:textId="1423B0B0" w:rsidR="004C430C" w:rsidRPr="004424B1" w:rsidRDefault="004C430C" w:rsidP="00825170">
            <w:pPr>
              <w:pStyle w:val="TableCell"/>
              <w:spacing w:before="0" w:after="0"/>
            </w:pPr>
            <w:del w:id="30611" w:author="Quinten Van Woerkom" w:date="2024-11-25T14:49:00Z" w16du:dateUtc="2024-11-25T13:49:00Z">
              <w:r w:rsidRPr="004424B1" w:rsidDel="002B0859">
                <w:delText>Attribute</w:delText>
              </w:r>
            </w:del>
            <w:ins w:id="30612" w:author="Quinten Van Woerkom" w:date="2024-11-25T14:49:00Z" w16du:dateUtc="2024-11-25T13:49:00Z">
              <w:r w:rsidR="002B0859">
                <w:t>Field</w:t>
              </w:r>
            </w:ins>
          </w:p>
        </w:tc>
        <w:tc>
          <w:tcPr>
            <w:tcW w:w="1984" w:type="dxa"/>
          </w:tcPr>
          <w:p w14:paraId="774C6E4D"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35" w:type="dxa"/>
          </w:tcPr>
          <w:p w14:paraId="4A306C8B"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92" w:type="dxa"/>
          </w:tcPr>
          <w:p w14:paraId="3EC0F1FA"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88F2E2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C86393E" w14:textId="77777777" w:rsidR="004C430C" w:rsidRPr="00BE1C3C" w:rsidRDefault="004C430C" w:rsidP="00825170">
            <w:pPr>
              <w:pStyle w:val="TableCell"/>
              <w:spacing w:before="0" w:after="0"/>
              <w:rPr>
                <w:szCs w:val="18"/>
              </w:rPr>
            </w:pPr>
            <w:r w:rsidRPr="00BE1C3C">
              <w:rPr>
                <w:szCs w:val="18"/>
              </w:rPr>
              <w:t>plan</w:t>
            </w:r>
          </w:p>
        </w:tc>
        <w:tc>
          <w:tcPr>
            <w:tcW w:w="1984" w:type="dxa"/>
          </w:tcPr>
          <w:p w14:paraId="444EF3F6"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35" w:type="dxa"/>
          </w:tcPr>
          <w:p w14:paraId="23F208B3"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92" w:type="dxa"/>
          </w:tcPr>
          <w:p w14:paraId="174476D3"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Identifier of the sub-plan to which the status relates.</w:t>
            </w:r>
          </w:p>
        </w:tc>
      </w:tr>
      <w:tr w:rsidR="004C430C" w:rsidRPr="004424B1" w14:paraId="1E4EF3F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7EB7705" w14:textId="77777777" w:rsidR="004C430C" w:rsidRPr="00BE1C3C" w:rsidRDefault="004C430C" w:rsidP="00825170">
            <w:pPr>
              <w:pStyle w:val="TableCell"/>
              <w:spacing w:before="0" w:after="0"/>
              <w:rPr>
                <w:szCs w:val="18"/>
              </w:rPr>
            </w:pPr>
            <w:r w:rsidRPr="00BE1C3C">
              <w:rPr>
                <w:szCs w:val="18"/>
              </w:rPr>
              <w:t>status</w:t>
            </w:r>
          </w:p>
        </w:tc>
        <w:tc>
          <w:tcPr>
            <w:tcW w:w="1984" w:type="dxa"/>
          </w:tcPr>
          <w:p w14:paraId="4F41F2A0"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spellStart"/>
            <w:r w:rsidRPr="004424B1">
              <w:t>SubPlanStatusEnum</w:t>
            </w:r>
            <w:proofErr w:type="spellEnd"/>
          </w:p>
        </w:tc>
        <w:tc>
          <w:tcPr>
            <w:tcW w:w="935" w:type="dxa"/>
          </w:tcPr>
          <w:p w14:paraId="3005CEF9"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92" w:type="dxa"/>
          </w:tcPr>
          <w:p w14:paraId="69E2010B"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Current status of the sub-plan, which may be Activated or Deactivated.</w:t>
            </w:r>
          </w:p>
        </w:tc>
      </w:tr>
      <w:tr w:rsidR="004C430C" w:rsidRPr="004424B1" w14:paraId="296E5137"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5F30774" w14:textId="77777777" w:rsidR="004C430C" w:rsidRPr="00BE1C3C" w:rsidRDefault="004C430C" w:rsidP="00825170">
            <w:pPr>
              <w:pStyle w:val="TableCell"/>
              <w:spacing w:before="0" w:after="0"/>
              <w:rPr>
                <w:szCs w:val="18"/>
              </w:rPr>
            </w:pPr>
            <w:proofErr w:type="spellStart"/>
            <w:r w:rsidRPr="00BE1C3C">
              <w:rPr>
                <w:szCs w:val="18"/>
              </w:rPr>
              <w:t>activationInfo</w:t>
            </w:r>
            <w:proofErr w:type="spellEnd"/>
          </w:p>
        </w:tc>
        <w:tc>
          <w:tcPr>
            <w:tcW w:w="1984" w:type="dxa"/>
          </w:tcPr>
          <w:p w14:paraId="6771BF1C"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35" w:type="dxa"/>
          </w:tcPr>
          <w:p w14:paraId="11BD8A70"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92" w:type="dxa"/>
          </w:tcPr>
          <w:p w14:paraId="2F74A86E"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spellStart"/>
            <w:r w:rsidRPr="004424B1">
              <w:t>ActivationInfo</w:t>
            </w:r>
            <w:proofErr w:type="spellEnd"/>
            <w:r w:rsidRPr="004424B1">
              <w:t xml:space="preserve"> provides customizable detailed information on the result of the activation/deactivation request for the referenced sub-plan. </w:t>
            </w:r>
          </w:p>
        </w:tc>
      </w:tr>
    </w:tbl>
    <w:p w14:paraId="082E68E0" w14:textId="696A650C" w:rsidR="004C430C" w:rsidRDefault="008E7ADB">
      <w:pPr>
        <w:pStyle w:val="Heading5"/>
        <w:spacing w:before="480"/>
        <w:rPr>
          <w:ins w:id="30613" w:author="Quinten Van Woerkom" w:date="2024-12-18T15:38:00Z" w16du:dateUtc="2024-12-18T14:38:00Z"/>
        </w:rPr>
        <w:pPrChange w:id="30614" w:author="Peter Van Der Plas" w:date="2024-12-27T16:23:00Z" w16du:dateUtc="2024-12-27T15:23:00Z">
          <w:pPr>
            <w:pStyle w:val="Heading5"/>
          </w:pPr>
        </w:pPrChange>
      </w:pPr>
      <w:ins w:id="30615" w:author="Quinten Van Woerkom" w:date="2024-12-18T15:38:00Z" w16du:dateUtc="2024-12-18T14:38:00Z">
        <w:r>
          <w:t xml:space="preserve">Data Type: </w:t>
        </w:r>
      </w:ins>
      <w:r w:rsidR="004C430C" w:rsidRPr="004424B1">
        <w:t>PlanQuery</w:t>
      </w:r>
    </w:p>
    <w:p w14:paraId="0FC977A6" w14:textId="5EA1B25C" w:rsidR="002B28F1" w:rsidRPr="002B28F1" w:rsidRDefault="002B28F1">
      <w:pPr>
        <w:pStyle w:val="Heading6"/>
        <w:pPrChange w:id="30616" w:author="Quinten Van Woerkom" w:date="2024-12-18T15:38:00Z" w16du:dateUtc="2024-12-18T14:38:00Z">
          <w:pPr>
            <w:pStyle w:val="HeadingNoNumber"/>
          </w:pPr>
        </w:pPrChange>
      </w:pPr>
      <w:ins w:id="30617" w:author="Quinten Van Woerkom" w:date="2024-12-18T15:38:00Z" w16du:dateUtc="2024-12-18T14:38:00Z">
        <w:r>
          <w:t>Overview</w:t>
        </w:r>
      </w:ins>
    </w:p>
    <w:p w14:paraId="777A0E32" w14:textId="7CC16BA7" w:rsidR="004C430C" w:rsidRDefault="004C430C" w:rsidP="007E7075">
      <w:pPr>
        <w:rPr>
          <w:ins w:id="30618" w:author="Quinten Van Woerkom" w:date="2024-12-18T15:38:00Z" w16du:dateUtc="2024-12-18T14:38:00Z"/>
          <w:lang w:val="en-GB"/>
        </w:rPr>
      </w:pPr>
      <w:r w:rsidRPr="004424B1">
        <w:rPr>
          <w:lang w:val="en-GB"/>
        </w:rPr>
        <w:t xml:space="preserve">PlanQuery is a data structure used in the context of </w:t>
      </w:r>
      <w:proofErr w:type="spellStart"/>
      <w:r w:rsidRPr="004424B1">
        <w:rPr>
          <w:lang w:val="en-GB"/>
        </w:rPr>
        <w:t>queryPlan</w:t>
      </w:r>
      <w:proofErr w:type="spellEnd"/>
      <w:r w:rsidRPr="004424B1">
        <w:rPr>
          <w:lang w:val="en-GB"/>
        </w:rPr>
        <w:t xml:space="preserve"> operation of the MPS Plan Distribution Service.  It is used to specify search criteria for querying the available set of Plans. </w:t>
      </w:r>
      <w:del w:id="30619" w:author="Quinten Van Woerkom" w:date="2024-12-18T17:39:00Z" w16du:dateUtc="2024-12-18T16:39:00Z">
        <w:r w:rsidRPr="004424B1" w:rsidDel="00E36BE6">
          <w:rPr>
            <w:lang w:val="en-GB"/>
          </w:rPr>
          <w:delText xml:space="preserve"> All fields are nullable, in which case they do not apply as a search criteria.</w:delText>
        </w:r>
      </w:del>
    </w:p>
    <w:p w14:paraId="63B7D471" w14:textId="39ADD6E3" w:rsidR="002B28F1" w:rsidRDefault="002B28F1">
      <w:pPr>
        <w:pStyle w:val="Heading6"/>
        <w:spacing w:before="480" w:after="240"/>
        <w:rPr>
          <w:ins w:id="30620" w:author="Quinten Van Woerkom" w:date="2024-12-18T17:39:00Z" w16du:dateUtc="2024-12-18T16:39:00Z"/>
          <w:lang w:val="en-GB"/>
        </w:rPr>
        <w:pPrChange w:id="30621" w:author="Peter Van Der Plas" w:date="2024-12-27T16:50:00Z" w16du:dateUtc="2024-12-27T15:50:00Z">
          <w:pPr>
            <w:pStyle w:val="Heading6"/>
            <w:spacing w:after="240"/>
          </w:pPr>
        </w:pPrChange>
      </w:pPr>
      <w:ins w:id="30622" w:author="Quinten Van Woerkom" w:date="2024-12-18T15:38:00Z" w16du:dateUtc="2024-12-18T14:38:00Z">
        <w:r>
          <w:rPr>
            <w:lang w:val="en-GB"/>
          </w:rPr>
          <w:t>Definition</w:t>
        </w:r>
      </w:ins>
    </w:p>
    <w:p w14:paraId="3944537E" w14:textId="26D14EC5" w:rsidR="00E36BE6" w:rsidRPr="00E36BE6" w:rsidDel="00D17DEC" w:rsidRDefault="00E36BE6">
      <w:pPr>
        <w:spacing w:after="240"/>
        <w:rPr>
          <w:moveFrom w:id="30623" w:author="Peter Van Der Plas" w:date="2024-12-27T16:51:00Z" w16du:dateUtc="2024-12-27T15:51:00Z"/>
          <w:lang w:val="en-GB"/>
        </w:rPr>
        <w:pPrChange w:id="30624" w:author="Quinten Van Woerkom" w:date="2024-12-18T17:39:00Z" w16du:dateUtc="2024-12-18T16:39:00Z">
          <w:pPr/>
        </w:pPrChange>
      </w:pPr>
      <w:moveFromRangeStart w:id="30625" w:author="Peter Van Der Plas" w:date="2024-12-27T16:51:00Z" w:name="move186210693"/>
      <w:moveFrom w:id="30626" w:author="Peter Van Der Plas" w:date="2024-12-27T16:51:00Z" w16du:dateUtc="2024-12-27T15:51:00Z">
        <w:ins w:id="30627" w:author="Quinten Van Woerkom" w:date="2024-12-18T17:39:00Z" w16du:dateUtc="2024-12-18T16:39:00Z">
          <w:r w:rsidRPr="004424B1" w:rsidDel="00D17DEC">
            <w:rPr>
              <w:lang w:val="en-GB"/>
            </w:rPr>
            <w:t xml:space="preserve">All fields are nullable, in which case they </w:t>
          </w:r>
          <w:r w:rsidDel="00D17DEC">
            <w:rPr>
              <w:lang w:val="en-GB"/>
            </w:rPr>
            <w:t>shall</w:t>
          </w:r>
          <w:r w:rsidRPr="004424B1" w:rsidDel="00D17DEC">
            <w:rPr>
              <w:lang w:val="en-GB"/>
            </w:rPr>
            <w:t xml:space="preserve"> not apply as a search criteria.</w:t>
          </w:r>
        </w:ins>
      </w:moveFrom>
    </w:p>
    <w:moveFromRangeEnd w:id="30625"/>
    <w:p w14:paraId="2AE83092" w14:textId="0C66010F" w:rsidR="007E7075" w:rsidRPr="004424B1" w:rsidDel="002B28F1" w:rsidRDefault="007E7075">
      <w:pPr>
        <w:spacing w:after="240" w:line="240" w:lineRule="auto"/>
        <w:rPr>
          <w:del w:id="30628" w:author="Quinten Van Woerkom" w:date="2024-12-18T15:38:00Z" w16du:dateUtc="2024-12-18T14:38:00Z"/>
          <w:lang w:val="en-GB"/>
        </w:rPr>
        <w:pPrChange w:id="30629" w:author="Quinten Van Woerkom" w:date="2024-12-18T15:38:00Z" w16du:dateUtc="2024-12-18T14:38:00Z">
          <w:pPr>
            <w:spacing w:before="0" w:line="240" w:lineRule="auto"/>
          </w:pPr>
        </w:pPrChange>
      </w:pP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PlanQuery E1"/>
      </w:tblPr>
      <w:tblGrid>
        <w:gridCol w:w="1667"/>
        <w:gridCol w:w="2977"/>
        <w:gridCol w:w="992"/>
        <w:gridCol w:w="1843"/>
        <w:gridCol w:w="708"/>
        <w:gridCol w:w="992"/>
      </w:tblGrid>
      <w:tr w:rsidR="004C430C" w:rsidRPr="004424B1" w14:paraId="6F04A9E7" w14:textId="77777777" w:rsidTr="00D82A00">
        <w:trPr>
          <w:trHeight w:val="20"/>
        </w:trPr>
        <w:tc>
          <w:tcPr>
            <w:tcW w:w="1666" w:type="dxa"/>
            <w:shd w:val="clear" w:color="auto" w:fill="00CCFF"/>
          </w:tcPr>
          <w:p w14:paraId="207F968B" w14:textId="77777777" w:rsidR="004C430C" w:rsidRPr="00D17DEC" w:rsidRDefault="004C430C">
            <w:pPr>
              <w:pStyle w:val="TableCell"/>
              <w:keepNext/>
              <w:spacing w:before="0" w:after="0"/>
              <w:rPr>
                <w:bCs/>
                <w:color w:val="auto"/>
                <w:szCs w:val="18"/>
                <w:rPrChange w:id="30630" w:author="Peter Van Der Plas" w:date="2024-12-27T16:52:00Z" w16du:dateUtc="2024-12-27T15:52:00Z">
                  <w:rPr>
                    <w:color w:val="FFFFFF" w:themeColor="background1"/>
                  </w:rPr>
                </w:rPrChange>
              </w:rPr>
              <w:pPrChange w:id="30631" w:author="Peter Van Der Plas" w:date="2024-12-28T19:07:00Z" w16du:dateUtc="2024-12-28T18:07:00Z">
                <w:pPr>
                  <w:pStyle w:val="TableCell"/>
                  <w:spacing w:before="0" w:after="0"/>
                </w:pPr>
              </w:pPrChange>
            </w:pPr>
            <w:r w:rsidRPr="00D17DEC">
              <w:rPr>
                <w:bCs/>
                <w:color w:val="auto"/>
                <w:szCs w:val="18"/>
                <w:rPrChange w:id="30632" w:author="Peter Van Der Plas" w:date="2024-12-27T16:52:00Z" w16du:dateUtc="2024-12-27T15:52:00Z">
                  <w:rPr>
                    <w:color w:val="FFFFFF" w:themeColor="background1"/>
                  </w:rPr>
                </w:rPrChange>
              </w:rPr>
              <w:t>Name</w:t>
            </w:r>
          </w:p>
        </w:tc>
        <w:tc>
          <w:tcPr>
            <w:tcW w:w="2976" w:type="dxa"/>
          </w:tcPr>
          <w:p w14:paraId="59BF0812" w14:textId="77777777" w:rsidR="004C430C" w:rsidRPr="00D17DEC" w:rsidRDefault="004C430C" w:rsidP="00825170">
            <w:pPr>
              <w:pStyle w:val="TableCell"/>
              <w:spacing w:before="0" w:after="0"/>
              <w:rPr>
                <w:b/>
                <w:szCs w:val="18"/>
              </w:rPr>
            </w:pPr>
            <w:r w:rsidRPr="00D17DEC">
              <w:rPr>
                <w:b/>
                <w:szCs w:val="18"/>
              </w:rPr>
              <w:t>PlanQuery</w:t>
            </w:r>
          </w:p>
        </w:tc>
        <w:tc>
          <w:tcPr>
            <w:tcW w:w="992" w:type="dxa"/>
            <w:shd w:val="clear" w:color="auto" w:fill="00CCFF"/>
          </w:tcPr>
          <w:p w14:paraId="10A56F83" w14:textId="77777777" w:rsidR="004C430C" w:rsidRPr="00D17DEC" w:rsidRDefault="004C430C" w:rsidP="00825170">
            <w:pPr>
              <w:pStyle w:val="TableCell"/>
              <w:spacing w:before="0" w:after="0"/>
              <w:rPr>
                <w:bCs/>
                <w:color w:val="auto"/>
                <w:szCs w:val="18"/>
                <w:rPrChange w:id="30633" w:author="Peter Van Der Plas" w:date="2024-12-27T16:52:00Z" w16du:dateUtc="2024-12-27T15:52:00Z">
                  <w:rPr>
                    <w:b/>
                  </w:rPr>
                </w:rPrChange>
              </w:rPr>
            </w:pPr>
            <w:r w:rsidRPr="00D17DEC">
              <w:rPr>
                <w:bCs/>
                <w:color w:val="auto"/>
                <w:szCs w:val="18"/>
                <w:rPrChange w:id="30634" w:author="Peter Van Der Plas" w:date="2024-12-27T16:52:00Z" w16du:dateUtc="2024-12-27T15:52:00Z">
                  <w:rPr>
                    <w:b/>
                    <w:color w:val="FFFFFF" w:themeColor="background1"/>
                  </w:rPr>
                </w:rPrChange>
              </w:rPr>
              <w:t>Extends</w:t>
            </w:r>
          </w:p>
        </w:tc>
        <w:tc>
          <w:tcPr>
            <w:tcW w:w="1842" w:type="dxa"/>
          </w:tcPr>
          <w:p w14:paraId="35B3A751" w14:textId="77777777" w:rsidR="004C430C" w:rsidRPr="00D17DEC" w:rsidRDefault="004C430C" w:rsidP="00825170">
            <w:pPr>
              <w:pStyle w:val="TableCell"/>
              <w:spacing w:before="0" w:after="0"/>
              <w:rPr>
                <w:b/>
                <w:szCs w:val="18"/>
              </w:rPr>
            </w:pPr>
            <w:proofErr w:type="gramStart"/>
            <w:r w:rsidRPr="00D17DEC">
              <w:rPr>
                <w:szCs w:val="18"/>
              </w:rPr>
              <w:t>MAL::</w:t>
            </w:r>
            <w:proofErr w:type="gramEnd"/>
            <w:r w:rsidRPr="00D17DEC">
              <w:rPr>
                <w:szCs w:val="18"/>
              </w:rPr>
              <w:t>Composite</w:t>
            </w:r>
          </w:p>
        </w:tc>
        <w:tc>
          <w:tcPr>
            <w:tcW w:w="708" w:type="dxa"/>
            <w:shd w:val="clear" w:color="auto" w:fill="00CCFF"/>
          </w:tcPr>
          <w:p w14:paraId="4826A724" w14:textId="77777777" w:rsidR="004C430C" w:rsidRPr="00D17DEC" w:rsidRDefault="004C430C" w:rsidP="00825170">
            <w:pPr>
              <w:pStyle w:val="TableCell"/>
              <w:spacing w:before="0" w:after="0"/>
              <w:rPr>
                <w:bCs/>
                <w:color w:val="auto"/>
                <w:szCs w:val="18"/>
                <w:rPrChange w:id="30635" w:author="Peter Van Der Plas" w:date="2024-12-27T16:52:00Z" w16du:dateUtc="2024-12-27T15:52:00Z">
                  <w:rPr>
                    <w:b/>
                  </w:rPr>
                </w:rPrChange>
              </w:rPr>
            </w:pPr>
            <w:r w:rsidRPr="00D17DEC">
              <w:rPr>
                <w:bCs/>
                <w:color w:val="auto"/>
                <w:szCs w:val="18"/>
                <w:rPrChange w:id="30636" w:author="Peter Van Der Plas" w:date="2024-12-27T16:52:00Z" w16du:dateUtc="2024-12-27T15:52:00Z">
                  <w:rPr>
                    <w:b/>
                    <w:color w:val="FFFFFF" w:themeColor="background1"/>
                  </w:rPr>
                </w:rPrChange>
              </w:rPr>
              <w:t>SFP</w:t>
            </w:r>
          </w:p>
        </w:tc>
        <w:tc>
          <w:tcPr>
            <w:tcW w:w="992" w:type="dxa"/>
          </w:tcPr>
          <w:p w14:paraId="0DE6EC51" w14:textId="021082EB" w:rsidR="004C430C" w:rsidRPr="00D17DEC" w:rsidRDefault="004C430C" w:rsidP="00825170">
            <w:pPr>
              <w:pStyle w:val="TableCell"/>
              <w:spacing w:before="0" w:after="0"/>
              <w:jc w:val="right"/>
              <w:rPr>
                <w:szCs w:val="18"/>
              </w:rPr>
            </w:pPr>
            <w:del w:id="30637" w:author="Peter Van Der Plas" w:date="2024-12-28T18:17:00Z" w16du:dateUtc="2024-12-28T17:17:00Z">
              <w:r w:rsidRPr="00D17DEC" w:rsidDel="00747F6A">
                <w:rPr>
                  <w:szCs w:val="18"/>
                </w:rPr>
                <w:delText>516</w:delText>
              </w:r>
            </w:del>
            <w:ins w:id="30638" w:author="Peter Van Der Plas" w:date="2024-12-28T18:17:00Z" w16du:dateUtc="2024-12-28T17:17:00Z">
              <w:r w:rsidR="00747F6A">
                <w:rPr>
                  <w:szCs w:val="18"/>
                </w:rPr>
                <w:t>514</w:t>
              </w:r>
            </w:ins>
          </w:p>
        </w:tc>
      </w:tr>
    </w:tbl>
    <w:p w14:paraId="20F6F1E4" w14:textId="77777777" w:rsidR="004C430C" w:rsidRPr="004424B1" w:rsidRDefault="004C430C">
      <w:pPr>
        <w:keepNext/>
        <w:spacing w:before="0" w:line="240" w:lineRule="auto"/>
        <w:rPr>
          <w:sz w:val="2"/>
          <w:szCs w:val="2"/>
          <w:lang w:val="en-GB"/>
        </w:rPr>
        <w:pPrChange w:id="30639" w:author="Peter Van Der Plas" w:date="2024-12-28T19:07:00Z" w16du:dateUtc="2024-12-28T18:07:00Z">
          <w:pPr>
            <w:spacing w:before="0" w:line="240" w:lineRule="auto"/>
          </w:pPr>
        </w:pPrChange>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412A378A"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CAA6BC1" w14:textId="12E3DA76" w:rsidR="004C430C" w:rsidRPr="004424B1" w:rsidRDefault="004C430C" w:rsidP="00825170">
            <w:pPr>
              <w:pStyle w:val="TableCell"/>
              <w:spacing w:before="0" w:after="0"/>
            </w:pPr>
            <w:del w:id="30640" w:author="Quinten Van Woerkom" w:date="2024-11-25T14:49:00Z" w16du:dateUtc="2024-11-25T13:49:00Z">
              <w:r w:rsidRPr="004424B1" w:rsidDel="002B0859">
                <w:delText>Attribute</w:delText>
              </w:r>
            </w:del>
            <w:ins w:id="30641" w:author="Quinten Van Woerkom" w:date="2024-11-25T14:49:00Z" w16du:dateUtc="2024-11-25T13:49:00Z">
              <w:r w:rsidR="002B0859">
                <w:t>Field</w:t>
              </w:r>
            </w:ins>
          </w:p>
        </w:tc>
        <w:tc>
          <w:tcPr>
            <w:tcW w:w="1984" w:type="dxa"/>
          </w:tcPr>
          <w:p w14:paraId="70F4A03B"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3B3DE75"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566A256A"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0C86D7A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BA16F6B" w14:textId="77777777" w:rsidR="004C430C" w:rsidRPr="00BE1C3C" w:rsidRDefault="004C430C" w:rsidP="00825170">
            <w:pPr>
              <w:pStyle w:val="TableCell"/>
              <w:spacing w:before="0" w:after="0"/>
              <w:rPr>
                <w:szCs w:val="18"/>
              </w:rPr>
            </w:pPr>
            <w:r w:rsidRPr="00BE1C3C">
              <w:rPr>
                <w:szCs w:val="18"/>
              </w:rPr>
              <w:t>planID</w:t>
            </w:r>
          </w:p>
        </w:tc>
        <w:tc>
          <w:tcPr>
            <w:tcW w:w="1984" w:type="dxa"/>
          </w:tcPr>
          <w:p w14:paraId="4B3C1DE2" w14:textId="67379D9E"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w:t>
            </w:r>
            <w:r w:rsidR="00AF2473" w:rsidRPr="004424B1">
              <w:t>Ref &lt;Plan&gt;</w:t>
            </w:r>
          </w:p>
        </w:tc>
        <w:tc>
          <w:tcPr>
            <w:tcW w:w="992" w:type="dxa"/>
          </w:tcPr>
          <w:p w14:paraId="5C5341EA"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1148D8C"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Query for Plans with the specified PlanID.</w:t>
            </w:r>
          </w:p>
        </w:tc>
      </w:tr>
      <w:tr w:rsidR="004C430C" w:rsidRPr="004424B1" w14:paraId="395CBF57"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C0CDAF2" w14:textId="77777777" w:rsidR="004C430C" w:rsidRPr="00BE1C3C" w:rsidRDefault="004C430C" w:rsidP="00825170">
            <w:pPr>
              <w:pStyle w:val="TableCell"/>
              <w:spacing w:before="0" w:after="0"/>
              <w:rPr>
                <w:szCs w:val="18"/>
              </w:rPr>
            </w:pPr>
            <w:proofErr w:type="spellStart"/>
            <w:r w:rsidRPr="00BE1C3C">
              <w:rPr>
                <w:szCs w:val="18"/>
              </w:rPr>
              <w:t>hasPrecursor</w:t>
            </w:r>
            <w:proofErr w:type="spellEnd"/>
          </w:p>
        </w:tc>
        <w:tc>
          <w:tcPr>
            <w:tcW w:w="1984" w:type="dxa"/>
          </w:tcPr>
          <w:p w14:paraId="043845C1"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7DD8B20C"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D337001"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Query for Plans with or without a precursor.</w:t>
            </w:r>
          </w:p>
        </w:tc>
      </w:tr>
      <w:tr w:rsidR="004C430C" w:rsidRPr="004424B1" w14:paraId="283AE79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6253284" w14:textId="77777777" w:rsidR="004C430C" w:rsidRPr="00BE1C3C" w:rsidRDefault="004C430C" w:rsidP="00825170">
            <w:pPr>
              <w:pStyle w:val="TableCell"/>
              <w:spacing w:before="0" w:after="0"/>
              <w:rPr>
                <w:szCs w:val="18"/>
              </w:rPr>
            </w:pPr>
            <w:proofErr w:type="spellStart"/>
            <w:r w:rsidRPr="00BE1C3C">
              <w:rPr>
                <w:szCs w:val="18"/>
              </w:rPr>
              <w:t>isPatchPlan</w:t>
            </w:r>
            <w:proofErr w:type="spellEnd"/>
          </w:p>
        </w:tc>
        <w:tc>
          <w:tcPr>
            <w:tcW w:w="1984" w:type="dxa"/>
          </w:tcPr>
          <w:p w14:paraId="4C0FB77C"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11FEFF78"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E9B55E3" w14:textId="0CD431B6"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Query for Plans that are or are not patch plans</w:t>
            </w:r>
            <w:ins w:id="30642" w:author="Peter Van Der Plas" w:date="2024-12-28T18:47:00Z" w16du:dateUtc="2024-12-28T17:47:00Z">
              <w:r w:rsidR="00AA795E">
                <w:t>.</w:t>
              </w:r>
            </w:ins>
          </w:p>
        </w:tc>
      </w:tr>
      <w:tr w:rsidR="004C430C" w:rsidRPr="004424B1" w14:paraId="42C9CB40"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6D45F81" w14:textId="77777777" w:rsidR="004C430C" w:rsidRPr="00BE1C3C" w:rsidRDefault="004C430C" w:rsidP="00825170">
            <w:pPr>
              <w:pStyle w:val="TableCell"/>
              <w:spacing w:before="0" w:after="0"/>
              <w:rPr>
                <w:szCs w:val="18"/>
              </w:rPr>
            </w:pPr>
            <w:proofErr w:type="spellStart"/>
            <w:r w:rsidRPr="00BE1C3C">
              <w:rPr>
                <w:szCs w:val="18"/>
              </w:rPr>
              <w:t>precursorPlan</w:t>
            </w:r>
            <w:proofErr w:type="spellEnd"/>
          </w:p>
        </w:tc>
        <w:tc>
          <w:tcPr>
            <w:tcW w:w="1984" w:type="dxa"/>
          </w:tcPr>
          <w:p w14:paraId="4C60C02A" w14:textId="5999F8B4"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ins w:id="30643" w:author="Peter Van Der Plas" w:date="2025-01-01T15:51:00Z" w16du:dateUtc="2025-01-01T14:51:00Z">
              <w:r w:rsidR="008A3FBD">
                <w:t xml:space="preserve"> </w:t>
              </w:r>
            </w:ins>
            <w:del w:id="30644" w:author="Peter Van Der Plas" w:date="2025-01-01T15:51:00Z" w16du:dateUtc="2025-01-01T14:51:00Z">
              <w:r w:rsidRPr="004424B1" w:rsidDel="008A3FBD">
                <w:br/>
              </w:r>
            </w:del>
            <w:r w:rsidRPr="004424B1">
              <w:t>&lt;Plan&gt;</w:t>
            </w:r>
          </w:p>
        </w:tc>
        <w:tc>
          <w:tcPr>
            <w:tcW w:w="992" w:type="dxa"/>
          </w:tcPr>
          <w:p w14:paraId="36B8DF1A"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D53CC19"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Query for Plans with the specified precursor Plan.</w:t>
            </w:r>
          </w:p>
        </w:tc>
      </w:tr>
      <w:tr w:rsidR="004C430C" w:rsidRPr="004424B1" w14:paraId="05087CFB"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2872CF1" w14:textId="77777777" w:rsidR="004C430C" w:rsidRPr="00BE1C3C" w:rsidRDefault="004C430C" w:rsidP="00825170">
            <w:pPr>
              <w:pStyle w:val="TableCell"/>
              <w:spacing w:before="0" w:after="0"/>
              <w:rPr>
                <w:szCs w:val="18"/>
              </w:rPr>
            </w:pPr>
            <w:proofErr w:type="spellStart"/>
            <w:r w:rsidRPr="00BE1C3C">
              <w:rPr>
                <w:szCs w:val="18"/>
              </w:rPr>
              <w:t>targetPlan</w:t>
            </w:r>
            <w:proofErr w:type="spellEnd"/>
          </w:p>
        </w:tc>
        <w:tc>
          <w:tcPr>
            <w:tcW w:w="1984" w:type="dxa"/>
          </w:tcPr>
          <w:p w14:paraId="26D3F976" w14:textId="746263CE"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ins w:id="30645" w:author="Peter Van Der Plas" w:date="2025-01-01T15:52:00Z" w16du:dateUtc="2025-01-01T14:52:00Z">
              <w:r w:rsidR="008A3FBD">
                <w:t xml:space="preserve"> </w:t>
              </w:r>
            </w:ins>
            <w:del w:id="30646" w:author="Peter Van Der Plas" w:date="2025-01-01T15:52:00Z" w16du:dateUtc="2025-01-01T14:52:00Z">
              <w:r w:rsidRPr="004424B1" w:rsidDel="008A3FBD">
                <w:br/>
              </w:r>
            </w:del>
            <w:r w:rsidRPr="004424B1">
              <w:t>&lt;Plan&gt;</w:t>
            </w:r>
          </w:p>
        </w:tc>
        <w:tc>
          <w:tcPr>
            <w:tcW w:w="992" w:type="dxa"/>
          </w:tcPr>
          <w:p w14:paraId="2D15EA87"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CD2FB89"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Applicable only for patch plans.  Query for patch plans that have the specified target Plan.</w:t>
            </w:r>
          </w:p>
        </w:tc>
      </w:tr>
      <w:tr w:rsidR="004C430C" w:rsidRPr="004424B1" w14:paraId="1DDBEBF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1AF643A" w14:textId="77777777" w:rsidR="004C430C" w:rsidRPr="00BE1C3C" w:rsidRDefault="004C430C" w:rsidP="00825170">
            <w:pPr>
              <w:pStyle w:val="TableCell"/>
              <w:spacing w:before="0" w:after="0"/>
              <w:rPr>
                <w:szCs w:val="18"/>
              </w:rPr>
            </w:pPr>
            <w:r w:rsidRPr="00BE1C3C">
              <w:rPr>
                <w:szCs w:val="18"/>
              </w:rPr>
              <w:t>originator</w:t>
            </w:r>
          </w:p>
        </w:tc>
        <w:tc>
          <w:tcPr>
            <w:tcW w:w="1984" w:type="dxa"/>
          </w:tcPr>
          <w:p w14:paraId="30A4E401"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40CBD986"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764B761"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Query for Plans with the specified originator.</w:t>
            </w:r>
          </w:p>
        </w:tc>
      </w:tr>
      <w:tr w:rsidR="004C430C" w:rsidRPr="004424B1" w14:paraId="507D973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8F73F04" w14:textId="1807BF85" w:rsidR="004C430C" w:rsidRPr="00BE1C3C" w:rsidRDefault="004C430C" w:rsidP="00825170">
            <w:pPr>
              <w:pStyle w:val="TableCell"/>
              <w:spacing w:before="0" w:after="0"/>
              <w:rPr>
                <w:szCs w:val="18"/>
              </w:rPr>
            </w:pPr>
            <w:commentRangeStart w:id="30647"/>
            <w:proofErr w:type="spellStart"/>
            <w:r w:rsidRPr="00BE1C3C">
              <w:rPr>
                <w:szCs w:val="18"/>
              </w:rPr>
              <w:t>production</w:t>
            </w:r>
            <w:ins w:id="30648" w:author="Quinten Van Woerkom" w:date="2024-11-25T14:18:00Z" w16du:dateUtc="2024-11-25T13:18:00Z">
              <w:r w:rsidR="00DB2C33" w:rsidRPr="00BE1C3C">
                <w:rPr>
                  <w:szCs w:val="18"/>
                </w:rPr>
                <w:t>Time</w:t>
              </w:r>
              <w:commentRangeEnd w:id="30647"/>
              <w:proofErr w:type="spellEnd"/>
              <w:r w:rsidR="00DB2C33" w:rsidRPr="00D17DEC">
                <w:rPr>
                  <w:rStyle w:val="CommentReference"/>
                  <w:rFonts w:cs="Times New Roman"/>
                  <w:sz w:val="18"/>
                  <w:szCs w:val="18"/>
                  <w:lang w:val="en-US" w:eastAsia="en-US"/>
                  <w:rPrChange w:id="30649" w:author="Peter Van Der Plas" w:date="2024-12-27T16:52:00Z" w16du:dateUtc="2024-12-27T15:52:00Z">
                    <w:rPr>
                      <w:rStyle w:val="CommentReference"/>
                      <w:rFonts w:cs="Times New Roman"/>
                      <w:lang w:val="en-US" w:eastAsia="en-US"/>
                    </w:rPr>
                  </w:rPrChange>
                </w:rPr>
                <w:commentReference w:id="30647"/>
              </w:r>
            </w:ins>
            <w:del w:id="30650" w:author="Quinten Van Woerkom" w:date="2024-11-25T14:18:00Z" w16du:dateUtc="2024-11-25T13:18:00Z">
              <w:r w:rsidRPr="00BE1C3C" w:rsidDel="00DB2C33">
                <w:rPr>
                  <w:szCs w:val="18"/>
                </w:rPr>
                <w:delText>Date</w:delText>
              </w:r>
            </w:del>
          </w:p>
        </w:tc>
        <w:tc>
          <w:tcPr>
            <w:tcW w:w="1984" w:type="dxa"/>
          </w:tcPr>
          <w:p w14:paraId="60393459"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TimeWindow</w:t>
            </w:r>
          </w:p>
        </w:tc>
        <w:tc>
          <w:tcPr>
            <w:tcW w:w="992" w:type="dxa"/>
          </w:tcPr>
          <w:p w14:paraId="0D9A2782"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DEA4C4A"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Query for Plans with a production date in the specified range.</w:t>
            </w:r>
          </w:p>
        </w:tc>
      </w:tr>
      <w:tr w:rsidR="004C430C" w:rsidRPr="004424B1" w14:paraId="2EC75A54"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D1ED4D8" w14:textId="77777777" w:rsidR="004C430C" w:rsidRPr="00BE1C3C" w:rsidRDefault="004C430C" w:rsidP="00825170">
            <w:pPr>
              <w:pStyle w:val="TableCell"/>
              <w:spacing w:before="0" w:after="0"/>
              <w:rPr>
                <w:szCs w:val="18"/>
              </w:rPr>
            </w:pPr>
            <w:proofErr w:type="spellStart"/>
            <w:r w:rsidRPr="00BE1C3C">
              <w:rPr>
                <w:szCs w:val="18"/>
              </w:rPr>
              <w:t>validityPeriod</w:t>
            </w:r>
            <w:proofErr w:type="spellEnd"/>
          </w:p>
        </w:tc>
        <w:tc>
          <w:tcPr>
            <w:tcW w:w="1984" w:type="dxa"/>
          </w:tcPr>
          <w:p w14:paraId="22D867B2"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TimeWindow</w:t>
            </w:r>
          </w:p>
        </w:tc>
        <w:tc>
          <w:tcPr>
            <w:tcW w:w="992" w:type="dxa"/>
          </w:tcPr>
          <w:p w14:paraId="630EC9A4"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95A7856"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Query for Plans with a validity period within (overlapping with) the specified range.</w:t>
            </w:r>
          </w:p>
        </w:tc>
      </w:tr>
      <w:tr w:rsidR="004C430C" w:rsidRPr="004424B1" w14:paraId="039D70FA"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0E10F40" w14:textId="77777777" w:rsidR="004C430C" w:rsidRPr="00BE1C3C" w:rsidRDefault="004C430C" w:rsidP="00825170">
            <w:pPr>
              <w:pStyle w:val="TableCell"/>
              <w:spacing w:before="0" w:after="0"/>
              <w:rPr>
                <w:szCs w:val="18"/>
              </w:rPr>
            </w:pPr>
            <w:proofErr w:type="spellStart"/>
            <w:r w:rsidRPr="00BE1C3C">
              <w:rPr>
                <w:szCs w:val="18"/>
              </w:rPr>
              <w:t>isAlternate</w:t>
            </w:r>
            <w:proofErr w:type="spellEnd"/>
          </w:p>
        </w:tc>
        <w:tc>
          <w:tcPr>
            <w:tcW w:w="1984" w:type="dxa"/>
          </w:tcPr>
          <w:p w14:paraId="4512CFB5"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7DB73B33"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9671BAB"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Query for Plans that are or are not Alternate plans.</w:t>
            </w:r>
          </w:p>
        </w:tc>
      </w:tr>
      <w:tr w:rsidR="004C430C" w:rsidRPr="004424B1" w14:paraId="50B1902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A03D20E" w14:textId="77777777" w:rsidR="004C430C" w:rsidRPr="00BE1C3C" w:rsidRDefault="004C430C" w:rsidP="00825170">
            <w:pPr>
              <w:pStyle w:val="TableCell"/>
              <w:spacing w:before="0" w:after="0"/>
              <w:rPr>
                <w:szCs w:val="18"/>
              </w:rPr>
            </w:pPr>
            <w:r w:rsidRPr="00BE1C3C">
              <w:rPr>
                <w:szCs w:val="18"/>
              </w:rPr>
              <w:t>status</w:t>
            </w:r>
          </w:p>
        </w:tc>
        <w:tc>
          <w:tcPr>
            <w:tcW w:w="1984" w:type="dxa"/>
          </w:tcPr>
          <w:p w14:paraId="0F9E3583"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PlanStatusEnum</w:t>
            </w:r>
            <w:proofErr w:type="spellEnd"/>
            <w:r w:rsidRPr="004424B1">
              <w:t>&gt;</w:t>
            </w:r>
          </w:p>
        </w:tc>
        <w:tc>
          <w:tcPr>
            <w:tcW w:w="992" w:type="dxa"/>
          </w:tcPr>
          <w:p w14:paraId="43778E93"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CA568C7"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Query for Plans that have a current status matching one of the specified </w:t>
            </w:r>
            <w:proofErr w:type="gramStart"/>
            <w:r w:rsidRPr="004424B1">
              <w:t>list</w:t>
            </w:r>
            <w:proofErr w:type="gramEnd"/>
            <w:r w:rsidRPr="004424B1">
              <w:t xml:space="preserve"> of Plan statuses.</w:t>
            </w:r>
          </w:p>
        </w:tc>
      </w:tr>
      <w:tr w:rsidR="004C430C" w:rsidRPr="004424B1" w14:paraId="396F2F7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6F41DA8" w14:textId="6C46151A" w:rsidR="004C430C" w:rsidRPr="00BE1C3C" w:rsidRDefault="004C430C" w:rsidP="00825170">
            <w:pPr>
              <w:pStyle w:val="TableCell"/>
              <w:spacing w:before="0" w:after="0"/>
              <w:rPr>
                <w:szCs w:val="18"/>
              </w:rPr>
            </w:pPr>
            <w:commentRangeStart w:id="30651"/>
            <w:del w:id="30652" w:author="Quinten Van Woerkom" w:date="2024-12-17T17:31:00Z" w16du:dateUtc="2024-12-17T16:31:00Z">
              <w:r w:rsidRPr="00BE1C3C" w:rsidDel="00223794">
                <w:rPr>
                  <w:szCs w:val="18"/>
                </w:rPr>
                <w:delText>containedEvents</w:delText>
              </w:r>
            </w:del>
            <w:proofErr w:type="spellStart"/>
            <w:ins w:id="30653" w:author="Quinten Van Woerkom" w:date="2024-12-17T17:31:00Z" w16du:dateUtc="2024-12-17T16:31:00Z">
              <w:r w:rsidR="00223794" w:rsidRPr="00BE1C3C">
                <w:rPr>
                  <w:szCs w:val="18"/>
                </w:rPr>
                <w:t>plannedEvents</w:t>
              </w:r>
            </w:ins>
            <w:commentRangeEnd w:id="30651"/>
            <w:proofErr w:type="spellEnd"/>
            <w:ins w:id="30654" w:author="Quinten Van Woerkom" w:date="2024-12-17T17:34:00Z" w16du:dateUtc="2024-12-17T16:34:00Z">
              <w:r w:rsidR="003E59D3" w:rsidRPr="00D17DEC">
                <w:rPr>
                  <w:rStyle w:val="CommentReference"/>
                  <w:rFonts w:cs="Times New Roman"/>
                  <w:sz w:val="18"/>
                  <w:szCs w:val="18"/>
                  <w:lang w:val="en-US" w:eastAsia="en-US"/>
                  <w:rPrChange w:id="30655" w:author="Peter Van Der Plas" w:date="2024-12-27T16:52:00Z" w16du:dateUtc="2024-12-27T15:52:00Z">
                    <w:rPr>
                      <w:rStyle w:val="CommentReference"/>
                      <w:rFonts w:cs="Times New Roman"/>
                      <w:lang w:val="en-US" w:eastAsia="en-US"/>
                    </w:rPr>
                  </w:rPrChange>
                </w:rPr>
                <w:commentReference w:id="30651"/>
              </w:r>
            </w:ins>
          </w:p>
        </w:tc>
        <w:tc>
          <w:tcPr>
            <w:tcW w:w="1984" w:type="dxa"/>
          </w:tcPr>
          <w:p w14:paraId="1E2288AE" w14:textId="07C966A4"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Pr="004424B1">
              <w:t>ObjectRef</w:t>
            </w:r>
            <w:ins w:id="30656" w:author="Peter Van Der Plas" w:date="2025-01-01T15:52:00Z" w16du:dateUtc="2025-01-01T14:52:00Z">
              <w:r w:rsidR="008A3FBD">
                <w:t xml:space="preserve"> </w:t>
              </w:r>
            </w:ins>
            <w:del w:id="30657" w:author="Peter Van Der Plas" w:date="2025-01-01T15:52:00Z" w16du:dateUtc="2025-01-01T14:52:00Z">
              <w:r w:rsidRPr="004424B1" w:rsidDel="008A3FBD">
                <w:br/>
              </w:r>
            </w:del>
            <w:r w:rsidRPr="004424B1">
              <w:t>&lt;</w:t>
            </w:r>
            <w:proofErr w:type="spellStart"/>
            <w:r w:rsidRPr="004424B1">
              <w:t>EventDefinition</w:t>
            </w:r>
            <w:proofErr w:type="spellEnd"/>
            <w:r w:rsidRPr="004424B1">
              <w:t>&gt;&gt;</w:t>
            </w:r>
          </w:p>
        </w:tc>
        <w:tc>
          <w:tcPr>
            <w:tcW w:w="992" w:type="dxa"/>
          </w:tcPr>
          <w:p w14:paraId="2DE23C1A"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B287075" w14:textId="6623EB44"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Query for Plans that contain </w:t>
            </w:r>
            <w:proofErr w:type="spellStart"/>
            <w:r w:rsidRPr="004424B1">
              <w:t>EventInstances</w:t>
            </w:r>
            <w:proofErr w:type="spellEnd"/>
            <w:ins w:id="30658" w:author="Quinten Van Woerkom" w:date="2024-12-17T17:31:00Z" w16du:dateUtc="2024-12-17T16:31:00Z">
              <w:r w:rsidR="00223794">
                <w:t xml:space="preserve"> inside </w:t>
              </w:r>
              <w:proofErr w:type="spellStart"/>
              <w:r w:rsidR="00223794">
                <w:t>plannedItems</w:t>
              </w:r>
            </w:ins>
            <w:proofErr w:type="spellEnd"/>
            <w:r w:rsidRPr="004424B1">
              <w:t xml:space="preserve"> whose definition matches one of the specified </w:t>
            </w:r>
            <w:proofErr w:type="gramStart"/>
            <w:r w:rsidRPr="004424B1">
              <w:t>list</w:t>
            </w:r>
            <w:proofErr w:type="gramEnd"/>
            <w:r w:rsidRPr="004424B1">
              <w:t xml:space="preserve"> of </w:t>
            </w:r>
            <w:proofErr w:type="spellStart"/>
            <w:r w:rsidRPr="004424B1">
              <w:t>EventDefinitions</w:t>
            </w:r>
            <w:proofErr w:type="spellEnd"/>
            <w:r w:rsidRPr="004424B1">
              <w:t>.</w:t>
            </w:r>
          </w:p>
        </w:tc>
      </w:tr>
      <w:tr w:rsidR="004C430C" w:rsidRPr="004424B1" w14:paraId="4A690F02"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97DB954" w14:textId="7773DB70" w:rsidR="004C430C" w:rsidRPr="00BE1C3C" w:rsidRDefault="00223794" w:rsidP="00825170">
            <w:pPr>
              <w:pStyle w:val="TableCell"/>
              <w:spacing w:before="0" w:after="0"/>
              <w:rPr>
                <w:szCs w:val="18"/>
              </w:rPr>
            </w:pPr>
            <w:commentRangeStart w:id="30659"/>
            <w:proofErr w:type="spellStart"/>
            <w:ins w:id="30660" w:author="Quinten Van Woerkom" w:date="2024-12-17T17:31:00Z" w16du:dateUtc="2024-12-17T16:31:00Z">
              <w:r w:rsidRPr="00BE1C3C">
                <w:rPr>
                  <w:szCs w:val="18"/>
                </w:rPr>
                <w:t>planned</w:t>
              </w:r>
            </w:ins>
            <w:del w:id="30661" w:author="Quinten Van Woerkom" w:date="2024-12-17T17:31:00Z" w16du:dateUtc="2024-12-17T16:31:00Z">
              <w:r w:rsidR="004C430C" w:rsidRPr="00BE1C3C" w:rsidDel="00223794">
                <w:rPr>
                  <w:szCs w:val="18"/>
                </w:rPr>
                <w:delText>contained</w:delText>
              </w:r>
            </w:del>
            <w:r w:rsidR="004C430C" w:rsidRPr="00BE1C3C">
              <w:rPr>
                <w:szCs w:val="18"/>
              </w:rPr>
              <w:t>Activities</w:t>
            </w:r>
            <w:commentRangeEnd w:id="30659"/>
            <w:proofErr w:type="spellEnd"/>
            <w:r w:rsidR="003E59D3" w:rsidRPr="00D17DEC">
              <w:rPr>
                <w:rStyle w:val="CommentReference"/>
                <w:rFonts w:cs="Times New Roman"/>
                <w:sz w:val="18"/>
                <w:szCs w:val="18"/>
                <w:lang w:val="en-US" w:eastAsia="en-US"/>
                <w:rPrChange w:id="30662" w:author="Peter Van Der Plas" w:date="2024-12-27T16:52:00Z" w16du:dateUtc="2024-12-27T15:52:00Z">
                  <w:rPr>
                    <w:rStyle w:val="CommentReference"/>
                    <w:rFonts w:cs="Times New Roman"/>
                    <w:lang w:val="en-US" w:eastAsia="en-US"/>
                  </w:rPr>
                </w:rPrChange>
              </w:rPr>
              <w:commentReference w:id="30659"/>
            </w:r>
          </w:p>
        </w:tc>
        <w:tc>
          <w:tcPr>
            <w:tcW w:w="1984" w:type="dxa"/>
          </w:tcPr>
          <w:p w14:paraId="673BD36F" w14:textId="384CBAF2"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Pr="004424B1">
              <w:t>ObjectRef</w:t>
            </w:r>
            <w:del w:id="30663" w:author="Peter Van Der Plas" w:date="2025-01-01T16:08:00Z" w16du:dateUtc="2025-01-01T15:08:00Z">
              <w:r w:rsidRPr="004424B1" w:rsidDel="00885C70">
                <w:br/>
              </w:r>
            </w:del>
            <w:ins w:id="30664" w:author="Peter Van Der Plas" w:date="2025-01-01T16:08:00Z" w16du:dateUtc="2025-01-01T15:08:00Z">
              <w:r w:rsidR="00885C70">
                <w:t xml:space="preserve"> </w:t>
              </w:r>
            </w:ins>
            <w:r w:rsidRPr="004424B1">
              <w:t>&lt;ActivityDefinition&gt;&gt;</w:t>
            </w:r>
          </w:p>
        </w:tc>
        <w:tc>
          <w:tcPr>
            <w:tcW w:w="992" w:type="dxa"/>
          </w:tcPr>
          <w:p w14:paraId="7D2B3657"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DD0B2D2" w14:textId="6C698848"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Query for Plans that contain </w:t>
            </w:r>
            <w:proofErr w:type="spellStart"/>
            <w:r w:rsidRPr="004424B1">
              <w:t>ActivityInstances</w:t>
            </w:r>
            <w:proofErr w:type="spellEnd"/>
            <w:r w:rsidRPr="004424B1">
              <w:t xml:space="preserve"> </w:t>
            </w:r>
            <w:ins w:id="30665" w:author="Quinten Van Woerkom" w:date="2024-12-17T17:31:00Z" w16du:dateUtc="2024-12-17T16:31:00Z">
              <w:r w:rsidR="00223794">
                <w:t xml:space="preserve">inside </w:t>
              </w:r>
              <w:proofErr w:type="spellStart"/>
              <w:r w:rsidR="00223794">
                <w:t>plannedItems</w:t>
              </w:r>
              <w:proofErr w:type="spellEnd"/>
              <w:r w:rsidR="00223794">
                <w:t xml:space="preserve"> </w:t>
              </w:r>
            </w:ins>
            <w:r w:rsidRPr="004424B1">
              <w:t xml:space="preserve">whose definition matches one of the specified </w:t>
            </w:r>
            <w:proofErr w:type="gramStart"/>
            <w:r w:rsidRPr="004424B1">
              <w:t>list</w:t>
            </w:r>
            <w:proofErr w:type="gramEnd"/>
            <w:r w:rsidRPr="004424B1">
              <w:t xml:space="preserve"> of </w:t>
            </w:r>
            <w:proofErr w:type="spellStart"/>
            <w:r w:rsidRPr="004424B1">
              <w:t>ActivityDefinitions</w:t>
            </w:r>
            <w:proofErr w:type="spellEnd"/>
            <w:r w:rsidRPr="004424B1">
              <w:t>.</w:t>
            </w:r>
          </w:p>
        </w:tc>
      </w:tr>
      <w:tr w:rsidR="00737F56" w:rsidRPr="004424B1" w14:paraId="01B515F4" w14:textId="77777777" w:rsidTr="00D82A00">
        <w:trPr>
          <w:trHeight w:val="20"/>
          <w:ins w:id="30666" w:author="Quinten Van Woerkom" w:date="2024-12-17T17:33:00Z"/>
        </w:trPr>
        <w:tc>
          <w:tcPr>
            <w:cnfStyle w:val="001000000000" w:firstRow="0" w:lastRow="0" w:firstColumn="1" w:lastColumn="0" w:oddVBand="0" w:evenVBand="0" w:oddHBand="0" w:evenHBand="0" w:firstRowFirstColumn="0" w:firstRowLastColumn="0" w:lastRowFirstColumn="0" w:lastRowLastColumn="0"/>
            <w:tcW w:w="1667" w:type="dxa"/>
          </w:tcPr>
          <w:p w14:paraId="5BB642F6" w14:textId="286F099A" w:rsidR="00737F56" w:rsidRPr="00BE1C3C" w:rsidRDefault="00737F56" w:rsidP="001D7A41">
            <w:pPr>
              <w:pStyle w:val="TableCell"/>
              <w:spacing w:before="0" w:after="0"/>
              <w:rPr>
                <w:ins w:id="30667" w:author="Quinten Van Woerkom" w:date="2024-12-17T17:33:00Z" w16du:dateUtc="2024-12-17T16:33:00Z"/>
                <w:szCs w:val="18"/>
              </w:rPr>
            </w:pPr>
            <w:bookmarkStart w:id="30668" w:name="_Hlk185349850"/>
            <w:commentRangeStart w:id="30669"/>
            <w:proofErr w:type="spellStart"/>
            <w:ins w:id="30670" w:author="Quinten Van Woerkom" w:date="2024-12-17T17:33:00Z" w16du:dateUtc="2024-12-17T16:33:00Z">
              <w:r w:rsidRPr="00BE1C3C">
                <w:rPr>
                  <w:szCs w:val="18"/>
                </w:rPr>
                <w:t>revisedEvents</w:t>
              </w:r>
            </w:ins>
            <w:commentRangeEnd w:id="30669"/>
            <w:proofErr w:type="spellEnd"/>
            <w:ins w:id="30671" w:author="Quinten Van Woerkom" w:date="2024-12-17T17:34:00Z" w16du:dateUtc="2024-12-17T16:34:00Z">
              <w:r w:rsidR="003E59D3" w:rsidRPr="00D17DEC">
                <w:rPr>
                  <w:rStyle w:val="CommentReference"/>
                  <w:rFonts w:cs="Times New Roman"/>
                  <w:sz w:val="18"/>
                  <w:szCs w:val="18"/>
                  <w:lang w:val="en-US" w:eastAsia="en-US"/>
                  <w:rPrChange w:id="30672" w:author="Peter Van Der Plas" w:date="2024-12-27T16:52:00Z" w16du:dateUtc="2024-12-27T15:52:00Z">
                    <w:rPr>
                      <w:rStyle w:val="CommentReference"/>
                      <w:rFonts w:cs="Times New Roman"/>
                      <w:lang w:val="en-US" w:eastAsia="en-US"/>
                    </w:rPr>
                  </w:rPrChange>
                </w:rPr>
                <w:commentReference w:id="30669"/>
              </w:r>
            </w:ins>
          </w:p>
        </w:tc>
        <w:tc>
          <w:tcPr>
            <w:tcW w:w="1984" w:type="dxa"/>
          </w:tcPr>
          <w:p w14:paraId="7A33CD73" w14:textId="10D110A3" w:rsidR="00737F56" w:rsidRPr="004424B1" w:rsidRDefault="00737F56" w:rsidP="001D7A41">
            <w:pPr>
              <w:pStyle w:val="TableCell"/>
              <w:spacing w:before="0" w:after="0"/>
              <w:cnfStyle w:val="000000000000" w:firstRow="0" w:lastRow="0" w:firstColumn="0" w:lastColumn="0" w:oddVBand="0" w:evenVBand="0" w:oddHBand="0" w:evenHBand="0" w:firstRowFirstColumn="0" w:firstRowLastColumn="0" w:lastRowFirstColumn="0" w:lastRowLastColumn="0"/>
              <w:rPr>
                <w:ins w:id="30673" w:author="Quinten Van Woerkom" w:date="2024-12-17T17:33:00Z" w16du:dateUtc="2024-12-17T16:33:00Z"/>
              </w:rPr>
            </w:pPr>
            <w:ins w:id="30674" w:author="Quinten Van Woerkom" w:date="2024-12-17T17:33:00Z" w16du:dateUtc="2024-12-17T16:33:00Z">
              <w:r>
                <w:t>List</w:t>
              </w:r>
            </w:ins>
            <w:ins w:id="30675" w:author="Peter Van Der Plas" w:date="2025-01-01T16:12:00Z" w16du:dateUtc="2025-01-01T15:12:00Z">
              <w:r w:rsidR="00275E56">
                <w:t xml:space="preserve"> </w:t>
              </w:r>
            </w:ins>
            <w:ins w:id="30676" w:author="Quinten Van Woerkom" w:date="2024-12-17T17:33:00Z" w16du:dateUtc="2024-12-17T16:33:00Z">
              <w:r>
                <w:t>&lt;</w:t>
              </w:r>
              <w:proofErr w:type="gramStart"/>
              <w:r>
                <w:t>MAL::</w:t>
              </w:r>
              <w:proofErr w:type="gramEnd"/>
              <w:r>
                <w:t>ObjectRef</w:t>
              </w:r>
            </w:ins>
            <w:ins w:id="30677" w:author="Peter Van Der Plas" w:date="2025-01-01T15:58:00Z" w16du:dateUtc="2025-01-01T14:58:00Z">
              <w:r w:rsidR="008A3FBD">
                <w:t xml:space="preserve"> </w:t>
              </w:r>
            </w:ins>
            <w:ins w:id="30678" w:author="Quinten Van Woerkom" w:date="2024-12-17T17:33:00Z" w16du:dateUtc="2024-12-17T16:33:00Z">
              <w:r>
                <w:t>&lt;</w:t>
              </w:r>
              <w:proofErr w:type="spellStart"/>
              <w:r>
                <w:t>EventDefinition</w:t>
              </w:r>
              <w:proofErr w:type="spellEnd"/>
              <w:r>
                <w:t>&gt;&gt;</w:t>
              </w:r>
            </w:ins>
          </w:p>
        </w:tc>
        <w:tc>
          <w:tcPr>
            <w:tcW w:w="992" w:type="dxa"/>
          </w:tcPr>
          <w:p w14:paraId="305DBF2C" w14:textId="77777777" w:rsidR="00737F56" w:rsidRPr="004424B1" w:rsidRDefault="00737F56" w:rsidP="001D7A41">
            <w:pPr>
              <w:pStyle w:val="TableCell"/>
              <w:spacing w:before="0" w:after="0"/>
              <w:cnfStyle w:val="000000000000" w:firstRow="0" w:lastRow="0" w:firstColumn="0" w:lastColumn="0" w:oddVBand="0" w:evenVBand="0" w:oddHBand="0" w:evenHBand="0" w:firstRowFirstColumn="0" w:firstRowLastColumn="0" w:lastRowFirstColumn="0" w:lastRowLastColumn="0"/>
              <w:rPr>
                <w:ins w:id="30679" w:author="Quinten Van Woerkom" w:date="2024-12-17T17:33:00Z" w16du:dateUtc="2024-12-17T16:33:00Z"/>
              </w:rPr>
            </w:pPr>
            <w:ins w:id="30680" w:author="Quinten Van Woerkom" w:date="2024-12-17T17:33:00Z" w16du:dateUtc="2024-12-17T16:33:00Z">
              <w:r>
                <w:t>Yes</w:t>
              </w:r>
            </w:ins>
          </w:p>
        </w:tc>
        <w:tc>
          <w:tcPr>
            <w:tcW w:w="4535" w:type="dxa"/>
          </w:tcPr>
          <w:p w14:paraId="177BC158" w14:textId="5A5642E0" w:rsidR="00737F56" w:rsidRPr="004424B1" w:rsidRDefault="00737F56" w:rsidP="001D7A41">
            <w:pPr>
              <w:pStyle w:val="TableCell"/>
              <w:spacing w:before="0" w:after="0"/>
              <w:cnfStyle w:val="000000000000" w:firstRow="0" w:lastRow="0" w:firstColumn="0" w:lastColumn="0" w:oddVBand="0" w:evenVBand="0" w:oddHBand="0" w:evenHBand="0" w:firstRowFirstColumn="0" w:firstRowLastColumn="0" w:lastRowFirstColumn="0" w:lastRowLastColumn="0"/>
              <w:rPr>
                <w:ins w:id="30681" w:author="Quinten Van Woerkom" w:date="2024-12-17T17:33:00Z" w16du:dateUtc="2024-12-17T16:33:00Z"/>
              </w:rPr>
            </w:pPr>
            <w:ins w:id="30682" w:author="Quinten Van Woerkom" w:date="2024-12-17T17:33:00Z" w16du:dateUtc="2024-12-17T16:33:00Z">
              <w:r>
                <w:t xml:space="preserve">Query for patch plans that contain </w:t>
              </w:r>
              <w:proofErr w:type="spellStart"/>
              <w:r>
                <w:t>EventInstances</w:t>
              </w:r>
              <w:proofErr w:type="spellEnd"/>
              <w:r>
                <w:t xml:space="preserve"> inside their revisions whose definition matches one of the specified </w:t>
              </w:r>
              <w:proofErr w:type="gramStart"/>
              <w:r>
                <w:t>list</w:t>
              </w:r>
              <w:proofErr w:type="gramEnd"/>
              <w:r>
                <w:t xml:space="preserve"> of </w:t>
              </w:r>
              <w:proofErr w:type="spellStart"/>
              <w:r>
                <w:t>EventDefinitions</w:t>
              </w:r>
              <w:proofErr w:type="spellEnd"/>
              <w:r>
                <w:t>.</w:t>
              </w:r>
            </w:ins>
          </w:p>
        </w:tc>
      </w:tr>
      <w:tr w:rsidR="00737F56" w:rsidRPr="004424B1" w14:paraId="5D704550" w14:textId="77777777" w:rsidTr="00D82A00">
        <w:trPr>
          <w:trHeight w:val="20"/>
          <w:ins w:id="30683" w:author="Quinten Van Woerkom" w:date="2024-12-17T17:32:00Z"/>
        </w:trPr>
        <w:tc>
          <w:tcPr>
            <w:cnfStyle w:val="001000000000" w:firstRow="0" w:lastRow="0" w:firstColumn="1" w:lastColumn="0" w:oddVBand="0" w:evenVBand="0" w:oddHBand="0" w:evenHBand="0" w:firstRowFirstColumn="0" w:firstRowLastColumn="0" w:lastRowFirstColumn="0" w:lastRowLastColumn="0"/>
            <w:tcW w:w="1667" w:type="dxa"/>
          </w:tcPr>
          <w:p w14:paraId="3B80CC92" w14:textId="68A9D45E" w:rsidR="00737F56" w:rsidRPr="00BE1C3C" w:rsidRDefault="00737F56" w:rsidP="00825170">
            <w:pPr>
              <w:pStyle w:val="TableCell"/>
              <w:spacing w:before="0" w:after="0"/>
              <w:rPr>
                <w:ins w:id="30684" w:author="Quinten Van Woerkom" w:date="2024-12-17T17:32:00Z" w16du:dateUtc="2024-12-17T16:32:00Z"/>
                <w:szCs w:val="18"/>
              </w:rPr>
            </w:pPr>
            <w:commentRangeStart w:id="30685"/>
            <w:proofErr w:type="spellStart"/>
            <w:ins w:id="30686" w:author="Quinten Van Woerkom" w:date="2024-12-17T17:32:00Z" w16du:dateUtc="2024-12-17T16:32:00Z">
              <w:r w:rsidRPr="00BE1C3C">
                <w:rPr>
                  <w:szCs w:val="18"/>
                </w:rPr>
                <w:t>revisedActivities</w:t>
              </w:r>
            </w:ins>
            <w:commentRangeEnd w:id="30685"/>
            <w:proofErr w:type="spellEnd"/>
            <w:ins w:id="30687" w:author="Quinten Van Woerkom" w:date="2024-12-17T17:34:00Z" w16du:dateUtc="2024-12-17T16:34:00Z">
              <w:r w:rsidR="003E59D3" w:rsidRPr="00D17DEC">
                <w:rPr>
                  <w:rStyle w:val="CommentReference"/>
                  <w:rFonts w:cs="Times New Roman"/>
                  <w:sz w:val="18"/>
                  <w:szCs w:val="18"/>
                  <w:lang w:val="en-US" w:eastAsia="en-US"/>
                  <w:rPrChange w:id="30688" w:author="Peter Van Der Plas" w:date="2024-12-27T16:52:00Z" w16du:dateUtc="2024-12-27T15:52:00Z">
                    <w:rPr>
                      <w:rStyle w:val="CommentReference"/>
                      <w:rFonts w:cs="Times New Roman"/>
                      <w:lang w:val="en-US" w:eastAsia="en-US"/>
                    </w:rPr>
                  </w:rPrChange>
                </w:rPr>
                <w:commentReference w:id="30685"/>
              </w:r>
            </w:ins>
          </w:p>
        </w:tc>
        <w:tc>
          <w:tcPr>
            <w:tcW w:w="1984" w:type="dxa"/>
          </w:tcPr>
          <w:p w14:paraId="5734BEFA" w14:textId="7E6CF9D8" w:rsidR="00737F56" w:rsidRPr="004424B1" w:rsidRDefault="00737F56"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ins w:id="30689" w:author="Quinten Van Woerkom" w:date="2024-12-17T17:32:00Z" w16du:dateUtc="2024-12-17T16:32:00Z"/>
              </w:rPr>
            </w:pPr>
            <w:ins w:id="30690" w:author="Quinten Van Woerkom" w:date="2024-12-17T17:32:00Z" w16du:dateUtc="2024-12-17T16:32:00Z">
              <w:r>
                <w:t>List</w:t>
              </w:r>
            </w:ins>
            <w:ins w:id="30691" w:author="Peter Van Der Plas" w:date="2025-01-01T16:12:00Z" w16du:dateUtc="2025-01-01T15:12:00Z">
              <w:r w:rsidR="00275E56">
                <w:t xml:space="preserve"> </w:t>
              </w:r>
            </w:ins>
            <w:ins w:id="30692" w:author="Quinten Van Woerkom" w:date="2024-12-17T17:32:00Z" w16du:dateUtc="2024-12-17T16:32:00Z">
              <w:r>
                <w:t>&lt;</w:t>
              </w:r>
              <w:proofErr w:type="gramStart"/>
              <w:r>
                <w:t>MAL::</w:t>
              </w:r>
              <w:proofErr w:type="gramEnd"/>
              <w:r>
                <w:t>ObjectRef</w:t>
              </w:r>
            </w:ins>
            <w:ins w:id="30693" w:author="Peter Van Der Plas" w:date="2025-01-01T15:58:00Z" w16du:dateUtc="2025-01-01T14:58:00Z">
              <w:r w:rsidR="008A3FBD">
                <w:t xml:space="preserve"> </w:t>
              </w:r>
            </w:ins>
            <w:ins w:id="30694" w:author="Quinten Van Woerkom" w:date="2024-12-17T17:32:00Z" w16du:dateUtc="2024-12-17T16:32:00Z">
              <w:r>
                <w:t>&lt;</w:t>
              </w:r>
            </w:ins>
            <w:ins w:id="30695" w:author="Quinten Van Woerkom" w:date="2024-12-17T17:33:00Z" w16du:dateUtc="2024-12-17T16:33:00Z">
              <w:r>
                <w:t>Activity</w:t>
              </w:r>
            </w:ins>
            <w:ins w:id="30696" w:author="Quinten Van Woerkom" w:date="2024-12-17T17:32:00Z" w16du:dateUtc="2024-12-17T16:32:00Z">
              <w:r>
                <w:t>Definition&gt;&gt;</w:t>
              </w:r>
            </w:ins>
          </w:p>
        </w:tc>
        <w:tc>
          <w:tcPr>
            <w:tcW w:w="992" w:type="dxa"/>
          </w:tcPr>
          <w:p w14:paraId="1D8F50AB" w14:textId="042F8F91" w:rsidR="00737F56" w:rsidRPr="004424B1" w:rsidRDefault="00737F56"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ins w:id="30697" w:author="Quinten Van Woerkom" w:date="2024-12-17T17:32:00Z" w16du:dateUtc="2024-12-17T16:32:00Z"/>
              </w:rPr>
            </w:pPr>
            <w:ins w:id="30698" w:author="Quinten Van Woerkom" w:date="2024-12-17T17:32:00Z" w16du:dateUtc="2024-12-17T16:32:00Z">
              <w:r>
                <w:t>Yes</w:t>
              </w:r>
            </w:ins>
          </w:p>
        </w:tc>
        <w:tc>
          <w:tcPr>
            <w:tcW w:w="4535" w:type="dxa"/>
          </w:tcPr>
          <w:p w14:paraId="1E166D6A" w14:textId="0FA36454" w:rsidR="00737F56" w:rsidRPr="004424B1" w:rsidRDefault="00737F56"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ins w:id="30699" w:author="Quinten Van Woerkom" w:date="2024-12-17T17:32:00Z" w16du:dateUtc="2024-12-17T16:32:00Z"/>
              </w:rPr>
            </w:pPr>
            <w:ins w:id="30700" w:author="Quinten Van Woerkom" w:date="2024-12-17T17:32:00Z" w16du:dateUtc="2024-12-17T16:32:00Z">
              <w:r>
                <w:t xml:space="preserve">Query for patch plans that contain </w:t>
              </w:r>
              <w:proofErr w:type="spellStart"/>
              <w:r>
                <w:t>ActivityInstances</w:t>
              </w:r>
              <w:proofErr w:type="spellEnd"/>
              <w:r>
                <w:t xml:space="preserve"> inside their </w:t>
              </w:r>
            </w:ins>
            <w:ins w:id="30701" w:author="Quinten Van Woerkom" w:date="2024-12-17T17:33:00Z" w16du:dateUtc="2024-12-17T16:33:00Z">
              <w:r>
                <w:t xml:space="preserve">revisions whose definition matches one of the specified </w:t>
              </w:r>
              <w:proofErr w:type="gramStart"/>
              <w:r>
                <w:t>list</w:t>
              </w:r>
              <w:proofErr w:type="gramEnd"/>
              <w:r>
                <w:t xml:space="preserve"> of </w:t>
              </w:r>
              <w:proofErr w:type="spellStart"/>
              <w:r>
                <w:t>ActivityDefinitions</w:t>
              </w:r>
              <w:proofErr w:type="spellEnd"/>
              <w:r>
                <w:t>.</w:t>
              </w:r>
            </w:ins>
          </w:p>
        </w:tc>
      </w:tr>
    </w:tbl>
    <w:bookmarkEnd w:id="30668"/>
    <w:p w14:paraId="06E2645F" w14:textId="4779D203" w:rsidR="00D17DEC" w:rsidRDefault="00D17DEC">
      <w:pPr>
        <w:pStyle w:val="Heading6"/>
        <w:spacing w:before="480"/>
        <w:rPr>
          <w:ins w:id="30702" w:author="Peter Van Der Plas" w:date="2024-12-27T16:51:00Z" w16du:dateUtc="2024-12-27T15:51:00Z"/>
        </w:rPr>
        <w:pPrChange w:id="30703" w:author="Peter Van Der Plas" w:date="2024-12-27T16:52:00Z" w16du:dateUtc="2024-12-27T15:52:00Z">
          <w:pPr>
            <w:pStyle w:val="Heading6"/>
          </w:pPr>
        </w:pPrChange>
      </w:pPr>
      <w:commentRangeStart w:id="30704"/>
      <w:ins w:id="30705" w:author="Peter Van Der Plas" w:date="2024-12-27T16:51:00Z" w16du:dateUtc="2024-12-27T15:51:00Z">
        <w:r>
          <w:t>Requirements</w:t>
        </w:r>
        <w:commentRangeEnd w:id="30704"/>
        <w:r>
          <w:rPr>
            <w:rStyle w:val="CommentReference"/>
            <w:b w:val="0"/>
            <w:bCs w:val="0"/>
          </w:rPr>
          <w:commentReference w:id="30704"/>
        </w:r>
      </w:ins>
    </w:p>
    <w:p w14:paraId="417FC808" w14:textId="77777777" w:rsidR="00D17DEC" w:rsidRPr="00E36BE6" w:rsidDel="00D17DEC" w:rsidRDefault="00D17DEC">
      <w:pPr>
        <w:pStyle w:val="Paragraph7"/>
        <w:rPr>
          <w:del w:id="30706" w:author="Peter Van Der Plas" w:date="2024-12-27T16:51:00Z" w16du:dateUtc="2024-12-27T15:51:00Z"/>
          <w:moveTo w:id="30707" w:author="Peter Van Der Plas" w:date="2024-12-27T16:51:00Z" w16du:dateUtc="2024-12-27T15:51:00Z"/>
          <w:lang w:val="en-GB"/>
        </w:rPr>
        <w:pPrChange w:id="30708" w:author="Peter Van Der Plas" w:date="2024-12-27T16:51:00Z" w16du:dateUtc="2024-12-27T15:51:00Z">
          <w:pPr>
            <w:spacing w:after="240"/>
          </w:pPr>
        </w:pPrChange>
      </w:pPr>
      <w:moveToRangeStart w:id="30709" w:author="Peter Van Der Plas" w:date="2024-12-27T16:51:00Z" w:name="move186210693"/>
      <w:moveTo w:id="30710" w:author="Peter Van Der Plas" w:date="2024-12-27T16:51:00Z" w16du:dateUtc="2024-12-27T15:51:00Z">
        <w:r w:rsidRPr="004424B1">
          <w:rPr>
            <w:lang w:val="en-GB"/>
          </w:rPr>
          <w:t xml:space="preserve">All fields are nullable, in which case they </w:t>
        </w:r>
        <w:r>
          <w:rPr>
            <w:lang w:val="en-GB"/>
          </w:rPr>
          <w:t>shall</w:t>
        </w:r>
        <w:r w:rsidRPr="004424B1">
          <w:rPr>
            <w:lang w:val="en-GB"/>
          </w:rPr>
          <w:t xml:space="preserve"> not apply as a search </w:t>
        </w:r>
        <w:proofErr w:type="gramStart"/>
        <w:r w:rsidRPr="004424B1">
          <w:rPr>
            <w:lang w:val="en-GB"/>
          </w:rPr>
          <w:t>criteria</w:t>
        </w:r>
        <w:proofErr w:type="gramEnd"/>
        <w:r w:rsidRPr="004424B1">
          <w:rPr>
            <w:lang w:val="en-GB"/>
          </w:rPr>
          <w:t>.</w:t>
        </w:r>
      </w:moveTo>
    </w:p>
    <w:moveToRangeEnd w:id="30709"/>
    <w:p w14:paraId="30ACD9C5" w14:textId="77777777" w:rsidR="00D17DEC" w:rsidRPr="00D17DEC" w:rsidRDefault="00D17DEC">
      <w:pPr>
        <w:pStyle w:val="Paragraph7"/>
        <w:rPr>
          <w:ins w:id="30711" w:author="Peter Van Der Plas" w:date="2024-12-27T16:50:00Z" w16du:dateUtc="2024-12-27T15:50:00Z"/>
        </w:rPr>
        <w:pPrChange w:id="30712" w:author="Peter Van Der Plas" w:date="2024-12-27T16:51:00Z" w16du:dateUtc="2024-12-27T15:51:00Z">
          <w:pPr>
            <w:pStyle w:val="Heading5"/>
          </w:pPr>
        </w:pPrChange>
      </w:pPr>
    </w:p>
    <w:p w14:paraId="3B71AF25" w14:textId="45AC87CC" w:rsidR="004C430C" w:rsidRDefault="00180584">
      <w:pPr>
        <w:pStyle w:val="Heading5"/>
        <w:spacing w:before="480"/>
        <w:rPr>
          <w:ins w:id="30713" w:author="Quinten Van Woerkom" w:date="2024-12-18T15:38:00Z" w16du:dateUtc="2024-12-18T14:38:00Z"/>
        </w:rPr>
        <w:pPrChange w:id="30714" w:author="Peter Van Der Plas" w:date="2024-12-27T16:52:00Z" w16du:dateUtc="2024-12-27T15:52:00Z">
          <w:pPr>
            <w:pStyle w:val="Heading5"/>
          </w:pPr>
        </w:pPrChange>
      </w:pPr>
      <w:ins w:id="30715" w:author="Quinten Van Woerkom" w:date="2024-12-18T15:38:00Z" w16du:dateUtc="2024-12-18T14:38:00Z">
        <w:r>
          <w:t xml:space="preserve">Data Type: </w:t>
        </w:r>
      </w:ins>
      <w:r w:rsidR="004C430C" w:rsidRPr="004424B1">
        <w:t>PartialPlan</w:t>
      </w:r>
    </w:p>
    <w:p w14:paraId="270189D7" w14:textId="49E3F4DE" w:rsidR="00180584" w:rsidRPr="00180584" w:rsidRDefault="00180584">
      <w:pPr>
        <w:pStyle w:val="Heading6"/>
        <w:pPrChange w:id="30716" w:author="Quinten Van Woerkom" w:date="2024-12-18T15:38:00Z" w16du:dateUtc="2024-12-18T14:38:00Z">
          <w:pPr>
            <w:pStyle w:val="HeadingNoNumber"/>
          </w:pPr>
        </w:pPrChange>
      </w:pPr>
      <w:ins w:id="30717" w:author="Quinten Van Woerkom" w:date="2024-12-18T15:38:00Z" w16du:dateUtc="2024-12-18T14:38:00Z">
        <w:r>
          <w:t>Overview</w:t>
        </w:r>
      </w:ins>
    </w:p>
    <w:p w14:paraId="1358FC1B" w14:textId="77777777" w:rsidR="004C430C" w:rsidRDefault="004C430C" w:rsidP="007E7075">
      <w:pPr>
        <w:rPr>
          <w:ins w:id="30718" w:author="Quinten Van Woerkom" w:date="2024-12-18T15:39:00Z" w16du:dateUtc="2024-12-18T14:39:00Z"/>
          <w:spacing w:val="-2"/>
          <w:lang w:val="en-GB"/>
        </w:rPr>
      </w:pPr>
      <w:r w:rsidRPr="00665B93">
        <w:rPr>
          <w:spacing w:val="-2"/>
          <w:lang w:val="en-GB"/>
        </w:rPr>
        <w:t xml:space="preserve">A PartialPlan is a data structure returned from the </w:t>
      </w:r>
      <w:proofErr w:type="spellStart"/>
      <w:r w:rsidRPr="00665B93">
        <w:rPr>
          <w:spacing w:val="-2"/>
          <w:lang w:val="en-GB"/>
        </w:rPr>
        <w:t>getPartialPlan</w:t>
      </w:r>
      <w:proofErr w:type="spellEnd"/>
      <w:r w:rsidRPr="00665B93">
        <w:rPr>
          <w:spacing w:val="-2"/>
          <w:lang w:val="en-GB"/>
        </w:rPr>
        <w:t xml:space="preserve"> operation of the Plan Distribution Service that contains a reference to the source Plan, the criteria used to select the partial plan, and the partial plan itself.  The partial plan uses the same structure as a normal Plan, with header fields matching those of the source Plan, but only containing the subset of </w:t>
      </w:r>
      <w:proofErr w:type="spellStart"/>
      <w:r w:rsidRPr="00665B93">
        <w:rPr>
          <w:spacing w:val="-2"/>
          <w:lang w:val="en-GB"/>
        </w:rPr>
        <w:t>ActivityInstances</w:t>
      </w:r>
      <w:proofErr w:type="spellEnd"/>
      <w:r w:rsidRPr="00665B93">
        <w:rPr>
          <w:spacing w:val="-2"/>
          <w:lang w:val="en-GB"/>
        </w:rPr>
        <w:t xml:space="preserve"> that matches the selection criteria.  Whether </w:t>
      </w:r>
      <w:proofErr w:type="spellStart"/>
      <w:r w:rsidRPr="00665B93">
        <w:rPr>
          <w:spacing w:val="-2"/>
          <w:lang w:val="en-GB"/>
        </w:rPr>
        <w:t>EventInstances</w:t>
      </w:r>
      <w:proofErr w:type="spellEnd"/>
      <w:r w:rsidRPr="00665B93">
        <w:rPr>
          <w:spacing w:val="-2"/>
          <w:lang w:val="en-GB"/>
        </w:rPr>
        <w:t xml:space="preserve"> and Resources are included is implementation specific, but it might be assumed that any events and resources related to the selected </w:t>
      </w:r>
      <w:proofErr w:type="spellStart"/>
      <w:r w:rsidRPr="00665B93">
        <w:rPr>
          <w:spacing w:val="-2"/>
          <w:lang w:val="en-GB"/>
        </w:rPr>
        <w:t>ActivityInstances</w:t>
      </w:r>
      <w:proofErr w:type="spellEnd"/>
      <w:r w:rsidRPr="00665B93">
        <w:rPr>
          <w:spacing w:val="-2"/>
          <w:lang w:val="en-GB"/>
        </w:rPr>
        <w:t xml:space="preserve"> would be included in the returned partial plan.</w:t>
      </w:r>
    </w:p>
    <w:p w14:paraId="7AE5366E" w14:textId="3FE3068A" w:rsidR="00180584" w:rsidRPr="00665B93" w:rsidDel="00A94A2A" w:rsidRDefault="00180584">
      <w:pPr>
        <w:pStyle w:val="Heading6"/>
        <w:spacing w:before="480" w:after="240"/>
        <w:rPr>
          <w:del w:id="30719" w:author="Peter Van Der Plas" w:date="2024-12-28T17:16:00Z" w16du:dateUtc="2024-12-28T16:16:00Z"/>
          <w:lang w:val="en-GB"/>
        </w:rPr>
        <w:pPrChange w:id="30720" w:author="Peter Van Der Plas" w:date="2024-12-27T16:53:00Z" w16du:dateUtc="2024-12-27T15:53:00Z">
          <w:pPr/>
        </w:pPrChange>
      </w:pPr>
      <w:ins w:id="30721" w:author="Quinten Van Woerkom" w:date="2024-12-18T15:39:00Z" w16du:dateUtc="2024-12-18T14:39:00Z">
        <w:del w:id="30722" w:author="Peter Van Der Plas" w:date="2024-12-28T17:16:00Z" w16du:dateUtc="2024-12-28T16:16:00Z">
          <w:r w:rsidRPr="00180584" w:rsidDel="00A94A2A">
            <w:rPr>
              <w:lang w:val="en-GB"/>
            </w:rPr>
            <w:delText>Definition</w:delText>
          </w:r>
        </w:del>
      </w:ins>
    </w:p>
    <w:p w14:paraId="219593A2" w14:textId="1FB97F31" w:rsidR="007E7075" w:rsidRPr="00180584" w:rsidRDefault="00A94A2A">
      <w:pPr>
        <w:pStyle w:val="Heading6"/>
        <w:spacing w:before="480" w:after="240"/>
        <w:rPr>
          <w:lang w:val="en-GB"/>
        </w:rPr>
        <w:pPrChange w:id="30723" w:author="Peter Van Der Plas" w:date="2024-12-27T16:53:00Z" w16du:dateUtc="2024-12-27T15:53:00Z">
          <w:pPr>
            <w:spacing w:before="0"/>
          </w:pPr>
        </w:pPrChange>
      </w:pPr>
      <w:ins w:id="30724" w:author="Peter Van Der Plas" w:date="2024-12-28T17:16:00Z" w16du:dateUtc="2024-12-28T16:16:00Z">
        <w:r>
          <w:rPr>
            <w:lang w:val="en-GB"/>
          </w:rPr>
          <w:t>Definition</w:t>
        </w:r>
      </w:ins>
    </w:p>
    <w:tbl>
      <w:tblPr>
        <w:tblStyle w:val="RBTable"/>
        <w:tblW w:w="9179" w:type="dxa"/>
        <w:tblLayout w:type="fixed"/>
        <w:tblLook w:val="0400" w:firstRow="0" w:lastRow="0" w:firstColumn="0" w:lastColumn="0" w:noHBand="0" w:noVBand="1"/>
        <w:tblCaption w:val="DSC PartialPlan E1"/>
      </w:tblPr>
      <w:tblGrid>
        <w:gridCol w:w="1667"/>
        <w:gridCol w:w="2977"/>
        <w:gridCol w:w="992"/>
        <w:gridCol w:w="1843"/>
        <w:gridCol w:w="708"/>
        <w:gridCol w:w="992"/>
      </w:tblGrid>
      <w:tr w:rsidR="004C430C" w:rsidRPr="004424B1" w14:paraId="04FD1644" w14:textId="77777777" w:rsidTr="00D82A00">
        <w:tc>
          <w:tcPr>
            <w:tcW w:w="1666" w:type="dxa"/>
            <w:shd w:val="clear" w:color="auto" w:fill="00CCFF"/>
          </w:tcPr>
          <w:p w14:paraId="57CC4D3B" w14:textId="77777777" w:rsidR="004C430C" w:rsidRPr="00D17DEC" w:rsidRDefault="004C430C" w:rsidP="007B4994">
            <w:pPr>
              <w:pStyle w:val="TableCell"/>
              <w:rPr>
                <w:bCs/>
                <w:color w:val="auto"/>
                <w:szCs w:val="18"/>
                <w:rPrChange w:id="30725" w:author="Peter Van Der Plas" w:date="2024-12-27T16:53:00Z" w16du:dateUtc="2024-12-27T15:53:00Z">
                  <w:rPr>
                    <w:color w:val="FFFFFF" w:themeColor="background1"/>
                  </w:rPr>
                </w:rPrChange>
              </w:rPr>
            </w:pPr>
            <w:r w:rsidRPr="00D17DEC">
              <w:rPr>
                <w:bCs/>
                <w:color w:val="auto"/>
                <w:szCs w:val="18"/>
                <w:rPrChange w:id="30726" w:author="Peter Van Der Plas" w:date="2024-12-27T16:53:00Z" w16du:dateUtc="2024-12-27T15:53:00Z">
                  <w:rPr>
                    <w:color w:val="FFFFFF" w:themeColor="background1"/>
                  </w:rPr>
                </w:rPrChange>
              </w:rPr>
              <w:t>Name</w:t>
            </w:r>
          </w:p>
        </w:tc>
        <w:tc>
          <w:tcPr>
            <w:tcW w:w="2976" w:type="dxa"/>
          </w:tcPr>
          <w:p w14:paraId="53BBBDD4" w14:textId="77777777" w:rsidR="004C430C" w:rsidRPr="00D17DEC" w:rsidRDefault="004C430C" w:rsidP="007B4994">
            <w:pPr>
              <w:pStyle w:val="TableCell"/>
              <w:rPr>
                <w:b/>
                <w:szCs w:val="18"/>
              </w:rPr>
            </w:pPr>
            <w:r w:rsidRPr="00D17DEC">
              <w:rPr>
                <w:b/>
                <w:szCs w:val="18"/>
              </w:rPr>
              <w:t>PartialPlan</w:t>
            </w:r>
          </w:p>
        </w:tc>
        <w:tc>
          <w:tcPr>
            <w:tcW w:w="992" w:type="dxa"/>
            <w:shd w:val="clear" w:color="auto" w:fill="00CCFF"/>
          </w:tcPr>
          <w:p w14:paraId="646E4F58" w14:textId="77777777" w:rsidR="004C430C" w:rsidRPr="00D17DEC" w:rsidRDefault="004C430C" w:rsidP="007B4994">
            <w:pPr>
              <w:pStyle w:val="TableCell"/>
              <w:rPr>
                <w:bCs/>
                <w:szCs w:val="18"/>
                <w:rPrChange w:id="30727" w:author="Peter Van Der Plas" w:date="2024-12-27T16:53:00Z" w16du:dateUtc="2024-12-27T15:53:00Z">
                  <w:rPr>
                    <w:b/>
                  </w:rPr>
                </w:rPrChange>
              </w:rPr>
            </w:pPr>
            <w:r w:rsidRPr="00D17DEC">
              <w:rPr>
                <w:bCs/>
                <w:color w:val="auto"/>
                <w:szCs w:val="18"/>
                <w:rPrChange w:id="30728" w:author="Peter Van Der Plas" w:date="2024-12-27T16:53:00Z" w16du:dateUtc="2024-12-27T15:53:00Z">
                  <w:rPr>
                    <w:b/>
                    <w:color w:val="FFFFFF" w:themeColor="background1"/>
                  </w:rPr>
                </w:rPrChange>
              </w:rPr>
              <w:t>Extends</w:t>
            </w:r>
          </w:p>
        </w:tc>
        <w:tc>
          <w:tcPr>
            <w:tcW w:w="1842" w:type="dxa"/>
          </w:tcPr>
          <w:p w14:paraId="76E6E14B" w14:textId="77777777" w:rsidR="004C430C" w:rsidRPr="00D17DEC" w:rsidRDefault="004C430C" w:rsidP="007B4994">
            <w:pPr>
              <w:pStyle w:val="TableCell"/>
              <w:rPr>
                <w:b/>
                <w:szCs w:val="18"/>
              </w:rPr>
            </w:pPr>
            <w:proofErr w:type="gramStart"/>
            <w:r w:rsidRPr="00D17DEC">
              <w:rPr>
                <w:szCs w:val="18"/>
              </w:rPr>
              <w:t>MAL::</w:t>
            </w:r>
            <w:proofErr w:type="gramEnd"/>
            <w:r w:rsidRPr="00D17DEC">
              <w:rPr>
                <w:szCs w:val="18"/>
              </w:rPr>
              <w:t>Composite</w:t>
            </w:r>
          </w:p>
        </w:tc>
        <w:tc>
          <w:tcPr>
            <w:tcW w:w="708" w:type="dxa"/>
            <w:shd w:val="clear" w:color="auto" w:fill="00CCFF"/>
          </w:tcPr>
          <w:p w14:paraId="125E03E4" w14:textId="77777777" w:rsidR="004C430C" w:rsidRPr="00D17DEC" w:rsidRDefault="004C430C" w:rsidP="007B4994">
            <w:pPr>
              <w:pStyle w:val="TableCell"/>
              <w:rPr>
                <w:bCs/>
                <w:color w:val="auto"/>
                <w:szCs w:val="18"/>
                <w:rPrChange w:id="30729" w:author="Peter Van Der Plas" w:date="2024-12-27T16:53:00Z" w16du:dateUtc="2024-12-27T15:53:00Z">
                  <w:rPr>
                    <w:b/>
                  </w:rPr>
                </w:rPrChange>
              </w:rPr>
            </w:pPr>
            <w:r w:rsidRPr="00D17DEC">
              <w:rPr>
                <w:bCs/>
                <w:color w:val="auto"/>
                <w:szCs w:val="18"/>
                <w:rPrChange w:id="30730" w:author="Peter Van Der Plas" w:date="2024-12-27T16:53:00Z" w16du:dateUtc="2024-12-27T15:53:00Z">
                  <w:rPr>
                    <w:b/>
                    <w:color w:val="FFFFFF" w:themeColor="background1"/>
                  </w:rPr>
                </w:rPrChange>
              </w:rPr>
              <w:t>SFP</w:t>
            </w:r>
          </w:p>
        </w:tc>
        <w:tc>
          <w:tcPr>
            <w:tcW w:w="992" w:type="dxa"/>
          </w:tcPr>
          <w:p w14:paraId="3BC80F3B" w14:textId="397C4C0A" w:rsidR="004C430C" w:rsidRPr="00D17DEC" w:rsidRDefault="004C430C" w:rsidP="007B4994">
            <w:pPr>
              <w:pStyle w:val="TableCell"/>
              <w:jc w:val="right"/>
              <w:rPr>
                <w:szCs w:val="18"/>
              </w:rPr>
            </w:pPr>
            <w:del w:id="30731" w:author="Peter Van Der Plas" w:date="2024-12-28T18:17:00Z" w16du:dateUtc="2024-12-28T17:17:00Z">
              <w:r w:rsidRPr="00D17DEC" w:rsidDel="00747F6A">
                <w:rPr>
                  <w:szCs w:val="18"/>
                </w:rPr>
                <w:delText>517</w:delText>
              </w:r>
            </w:del>
            <w:ins w:id="30732" w:author="Peter Van Der Plas" w:date="2024-12-28T18:17:00Z" w16du:dateUtc="2024-12-28T17:17:00Z">
              <w:r w:rsidR="00747F6A">
                <w:rPr>
                  <w:szCs w:val="18"/>
                </w:rPr>
                <w:t>515</w:t>
              </w:r>
            </w:ins>
          </w:p>
        </w:tc>
      </w:tr>
    </w:tbl>
    <w:p w14:paraId="7C4BDB48"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14D8766C"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5285C49" w14:textId="647B1D7E" w:rsidR="004C430C" w:rsidRPr="004424B1" w:rsidRDefault="004C430C" w:rsidP="007B4994">
            <w:pPr>
              <w:pStyle w:val="TableCell"/>
            </w:pPr>
            <w:del w:id="30733" w:author="Quinten Van Woerkom" w:date="2024-11-25T14:49:00Z" w16du:dateUtc="2024-11-25T13:49:00Z">
              <w:r w:rsidRPr="004424B1" w:rsidDel="002B0859">
                <w:delText>Attribute</w:delText>
              </w:r>
            </w:del>
            <w:ins w:id="30734" w:author="Quinten Van Woerkom" w:date="2024-11-25T14:49:00Z" w16du:dateUtc="2024-11-25T13:49:00Z">
              <w:r w:rsidR="002B0859">
                <w:t>Field</w:t>
              </w:r>
            </w:ins>
          </w:p>
        </w:tc>
        <w:tc>
          <w:tcPr>
            <w:tcW w:w="1984" w:type="dxa"/>
          </w:tcPr>
          <w:p w14:paraId="78690B32"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0DF8395"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9C7E63C"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59A4BF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F43D2EB" w14:textId="77777777" w:rsidR="004C430C" w:rsidRPr="00BE1C3C" w:rsidRDefault="004C430C" w:rsidP="007B4994">
            <w:pPr>
              <w:pStyle w:val="TableCell"/>
              <w:rPr>
                <w:szCs w:val="18"/>
              </w:rPr>
            </w:pPr>
            <w:proofErr w:type="spellStart"/>
            <w:r w:rsidRPr="00BE1C3C">
              <w:rPr>
                <w:szCs w:val="18"/>
              </w:rPr>
              <w:t>sourcePlan</w:t>
            </w:r>
            <w:proofErr w:type="spellEnd"/>
          </w:p>
        </w:tc>
        <w:tc>
          <w:tcPr>
            <w:tcW w:w="1984" w:type="dxa"/>
          </w:tcPr>
          <w:p w14:paraId="77FF585C" w14:textId="376FE2AB"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30735" w:author="Peter Van Der Plas" w:date="2025-01-01T16:08:00Z" w16du:dateUtc="2025-01-01T15:08:00Z">
              <w:r w:rsidRPr="004424B1" w:rsidDel="00885C70">
                <w:br/>
              </w:r>
            </w:del>
            <w:ins w:id="30736" w:author="Peter Van Der Plas" w:date="2025-01-01T16:08:00Z" w16du:dateUtc="2025-01-01T15:08:00Z">
              <w:r w:rsidR="00885C70">
                <w:t xml:space="preserve"> </w:t>
              </w:r>
            </w:ins>
            <w:r w:rsidRPr="004424B1">
              <w:t>&lt;Plan&gt;</w:t>
            </w:r>
          </w:p>
        </w:tc>
        <w:tc>
          <w:tcPr>
            <w:tcW w:w="992" w:type="dxa"/>
          </w:tcPr>
          <w:p w14:paraId="19EDBD3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080506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Plan of which the partial plan is a selected subset.</w:t>
            </w:r>
          </w:p>
        </w:tc>
      </w:tr>
      <w:tr w:rsidR="004C430C" w:rsidRPr="004424B1" w14:paraId="596DFDD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B6087C2" w14:textId="77777777" w:rsidR="004C430C" w:rsidRPr="00BE1C3C" w:rsidRDefault="004C430C" w:rsidP="007B4994">
            <w:pPr>
              <w:pStyle w:val="TableCell"/>
              <w:rPr>
                <w:szCs w:val="18"/>
              </w:rPr>
            </w:pPr>
            <w:r w:rsidRPr="00BE1C3C">
              <w:rPr>
                <w:szCs w:val="18"/>
              </w:rPr>
              <w:t>domain</w:t>
            </w:r>
          </w:p>
        </w:tc>
        <w:tc>
          <w:tcPr>
            <w:tcW w:w="1984" w:type="dxa"/>
          </w:tcPr>
          <w:p w14:paraId="71451F8D" w14:textId="0BDDD4A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w:t>
            </w:r>
            <w:ins w:id="30737" w:author="Peter Van Der Plas" w:date="2025-01-01T16:12:00Z" w16du:dateUtc="2025-01-01T15:12:00Z">
              <w:r w:rsidR="00275E56">
                <w:t xml:space="preserve"> </w:t>
              </w:r>
            </w:ins>
            <w:r w:rsidRPr="004424B1">
              <w:t>&lt;</w:t>
            </w:r>
            <w:proofErr w:type="gramStart"/>
            <w:r w:rsidRPr="004424B1">
              <w:t>MAL::</w:t>
            </w:r>
            <w:proofErr w:type="gramEnd"/>
            <w:r w:rsidRPr="004424B1">
              <w:t>Identifier&gt;</w:t>
            </w:r>
          </w:p>
        </w:tc>
        <w:tc>
          <w:tcPr>
            <w:tcW w:w="992" w:type="dxa"/>
          </w:tcPr>
          <w:p w14:paraId="03D84AA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BB4A7D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Selection criterion based on the domain of contained </w:t>
            </w:r>
            <w:proofErr w:type="spellStart"/>
            <w:r w:rsidRPr="004424B1">
              <w:t>ActivityInstances</w:t>
            </w:r>
            <w:proofErr w:type="spellEnd"/>
            <w:r w:rsidRPr="004424B1">
              <w:t>.</w:t>
            </w:r>
          </w:p>
          <w:p w14:paraId="7C9774E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rPr>
                <w:rFonts w:cs="Times New Roman"/>
                <w:szCs w:val="20"/>
              </w:rPr>
              <w:t>An ordered list representing a domain hierarchy, ‘*’ can be used to represent a wildcard at that level.</w:t>
            </w:r>
          </w:p>
        </w:tc>
      </w:tr>
      <w:tr w:rsidR="004C430C" w:rsidRPr="004424B1" w14:paraId="1F9EB5D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BB11007" w14:textId="77777777" w:rsidR="004C430C" w:rsidRPr="00BE1C3C" w:rsidRDefault="004C430C" w:rsidP="007B4994">
            <w:pPr>
              <w:pStyle w:val="TableCell"/>
              <w:rPr>
                <w:szCs w:val="18"/>
              </w:rPr>
            </w:pPr>
            <w:proofErr w:type="spellStart"/>
            <w:r w:rsidRPr="00BE1C3C">
              <w:rPr>
                <w:szCs w:val="18"/>
              </w:rPr>
              <w:t>subPlan</w:t>
            </w:r>
            <w:proofErr w:type="spellEnd"/>
          </w:p>
        </w:tc>
        <w:tc>
          <w:tcPr>
            <w:tcW w:w="1984" w:type="dxa"/>
          </w:tcPr>
          <w:p w14:paraId="02C0C95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38F8DE8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E7EC02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Selection criterion based on the </w:t>
            </w:r>
            <w:proofErr w:type="spellStart"/>
            <w:r w:rsidRPr="004424B1">
              <w:t>subPlan</w:t>
            </w:r>
            <w:proofErr w:type="spellEnd"/>
            <w:r w:rsidRPr="004424B1">
              <w:t xml:space="preserve"> of contained </w:t>
            </w:r>
            <w:proofErr w:type="spellStart"/>
            <w:r w:rsidRPr="004424B1">
              <w:t>ActivityInstances</w:t>
            </w:r>
            <w:proofErr w:type="spellEnd"/>
            <w:r w:rsidRPr="004424B1">
              <w:t>.</w:t>
            </w:r>
          </w:p>
        </w:tc>
      </w:tr>
      <w:tr w:rsidR="004C430C" w:rsidRPr="004424B1" w14:paraId="6FA37F2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6B1F35C" w14:textId="77777777" w:rsidR="004C430C" w:rsidRPr="00BE1C3C" w:rsidRDefault="004C430C" w:rsidP="007B4994">
            <w:pPr>
              <w:pStyle w:val="TableCell"/>
              <w:rPr>
                <w:szCs w:val="18"/>
              </w:rPr>
            </w:pPr>
            <w:r w:rsidRPr="00BE1C3C">
              <w:rPr>
                <w:szCs w:val="18"/>
              </w:rPr>
              <w:t>tags</w:t>
            </w:r>
          </w:p>
        </w:tc>
        <w:tc>
          <w:tcPr>
            <w:tcW w:w="1984" w:type="dxa"/>
          </w:tcPr>
          <w:p w14:paraId="13D1E17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Pr="004424B1">
              <w:t>String&gt;</w:t>
            </w:r>
          </w:p>
        </w:tc>
        <w:tc>
          <w:tcPr>
            <w:tcW w:w="992" w:type="dxa"/>
          </w:tcPr>
          <w:p w14:paraId="75C48D2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0678D46" w14:textId="653F052E"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Selection criterion based on tags associated with contained </w:t>
            </w:r>
            <w:proofErr w:type="spellStart"/>
            <w:r w:rsidRPr="004424B1">
              <w:t>ActivityInstances</w:t>
            </w:r>
            <w:proofErr w:type="spellEnd"/>
            <w:ins w:id="30738" w:author="Peter Van Der Plas" w:date="2024-12-28T18:47:00Z" w16du:dateUtc="2024-12-28T17:47:00Z">
              <w:r w:rsidR="00AA795E">
                <w:t>.</w:t>
              </w:r>
            </w:ins>
          </w:p>
        </w:tc>
      </w:tr>
      <w:tr w:rsidR="004C430C" w:rsidRPr="004424B1" w14:paraId="636CA48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E531639" w14:textId="77777777" w:rsidR="004C430C" w:rsidRPr="00BE1C3C" w:rsidRDefault="004C430C" w:rsidP="007B4994">
            <w:pPr>
              <w:pStyle w:val="TableCell"/>
              <w:rPr>
                <w:szCs w:val="18"/>
              </w:rPr>
            </w:pPr>
            <w:proofErr w:type="spellStart"/>
            <w:r w:rsidRPr="00BE1C3C">
              <w:rPr>
                <w:szCs w:val="18"/>
              </w:rPr>
              <w:t>partialPlanStart</w:t>
            </w:r>
            <w:proofErr w:type="spellEnd"/>
          </w:p>
        </w:tc>
        <w:tc>
          <w:tcPr>
            <w:tcW w:w="1984" w:type="dxa"/>
          </w:tcPr>
          <w:p w14:paraId="0488752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Trigger</w:t>
            </w:r>
          </w:p>
        </w:tc>
        <w:tc>
          <w:tcPr>
            <w:tcW w:w="992" w:type="dxa"/>
          </w:tcPr>
          <w:p w14:paraId="0202468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2C58BD8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Selection criterion indicating the start of a range of time, position, or events associated with contained </w:t>
            </w:r>
            <w:proofErr w:type="spellStart"/>
            <w:r w:rsidRPr="004424B1">
              <w:t>ActivityInstances</w:t>
            </w:r>
            <w:proofErr w:type="spellEnd"/>
            <w:r w:rsidRPr="004424B1">
              <w:t>.</w:t>
            </w:r>
          </w:p>
        </w:tc>
      </w:tr>
      <w:tr w:rsidR="004C430C" w:rsidRPr="004424B1" w14:paraId="69964F7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F021B6" w14:textId="77777777" w:rsidR="004C430C" w:rsidRPr="00BE1C3C" w:rsidRDefault="004C430C" w:rsidP="007B4994">
            <w:pPr>
              <w:pStyle w:val="TableCell"/>
              <w:rPr>
                <w:szCs w:val="18"/>
              </w:rPr>
            </w:pPr>
            <w:proofErr w:type="spellStart"/>
            <w:r w:rsidRPr="00BE1C3C">
              <w:rPr>
                <w:szCs w:val="18"/>
              </w:rPr>
              <w:t>partialPlanEnd</w:t>
            </w:r>
            <w:proofErr w:type="spellEnd"/>
          </w:p>
        </w:tc>
        <w:tc>
          <w:tcPr>
            <w:tcW w:w="1984" w:type="dxa"/>
          </w:tcPr>
          <w:p w14:paraId="6C4A211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Trigger</w:t>
            </w:r>
          </w:p>
        </w:tc>
        <w:tc>
          <w:tcPr>
            <w:tcW w:w="992" w:type="dxa"/>
          </w:tcPr>
          <w:p w14:paraId="72E3CD8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2851EA4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Selection criterion indicating the end of a range of time, position, or events associated with contained </w:t>
            </w:r>
            <w:proofErr w:type="spellStart"/>
            <w:r w:rsidRPr="004424B1">
              <w:t>ActivityInstances</w:t>
            </w:r>
            <w:proofErr w:type="spellEnd"/>
            <w:r w:rsidRPr="004424B1">
              <w:t>.</w:t>
            </w:r>
          </w:p>
        </w:tc>
      </w:tr>
      <w:tr w:rsidR="004C430C" w:rsidRPr="004424B1" w14:paraId="4CB8D43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67414C6" w14:textId="77777777" w:rsidR="004C430C" w:rsidRPr="00BE1C3C" w:rsidRDefault="004C430C" w:rsidP="007B4994">
            <w:pPr>
              <w:pStyle w:val="TableCell"/>
              <w:rPr>
                <w:szCs w:val="18"/>
              </w:rPr>
            </w:pPr>
            <w:proofErr w:type="spellStart"/>
            <w:r w:rsidRPr="00BE1C3C">
              <w:rPr>
                <w:szCs w:val="18"/>
              </w:rPr>
              <w:t>partialPlan</w:t>
            </w:r>
            <w:proofErr w:type="spellEnd"/>
          </w:p>
        </w:tc>
        <w:tc>
          <w:tcPr>
            <w:tcW w:w="1984" w:type="dxa"/>
          </w:tcPr>
          <w:p w14:paraId="6E4DC9C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Plan</w:t>
            </w:r>
          </w:p>
        </w:tc>
        <w:tc>
          <w:tcPr>
            <w:tcW w:w="992" w:type="dxa"/>
          </w:tcPr>
          <w:p w14:paraId="39425C3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1D969B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returned partial plan.</w:t>
            </w:r>
          </w:p>
        </w:tc>
      </w:tr>
    </w:tbl>
    <w:p w14:paraId="69B11F4F" w14:textId="35B65DDB" w:rsidR="004C430C" w:rsidRDefault="00CB61B9">
      <w:pPr>
        <w:pStyle w:val="Heading5"/>
        <w:spacing w:before="480"/>
        <w:rPr>
          <w:ins w:id="30739" w:author="Quinten Van Woerkom" w:date="2024-12-18T15:39:00Z" w16du:dateUtc="2024-12-18T14:39:00Z"/>
        </w:rPr>
        <w:pPrChange w:id="30740" w:author="Peter Van Der Plas" w:date="2024-12-27T16:53:00Z" w16du:dateUtc="2024-12-27T15:53:00Z">
          <w:pPr>
            <w:pStyle w:val="Heading5"/>
          </w:pPr>
        </w:pPrChange>
      </w:pPr>
      <w:ins w:id="30741" w:author="Quinten Van Woerkom" w:date="2024-12-18T15:39:00Z" w16du:dateUtc="2024-12-18T14:39:00Z">
        <w:r>
          <w:t xml:space="preserve">Data Type: </w:t>
        </w:r>
      </w:ins>
      <w:r w:rsidR="004C430C" w:rsidRPr="004424B1">
        <w:t>PlanFilter</w:t>
      </w:r>
    </w:p>
    <w:p w14:paraId="5F3ADD57" w14:textId="294F09CB" w:rsidR="00CB61B9" w:rsidRPr="00CB61B9" w:rsidRDefault="00CB61B9">
      <w:pPr>
        <w:pStyle w:val="Heading6"/>
        <w:pPrChange w:id="30742" w:author="Quinten Van Woerkom" w:date="2024-12-18T15:39:00Z" w16du:dateUtc="2024-12-18T14:39:00Z">
          <w:pPr>
            <w:pStyle w:val="HeadingNoNumber"/>
          </w:pPr>
        </w:pPrChange>
      </w:pPr>
      <w:ins w:id="30743" w:author="Quinten Van Woerkom" w:date="2024-12-18T15:39:00Z" w16du:dateUtc="2024-12-18T14:39:00Z">
        <w:r>
          <w:t>Overview</w:t>
        </w:r>
      </w:ins>
    </w:p>
    <w:p w14:paraId="4B0B0CCA" w14:textId="53714F71" w:rsidR="004C430C" w:rsidRDefault="004C430C">
      <w:pPr>
        <w:rPr>
          <w:ins w:id="30744" w:author="Quinten Van Woerkom" w:date="2024-12-18T15:39:00Z" w16du:dateUtc="2024-12-18T14:39:00Z"/>
          <w:spacing w:val="-2"/>
          <w:lang w:val="en-GB"/>
        </w:rPr>
        <w:pPrChange w:id="30745" w:author="Peter Van Der Plas" w:date="2024-12-28T18:27:00Z" w16du:dateUtc="2024-12-28T17:27:00Z">
          <w:pPr>
            <w:keepNext/>
          </w:pPr>
        </w:pPrChange>
      </w:pPr>
      <w:r w:rsidRPr="00665B93">
        <w:rPr>
          <w:spacing w:val="-2"/>
          <w:lang w:val="en-GB"/>
        </w:rPr>
        <w:t xml:space="preserve">PlanFilter is a data structure used in the context of MPS Plan Distribution Service operations to specify a filtered set of Plans.  </w:t>
      </w:r>
      <w:del w:id="30746" w:author="Quinten Van Woerkom" w:date="2024-12-18T17:40:00Z" w16du:dateUtc="2024-12-18T16:40:00Z">
        <w:r w:rsidRPr="00665B93" w:rsidDel="00E36BE6">
          <w:rPr>
            <w:spacing w:val="-2"/>
            <w:lang w:val="en-GB"/>
          </w:rPr>
          <w:delText>All filter criteria specified are applied (logical AND, not OR).</w:delText>
        </w:r>
      </w:del>
    </w:p>
    <w:p w14:paraId="1D0665C0" w14:textId="125F18B8" w:rsidR="00CB61B9" w:rsidDel="00E36BE6" w:rsidRDefault="00CB61B9" w:rsidP="00540068">
      <w:pPr>
        <w:pStyle w:val="Heading6"/>
        <w:spacing w:after="240"/>
        <w:rPr>
          <w:del w:id="30747" w:author="Quinten Van Woerkom" w:date="2024-12-18T15:39:00Z" w16du:dateUtc="2024-12-18T14:39:00Z"/>
          <w:lang w:val="en-GB"/>
        </w:rPr>
      </w:pPr>
    </w:p>
    <w:p w14:paraId="2C4E98BE" w14:textId="5B3E6D4C" w:rsidR="007E7075" w:rsidDel="00D17DEC" w:rsidRDefault="00E36BE6">
      <w:pPr>
        <w:pStyle w:val="Heading6"/>
        <w:spacing w:before="480" w:after="240"/>
        <w:rPr>
          <w:ins w:id="30748" w:author="Quinten Van Woerkom" w:date="2024-12-18T17:40:00Z" w16du:dateUtc="2024-12-18T16:40:00Z"/>
          <w:del w:id="30749" w:author="Peter Van Der Plas" w:date="2024-12-27T16:56:00Z" w16du:dateUtc="2024-12-27T15:56:00Z"/>
          <w:lang w:val="en-GB"/>
        </w:rPr>
        <w:pPrChange w:id="30750" w:author="Peter Van Der Plas" w:date="2024-12-27T16:53:00Z" w16du:dateUtc="2024-12-27T15:53:00Z">
          <w:pPr>
            <w:pStyle w:val="Heading6"/>
            <w:spacing w:after="240"/>
          </w:pPr>
        </w:pPrChange>
      </w:pPr>
      <w:ins w:id="30751" w:author="Quinten Van Woerkom" w:date="2024-12-18T17:40:00Z" w16du:dateUtc="2024-12-18T16:40:00Z">
        <w:del w:id="30752" w:author="Peter Van Der Plas" w:date="2024-12-28T17:16:00Z" w16du:dateUtc="2024-12-28T16:16:00Z">
          <w:r w:rsidDel="00A94A2A">
            <w:rPr>
              <w:lang w:val="en-GB"/>
            </w:rPr>
            <w:delText>Definition</w:delText>
          </w:r>
        </w:del>
      </w:ins>
    </w:p>
    <w:p w14:paraId="3C0C40E2" w14:textId="10AF84C7" w:rsidR="00E36BE6" w:rsidRPr="00D17DEC" w:rsidRDefault="00A94A2A">
      <w:pPr>
        <w:pStyle w:val="Heading6"/>
        <w:spacing w:before="480" w:after="240"/>
        <w:rPr>
          <w:lang w:val="en-GB"/>
        </w:rPr>
        <w:pPrChange w:id="30753" w:author="Quinten Van Woerkom" w:date="2024-12-18T17:40:00Z" w16du:dateUtc="2024-12-18T16:40:00Z">
          <w:pPr>
            <w:keepNext/>
            <w:spacing w:before="0"/>
          </w:pPr>
        </w:pPrChange>
      </w:pPr>
      <w:ins w:id="30754" w:author="Peter Van Der Plas" w:date="2024-12-28T17:16:00Z" w16du:dateUtc="2024-12-28T16:16:00Z">
        <w:r>
          <w:rPr>
            <w:spacing w:val="-2"/>
            <w:lang w:val="en-GB"/>
          </w:rPr>
          <w:t>Definition</w:t>
        </w:r>
      </w:ins>
      <w:moveFromRangeStart w:id="30755" w:author="Peter Van Der Plas" w:date="2024-12-27T16:55:00Z" w:name="move186210943"/>
      <w:moveFrom w:id="30756" w:author="Peter Van Der Plas" w:date="2024-12-27T16:55:00Z" w16du:dateUtc="2024-12-27T15:55:00Z">
        <w:ins w:id="30757" w:author="Quinten Van Woerkom" w:date="2024-12-18T17:40:00Z" w16du:dateUtc="2024-12-18T16:40:00Z">
          <w:r w:rsidR="00E36BE6" w:rsidRPr="00D17DEC" w:rsidDel="00D17DEC">
            <w:rPr>
              <w:spacing w:val="-2"/>
              <w:lang w:val="en-GB"/>
              <w:rPrChange w:id="30758" w:author="Peter Van Der Plas" w:date="2024-12-27T16:56:00Z" w16du:dateUtc="2024-12-27T15:56:00Z">
                <w:rPr>
                  <w:lang w:val="en-GB"/>
                </w:rPr>
              </w:rPrChange>
            </w:rPr>
            <w:t>All filter criteria specified shall be applied (logical AND, not OR).</w:t>
          </w:r>
        </w:ins>
      </w:moveFrom>
      <w:moveFromRangeEnd w:id="30755"/>
    </w:p>
    <w:tbl>
      <w:tblPr>
        <w:tblStyle w:val="RBTable"/>
        <w:tblW w:w="9180" w:type="dxa"/>
        <w:tblLayout w:type="fixed"/>
        <w:tblCellMar>
          <w:top w:w="57" w:type="dxa"/>
          <w:left w:w="86" w:type="dxa"/>
          <w:bottom w:w="57" w:type="dxa"/>
          <w:right w:w="86" w:type="dxa"/>
        </w:tblCellMar>
        <w:tblLook w:val="0400" w:firstRow="0" w:lastRow="0" w:firstColumn="0" w:lastColumn="0" w:noHBand="0" w:noVBand="1"/>
        <w:tblCaption w:val="DSC PlanFilter E1"/>
      </w:tblPr>
      <w:tblGrid>
        <w:gridCol w:w="1668"/>
        <w:gridCol w:w="2977"/>
        <w:gridCol w:w="992"/>
        <w:gridCol w:w="1843"/>
        <w:gridCol w:w="708"/>
        <w:gridCol w:w="992"/>
      </w:tblGrid>
      <w:tr w:rsidR="004C430C" w:rsidRPr="004424B1" w14:paraId="06248F11" w14:textId="77777777" w:rsidTr="00D82A00">
        <w:trPr>
          <w:trHeight w:val="20"/>
        </w:trPr>
        <w:tc>
          <w:tcPr>
            <w:tcW w:w="1666" w:type="dxa"/>
            <w:shd w:val="clear" w:color="auto" w:fill="00CCFF"/>
          </w:tcPr>
          <w:p w14:paraId="01F67B3A" w14:textId="77777777" w:rsidR="004C430C" w:rsidRPr="00D17DEC" w:rsidRDefault="004C430C" w:rsidP="00665B93">
            <w:pPr>
              <w:pStyle w:val="TableCell"/>
              <w:keepNext/>
              <w:spacing w:before="0" w:after="0"/>
              <w:rPr>
                <w:rFonts w:cs="Times New Roman"/>
                <w:bCs/>
                <w:color w:val="auto"/>
                <w:szCs w:val="18"/>
                <w:rPrChange w:id="30759" w:author="Peter Van Der Plas" w:date="2024-12-27T16:54:00Z" w16du:dateUtc="2024-12-27T15:54:00Z">
                  <w:rPr>
                    <w:rFonts w:cs="Times New Roman"/>
                    <w:szCs w:val="20"/>
                  </w:rPr>
                </w:rPrChange>
              </w:rPr>
            </w:pPr>
            <w:r w:rsidRPr="00D17DEC">
              <w:rPr>
                <w:rFonts w:cs="Times New Roman"/>
                <w:bCs/>
                <w:color w:val="auto"/>
                <w:szCs w:val="18"/>
                <w:rPrChange w:id="30760" w:author="Peter Van Der Plas" w:date="2024-12-27T16:54:00Z" w16du:dateUtc="2024-12-27T15:54:00Z">
                  <w:rPr>
                    <w:rFonts w:cs="Times New Roman"/>
                    <w:color w:val="FFFFFF" w:themeColor="background1"/>
                    <w:szCs w:val="20"/>
                  </w:rPr>
                </w:rPrChange>
              </w:rPr>
              <w:t>Name</w:t>
            </w:r>
          </w:p>
        </w:tc>
        <w:tc>
          <w:tcPr>
            <w:tcW w:w="2976" w:type="dxa"/>
          </w:tcPr>
          <w:p w14:paraId="67E20B60" w14:textId="77777777" w:rsidR="004C430C" w:rsidRPr="00D17DEC" w:rsidRDefault="004C430C" w:rsidP="00665B93">
            <w:pPr>
              <w:pStyle w:val="TableCell"/>
              <w:keepNext/>
              <w:spacing w:before="0" w:after="0"/>
              <w:rPr>
                <w:rFonts w:cs="Times New Roman"/>
                <w:b/>
                <w:szCs w:val="18"/>
              </w:rPr>
            </w:pPr>
            <w:r w:rsidRPr="00D17DEC">
              <w:rPr>
                <w:rFonts w:cs="Times New Roman"/>
                <w:b/>
                <w:szCs w:val="18"/>
              </w:rPr>
              <w:t>PlanFilter</w:t>
            </w:r>
          </w:p>
        </w:tc>
        <w:tc>
          <w:tcPr>
            <w:tcW w:w="992" w:type="dxa"/>
            <w:shd w:val="clear" w:color="auto" w:fill="00CCFF"/>
          </w:tcPr>
          <w:p w14:paraId="65DB61A1" w14:textId="77777777" w:rsidR="004C430C" w:rsidRPr="00D17DEC" w:rsidRDefault="004C430C" w:rsidP="00665B93">
            <w:pPr>
              <w:pStyle w:val="TableCell"/>
              <w:keepNext/>
              <w:spacing w:before="0" w:after="0"/>
              <w:rPr>
                <w:rFonts w:cs="Times New Roman"/>
                <w:bCs/>
                <w:color w:val="auto"/>
                <w:szCs w:val="18"/>
                <w:rPrChange w:id="30761" w:author="Peter Van Der Plas" w:date="2024-12-27T16:54:00Z" w16du:dateUtc="2024-12-27T15:54:00Z">
                  <w:rPr>
                    <w:rFonts w:cs="Times New Roman"/>
                    <w:b/>
                    <w:szCs w:val="20"/>
                  </w:rPr>
                </w:rPrChange>
              </w:rPr>
            </w:pPr>
            <w:r w:rsidRPr="00D17DEC">
              <w:rPr>
                <w:rFonts w:cs="Times New Roman"/>
                <w:bCs/>
                <w:color w:val="auto"/>
                <w:szCs w:val="18"/>
                <w:rPrChange w:id="30762" w:author="Peter Van Der Plas" w:date="2024-12-27T16:54:00Z" w16du:dateUtc="2024-12-27T15:54:00Z">
                  <w:rPr>
                    <w:rFonts w:cs="Times New Roman"/>
                    <w:b/>
                    <w:color w:val="FFFFFF" w:themeColor="background1"/>
                    <w:szCs w:val="20"/>
                  </w:rPr>
                </w:rPrChange>
              </w:rPr>
              <w:t>Extends</w:t>
            </w:r>
          </w:p>
        </w:tc>
        <w:tc>
          <w:tcPr>
            <w:tcW w:w="1842" w:type="dxa"/>
          </w:tcPr>
          <w:p w14:paraId="2C3D42B8" w14:textId="77777777" w:rsidR="004C430C" w:rsidRPr="00D17DEC" w:rsidRDefault="004C430C" w:rsidP="00665B93">
            <w:pPr>
              <w:pStyle w:val="TableCell"/>
              <w:keepNext/>
              <w:spacing w:before="0" w:after="0"/>
              <w:rPr>
                <w:rFonts w:cs="Times New Roman"/>
                <w:szCs w:val="18"/>
              </w:rPr>
            </w:pPr>
            <w:proofErr w:type="gramStart"/>
            <w:r w:rsidRPr="00D17DEC">
              <w:rPr>
                <w:rFonts w:cs="Times New Roman"/>
                <w:szCs w:val="18"/>
              </w:rPr>
              <w:t>MAL::</w:t>
            </w:r>
            <w:proofErr w:type="gramEnd"/>
            <w:r w:rsidRPr="00D17DEC">
              <w:rPr>
                <w:rFonts w:cs="Times New Roman"/>
                <w:szCs w:val="18"/>
              </w:rPr>
              <w:t>Composite</w:t>
            </w:r>
          </w:p>
        </w:tc>
        <w:tc>
          <w:tcPr>
            <w:tcW w:w="708" w:type="dxa"/>
            <w:shd w:val="clear" w:color="auto" w:fill="00CCFF"/>
          </w:tcPr>
          <w:p w14:paraId="45354F88" w14:textId="77777777" w:rsidR="004C430C" w:rsidRPr="00D17DEC" w:rsidRDefault="004C430C" w:rsidP="00665B93">
            <w:pPr>
              <w:pStyle w:val="TableCell"/>
              <w:keepNext/>
              <w:spacing w:before="0" w:after="0"/>
              <w:rPr>
                <w:rFonts w:cs="Times New Roman"/>
                <w:bCs/>
                <w:color w:val="auto"/>
                <w:szCs w:val="18"/>
                <w:rPrChange w:id="30763" w:author="Peter Van Der Plas" w:date="2024-12-27T16:54:00Z" w16du:dateUtc="2024-12-27T15:54:00Z">
                  <w:rPr>
                    <w:rFonts w:cs="Times New Roman"/>
                    <w:b/>
                    <w:szCs w:val="20"/>
                  </w:rPr>
                </w:rPrChange>
              </w:rPr>
            </w:pPr>
            <w:r w:rsidRPr="00D17DEC">
              <w:rPr>
                <w:rFonts w:cs="Times New Roman"/>
                <w:bCs/>
                <w:color w:val="auto"/>
                <w:szCs w:val="18"/>
                <w:rPrChange w:id="30764" w:author="Peter Van Der Plas" w:date="2024-12-27T16:54:00Z" w16du:dateUtc="2024-12-27T15:54:00Z">
                  <w:rPr>
                    <w:rFonts w:cs="Times New Roman"/>
                    <w:b/>
                    <w:color w:val="FFFFFF" w:themeColor="background1"/>
                    <w:szCs w:val="20"/>
                  </w:rPr>
                </w:rPrChange>
              </w:rPr>
              <w:t>SFP</w:t>
            </w:r>
          </w:p>
        </w:tc>
        <w:tc>
          <w:tcPr>
            <w:tcW w:w="992" w:type="dxa"/>
          </w:tcPr>
          <w:p w14:paraId="2938E136" w14:textId="25250655" w:rsidR="004C430C" w:rsidRPr="00D17DEC" w:rsidRDefault="004C430C" w:rsidP="00665B93">
            <w:pPr>
              <w:pStyle w:val="TableCell"/>
              <w:keepNext/>
              <w:spacing w:before="0" w:after="0"/>
              <w:jc w:val="right"/>
              <w:rPr>
                <w:rFonts w:cs="Times New Roman"/>
                <w:szCs w:val="18"/>
              </w:rPr>
            </w:pPr>
            <w:del w:id="30765" w:author="Peter Van Der Plas" w:date="2024-12-28T18:17:00Z" w16du:dateUtc="2024-12-28T17:17:00Z">
              <w:r w:rsidRPr="00D17DEC" w:rsidDel="00747F6A">
                <w:rPr>
                  <w:rFonts w:cs="Times New Roman"/>
                  <w:szCs w:val="18"/>
                </w:rPr>
                <w:delText>518</w:delText>
              </w:r>
            </w:del>
            <w:ins w:id="30766" w:author="Peter Van Der Plas" w:date="2024-12-28T18:17:00Z" w16du:dateUtc="2024-12-28T17:17:00Z">
              <w:r w:rsidR="00747F6A">
                <w:rPr>
                  <w:rFonts w:cs="Times New Roman"/>
                  <w:szCs w:val="18"/>
                </w:rPr>
                <w:t>516</w:t>
              </w:r>
            </w:ins>
          </w:p>
        </w:tc>
      </w:tr>
    </w:tbl>
    <w:p w14:paraId="4391265D" w14:textId="77777777" w:rsidR="004C430C" w:rsidRPr="004424B1" w:rsidRDefault="004C430C" w:rsidP="00665B93">
      <w:pPr>
        <w:keepNext/>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6"/>
        <w:gridCol w:w="1985"/>
        <w:gridCol w:w="992"/>
        <w:gridCol w:w="4535"/>
      </w:tblGrid>
      <w:tr w:rsidR="004C430C" w:rsidRPr="004424B1" w14:paraId="7EF9A0F3"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279978D" w14:textId="1FD47DC9" w:rsidR="004C430C" w:rsidRPr="004424B1" w:rsidRDefault="004C430C">
            <w:pPr>
              <w:pStyle w:val="TableCell"/>
              <w:spacing w:before="0" w:after="0"/>
              <w:rPr>
                <w:rFonts w:cs="Times New Roman"/>
                <w:szCs w:val="20"/>
              </w:rPr>
              <w:pPrChange w:id="30767" w:author="Peter Van Der Plas" w:date="2024-12-28T19:01:00Z" w16du:dateUtc="2024-12-28T18:01:00Z">
                <w:pPr>
                  <w:pStyle w:val="TableCell"/>
                  <w:keepNext/>
                  <w:spacing w:before="0" w:after="0"/>
                </w:pPr>
              </w:pPrChange>
            </w:pPr>
            <w:del w:id="30768" w:author="Quinten Van Woerkom" w:date="2024-11-25T14:49:00Z" w16du:dateUtc="2024-11-25T13:49:00Z">
              <w:r w:rsidRPr="004424B1" w:rsidDel="002B0859">
                <w:rPr>
                  <w:rFonts w:cs="Times New Roman"/>
                  <w:szCs w:val="20"/>
                </w:rPr>
                <w:delText>Attribute</w:delText>
              </w:r>
            </w:del>
            <w:ins w:id="30769" w:author="Quinten Van Woerkom" w:date="2024-11-25T14:49:00Z" w16du:dateUtc="2024-11-25T13:49:00Z">
              <w:r w:rsidR="002B0859">
                <w:rPr>
                  <w:rFonts w:cs="Times New Roman"/>
                  <w:szCs w:val="20"/>
                </w:rPr>
                <w:t>Field</w:t>
              </w:r>
            </w:ins>
          </w:p>
        </w:tc>
        <w:tc>
          <w:tcPr>
            <w:tcW w:w="1985" w:type="dxa"/>
          </w:tcPr>
          <w:p w14:paraId="7DB7C6EC" w14:textId="77777777" w:rsidR="004C430C" w:rsidRPr="004424B1" w:rsidRDefault="004C430C">
            <w:pPr>
              <w:pStyle w:val="TableCell"/>
              <w:spacing w:before="0" w:after="0"/>
              <w:cnfStyle w:val="100000000000" w:firstRow="1" w:lastRow="0" w:firstColumn="0" w:lastColumn="0" w:oddVBand="0" w:evenVBand="0" w:oddHBand="0" w:evenHBand="0" w:firstRowFirstColumn="0" w:firstRowLastColumn="0" w:lastRowFirstColumn="0" w:lastRowLastColumn="0"/>
              <w:rPr>
                <w:rFonts w:cs="Times New Roman"/>
                <w:szCs w:val="20"/>
              </w:rPr>
              <w:pPrChange w:id="30770" w:author="Peter Van Der Plas" w:date="2024-12-28T19:01:00Z" w16du:dateUtc="2024-12-28T18:01:00Z">
                <w:pPr>
                  <w:pStyle w:val="TableCell"/>
                  <w:keepNext/>
                  <w:spacing w:before="0" w:after="0"/>
                  <w:cnfStyle w:val="100000000000" w:firstRow="1" w:lastRow="0" w:firstColumn="0" w:lastColumn="0" w:oddVBand="0" w:evenVBand="0" w:oddHBand="0" w:evenHBand="0" w:firstRowFirstColumn="0" w:firstRowLastColumn="0" w:lastRowFirstColumn="0" w:lastRowLastColumn="0"/>
                </w:pPr>
              </w:pPrChange>
            </w:pPr>
            <w:r w:rsidRPr="004424B1">
              <w:rPr>
                <w:rFonts w:cs="Times New Roman"/>
                <w:szCs w:val="20"/>
              </w:rPr>
              <w:t>Type</w:t>
            </w:r>
          </w:p>
        </w:tc>
        <w:tc>
          <w:tcPr>
            <w:tcW w:w="992" w:type="dxa"/>
          </w:tcPr>
          <w:p w14:paraId="0E574F9D" w14:textId="77777777" w:rsidR="004C430C" w:rsidRPr="004424B1" w:rsidRDefault="004C430C">
            <w:pPr>
              <w:pStyle w:val="TableCell"/>
              <w:spacing w:before="0" w:after="0"/>
              <w:cnfStyle w:val="100000000000" w:firstRow="1" w:lastRow="0" w:firstColumn="0" w:lastColumn="0" w:oddVBand="0" w:evenVBand="0" w:oddHBand="0" w:evenHBand="0" w:firstRowFirstColumn="0" w:firstRowLastColumn="0" w:lastRowFirstColumn="0" w:lastRowLastColumn="0"/>
              <w:rPr>
                <w:rFonts w:cs="Times New Roman"/>
                <w:szCs w:val="20"/>
              </w:rPr>
              <w:pPrChange w:id="30771" w:author="Peter Van Der Plas" w:date="2024-12-28T19:01:00Z" w16du:dateUtc="2024-12-28T18:01:00Z">
                <w:pPr>
                  <w:pStyle w:val="TableCell"/>
                  <w:keepNext/>
                  <w:spacing w:before="0" w:after="0"/>
                  <w:cnfStyle w:val="100000000000" w:firstRow="1" w:lastRow="0" w:firstColumn="0" w:lastColumn="0" w:oddVBand="0" w:evenVBand="0" w:oddHBand="0" w:evenHBand="0" w:firstRowFirstColumn="0" w:firstRowLastColumn="0" w:lastRowFirstColumn="0" w:lastRowLastColumn="0"/>
                </w:pPr>
              </w:pPrChange>
            </w:pPr>
            <w:r w:rsidRPr="004424B1">
              <w:rPr>
                <w:rFonts w:cs="Times New Roman"/>
                <w:szCs w:val="20"/>
              </w:rPr>
              <w:t>Nullable</w:t>
            </w:r>
          </w:p>
        </w:tc>
        <w:tc>
          <w:tcPr>
            <w:tcW w:w="4536" w:type="dxa"/>
          </w:tcPr>
          <w:p w14:paraId="4695E186" w14:textId="77777777" w:rsidR="004C430C" w:rsidRPr="004424B1" w:rsidRDefault="004C430C">
            <w:pPr>
              <w:pStyle w:val="TableCell"/>
              <w:spacing w:before="0" w:after="0"/>
              <w:cnfStyle w:val="100000000000" w:firstRow="1" w:lastRow="0" w:firstColumn="0" w:lastColumn="0" w:oddVBand="0" w:evenVBand="0" w:oddHBand="0" w:evenHBand="0" w:firstRowFirstColumn="0" w:firstRowLastColumn="0" w:lastRowFirstColumn="0" w:lastRowLastColumn="0"/>
              <w:rPr>
                <w:rFonts w:cs="Times New Roman"/>
                <w:szCs w:val="20"/>
              </w:rPr>
              <w:pPrChange w:id="30772" w:author="Peter Van Der Plas" w:date="2024-12-28T19:01:00Z" w16du:dateUtc="2024-12-28T18:01:00Z">
                <w:pPr>
                  <w:pStyle w:val="TableCell"/>
                  <w:keepNext/>
                  <w:spacing w:before="0" w:after="0"/>
                  <w:cnfStyle w:val="100000000000" w:firstRow="1" w:lastRow="0" w:firstColumn="0" w:lastColumn="0" w:oddVBand="0" w:evenVBand="0" w:oddHBand="0" w:evenHBand="0" w:firstRowFirstColumn="0" w:firstRowLastColumn="0" w:lastRowFirstColumn="0" w:lastRowLastColumn="0"/>
                </w:pPr>
              </w:pPrChange>
            </w:pPr>
            <w:r w:rsidRPr="004424B1">
              <w:rPr>
                <w:rFonts w:cs="Times New Roman"/>
                <w:szCs w:val="20"/>
              </w:rPr>
              <w:t>Description</w:t>
            </w:r>
          </w:p>
        </w:tc>
      </w:tr>
      <w:tr w:rsidR="004C430C" w:rsidRPr="004424B1" w14:paraId="41DCD9D3"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9A09139" w14:textId="77777777" w:rsidR="004C430C" w:rsidRPr="00BE1C3C" w:rsidRDefault="004C430C">
            <w:pPr>
              <w:pStyle w:val="TableCell"/>
              <w:spacing w:before="0" w:after="0"/>
              <w:rPr>
                <w:rFonts w:cs="Times New Roman"/>
                <w:szCs w:val="18"/>
              </w:rPr>
              <w:pPrChange w:id="30773" w:author="Peter Van Der Plas" w:date="2024-12-28T19:01:00Z" w16du:dateUtc="2024-12-28T18:01:00Z">
                <w:pPr>
                  <w:pStyle w:val="TableCell"/>
                  <w:keepNext/>
                  <w:spacing w:before="0" w:after="0"/>
                </w:pPr>
              </w:pPrChange>
            </w:pPr>
            <w:r w:rsidRPr="00BE1C3C">
              <w:rPr>
                <w:rFonts w:cs="Times New Roman"/>
                <w:szCs w:val="18"/>
              </w:rPr>
              <w:t>domain</w:t>
            </w:r>
          </w:p>
        </w:tc>
        <w:tc>
          <w:tcPr>
            <w:tcW w:w="1985" w:type="dxa"/>
          </w:tcPr>
          <w:p w14:paraId="2FF016CB" w14:textId="7DBB6886" w:rsidR="004C430C" w:rsidRPr="004424B1" w:rsidRDefault="004C430C">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Change w:id="30774" w:author="Peter Van Der Plas" w:date="2024-12-28T19:01:00Z" w16du:dateUtc="2024-12-28T18:01:00Z">
                <w:pPr>
                  <w:pStyle w:val="TableCell"/>
                  <w:keepNext/>
                  <w:spacing w:before="0" w:after="0"/>
                  <w:cnfStyle w:val="000000000000" w:firstRow="0" w:lastRow="0" w:firstColumn="0" w:lastColumn="0" w:oddVBand="0" w:evenVBand="0" w:oddHBand="0" w:evenHBand="0" w:firstRowFirstColumn="0" w:firstRowLastColumn="0" w:lastRowFirstColumn="0" w:lastRowLastColumn="0"/>
                </w:pPr>
              </w:pPrChange>
            </w:pPr>
            <w:r w:rsidRPr="004424B1">
              <w:rPr>
                <w:rFonts w:cs="Times New Roman"/>
                <w:szCs w:val="20"/>
              </w:rPr>
              <w:t>List</w:t>
            </w:r>
            <w:ins w:id="30775" w:author="Peter Van Der Plas" w:date="2025-01-01T16:12:00Z" w16du:dateUtc="2025-01-01T15:12:00Z">
              <w:r w:rsidR="00275E56">
                <w:rPr>
                  <w:rFonts w:cs="Times New Roman"/>
                  <w:szCs w:val="20"/>
                </w:rPr>
                <w:t xml:space="preserve"> </w:t>
              </w:r>
            </w:ins>
            <w:r w:rsidRPr="004424B1">
              <w:rPr>
                <w:rFonts w:cs="Times New Roman"/>
                <w:szCs w:val="20"/>
              </w:rPr>
              <w:t>&lt;</w:t>
            </w:r>
            <w:proofErr w:type="gramStart"/>
            <w:r w:rsidRPr="004424B1">
              <w:rPr>
                <w:rFonts w:cs="Times New Roman"/>
                <w:szCs w:val="20"/>
              </w:rPr>
              <w:t>MAL::</w:t>
            </w:r>
            <w:proofErr w:type="gramEnd"/>
            <w:r w:rsidRPr="004424B1">
              <w:rPr>
                <w:rFonts w:cs="Times New Roman"/>
                <w:szCs w:val="20"/>
              </w:rPr>
              <w:t>Identifier&gt;</w:t>
            </w:r>
          </w:p>
        </w:tc>
        <w:tc>
          <w:tcPr>
            <w:tcW w:w="992" w:type="dxa"/>
          </w:tcPr>
          <w:p w14:paraId="28A7307B" w14:textId="77777777" w:rsidR="004C430C" w:rsidRPr="004424B1" w:rsidRDefault="004C430C">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Change w:id="30776" w:author="Peter Van Der Plas" w:date="2024-12-28T19:01:00Z" w16du:dateUtc="2024-12-28T18:01:00Z">
                <w:pPr>
                  <w:pStyle w:val="TableCell"/>
                  <w:keepNext/>
                  <w:spacing w:before="0" w:after="0"/>
                  <w:cnfStyle w:val="000000000000" w:firstRow="0" w:lastRow="0" w:firstColumn="0" w:lastColumn="0" w:oddVBand="0" w:evenVBand="0" w:oddHBand="0" w:evenHBand="0" w:firstRowFirstColumn="0" w:firstRowLastColumn="0" w:lastRowFirstColumn="0" w:lastRowLastColumn="0"/>
                </w:pPr>
              </w:pPrChange>
            </w:pPr>
            <w:r w:rsidRPr="004424B1">
              <w:rPr>
                <w:rFonts w:cs="Times New Roman"/>
                <w:szCs w:val="20"/>
              </w:rPr>
              <w:t>Yes</w:t>
            </w:r>
          </w:p>
        </w:tc>
        <w:tc>
          <w:tcPr>
            <w:tcW w:w="4536" w:type="dxa"/>
          </w:tcPr>
          <w:p w14:paraId="30FBA425" w14:textId="3F58C432" w:rsidR="004C430C" w:rsidRPr="004424B1" w:rsidRDefault="004C430C">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Change w:id="30777" w:author="Peter Van Der Plas" w:date="2024-12-28T19:01:00Z" w16du:dateUtc="2024-12-28T18:01:00Z">
                <w:pPr>
                  <w:pStyle w:val="TableCell"/>
                  <w:keepNext/>
                  <w:spacing w:before="0" w:after="0"/>
                  <w:cnfStyle w:val="000000000000" w:firstRow="0" w:lastRow="0" w:firstColumn="0" w:lastColumn="0" w:oddVBand="0" w:evenVBand="0" w:oddHBand="0" w:evenHBand="0" w:firstRowFirstColumn="0" w:firstRowLastColumn="0" w:lastRowFirstColumn="0" w:lastRowLastColumn="0"/>
                </w:pPr>
              </w:pPrChange>
            </w:pPr>
            <w:r w:rsidRPr="004424B1">
              <w:rPr>
                <w:rFonts w:cs="Times New Roman"/>
                <w:szCs w:val="20"/>
              </w:rPr>
              <w:t>Domain of the Plan</w:t>
            </w:r>
            <w:ins w:id="30778" w:author="Peter Van Der Plas" w:date="2024-12-28T18:47:00Z" w16du:dateUtc="2024-12-28T17:47:00Z">
              <w:r w:rsidR="00AA795E">
                <w:rPr>
                  <w:rFonts w:cs="Times New Roman"/>
                  <w:szCs w:val="20"/>
                </w:rPr>
                <w:t>.</w:t>
              </w:r>
            </w:ins>
          </w:p>
          <w:p w14:paraId="40D4E187" w14:textId="77777777" w:rsidR="004C430C" w:rsidRPr="004424B1" w:rsidRDefault="004C430C">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Change w:id="30779" w:author="Peter Van Der Plas" w:date="2024-12-28T19:01:00Z" w16du:dateUtc="2024-12-28T18:01:00Z">
                <w:pPr>
                  <w:pStyle w:val="TableCell"/>
                  <w:keepNext/>
                  <w:spacing w:before="0" w:after="0"/>
                  <w:cnfStyle w:val="000000000000" w:firstRow="0" w:lastRow="0" w:firstColumn="0" w:lastColumn="0" w:oddVBand="0" w:evenVBand="0" w:oddHBand="0" w:evenHBand="0" w:firstRowFirstColumn="0" w:firstRowLastColumn="0" w:lastRowFirstColumn="0" w:lastRowLastColumn="0"/>
                </w:pPr>
              </w:pPrChange>
            </w:pPr>
            <w:r w:rsidRPr="004424B1">
              <w:rPr>
                <w:rFonts w:cs="Times New Roman"/>
                <w:szCs w:val="20"/>
              </w:rPr>
              <w:t>An ordered list representing a domain hierarchy, ‘*’ can be used to represent a wildcard at that level.</w:t>
            </w:r>
          </w:p>
        </w:tc>
      </w:tr>
      <w:tr w:rsidR="004C430C" w:rsidRPr="004424B1" w14:paraId="04DFEF5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09D4F10" w14:textId="77777777" w:rsidR="004C430C" w:rsidRPr="00BE1C3C" w:rsidRDefault="004C430C">
            <w:pPr>
              <w:pStyle w:val="TableCell"/>
              <w:spacing w:before="0" w:after="0"/>
              <w:rPr>
                <w:rFonts w:cs="Times New Roman"/>
                <w:szCs w:val="18"/>
              </w:rPr>
              <w:pPrChange w:id="30780" w:author="Peter Van Der Plas" w:date="2024-12-28T19:01:00Z" w16du:dateUtc="2024-12-28T18:01:00Z">
                <w:pPr>
                  <w:pStyle w:val="TableCell"/>
                  <w:keepNext/>
                  <w:spacing w:before="0" w:after="0"/>
                </w:pPr>
              </w:pPrChange>
            </w:pPr>
            <w:r w:rsidRPr="00BE1C3C">
              <w:rPr>
                <w:rFonts w:cs="Times New Roman"/>
                <w:szCs w:val="18"/>
              </w:rPr>
              <w:t>planID</w:t>
            </w:r>
          </w:p>
        </w:tc>
        <w:tc>
          <w:tcPr>
            <w:tcW w:w="1985" w:type="dxa"/>
          </w:tcPr>
          <w:p w14:paraId="3DEF09BB" w14:textId="58CAF83F" w:rsidR="004C430C" w:rsidRPr="004424B1" w:rsidRDefault="004C430C">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Change w:id="30781" w:author="Peter Van Der Plas" w:date="2024-12-28T19:01:00Z" w16du:dateUtc="2024-12-28T18:01:00Z">
                <w:pPr>
                  <w:pStyle w:val="TableCell"/>
                  <w:keepNext/>
                  <w:spacing w:before="0" w:after="0"/>
                  <w:cnfStyle w:val="000000000000" w:firstRow="0" w:lastRow="0" w:firstColumn="0" w:lastColumn="0" w:oddVBand="0" w:evenVBand="0" w:oddHBand="0" w:evenHBand="0" w:firstRowFirstColumn="0" w:firstRowLastColumn="0" w:lastRowFirstColumn="0" w:lastRowLastColumn="0"/>
                </w:pPr>
              </w:pPrChange>
            </w:pPr>
            <w:proofErr w:type="gramStart"/>
            <w:r w:rsidRPr="004424B1">
              <w:rPr>
                <w:rFonts w:cs="Times New Roman"/>
                <w:szCs w:val="20"/>
              </w:rPr>
              <w:t>MAL::</w:t>
            </w:r>
            <w:proofErr w:type="gramEnd"/>
            <w:r w:rsidRPr="004424B1">
              <w:rPr>
                <w:rFonts w:cs="Times New Roman"/>
                <w:szCs w:val="20"/>
              </w:rPr>
              <w:t>ObjectRef</w:t>
            </w:r>
            <w:del w:id="30782" w:author="Peter Van Der Plas" w:date="2025-01-01T16:08:00Z" w16du:dateUtc="2025-01-01T15:08:00Z">
              <w:r w:rsidRPr="004424B1" w:rsidDel="00885C70">
                <w:rPr>
                  <w:rFonts w:cs="Times New Roman"/>
                  <w:szCs w:val="20"/>
                </w:rPr>
                <w:br/>
              </w:r>
            </w:del>
            <w:ins w:id="30783" w:author="Peter Van Der Plas" w:date="2025-01-01T16:08:00Z" w16du:dateUtc="2025-01-01T15:08:00Z">
              <w:r w:rsidR="00885C70">
                <w:rPr>
                  <w:rFonts w:cs="Times New Roman"/>
                  <w:szCs w:val="20"/>
                </w:rPr>
                <w:t xml:space="preserve"> </w:t>
              </w:r>
            </w:ins>
            <w:r w:rsidRPr="004424B1">
              <w:rPr>
                <w:rFonts w:cs="Times New Roman"/>
                <w:szCs w:val="20"/>
              </w:rPr>
              <w:t>&lt;Plan&gt;</w:t>
            </w:r>
          </w:p>
        </w:tc>
        <w:tc>
          <w:tcPr>
            <w:tcW w:w="992" w:type="dxa"/>
          </w:tcPr>
          <w:p w14:paraId="16551A83" w14:textId="77777777" w:rsidR="004C430C" w:rsidRPr="004424B1" w:rsidRDefault="004C430C">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Change w:id="30784" w:author="Peter Van Der Plas" w:date="2024-12-28T19:01:00Z" w16du:dateUtc="2024-12-28T18:01:00Z">
                <w:pPr>
                  <w:pStyle w:val="TableCell"/>
                  <w:keepNext/>
                  <w:spacing w:before="0" w:after="0"/>
                  <w:cnfStyle w:val="000000000000" w:firstRow="0" w:lastRow="0" w:firstColumn="0" w:lastColumn="0" w:oddVBand="0" w:evenVBand="0" w:oddHBand="0" w:evenHBand="0" w:firstRowFirstColumn="0" w:firstRowLastColumn="0" w:lastRowFirstColumn="0" w:lastRowLastColumn="0"/>
                </w:pPr>
              </w:pPrChange>
            </w:pPr>
            <w:r w:rsidRPr="004424B1">
              <w:rPr>
                <w:rFonts w:cs="Times New Roman"/>
                <w:szCs w:val="20"/>
              </w:rPr>
              <w:t>Yes</w:t>
            </w:r>
          </w:p>
        </w:tc>
        <w:tc>
          <w:tcPr>
            <w:tcW w:w="4536" w:type="dxa"/>
          </w:tcPr>
          <w:p w14:paraId="59E6C351" w14:textId="25B95099" w:rsidR="004C430C" w:rsidRPr="004424B1" w:rsidRDefault="004C430C">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Change w:id="30785" w:author="Peter Van Der Plas" w:date="2024-12-28T19:01:00Z" w16du:dateUtc="2024-12-28T18:01:00Z">
                <w:pPr>
                  <w:pStyle w:val="TableCell"/>
                  <w:keepNext/>
                  <w:spacing w:before="0" w:after="0"/>
                  <w:cnfStyle w:val="000000000000" w:firstRow="0" w:lastRow="0" w:firstColumn="0" w:lastColumn="0" w:oddVBand="0" w:evenVBand="0" w:oddHBand="0" w:evenHBand="0" w:firstRowFirstColumn="0" w:firstRowLastColumn="0" w:lastRowFirstColumn="0" w:lastRowLastColumn="0"/>
                </w:pPr>
              </w:pPrChange>
            </w:pPr>
            <w:r w:rsidRPr="004424B1">
              <w:rPr>
                <w:rFonts w:cs="Times New Roman"/>
                <w:szCs w:val="20"/>
              </w:rPr>
              <w:t>Identity (key and version) of the Plan</w:t>
            </w:r>
            <w:ins w:id="30786" w:author="Peter Van Der Plas" w:date="2024-12-28T18:47:00Z" w16du:dateUtc="2024-12-28T17:47:00Z">
              <w:r w:rsidR="00AA795E">
                <w:rPr>
                  <w:rFonts w:cs="Times New Roman"/>
                  <w:szCs w:val="20"/>
                </w:rPr>
                <w:t>.</w:t>
              </w:r>
            </w:ins>
          </w:p>
        </w:tc>
      </w:tr>
      <w:tr w:rsidR="004C430C" w:rsidRPr="004424B1" w14:paraId="62E1C12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DECB7B1" w14:textId="77777777" w:rsidR="004C430C" w:rsidRPr="00BE1C3C" w:rsidRDefault="004C430C" w:rsidP="00732D1B">
            <w:pPr>
              <w:pStyle w:val="TableCell"/>
              <w:spacing w:before="0" w:after="0"/>
              <w:rPr>
                <w:rFonts w:cs="Times New Roman"/>
                <w:szCs w:val="18"/>
              </w:rPr>
            </w:pPr>
            <w:proofErr w:type="spellStart"/>
            <w:r w:rsidRPr="00BE1C3C">
              <w:rPr>
                <w:rFonts w:cs="Times New Roman"/>
                <w:szCs w:val="18"/>
              </w:rPr>
              <w:t>precursorPlan</w:t>
            </w:r>
            <w:proofErr w:type="spellEnd"/>
          </w:p>
        </w:tc>
        <w:tc>
          <w:tcPr>
            <w:tcW w:w="1985" w:type="dxa"/>
          </w:tcPr>
          <w:p w14:paraId="1D4FBCCC" w14:textId="4C5D8880"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4424B1">
              <w:rPr>
                <w:rFonts w:cs="Times New Roman"/>
                <w:szCs w:val="20"/>
              </w:rPr>
              <w:t>MAL::</w:t>
            </w:r>
            <w:proofErr w:type="gramEnd"/>
            <w:r w:rsidRPr="004424B1">
              <w:rPr>
                <w:rFonts w:cs="Times New Roman"/>
                <w:szCs w:val="20"/>
              </w:rPr>
              <w:t>ObjectRef</w:t>
            </w:r>
            <w:del w:id="30787" w:author="Peter Van Der Plas" w:date="2025-01-01T16:08:00Z" w16du:dateUtc="2025-01-01T15:08:00Z">
              <w:r w:rsidRPr="004424B1" w:rsidDel="00885C70">
                <w:rPr>
                  <w:rFonts w:cs="Times New Roman"/>
                  <w:szCs w:val="20"/>
                </w:rPr>
                <w:br/>
              </w:r>
            </w:del>
            <w:ins w:id="30788" w:author="Peter Van Der Plas" w:date="2025-01-01T16:08:00Z" w16du:dateUtc="2025-01-01T15:08:00Z">
              <w:r w:rsidR="00885C70">
                <w:rPr>
                  <w:rFonts w:cs="Times New Roman"/>
                  <w:szCs w:val="20"/>
                </w:rPr>
                <w:t xml:space="preserve"> </w:t>
              </w:r>
            </w:ins>
            <w:r w:rsidRPr="004424B1">
              <w:rPr>
                <w:rFonts w:cs="Times New Roman"/>
                <w:szCs w:val="20"/>
              </w:rPr>
              <w:t>&lt;Plan&gt;</w:t>
            </w:r>
          </w:p>
        </w:tc>
        <w:tc>
          <w:tcPr>
            <w:tcW w:w="992" w:type="dxa"/>
          </w:tcPr>
          <w:p w14:paraId="170A9A21" w14:textId="77777777"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6" w:type="dxa"/>
          </w:tcPr>
          <w:p w14:paraId="0CC7AA6D" w14:textId="6F7C590C"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Identity (key and version) of the precursor Plan</w:t>
            </w:r>
            <w:ins w:id="30789" w:author="Peter Van Der Plas" w:date="2024-12-28T18:47:00Z" w16du:dateUtc="2024-12-28T17:47:00Z">
              <w:r w:rsidR="00AA795E">
                <w:rPr>
                  <w:rFonts w:cs="Times New Roman"/>
                  <w:szCs w:val="20"/>
                </w:rPr>
                <w:t>.</w:t>
              </w:r>
            </w:ins>
          </w:p>
        </w:tc>
      </w:tr>
      <w:tr w:rsidR="004C430C" w:rsidRPr="004424B1" w14:paraId="3EB669F2"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9BCFAA6" w14:textId="77777777" w:rsidR="004C430C" w:rsidRPr="00BE1C3C" w:rsidRDefault="004C430C" w:rsidP="00732D1B">
            <w:pPr>
              <w:pStyle w:val="TableCell"/>
              <w:spacing w:before="0" w:after="0"/>
              <w:rPr>
                <w:rFonts w:cs="Times New Roman"/>
                <w:szCs w:val="18"/>
              </w:rPr>
            </w:pPr>
            <w:r w:rsidRPr="00BE1C3C">
              <w:rPr>
                <w:rFonts w:cs="Times New Roman"/>
                <w:szCs w:val="18"/>
              </w:rPr>
              <w:t>status</w:t>
            </w:r>
          </w:p>
        </w:tc>
        <w:tc>
          <w:tcPr>
            <w:tcW w:w="1985" w:type="dxa"/>
          </w:tcPr>
          <w:p w14:paraId="31E86C3A" w14:textId="77777777"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proofErr w:type="spellStart"/>
            <w:r w:rsidRPr="004424B1">
              <w:rPr>
                <w:rFonts w:cs="Times New Roman"/>
                <w:szCs w:val="20"/>
              </w:rPr>
              <w:t>PlanStatusEnum</w:t>
            </w:r>
            <w:proofErr w:type="spellEnd"/>
          </w:p>
        </w:tc>
        <w:tc>
          <w:tcPr>
            <w:tcW w:w="992" w:type="dxa"/>
          </w:tcPr>
          <w:p w14:paraId="3C8CB035" w14:textId="77777777"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6" w:type="dxa"/>
          </w:tcPr>
          <w:p w14:paraId="7C50B180" w14:textId="3DB1D036"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Current status (</w:t>
            </w:r>
            <w:proofErr w:type="spellStart"/>
            <w:r w:rsidRPr="004424B1">
              <w:rPr>
                <w:rFonts w:cs="Times New Roman"/>
                <w:szCs w:val="20"/>
              </w:rPr>
              <w:t>enum</w:t>
            </w:r>
            <w:proofErr w:type="spellEnd"/>
            <w:r w:rsidRPr="004424B1">
              <w:rPr>
                <w:rFonts w:cs="Times New Roman"/>
                <w:szCs w:val="20"/>
              </w:rPr>
              <w:t>) of the Plan</w:t>
            </w:r>
            <w:ins w:id="30790" w:author="Peter Van Der Plas" w:date="2024-12-28T18:47:00Z" w16du:dateUtc="2024-12-28T17:47:00Z">
              <w:r w:rsidR="00AA795E">
                <w:rPr>
                  <w:rFonts w:cs="Times New Roman"/>
                  <w:szCs w:val="20"/>
                </w:rPr>
                <w:t>.</w:t>
              </w:r>
            </w:ins>
          </w:p>
        </w:tc>
      </w:tr>
      <w:tr w:rsidR="004C430C" w:rsidRPr="004424B1" w14:paraId="1A9F3C57"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70B38DC" w14:textId="77777777" w:rsidR="004C430C" w:rsidRPr="00BE1C3C" w:rsidRDefault="004C430C" w:rsidP="00732D1B">
            <w:pPr>
              <w:pStyle w:val="TableCell"/>
              <w:spacing w:before="0" w:after="0"/>
              <w:rPr>
                <w:rFonts w:cs="Times New Roman"/>
                <w:szCs w:val="18"/>
              </w:rPr>
            </w:pPr>
            <w:r w:rsidRPr="00BE1C3C">
              <w:rPr>
                <w:rFonts w:cs="Times New Roman"/>
                <w:szCs w:val="18"/>
              </w:rPr>
              <w:t>originator</w:t>
            </w:r>
          </w:p>
        </w:tc>
        <w:tc>
          <w:tcPr>
            <w:tcW w:w="1985" w:type="dxa"/>
          </w:tcPr>
          <w:p w14:paraId="049148DC" w14:textId="77777777"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4424B1">
              <w:rPr>
                <w:rFonts w:cs="Times New Roman"/>
                <w:szCs w:val="20"/>
              </w:rPr>
              <w:t>MAL::</w:t>
            </w:r>
            <w:proofErr w:type="gramEnd"/>
            <w:r w:rsidRPr="004424B1">
              <w:rPr>
                <w:rFonts w:cs="Times New Roman"/>
                <w:szCs w:val="20"/>
              </w:rPr>
              <w:t>Identifier</w:t>
            </w:r>
          </w:p>
        </w:tc>
        <w:tc>
          <w:tcPr>
            <w:tcW w:w="992" w:type="dxa"/>
          </w:tcPr>
          <w:p w14:paraId="54A4D9FE" w14:textId="77777777"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6" w:type="dxa"/>
          </w:tcPr>
          <w:p w14:paraId="534BB658" w14:textId="2C195BD6"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Originator of the Plan</w:t>
            </w:r>
            <w:ins w:id="30791" w:author="Peter Van Der Plas" w:date="2024-12-28T18:47:00Z" w16du:dateUtc="2024-12-28T17:47:00Z">
              <w:r w:rsidR="00AA795E">
                <w:rPr>
                  <w:rFonts w:cs="Times New Roman"/>
                  <w:szCs w:val="20"/>
                </w:rPr>
                <w:t>.</w:t>
              </w:r>
            </w:ins>
          </w:p>
        </w:tc>
      </w:tr>
      <w:tr w:rsidR="004C430C" w:rsidRPr="004424B1" w14:paraId="7F15870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9DA9E6F" w14:textId="77777777" w:rsidR="004C430C" w:rsidRPr="00BE1C3C" w:rsidRDefault="004C430C" w:rsidP="00732D1B">
            <w:pPr>
              <w:pStyle w:val="TableCell"/>
              <w:spacing w:before="0" w:after="0"/>
              <w:rPr>
                <w:rFonts w:cs="Times New Roman"/>
                <w:szCs w:val="18"/>
              </w:rPr>
            </w:pPr>
            <w:proofErr w:type="spellStart"/>
            <w:r w:rsidRPr="00BE1C3C">
              <w:rPr>
                <w:rFonts w:cs="Times New Roman"/>
                <w:szCs w:val="18"/>
              </w:rPr>
              <w:t>validityPeriod</w:t>
            </w:r>
            <w:proofErr w:type="spellEnd"/>
          </w:p>
        </w:tc>
        <w:tc>
          <w:tcPr>
            <w:tcW w:w="1985" w:type="dxa"/>
          </w:tcPr>
          <w:p w14:paraId="02FCF772" w14:textId="77777777"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TimeWindow</w:t>
            </w:r>
          </w:p>
        </w:tc>
        <w:tc>
          <w:tcPr>
            <w:tcW w:w="992" w:type="dxa"/>
          </w:tcPr>
          <w:p w14:paraId="3DAD9234" w14:textId="77777777"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6" w:type="dxa"/>
          </w:tcPr>
          <w:p w14:paraId="46CE9ACD" w14:textId="77777777"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Period of time with which the validity period of the Plan overlaps.</w:t>
            </w:r>
          </w:p>
        </w:tc>
      </w:tr>
    </w:tbl>
    <w:p w14:paraId="16F08B09" w14:textId="75FAE97A" w:rsidR="00D17DEC" w:rsidRDefault="00D17DEC">
      <w:pPr>
        <w:pStyle w:val="Heading6"/>
        <w:spacing w:before="480"/>
        <w:rPr>
          <w:ins w:id="30792" w:author="Peter Van Der Plas" w:date="2024-12-27T16:55:00Z" w16du:dateUtc="2024-12-27T15:55:00Z"/>
        </w:rPr>
        <w:pPrChange w:id="30793" w:author="Peter Van Der Plas" w:date="2024-12-27T16:56:00Z" w16du:dateUtc="2024-12-27T15:56:00Z">
          <w:pPr>
            <w:pStyle w:val="Heading6"/>
          </w:pPr>
        </w:pPrChange>
      </w:pPr>
      <w:ins w:id="30794" w:author="Peter Van Der Plas" w:date="2024-12-27T16:55:00Z" w16du:dateUtc="2024-12-27T15:55:00Z">
        <w:r>
          <w:t>Requirements</w:t>
        </w:r>
      </w:ins>
    </w:p>
    <w:p w14:paraId="712E89CA" w14:textId="6DB42B0A" w:rsidR="00D17DEC" w:rsidRPr="00D17DEC" w:rsidRDefault="00D17DEC">
      <w:pPr>
        <w:pStyle w:val="Paragraph7"/>
        <w:rPr>
          <w:ins w:id="30795" w:author="Peter Van Der Plas" w:date="2024-12-27T16:55:00Z" w16du:dateUtc="2024-12-27T15:55:00Z"/>
        </w:rPr>
        <w:pPrChange w:id="30796" w:author="Peter Van Der Plas" w:date="2024-12-27T16:55:00Z" w16du:dateUtc="2024-12-27T15:55:00Z">
          <w:pPr>
            <w:pStyle w:val="Heading5"/>
          </w:pPr>
        </w:pPrChange>
      </w:pPr>
      <w:moveToRangeStart w:id="30797" w:author="Peter Van Der Plas" w:date="2024-12-27T16:55:00Z" w:name="move186210943"/>
      <w:moveTo w:id="30798" w:author="Peter Van Der Plas" w:date="2024-12-27T16:55:00Z" w16du:dateUtc="2024-12-27T15:55:00Z">
        <w:r w:rsidRPr="00665B93">
          <w:rPr>
            <w:lang w:val="en-GB"/>
          </w:rPr>
          <w:t xml:space="preserve">All filter criteria specified </w:t>
        </w:r>
        <w:r>
          <w:rPr>
            <w:lang w:val="en-GB"/>
          </w:rPr>
          <w:t>shall be</w:t>
        </w:r>
        <w:r w:rsidRPr="00665B93">
          <w:rPr>
            <w:lang w:val="en-GB"/>
          </w:rPr>
          <w:t xml:space="preserve"> applied </w:t>
        </w:r>
      </w:moveTo>
      <w:ins w:id="30799" w:author="Peter Van Der Plas" w:date="2024-12-27T16:58:00Z" w16du:dateUtc="2024-12-27T15:58:00Z">
        <w:r>
          <w:rPr>
            <w:lang w:val="en-GB"/>
          </w:rPr>
          <w:t>using</w:t>
        </w:r>
      </w:ins>
      <w:ins w:id="30800" w:author="Peter Van Der Plas" w:date="2024-12-27T16:57:00Z" w16du:dateUtc="2024-12-27T15:57:00Z">
        <w:r>
          <w:rPr>
            <w:lang w:val="en-GB"/>
          </w:rPr>
          <w:t xml:space="preserve"> a </w:t>
        </w:r>
      </w:ins>
      <w:moveTo w:id="30801" w:author="Peter Van Der Plas" w:date="2024-12-27T16:55:00Z" w16du:dateUtc="2024-12-27T15:55:00Z">
        <w:del w:id="30802" w:author="Peter Van Der Plas" w:date="2024-12-27T16:57:00Z" w16du:dateUtc="2024-12-27T15:57:00Z">
          <w:r w:rsidRPr="00665B93" w:rsidDel="00D17DEC">
            <w:rPr>
              <w:lang w:val="en-GB"/>
            </w:rPr>
            <w:delText>(</w:delText>
          </w:r>
        </w:del>
        <w:r w:rsidRPr="00665B93">
          <w:rPr>
            <w:lang w:val="en-GB"/>
          </w:rPr>
          <w:t>logical AND</w:t>
        </w:r>
      </w:moveTo>
      <w:ins w:id="30803" w:author="Peter Van Der Plas" w:date="2024-12-27T16:57:00Z" w16du:dateUtc="2024-12-27T15:57:00Z">
        <w:r>
          <w:rPr>
            <w:lang w:val="en-GB"/>
          </w:rPr>
          <w:t xml:space="preserve"> (</w:t>
        </w:r>
      </w:ins>
      <w:moveTo w:id="30804" w:author="Peter Van Der Plas" w:date="2024-12-27T16:55:00Z" w16du:dateUtc="2024-12-27T15:55:00Z">
        <w:del w:id="30805" w:author="Peter Van Der Plas" w:date="2024-12-27T16:57:00Z" w16du:dateUtc="2024-12-27T15:57:00Z">
          <w:r w:rsidRPr="00665B93" w:rsidDel="00D17DEC">
            <w:rPr>
              <w:lang w:val="en-GB"/>
            </w:rPr>
            <w:delText xml:space="preserve">, </w:delText>
          </w:r>
        </w:del>
        <w:r w:rsidRPr="00665B93">
          <w:rPr>
            <w:lang w:val="en-GB"/>
          </w:rPr>
          <w:t>not OR).</w:t>
        </w:r>
      </w:moveTo>
      <w:moveToRangeEnd w:id="30797"/>
    </w:p>
    <w:p w14:paraId="77E93E13" w14:textId="7C6A594B" w:rsidR="004C430C" w:rsidRDefault="0063555D">
      <w:pPr>
        <w:pStyle w:val="Heading5"/>
        <w:spacing w:before="480"/>
        <w:rPr>
          <w:ins w:id="30806" w:author="Quinten Van Woerkom" w:date="2024-12-18T15:39:00Z" w16du:dateUtc="2024-12-18T14:39:00Z"/>
        </w:rPr>
        <w:pPrChange w:id="30807" w:author="Peter Van Der Plas" w:date="2024-12-27T16:59:00Z" w16du:dateUtc="2024-12-27T15:59:00Z">
          <w:pPr>
            <w:pStyle w:val="Heading5"/>
          </w:pPr>
        </w:pPrChange>
      </w:pPr>
      <w:ins w:id="30808" w:author="Quinten Van Woerkom" w:date="2024-12-18T15:39:00Z" w16du:dateUtc="2024-12-18T14:39:00Z">
        <w:r>
          <w:t xml:space="preserve">Data Type: </w:t>
        </w:r>
      </w:ins>
      <w:proofErr w:type="spellStart"/>
      <w:r w:rsidR="004C430C" w:rsidRPr="004424B1">
        <w:t>PartialPlanFilter</w:t>
      </w:r>
      <w:proofErr w:type="spellEnd"/>
    </w:p>
    <w:p w14:paraId="7A14BC55" w14:textId="2CE6A779" w:rsidR="0063555D" w:rsidRPr="0063555D" w:rsidRDefault="0063555D">
      <w:pPr>
        <w:pStyle w:val="Heading6"/>
        <w:pPrChange w:id="30809" w:author="Quinten Van Woerkom" w:date="2024-12-18T15:39:00Z" w16du:dateUtc="2024-12-18T14:39:00Z">
          <w:pPr>
            <w:pStyle w:val="HeadingNoNumber"/>
          </w:pPr>
        </w:pPrChange>
      </w:pPr>
      <w:ins w:id="30810" w:author="Quinten Van Woerkom" w:date="2024-12-18T15:39:00Z" w16du:dateUtc="2024-12-18T14:39:00Z">
        <w:r>
          <w:t>Overview</w:t>
        </w:r>
      </w:ins>
    </w:p>
    <w:p w14:paraId="49FF63E6" w14:textId="77777777" w:rsidR="004C430C" w:rsidRDefault="004C430C">
      <w:pPr>
        <w:rPr>
          <w:ins w:id="30811" w:author="Quinten Van Woerkom" w:date="2024-12-18T15:39:00Z" w16du:dateUtc="2024-12-18T14:39:00Z"/>
          <w:lang w:val="en-GB"/>
        </w:rPr>
        <w:pPrChange w:id="30812" w:author="Peter Van Der Plas" w:date="2024-12-28T18:56:00Z" w16du:dateUtc="2024-12-28T17:56:00Z">
          <w:pPr>
            <w:keepNext/>
          </w:pPr>
        </w:pPrChange>
      </w:pPr>
      <w:bookmarkStart w:id="30813" w:name="_Toc52218254"/>
      <w:bookmarkStart w:id="30814" w:name="_Ref62569238"/>
      <w:proofErr w:type="spellStart"/>
      <w:r w:rsidRPr="004424B1">
        <w:rPr>
          <w:lang w:val="en-GB"/>
        </w:rPr>
        <w:t>PartialPlanFilter</w:t>
      </w:r>
      <w:proofErr w:type="spellEnd"/>
      <w:r w:rsidRPr="004424B1">
        <w:rPr>
          <w:lang w:val="en-GB"/>
        </w:rPr>
        <w:t xml:space="preserve"> is a data structure input to the </w:t>
      </w:r>
      <w:proofErr w:type="spellStart"/>
      <w:r w:rsidRPr="004424B1">
        <w:rPr>
          <w:lang w:val="en-GB"/>
        </w:rPr>
        <w:t>getPartialPlan</w:t>
      </w:r>
      <w:proofErr w:type="spellEnd"/>
      <w:r w:rsidRPr="004424B1">
        <w:rPr>
          <w:lang w:val="en-GB"/>
        </w:rPr>
        <w:t xml:space="preserve"> operation of the Plan Distribution Service that contains a reference to the source Plan, and specifies the criteria used to select the partial plan.</w:t>
      </w:r>
    </w:p>
    <w:p w14:paraId="3A0B7701" w14:textId="13F9C9B5" w:rsidR="0063555D" w:rsidRPr="004424B1" w:rsidDel="00CD065B" w:rsidRDefault="0063555D">
      <w:pPr>
        <w:pStyle w:val="Heading6"/>
        <w:spacing w:before="480" w:after="240"/>
        <w:rPr>
          <w:del w:id="30815" w:author="Peter Van Der Plas" w:date="2024-12-28T18:19:00Z" w16du:dateUtc="2024-12-28T17:19:00Z"/>
          <w:lang w:val="en-GB"/>
        </w:rPr>
        <w:pPrChange w:id="30816" w:author="Peter Van Der Plas" w:date="2024-12-27T17:00:00Z" w16du:dateUtc="2024-12-27T16:00:00Z">
          <w:pPr>
            <w:keepNext/>
          </w:pPr>
        </w:pPrChange>
      </w:pPr>
      <w:ins w:id="30817" w:author="Quinten Van Woerkom" w:date="2024-12-18T15:39:00Z" w16du:dateUtc="2024-12-18T14:39:00Z">
        <w:del w:id="30818" w:author="Peter Van Der Plas" w:date="2024-12-28T18:19:00Z" w16du:dateUtc="2024-12-28T17:19:00Z">
          <w:r w:rsidRPr="0063555D" w:rsidDel="00CD065B">
            <w:rPr>
              <w:lang w:val="en-GB"/>
            </w:rPr>
            <w:delText>Definition</w:delText>
          </w:r>
        </w:del>
      </w:ins>
    </w:p>
    <w:p w14:paraId="79AF4BCA" w14:textId="26A8E779" w:rsidR="007E7075" w:rsidRPr="0063555D" w:rsidRDefault="00CD065B">
      <w:pPr>
        <w:pStyle w:val="Heading6"/>
        <w:spacing w:before="480" w:after="240"/>
        <w:rPr>
          <w:lang w:val="en-GB"/>
        </w:rPr>
        <w:pPrChange w:id="30819" w:author="Peter Van Der Plas" w:date="2024-12-27T17:00:00Z" w16du:dateUtc="2024-12-27T16:00:00Z">
          <w:pPr>
            <w:keepNext/>
            <w:spacing w:before="0"/>
          </w:pPr>
        </w:pPrChange>
      </w:pPr>
      <w:ins w:id="30820" w:author="Peter Van Der Plas" w:date="2024-12-28T18:19:00Z" w16du:dateUtc="2024-12-28T17:19:00Z">
        <w:r>
          <w:rPr>
            <w:lang w:val="en-GB"/>
          </w:rPr>
          <w:t>Definition</w:t>
        </w:r>
      </w:ins>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PartialPlanFilter E1"/>
      </w:tblPr>
      <w:tblGrid>
        <w:gridCol w:w="1667"/>
        <w:gridCol w:w="2977"/>
        <w:gridCol w:w="992"/>
        <w:gridCol w:w="1843"/>
        <w:gridCol w:w="708"/>
        <w:gridCol w:w="992"/>
      </w:tblGrid>
      <w:tr w:rsidR="004C430C" w:rsidRPr="004424B1" w14:paraId="59BF2AB9" w14:textId="77777777" w:rsidTr="00D82A00">
        <w:trPr>
          <w:trHeight w:val="20"/>
        </w:trPr>
        <w:tc>
          <w:tcPr>
            <w:tcW w:w="1666" w:type="dxa"/>
            <w:shd w:val="clear" w:color="auto" w:fill="00CCFF"/>
          </w:tcPr>
          <w:p w14:paraId="65A85847" w14:textId="77777777" w:rsidR="004C430C" w:rsidRPr="00D17DEC" w:rsidRDefault="004C430C" w:rsidP="00665B93">
            <w:pPr>
              <w:pStyle w:val="TableCell"/>
              <w:keepNext/>
              <w:spacing w:before="0" w:after="0"/>
              <w:rPr>
                <w:bCs/>
                <w:color w:val="auto"/>
                <w:szCs w:val="18"/>
                <w:rPrChange w:id="30821" w:author="Peter Van Der Plas" w:date="2024-12-27T16:59:00Z" w16du:dateUtc="2024-12-27T15:59:00Z">
                  <w:rPr>
                    <w:color w:val="FFFFFF" w:themeColor="background1"/>
                  </w:rPr>
                </w:rPrChange>
              </w:rPr>
            </w:pPr>
            <w:r w:rsidRPr="00D17DEC">
              <w:rPr>
                <w:bCs/>
                <w:color w:val="auto"/>
                <w:szCs w:val="18"/>
                <w:rPrChange w:id="30822" w:author="Peter Van Der Plas" w:date="2024-12-27T16:59:00Z" w16du:dateUtc="2024-12-27T15:59:00Z">
                  <w:rPr>
                    <w:color w:val="FFFFFF" w:themeColor="background1"/>
                  </w:rPr>
                </w:rPrChange>
              </w:rPr>
              <w:t>Name</w:t>
            </w:r>
          </w:p>
        </w:tc>
        <w:tc>
          <w:tcPr>
            <w:tcW w:w="2976" w:type="dxa"/>
          </w:tcPr>
          <w:p w14:paraId="064F80F3" w14:textId="77777777" w:rsidR="004C430C" w:rsidRPr="00D17DEC" w:rsidRDefault="004C430C" w:rsidP="00665B93">
            <w:pPr>
              <w:pStyle w:val="TableCell"/>
              <w:keepNext/>
              <w:spacing w:before="0" w:after="0"/>
              <w:rPr>
                <w:b/>
                <w:szCs w:val="18"/>
              </w:rPr>
            </w:pPr>
            <w:proofErr w:type="spellStart"/>
            <w:r w:rsidRPr="00D17DEC">
              <w:rPr>
                <w:b/>
                <w:szCs w:val="18"/>
              </w:rPr>
              <w:t>PartialPlanFilter</w:t>
            </w:r>
            <w:proofErr w:type="spellEnd"/>
          </w:p>
        </w:tc>
        <w:tc>
          <w:tcPr>
            <w:tcW w:w="992" w:type="dxa"/>
            <w:shd w:val="clear" w:color="auto" w:fill="00CCFF"/>
          </w:tcPr>
          <w:p w14:paraId="3312A5FF" w14:textId="77777777" w:rsidR="004C430C" w:rsidRPr="00D17DEC" w:rsidRDefault="004C430C" w:rsidP="00665B93">
            <w:pPr>
              <w:pStyle w:val="TableCell"/>
              <w:keepNext/>
              <w:spacing w:before="0" w:after="0"/>
              <w:rPr>
                <w:bCs/>
                <w:color w:val="auto"/>
                <w:szCs w:val="18"/>
                <w:rPrChange w:id="30823" w:author="Peter Van Der Plas" w:date="2024-12-27T16:59:00Z" w16du:dateUtc="2024-12-27T15:59:00Z">
                  <w:rPr>
                    <w:b/>
                  </w:rPr>
                </w:rPrChange>
              </w:rPr>
            </w:pPr>
            <w:r w:rsidRPr="00D17DEC">
              <w:rPr>
                <w:bCs/>
                <w:color w:val="auto"/>
                <w:szCs w:val="18"/>
                <w:rPrChange w:id="30824" w:author="Peter Van Der Plas" w:date="2024-12-27T16:59:00Z" w16du:dateUtc="2024-12-27T15:59:00Z">
                  <w:rPr>
                    <w:b/>
                    <w:color w:val="FFFFFF" w:themeColor="background1"/>
                  </w:rPr>
                </w:rPrChange>
              </w:rPr>
              <w:t>Extends</w:t>
            </w:r>
          </w:p>
        </w:tc>
        <w:tc>
          <w:tcPr>
            <w:tcW w:w="1842" w:type="dxa"/>
          </w:tcPr>
          <w:p w14:paraId="6D76F88F" w14:textId="77777777" w:rsidR="004C430C" w:rsidRPr="00D17DEC" w:rsidRDefault="004C430C" w:rsidP="00665B93">
            <w:pPr>
              <w:pStyle w:val="TableCell"/>
              <w:keepNext/>
              <w:spacing w:before="0" w:after="0"/>
              <w:rPr>
                <w:b/>
                <w:szCs w:val="18"/>
              </w:rPr>
            </w:pPr>
            <w:proofErr w:type="gramStart"/>
            <w:r w:rsidRPr="00D17DEC">
              <w:rPr>
                <w:szCs w:val="18"/>
              </w:rPr>
              <w:t>MAL::</w:t>
            </w:r>
            <w:proofErr w:type="gramEnd"/>
            <w:r w:rsidRPr="00D17DEC">
              <w:rPr>
                <w:szCs w:val="18"/>
              </w:rPr>
              <w:t>Composite</w:t>
            </w:r>
          </w:p>
        </w:tc>
        <w:tc>
          <w:tcPr>
            <w:tcW w:w="708" w:type="dxa"/>
            <w:shd w:val="clear" w:color="auto" w:fill="00CCFF"/>
          </w:tcPr>
          <w:p w14:paraId="082A6663" w14:textId="77777777" w:rsidR="004C430C" w:rsidRPr="00D17DEC" w:rsidRDefault="004C430C" w:rsidP="00665B93">
            <w:pPr>
              <w:pStyle w:val="TableCell"/>
              <w:keepNext/>
              <w:spacing w:before="0" w:after="0"/>
              <w:rPr>
                <w:bCs/>
                <w:color w:val="auto"/>
                <w:szCs w:val="18"/>
                <w:rPrChange w:id="30825" w:author="Peter Van Der Plas" w:date="2024-12-27T16:59:00Z" w16du:dateUtc="2024-12-27T15:59:00Z">
                  <w:rPr>
                    <w:b/>
                  </w:rPr>
                </w:rPrChange>
              </w:rPr>
            </w:pPr>
            <w:r w:rsidRPr="00D17DEC">
              <w:rPr>
                <w:bCs/>
                <w:color w:val="auto"/>
                <w:szCs w:val="18"/>
                <w:rPrChange w:id="30826" w:author="Peter Van Der Plas" w:date="2024-12-27T16:59:00Z" w16du:dateUtc="2024-12-27T15:59:00Z">
                  <w:rPr>
                    <w:b/>
                    <w:color w:val="FFFFFF" w:themeColor="background1"/>
                  </w:rPr>
                </w:rPrChange>
              </w:rPr>
              <w:t>SFP</w:t>
            </w:r>
          </w:p>
        </w:tc>
        <w:tc>
          <w:tcPr>
            <w:tcW w:w="992" w:type="dxa"/>
          </w:tcPr>
          <w:p w14:paraId="5DA68EBF" w14:textId="7827C80F" w:rsidR="004C430C" w:rsidRPr="00D17DEC" w:rsidRDefault="004C430C" w:rsidP="00665B93">
            <w:pPr>
              <w:pStyle w:val="TableCell"/>
              <w:keepNext/>
              <w:spacing w:before="0" w:after="0"/>
              <w:jc w:val="right"/>
              <w:rPr>
                <w:szCs w:val="18"/>
              </w:rPr>
            </w:pPr>
            <w:del w:id="30827" w:author="Peter Van Der Plas" w:date="2024-12-28T18:17:00Z" w16du:dateUtc="2024-12-28T17:17:00Z">
              <w:r w:rsidRPr="00D17DEC" w:rsidDel="00747F6A">
                <w:rPr>
                  <w:szCs w:val="18"/>
                </w:rPr>
                <w:delText>519</w:delText>
              </w:r>
            </w:del>
            <w:ins w:id="30828" w:author="Peter Van Der Plas" w:date="2024-12-28T18:17:00Z" w16du:dateUtc="2024-12-28T17:17:00Z">
              <w:r w:rsidR="00747F6A">
                <w:rPr>
                  <w:szCs w:val="18"/>
                </w:rPr>
                <w:t>517</w:t>
              </w:r>
            </w:ins>
          </w:p>
        </w:tc>
      </w:tr>
    </w:tbl>
    <w:p w14:paraId="15D6E648" w14:textId="77777777" w:rsidR="004C430C" w:rsidRPr="004424B1" w:rsidRDefault="004C430C" w:rsidP="00FF695D">
      <w:pPr>
        <w:keepNext/>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2E02877D"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704D2149" w14:textId="47D5CB63" w:rsidR="004C430C" w:rsidRPr="004424B1" w:rsidRDefault="004C430C">
            <w:pPr>
              <w:pStyle w:val="TableCell"/>
              <w:spacing w:before="0" w:after="0"/>
              <w:pPrChange w:id="30829" w:author="Peter Van Der Plas" w:date="2024-12-28T19:00:00Z" w16du:dateUtc="2024-12-28T18:00:00Z">
                <w:pPr>
                  <w:pStyle w:val="TableCell"/>
                  <w:keepNext/>
                  <w:spacing w:before="0" w:after="0"/>
                </w:pPr>
              </w:pPrChange>
            </w:pPr>
            <w:del w:id="30830" w:author="Quinten Van Woerkom" w:date="2024-11-25T14:49:00Z" w16du:dateUtc="2024-11-25T13:49:00Z">
              <w:r w:rsidRPr="004424B1" w:rsidDel="002B0859">
                <w:delText>Attribute</w:delText>
              </w:r>
            </w:del>
            <w:ins w:id="30831" w:author="Quinten Van Woerkom" w:date="2024-11-25T14:49:00Z" w16du:dateUtc="2024-11-25T13:49:00Z">
              <w:r w:rsidR="002B0859">
                <w:t>Field</w:t>
              </w:r>
            </w:ins>
          </w:p>
        </w:tc>
        <w:tc>
          <w:tcPr>
            <w:tcW w:w="1984" w:type="dxa"/>
          </w:tcPr>
          <w:p w14:paraId="5A02D226" w14:textId="77777777" w:rsidR="004C430C" w:rsidRPr="004424B1" w:rsidRDefault="004C430C">
            <w:pPr>
              <w:pStyle w:val="TableCell"/>
              <w:spacing w:before="0" w:after="0"/>
              <w:cnfStyle w:val="100000000000" w:firstRow="1" w:lastRow="0" w:firstColumn="0" w:lastColumn="0" w:oddVBand="0" w:evenVBand="0" w:oddHBand="0" w:evenHBand="0" w:firstRowFirstColumn="0" w:firstRowLastColumn="0" w:lastRowFirstColumn="0" w:lastRowLastColumn="0"/>
              <w:pPrChange w:id="30832" w:author="Peter Van Der Plas" w:date="2024-12-28T19:00:00Z" w16du:dateUtc="2024-12-28T18:00:00Z">
                <w:pPr>
                  <w:pStyle w:val="TableCell"/>
                  <w:keepNext/>
                  <w:spacing w:before="0" w:after="0"/>
                  <w:cnfStyle w:val="100000000000" w:firstRow="1" w:lastRow="0" w:firstColumn="0" w:lastColumn="0" w:oddVBand="0" w:evenVBand="0" w:oddHBand="0" w:evenHBand="0" w:firstRowFirstColumn="0" w:firstRowLastColumn="0" w:lastRowFirstColumn="0" w:lastRowLastColumn="0"/>
                </w:pPr>
              </w:pPrChange>
            </w:pPr>
            <w:r w:rsidRPr="004424B1">
              <w:t>Type</w:t>
            </w:r>
          </w:p>
        </w:tc>
        <w:tc>
          <w:tcPr>
            <w:tcW w:w="992" w:type="dxa"/>
          </w:tcPr>
          <w:p w14:paraId="3944D38C" w14:textId="77777777" w:rsidR="004C430C" w:rsidRPr="004424B1" w:rsidRDefault="004C430C">
            <w:pPr>
              <w:pStyle w:val="TableCell"/>
              <w:spacing w:before="0" w:after="0"/>
              <w:cnfStyle w:val="100000000000" w:firstRow="1" w:lastRow="0" w:firstColumn="0" w:lastColumn="0" w:oddVBand="0" w:evenVBand="0" w:oddHBand="0" w:evenHBand="0" w:firstRowFirstColumn="0" w:firstRowLastColumn="0" w:lastRowFirstColumn="0" w:lastRowLastColumn="0"/>
              <w:pPrChange w:id="30833" w:author="Peter Van Der Plas" w:date="2024-12-28T19:00:00Z" w16du:dateUtc="2024-12-28T18:00:00Z">
                <w:pPr>
                  <w:pStyle w:val="TableCell"/>
                  <w:keepNext/>
                  <w:spacing w:before="0" w:after="0"/>
                  <w:cnfStyle w:val="100000000000" w:firstRow="1" w:lastRow="0" w:firstColumn="0" w:lastColumn="0" w:oddVBand="0" w:evenVBand="0" w:oddHBand="0" w:evenHBand="0" w:firstRowFirstColumn="0" w:firstRowLastColumn="0" w:lastRowFirstColumn="0" w:lastRowLastColumn="0"/>
                </w:pPr>
              </w:pPrChange>
            </w:pPr>
            <w:r w:rsidRPr="004424B1">
              <w:t>Nullable</w:t>
            </w:r>
          </w:p>
        </w:tc>
        <w:tc>
          <w:tcPr>
            <w:tcW w:w="4535" w:type="dxa"/>
          </w:tcPr>
          <w:p w14:paraId="2074703D" w14:textId="77777777" w:rsidR="004C430C" w:rsidRPr="004424B1" w:rsidRDefault="004C430C">
            <w:pPr>
              <w:pStyle w:val="TableCell"/>
              <w:spacing w:before="0" w:after="0"/>
              <w:cnfStyle w:val="100000000000" w:firstRow="1" w:lastRow="0" w:firstColumn="0" w:lastColumn="0" w:oddVBand="0" w:evenVBand="0" w:oddHBand="0" w:evenHBand="0" w:firstRowFirstColumn="0" w:firstRowLastColumn="0" w:lastRowFirstColumn="0" w:lastRowLastColumn="0"/>
              <w:pPrChange w:id="30834" w:author="Peter Van Der Plas" w:date="2024-12-28T19:00:00Z" w16du:dateUtc="2024-12-28T18:00:00Z">
                <w:pPr>
                  <w:pStyle w:val="TableCell"/>
                  <w:keepNext/>
                  <w:spacing w:before="0" w:after="0"/>
                  <w:cnfStyle w:val="100000000000" w:firstRow="1" w:lastRow="0" w:firstColumn="0" w:lastColumn="0" w:oddVBand="0" w:evenVBand="0" w:oddHBand="0" w:evenHBand="0" w:firstRowFirstColumn="0" w:firstRowLastColumn="0" w:lastRowFirstColumn="0" w:lastRowLastColumn="0"/>
                </w:pPr>
              </w:pPrChange>
            </w:pPr>
            <w:r w:rsidRPr="004424B1">
              <w:t>Description</w:t>
            </w:r>
          </w:p>
        </w:tc>
      </w:tr>
      <w:tr w:rsidR="004C430C" w:rsidRPr="004424B1" w14:paraId="544CB51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2148A26" w14:textId="77777777" w:rsidR="004C430C" w:rsidRPr="00BE1C3C" w:rsidRDefault="004C430C">
            <w:pPr>
              <w:pStyle w:val="TableCell"/>
              <w:spacing w:before="0" w:after="0"/>
              <w:rPr>
                <w:szCs w:val="18"/>
              </w:rPr>
              <w:pPrChange w:id="30835" w:author="Peter Van Der Plas" w:date="2024-12-28T19:00:00Z" w16du:dateUtc="2024-12-28T18:00:00Z">
                <w:pPr>
                  <w:pStyle w:val="TableCell"/>
                  <w:keepNext/>
                  <w:spacing w:before="0" w:after="0"/>
                </w:pPr>
              </w:pPrChange>
            </w:pPr>
            <w:proofErr w:type="spellStart"/>
            <w:r w:rsidRPr="00BE1C3C">
              <w:rPr>
                <w:szCs w:val="18"/>
              </w:rPr>
              <w:t>sourcePlan</w:t>
            </w:r>
            <w:proofErr w:type="spellEnd"/>
          </w:p>
        </w:tc>
        <w:tc>
          <w:tcPr>
            <w:tcW w:w="1984" w:type="dxa"/>
          </w:tcPr>
          <w:p w14:paraId="59048F12" w14:textId="390B726B" w:rsidR="004C430C" w:rsidRPr="004424B1" w:rsidRDefault="004C430C">
            <w:pPr>
              <w:pStyle w:val="TableCell"/>
              <w:spacing w:before="0" w:after="0"/>
              <w:cnfStyle w:val="000000000000" w:firstRow="0" w:lastRow="0" w:firstColumn="0" w:lastColumn="0" w:oddVBand="0" w:evenVBand="0" w:oddHBand="0" w:evenHBand="0" w:firstRowFirstColumn="0" w:firstRowLastColumn="0" w:lastRowFirstColumn="0" w:lastRowLastColumn="0"/>
              <w:pPrChange w:id="30836" w:author="Peter Van Der Plas" w:date="2024-12-28T19:00:00Z" w16du:dateUtc="2024-12-28T18:00:00Z">
                <w:pPr>
                  <w:pStyle w:val="TableCell"/>
                  <w:keepNext/>
                  <w:spacing w:before="0" w:after="0"/>
                  <w:cnfStyle w:val="000000000000" w:firstRow="0" w:lastRow="0" w:firstColumn="0" w:lastColumn="0" w:oddVBand="0" w:evenVBand="0" w:oddHBand="0" w:evenHBand="0" w:firstRowFirstColumn="0" w:firstRowLastColumn="0" w:lastRowFirstColumn="0" w:lastRowLastColumn="0"/>
                </w:pPr>
              </w:pPrChange>
            </w:pPr>
            <w:proofErr w:type="gramStart"/>
            <w:r w:rsidRPr="004424B1">
              <w:t>MAL::</w:t>
            </w:r>
            <w:proofErr w:type="gramEnd"/>
            <w:r w:rsidRPr="004424B1">
              <w:t>ObjectRef</w:t>
            </w:r>
            <w:del w:id="30837" w:author="Peter Van Der Plas" w:date="2025-01-01T16:08:00Z" w16du:dateUtc="2025-01-01T15:08:00Z">
              <w:r w:rsidRPr="004424B1" w:rsidDel="00885C70">
                <w:br/>
              </w:r>
            </w:del>
            <w:ins w:id="30838" w:author="Peter Van Der Plas" w:date="2025-01-01T16:08:00Z" w16du:dateUtc="2025-01-01T15:08:00Z">
              <w:r w:rsidR="00885C70">
                <w:t xml:space="preserve"> </w:t>
              </w:r>
            </w:ins>
            <w:r w:rsidRPr="004424B1">
              <w:t>&lt;Plan&gt;</w:t>
            </w:r>
          </w:p>
        </w:tc>
        <w:tc>
          <w:tcPr>
            <w:tcW w:w="992" w:type="dxa"/>
          </w:tcPr>
          <w:p w14:paraId="1EF19961" w14:textId="77777777" w:rsidR="004C430C" w:rsidRPr="004424B1" w:rsidRDefault="004C430C">
            <w:pPr>
              <w:pStyle w:val="TableCell"/>
              <w:spacing w:before="0" w:after="0"/>
              <w:cnfStyle w:val="000000000000" w:firstRow="0" w:lastRow="0" w:firstColumn="0" w:lastColumn="0" w:oddVBand="0" w:evenVBand="0" w:oddHBand="0" w:evenHBand="0" w:firstRowFirstColumn="0" w:firstRowLastColumn="0" w:lastRowFirstColumn="0" w:lastRowLastColumn="0"/>
              <w:pPrChange w:id="30839" w:author="Peter Van Der Plas" w:date="2024-12-28T19:00:00Z" w16du:dateUtc="2024-12-28T18:00:00Z">
                <w:pPr>
                  <w:pStyle w:val="TableCell"/>
                  <w:keepNext/>
                  <w:spacing w:before="0" w:after="0"/>
                  <w:cnfStyle w:val="000000000000" w:firstRow="0" w:lastRow="0" w:firstColumn="0" w:lastColumn="0" w:oddVBand="0" w:evenVBand="0" w:oddHBand="0" w:evenHBand="0" w:firstRowFirstColumn="0" w:firstRowLastColumn="0" w:lastRowFirstColumn="0" w:lastRowLastColumn="0"/>
                </w:pPr>
              </w:pPrChange>
            </w:pPr>
            <w:r w:rsidRPr="004424B1">
              <w:t>No</w:t>
            </w:r>
          </w:p>
        </w:tc>
        <w:tc>
          <w:tcPr>
            <w:tcW w:w="4535" w:type="dxa"/>
          </w:tcPr>
          <w:p w14:paraId="3595F109" w14:textId="77777777" w:rsidR="004C430C" w:rsidRPr="004424B1" w:rsidRDefault="004C430C">
            <w:pPr>
              <w:pStyle w:val="TableCell"/>
              <w:spacing w:before="0" w:after="0"/>
              <w:cnfStyle w:val="000000000000" w:firstRow="0" w:lastRow="0" w:firstColumn="0" w:lastColumn="0" w:oddVBand="0" w:evenVBand="0" w:oddHBand="0" w:evenHBand="0" w:firstRowFirstColumn="0" w:firstRowLastColumn="0" w:lastRowFirstColumn="0" w:lastRowLastColumn="0"/>
              <w:pPrChange w:id="30840" w:author="Peter Van Der Plas" w:date="2024-12-28T19:00:00Z" w16du:dateUtc="2024-12-28T18:00:00Z">
                <w:pPr>
                  <w:pStyle w:val="TableCell"/>
                  <w:keepNext/>
                  <w:spacing w:before="0" w:after="0"/>
                  <w:cnfStyle w:val="000000000000" w:firstRow="0" w:lastRow="0" w:firstColumn="0" w:lastColumn="0" w:oddVBand="0" w:evenVBand="0" w:oddHBand="0" w:evenHBand="0" w:firstRowFirstColumn="0" w:firstRowLastColumn="0" w:lastRowFirstColumn="0" w:lastRowLastColumn="0"/>
                </w:pPr>
              </w:pPrChange>
            </w:pPr>
            <w:r w:rsidRPr="004424B1">
              <w:t>Reference to the Plan of which the partial plan is a selected subset.</w:t>
            </w:r>
          </w:p>
        </w:tc>
      </w:tr>
      <w:tr w:rsidR="004C430C" w:rsidRPr="004424B1" w14:paraId="350A3447"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DCC36DB" w14:textId="77777777" w:rsidR="004C430C" w:rsidRPr="00BE1C3C" w:rsidRDefault="004C430C">
            <w:pPr>
              <w:pStyle w:val="TableCell"/>
              <w:spacing w:before="0" w:after="0"/>
              <w:rPr>
                <w:szCs w:val="18"/>
              </w:rPr>
              <w:pPrChange w:id="30841" w:author="Peter Van Der Plas" w:date="2024-12-28T19:00:00Z" w16du:dateUtc="2024-12-28T18:00:00Z">
                <w:pPr>
                  <w:pStyle w:val="TableCell"/>
                  <w:keepNext/>
                  <w:spacing w:before="0" w:after="0"/>
                </w:pPr>
              </w:pPrChange>
            </w:pPr>
            <w:r w:rsidRPr="00BE1C3C">
              <w:rPr>
                <w:szCs w:val="18"/>
              </w:rPr>
              <w:t>domain</w:t>
            </w:r>
          </w:p>
        </w:tc>
        <w:tc>
          <w:tcPr>
            <w:tcW w:w="1984" w:type="dxa"/>
          </w:tcPr>
          <w:p w14:paraId="3E6140EE" w14:textId="4AC021FB" w:rsidR="004C430C" w:rsidRPr="004424B1" w:rsidRDefault="004C430C">
            <w:pPr>
              <w:pStyle w:val="TableCell"/>
              <w:spacing w:before="0" w:after="0"/>
              <w:cnfStyle w:val="000000000000" w:firstRow="0" w:lastRow="0" w:firstColumn="0" w:lastColumn="0" w:oddVBand="0" w:evenVBand="0" w:oddHBand="0" w:evenHBand="0" w:firstRowFirstColumn="0" w:firstRowLastColumn="0" w:lastRowFirstColumn="0" w:lastRowLastColumn="0"/>
              <w:pPrChange w:id="30842" w:author="Peter Van Der Plas" w:date="2024-12-28T19:00:00Z" w16du:dateUtc="2024-12-28T18:00:00Z">
                <w:pPr>
                  <w:pStyle w:val="TableCell"/>
                  <w:keepNext/>
                  <w:spacing w:before="0" w:after="0"/>
                  <w:cnfStyle w:val="000000000000" w:firstRow="0" w:lastRow="0" w:firstColumn="0" w:lastColumn="0" w:oddVBand="0" w:evenVBand="0" w:oddHBand="0" w:evenHBand="0" w:firstRowFirstColumn="0" w:firstRowLastColumn="0" w:lastRowFirstColumn="0" w:lastRowLastColumn="0"/>
                </w:pPr>
              </w:pPrChange>
            </w:pPr>
            <w:r w:rsidRPr="004424B1">
              <w:t>List</w:t>
            </w:r>
            <w:ins w:id="30843" w:author="Peter Van Der Plas" w:date="2025-01-01T16:12:00Z" w16du:dateUtc="2025-01-01T15:12:00Z">
              <w:r w:rsidR="00275E56">
                <w:t xml:space="preserve"> </w:t>
              </w:r>
            </w:ins>
            <w:r w:rsidRPr="004424B1">
              <w:t>&lt;</w:t>
            </w:r>
            <w:proofErr w:type="gramStart"/>
            <w:r w:rsidRPr="004424B1">
              <w:t>MAL::</w:t>
            </w:r>
            <w:proofErr w:type="gramEnd"/>
            <w:r w:rsidRPr="004424B1">
              <w:t>Identifier&gt;</w:t>
            </w:r>
          </w:p>
        </w:tc>
        <w:tc>
          <w:tcPr>
            <w:tcW w:w="992" w:type="dxa"/>
          </w:tcPr>
          <w:p w14:paraId="3404CE57" w14:textId="77777777" w:rsidR="004C430C" w:rsidRPr="004424B1" w:rsidRDefault="004C430C">
            <w:pPr>
              <w:pStyle w:val="TableCell"/>
              <w:spacing w:before="0" w:after="0"/>
              <w:cnfStyle w:val="000000000000" w:firstRow="0" w:lastRow="0" w:firstColumn="0" w:lastColumn="0" w:oddVBand="0" w:evenVBand="0" w:oddHBand="0" w:evenHBand="0" w:firstRowFirstColumn="0" w:firstRowLastColumn="0" w:lastRowFirstColumn="0" w:lastRowLastColumn="0"/>
              <w:pPrChange w:id="30844" w:author="Peter Van Der Plas" w:date="2024-12-28T19:00:00Z" w16du:dateUtc="2024-12-28T18:00:00Z">
                <w:pPr>
                  <w:pStyle w:val="TableCell"/>
                  <w:keepNext/>
                  <w:spacing w:before="0" w:after="0"/>
                  <w:cnfStyle w:val="000000000000" w:firstRow="0" w:lastRow="0" w:firstColumn="0" w:lastColumn="0" w:oddVBand="0" w:evenVBand="0" w:oddHBand="0" w:evenHBand="0" w:firstRowFirstColumn="0" w:firstRowLastColumn="0" w:lastRowFirstColumn="0" w:lastRowLastColumn="0"/>
                </w:pPr>
              </w:pPrChange>
            </w:pPr>
            <w:r w:rsidRPr="004424B1">
              <w:t>Yes</w:t>
            </w:r>
          </w:p>
        </w:tc>
        <w:tc>
          <w:tcPr>
            <w:tcW w:w="4535" w:type="dxa"/>
          </w:tcPr>
          <w:p w14:paraId="376CBE51" w14:textId="77777777" w:rsidR="004C430C" w:rsidRPr="004424B1" w:rsidRDefault="004C430C">
            <w:pPr>
              <w:pStyle w:val="TableCell"/>
              <w:spacing w:before="0" w:after="0"/>
              <w:cnfStyle w:val="000000000000" w:firstRow="0" w:lastRow="0" w:firstColumn="0" w:lastColumn="0" w:oddVBand="0" w:evenVBand="0" w:oddHBand="0" w:evenHBand="0" w:firstRowFirstColumn="0" w:firstRowLastColumn="0" w:lastRowFirstColumn="0" w:lastRowLastColumn="0"/>
              <w:pPrChange w:id="30845" w:author="Peter Van Der Plas" w:date="2024-12-28T19:00:00Z" w16du:dateUtc="2024-12-28T18:00:00Z">
                <w:pPr>
                  <w:pStyle w:val="TableCell"/>
                  <w:keepNext/>
                  <w:spacing w:before="0" w:after="0"/>
                  <w:cnfStyle w:val="000000000000" w:firstRow="0" w:lastRow="0" w:firstColumn="0" w:lastColumn="0" w:oddVBand="0" w:evenVBand="0" w:oddHBand="0" w:evenHBand="0" w:firstRowFirstColumn="0" w:firstRowLastColumn="0" w:lastRowFirstColumn="0" w:lastRowLastColumn="0"/>
                </w:pPr>
              </w:pPrChange>
            </w:pPr>
            <w:r w:rsidRPr="004424B1">
              <w:t xml:space="preserve">Selection criterion based on the domain of contained </w:t>
            </w:r>
            <w:proofErr w:type="spellStart"/>
            <w:r w:rsidRPr="004424B1">
              <w:t>ActivityInstances</w:t>
            </w:r>
            <w:proofErr w:type="spellEnd"/>
            <w:r w:rsidRPr="004424B1">
              <w:t>.</w:t>
            </w:r>
          </w:p>
          <w:p w14:paraId="61CDF3AE" w14:textId="77777777" w:rsidR="004C430C" w:rsidRPr="004424B1" w:rsidRDefault="004C430C">
            <w:pPr>
              <w:pStyle w:val="TableCell"/>
              <w:spacing w:before="0" w:after="0"/>
              <w:cnfStyle w:val="000000000000" w:firstRow="0" w:lastRow="0" w:firstColumn="0" w:lastColumn="0" w:oddVBand="0" w:evenVBand="0" w:oddHBand="0" w:evenHBand="0" w:firstRowFirstColumn="0" w:firstRowLastColumn="0" w:lastRowFirstColumn="0" w:lastRowLastColumn="0"/>
              <w:pPrChange w:id="30846" w:author="Peter Van Der Plas" w:date="2024-12-28T19:00:00Z" w16du:dateUtc="2024-12-28T18:00:00Z">
                <w:pPr>
                  <w:pStyle w:val="TableCell"/>
                  <w:keepNext/>
                  <w:spacing w:before="0" w:after="0"/>
                  <w:cnfStyle w:val="000000000000" w:firstRow="0" w:lastRow="0" w:firstColumn="0" w:lastColumn="0" w:oddVBand="0" w:evenVBand="0" w:oddHBand="0" w:evenHBand="0" w:firstRowFirstColumn="0" w:firstRowLastColumn="0" w:lastRowFirstColumn="0" w:lastRowLastColumn="0"/>
                </w:pPr>
              </w:pPrChange>
            </w:pPr>
            <w:r w:rsidRPr="004424B1">
              <w:rPr>
                <w:rFonts w:cs="Times New Roman"/>
                <w:szCs w:val="20"/>
              </w:rPr>
              <w:t>An ordered list representing a domain hierarchy, ‘*’ can be used to represent a wildcard at that level.</w:t>
            </w:r>
          </w:p>
        </w:tc>
      </w:tr>
      <w:tr w:rsidR="004C430C" w:rsidRPr="004424B1" w14:paraId="7D1079C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3844801" w14:textId="77777777" w:rsidR="004C430C" w:rsidRPr="00BE1C3C" w:rsidRDefault="004C430C">
            <w:pPr>
              <w:pStyle w:val="TableCell"/>
              <w:spacing w:before="0" w:after="0"/>
              <w:rPr>
                <w:szCs w:val="18"/>
              </w:rPr>
              <w:pPrChange w:id="30847" w:author="Peter Van Der Plas" w:date="2024-12-28T19:00:00Z" w16du:dateUtc="2024-12-28T18:00:00Z">
                <w:pPr>
                  <w:pStyle w:val="TableCell"/>
                  <w:keepNext/>
                  <w:spacing w:before="0" w:after="0"/>
                </w:pPr>
              </w:pPrChange>
            </w:pPr>
            <w:proofErr w:type="spellStart"/>
            <w:r w:rsidRPr="00BE1C3C">
              <w:rPr>
                <w:szCs w:val="18"/>
              </w:rPr>
              <w:t>subPlan</w:t>
            </w:r>
            <w:proofErr w:type="spellEnd"/>
          </w:p>
        </w:tc>
        <w:tc>
          <w:tcPr>
            <w:tcW w:w="1984" w:type="dxa"/>
          </w:tcPr>
          <w:p w14:paraId="64CB41C0" w14:textId="77777777" w:rsidR="004C430C" w:rsidRPr="004424B1" w:rsidRDefault="004C430C">
            <w:pPr>
              <w:pStyle w:val="TableCell"/>
              <w:spacing w:before="0" w:after="0"/>
              <w:cnfStyle w:val="000000000000" w:firstRow="0" w:lastRow="0" w:firstColumn="0" w:lastColumn="0" w:oddVBand="0" w:evenVBand="0" w:oddHBand="0" w:evenHBand="0" w:firstRowFirstColumn="0" w:firstRowLastColumn="0" w:lastRowFirstColumn="0" w:lastRowLastColumn="0"/>
              <w:pPrChange w:id="30848" w:author="Peter Van Der Plas" w:date="2024-12-28T19:00:00Z" w16du:dateUtc="2024-12-28T18:00:00Z">
                <w:pPr>
                  <w:pStyle w:val="TableCell"/>
                  <w:keepNext/>
                  <w:spacing w:before="0" w:after="0"/>
                  <w:cnfStyle w:val="000000000000" w:firstRow="0" w:lastRow="0" w:firstColumn="0" w:lastColumn="0" w:oddVBand="0" w:evenVBand="0" w:oddHBand="0" w:evenHBand="0" w:firstRowFirstColumn="0" w:firstRowLastColumn="0" w:lastRowFirstColumn="0" w:lastRowLastColumn="0"/>
                </w:pPr>
              </w:pPrChange>
            </w:pPr>
            <w:proofErr w:type="gramStart"/>
            <w:r w:rsidRPr="004424B1">
              <w:t>MAL::</w:t>
            </w:r>
            <w:proofErr w:type="gramEnd"/>
            <w:r w:rsidRPr="004424B1">
              <w:t>Identifier</w:t>
            </w:r>
          </w:p>
        </w:tc>
        <w:tc>
          <w:tcPr>
            <w:tcW w:w="992" w:type="dxa"/>
          </w:tcPr>
          <w:p w14:paraId="64A65876" w14:textId="77777777" w:rsidR="004C430C" w:rsidRPr="004424B1" w:rsidRDefault="004C430C">
            <w:pPr>
              <w:pStyle w:val="TableCell"/>
              <w:spacing w:before="0" w:after="0"/>
              <w:cnfStyle w:val="000000000000" w:firstRow="0" w:lastRow="0" w:firstColumn="0" w:lastColumn="0" w:oddVBand="0" w:evenVBand="0" w:oddHBand="0" w:evenHBand="0" w:firstRowFirstColumn="0" w:firstRowLastColumn="0" w:lastRowFirstColumn="0" w:lastRowLastColumn="0"/>
              <w:pPrChange w:id="30849" w:author="Peter Van Der Plas" w:date="2024-12-28T19:00:00Z" w16du:dateUtc="2024-12-28T18:00:00Z">
                <w:pPr>
                  <w:pStyle w:val="TableCell"/>
                  <w:keepNext/>
                  <w:spacing w:before="0" w:after="0"/>
                  <w:cnfStyle w:val="000000000000" w:firstRow="0" w:lastRow="0" w:firstColumn="0" w:lastColumn="0" w:oddVBand="0" w:evenVBand="0" w:oddHBand="0" w:evenHBand="0" w:firstRowFirstColumn="0" w:firstRowLastColumn="0" w:lastRowFirstColumn="0" w:lastRowLastColumn="0"/>
                </w:pPr>
              </w:pPrChange>
            </w:pPr>
            <w:r w:rsidRPr="004424B1">
              <w:t>Yes</w:t>
            </w:r>
          </w:p>
        </w:tc>
        <w:tc>
          <w:tcPr>
            <w:tcW w:w="4535" w:type="dxa"/>
          </w:tcPr>
          <w:p w14:paraId="5C9C8E6B" w14:textId="77777777" w:rsidR="004C430C" w:rsidRPr="004424B1" w:rsidRDefault="004C430C">
            <w:pPr>
              <w:pStyle w:val="TableCell"/>
              <w:spacing w:before="0" w:after="0"/>
              <w:cnfStyle w:val="000000000000" w:firstRow="0" w:lastRow="0" w:firstColumn="0" w:lastColumn="0" w:oddVBand="0" w:evenVBand="0" w:oddHBand="0" w:evenHBand="0" w:firstRowFirstColumn="0" w:firstRowLastColumn="0" w:lastRowFirstColumn="0" w:lastRowLastColumn="0"/>
              <w:pPrChange w:id="30850" w:author="Peter Van Der Plas" w:date="2024-12-28T19:00:00Z" w16du:dateUtc="2024-12-28T18:00:00Z">
                <w:pPr>
                  <w:pStyle w:val="TableCell"/>
                  <w:keepNext/>
                  <w:spacing w:before="0" w:after="0"/>
                  <w:cnfStyle w:val="000000000000" w:firstRow="0" w:lastRow="0" w:firstColumn="0" w:lastColumn="0" w:oddVBand="0" w:evenVBand="0" w:oddHBand="0" w:evenHBand="0" w:firstRowFirstColumn="0" w:firstRowLastColumn="0" w:lastRowFirstColumn="0" w:lastRowLastColumn="0"/>
                </w:pPr>
              </w:pPrChange>
            </w:pPr>
            <w:r w:rsidRPr="004424B1">
              <w:t xml:space="preserve">Selection criterion based on the </w:t>
            </w:r>
            <w:proofErr w:type="spellStart"/>
            <w:r w:rsidRPr="004424B1">
              <w:t>subPlan</w:t>
            </w:r>
            <w:proofErr w:type="spellEnd"/>
            <w:r w:rsidRPr="004424B1">
              <w:t xml:space="preserve"> of contained </w:t>
            </w:r>
            <w:proofErr w:type="spellStart"/>
            <w:r w:rsidRPr="004424B1">
              <w:t>ActivityInstances</w:t>
            </w:r>
            <w:proofErr w:type="spellEnd"/>
            <w:r w:rsidRPr="004424B1">
              <w:t>.</w:t>
            </w:r>
          </w:p>
        </w:tc>
      </w:tr>
      <w:tr w:rsidR="004C430C" w:rsidRPr="004424B1" w14:paraId="63D37013"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C1BEDFA" w14:textId="77777777" w:rsidR="004C430C" w:rsidRPr="00BE1C3C" w:rsidRDefault="004C430C">
            <w:pPr>
              <w:pStyle w:val="TableCell"/>
              <w:spacing w:before="0" w:after="0"/>
              <w:rPr>
                <w:szCs w:val="18"/>
              </w:rPr>
              <w:pPrChange w:id="30851" w:author="Peter Van Der Plas" w:date="2024-12-28T19:00:00Z" w16du:dateUtc="2024-12-28T18:00:00Z">
                <w:pPr>
                  <w:pStyle w:val="TableCell"/>
                  <w:keepNext/>
                  <w:spacing w:before="0" w:after="0"/>
                </w:pPr>
              </w:pPrChange>
            </w:pPr>
            <w:r w:rsidRPr="00BE1C3C">
              <w:rPr>
                <w:szCs w:val="18"/>
              </w:rPr>
              <w:t>tags</w:t>
            </w:r>
          </w:p>
        </w:tc>
        <w:tc>
          <w:tcPr>
            <w:tcW w:w="1984" w:type="dxa"/>
          </w:tcPr>
          <w:p w14:paraId="56857C3E" w14:textId="77777777" w:rsidR="004C430C" w:rsidRPr="004424B1" w:rsidRDefault="004C430C">
            <w:pPr>
              <w:pStyle w:val="TableCell"/>
              <w:spacing w:before="0" w:after="0"/>
              <w:cnfStyle w:val="000000000000" w:firstRow="0" w:lastRow="0" w:firstColumn="0" w:lastColumn="0" w:oddVBand="0" w:evenVBand="0" w:oddHBand="0" w:evenHBand="0" w:firstRowFirstColumn="0" w:firstRowLastColumn="0" w:lastRowFirstColumn="0" w:lastRowLastColumn="0"/>
              <w:pPrChange w:id="30852" w:author="Peter Van Der Plas" w:date="2024-12-28T19:00:00Z" w16du:dateUtc="2024-12-28T18:00:00Z">
                <w:pPr>
                  <w:pStyle w:val="TableCell"/>
                  <w:keepNext/>
                  <w:spacing w:before="0" w:after="0"/>
                  <w:cnfStyle w:val="000000000000" w:firstRow="0" w:lastRow="0" w:firstColumn="0" w:lastColumn="0" w:oddVBand="0" w:evenVBand="0" w:oddHBand="0" w:evenHBand="0" w:firstRowFirstColumn="0" w:firstRowLastColumn="0" w:lastRowFirstColumn="0" w:lastRowLastColumn="0"/>
                </w:pPr>
              </w:pPrChange>
            </w:pPr>
            <w:r w:rsidRPr="004424B1">
              <w:t>List &lt;</w:t>
            </w:r>
            <w:proofErr w:type="gramStart"/>
            <w:r w:rsidRPr="004424B1">
              <w:t>MAL::</w:t>
            </w:r>
            <w:proofErr w:type="gramEnd"/>
            <w:r w:rsidRPr="004424B1">
              <w:t>String&gt;</w:t>
            </w:r>
          </w:p>
        </w:tc>
        <w:tc>
          <w:tcPr>
            <w:tcW w:w="992" w:type="dxa"/>
          </w:tcPr>
          <w:p w14:paraId="59FC2A11" w14:textId="77777777" w:rsidR="004C430C" w:rsidRPr="004424B1" w:rsidRDefault="004C430C">
            <w:pPr>
              <w:pStyle w:val="TableCell"/>
              <w:spacing w:before="0" w:after="0"/>
              <w:cnfStyle w:val="000000000000" w:firstRow="0" w:lastRow="0" w:firstColumn="0" w:lastColumn="0" w:oddVBand="0" w:evenVBand="0" w:oddHBand="0" w:evenHBand="0" w:firstRowFirstColumn="0" w:firstRowLastColumn="0" w:lastRowFirstColumn="0" w:lastRowLastColumn="0"/>
              <w:pPrChange w:id="30853" w:author="Peter Van Der Plas" w:date="2024-12-28T19:00:00Z" w16du:dateUtc="2024-12-28T18:00:00Z">
                <w:pPr>
                  <w:pStyle w:val="TableCell"/>
                  <w:keepNext/>
                  <w:spacing w:before="0" w:after="0"/>
                  <w:cnfStyle w:val="000000000000" w:firstRow="0" w:lastRow="0" w:firstColumn="0" w:lastColumn="0" w:oddVBand="0" w:evenVBand="0" w:oddHBand="0" w:evenHBand="0" w:firstRowFirstColumn="0" w:firstRowLastColumn="0" w:lastRowFirstColumn="0" w:lastRowLastColumn="0"/>
                </w:pPr>
              </w:pPrChange>
            </w:pPr>
            <w:r w:rsidRPr="004424B1">
              <w:t>Yes</w:t>
            </w:r>
          </w:p>
        </w:tc>
        <w:tc>
          <w:tcPr>
            <w:tcW w:w="4535" w:type="dxa"/>
          </w:tcPr>
          <w:p w14:paraId="39E6BC52" w14:textId="77777777" w:rsidR="004C430C" w:rsidRPr="004424B1" w:rsidRDefault="004C430C">
            <w:pPr>
              <w:pStyle w:val="TableCell"/>
              <w:spacing w:before="0" w:after="0"/>
              <w:cnfStyle w:val="000000000000" w:firstRow="0" w:lastRow="0" w:firstColumn="0" w:lastColumn="0" w:oddVBand="0" w:evenVBand="0" w:oddHBand="0" w:evenHBand="0" w:firstRowFirstColumn="0" w:firstRowLastColumn="0" w:lastRowFirstColumn="0" w:lastRowLastColumn="0"/>
              <w:pPrChange w:id="30854" w:author="Peter Van Der Plas" w:date="2024-12-28T19:00:00Z" w16du:dateUtc="2024-12-28T18:00:00Z">
                <w:pPr>
                  <w:pStyle w:val="TableCell"/>
                  <w:keepNext/>
                  <w:spacing w:before="0" w:after="0"/>
                  <w:cnfStyle w:val="000000000000" w:firstRow="0" w:lastRow="0" w:firstColumn="0" w:lastColumn="0" w:oddVBand="0" w:evenVBand="0" w:oddHBand="0" w:evenHBand="0" w:firstRowFirstColumn="0" w:firstRowLastColumn="0" w:lastRowFirstColumn="0" w:lastRowLastColumn="0"/>
                </w:pPr>
              </w:pPrChange>
            </w:pPr>
            <w:r w:rsidRPr="004424B1">
              <w:t xml:space="preserve">Selection criterion based on tags associated with contained </w:t>
            </w:r>
            <w:proofErr w:type="spellStart"/>
            <w:r w:rsidRPr="004424B1">
              <w:t>ActivityInstances</w:t>
            </w:r>
            <w:proofErr w:type="spellEnd"/>
          </w:p>
        </w:tc>
      </w:tr>
      <w:tr w:rsidR="004C430C" w:rsidRPr="004424B1" w14:paraId="00E81A80"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17F8462" w14:textId="77777777" w:rsidR="004C430C" w:rsidRPr="00BE1C3C" w:rsidRDefault="004C430C" w:rsidP="00732D1B">
            <w:pPr>
              <w:pStyle w:val="TableCell"/>
              <w:spacing w:before="0" w:after="0"/>
              <w:rPr>
                <w:szCs w:val="18"/>
              </w:rPr>
            </w:pPr>
            <w:proofErr w:type="spellStart"/>
            <w:r w:rsidRPr="00BE1C3C">
              <w:rPr>
                <w:szCs w:val="18"/>
              </w:rPr>
              <w:t>partialPlanStart</w:t>
            </w:r>
            <w:proofErr w:type="spellEnd"/>
          </w:p>
        </w:tc>
        <w:tc>
          <w:tcPr>
            <w:tcW w:w="1984" w:type="dxa"/>
          </w:tcPr>
          <w:p w14:paraId="54068AA1" w14:textId="77777777"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Trigger</w:t>
            </w:r>
          </w:p>
        </w:tc>
        <w:tc>
          <w:tcPr>
            <w:tcW w:w="992" w:type="dxa"/>
          </w:tcPr>
          <w:p w14:paraId="1A0112F7" w14:textId="77777777"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641445B" w14:textId="6A2A2B8C"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Selection criterion indicating the start of a range of time, position, or events associated with contained </w:t>
            </w:r>
            <w:proofErr w:type="spellStart"/>
            <w:r w:rsidRPr="004424B1">
              <w:t>ActivityInstances</w:t>
            </w:r>
            <w:proofErr w:type="spellEnd"/>
            <w:r w:rsidRPr="004424B1">
              <w:t>.</w:t>
            </w:r>
            <w:ins w:id="30855" w:author="Quinten Van Woerkom" w:date="2024-12-09T16:34:00Z" w16du:dateUtc="2024-12-09T15:34:00Z">
              <w:r w:rsidR="00753234">
                <w:t xml:space="preserve"> </w:t>
              </w:r>
            </w:ins>
            <w:ins w:id="30856" w:author="Quinten Van Woerkom" w:date="2024-12-09T16:33:00Z" w16du:dateUtc="2024-12-09T15:33:00Z">
              <w:r w:rsidR="00753234">
                <w:t xml:space="preserve"> </w:t>
              </w:r>
              <w:commentRangeStart w:id="30857"/>
              <w:r w:rsidR="00753234">
                <w:t>If no actual time is known for a</w:t>
              </w:r>
            </w:ins>
            <w:ins w:id="30858" w:author="Quinten Van Woerkom" w:date="2024-12-09T16:34:00Z" w16du:dateUtc="2024-12-09T15:34:00Z">
              <w:r w:rsidR="00753234">
                <w:t xml:space="preserve"> Trigger, its predicted time may be used instead to derive the relevant range.</w:t>
              </w:r>
              <w:commentRangeEnd w:id="30857"/>
              <w:r w:rsidR="00753234">
                <w:rPr>
                  <w:rStyle w:val="CommentReference"/>
                  <w:rFonts w:cs="Times New Roman"/>
                  <w:lang w:val="en-US" w:eastAsia="en-US"/>
                </w:rPr>
                <w:commentReference w:id="30857"/>
              </w:r>
              <w:r w:rsidR="00753234">
                <w:t xml:space="preserve"> </w:t>
              </w:r>
            </w:ins>
          </w:p>
        </w:tc>
      </w:tr>
      <w:tr w:rsidR="004C430C" w:rsidRPr="004424B1" w14:paraId="33334642"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34D3FE5" w14:textId="77777777" w:rsidR="004C430C" w:rsidRPr="00BE1C3C" w:rsidRDefault="004C430C" w:rsidP="00732D1B">
            <w:pPr>
              <w:pStyle w:val="TableCell"/>
              <w:spacing w:before="0" w:after="0"/>
              <w:rPr>
                <w:szCs w:val="18"/>
              </w:rPr>
            </w:pPr>
            <w:proofErr w:type="spellStart"/>
            <w:r w:rsidRPr="00BE1C3C">
              <w:rPr>
                <w:szCs w:val="18"/>
              </w:rPr>
              <w:t>partialPlanEnd</w:t>
            </w:r>
            <w:proofErr w:type="spellEnd"/>
          </w:p>
        </w:tc>
        <w:tc>
          <w:tcPr>
            <w:tcW w:w="1984" w:type="dxa"/>
          </w:tcPr>
          <w:p w14:paraId="25991228" w14:textId="77777777"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Trigger</w:t>
            </w:r>
          </w:p>
        </w:tc>
        <w:tc>
          <w:tcPr>
            <w:tcW w:w="992" w:type="dxa"/>
          </w:tcPr>
          <w:p w14:paraId="7C5A3EED" w14:textId="77777777"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2D2D055B" w14:textId="5DFF1111"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Selection criterion indicating the end of a range of time, position, or events associated with contained </w:t>
            </w:r>
            <w:proofErr w:type="spellStart"/>
            <w:r w:rsidRPr="004424B1">
              <w:t>ActivityInstances</w:t>
            </w:r>
            <w:proofErr w:type="spellEnd"/>
            <w:r w:rsidRPr="004424B1">
              <w:t>.</w:t>
            </w:r>
            <w:ins w:id="30859" w:author="Quinten Van Woerkom" w:date="2024-12-09T16:34:00Z" w16du:dateUtc="2024-12-09T15:34:00Z">
              <w:r w:rsidR="00753234">
                <w:t xml:space="preserve">  </w:t>
              </w:r>
              <w:commentRangeStart w:id="30860"/>
              <w:r w:rsidR="00753234" w:rsidRPr="00753234">
                <w:t>If no actual time is known for a Trigger, its predicted time may be used instead to derive the relevant range.</w:t>
              </w:r>
              <w:commentRangeEnd w:id="30860"/>
              <w:r w:rsidR="00753234">
                <w:rPr>
                  <w:rStyle w:val="CommentReference"/>
                  <w:rFonts w:cs="Times New Roman"/>
                  <w:lang w:val="en-US" w:eastAsia="en-US"/>
                </w:rPr>
                <w:commentReference w:id="30860"/>
              </w:r>
            </w:ins>
          </w:p>
        </w:tc>
      </w:tr>
    </w:tbl>
    <w:p w14:paraId="162B539D" w14:textId="77777777" w:rsidR="004C430C" w:rsidRPr="004424B1" w:rsidRDefault="004C430C" w:rsidP="004C430C">
      <w:pPr>
        <w:pStyle w:val="Heading3"/>
        <w:spacing w:before="480"/>
        <w:rPr>
          <w:lang w:val="en-GB"/>
        </w:rPr>
      </w:pPr>
      <w:bookmarkStart w:id="30861" w:name="_Toc95258307"/>
      <w:bookmarkStart w:id="30862" w:name="_Toc140093803"/>
      <w:bookmarkStart w:id="30863" w:name="_Ref63774826"/>
      <w:bookmarkEnd w:id="30861"/>
      <w:r w:rsidRPr="004424B1">
        <w:rPr>
          <w:lang w:val="en-GB"/>
        </w:rPr>
        <w:t>Planning Users</w:t>
      </w:r>
      <w:bookmarkEnd w:id="30862"/>
    </w:p>
    <w:p w14:paraId="70A5527A" w14:textId="2B4A4C22" w:rsidR="004C430C" w:rsidRDefault="003C1631" w:rsidP="003C1631">
      <w:pPr>
        <w:pStyle w:val="Heading4"/>
        <w:rPr>
          <w:ins w:id="30864" w:author="Quinten Van Woerkom" w:date="2024-12-18T15:44:00Z" w16du:dateUtc="2024-12-18T14:44:00Z"/>
        </w:rPr>
      </w:pPr>
      <w:ins w:id="30865" w:author="Quinten Van Woerkom" w:date="2024-12-18T15:44:00Z" w16du:dateUtc="2024-12-18T14:44:00Z">
        <w:r>
          <w:t xml:space="preserve">Data Type: </w:t>
        </w:r>
      </w:ins>
      <w:proofErr w:type="spellStart"/>
      <w:r w:rsidR="004C430C" w:rsidRPr="004424B1">
        <w:t>PlanningUser</w:t>
      </w:r>
      <w:proofErr w:type="spellEnd"/>
    </w:p>
    <w:p w14:paraId="387F1C90" w14:textId="560FB53A" w:rsidR="003C1631" w:rsidRPr="003C1631" w:rsidRDefault="003C1631">
      <w:pPr>
        <w:pStyle w:val="Heading5"/>
        <w:pPrChange w:id="30866" w:author="Quinten Van Woerkom" w:date="2024-12-18T15:44:00Z" w16du:dateUtc="2024-12-18T14:44:00Z">
          <w:pPr>
            <w:pStyle w:val="HeadingNoNumber"/>
          </w:pPr>
        </w:pPrChange>
      </w:pPr>
      <w:ins w:id="30867" w:author="Quinten Van Woerkom" w:date="2024-12-18T15:44:00Z" w16du:dateUtc="2024-12-18T14:44:00Z">
        <w:r>
          <w:t>Overview</w:t>
        </w:r>
      </w:ins>
    </w:p>
    <w:p w14:paraId="42F0A531" w14:textId="77777777" w:rsidR="004C430C" w:rsidRPr="004424B1" w:rsidRDefault="004C430C" w:rsidP="004C430C">
      <w:pPr>
        <w:rPr>
          <w:lang w:val="en-GB"/>
        </w:rPr>
      </w:pPr>
      <w:r w:rsidRPr="004424B1">
        <w:rPr>
          <w:lang w:val="en-GB"/>
        </w:rPr>
        <w:t xml:space="preserve">The source of a planning request is the user that raises it, and this is identified in the user field of a RequestInstance as a reference to a </w:t>
      </w:r>
      <w:proofErr w:type="spellStart"/>
      <w:r w:rsidRPr="004424B1">
        <w:rPr>
          <w:lang w:val="en-GB"/>
        </w:rPr>
        <w:t>PlanningUser</w:t>
      </w:r>
      <w:proofErr w:type="spellEnd"/>
      <w:r w:rsidRPr="004424B1">
        <w:rPr>
          <w:lang w:val="en-GB"/>
        </w:rPr>
        <w:t xml:space="preserve"> object.</w:t>
      </w:r>
    </w:p>
    <w:p w14:paraId="6B751513" w14:textId="54E54806" w:rsidR="003C1631" w:rsidRDefault="004C430C">
      <w:pPr>
        <w:pStyle w:val="Heading5"/>
        <w:spacing w:before="480" w:after="240"/>
        <w:rPr>
          <w:ins w:id="30868" w:author="Quinten Van Woerkom" w:date="2024-12-18T17:41:00Z" w16du:dateUtc="2024-12-18T16:41:00Z"/>
          <w:lang w:val="en-GB"/>
        </w:rPr>
        <w:pPrChange w:id="30869" w:author="Peter Van Der Plas" w:date="2024-12-27T17:02:00Z" w16du:dateUtc="2024-12-27T16:02:00Z">
          <w:pPr>
            <w:pStyle w:val="Heading5"/>
            <w:spacing w:after="240"/>
          </w:pPr>
        </w:pPrChange>
      </w:pPr>
      <w:del w:id="30870" w:author="Quinten Van Woerkom" w:date="2024-12-18T17:41:00Z" w16du:dateUtc="2024-12-18T16:41:00Z">
        <w:r w:rsidRPr="004424B1" w:rsidDel="00A9499F">
          <w:rPr>
            <w:lang w:val="en-GB"/>
          </w:rPr>
          <w:delText xml:space="preserve">The information held on planning users is outside the scope of this </w:delText>
        </w:r>
        <w:r w:rsidRPr="004424B1" w:rsidDel="00A9499F">
          <w:rPr>
            <w:iCs/>
            <w:lang w:val="en-GB"/>
          </w:rPr>
          <w:delText>Recommended Standard</w:delText>
        </w:r>
        <w:r w:rsidRPr="004424B1" w:rsidDel="00A9499F">
          <w:rPr>
            <w:lang w:val="en-GB"/>
          </w:rPr>
          <w:delText xml:space="preserve">.  The only requirement on the PlanningUser object is that it is formulated as an MO object, with an associated object </w:delText>
        </w:r>
        <w:r w:rsidRPr="004424B1" w:rsidDel="00A9499F">
          <w:rPr>
            <w:rStyle w:val="Term"/>
            <w:lang w:val="en-GB"/>
          </w:rPr>
          <w:delText>identity</w:delText>
        </w:r>
        <w:r w:rsidRPr="004424B1" w:rsidDel="00A9499F">
          <w:rPr>
            <w:lang w:val="en-GB"/>
          </w:rPr>
          <w:delText>.  Any additional content [</w:delText>
        </w:r>
      </w:del>
      <w:del w:id="30871" w:author="Quinten Van Woerkom" w:date="2024-11-25T14:44:00Z" w16du:dateUtc="2024-11-25T13:44:00Z">
        <w:r w:rsidRPr="004424B1" w:rsidDel="00006133">
          <w:rPr>
            <w:lang w:val="en-GB"/>
          </w:rPr>
          <w:delText>attribute</w:delText>
        </w:r>
      </w:del>
      <w:del w:id="30872" w:author="Quinten Van Woerkom" w:date="2024-12-18T17:41:00Z" w16du:dateUtc="2024-12-18T16:41:00Z">
        <w:r w:rsidRPr="004424B1" w:rsidDel="00A9499F">
          <w:rPr>
            <w:lang w:val="en-GB"/>
          </w:rPr>
          <w:delText xml:space="preserve">s] of the PlanningUser object are system specific.  As the PlanningUser object is not transferred in any message of the MPS services, there is no requirement to fully define the data structure within this </w:delText>
        </w:r>
        <w:r w:rsidRPr="004424B1" w:rsidDel="00A9499F">
          <w:rPr>
            <w:iCs/>
            <w:lang w:val="en-GB"/>
          </w:rPr>
          <w:delText>Recommended Standard</w:delText>
        </w:r>
        <w:r w:rsidRPr="004424B1" w:rsidDel="00A9499F">
          <w:rPr>
            <w:lang w:val="en-GB"/>
          </w:rPr>
          <w:delText>, but it is referenced in other MPS objects and data structures using a</w:delText>
        </w:r>
      </w:del>
      <w:del w:id="30873" w:author="Quinten Van Woerkom" w:date="2024-11-25T14:44:00Z" w16du:dateUtc="2024-11-25T13:44:00Z">
        <w:r w:rsidRPr="004424B1" w:rsidDel="00006133">
          <w:rPr>
            <w:lang w:val="en-GB"/>
          </w:rPr>
          <w:delText>n</w:delText>
        </w:r>
      </w:del>
      <w:del w:id="30874" w:author="Quinten Van Woerkom" w:date="2024-12-18T17:41:00Z" w16du:dateUtc="2024-12-18T16:41:00Z">
        <w:r w:rsidRPr="004424B1" w:rsidDel="00A9499F">
          <w:rPr>
            <w:lang w:val="en-GB"/>
          </w:rPr>
          <w:delText xml:space="preserve"> </w:delText>
        </w:r>
      </w:del>
      <w:del w:id="30875" w:author="Quinten Van Woerkom" w:date="2024-11-25T14:44:00Z" w16du:dateUtc="2024-11-25T13:44:00Z">
        <w:r w:rsidRPr="004424B1" w:rsidDel="00006133">
          <w:rPr>
            <w:lang w:val="en-GB"/>
          </w:rPr>
          <w:delText>attribute</w:delText>
        </w:r>
      </w:del>
      <w:del w:id="30876" w:author="Quinten Van Woerkom" w:date="2024-12-18T17:41:00Z" w16du:dateUtc="2024-12-18T16:41:00Z">
        <w:r w:rsidRPr="004424B1" w:rsidDel="00A9499F">
          <w:rPr>
            <w:lang w:val="en-GB"/>
          </w:rPr>
          <w:delText xml:space="preserve"> of type MAL::ObjectRef.</w:delText>
        </w:r>
      </w:del>
      <w:ins w:id="30877" w:author="Quinten Van Woerkom" w:date="2024-12-18T15:44:00Z" w16du:dateUtc="2024-12-18T14:44:00Z">
        <w:r w:rsidR="003C1631">
          <w:rPr>
            <w:lang w:val="en-GB"/>
          </w:rPr>
          <w:t>Definition</w:t>
        </w:r>
      </w:ins>
    </w:p>
    <w:p w14:paraId="5420C785" w14:textId="31B13BE9" w:rsidR="00A9499F" w:rsidRPr="00A9499F" w:rsidDel="00B957D4" w:rsidRDefault="00A9499F">
      <w:pPr>
        <w:spacing w:after="240"/>
        <w:rPr>
          <w:moveFrom w:id="30878" w:author="Peter Van Der Plas" w:date="2024-12-27T17:02:00Z" w16du:dateUtc="2024-12-27T16:02:00Z"/>
          <w:lang w:val="en-GB"/>
        </w:rPr>
        <w:pPrChange w:id="30879" w:author="Quinten Van Woerkom" w:date="2024-12-18T17:41:00Z" w16du:dateUtc="2024-12-18T16:41:00Z">
          <w:pPr/>
        </w:pPrChange>
      </w:pPr>
      <w:moveFromRangeStart w:id="30880" w:author="Peter Van Der Plas" w:date="2024-12-27T17:02:00Z" w:name="move186211368"/>
      <w:moveFrom w:id="30881" w:author="Peter Van Der Plas" w:date="2024-12-27T17:02:00Z" w16du:dateUtc="2024-12-27T16:02:00Z">
        <w:ins w:id="30882" w:author="Quinten Van Woerkom" w:date="2024-12-18T17:41:00Z" w16du:dateUtc="2024-12-18T16:41:00Z">
          <w:r w:rsidRPr="004424B1" w:rsidDel="00B957D4">
            <w:rPr>
              <w:lang w:val="en-GB"/>
            </w:rPr>
            <w:t xml:space="preserve">The information held on planning users is outside the scope of this </w:t>
          </w:r>
          <w:r w:rsidRPr="004424B1" w:rsidDel="00B957D4">
            <w:rPr>
              <w:iCs/>
              <w:lang w:val="en-GB"/>
            </w:rPr>
            <w:t>Recommended Standard</w:t>
          </w:r>
          <w:r w:rsidRPr="004424B1" w:rsidDel="00B957D4">
            <w:rPr>
              <w:lang w:val="en-GB"/>
            </w:rPr>
            <w:t xml:space="preserve">.  The only requirement on the PlanningUser object is that it is formulated as an MO object, with an associated object </w:t>
          </w:r>
          <w:r w:rsidRPr="004424B1" w:rsidDel="00B957D4">
            <w:rPr>
              <w:rStyle w:val="Term"/>
              <w:lang w:val="en-GB"/>
            </w:rPr>
            <w:t>identity</w:t>
          </w:r>
          <w:r w:rsidRPr="004424B1" w:rsidDel="00B957D4">
            <w:rPr>
              <w:lang w:val="en-GB"/>
            </w:rPr>
            <w:t>.  Any additional content [</w:t>
          </w:r>
          <w:r w:rsidDel="00B957D4">
            <w:rPr>
              <w:lang w:val="en-GB"/>
            </w:rPr>
            <w:t>field</w:t>
          </w:r>
          <w:r w:rsidRPr="004424B1" w:rsidDel="00B957D4">
            <w:rPr>
              <w:lang w:val="en-GB"/>
            </w:rPr>
            <w:t xml:space="preserve">s] of the PlanningUser object are system specific.  As the PlanningUser object is not transferred in any message of the MPS services, there is no requirement to fully define the data structure within this </w:t>
          </w:r>
          <w:r w:rsidRPr="004424B1" w:rsidDel="00B957D4">
            <w:rPr>
              <w:iCs/>
              <w:lang w:val="en-GB"/>
            </w:rPr>
            <w:t>Recommended Standard</w:t>
          </w:r>
          <w:r w:rsidRPr="004424B1" w:rsidDel="00B957D4">
            <w:rPr>
              <w:lang w:val="en-GB"/>
            </w:rPr>
            <w:t xml:space="preserve">, but it is referenced in other MPS objects and data structures using a </w:t>
          </w:r>
          <w:r w:rsidDel="00B957D4">
            <w:rPr>
              <w:lang w:val="en-GB"/>
            </w:rPr>
            <w:t>field</w:t>
          </w:r>
          <w:r w:rsidRPr="004424B1" w:rsidDel="00B957D4">
            <w:rPr>
              <w:lang w:val="en-GB"/>
            </w:rPr>
            <w:t xml:space="preserve"> of type MAL::ObjectRef.</w:t>
          </w:r>
        </w:ins>
      </w:moveFrom>
    </w:p>
    <w:moveFromRangeEnd w:id="30880"/>
    <w:p w14:paraId="2ED19BBB" w14:textId="00EDC32F" w:rsidR="007E7075" w:rsidRPr="004424B1" w:rsidDel="003C1631" w:rsidRDefault="007E7075">
      <w:pPr>
        <w:spacing w:after="240"/>
        <w:rPr>
          <w:del w:id="30883" w:author="Quinten Van Woerkom" w:date="2024-12-18T15:44:00Z" w16du:dateUtc="2024-12-18T14:44:00Z"/>
          <w:lang w:val="en-GB"/>
        </w:rPr>
        <w:pPrChange w:id="30884" w:author="Quinten Van Woerkom" w:date="2024-12-18T15:44:00Z" w16du:dateUtc="2024-12-18T14:44:00Z">
          <w:pPr>
            <w:spacing w:before="0"/>
          </w:pPr>
        </w:pPrChange>
      </w:pPr>
    </w:p>
    <w:tbl>
      <w:tblPr>
        <w:tblStyle w:val="RBTable"/>
        <w:tblW w:w="9179" w:type="dxa"/>
        <w:tblLayout w:type="fixed"/>
        <w:tblLook w:val="0400" w:firstRow="0" w:lastRow="0" w:firstColumn="0" w:lastColumn="0" w:noHBand="0" w:noVBand="1"/>
        <w:tblCaption w:val="DSO PlanningUser E1"/>
      </w:tblPr>
      <w:tblGrid>
        <w:gridCol w:w="1667"/>
        <w:gridCol w:w="2977"/>
        <w:gridCol w:w="992"/>
        <w:gridCol w:w="1843"/>
        <w:gridCol w:w="708"/>
        <w:gridCol w:w="992"/>
      </w:tblGrid>
      <w:tr w:rsidR="004C430C" w:rsidRPr="004424B1" w14:paraId="1A69F3F0" w14:textId="77777777" w:rsidTr="00D82A00">
        <w:tc>
          <w:tcPr>
            <w:tcW w:w="1666" w:type="dxa"/>
            <w:shd w:val="clear" w:color="auto" w:fill="00CCFF"/>
          </w:tcPr>
          <w:p w14:paraId="4480DF61" w14:textId="77777777" w:rsidR="004C430C" w:rsidRPr="00B957D4" w:rsidRDefault="004C430C" w:rsidP="007B4994">
            <w:pPr>
              <w:pStyle w:val="TableCell"/>
              <w:rPr>
                <w:bCs/>
                <w:color w:val="auto"/>
                <w:szCs w:val="18"/>
                <w:rPrChange w:id="30885" w:author="Peter Van Der Plas" w:date="2024-12-27T17:03:00Z" w16du:dateUtc="2024-12-27T16:03:00Z">
                  <w:rPr>
                    <w:color w:val="FFFFFF" w:themeColor="background1"/>
                  </w:rPr>
                </w:rPrChange>
              </w:rPr>
            </w:pPr>
            <w:r w:rsidRPr="00B957D4">
              <w:rPr>
                <w:bCs/>
                <w:color w:val="auto"/>
                <w:szCs w:val="18"/>
                <w:rPrChange w:id="30886" w:author="Peter Van Der Plas" w:date="2024-12-27T17:03:00Z" w16du:dateUtc="2024-12-27T16:03:00Z">
                  <w:rPr>
                    <w:color w:val="FFFFFF" w:themeColor="background1"/>
                  </w:rPr>
                </w:rPrChange>
              </w:rPr>
              <w:t>Name</w:t>
            </w:r>
          </w:p>
        </w:tc>
        <w:tc>
          <w:tcPr>
            <w:tcW w:w="2976" w:type="dxa"/>
          </w:tcPr>
          <w:p w14:paraId="1F0669C0" w14:textId="77777777" w:rsidR="004C430C" w:rsidRPr="00B957D4" w:rsidRDefault="004C430C" w:rsidP="007B4994">
            <w:pPr>
              <w:pStyle w:val="TableCell"/>
              <w:rPr>
                <w:b/>
                <w:szCs w:val="18"/>
              </w:rPr>
            </w:pPr>
            <w:proofErr w:type="spellStart"/>
            <w:r w:rsidRPr="00B957D4">
              <w:rPr>
                <w:b/>
                <w:szCs w:val="18"/>
              </w:rPr>
              <w:t>PlanningUser</w:t>
            </w:r>
            <w:proofErr w:type="spellEnd"/>
          </w:p>
        </w:tc>
        <w:tc>
          <w:tcPr>
            <w:tcW w:w="992" w:type="dxa"/>
            <w:shd w:val="clear" w:color="auto" w:fill="00CCFF"/>
          </w:tcPr>
          <w:p w14:paraId="5413B899" w14:textId="77777777" w:rsidR="004C430C" w:rsidRPr="00B957D4" w:rsidRDefault="004C430C" w:rsidP="007B4994">
            <w:pPr>
              <w:pStyle w:val="TableCell"/>
              <w:rPr>
                <w:bCs/>
                <w:color w:val="auto"/>
                <w:szCs w:val="18"/>
                <w:rPrChange w:id="30887" w:author="Peter Van Der Plas" w:date="2024-12-27T17:03:00Z" w16du:dateUtc="2024-12-27T16:03:00Z">
                  <w:rPr>
                    <w:b/>
                  </w:rPr>
                </w:rPrChange>
              </w:rPr>
            </w:pPr>
            <w:r w:rsidRPr="00B957D4">
              <w:rPr>
                <w:bCs/>
                <w:color w:val="auto"/>
                <w:szCs w:val="18"/>
                <w:rPrChange w:id="30888" w:author="Peter Van Der Plas" w:date="2024-12-27T17:03:00Z" w16du:dateUtc="2024-12-27T16:03:00Z">
                  <w:rPr>
                    <w:b/>
                    <w:color w:val="FFFFFF" w:themeColor="background1"/>
                  </w:rPr>
                </w:rPrChange>
              </w:rPr>
              <w:t>Extends</w:t>
            </w:r>
          </w:p>
        </w:tc>
        <w:tc>
          <w:tcPr>
            <w:tcW w:w="1842" w:type="dxa"/>
          </w:tcPr>
          <w:p w14:paraId="139DBB39" w14:textId="77777777" w:rsidR="004C430C" w:rsidRPr="00B957D4" w:rsidRDefault="004C430C" w:rsidP="007B4994">
            <w:pPr>
              <w:pStyle w:val="TableCell"/>
              <w:rPr>
                <w:b/>
                <w:szCs w:val="18"/>
              </w:rPr>
            </w:pPr>
            <w:proofErr w:type="gramStart"/>
            <w:r w:rsidRPr="00B957D4">
              <w:rPr>
                <w:szCs w:val="18"/>
              </w:rPr>
              <w:t>MAL::</w:t>
            </w:r>
            <w:proofErr w:type="gramEnd"/>
            <w:r w:rsidRPr="00B957D4">
              <w:rPr>
                <w:szCs w:val="18"/>
              </w:rPr>
              <w:t>Object</w:t>
            </w:r>
          </w:p>
        </w:tc>
        <w:tc>
          <w:tcPr>
            <w:tcW w:w="708" w:type="dxa"/>
            <w:shd w:val="clear" w:color="auto" w:fill="00CCFF"/>
          </w:tcPr>
          <w:p w14:paraId="252433EE" w14:textId="77777777" w:rsidR="004C430C" w:rsidRPr="00B957D4" w:rsidRDefault="004C430C" w:rsidP="007B4994">
            <w:pPr>
              <w:pStyle w:val="TableCell"/>
              <w:rPr>
                <w:bCs/>
                <w:color w:val="auto"/>
                <w:szCs w:val="18"/>
                <w:rPrChange w:id="30889" w:author="Peter Van Der Plas" w:date="2024-12-27T17:03:00Z" w16du:dateUtc="2024-12-27T16:03:00Z">
                  <w:rPr>
                    <w:b/>
                  </w:rPr>
                </w:rPrChange>
              </w:rPr>
            </w:pPr>
            <w:r w:rsidRPr="00B957D4">
              <w:rPr>
                <w:bCs/>
                <w:color w:val="auto"/>
                <w:szCs w:val="18"/>
                <w:rPrChange w:id="30890" w:author="Peter Van Der Plas" w:date="2024-12-27T17:03:00Z" w16du:dateUtc="2024-12-27T16:03:00Z">
                  <w:rPr>
                    <w:b/>
                    <w:color w:val="FFFFFF" w:themeColor="background1"/>
                  </w:rPr>
                </w:rPrChange>
              </w:rPr>
              <w:t>SFP</w:t>
            </w:r>
          </w:p>
        </w:tc>
        <w:tc>
          <w:tcPr>
            <w:tcW w:w="992" w:type="dxa"/>
          </w:tcPr>
          <w:p w14:paraId="78E8EA1B" w14:textId="77777777" w:rsidR="004C430C" w:rsidRPr="00B957D4" w:rsidRDefault="004C430C" w:rsidP="007B4994">
            <w:pPr>
              <w:pStyle w:val="TableCell"/>
              <w:jc w:val="right"/>
              <w:rPr>
                <w:szCs w:val="18"/>
              </w:rPr>
            </w:pPr>
            <w:r w:rsidRPr="00B957D4">
              <w:rPr>
                <w:szCs w:val="18"/>
              </w:rPr>
              <w:t>601</w:t>
            </w:r>
          </w:p>
        </w:tc>
      </w:tr>
    </w:tbl>
    <w:p w14:paraId="6DC007D7"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042FEDFE"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AF9B225" w14:textId="33CE3442" w:rsidR="004C430C" w:rsidRPr="004424B1" w:rsidRDefault="004C430C" w:rsidP="007B4994">
            <w:pPr>
              <w:pStyle w:val="TableCell"/>
            </w:pPr>
            <w:del w:id="30891" w:author="Quinten Van Woerkom" w:date="2024-11-25T14:49:00Z" w16du:dateUtc="2024-11-25T13:49:00Z">
              <w:r w:rsidRPr="004424B1" w:rsidDel="002B0859">
                <w:delText>Attribute</w:delText>
              </w:r>
            </w:del>
            <w:ins w:id="30892" w:author="Quinten Van Woerkom" w:date="2024-11-25T14:49:00Z" w16du:dateUtc="2024-11-25T13:49:00Z">
              <w:r w:rsidR="002B0859">
                <w:t>Field</w:t>
              </w:r>
            </w:ins>
          </w:p>
        </w:tc>
        <w:tc>
          <w:tcPr>
            <w:tcW w:w="1984" w:type="dxa"/>
          </w:tcPr>
          <w:p w14:paraId="58343D2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71A3FC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750CB95C"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B7B0144" w14:textId="77777777" w:rsidTr="007B4994">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3DC9EE95" w14:textId="77777777" w:rsidR="004C430C" w:rsidRPr="00BE1C3C" w:rsidRDefault="004C430C" w:rsidP="007B4994">
            <w:pPr>
              <w:pStyle w:val="TableCell"/>
              <w:rPr>
                <w:szCs w:val="18"/>
              </w:rPr>
            </w:pPr>
            <w:r w:rsidRPr="00BE1C3C">
              <w:rPr>
                <w:szCs w:val="18"/>
              </w:rPr>
              <w:t>identity</w:t>
            </w:r>
          </w:p>
        </w:tc>
        <w:tc>
          <w:tcPr>
            <w:tcW w:w="0" w:type="dxa"/>
            <w:shd w:val="clear" w:color="auto" w:fill="D9D9D9" w:themeFill="background1" w:themeFillShade="D9"/>
          </w:tcPr>
          <w:p w14:paraId="06D2A4A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ObjectIdentity</w:t>
            </w:r>
            <w:proofErr w:type="spellEnd"/>
          </w:p>
        </w:tc>
        <w:tc>
          <w:tcPr>
            <w:tcW w:w="0" w:type="dxa"/>
            <w:shd w:val="clear" w:color="auto" w:fill="D9D9D9" w:themeFill="background1" w:themeFillShade="D9"/>
          </w:tcPr>
          <w:p w14:paraId="5A03119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0" w:type="dxa"/>
            <w:shd w:val="clear" w:color="auto" w:fill="D9D9D9" w:themeFill="background1" w:themeFillShade="D9"/>
          </w:tcPr>
          <w:p w14:paraId="42C71B9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Identity of the </w:t>
            </w:r>
            <w:proofErr w:type="spellStart"/>
            <w:r w:rsidRPr="004424B1">
              <w:t>PlanningUser</w:t>
            </w:r>
            <w:proofErr w:type="spellEnd"/>
            <w:r w:rsidRPr="004424B1">
              <w:t>, including version.</w:t>
            </w:r>
          </w:p>
        </w:tc>
      </w:tr>
    </w:tbl>
    <w:p w14:paraId="54F03BC1" w14:textId="7426F759" w:rsidR="004C430C" w:rsidRPr="004424B1" w:rsidDel="00D220BC" w:rsidRDefault="004C430C" w:rsidP="004C430C">
      <w:pPr>
        <w:pStyle w:val="Heading3"/>
        <w:spacing w:before="480"/>
        <w:rPr>
          <w:del w:id="30893" w:author="Quinten Van Woerkom" w:date="2024-12-17T13:50:00Z" w16du:dateUtc="2024-12-17T12:50:00Z"/>
          <w:lang w:val="en-GB"/>
        </w:rPr>
      </w:pPr>
      <w:bookmarkStart w:id="30894" w:name="_Ref96948858"/>
      <w:bookmarkStart w:id="30895" w:name="_Ref96948887"/>
      <w:bookmarkStart w:id="30896" w:name="_Toc140093804"/>
      <w:del w:id="30897" w:author="Quinten Van Woerkom" w:date="2024-12-17T13:50:00Z" w16du:dateUtc="2024-12-17T12:50:00Z">
        <w:r w:rsidRPr="004424B1" w:rsidDel="00D220BC">
          <w:rPr>
            <w:lang w:val="en-GB"/>
          </w:rPr>
          <w:delText>Planning Configuration Data</w:delText>
        </w:r>
        <w:bookmarkEnd w:id="30813"/>
        <w:bookmarkEnd w:id="30814"/>
        <w:bookmarkEnd w:id="30863"/>
        <w:bookmarkEnd w:id="30894"/>
        <w:bookmarkEnd w:id="30895"/>
        <w:bookmarkEnd w:id="30896"/>
      </w:del>
    </w:p>
    <w:p w14:paraId="12F187E0" w14:textId="09AFA26B" w:rsidR="004C430C" w:rsidRPr="004424B1" w:rsidDel="00D220BC" w:rsidRDefault="004C430C" w:rsidP="00951043">
      <w:pPr>
        <w:pStyle w:val="HeadingNoNumber"/>
        <w:rPr>
          <w:del w:id="30898" w:author="Quinten Van Woerkom" w:date="2024-12-17T13:50:00Z" w16du:dateUtc="2024-12-17T12:50:00Z"/>
        </w:rPr>
      </w:pPr>
      <w:commentRangeStart w:id="30899"/>
      <w:del w:id="30900" w:author="Quinten Van Woerkom" w:date="2024-12-17T13:50:00Z" w16du:dateUtc="2024-12-17T12:50:00Z">
        <w:r w:rsidRPr="004424B1" w:rsidDel="00D220BC">
          <w:delText>MPSSystemConfig</w:delText>
        </w:r>
      </w:del>
      <w:del w:id="30901" w:author="Quinten Van Woerkom" w:date="2024-11-26T14:31:00Z" w16du:dateUtc="2024-11-26T13:31:00Z">
        <w:r w:rsidRPr="004424B1" w:rsidDel="004065B1">
          <w:delText>Details</w:delText>
        </w:r>
      </w:del>
      <w:commentRangeEnd w:id="30899"/>
      <w:del w:id="30902" w:author="Quinten Van Woerkom" w:date="2024-12-17T13:50:00Z" w16du:dateUtc="2024-12-17T12:50:00Z">
        <w:r w:rsidR="004065B1" w:rsidDel="00D220BC">
          <w:rPr>
            <w:rStyle w:val="CommentReference"/>
            <w:rFonts w:eastAsia="Times New Roman" w:cs="Times New Roman"/>
            <w:b w:val="0"/>
            <w:color w:val="auto"/>
            <w:kern w:val="0"/>
            <w:lang w:val="en-US" w:eastAsia="en-US"/>
          </w:rPr>
          <w:commentReference w:id="30899"/>
        </w:r>
      </w:del>
    </w:p>
    <w:p w14:paraId="0DB7216F" w14:textId="777F725A" w:rsidR="005F4F87" w:rsidRPr="004424B1" w:rsidDel="00D220BC" w:rsidRDefault="005F4F87" w:rsidP="005F4F87">
      <w:pPr>
        <w:rPr>
          <w:del w:id="30903" w:author="Quinten Van Woerkom" w:date="2024-12-17T13:50:00Z" w16du:dateUtc="2024-12-17T12:50:00Z"/>
          <w:lang w:val="en-GB"/>
        </w:rPr>
      </w:pPr>
      <w:del w:id="30904" w:author="Quinten Van Woerkom" w:date="2024-12-17T13:50:00Z" w16du:dateUtc="2024-12-17T12:50:00Z">
        <w:r w:rsidRPr="004424B1" w:rsidDel="00D220BC">
          <w:rPr>
            <w:lang w:val="en-GB"/>
          </w:rPr>
          <w:delText xml:space="preserve">The referenced timeSystem allows specification the time system used for time </w:delText>
        </w:r>
      </w:del>
      <w:del w:id="30905" w:author="Quinten Van Woerkom" w:date="2024-11-25T14:44:00Z" w16du:dateUtc="2024-11-25T13:44:00Z">
        <w:r w:rsidRPr="004424B1" w:rsidDel="00006133">
          <w:rPr>
            <w:lang w:val="en-GB"/>
          </w:rPr>
          <w:delText>attribute</w:delText>
        </w:r>
      </w:del>
      <w:del w:id="30906" w:author="Quinten Van Woerkom" w:date="2024-12-17T13:50:00Z" w16du:dateUtc="2024-12-17T12:50:00Z">
        <w:r w:rsidRPr="004424B1" w:rsidDel="00D220BC">
          <w:rPr>
            <w:lang w:val="en-GB"/>
          </w:rPr>
          <w:delText xml:space="preserve">s within an MPS system.  This may be specified in the context of a </w:delText>
        </w:r>
        <w:r w:rsidRPr="004424B1" w:rsidDel="00D220BC">
          <w:rPr>
            <w:rStyle w:val="Term"/>
            <w:lang w:val="en-GB"/>
          </w:rPr>
          <w:delText>planning request</w:delText>
        </w:r>
        <w:r w:rsidRPr="004424B1" w:rsidDel="00D220BC">
          <w:rPr>
            <w:lang w:val="en-GB"/>
          </w:rPr>
          <w:delText xml:space="preserve">, a </w:delText>
        </w:r>
        <w:r w:rsidRPr="004424B1" w:rsidDel="00D220BC">
          <w:rPr>
            <w:rStyle w:val="Term"/>
            <w:lang w:val="en-GB"/>
          </w:rPr>
          <w:delText xml:space="preserve">plan, </w:delText>
        </w:r>
        <w:r w:rsidRPr="004424B1" w:rsidDel="00D220BC">
          <w:rPr>
            <w:lang w:val="en-GB"/>
          </w:rPr>
          <w:delText>or as a system-wide default here within the MPSSystemConfig object.</w:delText>
        </w:r>
      </w:del>
    </w:p>
    <w:p w14:paraId="458A68AE" w14:textId="7DE79DB4" w:rsidR="005F4F87" w:rsidRPr="004424B1" w:rsidDel="00D220BC" w:rsidRDefault="005F4F87" w:rsidP="007E7075">
      <w:pPr>
        <w:rPr>
          <w:del w:id="30907" w:author="Quinten Van Woerkom" w:date="2024-12-17T13:50:00Z" w16du:dateUtc="2024-12-17T12:50:00Z"/>
          <w:lang w:val="en-GB"/>
        </w:rPr>
      </w:pPr>
      <w:del w:id="30908" w:author="Quinten Van Woerkom" w:date="2024-12-17T13:50:00Z" w16du:dateUtc="2024-12-17T12:50:00Z">
        <w:r w:rsidRPr="004424B1" w:rsidDel="00D220BC">
          <w:rPr>
            <w:lang w:val="en-GB"/>
          </w:rPr>
          <w:delText xml:space="preserve">Other configuration parameters specific to the MPS system can be defined using the customConfig </w:delText>
        </w:r>
      </w:del>
      <w:del w:id="30909" w:author="Quinten Van Woerkom" w:date="2024-11-25T14:45:00Z" w16du:dateUtc="2024-11-25T13:45:00Z">
        <w:r w:rsidRPr="004424B1" w:rsidDel="00006133">
          <w:rPr>
            <w:lang w:val="en-GB"/>
          </w:rPr>
          <w:delText>attribute</w:delText>
        </w:r>
      </w:del>
      <w:del w:id="30910" w:author="Quinten Van Woerkom" w:date="2024-12-17T13:50:00Z" w16du:dateUtc="2024-12-17T12:50:00Z">
        <w:r w:rsidRPr="004424B1" w:rsidDel="00D220BC">
          <w:rPr>
            <w:lang w:val="en-GB"/>
          </w:rPr>
          <w:delText xml:space="preserve"> as a list of name-value pairs.</w:delText>
        </w:r>
      </w:del>
    </w:p>
    <w:p w14:paraId="6BD962FB" w14:textId="399A078A" w:rsidR="005F4F87" w:rsidRPr="004424B1" w:rsidDel="00D220BC" w:rsidRDefault="005F4F87" w:rsidP="005F4F87">
      <w:pPr>
        <w:spacing w:before="0"/>
        <w:rPr>
          <w:del w:id="30911" w:author="Quinten Van Woerkom" w:date="2024-12-17T13:50:00Z" w16du:dateUtc="2024-12-17T12:50:00Z"/>
          <w:lang w:val="en-GB" w:eastAsia="en-GB"/>
        </w:rPr>
      </w:pPr>
    </w:p>
    <w:tbl>
      <w:tblPr>
        <w:tblStyle w:val="RBTable"/>
        <w:tblW w:w="9179" w:type="dxa"/>
        <w:tblLayout w:type="fixed"/>
        <w:tblLook w:val="0480" w:firstRow="0" w:lastRow="0" w:firstColumn="1" w:lastColumn="0" w:noHBand="0" w:noVBand="1"/>
        <w:tblCaption w:val="DSO MPSSystemConfigDetails E1"/>
      </w:tblPr>
      <w:tblGrid>
        <w:gridCol w:w="1667"/>
        <w:gridCol w:w="2976"/>
        <w:gridCol w:w="992"/>
        <w:gridCol w:w="1843"/>
        <w:gridCol w:w="709"/>
        <w:gridCol w:w="992"/>
      </w:tblGrid>
      <w:tr w:rsidR="004C430C" w:rsidRPr="004424B1" w:rsidDel="00D220BC" w14:paraId="14322C24" w14:textId="3374F494" w:rsidTr="007B4994">
        <w:trPr>
          <w:del w:id="30912" w:author="Quinten Van Woerkom" w:date="2024-12-17T13:50:00Z"/>
        </w:trPr>
        <w:tc>
          <w:tcPr>
            <w:cnfStyle w:val="001000000000" w:firstRow="0" w:lastRow="0" w:firstColumn="1" w:lastColumn="0" w:oddVBand="0" w:evenVBand="0" w:oddHBand="0" w:evenHBand="0" w:firstRowFirstColumn="0" w:firstRowLastColumn="0" w:lastRowFirstColumn="0" w:lastRowLastColumn="0"/>
            <w:tcW w:w="1667" w:type="dxa"/>
            <w:shd w:val="clear" w:color="auto" w:fill="662382" w:themeFill="text2"/>
          </w:tcPr>
          <w:p w14:paraId="56F66AD3" w14:textId="193CFAE0" w:rsidR="004C430C" w:rsidRPr="004424B1" w:rsidDel="00D220BC" w:rsidRDefault="004C430C" w:rsidP="007B4994">
            <w:pPr>
              <w:pStyle w:val="TableCell"/>
              <w:rPr>
                <w:del w:id="30913" w:author="Quinten Van Woerkom" w:date="2024-12-17T13:50:00Z" w16du:dateUtc="2024-12-17T12:50:00Z"/>
                <w:color w:val="FFFFFF" w:themeColor="background1"/>
              </w:rPr>
            </w:pPr>
            <w:del w:id="30914" w:author="Quinten Van Woerkom" w:date="2024-12-17T13:50:00Z" w16du:dateUtc="2024-12-17T12:50:00Z">
              <w:r w:rsidRPr="004424B1" w:rsidDel="00D220BC">
                <w:rPr>
                  <w:color w:val="FFFFFF" w:themeColor="background1"/>
                </w:rPr>
                <w:delText>Name</w:delText>
              </w:r>
            </w:del>
          </w:p>
        </w:tc>
        <w:tc>
          <w:tcPr>
            <w:tcW w:w="2976" w:type="dxa"/>
          </w:tcPr>
          <w:p w14:paraId="466D014F" w14:textId="572612EB" w:rsidR="004C430C" w:rsidRPr="004424B1" w:rsidDel="00D220BC"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915" w:author="Quinten Van Woerkom" w:date="2024-12-17T13:50:00Z" w16du:dateUtc="2024-12-17T12:50:00Z"/>
                <w:b/>
              </w:rPr>
            </w:pPr>
            <w:commentRangeStart w:id="30916"/>
            <w:del w:id="30917" w:author="Quinten Van Woerkom" w:date="2024-12-17T13:50:00Z" w16du:dateUtc="2024-12-17T12:50:00Z">
              <w:r w:rsidRPr="004424B1" w:rsidDel="00D220BC">
                <w:rPr>
                  <w:b/>
                </w:rPr>
                <w:delText>MPSSystemConfig</w:delText>
              </w:r>
              <w:commentRangeEnd w:id="30916"/>
              <w:r w:rsidR="004065B1" w:rsidDel="00D220BC">
                <w:rPr>
                  <w:rStyle w:val="CommentReference"/>
                  <w:rFonts w:cs="Times New Roman"/>
                  <w:lang w:val="en-US" w:eastAsia="en-US"/>
                </w:rPr>
                <w:commentReference w:id="30916"/>
              </w:r>
            </w:del>
            <w:del w:id="30918" w:author="Quinten Van Woerkom" w:date="2024-11-26T14:31:00Z" w16du:dateUtc="2024-11-26T13:31:00Z">
              <w:r w:rsidRPr="004424B1" w:rsidDel="004065B1">
                <w:rPr>
                  <w:b/>
                </w:rPr>
                <w:delText>De</w:delText>
              </w:r>
            </w:del>
            <w:del w:id="30919" w:author="Quinten Van Woerkom" w:date="2024-11-26T14:32:00Z" w16du:dateUtc="2024-11-26T13:32:00Z">
              <w:r w:rsidRPr="004424B1" w:rsidDel="004065B1">
                <w:rPr>
                  <w:b/>
                </w:rPr>
                <w:delText>tails</w:delText>
              </w:r>
            </w:del>
          </w:p>
        </w:tc>
        <w:tc>
          <w:tcPr>
            <w:tcW w:w="992" w:type="dxa"/>
            <w:shd w:val="clear" w:color="auto" w:fill="662382" w:themeFill="text2"/>
          </w:tcPr>
          <w:p w14:paraId="5ED819AD" w14:textId="137EA0F5" w:rsidR="004C430C" w:rsidRPr="004424B1" w:rsidDel="00D220BC"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920" w:author="Quinten Van Woerkom" w:date="2024-12-17T13:50:00Z" w16du:dateUtc="2024-12-17T12:50:00Z"/>
                <w:b/>
              </w:rPr>
            </w:pPr>
            <w:del w:id="30921" w:author="Quinten Van Woerkom" w:date="2024-12-17T13:50:00Z" w16du:dateUtc="2024-12-17T12:50:00Z">
              <w:r w:rsidRPr="004424B1" w:rsidDel="00D220BC">
                <w:rPr>
                  <w:b/>
                  <w:color w:val="FFFFFF" w:themeColor="background1"/>
                </w:rPr>
                <w:delText>Extends</w:delText>
              </w:r>
            </w:del>
          </w:p>
        </w:tc>
        <w:tc>
          <w:tcPr>
            <w:tcW w:w="1843" w:type="dxa"/>
          </w:tcPr>
          <w:p w14:paraId="235DE3DB" w14:textId="7D6B7611" w:rsidR="004C430C" w:rsidRPr="004424B1" w:rsidDel="00D220BC"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922" w:author="Quinten Van Woerkom" w:date="2024-12-17T13:50:00Z" w16du:dateUtc="2024-12-17T12:50:00Z"/>
                <w:b/>
              </w:rPr>
            </w:pPr>
            <w:del w:id="30923" w:author="Quinten Van Woerkom" w:date="2024-12-17T13:50:00Z" w16du:dateUtc="2024-12-17T12:50:00Z">
              <w:r w:rsidRPr="004424B1" w:rsidDel="00D220BC">
                <w:delText>MAL::Object</w:delText>
              </w:r>
            </w:del>
          </w:p>
        </w:tc>
        <w:tc>
          <w:tcPr>
            <w:tcW w:w="709" w:type="dxa"/>
            <w:shd w:val="clear" w:color="auto" w:fill="662382" w:themeFill="text2"/>
          </w:tcPr>
          <w:p w14:paraId="63FB1283" w14:textId="16CAAB37" w:rsidR="004C430C" w:rsidRPr="004424B1" w:rsidDel="00D220BC"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924" w:author="Quinten Van Woerkom" w:date="2024-12-17T13:50:00Z" w16du:dateUtc="2024-12-17T12:50:00Z"/>
                <w:b/>
              </w:rPr>
            </w:pPr>
            <w:del w:id="30925" w:author="Quinten Van Woerkom" w:date="2024-12-17T13:50:00Z" w16du:dateUtc="2024-12-17T12:50:00Z">
              <w:r w:rsidRPr="004424B1" w:rsidDel="00D220BC">
                <w:rPr>
                  <w:b/>
                  <w:color w:val="FFFFFF" w:themeColor="background1"/>
                </w:rPr>
                <w:delText>SFP</w:delText>
              </w:r>
            </w:del>
          </w:p>
        </w:tc>
        <w:tc>
          <w:tcPr>
            <w:tcW w:w="992" w:type="dxa"/>
          </w:tcPr>
          <w:p w14:paraId="32021025" w14:textId="27CB0B15" w:rsidR="004C430C" w:rsidRPr="004424B1" w:rsidDel="00D220BC" w:rsidRDefault="004C430C" w:rsidP="007B4994">
            <w:pPr>
              <w:pStyle w:val="TableCell"/>
              <w:jc w:val="right"/>
              <w:cnfStyle w:val="000000000000" w:firstRow="0" w:lastRow="0" w:firstColumn="0" w:lastColumn="0" w:oddVBand="0" w:evenVBand="0" w:oddHBand="0" w:evenHBand="0" w:firstRowFirstColumn="0" w:firstRowLastColumn="0" w:lastRowFirstColumn="0" w:lastRowLastColumn="0"/>
              <w:rPr>
                <w:del w:id="30926" w:author="Quinten Van Woerkom" w:date="2024-12-17T13:50:00Z" w16du:dateUtc="2024-12-17T12:50:00Z"/>
              </w:rPr>
            </w:pPr>
            <w:del w:id="30927" w:author="Quinten Van Woerkom" w:date="2024-12-17T13:50:00Z" w16du:dateUtc="2024-12-17T12:50:00Z">
              <w:r w:rsidRPr="004424B1" w:rsidDel="00D220BC">
                <w:delText>701</w:delText>
              </w:r>
            </w:del>
          </w:p>
        </w:tc>
      </w:tr>
    </w:tbl>
    <w:p w14:paraId="63D42C9B" w14:textId="154B49F6" w:rsidR="004C430C" w:rsidRPr="004424B1" w:rsidDel="00D220BC" w:rsidRDefault="004C430C" w:rsidP="004C430C">
      <w:pPr>
        <w:spacing w:before="0" w:line="240" w:lineRule="auto"/>
        <w:rPr>
          <w:del w:id="30928" w:author="Quinten Van Woerkom" w:date="2024-12-17T13:50:00Z" w16du:dateUtc="2024-12-17T12:50:00Z"/>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Change w:id="30929">
          <w:tblGrid>
            <w:gridCol w:w="1667"/>
            <w:gridCol w:w="1984"/>
            <w:gridCol w:w="992"/>
            <w:gridCol w:w="4535"/>
          </w:tblGrid>
        </w:tblGridChange>
      </w:tblGrid>
      <w:tr w:rsidR="004C430C" w:rsidRPr="004424B1" w:rsidDel="00D220BC" w14:paraId="5689296F" w14:textId="0F57C33F" w:rsidTr="007B4994">
        <w:trPr>
          <w:cnfStyle w:val="100000000000" w:firstRow="1" w:lastRow="0" w:firstColumn="0" w:lastColumn="0" w:oddVBand="0" w:evenVBand="0" w:oddHBand="0" w:evenHBand="0" w:firstRowFirstColumn="0" w:firstRowLastColumn="0" w:lastRowFirstColumn="0" w:lastRowLastColumn="0"/>
          <w:del w:id="30930" w:author="Quinten Van Woerkom" w:date="2024-12-17T13:50:00Z"/>
        </w:trPr>
        <w:tc>
          <w:tcPr>
            <w:cnfStyle w:val="001000000000" w:firstRow="0" w:lastRow="0" w:firstColumn="1" w:lastColumn="0" w:oddVBand="0" w:evenVBand="0" w:oddHBand="0" w:evenHBand="0" w:firstRowFirstColumn="0" w:firstRowLastColumn="0" w:lastRowFirstColumn="0" w:lastRowLastColumn="0"/>
            <w:tcW w:w="1667" w:type="dxa"/>
          </w:tcPr>
          <w:p w14:paraId="5DC013BE" w14:textId="1EA64D94" w:rsidR="004C430C" w:rsidRPr="004424B1" w:rsidDel="00D220BC" w:rsidRDefault="004C430C" w:rsidP="007B4994">
            <w:pPr>
              <w:pStyle w:val="TableCell"/>
              <w:keepNext/>
              <w:rPr>
                <w:del w:id="30931" w:author="Quinten Van Woerkom" w:date="2024-12-17T13:50:00Z" w16du:dateUtc="2024-12-17T12:50:00Z"/>
              </w:rPr>
            </w:pPr>
            <w:del w:id="30932" w:author="Quinten Van Woerkom" w:date="2024-11-25T14:49:00Z" w16du:dateUtc="2024-11-25T13:49:00Z">
              <w:r w:rsidRPr="004424B1" w:rsidDel="002B0859">
                <w:delText>Attribute</w:delText>
              </w:r>
            </w:del>
          </w:p>
        </w:tc>
        <w:tc>
          <w:tcPr>
            <w:tcW w:w="1984" w:type="dxa"/>
          </w:tcPr>
          <w:p w14:paraId="2CC24D45" w14:textId="71259094" w:rsidR="004C430C" w:rsidRPr="004424B1" w:rsidDel="00D220BC" w:rsidRDefault="004C430C" w:rsidP="007B4994">
            <w:pPr>
              <w:pStyle w:val="TableCell"/>
              <w:cnfStyle w:val="100000000000" w:firstRow="1" w:lastRow="0" w:firstColumn="0" w:lastColumn="0" w:oddVBand="0" w:evenVBand="0" w:oddHBand="0" w:evenHBand="0" w:firstRowFirstColumn="0" w:firstRowLastColumn="0" w:lastRowFirstColumn="0" w:lastRowLastColumn="0"/>
              <w:rPr>
                <w:del w:id="30933" w:author="Quinten Van Woerkom" w:date="2024-12-17T13:50:00Z" w16du:dateUtc="2024-12-17T12:50:00Z"/>
              </w:rPr>
            </w:pPr>
            <w:del w:id="30934" w:author="Quinten Van Woerkom" w:date="2024-12-17T13:50:00Z" w16du:dateUtc="2024-12-17T12:50:00Z">
              <w:r w:rsidRPr="004424B1" w:rsidDel="00D220BC">
                <w:delText>Type</w:delText>
              </w:r>
            </w:del>
          </w:p>
        </w:tc>
        <w:tc>
          <w:tcPr>
            <w:tcW w:w="992" w:type="dxa"/>
          </w:tcPr>
          <w:p w14:paraId="351B2376" w14:textId="2DF48D31" w:rsidR="004C430C" w:rsidRPr="004424B1" w:rsidDel="00D220BC" w:rsidRDefault="004C430C" w:rsidP="007B4994">
            <w:pPr>
              <w:pStyle w:val="TableCell"/>
              <w:cnfStyle w:val="100000000000" w:firstRow="1" w:lastRow="0" w:firstColumn="0" w:lastColumn="0" w:oddVBand="0" w:evenVBand="0" w:oddHBand="0" w:evenHBand="0" w:firstRowFirstColumn="0" w:firstRowLastColumn="0" w:lastRowFirstColumn="0" w:lastRowLastColumn="0"/>
              <w:rPr>
                <w:del w:id="30935" w:author="Quinten Van Woerkom" w:date="2024-12-17T13:50:00Z" w16du:dateUtc="2024-12-17T12:50:00Z"/>
              </w:rPr>
            </w:pPr>
            <w:del w:id="30936" w:author="Quinten Van Woerkom" w:date="2024-12-17T13:50:00Z" w16du:dateUtc="2024-12-17T12:50:00Z">
              <w:r w:rsidRPr="004424B1" w:rsidDel="00D220BC">
                <w:delText>Nullable</w:delText>
              </w:r>
            </w:del>
          </w:p>
        </w:tc>
        <w:tc>
          <w:tcPr>
            <w:tcW w:w="4535" w:type="dxa"/>
          </w:tcPr>
          <w:p w14:paraId="6D2C4613" w14:textId="430E1C12" w:rsidR="004C430C" w:rsidRPr="004424B1" w:rsidDel="00D220BC" w:rsidRDefault="004C430C" w:rsidP="007B4994">
            <w:pPr>
              <w:pStyle w:val="TableCell"/>
              <w:cnfStyle w:val="100000000000" w:firstRow="1" w:lastRow="0" w:firstColumn="0" w:lastColumn="0" w:oddVBand="0" w:evenVBand="0" w:oddHBand="0" w:evenHBand="0" w:firstRowFirstColumn="0" w:firstRowLastColumn="0" w:lastRowFirstColumn="0" w:lastRowLastColumn="0"/>
              <w:rPr>
                <w:del w:id="30937" w:author="Quinten Van Woerkom" w:date="2024-12-17T13:50:00Z" w16du:dateUtc="2024-12-17T12:50:00Z"/>
              </w:rPr>
            </w:pPr>
            <w:del w:id="30938" w:author="Quinten Van Woerkom" w:date="2024-12-17T13:50:00Z" w16du:dateUtc="2024-12-17T12:50:00Z">
              <w:r w:rsidRPr="004424B1" w:rsidDel="00D220BC">
                <w:delText>Description</w:delText>
              </w:r>
            </w:del>
          </w:p>
        </w:tc>
      </w:tr>
      <w:tr w:rsidR="004C430C" w:rsidRPr="004424B1" w:rsidDel="00D220BC" w14:paraId="0275F56C" w14:textId="76EDC7A8" w:rsidTr="00F615C8">
        <w:tblPrEx>
          <w:tblW w:w="9178" w:type="dxa"/>
          <w:tblLayout w:type="fixed"/>
          <w:tblPrExChange w:id="30939" w:author="Quinten Van Woerkom" w:date="2024-11-25T13:43:00Z" w16du:dateUtc="2024-11-25T12:43:00Z">
            <w:tblPrEx>
              <w:tblW w:w="9178" w:type="dxa"/>
              <w:tblLayout w:type="fixed"/>
            </w:tblPrEx>
          </w:tblPrExChange>
        </w:tblPrEx>
        <w:trPr>
          <w:del w:id="30940" w:author="Quinten Van Woerkom" w:date="2024-12-17T13:50: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30941" w:author="Quinten Van Woerkom" w:date="2024-11-25T13:43:00Z" w16du:dateUtc="2024-11-25T12:43:00Z">
              <w:tcPr>
                <w:tcW w:w="0" w:type="dxa"/>
              </w:tcPr>
            </w:tcPrChange>
          </w:tcPr>
          <w:p w14:paraId="67075BC4" w14:textId="1014E82F" w:rsidR="004C430C" w:rsidRPr="004424B1" w:rsidDel="00D220BC" w:rsidRDefault="004C430C" w:rsidP="007B4994">
            <w:pPr>
              <w:pStyle w:val="TableCell"/>
              <w:rPr>
                <w:del w:id="30942" w:author="Quinten Van Woerkom" w:date="2024-12-17T13:50:00Z" w16du:dateUtc="2024-12-17T12:50:00Z"/>
              </w:rPr>
            </w:pPr>
            <w:commentRangeStart w:id="30943"/>
            <w:del w:id="30944" w:author="Quinten Van Woerkom" w:date="2024-12-17T13:50:00Z" w16du:dateUtc="2024-12-17T12:50:00Z">
              <w:r w:rsidRPr="004424B1" w:rsidDel="00D220BC">
                <w:delText>identity</w:delText>
              </w:r>
            </w:del>
          </w:p>
        </w:tc>
        <w:tc>
          <w:tcPr>
            <w:tcW w:w="0" w:type="dxa"/>
            <w:shd w:val="clear" w:color="auto" w:fill="D9D9D9" w:themeFill="background1" w:themeFillShade="D9"/>
            <w:tcPrChange w:id="30945" w:author="Quinten Van Woerkom" w:date="2024-11-25T13:43:00Z" w16du:dateUtc="2024-11-25T12:43:00Z">
              <w:tcPr>
                <w:tcW w:w="0" w:type="dxa"/>
              </w:tcPr>
            </w:tcPrChange>
          </w:tcPr>
          <w:p w14:paraId="2058633E" w14:textId="07DAD966" w:rsidR="004C430C" w:rsidRPr="004424B1" w:rsidDel="00D220BC"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946" w:author="Quinten Van Woerkom" w:date="2024-12-17T13:50:00Z" w16du:dateUtc="2024-12-17T12:50:00Z"/>
              </w:rPr>
            </w:pPr>
            <w:del w:id="30947" w:author="Quinten Van Woerkom" w:date="2024-12-17T13:50:00Z" w16du:dateUtc="2024-12-17T12:50:00Z">
              <w:r w:rsidRPr="004424B1" w:rsidDel="00D220BC">
                <w:delText>MAL::ObjectIdentity</w:delText>
              </w:r>
            </w:del>
          </w:p>
        </w:tc>
        <w:tc>
          <w:tcPr>
            <w:tcW w:w="0" w:type="dxa"/>
            <w:shd w:val="clear" w:color="auto" w:fill="D9D9D9" w:themeFill="background1" w:themeFillShade="D9"/>
            <w:tcPrChange w:id="30948" w:author="Quinten Van Woerkom" w:date="2024-11-25T13:43:00Z" w16du:dateUtc="2024-11-25T12:43:00Z">
              <w:tcPr>
                <w:tcW w:w="0" w:type="dxa"/>
              </w:tcPr>
            </w:tcPrChange>
          </w:tcPr>
          <w:p w14:paraId="79E410B8" w14:textId="3E58B01D" w:rsidR="004C430C" w:rsidRPr="004424B1" w:rsidDel="00D220BC"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949" w:author="Quinten Van Woerkom" w:date="2024-12-17T13:50:00Z" w16du:dateUtc="2024-12-17T12:50:00Z"/>
              </w:rPr>
            </w:pPr>
            <w:del w:id="30950" w:author="Quinten Van Woerkom" w:date="2024-12-17T13:50:00Z" w16du:dateUtc="2024-12-17T12:50:00Z">
              <w:r w:rsidRPr="004424B1" w:rsidDel="00D220BC">
                <w:delText>No</w:delText>
              </w:r>
            </w:del>
          </w:p>
        </w:tc>
        <w:tc>
          <w:tcPr>
            <w:tcW w:w="0" w:type="dxa"/>
            <w:shd w:val="clear" w:color="auto" w:fill="D9D9D9" w:themeFill="background1" w:themeFillShade="D9"/>
            <w:tcPrChange w:id="30951" w:author="Quinten Van Woerkom" w:date="2024-11-25T13:43:00Z" w16du:dateUtc="2024-11-25T12:43:00Z">
              <w:tcPr>
                <w:tcW w:w="0" w:type="dxa"/>
              </w:tcPr>
            </w:tcPrChange>
          </w:tcPr>
          <w:p w14:paraId="3D6262D2" w14:textId="3B6398E8" w:rsidR="004C430C" w:rsidRPr="004424B1" w:rsidDel="00D220BC"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952" w:author="Quinten Van Woerkom" w:date="2024-12-17T13:50:00Z" w16du:dateUtc="2024-12-17T12:50:00Z"/>
              </w:rPr>
            </w:pPr>
            <w:del w:id="30953" w:author="Quinten Van Woerkom" w:date="2024-12-17T13:50:00Z" w16du:dateUtc="2024-12-17T12:50:00Z">
              <w:r w:rsidRPr="004424B1" w:rsidDel="00D220BC">
                <w:delText>Identity of MPS system config, including version.</w:delText>
              </w:r>
              <w:commentRangeEnd w:id="30943"/>
              <w:r w:rsidR="00F615C8" w:rsidDel="00D220BC">
                <w:rPr>
                  <w:rStyle w:val="CommentReference"/>
                  <w:rFonts w:cs="Times New Roman"/>
                  <w:lang w:val="en-US" w:eastAsia="en-US"/>
                </w:rPr>
                <w:commentReference w:id="30943"/>
              </w:r>
            </w:del>
          </w:p>
        </w:tc>
      </w:tr>
      <w:tr w:rsidR="004C430C" w:rsidRPr="004424B1" w:rsidDel="00D220BC" w14:paraId="6672F7BE" w14:textId="4FC70C0B" w:rsidTr="007B4994">
        <w:trPr>
          <w:del w:id="30954" w:author="Quinten Van Woerkom" w:date="2024-12-17T13:50:00Z"/>
        </w:trPr>
        <w:tc>
          <w:tcPr>
            <w:cnfStyle w:val="001000000000" w:firstRow="0" w:lastRow="0" w:firstColumn="1" w:lastColumn="0" w:oddVBand="0" w:evenVBand="0" w:oddHBand="0" w:evenHBand="0" w:firstRowFirstColumn="0" w:firstRowLastColumn="0" w:lastRowFirstColumn="0" w:lastRowLastColumn="0"/>
            <w:tcW w:w="1667" w:type="dxa"/>
          </w:tcPr>
          <w:p w14:paraId="0254EFA1" w14:textId="06B1B965" w:rsidR="004C430C" w:rsidRPr="004424B1" w:rsidDel="00D220BC" w:rsidRDefault="004C430C" w:rsidP="007B4994">
            <w:pPr>
              <w:pStyle w:val="TableCell"/>
              <w:rPr>
                <w:del w:id="30955" w:author="Quinten Van Woerkom" w:date="2024-12-17T13:50:00Z" w16du:dateUtc="2024-12-17T12:50:00Z"/>
              </w:rPr>
            </w:pPr>
            <w:del w:id="30956" w:author="Quinten Van Woerkom" w:date="2024-12-17T13:50:00Z" w16du:dateUtc="2024-12-17T12:50:00Z">
              <w:r w:rsidRPr="004424B1" w:rsidDel="00D220BC">
                <w:delText>timeSystem</w:delText>
              </w:r>
            </w:del>
          </w:p>
        </w:tc>
        <w:tc>
          <w:tcPr>
            <w:tcW w:w="1984" w:type="dxa"/>
          </w:tcPr>
          <w:p w14:paraId="0F799A3B" w14:textId="351FFAB4" w:rsidR="004C430C" w:rsidRPr="004424B1" w:rsidDel="00D220BC"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957" w:author="Quinten Van Woerkom" w:date="2024-12-17T13:50:00Z" w16du:dateUtc="2024-12-17T12:50:00Z"/>
              </w:rPr>
            </w:pPr>
            <w:del w:id="30958" w:author="Quinten Van Woerkom" w:date="2024-12-17T13:50:00Z" w16du:dateUtc="2024-12-17T12:50:00Z">
              <w:r w:rsidRPr="004424B1" w:rsidDel="00D220BC">
                <w:delText>MAL::</w:delText>
              </w:r>
            </w:del>
            <w:del w:id="30959" w:author="Quinten Van Woerkom" w:date="2024-11-27T15:42:00Z" w16du:dateUtc="2024-11-27T14:42:00Z">
              <w:r w:rsidRPr="004424B1" w:rsidDel="007C61FE">
                <w:delText>String</w:delText>
              </w:r>
            </w:del>
          </w:p>
        </w:tc>
        <w:tc>
          <w:tcPr>
            <w:tcW w:w="992" w:type="dxa"/>
          </w:tcPr>
          <w:p w14:paraId="471E9063" w14:textId="386D270A" w:rsidR="004C430C" w:rsidRPr="004424B1" w:rsidDel="00D220BC"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960" w:author="Quinten Van Woerkom" w:date="2024-12-17T13:50:00Z" w16du:dateUtc="2024-12-17T12:50:00Z"/>
              </w:rPr>
            </w:pPr>
            <w:del w:id="30961" w:author="Quinten Van Woerkom" w:date="2024-12-17T13:50:00Z" w16du:dateUtc="2024-12-17T12:50:00Z">
              <w:r w:rsidRPr="004424B1" w:rsidDel="00D220BC">
                <w:delText>No</w:delText>
              </w:r>
            </w:del>
          </w:p>
        </w:tc>
        <w:tc>
          <w:tcPr>
            <w:tcW w:w="4535" w:type="dxa"/>
          </w:tcPr>
          <w:p w14:paraId="7A95F8B3" w14:textId="77032C4A" w:rsidR="004C430C" w:rsidRPr="004424B1" w:rsidDel="00D220BC"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962" w:author="Quinten Van Woerkom" w:date="2024-12-17T13:50:00Z" w16du:dateUtc="2024-12-17T12:50:00Z"/>
              </w:rPr>
            </w:pPr>
            <w:del w:id="30963" w:author="Quinten Van Woerkom" w:date="2024-12-17T13:50:00Z" w16du:dateUtc="2024-12-17T12:50:00Z">
              <w:r w:rsidRPr="004424B1" w:rsidDel="00D220BC">
                <w:delText xml:space="preserve">Specifies the default time system used by the MPS system (see </w:delText>
              </w:r>
              <w:r w:rsidRPr="004424B1" w:rsidDel="00D220BC">
                <w:rPr>
                  <w:sz w:val="20"/>
                </w:rPr>
                <w:fldChar w:fldCharType="begin"/>
              </w:r>
              <w:r w:rsidRPr="004424B1" w:rsidDel="00D220BC">
                <w:delInstrText xml:space="preserve"> REF _Ref125205281 \r \h </w:delInstrText>
              </w:r>
              <w:r w:rsidRPr="004424B1" w:rsidDel="00D220BC">
                <w:rPr>
                  <w:sz w:val="20"/>
                </w:rPr>
              </w:r>
              <w:r w:rsidRPr="004424B1" w:rsidDel="00D220BC">
                <w:rPr>
                  <w:sz w:val="20"/>
                </w:rPr>
                <w:fldChar w:fldCharType="separate"/>
              </w:r>
              <w:r w:rsidR="00BF1AC4" w:rsidDel="00D220BC">
                <w:delText>4.1.3</w:delText>
              </w:r>
              <w:r w:rsidRPr="004424B1" w:rsidDel="00D220BC">
                <w:rPr>
                  <w:sz w:val="20"/>
                </w:rPr>
                <w:fldChar w:fldCharType="end"/>
              </w:r>
              <w:r w:rsidRPr="004424B1" w:rsidDel="00D220BC">
                <w:delText>).</w:delText>
              </w:r>
            </w:del>
          </w:p>
        </w:tc>
      </w:tr>
      <w:tr w:rsidR="004C430C" w:rsidRPr="004424B1" w:rsidDel="00D220BC" w14:paraId="3F9062BD" w14:textId="4F0DD7BB" w:rsidTr="007B4994">
        <w:trPr>
          <w:del w:id="30964" w:author="Quinten Van Woerkom" w:date="2024-12-17T13:50:00Z"/>
        </w:trPr>
        <w:tc>
          <w:tcPr>
            <w:cnfStyle w:val="001000000000" w:firstRow="0" w:lastRow="0" w:firstColumn="1" w:lastColumn="0" w:oddVBand="0" w:evenVBand="0" w:oddHBand="0" w:evenHBand="0" w:firstRowFirstColumn="0" w:firstRowLastColumn="0" w:lastRowFirstColumn="0" w:lastRowLastColumn="0"/>
            <w:tcW w:w="1667" w:type="dxa"/>
          </w:tcPr>
          <w:p w14:paraId="639712A8" w14:textId="1FCBC54C" w:rsidR="004C430C" w:rsidRPr="004424B1" w:rsidDel="00D220BC" w:rsidRDefault="004C430C" w:rsidP="007B4994">
            <w:pPr>
              <w:pStyle w:val="TableCell"/>
              <w:rPr>
                <w:del w:id="30965" w:author="Quinten Van Woerkom" w:date="2024-12-17T13:50:00Z" w16du:dateUtc="2024-12-17T12:50:00Z"/>
              </w:rPr>
            </w:pPr>
            <w:del w:id="30966" w:author="Quinten Van Woerkom" w:date="2024-12-17T13:50:00Z" w16du:dateUtc="2024-12-17T12:50:00Z">
              <w:r w:rsidRPr="004424B1" w:rsidDel="00D220BC">
                <w:delText>customConfig</w:delText>
              </w:r>
            </w:del>
          </w:p>
        </w:tc>
        <w:tc>
          <w:tcPr>
            <w:tcW w:w="1984" w:type="dxa"/>
          </w:tcPr>
          <w:p w14:paraId="35B3A0AE" w14:textId="6C85F92C" w:rsidR="004C430C" w:rsidRPr="004424B1" w:rsidDel="00D220BC"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967" w:author="Quinten Van Woerkom" w:date="2024-12-17T13:50:00Z" w16du:dateUtc="2024-12-17T12:50:00Z"/>
              </w:rPr>
            </w:pPr>
            <w:del w:id="30968" w:author="Quinten Van Woerkom" w:date="2024-12-17T13:50:00Z" w16du:dateUtc="2024-12-17T12:50:00Z">
              <w:r w:rsidRPr="004424B1" w:rsidDel="00D220BC">
                <w:delText>List &lt;MAL::NamedValue&gt;</w:delText>
              </w:r>
            </w:del>
          </w:p>
        </w:tc>
        <w:tc>
          <w:tcPr>
            <w:tcW w:w="992" w:type="dxa"/>
          </w:tcPr>
          <w:p w14:paraId="47281165" w14:textId="3EFB79DB" w:rsidR="004C430C" w:rsidRPr="004424B1" w:rsidDel="00D220BC"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969" w:author="Quinten Van Woerkom" w:date="2024-12-17T13:50:00Z" w16du:dateUtc="2024-12-17T12:50:00Z"/>
              </w:rPr>
            </w:pPr>
            <w:del w:id="30970" w:author="Quinten Van Woerkom" w:date="2024-12-17T13:50:00Z" w16du:dateUtc="2024-12-17T12:50:00Z">
              <w:r w:rsidRPr="004424B1" w:rsidDel="00D220BC">
                <w:delText>Yes</w:delText>
              </w:r>
            </w:del>
          </w:p>
        </w:tc>
        <w:tc>
          <w:tcPr>
            <w:tcW w:w="4535" w:type="dxa"/>
          </w:tcPr>
          <w:p w14:paraId="673035E4" w14:textId="26380B14" w:rsidR="004C430C" w:rsidRPr="004424B1" w:rsidDel="00D220BC"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971" w:author="Quinten Van Woerkom" w:date="2024-12-17T13:50:00Z" w16du:dateUtc="2024-12-17T12:50:00Z"/>
              </w:rPr>
            </w:pPr>
            <w:del w:id="30972" w:author="Quinten Van Woerkom" w:date="2024-12-17T13:50:00Z" w16du:dateUtc="2024-12-17T12:50:00Z">
              <w:r w:rsidRPr="004424B1" w:rsidDel="00D220BC">
                <w:delText>Optional set of custom configuration parameters defined as a set of named values.</w:delText>
              </w:r>
            </w:del>
          </w:p>
        </w:tc>
      </w:tr>
    </w:tbl>
    <w:p w14:paraId="5D54FB0A" w14:textId="5BBCA8BD" w:rsidR="00B957D4" w:rsidRDefault="00B957D4">
      <w:pPr>
        <w:pStyle w:val="Heading5"/>
        <w:spacing w:before="480"/>
        <w:rPr>
          <w:ins w:id="30973" w:author="Peter Van Der Plas" w:date="2024-12-27T17:02:00Z" w16du:dateUtc="2024-12-27T16:02:00Z"/>
          <w:lang w:val="en-GB"/>
        </w:rPr>
        <w:pPrChange w:id="30974" w:author="Peter Van Der Plas" w:date="2024-12-27T17:02:00Z" w16du:dateUtc="2024-12-27T16:02:00Z">
          <w:pPr>
            <w:pStyle w:val="Heading5"/>
          </w:pPr>
        </w:pPrChange>
      </w:pPr>
      <w:bookmarkStart w:id="30975" w:name="_Ref21955530"/>
      <w:bookmarkStart w:id="30976" w:name="_Toc52218255"/>
      <w:bookmarkStart w:id="30977" w:name="_Ref68803392"/>
      <w:bookmarkStart w:id="30978" w:name="_Toc140093805"/>
      <w:ins w:id="30979" w:author="Peter Van Der Plas" w:date="2024-12-27T17:02:00Z" w16du:dateUtc="2024-12-27T16:02:00Z">
        <w:r>
          <w:rPr>
            <w:lang w:val="en-GB"/>
          </w:rPr>
          <w:t>Discussion</w:t>
        </w:r>
      </w:ins>
    </w:p>
    <w:p w14:paraId="3C242F75" w14:textId="77777777" w:rsidR="00B957D4" w:rsidRPr="00A9499F" w:rsidDel="00B957D4" w:rsidRDefault="00B957D4" w:rsidP="00B957D4">
      <w:pPr>
        <w:spacing w:after="240"/>
        <w:rPr>
          <w:del w:id="30980" w:author="Peter Van Der Plas" w:date="2024-12-27T17:02:00Z" w16du:dateUtc="2024-12-27T16:02:00Z"/>
          <w:moveTo w:id="30981" w:author="Peter Van Der Plas" w:date="2024-12-27T17:02:00Z" w16du:dateUtc="2024-12-27T16:02:00Z"/>
          <w:lang w:val="en-GB"/>
        </w:rPr>
      </w:pPr>
      <w:moveToRangeStart w:id="30982" w:author="Peter Van Der Plas" w:date="2024-12-27T17:02:00Z" w:name="move186211368"/>
      <w:moveTo w:id="30983" w:author="Peter Van Der Plas" w:date="2024-12-27T17:02:00Z" w16du:dateUtc="2024-12-27T16:02:00Z">
        <w:r w:rsidRPr="004424B1">
          <w:rPr>
            <w:lang w:val="en-GB"/>
          </w:rPr>
          <w:t xml:space="preserve">The information held on planning users is outside the scope of this </w:t>
        </w:r>
        <w:r w:rsidRPr="004424B1">
          <w:rPr>
            <w:iCs/>
            <w:lang w:val="en-GB"/>
          </w:rPr>
          <w:t>Recommended Standard</w:t>
        </w:r>
        <w:r w:rsidRPr="004424B1">
          <w:rPr>
            <w:lang w:val="en-GB"/>
          </w:rPr>
          <w:t xml:space="preserve">.  The only requirement on the </w:t>
        </w:r>
        <w:proofErr w:type="spellStart"/>
        <w:r w:rsidRPr="004424B1">
          <w:rPr>
            <w:lang w:val="en-GB"/>
          </w:rPr>
          <w:t>PlanningUser</w:t>
        </w:r>
        <w:proofErr w:type="spellEnd"/>
        <w:r w:rsidRPr="004424B1">
          <w:rPr>
            <w:lang w:val="en-GB"/>
          </w:rPr>
          <w:t xml:space="preserve"> object is that it is formulated as an MO object, with an associated object </w:t>
        </w:r>
        <w:r w:rsidRPr="004424B1">
          <w:rPr>
            <w:rStyle w:val="Term"/>
            <w:lang w:val="en-GB"/>
          </w:rPr>
          <w:t>identity</w:t>
        </w:r>
        <w:r w:rsidRPr="004424B1">
          <w:rPr>
            <w:lang w:val="en-GB"/>
          </w:rPr>
          <w:t>.  Any additional content [</w:t>
        </w:r>
        <w:r>
          <w:rPr>
            <w:lang w:val="en-GB"/>
          </w:rPr>
          <w:t>field</w:t>
        </w:r>
        <w:r w:rsidRPr="004424B1">
          <w:rPr>
            <w:lang w:val="en-GB"/>
          </w:rPr>
          <w:t xml:space="preserve">s] of the </w:t>
        </w:r>
        <w:proofErr w:type="spellStart"/>
        <w:r w:rsidRPr="004424B1">
          <w:rPr>
            <w:lang w:val="en-GB"/>
          </w:rPr>
          <w:t>PlanningUser</w:t>
        </w:r>
        <w:proofErr w:type="spellEnd"/>
        <w:r w:rsidRPr="004424B1">
          <w:rPr>
            <w:lang w:val="en-GB"/>
          </w:rPr>
          <w:t xml:space="preserve"> object </w:t>
        </w:r>
        <w:proofErr w:type="gramStart"/>
        <w:r w:rsidRPr="004424B1">
          <w:rPr>
            <w:lang w:val="en-GB"/>
          </w:rPr>
          <w:t>are</w:t>
        </w:r>
        <w:proofErr w:type="gramEnd"/>
        <w:r w:rsidRPr="004424B1">
          <w:rPr>
            <w:lang w:val="en-GB"/>
          </w:rPr>
          <w:t xml:space="preserve"> system specific.  As the </w:t>
        </w:r>
        <w:proofErr w:type="spellStart"/>
        <w:r w:rsidRPr="004424B1">
          <w:rPr>
            <w:lang w:val="en-GB"/>
          </w:rPr>
          <w:t>PlanningUser</w:t>
        </w:r>
        <w:proofErr w:type="spellEnd"/>
        <w:r w:rsidRPr="004424B1">
          <w:rPr>
            <w:lang w:val="en-GB"/>
          </w:rPr>
          <w:t xml:space="preserve"> object is not transferred in any message of the MPS services, there is no requirement to fully define the data structure within this </w:t>
        </w:r>
        <w:r w:rsidRPr="004424B1">
          <w:rPr>
            <w:iCs/>
            <w:lang w:val="en-GB"/>
          </w:rPr>
          <w:t>Recommended Standard</w:t>
        </w:r>
        <w:r w:rsidRPr="004424B1">
          <w:rPr>
            <w:lang w:val="en-GB"/>
          </w:rPr>
          <w:t xml:space="preserve">, but it is referenced in other MPS objects and data structures using a </w:t>
        </w:r>
        <w:r>
          <w:rPr>
            <w:lang w:val="en-GB"/>
          </w:rPr>
          <w:t>field</w:t>
        </w:r>
        <w:r w:rsidRPr="004424B1">
          <w:rPr>
            <w:lang w:val="en-GB"/>
          </w:rPr>
          <w:t xml:space="preserve"> of type </w:t>
        </w:r>
        <w:proofErr w:type="gramStart"/>
        <w:r w:rsidRPr="004424B1">
          <w:rPr>
            <w:lang w:val="en-GB"/>
          </w:rPr>
          <w:t>MAL::</w:t>
        </w:r>
        <w:proofErr w:type="gramEnd"/>
        <w:r w:rsidRPr="004424B1">
          <w:rPr>
            <w:lang w:val="en-GB"/>
          </w:rPr>
          <w:t>ObjectRef.</w:t>
        </w:r>
      </w:moveTo>
    </w:p>
    <w:moveToRangeEnd w:id="30982"/>
    <w:p w14:paraId="13EE2ED1" w14:textId="77777777" w:rsidR="00B957D4" w:rsidRPr="00B957D4" w:rsidRDefault="00B957D4">
      <w:pPr>
        <w:spacing w:after="240"/>
        <w:rPr>
          <w:ins w:id="30984" w:author="Peter Van Der Plas" w:date="2024-12-27T17:01:00Z" w16du:dateUtc="2024-12-27T16:01:00Z"/>
          <w:lang w:val="en-GB"/>
        </w:rPr>
        <w:pPrChange w:id="30985" w:author="Peter Van Der Plas" w:date="2024-12-27T17:02:00Z" w16du:dateUtc="2024-12-27T16:02:00Z">
          <w:pPr>
            <w:pStyle w:val="Heading3"/>
          </w:pPr>
        </w:pPrChange>
      </w:pPr>
    </w:p>
    <w:p w14:paraId="3A06BE9D" w14:textId="63480782" w:rsidR="004C430C" w:rsidRPr="004424B1" w:rsidRDefault="006550AD" w:rsidP="00B957D4">
      <w:pPr>
        <w:pStyle w:val="Heading3"/>
        <w:spacing w:before="480"/>
        <w:rPr>
          <w:lang w:val="en-GB"/>
        </w:rPr>
      </w:pPr>
      <w:bookmarkStart w:id="30986" w:name="_Ref186643743"/>
      <w:r w:rsidRPr="004424B1">
        <w:rPr>
          <w:lang w:val="en-GB"/>
        </w:rPr>
        <w:t xml:space="preserve">Custom </w:t>
      </w:r>
      <w:r w:rsidR="004C430C" w:rsidRPr="004424B1">
        <w:rPr>
          <w:lang w:val="en-GB"/>
        </w:rPr>
        <w:t>Functions</w:t>
      </w:r>
      <w:bookmarkEnd w:id="30975"/>
      <w:r w:rsidR="004C430C" w:rsidRPr="004424B1">
        <w:rPr>
          <w:lang w:val="en-GB"/>
        </w:rPr>
        <w:t xml:space="preserve"> [Optional]</w:t>
      </w:r>
      <w:bookmarkEnd w:id="30976"/>
      <w:bookmarkEnd w:id="30977"/>
      <w:bookmarkEnd w:id="30978"/>
      <w:bookmarkEnd w:id="30986"/>
    </w:p>
    <w:p w14:paraId="0BA8C9A2" w14:textId="40DA0815" w:rsidR="004C430C" w:rsidRDefault="002E5DC3" w:rsidP="002E5DC3">
      <w:pPr>
        <w:pStyle w:val="Heading4"/>
        <w:rPr>
          <w:ins w:id="30987" w:author="Quinten Van Woerkom" w:date="2024-12-18T15:44:00Z" w16du:dateUtc="2024-12-18T14:44:00Z"/>
        </w:rPr>
      </w:pPr>
      <w:ins w:id="30988" w:author="Quinten Van Woerkom" w:date="2024-12-18T15:44:00Z" w16du:dateUtc="2024-12-18T14:44:00Z">
        <w:r>
          <w:t xml:space="preserve">Data Type: </w:t>
        </w:r>
      </w:ins>
      <w:proofErr w:type="spellStart"/>
      <w:r w:rsidR="004C430C" w:rsidRPr="004424B1">
        <w:t>FunctionDefinition</w:t>
      </w:r>
      <w:r w:rsidR="00942053" w:rsidRPr="004424B1">
        <w:t>Details</w:t>
      </w:r>
      <w:proofErr w:type="spellEnd"/>
    </w:p>
    <w:p w14:paraId="2CFC1D61" w14:textId="654077A1" w:rsidR="002E5DC3" w:rsidRPr="002E5DC3" w:rsidRDefault="002E5DC3">
      <w:pPr>
        <w:pStyle w:val="Heading5"/>
        <w:pPrChange w:id="30989" w:author="Quinten Van Woerkom" w:date="2024-12-18T15:44:00Z" w16du:dateUtc="2024-12-18T14:44:00Z">
          <w:pPr>
            <w:pStyle w:val="HeadingNoNumber"/>
          </w:pPr>
        </w:pPrChange>
      </w:pPr>
      <w:ins w:id="30990" w:author="Quinten Van Woerkom" w:date="2024-12-18T15:45:00Z" w16du:dateUtc="2024-12-18T14:45:00Z">
        <w:r>
          <w:t>Overview</w:t>
        </w:r>
      </w:ins>
    </w:p>
    <w:p w14:paraId="654C1581" w14:textId="5784C4BA" w:rsidR="004C430C" w:rsidRDefault="004C430C" w:rsidP="007E7075">
      <w:pPr>
        <w:rPr>
          <w:ins w:id="30991" w:author="Quinten Van Woerkom" w:date="2024-12-18T15:44:00Z" w16du:dateUtc="2024-12-18T14:44:00Z"/>
          <w:lang w:val="en-GB"/>
        </w:rPr>
      </w:pPr>
      <w:commentRangeStart w:id="30992"/>
      <w:proofErr w:type="spellStart"/>
      <w:r w:rsidRPr="004424B1">
        <w:rPr>
          <w:lang w:val="en-GB"/>
        </w:rPr>
        <w:t>FunctionDefinition</w:t>
      </w:r>
      <w:ins w:id="30993" w:author="Quinten Van Woerkom" w:date="2024-11-25T14:21:00Z" w16du:dateUtc="2024-11-25T13:21:00Z">
        <w:r w:rsidR="005D1234">
          <w:rPr>
            <w:lang w:val="en-GB"/>
          </w:rPr>
          <w:t>Details</w:t>
        </w:r>
        <w:commentRangeEnd w:id="30992"/>
        <w:proofErr w:type="spellEnd"/>
        <w:r w:rsidR="005D1234">
          <w:rPr>
            <w:rStyle w:val="CommentReference"/>
          </w:rPr>
          <w:commentReference w:id="30992"/>
        </w:r>
      </w:ins>
      <w:r w:rsidRPr="004424B1">
        <w:rPr>
          <w:lang w:val="en-GB"/>
        </w:rPr>
        <w:t xml:space="preserve"> is a data structure that contains static configuration data relating to </w:t>
      </w:r>
      <w:r w:rsidR="00942053" w:rsidRPr="004424B1">
        <w:rPr>
          <w:lang w:val="en-GB"/>
        </w:rPr>
        <w:t xml:space="preserve">custom functions: </w:t>
      </w:r>
      <w:r w:rsidRPr="004424B1">
        <w:rPr>
          <w:lang w:val="en-GB"/>
        </w:rPr>
        <w:t xml:space="preserve">built-in Boolean functions of an MPS system, each of which has a specified Identifier and optional set of argument definitions.  This may change over time, each comprising a separate version of the definition.  </w:t>
      </w:r>
      <w:proofErr w:type="spellStart"/>
      <w:r w:rsidRPr="004424B1">
        <w:rPr>
          <w:lang w:val="en-GB"/>
        </w:rPr>
        <w:t>FunctionDefinitions</w:t>
      </w:r>
      <w:proofErr w:type="spellEnd"/>
      <w:r w:rsidRPr="004424B1">
        <w:rPr>
          <w:lang w:val="en-GB"/>
        </w:rPr>
        <w:t xml:space="preserve"> form part of the planning configuration data.</w:t>
      </w:r>
    </w:p>
    <w:p w14:paraId="0877135F" w14:textId="715EFDF2" w:rsidR="002E5DC3" w:rsidRPr="004424B1" w:rsidRDefault="002E5DC3">
      <w:pPr>
        <w:pStyle w:val="Heading5"/>
        <w:spacing w:before="480" w:after="240"/>
        <w:rPr>
          <w:lang w:val="en-GB"/>
        </w:rPr>
        <w:pPrChange w:id="30994" w:author="Peter Van Der Plas" w:date="2024-12-27T17:04:00Z" w16du:dateUtc="2024-12-27T16:04:00Z">
          <w:pPr/>
        </w:pPrChange>
      </w:pPr>
      <w:ins w:id="30995" w:author="Quinten Van Woerkom" w:date="2024-12-18T15:44:00Z" w16du:dateUtc="2024-12-18T14:44:00Z">
        <w:r>
          <w:rPr>
            <w:lang w:val="en-GB"/>
          </w:rPr>
          <w:t>Definition</w:t>
        </w:r>
      </w:ins>
    </w:p>
    <w:p w14:paraId="0A53E9B1" w14:textId="02B6D209" w:rsidR="007E7075" w:rsidRPr="004424B1" w:rsidDel="002E5DC3" w:rsidRDefault="007E7075">
      <w:pPr>
        <w:spacing w:after="240"/>
        <w:rPr>
          <w:del w:id="30996" w:author="Quinten Van Woerkom" w:date="2024-12-18T15:45:00Z" w16du:dateUtc="2024-12-18T14:45:00Z"/>
          <w:lang w:val="en-GB"/>
        </w:rPr>
        <w:pPrChange w:id="30997" w:author="Quinten Van Woerkom" w:date="2024-12-18T15:45:00Z" w16du:dateUtc="2024-12-18T14:45:00Z">
          <w:pPr>
            <w:spacing w:before="0"/>
          </w:pPr>
        </w:pPrChange>
      </w:pPr>
    </w:p>
    <w:tbl>
      <w:tblPr>
        <w:tblStyle w:val="RBTable"/>
        <w:tblW w:w="9179" w:type="dxa"/>
        <w:tblLayout w:type="fixed"/>
        <w:tblLook w:val="0400" w:firstRow="0" w:lastRow="0" w:firstColumn="0" w:lastColumn="0" w:noHBand="0" w:noVBand="1"/>
        <w:tblCaption w:val="DSC FunctionDefinitionDetails E8"/>
      </w:tblPr>
      <w:tblGrid>
        <w:gridCol w:w="1667"/>
        <w:gridCol w:w="2977"/>
        <w:gridCol w:w="992"/>
        <w:gridCol w:w="1843"/>
        <w:gridCol w:w="708"/>
        <w:gridCol w:w="992"/>
      </w:tblGrid>
      <w:tr w:rsidR="004C430C" w:rsidRPr="004424B1" w14:paraId="0516FC8A" w14:textId="77777777" w:rsidTr="00D82A00">
        <w:tc>
          <w:tcPr>
            <w:tcW w:w="1666" w:type="dxa"/>
            <w:shd w:val="clear" w:color="auto" w:fill="00CCFF"/>
          </w:tcPr>
          <w:p w14:paraId="32E1E4E8" w14:textId="77777777" w:rsidR="004C430C" w:rsidRPr="00B957D4" w:rsidRDefault="004C430C" w:rsidP="007B4994">
            <w:pPr>
              <w:pStyle w:val="TableCell"/>
              <w:keepNext/>
              <w:rPr>
                <w:bCs/>
                <w:color w:val="auto"/>
                <w:szCs w:val="18"/>
                <w:rPrChange w:id="30998" w:author="Peter Van Der Plas" w:date="2024-12-27T17:04:00Z" w16du:dateUtc="2024-12-27T16:04:00Z">
                  <w:rPr>
                    <w:color w:val="FFFFFF" w:themeColor="background1"/>
                  </w:rPr>
                </w:rPrChange>
              </w:rPr>
            </w:pPr>
            <w:r w:rsidRPr="00B957D4">
              <w:rPr>
                <w:bCs/>
                <w:color w:val="auto"/>
                <w:szCs w:val="18"/>
                <w:rPrChange w:id="30999" w:author="Peter Van Der Plas" w:date="2024-12-27T17:04:00Z" w16du:dateUtc="2024-12-27T16:04:00Z">
                  <w:rPr>
                    <w:color w:val="FFFFFF" w:themeColor="background1"/>
                  </w:rPr>
                </w:rPrChange>
              </w:rPr>
              <w:t>Name</w:t>
            </w:r>
          </w:p>
        </w:tc>
        <w:tc>
          <w:tcPr>
            <w:tcW w:w="2976" w:type="dxa"/>
          </w:tcPr>
          <w:p w14:paraId="1F177977" w14:textId="77777777" w:rsidR="004C430C" w:rsidRPr="00B957D4" w:rsidRDefault="004C430C" w:rsidP="007B4994">
            <w:pPr>
              <w:pStyle w:val="TableCell"/>
              <w:rPr>
                <w:b/>
                <w:szCs w:val="18"/>
              </w:rPr>
            </w:pPr>
            <w:proofErr w:type="spellStart"/>
            <w:r w:rsidRPr="00B957D4">
              <w:rPr>
                <w:b/>
                <w:szCs w:val="18"/>
              </w:rPr>
              <w:t>FunctionDefinitionDetails</w:t>
            </w:r>
            <w:proofErr w:type="spellEnd"/>
          </w:p>
        </w:tc>
        <w:tc>
          <w:tcPr>
            <w:tcW w:w="992" w:type="dxa"/>
            <w:shd w:val="clear" w:color="auto" w:fill="00CCFF"/>
          </w:tcPr>
          <w:p w14:paraId="629B9442" w14:textId="77777777" w:rsidR="004C430C" w:rsidRPr="00B957D4" w:rsidRDefault="004C430C" w:rsidP="007B4994">
            <w:pPr>
              <w:pStyle w:val="TableCell"/>
              <w:rPr>
                <w:bCs/>
                <w:color w:val="auto"/>
                <w:szCs w:val="18"/>
                <w:rPrChange w:id="31000" w:author="Peter Van Der Plas" w:date="2024-12-27T17:04:00Z" w16du:dateUtc="2024-12-27T16:04:00Z">
                  <w:rPr>
                    <w:b/>
                  </w:rPr>
                </w:rPrChange>
              </w:rPr>
            </w:pPr>
            <w:r w:rsidRPr="00B957D4">
              <w:rPr>
                <w:bCs/>
                <w:color w:val="auto"/>
                <w:szCs w:val="18"/>
                <w:rPrChange w:id="31001" w:author="Peter Van Der Plas" w:date="2024-12-27T17:04:00Z" w16du:dateUtc="2024-12-27T16:04:00Z">
                  <w:rPr>
                    <w:b/>
                    <w:color w:val="FFFFFF" w:themeColor="background1"/>
                  </w:rPr>
                </w:rPrChange>
              </w:rPr>
              <w:t>Extends</w:t>
            </w:r>
          </w:p>
        </w:tc>
        <w:tc>
          <w:tcPr>
            <w:tcW w:w="1842" w:type="dxa"/>
          </w:tcPr>
          <w:p w14:paraId="05939381" w14:textId="77777777" w:rsidR="004C430C" w:rsidRPr="00B957D4" w:rsidRDefault="004C430C" w:rsidP="007B4994">
            <w:pPr>
              <w:pStyle w:val="TableCell"/>
              <w:rPr>
                <w:b/>
                <w:szCs w:val="18"/>
              </w:rPr>
            </w:pPr>
            <w:proofErr w:type="gramStart"/>
            <w:r w:rsidRPr="00B957D4">
              <w:rPr>
                <w:szCs w:val="18"/>
              </w:rPr>
              <w:t>MAL::</w:t>
            </w:r>
            <w:proofErr w:type="gramEnd"/>
            <w:r w:rsidRPr="00B957D4">
              <w:rPr>
                <w:szCs w:val="18"/>
              </w:rPr>
              <w:t>Composite</w:t>
            </w:r>
          </w:p>
        </w:tc>
        <w:tc>
          <w:tcPr>
            <w:tcW w:w="708" w:type="dxa"/>
            <w:shd w:val="clear" w:color="auto" w:fill="00CCFF"/>
          </w:tcPr>
          <w:p w14:paraId="098E6215" w14:textId="77777777" w:rsidR="004C430C" w:rsidRPr="00B957D4" w:rsidRDefault="004C430C" w:rsidP="007B4994">
            <w:pPr>
              <w:pStyle w:val="TableCell"/>
              <w:rPr>
                <w:bCs/>
                <w:color w:val="auto"/>
                <w:szCs w:val="18"/>
                <w:rPrChange w:id="31002" w:author="Peter Van Der Plas" w:date="2024-12-27T17:04:00Z" w16du:dateUtc="2024-12-27T16:04:00Z">
                  <w:rPr>
                    <w:b/>
                  </w:rPr>
                </w:rPrChange>
              </w:rPr>
            </w:pPr>
            <w:r w:rsidRPr="00B957D4">
              <w:rPr>
                <w:bCs/>
                <w:color w:val="auto"/>
                <w:szCs w:val="18"/>
                <w:rPrChange w:id="31003" w:author="Peter Van Der Plas" w:date="2024-12-27T17:04:00Z" w16du:dateUtc="2024-12-27T16:04:00Z">
                  <w:rPr>
                    <w:b/>
                    <w:color w:val="FFFFFF" w:themeColor="background1"/>
                  </w:rPr>
                </w:rPrChange>
              </w:rPr>
              <w:t>SFP</w:t>
            </w:r>
          </w:p>
        </w:tc>
        <w:tc>
          <w:tcPr>
            <w:tcW w:w="992" w:type="dxa"/>
          </w:tcPr>
          <w:p w14:paraId="3655652B" w14:textId="301E040D" w:rsidR="004C430C" w:rsidRPr="00B957D4" w:rsidRDefault="004C430C" w:rsidP="007B4994">
            <w:pPr>
              <w:pStyle w:val="TableCell"/>
              <w:jc w:val="right"/>
              <w:rPr>
                <w:szCs w:val="18"/>
              </w:rPr>
            </w:pPr>
            <w:commentRangeStart w:id="31004"/>
            <w:del w:id="31005" w:author="Peter Van Der Plas" w:date="2024-12-28T17:49:00Z" w16du:dateUtc="2024-12-28T16:49:00Z">
              <w:r w:rsidRPr="00B957D4" w:rsidDel="00D82A00">
                <w:rPr>
                  <w:szCs w:val="18"/>
                </w:rPr>
                <w:delText>801</w:delText>
              </w:r>
            </w:del>
            <w:ins w:id="31006" w:author="Peter Van Der Plas" w:date="2024-12-28T17:49:00Z" w16du:dateUtc="2024-12-28T16:49:00Z">
              <w:r w:rsidR="00D82A00">
                <w:rPr>
                  <w:szCs w:val="18"/>
                </w:rPr>
                <w:t>7</w:t>
              </w:r>
              <w:r w:rsidR="00D82A00" w:rsidRPr="00B957D4">
                <w:rPr>
                  <w:szCs w:val="18"/>
                </w:rPr>
                <w:t>01</w:t>
              </w:r>
            </w:ins>
            <w:commentRangeEnd w:id="31004"/>
            <w:ins w:id="31007" w:author="Peter Van Der Plas" w:date="2024-12-28T17:50:00Z" w16du:dateUtc="2024-12-28T16:50:00Z">
              <w:r w:rsidR="00B91A36">
                <w:rPr>
                  <w:rStyle w:val="CommentReference"/>
                  <w:rFonts w:ascii="Times New Roman" w:hAnsi="Times New Roman" w:cs="Times New Roman"/>
                  <w:color w:val="auto"/>
                  <w:lang w:val="en-US" w:eastAsia="en-US"/>
                </w:rPr>
                <w:commentReference w:id="31004"/>
              </w:r>
            </w:ins>
          </w:p>
        </w:tc>
      </w:tr>
    </w:tbl>
    <w:p w14:paraId="5DE2EC68" w14:textId="77777777" w:rsidR="004C430C" w:rsidRPr="004424B1" w:rsidRDefault="004C430C" w:rsidP="004C430C">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04944FED"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5944D69" w14:textId="0F962E1F" w:rsidR="004C430C" w:rsidRPr="004424B1" w:rsidRDefault="004C430C" w:rsidP="007B4994">
            <w:pPr>
              <w:pStyle w:val="TableCell"/>
            </w:pPr>
            <w:del w:id="31008" w:author="Quinten Van Woerkom" w:date="2024-11-25T14:49:00Z" w16du:dateUtc="2024-11-25T13:49:00Z">
              <w:r w:rsidRPr="004424B1" w:rsidDel="002B0859">
                <w:delText>Attribute</w:delText>
              </w:r>
            </w:del>
            <w:ins w:id="31009" w:author="Quinten Van Woerkom" w:date="2024-11-25T14:49:00Z" w16du:dateUtc="2024-11-25T13:49:00Z">
              <w:r w:rsidR="002B0859">
                <w:t>Field</w:t>
              </w:r>
            </w:ins>
          </w:p>
        </w:tc>
        <w:tc>
          <w:tcPr>
            <w:tcW w:w="1984" w:type="dxa"/>
          </w:tcPr>
          <w:p w14:paraId="056AAA1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80CBC6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BA4992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BAC43D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8CAFA02" w14:textId="77777777" w:rsidR="004C430C" w:rsidRPr="00BE1C3C" w:rsidRDefault="004C430C" w:rsidP="007B4994">
            <w:pPr>
              <w:pStyle w:val="TableCell"/>
              <w:rPr>
                <w:szCs w:val="18"/>
              </w:rPr>
            </w:pPr>
            <w:proofErr w:type="spellStart"/>
            <w:r w:rsidRPr="00BE1C3C">
              <w:rPr>
                <w:szCs w:val="18"/>
              </w:rPr>
              <w:t>functionID</w:t>
            </w:r>
            <w:proofErr w:type="spellEnd"/>
          </w:p>
        </w:tc>
        <w:tc>
          <w:tcPr>
            <w:tcW w:w="1984" w:type="dxa"/>
          </w:tcPr>
          <w:p w14:paraId="2DE6006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6BAB76C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BF8323E" w14:textId="43C3BB9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ID of the </w:t>
            </w:r>
            <w:r w:rsidR="00942053" w:rsidRPr="004424B1">
              <w:t xml:space="preserve">custom </w:t>
            </w:r>
            <w:r w:rsidRPr="004424B1">
              <w:t>function</w:t>
            </w:r>
            <w:ins w:id="31010" w:author="Peter Van Der Plas" w:date="2024-12-28T18:48:00Z" w16du:dateUtc="2024-12-28T17:48:00Z">
              <w:r w:rsidR="00AA795E">
                <w:t>.</w:t>
              </w:r>
            </w:ins>
          </w:p>
        </w:tc>
      </w:tr>
      <w:tr w:rsidR="004C430C" w:rsidRPr="004424B1" w14:paraId="644ED69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AB4A990" w14:textId="77777777" w:rsidR="004C430C" w:rsidRPr="00BE1C3C" w:rsidRDefault="004C430C" w:rsidP="007B4994">
            <w:pPr>
              <w:pStyle w:val="TableCell"/>
              <w:rPr>
                <w:szCs w:val="18"/>
              </w:rPr>
            </w:pPr>
            <w:r w:rsidRPr="00BE1C3C">
              <w:rPr>
                <w:szCs w:val="18"/>
              </w:rPr>
              <w:t>version</w:t>
            </w:r>
          </w:p>
        </w:tc>
        <w:tc>
          <w:tcPr>
            <w:tcW w:w="1984" w:type="dxa"/>
          </w:tcPr>
          <w:p w14:paraId="0FD9D45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UInteger</w:t>
            </w:r>
            <w:proofErr w:type="spellEnd"/>
          </w:p>
        </w:tc>
        <w:tc>
          <w:tcPr>
            <w:tcW w:w="992" w:type="dxa"/>
          </w:tcPr>
          <w:p w14:paraId="32B44EC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A3EBFB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Version of the </w:t>
            </w:r>
            <w:proofErr w:type="spellStart"/>
            <w:r w:rsidRPr="004424B1">
              <w:t>FunctionDefinition</w:t>
            </w:r>
            <w:proofErr w:type="spellEnd"/>
            <w:r w:rsidRPr="004424B1">
              <w:t>.</w:t>
            </w:r>
          </w:p>
        </w:tc>
      </w:tr>
      <w:tr w:rsidR="004C430C" w:rsidRPr="004424B1" w14:paraId="5791B49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F8BD871" w14:textId="77777777" w:rsidR="004C430C" w:rsidRPr="00BE1C3C" w:rsidRDefault="004C430C" w:rsidP="007B4994">
            <w:pPr>
              <w:pStyle w:val="TableCell"/>
              <w:rPr>
                <w:szCs w:val="18"/>
              </w:rPr>
            </w:pPr>
            <w:r w:rsidRPr="00BE1C3C">
              <w:rPr>
                <w:szCs w:val="18"/>
              </w:rPr>
              <w:t>description</w:t>
            </w:r>
          </w:p>
        </w:tc>
        <w:tc>
          <w:tcPr>
            <w:tcW w:w="1984" w:type="dxa"/>
          </w:tcPr>
          <w:p w14:paraId="72FB429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2C37598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2725773" w14:textId="4FCA926C"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Description of the </w:t>
            </w:r>
            <w:r w:rsidR="00942053" w:rsidRPr="004424B1">
              <w:t xml:space="preserve">custom </w:t>
            </w:r>
            <w:r w:rsidRPr="004424B1">
              <w:t>function.</w:t>
            </w:r>
          </w:p>
        </w:tc>
      </w:tr>
      <w:tr w:rsidR="004C430C" w:rsidRPr="004424B1" w14:paraId="1380595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BC9C838" w14:textId="77777777" w:rsidR="004C430C" w:rsidRPr="00BE1C3C" w:rsidRDefault="004C430C" w:rsidP="007B4994">
            <w:pPr>
              <w:pStyle w:val="TableCell"/>
              <w:rPr>
                <w:szCs w:val="18"/>
              </w:rPr>
            </w:pPr>
            <w:proofErr w:type="spellStart"/>
            <w:r w:rsidRPr="00BE1C3C">
              <w:rPr>
                <w:szCs w:val="18"/>
              </w:rPr>
              <w:t>argDefs</w:t>
            </w:r>
            <w:proofErr w:type="spellEnd"/>
          </w:p>
        </w:tc>
        <w:tc>
          <w:tcPr>
            <w:tcW w:w="1984" w:type="dxa"/>
          </w:tcPr>
          <w:p w14:paraId="5712CB2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ArgDef</w:t>
            </w:r>
            <w:proofErr w:type="spellEnd"/>
            <w:r w:rsidRPr="004424B1">
              <w:t>&gt;</w:t>
            </w:r>
          </w:p>
        </w:tc>
        <w:tc>
          <w:tcPr>
            <w:tcW w:w="992" w:type="dxa"/>
          </w:tcPr>
          <w:p w14:paraId="0707B97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E61A83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of argument definitions.</w:t>
            </w:r>
          </w:p>
        </w:tc>
      </w:tr>
    </w:tbl>
    <w:p w14:paraId="3DEF6FDD" w14:textId="25243D44" w:rsidR="004C430C" w:rsidRDefault="00F64387">
      <w:pPr>
        <w:pStyle w:val="Heading4"/>
        <w:spacing w:before="480"/>
        <w:rPr>
          <w:ins w:id="31011" w:author="Quinten Van Woerkom" w:date="2024-12-18T15:45:00Z" w16du:dateUtc="2024-12-18T14:45:00Z"/>
        </w:rPr>
        <w:pPrChange w:id="31012" w:author="Peter Van Der Plas" w:date="2024-12-27T17:04:00Z" w16du:dateUtc="2024-12-27T16:04:00Z">
          <w:pPr>
            <w:pStyle w:val="Heading4"/>
          </w:pPr>
        </w:pPrChange>
      </w:pPr>
      <w:ins w:id="31013" w:author="Quinten Van Woerkom" w:date="2024-12-18T15:45:00Z" w16du:dateUtc="2024-12-18T14:45:00Z">
        <w:r>
          <w:t xml:space="preserve">Data Type: </w:t>
        </w:r>
      </w:ins>
      <w:proofErr w:type="spellStart"/>
      <w:r w:rsidR="004C430C" w:rsidRPr="004424B1">
        <w:t>FunctionDetails</w:t>
      </w:r>
      <w:proofErr w:type="spellEnd"/>
    </w:p>
    <w:p w14:paraId="75E649B6" w14:textId="01D313FA" w:rsidR="00F64387" w:rsidRPr="00F64387" w:rsidRDefault="00F64387">
      <w:pPr>
        <w:pStyle w:val="Heading5"/>
        <w:pPrChange w:id="31014" w:author="Quinten Van Woerkom" w:date="2024-12-18T15:45:00Z" w16du:dateUtc="2024-12-18T14:45:00Z">
          <w:pPr>
            <w:pStyle w:val="HeadingNoNumber"/>
          </w:pPr>
        </w:pPrChange>
      </w:pPr>
      <w:ins w:id="31015" w:author="Quinten Van Woerkom" w:date="2024-12-18T15:45:00Z" w16du:dateUtc="2024-12-18T14:45:00Z">
        <w:r>
          <w:t>Overview</w:t>
        </w:r>
      </w:ins>
    </w:p>
    <w:p w14:paraId="25A3394B" w14:textId="77777777" w:rsidR="004C430C" w:rsidRDefault="004C430C" w:rsidP="00825170">
      <w:pPr>
        <w:keepNext/>
        <w:rPr>
          <w:ins w:id="31016" w:author="Quinten Van Woerkom" w:date="2024-12-18T15:45:00Z" w16du:dateUtc="2024-12-18T14:45:00Z"/>
          <w:lang w:val="en-GB"/>
        </w:rPr>
      </w:pPr>
      <w:r w:rsidRPr="004424B1">
        <w:rPr>
          <w:lang w:val="en-GB"/>
        </w:rPr>
        <w:t>Contains the information required to invoke a defined function, including the specification of argument values.</w:t>
      </w:r>
    </w:p>
    <w:p w14:paraId="3C66882F" w14:textId="456562C8" w:rsidR="00F64387" w:rsidRPr="004424B1" w:rsidRDefault="00F64387">
      <w:pPr>
        <w:pStyle w:val="Heading5"/>
        <w:spacing w:before="480" w:after="240"/>
        <w:rPr>
          <w:lang w:val="en-GB"/>
        </w:rPr>
        <w:pPrChange w:id="31017" w:author="Peter Van Der Plas" w:date="2024-12-27T17:05:00Z" w16du:dateUtc="2024-12-27T16:05:00Z">
          <w:pPr>
            <w:keepNext/>
          </w:pPr>
        </w:pPrChange>
      </w:pPr>
      <w:ins w:id="31018" w:author="Quinten Van Woerkom" w:date="2024-12-18T15:45:00Z" w16du:dateUtc="2024-12-18T14:45:00Z">
        <w:r>
          <w:rPr>
            <w:lang w:val="en-GB"/>
          </w:rPr>
          <w:t>Definition</w:t>
        </w:r>
      </w:ins>
    </w:p>
    <w:p w14:paraId="2B127688" w14:textId="623E3EAF" w:rsidR="007E7075" w:rsidRPr="004424B1" w:rsidDel="00F64387" w:rsidRDefault="007E7075">
      <w:pPr>
        <w:keepNext/>
        <w:spacing w:after="240"/>
        <w:rPr>
          <w:del w:id="31019" w:author="Quinten Van Woerkom" w:date="2024-12-18T15:45:00Z" w16du:dateUtc="2024-12-18T14:45:00Z"/>
          <w:lang w:val="en-GB"/>
        </w:rPr>
        <w:pPrChange w:id="31020" w:author="Quinten Van Woerkom" w:date="2024-12-18T15:45:00Z" w16du:dateUtc="2024-12-18T14:45:00Z">
          <w:pPr>
            <w:keepNext/>
            <w:spacing w:before="0"/>
          </w:pPr>
        </w:pPrChange>
      </w:pPr>
    </w:p>
    <w:tbl>
      <w:tblPr>
        <w:tblStyle w:val="RBTable"/>
        <w:tblW w:w="9179" w:type="dxa"/>
        <w:tblLayout w:type="fixed"/>
        <w:tblLook w:val="0400" w:firstRow="0" w:lastRow="0" w:firstColumn="0" w:lastColumn="0" w:noHBand="0" w:noVBand="1"/>
        <w:tblCaption w:val="DSC FunctionDetails E8"/>
      </w:tblPr>
      <w:tblGrid>
        <w:gridCol w:w="1667"/>
        <w:gridCol w:w="2977"/>
        <w:gridCol w:w="992"/>
        <w:gridCol w:w="1843"/>
        <w:gridCol w:w="708"/>
        <w:gridCol w:w="992"/>
      </w:tblGrid>
      <w:tr w:rsidR="004C430C" w:rsidRPr="004424B1" w14:paraId="3075A195" w14:textId="77777777" w:rsidTr="00D82A00">
        <w:tc>
          <w:tcPr>
            <w:tcW w:w="1666" w:type="dxa"/>
            <w:shd w:val="clear" w:color="auto" w:fill="00CCFF"/>
          </w:tcPr>
          <w:p w14:paraId="01D9BB15" w14:textId="77777777" w:rsidR="004C430C" w:rsidRPr="00B957D4" w:rsidRDefault="004C430C" w:rsidP="007B4994">
            <w:pPr>
              <w:pStyle w:val="TableCell"/>
              <w:rPr>
                <w:bCs/>
                <w:color w:val="auto"/>
                <w:szCs w:val="18"/>
                <w:rPrChange w:id="31021" w:author="Peter Van Der Plas" w:date="2024-12-27T17:05:00Z" w16du:dateUtc="2024-12-27T16:05:00Z">
                  <w:rPr>
                    <w:color w:val="FFFFFF" w:themeColor="background1"/>
                  </w:rPr>
                </w:rPrChange>
              </w:rPr>
            </w:pPr>
            <w:r w:rsidRPr="00B957D4">
              <w:rPr>
                <w:bCs/>
                <w:color w:val="auto"/>
                <w:szCs w:val="18"/>
                <w:rPrChange w:id="31022" w:author="Peter Van Der Plas" w:date="2024-12-27T17:05:00Z" w16du:dateUtc="2024-12-27T16:05:00Z">
                  <w:rPr>
                    <w:color w:val="FFFFFF" w:themeColor="background1"/>
                  </w:rPr>
                </w:rPrChange>
              </w:rPr>
              <w:t>Name</w:t>
            </w:r>
          </w:p>
        </w:tc>
        <w:tc>
          <w:tcPr>
            <w:tcW w:w="2976" w:type="dxa"/>
          </w:tcPr>
          <w:p w14:paraId="18EAB706" w14:textId="77777777" w:rsidR="004C430C" w:rsidRPr="00B957D4" w:rsidRDefault="004C430C" w:rsidP="007B4994">
            <w:pPr>
              <w:pStyle w:val="TableCell"/>
              <w:rPr>
                <w:b/>
                <w:szCs w:val="18"/>
              </w:rPr>
            </w:pPr>
            <w:proofErr w:type="spellStart"/>
            <w:r w:rsidRPr="00B957D4">
              <w:rPr>
                <w:b/>
                <w:szCs w:val="18"/>
              </w:rPr>
              <w:t>FunctionDetails</w:t>
            </w:r>
            <w:proofErr w:type="spellEnd"/>
          </w:p>
        </w:tc>
        <w:tc>
          <w:tcPr>
            <w:tcW w:w="992" w:type="dxa"/>
            <w:shd w:val="clear" w:color="auto" w:fill="00CCFF"/>
          </w:tcPr>
          <w:p w14:paraId="7F7C22F7" w14:textId="77777777" w:rsidR="004C430C" w:rsidRPr="00B957D4" w:rsidRDefault="004C430C" w:rsidP="007B4994">
            <w:pPr>
              <w:pStyle w:val="TableCell"/>
              <w:rPr>
                <w:bCs/>
                <w:color w:val="auto"/>
                <w:szCs w:val="18"/>
                <w:rPrChange w:id="31023" w:author="Peter Van Der Plas" w:date="2024-12-27T17:05:00Z" w16du:dateUtc="2024-12-27T16:05:00Z">
                  <w:rPr>
                    <w:b/>
                  </w:rPr>
                </w:rPrChange>
              </w:rPr>
            </w:pPr>
            <w:r w:rsidRPr="00B957D4">
              <w:rPr>
                <w:bCs/>
                <w:color w:val="auto"/>
                <w:szCs w:val="18"/>
                <w:rPrChange w:id="31024" w:author="Peter Van Der Plas" w:date="2024-12-27T17:05:00Z" w16du:dateUtc="2024-12-27T16:05:00Z">
                  <w:rPr>
                    <w:b/>
                    <w:color w:val="FFFFFF" w:themeColor="background1"/>
                  </w:rPr>
                </w:rPrChange>
              </w:rPr>
              <w:t>Extends</w:t>
            </w:r>
          </w:p>
        </w:tc>
        <w:tc>
          <w:tcPr>
            <w:tcW w:w="1842" w:type="dxa"/>
          </w:tcPr>
          <w:p w14:paraId="58566101" w14:textId="77777777" w:rsidR="004C430C" w:rsidRPr="00B957D4" w:rsidRDefault="004C430C" w:rsidP="007B4994">
            <w:pPr>
              <w:pStyle w:val="TableCell"/>
              <w:rPr>
                <w:b/>
                <w:szCs w:val="18"/>
              </w:rPr>
            </w:pPr>
            <w:proofErr w:type="gramStart"/>
            <w:r w:rsidRPr="00B957D4">
              <w:rPr>
                <w:szCs w:val="18"/>
              </w:rPr>
              <w:t>MAL::</w:t>
            </w:r>
            <w:proofErr w:type="gramEnd"/>
            <w:r w:rsidRPr="00B957D4">
              <w:rPr>
                <w:szCs w:val="18"/>
              </w:rPr>
              <w:t>Composite</w:t>
            </w:r>
          </w:p>
        </w:tc>
        <w:tc>
          <w:tcPr>
            <w:tcW w:w="708" w:type="dxa"/>
            <w:shd w:val="clear" w:color="auto" w:fill="00CCFF"/>
          </w:tcPr>
          <w:p w14:paraId="04D44633" w14:textId="77777777" w:rsidR="004C430C" w:rsidRPr="00B957D4" w:rsidRDefault="004C430C" w:rsidP="007B4994">
            <w:pPr>
              <w:pStyle w:val="TableCell"/>
              <w:rPr>
                <w:bCs/>
                <w:szCs w:val="18"/>
                <w:rPrChange w:id="31025" w:author="Peter Van Der Plas" w:date="2024-12-27T17:05:00Z" w16du:dateUtc="2024-12-27T16:05:00Z">
                  <w:rPr>
                    <w:b/>
                  </w:rPr>
                </w:rPrChange>
              </w:rPr>
            </w:pPr>
            <w:r w:rsidRPr="00B957D4">
              <w:rPr>
                <w:bCs/>
                <w:color w:val="auto"/>
                <w:szCs w:val="18"/>
                <w:rPrChange w:id="31026" w:author="Peter Van Der Plas" w:date="2024-12-27T17:05:00Z" w16du:dateUtc="2024-12-27T16:05:00Z">
                  <w:rPr>
                    <w:b/>
                    <w:color w:val="FFFFFF" w:themeColor="background1"/>
                  </w:rPr>
                </w:rPrChange>
              </w:rPr>
              <w:t>SFP</w:t>
            </w:r>
          </w:p>
        </w:tc>
        <w:tc>
          <w:tcPr>
            <w:tcW w:w="992" w:type="dxa"/>
          </w:tcPr>
          <w:p w14:paraId="5E95B60B" w14:textId="5882C4DD" w:rsidR="004C430C" w:rsidRPr="00B957D4" w:rsidRDefault="004C430C" w:rsidP="007B4994">
            <w:pPr>
              <w:pStyle w:val="TableCell"/>
              <w:jc w:val="right"/>
              <w:rPr>
                <w:szCs w:val="18"/>
              </w:rPr>
            </w:pPr>
            <w:commentRangeStart w:id="31027"/>
            <w:del w:id="31028" w:author="Peter Van Der Plas" w:date="2024-12-28T17:49:00Z" w16du:dateUtc="2024-12-28T16:49:00Z">
              <w:r w:rsidRPr="00B957D4" w:rsidDel="00D82A00">
                <w:rPr>
                  <w:szCs w:val="18"/>
                </w:rPr>
                <w:delText>802</w:delText>
              </w:r>
            </w:del>
            <w:ins w:id="31029" w:author="Peter Van Der Plas" w:date="2024-12-28T17:49:00Z" w16du:dateUtc="2024-12-28T16:49:00Z">
              <w:r w:rsidR="00D82A00">
                <w:rPr>
                  <w:szCs w:val="18"/>
                </w:rPr>
                <w:t>7</w:t>
              </w:r>
              <w:r w:rsidR="00D82A00" w:rsidRPr="00B957D4">
                <w:rPr>
                  <w:szCs w:val="18"/>
                </w:rPr>
                <w:t>02</w:t>
              </w:r>
            </w:ins>
            <w:commentRangeEnd w:id="31027"/>
            <w:ins w:id="31030" w:author="Peter Van Der Plas" w:date="2024-12-28T17:50:00Z" w16du:dateUtc="2024-12-28T16:50:00Z">
              <w:r w:rsidR="00B91A36">
                <w:rPr>
                  <w:rStyle w:val="CommentReference"/>
                  <w:rFonts w:ascii="Times New Roman" w:hAnsi="Times New Roman" w:cs="Times New Roman"/>
                  <w:color w:val="auto"/>
                  <w:lang w:val="en-US" w:eastAsia="en-US"/>
                </w:rPr>
                <w:commentReference w:id="31027"/>
              </w:r>
            </w:ins>
          </w:p>
        </w:tc>
      </w:tr>
    </w:tbl>
    <w:p w14:paraId="2BC4A5F3"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09CBB9BE"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21F266E" w14:textId="3EC884D2" w:rsidR="004C430C" w:rsidRPr="004424B1" w:rsidRDefault="004C430C" w:rsidP="007B4994">
            <w:pPr>
              <w:pStyle w:val="TableCell"/>
            </w:pPr>
            <w:del w:id="31031" w:author="Quinten Van Woerkom" w:date="2024-11-25T14:49:00Z" w16du:dateUtc="2024-11-25T13:49:00Z">
              <w:r w:rsidRPr="004424B1" w:rsidDel="002B0859">
                <w:delText>Attribute</w:delText>
              </w:r>
            </w:del>
            <w:ins w:id="31032" w:author="Quinten Van Woerkom" w:date="2024-11-25T14:49:00Z" w16du:dateUtc="2024-11-25T13:49:00Z">
              <w:r w:rsidR="002B0859">
                <w:t>Field</w:t>
              </w:r>
            </w:ins>
          </w:p>
        </w:tc>
        <w:tc>
          <w:tcPr>
            <w:tcW w:w="1984" w:type="dxa"/>
          </w:tcPr>
          <w:p w14:paraId="70122AE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040554D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5B954D8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027B474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7A15A01" w14:textId="77777777" w:rsidR="004C430C" w:rsidRPr="00BE1C3C" w:rsidRDefault="004C430C" w:rsidP="007B4994">
            <w:pPr>
              <w:pStyle w:val="TableCell"/>
              <w:rPr>
                <w:szCs w:val="18"/>
              </w:rPr>
            </w:pPr>
            <w:r w:rsidRPr="00BE1C3C">
              <w:rPr>
                <w:szCs w:val="18"/>
              </w:rPr>
              <w:t>function</w:t>
            </w:r>
          </w:p>
        </w:tc>
        <w:tc>
          <w:tcPr>
            <w:tcW w:w="1984" w:type="dxa"/>
          </w:tcPr>
          <w:p w14:paraId="3406CA1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03843D5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330CED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ID of a specific </w:t>
            </w:r>
            <w:proofErr w:type="spellStart"/>
            <w:r w:rsidRPr="004424B1">
              <w:t>FunctionDefinition</w:t>
            </w:r>
            <w:proofErr w:type="spellEnd"/>
            <w:r w:rsidRPr="004424B1">
              <w:t>.</w:t>
            </w:r>
          </w:p>
        </w:tc>
      </w:tr>
      <w:tr w:rsidR="004C430C" w:rsidRPr="004424B1" w14:paraId="601825E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E6B15DD" w14:textId="77777777" w:rsidR="004C430C" w:rsidRPr="00BE1C3C" w:rsidRDefault="004C430C" w:rsidP="007B4994">
            <w:pPr>
              <w:pStyle w:val="TableCell"/>
              <w:rPr>
                <w:szCs w:val="18"/>
              </w:rPr>
            </w:pPr>
            <w:proofErr w:type="spellStart"/>
            <w:r w:rsidRPr="00BE1C3C">
              <w:rPr>
                <w:szCs w:val="18"/>
              </w:rPr>
              <w:t>argSpecs</w:t>
            </w:r>
            <w:proofErr w:type="spellEnd"/>
          </w:p>
        </w:tc>
        <w:tc>
          <w:tcPr>
            <w:tcW w:w="1984" w:type="dxa"/>
          </w:tcPr>
          <w:p w14:paraId="7D32954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ArgSpec</w:t>
            </w:r>
            <w:proofErr w:type="spellEnd"/>
            <w:r w:rsidRPr="004424B1">
              <w:t>&gt;</w:t>
            </w:r>
          </w:p>
        </w:tc>
        <w:tc>
          <w:tcPr>
            <w:tcW w:w="992" w:type="dxa"/>
          </w:tcPr>
          <w:p w14:paraId="18966AE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D8F5E0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Set of argument specifications for each argument definition contained in the referenced function definition.  These supply a value for each argument, or an expression to enable the value to be derived.</w:t>
            </w:r>
          </w:p>
        </w:tc>
      </w:tr>
    </w:tbl>
    <w:p w14:paraId="528FA70A" w14:textId="77777777" w:rsidR="004C430C" w:rsidRPr="004424B1" w:rsidRDefault="004C430C" w:rsidP="004C430C">
      <w:pPr>
        <w:pStyle w:val="Heading2"/>
        <w:spacing w:before="480"/>
        <w:rPr>
          <w:lang w:val="en-GB"/>
        </w:rPr>
      </w:pPr>
      <w:bookmarkStart w:id="31033" w:name="_Ref33099150"/>
      <w:bookmarkStart w:id="31034" w:name="_Toc52218256"/>
      <w:bookmarkStart w:id="31035" w:name="_Toc140093806"/>
      <w:bookmarkStart w:id="31036" w:name="_Toc161745108"/>
      <w:bookmarkStart w:id="31037" w:name="_Toc186645481"/>
      <w:r w:rsidRPr="004424B1">
        <w:rPr>
          <w:lang w:val="en-GB"/>
        </w:rPr>
        <w:t>MPS Data Types</w:t>
      </w:r>
      <w:bookmarkEnd w:id="31033"/>
      <w:bookmarkEnd w:id="31034"/>
      <w:bookmarkEnd w:id="31035"/>
      <w:bookmarkEnd w:id="31036"/>
      <w:bookmarkEnd w:id="31037"/>
    </w:p>
    <w:p w14:paraId="066E4276" w14:textId="4EF85BF8" w:rsidR="00825170" w:rsidRPr="004424B1" w:rsidRDefault="00825170" w:rsidP="00825170">
      <w:pPr>
        <w:pStyle w:val="Heading3"/>
        <w:rPr>
          <w:lang w:val="en-GB"/>
        </w:rPr>
      </w:pPr>
      <w:r w:rsidRPr="004424B1">
        <w:rPr>
          <w:lang w:val="en-GB"/>
        </w:rPr>
        <w:t>Overview</w:t>
      </w:r>
    </w:p>
    <w:p w14:paraId="62E4579A" w14:textId="46A3DB9A" w:rsidR="00F31718" w:rsidRPr="004424B1" w:rsidRDefault="00F31718" w:rsidP="00F31718">
      <w:pPr>
        <w:rPr>
          <w:lang w:val="en-GB"/>
        </w:rPr>
      </w:pPr>
      <w:r w:rsidRPr="004424B1">
        <w:rPr>
          <w:lang w:val="en-GB"/>
        </w:rPr>
        <w:t xml:space="preserve">MPS Data Types are supporting data structures </w:t>
      </w:r>
      <w:ins w:id="31038" w:author="Peter Van Der Plas" w:date="2024-12-29T12:30:00Z" w16du:dateUtc="2024-12-29T11:30:00Z">
        <w:r w:rsidR="00301E3A">
          <w:rPr>
            <w:lang w:val="en-GB"/>
          </w:rPr>
          <w:t xml:space="preserve">and enumerations </w:t>
        </w:r>
      </w:ins>
      <w:r w:rsidRPr="004424B1">
        <w:rPr>
          <w:lang w:val="en-GB"/>
        </w:rPr>
        <w:t xml:space="preserve">used in the context of MPS </w:t>
      </w:r>
      <w:del w:id="31039" w:author="Quinten Van Woerkom" w:date="2024-12-16T17:48:00Z" w16du:dateUtc="2024-12-16T16:48:00Z">
        <w:r w:rsidRPr="004424B1" w:rsidDel="00D951F6">
          <w:rPr>
            <w:lang w:val="en-GB"/>
          </w:rPr>
          <w:delText>Data Item</w:delText>
        </w:r>
      </w:del>
      <w:ins w:id="31040" w:author="Quinten Van Woerkom" w:date="2024-12-16T17:48:00Z" w16du:dateUtc="2024-12-16T16:48:00Z">
        <w:r w:rsidR="00D951F6">
          <w:rPr>
            <w:lang w:val="en-GB"/>
          </w:rPr>
          <w:t>Service Object</w:t>
        </w:r>
      </w:ins>
      <w:r w:rsidRPr="004424B1">
        <w:rPr>
          <w:lang w:val="en-GB"/>
        </w:rPr>
        <w:t>s and MPS service messages:</w:t>
      </w:r>
    </w:p>
    <w:p w14:paraId="6D019226" w14:textId="77777777" w:rsidR="00F31718" w:rsidRPr="004424B1" w:rsidRDefault="00F31718" w:rsidP="003A4612">
      <w:pPr>
        <w:pStyle w:val="List"/>
        <w:numPr>
          <w:ilvl w:val="0"/>
          <w:numId w:val="109"/>
        </w:numPr>
        <w:tabs>
          <w:tab w:val="clear" w:pos="360"/>
          <w:tab w:val="left" w:pos="720"/>
        </w:tabs>
        <w:ind w:left="720"/>
      </w:pPr>
      <w:del w:id="31041" w:author="Peter Van Der Plas" w:date="2024-12-29T23:44:00Z" w16du:dateUtc="2024-12-29T22:44:00Z">
        <w:r w:rsidRPr="004424B1" w:rsidDel="00510D5A">
          <w:delText xml:space="preserve">MPS </w:delText>
        </w:r>
      </w:del>
      <w:r w:rsidRPr="004424B1">
        <w:t>Base Data Types;</w:t>
      </w:r>
    </w:p>
    <w:p w14:paraId="7050A886" w14:textId="16F832F2" w:rsidR="00F31718" w:rsidRPr="004424B1" w:rsidRDefault="00F31718" w:rsidP="003A4612">
      <w:pPr>
        <w:pStyle w:val="List"/>
        <w:numPr>
          <w:ilvl w:val="0"/>
          <w:numId w:val="109"/>
        </w:numPr>
        <w:tabs>
          <w:tab w:val="clear" w:pos="360"/>
          <w:tab w:val="left" w:pos="720"/>
        </w:tabs>
        <w:ind w:left="720"/>
      </w:pPr>
      <w:del w:id="31042" w:author="Peter Van Der Plas" w:date="2024-12-29T23:44:00Z" w16du:dateUtc="2024-12-29T22:44:00Z">
        <w:r w:rsidRPr="004424B1" w:rsidDel="00510D5A">
          <w:delText xml:space="preserve">MPS </w:delText>
        </w:r>
      </w:del>
      <w:r w:rsidRPr="004424B1">
        <w:t xml:space="preserve">Position and Direction </w:t>
      </w:r>
      <w:ins w:id="31043" w:author="Peter Van Der Plas" w:date="2024-12-29T12:19:00Z" w16du:dateUtc="2024-12-29T11:19:00Z">
        <w:r w:rsidR="00D46267">
          <w:t xml:space="preserve">Data </w:t>
        </w:r>
      </w:ins>
      <w:r w:rsidRPr="004424B1">
        <w:t>Types [Optional];</w:t>
      </w:r>
    </w:p>
    <w:p w14:paraId="615E0C19" w14:textId="5809EE20" w:rsidR="00F31718" w:rsidRPr="004424B1" w:rsidDel="00DF0BE3" w:rsidRDefault="00F31718" w:rsidP="003A4612">
      <w:pPr>
        <w:pStyle w:val="List"/>
        <w:numPr>
          <w:ilvl w:val="0"/>
          <w:numId w:val="109"/>
        </w:numPr>
        <w:tabs>
          <w:tab w:val="clear" w:pos="360"/>
          <w:tab w:val="left" w:pos="720"/>
        </w:tabs>
        <w:ind w:left="720"/>
        <w:rPr>
          <w:moveFrom w:id="31044" w:author="Peter Van Der Plas" w:date="2024-12-29T23:32:00Z" w16du:dateUtc="2024-12-29T22:32:00Z"/>
        </w:rPr>
      </w:pPr>
      <w:moveFromRangeStart w:id="31045" w:author="Peter Van Der Plas" w:date="2024-12-29T23:32:00Z" w:name="move186407548"/>
      <w:moveFrom w:id="31046" w:author="Peter Van Der Plas" w:date="2024-12-29T23:32:00Z" w16du:dateUtc="2024-12-29T22:32:00Z">
        <w:r w:rsidRPr="004424B1" w:rsidDel="00DF0BE3">
          <w:t>Expressions;</w:t>
        </w:r>
      </w:moveFrom>
    </w:p>
    <w:moveFromRangeEnd w:id="31045"/>
    <w:p w14:paraId="7002F8D1" w14:textId="197AEFD5" w:rsidR="00F31718" w:rsidRPr="004424B1" w:rsidRDefault="00510D5A" w:rsidP="003A4612">
      <w:pPr>
        <w:pStyle w:val="List"/>
        <w:numPr>
          <w:ilvl w:val="0"/>
          <w:numId w:val="109"/>
        </w:numPr>
        <w:tabs>
          <w:tab w:val="clear" w:pos="360"/>
          <w:tab w:val="left" w:pos="720"/>
        </w:tabs>
        <w:ind w:left="720"/>
      </w:pPr>
      <w:ins w:id="31047" w:author="Peter Van Der Plas" w:date="2024-12-29T23:43:00Z" w16du:dateUtc="2024-12-29T22:43:00Z">
        <w:r>
          <w:t>M</w:t>
        </w:r>
      </w:ins>
      <w:ins w:id="31048" w:author="Peter Van Der Plas" w:date="2024-12-29T23:42:00Z" w16du:dateUtc="2024-12-29T22:42:00Z">
        <w:r w:rsidRPr="00510D5A">
          <w:t>iscellaneous</w:t>
        </w:r>
      </w:ins>
      <w:ins w:id="31049" w:author="Peter Van Der Plas" w:date="2024-12-29T23:43:00Z" w16du:dateUtc="2024-12-29T22:43:00Z">
        <w:r>
          <w:t xml:space="preserve"> </w:t>
        </w:r>
      </w:ins>
      <w:del w:id="31050" w:author="Peter Van Der Plas" w:date="2024-12-29T23:42:00Z" w16du:dateUtc="2024-12-29T22:42:00Z">
        <w:r w:rsidR="00F31718" w:rsidRPr="004424B1" w:rsidDel="00510D5A">
          <w:delText xml:space="preserve">Additional </w:delText>
        </w:r>
      </w:del>
      <w:del w:id="31051" w:author="Peter Van Der Plas" w:date="2024-12-29T23:44:00Z" w16du:dateUtc="2024-12-29T22:44:00Z">
        <w:r w:rsidR="00F31718" w:rsidRPr="004424B1" w:rsidDel="00510D5A">
          <w:delText xml:space="preserve">MPS </w:delText>
        </w:r>
      </w:del>
      <w:r w:rsidR="00F31718" w:rsidRPr="004424B1">
        <w:t>Data Types;</w:t>
      </w:r>
    </w:p>
    <w:p w14:paraId="74EE42B5" w14:textId="77777777" w:rsidR="00DF0BE3" w:rsidRPr="004424B1" w:rsidRDefault="00DF0BE3" w:rsidP="00DF0BE3">
      <w:pPr>
        <w:pStyle w:val="List"/>
        <w:numPr>
          <w:ilvl w:val="0"/>
          <w:numId w:val="109"/>
        </w:numPr>
        <w:tabs>
          <w:tab w:val="clear" w:pos="360"/>
          <w:tab w:val="left" w:pos="720"/>
        </w:tabs>
        <w:ind w:left="720"/>
        <w:rPr>
          <w:moveTo w:id="31052" w:author="Peter Van Der Plas" w:date="2024-12-29T23:32:00Z" w16du:dateUtc="2024-12-29T22:32:00Z"/>
        </w:rPr>
      </w:pPr>
      <w:moveToRangeStart w:id="31053" w:author="Peter Van Der Plas" w:date="2024-12-29T23:32:00Z" w:name="move186407548"/>
      <w:moveTo w:id="31054" w:author="Peter Van Der Plas" w:date="2024-12-29T23:32:00Z" w16du:dateUtc="2024-12-29T22:32:00Z">
        <w:r w:rsidRPr="004424B1">
          <w:t>Expressions;</w:t>
        </w:r>
      </w:moveTo>
    </w:p>
    <w:moveToRangeEnd w:id="31053"/>
    <w:p w14:paraId="3D104CAF" w14:textId="77777777" w:rsidR="00F31718" w:rsidRPr="004424B1" w:rsidRDefault="00F31718" w:rsidP="003A4612">
      <w:pPr>
        <w:pStyle w:val="List"/>
        <w:numPr>
          <w:ilvl w:val="0"/>
          <w:numId w:val="109"/>
        </w:numPr>
        <w:tabs>
          <w:tab w:val="clear" w:pos="360"/>
          <w:tab w:val="left" w:pos="720"/>
        </w:tabs>
        <w:ind w:left="720"/>
      </w:pPr>
      <w:r w:rsidRPr="004424B1">
        <w:t>Arguments;</w:t>
      </w:r>
    </w:p>
    <w:p w14:paraId="355A98A3" w14:textId="77777777" w:rsidR="00F31718" w:rsidRDefault="00F31718" w:rsidP="003A4612">
      <w:pPr>
        <w:pStyle w:val="List"/>
        <w:numPr>
          <w:ilvl w:val="0"/>
          <w:numId w:val="109"/>
        </w:numPr>
        <w:tabs>
          <w:tab w:val="clear" w:pos="360"/>
          <w:tab w:val="left" w:pos="720"/>
        </w:tabs>
        <w:ind w:left="720"/>
        <w:rPr>
          <w:ins w:id="31055" w:author="Peter Van Der Plas" w:date="2024-12-29T12:25:00Z" w16du:dateUtc="2024-12-29T11:25:00Z"/>
        </w:rPr>
      </w:pPr>
      <w:r w:rsidRPr="004424B1">
        <w:t>Constraints;</w:t>
      </w:r>
    </w:p>
    <w:p w14:paraId="6CF03F48" w14:textId="2B4022B8" w:rsidR="00301E3A" w:rsidRPr="004424B1" w:rsidRDefault="00301E3A" w:rsidP="003A4612">
      <w:pPr>
        <w:pStyle w:val="List"/>
        <w:numPr>
          <w:ilvl w:val="0"/>
          <w:numId w:val="109"/>
        </w:numPr>
        <w:tabs>
          <w:tab w:val="clear" w:pos="360"/>
          <w:tab w:val="left" w:pos="720"/>
        </w:tabs>
        <w:ind w:left="720"/>
      </w:pPr>
      <w:ins w:id="31056" w:author="Peter Van Der Plas" w:date="2024-12-29T12:26:00Z" w16du:dateUtc="2024-12-29T11:26:00Z">
        <w:r>
          <w:t>Effects [Optional];</w:t>
        </w:r>
      </w:ins>
    </w:p>
    <w:p w14:paraId="6F9E6E7E" w14:textId="77777777" w:rsidR="00F31718" w:rsidRPr="004424B1" w:rsidRDefault="00F31718" w:rsidP="003A4612">
      <w:pPr>
        <w:pStyle w:val="List"/>
        <w:numPr>
          <w:ilvl w:val="0"/>
          <w:numId w:val="109"/>
        </w:numPr>
        <w:tabs>
          <w:tab w:val="clear" w:pos="360"/>
          <w:tab w:val="left" w:pos="720"/>
        </w:tabs>
        <w:ind w:left="720"/>
      </w:pPr>
      <w:r w:rsidRPr="004424B1">
        <w:t>Triggers;</w:t>
      </w:r>
    </w:p>
    <w:p w14:paraId="2C01CA57" w14:textId="77777777" w:rsidR="00F31718" w:rsidRPr="004424B1" w:rsidRDefault="00F31718" w:rsidP="003A4612">
      <w:pPr>
        <w:pStyle w:val="List"/>
        <w:numPr>
          <w:ilvl w:val="0"/>
          <w:numId w:val="109"/>
        </w:numPr>
        <w:tabs>
          <w:tab w:val="clear" w:pos="360"/>
          <w:tab w:val="left" w:pos="720"/>
        </w:tabs>
        <w:ind w:left="720"/>
      </w:pPr>
      <w:r w:rsidRPr="004424B1">
        <w:t>Repetitions.</w:t>
      </w:r>
    </w:p>
    <w:p w14:paraId="6C08134E" w14:textId="77777777" w:rsidR="004C430C" w:rsidRPr="004424B1" w:rsidRDefault="004C430C" w:rsidP="00825170">
      <w:pPr>
        <w:pStyle w:val="Heading3"/>
        <w:spacing w:before="480"/>
        <w:rPr>
          <w:lang w:val="en-GB"/>
        </w:rPr>
      </w:pPr>
      <w:bookmarkStart w:id="31057" w:name="_Ref20839653"/>
      <w:bookmarkStart w:id="31058" w:name="_Toc52218257"/>
      <w:bookmarkStart w:id="31059" w:name="_Toc140093807"/>
      <w:del w:id="31060" w:author="Peter Van Der Plas" w:date="2024-12-29T23:44:00Z" w16du:dateUtc="2024-12-29T22:44:00Z">
        <w:r w:rsidRPr="004424B1" w:rsidDel="00510D5A">
          <w:rPr>
            <w:lang w:val="en-GB"/>
          </w:rPr>
          <w:delText xml:space="preserve">MPS </w:delText>
        </w:r>
      </w:del>
      <w:r w:rsidRPr="004424B1">
        <w:rPr>
          <w:lang w:val="en-GB"/>
        </w:rPr>
        <w:t>Base Data Types</w:t>
      </w:r>
      <w:bookmarkEnd w:id="31057"/>
      <w:bookmarkEnd w:id="31058"/>
      <w:bookmarkEnd w:id="31059"/>
    </w:p>
    <w:p w14:paraId="3FDCE243" w14:textId="0FA268C5" w:rsidR="004C430C" w:rsidRPr="004424B1" w:rsidRDefault="004C430C" w:rsidP="004C430C">
      <w:pPr>
        <w:rPr>
          <w:lang w:val="en-GB"/>
        </w:rPr>
      </w:pPr>
      <w:r w:rsidRPr="004424B1">
        <w:rPr>
          <w:lang w:val="en-GB"/>
        </w:rPr>
        <w:t xml:space="preserve">The MPS information model optionally extends </w:t>
      </w:r>
      <w:r w:rsidR="005F4F87" w:rsidRPr="004424B1">
        <w:rPr>
          <w:lang w:val="en-GB"/>
        </w:rPr>
        <w:t>the</w:t>
      </w:r>
      <w:r w:rsidRPr="004424B1">
        <w:rPr>
          <w:lang w:val="en-GB"/>
        </w:rPr>
        <w:t xml:space="preserve"> set of </w:t>
      </w:r>
      <w:proofErr w:type="gramStart"/>
      <w:r w:rsidRPr="004424B1">
        <w:rPr>
          <w:lang w:val="en-GB"/>
        </w:rPr>
        <w:t>MAL</w:t>
      </w:r>
      <w:proofErr w:type="gramEnd"/>
      <w:r w:rsidRPr="004424B1">
        <w:rPr>
          <w:lang w:val="en-GB"/>
        </w:rPr>
        <w:t xml:space="preserve"> </w:t>
      </w:r>
      <w:del w:id="31061" w:author="Quinten Van Woerkom" w:date="2024-11-25T14:45:00Z" w16du:dateUtc="2024-11-25T13:45:00Z">
        <w:r w:rsidRPr="004424B1" w:rsidDel="00006133">
          <w:rPr>
            <w:lang w:val="en-GB"/>
          </w:rPr>
          <w:delText>attribute</w:delText>
        </w:r>
      </w:del>
      <w:ins w:id="31062" w:author="Quinten Van Woerkom" w:date="2024-11-25T14:45:00Z" w16du:dateUtc="2024-11-25T13:45:00Z">
        <w:del w:id="31063" w:author="Peter Van Der Plas" w:date="2024-12-29T12:34:00Z" w16du:dateUtc="2024-12-29T11:34:00Z">
          <w:r w:rsidR="00006133" w:rsidDel="00301E3A">
            <w:rPr>
              <w:lang w:val="en-GB"/>
            </w:rPr>
            <w:delText>field</w:delText>
          </w:r>
        </w:del>
      </w:ins>
      <w:del w:id="31064" w:author="Peter Van Der Plas" w:date="2024-12-29T12:34:00Z" w16du:dateUtc="2024-12-29T11:34:00Z">
        <w:r w:rsidRPr="004424B1" w:rsidDel="00301E3A">
          <w:rPr>
            <w:lang w:val="en-GB"/>
          </w:rPr>
          <w:delText xml:space="preserve"> types</w:delText>
        </w:r>
      </w:del>
      <w:ins w:id="31065" w:author="Peter Van Der Plas" w:date="2024-12-29T12:34:00Z" w16du:dateUtc="2024-12-29T11:34:00Z">
        <w:r w:rsidR="00301E3A">
          <w:rPr>
            <w:lang w:val="en-GB"/>
          </w:rPr>
          <w:t>attributes</w:t>
        </w:r>
      </w:ins>
      <w:r w:rsidRPr="004424B1">
        <w:rPr>
          <w:lang w:val="en-GB"/>
        </w:rPr>
        <w:t xml:space="preserve"> </w:t>
      </w:r>
      <w:commentRangeStart w:id="31066"/>
      <w:ins w:id="31067" w:author="Peter Van Der Plas" w:date="2024-12-29T12:31:00Z" w16du:dateUtc="2024-12-29T11:31:00Z">
        <w:r w:rsidR="00301E3A">
          <w:rPr>
            <w:lang w:val="en-GB"/>
          </w:rPr>
          <w:t>(see</w:t>
        </w:r>
      </w:ins>
      <w:ins w:id="31068" w:author="Peter Van Der Plas" w:date="2024-12-29T12:35:00Z" w16du:dateUtc="2024-12-29T11:35:00Z">
        <w:r w:rsidR="00301E3A">
          <w:rPr>
            <w:lang w:val="en-GB"/>
          </w:rPr>
          <w:t xml:space="preserve"> reference</w:t>
        </w:r>
      </w:ins>
      <w:ins w:id="31069" w:author="Peter Van Der Plas" w:date="2024-12-29T12:31:00Z" w16du:dateUtc="2024-12-29T11:31:00Z">
        <w:r w:rsidR="00301E3A">
          <w:rPr>
            <w:lang w:val="en-GB"/>
          </w:rPr>
          <w:t xml:space="preserve"> </w:t>
        </w:r>
        <w:r w:rsidR="00301E3A">
          <w:rPr>
            <w:lang w:val="en-GB"/>
          </w:rPr>
          <w:fldChar w:fldCharType="begin"/>
        </w:r>
        <w:r w:rsidR="00301E3A">
          <w:rPr>
            <w:lang w:val="en-GB"/>
          </w:rPr>
          <w:instrText xml:space="preserve"> REF R_521x0b3MoMal \h </w:instrText>
        </w:r>
      </w:ins>
      <w:r w:rsidR="00301E3A">
        <w:rPr>
          <w:lang w:val="en-GB"/>
        </w:rPr>
      </w:r>
      <w:r w:rsidR="00301E3A">
        <w:rPr>
          <w:lang w:val="en-GB"/>
        </w:rPr>
        <w:fldChar w:fldCharType="separate"/>
      </w:r>
      <w:ins w:id="31070" w:author="Peter Van Der Plas" w:date="2025-01-01T17:31:00Z" w16du:dateUtc="2025-01-01T16:31:00Z">
        <w:r w:rsidR="006D1623" w:rsidRPr="004424B1">
          <w:rPr>
            <w:lang w:val="en-GB"/>
          </w:rPr>
          <w:t>[</w:t>
        </w:r>
        <w:r w:rsidR="006D1623">
          <w:rPr>
            <w:noProof/>
            <w:lang w:val="en-GB"/>
          </w:rPr>
          <w:t>2</w:t>
        </w:r>
        <w:r w:rsidR="006D1623" w:rsidRPr="004424B1">
          <w:rPr>
            <w:lang w:val="en-GB"/>
          </w:rPr>
          <w:t>]</w:t>
        </w:r>
      </w:ins>
      <w:ins w:id="31071" w:author="Peter Van Der Plas" w:date="2024-12-29T12:31:00Z" w16du:dateUtc="2024-12-29T11:31:00Z">
        <w:r w:rsidR="00301E3A">
          <w:rPr>
            <w:lang w:val="en-GB"/>
          </w:rPr>
          <w:fldChar w:fldCharType="end"/>
        </w:r>
        <w:r w:rsidR="00301E3A">
          <w:rPr>
            <w:lang w:val="en-GB"/>
          </w:rPr>
          <w:t xml:space="preserve"> section </w:t>
        </w:r>
      </w:ins>
      <w:ins w:id="31072" w:author="Peter Van Der Plas" w:date="2024-12-29T12:35:00Z" w16du:dateUtc="2024-12-29T11:35:00Z">
        <w:r w:rsidR="00301E3A">
          <w:rPr>
            <w:lang w:val="en-GB"/>
          </w:rPr>
          <w:t>4.5</w:t>
        </w:r>
      </w:ins>
      <w:ins w:id="31073" w:author="Peter Van Der Plas" w:date="2024-12-29T12:31:00Z" w16du:dateUtc="2024-12-29T11:31:00Z">
        <w:r w:rsidR="00301E3A">
          <w:rPr>
            <w:lang w:val="en-GB"/>
          </w:rPr>
          <w:t>)</w:t>
        </w:r>
      </w:ins>
      <w:commentRangeEnd w:id="31066"/>
      <w:ins w:id="31074" w:author="Peter Van Der Plas" w:date="2024-12-29T12:37:00Z" w16du:dateUtc="2024-12-29T11:37:00Z">
        <w:r w:rsidR="0067031E">
          <w:rPr>
            <w:rStyle w:val="CommentReference"/>
          </w:rPr>
          <w:commentReference w:id="31066"/>
        </w:r>
      </w:ins>
      <w:ins w:id="31075" w:author="Peter Van Der Plas" w:date="2024-12-29T12:31:00Z" w16du:dateUtc="2024-12-29T11:31:00Z">
        <w:r w:rsidR="00301E3A">
          <w:rPr>
            <w:lang w:val="en-GB"/>
          </w:rPr>
          <w:t xml:space="preserve"> </w:t>
        </w:r>
      </w:ins>
      <w:r w:rsidRPr="004424B1">
        <w:rPr>
          <w:lang w:val="en-GB"/>
        </w:rPr>
        <w:t xml:space="preserve">with the following additional </w:t>
      </w:r>
      <w:del w:id="31076" w:author="Peter Van Der Plas" w:date="2024-12-29T12:31:00Z" w16du:dateUtc="2024-12-29T11:31:00Z">
        <w:r w:rsidRPr="004424B1" w:rsidDel="00301E3A">
          <w:rPr>
            <w:lang w:val="en-GB"/>
          </w:rPr>
          <w:delText>MAL composite</w:delText>
        </w:r>
      </w:del>
      <w:ins w:id="31077" w:author="Peter Van Der Plas" w:date="2024-12-29T12:31:00Z" w16du:dateUtc="2024-12-29T11:31:00Z">
        <w:r w:rsidR="00301E3A">
          <w:rPr>
            <w:lang w:val="en-GB"/>
          </w:rPr>
          <w:t>MPS</w:t>
        </w:r>
      </w:ins>
      <w:r w:rsidRPr="004424B1">
        <w:rPr>
          <w:lang w:val="en-GB"/>
        </w:rPr>
        <w:t xml:space="preserve"> data types:</w:t>
      </w:r>
    </w:p>
    <w:p w14:paraId="17E0F27E" w14:textId="77777777" w:rsidR="004C430C" w:rsidRPr="004424B1" w:rsidRDefault="004C430C" w:rsidP="003A4612">
      <w:pPr>
        <w:pStyle w:val="List"/>
        <w:numPr>
          <w:ilvl w:val="0"/>
          <w:numId w:val="25"/>
        </w:numPr>
        <w:tabs>
          <w:tab w:val="clear" w:pos="360"/>
          <w:tab w:val="left" w:pos="720"/>
        </w:tabs>
        <w:ind w:left="720"/>
      </w:pPr>
      <w:r w:rsidRPr="004424B1">
        <w:t>Position</w:t>
      </w:r>
      <w:r w:rsidRPr="004424B1">
        <w:tab/>
        <w:t>coordinates defining a physical location;</w:t>
      </w:r>
    </w:p>
    <w:p w14:paraId="2BC3908F" w14:textId="77777777" w:rsidR="004C430C" w:rsidRPr="004424B1" w:rsidRDefault="004C430C" w:rsidP="003A4612">
      <w:pPr>
        <w:pStyle w:val="List"/>
        <w:numPr>
          <w:ilvl w:val="0"/>
          <w:numId w:val="25"/>
        </w:numPr>
        <w:tabs>
          <w:tab w:val="clear" w:pos="360"/>
          <w:tab w:val="left" w:pos="720"/>
        </w:tabs>
        <w:ind w:left="720"/>
      </w:pPr>
      <w:r w:rsidRPr="004424B1">
        <w:t>Direction</w:t>
      </w:r>
      <w:r w:rsidRPr="004424B1">
        <w:tab/>
        <w:t>coordinates defining a target pointing angle.</w:t>
      </w:r>
    </w:p>
    <w:p w14:paraId="7068D4C2" w14:textId="05B0F8BB" w:rsidR="004C430C" w:rsidRDefault="000218A7">
      <w:pPr>
        <w:pStyle w:val="Heading4"/>
        <w:spacing w:before="480"/>
        <w:rPr>
          <w:ins w:id="31078" w:author="Quinten Van Woerkom" w:date="2024-12-18T15:48:00Z" w16du:dateUtc="2024-12-18T14:48:00Z"/>
        </w:rPr>
        <w:pPrChange w:id="31079" w:author="Peter Van Der Plas" w:date="2024-12-29T12:23:00Z" w16du:dateUtc="2024-12-29T11:23:00Z">
          <w:pPr>
            <w:pStyle w:val="Heading4"/>
          </w:pPr>
        </w:pPrChange>
      </w:pPr>
      <w:ins w:id="31080" w:author="Quinten Van Woerkom" w:date="2024-12-18T15:48:00Z" w16du:dateUtc="2024-12-18T14:48:00Z">
        <w:r>
          <w:t xml:space="preserve">Data Type: </w:t>
        </w:r>
      </w:ins>
      <w:proofErr w:type="spellStart"/>
      <w:r w:rsidR="004C430C" w:rsidRPr="004424B1">
        <w:t>ArgTypeEnum</w:t>
      </w:r>
      <w:proofErr w:type="spellEnd"/>
    </w:p>
    <w:p w14:paraId="23B3FD70" w14:textId="32B084F7" w:rsidR="000218A7" w:rsidRPr="000218A7" w:rsidRDefault="000218A7">
      <w:pPr>
        <w:pStyle w:val="Heading5"/>
        <w:pPrChange w:id="31081" w:author="Quinten Van Woerkom" w:date="2024-12-18T15:48:00Z" w16du:dateUtc="2024-12-18T14:48:00Z">
          <w:pPr>
            <w:pStyle w:val="HeadingNoNumber"/>
          </w:pPr>
        </w:pPrChange>
      </w:pPr>
      <w:ins w:id="31082" w:author="Quinten Van Woerkom" w:date="2024-12-18T15:48:00Z" w16du:dateUtc="2024-12-18T14:48:00Z">
        <w:r>
          <w:t>Overview</w:t>
        </w:r>
      </w:ins>
    </w:p>
    <w:p w14:paraId="00B6FE8E" w14:textId="17F72050" w:rsidR="004C430C" w:rsidRDefault="004C430C" w:rsidP="007E7075">
      <w:pPr>
        <w:rPr>
          <w:ins w:id="31083" w:author="Quinten Van Woerkom" w:date="2024-12-18T15:48:00Z" w16du:dateUtc="2024-12-18T14:48:00Z"/>
          <w:lang w:val="en-GB"/>
        </w:rPr>
      </w:pPr>
      <w:proofErr w:type="spellStart"/>
      <w:r w:rsidRPr="004424B1">
        <w:rPr>
          <w:lang w:val="en-GB"/>
        </w:rPr>
        <w:t>ArgTypeEnum</w:t>
      </w:r>
      <w:proofErr w:type="spellEnd"/>
      <w:r w:rsidRPr="004424B1">
        <w:rPr>
          <w:lang w:val="en-GB"/>
        </w:rPr>
        <w:t xml:space="preserve"> is an MPS extension of the </w:t>
      </w:r>
      <w:proofErr w:type="gramStart"/>
      <w:r w:rsidR="005F4F87" w:rsidRPr="004424B1">
        <w:rPr>
          <w:lang w:val="en-GB"/>
        </w:rPr>
        <w:t>MAL</w:t>
      </w:r>
      <w:r w:rsidR="00597FDC" w:rsidRPr="004424B1">
        <w:rPr>
          <w:lang w:val="en-GB"/>
        </w:rPr>
        <w:t>::</w:t>
      </w:r>
      <w:proofErr w:type="spellStart"/>
      <w:proofErr w:type="gramEnd"/>
      <w:r w:rsidR="00597FDC" w:rsidRPr="004424B1">
        <w:rPr>
          <w:lang w:val="en-GB"/>
        </w:rPr>
        <w:t>AttributeType</w:t>
      </w:r>
      <w:proofErr w:type="spellEnd"/>
      <w:r w:rsidR="00597FDC" w:rsidRPr="004424B1">
        <w:rPr>
          <w:lang w:val="en-GB"/>
        </w:rPr>
        <w:t xml:space="preserve"> enum</w:t>
      </w:r>
      <w:ins w:id="31084" w:author="Peter Van Der Plas" w:date="2024-12-29T12:35:00Z" w16du:dateUtc="2024-12-29T11:35:00Z">
        <w:r w:rsidR="00301E3A">
          <w:rPr>
            <w:lang w:val="en-GB"/>
          </w:rPr>
          <w:t xml:space="preserve">eration </w:t>
        </w:r>
        <w:commentRangeStart w:id="31085"/>
        <w:r w:rsidR="00301E3A">
          <w:rPr>
            <w:lang w:val="en-GB"/>
          </w:rPr>
          <w:t>(see reference</w:t>
        </w:r>
      </w:ins>
      <w:ins w:id="31086" w:author="Peter Van Der Plas" w:date="2024-12-29T12:36:00Z" w16du:dateUtc="2024-12-29T11:36:00Z">
        <w:r w:rsidR="0067031E">
          <w:rPr>
            <w:lang w:val="en-GB"/>
          </w:rPr>
          <w:t xml:space="preserve"> </w:t>
        </w:r>
        <w:r w:rsidR="0067031E">
          <w:rPr>
            <w:lang w:val="en-GB"/>
          </w:rPr>
          <w:fldChar w:fldCharType="begin"/>
        </w:r>
        <w:r w:rsidR="0067031E">
          <w:rPr>
            <w:lang w:val="en-GB"/>
          </w:rPr>
          <w:instrText xml:space="preserve"> REF R_521x0b3MoMal \h </w:instrText>
        </w:r>
      </w:ins>
      <w:r w:rsidR="0067031E">
        <w:rPr>
          <w:lang w:val="en-GB"/>
        </w:rPr>
      </w:r>
      <w:r w:rsidR="0067031E">
        <w:rPr>
          <w:lang w:val="en-GB"/>
        </w:rPr>
        <w:fldChar w:fldCharType="separate"/>
      </w:r>
      <w:ins w:id="31087" w:author="Peter Van Der Plas" w:date="2025-01-01T17:31:00Z" w16du:dateUtc="2025-01-01T16:31:00Z">
        <w:r w:rsidR="006D1623" w:rsidRPr="004424B1">
          <w:rPr>
            <w:lang w:val="en-GB"/>
          </w:rPr>
          <w:t>[</w:t>
        </w:r>
        <w:r w:rsidR="006D1623">
          <w:rPr>
            <w:noProof/>
            <w:lang w:val="en-GB"/>
          </w:rPr>
          <w:t>2</w:t>
        </w:r>
        <w:r w:rsidR="006D1623" w:rsidRPr="004424B1">
          <w:rPr>
            <w:lang w:val="en-GB"/>
          </w:rPr>
          <w:t>]</w:t>
        </w:r>
      </w:ins>
      <w:ins w:id="31088" w:author="Peter Van Der Plas" w:date="2024-12-29T12:36:00Z" w16du:dateUtc="2024-12-29T11:36:00Z">
        <w:r w:rsidR="0067031E">
          <w:rPr>
            <w:lang w:val="en-GB"/>
          </w:rPr>
          <w:fldChar w:fldCharType="end"/>
        </w:r>
      </w:ins>
      <w:ins w:id="31089" w:author="Peter Van Der Plas" w:date="2024-12-29T12:35:00Z" w16du:dateUtc="2024-12-29T11:35:00Z">
        <w:r w:rsidR="00301E3A">
          <w:rPr>
            <w:lang w:val="en-GB"/>
          </w:rPr>
          <w:t xml:space="preserve"> section </w:t>
        </w:r>
      </w:ins>
      <w:ins w:id="31090" w:author="Peter Van Der Plas" w:date="2024-12-29T12:36:00Z" w16du:dateUtc="2024-12-29T11:36:00Z">
        <w:r w:rsidR="0067031E">
          <w:rPr>
            <w:lang w:val="en-GB"/>
          </w:rPr>
          <w:t>4.6.4</w:t>
        </w:r>
      </w:ins>
      <w:ins w:id="31091" w:author="Peter Van Der Plas" w:date="2024-12-29T12:35:00Z" w16du:dateUtc="2024-12-29T11:35:00Z">
        <w:r w:rsidR="00301E3A">
          <w:rPr>
            <w:lang w:val="en-GB"/>
          </w:rPr>
          <w:t>)</w:t>
        </w:r>
      </w:ins>
      <w:commentRangeEnd w:id="31085"/>
      <w:ins w:id="31092" w:author="Peter Van Der Plas" w:date="2024-12-29T12:39:00Z" w16du:dateUtc="2024-12-29T11:39:00Z">
        <w:r w:rsidR="0067031E">
          <w:rPr>
            <w:rStyle w:val="CommentReference"/>
          </w:rPr>
          <w:commentReference w:id="31085"/>
        </w:r>
      </w:ins>
      <w:r w:rsidRPr="004424B1">
        <w:rPr>
          <w:lang w:val="en-GB"/>
        </w:rPr>
        <w:t xml:space="preserve"> that also allows specification of the data type as Position or Direction.</w:t>
      </w:r>
    </w:p>
    <w:p w14:paraId="60798FF7" w14:textId="2C0A7C46" w:rsidR="000218A7" w:rsidRPr="004424B1" w:rsidRDefault="000218A7">
      <w:pPr>
        <w:pStyle w:val="Heading5"/>
        <w:spacing w:before="480" w:after="240"/>
        <w:rPr>
          <w:lang w:val="en-GB"/>
        </w:rPr>
        <w:pPrChange w:id="31093" w:author="Peter Van Der Plas" w:date="2024-12-29T12:23:00Z" w16du:dateUtc="2024-12-29T11:23:00Z">
          <w:pPr/>
        </w:pPrChange>
      </w:pPr>
      <w:ins w:id="31094" w:author="Quinten Van Woerkom" w:date="2024-12-18T15:48:00Z" w16du:dateUtc="2024-12-18T14:48:00Z">
        <w:r>
          <w:rPr>
            <w:lang w:val="en-GB"/>
          </w:rPr>
          <w:t>Definition</w:t>
        </w:r>
      </w:ins>
    </w:p>
    <w:p w14:paraId="17477B09" w14:textId="5BF90053" w:rsidR="007E7075" w:rsidRPr="004424B1" w:rsidDel="000218A7" w:rsidRDefault="007E7075">
      <w:pPr>
        <w:spacing w:after="240"/>
        <w:rPr>
          <w:del w:id="31095" w:author="Quinten Van Woerkom" w:date="2024-12-18T15:48:00Z" w16du:dateUtc="2024-12-18T14:48:00Z"/>
          <w:lang w:val="en-GB"/>
        </w:rPr>
        <w:pPrChange w:id="31096" w:author="Quinten Van Woerkom" w:date="2024-12-18T15:48:00Z" w16du:dateUtc="2024-12-18T14:48:00Z">
          <w:pPr>
            <w:spacing w:before="0"/>
          </w:pPr>
        </w:pPrChange>
      </w:pPr>
    </w:p>
    <w:tbl>
      <w:tblPr>
        <w:tblStyle w:val="RBTable"/>
        <w:tblW w:w="0" w:type="auto"/>
        <w:tblLayout w:type="fixed"/>
        <w:tblLook w:val="0400" w:firstRow="0" w:lastRow="0" w:firstColumn="0" w:lastColumn="0" w:noHBand="0" w:noVBand="1"/>
        <w:tblCaption w:val="DSE ArgTypeEnum E1"/>
      </w:tblPr>
      <w:tblGrid>
        <w:gridCol w:w="1808"/>
        <w:gridCol w:w="5669"/>
        <w:gridCol w:w="708"/>
        <w:gridCol w:w="992"/>
      </w:tblGrid>
      <w:tr w:rsidR="004C430C" w:rsidRPr="004424B1" w14:paraId="2900E9CE" w14:textId="77777777" w:rsidTr="00710E0B">
        <w:tc>
          <w:tcPr>
            <w:tcW w:w="1808" w:type="dxa"/>
            <w:shd w:val="clear" w:color="auto" w:fill="00CCFF"/>
          </w:tcPr>
          <w:p w14:paraId="07504C9B" w14:textId="77777777" w:rsidR="004C430C" w:rsidRPr="005C1D14" w:rsidRDefault="004C430C" w:rsidP="007B4994">
            <w:pPr>
              <w:pStyle w:val="TableCell"/>
              <w:rPr>
                <w:bCs/>
                <w:color w:val="auto"/>
                <w:rPrChange w:id="31097" w:author="Peter Van Der Plas" w:date="2024-12-27T17:58:00Z" w16du:dateUtc="2024-12-27T16:58:00Z">
                  <w:rPr>
                    <w:color w:val="FFFFFF" w:themeColor="background1"/>
                  </w:rPr>
                </w:rPrChange>
              </w:rPr>
            </w:pPr>
            <w:r w:rsidRPr="005C1D14">
              <w:rPr>
                <w:bCs/>
                <w:color w:val="auto"/>
                <w:rPrChange w:id="31098" w:author="Peter Van Der Plas" w:date="2024-12-27T17:58:00Z" w16du:dateUtc="2024-12-27T16:58:00Z">
                  <w:rPr>
                    <w:color w:val="FFFFFF" w:themeColor="background1"/>
                  </w:rPr>
                </w:rPrChange>
              </w:rPr>
              <w:t>Name</w:t>
            </w:r>
          </w:p>
        </w:tc>
        <w:tc>
          <w:tcPr>
            <w:tcW w:w="5669" w:type="dxa"/>
          </w:tcPr>
          <w:p w14:paraId="2E978092" w14:textId="77777777" w:rsidR="004C430C" w:rsidRPr="004424B1" w:rsidRDefault="004C430C" w:rsidP="007B4994">
            <w:pPr>
              <w:pStyle w:val="TableCell"/>
              <w:rPr>
                <w:b/>
              </w:rPr>
            </w:pPr>
            <w:proofErr w:type="spellStart"/>
            <w:r w:rsidRPr="004424B1">
              <w:rPr>
                <w:b/>
              </w:rPr>
              <w:t>ArgTypeEnum</w:t>
            </w:r>
            <w:proofErr w:type="spellEnd"/>
          </w:p>
        </w:tc>
        <w:tc>
          <w:tcPr>
            <w:tcW w:w="708" w:type="dxa"/>
            <w:shd w:val="clear" w:color="auto" w:fill="00CCFF"/>
          </w:tcPr>
          <w:p w14:paraId="052C311B" w14:textId="77777777" w:rsidR="004C430C" w:rsidRPr="005C1D14" w:rsidRDefault="004C430C" w:rsidP="007B4994">
            <w:pPr>
              <w:pStyle w:val="TableCell"/>
              <w:rPr>
                <w:bCs/>
                <w:rPrChange w:id="31099" w:author="Peter Van Der Plas" w:date="2024-12-27T17:58:00Z" w16du:dateUtc="2024-12-27T16:58:00Z">
                  <w:rPr>
                    <w:b/>
                  </w:rPr>
                </w:rPrChange>
              </w:rPr>
            </w:pPr>
            <w:r w:rsidRPr="005C1D14">
              <w:rPr>
                <w:bCs/>
                <w:color w:val="auto"/>
                <w:rPrChange w:id="31100" w:author="Peter Van Der Plas" w:date="2024-12-27T17:58:00Z" w16du:dateUtc="2024-12-27T16:58:00Z">
                  <w:rPr>
                    <w:b/>
                    <w:color w:val="FFFFFF" w:themeColor="background1"/>
                  </w:rPr>
                </w:rPrChange>
              </w:rPr>
              <w:t>SFP</w:t>
            </w:r>
          </w:p>
        </w:tc>
        <w:tc>
          <w:tcPr>
            <w:tcW w:w="992" w:type="dxa"/>
          </w:tcPr>
          <w:p w14:paraId="0B647C4A" w14:textId="43CA0E4F" w:rsidR="004C430C" w:rsidRPr="004424B1" w:rsidRDefault="003D40C2" w:rsidP="007B4994">
            <w:pPr>
              <w:pStyle w:val="TableCell"/>
              <w:jc w:val="right"/>
            </w:pPr>
            <w:fldSimple w:instr=" SEQ Area \* MERGEFORMAT ">
              <w:r w:rsidR="006D1623">
                <w:rPr>
                  <w:noProof/>
                </w:rPr>
                <w:t>1</w:t>
              </w:r>
            </w:fldSimple>
          </w:p>
        </w:tc>
      </w:tr>
    </w:tbl>
    <w:p w14:paraId="23164789" w14:textId="77777777" w:rsidR="004C430C" w:rsidRPr="004424B1" w:rsidRDefault="004C430C" w:rsidP="004C430C">
      <w:pPr>
        <w:spacing w:before="0" w:line="240" w:lineRule="auto"/>
        <w:rPr>
          <w:sz w:val="2"/>
          <w:szCs w:val="2"/>
          <w:lang w:val="en-GB"/>
        </w:rPr>
      </w:pPr>
    </w:p>
    <w:tbl>
      <w:tblPr>
        <w:tblStyle w:val="RBTable"/>
        <w:tblW w:w="9179" w:type="dxa"/>
        <w:tblLayout w:type="fixed"/>
        <w:tblLook w:val="04A0" w:firstRow="1" w:lastRow="0" w:firstColumn="1" w:lastColumn="0" w:noHBand="0" w:noVBand="1"/>
      </w:tblPr>
      <w:tblGrid>
        <w:gridCol w:w="1809"/>
        <w:gridCol w:w="1134"/>
        <w:gridCol w:w="6236"/>
      </w:tblGrid>
      <w:tr w:rsidR="004C430C" w:rsidRPr="004424B1" w14:paraId="62BECA6F"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28C31DBD" w14:textId="77777777" w:rsidR="004C430C" w:rsidRPr="004424B1" w:rsidRDefault="004C430C" w:rsidP="007B4994">
            <w:pPr>
              <w:pStyle w:val="TableCell"/>
            </w:pPr>
            <w:r w:rsidRPr="004424B1">
              <w:t>Status</w:t>
            </w:r>
          </w:p>
        </w:tc>
        <w:tc>
          <w:tcPr>
            <w:tcW w:w="1134" w:type="dxa"/>
          </w:tcPr>
          <w:p w14:paraId="60589803" w14:textId="77777777" w:rsidR="004C430C" w:rsidRPr="004424B1" w:rsidRDefault="004C430C" w:rsidP="007B4994">
            <w:pPr>
              <w:pStyle w:val="TableCell"/>
              <w:jc w:val="center"/>
              <w:cnfStyle w:val="100000000000" w:firstRow="1" w:lastRow="0" w:firstColumn="0" w:lastColumn="0" w:oddVBand="0" w:evenVBand="0" w:oddHBand="0" w:evenHBand="0" w:firstRowFirstColumn="0" w:firstRowLastColumn="0" w:lastRowFirstColumn="0" w:lastRowLastColumn="0"/>
            </w:pPr>
            <w:r w:rsidRPr="004424B1">
              <w:t>Value</w:t>
            </w:r>
          </w:p>
        </w:tc>
        <w:tc>
          <w:tcPr>
            <w:tcW w:w="6236" w:type="dxa"/>
          </w:tcPr>
          <w:p w14:paraId="41CCA410"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465FD0B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C68EF3F" w14:textId="77777777" w:rsidR="004C430C" w:rsidRPr="004424B1" w:rsidRDefault="004C430C" w:rsidP="007B4994">
            <w:pPr>
              <w:pStyle w:val="TableCell"/>
            </w:pPr>
            <w:r w:rsidRPr="004424B1">
              <w:t>BLOB</w:t>
            </w:r>
          </w:p>
        </w:tc>
        <w:tc>
          <w:tcPr>
            <w:tcW w:w="1134" w:type="dxa"/>
          </w:tcPr>
          <w:p w14:paraId="70AF2571"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w:t>
            </w:r>
          </w:p>
        </w:tc>
        <w:tc>
          <w:tcPr>
            <w:tcW w:w="6236" w:type="dxa"/>
          </w:tcPr>
          <w:p w14:paraId="0A3C4CED" w14:textId="3EA150D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Binary object</w:t>
            </w:r>
            <w:ins w:id="31101" w:author="Peter Van Der Plas" w:date="2024-12-29T14:25:00Z" w16du:dateUtc="2024-12-29T13:25:00Z">
              <w:r w:rsidR="00710E0B">
                <w:t>.</w:t>
              </w:r>
            </w:ins>
          </w:p>
        </w:tc>
      </w:tr>
      <w:tr w:rsidR="004C430C" w:rsidRPr="004424B1" w14:paraId="2AB036B0"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64D744FD" w14:textId="77777777" w:rsidR="004C430C" w:rsidRPr="004424B1" w:rsidRDefault="004C430C" w:rsidP="007B4994">
            <w:pPr>
              <w:pStyle w:val="TableCell"/>
            </w:pPr>
            <w:r w:rsidRPr="004424B1">
              <w:t>BOOLEAN</w:t>
            </w:r>
          </w:p>
        </w:tc>
        <w:tc>
          <w:tcPr>
            <w:tcW w:w="1134" w:type="dxa"/>
          </w:tcPr>
          <w:p w14:paraId="317E7A73"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2</w:t>
            </w:r>
          </w:p>
        </w:tc>
        <w:tc>
          <w:tcPr>
            <w:tcW w:w="6236" w:type="dxa"/>
          </w:tcPr>
          <w:p w14:paraId="5C2C4DC4" w14:textId="186706B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Boolean value (True or False)</w:t>
            </w:r>
            <w:ins w:id="31102" w:author="Peter Van Der Plas" w:date="2024-12-29T14:25:00Z" w16du:dateUtc="2024-12-29T13:25:00Z">
              <w:r w:rsidR="00710E0B">
                <w:t>.</w:t>
              </w:r>
            </w:ins>
          </w:p>
        </w:tc>
      </w:tr>
      <w:tr w:rsidR="004C430C" w:rsidRPr="004424B1" w14:paraId="4823BF8E"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52ED9A6" w14:textId="77777777" w:rsidR="004C430C" w:rsidRPr="004424B1" w:rsidRDefault="004C430C" w:rsidP="007B4994">
            <w:pPr>
              <w:pStyle w:val="TableCell"/>
            </w:pPr>
            <w:r w:rsidRPr="004424B1">
              <w:t>DURATION</w:t>
            </w:r>
          </w:p>
        </w:tc>
        <w:tc>
          <w:tcPr>
            <w:tcW w:w="1134" w:type="dxa"/>
          </w:tcPr>
          <w:p w14:paraId="31609BBC"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3</w:t>
            </w:r>
          </w:p>
        </w:tc>
        <w:tc>
          <w:tcPr>
            <w:tcW w:w="6236" w:type="dxa"/>
          </w:tcPr>
          <w:p w14:paraId="62433A62" w14:textId="33948816"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31103"/>
            <w:r w:rsidRPr="004424B1">
              <w:t xml:space="preserve">Length of time in </w:t>
            </w:r>
            <w:ins w:id="31104" w:author="Quinten Van Woerkom" w:date="2024-11-27T15:51:00Z" w16du:dateUtc="2024-11-27T14:51:00Z">
              <w:r w:rsidR="005B449C">
                <w:t>nanosecond resolution</w:t>
              </w:r>
              <w:commentRangeEnd w:id="31103"/>
              <w:r w:rsidR="005B449C">
                <w:rPr>
                  <w:rStyle w:val="CommentReference"/>
                  <w:rFonts w:cs="Times New Roman"/>
                  <w:lang w:val="en-US" w:eastAsia="en-US"/>
                </w:rPr>
                <w:commentReference w:id="31103"/>
              </w:r>
            </w:ins>
            <w:ins w:id="31105" w:author="Peter Van Der Plas" w:date="2024-12-29T14:25:00Z" w16du:dateUtc="2024-12-29T13:25:00Z">
              <w:r w:rsidR="00710E0B">
                <w:t>.</w:t>
              </w:r>
            </w:ins>
            <w:del w:id="31106" w:author="Quinten Van Woerkom" w:date="2024-11-27T15:51:00Z" w16du:dateUtc="2024-11-27T14:51:00Z">
              <w:r w:rsidRPr="004424B1" w:rsidDel="005B449C">
                <w:delText>seconds</w:delText>
              </w:r>
            </w:del>
          </w:p>
        </w:tc>
      </w:tr>
      <w:tr w:rsidR="004C430C" w:rsidRPr="004424B1" w14:paraId="12662CD0"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E789164" w14:textId="77777777" w:rsidR="004C430C" w:rsidRPr="004424B1" w:rsidRDefault="004C430C" w:rsidP="007B4994">
            <w:pPr>
              <w:pStyle w:val="TableCell"/>
            </w:pPr>
            <w:r w:rsidRPr="004424B1">
              <w:t>FLOAT</w:t>
            </w:r>
          </w:p>
        </w:tc>
        <w:tc>
          <w:tcPr>
            <w:tcW w:w="1134" w:type="dxa"/>
          </w:tcPr>
          <w:p w14:paraId="126E64E6"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4</w:t>
            </w:r>
          </w:p>
        </w:tc>
        <w:tc>
          <w:tcPr>
            <w:tcW w:w="6236" w:type="dxa"/>
          </w:tcPr>
          <w:p w14:paraId="30218E8B" w14:textId="487386A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Floating point number (32 bits)</w:t>
            </w:r>
            <w:ins w:id="31107" w:author="Peter Van Der Plas" w:date="2024-12-29T14:25:00Z" w16du:dateUtc="2024-12-29T13:25:00Z">
              <w:r w:rsidR="00710E0B">
                <w:t>.</w:t>
              </w:r>
            </w:ins>
          </w:p>
        </w:tc>
      </w:tr>
      <w:tr w:rsidR="004C430C" w:rsidRPr="004424B1" w14:paraId="6FCB68E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4D1D185" w14:textId="77777777" w:rsidR="004C430C" w:rsidRPr="004424B1" w:rsidRDefault="004C430C" w:rsidP="007B4994">
            <w:pPr>
              <w:pStyle w:val="TableCell"/>
            </w:pPr>
            <w:r w:rsidRPr="004424B1">
              <w:t>DOUBLE</w:t>
            </w:r>
          </w:p>
        </w:tc>
        <w:tc>
          <w:tcPr>
            <w:tcW w:w="1134" w:type="dxa"/>
          </w:tcPr>
          <w:p w14:paraId="305FD0BB"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5</w:t>
            </w:r>
          </w:p>
        </w:tc>
        <w:tc>
          <w:tcPr>
            <w:tcW w:w="6236" w:type="dxa"/>
          </w:tcPr>
          <w:p w14:paraId="66D761AF" w14:textId="58511CEC"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Double precision floating point number (64 bits)</w:t>
            </w:r>
            <w:ins w:id="31108" w:author="Peter Van Der Plas" w:date="2024-12-29T14:25:00Z" w16du:dateUtc="2024-12-29T13:25:00Z">
              <w:r w:rsidR="00710E0B">
                <w:t>.</w:t>
              </w:r>
            </w:ins>
          </w:p>
        </w:tc>
      </w:tr>
      <w:tr w:rsidR="004C430C" w:rsidRPr="004424B1" w14:paraId="4AA51EC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6984B9E3" w14:textId="77777777" w:rsidR="004C430C" w:rsidRPr="004424B1" w:rsidRDefault="004C430C" w:rsidP="007B4994">
            <w:pPr>
              <w:pStyle w:val="TableCell"/>
            </w:pPr>
            <w:r w:rsidRPr="004424B1">
              <w:t>IDENTIFIER</w:t>
            </w:r>
          </w:p>
        </w:tc>
        <w:tc>
          <w:tcPr>
            <w:tcW w:w="1134" w:type="dxa"/>
          </w:tcPr>
          <w:p w14:paraId="23DC346D"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6</w:t>
            </w:r>
          </w:p>
        </w:tc>
        <w:tc>
          <w:tcPr>
            <w:tcW w:w="6236" w:type="dxa"/>
          </w:tcPr>
          <w:p w14:paraId="51D3EFD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Identifier structure is used to store an identifier and can be used for indexing.  It is a variable-length, unbounded, Unicode string.</w:t>
            </w:r>
          </w:p>
        </w:tc>
      </w:tr>
      <w:tr w:rsidR="004C430C" w:rsidRPr="004424B1" w14:paraId="2D5A0F22"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B9B05BF" w14:textId="77777777" w:rsidR="004C430C" w:rsidRPr="004424B1" w:rsidRDefault="004C430C" w:rsidP="007B4994">
            <w:pPr>
              <w:pStyle w:val="TableCell"/>
            </w:pPr>
            <w:r w:rsidRPr="004424B1">
              <w:t>OCTET</w:t>
            </w:r>
          </w:p>
        </w:tc>
        <w:tc>
          <w:tcPr>
            <w:tcW w:w="1134" w:type="dxa"/>
          </w:tcPr>
          <w:p w14:paraId="45384C79"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7</w:t>
            </w:r>
          </w:p>
        </w:tc>
        <w:tc>
          <w:tcPr>
            <w:tcW w:w="6236" w:type="dxa"/>
          </w:tcPr>
          <w:p w14:paraId="1BDAA0DD" w14:textId="6F3A675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Signed </w:t>
            </w:r>
            <w:proofErr w:type="gramStart"/>
            <w:r w:rsidRPr="004424B1">
              <w:t>8 bit</w:t>
            </w:r>
            <w:proofErr w:type="gramEnd"/>
            <w:r w:rsidRPr="004424B1">
              <w:t xml:space="preserve"> Integer</w:t>
            </w:r>
            <w:ins w:id="31109" w:author="Peter Van Der Plas" w:date="2024-12-29T14:25:00Z" w16du:dateUtc="2024-12-29T13:25:00Z">
              <w:r w:rsidR="00710E0B">
                <w:t>.</w:t>
              </w:r>
            </w:ins>
          </w:p>
        </w:tc>
      </w:tr>
      <w:tr w:rsidR="004C430C" w:rsidRPr="004424B1" w14:paraId="5F34CC6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30364D0" w14:textId="77777777" w:rsidR="004C430C" w:rsidRPr="004424B1" w:rsidRDefault="004C430C" w:rsidP="007B4994">
            <w:pPr>
              <w:pStyle w:val="TableCell"/>
            </w:pPr>
            <w:r w:rsidRPr="004424B1">
              <w:t>UOCTET</w:t>
            </w:r>
          </w:p>
        </w:tc>
        <w:tc>
          <w:tcPr>
            <w:tcW w:w="1134" w:type="dxa"/>
          </w:tcPr>
          <w:p w14:paraId="643F7B1E"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8</w:t>
            </w:r>
          </w:p>
        </w:tc>
        <w:tc>
          <w:tcPr>
            <w:tcW w:w="6236" w:type="dxa"/>
          </w:tcPr>
          <w:p w14:paraId="72631BF7" w14:textId="5C2C5D39"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Unsigned </w:t>
            </w:r>
            <w:proofErr w:type="gramStart"/>
            <w:r w:rsidRPr="004424B1">
              <w:t>8 bit</w:t>
            </w:r>
            <w:proofErr w:type="gramEnd"/>
            <w:r w:rsidRPr="004424B1">
              <w:t xml:space="preserve"> Integer</w:t>
            </w:r>
            <w:ins w:id="31110" w:author="Peter Van Der Plas" w:date="2024-12-29T14:25:00Z" w16du:dateUtc="2024-12-29T13:25:00Z">
              <w:r w:rsidR="00710E0B">
                <w:t>.</w:t>
              </w:r>
            </w:ins>
          </w:p>
        </w:tc>
      </w:tr>
      <w:tr w:rsidR="004C430C" w:rsidRPr="004424B1" w14:paraId="18097BB8"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792D7C0" w14:textId="77777777" w:rsidR="004C430C" w:rsidRPr="004424B1" w:rsidRDefault="004C430C" w:rsidP="007B4994">
            <w:pPr>
              <w:pStyle w:val="TableCell"/>
            </w:pPr>
            <w:r w:rsidRPr="004424B1">
              <w:t>SHORT</w:t>
            </w:r>
          </w:p>
        </w:tc>
        <w:tc>
          <w:tcPr>
            <w:tcW w:w="1134" w:type="dxa"/>
          </w:tcPr>
          <w:p w14:paraId="276BA10A"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9</w:t>
            </w:r>
          </w:p>
        </w:tc>
        <w:tc>
          <w:tcPr>
            <w:tcW w:w="6236" w:type="dxa"/>
          </w:tcPr>
          <w:p w14:paraId="670DD0A0" w14:textId="63492FF6"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Signed </w:t>
            </w:r>
            <w:proofErr w:type="gramStart"/>
            <w:r w:rsidRPr="004424B1">
              <w:t>16 bit</w:t>
            </w:r>
            <w:proofErr w:type="gramEnd"/>
            <w:r w:rsidRPr="004424B1">
              <w:t xml:space="preserve"> Integer</w:t>
            </w:r>
            <w:ins w:id="31111" w:author="Peter Van Der Plas" w:date="2024-12-29T14:25:00Z" w16du:dateUtc="2024-12-29T13:25:00Z">
              <w:r w:rsidR="00710E0B">
                <w:t>.</w:t>
              </w:r>
            </w:ins>
          </w:p>
        </w:tc>
      </w:tr>
      <w:tr w:rsidR="004C430C" w:rsidRPr="004424B1" w14:paraId="5EC1FC52"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EDC0368" w14:textId="77777777" w:rsidR="004C430C" w:rsidRPr="004424B1" w:rsidRDefault="004C430C" w:rsidP="007B4994">
            <w:pPr>
              <w:pStyle w:val="TableCell"/>
            </w:pPr>
            <w:r w:rsidRPr="004424B1">
              <w:t>USHORT</w:t>
            </w:r>
          </w:p>
        </w:tc>
        <w:tc>
          <w:tcPr>
            <w:tcW w:w="1134" w:type="dxa"/>
          </w:tcPr>
          <w:p w14:paraId="197B8426"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10</w:t>
            </w:r>
          </w:p>
        </w:tc>
        <w:tc>
          <w:tcPr>
            <w:tcW w:w="6236" w:type="dxa"/>
          </w:tcPr>
          <w:p w14:paraId="328977B4" w14:textId="36AA364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Unsigned </w:t>
            </w:r>
            <w:proofErr w:type="gramStart"/>
            <w:r w:rsidRPr="004424B1">
              <w:t>16 bit</w:t>
            </w:r>
            <w:proofErr w:type="gramEnd"/>
            <w:r w:rsidRPr="004424B1">
              <w:t xml:space="preserve"> Integer</w:t>
            </w:r>
            <w:ins w:id="31112" w:author="Peter Van Der Plas" w:date="2024-12-29T14:25:00Z" w16du:dateUtc="2024-12-29T13:25:00Z">
              <w:r w:rsidR="00710E0B">
                <w:t>.</w:t>
              </w:r>
            </w:ins>
          </w:p>
        </w:tc>
      </w:tr>
      <w:tr w:rsidR="004C430C" w:rsidRPr="004424B1" w14:paraId="4D3298AD"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2F9BE03" w14:textId="77777777" w:rsidR="004C430C" w:rsidRPr="004424B1" w:rsidRDefault="004C430C" w:rsidP="007B4994">
            <w:pPr>
              <w:pStyle w:val="TableCell"/>
            </w:pPr>
            <w:r w:rsidRPr="004424B1">
              <w:t>INTEGER</w:t>
            </w:r>
          </w:p>
        </w:tc>
        <w:tc>
          <w:tcPr>
            <w:tcW w:w="1134" w:type="dxa"/>
          </w:tcPr>
          <w:p w14:paraId="51FB6C54"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11</w:t>
            </w:r>
          </w:p>
        </w:tc>
        <w:tc>
          <w:tcPr>
            <w:tcW w:w="6236" w:type="dxa"/>
          </w:tcPr>
          <w:p w14:paraId="3577BA4B" w14:textId="294A7A16"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Signed </w:t>
            </w:r>
            <w:proofErr w:type="gramStart"/>
            <w:r w:rsidRPr="004424B1">
              <w:t>32 bit</w:t>
            </w:r>
            <w:proofErr w:type="gramEnd"/>
            <w:r w:rsidRPr="004424B1">
              <w:t xml:space="preserve"> Integer</w:t>
            </w:r>
            <w:ins w:id="31113" w:author="Peter Van Der Plas" w:date="2024-12-29T14:25:00Z" w16du:dateUtc="2024-12-29T13:25:00Z">
              <w:r w:rsidR="00710E0B">
                <w:t>.</w:t>
              </w:r>
            </w:ins>
          </w:p>
        </w:tc>
      </w:tr>
      <w:tr w:rsidR="004C430C" w:rsidRPr="004424B1" w14:paraId="1ADFF5D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2917FEFD" w14:textId="77777777" w:rsidR="004C430C" w:rsidRPr="004424B1" w:rsidRDefault="004C430C" w:rsidP="007B4994">
            <w:pPr>
              <w:pStyle w:val="TableCell"/>
            </w:pPr>
            <w:r w:rsidRPr="004424B1">
              <w:t>UINTEGER</w:t>
            </w:r>
          </w:p>
        </w:tc>
        <w:tc>
          <w:tcPr>
            <w:tcW w:w="1134" w:type="dxa"/>
          </w:tcPr>
          <w:p w14:paraId="189DF718"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12</w:t>
            </w:r>
          </w:p>
        </w:tc>
        <w:tc>
          <w:tcPr>
            <w:tcW w:w="6236" w:type="dxa"/>
          </w:tcPr>
          <w:p w14:paraId="7F1D1C9F" w14:textId="12A067E5"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Unsigned </w:t>
            </w:r>
            <w:proofErr w:type="gramStart"/>
            <w:r w:rsidRPr="004424B1">
              <w:t>32 bit</w:t>
            </w:r>
            <w:proofErr w:type="gramEnd"/>
            <w:r w:rsidRPr="004424B1">
              <w:t xml:space="preserve"> Integer</w:t>
            </w:r>
            <w:ins w:id="31114" w:author="Peter Van Der Plas" w:date="2024-12-29T14:25:00Z" w16du:dateUtc="2024-12-29T13:25:00Z">
              <w:r w:rsidR="00710E0B">
                <w:t>.</w:t>
              </w:r>
            </w:ins>
          </w:p>
        </w:tc>
      </w:tr>
      <w:tr w:rsidR="004C430C" w:rsidRPr="004424B1" w14:paraId="54BF159C"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CE769DD" w14:textId="77777777" w:rsidR="004C430C" w:rsidRPr="004424B1" w:rsidRDefault="004C430C" w:rsidP="007B4994">
            <w:pPr>
              <w:pStyle w:val="TableCell"/>
            </w:pPr>
            <w:r w:rsidRPr="004424B1">
              <w:t>LONG</w:t>
            </w:r>
          </w:p>
        </w:tc>
        <w:tc>
          <w:tcPr>
            <w:tcW w:w="1134" w:type="dxa"/>
          </w:tcPr>
          <w:p w14:paraId="74D50991"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13</w:t>
            </w:r>
          </w:p>
        </w:tc>
        <w:tc>
          <w:tcPr>
            <w:tcW w:w="6236" w:type="dxa"/>
          </w:tcPr>
          <w:p w14:paraId="2BDCE80D" w14:textId="28CA8F4E"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Signed </w:t>
            </w:r>
            <w:proofErr w:type="gramStart"/>
            <w:r w:rsidRPr="004424B1">
              <w:t>64 bit</w:t>
            </w:r>
            <w:proofErr w:type="gramEnd"/>
            <w:r w:rsidRPr="004424B1">
              <w:t xml:space="preserve"> Integer</w:t>
            </w:r>
            <w:ins w:id="31115" w:author="Peter Van Der Plas" w:date="2024-12-29T14:25:00Z" w16du:dateUtc="2024-12-29T13:25:00Z">
              <w:r w:rsidR="00710E0B">
                <w:t>.</w:t>
              </w:r>
            </w:ins>
          </w:p>
        </w:tc>
      </w:tr>
      <w:tr w:rsidR="004C430C" w:rsidRPr="004424B1" w14:paraId="6865CF6D"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1ACE82D" w14:textId="77777777" w:rsidR="004C430C" w:rsidRPr="004424B1" w:rsidRDefault="004C430C" w:rsidP="007B4994">
            <w:pPr>
              <w:pStyle w:val="TableCell"/>
            </w:pPr>
            <w:r w:rsidRPr="004424B1">
              <w:t>ULONG</w:t>
            </w:r>
          </w:p>
        </w:tc>
        <w:tc>
          <w:tcPr>
            <w:tcW w:w="1134" w:type="dxa"/>
          </w:tcPr>
          <w:p w14:paraId="2153CC68"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14</w:t>
            </w:r>
          </w:p>
        </w:tc>
        <w:tc>
          <w:tcPr>
            <w:tcW w:w="6236" w:type="dxa"/>
          </w:tcPr>
          <w:p w14:paraId="26D58541" w14:textId="49CD681E"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Unsigned </w:t>
            </w:r>
            <w:proofErr w:type="gramStart"/>
            <w:r w:rsidRPr="004424B1">
              <w:t>64 bit</w:t>
            </w:r>
            <w:proofErr w:type="gramEnd"/>
            <w:r w:rsidRPr="004424B1">
              <w:t xml:space="preserve"> Integer</w:t>
            </w:r>
            <w:ins w:id="31116" w:author="Peter Van Der Plas" w:date="2024-12-29T14:25:00Z" w16du:dateUtc="2024-12-29T13:25:00Z">
              <w:r w:rsidR="00710E0B">
                <w:t>.</w:t>
              </w:r>
            </w:ins>
          </w:p>
        </w:tc>
      </w:tr>
      <w:tr w:rsidR="004C430C" w:rsidRPr="004424B1" w14:paraId="5EB4C428"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24D36702" w14:textId="77777777" w:rsidR="004C430C" w:rsidRPr="004424B1" w:rsidRDefault="004C430C" w:rsidP="007B4994">
            <w:pPr>
              <w:pStyle w:val="TableCell"/>
            </w:pPr>
            <w:r w:rsidRPr="004424B1">
              <w:t>STRING</w:t>
            </w:r>
          </w:p>
        </w:tc>
        <w:tc>
          <w:tcPr>
            <w:tcW w:w="1134" w:type="dxa"/>
          </w:tcPr>
          <w:p w14:paraId="5D238C78"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15</w:t>
            </w:r>
          </w:p>
        </w:tc>
        <w:tc>
          <w:tcPr>
            <w:tcW w:w="6236" w:type="dxa"/>
          </w:tcPr>
          <w:p w14:paraId="37D0C22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Text.  It is a variable length, unbounded, Unicode string.</w:t>
            </w:r>
          </w:p>
        </w:tc>
      </w:tr>
      <w:tr w:rsidR="004C430C" w:rsidRPr="004424B1" w14:paraId="256404E8"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7D60DA5" w14:textId="77777777" w:rsidR="004C430C" w:rsidRPr="004424B1" w:rsidRDefault="004C430C" w:rsidP="007B4994">
            <w:pPr>
              <w:pStyle w:val="TableCell"/>
            </w:pPr>
            <w:r w:rsidRPr="004424B1">
              <w:t>TIME</w:t>
            </w:r>
          </w:p>
        </w:tc>
        <w:tc>
          <w:tcPr>
            <w:tcW w:w="1134" w:type="dxa"/>
          </w:tcPr>
          <w:p w14:paraId="49D647FC"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16</w:t>
            </w:r>
          </w:p>
        </w:tc>
        <w:tc>
          <w:tcPr>
            <w:tcW w:w="6236" w:type="dxa"/>
          </w:tcPr>
          <w:p w14:paraId="3C946E9B" w14:textId="756A7239"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Absolute date-time to millisecond resolution</w:t>
            </w:r>
            <w:ins w:id="31117" w:author="Peter Van Der Plas" w:date="2024-12-29T14:25:00Z" w16du:dateUtc="2024-12-29T13:25:00Z">
              <w:r w:rsidR="00710E0B">
                <w:t>.</w:t>
              </w:r>
            </w:ins>
            <w:del w:id="31118" w:author="Quinten Van Woerkom" w:date="2024-11-27T15:51:00Z" w16du:dateUtc="2024-11-27T14:51:00Z">
              <w:r w:rsidRPr="004424B1" w:rsidDel="00892C4C">
                <w:delText>.</w:delText>
              </w:r>
            </w:del>
          </w:p>
        </w:tc>
      </w:tr>
      <w:tr w:rsidR="004C430C" w:rsidRPr="004424B1" w14:paraId="7EDAFDE3"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91CEE88" w14:textId="77777777" w:rsidR="004C430C" w:rsidRPr="004424B1" w:rsidRDefault="004C430C" w:rsidP="007B4994">
            <w:pPr>
              <w:pStyle w:val="TableCell"/>
            </w:pPr>
            <w:r w:rsidRPr="004424B1">
              <w:t>FINETIME</w:t>
            </w:r>
          </w:p>
        </w:tc>
        <w:tc>
          <w:tcPr>
            <w:tcW w:w="1134" w:type="dxa"/>
          </w:tcPr>
          <w:p w14:paraId="35F79E5D"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17</w:t>
            </w:r>
          </w:p>
        </w:tc>
        <w:tc>
          <w:tcPr>
            <w:tcW w:w="6236" w:type="dxa"/>
          </w:tcPr>
          <w:p w14:paraId="77833025" w14:textId="14C799A2"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31119"/>
            <w:r w:rsidRPr="004424B1">
              <w:t xml:space="preserve">Absolute date-time to </w:t>
            </w:r>
            <w:del w:id="31120" w:author="Quinten Van Woerkom" w:date="2024-11-27T15:51:00Z" w16du:dateUtc="2024-11-27T14:51:00Z">
              <w:r w:rsidRPr="004424B1" w:rsidDel="00D544DF">
                <w:delText xml:space="preserve">picosecond </w:delText>
              </w:r>
            </w:del>
            <w:ins w:id="31121" w:author="Quinten Van Woerkom" w:date="2024-11-27T15:51:00Z" w16du:dateUtc="2024-11-27T14:51:00Z">
              <w:r w:rsidR="00D544DF">
                <w:t>nano</w:t>
              </w:r>
              <w:r w:rsidR="00D544DF" w:rsidRPr="004424B1">
                <w:t xml:space="preserve">second </w:t>
              </w:r>
            </w:ins>
            <w:r w:rsidRPr="004424B1">
              <w:t>resolution</w:t>
            </w:r>
            <w:ins w:id="31122" w:author="Peter Van Der Plas" w:date="2024-12-29T14:25:00Z" w16du:dateUtc="2024-12-29T13:25:00Z">
              <w:r w:rsidR="00710E0B">
                <w:t>.</w:t>
              </w:r>
            </w:ins>
            <w:del w:id="31123" w:author="Quinten Van Woerkom" w:date="2024-11-27T15:51:00Z" w16du:dateUtc="2024-11-27T14:51:00Z">
              <w:r w:rsidRPr="004424B1" w:rsidDel="00892C4C">
                <w:delText>.</w:delText>
              </w:r>
            </w:del>
            <w:commentRangeEnd w:id="31119"/>
            <w:r w:rsidR="00892C4C">
              <w:rPr>
                <w:rStyle w:val="CommentReference"/>
                <w:rFonts w:cs="Times New Roman"/>
                <w:lang w:val="en-US" w:eastAsia="en-US"/>
              </w:rPr>
              <w:commentReference w:id="31119"/>
            </w:r>
          </w:p>
        </w:tc>
      </w:tr>
      <w:tr w:rsidR="004C430C" w:rsidRPr="004424B1" w14:paraId="43E71A92"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24AF6CF" w14:textId="77777777" w:rsidR="004C430C" w:rsidRPr="004424B1" w:rsidRDefault="004C430C" w:rsidP="007B4994">
            <w:pPr>
              <w:pStyle w:val="TableCell"/>
            </w:pPr>
            <w:r w:rsidRPr="004424B1">
              <w:t>URI</w:t>
            </w:r>
          </w:p>
        </w:tc>
        <w:tc>
          <w:tcPr>
            <w:tcW w:w="1134" w:type="dxa"/>
          </w:tcPr>
          <w:p w14:paraId="00EB3B18"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18</w:t>
            </w:r>
          </w:p>
        </w:tc>
        <w:tc>
          <w:tcPr>
            <w:tcW w:w="6236" w:type="dxa"/>
          </w:tcPr>
          <w:p w14:paraId="5B46BDAA" w14:textId="1AAA5746"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Uniform Resource Identifier (address).  It is a variable-length, unbounded Unicode string</w:t>
            </w:r>
            <w:ins w:id="31124" w:author="Peter Van Der Plas" w:date="2024-12-25T13:41:00Z" w16du:dateUtc="2024-12-25T12:41:00Z">
              <w:r w:rsidR="00B40579">
                <w:t xml:space="preserve"> (see reference </w:t>
              </w:r>
              <w:r w:rsidR="00B40579">
                <w:fldChar w:fldCharType="begin"/>
              </w:r>
              <w:r w:rsidR="00B40579">
                <w:instrText xml:space="preserve"> REF R_STD66LeeUniformResourceIdentifierURIGe \h </w:instrText>
              </w:r>
            </w:ins>
            <w:ins w:id="31125" w:author="Peter Van Der Plas" w:date="2025-01-01T17:31:00Z" w16du:dateUtc="2025-01-01T16:31:00Z"/>
            <w:r w:rsidR="00B40579">
              <w:fldChar w:fldCharType="separate"/>
            </w:r>
            <w:ins w:id="31126" w:author="Peter Van Der Plas" w:date="2025-01-01T17:31:00Z" w16du:dateUtc="2025-01-01T16:31:00Z">
              <w:r w:rsidR="006D1623" w:rsidRPr="004424B1">
                <w:t>[</w:t>
              </w:r>
              <w:r w:rsidR="006D1623">
                <w:rPr>
                  <w:noProof/>
                </w:rPr>
                <w:t>4</w:t>
              </w:r>
              <w:r w:rsidR="006D1623" w:rsidRPr="004424B1">
                <w:t>]</w:t>
              </w:r>
            </w:ins>
            <w:ins w:id="31127" w:author="Peter Van Der Plas" w:date="2024-12-25T13:41:00Z" w16du:dateUtc="2024-12-25T12:41:00Z">
              <w:r w:rsidR="00B40579">
                <w:fldChar w:fldCharType="end"/>
              </w:r>
              <w:r w:rsidR="00B40579">
                <w:t>)</w:t>
              </w:r>
            </w:ins>
            <w:ins w:id="31128" w:author="Quinten Van Woerkom" w:date="2024-11-27T15:51:00Z" w16du:dateUtc="2024-11-27T14:51:00Z">
              <w:r w:rsidR="00892C4C">
                <w:t>.</w:t>
              </w:r>
            </w:ins>
            <w:del w:id="31129" w:author="Quinten Van Woerkom" w:date="2024-11-27T15:51:00Z" w16du:dateUtc="2024-11-27T14:51:00Z">
              <w:r w:rsidRPr="004424B1" w:rsidDel="00892C4C">
                <w:delText>.</w:delText>
              </w:r>
            </w:del>
          </w:p>
        </w:tc>
      </w:tr>
      <w:tr w:rsidR="004C430C" w:rsidRPr="004424B1" w14:paraId="0B16894F"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3F322FE" w14:textId="77777777" w:rsidR="004C430C" w:rsidRPr="004424B1" w:rsidRDefault="004C430C" w:rsidP="007B4994">
            <w:pPr>
              <w:pStyle w:val="TableCell"/>
            </w:pPr>
            <w:r w:rsidRPr="004424B1">
              <w:t>OBJECTREF</w:t>
            </w:r>
          </w:p>
        </w:tc>
        <w:tc>
          <w:tcPr>
            <w:tcW w:w="1134" w:type="dxa"/>
          </w:tcPr>
          <w:p w14:paraId="7192167A"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19</w:t>
            </w:r>
          </w:p>
        </w:tc>
        <w:tc>
          <w:tcPr>
            <w:tcW w:w="6236" w:type="dxa"/>
          </w:tcPr>
          <w:p w14:paraId="0C754CF8" w14:textId="5F7A62DF"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Object Reference</w:t>
            </w:r>
            <w:ins w:id="31130" w:author="Peter Van Der Plas" w:date="2024-12-29T14:25:00Z" w16du:dateUtc="2024-12-29T13:25:00Z">
              <w:r w:rsidR="00710E0B">
                <w:t>.</w:t>
              </w:r>
            </w:ins>
          </w:p>
        </w:tc>
      </w:tr>
      <w:tr w:rsidR="00C12E94" w:rsidRPr="004424B1" w14:paraId="0D8C7877" w14:textId="77777777" w:rsidTr="007B4994">
        <w:trPr>
          <w:ins w:id="31131" w:author="Quinten Van Woerkom" w:date="2024-12-12T11:42:00Z"/>
        </w:trPr>
        <w:tc>
          <w:tcPr>
            <w:cnfStyle w:val="001000000000" w:firstRow="0" w:lastRow="0" w:firstColumn="1" w:lastColumn="0" w:oddVBand="0" w:evenVBand="0" w:oddHBand="0" w:evenHBand="0" w:firstRowFirstColumn="0" w:firstRowLastColumn="0" w:lastRowFirstColumn="0" w:lastRowLastColumn="0"/>
            <w:tcW w:w="1809" w:type="dxa"/>
          </w:tcPr>
          <w:p w14:paraId="745CFC5B" w14:textId="48CAE42C" w:rsidR="00C12E94" w:rsidRPr="004424B1" w:rsidRDefault="00C12E94" w:rsidP="007B4994">
            <w:pPr>
              <w:pStyle w:val="TableCell"/>
              <w:rPr>
                <w:ins w:id="31132" w:author="Quinten Van Woerkom" w:date="2024-12-12T11:42:00Z" w16du:dateUtc="2024-12-12T10:42:00Z"/>
              </w:rPr>
            </w:pPr>
            <w:commentRangeStart w:id="31133"/>
            <w:commentRangeStart w:id="31134"/>
            <w:ins w:id="31135" w:author="Quinten Van Woerkom" w:date="2024-12-12T11:43:00Z" w16du:dateUtc="2024-12-12T10:43:00Z">
              <w:r>
                <w:t>ANY</w:t>
              </w:r>
            </w:ins>
          </w:p>
        </w:tc>
        <w:tc>
          <w:tcPr>
            <w:tcW w:w="1134" w:type="dxa"/>
          </w:tcPr>
          <w:p w14:paraId="2E4A1317" w14:textId="0E95D0EE" w:rsidR="00C12E94" w:rsidRPr="004424B1" w:rsidRDefault="00C12E94" w:rsidP="007B4994">
            <w:pPr>
              <w:pStyle w:val="TableCell"/>
              <w:jc w:val="center"/>
              <w:cnfStyle w:val="000000000000" w:firstRow="0" w:lastRow="0" w:firstColumn="0" w:lastColumn="0" w:oddVBand="0" w:evenVBand="0" w:oddHBand="0" w:evenHBand="0" w:firstRowFirstColumn="0" w:firstRowLastColumn="0" w:lastRowFirstColumn="0" w:lastRowLastColumn="0"/>
              <w:rPr>
                <w:ins w:id="31136" w:author="Quinten Van Woerkom" w:date="2024-12-12T11:42:00Z" w16du:dateUtc="2024-12-12T10:42:00Z"/>
              </w:rPr>
            </w:pPr>
            <w:ins w:id="31137" w:author="Quinten Van Woerkom" w:date="2024-12-12T11:43:00Z" w16du:dateUtc="2024-12-12T10:43:00Z">
              <w:r>
                <w:t>20</w:t>
              </w:r>
            </w:ins>
          </w:p>
        </w:tc>
        <w:tc>
          <w:tcPr>
            <w:tcW w:w="6236" w:type="dxa"/>
          </w:tcPr>
          <w:p w14:paraId="6ACB1FB6" w14:textId="4F767FCA" w:rsidR="00C12E94" w:rsidRPr="004424B1" w:rsidRDefault="00C12E94" w:rsidP="007B4994">
            <w:pPr>
              <w:pStyle w:val="TableCell"/>
              <w:cnfStyle w:val="000000000000" w:firstRow="0" w:lastRow="0" w:firstColumn="0" w:lastColumn="0" w:oddVBand="0" w:evenVBand="0" w:oddHBand="0" w:evenHBand="0" w:firstRowFirstColumn="0" w:firstRowLastColumn="0" w:lastRowFirstColumn="0" w:lastRowLastColumn="0"/>
              <w:rPr>
                <w:ins w:id="31138" w:author="Quinten Van Woerkom" w:date="2024-12-12T11:42:00Z" w16du:dateUtc="2024-12-12T10:42:00Z"/>
              </w:rPr>
            </w:pPr>
            <w:ins w:id="31139" w:author="Quinten Van Woerkom" w:date="2024-12-12T11:43:00Z" w16du:dateUtc="2024-12-12T10:43:00Z">
              <w:r>
                <w:t>Argument may be of any type.</w:t>
              </w:r>
            </w:ins>
            <w:commentRangeEnd w:id="31133"/>
            <w:ins w:id="31140" w:author="Quinten Van Woerkom" w:date="2024-12-12T11:44:00Z" w16du:dateUtc="2024-12-12T10:44:00Z">
              <w:r>
                <w:rPr>
                  <w:rStyle w:val="CommentReference"/>
                  <w:rFonts w:cs="Times New Roman"/>
                  <w:lang w:val="en-US" w:eastAsia="en-US"/>
                </w:rPr>
                <w:commentReference w:id="31133"/>
              </w:r>
            </w:ins>
            <w:ins w:id="31141" w:author="Quinten Van Woerkom" w:date="2024-12-12T11:45:00Z" w16du:dateUtc="2024-12-12T10:45:00Z">
              <w:r>
                <w:rPr>
                  <w:rStyle w:val="CommentReference"/>
                  <w:rFonts w:cs="Times New Roman"/>
                  <w:lang w:val="en-US" w:eastAsia="en-US"/>
                </w:rPr>
                <w:commentReference w:id="31134"/>
              </w:r>
            </w:ins>
          </w:p>
        </w:tc>
      </w:tr>
      <w:commentRangeEnd w:id="31134"/>
      <w:tr w:rsidR="004C430C" w:rsidRPr="004424B1" w14:paraId="53CAD841"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A9E4C8D" w14:textId="77777777" w:rsidR="004C430C" w:rsidRPr="004424B1" w:rsidRDefault="004C430C" w:rsidP="007B4994">
            <w:pPr>
              <w:pStyle w:val="TableCell"/>
            </w:pPr>
            <w:r w:rsidRPr="004424B1">
              <w:t>DIRECTION</w:t>
            </w:r>
          </w:p>
        </w:tc>
        <w:tc>
          <w:tcPr>
            <w:tcW w:w="1134" w:type="dxa"/>
          </w:tcPr>
          <w:p w14:paraId="25EBA78C"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129</w:t>
            </w:r>
          </w:p>
        </w:tc>
        <w:tc>
          <w:tcPr>
            <w:tcW w:w="6236" w:type="dxa"/>
          </w:tcPr>
          <w:p w14:paraId="5C87761B" w14:textId="678457C6"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MPS Direction</w:t>
            </w:r>
            <w:ins w:id="31142" w:author="Peter Van Der Plas" w:date="2024-12-29T14:25:00Z" w16du:dateUtc="2024-12-29T13:25:00Z">
              <w:r w:rsidR="00710E0B">
                <w:t>.</w:t>
              </w:r>
            </w:ins>
          </w:p>
        </w:tc>
      </w:tr>
      <w:tr w:rsidR="004C430C" w:rsidRPr="004424B1" w14:paraId="141D2DC6"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27D7056A" w14:textId="77777777" w:rsidR="004C430C" w:rsidRPr="004424B1" w:rsidRDefault="004C430C" w:rsidP="007B4994">
            <w:pPr>
              <w:pStyle w:val="TableCell"/>
            </w:pPr>
            <w:r w:rsidRPr="004424B1">
              <w:t>POSITION</w:t>
            </w:r>
          </w:p>
        </w:tc>
        <w:tc>
          <w:tcPr>
            <w:tcW w:w="1134" w:type="dxa"/>
          </w:tcPr>
          <w:p w14:paraId="7EF77823"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130</w:t>
            </w:r>
          </w:p>
        </w:tc>
        <w:tc>
          <w:tcPr>
            <w:tcW w:w="6236" w:type="dxa"/>
          </w:tcPr>
          <w:p w14:paraId="76C8E59A" w14:textId="64416EF2"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MPS Position</w:t>
            </w:r>
            <w:ins w:id="31143" w:author="Peter Van Der Plas" w:date="2024-12-29T14:25:00Z" w16du:dateUtc="2024-12-29T13:25:00Z">
              <w:r w:rsidR="00710E0B">
                <w:t>.</w:t>
              </w:r>
            </w:ins>
          </w:p>
        </w:tc>
      </w:tr>
    </w:tbl>
    <w:p w14:paraId="11298338" w14:textId="356B7197" w:rsidR="00763E63" w:rsidRDefault="00763E63">
      <w:pPr>
        <w:pStyle w:val="Notelevel1"/>
        <w:spacing w:line="240" w:lineRule="auto"/>
        <w:ind w:left="1140" w:hanging="1140"/>
        <w:rPr>
          <w:ins w:id="31144" w:author="Quinten Van Woerkom" w:date="2024-12-12T11:28:00Z" w16du:dateUtc="2024-12-12T10:28:00Z"/>
        </w:rPr>
      </w:pPr>
      <w:bookmarkStart w:id="31145" w:name="_Toc96965784"/>
      <w:bookmarkStart w:id="31146" w:name="_Toc96965785"/>
      <w:bookmarkStart w:id="31147" w:name="_Toc96965786"/>
      <w:bookmarkStart w:id="31148" w:name="_Toc96965787"/>
      <w:bookmarkStart w:id="31149" w:name="_Toc96965788"/>
      <w:bookmarkStart w:id="31150" w:name="_Toc96965794"/>
      <w:bookmarkStart w:id="31151" w:name="_Hlk185321075"/>
      <w:bookmarkStart w:id="31152" w:name="_Toc52218258"/>
      <w:bookmarkStart w:id="31153" w:name="_Ref85031035"/>
      <w:bookmarkStart w:id="31154" w:name="_Toc140093808"/>
      <w:bookmarkEnd w:id="31145"/>
      <w:bookmarkEnd w:id="31146"/>
      <w:bookmarkEnd w:id="31147"/>
      <w:bookmarkEnd w:id="31148"/>
      <w:bookmarkEnd w:id="31149"/>
      <w:bookmarkEnd w:id="31150"/>
      <w:commentRangeStart w:id="31155"/>
      <w:ins w:id="31156" w:author="Quinten Van Woerkom" w:date="2024-11-29T16:31:00Z" w16du:dateUtc="2024-11-29T15:31:00Z">
        <w:r w:rsidRPr="004424B1">
          <w:t>NOTE</w:t>
        </w:r>
        <w:r w:rsidRPr="004424B1">
          <w:tab/>
          <w:t>–</w:t>
        </w:r>
        <w:r w:rsidRPr="004424B1">
          <w:tab/>
        </w:r>
      </w:ins>
      <w:ins w:id="31157" w:author="Quinten Van Woerkom" w:date="2024-11-29T16:32:00Z" w16du:dateUtc="2024-11-29T15:32:00Z">
        <w:r>
          <w:t xml:space="preserve">To </w:t>
        </w:r>
      </w:ins>
      <w:ins w:id="31158" w:author="Quinten Van Woerkom" w:date="2024-11-29T16:33:00Z" w16du:dateUtc="2024-11-29T15:33:00Z">
        <w:r>
          <w:t>support</w:t>
        </w:r>
      </w:ins>
      <w:ins w:id="31159" w:author="Quinten Van Woerkom" w:date="2024-12-12T11:09:00Z" w16du:dateUtc="2024-12-12T10:09:00Z">
        <w:r w:rsidR="00E344FA">
          <w:t xml:space="preserve"> </w:t>
        </w:r>
      </w:ins>
      <w:ins w:id="31160" w:author="Quinten Van Woerkom" w:date="2024-11-29T16:33:00Z" w16du:dateUtc="2024-11-29T15:33:00Z">
        <w:r>
          <w:t>future extension of</w:t>
        </w:r>
      </w:ins>
      <w:ins w:id="31161" w:author="Quinten Van Woerkom" w:date="2024-11-29T16:32:00Z" w16du:dateUtc="2024-11-29T15:32:00Z">
        <w:r>
          <w:t xml:space="preserve"> the set of MAL</w:t>
        </w:r>
      </w:ins>
      <w:ins w:id="31162" w:author="Quinten Van Woerkom" w:date="2024-11-29T16:34:00Z" w16du:dateUtc="2024-11-29T15:34:00Z">
        <w:r>
          <w:t xml:space="preserve"> </w:t>
        </w:r>
      </w:ins>
      <w:ins w:id="31163" w:author="Quinten Van Woerkom" w:date="2024-11-29T16:32:00Z" w16du:dateUtc="2024-11-29T15:32:00Z">
        <w:r>
          <w:t>Attributes,</w:t>
        </w:r>
      </w:ins>
      <w:ins w:id="31164" w:author="Quinten Van Woerkom" w:date="2024-12-12T11:09:00Z" w16du:dateUtc="2024-12-12T10:09:00Z">
        <w:r w:rsidR="00E344FA">
          <w:t xml:space="preserve"> </w:t>
        </w:r>
      </w:ins>
      <w:ins w:id="31165" w:author="Quinten Van Woerkom" w:date="2024-11-29T16:32:00Z" w16du:dateUtc="2024-11-29T15:32:00Z">
        <w:r>
          <w:t xml:space="preserve">enumeration values </w:t>
        </w:r>
      </w:ins>
      <w:ins w:id="31166" w:author="Quinten Van Woerkom" w:date="2024-12-12T11:09:00Z" w16du:dateUtc="2024-12-12T10:09:00Z">
        <w:r w:rsidR="00E344FA">
          <w:t xml:space="preserve">up </w:t>
        </w:r>
      </w:ins>
      <w:ins w:id="31167" w:author="Quinten Van Woerkom" w:date="2024-12-12T11:10:00Z" w16du:dateUtc="2024-12-12T10:10:00Z">
        <w:r w:rsidR="00E344FA">
          <w:t xml:space="preserve">to and including 128 </w:t>
        </w:r>
      </w:ins>
      <w:ins w:id="31168" w:author="Quinten Van Woerkom" w:date="2024-11-29T16:32:00Z" w16du:dateUtc="2024-11-29T15:32:00Z">
        <w:r>
          <w:t>are reserved for MAL</w:t>
        </w:r>
      </w:ins>
      <w:ins w:id="31169" w:author="Quinten Van Woerkom" w:date="2024-11-29T16:34:00Z" w16du:dateUtc="2024-11-29T15:34:00Z">
        <w:r>
          <w:t xml:space="preserve"> </w:t>
        </w:r>
      </w:ins>
      <w:ins w:id="31170" w:author="Quinten Van Woerkom" w:date="2024-11-29T16:33:00Z" w16du:dateUtc="2024-11-29T15:33:00Z">
        <w:r>
          <w:t xml:space="preserve">Attributes.  MPS-specific </w:t>
        </w:r>
      </w:ins>
      <w:ins w:id="31171" w:author="Quinten Van Woerkom" w:date="2024-11-29T16:35:00Z" w16du:dateUtc="2024-11-29T15:35:00Z">
        <w:r w:rsidR="0010070B">
          <w:t xml:space="preserve">argument </w:t>
        </w:r>
      </w:ins>
      <w:ins w:id="31172" w:author="Quinten Van Woerkom" w:date="2024-11-29T16:33:00Z" w16du:dateUtc="2024-11-29T15:33:00Z">
        <w:r>
          <w:t>types are assigned enumeration values from 129 upwards.</w:t>
        </w:r>
      </w:ins>
      <w:commentRangeEnd w:id="31155"/>
      <w:ins w:id="31173" w:author="Quinten Van Woerkom" w:date="2024-11-29T16:35:00Z" w16du:dateUtc="2024-11-29T15:35:00Z">
        <w:r w:rsidR="00307484">
          <w:rPr>
            <w:rStyle w:val="CommentReference"/>
            <w:lang w:val="en-US" w:eastAsia="en-US"/>
          </w:rPr>
          <w:commentReference w:id="31155"/>
        </w:r>
      </w:ins>
    </w:p>
    <w:bookmarkEnd w:id="31151"/>
    <w:p w14:paraId="3247DEC9" w14:textId="4AADD3DF" w:rsidR="00725814" w:rsidRDefault="00766487">
      <w:pPr>
        <w:pStyle w:val="Heading4"/>
        <w:spacing w:before="480"/>
        <w:rPr>
          <w:ins w:id="31174" w:author="Quinten Van Woerkom" w:date="2024-12-18T15:48:00Z" w16du:dateUtc="2024-12-18T14:48:00Z"/>
        </w:rPr>
        <w:pPrChange w:id="31175" w:author="Peter Van Der Plas" w:date="2024-12-29T12:39:00Z" w16du:dateUtc="2024-12-29T11:39:00Z">
          <w:pPr>
            <w:pStyle w:val="Heading4"/>
          </w:pPr>
        </w:pPrChange>
      </w:pPr>
      <w:ins w:id="31176" w:author="Quinten Van Woerkom" w:date="2024-12-18T15:48:00Z" w16du:dateUtc="2024-12-18T14:48:00Z">
        <w:r>
          <w:t xml:space="preserve">Data Type: </w:t>
        </w:r>
      </w:ins>
      <w:ins w:id="31177" w:author="Quinten Van Woerkom" w:date="2024-12-12T11:28:00Z" w16du:dateUtc="2024-12-12T10:28:00Z">
        <w:r w:rsidR="00725814">
          <w:t>NamedElement</w:t>
        </w:r>
      </w:ins>
    </w:p>
    <w:p w14:paraId="0D9C8277" w14:textId="61974980" w:rsidR="00766487" w:rsidRPr="00766487" w:rsidRDefault="00766487">
      <w:pPr>
        <w:pStyle w:val="Heading5"/>
        <w:rPr>
          <w:ins w:id="31178" w:author="Quinten Van Woerkom" w:date="2024-12-12T11:28:00Z" w16du:dateUtc="2024-12-12T10:28:00Z"/>
        </w:rPr>
        <w:pPrChange w:id="31179" w:author="Quinten Van Woerkom" w:date="2024-12-18T15:48:00Z" w16du:dateUtc="2024-12-18T14:48:00Z">
          <w:pPr>
            <w:pStyle w:val="HeadingNoNumber"/>
          </w:pPr>
        </w:pPrChange>
      </w:pPr>
      <w:ins w:id="31180" w:author="Quinten Van Woerkom" w:date="2024-12-18T15:48:00Z" w16du:dateUtc="2024-12-18T14:48:00Z">
        <w:r>
          <w:t>Overview</w:t>
        </w:r>
      </w:ins>
    </w:p>
    <w:p w14:paraId="0A78BF65" w14:textId="48B1D21D" w:rsidR="007065B8" w:rsidRDefault="00B4707C">
      <w:pPr>
        <w:rPr>
          <w:ins w:id="31181" w:author="Quinten Van Woerkom" w:date="2024-12-18T15:48:00Z" w16du:dateUtc="2024-12-18T14:48:00Z"/>
          <w:lang w:val="en-GB" w:eastAsia="en-GB"/>
        </w:rPr>
      </w:pPr>
      <w:ins w:id="31182" w:author="Quinten Van Woerkom" w:date="2024-12-12T11:37:00Z" w16du:dateUtc="2024-12-12T10:37:00Z">
        <w:r>
          <w:rPr>
            <w:lang w:val="en-GB" w:eastAsia="en-GB"/>
          </w:rPr>
          <w:t xml:space="preserve">The NamedElement composite represents a pair of a </w:t>
        </w:r>
        <w:proofErr w:type="gramStart"/>
        <w:r>
          <w:rPr>
            <w:lang w:val="en-GB" w:eastAsia="en-GB"/>
          </w:rPr>
          <w:t>MAL::</w:t>
        </w:r>
        <w:proofErr w:type="gramEnd"/>
        <w:r>
          <w:rPr>
            <w:lang w:val="en-GB" w:eastAsia="en-GB"/>
          </w:rPr>
          <w:t xml:space="preserve">Identifier and an abstract MAL::Element.  </w:t>
        </w:r>
      </w:ins>
      <w:ins w:id="31183" w:author="Quinten Van Woerkom" w:date="2024-12-12T11:39:00Z" w16du:dateUtc="2024-12-12T10:39:00Z">
        <w:r w:rsidR="008C3ED5">
          <w:rPr>
            <w:lang w:val="en-GB" w:eastAsia="en-GB"/>
          </w:rPr>
          <w:t xml:space="preserve">It is an extension of the </w:t>
        </w:r>
        <w:proofErr w:type="gramStart"/>
        <w:r w:rsidR="008C3ED5">
          <w:rPr>
            <w:lang w:val="en-GB" w:eastAsia="en-GB"/>
          </w:rPr>
          <w:t>MAL::</w:t>
        </w:r>
        <w:proofErr w:type="spellStart"/>
        <w:proofErr w:type="gramEnd"/>
        <w:r w:rsidR="008C3ED5">
          <w:rPr>
            <w:lang w:val="en-GB" w:eastAsia="en-GB"/>
          </w:rPr>
          <w:t>NamedValue</w:t>
        </w:r>
        <w:proofErr w:type="spellEnd"/>
        <w:r w:rsidR="008C3ED5">
          <w:rPr>
            <w:lang w:val="en-GB" w:eastAsia="en-GB"/>
          </w:rPr>
          <w:t xml:space="preserve"> composite that adds support for non-MAL::Attribute values.</w:t>
        </w:r>
      </w:ins>
    </w:p>
    <w:p w14:paraId="009DB1CE" w14:textId="42AF2167" w:rsidR="00766487" w:rsidRPr="004424B1" w:rsidRDefault="00766487">
      <w:pPr>
        <w:pStyle w:val="Heading5"/>
        <w:spacing w:before="480" w:after="240"/>
        <w:rPr>
          <w:ins w:id="31184" w:author="Quinten Van Woerkom" w:date="2024-12-12T11:49:00Z" w16du:dateUtc="2024-12-12T10:49:00Z"/>
          <w:lang w:val="en-GB" w:eastAsia="en-GB"/>
        </w:rPr>
        <w:pPrChange w:id="31185" w:author="Peter Van Der Plas" w:date="2024-12-29T12:39:00Z" w16du:dateUtc="2024-12-29T11:39:00Z">
          <w:pPr>
            <w:keepNext/>
          </w:pPr>
        </w:pPrChange>
      </w:pPr>
      <w:ins w:id="31186" w:author="Quinten Van Woerkom" w:date="2024-12-18T15:48:00Z" w16du:dateUtc="2024-12-18T14:48:00Z">
        <w:r>
          <w:rPr>
            <w:lang w:val="en-GB" w:eastAsia="en-GB"/>
          </w:rPr>
          <w:t>Definition</w:t>
        </w:r>
      </w:ins>
    </w:p>
    <w:tbl>
      <w:tblPr>
        <w:tblStyle w:val="RBTable"/>
        <w:tblW w:w="9179" w:type="dxa"/>
        <w:tblLayout w:type="fixed"/>
        <w:tblLook w:val="0400" w:firstRow="0" w:lastRow="0" w:firstColumn="0" w:lastColumn="0" w:noHBand="0" w:noVBand="1"/>
        <w:tblCaption w:val="DSC NamedElement E1"/>
      </w:tblPr>
      <w:tblGrid>
        <w:gridCol w:w="1667"/>
        <w:gridCol w:w="2976"/>
        <w:gridCol w:w="992"/>
        <w:gridCol w:w="1843"/>
        <w:gridCol w:w="709"/>
        <w:gridCol w:w="992"/>
      </w:tblGrid>
      <w:tr w:rsidR="007065B8" w:rsidRPr="004424B1" w14:paraId="3E72AA84" w14:textId="77777777" w:rsidTr="00710E0B">
        <w:trPr>
          <w:ins w:id="31187" w:author="Quinten Van Woerkom" w:date="2024-12-12T11:49:00Z"/>
        </w:trPr>
        <w:tc>
          <w:tcPr>
            <w:tcW w:w="1667" w:type="dxa"/>
            <w:shd w:val="clear" w:color="auto" w:fill="00CCFF"/>
          </w:tcPr>
          <w:p w14:paraId="72CDEEEC" w14:textId="5F07BCE0" w:rsidR="007065B8" w:rsidRPr="0067031E" w:rsidRDefault="007065B8">
            <w:pPr>
              <w:pStyle w:val="TableCell"/>
              <w:tabs>
                <w:tab w:val="left" w:pos="1080"/>
              </w:tabs>
              <w:rPr>
                <w:ins w:id="31188" w:author="Quinten Van Woerkom" w:date="2024-12-12T11:49:00Z" w16du:dateUtc="2024-12-12T10:49:00Z"/>
                <w:color w:val="auto"/>
                <w:rPrChange w:id="31189" w:author="Peter Van Der Plas" w:date="2024-12-29T12:40:00Z" w16du:dateUtc="2024-12-29T11:40:00Z">
                  <w:rPr>
                    <w:ins w:id="31190" w:author="Quinten Van Woerkom" w:date="2024-12-12T11:49:00Z" w16du:dateUtc="2024-12-12T10:49:00Z"/>
                    <w:color w:val="FFFFFF" w:themeColor="background1"/>
                  </w:rPr>
                </w:rPrChange>
              </w:rPr>
              <w:pPrChange w:id="31191" w:author="Peter Van Der Plas" w:date="2024-12-29T12:39:00Z" w16du:dateUtc="2024-12-29T11:39:00Z">
                <w:pPr>
                  <w:pStyle w:val="TableCell"/>
                </w:pPr>
              </w:pPrChange>
            </w:pPr>
            <w:ins w:id="31192" w:author="Quinten Van Woerkom" w:date="2024-12-12T11:49:00Z" w16du:dateUtc="2024-12-12T10:49:00Z">
              <w:r w:rsidRPr="0067031E">
                <w:rPr>
                  <w:color w:val="auto"/>
                  <w:rPrChange w:id="31193" w:author="Peter Van Der Plas" w:date="2024-12-29T12:40:00Z" w16du:dateUtc="2024-12-29T11:40:00Z">
                    <w:rPr>
                      <w:color w:val="FFFFFF" w:themeColor="background1"/>
                    </w:rPr>
                  </w:rPrChange>
                </w:rPr>
                <w:t>Name</w:t>
              </w:r>
            </w:ins>
            <w:ins w:id="31194" w:author="Peter Van Der Plas" w:date="2024-12-29T12:39:00Z" w16du:dateUtc="2024-12-29T11:39:00Z">
              <w:r w:rsidR="0067031E" w:rsidRPr="0067031E">
                <w:rPr>
                  <w:color w:val="auto"/>
                  <w:rPrChange w:id="31195" w:author="Peter Van Der Plas" w:date="2024-12-29T12:40:00Z" w16du:dateUtc="2024-12-29T11:40:00Z">
                    <w:rPr>
                      <w:color w:val="FFFFFF" w:themeColor="background1"/>
                    </w:rPr>
                  </w:rPrChange>
                </w:rPr>
                <w:tab/>
              </w:r>
            </w:ins>
          </w:p>
        </w:tc>
        <w:tc>
          <w:tcPr>
            <w:tcW w:w="2976" w:type="dxa"/>
          </w:tcPr>
          <w:p w14:paraId="6153CBC5" w14:textId="1396714F" w:rsidR="007065B8" w:rsidRPr="004424B1" w:rsidRDefault="007065B8" w:rsidP="003E7F03">
            <w:pPr>
              <w:pStyle w:val="TableCell"/>
              <w:rPr>
                <w:ins w:id="31196" w:author="Quinten Van Woerkom" w:date="2024-12-12T11:49:00Z" w16du:dateUtc="2024-12-12T10:49:00Z"/>
                <w:b/>
              </w:rPr>
            </w:pPr>
            <w:ins w:id="31197" w:author="Quinten Van Woerkom" w:date="2024-12-12T11:50:00Z" w16du:dateUtc="2024-12-12T10:50:00Z">
              <w:r>
                <w:rPr>
                  <w:b/>
                </w:rPr>
                <w:t>NamedElement</w:t>
              </w:r>
            </w:ins>
          </w:p>
        </w:tc>
        <w:tc>
          <w:tcPr>
            <w:tcW w:w="992" w:type="dxa"/>
            <w:shd w:val="clear" w:color="auto" w:fill="00CCFF"/>
          </w:tcPr>
          <w:p w14:paraId="66BD1E1B" w14:textId="77777777" w:rsidR="007065B8" w:rsidRPr="0067031E" w:rsidRDefault="007065B8" w:rsidP="003E7F03">
            <w:pPr>
              <w:pStyle w:val="TableCell"/>
              <w:rPr>
                <w:ins w:id="31198" w:author="Quinten Van Woerkom" w:date="2024-12-12T11:49:00Z" w16du:dateUtc="2024-12-12T10:49:00Z"/>
                <w:bCs/>
                <w:color w:val="auto"/>
                <w:rPrChange w:id="31199" w:author="Peter Van Der Plas" w:date="2024-12-29T12:40:00Z" w16du:dateUtc="2024-12-29T11:40:00Z">
                  <w:rPr>
                    <w:ins w:id="31200" w:author="Quinten Van Woerkom" w:date="2024-12-12T11:49:00Z" w16du:dateUtc="2024-12-12T10:49:00Z"/>
                    <w:b/>
                  </w:rPr>
                </w:rPrChange>
              </w:rPr>
            </w:pPr>
            <w:ins w:id="31201" w:author="Quinten Van Woerkom" w:date="2024-12-12T11:49:00Z" w16du:dateUtc="2024-12-12T10:49:00Z">
              <w:r w:rsidRPr="0067031E">
                <w:rPr>
                  <w:bCs/>
                  <w:color w:val="auto"/>
                  <w:rPrChange w:id="31202" w:author="Peter Van Der Plas" w:date="2024-12-29T12:40:00Z" w16du:dateUtc="2024-12-29T11:40:00Z">
                    <w:rPr>
                      <w:b/>
                      <w:color w:val="FFFFFF" w:themeColor="background1"/>
                    </w:rPr>
                  </w:rPrChange>
                </w:rPr>
                <w:t>Extends</w:t>
              </w:r>
            </w:ins>
          </w:p>
        </w:tc>
        <w:tc>
          <w:tcPr>
            <w:tcW w:w="1843" w:type="dxa"/>
          </w:tcPr>
          <w:p w14:paraId="0038CDFA" w14:textId="77777777" w:rsidR="007065B8" w:rsidRPr="004424B1" w:rsidRDefault="007065B8" w:rsidP="003E7F03">
            <w:pPr>
              <w:pStyle w:val="TableCell"/>
              <w:rPr>
                <w:ins w:id="31203" w:author="Quinten Van Woerkom" w:date="2024-12-12T11:49:00Z" w16du:dateUtc="2024-12-12T10:49:00Z"/>
                <w:b/>
              </w:rPr>
            </w:pPr>
            <w:proofErr w:type="gramStart"/>
            <w:ins w:id="31204" w:author="Quinten Van Woerkom" w:date="2024-12-12T11:49:00Z" w16du:dateUtc="2024-12-12T10:49:00Z">
              <w:r w:rsidRPr="004424B1">
                <w:t>MAL::</w:t>
              </w:r>
              <w:proofErr w:type="gramEnd"/>
              <w:r w:rsidRPr="004424B1">
                <w:t>Composite</w:t>
              </w:r>
            </w:ins>
          </w:p>
        </w:tc>
        <w:tc>
          <w:tcPr>
            <w:tcW w:w="709" w:type="dxa"/>
            <w:shd w:val="clear" w:color="auto" w:fill="00CCFF"/>
          </w:tcPr>
          <w:p w14:paraId="1E428CF8" w14:textId="77777777" w:rsidR="007065B8" w:rsidRPr="0067031E" w:rsidRDefault="007065B8" w:rsidP="003E7F03">
            <w:pPr>
              <w:pStyle w:val="TableCell"/>
              <w:rPr>
                <w:ins w:id="31205" w:author="Quinten Van Woerkom" w:date="2024-12-12T11:49:00Z" w16du:dateUtc="2024-12-12T10:49:00Z"/>
                <w:bCs/>
                <w:color w:val="auto"/>
                <w:rPrChange w:id="31206" w:author="Peter Van Der Plas" w:date="2024-12-29T12:40:00Z" w16du:dateUtc="2024-12-29T11:40:00Z">
                  <w:rPr>
                    <w:ins w:id="31207" w:author="Quinten Van Woerkom" w:date="2024-12-12T11:49:00Z" w16du:dateUtc="2024-12-12T10:49:00Z"/>
                    <w:b/>
                  </w:rPr>
                </w:rPrChange>
              </w:rPr>
            </w:pPr>
            <w:ins w:id="31208" w:author="Quinten Van Woerkom" w:date="2024-12-12T11:49:00Z" w16du:dateUtc="2024-12-12T10:49:00Z">
              <w:r w:rsidRPr="0067031E">
                <w:rPr>
                  <w:bCs/>
                  <w:color w:val="auto"/>
                  <w:rPrChange w:id="31209" w:author="Peter Van Der Plas" w:date="2024-12-29T12:40:00Z" w16du:dateUtc="2024-12-29T11:40:00Z">
                    <w:rPr>
                      <w:b/>
                      <w:color w:val="FFFFFF" w:themeColor="background1"/>
                    </w:rPr>
                  </w:rPrChange>
                </w:rPr>
                <w:t>SFP</w:t>
              </w:r>
            </w:ins>
          </w:p>
        </w:tc>
        <w:tc>
          <w:tcPr>
            <w:tcW w:w="992" w:type="dxa"/>
          </w:tcPr>
          <w:p w14:paraId="7A26D2D2" w14:textId="0070010B" w:rsidR="007065B8" w:rsidRPr="004424B1" w:rsidRDefault="00D57A34" w:rsidP="003E7F03">
            <w:pPr>
              <w:pStyle w:val="TableCell"/>
              <w:jc w:val="right"/>
              <w:rPr>
                <w:ins w:id="31210" w:author="Quinten Van Woerkom" w:date="2024-12-12T11:49:00Z" w16du:dateUtc="2024-12-12T10:49:00Z"/>
              </w:rPr>
            </w:pPr>
            <w:ins w:id="31211" w:author="Peter Van Der Plas" w:date="2024-12-29T14:38:00Z" w16du:dateUtc="2024-12-29T13:38:00Z">
              <w:r>
                <w:fldChar w:fldCharType="begin"/>
              </w:r>
              <w:r>
                <w:instrText xml:space="preserve"> SEQ Area \* MERGEFORMAT </w:instrText>
              </w:r>
              <w:r>
                <w:fldChar w:fldCharType="separate"/>
              </w:r>
            </w:ins>
            <w:ins w:id="31212" w:author="Peter Van Der Plas" w:date="2025-01-01T17:31:00Z" w16du:dateUtc="2025-01-01T16:31:00Z">
              <w:r w:rsidR="006D1623">
                <w:rPr>
                  <w:noProof/>
                </w:rPr>
                <w:t>2</w:t>
              </w:r>
            </w:ins>
            <w:ins w:id="31213" w:author="Peter Van Der Plas" w:date="2024-12-29T14:38:00Z" w16du:dateUtc="2024-12-29T13:38:00Z">
              <w:r>
                <w:rPr>
                  <w:noProof/>
                </w:rPr>
                <w:fldChar w:fldCharType="end"/>
              </w:r>
            </w:ins>
            <w:ins w:id="31214" w:author="Quinten Van Woerkom" w:date="2024-12-12T12:03:00Z" w16du:dateUtc="2024-12-12T11:03:00Z">
              <w:del w:id="31215" w:author="Peter Van Der Plas" w:date="2024-12-29T12:45:00Z" w16du:dateUtc="2024-12-29T11:45:00Z">
                <w:r w:rsidR="00DB28AD" w:rsidDel="0067031E">
                  <w:delText>64</w:delText>
                </w:r>
              </w:del>
            </w:ins>
          </w:p>
        </w:tc>
      </w:tr>
    </w:tbl>
    <w:p w14:paraId="500456E7" w14:textId="77777777" w:rsidR="007065B8" w:rsidRPr="004424B1" w:rsidRDefault="007065B8" w:rsidP="007065B8">
      <w:pPr>
        <w:spacing w:before="0" w:line="240" w:lineRule="auto"/>
        <w:rPr>
          <w:ins w:id="31216" w:author="Quinten Van Woerkom" w:date="2024-12-12T11:49:00Z" w16du:dateUtc="2024-12-12T10:49:00Z"/>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7065B8" w:rsidRPr="004424B1" w14:paraId="64FA7807" w14:textId="77777777" w:rsidTr="00710E0B">
        <w:trPr>
          <w:cnfStyle w:val="100000000000" w:firstRow="1" w:lastRow="0" w:firstColumn="0" w:lastColumn="0" w:oddVBand="0" w:evenVBand="0" w:oddHBand="0" w:evenHBand="0" w:firstRowFirstColumn="0" w:firstRowLastColumn="0" w:lastRowFirstColumn="0" w:lastRowLastColumn="0"/>
          <w:tblHeader/>
          <w:ins w:id="31217" w:author="Quinten Van Woerkom" w:date="2024-12-12T11:49:00Z"/>
        </w:trPr>
        <w:tc>
          <w:tcPr>
            <w:cnfStyle w:val="001000000000" w:firstRow="0" w:lastRow="0" w:firstColumn="1" w:lastColumn="0" w:oddVBand="0" w:evenVBand="0" w:oddHBand="0" w:evenHBand="0" w:firstRowFirstColumn="0" w:firstRowLastColumn="0" w:lastRowFirstColumn="0" w:lastRowLastColumn="0"/>
            <w:tcW w:w="1667" w:type="dxa"/>
          </w:tcPr>
          <w:p w14:paraId="5186CAA9" w14:textId="77777777" w:rsidR="007065B8" w:rsidRPr="004424B1" w:rsidRDefault="007065B8" w:rsidP="003E7F03">
            <w:pPr>
              <w:pStyle w:val="TableCell"/>
              <w:rPr>
                <w:ins w:id="31218" w:author="Quinten Van Woerkom" w:date="2024-12-12T11:49:00Z" w16du:dateUtc="2024-12-12T10:49:00Z"/>
              </w:rPr>
            </w:pPr>
            <w:ins w:id="31219" w:author="Quinten Van Woerkom" w:date="2024-12-12T11:49:00Z" w16du:dateUtc="2024-12-12T10:49:00Z">
              <w:r>
                <w:t>Field</w:t>
              </w:r>
            </w:ins>
          </w:p>
        </w:tc>
        <w:tc>
          <w:tcPr>
            <w:tcW w:w="1984" w:type="dxa"/>
          </w:tcPr>
          <w:p w14:paraId="3B19A111" w14:textId="77777777" w:rsidR="007065B8" w:rsidRPr="004424B1" w:rsidRDefault="007065B8" w:rsidP="003E7F03">
            <w:pPr>
              <w:pStyle w:val="TableCell"/>
              <w:cnfStyle w:val="100000000000" w:firstRow="1" w:lastRow="0" w:firstColumn="0" w:lastColumn="0" w:oddVBand="0" w:evenVBand="0" w:oddHBand="0" w:evenHBand="0" w:firstRowFirstColumn="0" w:firstRowLastColumn="0" w:lastRowFirstColumn="0" w:lastRowLastColumn="0"/>
              <w:rPr>
                <w:ins w:id="31220" w:author="Quinten Van Woerkom" w:date="2024-12-12T11:49:00Z" w16du:dateUtc="2024-12-12T10:49:00Z"/>
              </w:rPr>
            </w:pPr>
            <w:ins w:id="31221" w:author="Quinten Van Woerkom" w:date="2024-12-12T11:49:00Z" w16du:dateUtc="2024-12-12T10:49:00Z">
              <w:r w:rsidRPr="004424B1">
                <w:t>Type</w:t>
              </w:r>
            </w:ins>
          </w:p>
        </w:tc>
        <w:tc>
          <w:tcPr>
            <w:tcW w:w="992" w:type="dxa"/>
          </w:tcPr>
          <w:p w14:paraId="6144E3B0" w14:textId="77777777" w:rsidR="007065B8" w:rsidRPr="004424B1" w:rsidRDefault="007065B8" w:rsidP="003E7F03">
            <w:pPr>
              <w:pStyle w:val="TableCell"/>
              <w:cnfStyle w:val="100000000000" w:firstRow="1" w:lastRow="0" w:firstColumn="0" w:lastColumn="0" w:oddVBand="0" w:evenVBand="0" w:oddHBand="0" w:evenHBand="0" w:firstRowFirstColumn="0" w:firstRowLastColumn="0" w:lastRowFirstColumn="0" w:lastRowLastColumn="0"/>
              <w:rPr>
                <w:ins w:id="31222" w:author="Quinten Van Woerkom" w:date="2024-12-12T11:49:00Z" w16du:dateUtc="2024-12-12T10:49:00Z"/>
              </w:rPr>
            </w:pPr>
            <w:ins w:id="31223" w:author="Quinten Van Woerkom" w:date="2024-12-12T11:49:00Z" w16du:dateUtc="2024-12-12T10:49:00Z">
              <w:r w:rsidRPr="004424B1">
                <w:t>Nullable</w:t>
              </w:r>
            </w:ins>
          </w:p>
        </w:tc>
        <w:tc>
          <w:tcPr>
            <w:tcW w:w="4535" w:type="dxa"/>
          </w:tcPr>
          <w:p w14:paraId="2ADFC0F6" w14:textId="77777777" w:rsidR="007065B8" w:rsidRPr="004424B1" w:rsidRDefault="007065B8" w:rsidP="003E7F03">
            <w:pPr>
              <w:pStyle w:val="TableCell"/>
              <w:cnfStyle w:val="100000000000" w:firstRow="1" w:lastRow="0" w:firstColumn="0" w:lastColumn="0" w:oddVBand="0" w:evenVBand="0" w:oddHBand="0" w:evenHBand="0" w:firstRowFirstColumn="0" w:firstRowLastColumn="0" w:lastRowFirstColumn="0" w:lastRowLastColumn="0"/>
              <w:rPr>
                <w:ins w:id="31224" w:author="Quinten Van Woerkom" w:date="2024-12-12T11:49:00Z" w16du:dateUtc="2024-12-12T10:49:00Z"/>
              </w:rPr>
            </w:pPr>
            <w:ins w:id="31225" w:author="Quinten Van Woerkom" w:date="2024-12-12T11:49:00Z" w16du:dateUtc="2024-12-12T10:49:00Z">
              <w:r w:rsidRPr="004424B1">
                <w:t>Description</w:t>
              </w:r>
            </w:ins>
          </w:p>
        </w:tc>
      </w:tr>
      <w:tr w:rsidR="007065B8" w:rsidRPr="004424B1" w14:paraId="60321D0A" w14:textId="77777777" w:rsidTr="004912BF">
        <w:trPr>
          <w:ins w:id="31226" w:author="Quinten Van Woerkom" w:date="2024-12-12T11:49:00Z"/>
        </w:trPr>
        <w:tc>
          <w:tcPr>
            <w:cnfStyle w:val="001000000000" w:firstRow="0" w:lastRow="0" w:firstColumn="1" w:lastColumn="0" w:oddVBand="0" w:evenVBand="0" w:oddHBand="0" w:evenHBand="0" w:firstRowFirstColumn="0" w:firstRowLastColumn="0" w:lastRowFirstColumn="0" w:lastRowLastColumn="0"/>
            <w:tcW w:w="1667" w:type="dxa"/>
          </w:tcPr>
          <w:p w14:paraId="77DB9C80" w14:textId="4D23B155" w:rsidR="007065B8" w:rsidRPr="004424B1" w:rsidRDefault="007065B8" w:rsidP="003E7F03">
            <w:pPr>
              <w:pStyle w:val="TableCell"/>
              <w:rPr>
                <w:ins w:id="31227" w:author="Quinten Van Woerkom" w:date="2024-12-12T11:49:00Z" w16du:dateUtc="2024-12-12T10:49:00Z"/>
              </w:rPr>
            </w:pPr>
            <w:ins w:id="31228" w:author="Quinten Van Woerkom" w:date="2024-12-12T11:50:00Z" w16du:dateUtc="2024-12-12T10:50:00Z">
              <w:r>
                <w:t>name</w:t>
              </w:r>
            </w:ins>
          </w:p>
        </w:tc>
        <w:tc>
          <w:tcPr>
            <w:tcW w:w="1984" w:type="dxa"/>
            <w:tcBorders>
              <w:bottom w:val="single" w:sz="4" w:space="0" w:color="7E7E7E"/>
            </w:tcBorders>
          </w:tcPr>
          <w:p w14:paraId="3F0FD349" w14:textId="77777777" w:rsidR="007065B8" w:rsidRPr="004424B1" w:rsidRDefault="007065B8" w:rsidP="003E7F03">
            <w:pPr>
              <w:pStyle w:val="TableCell"/>
              <w:cnfStyle w:val="000000000000" w:firstRow="0" w:lastRow="0" w:firstColumn="0" w:lastColumn="0" w:oddVBand="0" w:evenVBand="0" w:oddHBand="0" w:evenHBand="0" w:firstRowFirstColumn="0" w:firstRowLastColumn="0" w:lastRowFirstColumn="0" w:lastRowLastColumn="0"/>
              <w:rPr>
                <w:ins w:id="31229" w:author="Quinten Van Woerkom" w:date="2024-12-12T11:49:00Z" w16du:dateUtc="2024-12-12T10:49:00Z"/>
              </w:rPr>
            </w:pPr>
            <w:proofErr w:type="gramStart"/>
            <w:ins w:id="31230" w:author="Quinten Van Woerkom" w:date="2024-12-12T11:49:00Z" w16du:dateUtc="2024-12-12T10:49:00Z">
              <w:r w:rsidRPr="004424B1">
                <w:t>MAL::</w:t>
              </w:r>
              <w:proofErr w:type="gramEnd"/>
              <w:r w:rsidRPr="004424B1">
                <w:t>Identifier</w:t>
              </w:r>
            </w:ins>
          </w:p>
        </w:tc>
        <w:tc>
          <w:tcPr>
            <w:tcW w:w="992" w:type="dxa"/>
            <w:tcBorders>
              <w:bottom w:val="single" w:sz="4" w:space="0" w:color="7E7E7E"/>
            </w:tcBorders>
          </w:tcPr>
          <w:p w14:paraId="5D2969DD" w14:textId="77777777" w:rsidR="007065B8" w:rsidRPr="004424B1" w:rsidRDefault="007065B8" w:rsidP="003E7F03">
            <w:pPr>
              <w:pStyle w:val="TableCell"/>
              <w:cnfStyle w:val="000000000000" w:firstRow="0" w:lastRow="0" w:firstColumn="0" w:lastColumn="0" w:oddVBand="0" w:evenVBand="0" w:oddHBand="0" w:evenHBand="0" w:firstRowFirstColumn="0" w:firstRowLastColumn="0" w:lastRowFirstColumn="0" w:lastRowLastColumn="0"/>
              <w:rPr>
                <w:ins w:id="31231" w:author="Quinten Van Woerkom" w:date="2024-12-12T11:49:00Z" w16du:dateUtc="2024-12-12T10:49:00Z"/>
              </w:rPr>
            </w:pPr>
            <w:ins w:id="31232" w:author="Quinten Van Woerkom" w:date="2024-12-12T11:49:00Z" w16du:dateUtc="2024-12-12T10:49:00Z">
              <w:r w:rsidRPr="004424B1">
                <w:t>No</w:t>
              </w:r>
            </w:ins>
          </w:p>
        </w:tc>
        <w:tc>
          <w:tcPr>
            <w:tcW w:w="4535" w:type="dxa"/>
            <w:tcBorders>
              <w:bottom w:val="single" w:sz="4" w:space="0" w:color="7E7E7E"/>
            </w:tcBorders>
          </w:tcPr>
          <w:p w14:paraId="18CF3507" w14:textId="7B663DBB" w:rsidR="007065B8" w:rsidRPr="004424B1" w:rsidRDefault="007065B8" w:rsidP="003E7F03">
            <w:pPr>
              <w:pStyle w:val="TableCell"/>
              <w:cnfStyle w:val="000000000000" w:firstRow="0" w:lastRow="0" w:firstColumn="0" w:lastColumn="0" w:oddVBand="0" w:evenVBand="0" w:oddHBand="0" w:evenHBand="0" w:firstRowFirstColumn="0" w:firstRowLastColumn="0" w:lastRowFirstColumn="0" w:lastRowLastColumn="0"/>
              <w:rPr>
                <w:ins w:id="31233" w:author="Quinten Van Woerkom" w:date="2024-12-12T11:49:00Z" w16du:dateUtc="2024-12-12T10:49:00Z"/>
              </w:rPr>
            </w:pPr>
            <w:ins w:id="31234" w:author="Quinten Van Woerkom" w:date="2024-12-12T11:50:00Z" w16du:dateUtc="2024-12-12T10:50:00Z">
              <w:r>
                <w:t>Name identifying the element</w:t>
              </w:r>
            </w:ins>
            <w:ins w:id="31235" w:author="Peter Van Der Plas" w:date="2024-12-29T14:25:00Z" w16du:dateUtc="2024-12-29T13:25:00Z">
              <w:r w:rsidR="00710E0B">
                <w:t>.</w:t>
              </w:r>
            </w:ins>
          </w:p>
        </w:tc>
      </w:tr>
      <w:tr w:rsidR="007065B8" w:rsidRPr="004424B1" w14:paraId="4E78BB88" w14:textId="77777777" w:rsidTr="003E7F03">
        <w:trPr>
          <w:ins w:id="31236" w:author="Quinten Van Woerkom" w:date="2024-12-12T11:49:00Z"/>
        </w:trPr>
        <w:tc>
          <w:tcPr>
            <w:cnfStyle w:val="001000000000" w:firstRow="0" w:lastRow="0" w:firstColumn="1" w:lastColumn="0" w:oddVBand="0" w:evenVBand="0" w:oddHBand="0" w:evenHBand="0" w:firstRowFirstColumn="0" w:firstRowLastColumn="0" w:lastRowFirstColumn="0" w:lastRowLastColumn="0"/>
            <w:tcW w:w="1667" w:type="dxa"/>
          </w:tcPr>
          <w:p w14:paraId="7D90FE1E" w14:textId="55C8501D" w:rsidR="007065B8" w:rsidRPr="004424B1" w:rsidRDefault="007065B8" w:rsidP="003E7F03">
            <w:pPr>
              <w:pStyle w:val="TableCell"/>
              <w:rPr>
                <w:ins w:id="31237" w:author="Quinten Van Woerkom" w:date="2024-12-12T11:49:00Z" w16du:dateUtc="2024-12-12T10:49:00Z"/>
              </w:rPr>
            </w:pPr>
            <w:ins w:id="31238" w:author="Quinten Van Woerkom" w:date="2024-12-12T11:50:00Z" w16du:dateUtc="2024-12-12T10:50:00Z">
              <w:r>
                <w:t>value</w:t>
              </w:r>
            </w:ins>
          </w:p>
        </w:tc>
        <w:tc>
          <w:tcPr>
            <w:tcW w:w="1984" w:type="dxa"/>
          </w:tcPr>
          <w:p w14:paraId="3E71BDE8" w14:textId="76D5F056" w:rsidR="007065B8" w:rsidRPr="004424B1" w:rsidRDefault="007065B8" w:rsidP="003E7F03">
            <w:pPr>
              <w:pStyle w:val="TableCell"/>
              <w:cnfStyle w:val="000000000000" w:firstRow="0" w:lastRow="0" w:firstColumn="0" w:lastColumn="0" w:oddVBand="0" w:evenVBand="0" w:oddHBand="0" w:evenHBand="0" w:firstRowFirstColumn="0" w:firstRowLastColumn="0" w:lastRowFirstColumn="0" w:lastRowLastColumn="0"/>
              <w:rPr>
                <w:ins w:id="31239" w:author="Quinten Van Woerkom" w:date="2024-12-12T11:49:00Z" w16du:dateUtc="2024-12-12T10:49:00Z"/>
              </w:rPr>
            </w:pPr>
            <w:proofErr w:type="gramStart"/>
            <w:ins w:id="31240" w:author="Quinten Van Woerkom" w:date="2024-12-12T11:50:00Z" w16du:dateUtc="2024-12-12T10:50:00Z">
              <w:r>
                <w:t>MAL::</w:t>
              </w:r>
              <w:proofErr w:type="gramEnd"/>
              <w:r>
                <w:t>Element</w:t>
              </w:r>
            </w:ins>
          </w:p>
        </w:tc>
        <w:tc>
          <w:tcPr>
            <w:tcW w:w="992" w:type="dxa"/>
          </w:tcPr>
          <w:p w14:paraId="2C8F549C" w14:textId="77777777" w:rsidR="007065B8" w:rsidRPr="004424B1" w:rsidRDefault="007065B8" w:rsidP="003E7F03">
            <w:pPr>
              <w:pStyle w:val="TableCell"/>
              <w:cnfStyle w:val="000000000000" w:firstRow="0" w:lastRow="0" w:firstColumn="0" w:lastColumn="0" w:oddVBand="0" w:evenVBand="0" w:oddHBand="0" w:evenHBand="0" w:firstRowFirstColumn="0" w:firstRowLastColumn="0" w:lastRowFirstColumn="0" w:lastRowLastColumn="0"/>
              <w:rPr>
                <w:ins w:id="31241" w:author="Quinten Van Woerkom" w:date="2024-12-12T11:49:00Z" w16du:dateUtc="2024-12-12T10:49:00Z"/>
              </w:rPr>
            </w:pPr>
            <w:ins w:id="31242" w:author="Quinten Van Woerkom" w:date="2024-12-12T11:49:00Z" w16du:dateUtc="2024-12-12T10:49:00Z">
              <w:r w:rsidRPr="004424B1">
                <w:t>Yes</w:t>
              </w:r>
            </w:ins>
          </w:p>
        </w:tc>
        <w:tc>
          <w:tcPr>
            <w:tcW w:w="4535" w:type="dxa"/>
          </w:tcPr>
          <w:p w14:paraId="11ADAAA8" w14:textId="1C3B51E9" w:rsidR="007065B8" w:rsidRPr="004424B1" w:rsidRDefault="007065B8" w:rsidP="003E7F03">
            <w:pPr>
              <w:pStyle w:val="TableCell"/>
              <w:cnfStyle w:val="000000000000" w:firstRow="0" w:lastRow="0" w:firstColumn="0" w:lastColumn="0" w:oddVBand="0" w:evenVBand="0" w:oddHBand="0" w:evenHBand="0" w:firstRowFirstColumn="0" w:firstRowLastColumn="0" w:lastRowFirstColumn="0" w:lastRowLastColumn="0"/>
              <w:rPr>
                <w:ins w:id="31243" w:author="Quinten Van Woerkom" w:date="2024-12-12T11:49:00Z" w16du:dateUtc="2024-12-12T10:49:00Z"/>
              </w:rPr>
            </w:pPr>
            <w:ins w:id="31244" w:author="Quinten Van Woerkom" w:date="2024-12-12T11:51:00Z" w16du:dateUtc="2024-12-12T10:51:00Z">
              <w:r>
                <w:t xml:space="preserve">Corresponding </w:t>
              </w:r>
              <w:proofErr w:type="gramStart"/>
              <w:r>
                <w:t>MAL::</w:t>
              </w:r>
              <w:proofErr w:type="gramEnd"/>
              <w:r>
                <w:t>Element value</w:t>
              </w:r>
            </w:ins>
            <w:ins w:id="31245" w:author="Peter Van Der Plas" w:date="2024-12-29T14:25:00Z" w16du:dateUtc="2024-12-29T13:25:00Z">
              <w:r w:rsidR="00710E0B">
                <w:t>.</w:t>
              </w:r>
            </w:ins>
          </w:p>
        </w:tc>
      </w:tr>
    </w:tbl>
    <w:p w14:paraId="3E71BCE7" w14:textId="4EB1AC3D" w:rsidR="004C430C" w:rsidRPr="004424B1" w:rsidRDefault="004C430C" w:rsidP="004C430C">
      <w:pPr>
        <w:pStyle w:val="Heading3"/>
        <w:spacing w:before="480"/>
        <w:rPr>
          <w:lang w:val="en-GB"/>
        </w:rPr>
      </w:pPr>
      <w:bookmarkStart w:id="31246" w:name="_Ref185351165"/>
      <w:del w:id="31247" w:author="Peter Van Der Plas" w:date="2024-12-29T23:44:00Z" w16du:dateUtc="2024-12-29T22:44:00Z">
        <w:r w:rsidRPr="004424B1" w:rsidDel="00510D5A">
          <w:rPr>
            <w:lang w:val="en-GB"/>
          </w:rPr>
          <w:delText xml:space="preserve">MPS </w:delText>
        </w:r>
      </w:del>
      <w:bookmarkStart w:id="31248" w:name="_Ref186643583"/>
      <w:r w:rsidRPr="004424B1">
        <w:rPr>
          <w:lang w:val="en-GB"/>
        </w:rPr>
        <w:t>Position and Direction Data Types</w:t>
      </w:r>
      <w:bookmarkEnd w:id="31152"/>
      <w:r w:rsidRPr="004424B1">
        <w:rPr>
          <w:lang w:val="en-GB"/>
        </w:rPr>
        <w:t xml:space="preserve"> [Optional]</w:t>
      </w:r>
      <w:bookmarkEnd w:id="31153"/>
      <w:bookmarkEnd w:id="31154"/>
      <w:bookmarkEnd w:id="31246"/>
      <w:bookmarkEnd w:id="31248"/>
    </w:p>
    <w:p w14:paraId="2C68B7B2" w14:textId="772ADD7D" w:rsidR="004C430C" w:rsidRPr="004424B1" w:rsidRDefault="004C430C" w:rsidP="004C430C">
      <w:pPr>
        <w:pStyle w:val="Heading4"/>
        <w:rPr>
          <w:lang w:val="en-GB"/>
        </w:rPr>
      </w:pPr>
      <w:commentRangeStart w:id="31249"/>
      <w:del w:id="31250" w:author="Peter Van Der Plas" w:date="2024-12-29T12:43:00Z" w16du:dateUtc="2024-12-29T11:43:00Z">
        <w:r w:rsidRPr="004424B1" w:rsidDel="0067031E">
          <w:rPr>
            <w:lang w:val="en-GB"/>
          </w:rPr>
          <w:delText>Introduction</w:delText>
        </w:r>
      </w:del>
      <w:ins w:id="31251" w:author="Peter Van Der Plas" w:date="2024-12-29T12:43:00Z" w16du:dateUtc="2024-12-29T11:43:00Z">
        <w:r w:rsidR="0067031E">
          <w:rPr>
            <w:lang w:val="en-GB"/>
          </w:rPr>
          <w:t>Overview</w:t>
        </w:r>
        <w:commentRangeEnd w:id="31249"/>
        <w:r w:rsidR="0067031E">
          <w:rPr>
            <w:rStyle w:val="CommentReference"/>
            <w:b w:val="0"/>
          </w:rPr>
          <w:commentReference w:id="31249"/>
        </w:r>
      </w:ins>
    </w:p>
    <w:p w14:paraId="485BEFF8" w14:textId="62FD2697" w:rsidR="004C430C" w:rsidRPr="004424B1" w:rsidRDefault="004C430C" w:rsidP="00825170">
      <w:pPr>
        <w:keepLines/>
        <w:rPr>
          <w:lang w:val="en-GB"/>
        </w:rPr>
      </w:pPr>
      <w:r w:rsidRPr="004424B1">
        <w:rPr>
          <w:lang w:val="en-GB"/>
        </w:rPr>
        <w:t xml:space="preserve">This subsection defines MPS Position and Direction data types and support types required in the definition of pointing constraints.  These are consistent with those used within CCSDS Navigation data format </w:t>
      </w:r>
      <w:r w:rsidRPr="004424B1">
        <w:rPr>
          <w:iCs/>
          <w:lang w:val="en-GB"/>
        </w:rPr>
        <w:t>Recommended Standard</w:t>
      </w:r>
      <w:r w:rsidRPr="004424B1">
        <w:rPr>
          <w:lang w:val="en-GB"/>
        </w:rPr>
        <w:t>s, and specifically the Pointing Request Message (</w:t>
      </w:r>
      <w:r w:rsidRPr="004424B1">
        <w:rPr>
          <w:rStyle w:val="Acronym"/>
          <w:lang w:val="en-GB"/>
        </w:rPr>
        <w:t>PRM</w:t>
      </w:r>
      <w:r w:rsidRPr="004424B1">
        <w:rPr>
          <w:lang w:val="en-GB"/>
        </w:rPr>
        <w:t xml:space="preserve">) (reference </w:t>
      </w:r>
      <w:r w:rsidRPr="004424B1">
        <w:rPr>
          <w:lang w:val="en-GB"/>
        </w:rPr>
        <w:fldChar w:fldCharType="begin"/>
      </w:r>
      <w:r w:rsidRPr="004424B1">
        <w:rPr>
          <w:lang w:val="en-GB"/>
        </w:rPr>
        <w:instrText xml:space="preserve"> REF R_509x0b1PointingRequestMessage \h </w:instrText>
      </w:r>
      <w:r w:rsidRPr="004424B1">
        <w:rPr>
          <w:lang w:val="en-GB"/>
        </w:rPr>
      </w:r>
      <w:r w:rsidRPr="004424B1">
        <w:rPr>
          <w:lang w:val="en-GB"/>
        </w:rPr>
        <w:fldChar w:fldCharType="separate"/>
      </w:r>
      <w:ins w:id="31252" w:author="Peter Van Der Plas" w:date="2025-01-01T17:31:00Z" w16du:dateUtc="2025-01-01T16:31:00Z">
        <w:r w:rsidR="006D1623">
          <w:rPr>
            <w:lang w:val="en-GB"/>
          </w:rPr>
          <w:t>[10]</w:t>
        </w:r>
      </w:ins>
      <w:del w:id="31253" w:author="Peter Van Der Plas" w:date="2024-12-25T18:53:00Z" w16du:dateUtc="2024-12-25T17:53:00Z">
        <w:r w:rsidR="00BF1AC4" w:rsidRPr="004424B1" w:rsidDel="00547CCE">
          <w:rPr>
            <w:lang w:val="en-GB"/>
          </w:rPr>
          <w:delText>[</w:delText>
        </w:r>
        <w:r w:rsidR="00BF1AC4" w:rsidDel="00547CCE">
          <w:rPr>
            <w:noProof/>
            <w:lang w:val="en-GB"/>
          </w:rPr>
          <w:delText>D6</w:delText>
        </w:r>
        <w:r w:rsidR="00BF1AC4" w:rsidRPr="004424B1" w:rsidDel="00547CCE">
          <w:rPr>
            <w:lang w:val="en-GB"/>
          </w:rPr>
          <w:delText>]</w:delText>
        </w:r>
      </w:del>
      <w:ins w:id="31254" w:author="Quinten Van Woerkom" w:date="2024-12-17T10:44:00Z" w16du:dateUtc="2024-12-17T09:44:00Z">
        <w:del w:id="31255" w:author="Peter Van Der Plas" w:date="2024-12-25T18:53:00Z" w16du:dateUtc="2024-12-25T17:53:00Z">
          <w:r w:rsidR="00CD3A56" w:rsidDel="00547CCE">
            <w:rPr>
              <w:lang w:val="en-GB"/>
            </w:rPr>
            <w:delText>[10]</w:delText>
          </w:r>
        </w:del>
      </w:ins>
      <w:r w:rsidRPr="004424B1">
        <w:rPr>
          <w:lang w:val="en-GB"/>
        </w:rPr>
        <w:fldChar w:fldCharType="end"/>
      </w:r>
      <w:r w:rsidRPr="004424B1">
        <w:rPr>
          <w:lang w:val="en-GB"/>
        </w:rPr>
        <w:t>), but for MPS, to enable use of the MO Framework, they are defined explicitly in terms of MAL Attributes.</w:t>
      </w:r>
    </w:p>
    <w:p w14:paraId="0A11E1CD" w14:textId="77777777" w:rsidR="004C430C" w:rsidRPr="004424B1" w:rsidRDefault="004C430C" w:rsidP="004C430C">
      <w:pPr>
        <w:rPr>
          <w:lang w:val="en-GB"/>
        </w:rPr>
      </w:pPr>
      <w:r w:rsidRPr="004424B1">
        <w:rPr>
          <w:lang w:val="en-GB"/>
        </w:rPr>
        <w:t>MPS Position and Direction data types are only required in the context of the following MPS data structures:</w:t>
      </w:r>
    </w:p>
    <w:p w14:paraId="6B102DBE" w14:textId="3481749F" w:rsidR="004C430C" w:rsidRPr="004424B1" w:rsidRDefault="004C430C" w:rsidP="003A4612">
      <w:pPr>
        <w:pStyle w:val="List"/>
        <w:numPr>
          <w:ilvl w:val="0"/>
          <w:numId w:val="26"/>
        </w:numPr>
        <w:tabs>
          <w:tab w:val="clear" w:pos="360"/>
          <w:tab w:val="left" w:pos="720"/>
        </w:tabs>
        <w:ind w:left="720"/>
      </w:pPr>
      <w:r w:rsidRPr="004424B1">
        <w:t xml:space="preserve">Geometric Constraints (see </w:t>
      </w:r>
      <w:r w:rsidRPr="004424B1">
        <w:fldChar w:fldCharType="begin"/>
      </w:r>
      <w:r w:rsidRPr="004424B1">
        <w:instrText xml:space="preserve"> REF _Ref52369846 \r \h </w:instrText>
      </w:r>
      <w:r w:rsidRPr="004424B1">
        <w:fldChar w:fldCharType="separate"/>
      </w:r>
      <w:ins w:id="31256" w:author="Peter Van Der Plas" w:date="2025-01-01T17:31:00Z" w16du:dateUtc="2025-01-01T16:31:00Z">
        <w:r w:rsidR="006D1623">
          <w:t>4.6.7.4</w:t>
        </w:r>
      </w:ins>
      <w:ins w:id="31257" w:author="Quinten Van Woerkom" w:date="2024-12-18T10:48:00Z" w16du:dateUtc="2024-12-18T09:48:00Z">
        <w:del w:id="31258" w:author="Peter Van Der Plas" w:date="2024-12-25T18:53:00Z" w16du:dateUtc="2024-12-25T17:53:00Z">
          <w:r w:rsidR="00264E81" w:rsidDel="00547CCE">
            <w:delText>4.6.7.8</w:delText>
          </w:r>
        </w:del>
      </w:ins>
      <w:del w:id="31259" w:author="Peter Van Der Plas" w:date="2024-12-25T18:53:00Z" w16du:dateUtc="2024-12-25T17:53:00Z">
        <w:r w:rsidR="00BF1AC4" w:rsidDel="00547CCE">
          <w:delText>4.3.7.2.8</w:delText>
        </w:r>
      </w:del>
      <w:r w:rsidRPr="004424B1">
        <w:fldChar w:fldCharType="end"/>
      </w:r>
      <w:r w:rsidRPr="004424B1">
        <w:t>);</w:t>
      </w:r>
    </w:p>
    <w:p w14:paraId="66B7BBAC" w14:textId="3D3CA2DB" w:rsidR="004C430C" w:rsidRPr="004424B1" w:rsidRDefault="004C430C" w:rsidP="003A4612">
      <w:pPr>
        <w:pStyle w:val="List"/>
        <w:numPr>
          <w:ilvl w:val="0"/>
          <w:numId w:val="26"/>
        </w:numPr>
        <w:tabs>
          <w:tab w:val="clear" w:pos="360"/>
          <w:tab w:val="left" w:pos="720"/>
        </w:tabs>
        <w:ind w:left="720"/>
      </w:pPr>
      <w:r w:rsidRPr="004424B1">
        <w:t xml:space="preserve">Triggers of type </w:t>
      </w:r>
      <w:proofErr w:type="spellStart"/>
      <w:r w:rsidRPr="004424B1">
        <w:t>PositionTrigger</w:t>
      </w:r>
      <w:proofErr w:type="spellEnd"/>
      <w:r w:rsidRPr="004424B1">
        <w:t xml:space="preserve"> and </w:t>
      </w:r>
      <w:proofErr w:type="spellStart"/>
      <w:r w:rsidRPr="004424B1">
        <w:t>DirectionTrigger</w:t>
      </w:r>
      <w:proofErr w:type="spellEnd"/>
      <w:r w:rsidRPr="004424B1">
        <w:t xml:space="preserve"> (see </w:t>
      </w:r>
      <w:r w:rsidRPr="004424B1">
        <w:fldChar w:fldCharType="begin"/>
      </w:r>
      <w:r w:rsidRPr="004424B1">
        <w:instrText xml:space="preserve"> REF _Ref52369871 \r \h </w:instrText>
      </w:r>
      <w:r w:rsidRPr="004424B1">
        <w:fldChar w:fldCharType="separate"/>
      </w:r>
      <w:ins w:id="31260" w:author="Peter Van Der Plas" w:date="2025-01-01T17:31:00Z" w16du:dateUtc="2025-01-01T16:31:00Z">
        <w:r w:rsidR="006D1623">
          <w:t>4.6.9</w:t>
        </w:r>
      </w:ins>
      <w:ins w:id="31261" w:author="Quinten Van Woerkom" w:date="2024-12-18T10:48:00Z" w16du:dateUtc="2024-12-18T09:48:00Z">
        <w:del w:id="31262" w:author="Peter Van Der Plas" w:date="2024-12-25T18:53:00Z" w16du:dateUtc="2024-12-25T17:53:00Z">
          <w:r w:rsidR="00264E81" w:rsidDel="00547CCE">
            <w:delText>4.6.9</w:delText>
          </w:r>
        </w:del>
      </w:ins>
      <w:del w:id="31263" w:author="Peter Van Der Plas" w:date="2024-12-25T18:53:00Z" w16du:dateUtc="2024-12-25T17:53:00Z">
        <w:r w:rsidR="00BF1AC4" w:rsidDel="00547CCE">
          <w:delText>4.3.8</w:delText>
        </w:r>
      </w:del>
      <w:r w:rsidRPr="004424B1">
        <w:fldChar w:fldCharType="end"/>
      </w:r>
      <w:r w:rsidRPr="004424B1">
        <w:t>);</w:t>
      </w:r>
    </w:p>
    <w:p w14:paraId="31A793D2" w14:textId="789DC7F9" w:rsidR="004C430C" w:rsidRPr="004424B1" w:rsidRDefault="004C430C" w:rsidP="003A4612">
      <w:pPr>
        <w:pStyle w:val="List"/>
        <w:numPr>
          <w:ilvl w:val="0"/>
          <w:numId w:val="26"/>
        </w:numPr>
        <w:tabs>
          <w:tab w:val="clear" w:pos="360"/>
          <w:tab w:val="left" w:pos="720"/>
        </w:tabs>
        <w:ind w:left="720"/>
      </w:pPr>
      <w:r w:rsidRPr="004424B1">
        <w:t xml:space="preserve">Repetitions of type </w:t>
      </w:r>
      <w:proofErr w:type="spellStart"/>
      <w:r w:rsidRPr="004424B1">
        <w:t>PositionRepetition</w:t>
      </w:r>
      <w:proofErr w:type="spellEnd"/>
      <w:r w:rsidRPr="004424B1">
        <w:t xml:space="preserve"> and </w:t>
      </w:r>
      <w:proofErr w:type="spellStart"/>
      <w:r w:rsidRPr="004424B1">
        <w:t>PointingRepetition</w:t>
      </w:r>
      <w:proofErr w:type="spellEnd"/>
      <w:r w:rsidRPr="004424B1">
        <w:t xml:space="preserve"> (see </w:t>
      </w:r>
      <w:r w:rsidRPr="004424B1">
        <w:fldChar w:fldCharType="begin"/>
      </w:r>
      <w:r w:rsidRPr="004424B1">
        <w:instrText xml:space="preserve"> REF _Ref21969378 \r \h </w:instrText>
      </w:r>
      <w:r w:rsidRPr="004424B1">
        <w:fldChar w:fldCharType="separate"/>
      </w:r>
      <w:ins w:id="31264" w:author="Peter Van Der Plas" w:date="2025-01-01T17:31:00Z" w16du:dateUtc="2025-01-01T16:31:00Z">
        <w:r w:rsidR="006D1623">
          <w:t>4.6.10</w:t>
        </w:r>
      </w:ins>
      <w:ins w:id="31265" w:author="Quinten Van Woerkom" w:date="2024-12-18T10:48:00Z" w16du:dateUtc="2024-12-18T09:48:00Z">
        <w:del w:id="31266" w:author="Peter Van Der Plas" w:date="2024-12-25T18:53:00Z" w16du:dateUtc="2024-12-25T17:53:00Z">
          <w:r w:rsidR="00264E81" w:rsidDel="00547CCE">
            <w:delText>4.6.10</w:delText>
          </w:r>
        </w:del>
      </w:ins>
      <w:del w:id="31267" w:author="Peter Van Der Plas" w:date="2024-12-25T18:53:00Z" w16du:dateUtc="2024-12-25T17:53:00Z">
        <w:r w:rsidR="00BF1AC4" w:rsidDel="00547CCE">
          <w:delText>4.3.9</w:delText>
        </w:r>
      </w:del>
      <w:r w:rsidRPr="004424B1">
        <w:fldChar w:fldCharType="end"/>
      </w:r>
      <w:r w:rsidRPr="004424B1">
        <w:t>).</w:t>
      </w:r>
    </w:p>
    <w:p w14:paraId="04DEAD12" w14:textId="77777777" w:rsidR="004C430C" w:rsidRPr="004424B1" w:rsidRDefault="004C430C" w:rsidP="004C430C">
      <w:pPr>
        <w:rPr>
          <w:lang w:val="en-GB"/>
        </w:rPr>
      </w:pPr>
      <w:r w:rsidRPr="004424B1">
        <w:rPr>
          <w:lang w:val="en-GB"/>
        </w:rPr>
        <w:t>As all of these are considered optional elements of the MPS information model, MPS Position and Direction data types are themselves optional.</w:t>
      </w:r>
    </w:p>
    <w:p w14:paraId="6DA22D7B" w14:textId="7C8AAF9F" w:rsidR="004C430C" w:rsidRPr="004424B1" w:rsidDel="00BC30D8" w:rsidRDefault="004C430C" w:rsidP="004C430C">
      <w:pPr>
        <w:pStyle w:val="HeadingNoNumber"/>
        <w:rPr>
          <w:del w:id="31268" w:author="Quinten Van Woerkom" w:date="2024-12-02T16:17:00Z" w16du:dateUtc="2024-12-02T15:17:00Z"/>
        </w:rPr>
      </w:pPr>
      <w:del w:id="31269" w:author="Quinten Van Woerkom" w:date="2024-12-02T16:17:00Z" w16du:dateUtc="2024-12-02T15:17:00Z">
        <w:r w:rsidRPr="004424B1" w:rsidDel="00BC30D8">
          <w:delText>Coordinate System</w:delText>
        </w:r>
      </w:del>
    </w:p>
    <w:p w14:paraId="01B7AC64" w14:textId="6AB16BD7" w:rsidR="004C430C" w:rsidRPr="004424B1" w:rsidDel="00BC30D8" w:rsidRDefault="004C430C" w:rsidP="004C430C">
      <w:pPr>
        <w:rPr>
          <w:del w:id="31270" w:author="Quinten Van Woerkom" w:date="2024-12-02T16:17:00Z" w16du:dateUtc="2024-12-02T15:17:00Z"/>
          <w:lang w:val="en-GB"/>
        </w:rPr>
      </w:pPr>
      <w:del w:id="31271" w:author="Quinten Van Woerkom" w:date="2024-12-02T16:17:00Z" w16du:dateUtc="2024-12-02T15:17:00Z">
        <w:r w:rsidRPr="004424B1" w:rsidDel="00BC30D8">
          <w:rPr>
            <w:lang w:val="en-GB"/>
          </w:rPr>
          <w:delText xml:space="preserve">Some sub-types of MPS Position and Direction require the specification of the coordinate reference frame used.  The set of allowed coordinate system values is specified in the PRM (reference </w:delText>
        </w:r>
        <w:r w:rsidRPr="004424B1" w:rsidDel="00BC30D8">
          <w:rPr>
            <w:lang w:val="en-GB"/>
          </w:rPr>
          <w:fldChar w:fldCharType="begin"/>
        </w:r>
        <w:r w:rsidRPr="004424B1" w:rsidDel="00BC30D8">
          <w:rPr>
            <w:lang w:val="en-GB"/>
          </w:rPr>
          <w:delInstrText xml:space="preserve"> REF R_509x0b1PointingRequestMessage \h </w:delInstrText>
        </w:r>
        <w:r w:rsidRPr="004424B1" w:rsidDel="00BC30D8">
          <w:rPr>
            <w:lang w:val="en-GB"/>
          </w:rPr>
        </w:r>
        <w:r w:rsidRPr="004424B1" w:rsidDel="00BC30D8">
          <w:rPr>
            <w:lang w:val="en-GB"/>
          </w:rPr>
          <w:fldChar w:fldCharType="separate"/>
        </w:r>
        <w:r w:rsidR="00BF1AC4" w:rsidRPr="004424B1" w:rsidDel="00BC30D8">
          <w:rPr>
            <w:lang w:val="en-GB"/>
          </w:rPr>
          <w:delText>[</w:delText>
        </w:r>
        <w:r w:rsidR="00BF1AC4" w:rsidDel="00BC30D8">
          <w:rPr>
            <w:noProof/>
            <w:lang w:val="en-GB"/>
          </w:rPr>
          <w:delText>D6</w:delText>
        </w:r>
        <w:r w:rsidR="00BF1AC4" w:rsidRPr="004424B1" w:rsidDel="00BC30D8">
          <w:rPr>
            <w:lang w:val="en-GB"/>
          </w:rPr>
          <w:delText>]</w:delText>
        </w:r>
        <w:r w:rsidRPr="004424B1" w:rsidDel="00BC30D8">
          <w:rPr>
            <w:lang w:val="en-GB"/>
          </w:rPr>
          <w:fldChar w:fldCharType="end"/>
        </w:r>
        <w:r w:rsidRPr="004424B1" w:rsidDel="00BC30D8">
          <w:rPr>
            <w:lang w:val="en-GB"/>
          </w:rPr>
          <w:delText xml:space="preserve">) annex </w:delText>
        </w:r>
        <w:r w:rsidRPr="004424B1" w:rsidDel="00BC30D8">
          <w:rPr>
            <w:lang w:val="en-GB"/>
          </w:rPr>
          <w:fldChar w:fldCharType="begin"/>
        </w:r>
        <w:r w:rsidRPr="004424B1" w:rsidDel="00BC30D8">
          <w:rPr>
            <w:lang w:val="en-GB"/>
          </w:rPr>
          <w:delInstrText xml:space="preserve"> REF _Ref146900197 \r \h </w:delInstrText>
        </w:r>
        <w:r w:rsidRPr="004424B1" w:rsidDel="00BC30D8">
          <w:rPr>
            <w:lang w:val="en-GB"/>
          </w:rPr>
        </w:r>
        <w:r w:rsidRPr="004424B1" w:rsidDel="00BC30D8">
          <w:rPr>
            <w:lang w:val="en-GB"/>
          </w:rPr>
          <w:fldChar w:fldCharType="separate"/>
        </w:r>
        <w:r w:rsidR="00BF1AC4" w:rsidDel="00BC30D8">
          <w:rPr>
            <w:lang w:val="en-GB"/>
          </w:rPr>
          <w:delText>B2</w:delText>
        </w:r>
        <w:r w:rsidRPr="004424B1" w:rsidDel="00BC30D8">
          <w:rPr>
            <w:lang w:val="en-GB"/>
          </w:rPr>
          <w:fldChar w:fldCharType="end"/>
        </w:r>
        <w:r w:rsidR="00772CD9" w:rsidRPr="004424B1" w:rsidDel="00BC30D8">
          <w:rPr>
            <w:lang w:val="en-GB"/>
          </w:rPr>
          <w:delText xml:space="preserve"> or in the SANA registry as per reference </w:delText>
        </w:r>
        <w:r w:rsidR="00772CD9" w:rsidRPr="004424B1" w:rsidDel="00BC30D8">
          <w:rPr>
            <w:lang w:val="en-GB"/>
          </w:rPr>
          <w:fldChar w:fldCharType="begin"/>
        </w:r>
        <w:r w:rsidR="00772CD9" w:rsidRPr="004424B1" w:rsidDel="00BC30D8">
          <w:rPr>
            <w:lang w:val="en-GB"/>
          </w:rPr>
          <w:delInstrText xml:space="preserve"> REF R_509x0b1PointingRequestMessage \h </w:delInstrText>
        </w:r>
        <w:r w:rsidR="00772CD9" w:rsidRPr="004424B1" w:rsidDel="00BC30D8">
          <w:rPr>
            <w:lang w:val="en-GB"/>
          </w:rPr>
        </w:r>
        <w:r w:rsidR="00772CD9" w:rsidRPr="004424B1" w:rsidDel="00BC30D8">
          <w:rPr>
            <w:lang w:val="en-GB"/>
          </w:rPr>
          <w:fldChar w:fldCharType="separate"/>
        </w:r>
        <w:r w:rsidR="00BF1AC4" w:rsidRPr="004424B1" w:rsidDel="00BC30D8">
          <w:rPr>
            <w:lang w:val="en-GB"/>
          </w:rPr>
          <w:delText>[</w:delText>
        </w:r>
        <w:r w:rsidR="00BF1AC4" w:rsidDel="00BC30D8">
          <w:rPr>
            <w:noProof/>
            <w:lang w:val="en-GB"/>
          </w:rPr>
          <w:delText>D6</w:delText>
        </w:r>
        <w:r w:rsidR="00BF1AC4" w:rsidRPr="004424B1" w:rsidDel="00BC30D8">
          <w:rPr>
            <w:lang w:val="en-GB"/>
          </w:rPr>
          <w:delText>]</w:delText>
        </w:r>
        <w:r w:rsidR="00772CD9" w:rsidRPr="004424B1" w:rsidDel="00BC30D8">
          <w:rPr>
            <w:lang w:val="en-GB"/>
          </w:rPr>
          <w:fldChar w:fldCharType="end"/>
        </w:r>
        <w:r w:rsidR="00772CD9" w:rsidRPr="004424B1" w:rsidDel="00BC30D8">
          <w:rPr>
            <w:lang w:val="en-GB"/>
          </w:rPr>
          <w:delText xml:space="preserve"> annex E2,</w:delText>
        </w:r>
        <w:r w:rsidRPr="004424B1" w:rsidDel="00BC30D8">
          <w:rPr>
            <w:lang w:val="en-GB"/>
          </w:rPr>
          <w:delText xml:space="preserve"> or a mission specific frame.  </w:delText>
        </w:r>
      </w:del>
    </w:p>
    <w:p w14:paraId="7E5D3099" w14:textId="5634AC0B" w:rsidR="004C430C" w:rsidRPr="004424B1" w:rsidDel="00BC30D8" w:rsidRDefault="004C430C" w:rsidP="004C430C">
      <w:pPr>
        <w:rPr>
          <w:del w:id="31272" w:author="Quinten Van Woerkom" w:date="2024-12-02T16:17:00Z" w16du:dateUtc="2024-12-02T15:17:00Z"/>
          <w:lang w:val="en-GB"/>
        </w:rPr>
      </w:pPr>
      <w:del w:id="31273" w:author="Quinten Van Woerkom" w:date="2024-12-02T16:17:00Z" w16du:dateUtc="2024-12-02T15:17:00Z">
        <w:r w:rsidRPr="004424B1" w:rsidDel="00BC30D8">
          <w:rPr>
            <w:lang w:val="en-GB"/>
          </w:rPr>
          <w:delText>To allow for evolution, both of the set of standard coordinate systems defined within this registry and through mission specific extension, coordinate systems are not defined as an enumeration but represented as a MAL::</w:delText>
        </w:r>
      </w:del>
      <w:del w:id="31274" w:author="Quinten Van Woerkom" w:date="2024-11-27T15:39:00Z" w16du:dateUtc="2024-11-27T14:39:00Z">
        <w:r w:rsidRPr="004424B1" w:rsidDel="001E5539">
          <w:rPr>
            <w:lang w:val="en-GB"/>
          </w:rPr>
          <w:delText>String</w:delText>
        </w:r>
      </w:del>
      <w:del w:id="31275" w:author="Quinten Van Woerkom" w:date="2024-12-02T16:17:00Z" w16du:dateUtc="2024-12-02T15:17:00Z">
        <w:r w:rsidRPr="004424B1" w:rsidDel="00BC30D8">
          <w:rPr>
            <w:lang w:val="en-GB"/>
          </w:rPr>
          <w:delText>.</w:delText>
        </w:r>
      </w:del>
    </w:p>
    <w:p w14:paraId="581E473B" w14:textId="698FE7E9" w:rsidR="004C430C" w:rsidRPr="004424B1" w:rsidRDefault="004C430C" w:rsidP="00825170">
      <w:pPr>
        <w:pStyle w:val="Heading4"/>
        <w:spacing w:before="480"/>
        <w:rPr>
          <w:lang w:val="en-GB"/>
        </w:rPr>
      </w:pPr>
      <w:bookmarkStart w:id="31276" w:name="_Ref68803100"/>
      <w:r w:rsidRPr="004424B1">
        <w:rPr>
          <w:lang w:val="en-GB"/>
        </w:rPr>
        <w:t xml:space="preserve">Position Data </w:t>
      </w:r>
      <w:commentRangeStart w:id="31277"/>
      <w:r w:rsidRPr="004424B1">
        <w:rPr>
          <w:lang w:val="en-GB"/>
        </w:rPr>
        <w:t>Type</w:t>
      </w:r>
      <w:bookmarkEnd w:id="31276"/>
      <w:ins w:id="31278" w:author="Peter Van Der Plas" w:date="2024-12-30T00:00:00Z" w16du:dateUtc="2024-12-29T23:00:00Z">
        <w:r w:rsidR="00DB0189">
          <w:rPr>
            <w:lang w:val="en-GB"/>
          </w:rPr>
          <w:t>s</w:t>
        </w:r>
        <w:commentRangeEnd w:id="31277"/>
        <w:r w:rsidR="00DB0189">
          <w:rPr>
            <w:rStyle w:val="CommentReference"/>
            <w:b w:val="0"/>
          </w:rPr>
          <w:commentReference w:id="31277"/>
        </w:r>
      </w:ins>
    </w:p>
    <w:p w14:paraId="10F53A08" w14:textId="65656058" w:rsidR="004C430C" w:rsidRDefault="00902980" w:rsidP="00902980">
      <w:pPr>
        <w:pStyle w:val="Heading5"/>
        <w:rPr>
          <w:ins w:id="31279" w:author="Quinten Van Woerkom" w:date="2024-12-18T15:56:00Z" w16du:dateUtc="2024-12-18T14:56:00Z"/>
        </w:rPr>
      </w:pPr>
      <w:ins w:id="31280" w:author="Quinten Van Woerkom" w:date="2024-12-18T15:56:00Z" w16du:dateUtc="2024-12-18T14:56:00Z">
        <w:r>
          <w:t xml:space="preserve">Data Type: </w:t>
        </w:r>
      </w:ins>
      <w:r w:rsidR="004C430C" w:rsidRPr="004424B1">
        <w:t>Position</w:t>
      </w:r>
    </w:p>
    <w:p w14:paraId="65580A99" w14:textId="39EC2B99" w:rsidR="00902980" w:rsidRPr="00902980" w:rsidRDefault="00902980">
      <w:pPr>
        <w:pStyle w:val="Heading6"/>
        <w:rPr>
          <w:ins w:id="31281" w:author="Quinten Van Woerkom" w:date="2024-12-18T10:52:00Z" w16du:dateUtc="2024-12-18T09:52:00Z"/>
        </w:rPr>
        <w:pPrChange w:id="31282" w:author="Quinten Van Woerkom" w:date="2024-12-18T15:56:00Z" w16du:dateUtc="2024-12-18T14:56:00Z">
          <w:pPr>
            <w:pStyle w:val="HeadingNoNumber"/>
          </w:pPr>
        </w:pPrChange>
      </w:pPr>
      <w:ins w:id="31283" w:author="Quinten Van Woerkom" w:date="2024-12-18T15:56:00Z" w16du:dateUtc="2024-12-18T14:56:00Z">
        <w:r>
          <w:t>Overview</w:t>
        </w:r>
      </w:ins>
    </w:p>
    <w:p w14:paraId="35621372" w14:textId="53E13718" w:rsidR="00687EC4" w:rsidRDefault="00687EC4">
      <w:pPr>
        <w:rPr>
          <w:ins w:id="31284" w:author="Quinten Van Woerkom" w:date="2024-12-18T15:56:00Z" w16du:dateUtc="2024-12-18T14:56:00Z"/>
          <w:lang w:val="en-GB" w:eastAsia="en-GB"/>
        </w:rPr>
      </w:pPr>
      <w:commentRangeStart w:id="31285"/>
      <w:ins w:id="31286" w:author="Quinten Van Woerkom" w:date="2024-12-18T10:52:00Z" w16du:dateUtc="2024-12-18T09:52:00Z">
        <w:r>
          <w:rPr>
            <w:lang w:val="en-GB" w:eastAsia="en-GB"/>
          </w:rPr>
          <w:t xml:space="preserve">Abstract type </w:t>
        </w:r>
      </w:ins>
      <w:ins w:id="31287" w:author="Quinten Van Woerkom" w:date="2024-12-18T10:53:00Z" w16du:dateUtc="2024-12-18T09:53:00Z">
        <w:r>
          <w:rPr>
            <w:lang w:val="en-GB" w:eastAsia="en-GB"/>
          </w:rPr>
          <w:t xml:space="preserve">that represents a unique position in three-dimensional space.  </w:t>
        </w:r>
      </w:ins>
      <w:ins w:id="31288" w:author="Quinten Van Woerkom" w:date="2024-12-18T10:54:00Z" w16du:dateUtc="2024-12-18T09:54:00Z">
        <w:r>
          <w:rPr>
            <w:lang w:val="en-GB" w:eastAsia="en-GB"/>
          </w:rPr>
          <w:t>Depending on the concrete subtype used, the actual position may be derived in different manners.</w:t>
        </w:r>
      </w:ins>
      <w:commentRangeEnd w:id="31285"/>
      <w:ins w:id="31289" w:author="Quinten Van Woerkom" w:date="2024-12-18T10:55:00Z" w16du:dateUtc="2024-12-18T09:55:00Z">
        <w:r>
          <w:rPr>
            <w:rStyle w:val="CommentReference"/>
          </w:rPr>
          <w:commentReference w:id="31285"/>
        </w:r>
      </w:ins>
    </w:p>
    <w:p w14:paraId="24770272" w14:textId="6461BA5B" w:rsidR="00902980" w:rsidRPr="00687EC4" w:rsidRDefault="00902980">
      <w:pPr>
        <w:pStyle w:val="Heading6"/>
        <w:spacing w:before="480" w:after="240"/>
        <w:rPr>
          <w:rPrChange w:id="31290" w:author="Quinten Van Woerkom" w:date="2024-12-18T10:52:00Z" w16du:dateUtc="2024-12-18T09:52:00Z">
            <w:rPr>
              <w:i/>
              <w:iCs/>
            </w:rPr>
          </w:rPrChange>
        </w:rPr>
        <w:pPrChange w:id="31291" w:author="Peter Van Der Plas" w:date="2024-12-29T12:44:00Z" w16du:dateUtc="2024-12-29T11:44:00Z">
          <w:pPr>
            <w:pStyle w:val="HeadingNoNumber"/>
          </w:pPr>
        </w:pPrChange>
      </w:pPr>
      <w:ins w:id="31292" w:author="Quinten Van Woerkom" w:date="2024-12-18T15:56:00Z" w16du:dateUtc="2024-12-18T14:56:00Z">
        <w:r>
          <w:t>Definition</w:t>
        </w:r>
      </w:ins>
    </w:p>
    <w:p w14:paraId="5BFE4918" w14:textId="2D353F9D" w:rsidR="00951043" w:rsidRPr="004424B1" w:rsidDel="00902980" w:rsidRDefault="00951043">
      <w:pPr>
        <w:keepNext/>
        <w:spacing w:after="240"/>
        <w:rPr>
          <w:del w:id="31293" w:author="Quinten Van Woerkom" w:date="2024-12-18T15:56:00Z" w16du:dateUtc="2024-12-18T14:56:00Z"/>
          <w:lang w:val="en-GB" w:eastAsia="en-GB"/>
        </w:rPr>
        <w:pPrChange w:id="31294" w:author="Quinten Van Woerkom" w:date="2024-12-18T15:56:00Z" w16du:dateUtc="2024-12-18T14:56:00Z">
          <w:pPr>
            <w:keepNext/>
            <w:spacing w:before="0"/>
          </w:pPr>
        </w:pPrChange>
      </w:pPr>
    </w:p>
    <w:tbl>
      <w:tblPr>
        <w:tblStyle w:val="RBTable"/>
        <w:tblW w:w="9179" w:type="dxa"/>
        <w:tblLayout w:type="fixed"/>
        <w:tblLook w:val="0400" w:firstRow="0" w:lastRow="0" w:firstColumn="0" w:lastColumn="0" w:noHBand="0" w:noVBand="1"/>
        <w:tblCaption w:val="DSC Position E6 X"/>
      </w:tblPr>
      <w:tblGrid>
        <w:gridCol w:w="1667"/>
        <w:gridCol w:w="2976"/>
        <w:gridCol w:w="992"/>
        <w:gridCol w:w="1843"/>
        <w:gridCol w:w="709"/>
        <w:gridCol w:w="992"/>
      </w:tblGrid>
      <w:tr w:rsidR="004C430C" w:rsidRPr="004424B1" w14:paraId="61BA6E73" w14:textId="77777777" w:rsidTr="00710E0B">
        <w:tc>
          <w:tcPr>
            <w:tcW w:w="1667" w:type="dxa"/>
            <w:shd w:val="clear" w:color="auto" w:fill="00CCFF"/>
          </w:tcPr>
          <w:p w14:paraId="2ABFFAA2" w14:textId="77777777" w:rsidR="004C430C" w:rsidRPr="0067031E" w:rsidRDefault="004C430C" w:rsidP="00825170">
            <w:pPr>
              <w:pStyle w:val="TableCell"/>
              <w:keepNext/>
              <w:rPr>
                <w:color w:val="auto"/>
                <w:rPrChange w:id="31295" w:author="Peter Van Der Plas" w:date="2024-12-29T12:44:00Z" w16du:dateUtc="2024-12-29T11:44:00Z">
                  <w:rPr>
                    <w:color w:val="FFFFFF" w:themeColor="background1"/>
                  </w:rPr>
                </w:rPrChange>
              </w:rPr>
            </w:pPr>
            <w:r w:rsidRPr="0067031E">
              <w:rPr>
                <w:color w:val="auto"/>
                <w:rPrChange w:id="31296" w:author="Peter Van Der Plas" w:date="2024-12-29T12:44:00Z" w16du:dateUtc="2024-12-29T11:44:00Z">
                  <w:rPr>
                    <w:color w:val="FFFFFF" w:themeColor="background1"/>
                  </w:rPr>
                </w:rPrChange>
              </w:rPr>
              <w:t>Name</w:t>
            </w:r>
          </w:p>
        </w:tc>
        <w:tc>
          <w:tcPr>
            <w:tcW w:w="2976" w:type="dxa"/>
          </w:tcPr>
          <w:p w14:paraId="21FED565" w14:textId="77777777" w:rsidR="004C430C" w:rsidRPr="0067031E" w:rsidRDefault="004C430C" w:rsidP="00825170">
            <w:pPr>
              <w:pStyle w:val="TableCell"/>
              <w:keepNext/>
              <w:rPr>
                <w:b/>
                <w:rPrChange w:id="31297" w:author="Peter Van Der Plas" w:date="2024-12-29T12:44:00Z" w16du:dateUtc="2024-12-29T11:44:00Z">
                  <w:rPr>
                    <w:b/>
                    <w:i/>
                    <w:iCs/>
                  </w:rPr>
                </w:rPrChange>
              </w:rPr>
            </w:pPr>
            <w:r w:rsidRPr="0067031E">
              <w:rPr>
                <w:b/>
                <w:rPrChange w:id="31298" w:author="Peter Van Der Plas" w:date="2024-12-29T12:44:00Z" w16du:dateUtc="2024-12-29T11:44:00Z">
                  <w:rPr>
                    <w:b/>
                    <w:i/>
                    <w:iCs/>
                  </w:rPr>
                </w:rPrChange>
              </w:rPr>
              <w:t>Position</w:t>
            </w:r>
          </w:p>
        </w:tc>
        <w:tc>
          <w:tcPr>
            <w:tcW w:w="992" w:type="dxa"/>
            <w:shd w:val="clear" w:color="auto" w:fill="00CCFF"/>
          </w:tcPr>
          <w:p w14:paraId="484D548A" w14:textId="77777777" w:rsidR="004C430C" w:rsidRPr="0067031E" w:rsidRDefault="004C430C" w:rsidP="00825170">
            <w:pPr>
              <w:pStyle w:val="TableCell"/>
              <w:keepNext/>
              <w:rPr>
                <w:bCs/>
                <w:color w:val="auto"/>
                <w:rPrChange w:id="31299" w:author="Peter Van Der Plas" w:date="2024-12-29T12:44:00Z" w16du:dateUtc="2024-12-29T11:44:00Z">
                  <w:rPr>
                    <w:b/>
                  </w:rPr>
                </w:rPrChange>
              </w:rPr>
            </w:pPr>
            <w:r w:rsidRPr="0067031E">
              <w:rPr>
                <w:bCs/>
                <w:color w:val="auto"/>
                <w:rPrChange w:id="31300" w:author="Peter Van Der Plas" w:date="2024-12-29T12:44:00Z" w16du:dateUtc="2024-12-29T11:44:00Z">
                  <w:rPr>
                    <w:b/>
                    <w:color w:val="FFFFFF" w:themeColor="background1"/>
                  </w:rPr>
                </w:rPrChange>
              </w:rPr>
              <w:t>Extends</w:t>
            </w:r>
          </w:p>
        </w:tc>
        <w:tc>
          <w:tcPr>
            <w:tcW w:w="1843" w:type="dxa"/>
          </w:tcPr>
          <w:p w14:paraId="59B10B99" w14:textId="77777777" w:rsidR="004C430C" w:rsidRPr="004424B1" w:rsidRDefault="004C430C" w:rsidP="00825170">
            <w:pPr>
              <w:pStyle w:val="TableCell"/>
              <w:keepNext/>
              <w:rPr>
                <w:b/>
              </w:rPr>
            </w:pPr>
            <w:proofErr w:type="gramStart"/>
            <w:r w:rsidRPr="004424B1">
              <w:t>MAL::</w:t>
            </w:r>
            <w:proofErr w:type="gramEnd"/>
            <w:r w:rsidRPr="004424B1">
              <w:t>Composite</w:t>
            </w:r>
          </w:p>
        </w:tc>
        <w:tc>
          <w:tcPr>
            <w:tcW w:w="709" w:type="dxa"/>
            <w:shd w:val="clear" w:color="auto" w:fill="00CCFF"/>
          </w:tcPr>
          <w:p w14:paraId="7816C1C6" w14:textId="77777777" w:rsidR="004C430C" w:rsidRPr="0067031E" w:rsidRDefault="004C430C" w:rsidP="00825170">
            <w:pPr>
              <w:pStyle w:val="TableCell"/>
              <w:keepNext/>
              <w:rPr>
                <w:bCs/>
                <w:color w:val="auto"/>
                <w:rPrChange w:id="31301" w:author="Peter Van Der Plas" w:date="2024-12-29T12:44:00Z" w16du:dateUtc="2024-12-29T11:44:00Z">
                  <w:rPr>
                    <w:b/>
                  </w:rPr>
                </w:rPrChange>
              </w:rPr>
            </w:pPr>
            <w:r w:rsidRPr="0067031E">
              <w:rPr>
                <w:bCs/>
                <w:color w:val="auto"/>
                <w:rPrChange w:id="31302" w:author="Peter Van Der Plas" w:date="2024-12-29T12:44:00Z" w16du:dateUtc="2024-12-29T11:44:00Z">
                  <w:rPr>
                    <w:b/>
                    <w:color w:val="FFFFFF" w:themeColor="background1"/>
                  </w:rPr>
                </w:rPrChange>
              </w:rPr>
              <w:t>SFP</w:t>
            </w:r>
          </w:p>
        </w:tc>
        <w:tc>
          <w:tcPr>
            <w:tcW w:w="992" w:type="dxa"/>
          </w:tcPr>
          <w:p w14:paraId="1C14B6ED" w14:textId="77777777" w:rsidR="004C430C" w:rsidRPr="004424B1" w:rsidRDefault="004C430C" w:rsidP="00825170">
            <w:pPr>
              <w:pStyle w:val="TableCell"/>
              <w:keepNext/>
              <w:jc w:val="right"/>
            </w:pPr>
            <w:r w:rsidRPr="004424B1">
              <w:t>Abstract</w:t>
            </w:r>
          </w:p>
        </w:tc>
      </w:tr>
    </w:tbl>
    <w:p w14:paraId="482C0F23" w14:textId="77777777" w:rsidR="004C430C" w:rsidRPr="004424B1" w:rsidRDefault="004C430C" w:rsidP="00825170">
      <w:pPr>
        <w:keepNext/>
        <w:spacing w:before="0" w:line="240" w:lineRule="auto"/>
        <w:rPr>
          <w:sz w:val="2"/>
          <w:szCs w:val="2"/>
          <w:lang w:val="en-GB"/>
        </w:rPr>
      </w:pPr>
    </w:p>
    <w:p w14:paraId="5D4D97FE" w14:textId="48F6B91E" w:rsidR="004C430C" w:rsidRDefault="003500E6">
      <w:pPr>
        <w:pStyle w:val="Heading5"/>
        <w:spacing w:before="480"/>
        <w:rPr>
          <w:ins w:id="31303" w:author="Quinten Van Woerkom" w:date="2024-12-18T15:57:00Z" w16du:dateUtc="2024-12-18T14:57:00Z"/>
        </w:rPr>
        <w:pPrChange w:id="31304" w:author="Peter Van Der Plas" w:date="2024-12-29T12:44:00Z" w16du:dateUtc="2024-12-29T11:44:00Z">
          <w:pPr>
            <w:pStyle w:val="Heading5"/>
          </w:pPr>
        </w:pPrChange>
      </w:pPr>
      <w:ins w:id="31305" w:author="Quinten Van Woerkom" w:date="2024-12-18T15:57:00Z" w16du:dateUtc="2024-12-18T14:57:00Z">
        <w:r>
          <w:t xml:space="preserve">Data Type: </w:t>
        </w:r>
      </w:ins>
      <w:proofErr w:type="spellStart"/>
      <w:r w:rsidR="004C430C" w:rsidRPr="004424B1">
        <w:t>CartesianPosition</w:t>
      </w:r>
      <w:proofErr w:type="spellEnd"/>
    </w:p>
    <w:p w14:paraId="549FA40E" w14:textId="602CEB68" w:rsidR="003500E6" w:rsidRPr="003500E6" w:rsidRDefault="003500E6">
      <w:pPr>
        <w:pStyle w:val="Heading6"/>
        <w:rPr>
          <w:ins w:id="31306" w:author="Quinten Van Woerkom" w:date="2024-12-18T10:48:00Z" w16du:dateUtc="2024-12-18T09:48:00Z"/>
        </w:rPr>
        <w:pPrChange w:id="31307" w:author="Quinten Van Woerkom" w:date="2024-12-18T15:57:00Z" w16du:dateUtc="2024-12-18T14:57:00Z">
          <w:pPr>
            <w:pStyle w:val="HeadingNoNumber"/>
          </w:pPr>
        </w:pPrChange>
      </w:pPr>
      <w:ins w:id="31308" w:author="Quinten Van Woerkom" w:date="2024-12-18T15:57:00Z" w16du:dateUtc="2024-12-18T14:57:00Z">
        <w:r>
          <w:t>Overview</w:t>
        </w:r>
      </w:ins>
    </w:p>
    <w:p w14:paraId="3A85327E" w14:textId="4527AC78" w:rsidR="00264E81" w:rsidRDefault="00264E81">
      <w:pPr>
        <w:rPr>
          <w:ins w:id="31309" w:author="Quinten Van Woerkom" w:date="2024-12-18T15:57:00Z" w16du:dateUtc="2024-12-18T14:57:00Z"/>
          <w:lang w:val="en-GB" w:eastAsia="en-GB"/>
        </w:rPr>
      </w:pPr>
      <w:commentRangeStart w:id="31310"/>
      <w:ins w:id="31311" w:author="Quinten Van Woerkom" w:date="2024-12-18T10:48:00Z" w16du:dateUtc="2024-12-18T09:48:00Z">
        <w:r>
          <w:rPr>
            <w:lang w:val="en-GB" w:eastAsia="en-GB"/>
          </w:rPr>
          <w:t xml:space="preserve">Concrete type </w:t>
        </w:r>
      </w:ins>
      <w:ins w:id="31312" w:author="Quinten Van Woerkom" w:date="2024-12-18T10:49:00Z" w16du:dateUtc="2024-12-18T09:49:00Z">
        <w:r>
          <w:rPr>
            <w:lang w:val="en-GB" w:eastAsia="en-GB"/>
          </w:rPr>
          <w:t>representing a Position in Cartesian coordinates.</w:t>
        </w:r>
        <w:commentRangeEnd w:id="31310"/>
        <w:r>
          <w:rPr>
            <w:rStyle w:val="CommentReference"/>
          </w:rPr>
          <w:commentReference w:id="31310"/>
        </w:r>
      </w:ins>
    </w:p>
    <w:p w14:paraId="3967F69E" w14:textId="7FCEC91E" w:rsidR="003500E6" w:rsidRPr="00090D06" w:rsidRDefault="003500E6">
      <w:pPr>
        <w:pStyle w:val="Heading6"/>
        <w:spacing w:before="480" w:after="240"/>
        <w:pPrChange w:id="31313" w:author="Peter Van Der Plas" w:date="2024-12-29T13:27:00Z" w16du:dateUtc="2024-12-29T12:27:00Z">
          <w:pPr>
            <w:pStyle w:val="HeadingNoNumber"/>
          </w:pPr>
        </w:pPrChange>
      </w:pPr>
      <w:ins w:id="31314" w:author="Quinten Van Woerkom" w:date="2024-12-18T15:57:00Z" w16du:dateUtc="2024-12-18T14:57:00Z">
        <w:r>
          <w:t>Definition</w:t>
        </w:r>
      </w:ins>
    </w:p>
    <w:p w14:paraId="5C4E3A97" w14:textId="29F6933C" w:rsidR="00951043" w:rsidRPr="004424B1" w:rsidDel="003500E6" w:rsidRDefault="00951043">
      <w:pPr>
        <w:keepNext/>
        <w:spacing w:after="240"/>
        <w:rPr>
          <w:del w:id="31315" w:author="Quinten Van Woerkom" w:date="2024-12-18T15:57:00Z" w16du:dateUtc="2024-12-18T14:57:00Z"/>
          <w:lang w:val="en-GB" w:eastAsia="en-GB"/>
        </w:rPr>
        <w:pPrChange w:id="31316" w:author="Quinten Van Woerkom" w:date="2024-12-18T15:57:00Z" w16du:dateUtc="2024-12-18T14:57:00Z">
          <w:pPr>
            <w:keepNext/>
            <w:spacing w:before="0"/>
          </w:pPr>
        </w:pPrChange>
      </w:pPr>
    </w:p>
    <w:tbl>
      <w:tblPr>
        <w:tblStyle w:val="RBTable"/>
        <w:tblW w:w="9179" w:type="dxa"/>
        <w:tblLayout w:type="fixed"/>
        <w:tblLook w:val="0400" w:firstRow="0" w:lastRow="0" w:firstColumn="0" w:lastColumn="0" w:noHBand="0" w:noVBand="1"/>
        <w:tblCaption w:val="DSC CartesianPosition E6"/>
      </w:tblPr>
      <w:tblGrid>
        <w:gridCol w:w="1667"/>
        <w:gridCol w:w="2976"/>
        <w:gridCol w:w="992"/>
        <w:gridCol w:w="1843"/>
        <w:gridCol w:w="709"/>
        <w:gridCol w:w="992"/>
      </w:tblGrid>
      <w:tr w:rsidR="004C430C" w:rsidRPr="004424B1" w14:paraId="2087934B" w14:textId="77777777" w:rsidTr="00710E0B">
        <w:tc>
          <w:tcPr>
            <w:tcW w:w="1667" w:type="dxa"/>
            <w:shd w:val="clear" w:color="auto" w:fill="00CCFF"/>
          </w:tcPr>
          <w:p w14:paraId="04CCC2CB" w14:textId="77777777" w:rsidR="004C430C" w:rsidRPr="0067031E" w:rsidRDefault="004C430C" w:rsidP="00825170">
            <w:pPr>
              <w:pStyle w:val="TableCell"/>
              <w:keepNext/>
              <w:rPr>
                <w:color w:val="auto"/>
                <w:rPrChange w:id="31317" w:author="Peter Van Der Plas" w:date="2024-12-29T12:45:00Z" w16du:dateUtc="2024-12-29T11:45:00Z">
                  <w:rPr>
                    <w:color w:val="FFFFFF" w:themeColor="background1"/>
                  </w:rPr>
                </w:rPrChange>
              </w:rPr>
            </w:pPr>
            <w:r w:rsidRPr="0067031E">
              <w:rPr>
                <w:color w:val="auto"/>
                <w:rPrChange w:id="31318" w:author="Peter Van Der Plas" w:date="2024-12-29T12:45:00Z" w16du:dateUtc="2024-12-29T11:45:00Z">
                  <w:rPr>
                    <w:color w:val="FFFFFF" w:themeColor="background1"/>
                  </w:rPr>
                </w:rPrChange>
              </w:rPr>
              <w:t>Name</w:t>
            </w:r>
          </w:p>
        </w:tc>
        <w:tc>
          <w:tcPr>
            <w:tcW w:w="2976" w:type="dxa"/>
          </w:tcPr>
          <w:p w14:paraId="3E599F37" w14:textId="77777777" w:rsidR="004C430C" w:rsidRPr="004424B1" w:rsidRDefault="004C430C" w:rsidP="00825170">
            <w:pPr>
              <w:pStyle w:val="TableCell"/>
              <w:keepNext/>
              <w:rPr>
                <w:b/>
              </w:rPr>
            </w:pPr>
            <w:proofErr w:type="spellStart"/>
            <w:r w:rsidRPr="004424B1">
              <w:rPr>
                <w:b/>
              </w:rPr>
              <w:t>CartesianPosition</w:t>
            </w:r>
            <w:proofErr w:type="spellEnd"/>
          </w:p>
        </w:tc>
        <w:tc>
          <w:tcPr>
            <w:tcW w:w="992" w:type="dxa"/>
            <w:shd w:val="clear" w:color="auto" w:fill="00CCFF"/>
          </w:tcPr>
          <w:p w14:paraId="0F3DE709" w14:textId="77777777" w:rsidR="004C430C" w:rsidRPr="0067031E" w:rsidRDefault="004C430C" w:rsidP="00825170">
            <w:pPr>
              <w:pStyle w:val="TableCell"/>
              <w:keepNext/>
              <w:rPr>
                <w:bCs/>
                <w:color w:val="auto"/>
                <w:rPrChange w:id="31319" w:author="Peter Van Der Plas" w:date="2024-12-29T12:45:00Z" w16du:dateUtc="2024-12-29T11:45:00Z">
                  <w:rPr>
                    <w:b/>
                  </w:rPr>
                </w:rPrChange>
              </w:rPr>
            </w:pPr>
            <w:r w:rsidRPr="0067031E">
              <w:rPr>
                <w:bCs/>
                <w:color w:val="auto"/>
                <w:rPrChange w:id="31320" w:author="Peter Van Der Plas" w:date="2024-12-29T12:45:00Z" w16du:dateUtc="2024-12-29T11:45:00Z">
                  <w:rPr>
                    <w:b/>
                    <w:color w:val="FFFFFF" w:themeColor="background1"/>
                  </w:rPr>
                </w:rPrChange>
              </w:rPr>
              <w:t>Extends</w:t>
            </w:r>
          </w:p>
        </w:tc>
        <w:tc>
          <w:tcPr>
            <w:tcW w:w="1843" w:type="dxa"/>
          </w:tcPr>
          <w:p w14:paraId="54D506E1" w14:textId="77777777" w:rsidR="004C430C" w:rsidRPr="0067031E" w:rsidRDefault="004C430C" w:rsidP="00825170">
            <w:pPr>
              <w:pStyle w:val="TableCell"/>
              <w:keepNext/>
              <w:rPr>
                <w:b/>
                <w:rPrChange w:id="31321" w:author="Peter Van Der Plas" w:date="2024-12-29T12:45:00Z" w16du:dateUtc="2024-12-29T11:45:00Z">
                  <w:rPr>
                    <w:b/>
                    <w:i/>
                    <w:iCs/>
                  </w:rPr>
                </w:rPrChange>
              </w:rPr>
            </w:pPr>
            <w:r w:rsidRPr="0067031E">
              <w:rPr>
                <w:rPrChange w:id="31322" w:author="Peter Van Der Plas" w:date="2024-12-29T12:45:00Z" w16du:dateUtc="2024-12-29T11:45:00Z">
                  <w:rPr>
                    <w:i/>
                    <w:iCs/>
                  </w:rPr>
                </w:rPrChange>
              </w:rPr>
              <w:t>Position</w:t>
            </w:r>
          </w:p>
        </w:tc>
        <w:tc>
          <w:tcPr>
            <w:tcW w:w="709" w:type="dxa"/>
            <w:shd w:val="clear" w:color="auto" w:fill="00CCFF"/>
          </w:tcPr>
          <w:p w14:paraId="0B75D1F0" w14:textId="77777777" w:rsidR="004C430C" w:rsidRPr="0067031E" w:rsidRDefault="004C430C" w:rsidP="00825170">
            <w:pPr>
              <w:pStyle w:val="TableCell"/>
              <w:keepNext/>
              <w:rPr>
                <w:bCs/>
                <w:color w:val="auto"/>
                <w:rPrChange w:id="31323" w:author="Peter Van Der Plas" w:date="2024-12-29T12:45:00Z" w16du:dateUtc="2024-12-29T11:45:00Z">
                  <w:rPr>
                    <w:b/>
                  </w:rPr>
                </w:rPrChange>
              </w:rPr>
            </w:pPr>
            <w:r w:rsidRPr="0067031E">
              <w:rPr>
                <w:bCs/>
                <w:color w:val="auto"/>
                <w:rPrChange w:id="31324" w:author="Peter Van Der Plas" w:date="2024-12-29T12:45:00Z" w16du:dateUtc="2024-12-29T11:45:00Z">
                  <w:rPr>
                    <w:b/>
                    <w:color w:val="FFFFFF" w:themeColor="background1"/>
                  </w:rPr>
                </w:rPrChange>
              </w:rPr>
              <w:t>SFP</w:t>
            </w:r>
          </w:p>
        </w:tc>
        <w:tc>
          <w:tcPr>
            <w:tcW w:w="992" w:type="dxa"/>
          </w:tcPr>
          <w:p w14:paraId="4203A2C1" w14:textId="1C5E9CA0" w:rsidR="004C430C" w:rsidRPr="004424B1" w:rsidRDefault="00D57A34" w:rsidP="00825170">
            <w:pPr>
              <w:pStyle w:val="TableCell"/>
              <w:keepNext/>
              <w:jc w:val="right"/>
            </w:pPr>
            <w:ins w:id="31325" w:author="Peter Van Der Plas" w:date="2024-12-29T14:38:00Z" w16du:dateUtc="2024-12-29T13:38:00Z">
              <w:r>
                <w:fldChar w:fldCharType="begin"/>
              </w:r>
              <w:r>
                <w:instrText xml:space="preserve"> SEQ Area \* MERGEFORMAT </w:instrText>
              </w:r>
              <w:r>
                <w:fldChar w:fldCharType="separate"/>
              </w:r>
            </w:ins>
            <w:ins w:id="31326" w:author="Peter Van Der Plas" w:date="2025-01-01T17:31:00Z" w16du:dateUtc="2025-01-01T16:31:00Z">
              <w:r w:rsidR="006D1623">
                <w:rPr>
                  <w:noProof/>
                </w:rPr>
                <w:t>3</w:t>
              </w:r>
            </w:ins>
            <w:ins w:id="31327" w:author="Peter Van Der Plas" w:date="2024-12-29T14:38:00Z" w16du:dateUtc="2024-12-29T13:38:00Z">
              <w:r>
                <w:rPr>
                  <w:noProof/>
                </w:rPr>
                <w:fldChar w:fldCharType="end"/>
              </w:r>
            </w:ins>
            <w:del w:id="31328" w:author="Peter Van Der Plas" w:date="2024-12-29T12:47:00Z" w16du:dateUtc="2024-12-29T11:47:00Z">
              <w:r w:rsidR="00816878" w:rsidDel="00403E23">
                <w:fldChar w:fldCharType="begin"/>
              </w:r>
              <w:r w:rsidR="00816878" w:rsidDel="00403E23">
                <w:delInstrText xml:space="preserve"> SEQ Area \* MERGEFORMAT </w:delInstrText>
              </w:r>
              <w:r w:rsidR="00816878" w:rsidDel="00403E23">
                <w:fldChar w:fldCharType="separate"/>
              </w:r>
              <w:r w:rsidR="00816878" w:rsidDel="00403E23">
                <w:rPr>
                  <w:noProof/>
                </w:rPr>
                <w:delText>2</w:delText>
              </w:r>
              <w:r w:rsidR="00816878" w:rsidDel="00403E23">
                <w:rPr>
                  <w:noProof/>
                </w:rPr>
                <w:fldChar w:fldCharType="end"/>
              </w:r>
            </w:del>
          </w:p>
        </w:tc>
      </w:tr>
    </w:tbl>
    <w:p w14:paraId="0C2A5B2C" w14:textId="77777777" w:rsidR="004C430C" w:rsidRPr="004424B1" w:rsidRDefault="004C430C" w:rsidP="00825170">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Change w:id="31329">
          <w:tblGrid>
            <w:gridCol w:w="1667"/>
            <w:gridCol w:w="1984"/>
            <w:gridCol w:w="992"/>
            <w:gridCol w:w="4535"/>
          </w:tblGrid>
        </w:tblGridChange>
      </w:tblGrid>
      <w:tr w:rsidR="004C430C" w:rsidRPr="004424B1" w14:paraId="54190CF8"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FF85FEE" w14:textId="598AF96A" w:rsidR="004C430C" w:rsidRPr="004424B1" w:rsidRDefault="004C430C" w:rsidP="00825170">
            <w:pPr>
              <w:pStyle w:val="TableCell"/>
              <w:keepNext/>
            </w:pPr>
            <w:del w:id="31330" w:author="Quinten Van Woerkom" w:date="2024-11-25T14:49:00Z" w16du:dateUtc="2024-11-25T13:49:00Z">
              <w:r w:rsidRPr="004424B1" w:rsidDel="002B0859">
                <w:delText>Attribute</w:delText>
              </w:r>
            </w:del>
            <w:ins w:id="31331" w:author="Quinten Van Woerkom" w:date="2024-11-25T14:49:00Z" w16du:dateUtc="2024-11-25T13:49:00Z">
              <w:r w:rsidR="002B0859">
                <w:t>Field</w:t>
              </w:r>
            </w:ins>
          </w:p>
        </w:tc>
        <w:tc>
          <w:tcPr>
            <w:tcW w:w="1984" w:type="dxa"/>
          </w:tcPr>
          <w:p w14:paraId="0685091A"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38BAE38B"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74B80EB4"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B57DEF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013706A" w14:textId="77777777" w:rsidR="004C430C" w:rsidRPr="004424B1" w:rsidRDefault="004C430C" w:rsidP="00825170">
            <w:pPr>
              <w:pStyle w:val="TableCell"/>
              <w:keepNext/>
            </w:pPr>
            <w:r w:rsidRPr="004424B1">
              <w:t>x</w:t>
            </w:r>
          </w:p>
        </w:tc>
        <w:tc>
          <w:tcPr>
            <w:tcW w:w="1984" w:type="dxa"/>
          </w:tcPr>
          <w:p w14:paraId="64CC890B"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15B2527A"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512BFE0"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r w:rsidRPr="004424B1">
              <w:t>Cartesian x coordinate defined in the given frame and with values of the given unit.</w:t>
            </w:r>
          </w:p>
        </w:tc>
      </w:tr>
      <w:tr w:rsidR="004C430C" w:rsidRPr="004424B1" w14:paraId="3CDFF48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512C8C3" w14:textId="77777777" w:rsidR="004C430C" w:rsidRPr="004424B1" w:rsidRDefault="004C430C" w:rsidP="007B4994">
            <w:pPr>
              <w:pStyle w:val="TableCell"/>
            </w:pPr>
            <w:r w:rsidRPr="004424B1">
              <w:t>y</w:t>
            </w:r>
          </w:p>
        </w:tc>
        <w:tc>
          <w:tcPr>
            <w:tcW w:w="1984" w:type="dxa"/>
          </w:tcPr>
          <w:p w14:paraId="5CAC988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6463B1D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FAAF75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Cartesian y coordinate defined in the given frame and with values of the given unit.</w:t>
            </w:r>
          </w:p>
        </w:tc>
      </w:tr>
      <w:tr w:rsidR="004C430C" w:rsidRPr="004424B1" w14:paraId="63C07BF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6B5187D" w14:textId="77777777" w:rsidR="004C430C" w:rsidRPr="004424B1" w:rsidRDefault="004C430C" w:rsidP="007B4994">
            <w:pPr>
              <w:pStyle w:val="TableCell"/>
            </w:pPr>
            <w:r w:rsidRPr="004424B1">
              <w:t>z</w:t>
            </w:r>
          </w:p>
        </w:tc>
        <w:tc>
          <w:tcPr>
            <w:tcW w:w="1984" w:type="dxa"/>
          </w:tcPr>
          <w:p w14:paraId="1C7962C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77CE5CF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2D0EA7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Cartesian z coordinate defined in the given frame and with values of the given unit.</w:t>
            </w:r>
          </w:p>
        </w:tc>
      </w:tr>
      <w:tr w:rsidR="004C430C" w:rsidRPr="004424B1" w14:paraId="41D3D94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A60F2FF" w14:textId="77777777" w:rsidR="004C430C" w:rsidRPr="004424B1" w:rsidRDefault="004C430C" w:rsidP="007B4994">
            <w:pPr>
              <w:pStyle w:val="TableCell"/>
            </w:pPr>
            <w:r w:rsidRPr="004424B1">
              <w:t>frame</w:t>
            </w:r>
          </w:p>
        </w:tc>
        <w:tc>
          <w:tcPr>
            <w:tcW w:w="1984" w:type="dxa"/>
          </w:tcPr>
          <w:p w14:paraId="2456FDED" w14:textId="777A6F8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31332"/>
            <w:proofErr w:type="gramStart"/>
            <w:r w:rsidRPr="004424B1">
              <w:t>MAL::</w:t>
            </w:r>
            <w:proofErr w:type="gramEnd"/>
            <w:del w:id="31333" w:author="Quinten Van Woerkom" w:date="2024-11-27T15:40:00Z" w16du:dateUtc="2024-11-27T14:40:00Z">
              <w:r w:rsidRPr="004424B1" w:rsidDel="007C61FE">
                <w:delText>String</w:delText>
              </w:r>
            </w:del>
            <w:ins w:id="31334" w:author="Quinten Van Woerkom" w:date="2024-11-27T15:40:00Z" w16du:dateUtc="2024-11-27T14:40:00Z">
              <w:r w:rsidR="007C61FE">
                <w:t>Identifier</w:t>
              </w:r>
              <w:commentRangeEnd w:id="31332"/>
              <w:r w:rsidR="007C61FE">
                <w:rPr>
                  <w:rStyle w:val="CommentReference"/>
                  <w:rFonts w:cs="Times New Roman"/>
                  <w:lang w:val="en-US" w:eastAsia="en-US"/>
                </w:rPr>
                <w:commentReference w:id="31332"/>
              </w:r>
            </w:ins>
          </w:p>
        </w:tc>
        <w:tc>
          <w:tcPr>
            <w:tcW w:w="992" w:type="dxa"/>
          </w:tcPr>
          <w:p w14:paraId="3858260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8B84FA3" w14:textId="454DD365" w:rsidR="004C430C" w:rsidRPr="004424B1" w:rsidRDefault="000A1C84" w:rsidP="007B4994">
            <w:pPr>
              <w:pStyle w:val="TableCell"/>
              <w:cnfStyle w:val="000000000000" w:firstRow="0" w:lastRow="0" w:firstColumn="0" w:lastColumn="0" w:oddVBand="0" w:evenVBand="0" w:oddHBand="0" w:evenHBand="0" w:firstRowFirstColumn="0" w:firstRowLastColumn="0" w:lastRowFirstColumn="0" w:lastRowLastColumn="0"/>
            </w:pPr>
            <w:commentRangeStart w:id="31335"/>
            <w:del w:id="31336" w:author="Quinten Van Woerkom" w:date="2024-12-09T16:09:00Z" w16du:dateUtc="2024-12-09T15:09:00Z">
              <w:r w:rsidRPr="004424B1" w:rsidDel="004679C4">
                <w:delText xml:space="preserve">One of the coordinate reference frames as defined in reference </w:delText>
              </w:r>
              <w:r w:rsidRPr="004424B1" w:rsidDel="004679C4">
                <w:fldChar w:fldCharType="begin"/>
              </w:r>
              <w:r w:rsidRPr="004424B1" w:rsidDel="004679C4">
                <w:delInstrText xml:space="preserve"> REF R_509x0b1PointingRequestMessage \h </w:delInstrText>
              </w:r>
              <w:r w:rsidRPr="004424B1" w:rsidDel="004679C4">
                <w:fldChar w:fldCharType="separate"/>
              </w:r>
              <w:r w:rsidR="00BF1AC4" w:rsidRPr="004424B1" w:rsidDel="004679C4">
                <w:delText>[</w:delText>
              </w:r>
              <w:r w:rsidR="00BF1AC4" w:rsidDel="004679C4">
                <w:rPr>
                  <w:noProof/>
                </w:rPr>
                <w:delText>D6</w:delText>
              </w:r>
              <w:r w:rsidR="00BF1AC4" w:rsidRPr="004424B1" w:rsidDel="004679C4">
                <w:delText>]</w:delText>
              </w:r>
              <w:r w:rsidRPr="004424B1" w:rsidDel="004679C4">
                <w:fldChar w:fldCharType="end"/>
              </w:r>
              <w:r w:rsidRPr="004424B1" w:rsidDel="004679C4">
                <w:delText xml:space="preserve"> annex B2, or in the SANA registry as per reference </w:delText>
              </w:r>
              <w:r w:rsidRPr="004424B1" w:rsidDel="004679C4">
                <w:fldChar w:fldCharType="begin"/>
              </w:r>
              <w:r w:rsidRPr="004424B1" w:rsidDel="004679C4">
                <w:delInstrText xml:space="preserve"> REF R_509x0b1PointingRequestMessage \h </w:delInstrText>
              </w:r>
              <w:r w:rsidRPr="004424B1" w:rsidDel="004679C4">
                <w:fldChar w:fldCharType="separate"/>
              </w:r>
              <w:r w:rsidR="00BF1AC4" w:rsidRPr="004424B1" w:rsidDel="004679C4">
                <w:delText>[</w:delText>
              </w:r>
              <w:r w:rsidR="00BF1AC4" w:rsidDel="004679C4">
                <w:rPr>
                  <w:noProof/>
                </w:rPr>
                <w:delText>D6</w:delText>
              </w:r>
              <w:r w:rsidR="00BF1AC4" w:rsidRPr="004424B1" w:rsidDel="004679C4">
                <w:delText>]</w:delText>
              </w:r>
              <w:r w:rsidRPr="004424B1" w:rsidDel="004679C4">
                <w:fldChar w:fldCharType="end"/>
              </w:r>
              <w:r w:rsidRPr="004424B1" w:rsidDel="004679C4">
                <w:delText xml:space="preserve"> annex E2 or a mission specific frame</w:delText>
              </w:r>
            </w:del>
            <w:ins w:id="31337" w:author="Quinten Van Woerkom" w:date="2024-12-09T16:09:00Z" w16du:dateUtc="2024-12-09T15:09:00Z">
              <w:r w:rsidR="004679C4">
                <w:t>Reference frame within which the position is expressed</w:t>
              </w:r>
            </w:ins>
            <w:r w:rsidRPr="004424B1">
              <w:t>.</w:t>
            </w:r>
            <w:commentRangeEnd w:id="31335"/>
            <w:r w:rsidR="004679C4">
              <w:rPr>
                <w:rStyle w:val="CommentReference"/>
                <w:rFonts w:cs="Times New Roman"/>
                <w:lang w:val="en-US" w:eastAsia="en-US"/>
              </w:rPr>
              <w:commentReference w:id="31335"/>
            </w:r>
          </w:p>
        </w:tc>
      </w:tr>
      <w:tr w:rsidR="004C430C" w:rsidRPr="004424B1" w14:paraId="4B8BD031" w14:textId="77777777" w:rsidTr="00710E0B">
        <w:tblPrEx>
          <w:tblW w:w="9178" w:type="dxa"/>
          <w:tblLayout w:type="fixed"/>
          <w:tblPrExChange w:id="31338" w:author="Peter Van Der Plas" w:date="2024-12-29T14:28:00Z" w16du:dateUtc="2024-12-29T13:28:00Z">
            <w:tblPrEx>
              <w:tblW w:w="9178" w:type="dxa"/>
              <w:tblLayout w:type="fixed"/>
            </w:tblPrEx>
          </w:tblPrExChange>
        </w:tblPrEx>
        <w:tc>
          <w:tcPr>
            <w:cnfStyle w:val="001000000000" w:firstRow="0" w:lastRow="0" w:firstColumn="1" w:lastColumn="0" w:oddVBand="0" w:evenVBand="0" w:oddHBand="0" w:evenHBand="0" w:firstRowFirstColumn="0" w:firstRowLastColumn="0" w:lastRowFirstColumn="0" w:lastRowLastColumn="0"/>
            <w:tcW w:w="0" w:type="dxa"/>
            <w:tcPrChange w:id="31339" w:author="Peter Van Der Plas" w:date="2024-12-29T14:28:00Z" w16du:dateUtc="2024-12-29T13:28:00Z">
              <w:tcPr>
                <w:tcW w:w="1667" w:type="dxa"/>
              </w:tcPr>
            </w:tcPrChange>
          </w:tcPr>
          <w:p w14:paraId="77449545" w14:textId="77777777" w:rsidR="004C430C" w:rsidRPr="004424B1" w:rsidRDefault="004C430C" w:rsidP="007B4994">
            <w:pPr>
              <w:pStyle w:val="TableCell"/>
            </w:pPr>
            <w:r w:rsidRPr="004424B1">
              <w:t>units</w:t>
            </w:r>
          </w:p>
        </w:tc>
        <w:tc>
          <w:tcPr>
            <w:tcW w:w="0" w:type="dxa"/>
            <w:tcPrChange w:id="31340" w:author="Peter Van Der Plas" w:date="2024-12-29T14:28:00Z" w16du:dateUtc="2024-12-29T13:28:00Z">
              <w:tcPr>
                <w:tcW w:w="1984" w:type="dxa"/>
              </w:tcPr>
            </w:tcPrChange>
          </w:tcPr>
          <w:p w14:paraId="1D1F75A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0" w:type="dxa"/>
            <w:tcPrChange w:id="31341" w:author="Peter Van Der Plas" w:date="2024-12-29T14:28:00Z" w16du:dateUtc="2024-12-29T13:28:00Z">
              <w:tcPr>
                <w:tcW w:w="992" w:type="dxa"/>
              </w:tcPr>
            </w:tcPrChange>
          </w:tcPr>
          <w:p w14:paraId="5AF1254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0" w:type="dxa"/>
            <w:tcMar>
              <w:top w:w="57" w:type="dxa"/>
              <w:bottom w:w="57" w:type="dxa"/>
            </w:tcMar>
            <w:tcPrChange w:id="31342" w:author="Peter Van Der Plas" w:date="2024-12-29T14:28:00Z" w16du:dateUtc="2024-12-29T13:28:00Z">
              <w:tcPr>
                <w:tcW w:w="4535" w:type="dxa"/>
              </w:tcPr>
            </w:tcPrChange>
          </w:tcPr>
          <w:p w14:paraId="702F71E0" w14:textId="5432E915" w:rsidR="004C430C" w:rsidRPr="004424B1" w:rsidDel="00091B44" w:rsidRDefault="004C430C">
            <w:pPr>
              <w:pStyle w:val="TableCell"/>
              <w:spacing w:before="0" w:after="0"/>
              <w:cnfStyle w:val="000000000000" w:firstRow="0" w:lastRow="0" w:firstColumn="0" w:lastColumn="0" w:oddVBand="0" w:evenVBand="0" w:oddHBand="0" w:evenHBand="0" w:firstRowFirstColumn="0" w:firstRowLastColumn="0" w:lastRowFirstColumn="0" w:lastRowLastColumn="0"/>
              <w:rPr>
                <w:del w:id="31343" w:author="Quinten Van Woerkom" w:date="2024-12-11T15:34:00Z" w16du:dateUtc="2024-12-11T14:34:00Z"/>
              </w:rPr>
              <w:pPrChange w:id="31344" w:author="Peter Van Der Plas" w:date="2024-12-29T14:28:00Z" w16du:dateUtc="2024-12-29T13:28:00Z">
                <w:pPr>
                  <w:pStyle w:val="TableCell"/>
                  <w:cnfStyle w:val="000000000000" w:firstRow="0" w:lastRow="0" w:firstColumn="0" w:lastColumn="0" w:oddVBand="0" w:evenVBand="0" w:oddHBand="0" w:evenHBand="0" w:firstRowFirstColumn="0" w:firstRowLastColumn="0" w:lastRowFirstColumn="0" w:lastRowLastColumn="0"/>
                </w:pPr>
              </w:pPrChange>
            </w:pPr>
            <w:commentRangeStart w:id="31345"/>
            <w:r w:rsidRPr="004424B1">
              <w:t>The distance unit</w:t>
            </w:r>
            <w:del w:id="31346" w:author="Quinten Van Woerkom" w:date="2024-12-11T15:33:00Z" w16du:dateUtc="2024-12-11T14:33:00Z">
              <w:r w:rsidRPr="004424B1" w:rsidDel="00091B44">
                <w:delText xml:space="preserve"> name</w:delText>
              </w:r>
            </w:del>
            <w:ins w:id="31347" w:author="Quinten Van Woerkom" w:date="2024-12-11T15:33:00Z" w16du:dateUtc="2024-12-11T14:33:00Z">
              <w:r w:rsidR="00091B44">
                <w:t xml:space="preserve"> used</w:t>
              </w:r>
            </w:ins>
            <w:del w:id="31348" w:author="Quinten Van Woerkom" w:date="2024-12-11T15:33:00Z" w16du:dateUtc="2024-12-11T14:33:00Z">
              <w:r w:rsidRPr="004424B1" w:rsidDel="00091B44">
                <w:delText xml:space="preserve">, as defined in reference </w:delText>
              </w:r>
              <w:r w:rsidRPr="004424B1" w:rsidDel="00091B44">
                <w:rPr>
                  <w:sz w:val="20"/>
                </w:rPr>
                <w:fldChar w:fldCharType="begin"/>
              </w:r>
              <w:r w:rsidRPr="004424B1" w:rsidDel="00091B44">
                <w:delInstrText xml:space="preserve"> REF R_509x0b1PointingRequestMessage \h </w:delInstrText>
              </w:r>
              <w:r w:rsidRPr="004424B1" w:rsidDel="00091B44">
                <w:rPr>
                  <w:sz w:val="20"/>
                </w:rPr>
              </w:r>
              <w:r w:rsidRPr="004424B1" w:rsidDel="00091B44">
                <w:rPr>
                  <w:sz w:val="20"/>
                </w:rPr>
                <w:fldChar w:fldCharType="separate"/>
              </w:r>
              <w:r w:rsidR="00BF1AC4" w:rsidRPr="004424B1" w:rsidDel="00091B44">
                <w:delText>[</w:delText>
              </w:r>
              <w:r w:rsidR="00BF1AC4" w:rsidDel="00091B44">
                <w:rPr>
                  <w:noProof/>
                </w:rPr>
                <w:delText>D6</w:delText>
              </w:r>
              <w:r w:rsidR="00BF1AC4" w:rsidRPr="004424B1" w:rsidDel="00091B44">
                <w:delText>]</w:delText>
              </w:r>
              <w:r w:rsidRPr="004424B1" w:rsidDel="00091B44">
                <w:rPr>
                  <w:sz w:val="20"/>
                </w:rPr>
                <w:fldChar w:fldCharType="end"/>
              </w:r>
              <w:r w:rsidRPr="004424B1" w:rsidDel="00091B44">
                <w:delText xml:space="preserve"> annex </w:delText>
              </w:r>
              <w:r w:rsidR="00301494" w:rsidRPr="004424B1" w:rsidDel="00091B44">
                <w:delText>D</w:delText>
              </w:r>
            </w:del>
            <w:r w:rsidRPr="004424B1">
              <w:t>.</w:t>
            </w:r>
          </w:p>
          <w:p w14:paraId="5867F265" w14:textId="77777777" w:rsidR="00710E0B" w:rsidRDefault="00710E0B">
            <w:pPr>
              <w:pStyle w:val="TableCell"/>
              <w:spacing w:before="0" w:after="0"/>
              <w:cnfStyle w:val="000000000000" w:firstRow="0" w:lastRow="0" w:firstColumn="0" w:lastColumn="0" w:oddVBand="0" w:evenVBand="0" w:oddHBand="0" w:evenHBand="0" w:firstRowFirstColumn="0" w:firstRowLastColumn="0" w:lastRowFirstColumn="0" w:lastRowLastColumn="0"/>
              <w:rPr>
                <w:ins w:id="31349" w:author="Peter Van Der Plas" w:date="2024-12-29T14:26:00Z" w16du:dateUtc="2024-12-29T13:26:00Z"/>
              </w:rPr>
              <w:pPrChange w:id="31350" w:author="Peter Van Der Plas" w:date="2024-12-29T14:28:00Z" w16du:dateUtc="2024-12-29T13:28:00Z">
                <w:pPr>
                  <w:pStyle w:val="TableCell"/>
                  <w:cnfStyle w:val="000000000000" w:firstRow="0" w:lastRow="0" w:firstColumn="0" w:lastColumn="0" w:oddVBand="0" w:evenVBand="0" w:oddHBand="0" w:evenHBand="0" w:firstRowFirstColumn="0" w:firstRowLastColumn="0" w:lastRowFirstColumn="0" w:lastRowLastColumn="0"/>
                </w:pPr>
              </w:pPrChange>
            </w:pPr>
          </w:p>
          <w:p w14:paraId="673085D9" w14:textId="10103257" w:rsidR="004C430C" w:rsidRPr="004424B1" w:rsidRDefault="00091B44">
            <w:pPr>
              <w:pStyle w:val="TableCell"/>
              <w:spacing w:after="0"/>
              <w:cnfStyle w:val="000000000000" w:firstRow="0" w:lastRow="0" w:firstColumn="0" w:lastColumn="0" w:oddVBand="0" w:evenVBand="0" w:oddHBand="0" w:evenHBand="0" w:firstRowFirstColumn="0" w:firstRowLastColumn="0" w:lastRowFirstColumn="0" w:lastRowLastColumn="0"/>
              <w:pPrChange w:id="31351" w:author="Peter Van Der Plas" w:date="2024-12-29T14:32:00Z" w16du:dateUtc="2024-12-29T13:32:00Z">
                <w:pPr>
                  <w:pStyle w:val="TableCell"/>
                  <w:cnfStyle w:val="000000000000" w:firstRow="0" w:lastRow="0" w:firstColumn="0" w:lastColumn="0" w:oddVBand="0" w:evenVBand="0" w:oddHBand="0" w:evenHBand="0" w:firstRowFirstColumn="0" w:firstRowLastColumn="0" w:lastRowFirstColumn="0" w:lastRowLastColumn="0"/>
                </w:pPr>
              </w:pPrChange>
            </w:pPr>
            <w:ins w:id="31352" w:author="Quinten Van Woerkom" w:date="2024-12-11T15:34:00Z" w16du:dateUtc="2024-12-11T14:34:00Z">
              <w:del w:id="31353" w:author="Peter Van Der Plas" w:date="2024-12-29T14:26:00Z" w16du:dateUtc="2024-12-29T13:26:00Z">
                <w:r w:rsidDel="00710E0B">
                  <w:delText xml:space="preserve"> </w:delText>
                </w:r>
              </w:del>
            </w:ins>
            <w:ins w:id="31354" w:author="Quinten Van Woerkom" w:date="2024-12-11T15:42:00Z" w16du:dateUtc="2024-12-11T14:42:00Z">
              <w:del w:id="31355" w:author="Peter Van Der Plas" w:date="2024-12-29T14:26:00Z" w16du:dateUtc="2024-12-29T13:26:00Z">
                <w:r w:rsidR="00462600" w:rsidDel="00710E0B">
                  <w:delText xml:space="preserve"> </w:delText>
                </w:r>
              </w:del>
            </w:ins>
            <w:r w:rsidR="004C430C" w:rsidRPr="004424B1">
              <w:t>Default = ‘km’.</w:t>
            </w:r>
            <w:commentRangeEnd w:id="31345"/>
            <w:r>
              <w:rPr>
                <w:rStyle w:val="CommentReference"/>
                <w:rFonts w:cs="Times New Roman"/>
                <w:lang w:val="en-US" w:eastAsia="en-US"/>
              </w:rPr>
              <w:commentReference w:id="31345"/>
            </w:r>
          </w:p>
        </w:tc>
      </w:tr>
    </w:tbl>
    <w:p w14:paraId="4DBEB307" w14:textId="357EC5B2" w:rsidR="004C430C" w:rsidRDefault="009E7E60">
      <w:pPr>
        <w:pStyle w:val="Heading5"/>
        <w:spacing w:before="480"/>
        <w:rPr>
          <w:ins w:id="31356" w:author="Quinten Van Woerkom" w:date="2024-12-18T15:57:00Z" w16du:dateUtc="2024-12-18T14:57:00Z"/>
        </w:rPr>
        <w:pPrChange w:id="31357" w:author="Peter Van Der Plas" w:date="2024-12-29T12:47:00Z" w16du:dateUtc="2024-12-29T11:47:00Z">
          <w:pPr>
            <w:pStyle w:val="Heading5"/>
          </w:pPr>
        </w:pPrChange>
      </w:pPr>
      <w:ins w:id="31358" w:author="Quinten Van Woerkom" w:date="2024-12-18T15:57:00Z" w16du:dateUtc="2024-12-18T14:57:00Z">
        <w:r>
          <w:t xml:space="preserve">Data Type: </w:t>
        </w:r>
      </w:ins>
      <w:commentRangeStart w:id="31359"/>
      <w:proofErr w:type="spellStart"/>
      <w:r w:rsidR="004C430C" w:rsidRPr="004424B1">
        <w:t>SurfacePosition</w:t>
      </w:r>
      <w:commentRangeEnd w:id="31359"/>
      <w:proofErr w:type="spellEnd"/>
      <w:r w:rsidR="00C06523">
        <w:rPr>
          <w:rStyle w:val="CommentReference"/>
          <w:b w:val="0"/>
        </w:rPr>
        <w:commentReference w:id="31359"/>
      </w:r>
    </w:p>
    <w:p w14:paraId="735773C2" w14:textId="5EE1EB38" w:rsidR="009E7E60" w:rsidRPr="009E7E60" w:rsidRDefault="009E7E60">
      <w:pPr>
        <w:pStyle w:val="Heading6"/>
        <w:pPrChange w:id="31360" w:author="Quinten Van Woerkom" w:date="2024-12-18T15:57:00Z" w16du:dateUtc="2024-12-18T14:57:00Z">
          <w:pPr>
            <w:pStyle w:val="HeadingNoNumber"/>
          </w:pPr>
        </w:pPrChange>
      </w:pPr>
      <w:ins w:id="31361" w:author="Quinten Van Woerkom" w:date="2024-12-18T15:58:00Z" w16du:dateUtc="2024-12-18T14:58:00Z">
        <w:r>
          <w:t>Overview</w:t>
        </w:r>
      </w:ins>
    </w:p>
    <w:p w14:paraId="109E0E7E" w14:textId="3DDF3953" w:rsidR="0061248B" w:rsidRDefault="00C2404E">
      <w:pPr>
        <w:rPr>
          <w:ins w:id="31362" w:author="Quinten Van Woerkom" w:date="2024-12-18T15:58:00Z" w16du:dateUtc="2024-12-18T14:58:00Z"/>
          <w:lang w:val="en-GB"/>
        </w:rPr>
        <w:pPrChange w:id="31363" w:author="Peter Van Der Plas" w:date="2024-12-29T12:47:00Z" w16du:dateUtc="2024-12-29T11:47:00Z">
          <w:pPr>
            <w:keepNext/>
          </w:pPr>
        </w:pPrChange>
      </w:pPr>
      <w:ins w:id="31364" w:author="Quinten Van Woerkom" w:date="2024-12-03T14:59:00Z" w16du:dateUtc="2024-12-03T13:59:00Z">
        <w:r>
          <w:rPr>
            <w:lang w:val="en-GB"/>
          </w:rPr>
          <w:t xml:space="preserve">A </w:t>
        </w:r>
        <w:proofErr w:type="spellStart"/>
        <w:r>
          <w:rPr>
            <w:lang w:val="en-GB"/>
          </w:rPr>
          <w:t>SurfacePosition</w:t>
        </w:r>
        <w:proofErr w:type="spellEnd"/>
        <w:r>
          <w:rPr>
            <w:lang w:val="en-GB"/>
          </w:rPr>
          <w:t xml:space="preserve"> is </w:t>
        </w:r>
      </w:ins>
      <w:del w:id="31365" w:author="Quinten Van Woerkom" w:date="2024-12-03T14:59:00Z" w16du:dateUtc="2024-12-03T13:59:00Z">
        <w:r w:rsidR="004C430C" w:rsidRPr="004424B1" w:rsidDel="00C2404E">
          <w:rPr>
            <w:lang w:val="en-GB"/>
          </w:rPr>
          <w:delText>The unit may be defined here.  T</w:delText>
        </w:r>
      </w:del>
      <w:ins w:id="31366" w:author="Quinten Van Woerkom" w:date="2024-12-03T14:59:00Z" w16du:dateUtc="2024-12-03T13:59:00Z">
        <w:r>
          <w:rPr>
            <w:lang w:val="en-GB"/>
          </w:rPr>
          <w:t>t</w:t>
        </w:r>
      </w:ins>
      <w:r w:rsidR="004C430C" w:rsidRPr="004424B1">
        <w:rPr>
          <w:lang w:val="en-GB"/>
        </w:rPr>
        <w:t>ypically used to specify a coordinate on the surface</w:t>
      </w:r>
      <w:ins w:id="31367" w:author="Quinten Van Woerkom" w:date="2024-12-03T14:54:00Z" w16du:dateUtc="2024-12-03T13:54:00Z">
        <w:r w:rsidR="00C91260">
          <w:rPr>
            <w:lang w:val="en-GB"/>
          </w:rPr>
          <w:t xml:space="preserve"> </w:t>
        </w:r>
      </w:ins>
      <w:del w:id="31368" w:author="Quinten Van Woerkom" w:date="2024-12-03T14:54:00Z" w16du:dateUtc="2024-12-03T13:54:00Z">
        <w:r w:rsidR="004C430C" w:rsidRPr="004424B1" w:rsidDel="00C91260">
          <w:rPr>
            <w:lang w:val="en-GB"/>
          </w:rPr>
          <w:delText xml:space="preserve"> </w:delText>
        </w:r>
      </w:del>
      <w:r w:rsidR="004C430C" w:rsidRPr="004424B1">
        <w:rPr>
          <w:lang w:val="en-GB"/>
        </w:rPr>
        <w:t>of a celestial body.  Optionally,</w:t>
      </w:r>
      <w:ins w:id="31369" w:author="Quinten Van Woerkom" w:date="2024-12-03T14:59:00Z" w16du:dateUtc="2024-12-03T13:59:00Z">
        <w:r>
          <w:rPr>
            <w:lang w:val="en-GB"/>
          </w:rPr>
          <w:t xml:space="preserve"> an</w:t>
        </w:r>
      </w:ins>
      <w:del w:id="31370" w:author="Quinten Van Woerkom" w:date="2024-12-03T14:59:00Z" w16du:dateUtc="2024-12-03T13:59:00Z">
        <w:r w:rsidR="004C430C" w:rsidRPr="004424B1" w:rsidDel="00C2404E">
          <w:rPr>
            <w:lang w:val="en-GB"/>
          </w:rPr>
          <w:delText xml:space="preserve"> the</w:delText>
        </w:r>
      </w:del>
      <w:r w:rsidR="004C430C" w:rsidRPr="004424B1">
        <w:rPr>
          <w:lang w:val="en-GB"/>
        </w:rPr>
        <w:t xml:space="preserve"> altitude above the surface</w:t>
      </w:r>
      <w:del w:id="31371" w:author="Quinten Van Woerkom" w:date="2024-12-03T14:53:00Z" w16du:dateUtc="2024-12-03T13:53:00Z">
        <w:r w:rsidR="004C430C" w:rsidRPr="004424B1" w:rsidDel="00C91260">
          <w:rPr>
            <w:lang w:val="en-GB"/>
          </w:rPr>
          <w:delText xml:space="preserve"> (as defined by a reference ellipsoid)</w:delText>
        </w:r>
      </w:del>
      <w:r w:rsidR="004C430C" w:rsidRPr="004424B1">
        <w:rPr>
          <w:lang w:val="en-GB"/>
        </w:rPr>
        <w:t xml:space="preserve"> </w:t>
      </w:r>
      <w:ins w:id="31372" w:author="Quinten Van Woerkom" w:date="2024-12-03T15:00:00Z" w16du:dateUtc="2024-12-03T14:00:00Z">
        <w:r w:rsidR="00546BC1">
          <w:rPr>
            <w:lang w:val="en-GB"/>
          </w:rPr>
          <w:t>may</w:t>
        </w:r>
      </w:ins>
      <w:del w:id="31373" w:author="Quinten Van Woerkom" w:date="2024-12-03T15:00:00Z" w16du:dateUtc="2024-12-03T14:00:00Z">
        <w:r w:rsidR="004C430C" w:rsidRPr="004424B1" w:rsidDel="00546BC1">
          <w:rPr>
            <w:lang w:val="en-GB"/>
          </w:rPr>
          <w:delText>can</w:delText>
        </w:r>
      </w:del>
      <w:r w:rsidR="004C430C" w:rsidRPr="004424B1">
        <w:rPr>
          <w:lang w:val="en-GB"/>
        </w:rPr>
        <w:t xml:space="preserve"> also be specified.</w:t>
      </w:r>
      <w:ins w:id="31374" w:author="Peter Van Der Plas" w:date="2024-12-29T12:48:00Z" w16du:dateUtc="2024-12-29T11:48:00Z">
        <w:r w:rsidR="00403E23">
          <w:rPr>
            <w:lang w:val="en-GB"/>
          </w:rPr>
          <w:t xml:space="preserve">  </w:t>
        </w:r>
      </w:ins>
      <w:moveToRangeStart w:id="31375" w:author="Peter Van Der Plas" w:date="2024-12-29T12:48:00Z" w:name="move186368945"/>
      <w:moveTo w:id="31376" w:author="Peter Van Der Plas" w:date="2024-12-29T12:48:00Z" w16du:dateUtc="2024-12-29T11:48:00Z">
        <w:r w:rsidR="00403E23">
          <w:rPr>
            <w:lang w:val="en-GB"/>
          </w:rPr>
          <w:t xml:space="preserve">The reference ellipsoid used to define the surface may be </w:t>
        </w:r>
        <w:proofErr w:type="gramStart"/>
        <w:r w:rsidR="00403E23">
          <w:rPr>
            <w:lang w:val="en-GB"/>
          </w:rPr>
          <w:t>mission-specific</w:t>
        </w:r>
        <w:proofErr w:type="gramEnd"/>
        <w:r w:rsidR="00403E23">
          <w:rPr>
            <w:lang w:val="en-GB"/>
          </w:rPr>
          <w:t>.</w:t>
        </w:r>
      </w:moveTo>
      <w:moveToRangeEnd w:id="31375"/>
    </w:p>
    <w:p w14:paraId="78DCD45A" w14:textId="0175D638" w:rsidR="009E7E60" w:rsidDel="00A2754D" w:rsidRDefault="009E7E60">
      <w:pPr>
        <w:pStyle w:val="Heading6"/>
        <w:spacing w:before="480" w:after="240"/>
        <w:rPr>
          <w:ins w:id="31377" w:author="Quinten Van Woerkom" w:date="2024-12-18T17:41:00Z" w16du:dateUtc="2024-12-18T16:41:00Z"/>
          <w:del w:id="31378" w:author="Peter Van Der Plas" w:date="2024-12-29T13:02:00Z" w16du:dateUtc="2024-12-29T12:02:00Z"/>
          <w:lang w:val="en-GB"/>
        </w:rPr>
        <w:pPrChange w:id="31379" w:author="Peter Van Der Plas" w:date="2024-12-29T12:47:00Z" w16du:dateUtc="2024-12-29T11:47:00Z">
          <w:pPr>
            <w:pStyle w:val="Heading6"/>
            <w:spacing w:after="240"/>
          </w:pPr>
        </w:pPrChange>
      </w:pPr>
      <w:ins w:id="31380" w:author="Quinten Van Woerkom" w:date="2024-12-18T15:58:00Z" w16du:dateUtc="2024-12-18T14:58:00Z">
        <w:del w:id="31381" w:author="Peter Van Der Plas" w:date="2024-12-29T14:17:00Z" w16du:dateUtc="2024-12-29T13:17:00Z">
          <w:r w:rsidDel="008D5A7E">
            <w:rPr>
              <w:lang w:val="en-GB"/>
            </w:rPr>
            <w:delText>Definition</w:delText>
          </w:r>
        </w:del>
      </w:ins>
    </w:p>
    <w:p w14:paraId="3F8341C7" w14:textId="235B05FF" w:rsidR="00194794" w:rsidRPr="00A2754D" w:rsidRDefault="008D5A7E">
      <w:pPr>
        <w:pStyle w:val="Heading6"/>
        <w:spacing w:before="480" w:after="240"/>
        <w:rPr>
          <w:ins w:id="31382" w:author="Quinten Van Woerkom" w:date="2024-12-18T15:58:00Z" w16du:dateUtc="2024-12-18T14:58:00Z"/>
          <w:lang w:val="en-GB"/>
        </w:rPr>
        <w:pPrChange w:id="31383" w:author="Quinten Van Woerkom" w:date="2024-12-18T17:42:00Z" w16du:dateUtc="2024-12-18T16:42:00Z">
          <w:pPr>
            <w:pStyle w:val="Heading6"/>
          </w:pPr>
        </w:pPrChange>
      </w:pPr>
      <w:ins w:id="31384" w:author="Peter Van Der Plas" w:date="2024-12-29T14:17:00Z" w16du:dateUtc="2024-12-29T13:17:00Z">
        <w:r>
          <w:rPr>
            <w:lang w:val="en-GB"/>
          </w:rPr>
          <w:t>Definition</w:t>
        </w:r>
      </w:ins>
      <w:moveFromRangeStart w:id="31385" w:author="Peter Van Der Plas" w:date="2024-12-29T12:48:00Z" w:name="move186368945"/>
      <w:moveFrom w:id="31386" w:author="Peter Van Der Plas" w:date="2024-12-29T12:48:00Z" w16du:dateUtc="2024-12-29T11:48:00Z">
        <w:ins w:id="31387" w:author="Quinten Van Woerkom" w:date="2024-12-18T17:41:00Z" w16du:dateUtc="2024-12-18T16:41:00Z">
          <w:r w:rsidR="00194794" w:rsidRPr="00A2754D" w:rsidDel="00403E23">
            <w:rPr>
              <w:lang w:val="en-GB"/>
            </w:rPr>
            <w:t xml:space="preserve">The </w:t>
          </w:r>
        </w:ins>
        <w:ins w:id="31388" w:author="Quinten Van Woerkom" w:date="2024-12-18T17:42:00Z" w16du:dateUtc="2024-12-18T16:42:00Z">
          <w:r w:rsidR="00194794" w:rsidRPr="00A2754D" w:rsidDel="00403E23">
            <w:rPr>
              <w:lang w:val="en-GB"/>
            </w:rPr>
            <w:t>reference ellipsoid used</w:t>
          </w:r>
        </w:ins>
        <w:ins w:id="31389" w:author="Quinten Van Woerkom" w:date="2024-12-18T17:43:00Z" w16du:dateUtc="2024-12-18T16:43:00Z">
          <w:r w:rsidR="00194794" w:rsidRPr="00A2754D" w:rsidDel="00403E23">
            <w:rPr>
              <w:lang w:val="en-GB"/>
            </w:rPr>
            <w:t xml:space="preserve"> to define the surface</w:t>
          </w:r>
        </w:ins>
        <w:ins w:id="31390" w:author="Quinten Van Woerkom" w:date="2024-12-18T17:42:00Z" w16du:dateUtc="2024-12-18T16:42:00Z">
          <w:r w:rsidR="00194794" w:rsidRPr="00A2754D" w:rsidDel="00403E23">
            <w:rPr>
              <w:lang w:val="en-GB"/>
            </w:rPr>
            <w:t xml:space="preserve"> may be mission-specific.</w:t>
          </w:r>
        </w:ins>
      </w:moveFrom>
      <w:moveFromRangeEnd w:id="31385"/>
    </w:p>
    <w:p w14:paraId="380D34A3" w14:textId="24765FE2" w:rsidR="0061248B" w:rsidDel="009E7E60" w:rsidRDefault="0061248B" w:rsidP="00825170">
      <w:pPr>
        <w:keepNext/>
        <w:spacing w:before="0"/>
        <w:rPr>
          <w:del w:id="31391" w:author="Quinten Van Woerkom" w:date="2024-12-03T14:43:00Z" w16du:dateUtc="2024-12-03T13:43:00Z"/>
          <w:lang w:val="en-GB"/>
        </w:rPr>
      </w:pPr>
    </w:p>
    <w:p w14:paraId="309145CD" w14:textId="374FF5B2" w:rsidR="007E7075" w:rsidRPr="004424B1" w:rsidDel="009E7E60" w:rsidRDefault="007E7075" w:rsidP="00825170">
      <w:pPr>
        <w:keepNext/>
        <w:spacing w:before="0"/>
        <w:rPr>
          <w:del w:id="31392" w:author="Quinten Van Woerkom" w:date="2024-12-18T15:58:00Z" w16du:dateUtc="2024-12-18T14:58:00Z"/>
          <w:lang w:val="en-GB"/>
        </w:rPr>
      </w:pP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SurfacePosition E6"/>
      </w:tblPr>
      <w:tblGrid>
        <w:gridCol w:w="1667"/>
        <w:gridCol w:w="2976"/>
        <w:gridCol w:w="992"/>
        <w:gridCol w:w="1843"/>
        <w:gridCol w:w="709"/>
        <w:gridCol w:w="992"/>
      </w:tblGrid>
      <w:tr w:rsidR="004C430C" w:rsidRPr="004424B1" w14:paraId="65A5E1FD" w14:textId="77777777" w:rsidTr="00710E0B">
        <w:trPr>
          <w:trHeight w:val="20"/>
        </w:trPr>
        <w:tc>
          <w:tcPr>
            <w:tcW w:w="1667" w:type="dxa"/>
            <w:shd w:val="clear" w:color="auto" w:fill="00CCFF"/>
          </w:tcPr>
          <w:p w14:paraId="634A01F5" w14:textId="77777777" w:rsidR="004C430C" w:rsidRPr="00336F32" w:rsidRDefault="004C430C" w:rsidP="00825170">
            <w:pPr>
              <w:pStyle w:val="TableCell"/>
              <w:keepNext/>
              <w:spacing w:before="0" w:after="0"/>
              <w:rPr>
                <w:color w:val="auto"/>
                <w:rPrChange w:id="31393" w:author="Peter Van Der Plas" w:date="2024-12-29T13:14:00Z" w16du:dateUtc="2024-12-29T12:14:00Z">
                  <w:rPr>
                    <w:color w:val="FFFFFF" w:themeColor="background1"/>
                  </w:rPr>
                </w:rPrChange>
              </w:rPr>
            </w:pPr>
            <w:r w:rsidRPr="00336F32">
              <w:rPr>
                <w:color w:val="auto"/>
                <w:rPrChange w:id="31394" w:author="Peter Van Der Plas" w:date="2024-12-29T13:14:00Z" w16du:dateUtc="2024-12-29T12:14:00Z">
                  <w:rPr>
                    <w:color w:val="FFFFFF" w:themeColor="background1"/>
                  </w:rPr>
                </w:rPrChange>
              </w:rPr>
              <w:t>Name</w:t>
            </w:r>
          </w:p>
        </w:tc>
        <w:tc>
          <w:tcPr>
            <w:tcW w:w="2976" w:type="dxa"/>
          </w:tcPr>
          <w:p w14:paraId="293A0C44" w14:textId="77777777" w:rsidR="004C430C" w:rsidRPr="004424B1" w:rsidRDefault="004C430C" w:rsidP="00825170">
            <w:pPr>
              <w:pStyle w:val="TableCell"/>
              <w:keepNext/>
              <w:spacing w:before="0" w:after="0"/>
              <w:rPr>
                <w:b/>
              </w:rPr>
            </w:pPr>
            <w:proofErr w:type="spellStart"/>
            <w:r w:rsidRPr="004424B1">
              <w:rPr>
                <w:b/>
              </w:rPr>
              <w:t>SurfacePosition</w:t>
            </w:r>
            <w:proofErr w:type="spellEnd"/>
          </w:p>
        </w:tc>
        <w:tc>
          <w:tcPr>
            <w:tcW w:w="992" w:type="dxa"/>
            <w:shd w:val="clear" w:color="auto" w:fill="00CCFF"/>
          </w:tcPr>
          <w:p w14:paraId="32F554A3" w14:textId="77777777" w:rsidR="004C430C" w:rsidRPr="00336F32" w:rsidRDefault="004C430C" w:rsidP="00825170">
            <w:pPr>
              <w:pStyle w:val="TableCell"/>
              <w:keepNext/>
              <w:spacing w:before="0" w:after="0"/>
              <w:rPr>
                <w:bCs/>
                <w:color w:val="auto"/>
                <w:rPrChange w:id="31395" w:author="Peter Van Der Plas" w:date="2024-12-29T13:14:00Z" w16du:dateUtc="2024-12-29T12:14:00Z">
                  <w:rPr>
                    <w:b/>
                  </w:rPr>
                </w:rPrChange>
              </w:rPr>
            </w:pPr>
            <w:r w:rsidRPr="00336F32">
              <w:rPr>
                <w:bCs/>
                <w:color w:val="auto"/>
                <w:rPrChange w:id="31396" w:author="Peter Van Der Plas" w:date="2024-12-29T13:14:00Z" w16du:dateUtc="2024-12-29T12:14:00Z">
                  <w:rPr>
                    <w:b/>
                    <w:color w:val="FFFFFF" w:themeColor="background1"/>
                  </w:rPr>
                </w:rPrChange>
              </w:rPr>
              <w:t>Extends</w:t>
            </w:r>
          </w:p>
        </w:tc>
        <w:tc>
          <w:tcPr>
            <w:tcW w:w="1843" w:type="dxa"/>
          </w:tcPr>
          <w:p w14:paraId="08BCB315" w14:textId="77777777" w:rsidR="004C430C" w:rsidRPr="00336F32" w:rsidRDefault="004C430C" w:rsidP="00825170">
            <w:pPr>
              <w:pStyle w:val="TableCell"/>
              <w:keepNext/>
              <w:spacing w:before="0" w:after="0"/>
              <w:rPr>
                <w:b/>
                <w:rPrChange w:id="31397" w:author="Peter Van Der Plas" w:date="2024-12-29T13:13:00Z" w16du:dateUtc="2024-12-29T12:13:00Z">
                  <w:rPr>
                    <w:b/>
                    <w:i/>
                    <w:iCs/>
                  </w:rPr>
                </w:rPrChange>
              </w:rPr>
            </w:pPr>
            <w:r w:rsidRPr="00336F32">
              <w:rPr>
                <w:rPrChange w:id="31398" w:author="Peter Van Der Plas" w:date="2024-12-29T13:13:00Z" w16du:dateUtc="2024-12-29T12:13:00Z">
                  <w:rPr>
                    <w:i/>
                    <w:iCs/>
                  </w:rPr>
                </w:rPrChange>
              </w:rPr>
              <w:t>Position</w:t>
            </w:r>
          </w:p>
        </w:tc>
        <w:tc>
          <w:tcPr>
            <w:tcW w:w="709" w:type="dxa"/>
            <w:shd w:val="clear" w:color="auto" w:fill="00CCFF"/>
          </w:tcPr>
          <w:p w14:paraId="4A2ED324" w14:textId="77777777" w:rsidR="004C430C" w:rsidRPr="00336F32" w:rsidRDefault="004C430C" w:rsidP="00825170">
            <w:pPr>
              <w:pStyle w:val="TableCell"/>
              <w:keepNext/>
              <w:spacing w:before="0" w:after="0"/>
              <w:rPr>
                <w:bCs/>
                <w:color w:val="auto"/>
                <w:rPrChange w:id="31399" w:author="Peter Van Der Plas" w:date="2024-12-29T13:14:00Z" w16du:dateUtc="2024-12-29T12:14:00Z">
                  <w:rPr>
                    <w:b/>
                  </w:rPr>
                </w:rPrChange>
              </w:rPr>
            </w:pPr>
            <w:r w:rsidRPr="00336F32">
              <w:rPr>
                <w:bCs/>
                <w:color w:val="auto"/>
                <w:rPrChange w:id="31400" w:author="Peter Van Der Plas" w:date="2024-12-29T13:14:00Z" w16du:dateUtc="2024-12-29T12:14:00Z">
                  <w:rPr>
                    <w:b/>
                    <w:color w:val="FFFFFF" w:themeColor="background1"/>
                  </w:rPr>
                </w:rPrChange>
              </w:rPr>
              <w:t>SFP</w:t>
            </w:r>
          </w:p>
        </w:tc>
        <w:tc>
          <w:tcPr>
            <w:tcW w:w="992" w:type="dxa"/>
          </w:tcPr>
          <w:p w14:paraId="0166F3DC" w14:textId="6E84C480" w:rsidR="004C430C" w:rsidRPr="004424B1" w:rsidRDefault="00D57A34" w:rsidP="00825170">
            <w:pPr>
              <w:pStyle w:val="TableCell"/>
              <w:keepNext/>
              <w:spacing w:before="0" w:after="0"/>
              <w:jc w:val="right"/>
            </w:pPr>
            <w:ins w:id="31401" w:author="Peter Van Der Plas" w:date="2024-12-29T14:38:00Z" w16du:dateUtc="2024-12-29T13:38:00Z">
              <w:r>
                <w:fldChar w:fldCharType="begin"/>
              </w:r>
              <w:r>
                <w:instrText xml:space="preserve"> SEQ Area \* MERGEFORMAT </w:instrText>
              </w:r>
              <w:r>
                <w:fldChar w:fldCharType="separate"/>
              </w:r>
            </w:ins>
            <w:ins w:id="31402" w:author="Peter Van Der Plas" w:date="2025-01-01T17:31:00Z" w16du:dateUtc="2025-01-01T16:31:00Z">
              <w:r w:rsidR="006D1623">
                <w:rPr>
                  <w:noProof/>
                </w:rPr>
                <w:t>4</w:t>
              </w:r>
            </w:ins>
            <w:ins w:id="31403" w:author="Peter Van Der Plas" w:date="2024-12-29T14:38:00Z" w16du:dateUtc="2024-12-29T13:38:00Z">
              <w:r>
                <w:rPr>
                  <w:noProof/>
                </w:rPr>
                <w:fldChar w:fldCharType="end"/>
              </w:r>
            </w:ins>
            <w:del w:id="31404" w:author="Peter Van Der Plas" w:date="2024-12-29T12:48:00Z" w16du:dateUtc="2024-12-29T11:48:00Z">
              <w:r w:rsidR="00816878" w:rsidDel="00403E23">
                <w:fldChar w:fldCharType="begin"/>
              </w:r>
              <w:r w:rsidR="00816878" w:rsidDel="00403E23">
                <w:delInstrText xml:space="preserve"> SEQ Area \* MERGEFORMAT </w:delInstrText>
              </w:r>
              <w:r w:rsidR="00816878" w:rsidDel="00403E23">
                <w:fldChar w:fldCharType="separate"/>
              </w:r>
              <w:r w:rsidR="00816878" w:rsidDel="00403E23">
                <w:rPr>
                  <w:noProof/>
                </w:rPr>
                <w:delText>3</w:delText>
              </w:r>
              <w:r w:rsidR="00816878" w:rsidDel="00403E23">
                <w:rPr>
                  <w:noProof/>
                </w:rPr>
                <w:fldChar w:fldCharType="end"/>
              </w:r>
            </w:del>
          </w:p>
        </w:tc>
      </w:tr>
    </w:tbl>
    <w:p w14:paraId="27DB810D" w14:textId="77777777" w:rsidR="004C430C" w:rsidRPr="004424B1" w:rsidRDefault="004C430C" w:rsidP="00825170">
      <w:pPr>
        <w:keepNext/>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5058E9D6" w14:textId="77777777" w:rsidTr="00710E0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2AF2A25F" w14:textId="036BFE7A" w:rsidR="004C430C" w:rsidRPr="004424B1" w:rsidRDefault="004C430C" w:rsidP="00825170">
            <w:pPr>
              <w:pStyle w:val="TableCell"/>
              <w:keepNext/>
              <w:spacing w:before="0" w:after="0"/>
            </w:pPr>
            <w:del w:id="31405" w:author="Quinten Van Woerkom" w:date="2024-11-25T14:49:00Z" w16du:dateUtc="2024-11-25T13:49:00Z">
              <w:r w:rsidRPr="004424B1" w:rsidDel="002B0859">
                <w:delText>Attribute</w:delText>
              </w:r>
            </w:del>
            <w:ins w:id="31406" w:author="Quinten Van Woerkom" w:date="2024-11-25T14:49:00Z" w16du:dateUtc="2024-11-25T13:49:00Z">
              <w:r w:rsidR="002B0859">
                <w:t>Field</w:t>
              </w:r>
            </w:ins>
          </w:p>
        </w:tc>
        <w:tc>
          <w:tcPr>
            <w:tcW w:w="1984" w:type="dxa"/>
          </w:tcPr>
          <w:p w14:paraId="394BD766" w14:textId="77777777" w:rsidR="004C430C" w:rsidRPr="004424B1"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D93496F" w14:textId="77777777" w:rsidR="004C430C" w:rsidRPr="004424B1"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674F7F3" w14:textId="77777777" w:rsidR="004C430C" w:rsidRPr="004424B1"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C525C3D"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E0F984C" w14:textId="77777777" w:rsidR="004C430C" w:rsidRPr="004424B1" w:rsidRDefault="004C430C" w:rsidP="00825170">
            <w:pPr>
              <w:pStyle w:val="TableCell"/>
              <w:keepNext/>
              <w:spacing w:before="0" w:after="0"/>
            </w:pPr>
            <w:r w:rsidRPr="004424B1">
              <w:t>longitude</w:t>
            </w:r>
          </w:p>
        </w:tc>
        <w:tc>
          <w:tcPr>
            <w:tcW w:w="1984" w:type="dxa"/>
          </w:tcPr>
          <w:p w14:paraId="3752887B" w14:textId="77777777" w:rsidR="004C430C" w:rsidRPr="004424B1" w:rsidRDefault="004C430C" w:rsidP="00825170">
            <w:pPr>
              <w:pStyle w:val="TableCell"/>
              <w:keepNext/>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744AADAC" w14:textId="77777777" w:rsidR="004C430C" w:rsidRPr="004424B1" w:rsidRDefault="004C430C" w:rsidP="00825170">
            <w:pPr>
              <w:pStyle w:val="TableCell"/>
              <w:keepNext/>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FF59B43" w14:textId="77777777" w:rsidR="004C430C" w:rsidRPr="004424B1" w:rsidRDefault="004C430C" w:rsidP="00825170">
            <w:pPr>
              <w:pStyle w:val="TableCell"/>
              <w:keepNext/>
              <w:spacing w:before="0" w:after="0"/>
              <w:cnfStyle w:val="000000000000" w:firstRow="0" w:lastRow="0" w:firstColumn="0" w:lastColumn="0" w:oddVBand="0" w:evenVBand="0" w:oddHBand="0" w:evenHBand="0" w:firstRowFirstColumn="0" w:firstRowLastColumn="0" w:lastRowFirstColumn="0" w:lastRowLastColumn="0"/>
            </w:pPr>
            <w:r w:rsidRPr="004424B1">
              <w:t>Angular coordinate.  May also represent azimuth.</w:t>
            </w:r>
          </w:p>
        </w:tc>
      </w:tr>
      <w:tr w:rsidR="004C430C" w:rsidRPr="004424B1" w14:paraId="0BD72EB1"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EA97696" w14:textId="77777777" w:rsidR="004C430C" w:rsidRPr="004424B1" w:rsidRDefault="004C430C" w:rsidP="00825170">
            <w:pPr>
              <w:pStyle w:val="TableCell"/>
              <w:keepNext/>
              <w:spacing w:before="0" w:after="0"/>
            </w:pPr>
            <w:r w:rsidRPr="004424B1">
              <w:t>latitude</w:t>
            </w:r>
          </w:p>
        </w:tc>
        <w:tc>
          <w:tcPr>
            <w:tcW w:w="1984" w:type="dxa"/>
          </w:tcPr>
          <w:p w14:paraId="06373DF3" w14:textId="77777777" w:rsidR="004C430C" w:rsidRPr="004424B1" w:rsidRDefault="004C430C" w:rsidP="00825170">
            <w:pPr>
              <w:pStyle w:val="TableCell"/>
              <w:keepNext/>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10504482" w14:textId="77777777" w:rsidR="004C430C" w:rsidRPr="004424B1" w:rsidRDefault="004C430C" w:rsidP="00825170">
            <w:pPr>
              <w:pStyle w:val="TableCell"/>
              <w:keepNext/>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260EFAA" w14:textId="77777777" w:rsidR="004C430C" w:rsidRPr="004424B1" w:rsidRDefault="004C430C" w:rsidP="00825170">
            <w:pPr>
              <w:pStyle w:val="TableCell"/>
              <w:keepNext/>
              <w:spacing w:before="0" w:after="0"/>
              <w:cnfStyle w:val="000000000000" w:firstRow="0" w:lastRow="0" w:firstColumn="0" w:lastColumn="0" w:oddVBand="0" w:evenVBand="0" w:oddHBand="0" w:evenHBand="0" w:firstRowFirstColumn="0" w:firstRowLastColumn="0" w:lastRowFirstColumn="0" w:lastRowLastColumn="0"/>
            </w:pPr>
            <w:r w:rsidRPr="004424B1">
              <w:t>Angular coordinate.  May also represent elevation.</w:t>
            </w:r>
          </w:p>
        </w:tc>
      </w:tr>
      <w:tr w:rsidR="004C430C" w:rsidRPr="004424B1" w14:paraId="7AA61DE9"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926FF5C" w14:textId="77777777" w:rsidR="004C430C" w:rsidRPr="004424B1" w:rsidRDefault="004C430C" w:rsidP="00825170">
            <w:pPr>
              <w:pStyle w:val="TableCell"/>
              <w:keepNext/>
              <w:spacing w:before="0" w:after="0"/>
            </w:pPr>
            <w:r w:rsidRPr="004424B1">
              <w:t>frame</w:t>
            </w:r>
          </w:p>
        </w:tc>
        <w:tc>
          <w:tcPr>
            <w:tcW w:w="1984" w:type="dxa"/>
          </w:tcPr>
          <w:p w14:paraId="481F5C11" w14:textId="4B28C5DD" w:rsidR="004C430C" w:rsidRPr="004424B1" w:rsidRDefault="004C430C" w:rsidP="00825170">
            <w:pPr>
              <w:pStyle w:val="TableCell"/>
              <w:keepNext/>
              <w:spacing w:before="0" w:after="0"/>
              <w:cnfStyle w:val="000000000000" w:firstRow="0" w:lastRow="0" w:firstColumn="0" w:lastColumn="0" w:oddVBand="0" w:evenVBand="0" w:oddHBand="0" w:evenHBand="0" w:firstRowFirstColumn="0" w:firstRowLastColumn="0" w:lastRowFirstColumn="0" w:lastRowLastColumn="0"/>
            </w:pPr>
            <w:commentRangeStart w:id="31407"/>
            <w:proofErr w:type="gramStart"/>
            <w:r w:rsidRPr="004424B1">
              <w:t>MAL::</w:t>
            </w:r>
            <w:proofErr w:type="gramEnd"/>
            <w:del w:id="31408" w:author="Quinten Van Woerkom" w:date="2024-11-27T15:40:00Z" w16du:dateUtc="2024-11-27T14:40:00Z">
              <w:r w:rsidRPr="004424B1" w:rsidDel="007C61FE">
                <w:delText>String</w:delText>
              </w:r>
            </w:del>
            <w:ins w:id="31409" w:author="Quinten Van Woerkom" w:date="2024-11-27T15:40:00Z" w16du:dateUtc="2024-11-27T14:40:00Z">
              <w:r w:rsidR="007C61FE">
                <w:t>Identifier</w:t>
              </w:r>
              <w:commentRangeEnd w:id="31407"/>
              <w:r w:rsidR="007C61FE">
                <w:rPr>
                  <w:rStyle w:val="CommentReference"/>
                  <w:rFonts w:cs="Times New Roman"/>
                  <w:lang w:val="en-US" w:eastAsia="en-US"/>
                </w:rPr>
                <w:commentReference w:id="31407"/>
              </w:r>
            </w:ins>
          </w:p>
        </w:tc>
        <w:tc>
          <w:tcPr>
            <w:tcW w:w="992" w:type="dxa"/>
          </w:tcPr>
          <w:p w14:paraId="761BC460" w14:textId="77777777" w:rsidR="004C430C" w:rsidRPr="004424B1" w:rsidRDefault="004C430C" w:rsidP="00825170">
            <w:pPr>
              <w:pStyle w:val="TableCell"/>
              <w:keepNext/>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2498CAA" w14:textId="355A6FEA" w:rsidR="0061248B" w:rsidRPr="004424B1" w:rsidRDefault="000A1C84" w:rsidP="00C2404E">
            <w:pPr>
              <w:pStyle w:val="TableCell"/>
              <w:keepNext/>
              <w:spacing w:before="0" w:after="0"/>
              <w:cnfStyle w:val="000000000000" w:firstRow="0" w:lastRow="0" w:firstColumn="0" w:lastColumn="0" w:oddVBand="0" w:evenVBand="0" w:oddHBand="0" w:evenHBand="0" w:firstRowFirstColumn="0" w:firstRowLastColumn="0" w:lastRowFirstColumn="0" w:lastRowLastColumn="0"/>
            </w:pPr>
            <w:del w:id="31410" w:author="Quinten Van Woerkom" w:date="2024-12-03T14:58:00Z" w16du:dateUtc="2024-12-03T13:58:00Z">
              <w:r w:rsidRPr="004424B1" w:rsidDel="00C2404E">
                <w:delText xml:space="preserve">One of the coordinate reference frames as defined in reference </w:delText>
              </w:r>
              <w:r w:rsidRPr="004424B1" w:rsidDel="00C2404E">
                <w:fldChar w:fldCharType="begin"/>
              </w:r>
              <w:r w:rsidRPr="004424B1" w:rsidDel="00C2404E">
                <w:delInstrText xml:space="preserve"> REF R_509x0b1PointingRequestMessage \h </w:delInstrText>
              </w:r>
              <w:r w:rsidRPr="004424B1" w:rsidDel="00C2404E">
                <w:fldChar w:fldCharType="separate"/>
              </w:r>
              <w:r w:rsidR="00BF1AC4" w:rsidRPr="004424B1" w:rsidDel="00C2404E">
                <w:delText>[</w:delText>
              </w:r>
              <w:r w:rsidR="00BF1AC4" w:rsidDel="00C2404E">
                <w:rPr>
                  <w:noProof/>
                </w:rPr>
                <w:delText>D6</w:delText>
              </w:r>
              <w:r w:rsidR="00BF1AC4" w:rsidRPr="004424B1" w:rsidDel="00C2404E">
                <w:delText>]</w:delText>
              </w:r>
              <w:r w:rsidRPr="004424B1" w:rsidDel="00C2404E">
                <w:fldChar w:fldCharType="end"/>
              </w:r>
              <w:r w:rsidRPr="004424B1" w:rsidDel="00C2404E">
                <w:delText xml:space="preserve"> annex B2, or in the SANA registry as per reference </w:delText>
              </w:r>
              <w:r w:rsidRPr="004424B1" w:rsidDel="00C2404E">
                <w:fldChar w:fldCharType="begin"/>
              </w:r>
              <w:r w:rsidRPr="004424B1" w:rsidDel="00C2404E">
                <w:delInstrText xml:space="preserve"> REF R_509x0b1PointingRequestMessage \h </w:delInstrText>
              </w:r>
              <w:r w:rsidRPr="004424B1" w:rsidDel="00C2404E">
                <w:fldChar w:fldCharType="separate"/>
              </w:r>
              <w:r w:rsidR="00BF1AC4" w:rsidRPr="004424B1" w:rsidDel="00C2404E">
                <w:delText>[</w:delText>
              </w:r>
              <w:r w:rsidR="00BF1AC4" w:rsidDel="00C2404E">
                <w:rPr>
                  <w:noProof/>
                </w:rPr>
                <w:delText>D6</w:delText>
              </w:r>
              <w:r w:rsidR="00BF1AC4" w:rsidRPr="004424B1" w:rsidDel="00C2404E">
                <w:delText>]</w:delText>
              </w:r>
              <w:r w:rsidRPr="004424B1" w:rsidDel="00C2404E">
                <w:fldChar w:fldCharType="end"/>
              </w:r>
              <w:r w:rsidRPr="004424B1" w:rsidDel="00C2404E">
                <w:delText xml:space="preserve"> annex E2 or a mission specific frame.</w:delText>
              </w:r>
            </w:del>
            <w:ins w:id="31411" w:author="Quinten Van Woerkom" w:date="2024-12-03T14:58:00Z" w16du:dateUtc="2024-12-03T13:58:00Z">
              <w:r w:rsidR="00C2404E">
                <w:t>Reference frame used to determine the origin and orientation of the reference ellipsoid.</w:t>
              </w:r>
            </w:ins>
            <w:ins w:id="31412" w:author="Quinten Van Woerkom" w:date="2024-12-11T15:42:00Z" w16du:dateUtc="2024-12-11T14:42:00Z">
              <w:r w:rsidR="00462600">
                <w:t xml:space="preserve"> </w:t>
              </w:r>
            </w:ins>
            <w:ins w:id="31413" w:author="Quinten Van Woerkom" w:date="2024-12-11T15:35:00Z" w16du:dateUtc="2024-12-11T14:35:00Z">
              <w:r w:rsidR="00091B44">
                <w:t xml:space="preserve"> </w:t>
              </w:r>
              <w:commentRangeStart w:id="31414"/>
              <w:r w:rsidR="00091B44">
                <w:t>Must be a celestial body reference frame.</w:t>
              </w:r>
              <w:commentRangeEnd w:id="31414"/>
              <w:r w:rsidR="00091B44">
                <w:rPr>
                  <w:rStyle w:val="CommentReference"/>
                  <w:rFonts w:cs="Times New Roman"/>
                  <w:lang w:val="en-US" w:eastAsia="en-US"/>
                </w:rPr>
                <w:commentReference w:id="31414"/>
              </w:r>
            </w:ins>
            <w:ins w:id="31415" w:author="Quinten Van Woerkom" w:date="2024-12-03T14:59:00Z" w16du:dateUtc="2024-12-03T13:59:00Z">
              <w:r w:rsidR="00C2404E" w:rsidRPr="004424B1">
                <w:t xml:space="preserve"> </w:t>
              </w:r>
            </w:ins>
          </w:p>
        </w:tc>
      </w:tr>
      <w:tr w:rsidR="004C430C" w:rsidRPr="004424B1" w14:paraId="695A686B"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1D670C6" w14:textId="77777777" w:rsidR="004C430C" w:rsidRPr="004424B1" w:rsidRDefault="004C430C" w:rsidP="00825170">
            <w:pPr>
              <w:pStyle w:val="TableCell"/>
              <w:keepNext/>
              <w:spacing w:before="0" w:after="0"/>
            </w:pPr>
            <w:r w:rsidRPr="004424B1">
              <w:t>units</w:t>
            </w:r>
          </w:p>
        </w:tc>
        <w:tc>
          <w:tcPr>
            <w:tcW w:w="1984" w:type="dxa"/>
          </w:tcPr>
          <w:p w14:paraId="2AB142F5" w14:textId="77777777" w:rsidR="004C430C" w:rsidRPr="004424B1" w:rsidRDefault="004C430C" w:rsidP="00825170">
            <w:pPr>
              <w:pStyle w:val="TableCell"/>
              <w:keepNext/>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6D628179" w14:textId="77777777" w:rsidR="004C430C" w:rsidRPr="004424B1" w:rsidRDefault="004C430C" w:rsidP="00825170">
            <w:pPr>
              <w:pStyle w:val="TableCell"/>
              <w:keepNext/>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70E024E" w14:textId="3A94FF80" w:rsidR="004C430C" w:rsidRPr="004424B1" w:rsidRDefault="004C430C" w:rsidP="00825170">
            <w:pPr>
              <w:pStyle w:val="TableCell"/>
              <w:keepNext/>
              <w:spacing w:before="0" w:after="0"/>
              <w:cnfStyle w:val="000000000000" w:firstRow="0" w:lastRow="0" w:firstColumn="0" w:lastColumn="0" w:oddVBand="0" w:evenVBand="0" w:oddHBand="0" w:evenHBand="0" w:firstRowFirstColumn="0" w:firstRowLastColumn="0" w:lastRowFirstColumn="0" w:lastRowLastColumn="0"/>
            </w:pPr>
            <w:del w:id="31416" w:author="Quinten Van Woerkom" w:date="2024-12-03T14:59:00Z" w16du:dateUtc="2024-12-03T13:59:00Z">
              <w:r w:rsidRPr="004424B1" w:rsidDel="00C2404E">
                <w:delText>To be one of the Angle units as defined in reference</w:delText>
              </w:r>
              <w:r w:rsidR="00665B93" w:rsidDel="00C2404E">
                <w:delText> </w:delText>
              </w:r>
              <w:r w:rsidRPr="004424B1" w:rsidDel="00C2404E">
                <w:fldChar w:fldCharType="begin"/>
              </w:r>
              <w:r w:rsidRPr="004424B1" w:rsidDel="00C2404E">
                <w:delInstrText xml:space="preserve"> REF R_509x0b1PointingRequestMessage \h </w:delInstrText>
              </w:r>
              <w:r w:rsidRPr="004424B1" w:rsidDel="00C2404E">
                <w:fldChar w:fldCharType="separate"/>
              </w:r>
              <w:r w:rsidR="00BF1AC4" w:rsidRPr="004424B1" w:rsidDel="00C2404E">
                <w:delText>[</w:delText>
              </w:r>
              <w:r w:rsidR="00BF1AC4" w:rsidDel="00C2404E">
                <w:rPr>
                  <w:noProof/>
                </w:rPr>
                <w:delText>D6</w:delText>
              </w:r>
              <w:r w:rsidR="00BF1AC4" w:rsidRPr="004424B1" w:rsidDel="00C2404E">
                <w:delText>]</w:delText>
              </w:r>
              <w:r w:rsidRPr="004424B1" w:rsidDel="00C2404E">
                <w:fldChar w:fldCharType="end"/>
              </w:r>
              <w:r w:rsidRPr="004424B1" w:rsidDel="00C2404E">
                <w:delText xml:space="preserve"> annex </w:delText>
              </w:r>
              <w:r w:rsidR="00301494" w:rsidRPr="004424B1" w:rsidDel="00C2404E">
                <w:delText>D</w:delText>
              </w:r>
              <w:r w:rsidRPr="004424B1" w:rsidDel="00C2404E">
                <w:delText>.</w:delText>
              </w:r>
            </w:del>
            <w:ins w:id="31417" w:author="Quinten Van Woerkom" w:date="2024-12-03T14:59:00Z" w16du:dateUtc="2024-12-03T13:59:00Z">
              <w:r w:rsidR="00C2404E">
                <w:t>Units in which to express the longitude and latitude.</w:t>
              </w:r>
            </w:ins>
          </w:p>
          <w:p w14:paraId="6F7B5435" w14:textId="77777777" w:rsidR="004C430C" w:rsidRPr="004424B1" w:rsidRDefault="004C430C">
            <w:pPr>
              <w:pStyle w:val="TableCell"/>
              <w:keepNext/>
              <w:spacing w:after="0"/>
              <w:cnfStyle w:val="000000000000" w:firstRow="0" w:lastRow="0" w:firstColumn="0" w:lastColumn="0" w:oddVBand="0" w:evenVBand="0" w:oddHBand="0" w:evenHBand="0" w:firstRowFirstColumn="0" w:firstRowLastColumn="0" w:lastRowFirstColumn="0" w:lastRowLastColumn="0"/>
              <w:pPrChange w:id="31418" w:author="Peter Van Der Plas" w:date="2024-12-29T14:32:00Z" w16du:dateUtc="2024-12-29T13:32:00Z">
                <w:pPr>
                  <w:pStyle w:val="TableCell"/>
                  <w:keepNext/>
                  <w:spacing w:before="0" w:after="0"/>
                  <w:cnfStyle w:val="000000000000" w:firstRow="0" w:lastRow="0" w:firstColumn="0" w:lastColumn="0" w:oddVBand="0" w:evenVBand="0" w:oddHBand="0" w:evenHBand="0" w:firstRowFirstColumn="0" w:firstRowLastColumn="0" w:lastRowFirstColumn="0" w:lastRowLastColumn="0"/>
                </w:pPr>
              </w:pPrChange>
            </w:pPr>
            <w:r w:rsidRPr="004424B1">
              <w:t>Default = ‘deg’.</w:t>
            </w:r>
          </w:p>
        </w:tc>
      </w:tr>
      <w:tr w:rsidR="004C430C" w:rsidRPr="004424B1" w14:paraId="572C38C7"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C64B1C1" w14:textId="77777777" w:rsidR="004C430C" w:rsidRPr="004424B1" w:rsidRDefault="004C430C" w:rsidP="00825170">
            <w:pPr>
              <w:pStyle w:val="TableCell"/>
              <w:keepNext/>
              <w:spacing w:before="0" w:after="0"/>
            </w:pPr>
            <w:r w:rsidRPr="004424B1">
              <w:t>altitude</w:t>
            </w:r>
          </w:p>
        </w:tc>
        <w:tc>
          <w:tcPr>
            <w:tcW w:w="1984" w:type="dxa"/>
          </w:tcPr>
          <w:p w14:paraId="4E040DA2" w14:textId="77777777" w:rsidR="004C430C" w:rsidRPr="004424B1" w:rsidRDefault="004C430C" w:rsidP="00825170">
            <w:pPr>
              <w:pStyle w:val="TableCell"/>
              <w:keepNext/>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0C8BD580" w14:textId="77777777" w:rsidR="004C430C" w:rsidRPr="004424B1" w:rsidRDefault="004C430C" w:rsidP="00825170">
            <w:pPr>
              <w:pStyle w:val="TableCell"/>
              <w:keepNext/>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B8A3436" w14:textId="77777777" w:rsidR="004C430C" w:rsidRPr="004424B1" w:rsidRDefault="004C430C" w:rsidP="00825170">
            <w:pPr>
              <w:pStyle w:val="TableCell"/>
              <w:keepNext/>
              <w:spacing w:before="0" w:after="0"/>
              <w:cnfStyle w:val="000000000000" w:firstRow="0" w:lastRow="0" w:firstColumn="0" w:lastColumn="0" w:oddVBand="0" w:evenVBand="0" w:oddHBand="0" w:evenHBand="0" w:firstRowFirstColumn="0" w:firstRowLastColumn="0" w:lastRowFirstColumn="0" w:lastRowLastColumn="0"/>
            </w:pPr>
            <w:r w:rsidRPr="004424B1">
              <w:t>Altitude above a reference ellipsoid (negative values allowed).</w:t>
            </w:r>
          </w:p>
          <w:p w14:paraId="3001FBF8" w14:textId="5302C86D" w:rsidR="004C430C" w:rsidRPr="004424B1" w:rsidRDefault="004C430C">
            <w:pPr>
              <w:pStyle w:val="TableCell"/>
              <w:keepNext/>
              <w:spacing w:after="0"/>
              <w:cnfStyle w:val="000000000000" w:firstRow="0" w:lastRow="0" w:firstColumn="0" w:lastColumn="0" w:oddVBand="0" w:evenVBand="0" w:oddHBand="0" w:evenHBand="0" w:firstRowFirstColumn="0" w:firstRowLastColumn="0" w:lastRowFirstColumn="0" w:lastRowLastColumn="0"/>
              <w:pPrChange w:id="31419" w:author="Peter Van Der Plas" w:date="2024-12-29T14:32:00Z" w16du:dateUtc="2024-12-29T13:32:00Z">
                <w:pPr>
                  <w:pStyle w:val="TableCell"/>
                  <w:keepNext/>
                  <w:spacing w:before="0" w:after="0"/>
                  <w:cnfStyle w:val="000000000000" w:firstRow="0" w:lastRow="0" w:firstColumn="0" w:lastColumn="0" w:oddVBand="0" w:evenVBand="0" w:oddHBand="0" w:evenHBand="0" w:firstRowFirstColumn="0" w:firstRowLastColumn="0" w:lastRowFirstColumn="0" w:lastRowLastColumn="0"/>
                </w:pPr>
              </w:pPrChange>
            </w:pPr>
            <w:r w:rsidRPr="004424B1">
              <w:t>Default = 0</w:t>
            </w:r>
            <w:ins w:id="31420" w:author="Quinten Van Woerkom" w:date="2024-12-03T15:00:00Z" w16du:dateUtc="2024-12-03T14:00:00Z">
              <w:r w:rsidR="0090310A">
                <w:t>.</w:t>
              </w:r>
            </w:ins>
          </w:p>
        </w:tc>
      </w:tr>
      <w:tr w:rsidR="004C430C" w:rsidRPr="004424B1" w14:paraId="0303BDA3"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68B0268" w14:textId="77777777" w:rsidR="004C430C" w:rsidRPr="004424B1" w:rsidRDefault="004C430C" w:rsidP="00825170">
            <w:pPr>
              <w:pStyle w:val="TableCell"/>
              <w:spacing w:before="0" w:after="0"/>
            </w:pPr>
            <w:proofErr w:type="spellStart"/>
            <w:r w:rsidRPr="004424B1">
              <w:t>altitudeUnits</w:t>
            </w:r>
            <w:proofErr w:type="spellEnd"/>
          </w:p>
        </w:tc>
        <w:tc>
          <w:tcPr>
            <w:tcW w:w="1984" w:type="dxa"/>
          </w:tcPr>
          <w:p w14:paraId="2DE84100"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42126216"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649AB99" w14:textId="25E5641A" w:rsidR="004C430C" w:rsidRPr="004424B1" w:rsidDel="00091B44" w:rsidRDefault="004C430C">
            <w:pPr>
              <w:pStyle w:val="TableCell"/>
              <w:spacing w:before="0" w:after="0"/>
              <w:cnfStyle w:val="000000000000" w:firstRow="0" w:lastRow="0" w:firstColumn="0" w:lastColumn="0" w:oddVBand="0" w:evenVBand="0" w:oddHBand="0" w:evenHBand="0" w:firstRowFirstColumn="0" w:firstRowLastColumn="0" w:lastRowFirstColumn="0" w:lastRowLastColumn="0"/>
              <w:rPr>
                <w:del w:id="31421" w:author="Quinten Van Woerkom" w:date="2024-12-11T15:34:00Z" w16du:dateUtc="2024-12-11T14:34:00Z"/>
              </w:rPr>
            </w:pPr>
            <w:commentRangeStart w:id="31422"/>
            <w:del w:id="31423" w:author="Quinten Van Woerkom" w:date="2024-12-03T15:00:00Z" w16du:dateUtc="2024-12-03T14:00:00Z">
              <w:r w:rsidRPr="004424B1" w:rsidDel="00C2404E">
                <w:delText xml:space="preserve">The distance unit name, as defined in reference </w:delText>
              </w:r>
              <w:r w:rsidRPr="004424B1" w:rsidDel="00C2404E">
                <w:rPr>
                  <w:sz w:val="20"/>
                </w:rPr>
                <w:fldChar w:fldCharType="begin"/>
              </w:r>
              <w:r w:rsidRPr="004424B1" w:rsidDel="00C2404E">
                <w:delInstrText xml:space="preserve"> REF R_509x0b1PointingRequestMessage \h </w:delInstrText>
              </w:r>
              <w:r w:rsidRPr="004424B1" w:rsidDel="00C2404E">
                <w:rPr>
                  <w:sz w:val="20"/>
                </w:rPr>
              </w:r>
              <w:r w:rsidRPr="004424B1" w:rsidDel="00C2404E">
                <w:rPr>
                  <w:sz w:val="20"/>
                </w:rPr>
                <w:fldChar w:fldCharType="separate"/>
              </w:r>
              <w:r w:rsidR="00BF1AC4" w:rsidRPr="004424B1" w:rsidDel="00C2404E">
                <w:delText>[</w:delText>
              </w:r>
              <w:r w:rsidR="00BF1AC4" w:rsidDel="00C2404E">
                <w:rPr>
                  <w:noProof/>
                </w:rPr>
                <w:delText>D6</w:delText>
              </w:r>
              <w:r w:rsidR="00BF1AC4" w:rsidRPr="004424B1" w:rsidDel="00C2404E">
                <w:delText>]</w:delText>
              </w:r>
              <w:r w:rsidRPr="004424B1" w:rsidDel="00C2404E">
                <w:rPr>
                  <w:sz w:val="20"/>
                </w:rPr>
                <w:fldChar w:fldCharType="end"/>
              </w:r>
              <w:r w:rsidRPr="004424B1" w:rsidDel="00C2404E">
                <w:delText xml:space="preserve"> annex </w:delText>
              </w:r>
              <w:r w:rsidR="00301494" w:rsidRPr="004424B1" w:rsidDel="00C2404E">
                <w:delText>D</w:delText>
              </w:r>
              <w:r w:rsidRPr="004424B1" w:rsidDel="00C2404E">
                <w:delText>.</w:delText>
              </w:r>
            </w:del>
            <w:ins w:id="31424" w:author="Quinten Van Woerkom" w:date="2024-12-11T15:34:00Z" w16du:dateUtc="2024-12-11T14:34:00Z">
              <w:r w:rsidR="00091B44">
                <w:t>The altitude unit used</w:t>
              </w:r>
            </w:ins>
            <w:ins w:id="31425" w:author="Quinten Van Woerkom" w:date="2024-12-03T15:00:00Z" w16du:dateUtc="2024-12-03T14:00:00Z">
              <w:r w:rsidR="00C2404E">
                <w:t>.</w:t>
              </w:r>
            </w:ins>
          </w:p>
          <w:p w14:paraId="7C637DD7" w14:textId="77777777" w:rsidR="00336F32" w:rsidRDefault="00336F32" w:rsidP="00091B44">
            <w:pPr>
              <w:pStyle w:val="TableCell"/>
              <w:spacing w:before="0" w:after="0"/>
              <w:cnfStyle w:val="000000000000" w:firstRow="0" w:lastRow="0" w:firstColumn="0" w:lastColumn="0" w:oddVBand="0" w:evenVBand="0" w:oddHBand="0" w:evenHBand="0" w:firstRowFirstColumn="0" w:firstRowLastColumn="0" w:lastRowFirstColumn="0" w:lastRowLastColumn="0"/>
              <w:rPr>
                <w:ins w:id="31426" w:author="Peter Van Der Plas" w:date="2024-12-29T13:14:00Z" w16du:dateUtc="2024-12-29T12:14:00Z"/>
              </w:rPr>
            </w:pPr>
          </w:p>
          <w:p w14:paraId="634902F8" w14:textId="40E3C0AD" w:rsidR="004C430C" w:rsidRPr="004424B1" w:rsidRDefault="00091B44">
            <w:pPr>
              <w:pStyle w:val="TableCell"/>
              <w:spacing w:after="0"/>
              <w:cnfStyle w:val="000000000000" w:firstRow="0" w:lastRow="0" w:firstColumn="0" w:lastColumn="0" w:oddVBand="0" w:evenVBand="0" w:oddHBand="0" w:evenHBand="0" w:firstRowFirstColumn="0" w:firstRowLastColumn="0" w:lastRowFirstColumn="0" w:lastRowLastColumn="0"/>
              <w:pPrChange w:id="31427" w:author="Peter Van Der Plas" w:date="2024-12-29T14:32:00Z" w16du:dateUtc="2024-12-29T13:32: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ins w:id="31428" w:author="Quinten Van Woerkom" w:date="2024-12-11T15:34:00Z" w16du:dateUtc="2024-12-11T14:34:00Z">
              <w:del w:id="31429" w:author="Peter Van Der Plas" w:date="2024-12-29T13:14:00Z" w16du:dateUtc="2024-12-29T12:14:00Z">
                <w:r w:rsidDel="00336F32">
                  <w:delText xml:space="preserve"> </w:delText>
                </w:r>
              </w:del>
            </w:ins>
            <w:ins w:id="31430" w:author="Quinten Van Woerkom" w:date="2024-12-11T15:43:00Z" w16du:dateUtc="2024-12-11T14:43:00Z">
              <w:del w:id="31431" w:author="Peter Van Der Plas" w:date="2024-12-29T13:14:00Z" w16du:dateUtc="2024-12-29T12:14:00Z">
                <w:r w:rsidR="00462600" w:rsidDel="00336F32">
                  <w:delText xml:space="preserve"> </w:delText>
                </w:r>
              </w:del>
            </w:ins>
            <w:r w:rsidR="004C430C" w:rsidRPr="004424B1">
              <w:t>Default = ‘m’.</w:t>
            </w:r>
            <w:commentRangeEnd w:id="31422"/>
            <w:r>
              <w:rPr>
                <w:rStyle w:val="CommentReference"/>
                <w:rFonts w:cs="Times New Roman"/>
                <w:lang w:val="en-US" w:eastAsia="en-US"/>
              </w:rPr>
              <w:commentReference w:id="31422"/>
            </w:r>
          </w:p>
        </w:tc>
      </w:tr>
    </w:tbl>
    <w:p w14:paraId="418ECC03" w14:textId="74A7E769" w:rsidR="004C430C" w:rsidRDefault="00ED5BE8">
      <w:pPr>
        <w:pStyle w:val="Heading5"/>
        <w:spacing w:before="480"/>
        <w:rPr>
          <w:ins w:id="31432" w:author="Quinten Van Woerkom" w:date="2024-12-18T16:09:00Z" w16du:dateUtc="2024-12-18T15:09:00Z"/>
        </w:rPr>
        <w:pPrChange w:id="31433" w:author="Peter Van Der Plas" w:date="2024-12-29T13:27:00Z" w16du:dateUtc="2024-12-29T12:27:00Z">
          <w:pPr>
            <w:pStyle w:val="Heading5"/>
          </w:pPr>
        </w:pPrChange>
      </w:pPr>
      <w:ins w:id="31434" w:author="Quinten Van Woerkom" w:date="2024-12-18T16:09:00Z" w16du:dateUtc="2024-12-18T15:09:00Z">
        <w:r>
          <w:t xml:space="preserve">Data Type: </w:t>
        </w:r>
      </w:ins>
      <w:proofErr w:type="spellStart"/>
      <w:r w:rsidR="004C430C" w:rsidRPr="004424B1">
        <w:t>OrbitFilePosition</w:t>
      </w:r>
      <w:proofErr w:type="spellEnd"/>
    </w:p>
    <w:p w14:paraId="491013D5" w14:textId="66DA11BA" w:rsidR="00ED5BE8" w:rsidRPr="00ED5BE8" w:rsidRDefault="00ED5BE8">
      <w:pPr>
        <w:pStyle w:val="Heading6"/>
        <w:rPr>
          <w:ins w:id="31435" w:author="Quinten Van Woerkom" w:date="2024-12-03T14:49:00Z" w16du:dateUtc="2024-12-03T13:49:00Z"/>
        </w:rPr>
        <w:pPrChange w:id="31436" w:author="Quinten Van Woerkom" w:date="2024-12-18T16:09:00Z" w16du:dateUtc="2024-12-18T15:09:00Z">
          <w:pPr>
            <w:pStyle w:val="HeadingNoNumber"/>
          </w:pPr>
        </w:pPrChange>
      </w:pPr>
      <w:ins w:id="31437" w:author="Quinten Van Woerkom" w:date="2024-12-18T16:09:00Z" w16du:dateUtc="2024-12-18T15:09:00Z">
        <w:r>
          <w:t>Overview</w:t>
        </w:r>
      </w:ins>
    </w:p>
    <w:p w14:paraId="53E68DCF" w14:textId="0CC35182" w:rsidR="0069763F" w:rsidRDefault="0061248B">
      <w:pPr>
        <w:rPr>
          <w:ins w:id="31438" w:author="Quinten Van Woerkom" w:date="2024-12-18T16:09:00Z" w16du:dateUtc="2024-12-18T15:09:00Z"/>
          <w:lang w:val="en-GB" w:eastAsia="en-GB"/>
        </w:rPr>
      </w:pPr>
      <w:ins w:id="31439" w:author="Quinten Van Woerkom" w:date="2024-12-03T14:49:00Z" w16du:dateUtc="2024-12-03T13:49:00Z">
        <w:r>
          <w:rPr>
            <w:lang w:val="en-GB" w:eastAsia="en-GB"/>
          </w:rPr>
          <w:t xml:space="preserve">An </w:t>
        </w:r>
        <w:proofErr w:type="spellStart"/>
        <w:r>
          <w:rPr>
            <w:lang w:val="en-GB" w:eastAsia="en-GB"/>
          </w:rPr>
          <w:t>OrbitFilePosition</w:t>
        </w:r>
        <w:proofErr w:type="spellEnd"/>
        <w:r>
          <w:rPr>
            <w:lang w:val="en-GB" w:eastAsia="en-GB"/>
          </w:rPr>
          <w:t xml:space="preserve"> represents a Position that is defined with respect</w:t>
        </w:r>
      </w:ins>
      <w:ins w:id="31440" w:author="Quinten Van Woerkom" w:date="2024-12-03T14:50:00Z" w16du:dateUtc="2024-12-03T13:50:00Z">
        <w:r>
          <w:rPr>
            <w:lang w:val="en-GB" w:eastAsia="en-GB"/>
          </w:rPr>
          <w:t xml:space="preserve"> to some </w:t>
        </w:r>
        <w:commentRangeStart w:id="31441"/>
        <w:r>
          <w:rPr>
            <w:lang w:val="en-GB" w:eastAsia="en-GB"/>
          </w:rPr>
          <w:t>Orbit Data Message (ODM)</w:t>
        </w:r>
      </w:ins>
      <w:commentRangeEnd w:id="31441"/>
      <w:ins w:id="31442" w:author="Quinten Van Woerkom" w:date="2024-12-03T14:51:00Z" w16du:dateUtc="2024-12-03T13:51:00Z">
        <w:r w:rsidR="0069763F">
          <w:rPr>
            <w:rStyle w:val="CommentReference"/>
          </w:rPr>
          <w:commentReference w:id="31441"/>
        </w:r>
      </w:ins>
      <w:ins w:id="31443" w:author="Quinten Van Woerkom" w:date="2024-12-03T14:50:00Z" w16du:dateUtc="2024-12-03T13:50:00Z">
        <w:r w:rsidR="0069763F">
          <w:rPr>
            <w:lang w:val="en-GB" w:eastAsia="en-GB"/>
          </w:rPr>
          <w:t xml:space="preserve"> file</w:t>
        </w:r>
        <w:r>
          <w:rPr>
            <w:lang w:val="en-GB" w:eastAsia="en-GB"/>
          </w:rPr>
          <w:t xml:space="preserve"> (</w:t>
        </w:r>
        <w:r w:rsidR="0069763F">
          <w:rPr>
            <w:lang w:val="en-GB" w:eastAsia="en-GB"/>
          </w:rPr>
          <w:t xml:space="preserve">reference </w:t>
        </w:r>
      </w:ins>
      <w:ins w:id="31444" w:author="Peter Van Der Plas" w:date="2024-12-25T14:40:00Z" w16du:dateUtc="2024-12-25T13:40:00Z">
        <w:r w:rsidR="003C0A46">
          <w:rPr>
            <w:lang w:val="en-GB" w:eastAsia="en-GB"/>
          </w:rPr>
          <w:fldChar w:fldCharType="begin"/>
        </w:r>
        <w:r w:rsidR="003C0A46">
          <w:rPr>
            <w:lang w:val="en-GB" w:eastAsia="en-GB"/>
          </w:rPr>
          <w:instrText xml:space="preserve"> REF R_502x0b3OrbitDataMessages \h </w:instrText>
        </w:r>
      </w:ins>
      <w:r w:rsidR="003C0A46">
        <w:rPr>
          <w:lang w:val="en-GB" w:eastAsia="en-GB"/>
        </w:rPr>
      </w:r>
      <w:r w:rsidR="003C0A46">
        <w:rPr>
          <w:lang w:val="en-GB" w:eastAsia="en-GB"/>
        </w:rPr>
        <w:fldChar w:fldCharType="separate"/>
      </w:r>
      <w:ins w:id="31445" w:author="Peter Van Der Plas" w:date="2025-01-01T17:31:00Z" w16du:dateUtc="2025-01-01T16:31:00Z">
        <w:r w:rsidR="006D1623" w:rsidRPr="004424B1">
          <w:rPr>
            <w:lang w:val="en-GB"/>
          </w:rPr>
          <w:t>[</w:t>
        </w:r>
        <w:r w:rsidR="006D1623">
          <w:rPr>
            <w:noProof/>
            <w:lang w:val="en-GB"/>
          </w:rPr>
          <w:t>D10</w:t>
        </w:r>
        <w:r w:rsidR="006D1623" w:rsidRPr="004424B1">
          <w:rPr>
            <w:lang w:val="en-GB"/>
          </w:rPr>
          <w:t>]</w:t>
        </w:r>
      </w:ins>
      <w:ins w:id="31446" w:author="Peter Van Der Plas" w:date="2024-12-25T14:40:00Z" w16du:dateUtc="2024-12-25T13:40:00Z">
        <w:r w:rsidR="003C0A46">
          <w:rPr>
            <w:lang w:val="en-GB" w:eastAsia="en-GB"/>
          </w:rPr>
          <w:fldChar w:fldCharType="end"/>
        </w:r>
      </w:ins>
      <w:ins w:id="31447" w:author="Quinten Van Woerkom" w:date="2024-12-03T14:50:00Z" w16du:dateUtc="2024-12-03T13:50:00Z">
        <w:del w:id="31448" w:author="Peter Van Der Plas" w:date="2024-12-25T14:40:00Z" w16du:dateUtc="2024-12-25T13:40:00Z">
          <w:r w:rsidR="0069763F" w:rsidDel="003C0A46">
            <w:rPr>
              <w:lang w:val="en-GB" w:eastAsia="en-GB"/>
            </w:rPr>
            <w:delText>[D</w:delText>
          </w:r>
        </w:del>
      </w:ins>
      <w:ins w:id="31449" w:author="Quinten Van Woerkom" w:date="2024-12-17T10:51:00Z" w16du:dateUtc="2024-12-17T09:51:00Z">
        <w:del w:id="31450" w:author="Peter Van Der Plas" w:date="2024-12-25T14:40:00Z" w16du:dateUtc="2024-12-25T13:40:00Z">
          <w:r w:rsidR="00E46D83" w:rsidDel="003C0A46">
            <w:rPr>
              <w:lang w:val="en-GB" w:eastAsia="en-GB"/>
            </w:rPr>
            <w:delText>10</w:delText>
          </w:r>
        </w:del>
      </w:ins>
      <w:ins w:id="31451" w:author="Quinten Van Woerkom" w:date="2024-12-03T14:50:00Z" w16du:dateUtc="2024-12-03T13:50:00Z">
        <w:del w:id="31452" w:author="Peter Van Der Plas" w:date="2024-12-25T14:40:00Z" w16du:dateUtc="2024-12-25T13:40:00Z">
          <w:r w:rsidR="0069763F" w:rsidDel="003C0A46">
            <w:rPr>
              <w:lang w:val="en-GB" w:eastAsia="en-GB"/>
            </w:rPr>
            <w:delText>]</w:delText>
          </w:r>
        </w:del>
        <w:r w:rsidR="0069763F">
          <w:rPr>
            <w:lang w:val="en-GB" w:eastAsia="en-GB"/>
          </w:rPr>
          <w:t>).</w:t>
        </w:r>
      </w:ins>
    </w:p>
    <w:p w14:paraId="0856DF2F" w14:textId="4E88F59E" w:rsidR="00ED5BE8" w:rsidDel="00241E2A" w:rsidRDefault="00ED5BE8">
      <w:pPr>
        <w:pStyle w:val="Heading6"/>
        <w:spacing w:before="480" w:after="240"/>
        <w:rPr>
          <w:ins w:id="31453" w:author="Quinten Van Woerkom" w:date="2024-12-18T17:43:00Z" w16du:dateUtc="2024-12-18T16:43:00Z"/>
          <w:del w:id="31454" w:author="Peter Van Der Plas" w:date="2024-12-29T13:19:00Z" w16du:dateUtc="2024-12-29T12:19:00Z"/>
        </w:rPr>
        <w:pPrChange w:id="31455" w:author="Peter Van Der Plas" w:date="2024-12-29T13:28:00Z" w16du:dateUtc="2024-12-29T12:28:00Z">
          <w:pPr>
            <w:pStyle w:val="Heading6"/>
            <w:spacing w:after="240"/>
          </w:pPr>
        </w:pPrChange>
      </w:pPr>
      <w:ins w:id="31456" w:author="Quinten Van Woerkom" w:date="2024-12-18T16:09:00Z" w16du:dateUtc="2024-12-18T15:09:00Z">
        <w:del w:id="31457" w:author="Peter Van Der Plas" w:date="2024-12-29T14:18:00Z" w16du:dateUtc="2024-12-29T13:18:00Z">
          <w:r w:rsidDel="008D5A7E">
            <w:delText>Definition</w:delText>
          </w:r>
        </w:del>
      </w:ins>
    </w:p>
    <w:p w14:paraId="5E8DF8A9" w14:textId="6F2C225F" w:rsidR="00194794" w:rsidRPr="00194794" w:rsidRDefault="008D5A7E">
      <w:pPr>
        <w:pStyle w:val="Heading6"/>
        <w:spacing w:before="480" w:after="240"/>
        <w:pPrChange w:id="31458" w:author="Peter Van Der Plas" w:date="2024-12-29T13:28:00Z" w16du:dateUtc="2024-12-29T12:28:00Z">
          <w:pPr>
            <w:pStyle w:val="HeadingNoNumber"/>
          </w:pPr>
        </w:pPrChange>
      </w:pPr>
      <w:ins w:id="31459" w:author="Peter Van Der Plas" w:date="2024-12-29T14:18:00Z" w16du:dateUtc="2024-12-29T13:18:00Z">
        <w:r>
          <w:rPr>
            <w:lang w:val="en-GB" w:eastAsia="en-GB"/>
          </w:rPr>
          <w:t>Definition</w:t>
        </w:r>
      </w:ins>
      <w:moveFromRangeStart w:id="31460" w:author="Peter Van Der Plas" w:date="2024-12-29T13:17:00Z" w:name="move186370652"/>
      <w:commentRangeStart w:id="31461"/>
      <w:moveFrom w:id="31462" w:author="Peter Van Der Plas" w:date="2024-12-29T13:17:00Z" w16du:dateUtc="2024-12-29T12:17:00Z">
        <w:ins w:id="31463" w:author="Quinten Van Woerkom" w:date="2024-12-18T17:43:00Z" w16du:dateUtc="2024-12-18T16:43:00Z">
          <w:r w:rsidR="00194794" w:rsidRPr="00241E2A" w:rsidDel="00241E2A">
            <w:rPr>
              <w:lang w:val="en-GB" w:eastAsia="en-GB"/>
              <w:rPrChange w:id="31464" w:author="Peter Van Der Plas" w:date="2024-12-29T13:19:00Z" w16du:dateUtc="2024-12-29T12:19:00Z">
                <w:rPr/>
              </w:rPrChange>
            </w:rPr>
            <w:t>The planning system shall evaluate the resulting orbit when needed to obtain the position at a given time.</w:t>
          </w:r>
          <w:commentRangeEnd w:id="31461"/>
          <w:r w:rsidR="00194794" w:rsidDel="00241E2A">
            <w:rPr>
              <w:rStyle w:val="CommentReference"/>
            </w:rPr>
            <w:commentReference w:id="31461"/>
          </w:r>
        </w:ins>
      </w:moveFrom>
      <w:moveFromRangeEnd w:id="31460"/>
    </w:p>
    <w:p w14:paraId="2CEDD84D" w14:textId="53608723" w:rsidR="00951043" w:rsidRPr="004424B1" w:rsidDel="00ED5BE8" w:rsidRDefault="00951043">
      <w:pPr>
        <w:spacing w:after="240"/>
        <w:rPr>
          <w:del w:id="31465" w:author="Quinten Van Woerkom" w:date="2024-12-18T16:09:00Z" w16du:dateUtc="2024-12-18T15:09:00Z"/>
          <w:lang w:val="en-GB" w:eastAsia="en-GB"/>
        </w:rPr>
        <w:pPrChange w:id="31466" w:author="Quinten Van Woerkom" w:date="2024-12-18T16:09:00Z" w16du:dateUtc="2024-12-18T15:09:00Z">
          <w:pPr>
            <w:spacing w:before="0"/>
          </w:pPr>
        </w:pPrChange>
      </w:pP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OrbitFilePosition E6"/>
      </w:tblPr>
      <w:tblGrid>
        <w:gridCol w:w="1667"/>
        <w:gridCol w:w="2976"/>
        <w:gridCol w:w="992"/>
        <w:gridCol w:w="1843"/>
        <w:gridCol w:w="709"/>
        <w:gridCol w:w="992"/>
      </w:tblGrid>
      <w:tr w:rsidR="004C430C" w:rsidRPr="004424B1" w14:paraId="65EC84D1" w14:textId="77777777" w:rsidTr="00710E0B">
        <w:trPr>
          <w:trHeight w:val="20"/>
        </w:trPr>
        <w:tc>
          <w:tcPr>
            <w:tcW w:w="1667" w:type="dxa"/>
            <w:shd w:val="clear" w:color="auto" w:fill="00CCFF"/>
          </w:tcPr>
          <w:p w14:paraId="1E3578F8" w14:textId="77777777" w:rsidR="004C430C" w:rsidRPr="00336F32" w:rsidRDefault="004C430C" w:rsidP="00825170">
            <w:pPr>
              <w:pStyle w:val="TableCell"/>
              <w:spacing w:before="0" w:after="0"/>
              <w:rPr>
                <w:color w:val="auto"/>
                <w:rPrChange w:id="31467" w:author="Peter Van Der Plas" w:date="2024-12-29T13:15:00Z" w16du:dateUtc="2024-12-29T12:15:00Z">
                  <w:rPr>
                    <w:color w:val="FFFFFF" w:themeColor="background1"/>
                  </w:rPr>
                </w:rPrChange>
              </w:rPr>
            </w:pPr>
            <w:r w:rsidRPr="00336F32">
              <w:rPr>
                <w:color w:val="auto"/>
                <w:rPrChange w:id="31468" w:author="Peter Van Der Plas" w:date="2024-12-29T13:15:00Z" w16du:dateUtc="2024-12-29T12:15:00Z">
                  <w:rPr>
                    <w:color w:val="FFFFFF" w:themeColor="background1"/>
                  </w:rPr>
                </w:rPrChange>
              </w:rPr>
              <w:t>Name</w:t>
            </w:r>
          </w:p>
        </w:tc>
        <w:tc>
          <w:tcPr>
            <w:tcW w:w="2976" w:type="dxa"/>
          </w:tcPr>
          <w:p w14:paraId="046E7F77" w14:textId="77777777" w:rsidR="004C430C" w:rsidRPr="004424B1" w:rsidRDefault="004C430C" w:rsidP="00825170">
            <w:pPr>
              <w:pStyle w:val="TableCell"/>
              <w:spacing w:before="0" w:after="0"/>
              <w:rPr>
                <w:b/>
              </w:rPr>
            </w:pPr>
            <w:proofErr w:type="spellStart"/>
            <w:r w:rsidRPr="004424B1">
              <w:rPr>
                <w:b/>
              </w:rPr>
              <w:t>OrbitFilePosition</w:t>
            </w:r>
            <w:proofErr w:type="spellEnd"/>
          </w:p>
        </w:tc>
        <w:tc>
          <w:tcPr>
            <w:tcW w:w="992" w:type="dxa"/>
            <w:shd w:val="clear" w:color="auto" w:fill="00CCFF"/>
          </w:tcPr>
          <w:p w14:paraId="1E1CA2A4" w14:textId="77777777" w:rsidR="004C430C" w:rsidRPr="00336F32" w:rsidRDefault="004C430C" w:rsidP="00825170">
            <w:pPr>
              <w:pStyle w:val="TableCell"/>
              <w:spacing w:before="0" w:after="0"/>
              <w:rPr>
                <w:bCs/>
                <w:color w:val="auto"/>
                <w:rPrChange w:id="31469" w:author="Peter Van Der Plas" w:date="2024-12-29T13:15:00Z" w16du:dateUtc="2024-12-29T12:15:00Z">
                  <w:rPr>
                    <w:b/>
                  </w:rPr>
                </w:rPrChange>
              </w:rPr>
            </w:pPr>
            <w:r w:rsidRPr="00336F32">
              <w:rPr>
                <w:bCs/>
                <w:color w:val="auto"/>
                <w:rPrChange w:id="31470" w:author="Peter Van Der Plas" w:date="2024-12-29T13:15:00Z" w16du:dateUtc="2024-12-29T12:15:00Z">
                  <w:rPr>
                    <w:b/>
                    <w:color w:val="FFFFFF" w:themeColor="background1"/>
                  </w:rPr>
                </w:rPrChange>
              </w:rPr>
              <w:t>Extends</w:t>
            </w:r>
          </w:p>
        </w:tc>
        <w:tc>
          <w:tcPr>
            <w:tcW w:w="1843" w:type="dxa"/>
          </w:tcPr>
          <w:p w14:paraId="4B984013" w14:textId="77777777" w:rsidR="004C430C" w:rsidRPr="00336F32" w:rsidRDefault="004C430C" w:rsidP="00825170">
            <w:pPr>
              <w:pStyle w:val="TableCell"/>
              <w:spacing w:before="0" w:after="0"/>
              <w:rPr>
                <w:b/>
                <w:rPrChange w:id="31471" w:author="Peter Van Der Plas" w:date="2024-12-29T13:15:00Z" w16du:dateUtc="2024-12-29T12:15:00Z">
                  <w:rPr>
                    <w:b/>
                    <w:i/>
                    <w:iCs/>
                  </w:rPr>
                </w:rPrChange>
              </w:rPr>
            </w:pPr>
            <w:r w:rsidRPr="00336F32">
              <w:rPr>
                <w:rPrChange w:id="31472" w:author="Peter Van Der Plas" w:date="2024-12-29T13:15:00Z" w16du:dateUtc="2024-12-29T12:15:00Z">
                  <w:rPr>
                    <w:i/>
                    <w:iCs/>
                  </w:rPr>
                </w:rPrChange>
              </w:rPr>
              <w:t>Position</w:t>
            </w:r>
          </w:p>
        </w:tc>
        <w:tc>
          <w:tcPr>
            <w:tcW w:w="709" w:type="dxa"/>
            <w:shd w:val="clear" w:color="auto" w:fill="00CCFF"/>
          </w:tcPr>
          <w:p w14:paraId="2ADEF238" w14:textId="77777777" w:rsidR="004C430C" w:rsidRPr="00336F32" w:rsidRDefault="004C430C" w:rsidP="00825170">
            <w:pPr>
              <w:pStyle w:val="TableCell"/>
              <w:spacing w:before="0" w:after="0"/>
              <w:rPr>
                <w:bCs/>
                <w:color w:val="auto"/>
                <w:rPrChange w:id="31473" w:author="Peter Van Der Plas" w:date="2024-12-29T13:15:00Z" w16du:dateUtc="2024-12-29T12:15:00Z">
                  <w:rPr>
                    <w:b/>
                  </w:rPr>
                </w:rPrChange>
              </w:rPr>
            </w:pPr>
            <w:r w:rsidRPr="00336F32">
              <w:rPr>
                <w:bCs/>
                <w:color w:val="auto"/>
                <w:rPrChange w:id="31474" w:author="Peter Van Der Plas" w:date="2024-12-29T13:15:00Z" w16du:dateUtc="2024-12-29T12:15:00Z">
                  <w:rPr>
                    <w:b/>
                    <w:color w:val="FFFFFF" w:themeColor="background1"/>
                  </w:rPr>
                </w:rPrChange>
              </w:rPr>
              <w:t>SFP</w:t>
            </w:r>
          </w:p>
        </w:tc>
        <w:tc>
          <w:tcPr>
            <w:tcW w:w="992" w:type="dxa"/>
          </w:tcPr>
          <w:p w14:paraId="45FF159A" w14:textId="627E0973" w:rsidR="004C430C" w:rsidRPr="004424B1" w:rsidRDefault="003D40C2" w:rsidP="00825170">
            <w:pPr>
              <w:pStyle w:val="TableCell"/>
              <w:spacing w:before="0" w:after="0"/>
              <w:jc w:val="right"/>
            </w:pPr>
            <w:fldSimple w:instr=" SEQ Area \* MERGEFORMAT ">
              <w:ins w:id="31475" w:author="Peter Van Der Plas" w:date="2025-01-01T17:31:00Z" w16du:dateUtc="2025-01-01T16:31:00Z">
                <w:r w:rsidR="006D1623">
                  <w:rPr>
                    <w:noProof/>
                  </w:rPr>
                  <w:t>5</w:t>
                </w:r>
              </w:ins>
              <w:del w:id="31476" w:author="Peter Van Der Plas" w:date="2024-12-29T14:37:00Z" w16du:dateUtc="2024-12-29T13:37:00Z">
                <w:r w:rsidR="00816878" w:rsidDel="00D57A34">
                  <w:rPr>
                    <w:noProof/>
                  </w:rPr>
                  <w:delText>4</w:delText>
                </w:r>
              </w:del>
            </w:fldSimple>
          </w:p>
        </w:tc>
      </w:tr>
    </w:tbl>
    <w:p w14:paraId="3DB037E4" w14:textId="77777777" w:rsidR="004C430C" w:rsidRPr="004424B1" w:rsidRDefault="004C430C" w:rsidP="004C430C">
      <w:pPr>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3C957555" w14:textId="77777777" w:rsidTr="00710E0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2C5D0A3C" w14:textId="6E853BE8" w:rsidR="004C430C" w:rsidRPr="004424B1" w:rsidRDefault="004C430C" w:rsidP="00825170">
            <w:pPr>
              <w:pStyle w:val="TableCell"/>
              <w:spacing w:before="0" w:after="0"/>
            </w:pPr>
            <w:del w:id="31477" w:author="Quinten Van Woerkom" w:date="2024-11-25T14:49:00Z" w16du:dateUtc="2024-11-25T13:49:00Z">
              <w:r w:rsidRPr="004424B1" w:rsidDel="002B0859">
                <w:delText>Attribute</w:delText>
              </w:r>
            </w:del>
            <w:ins w:id="31478" w:author="Quinten Van Woerkom" w:date="2024-11-25T14:49:00Z" w16du:dateUtc="2024-11-25T13:49:00Z">
              <w:r w:rsidR="002B0859">
                <w:t>Field</w:t>
              </w:r>
            </w:ins>
          </w:p>
        </w:tc>
        <w:tc>
          <w:tcPr>
            <w:tcW w:w="1984" w:type="dxa"/>
          </w:tcPr>
          <w:p w14:paraId="085E6290"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7F7DBB9"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6AB4FE87"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1F003214"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CC3141F" w14:textId="77777777" w:rsidR="004C430C" w:rsidRPr="004424B1" w:rsidRDefault="004C430C" w:rsidP="00825170">
            <w:pPr>
              <w:pStyle w:val="TableCell"/>
              <w:spacing w:before="0" w:after="0"/>
            </w:pPr>
            <w:r w:rsidRPr="004424B1">
              <w:t>orbitFile</w:t>
            </w:r>
          </w:p>
        </w:tc>
        <w:tc>
          <w:tcPr>
            <w:tcW w:w="1984" w:type="dxa"/>
          </w:tcPr>
          <w:p w14:paraId="72E7C5B8" w14:textId="6EA6058B"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del w:id="31479" w:author="Quinten Van Woerkom" w:date="2024-11-25T15:20:00Z" w16du:dateUtc="2024-11-25T14:20:00Z">
              <w:r w:rsidRPr="004424B1" w:rsidDel="00DF4DA8">
                <w:delText>String</w:delText>
              </w:r>
            </w:del>
            <w:ins w:id="31480" w:author="Quinten Van Woerkom" w:date="2024-11-25T15:20:00Z" w16du:dateUtc="2024-11-25T14:20:00Z">
              <w:r w:rsidR="00DF4DA8">
                <w:t>File</w:t>
              </w:r>
            </w:ins>
          </w:p>
        </w:tc>
        <w:tc>
          <w:tcPr>
            <w:tcW w:w="992" w:type="dxa"/>
          </w:tcPr>
          <w:p w14:paraId="40992997"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EDD6889" w14:textId="3B442775"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Name of or reference to a file containing an</w:t>
            </w:r>
            <w:ins w:id="31481" w:author="Quinten Van Woerkom" w:date="2024-11-29T16:35:00Z" w16du:dateUtc="2024-11-29T15:35:00Z">
              <w:r w:rsidR="00307484">
                <w:t xml:space="preserve"> </w:t>
              </w:r>
            </w:ins>
            <w:ins w:id="31482" w:author="Quinten Van Woerkom" w:date="2024-12-03T14:51:00Z" w16du:dateUtc="2024-12-03T13:51:00Z">
              <w:r w:rsidR="0069763F">
                <w:t>ODM</w:t>
              </w:r>
            </w:ins>
            <w:del w:id="31483" w:author="Quinten Van Woerkom" w:date="2024-12-03T14:51:00Z" w16du:dateUtc="2024-12-03T13:51:00Z">
              <w:r w:rsidRPr="004424B1" w:rsidDel="0069763F">
                <w:delText xml:space="preserve"> ODM</w:delText>
              </w:r>
              <w:r w:rsidR="00E41CD8" w:rsidRPr="004424B1" w:rsidDel="0069763F">
                <w:delText xml:space="preserve"> (reference </w:delText>
              </w:r>
              <w:r w:rsidR="00C27E5E" w:rsidRPr="004424B1" w:rsidDel="0069763F">
                <w:fldChar w:fldCharType="begin"/>
              </w:r>
              <w:r w:rsidR="00C27E5E" w:rsidRPr="004424B1" w:rsidDel="0069763F">
                <w:delInstrText xml:space="preserve"> REF R_502x0b3OrbitDataMessages \h </w:delInstrText>
              </w:r>
              <w:r w:rsidR="00C27E5E" w:rsidRPr="004424B1" w:rsidDel="0069763F">
                <w:fldChar w:fldCharType="separate"/>
              </w:r>
              <w:r w:rsidR="00BF1AC4" w:rsidRPr="004424B1" w:rsidDel="0069763F">
                <w:delText>[</w:delText>
              </w:r>
              <w:r w:rsidR="00BF1AC4" w:rsidDel="0069763F">
                <w:rPr>
                  <w:noProof/>
                </w:rPr>
                <w:delText>D12</w:delText>
              </w:r>
              <w:r w:rsidR="00BF1AC4" w:rsidRPr="004424B1" w:rsidDel="0069763F">
                <w:delText>]</w:delText>
              </w:r>
              <w:r w:rsidR="00C27E5E" w:rsidRPr="004424B1" w:rsidDel="0069763F">
                <w:fldChar w:fldCharType="end"/>
              </w:r>
              <w:r w:rsidR="00B47624" w:rsidRPr="004424B1" w:rsidDel="0069763F">
                <w:delText>)</w:delText>
              </w:r>
            </w:del>
            <w:r w:rsidRPr="004424B1">
              <w:t>.</w:t>
            </w:r>
          </w:p>
        </w:tc>
      </w:tr>
    </w:tbl>
    <w:p w14:paraId="262EE53C" w14:textId="4FC1AD89" w:rsidR="00241E2A" w:rsidRDefault="00241E2A">
      <w:pPr>
        <w:pStyle w:val="Heading6"/>
        <w:spacing w:before="480"/>
        <w:rPr>
          <w:ins w:id="31484" w:author="Peter Van Der Plas" w:date="2024-12-29T13:17:00Z" w16du:dateUtc="2024-12-29T12:17:00Z"/>
        </w:rPr>
        <w:pPrChange w:id="31485" w:author="Peter Van Der Plas" w:date="2024-12-29T13:28:00Z" w16du:dateUtc="2024-12-29T12:28:00Z">
          <w:pPr>
            <w:pStyle w:val="Heading6"/>
          </w:pPr>
        </w:pPrChange>
      </w:pPr>
      <w:commentRangeStart w:id="31486"/>
      <w:ins w:id="31487" w:author="Peter Van Der Plas" w:date="2024-12-29T13:17:00Z" w16du:dateUtc="2024-12-29T12:17:00Z">
        <w:r>
          <w:t>Requirements</w:t>
        </w:r>
      </w:ins>
      <w:commentRangeEnd w:id="31486"/>
      <w:ins w:id="31488" w:author="Peter Van Der Plas" w:date="2024-12-29T13:20:00Z" w16du:dateUtc="2024-12-29T12:20:00Z">
        <w:r>
          <w:rPr>
            <w:rStyle w:val="CommentReference"/>
            <w:b w:val="0"/>
            <w:bCs w:val="0"/>
          </w:rPr>
          <w:commentReference w:id="31486"/>
        </w:r>
      </w:ins>
    </w:p>
    <w:p w14:paraId="3F58811B" w14:textId="7F0B3E9C" w:rsidR="00241E2A" w:rsidRPr="00241E2A" w:rsidRDefault="00241E2A">
      <w:pPr>
        <w:pStyle w:val="Paragraph7"/>
        <w:rPr>
          <w:ins w:id="31489" w:author="Peter Van Der Plas" w:date="2024-12-29T13:16:00Z" w16du:dateUtc="2024-12-29T12:16:00Z"/>
        </w:rPr>
        <w:pPrChange w:id="31490" w:author="Peter Van Der Plas" w:date="2024-12-29T13:17:00Z" w16du:dateUtc="2024-12-29T12:17:00Z">
          <w:pPr>
            <w:pStyle w:val="Heading5"/>
          </w:pPr>
        </w:pPrChange>
      </w:pPr>
      <w:moveToRangeStart w:id="31491" w:author="Peter Van Der Plas" w:date="2024-12-29T13:17:00Z" w:name="move186370652"/>
      <w:moveTo w:id="31492" w:author="Peter Van Der Plas" w:date="2024-12-29T13:17:00Z" w16du:dateUtc="2024-12-29T12:17:00Z">
        <w:r>
          <w:rPr>
            <w:lang w:val="en-GB" w:eastAsia="en-GB"/>
          </w:rPr>
          <w:t>The planning system shall evaluate the resulting orbit when needed to obtain the position at a given time.</w:t>
        </w:r>
      </w:moveTo>
      <w:moveToRangeEnd w:id="31491"/>
    </w:p>
    <w:p w14:paraId="658DE8BA" w14:textId="6A359F58" w:rsidR="004C430C" w:rsidRDefault="00355118">
      <w:pPr>
        <w:pStyle w:val="Heading5"/>
        <w:spacing w:before="480"/>
        <w:rPr>
          <w:ins w:id="31493" w:author="Quinten Van Woerkom" w:date="2024-12-18T16:09:00Z" w16du:dateUtc="2024-12-18T15:09:00Z"/>
        </w:rPr>
        <w:pPrChange w:id="31494" w:author="Peter Van Der Plas" w:date="2024-12-29T13:28:00Z" w16du:dateUtc="2024-12-29T12:28:00Z">
          <w:pPr>
            <w:pStyle w:val="Heading5"/>
          </w:pPr>
        </w:pPrChange>
      </w:pPr>
      <w:ins w:id="31495" w:author="Quinten Van Woerkom" w:date="2024-12-18T16:09:00Z" w16du:dateUtc="2024-12-18T15:09:00Z">
        <w:r>
          <w:t xml:space="preserve">Data Type: </w:t>
        </w:r>
      </w:ins>
      <w:proofErr w:type="spellStart"/>
      <w:r w:rsidR="004C430C" w:rsidRPr="004424B1">
        <w:t>OrbitalPosition</w:t>
      </w:r>
      <w:proofErr w:type="spellEnd"/>
    </w:p>
    <w:p w14:paraId="7B15059F" w14:textId="5161BA09" w:rsidR="00355118" w:rsidRPr="00355118" w:rsidRDefault="00355118">
      <w:pPr>
        <w:pStyle w:val="Heading6"/>
        <w:rPr>
          <w:ins w:id="31496" w:author="Quinten Van Woerkom" w:date="2024-12-02T15:48:00Z" w16du:dateUtc="2024-12-02T14:48:00Z"/>
        </w:rPr>
        <w:pPrChange w:id="31497" w:author="Quinten Van Woerkom" w:date="2024-12-18T16:09:00Z" w16du:dateUtc="2024-12-18T15:09:00Z">
          <w:pPr>
            <w:pStyle w:val="HeadingNoNumber"/>
          </w:pPr>
        </w:pPrChange>
      </w:pPr>
      <w:ins w:id="31498" w:author="Quinten Van Woerkom" w:date="2024-12-18T16:09:00Z" w16du:dateUtc="2024-12-18T15:09:00Z">
        <w:r>
          <w:t>Overview</w:t>
        </w:r>
      </w:ins>
    </w:p>
    <w:p w14:paraId="68A174E6" w14:textId="09FAFDE2" w:rsidR="00237A39" w:rsidRDefault="00237A39">
      <w:pPr>
        <w:rPr>
          <w:ins w:id="31499" w:author="Quinten Van Woerkom" w:date="2024-12-18T16:09:00Z" w16du:dateUtc="2024-12-18T15:09:00Z"/>
          <w:lang w:val="en-GB" w:eastAsia="en-GB"/>
        </w:rPr>
      </w:pPr>
      <w:ins w:id="31500" w:author="Quinten Van Woerkom" w:date="2024-12-02T15:48:00Z" w16du:dateUtc="2024-12-02T14:48:00Z">
        <w:r>
          <w:rPr>
            <w:lang w:val="en-GB" w:eastAsia="en-GB"/>
          </w:rPr>
          <w:t xml:space="preserve">An </w:t>
        </w:r>
        <w:proofErr w:type="spellStart"/>
        <w:r>
          <w:rPr>
            <w:lang w:val="en-GB" w:eastAsia="en-GB"/>
          </w:rPr>
          <w:t>OrbitalPos</w:t>
        </w:r>
      </w:ins>
      <w:ins w:id="31501" w:author="Quinten Van Woerkom" w:date="2024-12-02T15:49:00Z" w16du:dateUtc="2024-12-02T14:49:00Z">
        <w:r>
          <w:rPr>
            <w:lang w:val="en-GB" w:eastAsia="en-GB"/>
          </w:rPr>
          <w:t>ition</w:t>
        </w:r>
        <w:proofErr w:type="spellEnd"/>
        <w:r>
          <w:rPr>
            <w:lang w:val="en-GB" w:eastAsia="en-GB"/>
          </w:rPr>
          <w:t xml:space="preserve"> represents a Position that is defined with respect to some mission-specific orbit.</w:t>
        </w:r>
      </w:ins>
      <w:ins w:id="31502" w:author="Peter Van Der Plas" w:date="2024-12-29T13:29:00Z" w16du:dateUtc="2024-12-29T12:29:00Z">
        <w:r w:rsidR="00270D8C">
          <w:rPr>
            <w:lang w:val="en-GB" w:eastAsia="en-GB"/>
          </w:rPr>
          <w:t xml:space="preserve">  </w:t>
        </w:r>
      </w:ins>
      <w:moveToRangeStart w:id="31503" w:author="Peter Van Der Plas" w:date="2024-12-29T13:29:00Z" w:name="move186371398"/>
      <w:moveTo w:id="31504" w:author="Peter Van Der Plas" w:date="2024-12-29T13:29:00Z" w16du:dateUtc="2024-12-29T12:29:00Z">
        <w:r w:rsidR="00270D8C">
          <w:rPr>
            <w:lang w:val="en-GB" w:eastAsia="en-GB"/>
          </w:rPr>
          <w:t xml:space="preserve">The conventions used to derive the </w:t>
        </w:r>
        <w:proofErr w:type="spellStart"/>
        <w:r w:rsidR="00270D8C">
          <w:rPr>
            <w:lang w:val="en-GB" w:eastAsia="en-GB"/>
          </w:rPr>
          <w:t>orbitNumber</w:t>
        </w:r>
        <w:proofErr w:type="spellEnd"/>
        <w:r w:rsidR="00270D8C">
          <w:rPr>
            <w:lang w:val="en-GB" w:eastAsia="en-GB"/>
          </w:rPr>
          <w:t xml:space="preserve"> and </w:t>
        </w:r>
        <w:proofErr w:type="spellStart"/>
        <w:r w:rsidR="00270D8C">
          <w:rPr>
            <w:lang w:val="en-GB" w:eastAsia="en-GB"/>
          </w:rPr>
          <w:t>orbitAngle</w:t>
        </w:r>
        <w:proofErr w:type="spellEnd"/>
        <w:r w:rsidR="00270D8C">
          <w:rPr>
            <w:lang w:val="en-GB" w:eastAsia="en-GB"/>
          </w:rPr>
          <w:t xml:space="preserve"> follow from a mission-specific definition.</w:t>
        </w:r>
        <w:commentRangeStart w:id="31505"/>
        <w:commentRangeEnd w:id="31505"/>
        <w:r w:rsidR="00270D8C">
          <w:rPr>
            <w:rStyle w:val="CommentReference"/>
          </w:rPr>
          <w:commentReference w:id="31505"/>
        </w:r>
        <w:commentRangeStart w:id="31506"/>
        <w:commentRangeEnd w:id="31506"/>
        <w:r w:rsidR="00270D8C">
          <w:rPr>
            <w:rStyle w:val="CommentReference"/>
          </w:rPr>
          <w:commentReference w:id="31506"/>
        </w:r>
      </w:moveTo>
      <w:moveToRangeEnd w:id="31503"/>
    </w:p>
    <w:p w14:paraId="2E65B165" w14:textId="5ED05F58" w:rsidR="00355118" w:rsidDel="00270D8C" w:rsidRDefault="00355118">
      <w:pPr>
        <w:pStyle w:val="Heading6"/>
        <w:spacing w:before="480" w:after="240"/>
        <w:rPr>
          <w:ins w:id="31507" w:author="Quinten Van Woerkom" w:date="2024-12-18T17:43:00Z" w16du:dateUtc="2024-12-18T16:43:00Z"/>
          <w:del w:id="31508" w:author="Peter Van Der Plas" w:date="2024-12-29T13:29:00Z" w16du:dateUtc="2024-12-29T12:29:00Z"/>
        </w:rPr>
        <w:pPrChange w:id="31509" w:author="Peter Van Der Plas" w:date="2024-12-29T13:30:00Z" w16du:dateUtc="2024-12-29T12:30:00Z">
          <w:pPr>
            <w:pStyle w:val="Heading6"/>
            <w:spacing w:after="240"/>
          </w:pPr>
        </w:pPrChange>
      </w:pPr>
      <w:ins w:id="31510" w:author="Quinten Van Woerkom" w:date="2024-12-18T16:10:00Z" w16du:dateUtc="2024-12-18T15:10:00Z">
        <w:del w:id="31511" w:author="Peter Van Der Plas" w:date="2024-12-29T14:18:00Z" w16du:dateUtc="2024-12-29T13:18:00Z">
          <w:r w:rsidDel="008D5A7E">
            <w:delText>Definition</w:delText>
          </w:r>
        </w:del>
      </w:ins>
    </w:p>
    <w:p w14:paraId="1EEB05CF" w14:textId="0B2A4617" w:rsidR="00194794" w:rsidRPr="00194794" w:rsidRDefault="008D5A7E">
      <w:pPr>
        <w:pStyle w:val="Heading6"/>
        <w:spacing w:before="480" w:after="240"/>
        <w:pPrChange w:id="31512" w:author="Peter Van Der Plas" w:date="2024-12-29T13:30:00Z" w16du:dateUtc="2024-12-29T12:30:00Z">
          <w:pPr>
            <w:pStyle w:val="HeadingNoNumber"/>
          </w:pPr>
        </w:pPrChange>
      </w:pPr>
      <w:ins w:id="31513" w:author="Peter Van Der Plas" w:date="2024-12-29T14:18:00Z" w16du:dateUtc="2024-12-29T13:18:00Z">
        <w:r>
          <w:rPr>
            <w:lang w:val="en-GB" w:eastAsia="en-GB"/>
          </w:rPr>
          <w:t>Definition</w:t>
        </w:r>
      </w:ins>
      <w:moveFromRangeStart w:id="31514" w:author="Peter Van Der Plas" w:date="2024-12-29T13:29:00Z" w:name="move186371398"/>
      <w:moveFrom w:id="31515" w:author="Peter Van Der Plas" w:date="2024-12-29T13:29:00Z" w16du:dateUtc="2024-12-29T12:29:00Z">
        <w:ins w:id="31516" w:author="Quinten Van Woerkom" w:date="2024-12-18T17:43:00Z" w16du:dateUtc="2024-12-18T16:43:00Z">
          <w:r w:rsidR="00194794" w:rsidRPr="00270D8C" w:rsidDel="00270D8C">
            <w:rPr>
              <w:lang w:val="en-GB" w:eastAsia="en-GB"/>
              <w:rPrChange w:id="31517" w:author="Peter Van Der Plas" w:date="2024-12-29T13:29:00Z" w16du:dateUtc="2024-12-29T12:29:00Z">
                <w:rPr/>
              </w:rPrChange>
            </w:rPr>
            <w:t>The conventions used to derive the orbitNumber and orbitAngle follow from a mission-specific definition.</w:t>
          </w:r>
          <w:commentRangeStart w:id="31518"/>
          <w:commentRangeEnd w:id="31518"/>
          <w:r w:rsidR="00194794" w:rsidDel="00270D8C">
            <w:rPr>
              <w:rStyle w:val="CommentReference"/>
            </w:rPr>
            <w:commentReference w:id="31518"/>
          </w:r>
          <w:commentRangeStart w:id="31519"/>
          <w:commentRangeEnd w:id="31519"/>
          <w:r w:rsidR="00194794" w:rsidDel="00270D8C">
            <w:rPr>
              <w:rStyle w:val="CommentReference"/>
            </w:rPr>
            <w:commentReference w:id="31519"/>
          </w:r>
        </w:ins>
      </w:moveFrom>
      <w:moveFromRangeEnd w:id="31514"/>
    </w:p>
    <w:p w14:paraId="48A13CFD" w14:textId="419F241D" w:rsidR="00951043" w:rsidRPr="004424B1" w:rsidDel="00355118" w:rsidRDefault="00951043">
      <w:pPr>
        <w:spacing w:after="240"/>
        <w:rPr>
          <w:del w:id="31520" w:author="Quinten Van Woerkom" w:date="2024-12-18T16:10:00Z" w16du:dateUtc="2024-12-18T15:10:00Z"/>
          <w:lang w:val="en-GB" w:eastAsia="en-GB"/>
        </w:rPr>
        <w:pPrChange w:id="31521" w:author="Quinten Van Woerkom" w:date="2024-12-18T16:10:00Z" w16du:dateUtc="2024-12-18T15:10:00Z">
          <w:pPr>
            <w:spacing w:before="0"/>
          </w:pPr>
        </w:pPrChange>
      </w:pP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OrbitalPosition E6"/>
      </w:tblPr>
      <w:tblGrid>
        <w:gridCol w:w="1667"/>
        <w:gridCol w:w="2976"/>
        <w:gridCol w:w="992"/>
        <w:gridCol w:w="1843"/>
        <w:gridCol w:w="709"/>
        <w:gridCol w:w="992"/>
      </w:tblGrid>
      <w:tr w:rsidR="004C430C" w:rsidRPr="004424B1" w14:paraId="2C7DFEB1" w14:textId="77777777" w:rsidTr="00710E0B">
        <w:trPr>
          <w:trHeight w:val="20"/>
        </w:trPr>
        <w:tc>
          <w:tcPr>
            <w:tcW w:w="1667" w:type="dxa"/>
            <w:shd w:val="clear" w:color="auto" w:fill="00CCFF"/>
          </w:tcPr>
          <w:p w14:paraId="10262202" w14:textId="77777777" w:rsidR="004C430C" w:rsidRPr="00336F32" w:rsidRDefault="004C430C" w:rsidP="00825170">
            <w:pPr>
              <w:pStyle w:val="TableCell"/>
              <w:spacing w:before="0" w:after="0"/>
              <w:rPr>
                <w:color w:val="auto"/>
                <w:rPrChange w:id="31522" w:author="Peter Van Der Plas" w:date="2024-12-29T13:13:00Z" w16du:dateUtc="2024-12-29T12:13:00Z">
                  <w:rPr>
                    <w:color w:val="FFFFFF" w:themeColor="background1"/>
                  </w:rPr>
                </w:rPrChange>
              </w:rPr>
            </w:pPr>
            <w:r w:rsidRPr="00336F32">
              <w:rPr>
                <w:color w:val="auto"/>
                <w:rPrChange w:id="31523" w:author="Peter Van Der Plas" w:date="2024-12-29T13:13:00Z" w16du:dateUtc="2024-12-29T12:13:00Z">
                  <w:rPr>
                    <w:color w:val="FFFFFF" w:themeColor="background1"/>
                  </w:rPr>
                </w:rPrChange>
              </w:rPr>
              <w:t>Name</w:t>
            </w:r>
          </w:p>
        </w:tc>
        <w:tc>
          <w:tcPr>
            <w:tcW w:w="2976" w:type="dxa"/>
          </w:tcPr>
          <w:p w14:paraId="21F35290" w14:textId="77777777" w:rsidR="004C430C" w:rsidRPr="004424B1" w:rsidRDefault="004C430C" w:rsidP="00825170">
            <w:pPr>
              <w:pStyle w:val="TableCell"/>
              <w:spacing w:before="0" w:after="0"/>
              <w:rPr>
                <w:b/>
              </w:rPr>
            </w:pPr>
            <w:proofErr w:type="spellStart"/>
            <w:r w:rsidRPr="004424B1">
              <w:rPr>
                <w:b/>
              </w:rPr>
              <w:t>OrbitalPosition</w:t>
            </w:r>
            <w:proofErr w:type="spellEnd"/>
          </w:p>
        </w:tc>
        <w:tc>
          <w:tcPr>
            <w:tcW w:w="992" w:type="dxa"/>
            <w:shd w:val="clear" w:color="auto" w:fill="00CCFF"/>
          </w:tcPr>
          <w:p w14:paraId="0EB31BC2" w14:textId="77777777" w:rsidR="004C430C" w:rsidRPr="00336F32" w:rsidRDefault="004C430C" w:rsidP="00825170">
            <w:pPr>
              <w:pStyle w:val="TableCell"/>
              <w:spacing w:before="0" w:after="0"/>
              <w:rPr>
                <w:bCs/>
                <w:color w:val="auto"/>
                <w:rPrChange w:id="31524" w:author="Peter Van Der Plas" w:date="2024-12-29T13:13:00Z" w16du:dateUtc="2024-12-29T12:13:00Z">
                  <w:rPr>
                    <w:b/>
                  </w:rPr>
                </w:rPrChange>
              </w:rPr>
            </w:pPr>
            <w:r w:rsidRPr="00336F32">
              <w:rPr>
                <w:bCs/>
                <w:color w:val="auto"/>
                <w:rPrChange w:id="31525" w:author="Peter Van Der Plas" w:date="2024-12-29T13:13:00Z" w16du:dateUtc="2024-12-29T12:13:00Z">
                  <w:rPr>
                    <w:b/>
                    <w:color w:val="FFFFFF" w:themeColor="background1"/>
                  </w:rPr>
                </w:rPrChange>
              </w:rPr>
              <w:t>Extends</w:t>
            </w:r>
          </w:p>
        </w:tc>
        <w:tc>
          <w:tcPr>
            <w:tcW w:w="1843" w:type="dxa"/>
          </w:tcPr>
          <w:p w14:paraId="083C92DC" w14:textId="77777777" w:rsidR="004C430C" w:rsidRPr="00336F32" w:rsidRDefault="004C430C" w:rsidP="00825170">
            <w:pPr>
              <w:pStyle w:val="TableCell"/>
              <w:spacing w:before="0" w:after="0"/>
              <w:rPr>
                <w:b/>
                <w:rPrChange w:id="31526" w:author="Peter Van Der Plas" w:date="2024-12-29T13:12:00Z" w16du:dateUtc="2024-12-29T12:12:00Z">
                  <w:rPr>
                    <w:b/>
                    <w:i/>
                    <w:iCs/>
                  </w:rPr>
                </w:rPrChange>
              </w:rPr>
            </w:pPr>
            <w:r w:rsidRPr="00336F32">
              <w:rPr>
                <w:rPrChange w:id="31527" w:author="Peter Van Der Plas" w:date="2024-12-29T13:12:00Z" w16du:dateUtc="2024-12-29T12:12:00Z">
                  <w:rPr>
                    <w:i/>
                    <w:iCs/>
                  </w:rPr>
                </w:rPrChange>
              </w:rPr>
              <w:t>Position</w:t>
            </w:r>
          </w:p>
        </w:tc>
        <w:tc>
          <w:tcPr>
            <w:tcW w:w="709" w:type="dxa"/>
            <w:shd w:val="clear" w:color="auto" w:fill="00CCFF"/>
          </w:tcPr>
          <w:p w14:paraId="16DAA9F0" w14:textId="77777777" w:rsidR="004C430C" w:rsidRPr="00336F32" w:rsidRDefault="004C430C" w:rsidP="00825170">
            <w:pPr>
              <w:pStyle w:val="TableCell"/>
              <w:spacing w:before="0" w:after="0"/>
              <w:rPr>
                <w:bCs/>
                <w:color w:val="auto"/>
                <w:rPrChange w:id="31528" w:author="Peter Van Der Plas" w:date="2024-12-29T13:13:00Z" w16du:dateUtc="2024-12-29T12:13:00Z">
                  <w:rPr>
                    <w:b/>
                  </w:rPr>
                </w:rPrChange>
              </w:rPr>
            </w:pPr>
            <w:r w:rsidRPr="00336F32">
              <w:rPr>
                <w:bCs/>
                <w:color w:val="auto"/>
                <w:rPrChange w:id="31529" w:author="Peter Van Der Plas" w:date="2024-12-29T13:13:00Z" w16du:dateUtc="2024-12-29T12:13:00Z">
                  <w:rPr>
                    <w:b/>
                    <w:color w:val="FFFFFF" w:themeColor="background1"/>
                  </w:rPr>
                </w:rPrChange>
              </w:rPr>
              <w:t>SFP</w:t>
            </w:r>
          </w:p>
        </w:tc>
        <w:tc>
          <w:tcPr>
            <w:tcW w:w="992" w:type="dxa"/>
          </w:tcPr>
          <w:p w14:paraId="5DB60F83" w14:textId="09399DFD" w:rsidR="004C430C" w:rsidRPr="004424B1" w:rsidRDefault="003D40C2" w:rsidP="00825170">
            <w:pPr>
              <w:pStyle w:val="TableCell"/>
              <w:spacing w:before="0" w:after="0"/>
              <w:jc w:val="right"/>
            </w:pPr>
            <w:fldSimple w:instr=" SEQ Area \* MERGEFORMAT ">
              <w:ins w:id="31530" w:author="Peter Van Der Plas" w:date="2025-01-01T17:31:00Z" w16du:dateUtc="2025-01-01T16:31:00Z">
                <w:r w:rsidR="006D1623">
                  <w:rPr>
                    <w:noProof/>
                  </w:rPr>
                  <w:t>6</w:t>
                </w:r>
              </w:ins>
              <w:del w:id="31531" w:author="Peter Van Der Plas" w:date="2024-12-29T14:37:00Z" w16du:dateUtc="2024-12-29T13:37:00Z">
                <w:r w:rsidR="00816878" w:rsidDel="00D57A34">
                  <w:rPr>
                    <w:noProof/>
                  </w:rPr>
                  <w:delText>5</w:delText>
                </w:r>
              </w:del>
            </w:fldSimple>
          </w:p>
        </w:tc>
      </w:tr>
    </w:tbl>
    <w:p w14:paraId="78A08791" w14:textId="77777777" w:rsidR="004C430C" w:rsidRPr="004424B1" w:rsidRDefault="004C430C" w:rsidP="004C430C">
      <w:pPr>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382E32E9" w14:textId="77777777" w:rsidTr="00710E0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417DB984" w14:textId="693A0732" w:rsidR="004C430C" w:rsidRPr="004424B1" w:rsidRDefault="004C430C" w:rsidP="00825170">
            <w:pPr>
              <w:pStyle w:val="TableCell"/>
              <w:spacing w:before="0" w:after="0"/>
            </w:pPr>
            <w:del w:id="31532" w:author="Quinten Van Woerkom" w:date="2024-11-25T14:49:00Z" w16du:dateUtc="2024-11-25T13:49:00Z">
              <w:r w:rsidRPr="004424B1" w:rsidDel="002B0859">
                <w:delText>Attribute</w:delText>
              </w:r>
            </w:del>
            <w:ins w:id="31533" w:author="Quinten Van Woerkom" w:date="2024-11-25T14:49:00Z" w16du:dateUtc="2024-11-25T13:49:00Z">
              <w:r w:rsidR="002B0859">
                <w:t>Field</w:t>
              </w:r>
            </w:ins>
          </w:p>
        </w:tc>
        <w:tc>
          <w:tcPr>
            <w:tcW w:w="1984" w:type="dxa"/>
          </w:tcPr>
          <w:p w14:paraId="0F42CFE7"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112E8752"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10A0352"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C7F8CB1"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F63F17B" w14:textId="77777777" w:rsidR="004C430C" w:rsidRPr="004424B1" w:rsidRDefault="004C430C" w:rsidP="00825170">
            <w:pPr>
              <w:pStyle w:val="TableCell"/>
              <w:spacing w:before="0" w:after="0"/>
            </w:pPr>
            <w:proofErr w:type="spellStart"/>
            <w:r w:rsidRPr="004424B1">
              <w:t>orbitNumber</w:t>
            </w:r>
            <w:proofErr w:type="spellEnd"/>
          </w:p>
        </w:tc>
        <w:tc>
          <w:tcPr>
            <w:tcW w:w="1984" w:type="dxa"/>
          </w:tcPr>
          <w:p w14:paraId="1833D78C"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Integer</w:t>
            </w:r>
          </w:p>
        </w:tc>
        <w:tc>
          <w:tcPr>
            <w:tcW w:w="992" w:type="dxa"/>
          </w:tcPr>
          <w:p w14:paraId="17E0E3DD"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9924C22"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Orbit number.  Depending on the </w:t>
            </w:r>
            <w:proofErr w:type="spellStart"/>
            <w:r w:rsidRPr="004424B1">
              <w:t>relativeOrbit</w:t>
            </w:r>
            <w:proofErr w:type="spellEnd"/>
            <w:r w:rsidRPr="004424B1">
              <w:t xml:space="preserve"> flag, the orbit number may be absolute (since start of mission) or relative (to the orbital repeat cycle).</w:t>
            </w:r>
          </w:p>
        </w:tc>
      </w:tr>
      <w:tr w:rsidR="004C430C" w:rsidRPr="004424B1" w14:paraId="5F0E6489"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445420E" w14:textId="77777777" w:rsidR="004C430C" w:rsidRPr="004424B1" w:rsidRDefault="004C430C" w:rsidP="00825170">
            <w:pPr>
              <w:pStyle w:val="TableCell"/>
              <w:spacing w:before="0" w:after="0"/>
            </w:pPr>
            <w:proofErr w:type="spellStart"/>
            <w:r w:rsidRPr="004424B1">
              <w:t>relativeOrbit</w:t>
            </w:r>
            <w:proofErr w:type="spellEnd"/>
          </w:p>
        </w:tc>
        <w:tc>
          <w:tcPr>
            <w:tcW w:w="1984" w:type="dxa"/>
          </w:tcPr>
          <w:p w14:paraId="200418AF"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5833C651"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54BFBF9"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Flag indicating if the orbit number is absolute or relative to the orbital repeat cycle.</w:t>
            </w:r>
          </w:p>
        </w:tc>
      </w:tr>
      <w:tr w:rsidR="004C430C" w:rsidRPr="004424B1" w14:paraId="50CBA468"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633B6E2" w14:textId="77777777" w:rsidR="004C430C" w:rsidRPr="004424B1" w:rsidRDefault="004C430C" w:rsidP="00825170">
            <w:pPr>
              <w:pStyle w:val="TableCell"/>
              <w:spacing w:before="0" w:after="0"/>
            </w:pPr>
            <w:proofErr w:type="spellStart"/>
            <w:r w:rsidRPr="004424B1">
              <w:t>orbitAngle</w:t>
            </w:r>
            <w:proofErr w:type="spellEnd"/>
          </w:p>
        </w:tc>
        <w:tc>
          <w:tcPr>
            <w:tcW w:w="1984" w:type="dxa"/>
          </w:tcPr>
          <w:p w14:paraId="48FBD125"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7F93587F"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2B6FB18" w14:textId="3401B1A2"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Angle within orbit.</w:t>
            </w:r>
            <w:ins w:id="31534" w:author="Quinten Van Woerkom" w:date="2024-12-12T14:24:00Z" w16du:dateUtc="2024-12-12T13:24:00Z">
              <w:r w:rsidR="00FB1933">
                <w:t xml:space="preserve">  </w:t>
              </w:r>
              <w:commentRangeStart w:id="31535"/>
              <w:r w:rsidR="00FB1933">
                <w:t>Whether this angle is the mean or true anomaly and from which datum it is measured are mission specific.</w:t>
              </w:r>
              <w:commentRangeEnd w:id="31535"/>
              <w:r w:rsidR="00FB1933">
                <w:rPr>
                  <w:rStyle w:val="CommentReference"/>
                  <w:rFonts w:cs="Times New Roman"/>
                  <w:lang w:val="en-US" w:eastAsia="en-US"/>
                </w:rPr>
                <w:commentReference w:id="31535"/>
              </w:r>
            </w:ins>
          </w:p>
        </w:tc>
      </w:tr>
      <w:tr w:rsidR="004C430C" w:rsidRPr="004424B1" w14:paraId="11E578D7"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F6EF7B5" w14:textId="01EF3052" w:rsidR="004C430C" w:rsidRPr="004424B1" w:rsidRDefault="004F541B" w:rsidP="00825170">
            <w:pPr>
              <w:pStyle w:val="TableCell"/>
              <w:spacing w:before="0" w:after="0"/>
            </w:pPr>
            <w:del w:id="31536" w:author="Peter Van Der Plas" w:date="2025-01-01T15:43:00Z" w16du:dateUtc="2025-01-01T14:43:00Z">
              <w:r w:rsidRPr="004424B1" w:rsidDel="0082542B">
                <w:delText>U</w:delText>
              </w:r>
              <w:r w:rsidR="004C430C" w:rsidRPr="004424B1" w:rsidDel="0082542B">
                <w:delText>nits</w:delText>
              </w:r>
            </w:del>
            <w:ins w:id="31537" w:author="Peter Van Der Plas" w:date="2025-01-01T15:44:00Z" w16du:dateUtc="2025-01-01T14:44:00Z">
              <w:r w:rsidR="0082542B">
                <w:t>u</w:t>
              </w:r>
            </w:ins>
            <w:ins w:id="31538" w:author="Peter Van Der Plas" w:date="2025-01-01T15:43:00Z" w16du:dateUtc="2025-01-01T14:43:00Z">
              <w:r w:rsidR="0082542B" w:rsidRPr="004424B1">
                <w:t>nits</w:t>
              </w:r>
            </w:ins>
          </w:p>
        </w:tc>
        <w:tc>
          <w:tcPr>
            <w:tcW w:w="1984" w:type="dxa"/>
          </w:tcPr>
          <w:p w14:paraId="4F21B0FF"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5A900319"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B38A9F5" w14:textId="77777777" w:rsidR="00FC18CE" w:rsidRDefault="004C430C" w:rsidP="00091B44">
            <w:pPr>
              <w:pStyle w:val="TableCell"/>
              <w:spacing w:before="0" w:after="0"/>
              <w:cnfStyle w:val="000000000000" w:firstRow="0" w:lastRow="0" w:firstColumn="0" w:lastColumn="0" w:oddVBand="0" w:evenVBand="0" w:oddHBand="0" w:evenHBand="0" w:firstRowFirstColumn="0" w:firstRowLastColumn="0" w:lastRowFirstColumn="0" w:lastRowLastColumn="0"/>
              <w:rPr>
                <w:ins w:id="31539" w:author="Peter Van Der Plas" w:date="2024-12-29T14:32:00Z" w16du:dateUtc="2024-12-29T13:32:00Z"/>
              </w:rPr>
            </w:pPr>
            <w:commentRangeStart w:id="31540"/>
            <w:r w:rsidRPr="004424B1">
              <w:t xml:space="preserve">The units used for </w:t>
            </w:r>
            <w:proofErr w:type="spellStart"/>
            <w:r w:rsidRPr="004424B1">
              <w:t>orbitAngle</w:t>
            </w:r>
            <w:proofErr w:type="spellEnd"/>
            <w:del w:id="31541" w:author="Quinten Van Woerkom" w:date="2024-12-11T15:35:00Z" w16du:dateUtc="2024-12-11T14:35:00Z">
              <w:r w:rsidR="00301494" w:rsidRPr="004424B1" w:rsidDel="00091B44">
                <w:delText>, as defined in reference</w:delText>
              </w:r>
              <w:r w:rsidR="00665B93" w:rsidDel="00091B44">
                <w:delText> </w:delText>
              </w:r>
              <w:r w:rsidR="00301494" w:rsidRPr="004424B1" w:rsidDel="00091B44">
                <w:fldChar w:fldCharType="begin"/>
              </w:r>
              <w:r w:rsidR="00301494" w:rsidRPr="004424B1" w:rsidDel="00091B44">
                <w:delInstrText xml:space="preserve"> REF R_509x0b1PointingRequestMessage \h </w:delInstrText>
              </w:r>
              <w:r w:rsidR="00301494" w:rsidRPr="004424B1" w:rsidDel="00091B44">
                <w:fldChar w:fldCharType="separate"/>
              </w:r>
              <w:r w:rsidR="00BF1AC4" w:rsidRPr="004424B1" w:rsidDel="00091B44">
                <w:delText>[</w:delText>
              </w:r>
              <w:r w:rsidR="00BF1AC4" w:rsidDel="00091B44">
                <w:rPr>
                  <w:noProof/>
                </w:rPr>
                <w:delText>D6</w:delText>
              </w:r>
              <w:r w:rsidR="00BF1AC4" w:rsidRPr="004424B1" w:rsidDel="00091B44">
                <w:delText>]</w:delText>
              </w:r>
              <w:r w:rsidR="00301494" w:rsidRPr="004424B1" w:rsidDel="00091B44">
                <w:fldChar w:fldCharType="end"/>
              </w:r>
              <w:r w:rsidR="00301494" w:rsidRPr="004424B1" w:rsidDel="00091B44">
                <w:delText xml:space="preserve"> annex D</w:delText>
              </w:r>
            </w:del>
            <w:r w:rsidR="00301494" w:rsidRPr="004424B1">
              <w:t>.</w:t>
            </w:r>
          </w:p>
          <w:p w14:paraId="61D3B577" w14:textId="46A67739" w:rsidR="00356F69" w:rsidRPr="004424B1" w:rsidRDefault="00091B44">
            <w:pPr>
              <w:pStyle w:val="TableCell"/>
              <w:spacing w:after="0"/>
              <w:cnfStyle w:val="000000000000" w:firstRow="0" w:lastRow="0" w:firstColumn="0" w:lastColumn="0" w:oddVBand="0" w:evenVBand="0" w:oddHBand="0" w:evenHBand="0" w:firstRowFirstColumn="0" w:firstRowLastColumn="0" w:lastRowFirstColumn="0" w:lastRowLastColumn="0"/>
              <w:pPrChange w:id="31542" w:author="Peter Van Der Plas" w:date="2024-12-29T14:33:00Z" w16du:dateUtc="2024-12-29T13:33: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ins w:id="31543" w:author="Quinten Van Woerkom" w:date="2024-12-11T15:35:00Z" w16du:dateUtc="2024-12-11T14:35:00Z">
              <w:del w:id="31544" w:author="Peter Van Der Plas" w:date="2024-12-29T14:32:00Z" w16du:dateUtc="2024-12-29T13:32:00Z">
                <w:r w:rsidDel="00FC18CE">
                  <w:delText xml:space="preserve"> </w:delText>
                </w:r>
              </w:del>
            </w:ins>
            <w:ins w:id="31545" w:author="Quinten Van Woerkom" w:date="2024-11-25T15:20:00Z" w16du:dateUtc="2024-11-25T14:20:00Z">
              <w:r w:rsidR="00356F69">
                <w:t>Default = ‘deg’.</w:t>
              </w:r>
            </w:ins>
            <w:commentRangeEnd w:id="31540"/>
            <w:ins w:id="31546" w:author="Quinten Van Woerkom" w:date="2024-12-11T15:35:00Z" w16du:dateUtc="2024-12-11T14:35:00Z">
              <w:r>
                <w:rPr>
                  <w:rStyle w:val="CommentReference"/>
                  <w:rFonts w:cs="Times New Roman"/>
                  <w:lang w:val="en-US" w:eastAsia="en-US"/>
                </w:rPr>
                <w:commentReference w:id="31540"/>
              </w:r>
            </w:ins>
          </w:p>
        </w:tc>
      </w:tr>
    </w:tbl>
    <w:p w14:paraId="2B598515" w14:textId="627710C0" w:rsidR="004C430C" w:rsidRDefault="004F541B">
      <w:pPr>
        <w:pStyle w:val="Heading5"/>
        <w:spacing w:before="480"/>
        <w:rPr>
          <w:ins w:id="31547" w:author="Quinten Van Woerkom" w:date="2024-12-18T16:12:00Z" w16du:dateUtc="2024-12-18T15:12:00Z"/>
        </w:rPr>
        <w:pPrChange w:id="31548" w:author="Peter Van Der Plas" w:date="2024-12-29T13:30:00Z" w16du:dateUtc="2024-12-29T12:30:00Z">
          <w:pPr>
            <w:pStyle w:val="Heading5"/>
          </w:pPr>
        </w:pPrChange>
      </w:pPr>
      <w:ins w:id="31549" w:author="Quinten Van Woerkom" w:date="2024-12-18T16:12:00Z" w16du:dateUtc="2024-12-18T15:12:00Z">
        <w:r>
          <w:t xml:space="preserve">Data Type: </w:t>
        </w:r>
      </w:ins>
      <w:proofErr w:type="spellStart"/>
      <w:r w:rsidR="004C430C" w:rsidRPr="00794EAD">
        <w:t>ObjectPosition</w:t>
      </w:r>
      <w:proofErr w:type="spellEnd"/>
    </w:p>
    <w:p w14:paraId="0149AE47" w14:textId="27BEA90A" w:rsidR="004F541B" w:rsidRPr="004F541B" w:rsidRDefault="004F541B">
      <w:pPr>
        <w:pStyle w:val="Heading6"/>
        <w:pPrChange w:id="31550" w:author="Quinten Van Woerkom" w:date="2024-12-18T16:13:00Z" w16du:dateUtc="2024-12-18T15:13:00Z">
          <w:pPr>
            <w:pStyle w:val="HeadingNoNumber"/>
          </w:pPr>
        </w:pPrChange>
      </w:pPr>
      <w:ins w:id="31551" w:author="Quinten Van Woerkom" w:date="2024-12-18T16:13:00Z" w16du:dateUtc="2024-12-18T15:13:00Z">
        <w:r>
          <w:t>Overview</w:t>
        </w:r>
      </w:ins>
    </w:p>
    <w:p w14:paraId="59375344" w14:textId="3A2BF73A" w:rsidR="00951043" w:rsidRDefault="00794EAD">
      <w:pPr>
        <w:rPr>
          <w:ins w:id="31552" w:author="Quinten Van Woerkom" w:date="2024-12-18T16:13:00Z" w16du:dateUtc="2024-12-18T15:13:00Z"/>
          <w:lang w:val="en-GB" w:eastAsia="en-GB"/>
        </w:rPr>
      </w:pPr>
      <w:ins w:id="31553" w:author="Quinten Van Woerkom" w:date="2024-12-11T15:53:00Z" w16du:dateUtc="2024-12-11T14:53:00Z">
        <w:r>
          <w:rPr>
            <w:lang w:val="en-GB" w:eastAsia="en-GB"/>
          </w:rPr>
          <w:t xml:space="preserve">An </w:t>
        </w:r>
        <w:proofErr w:type="spellStart"/>
        <w:r>
          <w:rPr>
            <w:lang w:val="en-GB" w:eastAsia="en-GB"/>
          </w:rPr>
          <w:t>ObjectPosition</w:t>
        </w:r>
        <w:proofErr w:type="spellEnd"/>
        <w:r>
          <w:rPr>
            <w:lang w:val="en-GB" w:eastAsia="en-GB"/>
          </w:rPr>
          <w:t xml:space="preserve"> is a </w:t>
        </w:r>
      </w:ins>
      <w:ins w:id="31554" w:author="Quinten Van Woerkom" w:date="2024-12-11T15:52:00Z" w16du:dateUtc="2024-12-11T14:52:00Z">
        <w:r>
          <w:rPr>
            <w:lang w:val="en-GB" w:eastAsia="en-GB"/>
          </w:rPr>
          <w:t>Position that coincide</w:t>
        </w:r>
      </w:ins>
      <w:ins w:id="31555" w:author="Quinten Van Woerkom" w:date="2024-12-11T15:53:00Z" w16du:dateUtc="2024-12-11T14:53:00Z">
        <w:r>
          <w:rPr>
            <w:lang w:val="en-GB" w:eastAsia="en-GB"/>
          </w:rPr>
          <w:t>s</w:t>
        </w:r>
      </w:ins>
      <w:ins w:id="31556" w:author="Quinten Van Woerkom" w:date="2024-12-11T15:52:00Z" w16du:dateUtc="2024-12-11T14:52:00Z">
        <w:r>
          <w:rPr>
            <w:lang w:val="en-GB" w:eastAsia="en-GB"/>
          </w:rPr>
          <w:t xml:space="preserve"> with the position of an existing object.</w:t>
        </w:r>
      </w:ins>
      <w:ins w:id="31557" w:author="Peter Van Der Plas" w:date="2024-12-29T13:30:00Z" w16du:dateUtc="2024-12-29T12:30:00Z">
        <w:r w:rsidR="00270D8C">
          <w:rPr>
            <w:lang w:val="en-GB" w:eastAsia="en-GB"/>
          </w:rPr>
          <w:t xml:space="preserve">  </w:t>
        </w:r>
      </w:ins>
      <w:moveToRangeStart w:id="31558" w:author="Peter Van Der Plas" w:date="2024-12-29T13:30:00Z" w:name="move186371454"/>
      <w:moveTo w:id="31559" w:author="Peter Van Der Plas" w:date="2024-12-29T13:30:00Z" w16du:dateUtc="2024-12-29T12:30:00Z">
        <w:r w:rsidR="00270D8C">
          <w:rPr>
            <w:lang w:val="en-GB" w:eastAsia="en-GB"/>
          </w:rPr>
          <w:t>The manner in which the planning system derives the value of this Position from the name of the referenced object is implementation-defined.</w:t>
        </w:r>
        <w:commentRangeStart w:id="31560"/>
        <w:commentRangeEnd w:id="31560"/>
        <w:r w:rsidR="00270D8C">
          <w:rPr>
            <w:rStyle w:val="CommentReference"/>
          </w:rPr>
          <w:commentReference w:id="31560"/>
        </w:r>
      </w:moveTo>
      <w:moveToRangeEnd w:id="31558"/>
    </w:p>
    <w:p w14:paraId="25AF9949" w14:textId="49BB9EB4" w:rsidR="004F541B" w:rsidDel="00270D8C" w:rsidRDefault="004F541B">
      <w:pPr>
        <w:pStyle w:val="Heading6"/>
        <w:spacing w:before="480" w:after="240"/>
        <w:rPr>
          <w:ins w:id="31561" w:author="Quinten Van Woerkom" w:date="2024-12-18T17:44:00Z" w16du:dateUtc="2024-12-18T16:44:00Z"/>
          <w:del w:id="31562" w:author="Peter Van Der Plas" w:date="2024-12-29T13:30:00Z" w16du:dateUtc="2024-12-29T12:30:00Z"/>
          <w:lang w:val="en-GB" w:eastAsia="en-GB"/>
        </w:rPr>
        <w:pPrChange w:id="31563" w:author="Peter Van Der Plas" w:date="2024-12-29T13:30:00Z" w16du:dateUtc="2024-12-29T12:30:00Z">
          <w:pPr>
            <w:pStyle w:val="Heading6"/>
            <w:spacing w:after="240"/>
          </w:pPr>
        </w:pPrChange>
      </w:pPr>
      <w:ins w:id="31564" w:author="Quinten Van Woerkom" w:date="2024-12-18T16:13:00Z" w16du:dateUtc="2024-12-18T15:13:00Z">
        <w:del w:id="31565" w:author="Peter Van Der Plas" w:date="2024-12-29T14:18:00Z" w16du:dateUtc="2024-12-29T13:18:00Z">
          <w:r w:rsidDel="008D5A7E">
            <w:rPr>
              <w:lang w:val="en-GB" w:eastAsia="en-GB"/>
            </w:rPr>
            <w:delText>Definition</w:delText>
          </w:r>
        </w:del>
      </w:ins>
    </w:p>
    <w:p w14:paraId="607B4070" w14:textId="4782FE59" w:rsidR="00194794" w:rsidRPr="00270D8C" w:rsidRDefault="008D5A7E">
      <w:pPr>
        <w:pStyle w:val="Heading6"/>
        <w:spacing w:before="480" w:after="240"/>
        <w:rPr>
          <w:ins w:id="31566" w:author="Quinten Van Woerkom" w:date="2024-12-11T15:51:00Z" w16du:dateUtc="2024-12-11T14:51:00Z"/>
          <w:lang w:val="en-GB" w:eastAsia="en-GB"/>
        </w:rPr>
        <w:pPrChange w:id="31567" w:author="Quinten Van Woerkom" w:date="2024-12-18T17:44:00Z" w16du:dateUtc="2024-12-18T16:44:00Z">
          <w:pPr>
            <w:spacing w:before="0"/>
          </w:pPr>
        </w:pPrChange>
      </w:pPr>
      <w:ins w:id="31568" w:author="Peter Van Der Plas" w:date="2024-12-29T14:18:00Z" w16du:dateUtc="2024-12-29T13:18:00Z">
        <w:r>
          <w:rPr>
            <w:lang w:val="en-GB" w:eastAsia="en-GB"/>
          </w:rPr>
          <w:t>Definition</w:t>
        </w:r>
      </w:ins>
      <w:moveFromRangeStart w:id="31569" w:author="Peter Van Der Plas" w:date="2024-12-29T13:30:00Z" w:name="move186371454"/>
      <w:moveFrom w:id="31570" w:author="Peter Van Der Plas" w:date="2024-12-29T13:30:00Z" w16du:dateUtc="2024-12-29T12:30:00Z">
        <w:ins w:id="31571" w:author="Quinten Van Woerkom" w:date="2024-12-18T17:44:00Z" w16du:dateUtc="2024-12-18T16:44:00Z">
          <w:r w:rsidR="00194794" w:rsidRPr="00270D8C" w:rsidDel="00270D8C">
            <w:rPr>
              <w:lang w:val="en-GB" w:eastAsia="en-GB"/>
            </w:rPr>
            <w:t>The manner in which the planning system derives the value of this Position from the name of the referenced object is implementation-defined.</w:t>
          </w:r>
          <w:commentRangeStart w:id="31572"/>
          <w:commentRangeEnd w:id="31572"/>
          <w:r w:rsidR="00194794" w:rsidDel="00270D8C">
            <w:rPr>
              <w:rStyle w:val="CommentReference"/>
            </w:rPr>
            <w:commentReference w:id="31572"/>
          </w:r>
        </w:ins>
      </w:moveFrom>
      <w:moveFromRangeEnd w:id="31569"/>
    </w:p>
    <w:p w14:paraId="713A2336" w14:textId="2D6ED96B" w:rsidR="00794EAD" w:rsidRPr="004424B1" w:rsidDel="004F541B" w:rsidRDefault="00794EAD">
      <w:pPr>
        <w:spacing w:after="240"/>
        <w:rPr>
          <w:del w:id="31573" w:author="Quinten Van Woerkom" w:date="2024-12-18T16:13:00Z" w16du:dateUtc="2024-12-18T15:13:00Z"/>
          <w:lang w:val="en-GB" w:eastAsia="en-GB"/>
        </w:rPr>
        <w:pPrChange w:id="31574" w:author="Quinten Van Woerkom" w:date="2024-12-18T16:13:00Z" w16du:dateUtc="2024-12-18T15:13:00Z">
          <w:pPr>
            <w:spacing w:before="0"/>
          </w:pPr>
        </w:pPrChange>
      </w:pPr>
    </w:p>
    <w:tbl>
      <w:tblPr>
        <w:tblStyle w:val="RBTable"/>
        <w:tblW w:w="9179" w:type="dxa"/>
        <w:tblLayout w:type="fixed"/>
        <w:tblLook w:val="0400" w:firstRow="0" w:lastRow="0" w:firstColumn="0" w:lastColumn="0" w:noHBand="0" w:noVBand="1"/>
        <w:tblCaption w:val="DSC ObjectPosition E6"/>
      </w:tblPr>
      <w:tblGrid>
        <w:gridCol w:w="1667"/>
        <w:gridCol w:w="2976"/>
        <w:gridCol w:w="992"/>
        <w:gridCol w:w="1843"/>
        <w:gridCol w:w="709"/>
        <w:gridCol w:w="992"/>
      </w:tblGrid>
      <w:tr w:rsidR="004C430C" w:rsidRPr="004424B1" w14:paraId="0C9C7618" w14:textId="77777777" w:rsidTr="00710E0B">
        <w:tc>
          <w:tcPr>
            <w:tcW w:w="1667" w:type="dxa"/>
            <w:shd w:val="clear" w:color="auto" w:fill="00CCFF"/>
          </w:tcPr>
          <w:p w14:paraId="24533A37" w14:textId="77777777" w:rsidR="004C430C" w:rsidRPr="00336F32" w:rsidRDefault="004C430C" w:rsidP="007B4994">
            <w:pPr>
              <w:pStyle w:val="TableCell"/>
              <w:rPr>
                <w:color w:val="auto"/>
                <w:rPrChange w:id="31575" w:author="Peter Van Der Plas" w:date="2024-12-29T13:11:00Z" w16du:dateUtc="2024-12-29T12:11:00Z">
                  <w:rPr>
                    <w:color w:val="FFFFFF" w:themeColor="background1"/>
                  </w:rPr>
                </w:rPrChange>
              </w:rPr>
            </w:pPr>
            <w:r w:rsidRPr="00336F32">
              <w:rPr>
                <w:color w:val="auto"/>
                <w:rPrChange w:id="31576" w:author="Peter Van Der Plas" w:date="2024-12-29T13:11:00Z" w16du:dateUtc="2024-12-29T12:11:00Z">
                  <w:rPr>
                    <w:color w:val="FFFFFF" w:themeColor="background1"/>
                  </w:rPr>
                </w:rPrChange>
              </w:rPr>
              <w:t>Name</w:t>
            </w:r>
          </w:p>
        </w:tc>
        <w:tc>
          <w:tcPr>
            <w:tcW w:w="2976" w:type="dxa"/>
          </w:tcPr>
          <w:p w14:paraId="27ED23AD" w14:textId="77777777" w:rsidR="004C430C" w:rsidRPr="004424B1" w:rsidRDefault="004C430C" w:rsidP="007B4994">
            <w:pPr>
              <w:pStyle w:val="TableCell"/>
              <w:rPr>
                <w:b/>
              </w:rPr>
            </w:pPr>
            <w:proofErr w:type="spellStart"/>
            <w:r w:rsidRPr="004424B1">
              <w:rPr>
                <w:b/>
              </w:rPr>
              <w:t>ObjectPosition</w:t>
            </w:r>
            <w:proofErr w:type="spellEnd"/>
          </w:p>
        </w:tc>
        <w:tc>
          <w:tcPr>
            <w:tcW w:w="992" w:type="dxa"/>
            <w:shd w:val="clear" w:color="auto" w:fill="00CCFF"/>
          </w:tcPr>
          <w:p w14:paraId="4F7E7991" w14:textId="77777777" w:rsidR="004C430C" w:rsidRPr="00336F32" w:rsidRDefault="004C430C" w:rsidP="007B4994">
            <w:pPr>
              <w:pStyle w:val="TableCell"/>
              <w:rPr>
                <w:bCs/>
                <w:color w:val="auto"/>
                <w:rPrChange w:id="31577" w:author="Peter Van Der Plas" w:date="2024-12-29T13:11:00Z" w16du:dateUtc="2024-12-29T12:11:00Z">
                  <w:rPr>
                    <w:b/>
                  </w:rPr>
                </w:rPrChange>
              </w:rPr>
            </w:pPr>
            <w:r w:rsidRPr="00336F32">
              <w:rPr>
                <w:bCs/>
                <w:color w:val="auto"/>
                <w:rPrChange w:id="31578" w:author="Peter Van Der Plas" w:date="2024-12-29T13:11:00Z" w16du:dateUtc="2024-12-29T12:11:00Z">
                  <w:rPr>
                    <w:b/>
                    <w:color w:val="FFFFFF" w:themeColor="background1"/>
                  </w:rPr>
                </w:rPrChange>
              </w:rPr>
              <w:t>Extends</w:t>
            </w:r>
          </w:p>
        </w:tc>
        <w:tc>
          <w:tcPr>
            <w:tcW w:w="1843" w:type="dxa"/>
          </w:tcPr>
          <w:p w14:paraId="420A81B9" w14:textId="77777777" w:rsidR="004C430C" w:rsidRPr="00336F32" w:rsidRDefault="004C430C" w:rsidP="007B4994">
            <w:pPr>
              <w:pStyle w:val="TableCell"/>
              <w:rPr>
                <w:b/>
                <w:rPrChange w:id="31579" w:author="Peter Van Der Plas" w:date="2024-12-29T13:11:00Z" w16du:dateUtc="2024-12-29T12:11:00Z">
                  <w:rPr>
                    <w:b/>
                    <w:i/>
                    <w:iCs/>
                  </w:rPr>
                </w:rPrChange>
              </w:rPr>
            </w:pPr>
            <w:r w:rsidRPr="00336F32">
              <w:rPr>
                <w:rPrChange w:id="31580" w:author="Peter Van Der Plas" w:date="2024-12-29T13:11:00Z" w16du:dateUtc="2024-12-29T12:11:00Z">
                  <w:rPr>
                    <w:i/>
                    <w:iCs/>
                  </w:rPr>
                </w:rPrChange>
              </w:rPr>
              <w:t>Position</w:t>
            </w:r>
          </w:p>
        </w:tc>
        <w:tc>
          <w:tcPr>
            <w:tcW w:w="709" w:type="dxa"/>
            <w:shd w:val="clear" w:color="auto" w:fill="00CCFF"/>
          </w:tcPr>
          <w:p w14:paraId="281F6C14" w14:textId="77777777" w:rsidR="004C430C" w:rsidRPr="00336F32" w:rsidRDefault="004C430C" w:rsidP="007B4994">
            <w:pPr>
              <w:pStyle w:val="TableCell"/>
              <w:rPr>
                <w:bCs/>
                <w:color w:val="auto"/>
                <w:rPrChange w:id="31581" w:author="Peter Van Der Plas" w:date="2024-12-29T13:11:00Z" w16du:dateUtc="2024-12-29T12:11:00Z">
                  <w:rPr>
                    <w:b/>
                  </w:rPr>
                </w:rPrChange>
              </w:rPr>
            </w:pPr>
            <w:r w:rsidRPr="00336F32">
              <w:rPr>
                <w:bCs/>
                <w:color w:val="auto"/>
                <w:rPrChange w:id="31582" w:author="Peter Van Der Plas" w:date="2024-12-29T13:11:00Z" w16du:dateUtc="2024-12-29T12:11:00Z">
                  <w:rPr>
                    <w:b/>
                    <w:color w:val="FFFFFF" w:themeColor="background1"/>
                  </w:rPr>
                </w:rPrChange>
              </w:rPr>
              <w:t>SFP</w:t>
            </w:r>
          </w:p>
        </w:tc>
        <w:tc>
          <w:tcPr>
            <w:tcW w:w="992" w:type="dxa"/>
          </w:tcPr>
          <w:p w14:paraId="5881F4E2" w14:textId="6D2530C7" w:rsidR="004C430C" w:rsidRPr="004424B1" w:rsidRDefault="003D40C2" w:rsidP="007B4994">
            <w:pPr>
              <w:pStyle w:val="TableCell"/>
              <w:jc w:val="right"/>
            </w:pPr>
            <w:fldSimple w:instr=" SEQ Area \* MERGEFORMAT ">
              <w:ins w:id="31583" w:author="Peter Van Der Plas" w:date="2025-01-01T17:31:00Z" w16du:dateUtc="2025-01-01T16:31:00Z">
                <w:r w:rsidR="006D1623">
                  <w:rPr>
                    <w:noProof/>
                  </w:rPr>
                  <w:t>7</w:t>
                </w:r>
              </w:ins>
              <w:del w:id="31584" w:author="Peter Van Der Plas" w:date="2024-12-29T14:37:00Z" w16du:dateUtc="2024-12-29T13:37:00Z">
                <w:r w:rsidR="00816878" w:rsidDel="00D57A34">
                  <w:rPr>
                    <w:noProof/>
                  </w:rPr>
                  <w:delText>6</w:delText>
                </w:r>
              </w:del>
            </w:fldSimple>
          </w:p>
        </w:tc>
      </w:tr>
    </w:tbl>
    <w:p w14:paraId="696B3116" w14:textId="77777777" w:rsidR="004C430C" w:rsidRPr="004424B1" w:rsidRDefault="004C430C" w:rsidP="004C430C">
      <w:pPr>
        <w:spacing w:before="0" w:line="240" w:lineRule="auto"/>
        <w:rPr>
          <w:sz w:val="2"/>
          <w:szCs w:val="2"/>
          <w:lang w:val="en-GB"/>
        </w:rPr>
      </w:pPr>
    </w:p>
    <w:tbl>
      <w:tblPr>
        <w:tblStyle w:val="RBTable"/>
        <w:tblW w:w="9178" w:type="dxa"/>
        <w:tblLook w:val="04A0" w:firstRow="1" w:lastRow="0" w:firstColumn="1" w:lastColumn="0" w:noHBand="0" w:noVBand="1"/>
      </w:tblPr>
      <w:tblGrid>
        <w:gridCol w:w="1667"/>
        <w:gridCol w:w="1984"/>
        <w:gridCol w:w="992"/>
        <w:gridCol w:w="4535"/>
      </w:tblGrid>
      <w:tr w:rsidR="004C430C" w:rsidRPr="004424B1" w14:paraId="0D4AC8C4"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04705F0" w14:textId="0F970EA0" w:rsidR="004C430C" w:rsidRPr="004424B1" w:rsidRDefault="004C430C" w:rsidP="007B4994">
            <w:pPr>
              <w:pStyle w:val="TableCell"/>
            </w:pPr>
            <w:del w:id="31585" w:author="Quinten Van Woerkom" w:date="2024-11-25T14:49:00Z" w16du:dateUtc="2024-11-25T13:49:00Z">
              <w:r w:rsidRPr="004424B1" w:rsidDel="002B0859">
                <w:delText>Attribute</w:delText>
              </w:r>
            </w:del>
            <w:ins w:id="31586" w:author="Quinten Van Woerkom" w:date="2024-11-25T14:49:00Z" w16du:dateUtc="2024-11-25T13:49:00Z">
              <w:r w:rsidR="002B0859">
                <w:t>Field</w:t>
              </w:r>
            </w:ins>
          </w:p>
        </w:tc>
        <w:tc>
          <w:tcPr>
            <w:tcW w:w="1984" w:type="dxa"/>
          </w:tcPr>
          <w:p w14:paraId="4FBBA612"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CDEF13B"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3FD9457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D2F4ED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904B536" w14:textId="77777777" w:rsidR="004C430C" w:rsidRPr="004424B1" w:rsidRDefault="004C430C" w:rsidP="007B4994">
            <w:pPr>
              <w:pStyle w:val="TableCell"/>
            </w:pPr>
            <w:r w:rsidRPr="004424B1">
              <w:t>object</w:t>
            </w:r>
          </w:p>
        </w:tc>
        <w:tc>
          <w:tcPr>
            <w:tcW w:w="1984" w:type="dxa"/>
          </w:tcPr>
          <w:p w14:paraId="14A8A05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241B637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9C3F232" w14:textId="46FBC193" w:rsidR="004C430C" w:rsidRPr="004424B1" w:rsidRDefault="00091B44" w:rsidP="00665B93">
            <w:pPr>
              <w:pStyle w:val="TableCell"/>
              <w:cnfStyle w:val="000000000000" w:firstRow="0" w:lastRow="0" w:firstColumn="0" w:lastColumn="0" w:oddVBand="0" w:evenVBand="0" w:oddHBand="0" w:evenHBand="0" w:firstRowFirstColumn="0" w:firstRowLastColumn="0" w:lastRowFirstColumn="0" w:lastRowLastColumn="0"/>
            </w:pPr>
            <w:commentRangeStart w:id="31587"/>
            <w:ins w:id="31588" w:author="Quinten Van Woerkom" w:date="2024-12-11T15:39:00Z" w16du:dateUtc="2024-12-11T14:39:00Z">
              <w:r w:rsidRPr="00091B44">
                <w:t>Name or identifier of a catalogued celestial object or a mission specific object.</w:t>
              </w:r>
            </w:ins>
            <w:del w:id="31589" w:author="Quinten Van Woerkom" w:date="2024-12-11T15:39:00Z" w16du:dateUtc="2024-12-11T14:39:00Z">
              <w:r w:rsidR="004C430C" w:rsidRPr="004424B1" w:rsidDel="00091B44">
                <w:delText xml:space="preserve">Name or identifier of </w:delText>
              </w:r>
              <w:r w:rsidR="00E41CD8" w:rsidRPr="004424B1" w:rsidDel="00091B44">
                <w:delText>a celestial body</w:delText>
              </w:r>
              <w:r w:rsidR="004C430C" w:rsidRPr="004424B1" w:rsidDel="00091B44">
                <w:delText xml:space="preserve"> </w:delText>
              </w:r>
              <w:r w:rsidR="00E41CD8" w:rsidRPr="004424B1" w:rsidDel="00091B44">
                <w:delText xml:space="preserve">as per </w:delText>
              </w:r>
              <w:r w:rsidR="004C430C" w:rsidRPr="004424B1" w:rsidDel="00091B44">
                <w:delText>reference</w:delText>
              </w:r>
              <w:r w:rsidR="00665B93" w:rsidDel="00091B44">
                <w:delText> </w:delText>
              </w:r>
              <w:r w:rsidR="004C430C" w:rsidRPr="004424B1" w:rsidDel="00091B44">
                <w:fldChar w:fldCharType="begin"/>
              </w:r>
              <w:r w:rsidR="004C430C" w:rsidRPr="004424B1" w:rsidDel="00091B44">
                <w:delInstrText xml:space="preserve"> REF R_509x0b1PointingRequestMessage \h </w:delInstrText>
              </w:r>
              <w:r w:rsidR="004C430C" w:rsidRPr="004424B1" w:rsidDel="00091B44">
                <w:fldChar w:fldCharType="separate"/>
              </w:r>
              <w:r w:rsidR="00BF1AC4" w:rsidRPr="004424B1" w:rsidDel="00091B44">
                <w:delText>[</w:delText>
              </w:r>
              <w:r w:rsidR="00BF1AC4" w:rsidDel="00091B44">
                <w:rPr>
                  <w:noProof/>
                </w:rPr>
                <w:delText>D6</w:delText>
              </w:r>
              <w:r w:rsidR="00BF1AC4" w:rsidRPr="004424B1" w:rsidDel="00091B44">
                <w:delText>]</w:delText>
              </w:r>
              <w:r w:rsidR="004C430C" w:rsidRPr="004424B1" w:rsidDel="00091B44">
                <w:fldChar w:fldCharType="end"/>
              </w:r>
              <w:r w:rsidR="00E41CD8" w:rsidRPr="004424B1" w:rsidDel="00091B44">
                <w:delText xml:space="preserve"> annex E2,</w:delText>
              </w:r>
              <w:r w:rsidR="004C430C" w:rsidRPr="004424B1" w:rsidDel="00091B44">
                <w:delText xml:space="preserve"> or a mission specific object.</w:delText>
              </w:r>
            </w:del>
            <w:commentRangeEnd w:id="31587"/>
            <w:r>
              <w:rPr>
                <w:rStyle w:val="CommentReference"/>
                <w:rFonts w:cs="Times New Roman"/>
                <w:lang w:val="en-US" w:eastAsia="en-US"/>
              </w:rPr>
              <w:commentReference w:id="31587"/>
            </w:r>
          </w:p>
        </w:tc>
      </w:tr>
    </w:tbl>
    <w:p w14:paraId="1AEF7BEC" w14:textId="5956403D" w:rsidR="004C430C" w:rsidRDefault="00E634D0">
      <w:pPr>
        <w:pStyle w:val="Heading5"/>
        <w:spacing w:before="480"/>
        <w:rPr>
          <w:ins w:id="31590" w:author="Quinten Van Woerkom" w:date="2024-12-18T16:13:00Z" w16du:dateUtc="2024-12-18T15:13:00Z"/>
        </w:rPr>
        <w:pPrChange w:id="31591" w:author="Peter Van Der Plas" w:date="2024-12-29T13:30:00Z" w16du:dateUtc="2024-12-29T12:30:00Z">
          <w:pPr>
            <w:pStyle w:val="Heading5"/>
          </w:pPr>
        </w:pPrChange>
      </w:pPr>
      <w:ins w:id="31592" w:author="Quinten Van Woerkom" w:date="2024-12-18T16:13:00Z" w16du:dateUtc="2024-12-18T15:13:00Z">
        <w:r>
          <w:t xml:space="preserve">Data Type: </w:t>
        </w:r>
      </w:ins>
      <w:proofErr w:type="spellStart"/>
      <w:r w:rsidR="004C430C" w:rsidRPr="004424B1">
        <w:t>PositionReference</w:t>
      </w:r>
      <w:proofErr w:type="spellEnd"/>
    </w:p>
    <w:p w14:paraId="09E95FEF" w14:textId="51FCD861" w:rsidR="00E634D0" w:rsidRPr="00E634D0" w:rsidRDefault="00E634D0">
      <w:pPr>
        <w:pStyle w:val="Heading6"/>
        <w:rPr>
          <w:ins w:id="31593" w:author="Quinten Van Woerkom" w:date="2024-12-18T10:49:00Z" w16du:dateUtc="2024-12-18T09:49:00Z"/>
        </w:rPr>
        <w:pPrChange w:id="31594" w:author="Quinten Van Woerkom" w:date="2024-12-18T16:13:00Z" w16du:dateUtc="2024-12-18T15:13:00Z">
          <w:pPr>
            <w:pStyle w:val="HeadingNoNumber"/>
          </w:pPr>
        </w:pPrChange>
      </w:pPr>
      <w:ins w:id="31595" w:author="Quinten Van Woerkom" w:date="2024-12-18T16:13:00Z" w16du:dateUtc="2024-12-18T15:13:00Z">
        <w:r>
          <w:t>Overview</w:t>
        </w:r>
      </w:ins>
    </w:p>
    <w:p w14:paraId="42A7A707" w14:textId="23EAB4A9" w:rsidR="00687EC4" w:rsidRDefault="00687EC4">
      <w:pPr>
        <w:rPr>
          <w:ins w:id="31596" w:author="Quinten Van Woerkom" w:date="2024-12-18T16:13:00Z" w16du:dateUtc="2024-12-18T15:13:00Z"/>
          <w:lang w:val="en-GB" w:eastAsia="en-GB"/>
        </w:rPr>
      </w:pPr>
      <w:commentRangeStart w:id="31597"/>
      <w:ins w:id="31598" w:author="Quinten Van Woerkom" w:date="2024-12-18T10:50:00Z" w16du:dateUtc="2024-12-18T09:50:00Z">
        <w:r>
          <w:rPr>
            <w:lang w:val="en-GB" w:eastAsia="en-GB"/>
          </w:rPr>
          <w:t xml:space="preserve">A </w:t>
        </w:r>
        <w:proofErr w:type="spellStart"/>
        <w:r>
          <w:rPr>
            <w:lang w:val="en-GB" w:eastAsia="en-GB"/>
          </w:rPr>
          <w:t>PositionReference</w:t>
        </w:r>
        <w:proofErr w:type="spellEnd"/>
        <w:r>
          <w:rPr>
            <w:lang w:val="en-GB" w:eastAsia="en-GB"/>
          </w:rPr>
          <w:t xml:space="preserve"> is a Position that is evaluated </w:t>
        </w:r>
      </w:ins>
      <w:ins w:id="31599" w:author="Quinten Van Woerkom" w:date="2024-12-18T10:52:00Z" w16du:dateUtc="2024-12-18T09:52:00Z">
        <w:r>
          <w:rPr>
            <w:lang w:val="en-GB" w:eastAsia="en-GB"/>
          </w:rPr>
          <w:t xml:space="preserve">based on </w:t>
        </w:r>
      </w:ins>
      <w:ins w:id="31600" w:author="Quinten Van Woerkom" w:date="2024-12-18T17:44:00Z" w16du:dateUtc="2024-12-18T16:44:00Z">
        <w:r w:rsidR="00194794">
          <w:rPr>
            <w:lang w:val="en-GB" w:eastAsia="en-GB"/>
          </w:rPr>
          <w:t xml:space="preserve">a </w:t>
        </w:r>
      </w:ins>
      <w:ins w:id="31601" w:author="Quinten Van Woerkom" w:date="2024-12-18T10:52:00Z" w16du:dateUtc="2024-12-18T09:52:00Z">
        <w:r>
          <w:rPr>
            <w:lang w:val="en-GB" w:eastAsia="en-GB"/>
          </w:rPr>
          <w:t>given reference</w:t>
        </w:r>
      </w:ins>
      <w:ins w:id="31602" w:author="Quinten Van Woerkom" w:date="2024-12-18T17:44:00Z" w16du:dateUtc="2024-12-18T16:44:00Z">
        <w:r w:rsidR="00194794">
          <w:rPr>
            <w:lang w:val="en-GB" w:eastAsia="en-GB"/>
          </w:rPr>
          <w:t xml:space="preserve"> position</w:t>
        </w:r>
      </w:ins>
      <w:ins w:id="31603" w:author="Quinten Van Woerkom" w:date="2024-12-18T10:50:00Z" w16du:dateUtc="2024-12-18T09:50:00Z">
        <w:r>
          <w:rPr>
            <w:lang w:val="en-GB" w:eastAsia="en-GB"/>
          </w:rPr>
          <w:t>.</w:t>
        </w:r>
      </w:ins>
      <w:commentRangeEnd w:id="31597"/>
      <w:ins w:id="31604" w:author="Quinten Van Woerkom" w:date="2024-12-18T10:52:00Z" w16du:dateUtc="2024-12-18T09:52:00Z">
        <w:r>
          <w:rPr>
            <w:rStyle w:val="CommentReference"/>
          </w:rPr>
          <w:commentReference w:id="31597"/>
        </w:r>
      </w:ins>
      <w:ins w:id="31605" w:author="Peter Van Der Plas" w:date="2024-12-29T13:30:00Z" w16du:dateUtc="2024-12-29T12:30:00Z">
        <w:r w:rsidR="00270D8C">
          <w:rPr>
            <w:lang w:val="en-GB" w:eastAsia="en-GB"/>
          </w:rPr>
          <w:t xml:space="preserve">  </w:t>
        </w:r>
      </w:ins>
      <w:moveToRangeStart w:id="31606" w:author="Peter Van Der Plas" w:date="2024-12-29T13:30:00Z" w:name="move186371475"/>
      <w:moveTo w:id="31607" w:author="Peter Van Der Plas" w:date="2024-12-29T13:30:00Z" w16du:dateUtc="2024-12-29T12:30:00Z">
        <w:r w:rsidR="00270D8C">
          <w:t xml:space="preserve">The manner in which the Position is computed by the planning system based on this reference may be </w:t>
        </w:r>
        <w:proofErr w:type="gramStart"/>
        <w:r w:rsidR="00270D8C">
          <w:t>mission-specific</w:t>
        </w:r>
        <w:proofErr w:type="gramEnd"/>
        <w:r w:rsidR="00270D8C">
          <w:t>.</w:t>
        </w:r>
      </w:moveTo>
      <w:moveToRangeEnd w:id="31606"/>
    </w:p>
    <w:p w14:paraId="6D589DE6" w14:textId="550C4B73" w:rsidR="00E634D0" w:rsidDel="00270D8C" w:rsidRDefault="00E634D0">
      <w:pPr>
        <w:pStyle w:val="Heading6"/>
        <w:spacing w:before="480" w:after="240"/>
        <w:rPr>
          <w:ins w:id="31608" w:author="Quinten Van Woerkom" w:date="2024-12-18T17:44:00Z" w16du:dateUtc="2024-12-18T16:44:00Z"/>
          <w:del w:id="31609" w:author="Peter Van Der Plas" w:date="2024-12-29T13:31:00Z" w16du:dateUtc="2024-12-29T12:31:00Z"/>
        </w:rPr>
        <w:pPrChange w:id="31610" w:author="Peter Van Der Plas" w:date="2024-12-29T14:03:00Z" w16du:dateUtc="2024-12-29T13:03:00Z">
          <w:pPr>
            <w:pStyle w:val="Heading6"/>
            <w:spacing w:after="240"/>
          </w:pPr>
        </w:pPrChange>
      </w:pPr>
      <w:ins w:id="31611" w:author="Quinten Van Woerkom" w:date="2024-12-18T16:13:00Z" w16du:dateUtc="2024-12-18T15:13:00Z">
        <w:del w:id="31612" w:author="Peter Van Der Plas" w:date="2024-12-29T14:18:00Z" w16du:dateUtc="2024-12-29T13:18:00Z">
          <w:r w:rsidDel="008D5A7E">
            <w:delText>Definition</w:delText>
          </w:r>
        </w:del>
      </w:ins>
    </w:p>
    <w:p w14:paraId="2F122FB3" w14:textId="457845DE" w:rsidR="00194794" w:rsidRPr="00194794" w:rsidRDefault="008D5A7E">
      <w:pPr>
        <w:pStyle w:val="Heading6"/>
        <w:spacing w:before="480" w:after="240"/>
        <w:pPrChange w:id="31613" w:author="Peter Van Der Plas" w:date="2024-12-29T14:03:00Z" w16du:dateUtc="2024-12-29T13:03:00Z">
          <w:pPr>
            <w:pStyle w:val="HeadingNoNumber"/>
          </w:pPr>
        </w:pPrChange>
      </w:pPr>
      <w:ins w:id="31614" w:author="Peter Van Der Plas" w:date="2024-12-29T14:18:00Z" w16du:dateUtc="2024-12-29T13:18:00Z">
        <w:r>
          <w:t>Definition</w:t>
        </w:r>
      </w:ins>
      <w:moveFromRangeStart w:id="31615" w:author="Peter Van Der Plas" w:date="2024-12-29T13:30:00Z" w:name="move186371475"/>
      <w:moveFrom w:id="31616" w:author="Peter Van Der Plas" w:date="2024-12-29T13:30:00Z" w16du:dateUtc="2024-12-29T12:30:00Z">
        <w:ins w:id="31617" w:author="Quinten Van Woerkom" w:date="2024-12-18T17:44:00Z" w16du:dateUtc="2024-12-18T16:44:00Z">
          <w:r w:rsidR="00194794" w:rsidDel="00270D8C">
            <w:t>The manner in which the Position is computed by the planning system based on this reference may be mission-specific.</w:t>
          </w:r>
        </w:ins>
      </w:moveFrom>
      <w:moveFromRangeEnd w:id="31615"/>
    </w:p>
    <w:p w14:paraId="09F39ED4" w14:textId="2C5D0A3C" w:rsidR="00951043" w:rsidRPr="004424B1" w:rsidDel="00E634D0" w:rsidRDefault="00951043">
      <w:pPr>
        <w:spacing w:after="240"/>
        <w:rPr>
          <w:del w:id="31618" w:author="Quinten Van Woerkom" w:date="2024-12-18T16:13:00Z" w16du:dateUtc="2024-12-18T15:13:00Z"/>
          <w:lang w:val="en-GB" w:eastAsia="en-GB"/>
        </w:rPr>
        <w:pPrChange w:id="31619" w:author="Quinten Van Woerkom" w:date="2024-12-18T16:13:00Z" w16du:dateUtc="2024-12-18T15:13:00Z">
          <w:pPr>
            <w:spacing w:before="0"/>
          </w:pPr>
        </w:pPrChange>
      </w:pPr>
    </w:p>
    <w:tbl>
      <w:tblPr>
        <w:tblStyle w:val="RBTable"/>
        <w:tblW w:w="9179" w:type="dxa"/>
        <w:tblLayout w:type="fixed"/>
        <w:tblLook w:val="0400" w:firstRow="0" w:lastRow="0" w:firstColumn="0" w:lastColumn="0" w:noHBand="0" w:noVBand="1"/>
        <w:tblCaption w:val="DSC PositionReference E6"/>
      </w:tblPr>
      <w:tblGrid>
        <w:gridCol w:w="1667"/>
        <w:gridCol w:w="2976"/>
        <w:gridCol w:w="992"/>
        <w:gridCol w:w="1843"/>
        <w:gridCol w:w="709"/>
        <w:gridCol w:w="992"/>
      </w:tblGrid>
      <w:tr w:rsidR="004C430C" w:rsidRPr="004424B1" w14:paraId="5AF23E81" w14:textId="77777777" w:rsidTr="00710E0B">
        <w:tc>
          <w:tcPr>
            <w:tcW w:w="1667" w:type="dxa"/>
            <w:shd w:val="clear" w:color="auto" w:fill="00CCFF"/>
          </w:tcPr>
          <w:p w14:paraId="7071D809" w14:textId="77777777" w:rsidR="004C430C" w:rsidRPr="00336F32" w:rsidRDefault="004C430C" w:rsidP="007B4994">
            <w:pPr>
              <w:pStyle w:val="TableCell"/>
              <w:rPr>
                <w:color w:val="auto"/>
                <w:rPrChange w:id="31620" w:author="Peter Van Der Plas" w:date="2024-12-29T13:12:00Z" w16du:dateUtc="2024-12-29T12:12:00Z">
                  <w:rPr>
                    <w:color w:val="FFFFFF" w:themeColor="background1"/>
                  </w:rPr>
                </w:rPrChange>
              </w:rPr>
            </w:pPr>
            <w:r w:rsidRPr="00336F32">
              <w:rPr>
                <w:color w:val="auto"/>
                <w:rPrChange w:id="31621" w:author="Peter Van Der Plas" w:date="2024-12-29T13:12:00Z" w16du:dateUtc="2024-12-29T12:12:00Z">
                  <w:rPr>
                    <w:color w:val="FFFFFF" w:themeColor="background1"/>
                  </w:rPr>
                </w:rPrChange>
              </w:rPr>
              <w:t>Name</w:t>
            </w:r>
          </w:p>
        </w:tc>
        <w:tc>
          <w:tcPr>
            <w:tcW w:w="2976" w:type="dxa"/>
          </w:tcPr>
          <w:p w14:paraId="5A79C02A" w14:textId="77777777" w:rsidR="004C430C" w:rsidRPr="004424B1" w:rsidRDefault="004C430C" w:rsidP="007B4994">
            <w:pPr>
              <w:pStyle w:val="TableCell"/>
              <w:rPr>
                <w:b/>
              </w:rPr>
            </w:pPr>
            <w:proofErr w:type="spellStart"/>
            <w:r w:rsidRPr="004424B1">
              <w:rPr>
                <w:b/>
              </w:rPr>
              <w:t>PositionReference</w:t>
            </w:r>
            <w:proofErr w:type="spellEnd"/>
          </w:p>
        </w:tc>
        <w:tc>
          <w:tcPr>
            <w:tcW w:w="992" w:type="dxa"/>
            <w:shd w:val="clear" w:color="auto" w:fill="00CCFF"/>
          </w:tcPr>
          <w:p w14:paraId="0BCDDE82" w14:textId="77777777" w:rsidR="004C430C" w:rsidRPr="00336F32" w:rsidRDefault="004C430C" w:rsidP="007B4994">
            <w:pPr>
              <w:pStyle w:val="TableCell"/>
              <w:rPr>
                <w:bCs/>
                <w:color w:val="auto"/>
                <w:rPrChange w:id="31622" w:author="Peter Van Der Plas" w:date="2024-12-29T13:12:00Z" w16du:dateUtc="2024-12-29T12:12:00Z">
                  <w:rPr>
                    <w:b/>
                  </w:rPr>
                </w:rPrChange>
              </w:rPr>
            </w:pPr>
            <w:r w:rsidRPr="00336F32">
              <w:rPr>
                <w:bCs/>
                <w:color w:val="auto"/>
                <w:rPrChange w:id="31623" w:author="Peter Van Der Plas" w:date="2024-12-29T13:12:00Z" w16du:dateUtc="2024-12-29T12:12:00Z">
                  <w:rPr>
                    <w:b/>
                    <w:color w:val="FFFFFF" w:themeColor="background1"/>
                  </w:rPr>
                </w:rPrChange>
              </w:rPr>
              <w:t>Extends</w:t>
            </w:r>
          </w:p>
        </w:tc>
        <w:tc>
          <w:tcPr>
            <w:tcW w:w="1843" w:type="dxa"/>
          </w:tcPr>
          <w:p w14:paraId="73DDCD22" w14:textId="77777777" w:rsidR="004C430C" w:rsidRPr="00336F32" w:rsidRDefault="004C430C" w:rsidP="007B4994">
            <w:pPr>
              <w:pStyle w:val="TableCell"/>
              <w:rPr>
                <w:b/>
                <w:rPrChange w:id="31624" w:author="Peter Van Der Plas" w:date="2024-12-29T13:11:00Z" w16du:dateUtc="2024-12-29T12:11:00Z">
                  <w:rPr>
                    <w:b/>
                    <w:i/>
                    <w:iCs/>
                  </w:rPr>
                </w:rPrChange>
              </w:rPr>
            </w:pPr>
            <w:r w:rsidRPr="00336F32">
              <w:rPr>
                <w:rPrChange w:id="31625" w:author="Peter Van Der Plas" w:date="2024-12-29T13:11:00Z" w16du:dateUtc="2024-12-29T12:11:00Z">
                  <w:rPr>
                    <w:i/>
                    <w:iCs/>
                  </w:rPr>
                </w:rPrChange>
              </w:rPr>
              <w:t>Position</w:t>
            </w:r>
          </w:p>
        </w:tc>
        <w:tc>
          <w:tcPr>
            <w:tcW w:w="709" w:type="dxa"/>
            <w:shd w:val="clear" w:color="auto" w:fill="00CCFF"/>
          </w:tcPr>
          <w:p w14:paraId="1F137C20" w14:textId="77777777" w:rsidR="004C430C" w:rsidRPr="00336F32" w:rsidRDefault="004C430C" w:rsidP="007B4994">
            <w:pPr>
              <w:pStyle w:val="TableCell"/>
              <w:rPr>
                <w:bCs/>
                <w:color w:val="auto"/>
                <w:rPrChange w:id="31626" w:author="Peter Van Der Plas" w:date="2024-12-29T13:12:00Z" w16du:dateUtc="2024-12-29T12:12:00Z">
                  <w:rPr>
                    <w:b/>
                  </w:rPr>
                </w:rPrChange>
              </w:rPr>
            </w:pPr>
            <w:r w:rsidRPr="00336F32">
              <w:rPr>
                <w:bCs/>
                <w:color w:val="auto"/>
                <w:rPrChange w:id="31627" w:author="Peter Van Der Plas" w:date="2024-12-29T13:12:00Z" w16du:dateUtc="2024-12-29T12:12:00Z">
                  <w:rPr>
                    <w:b/>
                    <w:color w:val="FFFFFF" w:themeColor="background1"/>
                  </w:rPr>
                </w:rPrChange>
              </w:rPr>
              <w:t>SFP</w:t>
            </w:r>
          </w:p>
        </w:tc>
        <w:tc>
          <w:tcPr>
            <w:tcW w:w="992" w:type="dxa"/>
          </w:tcPr>
          <w:p w14:paraId="498DAB52" w14:textId="47E23466" w:rsidR="004C430C" w:rsidRPr="004424B1" w:rsidRDefault="003D40C2" w:rsidP="007B4994">
            <w:pPr>
              <w:pStyle w:val="TableCell"/>
              <w:jc w:val="right"/>
            </w:pPr>
            <w:fldSimple w:instr=" SEQ Area \* MERGEFORMAT ">
              <w:ins w:id="31628" w:author="Peter Van Der Plas" w:date="2025-01-01T17:31:00Z" w16du:dateUtc="2025-01-01T16:31:00Z">
                <w:r w:rsidR="006D1623">
                  <w:rPr>
                    <w:noProof/>
                  </w:rPr>
                  <w:t>8</w:t>
                </w:r>
              </w:ins>
              <w:del w:id="31629" w:author="Peter Van Der Plas" w:date="2024-12-29T14:37:00Z" w16du:dateUtc="2024-12-29T13:37:00Z">
                <w:r w:rsidR="00816878" w:rsidDel="00D57A34">
                  <w:rPr>
                    <w:noProof/>
                  </w:rPr>
                  <w:delText>7</w:delText>
                </w:r>
              </w:del>
            </w:fldSimple>
          </w:p>
        </w:tc>
      </w:tr>
    </w:tbl>
    <w:p w14:paraId="1A54D347" w14:textId="77777777" w:rsidR="004C430C" w:rsidRPr="004424B1" w:rsidRDefault="004C430C" w:rsidP="004C430C">
      <w:pPr>
        <w:spacing w:before="0" w:line="240" w:lineRule="auto"/>
        <w:rPr>
          <w:sz w:val="2"/>
          <w:szCs w:val="2"/>
          <w:lang w:val="en-GB"/>
        </w:rPr>
      </w:pPr>
    </w:p>
    <w:tbl>
      <w:tblPr>
        <w:tblStyle w:val="RBTable"/>
        <w:tblW w:w="9178" w:type="dxa"/>
        <w:tblLook w:val="04A0" w:firstRow="1" w:lastRow="0" w:firstColumn="1" w:lastColumn="0" w:noHBand="0" w:noVBand="1"/>
      </w:tblPr>
      <w:tblGrid>
        <w:gridCol w:w="1667"/>
        <w:gridCol w:w="1984"/>
        <w:gridCol w:w="992"/>
        <w:gridCol w:w="4535"/>
      </w:tblGrid>
      <w:tr w:rsidR="004C430C" w:rsidRPr="004424B1" w14:paraId="5BCE1179"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339FA4C" w14:textId="7143493C" w:rsidR="004C430C" w:rsidRPr="004424B1" w:rsidRDefault="004C430C" w:rsidP="007B4994">
            <w:pPr>
              <w:pStyle w:val="TableCell"/>
            </w:pPr>
            <w:del w:id="31630" w:author="Quinten Van Woerkom" w:date="2024-11-25T14:49:00Z" w16du:dateUtc="2024-11-25T13:49:00Z">
              <w:r w:rsidRPr="004424B1" w:rsidDel="002B0859">
                <w:delText>Attribute</w:delText>
              </w:r>
            </w:del>
            <w:ins w:id="31631" w:author="Quinten Van Woerkom" w:date="2024-11-25T14:49:00Z" w16du:dateUtc="2024-11-25T13:49:00Z">
              <w:r w:rsidR="002B0859">
                <w:t>Field</w:t>
              </w:r>
            </w:ins>
          </w:p>
        </w:tc>
        <w:tc>
          <w:tcPr>
            <w:tcW w:w="1984" w:type="dxa"/>
          </w:tcPr>
          <w:p w14:paraId="22441598"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8FD35D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1507803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01A0FF0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B812CD9" w14:textId="77777777" w:rsidR="004C430C" w:rsidRPr="004424B1" w:rsidRDefault="004C430C" w:rsidP="007B4994">
            <w:pPr>
              <w:pStyle w:val="TableCell"/>
            </w:pPr>
            <w:r w:rsidRPr="004424B1">
              <w:t>reference</w:t>
            </w:r>
          </w:p>
        </w:tc>
        <w:tc>
          <w:tcPr>
            <w:tcW w:w="1984" w:type="dxa"/>
          </w:tcPr>
          <w:p w14:paraId="75A224C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686A872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9CF529C" w14:textId="76A0796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Name of a </w:t>
            </w:r>
            <w:r w:rsidR="007D028A" w:rsidRPr="004424B1">
              <w:t xml:space="preserve">mission </w:t>
            </w:r>
            <w:r w:rsidR="00DB54E1" w:rsidRPr="004424B1">
              <w:t>specific</w:t>
            </w:r>
            <w:r w:rsidR="007D028A" w:rsidRPr="004424B1">
              <w:t xml:space="preserve"> </w:t>
            </w:r>
            <w:r w:rsidRPr="004424B1">
              <w:t>position definition.</w:t>
            </w:r>
          </w:p>
        </w:tc>
      </w:tr>
    </w:tbl>
    <w:p w14:paraId="783E9CB5" w14:textId="64A8F30C" w:rsidR="004C430C" w:rsidRPr="004424B1" w:rsidRDefault="004C430C" w:rsidP="004C430C">
      <w:pPr>
        <w:pStyle w:val="Heading4"/>
        <w:spacing w:before="480"/>
        <w:rPr>
          <w:lang w:val="en-GB"/>
        </w:rPr>
      </w:pPr>
      <w:bookmarkStart w:id="31632" w:name="_Ref21960594"/>
      <w:r w:rsidRPr="004424B1">
        <w:rPr>
          <w:lang w:val="en-GB"/>
        </w:rPr>
        <w:t xml:space="preserve">Direction Data </w:t>
      </w:r>
      <w:commentRangeStart w:id="31633"/>
      <w:r w:rsidRPr="004424B1">
        <w:rPr>
          <w:lang w:val="en-GB"/>
        </w:rPr>
        <w:t>Type</w:t>
      </w:r>
      <w:bookmarkEnd w:id="31632"/>
      <w:ins w:id="31634" w:author="Peter Van Der Plas" w:date="2024-12-30T00:01:00Z" w16du:dateUtc="2024-12-29T23:01:00Z">
        <w:r w:rsidR="00DB0189">
          <w:rPr>
            <w:lang w:val="en-GB"/>
          </w:rPr>
          <w:t>s</w:t>
        </w:r>
        <w:commentRangeEnd w:id="31633"/>
        <w:r w:rsidR="00DB0189">
          <w:rPr>
            <w:rStyle w:val="CommentReference"/>
            <w:b w:val="0"/>
          </w:rPr>
          <w:commentReference w:id="31633"/>
        </w:r>
      </w:ins>
    </w:p>
    <w:p w14:paraId="33D54512" w14:textId="0AB8C418" w:rsidR="00E634D0" w:rsidRDefault="00E634D0" w:rsidP="00E634D0">
      <w:pPr>
        <w:pStyle w:val="Heading5"/>
        <w:rPr>
          <w:ins w:id="31635" w:author="Quinten Van Woerkom" w:date="2024-12-18T16:14:00Z" w16du:dateUtc="2024-12-18T15:14:00Z"/>
        </w:rPr>
      </w:pPr>
      <w:ins w:id="31636" w:author="Quinten Van Woerkom" w:date="2024-12-18T16:14:00Z" w16du:dateUtc="2024-12-18T15:14:00Z">
        <w:r>
          <w:t xml:space="preserve">Data Type: </w:t>
        </w:r>
      </w:ins>
      <w:r w:rsidR="004C430C" w:rsidRPr="004424B1">
        <w:t>Direction</w:t>
      </w:r>
    </w:p>
    <w:p w14:paraId="0EF5E012" w14:textId="0BA0F325" w:rsidR="00E634D0" w:rsidRPr="00E634D0" w:rsidRDefault="00E634D0">
      <w:pPr>
        <w:pStyle w:val="Heading6"/>
        <w:rPr>
          <w:ins w:id="31637" w:author="Quinten Van Woerkom" w:date="2024-12-18T10:55:00Z" w16du:dateUtc="2024-12-18T09:55:00Z"/>
        </w:rPr>
        <w:pPrChange w:id="31638" w:author="Quinten Van Woerkom" w:date="2024-12-18T16:14:00Z" w16du:dateUtc="2024-12-18T15:14:00Z">
          <w:pPr>
            <w:pStyle w:val="HeadingNoNumber"/>
          </w:pPr>
        </w:pPrChange>
      </w:pPr>
      <w:ins w:id="31639" w:author="Quinten Van Woerkom" w:date="2024-12-18T16:14:00Z" w16du:dateUtc="2024-12-18T15:14:00Z">
        <w:r>
          <w:t>Overview</w:t>
        </w:r>
      </w:ins>
    </w:p>
    <w:p w14:paraId="6F6B226B" w14:textId="41F9EA68" w:rsidR="00687EC4" w:rsidRDefault="00687EC4">
      <w:pPr>
        <w:rPr>
          <w:ins w:id="31640" w:author="Quinten Van Woerkom" w:date="2024-12-18T16:14:00Z" w16du:dateUtc="2024-12-18T15:14:00Z"/>
          <w:lang w:val="en-GB" w:eastAsia="en-GB"/>
        </w:rPr>
      </w:pPr>
      <w:commentRangeStart w:id="31641"/>
      <w:ins w:id="31642" w:author="Quinten Van Woerkom" w:date="2024-12-18T10:55:00Z" w16du:dateUtc="2024-12-18T09:55:00Z">
        <w:r>
          <w:rPr>
            <w:lang w:val="en-GB" w:eastAsia="en-GB"/>
          </w:rPr>
          <w:t xml:space="preserve">Abstract type that </w:t>
        </w:r>
        <w:r w:rsidR="00AB77DD">
          <w:rPr>
            <w:lang w:val="en-GB" w:eastAsia="en-GB"/>
          </w:rPr>
          <w:t>represents a unique direction in three-dimensional space.  The actual manner in which this direction is evaluated depends on the concrete subtype used.</w:t>
        </w:r>
        <w:commentRangeEnd w:id="31641"/>
        <w:r w:rsidR="00AB77DD">
          <w:rPr>
            <w:rStyle w:val="CommentReference"/>
          </w:rPr>
          <w:commentReference w:id="31641"/>
        </w:r>
      </w:ins>
    </w:p>
    <w:p w14:paraId="1B36CD85" w14:textId="12830CA9" w:rsidR="00E634D0" w:rsidRPr="00687EC4" w:rsidRDefault="00E634D0">
      <w:pPr>
        <w:pStyle w:val="Heading6"/>
        <w:spacing w:before="480" w:after="240"/>
        <w:rPr>
          <w:rPrChange w:id="31643" w:author="Quinten Van Woerkom" w:date="2024-12-18T10:55:00Z" w16du:dateUtc="2024-12-18T09:55:00Z">
            <w:rPr>
              <w:i/>
              <w:iCs/>
            </w:rPr>
          </w:rPrChange>
        </w:rPr>
        <w:pPrChange w:id="31644" w:author="Peter Van Der Plas" w:date="2024-12-29T13:31:00Z" w16du:dateUtc="2024-12-29T12:31:00Z">
          <w:pPr>
            <w:pStyle w:val="HeadingNoNumber"/>
          </w:pPr>
        </w:pPrChange>
      </w:pPr>
      <w:ins w:id="31645" w:author="Quinten Van Woerkom" w:date="2024-12-18T16:14:00Z" w16du:dateUtc="2024-12-18T15:14:00Z">
        <w:r>
          <w:t>Definition</w:t>
        </w:r>
      </w:ins>
    </w:p>
    <w:p w14:paraId="6818F683" w14:textId="433E4D48" w:rsidR="00951043" w:rsidRPr="004424B1" w:rsidDel="00E634D0" w:rsidRDefault="00951043">
      <w:pPr>
        <w:spacing w:after="240"/>
        <w:rPr>
          <w:del w:id="31646" w:author="Quinten Van Woerkom" w:date="2024-12-18T16:14:00Z" w16du:dateUtc="2024-12-18T15:14:00Z"/>
          <w:lang w:val="en-GB" w:eastAsia="en-GB"/>
        </w:rPr>
        <w:pPrChange w:id="31647" w:author="Quinten Van Woerkom" w:date="2024-12-18T16:14:00Z" w16du:dateUtc="2024-12-18T15:14:00Z">
          <w:pPr>
            <w:spacing w:before="0"/>
          </w:pPr>
        </w:pPrChange>
      </w:pPr>
    </w:p>
    <w:tbl>
      <w:tblPr>
        <w:tblStyle w:val="RBTable"/>
        <w:tblW w:w="9179" w:type="dxa"/>
        <w:tblLayout w:type="fixed"/>
        <w:tblLook w:val="0400" w:firstRow="0" w:lastRow="0" w:firstColumn="0" w:lastColumn="0" w:noHBand="0" w:noVBand="1"/>
        <w:tblCaption w:val="DSC Direction E6 X"/>
      </w:tblPr>
      <w:tblGrid>
        <w:gridCol w:w="1667"/>
        <w:gridCol w:w="2976"/>
        <w:gridCol w:w="992"/>
        <w:gridCol w:w="1843"/>
        <w:gridCol w:w="709"/>
        <w:gridCol w:w="992"/>
      </w:tblGrid>
      <w:tr w:rsidR="004C430C" w:rsidRPr="004424B1" w14:paraId="126C79CC" w14:textId="77777777" w:rsidTr="00710E0B">
        <w:tc>
          <w:tcPr>
            <w:tcW w:w="1667" w:type="dxa"/>
            <w:shd w:val="clear" w:color="auto" w:fill="00CCFF"/>
          </w:tcPr>
          <w:p w14:paraId="4090A499" w14:textId="77777777" w:rsidR="004C430C" w:rsidRPr="00336F32" w:rsidRDefault="004C430C" w:rsidP="007B4994">
            <w:pPr>
              <w:pStyle w:val="TableCell"/>
              <w:rPr>
                <w:color w:val="auto"/>
                <w:rPrChange w:id="31648" w:author="Peter Van Der Plas" w:date="2024-12-29T13:11:00Z" w16du:dateUtc="2024-12-29T12:11:00Z">
                  <w:rPr>
                    <w:color w:val="FFFFFF" w:themeColor="background1"/>
                  </w:rPr>
                </w:rPrChange>
              </w:rPr>
            </w:pPr>
            <w:r w:rsidRPr="00336F32">
              <w:rPr>
                <w:color w:val="auto"/>
                <w:rPrChange w:id="31649" w:author="Peter Van Der Plas" w:date="2024-12-29T13:11:00Z" w16du:dateUtc="2024-12-29T12:11:00Z">
                  <w:rPr>
                    <w:color w:val="FFFFFF" w:themeColor="background1"/>
                  </w:rPr>
                </w:rPrChange>
              </w:rPr>
              <w:t>Name</w:t>
            </w:r>
          </w:p>
        </w:tc>
        <w:tc>
          <w:tcPr>
            <w:tcW w:w="2976" w:type="dxa"/>
          </w:tcPr>
          <w:p w14:paraId="08074DDD" w14:textId="77777777" w:rsidR="004C430C" w:rsidRPr="00336F32" w:rsidRDefault="004C430C" w:rsidP="007B4994">
            <w:pPr>
              <w:pStyle w:val="TableCell"/>
              <w:rPr>
                <w:b/>
                <w:rPrChange w:id="31650" w:author="Peter Van Der Plas" w:date="2024-12-29T13:11:00Z" w16du:dateUtc="2024-12-29T12:11:00Z">
                  <w:rPr>
                    <w:b/>
                    <w:i/>
                    <w:iCs/>
                  </w:rPr>
                </w:rPrChange>
              </w:rPr>
            </w:pPr>
            <w:r w:rsidRPr="00336F32">
              <w:rPr>
                <w:b/>
                <w:rPrChange w:id="31651" w:author="Peter Van Der Plas" w:date="2024-12-29T13:11:00Z" w16du:dateUtc="2024-12-29T12:11:00Z">
                  <w:rPr>
                    <w:b/>
                    <w:i/>
                    <w:iCs/>
                  </w:rPr>
                </w:rPrChange>
              </w:rPr>
              <w:t>Direction</w:t>
            </w:r>
          </w:p>
        </w:tc>
        <w:tc>
          <w:tcPr>
            <w:tcW w:w="992" w:type="dxa"/>
            <w:shd w:val="clear" w:color="auto" w:fill="00CCFF"/>
          </w:tcPr>
          <w:p w14:paraId="1B42C751" w14:textId="77777777" w:rsidR="004C430C" w:rsidRPr="00336F32" w:rsidRDefault="004C430C" w:rsidP="007B4994">
            <w:pPr>
              <w:pStyle w:val="TableCell"/>
              <w:rPr>
                <w:bCs/>
                <w:color w:val="auto"/>
                <w:rPrChange w:id="31652" w:author="Peter Van Der Plas" w:date="2024-12-29T13:11:00Z" w16du:dateUtc="2024-12-29T12:11:00Z">
                  <w:rPr>
                    <w:b/>
                  </w:rPr>
                </w:rPrChange>
              </w:rPr>
            </w:pPr>
            <w:r w:rsidRPr="00336F32">
              <w:rPr>
                <w:bCs/>
                <w:color w:val="auto"/>
                <w:rPrChange w:id="31653" w:author="Peter Van Der Plas" w:date="2024-12-29T13:11:00Z" w16du:dateUtc="2024-12-29T12:11:00Z">
                  <w:rPr>
                    <w:b/>
                    <w:color w:val="FFFFFF" w:themeColor="background1"/>
                  </w:rPr>
                </w:rPrChange>
              </w:rPr>
              <w:t>Extends</w:t>
            </w:r>
          </w:p>
        </w:tc>
        <w:tc>
          <w:tcPr>
            <w:tcW w:w="1843" w:type="dxa"/>
          </w:tcPr>
          <w:p w14:paraId="6BE53275" w14:textId="77777777" w:rsidR="004C430C" w:rsidRPr="004424B1" w:rsidRDefault="004C430C" w:rsidP="007B4994">
            <w:pPr>
              <w:pStyle w:val="TableCell"/>
              <w:rPr>
                <w:b/>
              </w:rPr>
            </w:pPr>
            <w:proofErr w:type="gramStart"/>
            <w:r w:rsidRPr="004424B1">
              <w:t>MAL::</w:t>
            </w:r>
            <w:proofErr w:type="gramEnd"/>
            <w:r w:rsidRPr="004424B1">
              <w:t>Composite</w:t>
            </w:r>
          </w:p>
        </w:tc>
        <w:tc>
          <w:tcPr>
            <w:tcW w:w="709" w:type="dxa"/>
            <w:shd w:val="clear" w:color="auto" w:fill="00CCFF"/>
          </w:tcPr>
          <w:p w14:paraId="52CDB002" w14:textId="77777777" w:rsidR="004C430C" w:rsidRPr="00336F32" w:rsidRDefault="004C430C" w:rsidP="007B4994">
            <w:pPr>
              <w:pStyle w:val="TableCell"/>
              <w:rPr>
                <w:bCs/>
                <w:color w:val="auto"/>
                <w:rPrChange w:id="31654" w:author="Peter Van Der Plas" w:date="2024-12-29T13:11:00Z" w16du:dateUtc="2024-12-29T12:11:00Z">
                  <w:rPr>
                    <w:b/>
                  </w:rPr>
                </w:rPrChange>
              </w:rPr>
            </w:pPr>
            <w:r w:rsidRPr="00336F32">
              <w:rPr>
                <w:bCs/>
                <w:color w:val="auto"/>
                <w:rPrChange w:id="31655" w:author="Peter Van Der Plas" w:date="2024-12-29T13:11:00Z" w16du:dateUtc="2024-12-29T12:11:00Z">
                  <w:rPr>
                    <w:b/>
                    <w:color w:val="FFFFFF" w:themeColor="background1"/>
                  </w:rPr>
                </w:rPrChange>
              </w:rPr>
              <w:t>SFP</w:t>
            </w:r>
          </w:p>
        </w:tc>
        <w:tc>
          <w:tcPr>
            <w:tcW w:w="992" w:type="dxa"/>
          </w:tcPr>
          <w:p w14:paraId="37E62028" w14:textId="77777777" w:rsidR="004C430C" w:rsidRPr="004424B1" w:rsidRDefault="004C430C" w:rsidP="007B4994">
            <w:pPr>
              <w:pStyle w:val="TableCell"/>
              <w:jc w:val="right"/>
            </w:pPr>
            <w:r w:rsidRPr="004424B1">
              <w:t>Abstract</w:t>
            </w:r>
          </w:p>
        </w:tc>
      </w:tr>
    </w:tbl>
    <w:p w14:paraId="668943B9" w14:textId="77777777" w:rsidR="004C430C" w:rsidRPr="004424B1" w:rsidRDefault="004C430C" w:rsidP="004C430C">
      <w:pPr>
        <w:spacing w:before="0" w:line="240" w:lineRule="auto"/>
        <w:rPr>
          <w:sz w:val="2"/>
          <w:szCs w:val="2"/>
          <w:lang w:val="en-GB"/>
        </w:rPr>
      </w:pPr>
    </w:p>
    <w:p w14:paraId="3AF80E63" w14:textId="57478B08" w:rsidR="004C430C" w:rsidRDefault="00E634D0">
      <w:pPr>
        <w:pStyle w:val="Heading5"/>
        <w:spacing w:before="480"/>
        <w:rPr>
          <w:ins w:id="31656" w:author="Quinten Van Woerkom" w:date="2024-12-18T16:14:00Z" w16du:dateUtc="2024-12-18T15:14:00Z"/>
        </w:rPr>
        <w:pPrChange w:id="31657" w:author="Peter Van Der Plas" w:date="2024-12-29T13:31:00Z" w16du:dateUtc="2024-12-29T12:31:00Z">
          <w:pPr>
            <w:pStyle w:val="Heading5"/>
          </w:pPr>
        </w:pPrChange>
      </w:pPr>
      <w:ins w:id="31658" w:author="Quinten Van Woerkom" w:date="2024-12-18T16:14:00Z" w16du:dateUtc="2024-12-18T15:14:00Z">
        <w:r>
          <w:t xml:space="preserve">Data Type: </w:t>
        </w:r>
      </w:ins>
      <w:proofErr w:type="spellStart"/>
      <w:r w:rsidR="004C430C" w:rsidRPr="004424B1">
        <w:t>CartesianDirection</w:t>
      </w:r>
      <w:proofErr w:type="spellEnd"/>
    </w:p>
    <w:p w14:paraId="2524D182" w14:textId="225EC0FC" w:rsidR="00E634D0" w:rsidRPr="00E634D0" w:rsidRDefault="00E634D0">
      <w:pPr>
        <w:pStyle w:val="Heading6"/>
        <w:pPrChange w:id="31659" w:author="Quinten Van Woerkom" w:date="2024-12-18T16:14:00Z" w16du:dateUtc="2024-12-18T15:14:00Z">
          <w:pPr>
            <w:pStyle w:val="HeadingNoNumber"/>
          </w:pPr>
        </w:pPrChange>
      </w:pPr>
      <w:ins w:id="31660" w:author="Quinten Van Woerkom" w:date="2024-12-18T16:14:00Z" w16du:dateUtc="2024-12-18T15:14:00Z">
        <w:r>
          <w:t>Overview</w:t>
        </w:r>
      </w:ins>
    </w:p>
    <w:p w14:paraId="594CC14F" w14:textId="77777777" w:rsidR="004C430C" w:rsidRDefault="004C430C" w:rsidP="007E7075">
      <w:pPr>
        <w:rPr>
          <w:ins w:id="31661" w:author="Quinten Van Woerkom" w:date="2024-12-18T16:14:00Z" w16du:dateUtc="2024-12-18T15:14:00Z"/>
          <w:lang w:val="en-GB"/>
        </w:rPr>
      </w:pPr>
      <w:r w:rsidRPr="004424B1">
        <w:rPr>
          <w:lang w:val="en-GB"/>
        </w:rPr>
        <w:t>Dimensionless unit vector.  Either a direction in the base frame or in a secondary frame may be defined.</w:t>
      </w:r>
    </w:p>
    <w:p w14:paraId="3B10B0B2" w14:textId="539DA5A2" w:rsidR="00E634D0" w:rsidRPr="004424B1" w:rsidRDefault="00E634D0">
      <w:pPr>
        <w:pStyle w:val="Heading6"/>
        <w:spacing w:before="480" w:after="240"/>
        <w:rPr>
          <w:lang w:val="en-GB"/>
        </w:rPr>
        <w:pPrChange w:id="31662" w:author="Peter Van Der Plas" w:date="2024-12-29T14:03:00Z" w16du:dateUtc="2024-12-29T13:03:00Z">
          <w:pPr/>
        </w:pPrChange>
      </w:pPr>
      <w:ins w:id="31663" w:author="Quinten Van Woerkom" w:date="2024-12-18T16:14:00Z" w16du:dateUtc="2024-12-18T15:14:00Z">
        <w:r>
          <w:rPr>
            <w:lang w:val="en-GB"/>
          </w:rPr>
          <w:t>Definition</w:t>
        </w:r>
      </w:ins>
    </w:p>
    <w:p w14:paraId="1F2B4CEC" w14:textId="2525A827" w:rsidR="007E7075" w:rsidRPr="004424B1" w:rsidDel="00E634D0" w:rsidRDefault="007E7075">
      <w:pPr>
        <w:spacing w:after="240"/>
        <w:rPr>
          <w:del w:id="31664" w:author="Quinten Van Woerkom" w:date="2024-12-18T16:14:00Z" w16du:dateUtc="2024-12-18T15:14:00Z"/>
          <w:lang w:val="en-GB"/>
        </w:rPr>
        <w:pPrChange w:id="31665" w:author="Quinten Van Woerkom" w:date="2024-12-18T16:14:00Z" w16du:dateUtc="2024-12-18T15:14:00Z">
          <w:pPr>
            <w:spacing w:before="0"/>
          </w:pPr>
        </w:pPrChange>
      </w:pPr>
    </w:p>
    <w:tbl>
      <w:tblPr>
        <w:tblStyle w:val="RBTable"/>
        <w:tblW w:w="9179" w:type="dxa"/>
        <w:tblLayout w:type="fixed"/>
        <w:tblLook w:val="0400" w:firstRow="0" w:lastRow="0" w:firstColumn="0" w:lastColumn="0" w:noHBand="0" w:noVBand="1"/>
        <w:tblCaption w:val="DSC CartesianDirection E6"/>
      </w:tblPr>
      <w:tblGrid>
        <w:gridCol w:w="1667"/>
        <w:gridCol w:w="2976"/>
        <w:gridCol w:w="992"/>
        <w:gridCol w:w="1843"/>
        <w:gridCol w:w="709"/>
        <w:gridCol w:w="992"/>
      </w:tblGrid>
      <w:tr w:rsidR="004C430C" w:rsidRPr="004424B1" w14:paraId="323B494A" w14:textId="77777777" w:rsidTr="00710E0B">
        <w:tc>
          <w:tcPr>
            <w:tcW w:w="1667" w:type="dxa"/>
            <w:shd w:val="clear" w:color="auto" w:fill="00CCFF"/>
          </w:tcPr>
          <w:p w14:paraId="70A0C944" w14:textId="77777777" w:rsidR="004C430C" w:rsidRPr="00336F32" w:rsidRDefault="004C430C" w:rsidP="007B4994">
            <w:pPr>
              <w:pStyle w:val="TableCell"/>
              <w:rPr>
                <w:color w:val="auto"/>
                <w:rPrChange w:id="31666" w:author="Peter Van Der Plas" w:date="2024-12-29T13:11:00Z" w16du:dateUtc="2024-12-29T12:11:00Z">
                  <w:rPr>
                    <w:color w:val="FFFFFF" w:themeColor="background1"/>
                  </w:rPr>
                </w:rPrChange>
              </w:rPr>
            </w:pPr>
            <w:r w:rsidRPr="00336F32">
              <w:rPr>
                <w:color w:val="auto"/>
                <w:rPrChange w:id="31667" w:author="Peter Van Der Plas" w:date="2024-12-29T13:11:00Z" w16du:dateUtc="2024-12-29T12:11:00Z">
                  <w:rPr>
                    <w:color w:val="FFFFFF" w:themeColor="background1"/>
                  </w:rPr>
                </w:rPrChange>
              </w:rPr>
              <w:t>Name</w:t>
            </w:r>
          </w:p>
        </w:tc>
        <w:tc>
          <w:tcPr>
            <w:tcW w:w="2976" w:type="dxa"/>
          </w:tcPr>
          <w:p w14:paraId="6356202D" w14:textId="77777777" w:rsidR="004C430C" w:rsidRPr="004424B1" w:rsidRDefault="004C430C" w:rsidP="007B4994">
            <w:pPr>
              <w:pStyle w:val="TableCell"/>
              <w:rPr>
                <w:b/>
              </w:rPr>
            </w:pPr>
            <w:proofErr w:type="spellStart"/>
            <w:r w:rsidRPr="004424B1">
              <w:rPr>
                <w:b/>
              </w:rPr>
              <w:t>CartesianDirection</w:t>
            </w:r>
            <w:proofErr w:type="spellEnd"/>
          </w:p>
        </w:tc>
        <w:tc>
          <w:tcPr>
            <w:tcW w:w="992" w:type="dxa"/>
            <w:shd w:val="clear" w:color="auto" w:fill="00CCFF"/>
          </w:tcPr>
          <w:p w14:paraId="7A1D3C88" w14:textId="77777777" w:rsidR="004C430C" w:rsidRPr="00336F32" w:rsidRDefault="004C430C" w:rsidP="007B4994">
            <w:pPr>
              <w:pStyle w:val="TableCell"/>
              <w:rPr>
                <w:bCs/>
                <w:rPrChange w:id="31668" w:author="Peter Van Der Plas" w:date="2024-12-29T13:11:00Z" w16du:dateUtc="2024-12-29T12:11:00Z">
                  <w:rPr>
                    <w:b/>
                  </w:rPr>
                </w:rPrChange>
              </w:rPr>
            </w:pPr>
            <w:r w:rsidRPr="00336F32">
              <w:rPr>
                <w:bCs/>
                <w:color w:val="auto"/>
                <w:rPrChange w:id="31669" w:author="Peter Van Der Plas" w:date="2024-12-29T13:11:00Z" w16du:dateUtc="2024-12-29T12:11:00Z">
                  <w:rPr>
                    <w:b/>
                    <w:color w:val="FFFFFF" w:themeColor="background1"/>
                  </w:rPr>
                </w:rPrChange>
              </w:rPr>
              <w:t>Extends</w:t>
            </w:r>
          </w:p>
        </w:tc>
        <w:tc>
          <w:tcPr>
            <w:tcW w:w="1843" w:type="dxa"/>
          </w:tcPr>
          <w:p w14:paraId="4EA8139C" w14:textId="77777777" w:rsidR="004C430C" w:rsidRPr="00336F32" w:rsidRDefault="004C430C" w:rsidP="007B4994">
            <w:pPr>
              <w:pStyle w:val="TableCell"/>
              <w:rPr>
                <w:b/>
                <w:rPrChange w:id="31670" w:author="Peter Van Der Plas" w:date="2024-12-29T13:10:00Z" w16du:dateUtc="2024-12-29T12:10:00Z">
                  <w:rPr>
                    <w:b/>
                    <w:i/>
                    <w:iCs/>
                  </w:rPr>
                </w:rPrChange>
              </w:rPr>
            </w:pPr>
            <w:r w:rsidRPr="00336F32">
              <w:rPr>
                <w:rPrChange w:id="31671" w:author="Peter Van Der Plas" w:date="2024-12-29T13:10:00Z" w16du:dateUtc="2024-12-29T12:10:00Z">
                  <w:rPr>
                    <w:i/>
                    <w:iCs/>
                  </w:rPr>
                </w:rPrChange>
              </w:rPr>
              <w:t>Direction</w:t>
            </w:r>
          </w:p>
        </w:tc>
        <w:tc>
          <w:tcPr>
            <w:tcW w:w="709" w:type="dxa"/>
            <w:shd w:val="clear" w:color="auto" w:fill="00CCFF"/>
          </w:tcPr>
          <w:p w14:paraId="21051839" w14:textId="77777777" w:rsidR="004C430C" w:rsidRPr="00336F32" w:rsidRDefault="004C430C" w:rsidP="007B4994">
            <w:pPr>
              <w:pStyle w:val="TableCell"/>
              <w:rPr>
                <w:bCs/>
                <w:color w:val="auto"/>
                <w:rPrChange w:id="31672" w:author="Peter Van Der Plas" w:date="2024-12-29T13:11:00Z" w16du:dateUtc="2024-12-29T12:11:00Z">
                  <w:rPr>
                    <w:b/>
                  </w:rPr>
                </w:rPrChange>
              </w:rPr>
            </w:pPr>
            <w:r w:rsidRPr="00336F32">
              <w:rPr>
                <w:bCs/>
                <w:color w:val="auto"/>
                <w:rPrChange w:id="31673" w:author="Peter Van Der Plas" w:date="2024-12-29T13:11:00Z" w16du:dateUtc="2024-12-29T12:11:00Z">
                  <w:rPr>
                    <w:b/>
                    <w:color w:val="FFFFFF" w:themeColor="background1"/>
                  </w:rPr>
                </w:rPrChange>
              </w:rPr>
              <w:t>SFP</w:t>
            </w:r>
          </w:p>
        </w:tc>
        <w:tc>
          <w:tcPr>
            <w:tcW w:w="992" w:type="dxa"/>
          </w:tcPr>
          <w:p w14:paraId="5B7F004C" w14:textId="60D69551" w:rsidR="004C430C" w:rsidRPr="004424B1" w:rsidRDefault="003D40C2" w:rsidP="007B4994">
            <w:pPr>
              <w:pStyle w:val="TableCell"/>
              <w:jc w:val="right"/>
            </w:pPr>
            <w:fldSimple w:instr=" SEQ Area \* MERGEFORMAT ">
              <w:ins w:id="31674" w:author="Peter Van Der Plas" w:date="2025-01-01T17:31:00Z" w16du:dateUtc="2025-01-01T16:31:00Z">
                <w:r w:rsidR="006D1623">
                  <w:rPr>
                    <w:noProof/>
                  </w:rPr>
                  <w:t>9</w:t>
                </w:r>
              </w:ins>
              <w:del w:id="31675" w:author="Peter Van Der Plas" w:date="2024-12-29T14:37:00Z" w16du:dateUtc="2024-12-29T13:37:00Z">
                <w:r w:rsidR="00816878" w:rsidDel="00D57A34">
                  <w:rPr>
                    <w:noProof/>
                  </w:rPr>
                  <w:delText>8</w:delText>
                </w:r>
              </w:del>
            </w:fldSimple>
          </w:p>
        </w:tc>
      </w:tr>
    </w:tbl>
    <w:p w14:paraId="27776204"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3D1710E1"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9F80DE5" w14:textId="36597750" w:rsidR="004C430C" w:rsidRPr="004424B1" w:rsidRDefault="004C430C" w:rsidP="007B4994">
            <w:pPr>
              <w:pStyle w:val="TableCell"/>
            </w:pPr>
            <w:del w:id="31676" w:author="Quinten Van Woerkom" w:date="2024-11-25T14:49:00Z" w16du:dateUtc="2024-11-25T13:49:00Z">
              <w:r w:rsidRPr="004424B1" w:rsidDel="002B0859">
                <w:delText>Attribute</w:delText>
              </w:r>
            </w:del>
            <w:ins w:id="31677" w:author="Quinten Van Woerkom" w:date="2024-11-25T14:49:00Z" w16du:dateUtc="2024-11-25T13:49:00Z">
              <w:r w:rsidR="002B0859">
                <w:t>Field</w:t>
              </w:r>
            </w:ins>
          </w:p>
        </w:tc>
        <w:tc>
          <w:tcPr>
            <w:tcW w:w="1984" w:type="dxa"/>
          </w:tcPr>
          <w:p w14:paraId="2C39C6E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3F8FAAE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59B97B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078BE1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8EF6EB1" w14:textId="77777777" w:rsidR="004C430C" w:rsidRPr="004424B1" w:rsidRDefault="004C430C" w:rsidP="007B4994">
            <w:pPr>
              <w:pStyle w:val="TableCell"/>
            </w:pPr>
            <w:r w:rsidRPr="004424B1">
              <w:t>x</w:t>
            </w:r>
          </w:p>
        </w:tc>
        <w:tc>
          <w:tcPr>
            <w:tcW w:w="1984" w:type="dxa"/>
          </w:tcPr>
          <w:p w14:paraId="547645C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5860D0F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53C96F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Cartesian x coordinate defined in the given frame.</w:t>
            </w:r>
          </w:p>
        </w:tc>
      </w:tr>
      <w:tr w:rsidR="004C430C" w:rsidRPr="004424B1" w14:paraId="7490810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321B7A6" w14:textId="77777777" w:rsidR="004C430C" w:rsidRPr="004424B1" w:rsidRDefault="004C430C" w:rsidP="007B4994">
            <w:pPr>
              <w:pStyle w:val="TableCell"/>
            </w:pPr>
            <w:r w:rsidRPr="004424B1">
              <w:t>y</w:t>
            </w:r>
          </w:p>
        </w:tc>
        <w:tc>
          <w:tcPr>
            <w:tcW w:w="1984" w:type="dxa"/>
          </w:tcPr>
          <w:p w14:paraId="7F8F2AB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3267101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6E1193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Cartesian y coordinate defined in the given frame.</w:t>
            </w:r>
          </w:p>
        </w:tc>
      </w:tr>
      <w:tr w:rsidR="004C430C" w:rsidRPr="004424B1" w14:paraId="34BFB32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6B20E81" w14:textId="77777777" w:rsidR="004C430C" w:rsidRPr="004424B1" w:rsidRDefault="004C430C" w:rsidP="007B4994">
            <w:pPr>
              <w:pStyle w:val="TableCell"/>
            </w:pPr>
            <w:r w:rsidRPr="004424B1">
              <w:t>z</w:t>
            </w:r>
          </w:p>
        </w:tc>
        <w:tc>
          <w:tcPr>
            <w:tcW w:w="1984" w:type="dxa"/>
          </w:tcPr>
          <w:p w14:paraId="57E3508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4695AAA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6BFBCE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Cartesian z coordinate defined in the given frame.</w:t>
            </w:r>
          </w:p>
        </w:tc>
      </w:tr>
      <w:tr w:rsidR="004C430C" w:rsidRPr="004424B1" w14:paraId="3B1C5C6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948BE1A" w14:textId="77777777" w:rsidR="004C430C" w:rsidRPr="004424B1" w:rsidRDefault="004C430C" w:rsidP="007B4994">
            <w:pPr>
              <w:pStyle w:val="TableCell"/>
            </w:pPr>
            <w:r w:rsidRPr="004424B1">
              <w:t>frame</w:t>
            </w:r>
          </w:p>
        </w:tc>
        <w:tc>
          <w:tcPr>
            <w:tcW w:w="1984" w:type="dxa"/>
          </w:tcPr>
          <w:p w14:paraId="36B1CA9B" w14:textId="37AE3F72"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31678"/>
            <w:proofErr w:type="gramStart"/>
            <w:r w:rsidRPr="004424B1">
              <w:t>MAL::</w:t>
            </w:r>
            <w:proofErr w:type="gramEnd"/>
            <w:del w:id="31679" w:author="Quinten Van Woerkom" w:date="2024-11-27T15:43:00Z" w16du:dateUtc="2024-11-27T14:43:00Z">
              <w:r w:rsidRPr="004424B1" w:rsidDel="007C61FE">
                <w:delText>String</w:delText>
              </w:r>
            </w:del>
            <w:ins w:id="31680" w:author="Quinten Van Woerkom" w:date="2024-11-27T15:43:00Z" w16du:dateUtc="2024-11-27T14:43:00Z">
              <w:r w:rsidR="007C61FE">
                <w:t>Identifier</w:t>
              </w:r>
              <w:commentRangeEnd w:id="31678"/>
              <w:r w:rsidR="007C61FE">
                <w:rPr>
                  <w:rStyle w:val="CommentReference"/>
                  <w:rFonts w:cs="Times New Roman"/>
                  <w:lang w:val="en-US" w:eastAsia="en-US"/>
                </w:rPr>
                <w:commentReference w:id="31678"/>
              </w:r>
            </w:ins>
          </w:p>
        </w:tc>
        <w:tc>
          <w:tcPr>
            <w:tcW w:w="992" w:type="dxa"/>
          </w:tcPr>
          <w:p w14:paraId="5DB66A0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A0DB66E" w14:textId="16C480E8" w:rsidR="004C430C" w:rsidRPr="004424B1" w:rsidRDefault="000A1C84" w:rsidP="007B4994">
            <w:pPr>
              <w:pStyle w:val="TableCell"/>
              <w:cnfStyle w:val="000000000000" w:firstRow="0" w:lastRow="0" w:firstColumn="0" w:lastColumn="0" w:oddVBand="0" w:evenVBand="0" w:oddHBand="0" w:evenHBand="0" w:firstRowFirstColumn="0" w:firstRowLastColumn="0" w:lastRowFirstColumn="0" w:lastRowLastColumn="0"/>
            </w:pPr>
            <w:commentRangeStart w:id="31681"/>
            <w:del w:id="31682" w:author="Quinten Van Woerkom" w:date="2024-12-11T15:36:00Z" w16du:dateUtc="2024-12-11T14:36:00Z">
              <w:r w:rsidRPr="004424B1" w:rsidDel="00091B44">
                <w:delText xml:space="preserve">One of the coordinate reference frames as defined in reference </w:delText>
              </w:r>
              <w:r w:rsidRPr="004424B1" w:rsidDel="00091B44">
                <w:fldChar w:fldCharType="begin"/>
              </w:r>
              <w:r w:rsidRPr="004424B1" w:rsidDel="00091B44">
                <w:delInstrText xml:space="preserve"> REF R_509x0b1PointingRequestMessage \h </w:delInstrText>
              </w:r>
              <w:r w:rsidRPr="004424B1" w:rsidDel="00091B44">
                <w:fldChar w:fldCharType="separate"/>
              </w:r>
              <w:r w:rsidR="00BF1AC4" w:rsidRPr="004424B1" w:rsidDel="00091B44">
                <w:delText>[</w:delText>
              </w:r>
              <w:r w:rsidR="00BF1AC4" w:rsidDel="00091B44">
                <w:rPr>
                  <w:noProof/>
                </w:rPr>
                <w:delText>D6</w:delText>
              </w:r>
              <w:r w:rsidR="00BF1AC4" w:rsidRPr="004424B1" w:rsidDel="00091B44">
                <w:delText>]</w:delText>
              </w:r>
              <w:r w:rsidRPr="004424B1" w:rsidDel="00091B44">
                <w:fldChar w:fldCharType="end"/>
              </w:r>
              <w:r w:rsidRPr="004424B1" w:rsidDel="00091B44">
                <w:delText xml:space="preserve"> annex B2, or in the SANA registry as per reference </w:delText>
              </w:r>
              <w:r w:rsidRPr="004424B1" w:rsidDel="00091B44">
                <w:fldChar w:fldCharType="begin"/>
              </w:r>
              <w:r w:rsidRPr="004424B1" w:rsidDel="00091B44">
                <w:delInstrText xml:space="preserve"> REF R_509x0b1PointingRequestMessage \h </w:delInstrText>
              </w:r>
              <w:r w:rsidRPr="004424B1" w:rsidDel="00091B44">
                <w:fldChar w:fldCharType="separate"/>
              </w:r>
              <w:r w:rsidR="00BF1AC4" w:rsidRPr="004424B1" w:rsidDel="00091B44">
                <w:delText>[</w:delText>
              </w:r>
              <w:r w:rsidR="00BF1AC4" w:rsidDel="00091B44">
                <w:rPr>
                  <w:noProof/>
                </w:rPr>
                <w:delText>D6</w:delText>
              </w:r>
              <w:r w:rsidR="00BF1AC4" w:rsidRPr="004424B1" w:rsidDel="00091B44">
                <w:delText>]</w:delText>
              </w:r>
              <w:r w:rsidRPr="004424B1" w:rsidDel="00091B44">
                <w:fldChar w:fldCharType="end"/>
              </w:r>
              <w:r w:rsidRPr="004424B1" w:rsidDel="00091B44">
                <w:delText xml:space="preserve"> annex E2 or a mission specific frame</w:delText>
              </w:r>
            </w:del>
            <w:ins w:id="31683" w:author="Quinten Van Woerkom" w:date="2024-12-11T15:36:00Z" w16du:dateUtc="2024-12-11T14:36:00Z">
              <w:r w:rsidR="00091B44">
                <w:t>Reference frame within which the direction is expressed</w:t>
              </w:r>
            </w:ins>
            <w:ins w:id="31684" w:author="Quinten Van Woerkom" w:date="2024-12-11T15:37:00Z" w16du:dateUtc="2024-12-11T14:37:00Z">
              <w:r w:rsidR="00091B44">
                <w:t>.</w:t>
              </w:r>
            </w:ins>
            <w:del w:id="31685" w:author="Quinten Van Woerkom" w:date="2024-12-11T15:37:00Z" w16du:dateUtc="2024-12-11T14:37:00Z">
              <w:r w:rsidRPr="004424B1" w:rsidDel="00091B44">
                <w:delText>.</w:delText>
              </w:r>
            </w:del>
            <w:commentRangeEnd w:id="31681"/>
            <w:r w:rsidR="00091B44">
              <w:rPr>
                <w:rStyle w:val="CommentReference"/>
                <w:rFonts w:cs="Times New Roman"/>
                <w:lang w:val="en-US" w:eastAsia="en-US"/>
              </w:rPr>
              <w:commentReference w:id="31681"/>
            </w:r>
          </w:p>
        </w:tc>
      </w:tr>
    </w:tbl>
    <w:p w14:paraId="4A12797E" w14:textId="50D0C12A" w:rsidR="004C430C" w:rsidRDefault="00F963BF">
      <w:pPr>
        <w:pStyle w:val="Heading5"/>
        <w:spacing w:before="480"/>
        <w:rPr>
          <w:ins w:id="31686" w:author="Quinten Van Woerkom" w:date="2024-12-18T16:14:00Z" w16du:dateUtc="2024-12-18T15:14:00Z"/>
        </w:rPr>
        <w:pPrChange w:id="31687" w:author="Peter Van Der Plas" w:date="2024-12-29T13:32:00Z" w16du:dateUtc="2024-12-29T12:32:00Z">
          <w:pPr>
            <w:pStyle w:val="Heading5"/>
          </w:pPr>
        </w:pPrChange>
      </w:pPr>
      <w:ins w:id="31688" w:author="Quinten Van Woerkom" w:date="2024-12-18T16:14:00Z" w16du:dateUtc="2024-12-18T15:14:00Z">
        <w:r>
          <w:t xml:space="preserve">Data Type: </w:t>
        </w:r>
      </w:ins>
      <w:proofErr w:type="spellStart"/>
      <w:r w:rsidR="004C430C" w:rsidRPr="004424B1">
        <w:t>SphericalDirection</w:t>
      </w:r>
      <w:proofErr w:type="spellEnd"/>
    </w:p>
    <w:p w14:paraId="318807CE" w14:textId="171980B0" w:rsidR="00F963BF" w:rsidRPr="00F963BF" w:rsidRDefault="00F963BF">
      <w:pPr>
        <w:pStyle w:val="Heading6"/>
        <w:pPrChange w:id="31689" w:author="Quinten Van Woerkom" w:date="2024-12-18T16:14:00Z" w16du:dateUtc="2024-12-18T15:14:00Z">
          <w:pPr>
            <w:pStyle w:val="HeadingNoNumber"/>
          </w:pPr>
        </w:pPrChange>
      </w:pPr>
      <w:ins w:id="31690" w:author="Quinten Van Woerkom" w:date="2024-12-18T16:14:00Z" w16du:dateUtc="2024-12-18T15:14:00Z">
        <w:r>
          <w:t>Overview</w:t>
        </w:r>
      </w:ins>
    </w:p>
    <w:p w14:paraId="41CBC3F2" w14:textId="56832458" w:rsidR="004C430C" w:rsidRDefault="004C430C" w:rsidP="00825170">
      <w:pPr>
        <w:keepNext/>
        <w:rPr>
          <w:ins w:id="31691" w:author="Quinten Van Woerkom" w:date="2024-12-18T16:15:00Z" w16du:dateUtc="2024-12-18T15:15:00Z"/>
          <w:lang w:val="en-GB"/>
        </w:rPr>
      </w:pPr>
      <w:del w:id="31692" w:author="Quinten Van Woerkom" w:date="2024-12-18T16:15:00Z" w16du:dateUtc="2024-12-18T15:15:00Z">
        <w:r w:rsidRPr="004424B1" w:rsidDel="00F963BF">
          <w:rPr>
            <w:lang w:val="en-GB"/>
          </w:rPr>
          <w:delText xml:space="preserve">Based on azimuth and elevation, the unit may be defined here.  </w:delText>
        </w:r>
      </w:del>
      <w:r w:rsidRPr="004424B1">
        <w:rPr>
          <w:lang w:val="en-GB"/>
        </w:rPr>
        <w:t>Typically used to define a direction in a secondary frame.  When used to specify a surface coordinate, this actually represents a {longitude, latitude} pair.</w:t>
      </w:r>
    </w:p>
    <w:p w14:paraId="05698615" w14:textId="5C7B9D2C" w:rsidR="00F963BF" w:rsidRPr="004424B1" w:rsidRDefault="00F963BF">
      <w:pPr>
        <w:pStyle w:val="Heading6"/>
        <w:spacing w:before="480" w:after="240"/>
        <w:rPr>
          <w:lang w:val="en-GB"/>
        </w:rPr>
        <w:pPrChange w:id="31693" w:author="Peter Van Der Plas" w:date="2024-12-29T13:32:00Z" w16du:dateUtc="2024-12-29T12:32:00Z">
          <w:pPr>
            <w:keepNext/>
          </w:pPr>
        </w:pPrChange>
      </w:pPr>
      <w:ins w:id="31694" w:author="Quinten Van Woerkom" w:date="2024-12-18T16:15:00Z" w16du:dateUtc="2024-12-18T15:15:00Z">
        <w:r>
          <w:rPr>
            <w:lang w:val="en-GB"/>
          </w:rPr>
          <w:t>Definition</w:t>
        </w:r>
      </w:ins>
    </w:p>
    <w:p w14:paraId="6F3A7745" w14:textId="41E74C13" w:rsidR="007E7075" w:rsidRPr="004424B1" w:rsidDel="00F963BF" w:rsidRDefault="007E7075">
      <w:pPr>
        <w:keepNext/>
        <w:spacing w:after="240"/>
        <w:rPr>
          <w:del w:id="31695" w:author="Quinten Van Woerkom" w:date="2024-12-18T16:15:00Z" w16du:dateUtc="2024-12-18T15:15:00Z"/>
          <w:lang w:val="en-GB"/>
        </w:rPr>
        <w:pPrChange w:id="31696" w:author="Quinten Van Woerkom" w:date="2024-12-18T16:15:00Z" w16du:dateUtc="2024-12-18T15:15:00Z">
          <w:pPr>
            <w:keepNext/>
            <w:spacing w:before="0"/>
          </w:pPr>
        </w:pPrChange>
      </w:pPr>
    </w:p>
    <w:tbl>
      <w:tblPr>
        <w:tblStyle w:val="RBTable"/>
        <w:tblW w:w="9179" w:type="dxa"/>
        <w:tblLayout w:type="fixed"/>
        <w:tblLook w:val="0400" w:firstRow="0" w:lastRow="0" w:firstColumn="0" w:lastColumn="0" w:noHBand="0" w:noVBand="1"/>
        <w:tblCaption w:val="DSC SphericalDirection E6"/>
      </w:tblPr>
      <w:tblGrid>
        <w:gridCol w:w="1667"/>
        <w:gridCol w:w="2976"/>
        <w:gridCol w:w="992"/>
        <w:gridCol w:w="1843"/>
        <w:gridCol w:w="709"/>
        <w:gridCol w:w="992"/>
      </w:tblGrid>
      <w:tr w:rsidR="004C430C" w:rsidRPr="004424B1" w14:paraId="362B9FA2" w14:textId="77777777" w:rsidTr="00710E0B">
        <w:tc>
          <w:tcPr>
            <w:tcW w:w="1667" w:type="dxa"/>
            <w:shd w:val="clear" w:color="auto" w:fill="00CCFF"/>
          </w:tcPr>
          <w:p w14:paraId="4128E757" w14:textId="77777777" w:rsidR="004C430C" w:rsidRPr="00336F32" w:rsidRDefault="004C430C" w:rsidP="007B4994">
            <w:pPr>
              <w:pStyle w:val="TableCell"/>
              <w:rPr>
                <w:color w:val="auto"/>
                <w:rPrChange w:id="31697" w:author="Peter Van Der Plas" w:date="2024-12-29T13:10:00Z" w16du:dateUtc="2024-12-29T12:10:00Z">
                  <w:rPr>
                    <w:color w:val="FFFFFF" w:themeColor="background1"/>
                  </w:rPr>
                </w:rPrChange>
              </w:rPr>
            </w:pPr>
            <w:r w:rsidRPr="00336F32">
              <w:rPr>
                <w:color w:val="auto"/>
                <w:rPrChange w:id="31698" w:author="Peter Van Der Plas" w:date="2024-12-29T13:10:00Z" w16du:dateUtc="2024-12-29T12:10:00Z">
                  <w:rPr>
                    <w:color w:val="FFFFFF" w:themeColor="background1"/>
                  </w:rPr>
                </w:rPrChange>
              </w:rPr>
              <w:t>Name</w:t>
            </w:r>
          </w:p>
        </w:tc>
        <w:tc>
          <w:tcPr>
            <w:tcW w:w="2976" w:type="dxa"/>
          </w:tcPr>
          <w:p w14:paraId="593FD8EF" w14:textId="77777777" w:rsidR="004C430C" w:rsidRPr="004424B1" w:rsidRDefault="004C430C" w:rsidP="007B4994">
            <w:pPr>
              <w:pStyle w:val="TableCell"/>
              <w:rPr>
                <w:b/>
              </w:rPr>
            </w:pPr>
            <w:proofErr w:type="spellStart"/>
            <w:r w:rsidRPr="004424B1">
              <w:rPr>
                <w:b/>
              </w:rPr>
              <w:t>SphericalDirection</w:t>
            </w:r>
            <w:proofErr w:type="spellEnd"/>
          </w:p>
        </w:tc>
        <w:tc>
          <w:tcPr>
            <w:tcW w:w="992" w:type="dxa"/>
            <w:shd w:val="clear" w:color="auto" w:fill="00CCFF"/>
          </w:tcPr>
          <w:p w14:paraId="01722AFC" w14:textId="77777777" w:rsidR="004C430C" w:rsidRPr="00336F32" w:rsidRDefault="004C430C" w:rsidP="007B4994">
            <w:pPr>
              <w:pStyle w:val="TableCell"/>
              <w:rPr>
                <w:bCs/>
                <w:color w:val="auto"/>
                <w:rPrChange w:id="31699" w:author="Peter Van Der Plas" w:date="2024-12-29T13:10:00Z" w16du:dateUtc="2024-12-29T12:10:00Z">
                  <w:rPr>
                    <w:b/>
                  </w:rPr>
                </w:rPrChange>
              </w:rPr>
            </w:pPr>
            <w:r w:rsidRPr="00336F32">
              <w:rPr>
                <w:bCs/>
                <w:color w:val="auto"/>
                <w:rPrChange w:id="31700" w:author="Peter Van Der Plas" w:date="2024-12-29T13:10:00Z" w16du:dateUtc="2024-12-29T12:10:00Z">
                  <w:rPr>
                    <w:b/>
                    <w:color w:val="FFFFFF" w:themeColor="background1"/>
                  </w:rPr>
                </w:rPrChange>
              </w:rPr>
              <w:t>Extends</w:t>
            </w:r>
          </w:p>
        </w:tc>
        <w:tc>
          <w:tcPr>
            <w:tcW w:w="1843" w:type="dxa"/>
          </w:tcPr>
          <w:p w14:paraId="13E7B714" w14:textId="77777777" w:rsidR="004C430C" w:rsidRPr="00336F32" w:rsidRDefault="004C430C" w:rsidP="007B4994">
            <w:pPr>
              <w:pStyle w:val="TableCell"/>
              <w:rPr>
                <w:b/>
                <w:rPrChange w:id="31701" w:author="Peter Van Der Plas" w:date="2024-12-29T13:10:00Z" w16du:dateUtc="2024-12-29T12:10:00Z">
                  <w:rPr>
                    <w:b/>
                    <w:i/>
                    <w:iCs/>
                  </w:rPr>
                </w:rPrChange>
              </w:rPr>
            </w:pPr>
            <w:r w:rsidRPr="00336F32">
              <w:rPr>
                <w:rPrChange w:id="31702" w:author="Peter Van Der Plas" w:date="2024-12-29T13:10:00Z" w16du:dateUtc="2024-12-29T12:10:00Z">
                  <w:rPr>
                    <w:i/>
                    <w:iCs/>
                  </w:rPr>
                </w:rPrChange>
              </w:rPr>
              <w:t>Direction</w:t>
            </w:r>
          </w:p>
        </w:tc>
        <w:tc>
          <w:tcPr>
            <w:tcW w:w="709" w:type="dxa"/>
            <w:shd w:val="clear" w:color="auto" w:fill="00CCFF"/>
          </w:tcPr>
          <w:p w14:paraId="3B673037" w14:textId="77777777" w:rsidR="004C430C" w:rsidRPr="00336F32" w:rsidRDefault="004C430C" w:rsidP="007B4994">
            <w:pPr>
              <w:pStyle w:val="TableCell"/>
              <w:rPr>
                <w:bCs/>
                <w:color w:val="auto"/>
                <w:rPrChange w:id="31703" w:author="Peter Van Der Plas" w:date="2024-12-29T13:10:00Z" w16du:dateUtc="2024-12-29T12:10:00Z">
                  <w:rPr>
                    <w:b/>
                  </w:rPr>
                </w:rPrChange>
              </w:rPr>
            </w:pPr>
            <w:r w:rsidRPr="00336F32">
              <w:rPr>
                <w:bCs/>
                <w:color w:val="auto"/>
                <w:rPrChange w:id="31704" w:author="Peter Van Der Plas" w:date="2024-12-29T13:10:00Z" w16du:dateUtc="2024-12-29T12:10:00Z">
                  <w:rPr>
                    <w:b/>
                    <w:color w:val="FFFFFF" w:themeColor="background1"/>
                  </w:rPr>
                </w:rPrChange>
              </w:rPr>
              <w:t>SFP</w:t>
            </w:r>
          </w:p>
        </w:tc>
        <w:tc>
          <w:tcPr>
            <w:tcW w:w="992" w:type="dxa"/>
          </w:tcPr>
          <w:p w14:paraId="00B18AEF" w14:textId="48D30143" w:rsidR="004C430C" w:rsidRPr="004424B1" w:rsidRDefault="003D40C2" w:rsidP="007B4994">
            <w:pPr>
              <w:pStyle w:val="TableCell"/>
              <w:jc w:val="right"/>
            </w:pPr>
            <w:fldSimple w:instr=" SEQ Area \* MERGEFORMAT ">
              <w:ins w:id="31705" w:author="Peter Van Der Plas" w:date="2025-01-01T17:31:00Z" w16du:dateUtc="2025-01-01T16:31:00Z">
                <w:r w:rsidR="006D1623">
                  <w:rPr>
                    <w:noProof/>
                  </w:rPr>
                  <w:t>10</w:t>
                </w:r>
              </w:ins>
              <w:del w:id="31706" w:author="Peter Van Der Plas" w:date="2024-12-29T14:37:00Z" w16du:dateUtc="2024-12-29T13:37:00Z">
                <w:r w:rsidR="00816878" w:rsidDel="00D57A34">
                  <w:rPr>
                    <w:noProof/>
                  </w:rPr>
                  <w:delText>9</w:delText>
                </w:r>
              </w:del>
            </w:fldSimple>
          </w:p>
        </w:tc>
      </w:tr>
    </w:tbl>
    <w:p w14:paraId="4297D528"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5B1FBF79"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5D93386" w14:textId="44838874" w:rsidR="004C430C" w:rsidRPr="004424B1" w:rsidRDefault="004C430C" w:rsidP="007B4994">
            <w:pPr>
              <w:pStyle w:val="TableCell"/>
            </w:pPr>
            <w:del w:id="31707" w:author="Quinten Van Woerkom" w:date="2024-11-25T14:49:00Z" w16du:dateUtc="2024-11-25T13:49:00Z">
              <w:r w:rsidRPr="004424B1" w:rsidDel="002B0859">
                <w:delText>Attribute</w:delText>
              </w:r>
            </w:del>
            <w:ins w:id="31708" w:author="Quinten Van Woerkom" w:date="2024-11-25T14:49:00Z" w16du:dateUtc="2024-11-25T13:49:00Z">
              <w:r w:rsidR="002B0859">
                <w:t>Field</w:t>
              </w:r>
            </w:ins>
          </w:p>
        </w:tc>
        <w:tc>
          <w:tcPr>
            <w:tcW w:w="1984" w:type="dxa"/>
          </w:tcPr>
          <w:p w14:paraId="089A8D46"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C2A77FE"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744A22A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23D4A5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C017353" w14:textId="77777777" w:rsidR="004C430C" w:rsidRPr="004424B1" w:rsidRDefault="004C430C" w:rsidP="007B4994">
            <w:pPr>
              <w:pStyle w:val="TableCell"/>
            </w:pPr>
            <w:r w:rsidRPr="004424B1">
              <w:t>azimuth</w:t>
            </w:r>
          </w:p>
        </w:tc>
        <w:tc>
          <w:tcPr>
            <w:tcW w:w="1984" w:type="dxa"/>
          </w:tcPr>
          <w:p w14:paraId="0EB2265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6375ED1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E154D2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Angular coordinate.  May also represent longitude.</w:t>
            </w:r>
          </w:p>
        </w:tc>
      </w:tr>
      <w:tr w:rsidR="004C430C" w:rsidRPr="004424B1" w14:paraId="3417988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45A243B" w14:textId="77777777" w:rsidR="004C430C" w:rsidRPr="004424B1" w:rsidRDefault="004C430C" w:rsidP="007B4994">
            <w:pPr>
              <w:pStyle w:val="TableCell"/>
            </w:pPr>
            <w:r w:rsidRPr="004424B1">
              <w:t>elevation</w:t>
            </w:r>
          </w:p>
        </w:tc>
        <w:tc>
          <w:tcPr>
            <w:tcW w:w="1984" w:type="dxa"/>
          </w:tcPr>
          <w:p w14:paraId="612CB47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0B14FD1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F3D775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Angular coordinate.  May also represent latitude.</w:t>
            </w:r>
          </w:p>
        </w:tc>
      </w:tr>
      <w:tr w:rsidR="004C430C" w:rsidRPr="004424B1" w14:paraId="0FB2D2B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8441432" w14:textId="77777777" w:rsidR="004C430C" w:rsidRPr="004424B1" w:rsidRDefault="004C430C" w:rsidP="007B4994">
            <w:pPr>
              <w:pStyle w:val="TableCell"/>
            </w:pPr>
            <w:r w:rsidRPr="004424B1">
              <w:t>frame</w:t>
            </w:r>
          </w:p>
        </w:tc>
        <w:tc>
          <w:tcPr>
            <w:tcW w:w="1984" w:type="dxa"/>
          </w:tcPr>
          <w:p w14:paraId="36C773C4" w14:textId="52565352"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31709"/>
            <w:proofErr w:type="gramStart"/>
            <w:r w:rsidRPr="004424B1">
              <w:t>MAL::</w:t>
            </w:r>
            <w:proofErr w:type="gramEnd"/>
            <w:del w:id="31710" w:author="Quinten Van Woerkom" w:date="2024-11-27T15:43:00Z" w16du:dateUtc="2024-11-27T14:43:00Z">
              <w:r w:rsidRPr="004424B1" w:rsidDel="00D47EFB">
                <w:delText>String</w:delText>
              </w:r>
            </w:del>
            <w:ins w:id="31711" w:author="Quinten Van Woerkom" w:date="2024-11-27T15:43:00Z" w16du:dateUtc="2024-11-27T14:43:00Z">
              <w:r w:rsidR="00D47EFB">
                <w:t>Identifier</w:t>
              </w:r>
              <w:commentRangeEnd w:id="31709"/>
              <w:r w:rsidR="00D47EFB">
                <w:rPr>
                  <w:rStyle w:val="CommentReference"/>
                  <w:rFonts w:cs="Times New Roman"/>
                  <w:lang w:val="en-US" w:eastAsia="en-US"/>
                </w:rPr>
                <w:commentReference w:id="31709"/>
              </w:r>
            </w:ins>
          </w:p>
        </w:tc>
        <w:tc>
          <w:tcPr>
            <w:tcW w:w="992" w:type="dxa"/>
          </w:tcPr>
          <w:p w14:paraId="1CB1097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EC5A75F" w14:textId="06240658" w:rsidR="004C430C" w:rsidRPr="004424B1" w:rsidRDefault="000A1C84" w:rsidP="007B4994">
            <w:pPr>
              <w:pStyle w:val="TableCell"/>
              <w:cnfStyle w:val="000000000000" w:firstRow="0" w:lastRow="0" w:firstColumn="0" w:lastColumn="0" w:oddVBand="0" w:evenVBand="0" w:oddHBand="0" w:evenHBand="0" w:firstRowFirstColumn="0" w:firstRowLastColumn="0" w:lastRowFirstColumn="0" w:lastRowLastColumn="0"/>
            </w:pPr>
            <w:commentRangeStart w:id="31712"/>
            <w:del w:id="31713" w:author="Quinten Van Woerkom" w:date="2024-12-11T15:37:00Z" w16du:dateUtc="2024-12-11T14:37:00Z">
              <w:r w:rsidRPr="004424B1" w:rsidDel="00091B44">
                <w:delText xml:space="preserve">One of the coordinate reference frames as defined in reference </w:delText>
              </w:r>
              <w:r w:rsidRPr="004424B1" w:rsidDel="00091B44">
                <w:fldChar w:fldCharType="begin"/>
              </w:r>
              <w:r w:rsidRPr="004424B1" w:rsidDel="00091B44">
                <w:delInstrText xml:space="preserve"> REF R_509x0b1PointingRequestMessage \h </w:delInstrText>
              </w:r>
              <w:r w:rsidRPr="004424B1" w:rsidDel="00091B44">
                <w:fldChar w:fldCharType="separate"/>
              </w:r>
              <w:r w:rsidR="00BF1AC4" w:rsidRPr="004424B1" w:rsidDel="00091B44">
                <w:delText>[</w:delText>
              </w:r>
              <w:r w:rsidR="00BF1AC4" w:rsidDel="00091B44">
                <w:rPr>
                  <w:noProof/>
                </w:rPr>
                <w:delText>D6</w:delText>
              </w:r>
              <w:r w:rsidR="00BF1AC4" w:rsidRPr="004424B1" w:rsidDel="00091B44">
                <w:delText>]</w:delText>
              </w:r>
              <w:r w:rsidRPr="004424B1" w:rsidDel="00091B44">
                <w:fldChar w:fldCharType="end"/>
              </w:r>
              <w:r w:rsidRPr="004424B1" w:rsidDel="00091B44">
                <w:delText xml:space="preserve"> annex B2, or in the SANA registry as per reference </w:delText>
              </w:r>
              <w:r w:rsidRPr="004424B1" w:rsidDel="00091B44">
                <w:fldChar w:fldCharType="begin"/>
              </w:r>
              <w:r w:rsidRPr="004424B1" w:rsidDel="00091B44">
                <w:delInstrText xml:space="preserve"> REF R_509x0b1PointingRequestMessage \h </w:delInstrText>
              </w:r>
              <w:r w:rsidRPr="004424B1" w:rsidDel="00091B44">
                <w:fldChar w:fldCharType="separate"/>
              </w:r>
              <w:r w:rsidR="00BF1AC4" w:rsidRPr="004424B1" w:rsidDel="00091B44">
                <w:delText>[</w:delText>
              </w:r>
              <w:r w:rsidR="00BF1AC4" w:rsidDel="00091B44">
                <w:rPr>
                  <w:noProof/>
                </w:rPr>
                <w:delText>D6</w:delText>
              </w:r>
              <w:r w:rsidR="00BF1AC4" w:rsidRPr="004424B1" w:rsidDel="00091B44">
                <w:delText>]</w:delText>
              </w:r>
              <w:r w:rsidRPr="004424B1" w:rsidDel="00091B44">
                <w:fldChar w:fldCharType="end"/>
              </w:r>
              <w:r w:rsidRPr="004424B1" w:rsidDel="00091B44">
                <w:delText xml:space="preserve"> annex E2 or a mission specific frame.</w:delText>
              </w:r>
            </w:del>
            <w:ins w:id="31714" w:author="Quinten Van Woerkom" w:date="2024-12-11T15:37:00Z" w16du:dateUtc="2024-12-11T14:37:00Z">
              <w:r w:rsidR="00091B44">
                <w:t>Reference frame within which the direction is expressed</w:t>
              </w:r>
            </w:ins>
            <w:ins w:id="31715" w:author="Quinten Van Woerkom" w:date="2024-12-11T15:40:00Z" w16du:dateUtc="2024-12-11T14:40:00Z">
              <w:r w:rsidR="00091B44">
                <w:t>. Must be a celestial body or spacecraft reference frame</w:t>
              </w:r>
            </w:ins>
            <w:ins w:id="31716" w:author="Quinten Van Woerkom" w:date="2024-12-11T15:37:00Z" w16du:dateUtc="2024-12-11T14:37:00Z">
              <w:r w:rsidR="00091B44">
                <w:t>.</w:t>
              </w:r>
              <w:commentRangeEnd w:id="31712"/>
              <w:r w:rsidR="00091B44">
                <w:rPr>
                  <w:rStyle w:val="CommentReference"/>
                  <w:rFonts w:cs="Times New Roman"/>
                  <w:lang w:val="en-US" w:eastAsia="en-US"/>
                </w:rPr>
                <w:commentReference w:id="31712"/>
              </w:r>
            </w:ins>
          </w:p>
        </w:tc>
      </w:tr>
      <w:tr w:rsidR="004C430C" w:rsidRPr="004424B1" w14:paraId="27F12DD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A4B4D5D" w14:textId="77777777" w:rsidR="004C430C" w:rsidRPr="004424B1" w:rsidRDefault="004C430C" w:rsidP="007B4994">
            <w:pPr>
              <w:pStyle w:val="TableCell"/>
            </w:pPr>
            <w:r w:rsidRPr="004424B1">
              <w:t>units</w:t>
            </w:r>
          </w:p>
        </w:tc>
        <w:tc>
          <w:tcPr>
            <w:tcW w:w="1984" w:type="dxa"/>
          </w:tcPr>
          <w:p w14:paraId="15E3C52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5E10016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27128CC9" w14:textId="607E4714"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31717"/>
            <w:del w:id="31718" w:author="Quinten Van Woerkom" w:date="2024-12-11T15:37:00Z" w16du:dateUtc="2024-12-11T14:37:00Z">
              <w:r w:rsidRPr="004424B1" w:rsidDel="00091B44">
                <w:delText>To be one of the Angle units as defined in reference</w:delText>
              </w:r>
              <w:r w:rsidR="00665B93" w:rsidDel="00091B44">
                <w:delText> </w:delText>
              </w:r>
              <w:r w:rsidRPr="004424B1" w:rsidDel="00091B44">
                <w:fldChar w:fldCharType="begin"/>
              </w:r>
              <w:r w:rsidRPr="004424B1" w:rsidDel="00091B44">
                <w:delInstrText xml:space="preserve"> REF R_509x0b1PointingRequestMessage \h </w:delInstrText>
              </w:r>
              <w:r w:rsidRPr="004424B1" w:rsidDel="00091B44">
                <w:fldChar w:fldCharType="separate"/>
              </w:r>
              <w:r w:rsidR="00BF1AC4" w:rsidRPr="004424B1" w:rsidDel="00091B44">
                <w:delText>[</w:delText>
              </w:r>
              <w:r w:rsidR="00BF1AC4" w:rsidDel="00091B44">
                <w:rPr>
                  <w:noProof/>
                </w:rPr>
                <w:delText>D6</w:delText>
              </w:r>
              <w:r w:rsidR="00BF1AC4" w:rsidRPr="004424B1" w:rsidDel="00091B44">
                <w:delText>]</w:delText>
              </w:r>
              <w:r w:rsidRPr="004424B1" w:rsidDel="00091B44">
                <w:fldChar w:fldCharType="end"/>
              </w:r>
              <w:r w:rsidRPr="004424B1" w:rsidDel="00091B44">
                <w:delText xml:space="preserve"> annex </w:delText>
              </w:r>
              <w:r w:rsidR="00301494" w:rsidRPr="004424B1" w:rsidDel="00091B44">
                <w:delText>D</w:delText>
              </w:r>
              <w:r w:rsidRPr="004424B1" w:rsidDel="00091B44">
                <w:delText>.</w:delText>
              </w:r>
            </w:del>
            <w:ins w:id="31719" w:author="Quinten Van Woerkom" w:date="2024-12-11T15:37:00Z" w16du:dateUtc="2024-12-11T14:37:00Z">
              <w:r w:rsidR="00091B44">
                <w:t>Units within which the angles are expressed.</w:t>
              </w:r>
            </w:ins>
            <w:ins w:id="31720" w:author="Quinten Van Woerkom" w:date="2024-12-11T15:38:00Z" w16du:dateUtc="2024-12-11T14:38:00Z">
              <w:r w:rsidR="00091B44">
                <w:t xml:space="preserve"> </w:t>
              </w:r>
            </w:ins>
          </w:p>
          <w:p w14:paraId="0DAFAF9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‘deg’.</w:t>
            </w:r>
            <w:commentRangeEnd w:id="31717"/>
            <w:r w:rsidR="00091B44">
              <w:rPr>
                <w:rStyle w:val="CommentReference"/>
                <w:rFonts w:cs="Times New Roman"/>
                <w:lang w:val="en-US" w:eastAsia="en-US"/>
              </w:rPr>
              <w:commentReference w:id="31717"/>
            </w:r>
          </w:p>
        </w:tc>
      </w:tr>
    </w:tbl>
    <w:p w14:paraId="6A7985F2" w14:textId="743C0DB3" w:rsidR="004C430C" w:rsidRDefault="00F963BF">
      <w:pPr>
        <w:pStyle w:val="Heading5"/>
        <w:spacing w:before="480"/>
        <w:rPr>
          <w:ins w:id="31721" w:author="Quinten Van Woerkom" w:date="2024-12-18T16:15:00Z" w16du:dateUtc="2024-12-18T15:15:00Z"/>
        </w:rPr>
        <w:pPrChange w:id="31722" w:author="Peter Van Der Plas" w:date="2024-12-29T13:32:00Z" w16du:dateUtc="2024-12-29T12:32:00Z">
          <w:pPr>
            <w:pStyle w:val="Heading5"/>
          </w:pPr>
        </w:pPrChange>
      </w:pPr>
      <w:ins w:id="31723" w:author="Quinten Van Woerkom" w:date="2024-12-18T16:15:00Z" w16du:dateUtc="2024-12-18T15:15:00Z">
        <w:r>
          <w:t xml:space="preserve">Data Type: </w:t>
        </w:r>
      </w:ins>
      <w:r w:rsidR="004C430C" w:rsidRPr="004424B1">
        <w:t>RADecDirection</w:t>
      </w:r>
    </w:p>
    <w:p w14:paraId="35E5D7C3" w14:textId="4227AFFF" w:rsidR="00F963BF" w:rsidRPr="00F963BF" w:rsidRDefault="00F963BF">
      <w:pPr>
        <w:pStyle w:val="Heading6"/>
        <w:pPrChange w:id="31724" w:author="Quinten Van Woerkom" w:date="2024-12-18T16:15:00Z" w16du:dateUtc="2024-12-18T15:15:00Z">
          <w:pPr>
            <w:pStyle w:val="HeadingNoNumber"/>
          </w:pPr>
        </w:pPrChange>
      </w:pPr>
      <w:ins w:id="31725" w:author="Quinten Van Woerkom" w:date="2024-12-18T16:15:00Z" w16du:dateUtc="2024-12-18T15:15:00Z">
        <w:r>
          <w:t>Overview</w:t>
        </w:r>
      </w:ins>
    </w:p>
    <w:p w14:paraId="53148F1F" w14:textId="3F76B74A" w:rsidR="004C430C" w:rsidRDefault="00F963BF" w:rsidP="007E7075">
      <w:pPr>
        <w:rPr>
          <w:ins w:id="31726" w:author="Quinten Van Woerkom" w:date="2024-12-18T16:16:00Z" w16du:dateUtc="2024-12-18T15:16:00Z"/>
          <w:lang w:val="en-GB" w:eastAsia="en-GB"/>
        </w:rPr>
      </w:pPr>
      <w:ins w:id="31727" w:author="Quinten Van Woerkom" w:date="2024-12-18T16:15:00Z" w16du:dateUtc="2024-12-18T15:15:00Z">
        <w:r>
          <w:rPr>
            <w:lang w:val="en-GB" w:eastAsia="en-GB"/>
          </w:rPr>
          <w:t>Represen</w:t>
        </w:r>
      </w:ins>
      <w:ins w:id="31728" w:author="Quinten Van Woerkom" w:date="2024-12-18T16:16:00Z" w16du:dateUtc="2024-12-18T15:16:00Z">
        <w:r>
          <w:rPr>
            <w:lang w:val="en-GB" w:eastAsia="en-GB"/>
          </w:rPr>
          <w:t>ts a Direction b</w:t>
        </w:r>
      </w:ins>
      <w:del w:id="31729" w:author="Quinten Van Woerkom" w:date="2024-12-18T16:16:00Z" w16du:dateUtc="2024-12-18T15:16:00Z">
        <w:r w:rsidR="004C430C" w:rsidRPr="004424B1" w:rsidDel="00F963BF">
          <w:rPr>
            <w:lang w:val="en-GB" w:eastAsia="en-GB"/>
          </w:rPr>
          <w:delText>B</w:delText>
        </w:r>
      </w:del>
      <w:r w:rsidR="004C430C" w:rsidRPr="004424B1">
        <w:rPr>
          <w:lang w:val="en-GB" w:eastAsia="en-GB"/>
        </w:rPr>
        <w:t>ased on celestial angular coordinates of right ascension and declination</w:t>
      </w:r>
      <w:del w:id="31730" w:author="Quinten Van Woerkom" w:date="2024-12-18T16:15:00Z" w16du:dateUtc="2024-12-18T15:15:00Z">
        <w:r w:rsidR="004C430C" w:rsidRPr="004424B1" w:rsidDel="00F963BF">
          <w:rPr>
            <w:lang w:val="en-GB" w:eastAsia="en-GB"/>
          </w:rPr>
          <w:delText>, the unit may be defined here</w:delText>
        </w:r>
      </w:del>
      <w:r w:rsidR="004C430C" w:rsidRPr="004424B1">
        <w:rPr>
          <w:lang w:val="en-GB" w:eastAsia="en-GB"/>
        </w:rPr>
        <w:t>.</w:t>
      </w:r>
    </w:p>
    <w:p w14:paraId="3A51576D" w14:textId="19C84ED5" w:rsidR="00F963BF" w:rsidRPr="004424B1" w:rsidRDefault="00F963BF">
      <w:pPr>
        <w:pStyle w:val="Heading6"/>
        <w:spacing w:before="480" w:after="240"/>
        <w:rPr>
          <w:lang w:val="en-GB" w:eastAsia="en-GB"/>
        </w:rPr>
        <w:pPrChange w:id="31731" w:author="Peter Van Der Plas" w:date="2024-12-29T13:32:00Z" w16du:dateUtc="2024-12-29T12:32:00Z">
          <w:pPr/>
        </w:pPrChange>
      </w:pPr>
      <w:ins w:id="31732" w:author="Quinten Van Woerkom" w:date="2024-12-18T16:16:00Z" w16du:dateUtc="2024-12-18T15:16:00Z">
        <w:r>
          <w:rPr>
            <w:lang w:val="en-GB" w:eastAsia="en-GB"/>
          </w:rPr>
          <w:t>Definition</w:t>
        </w:r>
      </w:ins>
    </w:p>
    <w:p w14:paraId="33033339" w14:textId="5B143A31" w:rsidR="007E7075" w:rsidRPr="004424B1" w:rsidDel="00F963BF" w:rsidRDefault="007E7075">
      <w:pPr>
        <w:spacing w:after="240"/>
        <w:rPr>
          <w:del w:id="31733" w:author="Quinten Van Woerkom" w:date="2024-12-18T16:16:00Z" w16du:dateUtc="2024-12-18T15:16:00Z"/>
          <w:lang w:val="en-GB"/>
        </w:rPr>
        <w:pPrChange w:id="31734" w:author="Quinten Van Woerkom" w:date="2024-12-18T16:16:00Z" w16du:dateUtc="2024-12-18T15:16:00Z">
          <w:pPr>
            <w:spacing w:before="0"/>
          </w:pPr>
        </w:pPrChange>
      </w:pPr>
    </w:p>
    <w:tbl>
      <w:tblPr>
        <w:tblStyle w:val="RBTable"/>
        <w:tblW w:w="9179" w:type="dxa"/>
        <w:tblLayout w:type="fixed"/>
        <w:tblLook w:val="0400" w:firstRow="0" w:lastRow="0" w:firstColumn="0" w:lastColumn="0" w:noHBand="0" w:noVBand="1"/>
        <w:tblCaption w:val="DSC RADecDirection E6"/>
      </w:tblPr>
      <w:tblGrid>
        <w:gridCol w:w="1667"/>
        <w:gridCol w:w="2976"/>
        <w:gridCol w:w="992"/>
        <w:gridCol w:w="1843"/>
        <w:gridCol w:w="709"/>
        <w:gridCol w:w="992"/>
      </w:tblGrid>
      <w:tr w:rsidR="004C430C" w:rsidRPr="004424B1" w14:paraId="6CBEA104" w14:textId="77777777" w:rsidTr="00710E0B">
        <w:tc>
          <w:tcPr>
            <w:tcW w:w="1667" w:type="dxa"/>
            <w:shd w:val="clear" w:color="auto" w:fill="00CCFF"/>
          </w:tcPr>
          <w:p w14:paraId="56C37BEA" w14:textId="77777777" w:rsidR="004C430C" w:rsidRPr="00336F32" w:rsidRDefault="004C430C" w:rsidP="007B4994">
            <w:pPr>
              <w:pStyle w:val="TableCell"/>
              <w:rPr>
                <w:color w:val="auto"/>
                <w:rPrChange w:id="31735" w:author="Peter Van Der Plas" w:date="2024-12-29T13:10:00Z" w16du:dateUtc="2024-12-29T12:10:00Z">
                  <w:rPr>
                    <w:color w:val="FFFFFF" w:themeColor="background1"/>
                  </w:rPr>
                </w:rPrChange>
              </w:rPr>
            </w:pPr>
            <w:r w:rsidRPr="00336F32">
              <w:rPr>
                <w:color w:val="auto"/>
                <w:rPrChange w:id="31736" w:author="Peter Van Der Plas" w:date="2024-12-29T13:10:00Z" w16du:dateUtc="2024-12-29T12:10:00Z">
                  <w:rPr>
                    <w:color w:val="FFFFFF" w:themeColor="background1"/>
                  </w:rPr>
                </w:rPrChange>
              </w:rPr>
              <w:t>Name</w:t>
            </w:r>
          </w:p>
        </w:tc>
        <w:tc>
          <w:tcPr>
            <w:tcW w:w="2976" w:type="dxa"/>
          </w:tcPr>
          <w:p w14:paraId="2475B02D" w14:textId="77777777" w:rsidR="004C430C" w:rsidRPr="004424B1" w:rsidRDefault="004C430C" w:rsidP="007B4994">
            <w:pPr>
              <w:pStyle w:val="TableCell"/>
              <w:rPr>
                <w:b/>
              </w:rPr>
            </w:pPr>
            <w:r w:rsidRPr="004424B1">
              <w:rPr>
                <w:b/>
              </w:rPr>
              <w:t>RADecDirection</w:t>
            </w:r>
          </w:p>
        </w:tc>
        <w:tc>
          <w:tcPr>
            <w:tcW w:w="992" w:type="dxa"/>
            <w:shd w:val="clear" w:color="auto" w:fill="00CCFF"/>
          </w:tcPr>
          <w:p w14:paraId="51F484F7" w14:textId="77777777" w:rsidR="004C430C" w:rsidRPr="00336F32" w:rsidRDefault="004C430C" w:rsidP="007B4994">
            <w:pPr>
              <w:pStyle w:val="TableCell"/>
              <w:rPr>
                <w:bCs/>
                <w:color w:val="auto"/>
                <w:rPrChange w:id="31737" w:author="Peter Van Der Plas" w:date="2024-12-29T13:10:00Z" w16du:dateUtc="2024-12-29T12:10:00Z">
                  <w:rPr>
                    <w:b/>
                  </w:rPr>
                </w:rPrChange>
              </w:rPr>
            </w:pPr>
            <w:r w:rsidRPr="00336F32">
              <w:rPr>
                <w:bCs/>
                <w:color w:val="auto"/>
                <w:rPrChange w:id="31738" w:author="Peter Van Der Plas" w:date="2024-12-29T13:10:00Z" w16du:dateUtc="2024-12-29T12:10:00Z">
                  <w:rPr>
                    <w:b/>
                    <w:color w:val="FFFFFF" w:themeColor="background1"/>
                  </w:rPr>
                </w:rPrChange>
              </w:rPr>
              <w:t>Extends</w:t>
            </w:r>
          </w:p>
        </w:tc>
        <w:tc>
          <w:tcPr>
            <w:tcW w:w="1843" w:type="dxa"/>
          </w:tcPr>
          <w:p w14:paraId="2C9DD0AC" w14:textId="77777777" w:rsidR="004C430C" w:rsidRPr="00336F32" w:rsidRDefault="004C430C" w:rsidP="007B4994">
            <w:pPr>
              <w:pStyle w:val="TableCell"/>
              <w:rPr>
                <w:b/>
                <w:rPrChange w:id="31739" w:author="Peter Van Der Plas" w:date="2024-12-29T13:10:00Z" w16du:dateUtc="2024-12-29T12:10:00Z">
                  <w:rPr>
                    <w:b/>
                    <w:i/>
                    <w:iCs/>
                  </w:rPr>
                </w:rPrChange>
              </w:rPr>
            </w:pPr>
            <w:r w:rsidRPr="00336F32">
              <w:rPr>
                <w:rPrChange w:id="31740" w:author="Peter Van Der Plas" w:date="2024-12-29T13:10:00Z" w16du:dateUtc="2024-12-29T12:10:00Z">
                  <w:rPr>
                    <w:i/>
                    <w:iCs/>
                  </w:rPr>
                </w:rPrChange>
              </w:rPr>
              <w:t>Direction</w:t>
            </w:r>
          </w:p>
        </w:tc>
        <w:tc>
          <w:tcPr>
            <w:tcW w:w="709" w:type="dxa"/>
            <w:shd w:val="clear" w:color="auto" w:fill="00CCFF"/>
          </w:tcPr>
          <w:p w14:paraId="3D5B2143" w14:textId="77777777" w:rsidR="004C430C" w:rsidRPr="00336F32" w:rsidRDefault="004C430C" w:rsidP="007B4994">
            <w:pPr>
              <w:pStyle w:val="TableCell"/>
              <w:rPr>
                <w:bCs/>
                <w:color w:val="auto"/>
                <w:rPrChange w:id="31741" w:author="Peter Van Der Plas" w:date="2024-12-29T13:10:00Z" w16du:dateUtc="2024-12-29T12:10:00Z">
                  <w:rPr>
                    <w:b/>
                  </w:rPr>
                </w:rPrChange>
              </w:rPr>
            </w:pPr>
            <w:r w:rsidRPr="00336F32">
              <w:rPr>
                <w:bCs/>
                <w:color w:val="auto"/>
                <w:rPrChange w:id="31742" w:author="Peter Van Der Plas" w:date="2024-12-29T13:10:00Z" w16du:dateUtc="2024-12-29T12:10:00Z">
                  <w:rPr>
                    <w:b/>
                    <w:color w:val="FFFFFF" w:themeColor="background1"/>
                  </w:rPr>
                </w:rPrChange>
              </w:rPr>
              <w:t>SFP</w:t>
            </w:r>
          </w:p>
        </w:tc>
        <w:tc>
          <w:tcPr>
            <w:tcW w:w="992" w:type="dxa"/>
          </w:tcPr>
          <w:p w14:paraId="6C17EBD1" w14:textId="0D1B2E15" w:rsidR="004C430C" w:rsidRPr="004424B1" w:rsidRDefault="003D40C2" w:rsidP="007B4994">
            <w:pPr>
              <w:pStyle w:val="TableCell"/>
              <w:jc w:val="right"/>
            </w:pPr>
            <w:fldSimple w:instr=" SEQ Area \* MERGEFORMAT ">
              <w:ins w:id="31743" w:author="Peter Van Der Plas" w:date="2025-01-01T17:31:00Z" w16du:dateUtc="2025-01-01T16:31:00Z">
                <w:r w:rsidR="006D1623">
                  <w:rPr>
                    <w:noProof/>
                  </w:rPr>
                  <w:t>11</w:t>
                </w:r>
              </w:ins>
              <w:del w:id="31744" w:author="Peter Van Der Plas" w:date="2024-12-29T14:37:00Z" w16du:dateUtc="2024-12-29T13:37:00Z">
                <w:r w:rsidR="00816878" w:rsidDel="00D57A34">
                  <w:rPr>
                    <w:noProof/>
                  </w:rPr>
                  <w:delText>10</w:delText>
                </w:r>
              </w:del>
            </w:fldSimple>
          </w:p>
        </w:tc>
      </w:tr>
    </w:tbl>
    <w:p w14:paraId="68340C77"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2"/>
        <w:gridCol w:w="2002"/>
        <w:gridCol w:w="980"/>
        <w:gridCol w:w="4534"/>
      </w:tblGrid>
      <w:tr w:rsidR="004C430C" w:rsidRPr="004424B1" w14:paraId="34B59AA1"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2" w:type="dxa"/>
          </w:tcPr>
          <w:p w14:paraId="2FCF0E5E" w14:textId="07BE3D9A" w:rsidR="004C430C" w:rsidRPr="004424B1" w:rsidRDefault="004C430C" w:rsidP="007B4994">
            <w:pPr>
              <w:pStyle w:val="TableCell"/>
            </w:pPr>
            <w:del w:id="31745" w:author="Quinten Van Woerkom" w:date="2024-11-25T14:49:00Z" w16du:dateUtc="2024-11-25T13:49:00Z">
              <w:r w:rsidRPr="004424B1" w:rsidDel="002B0859">
                <w:delText>Attribute</w:delText>
              </w:r>
            </w:del>
            <w:ins w:id="31746" w:author="Quinten Van Woerkom" w:date="2024-11-25T14:49:00Z" w16du:dateUtc="2024-11-25T13:49:00Z">
              <w:r w:rsidR="002B0859">
                <w:t>Field</w:t>
              </w:r>
            </w:ins>
          </w:p>
        </w:tc>
        <w:tc>
          <w:tcPr>
            <w:tcW w:w="2002" w:type="dxa"/>
          </w:tcPr>
          <w:p w14:paraId="3566FD86"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80" w:type="dxa"/>
          </w:tcPr>
          <w:p w14:paraId="4B18BB32"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4" w:type="dxa"/>
          </w:tcPr>
          <w:p w14:paraId="0ED24BE0"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7D69175" w14:textId="77777777" w:rsidTr="002E4219">
        <w:tc>
          <w:tcPr>
            <w:cnfStyle w:val="001000000000" w:firstRow="0" w:lastRow="0" w:firstColumn="1" w:lastColumn="0" w:oddVBand="0" w:evenVBand="0" w:oddHBand="0" w:evenHBand="0" w:firstRowFirstColumn="0" w:firstRowLastColumn="0" w:lastRowFirstColumn="0" w:lastRowLastColumn="0"/>
            <w:tcW w:w="1662" w:type="dxa"/>
          </w:tcPr>
          <w:p w14:paraId="35F9EC8E" w14:textId="77777777" w:rsidR="004C430C" w:rsidRPr="004424B1" w:rsidRDefault="004C430C" w:rsidP="007B4994">
            <w:pPr>
              <w:pStyle w:val="TableCell"/>
            </w:pPr>
            <w:proofErr w:type="spellStart"/>
            <w:r w:rsidRPr="004424B1">
              <w:t>ra</w:t>
            </w:r>
            <w:proofErr w:type="spellEnd"/>
          </w:p>
        </w:tc>
        <w:tc>
          <w:tcPr>
            <w:tcW w:w="2002" w:type="dxa"/>
          </w:tcPr>
          <w:p w14:paraId="4FF4C3C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80" w:type="dxa"/>
          </w:tcPr>
          <w:p w14:paraId="7C085C7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4" w:type="dxa"/>
          </w:tcPr>
          <w:p w14:paraId="67D169D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Right Ascension: Celestial angular coordinate, measured eastward along the celestial equator.</w:t>
            </w:r>
          </w:p>
        </w:tc>
      </w:tr>
      <w:tr w:rsidR="004C430C" w:rsidRPr="004424B1" w14:paraId="3C0E4206" w14:textId="77777777" w:rsidTr="002E4219">
        <w:tc>
          <w:tcPr>
            <w:cnfStyle w:val="001000000000" w:firstRow="0" w:lastRow="0" w:firstColumn="1" w:lastColumn="0" w:oddVBand="0" w:evenVBand="0" w:oddHBand="0" w:evenHBand="0" w:firstRowFirstColumn="0" w:firstRowLastColumn="0" w:lastRowFirstColumn="0" w:lastRowLastColumn="0"/>
            <w:tcW w:w="1662" w:type="dxa"/>
          </w:tcPr>
          <w:p w14:paraId="2D97175D" w14:textId="77777777" w:rsidR="004C430C" w:rsidRPr="004424B1" w:rsidRDefault="004C430C" w:rsidP="007B4994">
            <w:pPr>
              <w:pStyle w:val="TableCell"/>
            </w:pPr>
            <w:r w:rsidRPr="004424B1">
              <w:t>dec</w:t>
            </w:r>
          </w:p>
        </w:tc>
        <w:tc>
          <w:tcPr>
            <w:tcW w:w="2002" w:type="dxa"/>
          </w:tcPr>
          <w:p w14:paraId="186806C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80" w:type="dxa"/>
          </w:tcPr>
          <w:p w14:paraId="69D9D34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4" w:type="dxa"/>
          </w:tcPr>
          <w:p w14:paraId="648ACE0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Declination: Celestial angular coordinate, north or south of the celestial equator.</w:t>
            </w:r>
          </w:p>
        </w:tc>
      </w:tr>
      <w:tr w:rsidR="004C430C" w:rsidRPr="004424B1" w14:paraId="61A38983" w14:textId="77777777" w:rsidTr="002E4219">
        <w:tc>
          <w:tcPr>
            <w:cnfStyle w:val="001000000000" w:firstRow="0" w:lastRow="0" w:firstColumn="1" w:lastColumn="0" w:oddVBand="0" w:evenVBand="0" w:oddHBand="0" w:evenHBand="0" w:firstRowFirstColumn="0" w:firstRowLastColumn="0" w:lastRowFirstColumn="0" w:lastRowLastColumn="0"/>
            <w:tcW w:w="1662" w:type="dxa"/>
          </w:tcPr>
          <w:p w14:paraId="0A07C077" w14:textId="77777777" w:rsidR="004C430C" w:rsidRPr="004424B1" w:rsidRDefault="004C430C" w:rsidP="007B4994">
            <w:pPr>
              <w:pStyle w:val="TableCell"/>
            </w:pPr>
            <w:r w:rsidRPr="004424B1">
              <w:t>frame</w:t>
            </w:r>
          </w:p>
        </w:tc>
        <w:tc>
          <w:tcPr>
            <w:tcW w:w="2002" w:type="dxa"/>
          </w:tcPr>
          <w:p w14:paraId="666F585D" w14:textId="23CFF572"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31747"/>
            <w:proofErr w:type="gramStart"/>
            <w:r w:rsidRPr="004424B1">
              <w:t>MAL::</w:t>
            </w:r>
            <w:proofErr w:type="gramEnd"/>
            <w:del w:id="31748" w:author="Quinten Van Woerkom" w:date="2024-11-27T15:43:00Z" w16du:dateUtc="2024-11-27T14:43:00Z">
              <w:r w:rsidRPr="004424B1" w:rsidDel="00D47EFB">
                <w:delText>String</w:delText>
              </w:r>
            </w:del>
            <w:ins w:id="31749" w:author="Quinten Van Woerkom" w:date="2024-11-27T15:43:00Z" w16du:dateUtc="2024-11-27T14:43:00Z">
              <w:r w:rsidR="00D47EFB">
                <w:t>Identifier</w:t>
              </w:r>
              <w:commentRangeEnd w:id="31747"/>
              <w:r w:rsidR="00D47EFB">
                <w:rPr>
                  <w:rStyle w:val="CommentReference"/>
                  <w:rFonts w:cs="Times New Roman"/>
                  <w:lang w:val="en-US" w:eastAsia="en-US"/>
                </w:rPr>
                <w:commentReference w:id="31747"/>
              </w:r>
            </w:ins>
          </w:p>
        </w:tc>
        <w:tc>
          <w:tcPr>
            <w:tcW w:w="980" w:type="dxa"/>
          </w:tcPr>
          <w:p w14:paraId="589DDE6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4" w:type="dxa"/>
          </w:tcPr>
          <w:p w14:paraId="3B69B723" w14:textId="52A154B4" w:rsidR="004C430C" w:rsidRPr="004424B1" w:rsidRDefault="000A1C84" w:rsidP="007B4994">
            <w:pPr>
              <w:pStyle w:val="TableCell"/>
              <w:cnfStyle w:val="000000000000" w:firstRow="0" w:lastRow="0" w:firstColumn="0" w:lastColumn="0" w:oddVBand="0" w:evenVBand="0" w:oddHBand="0" w:evenHBand="0" w:firstRowFirstColumn="0" w:firstRowLastColumn="0" w:lastRowFirstColumn="0" w:lastRowLastColumn="0"/>
            </w:pPr>
            <w:commentRangeStart w:id="31750"/>
            <w:del w:id="31751" w:author="Quinten Van Woerkom" w:date="2024-12-11T15:38:00Z" w16du:dateUtc="2024-12-11T14:38:00Z">
              <w:r w:rsidRPr="004424B1" w:rsidDel="00091B44">
                <w:delText xml:space="preserve">One of the coordinate reference frames as defined in reference </w:delText>
              </w:r>
              <w:r w:rsidRPr="004424B1" w:rsidDel="00091B44">
                <w:fldChar w:fldCharType="begin"/>
              </w:r>
              <w:r w:rsidRPr="004424B1" w:rsidDel="00091B44">
                <w:delInstrText xml:space="preserve"> REF R_509x0b1PointingRequestMessage \h </w:delInstrText>
              </w:r>
              <w:r w:rsidRPr="004424B1" w:rsidDel="00091B44">
                <w:fldChar w:fldCharType="separate"/>
              </w:r>
              <w:r w:rsidR="00BF1AC4" w:rsidRPr="004424B1" w:rsidDel="00091B44">
                <w:delText>[</w:delText>
              </w:r>
              <w:r w:rsidR="00BF1AC4" w:rsidDel="00091B44">
                <w:rPr>
                  <w:noProof/>
                </w:rPr>
                <w:delText>D6</w:delText>
              </w:r>
              <w:r w:rsidR="00BF1AC4" w:rsidRPr="004424B1" w:rsidDel="00091B44">
                <w:delText>]</w:delText>
              </w:r>
              <w:r w:rsidRPr="004424B1" w:rsidDel="00091B44">
                <w:fldChar w:fldCharType="end"/>
              </w:r>
              <w:r w:rsidRPr="004424B1" w:rsidDel="00091B44">
                <w:delText xml:space="preserve"> annex B2, or in the SANA registry as per reference </w:delText>
              </w:r>
              <w:r w:rsidRPr="004424B1" w:rsidDel="00091B44">
                <w:fldChar w:fldCharType="begin"/>
              </w:r>
              <w:r w:rsidRPr="004424B1" w:rsidDel="00091B44">
                <w:delInstrText xml:space="preserve"> REF R_509x0b1PointingRequestMessage \h </w:delInstrText>
              </w:r>
              <w:r w:rsidRPr="004424B1" w:rsidDel="00091B44">
                <w:fldChar w:fldCharType="separate"/>
              </w:r>
              <w:r w:rsidR="00BF1AC4" w:rsidRPr="004424B1" w:rsidDel="00091B44">
                <w:delText>[</w:delText>
              </w:r>
              <w:r w:rsidR="00BF1AC4" w:rsidDel="00091B44">
                <w:rPr>
                  <w:noProof/>
                </w:rPr>
                <w:delText>D6</w:delText>
              </w:r>
              <w:r w:rsidR="00BF1AC4" w:rsidRPr="004424B1" w:rsidDel="00091B44">
                <w:delText>]</w:delText>
              </w:r>
              <w:r w:rsidRPr="004424B1" w:rsidDel="00091B44">
                <w:fldChar w:fldCharType="end"/>
              </w:r>
              <w:r w:rsidRPr="004424B1" w:rsidDel="00091B44">
                <w:delText xml:space="preserve"> annex E2 or a mission specific frame.</w:delText>
              </w:r>
            </w:del>
            <w:ins w:id="31752" w:author="Quinten Van Woerkom" w:date="2024-12-11T15:38:00Z" w16du:dateUtc="2024-12-11T14:38:00Z">
              <w:r w:rsidR="00091B44">
                <w:t xml:space="preserve">Reference </w:t>
              </w:r>
              <w:r w:rsidR="00091B44" w:rsidRPr="00091B44">
                <w:t>frame</w:t>
              </w:r>
              <w:r w:rsidR="00091B44">
                <w:t xml:space="preserve"> within which the direction is expressed</w:t>
              </w:r>
            </w:ins>
            <w:ins w:id="31753" w:author="Quinten Van Woerkom" w:date="2024-12-11T15:40:00Z" w16du:dateUtc="2024-12-11T14:40:00Z">
              <w:r w:rsidR="00091B44">
                <w:t>.</w:t>
              </w:r>
            </w:ins>
            <w:ins w:id="31754" w:author="Quinten Van Woerkom" w:date="2024-12-11T15:42:00Z" w16du:dateUtc="2024-12-11T14:42:00Z">
              <w:r w:rsidR="00462600">
                <w:t xml:space="preserve"> </w:t>
              </w:r>
            </w:ins>
            <w:ins w:id="31755" w:author="Quinten Van Woerkom" w:date="2024-12-11T15:40:00Z" w16du:dateUtc="2024-12-11T14:40:00Z">
              <w:r w:rsidR="00091B44">
                <w:t xml:space="preserve"> Must be a quasi-inertial celestial body or orbit-relate</w:t>
              </w:r>
            </w:ins>
            <w:ins w:id="31756" w:author="Quinten Van Woerkom" w:date="2024-12-11T15:38:00Z" w16du:dateUtc="2024-12-11T14:38:00Z">
              <w:r w:rsidR="00091B44">
                <w:t>.</w:t>
              </w:r>
              <w:commentRangeEnd w:id="31750"/>
              <w:r w:rsidR="00091B44">
                <w:rPr>
                  <w:rStyle w:val="CommentReference"/>
                  <w:rFonts w:cs="Times New Roman"/>
                  <w:lang w:val="en-US" w:eastAsia="en-US"/>
                </w:rPr>
                <w:commentReference w:id="31750"/>
              </w:r>
            </w:ins>
          </w:p>
        </w:tc>
      </w:tr>
      <w:tr w:rsidR="004C430C" w:rsidRPr="004424B1" w14:paraId="00993C6B" w14:textId="77777777" w:rsidTr="002E4219">
        <w:tc>
          <w:tcPr>
            <w:cnfStyle w:val="001000000000" w:firstRow="0" w:lastRow="0" w:firstColumn="1" w:lastColumn="0" w:oddVBand="0" w:evenVBand="0" w:oddHBand="0" w:evenHBand="0" w:firstRowFirstColumn="0" w:firstRowLastColumn="0" w:lastRowFirstColumn="0" w:lastRowLastColumn="0"/>
            <w:tcW w:w="1662" w:type="dxa"/>
          </w:tcPr>
          <w:p w14:paraId="59DF5196" w14:textId="77777777" w:rsidR="004C430C" w:rsidRPr="004424B1" w:rsidRDefault="004C430C" w:rsidP="00825170">
            <w:pPr>
              <w:pStyle w:val="TableCell"/>
            </w:pPr>
            <w:r w:rsidRPr="004424B1">
              <w:t>units</w:t>
            </w:r>
          </w:p>
        </w:tc>
        <w:tc>
          <w:tcPr>
            <w:tcW w:w="2002" w:type="dxa"/>
          </w:tcPr>
          <w:p w14:paraId="6749D004" w14:textId="77777777" w:rsidR="004C430C" w:rsidRPr="004424B1" w:rsidRDefault="004C430C" w:rsidP="00825170">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80" w:type="dxa"/>
          </w:tcPr>
          <w:p w14:paraId="15BE1235" w14:textId="77777777" w:rsidR="004C430C" w:rsidRPr="004424B1" w:rsidRDefault="004C430C" w:rsidP="00825170">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4" w:type="dxa"/>
          </w:tcPr>
          <w:p w14:paraId="37CD2C2F" w14:textId="4D96F919" w:rsidR="004C430C" w:rsidRPr="004424B1" w:rsidRDefault="004C430C" w:rsidP="00825170">
            <w:pPr>
              <w:pStyle w:val="TableCell"/>
              <w:cnfStyle w:val="000000000000" w:firstRow="0" w:lastRow="0" w:firstColumn="0" w:lastColumn="0" w:oddVBand="0" w:evenVBand="0" w:oddHBand="0" w:evenHBand="0" w:firstRowFirstColumn="0" w:firstRowLastColumn="0" w:lastRowFirstColumn="0" w:lastRowLastColumn="0"/>
            </w:pPr>
            <w:commentRangeStart w:id="31757"/>
            <w:del w:id="31758" w:author="Quinten Van Woerkom" w:date="2024-12-11T15:38:00Z" w16du:dateUtc="2024-12-11T14:38:00Z">
              <w:r w:rsidRPr="004424B1" w:rsidDel="00091B44">
                <w:delText>To be one of the Angle units as defined in reference</w:delText>
              </w:r>
              <w:r w:rsidR="00665B93" w:rsidDel="00091B44">
                <w:delText> </w:delText>
              </w:r>
              <w:r w:rsidRPr="004424B1" w:rsidDel="00091B44">
                <w:fldChar w:fldCharType="begin"/>
              </w:r>
              <w:r w:rsidRPr="004424B1" w:rsidDel="00091B44">
                <w:delInstrText xml:space="preserve"> REF R_509x0b1PointingRequestMessage \h </w:delInstrText>
              </w:r>
              <w:r w:rsidRPr="004424B1" w:rsidDel="00091B44">
                <w:fldChar w:fldCharType="separate"/>
              </w:r>
              <w:r w:rsidR="00BF1AC4" w:rsidRPr="004424B1" w:rsidDel="00091B44">
                <w:delText>[</w:delText>
              </w:r>
              <w:r w:rsidR="00BF1AC4" w:rsidDel="00091B44">
                <w:rPr>
                  <w:noProof/>
                </w:rPr>
                <w:delText>D6</w:delText>
              </w:r>
              <w:r w:rsidR="00BF1AC4" w:rsidRPr="004424B1" w:rsidDel="00091B44">
                <w:delText>]</w:delText>
              </w:r>
              <w:r w:rsidRPr="004424B1" w:rsidDel="00091B44">
                <w:fldChar w:fldCharType="end"/>
              </w:r>
              <w:r w:rsidRPr="004424B1" w:rsidDel="00091B44">
                <w:delText xml:space="preserve"> annex </w:delText>
              </w:r>
              <w:r w:rsidR="00301494" w:rsidRPr="004424B1" w:rsidDel="00091B44">
                <w:delText>D</w:delText>
              </w:r>
              <w:r w:rsidRPr="004424B1" w:rsidDel="00091B44">
                <w:delText>.</w:delText>
              </w:r>
            </w:del>
            <w:ins w:id="31759" w:author="Quinten Van Woerkom" w:date="2024-12-11T15:38:00Z" w16du:dateUtc="2024-12-11T14:38:00Z">
              <w:r w:rsidR="00091B44">
                <w:t>Units within which the angles are expressed.</w:t>
              </w:r>
              <w:commentRangeEnd w:id="31757"/>
              <w:r w:rsidR="00091B44">
                <w:rPr>
                  <w:rStyle w:val="CommentReference"/>
                  <w:rFonts w:cs="Times New Roman"/>
                  <w:lang w:val="en-US" w:eastAsia="en-US"/>
                </w:rPr>
                <w:commentReference w:id="31757"/>
              </w:r>
            </w:ins>
          </w:p>
          <w:p w14:paraId="5524D200" w14:textId="77777777" w:rsidR="004C430C" w:rsidRPr="004424B1" w:rsidRDefault="004C430C" w:rsidP="00825170">
            <w:pPr>
              <w:pStyle w:val="TableCell"/>
              <w:cnfStyle w:val="000000000000" w:firstRow="0" w:lastRow="0" w:firstColumn="0" w:lastColumn="0" w:oddVBand="0" w:evenVBand="0" w:oddHBand="0" w:evenHBand="0" w:firstRowFirstColumn="0" w:firstRowLastColumn="0" w:lastRowFirstColumn="0" w:lastRowLastColumn="0"/>
            </w:pPr>
            <w:r w:rsidRPr="004424B1">
              <w:t>Default = ‘deg’.</w:t>
            </w:r>
          </w:p>
        </w:tc>
      </w:tr>
    </w:tbl>
    <w:p w14:paraId="11AF965D" w14:textId="087BFAF4" w:rsidR="004C430C" w:rsidRPr="004424B1" w:rsidDel="000D6433" w:rsidRDefault="004C430C" w:rsidP="00825170">
      <w:pPr>
        <w:pStyle w:val="HeadingNoNumber"/>
        <w:rPr>
          <w:del w:id="31760" w:author="Quinten Van Woerkom" w:date="2024-11-25T15:21:00Z" w16du:dateUtc="2024-11-25T14:21:00Z"/>
        </w:rPr>
      </w:pPr>
      <w:del w:id="31761" w:author="Quinten Van Woerkom" w:date="2024-11-25T15:21:00Z" w16du:dateUtc="2024-11-25T14:21:00Z">
        <w:r w:rsidRPr="004424B1" w:rsidDel="000D6433">
          <w:delText>RevolutionDirection</w:delText>
        </w:r>
      </w:del>
    </w:p>
    <w:p w14:paraId="182817D3" w14:textId="0290D33B" w:rsidR="004C430C" w:rsidRPr="004424B1" w:rsidDel="000D6433" w:rsidRDefault="004C430C" w:rsidP="00825170">
      <w:pPr>
        <w:keepNext/>
        <w:rPr>
          <w:del w:id="31762" w:author="Quinten Van Woerkom" w:date="2024-11-25T15:21:00Z" w16du:dateUtc="2024-11-25T14:21:00Z"/>
          <w:lang w:val="en-GB" w:eastAsia="en-GB"/>
        </w:rPr>
      </w:pPr>
      <w:del w:id="31763" w:author="Quinten Van Woerkom" w:date="2024-11-25T15:21:00Z" w16du:dateUtc="2024-11-25T14:21:00Z">
        <w:r w:rsidRPr="004424B1" w:rsidDel="000D6433">
          <w:rPr>
            <w:lang w:val="en-GB" w:eastAsia="en-GB"/>
          </w:rPr>
          <w:delText>Based on fixed rotation about an axis, the direction is defined by an angle within a single revolution.</w:delText>
        </w:r>
      </w:del>
    </w:p>
    <w:p w14:paraId="0F25910E" w14:textId="09042C5E" w:rsidR="007E7075" w:rsidRPr="004424B1" w:rsidDel="000D6433" w:rsidRDefault="007E7075" w:rsidP="00825170">
      <w:pPr>
        <w:keepNext/>
        <w:spacing w:before="0"/>
        <w:rPr>
          <w:del w:id="31764" w:author="Quinten Van Woerkom" w:date="2024-11-25T15:21:00Z" w16du:dateUtc="2024-11-25T14:21:00Z"/>
          <w:lang w:val="en-GB" w:eastAsia="en-GB"/>
        </w:rPr>
      </w:pPr>
    </w:p>
    <w:tbl>
      <w:tblPr>
        <w:tblStyle w:val="RBTable"/>
        <w:tblW w:w="9179" w:type="dxa"/>
        <w:tblLayout w:type="fixed"/>
        <w:tblLook w:val="0480" w:firstRow="0" w:lastRow="0" w:firstColumn="1" w:lastColumn="0" w:noHBand="0" w:noVBand="1"/>
        <w:tblCaption w:val="DSC RevolutionDirection E6"/>
      </w:tblPr>
      <w:tblGrid>
        <w:gridCol w:w="1667"/>
        <w:gridCol w:w="2976"/>
        <w:gridCol w:w="992"/>
        <w:gridCol w:w="1843"/>
        <w:gridCol w:w="709"/>
        <w:gridCol w:w="992"/>
      </w:tblGrid>
      <w:tr w:rsidR="004C430C" w:rsidRPr="004424B1" w:rsidDel="000D6433" w14:paraId="72891BFB" w14:textId="2B1BE7F7" w:rsidTr="007B4994">
        <w:trPr>
          <w:del w:id="31765" w:author="Quinten Van Woerkom" w:date="2024-11-25T15:21:00Z"/>
        </w:trPr>
        <w:tc>
          <w:tcPr>
            <w:cnfStyle w:val="001000000000" w:firstRow="0" w:lastRow="0" w:firstColumn="1" w:lastColumn="0" w:oddVBand="0" w:evenVBand="0" w:oddHBand="0" w:evenHBand="0" w:firstRowFirstColumn="0" w:firstRowLastColumn="0" w:lastRowFirstColumn="0" w:lastRowLastColumn="0"/>
            <w:tcW w:w="1667" w:type="dxa"/>
            <w:shd w:val="clear" w:color="auto" w:fill="662382" w:themeFill="text2"/>
          </w:tcPr>
          <w:p w14:paraId="5526B4CF" w14:textId="6C753CE6" w:rsidR="004C430C" w:rsidRPr="004424B1" w:rsidDel="000D6433" w:rsidRDefault="004C430C" w:rsidP="00825170">
            <w:pPr>
              <w:pStyle w:val="TableCell"/>
              <w:keepNext/>
              <w:rPr>
                <w:del w:id="31766" w:author="Quinten Van Woerkom" w:date="2024-11-25T15:21:00Z" w16du:dateUtc="2024-11-25T14:21:00Z"/>
                <w:color w:val="FFFFFF" w:themeColor="background1"/>
              </w:rPr>
            </w:pPr>
            <w:del w:id="31767" w:author="Quinten Van Woerkom" w:date="2024-11-25T15:21:00Z" w16du:dateUtc="2024-11-25T14:21:00Z">
              <w:r w:rsidRPr="004424B1" w:rsidDel="000D6433">
                <w:rPr>
                  <w:color w:val="FFFFFF" w:themeColor="background1"/>
                </w:rPr>
                <w:delText>Name</w:delText>
              </w:r>
            </w:del>
          </w:p>
        </w:tc>
        <w:tc>
          <w:tcPr>
            <w:tcW w:w="2976" w:type="dxa"/>
          </w:tcPr>
          <w:p w14:paraId="48F33F67" w14:textId="7C9FC934" w:rsidR="004C430C" w:rsidRPr="004424B1" w:rsidDel="000D6433"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rPr>
                <w:del w:id="31768" w:author="Quinten Van Woerkom" w:date="2024-11-25T15:21:00Z" w16du:dateUtc="2024-11-25T14:21:00Z"/>
                <w:b/>
              </w:rPr>
            </w:pPr>
            <w:del w:id="31769" w:author="Quinten Van Woerkom" w:date="2024-11-25T15:21:00Z" w16du:dateUtc="2024-11-25T14:21:00Z">
              <w:r w:rsidRPr="004424B1" w:rsidDel="000D6433">
                <w:rPr>
                  <w:b/>
                </w:rPr>
                <w:delText>RevolutionDirection</w:delText>
              </w:r>
            </w:del>
          </w:p>
        </w:tc>
        <w:tc>
          <w:tcPr>
            <w:tcW w:w="992" w:type="dxa"/>
            <w:shd w:val="clear" w:color="auto" w:fill="662382" w:themeFill="text2"/>
          </w:tcPr>
          <w:p w14:paraId="36D43E9E" w14:textId="507D1053" w:rsidR="004C430C" w:rsidRPr="004424B1" w:rsidDel="000D6433"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rPr>
                <w:del w:id="31770" w:author="Quinten Van Woerkom" w:date="2024-11-25T15:21:00Z" w16du:dateUtc="2024-11-25T14:21:00Z"/>
                <w:b/>
              </w:rPr>
            </w:pPr>
            <w:del w:id="31771" w:author="Quinten Van Woerkom" w:date="2024-11-25T15:21:00Z" w16du:dateUtc="2024-11-25T14:21:00Z">
              <w:r w:rsidRPr="004424B1" w:rsidDel="000D6433">
                <w:rPr>
                  <w:b/>
                  <w:color w:val="FFFFFF" w:themeColor="background1"/>
                </w:rPr>
                <w:delText>Extends</w:delText>
              </w:r>
            </w:del>
          </w:p>
        </w:tc>
        <w:tc>
          <w:tcPr>
            <w:tcW w:w="1843" w:type="dxa"/>
          </w:tcPr>
          <w:p w14:paraId="0772F1F8" w14:textId="2A739FDF" w:rsidR="004C430C" w:rsidRPr="004424B1" w:rsidDel="000D6433"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rPr>
                <w:del w:id="31772" w:author="Quinten Van Woerkom" w:date="2024-11-25T15:21:00Z" w16du:dateUtc="2024-11-25T14:21:00Z"/>
                <w:b/>
                <w:i/>
                <w:iCs/>
              </w:rPr>
            </w:pPr>
            <w:del w:id="31773" w:author="Quinten Van Woerkom" w:date="2024-11-25T15:21:00Z" w16du:dateUtc="2024-11-25T14:21:00Z">
              <w:r w:rsidRPr="004424B1" w:rsidDel="000D6433">
                <w:rPr>
                  <w:i/>
                  <w:iCs/>
                </w:rPr>
                <w:delText>Direction</w:delText>
              </w:r>
            </w:del>
          </w:p>
        </w:tc>
        <w:tc>
          <w:tcPr>
            <w:tcW w:w="709" w:type="dxa"/>
            <w:shd w:val="clear" w:color="auto" w:fill="662382" w:themeFill="text2"/>
          </w:tcPr>
          <w:p w14:paraId="5FB95DE8" w14:textId="27CC8F92" w:rsidR="004C430C" w:rsidRPr="004424B1" w:rsidDel="000D6433"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rPr>
                <w:del w:id="31774" w:author="Quinten Van Woerkom" w:date="2024-11-25T15:21:00Z" w16du:dateUtc="2024-11-25T14:21:00Z"/>
                <w:b/>
              </w:rPr>
            </w:pPr>
            <w:del w:id="31775" w:author="Quinten Van Woerkom" w:date="2024-11-25T15:21:00Z" w16du:dateUtc="2024-11-25T14:21:00Z">
              <w:r w:rsidRPr="004424B1" w:rsidDel="000D6433">
                <w:rPr>
                  <w:b/>
                  <w:color w:val="FFFFFF" w:themeColor="background1"/>
                </w:rPr>
                <w:delText>SFP</w:delText>
              </w:r>
            </w:del>
          </w:p>
        </w:tc>
        <w:tc>
          <w:tcPr>
            <w:tcW w:w="992" w:type="dxa"/>
          </w:tcPr>
          <w:p w14:paraId="65546A91" w14:textId="3A5A0919" w:rsidR="004C430C" w:rsidRPr="004424B1" w:rsidDel="000D6433" w:rsidRDefault="00BF1AC4" w:rsidP="00825170">
            <w:pPr>
              <w:pStyle w:val="TableCell"/>
              <w:keepNext/>
              <w:jc w:val="right"/>
              <w:cnfStyle w:val="000000000000" w:firstRow="0" w:lastRow="0" w:firstColumn="0" w:lastColumn="0" w:oddVBand="0" w:evenVBand="0" w:oddHBand="0" w:evenHBand="0" w:firstRowFirstColumn="0" w:firstRowLastColumn="0" w:lastRowFirstColumn="0" w:lastRowLastColumn="0"/>
              <w:rPr>
                <w:del w:id="31776" w:author="Quinten Van Woerkom" w:date="2024-11-25T15:21:00Z" w16du:dateUtc="2024-11-25T14:21:00Z"/>
              </w:rPr>
            </w:pPr>
            <w:del w:id="31777" w:author="Quinten Van Woerkom" w:date="2024-11-25T15:21:00Z" w16du:dateUtc="2024-11-25T14:21:00Z">
              <w:r w:rsidDel="000D6433">
                <w:rPr>
                  <w:sz w:val="20"/>
                </w:rPr>
                <w:fldChar w:fldCharType="begin"/>
              </w:r>
              <w:r w:rsidDel="000D6433">
                <w:delInstrText xml:space="preserve"> SEQ Area \* MERGEFORMAT </w:delInstrText>
              </w:r>
              <w:r w:rsidDel="000D6433">
                <w:rPr>
                  <w:sz w:val="20"/>
                </w:rPr>
                <w:fldChar w:fldCharType="separate"/>
              </w:r>
              <w:r w:rsidDel="000D6433">
                <w:rPr>
                  <w:noProof/>
                </w:rPr>
                <w:delText>11</w:delText>
              </w:r>
              <w:r w:rsidDel="000D6433">
                <w:rPr>
                  <w:noProof/>
                  <w:sz w:val="20"/>
                </w:rPr>
                <w:fldChar w:fldCharType="end"/>
              </w:r>
            </w:del>
          </w:p>
        </w:tc>
      </w:tr>
    </w:tbl>
    <w:p w14:paraId="11036E30" w14:textId="6510BDF3" w:rsidR="004C430C" w:rsidRPr="004424B1" w:rsidDel="000D6433" w:rsidRDefault="004C430C" w:rsidP="00825170">
      <w:pPr>
        <w:keepNext/>
        <w:spacing w:before="0" w:line="240" w:lineRule="auto"/>
        <w:rPr>
          <w:del w:id="31778" w:author="Quinten Van Woerkom" w:date="2024-11-25T15:21:00Z" w16du:dateUtc="2024-11-25T14:21:00Z"/>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rsidDel="000D6433" w14:paraId="3FA11DC8" w14:textId="55DD0340" w:rsidTr="007B4994">
        <w:trPr>
          <w:cnfStyle w:val="100000000000" w:firstRow="1" w:lastRow="0" w:firstColumn="0" w:lastColumn="0" w:oddVBand="0" w:evenVBand="0" w:oddHBand="0" w:evenHBand="0" w:firstRowFirstColumn="0" w:firstRowLastColumn="0" w:lastRowFirstColumn="0" w:lastRowLastColumn="0"/>
          <w:del w:id="31779" w:author="Quinten Van Woerkom" w:date="2024-11-25T15:21:00Z"/>
        </w:trPr>
        <w:tc>
          <w:tcPr>
            <w:cnfStyle w:val="001000000000" w:firstRow="0" w:lastRow="0" w:firstColumn="1" w:lastColumn="0" w:oddVBand="0" w:evenVBand="0" w:oddHBand="0" w:evenHBand="0" w:firstRowFirstColumn="0" w:firstRowLastColumn="0" w:lastRowFirstColumn="0" w:lastRowLastColumn="0"/>
            <w:tcW w:w="1667" w:type="dxa"/>
          </w:tcPr>
          <w:p w14:paraId="4BA6E09B" w14:textId="08E9B977" w:rsidR="004C430C" w:rsidRPr="004424B1" w:rsidDel="000D6433" w:rsidRDefault="004C430C" w:rsidP="00825170">
            <w:pPr>
              <w:pStyle w:val="TableCell"/>
              <w:keepNext/>
              <w:rPr>
                <w:del w:id="31780" w:author="Quinten Van Woerkom" w:date="2024-11-25T15:21:00Z" w16du:dateUtc="2024-11-25T14:21:00Z"/>
              </w:rPr>
            </w:pPr>
            <w:del w:id="31781" w:author="Quinten Van Woerkom" w:date="2024-11-25T14:49:00Z" w16du:dateUtc="2024-11-25T13:49:00Z">
              <w:r w:rsidRPr="004424B1" w:rsidDel="002B0859">
                <w:delText>Attribute</w:delText>
              </w:r>
            </w:del>
          </w:p>
        </w:tc>
        <w:tc>
          <w:tcPr>
            <w:tcW w:w="1984" w:type="dxa"/>
          </w:tcPr>
          <w:p w14:paraId="5C038AD9" w14:textId="11AED89E" w:rsidR="004C430C" w:rsidRPr="004424B1" w:rsidDel="000D6433"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del w:id="31782" w:author="Quinten Van Woerkom" w:date="2024-11-25T15:21:00Z" w16du:dateUtc="2024-11-25T14:21:00Z"/>
              </w:rPr>
            </w:pPr>
            <w:del w:id="31783" w:author="Quinten Van Woerkom" w:date="2024-11-25T15:21:00Z" w16du:dateUtc="2024-11-25T14:21:00Z">
              <w:r w:rsidRPr="004424B1" w:rsidDel="000D6433">
                <w:delText>Type</w:delText>
              </w:r>
            </w:del>
          </w:p>
        </w:tc>
        <w:tc>
          <w:tcPr>
            <w:tcW w:w="992" w:type="dxa"/>
          </w:tcPr>
          <w:p w14:paraId="0EF2A04B" w14:textId="002DBAFA" w:rsidR="004C430C" w:rsidRPr="004424B1" w:rsidDel="000D6433"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del w:id="31784" w:author="Quinten Van Woerkom" w:date="2024-11-25T15:21:00Z" w16du:dateUtc="2024-11-25T14:21:00Z"/>
              </w:rPr>
            </w:pPr>
            <w:del w:id="31785" w:author="Quinten Van Woerkom" w:date="2024-11-25T15:21:00Z" w16du:dateUtc="2024-11-25T14:21:00Z">
              <w:r w:rsidRPr="004424B1" w:rsidDel="000D6433">
                <w:delText>Nullable</w:delText>
              </w:r>
            </w:del>
          </w:p>
        </w:tc>
        <w:tc>
          <w:tcPr>
            <w:tcW w:w="4535" w:type="dxa"/>
          </w:tcPr>
          <w:p w14:paraId="0CFC2196" w14:textId="1CCBEA02" w:rsidR="004C430C" w:rsidRPr="004424B1" w:rsidDel="000D6433"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del w:id="31786" w:author="Quinten Van Woerkom" w:date="2024-11-25T15:21:00Z" w16du:dateUtc="2024-11-25T14:21:00Z"/>
              </w:rPr>
            </w:pPr>
            <w:del w:id="31787" w:author="Quinten Van Woerkom" w:date="2024-11-25T15:21:00Z" w16du:dateUtc="2024-11-25T14:21:00Z">
              <w:r w:rsidRPr="004424B1" w:rsidDel="000D6433">
                <w:delText>Description</w:delText>
              </w:r>
            </w:del>
          </w:p>
        </w:tc>
      </w:tr>
      <w:tr w:rsidR="004C430C" w:rsidRPr="004424B1" w:rsidDel="000D6433" w14:paraId="0760DD12" w14:textId="1D9E3677" w:rsidTr="007B4994">
        <w:trPr>
          <w:del w:id="31788" w:author="Quinten Van Woerkom" w:date="2024-11-25T15:21:00Z"/>
        </w:trPr>
        <w:tc>
          <w:tcPr>
            <w:cnfStyle w:val="001000000000" w:firstRow="0" w:lastRow="0" w:firstColumn="1" w:lastColumn="0" w:oddVBand="0" w:evenVBand="0" w:oddHBand="0" w:evenHBand="0" w:firstRowFirstColumn="0" w:firstRowLastColumn="0" w:lastRowFirstColumn="0" w:lastRowLastColumn="0"/>
            <w:tcW w:w="1667" w:type="dxa"/>
          </w:tcPr>
          <w:p w14:paraId="23005487" w14:textId="1BA1762C" w:rsidR="004C430C" w:rsidRPr="004424B1" w:rsidDel="000D6433" w:rsidRDefault="004C430C" w:rsidP="007B4994">
            <w:pPr>
              <w:pStyle w:val="TableCell"/>
              <w:rPr>
                <w:del w:id="31789" w:author="Quinten Van Woerkom" w:date="2024-11-25T15:21:00Z" w16du:dateUtc="2024-11-25T14:21:00Z"/>
              </w:rPr>
            </w:pPr>
            <w:del w:id="31790" w:author="Quinten Van Woerkom" w:date="2024-11-25T15:21:00Z" w16du:dateUtc="2024-11-25T14:21:00Z">
              <w:r w:rsidRPr="004424B1" w:rsidDel="000D6433">
                <w:delText>revolutionAngle</w:delText>
              </w:r>
            </w:del>
          </w:p>
        </w:tc>
        <w:tc>
          <w:tcPr>
            <w:tcW w:w="1984" w:type="dxa"/>
          </w:tcPr>
          <w:p w14:paraId="5EB794D6" w14:textId="42F1CE51" w:rsidR="004C430C" w:rsidRPr="004424B1" w:rsidDel="000D6433"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1791" w:author="Quinten Van Woerkom" w:date="2024-11-25T15:21:00Z" w16du:dateUtc="2024-11-25T14:21:00Z"/>
              </w:rPr>
            </w:pPr>
            <w:del w:id="31792" w:author="Quinten Van Woerkom" w:date="2024-11-25T15:21:00Z" w16du:dateUtc="2024-11-25T14:21:00Z">
              <w:r w:rsidRPr="004424B1" w:rsidDel="000D6433">
                <w:delText>MAL::Double</w:delText>
              </w:r>
            </w:del>
          </w:p>
        </w:tc>
        <w:tc>
          <w:tcPr>
            <w:tcW w:w="992" w:type="dxa"/>
          </w:tcPr>
          <w:p w14:paraId="43D5AEC2" w14:textId="7059017C" w:rsidR="004C430C" w:rsidRPr="004424B1" w:rsidDel="000D6433"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1793" w:author="Quinten Van Woerkom" w:date="2024-11-25T15:21:00Z" w16du:dateUtc="2024-11-25T14:21:00Z"/>
              </w:rPr>
            </w:pPr>
            <w:del w:id="31794" w:author="Quinten Van Woerkom" w:date="2024-11-25T15:21:00Z" w16du:dateUtc="2024-11-25T14:21:00Z">
              <w:r w:rsidRPr="004424B1" w:rsidDel="000D6433">
                <w:delText>No</w:delText>
              </w:r>
            </w:del>
          </w:p>
        </w:tc>
        <w:tc>
          <w:tcPr>
            <w:tcW w:w="4535" w:type="dxa"/>
          </w:tcPr>
          <w:p w14:paraId="779E1A38" w14:textId="4D0D9872" w:rsidR="004C430C" w:rsidRPr="004424B1" w:rsidDel="000D6433"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1795" w:author="Quinten Van Woerkom" w:date="2024-11-25T15:21:00Z" w16du:dateUtc="2024-11-25T14:21:00Z"/>
              </w:rPr>
            </w:pPr>
            <w:del w:id="31796" w:author="Quinten Van Woerkom" w:date="2024-11-25T15:21:00Z" w16du:dateUtc="2024-11-25T14:21:00Z">
              <w:r w:rsidRPr="004424B1" w:rsidDel="000D6433">
                <w:delText>Angle within a revolution.</w:delText>
              </w:r>
            </w:del>
          </w:p>
        </w:tc>
      </w:tr>
      <w:tr w:rsidR="004C430C" w:rsidRPr="004424B1" w:rsidDel="000D6433" w14:paraId="7E2F8F2A" w14:textId="47D3E8FA" w:rsidTr="007B4994">
        <w:trPr>
          <w:del w:id="31797" w:author="Quinten Van Woerkom" w:date="2024-11-25T15:21:00Z"/>
        </w:trPr>
        <w:tc>
          <w:tcPr>
            <w:cnfStyle w:val="001000000000" w:firstRow="0" w:lastRow="0" w:firstColumn="1" w:lastColumn="0" w:oddVBand="0" w:evenVBand="0" w:oddHBand="0" w:evenHBand="0" w:firstRowFirstColumn="0" w:firstRowLastColumn="0" w:lastRowFirstColumn="0" w:lastRowLastColumn="0"/>
            <w:tcW w:w="1667" w:type="dxa"/>
          </w:tcPr>
          <w:p w14:paraId="2A0D9F6E" w14:textId="5A5153B6" w:rsidR="004C430C" w:rsidRPr="004424B1" w:rsidDel="000D6433" w:rsidRDefault="004C430C" w:rsidP="007B4994">
            <w:pPr>
              <w:pStyle w:val="TableCell"/>
              <w:rPr>
                <w:del w:id="31798" w:author="Quinten Van Woerkom" w:date="2024-11-25T15:21:00Z" w16du:dateUtc="2024-11-25T14:21:00Z"/>
              </w:rPr>
            </w:pPr>
            <w:del w:id="31799" w:author="Quinten Van Woerkom" w:date="2024-11-25T15:21:00Z" w16du:dateUtc="2024-11-25T14:21:00Z">
              <w:r w:rsidRPr="004424B1" w:rsidDel="000D6433">
                <w:delText>units</w:delText>
              </w:r>
            </w:del>
          </w:p>
        </w:tc>
        <w:tc>
          <w:tcPr>
            <w:tcW w:w="1984" w:type="dxa"/>
          </w:tcPr>
          <w:p w14:paraId="67AA1906" w14:textId="526849AB" w:rsidR="004C430C" w:rsidRPr="004424B1" w:rsidDel="000D6433"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1800" w:author="Quinten Van Woerkom" w:date="2024-11-25T15:21:00Z" w16du:dateUtc="2024-11-25T14:21:00Z"/>
              </w:rPr>
            </w:pPr>
            <w:del w:id="31801" w:author="Quinten Van Woerkom" w:date="2024-11-25T15:21:00Z" w16du:dateUtc="2024-11-25T14:21:00Z">
              <w:r w:rsidRPr="004424B1" w:rsidDel="000D6433">
                <w:delText>MAL::String</w:delText>
              </w:r>
            </w:del>
          </w:p>
        </w:tc>
        <w:tc>
          <w:tcPr>
            <w:tcW w:w="992" w:type="dxa"/>
          </w:tcPr>
          <w:p w14:paraId="038EE1C3" w14:textId="5A68CCB0" w:rsidR="004C430C" w:rsidRPr="004424B1" w:rsidDel="000D6433"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1802" w:author="Quinten Van Woerkom" w:date="2024-11-25T15:21:00Z" w16du:dateUtc="2024-11-25T14:21:00Z"/>
              </w:rPr>
            </w:pPr>
            <w:del w:id="31803" w:author="Quinten Van Woerkom" w:date="2024-11-25T15:21:00Z" w16du:dateUtc="2024-11-25T14:21:00Z">
              <w:r w:rsidRPr="004424B1" w:rsidDel="000D6433">
                <w:delText>Yes</w:delText>
              </w:r>
            </w:del>
          </w:p>
        </w:tc>
        <w:tc>
          <w:tcPr>
            <w:tcW w:w="4535" w:type="dxa"/>
          </w:tcPr>
          <w:p w14:paraId="1B779C81" w14:textId="43BC10B6" w:rsidR="004C430C" w:rsidRPr="004424B1" w:rsidDel="000D6433"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1804" w:author="Quinten Van Woerkom" w:date="2024-11-25T15:21:00Z" w16du:dateUtc="2024-11-25T14:21:00Z"/>
              </w:rPr>
            </w:pPr>
            <w:del w:id="31805" w:author="Quinten Van Woerkom" w:date="2024-11-25T15:21:00Z" w16du:dateUtc="2024-11-25T14:21:00Z">
              <w:r w:rsidRPr="004424B1" w:rsidDel="000D6433">
                <w:delText>To be one of the Angle units as defined in reference</w:delText>
              </w:r>
              <w:r w:rsidR="00665B93" w:rsidDel="000D6433">
                <w:delText> </w:delText>
              </w:r>
              <w:r w:rsidRPr="004424B1" w:rsidDel="000D6433">
                <w:rPr>
                  <w:sz w:val="20"/>
                </w:rPr>
                <w:fldChar w:fldCharType="begin"/>
              </w:r>
              <w:r w:rsidRPr="004424B1" w:rsidDel="000D6433">
                <w:delInstrText xml:space="preserve"> REF R_509x0b1PointingRequestMessage \h </w:delInstrText>
              </w:r>
              <w:r w:rsidRPr="004424B1" w:rsidDel="000D6433">
                <w:rPr>
                  <w:sz w:val="20"/>
                </w:rPr>
              </w:r>
              <w:r w:rsidRPr="004424B1" w:rsidDel="000D6433">
                <w:rPr>
                  <w:sz w:val="20"/>
                </w:rPr>
                <w:fldChar w:fldCharType="separate"/>
              </w:r>
              <w:r w:rsidR="00BF1AC4" w:rsidRPr="004424B1" w:rsidDel="000D6433">
                <w:delText>[</w:delText>
              </w:r>
              <w:r w:rsidR="00BF1AC4" w:rsidDel="000D6433">
                <w:rPr>
                  <w:noProof/>
                </w:rPr>
                <w:delText>D6</w:delText>
              </w:r>
              <w:r w:rsidR="00BF1AC4" w:rsidRPr="004424B1" w:rsidDel="000D6433">
                <w:delText>]</w:delText>
              </w:r>
              <w:r w:rsidRPr="004424B1" w:rsidDel="000D6433">
                <w:rPr>
                  <w:sz w:val="20"/>
                </w:rPr>
                <w:fldChar w:fldCharType="end"/>
              </w:r>
              <w:r w:rsidRPr="004424B1" w:rsidDel="000D6433">
                <w:delText xml:space="preserve"> annex </w:delText>
              </w:r>
              <w:r w:rsidR="00301494" w:rsidRPr="004424B1" w:rsidDel="000D6433">
                <w:delText>D</w:delText>
              </w:r>
              <w:r w:rsidRPr="004424B1" w:rsidDel="000D6433">
                <w:delText>.</w:delText>
              </w:r>
            </w:del>
          </w:p>
          <w:p w14:paraId="56BBD036" w14:textId="65B76614" w:rsidR="004C430C" w:rsidRPr="004424B1" w:rsidDel="000D6433"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1806" w:author="Quinten Van Woerkom" w:date="2024-11-25T15:21:00Z" w16du:dateUtc="2024-11-25T14:21:00Z"/>
              </w:rPr>
            </w:pPr>
            <w:del w:id="31807" w:author="Quinten Van Woerkom" w:date="2024-11-25T15:21:00Z" w16du:dateUtc="2024-11-25T14:21:00Z">
              <w:r w:rsidRPr="004424B1" w:rsidDel="000D6433">
                <w:delText>Default = ‘deg’.</w:delText>
              </w:r>
            </w:del>
          </w:p>
        </w:tc>
      </w:tr>
    </w:tbl>
    <w:p w14:paraId="01943F83" w14:textId="614C36B1" w:rsidR="004C430C" w:rsidRDefault="00F963BF">
      <w:pPr>
        <w:pStyle w:val="Heading5"/>
        <w:spacing w:before="480"/>
        <w:rPr>
          <w:ins w:id="31808" w:author="Quinten Van Woerkom" w:date="2024-12-18T16:17:00Z" w16du:dateUtc="2024-12-18T15:17:00Z"/>
        </w:rPr>
        <w:pPrChange w:id="31809" w:author="Peter Van Der Plas" w:date="2024-12-29T13:33:00Z" w16du:dateUtc="2024-12-29T12:33:00Z">
          <w:pPr>
            <w:pStyle w:val="Heading5"/>
          </w:pPr>
        </w:pPrChange>
      </w:pPr>
      <w:ins w:id="31810" w:author="Quinten Van Woerkom" w:date="2024-12-18T16:17:00Z" w16du:dateUtc="2024-12-18T15:17:00Z">
        <w:r>
          <w:t xml:space="preserve">Data Type: </w:t>
        </w:r>
      </w:ins>
      <w:proofErr w:type="spellStart"/>
      <w:r w:rsidR="004C430C" w:rsidRPr="004424B1">
        <w:t>NamedTargetDirection</w:t>
      </w:r>
      <w:proofErr w:type="spellEnd"/>
    </w:p>
    <w:p w14:paraId="3EA6536E" w14:textId="335D7178" w:rsidR="00F963BF" w:rsidRPr="00F963BF" w:rsidRDefault="00F963BF">
      <w:pPr>
        <w:pStyle w:val="Heading6"/>
        <w:rPr>
          <w:ins w:id="31811" w:author="Quinten Van Woerkom" w:date="2024-12-11T15:54:00Z" w16du:dateUtc="2024-12-11T14:54:00Z"/>
        </w:rPr>
        <w:pPrChange w:id="31812" w:author="Quinten Van Woerkom" w:date="2024-12-18T16:17:00Z" w16du:dateUtc="2024-12-18T15:17:00Z">
          <w:pPr>
            <w:pStyle w:val="HeadingNoNumber"/>
          </w:pPr>
        </w:pPrChange>
      </w:pPr>
      <w:ins w:id="31813" w:author="Quinten Van Woerkom" w:date="2024-12-18T16:17:00Z" w16du:dateUtc="2024-12-18T15:17:00Z">
        <w:r>
          <w:t>Overview</w:t>
        </w:r>
      </w:ins>
    </w:p>
    <w:p w14:paraId="7EFCBF90" w14:textId="39C9F6BB" w:rsidR="007911B0" w:rsidRDefault="007911B0">
      <w:pPr>
        <w:rPr>
          <w:ins w:id="31814" w:author="Quinten Van Woerkom" w:date="2024-12-18T16:17:00Z" w16du:dateUtc="2024-12-18T15:17:00Z"/>
          <w:lang w:val="en-GB" w:eastAsia="en-GB"/>
        </w:rPr>
      </w:pPr>
      <w:ins w:id="31815" w:author="Quinten Van Woerkom" w:date="2024-12-11T15:54:00Z" w16du:dateUtc="2024-12-11T14:54:00Z">
        <w:r w:rsidRPr="007911B0">
          <w:rPr>
            <w:lang w:val="en-GB" w:eastAsia="en-GB"/>
          </w:rPr>
          <w:t xml:space="preserve">A </w:t>
        </w:r>
        <w:proofErr w:type="spellStart"/>
        <w:r>
          <w:rPr>
            <w:lang w:val="en-GB" w:eastAsia="en-GB"/>
          </w:rPr>
          <w:t>NamedTargetDirection</w:t>
        </w:r>
        <w:proofErr w:type="spellEnd"/>
        <w:r>
          <w:rPr>
            <w:lang w:val="en-GB" w:eastAsia="en-GB"/>
          </w:rPr>
          <w:t xml:space="preserve"> </w:t>
        </w:r>
        <w:r w:rsidRPr="007911B0">
          <w:rPr>
            <w:lang w:val="en-GB" w:eastAsia="en-GB"/>
          </w:rPr>
          <w:t xml:space="preserve">is a </w:t>
        </w:r>
        <w:r>
          <w:rPr>
            <w:lang w:val="en-GB" w:eastAsia="en-GB"/>
          </w:rPr>
          <w:t xml:space="preserve">Direction </w:t>
        </w:r>
        <w:r w:rsidRPr="007911B0">
          <w:rPr>
            <w:lang w:val="en-GB" w:eastAsia="en-GB"/>
          </w:rPr>
          <w:t xml:space="preserve">that </w:t>
        </w:r>
        <w:r>
          <w:rPr>
            <w:lang w:val="en-GB" w:eastAsia="en-GB"/>
          </w:rPr>
          <w:t>points to an</w:t>
        </w:r>
        <w:r w:rsidRPr="007911B0">
          <w:rPr>
            <w:lang w:val="en-GB" w:eastAsia="en-GB"/>
          </w:rPr>
          <w:t xml:space="preserve"> existing object.</w:t>
        </w:r>
      </w:ins>
      <w:ins w:id="31816" w:author="Peter Van Der Plas" w:date="2024-12-29T13:33:00Z" w16du:dateUtc="2024-12-29T12:33:00Z">
        <w:r w:rsidR="00270D8C">
          <w:rPr>
            <w:lang w:val="en-GB" w:eastAsia="en-GB"/>
          </w:rPr>
          <w:t xml:space="preserve">  </w:t>
        </w:r>
      </w:ins>
      <w:moveToRangeStart w:id="31817" w:author="Peter Van Der Plas" w:date="2024-12-29T13:33:00Z" w:name="move186371620"/>
      <w:moveTo w:id="31818" w:author="Peter Van Der Plas" w:date="2024-12-29T13:33:00Z" w16du:dateUtc="2024-12-29T12:33:00Z">
        <w:r w:rsidR="00270D8C" w:rsidRPr="007911B0">
          <w:rPr>
            <w:lang w:val="en-GB" w:eastAsia="en-GB"/>
          </w:rPr>
          <w:t xml:space="preserve">The manner in which the planning system derives the value of this </w:t>
        </w:r>
        <w:r w:rsidR="00270D8C">
          <w:rPr>
            <w:lang w:val="en-GB" w:eastAsia="en-GB"/>
          </w:rPr>
          <w:t xml:space="preserve">Direction </w:t>
        </w:r>
        <w:r w:rsidR="00270D8C" w:rsidRPr="007911B0">
          <w:rPr>
            <w:lang w:val="en-GB" w:eastAsia="en-GB"/>
          </w:rPr>
          <w:t>from the name of the referenced object is implementation-defined.</w:t>
        </w:r>
        <w:commentRangeStart w:id="31819"/>
        <w:commentRangeEnd w:id="31819"/>
        <w:r w:rsidR="00270D8C">
          <w:rPr>
            <w:rStyle w:val="CommentReference"/>
          </w:rPr>
          <w:commentReference w:id="31819"/>
        </w:r>
      </w:moveTo>
      <w:moveToRangeEnd w:id="31817"/>
    </w:p>
    <w:p w14:paraId="296B1E85" w14:textId="56821F80" w:rsidR="00F963BF" w:rsidDel="00270D8C" w:rsidRDefault="00F963BF">
      <w:pPr>
        <w:pStyle w:val="Heading6"/>
        <w:spacing w:before="480" w:after="240"/>
        <w:rPr>
          <w:ins w:id="31820" w:author="Quinten Van Woerkom" w:date="2024-12-18T17:45:00Z" w16du:dateUtc="2024-12-18T16:45:00Z"/>
          <w:del w:id="31821" w:author="Peter Van Der Plas" w:date="2024-12-29T13:33:00Z" w16du:dateUtc="2024-12-29T12:33:00Z"/>
        </w:rPr>
        <w:pPrChange w:id="31822" w:author="Peter Van Der Plas" w:date="2024-12-29T13:33:00Z" w16du:dateUtc="2024-12-29T12:33:00Z">
          <w:pPr>
            <w:pStyle w:val="Heading6"/>
            <w:spacing w:after="240"/>
          </w:pPr>
        </w:pPrChange>
      </w:pPr>
      <w:ins w:id="31823" w:author="Quinten Van Woerkom" w:date="2024-12-18T16:17:00Z" w16du:dateUtc="2024-12-18T15:17:00Z">
        <w:del w:id="31824" w:author="Peter Van Der Plas" w:date="2024-12-29T14:19:00Z" w16du:dateUtc="2024-12-29T13:19:00Z">
          <w:r w:rsidDel="008D5A7E">
            <w:delText>Definition</w:delText>
          </w:r>
        </w:del>
      </w:ins>
    </w:p>
    <w:p w14:paraId="4AA11DE6" w14:textId="2EBCBC0A" w:rsidR="00072D62" w:rsidRPr="00072D62" w:rsidRDefault="008D5A7E">
      <w:pPr>
        <w:pStyle w:val="Heading6"/>
        <w:spacing w:before="480" w:after="240"/>
        <w:pPrChange w:id="31825" w:author="Quinten Van Woerkom" w:date="2024-12-18T17:45:00Z" w16du:dateUtc="2024-12-18T16:45:00Z">
          <w:pPr>
            <w:pStyle w:val="HeadingNoNumber"/>
          </w:pPr>
        </w:pPrChange>
      </w:pPr>
      <w:ins w:id="31826" w:author="Peter Van Der Plas" w:date="2024-12-29T14:19:00Z" w16du:dateUtc="2024-12-29T13:19:00Z">
        <w:r>
          <w:rPr>
            <w:lang w:val="en-GB" w:eastAsia="en-GB"/>
          </w:rPr>
          <w:t>Definition</w:t>
        </w:r>
      </w:ins>
      <w:moveFromRangeStart w:id="31827" w:author="Peter Van Der Plas" w:date="2024-12-29T13:33:00Z" w:name="move186371620"/>
      <w:moveFrom w:id="31828" w:author="Peter Van Der Plas" w:date="2024-12-29T13:33:00Z" w16du:dateUtc="2024-12-29T12:33:00Z">
        <w:ins w:id="31829" w:author="Quinten Van Woerkom" w:date="2024-12-18T17:45:00Z" w16du:dateUtc="2024-12-18T16:45:00Z">
          <w:r w:rsidR="00072D62" w:rsidRPr="00270D8C" w:rsidDel="00270D8C">
            <w:rPr>
              <w:lang w:val="en-GB" w:eastAsia="en-GB"/>
              <w:rPrChange w:id="31830" w:author="Peter Van Der Plas" w:date="2024-12-29T13:33:00Z" w16du:dateUtc="2024-12-29T12:33:00Z">
                <w:rPr/>
              </w:rPrChange>
            </w:rPr>
            <w:t>The manner in which the planning system derives the value of this Direction from the name of the referenced object is implementation-defined.</w:t>
          </w:r>
          <w:commentRangeStart w:id="31831"/>
          <w:commentRangeEnd w:id="31831"/>
          <w:r w:rsidR="00072D62" w:rsidDel="00270D8C">
            <w:rPr>
              <w:rStyle w:val="CommentReference"/>
            </w:rPr>
            <w:commentReference w:id="31831"/>
          </w:r>
        </w:ins>
      </w:moveFrom>
      <w:moveFromRangeEnd w:id="31827"/>
    </w:p>
    <w:p w14:paraId="0DC3D066" w14:textId="0C9FD55C" w:rsidR="00951043" w:rsidRPr="004424B1" w:rsidDel="00F963BF" w:rsidRDefault="00951043">
      <w:pPr>
        <w:spacing w:after="240"/>
        <w:rPr>
          <w:del w:id="31832" w:author="Quinten Van Woerkom" w:date="2024-12-18T16:17:00Z" w16du:dateUtc="2024-12-18T15:17:00Z"/>
          <w:lang w:val="en-GB" w:eastAsia="en-GB"/>
        </w:rPr>
        <w:pPrChange w:id="31833" w:author="Quinten Van Woerkom" w:date="2024-12-18T16:17:00Z" w16du:dateUtc="2024-12-18T15:17:00Z">
          <w:pPr>
            <w:spacing w:before="0"/>
          </w:pPr>
        </w:pPrChange>
      </w:pPr>
    </w:p>
    <w:tbl>
      <w:tblPr>
        <w:tblStyle w:val="RBTable"/>
        <w:tblW w:w="9179" w:type="dxa"/>
        <w:tblLayout w:type="fixed"/>
        <w:tblLook w:val="0400" w:firstRow="0" w:lastRow="0" w:firstColumn="0" w:lastColumn="0" w:noHBand="0" w:noVBand="1"/>
        <w:tblCaption w:val="DSC NamedTargetDirection E6"/>
      </w:tblPr>
      <w:tblGrid>
        <w:gridCol w:w="1667"/>
        <w:gridCol w:w="2976"/>
        <w:gridCol w:w="992"/>
        <w:gridCol w:w="1843"/>
        <w:gridCol w:w="709"/>
        <w:gridCol w:w="992"/>
      </w:tblGrid>
      <w:tr w:rsidR="004C430C" w:rsidRPr="004424B1" w14:paraId="2FB3879C" w14:textId="77777777" w:rsidTr="00710E0B">
        <w:tc>
          <w:tcPr>
            <w:tcW w:w="1667" w:type="dxa"/>
            <w:shd w:val="clear" w:color="auto" w:fill="00CCFF"/>
          </w:tcPr>
          <w:p w14:paraId="2F5544CE" w14:textId="77777777" w:rsidR="004C430C" w:rsidRPr="00336F32" w:rsidRDefault="004C430C" w:rsidP="007B4994">
            <w:pPr>
              <w:pStyle w:val="TableCell"/>
              <w:rPr>
                <w:color w:val="auto"/>
                <w:rPrChange w:id="31834" w:author="Peter Van Der Plas" w:date="2024-12-29T13:09:00Z" w16du:dateUtc="2024-12-29T12:09:00Z">
                  <w:rPr>
                    <w:color w:val="FFFFFF" w:themeColor="background1"/>
                  </w:rPr>
                </w:rPrChange>
              </w:rPr>
            </w:pPr>
            <w:r w:rsidRPr="00336F32">
              <w:rPr>
                <w:color w:val="auto"/>
                <w:rPrChange w:id="31835" w:author="Peter Van Der Plas" w:date="2024-12-29T13:09:00Z" w16du:dateUtc="2024-12-29T12:09:00Z">
                  <w:rPr>
                    <w:color w:val="FFFFFF" w:themeColor="background1"/>
                  </w:rPr>
                </w:rPrChange>
              </w:rPr>
              <w:t>Name</w:t>
            </w:r>
          </w:p>
        </w:tc>
        <w:tc>
          <w:tcPr>
            <w:tcW w:w="2976" w:type="dxa"/>
          </w:tcPr>
          <w:p w14:paraId="753D5FDC" w14:textId="77777777" w:rsidR="004C430C" w:rsidRPr="004424B1" w:rsidRDefault="004C430C" w:rsidP="007B4994">
            <w:pPr>
              <w:pStyle w:val="TableCell"/>
              <w:rPr>
                <w:b/>
              </w:rPr>
            </w:pPr>
            <w:proofErr w:type="spellStart"/>
            <w:r w:rsidRPr="004424B1">
              <w:rPr>
                <w:b/>
              </w:rPr>
              <w:t>NamedTargetDirection</w:t>
            </w:r>
            <w:proofErr w:type="spellEnd"/>
          </w:p>
        </w:tc>
        <w:tc>
          <w:tcPr>
            <w:tcW w:w="992" w:type="dxa"/>
            <w:shd w:val="clear" w:color="auto" w:fill="00CCFF"/>
          </w:tcPr>
          <w:p w14:paraId="4E937C23" w14:textId="77777777" w:rsidR="004C430C" w:rsidRPr="00336F32" w:rsidRDefault="004C430C" w:rsidP="007B4994">
            <w:pPr>
              <w:pStyle w:val="TableCell"/>
              <w:rPr>
                <w:bCs/>
                <w:color w:val="auto"/>
                <w:rPrChange w:id="31836" w:author="Peter Van Der Plas" w:date="2024-12-29T13:09:00Z" w16du:dateUtc="2024-12-29T12:09:00Z">
                  <w:rPr>
                    <w:b/>
                  </w:rPr>
                </w:rPrChange>
              </w:rPr>
            </w:pPr>
            <w:r w:rsidRPr="00336F32">
              <w:rPr>
                <w:bCs/>
                <w:color w:val="auto"/>
                <w:rPrChange w:id="31837" w:author="Peter Van Der Plas" w:date="2024-12-29T13:09:00Z" w16du:dateUtc="2024-12-29T12:09:00Z">
                  <w:rPr>
                    <w:b/>
                    <w:color w:val="FFFFFF" w:themeColor="background1"/>
                  </w:rPr>
                </w:rPrChange>
              </w:rPr>
              <w:t>Extends</w:t>
            </w:r>
          </w:p>
        </w:tc>
        <w:tc>
          <w:tcPr>
            <w:tcW w:w="1843" w:type="dxa"/>
          </w:tcPr>
          <w:p w14:paraId="0B0E1AAB" w14:textId="77777777" w:rsidR="004C430C" w:rsidRPr="00336F32" w:rsidRDefault="004C430C" w:rsidP="007B4994">
            <w:pPr>
              <w:pStyle w:val="TableCell"/>
              <w:rPr>
                <w:b/>
                <w:rPrChange w:id="31838" w:author="Peter Van Der Plas" w:date="2024-12-29T13:09:00Z" w16du:dateUtc="2024-12-29T12:09:00Z">
                  <w:rPr>
                    <w:b/>
                    <w:i/>
                    <w:iCs/>
                  </w:rPr>
                </w:rPrChange>
              </w:rPr>
            </w:pPr>
            <w:r w:rsidRPr="00336F32">
              <w:rPr>
                <w:rPrChange w:id="31839" w:author="Peter Van Der Plas" w:date="2024-12-29T13:09:00Z" w16du:dateUtc="2024-12-29T12:09:00Z">
                  <w:rPr>
                    <w:i/>
                    <w:iCs/>
                  </w:rPr>
                </w:rPrChange>
              </w:rPr>
              <w:t>Direction</w:t>
            </w:r>
          </w:p>
        </w:tc>
        <w:tc>
          <w:tcPr>
            <w:tcW w:w="709" w:type="dxa"/>
            <w:shd w:val="clear" w:color="auto" w:fill="00CCFF"/>
          </w:tcPr>
          <w:p w14:paraId="3721BE54" w14:textId="77777777" w:rsidR="004C430C" w:rsidRPr="00336F32" w:rsidRDefault="004C430C" w:rsidP="007B4994">
            <w:pPr>
              <w:pStyle w:val="TableCell"/>
              <w:rPr>
                <w:bCs/>
                <w:color w:val="auto"/>
                <w:rPrChange w:id="31840" w:author="Peter Van Der Plas" w:date="2024-12-29T13:09:00Z" w16du:dateUtc="2024-12-29T12:09:00Z">
                  <w:rPr>
                    <w:b/>
                  </w:rPr>
                </w:rPrChange>
              </w:rPr>
            </w:pPr>
            <w:r w:rsidRPr="00336F32">
              <w:rPr>
                <w:bCs/>
                <w:color w:val="auto"/>
                <w:rPrChange w:id="31841" w:author="Peter Van Der Plas" w:date="2024-12-29T13:09:00Z" w16du:dateUtc="2024-12-29T12:09:00Z">
                  <w:rPr>
                    <w:b/>
                    <w:color w:val="FFFFFF" w:themeColor="background1"/>
                  </w:rPr>
                </w:rPrChange>
              </w:rPr>
              <w:t>SFP</w:t>
            </w:r>
          </w:p>
        </w:tc>
        <w:tc>
          <w:tcPr>
            <w:tcW w:w="992" w:type="dxa"/>
          </w:tcPr>
          <w:p w14:paraId="248F7CCD" w14:textId="7AB149CF" w:rsidR="004C430C" w:rsidRPr="004424B1" w:rsidRDefault="003D40C2" w:rsidP="007B4994">
            <w:pPr>
              <w:pStyle w:val="TableCell"/>
              <w:jc w:val="right"/>
            </w:pPr>
            <w:fldSimple w:instr=" SEQ Area \* MERGEFORMAT ">
              <w:ins w:id="31842" w:author="Peter Van Der Plas" w:date="2025-01-01T17:31:00Z" w16du:dateUtc="2025-01-01T16:31:00Z">
                <w:r w:rsidR="006D1623">
                  <w:rPr>
                    <w:noProof/>
                  </w:rPr>
                  <w:t>12</w:t>
                </w:r>
              </w:ins>
              <w:del w:id="31843" w:author="Peter Van Der Plas" w:date="2024-12-25T18:53:00Z" w16du:dateUtc="2024-12-25T17:53:00Z">
                <w:r w:rsidR="00BF1AC4" w:rsidDel="00547CCE">
                  <w:rPr>
                    <w:noProof/>
                  </w:rPr>
                  <w:delText>12</w:delText>
                </w:r>
              </w:del>
            </w:fldSimple>
          </w:p>
        </w:tc>
      </w:tr>
    </w:tbl>
    <w:p w14:paraId="15663BEC"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16FF0F56"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E1594D2" w14:textId="0581C543" w:rsidR="004C430C" w:rsidRPr="004424B1" w:rsidRDefault="004C430C" w:rsidP="007B4994">
            <w:pPr>
              <w:pStyle w:val="TableCell"/>
            </w:pPr>
            <w:del w:id="31844" w:author="Quinten Van Woerkom" w:date="2024-11-25T14:49:00Z" w16du:dateUtc="2024-11-25T13:49:00Z">
              <w:r w:rsidRPr="004424B1" w:rsidDel="002B0859">
                <w:delText>Attribute</w:delText>
              </w:r>
            </w:del>
            <w:ins w:id="31845" w:author="Quinten Van Woerkom" w:date="2024-11-25T14:49:00Z" w16du:dateUtc="2024-11-25T13:49:00Z">
              <w:r w:rsidR="002B0859">
                <w:t>Field</w:t>
              </w:r>
            </w:ins>
          </w:p>
        </w:tc>
        <w:tc>
          <w:tcPr>
            <w:tcW w:w="1984" w:type="dxa"/>
          </w:tcPr>
          <w:p w14:paraId="6CFAE5B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04BD53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83F146B"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112E8B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1FC0E23" w14:textId="77777777" w:rsidR="004C430C" w:rsidRPr="004424B1" w:rsidRDefault="004C430C" w:rsidP="007B4994">
            <w:pPr>
              <w:pStyle w:val="TableCell"/>
            </w:pPr>
            <w:proofErr w:type="spellStart"/>
            <w:r w:rsidRPr="004424B1">
              <w:t>namedTarget</w:t>
            </w:r>
            <w:proofErr w:type="spellEnd"/>
          </w:p>
        </w:tc>
        <w:tc>
          <w:tcPr>
            <w:tcW w:w="1984" w:type="dxa"/>
          </w:tcPr>
          <w:p w14:paraId="4DB741E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0A676DE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CEFA82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Name or identifier of a catalogued celestial object or a mission specific object.</w:t>
            </w:r>
          </w:p>
        </w:tc>
      </w:tr>
    </w:tbl>
    <w:p w14:paraId="5D757FD4" w14:textId="277D0A5A" w:rsidR="004C430C" w:rsidRDefault="00F963BF">
      <w:pPr>
        <w:pStyle w:val="Heading5"/>
        <w:spacing w:before="480"/>
        <w:rPr>
          <w:ins w:id="31846" w:author="Quinten Van Woerkom" w:date="2024-12-18T16:17:00Z" w16du:dateUtc="2024-12-18T15:17:00Z"/>
        </w:rPr>
        <w:pPrChange w:id="31847" w:author="Peter Van Der Plas" w:date="2024-12-29T13:33:00Z" w16du:dateUtc="2024-12-29T12:33:00Z">
          <w:pPr>
            <w:pStyle w:val="Heading5"/>
          </w:pPr>
        </w:pPrChange>
      </w:pPr>
      <w:ins w:id="31848" w:author="Quinten Van Woerkom" w:date="2024-12-18T16:17:00Z" w16du:dateUtc="2024-12-18T15:17:00Z">
        <w:r>
          <w:t xml:space="preserve">Data Type: </w:t>
        </w:r>
      </w:ins>
      <w:proofErr w:type="spellStart"/>
      <w:r w:rsidR="004C430C" w:rsidRPr="004424B1">
        <w:t>DirectionReference</w:t>
      </w:r>
      <w:proofErr w:type="spellEnd"/>
    </w:p>
    <w:p w14:paraId="56539B6E" w14:textId="4AD0BDCD" w:rsidR="00F963BF" w:rsidRPr="00F963BF" w:rsidRDefault="00F963BF">
      <w:pPr>
        <w:pStyle w:val="Heading6"/>
        <w:rPr>
          <w:ins w:id="31849" w:author="Quinten Van Woerkom" w:date="2024-12-18T10:56:00Z" w16du:dateUtc="2024-12-18T09:56:00Z"/>
        </w:rPr>
        <w:pPrChange w:id="31850" w:author="Quinten Van Woerkom" w:date="2024-12-18T16:17:00Z" w16du:dateUtc="2024-12-18T15:17:00Z">
          <w:pPr>
            <w:pStyle w:val="HeadingNoNumber"/>
          </w:pPr>
        </w:pPrChange>
      </w:pPr>
      <w:ins w:id="31851" w:author="Quinten Van Woerkom" w:date="2024-12-18T16:17:00Z" w16du:dateUtc="2024-12-18T15:17:00Z">
        <w:r>
          <w:t>Overview</w:t>
        </w:r>
      </w:ins>
    </w:p>
    <w:p w14:paraId="4091D6D2" w14:textId="329B9568" w:rsidR="00930001" w:rsidRDefault="00930001">
      <w:pPr>
        <w:rPr>
          <w:ins w:id="31852" w:author="Quinten Van Woerkom" w:date="2024-12-18T16:17:00Z" w16du:dateUtc="2024-12-18T15:17:00Z"/>
          <w:lang w:val="en-GB" w:eastAsia="en-GB"/>
        </w:rPr>
      </w:pPr>
      <w:ins w:id="31853" w:author="Quinten Van Woerkom" w:date="2024-12-18T10:56:00Z" w16du:dateUtc="2024-12-18T09:56:00Z">
        <w:r>
          <w:rPr>
            <w:lang w:val="en-GB" w:eastAsia="en-GB"/>
          </w:rPr>
          <w:t xml:space="preserve">A </w:t>
        </w:r>
        <w:proofErr w:type="spellStart"/>
        <w:r>
          <w:rPr>
            <w:lang w:val="en-GB" w:eastAsia="en-GB"/>
          </w:rPr>
          <w:t>DirectionReference</w:t>
        </w:r>
        <w:proofErr w:type="spellEnd"/>
        <w:r>
          <w:rPr>
            <w:lang w:val="en-GB" w:eastAsia="en-GB"/>
          </w:rPr>
          <w:t xml:space="preserve"> is a Direction that may be computed</w:t>
        </w:r>
      </w:ins>
      <w:ins w:id="31854" w:author="Quinten Van Woerkom" w:date="2024-12-18T10:57:00Z" w16du:dateUtc="2024-12-18T09:57:00Z">
        <w:r>
          <w:rPr>
            <w:lang w:val="en-GB" w:eastAsia="en-GB"/>
          </w:rPr>
          <w:t xml:space="preserve"> following some mission specific definition</w:t>
        </w:r>
      </w:ins>
      <w:ins w:id="31855" w:author="Quinten Van Woerkom" w:date="2024-12-18T10:56:00Z" w16du:dateUtc="2024-12-18T09:56:00Z">
        <w:r>
          <w:rPr>
            <w:lang w:val="en-GB" w:eastAsia="en-GB"/>
          </w:rPr>
          <w:t>.</w:t>
        </w:r>
      </w:ins>
    </w:p>
    <w:p w14:paraId="3C2619D1" w14:textId="2AAD06C2" w:rsidR="00F963BF" w:rsidDel="00270D8C" w:rsidRDefault="00F963BF">
      <w:pPr>
        <w:pStyle w:val="Heading6"/>
        <w:spacing w:before="480" w:after="240"/>
        <w:rPr>
          <w:ins w:id="31856" w:author="Quinten Van Woerkom" w:date="2024-12-18T17:45:00Z" w16du:dateUtc="2024-12-18T16:45:00Z"/>
          <w:del w:id="31857" w:author="Peter Van Der Plas" w:date="2024-12-29T13:35:00Z" w16du:dateUtc="2024-12-29T12:35:00Z"/>
        </w:rPr>
        <w:pPrChange w:id="31858" w:author="Peter Van Der Plas" w:date="2024-12-29T13:34:00Z" w16du:dateUtc="2024-12-29T12:34:00Z">
          <w:pPr>
            <w:pStyle w:val="Heading6"/>
            <w:spacing w:after="240"/>
          </w:pPr>
        </w:pPrChange>
      </w:pPr>
      <w:ins w:id="31859" w:author="Quinten Van Woerkom" w:date="2024-12-18T16:17:00Z" w16du:dateUtc="2024-12-18T15:17:00Z">
        <w:del w:id="31860" w:author="Peter Van Der Plas" w:date="2024-12-29T14:19:00Z" w16du:dateUtc="2024-12-29T13:19:00Z">
          <w:r w:rsidDel="008D5A7E">
            <w:delText>Definition</w:delText>
          </w:r>
        </w:del>
      </w:ins>
    </w:p>
    <w:p w14:paraId="0057027D" w14:textId="166F442F" w:rsidR="00072D62" w:rsidRPr="00CC47DD" w:rsidRDefault="008D5A7E">
      <w:pPr>
        <w:pStyle w:val="Heading6"/>
        <w:spacing w:before="480" w:after="240"/>
        <w:pPrChange w:id="31861" w:author="Quinten Van Woerkom" w:date="2024-12-18T17:45:00Z" w16du:dateUtc="2024-12-18T16:45:00Z">
          <w:pPr>
            <w:pStyle w:val="HeadingNoNumber"/>
          </w:pPr>
        </w:pPrChange>
      </w:pPr>
      <w:ins w:id="31862" w:author="Peter Van Der Plas" w:date="2024-12-29T14:19:00Z" w16du:dateUtc="2024-12-29T13:19:00Z">
        <w:r>
          <w:rPr>
            <w:lang w:val="en-GB" w:eastAsia="en-GB"/>
          </w:rPr>
          <w:t>Definition</w:t>
        </w:r>
      </w:ins>
      <w:moveFromRangeStart w:id="31863" w:author="Peter Van Der Plas" w:date="2024-12-29T13:34:00Z" w:name="move186371714"/>
      <w:moveFrom w:id="31864" w:author="Peter Van Der Plas" w:date="2024-12-29T13:34:00Z" w16du:dateUtc="2024-12-29T12:34:00Z">
        <w:ins w:id="31865" w:author="Quinten Van Woerkom" w:date="2024-12-18T17:45:00Z" w16du:dateUtc="2024-12-18T16:45:00Z">
          <w:r w:rsidR="00072D62" w:rsidRPr="00270D8C" w:rsidDel="00270D8C">
            <w:rPr>
              <w:lang w:val="en-GB" w:eastAsia="en-GB"/>
              <w:rPrChange w:id="31866" w:author="Peter Van Der Plas" w:date="2024-12-29T13:35:00Z" w16du:dateUtc="2024-12-29T12:35:00Z">
                <w:rPr/>
              </w:rPrChange>
            </w:rPr>
            <w:t xml:space="preserve">The reference field </w:t>
          </w:r>
        </w:ins>
        <w:ins w:id="31867" w:author="Quinten Van Woerkom" w:date="2024-12-18T17:46:00Z" w16du:dateUtc="2024-12-18T16:46:00Z">
          <w:r w:rsidR="00072D62" w:rsidRPr="00270D8C" w:rsidDel="00270D8C">
            <w:rPr>
              <w:lang w:val="en-GB" w:eastAsia="en-GB"/>
              <w:rPrChange w:id="31868" w:author="Peter Van Der Plas" w:date="2024-12-29T13:35:00Z" w16du:dateUtc="2024-12-29T12:35:00Z">
                <w:rPr/>
              </w:rPrChange>
            </w:rPr>
            <w:t>shall be</w:t>
          </w:r>
        </w:ins>
        <w:ins w:id="31869" w:author="Quinten Van Woerkom" w:date="2024-12-18T17:45:00Z" w16du:dateUtc="2024-12-18T16:45:00Z">
          <w:r w:rsidR="00072D62" w:rsidRPr="00270D8C" w:rsidDel="00270D8C">
            <w:rPr>
              <w:lang w:val="en-GB" w:eastAsia="en-GB"/>
              <w:rPrChange w:id="31870" w:author="Peter Van Der Plas" w:date="2024-12-29T13:35:00Z" w16du:dateUtc="2024-12-29T12:35:00Z">
                <w:rPr/>
              </w:rPrChange>
            </w:rPr>
            <w:t xml:space="preserve"> used to distinguish between different</w:t>
          </w:r>
        </w:ins>
        <w:ins w:id="31871" w:author="Quinten Van Woerkom" w:date="2024-12-18T17:46:00Z" w16du:dateUtc="2024-12-18T16:46:00Z">
          <w:r w:rsidR="00072D62" w:rsidRPr="00270D8C" w:rsidDel="00270D8C">
            <w:rPr>
              <w:lang w:val="en-GB" w:eastAsia="en-GB"/>
              <w:rPrChange w:id="31872" w:author="Peter Van Der Plas" w:date="2024-12-29T13:35:00Z" w16du:dateUtc="2024-12-29T12:35:00Z">
                <w:rPr/>
              </w:rPrChange>
            </w:rPr>
            <w:t xml:space="preserve"> possible mission-specific</w:t>
          </w:r>
        </w:ins>
        <w:ins w:id="31873" w:author="Quinten Van Woerkom" w:date="2024-12-18T17:45:00Z" w16du:dateUtc="2024-12-18T16:45:00Z">
          <w:r w:rsidR="00072D62" w:rsidRPr="00270D8C" w:rsidDel="00270D8C">
            <w:rPr>
              <w:lang w:val="en-GB" w:eastAsia="en-GB"/>
              <w:rPrChange w:id="31874" w:author="Peter Van Der Plas" w:date="2024-12-29T13:35:00Z" w16du:dateUtc="2024-12-29T12:35:00Z">
                <w:rPr/>
              </w:rPrChange>
            </w:rPr>
            <w:t xml:space="preserve"> directions.</w:t>
          </w:r>
          <w:commentRangeStart w:id="31875"/>
          <w:commentRangeEnd w:id="31875"/>
          <w:r w:rsidR="00072D62" w:rsidDel="00270D8C">
            <w:rPr>
              <w:rStyle w:val="CommentReference"/>
            </w:rPr>
            <w:commentReference w:id="31875"/>
          </w:r>
        </w:ins>
      </w:moveFrom>
      <w:moveFromRangeEnd w:id="31863"/>
    </w:p>
    <w:p w14:paraId="781A60EB" w14:textId="7382BAFE" w:rsidR="00951043" w:rsidRPr="004424B1" w:rsidDel="00F963BF" w:rsidRDefault="00951043">
      <w:pPr>
        <w:spacing w:after="240"/>
        <w:rPr>
          <w:del w:id="31876" w:author="Quinten Van Woerkom" w:date="2024-12-18T16:17:00Z" w16du:dateUtc="2024-12-18T15:17:00Z"/>
          <w:lang w:val="en-GB" w:eastAsia="en-GB"/>
        </w:rPr>
        <w:pPrChange w:id="31877" w:author="Quinten Van Woerkom" w:date="2024-12-18T16:17:00Z" w16du:dateUtc="2024-12-18T15:17:00Z">
          <w:pPr>
            <w:spacing w:before="0"/>
          </w:pPr>
        </w:pPrChange>
      </w:pPr>
    </w:p>
    <w:tbl>
      <w:tblPr>
        <w:tblStyle w:val="RBTable"/>
        <w:tblW w:w="9179" w:type="dxa"/>
        <w:tblLayout w:type="fixed"/>
        <w:tblLook w:val="0400" w:firstRow="0" w:lastRow="0" w:firstColumn="0" w:lastColumn="0" w:noHBand="0" w:noVBand="1"/>
        <w:tblCaption w:val="DSC DirectionReference E6"/>
      </w:tblPr>
      <w:tblGrid>
        <w:gridCol w:w="1667"/>
        <w:gridCol w:w="2976"/>
        <w:gridCol w:w="992"/>
        <w:gridCol w:w="1843"/>
        <w:gridCol w:w="709"/>
        <w:gridCol w:w="992"/>
      </w:tblGrid>
      <w:tr w:rsidR="004C430C" w:rsidRPr="004424B1" w14:paraId="62BC3D57" w14:textId="77777777" w:rsidTr="00710E0B">
        <w:tc>
          <w:tcPr>
            <w:tcW w:w="1667" w:type="dxa"/>
            <w:shd w:val="clear" w:color="auto" w:fill="00CCFF"/>
          </w:tcPr>
          <w:p w14:paraId="7FB5C453" w14:textId="77777777" w:rsidR="004C430C" w:rsidRPr="00336F32" w:rsidRDefault="004C430C" w:rsidP="007B4994">
            <w:pPr>
              <w:pStyle w:val="TableCell"/>
              <w:rPr>
                <w:color w:val="auto"/>
                <w:rPrChange w:id="31878" w:author="Peter Van Der Plas" w:date="2024-12-29T13:10:00Z" w16du:dateUtc="2024-12-29T12:10:00Z">
                  <w:rPr>
                    <w:color w:val="FFFFFF" w:themeColor="background1"/>
                  </w:rPr>
                </w:rPrChange>
              </w:rPr>
            </w:pPr>
            <w:r w:rsidRPr="00336F32">
              <w:rPr>
                <w:color w:val="auto"/>
                <w:rPrChange w:id="31879" w:author="Peter Van Der Plas" w:date="2024-12-29T13:10:00Z" w16du:dateUtc="2024-12-29T12:10:00Z">
                  <w:rPr>
                    <w:color w:val="FFFFFF" w:themeColor="background1"/>
                  </w:rPr>
                </w:rPrChange>
              </w:rPr>
              <w:t>Name</w:t>
            </w:r>
          </w:p>
        </w:tc>
        <w:tc>
          <w:tcPr>
            <w:tcW w:w="2976" w:type="dxa"/>
          </w:tcPr>
          <w:p w14:paraId="7B399BF6" w14:textId="77777777" w:rsidR="004C430C" w:rsidRPr="004424B1" w:rsidRDefault="004C430C" w:rsidP="007B4994">
            <w:pPr>
              <w:pStyle w:val="TableCell"/>
              <w:rPr>
                <w:b/>
              </w:rPr>
            </w:pPr>
            <w:proofErr w:type="spellStart"/>
            <w:r w:rsidRPr="004424B1">
              <w:rPr>
                <w:b/>
              </w:rPr>
              <w:t>DirectionReference</w:t>
            </w:r>
            <w:proofErr w:type="spellEnd"/>
          </w:p>
        </w:tc>
        <w:tc>
          <w:tcPr>
            <w:tcW w:w="992" w:type="dxa"/>
            <w:shd w:val="clear" w:color="auto" w:fill="00CCFF"/>
          </w:tcPr>
          <w:p w14:paraId="6C21174A" w14:textId="77777777" w:rsidR="004C430C" w:rsidRPr="00336F32" w:rsidRDefault="004C430C" w:rsidP="007B4994">
            <w:pPr>
              <w:pStyle w:val="TableCell"/>
              <w:rPr>
                <w:bCs/>
                <w:color w:val="auto"/>
                <w:rPrChange w:id="31880" w:author="Peter Van Der Plas" w:date="2024-12-29T13:09:00Z" w16du:dateUtc="2024-12-29T12:09:00Z">
                  <w:rPr>
                    <w:b/>
                  </w:rPr>
                </w:rPrChange>
              </w:rPr>
            </w:pPr>
            <w:r w:rsidRPr="00336F32">
              <w:rPr>
                <w:bCs/>
                <w:color w:val="auto"/>
                <w:rPrChange w:id="31881" w:author="Peter Van Der Plas" w:date="2024-12-29T13:09:00Z" w16du:dateUtc="2024-12-29T12:09:00Z">
                  <w:rPr>
                    <w:b/>
                    <w:color w:val="FFFFFF" w:themeColor="background1"/>
                  </w:rPr>
                </w:rPrChange>
              </w:rPr>
              <w:t>Extends</w:t>
            </w:r>
          </w:p>
        </w:tc>
        <w:tc>
          <w:tcPr>
            <w:tcW w:w="1843" w:type="dxa"/>
          </w:tcPr>
          <w:p w14:paraId="4C875384" w14:textId="77777777" w:rsidR="004C430C" w:rsidRPr="00336F32" w:rsidRDefault="004C430C" w:rsidP="007B4994">
            <w:pPr>
              <w:pStyle w:val="TableCell"/>
              <w:rPr>
                <w:b/>
                <w:rPrChange w:id="31882" w:author="Peter Van Der Plas" w:date="2024-12-29T13:09:00Z" w16du:dateUtc="2024-12-29T12:09:00Z">
                  <w:rPr>
                    <w:b/>
                    <w:i/>
                    <w:iCs/>
                  </w:rPr>
                </w:rPrChange>
              </w:rPr>
            </w:pPr>
            <w:r w:rsidRPr="00336F32">
              <w:rPr>
                <w:rPrChange w:id="31883" w:author="Peter Van Der Plas" w:date="2024-12-29T13:09:00Z" w16du:dateUtc="2024-12-29T12:09:00Z">
                  <w:rPr>
                    <w:i/>
                    <w:iCs/>
                  </w:rPr>
                </w:rPrChange>
              </w:rPr>
              <w:t>Direction</w:t>
            </w:r>
          </w:p>
        </w:tc>
        <w:tc>
          <w:tcPr>
            <w:tcW w:w="709" w:type="dxa"/>
            <w:shd w:val="clear" w:color="auto" w:fill="00CCFF"/>
          </w:tcPr>
          <w:p w14:paraId="7E9BBC80" w14:textId="77777777" w:rsidR="004C430C" w:rsidRPr="00336F32" w:rsidRDefault="004C430C" w:rsidP="007B4994">
            <w:pPr>
              <w:pStyle w:val="TableCell"/>
              <w:rPr>
                <w:bCs/>
                <w:color w:val="auto"/>
                <w:rPrChange w:id="31884" w:author="Peter Van Der Plas" w:date="2024-12-29T13:09:00Z" w16du:dateUtc="2024-12-29T12:09:00Z">
                  <w:rPr>
                    <w:b/>
                  </w:rPr>
                </w:rPrChange>
              </w:rPr>
            </w:pPr>
            <w:r w:rsidRPr="00336F32">
              <w:rPr>
                <w:bCs/>
                <w:color w:val="auto"/>
                <w:rPrChange w:id="31885" w:author="Peter Van Der Plas" w:date="2024-12-29T13:09:00Z" w16du:dateUtc="2024-12-29T12:09:00Z">
                  <w:rPr>
                    <w:b/>
                    <w:color w:val="FFFFFF" w:themeColor="background1"/>
                  </w:rPr>
                </w:rPrChange>
              </w:rPr>
              <w:t>SFP</w:t>
            </w:r>
          </w:p>
        </w:tc>
        <w:tc>
          <w:tcPr>
            <w:tcW w:w="992" w:type="dxa"/>
          </w:tcPr>
          <w:p w14:paraId="379B7AA1" w14:textId="312ECBC2" w:rsidR="004C430C" w:rsidRPr="004424B1" w:rsidRDefault="003D40C2" w:rsidP="007B4994">
            <w:pPr>
              <w:pStyle w:val="TableCell"/>
              <w:jc w:val="right"/>
            </w:pPr>
            <w:fldSimple w:instr=" SEQ Area \* MERGEFORMAT ">
              <w:ins w:id="31886" w:author="Peter Van Der Plas" w:date="2025-01-01T17:31:00Z" w16du:dateUtc="2025-01-01T16:31:00Z">
                <w:r w:rsidR="006D1623">
                  <w:rPr>
                    <w:noProof/>
                  </w:rPr>
                  <w:t>13</w:t>
                </w:r>
              </w:ins>
              <w:del w:id="31887" w:author="Peter Van Der Plas" w:date="2024-12-25T18:53:00Z" w16du:dateUtc="2024-12-25T17:53:00Z">
                <w:r w:rsidR="00BF1AC4" w:rsidDel="00547CCE">
                  <w:rPr>
                    <w:noProof/>
                  </w:rPr>
                  <w:delText>13</w:delText>
                </w:r>
              </w:del>
            </w:fldSimple>
          </w:p>
        </w:tc>
      </w:tr>
    </w:tbl>
    <w:p w14:paraId="6A8A1E0D" w14:textId="77777777" w:rsidR="004C430C" w:rsidRPr="004424B1" w:rsidRDefault="004C430C" w:rsidP="004C430C">
      <w:pPr>
        <w:spacing w:before="0" w:line="240" w:lineRule="auto"/>
        <w:rPr>
          <w:sz w:val="2"/>
          <w:szCs w:val="2"/>
          <w:lang w:val="en-GB"/>
        </w:rPr>
      </w:pPr>
    </w:p>
    <w:tbl>
      <w:tblPr>
        <w:tblStyle w:val="RBTable"/>
        <w:tblW w:w="9178" w:type="dxa"/>
        <w:tblLook w:val="04A0" w:firstRow="1" w:lastRow="0" w:firstColumn="1" w:lastColumn="0" w:noHBand="0" w:noVBand="1"/>
      </w:tblPr>
      <w:tblGrid>
        <w:gridCol w:w="1667"/>
        <w:gridCol w:w="1984"/>
        <w:gridCol w:w="992"/>
        <w:gridCol w:w="4535"/>
      </w:tblGrid>
      <w:tr w:rsidR="004C430C" w:rsidRPr="004424B1" w14:paraId="3DA89D8F"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FAFC4B2" w14:textId="61CA1FD4" w:rsidR="004C430C" w:rsidRPr="004424B1" w:rsidRDefault="004C430C" w:rsidP="007B4994">
            <w:pPr>
              <w:pStyle w:val="TableCell"/>
            </w:pPr>
            <w:del w:id="31888" w:author="Quinten Van Woerkom" w:date="2024-11-25T14:49:00Z" w16du:dateUtc="2024-11-25T13:49:00Z">
              <w:r w:rsidRPr="004424B1" w:rsidDel="002B0859">
                <w:delText>Attribute</w:delText>
              </w:r>
            </w:del>
            <w:ins w:id="31889" w:author="Quinten Van Woerkom" w:date="2024-11-25T14:49:00Z" w16du:dateUtc="2024-11-25T13:49:00Z">
              <w:r w:rsidR="002B0859">
                <w:t>Field</w:t>
              </w:r>
            </w:ins>
          </w:p>
        </w:tc>
        <w:tc>
          <w:tcPr>
            <w:tcW w:w="1984" w:type="dxa"/>
          </w:tcPr>
          <w:p w14:paraId="2519B0B0"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59C297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32F0097C"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6E5500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8B143AE" w14:textId="77777777" w:rsidR="004C430C" w:rsidRPr="004424B1" w:rsidRDefault="004C430C" w:rsidP="007B4994">
            <w:pPr>
              <w:pStyle w:val="TableCell"/>
            </w:pPr>
            <w:r w:rsidRPr="004424B1">
              <w:t>reference</w:t>
            </w:r>
          </w:p>
        </w:tc>
        <w:tc>
          <w:tcPr>
            <w:tcW w:w="1984" w:type="dxa"/>
          </w:tcPr>
          <w:p w14:paraId="137E1DB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6845BA9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614CC0F" w14:textId="41AEF09C"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Name of a </w:t>
            </w:r>
            <w:r w:rsidR="007D028A" w:rsidRPr="004424B1">
              <w:t xml:space="preserve">mission specific </w:t>
            </w:r>
            <w:r w:rsidRPr="004424B1">
              <w:t>direction definition.</w:t>
            </w:r>
          </w:p>
        </w:tc>
      </w:tr>
    </w:tbl>
    <w:p w14:paraId="11D4F2FF" w14:textId="45E7F44B" w:rsidR="00270D8C" w:rsidRDefault="00270D8C">
      <w:pPr>
        <w:pStyle w:val="Heading6"/>
        <w:spacing w:before="480"/>
        <w:rPr>
          <w:ins w:id="31890" w:author="Peter Van Der Plas" w:date="2024-12-29T13:34:00Z" w16du:dateUtc="2024-12-29T12:34:00Z"/>
          <w:lang w:val="en-GB"/>
        </w:rPr>
        <w:pPrChange w:id="31891" w:author="Peter Van Der Plas" w:date="2024-12-29T13:35:00Z" w16du:dateUtc="2024-12-29T12:35:00Z">
          <w:pPr>
            <w:pStyle w:val="Heading6"/>
          </w:pPr>
        </w:pPrChange>
      </w:pPr>
      <w:ins w:id="31892" w:author="Peter Van Der Plas" w:date="2024-12-29T13:34:00Z" w16du:dateUtc="2024-12-29T12:34:00Z">
        <w:r>
          <w:rPr>
            <w:lang w:val="en-GB"/>
          </w:rPr>
          <w:t>Requirements</w:t>
        </w:r>
      </w:ins>
    </w:p>
    <w:p w14:paraId="28838E43" w14:textId="7FE31FF5" w:rsidR="00270D8C" w:rsidRPr="00270D8C" w:rsidRDefault="00270D8C">
      <w:pPr>
        <w:pStyle w:val="Paragraph7"/>
        <w:rPr>
          <w:ins w:id="31893" w:author="Peter Van Der Plas" w:date="2024-12-29T13:34:00Z" w16du:dateUtc="2024-12-29T12:34:00Z"/>
          <w:lang w:val="en-GB"/>
        </w:rPr>
        <w:pPrChange w:id="31894" w:author="Peter Van Der Plas" w:date="2024-12-29T13:35:00Z" w16du:dateUtc="2024-12-29T12:35:00Z">
          <w:pPr>
            <w:pStyle w:val="Heading4"/>
            <w:spacing w:before="480"/>
          </w:pPr>
        </w:pPrChange>
      </w:pPr>
      <w:moveToRangeStart w:id="31895" w:author="Peter Van Der Plas" w:date="2024-12-29T13:34:00Z" w:name="move186371714"/>
      <w:moveTo w:id="31896" w:author="Peter Van Der Plas" w:date="2024-12-29T13:34:00Z" w16du:dateUtc="2024-12-29T12:34:00Z">
        <w:r>
          <w:rPr>
            <w:lang w:val="en-GB" w:eastAsia="en-GB"/>
          </w:rPr>
          <w:t>The reference field shall be used to distinguish between different possible mission-specific directions.</w:t>
        </w:r>
        <w:commentRangeStart w:id="31897"/>
        <w:commentRangeEnd w:id="31897"/>
        <w:r>
          <w:rPr>
            <w:rStyle w:val="CommentReference"/>
          </w:rPr>
          <w:commentReference w:id="31897"/>
        </w:r>
      </w:moveTo>
      <w:moveToRangeEnd w:id="31895"/>
    </w:p>
    <w:p w14:paraId="563C5B62" w14:textId="15F92389" w:rsidR="004C430C" w:rsidRPr="004424B1" w:rsidRDefault="004C430C" w:rsidP="004C430C">
      <w:pPr>
        <w:pStyle w:val="Heading4"/>
        <w:spacing w:before="480"/>
        <w:rPr>
          <w:lang w:val="en-GB"/>
        </w:rPr>
      </w:pPr>
      <w:r w:rsidRPr="004424B1">
        <w:rPr>
          <w:lang w:val="en-GB"/>
        </w:rPr>
        <w:t>Physical Value Data Types</w:t>
      </w:r>
    </w:p>
    <w:p w14:paraId="54B856BC" w14:textId="083F081F" w:rsidR="004C430C" w:rsidRDefault="00924D89" w:rsidP="00924D89">
      <w:pPr>
        <w:pStyle w:val="Heading5"/>
        <w:rPr>
          <w:ins w:id="31898" w:author="Quinten Van Woerkom" w:date="2024-12-18T16:18:00Z" w16du:dateUtc="2024-12-18T15:18:00Z"/>
        </w:rPr>
      </w:pPr>
      <w:ins w:id="31899" w:author="Quinten Van Woerkom" w:date="2024-12-18T16:18:00Z" w16du:dateUtc="2024-12-18T15:18:00Z">
        <w:r>
          <w:t xml:space="preserve">Data Type: </w:t>
        </w:r>
      </w:ins>
      <w:r w:rsidR="004C430C" w:rsidRPr="004424B1">
        <w:t>Physical</w:t>
      </w:r>
      <w:del w:id="31900" w:author="Quinten Van Woerkom" w:date="2024-12-18T16:17:00Z" w16du:dateUtc="2024-12-18T15:17:00Z">
        <w:r w:rsidR="004C430C" w:rsidRPr="004424B1" w:rsidDel="00924D89">
          <w:delText xml:space="preserve"> </w:delText>
        </w:r>
      </w:del>
      <w:r w:rsidR="004C430C" w:rsidRPr="004424B1">
        <w:t>Value</w:t>
      </w:r>
    </w:p>
    <w:p w14:paraId="404B593D" w14:textId="678546E7" w:rsidR="00924D89" w:rsidRPr="00924D89" w:rsidRDefault="00924D89">
      <w:pPr>
        <w:pStyle w:val="Heading6"/>
        <w:pPrChange w:id="31901" w:author="Quinten Van Woerkom" w:date="2024-12-18T16:18:00Z" w16du:dateUtc="2024-12-18T15:18:00Z">
          <w:pPr>
            <w:pStyle w:val="HeadingNoNumber"/>
          </w:pPr>
        </w:pPrChange>
      </w:pPr>
      <w:ins w:id="31902" w:author="Quinten Van Woerkom" w:date="2024-12-18T16:18:00Z" w16du:dateUtc="2024-12-18T15:18:00Z">
        <w:r>
          <w:t>Overview</w:t>
        </w:r>
      </w:ins>
    </w:p>
    <w:p w14:paraId="3EE44051" w14:textId="36A6F580" w:rsidR="004C430C" w:rsidRDefault="004C430C" w:rsidP="007E7075">
      <w:pPr>
        <w:rPr>
          <w:ins w:id="31903" w:author="Quinten Van Woerkom" w:date="2024-12-18T16:18:00Z" w16du:dateUtc="2024-12-18T15:18:00Z"/>
          <w:lang w:val="en-GB"/>
        </w:rPr>
      </w:pPr>
      <w:r w:rsidRPr="004424B1">
        <w:rPr>
          <w:lang w:val="en-GB"/>
        </w:rPr>
        <w:t>PhysicalValue is an abstract base type for the specific value types defined below.  Only specific value types are used in the pointing constraint definitions below.</w:t>
      </w:r>
    </w:p>
    <w:p w14:paraId="6C038588" w14:textId="67CB3F39" w:rsidR="00924D89" w:rsidRPr="004424B1" w:rsidRDefault="00924D89">
      <w:pPr>
        <w:pStyle w:val="Heading6"/>
        <w:spacing w:before="480" w:after="240"/>
        <w:rPr>
          <w:lang w:val="en-GB"/>
        </w:rPr>
        <w:pPrChange w:id="31904" w:author="Peter Van Der Plas" w:date="2024-12-29T13:35:00Z" w16du:dateUtc="2024-12-29T12:35:00Z">
          <w:pPr/>
        </w:pPrChange>
      </w:pPr>
      <w:ins w:id="31905" w:author="Quinten Van Woerkom" w:date="2024-12-18T16:18:00Z" w16du:dateUtc="2024-12-18T15:18:00Z">
        <w:r>
          <w:rPr>
            <w:lang w:val="en-GB"/>
          </w:rPr>
          <w:t>Definition</w:t>
        </w:r>
      </w:ins>
    </w:p>
    <w:p w14:paraId="374BE529" w14:textId="0798F204" w:rsidR="007E7075" w:rsidRPr="004424B1" w:rsidDel="00924D89" w:rsidRDefault="007E7075">
      <w:pPr>
        <w:spacing w:after="240"/>
        <w:rPr>
          <w:del w:id="31906" w:author="Quinten Van Woerkom" w:date="2024-12-18T16:18:00Z" w16du:dateUtc="2024-12-18T15:18:00Z"/>
          <w:lang w:val="en-GB"/>
        </w:rPr>
        <w:pPrChange w:id="31907" w:author="Quinten Van Woerkom" w:date="2024-12-18T16:18:00Z" w16du:dateUtc="2024-12-18T15:18:00Z">
          <w:pPr>
            <w:spacing w:before="0"/>
          </w:pPr>
        </w:pPrChange>
      </w:pPr>
    </w:p>
    <w:tbl>
      <w:tblPr>
        <w:tblStyle w:val="RBTable"/>
        <w:tblW w:w="9179" w:type="dxa"/>
        <w:tblLayout w:type="fixed"/>
        <w:tblLook w:val="0400" w:firstRow="0" w:lastRow="0" w:firstColumn="0" w:lastColumn="0" w:noHBand="0" w:noVBand="1"/>
        <w:tblCaption w:val="DSC PhysicalValue E6 X"/>
      </w:tblPr>
      <w:tblGrid>
        <w:gridCol w:w="1667"/>
        <w:gridCol w:w="2976"/>
        <w:gridCol w:w="992"/>
        <w:gridCol w:w="1843"/>
        <w:gridCol w:w="709"/>
        <w:gridCol w:w="992"/>
      </w:tblGrid>
      <w:tr w:rsidR="004C430C" w:rsidRPr="004424B1" w14:paraId="2C111E5A" w14:textId="77777777" w:rsidTr="00710E0B">
        <w:tc>
          <w:tcPr>
            <w:tcW w:w="1667" w:type="dxa"/>
            <w:shd w:val="clear" w:color="auto" w:fill="00CCFF"/>
          </w:tcPr>
          <w:p w14:paraId="55842AFB" w14:textId="77777777" w:rsidR="004C430C" w:rsidRPr="00336F32" w:rsidRDefault="004C430C" w:rsidP="007B4994">
            <w:pPr>
              <w:pStyle w:val="TableCell"/>
              <w:rPr>
                <w:color w:val="auto"/>
                <w:rPrChange w:id="31908" w:author="Peter Van Der Plas" w:date="2024-12-29T13:08:00Z" w16du:dateUtc="2024-12-29T12:08:00Z">
                  <w:rPr>
                    <w:color w:val="FFFFFF" w:themeColor="background1"/>
                  </w:rPr>
                </w:rPrChange>
              </w:rPr>
            </w:pPr>
            <w:r w:rsidRPr="00336F32">
              <w:rPr>
                <w:color w:val="auto"/>
                <w:rPrChange w:id="31909" w:author="Peter Van Der Plas" w:date="2024-12-29T13:08:00Z" w16du:dateUtc="2024-12-29T12:08:00Z">
                  <w:rPr>
                    <w:color w:val="FFFFFF" w:themeColor="background1"/>
                  </w:rPr>
                </w:rPrChange>
              </w:rPr>
              <w:t>Name</w:t>
            </w:r>
          </w:p>
        </w:tc>
        <w:tc>
          <w:tcPr>
            <w:tcW w:w="2976" w:type="dxa"/>
          </w:tcPr>
          <w:p w14:paraId="4A71CAEE" w14:textId="77777777" w:rsidR="004C430C" w:rsidRPr="00336F32" w:rsidRDefault="004C430C" w:rsidP="007B4994">
            <w:pPr>
              <w:pStyle w:val="TableCell"/>
              <w:rPr>
                <w:b/>
                <w:iCs/>
                <w:rPrChange w:id="31910" w:author="Peter Van Der Plas" w:date="2024-12-29T13:09:00Z" w16du:dateUtc="2024-12-29T12:09:00Z">
                  <w:rPr>
                    <w:b/>
                    <w:i/>
                  </w:rPr>
                </w:rPrChange>
              </w:rPr>
            </w:pPr>
            <w:r w:rsidRPr="00336F32">
              <w:rPr>
                <w:b/>
                <w:iCs/>
                <w:rPrChange w:id="31911" w:author="Peter Van Der Plas" w:date="2024-12-29T13:09:00Z" w16du:dateUtc="2024-12-29T12:09:00Z">
                  <w:rPr>
                    <w:b/>
                    <w:i/>
                  </w:rPr>
                </w:rPrChange>
              </w:rPr>
              <w:t>PhysicalValue</w:t>
            </w:r>
          </w:p>
        </w:tc>
        <w:tc>
          <w:tcPr>
            <w:tcW w:w="992" w:type="dxa"/>
            <w:shd w:val="clear" w:color="auto" w:fill="00CCFF"/>
          </w:tcPr>
          <w:p w14:paraId="0A82EDF2" w14:textId="77777777" w:rsidR="004C430C" w:rsidRPr="00336F32" w:rsidRDefault="004C430C" w:rsidP="007B4994">
            <w:pPr>
              <w:pStyle w:val="TableCell"/>
              <w:rPr>
                <w:bCs/>
                <w:color w:val="auto"/>
                <w:rPrChange w:id="31912" w:author="Peter Van Der Plas" w:date="2024-12-29T13:08:00Z" w16du:dateUtc="2024-12-29T12:08:00Z">
                  <w:rPr>
                    <w:b/>
                  </w:rPr>
                </w:rPrChange>
              </w:rPr>
            </w:pPr>
            <w:r w:rsidRPr="00336F32">
              <w:rPr>
                <w:bCs/>
                <w:color w:val="auto"/>
                <w:rPrChange w:id="31913" w:author="Peter Van Der Plas" w:date="2024-12-29T13:08:00Z" w16du:dateUtc="2024-12-29T12:08:00Z">
                  <w:rPr>
                    <w:b/>
                    <w:color w:val="FFFFFF" w:themeColor="background1"/>
                  </w:rPr>
                </w:rPrChange>
              </w:rPr>
              <w:t>Extends</w:t>
            </w:r>
          </w:p>
        </w:tc>
        <w:tc>
          <w:tcPr>
            <w:tcW w:w="1843" w:type="dxa"/>
          </w:tcPr>
          <w:p w14:paraId="5BEF1C74" w14:textId="77777777" w:rsidR="004C430C" w:rsidRPr="004424B1" w:rsidRDefault="004C430C" w:rsidP="007B4994">
            <w:pPr>
              <w:pStyle w:val="TableCell"/>
              <w:rPr>
                <w:b/>
              </w:rPr>
            </w:pPr>
            <w:proofErr w:type="gramStart"/>
            <w:r w:rsidRPr="004424B1">
              <w:t>MAL::</w:t>
            </w:r>
            <w:proofErr w:type="gramEnd"/>
            <w:r w:rsidRPr="004424B1">
              <w:t>Composite</w:t>
            </w:r>
          </w:p>
        </w:tc>
        <w:tc>
          <w:tcPr>
            <w:tcW w:w="709" w:type="dxa"/>
            <w:shd w:val="clear" w:color="auto" w:fill="00CCFF"/>
          </w:tcPr>
          <w:p w14:paraId="7F23692D" w14:textId="77777777" w:rsidR="004C430C" w:rsidRPr="00336F32" w:rsidRDefault="004C430C" w:rsidP="007B4994">
            <w:pPr>
              <w:pStyle w:val="TableCell"/>
              <w:rPr>
                <w:bCs/>
                <w:color w:val="auto"/>
                <w:rPrChange w:id="31914" w:author="Peter Van Der Plas" w:date="2024-12-29T13:08:00Z" w16du:dateUtc="2024-12-29T12:08:00Z">
                  <w:rPr>
                    <w:b/>
                  </w:rPr>
                </w:rPrChange>
              </w:rPr>
            </w:pPr>
            <w:r w:rsidRPr="00336F32">
              <w:rPr>
                <w:bCs/>
                <w:color w:val="auto"/>
                <w:rPrChange w:id="31915" w:author="Peter Van Der Plas" w:date="2024-12-29T13:08:00Z" w16du:dateUtc="2024-12-29T12:08:00Z">
                  <w:rPr>
                    <w:b/>
                    <w:color w:val="FFFFFF" w:themeColor="background1"/>
                  </w:rPr>
                </w:rPrChange>
              </w:rPr>
              <w:t>SFP</w:t>
            </w:r>
          </w:p>
        </w:tc>
        <w:tc>
          <w:tcPr>
            <w:tcW w:w="992" w:type="dxa"/>
          </w:tcPr>
          <w:p w14:paraId="0C86D7CA" w14:textId="77777777" w:rsidR="004C430C" w:rsidRPr="004424B1" w:rsidRDefault="004C430C" w:rsidP="007B4994">
            <w:pPr>
              <w:pStyle w:val="TableCell"/>
              <w:jc w:val="right"/>
            </w:pPr>
            <w:r w:rsidRPr="004424B1">
              <w:t>Abstract</w:t>
            </w:r>
          </w:p>
        </w:tc>
      </w:tr>
    </w:tbl>
    <w:p w14:paraId="27C61E7D"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4A45CE5B"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68C794C" w14:textId="1509FF50" w:rsidR="004C430C" w:rsidRPr="004424B1" w:rsidRDefault="004C430C" w:rsidP="007B4994">
            <w:pPr>
              <w:pStyle w:val="TableCell"/>
            </w:pPr>
            <w:del w:id="31916" w:author="Quinten Van Woerkom" w:date="2024-11-25T14:49:00Z" w16du:dateUtc="2024-11-25T13:49:00Z">
              <w:r w:rsidRPr="004424B1" w:rsidDel="002B0859">
                <w:delText>Attribute</w:delText>
              </w:r>
            </w:del>
            <w:ins w:id="31917" w:author="Quinten Van Woerkom" w:date="2024-11-25T14:49:00Z" w16du:dateUtc="2024-11-25T13:49:00Z">
              <w:r w:rsidR="002B0859">
                <w:t>Field</w:t>
              </w:r>
            </w:ins>
          </w:p>
        </w:tc>
        <w:tc>
          <w:tcPr>
            <w:tcW w:w="1984" w:type="dxa"/>
          </w:tcPr>
          <w:p w14:paraId="06165B4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2B8D0F8"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7357E9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F9B085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0A43AF" w14:textId="77777777" w:rsidR="004C430C" w:rsidRPr="004424B1" w:rsidRDefault="004C430C" w:rsidP="007B4994">
            <w:pPr>
              <w:pStyle w:val="TableCell"/>
            </w:pPr>
            <w:r w:rsidRPr="004424B1">
              <w:t>value</w:t>
            </w:r>
          </w:p>
        </w:tc>
        <w:tc>
          <w:tcPr>
            <w:tcW w:w="1984" w:type="dxa"/>
          </w:tcPr>
          <w:p w14:paraId="6BD38D7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2DE779B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435D0E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Physical value.</w:t>
            </w:r>
          </w:p>
        </w:tc>
      </w:tr>
      <w:tr w:rsidR="004C430C" w:rsidRPr="004424B1" w14:paraId="449CA78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99B4805" w14:textId="77777777" w:rsidR="004C430C" w:rsidRPr="004424B1" w:rsidRDefault="004C430C" w:rsidP="007B4994">
            <w:pPr>
              <w:pStyle w:val="TableCell"/>
            </w:pPr>
            <w:r w:rsidRPr="004424B1">
              <w:t>units</w:t>
            </w:r>
          </w:p>
        </w:tc>
        <w:tc>
          <w:tcPr>
            <w:tcW w:w="1984" w:type="dxa"/>
          </w:tcPr>
          <w:p w14:paraId="1526C8E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0BF6EF2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B41C12D" w14:textId="7E0E509F"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Optional unit.  The unit type depends on the specific value </w:t>
            </w:r>
            <w:commentRangeStart w:id="31918"/>
            <w:r w:rsidRPr="004424B1">
              <w:t>type</w:t>
            </w:r>
            <w:del w:id="31919" w:author="Quinten Van Woerkom" w:date="2024-12-12T13:58:00Z" w16du:dateUtc="2024-12-12T12:58:00Z">
              <w:r w:rsidRPr="004424B1" w:rsidDel="00B0385D">
                <w:delText xml:space="preserve">, as defined in reference </w:delText>
              </w:r>
              <w:r w:rsidRPr="004424B1" w:rsidDel="00B0385D">
                <w:fldChar w:fldCharType="begin"/>
              </w:r>
              <w:r w:rsidRPr="004424B1" w:rsidDel="00B0385D">
                <w:delInstrText xml:space="preserve"> REF R_509x0b1PointingRequestMessage \h </w:delInstrText>
              </w:r>
              <w:r w:rsidRPr="004424B1" w:rsidDel="00B0385D">
                <w:fldChar w:fldCharType="separate"/>
              </w:r>
              <w:r w:rsidR="00BF1AC4" w:rsidRPr="004424B1" w:rsidDel="00B0385D">
                <w:delText>[</w:delText>
              </w:r>
              <w:r w:rsidR="00BF1AC4" w:rsidDel="00B0385D">
                <w:rPr>
                  <w:noProof/>
                </w:rPr>
                <w:delText>D6</w:delText>
              </w:r>
              <w:r w:rsidR="00BF1AC4" w:rsidRPr="004424B1" w:rsidDel="00B0385D">
                <w:delText>]</w:delText>
              </w:r>
              <w:r w:rsidRPr="004424B1" w:rsidDel="00B0385D">
                <w:fldChar w:fldCharType="end"/>
              </w:r>
              <w:r w:rsidRPr="004424B1" w:rsidDel="00B0385D">
                <w:delText xml:space="preserve"> annex </w:delText>
              </w:r>
              <w:r w:rsidR="00301494" w:rsidRPr="004424B1" w:rsidDel="00B0385D">
                <w:delText>D</w:delText>
              </w:r>
            </w:del>
            <w:r w:rsidRPr="004424B1">
              <w:t>.</w:t>
            </w:r>
            <w:commentRangeEnd w:id="31918"/>
            <w:r w:rsidR="00B0385D">
              <w:rPr>
                <w:rStyle w:val="CommentReference"/>
                <w:rFonts w:cs="Times New Roman"/>
                <w:lang w:val="en-US" w:eastAsia="en-US"/>
              </w:rPr>
              <w:commentReference w:id="31918"/>
            </w:r>
          </w:p>
        </w:tc>
      </w:tr>
    </w:tbl>
    <w:p w14:paraId="48D49BA5" w14:textId="75C39D6D" w:rsidR="004C430C" w:rsidRPr="004424B1" w:rsidDel="00924D89" w:rsidRDefault="00924D89" w:rsidP="004C430C">
      <w:pPr>
        <w:rPr>
          <w:del w:id="31920" w:author="Quinten Van Woerkom" w:date="2024-12-18T16:18:00Z" w16du:dateUtc="2024-12-18T15:18:00Z"/>
          <w:lang w:val="en-GB"/>
        </w:rPr>
      </w:pPr>
      <w:ins w:id="31921" w:author="Quinten Van Woerkom" w:date="2024-12-18T16:18:00Z" w16du:dateUtc="2024-12-18T15:18:00Z">
        <w:r>
          <w:rPr>
            <w:lang w:val="en-GB"/>
          </w:rPr>
          <w:t xml:space="preserve">Data Type: </w:t>
        </w:r>
      </w:ins>
      <w:del w:id="31922" w:author="Quinten Van Woerkom" w:date="2024-12-18T16:18:00Z" w16du:dateUtc="2024-12-18T15:18:00Z">
        <w:r w:rsidR="004C430C" w:rsidRPr="004424B1" w:rsidDel="00924D89">
          <w:rPr>
            <w:lang w:val="en-GB"/>
          </w:rPr>
          <w:delText xml:space="preserve">For MPS, three specific physical value types (as defined in reference </w:delText>
        </w:r>
        <w:r w:rsidR="004C430C" w:rsidRPr="004424B1" w:rsidDel="00924D89">
          <w:rPr>
            <w:lang w:val="en-GB"/>
          </w:rPr>
          <w:fldChar w:fldCharType="begin"/>
        </w:r>
        <w:r w:rsidR="004C430C" w:rsidRPr="004424B1" w:rsidDel="00924D89">
          <w:rPr>
            <w:lang w:val="en-GB"/>
          </w:rPr>
          <w:delInstrText xml:space="preserve"> REF R_509x0b1PointingRequestMessage \h </w:delInstrText>
        </w:r>
        <w:r w:rsidR="004C430C" w:rsidRPr="004424B1" w:rsidDel="00924D89">
          <w:rPr>
            <w:lang w:val="en-GB"/>
          </w:rPr>
        </w:r>
        <w:r w:rsidR="004C430C" w:rsidRPr="004424B1" w:rsidDel="00924D89">
          <w:rPr>
            <w:lang w:val="en-GB"/>
          </w:rPr>
          <w:fldChar w:fldCharType="separate"/>
        </w:r>
      </w:del>
      <w:del w:id="31923" w:author="Quinten Van Woerkom" w:date="2024-12-17T10:44:00Z" w16du:dateUtc="2024-12-17T09:44:00Z">
        <w:r w:rsidR="00BF1AC4" w:rsidRPr="004424B1" w:rsidDel="00CD3A56">
          <w:rPr>
            <w:lang w:val="en-GB"/>
          </w:rPr>
          <w:delText>[</w:delText>
        </w:r>
        <w:r w:rsidR="00BF1AC4" w:rsidDel="00CD3A56">
          <w:rPr>
            <w:noProof/>
            <w:lang w:val="en-GB"/>
          </w:rPr>
          <w:delText>D6</w:delText>
        </w:r>
        <w:r w:rsidR="00BF1AC4" w:rsidRPr="004424B1" w:rsidDel="00CD3A56">
          <w:rPr>
            <w:lang w:val="en-GB"/>
          </w:rPr>
          <w:delText>]</w:delText>
        </w:r>
      </w:del>
      <w:del w:id="31924" w:author="Quinten Van Woerkom" w:date="2024-12-18T16:18:00Z" w16du:dateUtc="2024-12-18T15:18:00Z">
        <w:r w:rsidR="004C430C" w:rsidRPr="004424B1" w:rsidDel="00924D89">
          <w:rPr>
            <w:lang w:val="en-GB"/>
          </w:rPr>
          <w:fldChar w:fldCharType="end"/>
        </w:r>
        <w:r w:rsidR="004C430C" w:rsidRPr="004424B1" w:rsidDel="00924D89">
          <w:rPr>
            <w:lang w:val="en-GB"/>
          </w:rPr>
          <w:delText xml:space="preserve"> annex </w:delText>
        </w:r>
        <w:r w:rsidR="00301494" w:rsidRPr="004424B1" w:rsidDel="00924D89">
          <w:rPr>
            <w:lang w:val="en-GB"/>
          </w:rPr>
          <w:delText>D</w:delText>
        </w:r>
        <w:r w:rsidR="004C430C" w:rsidRPr="004424B1" w:rsidDel="00924D89">
          <w:rPr>
            <w:lang w:val="en-GB"/>
          </w:rPr>
          <w:delText>) are used in the context of geometric constraints on position or pointing:</w:delText>
        </w:r>
      </w:del>
    </w:p>
    <w:p w14:paraId="1F63F777" w14:textId="77777777" w:rsidR="004C430C" w:rsidRDefault="004C430C">
      <w:pPr>
        <w:pStyle w:val="Heading5"/>
        <w:spacing w:before="480"/>
        <w:rPr>
          <w:ins w:id="31925" w:author="Quinten Van Woerkom" w:date="2024-12-18T16:18:00Z" w16du:dateUtc="2024-12-18T15:18:00Z"/>
        </w:rPr>
        <w:pPrChange w:id="31926" w:author="Peter Van Der Plas" w:date="2024-12-29T13:35:00Z" w16du:dateUtc="2024-12-29T12:35:00Z">
          <w:pPr>
            <w:pStyle w:val="Heading5"/>
          </w:pPr>
        </w:pPrChange>
      </w:pPr>
      <w:r w:rsidRPr="004424B1">
        <w:t>Angle</w:t>
      </w:r>
    </w:p>
    <w:p w14:paraId="71CF1354" w14:textId="5B93EB2C" w:rsidR="00924D89" w:rsidRPr="00924D89" w:rsidRDefault="00924D89">
      <w:pPr>
        <w:pStyle w:val="Heading6"/>
        <w:pPrChange w:id="31927" w:author="Quinten Van Woerkom" w:date="2024-12-18T16:18:00Z" w16du:dateUtc="2024-12-18T15:18:00Z">
          <w:pPr>
            <w:pStyle w:val="HeadingNoNumber"/>
          </w:pPr>
        </w:pPrChange>
      </w:pPr>
      <w:ins w:id="31928" w:author="Quinten Van Woerkom" w:date="2024-12-18T16:18:00Z" w16du:dateUtc="2024-12-18T15:18:00Z">
        <w:r>
          <w:t>Overview</w:t>
        </w:r>
      </w:ins>
    </w:p>
    <w:p w14:paraId="591940A2" w14:textId="0ECBE32D" w:rsidR="004C430C" w:rsidRDefault="00924D89" w:rsidP="007E7075">
      <w:pPr>
        <w:rPr>
          <w:ins w:id="31929" w:author="Quinten Van Woerkom" w:date="2024-12-18T16:19:00Z" w16du:dateUtc="2024-12-18T15:19:00Z"/>
          <w:lang w:val="en-GB"/>
        </w:rPr>
      </w:pPr>
      <w:ins w:id="31930" w:author="Quinten Van Woerkom" w:date="2024-12-18T16:19:00Z" w16du:dateUtc="2024-12-18T15:19:00Z">
        <w:r>
          <w:rPr>
            <w:lang w:val="en-GB"/>
          </w:rPr>
          <w:t xml:space="preserve">Physical value with </w:t>
        </w:r>
      </w:ins>
      <w:del w:id="31931" w:author="Quinten Van Woerkom" w:date="2024-12-18T16:19:00Z" w16du:dateUtc="2024-12-18T15:19:00Z">
        <w:r w:rsidR="004C430C" w:rsidRPr="004424B1" w:rsidDel="00924D89">
          <w:rPr>
            <w:lang w:val="en-GB"/>
          </w:rPr>
          <w:delText xml:space="preserve">Has </w:delText>
        </w:r>
      </w:del>
      <w:r w:rsidR="004C430C" w:rsidRPr="004424B1">
        <w:rPr>
          <w:lang w:val="en-GB"/>
        </w:rPr>
        <w:t>units of type Angle.</w:t>
      </w:r>
    </w:p>
    <w:p w14:paraId="1DC15177" w14:textId="7A250A16" w:rsidR="00924D89" w:rsidRPr="004424B1" w:rsidRDefault="00924D89">
      <w:pPr>
        <w:pStyle w:val="Heading6"/>
        <w:spacing w:before="480" w:after="240"/>
        <w:rPr>
          <w:lang w:val="en-GB"/>
        </w:rPr>
        <w:pPrChange w:id="31932" w:author="Peter Van Der Plas" w:date="2024-12-29T13:36:00Z" w16du:dateUtc="2024-12-29T12:36:00Z">
          <w:pPr/>
        </w:pPrChange>
      </w:pPr>
      <w:ins w:id="31933" w:author="Quinten Van Woerkom" w:date="2024-12-18T16:19:00Z" w16du:dateUtc="2024-12-18T15:19:00Z">
        <w:r>
          <w:rPr>
            <w:lang w:val="en-GB"/>
          </w:rPr>
          <w:t>Definition</w:t>
        </w:r>
      </w:ins>
    </w:p>
    <w:p w14:paraId="399ED1AB" w14:textId="38CABE6F" w:rsidR="007E7075" w:rsidRPr="004424B1" w:rsidDel="00924D89" w:rsidRDefault="007E7075">
      <w:pPr>
        <w:spacing w:after="240"/>
        <w:rPr>
          <w:del w:id="31934" w:author="Quinten Van Woerkom" w:date="2024-12-18T16:19:00Z" w16du:dateUtc="2024-12-18T15:19:00Z"/>
          <w:lang w:val="en-GB"/>
        </w:rPr>
        <w:pPrChange w:id="31935" w:author="Quinten Van Woerkom" w:date="2024-12-18T16:19:00Z" w16du:dateUtc="2024-12-18T15:19:00Z">
          <w:pPr>
            <w:spacing w:before="0"/>
          </w:pPr>
        </w:pPrChange>
      </w:pPr>
    </w:p>
    <w:tbl>
      <w:tblPr>
        <w:tblStyle w:val="RBTable"/>
        <w:tblW w:w="9179" w:type="dxa"/>
        <w:tblLayout w:type="fixed"/>
        <w:tblLook w:val="0400" w:firstRow="0" w:lastRow="0" w:firstColumn="0" w:lastColumn="0" w:noHBand="0" w:noVBand="1"/>
        <w:tblCaption w:val="DSC Angle E6 X"/>
      </w:tblPr>
      <w:tblGrid>
        <w:gridCol w:w="1667"/>
        <w:gridCol w:w="2976"/>
        <w:gridCol w:w="992"/>
        <w:gridCol w:w="1843"/>
        <w:gridCol w:w="709"/>
        <w:gridCol w:w="992"/>
      </w:tblGrid>
      <w:tr w:rsidR="004C430C" w:rsidRPr="004424B1" w14:paraId="46E4E468" w14:textId="77777777" w:rsidTr="00710E0B">
        <w:tc>
          <w:tcPr>
            <w:tcW w:w="1667" w:type="dxa"/>
            <w:shd w:val="clear" w:color="auto" w:fill="00CCFF"/>
          </w:tcPr>
          <w:p w14:paraId="38D16DBB" w14:textId="77777777" w:rsidR="004C430C" w:rsidRPr="00336F32" w:rsidRDefault="004C430C" w:rsidP="007B4994">
            <w:pPr>
              <w:pStyle w:val="TableCell"/>
              <w:rPr>
                <w:color w:val="auto"/>
                <w:rPrChange w:id="31936" w:author="Peter Van Der Plas" w:date="2024-12-29T13:08:00Z" w16du:dateUtc="2024-12-29T12:08:00Z">
                  <w:rPr>
                    <w:color w:val="FFFFFF" w:themeColor="background1"/>
                  </w:rPr>
                </w:rPrChange>
              </w:rPr>
            </w:pPr>
            <w:r w:rsidRPr="00336F32">
              <w:rPr>
                <w:color w:val="auto"/>
                <w:rPrChange w:id="31937" w:author="Peter Van Der Plas" w:date="2024-12-29T13:08:00Z" w16du:dateUtc="2024-12-29T12:08:00Z">
                  <w:rPr>
                    <w:color w:val="FFFFFF" w:themeColor="background1"/>
                  </w:rPr>
                </w:rPrChange>
              </w:rPr>
              <w:t>Name</w:t>
            </w:r>
          </w:p>
        </w:tc>
        <w:tc>
          <w:tcPr>
            <w:tcW w:w="2976" w:type="dxa"/>
          </w:tcPr>
          <w:p w14:paraId="556B6178" w14:textId="77777777" w:rsidR="004C430C" w:rsidRPr="004424B1" w:rsidRDefault="004C430C" w:rsidP="007B4994">
            <w:pPr>
              <w:pStyle w:val="TableCell"/>
              <w:rPr>
                <w:b/>
              </w:rPr>
            </w:pPr>
            <w:r w:rsidRPr="004424B1">
              <w:rPr>
                <w:b/>
              </w:rPr>
              <w:t>Angle</w:t>
            </w:r>
          </w:p>
        </w:tc>
        <w:tc>
          <w:tcPr>
            <w:tcW w:w="992" w:type="dxa"/>
            <w:shd w:val="clear" w:color="auto" w:fill="00CCFF"/>
          </w:tcPr>
          <w:p w14:paraId="13871DD3" w14:textId="77777777" w:rsidR="004C430C" w:rsidRPr="00336F32" w:rsidRDefault="004C430C" w:rsidP="007B4994">
            <w:pPr>
              <w:pStyle w:val="TableCell"/>
              <w:rPr>
                <w:bCs/>
                <w:color w:val="auto"/>
                <w:rPrChange w:id="31938" w:author="Peter Van Der Plas" w:date="2024-12-29T13:08:00Z" w16du:dateUtc="2024-12-29T12:08:00Z">
                  <w:rPr>
                    <w:b/>
                  </w:rPr>
                </w:rPrChange>
              </w:rPr>
            </w:pPr>
            <w:r w:rsidRPr="00336F32">
              <w:rPr>
                <w:bCs/>
                <w:color w:val="auto"/>
                <w:rPrChange w:id="31939" w:author="Peter Van Der Plas" w:date="2024-12-29T13:08:00Z" w16du:dateUtc="2024-12-29T12:08:00Z">
                  <w:rPr>
                    <w:b/>
                    <w:color w:val="FFFFFF" w:themeColor="background1"/>
                  </w:rPr>
                </w:rPrChange>
              </w:rPr>
              <w:t>Extends</w:t>
            </w:r>
          </w:p>
        </w:tc>
        <w:tc>
          <w:tcPr>
            <w:tcW w:w="1843" w:type="dxa"/>
          </w:tcPr>
          <w:p w14:paraId="418FEA57" w14:textId="77777777" w:rsidR="004C430C" w:rsidRPr="00336F32" w:rsidRDefault="004C430C" w:rsidP="007B4994">
            <w:pPr>
              <w:pStyle w:val="TableCell"/>
              <w:rPr>
                <w:b/>
                <w:iCs/>
                <w:rPrChange w:id="31940" w:author="Peter Van Der Plas" w:date="2024-12-29T13:09:00Z" w16du:dateUtc="2024-12-29T12:09:00Z">
                  <w:rPr>
                    <w:b/>
                    <w:i/>
                  </w:rPr>
                </w:rPrChange>
              </w:rPr>
            </w:pPr>
            <w:r w:rsidRPr="00336F32">
              <w:rPr>
                <w:iCs/>
                <w:rPrChange w:id="31941" w:author="Peter Van Der Plas" w:date="2024-12-29T13:09:00Z" w16du:dateUtc="2024-12-29T12:09:00Z">
                  <w:rPr>
                    <w:i/>
                  </w:rPr>
                </w:rPrChange>
              </w:rPr>
              <w:t>PhysicalValue</w:t>
            </w:r>
          </w:p>
        </w:tc>
        <w:tc>
          <w:tcPr>
            <w:tcW w:w="709" w:type="dxa"/>
            <w:shd w:val="clear" w:color="auto" w:fill="00CCFF"/>
          </w:tcPr>
          <w:p w14:paraId="491DD868" w14:textId="77777777" w:rsidR="004C430C" w:rsidRPr="00336F32" w:rsidRDefault="004C430C" w:rsidP="007B4994">
            <w:pPr>
              <w:pStyle w:val="TableCell"/>
              <w:rPr>
                <w:bCs/>
                <w:color w:val="auto"/>
                <w:rPrChange w:id="31942" w:author="Peter Van Der Plas" w:date="2024-12-29T13:08:00Z" w16du:dateUtc="2024-12-29T12:08:00Z">
                  <w:rPr>
                    <w:b/>
                  </w:rPr>
                </w:rPrChange>
              </w:rPr>
            </w:pPr>
            <w:r w:rsidRPr="00336F32">
              <w:rPr>
                <w:bCs/>
                <w:color w:val="auto"/>
                <w:rPrChange w:id="31943" w:author="Peter Van Der Plas" w:date="2024-12-29T13:08:00Z" w16du:dateUtc="2024-12-29T12:08:00Z">
                  <w:rPr>
                    <w:b/>
                    <w:color w:val="FFFFFF" w:themeColor="background1"/>
                  </w:rPr>
                </w:rPrChange>
              </w:rPr>
              <w:t>SFP</w:t>
            </w:r>
          </w:p>
        </w:tc>
        <w:tc>
          <w:tcPr>
            <w:tcW w:w="992" w:type="dxa"/>
          </w:tcPr>
          <w:p w14:paraId="1903EE97" w14:textId="4C4C49E6" w:rsidR="004C430C" w:rsidRPr="004424B1" w:rsidRDefault="003D40C2" w:rsidP="007B4994">
            <w:pPr>
              <w:pStyle w:val="TableCell"/>
              <w:jc w:val="right"/>
            </w:pPr>
            <w:fldSimple w:instr=" SEQ Area \* MERGEFORMAT ">
              <w:ins w:id="31944" w:author="Peter Van Der Plas" w:date="2025-01-01T17:31:00Z" w16du:dateUtc="2025-01-01T16:31:00Z">
                <w:r w:rsidR="006D1623">
                  <w:rPr>
                    <w:noProof/>
                  </w:rPr>
                  <w:t>14</w:t>
                </w:r>
              </w:ins>
              <w:del w:id="31945" w:author="Peter Van Der Plas" w:date="2024-12-25T18:53:00Z" w16du:dateUtc="2024-12-25T17:53:00Z">
                <w:r w:rsidR="00BF1AC4" w:rsidDel="00547CCE">
                  <w:rPr>
                    <w:noProof/>
                  </w:rPr>
                  <w:delText>14</w:delText>
                </w:r>
              </w:del>
            </w:fldSimple>
          </w:p>
        </w:tc>
      </w:tr>
    </w:tbl>
    <w:p w14:paraId="561B438B" w14:textId="00F77E06" w:rsidR="004C430C" w:rsidRPr="004424B1" w:rsidRDefault="00924D89">
      <w:pPr>
        <w:pStyle w:val="Heading5"/>
        <w:spacing w:before="480"/>
        <w:pPrChange w:id="31946" w:author="Peter Van Der Plas" w:date="2024-12-29T13:37:00Z" w16du:dateUtc="2024-12-29T12:37:00Z">
          <w:pPr>
            <w:pStyle w:val="HeadingNoNumber"/>
          </w:pPr>
        </w:pPrChange>
      </w:pPr>
      <w:ins w:id="31947" w:author="Quinten Van Woerkom" w:date="2024-12-18T16:19:00Z" w16du:dateUtc="2024-12-18T15:19:00Z">
        <w:r>
          <w:t xml:space="preserve">Data Type: </w:t>
        </w:r>
      </w:ins>
      <w:r w:rsidR="004C430C" w:rsidRPr="004424B1">
        <w:t>AngularVelocity</w:t>
      </w:r>
    </w:p>
    <w:p w14:paraId="0ADD3C72" w14:textId="65C901D8" w:rsidR="00924D89" w:rsidRDefault="00924D89">
      <w:pPr>
        <w:pStyle w:val="Heading6"/>
        <w:rPr>
          <w:ins w:id="31948" w:author="Quinten Van Woerkom" w:date="2024-12-18T16:19:00Z" w16du:dateUtc="2024-12-18T15:19:00Z"/>
          <w:lang w:val="en-GB"/>
        </w:rPr>
        <w:pPrChange w:id="31949" w:author="Quinten Van Woerkom" w:date="2024-12-18T16:19:00Z" w16du:dateUtc="2024-12-18T15:19:00Z">
          <w:pPr/>
        </w:pPrChange>
      </w:pPr>
      <w:ins w:id="31950" w:author="Quinten Van Woerkom" w:date="2024-12-18T16:19:00Z" w16du:dateUtc="2024-12-18T15:19:00Z">
        <w:r>
          <w:rPr>
            <w:lang w:val="en-GB"/>
          </w:rPr>
          <w:t>Overview</w:t>
        </w:r>
      </w:ins>
    </w:p>
    <w:p w14:paraId="6EFB1C8F" w14:textId="768A0C3D" w:rsidR="004C430C" w:rsidRDefault="004C430C" w:rsidP="007E7075">
      <w:pPr>
        <w:rPr>
          <w:ins w:id="31951" w:author="Quinten Van Woerkom" w:date="2024-12-18T16:19:00Z" w16du:dateUtc="2024-12-18T15:19:00Z"/>
          <w:lang w:val="en-GB"/>
        </w:rPr>
      </w:pPr>
      <w:del w:id="31952" w:author="Quinten Van Woerkom" w:date="2024-12-18T16:19:00Z" w16du:dateUtc="2024-12-18T15:19:00Z">
        <w:r w:rsidRPr="004424B1" w:rsidDel="00924D89">
          <w:rPr>
            <w:lang w:val="en-GB"/>
          </w:rPr>
          <w:delText>Has</w:delText>
        </w:r>
      </w:del>
      <w:ins w:id="31953" w:author="Quinten Van Woerkom" w:date="2024-12-18T16:19:00Z" w16du:dateUtc="2024-12-18T15:19:00Z">
        <w:r w:rsidR="00924D89">
          <w:rPr>
            <w:lang w:val="en-GB"/>
          </w:rPr>
          <w:t>Physical value with</w:t>
        </w:r>
      </w:ins>
      <w:r w:rsidRPr="004424B1">
        <w:rPr>
          <w:lang w:val="en-GB"/>
        </w:rPr>
        <w:t xml:space="preserve"> units of type AngularVelocity.</w:t>
      </w:r>
    </w:p>
    <w:p w14:paraId="5BE9F24E" w14:textId="46B45C45" w:rsidR="00924D89" w:rsidRPr="004424B1" w:rsidRDefault="00924D89">
      <w:pPr>
        <w:pStyle w:val="Heading6"/>
        <w:spacing w:before="480" w:after="240"/>
        <w:rPr>
          <w:lang w:val="en-GB"/>
        </w:rPr>
        <w:pPrChange w:id="31954" w:author="Peter Van Der Plas" w:date="2024-12-29T13:37:00Z" w16du:dateUtc="2024-12-29T12:37:00Z">
          <w:pPr/>
        </w:pPrChange>
      </w:pPr>
      <w:ins w:id="31955" w:author="Quinten Van Woerkom" w:date="2024-12-18T16:19:00Z" w16du:dateUtc="2024-12-18T15:19:00Z">
        <w:r>
          <w:rPr>
            <w:lang w:val="en-GB"/>
          </w:rPr>
          <w:t>Definition</w:t>
        </w:r>
      </w:ins>
    </w:p>
    <w:p w14:paraId="0501AF04" w14:textId="10686BF9" w:rsidR="007E7075" w:rsidRPr="004424B1" w:rsidDel="00924D89" w:rsidRDefault="007E7075">
      <w:pPr>
        <w:spacing w:after="240"/>
        <w:rPr>
          <w:del w:id="31956" w:author="Quinten Van Woerkom" w:date="2024-12-18T16:19:00Z" w16du:dateUtc="2024-12-18T15:19:00Z"/>
          <w:lang w:val="en-GB"/>
        </w:rPr>
        <w:pPrChange w:id="31957" w:author="Quinten Van Woerkom" w:date="2024-12-18T16:19:00Z" w16du:dateUtc="2024-12-18T15:19:00Z">
          <w:pPr>
            <w:spacing w:before="0"/>
          </w:pPr>
        </w:pPrChange>
      </w:pPr>
    </w:p>
    <w:tbl>
      <w:tblPr>
        <w:tblStyle w:val="RBTable"/>
        <w:tblW w:w="9179" w:type="dxa"/>
        <w:tblLayout w:type="fixed"/>
        <w:tblLook w:val="0400" w:firstRow="0" w:lastRow="0" w:firstColumn="0" w:lastColumn="0" w:noHBand="0" w:noVBand="1"/>
        <w:tblCaption w:val="DSC AngularVelocity E6 X"/>
      </w:tblPr>
      <w:tblGrid>
        <w:gridCol w:w="1667"/>
        <w:gridCol w:w="2976"/>
        <w:gridCol w:w="992"/>
        <w:gridCol w:w="1843"/>
        <w:gridCol w:w="709"/>
        <w:gridCol w:w="992"/>
      </w:tblGrid>
      <w:tr w:rsidR="004C430C" w:rsidRPr="004424B1" w14:paraId="47C12E07" w14:textId="77777777" w:rsidTr="00710E0B">
        <w:tc>
          <w:tcPr>
            <w:tcW w:w="1667" w:type="dxa"/>
            <w:shd w:val="clear" w:color="auto" w:fill="00CCFF"/>
          </w:tcPr>
          <w:p w14:paraId="32839DD3" w14:textId="77777777" w:rsidR="004C430C" w:rsidRPr="00336F32" w:rsidRDefault="004C430C" w:rsidP="007B4994">
            <w:pPr>
              <w:pStyle w:val="TableCell"/>
              <w:rPr>
                <w:color w:val="auto"/>
                <w:rPrChange w:id="31958" w:author="Peter Van Der Plas" w:date="2024-12-29T13:08:00Z" w16du:dateUtc="2024-12-29T12:08:00Z">
                  <w:rPr>
                    <w:color w:val="FFFFFF" w:themeColor="background1"/>
                  </w:rPr>
                </w:rPrChange>
              </w:rPr>
            </w:pPr>
            <w:r w:rsidRPr="00336F32">
              <w:rPr>
                <w:color w:val="auto"/>
                <w:rPrChange w:id="31959" w:author="Peter Van Der Plas" w:date="2024-12-29T13:08:00Z" w16du:dateUtc="2024-12-29T12:08:00Z">
                  <w:rPr>
                    <w:color w:val="FFFFFF" w:themeColor="background1"/>
                  </w:rPr>
                </w:rPrChange>
              </w:rPr>
              <w:t>Name</w:t>
            </w:r>
          </w:p>
        </w:tc>
        <w:tc>
          <w:tcPr>
            <w:tcW w:w="2976" w:type="dxa"/>
          </w:tcPr>
          <w:p w14:paraId="7E4A7580" w14:textId="77777777" w:rsidR="004C430C" w:rsidRPr="004424B1" w:rsidRDefault="004C430C" w:rsidP="007B4994">
            <w:pPr>
              <w:pStyle w:val="TableCell"/>
              <w:rPr>
                <w:b/>
              </w:rPr>
            </w:pPr>
            <w:r w:rsidRPr="004424B1">
              <w:rPr>
                <w:b/>
              </w:rPr>
              <w:t>AngularVelocity</w:t>
            </w:r>
          </w:p>
        </w:tc>
        <w:tc>
          <w:tcPr>
            <w:tcW w:w="992" w:type="dxa"/>
            <w:shd w:val="clear" w:color="auto" w:fill="00CCFF"/>
          </w:tcPr>
          <w:p w14:paraId="098AA524" w14:textId="77777777" w:rsidR="004C430C" w:rsidRPr="00336F32" w:rsidRDefault="004C430C" w:rsidP="007B4994">
            <w:pPr>
              <w:pStyle w:val="TableCell"/>
              <w:rPr>
                <w:bCs/>
                <w:color w:val="auto"/>
                <w:rPrChange w:id="31960" w:author="Peter Van Der Plas" w:date="2024-12-29T13:08:00Z" w16du:dateUtc="2024-12-29T12:08:00Z">
                  <w:rPr>
                    <w:b/>
                  </w:rPr>
                </w:rPrChange>
              </w:rPr>
            </w:pPr>
            <w:r w:rsidRPr="00336F32">
              <w:rPr>
                <w:bCs/>
                <w:color w:val="auto"/>
                <w:rPrChange w:id="31961" w:author="Peter Van Der Plas" w:date="2024-12-29T13:08:00Z" w16du:dateUtc="2024-12-29T12:08:00Z">
                  <w:rPr>
                    <w:b/>
                    <w:color w:val="FFFFFF" w:themeColor="background1"/>
                  </w:rPr>
                </w:rPrChange>
              </w:rPr>
              <w:t>Extends</w:t>
            </w:r>
          </w:p>
        </w:tc>
        <w:tc>
          <w:tcPr>
            <w:tcW w:w="1843" w:type="dxa"/>
          </w:tcPr>
          <w:p w14:paraId="26EE1073" w14:textId="77777777" w:rsidR="004C430C" w:rsidRPr="00336F32" w:rsidRDefault="004C430C" w:rsidP="007B4994">
            <w:pPr>
              <w:pStyle w:val="TableCell"/>
              <w:rPr>
                <w:b/>
                <w:iCs/>
                <w:rPrChange w:id="31962" w:author="Peter Van Der Plas" w:date="2024-12-29T13:09:00Z" w16du:dateUtc="2024-12-29T12:09:00Z">
                  <w:rPr>
                    <w:b/>
                    <w:i/>
                  </w:rPr>
                </w:rPrChange>
              </w:rPr>
            </w:pPr>
            <w:r w:rsidRPr="00336F32">
              <w:rPr>
                <w:iCs/>
                <w:rPrChange w:id="31963" w:author="Peter Van Der Plas" w:date="2024-12-29T13:09:00Z" w16du:dateUtc="2024-12-29T12:09:00Z">
                  <w:rPr>
                    <w:i/>
                  </w:rPr>
                </w:rPrChange>
              </w:rPr>
              <w:t>PhysicalValue</w:t>
            </w:r>
          </w:p>
        </w:tc>
        <w:tc>
          <w:tcPr>
            <w:tcW w:w="709" w:type="dxa"/>
            <w:shd w:val="clear" w:color="auto" w:fill="00CCFF"/>
          </w:tcPr>
          <w:p w14:paraId="15F9D25D" w14:textId="77777777" w:rsidR="004C430C" w:rsidRPr="00336F32" w:rsidRDefault="004C430C" w:rsidP="007B4994">
            <w:pPr>
              <w:pStyle w:val="TableCell"/>
              <w:rPr>
                <w:bCs/>
                <w:color w:val="auto"/>
                <w:rPrChange w:id="31964" w:author="Peter Van Der Plas" w:date="2024-12-29T13:08:00Z" w16du:dateUtc="2024-12-29T12:08:00Z">
                  <w:rPr>
                    <w:b/>
                  </w:rPr>
                </w:rPrChange>
              </w:rPr>
            </w:pPr>
            <w:r w:rsidRPr="00336F32">
              <w:rPr>
                <w:bCs/>
                <w:color w:val="auto"/>
                <w:rPrChange w:id="31965" w:author="Peter Van Der Plas" w:date="2024-12-29T13:08:00Z" w16du:dateUtc="2024-12-29T12:08:00Z">
                  <w:rPr>
                    <w:b/>
                    <w:color w:val="FFFFFF" w:themeColor="background1"/>
                  </w:rPr>
                </w:rPrChange>
              </w:rPr>
              <w:t>SFP</w:t>
            </w:r>
          </w:p>
        </w:tc>
        <w:tc>
          <w:tcPr>
            <w:tcW w:w="992" w:type="dxa"/>
          </w:tcPr>
          <w:p w14:paraId="2C07F14F" w14:textId="30454793" w:rsidR="004C430C" w:rsidRPr="004424B1" w:rsidRDefault="003D40C2" w:rsidP="007B4994">
            <w:pPr>
              <w:pStyle w:val="TableCell"/>
              <w:jc w:val="right"/>
            </w:pPr>
            <w:fldSimple w:instr=" SEQ Area \* MERGEFORMAT ">
              <w:ins w:id="31966" w:author="Peter Van Der Plas" w:date="2025-01-01T17:31:00Z" w16du:dateUtc="2025-01-01T16:31:00Z">
                <w:r w:rsidR="006D1623">
                  <w:rPr>
                    <w:noProof/>
                  </w:rPr>
                  <w:t>15</w:t>
                </w:r>
              </w:ins>
              <w:del w:id="31967" w:author="Peter Van Der Plas" w:date="2024-12-25T18:53:00Z" w16du:dateUtc="2024-12-25T17:53:00Z">
                <w:r w:rsidR="00BF1AC4" w:rsidDel="00547CCE">
                  <w:rPr>
                    <w:noProof/>
                  </w:rPr>
                  <w:delText>15</w:delText>
                </w:r>
              </w:del>
            </w:fldSimple>
          </w:p>
        </w:tc>
      </w:tr>
    </w:tbl>
    <w:p w14:paraId="590FA393" w14:textId="4C6DC576" w:rsidR="004C430C" w:rsidRDefault="00924D89">
      <w:pPr>
        <w:pStyle w:val="Heading5"/>
        <w:spacing w:before="480"/>
        <w:rPr>
          <w:ins w:id="31968" w:author="Quinten Van Woerkom" w:date="2024-12-18T16:20:00Z" w16du:dateUtc="2024-12-18T15:20:00Z"/>
        </w:rPr>
        <w:pPrChange w:id="31969" w:author="Peter Van Der Plas" w:date="2024-12-29T13:38:00Z" w16du:dateUtc="2024-12-29T12:38:00Z">
          <w:pPr>
            <w:pStyle w:val="Heading5"/>
          </w:pPr>
        </w:pPrChange>
      </w:pPr>
      <w:ins w:id="31970" w:author="Quinten Van Woerkom" w:date="2024-12-18T16:20:00Z" w16du:dateUtc="2024-12-18T15:20:00Z">
        <w:r>
          <w:t xml:space="preserve">Data Type: </w:t>
        </w:r>
      </w:ins>
      <w:r w:rsidR="004C430C" w:rsidRPr="004424B1">
        <w:t>Distance</w:t>
      </w:r>
    </w:p>
    <w:p w14:paraId="25DE94FD" w14:textId="6C26A614" w:rsidR="00924D89" w:rsidRPr="00924D89" w:rsidRDefault="00924D89">
      <w:pPr>
        <w:pStyle w:val="Heading6"/>
        <w:pPrChange w:id="31971" w:author="Quinten Van Woerkom" w:date="2024-12-18T16:20:00Z" w16du:dateUtc="2024-12-18T15:20:00Z">
          <w:pPr>
            <w:pStyle w:val="HeadingNoNumber"/>
          </w:pPr>
        </w:pPrChange>
      </w:pPr>
      <w:ins w:id="31972" w:author="Quinten Van Woerkom" w:date="2024-12-18T16:20:00Z" w16du:dateUtc="2024-12-18T15:20:00Z">
        <w:r>
          <w:t>Overview</w:t>
        </w:r>
      </w:ins>
    </w:p>
    <w:p w14:paraId="480320DC" w14:textId="0C6918CC" w:rsidR="004C430C" w:rsidRDefault="004C430C" w:rsidP="007E7075">
      <w:pPr>
        <w:rPr>
          <w:ins w:id="31973" w:author="Quinten Van Woerkom" w:date="2024-12-18T16:20:00Z" w16du:dateUtc="2024-12-18T15:20:00Z"/>
          <w:lang w:val="en-GB"/>
        </w:rPr>
      </w:pPr>
      <w:del w:id="31974" w:author="Quinten Van Woerkom" w:date="2024-12-18T16:20:00Z" w16du:dateUtc="2024-12-18T15:20:00Z">
        <w:r w:rsidRPr="004424B1" w:rsidDel="00924D89">
          <w:rPr>
            <w:lang w:val="en-GB"/>
          </w:rPr>
          <w:delText>H</w:delText>
        </w:r>
      </w:del>
      <w:ins w:id="31975" w:author="Quinten Van Woerkom" w:date="2024-12-18T16:20:00Z" w16du:dateUtc="2024-12-18T15:20:00Z">
        <w:r w:rsidR="00924D89">
          <w:rPr>
            <w:lang w:val="en-GB"/>
          </w:rPr>
          <w:t>Physical value with</w:t>
        </w:r>
      </w:ins>
      <w:del w:id="31976" w:author="Quinten Van Woerkom" w:date="2024-12-18T16:20:00Z" w16du:dateUtc="2024-12-18T15:20:00Z">
        <w:r w:rsidRPr="004424B1" w:rsidDel="00924D89">
          <w:rPr>
            <w:lang w:val="en-GB"/>
          </w:rPr>
          <w:delText>as</w:delText>
        </w:r>
      </w:del>
      <w:r w:rsidRPr="004424B1">
        <w:rPr>
          <w:lang w:val="en-GB"/>
        </w:rPr>
        <w:t xml:space="preserve"> units of type Distance.</w:t>
      </w:r>
    </w:p>
    <w:p w14:paraId="27FBA572" w14:textId="75DFD688" w:rsidR="00924D89" w:rsidRPr="004424B1" w:rsidRDefault="00924D89">
      <w:pPr>
        <w:pStyle w:val="Heading6"/>
        <w:spacing w:before="480" w:after="240"/>
        <w:rPr>
          <w:lang w:val="en-GB"/>
        </w:rPr>
        <w:pPrChange w:id="31977" w:author="Peter Van Der Plas" w:date="2024-12-29T13:38:00Z" w16du:dateUtc="2024-12-29T12:38:00Z">
          <w:pPr/>
        </w:pPrChange>
      </w:pPr>
      <w:ins w:id="31978" w:author="Quinten Van Woerkom" w:date="2024-12-18T16:20:00Z" w16du:dateUtc="2024-12-18T15:20:00Z">
        <w:r>
          <w:rPr>
            <w:lang w:val="en-GB"/>
          </w:rPr>
          <w:t>Definition</w:t>
        </w:r>
      </w:ins>
    </w:p>
    <w:p w14:paraId="54A5EF91" w14:textId="6EEA4801" w:rsidR="007E7075" w:rsidRPr="004424B1" w:rsidDel="00924D89" w:rsidRDefault="007E7075">
      <w:pPr>
        <w:spacing w:after="240"/>
        <w:rPr>
          <w:del w:id="31979" w:author="Quinten Van Woerkom" w:date="2024-12-18T16:20:00Z" w16du:dateUtc="2024-12-18T15:20:00Z"/>
          <w:lang w:val="en-GB"/>
        </w:rPr>
        <w:pPrChange w:id="31980" w:author="Quinten Van Woerkom" w:date="2024-12-18T16:20:00Z" w16du:dateUtc="2024-12-18T15:20:00Z">
          <w:pPr>
            <w:spacing w:before="0"/>
          </w:pPr>
        </w:pPrChange>
      </w:pPr>
    </w:p>
    <w:tbl>
      <w:tblPr>
        <w:tblStyle w:val="RBTable"/>
        <w:tblW w:w="9179" w:type="dxa"/>
        <w:tblLayout w:type="fixed"/>
        <w:tblLook w:val="0400" w:firstRow="0" w:lastRow="0" w:firstColumn="0" w:lastColumn="0" w:noHBand="0" w:noVBand="1"/>
        <w:tblCaption w:val="DSC Distance E6 X"/>
      </w:tblPr>
      <w:tblGrid>
        <w:gridCol w:w="1667"/>
        <w:gridCol w:w="2976"/>
        <w:gridCol w:w="992"/>
        <w:gridCol w:w="1843"/>
        <w:gridCol w:w="709"/>
        <w:gridCol w:w="992"/>
      </w:tblGrid>
      <w:tr w:rsidR="004C430C" w:rsidRPr="004424B1" w14:paraId="7F034AD9" w14:textId="77777777" w:rsidTr="00710E0B">
        <w:tc>
          <w:tcPr>
            <w:tcW w:w="1667" w:type="dxa"/>
            <w:shd w:val="clear" w:color="auto" w:fill="00CCFF"/>
          </w:tcPr>
          <w:p w14:paraId="3B106553" w14:textId="77777777" w:rsidR="004C430C" w:rsidRPr="00241E2A" w:rsidRDefault="004C430C" w:rsidP="007B4994">
            <w:pPr>
              <w:pStyle w:val="TableCell"/>
              <w:rPr>
                <w:color w:val="auto"/>
                <w:rPrChange w:id="31981" w:author="Peter Van Der Plas" w:date="2024-12-29T13:21:00Z" w16du:dateUtc="2024-12-29T12:21:00Z">
                  <w:rPr>
                    <w:color w:val="FFFFFF" w:themeColor="background1"/>
                  </w:rPr>
                </w:rPrChange>
              </w:rPr>
            </w:pPr>
            <w:r w:rsidRPr="00241E2A">
              <w:rPr>
                <w:color w:val="auto"/>
                <w:rPrChange w:id="31982" w:author="Peter Van Der Plas" w:date="2024-12-29T13:21:00Z" w16du:dateUtc="2024-12-29T12:21:00Z">
                  <w:rPr>
                    <w:color w:val="FFFFFF" w:themeColor="background1"/>
                  </w:rPr>
                </w:rPrChange>
              </w:rPr>
              <w:t>Name</w:t>
            </w:r>
          </w:p>
        </w:tc>
        <w:tc>
          <w:tcPr>
            <w:tcW w:w="2976" w:type="dxa"/>
          </w:tcPr>
          <w:p w14:paraId="7F0BECFA" w14:textId="77777777" w:rsidR="004C430C" w:rsidRPr="004424B1" w:rsidRDefault="004C430C" w:rsidP="007B4994">
            <w:pPr>
              <w:pStyle w:val="TableCell"/>
              <w:rPr>
                <w:b/>
              </w:rPr>
            </w:pPr>
            <w:r w:rsidRPr="004424B1">
              <w:rPr>
                <w:b/>
              </w:rPr>
              <w:t>Distance</w:t>
            </w:r>
          </w:p>
        </w:tc>
        <w:tc>
          <w:tcPr>
            <w:tcW w:w="992" w:type="dxa"/>
            <w:shd w:val="clear" w:color="auto" w:fill="00CCFF"/>
          </w:tcPr>
          <w:p w14:paraId="078F2C22" w14:textId="77777777" w:rsidR="004C430C" w:rsidRPr="00336F32" w:rsidRDefault="004C430C" w:rsidP="007B4994">
            <w:pPr>
              <w:pStyle w:val="TableCell"/>
              <w:rPr>
                <w:bCs/>
                <w:color w:val="auto"/>
                <w:rPrChange w:id="31983" w:author="Peter Van Der Plas" w:date="2024-12-29T13:08:00Z" w16du:dateUtc="2024-12-29T12:08:00Z">
                  <w:rPr>
                    <w:b/>
                  </w:rPr>
                </w:rPrChange>
              </w:rPr>
            </w:pPr>
            <w:r w:rsidRPr="00336F32">
              <w:rPr>
                <w:bCs/>
                <w:color w:val="auto"/>
                <w:rPrChange w:id="31984" w:author="Peter Van Der Plas" w:date="2024-12-29T13:08:00Z" w16du:dateUtc="2024-12-29T12:08:00Z">
                  <w:rPr>
                    <w:b/>
                    <w:color w:val="FFFFFF" w:themeColor="background1"/>
                  </w:rPr>
                </w:rPrChange>
              </w:rPr>
              <w:t>Extends</w:t>
            </w:r>
          </w:p>
        </w:tc>
        <w:tc>
          <w:tcPr>
            <w:tcW w:w="1843" w:type="dxa"/>
          </w:tcPr>
          <w:p w14:paraId="1A9CCAD4" w14:textId="77777777" w:rsidR="004C430C" w:rsidRPr="00336F32" w:rsidRDefault="004C430C" w:rsidP="007B4994">
            <w:pPr>
              <w:pStyle w:val="TableCell"/>
              <w:rPr>
                <w:b/>
                <w:iCs/>
                <w:rPrChange w:id="31985" w:author="Peter Van Der Plas" w:date="2024-12-29T13:09:00Z" w16du:dateUtc="2024-12-29T12:09:00Z">
                  <w:rPr>
                    <w:b/>
                    <w:i/>
                  </w:rPr>
                </w:rPrChange>
              </w:rPr>
            </w:pPr>
            <w:r w:rsidRPr="00336F32">
              <w:rPr>
                <w:iCs/>
                <w:rPrChange w:id="31986" w:author="Peter Van Der Plas" w:date="2024-12-29T13:09:00Z" w16du:dateUtc="2024-12-29T12:09:00Z">
                  <w:rPr>
                    <w:i/>
                  </w:rPr>
                </w:rPrChange>
              </w:rPr>
              <w:t>PhysicalValue</w:t>
            </w:r>
          </w:p>
        </w:tc>
        <w:tc>
          <w:tcPr>
            <w:tcW w:w="709" w:type="dxa"/>
            <w:shd w:val="clear" w:color="auto" w:fill="00CCFF"/>
          </w:tcPr>
          <w:p w14:paraId="0C1DDC85" w14:textId="77777777" w:rsidR="004C430C" w:rsidRPr="00336F32" w:rsidRDefault="004C430C" w:rsidP="007B4994">
            <w:pPr>
              <w:pStyle w:val="TableCell"/>
              <w:rPr>
                <w:bCs/>
                <w:color w:val="auto"/>
                <w:rPrChange w:id="31987" w:author="Peter Van Der Plas" w:date="2024-12-29T13:08:00Z" w16du:dateUtc="2024-12-29T12:08:00Z">
                  <w:rPr>
                    <w:b/>
                  </w:rPr>
                </w:rPrChange>
              </w:rPr>
            </w:pPr>
            <w:r w:rsidRPr="00336F32">
              <w:rPr>
                <w:bCs/>
                <w:color w:val="auto"/>
                <w:rPrChange w:id="31988" w:author="Peter Van Der Plas" w:date="2024-12-29T13:08:00Z" w16du:dateUtc="2024-12-29T12:08:00Z">
                  <w:rPr>
                    <w:b/>
                    <w:color w:val="FFFFFF" w:themeColor="background1"/>
                  </w:rPr>
                </w:rPrChange>
              </w:rPr>
              <w:t>SFP</w:t>
            </w:r>
          </w:p>
        </w:tc>
        <w:tc>
          <w:tcPr>
            <w:tcW w:w="992" w:type="dxa"/>
          </w:tcPr>
          <w:p w14:paraId="70A181F3" w14:textId="26B2F252" w:rsidR="004C430C" w:rsidRPr="004424B1" w:rsidRDefault="003D40C2" w:rsidP="007B4994">
            <w:pPr>
              <w:pStyle w:val="TableCell"/>
              <w:jc w:val="right"/>
            </w:pPr>
            <w:fldSimple w:instr=" SEQ Area \* MERGEFORMAT ">
              <w:ins w:id="31989" w:author="Peter Van Der Plas" w:date="2025-01-01T17:31:00Z" w16du:dateUtc="2025-01-01T16:31:00Z">
                <w:r w:rsidR="006D1623">
                  <w:rPr>
                    <w:noProof/>
                  </w:rPr>
                  <w:t>16</w:t>
                </w:r>
              </w:ins>
              <w:del w:id="31990" w:author="Peter Van Der Plas" w:date="2024-12-25T18:53:00Z" w16du:dateUtc="2024-12-25T17:53:00Z">
                <w:r w:rsidR="00BF1AC4" w:rsidDel="00547CCE">
                  <w:rPr>
                    <w:noProof/>
                  </w:rPr>
                  <w:delText>16</w:delText>
                </w:r>
              </w:del>
            </w:fldSimple>
          </w:p>
        </w:tc>
      </w:tr>
    </w:tbl>
    <w:p w14:paraId="3C5B6589" w14:textId="3838A8F3" w:rsidR="004C430C" w:rsidRPr="004424B1" w:rsidDel="00DF0BE3" w:rsidRDefault="004C430C" w:rsidP="004C430C">
      <w:pPr>
        <w:pStyle w:val="Heading3"/>
        <w:spacing w:before="480"/>
        <w:rPr>
          <w:del w:id="31991" w:author="Peter Van Der Plas" w:date="2024-12-29T23:31:00Z" w16du:dateUtc="2024-12-29T22:31:00Z"/>
          <w:lang w:val="en-GB"/>
        </w:rPr>
      </w:pPr>
      <w:bookmarkStart w:id="31992" w:name="_Ref21941987"/>
      <w:bookmarkStart w:id="31993" w:name="_Toc52218259"/>
      <w:bookmarkStart w:id="31994" w:name="_Toc140093809"/>
      <w:del w:id="31995" w:author="Peter Van Der Plas" w:date="2024-12-29T23:31:00Z" w16du:dateUtc="2024-12-29T22:31:00Z">
        <w:r w:rsidRPr="004424B1" w:rsidDel="00DF0BE3">
          <w:rPr>
            <w:lang w:val="en-GB"/>
          </w:rPr>
          <w:delText>Expressions</w:delText>
        </w:r>
        <w:bookmarkEnd w:id="31992"/>
        <w:bookmarkEnd w:id="31993"/>
        <w:bookmarkEnd w:id="31994"/>
      </w:del>
    </w:p>
    <w:p w14:paraId="36358D0E" w14:textId="2EE88ADB" w:rsidR="00FE6DDC" w:rsidDel="00DF0BE3" w:rsidRDefault="00090D06">
      <w:pPr>
        <w:pStyle w:val="Heading4"/>
        <w:rPr>
          <w:ins w:id="31996" w:author="Quinten Van Woerkom" w:date="2024-12-16T18:20:00Z" w16du:dateUtc="2024-12-16T17:20:00Z"/>
          <w:del w:id="31997" w:author="Peter Van Der Plas" w:date="2024-12-29T23:31:00Z" w16du:dateUtc="2024-12-29T22:31:00Z"/>
        </w:rPr>
        <w:pPrChange w:id="31998" w:author="Quinten Van Woerkom" w:date="2024-12-18T14:45:00Z" w16du:dateUtc="2024-12-18T13:45:00Z">
          <w:pPr>
            <w:pStyle w:val="HeadingNoNumber"/>
          </w:pPr>
        </w:pPrChange>
      </w:pPr>
      <w:ins w:id="31999" w:author="Quinten Van Woerkom" w:date="2024-12-18T14:45:00Z" w16du:dateUtc="2024-12-18T13:45:00Z">
        <w:del w:id="32000" w:author="Peter Van Der Plas" w:date="2024-12-29T23:31:00Z" w16du:dateUtc="2024-12-29T22:31:00Z">
          <w:r w:rsidDel="00DF0BE3">
            <w:delText xml:space="preserve">Data Type: </w:delText>
          </w:r>
        </w:del>
      </w:ins>
      <w:commentRangeStart w:id="32001"/>
      <w:commentRangeStart w:id="32002"/>
      <w:commentRangeStart w:id="32003"/>
      <w:commentRangeStart w:id="32004"/>
      <w:ins w:id="32005" w:author="Quinten Van Woerkom" w:date="2024-12-16T18:19:00Z" w16du:dateUtc="2024-12-16T17:19:00Z">
        <w:del w:id="32006" w:author="Peter Van Der Plas" w:date="2024-12-29T23:31:00Z" w16du:dateUtc="2024-12-29T22:31:00Z">
          <w:r w:rsidR="00FE6DDC" w:rsidDel="00DF0BE3">
            <w:delText>Expression</w:delText>
          </w:r>
        </w:del>
      </w:ins>
      <w:commentRangeEnd w:id="32001"/>
      <w:ins w:id="32007" w:author="Quinten Van Woerkom" w:date="2024-12-16T18:36:00Z" w16du:dateUtc="2024-12-16T17:36:00Z">
        <w:del w:id="32008" w:author="Peter Van Der Plas" w:date="2024-12-29T23:31:00Z" w16du:dateUtc="2024-12-29T22:31:00Z">
          <w:r w:rsidR="00AB79A1" w:rsidDel="00DF0BE3">
            <w:rPr>
              <w:rStyle w:val="CommentReference"/>
              <w:b w:val="0"/>
            </w:rPr>
            <w:commentReference w:id="32001"/>
          </w:r>
        </w:del>
      </w:ins>
      <w:commentRangeEnd w:id="32002"/>
      <w:ins w:id="32009" w:author="Quinten Van Woerkom" w:date="2024-12-16T18:37:00Z" w16du:dateUtc="2024-12-16T17:37:00Z">
        <w:del w:id="32010" w:author="Peter Van Der Plas" w:date="2024-12-29T23:31:00Z" w16du:dateUtc="2024-12-29T22:31:00Z">
          <w:r w:rsidR="00AB79A1" w:rsidDel="00DF0BE3">
            <w:rPr>
              <w:rStyle w:val="CommentReference"/>
              <w:b w:val="0"/>
            </w:rPr>
            <w:commentReference w:id="32002"/>
          </w:r>
          <w:commentRangeEnd w:id="32003"/>
          <w:r w:rsidR="00AB79A1" w:rsidDel="00DF0BE3">
            <w:rPr>
              <w:rStyle w:val="CommentReference"/>
              <w:b w:val="0"/>
            </w:rPr>
            <w:commentReference w:id="32003"/>
          </w:r>
          <w:commentRangeEnd w:id="32004"/>
          <w:r w:rsidR="00AB79A1" w:rsidDel="00DF0BE3">
            <w:rPr>
              <w:rStyle w:val="CommentReference"/>
              <w:b w:val="0"/>
            </w:rPr>
            <w:commentReference w:id="32004"/>
          </w:r>
        </w:del>
      </w:ins>
    </w:p>
    <w:p w14:paraId="61467505" w14:textId="3B1E2D22" w:rsidR="00090D06" w:rsidDel="00DF0BE3" w:rsidRDefault="00090D06">
      <w:pPr>
        <w:pStyle w:val="Heading5"/>
        <w:rPr>
          <w:ins w:id="32011" w:author="Quinten Van Woerkom" w:date="2024-12-18T14:45:00Z" w16du:dateUtc="2024-12-18T13:45:00Z"/>
          <w:del w:id="32012" w:author="Peter Van Der Plas" w:date="2024-12-29T23:31:00Z" w16du:dateUtc="2024-12-29T22:31:00Z"/>
        </w:rPr>
        <w:pPrChange w:id="32013" w:author="Quinten Van Woerkom" w:date="2024-12-18T14:45:00Z" w16du:dateUtc="2024-12-18T13:45:00Z">
          <w:pPr>
            <w:spacing w:after="240"/>
          </w:pPr>
        </w:pPrChange>
      </w:pPr>
      <w:ins w:id="32014" w:author="Quinten Van Woerkom" w:date="2024-12-18T14:45:00Z" w16du:dateUtc="2024-12-18T13:45:00Z">
        <w:del w:id="32015" w:author="Peter Van Der Plas" w:date="2024-12-29T23:31:00Z" w16du:dateUtc="2024-12-29T22:31:00Z">
          <w:r w:rsidDel="00DF0BE3">
            <w:delText>Overview</w:delText>
          </w:r>
        </w:del>
      </w:ins>
    </w:p>
    <w:p w14:paraId="11E0E2B3" w14:textId="771FA845" w:rsidR="00090D06" w:rsidDel="00DF0BE3" w:rsidRDefault="004C430C" w:rsidP="00FE6DDC">
      <w:pPr>
        <w:spacing w:after="240"/>
        <w:rPr>
          <w:ins w:id="32016" w:author="Quinten Van Woerkom" w:date="2024-12-18T14:45:00Z" w16du:dateUtc="2024-12-18T13:45:00Z"/>
          <w:del w:id="32017" w:author="Peter Van Der Plas" w:date="2024-12-29T23:31:00Z" w16du:dateUtc="2024-12-29T22:31:00Z"/>
        </w:rPr>
      </w:pPr>
      <w:del w:id="32018" w:author="Peter Van Der Plas" w:date="2024-12-29T23:31:00Z" w16du:dateUtc="2024-12-29T22:31:00Z">
        <w:r w:rsidRPr="004424B1" w:rsidDel="00DF0BE3">
          <w:delText>Expression</w:delText>
        </w:r>
      </w:del>
      <w:ins w:id="32019" w:author="Quinten Van Woerkom" w:date="2024-12-16T18:32:00Z" w16du:dateUtc="2024-12-16T17:32:00Z">
        <w:del w:id="32020" w:author="Peter Van Der Plas" w:date="2024-12-29T23:31:00Z" w16du:dateUtc="2024-12-29T22:31:00Z">
          <w:r w:rsidR="00E20100" w:rsidDel="00DF0BE3">
            <w:delText>When entering MPS data, it is often not possible to provide a concrete value for a required field</w:delText>
          </w:r>
        </w:del>
      </w:ins>
      <w:ins w:id="32021" w:author="Quinten Van Woerkom" w:date="2024-12-16T18:33:00Z" w16du:dateUtc="2024-12-16T17:33:00Z">
        <w:del w:id="32022" w:author="Peter Van Der Plas" w:date="2024-12-29T23:31:00Z" w16du:dateUtc="2024-12-29T22:31:00Z">
          <w:r w:rsidR="00E20100" w:rsidDel="00DF0BE3">
            <w:delText xml:space="preserve"> of some type T</w:delText>
          </w:r>
        </w:del>
      </w:ins>
      <w:ins w:id="32023" w:author="Quinten Van Woerkom" w:date="2024-12-16T18:32:00Z" w16du:dateUtc="2024-12-16T17:32:00Z">
        <w:del w:id="32024" w:author="Peter Van Der Plas" w:date="2024-12-29T23:31:00Z" w16du:dateUtc="2024-12-29T22:31:00Z">
          <w:r w:rsidR="00E20100" w:rsidDel="00DF0BE3">
            <w:delText>.  Instead</w:delText>
          </w:r>
        </w:del>
      </w:ins>
      <w:ins w:id="32025" w:author="Quinten Van Woerkom" w:date="2024-12-16T18:34:00Z" w16du:dateUtc="2024-12-16T17:34:00Z">
        <w:del w:id="32026" w:author="Peter Van Der Plas" w:date="2024-12-29T23:31:00Z" w16du:dateUtc="2024-12-29T22:31:00Z">
          <w:r w:rsidR="00E20100" w:rsidDel="00DF0BE3">
            <w:delText>, a field may be defined as type Expression&lt;T</w:delText>
          </w:r>
        </w:del>
      </w:ins>
      <w:ins w:id="32027" w:author="Quinten Van Woerkom" w:date="2024-12-18T14:43:00Z" w16du:dateUtc="2024-12-18T13:43:00Z">
        <w:del w:id="32028" w:author="Peter Van Der Plas" w:date="2024-12-29T23:31:00Z" w16du:dateUtc="2024-12-29T22:31:00Z">
          <w:r w:rsidR="00090D06" w:rsidDel="00DF0BE3">
            <w:delText xml:space="preserve">&gt;.  This denotes that the </w:delText>
          </w:r>
        </w:del>
      </w:ins>
      <w:ins w:id="32029" w:author="Quinten Van Woerkom" w:date="2024-12-18T14:44:00Z" w16du:dateUtc="2024-12-18T13:44:00Z">
        <w:del w:id="32030" w:author="Peter Van Der Plas" w:date="2024-12-29T23:31:00Z" w16du:dateUtc="2024-12-29T22:31:00Z">
          <w:r w:rsidR="00090D06" w:rsidDel="00DF0BE3">
            <w:delText>field can have not just a value of type T, but may also be of some other type that</w:delText>
          </w:r>
        </w:del>
      </w:ins>
      <w:ins w:id="32031" w:author="Quinten Van Woerkom" w:date="2024-12-18T14:45:00Z" w16du:dateUtc="2024-12-18T13:45:00Z">
        <w:del w:id="32032" w:author="Peter Van Der Plas" w:date="2024-12-29T23:31:00Z" w16du:dateUtc="2024-12-29T22:31:00Z">
          <w:r w:rsidR="00090D06" w:rsidDel="00DF0BE3">
            <w:delText xml:space="preserve"> can be evaluated by the planning system to a value of type T.</w:delText>
          </w:r>
        </w:del>
      </w:ins>
    </w:p>
    <w:p w14:paraId="4FC3A6D7" w14:textId="49153F27" w:rsidR="00090D06" w:rsidDel="00DF0BE3" w:rsidRDefault="00090D06">
      <w:pPr>
        <w:pStyle w:val="Heading5"/>
        <w:spacing w:before="480"/>
        <w:rPr>
          <w:ins w:id="32033" w:author="Quinten Van Woerkom" w:date="2024-12-18T14:43:00Z" w16du:dateUtc="2024-12-18T13:43:00Z"/>
          <w:del w:id="32034" w:author="Peter Van Der Plas" w:date="2024-12-29T23:31:00Z" w16du:dateUtc="2024-12-29T22:31:00Z"/>
        </w:rPr>
        <w:pPrChange w:id="32035" w:author="Peter Van Der Plas" w:date="2024-12-29T13:38:00Z" w16du:dateUtc="2024-12-29T12:38:00Z">
          <w:pPr>
            <w:spacing w:after="240"/>
          </w:pPr>
        </w:pPrChange>
      </w:pPr>
      <w:ins w:id="32036" w:author="Quinten Van Woerkom" w:date="2024-12-18T14:45:00Z" w16du:dateUtc="2024-12-18T13:45:00Z">
        <w:del w:id="32037" w:author="Peter Van Der Plas" w:date="2024-12-29T13:39:00Z" w16du:dateUtc="2024-12-29T12:39:00Z">
          <w:r w:rsidDel="00BA36E4">
            <w:delText>Definition</w:delText>
          </w:r>
        </w:del>
      </w:ins>
    </w:p>
    <w:p w14:paraId="3982A4B5" w14:textId="39199382" w:rsidR="00E20100" w:rsidDel="00DF0BE3" w:rsidRDefault="00090D06">
      <w:pPr>
        <w:pStyle w:val="Paragraph6"/>
        <w:rPr>
          <w:ins w:id="32038" w:author="Quinten Van Woerkom" w:date="2024-12-16T18:43:00Z" w16du:dateUtc="2024-12-16T17:43:00Z"/>
          <w:del w:id="32039" w:author="Peter Van Der Plas" w:date="2024-12-29T23:31:00Z" w16du:dateUtc="2024-12-29T22:31:00Z"/>
        </w:rPr>
        <w:pPrChange w:id="32040" w:author="Peter Van Der Plas" w:date="2024-12-29T13:40:00Z" w16du:dateUtc="2024-12-29T12:40:00Z">
          <w:pPr>
            <w:spacing w:after="240"/>
          </w:pPr>
        </w:pPrChange>
      </w:pPr>
      <w:ins w:id="32041" w:author="Quinten Van Woerkom" w:date="2024-12-18T14:46:00Z" w16du:dateUtc="2024-12-18T13:46:00Z">
        <w:del w:id="32042" w:author="Peter Van Der Plas" w:date="2024-12-29T23:31:00Z" w16du:dateUtc="2024-12-29T22:31:00Z">
          <w:r w:rsidDel="00DF0BE3">
            <w:delText xml:space="preserve">Expressions of a given type T </w:delText>
          </w:r>
        </w:del>
        <w:del w:id="32043" w:author="Peter Van Der Plas" w:date="2024-12-29T13:41:00Z" w16du:dateUtc="2024-12-29T12:41:00Z">
          <w:r w:rsidDel="00BA36E4">
            <w:delText>are</w:delText>
          </w:r>
        </w:del>
        <w:del w:id="32044" w:author="Peter Van Der Plas" w:date="2024-12-29T23:31:00Z" w16du:dateUtc="2024-12-29T22:31:00Z">
          <w:r w:rsidDel="00DF0BE3">
            <w:delText xml:space="preserve"> denoted using the</w:delText>
          </w:r>
        </w:del>
      </w:ins>
      <w:ins w:id="32045" w:author="Quinten Van Woerkom" w:date="2024-12-18T14:47:00Z" w16du:dateUtc="2024-12-18T13:47:00Z">
        <w:del w:id="32046" w:author="Peter Van Der Plas" w:date="2024-12-29T23:31:00Z" w16du:dateUtc="2024-12-29T22:31:00Z">
          <w:r w:rsidDel="00DF0BE3">
            <w:delText xml:space="preserve"> notation</w:delText>
          </w:r>
        </w:del>
      </w:ins>
      <w:ins w:id="32047" w:author="Quinten Van Woerkom" w:date="2024-12-18T14:46:00Z" w16du:dateUtc="2024-12-18T13:46:00Z">
        <w:del w:id="32048" w:author="Peter Van Der Plas" w:date="2024-12-29T23:31:00Z" w16du:dateUtc="2024-12-29T22:31:00Z">
          <w:r w:rsidDel="00DF0BE3">
            <w:delText xml:space="preserve"> Expression&lt;T&gt;</w:delText>
          </w:r>
        </w:del>
      </w:ins>
      <w:ins w:id="32049" w:author="Quinten Van Woerkom" w:date="2024-12-18T14:47:00Z" w16du:dateUtc="2024-12-18T13:47:00Z">
        <w:del w:id="32050" w:author="Peter Van Der Plas" w:date="2024-12-29T23:31:00Z" w16du:dateUtc="2024-12-29T22:31:00Z">
          <w:r w:rsidDel="00DF0BE3">
            <w:delText>,</w:delText>
          </w:r>
        </w:del>
      </w:ins>
      <w:ins w:id="32051" w:author="Quinten Van Woerkom" w:date="2024-12-18T14:46:00Z" w16du:dateUtc="2024-12-18T13:46:00Z">
        <w:del w:id="32052" w:author="Peter Van Der Plas" w:date="2024-12-29T23:31:00Z" w16du:dateUtc="2024-12-29T22:31:00Z">
          <w:r w:rsidDel="00DF0BE3">
            <w:delText xml:space="preserve"> </w:delText>
          </w:r>
        </w:del>
      </w:ins>
      <w:ins w:id="32053" w:author="Quinten Van Woerkom" w:date="2024-12-16T18:36:00Z" w16du:dateUtc="2024-12-16T17:36:00Z">
        <w:del w:id="32054" w:author="Peter Van Der Plas" w:date="2024-12-29T23:31:00Z" w16du:dateUtc="2024-12-29T22:31:00Z">
          <w:r w:rsidR="00E20100" w:rsidDel="00DF0BE3">
            <w:delText xml:space="preserve">where the data type T is </w:delText>
          </w:r>
          <w:r w:rsidR="00E20100" w:rsidRPr="00E20100" w:rsidDel="00DF0BE3">
            <w:delText>restricted to be any defined ArgType (see</w:delText>
          </w:r>
        </w:del>
      </w:ins>
      <w:ins w:id="32055" w:author="Quinten Van Woerkom" w:date="2024-12-18T10:58:00Z" w16du:dateUtc="2024-12-18T09:58:00Z">
        <w:del w:id="32056" w:author="Peter Van Der Plas" w:date="2024-12-29T23:31:00Z" w16du:dateUtc="2024-12-29T22:31:00Z">
          <w:r w:rsidR="00852D1D" w:rsidDel="00DF0BE3">
            <w:delText xml:space="preserve"> </w:delText>
          </w:r>
          <w:r w:rsidR="00852D1D" w:rsidDel="00DF0BE3">
            <w:rPr>
              <w:bCs w:val="0"/>
            </w:rPr>
            <w:fldChar w:fldCharType="begin"/>
          </w:r>
          <w:r w:rsidR="00852D1D" w:rsidDel="00DF0BE3">
            <w:delInstrText xml:space="preserve"> REF _Ref20839653 \r \h </w:delInstrText>
          </w:r>
        </w:del>
      </w:ins>
      <w:del w:id="32057" w:author="Peter Van Der Plas" w:date="2024-12-29T23:31:00Z" w16du:dateUtc="2024-12-29T22:31:00Z">
        <w:r w:rsidR="00BA36E4" w:rsidDel="00DF0BE3">
          <w:delInstrText xml:space="preserve"> \* MERGEFORMAT </w:delInstrText>
        </w:r>
        <w:r w:rsidR="00852D1D" w:rsidDel="00DF0BE3">
          <w:rPr>
            <w:bCs w:val="0"/>
          </w:rPr>
        </w:r>
        <w:r w:rsidR="00852D1D" w:rsidDel="00DF0BE3">
          <w:rPr>
            <w:bCs w:val="0"/>
          </w:rPr>
          <w:fldChar w:fldCharType="separate"/>
        </w:r>
      </w:del>
      <w:ins w:id="32058" w:author="Quinten Van Woerkom" w:date="2024-12-18T10:58:00Z" w16du:dateUtc="2024-12-18T09:58:00Z">
        <w:del w:id="32059" w:author="Peter Van Der Plas" w:date="2024-12-29T23:31:00Z" w16du:dateUtc="2024-12-29T22:31:00Z">
          <w:r w:rsidR="00852D1D" w:rsidDel="00DF0BE3">
            <w:rPr>
              <w:bCs w:val="0"/>
            </w:rPr>
            <w:fldChar w:fldCharType="end"/>
          </w:r>
        </w:del>
      </w:ins>
      <w:ins w:id="32060" w:author="Quinten Van Woerkom" w:date="2024-12-16T18:36:00Z" w16du:dateUtc="2024-12-16T17:36:00Z">
        <w:del w:id="32061" w:author="Peter Van Der Plas" w:date="2024-12-29T23:31:00Z" w16du:dateUtc="2024-12-29T22:31:00Z">
          <w:r w:rsidR="00E20100" w:rsidRPr="00E20100" w:rsidDel="00DF0BE3">
            <w:delText>), which may be any MAL Attribute type, Position, or Direction.</w:delText>
          </w:r>
        </w:del>
      </w:ins>
      <w:ins w:id="32062" w:author="Quinten Van Woerkom" w:date="2024-12-16T18:34:00Z" w16du:dateUtc="2024-12-16T17:34:00Z">
        <w:del w:id="32063" w:author="Peter Van Der Plas" w:date="2024-12-29T13:39:00Z" w16du:dateUtc="2024-12-29T12:39:00Z">
          <w:r w:rsidR="00E20100" w:rsidDel="00BA36E4">
            <w:delText xml:space="preserve">  </w:delText>
          </w:r>
        </w:del>
        <w:del w:id="32064" w:author="Peter Van Der Plas" w:date="2024-12-29T23:31:00Z" w16du:dateUtc="2024-12-29T22:31:00Z">
          <w:r w:rsidR="00E20100" w:rsidDel="00DF0BE3">
            <w:delText>In such cases, the underlying type shall be a MAL::Element that must evaluate to type T.</w:delText>
          </w:r>
        </w:del>
      </w:ins>
      <w:ins w:id="32065" w:author="Quinten Van Woerkom" w:date="2024-12-16T18:35:00Z" w16du:dateUtc="2024-12-16T17:35:00Z">
        <w:del w:id="32066" w:author="Peter Van Der Plas" w:date="2024-12-29T13:49:00Z" w16du:dateUtc="2024-12-29T12:49:00Z">
          <w:r w:rsidR="00E20100" w:rsidDel="00BD5DB6">
            <w:delText xml:space="preserve">  The manner in which this evaluation occurs is implementation defined.</w:delText>
          </w:r>
        </w:del>
      </w:ins>
      <w:ins w:id="32067" w:author="Quinten Van Woerkom" w:date="2024-12-16T18:38:00Z" w16du:dateUtc="2024-12-16T17:38:00Z">
        <w:del w:id="32068" w:author="Peter Van Der Plas" w:date="2024-12-29T13:41:00Z" w16du:dateUtc="2024-12-29T12:41:00Z">
          <w:r w:rsidR="006221E4" w:rsidDel="00BA36E4">
            <w:delText xml:space="preserve">  </w:delText>
          </w:r>
        </w:del>
      </w:ins>
      <w:ins w:id="32069" w:author="Quinten Van Woerkom" w:date="2024-12-18T14:48:00Z" w16du:dateUtc="2024-12-18T13:48:00Z">
        <w:del w:id="32070" w:author="Peter Van Der Plas" w:date="2024-12-29T23:31:00Z" w16du:dateUtc="2024-12-29T22:31:00Z">
          <w:r w:rsidDel="00DF0BE3">
            <w:delText>Where an expression of type Expression&lt;T&gt; is expected, i</w:delText>
          </w:r>
        </w:del>
      </w:ins>
      <w:ins w:id="32071" w:author="Quinten Van Woerkom" w:date="2024-12-16T18:38:00Z" w16du:dateUtc="2024-12-16T17:38:00Z">
        <w:del w:id="32072" w:author="Peter Van Der Plas" w:date="2024-12-29T23:31:00Z" w16du:dateUtc="2024-12-29T22:31:00Z">
          <w:r w:rsidR="006221E4" w:rsidDel="00DF0BE3">
            <w:delText>mplementations shall at minimum support values of type T</w:delText>
          </w:r>
        </w:del>
      </w:ins>
      <w:ins w:id="32073" w:author="Quinten Van Woerkom" w:date="2024-12-16T18:39:00Z" w16du:dateUtc="2024-12-16T17:39:00Z">
        <w:del w:id="32074" w:author="Peter Van Der Plas" w:date="2024-12-29T23:31:00Z" w16du:dateUtc="2024-12-29T22:31:00Z">
          <w:r w:rsidR="00B97E13" w:rsidDel="00DF0BE3">
            <w:delText xml:space="preserve"> </w:delText>
          </w:r>
        </w:del>
      </w:ins>
      <w:ins w:id="32075" w:author="Quinten Van Woerkom" w:date="2024-12-18T14:48:00Z" w16du:dateUtc="2024-12-18T13:48:00Z">
        <w:del w:id="32076" w:author="Peter Van Der Plas" w:date="2024-12-29T23:31:00Z" w16du:dateUtc="2024-12-29T22:31:00Z">
          <w:r w:rsidDel="00DF0BE3">
            <w:delText>and of type</w:delText>
          </w:r>
        </w:del>
      </w:ins>
      <w:ins w:id="32077" w:author="Quinten Van Woerkom" w:date="2024-12-16T18:39:00Z" w16du:dateUtc="2024-12-16T17:39:00Z">
        <w:del w:id="32078" w:author="Peter Van Der Plas" w:date="2024-12-29T23:31:00Z" w16du:dateUtc="2024-12-29T22:31:00Z">
          <w:r w:rsidR="00B97E13" w:rsidDel="00DF0BE3">
            <w:delText xml:space="preserve"> ExternalExpression</w:delText>
          </w:r>
        </w:del>
      </w:ins>
      <w:ins w:id="32079" w:author="Quinten Van Woerkom" w:date="2024-12-16T18:38:00Z" w16du:dateUtc="2024-12-16T17:38:00Z">
        <w:del w:id="32080" w:author="Peter Van Der Plas" w:date="2024-12-29T23:31:00Z" w16du:dateUtc="2024-12-29T22:31:00Z">
          <w:r w:rsidR="006221E4" w:rsidDel="00DF0BE3">
            <w:delText>.</w:delText>
          </w:r>
        </w:del>
      </w:ins>
    </w:p>
    <w:p w14:paraId="656B869F" w14:textId="37D84BCD" w:rsidR="00BD6FDC" w:rsidDel="00DF0BE3" w:rsidRDefault="00BD6FDC">
      <w:pPr>
        <w:pStyle w:val="Paragraph6"/>
        <w:rPr>
          <w:ins w:id="32081" w:author="Quinten Van Woerkom" w:date="2024-12-16T18:23:00Z" w16du:dateUtc="2024-12-16T17:23:00Z"/>
          <w:del w:id="32082" w:author="Peter Van Der Plas" w:date="2024-12-29T23:31:00Z" w16du:dateUtc="2024-12-29T22:31:00Z"/>
        </w:rPr>
        <w:pPrChange w:id="32083" w:author="Peter Van Der Plas" w:date="2024-12-29T13:40:00Z" w16du:dateUtc="2024-12-29T12:40:00Z">
          <w:pPr>
            <w:spacing w:after="240"/>
          </w:pPr>
        </w:pPrChange>
      </w:pPr>
      <w:ins w:id="32084" w:author="Quinten Van Woerkom" w:date="2024-12-16T18:43:00Z" w16du:dateUtc="2024-12-16T17:43:00Z">
        <w:del w:id="32085" w:author="Peter Van Der Plas" w:date="2024-12-29T23:31:00Z" w16du:dateUtc="2024-12-29T22:31:00Z">
          <w:r w:rsidDel="00DF0BE3">
            <w:delText xml:space="preserve">When an operation receives a value for an Expression&lt;T&gt; that does not evaluate to the expected type T, an </w:delText>
          </w:r>
        </w:del>
      </w:ins>
      <w:ins w:id="32086" w:author="Quinten Van Woerkom" w:date="2024-12-16T18:44:00Z" w16du:dateUtc="2024-12-16T17:44:00Z">
        <w:del w:id="32087" w:author="Peter Van Der Plas" w:date="2024-12-29T23:31:00Z" w16du:dateUtc="2024-12-29T22:31:00Z">
          <w:r w:rsidDel="00DF0BE3">
            <w:delText>INVALID error shall be returned.  This error shall have INCONSISTENT as secondary error code.</w:delText>
          </w:r>
        </w:del>
      </w:ins>
    </w:p>
    <w:p w14:paraId="66292310" w14:textId="25B7B5D8" w:rsidR="00FE6DDC" w:rsidDel="00DF0BE3" w:rsidRDefault="00B83C4E">
      <w:pPr>
        <w:pStyle w:val="Heading4"/>
        <w:spacing w:before="480"/>
        <w:rPr>
          <w:ins w:id="32088" w:author="Quinten Van Woerkom" w:date="2024-12-18T16:20:00Z" w16du:dateUtc="2024-12-18T15:20:00Z"/>
          <w:del w:id="32089" w:author="Peter Van Der Plas" w:date="2024-12-29T23:31:00Z" w16du:dateUtc="2024-12-29T22:31:00Z"/>
        </w:rPr>
        <w:pPrChange w:id="32090" w:author="Peter Van Der Plas" w:date="2024-12-29T13:50:00Z" w16du:dateUtc="2024-12-29T12:50:00Z">
          <w:pPr>
            <w:pStyle w:val="Heading4"/>
          </w:pPr>
        </w:pPrChange>
      </w:pPr>
      <w:ins w:id="32091" w:author="Quinten Van Woerkom" w:date="2024-12-18T16:20:00Z" w16du:dateUtc="2024-12-18T15:20:00Z">
        <w:del w:id="32092" w:author="Peter Van Der Plas" w:date="2024-12-29T23:31:00Z" w16du:dateUtc="2024-12-29T22:31:00Z">
          <w:r w:rsidDel="00DF0BE3">
            <w:delText xml:space="preserve">Data Type: </w:delText>
          </w:r>
        </w:del>
      </w:ins>
      <w:ins w:id="32093" w:author="Quinten Van Woerkom" w:date="2024-12-16T18:23:00Z" w16du:dateUtc="2024-12-16T17:23:00Z">
        <w:del w:id="32094" w:author="Peter Van Der Plas" w:date="2024-12-29T23:31:00Z" w16du:dateUtc="2024-12-29T22:31:00Z">
          <w:r w:rsidR="00FE6DDC" w:rsidDel="00DF0BE3">
            <w:delText>ExternalExpression</w:delText>
          </w:r>
        </w:del>
      </w:ins>
    </w:p>
    <w:p w14:paraId="69D504A5" w14:textId="796F2079" w:rsidR="00B83C4E" w:rsidRPr="00B83C4E" w:rsidDel="00DF0BE3" w:rsidRDefault="00B83C4E">
      <w:pPr>
        <w:pStyle w:val="Heading5"/>
        <w:rPr>
          <w:del w:id="32095" w:author="Peter Van Der Plas" w:date="2024-12-29T23:31:00Z" w16du:dateUtc="2024-12-29T22:31:00Z"/>
        </w:rPr>
        <w:pPrChange w:id="32096" w:author="Quinten Van Woerkom" w:date="2024-12-18T16:20:00Z" w16du:dateUtc="2024-12-18T15:20:00Z">
          <w:pPr>
            <w:pStyle w:val="HeadingNoNumber"/>
          </w:pPr>
        </w:pPrChange>
      </w:pPr>
      <w:ins w:id="32097" w:author="Quinten Van Woerkom" w:date="2024-12-18T16:20:00Z" w16du:dateUtc="2024-12-18T15:20:00Z">
        <w:del w:id="32098" w:author="Peter Van Der Plas" w:date="2024-12-29T23:31:00Z" w16du:dateUtc="2024-12-29T22:31:00Z">
          <w:r w:rsidDel="00DF0BE3">
            <w:delText>Overview</w:delText>
          </w:r>
        </w:del>
      </w:ins>
    </w:p>
    <w:p w14:paraId="0D669195" w14:textId="0B2A304B" w:rsidR="004C430C" w:rsidDel="00DF0BE3" w:rsidRDefault="00AF3D1C" w:rsidP="007E7075">
      <w:pPr>
        <w:rPr>
          <w:del w:id="32099" w:author="Peter Van Der Plas" w:date="2024-12-29T23:31:00Z" w16du:dateUtc="2024-12-29T22:31:00Z"/>
          <w:lang w:val="en-GB"/>
        </w:rPr>
      </w:pPr>
      <w:ins w:id="32100" w:author="Quinten Van Woerkom" w:date="2024-12-16T18:23:00Z" w16du:dateUtc="2024-12-16T17:23:00Z">
        <w:del w:id="32101" w:author="Peter Van Der Plas" w:date="2024-12-29T23:31:00Z" w16du:dateUtc="2024-12-29T22:31:00Z">
          <w:r w:rsidDel="00DF0BE3">
            <w:rPr>
              <w:lang w:val="en-GB"/>
            </w:rPr>
            <w:delText xml:space="preserve">When </w:delText>
          </w:r>
        </w:del>
      </w:ins>
      <w:ins w:id="32102" w:author="Quinten Van Woerkom" w:date="2024-12-16T18:24:00Z" w16du:dateUtc="2024-12-16T17:24:00Z">
        <w:del w:id="32103" w:author="Peter Van Der Plas" w:date="2024-12-29T23:31:00Z" w16du:dateUtc="2024-12-29T22:31:00Z">
          <w:r w:rsidDel="00DF0BE3">
            <w:rPr>
              <w:lang w:val="en-GB"/>
            </w:rPr>
            <w:delText>the MPS data types are not sufficiently expressive, it is possible to provide an external expression that evaluates into a given data</w:delText>
          </w:r>
        </w:del>
      </w:ins>
      <w:ins w:id="32104" w:author="Quinten Van Woerkom" w:date="2024-12-16T18:25:00Z" w16du:dateUtc="2024-12-16T17:25:00Z">
        <w:del w:id="32105" w:author="Peter Van Der Plas" w:date="2024-12-29T23:31:00Z" w16du:dateUtc="2024-12-29T22:31:00Z">
          <w:r w:rsidDel="00DF0BE3">
            <w:rPr>
              <w:lang w:val="en-GB"/>
            </w:rPr>
            <w:delText xml:space="preserve"> type, using the ExternalExpression data type.</w:delText>
          </w:r>
        </w:del>
      </w:ins>
      <w:del w:id="32106" w:author="Peter Van Der Plas" w:date="2024-12-29T23:31:00Z" w16du:dateUtc="2024-12-29T22:31:00Z">
        <w:r w:rsidR="004C430C" w:rsidRPr="004424B1" w:rsidDel="00DF0BE3">
          <w:rPr>
            <w:lang w:val="en-GB"/>
          </w:rPr>
          <w:delText xml:space="preserve">When entering MPS data, it is often not possible to provide an absolute value for a required attribute.  Instead, it is necessary to provide a calculation to be performed at run time that supplies the value.  These calculations are defined as </w:delText>
        </w:r>
        <w:r w:rsidR="004C430C" w:rsidRPr="004424B1" w:rsidDel="00DF0BE3">
          <w:rPr>
            <w:rStyle w:val="Term"/>
            <w:lang w:val="en-GB"/>
          </w:rPr>
          <w:delText>expressions</w:delText>
        </w:r>
        <w:r w:rsidR="004C430C" w:rsidRPr="004424B1" w:rsidDel="00DF0BE3">
          <w:rPr>
            <w:lang w:val="en-GB"/>
          </w:rPr>
          <w:delText xml:space="preserve"> of a specified data type.  The data type can be any defined ArgType (see </w:delText>
        </w:r>
        <w:r w:rsidR="004C430C" w:rsidRPr="004424B1" w:rsidDel="00DF0BE3">
          <w:rPr>
            <w:lang w:val="en-GB"/>
          </w:rPr>
          <w:fldChar w:fldCharType="begin"/>
        </w:r>
        <w:r w:rsidR="004C430C" w:rsidRPr="004424B1" w:rsidDel="00DF0BE3">
          <w:rPr>
            <w:lang w:val="en-GB"/>
          </w:rPr>
          <w:delInstrText xml:space="preserve"> REF _Ref20839653 \r \h </w:delInstrText>
        </w:r>
        <w:r w:rsidR="004C430C" w:rsidRPr="004424B1" w:rsidDel="00DF0BE3">
          <w:rPr>
            <w:lang w:val="en-GB"/>
          </w:rPr>
        </w:r>
        <w:r w:rsidR="004C430C" w:rsidRPr="004424B1" w:rsidDel="00DF0BE3">
          <w:rPr>
            <w:lang w:val="en-GB"/>
          </w:rPr>
          <w:fldChar w:fldCharType="separate"/>
        </w:r>
        <w:r w:rsidR="00BF1AC4" w:rsidDel="00DF0BE3">
          <w:rPr>
            <w:lang w:val="en-GB"/>
          </w:rPr>
          <w:delText>4.3.2</w:delText>
        </w:r>
        <w:r w:rsidR="004C430C" w:rsidRPr="004424B1" w:rsidDel="00DF0BE3">
          <w:rPr>
            <w:lang w:val="en-GB"/>
          </w:rPr>
          <w:fldChar w:fldCharType="end"/>
        </w:r>
        <w:r w:rsidR="004C430C" w:rsidRPr="004424B1" w:rsidDel="00DF0BE3">
          <w:rPr>
            <w:lang w:val="en-GB"/>
          </w:rPr>
          <w:delText>), which may be any MAL Attribute type, Position, or Direction.</w:delText>
        </w:r>
      </w:del>
    </w:p>
    <w:p w14:paraId="40DED720" w14:textId="27E7DE8C" w:rsidR="005037DC" w:rsidDel="00DF0BE3" w:rsidRDefault="00AF3D1C" w:rsidP="007E7075">
      <w:pPr>
        <w:rPr>
          <w:ins w:id="32107" w:author="Quinten Van Woerkom" w:date="2024-12-18T16:20:00Z" w16du:dateUtc="2024-12-18T15:20:00Z"/>
          <w:del w:id="32108" w:author="Peter Van Der Plas" w:date="2024-12-29T23:31:00Z" w16du:dateUtc="2024-12-29T22:31:00Z"/>
          <w:lang w:val="en-GB"/>
        </w:rPr>
      </w:pPr>
      <w:ins w:id="32109" w:author="Quinten Van Woerkom" w:date="2024-12-16T18:25:00Z" w16du:dateUtc="2024-12-16T17:25:00Z">
        <w:del w:id="32110" w:author="Peter Van Der Plas" w:date="2024-12-29T23:31:00Z" w16du:dateUtc="2024-12-29T22:31:00Z">
          <w:r w:rsidDel="00DF0BE3">
            <w:rPr>
              <w:lang w:val="en-GB"/>
            </w:rPr>
            <w:delText xml:space="preserve">  </w:delText>
          </w:r>
        </w:del>
      </w:ins>
      <w:del w:id="32111" w:author="Peter Van Der Plas" w:date="2024-12-29T23:31:00Z" w16du:dateUtc="2024-12-29T22:31:00Z">
        <w:r w:rsidR="004C430C" w:rsidRPr="004424B1" w:rsidDel="00DF0BE3">
          <w:rPr>
            <w:lang w:val="en-GB"/>
          </w:rPr>
          <w:delText>The</w:delText>
        </w:r>
      </w:del>
      <w:ins w:id="32112" w:author="Quinten Van Woerkom" w:date="2024-12-16T18:25:00Z" w16du:dateUtc="2024-12-16T17:25:00Z">
        <w:del w:id="32113" w:author="Peter Van Der Plas" w:date="2024-12-29T23:31:00Z" w16du:dateUtc="2024-12-29T22:31:00Z">
          <w:r w:rsidDel="00DF0BE3">
            <w:rPr>
              <w:lang w:val="en-GB"/>
            </w:rPr>
            <w:delText>se</w:delText>
          </w:r>
        </w:del>
      </w:ins>
      <w:del w:id="32114" w:author="Peter Van Der Plas" w:date="2024-12-29T23:31:00Z" w16du:dateUtc="2024-12-29T22:31:00Z">
        <w:r w:rsidR="004C430C" w:rsidRPr="004424B1" w:rsidDel="00DF0BE3">
          <w:rPr>
            <w:lang w:val="en-GB"/>
          </w:rPr>
          <w:delText xml:space="preserve"> </w:delText>
        </w:r>
      </w:del>
      <w:ins w:id="32115" w:author="Quinten Van Woerkom" w:date="2024-12-16T18:18:00Z" w16du:dateUtc="2024-12-16T17:18:00Z">
        <w:del w:id="32116" w:author="Peter Van Der Plas" w:date="2024-12-29T23:31:00Z" w16du:dateUtc="2024-12-29T22:31:00Z">
          <w:r w:rsidR="00FE6DDC" w:rsidDel="00DF0BE3">
            <w:rPr>
              <w:lang w:val="en-GB"/>
            </w:rPr>
            <w:delText xml:space="preserve">external </w:delText>
          </w:r>
        </w:del>
      </w:ins>
      <w:del w:id="32117" w:author="Peter Van Der Plas" w:date="2024-12-29T23:31:00Z" w16du:dateUtc="2024-12-29T22:31:00Z">
        <w:r w:rsidR="004C430C" w:rsidRPr="004424B1" w:rsidDel="00DF0BE3">
          <w:rPr>
            <w:lang w:val="en-GB"/>
          </w:rPr>
          <w:delText>expressions are themselves text strings which comprise a sequence of operands and operators.  Operands may be literals or references to objects and their attributes or arguments, as defined within the MPS information model.</w:delText>
        </w:r>
      </w:del>
      <w:ins w:id="32118" w:author="Quinten Van Woerkom" w:date="2024-12-16T18:18:00Z" w16du:dateUtc="2024-12-16T17:18:00Z">
        <w:del w:id="32119" w:author="Peter Van Der Plas" w:date="2024-12-29T23:31:00Z" w16du:dateUtc="2024-12-29T22:31:00Z">
          <w:r w:rsidR="00FE6DDC" w:rsidDel="00DF0BE3">
            <w:rPr>
              <w:lang w:val="en-GB"/>
            </w:rPr>
            <w:delText>in some external language.</w:delText>
          </w:r>
        </w:del>
        <w:del w:id="32120" w:author="Peter Van Der Plas" w:date="2024-12-29T14:07:00Z" w16du:dateUtc="2024-12-29T13:07:00Z">
          <w:r w:rsidR="00FE6DDC" w:rsidDel="005037DC">
            <w:rPr>
              <w:lang w:val="en-GB"/>
            </w:rPr>
            <w:delText xml:space="preserve"> </w:delText>
          </w:r>
        </w:del>
      </w:ins>
      <w:moveToRangeStart w:id="32121" w:author="Peter Van Der Plas" w:date="2024-12-29T14:07:00Z" w:name="move186373677"/>
      <w:moveTo w:id="32122" w:author="Peter Van Der Plas" w:date="2024-12-29T14:07:00Z" w16du:dateUtc="2024-12-29T13:07:00Z">
        <w:del w:id="32123" w:author="Peter Van Der Plas" w:date="2024-12-29T23:31:00Z" w16du:dateUtc="2024-12-29T22:31:00Z">
          <w:r w:rsidR="005037DC" w:rsidDel="00DF0BE3">
            <w:rPr>
              <w:lang w:val="en-GB"/>
            </w:rPr>
            <w:delText>The manner in which this expression is evaluated is implementation specific.</w:delText>
          </w:r>
        </w:del>
      </w:moveTo>
      <w:moveToRangeEnd w:id="32121"/>
    </w:p>
    <w:p w14:paraId="0BE63FE6" w14:textId="1E8F5CA7" w:rsidR="00B83C4E" w:rsidDel="005037DC" w:rsidRDefault="00B83C4E">
      <w:pPr>
        <w:pStyle w:val="Heading5"/>
        <w:spacing w:before="480" w:after="240"/>
        <w:rPr>
          <w:ins w:id="32124" w:author="Quinten Van Woerkom" w:date="2024-12-18T17:47:00Z" w16du:dateUtc="2024-12-18T16:47:00Z"/>
          <w:del w:id="32125" w:author="Peter Van Der Plas" w:date="2024-12-29T14:07:00Z" w16du:dateUtc="2024-12-29T13:07:00Z"/>
          <w:lang w:val="en-GB"/>
        </w:rPr>
        <w:pPrChange w:id="32126" w:author="Peter Van Der Plas" w:date="2024-12-29T13:50:00Z" w16du:dateUtc="2024-12-29T12:50:00Z">
          <w:pPr>
            <w:pStyle w:val="Heading5"/>
            <w:spacing w:after="240"/>
          </w:pPr>
        </w:pPrChange>
      </w:pPr>
      <w:ins w:id="32127" w:author="Quinten Van Woerkom" w:date="2024-12-18T16:20:00Z" w16du:dateUtc="2024-12-18T15:20:00Z">
        <w:del w:id="32128" w:author="Peter Van Der Plas" w:date="2024-12-29T14:19:00Z" w16du:dateUtc="2024-12-29T13:19:00Z">
          <w:r w:rsidDel="008D5A7E">
            <w:rPr>
              <w:lang w:val="en-GB"/>
            </w:rPr>
            <w:delText>Definition</w:delText>
          </w:r>
        </w:del>
      </w:ins>
    </w:p>
    <w:p w14:paraId="1BDEB403" w14:textId="1C414FB8" w:rsidR="00CC47DD" w:rsidRPr="005037DC" w:rsidDel="00DF0BE3" w:rsidRDefault="00CC47DD">
      <w:pPr>
        <w:pStyle w:val="Heading5"/>
        <w:spacing w:before="480" w:after="240"/>
        <w:rPr>
          <w:del w:id="32129" w:author="Peter Van Der Plas" w:date="2024-12-29T23:31:00Z" w16du:dateUtc="2024-12-29T22:31:00Z"/>
          <w:lang w:val="en-GB"/>
        </w:rPr>
        <w:pPrChange w:id="32130" w:author="Quinten Van Woerkom" w:date="2024-12-18T17:47:00Z" w16du:dateUtc="2024-12-18T16:47:00Z">
          <w:pPr/>
        </w:pPrChange>
      </w:pPr>
      <w:moveFromRangeStart w:id="32131" w:author="Peter Van Der Plas" w:date="2024-12-29T14:07:00Z" w:name="move186373677"/>
      <w:moveFrom w:id="32132" w:author="Peter Van Der Plas" w:date="2024-12-29T14:07:00Z" w16du:dateUtc="2024-12-29T13:07:00Z">
        <w:ins w:id="32133" w:author="Quinten Van Woerkom" w:date="2024-12-18T17:47:00Z" w16du:dateUtc="2024-12-18T16:47:00Z">
          <w:del w:id="32134" w:author="Peter Van Der Plas" w:date="2024-12-29T23:31:00Z" w16du:dateUtc="2024-12-29T22:31:00Z">
            <w:r w:rsidRPr="005037DC" w:rsidDel="00DF0BE3">
              <w:rPr>
                <w:lang w:val="en-GB"/>
              </w:rPr>
              <w:delText>The manner in which this expression is evaluated is implementation specific.</w:delText>
            </w:r>
          </w:del>
        </w:ins>
      </w:moveFrom>
      <w:moveFromRangeEnd w:id="32131"/>
    </w:p>
    <w:p w14:paraId="6A471103" w14:textId="109C1951" w:rsidR="007E7075" w:rsidRPr="004424B1" w:rsidDel="00DF0BE3" w:rsidRDefault="007E7075">
      <w:pPr>
        <w:spacing w:after="240"/>
        <w:rPr>
          <w:del w:id="32135" w:author="Peter Van Der Plas" w:date="2024-12-29T23:31:00Z" w16du:dateUtc="2024-12-29T22:31:00Z"/>
          <w:lang w:val="en-GB"/>
        </w:rPr>
        <w:pPrChange w:id="32136" w:author="Quinten Van Woerkom" w:date="2024-12-18T16:21:00Z" w16du:dateUtc="2024-12-18T15:21:00Z">
          <w:pPr>
            <w:spacing w:before="0"/>
          </w:pPr>
        </w:pPrChange>
      </w:pPr>
    </w:p>
    <w:tbl>
      <w:tblPr>
        <w:tblStyle w:val="RBTable"/>
        <w:tblW w:w="9179" w:type="dxa"/>
        <w:tblLayout w:type="fixed"/>
        <w:tblLook w:val="0400" w:firstRow="0" w:lastRow="0" w:firstColumn="0" w:lastColumn="0" w:noHBand="0" w:noVBand="1"/>
        <w:tblCaption w:val="DSC Expression E1"/>
      </w:tblPr>
      <w:tblGrid>
        <w:gridCol w:w="1667"/>
        <w:gridCol w:w="2976"/>
        <w:gridCol w:w="992"/>
        <w:gridCol w:w="1843"/>
        <w:gridCol w:w="709"/>
        <w:gridCol w:w="992"/>
      </w:tblGrid>
      <w:tr w:rsidR="004C430C" w:rsidRPr="004424B1" w:rsidDel="00DF0BE3" w14:paraId="760F1288" w14:textId="6AE538EA" w:rsidTr="00710E0B">
        <w:trPr>
          <w:del w:id="32137" w:author="Peter Van Der Plas" w:date="2024-12-29T23:31:00Z"/>
        </w:trPr>
        <w:tc>
          <w:tcPr>
            <w:tcW w:w="1667" w:type="dxa"/>
            <w:shd w:val="clear" w:color="auto" w:fill="00CCFF"/>
          </w:tcPr>
          <w:p w14:paraId="6C40E85C" w14:textId="14FD7793" w:rsidR="004C430C" w:rsidRPr="00336F32" w:rsidDel="00DF0BE3" w:rsidRDefault="004C430C" w:rsidP="007B4994">
            <w:pPr>
              <w:pStyle w:val="TableCell"/>
              <w:rPr>
                <w:del w:id="32138" w:author="Peter Van Der Plas" w:date="2024-12-29T23:31:00Z" w16du:dateUtc="2024-12-29T22:31:00Z"/>
                <w:color w:val="auto"/>
                <w:rPrChange w:id="32139" w:author="Peter Van Der Plas" w:date="2024-12-29T13:07:00Z" w16du:dateUtc="2024-12-29T12:07:00Z">
                  <w:rPr>
                    <w:del w:id="32140" w:author="Peter Van Der Plas" w:date="2024-12-29T23:31:00Z" w16du:dateUtc="2024-12-29T22:31:00Z"/>
                    <w:color w:val="FFFFFF" w:themeColor="background1"/>
                  </w:rPr>
                </w:rPrChange>
              </w:rPr>
            </w:pPr>
            <w:del w:id="32141" w:author="Peter Van Der Plas" w:date="2024-12-29T23:31:00Z" w16du:dateUtc="2024-12-29T22:31:00Z">
              <w:r w:rsidRPr="00336F32" w:rsidDel="00DF0BE3">
                <w:rPr>
                  <w:color w:val="auto"/>
                  <w:sz w:val="20"/>
                  <w:rPrChange w:id="32142" w:author="Peter Van Der Plas" w:date="2024-12-29T13:07:00Z" w16du:dateUtc="2024-12-29T12:07:00Z">
                    <w:rPr>
                      <w:color w:val="FFFFFF" w:themeColor="background1"/>
                      <w:sz w:val="20"/>
                    </w:rPr>
                  </w:rPrChange>
                </w:rPr>
                <w:delText>Name</w:delText>
              </w:r>
            </w:del>
          </w:p>
        </w:tc>
        <w:tc>
          <w:tcPr>
            <w:tcW w:w="2976" w:type="dxa"/>
          </w:tcPr>
          <w:p w14:paraId="111EF0E2" w14:textId="532796F8" w:rsidR="004C430C" w:rsidRPr="004424B1" w:rsidDel="00DF0BE3" w:rsidRDefault="00FE6DDC" w:rsidP="007B4994">
            <w:pPr>
              <w:pStyle w:val="TableCell"/>
              <w:rPr>
                <w:del w:id="32143" w:author="Peter Van Der Plas" w:date="2024-12-29T23:31:00Z" w16du:dateUtc="2024-12-29T22:31:00Z"/>
                <w:b/>
              </w:rPr>
            </w:pPr>
            <w:ins w:id="32144" w:author="Quinten Van Woerkom" w:date="2024-12-16T18:17:00Z" w16du:dateUtc="2024-12-16T17:17:00Z">
              <w:del w:id="32145" w:author="Peter Van Der Plas" w:date="2024-12-29T23:31:00Z" w16du:dateUtc="2024-12-29T22:31:00Z">
                <w:r w:rsidDel="00DF0BE3">
                  <w:rPr>
                    <w:b/>
                  </w:rPr>
                  <w:delText>External</w:delText>
                </w:r>
              </w:del>
            </w:ins>
            <w:del w:id="32146" w:author="Peter Van Der Plas" w:date="2024-12-29T23:31:00Z" w16du:dateUtc="2024-12-29T22:31:00Z">
              <w:r w:rsidR="004C430C" w:rsidRPr="004424B1" w:rsidDel="00DF0BE3">
                <w:rPr>
                  <w:b/>
                </w:rPr>
                <w:delText>Expression</w:delText>
              </w:r>
            </w:del>
          </w:p>
        </w:tc>
        <w:tc>
          <w:tcPr>
            <w:tcW w:w="992" w:type="dxa"/>
            <w:shd w:val="clear" w:color="auto" w:fill="00CCFF"/>
          </w:tcPr>
          <w:p w14:paraId="6B0BD176" w14:textId="56D1744D" w:rsidR="004C430C" w:rsidRPr="00DF0BE3" w:rsidDel="00DF0BE3" w:rsidRDefault="004C430C" w:rsidP="007B4994">
            <w:pPr>
              <w:pStyle w:val="TableCell"/>
              <w:rPr>
                <w:del w:id="32147" w:author="Peter Van Der Plas" w:date="2024-12-29T23:31:00Z" w16du:dateUtc="2024-12-29T22:31:00Z"/>
                <w:bCs/>
              </w:rPr>
            </w:pPr>
            <w:del w:id="32148" w:author="Peter Van Der Plas" w:date="2024-12-29T23:31:00Z" w16du:dateUtc="2024-12-29T22:31:00Z">
              <w:r w:rsidRPr="00336F32" w:rsidDel="00DF0BE3">
                <w:rPr>
                  <w:bCs/>
                  <w:color w:val="auto"/>
                  <w:sz w:val="20"/>
                  <w:rPrChange w:id="32149" w:author="Peter Van Der Plas" w:date="2024-12-29T13:07:00Z" w16du:dateUtc="2024-12-29T12:07:00Z">
                    <w:rPr>
                      <w:b/>
                      <w:color w:val="FFFFFF" w:themeColor="background1"/>
                      <w:sz w:val="20"/>
                    </w:rPr>
                  </w:rPrChange>
                </w:rPr>
                <w:delText>Extends</w:delText>
              </w:r>
            </w:del>
          </w:p>
        </w:tc>
        <w:tc>
          <w:tcPr>
            <w:tcW w:w="1843" w:type="dxa"/>
          </w:tcPr>
          <w:p w14:paraId="3F6F8105" w14:textId="6A64CD25" w:rsidR="004C430C" w:rsidRPr="004424B1" w:rsidDel="00DF0BE3" w:rsidRDefault="004C430C" w:rsidP="007B4994">
            <w:pPr>
              <w:pStyle w:val="TableCell"/>
              <w:rPr>
                <w:del w:id="32150" w:author="Peter Van Der Plas" w:date="2024-12-29T23:31:00Z" w16du:dateUtc="2024-12-29T22:31:00Z"/>
                <w:b/>
              </w:rPr>
            </w:pPr>
            <w:del w:id="32151" w:author="Peter Van Der Plas" w:date="2024-12-29T23:31:00Z" w16du:dateUtc="2024-12-29T22:31:00Z">
              <w:r w:rsidRPr="004424B1" w:rsidDel="00DF0BE3">
                <w:delText>MAL::Composite</w:delText>
              </w:r>
            </w:del>
          </w:p>
        </w:tc>
        <w:tc>
          <w:tcPr>
            <w:tcW w:w="709" w:type="dxa"/>
            <w:shd w:val="clear" w:color="auto" w:fill="00CCFF"/>
          </w:tcPr>
          <w:p w14:paraId="33B57F0C" w14:textId="19697AF6" w:rsidR="004C430C" w:rsidRPr="00DF0BE3" w:rsidDel="00DF0BE3" w:rsidRDefault="004C430C" w:rsidP="007B4994">
            <w:pPr>
              <w:pStyle w:val="TableCell"/>
              <w:rPr>
                <w:del w:id="32152" w:author="Peter Van Der Plas" w:date="2024-12-29T23:31:00Z" w16du:dateUtc="2024-12-29T22:31:00Z"/>
                <w:bCs/>
                <w:color w:val="auto"/>
              </w:rPr>
            </w:pPr>
            <w:del w:id="32153" w:author="Peter Van Der Plas" w:date="2024-12-29T23:31:00Z" w16du:dateUtc="2024-12-29T22:31:00Z">
              <w:r w:rsidRPr="00336F32" w:rsidDel="00DF0BE3">
                <w:rPr>
                  <w:bCs/>
                  <w:color w:val="auto"/>
                  <w:sz w:val="20"/>
                  <w:rPrChange w:id="32154" w:author="Peter Van Der Plas" w:date="2024-12-29T13:07:00Z" w16du:dateUtc="2024-12-29T12:07:00Z">
                    <w:rPr>
                      <w:b/>
                      <w:color w:val="FFFFFF" w:themeColor="background1"/>
                      <w:sz w:val="20"/>
                    </w:rPr>
                  </w:rPrChange>
                </w:rPr>
                <w:delText>SFP</w:delText>
              </w:r>
            </w:del>
          </w:p>
        </w:tc>
        <w:tc>
          <w:tcPr>
            <w:tcW w:w="992" w:type="dxa"/>
          </w:tcPr>
          <w:p w14:paraId="54D7CE38" w14:textId="549ECB2C" w:rsidR="004C430C" w:rsidRPr="004424B1" w:rsidDel="00DF0BE3" w:rsidRDefault="00D57A34" w:rsidP="007B4994">
            <w:pPr>
              <w:pStyle w:val="TableCell"/>
              <w:jc w:val="right"/>
              <w:rPr>
                <w:del w:id="32155" w:author="Peter Van Der Plas" w:date="2024-12-29T23:31:00Z" w16du:dateUtc="2024-12-29T22:31:00Z"/>
              </w:rPr>
            </w:pPr>
            <w:del w:id="32156" w:author="Peter Van Der Plas" w:date="2024-12-29T23:31:00Z" w16du:dateUtc="2024-12-29T22:31:00Z">
              <w:r w:rsidDel="00DF0BE3">
                <w:rPr>
                  <w:sz w:val="20"/>
                </w:rPr>
                <w:fldChar w:fldCharType="begin"/>
              </w:r>
              <w:r w:rsidDel="00DF0BE3">
                <w:delInstrText xml:space="preserve"> SEQ Area \* MERGEFORMAT </w:delInstrText>
              </w:r>
              <w:r w:rsidDel="00DF0BE3">
                <w:rPr>
                  <w:sz w:val="20"/>
                </w:rPr>
                <w:fldChar w:fldCharType="separate"/>
              </w:r>
            </w:del>
            <w:del w:id="32157" w:author="Peter Van Der Plas" w:date="2024-12-25T18:53:00Z" w16du:dateUtc="2024-12-25T17:53:00Z">
              <w:r w:rsidR="00BF1AC4" w:rsidDel="00547CCE">
                <w:rPr>
                  <w:noProof/>
                </w:rPr>
                <w:delText>17</w:delText>
              </w:r>
            </w:del>
            <w:del w:id="32158" w:author="Peter Van Der Plas" w:date="2024-12-29T23:31:00Z" w16du:dateUtc="2024-12-29T22:31:00Z">
              <w:r w:rsidDel="00DF0BE3">
                <w:rPr>
                  <w:noProof/>
                  <w:sz w:val="20"/>
                </w:rPr>
                <w:fldChar w:fldCharType="end"/>
              </w:r>
            </w:del>
          </w:p>
        </w:tc>
      </w:tr>
    </w:tbl>
    <w:p w14:paraId="3B46E398" w14:textId="10609F77" w:rsidR="004C430C" w:rsidRPr="004424B1" w:rsidDel="00DF0BE3" w:rsidRDefault="004C430C" w:rsidP="004C430C">
      <w:pPr>
        <w:spacing w:before="0" w:line="240" w:lineRule="auto"/>
        <w:rPr>
          <w:del w:id="32159" w:author="Peter Van Der Plas" w:date="2024-12-29T23:31:00Z" w16du:dateUtc="2024-12-29T22:31:00Z"/>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rsidDel="00DF0BE3" w14:paraId="50578D4F" w14:textId="3F23C3B9" w:rsidTr="00710E0B">
        <w:trPr>
          <w:cnfStyle w:val="100000000000" w:firstRow="1" w:lastRow="0" w:firstColumn="0" w:lastColumn="0" w:oddVBand="0" w:evenVBand="0" w:oddHBand="0" w:evenHBand="0" w:firstRowFirstColumn="0" w:firstRowLastColumn="0" w:lastRowFirstColumn="0" w:lastRowLastColumn="0"/>
          <w:tblHeader/>
          <w:del w:id="32160" w:author="Peter Van Der Plas" w:date="2024-12-29T23:31:00Z"/>
        </w:trPr>
        <w:tc>
          <w:tcPr>
            <w:cnfStyle w:val="001000000000" w:firstRow="0" w:lastRow="0" w:firstColumn="1" w:lastColumn="0" w:oddVBand="0" w:evenVBand="0" w:oddHBand="0" w:evenHBand="0" w:firstRowFirstColumn="0" w:firstRowLastColumn="0" w:lastRowFirstColumn="0" w:lastRowLastColumn="0"/>
            <w:tcW w:w="1667" w:type="dxa"/>
          </w:tcPr>
          <w:p w14:paraId="2995FF2F" w14:textId="5111D8B4" w:rsidR="004C430C" w:rsidRPr="004424B1" w:rsidDel="00DF0BE3" w:rsidRDefault="004C430C" w:rsidP="007B4994">
            <w:pPr>
              <w:pStyle w:val="TableCell"/>
              <w:rPr>
                <w:del w:id="32161" w:author="Peter Van Der Plas" w:date="2024-12-29T23:31:00Z" w16du:dateUtc="2024-12-29T22:31:00Z"/>
              </w:rPr>
            </w:pPr>
            <w:del w:id="32162" w:author="Peter Van Der Plas" w:date="2024-12-29T23:31:00Z" w16du:dateUtc="2024-12-29T22:31:00Z">
              <w:r w:rsidRPr="004424B1" w:rsidDel="00DF0BE3">
                <w:delText>Attribute</w:delText>
              </w:r>
            </w:del>
            <w:ins w:id="32163" w:author="Quinten Van Woerkom" w:date="2024-11-25T14:49:00Z" w16du:dateUtc="2024-11-25T13:49:00Z">
              <w:del w:id="32164" w:author="Peter Van Der Plas" w:date="2024-12-29T23:31:00Z" w16du:dateUtc="2024-12-29T22:31:00Z">
                <w:r w:rsidR="002B0859" w:rsidDel="00DF0BE3">
                  <w:delText>Field</w:delText>
                </w:r>
              </w:del>
            </w:ins>
          </w:p>
        </w:tc>
        <w:tc>
          <w:tcPr>
            <w:tcW w:w="1984" w:type="dxa"/>
          </w:tcPr>
          <w:p w14:paraId="7A6B740E" w14:textId="5C62B33A" w:rsidR="004C430C" w:rsidRPr="004424B1" w:rsidDel="00DF0BE3" w:rsidRDefault="004C430C" w:rsidP="007B4994">
            <w:pPr>
              <w:pStyle w:val="TableCell"/>
              <w:cnfStyle w:val="100000000000" w:firstRow="1" w:lastRow="0" w:firstColumn="0" w:lastColumn="0" w:oddVBand="0" w:evenVBand="0" w:oddHBand="0" w:evenHBand="0" w:firstRowFirstColumn="0" w:firstRowLastColumn="0" w:lastRowFirstColumn="0" w:lastRowLastColumn="0"/>
              <w:rPr>
                <w:del w:id="32165" w:author="Peter Van Der Plas" w:date="2024-12-29T23:31:00Z" w16du:dateUtc="2024-12-29T22:31:00Z"/>
              </w:rPr>
            </w:pPr>
            <w:del w:id="32166" w:author="Peter Van Der Plas" w:date="2024-12-29T23:31:00Z" w16du:dateUtc="2024-12-29T22:31:00Z">
              <w:r w:rsidRPr="004424B1" w:rsidDel="00DF0BE3">
                <w:delText>Type</w:delText>
              </w:r>
            </w:del>
          </w:p>
        </w:tc>
        <w:tc>
          <w:tcPr>
            <w:tcW w:w="992" w:type="dxa"/>
          </w:tcPr>
          <w:p w14:paraId="07502FF4" w14:textId="1A71DA51" w:rsidR="004C430C" w:rsidRPr="004424B1" w:rsidDel="00DF0BE3" w:rsidRDefault="004C430C" w:rsidP="007B4994">
            <w:pPr>
              <w:pStyle w:val="TableCell"/>
              <w:cnfStyle w:val="100000000000" w:firstRow="1" w:lastRow="0" w:firstColumn="0" w:lastColumn="0" w:oddVBand="0" w:evenVBand="0" w:oddHBand="0" w:evenHBand="0" w:firstRowFirstColumn="0" w:firstRowLastColumn="0" w:lastRowFirstColumn="0" w:lastRowLastColumn="0"/>
              <w:rPr>
                <w:del w:id="32167" w:author="Peter Van Der Plas" w:date="2024-12-29T23:31:00Z" w16du:dateUtc="2024-12-29T22:31:00Z"/>
              </w:rPr>
            </w:pPr>
            <w:del w:id="32168" w:author="Peter Van Der Plas" w:date="2024-12-29T23:31:00Z" w16du:dateUtc="2024-12-29T22:31:00Z">
              <w:r w:rsidRPr="004424B1" w:rsidDel="00DF0BE3">
                <w:delText>Nullable</w:delText>
              </w:r>
            </w:del>
          </w:p>
        </w:tc>
        <w:tc>
          <w:tcPr>
            <w:tcW w:w="4535" w:type="dxa"/>
          </w:tcPr>
          <w:p w14:paraId="2A4C68A7" w14:textId="1D5774AD" w:rsidR="004C430C" w:rsidRPr="004424B1" w:rsidDel="00DF0BE3" w:rsidRDefault="004C430C" w:rsidP="007B4994">
            <w:pPr>
              <w:pStyle w:val="TableCell"/>
              <w:cnfStyle w:val="100000000000" w:firstRow="1" w:lastRow="0" w:firstColumn="0" w:lastColumn="0" w:oddVBand="0" w:evenVBand="0" w:oddHBand="0" w:evenHBand="0" w:firstRowFirstColumn="0" w:firstRowLastColumn="0" w:lastRowFirstColumn="0" w:lastRowLastColumn="0"/>
              <w:rPr>
                <w:del w:id="32169" w:author="Peter Van Der Plas" w:date="2024-12-29T23:31:00Z" w16du:dateUtc="2024-12-29T22:31:00Z"/>
              </w:rPr>
            </w:pPr>
            <w:del w:id="32170" w:author="Peter Van Der Plas" w:date="2024-12-29T23:31:00Z" w16du:dateUtc="2024-12-29T22:31:00Z">
              <w:r w:rsidRPr="004424B1" w:rsidDel="00DF0BE3">
                <w:delText>Description</w:delText>
              </w:r>
            </w:del>
          </w:p>
        </w:tc>
      </w:tr>
      <w:tr w:rsidR="004C430C" w:rsidRPr="004424B1" w:rsidDel="00DF0BE3" w14:paraId="7F9D8E51" w14:textId="49191566" w:rsidTr="007B4994">
        <w:trPr>
          <w:del w:id="32171" w:author="Peter Van Der Plas" w:date="2024-12-29T23:31:00Z"/>
        </w:trPr>
        <w:tc>
          <w:tcPr>
            <w:cnfStyle w:val="001000000000" w:firstRow="0" w:lastRow="0" w:firstColumn="1" w:lastColumn="0" w:oddVBand="0" w:evenVBand="0" w:oddHBand="0" w:evenHBand="0" w:firstRowFirstColumn="0" w:firstRowLastColumn="0" w:lastRowFirstColumn="0" w:lastRowLastColumn="0"/>
            <w:tcW w:w="1667" w:type="dxa"/>
          </w:tcPr>
          <w:p w14:paraId="49D4E3D8" w14:textId="7794A9EA" w:rsidR="004C430C" w:rsidRPr="004424B1" w:rsidDel="00DF0BE3" w:rsidRDefault="004C430C" w:rsidP="007B4994">
            <w:pPr>
              <w:pStyle w:val="TableCell"/>
              <w:rPr>
                <w:del w:id="32172" w:author="Peter Van Der Plas" w:date="2024-12-29T23:31:00Z" w16du:dateUtc="2024-12-29T22:31:00Z"/>
              </w:rPr>
            </w:pPr>
            <w:del w:id="32173" w:author="Peter Van Der Plas" w:date="2024-12-29T23:31:00Z" w16du:dateUtc="2024-12-29T22:31:00Z">
              <w:r w:rsidRPr="004424B1" w:rsidDel="00DF0BE3">
                <w:delText>type</w:delText>
              </w:r>
            </w:del>
          </w:p>
        </w:tc>
        <w:tc>
          <w:tcPr>
            <w:tcW w:w="1984" w:type="dxa"/>
          </w:tcPr>
          <w:p w14:paraId="0735AEA3" w14:textId="575E4082" w:rsidR="004C430C" w:rsidRPr="004424B1" w:rsidDel="00DF0BE3"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174" w:author="Peter Van Der Plas" w:date="2024-12-29T23:31:00Z" w16du:dateUtc="2024-12-29T22:31:00Z"/>
              </w:rPr>
            </w:pPr>
            <w:del w:id="32175" w:author="Peter Van Der Plas" w:date="2024-12-29T23:31:00Z" w16du:dateUtc="2024-12-29T22:31:00Z">
              <w:r w:rsidRPr="004424B1" w:rsidDel="00DF0BE3">
                <w:delText>ArgTypeEnum</w:delText>
              </w:r>
            </w:del>
          </w:p>
        </w:tc>
        <w:tc>
          <w:tcPr>
            <w:tcW w:w="992" w:type="dxa"/>
          </w:tcPr>
          <w:p w14:paraId="31795C89" w14:textId="304DA31E" w:rsidR="004C430C" w:rsidRPr="004424B1" w:rsidDel="00DF0BE3"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176" w:author="Peter Van Der Plas" w:date="2024-12-29T23:31:00Z" w16du:dateUtc="2024-12-29T22:31:00Z"/>
              </w:rPr>
            </w:pPr>
            <w:del w:id="32177" w:author="Peter Van Der Plas" w:date="2024-12-29T23:31:00Z" w16du:dateUtc="2024-12-29T22:31:00Z">
              <w:r w:rsidRPr="004424B1" w:rsidDel="00DF0BE3">
                <w:delText>No</w:delText>
              </w:r>
            </w:del>
          </w:p>
        </w:tc>
        <w:tc>
          <w:tcPr>
            <w:tcW w:w="4535" w:type="dxa"/>
          </w:tcPr>
          <w:p w14:paraId="17DFCBE3" w14:textId="5C23163D" w:rsidR="004C430C" w:rsidRPr="004424B1" w:rsidDel="00DF0BE3"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178" w:author="Peter Van Der Plas" w:date="2024-12-29T23:31:00Z" w16du:dateUtc="2024-12-29T22:31:00Z"/>
              </w:rPr>
            </w:pPr>
            <w:del w:id="32179" w:author="Peter Van Der Plas" w:date="2024-12-29T23:31:00Z" w16du:dateUtc="2024-12-29T22:31:00Z">
              <w:r w:rsidRPr="004424B1" w:rsidDel="00DF0BE3">
                <w:delText>Enumeration specifying the data type of the result of the expression.</w:delText>
              </w:r>
            </w:del>
          </w:p>
        </w:tc>
      </w:tr>
      <w:tr w:rsidR="004C430C" w:rsidRPr="004424B1" w:rsidDel="00DF0BE3" w14:paraId="71843955" w14:textId="050125FE" w:rsidTr="007B4994">
        <w:trPr>
          <w:del w:id="32180" w:author="Peter Van Der Plas" w:date="2024-12-29T23:31:00Z"/>
        </w:trPr>
        <w:tc>
          <w:tcPr>
            <w:cnfStyle w:val="001000000000" w:firstRow="0" w:lastRow="0" w:firstColumn="1" w:lastColumn="0" w:oddVBand="0" w:evenVBand="0" w:oddHBand="0" w:evenHBand="0" w:firstRowFirstColumn="0" w:firstRowLastColumn="0" w:lastRowFirstColumn="0" w:lastRowLastColumn="0"/>
            <w:tcW w:w="1667" w:type="dxa"/>
          </w:tcPr>
          <w:p w14:paraId="5A69A4DF" w14:textId="37BCA1CF" w:rsidR="004C430C" w:rsidRPr="004424B1" w:rsidDel="00DF0BE3" w:rsidRDefault="004C430C" w:rsidP="007B4994">
            <w:pPr>
              <w:pStyle w:val="TableCell"/>
              <w:rPr>
                <w:del w:id="32181" w:author="Peter Van Der Plas" w:date="2024-12-29T23:31:00Z" w16du:dateUtc="2024-12-29T22:31:00Z"/>
              </w:rPr>
            </w:pPr>
            <w:del w:id="32182" w:author="Peter Van Der Plas" w:date="2024-12-29T23:31:00Z" w16du:dateUtc="2024-12-29T22:31:00Z">
              <w:r w:rsidRPr="004424B1" w:rsidDel="00DF0BE3">
                <w:delText>value</w:delText>
              </w:r>
            </w:del>
          </w:p>
        </w:tc>
        <w:tc>
          <w:tcPr>
            <w:tcW w:w="1984" w:type="dxa"/>
          </w:tcPr>
          <w:p w14:paraId="21E6EB23" w14:textId="221B3CCA" w:rsidR="004C430C" w:rsidRPr="004424B1" w:rsidDel="00DF0BE3"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183" w:author="Peter Van Der Plas" w:date="2024-12-29T23:31:00Z" w16du:dateUtc="2024-12-29T22:31:00Z"/>
              </w:rPr>
            </w:pPr>
            <w:del w:id="32184" w:author="Peter Van Der Plas" w:date="2024-12-29T23:31:00Z" w16du:dateUtc="2024-12-29T22:31:00Z">
              <w:r w:rsidRPr="004424B1" w:rsidDel="00DF0BE3">
                <w:delText>MAL::Attribute</w:delText>
              </w:r>
            </w:del>
          </w:p>
        </w:tc>
        <w:tc>
          <w:tcPr>
            <w:tcW w:w="992" w:type="dxa"/>
          </w:tcPr>
          <w:p w14:paraId="32D75550" w14:textId="047E189C" w:rsidR="004C430C" w:rsidRPr="004424B1" w:rsidDel="00DF0BE3"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185" w:author="Peter Van Der Plas" w:date="2024-12-29T23:31:00Z" w16du:dateUtc="2024-12-29T22:31:00Z"/>
              </w:rPr>
            </w:pPr>
            <w:del w:id="32186" w:author="Peter Van Der Plas" w:date="2024-12-29T23:31:00Z" w16du:dateUtc="2024-12-29T22:31:00Z">
              <w:r w:rsidRPr="004424B1" w:rsidDel="00DF0BE3">
                <w:delText>No</w:delText>
              </w:r>
            </w:del>
          </w:p>
        </w:tc>
        <w:tc>
          <w:tcPr>
            <w:tcW w:w="4535" w:type="dxa"/>
          </w:tcPr>
          <w:p w14:paraId="09F0AF5D" w14:textId="5A658DE3" w:rsidR="004C430C" w:rsidRPr="004424B1" w:rsidDel="00DF0BE3"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187" w:author="Peter Van Der Plas" w:date="2024-12-29T23:31:00Z" w16du:dateUtc="2024-12-29T22:31:00Z"/>
              </w:rPr>
            </w:pPr>
            <w:del w:id="32188" w:author="Peter Van Der Plas" w:date="2024-12-29T23:31:00Z" w16du:dateUtc="2024-12-29T22:31:00Z">
              <w:r w:rsidRPr="004424B1" w:rsidDel="00DF0BE3">
                <w:delText>Providing the ArgType is a MAL Attribute type, this field may be used to hold a simple literal value or the evaluated result of the expression.</w:delText>
              </w:r>
            </w:del>
          </w:p>
        </w:tc>
      </w:tr>
      <w:tr w:rsidR="0028628A" w:rsidRPr="004424B1" w:rsidDel="00DF0BE3" w14:paraId="07F25C84" w14:textId="129F92F2" w:rsidTr="007B4994">
        <w:trPr>
          <w:ins w:id="32189" w:author="Quinten Van Woerkom" w:date="2024-12-16T18:40:00Z"/>
          <w:del w:id="32190" w:author="Peter Van Der Plas" w:date="2024-12-29T23:31:00Z"/>
        </w:trPr>
        <w:tc>
          <w:tcPr>
            <w:cnfStyle w:val="001000000000" w:firstRow="0" w:lastRow="0" w:firstColumn="1" w:lastColumn="0" w:oddVBand="0" w:evenVBand="0" w:oddHBand="0" w:evenHBand="0" w:firstRowFirstColumn="0" w:firstRowLastColumn="0" w:lastRowFirstColumn="0" w:lastRowLastColumn="0"/>
            <w:tcW w:w="1667" w:type="dxa"/>
          </w:tcPr>
          <w:p w14:paraId="1B3719CE" w14:textId="68FF81AF" w:rsidR="0028628A" w:rsidRPr="004424B1" w:rsidDel="00DF0BE3" w:rsidRDefault="0028628A" w:rsidP="007B4994">
            <w:pPr>
              <w:pStyle w:val="TableCell"/>
              <w:rPr>
                <w:ins w:id="32191" w:author="Quinten Van Woerkom" w:date="2024-12-16T18:40:00Z" w16du:dateUtc="2024-12-16T17:40:00Z"/>
                <w:del w:id="32192" w:author="Peter Van Der Plas" w:date="2024-12-29T23:31:00Z" w16du:dateUtc="2024-12-29T22:31:00Z"/>
              </w:rPr>
            </w:pPr>
            <w:ins w:id="32193" w:author="Quinten Van Woerkom" w:date="2024-12-16T18:41:00Z" w16du:dateUtc="2024-12-16T17:41:00Z">
              <w:del w:id="32194" w:author="Peter Van Der Plas" w:date="2024-12-29T23:31:00Z" w16du:dateUtc="2024-12-29T22:31:00Z">
                <w:r w:rsidDel="00DF0BE3">
                  <w:delText>type</w:delText>
                </w:r>
              </w:del>
            </w:ins>
          </w:p>
        </w:tc>
        <w:tc>
          <w:tcPr>
            <w:tcW w:w="1984" w:type="dxa"/>
          </w:tcPr>
          <w:p w14:paraId="2BE5A5F7" w14:textId="1A7D9BB4" w:rsidR="0028628A" w:rsidRPr="004424B1" w:rsidDel="00DF0BE3" w:rsidRDefault="0028628A" w:rsidP="007B4994">
            <w:pPr>
              <w:pStyle w:val="TableCell"/>
              <w:cnfStyle w:val="000000000000" w:firstRow="0" w:lastRow="0" w:firstColumn="0" w:lastColumn="0" w:oddVBand="0" w:evenVBand="0" w:oddHBand="0" w:evenHBand="0" w:firstRowFirstColumn="0" w:firstRowLastColumn="0" w:lastRowFirstColumn="0" w:lastRowLastColumn="0"/>
              <w:rPr>
                <w:ins w:id="32195" w:author="Quinten Van Woerkom" w:date="2024-12-16T18:40:00Z" w16du:dateUtc="2024-12-16T17:40:00Z"/>
                <w:del w:id="32196" w:author="Peter Van Der Plas" w:date="2024-12-29T23:31:00Z" w16du:dateUtc="2024-12-29T22:31:00Z"/>
              </w:rPr>
            </w:pPr>
            <w:ins w:id="32197" w:author="Quinten Van Woerkom" w:date="2024-12-16T18:41:00Z" w16du:dateUtc="2024-12-16T17:41:00Z">
              <w:del w:id="32198" w:author="Peter Van Der Plas" w:date="2024-12-29T23:31:00Z" w16du:dateUtc="2024-12-29T22:31:00Z">
                <w:r w:rsidDel="00DF0BE3">
                  <w:delText>ArgTypeEnum</w:delText>
                </w:r>
              </w:del>
            </w:ins>
          </w:p>
        </w:tc>
        <w:tc>
          <w:tcPr>
            <w:tcW w:w="992" w:type="dxa"/>
          </w:tcPr>
          <w:p w14:paraId="241CBC10" w14:textId="0B46CD24" w:rsidR="0028628A" w:rsidRPr="004424B1" w:rsidDel="00DF0BE3" w:rsidRDefault="0028628A" w:rsidP="007B4994">
            <w:pPr>
              <w:pStyle w:val="TableCell"/>
              <w:cnfStyle w:val="000000000000" w:firstRow="0" w:lastRow="0" w:firstColumn="0" w:lastColumn="0" w:oddVBand="0" w:evenVBand="0" w:oddHBand="0" w:evenHBand="0" w:firstRowFirstColumn="0" w:firstRowLastColumn="0" w:lastRowFirstColumn="0" w:lastRowLastColumn="0"/>
              <w:rPr>
                <w:ins w:id="32199" w:author="Quinten Van Woerkom" w:date="2024-12-16T18:40:00Z" w16du:dateUtc="2024-12-16T17:40:00Z"/>
                <w:del w:id="32200" w:author="Peter Van Der Plas" w:date="2024-12-29T23:31:00Z" w16du:dateUtc="2024-12-29T22:31:00Z"/>
              </w:rPr>
            </w:pPr>
            <w:ins w:id="32201" w:author="Quinten Van Woerkom" w:date="2024-12-16T18:41:00Z" w16du:dateUtc="2024-12-16T17:41:00Z">
              <w:del w:id="32202" w:author="Peter Van Der Plas" w:date="2024-12-29T23:31:00Z" w16du:dateUtc="2024-12-29T22:31:00Z">
                <w:r w:rsidDel="00DF0BE3">
                  <w:delText>No</w:delText>
                </w:r>
              </w:del>
            </w:ins>
          </w:p>
        </w:tc>
        <w:tc>
          <w:tcPr>
            <w:tcW w:w="4535" w:type="dxa"/>
          </w:tcPr>
          <w:p w14:paraId="7D6788A7" w14:textId="32A22CDB" w:rsidR="0028628A" w:rsidRPr="004424B1" w:rsidDel="00DF0BE3" w:rsidRDefault="0028628A" w:rsidP="007B4994">
            <w:pPr>
              <w:pStyle w:val="TableCell"/>
              <w:cnfStyle w:val="000000000000" w:firstRow="0" w:lastRow="0" w:firstColumn="0" w:lastColumn="0" w:oddVBand="0" w:evenVBand="0" w:oddHBand="0" w:evenHBand="0" w:firstRowFirstColumn="0" w:firstRowLastColumn="0" w:lastRowFirstColumn="0" w:lastRowLastColumn="0"/>
              <w:rPr>
                <w:ins w:id="32203" w:author="Quinten Van Woerkom" w:date="2024-12-16T18:40:00Z" w16du:dateUtc="2024-12-16T17:40:00Z"/>
                <w:del w:id="32204" w:author="Peter Van Der Plas" w:date="2024-12-29T23:31:00Z" w16du:dateUtc="2024-12-29T22:31:00Z"/>
              </w:rPr>
            </w:pPr>
            <w:ins w:id="32205" w:author="Quinten Van Woerkom" w:date="2024-12-16T18:41:00Z" w16du:dateUtc="2024-12-16T17:41:00Z">
              <w:del w:id="32206" w:author="Peter Van Der Plas" w:date="2024-12-29T23:31:00Z" w16du:dateUtc="2024-12-29T22:31:00Z">
                <w:r w:rsidDel="00DF0BE3">
                  <w:delText>Enumeration specifying the data type of the result of the expression.</w:delText>
                </w:r>
              </w:del>
            </w:ins>
          </w:p>
        </w:tc>
      </w:tr>
      <w:tr w:rsidR="004C430C" w:rsidRPr="004424B1" w:rsidDel="00DF0BE3" w14:paraId="7B18D649" w14:textId="47F493B1" w:rsidTr="007B4994">
        <w:trPr>
          <w:del w:id="32207" w:author="Peter Van Der Plas" w:date="2024-12-29T23:31:00Z"/>
        </w:trPr>
        <w:tc>
          <w:tcPr>
            <w:cnfStyle w:val="001000000000" w:firstRow="0" w:lastRow="0" w:firstColumn="1" w:lastColumn="0" w:oddVBand="0" w:evenVBand="0" w:oddHBand="0" w:evenHBand="0" w:firstRowFirstColumn="0" w:firstRowLastColumn="0" w:lastRowFirstColumn="0" w:lastRowLastColumn="0"/>
            <w:tcW w:w="1667" w:type="dxa"/>
          </w:tcPr>
          <w:p w14:paraId="789854B5" w14:textId="1DC85DD0" w:rsidR="004C430C" w:rsidRPr="004424B1" w:rsidDel="00DF0BE3" w:rsidRDefault="004C430C" w:rsidP="007B4994">
            <w:pPr>
              <w:pStyle w:val="TableCell"/>
              <w:rPr>
                <w:del w:id="32208" w:author="Peter Van Der Plas" w:date="2024-12-29T23:31:00Z" w16du:dateUtc="2024-12-29T22:31:00Z"/>
              </w:rPr>
            </w:pPr>
            <w:del w:id="32209" w:author="Peter Van Der Plas" w:date="2024-12-29T23:31:00Z" w16du:dateUtc="2024-12-29T22:31:00Z">
              <w:r w:rsidRPr="004424B1" w:rsidDel="00DF0BE3">
                <w:delText>expressionLanguage</w:delText>
              </w:r>
            </w:del>
          </w:p>
        </w:tc>
        <w:tc>
          <w:tcPr>
            <w:tcW w:w="1984" w:type="dxa"/>
          </w:tcPr>
          <w:p w14:paraId="06F69413" w14:textId="2F40573D" w:rsidR="004C430C" w:rsidRPr="004424B1" w:rsidDel="00DF0BE3"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210" w:author="Peter Van Der Plas" w:date="2024-12-29T23:31:00Z" w16du:dateUtc="2024-12-29T22:31:00Z"/>
              </w:rPr>
            </w:pPr>
            <w:del w:id="32211" w:author="Peter Van Der Plas" w:date="2024-12-29T23:31:00Z" w16du:dateUtc="2024-12-29T22:31:00Z">
              <w:r w:rsidRPr="004424B1" w:rsidDel="00DF0BE3">
                <w:delText>MAL::String</w:delText>
              </w:r>
            </w:del>
          </w:p>
        </w:tc>
        <w:tc>
          <w:tcPr>
            <w:tcW w:w="992" w:type="dxa"/>
          </w:tcPr>
          <w:p w14:paraId="3C9B5B2B" w14:textId="344A570A" w:rsidR="004C430C" w:rsidRPr="004424B1" w:rsidDel="00DF0BE3"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212" w:author="Peter Van Der Plas" w:date="2024-12-29T23:31:00Z" w16du:dateUtc="2024-12-29T22:31:00Z"/>
              </w:rPr>
            </w:pPr>
            <w:del w:id="32213" w:author="Peter Van Der Plas" w:date="2024-12-29T23:31:00Z" w16du:dateUtc="2024-12-29T22:31:00Z">
              <w:r w:rsidRPr="004424B1" w:rsidDel="00DF0BE3">
                <w:delText>No</w:delText>
              </w:r>
            </w:del>
          </w:p>
        </w:tc>
        <w:tc>
          <w:tcPr>
            <w:tcW w:w="4535" w:type="dxa"/>
          </w:tcPr>
          <w:p w14:paraId="2F05584A" w14:textId="6B160CC3" w:rsidR="004C430C" w:rsidRPr="004424B1" w:rsidDel="00DF0BE3"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214" w:author="Peter Van Der Plas" w:date="2024-12-29T23:31:00Z" w16du:dateUtc="2024-12-29T22:31:00Z"/>
              </w:rPr>
            </w:pPr>
            <w:del w:id="32215" w:author="Peter Van Der Plas" w:date="2024-12-29T23:31:00Z" w16du:dateUtc="2024-12-29T22:31:00Z">
              <w:r w:rsidRPr="004424B1" w:rsidDel="00DF0BE3">
                <w:delText>Defines the expression language used to specify the expression.</w:delText>
              </w:r>
            </w:del>
          </w:p>
        </w:tc>
      </w:tr>
      <w:tr w:rsidR="004C430C" w:rsidRPr="004424B1" w:rsidDel="00DF0BE3" w14:paraId="363F7196" w14:textId="3BB995F7" w:rsidTr="007B4994">
        <w:trPr>
          <w:del w:id="32216" w:author="Peter Van Der Plas" w:date="2024-12-29T23:31:00Z"/>
        </w:trPr>
        <w:tc>
          <w:tcPr>
            <w:cnfStyle w:val="001000000000" w:firstRow="0" w:lastRow="0" w:firstColumn="1" w:lastColumn="0" w:oddVBand="0" w:evenVBand="0" w:oddHBand="0" w:evenHBand="0" w:firstRowFirstColumn="0" w:firstRowLastColumn="0" w:lastRowFirstColumn="0" w:lastRowLastColumn="0"/>
            <w:tcW w:w="1667" w:type="dxa"/>
          </w:tcPr>
          <w:p w14:paraId="02E1B2B2" w14:textId="102B1F5A" w:rsidR="004C430C" w:rsidRPr="004424B1" w:rsidDel="00DF0BE3" w:rsidRDefault="004C430C" w:rsidP="007B4994">
            <w:pPr>
              <w:pStyle w:val="TableCell"/>
              <w:rPr>
                <w:del w:id="32217" w:author="Peter Van Der Plas" w:date="2024-12-29T23:31:00Z" w16du:dateUtc="2024-12-29T22:31:00Z"/>
              </w:rPr>
            </w:pPr>
            <w:del w:id="32218" w:author="Peter Van Der Plas" w:date="2024-12-29T23:31:00Z" w16du:dateUtc="2024-12-29T22:31:00Z">
              <w:r w:rsidRPr="004424B1" w:rsidDel="00DF0BE3">
                <w:delText>expression</w:delText>
              </w:r>
            </w:del>
          </w:p>
        </w:tc>
        <w:tc>
          <w:tcPr>
            <w:tcW w:w="1984" w:type="dxa"/>
          </w:tcPr>
          <w:p w14:paraId="27911A07" w14:textId="01D6953E" w:rsidR="004C430C" w:rsidRPr="004424B1" w:rsidDel="00DF0BE3"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219" w:author="Peter Van Der Plas" w:date="2024-12-29T23:31:00Z" w16du:dateUtc="2024-12-29T22:31:00Z"/>
              </w:rPr>
            </w:pPr>
            <w:del w:id="32220" w:author="Peter Van Der Plas" w:date="2024-12-29T23:31:00Z" w16du:dateUtc="2024-12-29T22:31:00Z">
              <w:r w:rsidRPr="004424B1" w:rsidDel="00DF0BE3">
                <w:delText>MAL::String</w:delText>
              </w:r>
            </w:del>
          </w:p>
        </w:tc>
        <w:tc>
          <w:tcPr>
            <w:tcW w:w="992" w:type="dxa"/>
          </w:tcPr>
          <w:p w14:paraId="04A03D57" w14:textId="3F764673" w:rsidR="004C430C" w:rsidRPr="004424B1" w:rsidDel="00DF0BE3"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221" w:author="Peter Van Der Plas" w:date="2024-12-29T23:31:00Z" w16du:dateUtc="2024-12-29T22:31:00Z"/>
              </w:rPr>
            </w:pPr>
            <w:del w:id="32222" w:author="Peter Van Der Plas" w:date="2024-12-29T23:31:00Z" w16du:dateUtc="2024-12-29T22:31:00Z">
              <w:r w:rsidRPr="004424B1" w:rsidDel="00DF0BE3">
                <w:delText>No</w:delText>
              </w:r>
            </w:del>
          </w:p>
        </w:tc>
        <w:tc>
          <w:tcPr>
            <w:tcW w:w="4535" w:type="dxa"/>
          </w:tcPr>
          <w:p w14:paraId="125DDEF7" w14:textId="7D1C24B8" w:rsidR="004C430C" w:rsidRPr="004424B1" w:rsidDel="00DF0BE3"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223" w:author="Peter Van Der Plas" w:date="2024-12-29T23:31:00Z" w16du:dateUtc="2024-12-29T22:31:00Z"/>
              </w:rPr>
            </w:pPr>
            <w:del w:id="32224" w:author="Peter Van Der Plas" w:date="2024-12-29T23:31:00Z" w16du:dateUtc="2024-12-29T22:31:00Z">
              <w:r w:rsidRPr="004424B1" w:rsidDel="00DF0BE3">
                <w:delText>The text of the expression.</w:delText>
              </w:r>
            </w:del>
          </w:p>
        </w:tc>
      </w:tr>
    </w:tbl>
    <w:p w14:paraId="03E2A6E0" w14:textId="10745D77" w:rsidR="004C430C" w:rsidRPr="004424B1" w:rsidRDefault="00510D5A" w:rsidP="004C430C">
      <w:pPr>
        <w:pStyle w:val="Heading3"/>
        <w:spacing w:before="480"/>
        <w:rPr>
          <w:lang w:val="en-GB"/>
        </w:rPr>
      </w:pPr>
      <w:bookmarkStart w:id="32225" w:name="_Ref21357983"/>
      <w:bookmarkStart w:id="32226" w:name="_Toc52218260"/>
      <w:bookmarkStart w:id="32227" w:name="_Toc140093810"/>
      <w:commentRangeStart w:id="32228"/>
      <w:ins w:id="32229" w:author="Peter Van Der Plas" w:date="2024-12-29T23:42:00Z" w16du:dateUtc="2024-12-29T22:42:00Z">
        <w:r>
          <w:rPr>
            <w:lang w:val="en-GB"/>
          </w:rPr>
          <w:t>M</w:t>
        </w:r>
        <w:r w:rsidRPr="00510D5A">
          <w:rPr>
            <w:lang w:val="en-GB"/>
          </w:rPr>
          <w:t>iscellaneous</w:t>
        </w:r>
        <w:commentRangeEnd w:id="32228"/>
        <w:r>
          <w:rPr>
            <w:rStyle w:val="CommentReference"/>
            <w:b w:val="0"/>
            <w:caps w:val="0"/>
          </w:rPr>
          <w:commentReference w:id="32228"/>
        </w:r>
      </w:ins>
      <w:del w:id="32230" w:author="Peter Van Der Plas" w:date="2024-12-29T23:42:00Z" w16du:dateUtc="2024-12-29T22:42:00Z">
        <w:r w:rsidR="004C430C" w:rsidRPr="004424B1" w:rsidDel="00510D5A">
          <w:rPr>
            <w:lang w:val="en-GB"/>
          </w:rPr>
          <w:delText>A</w:delText>
        </w:r>
      </w:del>
      <w:del w:id="32231" w:author="Peter Van Der Plas" w:date="2024-12-29T23:41:00Z" w16du:dateUtc="2024-12-29T22:41:00Z">
        <w:r w:rsidR="004C430C" w:rsidRPr="004424B1" w:rsidDel="00510D5A">
          <w:rPr>
            <w:lang w:val="en-GB"/>
          </w:rPr>
          <w:delText>dditional</w:delText>
        </w:r>
      </w:del>
      <w:r w:rsidR="004C430C" w:rsidRPr="004424B1">
        <w:rPr>
          <w:lang w:val="en-GB"/>
        </w:rPr>
        <w:t xml:space="preserve"> </w:t>
      </w:r>
      <w:del w:id="32232" w:author="Peter Van Der Plas" w:date="2024-12-29T23:44:00Z" w16du:dateUtc="2024-12-29T22:44:00Z">
        <w:r w:rsidR="004C430C" w:rsidRPr="004424B1" w:rsidDel="00510D5A">
          <w:rPr>
            <w:lang w:val="en-GB"/>
          </w:rPr>
          <w:delText xml:space="preserve">MPS </w:delText>
        </w:r>
      </w:del>
      <w:r w:rsidR="004C430C" w:rsidRPr="004424B1">
        <w:rPr>
          <w:lang w:val="en-GB"/>
        </w:rPr>
        <w:t>Data Types</w:t>
      </w:r>
      <w:bookmarkEnd w:id="32225"/>
      <w:bookmarkEnd w:id="32226"/>
      <w:bookmarkEnd w:id="32227"/>
    </w:p>
    <w:p w14:paraId="72384FE7" w14:textId="356A3AB3" w:rsidR="004C430C" w:rsidRDefault="00C66920" w:rsidP="00C66920">
      <w:pPr>
        <w:pStyle w:val="Heading4"/>
        <w:rPr>
          <w:ins w:id="32233" w:author="Quinten Van Woerkom" w:date="2024-12-18T16:21:00Z" w16du:dateUtc="2024-12-18T15:21:00Z"/>
        </w:rPr>
      </w:pPr>
      <w:ins w:id="32234" w:author="Quinten Van Woerkom" w:date="2024-12-18T16:21:00Z" w16du:dateUtc="2024-12-18T15:21:00Z">
        <w:r>
          <w:t xml:space="preserve">Data Type: </w:t>
        </w:r>
      </w:ins>
      <w:r w:rsidR="004C430C" w:rsidRPr="004424B1">
        <w:t>Slider</w:t>
      </w:r>
    </w:p>
    <w:p w14:paraId="0309B230" w14:textId="61ACDB59" w:rsidR="00C66920" w:rsidRPr="00C66920" w:rsidRDefault="00C66920">
      <w:pPr>
        <w:pStyle w:val="Heading5"/>
        <w:pPrChange w:id="32235" w:author="Quinten Van Woerkom" w:date="2024-12-18T16:21:00Z" w16du:dateUtc="2024-12-18T15:21:00Z">
          <w:pPr>
            <w:pStyle w:val="HeadingNoNumber"/>
          </w:pPr>
        </w:pPrChange>
      </w:pPr>
      <w:ins w:id="32236" w:author="Quinten Van Woerkom" w:date="2024-12-18T16:21:00Z" w16du:dateUtc="2024-12-18T15:21:00Z">
        <w:r>
          <w:t>Overview</w:t>
        </w:r>
      </w:ins>
    </w:p>
    <w:p w14:paraId="755E3971" w14:textId="77777777" w:rsidR="004C430C" w:rsidRDefault="004C430C" w:rsidP="007E7075">
      <w:pPr>
        <w:rPr>
          <w:ins w:id="32237" w:author="Quinten Van Woerkom" w:date="2024-12-18T16:21:00Z" w16du:dateUtc="2024-12-18T15:21:00Z"/>
          <w:lang w:val="en-GB"/>
        </w:rPr>
      </w:pPr>
      <w:r w:rsidRPr="004424B1">
        <w:rPr>
          <w:lang w:val="en-GB"/>
        </w:rPr>
        <w:t xml:space="preserve">Used to indicate a relative position with respect to an MPS object, such as a </w:t>
      </w:r>
      <w:r w:rsidRPr="004424B1">
        <w:rPr>
          <w:rStyle w:val="Term"/>
          <w:lang w:val="en-GB"/>
        </w:rPr>
        <w:t>planning activity</w:t>
      </w:r>
      <w:r w:rsidRPr="004424B1">
        <w:rPr>
          <w:lang w:val="en-GB"/>
        </w:rPr>
        <w:t xml:space="preserve"> where 0 represents the start and 1 the end of the activity.  The slider is a real number that can represent any point between these two extremes.</w:t>
      </w:r>
    </w:p>
    <w:p w14:paraId="720457A4" w14:textId="6BD2B216" w:rsidR="00C66920" w:rsidRPr="004424B1" w:rsidRDefault="00C66920">
      <w:pPr>
        <w:pStyle w:val="Heading5"/>
        <w:spacing w:before="480" w:after="240"/>
        <w:rPr>
          <w:lang w:val="en-GB"/>
        </w:rPr>
        <w:pPrChange w:id="32238" w:author="Peter Van Der Plas" w:date="2024-12-29T13:51:00Z" w16du:dateUtc="2024-12-29T12:51:00Z">
          <w:pPr/>
        </w:pPrChange>
      </w:pPr>
      <w:ins w:id="32239" w:author="Quinten Van Woerkom" w:date="2024-12-18T16:21:00Z" w16du:dateUtc="2024-12-18T15:21:00Z">
        <w:r>
          <w:rPr>
            <w:lang w:val="en-GB"/>
          </w:rPr>
          <w:t>Definition</w:t>
        </w:r>
      </w:ins>
    </w:p>
    <w:p w14:paraId="2FEA65E1" w14:textId="6851238F" w:rsidR="007E7075" w:rsidRPr="004424B1" w:rsidDel="00C66920" w:rsidRDefault="007E7075">
      <w:pPr>
        <w:spacing w:after="240"/>
        <w:rPr>
          <w:del w:id="32240" w:author="Quinten Van Woerkom" w:date="2024-12-18T16:21:00Z" w16du:dateUtc="2024-12-18T15:21:00Z"/>
          <w:lang w:val="en-GB"/>
        </w:rPr>
        <w:pPrChange w:id="32241" w:author="Quinten Van Woerkom" w:date="2024-12-18T16:21:00Z" w16du:dateUtc="2024-12-18T15:21:00Z">
          <w:pPr>
            <w:spacing w:before="0"/>
          </w:pPr>
        </w:pPrChange>
      </w:pPr>
    </w:p>
    <w:tbl>
      <w:tblPr>
        <w:tblStyle w:val="RBTable"/>
        <w:tblW w:w="9179" w:type="dxa"/>
        <w:tblLayout w:type="fixed"/>
        <w:tblLook w:val="0400" w:firstRow="0" w:lastRow="0" w:firstColumn="0" w:lastColumn="0" w:noHBand="0" w:noVBand="1"/>
        <w:tblCaption w:val="DSC Slider E1"/>
      </w:tblPr>
      <w:tblGrid>
        <w:gridCol w:w="1667"/>
        <w:gridCol w:w="2976"/>
        <w:gridCol w:w="992"/>
        <w:gridCol w:w="1843"/>
        <w:gridCol w:w="709"/>
        <w:gridCol w:w="992"/>
      </w:tblGrid>
      <w:tr w:rsidR="004C430C" w:rsidRPr="004424B1" w14:paraId="269D5F34" w14:textId="77777777" w:rsidTr="00710E0B">
        <w:tc>
          <w:tcPr>
            <w:tcW w:w="1667" w:type="dxa"/>
            <w:shd w:val="clear" w:color="auto" w:fill="00CCFF"/>
          </w:tcPr>
          <w:p w14:paraId="3ACE8CE0" w14:textId="77777777" w:rsidR="004C430C" w:rsidRPr="00336F32" w:rsidRDefault="004C430C" w:rsidP="007B4994">
            <w:pPr>
              <w:pStyle w:val="TableCell"/>
              <w:keepNext/>
              <w:rPr>
                <w:color w:val="auto"/>
                <w:rPrChange w:id="32242" w:author="Peter Van Der Plas" w:date="2024-12-29T13:07:00Z" w16du:dateUtc="2024-12-29T12:07:00Z">
                  <w:rPr>
                    <w:color w:val="FFFFFF" w:themeColor="background1"/>
                  </w:rPr>
                </w:rPrChange>
              </w:rPr>
            </w:pPr>
            <w:r w:rsidRPr="00336F32">
              <w:rPr>
                <w:color w:val="auto"/>
                <w:rPrChange w:id="32243" w:author="Peter Van Der Plas" w:date="2024-12-29T13:07:00Z" w16du:dateUtc="2024-12-29T12:07:00Z">
                  <w:rPr>
                    <w:color w:val="FFFFFF" w:themeColor="background1"/>
                  </w:rPr>
                </w:rPrChange>
              </w:rPr>
              <w:t>Name</w:t>
            </w:r>
          </w:p>
        </w:tc>
        <w:tc>
          <w:tcPr>
            <w:tcW w:w="2976" w:type="dxa"/>
          </w:tcPr>
          <w:p w14:paraId="20FF4BB6" w14:textId="77777777" w:rsidR="004C430C" w:rsidRPr="004424B1" w:rsidRDefault="004C430C" w:rsidP="007B4994">
            <w:pPr>
              <w:pStyle w:val="TableCell"/>
              <w:keepNext/>
              <w:rPr>
                <w:b/>
              </w:rPr>
            </w:pPr>
            <w:r w:rsidRPr="004424B1">
              <w:rPr>
                <w:b/>
              </w:rPr>
              <w:t>Slider</w:t>
            </w:r>
          </w:p>
        </w:tc>
        <w:tc>
          <w:tcPr>
            <w:tcW w:w="992" w:type="dxa"/>
            <w:shd w:val="clear" w:color="auto" w:fill="00CCFF"/>
          </w:tcPr>
          <w:p w14:paraId="7D0852E4" w14:textId="77777777" w:rsidR="004C430C" w:rsidRPr="00336F32" w:rsidRDefault="004C430C" w:rsidP="007B4994">
            <w:pPr>
              <w:pStyle w:val="TableCell"/>
              <w:keepNext/>
              <w:rPr>
                <w:bCs/>
                <w:color w:val="auto"/>
                <w:rPrChange w:id="32244" w:author="Peter Van Der Plas" w:date="2024-12-29T13:07:00Z" w16du:dateUtc="2024-12-29T12:07:00Z">
                  <w:rPr>
                    <w:b/>
                  </w:rPr>
                </w:rPrChange>
              </w:rPr>
            </w:pPr>
            <w:r w:rsidRPr="00336F32">
              <w:rPr>
                <w:bCs/>
                <w:color w:val="auto"/>
                <w:rPrChange w:id="32245" w:author="Peter Van Der Plas" w:date="2024-12-29T13:07:00Z" w16du:dateUtc="2024-12-29T12:07:00Z">
                  <w:rPr>
                    <w:b/>
                    <w:color w:val="FFFFFF" w:themeColor="background1"/>
                  </w:rPr>
                </w:rPrChange>
              </w:rPr>
              <w:t>Extends</w:t>
            </w:r>
          </w:p>
        </w:tc>
        <w:tc>
          <w:tcPr>
            <w:tcW w:w="1843" w:type="dxa"/>
          </w:tcPr>
          <w:p w14:paraId="4360E37F" w14:textId="77777777" w:rsidR="004C430C" w:rsidRPr="004424B1" w:rsidRDefault="004C430C" w:rsidP="007B4994">
            <w:pPr>
              <w:pStyle w:val="TableCell"/>
              <w:keepNext/>
              <w:rPr>
                <w:b/>
              </w:rPr>
            </w:pPr>
            <w:proofErr w:type="gramStart"/>
            <w:r w:rsidRPr="004424B1">
              <w:t>MAL::</w:t>
            </w:r>
            <w:proofErr w:type="gramEnd"/>
            <w:r w:rsidRPr="004424B1">
              <w:t>Composite</w:t>
            </w:r>
          </w:p>
        </w:tc>
        <w:tc>
          <w:tcPr>
            <w:tcW w:w="709" w:type="dxa"/>
            <w:shd w:val="clear" w:color="auto" w:fill="00CCFF"/>
          </w:tcPr>
          <w:p w14:paraId="770463EA" w14:textId="77777777" w:rsidR="004C430C" w:rsidRPr="00336F32" w:rsidRDefault="004C430C" w:rsidP="007B4994">
            <w:pPr>
              <w:pStyle w:val="TableCell"/>
              <w:keepNext/>
              <w:rPr>
                <w:bCs/>
                <w:color w:val="auto"/>
                <w:rPrChange w:id="32246" w:author="Peter Van Der Plas" w:date="2024-12-29T13:07:00Z" w16du:dateUtc="2024-12-29T12:07:00Z">
                  <w:rPr>
                    <w:b/>
                  </w:rPr>
                </w:rPrChange>
              </w:rPr>
            </w:pPr>
            <w:r w:rsidRPr="00336F32">
              <w:rPr>
                <w:bCs/>
                <w:color w:val="auto"/>
                <w:rPrChange w:id="32247" w:author="Peter Van Der Plas" w:date="2024-12-29T13:07:00Z" w16du:dateUtc="2024-12-29T12:07:00Z">
                  <w:rPr>
                    <w:b/>
                    <w:color w:val="FFFFFF" w:themeColor="background1"/>
                  </w:rPr>
                </w:rPrChange>
              </w:rPr>
              <w:t>SFP</w:t>
            </w:r>
          </w:p>
        </w:tc>
        <w:tc>
          <w:tcPr>
            <w:tcW w:w="992" w:type="dxa"/>
          </w:tcPr>
          <w:p w14:paraId="7E79ED9B" w14:textId="39D6BFDA" w:rsidR="004C430C" w:rsidRPr="004424B1" w:rsidRDefault="003D40C2" w:rsidP="007B4994">
            <w:pPr>
              <w:pStyle w:val="TableCell"/>
              <w:keepNext/>
              <w:jc w:val="right"/>
            </w:pPr>
            <w:fldSimple w:instr=" SEQ Area \* MERGEFORMAT ">
              <w:ins w:id="32248" w:author="Peter Van Der Plas" w:date="2025-01-01T17:31:00Z" w16du:dateUtc="2025-01-01T16:31:00Z">
                <w:r w:rsidR="006D1623">
                  <w:rPr>
                    <w:noProof/>
                  </w:rPr>
                  <w:t>17</w:t>
                </w:r>
              </w:ins>
              <w:del w:id="32249" w:author="Peter Van Der Plas" w:date="2024-12-25T18:53:00Z" w16du:dateUtc="2024-12-25T17:53:00Z">
                <w:r w:rsidR="00BF1AC4" w:rsidDel="00547CCE">
                  <w:rPr>
                    <w:noProof/>
                  </w:rPr>
                  <w:delText>18</w:delText>
                </w:r>
              </w:del>
            </w:fldSimple>
          </w:p>
        </w:tc>
      </w:tr>
    </w:tbl>
    <w:p w14:paraId="7E5A0629" w14:textId="77777777" w:rsidR="004C430C" w:rsidRPr="004424B1" w:rsidRDefault="004C430C" w:rsidP="004C430C">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5BBD9B85"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EAB3C8B" w14:textId="38C8A77E" w:rsidR="004C430C" w:rsidRPr="004424B1" w:rsidRDefault="004C430C" w:rsidP="007B4994">
            <w:pPr>
              <w:pStyle w:val="TableCell"/>
              <w:keepNext/>
            </w:pPr>
            <w:del w:id="32250" w:author="Quinten Van Woerkom" w:date="2024-11-25T14:49:00Z" w16du:dateUtc="2024-11-25T13:49:00Z">
              <w:r w:rsidRPr="004424B1" w:rsidDel="002B0859">
                <w:delText>Attribute</w:delText>
              </w:r>
            </w:del>
            <w:ins w:id="32251" w:author="Quinten Van Woerkom" w:date="2024-11-25T14:49:00Z" w16du:dateUtc="2024-11-25T13:49:00Z">
              <w:r w:rsidR="002B0859">
                <w:t>Field</w:t>
              </w:r>
            </w:ins>
          </w:p>
        </w:tc>
        <w:tc>
          <w:tcPr>
            <w:tcW w:w="1984" w:type="dxa"/>
          </w:tcPr>
          <w:p w14:paraId="6A3E7ED4" w14:textId="77777777" w:rsidR="004C430C" w:rsidRPr="004424B1" w:rsidRDefault="004C430C" w:rsidP="007B4994">
            <w:pPr>
              <w:pStyle w:val="TableCell"/>
              <w:keepNext/>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A947F27" w14:textId="77777777" w:rsidR="004C430C" w:rsidRPr="004424B1" w:rsidRDefault="004C430C" w:rsidP="007B4994">
            <w:pPr>
              <w:pStyle w:val="TableCell"/>
              <w:keepNext/>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DDEE9D7" w14:textId="77777777" w:rsidR="004C430C" w:rsidRPr="004424B1" w:rsidRDefault="004C430C" w:rsidP="007B4994">
            <w:pPr>
              <w:pStyle w:val="TableCell"/>
              <w:keepNext/>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6A6230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40422EC" w14:textId="77777777" w:rsidR="004C430C" w:rsidRPr="004424B1" w:rsidRDefault="004C430C" w:rsidP="007B4994">
            <w:pPr>
              <w:pStyle w:val="TableCell"/>
            </w:pPr>
            <w:r w:rsidRPr="004424B1">
              <w:t>position</w:t>
            </w:r>
          </w:p>
        </w:tc>
        <w:tc>
          <w:tcPr>
            <w:tcW w:w="1984" w:type="dxa"/>
          </w:tcPr>
          <w:p w14:paraId="7DBC76E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Float</w:t>
            </w:r>
          </w:p>
        </w:tc>
        <w:tc>
          <w:tcPr>
            <w:tcW w:w="992" w:type="dxa"/>
          </w:tcPr>
          <w:p w14:paraId="422A341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81E1F5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Relative point between the start and end of an MPS object, where 0 represents the start and 1 represents the end.</w:t>
            </w:r>
          </w:p>
        </w:tc>
      </w:tr>
    </w:tbl>
    <w:p w14:paraId="1A8B4A28" w14:textId="49D16647" w:rsidR="004C430C" w:rsidRDefault="00F321DE">
      <w:pPr>
        <w:pStyle w:val="Heading4"/>
        <w:spacing w:before="480"/>
        <w:rPr>
          <w:ins w:id="32252" w:author="Quinten Van Woerkom" w:date="2024-12-18T16:22:00Z" w16du:dateUtc="2024-12-18T15:22:00Z"/>
        </w:rPr>
        <w:pPrChange w:id="32253" w:author="Peter Van Der Plas" w:date="2024-12-29T13:51:00Z" w16du:dateUtc="2024-12-29T12:51:00Z">
          <w:pPr>
            <w:pStyle w:val="Heading4"/>
          </w:pPr>
        </w:pPrChange>
      </w:pPr>
      <w:ins w:id="32254" w:author="Quinten Van Woerkom" w:date="2024-12-18T16:22:00Z" w16du:dateUtc="2024-12-18T15:22:00Z">
        <w:r>
          <w:t xml:space="preserve">Data Type: </w:t>
        </w:r>
      </w:ins>
      <w:proofErr w:type="spellStart"/>
      <w:r w:rsidR="004C430C" w:rsidRPr="004424B1">
        <w:t>StateDef</w:t>
      </w:r>
      <w:proofErr w:type="spellEnd"/>
    </w:p>
    <w:p w14:paraId="103E219A" w14:textId="4EF91A37" w:rsidR="00F321DE" w:rsidRPr="00F321DE" w:rsidRDefault="00F321DE">
      <w:pPr>
        <w:pStyle w:val="Heading5"/>
        <w:pPrChange w:id="32255" w:author="Quinten Van Woerkom" w:date="2024-12-18T16:22:00Z" w16du:dateUtc="2024-12-18T15:22:00Z">
          <w:pPr>
            <w:pStyle w:val="HeadingNoNumber"/>
          </w:pPr>
        </w:pPrChange>
      </w:pPr>
      <w:ins w:id="32256" w:author="Quinten Van Woerkom" w:date="2024-12-18T16:22:00Z" w16du:dateUtc="2024-12-18T15:22:00Z">
        <w:r>
          <w:t>Overview</w:t>
        </w:r>
      </w:ins>
    </w:p>
    <w:p w14:paraId="6CA8B20D" w14:textId="77777777" w:rsidR="004C430C" w:rsidRDefault="004C430C" w:rsidP="007E7075">
      <w:pPr>
        <w:rPr>
          <w:ins w:id="32257" w:author="Quinten Van Woerkom" w:date="2024-12-18T16:22:00Z" w16du:dateUtc="2024-12-18T15:22:00Z"/>
          <w:lang w:val="en-GB"/>
        </w:rPr>
      </w:pPr>
      <w:r w:rsidRPr="004424B1">
        <w:rPr>
          <w:lang w:val="en-GB"/>
        </w:rPr>
        <w:t xml:space="preserve">Status values may be represented as enumerated Integers, but the enumeration is not defined by the </w:t>
      </w:r>
      <w:r w:rsidRPr="004424B1">
        <w:rPr>
          <w:iCs/>
          <w:lang w:val="en-GB"/>
        </w:rPr>
        <w:t>Recommended Standard</w:t>
      </w:r>
      <w:r w:rsidRPr="004424B1">
        <w:rPr>
          <w:lang w:val="en-GB"/>
        </w:rPr>
        <w:t xml:space="preserve">, but in the context of planning configuration data.  </w:t>
      </w:r>
      <w:proofErr w:type="spellStart"/>
      <w:r w:rsidRPr="004424B1">
        <w:rPr>
          <w:lang w:val="en-GB"/>
        </w:rPr>
        <w:t>StateDefs</w:t>
      </w:r>
      <w:proofErr w:type="spellEnd"/>
      <w:r w:rsidRPr="004424B1">
        <w:rPr>
          <w:lang w:val="en-GB"/>
        </w:rPr>
        <w:t xml:space="preserve"> hold the definitions of the text labels associated with specific status values.</w:t>
      </w:r>
    </w:p>
    <w:p w14:paraId="66BA07F5" w14:textId="672F074E" w:rsidR="00F321DE" w:rsidRPr="004424B1" w:rsidRDefault="00F321DE">
      <w:pPr>
        <w:pStyle w:val="Heading5"/>
        <w:spacing w:before="480" w:after="240"/>
        <w:rPr>
          <w:lang w:val="en-GB"/>
        </w:rPr>
        <w:pPrChange w:id="32258" w:author="Peter Van Der Plas" w:date="2024-12-29T13:51:00Z" w16du:dateUtc="2024-12-29T12:51:00Z">
          <w:pPr/>
        </w:pPrChange>
      </w:pPr>
      <w:ins w:id="32259" w:author="Quinten Van Woerkom" w:date="2024-12-18T16:22:00Z" w16du:dateUtc="2024-12-18T15:22:00Z">
        <w:r>
          <w:rPr>
            <w:lang w:val="en-GB"/>
          </w:rPr>
          <w:t>Definition</w:t>
        </w:r>
      </w:ins>
    </w:p>
    <w:p w14:paraId="313090C1" w14:textId="30A33676" w:rsidR="007E7075" w:rsidRPr="004424B1" w:rsidDel="00F321DE" w:rsidRDefault="007E7075">
      <w:pPr>
        <w:spacing w:after="240"/>
        <w:rPr>
          <w:del w:id="32260" w:author="Quinten Van Woerkom" w:date="2024-12-18T16:22:00Z" w16du:dateUtc="2024-12-18T15:22:00Z"/>
          <w:lang w:val="en-GB"/>
        </w:rPr>
        <w:pPrChange w:id="32261" w:author="Quinten Van Woerkom" w:date="2024-12-18T16:22:00Z" w16du:dateUtc="2024-12-18T15:22:00Z">
          <w:pPr>
            <w:spacing w:before="0"/>
          </w:pPr>
        </w:pPrChange>
      </w:pPr>
    </w:p>
    <w:tbl>
      <w:tblPr>
        <w:tblStyle w:val="RBTable"/>
        <w:tblW w:w="9179" w:type="dxa"/>
        <w:tblLayout w:type="fixed"/>
        <w:tblLook w:val="0400" w:firstRow="0" w:lastRow="0" w:firstColumn="0" w:lastColumn="0" w:noHBand="0" w:noVBand="1"/>
        <w:tblCaption w:val="DSC StateDef E1"/>
      </w:tblPr>
      <w:tblGrid>
        <w:gridCol w:w="1667"/>
        <w:gridCol w:w="2976"/>
        <w:gridCol w:w="992"/>
        <w:gridCol w:w="1843"/>
        <w:gridCol w:w="709"/>
        <w:gridCol w:w="992"/>
      </w:tblGrid>
      <w:tr w:rsidR="004C430C" w:rsidRPr="004424B1" w14:paraId="786510A3" w14:textId="77777777" w:rsidTr="00710E0B">
        <w:tc>
          <w:tcPr>
            <w:tcW w:w="1667" w:type="dxa"/>
            <w:shd w:val="clear" w:color="auto" w:fill="00CCFF"/>
          </w:tcPr>
          <w:p w14:paraId="1EC38E8B" w14:textId="77777777" w:rsidR="004C430C" w:rsidRPr="00336F32" w:rsidRDefault="004C430C" w:rsidP="007B4994">
            <w:pPr>
              <w:pStyle w:val="TableCell"/>
              <w:keepNext/>
              <w:rPr>
                <w:color w:val="auto"/>
                <w:rPrChange w:id="32262" w:author="Peter Van Der Plas" w:date="2024-12-29T13:07:00Z" w16du:dateUtc="2024-12-29T12:07:00Z">
                  <w:rPr>
                    <w:color w:val="FFFFFF" w:themeColor="background1"/>
                  </w:rPr>
                </w:rPrChange>
              </w:rPr>
            </w:pPr>
            <w:r w:rsidRPr="00336F32">
              <w:rPr>
                <w:color w:val="auto"/>
                <w:rPrChange w:id="32263" w:author="Peter Van Der Plas" w:date="2024-12-29T13:07:00Z" w16du:dateUtc="2024-12-29T12:07:00Z">
                  <w:rPr>
                    <w:color w:val="FFFFFF" w:themeColor="background1"/>
                  </w:rPr>
                </w:rPrChange>
              </w:rPr>
              <w:t>Name</w:t>
            </w:r>
          </w:p>
        </w:tc>
        <w:tc>
          <w:tcPr>
            <w:tcW w:w="2976" w:type="dxa"/>
          </w:tcPr>
          <w:p w14:paraId="4F401AAD" w14:textId="77777777" w:rsidR="004C430C" w:rsidRPr="004424B1" w:rsidRDefault="004C430C" w:rsidP="007B4994">
            <w:pPr>
              <w:pStyle w:val="TableCell"/>
              <w:keepNext/>
              <w:rPr>
                <w:b/>
              </w:rPr>
            </w:pPr>
            <w:proofErr w:type="spellStart"/>
            <w:r w:rsidRPr="004424B1">
              <w:rPr>
                <w:b/>
              </w:rPr>
              <w:t>StateDef</w:t>
            </w:r>
            <w:proofErr w:type="spellEnd"/>
          </w:p>
        </w:tc>
        <w:tc>
          <w:tcPr>
            <w:tcW w:w="992" w:type="dxa"/>
            <w:shd w:val="clear" w:color="auto" w:fill="00CCFF"/>
          </w:tcPr>
          <w:p w14:paraId="694C30D1" w14:textId="77777777" w:rsidR="004C430C" w:rsidRPr="00336F32" w:rsidRDefault="004C430C" w:rsidP="007B4994">
            <w:pPr>
              <w:pStyle w:val="TableCell"/>
              <w:keepNext/>
              <w:rPr>
                <w:bCs/>
                <w:color w:val="auto"/>
                <w:rPrChange w:id="32264" w:author="Peter Van Der Plas" w:date="2024-12-29T13:07:00Z" w16du:dateUtc="2024-12-29T12:07:00Z">
                  <w:rPr>
                    <w:b/>
                  </w:rPr>
                </w:rPrChange>
              </w:rPr>
            </w:pPr>
            <w:r w:rsidRPr="00336F32">
              <w:rPr>
                <w:bCs/>
                <w:color w:val="auto"/>
                <w:rPrChange w:id="32265" w:author="Peter Van Der Plas" w:date="2024-12-29T13:07:00Z" w16du:dateUtc="2024-12-29T12:07:00Z">
                  <w:rPr>
                    <w:b/>
                    <w:color w:val="FFFFFF" w:themeColor="background1"/>
                  </w:rPr>
                </w:rPrChange>
              </w:rPr>
              <w:t>Extends</w:t>
            </w:r>
          </w:p>
        </w:tc>
        <w:tc>
          <w:tcPr>
            <w:tcW w:w="1843" w:type="dxa"/>
          </w:tcPr>
          <w:p w14:paraId="2AF9B731" w14:textId="77777777" w:rsidR="004C430C" w:rsidRPr="004424B1" w:rsidRDefault="004C430C" w:rsidP="007B4994">
            <w:pPr>
              <w:pStyle w:val="TableCell"/>
              <w:keepNext/>
              <w:rPr>
                <w:b/>
              </w:rPr>
            </w:pPr>
            <w:proofErr w:type="gramStart"/>
            <w:r w:rsidRPr="004424B1">
              <w:t>MAL::</w:t>
            </w:r>
            <w:proofErr w:type="gramEnd"/>
            <w:r w:rsidRPr="004424B1">
              <w:t>Composite</w:t>
            </w:r>
          </w:p>
        </w:tc>
        <w:tc>
          <w:tcPr>
            <w:tcW w:w="709" w:type="dxa"/>
            <w:shd w:val="clear" w:color="auto" w:fill="00CCFF"/>
          </w:tcPr>
          <w:p w14:paraId="48F5908B" w14:textId="77777777" w:rsidR="004C430C" w:rsidRPr="00336F32" w:rsidRDefault="004C430C" w:rsidP="007B4994">
            <w:pPr>
              <w:pStyle w:val="TableCell"/>
              <w:keepNext/>
              <w:rPr>
                <w:bCs/>
                <w:rPrChange w:id="32266" w:author="Peter Van Der Plas" w:date="2024-12-29T13:07:00Z" w16du:dateUtc="2024-12-29T12:07:00Z">
                  <w:rPr>
                    <w:b/>
                  </w:rPr>
                </w:rPrChange>
              </w:rPr>
            </w:pPr>
            <w:r w:rsidRPr="00336F32">
              <w:rPr>
                <w:bCs/>
                <w:color w:val="auto"/>
                <w:rPrChange w:id="32267" w:author="Peter Van Der Plas" w:date="2024-12-29T13:07:00Z" w16du:dateUtc="2024-12-29T12:07:00Z">
                  <w:rPr>
                    <w:b/>
                    <w:color w:val="FFFFFF" w:themeColor="background1"/>
                  </w:rPr>
                </w:rPrChange>
              </w:rPr>
              <w:t>SFP</w:t>
            </w:r>
          </w:p>
        </w:tc>
        <w:tc>
          <w:tcPr>
            <w:tcW w:w="992" w:type="dxa"/>
          </w:tcPr>
          <w:p w14:paraId="0FB6F1C0" w14:textId="32F7274E" w:rsidR="004C430C" w:rsidRPr="004424B1" w:rsidRDefault="003D40C2" w:rsidP="007B4994">
            <w:pPr>
              <w:pStyle w:val="TableCell"/>
              <w:keepNext/>
              <w:jc w:val="right"/>
            </w:pPr>
            <w:fldSimple w:instr=" SEQ Area \* MERGEFORMAT ">
              <w:ins w:id="32268" w:author="Peter Van Der Plas" w:date="2025-01-01T17:31:00Z" w16du:dateUtc="2025-01-01T16:31:00Z">
                <w:r w:rsidR="006D1623">
                  <w:rPr>
                    <w:noProof/>
                  </w:rPr>
                  <w:t>18</w:t>
                </w:r>
              </w:ins>
              <w:del w:id="32269" w:author="Peter Van Der Plas" w:date="2024-12-25T18:53:00Z" w16du:dateUtc="2024-12-25T17:53:00Z">
                <w:r w:rsidR="00BF1AC4" w:rsidDel="00547CCE">
                  <w:rPr>
                    <w:noProof/>
                  </w:rPr>
                  <w:delText>19</w:delText>
                </w:r>
              </w:del>
            </w:fldSimple>
          </w:p>
        </w:tc>
      </w:tr>
    </w:tbl>
    <w:p w14:paraId="583C3EC4" w14:textId="77777777" w:rsidR="004C430C" w:rsidRPr="004424B1" w:rsidRDefault="004C430C" w:rsidP="004C430C">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51C6F0E6"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A40C14B" w14:textId="721E1561" w:rsidR="004C430C" w:rsidRPr="004424B1" w:rsidRDefault="004C430C" w:rsidP="007B4994">
            <w:pPr>
              <w:pStyle w:val="TableCell"/>
              <w:keepNext/>
            </w:pPr>
            <w:del w:id="32270" w:author="Quinten Van Woerkom" w:date="2024-11-25T14:49:00Z" w16du:dateUtc="2024-11-25T13:49:00Z">
              <w:r w:rsidRPr="004424B1" w:rsidDel="002B0859">
                <w:delText>Attribute</w:delText>
              </w:r>
            </w:del>
            <w:ins w:id="32271" w:author="Quinten Van Woerkom" w:date="2024-11-25T14:49:00Z" w16du:dateUtc="2024-11-25T13:49:00Z">
              <w:r w:rsidR="002B0859">
                <w:t>Field</w:t>
              </w:r>
            </w:ins>
          </w:p>
        </w:tc>
        <w:tc>
          <w:tcPr>
            <w:tcW w:w="1984" w:type="dxa"/>
          </w:tcPr>
          <w:p w14:paraId="414416C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C2B143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BB3F4E6"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2671A12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8147D1F" w14:textId="77777777" w:rsidR="004C430C" w:rsidRPr="004424B1" w:rsidRDefault="004C430C" w:rsidP="007B4994">
            <w:pPr>
              <w:pStyle w:val="TableCell"/>
            </w:pPr>
            <w:r w:rsidRPr="004424B1">
              <w:t>value</w:t>
            </w:r>
          </w:p>
        </w:tc>
        <w:tc>
          <w:tcPr>
            <w:tcW w:w="1984" w:type="dxa"/>
          </w:tcPr>
          <w:p w14:paraId="2510F8B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Integer</w:t>
            </w:r>
          </w:p>
        </w:tc>
        <w:tc>
          <w:tcPr>
            <w:tcW w:w="992" w:type="dxa"/>
          </w:tcPr>
          <w:p w14:paraId="1723226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9EBCF04" w14:textId="53DCDA1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Enumerated value of the Status</w:t>
            </w:r>
            <w:ins w:id="32272" w:author="Peter Van Der Plas" w:date="2024-12-29T14:29:00Z" w16du:dateUtc="2024-12-29T13:29:00Z">
              <w:r w:rsidR="00710E0B">
                <w:t>.</w:t>
              </w:r>
            </w:ins>
          </w:p>
        </w:tc>
      </w:tr>
      <w:tr w:rsidR="004C430C" w:rsidRPr="004424B1" w14:paraId="791BF3E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03F05D7" w14:textId="77777777" w:rsidR="004C430C" w:rsidRPr="004424B1" w:rsidRDefault="004C430C" w:rsidP="007B4994">
            <w:pPr>
              <w:pStyle w:val="TableCell"/>
            </w:pPr>
            <w:r w:rsidRPr="004424B1">
              <w:t>state</w:t>
            </w:r>
          </w:p>
        </w:tc>
        <w:tc>
          <w:tcPr>
            <w:tcW w:w="1984" w:type="dxa"/>
          </w:tcPr>
          <w:p w14:paraId="3CCFF24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108F751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A8B327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Text label associated with the enumerated value.</w:t>
            </w:r>
          </w:p>
        </w:tc>
      </w:tr>
    </w:tbl>
    <w:p w14:paraId="40686AEA" w14:textId="779D3D31" w:rsidR="004C430C" w:rsidRDefault="00F321DE">
      <w:pPr>
        <w:pStyle w:val="Heading4"/>
        <w:spacing w:before="480"/>
        <w:rPr>
          <w:ins w:id="32273" w:author="Quinten Van Woerkom" w:date="2024-12-18T16:22:00Z" w16du:dateUtc="2024-12-18T15:22:00Z"/>
        </w:rPr>
        <w:pPrChange w:id="32274" w:author="Peter Van Der Plas" w:date="2024-12-29T13:51:00Z" w16du:dateUtc="2024-12-29T12:51:00Z">
          <w:pPr>
            <w:pStyle w:val="Heading4"/>
          </w:pPr>
        </w:pPrChange>
      </w:pPr>
      <w:ins w:id="32275" w:author="Quinten Van Woerkom" w:date="2024-12-18T16:22:00Z" w16du:dateUtc="2024-12-18T15:22:00Z">
        <w:r>
          <w:t xml:space="preserve">Data Type: </w:t>
        </w:r>
      </w:ins>
      <w:r w:rsidR="004C430C" w:rsidRPr="004424B1">
        <w:t>TimeWindow</w:t>
      </w:r>
    </w:p>
    <w:p w14:paraId="17EB63C9" w14:textId="00038043" w:rsidR="00F321DE" w:rsidRPr="00F321DE" w:rsidRDefault="00F321DE">
      <w:pPr>
        <w:pStyle w:val="Heading5"/>
        <w:pPrChange w:id="32276" w:author="Quinten Van Woerkom" w:date="2024-12-18T16:22:00Z" w16du:dateUtc="2024-12-18T15:22:00Z">
          <w:pPr>
            <w:pStyle w:val="HeadingNoNumber"/>
          </w:pPr>
        </w:pPrChange>
      </w:pPr>
      <w:ins w:id="32277" w:author="Quinten Van Woerkom" w:date="2024-12-18T16:22:00Z" w16du:dateUtc="2024-12-18T15:22:00Z">
        <w:r>
          <w:t>Overview</w:t>
        </w:r>
      </w:ins>
    </w:p>
    <w:p w14:paraId="00DA5ADE" w14:textId="212582A3" w:rsidR="004C430C" w:rsidRDefault="004C430C" w:rsidP="007E7075">
      <w:pPr>
        <w:rPr>
          <w:ins w:id="32278" w:author="Quinten Van Woerkom" w:date="2024-12-18T16:22:00Z" w16du:dateUtc="2024-12-18T15:22:00Z"/>
          <w:lang w:val="en-GB"/>
        </w:rPr>
      </w:pPr>
      <w:r w:rsidRPr="004424B1">
        <w:rPr>
          <w:lang w:val="en-GB"/>
        </w:rPr>
        <w:t>Represents a specific period of time, specified as two Expressions of type Time defining the start and end of the TimeWindow.</w:t>
      </w:r>
    </w:p>
    <w:p w14:paraId="6F593CC9" w14:textId="697F1D6D" w:rsidR="00F321DE" w:rsidDel="00BD5DB6" w:rsidRDefault="00F321DE">
      <w:pPr>
        <w:pStyle w:val="Heading5"/>
        <w:spacing w:before="480" w:after="240"/>
        <w:rPr>
          <w:ins w:id="32279" w:author="Quinten Van Woerkom" w:date="2024-12-18T17:48:00Z" w16du:dateUtc="2024-12-18T16:48:00Z"/>
          <w:del w:id="32280" w:author="Peter Van Der Plas" w:date="2024-12-29T13:54:00Z" w16du:dateUtc="2024-12-29T12:54:00Z"/>
          <w:lang w:val="en-GB"/>
        </w:rPr>
        <w:pPrChange w:id="32281" w:author="Peter Van Der Plas" w:date="2024-12-29T13:51:00Z" w16du:dateUtc="2024-12-29T12:51:00Z">
          <w:pPr>
            <w:pStyle w:val="Heading5"/>
            <w:spacing w:after="240"/>
          </w:pPr>
        </w:pPrChange>
      </w:pPr>
      <w:ins w:id="32282" w:author="Quinten Van Woerkom" w:date="2024-12-18T16:22:00Z" w16du:dateUtc="2024-12-18T15:22:00Z">
        <w:del w:id="32283" w:author="Peter Van Der Plas" w:date="2024-12-29T13:58:00Z" w16du:dateUtc="2024-12-29T12:58:00Z">
          <w:r w:rsidDel="00375CCD">
            <w:rPr>
              <w:lang w:val="en-GB"/>
            </w:rPr>
            <w:delText>Definition</w:delText>
          </w:r>
        </w:del>
      </w:ins>
    </w:p>
    <w:p w14:paraId="68067824" w14:textId="0F196482" w:rsidR="00FB6771" w:rsidRPr="00BD5DB6" w:rsidRDefault="00375CCD">
      <w:pPr>
        <w:pStyle w:val="Heading5"/>
        <w:spacing w:before="480" w:after="240"/>
        <w:rPr>
          <w:lang w:val="en-GB"/>
        </w:rPr>
        <w:pPrChange w:id="32284" w:author="Quinten Van Woerkom" w:date="2024-12-18T17:48:00Z" w16du:dateUtc="2024-12-18T16:48:00Z">
          <w:pPr/>
        </w:pPrChange>
      </w:pPr>
      <w:ins w:id="32285" w:author="Peter Van Der Plas" w:date="2024-12-29T13:58:00Z" w16du:dateUtc="2024-12-29T12:58:00Z">
        <w:r>
          <w:rPr>
            <w:lang w:val="en-GB"/>
          </w:rPr>
          <w:t>Definition</w:t>
        </w:r>
      </w:ins>
      <w:moveFromRangeStart w:id="32286" w:author="Peter Van Der Plas" w:date="2024-12-29T13:52:00Z" w:name="move186372775"/>
      <w:commentRangeStart w:id="32287"/>
      <w:moveFrom w:id="32288" w:author="Peter Van Der Plas" w:date="2024-12-29T13:52:00Z" w16du:dateUtc="2024-12-29T12:52:00Z">
        <w:ins w:id="32289" w:author="Quinten Van Woerkom" w:date="2024-12-18T17:48:00Z" w16du:dateUtc="2024-12-18T16:48:00Z">
          <w:r w:rsidR="00FB6771" w:rsidRPr="00BD5DB6" w:rsidDel="00BD5DB6">
            <w:rPr>
              <w:lang w:val="en-GB"/>
            </w:rPr>
            <w:t>If an operation encounters a start of a TimeWindow that is later in time than its end, the planning system shall report an INVALID error, with as secondary error code INCONSISTENT.</w:t>
          </w:r>
          <w:commentRangeEnd w:id="32287"/>
          <w:r w:rsidR="00FB6771" w:rsidDel="00BD5DB6">
            <w:rPr>
              <w:rStyle w:val="CommentReference"/>
            </w:rPr>
            <w:commentReference w:id="32287"/>
          </w:r>
        </w:ins>
      </w:moveFrom>
      <w:moveFromRangeEnd w:id="32286"/>
    </w:p>
    <w:p w14:paraId="06FA7BAE" w14:textId="4EFB167D" w:rsidR="007E7075" w:rsidRPr="004424B1" w:rsidDel="00F321DE" w:rsidRDefault="007E7075">
      <w:pPr>
        <w:spacing w:after="240"/>
        <w:rPr>
          <w:del w:id="32290" w:author="Quinten Van Woerkom" w:date="2024-12-18T16:22:00Z" w16du:dateUtc="2024-12-18T15:22:00Z"/>
          <w:lang w:val="en-GB"/>
        </w:rPr>
        <w:pPrChange w:id="32291" w:author="Quinten Van Woerkom" w:date="2024-12-18T16:22:00Z" w16du:dateUtc="2024-12-18T15:22:00Z">
          <w:pPr>
            <w:spacing w:before="0"/>
          </w:pPr>
        </w:pPrChange>
      </w:pPr>
    </w:p>
    <w:tbl>
      <w:tblPr>
        <w:tblStyle w:val="RBTable"/>
        <w:tblW w:w="9179" w:type="dxa"/>
        <w:tblLayout w:type="fixed"/>
        <w:tblLook w:val="0400" w:firstRow="0" w:lastRow="0" w:firstColumn="0" w:lastColumn="0" w:noHBand="0" w:noVBand="1"/>
        <w:tblCaption w:val="DSC TimeWindow E1"/>
      </w:tblPr>
      <w:tblGrid>
        <w:gridCol w:w="1667"/>
        <w:gridCol w:w="2976"/>
        <w:gridCol w:w="992"/>
        <w:gridCol w:w="1843"/>
        <w:gridCol w:w="709"/>
        <w:gridCol w:w="992"/>
      </w:tblGrid>
      <w:tr w:rsidR="004C430C" w:rsidRPr="004424B1" w14:paraId="1860AC1F" w14:textId="77777777" w:rsidTr="00710E0B">
        <w:tc>
          <w:tcPr>
            <w:tcW w:w="1667" w:type="dxa"/>
            <w:shd w:val="clear" w:color="auto" w:fill="00CCFF"/>
          </w:tcPr>
          <w:p w14:paraId="53DCB18B" w14:textId="77777777" w:rsidR="004C430C" w:rsidRPr="00336F32" w:rsidRDefault="004C430C">
            <w:pPr>
              <w:pStyle w:val="TableCell"/>
              <w:keepNext/>
              <w:rPr>
                <w:color w:val="auto"/>
                <w:rPrChange w:id="32292" w:author="Peter Van Der Plas" w:date="2024-12-29T13:06:00Z" w16du:dateUtc="2024-12-29T12:06:00Z">
                  <w:rPr>
                    <w:color w:val="FFFFFF" w:themeColor="background1"/>
                  </w:rPr>
                </w:rPrChange>
              </w:rPr>
              <w:pPrChange w:id="32293" w:author="Peter Van Der Plas" w:date="2024-12-29T23:33:00Z" w16du:dateUtc="2024-12-29T22:33:00Z">
                <w:pPr>
                  <w:pStyle w:val="TableCell"/>
                </w:pPr>
              </w:pPrChange>
            </w:pPr>
            <w:r w:rsidRPr="00336F32">
              <w:rPr>
                <w:color w:val="auto"/>
                <w:rPrChange w:id="32294" w:author="Peter Van Der Plas" w:date="2024-12-29T13:06:00Z" w16du:dateUtc="2024-12-29T12:06:00Z">
                  <w:rPr>
                    <w:color w:val="FFFFFF" w:themeColor="background1"/>
                  </w:rPr>
                </w:rPrChange>
              </w:rPr>
              <w:t>Name</w:t>
            </w:r>
          </w:p>
        </w:tc>
        <w:tc>
          <w:tcPr>
            <w:tcW w:w="2976" w:type="dxa"/>
          </w:tcPr>
          <w:p w14:paraId="5493F27E" w14:textId="77777777" w:rsidR="004C430C" w:rsidRPr="004424B1" w:rsidRDefault="004C430C">
            <w:pPr>
              <w:pStyle w:val="TableCell"/>
              <w:keepNext/>
              <w:rPr>
                <w:b/>
              </w:rPr>
              <w:pPrChange w:id="32295" w:author="Peter Van Der Plas" w:date="2024-12-29T23:33:00Z" w16du:dateUtc="2024-12-29T22:33:00Z">
                <w:pPr>
                  <w:pStyle w:val="TableCell"/>
                </w:pPr>
              </w:pPrChange>
            </w:pPr>
            <w:r w:rsidRPr="004424B1">
              <w:rPr>
                <w:b/>
              </w:rPr>
              <w:t>TimeWindow</w:t>
            </w:r>
          </w:p>
        </w:tc>
        <w:tc>
          <w:tcPr>
            <w:tcW w:w="992" w:type="dxa"/>
            <w:shd w:val="clear" w:color="auto" w:fill="00CCFF"/>
          </w:tcPr>
          <w:p w14:paraId="4ACABEA3" w14:textId="77777777" w:rsidR="004C430C" w:rsidRPr="00336F32" w:rsidRDefault="004C430C">
            <w:pPr>
              <w:pStyle w:val="TableCell"/>
              <w:keepNext/>
              <w:rPr>
                <w:bCs/>
                <w:color w:val="auto"/>
                <w:rPrChange w:id="32296" w:author="Peter Van Der Plas" w:date="2024-12-29T13:06:00Z" w16du:dateUtc="2024-12-29T12:06:00Z">
                  <w:rPr>
                    <w:b/>
                  </w:rPr>
                </w:rPrChange>
              </w:rPr>
              <w:pPrChange w:id="32297" w:author="Peter Van Der Plas" w:date="2024-12-29T23:33:00Z" w16du:dateUtc="2024-12-29T22:33:00Z">
                <w:pPr>
                  <w:pStyle w:val="TableCell"/>
                </w:pPr>
              </w:pPrChange>
            </w:pPr>
            <w:r w:rsidRPr="00336F32">
              <w:rPr>
                <w:bCs/>
                <w:color w:val="auto"/>
                <w:rPrChange w:id="32298" w:author="Peter Van Der Plas" w:date="2024-12-29T13:06:00Z" w16du:dateUtc="2024-12-29T12:06:00Z">
                  <w:rPr>
                    <w:b/>
                    <w:color w:val="FFFFFF" w:themeColor="background1"/>
                  </w:rPr>
                </w:rPrChange>
              </w:rPr>
              <w:t>Extends</w:t>
            </w:r>
          </w:p>
        </w:tc>
        <w:tc>
          <w:tcPr>
            <w:tcW w:w="1843" w:type="dxa"/>
          </w:tcPr>
          <w:p w14:paraId="5F005E83" w14:textId="77777777" w:rsidR="004C430C" w:rsidRPr="004424B1" w:rsidRDefault="004C430C">
            <w:pPr>
              <w:pStyle w:val="TableCell"/>
              <w:keepNext/>
              <w:rPr>
                <w:b/>
              </w:rPr>
              <w:pPrChange w:id="32299" w:author="Peter Van Der Plas" w:date="2024-12-29T23:33:00Z" w16du:dateUtc="2024-12-29T22:33:00Z">
                <w:pPr>
                  <w:pStyle w:val="TableCell"/>
                </w:pPr>
              </w:pPrChange>
            </w:pPr>
            <w:proofErr w:type="gramStart"/>
            <w:r w:rsidRPr="004424B1">
              <w:t>MAL::</w:t>
            </w:r>
            <w:proofErr w:type="gramEnd"/>
            <w:r w:rsidRPr="004424B1">
              <w:t>Composite</w:t>
            </w:r>
          </w:p>
        </w:tc>
        <w:tc>
          <w:tcPr>
            <w:tcW w:w="709" w:type="dxa"/>
            <w:shd w:val="clear" w:color="auto" w:fill="00CCFF"/>
          </w:tcPr>
          <w:p w14:paraId="2C36A5A0" w14:textId="77777777" w:rsidR="004C430C" w:rsidRPr="00336F32" w:rsidRDefault="004C430C">
            <w:pPr>
              <w:pStyle w:val="TableCell"/>
              <w:keepNext/>
              <w:rPr>
                <w:bCs/>
                <w:color w:val="auto"/>
                <w:rPrChange w:id="32300" w:author="Peter Van Der Plas" w:date="2024-12-29T13:06:00Z" w16du:dateUtc="2024-12-29T12:06:00Z">
                  <w:rPr>
                    <w:b/>
                  </w:rPr>
                </w:rPrChange>
              </w:rPr>
              <w:pPrChange w:id="32301" w:author="Peter Van Der Plas" w:date="2024-12-29T23:33:00Z" w16du:dateUtc="2024-12-29T22:33:00Z">
                <w:pPr>
                  <w:pStyle w:val="TableCell"/>
                </w:pPr>
              </w:pPrChange>
            </w:pPr>
            <w:r w:rsidRPr="00336F32">
              <w:rPr>
                <w:bCs/>
                <w:color w:val="auto"/>
                <w:rPrChange w:id="32302" w:author="Peter Van Der Plas" w:date="2024-12-29T13:06:00Z" w16du:dateUtc="2024-12-29T12:06:00Z">
                  <w:rPr>
                    <w:b/>
                    <w:color w:val="FFFFFF" w:themeColor="background1"/>
                  </w:rPr>
                </w:rPrChange>
              </w:rPr>
              <w:t>SFP</w:t>
            </w:r>
          </w:p>
        </w:tc>
        <w:tc>
          <w:tcPr>
            <w:tcW w:w="992" w:type="dxa"/>
          </w:tcPr>
          <w:p w14:paraId="477CC364" w14:textId="2869FE07" w:rsidR="004C430C" w:rsidRPr="004424B1" w:rsidRDefault="003D40C2">
            <w:pPr>
              <w:pStyle w:val="TableCell"/>
              <w:keepNext/>
              <w:jc w:val="right"/>
              <w:pPrChange w:id="32303" w:author="Peter Van Der Plas" w:date="2024-12-29T23:33:00Z" w16du:dateUtc="2024-12-29T22:33:00Z">
                <w:pPr>
                  <w:pStyle w:val="TableCell"/>
                  <w:jc w:val="right"/>
                </w:pPr>
              </w:pPrChange>
            </w:pPr>
            <w:fldSimple w:instr=" SEQ Area \* MERGEFORMAT ">
              <w:ins w:id="32304" w:author="Peter Van Der Plas" w:date="2025-01-01T17:31:00Z" w16du:dateUtc="2025-01-01T16:31:00Z">
                <w:r w:rsidR="006D1623">
                  <w:rPr>
                    <w:noProof/>
                  </w:rPr>
                  <w:t>19</w:t>
                </w:r>
              </w:ins>
              <w:del w:id="32305" w:author="Peter Van Der Plas" w:date="2024-12-25T18:53:00Z" w16du:dateUtc="2024-12-25T17:53:00Z">
                <w:r w:rsidR="00BF1AC4" w:rsidDel="00547CCE">
                  <w:rPr>
                    <w:noProof/>
                  </w:rPr>
                  <w:delText>20</w:delText>
                </w:r>
              </w:del>
            </w:fldSimple>
          </w:p>
        </w:tc>
      </w:tr>
    </w:tbl>
    <w:p w14:paraId="4FB7DE1A" w14:textId="77777777" w:rsidR="004C430C" w:rsidRPr="004424B1" w:rsidRDefault="004C430C">
      <w:pPr>
        <w:keepNext/>
        <w:spacing w:before="0" w:line="240" w:lineRule="auto"/>
        <w:rPr>
          <w:sz w:val="2"/>
          <w:szCs w:val="2"/>
          <w:lang w:val="en-GB"/>
        </w:rPr>
        <w:pPrChange w:id="32306" w:author="Peter Van Der Plas" w:date="2024-12-29T23:33:00Z" w16du:dateUtc="2024-12-29T22:33:00Z">
          <w:pPr>
            <w:spacing w:before="0" w:line="240" w:lineRule="auto"/>
          </w:pPr>
        </w:pPrChange>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1A2B5F49"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BD0782A" w14:textId="3391B8B0" w:rsidR="004C430C" w:rsidRPr="004424B1" w:rsidRDefault="004C430C" w:rsidP="007B4994">
            <w:pPr>
              <w:pStyle w:val="TableCell"/>
            </w:pPr>
            <w:del w:id="32307" w:author="Quinten Van Woerkom" w:date="2024-11-25T14:49:00Z" w16du:dateUtc="2024-11-25T13:49:00Z">
              <w:r w:rsidRPr="004424B1" w:rsidDel="002B0859">
                <w:delText>Attribute</w:delText>
              </w:r>
            </w:del>
            <w:ins w:id="32308" w:author="Quinten Van Woerkom" w:date="2024-11-25T14:49:00Z" w16du:dateUtc="2024-11-25T13:49:00Z">
              <w:r w:rsidR="002B0859">
                <w:t>Field</w:t>
              </w:r>
            </w:ins>
          </w:p>
        </w:tc>
        <w:tc>
          <w:tcPr>
            <w:tcW w:w="1984" w:type="dxa"/>
          </w:tcPr>
          <w:p w14:paraId="679ED29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530234A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16AA3120"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1D43692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CF33203" w14:textId="77777777" w:rsidR="004C430C" w:rsidRPr="004424B1" w:rsidRDefault="004C430C" w:rsidP="007B4994">
            <w:pPr>
              <w:pStyle w:val="TableCell"/>
            </w:pPr>
            <w:r w:rsidRPr="004424B1">
              <w:t>start</w:t>
            </w:r>
          </w:p>
        </w:tc>
        <w:tc>
          <w:tcPr>
            <w:tcW w:w="1984" w:type="dxa"/>
          </w:tcPr>
          <w:p w14:paraId="68D2634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Time&gt;</w:t>
            </w:r>
          </w:p>
        </w:tc>
        <w:tc>
          <w:tcPr>
            <w:tcW w:w="992" w:type="dxa"/>
          </w:tcPr>
          <w:p w14:paraId="6A383C0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A63446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Start time of the time window.</w:t>
            </w:r>
          </w:p>
        </w:tc>
      </w:tr>
      <w:tr w:rsidR="004C430C" w:rsidRPr="004424B1" w14:paraId="6D46725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E24BE53" w14:textId="77777777" w:rsidR="004C430C" w:rsidRPr="004424B1" w:rsidRDefault="004C430C" w:rsidP="007B4994">
            <w:pPr>
              <w:pStyle w:val="TableCell"/>
            </w:pPr>
            <w:r w:rsidRPr="004424B1">
              <w:t>end</w:t>
            </w:r>
          </w:p>
        </w:tc>
        <w:tc>
          <w:tcPr>
            <w:tcW w:w="1984" w:type="dxa"/>
          </w:tcPr>
          <w:p w14:paraId="22A65DD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w:t>
            </w:r>
          </w:p>
          <w:p w14:paraId="636B5D0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&lt;</w:t>
            </w:r>
            <w:proofErr w:type="gramStart"/>
            <w:r w:rsidRPr="004424B1">
              <w:t>MAL::</w:t>
            </w:r>
            <w:proofErr w:type="gramEnd"/>
            <w:r w:rsidRPr="004424B1">
              <w:t>Time&gt;</w:t>
            </w:r>
          </w:p>
        </w:tc>
        <w:tc>
          <w:tcPr>
            <w:tcW w:w="992" w:type="dxa"/>
          </w:tcPr>
          <w:p w14:paraId="28DC671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A6B3113" w14:textId="636123F1"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End time of the time window.</w:t>
            </w:r>
            <w:ins w:id="32309" w:author="Quinten Van Woerkom" w:date="2024-12-02T15:36:00Z" w16du:dateUtc="2024-12-02T14:36:00Z">
              <w:r w:rsidR="000208A1">
                <w:t xml:space="preserve">  </w:t>
              </w:r>
              <w:commentRangeStart w:id="32310"/>
              <w:r w:rsidR="000208A1">
                <w:t>Shall not be earlier in time than the start of the time window.</w:t>
              </w:r>
              <w:commentRangeEnd w:id="32310"/>
              <w:r w:rsidR="000208A1">
                <w:rPr>
                  <w:rStyle w:val="CommentReference"/>
                  <w:rFonts w:cs="Times New Roman"/>
                  <w:lang w:val="en-US" w:eastAsia="en-US"/>
                </w:rPr>
                <w:commentReference w:id="32310"/>
              </w:r>
            </w:ins>
          </w:p>
        </w:tc>
      </w:tr>
    </w:tbl>
    <w:p w14:paraId="544D783E" w14:textId="199AACDA" w:rsidR="00BD5DB6" w:rsidRDefault="00BD5DB6">
      <w:pPr>
        <w:pStyle w:val="Heading5"/>
        <w:spacing w:before="480"/>
        <w:rPr>
          <w:ins w:id="32311" w:author="Peter Van Der Plas" w:date="2024-12-29T13:52:00Z" w16du:dateUtc="2024-12-29T12:52:00Z"/>
        </w:rPr>
        <w:pPrChange w:id="32312" w:author="Peter Van Der Plas" w:date="2024-12-29T13:53:00Z" w16du:dateUtc="2024-12-29T12:53:00Z">
          <w:pPr>
            <w:pStyle w:val="Heading5"/>
          </w:pPr>
        </w:pPrChange>
      </w:pPr>
      <w:commentRangeStart w:id="32313"/>
      <w:ins w:id="32314" w:author="Peter Van Der Plas" w:date="2024-12-29T13:52:00Z" w16du:dateUtc="2024-12-29T12:52:00Z">
        <w:r>
          <w:t>Requirements</w:t>
        </w:r>
      </w:ins>
      <w:commentRangeEnd w:id="32313"/>
      <w:ins w:id="32315" w:author="Peter Van Der Plas" w:date="2024-12-29T13:53:00Z" w16du:dateUtc="2024-12-29T12:53:00Z">
        <w:r>
          <w:rPr>
            <w:rStyle w:val="CommentReference"/>
            <w:b w:val="0"/>
          </w:rPr>
          <w:commentReference w:id="32313"/>
        </w:r>
      </w:ins>
    </w:p>
    <w:p w14:paraId="124C1E6E" w14:textId="6FD81B37" w:rsidR="00BD5DB6" w:rsidRPr="00BD5DB6" w:rsidRDefault="00BD5DB6">
      <w:pPr>
        <w:pStyle w:val="Paragraph6"/>
        <w:rPr>
          <w:ins w:id="32316" w:author="Peter Van Der Plas" w:date="2024-12-29T13:51:00Z" w16du:dateUtc="2024-12-29T12:51:00Z"/>
        </w:rPr>
        <w:pPrChange w:id="32317" w:author="Peter Van Der Plas" w:date="2024-12-29T13:53:00Z" w16du:dateUtc="2024-12-29T12:53:00Z">
          <w:pPr>
            <w:pStyle w:val="Heading4"/>
          </w:pPr>
        </w:pPrChange>
      </w:pPr>
      <w:moveToRangeStart w:id="32318" w:author="Peter Van Der Plas" w:date="2024-12-29T13:52:00Z" w:name="move186372775"/>
      <w:moveTo w:id="32319" w:author="Peter Van Der Plas" w:date="2024-12-29T13:52:00Z" w16du:dateUtc="2024-12-29T12:52:00Z">
        <w:r>
          <w:rPr>
            <w:lang w:val="en-GB"/>
          </w:rPr>
          <w:t>If an operation encounters a start of a TimeWindow that is later in time than its end, the planning system shall report an INVALID error, with as secondary error code INCONSISTENT.</w:t>
        </w:r>
      </w:moveTo>
      <w:moveToRangeEnd w:id="32318"/>
    </w:p>
    <w:p w14:paraId="429CE4D8" w14:textId="742F43EB" w:rsidR="004C430C" w:rsidRDefault="00F321DE">
      <w:pPr>
        <w:pStyle w:val="Heading4"/>
        <w:spacing w:before="480"/>
        <w:rPr>
          <w:ins w:id="32320" w:author="Quinten Van Woerkom" w:date="2024-12-18T16:22:00Z" w16du:dateUtc="2024-12-18T15:22:00Z"/>
        </w:rPr>
        <w:pPrChange w:id="32321" w:author="Peter Van Der Plas" w:date="2024-12-29T13:53:00Z" w16du:dateUtc="2024-12-29T12:53:00Z">
          <w:pPr>
            <w:pStyle w:val="Heading4"/>
          </w:pPr>
        </w:pPrChange>
      </w:pPr>
      <w:ins w:id="32322" w:author="Quinten Van Woerkom" w:date="2024-12-18T16:22:00Z" w16du:dateUtc="2024-12-18T15:22:00Z">
        <w:r>
          <w:t xml:space="preserve">Data Type: </w:t>
        </w:r>
      </w:ins>
      <w:r w:rsidR="004C430C" w:rsidRPr="004424B1">
        <w:t>EventWindow</w:t>
      </w:r>
    </w:p>
    <w:p w14:paraId="3938454D" w14:textId="2D1CED77" w:rsidR="00F321DE" w:rsidRPr="00F321DE" w:rsidRDefault="00F321DE">
      <w:pPr>
        <w:pStyle w:val="Heading5"/>
        <w:pPrChange w:id="32323" w:author="Quinten Van Woerkom" w:date="2024-12-18T16:22:00Z" w16du:dateUtc="2024-12-18T15:22:00Z">
          <w:pPr>
            <w:pStyle w:val="HeadingNoNumber"/>
          </w:pPr>
        </w:pPrChange>
      </w:pPr>
      <w:ins w:id="32324" w:author="Quinten Van Woerkom" w:date="2024-12-18T16:22:00Z" w16du:dateUtc="2024-12-18T15:22:00Z">
        <w:r>
          <w:t>Overview</w:t>
        </w:r>
      </w:ins>
    </w:p>
    <w:p w14:paraId="180414B4" w14:textId="71616FE6" w:rsidR="004C430C" w:rsidRDefault="004C430C">
      <w:pPr>
        <w:rPr>
          <w:ins w:id="32325" w:author="Quinten Van Woerkom" w:date="2024-12-18T16:22:00Z" w16du:dateUtc="2024-12-18T15:22:00Z"/>
          <w:lang w:val="en-GB"/>
        </w:rPr>
        <w:pPrChange w:id="32326" w:author="Peter Van Der Plas" w:date="2024-12-29T13:54:00Z" w16du:dateUtc="2024-12-29T12:54:00Z">
          <w:pPr>
            <w:keepNext/>
          </w:pPr>
        </w:pPrChange>
      </w:pPr>
      <w:r w:rsidRPr="004424B1">
        <w:rPr>
          <w:lang w:val="en-GB"/>
        </w:rPr>
        <w:t>Represents a specific period relative to two events that mark the start and end of the EventWindow.</w:t>
      </w:r>
    </w:p>
    <w:p w14:paraId="2F32D0B7" w14:textId="760EE667" w:rsidR="00F321DE" w:rsidDel="00BD5DB6" w:rsidRDefault="00F321DE">
      <w:pPr>
        <w:pStyle w:val="Heading5"/>
        <w:spacing w:before="480" w:after="240"/>
        <w:rPr>
          <w:ins w:id="32327" w:author="Quinten Van Woerkom" w:date="2024-12-18T17:48:00Z" w16du:dateUtc="2024-12-18T16:48:00Z"/>
          <w:del w:id="32328" w:author="Peter Van Der Plas" w:date="2024-12-29T13:55:00Z" w16du:dateUtc="2024-12-29T12:55:00Z"/>
          <w:lang w:val="en-GB"/>
        </w:rPr>
        <w:pPrChange w:id="32329" w:author="Peter Van Der Plas" w:date="2024-12-29T13:54:00Z" w16du:dateUtc="2024-12-29T12:54:00Z">
          <w:pPr>
            <w:pStyle w:val="Heading5"/>
            <w:spacing w:after="240"/>
          </w:pPr>
        </w:pPrChange>
      </w:pPr>
      <w:ins w:id="32330" w:author="Quinten Van Woerkom" w:date="2024-12-18T16:22:00Z" w16du:dateUtc="2024-12-18T15:22:00Z">
        <w:del w:id="32331" w:author="Peter Van Der Plas" w:date="2024-12-29T13:58:00Z" w16du:dateUtc="2024-12-29T12:58:00Z">
          <w:r w:rsidDel="00375CCD">
            <w:rPr>
              <w:lang w:val="en-GB"/>
            </w:rPr>
            <w:delText>Definition</w:delText>
          </w:r>
        </w:del>
      </w:ins>
    </w:p>
    <w:p w14:paraId="311F03AB" w14:textId="46E73998" w:rsidR="00FB6771" w:rsidRPr="00BD5DB6" w:rsidRDefault="00375CCD">
      <w:pPr>
        <w:pStyle w:val="Heading5"/>
        <w:spacing w:before="480" w:after="240"/>
        <w:rPr>
          <w:lang w:val="en-GB"/>
        </w:rPr>
        <w:pPrChange w:id="32332" w:author="Quinten Van Woerkom" w:date="2024-12-18T17:48:00Z" w16du:dateUtc="2024-12-18T16:48:00Z">
          <w:pPr>
            <w:keepNext/>
          </w:pPr>
        </w:pPrChange>
      </w:pPr>
      <w:ins w:id="32333" w:author="Peter Van Der Plas" w:date="2024-12-29T13:58:00Z" w16du:dateUtc="2024-12-29T12:58:00Z">
        <w:r>
          <w:rPr>
            <w:lang w:val="en-GB"/>
          </w:rPr>
          <w:t>Definition</w:t>
        </w:r>
      </w:ins>
      <w:moveFromRangeStart w:id="32334" w:author="Peter Van Der Plas" w:date="2024-12-29T13:55:00Z" w:name="move186372921"/>
      <w:commentRangeStart w:id="32335"/>
      <w:moveFrom w:id="32336" w:author="Peter Van Der Plas" w:date="2024-12-29T13:55:00Z" w16du:dateUtc="2024-12-29T12:55:00Z">
        <w:ins w:id="32337" w:author="Quinten Van Woerkom" w:date="2024-12-18T17:48:00Z" w16du:dateUtc="2024-12-18T16:48:00Z">
          <w:r w:rsidR="00FB6771" w:rsidRPr="00BD5DB6" w:rsidDel="00BD5DB6">
            <w:rPr>
              <w:lang w:val="en-GB"/>
            </w:rPr>
            <w:t>If an operation encounters a start of an EventWindow that is later in time than its end, the planning system shall report an INVALID error, with as secondary error code INCONSISTENT.</w:t>
          </w:r>
          <w:commentRangeEnd w:id="32335"/>
          <w:r w:rsidR="00FB6771" w:rsidDel="00BD5DB6">
            <w:rPr>
              <w:rStyle w:val="CommentReference"/>
            </w:rPr>
            <w:commentReference w:id="32335"/>
          </w:r>
        </w:ins>
      </w:moveFrom>
      <w:moveFromRangeEnd w:id="32334"/>
    </w:p>
    <w:p w14:paraId="64147ECA" w14:textId="3ABCB701" w:rsidR="007E7075" w:rsidRPr="004424B1" w:rsidDel="00F321DE" w:rsidRDefault="007E7075">
      <w:pPr>
        <w:keepNext/>
        <w:spacing w:after="240"/>
        <w:rPr>
          <w:del w:id="32338" w:author="Quinten Van Woerkom" w:date="2024-12-18T16:22:00Z" w16du:dateUtc="2024-12-18T15:22:00Z"/>
          <w:lang w:val="en-GB"/>
        </w:rPr>
        <w:pPrChange w:id="32339" w:author="Quinten Van Woerkom" w:date="2024-12-18T16:22:00Z" w16du:dateUtc="2024-12-18T15:22:00Z">
          <w:pPr>
            <w:keepNext/>
            <w:spacing w:before="0"/>
          </w:pPr>
        </w:pPrChange>
      </w:pPr>
    </w:p>
    <w:tbl>
      <w:tblPr>
        <w:tblStyle w:val="RBTable"/>
        <w:tblW w:w="9179" w:type="dxa"/>
        <w:tblLayout w:type="fixed"/>
        <w:tblLook w:val="0400" w:firstRow="0" w:lastRow="0" w:firstColumn="0" w:lastColumn="0" w:noHBand="0" w:noVBand="1"/>
        <w:tblCaption w:val="DSC EventWindow E1"/>
      </w:tblPr>
      <w:tblGrid>
        <w:gridCol w:w="1667"/>
        <w:gridCol w:w="2976"/>
        <w:gridCol w:w="992"/>
        <w:gridCol w:w="1843"/>
        <w:gridCol w:w="709"/>
        <w:gridCol w:w="992"/>
      </w:tblGrid>
      <w:tr w:rsidR="004C430C" w:rsidRPr="004424B1" w14:paraId="3E0E0FA5" w14:textId="77777777" w:rsidTr="00710E0B">
        <w:tc>
          <w:tcPr>
            <w:tcW w:w="1667" w:type="dxa"/>
            <w:shd w:val="clear" w:color="auto" w:fill="00CCFF"/>
          </w:tcPr>
          <w:p w14:paraId="6F9AF5E2" w14:textId="77777777" w:rsidR="004C430C" w:rsidRPr="00336F32" w:rsidRDefault="004C430C" w:rsidP="007B4994">
            <w:pPr>
              <w:pStyle w:val="TableCell"/>
              <w:rPr>
                <w:color w:val="auto"/>
                <w:rPrChange w:id="32340" w:author="Peter Van Der Plas" w:date="2024-12-29T13:06:00Z" w16du:dateUtc="2024-12-29T12:06:00Z">
                  <w:rPr>
                    <w:color w:val="FFFFFF" w:themeColor="background1"/>
                  </w:rPr>
                </w:rPrChange>
              </w:rPr>
            </w:pPr>
            <w:r w:rsidRPr="00336F32">
              <w:rPr>
                <w:color w:val="auto"/>
                <w:rPrChange w:id="32341" w:author="Peter Van Der Plas" w:date="2024-12-29T13:06:00Z" w16du:dateUtc="2024-12-29T12:06:00Z">
                  <w:rPr>
                    <w:color w:val="FFFFFF" w:themeColor="background1"/>
                  </w:rPr>
                </w:rPrChange>
              </w:rPr>
              <w:t>Name</w:t>
            </w:r>
          </w:p>
        </w:tc>
        <w:tc>
          <w:tcPr>
            <w:tcW w:w="2976" w:type="dxa"/>
          </w:tcPr>
          <w:p w14:paraId="26D7DDA8" w14:textId="77777777" w:rsidR="004C430C" w:rsidRPr="004424B1" w:rsidRDefault="004C430C" w:rsidP="007B4994">
            <w:pPr>
              <w:pStyle w:val="TableCell"/>
              <w:rPr>
                <w:b/>
              </w:rPr>
            </w:pPr>
            <w:r w:rsidRPr="004424B1">
              <w:rPr>
                <w:b/>
              </w:rPr>
              <w:t>EventWindow</w:t>
            </w:r>
          </w:p>
        </w:tc>
        <w:tc>
          <w:tcPr>
            <w:tcW w:w="992" w:type="dxa"/>
            <w:shd w:val="clear" w:color="auto" w:fill="00CCFF"/>
          </w:tcPr>
          <w:p w14:paraId="425F47EE" w14:textId="77777777" w:rsidR="004C430C" w:rsidRPr="00A2754D" w:rsidRDefault="004C430C" w:rsidP="007B4994">
            <w:pPr>
              <w:pStyle w:val="TableCell"/>
              <w:rPr>
                <w:bCs/>
                <w:color w:val="auto"/>
                <w:rPrChange w:id="32342" w:author="Peter Van Der Plas" w:date="2024-12-29T13:04:00Z" w16du:dateUtc="2024-12-29T12:04:00Z">
                  <w:rPr>
                    <w:b/>
                  </w:rPr>
                </w:rPrChange>
              </w:rPr>
            </w:pPr>
            <w:r w:rsidRPr="00A2754D">
              <w:rPr>
                <w:bCs/>
                <w:color w:val="auto"/>
                <w:rPrChange w:id="32343" w:author="Peter Van Der Plas" w:date="2024-12-29T13:04:00Z" w16du:dateUtc="2024-12-29T12:04:00Z">
                  <w:rPr>
                    <w:b/>
                    <w:color w:val="FFFFFF" w:themeColor="background1"/>
                  </w:rPr>
                </w:rPrChange>
              </w:rPr>
              <w:t>Extends</w:t>
            </w:r>
          </w:p>
        </w:tc>
        <w:tc>
          <w:tcPr>
            <w:tcW w:w="1843" w:type="dxa"/>
          </w:tcPr>
          <w:p w14:paraId="5C573D64" w14:textId="77777777" w:rsidR="004C430C" w:rsidRPr="004424B1" w:rsidRDefault="004C430C" w:rsidP="007B4994">
            <w:pPr>
              <w:pStyle w:val="TableCell"/>
              <w:rPr>
                <w:b/>
              </w:rPr>
            </w:pPr>
            <w:proofErr w:type="gramStart"/>
            <w:r w:rsidRPr="004424B1">
              <w:t>MAL::</w:t>
            </w:r>
            <w:proofErr w:type="gramEnd"/>
            <w:r w:rsidRPr="004424B1">
              <w:t>Composite</w:t>
            </w:r>
          </w:p>
        </w:tc>
        <w:tc>
          <w:tcPr>
            <w:tcW w:w="709" w:type="dxa"/>
            <w:shd w:val="clear" w:color="auto" w:fill="00CCFF"/>
          </w:tcPr>
          <w:p w14:paraId="19DB0D8E" w14:textId="77777777" w:rsidR="004C430C" w:rsidRPr="00A2754D" w:rsidRDefault="004C430C" w:rsidP="007B4994">
            <w:pPr>
              <w:pStyle w:val="TableCell"/>
              <w:rPr>
                <w:bCs/>
                <w:color w:val="auto"/>
                <w:rPrChange w:id="32344" w:author="Peter Van Der Plas" w:date="2024-12-29T13:04:00Z" w16du:dateUtc="2024-12-29T12:04:00Z">
                  <w:rPr>
                    <w:b/>
                  </w:rPr>
                </w:rPrChange>
              </w:rPr>
            </w:pPr>
            <w:r w:rsidRPr="00A2754D">
              <w:rPr>
                <w:bCs/>
                <w:color w:val="auto"/>
                <w:rPrChange w:id="32345" w:author="Peter Van Der Plas" w:date="2024-12-29T13:04:00Z" w16du:dateUtc="2024-12-29T12:04:00Z">
                  <w:rPr>
                    <w:b/>
                    <w:color w:val="FFFFFF" w:themeColor="background1"/>
                  </w:rPr>
                </w:rPrChange>
              </w:rPr>
              <w:t>SFP</w:t>
            </w:r>
          </w:p>
        </w:tc>
        <w:tc>
          <w:tcPr>
            <w:tcW w:w="992" w:type="dxa"/>
          </w:tcPr>
          <w:p w14:paraId="03A3CD77" w14:textId="796CE6EA" w:rsidR="004C430C" w:rsidRPr="004424B1" w:rsidRDefault="003D40C2" w:rsidP="007B4994">
            <w:pPr>
              <w:pStyle w:val="TableCell"/>
              <w:jc w:val="right"/>
            </w:pPr>
            <w:fldSimple w:instr=" SEQ Area \* MERGEFORMAT ">
              <w:ins w:id="32346" w:author="Peter Van Der Plas" w:date="2025-01-01T17:31:00Z" w16du:dateUtc="2025-01-01T16:31:00Z">
                <w:r w:rsidR="006D1623">
                  <w:rPr>
                    <w:noProof/>
                  </w:rPr>
                  <w:t>20</w:t>
                </w:r>
              </w:ins>
              <w:del w:id="32347" w:author="Peter Van Der Plas" w:date="2024-12-25T18:53:00Z" w16du:dateUtc="2024-12-25T17:53:00Z">
                <w:r w:rsidR="00BF1AC4" w:rsidDel="00547CCE">
                  <w:rPr>
                    <w:noProof/>
                  </w:rPr>
                  <w:delText>21</w:delText>
                </w:r>
              </w:del>
            </w:fldSimple>
          </w:p>
        </w:tc>
      </w:tr>
    </w:tbl>
    <w:p w14:paraId="3C7AF65F"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28B0DFA7"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44A74A6" w14:textId="572A08CB" w:rsidR="004C430C" w:rsidRPr="004424B1" w:rsidRDefault="004C430C" w:rsidP="007B4994">
            <w:pPr>
              <w:pStyle w:val="TableCell"/>
            </w:pPr>
            <w:del w:id="32348" w:author="Quinten Van Woerkom" w:date="2024-11-25T14:49:00Z" w16du:dateUtc="2024-11-25T13:49:00Z">
              <w:r w:rsidRPr="004424B1" w:rsidDel="002B0859">
                <w:delText>Attribute</w:delText>
              </w:r>
            </w:del>
            <w:ins w:id="32349" w:author="Quinten Van Woerkom" w:date="2024-11-25T14:49:00Z" w16du:dateUtc="2024-11-25T13:49:00Z">
              <w:r w:rsidR="002B0859">
                <w:t>Field</w:t>
              </w:r>
            </w:ins>
          </w:p>
        </w:tc>
        <w:tc>
          <w:tcPr>
            <w:tcW w:w="1984" w:type="dxa"/>
          </w:tcPr>
          <w:p w14:paraId="4769F1D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4670011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51E7122B"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23DBE15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480CFF4" w14:textId="77777777" w:rsidR="004C430C" w:rsidRPr="004424B1" w:rsidRDefault="004C430C" w:rsidP="007B4994">
            <w:pPr>
              <w:pStyle w:val="TableCell"/>
            </w:pPr>
            <w:proofErr w:type="spellStart"/>
            <w:r w:rsidRPr="004424B1">
              <w:t>startEvent</w:t>
            </w:r>
            <w:proofErr w:type="spellEnd"/>
          </w:p>
        </w:tc>
        <w:tc>
          <w:tcPr>
            <w:tcW w:w="1984" w:type="dxa"/>
          </w:tcPr>
          <w:p w14:paraId="7CB685A6" w14:textId="5242BFA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ObjectRef</w:t>
            </w:r>
            <w:ins w:id="32350" w:author="Peter Van Der Plas" w:date="2025-01-01T15:58:00Z" w16du:dateUtc="2025-01-01T14:58:00Z">
              <w:r w:rsidR="008A3FBD">
                <w:t xml:space="preserve"> </w:t>
              </w:r>
            </w:ins>
            <w:commentRangeStart w:id="32351"/>
            <w:ins w:id="32352" w:author="Quinten Van Woerkom" w:date="2024-11-26T14:47:00Z" w16du:dateUtc="2024-11-26T13:47:00Z">
              <w:r w:rsidR="00B12026">
                <w:t>&lt;</w:t>
              </w:r>
              <w:proofErr w:type="spellStart"/>
              <w:r w:rsidR="00B12026">
                <w:t>EventInstance</w:t>
              </w:r>
              <w:proofErr w:type="spellEnd"/>
              <w:r w:rsidR="00B12026">
                <w:t>&gt;</w:t>
              </w:r>
            </w:ins>
            <w:commentRangeEnd w:id="32351"/>
            <w:ins w:id="32353" w:author="Quinten Van Woerkom" w:date="2024-11-26T14:48:00Z" w16du:dateUtc="2024-11-26T13:48:00Z">
              <w:r w:rsidR="00B12026">
                <w:rPr>
                  <w:rStyle w:val="CommentReference"/>
                  <w:rFonts w:cs="Times New Roman"/>
                  <w:lang w:val="en-US" w:eastAsia="en-US"/>
                </w:rPr>
                <w:commentReference w:id="32351"/>
              </w:r>
            </w:ins>
            <w:r w:rsidRPr="004424B1">
              <w:t>&gt;</w:t>
            </w:r>
            <w:del w:id="32354" w:author="Peter Van Der Plas" w:date="2024-12-29T14:30:00Z" w16du:dateUtc="2024-12-29T13:30:00Z">
              <w:r w:rsidRPr="004424B1" w:rsidDel="00FC18CE">
                <w:br/>
              </w:r>
            </w:del>
          </w:p>
        </w:tc>
        <w:tc>
          <w:tcPr>
            <w:tcW w:w="992" w:type="dxa"/>
          </w:tcPr>
          <w:p w14:paraId="0132327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DC77837" w14:textId="50656D2A" w:rsidR="004C430C" w:rsidRPr="004424B1" w:rsidDel="00B12026"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355" w:author="Quinten Van Woerkom" w:date="2024-11-26T14:47:00Z" w16du:dateUtc="2024-11-26T13:47:00Z"/>
              </w:rPr>
            </w:pPr>
            <w:del w:id="32356" w:author="Quinten Van Woerkom" w:date="2024-11-26T14:47:00Z" w16du:dateUtc="2024-11-26T13:47:00Z">
              <w:r w:rsidRPr="004424B1" w:rsidDel="00B12026">
                <w:delText>Object Type: EventInstance.</w:delText>
              </w:r>
            </w:del>
          </w:p>
          <w:p w14:paraId="685BC68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The start of the event window is relative to the referenced </w:t>
            </w:r>
            <w:proofErr w:type="spellStart"/>
            <w:r w:rsidRPr="004424B1">
              <w:t>startEvent</w:t>
            </w:r>
            <w:proofErr w:type="spellEnd"/>
            <w:r w:rsidRPr="004424B1">
              <w:t>.</w:t>
            </w:r>
          </w:p>
        </w:tc>
      </w:tr>
      <w:tr w:rsidR="004C430C" w:rsidRPr="004424B1" w14:paraId="46CF8DA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55FA3B6" w14:textId="77777777" w:rsidR="004C430C" w:rsidRPr="004424B1" w:rsidRDefault="004C430C" w:rsidP="007B4994">
            <w:pPr>
              <w:pStyle w:val="TableCell"/>
            </w:pPr>
            <w:proofErr w:type="spellStart"/>
            <w:r w:rsidRPr="004424B1">
              <w:t>startOffset</w:t>
            </w:r>
            <w:proofErr w:type="spellEnd"/>
          </w:p>
        </w:tc>
        <w:tc>
          <w:tcPr>
            <w:tcW w:w="1984" w:type="dxa"/>
          </w:tcPr>
          <w:p w14:paraId="01185B4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1E737F2D" w14:textId="6D4D1773" w:rsidR="004C430C" w:rsidRPr="004424B1" w:rsidRDefault="0064766E" w:rsidP="007B4994">
            <w:pPr>
              <w:pStyle w:val="TableCell"/>
              <w:cnfStyle w:val="000000000000" w:firstRow="0" w:lastRow="0" w:firstColumn="0" w:lastColumn="0" w:oddVBand="0" w:evenVBand="0" w:oddHBand="0" w:evenHBand="0" w:firstRowFirstColumn="0" w:firstRowLastColumn="0" w:lastRowFirstColumn="0" w:lastRowLastColumn="0"/>
            </w:pPr>
            <w:ins w:id="32357" w:author="Quinten Van Woerkom" w:date="2024-11-29T10:08:00Z" w16du:dateUtc="2024-11-29T09:08:00Z">
              <w:r>
                <w:t>Yes</w:t>
              </w:r>
            </w:ins>
            <w:del w:id="32358" w:author="Quinten Van Woerkom" w:date="2024-11-29T10:08:00Z" w16du:dateUtc="2024-11-29T09:08:00Z">
              <w:r w:rsidR="004C430C" w:rsidRPr="004424B1" w:rsidDel="0064766E">
                <w:delText>No</w:delText>
              </w:r>
            </w:del>
          </w:p>
        </w:tc>
        <w:tc>
          <w:tcPr>
            <w:tcW w:w="4535" w:type="dxa"/>
          </w:tcPr>
          <w:p w14:paraId="4B75605A" w14:textId="77777777" w:rsidR="00BE604E" w:rsidRDefault="004C430C" w:rsidP="007B4994">
            <w:pPr>
              <w:pStyle w:val="TableCell"/>
              <w:cnfStyle w:val="000000000000" w:firstRow="0" w:lastRow="0" w:firstColumn="0" w:lastColumn="0" w:oddVBand="0" w:evenVBand="0" w:oddHBand="0" w:evenHBand="0" w:firstRowFirstColumn="0" w:firstRowLastColumn="0" w:lastRowFirstColumn="0" w:lastRowLastColumn="0"/>
              <w:rPr>
                <w:ins w:id="32359" w:author="Peter Van Der Plas" w:date="2025-01-01T16:36:00Z" w16du:dateUtc="2025-01-01T15:36:00Z"/>
              </w:rPr>
            </w:pPr>
            <w:r w:rsidRPr="004424B1">
              <w:t xml:space="preserve">The start of the event window is offset by the defined time period from the </w:t>
            </w:r>
            <w:proofErr w:type="spellStart"/>
            <w:r w:rsidRPr="004424B1">
              <w:t>startEvent</w:t>
            </w:r>
            <w:proofErr w:type="spellEnd"/>
            <w:r w:rsidRPr="004424B1">
              <w:t>.</w:t>
            </w:r>
          </w:p>
          <w:p w14:paraId="4FE2B1E5" w14:textId="3D35B3CB" w:rsidR="004C430C" w:rsidRPr="004424B1" w:rsidRDefault="0014072D" w:rsidP="007B4994">
            <w:pPr>
              <w:pStyle w:val="TableCell"/>
              <w:cnfStyle w:val="000000000000" w:firstRow="0" w:lastRow="0" w:firstColumn="0" w:lastColumn="0" w:oddVBand="0" w:evenVBand="0" w:oddHBand="0" w:evenHBand="0" w:firstRowFirstColumn="0" w:firstRowLastColumn="0" w:lastRowFirstColumn="0" w:lastRowLastColumn="0"/>
            </w:pPr>
            <w:ins w:id="32360" w:author="Quinten Van Woerkom" w:date="2024-11-29T10:09:00Z" w16du:dateUtc="2024-11-29T09:09:00Z">
              <w:del w:id="32361" w:author="Peter Van Der Plas" w:date="2025-01-01T16:36:00Z" w16du:dateUtc="2025-01-01T15:36:00Z">
                <w:r w:rsidDel="00BE604E">
                  <w:delText xml:space="preserve"> </w:delText>
                </w:r>
              </w:del>
            </w:ins>
            <w:ins w:id="32362" w:author="Quinten Van Woerkom" w:date="2024-11-29T10:08:00Z" w16du:dateUtc="2024-11-29T09:08:00Z">
              <w:del w:id="32363" w:author="Peter Van Der Plas" w:date="2025-01-01T16:36:00Z" w16du:dateUtc="2025-01-01T15:36:00Z">
                <w:r w:rsidR="0064766E" w:rsidDel="00BE604E">
                  <w:delText xml:space="preserve"> </w:delText>
                </w:r>
              </w:del>
              <w:commentRangeStart w:id="32364"/>
              <w:r w:rsidR="0064766E">
                <w:t>Default is no offset.</w:t>
              </w:r>
              <w:commentRangeEnd w:id="32364"/>
              <w:r w:rsidR="0064766E">
                <w:rPr>
                  <w:rStyle w:val="CommentReference"/>
                  <w:rFonts w:cs="Times New Roman"/>
                  <w:lang w:val="en-US" w:eastAsia="en-US"/>
                </w:rPr>
                <w:commentReference w:id="32364"/>
              </w:r>
            </w:ins>
          </w:p>
        </w:tc>
      </w:tr>
      <w:tr w:rsidR="004C430C" w:rsidRPr="004424B1" w14:paraId="7473AC2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379E73B" w14:textId="77777777" w:rsidR="004C430C" w:rsidRPr="004424B1" w:rsidRDefault="004C430C" w:rsidP="007B4994">
            <w:pPr>
              <w:pStyle w:val="TableCell"/>
            </w:pPr>
            <w:proofErr w:type="spellStart"/>
            <w:r w:rsidRPr="004424B1">
              <w:t>endEvent</w:t>
            </w:r>
            <w:proofErr w:type="spellEnd"/>
          </w:p>
        </w:tc>
        <w:tc>
          <w:tcPr>
            <w:tcW w:w="1984" w:type="dxa"/>
          </w:tcPr>
          <w:p w14:paraId="16A898AE" w14:textId="11A92771"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w:t>
            </w:r>
            <w:del w:id="32365" w:author="Peter Van Der Plas" w:date="2025-01-01T16:09:00Z" w16du:dateUtc="2025-01-01T15:09:00Z">
              <w:r w:rsidRPr="004424B1" w:rsidDel="00885C70">
                <w:br/>
              </w:r>
            </w:del>
            <w:ins w:id="32366" w:author="Peter Van Der Plas" w:date="2025-01-01T16:09:00Z" w16du:dateUtc="2025-01-01T15:09:00Z">
              <w:r w:rsidR="00885C70">
                <w:t xml:space="preserve"> </w:t>
              </w:r>
            </w:ins>
            <w:r w:rsidRPr="004424B1">
              <w:t>&lt;</w:t>
            </w:r>
            <w:proofErr w:type="gramStart"/>
            <w:r w:rsidRPr="004424B1">
              <w:t>MAL::</w:t>
            </w:r>
            <w:proofErr w:type="gramEnd"/>
            <w:r w:rsidRPr="004424B1">
              <w:t>ObjectRef</w:t>
            </w:r>
            <w:ins w:id="32367" w:author="Peter Van Der Plas" w:date="2025-01-01T15:58:00Z" w16du:dateUtc="2025-01-01T14:58:00Z">
              <w:r w:rsidR="008A3FBD">
                <w:t xml:space="preserve"> </w:t>
              </w:r>
            </w:ins>
            <w:commentRangeStart w:id="32368"/>
            <w:ins w:id="32369" w:author="Quinten Van Woerkom" w:date="2024-11-26T14:47:00Z" w16du:dateUtc="2024-11-26T13:47:00Z">
              <w:r w:rsidR="00B12026">
                <w:t>&lt;</w:t>
              </w:r>
              <w:proofErr w:type="spellStart"/>
              <w:r w:rsidR="00B12026">
                <w:t>EventInstance</w:t>
              </w:r>
              <w:proofErr w:type="spellEnd"/>
              <w:r w:rsidR="00B12026">
                <w:t>&gt;</w:t>
              </w:r>
            </w:ins>
            <w:commentRangeEnd w:id="32368"/>
            <w:ins w:id="32370" w:author="Quinten Van Woerkom" w:date="2024-11-26T14:48:00Z" w16du:dateUtc="2024-11-26T13:48:00Z">
              <w:r w:rsidR="00B12026">
                <w:rPr>
                  <w:rStyle w:val="CommentReference"/>
                  <w:rFonts w:cs="Times New Roman"/>
                  <w:lang w:val="en-US" w:eastAsia="en-US"/>
                </w:rPr>
                <w:commentReference w:id="32368"/>
              </w:r>
            </w:ins>
            <w:r w:rsidRPr="004424B1">
              <w:t>&gt;</w:t>
            </w:r>
            <w:del w:id="32371" w:author="Peter Van Der Plas" w:date="2024-12-29T14:30:00Z" w16du:dateUtc="2024-12-29T13:30:00Z">
              <w:r w:rsidRPr="004424B1" w:rsidDel="00FC18CE">
                <w:br/>
              </w:r>
            </w:del>
          </w:p>
        </w:tc>
        <w:tc>
          <w:tcPr>
            <w:tcW w:w="992" w:type="dxa"/>
          </w:tcPr>
          <w:p w14:paraId="5CF6014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49D1315" w14:textId="7F650AEE" w:rsidR="004C430C" w:rsidRPr="004424B1" w:rsidDel="00B12026"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372" w:author="Quinten Van Woerkom" w:date="2024-11-26T14:47:00Z" w16du:dateUtc="2024-11-26T13:47:00Z"/>
              </w:rPr>
            </w:pPr>
            <w:del w:id="32373" w:author="Quinten Van Woerkom" w:date="2024-11-26T14:47:00Z" w16du:dateUtc="2024-11-26T13:47:00Z">
              <w:r w:rsidRPr="004424B1" w:rsidDel="00B12026">
                <w:delText>Object Type: EventInstance.</w:delText>
              </w:r>
            </w:del>
          </w:p>
          <w:p w14:paraId="78F1EF3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The end of the event window is relative to the referenced </w:t>
            </w:r>
            <w:proofErr w:type="spellStart"/>
            <w:r w:rsidRPr="004424B1">
              <w:t>endEvent</w:t>
            </w:r>
            <w:proofErr w:type="spellEnd"/>
            <w:r w:rsidRPr="004424B1">
              <w:t>.</w:t>
            </w:r>
          </w:p>
        </w:tc>
      </w:tr>
      <w:tr w:rsidR="004C430C" w:rsidRPr="004424B1" w14:paraId="2D7503A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49F7E61" w14:textId="77777777" w:rsidR="004C430C" w:rsidRPr="004424B1" w:rsidRDefault="004C430C" w:rsidP="007B4994">
            <w:pPr>
              <w:pStyle w:val="TableCell"/>
            </w:pPr>
            <w:proofErr w:type="spellStart"/>
            <w:r w:rsidRPr="004424B1">
              <w:t>endOffset</w:t>
            </w:r>
            <w:proofErr w:type="spellEnd"/>
          </w:p>
        </w:tc>
        <w:tc>
          <w:tcPr>
            <w:tcW w:w="1984" w:type="dxa"/>
          </w:tcPr>
          <w:p w14:paraId="45C0039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72577699" w14:textId="16E1FC5E" w:rsidR="004C430C" w:rsidRPr="004424B1" w:rsidRDefault="0064766E" w:rsidP="007B4994">
            <w:pPr>
              <w:pStyle w:val="TableCell"/>
              <w:cnfStyle w:val="000000000000" w:firstRow="0" w:lastRow="0" w:firstColumn="0" w:lastColumn="0" w:oddVBand="0" w:evenVBand="0" w:oddHBand="0" w:evenHBand="0" w:firstRowFirstColumn="0" w:firstRowLastColumn="0" w:lastRowFirstColumn="0" w:lastRowLastColumn="0"/>
            </w:pPr>
            <w:ins w:id="32374" w:author="Quinten Van Woerkom" w:date="2024-11-29T10:08:00Z" w16du:dateUtc="2024-11-29T09:08:00Z">
              <w:r>
                <w:t>Yes</w:t>
              </w:r>
            </w:ins>
            <w:del w:id="32375" w:author="Quinten Van Woerkom" w:date="2024-11-29T10:08:00Z" w16du:dateUtc="2024-11-29T09:08:00Z">
              <w:r w:rsidR="004C430C" w:rsidRPr="004424B1" w:rsidDel="0064766E">
                <w:delText>No</w:delText>
              </w:r>
            </w:del>
          </w:p>
        </w:tc>
        <w:tc>
          <w:tcPr>
            <w:tcW w:w="4535" w:type="dxa"/>
          </w:tcPr>
          <w:p w14:paraId="6C7BDA86" w14:textId="77777777" w:rsidR="00BE604E" w:rsidRDefault="004C430C" w:rsidP="007B4994">
            <w:pPr>
              <w:pStyle w:val="TableCell"/>
              <w:cnfStyle w:val="000000000000" w:firstRow="0" w:lastRow="0" w:firstColumn="0" w:lastColumn="0" w:oddVBand="0" w:evenVBand="0" w:oddHBand="0" w:evenHBand="0" w:firstRowFirstColumn="0" w:firstRowLastColumn="0" w:lastRowFirstColumn="0" w:lastRowLastColumn="0"/>
              <w:rPr>
                <w:ins w:id="32376" w:author="Peter Van Der Plas" w:date="2025-01-01T16:36:00Z" w16du:dateUtc="2025-01-01T15:36:00Z"/>
              </w:rPr>
            </w:pPr>
            <w:r w:rsidRPr="004424B1">
              <w:t xml:space="preserve">The end of the event window is offset by the defined time period from the </w:t>
            </w:r>
            <w:proofErr w:type="spellStart"/>
            <w:r w:rsidRPr="004424B1">
              <w:t>endEvent</w:t>
            </w:r>
            <w:proofErr w:type="spellEnd"/>
            <w:r w:rsidRPr="004424B1">
              <w:t>.</w:t>
            </w:r>
          </w:p>
          <w:p w14:paraId="206DC03F" w14:textId="28B42A2E" w:rsidR="00B1094D" w:rsidRPr="004424B1" w:rsidRDefault="0014072D" w:rsidP="007B4994">
            <w:pPr>
              <w:pStyle w:val="TableCell"/>
              <w:cnfStyle w:val="000000000000" w:firstRow="0" w:lastRow="0" w:firstColumn="0" w:lastColumn="0" w:oddVBand="0" w:evenVBand="0" w:oddHBand="0" w:evenHBand="0" w:firstRowFirstColumn="0" w:firstRowLastColumn="0" w:lastRowFirstColumn="0" w:lastRowLastColumn="0"/>
            </w:pPr>
            <w:ins w:id="32377" w:author="Quinten Van Woerkom" w:date="2024-11-29T10:09:00Z" w16du:dateUtc="2024-11-29T09:09:00Z">
              <w:del w:id="32378" w:author="Peter Van Der Plas" w:date="2025-01-01T16:36:00Z" w16du:dateUtc="2025-01-01T15:36:00Z">
                <w:r w:rsidDel="00BE604E">
                  <w:delText xml:space="preserve"> </w:delText>
                </w:r>
              </w:del>
            </w:ins>
            <w:ins w:id="32379" w:author="Quinten Van Woerkom" w:date="2024-11-29T10:08:00Z" w16du:dateUtc="2024-11-29T09:08:00Z">
              <w:del w:id="32380" w:author="Peter Van Der Plas" w:date="2025-01-01T16:36:00Z" w16du:dateUtc="2025-01-01T15:36:00Z">
                <w:r w:rsidR="0064766E" w:rsidDel="00BE604E">
                  <w:delText xml:space="preserve"> </w:delText>
                </w:r>
              </w:del>
              <w:commentRangeStart w:id="32381"/>
              <w:r w:rsidR="0064766E">
                <w:t>Default is no offset.</w:t>
              </w:r>
              <w:commentRangeEnd w:id="32381"/>
              <w:r w:rsidR="0064766E">
                <w:rPr>
                  <w:rStyle w:val="CommentReference"/>
                  <w:rFonts w:cs="Times New Roman"/>
                  <w:lang w:val="en-US" w:eastAsia="en-US"/>
                </w:rPr>
                <w:commentReference w:id="32381"/>
              </w:r>
            </w:ins>
          </w:p>
        </w:tc>
      </w:tr>
    </w:tbl>
    <w:p w14:paraId="1A81DCD5" w14:textId="02EEB467" w:rsidR="00BD5DB6" w:rsidRDefault="00BD5DB6">
      <w:pPr>
        <w:pStyle w:val="Heading5"/>
        <w:spacing w:before="480"/>
        <w:rPr>
          <w:ins w:id="32382" w:author="Peter Van Der Plas" w:date="2024-12-29T13:54:00Z" w16du:dateUtc="2024-12-29T12:54:00Z"/>
        </w:rPr>
        <w:pPrChange w:id="32383" w:author="Peter Van Der Plas" w:date="2024-12-29T13:56:00Z" w16du:dateUtc="2024-12-29T12:56:00Z">
          <w:pPr>
            <w:pStyle w:val="Heading5"/>
          </w:pPr>
        </w:pPrChange>
      </w:pPr>
      <w:bookmarkStart w:id="32384" w:name="_Toc52218261"/>
      <w:commentRangeStart w:id="32385"/>
      <w:ins w:id="32386" w:author="Peter Van Der Plas" w:date="2024-12-29T13:54:00Z" w16du:dateUtc="2024-12-29T12:54:00Z">
        <w:r>
          <w:t>Requirements</w:t>
        </w:r>
      </w:ins>
      <w:commentRangeEnd w:id="32385"/>
      <w:ins w:id="32387" w:author="Peter Van Der Plas" w:date="2024-12-29T13:56:00Z" w16du:dateUtc="2024-12-29T12:56:00Z">
        <w:r>
          <w:rPr>
            <w:rStyle w:val="CommentReference"/>
            <w:b w:val="0"/>
          </w:rPr>
          <w:commentReference w:id="32385"/>
        </w:r>
      </w:ins>
    </w:p>
    <w:p w14:paraId="5E2F3913" w14:textId="26F02317" w:rsidR="00BD5DB6" w:rsidRPr="00BD5DB6" w:rsidRDefault="00BD5DB6">
      <w:pPr>
        <w:pStyle w:val="Paragraph6"/>
        <w:rPr>
          <w:ins w:id="32388" w:author="Peter Van Der Plas" w:date="2024-12-29T13:54:00Z" w16du:dateUtc="2024-12-29T12:54:00Z"/>
        </w:rPr>
        <w:pPrChange w:id="32389" w:author="Peter Van Der Plas" w:date="2024-12-29T13:55:00Z" w16du:dateUtc="2024-12-29T12:55:00Z">
          <w:pPr>
            <w:pStyle w:val="Heading4"/>
          </w:pPr>
        </w:pPrChange>
      </w:pPr>
      <w:moveToRangeStart w:id="32390" w:author="Peter Van Der Plas" w:date="2024-12-29T13:55:00Z" w:name="move186372921"/>
      <w:moveTo w:id="32391" w:author="Peter Van Der Plas" w:date="2024-12-29T13:55:00Z" w16du:dateUtc="2024-12-29T12:55:00Z">
        <w:r>
          <w:rPr>
            <w:lang w:val="en-GB"/>
          </w:rPr>
          <w:t>If an operation encounters a start of an EventWindow that is later in time than its end, the planning system shall report an INVALID error, with as secondary error code INCONSISTENT.</w:t>
        </w:r>
      </w:moveTo>
      <w:moveToRangeEnd w:id="32390"/>
    </w:p>
    <w:p w14:paraId="7D1B1F65" w14:textId="03C0E79B" w:rsidR="004C430C" w:rsidRDefault="00F321DE">
      <w:pPr>
        <w:pStyle w:val="Heading4"/>
        <w:spacing w:before="480"/>
        <w:rPr>
          <w:ins w:id="32392" w:author="Quinten Van Woerkom" w:date="2024-12-18T16:23:00Z" w16du:dateUtc="2024-12-18T15:23:00Z"/>
        </w:rPr>
        <w:pPrChange w:id="32393" w:author="Peter Van Der Plas" w:date="2024-12-29T13:56:00Z" w16du:dateUtc="2024-12-29T12:56:00Z">
          <w:pPr>
            <w:pStyle w:val="Heading4"/>
          </w:pPr>
        </w:pPrChange>
      </w:pPr>
      <w:ins w:id="32394" w:author="Quinten Van Woerkom" w:date="2024-12-18T16:23:00Z" w16du:dateUtc="2024-12-18T15:23:00Z">
        <w:r>
          <w:t xml:space="preserve">Data Type: </w:t>
        </w:r>
      </w:ins>
      <w:proofErr w:type="spellStart"/>
      <w:r w:rsidR="004C430C" w:rsidRPr="004424B1">
        <w:t>DefListEntry</w:t>
      </w:r>
      <w:proofErr w:type="spellEnd"/>
    </w:p>
    <w:p w14:paraId="5348C91E" w14:textId="780C6A03" w:rsidR="00F321DE" w:rsidRPr="00F321DE" w:rsidRDefault="00F321DE">
      <w:pPr>
        <w:pStyle w:val="Heading5"/>
        <w:pPrChange w:id="32395" w:author="Quinten Van Woerkom" w:date="2024-12-18T16:23:00Z" w16du:dateUtc="2024-12-18T15:23:00Z">
          <w:pPr>
            <w:pStyle w:val="HeadingNoNumber"/>
          </w:pPr>
        </w:pPrChange>
      </w:pPr>
      <w:ins w:id="32396" w:author="Quinten Van Woerkom" w:date="2024-12-18T16:23:00Z" w16du:dateUtc="2024-12-18T15:23:00Z">
        <w:r>
          <w:t>Overview</w:t>
        </w:r>
      </w:ins>
    </w:p>
    <w:p w14:paraId="14906932" w14:textId="09A39090" w:rsidR="004C430C" w:rsidRDefault="004C430C" w:rsidP="007E7075">
      <w:pPr>
        <w:rPr>
          <w:ins w:id="32397" w:author="Quinten Van Woerkom" w:date="2024-12-18T16:23:00Z" w16du:dateUtc="2024-12-18T15:23:00Z"/>
          <w:lang w:val="en-GB"/>
        </w:rPr>
      </w:pPr>
      <w:r w:rsidRPr="004424B1">
        <w:rPr>
          <w:lang w:val="en-GB"/>
        </w:rPr>
        <w:t xml:space="preserve">Used in the context of the MPS Plan Information Management service, this holds a list of definitions for a specified type of MPS </w:t>
      </w:r>
      <w:del w:id="32398" w:author="Quinten Van Woerkom" w:date="2024-12-16T17:46:00Z" w16du:dateUtc="2024-12-16T16:46:00Z">
        <w:r w:rsidRPr="004424B1" w:rsidDel="00D951F6">
          <w:rPr>
            <w:lang w:val="en-GB"/>
          </w:rPr>
          <w:delText>data item</w:delText>
        </w:r>
      </w:del>
      <w:ins w:id="32399" w:author="Quinten Van Woerkom" w:date="2024-12-16T17:46:00Z" w16du:dateUtc="2024-12-16T16:46:00Z">
        <w:r w:rsidR="00D951F6">
          <w:rPr>
            <w:lang w:val="en-GB"/>
          </w:rPr>
          <w:t>service object</w:t>
        </w:r>
      </w:ins>
      <w:r w:rsidRPr="004424B1">
        <w:rPr>
          <w:lang w:val="en-GB"/>
        </w:rPr>
        <w:t>, together with their definitions.</w:t>
      </w:r>
    </w:p>
    <w:p w14:paraId="6948009F" w14:textId="3A2403C1" w:rsidR="00F321DE" w:rsidRPr="004424B1" w:rsidRDefault="00F321DE">
      <w:pPr>
        <w:pStyle w:val="Heading5"/>
        <w:spacing w:before="480" w:after="240"/>
        <w:rPr>
          <w:lang w:val="en-GB"/>
        </w:rPr>
        <w:pPrChange w:id="32400" w:author="Peter Van Der Plas" w:date="2024-12-29T13:56:00Z" w16du:dateUtc="2024-12-29T12:56:00Z">
          <w:pPr/>
        </w:pPrChange>
      </w:pPr>
      <w:ins w:id="32401" w:author="Quinten Van Woerkom" w:date="2024-12-18T16:23:00Z" w16du:dateUtc="2024-12-18T15:23:00Z">
        <w:r>
          <w:rPr>
            <w:lang w:val="en-GB"/>
          </w:rPr>
          <w:t>Definition</w:t>
        </w:r>
      </w:ins>
    </w:p>
    <w:p w14:paraId="116C3811" w14:textId="23BCC8DF" w:rsidR="007E7075" w:rsidRPr="004424B1" w:rsidDel="00F321DE" w:rsidRDefault="007E7075">
      <w:pPr>
        <w:spacing w:after="240"/>
        <w:rPr>
          <w:del w:id="32402" w:author="Quinten Van Woerkom" w:date="2024-12-18T16:23:00Z" w16du:dateUtc="2024-12-18T15:23:00Z"/>
          <w:lang w:val="en-GB"/>
        </w:rPr>
        <w:pPrChange w:id="32403" w:author="Quinten Van Woerkom" w:date="2024-12-18T16:23:00Z" w16du:dateUtc="2024-12-18T15:23:00Z">
          <w:pPr>
            <w:spacing w:before="0"/>
          </w:pPr>
        </w:pPrChange>
      </w:pPr>
    </w:p>
    <w:tbl>
      <w:tblPr>
        <w:tblStyle w:val="RBTable"/>
        <w:tblW w:w="9180" w:type="dxa"/>
        <w:tblLayout w:type="fixed"/>
        <w:tblLook w:val="0400" w:firstRow="0" w:lastRow="0" w:firstColumn="0" w:lastColumn="0" w:noHBand="0" w:noVBand="1"/>
        <w:tblCaption w:val="DSC DefListEntry E1"/>
      </w:tblPr>
      <w:tblGrid>
        <w:gridCol w:w="1667"/>
        <w:gridCol w:w="2976"/>
        <w:gridCol w:w="993"/>
        <w:gridCol w:w="1843"/>
        <w:gridCol w:w="709"/>
        <w:gridCol w:w="992"/>
      </w:tblGrid>
      <w:tr w:rsidR="004C430C" w:rsidRPr="004424B1" w14:paraId="1540E97B" w14:textId="77777777" w:rsidTr="00710E0B">
        <w:tc>
          <w:tcPr>
            <w:tcW w:w="1667" w:type="dxa"/>
            <w:shd w:val="clear" w:color="auto" w:fill="00CCFF"/>
          </w:tcPr>
          <w:p w14:paraId="03204E40" w14:textId="77777777" w:rsidR="004C430C" w:rsidRPr="00A2754D" w:rsidRDefault="004C430C">
            <w:pPr>
              <w:pStyle w:val="TableCell"/>
              <w:keepNext/>
              <w:rPr>
                <w:rFonts w:cs="Times New Roman"/>
                <w:color w:val="auto"/>
                <w:rPrChange w:id="32404" w:author="Peter Van Der Plas" w:date="2024-12-29T13:04:00Z" w16du:dateUtc="2024-12-29T12:04:00Z">
                  <w:rPr>
                    <w:rFonts w:cs="Times New Roman"/>
                  </w:rPr>
                </w:rPrChange>
              </w:rPr>
              <w:pPrChange w:id="32405" w:author="Peter Van Der Plas" w:date="2024-12-29T14:00:00Z" w16du:dateUtc="2024-12-29T13:00:00Z">
                <w:pPr>
                  <w:pStyle w:val="TableCell"/>
                </w:pPr>
              </w:pPrChange>
            </w:pPr>
            <w:r w:rsidRPr="00A2754D">
              <w:rPr>
                <w:rFonts w:cs="Times New Roman"/>
                <w:color w:val="auto"/>
                <w:rPrChange w:id="32406" w:author="Peter Van Der Plas" w:date="2024-12-29T13:04:00Z" w16du:dateUtc="2024-12-29T12:04:00Z">
                  <w:rPr>
                    <w:rFonts w:cs="Times New Roman"/>
                    <w:color w:val="FFFFFF" w:themeColor="background1"/>
                  </w:rPr>
                </w:rPrChange>
              </w:rPr>
              <w:t>Name</w:t>
            </w:r>
          </w:p>
        </w:tc>
        <w:tc>
          <w:tcPr>
            <w:tcW w:w="2976" w:type="dxa"/>
          </w:tcPr>
          <w:p w14:paraId="0966B1BD" w14:textId="77777777" w:rsidR="004C430C" w:rsidRPr="004424B1" w:rsidRDefault="004C430C" w:rsidP="007B4994">
            <w:pPr>
              <w:pStyle w:val="TableCell"/>
              <w:rPr>
                <w:rFonts w:cs="Times New Roman"/>
                <w:b/>
              </w:rPr>
            </w:pPr>
            <w:proofErr w:type="spellStart"/>
            <w:r w:rsidRPr="004424B1">
              <w:rPr>
                <w:rFonts w:cs="Times New Roman"/>
                <w:b/>
              </w:rPr>
              <w:t>DefListEntry</w:t>
            </w:r>
            <w:proofErr w:type="spellEnd"/>
          </w:p>
        </w:tc>
        <w:tc>
          <w:tcPr>
            <w:tcW w:w="993" w:type="dxa"/>
            <w:shd w:val="clear" w:color="auto" w:fill="00CCFF"/>
          </w:tcPr>
          <w:p w14:paraId="43BD53E3" w14:textId="77777777" w:rsidR="004C430C" w:rsidRPr="00A2754D" w:rsidRDefault="004C430C" w:rsidP="007B4994">
            <w:pPr>
              <w:pStyle w:val="TableCell"/>
              <w:rPr>
                <w:rFonts w:cs="Times New Roman"/>
                <w:bCs/>
                <w:color w:val="auto"/>
                <w:rPrChange w:id="32407" w:author="Peter Van Der Plas" w:date="2024-12-29T13:04:00Z" w16du:dateUtc="2024-12-29T12:04:00Z">
                  <w:rPr>
                    <w:rFonts w:cs="Times New Roman"/>
                    <w:b/>
                  </w:rPr>
                </w:rPrChange>
              </w:rPr>
            </w:pPr>
            <w:r w:rsidRPr="00A2754D">
              <w:rPr>
                <w:rFonts w:cs="Times New Roman"/>
                <w:bCs/>
                <w:color w:val="auto"/>
                <w:rPrChange w:id="32408" w:author="Peter Van Der Plas" w:date="2024-12-29T13:04:00Z" w16du:dateUtc="2024-12-29T12:04:00Z">
                  <w:rPr>
                    <w:rFonts w:cs="Times New Roman"/>
                    <w:b/>
                    <w:color w:val="FFFFFF" w:themeColor="background1"/>
                  </w:rPr>
                </w:rPrChange>
              </w:rPr>
              <w:t>Extends</w:t>
            </w:r>
          </w:p>
        </w:tc>
        <w:tc>
          <w:tcPr>
            <w:tcW w:w="1843" w:type="dxa"/>
          </w:tcPr>
          <w:p w14:paraId="51480D16" w14:textId="77777777" w:rsidR="004C430C" w:rsidRPr="004424B1" w:rsidRDefault="004C430C" w:rsidP="007B4994">
            <w:pPr>
              <w:pStyle w:val="TableCell"/>
              <w:rPr>
                <w:rFonts w:cs="Times New Roman"/>
              </w:rPr>
            </w:pPr>
            <w:proofErr w:type="gramStart"/>
            <w:r w:rsidRPr="004424B1">
              <w:rPr>
                <w:rFonts w:cs="Times New Roman"/>
              </w:rPr>
              <w:t>MAL::</w:t>
            </w:r>
            <w:proofErr w:type="gramEnd"/>
            <w:r w:rsidRPr="004424B1">
              <w:rPr>
                <w:rFonts w:cs="Times New Roman"/>
              </w:rPr>
              <w:t>Composite</w:t>
            </w:r>
          </w:p>
        </w:tc>
        <w:tc>
          <w:tcPr>
            <w:tcW w:w="709" w:type="dxa"/>
            <w:shd w:val="clear" w:color="auto" w:fill="00CCFF"/>
          </w:tcPr>
          <w:p w14:paraId="542AE98C" w14:textId="77777777" w:rsidR="004C430C" w:rsidRPr="00A2754D" w:rsidRDefault="004C430C" w:rsidP="007B4994">
            <w:pPr>
              <w:pStyle w:val="TableCell"/>
              <w:rPr>
                <w:rFonts w:cs="Times New Roman"/>
                <w:bCs/>
                <w:color w:val="auto"/>
                <w:rPrChange w:id="32409" w:author="Peter Van Der Plas" w:date="2024-12-29T13:04:00Z" w16du:dateUtc="2024-12-29T12:04:00Z">
                  <w:rPr>
                    <w:rFonts w:cs="Times New Roman"/>
                    <w:b/>
                  </w:rPr>
                </w:rPrChange>
              </w:rPr>
            </w:pPr>
            <w:r w:rsidRPr="00A2754D">
              <w:rPr>
                <w:rFonts w:cs="Times New Roman"/>
                <w:bCs/>
                <w:color w:val="auto"/>
                <w:rPrChange w:id="32410" w:author="Peter Van Der Plas" w:date="2024-12-29T13:04:00Z" w16du:dateUtc="2024-12-29T12:04:00Z">
                  <w:rPr>
                    <w:rFonts w:cs="Times New Roman"/>
                    <w:b/>
                    <w:color w:val="FFFFFF" w:themeColor="background1"/>
                  </w:rPr>
                </w:rPrChange>
              </w:rPr>
              <w:t>SFP</w:t>
            </w:r>
          </w:p>
        </w:tc>
        <w:tc>
          <w:tcPr>
            <w:tcW w:w="992" w:type="dxa"/>
          </w:tcPr>
          <w:p w14:paraId="0D4E7090" w14:textId="71F2C84C" w:rsidR="004C430C" w:rsidRPr="004424B1" w:rsidRDefault="003D40C2" w:rsidP="007B4994">
            <w:pPr>
              <w:pStyle w:val="TableCell"/>
              <w:jc w:val="right"/>
              <w:rPr>
                <w:rFonts w:cs="Times New Roman"/>
              </w:rPr>
            </w:pPr>
            <w:fldSimple w:instr=" SEQ Area \* MERGEFORMAT ">
              <w:ins w:id="32411" w:author="Peter Van Der Plas" w:date="2025-01-01T17:31:00Z" w16du:dateUtc="2025-01-01T16:31:00Z">
                <w:r w:rsidR="006D1623">
                  <w:rPr>
                    <w:noProof/>
                  </w:rPr>
                  <w:t>21</w:t>
                </w:r>
              </w:ins>
              <w:del w:id="32412" w:author="Peter Van Der Plas" w:date="2024-12-25T18:53:00Z" w16du:dateUtc="2024-12-25T17:53:00Z">
                <w:r w:rsidR="00BF1AC4" w:rsidDel="00547CCE">
                  <w:rPr>
                    <w:noProof/>
                  </w:rPr>
                  <w:delText>22</w:delText>
                </w:r>
              </w:del>
            </w:fldSimple>
          </w:p>
        </w:tc>
      </w:tr>
    </w:tbl>
    <w:p w14:paraId="7649CAC1" w14:textId="77777777" w:rsidR="004C430C" w:rsidRPr="004424B1" w:rsidRDefault="004C430C">
      <w:pPr>
        <w:keepNext/>
        <w:spacing w:before="0" w:line="240" w:lineRule="auto"/>
        <w:rPr>
          <w:sz w:val="2"/>
          <w:szCs w:val="2"/>
          <w:lang w:val="en-GB"/>
        </w:rPr>
        <w:pPrChange w:id="32413" w:author="Peter Van Der Plas" w:date="2024-12-29T14:00:00Z" w16du:dateUtc="2024-12-29T13:00:00Z">
          <w:pPr>
            <w:spacing w:before="0" w:line="240" w:lineRule="auto"/>
          </w:pPr>
        </w:pPrChange>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6E8E9DF3"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7F43B5D" w14:textId="168B5112" w:rsidR="004C430C" w:rsidRPr="004424B1" w:rsidRDefault="004C430C" w:rsidP="007B4994">
            <w:pPr>
              <w:pStyle w:val="TableCell"/>
              <w:rPr>
                <w:rFonts w:cs="Times New Roman"/>
              </w:rPr>
            </w:pPr>
            <w:del w:id="32414" w:author="Quinten Van Woerkom" w:date="2024-11-25T14:49:00Z" w16du:dateUtc="2024-11-25T13:49:00Z">
              <w:r w:rsidRPr="004424B1" w:rsidDel="002B0859">
                <w:rPr>
                  <w:rFonts w:cs="Times New Roman"/>
                </w:rPr>
                <w:delText>Attribute</w:delText>
              </w:r>
            </w:del>
            <w:ins w:id="32415" w:author="Quinten Van Woerkom" w:date="2024-11-25T14:49:00Z" w16du:dateUtc="2024-11-25T13:49:00Z">
              <w:r w:rsidR="002B0859">
                <w:rPr>
                  <w:rFonts w:cs="Times New Roman"/>
                </w:rPr>
                <w:t>Field</w:t>
              </w:r>
            </w:ins>
          </w:p>
        </w:tc>
        <w:tc>
          <w:tcPr>
            <w:tcW w:w="1984" w:type="dxa"/>
          </w:tcPr>
          <w:p w14:paraId="3F960BF8"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rPr>
                <w:rFonts w:cs="Times New Roman"/>
              </w:rPr>
            </w:pPr>
            <w:r w:rsidRPr="004424B1">
              <w:rPr>
                <w:rFonts w:cs="Times New Roman"/>
              </w:rPr>
              <w:t>Type</w:t>
            </w:r>
          </w:p>
        </w:tc>
        <w:tc>
          <w:tcPr>
            <w:tcW w:w="992" w:type="dxa"/>
          </w:tcPr>
          <w:p w14:paraId="7A55F0D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rPr>
                <w:rFonts w:cs="Times New Roman"/>
              </w:rPr>
            </w:pPr>
            <w:r w:rsidRPr="004424B1">
              <w:rPr>
                <w:rFonts w:cs="Times New Roman"/>
              </w:rPr>
              <w:t>Nullable</w:t>
            </w:r>
          </w:p>
        </w:tc>
        <w:tc>
          <w:tcPr>
            <w:tcW w:w="4535" w:type="dxa"/>
          </w:tcPr>
          <w:p w14:paraId="4E069BA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rPr>
                <w:rFonts w:cs="Times New Roman"/>
              </w:rPr>
            </w:pPr>
            <w:r w:rsidRPr="004424B1">
              <w:rPr>
                <w:rFonts w:cs="Times New Roman"/>
              </w:rPr>
              <w:t>Description</w:t>
            </w:r>
          </w:p>
        </w:tc>
      </w:tr>
      <w:tr w:rsidR="004C430C" w:rsidRPr="004424B1" w14:paraId="759FFFC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04E6145" w14:textId="77777777" w:rsidR="004C430C" w:rsidRPr="004424B1" w:rsidRDefault="004C430C" w:rsidP="007B4994">
            <w:pPr>
              <w:pStyle w:val="TableCell"/>
              <w:rPr>
                <w:rFonts w:cs="Times New Roman"/>
              </w:rPr>
            </w:pPr>
            <w:proofErr w:type="spellStart"/>
            <w:r w:rsidRPr="004424B1">
              <w:rPr>
                <w:rFonts w:cs="Times New Roman"/>
              </w:rPr>
              <w:t>definitionID</w:t>
            </w:r>
            <w:proofErr w:type="spellEnd"/>
          </w:p>
        </w:tc>
        <w:tc>
          <w:tcPr>
            <w:tcW w:w="1984" w:type="dxa"/>
          </w:tcPr>
          <w:p w14:paraId="09F686C9" w14:textId="4AC845CE"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rPr>
                <w:rFonts w:cs="Times New Roman"/>
              </w:rPr>
            </w:pPr>
            <w:del w:id="32416" w:author="Quinten Van Woerkom" w:date="2024-12-02T14:47:00Z" w16du:dateUtc="2024-12-02T13:47:00Z">
              <w:r w:rsidRPr="004424B1" w:rsidDel="00557245">
                <w:rPr>
                  <w:rFonts w:cs="Times New Roman"/>
                </w:rPr>
                <w:delText>MAL::ObjectRef</w:delText>
              </w:r>
            </w:del>
            <w:proofErr w:type="gramStart"/>
            <w:ins w:id="32417" w:author="Quinten Van Woerkom" w:date="2024-12-02T14:47:00Z" w16du:dateUtc="2024-12-02T13:47:00Z">
              <w:r w:rsidR="00557245">
                <w:rPr>
                  <w:rFonts w:cs="Times New Roman"/>
                </w:rPr>
                <w:t>MAL::</w:t>
              </w:r>
              <w:proofErr w:type="gramEnd"/>
              <w:r w:rsidR="00557245">
                <w:rPr>
                  <w:rFonts w:cs="Times New Roman"/>
                </w:rPr>
                <w:t>ObjectRef</w:t>
              </w:r>
            </w:ins>
            <w:ins w:id="32418" w:author="Peter Van Der Plas" w:date="2025-01-01T15:58:00Z" w16du:dateUtc="2025-01-01T14:58:00Z">
              <w:r w:rsidR="008A3FBD">
                <w:rPr>
                  <w:rFonts w:cs="Times New Roman"/>
                </w:rPr>
                <w:t xml:space="preserve"> </w:t>
              </w:r>
            </w:ins>
            <w:ins w:id="32419" w:author="Quinten Van Woerkom" w:date="2024-12-02T14:47:00Z" w16du:dateUtc="2024-12-02T13:47:00Z">
              <w:r w:rsidR="00557245">
                <w:rPr>
                  <w:rFonts w:cs="Times New Roman"/>
                </w:rPr>
                <w:t>&lt;MAL::Element&gt;</w:t>
              </w:r>
            </w:ins>
            <w:commentRangeStart w:id="32420"/>
            <w:commentRangeEnd w:id="32420"/>
            <w:ins w:id="32421" w:author="Quinten Van Woerkom" w:date="2024-11-27T16:01:00Z" w16du:dateUtc="2024-11-27T15:01:00Z">
              <w:r w:rsidR="00301D5F">
                <w:rPr>
                  <w:rStyle w:val="CommentReference"/>
                  <w:rFonts w:cs="Times New Roman"/>
                  <w:lang w:val="en-US" w:eastAsia="en-US"/>
                </w:rPr>
                <w:commentReference w:id="32420"/>
              </w:r>
            </w:ins>
          </w:p>
        </w:tc>
        <w:tc>
          <w:tcPr>
            <w:tcW w:w="992" w:type="dxa"/>
          </w:tcPr>
          <w:p w14:paraId="519D841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rPr>
                <w:rFonts w:cs="Times New Roman"/>
              </w:rPr>
            </w:pPr>
            <w:r w:rsidRPr="004424B1">
              <w:rPr>
                <w:rFonts w:cs="Times New Roman"/>
              </w:rPr>
              <w:t>No</w:t>
            </w:r>
          </w:p>
        </w:tc>
        <w:tc>
          <w:tcPr>
            <w:tcW w:w="4535" w:type="dxa"/>
          </w:tcPr>
          <w:p w14:paraId="22E1539A" w14:textId="5A33833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rPr>
                <w:rFonts w:cs="Times New Roman"/>
              </w:rPr>
              <w:t xml:space="preserve">Object Type: ActivityDefinition | </w:t>
            </w:r>
            <w:proofErr w:type="spellStart"/>
            <w:r w:rsidRPr="004424B1">
              <w:rPr>
                <w:rFonts w:cs="Times New Roman"/>
              </w:rPr>
              <w:t>EventDefinition</w:t>
            </w:r>
            <w:proofErr w:type="spellEnd"/>
            <w:r w:rsidRPr="004424B1">
              <w:rPr>
                <w:rFonts w:cs="Times New Roman"/>
              </w:rPr>
              <w:t xml:space="preserve"> | </w:t>
            </w:r>
            <w:r w:rsidRPr="00FC18CE">
              <w:rPr>
                <w:rFonts w:cs="Times New Roman"/>
                <w:rPrChange w:id="32422" w:author="Peter Van Der Plas" w:date="2024-12-29T14:35:00Z" w16du:dateUtc="2024-12-29T13:35:00Z">
                  <w:rPr>
                    <w:rFonts w:cs="Times New Roman"/>
                    <w:i/>
                    <w:iCs/>
                  </w:rPr>
                </w:rPrChange>
              </w:rPr>
              <w:t>Resource</w:t>
            </w:r>
            <w:r w:rsidRPr="004424B1">
              <w:rPr>
                <w:rFonts w:cs="Times New Roman"/>
                <w:i/>
                <w:iCs/>
              </w:rPr>
              <w:t xml:space="preserve"> </w:t>
            </w:r>
            <w:r w:rsidRPr="004424B1">
              <w:t xml:space="preserve">| </w:t>
            </w:r>
            <w:proofErr w:type="spellStart"/>
            <w:r w:rsidRPr="004424B1">
              <w:t>RequestDefinition</w:t>
            </w:r>
            <w:proofErr w:type="spellEnd"/>
            <w:ins w:id="32423" w:author="Peter Van Der Plas" w:date="2024-12-29T14:30:00Z" w16du:dateUtc="2024-12-29T13:30:00Z">
              <w:r w:rsidR="00FC18CE">
                <w:t>.</w:t>
              </w:r>
            </w:ins>
          </w:p>
          <w:p w14:paraId="39510E57" w14:textId="376592EF"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rPr>
                <w:rFonts w:cs="Times New Roman"/>
              </w:rPr>
            </w:pPr>
            <w:r w:rsidRPr="004424B1">
              <w:rPr>
                <w:rFonts w:cs="Times New Roman"/>
              </w:rPr>
              <w:t>Item Definition (key and version)</w:t>
            </w:r>
            <w:ins w:id="32424" w:author="Peter Van Der Plas" w:date="2024-12-29T14:30:00Z" w16du:dateUtc="2024-12-29T13:30:00Z">
              <w:r w:rsidR="00FC18CE">
                <w:rPr>
                  <w:rFonts w:cs="Times New Roman"/>
                </w:rPr>
                <w:t>.</w:t>
              </w:r>
            </w:ins>
          </w:p>
        </w:tc>
      </w:tr>
      <w:tr w:rsidR="004C430C" w:rsidRPr="004424B1" w14:paraId="486222C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625B119" w14:textId="77777777" w:rsidR="004C430C" w:rsidRPr="004424B1" w:rsidRDefault="004C430C" w:rsidP="007B4994">
            <w:pPr>
              <w:pStyle w:val="TableCell"/>
              <w:rPr>
                <w:rFonts w:cs="Times New Roman"/>
              </w:rPr>
            </w:pPr>
            <w:r w:rsidRPr="004424B1">
              <w:rPr>
                <w:rFonts w:cs="Times New Roman"/>
              </w:rPr>
              <w:t>description</w:t>
            </w:r>
          </w:p>
        </w:tc>
        <w:tc>
          <w:tcPr>
            <w:tcW w:w="1984" w:type="dxa"/>
          </w:tcPr>
          <w:p w14:paraId="3F07BA2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rPr>
                <w:rFonts w:cs="Times New Roman"/>
              </w:rPr>
            </w:pPr>
            <w:proofErr w:type="gramStart"/>
            <w:r w:rsidRPr="004424B1">
              <w:rPr>
                <w:rFonts w:cs="Times New Roman"/>
              </w:rPr>
              <w:t>MAL::</w:t>
            </w:r>
            <w:proofErr w:type="gramEnd"/>
            <w:r w:rsidRPr="004424B1">
              <w:rPr>
                <w:rFonts w:cs="Times New Roman"/>
              </w:rPr>
              <w:t>String</w:t>
            </w:r>
          </w:p>
        </w:tc>
        <w:tc>
          <w:tcPr>
            <w:tcW w:w="992" w:type="dxa"/>
          </w:tcPr>
          <w:p w14:paraId="267DABE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rPr>
                <w:rFonts w:cs="Times New Roman"/>
              </w:rPr>
            </w:pPr>
            <w:r w:rsidRPr="004424B1">
              <w:rPr>
                <w:rFonts w:cs="Times New Roman"/>
              </w:rPr>
              <w:t>No</w:t>
            </w:r>
          </w:p>
        </w:tc>
        <w:tc>
          <w:tcPr>
            <w:tcW w:w="4535" w:type="dxa"/>
          </w:tcPr>
          <w:p w14:paraId="3E39BF06" w14:textId="156B0FFA"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rPr>
                <w:rFonts w:cs="Times New Roman"/>
              </w:rPr>
            </w:pPr>
            <w:r w:rsidRPr="004424B1">
              <w:rPr>
                <w:rFonts w:cs="Times New Roman"/>
              </w:rPr>
              <w:t>Description of the item</w:t>
            </w:r>
            <w:ins w:id="32425" w:author="Peter Van Der Plas" w:date="2024-12-29T14:36:00Z" w16du:dateUtc="2024-12-29T13:36:00Z">
              <w:r w:rsidR="00FC18CE">
                <w:rPr>
                  <w:rFonts w:cs="Times New Roman"/>
                </w:rPr>
                <w:t>.</w:t>
              </w:r>
            </w:ins>
          </w:p>
        </w:tc>
      </w:tr>
    </w:tbl>
    <w:p w14:paraId="208BFBA3" w14:textId="77777777" w:rsidR="00DF0BE3" w:rsidRPr="004424B1" w:rsidRDefault="00DF0BE3" w:rsidP="00DF0BE3">
      <w:pPr>
        <w:pStyle w:val="Heading3"/>
        <w:spacing w:before="480"/>
        <w:rPr>
          <w:ins w:id="32426" w:author="Peter Van Der Plas" w:date="2024-12-29T23:31:00Z" w16du:dateUtc="2024-12-29T22:31:00Z"/>
          <w:lang w:val="en-GB"/>
        </w:rPr>
      </w:pPr>
      <w:bookmarkStart w:id="32427" w:name="_Ref186466633"/>
      <w:bookmarkStart w:id="32428" w:name="_Ref85030952"/>
      <w:bookmarkStart w:id="32429" w:name="_Toc140093811"/>
      <w:ins w:id="32430" w:author="Peter Van Der Plas" w:date="2024-12-29T23:31:00Z" w16du:dateUtc="2024-12-29T22:31:00Z">
        <w:r w:rsidRPr="004424B1">
          <w:rPr>
            <w:lang w:val="en-GB"/>
          </w:rPr>
          <w:t>Expressions</w:t>
        </w:r>
        <w:bookmarkEnd w:id="32427"/>
      </w:ins>
    </w:p>
    <w:p w14:paraId="354171DC" w14:textId="77777777" w:rsidR="00DF0BE3" w:rsidRDefault="00DF0BE3" w:rsidP="00DF0BE3">
      <w:pPr>
        <w:pStyle w:val="Heading4"/>
        <w:rPr>
          <w:ins w:id="32431" w:author="Peter Van Der Plas" w:date="2024-12-29T23:31:00Z" w16du:dateUtc="2024-12-29T22:31:00Z"/>
        </w:rPr>
      </w:pPr>
      <w:ins w:id="32432" w:author="Peter Van Der Plas" w:date="2024-12-29T23:31:00Z" w16du:dateUtc="2024-12-29T22:31:00Z">
        <w:r>
          <w:t xml:space="preserve">Data Type: </w:t>
        </w:r>
        <w:commentRangeStart w:id="32433"/>
        <w:commentRangeStart w:id="32434"/>
        <w:commentRangeStart w:id="32435"/>
        <w:commentRangeStart w:id="32436"/>
        <w:r>
          <w:t>Expression</w:t>
        </w:r>
        <w:commentRangeEnd w:id="32433"/>
        <w:r>
          <w:rPr>
            <w:rStyle w:val="CommentReference"/>
            <w:b w:val="0"/>
          </w:rPr>
          <w:commentReference w:id="32433"/>
        </w:r>
        <w:commentRangeEnd w:id="32434"/>
        <w:r>
          <w:rPr>
            <w:rStyle w:val="CommentReference"/>
            <w:b w:val="0"/>
          </w:rPr>
          <w:commentReference w:id="32434"/>
        </w:r>
        <w:commentRangeEnd w:id="32435"/>
        <w:r>
          <w:rPr>
            <w:rStyle w:val="CommentReference"/>
            <w:b w:val="0"/>
          </w:rPr>
          <w:commentReference w:id="32435"/>
        </w:r>
        <w:commentRangeEnd w:id="32436"/>
        <w:r>
          <w:rPr>
            <w:rStyle w:val="CommentReference"/>
            <w:b w:val="0"/>
          </w:rPr>
          <w:commentReference w:id="32436"/>
        </w:r>
      </w:ins>
    </w:p>
    <w:p w14:paraId="2AB9D000" w14:textId="77777777" w:rsidR="00DF0BE3" w:rsidRDefault="00DF0BE3" w:rsidP="00DF0BE3">
      <w:pPr>
        <w:pStyle w:val="Heading5"/>
        <w:rPr>
          <w:ins w:id="32437" w:author="Peter Van Der Plas" w:date="2024-12-29T23:31:00Z" w16du:dateUtc="2024-12-29T22:31:00Z"/>
        </w:rPr>
      </w:pPr>
      <w:ins w:id="32438" w:author="Peter Van Der Plas" w:date="2024-12-29T23:31:00Z" w16du:dateUtc="2024-12-29T22:31:00Z">
        <w:r>
          <w:t>Overview</w:t>
        </w:r>
      </w:ins>
    </w:p>
    <w:p w14:paraId="356D69FD" w14:textId="3E038B9F" w:rsidR="00DF0BE3" w:rsidRDefault="00DF0BE3" w:rsidP="00DF0BE3">
      <w:pPr>
        <w:spacing w:after="240"/>
        <w:rPr>
          <w:ins w:id="32439" w:author="Peter Van Der Plas" w:date="2024-12-29T23:31:00Z" w16du:dateUtc="2024-12-29T22:31:00Z"/>
        </w:rPr>
      </w:pPr>
      <w:ins w:id="32440" w:author="Peter Van Der Plas" w:date="2024-12-29T23:31:00Z" w16du:dateUtc="2024-12-29T22:31:00Z">
        <w:r>
          <w:t>When entering MPS data, it is often not possible to provide a concrete value for a required field of some type T.  Instead, a field may be defined as type Expression</w:t>
        </w:r>
      </w:ins>
      <w:ins w:id="32441" w:author="Peter Van Der Plas" w:date="2025-01-01T16:09:00Z" w16du:dateUtc="2025-01-01T15:09:00Z">
        <w:r w:rsidR="00885C70">
          <w:t xml:space="preserve"> </w:t>
        </w:r>
      </w:ins>
      <w:ins w:id="32442" w:author="Peter Van Der Plas" w:date="2024-12-29T23:31:00Z" w16du:dateUtc="2024-12-29T22:31:00Z">
        <w:r>
          <w:t>&lt;T&gt;.  This denotes that the field can have not just a value of type T, but may also be of some other type that can be evaluated by the planning system to a value of type T.</w:t>
        </w:r>
      </w:ins>
    </w:p>
    <w:p w14:paraId="4187EE85" w14:textId="77777777" w:rsidR="00DF0BE3" w:rsidRDefault="00DF0BE3" w:rsidP="00DF0BE3">
      <w:pPr>
        <w:pStyle w:val="Heading5"/>
        <w:spacing w:before="480"/>
        <w:rPr>
          <w:ins w:id="32443" w:author="Peter Van Der Plas" w:date="2024-12-29T23:31:00Z" w16du:dateUtc="2024-12-29T22:31:00Z"/>
        </w:rPr>
      </w:pPr>
      <w:commentRangeStart w:id="32444"/>
      <w:ins w:id="32445" w:author="Peter Van Der Plas" w:date="2024-12-29T23:31:00Z" w16du:dateUtc="2024-12-29T22:31:00Z">
        <w:r>
          <w:t>Requirements</w:t>
        </w:r>
        <w:commentRangeEnd w:id="32444"/>
        <w:r>
          <w:rPr>
            <w:rStyle w:val="CommentReference"/>
            <w:b w:val="0"/>
          </w:rPr>
          <w:commentReference w:id="32444"/>
        </w:r>
      </w:ins>
    </w:p>
    <w:p w14:paraId="16D63577" w14:textId="7B6645E5" w:rsidR="00DF0BE3" w:rsidRDefault="00DF0BE3" w:rsidP="00DF0BE3">
      <w:pPr>
        <w:pStyle w:val="Paragraph6"/>
        <w:rPr>
          <w:ins w:id="32446" w:author="Peter Van Der Plas" w:date="2024-12-29T23:31:00Z" w16du:dateUtc="2024-12-29T22:31:00Z"/>
        </w:rPr>
      </w:pPr>
      <w:ins w:id="32447" w:author="Peter Van Der Plas" w:date="2024-12-29T23:31:00Z" w16du:dateUtc="2024-12-29T22:31:00Z">
        <w:r>
          <w:t>Expressions of a given type T shall be denoted using the notation Expression</w:t>
        </w:r>
      </w:ins>
      <w:ins w:id="32448" w:author="Peter Van Der Plas" w:date="2025-01-01T16:09:00Z" w16du:dateUtc="2025-01-01T15:09:00Z">
        <w:r w:rsidR="00885C70">
          <w:t xml:space="preserve"> </w:t>
        </w:r>
      </w:ins>
      <w:ins w:id="32449" w:author="Peter Van Der Plas" w:date="2024-12-29T23:31:00Z" w16du:dateUtc="2024-12-29T22:31:00Z">
        <w:r>
          <w:t xml:space="preserve">&lt;T&gt;, where the data type T is </w:t>
        </w:r>
        <w:r w:rsidRPr="00E20100">
          <w:t xml:space="preserve">restricted to be any defined </w:t>
        </w:r>
        <w:proofErr w:type="spellStart"/>
        <w:r w:rsidRPr="00E20100">
          <w:t>ArgType</w:t>
        </w:r>
        <w:proofErr w:type="spellEnd"/>
        <w:r w:rsidRPr="00E20100">
          <w:t xml:space="preserve"> (see</w:t>
        </w:r>
        <w:r>
          <w:t xml:space="preserve"> </w:t>
        </w:r>
        <w:r>
          <w:fldChar w:fldCharType="begin"/>
        </w:r>
        <w:r>
          <w:instrText xml:space="preserve"> REF _Ref20839653 \r \h  \* MERGEFORMAT </w:instrText>
        </w:r>
      </w:ins>
      <w:ins w:id="32450" w:author="Peter Van Der Plas" w:date="2024-12-29T23:31:00Z" w16du:dateUtc="2024-12-29T22:31:00Z">
        <w:r>
          <w:fldChar w:fldCharType="separate"/>
        </w:r>
      </w:ins>
      <w:ins w:id="32451" w:author="Peter Van Der Plas" w:date="2025-01-01T17:31:00Z" w16du:dateUtc="2025-01-01T16:31:00Z">
        <w:r w:rsidR="006D1623">
          <w:t>4.6.2</w:t>
        </w:r>
      </w:ins>
      <w:ins w:id="32452" w:author="Peter Van Der Plas" w:date="2024-12-29T23:31:00Z" w16du:dateUtc="2024-12-29T22:31:00Z">
        <w:r>
          <w:fldChar w:fldCharType="end"/>
        </w:r>
        <w:r w:rsidRPr="00E20100">
          <w:t>), which may be any MAL Attribute type, Position, or Direction.</w:t>
        </w:r>
      </w:ins>
    </w:p>
    <w:p w14:paraId="32CDE535" w14:textId="77777777" w:rsidR="00DF0BE3" w:rsidRDefault="00DF0BE3" w:rsidP="00DF0BE3">
      <w:pPr>
        <w:pStyle w:val="Paragraph6"/>
        <w:rPr>
          <w:ins w:id="32453" w:author="Peter Van Der Plas" w:date="2024-12-29T23:31:00Z" w16du:dateUtc="2024-12-29T22:31:00Z"/>
        </w:rPr>
      </w:pPr>
      <w:ins w:id="32454" w:author="Peter Van Der Plas" w:date="2024-12-29T23:31:00Z" w16du:dateUtc="2024-12-29T22:31:00Z">
        <w:r>
          <w:t>In such cases, the underlying type shall be a MAL::Element that must evaluate to type T.</w:t>
        </w:r>
      </w:ins>
    </w:p>
    <w:p w14:paraId="1FDEE6F7" w14:textId="77777777" w:rsidR="00DF0BE3" w:rsidRDefault="00DF0BE3" w:rsidP="00DF0BE3">
      <w:pPr>
        <w:pStyle w:val="Notelevel1"/>
        <w:rPr>
          <w:ins w:id="32455" w:author="Peter Van Der Plas" w:date="2024-12-29T23:31:00Z" w16du:dateUtc="2024-12-29T22:31:00Z"/>
        </w:rPr>
      </w:pPr>
      <w:ins w:id="32456" w:author="Peter Van Der Plas" w:date="2024-12-29T23:31:00Z" w16du:dateUtc="2024-12-29T22:31:00Z">
        <w:r w:rsidRPr="004424B1">
          <w:t>NOTE</w:t>
        </w:r>
        <w:r w:rsidRPr="004424B1">
          <w:tab/>
          <w:t>–</w:t>
        </w:r>
        <w:r w:rsidRPr="004424B1">
          <w:tab/>
        </w:r>
        <w:r>
          <w:t>The manner in which this evaluation occurs is implementation defined.</w:t>
        </w:r>
      </w:ins>
    </w:p>
    <w:p w14:paraId="454F5ADC" w14:textId="2F5911B4" w:rsidR="00DF0BE3" w:rsidRDefault="00DF0BE3" w:rsidP="00DF0BE3">
      <w:pPr>
        <w:pStyle w:val="Paragraph6"/>
        <w:rPr>
          <w:ins w:id="32457" w:author="Peter Van Der Plas" w:date="2024-12-29T23:31:00Z" w16du:dateUtc="2024-12-29T22:31:00Z"/>
        </w:rPr>
      </w:pPr>
      <w:ins w:id="32458" w:author="Peter Van Der Plas" w:date="2024-12-29T23:31:00Z" w16du:dateUtc="2024-12-29T22:31:00Z">
        <w:r>
          <w:t>Where an expression of type Expression</w:t>
        </w:r>
      </w:ins>
      <w:ins w:id="32459" w:author="Peter Van Der Plas" w:date="2025-01-01T16:09:00Z" w16du:dateUtc="2025-01-01T15:09:00Z">
        <w:r w:rsidR="00885C70">
          <w:t xml:space="preserve"> </w:t>
        </w:r>
      </w:ins>
      <w:ins w:id="32460" w:author="Peter Van Der Plas" w:date="2024-12-29T23:31:00Z" w16du:dateUtc="2024-12-29T22:31:00Z">
        <w:r>
          <w:t>&lt;T&gt; is expected, implementations shall at minimum support values of type T and of type ExternalExpression.</w:t>
        </w:r>
      </w:ins>
    </w:p>
    <w:p w14:paraId="105D8E8E" w14:textId="1DF0BA10" w:rsidR="00DF0BE3" w:rsidRDefault="00DF0BE3" w:rsidP="00DF0BE3">
      <w:pPr>
        <w:pStyle w:val="Paragraph6"/>
        <w:rPr>
          <w:ins w:id="32461" w:author="Peter Van Der Plas" w:date="2024-12-29T23:31:00Z" w16du:dateUtc="2024-12-29T22:31:00Z"/>
        </w:rPr>
      </w:pPr>
      <w:ins w:id="32462" w:author="Peter Van Der Plas" w:date="2024-12-29T23:31:00Z" w16du:dateUtc="2024-12-29T22:31:00Z">
        <w:r>
          <w:t>When an operation receives a value for an Expression</w:t>
        </w:r>
      </w:ins>
      <w:ins w:id="32463" w:author="Peter Van Der Plas" w:date="2025-01-01T16:09:00Z" w16du:dateUtc="2025-01-01T15:09:00Z">
        <w:r w:rsidR="00885C70">
          <w:t xml:space="preserve"> </w:t>
        </w:r>
      </w:ins>
      <w:ins w:id="32464" w:author="Peter Van Der Plas" w:date="2024-12-29T23:31:00Z" w16du:dateUtc="2024-12-29T22:31:00Z">
        <w:r>
          <w:t>&lt;T&gt; that does not evaluate to the expected type T, an INVALID error shall be returned.  This error shall have INCONSISTENT as secondary error code.</w:t>
        </w:r>
      </w:ins>
    </w:p>
    <w:p w14:paraId="70328EE3" w14:textId="77777777" w:rsidR="00DF0BE3" w:rsidRDefault="00DF0BE3" w:rsidP="00DF0BE3">
      <w:pPr>
        <w:pStyle w:val="Heading4"/>
        <w:spacing w:before="480"/>
        <w:rPr>
          <w:ins w:id="32465" w:author="Peter Van Der Plas" w:date="2024-12-29T23:31:00Z" w16du:dateUtc="2024-12-29T22:31:00Z"/>
        </w:rPr>
      </w:pPr>
      <w:ins w:id="32466" w:author="Peter Van Der Plas" w:date="2024-12-29T23:31:00Z" w16du:dateUtc="2024-12-29T22:31:00Z">
        <w:r>
          <w:t>Data Type: ExternalExpression</w:t>
        </w:r>
      </w:ins>
    </w:p>
    <w:p w14:paraId="5EA0883C" w14:textId="77777777" w:rsidR="00DF0BE3" w:rsidRPr="00B83C4E" w:rsidRDefault="00DF0BE3" w:rsidP="00DF0BE3">
      <w:pPr>
        <w:pStyle w:val="Heading5"/>
        <w:rPr>
          <w:ins w:id="32467" w:author="Peter Van Der Plas" w:date="2024-12-29T23:31:00Z" w16du:dateUtc="2024-12-29T22:31:00Z"/>
        </w:rPr>
      </w:pPr>
      <w:ins w:id="32468" w:author="Peter Van Der Plas" w:date="2024-12-29T23:31:00Z" w16du:dateUtc="2024-12-29T22:31:00Z">
        <w:r>
          <w:t>Overview</w:t>
        </w:r>
      </w:ins>
    </w:p>
    <w:p w14:paraId="4F9743AE" w14:textId="77777777" w:rsidR="00DF0BE3" w:rsidRDefault="00DF0BE3" w:rsidP="00DF0BE3">
      <w:pPr>
        <w:rPr>
          <w:ins w:id="32469" w:author="Peter Van Der Plas" w:date="2024-12-29T23:31:00Z" w16du:dateUtc="2024-12-29T22:31:00Z"/>
          <w:lang w:val="en-GB"/>
        </w:rPr>
      </w:pPr>
      <w:ins w:id="32470" w:author="Peter Van Der Plas" w:date="2024-12-29T23:31:00Z" w16du:dateUtc="2024-12-29T22:31:00Z">
        <w:r>
          <w:rPr>
            <w:lang w:val="en-GB"/>
          </w:rPr>
          <w:t xml:space="preserve">When the MPS data types are not sufficiently expressive, it is possible to provide an external expression that evaluates into a given data type, using the ExternalExpression data type.  </w:t>
        </w:r>
        <w:r w:rsidRPr="004424B1">
          <w:rPr>
            <w:lang w:val="en-GB"/>
          </w:rPr>
          <w:t>The</w:t>
        </w:r>
        <w:r>
          <w:rPr>
            <w:lang w:val="en-GB"/>
          </w:rPr>
          <w:t>se</w:t>
        </w:r>
        <w:r w:rsidRPr="004424B1">
          <w:rPr>
            <w:lang w:val="en-GB"/>
          </w:rPr>
          <w:t xml:space="preserve"> </w:t>
        </w:r>
        <w:r>
          <w:rPr>
            <w:lang w:val="en-GB"/>
          </w:rPr>
          <w:t xml:space="preserve">external </w:t>
        </w:r>
        <w:r w:rsidRPr="004424B1">
          <w:rPr>
            <w:lang w:val="en-GB"/>
          </w:rPr>
          <w:t xml:space="preserve">expressions are themselves text strings </w:t>
        </w:r>
        <w:r>
          <w:rPr>
            <w:lang w:val="en-GB"/>
          </w:rPr>
          <w:t>in some external language.</w:t>
        </w:r>
      </w:ins>
    </w:p>
    <w:p w14:paraId="790C5AE6" w14:textId="77777777" w:rsidR="00DF0BE3" w:rsidRDefault="00DF0BE3" w:rsidP="00DF0BE3">
      <w:pPr>
        <w:rPr>
          <w:ins w:id="32471" w:author="Peter Van Der Plas" w:date="2024-12-29T23:31:00Z" w16du:dateUtc="2024-12-29T22:31:00Z"/>
          <w:lang w:val="en-GB"/>
        </w:rPr>
      </w:pPr>
      <w:ins w:id="32472" w:author="Peter Van Der Plas" w:date="2024-12-29T23:31:00Z" w16du:dateUtc="2024-12-29T22:31:00Z">
        <w:r>
          <w:rPr>
            <w:lang w:val="en-GB"/>
          </w:rPr>
          <w:t>The manner in which this expression is evaluated is implementation specific.</w:t>
        </w:r>
      </w:ins>
    </w:p>
    <w:p w14:paraId="6A0830F3" w14:textId="77777777" w:rsidR="00DF0BE3" w:rsidRPr="005037DC" w:rsidRDefault="00DF0BE3" w:rsidP="00DF0BE3">
      <w:pPr>
        <w:pStyle w:val="Heading5"/>
        <w:spacing w:before="480" w:after="240"/>
        <w:rPr>
          <w:ins w:id="32473" w:author="Peter Van Der Plas" w:date="2024-12-29T23:31:00Z" w16du:dateUtc="2024-12-29T22:31:00Z"/>
          <w:lang w:val="en-GB"/>
        </w:rPr>
      </w:pPr>
      <w:ins w:id="32474" w:author="Peter Van Der Plas" w:date="2024-12-29T23:31:00Z" w16du:dateUtc="2024-12-29T22:31:00Z">
        <w:r>
          <w:rPr>
            <w:lang w:val="en-GB"/>
          </w:rPr>
          <w:t>Definition</w:t>
        </w:r>
      </w:ins>
    </w:p>
    <w:tbl>
      <w:tblPr>
        <w:tblStyle w:val="RBTable"/>
        <w:tblW w:w="9179" w:type="dxa"/>
        <w:tblLayout w:type="fixed"/>
        <w:tblLook w:val="0400" w:firstRow="0" w:lastRow="0" w:firstColumn="0" w:lastColumn="0" w:noHBand="0" w:noVBand="1"/>
        <w:tblCaption w:val="DSC ExternalExpression E1"/>
      </w:tblPr>
      <w:tblGrid>
        <w:gridCol w:w="1667"/>
        <w:gridCol w:w="2976"/>
        <w:gridCol w:w="992"/>
        <w:gridCol w:w="1843"/>
        <w:gridCol w:w="709"/>
        <w:gridCol w:w="992"/>
      </w:tblGrid>
      <w:tr w:rsidR="00DF0BE3" w:rsidRPr="004424B1" w14:paraId="25741118" w14:textId="77777777" w:rsidTr="00D8454E">
        <w:trPr>
          <w:ins w:id="32475" w:author="Peter Van Der Plas" w:date="2024-12-29T23:31:00Z"/>
        </w:trPr>
        <w:tc>
          <w:tcPr>
            <w:tcW w:w="1667" w:type="dxa"/>
            <w:shd w:val="clear" w:color="auto" w:fill="00CCFF"/>
          </w:tcPr>
          <w:p w14:paraId="574ABCCF" w14:textId="77777777" w:rsidR="00DF0BE3" w:rsidRPr="00D8454E" w:rsidRDefault="00DF0BE3" w:rsidP="00D8454E">
            <w:pPr>
              <w:pStyle w:val="TableCell"/>
              <w:rPr>
                <w:ins w:id="32476" w:author="Peter Van Der Plas" w:date="2024-12-29T23:31:00Z" w16du:dateUtc="2024-12-29T22:31:00Z"/>
                <w:color w:val="auto"/>
              </w:rPr>
            </w:pPr>
            <w:ins w:id="32477" w:author="Peter Van Der Plas" w:date="2024-12-29T23:31:00Z" w16du:dateUtc="2024-12-29T22:31:00Z">
              <w:r w:rsidRPr="00D8454E">
                <w:rPr>
                  <w:color w:val="auto"/>
                </w:rPr>
                <w:t>Name</w:t>
              </w:r>
            </w:ins>
          </w:p>
        </w:tc>
        <w:tc>
          <w:tcPr>
            <w:tcW w:w="2976" w:type="dxa"/>
          </w:tcPr>
          <w:p w14:paraId="693A2591" w14:textId="77777777" w:rsidR="00DF0BE3" w:rsidRPr="004424B1" w:rsidRDefault="00DF0BE3" w:rsidP="00D8454E">
            <w:pPr>
              <w:pStyle w:val="TableCell"/>
              <w:rPr>
                <w:ins w:id="32478" w:author="Peter Van Der Plas" w:date="2024-12-29T23:31:00Z" w16du:dateUtc="2024-12-29T22:31:00Z"/>
                <w:b/>
              </w:rPr>
            </w:pPr>
            <w:ins w:id="32479" w:author="Peter Van Der Plas" w:date="2024-12-29T23:31:00Z" w16du:dateUtc="2024-12-29T22:31:00Z">
              <w:r>
                <w:rPr>
                  <w:b/>
                </w:rPr>
                <w:t>External</w:t>
              </w:r>
              <w:r w:rsidRPr="004424B1">
                <w:rPr>
                  <w:b/>
                </w:rPr>
                <w:t>Expression</w:t>
              </w:r>
            </w:ins>
          </w:p>
        </w:tc>
        <w:tc>
          <w:tcPr>
            <w:tcW w:w="992" w:type="dxa"/>
            <w:shd w:val="clear" w:color="auto" w:fill="00CCFF"/>
          </w:tcPr>
          <w:p w14:paraId="76C019BE" w14:textId="77777777" w:rsidR="00DF0BE3" w:rsidRPr="00D8454E" w:rsidRDefault="00DF0BE3" w:rsidP="00D8454E">
            <w:pPr>
              <w:pStyle w:val="TableCell"/>
              <w:rPr>
                <w:ins w:id="32480" w:author="Peter Van Der Plas" w:date="2024-12-29T23:31:00Z" w16du:dateUtc="2024-12-29T22:31:00Z"/>
                <w:bCs/>
              </w:rPr>
            </w:pPr>
            <w:ins w:id="32481" w:author="Peter Van Der Plas" w:date="2024-12-29T23:31:00Z" w16du:dateUtc="2024-12-29T22:31:00Z">
              <w:r w:rsidRPr="00D8454E">
                <w:rPr>
                  <w:bCs/>
                  <w:color w:val="auto"/>
                </w:rPr>
                <w:t>Extends</w:t>
              </w:r>
            </w:ins>
          </w:p>
        </w:tc>
        <w:tc>
          <w:tcPr>
            <w:tcW w:w="1843" w:type="dxa"/>
          </w:tcPr>
          <w:p w14:paraId="42A887B5" w14:textId="77777777" w:rsidR="00DF0BE3" w:rsidRPr="004424B1" w:rsidRDefault="00DF0BE3" w:rsidP="00D8454E">
            <w:pPr>
              <w:pStyle w:val="TableCell"/>
              <w:rPr>
                <w:ins w:id="32482" w:author="Peter Van Der Plas" w:date="2024-12-29T23:31:00Z" w16du:dateUtc="2024-12-29T22:31:00Z"/>
                <w:b/>
              </w:rPr>
            </w:pPr>
            <w:proofErr w:type="gramStart"/>
            <w:ins w:id="32483" w:author="Peter Van Der Plas" w:date="2024-12-29T23:31:00Z" w16du:dateUtc="2024-12-29T22:31:00Z">
              <w:r w:rsidRPr="004424B1">
                <w:t>MAL::</w:t>
              </w:r>
              <w:proofErr w:type="gramEnd"/>
              <w:r w:rsidRPr="004424B1">
                <w:t>Composite</w:t>
              </w:r>
            </w:ins>
          </w:p>
        </w:tc>
        <w:tc>
          <w:tcPr>
            <w:tcW w:w="709" w:type="dxa"/>
            <w:shd w:val="clear" w:color="auto" w:fill="00CCFF"/>
          </w:tcPr>
          <w:p w14:paraId="566B03FE" w14:textId="77777777" w:rsidR="00DF0BE3" w:rsidRPr="00D8454E" w:rsidRDefault="00DF0BE3" w:rsidP="00D8454E">
            <w:pPr>
              <w:pStyle w:val="TableCell"/>
              <w:rPr>
                <w:ins w:id="32484" w:author="Peter Van Der Plas" w:date="2024-12-29T23:31:00Z" w16du:dateUtc="2024-12-29T22:31:00Z"/>
                <w:bCs/>
                <w:color w:val="auto"/>
              </w:rPr>
            </w:pPr>
            <w:ins w:id="32485" w:author="Peter Van Der Plas" w:date="2024-12-29T23:31:00Z" w16du:dateUtc="2024-12-29T22:31:00Z">
              <w:r w:rsidRPr="00D8454E">
                <w:rPr>
                  <w:bCs/>
                  <w:color w:val="auto"/>
                </w:rPr>
                <w:t>SFP</w:t>
              </w:r>
            </w:ins>
          </w:p>
        </w:tc>
        <w:tc>
          <w:tcPr>
            <w:tcW w:w="992" w:type="dxa"/>
          </w:tcPr>
          <w:p w14:paraId="62850DEC" w14:textId="5F9B3981" w:rsidR="00DF0BE3" w:rsidRPr="004424B1" w:rsidRDefault="00DF0BE3" w:rsidP="00D8454E">
            <w:pPr>
              <w:pStyle w:val="TableCell"/>
              <w:jc w:val="right"/>
              <w:rPr>
                <w:ins w:id="32486" w:author="Peter Van Der Plas" w:date="2024-12-29T23:31:00Z" w16du:dateUtc="2024-12-29T22:31:00Z"/>
              </w:rPr>
            </w:pPr>
            <w:ins w:id="32487" w:author="Peter Van Der Plas" w:date="2024-12-29T23:31:00Z" w16du:dateUtc="2024-12-29T22:31:00Z">
              <w:r>
                <w:fldChar w:fldCharType="begin"/>
              </w:r>
              <w:r>
                <w:instrText xml:space="preserve"> SEQ Area \* MERGEFORMAT </w:instrText>
              </w:r>
              <w:r>
                <w:fldChar w:fldCharType="separate"/>
              </w:r>
            </w:ins>
            <w:ins w:id="32488" w:author="Peter Van Der Plas" w:date="2025-01-01T17:31:00Z" w16du:dateUtc="2025-01-01T16:31:00Z">
              <w:r w:rsidR="006D1623">
                <w:rPr>
                  <w:noProof/>
                </w:rPr>
                <w:t>22</w:t>
              </w:r>
            </w:ins>
            <w:ins w:id="32489" w:author="Peter Van Der Plas" w:date="2024-12-29T23:31:00Z" w16du:dateUtc="2024-12-29T22:31:00Z">
              <w:r>
                <w:rPr>
                  <w:noProof/>
                </w:rPr>
                <w:fldChar w:fldCharType="end"/>
              </w:r>
            </w:ins>
          </w:p>
        </w:tc>
      </w:tr>
    </w:tbl>
    <w:p w14:paraId="70C090F2" w14:textId="77777777" w:rsidR="00DF0BE3" w:rsidRPr="004424B1" w:rsidRDefault="00DF0BE3" w:rsidP="00DF0BE3">
      <w:pPr>
        <w:spacing w:before="0" w:line="240" w:lineRule="auto"/>
        <w:rPr>
          <w:ins w:id="32490" w:author="Peter Van Der Plas" w:date="2024-12-29T23:31:00Z" w16du:dateUtc="2024-12-29T22:31:00Z"/>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DF0BE3" w:rsidRPr="004424B1" w14:paraId="547609D6" w14:textId="77777777" w:rsidTr="00D8454E">
        <w:trPr>
          <w:cnfStyle w:val="100000000000" w:firstRow="1" w:lastRow="0" w:firstColumn="0" w:lastColumn="0" w:oddVBand="0" w:evenVBand="0" w:oddHBand="0" w:evenHBand="0" w:firstRowFirstColumn="0" w:firstRowLastColumn="0" w:lastRowFirstColumn="0" w:lastRowLastColumn="0"/>
          <w:tblHeader/>
          <w:ins w:id="32491" w:author="Peter Van Der Plas" w:date="2024-12-29T23:31:00Z"/>
        </w:trPr>
        <w:tc>
          <w:tcPr>
            <w:cnfStyle w:val="001000000000" w:firstRow="0" w:lastRow="0" w:firstColumn="1" w:lastColumn="0" w:oddVBand="0" w:evenVBand="0" w:oddHBand="0" w:evenHBand="0" w:firstRowFirstColumn="0" w:firstRowLastColumn="0" w:lastRowFirstColumn="0" w:lastRowLastColumn="0"/>
            <w:tcW w:w="1667" w:type="dxa"/>
          </w:tcPr>
          <w:p w14:paraId="26857BD7" w14:textId="77777777" w:rsidR="00DF0BE3" w:rsidRPr="004424B1" w:rsidRDefault="00DF0BE3" w:rsidP="00D8454E">
            <w:pPr>
              <w:pStyle w:val="TableCell"/>
              <w:rPr>
                <w:ins w:id="32492" w:author="Peter Van Der Plas" w:date="2024-12-29T23:31:00Z" w16du:dateUtc="2024-12-29T22:31:00Z"/>
              </w:rPr>
            </w:pPr>
            <w:ins w:id="32493" w:author="Peter Van Der Plas" w:date="2024-12-29T23:31:00Z" w16du:dateUtc="2024-12-29T22:31:00Z">
              <w:r>
                <w:t>Field</w:t>
              </w:r>
            </w:ins>
          </w:p>
        </w:tc>
        <w:tc>
          <w:tcPr>
            <w:tcW w:w="1984" w:type="dxa"/>
          </w:tcPr>
          <w:p w14:paraId="69ECBE8B" w14:textId="77777777" w:rsidR="00DF0BE3" w:rsidRPr="004424B1" w:rsidRDefault="00DF0BE3" w:rsidP="00D8454E">
            <w:pPr>
              <w:pStyle w:val="TableCell"/>
              <w:cnfStyle w:val="100000000000" w:firstRow="1" w:lastRow="0" w:firstColumn="0" w:lastColumn="0" w:oddVBand="0" w:evenVBand="0" w:oddHBand="0" w:evenHBand="0" w:firstRowFirstColumn="0" w:firstRowLastColumn="0" w:lastRowFirstColumn="0" w:lastRowLastColumn="0"/>
              <w:rPr>
                <w:ins w:id="32494" w:author="Peter Van Der Plas" w:date="2024-12-29T23:31:00Z" w16du:dateUtc="2024-12-29T22:31:00Z"/>
              </w:rPr>
            </w:pPr>
            <w:ins w:id="32495" w:author="Peter Van Der Plas" w:date="2024-12-29T23:31:00Z" w16du:dateUtc="2024-12-29T22:31:00Z">
              <w:r w:rsidRPr="004424B1">
                <w:t>Type</w:t>
              </w:r>
            </w:ins>
          </w:p>
        </w:tc>
        <w:tc>
          <w:tcPr>
            <w:tcW w:w="992" w:type="dxa"/>
          </w:tcPr>
          <w:p w14:paraId="3A56D9BA" w14:textId="77777777" w:rsidR="00DF0BE3" w:rsidRPr="004424B1" w:rsidRDefault="00DF0BE3" w:rsidP="00D8454E">
            <w:pPr>
              <w:pStyle w:val="TableCell"/>
              <w:cnfStyle w:val="100000000000" w:firstRow="1" w:lastRow="0" w:firstColumn="0" w:lastColumn="0" w:oddVBand="0" w:evenVBand="0" w:oddHBand="0" w:evenHBand="0" w:firstRowFirstColumn="0" w:firstRowLastColumn="0" w:lastRowFirstColumn="0" w:lastRowLastColumn="0"/>
              <w:rPr>
                <w:ins w:id="32496" w:author="Peter Van Der Plas" w:date="2024-12-29T23:31:00Z" w16du:dateUtc="2024-12-29T22:31:00Z"/>
              </w:rPr>
            </w:pPr>
            <w:ins w:id="32497" w:author="Peter Van Der Plas" w:date="2024-12-29T23:31:00Z" w16du:dateUtc="2024-12-29T22:31:00Z">
              <w:r w:rsidRPr="004424B1">
                <w:t>Nullable</w:t>
              </w:r>
            </w:ins>
          </w:p>
        </w:tc>
        <w:tc>
          <w:tcPr>
            <w:tcW w:w="4535" w:type="dxa"/>
          </w:tcPr>
          <w:p w14:paraId="30EB7862" w14:textId="77777777" w:rsidR="00DF0BE3" w:rsidRPr="004424B1" w:rsidRDefault="00DF0BE3" w:rsidP="00D8454E">
            <w:pPr>
              <w:pStyle w:val="TableCell"/>
              <w:cnfStyle w:val="100000000000" w:firstRow="1" w:lastRow="0" w:firstColumn="0" w:lastColumn="0" w:oddVBand="0" w:evenVBand="0" w:oddHBand="0" w:evenHBand="0" w:firstRowFirstColumn="0" w:firstRowLastColumn="0" w:lastRowFirstColumn="0" w:lastRowLastColumn="0"/>
              <w:rPr>
                <w:ins w:id="32498" w:author="Peter Van Der Plas" w:date="2024-12-29T23:31:00Z" w16du:dateUtc="2024-12-29T22:31:00Z"/>
              </w:rPr>
            </w:pPr>
            <w:ins w:id="32499" w:author="Peter Van Der Plas" w:date="2024-12-29T23:31:00Z" w16du:dateUtc="2024-12-29T22:31:00Z">
              <w:r w:rsidRPr="004424B1">
                <w:t>Description</w:t>
              </w:r>
            </w:ins>
          </w:p>
        </w:tc>
      </w:tr>
      <w:tr w:rsidR="00DF0BE3" w:rsidRPr="004424B1" w14:paraId="25419317" w14:textId="77777777" w:rsidTr="00D8454E">
        <w:trPr>
          <w:ins w:id="32500" w:author="Peter Van Der Plas" w:date="2024-12-29T23:31:00Z"/>
        </w:trPr>
        <w:tc>
          <w:tcPr>
            <w:cnfStyle w:val="001000000000" w:firstRow="0" w:lastRow="0" w:firstColumn="1" w:lastColumn="0" w:oddVBand="0" w:evenVBand="0" w:oddHBand="0" w:evenHBand="0" w:firstRowFirstColumn="0" w:firstRowLastColumn="0" w:lastRowFirstColumn="0" w:lastRowLastColumn="0"/>
            <w:tcW w:w="1667" w:type="dxa"/>
          </w:tcPr>
          <w:p w14:paraId="4F644676" w14:textId="77777777" w:rsidR="00DF0BE3" w:rsidRPr="004424B1" w:rsidRDefault="00DF0BE3" w:rsidP="00D8454E">
            <w:pPr>
              <w:pStyle w:val="TableCell"/>
              <w:rPr>
                <w:ins w:id="32501" w:author="Peter Van Der Plas" w:date="2024-12-29T23:31:00Z" w16du:dateUtc="2024-12-29T22:31:00Z"/>
              </w:rPr>
            </w:pPr>
            <w:ins w:id="32502" w:author="Peter Van Der Plas" w:date="2024-12-29T23:31:00Z" w16du:dateUtc="2024-12-29T22:31:00Z">
              <w:r>
                <w:t>type</w:t>
              </w:r>
            </w:ins>
          </w:p>
        </w:tc>
        <w:tc>
          <w:tcPr>
            <w:tcW w:w="1984" w:type="dxa"/>
          </w:tcPr>
          <w:p w14:paraId="54EFF009" w14:textId="77777777" w:rsidR="00DF0BE3" w:rsidRPr="004424B1" w:rsidRDefault="00DF0BE3" w:rsidP="00D8454E">
            <w:pPr>
              <w:pStyle w:val="TableCell"/>
              <w:cnfStyle w:val="000000000000" w:firstRow="0" w:lastRow="0" w:firstColumn="0" w:lastColumn="0" w:oddVBand="0" w:evenVBand="0" w:oddHBand="0" w:evenHBand="0" w:firstRowFirstColumn="0" w:firstRowLastColumn="0" w:lastRowFirstColumn="0" w:lastRowLastColumn="0"/>
              <w:rPr>
                <w:ins w:id="32503" w:author="Peter Van Der Plas" w:date="2024-12-29T23:31:00Z" w16du:dateUtc="2024-12-29T22:31:00Z"/>
              </w:rPr>
            </w:pPr>
            <w:proofErr w:type="spellStart"/>
            <w:ins w:id="32504" w:author="Peter Van Der Plas" w:date="2024-12-29T23:31:00Z" w16du:dateUtc="2024-12-29T22:31:00Z">
              <w:r>
                <w:t>ArgTypeEnum</w:t>
              </w:r>
              <w:proofErr w:type="spellEnd"/>
            </w:ins>
          </w:p>
        </w:tc>
        <w:tc>
          <w:tcPr>
            <w:tcW w:w="992" w:type="dxa"/>
          </w:tcPr>
          <w:p w14:paraId="13D87AF0" w14:textId="77777777" w:rsidR="00DF0BE3" w:rsidRPr="004424B1" w:rsidRDefault="00DF0BE3" w:rsidP="00D8454E">
            <w:pPr>
              <w:pStyle w:val="TableCell"/>
              <w:cnfStyle w:val="000000000000" w:firstRow="0" w:lastRow="0" w:firstColumn="0" w:lastColumn="0" w:oddVBand="0" w:evenVBand="0" w:oddHBand="0" w:evenHBand="0" w:firstRowFirstColumn="0" w:firstRowLastColumn="0" w:lastRowFirstColumn="0" w:lastRowLastColumn="0"/>
              <w:rPr>
                <w:ins w:id="32505" w:author="Peter Van Der Plas" w:date="2024-12-29T23:31:00Z" w16du:dateUtc="2024-12-29T22:31:00Z"/>
              </w:rPr>
            </w:pPr>
            <w:ins w:id="32506" w:author="Peter Van Der Plas" w:date="2024-12-29T23:31:00Z" w16du:dateUtc="2024-12-29T22:31:00Z">
              <w:r>
                <w:t>No</w:t>
              </w:r>
            </w:ins>
          </w:p>
        </w:tc>
        <w:tc>
          <w:tcPr>
            <w:tcW w:w="4535" w:type="dxa"/>
          </w:tcPr>
          <w:p w14:paraId="72F111B7" w14:textId="77777777" w:rsidR="00DF0BE3" w:rsidRPr="004424B1" w:rsidRDefault="00DF0BE3" w:rsidP="00D8454E">
            <w:pPr>
              <w:pStyle w:val="TableCell"/>
              <w:cnfStyle w:val="000000000000" w:firstRow="0" w:lastRow="0" w:firstColumn="0" w:lastColumn="0" w:oddVBand="0" w:evenVBand="0" w:oddHBand="0" w:evenHBand="0" w:firstRowFirstColumn="0" w:firstRowLastColumn="0" w:lastRowFirstColumn="0" w:lastRowLastColumn="0"/>
              <w:rPr>
                <w:ins w:id="32507" w:author="Peter Van Der Plas" w:date="2024-12-29T23:31:00Z" w16du:dateUtc="2024-12-29T22:31:00Z"/>
              </w:rPr>
            </w:pPr>
            <w:ins w:id="32508" w:author="Peter Van Der Plas" w:date="2024-12-29T23:31:00Z" w16du:dateUtc="2024-12-29T22:31:00Z">
              <w:r>
                <w:t>Enumeration specifying the data type of the result of the expression.</w:t>
              </w:r>
            </w:ins>
          </w:p>
        </w:tc>
      </w:tr>
      <w:tr w:rsidR="00DF0BE3" w:rsidRPr="004424B1" w14:paraId="0F5F979F" w14:textId="77777777" w:rsidTr="00D8454E">
        <w:trPr>
          <w:ins w:id="32509" w:author="Peter Van Der Plas" w:date="2024-12-29T23:31:00Z"/>
        </w:trPr>
        <w:tc>
          <w:tcPr>
            <w:cnfStyle w:val="001000000000" w:firstRow="0" w:lastRow="0" w:firstColumn="1" w:lastColumn="0" w:oddVBand="0" w:evenVBand="0" w:oddHBand="0" w:evenHBand="0" w:firstRowFirstColumn="0" w:firstRowLastColumn="0" w:lastRowFirstColumn="0" w:lastRowLastColumn="0"/>
            <w:tcW w:w="1667" w:type="dxa"/>
          </w:tcPr>
          <w:p w14:paraId="5FB4ABB3" w14:textId="77777777" w:rsidR="00DF0BE3" w:rsidRPr="004424B1" w:rsidRDefault="00DF0BE3" w:rsidP="00D8454E">
            <w:pPr>
              <w:pStyle w:val="TableCell"/>
              <w:rPr>
                <w:ins w:id="32510" w:author="Peter Van Der Plas" w:date="2024-12-29T23:31:00Z" w16du:dateUtc="2024-12-29T22:31:00Z"/>
              </w:rPr>
            </w:pPr>
            <w:proofErr w:type="spellStart"/>
            <w:ins w:id="32511" w:author="Peter Van Der Plas" w:date="2024-12-29T23:31:00Z" w16du:dateUtc="2024-12-29T22:31:00Z">
              <w:r w:rsidRPr="004424B1">
                <w:t>expressionLanguage</w:t>
              </w:r>
              <w:proofErr w:type="spellEnd"/>
            </w:ins>
          </w:p>
        </w:tc>
        <w:tc>
          <w:tcPr>
            <w:tcW w:w="1984" w:type="dxa"/>
          </w:tcPr>
          <w:p w14:paraId="312BE3C5" w14:textId="77777777" w:rsidR="00DF0BE3" w:rsidRPr="004424B1" w:rsidRDefault="00DF0BE3" w:rsidP="00D8454E">
            <w:pPr>
              <w:pStyle w:val="TableCell"/>
              <w:cnfStyle w:val="000000000000" w:firstRow="0" w:lastRow="0" w:firstColumn="0" w:lastColumn="0" w:oddVBand="0" w:evenVBand="0" w:oddHBand="0" w:evenHBand="0" w:firstRowFirstColumn="0" w:firstRowLastColumn="0" w:lastRowFirstColumn="0" w:lastRowLastColumn="0"/>
              <w:rPr>
                <w:ins w:id="32512" w:author="Peter Van Der Plas" w:date="2024-12-29T23:31:00Z" w16du:dateUtc="2024-12-29T22:31:00Z"/>
              </w:rPr>
            </w:pPr>
            <w:proofErr w:type="gramStart"/>
            <w:ins w:id="32513" w:author="Peter Van Der Plas" w:date="2024-12-29T23:31:00Z" w16du:dateUtc="2024-12-29T22:31:00Z">
              <w:r w:rsidRPr="004424B1">
                <w:t>MAL::</w:t>
              </w:r>
              <w:proofErr w:type="gramEnd"/>
              <w:r w:rsidRPr="004424B1">
                <w:t>String</w:t>
              </w:r>
            </w:ins>
          </w:p>
        </w:tc>
        <w:tc>
          <w:tcPr>
            <w:tcW w:w="992" w:type="dxa"/>
          </w:tcPr>
          <w:p w14:paraId="7BCDCC10" w14:textId="77777777" w:rsidR="00DF0BE3" w:rsidRPr="004424B1" w:rsidRDefault="00DF0BE3" w:rsidP="00D8454E">
            <w:pPr>
              <w:pStyle w:val="TableCell"/>
              <w:cnfStyle w:val="000000000000" w:firstRow="0" w:lastRow="0" w:firstColumn="0" w:lastColumn="0" w:oddVBand="0" w:evenVBand="0" w:oddHBand="0" w:evenHBand="0" w:firstRowFirstColumn="0" w:firstRowLastColumn="0" w:lastRowFirstColumn="0" w:lastRowLastColumn="0"/>
              <w:rPr>
                <w:ins w:id="32514" w:author="Peter Van Der Plas" w:date="2024-12-29T23:31:00Z" w16du:dateUtc="2024-12-29T22:31:00Z"/>
              </w:rPr>
            </w:pPr>
            <w:ins w:id="32515" w:author="Peter Van Der Plas" w:date="2024-12-29T23:31:00Z" w16du:dateUtc="2024-12-29T22:31:00Z">
              <w:r w:rsidRPr="004424B1">
                <w:t>No</w:t>
              </w:r>
            </w:ins>
          </w:p>
        </w:tc>
        <w:tc>
          <w:tcPr>
            <w:tcW w:w="4535" w:type="dxa"/>
          </w:tcPr>
          <w:p w14:paraId="211A774D" w14:textId="77777777" w:rsidR="00DF0BE3" w:rsidRPr="004424B1" w:rsidRDefault="00DF0BE3" w:rsidP="00D8454E">
            <w:pPr>
              <w:pStyle w:val="TableCell"/>
              <w:cnfStyle w:val="000000000000" w:firstRow="0" w:lastRow="0" w:firstColumn="0" w:lastColumn="0" w:oddVBand="0" w:evenVBand="0" w:oddHBand="0" w:evenHBand="0" w:firstRowFirstColumn="0" w:firstRowLastColumn="0" w:lastRowFirstColumn="0" w:lastRowLastColumn="0"/>
              <w:rPr>
                <w:ins w:id="32516" w:author="Peter Van Der Plas" w:date="2024-12-29T23:31:00Z" w16du:dateUtc="2024-12-29T22:31:00Z"/>
              </w:rPr>
            </w:pPr>
            <w:ins w:id="32517" w:author="Peter Van Der Plas" w:date="2024-12-29T23:31:00Z" w16du:dateUtc="2024-12-29T22:31:00Z">
              <w:r w:rsidRPr="004424B1">
                <w:t>Defines the expression language used to specify the expression.</w:t>
              </w:r>
            </w:ins>
          </w:p>
        </w:tc>
      </w:tr>
      <w:tr w:rsidR="00DF0BE3" w:rsidRPr="004424B1" w14:paraId="6C89A48C" w14:textId="77777777" w:rsidTr="00D8454E">
        <w:trPr>
          <w:ins w:id="32518" w:author="Peter Van Der Plas" w:date="2024-12-29T23:31:00Z"/>
        </w:trPr>
        <w:tc>
          <w:tcPr>
            <w:cnfStyle w:val="001000000000" w:firstRow="0" w:lastRow="0" w:firstColumn="1" w:lastColumn="0" w:oddVBand="0" w:evenVBand="0" w:oddHBand="0" w:evenHBand="0" w:firstRowFirstColumn="0" w:firstRowLastColumn="0" w:lastRowFirstColumn="0" w:lastRowLastColumn="0"/>
            <w:tcW w:w="1667" w:type="dxa"/>
          </w:tcPr>
          <w:p w14:paraId="61486FA6" w14:textId="77777777" w:rsidR="00DF0BE3" w:rsidRPr="004424B1" w:rsidRDefault="00DF0BE3" w:rsidP="00D8454E">
            <w:pPr>
              <w:pStyle w:val="TableCell"/>
              <w:rPr>
                <w:ins w:id="32519" w:author="Peter Van Der Plas" w:date="2024-12-29T23:31:00Z" w16du:dateUtc="2024-12-29T22:31:00Z"/>
              </w:rPr>
            </w:pPr>
            <w:ins w:id="32520" w:author="Peter Van Der Plas" w:date="2024-12-29T23:31:00Z" w16du:dateUtc="2024-12-29T22:31:00Z">
              <w:r w:rsidRPr="004424B1">
                <w:t>expression</w:t>
              </w:r>
            </w:ins>
          </w:p>
        </w:tc>
        <w:tc>
          <w:tcPr>
            <w:tcW w:w="1984" w:type="dxa"/>
          </w:tcPr>
          <w:p w14:paraId="32F018AF" w14:textId="77777777" w:rsidR="00DF0BE3" w:rsidRPr="004424B1" w:rsidRDefault="00DF0BE3" w:rsidP="00D8454E">
            <w:pPr>
              <w:pStyle w:val="TableCell"/>
              <w:cnfStyle w:val="000000000000" w:firstRow="0" w:lastRow="0" w:firstColumn="0" w:lastColumn="0" w:oddVBand="0" w:evenVBand="0" w:oddHBand="0" w:evenHBand="0" w:firstRowFirstColumn="0" w:firstRowLastColumn="0" w:lastRowFirstColumn="0" w:lastRowLastColumn="0"/>
              <w:rPr>
                <w:ins w:id="32521" w:author="Peter Van Der Plas" w:date="2024-12-29T23:31:00Z" w16du:dateUtc="2024-12-29T22:31:00Z"/>
              </w:rPr>
            </w:pPr>
            <w:proofErr w:type="gramStart"/>
            <w:ins w:id="32522" w:author="Peter Van Der Plas" w:date="2024-12-29T23:31:00Z" w16du:dateUtc="2024-12-29T22:31:00Z">
              <w:r w:rsidRPr="004424B1">
                <w:t>MAL::</w:t>
              </w:r>
              <w:proofErr w:type="gramEnd"/>
              <w:r w:rsidRPr="004424B1">
                <w:t>String</w:t>
              </w:r>
            </w:ins>
          </w:p>
        </w:tc>
        <w:tc>
          <w:tcPr>
            <w:tcW w:w="992" w:type="dxa"/>
          </w:tcPr>
          <w:p w14:paraId="3FEFC233" w14:textId="77777777" w:rsidR="00DF0BE3" w:rsidRPr="004424B1" w:rsidRDefault="00DF0BE3" w:rsidP="00D8454E">
            <w:pPr>
              <w:pStyle w:val="TableCell"/>
              <w:cnfStyle w:val="000000000000" w:firstRow="0" w:lastRow="0" w:firstColumn="0" w:lastColumn="0" w:oddVBand="0" w:evenVBand="0" w:oddHBand="0" w:evenHBand="0" w:firstRowFirstColumn="0" w:firstRowLastColumn="0" w:lastRowFirstColumn="0" w:lastRowLastColumn="0"/>
              <w:rPr>
                <w:ins w:id="32523" w:author="Peter Van Der Plas" w:date="2024-12-29T23:31:00Z" w16du:dateUtc="2024-12-29T22:31:00Z"/>
              </w:rPr>
            </w:pPr>
            <w:ins w:id="32524" w:author="Peter Van Der Plas" w:date="2024-12-29T23:31:00Z" w16du:dateUtc="2024-12-29T22:31:00Z">
              <w:r w:rsidRPr="004424B1">
                <w:t>No</w:t>
              </w:r>
            </w:ins>
          </w:p>
        </w:tc>
        <w:tc>
          <w:tcPr>
            <w:tcW w:w="4535" w:type="dxa"/>
          </w:tcPr>
          <w:p w14:paraId="6BF9E316" w14:textId="77777777" w:rsidR="00DF0BE3" w:rsidRPr="004424B1" w:rsidRDefault="00DF0BE3" w:rsidP="00D8454E">
            <w:pPr>
              <w:pStyle w:val="TableCell"/>
              <w:cnfStyle w:val="000000000000" w:firstRow="0" w:lastRow="0" w:firstColumn="0" w:lastColumn="0" w:oddVBand="0" w:evenVBand="0" w:oddHBand="0" w:evenHBand="0" w:firstRowFirstColumn="0" w:firstRowLastColumn="0" w:lastRowFirstColumn="0" w:lastRowLastColumn="0"/>
              <w:rPr>
                <w:ins w:id="32525" w:author="Peter Van Der Plas" w:date="2024-12-29T23:31:00Z" w16du:dateUtc="2024-12-29T22:31:00Z"/>
              </w:rPr>
            </w:pPr>
            <w:ins w:id="32526" w:author="Peter Van Der Plas" w:date="2024-12-29T23:31:00Z" w16du:dateUtc="2024-12-29T22:31:00Z">
              <w:r w:rsidRPr="004424B1">
                <w:t>The text of the expression.</w:t>
              </w:r>
            </w:ins>
          </w:p>
        </w:tc>
      </w:tr>
    </w:tbl>
    <w:p w14:paraId="77DDA8E0" w14:textId="77777777" w:rsidR="004C430C" w:rsidRPr="004424B1" w:rsidRDefault="004C430C" w:rsidP="00825170">
      <w:pPr>
        <w:pStyle w:val="Heading3"/>
        <w:spacing w:before="480"/>
        <w:rPr>
          <w:lang w:val="en-GB"/>
        </w:rPr>
      </w:pPr>
      <w:bookmarkStart w:id="32527" w:name="_Ref186466648"/>
      <w:r w:rsidRPr="004424B1">
        <w:rPr>
          <w:lang w:val="en-GB"/>
        </w:rPr>
        <w:t>Arguments</w:t>
      </w:r>
      <w:bookmarkEnd w:id="32384"/>
      <w:bookmarkEnd w:id="32428"/>
      <w:bookmarkEnd w:id="32429"/>
      <w:bookmarkEnd w:id="32527"/>
    </w:p>
    <w:p w14:paraId="0DA47F22" w14:textId="007EE581" w:rsidR="004C430C" w:rsidRPr="004424B1" w:rsidRDefault="004C430C" w:rsidP="00825170">
      <w:pPr>
        <w:pStyle w:val="Heading4"/>
        <w:rPr>
          <w:lang w:val="en-GB"/>
        </w:rPr>
      </w:pPr>
      <w:commentRangeStart w:id="32528"/>
      <w:del w:id="32529" w:author="Peter Van Der Plas" w:date="2024-12-29T14:12:00Z" w16du:dateUtc="2024-12-29T13:12:00Z">
        <w:r w:rsidRPr="004424B1" w:rsidDel="008D5A7E">
          <w:rPr>
            <w:lang w:val="en-GB"/>
          </w:rPr>
          <w:delText>General</w:delText>
        </w:r>
      </w:del>
      <w:ins w:id="32530" w:author="Peter Van Der Plas" w:date="2024-12-29T14:12:00Z" w16du:dateUtc="2024-12-29T13:12:00Z">
        <w:r w:rsidR="008D5A7E">
          <w:rPr>
            <w:lang w:val="en-GB"/>
          </w:rPr>
          <w:t>Overview</w:t>
        </w:r>
        <w:commentRangeEnd w:id="32528"/>
        <w:r w:rsidR="008D5A7E">
          <w:rPr>
            <w:rStyle w:val="CommentReference"/>
            <w:b w:val="0"/>
          </w:rPr>
          <w:commentReference w:id="32528"/>
        </w:r>
      </w:ins>
    </w:p>
    <w:p w14:paraId="041B050D" w14:textId="35A1618E" w:rsidR="00476AF0" w:rsidRDefault="00476AF0" w:rsidP="00825170">
      <w:pPr>
        <w:keepNext/>
        <w:rPr>
          <w:ins w:id="32531" w:author="Peter Van Der Plas" w:date="2024-12-29T15:21:00Z" w16du:dateUtc="2024-12-29T14:21:00Z"/>
          <w:lang w:val="en-GB"/>
        </w:rPr>
      </w:pPr>
      <w:r w:rsidRPr="004424B1">
        <w:rPr>
          <w:lang w:val="en-GB"/>
        </w:rPr>
        <w:t xml:space="preserve">The </w:t>
      </w:r>
      <w:r w:rsidRPr="004424B1">
        <w:rPr>
          <w:rStyle w:val="Term"/>
          <w:lang w:val="en-GB"/>
        </w:rPr>
        <w:t xml:space="preserve">instance </w:t>
      </w:r>
      <w:r w:rsidRPr="004424B1">
        <w:rPr>
          <w:lang w:val="en-GB"/>
        </w:rPr>
        <w:t xml:space="preserve">objects of several MPS </w:t>
      </w:r>
      <w:del w:id="32532" w:author="Quinten Van Woerkom" w:date="2024-12-16T17:46:00Z" w16du:dateUtc="2024-12-16T16:46:00Z">
        <w:r w:rsidRPr="004424B1" w:rsidDel="00D951F6">
          <w:rPr>
            <w:lang w:val="en-GB"/>
          </w:rPr>
          <w:delText>data item</w:delText>
        </w:r>
      </w:del>
      <w:ins w:id="32533" w:author="Quinten Van Woerkom" w:date="2024-12-16T17:46:00Z" w16du:dateUtc="2024-12-16T16:46:00Z">
        <w:r w:rsidR="00D951F6">
          <w:rPr>
            <w:lang w:val="en-GB"/>
          </w:rPr>
          <w:t>service object</w:t>
        </w:r>
      </w:ins>
      <w:r w:rsidRPr="004424B1">
        <w:rPr>
          <w:lang w:val="en-GB"/>
        </w:rPr>
        <w:t xml:space="preserve">s have associated arguments that can be used to parameterize the object.  The set of arguments is defined in the associated </w:t>
      </w:r>
      <w:r w:rsidRPr="004424B1">
        <w:rPr>
          <w:rStyle w:val="Term"/>
          <w:lang w:val="en-GB"/>
        </w:rPr>
        <w:t xml:space="preserve">definition </w:t>
      </w:r>
      <w:r w:rsidRPr="004424B1">
        <w:rPr>
          <w:lang w:val="en-GB"/>
        </w:rPr>
        <w:t xml:space="preserve">object, with the argument values forming part of the </w:t>
      </w:r>
      <w:r w:rsidRPr="004424B1">
        <w:rPr>
          <w:rStyle w:val="Term"/>
          <w:lang w:val="en-GB"/>
        </w:rPr>
        <w:t>instance</w:t>
      </w:r>
      <w:r w:rsidRPr="004424B1">
        <w:rPr>
          <w:lang w:val="en-GB"/>
        </w:rPr>
        <w:t xml:space="preserve"> object.  Arguments apply to ActivityInstance, </w:t>
      </w:r>
      <w:proofErr w:type="spellStart"/>
      <w:r w:rsidRPr="004424B1">
        <w:rPr>
          <w:lang w:val="en-GB"/>
        </w:rPr>
        <w:t>EventInstance</w:t>
      </w:r>
      <w:proofErr w:type="spellEnd"/>
      <w:r w:rsidRPr="004424B1">
        <w:rPr>
          <w:lang w:val="en-GB"/>
        </w:rPr>
        <w:t>, RequestInstance and Functions.</w:t>
      </w:r>
    </w:p>
    <w:p w14:paraId="3E87A455" w14:textId="2623D559" w:rsidR="00E94153" w:rsidRPr="004424B1" w:rsidRDefault="00E94153">
      <w:pPr>
        <w:pStyle w:val="Heading4"/>
        <w:spacing w:before="480"/>
        <w:rPr>
          <w:lang w:val="en-GB"/>
        </w:rPr>
        <w:pPrChange w:id="32534" w:author="Peter Van Der Plas" w:date="2024-12-29T15:22:00Z" w16du:dateUtc="2024-12-29T14:22:00Z">
          <w:pPr>
            <w:keepNext/>
          </w:pPr>
        </w:pPrChange>
      </w:pPr>
      <w:commentRangeStart w:id="32535"/>
      <w:ins w:id="32536" w:author="Peter Van Der Plas" w:date="2024-12-29T15:21:00Z" w16du:dateUtc="2024-12-29T14:21:00Z">
        <w:r>
          <w:rPr>
            <w:lang w:val="en-GB"/>
          </w:rPr>
          <w:t>General</w:t>
        </w:r>
      </w:ins>
      <w:commentRangeEnd w:id="32535"/>
      <w:ins w:id="32537" w:author="Peter Van Der Plas" w:date="2024-12-29T15:22:00Z" w16du:dateUtc="2024-12-29T14:22:00Z">
        <w:r>
          <w:rPr>
            <w:rStyle w:val="CommentReference"/>
            <w:b w:val="0"/>
          </w:rPr>
          <w:commentReference w:id="32535"/>
        </w:r>
      </w:ins>
    </w:p>
    <w:p w14:paraId="45A0E149" w14:textId="6382AABF" w:rsidR="004C430C" w:rsidRDefault="008A764A" w:rsidP="00E94153">
      <w:pPr>
        <w:pStyle w:val="Heading5"/>
        <w:rPr>
          <w:ins w:id="32538" w:author="Quinten Van Woerkom" w:date="2024-12-18T16:23:00Z" w16du:dateUtc="2024-12-18T15:23:00Z"/>
        </w:rPr>
      </w:pPr>
      <w:ins w:id="32539" w:author="Quinten Van Woerkom" w:date="2024-12-18T16:23:00Z" w16du:dateUtc="2024-12-18T15:23:00Z">
        <w:r>
          <w:t xml:space="preserve">Data Type: </w:t>
        </w:r>
      </w:ins>
      <w:proofErr w:type="spellStart"/>
      <w:r w:rsidR="004C430C" w:rsidRPr="004424B1">
        <w:t>ArgDef</w:t>
      </w:r>
      <w:proofErr w:type="spellEnd"/>
    </w:p>
    <w:p w14:paraId="080C7A46" w14:textId="77E2288D" w:rsidR="008A764A" w:rsidRPr="008A764A" w:rsidRDefault="008A764A">
      <w:pPr>
        <w:pStyle w:val="Heading6"/>
        <w:pPrChange w:id="32540" w:author="Quinten Van Woerkom" w:date="2024-12-18T16:23:00Z" w16du:dateUtc="2024-12-18T15:23:00Z">
          <w:pPr>
            <w:pStyle w:val="HeadingNoNumber"/>
          </w:pPr>
        </w:pPrChange>
      </w:pPr>
      <w:ins w:id="32541" w:author="Quinten Van Woerkom" w:date="2024-12-18T16:23:00Z" w16du:dateUtc="2024-12-18T15:23:00Z">
        <w:r>
          <w:t>Overview</w:t>
        </w:r>
      </w:ins>
    </w:p>
    <w:p w14:paraId="47EF8004" w14:textId="0EA7CCED" w:rsidR="004C430C" w:rsidRPr="004424B1" w:rsidRDefault="004C430C" w:rsidP="004C430C">
      <w:pPr>
        <w:rPr>
          <w:lang w:val="en-GB"/>
        </w:rPr>
      </w:pPr>
      <w:r w:rsidRPr="004424B1">
        <w:rPr>
          <w:lang w:val="en-GB"/>
        </w:rPr>
        <w:t xml:space="preserve">The </w:t>
      </w:r>
      <w:r w:rsidRPr="004424B1">
        <w:rPr>
          <w:rStyle w:val="Term"/>
          <w:lang w:val="en-GB"/>
        </w:rPr>
        <w:t>definition</w:t>
      </w:r>
      <w:r w:rsidRPr="004424B1">
        <w:rPr>
          <w:lang w:val="en-GB"/>
        </w:rPr>
        <w:t xml:space="preserve"> of an argument is an </w:t>
      </w:r>
      <w:proofErr w:type="spellStart"/>
      <w:r w:rsidRPr="004424B1">
        <w:rPr>
          <w:lang w:val="en-GB"/>
        </w:rPr>
        <w:t>ArgDef</w:t>
      </w:r>
      <w:proofErr w:type="spellEnd"/>
      <w:r w:rsidRPr="004424B1">
        <w:rPr>
          <w:lang w:val="en-GB"/>
        </w:rPr>
        <w:t xml:space="preserve">, a set of which may be contained within the definition MO object of a </w:t>
      </w:r>
      <w:r w:rsidRPr="004424B1">
        <w:rPr>
          <w:rStyle w:val="Term"/>
          <w:lang w:val="en-GB"/>
        </w:rPr>
        <w:t>planning event</w:t>
      </w:r>
      <w:r w:rsidRPr="004424B1">
        <w:rPr>
          <w:lang w:val="en-GB"/>
        </w:rPr>
        <w:t xml:space="preserve">, </w:t>
      </w:r>
      <w:r w:rsidRPr="004424B1">
        <w:rPr>
          <w:rStyle w:val="Term"/>
          <w:lang w:val="en-GB"/>
        </w:rPr>
        <w:t>planning activity</w:t>
      </w:r>
      <w:r w:rsidRPr="004424B1">
        <w:rPr>
          <w:rStyle w:val="Term"/>
          <w:b w:val="0"/>
          <w:lang w:val="en-GB"/>
        </w:rPr>
        <w:t>,</w:t>
      </w:r>
      <w:r w:rsidRPr="004424B1">
        <w:rPr>
          <w:rStyle w:val="Term"/>
          <w:lang w:val="en-GB"/>
        </w:rPr>
        <w:t xml:space="preserve"> </w:t>
      </w:r>
      <w:r w:rsidRPr="004424B1">
        <w:rPr>
          <w:lang w:val="en-GB"/>
        </w:rPr>
        <w:t xml:space="preserve">or </w:t>
      </w:r>
      <w:r w:rsidRPr="004424B1">
        <w:rPr>
          <w:rStyle w:val="Term"/>
          <w:lang w:val="en-GB"/>
        </w:rPr>
        <w:t>planning request</w:t>
      </w:r>
      <w:r w:rsidRPr="004424B1">
        <w:rPr>
          <w:lang w:val="en-GB"/>
        </w:rPr>
        <w:t xml:space="preserve">.  This defines the name and data type of the argument.  Depending on the data type, the </w:t>
      </w:r>
      <w:proofErr w:type="spellStart"/>
      <w:r w:rsidRPr="004424B1">
        <w:rPr>
          <w:lang w:val="en-GB"/>
        </w:rPr>
        <w:t>ArgDef</w:t>
      </w:r>
      <w:proofErr w:type="spellEnd"/>
      <w:r w:rsidRPr="004424B1">
        <w:rPr>
          <w:lang w:val="en-GB"/>
        </w:rPr>
        <w:t xml:space="preserve"> may require additional type specific </w:t>
      </w:r>
      <w:del w:id="32542" w:author="Quinten Van Woerkom" w:date="2024-11-25T14:45:00Z" w16du:dateUtc="2024-11-25T13:45:00Z">
        <w:r w:rsidRPr="004424B1" w:rsidDel="00006133">
          <w:rPr>
            <w:lang w:val="en-GB"/>
          </w:rPr>
          <w:delText>attribute</w:delText>
        </w:r>
      </w:del>
      <w:ins w:id="32543" w:author="Quinten Van Woerkom" w:date="2024-11-25T14:45:00Z" w16du:dateUtc="2024-11-25T13:45:00Z">
        <w:r w:rsidR="00006133">
          <w:rPr>
            <w:lang w:val="en-GB"/>
          </w:rPr>
          <w:t>field</w:t>
        </w:r>
      </w:ins>
      <w:r w:rsidRPr="004424B1">
        <w:rPr>
          <w:lang w:val="en-GB"/>
        </w:rPr>
        <w:t>s to support data validation.  </w:t>
      </w:r>
      <w:proofErr w:type="spellStart"/>
      <w:r w:rsidRPr="004424B1">
        <w:rPr>
          <w:lang w:val="en-GB"/>
        </w:rPr>
        <w:t>SubTypes</w:t>
      </w:r>
      <w:proofErr w:type="spellEnd"/>
      <w:r w:rsidRPr="004424B1">
        <w:rPr>
          <w:lang w:val="en-GB"/>
        </w:rPr>
        <w:t xml:space="preserve"> are identified for Numeric, String, and Status arguments.</w:t>
      </w:r>
    </w:p>
    <w:p w14:paraId="5937DF30" w14:textId="413227C9" w:rsidR="008A764A" w:rsidDel="002A707A" w:rsidRDefault="004C430C">
      <w:pPr>
        <w:pStyle w:val="Heading6"/>
        <w:spacing w:before="480" w:after="240"/>
        <w:rPr>
          <w:ins w:id="32544" w:author="Quinten Van Woerkom" w:date="2024-12-18T17:48:00Z" w16du:dateUtc="2024-12-18T16:48:00Z"/>
          <w:del w:id="32545" w:author="Peter Van Der Plas" w:date="2024-12-29T23:25:00Z" w16du:dateUtc="2024-12-29T22:25:00Z"/>
          <w:lang w:val="en-GB"/>
        </w:rPr>
        <w:pPrChange w:id="32546" w:author="Peter Van Der Plas" w:date="2024-12-29T15:22:00Z" w16du:dateUtc="2024-12-29T14:22:00Z">
          <w:pPr>
            <w:pStyle w:val="Heading6"/>
            <w:spacing w:after="240"/>
          </w:pPr>
        </w:pPrChange>
      </w:pPr>
      <w:moveFromRangeStart w:id="32547" w:author="Quinten Van Woerkom" w:date="2024-12-18T17:48:00Z" w:name="move185436543"/>
      <w:moveFrom w:id="32548" w:author="Quinten Van Woerkom" w:date="2024-12-18T17:48:00Z" w16du:dateUtc="2024-12-18T16:48:00Z">
        <w:r w:rsidRPr="004424B1" w:rsidDel="00FB6771">
          <w:rPr>
            <w:iCs/>
            <w:lang w:val="en-GB"/>
          </w:rPr>
          <w:t>It should be noted</w:t>
        </w:r>
        <w:r w:rsidRPr="004424B1" w:rsidDel="00FB6771">
          <w:rPr>
            <w:lang w:val="en-GB"/>
          </w:rPr>
          <w:t xml:space="preserve"> that if the argument is an array, then all values of the array are of the same type, as defined in argType.</w:t>
        </w:r>
      </w:moveFrom>
      <w:moveFromRangeEnd w:id="32547"/>
      <w:ins w:id="32549" w:author="Quinten Van Woerkom" w:date="2024-12-18T16:24:00Z" w16du:dateUtc="2024-12-18T15:24:00Z">
        <w:del w:id="32550" w:author="Peter Van Der Plas" w:date="2024-12-29T23:25:00Z" w16du:dateUtc="2024-12-29T22:25:00Z">
          <w:r w:rsidR="008A764A" w:rsidDel="002A707A">
            <w:rPr>
              <w:lang w:val="en-GB"/>
            </w:rPr>
            <w:delText>Definition</w:delText>
          </w:r>
        </w:del>
      </w:ins>
    </w:p>
    <w:p w14:paraId="2C90A687" w14:textId="585A8480" w:rsidR="00FB6771" w:rsidRPr="002A707A" w:rsidRDefault="002A707A">
      <w:pPr>
        <w:pStyle w:val="Heading6"/>
        <w:spacing w:before="480" w:after="240"/>
        <w:rPr>
          <w:moveTo w:id="32551" w:author="Quinten Van Woerkom" w:date="2024-12-18T17:48:00Z" w16du:dateUtc="2024-12-18T16:48:00Z"/>
          <w:lang w:val="en-GB"/>
        </w:rPr>
        <w:pPrChange w:id="32552" w:author="Quinten Van Woerkom" w:date="2024-12-18T17:49:00Z" w16du:dateUtc="2024-12-18T16:49:00Z">
          <w:pPr/>
        </w:pPrChange>
      </w:pPr>
      <w:ins w:id="32553" w:author="Peter Van Der Plas" w:date="2024-12-29T23:25:00Z" w16du:dateUtc="2024-12-29T22:25:00Z">
        <w:r>
          <w:rPr>
            <w:iCs/>
            <w:lang w:val="en-GB"/>
          </w:rPr>
          <w:t>Definition</w:t>
        </w:r>
      </w:ins>
      <w:moveToRangeStart w:id="32554" w:author="Quinten Van Woerkom" w:date="2024-12-18T17:48:00Z" w:name="move185436543"/>
      <w:moveTo w:id="32555" w:author="Quinten Van Woerkom" w:date="2024-12-18T17:48:00Z" w16du:dateUtc="2024-12-18T16:48:00Z">
        <w:del w:id="32556" w:author="Quinten Van Woerkom" w:date="2024-12-18T17:49:00Z" w16du:dateUtc="2024-12-18T16:49:00Z">
          <w:r w:rsidR="00FB6771" w:rsidRPr="002A707A" w:rsidDel="00FB6771">
            <w:rPr>
              <w:iCs/>
              <w:lang w:val="en-GB"/>
            </w:rPr>
            <w:delText>It should be noted</w:delText>
          </w:r>
          <w:r w:rsidR="00FB6771" w:rsidRPr="002A707A" w:rsidDel="00FB6771">
            <w:rPr>
              <w:lang w:val="en-GB"/>
            </w:rPr>
            <w:delText xml:space="preserve"> that i</w:delText>
          </w:r>
        </w:del>
      </w:moveTo>
      <w:ins w:id="32557" w:author="Quinten Van Woerkom" w:date="2024-12-18T17:49:00Z" w16du:dateUtc="2024-12-18T16:49:00Z">
        <w:del w:id="32558" w:author="Peter Van Der Plas" w:date="2024-12-29T23:24:00Z" w16du:dateUtc="2024-12-29T22:24:00Z">
          <w:r w:rsidR="00FB6771" w:rsidRPr="002A707A" w:rsidDel="002A707A">
            <w:rPr>
              <w:iCs/>
              <w:lang w:val="en-GB"/>
            </w:rPr>
            <w:delText>I</w:delText>
          </w:r>
        </w:del>
      </w:ins>
      <w:moveTo w:id="32559" w:author="Quinten Van Woerkom" w:date="2024-12-18T17:48:00Z" w16du:dateUtc="2024-12-18T16:48:00Z">
        <w:del w:id="32560" w:author="Peter Van Der Plas" w:date="2024-12-29T23:24:00Z" w16du:dateUtc="2024-12-29T22:24:00Z">
          <w:r w:rsidR="00FB6771" w:rsidRPr="002A707A" w:rsidDel="002A707A">
            <w:rPr>
              <w:lang w:val="en-GB"/>
            </w:rPr>
            <w:delText xml:space="preserve">f the argument is an array, then all values of the array </w:delText>
          </w:r>
        </w:del>
        <w:del w:id="32561" w:author="Peter Van Der Plas" w:date="2024-12-29T23:17:00Z" w16du:dateUtc="2024-12-29T22:17:00Z">
          <w:r w:rsidR="00FB6771" w:rsidRPr="002A707A" w:rsidDel="002A707A">
            <w:rPr>
              <w:lang w:val="en-GB"/>
            </w:rPr>
            <w:delText>are</w:delText>
          </w:r>
        </w:del>
        <w:del w:id="32562" w:author="Peter Van Der Plas" w:date="2024-12-29T23:24:00Z" w16du:dateUtc="2024-12-29T22:24:00Z">
          <w:r w:rsidR="00FB6771" w:rsidRPr="002A707A" w:rsidDel="002A707A">
            <w:rPr>
              <w:lang w:val="en-GB"/>
            </w:rPr>
            <w:delText xml:space="preserve"> of the same type, as defined in argType.</w:delText>
          </w:r>
        </w:del>
      </w:moveTo>
    </w:p>
    <w:moveToRangeEnd w:id="32554"/>
    <w:p w14:paraId="19640140" w14:textId="1368886D" w:rsidR="00FB6771" w:rsidRPr="00FB6771" w:rsidDel="00FB6771" w:rsidRDefault="00FB6771">
      <w:pPr>
        <w:spacing w:after="240"/>
        <w:rPr>
          <w:del w:id="32563" w:author="Quinten Van Woerkom" w:date="2024-12-18T17:49:00Z" w16du:dateUtc="2024-12-18T16:49:00Z"/>
          <w:lang w:val="en-GB"/>
        </w:rPr>
        <w:pPrChange w:id="32564" w:author="Quinten Van Woerkom" w:date="2024-12-18T17:48:00Z" w16du:dateUtc="2024-12-18T16:48:00Z">
          <w:pPr/>
        </w:pPrChange>
      </w:pPr>
    </w:p>
    <w:p w14:paraId="491790AF" w14:textId="108BE808" w:rsidR="007E7075" w:rsidRPr="004424B1" w:rsidDel="008A764A" w:rsidRDefault="007E7075">
      <w:pPr>
        <w:spacing w:after="240"/>
        <w:rPr>
          <w:del w:id="32565" w:author="Quinten Van Woerkom" w:date="2024-12-18T16:24:00Z" w16du:dateUtc="2024-12-18T15:24:00Z"/>
          <w:lang w:val="en-GB"/>
        </w:rPr>
        <w:pPrChange w:id="32566" w:author="Quinten Van Woerkom" w:date="2024-12-18T16:24:00Z" w16du:dateUtc="2024-12-18T15:24:00Z">
          <w:pPr>
            <w:spacing w:before="0"/>
          </w:pPr>
        </w:pPrChange>
      </w:pPr>
    </w:p>
    <w:tbl>
      <w:tblPr>
        <w:tblStyle w:val="RBTable"/>
        <w:tblW w:w="9179" w:type="dxa"/>
        <w:tblLayout w:type="fixed"/>
        <w:tblLook w:val="0400" w:firstRow="0" w:lastRow="0" w:firstColumn="0" w:lastColumn="0" w:noHBand="0" w:noVBand="1"/>
        <w:tblCaption w:val="DSC ArgDef E1"/>
      </w:tblPr>
      <w:tblGrid>
        <w:gridCol w:w="1667"/>
        <w:gridCol w:w="2976"/>
        <w:gridCol w:w="992"/>
        <w:gridCol w:w="1843"/>
        <w:gridCol w:w="709"/>
        <w:gridCol w:w="992"/>
      </w:tblGrid>
      <w:tr w:rsidR="004C430C" w:rsidRPr="004424B1" w14:paraId="289CF44E" w14:textId="77777777" w:rsidTr="00DF0BE3">
        <w:tc>
          <w:tcPr>
            <w:tcW w:w="1667" w:type="dxa"/>
            <w:shd w:val="clear" w:color="auto" w:fill="00CCFF"/>
          </w:tcPr>
          <w:p w14:paraId="3A8436D3" w14:textId="77777777" w:rsidR="004C430C" w:rsidRPr="002A707A" w:rsidRDefault="004C430C">
            <w:pPr>
              <w:pStyle w:val="TableCell"/>
              <w:keepNext/>
              <w:rPr>
                <w:color w:val="auto"/>
                <w:rPrChange w:id="32567" w:author="Peter Van Der Plas" w:date="2024-12-29T23:24:00Z" w16du:dateUtc="2024-12-29T22:24:00Z">
                  <w:rPr>
                    <w:color w:val="FFFFFF" w:themeColor="background1"/>
                  </w:rPr>
                </w:rPrChange>
              </w:rPr>
              <w:pPrChange w:id="32568" w:author="Peter Van Der Plas" w:date="2024-12-29T23:34:00Z" w16du:dateUtc="2024-12-29T22:34:00Z">
                <w:pPr>
                  <w:pStyle w:val="TableCell"/>
                </w:pPr>
              </w:pPrChange>
            </w:pPr>
            <w:r w:rsidRPr="002A707A">
              <w:rPr>
                <w:color w:val="auto"/>
                <w:rPrChange w:id="32569" w:author="Peter Van Der Plas" w:date="2024-12-29T23:24:00Z" w16du:dateUtc="2024-12-29T22:24:00Z">
                  <w:rPr>
                    <w:color w:val="FFFFFF" w:themeColor="background1"/>
                  </w:rPr>
                </w:rPrChange>
              </w:rPr>
              <w:t>Name</w:t>
            </w:r>
          </w:p>
        </w:tc>
        <w:tc>
          <w:tcPr>
            <w:tcW w:w="2976" w:type="dxa"/>
          </w:tcPr>
          <w:p w14:paraId="7D380C86" w14:textId="77777777" w:rsidR="004C430C" w:rsidRPr="004424B1" w:rsidRDefault="004C430C">
            <w:pPr>
              <w:pStyle w:val="TableCell"/>
              <w:keepNext/>
              <w:rPr>
                <w:b/>
              </w:rPr>
              <w:pPrChange w:id="32570" w:author="Peter Van Der Plas" w:date="2024-12-29T23:34:00Z" w16du:dateUtc="2024-12-29T22:34:00Z">
                <w:pPr>
                  <w:pStyle w:val="TableCell"/>
                </w:pPr>
              </w:pPrChange>
            </w:pPr>
            <w:proofErr w:type="spellStart"/>
            <w:r w:rsidRPr="004424B1">
              <w:rPr>
                <w:b/>
              </w:rPr>
              <w:t>ArgDef</w:t>
            </w:r>
            <w:proofErr w:type="spellEnd"/>
          </w:p>
        </w:tc>
        <w:tc>
          <w:tcPr>
            <w:tcW w:w="992" w:type="dxa"/>
            <w:shd w:val="clear" w:color="auto" w:fill="00CCFF"/>
          </w:tcPr>
          <w:p w14:paraId="6A4562A5" w14:textId="77777777" w:rsidR="004C430C" w:rsidRPr="002A707A" w:rsidRDefault="004C430C">
            <w:pPr>
              <w:pStyle w:val="TableCell"/>
              <w:keepNext/>
              <w:rPr>
                <w:bCs/>
                <w:color w:val="auto"/>
                <w:rPrChange w:id="32571" w:author="Peter Van Der Plas" w:date="2024-12-29T23:24:00Z" w16du:dateUtc="2024-12-29T22:24:00Z">
                  <w:rPr>
                    <w:b/>
                  </w:rPr>
                </w:rPrChange>
              </w:rPr>
              <w:pPrChange w:id="32572" w:author="Peter Van Der Plas" w:date="2024-12-29T23:34:00Z" w16du:dateUtc="2024-12-29T22:34:00Z">
                <w:pPr>
                  <w:pStyle w:val="TableCell"/>
                </w:pPr>
              </w:pPrChange>
            </w:pPr>
            <w:r w:rsidRPr="002A707A">
              <w:rPr>
                <w:bCs/>
                <w:color w:val="auto"/>
                <w:rPrChange w:id="32573" w:author="Peter Van Der Plas" w:date="2024-12-29T23:24:00Z" w16du:dateUtc="2024-12-29T22:24:00Z">
                  <w:rPr>
                    <w:b/>
                    <w:color w:val="FFFFFF" w:themeColor="background1"/>
                  </w:rPr>
                </w:rPrChange>
              </w:rPr>
              <w:t>Extends</w:t>
            </w:r>
          </w:p>
        </w:tc>
        <w:tc>
          <w:tcPr>
            <w:tcW w:w="1843" w:type="dxa"/>
          </w:tcPr>
          <w:p w14:paraId="02E6386D" w14:textId="77777777" w:rsidR="004C430C" w:rsidRPr="004424B1" w:rsidRDefault="004C430C">
            <w:pPr>
              <w:pStyle w:val="TableCell"/>
              <w:keepNext/>
              <w:rPr>
                <w:b/>
              </w:rPr>
              <w:pPrChange w:id="32574" w:author="Peter Van Der Plas" w:date="2024-12-29T23:34:00Z" w16du:dateUtc="2024-12-29T22:34:00Z">
                <w:pPr>
                  <w:pStyle w:val="TableCell"/>
                </w:pPr>
              </w:pPrChange>
            </w:pPr>
            <w:proofErr w:type="gramStart"/>
            <w:r w:rsidRPr="004424B1">
              <w:t>MAL::</w:t>
            </w:r>
            <w:proofErr w:type="gramEnd"/>
            <w:r w:rsidRPr="004424B1">
              <w:t>Composite</w:t>
            </w:r>
          </w:p>
        </w:tc>
        <w:tc>
          <w:tcPr>
            <w:tcW w:w="709" w:type="dxa"/>
            <w:shd w:val="clear" w:color="auto" w:fill="00CCFF"/>
          </w:tcPr>
          <w:p w14:paraId="550F50F6" w14:textId="77777777" w:rsidR="004C430C" w:rsidRPr="002A707A" w:rsidRDefault="004C430C">
            <w:pPr>
              <w:pStyle w:val="TableCell"/>
              <w:keepNext/>
              <w:rPr>
                <w:bCs/>
                <w:color w:val="auto"/>
                <w:rPrChange w:id="32575" w:author="Peter Van Der Plas" w:date="2024-12-29T23:24:00Z" w16du:dateUtc="2024-12-29T22:24:00Z">
                  <w:rPr>
                    <w:b/>
                  </w:rPr>
                </w:rPrChange>
              </w:rPr>
              <w:pPrChange w:id="32576" w:author="Peter Van Der Plas" w:date="2024-12-29T23:34:00Z" w16du:dateUtc="2024-12-29T22:34:00Z">
                <w:pPr>
                  <w:pStyle w:val="TableCell"/>
                </w:pPr>
              </w:pPrChange>
            </w:pPr>
            <w:r w:rsidRPr="002A707A">
              <w:rPr>
                <w:bCs/>
                <w:color w:val="auto"/>
                <w:rPrChange w:id="32577" w:author="Peter Van Der Plas" w:date="2024-12-29T23:24:00Z" w16du:dateUtc="2024-12-29T22:24:00Z">
                  <w:rPr>
                    <w:b/>
                    <w:color w:val="FFFFFF" w:themeColor="background1"/>
                  </w:rPr>
                </w:rPrChange>
              </w:rPr>
              <w:t>SFP</w:t>
            </w:r>
          </w:p>
        </w:tc>
        <w:tc>
          <w:tcPr>
            <w:tcW w:w="992" w:type="dxa"/>
          </w:tcPr>
          <w:p w14:paraId="47A1E362" w14:textId="7067421E" w:rsidR="004C430C" w:rsidRPr="004424B1" w:rsidRDefault="003D40C2">
            <w:pPr>
              <w:pStyle w:val="TableCell"/>
              <w:keepNext/>
              <w:jc w:val="right"/>
              <w:pPrChange w:id="32578" w:author="Peter Van Der Plas" w:date="2024-12-29T23:34:00Z" w16du:dateUtc="2024-12-29T22:34:00Z">
                <w:pPr>
                  <w:pStyle w:val="TableCell"/>
                  <w:jc w:val="right"/>
                </w:pPr>
              </w:pPrChange>
            </w:pPr>
            <w:fldSimple w:instr=" SEQ Area \* MERGEFORMAT ">
              <w:ins w:id="32579" w:author="Peter Van Der Plas" w:date="2025-01-01T17:31:00Z" w16du:dateUtc="2025-01-01T16:31:00Z">
                <w:r w:rsidR="006D1623">
                  <w:rPr>
                    <w:noProof/>
                  </w:rPr>
                  <w:t>23</w:t>
                </w:r>
              </w:ins>
              <w:del w:id="32580" w:author="Peter Van Der Plas" w:date="2024-12-25T18:53:00Z" w16du:dateUtc="2024-12-25T17:53:00Z">
                <w:r w:rsidR="00BF1AC4" w:rsidDel="00547CCE">
                  <w:rPr>
                    <w:noProof/>
                  </w:rPr>
                  <w:delText>23</w:delText>
                </w:r>
              </w:del>
            </w:fldSimple>
          </w:p>
        </w:tc>
      </w:tr>
    </w:tbl>
    <w:p w14:paraId="285515AD" w14:textId="77777777" w:rsidR="004C430C" w:rsidRPr="004424B1" w:rsidRDefault="004C430C">
      <w:pPr>
        <w:keepNext/>
        <w:spacing w:before="0" w:line="240" w:lineRule="auto"/>
        <w:rPr>
          <w:sz w:val="2"/>
          <w:szCs w:val="2"/>
          <w:lang w:val="en-GB"/>
        </w:rPr>
        <w:pPrChange w:id="32581" w:author="Peter Van Der Plas" w:date="2024-12-29T23:34:00Z" w16du:dateUtc="2024-12-29T22:34:00Z">
          <w:pPr>
            <w:spacing w:before="0" w:line="240" w:lineRule="auto"/>
          </w:pPr>
        </w:pPrChange>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17174A43" w14:textId="77777777" w:rsidTr="00DF0B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32D504F" w14:textId="7132F615" w:rsidR="004C430C" w:rsidRPr="004424B1" w:rsidRDefault="004C430C">
            <w:pPr>
              <w:pStyle w:val="TableCell"/>
              <w:pPrChange w:id="32582" w:author="Peter Van Der Plas" w:date="2024-12-29T23:35:00Z" w16du:dateUtc="2024-12-29T22:35:00Z">
                <w:pPr>
                  <w:pStyle w:val="TableCell"/>
                  <w:keepNext/>
                </w:pPr>
              </w:pPrChange>
            </w:pPr>
            <w:del w:id="32583" w:author="Quinten Van Woerkom" w:date="2024-11-25T14:49:00Z" w16du:dateUtc="2024-11-25T13:49:00Z">
              <w:r w:rsidRPr="004424B1" w:rsidDel="002B0859">
                <w:delText>Attribute</w:delText>
              </w:r>
            </w:del>
            <w:ins w:id="32584" w:author="Quinten Van Woerkom" w:date="2024-11-25T14:49:00Z" w16du:dateUtc="2024-11-25T13:49:00Z">
              <w:r w:rsidR="002B0859">
                <w:t>Field</w:t>
              </w:r>
            </w:ins>
          </w:p>
        </w:tc>
        <w:tc>
          <w:tcPr>
            <w:tcW w:w="1984" w:type="dxa"/>
          </w:tcPr>
          <w:p w14:paraId="5C6EC4F5" w14:textId="77777777" w:rsidR="004C430C" w:rsidRPr="004424B1" w:rsidRDefault="004C430C" w:rsidP="00DF0BE3">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086D82D" w14:textId="77777777" w:rsidR="004C430C" w:rsidRPr="004424B1" w:rsidRDefault="004C430C" w:rsidP="00DF0BE3">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702002C6" w14:textId="77777777" w:rsidR="004C430C" w:rsidRPr="004424B1" w:rsidRDefault="004C430C" w:rsidP="00DF0BE3">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28B6EC9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88A834" w14:textId="77777777" w:rsidR="004C430C" w:rsidRPr="004424B1" w:rsidRDefault="004C430C" w:rsidP="00DF0BE3">
            <w:pPr>
              <w:pStyle w:val="TableCell"/>
            </w:pPr>
            <w:proofErr w:type="spellStart"/>
            <w:r w:rsidRPr="004424B1">
              <w:t>argName</w:t>
            </w:r>
            <w:proofErr w:type="spellEnd"/>
          </w:p>
        </w:tc>
        <w:tc>
          <w:tcPr>
            <w:tcW w:w="1984" w:type="dxa"/>
          </w:tcPr>
          <w:p w14:paraId="5CA9D81D"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7AD4A8DF"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B5F7922" w14:textId="6ECA9BF4"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r w:rsidRPr="004424B1">
              <w:t>Name of the argument</w:t>
            </w:r>
            <w:ins w:id="32585" w:author="Peter Van Der Plas" w:date="2024-12-29T23:27:00Z" w16du:dateUtc="2024-12-29T22:27:00Z">
              <w:r w:rsidR="002A707A">
                <w:t>.</w:t>
              </w:r>
            </w:ins>
          </w:p>
        </w:tc>
      </w:tr>
      <w:tr w:rsidR="004C430C" w:rsidRPr="004424B1" w14:paraId="5188CAA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C9F0B2A" w14:textId="77777777" w:rsidR="004C430C" w:rsidRPr="004424B1" w:rsidRDefault="004C430C" w:rsidP="00DF0BE3">
            <w:pPr>
              <w:pStyle w:val="TableCell"/>
            </w:pPr>
            <w:r w:rsidRPr="004424B1">
              <w:t>description</w:t>
            </w:r>
          </w:p>
        </w:tc>
        <w:tc>
          <w:tcPr>
            <w:tcW w:w="1984" w:type="dxa"/>
          </w:tcPr>
          <w:p w14:paraId="4C7C0779"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4D379628"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8885744" w14:textId="0C8C02DF"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r w:rsidRPr="004424B1">
              <w:t>Extended description of the argument</w:t>
            </w:r>
            <w:ins w:id="32586" w:author="Peter Van Der Plas" w:date="2024-12-29T23:27:00Z" w16du:dateUtc="2024-12-29T22:27:00Z">
              <w:r w:rsidR="002A707A">
                <w:t>.</w:t>
              </w:r>
            </w:ins>
          </w:p>
        </w:tc>
      </w:tr>
      <w:tr w:rsidR="004C430C" w:rsidRPr="004424B1" w14:paraId="7FA4A95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7D27728" w14:textId="77777777" w:rsidR="004C430C" w:rsidRPr="004424B1" w:rsidRDefault="004C430C" w:rsidP="00DF0BE3">
            <w:pPr>
              <w:pStyle w:val="TableCell"/>
            </w:pPr>
            <w:proofErr w:type="spellStart"/>
            <w:r w:rsidRPr="004424B1">
              <w:t>argType</w:t>
            </w:r>
            <w:proofErr w:type="spellEnd"/>
          </w:p>
        </w:tc>
        <w:tc>
          <w:tcPr>
            <w:tcW w:w="1984" w:type="dxa"/>
          </w:tcPr>
          <w:p w14:paraId="3031E5E4"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ArgTypeEnum</w:t>
            </w:r>
            <w:proofErr w:type="spellEnd"/>
          </w:p>
        </w:tc>
        <w:tc>
          <w:tcPr>
            <w:tcW w:w="992" w:type="dxa"/>
          </w:tcPr>
          <w:p w14:paraId="054D23B0"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B5ED1D4"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r w:rsidRPr="004424B1">
              <w:t>Enumeration specifying the data type of the argument.</w:t>
            </w:r>
          </w:p>
        </w:tc>
      </w:tr>
      <w:tr w:rsidR="004C430C" w:rsidRPr="004424B1" w14:paraId="6ED6CD5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B02AF59" w14:textId="77777777" w:rsidR="004C430C" w:rsidRPr="004424B1" w:rsidRDefault="004C430C" w:rsidP="00DF0BE3">
            <w:pPr>
              <w:pStyle w:val="TableCell"/>
            </w:pPr>
            <w:commentRangeStart w:id="32587"/>
            <w:proofErr w:type="spellStart"/>
            <w:r w:rsidRPr="004424B1">
              <w:t>argUnit</w:t>
            </w:r>
            <w:proofErr w:type="spellEnd"/>
            <w:del w:id="32588" w:author="Quinten Van Woerkom" w:date="2024-11-25T13:44:00Z" w16du:dateUtc="2024-11-25T12:44:00Z">
              <w:r w:rsidRPr="004424B1" w:rsidDel="00F615C8">
                <w:delText>s</w:delText>
              </w:r>
            </w:del>
          </w:p>
        </w:tc>
        <w:tc>
          <w:tcPr>
            <w:tcW w:w="1984" w:type="dxa"/>
          </w:tcPr>
          <w:p w14:paraId="610DE3B0"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6CE4C89A"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FF0AAD7" w14:textId="3D3A9852"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commentRangeStart w:id="32589"/>
            <w:r w:rsidRPr="004424B1">
              <w:t>Unit</w:t>
            </w:r>
            <w:del w:id="32590" w:author="Quinten Van Woerkom" w:date="2024-11-25T13:44:00Z" w16du:dateUtc="2024-11-25T12:44:00Z">
              <w:r w:rsidRPr="004424B1" w:rsidDel="00F615C8">
                <w:delText>s</w:delText>
              </w:r>
            </w:del>
            <w:r w:rsidRPr="004424B1">
              <w:t xml:space="preserve"> that the argument value is expressed in</w:t>
            </w:r>
            <w:del w:id="32591" w:author="Quinten Van Woerkom" w:date="2024-12-12T12:06:00Z" w16du:dateUtc="2024-12-12T11:06:00Z">
              <w:r w:rsidR="00301494" w:rsidRPr="004424B1" w:rsidDel="00843273">
                <w:delText xml:space="preserve">, as defined in reference </w:delText>
              </w:r>
              <w:r w:rsidR="00301494" w:rsidRPr="004424B1" w:rsidDel="00843273">
                <w:fldChar w:fldCharType="begin"/>
              </w:r>
              <w:r w:rsidR="00301494" w:rsidRPr="004424B1" w:rsidDel="00843273">
                <w:delInstrText xml:space="preserve"> REF R_509x0b1PointingRequestMessage \h </w:delInstrText>
              </w:r>
              <w:r w:rsidR="00301494" w:rsidRPr="004424B1" w:rsidDel="00843273">
                <w:fldChar w:fldCharType="separate"/>
              </w:r>
              <w:r w:rsidR="00BF1AC4" w:rsidRPr="004424B1" w:rsidDel="00843273">
                <w:delText>[</w:delText>
              </w:r>
              <w:r w:rsidR="00BF1AC4" w:rsidDel="00843273">
                <w:rPr>
                  <w:noProof/>
                </w:rPr>
                <w:delText>D6</w:delText>
              </w:r>
              <w:r w:rsidR="00BF1AC4" w:rsidRPr="004424B1" w:rsidDel="00843273">
                <w:delText>]</w:delText>
              </w:r>
              <w:r w:rsidR="00301494" w:rsidRPr="004424B1" w:rsidDel="00843273">
                <w:fldChar w:fldCharType="end"/>
              </w:r>
              <w:r w:rsidR="00301494" w:rsidRPr="004424B1" w:rsidDel="00843273">
                <w:delText xml:space="preserve"> annex D</w:delText>
              </w:r>
            </w:del>
            <w:r w:rsidRPr="004424B1">
              <w:t>.</w:t>
            </w:r>
            <w:commentRangeEnd w:id="32587"/>
            <w:commentRangeEnd w:id="32589"/>
            <w:r w:rsidR="00843273">
              <w:rPr>
                <w:rStyle w:val="CommentReference"/>
                <w:rFonts w:cs="Times New Roman"/>
                <w:lang w:val="en-US" w:eastAsia="en-US"/>
              </w:rPr>
              <w:commentReference w:id="32589"/>
            </w:r>
            <w:r w:rsidR="00786E27">
              <w:rPr>
                <w:rStyle w:val="CommentReference"/>
                <w:rFonts w:cs="Times New Roman"/>
                <w:lang w:val="en-US" w:eastAsia="en-US"/>
              </w:rPr>
              <w:commentReference w:id="32587"/>
            </w:r>
          </w:p>
        </w:tc>
      </w:tr>
      <w:tr w:rsidR="004C430C" w:rsidRPr="004424B1" w14:paraId="61D184A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190C7F8" w14:textId="77777777" w:rsidR="004C430C" w:rsidRPr="004424B1" w:rsidRDefault="004C430C" w:rsidP="00DF0BE3">
            <w:pPr>
              <w:pStyle w:val="TableCell"/>
            </w:pPr>
            <w:proofErr w:type="spellStart"/>
            <w:r w:rsidRPr="004424B1">
              <w:t>isArray</w:t>
            </w:r>
            <w:proofErr w:type="spellEnd"/>
          </w:p>
        </w:tc>
        <w:tc>
          <w:tcPr>
            <w:tcW w:w="1984" w:type="dxa"/>
          </w:tcPr>
          <w:p w14:paraId="6A5439A7"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3C349D3A"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9808094" w14:textId="48663E13"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r w:rsidRPr="004424B1">
              <w:t xml:space="preserve">If True, indicates that the argument is an array of values of type </w:t>
            </w:r>
            <w:proofErr w:type="spellStart"/>
            <w:r w:rsidRPr="004424B1">
              <w:t>ArgType</w:t>
            </w:r>
            <w:ins w:id="32592" w:author="Quinten Van Woerkom" w:date="2024-12-12T12:07:00Z" w16du:dateUtc="2024-12-12T11:07:00Z">
              <w:r w:rsidR="00843273">
                <w:t>Enum</w:t>
              </w:r>
            </w:ins>
            <w:proofErr w:type="spellEnd"/>
            <w:r w:rsidRPr="004424B1">
              <w:t>.</w:t>
            </w:r>
          </w:p>
        </w:tc>
      </w:tr>
      <w:tr w:rsidR="004C430C" w:rsidRPr="004424B1" w14:paraId="4AB2222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DDBFC06" w14:textId="77777777" w:rsidR="004C430C" w:rsidRPr="004424B1" w:rsidRDefault="004C430C" w:rsidP="00DF0BE3">
            <w:pPr>
              <w:pStyle w:val="TableCell"/>
            </w:pPr>
            <w:proofErr w:type="spellStart"/>
            <w:r w:rsidRPr="004424B1">
              <w:t>validationData</w:t>
            </w:r>
            <w:proofErr w:type="spellEnd"/>
          </w:p>
        </w:tc>
        <w:tc>
          <w:tcPr>
            <w:tcW w:w="1984" w:type="dxa"/>
          </w:tcPr>
          <w:p w14:paraId="3B6052D6"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ValidationDetails</w:t>
            </w:r>
            <w:proofErr w:type="spellEnd"/>
          </w:p>
        </w:tc>
        <w:tc>
          <w:tcPr>
            <w:tcW w:w="992" w:type="dxa"/>
          </w:tcPr>
          <w:p w14:paraId="7956C1B7"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05291DA"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r w:rsidRPr="004424B1">
              <w:t>Optional.  Specifies the allowed range of values for the Argument, with concrete subtypes specific to the data type of the Argument.</w:t>
            </w:r>
          </w:p>
        </w:tc>
      </w:tr>
    </w:tbl>
    <w:p w14:paraId="19F24C7D" w14:textId="560E2ECF" w:rsidR="002A707A" w:rsidRDefault="002A707A">
      <w:pPr>
        <w:pStyle w:val="Heading6"/>
        <w:spacing w:before="480"/>
        <w:rPr>
          <w:ins w:id="32593" w:author="Peter Van Der Plas" w:date="2024-12-29T23:24:00Z" w16du:dateUtc="2024-12-29T22:24:00Z"/>
        </w:rPr>
        <w:pPrChange w:id="32594" w:author="Peter Van Der Plas" w:date="2024-12-29T23:24:00Z" w16du:dateUtc="2024-12-29T22:24:00Z">
          <w:pPr>
            <w:pStyle w:val="Heading6"/>
          </w:pPr>
        </w:pPrChange>
      </w:pPr>
      <w:ins w:id="32595" w:author="Peter Van Der Plas" w:date="2024-12-29T23:24:00Z" w16du:dateUtc="2024-12-29T22:24:00Z">
        <w:r>
          <w:t>Requirements</w:t>
        </w:r>
      </w:ins>
    </w:p>
    <w:p w14:paraId="4E1BEA16" w14:textId="491211AA" w:rsidR="002A707A" w:rsidRPr="002A707A" w:rsidRDefault="002A707A">
      <w:pPr>
        <w:pStyle w:val="Paragraph7"/>
        <w:rPr>
          <w:ins w:id="32596" w:author="Peter Van Der Plas" w:date="2024-12-29T23:23:00Z" w16du:dateUtc="2024-12-29T22:23:00Z"/>
        </w:rPr>
        <w:pPrChange w:id="32597" w:author="Peter Van Der Plas" w:date="2024-12-29T23:24:00Z" w16du:dateUtc="2024-12-29T22:24:00Z">
          <w:pPr>
            <w:pStyle w:val="Heading5"/>
            <w:spacing w:before="480"/>
          </w:pPr>
        </w:pPrChange>
      </w:pPr>
      <w:ins w:id="32598" w:author="Peter Van Der Plas" w:date="2024-12-29T23:24:00Z" w16du:dateUtc="2024-12-29T22:24:00Z">
        <w:r>
          <w:rPr>
            <w:iCs/>
            <w:lang w:val="en-GB"/>
          </w:rPr>
          <w:t>I</w:t>
        </w:r>
        <w:r w:rsidRPr="004424B1">
          <w:rPr>
            <w:lang w:val="en-GB"/>
          </w:rPr>
          <w:t xml:space="preserve">f the argument is an array, then all values of the array </w:t>
        </w:r>
        <w:r>
          <w:rPr>
            <w:lang w:val="en-GB"/>
          </w:rPr>
          <w:t>shall be</w:t>
        </w:r>
        <w:r w:rsidRPr="004424B1">
          <w:rPr>
            <w:lang w:val="en-GB"/>
          </w:rPr>
          <w:t xml:space="preserve"> of the same type, as defined in </w:t>
        </w:r>
        <w:proofErr w:type="spellStart"/>
        <w:r w:rsidRPr="004424B1">
          <w:rPr>
            <w:lang w:val="en-GB"/>
          </w:rPr>
          <w:t>argType</w:t>
        </w:r>
        <w:proofErr w:type="spellEnd"/>
        <w:r w:rsidRPr="004424B1">
          <w:rPr>
            <w:lang w:val="en-GB"/>
          </w:rPr>
          <w:t>.</w:t>
        </w:r>
      </w:ins>
    </w:p>
    <w:p w14:paraId="2ED4F05C" w14:textId="1D8BDEE2" w:rsidR="004C430C" w:rsidRDefault="008A764A">
      <w:pPr>
        <w:pStyle w:val="Heading5"/>
        <w:spacing w:before="480"/>
        <w:rPr>
          <w:ins w:id="32599" w:author="Quinten Van Woerkom" w:date="2024-12-18T16:24:00Z" w16du:dateUtc="2024-12-18T15:24:00Z"/>
        </w:rPr>
        <w:pPrChange w:id="32600" w:author="Peter Van Der Plas" w:date="2024-12-29T23:22:00Z" w16du:dateUtc="2024-12-29T22:22:00Z">
          <w:pPr>
            <w:pStyle w:val="Heading5"/>
          </w:pPr>
        </w:pPrChange>
      </w:pPr>
      <w:ins w:id="32601" w:author="Quinten Van Woerkom" w:date="2024-12-18T16:24:00Z" w16du:dateUtc="2024-12-18T15:24:00Z">
        <w:r>
          <w:t xml:space="preserve">Data Type: </w:t>
        </w:r>
      </w:ins>
      <w:r w:rsidR="004C430C" w:rsidRPr="004424B1">
        <w:t>Argument</w:t>
      </w:r>
    </w:p>
    <w:p w14:paraId="42332B83" w14:textId="2F3D9C90" w:rsidR="008A764A" w:rsidRPr="008A764A" w:rsidRDefault="008A764A">
      <w:pPr>
        <w:pStyle w:val="Heading6"/>
        <w:pPrChange w:id="32602" w:author="Quinten Van Woerkom" w:date="2024-12-18T16:24:00Z" w16du:dateUtc="2024-12-18T15:24:00Z">
          <w:pPr>
            <w:pStyle w:val="HeadingNoNumber"/>
          </w:pPr>
        </w:pPrChange>
      </w:pPr>
      <w:ins w:id="32603" w:author="Quinten Van Woerkom" w:date="2024-12-18T16:24:00Z" w16du:dateUtc="2024-12-18T15:24:00Z">
        <w:r>
          <w:t>Overview</w:t>
        </w:r>
      </w:ins>
    </w:p>
    <w:p w14:paraId="3A15CA1F" w14:textId="4A834CC5" w:rsidR="004C430C" w:rsidRPr="004424B1" w:rsidRDefault="004C430C" w:rsidP="004C430C">
      <w:pPr>
        <w:rPr>
          <w:lang w:val="en-GB"/>
        </w:rPr>
      </w:pPr>
      <w:r w:rsidRPr="004424B1">
        <w:rPr>
          <w:lang w:val="en-GB"/>
        </w:rPr>
        <w:t xml:space="preserve">The </w:t>
      </w:r>
      <w:r w:rsidRPr="004424B1">
        <w:rPr>
          <w:rStyle w:val="Term"/>
          <w:lang w:val="en-GB"/>
        </w:rPr>
        <w:t xml:space="preserve">instance </w:t>
      </w:r>
      <w:r w:rsidRPr="004424B1">
        <w:rPr>
          <w:lang w:val="en-GB"/>
        </w:rPr>
        <w:t xml:space="preserve">of an argument is an Argument, a set of which may be contained within the instance MO object of a </w:t>
      </w:r>
      <w:r w:rsidRPr="004424B1">
        <w:rPr>
          <w:rStyle w:val="Term"/>
          <w:lang w:val="en-GB"/>
        </w:rPr>
        <w:t>planning event</w:t>
      </w:r>
      <w:r w:rsidRPr="004424B1">
        <w:rPr>
          <w:lang w:val="en-GB"/>
        </w:rPr>
        <w:t xml:space="preserve"> or </w:t>
      </w:r>
      <w:r w:rsidRPr="004424B1">
        <w:rPr>
          <w:rStyle w:val="Term"/>
          <w:lang w:val="en-GB"/>
        </w:rPr>
        <w:t xml:space="preserve">planning activity </w:t>
      </w:r>
      <w:r w:rsidRPr="004424B1">
        <w:rPr>
          <w:lang w:val="en-GB"/>
        </w:rPr>
        <w:t xml:space="preserve">or within a </w:t>
      </w:r>
      <w:r w:rsidRPr="004424B1">
        <w:rPr>
          <w:rStyle w:val="Term"/>
          <w:lang w:val="en-GB"/>
        </w:rPr>
        <w:t>planning request</w:t>
      </w:r>
      <w:r w:rsidRPr="004424B1">
        <w:rPr>
          <w:lang w:val="en-GB"/>
        </w:rPr>
        <w:t xml:space="preserve">.  This comprises the name and value of the argument, corresponding to the set of arguments defined in the </w:t>
      </w:r>
      <w:proofErr w:type="spellStart"/>
      <w:r w:rsidRPr="004424B1">
        <w:rPr>
          <w:lang w:val="en-GB"/>
        </w:rPr>
        <w:t>ArgDef</w:t>
      </w:r>
      <w:proofErr w:type="spellEnd"/>
      <w:r w:rsidRPr="004424B1">
        <w:rPr>
          <w:lang w:val="en-GB"/>
        </w:rPr>
        <w:t xml:space="preserve">.  Argument values are represented as a </w:t>
      </w:r>
      <w:commentRangeStart w:id="32604"/>
      <w:r w:rsidRPr="004424B1">
        <w:rPr>
          <w:lang w:val="en-GB"/>
        </w:rPr>
        <w:t>MAL</w:t>
      </w:r>
      <w:ins w:id="32605" w:author="Quinten Van Woerkom" w:date="2024-12-18T17:49:00Z" w16du:dateUtc="2024-12-18T16:49:00Z">
        <w:r w:rsidR="00FB6771">
          <w:rPr>
            <w:lang w:val="en-GB"/>
          </w:rPr>
          <w:t xml:space="preserve"> Element</w:t>
        </w:r>
      </w:ins>
      <w:commentRangeEnd w:id="32604"/>
      <w:ins w:id="32606" w:author="Quinten Van Woerkom" w:date="2024-12-18T17:50:00Z" w16du:dateUtc="2024-12-18T16:50:00Z">
        <w:r w:rsidR="00FB6771">
          <w:rPr>
            <w:rStyle w:val="CommentReference"/>
          </w:rPr>
          <w:commentReference w:id="32604"/>
        </w:r>
      </w:ins>
      <w:del w:id="32607" w:author="Quinten Van Woerkom" w:date="2024-12-18T17:49:00Z" w16du:dateUtc="2024-12-18T16:49:00Z">
        <w:r w:rsidRPr="004424B1" w:rsidDel="00FB6771">
          <w:rPr>
            <w:lang w:val="en-GB"/>
          </w:rPr>
          <w:delText xml:space="preserve"> Attribute</w:delText>
        </w:r>
      </w:del>
      <w:r w:rsidRPr="004424B1">
        <w:rPr>
          <w:lang w:val="en-GB"/>
        </w:rPr>
        <w:t xml:space="preserve"> of appropriate data type.</w:t>
      </w:r>
      <w:del w:id="32608" w:author="Quinten Van Woerkom" w:date="2024-12-18T17:49:00Z" w16du:dateUtc="2024-12-18T16:49:00Z">
        <w:r w:rsidRPr="004424B1" w:rsidDel="00FB6771">
          <w:rPr>
            <w:lang w:val="en-GB"/>
          </w:rPr>
          <w:delText xml:space="preserve">  As there is no equivalent MAL::Attribute type for Position or Direction, values of these types are represented as a MAL::String containing a literal in the defined expression format for these types.</w:delText>
        </w:r>
      </w:del>
    </w:p>
    <w:p w14:paraId="04C35E5B" w14:textId="0447A2EF" w:rsidR="008A764A" w:rsidDel="002A707A" w:rsidRDefault="004C430C">
      <w:pPr>
        <w:pStyle w:val="Heading6"/>
        <w:spacing w:before="480" w:after="240"/>
        <w:rPr>
          <w:ins w:id="32609" w:author="Quinten Van Woerkom" w:date="2024-12-18T17:50:00Z" w16du:dateUtc="2024-12-18T16:50:00Z"/>
          <w:del w:id="32610" w:author="Peter Van Der Plas" w:date="2024-12-29T23:22:00Z" w16du:dateUtc="2024-12-29T22:22:00Z"/>
          <w:lang w:val="en-GB"/>
        </w:rPr>
        <w:pPrChange w:id="32611" w:author="Peter Van Der Plas" w:date="2024-12-29T23:22:00Z" w16du:dateUtc="2024-12-29T22:22:00Z">
          <w:pPr>
            <w:pStyle w:val="Heading6"/>
            <w:spacing w:after="240"/>
          </w:pPr>
        </w:pPrChange>
      </w:pPr>
      <w:moveFromRangeStart w:id="32612" w:author="Quinten Van Woerkom" w:date="2024-12-18T17:50:00Z" w:name="move185436637"/>
      <w:moveFrom w:id="32613" w:author="Quinten Van Woerkom" w:date="2024-12-18T17:50:00Z" w16du:dateUtc="2024-12-18T16:50:00Z">
        <w:r w:rsidRPr="004424B1" w:rsidDel="00FB6771">
          <w:rPr>
            <w:iCs/>
            <w:lang w:val="en-GB"/>
          </w:rPr>
          <w:t>It should be noted</w:t>
        </w:r>
        <w:r w:rsidRPr="004424B1" w:rsidDel="00FB6771">
          <w:rPr>
            <w:lang w:val="en-GB"/>
          </w:rPr>
          <w:t xml:space="preserve"> that if the argument is an array (count &gt; 1) then all values of the array are of the same type, as defined by the argType of the associated ArgDef.</w:t>
        </w:r>
      </w:moveFrom>
      <w:moveFromRangeEnd w:id="32612"/>
      <w:ins w:id="32614" w:author="Quinten Van Woerkom" w:date="2024-12-18T16:24:00Z" w16du:dateUtc="2024-12-18T15:24:00Z">
        <w:del w:id="32615" w:author="Peter Van Der Plas" w:date="2024-12-29T23:26:00Z" w16du:dateUtc="2024-12-29T22:26:00Z">
          <w:r w:rsidR="008A764A" w:rsidDel="002A707A">
            <w:rPr>
              <w:lang w:val="en-GB"/>
            </w:rPr>
            <w:delText>Definition</w:delText>
          </w:r>
        </w:del>
      </w:ins>
    </w:p>
    <w:p w14:paraId="1E6E726F" w14:textId="54983916" w:rsidR="00FB6771" w:rsidRPr="002A707A" w:rsidRDefault="002A707A">
      <w:pPr>
        <w:pStyle w:val="Heading6"/>
        <w:spacing w:before="480" w:after="240"/>
        <w:rPr>
          <w:moveTo w:id="32616" w:author="Quinten Van Woerkom" w:date="2024-12-18T17:50:00Z" w16du:dateUtc="2024-12-18T16:50:00Z"/>
          <w:lang w:val="en-GB"/>
        </w:rPr>
        <w:pPrChange w:id="32617" w:author="Peter Van Der Plas" w:date="2024-12-29T23:22:00Z" w16du:dateUtc="2024-12-29T22:22:00Z">
          <w:pPr/>
        </w:pPrChange>
      </w:pPr>
      <w:ins w:id="32618" w:author="Peter Van Der Plas" w:date="2024-12-29T23:26:00Z" w16du:dateUtc="2024-12-29T22:26:00Z">
        <w:r>
          <w:rPr>
            <w:iCs/>
            <w:lang w:val="en-GB"/>
          </w:rPr>
          <w:t>Definition</w:t>
        </w:r>
      </w:ins>
      <w:moveToRangeStart w:id="32619" w:author="Quinten Van Woerkom" w:date="2024-12-18T17:50:00Z" w:name="move185436637"/>
      <w:moveTo w:id="32620" w:author="Quinten Van Woerkom" w:date="2024-12-18T17:50:00Z" w16du:dateUtc="2024-12-18T16:50:00Z">
        <w:del w:id="32621" w:author="Quinten Van Woerkom" w:date="2024-12-18T17:50:00Z" w16du:dateUtc="2024-12-18T16:50:00Z">
          <w:r w:rsidR="00FB6771" w:rsidRPr="002A707A" w:rsidDel="00FB6771">
            <w:rPr>
              <w:iCs/>
              <w:lang w:val="en-GB"/>
            </w:rPr>
            <w:delText>It should be noted</w:delText>
          </w:r>
          <w:r w:rsidR="00FB6771" w:rsidRPr="002A707A" w:rsidDel="00FB6771">
            <w:rPr>
              <w:lang w:val="en-GB"/>
            </w:rPr>
            <w:delText xml:space="preserve"> that if </w:delText>
          </w:r>
        </w:del>
      </w:moveTo>
      <w:ins w:id="32622" w:author="Quinten Van Woerkom" w:date="2024-12-18T17:50:00Z" w16du:dateUtc="2024-12-18T16:50:00Z">
        <w:del w:id="32623" w:author="Peter Van Der Plas" w:date="2024-12-29T23:22:00Z" w16du:dateUtc="2024-12-29T22:22:00Z">
          <w:r w:rsidR="00FB6771" w:rsidRPr="002A707A" w:rsidDel="002A707A">
            <w:rPr>
              <w:lang w:val="en-GB"/>
            </w:rPr>
            <w:delText xml:space="preserve">If </w:delText>
          </w:r>
        </w:del>
      </w:ins>
      <w:moveTo w:id="32624" w:author="Quinten Van Woerkom" w:date="2024-12-18T17:50:00Z" w16du:dateUtc="2024-12-18T16:50:00Z">
        <w:del w:id="32625" w:author="Peter Van Der Plas" w:date="2024-12-29T23:22:00Z" w16du:dateUtc="2024-12-29T22:22:00Z">
          <w:r w:rsidR="00FB6771" w:rsidRPr="002A707A" w:rsidDel="002A707A">
            <w:rPr>
              <w:lang w:val="en-GB"/>
            </w:rPr>
            <w:delText xml:space="preserve">the argument is an array (count &gt; 1) then all values of the array </w:delText>
          </w:r>
        </w:del>
        <w:del w:id="32626" w:author="Peter Van Der Plas" w:date="2024-12-29T23:17:00Z" w16du:dateUtc="2024-12-29T22:17:00Z">
          <w:r w:rsidR="00FB6771" w:rsidRPr="002A707A" w:rsidDel="002A707A">
            <w:rPr>
              <w:lang w:val="en-GB"/>
            </w:rPr>
            <w:delText>are</w:delText>
          </w:r>
        </w:del>
        <w:del w:id="32627" w:author="Peter Van Der Plas" w:date="2024-12-29T23:22:00Z" w16du:dateUtc="2024-12-29T22:22:00Z">
          <w:r w:rsidR="00FB6771" w:rsidRPr="002A707A" w:rsidDel="002A707A">
            <w:rPr>
              <w:lang w:val="en-GB"/>
            </w:rPr>
            <w:delText xml:space="preserve"> of the same type, as defined by the argType of the associated ArgDef.</w:delText>
          </w:r>
        </w:del>
      </w:moveTo>
    </w:p>
    <w:moveToRangeEnd w:id="32619"/>
    <w:p w14:paraId="1E7C9951" w14:textId="1D687790" w:rsidR="00FB6771" w:rsidRPr="00FB6771" w:rsidDel="00FB6771" w:rsidRDefault="00FB6771">
      <w:pPr>
        <w:spacing w:after="240"/>
        <w:rPr>
          <w:del w:id="32628" w:author="Quinten Van Woerkom" w:date="2024-12-18T17:50:00Z" w16du:dateUtc="2024-12-18T16:50:00Z"/>
          <w:lang w:val="en-GB"/>
        </w:rPr>
        <w:pPrChange w:id="32629" w:author="Quinten Van Woerkom" w:date="2024-12-18T17:50:00Z" w16du:dateUtc="2024-12-18T16:50:00Z">
          <w:pPr/>
        </w:pPrChange>
      </w:pPr>
    </w:p>
    <w:p w14:paraId="19F3E8C2" w14:textId="37623B53" w:rsidR="007E7075" w:rsidRPr="004424B1" w:rsidDel="008A764A" w:rsidRDefault="007E7075">
      <w:pPr>
        <w:spacing w:after="240"/>
        <w:rPr>
          <w:del w:id="32630" w:author="Quinten Van Woerkom" w:date="2024-12-18T16:24:00Z" w16du:dateUtc="2024-12-18T15:24:00Z"/>
          <w:lang w:val="en-GB"/>
        </w:rPr>
        <w:pPrChange w:id="32631" w:author="Quinten Van Woerkom" w:date="2024-12-18T16:24:00Z" w16du:dateUtc="2024-12-18T15:24:00Z">
          <w:pPr>
            <w:spacing w:before="0"/>
          </w:pPr>
        </w:pPrChange>
      </w:pPr>
    </w:p>
    <w:tbl>
      <w:tblPr>
        <w:tblStyle w:val="RBTable"/>
        <w:tblW w:w="9179" w:type="dxa"/>
        <w:tblLayout w:type="fixed"/>
        <w:tblLook w:val="0400" w:firstRow="0" w:lastRow="0" w:firstColumn="0" w:lastColumn="0" w:noHBand="0" w:noVBand="1"/>
        <w:tblCaption w:val="DSC Argument E1"/>
      </w:tblPr>
      <w:tblGrid>
        <w:gridCol w:w="1667"/>
        <w:gridCol w:w="2976"/>
        <w:gridCol w:w="992"/>
        <w:gridCol w:w="1843"/>
        <w:gridCol w:w="709"/>
        <w:gridCol w:w="992"/>
      </w:tblGrid>
      <w:tr w:rsidR="004C430C" w:rsidRPr="004424B1" w14:paraId="7E9E9448" w14:textId="77777777" w:rsidTr="00DF0BE3">
        <w:tc>
          <w:tcPr>
            <w:tcW w:w="1667" w:type="dxa"/>
            <w:shd w:val="clear" w:color="auto" w:fill="00CCFF"/>
          </w:tcPr>
          <w:p w14:paraId="6E5E6CD1" w14:textId="77777777" w:rsidR="004C430C" w:rsidRPr="002A707A" w:rsidRDefault="004C430C" w:rsidP="007B4994">
            <w:pPr>
              <w:pStyle w:val="TableCell"/>
              <w:rPr>
                <w:color w:val="auto"/>
                <w:rPrChange w:id="32632" w:author="Peter Van Der Plas" w:date="2024-12-29T23:22:00Z" w16du:dateUtc="2024-12-29T22:22:00Z">
                  <w:rPr>
                    <w:color w:val="FFFFFF" w:themeColor="background1"/>
                  </w:rPr>
                </w:rPrChange>
              </w:rPr>
            </w:pPr>
            <w:r w:rsidRPr="002A707A">
              <w:rPr>
                <w:color w:val="auto"/>
                <w:rPrChange w:id="32633" w:author="Peter Van Der Plas" w:date="2024-12-29T23:22:00Z" w16du:dateUtc="2024-12-29T22:22:00Z">
                  <w:rPr>
                    <w:color w:val="FFFFFF" w:themeColor="background1"/>
                  </w:rPr>
                </w:rPrChange>
              </w:rPr>
              <w:t>Name</w:t>
            </w:r>
          </w:p>
        </w:tc>
        <w:tc>
          <w:tcPr>
            <w:tcW w:w="2976" w:type="dxa"/>
          </w:tcPr>
          <w:p w14:paraId="37817B3F" w14:textId="77777777" w:rsidR="004C430C" w:rsidRPr="004424B1" w:rsidRDefault="004C430C" w:rsidP="007B4994">
            <w:pPr>
              <w:pStyle w:val="TableCell"/>
              <w:rPr>
                <w:b/>
              </w:rPr>
            </w:pPr>
            <w:commentRangeStart w:id="32634"/>
            <w:r w:rsidRPr="004424B1">
              <w:rPr>
                <w:b/>
              </w:rPr>
              <w:t>Argument</w:t>
            </w:r>
            <w:commentRangeEnd w:id="32634"/>
            <w:r w:rsidR="004065B1">
              <w:rPr>
                <w:rStyle w:val="CommentReference"/>
                <w:rFonts w:cs="Times New Roman"/>
                <w:lang w:val="en-US" w:eastAsia="en-US"/>
              </w:rPr>
              <w:commentReference w:id="32634"/>
            </w:r>
          </w:p>
        </w:tc>
        <w:tc>
          <w:tcPr>
            <w:tcW w:w="992" w:type="dxa"/>
            <w:shd w:val="clear" w:color="auto" w:fill="00CCFF"/>
          </w:tcPr>
          <w:p w14:paraId="7D61FA52" w14:textId="77777777" w:rsidR="004C430C" w:rsidRPr="002A707A" w:rsidRDefault="004C430C" w:rsidP="007B4994">
            <w:pPr>
              <w:pStyle w:val="TableCell"/>
              <w:rPr>
                <w:bCs/>
                <w:rPrChange w:id="32635" w:author="Peter Van Der Plas" w:date="2024-12-29T23:22:00Z" w16du:dateUtc="2024-12-29T22:22:00Z">
                  <w:rPr>
                    <w:b/>
                  </w:rPr>
                </w:rPrChange>
              </w:rPr>
            </w:pPr>
            <w:r w:rsidRPr="002A707A">
              <w:rPr>
                <w:bCs/>
                <w:color w:val="auto"/>
                <w:rPrChange w:id="32636" w:author="Peter Van Der Plas" w:date="2024-12-29T23:22:00Z" w16du:dateUtc="2024-12-29T22:22:00Z">
                  <w:rPr>
                    <w:b/>
                    <w:color w:val="FFFFFF" w:themeColor="background1"/>
                  </w:rPr>
                </w:rPrChange>
              </w:rPr>
              <w:t>Extends</w:t>
            </w:r>
          </w:p>
        </w:tc>
        <w:tc>
          <w:tcPr>
            <w:tcW w:w="1843" w:type="dxa"/>
          </w:tcPr>
          <w:p w14:paraId="32CD2535" w14:textId="77777777" w:rsidR="004C430C" w:rsidRPr="004424B1" w:rsidRDefault="004C430C" w:rsidP="007B4994">
            <w:pPr>
              <w:pStyle w:val="TableCell"/>
              <w:rPr>
                <w:b/>
              </w:rPr>
            </w:pPr>
            <w:proofErr w:type="gramStart"/>
            <w:r w:rsidRPr="004424B1">
              <w:t>MAL::</w:t>
            </w:r>
            <w:proofErr w:type="gramEnd"/>
            <w:r w:rsidRPr="004424B1">
              <w:t>Composite</w:t>
            </w:r>
          </w:p>
        </w:tc>
        <w:tc>
          <w:tcPr>
            <w:tcW w:w="709" w:type="dxa"/>
            <w:shd w:val="clear" w:color="auto" w:fill="00CCFF"/>
          </w:tcPr>
          <w:p w14:paraId="03194131" w14:textId="77777777" w:rsidR="004C430C" w:rsidRPr="002A707A" w:rsidRDefault="004C430C" w:rsidP="007B4994">
            <w:pPr>
              <w:pStyle w:val="TableCell"/>
              <w:rPr>
                <w:bCs/>
                <w:rPrChange w:id="32637" w:author="Peter Van Der Plas" w:date="2024-12-29T23:22:00Z" w16du:dateUtc="2024-12-29T22:22:00Z">
                  <w:rPr>
                    <w:b/>
                  </w:rPr>
                </w:rPrChange>
              </w:rPr>
            </w:pPr>
            <w:r w:rsidRPr="002A707A">
              <w:rPr>
                <w:bCs/>
                <w:color w:val="auto"/>
                <w:rPrChange w:id="32638" w:author="Peter Van Der Plas" w:date="2024-12-29T23:22:00Z" w16du:dateUtc="2024-12-29T22:22:00Z">
                  <w:rPr>
                    <w:b/>
                    <w:color w:val="FFFFFF" w:themeColor="background1"/>
                  </w:rPr>
                </w:rPrChange>
              </w:rPr>
              <w:t>SFP</w:t>
            </w:r>
          </w:p>
        </w:tc>
        <w:tc>
          <w:tcPr>
            <w:tcW w:w="992" w:type="dxa"/>
          </w:tcPr>
          <w:p w14:paraId="7AE6AD98" w14:textId="40F0B033" w:rsidR="004C430C" w:rsidRPr="004424B1" w:rsidRDefault="003D40C2" w:rsidP="007B4994">
            <w:pPr>
              <w:pStyle w:val="TableCell"/>
              <w:jc w:val="right"/>
            </w:pPr>
            <w:fldSimple w:instr=" SEQ Area \* MERGEFORMAT ">
              <w:ins w:id="32639" w:author="Peter Van Der Plas" w:date="2025-01-01T17:31:00Z" w16du:dateUtc="2025-01-01T16:31:00Z">
                <w:r w:rsidR="006D1623">
                  <w:rPr>
                    <w:noProof/>
                  </w:rPr>
                  <w:t>24</w:t>
                </w:r>
              </w:ins>
              <w:del w:id="32640" w:author="Peter Van Der Plas" w:date="2024-12-25T18:53:00Z" w16du:dateUtc="2024-12-25T17:53:00Z">
                <w:r w:rsidR="00BF1AC4" w:rsidDel="00547CCE">
                  <w:rPr>
                    <w:noProof/>
                  </w:rPr>
                  <w:delText>24</w:delText>
                </w:r>
              </w:del>
            </w:fldSimple>
          </w:p>
        </w:tc>
      </w:tr>
    </w:tbl>
    <w:p w14:paraId="24AB8CDD"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49E5ED6B" w14:textId="77777777" w:rsidTr="00DF0B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447B3C1" w14:textId="11EDAE1F" w:rsidR="004C430C" w:rsidRPr="004424B1" w:rsidRDefault="004C430C" w:rsidP="007B4994">
            <w:pPr>
              <w:pStyle w:val="TableCell"/>
            </w:pPr>
            <w:del w:id="32641" w:author="Quinten Van Woerkom" w:date="2024-11-25T14:50:00Z" w16du:dateUtc="2024-11-25T13:50:00Z">
              <w:r w:rsidRPr="004424B1" w:rsidDel="002B0859">
                <w:delText>Attribute</w:delText>
              </w:r>
            </w:del>
            <w:ins w:id="32642" w:author="Quinten Van Woerkom" w:date="2024-11-25T14:50:00Z" w16du:dateUtc="2024-11-25T13:50:00Z">
              <w:r w:rsidR="002B0859">
                <w:t>Field</w:t>
              </w:r>
            </w:ins>
          </w:p>
        </w:tc>
        <w:tc>
          <w:tcPr>
            <w:tcW w:w="1984" w:type="dxa"/>
          </w:tcPr>
          <w:p w14:paraId="2DC7D92B"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6E3093B"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EE608A2"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1D9ADAE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4D1EF0D" w14:textId="77777777" w:rsidR="004C430C" w:rsidRPr="004424B1" w:rsidRDefault="004C430C" w:rsidP="007B4994">
            <w:pPr>
              <w:pStyle w:val="TableCell"/>
            </w:pPr>
            <w:proofErr w:type="spellStart"/>
            <w:r w:rsidRPr="004424B1">
              <w:t>argName</w:t>
            </w:r>
            <w:proofErr w:type="spellEnd"/>
          </w:p>
        </w:tc>
        <w:tc>
          <w:tcPr>
            <w:tcW w:w="1984" w:type="dxa"/>
          </w:tcPr>
          <w:p w14:paraId="54CC7CA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43D6A54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C8E63E4" w14:textId="46BFE10C"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Name of the argument</w:t>
            </w:r>
            <w:ins w:id="32643" w:author="Peter Van Der Plas" w:date="2024-12-29T23:23:00Z" w16du:dateUtc="2024-12-29T22:23:00Z">
              <w:r w:rsidR="002A707A">
                <w:t>.</w:t>
              </w:r>
            </w:ins>
          </w:p>
        </w:tc>
      </w:tr>
      <w:tr w:rsidR="004C430C" w:rsidRPr="004424B1" w:rsidDel="004065B1" w14:paraId="79525032" w14:textId="55006BCE" w:rsidTr="007B4994">
        <w:trPr>
          <w:del w:id="32644" w:author="Quinten Van Woerkom" w:date="2024-11-26T14:34:00Z"/>
        </w:trPr>
        <w:tc>
          <w:tcPr>
            <w:cnfStyle w:val="001000000000" w:firstRow="0" w:lastRow="0" w:firstColumn="1" w:lastColumn="0" w:oddVBand="0" w:evenVBand="0" w:oddHBand="0" w:evenHBand="0" w:firstRowFirstColumn="0" w:firstRowLastColumn="0" w:lastRowFirstColumn="0" w:lastRowLastColumn="0"/>
            <w:tcW w:w="1667" w:type="dxa"/>
          </w:tcPr>
          <w:p w14:paraId="58CD794F" w14:textId="2883FADC" w:rsidR="004C430C" w:rsidRPr="004424B1" w:rsidDel="004065B1" w:rsidRDefault="004C430C" w:rsidP="007B4994">
            <w:pPr>
              <w:pStyle w:val="TableCell"/>
              <w:rPr>
                <w:del w:id="32645" w:author="Quinten Van Woerkom" w:date="2024-11-26T14:34:00Z" w16du:dateUtc="2024-11-26T13:34:00Z"/>
              </w:rPr>
            </w:pPr>
            <w:del w:id="32646" w:author="Quinten Van Woerkom" w:date="2024-11-26T14:34:00Z" w16du:dateUtc="2024-11-26T13:34:00Z">
              <w:r w:rsidRPr="004424B1" w:rsidDel="004065B1">
                <w:delText>count</w:delText>
              </w:r>
            </w:del>
          </w:p>
        </w:tc>
        <w:tc>
          <w:tcPr>
            <w:tcW w:w="1984" w:type="dxa"/>
          </w:tcPr>
          <w:p w14:paraId="5DB3A2EA" w14:textId="0CD283D8" w:rsidR="004C430C" w:rsidRPr="004424B1" w:rsidDel="004065B1"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647" w:author="Quinten Van Woerkom" w:date="2024-11-26T14:34:00Z" w16du:dateUtc="2024-11-26T13:34:00Z"/>
              </w:rPr>
            </w:pPr>
            <w:del w:id="32648" w:author="Quinten Van Woerkom" w:date="2024-11-26T14:34:00Z" w16du:dateUtc="2024-11-26T13:34:00Z">
              <w:r w:rsidRPr="004424B1" w:rsidDel="004065B1">
                <w:delText>MAL::Integer</w:delText>
              </w:r>
            </w:del>
          </w:p>
        </w:tc>
        <w:tc>
          <w:tcPr>
            <w:tcW w:w="992" w:type="dxa"/>
          </w:tcPr>
          <w:p w14:paraId="4F7DD555" w14:textId="63A322C2" w:rsidR="004C430C" w:rsidRPr="004424B1" w:rsidDel="004065B1"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649" w:author="Quinten Van Woerkom" w:date="2024-11-26T14:34:00Z" w16du:dateUtc="2024-11-26T13:34:00Z"/>
              </w:rPr>
            </w:pPr>
            <w:del w:id="32650" w:author="Quinten Van Woerkom" w:date="2024-11-26T14:34:00Z" w16du:dateUtc="2024-11-26T13:34:00Z">
              <w:r w:rsidRPr="004424B1" w:rsidDel="004065B1">
                <w:delText>Yes</w:delText>
              </w:r>
            </w:del>
          </w:p>
        </w:tc>
        <w:tc>
          <w:tcPr>
            <w:tcW w:w="4535" w:type="dxa"/>
          </w:tcPr>
          <w:p w14:paraId="296DEE0E" w14:textId="3D2F2738" w:rsidR="004C430C" w:rsidRPr="004424B1" w:rsidDel="004065B1"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651" w:author="Quinten Van Woerkom" w:date="2024-11-26T14:34:00Z" w16du:dateUtc="2024-11-26T13:34:00Z"/>
              </w:rPr>
            </w:pPr>
            <w:del w:id="32652" w:author="Quinten Van Woerkom" w:date="2024-11-26T14:34:00Z" w16du:dateUtc="2024-11-26T13:34:00Z">
              <w:r w:rsidRPr="004424B1" w:rsidDel="004065B1">
                <w:delText>If argument is an array, count of the number of elements in the array.</w:delText>
              </w:r>
            </w:del>
          </w:p>
        </w:tc>
      </w:tr>
      <w:tr w:rsidR="004C430C" w:rsidRPr="004424B1" w14:paraId="5DF8E55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5DB8872" w14:textId="77777777" w:rsidR="004C430C" w:rsidRPr="004424B1" w:rsidRDefault="004C430C" w:rsidP="007B4994">
            <w:pPr>
              <w:pStyle w:val="TableCell"/>
            </w:pPr>
            <w:r w:rsidRPr="004424B1">
              <w:t>argValues</w:t>
            </w:r>
          </w:p>
        </w:tc>
        <w:tc>
          <w:tcPr>
            <w:tcW w:w="1984" w:type="dxa"/>
          </w:tcPr>
          <w:p w14:paraId="320E680A" w14:textId="5F5172A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commentRangeStart w:id="32653"/>
            <w:proofErr w:type="gramStart"/>
            <w:r w:rsidRPr="004424B1">
              <w:t>MAL::</w:t>
            </w:r>
            <w:proofErr w:type="gramEnd"/>
            <w:del w:id="32654" w:author="Quinten Van Woerkom" w:date="2024-12-02T15:09:00Z" w16du:dateUtc="2024-12-02T14:09:00Z">
              <w:r w:rsidRPr="004424B1" w:rsidDel="001E1A99">
                <w:delText>Attribute</w:delText>
              </w:r>
            </w:del>
            <w:ins w:id="32655" w:author="Quinten Van Woerkom" w:date="2024-12-02T15:09:00Z" w16du:dateUtc="2024-12-02T14:09:00Z">
              <w:r w:rsidR="001E1A99">
                <w:t>Element</w:t>
              </w:r>
            </w:ins>
            <w:commentRangeEnd w:id="32653"/>
            <w:ins w:id="32656" w:author="Quinten Van Woerkom" w:date="2024-12-12T10:58:00Z" w16du:dateUtc="2024-12-12T09:58:00Z">
              <w:r w:rsidR="003E41F9">
                <w:rPr>
                  <w:rStyle w:val="CommentReference"/>
                  <w:rFonts w:cs="Times New Roman"/>
                  <w:lang w:val="en-US" w:eastAsia="en-US"/>
                </w:rPr>
                <w:commentReference w:id="32653"/>
              </w:r>
            </w:ins>
            <w:r w:rsidRPr="004424B1">
              <w:t>&gt;</w:t>
            </w:r>
          </w:p>
        </w:tc>
        <w:tc>
          <w:tcPr>
            <w:tcW w:w="992" w:type="dxa"/>
          </w:tcPr>
          <w:p w14:paraId="6DBA0D5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59DB36C" w14:textId="7E58439B"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Argument value (or values if it is an array).  </w:t>
            </w:r>
            <w:commentRangeStart w:id="32657"/>
            <w:ins w:id="32658" w:author="Quinten Van Woerkom" w:date="2024-12-02T15:09:00Z" w16du:dateUtc="2024-12-02T14:09:00Z">
              <w:r w:rsidR="001E1A99">
                <w:t xml:space="preserve">The </w:t>
              </w:r>
            </w:ins>
            <w:r w:rsidRPr="004424B1">
              <w:t xml:space="preserve">MAL </w:t>
            </w:r>
            <w:ins w:id="32659" w:author="Quinten Van Woerkom" w:date="2024-12-02T15:09:00Z" w16du:dateUtc="2024-12-02T14:09:00Z">
              <w:r w:rsidR="001E1A99">
                <w:t>Element sub</w:t>
              </w:r>
            </w:ins>
            <w:del w:id="32660" w:author="Quinten Van Woerkom" w:date="2024-12-02T15:09:00Z" w16du:dateUtc="2024-12-02T14:09:00Z">
              <w:r w:rsidRPr="004424B1" w:rsidDel="001E1A99">
                <w:delText xml:space="preserve">Attribute </w:delText>
              </w:r>
            </w:del>
            <w:r w:rsidRPr="004424B1">
              <w:t>type</w:t>
            </w:r>
            <w:ins w:id="32661" w:author="Quinten Van Woerkom" w:date="2024-12-02T15:09:00Z" w16du:dateUtc="2024-12-02T14:09:00Z">
              <w:r w:rsidR="001E1A99">
                <w:t>(s)</w:t>
              </w:r>
            </w:ins>
            <w:r w:rsidRPr="004424B1">
              <w:t xml:space="preserve"> must match the </w:t>
            </w:r>
            <w:del w:id="32662" w:author="Quinten Van Woerkom" w:date="2024-12-12T12:07:00Z" w16du:dateUtc="2024-12-12T11:07:00Z">
              <w:r w:rsidRPr="004424B1" w:rsidDel="00843273">
                <w:delText xml:space="preserve">ArgType </w:delText>
              </w:r>
            </w:del>
            <w:ins w:id="32663" w:author="Quinten Van Woerkom" w:date="2024-12-12T12:07:00Z" w16du:dateUtc="2024-12-12T11:07:00Z">
              <w:r w:rsidR="00843273">
                <w:t>argument type supplied</w:t>
              </w:r>
            </w:ins>
            <w:del w:id="32664" w:author="Quinten Van Woerkom" w:date="2024-12-12T12:07:00Z" w16du:dateUtc="2024-12-12T11:07:00Z">
              <w:r w:rsidRPr="004424B1" w:rsidDel="00843273">
                <w:delText xml:space="preserve">of </w:delText>
              </w:r>
            </w:del>
            <w:ins w:id="32665" w:author="Quinten Van Woerkom" w:date="2024-12-12T12:07:00Z" w16du:dateUtc="2024-12-12T11:07:00Z">
              <w:r w:rsidR="00843273">
                <w:t xml:space="preserve"> </w:t>
              </w:r>
            </w:ins>
            <w:del w:id="32666" w:author="Quinten Van Woerkom" w:date="2024-12-12T12:07:00Z" w16du:dateUtc="2024-12-12T11:07:00Z">
              <w:r w:rsidRPr="004424B1" w:rsidDel="00843273">
                <w:delText xml:space="preserve">the </w:delText>
              </w:r>
            </w:del>
            <w:ins w:id="32667" w:author="Quinten Van Woerkom" w:date="2024-12-12T12:07:00Z" w16du:dateUtc="2024-12-12T11:07:00Z">
              <w:r w:rsidR="00843273">
                <w:t xml:space="preserve">in the corresponding </w:t>
              </w:r>
            </w:ins>
            <w:proofErr w:type="spellStart"/>
            <w:r w:rsidRPr="004424B1">
              <w:t>ArgDef</w:t>
            </w:r>
            <w:proofErr w:type="spellEnd"/>
            <w:r w:rsidRPr="004424B1">
              <w:t>.</w:t>
            </w:r>
            <w:commentRangeEnd w:id="32657"/>
            <w:r w:rsidR="001E1A99">
              <w:rPr>
                <w:rStyle w:val="CommentReference"/>
                <w:rFonts w:cs="Times New Roman"/>
                <w:lang w:val="en-US" w:eastAsia="en-US"/>
              </w:rPr>
              <w:commentReference w:id="32657"/>
            </w:r>
            <w:del w:id="32668" w:author="Quinten Van Woerkom" w:date="2024-12-02T15:09:00Z" w16du:dateUtc="2024-12-02T14:09:00Z">
              <w:r w:rsidRPr="004424B1" w:rsidDel="001E1A99">
                <w:delText xml:space="preserve">  Position and Direction values are represented as a MAL::String.</w:delText>
              </w:r>
            </w:del>
          </w:p>
        </w:tc>
      </w:tr>
    </w:tbl>
    <w:p w14:paraId="3B13A9C2" w14:textId="198A2465" w:rsidR="002A707A" w:rsidRDefault="002A707A">
      <w:pPr>
        <w:pStyle w:val="Heading6"/>
        <w:spacing w:before="480"/>
        <w:rPr>
          <w:ins w:id="32669" w:author="Peter Van Der Plas" w:date="2024-12-29T23:22:00Z" w16du:dateUtc="2024-12-29T22:22:00Z"/>
        </w:rPr>
        <w:pPrChange w:id="32670" w:author="Peter Van Der Plas" w:date="2024-12-29T23:22:00Z" w16du:dateUtc="2024-12-29T22:22:00Z">
          <w:pPr>
            <w:pStyle w:val="Heading6"/>
          </w:pPr>
        </w:pPrChange>
      </w:pPr>
      <w:ins w:id="32671" w:author="Peter Van Der Plas" w:date="2024-12-29T23:22:00Z" w16du:dateUtc="2024-12-29T22:22:00Z">
        <w:r>
          <w:t>Requirements</w:t>
        </w:r>
      </w:ins>
    </w:p>
    <w:p w14:paraId="6DE4D2F4" w14:textId="73640626" w:rsidR="002A707A" w:rsidRPr="002A707A" w:rsidRDefault="002A707A">
      <w:pPr>
        <w:pStyle w:val="Paragraph7"/>
        <w:rPr>
          <w:ins w:id="32672" w:author="Peter Van Der Plas" w:date="2024-12-29T23:21:00Z" w16du:dateUtc="2024-12-29T22:21:00Z"/>
        </w:rPr>
        <w:pPrChange w:id="32673" w:author="Peter Van Der Plas" w:date="2024-12-29T23:23:00Z" w16du:dateUtc="2024-12-29T22:23:00Z">
          <w:pPr>
            <w:pStyle w:val="Heading5"/>
            <w:spacing w:before="480"/>
          </w:pPr>
        </w:pPrChange>
      </w:pPr>
      <w:ins w:id="32674" w:author="Peter Van Der Plas" w:date="2024-12-29T23:22:00Z" w16du:dateUtc="2024-12-29T22:22:00Z">
        <w:r>
          <w:rPr>
            <w:lang w:val="en-GB"/>
          </w:rPr>
          <w:t xml:space="preserve">If </w:t>
        </w:r>
        <w:r w:rsidRPr="004424B1">
          <w:rPr>
            <w:lang w:val="en-GB"/>
          </w:rPr>
          <w:t xml:space="preserve">the argument is an array (count &gt; 1) then all values of the array </w:t>
        </w:r>
        <w:r>
          <w:rPr>
            <w:lang w:val="en-GB"/>
          </w:rPr>
          <w:t>shall be</w:t>
        </w:r>
        <w:r w:rsidRPr="004424B1">
          <w:rPr>
            <w:lang w:val="en-GB"/>
          </w:rPr>
          <w:t xml:space="preserve"> of the same type, as defined by the </w:t>
        </w:r>
        <w:proofErr w:type="spellStart"/>
        <w:r w:rsidRPr="004424B1">
          <w:rPr>
            <w:lang w:val="en-GB"/>
          </w:rPr>
          <w:t>argType</w:t>
        </w:r>
        <w:proofErr w:type="spellEnd"/>
        <w:r w:rsidRPr="004424B1">
          <w:rPr>
            <w:lang w:val="en-GB"/>
          </w:rPr>
          <w:t xml:space="preserve"> of the associated </w:t>
        </w:r>
        <w:proofErr w:type="spellStart"/>
        <w:r w:rsidRPr="004424B1">
          <w:rPr>
            <w:lang w:val="en-GB"/>
          </w:rPr>
          <w:t>ArgDef</w:t>
        </w:r>
        <w:proofErr w:type="spellEnd"/>
        <w:r w:rsidRPr="004424B1">
          <w:rPr>
            <w:lang w:val="en-GB"/>
          </w:rPr>
          <w:t>.</w:t>
        </w:r>
      </w:ins>
    </w:p>
    <w:p w14:paraId="3084044B" w14:textId="62AA51DE" w:rsidR="004C430C" w:rsidRDefault="008A764A">
      <w:pPr>
        <w:pStyle w:val="Heading5"/>
        <w:spacing w:before="480"/>
        <w:rPr>
          <w:ins w:id="32675" w:author="Quinten Van Woerkom" w:date="2024-12-18T16:24:00Z" w16du:dateUtc="2024-12-18T15:24:00Z"/>
        </w:rPr>
        <w:pPrChange w:id="32676" w:author="Peter Van Der Plas" w:date="2024-12-29T23:19:00Z" w16du:dateUtc="2024-12-29T22:19:00Z">
          <w:pPr>
            <w:pStyle w:val="Heading5"/>
          </w:pPr>
        </w:pPrChange>
      </w:pPr>
      <w:ins w:id="32677" w:author="Quinten Van Woerkom" w:date="2024-12-18T16:24:00Z" w16du:dateUtc="2024-12-18T15:24:00Z">
        <w:r>
          <w:t xml:space="preserve">Data Type: </w:t>
        </w:r>
      </w:ins>
      <w:proofErr w:type="spellStart"/>
      <w:r w:rsidR="004C430C" w:rsidRPr="004424B1">
        <w:t>ArgSpec</w:t>
      </w:r>
      <w:proofErr w:type="spellEnd"/>
    </w:p>
    <w:p w14:paraId="176CC45D" w14:textId="0DBAB1A5" w:rsidR="008A764A" w:rsidRPr="008A764A" w:rsidRDefault="008A764A">
      <w:pPr>
        <w:pStyle w:val="Heading6"/>
        <w:pPrChange w:id="32678" w:author="Quinten Van Woerkom" w:date="2024-12-18T16:24:00Z" w16du:dateUtc="2024-12-18T15:24:00Z">
          <w:pPr>
            <w:pStyle w:val="HeadingNoNumber"/>
          </w:pPr>
        </w:pPrChange>
      </w:pPr>
      <w:ins w:id="32679" w:author="Quinten Van Woerkom" w:date="2024-12-18T16:24:00Z" w16du:dateUtc="2024-12-18T15:24:00Z">
        <w:r>
          <w:t>Overview</w:t>
        </w:r>
      </w:ins>
    </w:p>
    <w:p w14:paraId="53A56D1D" w14:textId="17314F9C" w:rsidR="004C430C" w:rsidRDefault="004C430C" w:rsidP="007E7075">
      <w:pPr>
        <w:rPr>
          <w:ins w:id="32680" w:author="Quinten Van Woerkom" w:date="2024-12-18T16:25:00Z" w16du:dateUtc="2024-12-18T15:25:00Z"/>
          <w:lang w:val="en-GB"/>
        </w:rPr>
      </w:pPr>
      <w:r w:rsidRPr="004424B1">
        <w:rPr>
          <w:lang w:val="en-GB"/>
        </w:rPr>
        <w:t xml:space="preserve">In the case of the </w:t>
      </w:r>
      <w:r w:rsidRPr="004424B1">
        <w:rPr>
          <w:rStyle w:val="Term"/>
          <w:lang w:val="en-GB"/>
        </w:rPr>
        <w:t>planning activity</w:t>
      </w:r>
      <w:r w:rsidRPr="004424B1">
        <w:rPr>
          <w:lang w:val="en-GB"/>
        </w:rPr>
        <w:t xml:space="preserve">, there is also an </w:t>
      </w:r>
      <w:proofErr w:type="spellStart"/>
      <w:r w:rsidRPr="004424B1">
        <w:rPr>
          <w:lang w:val="en-GB"/>
        </w:rPr>
        <w:t>ArgSpec</w:t>
      </w:r>
      <w:proofErr w:type="spellEnd"/>
      <w:r w:rsidRPr="004424B1">
        <w:rPr>
          <w:lang w:val="en-GB"/>
        </w:rPr>
        <w:t xml:space="preserve">, a set of which may be contained within the ActivityDetails structure embedded within a </w:t>
      </w:r>
      <w:r w:rsidRPr="004424B1">
        <w:rPr>
          <w:rStyle w:val="Term"/>
          <w:lang w:val="en-GB"/>
        </w:rPr>
        <w:t xml:space="preserve">planning request </w:t>
      </w:r>
      <w:r w:rsidRPr="004424B1">
        <w:rPr>
          <w:lang w:val="en-GB"/>
        </w:rPr>
        <w:t xml:space="preserve">or parent </w:t>
      </w:r>
      <w:r w:rsidRPr="004424B1">
        <w:rPr>
          <w:rStyle w:val="Term"/>
          <w:lang w:val="en-GB"/>
        </w:rPr>
        <w:t xml:space="preserve">planning activity </w:t>
      </w:r>
      <w:r w:rsidRPr="004424B1">
        <w:rPr>
          <w:lang w:val="en-GB"/>
        </w:rPr>
        <w:t xml:space="preserve">definition.  The </w:t>
      </w:r>
      <w:proofErr w:type="spellStart"/>
      <w:r w:rsidRPr="004424B1">
        <w:rPr>
          <w:lang w:val="en-GB"/>
        </w:rPr>
        <w:t>ArgSpec</w:t>
      </w:r>
      <w:proofErr w:type="spellEnd"/>
      <w:r w:rsidRPr="004424B1">
        <w:rPr>
          <w:lang w:val="en-GB"/>
        </w:rPr>
        <w:t xml:space="preserve"> defines how to derive the value of an Argument when instantiating it at run-time.  </w:t>
      </w:r>
      <w:del w:id="32681" w:author="Quinten Van Woerkom" w:date="2024-12-18T17:51:00Z" w16du:dateUtc="2024-12-18T16:51:00Z">
        <w:r w:rsidRPr="004424B1" w:rsidDel="00FB6771">
          <w:rPr>
            <w:lang w:val="en-GB"/>
          </w:rPr>
          <w:delText xml:space="preserve">The </w:delText>
        </w:r>
      </w:del>
      <w:del w:id="32682" w:author="Quinten Van Woerkom" w:date="2024-11-25T14:45:00Z" w16du:dateUtc="2024-11-25T13:45:00Z">
        <w:r w:rsidRPr="004424B1" w:rsidDel="00006133">
          <w:rPr>
            <w:lang w:val="en-GB"/>
          </w:rPr>
          <w:delText>A</w:delText>
        </w:r>
      </w:del>
      <w:del w:id="32683" w:author="Quinten Van Woerkom" w:date="2024-12-18T17:51:00Z" w16du:dateUtc="2024-12-18T16:51:00Z">
        <w:r w:rsidRPr="004424B1" w:rsidDel="00FB6771">
          <w:rPr>
            <w:lang w:val="en-GB"/>
          </w:rPr>
          <w:delText xml:space="preserve">rgSpec </w:delText>
        </w:r>
      </w:del>
      <w:del w:id="32684" w:author="Quinten Van Woerkom" w:date="2024-11-25T14:45:00Z" w16du:dateUtc="2024-11-25T13:45:00Z">
        <w:r w:rsidRPr="004424B1" w:rsidDel="00006133">
          <w:rPr>
            <w:lang w:val="en-GB"/>
          </w:rPr>
          <w:delText>attribute</w:delText>
        </w:r>
      </w:del>
      <w:del w:id="32685" w:author="Quinten Van Woerkom" w:date="2024-12-18T17:51:00Z" w16du:dateUtc="2024-12-18T16:51:00Z">
        <w:r w:rsidRPr="004424B1" w:rsidDel="00FB6771">
          <w:rPr>
            <w:lang w:val="en-GB"/>
          </w:rPr>
          <w:delText xml:space="preserve"> is an Expression, the result of which must be a value matching the defined ArgType.</w:delText>
        </w:r>
      </w:del>
    </w:p>
    <w:p w14:paraId="14358A08" w14:textId="5CC13C99" w:rsidR="008A764A" w:rsidDel="002A707A" w:rsidRDefault="008A764A">
      <w:pPr>
        <w:pStyle w:val="Heading6"/>
        <w:spacing w:before="480" w:after="240"/>
        <w:rPr>
          <w:ins w:id="32686" w:author="Quinten Van Woerkom" w:date="2024-12-18T17:50:00Z" w16du:dateUtc="2024-12-18T16:50:00Z"/>
          <w:del w:id="32687" w:author="Peter Van Der Plas" w:date="2024-12-29T23:19:00Z" w16du:dateUtc="2024-12-29T22:19:00Z"/>
          <w:lang w:val="en-GB"/>
        </w:rPr>
        <w:pPrChange w:id="32688" w:author="Peter Van Der Plas" w:date="2024-12-29T23:19:00Z" w16du:dateUtc="2024-12-29T22:19:00Z">
          <w:pPr>
            <w:pStyle w:val="Heading6"/>
            <w:spacing w:after="240"/>
          </w:pPr>
        </w:pPrChange>
      </w:pPr>
      <w:ins w:id="32689" w:author="Quinten Van Woerkom" w:date="2024-12-18T16:25:00Z" w16du:dateUtc="2024-12-18T15:25:00Z">
        <w:del w:id="32690" w:author="Peter Van Der Plas" w:date="2024-12-29T23:26:00Z" w16du:dateUtc="2024-12-29T22:26:00Z">
          <w:r w:rsidDel="002A707A">
            <w:rPr>
              <w:lang w:val="en-GB"/>
            </w:rPr>
            <w:delText>Definition</w:delText>
          </w:r>
        </w:del>
      </w:ins>
    </w:p>
    <w:p w14:paraId="082E643C" w14:textId="0DEC551C" w:rsidR="00FB6771" w:rsidRPr="002A707A" w:rsidRDefault="002A707A">
      <w:pPr>
        <w:pStyle w:val="Heading6"/>
        <w:spacing w:before="480" w:after="240"/>
        <w:rPr>
          <w:lang w:val="en-GB"/>
        </w:rPr>
        <w:pPrChange w:id="32691" w:author="Peter Van Der Plas" w:date="2024-12-29T23:19:00Z" w16du:dateUtc="2024-12-29T22:19:00Z">
          <w:pPr/>
        </w:pPrChange>
      </w:pPr>
      <w:ins w:id="32692" w:author="Peter Van Der Plas" w:date="2024-12-29T23:26:00Z" w16du:dateUtc="2024-12-29T22:26:00Z">
        <w:r>
          <w:rPr>
            <w:lang w:val="en-GB"/>
          </w:rPr>
          <w:t>Definition</w:t>
        </w:r>
      </w:ins>
      <w:ins w:id="32693" w:author="Quinten Van Woerkom" w:date="2024-12-18T17:51:00Z" w16du:dateUtc="2024-12-18T16:51:00Z">
        <w:del w:id="32694" w:author="Peter Van Der Plas" w:date="2024-12-29T23:18:00Z" w16du:dateUtc="2024-12-29T22:18:00Z">
          <w:r w:rsidR="00FB6771" w:rsidRPr="002A707A" w:rsidDel="002A707A">
            <w:rPr>
              <w:lang w:val="en-GB"/>
            </w:rPr>
            <w:delText>The argSpec field is an Expression, the result of which must be a value matching the defined ArgType.</w:delText>
          </w:r>
        </w:del>
      </w:ins>
    </w:p>
    <w:p w14:paraId="7804B000" w14:textId="1A8B13BF" w:rsidR="007E7075" w:rsidRPr="004424B1" w:rsidDel="008A764A" w:rsidRDefault="007E7075">
      <w:pPr>
        <w:spacing w:after="240"/>
        <w:rPr>
          <w:del w:id="32695" w:author="Quinten Van Woerkom" w:date="2024-12-18T16:25:00Z" w16du:dateUtc="2024-12-18T15:25:00Z"/>
          <w:lang w:val="en-GB"/>
        </w:rPr>
        <w:pPrChange w:id="32696" w:author="Quinten Van Woerkom" w:date="2024-12-18T16:25:00Z" w16du:dateUtc="2024-12-18T15:25:00Z">
          <w:pPr>
            <w:spacing w:before="0"/>
          </w:pPr>
        </w:pPrChange>
      </w:pPr>
    </w:p>
    <w:tbl>
      <w:tblPr>
        <w:tblStyle w:val="RBTable"/>
        <w:tblW w:w="9179" w:type="dxa"/>
        <w:tblLayout w:type="fixed"/>
        <w:tblLook w:val="0400" w:firstRow="0" w:lastRow="0" w:firstColumn="0" w:lastColumn="0" w:noHBand="0" w:noVBand="1"/>
        <w:tblCaption w:val="DSC ArgSpec E1"/>
      </w:tblPr>
      <w:tblGrid>
        <w:gridCol w:w="1667"/>
        <w:gridCol w:w="2976"/>
        <w:gridCol w:w="992"/>
        <w:gridCol w:w="1843"/>
        <w:gridCol w:w="709"/>
        <w:gridCol w:w="992"/>
      </w:tblGrid>
      <w:tr w:rsidR="004C430C" w:rsidRPr="004424B1" w14:paraId="14F22EF9" w14:textId="77777777" w:rsidTr="00DF0BE3">
        <w:tc>
          <w:tcPr>
            <w:tcW w:w="1667" w:type="dxa"/>
            <w:shd w:val="clear" w:color="auto" w:fill="00CCFF"/>
          </w:tcPr>
          <w:p w14:paraId="0C57D066" w14:textId="77777777" w:rsidR="004C430C" w:rsidRPr="002A707A" w:rsidRDefault="004C430C" w:rsidP="007B4994">
            <w:pPr>
              <w:pStyle w:val="TableCell"/>
              <w:rPr>
                <w:color w:val="auto"/>
                <w:rPrChange w:id="32697" w:author="Peter Van Der Plas" w:date="2024-12-29T23:20:00Z" w16du:dateUtc="2024-12-29T22:20:00Z">
                  <w:rPr>
                    <w:color w:val="FFFFFF" w:themeColor="background1"/>
                  </w:rPr>
                </w:rPrChange>
              </w:rPr>
            </w:pPr>
            <w:r w:rsidRPr="002A707A">
              <w:rPr>
                <w:color w:val="auto"/>
                <w:rPrChange w:id="32698" w:author="Peter Van Der Plas" w:date="2024-12-29T23:20:00Z" w16du:dateUtc="2024-12-29T22:20:00Z">
                  <w:rPr>
                    <w:color w:val="FFFFFF" w:themeColor="background1"/>
                  </w:rPr>
                </w:rPrChange>
              </w:rPr>
              <w:t>Name</w:t>
            </w:r>
          </w:p>
        </w:tc>
        <w:tc>
          <w:tcPr>
            <w:tcW w:w="2976" w:type="dxa"/>
          </w:tcPr>
          <w:p w14:paraId="1FE28AE2" w14:textId="77777777" w:rsidR="004C430C" w:rsidRPr="004424B1" w:rsidRDefault="004C430C" w:rsidP="007B4994">
            <w:pPr>
              <w:pStyle w:val="TableCell"/>
              <w:rPr>
                <w:b/>
              </w:rPr>
            </w:pPr>
            <w:commentRangeStart w:id="32699"/>
            <w:proofErr w:type="spellStart"/>
            <w:r w:rsidRPr="004424B1">
              <w:rPr>
                <w:b/>
              </w:rPr>
              <w:t>ArgSpec</w:t>
            </w:r>
            <w:commentRangeEnd w:id="32699"/>
            <w:proofErr w:type="spellEnd"/>
            <w:r w:rsidR="004065B1">
              <w:rPr>
                <w:rStyle w:val="CommentReference"/>
                <w:rFonts w:cs="Times New Roman"/>
                <w:lang w:val="en-US" w:eastAsia="en-US"/>
              </w:rPr>
              <w:commentReference w:id="32699"/>
            </w:r>
          </w:p>
        </w:tc>
        <w:tc>
          <w:tcPr>
            <w:tcW w:w="992" w:type="dxa"/>
            <w:shd w:val="clear" w:color="auto" w:fill="00CCFF"/>
          </w:tcPr>
          <w:p w14:paraId="50F6D1EC" w14:textId="77777777" w:rsidR="004C430C" w:rsidRPr="002A707A" w:rsidRDefault="004C430C" w:rsidP="007B4994">
            <w:pPr>
              <w:pStyle w:val="TableCell"/>
              <w:rPr>
                <w:bCs/>
                <w:rPrChange w:id="32700" w:author="Peter Van Der Plas" w:date="2024-12-29T23:20:00Z" w16du:dateUtc="2024-12-29T22:20:00Z">
                  <w:rPr>
                    <w:b/>
                  </w:rPr>
                </w:rPrChange>
              </w:rPr>
            </w:pPr>
            <w:r w:rsidRPr="002A707A">
              <w:rPr>
                <w:bCs/>
                <w:color w:val="auto"/>
                <w:rPrChange w:id="32701" w:author="Peter Van Der Plas" w:date="2024-12-29T23:20:00Z" w16du:dateUtc="2024-12-29T22:20:00Z">
                  <w:rPr>
                    <w:b/>
                    <w:color w:val="FFFFFF" w:themeColor="background1"/>
                  </w:rPr>
                </w:rPrChange>
              </w:rPr>
              <w:t>Extends</w:t>
            </w:r>
          </w:p>
        </w:tc>
        <w:tc>
          <w:tcPr>
            <w:tcW w:w="1843" w:type="dxa"/>
          </w:tcPr>
          <w:p w14:paraId="27E03210" w14:textId="77777777" w:rsidR="004C430C" w:rsidRPr="004424B1" w:rsidRDefault="004C430C" w:rsidP="007B4994">
            <w:pPr>
              <w:pStyle w:val="TableCell"/>
              <w:rPr>
                <w:b/>
              </w:rPr>
            </w:pPr>
            <w:proofErr w:type="gramStart"/>
            <w:r w:rsidRPr="004424B1">
              <w:t>MAL::</w:t>
            </w:r>
            <w:proofErr w:type="gramEnd"/>
            <w:r w:rsidRPr="004424B1">
              <w:t>Composite</w:t>
            </w:r>
          </w:p>
        </w:tc>
        <w:tc>
          <w:tcPr>
            <w:tcW w:w="709" w:type="dxa"/>
            <w:shd w:val="clear" w:color="auto" w:fill="00CCFF"/>
          </w:tcPr>
          <w:p w14:paraId="5EED55CB" w14:textId="77777777" w:rsidR="004C430C" w:rsidRPr="002A707A" w:rsidRDefault="004C430C" w:rsidP="007B4994">
            <w:pPr>
              <w:pStyle w:val="TableCell"/>
              <w:rPr>
                <w:bCs/>
                <w:color w:val="auto"/>
                <w:rPrChange w:id="32702" w:author="Peter Van Der Plas" w:date="2024-12-29T23:21:00Z" w16du:dateUtc="2024-12-29T22:21:00Z">
                  <w:rPr>
                    <w:b/>
                  </w:rPr>
                </w:rPrChange>
              </w:rPr>
            </w:pPr>
            <w:r w:rsidRPr="002A707A">
              <w:rPr>
                <w:bCs/>
                <w:color w:val="auto"/>
                <w:rPrChange w:id="32703" w:author="Peter Van Der Plas" w:date="2024-12-29T23:21:00Z" w16du:dateUtc="2024-12-29T22:21:00Z">
                  <w:rPr>
                    <w:b/>
                    <w:color w:val="FFFFFF" w:themeColor="background1"/>
                  </w:rPr>
                </w:rPrChange>
              </w:rPr>
              <w:t>SFP</w:t>
            </w:r>
          </w:p>
        </w:tc>
        <w:tc>
          <w:tcPr>
            <w:tcW w:w="992" w:type="dxa"/>
          </w:tcPr>
          <w:p w14:paraId="52013F9C" w14:textId="7AEE8088" w:rsidR="004C430C" w:rsidRPr="004424B1" w:rsidRDefault="003D40C2" w:rsidP="007B4994">
            <w:pPr>
              <w:pStyle w:val="TableCell"/>
              <w:jc w:val="right"/>
            </w:pPr>
            <w:fldSimple w:instr=" SEQ Area \* MERGEFORMAT ">
              <w:ins w:id="32704" w:author="Peter Van Der Plas" w:date="2025-01-01T17:31:00Z" w16du:dateUtc="2025-01-01T16:31:00Z">
                <w:r w:rsidR="006D1623">
                  <w:rPr>
                    <w:noProof/>
                  </w:rPr>
                  <w:t>25</w:t>
                </w:r>
              </w:ins>
              <w:del w:id="32705" w:author="Peter Van Der Plas" w:date="2024-12-25T18:53:00Z" w16du:dateUtc="2024-12-25T17:53:00Z">
                <w:r w:rsidR="00BF1AC4" w:rsidDel="00547CCE">
                  <w:rPr>
                    <w:noProof/>
                  </w:rPr>
                  <w:delText>25</w:delText>
                </w:r>
              </w:del>
            </w:fldSimple>
          </w:p>
        </w:tc>
      </w:tr>
    </w:tbl>
    <w:p w14:paraId="2A00BE21"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1CAAA7EC" w14:textId="77777777" w:rsidTr="00DF0B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98AD040" w14:textId="07A23B61" w:rsidR="004C430C" w:rsidRPr="004424B1" w:rsidRDefault="004C430C" w:rsidP="007B4994">
            <w:pPr>
              <w:pStyle w:val="TableCell"/>
            </w:pPr>
            <w:del w:id="32706" w:author="Quinten Van Woerkom" w:date="2024-11-25T14:50:00Z" w16du:dateUtc="2024-11-25T13:50:00Z">
              <w:r w:rsidRPr="004424B1" w:rsidDel="002B0859">
                <w:delText>Attribute</w:delText>
              </w:r>
            </w:del>
            <w:ins w:id="32707" w:author="Quinten Van Woerkom" w:date="2024-11-25T14:50:00Z" w16du:dateUtc="2024-11-25T13:50:00Z">
              <w:r w:rsidR="002B0859">
                <w:t>Field</w:t>
              </w:r>
            </w:ins>
          </w:p>
        </w:tc>
        <w:tc>
          <w:tcPr>
            <w:tcW w:w="1984" w:type="dxa"/>
          </w:tcPr>
          <w:p w14:paraId="5D64266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62220B2"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64D405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4A0902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F8B970" w14:textId="77777777" w:rsidR="004C430C" w:rsidRPr="004424B1" w:rsidRDefault="004C430C" w:rsidP="007B4994">
            <w:pPr>
              <w:pStyle w:val="TableCell"/>
            </w:pPr>
            <w:proofErr w:type="spellStart"/>
            <w:r w:rsidRPr="004424B1">
              <w:t>argName</w:t>
            </w:r>
            <w:proofErr w:type="spellEnd"/>
          </w:p>
        </w:tc>
        <w:tc>
          <w:tcPr>
            <w:tcW w:w="1984" w:type="dxa"/>
          </w:tcPr>
          <w:p w14:paraId="35EEDA1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2730E35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98D8128" w14:textId="2AFBC9C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Name of the argument</w:t>
            </w:r>
            <w:ins w:id="32708" w:author="Peter Van Der Plas" w:date="2024-12-29T23:21:00Z" w16du:dateUtc="2024-12-29T22:21:00Z">
              <w:r w:rsidR="002A707A">
                <w:t>.</w:t>
              </w:r>
            </w:ins>
          </w:p>
        </w:tc>
      </w:tr>
      <w:tr w:rsidR="004C430C" w:rsidRPr="004424B1" w:rsidDel="004065B1" w14:paraId="625FBD73" w14:textId="1121FDE5" w:rsidTr="007B4994">
        <w:trPr>
          <w:del w:id="32709" w:author="Quinten Van Woerkom" w:date="2024-11-26T14:34:00Z"/>
        </w:trPr>
        <w:tc>
          <w:tcPr>
            <w:cnfStyle w:val="001000000000" w:firstRow="0" w:lastRow="0" w:firstColumn="1" w:lastColumn="0" w:oddVBand="0" w:evenVBand="0" w:oddHBand="0" w:evenHBand="0" w:firstRowFirstColumn="0" w:firstRowLastColumn="0" w:lastRowFirstColumn="0" w:lastRowLastColumn="0"/>
            <w:tcW w:w="1667" w:type="dxa"/>
          </w:tcPr>
          <w:p w14:paraId="7EC62F74" w14:textId="6F24E87A" w:rsidR="004C430C" w:rsidRPr="004424B1" w:rsidDel="004065B1" w:rsidRDefault="004C430C" w:rsidP="007B4994">
            <w:pPr>
              <w:pStyle w:val="TableCell"/>
              <w:rPr>
                <w:del w:id="32710" w:author="Quinten Van Woerkom" w:date="2024-11-26T14:34:00Z" w16du:dateUtc="2024-11-26T13:34:00Z"/>
              </w:rPr>
            </w:pPr>
            <w:del w:id="32711" w:author="Quinten Van Woerkom" w:date="2024-11-26T14:34:00Z" w16du:dateUtc="2024-11-26T13:34:00Z">
              <w:r w:rsidRPr="004424B1" w:rsidDel="004065B1">
                <w:delText>count</w:delText>
              </w:r>
            </w:del>
          </w:p>
        </w:tc>
        <w:tc>
          <w:tcPr>
            <w:tcW w:w="1984" w:type="dxa"/>
          </w:tcPr>
          <w:p w14:paraId="141783CF" w14:textId="3633ADA2" w:rsidR="004C430C" w:rsidRPr="004424B1" w:rsidDel="004065B1"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712" w:author="Quinten Van Woerkom" w:date="2024-11-26T14:34:00Z" w16du:dateUtc="2024-11-26T13:34:00Z"/>
              </w:rPr>
            </w:pPr>
            <w:del w:id="32713" w:author="Quinten Van Woerkom" w:date="2024-11-26T14:34:00Z" w16du:dateUtc="2024-11-26T13:34:00Z">
              <w:r w:rsidRPr="004424B1" w:rsidDel="004065B1">
                <w:delText>MAL::Integer</w:delText>
              </w:r>
            </w:del>
          </w:p>
        </w:tc>
        <w:tc>
          <w:tcPr>
            <w:tcW w:w="992" w:type="dxa"/>
          </w:tcPr>
          <w:p w14:paraId="652849AE" w14:textId="41EC55C4" w:rsidR="004C430C" w:rsidRPr="004424B1" w:rsidDel="004065B1"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714" w:author="Quinten Van Woerkom" w:date="2024-11-26T14:34:00Z" w16du:dateUtc="2024-11-26T13:34:00Z"/>
              </w:rPr>
            </w:pPr>
            <w:del w:id="32715" w:author="Quinten Van Woerkom" w:date="2024-11-26T14:34:00Z" w16du:dateUtc="2024-11-26T13:34:00Z">
              <w:r w:rsidRPr="004424B1" w:rsidDel="004065B1">
                <w:delText>Yes</w:delText>
              </w:r>
            </w:del>
          </w:p>
        </w:tc>
        <w:tc>
          <w:tcPr>
            <w:tcW w:w="4535" w:type="dxa"/>
          </w:tcPr>
          <w:p w14:paraId="559F7BDD" w14:textId="67DFD602" w:rsidR="004C430C" w:rsidRPr="004424B1" w:rsidDel="004065B1"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716" w:author="Quinten Van Woerkom" w:date="2024-11-26T14:34:00Z" w16du:dateUtc="2024-11-26T13:34:00Z"/>
              </w:rPr>
            </w:pPr>
            <w:del w:id="32717" w:author="Quinten Van Woerkom" w:date="2024-11-26T14:34:00Z" w16du:dateUtc="2024-11-26T13:34:00Z">
              <w:r w:rsidRPr="004424B1" w:rsidDel="004065B1">
                <w:delText>If argument is an array, count of the number of elements in the array.</w:delText>
              </w:r>
            </w:del>
          </w:p>
        </w:tc>
      </w:tr>
      <w:tr w:rsidR="004C430C" w:rsidRPr="004424B1" w14:paraId="2D6F0FC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DF3E1C3" w14:textId="77777777" w:rsidR="004C430C" w:rsidRPr="004424B1" w:rsidRDefault="004C430C" w:rsidP="007B4994">
            <w:pPr>
              <w:pStyle w:val="TableCell"/>
            </w:pPr>
            <w:proofErr w:type="spellStart"/>
            <w:r w:rsidRPr="004424B1">
              <w:t>argSpecs</w:t>
            </w:r>
            <w:proofErr w:type="spellEnd"/>
          </w:p>
        </w:tc>
        <w:tc>
          <w:tcPr>
            <w:tcW w:w="1984" w:type="dxa"/>
          </w:tcPr>
          <w:p w14:paraId="6028A86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&lt;Expression&gt;</w:t>
            </w:r>
          </w:p>
        </w:tc>
        <w:tc>
          <w:tcPr>
            <w:tcW w:w="992" w:type="dxa"/>
          </w:tcPr>
          <w:p w14:paraId="12D1DBA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7E453C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that can be evaluated at run-time to provide argument value(s) of appropriate data type.</w:t>
            </w:r>
          </w:p>
        </w:tc>
      </w:tr>
    </w:tbl>
    <w:p w14:paraId="2784AC1E" w14:textId="1E07EF7C" w:rsidR="002A707A" w:rsidRDefault="002A707A">
      <w:pPr>
        <w:pStyle w:val="Heading6"/>
        <w:spacing w:before="480"/>
        <w:rPr>
          <w:ins w:id="32718" w:author="Peter Van Der Plas" w:date="2024-12-29T23:18:00Z" w16du:dateUtc="2024-12-29T22:18:00Z"/>
          <w:lang w:val="en-GB"/>
        </w:rPr>
        <w:pPrChange w:id="32719" w:author="Peter Van Der Plas" w:date="2024-12-29T23:19:00Z" w16du:dateUtc="2024-12-29T22:19:00Z">
          <w:pPr>
            <w:pStyle w:val="Heading6"/>
          </w:pPr>
        </w:pPrChange>
      </w:pPr>
      <w:ins w:id="32720" w:author="Peter Van Der Plas" w:date="2024-12-29T23:18:00Z" w16du:dateUtc="2024-12-29T22:18:00Z">
        <w:r>
          <w:rPr>
            <w:lang w:val="en-GB"/>
          </w:rPr>
          <w:t>Requirements</w:t>
        </w:r>
      </w:ins>
    </w:p>
    <w:p w14:paraId="15A6CF28" w14:textId="05B3FCD2" w:rsidR="002A707A" w:rsidRPr="002A707A" w:rsidRDefault="002A707A">
      <w:pPr>
        <w:pStyle w:val="Paragraph7"/>
        <w:rPr>
          <w:ins w:id="32721" w:author="Peter Van Der Plas" w:date="2024-12-29T23:18:00Z" w16du:dateUtc="2024-12-29T22:18:00Z"/>
          <w:lang w:val="en-GB"/>
        </w:rPr>
        <w:pPrChange w:id="32722" w:author="Peter Van Der Plas" w:date="2024-12-29T23:19:00Z" w16du:dateUtc="2024-12-29T22:19:00Z">
          <w:pPr>
            <w:pStyle w:val="Heading4"/>
            <w:spacing w:before="480"/>
          </w:pPr>
        </w:pPrChange>
      </w:pPr>
      <w:ins w:id="32723" w:author="Peter Van Der Plas" w:date="2024-12-29T23:19:00Z" w16du:dateUtc="2024-12-29T22:19:00Z">
        <w:r w:rsidRPr="004424B1">
          <w:rPr>
            <w:lang w:val="en-GB"/>
          </w:rPr>
          <w:t xml:space="preserve">The </w:t>
        </w:r>
        <w:proofErr w:type="spellStart"/>
        <w:r>
          <w:rPr>
            <w:lang w:val="en-GB"/>
          </w:rPr>
          <w:t>a</w:t>
        </w:r>
        <w:r w:rsidRPr="004424B1">
          <w:rPr>
            <w:lang w:val="en-GB"/>
          </w:rPr>
          <w:t>rgSpec</w:t>
        </w:r>
        <w:proofErr w:type="spellEnd"/>
        <w:r w:rsidRPr="004424B1">
          <w:rPr>
            <w:lang w:val="en-GB"/>
          </w:rPr>
          <w:t xml:space="preserve"> </w:t>
        </w:r>
        <w:r>
          <w:rPr>
            <w:lang w:val="en-GB"/>
          </w:rPr>
          <w:t>field</w:t>
        </w:r>
        <w:r w:rsidRPr="004424B1">
          <w:rPr>
            <w:lang w:val="en-GB"/>
          </w:rPr>
          <w:t xml:space="preserve"> is an Expression, the result of which </w:t>
        </w:r>
        <w:r>
          <w:rPr>
            <w:lang w:val="en-GB"/>
          </w:rPr>
          <w:t>shall</w:t>
        </w:r>
        <w:r w:rsidRPr="004424B1">
          <w:rPr>
            <w:lang w:val="en-GB"/>
          </w:rPr>
          <w:t xml:space="preserve"> be a value matching the defined </w:t>
        </w:r>
        <w:proofErr w:type="spellStart"/>
        <w:r w:rsidRPr="004424B1">
          <w:rPr>
            <w:lang w:val="en-GB"/>
          </w:rPr>
          <w:t>ArgType</w:t>
        </w:r>
        <w:proofErr w:type="spellEnd"/>
        <w:r w:rsidRPr="004424B1">
          <w:rPr>
            <w:lang w:val="en-GB"/>
          </w:rPr>
          <w:t>.</w:t>
        </w:r>
      </w:ins>
    </w:p>
    <w:p w14:paraId="18BC0867" w14:textId="743EC7D2" w:rsidR="004C430C" w:rsidRPr="004424B1" w:rsidRDefault="004C430C" w:rsidP="004C430C">
      <w:pPr>
        <w:pStyle w:val="Heading4"/>
        <w:spacing w:before="480"/>
        <w:rPr>
          <w:lang w:val="en-GB"/>
        </w:rPr>
      </w:pPr>
      <w:r w:rsidRPr="004424B1">
        <w:rPr>
          <w:lang w:val="en-GB"/>
        </w:rPr>
        <w:t>Validation Details</w:t>
      </w:r>
    </w:p>
    <w:p w14:paraId="70478057" w14:textId="2515EA8A" w:rsidR="004C430C" w:rsidRDefault="00E66961" w:rsidP="00E66961">
      <w:pPr>
        <w:pStyle w:val="Heading5"/>
        <w:rPr>
          <w:ins w:id="32724" w:author="Quinten Van Woerkom" w:date="2024-12-18T16:25:00Z" w16du:dateUtc="2024-12-18T15:25:00Z"/>
        </w:rPr>
      </w:pPr>
      <w:ins w:id="32725" w:author="Quinten Van Woerkom" w:date="2024-12-18T16:25:00Z" w16du:dateUtc="2024-12-18T15:25:00Z">
        <w:r>
          <w:t xml:space="preserve">Data Type: </w:t>
        </w:r>
      </w:ins>
      <w:proofErr w:type="spellStart"/>
      <w:r w:rsidR="004C430C" w:rsidRPr="004424B1">
        <w:t>ValidationDetails</w:t>
      </w:r>
      <w:proofErr w:type="spellEnd"/>
    </w:p>
    <w:p w14:paraId="5E9C7156" w14:textId="7B2CD68E" w:rsidR="00E66961" w:rsidRPr="00E66961" w:rsidRDefault="00E66961">
      <w:pPr>
        <w:pStyle w:val="Heading6"/>
        <w:rPr>
          <w:ins w:id="32726" w:author="Quinten Van Woerkom" w:date="2024-12-17T10:39:00Z" w16du:dateUtc="2024-12-17T09:39:00Z"/>
        </w:rPr>
        <w:pPrChange w:id="32727" w:author="Quinten Van Woerkom" w:date="2024-12-18T16:25:00Z" w16du:dateUtc="2024-12-18T15:25:00Z">
          <w:pPr>
            <w:pStyle w:val="HeadingNoNumber"/>
          </w:pPr>
        </w:pPrChange>
      </w:pPr>
      <w:ins w:id="32728" w:author="Quinten Van Woerkom" w:date="2024-12-18T16:25:00Z" w16du:dateUtc="2024-12-18T15:25:00Z">
        <w:r>
          <w:t>Overview</w:t>
        </w:r>
      </w:ins>
    </w:p>
    <w:p w14:paraId="0AE4D63D" w14:textId="4D024C69" w:rsidR="00C514C7" w:rsidRDefault="00C514C7">
      <w:pPr>
        <w:rPr>
          <w:ins w:id="32729" w:author="Quinten Van Woerkom" w:date="2024-12-18T16:25:00Z" w16du:dateUtc="2024-12-18T15:25:00Z"/>
          <w:lang w:val="en-GB" w:eastAsia="en-GB"/>
        </w:rPr>
      </w:pPr>
      <w:commentRangeStart w:id="32730"/>
      <w:ins w:id="32731" w:author="Quinten Van Woerkom" w:date="2024-12-17T10:40:00Z" w16du:dateUtc="2024-12-17T09:40:00Z">
        <w:r>
          <w:rPr>
            <w:lang w:val="en-GB" w:eastAsia="en-GB"/>
          </w:rPr>
          <w:t>Abstract type that is used to represent an allowed range of values for a given Argument or Resource.</w:t>
        </w:r>
      </w:ins>
      <w:commentRangeEnd w:id="32730"/>
      <w:ins w:id="32732" w:author="Quinten Van Woerkom" w:date="2024-12-17T10:41:00Z" w16du:dateUtc="2024-12-17T09:41:00Z">
        <w:r>
          <w:rPr>
            <w:rStyle w:val="CommentReference"/>
          </w:rPr>
          <w:commentReference w:id="32730"/>
        </w:r>
      </w:ins>
    </w:p>
    <w:p w14:paraId="5DDE9C5E" w14:textId="14EC5EBE" w:rsidR="00E66961" w:rsidRPr="00AA0B3E" w:rsidRDefault="00E66961">
      <w:pPr>
        <w:pStyle w:val="Heading6"/>
        <w:spacing w:before="480" w:after="240"/>
        <w:pPrChange w:id="32733" w:author="Peter Van Der Plas" w:date="2024-12-29T23:28:00Z" w16du:dateUtc="2024-12-29T22:28:00Z">
          <w:pPr>
            <w:pStyle w:val="HeadingNoNumber"/>
          </w:pPr>
        </w:pPrChange>
      </w:pPr>
      <w:ins w:id="32734" w:author="Quinten Van Woerkom" w:date="2024-12-18T16:25:00Z" w16du:dateUtc="2024-12-18T15:25:00Z">
        <w:r>
          <w:t>Definition</w:t>
        </w:r>
      </w:ins>
    </w:p>
    <w:p w14:paraId="2615F56A" w14:textId="71D92672" w:rsidR="00951043" w:rsidRPr="004424B1" w:rsidDel="00E66961" w:rsidRDefault="00951043">
      <w:pPr>
        <w:spacing w:after="240"/>
        <w:rPr>
          <w:del w:id="32735" w:author="Quinten Van Woerkom" w:date="2024-12-18T16:25:00Z" w16du:dateUtc="2024-12-18T15:25:00Z"/>
          <w:lang w:val="en-GB" w:eastAsia="en-GB"/>
        </w:rPr>
        <w:pPrChange w:id="32736" w:author="Quinten Van Woerkom" w:date="2024-12-18T16:25:00Z" w16du:dateUtc="2024-12-18T15:25:00Z">
          <w:pPr>
            <w:spacing w:before="0"/>
          </w:pPr>
        </w:pPrChange>
      </w:pPr>
    </w:p>
    <w:tbl>
      <w:tblPr>
        <w:tblStyle w:val="RBTable"/>
        <w:tblW w:w="9179" w:type="dxa"/>
        <w:tblLayout w:type="fixed"/>
        <w:tblLook w:val="0400" w:firstRow="0" w:lastRow="0" w:firstColumn="0" w:lastColumn="0" w:noHBand="0" w:noVBand="1"/>
        <w:tblCaption w:val="DSC ValidationDetails E1 X"/>
      </w:tblPr>
      <w:tblGrid>
        <w:gridCol w:w="1667"/>
        <w:gridCol w:w="2976"/>
        <w:gridCol w:w="992"/>
        <w:gridCol w:w="1843"/>
        <w:gridCol w:w="709"/>
        <w:gridCol w:w="992"/>
      </w:tblGrid>
      <w:tr w:rsidR="004C430C" w:rsidRPr="004424B1" w14:paraId="1162E212" w14:textId="77777777" w:rsidTr="00DF0BE3">
        <w:tc>
          <w:tcPr>
            <w:tcW w:w="1667" w:type="dxa"/>
            <w:shd w:val="clear" w:color="auto" w:fill="00CCFF"/>
          </w:tcPr>
          <w:p w14:paraId="02136C71" w14:textId="77777777" w:rsidR="004C430C" w:rsidRPr="00DF0BE3" w:rsidRDefault="004C430C" w:rsidP="007B4994">
            <w:pPr>
              <w:pStyle w:val="TableCell"/>
              <w:rPr>
                <w:color w:val="auto"/>
                <w:rPrChange w:id="32737" w:author="Peter Van Der Plas" w:date="2024-12-29T23:28:00Z" w16du:dateUtc="2024-12-29T22:28:00Z">
                  <w:rPr>
                    <w:color w:val="FFFFFF" w:themeColor="background1"/>
                  </w:rPr>
                </w:rPrChange>
              </w:rPr>
            </w:pPr>
            <w:r w:rsidRPr="00DF0BE3">
              <w:rPr>
                <w:color w:val="auto"/>
                <w:rPrChange w:id="32738" w:author="Peter Van Der Plas" w:date="2024-12-29T23:28:00Z" w16du:dateUtc="2024-12-29T22:28:00Z">
                  <w:rPr>
                    <w:color w:val="FFFFFF" w:themeColor="background1"/>
                  </w:rPr>
                </w:rPrChange>
              </w:rPr>
              <w:t>Name</w:t>
            </w:r>
          </w:p>
        </w:tc>
        <w:tc>
          <w:tcPr>
            <w:tcW w:w="2976" w:type="dxa"/>
          </w:tcPr>
          <w:p w14:paraId="3E33CEA4" w14:textId="77777777" w:rsidR="004C430C" w:rsidRPr="00DF0BE3" w:rsidRDefault="004C430C" w:rsidP="007B4994">
            <w:pPr>
              <w:pStyle w:val="TableCell"/>
              <w:rPr>
                <w:b/>
                <w:rPrChange w:id="32739" w:author="Peter Van Der Plas" w:date="2024-12-29T23:28:00Z" w16du:dateUtc="2024-12-29T22:28:00Z">
                  <w:rPr>
                    <w:b/>
                    <w:i/>
                    <w:iCs/>
                  </w:rPr>
                </w:rPrChange>
              </w:rPr>
            </w:pPr>
            <w:proofErr w:type="spellStart"/>
            <w:r w:rsidRPr="00DF0BE3">
              <w:rPr>
                <w:b/>
                <w:rPrChange w:id="32740" w:author="Peter Van Der Plas" w:date="2024-12-29T23:28:00Z" w16du:dateUtc="2024-12-29T22:28:00Z">
                  <w:rPr>
                    <w:b/>
                    <w:i/>
                    <w:iCs/>
                  </w:rPr>
                </w:rPrChange>
              </w:rPr>
              <w:t>ValidationDetails</w:t>
            </w:r>
            <w:proofErr w:type="spellEnd"/>
          </w:p>
        </w:tc>
        <w:tc>
          <w:tcPr>
            <w:tcW w:w="992" w:type="dxa"/>
            <w:shd w:val="clear" w:color="auto" w:fill="00CCFF"/>
          </w:tcPr>
          <w:p w14:paraId="648B4E22" w14:textId="77777777" w:rsidR="004C430C" w:rsidRPr="00DF0BE3" w:rsidRDefault="004C430C" w:rsidP="007B4994">
            <w:pPr>
              <w:pStyle w:val="TableCell"/>
              <w:rPr>
                <w:bCs/>
                <w:color w:val="auto"/>
                <w:rPrChange w:id="32741" w:author="Peter Van Der Plas" w:date="2024-12-29T23:28:00Z" w16du:dateUtc="2024-12-29T22:28:00Z">
                  <w:rPr>
                    <w:b/>
                  </w:rPr>
                </w:rPrChange>
              </w:rPr>
            </w:pPr>
            <w:r w:rsidRPr="00DF0BE3">
              <w:rPr>
                <w:bCs/>
                <w:color w:val="auto"/>
                <w:rPrChange w:id="32742" w:author="Peter Van Der Plas" w:date="2024-12-29T23:28:00Z" w16du:dateUtc="2024-12-29T22:28:00Z">
                  <w:rPr>
                    <w:b/>
                    <w:color w:val="FFFFFF" w:themeColor="background1"/>
                  </w:rPr>
                </w:rPrChange>
              </w:rPr>
              <w:t>Extends</w:t>
            </w:r>
          </w:p>
        </w:tc>
        <w:tc>
          <w:tcPr>
            <w:tcW w:w="1843" w:type="dxa"/>
          </w:tcPr>
          <w:p w14:paraId="4F41560D" w14:textId="77777777" w:rsidR="004C430C" w:rsidRPr="004424B1" w:rsidRDefault="004C430C" w:rsidP="007B4994">
            <w:pPr>
              <w:pStyle w:val="TableCell"/>
              <w:rPr>
                <w:b/>
              </w:rPr>
            </w:pPr>
            <w:proofErr w:type="gramStart"/>
            <w:r w:rsidRPr="004424B1">
              <w:t>MAL::</w:t>
            </w:r>
            <w:proofErr w:type="gramEnd"/>
            <w:r w:rsidRPr="004424B1">
              <w:t>Composite</w:t>
            </w:r>
          </w:p>
        </w:tc>
        <w:tc>
          <w:tcPr>
            <w:tcW w:w="709" w:type="dxa"/>
            <w:shd w:val="clear" w:color="auto" w:fill="00CCFF"/>
          </w:tcPr>
          <w:p w14:paraId="188F198D" w14:textId="77777777" w:rsidR="004C430C" w:rsidRPr="00DF0BE3" w:rsidRDefault="004C430C" w:rsidP="007B4994">
            <w:pPr>
              <w:pStyle w:val="TableCell"/>
              <w:rPr>
                <w:bCs/>
                <w:color w:val="auto"/>
                <w:rPrChange w:id="32743" w:author="Peter Van Der Plas" w:date="2024-12-29T23:28:00Z" w16du:dateUtc="2024-12-29T22:28:00Z">
                  <w:rPr>
                    <w:b/>
                  </w:rPr>
                </w:rPrChange>
              </w:rPr>
            </w:pPr>
            <w:r w:rsidRPr="00DF0BE3">
              <w:rPr>
                <w:bCs/>
                <w:color w:val="auto"/>
                <w:rPrChange w:id="32744" w:author="Peter Van Der Plas" w:date="2024-12-29T23:28:00Z" w16du:dateUtc="2024-12-29T22:28:00Z">
                  <w:rPr>
                    <w:b/>
                    <w:color w:val="FFFFFF" w:themeColor="background1"/>
                  </w:rPr>
                </w:rPrChange>
              </w:rPr>
              <w:t>SFP</w:t>
            </w:r>
          </w:p>
        </w:tc>
        <w:tc>
          <w:tcPr>
            <w:tcW w:w="992" w:type="dxa"/>
          </w:tcPr>
          <w:p w14:paraId="44D3EE1F" w14:textId="77777777" w:rsidR="004C430C" w:rsidRPr="004424B1" w:rsidRDefault="004C430C" w:rsidP="007B4994">
            <w:pPr>
              <w:pStyle w:val="TableCell"/>
              <w:jc w:val="right"/>
            </w:pPr>
            <w:r w:rsidRPr="004424B1">
              <w:t>Abstract</w:t>
            </w:r>
          </w:p>
        </w:tc>
      </w:tr>
    </w:tbl>
    <w:p w14:paraId="198798F8" w14:textId="0027AC88" w:rsidR="004C430C" w:rsidRDefault="00E66961">
      <w:pPr>
        <w:pStyle w:val="Heading5"/>
        <w:spacing w:before="480"/>
        <w:rPr>
          <w:ins w:id="32745" w:author="Quinten Van Woerkom" w:date="2024-12-18T16:25:00Z" w16du:dateUtc="2024-12-18T15:25:00Z"/>
        </w:rPr>
        <w:pPrChange w:id="32746" w:author="Peter Van Der Plas" w:date="2024-12-29T23:28:00Z" w16du:dateUtc="2024-12-29T22:28:00Z">
          <w:pPr>
            <w:pStyle w:val="Heading5"/>
          </w:pPr>
        </w:pPrChange>
      </w:pPr>
      <w:ins w:id="32747" w:author="Quinten Van Woerkom" w:date="2024-12-18T16:25:00Z" w16du:dateUtc="2024-12-18T15:25:00Z">
        <w:r>
          <w:t xml:space="preserve">Data Type: </w:t>
        </w:r>
      </w:ins>
      <w:proofErr w:type="spellStart"/>
      <w:r w:rsidR="004C430C" w:rsidRPr="004424B1">
        <w:t>NumericRange</w:t>
      </w:r>
      <w:proofErr w:type="spellEnd"/>
    </w:p>
    <w:p w14:paraId="1AA867E9" w14:textId="11E16E9F" w:rsidR="00E66961" w:rsidRPr="00E66961" w:rsidRDefault="00E66961">
      <w:pPr>
        <w:pStyle w:val="Heading6"/>
        <w:pPrChange w:id="32748" w:author="Quinten Van Woerkom" w:date="2024-12-18T16:26:00Z" w16du:dateUtc="2024-12-18T15:26:00Z">
          <w:pPr>
            <w:pStyle w:val="HeadingNoNumber"/>
          </w:pPr>
        </w:pPrChange>
      </w:pPr>
      <w:ins w:id="32749" w:author="Quinten Van Woerkom" w:date="2024-12-18T16:26:00Z" w16du:dateUtc="2024-12-18T15:26:00Z">
        <w:r>
          <w:t>Overview</w:t>
        </w:r>
      </w:ins>
    </w:p>
    <w:p w14:paraId="02042010" w14:textId="4B33E00A" w:rsidR="004C430C" w:rsidRDefault="004C430C">
      <w:pPr>
        <w:rPr>
          <w:ins w:id="32750" w:author="Quinten Van Woerkom" w:date="2024-12-18T16:26:00Z" w16du:dateUtc="2024-12-18T15:26:00Z"/>
          <w:lang w:val="en-GB"/>
        </w:rPr>
        <w:pPrChange w:id="32751" w:author="Peter Van Der Plas" w:date="2024-12-29T14:43:00Z" w16du:dateUtc="2024-12-29T13:43:00Z">
          <w:pPr>
            <w:keepNext/>
          </w:pPr>
        </w:pPrChange>
      </w:pPr>
      <w:r w:rsidRPr="004424B1">
        <w:rPr>
          <w:lang w:val="en-GB"/>
        </w:rPr>
        <w:t xml:space="preserve">Concrete sub-type of </w:t>
      </w:r>
      <w:proofErr w:type="spellStart"/>
      <w:r w:rsidRPr="004424B1">
        <w:rPr>
          <w:i/>
          <w:iCs/>
          <w:lang w:val="en-GB"/>
        </w:rPr>
        <w:t>ValidationDetails</w:t>
      </w:r>
      <w:proofErr w:type="spellEnd"/>
      <w:r w:rsidRPr="004424B1">
        <w:rPr>
          <w:lang w:val="en-GB"/>
        </w:rPr>
        <w:t xml:space="preserve"> that provides additional </w:t>
      </w:r>
      <w:del w:id="32752" w:author="Quinten Van Woerkom" w:date="2024-11-25T14:45:00Z" w16du:dateUtc="2024-11-25T13:45:00Z">
        <w:r w:rsidRPr="004424B1" w:rsidDel="00006133">
          <w:rPr>
            <w:lang w:val="en-GB"/>
          </w:rPr>
          <w:delText>attribute</w:delText>
        </w:r>
      </w:del>
      <w:ins w:id="32753" w:author="Quinten Van Woerkom" w:date="2024-11-25T14:45:00Z" w16du:dateUtc="2024-11-25T13:45:00Z">
        <w:r w:rsidR="00006133">
          <w:rPr>
            <w:lang w:val="en-GB"/>
          </w:rPr>
          <w:t>field</w:t>
        </w:r>
      </w:ins>
      <w:r w:rsidRPr="004424B1">
        <w:rPr>
          <w:lang w:val="en-GB"/>
        </w:rPr>
        <w:t>s to support data validation for numeric data types.</w:t>
      </w:r>
    </w:p>
    <w:p w14:paraId="47AFD3B0" w14:textId="6751656D" w:rsidR="00E66961" w:rsidRPr="004424B1" w:rsidRDefault="00E66961">
      <w:pPr>
        <w:pStyle w:val="Heading6"/>
        <w:spacing w:before="480" w:after="240"/>
        <w:rPr>
          <w:lang w:val="en-GB"/>
        </w:rPr>
        <w:pPrChange w:id="32754" w:author="Peter Van Der Plas" w:date="2024-12-29T23:28:00Z" w16du:dateUtc="2024-12-29T22:28:00Z">
          <w:pPr>
            <w:keepNext/>
          </w:pPr>
        </w:pPrChange>
      </w:pPr>
      <w:ins w:id="32755" w:author="Quinten Van Woerkom" w:date="2024-12-18T16:26:00Z" w16du:dateUtc="2024-12-18T15:26:00Z">
        <w:r>
          <w:rPr>
            <w:lang w:val="en-GB"/>
          </w:rPr>
          <w:t>Definition</w:t>
        </w:r>
      </w:ins>
    </w:p>
    <w:p w14:paraId="1DA4B28E" w14:textId="4C3EABD3" w:rsidR="007E7075" w:rsidRPr="004424B1" w:rsidDel="00E66961" w:rsidRDefault="007E7075">
      <w:pPr>
        <w:keepNext/>
        <w:spacing w:after="240"/>
        <w:rPr>
          <w:del w:id="32756" w:author="Quinten Van Woerkom" w:date="2024-12-18T16:26:00Z" w16du:dateUtc="2024-12-18T15:26:00Z"/>
          <w:lang w:val="en-GB"/>
        </w:rPr>
        <w:pPrChange w:id="32757" w:author="Quinten Van Woerkom" w:date="2024-12-18T16:26:00Z" w16du:dateUtc="2024-12-18T15:26:00Z">
          <w:pPr>
            <w:keepNext/>
            <w:spacing w:before="0"/>
          </w:pPr>
        </w:pPrChange>
      </w:pPr>
    </w:p>
    <w:tbl>
      <w:tblPr>
        <w:tblStyle w:val="RBTable"/>
        <w:tblW w:w="9179" w:type="dxa"/>
        <w:tblLayout w:type="fixed"/>
        <w:tblLook w:val="0400" w:firstRow="0" w:lastRow="0" w:firstColumn="0" w:lastColumn="0" w:noHBand="0" w:noVBand="1"/>
        <w:tblCaption w:val="DSC NumericRange E1"/>
      </w:tblPr>
      <w:tblGrid>
        <w:gridCol w:w="1667"/>
        <w:gridCol w:w="2976"/>
        <w:gridCol w:w="992"/>
        <w:gridCol w:w="1843"/>
        <w:gridCol w:w="709"/>
        <w:gridCol w:w="992"/>
      </w:tblGrid>
      <w:tr w:rsidR="004C430C" w:rsidRPr="004424B1" w14:paraId="4DEFABAE" w14:textId="77777777" w:rsidTr="00DF0BE3">
        <w:tc>
          <w:tcPr>
            <w:tcW w:w="1667" w:type="dxa"/>
            <w:shd w:val="clear" w:color="auto" w:fill="00CCFF"/>
          </w:tcPr>
          <w:p w14:paraId="734EC19A" w14:textId="77777777" w:rsidR="004C430C" w:rsidRPr="00DF0BE3" w:rsidRDefault="004C430C" w:rsidP="00825170">
            <w:pPr>
              <w:pStyle w:val="TableCell"/>
              <w:keepNext/>
              <w:rPr>
                <w:color w:val="auto"/>
                <w:rPrChange w:id="32758" w:author="Peter Van Der Plas" w:date="2024-12-29T23:28:00Z" w16du:dateUtc="2024-12-29T22:28:00Z">
                  <w:rPr>
                    <w:color w:val="FFFFFF" w:themeColor="background1"/>
                  </w:rPr>
                </w:rPrChange>
              </w:rPr>
            </w:pPr>
            <w:r w:rsidRPr="00DF0BE3">
              <w:rPr>
                <w:color w:val="auto"/>
                <w:rPrChange w:id="32759" w:author="Peter Van Der Plas" w:date="2024-12-29T23:28:00Z" w16du:dateUtc="2024-12-29T22:28:00Z">
                  <w:rPr>
                    <w:color w:val="FFFFFF" w:themeColor="background1"/>
                  </w:rPr>
                </w:rPrChange>
              </w:rPr>
              <w:t>Name</w:t>
            </w:r>
          </w:p>
        </w:tc>
        <w:tc>
          <w:tcPr>
            <w:tcW w:w="2976" w:type="dxa"/>
          </w:tcPr>
          <w:p w14:paraId="2F662F34" w14:textId="77777777" w:rsidR="004C430C" w:rsidRPr="004424B1" w:rsidRDefault="004C430C" w:rsidP="00825170">
            <w:pPr>
              <w:pStyle w:val="TableCell"/>
              <w:keepNext/>
              <w:rPr>
                <w:b/>
              </w:rPr>
            </w:pPr>
            <w:commentRangeStart w:id="32760"/>
            <w:proofErr w:type="spellStart"/>
            <w:r w:rsidRPr="004424B1">
              <w:rPr>
                <w:b/>
              </w:rPr>
              <w:t>NumericRange</w:t>
            </w:r>
            <w:commentRangeEnd w:id="32760"/>
            <w:proofErr w:type="spellEnd"/>
            <w:r w:rsidR="00A82527">
              <w:rPr>
                <w:rStyle w:val="CommentReference"/>
                <w:rFonts w:cs="Times New Roman"/>
                <w:lang w:val="en-US" w:eastAsia="en-US"/>
              </w:rPr>
              <w:commentReference w:id="32760"/>
            </w:r>
          </w:p>
        </w:tc>
        <w:tc>
          <w:tcPr>
            <w:tcW w:w="992" w:type="dxa"/>
            <w:shd w:val="clear" w:color="auto" w:fill="00CCFF"/>
          </w:tcPr>
          <w:p w14:paraId="7E2DAAD7" w14:textId="77777777" w:rsidR="004C430C" w:rsidRPr="00DF0BE3" w:rsidRDefault="004C430C" w:rsidP="00825170">
            <w:pPr>
              <w:pStyle w:val="TableCell"/>
              <w:keepNext/>
              <w:rPr>
                <w:bCs/>
                <w:color w:val="auto"/>
                <w:rPrChange w:id="32761" w:author="Peter Van Der Plas" w:date="2024-12-29T23:29:00Z" w16du:dateUtc="2024-12-29T22:29:00Z">
                  <w:rPr>
                    <w:b/>
                  </w:rPr>
                </w:rPrChange>
              </w:rPr>
            </w:pPr>
            <w:r w:rsidRPr="00DF0BE3">
              <w:rPr>
                <w:bCs/>
                <w:color w:val="auto"/>
                <w:rPrChange w:id="32762" w:author="Peter Van Der Plas" w:date="2024-12-29T23:29:00Z" w16du:dateUtc="2024-12-29T22:29:00Z">
                  <w:rPr>
                    <w:b/>
                    <w:color w:val="FFFFFF" w:themeColor="background1"/>
                  </w:rPr>
                </w:rPrChange>
              </w:rPr>
              <w:t>Extends</w:t>
            </w:r>
          </w:p>
        </w:tc>
        <w:tc>
          <w:tcPr>
            <w:tcW w:w="1843" w:type="dxa"/>
          </w:tcPr>
          <w:p w14:paraId="38FFE8DA" w14:textId="77777777" w:rsidR="004C430C" w:rsidRPr="00DF0BE3" w:rsidRDefault="004C430C" w:rsidP="00825170">
            <w:pPr>
              <w:pStyle w:val="TableCell"/>
              <w:keepNext/>
              <w:rPr>
                <w:b/>
                <w:rPrChange w:id="32763" w:author="Peter Van Der Plas" w:date="2024-12-29T23:29:00Z" w16du:dateUtc="2024-12-29T22:29:00Z">
                  <w:rPr>
                    <w:b/>
                    <w:i/>
                    <w:iCs/>
                  </w:rPr>
                </w:rPrChange>
              </w:rPr>
            </w:pPr>
            <w:proofErr w:type="spellStart"/>
            <w:r w:rsidRPr="00DF0BE3">
              <w:rPr>
                <w:rPrChange w:id="32764" w:author="Peter Van Der Plas" w:date="2024-12-29T23:29:00Z" w16du:dateUtc="2024-12-29T22:29:00Z">
                  <w:rPr>
                    <w:i/>
                    <w:iCs/>
                  </w:rPr>
                </w:rPrChange>
              </w:rPr>
              <w:t>ValidationDetails</w:t>
            </w:r>
            <w:proofErr w:type="spellEnd"/>
          </w:p>
        </w:tc>
        <w:tc>
          <w:tcPr>
            <w:tcW w:w="709" w:type="dxa"/>
            <w:shd w:val="clear" w:color="auto" w:fill="00CCFF"/>
          </w:tcPr>
          <w:p w14:paraId="4C94B8A7" w14:textId="77777777" w:rsidR="004C430C" w:rsidRPr="00DF0BE3" w:rsidRDefault="004C430C" w:rsidP="00825170">
            <w:pPr>
              <w:pStyle w:val="TableCell"/>
              <w:keepNext/>
              <w:rPr>
                <w:bCs/>
                <w:color w:val="auto"/>
                <w:rPrChange w:id="32765" w:author="Peter Van Der Plas" w:date="2024-12-29T23:29:00Z" w16du:dateUtc="2024-12-29T22:29:00Z">
                  <w:rPr>
                    <w:b/>
                  </w:rPr>
                </w:rPrChange>
              </w:rPr>
            </w:pPr>
            <w:r w:rsidRPr="00DF0BE3">
              <w:rPr>
                <w:bCs/>
                <w:color w:val="auto"/>
                <w:rPrChange w:id="32766" w:author="Peter Van Der Plas" w:date="2024-12-29T23:29:00Z" w16du:dateUtc="2024-12-29T22:29:00Z">
                  <w:rPr>
                    <w:b/>
                    <w:color w:val="FFFFFF" w:themeColor="background1"/>
                  </w:rPr>
                </w:rPrChange>
              </w:rPr>
              <w:t>SFP</w:t>
            </w:r>
          </w:p>
        </w:tc>
        <w:tc>
          <w:tcPr>
            <w:tcW w:w="992" w:type="dxa"/>
          </w:tcPr>
          <w:p w14:paraId="007CC71F" w14:textId="05D71F21" w:rsidR="004C430C" w:rsidRPr="004424B1" w:rsidRDefault="003D40C2" w:rsidP="00825170">
            <w:pPr>
              <w:pStyle w:val="TableCell"/>
              <w:keepNext/>
              <w:jc w:val="right"/>
            </w:pPr>
            <w:fldSimple w:instr=" SEQ Area \* MERGEFORMAT ">
              <w:ins w:id="32767" w:author="Peter Van Der Plas" w:date="2025-01-01T17:31:00Z" w16du:dateUtc="2025-01-01T16:31:00Z">
                <w:r w:rsidR="006D1623">
                  <w:rPr>
                    <w:noProof/>
                  </w:rPr>
                  <w:t>26</w:t>
                </w:r>
              </w:ins>
              <w:del w:id="32768" w:author="Peter Van Der Plas" w:date="2024-12-25T18:53:00Z" w16du:dateUtc="2024-12-25T17:53:00Z">
                <w:r w:rsidR="00BF1AC4" w:rsidDel="00547CCE">
                  <w:rPr>
                    <w:noProof/>
                  </w:rPr>
                  <w:delText>26</w:delText>
                </w:r>
              </w:del>
            </w:fldSimple>
          </w:p>
        </w:tc>
      </w:tr>
    </w:tbl>
    <w:p w14:paraId="7E9A0D9F" w14:textId="77777777" w:rsidR="004C430C" w:rsidRPr="004424B1" w:rsidRDefault="004C430C" w:rsidP="00825170">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0573476D"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77098924" w14:textId="2E6A3831" w:rsidR="004C430C" w:rsidRPr="004424B1" w:rsidRDefault="004C430C" w:rsidP="007B4994">
            <w:pPr>
              <w:pStyle w:val="TableCell"/>
            </w:pPr>
            <w:del w:id="32769" w:author="Quinten Van Woerkom" w:date="2024-11-25T14:50:00Z" w16du:dateUtc="2024-11-25T13:50:00Z">
              <w:r w:rsidRPr="004424B1" w:rsidDel="002B0859">
                <w:delText>Attribute</w:delText>
              </w:r>
            </w:del>
            <w:ins w:id="32770" w:author="Quinten Van Woerkom" w:date="2024-11-25T14:50:00Z" w16du:dateUtc="2024-11-25T13:50:00Z">
              <w:r w:rsidR="002B0859">
                <w:t>Field</w:t>
              </w:r>
            </w:ins>
          </w:p>
        </w:tc>
        <w:tc>
          <w:tcPr>
            <w:tcW w:w="0" w:type="dxa"/>
          </w:tcPr>
          <w:p w14:paraId="43DF17F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0" w:type="dxa"/>
          </w:tcPr>
          <w:p w14:paraId="60A87D75"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0" w:type="dxa"/>
          </w:tcPr>
          <w:p w14:paraId="3AE1D9F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69DC20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87D5A6" w14:textId="77777777" w:rsidR="004C430C" w:rsidRPr="004424B1" w:rsidRDefault="004C430C" w:rsidP="007B4994">
            <w:pPr>
              <w:pStyle w:val="TableCell"/>
            </w:pPr>
            <w:r w:rsidRPr="004424B1">
              <w:t>min</w:t>
            </w:r>
          </w:p>
        </w:tc>
        <w:tc>
          <w:tcPr>
            <w:tcW w:w="1984" w:type="dxa"/>
          </w:tcPr>
          <w:p w14:paraId="201C0BD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6EFFC67E" w14:textId="5697333A" w:rsidR="004C430C" w:rsidRPr="004424B1" w:rsidRDefault="00156C13" w:rsidP="007B4994">
            <w:pPr>
              <w:pStyle w:val="TableCell"/>
              <w:cnfStyle w:val="000000000000" w:firstRow="0" w:lastRow="0" w:firstColumn="0" w:lastColumn="0" w:oddVBand="0" w:evenVBand="0" w:oddHBand="0" w:evenHBand="0" w:firstRowFirstColumn="0" w:firstRowLastColumn="0" w:lastRowFirstColumn="0" w:lastRowLastColumn="0"/>
            </w:pPr>
            <w:ins w:id="32771" w:author="Quinten Van Woerkom" w:date="2024-11-26T14:43:00Z" w16du:dateUtc="2024-11-26T13:43:00Z">
              <w:r>
                <w:t>Yes</w:t>
              </w:r>
            </w:ins>
            <w:del w:id="32772" w:author="Quinten Van Woerkom" w:date="2024-11-26T14:43:00Z" w16du:dateUtc="2024-11-26T13:43:00Z">
              <w:r w:rsidR="004C430C" w:rsidRPr="004424B1" w:rsidDel="00156C13">
                <w:delText>No</w:delText>
              </w:r>
            </w:del>
          </w:p>
        </w:tc>
        <w:tc>
          <w:tcPr>
            <w:tcW w:w="4535" w:type="dxa"/>
          </w:tcPr>
          <w:p w14:paraId="656ECC3A" w14:textId="2DF576DC"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Minimum value of the argument</w:t>
            </w:r>
            <w:commentRangeStart w:id="32773"/>
            <w:ins w:id="32774" w:author="Quinten Van Woerkom" w:date="2024-11-26T14:43:00Z" w16du:dateUtc="2024-11-26T13:43:00Z">
              <w:r w:rsidR="00156C13">
                <w:t xml:space="preserve">; if omitted, </w:t>
              </w:r>
            </w:ins>
            <w:ins w:id="32775" w:author="Quinten Van Woerkom" w:date="2024-11-26T14:44:00Z" w16du:dateUtc="2024-11-26T13:44:00Z">
              <w:r w:rsidR="00156C13">
                <w:t>no minimum value is considered.</w:t>
              </w:r>
              <w:commentRangeEnd w:id="32773"/>
              <w:r w:rsidR="00156C13">
                <w:rPr>
                  <w:rStyle w:val="CommentReference"/>
                  <w:rFonts w:cs="Times New Roman"/>
                  <w:lang w:val="en-US" w:eastAsia="en-US"/>
                </w:rPr>
                <w:commentReference w:id="32773"/>
              </w:r>
            </w:ins>
          </w:p>
        </w:tc>
      </w:tr>
      <w:tr w:rsidR="004C430C" w:rsidRPr="004424B1" w14:paraId="1FDB32D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D299B80" w14:textId="77777777" w:rsidR="004C430C" w:rsidRPr="004424B1" w:rsidRDefault="004C430C" w:rsidP="007B4994">
            <w:pPr>
              <w:pStyle w:val="TableCell"/>
            </w:pPr>
            <w:r w:rsidRPr="004424B1">
              <w:t>max</w:t>
            </w:r>
          </w:p>
        </w:tc>
        <w:tc>
          <w:tcPr>
            <w:tcW w:w="1984" w:type="dxa"/>
          </w:tcPr>
          <w:p w14:paraId="503F5B3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299BEF8E" w14:textId="0CBAD21C" w:rsidR="004C430C" w:rsidRPr="004424B1" w:rsidRDefault="00156C13" w:rsidP="007B4994">
            <w:pPr>
              <w:pStyle w:val="TableCell"/>
              <w:cnfStyle w:val="000000000000" w:firstRow="0" w:lastRow="0" w:firstColumn="0" w:lastColumn="0" w:oddVBand="0" w:evenVBand="0" w:oddHBand="0" w:evenHBand="0" w:firstRowFirstColumn="0" w:firstRowLastColumn="0" w:lastRowFirstColumn="0" w:lastRowLastColumn="0"/>
            </w:pPr>
            <w:ins w:id="32776" w:author="Quinten Van Woerkom" w:date="2024-11-26T14:44:00Z" w16du:dateUtc="2024-11-26T13:44:00Z">
              <w:r>
                <w:t>Yes</w:t>
              </w:r>
            </w:ins>
            <w:del w:id="32777" w:author="Quinten Van Woerkom" w:date="2024-11-26T14:44:00Z" w16du:dateUtc="2024-11-26T13:44:00Z">
              <w:r w:rsidR="004C430C" w:rsidRPr="004424B1" w:rsidDel="00156C13">
                <w:delText>No</w:delText>
              </w:r>
            </w:del>
          </w:p>
        </w:tc>
        <w:tc>
          <w:tcPr>
            <w:tcW w:w="4535" w:type="dxa"/>
          </w:tcPr>
          <w:p w14:paraId="5E41DD7F" w14:textId="0C9E6F7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Maximum value of the argument</w:t>
            </w:r>
            <w:commentRangeStart w:id="32778"/>
            <w:ins w:id="32779" w:author="Quinten Van Woerkom" w:date="2024-11-26T14:44:00Z" w16du:dateUtc="2024-11-26T13:44:00Z">
              <w:r w:rsidR="00156C13">
                <w:t>; if omitted, no maximum value is considered.</w:t>
              </w:r>
              <w:commentRangeEnd w:id="32778"/>
              <w:r w:rsidR="00156C13">
                <w:rPr>
                  <w:rStyle w:val="CommentReference"/>
                  <w:rFonts w:cs="Times New Roman"/>
                  <w:lang w:val="en-US" w:eastAsia="en-US"/>
                </w:rPr>
                <w:commentReference w:id="32778"/>
              </w:r>
            </w:ins>
          </w:p>
        </w:tc>
      </w:tr>
      <w:tr w:rsidR="004C430C" w:rsidRPr="004424B1" w:rsidDel="00A82527" w14:paraId="30AFC7A1" w14:textId="34D0C4D4" w:rsidTr="007B4994">
        <w:trPr>
          <w:del w:id="32780" w:author="Quinten Van Woerkom" w:date="2024-11-26T14:36:00Z"/>
        </w:trPr>
        <w:tc>
          <w:tcPr>
            <w:cnfStyle w:val="001000000000" w:firstRow="0" w:lastRow="0" w:firstColumn="1" w:lastColumn="0" w:oddVBand="0" w:evenVBand="0" w:oddHBand="0" w:evenHBand="0" w:firstRowFirstColumn="0" w:firstRowLastColumn="0" w:lastRowFirstColumn="0" w:lastRowLastColumn="0"/>
            <w:tcW w:w="1667" w:type="dxa"/>
          </w:tcPr>
          <w:p w14:paraId="373A5CEA" w14:textId="2E72125F" w:rsidR="004C430C" w:rsidRPr="004424B1" w:rsidDel="00A82527" w:rsidRDefault="004C430C" w:rsidP="007B4994">
            <w:pPr>
              <w:pStyle w:val="TableCell"/>
              <w:rPr>
                <w:del w:id="32781" w:author="Quinten Van Woerkom" w:date="2024-11-26T14:36:00Z" w16du:dateUtc="2024-11-26T13:36:00Z"/>
              </w:rPr>
            </w:pPr>
            <w:del w:id="32782" w:author="Quinten Van Woerkom" w:date="2024-11-26T14:36:00Z" w16du:dateUtc="2024-11-26T13:36:00Z">
              <w:r w:rsidRPr="004424B1" w:rsidDel="00A82527">
                <w:delText>precision</w:delText>
              </w:r>
            </w:del>
          </w:p>
        </w:tc>
        <w:tc>
          <w:tcPr>
            <w:tcW w:w="1984" w:type="dxa"/>
          </w:tcPr>
          <w:p w14:paraId="550B4BAE" w14:textId="152978B7" w:rsidR="004C430C" w:rsidRPr="004424B1" w:rsidDel="00A82527"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783" w:author="Quinten Van Woerkom" w:date="2024-11-26T14:36:00Z" w16du:dateUtc="2024-11-26T13:36:00Z"/>
              </w:rPr>
            </w:pPr>
            <w:del w:id="32784" w:author="Quinten Van Woerkom" w:date="2024-11-26T14:36:00Z" w16du:dateUtc="2024-11-26T13:36:00Z">
              <w:r w:rsidRPr="004424B1" w:rsidDel="00A82527">
                <w:delText>MAL::Short</w:delText>
              </w:r>
            </w:del>
          </w:p>
        </w:tc>
        <w:tc>
          <w:tcPr>
            <w:tcW w:w="992" w:type="dxa"/>
          </w:tcPr>
          <w:p w14:paraId="2D6347C6" w14:textId="33DE9D23" w:rsidR="004C430C" w:rsidRPr="004424B1" w:rsidDel="00A82527"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785" w:author="Quinten Van Woerkom" w:date="2024-11-26T14:36:00Z" w16du:dateUtc="2024-11-26T13:36:00Z"/>
              </w:rPr>
            </w:pPr>
            <w:del w:id="32786" w:author="Quinten Van Woerkom" w:date="2024-11-26T14:36:00Z" w16du:dateUtc="2024-11-26T13:36:00Z">
              <w:r w:rsidRPr="004424B1" w:rsidDel="00A82527">
                <w:delText>No</w:delText>
              </w:r>
            </w:del>
          </w:p>
        </w:tc>
        <w:tc>
          <w:tcPr>
            <w:tcW w:w="4535" w:type="dxa"/>
          </w:tcPr>
          <w:p w14:paraId="54C5508B" w14:textId="56D497CF" w:rsidR="004C430C" w:rsidRPr="004424B1" w:rsidDel="00A82527"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787" w:author="Quinten Van Woerkom" w:date="2024-11-26T14:36:00Z" w16du:dateUtc="2024-11-26T13:36:00Z"/>
              </w:rPr>
            </w:pPr>
            <w:del w:id="32788" w:author="Quinten Van Woerkom" w:date="2024-11-26T14:36:00Z" w16du:dateUtc="2024-11-26T13:36:00Z">
              <w:r w:rsidRPr="004424B1" w:rsidDel="00A82527">
                <w:delText>Precision of the argument.</w:delText>
              </w:r>
            </w:del>
          </w:p>
        </w:tc>
      </w:tr>
    </w:tbl>
    <w:p w14:paraId="628A2AE0" w14:textId="32C7B197" w:rsidR="004C430C" w:rsidRDefault="00E66961">
      <w:pPr>
        <w:pStyle w:val="Heading5"/>
        <w:spacing w:before="480"/>
        <w:rPr>
          <w:ins w:id="32789" w:author="Quinten Van Woerkom" w:date="2024-12-18T16:26:00Z" w16du:dateUtc="2024-12-18T15:26:00Z"/>
        </w:rPr>
        <w:pPrChange w:id="32790" w:author="Peter Van Der Plas" w:date="2024-12-29T23:29:00Z" w16du:dateUtc="2024-12-29T22:29:00Z">
          <w:pPr>
            <w:pStyle w:val="Heading5"/>
          </w:pPr>
        </w:pPrChange>
      </w:pPr>
      <w:ins w:id="32791" w:author="Quinten Van Woerkom" w:date="2024-12-18T16:26:00Z" w16du:dateUtc="2024-12-18T15:26:00Z">
        <w:r>
          <w:t xml:space="preserve">Data Type: </w:t>
        </w:r>
      </w:ins>
      <w:commentRangeStart w:id="32792"/>
      <w:proofErr w:type="spellStart"/>
      <w:r w:rsidR="004C430C" w:rsidRPr="004424B1">
        <w:t>StringPatter</w:t>
      </w:r>
      <w:ins w:id="32793" w:author="Quinten Van Woerkom" w:date="2024-11-25T14:55:00Z" w16du:dateUtc="2024-11-25T13:55:00Z">
        <w:r w:rsidR="006F3A6C">
          <w:t>n</w:t>
        </w:r>
      </w:ins>
      <w:proofErr w:type="spellEnd"/>
      <w:del w:id="32794" w:author="Quinten Van Woerkom" w:date="2024-11-25T14:55:00Z" w16du:dateUtc="2024-11-25T13:55:00Z">
        <w:r w:rsidR="004C430C" w:rsidRPr="004424B1" w:rsidDel="006F3A6C">
          <w:delText>m</w:delText>
        </w:r>
      </w:del>
      <w:commentRangeEnd w:id="32792"/>
      <w:r w:rsidR="006F3A6C">
        <w:rPr>
          <w:rStyle w:val="CommentReference"/>
          <w:b w:val="0"/>
        </w:rPr>
        <w:commentReference w:id="32792"/>
      </w:r>
    </w:p>
    <w:p w14:paraId="63E16D5D" w14:textId="10CD775B" w:rsidR="00E66961" w:rsidRPr="00E66961" w:rsidRDefault="00E66961">
      <w:pPr>
        <w:pStyle w:val="Heading6"/>
        <w:pPrChange w:id="32795" w:author="Quinten Van Woerkom" w:date="2024-12-18T16:26:00Z" w16du:dateUtc="2024-12-18T15:26:00Z">
          <w:pPr>
            <w:pStyle w:val="HeadingNoNumber"/>
          </w:pPr>
        </w:pPrChange>
      </w:pPr>
      <w:ins w:id="32796" w:author="Quinten Van Woerkom" w:date="2024-12-18T16:26:00Z" w16du:dateUtc="2024-12-18T15:26:00Z">
        <w:r>
          <w:t>Overview</w:t>
        </w:r>
      </w:ins>
    </w:p>
    <w:p w14:paraId="699BC6D6" w14:textId="3129600B" w:rsidR="004C430C" w:rsidRDefault="004C430C" w:rsidP="007E7075">
      <w:pPr>
        <w:rPr>
          <w:ins w:id="32797" w:author="Quinten Van Woerkom" w:date="2024-12-18T16:26:00Z" w16du:dateUtc="2024-12-18T15:26:00Z"/>
          <w:lang w:val="en-GB"/>
        </w:rPr>
      </w:pPr>
      <w:r w:rsidRPr="004424B1">
        <w:rPr>
          <w:lang w:val="en-GB"/>
        </w:rPr>
        <w:t xml:space="preserve">Concrete sub-type of </w:t>
      </w:r>
      <w:proofErr w:type="spellStart"/>
      <w:r w:rsidRPr="004424B1">
        <w:rPr>
          <w:i/>
          <w:iCs/>
          <w:lang w:val="en-GB"/>
        </w:rPr>
        <w:t>ValidationDetails</w:t>
      </w:r>
      <w:proofErr w:type="spellEnd"/>
      <w:r w:rsidRPr="004424B1">
        <w:rPr>
          <w:lang w:val="en-GB"/>
        </w:rPr>
        <w:t xml:space="preserve"> that provides additional </w:t>
      </w:r>
      <w:del w:id="32798" w:author="Quinten Van Woerkom" w:date="2024-11-25T14:45:00Z" w16du:dateUtc="2024-11-25T13:45:00Z">
        <w:r w:rsidRPr="004424B1" w:rsidDel="00006133">
          <w:rPr>
            <w:lang w:val="en-GB"/>
          </w:rPr>
          <w:delText>attribute</w:delText>
        </w:r>
      </w:del>
      <w:ins w:id="32799" w:author="Quinten Van Woerkom" w:date="2024-11-25T14:45:00Z" w16du:dateUtc="2024-11-25T13:45:00Z">
        <w:r w:rsidR="00006133">
          <w:rPr>
            <w:lang w:val="en-GB"/>
          </w:rPr>
          <w:t>field</w:t>
        </w:r>
      </w:ins>
      <w:r w:rsidRPr="004424B1">
        <w:rPr>
          <w:lang w:val="en-GB"/>
        </w:rPr>
        <w:t>s to support data validation for the string data type.</w:t>
      </w:r>
    </w:p>
    <w:p w14:paraId="40CD1D04" w14:textId="1D0BF43F" w:rsidR="00E66961" w:rsidRPr="004424B1" w:rsidRDefault="00E66961">
      <w:pPr>
        <w:pStyle w:val="Heading6"/>
        <w:spacing w:before="480" w:after="240"/>
        <w:rPr>
          <w:lang w:val="en-GB"/>
        </w:rPr>
        <w:pPrChange w:id="32800" w:author="Peter Van Der Plas" w:date="2024-12-29T23:29:00Z" w16du:dateUtc="2024-12-29T22:29:00Z">
          <w:pPr/>
        </w:pPrChange>
      </w:pPr>
      <w:ins w:id="32801" w:author="Quinten Van Woerkom" w:date="2024-12-18T16:26:00Z" w16du:dateUtc="2024-12-18T15:26:00Z">
        <w:r>
          <w:rPr>
            <w:lang w:val="en-GB"/>
          </w:rPr>
          <w:t>Definition</w:t>
        </w:r>
      </w:ins>
    </w:p>
    <w:p w14:paraId="669B2D4D" w14:textId="4DEA31E9" w:rsidR="007E7075" w:rsidRPr="004424B1" w:rsidDel="00E66961" w:rsidRDefault="007E7075">
      <w:pPr>
        <w:spacing w:after="240"/>
        <w:rPr>
          <w:del w:id="32802" w:author="Quinten Van Woerkom" w:date="2024-12-18T16:26:00Z" w16du:dateUtc="2024-12-18T15:26:00Z"/>
          <w:lang w:val="en-GB"/>
        </w:rPr>
        <w:pPrChange w:id="32803" w:author="Quinten Van Woerkom" w:date="2024-12-18T16:26:00Z" w16du:dateUtc="2024-12-18T15:26:00Z">
          <w:pPr>
            <w:spacing w:before="0"/>
          </w:pPr>
        </w:pPrChange>
      </w:pPr>
    </w:p>
    <w:tbl>
      <w:tblPr>
        <w:tblStyle w:val="RBTable"/>
        <w:tblW w:w="9179" w:type="dxa"/>
        <w:tblLayout w:type="fixed"/>
        <w:tblLook w:val="0400" w:firstRow="0" w:lastRow="0" w:firstColumn="0" w:lastColumn="0" w:noHBand="0" w:noVBand="1"/>
        <w:tblCaption w:val="DSC StringPattern E1"/>
      </w:tblPr>
      <w:tblGrid>
        <w:gridCol w:w="1667"/>
        <w:gridCol w:w="2976"/>
        <w:gridCol w:w="992"/>
        <w:gridCol w:w="1843"/>
        <w:gridCol w:w="709"/>
        <w:gridCol w:w="992"/>
      </w:tblGrid>
      <w:tr w:rsidR="004C430C" w:rsidRPr="004424B1" w14:paraId="3F9A5F9F" w14:textId="77777777" w:rsidTr="00DF0BE3">
        <w:tc>
          <w:tcPr>
            <w:tcW w:w="1667" w:type="dxa"/>
            <w:shd w:val="clear" w:color="auto" w:fill="00CCFF"/>
          </w:tcPr>
          <w:p w14:paraId="1827FC6D" w14:textId="77777777" w:rsidR="004C430C" w:rsidRPr="00DF0BE3" w:rsidRDefault="004C430C" w:rsidP="007B4994">
            <w:pPr>
              <w:pStyle w:val="TableCell"/>
              <w:rPr>
                <w:color w:val="auto"/>
                <w:rPrChange w:id="32804" w:author="Peter Van Der Plas" w:date="2024-12-29T23:29:00Z" w16du:dateUtc="2024-12-29T22:29:00Z">
                  <w:rPr>
                    <w:color w:val="FFFFFF" w:themeColor="background1"/>
                  </w:rPr>
                </w:rPrChange>
              </w:rPr>
            </w:pPr>
            <w:r w:rsidRPr="00DF0BE3">
              <w:rPr>
                <w:color w:val="auto"/>
                <w:rPrChange w:id="32805" w:author="Peter Van Der Plas" w:date="2024-12-29T23:29:00Z" w16du:dateUtc="2024-12-29T22:29:00Z">
                  <w:rPr>
                    <w:color w:val="FFFFFF" w:themeColor="background1"/>
                  </w:rPr>
                </w:rPrChange>
              </w:rPr>
              <w:t>Name</w:t>
            </w:r>
          </w:p>
        </w:tc>
        <w:tc>
          <w:tcPr>
            <w:tcW w:w="2976" w:type="dxa"/>
          </w:tcPr>
          <w:p w14:paraId="510B9EAA" w14:textId="77777777" w:rsidR="004C430C" w:rsidRPr="004424B1" w:rsidRDefault="004C430C" w:rsidP="007B4994">
            <w:pPr>
              <w:pStyle w:val="TableCell"/>
              <w:rPr>
                <w:b/>
              </w:rPr>
            </w:pPr>
            <w:proofErr w:type="spellStart"/>
            <w:r w:rsidRPr="004424B1">
              <w:rPr>
                <w:b/>
              </w:rPr>
              <w:t>StringPattern</w:t>
            </w:r>
            <w:proofErr w:type="spellEnd"/>
          </w:p>
        </w:tc>
        <w:tc>
          <w:tcPr>
            <w:tcW w:w="992" w:type="dxa"/>
            <w:shd w:val="clear" w:color="auto" w:fill="00CCFF"/>
          </w:tcPr>
          <w:p w14:paraId="45D2BB05" w14:textId="77777777" w:rsidR="004C430C" w:rsidRPr="00DF0BE3" w:rsidRDefault="004C430C" w:rsidP="007B4994">
            <w:pPr>
              <w:pStyle w:val="TableCell"/>
              <w:rPr>
                <w:bCs/>
                <w:color w:val="auto"/>
                <w:rPrChange w:id="32806" w:author="Peter Van Der Plas" w:date="2024-12-29T23:29:00Z" w16du:dateUtc="2024-12-29T22:29:00Z">
                  <w:rPr>
                    <w:b/>
                  </w:rPr>
                </w:rPrChange>
              </w:rPr>
            </w:pPr>
            <w:r w:rsidRPr="00DF0BE3">
              <w:rPr>
                <w:bCs/>
                <w:color w:val="auto"/>
                <w:rPrChange w:id="32807" w:author="Peter Van Der Plas" w:date="2024-12-29T23:29:00Z" w16du:dateUtc="2024-12-29T22:29:00Z">
                  <w:rPr>
                    <w:b/>
                    <w:color w:val="FFFFFF" w:themeColor="background1"/>
                  </w:rPr>
                </w:rPrChange>
              </w:rPr>
              <w:t>Extends</w:t>
            </w:r>
          </w:p>
        </w:tc>
        <w:tc>
          <w:tcPr>
            <w:tcW w:w="1843" w:type="dxa"/>
          </w:tcPr>
          <w:p w14:paraId="405D91CC" w14:textId="77777777" w:rsidR="004C430C" w:rsidRPr="00DF0BE3" w:rsidRDefault="004C430C" w:rsidP="007B4994">
            <w:pPr>
              <w:pStyle w:val="TableCell"/>
              <w:rPr>
                <w:b/>
                <w:rPrChange w:id="32808" w:author="Peter Van Der Plas" w:date="2024-12-29T23:29:00Z" w16du:dateUtc="2024-12-29T22:29:00Z">
                  <w:rPr>
                    <w:b/>
                    <w:i/>
                    <w:iCs/>
                  </w:rPr>
                </w:rPrChange>
              </w:rPr>
            </w:pPr>
            <w:proofErr w:type="spellStart"/>
            <w:r w:rsidRPr="00DF0BE3">
              <w:rPr>
                <w:rPrChange w:id="32809" w:author="Peter Van Der Plas" w:date="2024-12-29T23:29:00Z" w16du:dateUtc="2024-12-29T22:29:00Z">
                  <w:rPr>
                    <w:i/>
                    <w:iCs/>
                  </w:rPr>
                </w:rPrChange>
              </w:rPr>
              <w:t>ValidationDetails</w:t>
            </w:r>
            <w:proofErr w:type="spellEnd"/>
          </w:p>
        </w:tc>
        <w:tc>
          <w:tcPr>
            <w:tcW w:w="709" w:type="dxa"/>
            <w:shd w:val="clear" w:color="auto" w:fill="00CCFF"/>
          </w:tcPr>
          <w:p w14:paraId="60AF16EC" w14:textId="77777777" w:rsidR="004C430C" w:rsidRPr="00DF0BE3" w:rsidRDefault="004C430C" w:rsidP="007B4994">
            <w:pPr>
              <w:pStyle w:val="TableCell"/>
              <w:rPr>
                <w:bCs/>
                <w:color w:val="auto"/>
                <w:rPrChange w:id="32810" w:author="Peter Van Der Plas" w:date="2024-12-29T23:29:00Z" w16du:dateUtc="2024-12-29T22:29:00Z">
                  <w:rPr>
                    <w:b/>
                  </w:rPr>
                </w:rPrChange>
              </w:rPr>
            </w:pPr>
            <w:r w:rsidRPr="00DF0BE3">
              <w:rPr>
                <w:bCs/>
                <w:color w:val="auto"/>
                <w:rPrChange w:id="32811" w:author="Peter Van Der Plas" w:date="2024-12-29T23:29:00Z" w16du:dateUtc="2024-12-29T22:29:00Z">
                  <w:rPr>
                    <w:b/>
                    <w:color w:val="FFFFFF" w:themeColor="background1"/>
                  </w:rPr>
                </w:rPrChange>
              </w:rPr>
              <w:t>SFP</w:t>
            </w:r>
          </w:p>
        </w:tc>
        <w:tc>
          <w:tcPr>
            <w:tcW w:w="992" w:type="dxa"/>
          </w:tcPr>
          <w:p w14:paraId="380F5771" w14:textId="15B66717" w:rsidR="004C430C" w:rsidRPr="004424B1" w:rsidRDefault="003D40C2" w:rsidP="007B4994">
            <w:pPr>
              <w:pStyle w:val="TableCell"/>
              <w:jc w:val="right"/>
            </w:pPr>
            <w:fldSimple w:instr=" SEQ Area \* MERGEFORMAT ">
              <w:ins w:id="32812" w:author="Peter Van Der Plas" w:date="2025-01-01T17:31:00Z" w16du:dateUtc="2025-01-01T16:31:00Z">
                <w:r w:rsidR="006D1623">
                  <w:rPr>
                    <w:noProof/>
                  </w:rPr>
                  <w:t>27</w:t>
                </w:r>
              </w:ins>
              <w:del w:id="32813" w:author="Peter Van Der Plas" w:date="2024-12-25T18:53:00Z" w16du:dateUtc="2024-12-25T17:53:00Z">
                <w:r w:rsidR="00BF1AC4" w:rsidDel="00547CCE">
                  <w:rPr>
                    <w:noProof/>
                  </w:rPr>
                  <w:delText>27</w:delText>
                </w:r>
              </w:del>
            </w:fldSimple>
          </w:p>
        </w:tc>
      </w:tr>
    </w:tbl>
    <w:p w14:paraId="20531AE0"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00EB0074" w14:textId="77777777" w:rsidTr="007B4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2F3ABB1F" w14:textId="262836D3" w:rsidR="004C430C" w:rsidRPr="004424B1" w:rsidRDefault="004C430C" w:rsidP="007B4994">
            <w:pPr>
              <w:pStyle w:val="TableCell"/>
            </w:pPr>
            <w:del w:id="32814" w:author="Quinten Van Woerkom" w:date="2024-11-25T14:50:00Z" w16du:dateUtc="2024-11-25T13:50:00Z">
              <w:r w:rsidRPr="004424B1" w:rsidDel="002B0859">
                <w:delText>Attribute</w:delText>
              </w:r>
            </w:del>
            <w:ins w:id="32815" w:author="Quinten Van Woerkom" w:date="2024-11-25T14:50:00Z" w16du:dateUtc="2024-11-25T13:50:00Z">
              <w:r w:rsidR="002B0859">
                <w:t>Field</w:t>
              </w:r>
            </w:ins>
          </w:p>
        </w:tc>
        <w:tc>
          <w:tcPr>
            <w:tcW w:w="1984" w:type="dxa"/>
          </w:tcPr>
          <w:p w14:paraId="7B29737E"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0040A3C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AD8F99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609E4A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27D1CA9" w14:textId="77777777" w:rsidR="004C430C" w:rsidRPr="004424B1" w:rsidRDefault="004C430C" w:rsidP="007B4994">
            <w:pPr>
              <w:pStyle w:val="TableCell"/>
            </w:pPr>
            <w:proofErr w:type="spellStart"/>
            <w:r w:rsidRPr="004424B1">
              <w:t>maxLength</w:t>
            </w:r>
            <w:proofErr w:type="spellEnd"/>
          </w:p>
        </w:tc>
        <w:tc>
          <w:tcPr>
            <w:tcW w:w="1984" w:type="dxa"/>
          </w:tcPr>
          <w:p w14:paraId="24C153EB" w14:textId="722C411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32816"/>
            <w:proofErr w:type="gramStart"/>
            <w:r w:rsidRPr="004424B1">
              <w:t>MAL::</w:t>
            </w:r>
            <w:proofErr w:type="spellStart"/>
            <w:proofErr w:type="gramEnd"/>
            <w:ins w:id="32817" w:author="Quinten Van Woerkom" w:date="2024-11-26T14:39:00Z" w16du:dateUtc="2024-11-26T13:39:00Z">
              <w:r w:rsidR="00A82527">
                <w:t>U</w:t>
              </w:r>
            </w:ins>
            <w:r w:rsidRPr="004424B1">
              <w:t>Integer</w:t>
            </w:r>
            <w:commentRangeEnd w:id="32816"/>
            <w:proofErr w:type="spellEnd"/>
            <w:r w:rsidR="00156C13">
              <w:rPr>
                <w:rStyle w:val="CommentReference"/>
                <w:rFonts w:cs="Times New Roman"/>
                <w:lang w:val="en-US" w:eastAsia="en-US"/>
              </w:rPr>
              <w:commentReference w:id="32816"/>
            </w:r>
          </w:p>
        </w:tc>
        <w:tc>
          <w:tcPr>
            <w:tcW w:w="992" w:type="dxa"/>
          </w:tcPr>
          <w:p w14:paraId="27BD191E" w14:textId="64044E65" w:rsidR="004C430C" w:rsidRPr="004424B1" w:rsidRDefault="00156C13" w:rsidP="007B4994">
            <w:pPr>
              <w:pStyle w:val="TableCell"/>
              <w:cnfStyle w:val="000000000000" w:firstRow="0" w:lastRow="0" w:firstColumn="0" w:lastColumn="0" w:oddVBand="0" w:evenVBand="0" w:oddHBand="0" w:evenHBand="0" w:firstRowFirstColumn="0" w:firstRowLastColumn="0" w:lastRowFirstColumn="0" w:lastRowLastColumn="0"/>
            </w:pPr>
            <w:ins w:id="32818" w:author="Quinten Van Woerkom" w:date="2024-11-26T14:42:00Z" w16du:dateUtc="2024-11-26T13:42:00Z">
              <w:r>
                <w:t>Yes</w:t>
              </w:r>
            </w:ins>
            <w:del w:id="32819" w:author="Quinten Van Woerkom" w:date="2024-11-26T14:42:00Z" w16du:dateUtc="2024-11-26T13:42:00Z">
              <w:r w:rsidR="004C430C" w:rsidRPr="004424B1" w:rsidDel="00156C13">
                <w:delText>No</w:delText>
              </w:r>
            </w:del>
          </w:p>
        </w:tc>
        <w:tc>
          <w:tcPr>
            <w:tcW w:w="4535" w:type="dxa"/>
          </w:tcPr>
          <w:p w14:paraId="1C7956F6" w14:textId="2FF14F4E"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Maximum length of the string (characters).</w:t>
            </w:r>
            <w:ins w:id="32820" w:author="Quinten Van Woerkom" w:date="2024-11-26T14:43:00Z" w16du:dateUtc="2024-11-26T13:43:00Z">
              <w:r w:rsidR="00156C13">
                <w:t xml:space="preserve">  </w:t>
              </w:r>
            </w:ins>
            <w:commentRangeStart w:id="32821"/>
            <w:ins w:id="32822" w:author="Quinten Van Woerkom" w:date="2024-11-26T14:42:00Z" w16du:dateUtc="2024-11-26T13:42:00Z">
              <w:r w:rsidR="00156C13">
                <w:t>If omitted, no maximum length is enforced.</w:t>
              </w:r>
            </w:ins>
            <w:commentRangeEnd w:id="32821"/>
            <w:ins w:id="32823" w:author="Quinten Van Woerkom" w:date="2024-11-26T14:43:00Z" w16du:dateUtc="2024-11-26T13:43:00Z">
              <w:r w:rsidR="00156C13">
                <w:rPr>
                  <w:rStyle w:val="CommentReference"/>
                  <w:rFonts w:cs="Times New Roman"/>
                  <w:lang w:val="en-US" w:eastAsia="en-US"/>
                </w:rPr>
                <w:commentReference w:id="32821"/>
              </w:r>
            </w:ins>
          </w:p>
        </w:tc>
      </w:tr>
      <w:tr w:rsidR="004C430C" w:rsidRPr="004424B1" w14:paraId="04F7DAD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4958081" w14:textId="77777777" w:rsidR="004C430C" w:rsidRPr="004424B1" w:rsidRDefault="004C430C" w:rsidP="007B4994">
            <w:pPr>
              <w:pStyle w:val="TableCell"/>
            </w:pPr>
            <w:r w:rsidRPr="004424B1">
              <w:t>regex</w:t>
            </w:r>
          </w:p>
        </w:tc>
        <w:tc>
          <w:tcPr>
            <w:tcW w:w="1984" w:type="dxa"/>
          </w:tcPr>
          <w:p w14:paraId="266FCAB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29C110C5" w14:textId="3DDA5A61" w:rsidR="004C430C" w:rsidRPr="004424B1" w:rsidRDefault="00156C13" w:rsidP="007B4994">
            <w:pPr>
              <w:pStyle w:val="TableCell"/>
              <w:cnfStyle w:val="000000000000" w:firstRow="0" w:lastRow="0" w:firstColumn="0" w:lastColumn="0" w:oddVBand="0" w:evenVBand="0" w:oddHBand="0" w:evenHBand="0" w:firstRowFirstColumn="0" w:firstRowLastColumn="0" w:lastRowFirstColumn="0" w:lastRowLastColumn="0"/>
            </w:pPr>
            <w:ins w:id="32824" w:author="Quinten Van Woerkom" w:date="2024-11-26T14:42:00Z" w16du:dateUtc="2024-11-26T13:42:00Z">
              <w:r>
                <w:t>Yes</w:t>
              </w:r>
            </w:ins>
            <w:del w:id="32825" w:author="Quinten Van Woerkom" w:date="2024-11-26T14:42:00Z" w16du:dateUtc="2024-11-26T13:42:00Z">
              <w:r w:rsidR="004C430C" w:rsidRPr="004424B1" w:rsidDel="00156C13">
                <w:delText>No</w:delText>
              </w:r>
            </w:del>
          </w:p>
        </w:tc>
        <w:tc>
          <w:tcPr>
            <w:tcW w:w="4535" w:type="dxa"/>
          </w:tcPr>
          <w:p w14:paraId="42BC7BAE" w14:textId="740EFEB2" w:rsidR="004C430C" w:rsidRDefault="004C430C" w:rsidP="007B4994">
            <w:pPr>
              <w:pStyle w:val="TableCell"/>
              <w:cnfStyle w:val="000000000000" w:firstRow="0" w:lastRow="0" w:firstColumn="0" w:lastColumn="0" w:oddVBand="0" w:evenVBand="0" w:oddHBand="0" w:evenHBand="0" w:firstRowFirstColumn="0" w:firstRowLastColumn="0" w:lastRowFirstColumn="0" w:lastRowLastColumn="0"/>
              <w:rPr>
                <w:ins w:id="32826" w:author="Quinten Van Woerkom" w:date="2024-11-25T15:32:00Z" w16du:dateUtc="2024-11-25T14:32:00Z"/>
              </w:rPr>
            </w:pPr>
            <w:r w:rsidRPr="004424B1">
              <w:t>A ‘regular expression’ or sequence of characters defining a character pattern that the string value must match.</w:t>
            </w:r>
            <w:ins w:id="32827" w:author="Quinten Van Woerkom" w:date="2024-11-26T14:43:00Z" w16du:dateUtc="2024-11-26T13:43:00Z">
              <w:r w:rsidR="00156C13">
                <w:t xml:space="preserve">  </w:t>
              </w:r>
              <w:commentRangeStart w:id="32828"/>
              <w:r w:rsidR="00156C13" w:rsidRPr="00156C13">
                <w:t>If omitted, all character sequences are permitted.</w:t>
              </w:r>
              <w:commentRangeEnd w:id="32828"/>
              <w:r w:rsidR="00156C13">
                <w:rPr>
                  <w:rStyle w:val="CommentReference"/>
                  <w:rFonts w:cs="Times New Roman"/>
                  <w:lang w:val="en-US" w:eastAsia="en-US"/>
                </w:rPr>
                <w:commentReference w:id="32828"/>
              </w:r>
            </w:ins>
          </w:p>
          <w:p w14:paraId="6EAD2F2E" w14:textId="12E2166B" w:rsidR="00156C13" w:rsidRPr="004424B1" w:rsidRDefault="00004B3E" w:rsidP="007B4994">
            <w:pPr>
              <w:pStyle w:val="TableCell"/>
              <w:cnfStyle w:val="000000000000" w:firstRow="0" w:lastRow="0" w:firstColumn="0" w:lastColumn="0" w:oddVBand="0" w:evenVBand="0" w:oddHBand="0" w:evenHBand="0" w:firstRowFirstColumn="0" w:firstRowLastColumn="0" w:lastRowFirstColumn="0" w:lastRowLastColumn="0"/>
            </w:pPr>
            <w:commentRangeStart w:id="32829"/>
            <w:commentRangeStart w:id="32830"/>
            <w:ins w:id="32831" w:author="Quinten Van Woerkom" w:date="2024-11-25T15:32:00Z" w16du:dateUtc="2024-11-25T14:32:00Z">
              <w:r>
                <w:t xml:space="preserve">The choice of ‘regular expression’ </w:t>
              </w:r>
            </w:ins>
            <w:ins w:id="32832" w:author="Quinten Van Woerkom" w:date="2024-11-25T15:33:00Z" w16du:dateUtc="2024-11-25T14:33:00Z">
              <w:r>
                <w:t>specification to</w:t>
              </w:r>
            </w:ins>
            <w:ins w:id="32833" w:author="Quinten Van Woerkom" w:date="2024-11-26T14:43:00Z" w16du:dateUtc="2024-11-26T13:43:00Z">
              <w:r w:rsidR="00156C13">
                <w:t xml:space="preserve"> </w:t>
              </w:r>
            </w:ins>
            <w:ins w:id="32834" w:author="Quinten Van Woerkom" w:date="2024-11-25T15:33:00Z" w16du:dateUtc="2024-11-25T14:33:00Z">
              <w:r>
                <w:t>follow</w:t>
              </w:r>
            </w:ins>
            <w:ins w:id="32835" w:author="Quinten Van Woerkom" w:date="2024-11-25T15:32:00Z" w16du:dateUtc="2024-11-25T14:32:00Z">
              <w:r>
                <w:t xml:space="preserve"> </w:t>
              </w:r>
            </w:ins>
            <w:ins w:id="32836" w:author="Quinten Van Woerkom" w:date="2024-11-25T15:33:00Z" w16du:dateUtc="2024-11-25T14:33:00Z">
              <w:r>
                <w:t xml:space="preserve">is </w:t>
              </w:r>
              <w:proofErr w:type="gramStart"/>
              <w:r>
                <w:t>implementation-specific</w:t>
              </w:r>
              <w:proofErr w:type="gramEnd"/>
              <w:r>
                <w:t>.</w:t>
              </w:r>
              <w:commentRangeEnd w:id="32829"/>
              <w:r>
                <w:rPr>
                  <w:rStyle w:val="CommentReference"/>
                  <w:rFonts w:cs="Times New Roman"/>
                  <w:lang w:val="en-US" w:eastAsia="en-US"/>
                </w:rPr>
                <w:commentReference w:id="32829"/>
              </w:r>
            </w:ins>
            <w:commentRangeEnd w:id="32830"/>
            <w:ins w:id="32837" w:author="Quinten Van Woerkom" w:date="2024-11-25T15:34:00Z" w16du:dateUtc="2024-11-25T14:34:00Z">
              <w:r>
                <w:rPr>
                  <w:rStyle w:val="CommentReference"/>
                  <w:rFonts w:cs="Times New Roman"/>
                  <w:lang w:val="en-US" w:eastAsia="en-US"/>
                </w:rPr>
                <w:commentReference w:id="32830"/>
              </w:r>
            </w:ins>
          </w:p>
        </w:tc>
      </w:tr>
    </w:tbl>
    <w:p w14:paraId="33934FEF" w14:textId="267B6902" w:rsidR="004C430C" w:rsidRDefault="00E66961">
      <w:pPr>
        <w:pStyle w:val="Heading5"/>
        <w:spacing w:before="480"/>
        <w:rPr>
          <w:ins w:id="32838" w:author="Quinten Van Woerkom" w:date="2024-12-18T16:26:00Z" w16du:dateUtc="2024-12-18T15:26:00Z"/>
        </w:rPr>
        <w:pPrChange w:id="32839" w:author="Peter Van Der Plas" w:date="2024-12-29T23:30:00Z" w16du:dateUtc="2024-12-29T22:30:00Z">
          <w:pPr>
            <w:pStyle w:val="Heading5"/>
          </w:pPr>
        </w:pPrChange>
      </w:pPr>
      <w:ins w:id="32840" w:author="Quinten Van Woerkom" w:date="2024-12-18T16:26:00Z" w16du:dateUtc="2024-12-18T15:26:00Z">
        <w:r>
          <w:t xml:space="preserve">Data Type: </w:t>
        </w:r>
      </w:ins>
      <w:proofErr w:type="spellStart"/>
      <w:r w:rsidR="004C430C" w:rsidRPr="004424B1">
        <w:t>StatusValues</w:t>
      </w:r>
      <w:proofErr w:type="spellEnd"/>
    </w:p>
    <w:p w14:paraId="31D09447" w14:textId="14C859A2" w:rsidR="00E66961" w:rsidRPr="00E66961" w:rsidRDefault="00E66961">
      <w:pPr>
        <w:pStyle w:val="Heading6"/>
        <w:pPrChange w:id="32841" w:author="Quinten Van Woerkom" w:date="2024-12-18T16:26:00Z" w16du:dateUtc="2024-12-18T15:26:00Z">
          <w:pPr>
            <w:pStyle w:val="HeadingNoNumber"/>
          </w:pPr>
        </w:pPrChange>
      </w:pPr>
      <w:ins w:id="32842" w:author="Quinten Van Woerkom" w:date="2024-12-18T16:26:00Z" w16du:dateUtc="2024-12-18T15:26:00Z">
        <w:r>
          <w:t>Overview</w:t>
        </w:r>
      </w:ins>
    </w:p>
    <w:p w14:paraId="356E57E5" w14:textId="1065FB80" w:rsidR="004C430C" w:rsidRDefault="004C430C" w:rsidP="007E7075">
      <w:pPr>
        <w:rPr>
          <w:ins w:id="32843" w:author="Quinten Van Woerkom" w:date="2024-12-18T16:26:00Z" w16du:dateUtc="2024-12-18T15:26:00Z"/>
          <w:lang w:val="en-GB"/>
        </w:rPr>
      </w:pPr>
      <w:r w:rsidRPr="004424B1">
        <w:rPr>
          <w:lang w:val="en-GB"/>
        </w:rPr>
        <w:t xml:space="preserve">Concrete sub-type of </w:t>
      </w:r>
      <w:proofErr w:type="spellStart"/>
      <w:r w:rsidRPr="004424B1">
        <w:rPr>
          <w:i/>
          <w:iCs/>
          <w:lang w:val="en-GB"/>
        </w:rPr>
        <w:t>ValidationDetails</w:t>
      </w:r>
      <w:proofErr w:type="spellEnd"/>
      <w:r w:rsidRPr="004424B1">
        <w:rPr>
          <w:lang w:val="en-GB"/>
        </w:rPr>
        <w:t xml:space="preserve"> that provides additional </w:t>
      </w:r>
      <w:del w:id="32844" w:author="Quinten Van Woerkom" w:date="2024-11-25T14:45:00Z" w16du:dateUtc="2024-11-25T13:45:00Z">
        <w:r w:rsidRPr="004424B1" w:rsidDel="00006133">
          <w:rPr>
            <w:lang w:val="en-GB"/>
          </w:rPr>
          <w:delText>attribute</w:delText>
        </w:r>
      </w:del>
      <w:ins w:id="32845" w:author="Quinten Van Woerkom" w:date="2024-11-25T14:45:00Z" w16du:dateUtc="2024-11-25T13:45:00Z">
        <w:r w:rsidR="00006133">
          <w:rPr>
            <w:lang w:val="en-GB"/>
          </w:rPr>
          <w:t>field</w:t>
        </w:r>
      </w:ins>
      <w:r w:rsidRPr="004424B1">
        <w:rPr>
          <w:lang w:val="en-GB"/>
        </w:rPr>
        <w:t>s to support data validation and interpretation for integer type arguments that are effectively enumerated Statuses.</w:t>
      </w:r>
    </w:p>
    <w:p w14:paraId="76AB2F4C" w14:textId="7588BD29" w:rsidR="00E66961" w:rsidRPr="004424B1" w:rsidRDefault="00E66961">
      <w:pPr>
        <w:pStyle w:val="Heading6"/>
        <w:spacing w:before="480" w:after="240"/>
        <w:rPr>
          <w:lang w:val="en-GB"/>
        </w:rPr>
        <w:pPrChange w:id="32846" w:author="Peter Van Der Plas" w:date="2024-12-29T23:30:00Z" w16du:dateUtc="2024-12-29T22:30:00Z">
          <w:pPr/>
        </w:pPrChange>
      </w:pPr>
      <w:ins w:id="32847" w:author="Quinten Van Woerkom" w:date="2024-12-18T16:26:00Z" w16du:dateUtc="2024-12-18T15:26:00Z">
        <w:r>
          <w:rPr>
            <w:lang w:val="en-GB"/>
          </w:rPr>
          <w:t>Definition</w:t>
        </w:r>
      </w:ins>
    </w:p>
    <w:p w14:paraId="1FA4D350" w14:textId="0BB45733" w:rsidR="007E7075" w:rsidRPr="004424B1" w:rsidDel="00E66961" w:rsidRDefault="007E7075">
      <w:pPr>
        <w:spacing w:after="240"/>
        <w:rPr>
          <w:del w:id="32848" w:author="Quinten Van Woerkom" w:date="2024-12-18T16:26:00Z" w16du:dateUtc="2024-12-18T15:26:00Z"/>
          <w:lang w:val="en-GB"/>
        </w:rPr>
        <w:pPrChange w:id="32849" w:author="Quinten Van Woerkom" w:date="2024-12-18T16:26:00Z" w16du:dateUtc="2024-12-18T15:26:00Z">
          <w:pPr>
            <w:spacing w:before="0"/>
          </w:pPr>
        </w:pPrChange>
      </w:pPr>
    </w:p>
    <w:tbl>
      <w:tblPr>
        <w:tblStyle w:val="RBTable"/>
        <w:tblW w:w="9179" w:type="dxa"/>
        <w:tblLayout w:type="fixed"/>
        <w:tblLook w:val="0400" w:firstRow="0" w:lastRow="0" w:firstColumn="0" w:lastColumn="0" w:noHBand="0" w:noVBand="1"/>
        <w:tblCaption w:val="DSC StatusValues E1"/>
      </w:tblPr>
      <w:tblGrid>
        <w:gridCol w:w="1667"/>
        <w:gridCol w:w="2976"/>
        <w:gridCol w:w="992"/>
        <w:gridCol w:w="1843"/>
        <w:gridCol w:w="709"/>
        <w:gridCol w:w="992"/>
      </w:tblGrid>
      <w:tr w:rsidR="004C430C" w:rsidRPr="004424B1" w14:paraId="462E4F46" w14:textId="77777777" w:rsidTr="00DF0BE3">
        <w:tc>
          <w:tcPr>
            <w:tcW w:w="1667" w:type="dxa"/>
            <w:shd w:val="clear" w:color="auto" w:fill="00CCFF"/>
          </w:tcPr>
          <w:p w14:paraId="652EBE63" w14:textId="77777777" w:rsidR="004C430C" w:rsidRPr="00DF0BE3" w:rsidRDefault="004C430C" w:rsidP="007B4994">
            <w:pPr>
              <w:pStyle w:val="TableCell"/>
              <w:rPr>
                <w:color w:val="auto"/>
                <w:rPrChange w:id="32850" w:author="Peter Van Der Plas" w:date="2024-12-29T23:30:00Z" w16du:dateUtc="2024-12-29T22:30:00Z">
                  <w:rPr>
                    <w:color w:val="FFFFFF" w:themeColor="background1"/>
                  </w:rPr>
                </w:rPrChange>
              </w:rPr>
            </w:pPr>
            <w:r w:rsidRPr="00DF0BE3">
              <w:rPr>
                <w:color w:val="auto"/>
                <w:rPrChange w:id="32851" w:author="Peter Van Der Plas" w:date="2024-12-29T23:30:00Z" w16du:dateUtc="2024-12-29T22:30:00Z">
                  <w:rPr>
                    <w:color w:val="FFFFFF" w:themeColor="background1"/>
                  </w:rPr>
                </w:rPrChange>
              </w:rPr>
              <w:t>Name</w:t>
            </w:r>
          </w:p>
        </w:tc>
        <w:tc>
          <w:tcPr>
            <w:tcW w:w="2976" w:type="dxa"/>
          </w:tcPr>
          <w:p w14:paraId="4D4ABFC5" w14:textId="77777777" w:rsidR="004C430C" w:rsidRPr="004424B1" w:rsidRDefault="004C430C" w:rsidP="007B4994">
            <w:pPr>
              <w:pStyle w:val="TableCell"/>
              <w:rPr>
                <w:b/>
              </w:rPr>
            </w:pPr>
            <w:proofErr w:type="spellStart"/>
            <w:r w:rsidRPr="004424B1">
              <w:rPr>
                <w:b/>
              </w:rPr>
              <w:t>StatusValues</w:t>
            </w:r>
            <w:proofErr w:type="spellEnd"/>
          </w:p>
        </w:tc>
        <w:tc>
          <w:tcPr>
            <w:tcW w:w="992" w:type="dxa"/>
            <w:shd w:val="clear" w:color="auto" w:fill="00CCFF"/>
          </w:tcPr>
          <w:p w14:paraId="47ABC04F" w14:textId="77777777" w:rsidR="004C430C" w:rsidRPr="00DF0BE3" w:rsidRDefault="004C430C" w:rsidP="007B4994">
            <w:pPr>
              <w:pStyle w:val="TableCell"/>
              <w:rPr>
                <w:bCs/>
                <w:color w:val="auto"/>
                <w:rPrChange w:id="32852" w:author="Peter Van Der Plas" w:date="2024-12-29T23:30:00Z" w16du:dateUtc="2024-12-29T22:30:00Z">
                  <w:rPr>
                    <w:b/>
                  </w:rPr>
                </w:rPrChange>
              </w:rPr>
            </w:pPr>
            <w:r w:rsidRPr="00DF0BE3">
              <w:rPr>
                <w:bCs/>
                <w:color w:val="auto"/>
                <w:rPrChange w:id="32853" w:author="Peter Van Der Plas" w:date="2024-12-29T23:30:00Z" w16du:dateUtc="2024-12-29T22:30:00Z">
                  <w:rPr>
                    <w:b/>
                    <w:color w:val="FFFFFF" w:themeColor="background1"/>
                  </w:rPr>
                </w:rPrChange>
              </w:rPr>
              <w:t>Extends</w:t>
            </w:r>
          </w:p>
        </w:tc>
        <w:tc>
          <w:tcPr>
            <w:tcW w:w="1843" w:type="dxa"/>
          </w:tcPr>
          <w:p w14:paraId="22FD6514" w14:textId="77777777" w:rsidR="004C430C" w:rsidRPr="00DF0BE3" w:rsidRDefault="004C430C" w:rsidP="007B4994">
            <w:pPr>
              <w:pStyle w:val="TableCell"/>
              <w:rPr>
                <w:b/>
                <w:rPrChange w:id="32854" w:author="Peter Van Der Plas" w:date="2024-12-29T23:30:00Z" w16du:dateUtc="2024-12-29T22:30:00Z">
                  <w:rPr>
                    <w:b/>
                    <w:i/>
                    <w:iCs/>
                  </w:rPr>
                </w:rPrChange>
              </w:rPr>
            </w:pPr>
            <w:proofErr w:type="spellStart"/>
            <w:r w:rsidRPr="00DF0BE3">
              <w:rPr>
                <w:rPrChange w:id="32855" w:author="Peter Van Der Plas" w:date="2024-12-29T23:30:00Z" w16du:dateUtc="2024-12-29T22:30:00Z">
                  <w:rPr>
                    <w:i/>
                    <w:iCs/>
                  </w:rPr>
                </w:rPrChange>
              </w:rPr>
              <w:t>ValidationDetails</w:t>
            </w:r>
            <w:proofErr w:type="spellEnd"/>
          </w:p>
        </w:tc>
        <w:tc>
          <w:tcPr>
            <w:tcW w:w="709" w:type="dxa"/>
            <w:shd w:val="clear" w:color="auto" w:fill="00CCFF"/>
          </w:tcPr>
          <w:p w14:paraId="6E1B6397" w14:textId="77777777" w:rsidR="004C430C" w:rsidRPr="00DF0BE3" w:rsidRDefault="004C430C" w:rsidP="007B4994">
            <w:pPr>
              <w:pStyle w:val="TableCell"/>
              <w:rPr>
                <w:bCs/>
                <w:color w:val="auto"/>
                <w:rPrChange w:id="32856" w:author="Peter Van Der Plas" w:date="2024-12-29T23:30:00Z" w16du:dateUtc="2024-12-29T22:30:00Z">
                  <w:rPr>
                    <w:b/>
                  </w:rPr>
                </w:rPrChange>
              </w:rPr>
            </w:pPr>
            <w:r w:rsidRPr="00DF0BE3">
              <w:rPr>
                <w:bCs/>
                <w:color w:val="auto"/>
                <w:rPrChange w:id="32857" w:author="Peter Van Der Plas" w:date="2024-12-29T23:30:00Z" w16du:dateUtc="2024-12-29T22:30:00Z">
                  <w:rPr>
                    <w:b/>
                    <w:color w:val="FFFFFF" w:themeColor="background1"/>
                  </w:rPr>
                </w:rPrChange>
              </w:rPr>
              <w:t>SFP</w:t>
            </w:r>
          </w:p>
        </w:tc>
        <w:tc>
          <w:tcPr>
            <w:tcW w:w="992" w:type="dxa"/>
          </w:tcPr>
          <w:p w14:paraId="2BC881F5" w14:textId="653A2801" w:rsidR="004C430C" w:rsidRPr="004424B1" w:rsidRDefault="003D40C2" w:rsidP="007B4994">
            <w:pPr>
              <w:pStyle w:val="TableCell"/>
              <w:jc w:val="right"/>
            </w:pPr>
            <w:fldSimple w:instr=" SEQ Area \* MERGEFORMAT ">
              <w:ins w:id="32858" w:author="Peter Van Der Plas" w:date="2025-01-01T17:31:00Z" w16du:dateUtc="2025-01-01T16:31:00Z">
                <w:r w:rsidR="006D1623">
                  <w:rPr>
                    <w:noProof/>
                  </w:rPr>
                  <w:t>28</w:t>
                </w:r>
              </w:ins>
              <w:del w:id="32859" w:author="Peter Van Der Plas" w:date="2024-12-25T18:53:00Z" w16du:dateUtc="2024-12-25T17:53:00Z">
                <w:r w:rsidR="00BF1AC4" w:rsidDel="00547CCE">
                  <w:rPr>
                    <w:noProof/>
                  </w:rPr>
                  <w:delText>28</w:delText>
                </w:r>
              </w:del>
            </w:fldSimple>
          </w:p>
        </w:tc>
      </w:tr>
    </w:tbl>
    <w:p w14:paraId="79A3FDE7"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4B0D5399" w14:textId="77777777" w:rsidTr="00DF0B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3508014" w14:textId="10C634FE" w:rsidR="004C430C" w:rsidRPr="004424B1" w:rsidRDefault="004C430C" w:rsidP="007B4994">
            <w:pPr>
              <w:pStyle w:val="TableCell"/>
            </w:pPr>
            <w:del w:id="32860" w:author="Quinten Van Woerkom" w:date="2024-11-25T14:50:00Z" w16du:dateUtc="2024-11-25T13:50:00Z">
              <w:r w:rsidRPr="004424B1" w:rsidDel="002B0859">
                <w:delText>Attribute</w:delText>
              </w:r>
            </w:del>
            <w:ins w:id="32861" w:author="Quinten Van Woerkom" w:date="2024-11-25T14:50:00Z" w16du:dateUtc="2024-11-25T13:50:00Z">
              <w:r w:rsidR="002B0859">
                <w:t>Field</w:t>
              </w:r>
            </w:ins>
          </w:p>
        </w:tc>
        <w:tc>
          <w:tcPr>
            <w:tcW w:w="1984" w:type="dxa"/>
          </w:tcPr>
          <w:p w14:paraId="624E4E2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119855C"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7B1E0E08"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05F1822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4CF6D0" w14:textId="77777777" w:rsidR="004C430C" w:rsidRPr="004424B1" w:rsidRDefault="004C430C" w:rsidP="007B4994">
            <w:pPr>
              <w:pStyle w:val="TableCell"/>
            </w:pPr>
            <w:proofErr w:type="spellStart"/>
            <w:r w:rsidRPr="004424B1">
              <w:t>allowedValues</w:t>
            </w:r>
            <w:proofErr w:type="spellEnd"/>
          </w:p>
        </w:tc>
        <w:tc>
          <w:tcPr>
            <w:tcW w:w="1984" w:type="dxa"/>
          </w:tcPr>
          <w:p w14:paraId="78A5686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StateDef</w:t>
            </w:r>
            <w:proofErr w:type="spellEnd"/>
            <w:r w:rsidRPr="004424B1">
              <w:t>&gt;</w:t>
            </w:r>
          </w:p>
        </w:tc>
        <w:tc>
          <w:tcPr>
            <w:tcW w:w="992" w:type="dxa"/>
          </w:tcPr>
          <w:p w14:paraId="7CA3CF6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3595A7F" w14:textId="2396AFAC"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Set of allowed State definitions (see </w:t>
            </w:r>
            <w:r w:rsidRPr="004424B1">
              <w:fldChar w:fldCharType="begin"/>
            </w:r>
            <w:r w:rsidRPr="004424B1">
              <w:instrText xml:space="preserve"> REF _Ref21357983 \r \h </w:instrText>
            </w:r>
            <w:r w:rsidRPr="004424B1">
              <w:fldChar w:fldCharType="separate"/>
            </w:r>
            <w:ins w:id="32862" w:author="Peter Van Der Plas" w:date="2025-01-01T17:31:00Z" w16du:dateUtc="2025-01-01T16:31:00Z">
              <w:r w:rsidR="006D1623">
                <w:t>4.6.4</w:t>
              </w:r>
            </w:ins>
            <w:ins w:id="32863" w:author="Quinten Van Woerkom" w:date="2024-12-18T10:59:00Z" w16du:dateUtc="2024-12-18T09:59:00Z">
              <w:del w:id="32864" w:author="Peter Van Der Plas" w:date="2024-12-25T18:53:00Z" w16du:dateUtc="2024-12-25T17:53:00Z">
                <w:r w:rsidR="0088160E" w:rsidDel="00547CCE">
                  <w:delText>4.6.5</w:delText>
                </w:r>
              </w:del>
            </w:ins>
            <w:del w:id="32865" w:author="Peter Van Der Plas" w:date="2024-12-25T18:53:00Z" w16du:dateUtc="2024-12-25T17:53:00Z">
              <w:r w:rsidR="00BF1AC4" w:rsidDel="00547CCE">
                <w:delText>4.3.5</w:delText>
              </w:r>
            </w:del>
            <w:r w:rsidRPr="004424B1">
              <w:fldChar w:fldCharType="end"/>
            </w:r>
            <w:r w:rsidRPr="004424B1">
              <w:t>), comprising the enumerated value and an associated text label.</w:t>
            </w:r>
          </w:p>
        </w:tc>
      </w:tr>
    </w:tbl>
    <w:p w14:paraId="1D1A8E46" w14:textId="77777777" w:rsidR="004C430C" w:rsidRPr="004424B1" w:rsidRDefault="004C430C" w:rsidP="00825170">
      <w:pPr>
        <w:pStyle w:val="Heading3"/>
        <w:spacing w:before="480"/>
        <w:rPr>
          <w:lang w:val="en-GB"/>
        </w:rPr>
      </w:pPr>
      <w:bookmarkStart w:id="32866" w:name="_Ref33099098"/>
      <w:bookmarkStart w:id="32867" w:name="_Toc52218262"/>
      <w:bookmarkStart w:id="32868" w:name="_Toc140093812"/>
      <w:r w:rsidRPr="004424B1">
        <w:rPr>
          <w:lang w:val="en-GB"/>
        </w:rPr>
        <w:t>Constraints</w:t>
      </w:r>
      <w:bookmarkEnd w:id="32866"/>
      <w:bookmarkEnd w:id="32867"/>
      <w:bookmarkEnd w:id="32868"/>
    </w:p>
    <w:p w14:paraId="1ED0DC30" w14:textId="77777777" w:rsidR="004C430C" w:rsidRPr="004424B1" w:rsidRDefault="004C430C" w:rsidP="00825170">
      <w:pPr>
        <w:pStyle w:val="Heading4"/>
        <w:rPr>
          <w:lang w:val="en-GB"/>
        </w:rPr>
      </w:pPr>
      <w:bookmarkStart w:id="32869" w:name="_Ref186643492"/>
      <w:r w:rsidRPr="004424B1">
        <w:rPr>
          <w:lang w:val="en-GB"/>
        </w:rPr>
        <w:t>General</w:t>
      </w:r>
      <w:bookmarkEnd w:id="32869"/>
    </w:p>
    <w:p w14:paraId="1332D594" w14:textId="0EA0450F" w:rsidR="004C430C" w:rsidRDefault="00BE5DF3" w:rsidP="00BE5DF3">
      <w:pPr>
        <w:pStyle w:val="Heading5"/>
        <w:rPr>
          <w:ins w:id="32870" w:author="Quinten Van Woerkom" w:date="2024-12-18T16:27:00Z" w16du:dateUtc="2024-12-18T15:27:00Z"/>
        </w:rPr>
      </w:pPr>
      <w:ins w:id="32871" w:author="Quinten Van Woerkom" w:date="2024-12-18T16:27:00Z" w16du:dateUtc="2024-12-18T15:27:00Z">
        <w:r>
          <w:t xml:space="preserve">Data Type: </w:t>
        </w:r>
      </w:ins>
      <w:r w:rsidR="004C430C" w:rsidRPr="004424B1">
        <w:t>Constraint</w:t>
      </w:r>
    </w:p>
    <w:p w14:paraId="3585398F" w14:textId="061ECE0C" w:rsidR="00BE5DF3" w:rsidRPr="00BE5DF3" w:rsidRDefault="00BE5DF3">
      <w:pPr>
        <w:pStyle w:val="Heading6"/>
        <w:rPr>
          <w:ins w:id="32872" w:author="Quinten Van Woerkom" w:date="2024-12-18T11:31:00Z" w16du:dateUtc="2024-12-18T10:31:00Z"/>
        </w:rPr>
        <w:pPrChange w:id="32873" w:author="Quinten Van Woerkom" w:date="2024-12-18T16:27:00Z" w16du:dateUtc="2024-12-18T15:27:00Z">
          <w:pPr>
            <w:pStyle w:val="HeadingNoNumber"/>
          </w:pPr>
        </w:pPrChange>
      </w:pPr>
      <w:ins w:id="32874" w:author="Quinten Van Woerkom" w:date="2024-12-18T16:27:00Z" w16du:dateUtc="2024-12-18T15:27:00Z">
        <w:r>
          <w:t>Overview</w:t>
        </w:r>
      </w:ins>
    </w:p>
    <w:p w14:paraId="16090319" w14:textId="4CA8F78B" w:rsidR="00423C86" w:rsidRDefault="00423C86">
      <w:pPr>
        <w:rPr>
          <w:ins w:id="32875" w:author="Quinten Van Woerkom" w:date="2024-12-18T16:27:00Z" w16du:dateUtc="2024-12-18T15:27:00Z"/>
          <w:lang w:val="en-GB" w:eastAsia="en-GB"/>
        </w:rPr>
      </w:pPr>
      <w:commentRangeStart w:id="32876"/>
      <w:ins w:id="32877" w:author="Quinten Van Woerkom" w:date="2024-12-18T11:33:00Z" w16du:dateUtc="2024-12-18T10:33:00Z">
        <w:r>
          <w:rPr>
            <w:lang w:val="en-GB" w:eastAsia="en-GB"/>
          </w:rPr>
          <w:t xml:space="preserve">Abstract type representing a </w:t>
        </w:r>
        <w:r>
          <w:rPr>
            <w:b/>
            <w:bCs/>
            <w:lang w:val="en-GB" w:eastAsia="en-GB"/>
          </w:rPr>
          <w:t>planning constraint</w:t>
        </w:r>
        <w:r>
          <w:rPr>
            <w:lang w:val="en-GB" w:eastAsia="en-GB"/>
          </w:rPr>
          <w:t>, a</w:t>
        </w:r>
      </w:ins>
      <w:ins w:id="32878" w:author="Quinten Van Woerkom" w:date="2024-12-18T11:34:00Z" w16du:dateUtc="2024-12-18T10:34:00Z">
        <w:r w:rsidR="00BD0544">
          <w:rPr>
            <w:lang w:val="en-GB" w:eastAsia="en-GB"/>
          </w:rPr>
          <w:t xml:space="preserve"> Boolean</w:t>
        </w:r>
      </w:ins>
      <w:ins w:id="32879" w:author="Quinten Van Woerkom" w:date="2024-12-18T11:33:00Z" w16du:dateUtc="2024-12-18T10:33:00Z">
        <w:r>
          <w:rPr>
            <w:lang w:val="en-GB" w:eastAsia="en-GB"/>
          </w:rPr>
          <w:t xml:space="preserve"> condition which restricts the planning of </w:t>
        </w:r>
      </w:ins>
      <w:ins w:id="32880" w:author="Quinten Van Woerkom" w:date="2024-12-18T11:34:00Z" w16du:dateUtc="2024-12-18T10:34:00Z">
        <w:r>
          <w:rPr>
            <w:b/>
            <w:bCs/>
            <w:lang w:val="en-GB" w:eastAsia="en-GB"/>
          </w:rPr>
          <w:t>planning activities</w:t>
        </w:r>
        <w:r>
          <w:rPr>
            <w:lang w:val="en-GB" w:eastAsia="en-GB"/>
          </w:rPr>
          <w:t>.</w:t>
        </w:r>
      </w:ins>
      <w:commentRangeEnd w:id="32876"/>
      <w:ins w:id="32881" w:author="Quinten Van Woerkom" w:date="2024-12-18T11:35:00Z" w16du:dateUtc="2024-12-18T10:35:00Z">
        <w:r w:rsidR="001E6C76">
          <w:rPr>
            <w:rStyle w:val="CommentReference"/>
          </w:rPr>
          <w:commentReference w:id="32876"/>
        </w:r>
      </w:ins>
    </w:p>
    <w:p w14:paraId="5C49B86C" w14:textId="6B03F16C" w:rsidR="00BE5DF3" w:rsidRPr="00423C86" w:rsidRDefault="00BE5DF3">
      <w:pPr>
        <w:pStyle w:val="Heading6"/>
        <w:spacing w:before="480" w:after="240"/>
        <w:rPr>
          <w:rPrChange w:id="32882" w:author="Quinten Van Woerkom" w:date="2024-12-18T11:34:00Z" w16du:dateUtc="2024-12-18T10:34:00Z">
            <w:rPr>
              <w:i/>
              <w:iCs/>
            </w:rPr>
          </w:rPrChange>
        </w:rPr>
        <w:pPrChange w:id="32883" w:author="Peter Van Der Plas" w:date="2024-12-30T11:21:00Z" w16du:dateUtc="2024-12-30T10:21:00Z">
          <w:pPr>
            <w:pStyle w:val="HeadingNoNumber"/>
          </w:pPr>
        </w:pPrChange>
      </w:pPr>
      <w:ins w:id="32884" w:author="Quinten Van Woerkom" w:date="2024-12-18T16:27:00Z" w16du:dateUtc="2024-12-18T15:27:00Z">
        <w:r>
          <w:t>Definition</w:t>
        </w:r>
      </w:ins>
    </w:p>
    <w:p w14:paraId="2D4C93A3" w14:textId="68CCD568" w:rsidR="00951043" w:rsidRPr="004424B1" w:rsidDel="00BE5DF3" w:rsidRDefault="00951043">
      <w:pPr>
        <w:keepNext/>
        <w:spacing w:after="240"/>
        <w:rPr>
          <w:del w:id="32885" w:author="Quinten Van Woerkom" w:date="2024-12-18T16:27:00Z" w16du:dateUtc="2024-12-18T15:27:00Z"/>
          <w:lang w:val="en-GB" w:eastAsia="en-GB"/>
        </w:rPr>
        <w:pPrChange w:id="32886" w:author="Quinten Van Woerkom" w:date="2024-12-18T16:27:00Z" w16du:dateUtc="2024-12-18T15:27:00Z">
          <w:pPr>
            <w:keepNext/>
            <w:spacing w:before="0"/>
          </w:pPr>
        </w:pPrChange>
      </w:pPr>
    </w:p>
    <w:tbl>
      <w:tblPr>
        <w:tblStyle w:val="RBTable"/>
        <w:tblW w:w="9179" w:type="dxa"/>
        <w:tblLayout w:type="fixed"/>
        <w:tblLook w:val="0400" w:firstRow="0" w:lastRow="0" w:firstColumn="0" w:lastColumn="0" w:noHBand="0" w:noVBand="1"/>
        <w:tblCaption w:val="DSC Constraint E1 X"/>
      </w:tblPr>
      <w:tblGrid>
        <w:gridCol w:w="1667"/>
        <w:gridCol w:w="2976"/>
        <w:gridCol w:w="992"/>
        <w:gridCol w:w="1843"/>
        <w:gridCol w:w="709"/>
        <w:gridCol w:w="992"/>
      </w:tblGrid>
      <w:tr w:rsidR="004C430C" w:rsidRPr="004424B1" w14:paraId="0B4AFADF" w14:textId="77777777" w:rsidTr="00CD76A2">
        <w:tc>
          <w:tcPr>
            <w:tcW w:w="1667" w:type="dxa"/>
            <w:shd w:val="clear" w:color="auto" w:fill="00CCFF"/>
          </w:tcPr>
          <w:p w14:paraId="20384F22" w14:textId="77777777" w:rsidR="004C430C" w:rsidRPr="00B702A5" w:rsidRDefault="004C430C" w:rsidP="00825170">
            <w:pPr>
              <w:pStyle w:val="TableCell"/>
              <w:keepNext/>
              <w:rPr>
                <w:color w:val="auto"/>
                <w:rPrChange w:id="32887" w:author="Peter Van Der Plas" w:date="2024-12-30T11:21:00Z" w16du:dateUtc="2024-12-30T10:21:00Z">
                  <w:rPr>
                    <w:color w:val="FFFFFF" w:themeColor="background1"/>
                  </w:rPr>
                </w:rPrChange>
              </w:rPr>
            </w:pPr>
            <w:r w:rsidRPr="00B702A5">
              <w:rPr>
                <w:color w:val="auto"/>
                <w:rPrChange w:id="32888" w:author="Peter Van Der Plas" w:date="2024-12-30T11:21:00Z" w16du:dateUtc="2024-12-30T10:21:00Z">
                  <w:rPr>
                    <w:color w:val="FFFFFF" w:themeColor="background1"/>
                  </w:rPr>
                </w:rPrChange>
              </w:rPr>
              <w:t>Name</w:t>
            </w:r>
          </w:p>
        </w:tc>
        <w:tc>
          <w:tcPr>
            <w:tcW w:w="2976" w:type="dxa"/>
          </w:tcPr>
          <w:p w14:paraId="2B407FF4" w14:textId="77777777" w:rsidR="004C430C" w:rsidRPr="00B702A5" w:rsidRDefault="004C430C" w:rsidP="00825170">
            <w:pPr>
              <w:pStyle w:val="TableCell"/>
              <w:keepNext/>
              <w:rPr>
                <w:b/>
                <w:iCs/>
                <w:rPrChange w:id="32889" w:author="Peter Van Der Plas" w:date="2024-12-30T11:21:00Z" w16du:dateUtc="2024-12-30T10:21:00Z">
                  <w:rPr>
                    <w:b/>
                    <w:i/>
                  </w:rPr>
                </w:rPrChange>
              </w:rPr>
            </w:pPr>
            <w:r w:rsidRPr="00B702A5">
              <w:rPr>
                <w:b/>
                <w:iCs/>
                <w:rPrChange w:id="32890" w:author="Peter Van Der Plas" w:date="2024-12-30T11:21:00Z" w16du:dateUtc="2024-12-30T10:21:00Z">
                  <w:rPr>
                    <w:b/>
                    <w:i/>
                  </w:rPr>
                </w:rPrChange>
              </w:rPr>
              <w:t>Constraint</w:t>
            </w:r>
          </w:p>
        </w:tc>
        <w:tc>
          <w:tcPr>
            <w:tcW w:w="992" w:type="dxa"/>
            <w:shd w:val="clear" w:color="auto" w:fill="00CCFF"/>
          </w:tcPr>
          <w:p w14:paraId="64797ABF" w14:textId="77777777" w:rsidR="004C430C" w:rsidRPr="00B702A5" w:rsidRDefault="004C430C" w:rsidP="00825170">
            <w:pPr>
              <w:pStyle w:val="TableCell"/>
              <w:keepNext/>
              <w:rPr>
                <w:b/>
                <w:color w:val="auto"/>
                <w:rPrChange w:id="32891" w:author="Peter Van Der Plas" w:date="2024-12-30T11:21:00Z" w16du:dateUtc="2024-12-30T10:21:00Z">
                  <w:rPr>
                    <w:b/>
                  </w:rPr>
                </w:rPrChange>
              </w:rPr>
            </w:pPr>
            <w:r w:rsidRPr="00B702A5">
              <w:rPr>
                <w:b/>
                <w:color w:val="auto"/>
                <w:rPrChange w:id="32892" w:author="Peter Van Der Plas" w:date="2024-12-30T11:21:00Z" w16du:dateUtc="2024-12-30T10:21:00Z">
                  <w:rPr>
                    <w:b/>
                    <w:color w:val="FFFFFF" w:themeColor="background1"/>
                  </w:rPr>
                </w:rPrChange>
              </w:rPr>
              <w:t>Extends</w:t>
            </w:r>
          </w:p>
        </w:tc>
        <w:tc>
          <w:tcPr>
            <w:tcW w:w="1843" w:type="dxa"/>
          </w:tcPr>
          <w:p w14:paraId="2366D9B0" w14:textId="77777777" w:rsidR="004C430C" w:rsidRPr="004424B1" w:rsidRDefault="004C430C" w:rsidP="00825170">
            <w:pPr>
              <w:pStyle w:val="TableCell"/>
              <w:keepNext/>
              <w:rPr>
                <w:b/>
              </w:rPr>
            </w:pPr>
            <w:proofErr w:type="gramStart"/>
            <w:r w:rsidRPr="004424B1">
              <w:t>MAL::</w:t>
            </w:r>
            <w:proofErr w:type="gramEnd"/>
            <w:r w:rsidRPr="004424B1">
              <w:t>Composite</w:t>
            </w:r>
          </w:p>
        </w:tc>
        <w:tc>
          <w:tcPr>
            <w:tcW w:w="709" w:type="dxa"/>
            <w:shd w:val="clear" w:color="auto" w:fill="00CCFF"/>
          </w:tcPr>
          <w:p w14:paraId="3BBA08C8" w14:textId="77777777" w:rsidR="004C430C" w:rsidRPr="00B702A5" w:rsidRDefault="004C430C" w:rsidP="00825170">
            <w:pPr>
              <w:pStyle w:val="TableCell"/>
              <w:keepNext/>
              <w:rPr>
                <w:b/>
                <w:color w:val="auto"/>
                <w:rPrChange w:id="32893" w:author="Peter Van Der Plas" w:date="2024-12-30T11:21:00Z" w16du:dateUtc="2024-12-30T10:21:00Z">
                  <w:rPr>
                    <w:b/>
                  </w:rPr>
                </w:rPrChange>
              </w:rPr>
            </w:pPr>
            <w:r w:rsidRPr="00B702A5">
              <w:rPr>
                <w:b/>
                <w:color w:val="auto"/>
                <w:rPrChange w:id="32894" w:author="Peter Van Der Plas" w:date="2024-12-30T11:21:00Z" w16du:dateUtc="2024-12-30T10:21:00Z">
                  <w:rPr>
                    <w:b/>
                    <w:color w:val="FFFFFF" w:themeColor="background1"/>
                  </w:rPr>
                </w:rPrChange>
              </w:rPr>
              <w:t>SFP</w:t>
            </w:r>
          </w:p>
        </w:tc>
        <w:tc>
          <w:tcPr>
            <w:tcW w:w="992" w:type="dxa"/>
          </w:tcPr>
          <w:p w14:paraId="6AEFC44F" w14:textId="77777777" w:rsidR="004C430C" w:rsidRPr="004424B1" w:rsidRDefault="004C430C" w:rsidP="00825170">
            <w:pPr>
              <w:pStyle w:val="TableCell"/>
              <w:keepNext/>
              <w:jc w:val="right"/>
            </w:pPr>
            <w:r w:rsidRPr="004424B1">
              <w:t>Abstract</w:t>
            </w:r>
          </w:p>
        </w:tc>
      </w:tr>
    </w:tbl>
    <w:p w14:paraId="0D311182" w14:textId="77777777" w:rsidR="00AF622B" w:rsidRPr="004424B1" w:rsidRDefault="00AF622B" w:rsidP="00AF622B">
      <w:pPr>
        <w:spacing w:before="0" w:line="240" w:lineRule="auto"/>
        <w:rPr>
          <w:ins w:id="32895" w:author="Quinten Van Woerkom" w:date="2024-12-03T14:09:00Z" w16du:dateUtc="2024-12-03T13:09:00Z"/>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AF622B" w:rsidRPr="004424B1" w14:paraId="20FF4EDE" w14:textId="77777777" w:rsidTr="00CD76A2">
        <w:trPr>
          <w:cnfStyle w:val="100000000000" w:firstRow="1" w:lastRow="0" w:firstColumn="0" w:lastColumn="0" w:oddVBand="0" w:evenVBand="0" w:oddHBand="0" w:evenHBand="0" w:firstRowFirstColumn="0" w:firstRowLastColumn="0" w:lastRowFirstColumn="0" w:lastRowLastColumn="0"/>
          <w:tblHeader/>
          <w:ins w:id="32896" w:author="Quinten Van Woerkom" w:date="2024-12-03T14:09:00Z"/>
        </w:trPr>
        <w:tc>
          <w:tcPr>
            <w:cnfStyle w:val="001000000000" w:firstRow="0" w:lastRow="0" w:firstColumn="1" w:lastColumn="0" w:oddVBand="0" w:evenVBand="0" w:oddHBand="0" w:evenHBand="0" w:firstRowFirstColumn="0" w:firstRowLastColumn="0" w:lastRowFirstColumn="0" w:lastRowLastColumn="0"/>
            <w:tcW w:w="1667" w:type="dxa"/>
          </w:tcPr>
          <w:p w14:paraId="2E795D47" w14:textId="77777777" w:rsidR="00AF622B" w:rsidRPr="004424B1" w:rsidRDefault="00AF622B" w:rsidP="00B77F41">
            <w:pPr>
              <w:pStyle w:val="TableCell"/>
              <w:rPr>
                <w:ins w:id="32897" w:author="Quinten Van Woerkom" w:date="2024-12-03T14:09:00Z" w16du:dateUtc="2024-12-03T13:09:00Z"/>
              </w:rPr>
            </w:pPr>
            <w:ins w:id="32898" w:author="Quinten Van Woerkom" w:date="2024-12-03T14:09:00Z" w16du:dateUtc="2024-12-03T13:09:00Z">
              <w:r>
                <w:t>Field</w:t>
              </w:r>
            </w:ins>
          </w:p>
        </w:tc>
        <w:tc>
          <w:tcPr>
            <w:tcW w:w="1984" w:type="dxa"/>
          </w:tcPr>
          <w:p w14:paraId="00FC375A" w14:textId="77777777" w:rsidR="00AF622B" w:rsidRPr="004424B1" w:rsidRDefault="00AF622B" w:rsidP="00B77F41">
            <w:pPr>
              <w:pStyle w:val="TableCell"/>
              <w:cnfStyle w:val="100000000000" w:firstRow="1" w:lastRow="0" w:firstColumn="0" w:lastColumn="0" w:oddVBand="0" w:evenVBand="0" w:oddHBand="0" w:evenHBand="0" w:firstRowFirstColumn="0" w:firstRowLastColumn="0" w:lastRowFirstColumn="0" w:lastRowLastColumn="0"/>
              <w:rPr>
                <w:ins w:id="32899" w:author="Quinten Van Woerkom" w:date="2024-12-03T14:09:00Z" w16du:dateUtc="2024-12-03T13:09:00Z"/>
              </w:rPr>
            </w:pPr>
            <w:ins w:id="32900" w:author="Quinten Van Woerkom" w:date="2024-12-03T14:09:00Z" w16du:dateUtc="2024-12-03T13:09:00Z">
              <w:r w:rsidRPr="004424B1">
                <w:t>Type</w:t>
              </w:r>
            </w:ins>
          </w:p>
        </w:tc>
        <w:tc>
          <w:tcPr>
            <w:tcW w:w="992" w:type="dxa"/>
          </w:tcPr>
          <w:p w14:paraId="66E420E7" w14:textId="77777777" w:rsidR="00AF622B" w:rsidRPr="004424B1" w:rsidRDefault="00AF622B" w:rsidP="00B77F41">
            <w:pPr>
              <w:pStyle w:val="TableCell"/>
              <w:cnfStyle w:val="100000000000" w:firstRow="1" w:lastRow="0" w:firstColumn="0" w:lastColumn="0" w:oddVBand="0" w:evenVBand="0" w:oddHBand="0" w:evenHBand="0" w:firstRowFirstColumn="0" w:firstRowLastColumn="0" w:lastRowFirstColumn="0" w:lastRowLastColumn="0"/>
              <w:rPr>
                <w:ins w:id="32901" w:author="Quinten Van Woerkom" w:date="2024-12-03T14:09:00Z" w16du:dateUtc="2024-12-03T13:09:00Z"/>
              </w:rPr>
            </w:pPr>
            <w:ins w:id="32902" w:author="Quinten Van Woerkom" w:date="2024-12-03T14:09:00Z" w16du:dateUtc="2024-12-03T13:09:00Z">
              <w:r w:rsidRPr="004424B1">
                <w:t>Nullable</w:t>
              </w:r>
            </w:ins>
          </w:p>
        </w:tc>
        <w:tc>
          <w:tcPr>
            <w:tcW w:w="4535" w:type="dxa"/>
          </w:tcPr>
          <w:p w14:paraId="58CF3A60" w14:textId="77777777" w:rsidR="00AF622B" w:rsidRPr="004424B1" w:rsidRDefault="00AF622B" w:rsidP="00B77F41">
            <w:pPr>
              <w:pStyle w:val="TableCell"/>
              <w:cnfStyle w:val="100000000000" w:firstRow="1" w:lastRow="0" w:firstColumn="0" w:lastColumn="0" w:oddVBand="0" w:evenVBand="0" w:oddHBand="0" w:evenHBand="0" w:firstRowFirstColumn="0" w:firstRowLastColumn="0" w:lastRowFirstColumn="0" w:lastRowLastColumn="0"/>
              <w:rPr>
                <w:ins w:id="32903" w:author="Quinten Van Woerkom" w:date="2024-12-03T14:09:00Z" w16du:dateUtc="2024-12-03T13:09:00Z"/>
              </w:rPr>
            </w:pPr>
            <w:ins w:id="32904" w:author="Quinten Van Woerkom" w:date="2024-12-03T14:09:00Z" w16du:dateUtc="2024-12-03T13:09:00Z">
              <w:r w:rsidRPr="004424B1">
                <w:t>Description</w:t>
              </w:r>
            </w:ins>
          </w:p>
        </w:tc>
      </w:tr>
      <w:tr w:rsidR="00AF622B" w:rsidRPr="004424B1" w14:paraId="61F559CD" w14:textId="77777777" w:rsidTr="00B77F41">
        <w:trPr>
          <w:ins w:id="32905" w:author="Quinten Van Woerkom" w:date="2024-12-03T14:09:00Z"/>
        </w:trPr>
        <w:tc>
          <w:tcPr>
            <w:cnfStyle w:val="001000000000" w:firstRow="0" w:lastRow="0" w:firstColumn="1" w:lastColumn="0" w:oddVBand="0" w:evenVBand="0" w:oddHBand="0" w:evenHBand="0" w:firstRowFirstColumn="0" w:firstRowLastColumn="0" w:lastRowFirstColumn="0" w:lastRowLastColumn="0"/>
            <w:tcW w:w="1667" w:type="dxa"/>
          </w:tcPr>
          <w:p w14:paraId="7BF92069" w14:textId="77777777" w:rsidR="00AF622B" w:rsidRPr="004424B1" w:rsidRDefault="00AF622B" w:rsidP="00B77F41">
            <w:pPr>
              <w:pStyle w:val="TableCell"/>
              <w:rPr>
                <w:ins w:id="32906" w:author="Quinten Van Woerkom" w:date="2024-12-03T14:09:00Z" w16du:dateUtc="2024-12-03T13:09:00Z"/>
              </w:rPr>
            </w:pPr>
            <w:commentRangeStart w:id="32907"/>
            <w:ins w:id="32908" w:author="Quinten Van Woerkom" w:date="2024-12-03T14:09:00Z" w16du:dateUtc="2024-12-03T13:09:00Z">
              <w:r w:rsidRPr="004424B1">
                <w:t>negate</w:t>
              </w:r>
            </w:ins>
          </w:p>
        </w:tc>
        <w:tc>
          <w:tcPr>
            <w:tcW w:w="1984" w:type="dxa"/>
          </w:tcPr>
          <w:p w14:paraId="1F5D5C6D" w14:textId="77777777" w:rsidR="00AF622B" w:rsidRPr="004424B1" w:rsidRDefault="00AF622B" w:rsidP="00B77F41">
            <w:pPr>
              <w:pStyle w:val="TableCell"/>
              <w:cnfStyle w:val="000000000000" w:firstRow="0" w:lastRow="0" w:firstColumn="0" w:lastColumn="0" w:oddVBand="0" w:evenVBand="0" w:oddHBand="0" w:evenHBand="0" w:firstRowFirstColumn="0" w:firstRowLastColumn="0" w:lastRowFirstColumn="0" w:lastRowLastColumn="0"/>
              <w:rPr>
                <w:ins w:id="32909" w:author="Quinten Van Woerkom" w:date="2024-12-03T14:09:00Z" w16du:dateUtc="2024-12-03T13:09:00Z"/>
              </w:rPr>
            </w:pPr>
            <w:proofErr w:type="gramStart"/>
            <w:ins w:id="32910" w:author="Quinten Van Woerkom" w:date="2024-12-03T14:09:00Z" w16du:dateUtc="2024-12-03T13:09:00Z">
              <w:r w:rsidRPr="004424B1">
                <w:t>MAL::</w:t>
              </w:r>
              <w:proofErr w:type="gramEnd"/>
              <w:r w:rsidRPr="004424B1">
                <w:t>Boolean</w:t>
              </w:r>
            </w:ins>
          </w:p>
        </w:tc>
        <w:tc>
          <w:tcPr>
            <w:tcW w:w="992" w:type="dxa"/>
          </w:tcPr>
          <w:p w14:paraId="5BAF73E0" w14:textId="0F870AC7" w:rsidR="00AF622B" w:rsidRPr="004424B1" w:rsidRDefault="0006226E" w:rsidP="00B77F41">
            <w:pPr>
              <w:pStyle w:val="TableCell"/>
              <w:cnfStyle w:val="000000000000" w:firstRow="0" w:lastRow="0" w:firstColumn="0" w:lastColumn="0" w:oddVBand="0" w:evenVBand="0" w:oddHBand="0" w:evenHBand="0" w:firstRowFirstColumn="0" w:firstRowLastColumn="0" w:lastRowFirstColumn="0" w:lastRowLastColumn="0"/>
              <w:rPr>
                <w:ins w:id="32911" w:author="Quinten Van Woerkom" w:date="2024-12-03T14:09:00Z" w16du:dateUtc="2024-12-03T13:09:00Z"/>
              </w:rPr>
            </w:pPr>
            <w:ins w:id="32912" w:author="Quinten Van Woerkom" w:date="2024-12-03T14:10:00Z" w16du:dateUtc="2024-12-03T13:10:00Z">
              <w:r>
                <w:t>Yes</w:t>
              </w:r>
            </w:ins>
          </w:p>
        </w:tc>
        <w:tc>
          <w:tcPr>
            <w:tcW w:w="4535" w:type="dxa"/>
          </w:tcPr>
          <w:p w14:paraId="74FD2DA4" w14:textId="77777777" w:rsidR="00AF622B" w:rsidRPr="004424B1" w:rsidRDefault="00AF622B" w:rsidP="00B77F41">
            <w:pPr>
              <w:pStyle w:val="TableCell"/>
              <w:cnfStyle w:val="000000000000" w:firstRow="0" w:lastRow="0" w:firstColumn="0" w:lastColumn="0" w:oddVBand="0" w:evenVBand="0" w:oddHBand="0" w:evenHBand="0" w:firstRowFirstColumn="0" w:firstRowLastColumn="0" w:lastRowFirstColumn="0" w:lastRowLastColumn="0"/>
              <w:rPr>
                <w:ins w:id="32913" w:author="Quinten Van Woerkom" w:date="2024-12-03T14:09:00Z" w16du:dateUtc="2024-12-03T13:09:00Z"/>
              </w:rPr>
            </w:pPr>
            <w:ins w:id="32914" w:author="Quinten Van Woerkom" w:date="2024-12-03T14:09:00Z" w16du:dateUtc="2024-12-03T13:09:00Z">
              <w:r w:rsidRPr="004424B1">
                <w:t>Specifies whether the result of combining the Constraints is to be inverted (NOT function).</w:t>
              </w:r>
            </w:ins>
          </w:p>
          <w:p w14:paraId="2FCCE18B" w14:textId="304844B3" w:rsidR="00AF622B" w:rsidRPr="004424B1" w:rsidRDefault="00AF622B" w:rsidP="00B77F41">
            <w:pPr>
              <w:pStyle w:val="TableCell"/>
              <w:cnfStyle w:val="000000000000" w:firstRow="0" w:lastRow="0" w:firstColumn="0" w:lastColumn="0" w:oddVBand="0" w:evenVBand="0" w:oddHBand="0" w:evenHBand="0" w:firstRowFirstColumn="0" w:firstRowLastColumn="0" w:lastRowFirstColumn="0" w:lastRowLastColumn="0"/>
              <w:rPr>
                <w:ins w:id="32915" w:author="Quinten Van Woerkom" w:date="2024-12-03T14:09:00Z" w16du:dateUtc="2024-12-03T13:09:00Z"/>
              </w:rPr>
            </w:pPr>
            <w:ins w:id="32916" w:author="Quinten Van Woerkom" w:date="2024-12-03T14:09:00Z" w16du:dateUtc="2024-12-03T13:09:00Z">
              <w:r w:rsidRPr="004424B1">
                <w:t>Default = False</w:t>
              </w:r>
            </w:ins>
            <w:commentRangeEnd w:id="32907"/>
            <w:ins w:id="32917" w:author="Quinten Van Woerkom" w:date="2024-12-03T14:10:00Z" w16du:dateUtc="2024-12-03T13:10:00Z">
              <w:r w:rsidR="00E45069">
                <w:rPr>
                  <w:rStyle w:val="CommentReference"/>
                  <w:rFonts w:cs="Times New Roman"/>
                  <w:lang w:val="en-US" w:eastAsia="en-US"/>
                </w:rPr>
                <w:commentReference w:id="32907"/>
              </w:r>
            </w:ins>
            <w:ins w:id="32918" w:author="Peter Van Der Plas" w:date="2024-12-30T11:22:00Z" w16du:dateUtc="2024-12-30T10:22:00Z">
              <w:r w:rsidR="00B702A5">
                <w:t>.</w:t>
              </w:r>
            </w:ins>
          </w:p>
        </w:tc>
      </w:tr>
    </w:tbl>
    <w:p w14:paraId="5686ED57" w14:textId="6530C81D" w:rsidR="004C430C" w:rsidRDefault="00BE5DF3">
      <w:pPr>
        <w:pStyle w:val="Heading5"/>
        <w:spacing w:before="480"/>
        <w:rPr>
          <w:ins w:id="32919" w:author="Quinten Van Woerkom" w:date="2024-12-18T16:27:00Z" w16du:dateUtc="2024-12-18T15:27:00Z"/>
        </w:rPr>
        <w:pPrChange w:id="32920" w:author="Peter Van Der Plas" w:date="2024-12-30T11:23:00Z" w16du:dateUtc="2024-12-30T10:23:00Z">
          <w:pPr>
            <w:pStyle w:val="Heading5"/>
          </w:pPr>
        </w:pPrChange>
      </w:pPr>
      <w:ins w:id="32921" w:author="Quinten Van Woerkom" w:date="2024-12-18T16:27:00Z" w16du:dateUtc="2024-12-18T15:27:00Z">
        <w:r>
          <w:t xml:space="preserve">Data Type: </w:t>
        </w:r>
      </w:ins>
      <w:proofErr w:type="spellStart"/>
      <w:r w:rsidR="004C430C" w:rsidRPr="004424B1">
        <w:t>ConstraintNode</w:t>
      </w:r>
      <w:proofErr w:type="spellEnd"/>
    </w:p>
    <w:p w14:paraId="288770B2" w14:textId="034F2F5B" w:rsidR="00BE5DF3" w:rsidRPr="00BE5DF3" w:rsidRDefault="00BE5DF3">
      <w:pPr>
        <w:pStyle w:val="Heading6"/>
        <w:pPrChange w:id="32922" w:author="Quinten Van Woerkom" w:date="2024-12-18T16:27:00Z" w16du:dateUtc="2024-12-18T15:27:00Z">
          <w:pPr>
            <w:pStyle w:val="HeadingNoNumber"/>
          </w:pPr>
        </w:pPrChange>
      </w:pPr>
      <w:ins w:id="32923" w:author="Quinten Van Woerkom" w:date="2024-12-18T16:27:00Z" w16du:dateUtc="2024-12-18T15:27:00Z">
        <w:r>
          <w:t>Overview</w:t>
        </w:r>
      </w:ins>
    </w:p>
    <w:p w14:paraId="114C0284" w14:textId="77777777" w:rsidR="004C430C" w:rsidRDefault="004C430C" w:rsidP="007E7075">
      <w:pPr>
        <w:rPr>
          <w:ins w:id="32924" w:author="Quinten Van Woerkom" w:date="2024-12-18T16:27:00Z" w16du:dateUtc="2024-12-18T15:27:00Z"/>
          <w:lang w:val="en-GB"/>
        </w:rPr>
      </w:pPr>
      <w:r w:rsidRPr="004424B1">
        <w:rPr>
          <w:lang w:val="en-GB"/>
        </w:rPr>
        <w:t xml:space="preserve">Multiple planning constraints can be combined using a </w:t>
      </w:r>
      <w:proofErr w:type="spellStart"/>
      <w:r w:rsidRPr="004424B1">
        <w:rPr>
          <w:lang w:val="en-GB"/>
        </w:rPr>
        <w:t>ConstraintNode</w:t>
      </w:r>
      <w:proofErr w:type="spellEnd"/>
      <w:r w:rsidRPr="004424B1">
        <w:rPr>
          <w:lang w:val="en-GB"/>
        </w:rPr>
        <w:t xml:space="preserve">.  The </w:t>
      </w:r>
      <w:proofErr w:type="spellStart"/>
      <w:r w:rsidRPr="004424B1">
        <w:rPr>
          <w:lang w:val="en-GB"/>
        </w:rPr>
        <w:t>ConstraintNode</w:t>
      </w:r>
      <w:proofErr w:type="spellEnd"/>
      <w:r w:rsidRPr="004424B1">
        <w:rPr>
          <w:lang w:val="en-GB"/>
        </w:rPr>
        <w:t xml:space="preserve"> specifies the logical operation (AND or OR) to be used when combining a set of constraints together.  As the </w:t>
      </w:r>
      <w:proofErr w:type="spellStart"/>
      <w:r w:rsidRPr="004424B1">
        <w:rPr>
          <w:lang w:val="en-GB"/>
        </w:rPr>
        <w:t>ConstraintNode</w:t>
      </w:r>
      <w:proofErr w:type="spellEnd"/>
      <w:r w:rsidRPr="004424B1">
        <w:rPr>
          <w:lang w:val="en-GB"/>
        </w:rPr>
        <w:t xml:space="preserve"> is itself defined as a sub-type of Constraint, it is possible to construct a tree of </w:t>
      </w:r>
      <w:proofErr w:type="spellStart"/>
      <w:r w:rsidRPr="004424B1">
        <w:rPr>
          <w:lang w:val="en-GB"/>
        </w:rPr>
        <w:t>ConstraintNodes</w:t>
      </w:r>
      <w:proofErr w:type="spellEnd"/>
      <w:r w:rsidRPr="004424B1">
        <w:rPr>
          <w:lang w:val="en-GB"/>
        </w:rPr>
        <w:t xml:space="preserve"> using different logical operators.</w:t>
      </w:r>
    </w:p>
    <w:p w14:paraId="013D73F7" w14:textId="5CE45C35" w:rsidR="00BE5DF3" w:rsidRPr="004424B1" w:rsidRDefault="00BE5DF3">
      <w:pPr>
        <w:pStyle w:val="Heading6"/>
        <w:spacing w:before="480" w:after="240"/>
        <w:rPr>
          <w:lang w:val="en-GB"/>
        </w:rPr>
        <w:pPrChange w:id="32925" w:author="Peter Van Der Plas" w:date="2024-12-30T11:23:00Z" w16du:dateUtc="2024-12-30T10:23:00Z">
          <w:pPr/>
        </w:pPrChange>
      </w:pPr>
      <w:ins w:id="32926" w:author="Quinten Van Woerkom" w:date="2024-12-18T16:27:00Z" w16du:dateUtc="2024-12-18T15:27:00Z">
        <w:r>
          <w:rPr>
            <w:lang w:val="en-GB"/>
          </w:rPr>
          <w:t>Definition</w:t>
        </w:r>
      </w:ins>
    </w:p>
    <w:p w14:paraId="30FBA175" w14:textId="4D36497F" w:rsidR="007E7075" w:rsidRPr="004424B1" w:rsidDel="00BE5DF3" w:rsidRDefault="007E7075">
      <w:pPr>
        <w:spacing w:after="240"/>
        <w:rPr>
          <w:del w:id="32927" w:author="Quinten Van Woerkom" w:date="2024-12-18T16:27:00Z" w16du:dateUtc="2024-12-18T15:27:00Z"/>
          <w:lang w:val="en-GB"/>
        </w:rPr>
        <w:pPrChange w:id="32928" w:author="Quinten Van Woerkom" w:date="2024-12-18T16:27:00Z" w16du:dateUtc="2024-12-18T15:27:00Z">
          <w:pPr>
            <w:spacing w:before="0"/>
          </w:pPr>
        </w:pPrChange>
      </w:pPr>
    </w:p>
    <w:tbl>
      <w:tblPr>
        <w:tblStyle w:val="RBTable"/>
        <w:tblW w:w="9179" w:type="dxa"/>
        <w:tblLayout w:type="fixed"/>
        <w:tblLook w:val="0400" w:firstRow="0" w:lastRow="0" w:firstColumn="0" w:lastColumn="0" w:noHBand="0" w:noVBand="1"/>
        <w:tblCaption w:val="DSC ConstraintNode E1"/>
      </w:tblPr>
      <w:tblGrid>
        <w:gridCol w:w="1667"/>
        <w:gridCol w:w="2976"/>
        <w:gridCol w:w="992"/>
        <w:gridCol w:w="1843"/>
        <w:gridCol w:w="709"/>
        <w:gridCol w:w="992"/>
      </w:tblGrid>
      <w:tr w:rsidR="004C430C" w:rsidRPr="004424B1" w14:paraId="649B819F" w14:textId="77777777" w:rsidTr="00CD76A2">
        <w:tc>
          <w:tcPr>
            <w:tcW w:w="1667" w:type="dxa"/>
            <w:shd w:val="clear" w:color="auto" w:fill="00CCFF"/>
          </w:tcPr>
          <w:p w14:paraId="2C09489D" w14:textId="77777777" w:rsidR="004C430C" w:rsidRPr="004424B1" w:rsidRDefault="004C430C" w:rsidP="007B4994">
            <w:pPr>
              <w:pStyle w:val="TableCell"/>
              <w:rPr>
                <w:color w:val="FFFFFF" w:themeColor="background1"/>
              </w:rPr>
            </w:pPr>
            <w:r w:rsidRPr="00B702A5">
              <w:rPr>
                <w:color w:val="auto"/>
                <w:rPrChange w:id="32929" w:author="Peter Van Der Plas" w:date="2024-12-30T11:23:00Z" w16du:dateUtc="2024-12-30T10:23:00Z">
                  <w:rPr>
                    <w:color w:val="FFFFFF" w:themeColor="background1"/>
                  </w:rPr>
                </w:rPrChange>
              </w:rPr>
              <w:t>Name</w:t>
            </w:r>
          </w:p>
        </w:tc>
        <w:tc>
          <w:tcPr>
            <w:tcW w:w="2976" w:type="dxa"/>
          </w:tcPr>
          <w:p w14:paraId="7B336D86" w14:textId="77777777" w:rsidR="004C430C" w:rsidRPr="004424B1" w:rsidRDefault="004C430C" w:rsidP="007B4994">
            <w:pPr>
              <w:pStyle w:val="TableCell"/>
              <w:rPr>
                <w:b/>
              </w:rPr>
            </w:pPr>
            <w:proofErr w:type="spellStart"/>
            <w:r w:rsidRPr="004424B1">
              <w:rPr>
                <w:b/>
              </w:rPr>
              <w:t>ConstraintNode</w:t>
            </w:r>
            <w:proofErr w:type="spellEnd"/>
          </w:p>
        </w:tc>
        <w:tc>
          <w:tcPr>
            <w:tcW w:w="992" w:type="dxa"/>
            <w:shd w:val="clear" w:color="auto" w:fill="00CCFF"/>
          </w:tcPr>
          <w:p w14:paraId="7EFD9A3F" w14:textId="77777777" w:rsidR="004C430C" w:rsidRPr="00B702A5" w:rsidRDefault="004C430C" w:rsidP="007B4994">
            <w:pPr>
              <w:pStyle w:val="TableCell"/>
              <w:rPr>
                <w:bCs/>
                <w:color w:val="auto"/>
                <w:rPrChange w:id="32930" w:author="Peter Van Der Plas" w:date="2024-12-30T11:23:00Z" w16du:dateUtc="2024-12-30T10:23:00Z">
                  <w:rPr>
                    <w:b/>
                  </w:rPr>
                </w:rPrChange>
              </w:rPr>
            </w:pPr>
            <w:r w:rsidRPr="00B702A5">
              <w:rPr>
                <w:bCs/>
                <w:color w:val="auto"/>
                <w:rPrChange w:id="32931" w:author="Peter Van Der Plas" w:date="2024-12-30T11:23:00Z" w16du:dateUtc="2024-12-30T10:23:00Z">
                  <w:rPr>
                    <w:b/>
                    <w:color w:val="FFFFFF" w:themeColor="background1"/>
                  </w:rPr>
                </w:rPrChange>
              </w:rPr>
              <w:t>Extends</w:t>
            </w:r>
          </w:p>
        </w:tc>
        <w:tc>
          <w:tcPr>
            <w:tcW w:w="1843" w:type="dxa"/>
          </w:tcPr>
          <w:p w14:paraId="62136ABB" w14:textId="77777777" w:rsidR="004C430C" w:rsidRPr="00B702A5" w:rsidRDefault="004C430C" w:rsidP="007B4994">
            <w:pPr>
              <w:pStyle w:val="TableCell"/>
              <w:rPr>
                <w:b/>
                <w:iCs/>
                <w:rPrChange w:id="32932" w:author="Peter Van Der Plas" w:date="2024-12-30T11:23:00Z" w16du:dateUtc="2024-12-30T10:23:00Z">
                  <w:rPr>
                    <w:b/>
                    <w:i/>
                  </w:rPr>
                </w:rPrChange>
              </w:rPr>
            </w:pPr>
            <w:r w:rsidRPr="00B702A5">
              <w:rPr>
                <w:iCs/>
                <w:rPrChange w:id="32933" w:author="Peter Van Der Plas" w:date="2024-12-30T11:23:00Z" w16du:dateUtc="2024-12-30T10:23:00Z">
                  <w:rPr>
                    <w:i/>
                  </w:rPr>
                </w:rPrChange>
              </w:rPr>
              <w:t>Constraint</w:t>
            </w:r>
          </w:p>
        </w:tc>
        <w:tc>
          <w:tcPr>
            <w:tcW w:w="709" w:type="dxa"/>
            <w:shd w:val="clear" w:color="auto" w:fill="00CCFF"/>
          </w:tcPr>
          <w:p w14:paraId="1DF26DEA" w14:textId="77777777" w:rsidR="004C430C" w:rsidRPr="00B702A5" w:rsidRDefault="004C430C" w:rsidP="007B4994">
            <w:pPr>
              <w:pStyle w:val="TableCell"/>
              <w:rPr>
                <w:bCs/>
                <w:color w:val="auto"/>
                <w:rPrChange w:id="32934" w:author="Peter Van Der Plas" w:date="2024-12-30T11:23:00Z" w16du:dateUtc="2024-12-30T10:23:00Z">
                  <w:rPr>
                    <w:b/>
                  </w:rPr>
                </w:rPrChange>
              </w:rPr>
            </w:pPr>
            <w:r w:rsidRPr="00B702A5">
              <w:rPr>
                <w:bCs/>
                <w:color w:val="auto"/>
                <w:rPrChange w:id="32935" w:author="Peter Van Der Plas" w:date="2024-12-30T11:23:00Z" w16du:dateUtc="2024-12-30T10:23:00Z">
                  <w:rPr>
                    <w:b/>
                    <w:color w:val="FFFFFF" w:themeColor="background1"/>
                  </w:rPr>
                </w:rPrChange>
              </w:rPr>
              <w:t>SFP</w:t>
            </w:r>
          </w:p>
        </w:tc>
        <w:tc>
          <w:tcPr>
            <w:tcW w:w="992" w:type="dxa"/>
          </w:tcPr>
          <w:p w14:paraId="786F65A6" w14:textId="6FF1BE8C" w:rsidR="004C430C" w:rsidRPr="004424B1" w:rsidRDefault="003D40C2" w:rsidP="007B4994">
            <w:pPr>
              <w:pStyle w:val="TableCell"/>
              <w:jc w:val="right"/>
            </w:pPr>
            <w:fldSimple w:instr=" SEQ Area \* MERGEFORMAT ">
              <w:ins w:id="32936" w:author="Peter Van Der Plas" w:date="2025-01-01T17:31:00Z" w16du:dateUtc="2025-01-01T16:31:00Z">
                <w:r w:rsidR="006D1623">
                  <w:rPr>
                    <w:noProof/>
                  </w:rPr>
                  <w:t>29</w:t>
                </w:r>
              </w:ins>
              <w:del w:id="32937" w:author="Peter Van Der Plas" w:date="2024-12-25T18:53:00Z" w16du:dateUtc="2024-12-25T17:53:00Z">
                <w:r w:rsidR="00BF1AC4" w:rsidDel="00547CCE">
                  <w:rPr>
                    <w:noProof/>
                  </w:rPr>
                  <w:delText>29</w:delText>
                </w:r>
              </w:del>
            </w:fldSimple>
          </w:p>
        </w:tc>
      </w:tr>
    </w:tbl>
    <w:p w14:paraId="3CC89564"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5F4569FE"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617F4FE" w14:textId="5371AE5C" w:rsidR="004C430C" w:rsidRPr="004424B1" w:rsidRDefault="004C430C" w:rsidP="007B4994">
            <w:pPr>
              <w:pStyle w:val="TableCell"/>
            </w:pPr>
            <w:bookmarkStart w:id="32938" w:name="_Hlk184127306"/>
            <w:del w:id="32939" w:author="Quinten Van Woerkom" w:date="2024-11-25T14:50:00Z" w16du:dateUtc="2024-11-25T13:50:00Z">
              <w:r w:rsidRPr="004424B1" w:rsidDel="002B0859">
                <w:delText>Attribute</w:delText>
              </w:r>
            </w:del>
            <w:ins w:id="32940" w:author="Quinten Van Woerkom" w:date="2024-11-25T14:50:00Z" w16du:dateUtc="2024-11-25T13:50:00Z">
              <w:r w:rsidR="002B0859">
                <w:t>Field</w:t>
              </w:r>
            </w:ins>
          </w:p>
        </w:tc>
        <w:tc>
          <w:tcPr>
            <w:tcW w:w="1984" w:type="dxa"/>
          </w:tcPr>
          <w:p w14:paraId="101EA20C"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023B5DE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3A8D716E"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314D32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5002EBC" w14:textId="77777777" w:rsidR="004C430C" w:rsidRPr="004424B1" w:rsidRDefault="004C430C" w:rsidP="007B4994">
            <w:pPr>
              <w:pStyle w:val="TableCell"/>
            </w:pPr>
            <w:r w:rsidRPr="004424B1">
              <w:t>operator</w:t>
            </w:r>
          </w:p>
        </w:tc>
        <w:tc>
          <w:tcPr>
            <w:tcW w:w="1984" w:type="dxa"/>
          </w:tcPr>
          <w:p w14:paraId="730DA6A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LogicOpEnum</w:t>
            </w:r>
            <w:proofErr w:type="spellEnd"/>
          </w:p>
        </w:tc>
        <w:tc>
          <w:tcPr>
            <w:tcW w:w="992" w:type="dxa"/>
          </w:tcPr>
          <w:p w14:paraId="6DBE6180" w14:textId="6652F18B" w:rsidR="004C430C" w:rsidRPr="004424B1" w:rsidRDefault="008F074D" w:rsidP="007B4994">
            <w:pPr>
              <w:pStyle w:val="TableCell"/>
              <w:cnfStyle w:val="000000000000" w:firstRow="0" w:lastRow="0" w:firstColumn="0" w:lastColumn="0" w:oddVBand="0" w:evenVBand="0" w:oddHBand="0" w:evenHBand="0" w:firstRowFirstColumn="0" w:firstRowLastColumn="0" w:lastRowFirstColumn="0" w:lastRowLastColumn="0"/>
            </w:pPr>
            <w:ins w:id="32941" w:author="Quinten Van Woerkom" w:date="2024-12-03T14:10:00Z" w16du:dateUtc="2024-12-03T13:10:00Z">
              <w:r>
                <w:t>Yes</w:t>
              </w:r>
            </w:ins>
            <w:del w:id="32942" w:author="Quinten Van Woerkom" w:date="2024-12-03T14:10:00Z" w16du:dateUtc="2024-12-03T13:10:00Z">
              <w:r w:rsidR="004C430C" w:rsidRPr="004424B1" w:rsidDel="008F074D">
                <w:delText>No</w:delText>
              </w:r>
            </w:del>
          </w:p>
        </w:tc>
        <w:tc>
          <w:tcPr>
            <w:tcW w:w="4535" w:type="dxa"/>
          </w:tcPr>
          <w:p w14:paraId="3BAF64C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Enumeration specifying the logic for combining multiple Boolean conditions together.  One of {AND, OR}.</w:t>
            </w:r>
          </w:p>
          <w:p w14:paraId="52BB3609" w14:textId="41741709"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AND</w:t>
            </w:r>
            <w:ins w:id="32943" w:author="Peter Van Der Plas" w:date="2024-12-30T11:24:00Z" w16du:dateUtc="2024-12-30T10:24:00Z">
              <w:r w:rsidR="00B702A5">
                <w:t>.</w:t>
              </w:r>
            </w:ins>
          </w:p>
        </w:tc>
      </w:tr>
      <w:tr w:rsidR="004C430C" w:rsidRPr="004424B1" w:rsidDel="00AF622B" w14:paraId="303498CB" w14:textId="0236DD43" w:rsidTr="007B4994">
        <w:trPr>
          <w:del w:id="32944" w:author="Quinten Van Woerkom" w:date="2024-12-03T14:09:00Z"/>
        </w:trPr>
        <w:tc>
          <w:tcPr>
            <w:cnfStyle w:val="001000000000" w:firstRow="0" w:lastRow="0" w:firstColumn="1" w:lastColumn="0" w:oddVBand="0" w:evenVBand="0" w:oddHBand="0" w:evenHBand="0" w:firstRowFirstColumn="0" w:firstRowLastColumn="0" w:lastRowFirstColumn="0" w:lastRowLastColumn="0"/>
            <w:tcW w:w="1667" w:type="dxa"/>
          </w:tcPr>
          <w:p w14:paraId="00F48D5B" w14:textId="2A28BDD8" w:rsidR="004C430C" w:rsidRPr="004424B1" w:rsidDel="00AF622B" w:rsidRDefault="004C430C" w:rsidP="007B4994">
            <w:pPr>
              <w:pStyle w:val="TableCell"/>
              <w:rPr>
                <w:del w:id="32945" w:author="Quinten Van Woerkom" w:date="2024-12-03T14:09:00Z" w16du:dateUtc="2024-12-03T13:09:00Z"/>
              </w:rPr>
            </w:pPr>
            <w:del w:id="32946" w:author="Quinten Van Woerkom" w:date="2024-12-03T14:09:00Z" w16du:dateUtc="2024-12-03T13:09:00Z">
              <w:r w:rsidRPr="004424B1" w:rsidDel="00AF622B">
                <w:delText>negate</w:delText>
              </w:r>
            </w:del>
          </w:p>
        </w:tc>
        <w:tc>
          <w:tcPr>
            <w:tcW w:w="1984" w:type="dxa"/>
          </w:tcPr>
          <w:p w14:paraId="40DF92FB" w14:textId="60BA6C9D" w:rsidR="004C430C" w:rsidRPr="004424B1" w:rsidDel="00AF622B"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947" w:author="Quinten Van Woerkom" w:date="2024-12-03T14:09:00Z" w16du:dateUtc="2024-12-03T13:09:00Z"/>
              </w:rPr>
            </w:pPr>
            <w:del w:id="32948" w:author="Quinten Van Woerkom" w:date="2024-12-03T14:09:00Z" w16du:dateUtc="2024-12-03T13:09:00Z">
              <w:r w:rsidRPr="004424B1" w:rsidDel="00AF622B">
                <w:delText>MAL::Boolean</w:delText>
              </w:r>
            </w:del>
          </w:p>
        </w:tc>
        <w:tc>
          <w:tcPr>
            <w:tcW w:w="992" w:type="dxa"/>
          </w:tcPr>
          <w:p w14:paraId="5C16867E" w14:textId="05CB8E89" w:rsidR="004C430C" w:rsidRPr="004424B1" w:rsidDel="00AF622B"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949" w:author="Quinten Van Woerkom" w:date="2024-12-03T14:09:00Z" w16du:dateUtc="2024-12-03T13:09:00Z"/>
              </w:rPr>
            </w:pPr>
            <w:del w:id="32950" w:author="Quinten Van Woerkom" w:date="2024-12-03T14:09:00Z" w16du:dateUtc="2024-12-03T13:09:00Z">
              <w:r w:rsidRPr="004424B1" w:rsidDel="00AF622B">
                <w:delText>No</w:delText>
              </w:r>
            </w:del>
          </w:p>
        </w:tc>
        <w:tc>
          <w:tcPr>
            <w:tcW w:w="4535" w:type="dxa"/>
          </w:tcPr>
          <w:p w14:paraId="673276DF" w14:textId="290F4C87" w:rsidR="004C430C" w:rsidRPr="004424B1" w:rsidDel="00AF622B"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951" w:author="Quinten Van Woerkom" w:date="2024-12-03T14:09:00Z" w16du:dateUtc="2024-12-03T13:09:00Z"/>
              </w:rPr>
            </w:pPr>
            <w:del w:id="32952" w:author="Quinten Van Woerkom" w:date="2024-12-03T14:09:00Z" w16du:dateUtc="2024-12-03T13:09:00Z">
              <w:r w:rsidRPr="004424B1" w:rsidDel="00AF622B">
                <w:delText>Specifies whether the result of combining the Constraints is to be inverted (NOT function).</w:delText>
              </w:r>
            </w:del>
          </w:p>
          <w:p w14:paraId="160746D2" w14:textId="1B9A1C28" w:rsidR="004C430C" w:rsidRPr="004424B1" w:rsidDel="00AF622B"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2953" w:author="Quinten Van Woerkom" w:date="2024-12-03T14:09:00Z" w16du:dateUtc="2024-12-03T13:09:00Z"/>
              </w:rPr>
            </w:pPr>
            <w:del w:id="32954" w:author="Quinten Van Woerkom" w:date="2024-12-03T14:09:00Z" w16du:dateUtc="2024-12-03T13:09:00Z">
              <w:r w:rsidRPr="004424B1" w:rsidDel="00AF622B">
                <w:delText>Default = False</w:delText>
              </w:r>
            </w:del>
          </w:p>
        </w:tc>
      </w:tr>
      <w:tr w:rsidR="004C430C" w:rsidRPr="004424B1" w14:paraId="3903B98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CD6678E" w14:textId="77777777" w:rsidR="004C430C" w:rsidRPr="004424B1" w:rsidRDefault="004C430C" w:rsidP="007B4994">
            <w:pPr>
              <w:pStyle w:val="TableCell"/>
            </w:pPr>
            <w:r w:rsidRPr="004424B1">
              <w:t>constraints</w:t>
            </w:r>
          </w:p>
        </w:tc>
        <w:tc>
          <w:tcPr>
            <w:tcW w:w="1984" w:type="dxa"/>
          </w:tcPr>
          <w:p w14:paraId="784F9B2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&lt;Constraint&gt;</w:t>
            </w:r>
          </w:p>
        </w:tc>
        <w:tc>
          <w:tcPr>
            <w:tcW w:w="992" w:type="dxa"/>
          </w:tcPr>
          <w:p w14:paraId="210149C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978C3FE" w14:textId="5E430FE1"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set of Constraints to be combined.</w:t>
            </w:r>
            <w:ins w:id="32955" w:author="Quinten Van Woerkom" w:date="2024-12-03T14:10:00Z" w16du:dateUtc="2024-12-03T13:10:00Z">
              <w:r w:rsidR="00F40A64">
                <w:t xml:space="preserve">  Must contain at least one element.</w:t>
              </w:r>
            </w:ins>
          </w:p>
        </w:tc>
      </w:tr>
    </w:tbl>
    <w:bookmarkEnd w:id="32938"/>
    <w:p w14:paraId="5EF1F444" w14:textId="26E1728A" w:rsidR="004C430C" w:rsidRDefault="00A901CB">
      <w:pPr>
        <w:pStyle w:val="Heading5"/>
        <w:spacing w:before="480"/>
        <w:rPr>
          <w:ins w:id="32956" w:author="Quinten Van Woerkom" w:date="2024-12-18T16:28:00Z" w16du:dateUtc="2024-12-18T15:28:00Z"/>
        </w:rPr>
        <w:pPrChange w:id="32957" w:author="Peter Van Der Plas" w:date="2024-12-30T11:25:00Z" w16du:dateUtc="2024-12-30T10:25:00Z">
          <w:pPr>
            <w:pStyle w:val="Heading5"/>
          </w:pPr>
        </w:pPrChange>
      </w:pPr>
      <w:ins w:id="32958" w:author="Quinten Van Woerkom" w:date="2024-12-18T16:28:00Z" w16du:dateUtc="2024-12-18T15:28:00Z">
        <w:r>
          <w:t xml:space="preserve">Data Type: </w:t>
        </w:r>
      </w:ins>
      <w:proofErr w:type="spellStart"/>
      <w:r w:rsidR="004C430C" w:rsidRPr="004424B1">
        <w:t>LogicOpEnum</w:t>
      </w:r>
      <w:proofErr w:type="spellEnd"/>
    </w:p>
    <w:p w14:paraId="4F23ABE1" w14:textId="41E1E5AB" w:rsidR="00A901CB" w:rsidRPr="00A901CB" w:rsidRDefault="00A901CB">
      <w:pPr>
        <w:pStyle w:val="Heading6"/>
        <w:rPr>
          <w:ins w:id="32959" w:author="Quinten Van Woerkom" w:date="2024-12-18T11:35:00Z" w16du:dateUtc="2024-12-18T10:35:00Z"/>
        </w:rPr>
        <w:pPrChange w:id="32960" w:author="Quinten Van Woerkom" w:date="2024-12-18T16:28:00Z" w16du:dateUtc="2024-12-18T15:28:00Z">
          <w:pPr>
            <w:pStyle w:val="HeadingNoNumber"/>
          </w:pPr>
        </w:pPrChange>
      </w:pPr>
      <w:ins w:id="32961" w:author="Quinten Van Woerkom" w:date="2024-12-18T16:28:00Z" w16du:dateUtc="2024-12-18T15:28:00Z">
        <w:r>
          <w:t>Overview</w:t>
        </w:r>
      </w:ins>
    </w:p>
    <w:p w14:paraId="4BEC00D1" w14:textId="39E73BF1" w:rsidR="001E6C76" w:rsidRDefault="001E6C76">
      <w:pPr>
        <w:rPr>
          <w:ins w:id="32962" w:author="Quinten Van Woerkom" w:date="2024-12-18T16:28:00Z" w16du:dateUtc="2024-12-18T15:28:00Z"/>
          <w:lang w:val="en-GB" w:eastAsia="en-GB"/>
        </w:rPr>
      </w:pPr>
      <w:commentRangeStart w:id="32963"/>
      <w:ins w:id="32964" w:author="Quinten Van Woerkom" w:date="2024-12-18T11:35:00Z" w16du:dateUtc="2024-12-18T10:35:00Z">
        <w:r>
          <w:rPr>
            <w:lang w:val="en-GB" w:eastAsia="en-GB"/>
          </w:rPr>
          <w:t xml:space="preserve">A </w:t>
        </w:r>
        <w:proofErr w:type="spellStart"/>
        <w:r>
          <w:rPr>
            <w:lang w:val="en-GB" w:eastAsia="en-GB"/>
          </w:rPr>
          <w:t>LogicOpEnum</w:t>
        </w:r>
        <w:proofErr w:type="spellEnd"/>
        <w:r>
          <w:rPr>
            <w:lang w:val="en-GB" w:eastAsia="en-GB"/>
          </w:rPr>
          <w:t xml:space="preserve"> represents the type of logic used to combine two Boolean conditions.</w:t>
        </w:r>
      </w:ins>
      <w:commentRangeEnd w:id="32963"/>
      <w:ins w:id="32965" w:author="Quinten Van Woerkom" w:date="2024-12-18T11:36:00Z" w16du:dateUtc="2024-12-18T10:36:00Z">
        <w:r>
          <w:rPr>
            <w:rStyle w:val="CommentReference"/>
          </w:rPr>
          <w:commentReference w:id="32963"/>
        </w:r>
      </w:ins>
    </w:p>
    <w:p w14:paraId="37A2A7F0" w14:textId="4598F418" w:rsidR="00A901CB" w:rsidRPr="00090D06" w:rsidRDefault="00A901CB">
      <w:pPr>
        <w:pStyle w:val="Heading6"/>
        <w:spacing w:before="480" w:after="240"/>
        <w:pPrChange w:id="32966" w:author="Peter Van Der Plas" w:date="2024-12-30T11:25:00Z" w16du:dateUtc="2024-12-30T10:25:00Z">
          <w:pPr>
            <w:pStyle w:val="HeadingNoNumber"/>
          </w:pPr>
        </w:pPrChange>
      </w:pPr>
      <w:ins w:id="32967" w:author="Quinten Van Woerkom" w:date="2024-12-18T16:28:00Z" w16du:dateUtc="2024-12-18T15:28:00Z">
        <w:r>
          <w:t>Definition</w:t>
        </w:r>
      </w:ins>
    </w:p>
    <w:p w14:paraId="77B59205" w14:textId="62A42B8C" w:rsidR="00951043" w:rsidRPr="004424B1" w:rsidDel="00A901CB" w:rsidRDefault="00951043">
      <w:pPr>
        <w:spacing w:after="240"/>
        <w:rPr>
          <w:del w:id="32968" w:author="Quinten Van Woerkom" w:date="2024-12-18T16:28:00Z" w16du:dateUtc="2024-12-18T15:28:00Z"/>
          <w:lang w:val="en-GB" w:eastAsia="en-GB"/>
        </w:rPr>
        <w:pPrChange w:id="32969" w:author="Quinten Van Woerkom" w:date="2024-12-18T16:28:00Z" w16du:dateUtc="2024-12-18T15:28:00Z">
          <w:pPr>
            <w:spacing w:before="0"/>
          </w:pPr>
        </w:pPrChange>
      </w:pPr>
    </w:p>
    <w:tbl>
      <w:tblPr>
        <w:tblStyle w:val="RBTable"/>
        <w:tblW w:w="9185" w:type="dxa"/>
        <w:tblLayout w:type="fixed"/>
        <w:tblLook w:val="0400" w:firstRow="0" w:lastRow="0" w:firstColumn="0" w:lastColumn="0" w:noHBand="0" w:noVBand="1"/>
        <w:tblCaption w:val="DSE LogicOpEnum E1"/>
      </w:tblPr>
      <w:tblGrid>
        <w:gridCol w:w="1809"/>
        <w:gridCol w:w="5674"/>
        <w:gridCol w:w="709"/>
        <w:gridCol w:w="993"/>
      </w:tblGrid>
      <w:tr w:rsidR="004C430C" w:rsidRPr="004424B1" w14:paraId="2E6C1CC7" w14:textId="77777777" w:rsidTr="00CD76A2">
        <w:tc>
          <w:tcPr>
            <w:tcW w:w="1808" w:type="dxa"/>
            <w:shd w:val="clear" w:color="auto" w:fill="00CCFF"/>
          </w:tcPr>
          <w:p w14:paraId="0334CEB1" w14:textId="77777777" w:rsidR="004C430C" w:rsidRPr="00B702A5" w:rsidRDefault="004C430C" w:rsidP="007B4994">
            <w:pPr>
              <w:pStyle w:val="TableCell"/>
              <w:rPr>
                <w:color w:val="auto"/>
                <w:rPrChange w:id="32970" w:author="Peter Van Der Plas" w:date="2024-12-30T11:25:00Z" w16du:dateUtc="2024-12-30T10:25:00Z">
                  <w:rPr>
                    <w:color w:val="FFFFFF" w:themeColor="background1"/>
                  </w:rPr>
                </w:rPrChange>
              </w:rPr>
            </w:pPr>
            <w:r w:rsidRPr="00B702A5">
              <w:rPr>
                <w:color w:val="auto"/>
                <w:rPrChange w:id="32971" w:author="Peter Van Der Plas" w:date="2024-12-30T11:25:00Z" w16du:dateUtc="2024-12-30T10:25:00Z">
                  <w:rPr>
                    <w:color w:val="FFFFFF" w:themeColor="background1"/>
                  </w:rPr>
                </w:rPrChange>
              </w:rPr>
              <w:t>Name</w:t>
            </w:r>
          </w:p>
        </w:tc>
        <w:tc>
          <w:tcPr>
            <w:tcW w:w="5669" w:type="dxa"/>
          </w:tcPr>
          <w:p w14:paraId="1BEA04B1" w14:textId="77777777" w:rsidR="004C430C" w:rsidRPr="004424B1" w:rsidRDefault="004C430C" w:rsidP="007B4994">
            <w:pPr>
              <w:pStyle w:val="TableCell"/>
              <w:rPr>
                <w:b/>
              </w:rPr>
            </w:pPr>
            <w:proofErr w:type="spellStart"/>
            <w:r w:rsidRPr="004424B1">
              <w:rPr>
                <w:b/>
              </w:rPr>
              <w:t>LogicOpEnum</w:t>
            </w:r>
            <w:proofErr w:type="spellEnd"/>
          </w:p>
        </w:tc>
        <w:tc>
          <w:tcPr>
            <w:tcW w:w="708" w:type="dxa"/>
            <w:shd w:val="clear" w:color="auto" w:fill="00CCFF"/>
          </w:tcPr>
          <w:p w14:paraId="7BC2AA1B" w14:textId="77777777" w:rsidR="004C430C" w:rsidRPr="00B702A5" w:rsidRDefault="004C430C" w:rsidP="007B4994">
            <w:pPr>
              <w:pStyle w:val="TableCell"/>
              <w:rPr>
                <w:bCs/>
                <w:color w:val="auto"/>
                <w:rPrChange w:id="32972" w:author="Peter Van Der Plas" w:date="2024-12-30T11:25:00Z" w16du:dateUtc="2024-12-30T10:25:00Z">
                  <w:rPr>
                    <w:b/>
                  </w:rPr>
                </w:rPrChange>
              </w:rPr>
            </w:pPr>
            <w:r w:rsidRPr="00B702A5">
              <w:rPr>
                <w:bCs/>
                <w:color w:val="auto"/>
                <w:rPrChange w:id="32973" w:author="Peter Van Der Plas" w:date="2024-12-30T11:25:00Z" w16du:dateUtc="2024-12-30T10:25:00Z">
                  <w:rPr>
                    <w:b/>
                    <w:color w:val="FFFFFF" w:themeColor="background1"/>
                  </w:rPr>
                </w:rPrChange>
              </w:rPr>
              <w:t>SFP</w:t>
            </w:r>
          </w:p>
        </w:tc>
        <w:tc>
          <w:tcPr>
            <w:tcW w:w="992" w:type="dxa"/>
          </w:tcPr>
          <w:p w14:paraId="7604BA4D" w14:textId="20E31E64" w:rsidR="004C430C" w:rsidRPr="004424B1" w:rsidRDefault="003D40C2" w:rsidP="007B4994">
            <w:pPr>
              <w:pStyle w:val="TableCell"/>
              <w:jc w:val="right"/>
            </w:pPr>
            <w:fldSimple w:instr=" SEQ Area \* MERGEFORMAT ">
              <w:ins w:id="32974" w:author="Peter Van Der Plas" w:date="2025-01-01T17:31:00Z" w16du:dateUtc="2025-01-01T16:31:00Z">
                <w:r w:rsidR="006D1623">
                  <w:rPr>
                    <w:noProof/>
                  </w:rPr>
                  <w:t>30</w:t>
                </w:r>
              </w:ins>
              <w:del w:id="32975" w:author="Peter Van Der Plas" w:date="2024-12-25T18:53:00Z" w16du:dateUtc="2024-12-25T17:53:00Z">
                <w:r w:rsidR="00BF1AC4" w:rsidDel="00547CCE">
                  <w:rPr>
                    <w:noProof/>
                  </w:rPr>
                  <w:delText>30</w:delText>
                </w:r>
              </w:del>
            </w:fldSimple>
          </w:p>
        </w:tc>
      </w:tr>
    </w:tbl>
    <w:p w14:paraId="0498BB10" w14:textId="77777777" w:rsidR="004C430C" w:rsidRPr="004424B1" w:rsidRDefault="004C430C" w:rsidP="004C430C">
      <w:pPr>
        <w:spacing w:before="0" w:line="240" w:lineRule="auto"/>
        <w:rPr>
          <w:sz w:val="2"/>
          <w:szCs w:val="2"/>
          <w:lang w:val="en-GB"/>
        </w:rPr>
      </w:pPr>
    </w:p>
    <w:tbl>
      <w:tblPr>
        <w:tblStyle w:val="RBTable"/>
        <w:tblW w:w="0" w:type="auto"/>
        <w:tblLayout w:type="fixed"/>
        <w:tblLook w:val="04A0" w:firstRow="1" w:lastRow="0" w:firstColumn="1" w:lastColumn="0" w:noHBand="0" w:noVBand="1"/>
      </w:tblPr>
      <w:tblGrid>
        <w:gridCol w:w="1809"/>
        <w:gridCol w:w="1134"/>
        <w:gridCol w:w="6236"/>
      </w:tblGrid>
      <w:tr w:rsidR="004C430C" w:rsidRPr="004424B1" w14:paraId="198EE529" w14:textId="77777777" w:rsidTr="007B4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24D1433" w14:textId="77777777" w:rsidR="004C430C" w:rsidRPr="004424B1" w:rsidRDefault="004C430C" w:rsidP="007B4994">
            <w:pPr>
              <w:pStyle w:val="TableCell"/>
            </w:pPr>
            <w:r w:rsidRPr="004424B1">
              <w:t>Enumeration</w:t>
            </w:r>
          </w:p>
        </w:tc>
        <w:tc>
          <w:tcPr>
            <w:tcW w:w="1134" w:type="dxa"/>
          </w:tcPr>
          <w:p w14:paraId="120CDBFF" w14:textId="77777777" w:rsidR="004C430C" w:rsidRPr="004424B1" w:rsidRDefault="004C430C" w:rsidP="007B4994">
            <w:pPr>
              <w:pStyle w:val="TableCell"/>
              <w:jc w:val="center"/>
              <w:cnfStyle w:val="100000000000" w:firstRow="1" w:lastRow="0" w:firstColumn="0" w:lastColumn="0" w:oddVBand="0" w:evenVBand="0" w:oddHBand="0" w:evenHBand="0" w:firstRowFirstColumn="0" w:firstRowLastColumn="0" w:lastRowFirstColumn="0" w:lastRowLastColumn="0"/>
            </w:pPr>
            <w:r w:rsidRPr="004424B1">
              <w:t>Value</w:t>
            </w:r>
          </w:p>
        </w:tc>
        <w:tc>
          <w:tcPr>
            <w:tcW w:w="6236" w:type="dxa"/>
          </w:tcPr>
          <w:p w14:paraId="126075AB"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5F35B2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9FA06AD" w14:textId="77777777" w:rsidR="004C430C" w:rsidRPr="004424B1" w:rsidRDefault="004C430C" w:rsidP="007B4994">
            <w:pPr>
              <w:pStyle w:val="TableCell"/>
            </w:pPr>
            <w:r w:rsidRPr="004424B1">
              <w:t>AND</w:t>
            </w:r>
          </w:p>
        </w:tc>
        <w:tc>
          <w:tcPr>
            <w:tcW w:w="1134" w:type="dxa"/>
          </w:tcPr>
          <w:p w14:paraId="27DED7D7"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w:t>
            </w:r>
          </w:p>
        </w:tc>
        <w:tc>
          <w:tcPr>
            <w:tcW w:w="6236" w:type="dxa"/>
          </w:tcPr>
          <w:p w14:paraId="2B0B276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Logical AND</w:t>
            </w:r>
          </w:p>
        </w:tc>
      </w:tr>
      <w:tr w:rsidR="004C430C" w:rsidRPr="004424B1" w14:paraId="7CA2F1F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3FCE4F9" w14:textId="77777777" w:rsidR="004C430C" w:rsidRPr="004424B1" w:rsidRDefault="004C430C" w:rsidP="007B4994">
            <w:pPr>
              <w:pStyle w:val="TableCell"/>
            </w:pPr>
            <w:r w:rsidRPr="004424B1">
              <w:t>OR</w:t>
            </w:r>
          </w:p>
        </w:tc>
        <w:tc>
          <w:tcPr>
            <w:tcW w:w="1134" w:type="dxa"/>
          </w:tcPr>
          <w:p w14:paraId="57E8FD52"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2</w:t>
            </w:r>
          </w:p>
        </w:tc>
        <w:tc>
          <w:tcPr>
            <w:tcW w:w="6236" w:type="dxa"/>
          </w:tcPr>
          <w:p w14:paraId="204B1CF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Logical OR</w:t>
            </w:r>
          </w:p>
        </w:tc>
      </w:tr>
    </w:tbl>
    <w:p w14:paraId="12298074" w14:textId="3DDD3E44" w:rsidR="004C430C" w:rsidRPr="004424B1" w:rsidDel="00CF2DB2" w:rsidRDefault="004C430C">
      <w:pPr>
        <w:pStyle w:val="Heading4"/>
        <w:numPr>
          <w:ilvl w:val="0"/>
          <w:numId w:val="0"/>
        </w:numPr>
        <w:rPr>
          <w:del w:id="32976" w:author="Quinten Van Woerkom" w:date="2024-12-03T13:42:00Z" w16du:dateUtc="2024-12-03T12:42:00Z"/>
          <w:lang w:val="en-GB"/>
        </w:rPr>
        <w:pPrChange w:id="32977" w:author="Quinten Van Woerkom" w:date="2024-12-03T13:43:00Z" w16du:dateUtc="2024-12-03T12:43:00Z">
          <w:pPr>
            <w:pStyle w:val="Heading4"/>
          </w:pPr>
        </w:pPrChange>
      </w:pPr>
      <w:del w:id="32978" w:author="Quinten Van Woerkom" w:date="2024-12-03T13:43:00Z" w16du:dateUtc="2024-12-03T12:43:00Z">
        <w:r w:rsidRPr="004424B1" w:rsidDel="00CF2DB2">
          <w:rPr>
            <w:lang w:val="en-GB"/>
          </w:rPr>
          <w:delText>Conditional Constraint</w:delText>
        </w:r>
      </w:del>
      <w:del w:id="32979" w:author="Quinten Van Woerkom" w:date="2024-12-03T13:42:00Z" w16du:dateUtc="2024-12-03T12:42:00Z">
        <w:r w:rsidRPr="004424B1" w:rsidDel="00CF2DB2">
          <w:rPr>
            <w:lang w:val="en-GB"/>
          </w:rPr>
          <w:delText>s</w:delText>
        </w:r>
      </w:del>
    </w:p>
    <w:p w14:paraId="5D318F05" w14:textId="3C6770E6" w:rsidR="004C430C" w:rsidRPr="00CF2DB2" w:rsidDel="00CF2DB2" w:rsidRDefault="004C430C">
      <w:pPr>
        <w:pStyle w:val="Heading4"/>
        <w:numPr>
          <w:ilvl w:val="0"/>
          <w:numId w:val="0"/>
        </w:numPr>
        <w:rPr>
          <w:del w:id="32980" w:author="Quinten Van Woerkom" w:date="2024-12-03T13:42:00Z" w16du:dateUtc="2024-12-03T12:42:00Z"/>
          <w:lang w:val="en-GB"/>
        </w:rPr>
        <w:pPrChange w:id="32981" w:author="Quinten Van Woerkom" w:date="2024-12-03T13:43:00Z" w16du:dateUtc="2024-12-03T12:43:00Z">
          <w:pPr>
            <w:pStyle w:val="Heading5"/>
          </w:pPr>
        </w:pPrChange>
      </w:pPr>
      <w:del w:id="32982" w:author="Quinten Van Woerkom" w:date="2024-12-03T13:42:00Z" w16du:dateUtc="2024-12-03T12:42:00Z">
        <w:r w:rsidRPr="00CF2DB2" w:rsidDel="00CF2DB2">
          <w:rPr>
            <w:lang w:val="en-GB"/>
          </w:rPr>
          <w:delText>General</w:delText>
        </w:r>
      </w:del>
    </w:p>
    <w:p w14:paraId="0C3768AB" w14:textId="0E6C813A" w:rsidR="004C430C" w:rsidRPr="00CF2DB2" w:rsidDel="00CF2DB2" w:rsidRDefault="004C430C">
      <w:pPr>
        <w:pStyle w:val="Heading4"/>
        <w:numPr>
          <w:ilvl w:val="0"/>
          <w:numId w:val="0"/>
        </w:numPr>
        <w:rPr>
          <w:del w:id="32983" w:author="Quinten Van Woerkom" w:date="2024-12-03T13:42:00Z" w16du:dateUtc="2024-12-03T12:42:00Z"/>
          <w:i/>
          <w:iCs/>
          <w:rPrChange w:id="32984" w:author="Quinten Van Woerkom" w:date="2024-12-03T13:42:00Z" w16du:dateUtc="2024-12-03T12:42:00Z">
            <w:rPr>
              <w:del w:id="32985" w:author="Quinten Van Woerkom" w:date="2024-12-03T13:42:00Z" w16du:dateUtc="2024-12-03T12:42:00Z"/>
            </w:rPr>
          </w:rPrChange>
        </w:rPr>
        <w:pPrChange w:id="32986" w:author="Quinten Van Woerkom" w:date="2024-12-03T13:43:00Z" w16du:dateUtc="2024-12-03T12:43:00Z">
          <w:pPr>
            <w:pStyle w:val="HeadingNoNumber"/>
            <w:spacing w:before="240"/>
          </w:pPr>
        </w:pPrChange>
      </w:pPr>
      <w:del w:id="32987" w:author="Quinten Van Woerkom" w:date="2024-12-03T13:42:00Z" w16du:dateUtc="2024-12-03T12:42:00Z">
        <w:r w:rsidRPr="00CF2DB2" w:rsidDel="00CF2DB2">
          <w:rPr>
            <w:i/>
            <w:iCs/>
            <w:rPrChange w:id="32988" w:author="Quinten Van Woerkom" w:date="2024-12-03T13:42:00Z" w16du:dateUtc="2024-12-03T12:42:00Z">
              <w:rPr/>
            </w:rPrChange>
          </w:rPr>
          <w:delText>ConditionalConstraint</w:delText>
        </w:r>
      </w:del>
    </w:p>
    <w:p w14:paraId="36568D31" w14:textId="2A0A1777" w:rsidR="00951043" w:rsidRPr="004424B1" w:rsidDel="00CF2DB2" w:rsidRDefault="00951043">
      <w:pPr>
        <w:pStyle w:val="Heading4"/>
        <w:numPr>
          <w:ilvl w:val="0"/>
          <w:numId w:val="0"/>
        </w:numPr>
        <w:rPr>
          <w:del w:id="32989" w:author="Quinten Van Woerkom" w:date="2024-12-03T13:43:00Z" w16du:dateUtc="2024-12-03T12:43:00Z"/>
        </w:rPr>
        <w:pPrChange w:id="32990" w:author="Quinten Van Woerkom" w:date="2024-12-03T13:43:00Z" w16du:dateUtc="2024-12-03T12:43:00Z">
          <w:pPr>
            <w:keepNext/>
            <w:spacing w:before="0"/>
          </w:pPr>
        </w:pPrChange>
      </w:pPr>
    </w:p>
    <w:tbl>
      <w:tblPr>
        <w:tblStyle w:val="RBTable"/>
        <w:tblW w:w="9179" w:type="dxa"/>
        <w:tblLayout w:type="fixed"/>
        <w:tblLook w:val="0480" w:firstRow="0" w:lastRow="0" w:firstColumn="1" w:lastColumn="0" w:noHBand="0" w:noVBand="1"/>
        <w:tblCaption w:val="DSC ConditionalConstraint E1 X"/>
      </w:tblPr>
      <w:tblGrid>
        <w:gridCol w:w="1667"/>
        <w:gridCol w:w="2976"/>
        <w:gridCol w:w="992"/>
        <w:gridCol w:w="1843"/>
        <w:gridCol w:w="709"/>
        <w:gridCol w:w="992"/>
      </w:tblGrid>
      <w:tr w:rsidR="004C430C" w:rsidRPr="004424B1" w:rsidDel="00CF2DB2" w14:paraId="64AE5D0A" w14:textId="0112DBC2" w:rsidTr="007B4994">
        <w:trPr>
          <w:del w:id="32991" w:author="Quinten Van Woerkom" w:date="2024-12-03T13:42:00Z"/>
        </w:trPr>
        <w:tc>
          <w:tcPr>
            <w:cnfStyle w:val="001000000000" w:firstRow="0" w:lastRow="0" w:firstColumn="1" w:lastColumn="0" w:oddVBand="0" w:evenVBand="0" w:oddHBand="0" w:evenHBand="0" w:firstRowFirstColumn="0" w:firstRowLastColumn="0" w:lastRowFirstColumn="0" w:lastRowLastColumn="0"/>
            <w:tcW w:w="1667" w:type="dxa"/>
            <w:shd w:val="clear" w:color="auto" w:fill="662382" w:themeFill="text2"/>
          </w:tcPr>
          <w:p w14:paraId="44B71B26" w14:textId="309A654A" w:rsidR="004C430C" w:rsidRPr="004424B1" w:rsidDel="00CF2DB2" w:rsidRDefault="004C430C" w:rsidP="00825170">
            <w:pPr>
              <w:pStyle w:val="TableCell"/>
              <w:keepNext/>
              <w:rPr>
                <w:del w:id="32992" w:author="Quinten Van Woerkom" w:date="2024-12-03T13:42:00Z" w16du:dateUtc="2024-12-03T12:42:00Z"/>
                <w:color w:val="FFFFFF" w:themeColor="background1"/>
              </w:rPr>
            </w:pPr>
            <w:del w:id="32993" w:author="Quinten Van Woerkom" w:date="2024-12-03T13:42:00Z" w16du:dateUtc="2024-12-03T12:42:00Z">
              <w:r w:rsidRPr="004424B1" w:rsidDel="00CF2DB2">
                <w:rPr>
                  <w:color w:val="FFFFFF" w:themeColor="background1"/>
                </w:rPr>
                <w:delText>Name</w:delText>
              </w:r>
            </w:del>
          </w:p>
        </w:tc>
        <w:tc>
          <w:tcPr>
            <w:tcW w:w="2976" w:type="dxa"/>
          </w:tcPr>
          <w:p w14:paraId="3F994F08" w14:textId="7D45B5EA" w:rsidR="004C430C" w:rsidRPr="004424B1" w:rsidDel="00CF2DB2"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rPr>
                <w:del w:id="32994" w:author="Quinten Van Woerkom" w:date="2024-12-03T13:42:00Z" w16du:dateUtc="2024-12-03T12:42:00Z"/>
                <w:b/>
                <w:i/>
              </w:rPr>
            </w:pPr>
            <w:del w:id="32995" w:author="Quinten Van Woerkom" w:date="2024-12-03T13:42:00Z" w16du:dateUtc="2024-12-03T12:42:00Z">
              <w:r w:rsidRPr="004424B1" w:rsidDel="00CF2DB2">
                <w:rPr>
                  <w:b/>
                  <w:i/>
                </w:rPr>
                <w:delText>ConditionalConstraint</w:delText>
              </w:r>
            </w:del>
          </w:p>
        </w:tc>
        <w:tc>
          <w:tcPr>
            <w:tcW w:w="992" w:type="dxa"/>
            <w:shd w:val="clear" w:color="auto" w:fill="662382" w:themeFill="text2"/>
          </w:tcPr>
          <w:p w14:paraId="7779B1A8" w14:textId="7CC0641A" w:rsidR="004C430C" w:rsidRPr="004424B1" w:rsidDel="00CF2DB2"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rPr>
                <w:del w:id="32996" w:author="Quinten Van Woerkom" w:date="2024-12-03T13:42:00Z" w16du:dateUtc="2024-12-03T12:42:00Z"/>
                <w:b/>
              </w:rPr>
            </w:pPr>
            <w:del w:id="32997" w:author="Quinten Van Woerkom" w:date="2024-12-03T13:42:00Z" w16du:dateUtc="2024-12-03T12:42:00Z">
              <w:r w:rsidRPr="004424B1" w:rsidDel="00CF2DB2">
                <w:rPr>
                  <w:b/>
                  <w:color w:val="FFFFFF" w:themeColor="background1"/>
                </w:rPr>
                <w:delText>Extends</w:delText>
              </w:r>
            </w:del>
          </w:p>
        </w:tc>
        <w:tc>
          <w:tcPr>
            <w:tcW w:w="1843" w:type="dxa"/>
          </w:tcPr>
          <w:p w14:paraId="12A16C60" w14:textId="0843C86C" w:rsidR="004C430C" w:rsidRPr="004424B1" w:rsidDel="00CF2DB2"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rPr>
                <w:del w:id="32998" w:author="Quinten Van Woerkom" w:date="2024-12-03T13:42:00Z" w16du:dateUtc="2024-12-03T12:42:00Z"/>
                <w:i/>
              </w:rPr>
            </w:pPr>
            <w:del w:id="32999" w:author="Quinten Van Woerkom" w:date="2024-12-03T13:42:00Z" w16du:dateUtc="2024-12-03T12:42:00Z">
              <w:r w:rsidRPr="004424B1" w:rsidDel="00CF2DB2">
                <w:rPr>
                  <w:i/>
                </w:rPr>
                <w:delText>Constraint</w:delText>
              </w:r>
            </w:del>
          </w:p>
        </w:tc>
        <w:tc>
          <w:tcPr>
            <w:tcW w:w="709" w:type="dxa"/>
            <w:shd w:val="clear" w:color="auto" w:fill="662382" w:themeFill="text2"/>
          </w:tcPr>
          <w:p w14:paraId="55C7598B" w14:textId="7D6B8149" w:rsidR="004C430C" w:rsidRPr="004424B1" w:rsidDel="00CF2DB2"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rPr>
                <w:del w:id="33000" w:author="Quinten Van Woerkom" w:date="2024-12-03T13:42:00Z" w16du:dateUtc="2024-12-03T12:42:00Z"/>
                <w:b/>
              </w:rPr>
            </w:pPr>
            <w:del w:id="33001" w:author="Quinten Van Woerkom" w:date="2024-12-03T13:42:00Z" w16du:dateUtc="2024-12-03T12:42:00Z">
              <w:r w:rsidRPr="004424B1" w:rsidDel="00CF2DB2">
                <w:rPr>
                  <w:b/>
                  <w:color w:val="FFFFFF" w:themeColor="background1"/>
                </w:rPr>
                <w:delText>SFP</w:delText>
              </w:r>
            </w:del>
          </w:p>
        </w:tc>
        <w:tc>
          <w:tcPr>
            <w:tcW w:w="992" w:type="dxa"/>
          </w:tcPr>
          <w:p w14:paraId="5BC30BF3" w14:textId="1861F579" w:rsidR="004C430C" w:rsidRPr="004424B1" w:rsidDel="00CF2DB2" w:rsidRDefault="004C430C" w:rsidP="00825170">
            <w:pPr>
              <w:pStyle w:val="TableCell"/>
              <w:keepNext/>
              <w:jc w:val="right"/>
              <w:cnfStyle w:val="000000000000" w:firstRow="0" w:lastRow="0" w:firstColumn="0" w:lastColumn="0" w:oddVBand="0" w:evenVBand="0" w:oddHBand="0" w:evenHBand="0" w:firstRowFirstColumn="0" w:firstRowLastColumn="0" w:lastRowFirstColumn="0" w:lastRowLastColumn="0"/>
              <w:rPr>
                <w:del w:id="33002" w:author="Quinten Van Woerkom" w:date="2024-12-03T13:42:00Z" w16du:dateUtc="2024-12-03T12:42:00Z"/>
              </w:rPr>
            </w:pPr>
            <w:del w:id="33003" w:author="Quinten Van Woerkom" w:date="2024-12-03T13:42:00Z" w16du:dateUtc="2024-12-03T12:42:00Z">
              <w:r w:rsidRPr="004424B1" w:rsidDel="00CF2DB2">
                <w:delText>Abstract</w:delText>
              </w:r>
            </w:del>
          </w:p>
        </w:tc>
      </w:tr>
    </w:tbl>
    <w:p w14:paraId="10343AD4" w14:textId="51C55594" w:rsidR="004C430C" w:rsidRPr="004424B1" w:rsidRDefault="004B71FA" w:rsidP="00CA51A6">
      <w:pPr>
        <w:pStyle w:val="Heading5"/>
        <w:spacing w:before="480"/>
        <w:rPr>
          <w:lang w:val="en-GB"/>
        </w:rPr>
      </w:pPr>
      <w:commentRangeStart w:id="33004"/>
      <w:ins w:id="33005" w:author="Quinten Van Woerkom" w:date="2024-12-18T16:30:00Z" w16du:dateUtc="2024-12-18T15:30:00Z">
        <w:r>
          <w:rPr>
            <w:lang w:val="en-GB"/>
          </w:rPr>
          <w:t xml:space="preserve">Data Type: </w:t>
        </w:r>
      </w:ins>
      <w:r w:rsidR="004C430C" w:rsidRPr="004424B1">
        <w:rPr>
          <w:lang w:val="en-GB"/>
        </w:rPr>
        <w:t>Constraint Expression</w:t>
      </w:r>
      <w:commentRangeEnd w:id="33004"/>
      <w:r w:rsidR="00CA51A6">
        <w:rPr>
          <w:rStyle w:val="CommentReference"/>
          <w:b w:val="0"/>
        </w:rPr>
        <w:commentReference w:id="33004"/>
      </w:r>
    </w:p>
    <w:p w14:paraId="3E9823F6" w14:textId="59CB7DFC" w:rsidR="009F20EF" w:rsidRPr="004424B1" w:rsidRDefault="009F20EF">
      <w:pPr>
        <w:pStyle w:val="Heading6"/>
        <w:pPrChange w:id="33006" w:author="Peter Van Der Plas" w:date="2024-12-30T11:30:00Z" w16du:dateUtc="2024-12-30T10:30:00Z">
          <w:pPr>
            <w:pStyle w:val="HeadingNoNumber"/>
            <w:spacing w:before="240"/>
          </w:pPr>
        </w:pPrChange>
      </w:pPr>
      <w:del w:id="33007" w:author="Quinten Van Woerkom" w:date="2024-12-18T16:30:00Z" w16du:dateUtc="2024-12-18T15:30:00Z">
        <w:r w:rsidRPr="004424B1" w:rsidDel="004B71FA">
          <w:delText>ConstraintExpression</w:delText>
        </w:r>
      </w:del>
      <w:ins w:id="33008" w:author="Quinten Van Woerkom" w:date="2024-12-18T16:30:00Z" w16du:dateUtc="2024-12-18T15:30:00Z">
        <w:r w:rsidR="004B71FA">
          <w:t>Overview</w:t>
        </w:r>
      </w:ins>
    </w:p>
    <w:p w14:paraId="3EC18399" w14:textId="43D12579" w:rsidR="004C430C" w:rsidRPr="004424B1" w:rsidRDefault="004C430C" w:rsidP="004C430C">
      <w:pPr>
        <w:rPr>
          <w:lang w:val="en-GB"/>
        </w:rPr>
      </w:pPr>
      <w:r w:rsidRPr="004424B1">
        <w:rPr>
          <w:lang w:val="en-GB"/>
        </w:rPr>
        <w:t xml:space="preserve">All types of constraint can be considered conditions that are either met or not met when a </w:t>
      </w:r>
      <w:r w:rsidRPr="004424B1">
        <w:rPr>
          <w:rStyle w:val="Term"/>
          <w:lang w:val="en-GB"/>
        </w:rPr>
        <w:t>planning activity</w:t>
      </w:r>
      <w:r w:rsidRPr="004424B1">
        <w:rPr>
          <w:lang w:val="en-GB"/>
        </w:rPr>
        <w:t xml:space="preserve"> is placed in a Plan.  They can therefore be specified as a potentially complex Boolean expression that combines references to the arguments and </w:t>
      </w:r>
      <w:del w:id="33009" w:author="Quinten Van Woerkom" w:date="2024-11-25T14:45:00Z" w16du:dateUtc="2024-11-25T13:45:00Z">
        <w:r w:rsidRPr="004424B1" w:rsidDel="00006133">
          <w:rPr>
            <w:lang w:val="en-GB"/>
          </w:rPr>
          <w:delText>attribute</w:delText>
        </w:r>
      </w:del>
      <w:ins w:id="33010" w:author="Quinten Van Woerkom" w:date="2024-11-25T14:45:00Z" w16du:dateUtc="2024-11-25T13:45:00Z">
        <w:r w:rsidR="00006133">
          <w:rPr>
            <w:lang w:val="en-GB"/>
          </w:rPr>
          <w:t>field</w:t>
        </w:r>
      </w:ins>
      <w:r w:rsidRPr="004424B1">
        <w:rPr>
          <w:lang w:val="en-GB"/>
        </w:rPr>
        <w:t>s of objects in the MPS information model using operators of various types (arithmetic, comparative, logical, string, temporal, and geometric).  The expression must evaluate to TRUE for the constraint to be met.</w:t>
      </w:r>
    </w:p>
    <w:p w14:paraId="20E26158" w14:textId="73985B64" w:rsidR="004C430C" w:rsidRDefault="004C430C" w:rsidP="007E7075">
      <w:pPr>
        <w:rPr>
          <w:ins w:id="33011" w:author="Quinten Van Woerkom" w:date="2024-12-18T16:30:00Z" w16du:dateUtc="2024-12-18T15:30:00Z"/>
          <w:lang w:val="en-GB"/>
        </w:rPr>
      </w:pPr>
      <w:r w:rsidRPr="004424B1">
        <w:rPr>
          <w:lang w:val="en-GB"/>
        </w:rPr>
        <w:t>As introduced in</w:t>
      </w:r>
      <w:del w:id="33012" w:author="Peter Van Der Plas" w:date="2024-12-30T11:28:00Z" w16du:dateUtc="2024-12-30T10:28:00Z">
        <w:r w:rsidRPr="004424B1" w:rsidDel="00B702A5">
          <w:rPr>
            <w:lang w:val="en-GB"/>
          </w:rPr>
          <w:delText xml:space="preserve"> </w:delText>
        </w:r>
      </w:del>
      <w:ins w:id="33013" w:author="Peter Van Der Plas" w:date="2024-12-30T11:28:00Z" w16du:dateUtc="2024-12-30T10:28:00Z">
        <w:r w:rsidR="00B702A5">
          <w:rPr>
            <w:lang w:val="en-GB"/>
          </w:rPr>
          <w:t xml:space="preserve"> </w:t>
        </w:r>
        <w:r w:rsidR="00B702A5">
          <w:rPr>
            <w:lang w:val="en-GB"/>
          </w:rPr>
          <w:fldChar w:fldCharType="begin"/>
        </w:r>
        <w:r w:rsidR="00B702A5">
          <w:rPr>
            <w:lang w:val="en-GB"/>
          </w:rPr>
          <w:instrText xml:space="preserve"> REF _Ref186450541 \r \h </w:instrText>
        </w:r>
      </w:ins>
      <w:r w:rsidR="00B702A5">
        <w:rPr>
          <w:lang w:val="en-GB"/>
        </w:rPr>
      </w:r>
      <w:r w:rsidR="00B702A5">
        <w:rPr>
          <w:lang w:val="en-GB"/>
        </w:rPr>
        <w:fldChar w:fldCharType="separate"/>
      </w:r>
      <w:ins w:id="33014" w:author="Peter Van Der Plas" w:date="2025-01-01T17:31:00Z" w16du:dateUtc="2025-01-01T16:31:00Z">
        <w:r w:rsidR="006D1623">
          <w:rPr>
            <w:lang w:val="en-GB"/>
          </w:rPr>
          <w:t>1.2</w:t>
        </w:r>
      </w:ins>
      <w:ins w:id="33015" w:author="Peter Van Der Plas" w:date="2024-12-30T11:28:00Z" w16du:dateUtc="2024-12-30T10:28:00Z">
        <w:r w:rsidR="00B702A5">
          <w:rPr>
            <w:lang w:val="en-GB"/>
          </w:rPr>
          <w:fldChar w:fldCharType="end"/>
        </w:r>
      </w:ins>
      <w:del w:id="33016" w:author="Peter Van Der Plas" w:date="2024-12-30T11:28:00Z" w16du:dateUtc="2024-12-30T10:28:00Z">
        <w:r w:rsidRPr="004424B1" w:rsidDel="00B702A5">
          <w:rPr>
            <w:lang w:val="en-GB"/>
          </w:rPr>
          <w:fldChar w:fldCharType="begin"/>
        </w:r>
        <w:r w:rsidRPr="004424B1" w:rsidDel="00B702A5">
          <w:rPr>
            <w:lang w:val="en-GB"/>
          </w:rPr>
          <w:delInstrText xml:space="preserve"> REF _Ref21941987 \r \h </w:delInstrText>
        </w:r>
        <w:r w:rsidRPr="004424B1" w:rsidDel="00B702A5">
          <w:rPr>
            <w:lang w:val="en-GB"/>
          </w:rPr>
        </w:r>
        <w:r w:rsidRPr="004424B1" w:rsidDel="00B702A5">
          <w:rPr>
            <w:lang w:val="en-GB"/>
          </w:rPr>
          <w:fldChar w:fldCharType="separate"/>
        </w:r>
      </w:del>
      <w:ins w:id="33017" w:author="Quinten Van Woerkom" w:date="2024-12-18T10:59:00Z" w16du:dateUtc="2024-12-18T09:59:00Z">
        <w:del w:id="33018" w:author="Peter Van Der Plas" w:date="2024-12-25T18:53:00Z" w16du:dateUtc="2024-12-25T17:53:00Z">
          <w:r w:rsidR="0088160E" w:rsidDel="00547CCE">
            <w:rPr>
              <w:lang w:val="en-GB"/>
            </w:rPr>
            <w:delText>4.6.4</w:delText>
          </w:r>
        </w:del>
      </w:ins>
      <w:del w:id="33019" w:author="Peter Van Der Plas" w:date="2024-12-25T18:53:00Z" w16du:dateUtc="2024-12-25T17:53:00Z">
        <w:r w:rsidR="00BF1AC4" w:rsidDel="00547CCE">
          <w:rPr>
            <w:lang w:val="en-GB"/>
          </w:rPr>
          <w:delText>4.3.4</w:delText>
        </w:r>
      </w:del>
      <w:del w:id="33020" w:author="Peter Van Der Plas" w:date="2024-12-30T11:28:00Z" w16du:dateUtc="2024-12-30T10:28:00Z">
        <w:r w:rsidRPr="004424B1" w:rsidDel="00B702A5">
          <w:rPr>
            <w:lang w:val="en-GB"/>
          </w:rPr>
          <w:fldChar w:fldCharType="end"/>
        </w:r>
      </w:del>
      <w:r w:rsidRPr="004424B1">
        <w:rPr>
          <w:lang w:val="en-GB"/>
        </w:rPr>
        <w:t xml:space="preserve">, this </w:t>
      </w:r>
      <w:r w:rsidRPr="004424B1">
        <w:rPr>
          <w:iCs/>
          <w:lang w:val="en-GB"/>
        </w:rPr>
        <w:t>Recommended Standard</w:t>
      </w:r>
      <w:r w:rsidRPr="004424B1">
        <w:rPr>
          <w:lang w:val="en-GB"/>
        </w:rPr>
        <w:t xml:space="preserve"> does not define a full expression language capable of supporting such complex Boolean expressions.  It does, however, support the use of externally defined expression languages.  The </w:t>
      </w:r>
      <w:proofErr w:type="spellStart"/>
      <w:r w:rsidRPr="004424B1">
        <w:rPr>
          <w:lang w:val="en-GB"/>
        </w:rPr>
        <w:t>ConstraintExpression</w:t>
      </w:r>
      <w:proofErr w:type="spellEnd"/>
      <w:r w:rsidRPr="004424B1">
        <w:rPr>
          <w:lang w:val="en-GB"/>
        </w:rPr>
        <w:t xml:space="preserve"> type allows for the use of such an expression language to define any type of constraint, providing communicating entities all have the capability to evaluate that expression language.</w:t>
      </w:r>
    </w:p>
    <w:p w14:paraId="740A6AED" w14:textId="04DBA72B" w:rsidR="004B71FA" w:rsidRPr="004424B1" w:rsidRDefault="004B71FA">
      <w:pPr>
        <w:pStyle w:val="Heading6"/>
        <w:spacing w:before="480" w:after="240"/>
        <w:rPr>
          <w:lang w:val="en-GB"/>
        </w:rPr>
        <w:pPrChange w:id="33021" w:author="Peter Van Der Plas" w:date="2024-12-30T11:30:00Z" w16du:dateUtc="2024-12-30T10:30:00Z">
          <w:pPr/>
        </w:pPrChange>
      </w:pPr>
      <w:ins w:id="33022" w:author="Quinten Van Woerkom" w:date="2024-12-18T16:30:00Z" w16du:dateUtc="2024-12-18T15:30:00Z">
        <w:r>
          <w:rPr>
            <w:lang w:val="en-GB"/>
          </w:rPr>
          <w:t>Definition</w:t>
        </w:r>
      </w:ins>
    </w:p>
    <w:p w14:paraId="3C1462C1" w14:textId="6A6AA0F3" w:rsidR="007E7075" w:rsidRPr="004424B1" w:rsidDel="004B71FA" w:rsidRDefault="007E7075">
      <w:pPr>
        <w:spacing w:after="240"/>
        <w:rPr>
          <w:del w:id="33023" w:author="Quinten Van Woerkom" w:date="2024-12-18T16:30:00Z" w16du:dateUtc="2024-12-18T15:30:00Z"/>
          <w:lang w:val="en-GB"/>
        </w:rPr>
        <w:pPrChange w:id="33024" w:author="Quinten Van Woerkom" w:date="2024-12-18T16:30:00Z" w16du:dateUtc="2024-12-18T15:30:00Z">
          <w:pPr>
            <w:spacing w:before="0"/>
          </w:pPr>
        </w:pPrChange>
      </w:pPr>
    </w:p>
    <w:tbl>
      <w:tblPr>
        <w:tblStyle w:val="RBTable"/>
        <w:tblW w:w="9179" w:type="dxa"/>
        <w:tblLayout w:type="fixed"/>
        <w:tblLook w:val="0400" w:firstRow="0" w:lastRow="0" w:firstColumn="0" w:lastColumn="0" w:noHBand="0" w:noVBand="1"/>
        <w:tblCaption w:val="DSC ConstraintExpression E1"/>
      </w:tblPr>
      <w:tblGrid>
        <w:gridCol w:w="1667"/>
        <w:gridCol w:w="2976"/>
        <w:gridCol w:w="992"/>
        <w:gridCol w:w="1843"/>
        <w:gridCol w:w="709"/>
        <w:gridCol w:w="992"/>
      </w:tblGrid>
      <w:tr w:rsidR="004C430C" w:rsidRPr="004424B1" w14:paraId="59089844" w14:textId="77777777" w:rsidTr="00CD76A2">
        <w:tc>
          <w:tcPr>
            <w:tcW w:w="1667" w:type="dxa"/>
            <w:shd w:val="clear" w:color="auto" w:fill="00CCFF"/>
          </w:tcPr>
          <w:p w14:paraId="27BD41DD" w14:textId="77777777" w:rsidR="004C430C" w:rsidRPr="00B702A5" w:rsidRDefault="004C430C" w:rsidP="007B4994">
            <w:pPr>
              <w:pStyle w:val="TableCell"/>
              <w:rPr>
                <w:color w:val="auto"/>
                <w:rPrChange w:id="33025" w:author="Peter Van Der Plas" w:date="2024-12-30T11:29:00Z" w16du:dateUtc="2024-12-30T10:29:00Z">
                  <w:rPr>
                    <w:color w:val="FFFFFF" w:themeColor="background1"/>
                  </w:rPr>
                </w:rPrChange>
              </w:rPr>
            </w:pPr>
            <w:r w:rsidRPr="00B702A5">
              <w:rPr>
                <w:color w:val="auto"/>
                <w:rPrChange w:id="33026" w:author="Peter Van Der Plas" w:date="2024-12-30T11:29:00Z" w16du:dateUtc="2024-12-30T10:29:00Z">
                  <w:rPr>
                    <w:color w:val="FFFFFF" w:themeColor="background1"/>
                  </w:rPr>
                </w:rPrChange>
              </w:rPr>
              <w:t>Name</w:t>
            </w:r>
          </w:p>
        </w:tc>
        <w:tc>
          <w:tcPr>
            <w:tcW w:w="2976" w:type="dxa"/>
          </w:tcPr>
          <w:p w14:paraId="22948D69" w14:textId="77777777" w:rsidR="004C430C" w:rsidRPr="004424B1" w:rsidRDefault="004C430C" w:rsidP="007B4994">
            <w:pPr>
              <w:pStyle w:val="TableCell"/>
              <w:rPr>
                <w:b/>
              </w:rPr>
            </w:pPr>
            <w:proofErr w:type="spellStart"/>
            <w:r w:rsidRPr="004424B1">
              <w:rPr>
                <w:b/>
              </w:rPr>
              <w:t>ConstraintExpression</w:t>
            </w:r>
            <w:proofErr w:type="spellEnd"/>
          </w:p>
        </w:tc>
        <w:tc>
          <w:tcPr>
            <w:tcW w:w="992" w:type="dxa"/>
            <w:shd w:val="clear" w:color="auto" w:fill="00CCFF"/>
          </w:tcPr>
          <w:p w14:paraId="3801AB9E" w14:textId="77777777" w:rsidR="004C430C" w:rsidRPr="00B702A5" w:rsidRDefault="004C430C" w:rsidP="007B4994">
            <w:pPr>
              <w:pStyle w:val="TableCell"/>
              <w:rPr>
                <w:bCs/>
                <w:color w:val="auto"/>
                <w:rPrChange w:id="33027" w:author="Peter Van Der Plas" w:date="2024-12-30T11:29:00Z" w16du:dateUtc="2024-12-30T10:29:00Z">
                  <w:rPr>
                    <w:b/>
                  </w:rPr>
                </w:rPrChange>
              </w:rPr>
            </w:pPr>
            <w:r w:rsidRPr="00B702A5">
              <w:rPr>
                <w:bCs/>
                <w:color w:val="auto"/>
                <w:rPrChange w:id="33028" w:author="Peter Van Der Plas" w:date="2024-12-30T11:29:00Z" w16du:dateUtc="2024-12-30T10:29:00Z">
                  <w:rPr>
                    <w:b/>
                    <w:color w:val="FFFFFF" w:themeColor="background1"/>
                  </w:rPr>
                </w:rPrChange>
              </w:rPr>
              <w:t>Extends</w:t>
            </w:r>
          </w:p>
        </w:tc>
        <w:tc>
          <w:tcPr>
            <w:tcW w:w="1843" w:type="dxa"/>
          </w:tcPr>
          <w:p w14:paraId="3321A843" w14:textId="036630FA" w:rsidR="004C430C" w:rsidRPr="00B702A5" w:rsidRDefault="004C430C" w:rsidP="007B4994">
            <w:pPr>
              <w:pStyle w:val="TableCell"/>
              <w:rPr>
                <w:b/>
                <w:iCs/>
                <w:spacing w:val="-10"/>
                <w:rPrChange w:id="33029" w:author="Peter Van Der Plas" w:date="2024-12-30T11:29:00Z" w16du:dateUtc="2024-12-30T10:29:00Z">
                  <w:rPr>
                    <w:b/>
                    <w:i/>
                    <w:spacing w:val="-10"/>
                  </w:rPr>
                </w:rPrChange>
              </w:rPr>
            </w:pPr>
            <w:commentRangeStart w:id="33030"/>
            <w:del w:id="33031" w:author="Quinten Van Woerkom" w:date="2024-12-03T14:04:00Z" w16du:dateUtc="2024-12-03T13:04:00Z">
              <w:r w:rsidRPr="00B702A5" w:rsidDel="00780D61">
                <w:rPr>
                  <w:iCs/>
                  <w:spacing w:val="-10"/>
                  <w:rPrChange w:id="33032" w:author="Peter Van Der Plas" w:date="2024-12-30T11:29:00Z" w16du:dateUtc="2024-12-30T10:29:00Z">
                    <w:rPr>
                      <w:i/>
                      <w:spacing w:val="-10"/>
                    </w:rPr>
                  </w:rPrChange>
                </w:rPr>
                <w:delText>ConditionalConstraint</w:delText>
              </w:r>
            </w:del>
            <w:ins w:id="33033" w:author="Quinten Van Woerkom" w:date="2024-12-03T14:04:00Z" w16du:dateUtc="2024-12-03T13:04:00Z">
              <w:r w:rsidR="00780D61" w:rsidRPr="00B702A5">
                <w:rPr>
                  <w:iCs/>
                  <w:spacing w:val="-10"/>
                  <w:rPrChange w:id="33034" w:author="Peter Van Der Plas" w:date="2024-12-30T11:29:00Z" w16du:dateUtc="2024-12-30T10:29:00Z">
                    <w:rPr>
                      <w:i/>
                      <w:spacing w:val="-10"/>
                    </w:rPr>
                  </w:rPrChange>
                </w:rPr>
                <w:t>Constraint</w:t>
              </w:r>
              <w:commentRangeEnd w:id="33030"/>
              <w:r w:rsidR="00780D61" w:rsidRPr="00B702A5">
                <w:rPr>
                  <w:rStyle w:val="CommentReference"/>
                  <w:rFonts w:cs="Times New Roman"/>
                  <w:iCs/>
                  <w:lang w:val="en-US" w:eastAsia="en-US"/>
                </w:rPr>
                <w:commentReference w:id="33030"/>
              </w:r>
            </w:ins>
          </w:p>
        </w:tc>
        <w:tc>
          <w:tcPr>
            <w:tcW w:w="709" w:type="dxa"/>
            <w:shd w:val="clear" w:color="auto" w:fill="00CCFF"/>
          </w:tcPr>
          <w:p w14:paraId="2D40E057" w14:textId="77777777" w:rsidR="004C430C" w:rsidRPr="00B702A5" w:rsidRDefault="004C430C" w:rsidP="007B4994">
            <w:pPr>
              <w:pStyle w:val="TableCell"/>
              <w:rPr>
                <w:bCs/>
                <w:color w:val="auto"/>
                <w:rPrChange w:id="33035" w:author="Peter Van Der Plas" w:date="2024-12-30T11:29:00Z" w16du:dateUtc="2024-12-30T10:29:00Z">
                  <w:rPr>
                    <w:b/>
                  </w:rPr>
                </w:rPrChange>
              </w:rPr>
            </w:pPr>
            <w:r w:rsidRPr="00B702A5">
              <w:rPr>
                <w:bCs/>
                <w:color w:val="auto"/>
                <w:rPrChange w:id="33036" w:author="Peter Van Der Plas" w:date="2024-12-30T11:29:00Z" w16du:dateUtc="2024-12-30T10:29:00Z">
                  <w:rPr>
                    <w:b/>
                    <w:color w:val="FFFFFF" w:themeColor="background1"/>
                  </w:rPr>
                </w:rPrChange>
              </w:rPr>
              <w:t>SFP</w:t>
            </w:r>
          </w:p>
        </w:tc>
        <w:tc>
          <w:tcPr>
            <w:tcW w:w="992" w:type="dxa"/>
          </w:tcPr>
          <w:p w14:paraId="2CEB46D1" w14:textId="3C51AB4C" w:rsidR="004C430C" w:rsidRPr="004424B1" w:rsidRDefault="003D40C2" w:rsidP="007B4994">
            <w:pPr>
              <w:pStyle w:val="TableCell"/>
              <w:jc w:val="right"/>
            </w:pPr>
            <w:fldSimple w:instr=" SEQ Area \* MERGEFORMAT ">
              <w:ins w:id="33037" w:author="Peter Van Der Plas" w:date="2025-01-01T17:31:00Z" w16du:dateUtc="2025-01-01T16:31:00Z">
                <w:r w:rsidR="006D1623">
                  <w:rPr>
                    <w:noProof/>
                  </w:rPr>
                  <w:t>31</w:t>
                </w:r>
              </w:ins>
              <w:del w:id="33038" w:author="Peter Van Der Plas" w:date="2024-12-25T18:53:00Z" w16du:dateUtc="2024-12-25T17:53:00Z">
                <w:r w:rsidR="00BF1AC4" w:rsidDel="00547CCE">
                  <w:rPr>
                    <w:noProof/>
                  </w:rPr>
                  <w:delText>31</w:delText>
                </w:r>
              </w:del>
            </w:fldSimple>
          </w:p>
        </w:tc>
      </w:tr>
    </w:tbl>
    <w:p w14:paraId="39C64876"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4FD1292B"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6D6B5F4" w14:textId="075A5453" w:rsidR="004C430C" w:rsidRPr="004424B1" w:rsidRDefault="004C430C" w:rsidP="007B4994">
            <w:pPr>
              <w:pStyle w:val="TableCell"/>
            </w:pPr>
            <w:del w:id="33039" w:author="Quinten Van Woerkom" w:date="2024-11-25T14:50:00Z" w16du:dateUtc="2024-11-25T13:50:00Z">
              <w:r w:rsidRPr="004424B1" w:rsidDel="002B0859">
                <w:delText>Attribute</w:delText>
              </w:r>
            </w:del>
            <w:ins w:id="33040" w:author="Quinten Van Woerkom" w:date="2024-11-25T14:50:00Z" w16du:dateUtc="2024-11-25T13:50:00Z">
              <w:r w:rsidR="002B0859">
                <w:t>Field</w:t>
              </w:r>
            </w:ins>
          </w:p>
        </w:tc>
        <w:tc>
          <w:tcPr>
            <w:tcW w:w="1984" w:type="dxa"/>
          </w:tcPr>
          <w:p w14:paraId="760F185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3C26E056"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3A790568"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3969E5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6252DEA" w14:textId="77777777" w:rsidR="004C430C" w:rsidRPr="004424B1" w:rsidRDefault="004C430C" w:rsidP="007B4994">
            <w:pPr>
              <w:pStyle w:val="TableCell"/>
            </w:pPr>
            <w:r w:rsidRPr="004424B1">
              <w:t>constraint</w:t>
            </w:r>
          </w:p>
        </w:tc>
        <w:tc>
          <w:tcPr>
            <w:tcW w:w="1984" w:type="dxa"/>
          </w:tcPr>
          <w:p w14:paraId="7B5F34E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Boolean&gt;</w:t>
            </w:r>
          </w:p>
        </w:tc>
        <w:tc>
          <w:tcPr>
            <w:tcW w:w="992" w:type="dxa"/>
          </w:tcPr>
          <w:p w14:paraId="0E7EA73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BE2B71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Potentially complex conditional expression that must evaluate to TRUE for the constraint to be met.</w:t>
            </w:r>
          </w:p>
        </w:tc>
      </w:tr>
    </w:tbl>
    <w:p w14:paraId="34460152" w14:textId="77777777" w:rsidR="004C430C" w:rsidRPr="004424B1" w:rsidRDefault="004C430C">
      <w:pPr>
        <w:pStyle w:val="Heading4"/>
        <w:spacing w:before="480"/>
        <w:rPr>
          <w:lang w:val="en-GB"/>
        </w:rPr>
        <w:pPrChange w:id="33041" w:author="Peter Van Der Plas" w:date="2024-12-30T11:30:00Z" w16du:dateUtc="2024-12-30T10:30:00Z">
          <w:pPr>
            <w:pStyle w:val="Heading5"/>
            <w:spacing w:before="480"/>
          </w:pPr>
        </w:pPrChange>
      </w:pPr>
      <w:bookmarkStart w:id="33042" w:name="_Ref68803311"/>
      <w:r w:rsidRPr="004424B1">
        <w:rPr>
          <w:lang w:val="en-GB"/>
        </w:rPr>
        <w:t>Temporal Constraints [Optional]</w:t>
      </w:r>
      <w:bookmarkEnd w:id="33042"/>
    </w:p>
    <w:p w14:paraId="7CAD6EB8" w14:textId="508B7F89" w:rsidR="004C430C" w:rsidRDefault="00D74FEE" w:rsidP="00D74FEE">
      <w:pPr>
        <w:pStyle w:val="Heading5"/>
        <w:rPr>
          <w:ins w:id="33043" w:author="Quinten Van Woerkom" w:date="2024-12-18T16:31:00Z" w16du:dateUtc="2024-12-18T15:31:00Z"/>
        </w:rPr>
      </w:pPr>
      <w:ins w:id="33044" w:author="Quinten Van Woerkom" w:date="2024-12-18T16:31:00Z" w16du:dateUtc="2024-12-18T15:31:00Z">
        <w:r>
          <w:t xml:space="preserve">Data Type: </w:t>
        </w:r>
      </w:ins>
      <w:proofErr w:type="spellStart"/>
      <w:r w:rsidR="004C430C" w:rsidRPr="004424B1">
        <w:t>TemporalConstraint</w:t>
      </w:r>
      <w:proofErr w:type="spellEnd"/>
    </w:p>
    <w:p w14:paraId="5289C554" w14:textId="72C4A64C" w:rsidR="00D74FEE" w:rsidRPr="00D74FEE" w:rsidRDefault="00D74FEE">
      <w:pPr>
        <w:pStyle w:val="Heading6"/>
        <w:pPrChange w:id="33045" w:author="Quinten Van Woerkom" w:date="2024-12-18T16:31:00Z" w16du:dateUtc="2024-12-18T15:31:00Z">
          <w:pPr>
            <w:pStyle w:val="HeadingNoNumber"/>
          </w:pPr>
        </w:pPrChange>
      </w:pPr>
      <w:ins w:id="33046" w:author="Quinten Van Woerkom" w:date="2024-12-18T16:31:00Z" w16du:dateUtc="2024-12-18T15:31:00Z">
        <w:r>
          <w:t>Overview</w:t>
        </w:r>
      </w:ins>
    </w:p>
    <w:p w14:paraId="247D7112" w14:textId="77777777" w:rsidR="004C430C" w:rsidRPr="004424B1" w:rsidRDefault="004C430C" w:rsidP="004C430C">
      <w:pPr>
        <w:rPr>
          <w:lang w:val="en-GB"/>
        </w:rPr>
      </w:pPr>
      <w:r w:rsidRPr="004424B1">
        <w:rPr>
          <w:lang w:val="en-GB"/>
        </w:rPr>
        <w:t xml:space="preserve">Temporal constraints impose a restriction on when a </w:t>
      </w:r>
      <w:r w:rsidRPr="004424B1">
        <w:rPr>
          <w:rStyle w:val="Term"/>
          <w:lang w:val="en-GB"/>
        </w:rPr>
        <w:t>planning activity</w:t>
      </w:r>
      <w:r w:rsidRPr="004424B1">
        <w:rPr>
          <w:lang w:val="en-GB"/>
        </w:rPr>
        <w:t xml:space="preserve"> can appear in a plan.  The abstract type </w:t>
      </w:r>
      <w:proofErr w:type="spellStart"/>
      <w:r w:rsidRPr="004424B1">
        <w:rPr>
          <w:i/>
          <w:lang w:val="en-GB"/>
        </w:rPr>
        <w:t>TemporalConstraint</w:t>
      </w:r>
      <w:proofErr w:type="spellEnd"/>
      <w:r w:rsidRPr="004424B1">
        <w:rPr>
          <w:i/>
          <w:lang w:val="en-GB"/>
        </w:rPr>
        <w:t xml:space="preserve"> </w:t>
      </w:r>
      <w:r w:rsidRPr="004424B1">
        <w:rPr>
          <w:lang w:val="en-GB"/>
        </w:rPr>
        <w:t xml:space="preserve">identifies the </w:t>
      </w:r>
      <w:r w:rsidRPr="004424B1">
        <w:rPr>
          <w:rStyle w:val="Term"/>
          <w:lang w:val="en-GB"/>
        </w:rPr>
        <w:t>planning activity</w:t>
      </w:r>
      <w:r w:rsidRPr="004424B1">
        <w:rPr>
          <w:lang w:val="en-GB"/>
        </w:rPr>
        <w:t xml:space="preserve"> that is subject to the constraint, while concrete sub-types allow the specification of three different types of temporal constraint:</w:t>
      </w:r>
    </w:p>
    <w:p w14:paraId="7B678C7D" w14:textId="77777777" w:rsidR="004C430C" w:rsidRPr="004424B1" w:rsidRDefault="004C430C" w:rsidP="003A4612">
      <w:pPr>
        <w:pStyle w:val="List"/>
        <w:numPr>
          <w:ilvl w:val="0"/>
          <w:numId w:val="27"/>
        </w:numPr>
        <w:tabs>
          <w:tab w:val="clear" w:pos="360"/>
          <w:tab w:val="left" w:pos="720"/>
        </w:tabs>
        <w:ind w:left="720"/>
      </w:pPr>
      <w:proofErr w:type="spellStart"/>
      <w:r w:rsidRPr="004424B1">
        <w:t>TimeConstraint</w:t>
      </w:r>
      <w:proofErr w:type="spellEnd"/>
      <w:r w:rsidRPr="004424B1">
        <w:t xml:space="preserve">:  the time at which the </w:t>
      </w:r>
      <w:r w:rsidRPr="004424B1">
        <w:rPr>
          <w:rStyle w:val="Term"/>
        </w:rPr>
        <w:t>planning activity</w:t>
      </w:r>
      <w:r w:rsidRPr="004424B1">
        <w:t xml:space="preserve"> is to be planned;</w:t>
      </w:r>
    </w:p>
    <w:p w14:paraId="4E858627" w14:textId="77777777" w:rsidR="004C430C" w:rsidRPr="004424B1" w:rsidRDefault="004C430C" w:rsidP="003A4612">
      <w:pPr>
        <w:pStyle w:val="List"/>
        <w:numPr>
          <w:ilvl w:val="0"/>
          <w:numId w:val="27"/>
        </w:numPr>
        <w:tabs>
          <w:tab w:val="clear" w:pos="360"/>
          <w:tab w:val="left" w:pos="720"/>
        </w:tabs>
        <w:ind w:left="720"/>
      </w:pPr>
      <w:proofErr w:type="spellStart"/>
      <w:r w:rsidRPr="004424B1">
        <w:t>TimeWindowConstraint</w:t>
      </w:r>
      <w:proofErr w:type="spellEnd"/>
      <w:r w:rsidRPr="004424B1">
        <w:t xml:space="preserve">:  a time window within which the </w:t>
      </w:r>
      <w:r w:rsidRPr="004424B1">
        <w:rPr>
          <w:rStyle w:val="Term"/>
        </w:rPr>
        <w:t>planning activity</w:t>
      </w:r>
      <w:r w:rsidRPr="004424B1">
        <w:t xml:space="preserve"> is to be planned;</w:t>
      </w:r>
    </w:p>
    <w:p w14:paraId="737871FD" w14:textId="77777777" w:rsidR="004C430C" w:rsidRDefault="004C430C" w:rsidP="003A4612">
      <w:pPr>
        <w:pStyle w:val="List"/>
        <w:numPr>
          <w:ilvl w:val="0"/>
          <w:numId w:val="27"/>
        </w:numPr>
        <w:tabs>
          <w:tab w:val="clear" w:pos="360"/>
          <w:tab w:val="left" w:pos="720"/>
        </w:tabs>
        <w:ind w:left="714" w:hanging="357"/>
        <w:rPr>
          <w:ins w:id="33047" w:author="Quinten Van Woerkom" w:date="2024-12-18T16:31:00Z" w16du:dateUtc="2024-12-18T15:31:00Z"/>
        </w:rPr>
      </w:pPr>
      <w:proofErr w:type="spellStart"/>
      <w:r w:rsidRPr="004424B1">
        <w:t>DurationConstraint</w:t>
      </w:r>
      <w:proofErr w:type="spellEnd"/>
      <w:r w:rsidRPr="004424B1">
        <w:t xml:space="preserve">: a restriction on the duration of the </w:t>
      </w:r>
      <w:r w:rsidRPr="004424B1">
        <w:rPr>
          <w:rStyle w:val="Term"/>
        </w:rPr>
        <w:t>planning activity</w:t>
      </w:r>
      <w:r w:rsidRPr="004424B1">
        <w:t xml:space="preserve"> in the plan.</w:t>
      </w:r>
    </w:p>
    <w:p w14:paraId="46BB73D3" w14:textId="3176789E" w:rsidR="00D74FEE" w:rsidRPr="004424B1" w:rsidDel="00CA51A6" w:rsidRDefault="00D74FEE">
      <w:pPr>
        <w:pStyle w:val="Heading6"/>
        <w:spacing w:before="480" w:after="240"/>
        <w:rPr>
          <w:del w:id="33048" w:author="Peter Van Der Plas" w:date="2024-12-30T11:33:00Z" w16du:dateUtc="2024-12-30T10:33:00Z"/>
        </w:rPr>
        <w:pPrChange w:id="33049" w:author="Peter Van Der Plas" w:date="2024-12-30T11:33:00Z" w16du:dateUtc="2024-12-30T10:33:00Z">
          <w:pPr>
            <w:pStyle w:val="List"/>
            <w:numPr>
              <w:numId w:val="27"/>
            </w:numPr>
            <w:tabs>
              <w:tab w:val="num" w:pos="360"/>
              <w:tab w:val="left" w:pos="720"/>
            </w:tabs>
            <w:ind w:left="714" w:hanging="357"/>
          </w:pPr>
        </w:pPrChange>
      </w:pPr>
    </w:p>
    <w:p w14:paraId="15FEDE4B" w14:textId="6C7AC4F7" w:rsidR="00031B8A" w:rsidRPr="00CA51A6" w:rsidRDefault="00CA51A6">
      <w:pPr>
        <w:pStyle w:val="Heading6"/>
        <w:spacing w:before="480" w:after="240"/>
        <w:rPr>
          <w:lang w:val="en-GB"/>
        </w:rPr>
        <w:pPrChange w:id="33050" w:author="Peter Van Der Plas" w:date="2024-12-30T11:33:00Z" w16du:dateUtc="2024-12-30T10:33:00Z">
          <w:pPr>
            <w:spacing w:before="0"/>
          </w:pPr>
        </w:pPrChange>
      </w:pPr>
      <w:ins w:id="33051" w:author="Peter Van Der Plas" w:date="2024-12-30T11:34:00Z" w16du:dateUtc="2024-12-30T10:34:00Z">
        <w:r>
          <w:rPr>
            <w:lang w:val="en-GB"/>
          </w:rPr>
          <w:t>Definition</w:t>
        </w:r>
      </w:ins>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TemporalConstraint E2 X"/>
      </w:tblPr>
      <w:tblGrid>
        <w:gridCol w:w="1667"/>
        <w:gridCol w:w="2976"/>
        <w:gridCol w:w="992"/>
        <w:gridCol w:w="1843"/>
        <w:gridCol w:w="709"/>
        <w:gridCol w:w="992"/>
      </w:tblGrid>
      <w:tr w:rsidR="004C430C" w:rsidRPr="004424B1" w14:paraId="3322E064" w14:textId="77777777" w:rsidTr="00CD76A2">
        <w:trPr>
          <w:trHeight w:val="20"/>
        </w:trPr>
        <w:tc>
          <w:tcPr>
            <w:tcW w:w="1667" w:type="dxa"/>
            <w:shd w:val="clear" w:color="auto" w:fill="00CCFF"/>
          </w:tcPr>
          <w:p w14:paraId="6EB9DF5C" w14:textId="77777777" w:rsidR="004C430C" w:rsidRPr="00CA51A6" w:rsidRDefault="004C430C" w:rsidP="00825170">
            <w:pPr>
              <w:pStyle w:val="TableCell"/>
              <w:spacing w:before="0" w:after="0"/>
              <w:rPr>
                <w:color w:val="auto"/>
                <w:rPrChange w:id="33052" w:author="Peter Van Der Plas" w:date="2024-12-30T11:35:00Z" w16du:dateUtc="2024-12-30T10:35:00Z">
                  <w:rPr>
                    <w:color w:val="FFFFFF" w:themeColor="background1"/>
                  </w:rPr>
                </w:rPrChange>
              </w:rPr>
            </w:pPr>
            <w:bookmarkStart w:id="33053" w:name="_Hlk185265633"/>
            <w:r w:rsidRPr="00CA51A6">
              <w:rPr>
                <w:color w:val="auto"/>
                <w:rPrChange w:id="33054" w:author="Peter Van Der Plas" w:date="2024-12-30T11:35:00Z" w16du:dateUtc="2024-12-30T10:35:00Z">
                  <w:rPr>
                    <w:color w:val="FFFFFF" w:themeColor="background1"/>
                  </w:rPr>
                </w:rPrChange>
              </w:rPr>
              <w:t>Name</w:t>
            </w:r>
          </w:p>
        </w:tc>
        <w:tc>
          <w:tcPr>
            <w:tcW w:w="2976" w:type="dxa"/>
          </w:tcPr>
          <w:p w14:paraId="6BBAAE5A" w14:textId="77777777" w:rsidR="004C430C" w:rsidRPr="00CA51A6" w:rsidRDefault="004C430C" w:rsidP="00825170">
            <w:pPr>
              <w:pStyle w:val="TableCell"/>
              <w:spacing w:before="0" w:after="0"/>
              <w:rPr>
                <w:b/>
                <w:iCs/>
                <w:rPrChange w:id="33055" w:author="Peter Van Der Plas" w:date="2024-12-30T11:35:00Z" w16du:dateUtc="2024-12-30T10:35:00Z">
                  <w:rPr>
                    <w:b/>
                    <w:i/>
                  </w:rPr>
                </w:rPrChange>
              </w:rPr>
            </w:pPr>
            <w:commentRangeStart w:id="33056"/>
            <w:proofErr w:type="spellStart"/>
            <w:r w:rsidRPr="00CA51A6">
              <w:rPr>
                <w:b/>
                <w:iCs/>
                <w:rPrChange w:id="33057" w:author="Peter Van Der Plas" w:date="2024-12-30T11:35:00Z" w16du:dateUtc="2024-12-30T10:35:00Z">
                  <w:rPr>
                    <w:b/>
                    <w:i/>
                  </w:rPr>
                </w:rPrChange>
              </w:rPr>
              <w:t>TemporalConstraint</w:t>
            </w:r>
            <w:commentRangeEnd w:id="33056"/>
            <w:proofErr w:type="spellEnd"/>
            <w:r w:rsidR="00E743D5" w:rsidRPr="00CA51A6">
              <w:rPr>
                <w:rStyle w:val="CommentReference"/>
                <w:rFonts w:cs="Times New Roman"/>
                <w:iCs/>
                <w:lang w:val="en-US" w:eastAsia="en-US"/>
              </w:rPr>
              <w:commentReference w:id="33056"/>
            </w:r>
          </w:p>
        </w:tc>
        <w:tc>
          <w:tcPr>
            <w:tcW w:w="992" w:type="dxa"/>
            <w:shd w:val="clear" w:color="auto" w:fill="00CCFF"/>
          </w:tcPr>
          <w:p w14:paraId="73BF9C1E" w14:textId="77777777" w:rsidR="004C430C" w:rsidRPr="00CA51A6" w:rsidRDefault="004C430C" w:rsidP="00825170">
            <w:pPr>
              <w:pStyle w:val="TableCell"/>
              <w:spacing w:before="0" w:after="0"/>
              <w:rPr>
                <w:bCs/>
                <w:color w:val="auto"/>
                <w:rPrChange w:id="33058" w:author="Peter Van Der Plas" w:date="2024-12-30T11:35:00Z" w16du:dateUtc="2024-12-30T10:35:00Z">
                  <w:rPr>
                    <w:b/>
                  </w:rPr>
                </w:rPrChange>
              </w:rPr>
            </w:pPr>
            <w:r w:rsidRPr="00CA51A6">
              <w:rPr>
                <w:bCs/>
                <w:color w:val="auto"/>
                <w:rPrChange w:id="33059" w:author="Peter Van Der Plas" w:date="2024-12-30T11:35:00Z" w16du:dateUtc="2024-12-30T10:35:00Z">
                  <w:rPr>
                    <w:b/>
                    <w:color w:val="FFFFFF" w:themeColor="background1"/>
                  </w:rPr>
                </w:rPrChange>
              </w:rPr>
              <w:t>Extends</w:t>
            </w:r>
          </w:p>
        </w:tc>
        <w:tc>
          <w:tcPr>
            <w:tcW w:w="1843" w:type="dxa"/>
          </w:tcPr>
          <w:p w14:paraId="18D51A9F" w14:textId="1B74BDC2" w:rsidR="004C430C" w:rsidRPr="00CA51A6" w:rsidRDefault="004C430C" w:rsidP="00825170">
            <w:pPr>
              <w:pStyle w:val="TableCell"/>
              <w:spacing w:before="0" w:after="0"/>
              <w:rPr>
                <w:b/>
                <w:iCs/>
              </w:rPr>
            </w:pPr>
            <w:commentRangeStart w:id="33060"/>
            <w:del w:id="33061" w:author="Quinten Van Woerkom" w:date="2024-12-03T14:05:00Z" w16du:dateUtc="2024-12-03T13:05:00Z">
              <w:r w:rsidRPr="00CA51A6" w:rsidDel="00780D61">
                <w:rPr>
                  <w:iCs/>
                  <w:spacing w:val="-10"/>
                  <w:rPrChange w:id="33062" w:author="Peter Van Der Plas" w:date="2024-12-30T11:35:00Z" w16du:dateUtc="2024-12-30T10:35:00Z">
                    <w:rPr>
                      <w:i/>
                      <w:spacing w:val="-10"/>
                    </w:rPr>
                  </w:rPrChange>
                </w:rPr>
                <w:delText>ConditionalConstraint</w:delText>
              </w:r>
            </w:del>
            <w:ins w:id="33063" w:author="Quinten Van Woerkom" w:date="2024-12-03T14:05:00Z" w16du:dateUtc="2024-12-03T13:05:00Z">
              <w:r w:rsidR="00780D61" w:rsidRPr="00CA51A6">
                <w:rPr>
                  <w:iCs/>
                  <w:spacing w:val="-10"/>
                  <w:rPrChange w:id="33064" w:author="Peter Van Der Plas" w:date="2024-12-30T11:35:00Z" w16du:dateUtc="2024-12-30T10:35:00Z">
                    <w:rPr>
                      <w:i/>
                      <w:spacing w:val="-10"/>
                    </w:rPr>
                  </w:rPrChange>
                </w:rPr>
                <w:t>Constraint</w:t>
              </w:r>
              <w:commentRangeEnd w:id="33060"/>
              <w:r w:rsidR="00777A67" w:rsidRPr="00CA51A6">
                <w:rPr>
                  <w:rStyle w:val="CommentReference"/>
                  <w:rFonts w:cs="Times New Roman"/>
                  <w:iCs/>
                  <w:lang w:val="en-US" w:eastAsia="en-US"/>
                </w:rPr>
                <w:commentReference w:id="33060"/>
              </w:r>
            </w:ins>
          </w:p>
        </w:tc>
        <w:tc>
          <w:tcPr>
            <w:tcW w:w="709" w:type="dxa"/>
            <w:shd w:val="clear" w:color="auto" w:fill="00CCFF"/>
          </w:tcPr>
          <w:p w14:paraId="426AF2A5" w14:textId="77777777" w:rsidR="004C430C" w:rsidRPr="00CA51A6" w:rsidRDefault="004C430C" w:rsidP="00825170">
            <w:pPr>
              <w:pStyle w:val="TableCell"/>
              <w:spacing w:before="0" w:after="0"/>
              <w:rPr>
                <w:bCs/>
                <w:color w:val="auto"/>
                <w:rPrChange w:id="33065" w:author="Peter Van Der Plas" w:date="2024-12-30T11:35:00Z" w16du:dateUtc="2024-12-30T10:35:00Z">
                  <w:rPr>
                    <w:b/>
                  </w:rPr>
                </w:rPrChange>
              </w:rPr>
            </w:pPr>
            <w:r w:rsidRPr="00CA51A6">
              <w:rPr>
                <w:bCs/>
                <w:color w:val="auto"/>
                <w:rPrChange w:id="33066" w:author="Peter Van Der Plas" w:date="2024-12-30T11:35:00Z" w16du:dateUtc="2024-12-30T10:35:00Z">
                  <w:rPr>
                    <w:b/>
                    <w:color w:val="FFFFFF" w:themeColor="background1"/>
                  </w:rPr>
                </w:rPrChange>
              </w:rPr>
              <w:t>SFP</w:t>
            </w:r>
          </w:p>
        </w:tc>
        <w:tc>
          <w:tcPr>
            <w:tcW w:w="992" w:type="dxa"/>
          </w:tcPr>
          <w:p w14:paraId="1BEB7637" w14:textId="77777777" w:rsidR="004C430C" w:rsidRPr="004424B1" w:rsidRDefault="004C430C" w:rsidP="00825170">
            <w:pPr>
              <w:pStyle w:val="TableCell"/>
              <w:spacing w:before="0" w:after="0"/>
              <w:jc w:val="right"/>
            </w:pPr>
            <w:r w:rsidRPr="004424B1">
              <w:t>Abstract</w:t>
            </w:r>
          </w:p>
        </w:tc>
      </w:tr>
    </w:tbl>
    <w:p w14:paraId="5C072FF2" w14:textId="0158F399" w:rsidR="004C430C" w:rsidRPr="004424B1" w:rsidDel="00CA51A6" w:rsidRDefault="004C430C" w:rsidP="004C430C">
      <w:pPr>
        <w:spacing w:before="0" w:line="240" w:lineRule="auto"/>
        <w:rPr>
          <w:del w:id="33067" w:author="Peter Van Der Plas" w:date="2024-12-30T11:38:00Z" w16du:dateUtc="2024-12-30T10:38:00Z"/>
          <w:sz w:val="2"/>
          <w:szCs w:val="2"/>
          <w:lang w:val="en-GB"/>
        </w:rPr>
      </w:pPr>
    </w:p>
    <w:bookmarkEnd w:id="33053"/>
    <w:p w14:paraId="0B13C1BC" w14:textId="06218144" w:rsidR="004C430C" w:rsidRDefault="00D74FEE">
      <w:pPr>
        <w:pStyle w:val="Heading5"/>
        <w:spacing w:before="480"/>
        <w:rPr>
          <w:ins w:id="33068" w:author="Quinten Van Woerkom" w:date="2024-12-18T16:36:00Z" w16du:dateUtc="2024-12-18T15:36:00Z"/>
        </w:rPr>
        <w:pPrChange w:id="33069" w:author="Peter Van Der Plas" w:date="2024-12-30T11:34:00Z" w16du:dateUtc="2024-12-30T10:34:00Z">
          <w:pPr>
            <w:pStyle w:val="Heading5"/>
          </w:pPr>
        </w:pPrChange>
      </w:pPr>
      <w:ins w:id="33070" w:author="Quinten Van Woerkom" w:date="2024-12-18T16:36:00Z" w16du:dateUtc="2024-12-18T15:36:00Z">
        <w:r>
          <w:t xml:space="preserve">Data Type: </w:t>
        </w:r>
      </w:ins>
      <w:proofErr w:type="spellStart"/>
      <w:r w:rsidR="004C430C" w:rsidRPr="004424B1">
        <w:t>TimeConstraint</w:t>
      </w:r>
      <w:proofErr w:type="spellEnd"/>
    </w:p>
    <w:p w14:paraId="5E9D9010" w14:textId="427D46D1" w:rsidR="00D74FEE" w:rsidRPr="00D74FEE" w:rsidRDefault="00D74FEE">
      <w:pPr>
        <w:pStyle w:val="Heading6"/>
        <w:rPr>
          <w:ins w:id="33071" w:author="Quinten Van Woerkom" w:date="2024-12-18T11:00:00Z" w16du:dateUtc="2024-12-18T10:00:00Z"/>
        </w:rPr>
        <w:pPrChange w:id="33072" w:author="Quinten Van Woerkom" w:date="2024-12-18T16:36:00Z" w16du:dateUtc="2024-12-18T15:36:00Z">
          <w:pPr>
            <w:pStyle w:val="HeadingNoNumber"/>
            <w:spacing w:before="280"/>
          </w:pPr>
        </w:pPrChange>
      </w:pPr>
      <w:ins w:id="33073" w:author="Quinten Van Woerkom" w:date="2024-12-18T16:36:00Z" w16du:dateUtc="2024-12-18T15:36:00Z">
        <w:r>
          <w:t>Overview</w:t>
        </w:r>
      </w:ins>
    </w:p>
    <w:p w14:paraId="19BA367E" w14:textId="31C34898" w:rsidR="0088160E" w:rsidRDefault="0088160E">
      <w:pPr>
        <w:rPr>
          <w:ins w:id="33074" w:author="Quinten Van Woerkom" w:date="2024-12-18T16:36:00Z" w16du:dateUtc="2024-12-18T15:36:00Z"/>
          <w:lang w:val="en-GB" w:eastAsia="en-GB"/>
        </w:rPr>
      </w:pPr>
      <w:commentRangeStart w:id="33075"/>
      <w:ins w:id="33076" w:author="Quinten Van Woerkom" w:date="2024-12-18T11:00:00Z" w16du:dateUtc="2024-12-18T10:00:00Z">
        <w:r>
          <w:rPr>
            <w:lang w:val="en-GB" w:eastAsia="en-GB"/>
          </w:rPr>
          <w:t xml:space="preserve">The time at which a </w:t>
        </w:r>
        <w:r>
          <w:rPr>
            <w:b/>
            <w:bCs/>
            <w:lang w:val="en-GB" w:eastAsia="en-GB"/>
          </w:rPr>
          <w:t>planning activity</w:t>
        </w:r>
        <w:r>
          <w:rPr>
            <w:lang w:val="en-GB" w:eastAsia="en-GB"/>
          </w:rPr>
          <w:t xml:space="preserve"> must be planned.</w:t>
        </w:r>
        <w:commentRangeEnd w:id="33075"/>
        <w:r>
          <w:rPr>
            <w:rStyle w:val="CommentReference"/>
          </w:rPr>
          <w:commentReference w:id="33075"/>
        </w:r>
      </w:ins>
    </w:p>
    <w:p w14:paraId="4091EC36" w14:textId="3BBF9F40" w:rsidR="00D74FEE" w:rsidRPr="00090D06" w:rsidRDefault="00D74FEE">
      <w:pPr>
        <w:pStyle w:val="Heading6"/>
        <w:spacing w:before="480" w:after="240"/>
        <w:pPrChange w:id="33077" w:author="Peter Van Der Plas" w:date="2024-12-30T13:40:00Z" w16du:dateUtc="2024-12-30T12:40:00Z">
          <w:pPr>
            <w:pStyle w:val="HeadingNoNumber"/>
            <w:spacing w:before="280"/>
          </w:pPr>
        </w:pPrChange>
      </w:pPr>
      <w:ins w:id="33078" w:author="Quinten Van Woerkom" w:date="2024-12-18T16:36:00Z" w16du:dateUtc="2024-12-18T15:36:00Z">
        <w:r>
          <w:t>Definition</w:t>
        </w:r>
      </w:ins>
    </w:p>
    <w:p w14:paraId="10E2AACC" w14:textId="5B8A01C8" w:rsidR="00951043" w:rsidRPr="004424B1" w:rsidDel="00D74FEE" w:rsidRDefault="00951043">
      <w:pPr>
        <w:spacing w:after="240"/>
        <w:rPr>
          <w:del w:id="33079" w:author="Quinten Van Woerkom" w:date="2024-12-18T16:36:00Z" w16du:dateUtc="2024-12-18T15:36:00Z"/>
          <w:lang w:val="en-GB" w:eastAsia="en-GB"/>
        </w:rPr>
        <w:pPrChange w:id="33080" w:author="Quinten Van Woerkom" w:date="2024-12-18T16:36:00Z" w16du:dateUtc="2024-12-18T15:36:00Z">
          <w:pPr>
            <w:spacing w:before="0"/>
          </w:pPr>
        </w:pPrChange>
      </w:pP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TimeConstraint E2"/>
      </w:tblPr>
      <w:tblGrid>
        <w:gridCol w:w="1667"/>
        <w:gridCol w:w="2976"/>
        <w:gridCol w:w="992"/>
        <w:gridCol w:w="1843"/>
        <w:gridCol w:w="709"/>
        <w:gridCol w:w="992"/>
      </w:tblGrid>
      <w:tr w:rsidR="004C430C" w:rsidRPr="004424B1" w14:paraId="01EF6C73" w14:textId="77777777" w:rsidTr="00CD76A2">
        <w:trPr>
          <w:trHeight w:val="20"/>
        </w:trPr>
        <w:tc>
          <w:tcPr>
            <w:tcW w:w="1667" w:type="dxa"/>
            <w:shd w:val="clear" w:color="auto" w:fill="00CCFF"/>
          </w:tcPr>
          <w:p w14:paraId="0FFC00F9" w14:textId="77777777" w:rsidR="004C430C" w:rsidRPr="004339D9" w:rsidRDefault="004C430C" w:rsidP="00825170">
            <w:pPr>
              <w:pStyle w:val="TableCell"/>
              <w:spacing w:before="0" w:after="0"/>
              <w:rPr>
                <w:color w:val="auto"/>
                <w:rPrChange w:id="33081" w:author="Peter Van Der Plas" w:date="2024-12-30T11:39:00Z" w16du:dateUtc="2024-12-30T10:39:00Z">
                  <w:rPr>
                    <w:color w:val="FFFFFF" w:themeColor="background1"/>
                  </w:rPr>
                </w:rPrChange>
              </w:rPr>
            </w:pPr>
            <w:r w:rsidRPr="004339D9">
              <w:rPr>
                <w:color w:val="auto"/>
                <w:rPrChange w:id="33082" w:author="Peter Van Der Plas" w:date="2024-12-30T11:39:00Z" w16du:dateUtc="2024-12-30T10:39:00Z">
                  <w:rPr>
                    <w:color w:val="FFFFFF" w:themeColor="background1"/>
                  </w:rPr>
                </w:rPrChange>
              </w:rPr>
              <w:t>Name</w:t>
            </w:r>
          </w:p>
        </w:tc>
        <w:tc>
          <w:tcPr>
            <w:tcW w:w="2976" w:type="dxa"/>
          </w:tcPr>
          <w:p w14:paraId="51BE025C" w14:textId="77777777" w:rsidR="004C430C" w:rsidRPr="004424B1" w:rsidRDefault="004C430C" w:rsidP="00825170">
            <w:pPr>
              <w:pStyle w:val="TableCell"/>
              <w:spacing w:before="0" w:after="0"/>
              <w:rPr>
                <w:b/>
              </w:rPr>
            </w:pPr>
            <w:proofErr w:type="spellStart"/>
            <w:r w:rsidRPr="004424B1">
              <w:rPr>
                <w:b/>
              </w:rPr>
              <w:t>TimeConstraint</w:t>
            </w:r>
            <w:proofErr w:type="spellEnd"/>
          </w:p>
        </w:tc>
        <w:tc>
          <w:tcPr>
            <w:tcW w:w="992" w:type="dxa"/>
            <w:shd w:val="clear" w:color="auto" w:fill="00CCFF"/>
          </w:tcPr>
          <w:p w14:paraId="016D5C37" w14:textId="77777777" w:rsidR="004C430C" w:rsidRPr="004339D9" w:rsidRDefault="004C430C" w:rsidP="00825170">
            <w:pPr>
              <w:pStyle w:val="TableCell"/>
              <w:spacing w:before="0" w:after="0"/>
              <w:rPr>
                <w:bCs/>
                <w:rPrChange w:id="33083" w:author="Peter Van Der Plas" w:date="2024-12-30T11:39:00Z" w16du:dateUtc="2024-12-30T10:39:00Z">
                  <w:rPr>
                    <w:b/>
                  </w:rPr>
                </w:rPrChange>
              </w:rPr>
            </w:pPr>
            <w:r w:rsidRPr="004339D9">
              <w:rPr>
                <w:bCs/>
                <w:color w:val="auto"/>
                <w:rPrChange w:id="33084" w:author="Peter Van Der Plas" w:date="2024-12-30T11:39:00Z" w16du:dateUtc="2024-12-30T10:39:00Z">
                  <w:rPr>
                    <w:b/>
                    <w:color w:val="FFFFFF" w:themeColor="background1"/>
                  </w:rPr>
                </w:rPrChange>
              </w:rPr>
              <w:t>Extends</w:t>
            </w:r>
          </w:p>
        </w:tc>
        <w:tc>
          <w:tcPr>
            <w:tcW w:w="1843" w:type="dxa"/>
          </w:tcPr>
          <w:p w14:paraId="5B7766D2" w14:textId="77777777" w:rsidR="004C430C" w:rsidRPr="004339D9" w:rsidRDefault="004C430C" w:rsidP="00825170">
            <w:pPr>
              <w:pStyle w:val="TableCell"/>
              <w:spacing w:before="0" w:after="0"/>
              <w:rPr>
                <w:b/>
                <w:iCs/>
                <w:color w:val="auto"/>
                <w:spacing w:val="-4"/>
                <w:rPrChange w:id="33085" w:author="Peter Van Der Plas" w:date="2024-12-30T11:40:00Z" w16du:dateUtc="2024-12-30T10:40:00Z">
                  <w:rPr>
                    <w:b/>
                    <w:i/>
                    <w:spacing w:val="-4"/>
                  </w:rPr>
                </w:rPrChange>
              </w:rPr>
            </w:pPr>
            <w:proofErr w:type="spellStart"/>
            <w:r w:rsidRPr="004339D9">
              <w:rPr>
                <w:iCs/>
                <w:spacing w:val="-4"/>
                <w:rPrChange w:id="33086" w:author="Peter Van Der Plas" w:date="2024-12-30T11:40:00Z" w16du:dateUtc="2024-12-30T10:40:00Z">
                  <w:rPr>
                    <w:i/>
                    <w:spacing w:val="-4"/>
                  </w:rPr>
                </w:rPrChange>
              </w:rPr>
              <w:t>TemporalConstraint</w:t>
            </w:r>
            <w:proofErr w:type="spellEnd"/>
          </w:p>
        </w:tc>
        <w:tc>
          <w:tcPr>
            <w:tcW w:w="709" w:type="dxa"/>
            <w:shd w:val="clear" w:color="auto" w:fill="00CCFF"/>
          </w:tcPr>
          <w:p w14:paraId="0EB07304" w14:textId="77777777" w:rsidR="004C430C" w:rsidRPr="004339D9" w:rsidRDefault="004C430C" w:rsidP="00825170">
            <w:pPr>
              <w:pStyle w:val="TableCell"/>
              <w:spacing w:before="0" w:after="0"/>
              <w:rPr>
                <w:bCs/>
                <w:color w:val="auto"/>
                <w:rPrChange w:id="33087" w:author="Peter Van Der Plas" w:date="2024-12-30T11:40:00Z" w16du:dateUtc="2024-12-30T10:40:00Z">
                  <w:rPr>
                    <w:b/>
                  </w:rPr>
                </w:rPrChange>
              </w:rPr>
            </w:pPr>
            <w:r w:rsidRPr="004339D9">
              <w:rPr>
                <w:bCs/>
                <w:color w:val="auto"/>
                <w:rPrChange w:id="33088" w:author="Peter Van Der Plas" w:date="2024-12-30T11:40:00Z" w16du:dateUtc="2024-12-30T10:40:00Z">
                  <w:rPr>
                    <w:b/>
                    <w:color w:val="FFFFFF" w:themeColor="background1"/>
                  </w:rPr>
                </w:rPrChange>
              </w:rPr>
              <w:t>SFP</w:t>
            </w:r>
          </w:p>
        </w:tc>
        <w:tc>
          <w:tcPr>
            <w:tcW w:w="992" w:type="dxa"/>
          </w:tcPr>
          <w:p w14:paraId="22390E89" w14:textId="47F99DB7" w:rsidR="004C430C" w:rsidRPr="004424B1" w:rsidRDefault="003D40C2" w:rsidP="00825170">
            <w:pPr>
              <w:pStyle w:val="TableCell"/>
              <w:spacing w:before="0" w:after="0"/>
              <w:jc w:val="right"/>
            </w:pPr>
            <w:fldSimple w:instr=" SEQ Area \* MERGEFORMAT ">
              <w:ins w:id="33089" w:author="Peter Van Der Plas" w:date="2025-01-01T17:31:00Z" w16du:dateUtc="2025-01-01T16:31:00Z">
                <w:r w:rsidR="006D1623">
                  <w:rPr>
                    <w:noProof/>
                  </w:rPr>
                  <w:t>32</w:t>
                </w:r>
              </w:ins>
              <w:del w:id="33090" w:author="Peter Van Der Plas" w:date="2024-12-25T18:53:00Z" w16du:dateUtc="2024-12-25T17:53:00Z">
                <w:r w:rsidR="00BF1AC4" w:rsidDel="00547CCE">
                  <w:rPr>
                    <w:noProof/>
                  </w:rPr>
                  <w:delText>32</w:delText>
                </w:r>
              </w:del>
            </w:fldSimple>
          </w:p>
        </w:tc>
      </w:tr>
    </w:tbl>
    <w:p w14:paraId="5920209D" w14:textId="77777777" w:rsidR="004C430C" w:rsidRPr="004424B1" w:rsidRDefault="004C430C" w:rsidP="004C430C">
      <w:pPr>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32E3AD96" w14:textId="77777777" w:rsidTr="00CD76A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409000A7" w14:textId="3BDA80B9" w:rsidR="004C430C" w:rsidRPr="004424B1" w:rsidRDefault="004C430C" w:rsidP="00825170">
            <w:pPr>
              <w:pStyle w:val="TableCell"/>
              <w:spacing w:before="0" w:after="0"/>
            </w:pPr>
            <w:del w:id="33091" w:author="Quinten Van Woerkom" w:date="2024-11-25T14:50:00Z" w16du:dateUtc="2024-11-25T13:50:00Z">
              <w:r w:rsidRPr="004424B1" w:rsidDel="002B0859">
                <w:delText>Attribute</w:delText>
              </w:r>
            </w:del>
            <w:ins w:id="33092" w:author="Quinten Van Woerkom" w:date="2024-11-25T14:50:00Z" w16du:dateUtc="2024-11-25T13:50:00Z">
              <w:r w:rsidR="002B0859">
                <w:t>Field</w:t>
              </w:r>
            </w:ins>
          </w:p>
        </w:tc>
        <w:tc>
          <w:tcPr>
            <w:tcW w:w="1984" w:type="dxa"/>
          </w:tcPr>
          <w:p w14:paraId="6F75DA6F"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1749D760"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6D84BE1"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0D7CB0B7"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3872BD5" w14:textId="77777777" w:rsidR="004C430C" w:rsidRPr="004424B1" w:rsidRDefault="004C430C" w:rsidP="00825170">
            <w:pPr>
              <w:pStyle w:val="TableCell"/>
              <w:spacing w:before="0" w:after="0"/>
            </w:pPr>
            <w:r w:rsidRPr="004424B1">
              <w:t>time</w:t>
            </w:r>
          </w:p>
        </w:tc>
        <w:tc>
          <w:tcPr>
            <w:tcW w:w="1984" w:type="dxa"/>
          </w:tcPr>
          <w:p w14:paraId="53A96A23"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Time&gt;</w:t>
            </w:r>
          </w:p>
        </w:tc>
        <w:tc>
          <w:tcPr>
            <w:tcW w:w="992" w:type="dxa"/>
          </w:tcPr>
          <w:p w14:paraId="25599FCD"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A544234"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The time at which the </w:t>
            </w:r>
            <w:r w:rsidRPr="004424B1">
              <w:rPr>
                <w:rStyle w:val="Term"/>
              </w:rPr>
              <w:t>planning activity</w:t>
            </w:r>
            <w:r w:rsidRPr="004424B1">
              <w:t xml:space="preserve"> must be planned.</w:t>
            </w:r>
          </w:p>
        </w:tc>
      </w:tr>
      <w:tr w:rsidR="004C430C" w:rsidRPr="004424B1" w14:paraId="146BC573"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3941EA5" w14:textId="77777777" w:rsidR="004C430C" w:rsidRPr="004424B1" w:rsidRDefault="004C430C" w:rsidP="00825170">
            <w:pPr>
              <w:pStyle w:val="TableCell"/>
              <w:spacing w:before="0" w:after="0"/>
            </w:pPr>
            <w:proofErr w:type="spellStart"/>
            <w:r w:rsidRPr="004424B1">
              <w:t>timeRef</w:t>
            </w:r>
            <w:proofErr w:type="spellEnd"/>
          </w:p>
        </w:tc>
        <w:tc>
          <w:tcPr>
            <w:tcW w:w="1984" w:type="dxa"/>
          </w:tcPr>
          <w:p w14:paraId="64686253"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139107CF"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DE55B21"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The point in the duration of the </w:t>
            </w:r>
            <w:r w:rsidRPr="004424B1">
              <w:rPr>
                <w:rStyle w:val="Term"/>
              </w:rPr>
              <w:t>planning activity</w:t>
            </w:r>
            <w:r w:rsidRPr="004424B1">
              <w:t xml:space="preserve"> that is time constrained.</w:t>
            </w:r>
          </w:p>
          <w:p w14:paraId="22E5CD0B" w14:textId="75DB334C" w:rsidR="004C430C" w:rsidRPr="004424B1" w:rsidRDefault="004C430C">
            <w:pPr>
              <w:pStyle w:val="TableCell"/>
              <w:spacing w:after="0"/>
              <w:cnfStyle w:val="000000000000" w:firstRow="0" w:lastRow="0" w:firstColumn="0" w:lastColumn="0" w:oddVBand="0" w:evenVBand="0" w:oddHBand="0" w:evenHBand="0" w:firstRowFirstColumn="0" w:firstRowLastColumn="0" w:lastRowFirstColumn="0" w:lastRowLastColumn="0"/>
              <w:pPrChange w:id="33093" w:author="Peter Van Der Plas" w:date="2024-12-30T11:41:00Z" w16du:dateUtc="2024-12-30T10:41: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r w:rsidRPr="004424B1">
              <w:t xml:space="preserve">0:  the start of the </w:t>
            </w:r>
            <w:r w:rsidRPr="004424B1">
              <w:rPr>
                <w:rStyle w:val="Term"/>
              </w:rPr>
              <w:t>planning activity</w:t>
            </w:r>
            <w:ins w:id="33094" w:author="Peter Van Der Plas" w:date="2024-12-30T11:42:00Z" w16du:dateUtc="2024-12-30T10:42:00Z">
              <w:r w:rsidR="003A2906" w:rsidRPr="003A2906">
                <w:rPr>
                  <w:rStyle w:val="Term"/>
                  <w:b w:val="0"/>
                  <w:bCs/>
                  <w:rPrChange w:id="33095" w:author="Peter Van Der Plas" w:date="2024-12-30T11:42:00Z" w16du:dateUtc="2024-12-30T10:42:00Z">
                    <w:rPr>
                      <w:rStyle w:val="Term"/>
                    </w:rPr>
                  </w:rPrChange>
                </w:rPr>
                <w:t>.</w:t>
              </w:r>
            </w:ins>
          </w:p>
          <w:p w14:paraId="64F7E07B" w14:textId="55BB4880" w:rsidR="004C430C" w:rsidRPr="004424B1" w:rsidRDefault="004C430C">
            <w:pPr>
              <w:pStyle w:val="TableCell"/>
              <w:spacing w:after="0"/>
              <w:cnfStyle w:val="000000000000" w:firstRow="0" w:lastRow="0" w:firstColumn="0" w:lastColumn="0" w:oddVBand="0" w:evenVBand="0" w:oddHBand="0" w:evenHBand="0" w:firstRowFirstColumn="0" w:firstRowLastColumn="0" w:lastRowFirstColumn="0" w:lastRowLastColumn="0"/>
              <w:pPrChange w:id="33096" w:author="Peter Van Der Plas" w:date="2024-12-30T11:42:00Z" w16du:dateUtc="2024-12-30T10:42: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r w:rsidRPr="004424B1">
              <w:t xml:space="preserve">1:  the end of the </w:t>
            </w:r>
            <w:r w:rsidRPr="004424B1">
              <w:rPr>
                <w:rStyle w:val="Term"/>
              </w:rPr>
              <w:t>planning activity</w:t>
            </w:r>
            <w:ins w:id="33097" w:author="Peter Van Der Plas" w:date="2024-12-30T11:42:00Z" w16du:dateUtc="2024-12-30T10:42:00Z">
              <w:r w:rsidR="003A2906" w:rsidRPr="003A2906">
                <w:rPr>
                  <w:rStyle w:val="Term"/>
                  <w:b w:val="0"/>
                  <w:bCs/>
                  <w:rPrChange w:id="33098" w:author="Peter Van Der Plas" w:date="2024-12-30T11:42:00Z" w16du:dateUtc="2024-12-30T10:42:00Z">
                    <w:rPr>
                      <w:rStyle w:val="Term"/>
                    </w:rPr>
                  </w:rPrChange>
                </w:rPr>
                <w:t>.</w:t>
              </w:r>
            </w:ins>
          </w:p>
        </w:tc>
      </w:tr>
    </w:tbl>
    <w:p w14:paraId="7F73247B" w14:textId="41C556EC" w:rsidR="004C430C" w:rsidRDefault="00D74FEE">
      <w:pPr>
        <w:pStyle w:val="Heading5"/>
        <w:spacing w:before="480"/>
        <w:rPr>
          <w:ins w:id="33099" w:author="Quinten Van Woerkom" w:date="2024-12-18T16:37:00Z" w16du:dateUtc="2024-12-18T15:37:00Z"/>
        </w:rPr>
        <w:pPrChange w:id="33100" w:author="Peter Van Der Plas" w:date="2024-12-30T11:42:00Z" w16du:dateUtc="2024-12-30T10:42:00Z">
          <w:pPr>
            <w:pStyle w:val="Heading5"/>
          </w:pPr>
        </w:pPrChange>
      </w:pPr>
      <w:ins w:id="33101" w:author="Quinten Van Woerkom" w:date="2024-12-18T16:37:00Z" w16du:dateUtc="2024-12-18T15:37:00Z">
        <w:r>
          <w:t xml:space="preserve">Data Type: </w:t>
        </w:r>
      </w:ins>
      <w:proofErr w:type="spellStart"/>
      <w:r w:rsidR="004C430C" w:rsidRPr="004424B1">
        <w:t>TimeWindowConstraint</w:t>
      </w:r>
      <w:proofErr w:type="spellEnd"/>
    </w:p>
    <w:p w14:paraId="62A9B935" w14:textId="2F5307D5" w:rsidR="00D74FEE" w:rsidRPr="00D74FEE" w:rsidRDefault="00D74FEE">
      <w:pPr>
        <w:pStyle w:val="Heading6"/>
        <w:rPr>
          <w:ins w:id="33102" w:author="Quinten Van Woerkom" w:date="2024-12-18T11:00:00Z" w16du:dateUtc="2024-12-18T10:00:00Z"/>
        </w:rPr>
        <w:pPrChange w:id="33103" w:author="Quinten Van Woerkom" w:date="2024-12-18T16:37:00Z" w16du:dateUtc="2024-12-18T15:37:00Z">
          <w:pPr>
            <w:pStyle w:val="HeadingNoNumber"/>
            <w:spacing w:before="280"/>
          </w:pPr>
        </w:pPrChange>
      </w:pPr>
      <w:ins w:id="33104" w:author="Quinten Van Woerkom" w:date="2024-12-18T16:37:00Z" w16du:dateUtc="2024-12-18T15:37:00Z">
        <w:r>
          <w:t>Overview</w:t>
        </w:r>
      </w:ins>
    </w:p>
    <w:p w14:paraId="31C91279" w14:textId="048FAE2B" w:rsidR="0088160E" w:rsidRDefault="0088160E">
      <w:pPr>
        <w:rPr>
          <w:ins w:id="33105" w:author="Quinten Van Woerkom" w:date="2024-12-18T16:37:00Z" w16du:dateUtc="2024-12-18T15:37:00Z"/>
          <w:lang w:val="en-GB" w:eastAsia="en-GB"/>
        </w:rPr>
      </w:pPr>
      <w:commentRangeStart w:id="33106"/>
      <w:ins w:id="33107" w:author="Quinten Van Woerkom" w:date="2024-12-18T11:00:00Z" w16du:dateUtc="2024-12-18T10:00:00Z">
        <w:r>
          <w:rPr>
            <w:lang w:val="en-GB" w:eastAsia="en-GB"/>
          </w:rPr>
          <w:t>A time window within which</w:t>
        </w:r>
      </w:ins>
      <w:ins w:id="33108" w:author="Quinten Van Woerkom" w:date="2024-12-18T11:01:00Z" w16du:dateUtc="2024-12-18T10:01:00Z">
        <w:r>
          <w:rPr>
            <w:lang w:val="en-GB" w:eastAsia="en-GB"/>
          </w:rPr>
          <w:t xml:space="preserve"> the </w:t>
        </w:r>
        <w:r>
          <w:rPr>
            <w:b/>
            <w:bCs/>
            <w:lang w:val="en-GB" w:eastAsia="en-GB"/>
          </w:rPr>
          <w:t xml:space="preserve">planning activity </w:t>
        </w:r>
        <w:r>
          <w:rPr>
            <w:lang w:val="en-GB" w:eastAsia="en-GB"/>
          </w:rPr>
          <w:t>is to be planned.</w:t>
        </w:r>
        <w:commentRangeEnd w:id="33106"/>
        <w:r>
          <w:rPr>
            <w:rStyle w:val="CommentReference"/>
          </w:rPr>
          <w:commentReference w:id="33106"/>
        </w:r>
      </w:ins>
    </w:p>
    <w:p w14:paraId="174AD6C0" w14:textId="711AEEB6" w:rsidR="00D74FEE" w:rsidRPr="00090D06" w:rsidRDefault="00D74FEE">
      <w:pPr>
        <w:pStyle w:val="Heading6"/>
        <w:spacing w:before="480" w:after="240"/>
        <w:pPrChange w:id="33109" w:author="Peter Van Der Plas" w:date="2024-12-30T11:42:00Z" w16du:dateUtc="2024-12-30T10:42:00Z">
          <w:pPr>
            <w:pStyle w:val="HeadingNoNumber"/>
            <w:spacing w:before="280"/>
          </w:pPr>
        </w:pPrChange>
      </w:pPr>
      <w:ins w:id="33110" w:author="Quinten Van Woerkom" w:date="2024-12-18T16:37:00Z" w16du:dateUtc="2024-12-18T15:37:00Z">
        <w:r>
          <w:t>Definition</w:t>
        </w:r>
      </w:ins>
    </w:p>
    <w:p w14:paraId="1A4D2C7B" w14:textId="625A45B6" w:rsidR="00951043" w:rsidRPr="004424B1" w:rsidDel="00D74FEE" w:rsidRDefault="00951043">
      <w:pPr>
        <w:keepNext/>
        <w:spacing w:after="240"/>
        <w:rPr>
          <w:del w:id="33111" w:author="Quinten Van Woerkom" w:date="2024-12-18T16:37:00Z" w16du:dateUtc="2024-12-18T15:37:00Z"/>
          <w:lang w:val="en-GB" w:eastAsia="en-GB"/>
        </w:rPr>
        <w:pPrChange w:id="33112" w:author="Quinten Van Woerkom" w:date="2024-12-18T16:37:00Z" w16du:dateUtc="2024-12-18T15:37:00Z">
          <w:pPr>
            <w:keepNext/>
            <w:spacing w:before="0"/>
          </w:pPr>
        </w:pPrChange>
      </w:pP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TimeWindowConstraint E2"/>
      </w:tblPr>
      <w:tblGrid>
        <w:gridCol w:w="1667"/>
        <w:gridCol w:w="2976"/>
        <w:gridCol w:w="992"/>
        <w:gridCol w:w="1843"/>
        <w:gridCol w:w="709"/>
        <w:gridCol w:w="992"/>
      </w:tblGrid>
      <w:tr w:rsidR="004C430C" w:rsidRPr="004424B1" w14:paraId="27EF6AC1" w14:textId="77777777" w:rsidTr="00CD76A2">
        <w:trPr>
          <w:trHeight w:val="20"/>
        </w:trPr>
        <w:tc>
          <w:tcPr>
            <w:tcW w:w="1667" w:type="dxa"/>
            <w:shd w:val="clear" w:color="auto" w:fill="00CCFF"/>
          </w:tcPr>
          <w:p w14:paraId="7F4B8AAD" w14:textId="77777777" w:rsidR="004C430C" w:rsidRPr="003A2906" w:rsidRDefault="004C430C" w:rsidP="00825170">
            <w:pPr>
              <w:pStyle w:val="TableCell"/>
              <w:keepNext/>
              <w:spacing w:before="0" w:after="0"/>
              <w:rPr>
                <w:color w:val="auto"/>
                <w:rPrChange w:id="33113" w:author="Peter Van Der Plas" w:date="2024-12-30T11:44:00Z" w16du:dateUtc="2024-12-30T10:44:00Z">
                  <w:rPr>
                    <w:color w:val="FFFFFF" w:themeColor="background1"/>
                  </w:rPr>
                </w:rPrChange>
              </w:rPr>
            </w:pPr>
            <w:r w:rsidRPr="003A2906">
              <w:rPr>
                <w:color w:val="auto"/>
                <w:rPrChange w:id="33114" w:author="Peter Van Der Plas" w:date="2024-12-30T11:44:00Z" w16du:dateUtc="2024-12-30T10:44:00Z">
                  <w:rPr>
                    <w:color w:val="FFFFFF" w:themeColor="background1"/>
                  </w:rPr>
                </w:rPrChange>
              </w:rPr>
              <w:t>Name</w:t>
            </w:r>
          </w:p>
        </w:tc>
        <w:tc>
          <w:tcPr>
            <w:tcW w:w="2976" w:type="dxa"/>
          </w:tcPr>
          <w:p w14:paraId="101402C4" w14:textId="77777777" w:rsidR="004C430C" w:rsidRPr="004424B1" w:rsidRDefault="004C430C" w:rsidP="00825170">
            <w:pPr>
              <w:pStyle w:val="TableCell"/>
              <w:keepNext/>
              <w:spacing w:before="0" w:after="0"/>
              <w:rPr>
                <w:b/>
              </w:rPr>
            </w:pPr>
            <w:proofErr w:type="spellStart"/>
            <w:r w:rsidRPr="004424B1">
              <w:rPr>
                <w:b/>
              </w:rPr>
              <w:t>TimeWindowConstraint</w:t>
            </w:r>
            <w:proofErr w:type="spellEnd"/>
          </w:p>
        </w:tc>
        <w:tc>
          <w:tcPr>
            <w:tcW w:w="992" w:type="dxa"/>
            <w:shd w:val="clear" w:color="auto" w:fill="00CCFF"/>
          </w:tcPr>
          <w:p w14:paraId="6ABACCAD" w14:textId="77777777" w:rsidR="004C430C" w:rsidRPr="003A2906" w:rsidRDefault="004C430C" w:rsidP="00825170">
            <w:pPr>
              <w:pStyle w:val="TableCell"/>
              <w:keepNext/>
              <w:spacing w:before="0" w:after="0"/>
              <w:rPr>
                <w:bCs/>
                <w:color w:val="auto"/>
                <w:rPrChange w:id="33115" w:author="Peter Van Der Plas" w:date="2024-12-30T11:44:00Z" w16du:dateUtc="2024-12-30T10:44:00Z">
                  <w:rPr>
                    <w:b/>
                  </w:rPr>
                </w:rPrChange>
              </w:rPr>
            </w:pPr>
            <w:r w:rsidRPr="003A2906">
              <w:rPr>
                <w:bCs/>
                <w:color w:val="auto"/>
                <w:rPrChange w:id="33116" w:author="Peter Van Der Plas" w:date="2024-12-30T11:44:00Z" w16du:dateUtc="2024-12-30T10:44:00Z">
                  <w:rPr>
                    <w:b/>
                    <w:color w:val="FFFFFF" w:themeColor="background1"/>
                  </w:rPr>
                </w:rPrChange>
              </w:rPr>
              <w:t>Extends</w:t>
            </w:r>
          </w:p>
        </w:tc>
        <w:tc>
          <w:tcPr>
            <w:tcW w:w="1843" w:type="dxa"/>
          </w:tcPr>
          <w:p w14:paraId="1B4B00E3" w14:textId="77777777" w:rsidR="004C430C" w:rsidRPr="003A2906" w:rsidRDefault="004C430C" w:rsidP="00825170">
            <w:pPr>
              <w:pStyle w:val="TableCell"/>
              <w:keepNext/>
              <w:spacing w:before="0" w:after="0"/>
              <w:rPr>
                <w:b/>
                <w:iCs/>
              </w:rPr>
            </w:pPr>
            <w:proofErr w:type="spellStart"/>
            <w:r w:rsidRPr="003A2906">
              <w:rPr>
                <w:iCs/>
                <w:spacing w:val="-4"/>
                <w:rPrChange w:id="33117" w:author="Peter Van Der Plas" w:date="2024-12-30T11:44:00Z" w16du:dateUtc="2024-12-30T10:44:00Z">
                  <w:rPr>
                    <w:i/>
                    <w:spacing w:val="-4"/>
                  </w:rPr>
                </w:rPrChange>
              </w:rPr>
              <w:t>TemporalConstraint</w:t>
            </w:r>
            <w:proofErr w:type="spellEnd"/>
          </w:p>
        </w:tc>
        <w:tc>
          <w:tcPr>
            <w:tcW w:w="709" w:type="dxa"/>
            <w:shd w:val="clear" w:color="auto" w:fill="00CCFF"/>
          </w:tcPr>
          <w:p w14:paraId="276DB77E" w14:textId="77777777" w:rsidR="004C430C" w:rsidRPr="003A2906" w:rsidRDefault="004C430C" w:rsidP="00825170">
            <w:pPr>
              <w:pStyle w:val="TableCell"/>
              <w:keepNext/>
              <w:spacing w:before="0" w:after="0"/>
              <w:rPr>
                <w:bCs/>
                <w:color w:val="auto"/>
                <w:rPrChange w:id="33118" w:author="Peter Van Der Plas" w:date="2024-12-30T11:44:00Z" w16du:dateUtc="2024-12-30T10:44:00Z">
                  <w:rPr>
                    <w:b/>
                  </w:rPr>
                </w:rPrChange>
              </w:rPr>
            </w:pPr>
            <w:r w:rsidRPr="003A2906">
              <w:rPr>
                <w:bCs/>
                <w:color w:val="auto"/>
                <w:rPrChange w:id="33119" w:author="Peter Van Der Plas" w:date="2024-12-30T11:44:00Z" w16du:dateUtc="2024-12-30T10:44:00Z">
                  <w:rPr>
                    <w:b/>
                    <w:color w:val="FFFFFF" w:themeColor="background1"/>
                  </w:rPr>
                </w:rPrChange>
              </w:rPr>
              <w:t>SFP</w:t>
            </w:r>
          </w:p>
        </w:tc>
        <w:tc>
          <w:tcPr>
            <w:tcW w:w="992" w:type="dxa"/>
          </w:tcPr>
          <w:p w14:paraId="37252B00" w14:textId="65148B27" w:rsidR="004C430C" w:rsidRPr="004424B1" w:rsidRDefault="003D40C2" w:rsidP="00825170">
            <w:pPr>
              <w:pStyle w:val="TableCell"/>
              <w:keepNext/>
              <w:spacing w:before="0" w:after="0"/>
              <w:jc w:val="right"/>
            </w:pPr>
            <w:fldSimple w:instr=" SEQ Area \* MERGEFORMAT ">
              <w:ins w:id="33120" w:author="Peter Van Der Plas" w:date="2025-01-01T17:31:00Z" w16du:dateUtc="2025-01-01T16:31:00Z">
                <w:r w:rsidR="006D1623">
                  <w:rPr>
                    <w:noProof/>
                  </w:rPr>
                  <w:t>33</w:t>
                </w:r>
              </w:ins>
              <w:del w:id="33121" w:author="Peter Van Der Plas" w:date="2024-12-25T18:53:00Z" w16du:dateUtc="2024-12-25T17:53:00Z">
                <w:r w:rsidR="00BF1AC4" w:rsidDel="00547CCE">
                  <w:rPr>
                    <w:noProof/>
                  </w:rPr>
                  <w:delText>33</w:delText>
                </w:r>
              </w:del>
            </w:fldSimple>
          </w:p>
        </w:tc>
      </w:tr>
    </w:tbl>
    <w:p w14:paraId="26DF3A18" w14:textId="77777777" w:rsidR="004C430C" w:rsidRPr="004424B1" w:rsidRDefault="004C430C" w:rsidP="004C430C">
      <w:pPr>
        <w:keepNext/>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5CDD4813" w14:textId="77777777" w:rsidTr="00CD76A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5CC4653C" w14:textId="695A915A" w:rsidR="004C430C" w:rsidRPr="004424B1" w:rsidRDefault="004C430C" w:rsidP="00825170">
            <w:pPr>
              <w:pStyle w:val="TableCell"/>
              <w:keepNext/>
              <w:spacing w:before="0" w:after="0"/>
            </w:pPr>
            <w:del w:id="33122" w:author="Quinten Van Woerkom" w:date="2024-11-25T14:50:00Z" w16du:dateUtc="2024-11-25T13:50:00Z">
              <w:r w:rsidRPr="004424B1" w:rsidDel="002B0859">
                <w:delText>Attribute</w:delText>
              </w:r>
            </w:del>
            <w:ins w:id="33123" w:author="Quinten Van Woerkom" w:date="2024-11-25T14:50:00Z" w16du:dateUtc="2024-11-25T13:50:00Z">
              <w:r w:rsidR="002B0859">
                <w:t>Field</w:t>
              </w:r>
            </w:ins>
          </w:p>
        </w:tc>
        <w:tc>
          <w:tcPr>
            <w:tcW w:w="1984" w:type="dxa"/>
          </w:tcPr>
          <w:p w14:paraId="756CA9AD" w14:textId="77777777" w:rsidR="004C430C" w:rsidRPr="004424B1"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4B64DDA" w14:textId="77777777" w:rsidR="004C430C" w:rsidRPr="004424B1"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0D595B6" w14:textId="77777777" w:rsidR="004C430C" w:rsidRPr="004424B1"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0B5DD7F0"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022DC64" w14:textId="77777777" w:rsidR="004C430C" w:rsidRPr="004424B1" w:rsidRDefault="004C430C" w:rsidP="00825170">
            <w:pPr>
              <w:pStyle w:val="TableCell"/>
              <w:spacing w:before="0" w:after="0"/>
            </w:pPr>
            <w:proofErr w:type="spellStart"/>
            <w:r w:rsidRPr="004424B1">
              <w:t>startRef</w:t>
            </w:r>
            <w:proofErr w:type="spellEnd"/>
          </w:p>
        </w:tc>
        <w:tc>
          <w:tcPr>
            <w:tcW w:w="1984" w:type="dxa"/>
          </w:tcPr>
          <w:p w14:paraId="446DB9DA"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407FABA6" w14:textId="4C0508E8" w:rsidR="004C430C" w:rsidRPr="004424B1" w:rsidRDefault="00207D67"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ins w:id="33124" w:author="Quinten Van Woerkom" w:date="2024-11-29T10:26:00Z" w16du:dateUtc="2024-11-29T09:26:00Z">
              <w:r>
                <w:t>Yes</w:t>
              </w:r>
            </w:ins>
            <w:del w:id="33125" w:author="Quinten Van Woerkom" w:date="2024-11-29T10:26:00Z" w16du:dateUtc="2024-11-29T09:26:00Z">
              <w:r w:rsidR="004C430C" w:rsidRPr="004424B1" w:rsidDel="00207D67">
                <w:delText>No</w:delText>
              </w:r>
            </w:del>
          </w:p>
        </w:tc>
        <w:tc>
          <w:tcPr>
            <w:tcW w:w="4535" w:type="dxa"/>
          </w:tcPr>
          <w:p w14:paraId="6ED773CC" w14:textId="77777777" w:rsidR="00BE604E"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ins w:id="33126" w:author="Peter Van Der Plas" w:date="2025-01-01T16:36:00Z" w16du:dateUtc="2025-01-01T15:36:00Z"/>
              </w:rPr>
            </w:pPr>
            <w:r w:rsidRPr="004424B1">
              <w:t>The point in the duration of the activity that is constrained to be after the start time of the time window.  Although typically the start of the activity (0), this can be any point up to the end of the activity (1).</w:t>
            </w:r>
          </w:p>
          <w:p w14:paraId="7CE8D5C5" w14:textId="69004646" w:rsidR="004C430C" w:rsidRPr="004424B1" w:rsidRDefault="00207D67" w:rsidP="00BE604E">
            <w:pPr>
              <w:pStyle w:val="TableCell"/>
              <w:spacing w:after="0"/>
              <w:cnfStyle w:val="000000000000" w:firstRow="0" w:lastRow="0" w:firstColumn="0" w:lastColumn="0" w:oddVBand="0" w:evenVBand="0" w:oddHBand="0" w:evenHBand="0" w:firstRowFirstColumn="0" w:firstRowLastColumn="0" w:lastRowFirstColumn="0" w:lastRowLastColumn="0"/>
              <w:pPrChange w:id="33127" w:author="Peter Van Der Plas" w:date="2025-01-01T16:36:00Z" w16du:dateUtc="2025-01-01T15:36: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ins w:id="33128" w:author="Quinten Van Woerkom" w:date="2024-11-29T10:26:00Z" w16du:dateUtc="2024-11-29T09:26:00Z">
              <w:del w:id="33129" w:author="Peter Van Der Plas" w:date="2025-01-01T16:36:00Z" w16du:dateUtc="2025-01-01T15:36:00Z">
                <w:r w:rsidRPr="00207D67" w:rsidDel="00BE604E">
                  <w:delText xml:space="preserve">  </w:delText>
                </w:r>
              </w:del>
              <w:commentRangeStart w:id="33130"/>
              <w:r w:rsidRPr="00207D67">
                <w:t>Default is the start of the planning activity.</w:t>
              </w:r>
              <w:commentRangeEnd w:id="33130"/>
              <w:r>
                <w:rPr>
                  <w:rStyle w:val="CommentReference"/>
                  <w:rFonts w:cs="Times New Roman"/>
                  <w:lang w:val="en-US" w:eastAsia="en-US"/>
                </w:rPr>
                <w:commentReference w:id="33130"/>
              </w:r>
            </w:ins>
          </w:p>
        </w:tc>
      </w:tr>
      <w:tr w:rsidR="004C430C" w:rsidRPr="004424B1" w14:paraId="3F325D47"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A31BEEC" w14:textId="77777777" w:rsidR="004C430C" w:rsidRPr="004424B1" w:rsidRDefault="004C430C" w:rsidP="00825170">
            <w:pPr>
              <w:pStyle w:val="TableCell"/>
              <w:spacing w:before="0" w:after="0"/>
            </w:pPr>
            <w:proofErr w:type="spellStart"/>
            <w:r w:rsidRPr="004424B1">
              <w:t>endRef</w:t>
            </w:r>
            <w:proofErr w:type="spellEnd"/>
          </w:p>
        </w:tc>
        <w:tc>
          <w:tcPr>
            <w:tcW w:w="1984" w:type="dxa"/>
          </w:tcPr>
          <w:p w14:paraId="51762811"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3CEC0731" w14:textId="7FAF295C" w:rsidR="004C430C" w:rsidRPr="004424B1" w:rsidRDefault="00207D67"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ins w:id="33131" w:author="Quinten Van Woerkom" w:date="2024-11-29T10:26:00Z" w16du:dateUtc="2024-11-29T09:26:00Z">
              <w:r>
                <w:t>Yes</w:t>
              </w:r>
            </w:ins>
            <w:del w:id="33132" w:author="Quinten Van Woerkom" w:date="2024-11-29T10:26:00Z" w16du:dateUtc="2024-11-29T09:26:00Z">
              <w:r w:rsidR="004C430C" w:rsidRPr="004424B1" w:rsidDel="00207D67">
                <w:delText>No</w:delText>
              </w:r>
            </w:del>
          </w:p>
        </w:tc>
        <w:tc>
          <w:tcPr>
            <w:tcW w:w="4535" w:type="dxa"/>
          </w:tcPr>
          <w:p w14:paraId="3DDC5879" w14:textId="77777777" w:rsidR="00BE604E"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ins w:id="33133" w:author="Peter Van Der Plas" w:date="2025-01-01T16:36:00Z" w16du:dateUtc="2025-01-01T15:36:00Z"/>
              </w:rPr>
            </w:pPr>
            <w:r w:rsidRPr="004424B1">
              <w:t>The point in the duration of the activity that is constrained to be before the end time of the time window.  Although typically the end of the activity (1), this can be any point up to the start of the activity (0).</w:t>
            </w:r>
          </w:p>
          <w:p w14:paraId="45DCB5AC" w14:textId="6858D241" w:rsidR="004C430C" w:rsidRPr="004424B1" w:rsidRDefault="00207D67" w:rsidP="00BE604E">
            <w:pPr>
              <w:pStyle w:val="TableCell"/>
              <w:spacing w:after="0"/>
              <w:cnfStyle w:val="000000000000" w:firstRow="0" w:lastRow="0" w:firstColumn="0" w:lastColumn="0" w:oddVBand="0" w:evenVBand="0" w:oddHBand="0" w:evenHBand="0" w:firstRowFirstColumn="0" w:firstRowLastColumn="0" w:lastRowFirstColumn="0" w:lastRowLastColumn="0"/>
              <w:pPrChange w:id="33134" w:author="Peter Van Der Plas" w:date="2025-01-01T16:36:00Z" w16du:dateUtc="2025-01-01T15:36: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ins w:id="33135" w:author="Quinten Van Woerkom" w:date="2024-11-29T10:26:00Z" w16du:dateUtc="2024-11-29T09:26:00Z">
              <w:del w:id="33136" w:author="Peter Van Der Plas" w:date="2025-01-01T16:36:00Z" w16du:dateUtc="2025-01-01T15:36:00Z">
                <w:r w:rsidDel="00BE604E">
                  <w:delText xml:space="preserve">  </w:delText>
                </w:r>
              </w:del>
              <w:commentRangeStart w:id="33137"/>
              <w:r>
                <w:t xml:space="preserve">Default is the </w:t>
              </w:r>
            </w:ins>
            <w:ins w:id="33138" w:author="Quinten Van Woerkom" w:date="2024-11-29T10:27:00Z" w16du:dateUtc="2024-11-29T09:27:00Z">
              <w:r w:rsidR="00290DFD">
                <w:t>end</w:t>
              </w:r>
            </w:ins>
            <w:ins w:id="33139" w:author="Quinten Van Woerkom" w:date="2024-11-29T10:26:00Z" w16du:dateUtc="2024-11-29T09:26:00Z">
              <w:r>
                <w:t xml:space="preserve"> of the planning activity.</w:t>
              </w:r>
              <w:commentRangeEnd w:id="33137"/>
              <w:r>
                <w:rPr>
                  <w:rStyle w:val="CommentReference"/>
                  <w:rFonts w:cs="Times New Roman"/>
                  <w:lang w:val="en-US" w:eastAsia="en-US"/>
                </w:rPr>
                <w:commentReference w:id="33137"/>
              </w:r>
            </w:ins>
          </w:p>
        </w:tc>
      </w:tr>
      <w:tr w:rsidR="004C430C" w:rsidRPr="004424B1" w14:paraId="5250E5E5"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A3145D0" w14:textId="77777777" w:rsidR="004C430C" w:rsidRPr="004424B1" w:rsidRDefault="004C430C" w:rsidP="00825170">
            <w:pPr>
              <w:pStyle w:val="TableCell"/>
              <w:spacing w:before="0" w:after="0"/>
            </w:pPr>
            <w:proofErr w:type="spellStart"/>
            <w:r w:rsidRPr="004424B1">
              <w:t>timeWindows</w:t>
            </w:r>
            <w:proofErr w:type="spellEnd"/>
          </w:p>
        </w:tc>
        <w:tc>
          <w:tcPr>
            <w:tcW w:w="1984" w:type="dxa"/>
          </w:tcPr>
          <w:p w14:paraId="1F4FE7F3"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 &lt;TimeWindow&gt;</w:t>
            </w:r>
          </w:p>
        </w:tc>
        <w:tc>
          <w:tcPr>
            <w:tcW w:w="992" w:type="dxa"/>
          </w:tcPr>
          <w:p w14:paraId="57820F45"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390BA89"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The [set of] </w:t>
            </w:r>
            <w:proofErr w:type="spellStart"/>
            <w:r w:rsidRPr="004424B1">
              <w:t>TimeWindows</w:t>
            </w:r>
            <w:proofErr w:type="spellEnd"/>
            <w:r w:rsidRPr="004424B1">
              <w:t xml:space="preserve"> within which the activity must be placed on the Plan.</w:t>
            </w:r>
          </w:p>
        </w:tc>
      </w:tr>
    </w:tbl>
    <w:p w14:paraId="5FE03636" w14:textId="6769CE64" w:rsidR="004C430C" w:rsidRDefault="006822F7">
      <w:pPr>
        <w:pStyle w:val="Heading5"/>
        <w:spacing w:before="480"/>
        <w:rPr>
          <w:ins w:id="33140" w:author="Quinten Van Woerkom" w:date="2024-12-18T16:37:00Z" w16du:dateUtc="2024-12-18T15:37:00Z"/>
        </w:rPr>
        <w:pPrChange w:id="33141" w:author="Peter Van Der Plas" w:date="2024-12-30T11:42:00Z" w16du:dateUtc="2024-12-30T10:42:00Z">
          <w:pPr>
            <w:pStyle w:val="Heading5"/>
          </w:pPr>
        </w:pPrChange>
      </w:pPr>
      <w:ins w:id="33142" w:author="Quinten Van Woerkom" w:date="2024-12-18T16:37:00Z" w16du:dateUtc="2024-12-18T15:37:00Z">
        <w:r>
          <w:t xml:space="preserve">Data Type: </w:t>
        </w:r>
      </w:ins>
      <w:proofErr w:type="spellStart"/>
      <w:r w:rsidR="004C430C" w:rsidRPr="004424B1">
        <w:t>DurationConstraint</w:t>
      </w:r>
      <w:proofErr w:type="spellEnd"/>
    </w:p>
    <w:p w14:paraId="08C59DEE" w14:textId="02779B1C" w:rsidR="006822F7" w:rsidRPr="006822F7" w:rsidRDefault="006822F7">
      <w:pPr>
        <w:pStyle w:val="Heading6"/>
        <w:rPr>
          <w:ins w:id="33143" w:author="Quinten Van Woerkom" w:date="2024-12-18T11:01:00Z" w16du:dateUtc="2024-12-18T10:01:00Z"/>
        </w:rPr>
        <w:pPrChange w:id="33144" w:author="Quinten Van Woerkom" w:date="2024-12-18T16:37:00Z" w16du:dateUtc="2024-12-18T15:37:00Z">
          <w:pPr>
            <w:pStyle w:val="HeadingNoNumber"/>
            <w:spacing w:before="280"/>
          </w:pPr>
        </w:pPrChange>
      </w:pPr>
      <w:ins w:id="33145" w:author="Quinten Van Woerkom" w:date="2024-12-18T16:37:00Z" w16du:dateUtc="2024-12-18T15:37:00Z">
        <w:r>
          <w:t>Overview</w:t>
        </w:r>
      </w:ins>
    </w:p>
    <w:p w14:paraId="33EB190B" w14:textId="474C4C2C" w:rsidR="0088160E" w:rsidRPr="00090D06" w:rsidRDefault="0088160E">
      <w:pPr>
        <w:pPrChange w:id="33146" w:author="Quinten Van Woerkom" w:date="2024-12-18T11:01:00Z" w16du:dateUtc="2024-12-18T10:01:00Z">
          <w:pPr>
            <w:pStyle w:val="HeadingNoNumber"/>
            <w:spacing w:before="280"/>
          </w:pPr>
        </w:pPrChange>
      </w:pPr>
      <w:commentRangeStart w:id="33147"/>
      <w:ins w:id="33148" w:author="Quinten Van Woerkom" w:date="2024-12-18T11:01:00Z" w16du:dateUtc="2024-12-18T10:01:00Z">
        <w:r>
          <w:rPr>
            <w:lang w:val="en-GB" w:eastAsia="en-GB"/>
          </w:rPr>
          <w:t xml:space="preserve">A </w:t>
        </w:r>
      </w:ins>
      <w:proofErr w:type="spellStart"/>
      <w:ins w:id="33149" w:author="Quinten Van Woerkom" w:date="2024-12-18T11:36:00Z" w16du:dateUtc="2024-12-18T10:36:00Z">
        <w:r w:rsidR="001E6C76">
          <w:rPr>
            <w:lang w:val="en-GB" w:eastAsia="en-GB"/>
          </w:rPr>
          <w:t>DurationConstraint</w:t>
        </w:r>
        <w:proofErr w:type="spellEnd"/>
        <w:r w:rsidR="001E6C76">
          <w:rPr>
            <w:lang w:val="en-GB" w:eastAsia="en-GB"/>
          </w:rPr>
          <w:t xml:space="preserve"> restricts the duration of a </w:t>
        </w:r>
        <w:r w:rsidR="001E6C76">
          <w:rPr>
            <w:b/>
            <w:bCs/>
            <w:lang w:val="en-GB" w:eastAsia="en-GB"/>
          </w:rPr>
          <w:t xml:space="preserve">planning activity </w:t>
        </w:r>
        <w:r w:rsidR="001E6C76">
          <w:rPr>
            <w:lang w:val="en-GB" w:eastAsia="en-GB"/>
          </w:rPr>
          <w:t>within the plan.</w:t>
        </w:r>
        <w:commentRangeEnd w:id="33147"/>
        <w:r w:rsidR="001E6C76">
          <w:rPr>
            <w:rStyle w:val="CommentReference"/>
          </w:rPr>
          <w:commentReference w:id="33147"/>
        </w:r>
      </w:ins>
    </w:p>
    <w:p w14:paraId="517A4B18" w14:textId="32D00A7C" w:rsidR="00951043" w:rsidRDefault="006822F7">
      <w:pPr>
        <w:pStyle w:val="Heading6"/>
        <w:spacing w:before="480" w:after="240"/>
        <w:rPr>
          <w:ins w:id="33150" w:author="Quinten Van Woerkom" w:date="2024-12-18T16:37:00Z" w16du:dateUtc="2024-12-18T15:37:00Z"/>
          <w:lang w:val="en-GB" w:eastAsia="en-GB"/>
        </w:rPr>
        <w:pPrChange w:id="33151" w:author="Peter Van Der Plas" w:date="2024-12-30T11:42:00Z" w16du:dateUtc="2024-12-30T10:42:00Z">
          <w:pPr>
            <w:spacing w:before="0"/>
          </w:pPr>
        </w:pPrChange>
      </w:pPr>
      <w:ins w:id="33152" w:author="Quinten Van Woerkom" w:date="2024-12-18T16:38:00Z" w16du:dateUtc="2024-12-18T15:38:00Z">
        <w:r>
          <w:rPr>
            <w:lang w:val="en-GB" w:eastAsia="en-GB"/>
          </w:rPr>
          <w:t>Definition</w:t>
        </w:r>
      </w:ins>
    </w:p>
    <w:p w14:paraId="6E74E17C" w14:textId="213B05B0" w:rsidR="006822F7" w:rsidRPr="004424B1" w:rsidDel="006822F7" w:rsidRDefault="006822F7">
      <w:pPr>
        <w:spacing w:after="240"/>
        <w:rPr>
          <w:del w:id="33153" w:author="Quinten Van Woerkom" w:date="2024-12-18T16:38:00Z" w16du:dateUtc="2024-12-18T15:38:00Z"/>
          <w:lang w:val="en-GB" w:eastAsia="en-GB"/>
        </w:rPr>
        <w:pPrChange w:id="33154" w:author="Quinten Van Woerkom" w:date="2024-12-18T16:38:00Z" w16du:dateUtc="2024-12-18T15:38:00Z">
          <w:pPr>
            <w:spacing w:before="0"/>
          </w:pPr>
        </w:pPrChange>
      </w:pP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DurationConstraint E2"/>
      </w:tblPr>
      <w:tblGrid>
        <w:gridCol w:w="1667"/>
        <w:gridCol w:w="2976"/>
        <w:gridCol w:w="992"/>
        <w:gridCol w:w="1843"/>
        <w:gridCol w:w="709"/>
        <w:gridCol w:w="992"/>
      </w:tblGrid>
      <w:tr w:rsidR="004C430C" w:rsidRPr="004424B1" w14:paraId="1C8F5EA3" w14:textId="77777777" w:rsidTr="00CD76A2">
        <w:trPr>
          <w:trHeight w:val="20"/>
        </w:trPr>
        <w:tc>
          <w:tcPr>
            <w:tcW w:w="1667" w:type="dxa"/>
            <w:shd w:val="clear" w:color="auto" w:fill="00CCFF"/>
          </w:tcPr>
          <w:p w14:paraId="378CB06D" w14:textId="77777777" w:rsidR="004C430C" w:rsidRPr="003A2906" w:rsidRDefault="004C430C" w:rsidP="00825170">
            <w:pPr>
              <w:pStyle w:val="TableCell"/>
              <w:spacing w:before="0" w:after="0"/>
              <w:rPr>
                <w:color w:val="auto"/>
                <w:rPrChange w:id="33155" w:author="Peter Van Der Plas" w:date="2024-12-30T11:44:00Z" w16du:dateUtc="2024-12-30T10:44:00Z">
                  <w:rPr>
                    <w:color w:val="FFFFFF" w:themeColor="background1"/>
                  </w:rPr>
                </w:rPrChange>
              </w:rPr>
            </w:pPr>
            <w:r w:rsidRPr="003A2906">
              <w:rPr>
                <w:color w:val="auto"/>
                <w:rPrChange w:id="33156" w:author="Peter Van Der Plas" w:date="2024-12-30T11:44:00Z" w16du:dateUtc="2024-12-30T10:44:00Z">
                  <w:rPr>
                    <w:color w:val="FFFFFF" w:themeColor="background1"/>
                  </w:rPr>
                </w:rPrChange>
              </w:rPr>
              <w:t>Name</w:t>
            </w:r>
          </w:p>
        </w:tc>
        <w:tc>
          <w:tcPr>
            <w:tcW w:w="2976" w:type="dxa"/>
          </w:tcPr>
          <w:p w14:paraId="2B591446" w14:textId="77777777" w:rsidR="004C430C" w:rsidRPr="004424B1" w:rsidRDefault="004C430C" w:rsidP="00825170">
            <w:pPr>
              <w:pStyle w:val="TableCell"/>
              <w:spacing w:before="0" w:after="0"/>
              <w:rPr>
                <w:b/>
              </w:rPr>
            </w:pPr>
            <w:proofErr w:type="spellStart"/>
            <w:r w:rsidRPr="004424B1">
              <w:rPr>
                <w:b/>
              </w:rPr>
              <w:t>DurationConstraint</w:t>
            </w:r>
            <w:proofErr w:type="spellEnd"/>
          </w:p>
        </w:tc>
        <w:tc>
          <w:tcPr>
            <w:tcW w:w="992" w:type="dxa"/>
            <w:shd w:val="clear" w:color="auto" w:fill="00CCFF"/>
          </w:tcPr>
          <w:p w14:paraId="136B90A2" w14:textId="77777777" w:rsidR="004C430C" w:rsidRPr="003A2906" w:rsidRDefault="004C430C" w:rsidP="00825170">
            <w:pPr>
              <w:pStyle w:val="TableCell"/>
              <w:spacing w:before="0" w:after="0"/>
              <w:rPr>
                <w:bCs/>
                <w:color w:val="auto"/>
                <w:rPrChange w:id="33157" w:author="Peter Van Der Plas" w:date="2024-12-30T11:44:00Z" w16du:dateUtc="2024-12-30T10:44:00Z">
                  <w:rPr>
                    <w:b/>
                  </w:rPr>
                </w:rPrChange>
              </w:rPr>
            </w:pPr>
            <w:r w:rsidRPr="003A2906">
              <w:rPr>
                <w:bCs/>
                <w:color w:val="auto"/>
                <w:rPrChange w:id="33158" w:author="Peter Van Der Plas" w:date="2024-12-30T11:44:00Z" w16du:dateUtc="2024-12-30T10:44:00Z">
                  <w:rPr>
                    <w:b/>
                    <w:color w:val="FFFFFF" w:themeColor="background1"/>
                  </w:rPr>
                </w:rPrChange>
              </w:rPr>
              <w:t>Extends</w:t>
            </w:r>
          </w:p>
        </w:tc>
        <w:tc>
          <w:tcPr>
            <w:tcW w:w="1843" w:type="dxa"/>
          </w:tcPr>
          <w:p w14:paraId="20984A1B" w14:textId="77777777" w:rsidR="004C430C" w:rsidRPr="003A2906" w:rsidRDefault="004C430C" w:rsidP="00825170">
            <w:pPr>
              <w:pStyle w:val="TableCell"/>
              <w:spacing w:before="0" w:after="0"/>
              <w:rPr>
                <w:b/>
                <w:iCs/>
              </w:rPr>
            </w:pPr>
            <w:proofErr w:type="spellStart"/>
            <w:r w:rsidRPr="003A2906">
              <w:rPr>
                <w:iCs/>
                <w:spacing w:val="-4"/>
                <w:rPrChange w:id="33159" w:author="Peter Van Der Plas" w:date="2024-12-30T11:44:00Z" w16du:dateUtc="2024-12-30T10:44:00Z">
                  <w:rPr>
                    <w:i/>
                    <w:spacing w:val="-4"/>
                  </w:rPr>
                </w:rPrChange>
              </w:rPr>
              <w:t>TemporalConstraint</w:t>
            </w:r>
            <w:proofErr w:type="spellEnd"/>
          </w:p>
        </w:tc>
        <w:tc>
          <w:tcPr>
            <w:tcW w:w="709" w:type="dxa"/>
            <w:shd w:val="clear" w:color="auto" w:fill="00CCFF"/>
          </w:tcPr>
          <w:p w14:paraId="0D5FAA94" w14:textId="77777777" w:rsidR="004C430C" w:rsidRPr="003A2906" w:rsidRDefault="004C430C" w:rsidP="00825170">
            <w:pPr>
              <w:pStyle w:val="TableCell"/>
              <w:spacing w:before="0" w:after="0"/>
              <w:rPr>
                <w:bCs/>
                <w:color w:val="auto"/>
                <w:rPrChange w:id="33160" w:author="Peter Van Der Plas" w:date="2024-12-30T11:44:00Z" w16du:dateUtc="2024-12-30T10:44:00Z">
                  <w:rPr>
                    <w:b/>
                  </w:rPr>
                </w:rPrChange>
              </w:rPr>
            </w:pPr>
            <w:r w:rsidRPr="003A2906">
              <w:rPr>
                <w:bCs/>
                <w:color w:val="auto"/>
                <w:rPrChange w:id="33161" w:author="Peter Van Der Plas" w:date="2024-12-30T11:44:00Z" w16du:dateUtc="2024-12-30T10:44:00Z">
                  <w:rPr>
                    <w:b/>
                    <w:color w:val="FFFFFF" w:themeColor="background1"/>
                  </w:rPr>
                </w:rPrChange>
              </w:rPr>
              <w:t>SFP</w:t>
            </w:r>
          </w:p>
        </w:tc>
        <w:tc>
          <w:tcPr>
            <w:tcW w:w="992" w:type="dxa"/>
          </w:tcPr>
          <w:p w14:paraId="2A1FAF28" w14:textId="77D25F8E" w:rsidR="004C430C" w:rsidRPr="004424B1" w:rsidRDefault="003D40C2" w:rsidP="00825170">
            <w:pPr>
              <w:pStyle w:val="TableCell"/>
              <w:spacing w:before="0" w:after="0"/>
              <w:jc w:val="right"/>
            </w:pPr>
            <w:fldSimple w:instr=" SEQ Area \* MERGEFORMAT ">
              <w:ins w:id="33162" w:author="Peter Van Der Plas" w:date="2025-01-01T17:31:00Z" w16du:dateUtc="2025-01-01T16:31:00Z">
                <w:r w:rsidR="006D1623">
                  <w:rPr>
                    <w:noProof/>
                  </w:rPr>
                  <w:t>34</w:t>
                </w:r>
              </w:ins>
              <w:del w:id="33163" w:author="Peter Van Der Plas" w:date="2024-12-25T18:53:00Z" w16du:dateUtc="2024-12-25T17:53:00Z">
                <w:r w:rsidR="00BF1AC4" w:rsidDel="00547CCE">
                  <w:rPr>
                    <w:noProof/>
                  </w:rPr>
                  <w:delText>34</w:delText>
                </w:r>
              </w:del>
            </w:fldSimple>
          </w:p>
        </w:tc>
      </w:tr>
    </w:tbl>
    <w:p w14:paraId="432E432B" w14:textId="77777777" w:rsidR="004C430C" w:rsidRPr="004424B1" w:rsidRDefault="004C430C" w:rsidP="004C430C">
      <w:pPr>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3DA51A44" w14:textId="77777777" w:rsidTr="00CD76A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60D3AC0D" w14:textId="3DEB8A8A" w:rsidR="004C430C" w:rsidRPr="004424B1" w:rsidRDefault="004C430C" w:rsidP="00825170">
            <w:pPr>
              <w:pStyle w:val="TableCell"/>
              <w:spacing w:before="0" w:after="0"/>
            </w:pPr>
            <w:del w:id="33164" w:author="Quinten Van Woerkom" w:date="2024-11-25T14:50:00Z" w16du:dateUtc="2024-11-25T13:50:00Z">
              <w:r w:rsidRPr="004424B1" w:rsidDel="002B0859">
                <w:delText>Attribute</w:delText>
              </w:r>
            </w:del>
            <w:ins w:id="33165" w:author="Quinten Van Woerkom" w:date="2024-11-25T14:50:00Z" w16du:dateUtc="2024-11-25T13:50:00Z">
              <w:r w:rsidR="002B0859">
                <w:t>Field</w:t>
              </w:r>
            </w:ins>
          </w:p>
        </w:tc>
        <w:tc>
          <w:tcPr>
            <w:tcW w:w="1984" w:type="dxa"/>
          </w:tcPr>
          <w:p w14:paraId="337C49FD"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422F2B87"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6A5B1DC"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28D56D72"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1ED7846" w14:textId="77777777" w:rsidR="004C430C" w:rsidRPr="004424B1" w:rsidRDefault="004C430C" w:rsidP="00825170">
            <w:pPr>
              <w:pStyle w:val="TableCell"/>
              <w:spacing w:before="0" w:after="0"/>
            </w:pPr>
            <w:proofErr w:type="spellStart"/>
            <w:r w:rsidRPr="004424B1">
              <w:t>minDuration</w:t>
            </w:r>
            <w:proofErr w:type="spellEnd"/>
          </w:p>
        </w:tc>
        <w:tc>
          <w:tcPr>
            <w:tcW w:w="1984" w:type="dxa"/>
          </w:tcPr>
          <w:p w14:paraId="0E2BD98B"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4345613F" w14:textId="5EA0B7B1" w:rsidR="004C430C" w:rsidRPr="004424B1" w:rsidRDefault="0061273B"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ins w:id="33166" w:author="Quinten Van Woerkom" w:date="2024-11-25T15:22:00Z" w16du:dateUtc="2024-11-25T14:22:00Z">
              <w:r>
                <w:t>Yes</w:t>
              </w:r>
            </w:ins>
            <w:del w:id="33167" w:author="Quinten Van Woerkom" w:date="2024-11-25T15:22:00Z" w16du:dateUtc="2024-11-25T14:22:00Z">
              <w:r w:rsidR="004C430C" w:rsidRPr="004424B1" w:rsidDel="0061273B">
                <w:delText>No</w:delText>
              </w:r>
            </w:del>
          </w:p>
        </w:tc>
        <w:tc>
          <w:tcPr>
            <w:tcW w:w="4535" w:type="dxa"/>
          </w:tcPr>
          <w:p w14:paraId="2A102D9E" w14:textId="77777777" w:rsidR="00C90CBC"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ins w:id="33168" w:author="Quinten Van Woerkom" w:date="2024-11-25T15:22:00Z" w16du:dateUtc="2024-11-25T14:22:00Z"/>
                <w:rStyle w:val="Term"/>
                <w:b w:val="0"/>
                <w:bCs/>
              </w:rPr>
            </w:pPr>
            <w:r w:rsidRPr="004424B1">
              <w:t xml:space="preserve">Specifies the minimum duration of the </w:t>
            </w:r>
            <w:r w:rsidRPr="004424B1">
              <w:rPr>
                <w:rStyle w:val="Term"/>
              </w:rPr>
              <w:t>planning activity</w:t>
            </w:r>
            <w:ins w:id="33169" w:author="Quinten Van Woerkom" w:date="2024-11-25T15:22:00Z" w16du:dateUtc="2024-11-25T14:22:00Z">
              <w:r w:rsidR="00C90CBC">
                <w:rPr>
                  <w:rStyle w:val="Term"/>
                  <w:b w:val="0"/>
                  <w:bCs/>
                </w:rPr>
                <w:t>.</w:t>
              </w:r>
            </w:ins>
          </w:p>
          <w:p w14:paraId="57B07DC2" w14:textId="04833FB6" w:rsidR="00C90CBC" w:rsidRPr="00C90CBC" w:rsidRDefault="00C90CBC">
            <w:pPr>
              <w:pStyle w:val="TableCell"/>
              <w:spacing w:after="0"/>
              <w:cnfStyle w:val="000000000000" w:firstRow="0" w:lastRow="0" w:firstColumn="0" w:lastColumn="0" w:oddVBand="0" w:evenVBand="0" w:oddHBand="0" w:evenHBand="0" w:firstRowFirstColumn="0" w:firstRowLastColumn="0" w:lastRowFirstColumn="0" w:lastRowLastColumn="0"/>
              <w:rPr>
                <w:bCs/>
              </w:rPr>
              <w:pPrChange w:id="33170" w:author="Peter Van Der Plas" w:date="2024-12-30T11:46:00Z" w16du:dateUtc="2024-12-30T10:46: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commentRangeStart w:id="33171"/>
            <w:ins w:id="33172" w:author="Quinten Van Woerkom" w:date="2024-11-25T15:22:00Z" w16du:dateUtc="2024-11-25T14:22:00Z">
              <w:r>
                <w:rPr>
                  <w:rStyle w:val="Term"/>
                  <w:b w:val="0"/>
                  <w:bCs/>
                </w:rPr>
                <w:t>If omitted, a value of 0 is used.</w:t>
              </w:r>
            </w:ins>
            <w:commentRangeEnd w:id="33171"/>
            <w:ins w:id="33173" w:author="Quinten Van Woerkom" w:date="2024-11-25T15:24:00Z" w16du:dateUtc="2024-11-25T14:24:00Z">
              <w:r w:rsidR="00FC6ECF">
                <w:rPr>
                  <w:rStyle w:val="CommentReference"/>
                  <w:rFonts w:cs="Times New Roman"/>
                  <w:lang w:val="en-US" w:eastAsia="en-US"/>
                </w:rPr>
                <w:commentReference w:id="33171"/>
              </w:r>
            </w:ins>
          </w:p>
        </w:tc>
      </w:tr>
      <w:tr w:rsidR="004C430C" w:rsidRPr="004424B1" w14:paraId="743194DD"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ED46C75" w14:textId="77777777" w:rsidR="004C430C" w:rsidRPr="004424B1" w:rsidRDefault="004C430C" w:rsidP="00825170">
            <w:pPr>
              <w:pStyle w:val="TableCell"/>
              <w:spacing w:before="0" w:after="0"/>
            </w:pPr>
            <w:proofErr w:type="spellStart"/>
            <w:r w:rsidRPr="004424B1">
              <w:t>maxDuration</w:t>
            </w:r>
            <w:proofErr w:type="spellEnd"/>
          </w:p>
        </w:tc>
        <w:tc>
          <w:tcPr>
            <w:tcW w:w="1984" w:type="dxa"/>
          </w:tcPr>
          <w:p w14:paraId="56518744"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10BF0F7A" w14:textId="50B6DABE" w:rsidR="004C430C" w:rsidRPr="004424B1" w:rsidRDefault="0061273B"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ins w:id="33174" w:author="Quinten Van Woerkom" w:date="2024-11-25T15:22:00Z" w16du:dateUtc="2024-11-25T14:22:00Z">
              <w:r>
                <w:t>Yes</w:t>
              </w:r>
            </w:ins>
            <w:del w:id="33175" w:author="Quinten Van Woerkom" w:date="2024-11-25T15:22:00Z" w16du:dateUtc="2024-11-25T14:22:00Z">
              <w:r w:rsidR="004C430C" w:rsidRPr="004424B1" w:rsidDel="0061273B">
                <w:delText>No</w:delText>
              </w:r>
            </w:del>
          </w:p>
        </w:tc>
        <w:tc>
          <w:tcPr>
            <w:tcW w:w="4535" w:type="dxa"/>
          </w:tcPr>
          <w:p w14:paraId="37D27203" w14:textId="77777777" w:rsidR="004C430C"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ins w:id="33176" w:author="Quinten Van Woerkom" w:date="2024-11-25T15:22:00Z" w16du:dateUtc="2024-11-25T14:22:00Z"/>
                <w:rStyle w:val="Term"/>
                <w:b w:val="0"/>
                <w:bCs/>
              </w:rPr>
            </w:pPr>
            <w:r w:rsidRPr="004424B1">
              <w:t xml:space="preserve">Specifies the maximum duration of the </w:t>
            </w:r>
            <w:r w:rsidRPr="004424B1">
              <w:rPr>
                <w:rStyle w:val="Term"/>
              </w:rPr>
              <w:t>planning activity</w:t>
            </w:r>
            <w:ins w:id="33177" w:author="Quinten Van Woerkom" w:date="2024-11-25T15:22:00Z" w16du:dateUtc="2024-11-25T14:22:00Z">
              <w:r w:rsidR="00C90CBC">
                <w:rPr>
                  <w:rStyle w:val="Term"/>
                  <w:b w:val="0"/>
                  <w:bCs/>
                </w:rPr>
                <w:t>.</w:t>
              </w:r>
            </w:ins>
          </w:p>
          <w:p w14:paraId="0CC171A6" w14:textId="5AA89448" w:rsidR="00C90CBC" w:rsidRPr="00C90CBC" w:rsidRDefault="00C90CBC">
            <w:pPr>
              <w:pStyle w:val="TableCell"/>
              <w:spacing w:after="0"/>
              <w:cnfStyle w:val="000000000000" w:firstRow="0" w:lastRow="0" w:firstColumn="0" w:lastColumn="0" w:oddVBand="0" w:evenVBand="0" w:oddHBand="0" w:evenHBand="0" w:firstRowFirstColumn="0" w:firstRowLastColumn="0" w:lastRowFirstColumn="0" w:lastRowLastColumn="0"/>
              <w:rPr>
                <w:bCs/>
              </w:rPr>
              <w:pPrChange w:id="33178" w:author="Peter Van Der Plas" w:date="2024-12-30T11:46:00Z" w16du:dateUtc="2024-12-30T10:46: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commentRangeStart w:id="33179"/>
            <w:ins w:id="33180" w:author="Quinten Van Woerkom" w:date="2024-11-25T15:22:00Z" w16du:dateUtc="2024-11-25T14:22:00Z">
              <w:r>
                <w:rPr>
                  <w:rStyle w:val="Term"/>
                  <w:b w:val="0"/>
                  <w:bCs/>
                </w:rPr>
                <w:t xml:space="preserve">If omitted, </w:t>
              </w:r>
            </w:ins>
            <w:ins w:id="33181" w:author="Quinten Van Woerkom" w:date="2024-11-25T15:23:00Z" w16du:dateUtc="2024-11-25T14:23:00Z">
              <w:r>
                <w:rPr>
                  <w:rStyle w:val="Term"/>
                  <w:b w:val="0"/>
                  <w:bCs/>
                </w:rPr>
                <w:t xml:space="preserve">the maximum representable </w:t>
              </w:r>
              <w:proofErr w:type="gramStart"/>
              <w:r w:rsidR="00FC6ECF">
                <w:rPr>
                  <w:rStyle w:val="Term"/>
                  <w:b w:val="0"/>
                  <w:bCs/>
                </w:rPr>
                <w:t>MAL::</w:t>
              </w:r>
              <w:proofErr w:type="gramEnd"/>
              <w:r w:rsidR="00FC6ECF">
                <w:rPr>
                  <w:rStyle w:val="Term"/>
                  <w:b w:val="0"/>
                  <w:bCs/>
                </w:rPr>
                <w:t>D</w:t>
              </w:r>
              <w:r>
                <w:rPr>
                  <w:rStyle w:val="Term"/>
                  <w:b w:val="0"/>
                  <w:bCs/>
                </w:rPr>
                <w:t xml:space="preserve">uration </w:t>
              </w:r>
            </w:ins>
            <w:ins w:id="33182" w:author="Quinten Van Woerkom" w:date="2024-11-25T15:24:00Z" w16du:dateUtc="2024-11-25T14:24:00Z">
              <w:r w:rsidR="00FC6ECF">
                <w:rPr>
                  <w:rStyle w:val="Term"/>
                  <w:b w:val="0"/>
                  <w:bCs/>
                </w:rPr>
                <w:t xml:space="preserve">value </w:t>
              </w:r>
            </w:ins>
            <w:ins w:id="33183" w:author="Quinten Van Woerkom" w:date="2024-11-25T15:23:00Z" w16du:dateUtc="2024-11-25T14:23:00Z">
              <w:r>
                <w:rPr>
                  <w:rStyle w:val="Term"/>
                  <w:b w:val="0"/>
                  <w:bCs/>
                </w:rPr>
                <w:t>is assumed.</w:t>
              </w:r>
            </w:ins>
            <w:commentRangeEnd w:id="33179"/>
            <w:ins w:id="33184" w:author="Quinten Van Woerkom" w:date="2024-11-25T15:24:00Z" w16du:dateUtc="2024-11-25T14:24:00Z">
              <w:r w:rsidR="00FC6ECF">
                <w:rPr>
                  <w:rStyle w:val="CommentReference"/>
                  <w:rFonts w:cs="Times New Roman"/>
                  <w:lang w:val="en-US" w:eastAsia="en-US"/>
                </w:rPr>
                <w:commentReference w:id="33179"/>
              </w:r>
            </w:ins>
          </w:p>
        </w:tc>
      </w:tr>
    </w:tbl>
    <w:p w14:paraId="2D28DEE4" w14:textId="13EDB31C" w:rsidR="004C430C" w:rsidRPr="004424B1" w:rsidDel="00341E9C" w:rsidRDefault="00C82502">
      <w:pPr>
        <w:pStyle w:val="Heading4"/>
        <w:spacing w:before="480"/>
        <w:rPr>
          <w:del w:id="33185" w:author="Peter Van Der Plas" w:date="2024-12-30T13:44:00Z" w16du:dateUtc="2024-12-30T12:44:00Z"/>
          <w:lang w:val="en-GB"/>
        </w:rPr>
        <w:pPrChange w:id="33186" w:author="Peter Van Der Plas" w:date="2024-12-30T11:46:00Z" w16du:dateUtc="2024-12-30T10:46:00Z">
          <w:pPr>
            <w:pStyle w:val="Heading5"/>
            <w:spacing w:before="480"/>
          </w:pPr>
        </w:pPrChange>
      </w:pPr>
      <w:bookmarkStart w:id="33187" w:name="_Ref68803318"/>
      <w:ins w:id="33188" w:author="Quinten Van Woerkom" w:date="2024-12-18T16:38:00Z" w16du:dateUtc="2024-12-18T15:38:00Z">
        <w:del w:id="33189" w:author="Peter Van Der Plas" w:date="2024-12-30T13:44:00Z" w16du:dateUtc="2024-12-30T12:44:00Z">
          <w:r w:rsidDel="00341E9C">
            <w:rPr>
              <w:lang w:val="en-GB"/>
            </w:rPr>
            <w:delText>Data Typ</w:delText>
          </w:r>
        </w:del>
      </w:ins>
      <w:ins w:id="33190" w:author="Quinten Van Woerkom" w:date="2024-12-18T16:39:00Z" w16du:dateUtc="2024-12-18T15:39:00Z">
        <w:del w:id="33191" w:author="Peter Van Der Plas" w:date="2024-12-30T13:44:00Z" w16du:dateUtc="2024-12-30T12:44:00Z">
          <w:r w:rsidDel="00341E9C">
            <w:rPr>
              <w:lang w:val="en-GB"/>
            </w:rPr>
            <w:delText>e</w:delText>
          </w:r>
        </w:del>
      </w:ins>
      <w:ins w:id="33192" w:author="Quinten Van Woerkom" w:date="2024-12-18T16:38:00Z" w16du:dateUtc="2024-12-18T15:38:00Z">
        <w:del w:id="33193" w:author="Peter Van Der Plas" w:date="2024-12-30T13:44:00Z" w16du:dateUtc="2024-12-30T12:44:00Z">
          <w:r w:rsidDel="00341E9C">
            <w:rPr>
              <w:lang w:val="en-GB"/>
            </w:rPr>
            <w:delText xml:space="preserve">: </w:delText>
          </w:r>
        </w:del>
      </w:ins>
      <w:commentRangeStart w:id="33194"/>
      <w:del w:id="33195" w:author="Peter Van Der Plas" w:date="2024-12-30T13:44:00Z" w16du:dateUtc="2024-12-30T12:44:00Z">
        <w:r w:rsidR="004C430C" w:rsidRPr="004424B1" w:rsidDel="00341E9C">
          <w:rPr>
            <w:lang w:val="en-GB"/>
          </w:rPr>
          <w:delText>Sequential Constraint</w:delText>
        </w:r>
        <w:commentRangeEnd w:id="33194"/>
        <w:r w:rsidDel="00341E9C">
          <w:rPr>
            <w:rStyle w:val="CommentReference"/>
            <w:b w:val="0"/>
          </w:rPr>
          <w:commentReference w:id="33194"/>
        </w:r>
        <w:r w:rsidR="004C430C" w:rsidRPr="004424B1" w:rsidDel="00341E9C">
          <w:rPr>
            <w:lang w:val="en-GB"/>
          </w:rPr>
          <w:delText xml:space="preserve"> [Optional]</w:delText>
        </w:r>
        <w:bookmarkEnd w:id="33187"/>
      </w:del>
    </w:p>
    <w:p w14:paraId="13FBAD5E" w14:textId="2ED3EC31" w:rsidR="004C430C" w:rsidRPr="00C82502" w:rsidDel="00341E9C" w:rsidRDefault="004C430C">
      <w:pPr>
        <w:pStyle w:val="Heading5"/>
        <w:rPr>
          <w:del w:id="33196" w:author="Peter Van Der Plas" w:date="2024-12-30T13:44:00Z" w16du:dateUtc="2024-12-30T12:44:00Z"/>
        </w:rPr>
        <w:pPrChange w:id="33197" w:author="Quinten Van Woerkom" w:date="2024-12-18T16:38:00Z" w16du:dateUtc="2024-12-18T15:38:00Z">
          <w:pPr>
            <w:pStyle w:val="HeadingNoNumber"/>
          </w:pPr>
        </w:pPrChange>
      </w:pPr>
      <w:del w:id="33198" w:author="Peter Van Der Plas" w:date="2024-12-30T13:44:00Z" w16du:dateUtc="2024-12-30T12:44:00Z">
        <w:r w:rsidRPr="004424B1" w:rsidDel="00341E9C">
          <w:delText>Sequential Constrain</w:delText>
        </w:r>
      </w:del>
      <w:ins w:id="33199" w:author="Quinten Van Woerkom" w:date="2024-12-18T16:39:00Z" w16du:dateUtc="2024-12-18T15:39:00Z">
        <w:del w:id="33200" w:author="Peter Van Der Plas" w:date="2024-12-30T13:44:00Z" w16du:dateUtc="2024-12-30T12:44:00Z">
          <w:r w:rsidR="00C82502" w:rsidDel="00341E9C">
            <w:delText>Overview</w:delText>
          </w:r>
        </w:del>
      </w:ins>
      <w:del w:id="33201" w:author="Peter Van Der Plas" w:date="2024-12-30T13:44:00Z" w16du:dateUtc="2024-12-30T12:44:00Z">
        <w:r w:rsidRPr="004424B1" w:rsidDel="00341E9C">
          <w:delText>t</w:delText>
        </w:r>
      </w:del>
    </w:p>
    <w:p w14:paraId="3936AF23" w14:textId="22B8EE01" w:rsidR="004C430C" w:rsidRPr="004424B1" w:rsidDel="00341E9C" w:rsidRDefault="004C430C" w:rsidP="004C430C">
      <w:pPr>
        <w:rPr>
          <w:del w:id="33202" w:author="Peter Van Der Plas" w:date="2024-12-30T13:44:00Z" w16du:dateUtc="2024-12-30T12:44:00Z"/>
          <w:lang w:val="en-GB"/>
        </w:rPr>
      </w:pPr>
      <w:del w:id="33203" w:author="Peter Van Der Plas" w:date="2024-12-30T13:44:00Z" w16du:dateUtc="2024-12-30T12:44:00Z">
        <w:r w:rsidRPr="004424B1" w:rsidDel="00341E9C">
          <w:rPr>
            <w:lang w:val="en-GB"/>
          </w:rPr>
          <w:delText xml:space="preserve">Sequential constraints impose a restriction on the order of </w:delText>
        </w:r>
        <w:r w:rsidRPr="004424B1" w:rsidDel="00341E9C">
          <w:rPr>
            <w:rStyle w:val="Term"/>
            <w:lang w:val="en-GB"/>
          </w:rPr>
          <w:delText xml:space="preserve">planning activities </w:delText>
        </w:r>
        <w:r w:rsidRPr="004424B1" w:rsidDel="00341E9C">
          <w:rPr>
            <w:lang w:val="en-GB"/>
          </w:rPr>
          <w:delText xml:space="preserve">in a Plan with respect to both other </w:delText>
        </w:r>
        <w:r w:rsidRPr="004424B1" w:rsidDel="00341E9C">
          <w:rPr>
            <w:rStyle w:val="Term"/>
            <w:lang w:val="en-GB"/>
          </w:rPr>
          <w:delText xml:space="preserve">planning activities </w:delText>
        </w:r>
        <w:r w:rsidRPr="004424B1" w:rsidDel="00341E9C">
          <w:rPr>
            <w:lang w:val="en-GB"/>
          </w:rPr>
          <w:delText xml:space="preserve">and </w:delText>
        </w:r>
        <w:r w:rsidRPr="004424B1" w:rsidDel="00341E9C">
          <w:rPr>
            <w:rStyle w:val="Term"/>
            <w:lang w:val="en-GB"/>
          </w:rPr>
          <w:delText>planning events</w:delText>
        </w:r>
        <w:r w:rsidRPr="004424B1" w:rsidDel="00341E9C">
          <w:rPr>
            <w:lang w:val="en-GB"/>
          </w:rPr>
          <w:delText>.</w:delText>
        </w:r>
      </w:del>
    </w:p>
    <w:p w14:paraId="01E9B034" w14:textId="47FAD463" w:rsidR="004C430C" w:rsidDel="00341E9C" w:rsidRDefault="004C430C" w:rsidP="00031B8A">
      <w:pPr>
        <w:rPr>
          <w:ins w:id="33204" w:author="Quinten Van Woerkom" w:date="2024-12-18T16:39:00Z" w16du:dateUtc="2024-12-18T15:39:00Z"/>
          <w:del w:id="33205" w:author="Peter Van Der Plas" w:date="2024-12-30T13:44:00Z" w16du:dateUtc="2024-12-30T12:44:00Z"/>
          <w:lang w:val="en-GB"/>
        </w:rPr>
      </w:pPr>
      <w:del w:id="33206" w:author="Peter Van Der Plas" w:date="2024-12-30T13:44:00Z" w16du:dateUtc="2024-12-30T12:44:00Z">
        <w:r w:rsidRPr="004424B1" w:rsidDel="00341E9C">
          <w:rPr>
            <w:lang w:val="en-GB"/>
          </w:rPr>
          <w:delText xml:space="preserve">Two objects are identified:  the predecessor which must be followed in the Plan by the successor.  While either the predecessor or successor may be a </w:delText>
        </w:r>
        <w:r w:rsidRPr="004424B1" w:rsidDel="00341E9C">
          <w:rPr>
            <w:rStyle w:val="Term"/>
            <w:lang w:val="en-GB"/>
          </w:rPr>
          <w:delText>planning event</w:delText>
        </w:r>
        <w:r w:rsidRPr="004424B1" w:rsidDel="00341E9C">
          <w:rPr>
            <w:lang w:val="en-GB"/>
          </w:rPr>
          <w:delText xml:space="preserve">, it is not possible to specify a sequential constraint between two </w:delText>
        </w:r>
        <w:r w:rsidRPr="004424B1" w:rsidDel="00341E9C">
          <w:rPr>
            <w:rStyle w:val="Term"/>
            <w:lang w:val="en-GB"/>
          </w:rPr>
          <w:delText>planning events</w:delText>
        </w:r>
        <w:r w:rsidRPr="004424B1" w:rsidDel="00341E9C">
          <w:rPr>
            <w:lang w:val="en-GB"/>
          </w:rPr>
          <w:delText xml:space="preserve">: one or both must be a </w:delText>
        </w:r>
        <w:r w:rsidRPr="004424B1" w:rsidDel="00341E9C">
          <w:rPr>
            <w:rStyle w:val="Term"/>
            <w:lang w:val="en-GB"/>
          </w:rPr>
          <w:delText>planning activity</w:delText>
        </w:r>
        <w:r w:rsidRPr="004424B1" w:rsidDel="00341E9C">
          <w:rPr>
            <w:lang w:val="en-GB"/>
          </w:rPr>
          <w:delText>.</w:delText>
        </w:r>
      </w:del>
    </w:p>
    <w:p w14:paraId="518DE55D" w14:textId="6F2731D1" w:rsidR="00C82502" w:rsidDel="00341E9C" w:rsidRDefault="00C82502">
      <w:pPr>
        <w:pStyle w:val="Heading5"/>
        <w:spacing w:before="480" w:after="240"/>
        <w:rPr>
          <w:ins w:id="33207" w:author="Quinten Van Woerkom" w:date="2024-12-18T17:54:00Z" w16du:dateUtc="2024-12-18T16:54:00Z"/>
          <w:del w:id="33208" w:author="Peter Van Der Plas" w:date="2024-12-30T13:44:00Z" w16du:dateUtc="2024-12-30T12:44:00Z"/>
          <w:lang w:val="en-GB"/>
        </w:rPr>
        <w:pPrChange w:id="33209" w:author="Peter Van Der Plas" w:date="2024-12-30T11:47:00Z" w16du:dateUtc="2024-12-30T10:47:00Z">
          <w:pPr>
            <w:pStyle w:val="Heading5"/>
            <w:spacing w:after="240"/>
          </w:pPr>
        </w:pPrChange>
      </w:pPr>
      <w:ins w:id="33210" w:author="Quinten Van Woerkom" w:date="2024-12-18T16:39:00Z" w16du:dateUtc="2024-12-18T15:39:00Z">
        <w:del w:id="33211" w:author="Peter Van Der Plas" w:date="2024-12-30T13:44:00Z" w16du:dateUtc="2024-12-30T12:44:00Z">
          <w:r w:rsidDel="00341E9C">
            <w:rPr>
              <w:lang w:val="en-GB"/>
            </w:rPr>
            <w:delText>Definition</w:delText>
          </w:r>
        </w:del>
      </w:ins>
    </w:p>
    <w:p w14:paraId="28B34927" w14:textId="0BD65E9E" w:rsidR="00FB6771" w:rsidRPr="00FB6771" w:rsidDel="00341E9C" w:rsidRDefault="00FB6771">
      <w:pPr>
        <w:spacing w:after="240"/>
        <w:rPr>
          <w:del w:id="33212" w:author="Peter Van Der Plas" w:date="2024-12-30T13:44:00Z" w16du:dateUtc="2024-12-30T12:44:00Z"/>
          <w:lang w:val="en-GB"/>
        </w:rPr>
        <w:pPrChange w:id="33213" w:author="Quinten Van Woerkom" w:date="2024-12-18T17:54:00Z" w16du:dateUtc="2024-12-18T16:54:00Z">
          <w:pPr/>
        </w:pPrChange>
      </w:pPr>
      <w:ins w:id="33214" w:author="Quinten Van Woerkom" w:date="2024-12-18T17:54:00Z" w16du:dateUtc="2024-12-18T16:54:00Z">
        <w:del w:id="33215" w:author="Peter Van Der Plas" w:date="2024-12-30T13:44:00Z" w16du:dateUtc="2024-12-30T12:44:00Z">
          <w:r w:rsidRPr="004424B1" w:rsidDel="00341E9C">
            <w:rPr>
              <w:lang w:val="en-GB"/>
            </w:rPr>
            <w:delText xml:space="preserve">Two objects are identified:  the </w:delText>
          </w:r>
          <w:r w:rsidDel="00341E9C">
            <w:rPr>
              <w:lang w:val="en-GB"/>
            </w:rPr>
            <w:delText xml:space="preserve">parent activity and its opponent. This opponent may be either a </w:delText>
          </w:r>
          <w:r w:rsidDel="00341E9C">
            <w:rPr>
              <w:b/>
              <w:bCs/>
              <w:lang w:val="en-GB"/>
            </w:rPr>
            <w:delText>planning activity</w:delText>
          </w:r>
          <w:r w:rsidDel="00341E9C">
            <w:rPr>
              <w:lang w:val="en-GB"/>
            </w:rPr>
            <w:delText xml:space="preserve"> or a </w:delText>
          </w:r>
          <w:r w:rsidDel="00341E9C">
            <w:rPr>
              <w:b/>
              <w:bCs/>
              <w:lang w:val="en-GB"/>
            </w:rPr>
            <w:delText>planning event</w:delText>
          </w:r>
          <w:r w:rsidDel="00341E9C">
            <w:rPr>
              <w:lang w:val="en-GB"/>
            </w:rPr>
            <w:delText xml:space="preserve"> and</w:delText>
          </w:r>
          <w:r w:rsidRPr="004424B1" w:rsidDel="00341E9C">
            <w:rPr>
              <w:lang w:val="en-GB"/>
            </w:rPr>
            <w:delText xml:space="preserve"> must be </w:delText>
          </w:r>
          <w:r w:rsidDel="00341E9C">
            <w:rPr>
              <w:lang w:val="en-GB"/>
            </w:rPr>
            <w:delText>placed</w:delText>
          </w:r>
          <w:r w:rsidRPr="004424B1" w:rsidDel="00341E9C">
            <w:rPr>
              <w:lang w:val="en-GB"/>
            </w:rPr>
            <w:delText xml:space="preserve"> in the Plan </w:delText>
          </w:r>
          <w:r w:rsidDel="00341E9C">
            <w:rPr>
              <w:lang w:val="en-GB"/>
            </w:rPr>
            <w:delText>relative to</w:delText>
          </w:r>
          <w:r w:rsidRPr="004424B1" w:rsidDel="00341E9C">
            <w:rPr>
              <w:lang w:val="en-GB"/>
            </w:rPr>
            <w:delText xml:space="preserve"> the</w:delText>
          </w:r>
          <w:r w:rsidDel="00341E9C">
            <w:rPr>
              <w:lang w:val="en-GB"/>
            </w:rPr>
            <w:delText xml:space="preserve"> parent activity</w:delText>
          </w:r>
          <w:r w:rsidRPr="004424B1" w:rsidDel="00341E9C">
            <w:rPr>
              <w:lang w:val="en-GB"/>
            </w:rPr>
            <w:delText>.</w:delText>
          </w:r>
        </w:del>
      </w:ins>
    </w:p>
    <w:p w14:paraId="53D5A095" w14:textId="39F89A35" w:rsidR="00031B8A" w:rsidRPr="004424B1" w:rsidDel="00341E9C" w:rsidRDefault="00031B8A">
      <w:pPr>
        <w:spacing w:after="240"/>
        <w:rPr>
          <w:del w:id="33216" w:author="Peter Van Der Plas" w:date="2024-12-30T13:44:00Z" w16du:dateUtc="2024-12-30T12:44:00Z"/>
          <w:lang w:val="en-GB"/>
        </w:rPr>
        <w:pPrChange w:id="33217" w:author="Quinten Van Woerkom" w:date="2024-12-18T16:39:00Z" w16du:dateUtc="2024-12-18T15:39:00Z">
          <w:pPr>
            <w:spacing w:before="0"/>
          </w:pPr>
        </w:pPrChange>
      </w:pP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SequentialConstraint E2"/>
      </w:tblPr>
      <w:tblGrid>
        <w:gridCol w:w="1667"/>
        <w:gridCol w:w="2976"/>
        <w:gridCol w:w="992"/>
        <w:gridCol w:w="1843"/>
        <w:gridCol w:w="709"/>
        <w:gridCol w:w="992"/>
      </w:tblGrid>
      <w:tr w:rsidR="004C430C" w:rsidRPr="004424B1" w:rsidDel="00341E9C" w14:paraId="43BA3992" w14:textId="5D5BA796" w:rsidTr="00CD76A2">
        <w:trPr>
          <w:trHeight w:val="20"/>
          <w:del w:id="33218" w:author="Peter Van Der Plas" w:date="2024-12-30T13:44:00Z"/>
        </w:trPr>
        <w:tc>
          <w:tcPr>
            <w:tcW w:w="1667" w:type="dxa"/>
            <w:shd w:val="clear" w:color="auto" w:fill="00CCFF"/>
          </w:tcPr>
          <w:p w14:paraId="7D19703C" w14:textId="79A08A89" w:rsidR="004C430C" w:rsidRPr="004424B1" w:rsidDel="00341E9C" w:rsidRDefault="004C430C" w:rsidP="00825170">
            <w:pPr>
              <w:pStyle w:val="TableCell"/>
              <w:spacing w:before="0" w:after="0"/>
              <w:rPr>
                <w:del w:id="33219" w:author="Peter Van Der Plas" w:date="2024-12-30T13:44:00Z" w16du:dateUtc="2024-12-30T12:44:00Z"/>
                <w:color w:val="FFFFFF" w:themeColor="background1"/>
              </w:rPr>
            </w:pPr>
            <w:del w:id="33220" w:author="Peter Van Der Plas" w:date="2024-12-30T13:44:00Z" w16du:dateUtc="2024-12-30T12:44:00Z">
              <w:r w:rsidRPr="003A2906" w:rsidDel="00341E9C">
                <w:rPr>
                  <w:color w:val="auto"/>
                  <w:sz w:val="20"/>
                  <w:rPrChange w:id="33221" w:author="Peter Van Der Plas" w:date="2024-12-30T11:47:00Z" w16du:dateUtc="2024-12-30T10:47:00Z">
                    <w:rPr>
                      <w:color w:val="FFFFFF" w:themeColor="background1"/>
                      <w:sz w:val="20"/>
                    </w:rPr>
                  </w:rPrChange>
                </w:rPr>
                <w:delText>Name</w:delText>
              </w:r>
            </w:del>
          </w:p>
        </w:tc>
        <w:tc>
          <w:tcPr>
            <w:tcW w:w="2976" w:type="dxa"/>
          </w:tcPr>
          <w:p w14:paraId="53F3BA97" w14:textId="6C9798EC" w:rsidR="004C430C" w:rsidRPr="004424B1" w:rsidDel="00341E9C" w:rsidRDefault="004C430C" w:rsidP="00825170">
            <w:pPr>
              <w:pStyle w:val="TableCell"/>
              <w:spacing w:before="0" w:after="0"/>
              <w:rPr>
                <w:del w:id="33222" w:author="Peter Van Der Plas" w:date="2024-12-30T13:44:00Z" w16du:dateUtc="2024-12-30T12:44:00Z"/>
                <w:b/>
              </w:rPr>
            </w:pPr>
            <w:del w:id="33223" w:author="Peter Van Der Plas" w:date="2024-12-30T13:44:00Z" w16du:dateUtc="2024-12-30T12:44:00Z">
              <w:r w:rsidRPr="004424B1" w:rsidDel="00341E9C">
                <w:rPr>
                  <w:b/>
                </w:rPr>
                <w:delText>SequentialConstraint</w:delText>
              </w:r>
            </w:del>
          </w:p>
        </w:tc>
        <w:tc>
          <w:tcPr>
            <w:tcW w:w="992" w:type="dxa"/>
            <w:shd w:val="clear" w:color="auto" w:fill="00CCFF"/>
          </w:tcPr>
          <w:p w14:paraId="484A08F3" w14:textId="3C84AFE7" w:rsidR="004C430C" w:rsidRPr="00341E9C" w:rsidDel="00341E9C" w:rsidRDefault="004C430C" w:rsidP="00825170">
            <w:pPr>
              <w:pStyle w:val="TableCell"/>
              <w:spacing w:before="0" w:after="0"/>
              <w:rPr>
                <w:del w:id="33224" w:author="Peter Van Der Plas" w:date="2024-12-30T13:44:00Z" w16du:dateUtc="2024-12-30T12:44:00Z"/>
                <w:bCs/>
              </w:rPr>
            </w:pPr>
            <w:del w:id="33225" w:author="Peter Van Der Plas" w:date="2024-12-30T13:44:00Z" w16du:dateUtc="2024-12-30T12:44:00Z">
              <w:r w:rsidRPr="003A2906" w:rsidDel="00341E9C">
                <w:rPr>
                  <w:bCs/>
                  <w:color w:val="auto"/>
                  <w:sz w:val="20"/>
                  <w:rPrChange w:id="33226" w:author="Peter Van Der Plas" w:date="2024-12-30T11:47:00Z" w16du:dateUtc="2024-12-30T10:47:00Z">
                    <w:rPr>
                      <w:b/>
                      <w:color w:val="FFFFFF" w:themeColor="background1"/>
                      <w:sz w:val="20"/>
                    </w:rPr>
                  </w:rPrChange>
                </w:rPr>
                <w:delText>Extends</w:delText>
              </w:r>
            </w:del>
          </w:p>
        </w:tc>
        <w:tc>
          <w:tcPr>
            <w:tcW w:w="1843" w:type="dxa"/>
          </w:tcPr>
          <w:p w14:paraId="5B4620CD" w14:textId="45C41F58" w:rsidR="004C430C" w:rsidRPr="003A2906" w:rsidDel="00341E9C" w:rsidRDefault="004C430C" w:rsidP="00825170">
            <w:pPr>
              <w:pStyle w:val="TableCell"/>
              <w:spacing w:before="0" w:after="0"/>
              <w:rPr>
                <w:del w:id="33227" w:author="Peter Van Der Plas" w:date="2024-12-30T13:44:00Z" w16du:dateUtc="2024-12-30T12:44:00Z"/>
                <w:b/>
                <w:iCs/>
              </w:rPr>
            </w:pPr>
            <w:commentRangeStart w:id="33228"/>
            <w:del w:id="33229" w:author="Peter Van Der Plas" w:date="2024-12-30T13:44:00Z" w16du:dateUtc="2024-12-30T12:44:00Z">
              <w:r w:rsidRPr="003A2906" w:rsidDel="00341E9C">
                <w:rPr>
                  <w:iCs/>
                  <w:spacing w:val="-10"/>
                  <w:sz w:val="20"/>
                  <w:rPrChange w:id="33230" w:author="Peter Van Der Plas" w:date="2024-12-30T11:47:00Z" w16du:dateUtc="2024-12-30T10:47:00Z">
                    <w:rPr>
                      <w:i/>
                      <w:spacing w:val="-10"/>
                      <w:sz w:val="20"/>
                    </w:rPr>
                  </w:rPrChange>
                </w:rPr>
                <w:delText>ConditionalConstraint</w:delText>
              </w:r>
              <w:commentRangeEnd w:id="33228"/>
              <w:r w:rsidR="00777A67" w:rsidRPr="003A2906" w:rsidDel="00341E9C">
                <w:rPr>
                  <w:rStyle w:val="CommentReference"/>
                  <w:rFonts w:cs="Times New Roman"/>
                  <w:iCs/>
                  <w:lang w:val="en-US" w:eastAsia="en-US"/>
                </w:rPr>
                <w:commentReference w:id="33228"/>
              </w:r>
            </w:del>
          </w:p>
        </w:tc>
        <w:tc>
          <w:tcPr>
            <w:tcW w:w="709" w:type="dxa"/>
            <w:shd w:val="clear" w:color="auto" w:fill="00CCFF"/>
          </w:tcPr>
          <w:p w14:paraId="2C65401A" w14:textId="02B41FF0" w:rsidR="004C430C" w:rsidRPr="00341E9C" w:rsidDel="00341E9C" w:rsidRDefault="004C430C" w:rsidP="00825170">
            <w:pPr>
              <w:pStyle w:val="TableCell"/>
              <w:spacing w:before="0" w:after="0"/>
              <w:rPr>
                <w:del w:id="33231" w:author="Peter Van Der Plas" w:date="2024-12-30T13:44:00Z" w16du:dateUtc="2024-12-30T12:44:00Z"/>
                <w:bCs/>
              </w:rPr>
            </w:pPr>
            <w:del w:id="33232" w:author="Peter Van Der Plas" w:date="2024-12-30T13:44:00Z" w16du:dateUtc="2024-12-30T12:44:00Z">
              <w:r w:rsidRPr="003A2906" w:rsidDel="00341E9C">
                <w:rPr>
                  <w:bCs/>
                  <w:color w:val="auto"/>
                  <w:sz w:val="20"/>
                  <w:rPrChange w:id="33233" w:author="Peter Van Der Plas" w:date="2024-12-30T11:47:00Z" w16du:dateUtc="2024-12-30T10:47:00Z">
                    <w:rPr>
                      <w:b/>
                      <w:color w:val="FFFFFF" w:themeColor="background1"/>
                      <w:sz w:val="20"/>
                    </w:rPr>
                  </w:rPrChange>
                </w:rPr>
                <w:delText>SFP</w:delText>
              </w:r>
            </w:del>
          </w:p>
        </w:tc>
        <w:tc>
          <w:tcPr>
            <w:tcW w:w="992" w:type="dxa"/>
          </w:tcPr>
          <w:p w14:paraId="4358E0F0" w14:textId="11B4BA4C" w:rsidR="004C430C" w:rsidRPr="004424B1" w:rsidDel="00341E9C" w:rsidRDefault="005A19B1" w:rsidP="00825170">
            <w:pPr>
              <w:pStyle w:val="TableCell"/>
              <w:spacing w:before="0" w:after="0"/>
              <w:jc w:val="right"/>
              <w:rPr>
                <w:del w:id="33234" w:author="Peter Van Der Plas" w:date="2024-12-30T13:44:00Z" w16du:dateUtc="2024-12-30T12:44:00Z"/>
              </w:rPr>
            </w:pPr>
            <w:del w:id="33235" w:author="Peter Van Der Plas" w:date="2024-12-30T13:44:00Z" w16du:dateUtc="2024-12-30T12:44:00Z">
              <w:r w:rsidDel="00341E9C">
                <w:rPr>
                  <w:sz w:val="20"/>
                </w:rPr>
                <w:fldChar w:fldCharType="begin"/>
              </w:r>
              <w:r w:rsidDel="00341E9C">
                <w:delInstrText xml:space="preserve"> SEQ Area \* MERGEFORMAT </w:delInstrText>
              </w:r>
              <w:r w:rsidDel="00341E9C">
                <w:rPr>
                  <w:sz w:val="20"/>
                </w:rPr>
                <w:fldChar w:fldCharType="separate"/>
              </w:r>
            </w:del>
            <w:del w:id="33236" w:author="Peter Van Der Plas" w:date="2024-12-25T18:53:00Z" w16du:dateUtc="2024-12-25T17:53:00Z">
              <w:r w:rsidR="00BF1AC4" w:rsidDel="00547CCE">
                <w:rPr>
                  <w:noProof/>
                </w:rPr>
                <w:delText>35</w:delText>
              </w:r>
            </w:del>
            <w:del w:id="33237" w:author="Peter Van Der Plas" w:date="2024-12-30T13:44:00Z" w16du:dateUtc="2024-12-30T12:44:00Z">
              <w:r w:rsidDel="00341E9C">
                <w:rPr>
                  <w:noProof/>
                  <w:sz w:val="20"/>
                </w:rPr>
                <w:fldChar w:fldCharType="end"/>
              </w:r>
            </w:del>
          </w:p>
        </w:tc>
      </w:tr>
    </w:tbl>
    <w:p w14:paraId="5A3F5C78" w14:textId="72606047" w:rsidR="004C430C" w:rsidRPr="004424B1" w:rsidDel="00341E9C" w:rsidRDefault="004C430C" w:rsidP="004C430C">
      <w:pPr>
        <w:spacing w:before="0" w:line="240" w:lineRule="auto"/>
        <w:rPr>
          <w:del w:id="33238" w:author="Peter Van Der Plas" w:date="2024-12-30T13:44:00Z" w16du:dateUtc="2024-12-30T12:44:00Z"/>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rsidDel="00341E9C" w14:paraId="6CB81389" w14:textId="4E4EFBD0" w:rsidTr="00CD76A2">
        <w:trPr>
          <w:cnfStyle w:val="100000000000" w:firstRow="1" w:lastRow="0" w:firstColumn="0" w:lastColumn="0" w:oddVBand="0" w:evenVBand="0" w:oddHBand="0" w:evenHBand="0" w:firstRowFirstColumn="0" w:firstRowLastColumn="0" w:lastRowFirstColumn="0" w:lastRowLastColumn="0"/>
          <w:trHeight w:val="20"/>
          <w:tblHeader/>
          <w:del w:id="33239"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4BCB5DE8" w14:textId="7F6F1390" w:rsidR="004C430C" w:rsidRPr="004424B1" w:rsidDel="00341E9C" w:rsidRDefault="004C430C" w:rsidP="00825170">
            <w:pPr>
              <w:pStyle w:val="TableCell"/>
              <w:spacing w:before="0" w:after="0"/>
              <w:rPr>
                <w:del w:id="33240" w:author="Peter Van Der Plas" w:date="2024-12-30T13:44:00Z" w16du:dateUtc="2024-12-30T12:44:00Z"/>
              </w:rPr>
            </w:pPr>
            <w:del w:id="33241" w:author="Peter Van Der Plas" w:date="2024-12-30T13:44:00Z" w16du:dateUtc="2024-12-30T12:44:00Z">
              <w:r w:rsidRPr="004424B1" w:rsidDel="00341E9C">
                <w:delText>Attribute</w:delText>
              </w:r>
            </w:del>
            <w:ins w:id="33242" w:author="Quinten Van Woerkom" w:date="2024-11-25T14:50:00Z" w16du:dateUtc="2024-11-25T13:50:00Z">
              <w:del w:id="33243" w:author="Peter Van Der Plas" w:date="2024-12-30T13:44:00Z" w16du:dateUtc="2024-12-30T12:44:00Z">
                <w:r w:rsidR="002B0859" w:rsidDel="00341E9C">
                  <w:delText>Field</w:delText>
                </w:r>
              </w:del>
            </w:ins>
          </w:p>
        </w:tc>
        <w:tc>
          <w:tcPr>
            <w:tcW w:w="1984" w:type="dxa"/>
          </w:tcPr>
          <w:p w14:paraId="53DE5FDA" w14:textId="526A055B" w:rsidR="004C430C" w:rsidRPr="004424B1" w:rsidDel="00341E9C"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rPr>
                <w:del w:id="33244" w:author="Peter Van Der Plas" w:date="2024-12-30T13:44:00Z" w16du:dateUtc="2024-12-30T12:44:00Z"/>
              </w:rPr>
            </w:pPr>
            <w:del w:id="33245" w:author="Peter Van Der Plas" w:date="2024-12-30T13:44:00Z" w16du:dateUtc="2024-12-30T12:44:00Z">
              <w:r w:rsidRPr="004424B1" w:rsidDel="00341E9C">
                <w:delText>Type</w:delText>
              </w:r>
            </w:del>
          </w:p>
        </w:tc>
        <w:tc>
          <w:tcPr>
            <w:tcW w:w="992" w:type="dxa"/>
          </w:tcPr>
          <w:p w14:paraId="15100E7B" w14:textId="18AC5C27" w:rsidR="004C430C" w:rsidRPr="004424B1" w:rsidDel="00341E9C"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rPr>
                <w:del w:id="33246" w:author="Peter Van Der Plas" w:date="2024-12-30T13:44:00Z" w16du:dateUtc="2024-12-30T12:44:00Z"/>
              </w:rPr>
            </w:pPr>
            <w:del w:id="33247" w:author="Peter Van Der Plas" w:date="2024-12-30T13:44:00Z" w16du:dateUtc="2024-12-30T12:44:00Z">
              <w:r w:rsidRPr="004424B1" w:rsidDel="00341E9C">
                <w:delText>Nullable</w:delText>
              </w:r>
            </w:del>
          </w:p>
        </w:tc>
        <w:tc>
          <w:tcPr>
            <w:tcW w:w="4535" w:type="dxa"/>
          </w:tcPr>
          <w:p w14:paraId="240847D2" w14:textId="746B2A9F" w:rsidR="004C430C" w:rsidRPr="004424B1" w:rsidDel="00341E9C"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rPr>
                <w:del w:id="33248" w:author="Peter Van Der Plas" w:date="2024-12-30T13:44:00Z" w16du:dateUtc="2024-12-30T12:44:00Z"/>
              </w:rPr>
            </w:pPr>
            <w:del w:id="33249" w:author="Peter Van Der Plas" w:date="2024-12-30T13:44:00Z" w16du:dateUtc="2024-12-30T12:44:00Z">
              <w:r w:rsidRPr="004424B1" w:rsidDel="00341E9C">
                <w:delText>Description</w:delText>
              </w:r>
            </w:del>
          </w:p>
        </w:tc>
      </w:tr>
      <w:tr w:rsidR="004C430C" w:rsidRPr="004424B1" w:rsidDel="00341E9C" w14:paraId="55CB9BA3" w14:textId="17FBC29B" w:rsidTr="00CD76A2">
        <w:trPr>
          <w:trHeight w:val="20"/>
          <w:del w:id="33250"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6CD25D36" w14:textId="15748AB6" w:rsidR="004C430C" w:rsidRPr="004424B1" w:rsidDel="00341E9C" w:rsidRDefault="004C430C" w:rsidP="00825170">
            <w:pPr>
              <w:pStyle w:val="TableCell"/>
              <w:spacing w:before="0" w:after="0"/>
              <w:rPr>
                <w:del w:id="33251" w:author="Peter Van Der Plas" w:date="2024-12-30T13:44:00Z" w16du:dateUtc="2024-12-30T12:44:00Z"/>
              </w:rPr>
            </w:pPr>
            <w:del w:id="33252" w:author="Peter Van Der Plas" w:date="2024-12-30T13:44:00Z" w16du:dateUtc="2024-12-30T12:44:00Z">
              <w:r w:rsidRPr="004424B1" w:rsidDel="00341E9C">
                <w:delText>predecessor</w:delText>
              </w:r>
            </w:del>
          </w:p>
        </w:tc>
        <w:tc>
          <w:tcPr>
            <w:tcW w:w="1984" w:type="dxa"/>
          </w:tcPr>
          <w:p w14:paraId="5D4ED6ED" w14:textId="163A6D47" w:rsidR="004C430C" w:rsidRPr="004424B1" w:rsidDel="00341E9C"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del w:id="33253" w:author="Peter Van Der Plas" w:date="2024-12-30T13:44:00Z" w16du:dateUtc="2024-12-30T12:44:00Z"/>
              </w:rPr>
            </w:pPr>
            <w:del w:id="33254" w:author="Peter Van Der Plas" w:date="2024-12-30T13:44:00Z" w16du:dateUtc="2024-12-30T12:44:00Z">
              <w:r w:rsidRPr="004424B1" w:rsidDel="00341E9C">
                <w:delText>Expression &lt;MAL::ObjectRef&gt;</w:delText>
              </w:r>
            </w:del>
          </w:p>
        </w:tc>
        <w:tc>
          <w:tcPr>
            <w:tcW w:w="992" w:type="dxa"/>
          </w:tcPr>
          <w:p w14:paraId="34983B1C" w14:textId="53AECEE9" w:rsidR="004C430C" w:rsidRPr="004424B1" w:rsidDel="00341E9C"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del w:id="33255" w:author="Peter Van Der Plas" w:date="2024-12-30T13:44:00Z" w16du:dateUtc="2024-12-30T12:44:00Z"/>
              </w:rPr>
            </w:pPr>
            <w:del w:id="33256" w:author="Peter Van Der Plas" w:date="2024-12-30T13:44:00Z" w16du:dateUtc="2024-12-30T12:44:00Z">
              <w:r w:rsidRPr="004424B1" w:rsidDel="00341E9C">
                <w:delText>No</w:delText>
              </w:r>
            </w:del>
          </w:p>
        </w:tc>
        <w:tc>
          <w:tcPr>
            <w:tcW w:w="4535" w:type="dxa"/>
          </w:tcPr>
          <w:p w14:paraId="4F20620F" w14:textId="05E4A45D" w:rsidR="004C430C" w:rsidRPr="004424B1" w:rsidDel="00341E9C"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del w:id="33257" w:author="Peter Van Der Plas" w:date="2024-12-30T13:44:00Z" w16du:dateUtc="2024-12-30T12:44:00Z"/>
              </w:rPr>
            </w:pPr>
            <w:del w:id="33258" w:author="Peter Van Der Plas" w:date="2024-12-30T13:44:00Z" w16du:dateUtc="2024-12-30T12:44:00Z">
              <w:r w:rsidRPr="004424B1" w:rsidDel="00341E9C">
                <w:delText>Object Type: ActivityInstance | EventInstance</w:delText>
              </w:r>
            </w:del>
          </w:p>
          <w:p w14:paraId="285EBED4" w14:textId="45BA5280" w:rsidR="004C430C" w:rsidRPr="004424B1" w:rsidDel="00341E9C"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del w:id="33259" w:author="Peter Van Der Plas" w:date="2024-12-30T13:44:00Z" w16du:dateUtc="2024-12-30T12:44:00Z"/>
              </w:rPr>
            </w:pPr>
            <w:del w:id="33260" w:author="Peter Van Der Plas" w:date="2024-12-30T13:44:00Z" w16du:dateUtc="2024-12-30T12:44:00Z">
              <w:r w:rsidRPr="004424B1" w:rsidDel="00341E9C">
                <w:delText xml:space="preserve">Identifies the </w:delText>
              </w:r>
              <w:r w:rsidRPr="004424B1" w:rsidDel="00341E9C">
                <w:rPr>
                  <w:rStyle w:val="Term"/>
                </w:rPr>
                <w:delText xml:space="preserve">planning activity </w:delText>
              </w:r>
              <w:r w:rsidRPr="004424B1" w:rsidDel="00341E9C">
                <w:delText xml:space="preserve">or </w:delText>
              </w:r>
              <w:r w:rsidRPr="004424B1" w:rsidDel="00341E9C">
                <w:rPr>
                  <w:rStyle w:val="Term"/>
                </w:rPr>
                <w:delText>planning event</w:delText>
              </w:r>
              <w:r w:rsidRPr="004424B1" w:rsidDel="00341E9C">
                <w:delText xml:space="preserve"> that must occur first on the Plan.</w:delText>
              </w:r>
            </w:del>
          </w:p>
        </w:tc>
      </w:tr>
      <w:tr w:rsidR="004C430C" w:rsidRPr="004424B1" w:rsidDel="00341E9C" w14:paraId="100F5F1E" w14:textId="513BA0C4" w:rsidTr="00CD76A2">
        <w:trPr>
          <w:trHeight w:val="20"/>
          <w:del w:id="33261"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7F1EA722" w14:textId="478784B8" w:rsidR="004C430C" w:rsidRPr="004424B1" w:rsidDel="00341E9C" w:rsidRDefault="004C430C" w:rsidP="00825170">
            <w:pPr>
              <w:pStyle w:val="TableCell"/>
              <w:spacing w:before="0" w:after="0"/>
              <w:rPr>
                <w:del w:id="33262" w:author="Peter Van Der Plas" w:date="2024-12-30T13:44:00Z" w16du:dateUtc="2024-12-30T12:44:00Z"/>
              </w:rPr>
            </w:pPr>
            <w:del w:id="33263" w:author="Peter Van Der Plas" w:date="2024-12-30T13:44:00Z" w16du:dateUtc="2024-12-30T12:44:00Z">
              <w:r w:rsidRPr="004424B1" w:rsidDel="00341E9C">
                <w:delText>successor</w:delText>
              </w:r>
            </w:del>
            <w:ins w:id="33264" w:author="Quinten Van Woerkom" w:date="2024-12-17T16:29:00Z" w16du:dateUtc="2024-12-17T15:29:00Z">
              <w:del w:id="33265" w:author="Peter Van Der Plas" w:date="2024-12-30T13:44:00Z" w16du:dateUtc="2024-12-30T12:44:00Z">
                <w:r w:rsidR="005610BC" w:rsidDel="00341E9C">
                  <w:delText>opponent</w:delText>
                </w:r>
              </w:del>
            </w:ins>
          </w:p>
        </w:tc>
        <w:tc>
          <w:tcPr>
            <w:tcW w:w="1984" w:type="dxa"/>
          </w:tcPr>
          <w:p w14:paraId="55FECB45" w14:textId="281E223B" w:rsidR="004C430C" w:rsidRPr="004424B1" w:rsidDel="00341E9C"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del w:id="33266" w:author="Peter Van Der Plas" w:date="2024-12-30T13:44:00Z" w16du:dateUtc="2024-12-30T12:44:00Z"/>
              </w:rPr>
            </w:pPr>
            <w:del w:id="33267" w:author="Peter Van Der Plas" w:date="2024-12-30T13:44:00Z" w16du:dateUtc="2024-12-30T12:44:00Z">
              <w:r w:rsidRPr="004424B1" w:rsidDel="00341E9C">
                <w:delText>Expression &lt;MAL::ObjectRef</w:delText>
              </w:r>
            </w:del>
            <w:ins w:id="33268" w:author="Quinten Van Woerkom" w:date="2024-12-02T14:47:00Z" w16du:dateUtc="2024-12-02T13:47:00Z">
              <w:del w:id="33269" w:author="Peter Van Der Plas" w:date="2024-12-30T13:44:00Z" w16du:dateUtc="2024-12-30T12:44:00Z">
                <w:r w:rsidR="00557245" w:rsidDel="00341E9C">
                  <w:delText>MAL::ObjectRef&lt;MAL::Element&gt;</w:delText>
                </w:r>
              </w:del>
            </w:ins>
            <w:commentRangeStart w:id="33270"/>
            <w:commentRangeEnd w:id="33270"/>
            <w:ins w:id="33271" w:author="Quinten Van Woerkom" w:date="2024-11-27T16:02:00Z" w16du:dateUtc="2024-11-27T15:02:00Z">
              <w:del w:id="33272" w:author="Peter Van Der Plas" w:date="2024-12-30T13:44:00Z" w16du:dateUtc="2024-12-30T12:44:00Z">
                <w:r w:rsidR="00301D5F" w:rsidDel="00341E9C">
                  <w:rPr>
                    <w:rStyle w:val="CommentReference"/>
                    <w:rFonts w:cs="Times New Roman"/>
                    <w:lang w:val="en-US" w:eastAsia="en-US"/>
                  </w:rPr>
                  <w:commentReference w:id="33270"/>
                </w:r>
              </w:del>
            </w:ins>
            <w:del w:id="33273" w:author="Peter Van Der Plas" w:date="2024-12-30T13:44:00Z" w16du:dateUtc="2024-12-30T12:44:00Z">
              <w:r w:rsidRPr="004424B1" w:rsidDel="00341E9C">
                <w:delText>&gt;</w:delText>
              </w:r>
            </w:del>
          </w:p>
        </w:tc>
        <w:tc>
          <w:tcPr>
            <w:tcW w:w="992" w:type="dxa"/>
          </w:tcPr>
          <w:p w14:paraId="2AC90317" w14:textId="46DBEFC8" w:rsidR="004C430C" w:rsidRPr="004424B1" w:rsidDel="00341E9C"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del w:id="33274" w:author="Peter Van Der Plas" w:date="2024-12-30T13:44:00Z" w16du:dateUtc="2024-12-30T12:44:00Z"/>
              </w:rPr>
            </w:pPr>
            <w:del w:id="33275" w:author="Peter Van Der Plas" w:date="2024-12-30T13:44:00Z" w16du:dateUtc="2024-12-30T12:44:00Z">
              <w:r w:rsidRPr="004424B1" w:rsidDel="00341E9C">
                <w:delText>No</w:delText>
              </w:r>
            </w:del>
          </w:p>
        </w:tc>
        <w:tc>
          <w:tcPr>
            <w:tcW w:w="4535" w:type="dxa"/>
          </w:tcPr>
          <w:p w14:paraId="7C8847D8" w14:textId="2A321155" w:rsidR="004C430C" w:rsidRPr="004424B1" w:rsidDel="00341E9C"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del w:id="33276" w:author="Peter Van Der Plas" w:date="2024-12-30T13:44:00Z" w16du:dateUtc="2024-12-30T12:44:00Z"/>
              </w:rPr>
            </w:pPr>
            <w:del w:id="33277" w:author="Peter Van Der Plas" w:date="2024-12-30T13:44:00Z" w16du:dateUtc="2024-12-30T12:44:00Z">
              <w:r w:rsidRPr="004424B1" w:rsidDel="00341E9C">
                <w:delText>Object Type: ActivityInstance | EventInstance</w:delText>
              </w:r>
            </w:del>
          </w:p>
          <w:p w14:paraId="1339160B" w14:textId="301FDBAF" w:rsidR="004C430C" w:rsidRPr="004424B1" w:rsidDel="00341E9C"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del w:id="33278" w:author="Peter Van Der Plas" w:date="2024-12-30T13:44:00Z" w16du:dateUtc="2024-12-30T12:44:00Z"/>
              </w:rPr>
            </w:pPr>
            <w:del w:id="33279" w:author="Peter Van Der Plas" w:date="2024-12-30T13:44:00Z" w16du:dateUtc="2024-12-30T12:44:00Z">
              <w:r w:rsidRPr="004424B1" w:rsidDel="00341E9C">
                <w:delText xml:space="preserve">Identifies the </w:delText>
              </w:r>
              <w:r w:rsidRPr="004424B1" w:rsidDel="00341E9C">
                <w:rPr>
                  <w:rStyle w:val="Term"/>
                </w:rPr>
                <w:delText xml:space="preserve">planning activity </w:delText>
              </w:r>
              <w:r w:rsidRPr="004424B1" w:rsidDel="00341E9C">
                <w:delText xml:space="preserve">or </w:delText>
              </w:r>
              <w:r w:rsidRPr="004424B1" w:rsidDel="00341E9C">
                <w:rPr>
                  <w:rStyle w:val="Term"/>
                </w:rPr>
                <w:delText xml:space="preserve">planning event </w:delText>
              </w:r>
              <w:r w:rsidRPr="004424B1" w:rsidDel="00341E9C">
                <w:delText xml:space="preserve">that must follow the predecessor </w:delText>
              </w:r>
            </w:del>
            <w:ins w:id="33280" w:author="Quinten Van Woerkom" w:date="2024-12-17T16:27:00Z" w16du:dateUtc="2024-12-17T15:27:00Z">
              <w:del w:id="33281" w:author="Peter Van Der Plas" w:date="2024-12-30T13:44:00Z" w16du:dateUtc="2024-12-30T12:44:00Z">
                <w:r w:rsidR="001D6177" w:rsidDel="00341E9C">
                  <w:delText>parent activity</w:delText>
                </w:r>
                <w:r w:rsidR="001D6177" w:rsidRPr="004424B1" w:rsidDel="00341E9C">
                  <w:delText xml:space="preserve"> </w:delText>
                </w:r>
              </w:del>
            </w:ins>
            <w:del w:id="33282" w:author="Peter Van Der Plas" w:date="2024-12-30T13:44:00Z" w16du:dateUtc="2024-12-30T12:44:00Z">
              <w:r w:rsidRPr="004424B1" w:rsidDel="00341E9C">
                <w:delText>on the Plan.</w:delText>
              </w:r>
            </w:del>
          </w:p>
        </w:tc>
      </w:tr>
      <w:tr w:rsidR="004C430C" w:rsidRPr="004424B1" w:rsidDel="00341E9C" w14:paraId="05C9747C" w14:textId="625FD065" w:rsidTr="00CD76A2">
        <w:trPr>
          <w:trHeight w:val="20"/>
          <w:del w:id="33283"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38C0C170" w14:textId="50CCEAFD" w:rsidR="004C430C" w:rsidRPr="004424B1" w:rsidDel="00341E9C" w:rsidRDefault="005610BC" w:rsidP="00825170">
            <w:pPr>
              <w:pStyle w:val="TableCell"/>
              <w:spacing w:before="0" w:after="0"/>
              <w:rPr>
                <w:del w:id="33284" w:author="Peter Van Der Plas" w:date="2024-12-30T13:44:00Z" w16du:dateUtc="2024-12-30T12:44:00Z"/>
              </w:rPr>
            </w:pPr>
            <w:ins w:id="33285" w:author="Quinten Van Woerkom" w:date="2024-12-17T16:36:00Z" w16du:dateUtc="2024-12-17T15:36:00Z">
              <w:del w:id="33286" w:author="Peter Van Der Plas" w:date="2024-12-30T13:44:00Z" w16du:dateUtc="2024-12-30T12:44:00Z">
                <w:r w:rsidDel="00341E9C">
                  <w:delText>parentR</w:delText>
                </w:r>
              </w:del>
            </w:ins>
            <w:del w:id="33287" w:author="Peter Van Der Plas" w:date="2024-12-30T13:44:00Z" w16du:dateUtc="2024-12-30T12:44:00Z">
              <w:r w:rsidR="004C430C" w:rsidRPr="004424B1" w:rsidDel="00341E9C">
                <w:delText>predecessorRef</w:delText>
              </w:r>
            </w:del>
          </w:p>
        </w:tc>
        <w:tc>
          <w:tcPr>
            <w:tcW w:w="1984" w:type="dxa"/>
          </w:tcPr>
          <w:p w14:paraId="55C9C0B9" w14:textId="5731D167" w:rsidR="004C430C" w:rsidRPr="004424B1" w:rsidDel="00341E9C"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del w:id="33288" w:author="Peter Van Der Plas" w:date="2024-12-30T13:44:00Z" w16du:dateUtc="2024-12-30T12:44:00Z"/>
              </w:rPr>
            </w:pPr>
            <w:del w:id="33289" w:author="Peter Van Der Plas" w:date="2024-12-30T13:44:00Z" w16du:dateUtc="2024-12-30T12:44:00Z">
              <w:r w:rsidRPr="004424B1" w:rsidDel="00341E9C">
                <w:delText>Slider</w:delText>
              </w:r>
            </w:del>
          </w:p>
        </w:tc>
        <w:tc>
          <w:tcPr>
            <w:tcW w:w="992" w:type="dxa"/>
          </w:tcPr>
          <w:p w14:paraId="37F36DA5" w14:textId="52D9DC71" w:rsidR="004C430C" w:rsidRPr="004424B1" w:rsidDel="00341E9C"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del w:id="33290" w:author="Peter Van Der Plas" w:date="2024-12-30T13:44:00Z" w16du:dateUtc="2024-12-30T12:44:00Z"/>
              </w:rPr>
            </w:pPr>
            <w:del w:id="33291" w:author="Peter Van Der Plas" w:date="2024-12-30T13:44:00Z" w16du:dateUtc="2024-12-30T12:44:00Z">
              <w:r w:rsidRPr="004424B1" w:rsidDel="00341E9C">
                <w:delText>No</w:delText>
              </w:r>
            </w:del>
          </w:p>
        </w:tc>
        <w:tc>
          <w:tcPr>
            <w:tcW w:w="4535" w:type="dxa"/>
          </w:tcPr>
          <w:p w14:paraId="10C23720" w14:textId="24D389F2" w:rsidR="004C430C" w:rsidRPr="004424B1" w:rsidDel="00341E9C"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del w:id="33292" w:author="Peter Van Der Plas" w:date="2024-12-30T13:44:00Z" w16du:dateUtc="2024-12-30T12:44:00Z"/>
              </w:rPr>
            </w:pPr>
            <w:del w:id="33293" w:author="Peter Van Der Plas" w:date="2024-12-30T13:44:00Z" w16du:dateUtc="2024-12-30T12:44:00Z">
              <w:r w:rsidRPr="004424B1" w:rsidDel="00341E9C">
                <w:delText>Point on the</w:delText>
              </w:r>
            </w:del>
            <w:ins w:id="33294" w:author="Quinten Van Woerkom" w:date="2024-12-17T16:36:00Z" w16du:dateUtc="2024-12-17T15:36:00Z">
              <w:del w:id="33295" w:author="Peter Van Der Plas" w:date="2024-12-30T13:44:00Z" w16du:dateUtc="2024-12-30T12:44:00Z">
                <w:r w:rsidR="005610BC" w:rsidDel="00341E9C">
                  <w:delText xml:space="preserve"> parent activity</w:delText>
                </w:r>
              </w:del>
            </w:ins>
            <w:del w:id="33296" w:author="Peter Van Der Plas" w:date="2024-12-30T13:44:00Z" w16du:dateUtc="2024-12-30T12:44:00Z">
              <w:r w:rsidRPr="004424B1" w:rsidDel="00341E9C">
                <w:delText xml:space="preserve"> predecessor that must be followed by the successor</w:delText>
              </w:r>
            </w:del>
            <w:ins w:id="33297" w:author="Quinten Van Woerkom" w:date="2024-12-17T16:39:00Z" w16du:dateUtc="2024-12-17T15:39:00Z">
              <w:del w:id="33298" w:author="Peter Van Der Plas" w:date="2024-12-30T13:44:00Z" w16du:dateUtc="2024-12-30T12:44:00Z">
                <w:r w:rsidR="00214F29" w:rsidDel="00341E9C">
                  <w:delText>opponent</w:delText>
                </w:r>
              </w:del>
            </w:ins>
          </w:p>
        </w:tc>
      </w:tr>
      <w:tr w:rsidR="004C430C" w:rsidRPr="004424B1" w:rsidDel="00341E9C" w14:paraId="10465CF7" w14:textId="76F1634F" w:rsidTr="00CD76A2">
        <w:trPr>
          <w:trHeight w:val="20"/>
          <w:del w:id="33299"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1C8672D2" w14:textId="7D89F7DB" w:rsidR="004C430C" w:rsidRPr="004424B1" w:rsidDel="00341E9C" w:rsidRDefault="005610BC" w:rsidP="00825170">
            <w:pPr>
              <w:pStyle w:val="TableCell"/>
              <w:spacing w:before="0" w:after="0"/>
              <w:rPr>
                <w:del w:id="33300" w:author="Peter Van Der Plas" w:date="2024-12-30T13:44:00Z" w16du:dateUtc="2024-12-30T12:44:00Z"/>
              </w:rPr>
            </w:pPr>
            <w:ins w:id="33301" w:author="Quinten Van Woerkom" w:date="2024-12-17T16:36:00Z" w16du:dateUtc="2024-12-17T15:36:00Z">
              <w:del w:id="33302" w:author="Peter Van Der Plas" w:date="2024-12-30T13:44:00Z" w16du:dateUtc="2024-12-30T12:44:00Z">
                <w:r w:rsidDel="00341E9C">
                  <w:delText>opponent</w:delText>
                </w:r>
              </w:del>
            </w:ins>
            <w:del w:id="33303" w:author="Peter Van Der Plas" w:date="2024-12-30T13:44:00Z" w16du:dateUtc="2024-12-30T12:44:00Z">
              <w:r w:rsidR="004C430C" w:rsidRPr="004424B1" w:rsidDel="00341E9C">
                <w:delText>successorRef</w:delText>
              </w:r>
            </w:del>
          </w:p>
        </w:tc>
        <w:tc>
          <w:tcPr>
            <w:tcW w:w="1984" w:type="dxa"/>
          </w:tcPr>
          <w:p w14:paraId="6CEF977C" w14:textId="7EDBD710" w:rsidR="004C430C" w:rsidRPr="004424B1" w:rsidDel="00341E9C"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del w:id="33304" w:author="Peter Van Der Plas" w:date="2024-12-30T13:44:00Z" w16du:dateUtc="2024-12-30T12:44:00Z"/>
              </w:rPr>
            </w:pPr>
            <w:del w:id="33305" w:author="Peter Van Der Plas" w:date="2024-12-30T13:44:00Z" w16du:dateUtc="2024-12-30T12:44:00Z">
              <w:r w:rsidRPr="004424B1" w:rsidDel="00341E9C">
                <w:delText>Slider</w:delText>
              </w:r>
            </w:del>
          </w:p>
        </w:tc>
        <w:tc>
          <w:tcPr>
            <w:tcW w:w="992" w:type="dxa"/>
          </w:tcPr>
          <w:p w14:paraId="3E936EE7" w14:textId="0BBB55C9" w:rsidR="004C430C" w:rsidRPr="004424B1" w:rsidDel="00341E9C"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del w:id="33306" w:author="Peter Van Der Plas" w:date="2024-12-30T13:44:00Z" w16du:dateUtc="2024-12-30T12:44:00Z"/>
              </w:rPr>
            </w:pPr>
            <w:del w:id="33307" w:author="Peter Van Der Plas" w:date="2024-12-30T13:44:00Z" w16du:dateUtc="2024-12-30T12:44:00Z">
              <w:r w:rsidRPr="004424B1" w:rsidDel="00341E9C">
                <w:delText>No</w:delText>
              </w:r>
            </w:del>
          </w:p>
        </w:tc>
        <w:tc>
          <w:tcPr>
            <w:tcW w:w="4535" w:type="dxa"/>
          </w:tcPr>
          <w:p w14:paraId="39125B53" w14:textId="16DB524F" w:rsidR="004C430C" w:rsidRPr="004424B1" w:rsidDel="00341E9C"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del w:id="33308" w:author="Peter Van Der Plas" w:date="2024-12-30T13:44:00Z" w16du:dateUtc="2024-12-30T12:44:00Z"/>
              </w:rPr>
            </w:pPr>
            <w:del w:id="33309" w:author="Peter Van Der Plas" w:date="2024-12-30T13:44:00Z" w16du:dateUtc="2024-12-30T12:44:00Z">
              <w:r w:rsidRPr="004424B1" w:rsidDel="00341E9C">
                <w:delText xml:space="preserve">Point on the successor </w:delText>
              </w:r>
            </w:del>
            <w:ins w:id="33310" w:author="Quinten Van Woerkom" w:date="2024-12-17T16:39:00Z" w16du:dateUtc="2024-12-17T15:39:00Z">
              <w:del w:id="33311" w:author="Peter Van Der Plas" w:date="2024-12-30T13:44:00Z" w16du:dateUtc="2024-12-30T12:44:00Z">
                <w:r w:rsidR="00214F29" w:rsidDel="00341E9C">
                  <w:delText>opponent</w:delText>
                </w:r>
                <w:r w:rsidR="00214F29" w:rsidRPr="004424B1" w:rsidDel="00341E9C">
                  <w:delText xml:space="preserve"> </w:delText>
                </w:r>
              </w:del>
            </w:ins>
            <w:del w:id="33312" w:author="Peter Van Der Plas" w:date="2024-12-30T13:44:00Z" w16du:dateUtc="2024-12-30T12:44:00Z">
              <w:r w:rsidRPr="004424B1" w:rsidDel="00341E9C">
                <w:delText xml:space="preserve">that must follow the </w:delText>
              </w:r>
            </w:del>
            <w:ins w:id="33313" w:author="Quinten Van Woerkom" w:date="2024-12-17T16:40:00Z" w16du:dateUtc="2024-12-17T15:40:00Z">
              <w:del w:id="33314" w:author="Peter Van Der Plas" w:date="2024-12-30T13:44:00Z" w16du:dateUtc="2024-12-30T12:44:00Z">
                <w:r w:rsidR="00214F29" w:rsidDel="00341E9C">
                  <w:delText>parent activity</w:delText>
                </w:r>
              </w:del>
            </w:ins>
            <w:del w:id="33315" w:author="Peter Van Der Plas" w:date="2024-12-30T13:44:00Z" w16du:dateUtc="2024-12-30T12:44:00Z">
              <w:r w:rsidRPr="004424B1" w:rsidDel="00341E9C">
                <w:delText>predecessor</w:delText>
              </w:r>
            </w:del>
          </w:p>
        </w:tc>
      </w:tr>
      <w:tr w:rsidR="004C430C" w:rsidRPr="004424B1" w:rsidDel="00341E9C" w14:paraId="6C338DF9" w14:textId="6F10DFBB" w:rsidTr="00CD76A2">
        <w:trPr>
          <w:trHeight w:val="20"/>
          <w:del w:id="33316"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76693317" w14:textId="16976B1F" w:rsidR="004C430C" w:rsidRPr="004424B1" w:rsidDel="00341E9C" w:rsidRDefault="004C430C" w:rsidP="00825170">
            <w:pPr>
              <w:pStyle w:val="TableCell"/>
              <w:spacing w:before="0" w:after="0"/>
              <w:rPr>
                <w:del w:id="33317" w:author="Peter Van Der Plas" w:date="2024-12-30T13:44:00Z" w16du:dateUtc="2024-12-30T12:44:00Z"/>
              </w:rPr>
            </w:pPr>
            <w:del w:id="33318" w:author="Peter Van Der Plas" w:date="2024-12-30T13:44:00Z" w16du:dateUtc="2024-12-30T12:44:00Z">
              <w:r w:rsidRPr="004424B1" w:rsidDel="00341E9C">
                <w:delText>minOffset</w:delText>
              </w:r>
            </w:del>
          </w:p>
        </w:tc>
        <w:tc>
          <w:tcPr>
            <w:tcW w:w="1984" w:type="dxa"/>
          </w:tcPr>
          <w:p w14:paraId="3CD9DE82" w14:textId="634212F9" w:rsidR="004C430C" w:rsidRPr="004424B1" w:rsidDel="00341E9C"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del w:id="33319" w:author="Peter Van Der Plas" w:date="2024-12-30T13:44:00Z" w16du:dateUtc="2024-12-30T12:44:00Z"/>
              </w:rPr>
            </w:pPr>
            <w:del w:id="33320" w:author="Peter Van Der Plas" w:date="2024-12-30T13:44:00Z" w16du:dateUtc="2024-12-30T12:44:00Z">
              <w:r w:rsidRPr="004424B1" w:rsidDel="00341E9C">
                <w:delText>Expression &lt;MAL::Duration&gt;</w:delText>
              </w:r>
            </w:del>
          </w:p>
        </w:tc>
        <w:tc>
          <w:tcPr>
            <w:tcW w:w="992" w:type="dxa"/>
          </w:tcPr>
          <w:p w14:paraId="0D3A0376" w14:textId="1A946AA4" w:rsidR="004C430C" w:rsidRPr="004424B1" w:rsidDel="00341E9C" w:rsidRDefault="0014072D"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del w:id="33321" w:author="Peter Van Der Plas" w:date="2024-12-30T13:44:00Z" w16du:dateUtc="2024-12-30T12:44:00Z"/>
              </w:rPr>
            </w:pPr>
            <w:ins w:id="33322" w:author="Quinten Van Woerkom" w:date="2024-11-29T10:09:00Z" w16du:dateUtc="2024-11-29T09:09:00Z">
              <w:del w:id="33323" w:author="Peter Van Der Plas" w:date="2024-12-30T13:44:00Z" w16du:dateUtc="2024-12-30T12:44:00Z">
                <w:r w:rsidDel="00341E9C">
                  <w:delText>Yes</w:delText>
                </w:r>
              </w:del>
            </w:ins>
            <w:del w:id="33324" w:author="Peter Van Der Plas" w:date="2024-12-30T13:44:00Z" w16du:dateUtc="2024-12-30T12:44:00Z">
              <w:r w:rsidR="004C430C" w:rsidRPr="004424B1" w:rsidDel="00341E9C">
                <w:delText>No</w:delText>
              </w:r>
            </w:del>
          </w:p>
        </w:tc>
        <w:tc>
          <w:tcPr>
            <w:tcW w:w="4535" w:type="dxa"/>
          </w:tcPr>
          <w:p w14:paraId="05A37E5E" w14:textId="259F65CB" w:rsidR="004C430C" w:rsidRPr="004424B1" w:rsidDel="00341E9C" w:rsidRDefault="004C430C">
            <w:pPr>
              <w:pStyle w:val="TableCell"/>
              <w:spacing w:after="0"/>
              <w:cnfStyle w:val="000000000000" w:firstRow="0" w:lastRow="0" w:firstColumn="0" w:lastColumn="0" w:oddVBand="0" w:evenVBand="0" w:oddHBand="0" w:evenHBand="0" w:firstRowFirstColumn="0" w:firstRowLastColumn="0" w:lastRowFirstColumn="0" w:lastRowLastColumn="0"/>
              <w:rPr>
                <w:del w:id="33325" w:author="Peter Van Der Plas" w:date="2024-12-30T13:44:00Z" w16du:dateUtc="2024-12-30T12:44:00Z"/>
              </w:rPr>
              <w:pPrChange w:id="33326" w:author="Peter Van Der Plas" w:date="2024-12-30T11:49:00Z" w16du:dateUtc="2024-12-30T10:49: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del w:id="33327" w:author="Peter Van Der Plas" w:date="2024-12-30T13:44:00Z" w16du:dateUtc="2024-12-30T12:44:00Z">
              <w:r w:rsidRPr="004424B1" w:rsidDel="00341E9C">
                <w:delText xml:space="preserve">Minimum </w:delText>
              </w:r>
            </w:del>
            <w:commentRangeStart w:id="33328"/>
            <w:ins w:id="33329" w:author="Quinten Van Woerkom" w:date="2024-11-25T15:24:00Z" w16du:dateUtc="2024-11-25T14:24:00Z">
              <w:del w:id="33330" w:author="Peter Van Der Plas" w:date="2024-12-30T13:44:00Z" w16du:dateUtc="2024-12-30T12:44:00Z">
                <w:r w:rsidR="005A5112" w:rsidDel="00341E9C">
                  <w:delText>offset</w:delText>
                </w:r>
              </w:del>
            </w:ins>
            <w:commentRangeEnd w:id="33328"/>
            <w:ins w:id="33331" w:author="Quinten Van Woerkom" w:date="2024-11-25T15:26:00Z" w16du:dateUtc="2024-11-25T14:26:00Z">
              <w:del w:id="33332" w:author="Peter Van Der Plas" w:date="2024-12-30T13:44:00Z" w16du:dateUtc="2024-12-30T12:44:00Z">
                <w:r w:rsidR="005A5112" w:rsidDel="00341E9C">
                  <w:rPr>
                    <w:rStyle w:val="CommentReference"/>
                    <w:rFonts w:cs="Times New Roman"/>
                    <w:lang w:val="en-US" w:eastAsia="en-US"/>
                  </w:rPr>
                  <w:commentReference w:id="33328"/>
                </w:r>
              </w:del>
            </w:ins>
            <w:ins w:id="33333" w:author="Quinten Van Woerkom" w:date="2024-11-25T15:24:00Z" w16du:dateUtc="2024-11-25T14:24:00Z">
              <w:del w:id="33334" w:author="Peter Van Der Plas" w:date="2024-12-30T13:44:00Z" w16du:dateUtc="2024-12-30T12:44:00Z">
                <w:r w:rsidR="005A5112" w:rsidDel="00341E9C">
                  <w:delText xml:space="preserve"> </w:delText>
                </w:r>
              </w:del>
            </w:ins>
            <w:del w:id="33335" w:author="Peter Van Der Plas" w:date="2024-12-30T13:44:00Z" w16du:dateUtc="2024-12-30T12:44:00Z">
              <w:r w:rsidRPr="004424B1" w:rsidDel="00341E9C">
                <w:delText>period between the specified points on the predecessor and successor</w:delText>
              </w:r>
            </w:del>
            <w:ins w:id="33336" w:author="Quinten Van Woerkom" w:date="2024-12-17T16:39:00Z" w16du:dateUtc="2024-12-17T15:39:00Z">
              <w:del w:id="33337" w:author="Peter Van Der Plas" w:date="2024-12-30T13:44:00Z" w16du:dateUtc="2024-12-30T12:44:00Z">
                <w:r w:rsidR="00876E20" w:rsidDel="00341E9C">
                  <w:delText>parent activity and the opponent</w:delText>
                </w:r>
              </w:del>
            </w:ins>
            <w:del w:id="33338" w:author="Peter Van Der Plas" w:date="2024-12-30T13:44:00Z" w16du:dateUtc="2024-12-30T12:44:00Z">
              <w:r w:rsidRPr="004424B1" w:rsidDel="00341E9C">
                <w:delText>.</w:delText>
              </w:r>
            </w:del>
            <w:ins w:id="33339" w:author="Quinten Van Woerkom" w:date="2024-11-29T10:09:00Z" w16du:dateUtc="2024-11-29T09:09:00Z">
              <w:del w:id="33340" w:author="Peter Van Der Plas" w:date="2024-12-30T11:48:00Z" w16du:dateUtc="2024-12-30T10:48:00Z">
                <w:r w:rsidR="0014072D" w:rsidDel="003A2906">
                  <w:delText xml:space="preserve"> </w:delText>
                </w:r>
              </w:del>
            </w:ins>
            <w:ins w:id="33341" w:author="Quinten Van Woerkom" w:date="2024-11-29T10:08:00Z" w16du:dateUtc="2024-11-29T09:08:00Z">
              <w:del w:id="33342" w:author="Peter Van Der Plas" w:date="2024-12-30T11:48:00Z" w16du:dateUtc="2024-12-30T10:48:00Z">
                <w:r w:rsidR="0014072D" w:rsidDel="003A2906">
                  <w:delText xml:space="preserve"> </w:delText>
                </w:r>
              </w:del>
              <w:commentRangeStart w:id="33343"/>
              <w:del w:id="33344" w:author="Peter Van Der Plas" w:date="2024-12-30T13:44:00Z" w16du:dateUtc="2024-12-30T12:44:00Z">
                <w:r w:rsidR="0014072D" w:rsidDel="00341E9C">
                  <w:delText>Default is no offset.</w:delText>
                </w:r>
              </w:del>
            </w:ins>
            <w:commentRangeEnd w:id="33343"/>
            <w:ins w:id="33345" w:author="Quinten Van Woerkom" w:date="2024-11-29T10:09:00Z" w16du:dateUtc="2024-11-29T09:09:00Z">
              <w:del w:id="33346" w:author="Peter Van Der Plas" w:date="2024-12-30T13:44:00Z" w16du:dateUtc="2024-12-30T12:44:00Z">
                <w:r w:rsidR="0014072D" w:rsidDel="00341E9C">
                  <w:rPr>
                    <w:rStyle w:val="CommentReference"/>
                    <w:rFonts w:cs="Times New Roman"/>
                    <w:lang w:val="en-US" w:eastAsia="en-US"/>
                  </w:rPr>
                  <w:commentReference w:id="33343"/>
                </w:r>
              </w:del>
            </w:ins>
          </w:p>
        </w:tc>
      </w:tr>
      <w:tr w:rsidR="004C430C" w:rsidRPr="004424B1" w:rsidDel="00341E9C" w14:paraId="6C87AC2F" w14:textId="7326A67C" w:rsidTr="00CD76A2">
        <w:trPr>
          <w:trHeight w:val="20"/>
          <w:del w:id="33347"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10DA81A5" w14:textId="1638BE13" w:rsidR="004C430C" w:rsidRPr="004424B1" w:rsidDel="00341E9C" w:rsidRDefault="004C430C" w:rsidP="00825170">
            <w:pPr>
              <w:pStyle w:val="TableCell"/>
              <w:spacing w:before="0" w:after="0"/>
              <w:rPr>
                <w:del w:id="33348" w:author="Peter Van Der Plas" w:date="2024-12-30T13:44:00Z" w16du:dateUtc="2024-12-30T12:44:00Z"/>
              </w:rPr>
            </w:pPr>
            <w:del w:id="33349" w:author="Peter Van Der Plas" w:date="2024-12-30T13:44:00Z" w16du:dateUtc="2024-12-30T12:44:00Z">
              <w:r w:rsidRPr="004424B1" w:rsidDel="00341E9C">
                <w:delText>maxOffset</w:delText>
              </w:r>
            </w:del>
          </w:p>
        </w:tc>
        <w:tc>
          <w:tcPr>
            <w:tcW w:w="1984" w:type="dxa"/>
          </w:tcPr>
          <w:p w14:paraId="29AC57E8" w14:textId="56CCAB60" w:rsidR="004C430C" w:rsidRPr="004424B1" w:rsidDel="00341E9C"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del w:id="33350" w:author="Peter Van Der Plas" w:date="2024-12-30T13:44:00Z" w16du:dateUtc="2024-12-30T12:44:00Z"/>
              </w:rPr>
            </w:pPr>
            <w:del w:id="33351" w:author="Peter Van Der Plas" w:date="2024-12-30T13:44:00Z" w16du:dateUtc="2024-12-30T12:44:00Z">
              <w:r w:rsidRPr="004424B1" w:rsidDel="00341E9C">
                <w:delText>Expression &lt;MAL::Duration&gt;</w:delText>
              </w:r>
            </w:del>
          </w:p>
        </w:tc>
        <w:tc>
          <w:tcPr>
            <w:tcW w:w="992" w:type="dxa"/>
          </w:tcPr>
          <w:p w14:paraId="53B52543" w14:textId="64C6C670" w:rsidR="004C430C" w:rsidRPr="004424B1" w:rsidDel="00341E9C" w:rsidRDefault="0014072D"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del w:id="33352" w:author="Peter Van Der Plas" w:date="2024-12-30T13:44:00Z" w16du:dateUtc="2024-12-30T12:44:00Z"/>
              </w:rPr>
            </w:pPr>
            <w:ins w:id="33353" w:author="Quinten Van Woerkom" w:date="2024-11-29T10:09:00Z" w16du:dateUtc="2024-11-29T09:09:00Z">
              <w:del w:id="33354" w:author="Peter Van Der Plas" w:date="2024-12-30T13:44:00Z" w16du:dateUtc="2024-12-30T12:44:00Z">
                <w:r w:rsidDel="00341E9C">
                  <w:delText>Yes</w:delText>
                </w:r>
              </w:del>
            </w:ins>
            <w:del w:id="33355" w:author="Peter Van Der Plas" w:date="2024-12-30T13:44:00Z" w16du:dateUtc="2024-12-30T12:44:00Z">
              <w:r w:rsidR="004C430C" w:rsidRPr="004424B1" w:rsidDel="00341E9C">
                <w:delText>No</w:delText>
              </w:r>
            </w:del>
          </w:p>
        </w:tc>
        <w:tc>
          <w:tcPr>
            <w:tcW w:w="4535" w:type="dxa"/>
          </w:tcPr>
          <w:p w14:paraId="67636E34" w14:textId="4785CD6D" w:rsidR="004C430C" w:rsidRPr="004424B1" w:rsidDel="00341E9C" w:rsidRDefault="004C430C">
            <w:pPr>
              <w:pStyle w:val="TableCell"/>
              <w:spacing w:after="0"/>
              <w:cnfStyle w:val="000000000000" w:firstRow="0" w:lastRow="0" w:firstColumn="0" w:lastColumn="0" w:oddVBand="0" w:evenVBand="0" w:oddHBand="0" w:evenHBand="0" w:firstRowFirstColumn="0" w:firstRowLastColumn="0" w:lastRowFirstColumn="0" w:lastRowLastColumn="0"/>
              <w:rPr>
                <w:del w:id="33356" w:author="Peter Van Der Plas" w:date="2024-12-30T13:44:00Z" w16du:dateUtc="2024-12-30T12:44:00Z"/>
              </w:rPr>
              <w:pPrChange w:id="33357" w:author="Peter Van Der Plas" w:date="2024-12-30T11:49:00Z" w16du:dateUtc="2024-12-30T10:49: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del w:id="33358" w:author="Peter Van Der Plas" w:date="2024-12-30T13:44:00Z" w16du:dateUtc="2024-12-30T12:44:00Z">
              <w:r w:rsidRPr="004424B1" w:rsidDel="00341E9C">
                <w:delText>Maximum</w:delText>
              </w:r>
            </w:del>
            <w:ins w:id="33359" w:author="Quinten Van Woerkom" w:date="2024-11-25T15:24:00Z" w16du:dateUtc="2024-11-25T14:24:00Z">
              <w:del w:id="33360" w:author="Peter Van Der Plas" w:date="2024-12-30T13:44:00Z" w16du:dateUtc="2024-12-30T12:44:00Z">
                <w:r w:rsidR="005A5112" w:rsidDel="00341E9C">
                  <w:delText xml:space="preserve"> </w:delText>
                </w:r>
                <w:commentRangeStart w:id="33361"/>
                <w:r w:rsidR="005A5112" w:rsidDel="00341E9C">
                  <w:delText>off</w:delText>
                </w:r>
              </w:del>
            </w:ins>
            <w:ins w:id="33362" w:author="Quinten Van Woerkom" w:date="2024-12-17T16:40:00Z" w16du:dateUtc="2024-12-17T15:40:00Z">
              <w:del w:id="33363" w:author="Peter Van Der Plas" w:date="2024-12-30T13:44:00Z" w16du:dateUtc="2024-12-30T12:44:00Z">
                <w:r w:rsidR="00BF6114" w:rsidDel="00341E9C">
                  <w:delText>s</w:delText>
                </w:r>
              </w:del>
            </w:ins>
            <w:ins w:id="33364" w:author="Quinten Van Woerkom" w:date="2024-11-25T15:24:00Z" w16du:dateUtc="2024-11-25T14:24:00Z">
              <w:del w:id="33365" w:author="Peter Van Der Plas" w:date="2024-12-30T13:44:00Z" w16du:dateUtc="2024-12-30T12:44:00Z">
                <w:r w:rsidR="005A5112" w:rsidDel="00341E9C">
                  <w:delText>et</w:delText>
                </w:r>
              </w:del>
            </w:ins>
            <w:commentRangeEnd w:id="33361"/>
            <w:ins w:id="33366" w:author="Quinten Van Woerkom" w:date="2024-11-25T15:26:00Z" w16du:dateUtc="2024-11-25T14:26:00Z">
              <w:del w:id="33367" w:author="Peter Van Der Plas" w:date="2024-12-30T13:44:00Z" w16du:dateUtc="2024-12-30T12:44:00Z">
                <w:r w:rsidR="005A5112" w:rsidDel="00341E9C">
                  <w:rPr>
                    <w:rStyle w:val="CommentReference"/>
                    <w:rFonts w:cs="Times New Roman"/>
                    <w:lang w:val="en-US" w:eastAsia="en-US"/>
                  </w:rPr>
                  <w:commentReference w:id="33361"/>
                </w:r>
              </w:del>
            </w:ins>
            <w:del w:id="33368" w:author="Peter Van Der Plas" w:date="2024-12-30T13:44:00Z" w16du:dateUtc="2024-12-30T12:44:00Z">
              <w:r w:rsidRPr="004424B1" w:rsidDel="00341E9C">
                <w:delText xml:space="preserve"> period between the specified points on the predecessor and successor</w:delText>
              </w:r>
            </w:del>
            <w:ins w:id="33369" w:author="Quinten Van Woerkom" w:date="2024-12-17T16:39:00Z" w16du:dateUtc="2024-12-17T15:39:00Z">
              <w:del w:id="33370" w:author="Peter Van Der Plas" w:date="2024-12-30T13:44:00Z" w16du:dateUtc="2024-12-30T12:44:00Z">
                <w:r w:rsidR="00876E20" w:rsidDel="00341E9C">
                  <w:delText>parent activity and the opponent</w:delText>
                </w:r>
              </w:del>
            </w:ins>
            <w:del w:id="33371" w:author="Peter Van Der Plas" w:date="2024-12-30T13:44:00Z" w16du:dateUtc="2024-12-30T12:44:00Z">
              <w:r w:rsidRPr="004424B1" w:rsidDel="00341E9C">
                <w:delText>.</w:delText>
              </w:r>
            </w:del>
            <w:ins w:id="33372" w:author="Quinten Van Woerkom" w:date="2024-11-29T10:09:00Z" w16du:dateUtc="2024-11-29T09:09:00Z">
              <w:del w:id="33373" w:author="Peter Van Der Plas" w:date="2024-12-30T11:49:00Z" w16du:dateUtc="2024-12-30T10:49:00Z">
                <w:r w:rsidR="0014072D" w:rsidDel="003A2906">
                  <w:delText xml:space="preserve">  </w:delText>
                </w:r>
              </w:del>
              <w:commentRangeStart w:id="33374"/>
              <w:del w:id="33375" w:author="Peter Van Der Plas" w:date="2024-12-30T13:44:00Z" w16du:dateUtc="2024-12-30T12:44:00Z">
                <w:r w:rsidR="0014072D" w:rsidDel="00341E9C">
                  <w:delText>Default is no offset.</w:delText>
                </w:r>
                <w:commentRangeEnd w:id="33374"/>
                <w:r w:rsidR="0014072D" w:rsidDel="00341E9C">
                  <w:rPr>
                    <w:rStyle w:val="CommentReference"/>
                    <w:rFonts w:cs="Times New Roman"/>
                    <w:lang w:val="en-US" w:eastAsia="en-US"/>
                  </w:rPr>
                  <w:commentReference w:id="33374"/>
                </w:r>
              </w:del>
            </w:ins>
          </w:p>
        </w:tc>
      </w:tr>
    </w:tbl>
    <w:p w14:paraId="324E385E" w14:textId="4865E104" w:rsidR="004C430C" w:rsidRPr="004424B1" w:rsidDel="00341E9C" w:rsidRDefault="00C82502">
      <w:pPr>
        <w:pStyle w:val="Heading4"/>
        <w:spacing w:before="480"/>
        <w:rPr>
          <w:del w:id="33376" w:author="Peter Van Der Plas" w:date="2024-12-30T13:44:00Z" w16du:dateUtc="2024-12-30T12:44:00Z"/>
          <w:lang w:val="en-GB"/>
        </w:rPr>
        <w:pPrChange w:id="33377" w:author="Peter Van Der Plas" w:date="2024-12-30T11:47:00Z" w16du:dateUtc="2024-12-30T10:47:00Z">
          <w:pPr>
            <w:pStyle w:val="Heading5"/>
            <w:spacing w:before="480"/>
          </w:pPr>
        </w:pPrChange>
      </w:pPr>
      <w:bookmarkStart w:id="33378" w:name="_Ref68803330"/>
      <w:ins w:id="33379" w:author="Quinten Van Woerkom" w:date="2024-12-18T16:39:00Z" w16du:dateUtc="2024-12-18T15:39:00Z">
        <w:del w:id="33380" w:author="Peter Van Der Plas" w:date="2024-12-30T13:44:00Z" w16du:dateUtc="2024-12-30T12:44:00Z">
          <w:r w:rsidDel="00341E9C">
            <w:rPr>
              <w:lang w:val="en-GB"/>
            </w:rPr>
            <w:delText xml:space="preserve">Data Type: </w:delText>
          </w:r>
        </w:del>
      </w:ins>
      <w:commentRangeStart w:id="33381"/>
      <w:ins w:id="33382" w:author="Quinten Van Woerkom" w:date="2024-12-17T16:38:00Z" w16du:dateUtc="2024-12-17T15:38:00Z">
        <w:del w:id="33383" w:author="Peter Van Der Plas" w:date="2024-12-30T13:44:00Z" w16du:dateUtc="2024-12-30T12:44:00Z">
          <w:r w:rsidR="007804E4" w:rsidDel="00341E9C">
            <w:rPr>
              <w:lang w:val="en-GB"/>
            </w:rPr>
            <w:delText>Separation</w:delText>
          </w:r>
        </w:del>
      </w:ins>
      <w:del w:id="33384" w:author="Peter Van Der Plas" w:date="2024-12-30T13:44:00Z" w16du:dateUtc="2024-12-30T12:44:00Z">
        <w:r w:rsidR="004C430C" w:rsidRPr="004424B1" w:rsidDel="00341E9C">
          <w:rPr>
            <w:lang w:val="en-GB"/>
          </w:rPr>
          <w:delText>Exclusion Constraint</w:delText>
        </w:r>
        <w:commentRangeEnd w:id="33381"/>
        <w:r w:rsidDel="00341E9C">
          <w:rPr>
            <w:rStyle w:val="CommentReference"/>
            <w:b w:val="0"/>
          </w:rPr>
          <w:commentReference w:id="33381"/>
        </w:r>
        <w:r w:rsidR="004C430C" w:rsidRPr="004424B1" w:rsidDel="00341E9C">
          <w:rPr>
            <w:lang w:val="en-GB"/>
          </w:rPr>
          <w:delText xml:space="preserve"> [Optional]</w:delText>
        </w:r>
        <w:bookmarkEnd w:id="33378"/>
      </w:del>
    </w:p>
    <w:p w14:paraId="7DD54D3B" w14:textId="1CDBC4C8" w:rsidR="004C430C" w:rsidRPr="004424B1" w:rsidDel="00341E9C" w:rsidRDefault="004C430C">
      <w:pPr>
        <w:pStyle w:val="Heading5"/>
        <w:rPr>
          <w:del w:id="33385" w:author="Peter Van Der Plas" w:date="2024-12-30T13:44:00Z" w16du:dateUtc="2024-12-30T12:44:00Z"/>
        </w:rPr>
        <w:pPrChange w:id="33386" w:author="Quinten Van Woerkom" w:date="2024-12-18T16:43:00Z" w16du:dateUtc="2024-12-18T15:43:00Z">
          <w:pPr>
            <w:pStyle w:val="HeadingNoNumber"/>
            <w:spacing w:before="280"/>
          </w:pPr>
        </w:pPrChange>
      </w:pPr>
      <w:del w:id="33387" w:author="Peter Van Der Plas" w:date="2024-12-30T13:44:00Z" w16du:dateUtc="2024-12-30T12:44:00Z">
        <w:r w:rsidRPr="004424B1" w:rsidDel="00341E9C">
          <w:delText>Exclusion Constraint</w:delText>
        </w:r>
      </w:del>
      <w:ins w:id="33388" w:author="Quinten Van Woerkom" w:date="2024-12-18T16:43:00Z" w16du:dateUtc="2024-12-18T15:43:00Z">
        <w:del w:id="33389" w:author="Peter Van Der Plas" w:date="2024-12-30T13:44:00Z" w16du:dateUtc="2024-12-30T12:44:00Z">
          <w:r w:rsidR="00DD21F8" w:rsidDel="00341E9C">
            <w:delText>Ov</w:delText>
          </w:r>
        </w:del>
      </w:ins>
      <w:ins w:id="33390" w:author="Quinten Van Woerkom" w:date="2024-12-18T17:55:00Z" w16du:dateUtc="2024-12-18T16:55:00Z">
        <w:del w:id="33391" w:author="Peter Van Der Plas" w:date="2024-12-30T13:44:00Z" w16du:dateUtc="2024-12-30T12:44:00Z">
          <w:r w:rsidR="00FB6771" w:rsidDel="00341E9C">
            <w:delText>er</w:delText>
          </w:r>
        </w:del>
      </w:ins>
      <w:ins w:id="33392" w:author="Quinten Van Woerkom" w:date="2024-12-18T16:43:00Z" w16du:dateUtc="2024-12-18T15:43:00Z">
        <w:del w:id="33393" w:author="Peter Van Der Plas" w:date="2024-12-30T13:44:00Z" w16du:dateUtc="2024-12-30T12:44:00Z">
          <w:r w:rsidR="00DD21F8" w:rsidDel="00341E9C">
            <w:delText>view</w:delText>
          </w:r>
        </w:del>
      </w:ins>
    </w:p>
    <w:p w14:paraId="7B00BD87" w14:textId="4416CD85" w:rsidR="004C430C" w:rsidDel="00341E9C" w:rsidRDefault="00876E20" w:rsidP="008C09C2">
      <w:pPr>
        <w:rPr>
          <w:ins w:id="33394" w:author="Quinten Van Woerkom" w:date="2024-12-18T16:43:00Z" w16du:dateUtc="2024-12-18T15:43:00Z"/>
          <w:del w:id="33395" w:author="Peter Van Der Plas" w:date="2024-12-30T13:44:00Z" w16du:dateUtc="2024-12-30T12:44:00Z"/>
          <w:lang w:val="en-GB"/>
        </w:rPr>
      </w:pPr>
      <w:ins w:id="33396" w:author="Quinten Van Woerkom" w:date="2024-12-17T16:38:00Z" w16du:dateUtc="2024-12-17T15:38:00Z">
        <w:del w:id="33397" w:author="Peter Van Der Plas" w:date="2024-12-30T13:44:00Z" w16du:dateUtc="2024-12-30T12:44:00Z">
          <w:r w:rsidDel="00341E9C">
            <w:rPr>
              <w:lang w:val="en-GB"/>
            </w:rPr>
            <w:delText>A separation constraint specifies that</w:delText>
          </w:r>
        </w:del>
      </w:ins>
      <w:ins w:id="33398" w:author="Quinten Van Woerkom" w:date="2024-12-17T16:40:00Z" w16du:dateUtc="2024-12-17T15:40:00Z">
        <w:del w:id="33399" w:author="Peter Van Der Plas" w:date="2024-12-30T13:44:00Z" w16du:dateUtc="2024-12-30T12:44:00Z">
          <w:r w:rsidR="00206AD6" w:rsidDel="00341E9C">
            <w:rPr>
              <w:lang w:val="en-GB"/>
            </w:rPr>
            <w:delText xml:space="preserve"> the parent </w:delText>
          </w:r>
          <w:r w:rsidR="00206AD6" w:rsidDel="00341E9C">
            <w:rPr>
              <w:b/>
              <w:bCs/>
              <w:lang w:val="en-GB"/>
            </w:rPr>
            <w:delText>planning activity</w:delText>
          </w:r>
        </w:del>
      </w:ins>
      <w:ins w:id="33400" w:author="Quinten Van Woerkom" w:date="2024-12-17T16:41:00Z" w16du:dateUtc="2024-12-17T15:41:00Z">
        <w:del w:id="33401" w:author="Peter Van Der Plas" w:date="2024-12-30T13:44:00Z" w16du:dateUtc="2024-12-30T12:44:00Z">
          <w:r w:rsidR="00206AD6" w:rsidDel="00341E9C">
            <w:rPr>
              <w:lang w:val="en-GB"/>
            </w:rPr>
            <w:delText xml:space="preserve"> must be separate in time from </w:delText>
          </w:r>
          <w:r w:rsidR="008C09C2" w:rsidDel="00341E9C">
            <w:rPr>
              <w:lang w:val="en-GB"/>
            </w:rPr>
            <w:delText>a</w:delText>
          </w:r>
        </w:del>
      </w:ins>
      <w:ins w:id="33402" w:author="Quinten Van Woerkom" w:date="2024-12-17T16:42:00Z" w16du:dateUtc="2024-12-17T15:42:00Z">
        <w:del w:id="33403" w:author="Peter Van Der Plas" w:date="2024-12-30T13:44:00Z" w16du:dateUtc="2024-12-30T12:44:00Z">
          <w:r w:rsidR="008C09C2" w:rsidDel="00341E9C">
            <w:rPr>
              <w:lang w:val="en-GB"/>
            </w:rPr>
            <w:delText>nother</w:delText>
          </w:r>
        </w:del>
      </w:ins>
      <w:ins w:id="33404" w:author="Quinten Van Woerkom" w:date="2024-12-17T16:41:00Z" w16du:dateUtc="2024-12-17T15:41:00Z">
        <w:del w:id="33405" w:author="Peter Van Der Plas" w:date="2024-12-30T13:44:00Z" w16du:dateUtc="2024-12-30T12:44:00Z">
          <w:r w:rsidR="008C09C2" w:rsidDel="00341E9C">
            <w:rPr>
              <w:lang w:val="en-GB"/>
            </w:rPr>
            <w:delText xml:space="preserve"> </w:delText>
          </w:r>
          <w:r w:rsidR="008C09C2" w:rsidDel="00341E9C">
            <w:rPr>
              <w:b/>
              <w:bCs/>
              <w:lang w:val="en-GB"/>
            </w:rPr>
            <w:delText>planning activity</w:delText>
          </w:r>
          <w:r w:rsidR="008C09C2" w:rsidDel="00341E9C">
            <w:rPr>
              <w:lang w:val="en-GB"/>
            </w:rPr>
            <w:delText xml:space="preserve"> </w:delText>
          </w:r>
        </w:del>
      </w:ins>
      <w:ins w:id="33406" w:author="Quinten Van Woerkom" w:date="2024-12-17T16:42:00Z" w16du:dateUtc="2024-12-17T15:42:00Z">
        <w:del w:id="33407" w:author="Peter Van Der Plas" w:date="2024-12-30T13:44:00Z" w16du:dateUtc="2024-12-30T12:44:00Z">
          <w:r w:rsidR="008C09C2" w:rsidDel="00341E9C">
            <w:rPr>
              <w:lang w:val="en-GB"/>
            </w:rPr>
            <w:delText xml:space="preserve">or </w:delText>
          </w:r>
          <w:r w:rsidR="008C09C2" w:rsidDel="00341E9C">
            <w:rPr>
              <w:b/>
              <w:bCs/>
              <w:lang w:val="en-GB"/>
            </w:rPr>
            <w:delText>planning event</w:delText>
          </w:r>
          <w:r w:rsidR="008C09C2" w:rsidDel="00341E9C">
            <w:rPr>
              <w:lang w:val="en-GB"/>
            </w:rPr>
            <w:delText>, the opponent.</w:delText>
          </w:r>
        </w:del>
      </w:ins>
      <w:del w:id="33408" w:author="Peter Van Der Plas" w:date="2024-12-30T13:44:00Z" w16du:dateUtc="2024-12-30T12:44:00Z">
        <w:r w:rsidR="004C430C" w:rsidRPr="004424B1" w:rsidDel="00341E9C">
          <w:rPr>
            <w:lang w:val="en-GB"/>
          </w:rPr>
          <w:delText xml:space="preserve">An exclusion constraint specifies a set of 2 or more </w:delText>
        </w:r>
        <w:r w:rsidR="004C430C" w:rsidRPr="004424B1" w:rsidDel="00341E9C">
          <w:rPr>
            <w:rStyle w:val="Term"/>
            <w:lang w:val="en-GB"/>
          </w:rPr>
          <w:delText xml:space="preserve">planning activities </w:delText>
        </w:r>
        <w:r w:rsidR="004C430C" w:rsidRPr="004424B1" w:rsidDel="00341E9C">
          <w:rPr>
            <w:lang w:val="en-GB"/>
          </w:rPr>
          <w:delText xml:space="preserve">or </w:delText>
        </w:r>
        <w:r w:rsidR="004C430C" w:rsidRPr="004424B1" w:rsidDel="00341E9C">
          <w:rPr>
            <w:rStyle w:val="Term"/>
            <w:lang w:val="en-GB"/>
          </w:rPr>
          <w:delText xml:space="preserve">planning events </w:delText>
        </w:r>
        <w:r w:rsidR="004C430C" w:rsidRPr="004424B1" w:rsidDel="00341E9C">
          <w:rPr>
            <w:lang w:val="en-GB"/>
          </w:rPr>
          <w:delText xml:space="preserve">that cannot occur concurrently in a Plan.  As only </w:delText>
        </w:r>
        <w:r w:rsidR="004C430C" w:rsidRPr="004424B1" w:rsidDel="00341E9C">
          <w:rPr>
            <w:rStyle w:val="Term"/>
            <w:lang w:val="en-GB"/>
          </w:rPr>
          <w:delText xml:space="preserve">planning activities </w:delText>
        </w:r>
        <w:r w:rsidR="004C430C" w:rsidRPr="004424B1" w:rsidDel="00341E9C">
          <w:rPr>
            <w:lang w:val="en-GB"/>
          </w:rPr>
          <w:delText xml:space="preserve">can be excluded, at least one of the set must be a </w:delText>
        </w:r>
        <w:r w:rsidR="004C430C" w:rsidRPr="004424B1" w:rsidDel="00341E9C">
          <w:rPr>
            <w:rStyle w:val="Term"/>
            <w:lang w:val="en-GB"/>
          </w:rPr>
          <w:delText>planning activity</w:delText>
        </w:r>
        <w:r w:rsidR="004C430C" w:rsidRPr="004424B1" w:rsidDel="00341E9C">
          <w:rPr>
            <w:lang w:val="en-GB"/>
          </w:rPr>
          <w:delText xml:space="preserve">.  Excluded objects are specified by </w:delText>
        </w:r>
        <w:r w:rsidR="004C430C" w:rsidRPr="004424B1" w:rsidDel="00341E9C">
          <w:rPr>
            <w:rStyle w:val="Term"/>
            <w:lang w:val="en-GB"/>
          </w:rPr>
          <w:delText xml:space="preserve">definition </w:delText>
        </w:r>
        <w:r w:rsidR="004C430C" w:rsidRPr="004424B1" w:rsidDel="00341E9C">
          <w:rPr>
            <w:lang w:val="en-GB"/>
          </w:rPr>
          <w:delText xml:space="preserve">[class] rather than </w:delText>
        </w:r>
        <w:r w:rsidR="004C430C" w:rsidRPr="004424B1" w:rsidDel="00341E9C">
          <w:rPr>
            <w:rStyle w:val="Term"/>
            <w:lang w:val="en-GB"/>
          </w:rPr>
          <w:delText>instance</w:delText>
        </w:r>
        <w:r w:rsidR="004C430C" w:rsidRPr="004424B1" w:rsidDel="00341E9C">
          <w:rPr>
            <w:lang w:val="en-GB"/>
          </w:rPr>
          <w:delText>, the exclusion applying to all instances of the class.  Exclusion implies no overlap between the excluded items.</w:delText>
        </w:r>
      </w:del>
    </w:p>
    <w:p w14:paraId="4B6E42ED" w14:textId="118F7158" w:rsidR="00DD21F8" w:rsidDel="00341E9C" w:rsidRDefault="00DD21F8">
      <w:pPr>
        <w:pStyle w:val="Heading5"/>
        <w:spacing w:before="480" w:after="240"/>
        <w:rPr>
          <w:ins w:id="33409" w:author="Quinten Van Woerkom" w:date="2024-12-18T17:55:00Z" w16du:dateUtc="2024-12-18T16:55:00Z"/>
          <w:del w:id="33410" w:author="Peter Van Der Plas" w:date="2024-12-30T13:44:00Z" w16du:dateUtc="2024-12-30T12:44:00Z"/>
          <w:lang w:val="en-GB"/>
        </w:rPr>
        <w:pPrChange w:id="33411" w:author="Peter Van Der Plas" w:date="2024-12-30T11:47:00Z" w16du:dateUtc="2024-12-30T10:47:00Z">
          <w:pPr>
            <w:pStyle w:val="Heading5"/>
            <w:spacing w:after="240"/>
          </w:pPr>
        </w:pPrChange>
      </w:pPr>
      <w:ins w:id="33412" w:author="Quinten Van Woerkom" w:date="2024-12-18T16:43:00Z" w16du:dateUtc="2024-12-18T15:43:00Z">
        <w:del w:id="33413" w:author="Peter Van Der Plas" w:date="2024-12-30T13:44:00Z" w16du:dateUtc="2024-12-30T12:44:00Z">
          <w:r w:rsidDel="00341E9C">
            <w:rPr>
              <w:lang w:val="en-GB"/>
            </w:rPr>
            <w:delText>Definition</w:delText>
          </w:r>
        </w:del>
      </w:ins>
    </w:p>
    <w:p w14:paraId="3D1B34AC" w14:textId="2E0D5E11" w:rsidR="00FB6771" w:rsidRPr="00FB6771" w:rsidDel="002B0746" w:rsidRDefault="00FB6771">
      <w:pPr>
        <w:spacing w:after="240"/>
        <w:rPr>
          <w:del w:id="33414" w:author="Peter Van Der Plas" w:date="2024-12-30T11:56:00Z" w16du:dateUtc="2024-12-30T10:56:00Z"/>
          <w:lang w:val="en-GB"/>
        </w:rPr>
        <w:pPrChange w:id="33415" w:author="Quinten Van Woerkom" w:date="2024-12-18T17:55:00Z" w16du:dateUtc="2024-12-18T16:55:00Z">
          <w:pPr/>
        </w:pPrChange>
      </w:pPr>
      <w:moveFromRangeStart w:id="33416" w:author="Peter Van Der Plas" w:date="2024-12-30T11:55:00Z" w:name="move186452125"/>
      <w:moveFrom w:id="33417" w:author="Peter Van Der Plas" w:date="2024-12-30T11:55:00Z" w16du:dateUtc="2024-12-30T10:55:00Z">
        <w:ins w:id="33418" w:author="Quinten Van Woerkom" w:date="2024-12-18T17:55:00Z" w16du:dateUtc="2024-12-18T16:55:00Z">
          <w:del w:id="33419" w:author="Peter Van Der Plas" w:date="2024-12-30T11:56:00Z" w16du:dateUtc="2024-12-30T10:56:00Z">
            <w:r w:rsidDel="002B0746">
              <w:rPr>
                <w:lang w:val="en-GB"/>
              </w:rPr>
              <w:delText xml:space="preserve">This constraint </w:delText>
            </w:r>
            <w:commentRangeStart w:id="33420"/>
            <w:r w:rsidDel="002B0746">
              <w:rPr>
                <w:lang w:val="en-GB"/>
              </w:rPr>
              <w:delText>shall be</w:delText>
            </w:r>
          </w:del>
        </w:ins>
        <w:commentRangeEnd w:id="33420"/>
        <w:ins w:id="33421" w:author="Quinten Van Woerkom" w:date="2024-12-18T17:56:00Z" w16du:dateUtc="2024-12-18T16:56:00Z">
          <w:del w:id="33422" w:author="Peter Van Der Plas" w:date="2024-12-30T11:56:00Z" w16du:dateUtc="2024-12-30T10:56:00Z">
            <w:r w:rsidDel="002B0746">
              <w:rPr>
                <w:rStyle w:val="CommentReference"/>
              </w:rPr>
              <w:commentReference w:id="33420"/>
            </w:r>
          </w:del>
        </w:ins>
        <w:ins w:id="33423" w:author="Quinten Van Woerkom" w:date="2024-12-18T17:55:00Z" w16du:dateUtc="2024-12-18T16:55:00Z">
          <w:del w:id="33424" w:author="Peter Van Der Plas" w:date="2024-12-30T11:56:00Z" w16du:dateUtc="2024-12-30T10:56:00Z">
            <w:r w:rsidDel="002B0746">
              <w:rPr>
                <w:lang w:val="en-GB"/>
              </w:rPr>
              <w:delText xml:space="preserve"> fulfilled if two constraint windows, placed relative in time to the parent activity and to its opponent, do not overlap.</w:delText>
            </w:r>
          </w:del>
        </w:ins>
      </w:moveFrom>
      <w:moveFromRangeEnd w:id="33416"/>
      <w:ins w:id="33425" w:author="Quinten Van Woerkom" w:date="2024-12-18T17:55:00Z" w16du:dateUtc="2024-12-18T16:55:00Z">
        <w:del w:id="33426" w:author="Peter Van Der Plas" w:date="2024-12-30T11:56:00Z" w16du:dateUtc="2024-12-30T10:56:00Z">
          <w:r w:rsidRPr="004424B1" w:rsidDel="002B0746">
            <w:rPr>
              <w:lang w:val="en-GB"/>
            </w:rPr>
            <w:delText xml:space="preserve">  </w:delText>
          </w:r>
        </w:del>
      </w:ins>
      <w:moveFromRangeStart w:id="33427" w:author="Peter Van Der Plas" w:date="2024-12-30T11:55:00Z" w:name="move186452141"/>
      <w:moveFrom w:id="33428" w:author="Peter Van Der Plas" w:date="2024-12-30T11:55:00Z" w16du:dateUtc="2024-12-30T10:55:00Z">
        <w:ins w:id="33429" w:author="Quinten Van Woerkom" w:date="2024-12-18T17:55:00Z" w16du:dateUtc="2024-12-18T16:55:00Z">
          <w:del w:id="33430" w:author="Peter Van Der Plas" w:date="2024-12-30T11:56:00Z" w16du:dateUtc="2024-12-30T10:56:00Z">
            <w:r w:rsidDel="002B0746">
              <w:rPr>
                <w:lang w:val="en-GB"/>
              </w:rPr>
              <w:delText>O</w:delText>
            </w:r>
            <w:r w:rsidRPr="004424B1" w:rsidDel="002B0746">
              <w:rPr>
                <w:lang w:val="en-GB"/>
              </w:rPr>
              <w:delText xml:space="preserve">bjects are specified by </w:delText>
            </w:r>
            <w:r w:rsidRPr="004424B1" w:rsidDel="002B0746">
              <w:rPr>
                <w:rStyle w:val="Term"/>
                <w:lang w:val="en-GB"/>
              </w:rPr>
              <w:delText xml:space="preserve">definition </w:delText>
            </w:r>
            <w:r w:rsidRPr="004424B1" w:rsidDel="002B0746">
              <w:rPr>
                <w:lang w:val="en-GB"/>
              </w:rPr>
              <w:delText xml:space="preserve">[class] rather than </w:delText>
            </w:r>
            <w:r w:rsidRPr="004424B1" w:rsidDel="002B0746">
              <w:rPr>
                <w:rStyle w:val="Term"/>
                <w:lang w:val="en-GB"/>
              </w:rPr>
              <w:delText>instance</w:delText>
            </w:r>
            <w:r w:rsidDel="002B0746">
              <w:rPr>
                <w:lang w:val="en-GB"/>
              </w:rPr>
              <w:delText>. T</w:delText>
            </w:r>
            <w:r w:rsidRPr="004424B1" w:rsidDel="002B0746">
              <w:rPr>
                <w:lang w:val="en-GB"/>
              </w:rPr>
              <w:delText xml:space="preserve">he </w:delText>
            </w:r>
            <w:r w:rsidDel="002B0746">
              <w:rPr>
                <w:lang w:val="en-GB"/>
              </w:rPr>
              <w:delText xml:space="preserve">separation condition </w:delText>
            </w:r>
            <w:commentRangeStart w:id="33431"/>
            <w:r w:rsidDel="002B0746">
              <w:rPr>
                <w:lang w:val="en-GB"/>
              </w:rPr>
              <w:delText>shall</w:delText>
            </w:r>
          </w:del>
        </w:ins>
        <w:commentRangeEnd w:id="33431"/>
        <w:ins w:id="33432" w:author="Quinten Van Woerkom" w:date="2024-12-18T17:56:00Z" w16du:dateUtc="2024-12-18T16:56:00Z">
          <w:del w:id="33433" w:author="Peter Van Der Plas" w:date="2024-12-30T11:56:00Z" w16du:dateUtc="2024-12-30T10:56:00Z">
            <w:r w:rsidDel="002B0746">
              <w:rPr>
                <w:rStyle w:val="CommentReference"/>
              </w:rPr>
              <w:commentReference w:id="33431"/>
            </w:r>
          </w:del>
        </w:ins>
        <w:ins w:id="33434" w:author="Quinten Van Woerkom" w:date="2024-12-18T17:55:00Z" w16du:dateUtc="2024-12-18T16:55:00Z">
          <w:del w:id="33435" w:author="Peter Van Der Plas" w:date="2024-12-30T11:56:00Z" w16du:dateUtc="2024-12-30T10:56:00Z">
            <w:r w:rsidDel="002B0746">
              <w:rPr>
                <w:lang w:val="en-GB"/>
              </w:rPr>
              <w:delText xml:space="preserve"> apply </w:delText>
            </w:r>
            <w:r w:rsidRPr="004424B1" w:rsidDel="002B0746">
              <w:rPr>
                <w:lang w:val="en-GB"/>
              </w:rPr>
              <w:delText>to all instances of the class.</w:delText>
            </w:r>
          </w:del>
        </w:ins>
      </w:moveFrom>
      <w:moveFromRangeEnd w:id="33427"/>
    </w:p>
    <w:p w14:paraId="3B82D298" w14:textId="61E44A07" w:rsidR="00031B8A" w:rsidRPr="004424B1" w:rsidDel="00341E9C" w:rsidRDefault="00031B8A">
      <w:pPr>
        <w:spacing w:after="240"/>
        <w:rPr>
          <w:del w:id="33436" w:author="Peter Van Der Plas" w:date="2024-12-30T13:44:00Z" w16du:dateUtc="2024-12-30T12:44:00Z"/>
          <w:lang w:val="en-GB"/>
        </w:rPr>
        <w:pPrChange w:id="33437" w:author="Quinten Van Woerkom" w:date="2024-12-18T16:43:00Z" w16du:dateUtc="2024-12-18T15:43:00Z">
          <w:pPr>
            <w:spacing w:before="0"/>
          </w:pPr>
        </w:pPrChange>
      </w:pP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SeparationConstraint E2"/>
      </w:tblPr>
      <w:tblGrid>
        <w:gridCol w:w="1667"/>
        <w:gridCol w:w="2976"/>
        <w:gridCol w:w="992"/>
        <w:gridCol w:w="1843"/>
        <w:gridCol w:w="709"/>
        <w:gridCol w:w="992"/>
      </w:tblGrid>
      <w:tr w:rsidR="004C430C" w:rsidRPr="004424B1" w:rsidDel="00341E9C" w14:paraId="21AC9B5E" w14:textId="58EB9269" w:rsidTr="00CD76A2">
        <w:trPr>
          <w:trHeight w:val="20"/>
          <w:del w:id="33438" w:author="Peter Van Der Plas" w:date="2024-12-30T13:44:00Z"/>
        </w:trPr>
        <w:tc>
          <w:tcPr>
            <w:tcW w:w="1667" w:type="dxa"/>
            <w:shd w:val="clear" w:color="auto" w:fill="00CCFF"/>
          </w:tcPr>
          <w:p w14:paraId="6673CFDD" w14:textId="1FBE4026" w:rsidR="004C430C" w:rsidRPr="002B0746" w:rsidDel="00341E9C" w:rsidRDefault="004C430C" w:rsidP="00825170">
            <w:pPr>
              <w:pStyle w:val="TableCell"/>
              <w:spacing w:before="0" w:after="0"/>
              <w:rPr>
                <w:del w:id="33439" w:author="Peter Van Der Plas" w:date="2024-12-30T13:44:00Z" w16du:dateUtc="2024-12-30T12:44:00Z"/>
                <w:color w:val="auto"/>
                <w:rPrChange w:id="33440" w:author="Peter Van Der Plas" w:date="2024-12-30T11:52:00Z" w16du:dateUtc="2024-12-30T10:52:00Z">
                  <w:rPr>
                    <w:del w:id="33441" w:author="Peter Van Der Plas" w:date="2024-12-30T13:44:00Z" w16du:dateUtc="2024-12-30T12:44:00Z"/>
                    <w:color w:val="FFFFFF" w:themeColor="background1"/>
                  </w:rPr>
                </w:rPrChange>
              </w:rPr>
            </w:pPr>
            <w:del w:id="33442" w:author="Peter Van Der Plas" w:date="2024-12-30T13:44:00Z" w16du:dateUtc="2024-12-30T12:44:00Z">
              <w:r w:rsidRPr="002B0746" w:rsidDel="00341E9C">
                <w:rPr>
                  <w:color w:val="auto"/>
                  <w:sz w:val="20"/>
                  <w:rPrChange w:id="33443" w:author="Peter Van Der Plas" w:date="2024-12-30T11:52:00Z" w16du:dateUtc="2024-12-30T10:52:00Z">
                    <w:rPr>
                      <w:color w:val="FFFFFF" w:themeColor="background1"/>
                      <w:sz w:val="20"/>
                    </w:rPr>
                  </w:rPrChange>
                </w:rPr>
                <w:delText>Name</w:delText>
              </w:r>
            </w:del>
          </w:p>
        </w:tc>
        <w:tc>
          <w:tcPr>
            <w:tcW w:w="2976" w:type="dxa"/>
          </w:tcPr>
          <w:p w14:paraId="03FA39D0" w14:textId="429EEAEF" w:rsidR="004C430C" w:rsidRPr="004424B1" w:rsidDel="00341E9C" w:rsidRDefault="00BA4BCC" w:rsidP="00825170">
            <w:pPr>
              <w:pStyle w:val="TableCell"/>
              <w:spacing w:before="0" w:after="0"/>
              <w:rPr>
                <w:del w:id="33444" w:author="Peter Van Der Plas" w:date="2024-12-30T13:44:00Z" w16du:dateUtc="2024-12-30T12:44:00Z"/>
                <w:b/>
              </w:rPr>
            </w:pPr>
            <w:ins w:id="33445" w:author="Quinten Van Woerkom" w:date="2024-12-17T16:20:00Z" w16du:dateUtc="2024-12-17T15:20:00Z">
              <w:del w:id="33446" w:author="Peter Van Der Plas" w:date="2024-12-30T13:44:00Z" w16du:dateUtc="2024-12-30T12:44:00Z">
                <w:r w:rsidDel="00341E9C">
                  <w:rPr>
                    <w:b/>
                  </w:rPr>
                  <w:delText>Separation</w:delText>
                </w:r>
              </w:del>
            </w:ins>
            <w:del w:id="33447" w:author="Peter Van Der Plas" w:date="2024-12-30T13:44:00Z" w16du:dateUtc="2024-12-30T12:44:00Z">
              <w:r w:rsidR="004C430C" w:rsidRPr="004424B1" w:rsidDel="00341E9C">
                <w:rPr>
                  <w:b/>
                </w:rPr>
                <w:delText>ExclusionConstraint</w:delText>
              </w:r>
            </w:del>
          </w:p>
        </w:tc>
        <w:tc>
          <w:tcPr>
            <w:tcW w:w="992" w:type="dxa"/>
            <w:shd w:val="clear" w:color="auto" w:fill="00CCFF"/>
          </w:tcPr>
          <w:p w14:paraId="3188A2F3" w14:textId="6C0AEDC4" w:rsidR="004C430C" w:rsidRPr="00341E9C" w:rsidDel="00341E9C" w:rsidRDefault="004C430C" w:rsidP="00825170">
            <w:pPr>
              <w:pStyle w:val="TableCell"/>
              <w:spacing w:before="0" w:after="0"/>
              <w:rPr>
                <w:del w:id="33448" w:author="Peter Van Der Plas" w:date="2024-12-30T13:44:00Z" w16du:dateUtc="2024-12-30T12:44:00Z"/>
                <w:bCs/>
                <w:color w:val="auto"/>
              </w:rPr>
            </w:pPr>
            <w:del w:id="33449" w:author="Peter Van Der Plas" w:date="2024-12-30T13:44:00Z" w16du:dateUtc="2024-12-30T12:44:00Z">
              <w:r w:rsidRPr="002B0746" w:rsidDel="00341E9C">
                <w:rPr>
                  <w:bCs/>
                  <w:color w:val="auto"/>
                  <w:sz w:val="20"/>
                  <w:rPrChange w:id="33450" w:author="Peter Van Der Plas" w:date="2024-12-30T11:52:00Z" w16du:dateUtc="2024-12-30T10:52:00Z">
                    <w:rPr>
                      <w:b/>
                      <w:color w:val="FFFFFF" w:themeColor="background1"/>
                      <w:sz w:val="20"/>
                    </w:rPr>
                  </w:rPrChange>
                </w:rPr>
                <w:delText>Extends</w:delText>
              </w:r>
            </w:del>
          </w:p>
        </w:tc>
        <w:tc>
          <w:tcPr>
            <w:tcW w:w="1843" w:type="dxa"/>
          </w:tcPr>
          <w:p w14:paraId="61E01B91" w14:textId="465FB7EB" w:rsidR="004C430C" w:rsidRPr="002B0746" w:rsidDel="00341E9C" w:rsidRDefault="004C430C" w:rsidP="00825170">
            <w:pPr>
              <w:pStyle w:val="TableCell"/>
              <w:spacing w:before="0" w:after="0"/>
              <w:rPr>
                <w:del w:id="33451" w:author="Peter Van Der Plas" w:date="2024-12-30T13:44:00Z" w16du:dateUtc="2024-12-30T12:44:00Z"/>
                <w:b/>
                <w:iCs/>
              </w:rPr>
            </w:pPr>
            <w:commentRangeStart w:id="33452"/>
            <w:del w:id="33453" w:author="Peter Van Der Plas" w:date="2024-12-30T13:44:00Z" w16du:dateUtc="2024-12-30T12:44:00Z">
              <w:r w:rsidRPr="002B0746" w:rsidDel="00341E9C">
                <w:rPr>
                  <w:iCs/>
                  <w:spacing w:val="-10"/>
                  <w:sz w:val="20"/>
                  <w:rPrChange w:id="33454" w:author="Peter Van Der Plas" w:date="2024-12-30T11:52:00Z" w16du:dateUtc="2024-12-30T10:52:00Z">
                    <w:rPr>
                      <w:i/>
                      <w:spacing w:val="-10"/>
                      <w:sz w:val="20"/>
                    </w:rPr>
                  </w:rPrChange>
                </w:rPr>
                <w:delText>ConditionalConstraint</w:delText>
              </w:r>
            </w:del>
            <w:ins w:id="33455" w:author="Quinten Van Woerkom" w:date="2024-12-03T14:05:00Z" w16du:dateUtc="2024-12-03T13:05:00Z">
              <w:del w:id="33456" w:author="Peter Van Der Plas" w:date="2024-12-30T13:44:00Z" w16du:dateUtc="2024-12-30T12:44:00Z">
                <w:r w:rsidR="00777A67" w:rsidRPr="002B0746" w:rsidDel="00341E9C">
                  <w:rPr>
                    <w:iCs/>
                    <w:spacing w:val="-10"/>
                    <w:sz w:val="20"/>
                    <w:rPrChange w:id="33457" w:author="Peter Van Der Plas" w:date="2024-12-30T11:52:00Z" w16du:dateUtc="2024-12-30T10:52:00Z">
                      <w:rPr>
                        <w:i/>
                        <w:spacing w:val="-10"/>
                        <w:sz w:val="20"/>
                      </w:rPr>
                    </w:rPrChange>
                  </w:rPr>
                  <w:delText>Constraint</w:delText>
                </w:r>
                <w:commentRangeEnd w:id="33452"/>
                <w:r w:rsidR="00777A67" w:rsidRPr="002B0746" w:rsidDel="00341E9C">
                  <w:rPr>
                    <w:rStyle w:val="CommentReference"/>
                    <w:rFonts w:cs="Times New Roman"/>
                    <w:iCs/>
                    <w:lang w:val="en-US" w:eastAsia="en-US"/>
                  </w:rPr>
                  <w:commentReference w:id="33452"/>
                </w:r>
              </w:del>
            </w:ins>
          </w:p>
        </w:tc>
        <w:tc>
          <w:tcPr>
            <w:tcW w:w="709" w:type="dxa"/>
            <w:shd w:val="clear" w:color="auto" w:fill="00CCFF"/>
          </w:tcPr>
          <w:p w14:paraId="6D8E7AF7" w14:textId="118C6E37" w:rsidR="004C430C" w:rsidRPr="00341E9C" w:rsidDel="00341E9C" w:rsidRDefault="004C430C" w:rsidP="00825170">
            <w:pPr>
              <w:pStyle w:val="TableCell"/>
              <w:spacing w:before="0" w:after="0"/>
              <w:rPr>
                <w:del w:id="33458" w:author="Peter Van Der Plas" w:date="2024-12-30T13:44:00Z" w16du:dateUtc="2024-12-30T12:44:00Z"/>
                <w:bCs/>
                <w:color w:val="auto"/>
              </w:rPr>
            </w:pPr>
            <w:del w:id="33459" w:author="Peter Van Der Plas" w:date="2024-12-30T13:44:00Z" w16du:dateUtc="2024-12-30T12:44:00Z">
              <w:r w:rsidRPr="002B0746" w:rsidDel="00341E9C">
                <w:rPr>
                  <w:bCs/>
                  <w:color w:val="auto"/>
                  <w:sz w:val="20"/>
                  <w:rPrChange w:id="33460" w:author="Peter Van Der Plas" w:date="2024-12-30T11:52:00Z" w16du:dateUtc="2024-12-30T10:52:00Z">
                    <w:rPr>
                      <w:b/>
                      <w:color w:val="FFFFFF" w:themeColor="background1"/>
                      <w:sz w:val="20"/>
                    </w:rPr>
                  </w:rPrChange>
                </w:rPr>
                <w:delText>SFP</w:delText>
              </w:r>
            </w:del>
          </w:p>
        </w:tc>
        <w:tc>
          <w:tcPr>
            <w:tcW w:w="992" w:type="dxa"/>
          </w:tcPr>
          <w:p w14:paraId="0E104826" w14:textId="1391BC25" w:rsidR="004C430C" w:rsidRPr="004424B1" w:rsidDel="00341E9C" w:rsidRDefault="005A19B1" w:rsidP="00825170">
            <w:pPr>
              <w:pStyle w:val="TableCell"/>
              <w:spacing w:before="0" w:after="0"/>
              <w:jc w:val="right"/>
              <w:rPr>
                <w:del w:id="33461" w:author="Peter Van Der Plas" w:date="2024-12-30T13:44:00Z" w16du:dateUtc="2024-12-30T12:44:00Z"/>
              </w:rPr>
            </w:pPr>
            <w:del w:id="33462" w:author="Peter Van Der Plas" w:date="2024-12-30T13:44:00Z" w16du:dateUtc="2024-12-30T12:44:00Z">
              <w:r w:rsidDel="00341E9C">
                <w:rPr>
                  <w:sz w:val="20"/>
                </w:rPr>
                <w:fldChar w:fldCharType="begin"/>
              </w:r>
              <w:r w:rsidDel="00341E9C">
                <w:delInstrText xml:space="preserve"> SEQ Area \* MERGEFORMAT </w:delInstrText>
              </w:r>
              <w:r w:rsidDel="00341E9C">
                <w:rPr>
                  <w:sz w:val="20"/>
                </w:rPr>
                <w:fldChar w:fldCharType="separate"/>
              </w:r>
            </w:del>
            <w:del w:id="33463" w:author="Peter Van Der Plas" w:date="2024-12-25T18:53:00Z" w16du:dateUtc="2024-12-25T17:53:00Z">
              <w:r w:rsidR="00BF1AC4" w:rsidDel="00547CCE">
                <w:rPr>
                  <w:noProof/>
                </w:rPr>
                <w:delText>36</w:delText>
              </w:r>
            </w:del>
            <w:del w:id="33464" w:author="Peter Van Der Plas" w:date="2024-12-30T13:44:00Z" w16du:dateUtc="2024-12-30T12:44:00Z">
              <w:r w:rsidDel="00341E9C">
                <w:rPr>
                  <w:noProof/>
                  <w:sz w:val="20"/>
                </w:rPr>
                <w:fldChar w:fldCharType="end"/>
              </w:r>
            </w:del>
          </w:p>
        </w:tc>
      </w:tr>
    </w:tbl>
    <w:p w14:paraId="75D13C83" w14:textId="6F396673" w:rsidR="004C430C" w:rsidRPr="004424B1" w:rsidDel="00341E9C" w:rsidRDefault="004C430C" w:rsidP="004C430C">
      <w:pPr>
        <w:spacing w:before="0" w:line="240" w:lineRule="auto"/>
        <w:rPr>
          <w:del w:id="33465" w:author="Peter Van Der Plas" w:date="2024-12-30T13:44:00Z" w16du:dateUtc="2024-12-30T12:44:00Z"/>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rsidDel="00341E9C" w14:paraId="43AF2B69" w14:textId="02260A72" w:rsidTr="00CD76A2">
        <w:trPr>
          <w:cnfStyle w:val="100000000000" w:firstRow="1" w:lastRow="0" w:firstColumn="0" w:lastColumn="0" w:oddVBand="0" w:evenVBand="0" w:oddHBand="0" w:evenHBand="0" w:firstRowFirstColumn="0" w:firstRowLastColumn="0" w:lastRowFirstColumn="0" w:lastRowLastColumn="0"/>
          <w:trHeight w:val="20"/>
          <w:tblHeader/>
          <w:del w:id="33466"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770B65D9" w14:textId="3FC663BC" w:rsidR="004C430C" w:rsidRPr="004424B1" w:rsidDel="00341E9C" w:rsidRDefault="004C430C" w:rsidP="00825170">
            <w:pPr>
              <w:pStyle w:val="TableCell"/>
              <w:spacing w:before="0" w:after="0"/>
              <w:rPr>
                <w:del w:id="33467" w:author="Peter Van Der Plas" w:date="2024-12-30T13:44:00Z" w16du:dateUtc="2024-12-30T12:44:00Z"/>
              </w:rPr>
            </w:pPr>
            <w:del w:id="33468" w:author="Peter Van Der Plas" w:date="2024-12-30T13:44:00Z" w16du:dateUtc="2024-12-30T12:44:00Z">
              <w:r w:rsidRPr="004424B1" w:rsidDel="00341E9C">
                <w:delText>Attribute</w:delText>
              </w:r>
            </w:del>
            <w:ins w:id="33469" w:author="Quinten Van Woerkom" w:date="2024-11-25T14:50:00Z" w16du:dateUtc="2024-11-25T13:50:00Z">
              <w:del w:id="33470" w:author="Peter Van Der Plas" w:date="2024-12-30T13:44:00Z" w16du:dateUtc="2024-12-30T12:44:00Z">
                <w:r w:rsidR="002B0859" w:rsidDel="00341E9C">
                  <w:delText>Field</w:delText>
                </w:r>
              </w:del>
            </w:ins>
          </w:p>
        </w:tc>
        <w:tc>
          <w:tcPr>
            <w:tcW w:w="1984" w:type="dxa"/>
          </w:tcPr>
          <w:p w14:paraId="0B4F2434" w14:textId="776A315E" w:rsidR="004C430C" w:rsidRPr="004424B1" w:rsidDel="00341E9C"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rPr>
                <w:del w:id="33471" w:author="Peter Van Der Plas" w:date="2024-12-30T13:44:00Z" w16du:dateUtc="2024-12-30T12:44:00Z"/>
              </w:rPr>
            </w:pPr>
            <w:del w:id="33472" w:author="Peter Van Der Plas" w:date="2024-12-30T13:44:00Z" w16du:dateUtc="2024-12-30T12:44:00Z">
              <w:r w:rsidRPr="004424B1" w:rsidDel="00341E9C">
                <w:delText>Type</w:delText>
              </w:r>
            </w:del>
          </w:p>
        </w:tc>
        <w:tc>
          <w:tcPr>
            <w:tcW w:w="992" w:type="dxa"/>
          </w:tcPr>
          <w:p w14:paraId="762CA7CB" w14:textId="2CE5F1EF" w:rsidR="004C430C" w:rsidRPr="004424B1" w:rsidDel="00341E9C"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rPr>
                <w:del w:id="33473" w:author="Peter Van Der Plas" w:date="2024-12-30T13:44:00Z" w16du:dateUtc="2024-12-30T12:44:00Z"/>
              </w:rPr>
            </w:pPr>
            <w:del w:id="33474" w:author="Peter Van Der Plas" w:date="2024-12-30T13:44:00Z" w16du:dateUtc="2024-12-30T12:44:00Z">
              <w:r w:rsidRPr="004424B1" w:rsidDel="00341E9C">
                <w:delText>Nullable</w:delText>
              </w:r>
            </w:del>
          </w:p>
        </w:tc>
        <w:tc>
          <w:tcPr>
            <w:tcW w:w="4535" w:type="dxa"/>
          </w:tcPr>
          <w:p w14:paraId="2A2E0CD6" w14:textId="027CA080" w:rsidR="004C430C" w:rsidRPr="004424B1" w:rsidDel="00341E9C"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rPr>
                <w:del w:id="33475" w:author="Peter Van Der Plas" w:date="2024-12-30T13:44:00Z" w16du:dateUtc="2024-12-30T12:44:00Z"/>
              </w:rPr>
            </w:pPr>
            <w:del w:id="33476" w:author="Peter Van Der Plas" w:date="2024-12-30T13:44:00Z" w16du:dateUtc="2024-12-30T12:44:00Z">
              <w:r w:rsidRPr="004424B1" w:rsidDel="00341E9C">
                <w:delText>Description</w:delText>
              </w:r>
            </w:del>
          </w:p>
        </w:tc>
      </w:tr>
      <w:tr w:rsidR="004C430C" w:rsidRPr="004424B1" w:rsidDel="00341E9C" w14:paraId="5808DBB8" w14:textId="70DB67F8" w:rsidTr="00CD76A2">
        <w:trPr>
          <w:trHeight w:val="20"/>
          <w:del w:id="33477"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3221216E" w14:textId="63A646B4" w:rsidR="004C430C" w:rsidRPr="004424B1" w:rsidDel="00341E9C" w:rsidRDefault="004C430C" w:rsidP="00825170">
            <w:pPr>
              <w:pStyle w:val="TableCell"/>
              <w:spacing w:before="0" w:after="0"/>
              <w:rPr>
                <w:del w:id="33478" w:author="Peter Van Der Plas" w:date="2024-12-30T13:44:00Z" w16du:dateUtc="2024-12-30T12:44:00Z"/>
              </w:rPr>
            </w:pPr>
            <w:del w:id="33479" w:author="Peter Van Der Plas" w:date="2024-12-30T13:44:00Z" w16du:dateUtc="2024-12-30T12:44:00Z">
              <w:r w:rsidRPr="004424B1" w:rsidDel="00341E9C">
                <w:delText>classRefs</w:delText>
              </w:r>
            </w:del>
            <w:ins w:id="33480" w:author="Quinten Van Woerkom" w:date="2024-12-17T16:46:00Z" w16du:dateUtc="2024-12-17T15:46:00Z">
              <w:del w:id="33481" w:author="Peter Van Der Plas" w:date="2024-12-30T13:44:00Z" w16du:dateUtc="2024-12-30T12:44:00Z">
                <w:r w:rsidR="009F2EB8" w:rsidDel="00341E9C">
                  <w:delText>opponent</w:delText>
                </w:r>
              </w:del>
            </w:ins>
          </w:p>
        </w:tc>
        <w:tc>
          <w:tcPr>
            <w:tcW w:w="1984" w:type="dxa"/>
          </w:tcPr>
          <w:p w14:paraId="3C0C3AF9" w14:textId="7B1C6D9C" w:rsidR="004C430C" w:rsidRPr="004424B1" w:rsidDel="00341E9C"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del w:id="33482" w:author="Peter Van Der Plas" w:date="2024-12-30T13:44:00Z" w16du:dateUtc="2024-12-30T12:44:00Z"/>
              </w:rPr>
            </w:pPr>
            <w:del w:id="33483" w:author="Peter Van Der Plas" w:date="2024-12-30T13:44:00Z" w16du:dateUtc="2024-12-30T12:44:00Z">
              <w:r w:rsidRPr="004424B1" w:rsidDel="00341E9C">
                <w:delText>List &lt;MAL::ObjectRef</w:delText>
              </w:r>
            </w:del>
            <w:ins w:id="33484" w:author="Quinten Van Woerkom" w:date="2024-12-02T14:47:00Z" w16du:dateUtc="2024-12-02T13:47:00Z">
              <w:del w:id="33485" w:author="Peter Van Der Plas" w:date="2024-12-30T13:44:00Z" w16du:dateUtc="2024-12-30T12:44:00Z">
                <w:r w:rsidR="00557245" w:rsidDel="00341E9C">
                  <w:delText>MAL::ObjectRef&lt;MAL::Element</w:delText>
                </w:r>
              </w:del>
            </w:ins>
            <w:commentRangeStart w:id="33486"/>
            <w:commentRangeEnd w:id="33486"/>
            <w:ins w:id="33487" w:author="Quinten Van Woerkom" w:date="2024-11-27T16:03:00Z" w16du:dateUtc="2024-11-27T15:03:00Z">
              <w:del w:id="33488" w:author="Peter Van Der Plas" w:date="2024-12-30T13:44:00Z" w16du:dateUtc="2024-12-30T12:44:00Z">
                <w:r w:rsidR="00301D5F" w:rsidDel="00341E9C">
                  <w:rPr>
                    <w:rStyle w:val="CommentReference"/>
                    <w:rFonts w:cs="Times New Roman"/>
                    <w:lang w:val="en-US" w:eastAsia="en-US"/>
                  </w:rPr>
                  <w:commentReference w:id="33486"/>
                </w:r>
              </w:del>
            </w:ins>
            <w:del w:id="33489" w:author="Peter Van Der Plas" w:date="2024-12-30T13:44:00Z" w16du:dateUtc="2024-12-30T12:44:00Z">
              <w:r w:rsidRPr="004424B1" w:rsidDel="00341E9C">
                <w:delText>&gt;</w:delText>
              </w:r>
            </w:del>
          </w:p>
        </w:tc>
        <w:tc>
          <w:tcPr>
            <w:tcW w:w="992" w:type="dxa"/>
          </w:tcPr>
          <w:p w14:paraId="3C3F3D45" w14:textId="5667386F" w:rsidR="004C430C" w:rsidRPr="004424B1" w:rsidDel="00341E9C"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del w:id="33490" w:author="Peter Van Der Plas" w:date="2024-12-30T13:44:00Z" w16du:dateUtc="2024-12-30T12:44:00Z"/>
              </w:rPr>
            </w:pPr>
            <w:del w:id="33491" w:author="Peter Van Der Plas" w:date="2024-12-30T13:44:00Z" w16du:dateUtc="2024-12-30T12:44:00Z">
              <w:r w:rsidRPr="004424B1" w:rsidDel="00341E9C">
                <w:delText>No</w:delText>
              </w:r>
            </w:del>
          </w:p>
        </w:tc>
        <w:tc>
          <w:tcPr>
            <w:tcW w:w="4535" w:type="dxa"/>
          </w:tcPr>
          <w:p w14:paraId="611E5F99" w14:textId="2A5D2C5E" w:rsidR="004C430C" w:rsidRPr="004424B1" w:rsidDel="00341E9C"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del w:id="33492" w:author="Peter Van Der Plas" w:date="2024-12-30T13:44:00Z" w16du:dateUtc="2024-12-30T12:44:00Z"/>
              </w:rPr>
            </w:pPr>
            <w:del w:id="33493" w:author="Peter Van Der Plas" w:date="2024-12-30T13:44:00Z" w16du:dateUtc="2024-12-30T12:44:00Z">
              <w:r w:rsidRPr="004424B1" w:rsidDel="00341E9C">
                <w:delText>Object Type: ActivityDefinition | EventDefinition</w:delText>
              </w:r>
            </w:del>
          </w:p>
          <w:p w14:paraId="6546611F" w14:textId="0329ACEB" w:rsidR="004C430C" w:rsidRPr="004424B1" w:rsidDel="00341E9C"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del w:id="33494" w:author="Peter Van Der Plas" w:date="2024-12-30T13:44:00Z" w16du:dateUtc="2024-12-30T12:44:00Z"/>
              </w:rPr>
            </w:pPr>
            <w:del w:id="33495" w:author="Peter Van Der Plas" w:date="2024-12-30T13:44:00Z" w16du:dateUtc="2024-12-30T12:44:00Z">
              <w:r w:rsidRPr="004424B1" w:rsidDel="00341E9C">
                <w:delText xml:space="preserve">Specifies the </w:delText>
              </w:r>
              <w:r w:rsidRPr="004424B1" w:rsidDel="00341E9C">
                <w:rPr>
                  <w:rStyle w:val="Term"/>
                </w:rPr>
                <w:delText xml:space="preserve">definition </w:delText>
              </w:r>
              <w:r w:rsidRPr="004424B1" w:rsidDel="00341E9C">
                <w:delText>(class)</w:delText>
              </w:r>
              <w:r w:rsidRPr="004424B1" w:rsidDel="00341E9C">
                <w:rPr>
                  <w:rStyle w:val="Term"/>
                </w:rPr>
                <w:delText xml:space="preserve"> </w:delText>
              </w:r>
              <w:r w:rsidRPr="004424B1" w:rsidDel="00341E9C">
                <w:delText>of</w:delText>
              </w:r>
            </w:del>
            <w:ins w:id="33496" w:author="Quinten Van Woerkom" w:date="2024-12-17T16:43:00Z" w16du:dateUtc="2024-12-17T15:43:00Z">
              <w:del w:id="33497" w:author="Peter Van Der Plas" w:date="2024-12-30T13:44:00Z" w16du:dateUtc="2024-12-30T12:44:00Z">
                <w:r w:rsidR="00D57307" w:rsidDel="00341E9C">
                  <w:delText xml:space="preserve"> the opponent</w:delText>
                </w:r>
              </w:del>
            </w:ins>
            <w:del w:id="33498" w:author="Peter Van Der Plas" w:date="2024-12-30T13:44:00Z" w16du:dateUtc="2024-12-30T12:44:00Z">
              <w:r w:rsidRPr="004424B1" w:rsidDel="00341E9C">
                <w:delText xml:space="preserve"> excluded </w:delText>
              </w:r>
              <w:r w:rsidRPr="004424B1" w:rsidDel="00341E9C">
                <w:rPr>
                  <w:rStyle w:val="Term"/>
                </w:rPr>
                <w:delText>planning activi</w:delText>
              </w:r>
            </w:del>
            <w:ins w:id="33499" w:author="Quinten Van Woerkom" w:date="2024-12-17T16:43:00Z" w16du:dateUtc="2024-12-17T15:43:00Z">
              <w:del w:id="33500" w:author="Peter Van Der Plas" w:date="2024-12-30T13:44:00Z" w16du:dateUtc="2024-12-30T12:44:00Z">
                <w:r w:rsidR="00D57307" w:rsidDel="00341E9C">
                  <w:rPr>
                    <w:rStyle w:val="Term"/>
                  </w:rPr>
                  <w:delText>ty</w:delText>
                </w:r>
              </w:del>
            </w:ins>
            <w:del w:id="33501" w:author="Peter Van Der Plas" w:date="2024-12-30T13:44:00Z" w16du:dateUtc="2024-12-30T12:44:00Z">
              <w:r w:rsidRPr="004424B1" w:rsidDel="00341E9C">
                <w:rPr>
                  <w:rStyle w:val="Term"/>
                </w:rPr>
                <w:delText xml:space="preserve">ties </w:delText>
              </w:r>
            </w:del>
            <w:ins w:id="33502" w:author="Quinten Van Woerkom" w:date="2024-12-17T16:43:00Z" w16du:dateUtc="2024-12-17T15:43:00Z">
              <w:del w:id="33503" w:author="Peter Van Der Plas" w:date="2024-12-30T13:44:00Z" w16du:dateUtc="2024-12-30T12:44:00Z">
                <w:r w:rsidR="00D57307" w:rsidDel="00341E9C">
                  <w:delText>or</w:delText>
                </w:r>
              </w:del>
            </w:ins>
            <w:del w:id="33504" w:author="Peter Van Der Plas" w:date="2024-12-30T13:44:00Z" w16du:dateUtc="2024-12-30T12:44:00Z">
              <w:r w:rsidRPr="004424B1" w:rsidDel="00341E9C">
                <w:delText xml:space="preserve">and </w:delText>
              </w:r>
              <w:r w:rsidRPr="004424B1" w:rsidDel="00341E9C">
                <w:rPr>
                  <w:rStyle w:val="Term"/>
                </w:rPr>
                <w:delText>planning events</w:delText>
              </w:r>
              <w:r w:rsidRPr="004424B1" w:rsidDel="00341E9C">
                <w:delText>.</w:delText>
              </w:r>
            </w:del>
          </w:p>
        </w:tc>
      </w:tr>
      <w:tr w:rsidR="004E52C3" w:rsidRPr="004424B1" w:rsidDel="00341E9C" w14:paraId="1CEB926C" w14:textId="6D2FB82F" w:rsidTr="00CD76A2">
        <w:trPr>
          <w:trHeight w:val="20"/>
          <w:ins w:id="33505" w:author="Quinten Van Woerkom" w:date="2024-12-17T16:47:00Z"/>
          <w:del w:id="33506"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23B9F110" w14:textId="5C0DCD9D" w:rsidR="004E52C3" w:rsidRPr="004424B1" w:rsidDel="00341E9C" w:rsidRDefault="004E52C3" w:rsidP="00825170">
            <w:pPr>
              <w:pStyle w:val="TableCell"/>
              <w:spacing w:before="0" w:after="0"/>
              <w:rPr>
                <w:ins w:id="33507" w:author="Quinten Van Woerkom" w:date="2024-12-17T16:47:00Z" w16du:dateUtc="2024-12-17T15:47:00Z"/>
                <w:del w:id="33508" w:author="Peter Van Der Plas" w:date="2024-12-30T13:44:00Z" w16du:dateUtc="2024-12-30T12:44:00Z"/>
              </w:rPr>
            </w:pPr>
            <w:bookmarkStart w:id="33509" w:name="_Hlk185346984"/>
            <w:ins w:id="33510" w:author="Quinten Van Woerkom" w:date="2024-12-17T16:47:00Z" w16du:dateUtc="2024-12-17T15:47:00Z">
              <w:del w:id="33511" w:author="Peter Van Der Plas" w:date="2024-12-30T13:44:00Z" w16du:dateUtc="2024-12-30T12:44:00Z">
                <w:r w:rsidDel="00341E9C">
                  <w:delText>startRef</w:delText>
                </w:r>
              </w:del>
            </w:ins>
          </w:p>
        </w:tc>
        <w:tc>
          <w:tcPr>
            <w:tcW w:w="1984" w:type="dxa"/>
          </w:tcPr>
          <w:p w14:paraId="2F61C0AA" w14:textId="4B522FD3" w:rsidR="004E52C3" w:rsidRPr="004424B1" w:rsidDel="00341E9C" w:rsidRDefault="004E52C3"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ins w:id="33512" w:author="Quinten Van Woerkom" w:date="2024-12-17T16:47:00Z" w16du:dateUtc="2024-12-17T15:47:00Z"/>
                <w:del w:id="33513" w:author="Peter Van Der Plas" w:date="2024-12-30T13:44:00Z" w16du:dateUtc="2024-12-30T12:44:00Z"/>
              </w:rPr>
            </w:pPr>
            <w:ins w:id="33514" w:author="Quinten Van Woerkom" w:date="2024-12-17T16:48:00Z" w16du:dateUtc="2024-12-17T15:48:00Z">
              <w:del w:id="33515" w:author="Peter Van Der Plas" w:date="2024-12-30T13:44:00Z" w16du:dateUtc="2024-12-30T12:44:00Z">
                <w:r w:rsidDel="00341E9C">
                  <w:delText>Slider</w:delText>
                </w:r>
              </w:del>
            </w:ins>
          </w:p>
        </w:tc>
        <w:tc>
          <w:tcPr>
            <w:tcW w:w="992" w:type="dxa"/>
          </w:tcPr>
          <w:p w14:paraId="54290908" w14:textId="78A6EC08" w:rsidR="004E52C3" w:rsidRPr="004424B1" w:rsidDel="00341E9C" w:rsidRDefault="004E52C3"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ins w:id="33516" w:author="Quinten Van Woerkom" w:date="2024-12-17T16:47:00Z" w16du:dateUtc="2024-12-17T15:47:00Z"/>
                <w:del w:id="33517" w:author="Peter Van Der Plas" w:date="2024-12-30T13:44:00Z" w16du:dateUtc="2024-12-30T12:44:00Z"/>
              </w:rPr>
            </w:pPr>
            <w:ins w:id="33518" w:author="Quinten Van Woerkom" w:date="2024-12-17T16:48:00Z" w16du:dateUtc="2024-12-17T15:48:00Z">
              <w:del w:id="33519" w:author="Peter Van Der Plas" w:date="2024-12-30T13:44:00Z" w16du:dateUtc="2024-12-30T12:44:00Z">
                <w:r w:rsidDel="00341E9C">
                  <w:delText>Yes</w:delText>
                </w:r>
              </w:del>
            </w:ins>
          </w:p>
        </w:tc>
        <w:tc>
          <w:tcPr>
            <w:tcW w:w="4535" w:type="dxa"/>
          </w:tcPr>
          <w:p w14:paraId="454C587D" w14:textId="53C5FAB4" w:rsidR="004E52C3" w:rsidRPr="004424B1" w:rsidDel="00341E9C" w:rsidRDefault="004E52C3">
            <w:pPr>
              <w:pStyle w:val="TableCell"/>
              <w:spacing w:after="0"/>
              <w:cnfStyle w:val="000000000000" w:firstRow="0" w:lastRow="0" w:firstColumn="0" w:lastColumn="0" w:oddVBand="0" w:evenVBand="0" w:oddHBand="0" w:evenHBand="0" w:firstRowFirstColumn="0" w:firstRowLastColumn="0" w:lastRowFirstColumn="0" w:lastRowLastColumn="0"/>
              <w:rPr>
                <w:ins w:id="33520" w:author="Quinten Van Woerkom" w:date="2024-12-17T16:47:00Z" w16du:dateUtc="2024-12-17T15:47:00Z"/>
                <w:del w:id="33521" w:author="Peter Van Der Plas" w:date="2024-12-30T13:44:00Z" w16du:dateUtc="2024-12-30T12:44:00Z"/>
              </w:rPr>
              <w:pPrChange w:id="33522" w:author="Peter Van Der Plas" w:date="2024-12-30T11:59:00Z" w16du:dateUtc="2024-12-30T10:59: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ins w:id="33523" w:author="Quinten Van Woerkom" w:date="2024-12-17T16:51:00Z" w16du:dateUtc="2024-12-17T15:51:00Z">
              <w:del w:id="33524" w:author="Peter Van Der Plas" w:date="2024-12-30T13:44:00Z" w16du:dateUtc="2024-12-30T12:44:00Z">
                <w:r w:rsidDel="00341E9C">
                  <w:delText xml:space="preserve">Identifies the point in the duration of the parent activity </w:delText>
                </w:r>
              </w:del>
            </w:ins>
            <w:ins w:id="33525" w:author="Quinten Van Woerkom" w:date="2024-12-17T16:53:00Z" w16du:dateUtc="2024-12-17T15:53:00Z">
              <w:del w:id="33526" w:author="Peter Van Der Plas" w:date="2024-12-30T13:44:00Z" w16du:dateUtc="2024-12-30T12:44:00Z">
                <w:r w:rsidDel="00341E9C">
                  <w:delText xml:space="preserve">with respect to which to place the start of its constraint </w:delText>
                </w:r>
              </w:del>
            </w:ins>
            <w:ins w:id="33527" w:author="Quinten Van Woerkom" w:date="2024-12-17T16:51:00Z" w16du:dateUtc="2024-12-17T15:51:00Z">
              <w:del w:id="33528" w:author="Peter Van Der Plas" w:date="2024-12-30T13:44:00Z" w16du:dateUtc="2024-12-30T12:44:00Z">
                <w:r w:rsidDel="00341E9C">
                  <w:delText>window.</w:delText>
                </w:r>
              </w:del>
              <w:del w:id="33529" w:author="Peter Van Der Plas" w:date="2024-12-30T11:57:00Z" w16du:dateUtc="2024-12-30T10:57:00Z">
                <w:r w:rsidDel="002B0746">
                  <w:delText xml:space="preserve">  </w:delText>
                </w:r>
              </w:del>
            </w:ins>
            <w:ins w:id="33530" w:author="Quinten Van Woerkom" w:date="2024-12-17T16:48:00Z" w16du:dateUtc="2024-12-17T15:48:00Z">
              <w:del w:id="33531" w:author="Peter Van Der Plas" w:date="2024-12-30T13:44:00Z" w16du:dateUtc="2024-12-30T12:44:00Z">
                <w:r w:rsidDel="00341E9C">
                  <w:delText>Default = 0.</w:delText>
                </w:r>
              </w:del>
            </w:ins>
          </w:p>
        </w:tc>
      </w:tr>
      <w:tr w:rsidR="004E52C3" w:rsidRPr="004424B1" w:rsidDel="00341E9C" w14:paraId="62799F9F" w14:textId="6D8A3130" w:rsidTr="00CD76A2">
        <w:trPr>
          <w:trHeight w:val="20"/>
          <w:ins w:id="33532" w:author="Quinten Van Woerkom" w:date="2024-12-17T16:49:00Z"/>
          <w:del w:id="33533"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58D6392D" w14:textId="26D57D9D" w:rsidR="004E52C3" w:rsidDel="00341E9C" w:rsidRDefault="004E52C3" w:rsidP="00825170">
            <w:pPr>
              <w:pStyle w:val="TableCell"/>
              <w:spacing w:before="0" w:after="0"/>
              <w:rPr>
                <w:ins w:id="33534" w:author="Quinten Van Woerkom" w:date="2024-12-17T16:49:00Z" w16du:dateUtc="2024-12-17T15:49:00Z"/>
                <w:del w:id="33535" w:author="Peter Van Der Plas" w:date="2024-12-30T13:44:00Z" w16du:dateUtc="2024-12-30T12:44:00Z"/>
              </w:rPr>
            </w:pPr>
            <w:ins w:id="33536" w:author="Quinten Van Woerkom" w:date="2024-12-17T16:49:00Z" w16du:dateUtc="2024-12-17T15:49:00Z">
              <w:del w:id="33537" w:author="Peter Van Der Plas" w:date="2024-12-30T13:44:00Z" w16du:dateUtc="2024-12-30T12:44:00Z">
                <w:r w:rsidDel="00341E9C">
                  <w:delText>startOffset</w:delText>
                </w:r>
              </w:del>
            </w:ins>
          </w:p>
        </w:tc>
        <w:tc>
          <w:tcPr>
            <w:tcW w:w="1984" w:type="dxa"/>
          </w:tcPr>
          <w:p w14:paraId="2D5C5FB2" w14:textId="37D0331D" w:rsidR="004E52C3" w:rsidDel="00341E9C" w:rsidRDefault="004E52C3"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ins w:id="33538" w:author="Quinten Van Woerkom" w:date="2024-12-17T16:49:00Z" w16du:dateUtc="2024-12-17T15:49:00Z"/>
                <w:del w:id="33539" w:author="Peter Van Der Plas" w:date="2024-12-30T13:44:00Z" w16du:dateUtc="2024-12-30T12:44:00Z"/>
              </w:rPr>
            </w:pPr>
            <w:ins w:id="33540" w:author="Quinten Van Woerkom" w:date="2024-12-17T16:49:00Z" w16du:dateUtc="2024-12-17T15:49:00Z">
              <w:del w:id="33541" w:author="Peter Van Der Plas" w:date="2024-12-30T13:44:00Z" w16du:dateUtc="2024-12-30T12:44:00Z">
                <w:r w:rsidDel="00341E9C">
                  <w:delText>Expression&lt;MAL::Duration&gt;</w:delText>
                </w:r>
              </w:del>
            </w:ins>
          </w:p>
        </w:tc>
        <w:tc>
          <w:tcPr>
            <w:tcW w:w="992" w:type="dxa"/>
          </w:tcPr>
          <w:p w14:paraId="4BCFFC2A" w14:textId="1183D975" w:rsidR="004E52C3" w:rsidDel="00341E9C" w:rsidRDefault="004E52C3"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ins w:id="33542" w:author="Quinten Van Woerkom" w:date="2024-12-17T16:49:00Z" w16du:dateUtc="2024-12-17T15:49:00Z"/>
                <w:del w:id="33543" w:author="Peter Van Der Plas" w:date="2024-12-30T13:44:00Z" w16du:dateUtc="2024-12-30T12:44:00Z"/>
              </w:rPr>
            </w:pPr>
            <w:ins w:id="33544" w:author="Quinten Van Woerkom" w:date="2024-12-17T16:49:00Z" w16du:dateUtc="2024-12-17T15:49:00Z">
              <w:del w:id="33545" w:author="Peter Van Der Plas" w:date="2024-12-30T13:44:00Z" w16du:dateUtc="2024-12-30T12:44:00Z">
                <w:r w:rsidDel="00341E9C">
                  <w:delText>Yes</w:delText>
                </w:r>
              </w:del>
            </w:ins>
          </w:p>
        </w:tc>
        <w:tc>
          <w:tcPr>
            <w:tcW w:w="4535" w:type="dxa"/>
          </w:tcPr>
          <w:p w14:paraId="0509C28F" w14:textId="4BEA1090" w:rsidR="004E52C3" w:rsidDel="00341E9C" w:rsidRDefault="004E52C3">
            <w:pPr>
              <w:pStyle w:val="TableCell"/>
              <w:spacing w:after="0"/>
              <w:cnfStyle w:val="000000000000" w:firstRow="0" w:lastRow="0" w:firstColumn="0" w:lastColumn="0" w:oddVBand="0" w:evenVBand="0" w:oddHBand="0" w:evenHBand="0" w:firstRowFirstColumn="0" w:firstRowLastColumn="0" w:lastRowFirstColumn="0" w:lastRowLastColumn="0"/>
              <w:rPr>
                <w:ins w:id="33546" w:author="Quinten Van Woerkom" w:date="2024-12-17T16:49:00Z" w16du:dateUtc="2024-12-17T15:49:00Z"/>
                <w:del w:id="33547" w:author="Peter Van Der Plas" w:date="2024-12-30T13:44:00Z" w16du:dateUtc="2024-12-30T12:44:00Z"/>
              </w:rPr>
              <w:pPrChange w:id="33548" w:author="Peter Van Der Plas" w:date="2024-12-30T11:58:00Z" w16du:dateUtc="2024-12-30T10:58: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ins w:id="33549" w:author="Quinten Van Woerkom" w:date="2024-12-17T16:49:00Z" w16du:dateUtc="2024-12-17T15:49:00Z">
              <w:del w:id="33550" w:author="Peter Van Der Plas" w:date="2024-12-30T13:44:00Z" w16du:dateUtc="2024-12-30T12:44:00Z">
                <w:r w:rsidDel="00341E9C">
                  <w:delText xml:space="preserve">Offset </w:delText>
                </w:r>
              </w:del>
            </w:ins>
            <w:ins w:id="33551" w:author="Quinten Van Woerkom" w:date="2024-12-17T16:50:00Z" w16du:dateUtc="2024-12-17T15:50:00Z">
              <w:del w:id="33552" w:author="Peter Van Der Plas" w:date="2024-12-30T13:44:00Z" w16du:dateUtc="2024-12-30T12:44:00Z">
                <w:r w:rsidDel="00341E9C">
                  <w:delText>with respect to startRef of the</w:delText>
                </w:r>
              </w:del>
            </w:ins>
            <w:ins w:id="33553" w:author="Quinten Van Woerkom" w:date="2024-12-17T16:54:00Z" w16du:dateUtc="2024-12-17T15:54:00Z">
              <w:del w:id="33554" w:author="Peter Van Der Plas" w:date="2024-12-30T13:44:00Z" w16du:dateUtc="2024-12-30T12:44:00Z">
                <w:r w:rsidDel="00341E9C">
                  <w:delText xml:space="preserve"> start of the</w:delText>
                </w:r>
              </w:del>
            </w:ins>
            <w:ins w:id="33555" w:author="Quinten Van Woerkom" w:date="2024-12-17T16:50:00Z" w16du:dateUtc="2024-12-17T15:50:00Z">
              <w:del w:id="33556" w:author="Peter Van Der Plas" w:date="2024-12-30T13:44:00Z" w16du:dateUtc="2024-12-30T12:44:00Z">
                <w:r w:rsidDel="00341E9C">
                  <w:delText xml:space="preserve"> parent activity </w:delText>
                </w:r>
              </w:del>
            </w:ins>
            <w:ins w:id="33557" w:author="Quinten Van Woerkom" w:date="2024-12-17T16:54:00Z" w16du:dateUtc="2024-12-17T15:54:00Z">
              <w:del w:id="33558" w:author="Peter Van Der Plas" w:date="2024-12-30T13:44:00Z" w16du:dateUtc="2024-12-30T12:44:00Z">
                <w:r w:rsidDel="00341E9C">
                  <w:delText xml:space="preserve">constraint </w:delText>
                </w:r>
              </w:del>
            </w:ins>
            <w:ins w:id="33559" w:author="Quinten Van Woerkom" w:date="2024-12-17T16:50:00Z" w16du:dateUtc="2024-12-17T15:50:00Z">
              <w:del w:id="33560" w:author="Peter Van Der Plas" w:date="2024-12-30T13:44:00Z" w16du:dateUtc="2024-12-30T12:44:00Z">
                <w:r w:rsidDel="00341E9C">
                  <w:delText>window</w:delText>
                </w:r>
              </w:del>
            </w:ins>
            <w:ins w:id="33561" w:author="Quinten Van Woerkom" w:date="2024-12-17T16:52:00Z" w16du:dateUtc="2024-12-17T15:52:00Z">
              <w:del w:id="33562" w:author="Peter Van Der Plas" w:date="2024-12-30T13:44:00Z" w16du:dateUtc="2024-12-30T12:44:00Z">
                <w:r w:rsidDel="00341E9C">
                  <w:delText>.</w:delText>
                </w:r>
              </w:del>
              <w:del w:id="33563" w:author="Peter Van Der Plas" w:date="2024-12-30T11:57:00Z" w16du:dateUtc="2024-12-30T10:57:00Z">
                <w:r w:rsidDel="002B0746">
                  <w:delText xml:space="preserve">  </w:delText>
                </w:r>
              </w:del>
              <w:del w:id="33564" w:author="Peter Van Der Plas" w:date="2024-12-30T13:44:00Z" w16du:dateUtc="2024-12-30T12:44:00Z">
                <w:r w:rsidDel="00341E9C">
                  <w:delText>Default is no offset.</w:delText>
                </w:r>
              </w:del>
            </w:ins>
          </w:p>
        </w:tc>
      </w:tr>
      <w:tr w:rsidR="004E52C3" w:rsidRPr="004424B1" w:rsidDel="00341E9C" w14:paraId="69278663" w14:textId="0C434CA3" w:rsidTr="00CD76A2">
        <w:trPr>
          <w:trHeight w:val="20"/>
          <w:ins w:id="33565" w:author="Quinten Van Woerkom" w:date="2024-12-17T16:48:00Z"/>
          <w:del w:id="33566"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158BE932" w14:textId="03C5957D" w:rsidR="004E52C3" w:rsidDel="00341E9C" w:rsidRDefault="004E52C3" w:rsidP="004E52C3">
            <w:pPr>
              <w:pStyle w:val="TableCell"/>
              <w:spacing w:before="0" w:after="0"/>
              <w:rPr>
                <w:ins w:id="33567" w:author="Quinten Van Woerkom" w:date="2024-12-17T16:48:00Z" w16du:dateUtc="2024-12-17T15:48:00Z"/>
                <w:del w:id="33568" w:author="Peter Van Der Plas" w:date="2024-12-30T13:44:00Z" w16du:dateUtc="2024-12-30T12:44:00Z"/>
              </w:rPr>
            </w:pPr>
            <w:ins w:id="33569" w:author="Quinten Van Woerkom" w:date="2024-12-17T16:48:00Z" w16du:dateUtc="2024-12-17T15:48:00Z">
              <w:del w:id="33570" w:author="Peter Van Der Plas" w:date="2024-12-30T13:44:00Z" w16du:dateUtc="2024-12-30T12:44:00Z">
                <w:r w:rsidDel="00341E9C">
                  <w:delText>endRef</w:delText>
                </w:r>
              </w:del>
            </w:ins>
          </w:p>
        </w:tc>
        <w:tc>
          <w:tcPr>
            <w:tcW w:w="1984" w:type="dxa"/>
          </w:tcPr>
          <w:p w14:paraId="337DEBEC" w14:textId="21279C98" w:rsidR="004E52C3" w:rsidDel="00341E9C" w:rsidRDefault="004E52C3" w:rsidP="004E52C3">
            <w:pPr>
              <w:pStyle w:val="TableCell"/>
              <w:spacing w:before="0" w:after="0"/>
              <w:cnfStyle w:val="000000000000" w:firstRow="0" w:lastRow="0" w:firstColumn="0" w:lastColumn="0" w:oddVBand="0" w:evenVBand="0" w:oddHBand="0" w:evenHBand="0" w:firstRowFirstColumn="0" w:firstRowLastColumn="0" w:lastRowFirstColumn="0" w:lastRowLastColumn="0"/>
              <w:rPr>
                <w:ins w:id="33571" w:author="Quinten Van Woerkom" w:date="2024-12-17T16:48:00Z" w16du:dateUtc="2024-12-17T15:48:00Z"/>
                <w:del w:id="33572" w:author="Peter Van Der Plas" w:date="2024-12-30T13:44:00Z" w16du:dateUtc="2024-12-30T12:44:00Z"/>
              </w:rPr>
            </w:pPr>
            <w:ins w:id="33573" w:author="Quinten Van Woerkom" w:date="2024-12-17T16:48:00Z" w16du:dateUtc="2024-12-17T15:48:00Z">
              <w:del w:id="33574" w:author="Peter Van Der Plas" w:date="2024-12-30T13:44:00Z" w16du:dateUtc="2024-12-30T12:44:00Z">
                <w:r w:rsidDel="00341E9C">
                  <w:delText>Slider</w:delText>
                </w:r>
              </w:del>
            </w:ins>
          </w:p>
        </w:tc>
        <w:tc>
          <w:tcPr>
            <w:tcW w:w="992" w:type="dxa"/>
          </w:tcPr>
          <w:p w14:paraId="00D07E87" w14:textId="68B0C6B3" w:rsidR="004E52C3" w:rsidDel="00341E9C" w:rsidRDefault="004E52C3" w:rsidP="004E52C3">
            <w:pPr>
              <w:pStyle w:val="TableCell"/>
              <w:spacing w:before="0" w:after="0"/>
              <w:cnfStyle w:val="000000000000" w:firstRow="0" w:lastRow="0" w:firstColumn="0" w:lastColumn="0" w:oddVBand="0" w:evenVBand="0" w:oddHBand="0" w:evenHBand="0" w:firstRowFirstColumn="0" w:firstRowLastColumn="0" w:lastRowFirstColumn="0" w:lastRowLastColumn="0"/>
              <w:rPr>
                <w:ins w:id="33575" w:author="Quinten Van Woerkom" w:date="2024-12-17T16:48:00Z" w16du:dateUtc="2024-12-17T15:48:00Z"/>
                <w:del w:id="33576" w:author="Peter Van Der Plas" w:date="2024-12-30T13:44:00Z" w16du:dateUtc="2024-12-30T12:44:00Z"/>
              </w:rPr>
            </w:pPr>
            <w:ins w:id="33577" w:author="Quinten Van Woerkom" w:date="2024-12-17T16:48:00Z" w16du:dateUtc="2024-12-17T15:48:00Z">
              <w:del w:id="33578" w:author="Peter Van Der Plas" w:date="2024-12-30T13:44:00Z" w16du:dateUtc="2024-12-30T12:44:00Z">
                <w:r w:rsidDel="00341E9C">
                  <w:delText>Yes</w:delText>
                </w:r>
              </w:del>
            </w:ins>
          </w:p>
        </w:tc>
        <w:tc>
          <w:tcPr>
            <w:tcW w:w="4535" w:type="dxa"/>
          </w:tcPr>
          <w:p w14:paraId="5992A096" w14:textId="019D57F0" w:rsidR="004E52C3" w:rsidDel="00341E9C" w:rsidRDefault="004E52C3">
            <w:pPr>
              <w:pStyle w:val="TableCell"/>
              <w:spacing w:after="0"/>
              <w:cnfStyle w:val="000000000000" w:firstRow="0" w:lastRow="0" w:firstColumn="0" w:lastColumn="0" w:oddVBand="0" w:evenVBand="0" w:oddHBand="0" w:evenHBand="0" w:firstRowFirstColumn="0" w:firstRowLastColumn="0" w:lastRowFirstColumn="0" w:lastRowLastColumn="0"/>
              <w:rPr>
                <w:ins w:id="33579" w:author="Quinten Van Woerkom" w:date="2024-12-17T16:48:00Z" w16du:dateUtc="2024-12-17T15:48:00Z"/>
                <w:del w:id="33580" w:author="Peter Van Der Plas" w:date="2024-12-30T13:44:00Z" w16du:dateUtc="2024-12-30T12:44:00Z"/>
              </w:rPr>
              <w:pPrChange w:id="33581" w:author="Peter Van Der Plas" w:date="2024-12-30T11:58:00Z" w16du:dateUtc="2024-12-30T10:58: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ins w:id="33582" w:author="Quinten Van Woerkom" w:date="2024-12-17T16:54:00Z" w16du:dateUtc="2024-12-17T15:54:00Z">
              <w:del w:id="33583" w:author="Peter Van Der Plas" w:date="2024-12-30T13:44:00Z" w16du:dateUtc="2024-12-30T12:44:00Z">
                <w:r w:rsidDel="00341E9C">
                  <w:delText xml:space="preserve">Identifies the point in the duration of the parent activity with respect to which to place the </w:delText>
                </w:r>
              </w:del>
            </w:ins>
            <w:ins w:id="33584" w:author="Quinten Van Woerkom" w:date="2024-12-17T16:55:00Z" w16du:dateUtc="2024-12-17T15:55:00Z">
              <w:del w:id="33585" w:author="Peter Van Der Plas" w:date="2024-12-30T13:44:00Z" w16du:dateUtc="2024-12-30T12:44:00Z">
                <w:r w:rsidDel="00341E9C">
                  <w:delText>end</w:delText>
                </w:r>
              </w:del>
            </w:ins>
            <w:ins w:id="33586" w:author="Quinten Van Woerkom" w:date="2024-12-17T16:54:00Z" w16du:dateUtc="2024-12-17T15:54:00Z">
              <w:del w:id="33587" w:author="Peter Van Der Plas" w:date="2024-12-30T13:44:00Z" w16du:dateUtc="2024-12-30T12:44:00Z">
                <w:r w:rsidDel="00341E9C">
                  <w:delText xml:space="preserve"> of its constraint window.</w:delText>
                </w:r>
              </w:del>
              <w:del w:id="33588" w:author="Peter Van Der Plas" w:date="2024-12-30T11:57:00Z" w16du:dateUtc="2024-12-30T10:57:00Z">
                <w:r w:rsidDel="002B0746">
                  <w:delText xml:space="preserve">  </w:delText>
                </w:r>
              </w:del>
              <w:del w:id="33589" w:author="Peter Van Der Plas" w:date="2024-12-30T13:44:00Z" w16du:dateUtc="2024-12-30T12:44:00Z">
                <w:r w:rsidDel="00341E9C">
                  <w:delText>Default = 1.</w:delText>
                </w:r>
              </w:del>
            </w:ins>
          </w:p>
        </w:tc>
      </w:tr>
      <w:tr w:rsidR="004E52C3" w:rsidRPr="004424B1" w:rsidDel="00341E9C" w14:paraId="3E0E6BF5" w14:textId="4170B89E" w:rsidTr="00CD76A2">
        <w:trPr>
          <w:trHeight w:val="20"/>
          <w:ins w:id="33590" w:author="Quinten Van Woerkom" w:date="2024-12-17T16:55:00Z"/>
          <w:del w:id="33591"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733A7762" w14:textId="7C7F44AE" w:rsidR="004E52C3" w:rsidDel="00341E9C" w:rsidRDefault="004E52C3" w:rsidP="004E52C3">
            <w:pPr>
              <w:pStyle w:val="TableCell"/>
              <w:spacing w:before="0" w:after="0"/>
              <w:rPr>
                <w:ins w:id="33592" w:author="Quinten Van Woerkom" w:date="2024-12-17T16:55:00Z" w16du:dateUtc="2024-12-17T15:55:00Z"/>
                <w:del w:id="33593" w:author="Peter Van Der Plas" w:date="2024-12-30T13:44:00Z" w16du:dateUtc="2024-12-30T12:44:00Z"/>
              </w:rPr>
            </w:pPr>
            <w:ins w:id="33594" w:author="Quinten Van Woerkom" w:date="2024-12-17T16:55:00Z" w16du:dateUtc="2024-12-17T15:55:00Z">
              <w:del w:id="33595" w:author="Peter Van Der Plas" w:date="2024-12-30T13:44:00Z" w16du:dateUtc="2024-12-30T12:44:00Z">
                <w:r w:rsidDel="00341E9C">
                  <w:delText>endOffset</w:delText>
                </w:r>
              </w:del>
            </w:ins>
          </w:p>
        </w:tc>
        <w:tc>
          <w:tcPr>
            <w:tcW w:w="1984" w:type="dxa"/>
          </w:tcPr>
          <w:p w14:paraId="2502D5C1" w14:textId="362E5022" w:rsidR="004E52C3" w:rsidDel="00341E9C" w:rsidRDefault="004E52C3" w:rsidP="004E52C3">
            <w:pPr>
              <w:pStyle w:val="TableCell"/>
              <w:spacing w:before="0" w:after="0"/>
              <w:cnfStyle w:val="000000000000" w:firstRow="0" w:lastRow="0" w:firstColumn="0" w:lastColumn="0" w:oddVBand="0" w:evenVBand="0" w:oddHBand="0" w:evenHBand="0" w:firstRowFirstColumn="0" w:firstRowLastColumn="0" w:lastRowFirstColumn="0" w:lastRowLastColumn="0"/>
              <w:rPr>
                <w:ins w:id="33596" w:author="Quinten Van Woerkom" w:date="2024-12-17T16:55:00Z" w16du:dateUtc="2024-12-17T15:55:00Z"/>
                <w:del w:id="33597" w:author="Peter Van Der Plas" w:date="2024-12-30T13:44:00Z" w16du:dateUtc="2024-12-30T12:44:00Z"/>
              </w:rPr>
            </w:pPr>
            <w:ins w:id="33598" w:author="Quinten Van Woerkom" w:date="2024-12-17T16:55:00Z" w16du:dateUtc="2024-12-17T15:55:00Z">
              <w:del w:id="33599" w:author="Peter Van Der Plas" w:date="2024-12-30T13:44:00Z" w16du:dateUtc="2024-12-30T12:44:00Z">
                <w:r w:rsidDel="00341E9C">
                  <w:delText>Expression&lt;MAL::Duration&gt;</w:delText>
                </w:r>
              </w:del>
            </w:ins>
          </w:p>
        </w:tc>
        <w:tc>
          <w:tcPr>
            <w:tcW w:w="992" w:type="dxa"/>
          </w:tcPr>
          <w:p w14:paraId="78CF0262" w14:textId="05B58631" w:rsidR="004E52C3" w:rsidDel="00341E9C" w:rsidRDefault="004E52C3" w:rsidP="004E52C3">
            <w:pPr>
              <w:pStyle w:val="TableCell"/>
              <w:spacing w:before="0" w:after="0"/>
              <w:cnfStyle w:val="000000000000" w:firstRow="0" w:lastRow="0" w:firstColumn="0" w:lastColumn="0" w:oddVBand="0" w:evenVBand="0" w:oddHBand="0" w:evenHBand="0" w:firstRowFirstColumn="0" w:firstRowLastColumn="0" w:lastRowFirstColumn="0" w:lastRowLastColumn="0"/>
              <w:rPr>
                <w:ins w:id="33600" w:author="Quinten Van Woerkom" w:date="2024-12-17T16:55:00Z" w16du:dateUtc="2024-12-17T15:55:00Z"/>
                <w:del w:id="33601" w:author="Peter Van Der Plas" w:date="2024-12-30T13:44:00Z" w16du:dateUtc="2024-12-30T12:44:00Z"/>
              </w:rPr>
            </w:pPr>
            <w:ins w:id="33602" w:author="Quinten Van Woerkom" w:date="2024-12-17T16:55:00Z" w16du:dateUtc="2024-12-17T15:55:00Z">
              <w:del w:id="33603" w:author="Peter Van Der Plas" w:date="2024-12-30T13:44:00Z" w16du:dateUtc="2024-12-30T12:44:00Z">
                <w:r w:rsidDel="00341E9C">
                  <w:delText>Yes</w:delText>
                </w:r>
              </w:del>
            </w:ins>
          </w:p>
        </w:tc>
        <w:tc>
          <w:tcPr>
            <w:tcW w:w="4535" w:type="dxa"/>
          </w:tcPr>
          <w:p w14:paraId="389B6F6D" w14:textId="1F34A37D" w:rsidR="004E52C3" w:rsidDel="00341E9C" w:rsidRDefault="004E52C3">
            <w:pPr>
              <w:pStyle w:val="TableCell"/>
              <w:spacing w:after="0"/>
              <w:cnfStyle w:val="000000000000" w:firstRow="0" w:lastRow="0" w:firstColumn="0" w:lastColumn="0" w:oddVBand="0" w:evenVBand="0" w:oddHBand="0" w:evenHBand="0" w:firstRowFirstColumn="0" w:firstRowLastColumn="0" w:lastRowFirstColumn="0" w:lastRowLastColumn="0"/>
              <w:rPr>
                <w:ins w:id="33604" w:author="Quinten Van Woerkom" w:date="2024-12-17T16:55:00Z" w16du:dateUtc="2024-12-17T15:55:00Z"/>
                <w:del w:id="33605" w:author="Peter Van Der Plas" w:date="2024-12-30T13:44:00Z" w16du:dateUtc="2024-12-30T12:44:00Z"/>
              </w:rPr>
              <w:pPrChange w:id="33606" w:author="Peter Van Der Plas" w:date="2024-12-30T11:58:00Z" w16du:dateUtc="2024-12-30T10:58: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ins w:id="33607" w:author="Quinten Van Woerkom" w:date="2024-12-17T16:55:00Z" w16du:dateUtc="2024-12-17T15:55:00Z">
              <w:del w:id="33608" w:author="Peter Van Der Plas" w:date="2024-12-30T13:44:00Z" w16du:dateUtc="2024-12-30T12:44:00Z">
                <w:r w:rsidDel="00341E9C">
                  <w:delText>Offset with respect to endRef of the end of the parent activity constraint window.</w:delText>
                </w:r>
              </w:del>
              <w:del w:id="33609" w:author="Peter Van Der Plas" w:date="2024-12-30T11:57:00Z" w16du:dateUtc="2024-12-30T10:57:00Z">
                <w:r w:rsidDel="002B0746">
                  <w:delText xml:space="preserve">  </w:delText>
                </w:r>
              </w:del>
              <w:del w:id="33610" w:author="Peter Van Der Plas" w:date="2024-12-30T13:44:00Z" w16du:dateUtc="2024-12-30T12:44:00Z">
                <w:r w:rsidDel="00341E9C">
                  <w:delText>Default is no offset.</w:delText>
                </w:r>
              </w:del>
            </w:ins>
          </w:p>
        </w:tc>
      </w:tr>
      <w:tr w:rsidR="001256F4" w:rsidRPr="004424B1" w:rsidDel="00341E9C" w14:paraId="138762CF" w14:textId="754B2AED" w:rsidTr="00CD76A2">
        <w:trPr>
          <w:trHeight w:val="20"/>
          <w:ins w:id="33611" w:author="Quinten Van Woerkom" w:date="2024-12-17T16:56:00Z"/>
          <w:del w:id="33612"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2CFA3DA7" w14:textId="45DFCBC5" w:rsidR="001256F4" w:rsidRPr="004424B1" w:rsidDel="00341E9C" w:rsidRDefault="001256F4" w:rsidP="001D7A41">
            <w:pPr>
              <w:pStyle w:val="TableCell"/>
              <w:spacing w:before="0" w:after="0"/>
              <w:rPr>
                <w:ins w:id="33613" w:author="Quinten Van Woerkom" w:date="2024-12-17T16:56:00Z" w16du:dateUtc="2024-12-17T15:56:00Z"/>
                <w:del w:id="33614" w:author="Peter Van Der Plas" w:date="2024-12-30T13:44:00Z" w16du:dateUtc="2024-12-30T12:44:00Z"/>
              </w:rPr>
            </w:pPr>
            <w:bookmarkStart w:id="33615" w:name="_Ref68802931"/>
            <w:bookmarkEnd w:id="33509"/>
            <w:ins w:id="33616" w:author="Quinten Van Woerkom" w:date="2024-12-17T16:56:00Z" w16du:dateUtc="2024-12-17T15:56:00Z">
              <w:del w:id="33617" w:author="Peter Van Der Plas" w:date="2024-12-30T13:44:00Z" w16du:dateUtc="2024-12-30T12:44:00Z">
                <w:r w:rsidDel="00341E9C">
                  <w:delText>opponentStartRef</w:delText>
                </w:r>
              </w:del>
            </w:ins>
          </w:p>
        </w:tc>
        <w:tc>
          <w:tcPr>
            <w:tcW w:w="1984" w:type="dxa"/>
          </w:tcPr>
          <w:p w14:paraId="171C0085" w14:textId="4EFC6445" w:rsidR="001256F4" w:rsidRPr="004424B1" w:rsidDel="00341E9C" w:rsidRDefault="001256F4" w:rsidP="001D7A41">
            <w:pPr>
              <w:pStyle w:val="TableCell"/>
              <w:spacing w:before="0" w:after="0"/>
              <w:cnfStyle w:val="000000000000" w:firstRow="0" w:lastRow="0" w:firstColumn="0" w:lastColumn="0" w:oddVBand="0" w:evenVBand="0" w:oddHBand="0" w:evenHBand="0" w:firstRowFirstColumn="0" w:firstRowLastColumn="0" w:lastRowFirstColumn="0" w:lastRowLastColumn="0"/>
              <w:rPr>
                <w:ins w:id="33618" w:author="Quinten Van Woerkom" w:date="2024-12-17T16:56:00Z" w16du:dateUtc="2024-12-17T15:56:00Z"/>
                <w:del w:id="33619" w:author="Peter Van Der Plas" w:date="2024-12-30T13:44:00Z" w16du:dateUtc="2024-12-30T12:44:00Z"/>
              </w:rPr>
            </w:pPr>
            <w:ins w:id="33620" w:author="Quinten Van Woerkom" w:date="2024-12-17T16:56:00Z" w16du:dateUtc="2024-12-17T15:56:00Z">
              <w:del w:id="33621" w:author="Peter Van Der Plas" w:date="2024-12-30T13:44:00Z" w16du:dateUtc="2024-12-30T12:44:00Z">
                <w:r w:rsidDel="00341E9C">
                  <w:delText>Slider</w:delText>
                </w:r>
              </w:del>
            </w:ins>
          </w:p>
        </w:tc>
        <w:tc>
          <w:tcPr>
            <w:tcW w:w="992" w:type="dxa"/>
          </w:tcPr>
          <w:p w14:paraId="284CA16B" w14:textId="5BCE5207" w:rsidR="001256F4" w:rsidRPr="004424B1" w:rsidDel="00341E9C" w:rsidRDefault="001256F4" w:rsidP="001D7A41">
            <w:pPr>
              <w:pStyle w:val="TableCell"/>
              <w:spacing w:before="0" w:after="0"/>
              <w:cnfStyle w:val="000000000000" w:firstRow="0" w:lastRow="0" w:firstColumn="0" w:lastColumn="0" w:oddVBand="0" w:evenVBand="0" w:oddHBand="0" w:evenHBand="0" w:firstRowFirstColumn="0" w:firstRowLastColumn="0" w:lastRowFirstColumn="0" w:lastRowLastColumn="0"/>
              <w:rPr>
                <w:ins w:id="33622" w:author="Quinten Van Woerkom" w:date="2024-12-17T16:56:00Z" w16du:dateUtc="2024-12-17T15:56:00Z"/>
                <w:del w:id="33623" w:author="Peter Van Der Plas" w:date="2024-12-30T13:44:00Z" w16du:dateUtc="2024-12-30T12:44:00Z"/>
              </w:rPr>
            </w:pPr>
            <w:ins w:id="33624" w:author="Quinten Van Woerkom" w:date="2024-12-17T16:56:00Z" w16du:dateUtc="2024-12-17T15:56:00Z">
              <w:del w:id="33625" w:author="Peter Van Der Plas" w:date="2024-12-30T13:44:00Z" w16du:dateUtc="2024-12-30T12:44:00Z">
                <w:r w:rsidDel="00341E9C">
                  <w:delText>Yes</w:delText>
                </w:r>
              </w:del>
            </w:ins>
          </w:p>
        </w:tc>
        <w:tc>
          <w:tcPr>
            <w:tcW w:w="4535" w:type="dxa"/>
          </w:tcPr>
          <w:p w14:paraId="1ED95B11" w14:textId="7A5DA335" w:rsidR="001256F4" w:rsidRPr="004424B1" w:rsidDel="00341E9C" w:rsidRDefault="001256F4">
            <w:pPr>
              <w:pStyle w:val="TableCell"/>
              <w:spacing w:after="0"/>
              <w:cnfStyle w:val="000000000000" w:firstRow="0" w:lastRow="0" w:firstColumn="0" w:lastColumn="0" w:oddVBand="0" w:evenVBand="0" w:oddHBand="0" w:evenHBand="0" w:firstRowFirstColumn="0" w:firstRowLastColumn="0" w:lastRowFirstColumn="0" w:lastRowLastColumn="0"/>
              <w:rPr>
                <w:ins w:id="33626" w:author="Quinten Van Woerkom" w:date="2024-12-17T16:56:00Z" w16du:dateUtc="2024-12-17T15:56:00Z"/>
                <w:del w:id="33627" w:author="Peter Van Der Plas" w:date="2024-12-30T13:44:00Z" w16du:dateUtc="2024-12-30T12:44:00Z"/>
              </w:rPr>
              <w:pPrChange w:id="33628" w:author="Peter Van Der Plas" w:date="2024-12-30T11:58:00Z" w16du:dateUtc="2024-12-30T10:58: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ins w:id="33629" w:author="Quinten Van Woerkom" w:date="2024-12-17T16:56:00Z" w16du:dateUtc="2024-12-17T15:56:00Z">
              <w:del w:id="33630" w:author="Peter Van Der Plas" w:date="2024-12-30T13:44:00Z" w16du:dateUtc="2024-12-30T12:44:00Z">
                <w:r w:rsidDel="00341E9C">
                  <w:delText>Identifies the point in the duration of the opponent with respect to which to place the start of its constraint window.</w:delText>
                </w:r>
              </w:del>
              <w:del w:id="33631" w:author="Peter Van Der Plas" w:date="2024-12-30T11:57:00Z" w16du:dateUtc="2024-12-30T10:57:00Z">
                <w:r w:rsidDel="002B0746">
                  <w:delText xml:space="preserve">  </w:delText>
                </w:r>
              </w:del>
              <w:del w:id="33632" w:author="Peter Van Der Plas" w:date="2024-12-30T13:44:00Z" w16du:dateUtc="2024-12-30T12:44:00Z">
                <w:r w:rsidDel="00341E9C">
                  <w:delText>Default = 0.</w:delText>
                </w:r>
              </w:del>
            </w:ins>
          </w:p>
        </w:tc>
      </w:tr>
      <w:tr w:rsidR="001256F4" w:rsidDel="00341E9C" w14:paraId="3F58B771" w14:textId="0421E42C" w:rsidTr="00CD76A2">
        <w:trPr>
          <w:trHeight w:val="20"/>
          <w:ins w:id="33633" w:author="Quinten Van Woerkom" w:date="2024-12-17T16:56:00Z"/>
          <w:del w:id="33634"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4BE66B8D" w14:textId="1A145835" w:rsidR="001256F4" w:rsidDel="00341E9C" w:rsidRDefault="001256F4" w:rsidP="001D7A41">
            <w:pPr>
              <w:pStyle w:val="TableCell"/>
              <w:spacing w:before="0" w:after="0"/>
              <w:rPr>
                <w:ins w:id="33635" w:author="Quinten Van Woerkom" w:date="2024-12-17T16:56:00Z" w16du:dateUtc="2024-12-17T15:56:00Z"/>
                <w:del w:id="33636" w:author="Peter Van Der Plas" w:date="2024-12-30T13:44:00Z" w16du:dateUtc="2024-12-30T12:44:00Z"/>
              </w:rPr>
            </w:pPr>
            <w:ins w:id="33637" w:author="Quinten Van Woerkom" w:date="2024-12-17T16:56:00Z" w16du:dateUtc="2024-12-17T15:56:00Z">
              <w:del w:id="33638" w:author="Peter Van Der Plas" w:date="2024-12-30T13:44:00Z" w16du:dateUtc="2024-12-30T12:44:00Z">
                <w:r w:rsidDel="00341E9C">
                  <w:delText>opponentStartOffset</w:delText>
                </w:r>
              </w:del>
            </w:ins>
          </w:p>
        </w:tc>
        <w:tc>
          <w:tcPr>
            <w:tcW w:w="1984" w:type="dxa"/>
          </w:tcPr>
          <w:p w14:paraId="61B8DD95" w14:textId="2A199649" w:rsidR="001256F4" w:rsidDel="00341E9C" w:rsidRDefault="001256F4" w:rsidP="001D7A41">
            <w:pPr>
              <w:pStyle w:val="TableCell"/>
              <w:spacing w:before="0" w:after="0"/>
              <w:cnfStyle w:val="000000000000" w:firstRow="0" w:lastRow="0" w:firstColumn="0" w:lastColumn="0" w:oddVBand="0" w:evenVBand="0" w:oddHBand="0" w:evenHBand="0" w:firstRowFirstColumn="0" w:firstRowLastColumn="0" w:lastRowFirstColumn="0" w:lastRowLastColumn="0"/>
              <w:rPr>
                <w:ins w:id="33639" w:author="Quinten Van Woerkom" w:date="2024-12-17T16:56:00Z" w16du:dateUtc="2024-12-17T15:56:00Z"/>
                <w:del w:id="33640" w:author="Peter Van Der Plas" w:date="2024-12-30T13:44:00Z" w16du:dateUtc="2024-12-30T12:44:00Z"/>
              </w:rPr>
            </w:pPr>
            <w:ins w:id="33641" w:author="Quinten Van Woerkom" w:date="2024-12-17T16:56:00Z" w16du:dateUtc="2024-12-17T15:56:00Z">
              <w:del w:id="33642" w:author="Peter Van Der Plas" w:date="2024-12-30T13:44:00Z" w16du:dateUtc="2024-12-30T12:44:00Z">
                <w:r w:rsidDel="00341E9C">
                  <w:delText>Expression&lt;MAL::Duration&gt;</w:delText>
                </w:r>
              </w:del>
            </w:ins>
          </w:p>
        </w:tc>
        <w:tc>
          <w:tcPr>
            <w:tcW w:w="992" w:type="dxa"/>
          </w:tcPr>
          <w:p w14:paraId="0C198369" w14:textId="561FA823" w:rsidR="001256F4" w:rsidDel="00341E9C" w:rsidRDefault="001256F4" w:rsidP="001D7A41">
            <w:pPr>
              <w:pStyle w:val="TableCell"/>
              <w:spacing w:before="0" w:after="0"/>
              <w:cnfStyle w:val="000000000000" w:firstRow="0" w:lastRow="0" w:firstColumn="0" w:lastColumn="0" w:oddVBand="0" w:evenVBand="0" w:oddHBand="0" w:evenHBand="0" w:firstRowFirstColumn="0" w:firstRowLastColumn="0" w:lastRowFirstColumn="0" w:lastRowLastColumn="0"/>
              <w:rPr>
                <w:ins w:id="33643" w:author="Quinten Van Woerkom" w:date="2024-12-17T16:56:00Z" w16du:dateUtc="2024-12-17T15:56:00Z"/>
                <w:del w:id="33644" w:author="Peter Van Der Plas" w:date="2024-12-30T13:44:00Z" w16du:dateUtc="2024-12-30T12:44:00Z"/>
              </w:rPr>
            </w:pPr>
            <w:ins w:id="33645" w:author="Quinten Van Woerkom" w:date="2024-12-17T16:56:00Z" w16du:dateUtc="2024-12-17T15:56:00Z">
              <w:del w:id="33646" w:author="Peter Van Der Plas" w:date="2024-12-30T13:44:00Z" w16du:dateUtc="2024-12-30T12:44:00Z">
                <w:r w:rsidDel="00341E9C">
                  <w:delText>Yes</w:delText>
                </w:r>
              </w:del>
            </w:ins>
          </w:p>
        </w:tc>
        <w:tc>
          <w:tcPr>
            <w:tcW w:w="4535" w:type="dxa"/>
          </w:tcPr>
          <w:p w14:paraId="49D3044C" w14:textId="1B9A28F4" w:rsidR="001256F4" w:rsidDel="00341E9C" w:rsidRDefault="001256F4">
            <w:pPr>
              <w:pStyle w:val="TableCell"/>
              <w:spacing w:after="0"/>
              <w:cnfStyle w:val="000000000000" w:firstRow="0" w:lastRow="0" w:firstColumn="0" w:lastColumn="0" w:oddVBand="0" w:evenVBand="0" w:oddHBand="0" w:evenHBand="0" w:firstRowFirstColumn="0" w:firstRowLastColumn="0" w:lastRowFirstColumn="0" w:lastRowLastColumn="0"/>
              <w:rPr>
                <w:ins w:id="33647" w:author="Quinten Van Woerkom" w:date="2024-12-17T16:56:00Z" w16du:dateUtc="2024-12-17T15:56:00Z"/>
                <w:del w:id="33648" w:author="Peter Van Der Plas" w:date="2024-12-30T13:44:00Z" w16du:dateUtc="2024-12-30T12:44:00Z"/>
              </w:rPr>
              <w:pPrChange w:id="33649" w:author="Peter Van Der Plas" w:date="2024-12-30T11:58:00Z" w16du:dateUtc="2024-12-30T10:58: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ins w:id="33650" w:author="Quinten Van Woerkom" w:date="2024-12-17T16:56:00Z" w16du:dateUtc="2024-12-17T15:56:00Z">
              <w:del w:id="33651" w:author="Peter Van Der Plas" w:date="2024-12-30T13:44:00Z" w16du:dateUtc="2024-12-30T12:44:00Z">
                <w:r w:rsidDel="00341E9C">
                  <w:delText>Offset with respect to opponentStartRef of the start of the opponent constraint window.</w:delText>
                </w:r>
              </w:del>
              <w:del w:id="33652" w:author="Peter Van Der Plas" w:date="2024-12-30T11:58:00Z" w16du:dateUtc="2024-12-30T10:58:00Z">
                <w:r w:rsidDel="002B0746">
                  <w:delText xml:space="preserve">  </w:delText>
                </w:r>
              </w:del>
              <w:del w:id="33653" w:author="Peter Van Der Plas" w:date="2024-12-30T13:44:00Z" w16du:dateUtc="2024-12-30T12:44:00Z">
                <w:r w:rsidDel="00341E9C">
                  <w:delText>Default is no offset.</w:delText>
                </w:r>
              </w:del>
            </w:ins>
          </w:p>
        </w:tc>
      </w:tr>
      <w:tr w:rsidR="001256F4" w:rsidDel="00341E9C" w14:paraId="13E798FD" w14:textId="7FB40EA5" w:rsidTr="00CD76A2">
        <w:trPr>
          <w:trHeight w:val="20"/>
          <w:ins w:id="33654" w:author="Quinten Van Woerkom" w:date="2024-12-17T16:56:00Z"/>
          <w:del w:id="33655"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4982501A" w14:textId="2EBCBD55" w:rsidR="001256F4" w:rsidDel="00341E9C" w:rsidRDefault="001256F4" w:rsidP="001D7A41">
            <w:pPr>
              <w:pStyle w:val="TableCell"/>
              <w:spacing w:before="0" w:after="0"/>
              <w:rPr>
                <w:ins w:id="33656" w:author="Quinten Van Woerkom" w:date="2024-12-17T16:56:00Z" w16du:dateUtc="2024-12-17T15:56:00Z"/>
                <w:del w:id="33657" w:author="Peter Van Der Plas" w:date="2024-12-30T13:44:00Z" w16du:dateUtc="2024-12-30T12:44:00Z"/>
              </w:rPr>
            </w:pPr>
            <w:ins w:id="33658" w:author="Quinten Van Woerkom" w:date="2024-12-17T16:56:00Z" w16du:dateUtc="2024-12-17T15:56:00Z">
              <w:del w:id="33659" w:author="Peter Van Der Plas" w:date="2024-12-30T13:44:00Z" w16du:dateUtc="2024-12-30T12:44:00Z">
                <w:r w:rsidDel="00341E9C">
                  <w:delText>opponentEndRef</w:delText>
                </w:r>
              </w:del>
            </w:ins>
          </w:p>
        </w:tc>
        <w:tc>
          <w:tcPr>
            <w:tcW w:w="1984" w:type="dxa"/>
          </w:tcPr>
          <w:p w14:paraId="2747DE6C" w14:textId="4B7A12A3" w:rsidR="001256F4" w:rsidDel="00341E9C" w:rsidRDefault="001256F4" w:rsidP="001D7A41">
            <w:pPr>
              <w:pStyle w:val="TableCell"/>
              <w:spacing w:before="0" w:after="0"/>
              <w:cnfStyle w:val="000000000000" w:firstRow="0" w:lastRow="0" w:firstColumn="0" w:lastColumn="0" w:oddVBand="0" w:evenVBand="0" w:oddHBand="0" w:evenHBand="0" w:firstRowFirstColumn="0" w:firstRowLastColumn="0" w:lastRowFirstColumn="0" w:lastRowLastColumn="0"/>
              <w:rPr>
                <w:ins w:id="33660" w:author="Quinten Van Woerkom" w:date="2024-12-17T16:56:00Z" w16du:dateUtc="2024-12-17T15:56:00Z"/>
                <w:del w:id="33661" w:author="Peter Van Der Plas" w:date="2024-12-30T13:44:00Z" w16du:dateUtc="2024-12-30T12:44:00Z"/>
              </w:rPr>
            </w:pPr>
            <w:ins w:id="33662" w:author="Quinten Van Woerkom" w:date="2024-12-17T16:56:00Z" w16du:dateUtc="2024-12-17T15:56:00Z">
              <w:del w:id="33663" w:author="Peter Van Der Plas" w:date="2024-12-30T13:44:00Z" w16du:dateUtc="2024-12-30T12:44:00Z">
                <w:r w:rsidDel="00341E9C">
                  <w:delText>Slider</w:delText>
                </w:r>
              </w:del>
            </w:ins>
          </w:p>
        </w:tc>
        <w:tc>
          <w:tcPr>
            <w:tcW w:w="992" w:type="dxa"/>
          </w:tcPr>
          <w:p w14:paraId="0B2C9B12" w14:textId="519348C1" w:rsidR="001256F4" w:rsidDel="00341E9C" w:rsidRDefault="001256F4" w:rsidP="001D7A41">
            <w:pPr>
              <w:pStyle w:val="TableCell"/>
              <w:spacing w:before="0" w:after="0"/>
              <w:cnfStyle w:val="000000000000" w:firstRow="0" w:lastRow="0" w:firstColumn="0" w:lastColumn="0" w:oddVBand="0" w:evenVBand="0" w:oddHBand="0" w:evenHBand="0" w:firstRowFirstColumn="0" w:firstRowLastColumn="0" w:lastRowFirstColumn="0" w:lastRowLastColumn="0"/>
              <w:rPr>
                <w:ins w:id="33664" w:author="Quinten Van Woerkom" w:date="2024-12-17T16:56:00Z" w16du:dateUtc="2024-12-17T15:56:00Z"/>
                <w:del w:id="33665" w:author="Peter Van Der Plas" w:date="2024-12-30T13:44:00Z" w16du:dateUtc="2024-12-30T12:44:00Z"/>
              </w:rPr>
            </w:pPr>
            <w:ins w:id="33666" w:author="Quinten Van Woerkom" w:date="2024-12-17T16:56:00Z" w16du:dateUtc="2024-12-17T15:56:00Z">
              <w:del w:id="33667" w:author="Peter Van Der Plas" w:date="2024-12-30T13:44:00Z" w16du:dateUtc="2024-12-30T12:44:00Z">
                <w:r w:rsidDel="00341E9C">
                  <w:delText>Yes</w:delText>
                </w:r>
              </w:del>
            </w:ins>
          </w:p>
        </w:tc>
        <w:tc>
          <w:tcPr>
            <w:tcW w:w="4535" w:type="dxa"/>
          </w:tcPr>
          <w:p w14:paraId="4945C01B" w14:textId="15FC00B6" w:rsidR="001256F4" w:rsidDel="00341E9C" w:rsidRDefault="001256F4">
            <w:pPr>
              <w:pStyle w:val="TableCell"/>
              <w:spacing w:after="0"/>
              <w:cnfStyle w:val="000000000000" w:firstRow="0" w:lastRow="0" w:firstColumn="0" w:lastColumn="0" w:oddVBand="0" w:evenVBand="0" w:oddHBand="0" w:evenHBand="0" w:firstRowFirstColumn="0" w:firstRowLastColumn="0" w:lastRowFirstColumn="0" w:lastRowLastColumn="0"/>
              <w:rPr>
                <w:ins w:id="33668" w:author="Quinten Van Woerkom" w:date="2024-12-17T16:56:00Z" w16du:dateUtc="2024-12-17T15:56:00Z"/>
                <w:del w:id="33669" w:author="Peter Van Der Plas" w:date="2024-12-30T13:44:00Z" w16du:dateUtc="2024-12-30T12:44:00Z"/>
              </w:rPr>
              <w:pPrChange w:id="33670" w:author="Peter Van Der Plas" w:date="2024-12-30T11:58:00Z" w16du:dateUtc="2024-12-30T10:58: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ins w:id="33671" w:author="Quinten Van Woerkom" w:date="2024-12-17T16:56:00Z" w16du:dateUtc="2024-12-17T15:56:00Z">
              <w:del w:id="33672" w:author="Peter Van Der Plas" w:date="2024-12-30T13:44:00Z" w16du:dateUtc="2024-12-30T12:44:00Z">
                <w:r w:rsidDel="00341E9C">
                  <w:delText>Identifies the point in the duration of the opponent with respect to which to place the end of its constraint window.</w:delText>
                </w:r>
              </w:del>
              <w:del w:id="33673" w:author="Peter Van Der Plas" w:date="2024-12-30T11:57:00Z" w16du:dateUtc="2024-12-30T10:57:00Z">
                <w:r w:rsidDel="002B0746">
                  <w:delText xml:space="preserve">  </w:delText>
                </w:r>
              </w:del>
              <w:del w:id="33674" w:author="Peter Van Der Plas" w:date="2024-12-30T13:44:00Z" w16du:dateUtc="2024-12-30T12:44:00Z">
                <w:r w:rsidDel="00341E9C">
                  <w:delText>Default = 1.</w:delText>
                </w:r>
              </w:del>
            </w:ins>
          </w:p>
        </w:tc>
      </w:tr>
      <w:tr w:rsidR="001256F4" w:rsidDel="00341E9C" w14:paraId="59C80C7F" w14:textId="536B1093" w:rsidTr="00CD76A2">
        <w:trPr>
          <w:trHeight w:val="20"/>
          <w:ins w:id="33675" w:author="Quinten Van Woerkom" w:date="2024-12-17T16:56:00Z"/>
          <w:del w:id="33676"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36E4D8D5" w14:textId="351AF892" w:rsidR="001256F4" w:rsidDel="00341E9C" w:rsidRDefault="001256F4" w:rsidP="001D7A41">
            <w:pPr>
              <w:pStyle w:val="TableCell"/>
              <w:spacing w:before="0" w:after="0"/>
              <w:rPr>
                <w:ins w:id="33677" w:author="Quinten Van Woerkom" w:date="2024-12-17T16:56:00Z" w16du:dateUtc="2024-12-17T15:56:00Z"/>
                <w:del w:id="33678" w:author="Peter Van Der Plas" w:date="2024-12-30T13:44:00Z" w16du:dateUtc="2024-12-30T12:44:00Z"/>
              </w:rPr>
            </w:pPr>
            <w:ins w:id="33679" w:author="Quinten Van Woerkom" w:date="2024-12-17T16:56:00Z" w16du:dateUtc="2024-12-17T15:56:00Z">
              <w:del w:id="33680" w:author="Peter Van Der Plas" w:date="2024-12-30T13:44:00Z" w16du:dateUtc="2024-12-30T12:44:00Z">
                <w:r w:rsidDel="00341E9C">
                  <w:delText>opponentEndOffset</w:delText>
                </w:r>
              </w:del>
            </w:ins>
          </w:p>
        </w:tc>
        <w:tc>
          <w:tcPr>
            <w:tcW w:w="1984" w:type="dxa"/>
          </w:tcPr>
          <w:p w14:paraId="045F42B1" w14:textId="3F820C5F" w:rsidR="001256F4" w:rsidDel="00341E9C" w:rsidRDefault="001256F4" w:rsidP="001D7A41">
            <w:pPr>
              <w:pStyle w:val="TableCell"/>
              <w:spacing w:before="0" w:after="0"/>
              <w:cnfStyle w:val="000000000000" w:firstRow="0" w:lastRow="0" w:firstColumn="0" w:lastColumn="0" w:oddVBand="0" w:evenVBand="0" w:oddHBand="0" w:evenHBand="0" w:firstRowFirstColumn="0" w:firstRowLastColumn="0" w:lastRowFirstColumn="0" w:lastRowLastColumn="0"/>
              <w:rPr>
                <w:ins w:id="33681" w:author="Quinten Van Woerkom" w:date="2024-12-17T16:56:00Z" w16du:dateUtc="2024-12-17T15:56:00Z"/>
                <w:del w:id="33682" w:author="Peter Van Der Plas" w:date="2024-12-30T13:44:00Z" w16du:dateUtc="2024-12-30T12:44:00Z"/>
              </w:rPr>
            </w:pPr>
            <w:ins w:id="33683" w:author="Quinten Van Woerkom" w:date="2024-12-17T16:56:00Z" w16du:dateUtc="2024-12-17T15:56:00Z">
              <w:del w:id="33684" w:author="Peter Van Der Plas" w:date="2024-12-30T13:44:00Z" w16du:dateUtc="2024-12-30T12:44:00Z">
                <w:r w:rsidDel="00341E9C">
                  <w:delText>Expression&lt;MAL::Duration&gt;</w:delText>
                </w:r>
              </w:del>
            </w:ins>
          </w:p>
        </w:tc>
        <w:tc>
          <w:tcPr>
            <w:tcW w:w="992" w:type="dxa"/>
          </w:tcPr>
          <w:p w14:paraId="558E3593" w14:textId="4B91AADC" w:rsidR="001256F4" w:rsidDel="00341E9C" w:rsidRDefault="001256F4" w:rsidP="001D7A41">
            <w:pPr>
              <w:pStyle w:val="TableCell"/>
              <w:spacing w:before="0" w:after="0"/>
              <w:cnfStyle w:val="000000000000" w:firstRow="0" w:lastRow="0" w:firstColumn="0" w:lastColumn="0" w:oddVBand="0" w:evenVBand="0" w:oddHBand="0" w:evenHBand="0" w:firstRowFirstColumn="0" w:firstRowLastColumn="0" w:lastRowFirstColumn="0" w:lastRowLastColumn="0"/>
              <w:rPr>
                <w:ins w:id="33685" w:author="Quinten Van Woerkom" w:date="2024-12-17T16:56:00Z" w16du:dateUtc="2024-12-17T15:56:00Z"/>
                <w:del w:id="33686" w:author="Peter Van Der Plas" w:date="2024-12-30T13:44:00Z" w16du:dateUtc="2024-12-30T12:44:00Z"/>
              </w:rPr>
            </w:pPr>
            <w:ins w:id="33687" w:author="Quinten Van Woerkom" w:date="2024-12-17T16:56:00Z" w16du:dateUtc="2024-12-17T15:56:00Z">
              <w:del w:id="33688" w:author="Peter Van Der Plas" w:date="2024-12-30T13:44:00Z" w16du:dateUtc="2024-12-30T12:44:00Z">
                <w:r w:rsidDel="00341E9C">
                  <w:delText>Yes</w:delText>
                </w:r>
              </w:del>
            </w:ins>
          </w:p>
        </w:tc>
        <w:tc>
          <w:tcPr>
            <w:tcW w:w="4535" w:type="dxa"/>
          </w:tcPr>
          <w:p w14:paraId="4BAA27DC" w14:textId="2A9FE6EE" w:rsidR="001256F4" w:rsidDel="00341E9C" w:rsidRDefault="001256F4">
            <w:pPr>
              <w:pStyle w:val="TableCell"/>
              <w:spacing w:after="0"/>
              <w:cnfStyle w:val="000000000000" w:firstRow="0" w:lastRow="0" w:firstColumn="0" w:lastColumn="0" w:oddVBand="0" w:evenVBand="0" w:oddHBand="0" w:evenHBand="0" w:firstRowFirstColumn="0" w:firstRowLastColumn="0" w:lastRowFirstColumn="0" w:lastRowLastColumn="0"/>
              <w:rPr>
                <w:ins w:id="33689" w:author="Quinten Van Woerkom" w:date="2024-12-17T16:56:00Z" w16du:dateUtc="2024-12-17T15:56:00Z"/>
                <w:del w:id="33690" w:author="Peter Van Der Plas" w:date="2024-12-30T13:44:00Z" w16du:dateUtc="2024-12-30T12:44:00Z"/>
              </w:rPr>
              <w:pPrChange w:id="33691" w:author="Peter Van Der Plas" w:date="2024-12-30T11:58:00Z" w16du:dateUtc="2024-12-30T10:58: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ins w:id="33692" w:author="Quinten Van Woerkom" w:date="2024-12-17T16:56:00Z" w16du:dateUtc="2024-12-17T15:56:00Z">
              <w:del w:id="33693" w:author="Peter Van Der Plas" w:date="2024-12-30T13:44:00Z" w16du:dateUtc="2024-12-30T12:44:00Z">
                <w:r w:rsidDel="00341E9C">
                  <w:delText xml:space="preserve">Offset with respect to opponentEndRef of the end of the </w:delText>
                </w:r>
              </w:del>
            </w:ins>
            <w:ins w:id="33694" w:author="Quinten Van Woerkom" w:date="2024-12-17T16:57:00Z" w16du:dateUtc="2024-12-17T15:57:00Z">
              <w:del w:id="33695" w:author="Peter Van Der Plas" w:date="2024-12-30T13:44:00Z" w16du:dateUtc="2024-12-30T12:44:00Z">
                <w:r w:rsidDel="00341E9C">
                  <w:delText xml:space="preserve">opponent </w:delText>
                </w:r>
              </w:del>
            </w:ins>
            <w:ins w:id="33696" w:author="Quinten Van Woerkom" w:date="2024-12-17T16:56:00Z" w16du:dateUtc="2024-12-17T15:56:00Z">
              <w:del w:id="33697" w:author="Peter Van Der Plas" w:date="2024-12-30T13:44:00Z" w16du:dateUtc="2024-12-30T12:44:00Z">
                <w:r w:rsidDel="00341E9C">
                  <w:delText>constraint window.</w:delText>
                </w:r>
              </w:del>
              <w:del w:id="33698" w:author="Peter Van Der Plas" w:date="2024-12-30T11:57:00Z" w16du:dateUtc="2024-12-30T10:57:00Z">
                <w:r w:rsidDel="002B0746">
                  <w:delText xml:space="preserve">  </w:delText>
                </w:r>
              </w:del>
              <w:del w:id="33699" w:author="Peter Van Der Plas" w:date="2024-12-30T13:44:00Z" w16du:dateUtc="2024-12-30T12:44:00Z">
                <w:r w:rsidDel="00341E9C">
                  <w:delText>Default is no offset.</w:delText>
                </w:r>
              </w:del>
            </w:ins>
          </w:p>
        </w:tc>
      </w:tr>
    </w:tbl>
    <w:p w14:paraId="66E20C8A" w14:textId="452FCBF6" w:rsidR="004C430C" w:rsidRPr="004424B1" w:rsidRDefault="002B0746">
      <w:pPr>
        <w:pStyle w:val="Heading4"/>
        <w:spacing w:before="480"/>
        <w:rPr>
          <w:lang w:val="en-GB"/>
        </w:rPr>
        <w:pPrChange w:id="33700" w:author="Peter Van Der Plas" w:date="2024-12-30T11:50:00Z" w16du:dateUtc="2024-12-30T10:50:00Z">
          <w:pPr>
            <w:pStyle w:val="Heading5"/>
            <w:spacing w:before="480"/>
          </w:pPr>
        </w:pPrChange>
      </w:pPr>
      <w:bookmarkStart w:id="33701" w:name="_Ref185419958"/>
      <w:moveToRangeStart w:id="33702" w:author="Peter Van Der Plas" w:date="2024-12-30T11:55:00Z" w:name="move186452125"/>
      <w:moveTo w:id="33703" w:author="Peter Van Der Plas" w:date="2024-12-30T11:55:00Z" w16du:dateUtc="2024-12-30T10:55:00Z">
        <w:del w:id="33704" w:author="Peter Van Der Plas" w:date="2024-12-30T13:44:00Z" w16du:dateUtc="2024-12-30T12:44:00Z">
          <w:r w:rsidDel="00341E9C">
            <w:rPr>
              <w:lang w:val="en-GB"/>
            </w:rPr>
            <w:delText xml:space="preserve">This constraint </w:delText>
          </w:r>
          <w:commentRangeStart w:id="33705"/>
          <w:r w:rsidDel="00341E9C">
            <w:rPr>
              <w:lang w:val="en-GB"/>
            </w:rPr>
            <w:delText>shall be</w:delText>
          </w:r>
          <w:commentRangeEnd w:id="33705"/>
          <w:r w:rsidDel="00341E9C">
            <w:rPr>
              <w:rStyle w:val="CommentReference"/>
            </w:rPr>
            <w:commentReference w:id="33705"/>
          </w:r>
          <w:r w:rsidDel="00341E9C">
            <w:rPr>
              <w:lang w:val="en-GB"/>
            </w:rPr>
            <w:delText xml:space="preserve"> fulfilled if two constraint windows, placed relative in time to the parent activity and to its opponent, do not overlap.</w:delText>
          </w:r>
          <w:moveToRangeStart w:id="33706" w:author="Peter Van Der Plas" w:date="2024-12-30T11:55:00Z" w:name="move186452141"/>
          <w:moveToRangeEnd w:id="33702"/>
          <w:r w:rsidDel="00341E9C">
            <w:rPr>
              <w:lang w:val="en-GB"/>
            </w:rPr>
            <w:delText>O</w:delText>
          </w:r>
          <w:r w:rsidRPr="004424B1" w:rsidDel="00341E9C">
            <w:rPr>
              <w:lang w:val="en-GB"/>
            </w:rPr>
            <w:delText xml:space="preserve">bjects are specified by </w:delText>
          </w:r>
          <w:r w:rsidRPr="004424B1" w:rsidDel="00341E9C">
            <w:rPr>
              <w:rStyle w:val="Term"/>
              <w:lang w:val="en-GB"/>
            </w:rPr>
            <w:delText xml:space="preserve">definition </w:delText>
          </w:r>
          <w:r w:rsidRPr="004424B1" w:rsidDel="00341E9C">
            <w:rPr>
              <w:lang w:val="en-GB"/>
            </w:rPr>
            <w:delText xml:space="preserve">[class] rather than </w:delText>
          </w:r>
          <w:r w:rsidRPr="004424B1" w:rsidDel="00341E9C">
            <w:rPr>
              <w:rStyle w:val="Term"/>
              <w:lang w:val="en-GB"/>
            </w:rPr>
            <w:delText>instance</w:delText>
          </w:r>
          <w:r w:rsidDel="00341E9C">
            <w:rPr>
              <w:lang w:val="en-GB"/>
            </w:rPr>
            <w:delText>. T</w:delText>
          </w:r>
          <w:r w:rsidRPr="004424B1" w:rsidDel="00341E9C">
            <w:rPr>
              <w:lang w:val="en-GB"/>
            </w:rPr>
            <w:delText xml:space="preserve">he </w:delText>
          </w:r>
          <w:r w:rsidDel="00341E9C">
            <w:rPr>
              <w:lang w:val="en-GB"/>
            </w:rPr>
            <w:delText xml:space="preserve">separation condition </w:delText>
          </w:r>
          <w:commentRangeStart w:id="33707"/>
          <w:r w:rsidDel="00341E9C">
            <w:rPr>
              <w:lang w:val="en-GB"/>
            </w:rPr>
            <w:delText>shall</w:delText>
          </w:r>
          <w:commentRangeEnd w:id="33707"/>
          <w:r w:rsidDel="00341E9C">
            <w:rPr>
              <w:rStyle w:val="CommentReference"/>
            </w:rPr>
            <w:commentReference w:id="33707"/>
          </w:r>
          <w:r w:rsidDel="00341E9C">
            <w:rPr>
              <w:lang w:val="en-GB"/>
            </w:rPr>
            <w:delText xml:space="preserve"> apply </w:delText>
          </w:r>
          <w:r w:rsidRPr="004424B1" w:rsidDel="00341E9C">
            <w:rPr>
              <w:lang w:val="en-GB"/>
            </w:rPr>
            <w:delText>to all instances of the class.</w:delText>
          </w:r>
        </w:del>
      </w:moveTo>
      <w:moveToRangeEnd w:id="33706"/>
      <w:r w:rsidR="004C430C" w:rsidRPr="004424B1">
        <w:rPr>
          <w:lang w:val="en-GB"/>
        </w:rPr>
        <w:t>Resource and Argument Constraints [Optional]</w:t>
      </w:r>
      <w:bookmarkEnd w:id="33615"/>
      <w:bookmarkEnd w:id="33701"/>
    </w:p>
    <w:p w14:paraId="70875BA3" w14:textId="1AE963A9" w:rsidR="004C430C" w:rsidRDefault="00DD21F8" w:rsidP="00DD21F8">
      <w:pPr>
        <w:pStyle w:val="Heading5"/>
        <w:rPr>
          <w:ins w:id="33708" w:author="Quinten Van Woerkom" w:date="2024-12-18T16:44:00Z" w16du:dateUtc="2024-12-18T15:44:00Z"/>
        </w:rPr>
      </w:pPr>
      <w:ins w:id="33709" w:author="Quinten Van Woerkom" w:date="2024-12-18T16:44:00Z" w16du:dateUtc="2024-12-18T15:44:00Z">
        <w:r>
          <w:t xml:space="preserve">Data Type: </w:t>
        </w:r>
      </w:ins>
      <w:proofErr w:type="spellStart"/>
      <w:r w:rsidR="004C430C" w:rsidRPr="004424B1">
        <w:t>ArgumentConstraint</w:t>
      </w:r>
      <w:proofErr w:type="spellEnd"/>
    </w:p>
    <w:p w14:paraId="0EB54A5D" w14:textId="47C181EC" w:rsidR="00DD21F8" w:rsidRPr="00DD21F8" w:rsidRDefault="00DD21F8">
      <w:pPr>
        <w:pStyle w:val="Heading6"/>
        <w:pPrChange w:id="33710" w:author="Quinten Van Woerkom" w:date="2024-12-18T16:44:00Z" w16du:dateUtc="2024-12-18T15:44:00Z">
          <w:pPr>
            <w:pStyle w:val="HeadingNoNumber"/>
          </w:pPr>
        </w:pPrChange>
      </w:pPr>
      <w:ins w:id="33711" w:author="Quinten Van Woerkom" w:date="2024-12-18T16:44:00Z" w16du:dateUtc="2024-12-18T15:44:00Z">
        <w:r>
          <w:t>Overview</w:t>
        </w:r>
      </w:ins>
    </w:p>
    <w:p w14:paraId="13D37B99" w14:textId="19D4F884" w:rsidR="004C430C" w:rsidRDefault="004C430C" w:rsidP="00031B8A">
      <w:pPr>
        <w:rPr>
          <w:ins w:id="33712" w:author="Quinten Van Woerkom" w:date="2024-12-18T16:44:00Z" w16du:dateUtc="2024-12-18T15:44:00Z"/>
          <w:lang w:val="en-GB"/>
        </w:rPr>
      </w:pPr>
      <w:r w:rsidRPr="004424B1">
        <w:rPr>
          <w:lang w:val="en-GB"/>
        </w:rPr>
        <w:t xml:space="preserve">An argument constraint may be associated with a </w:t>
      </w:r>
      <w:r w:rsidRPr="004424B1">
        <w:rPr>
          <w:rStyle w:val="Term"/>
          <w:lang w:val="en-GB"/>
        </w:rPr>
        <w:t xml:space="preserve">planning activity </w:t>
      </w:r>
      <w:r w:rsidRPr="004424B1">
        <w:rPr>
          <w:lang w:val="en-GB"/>
        </w:rPr>
        <w:t xml:space="preserve">to restrict when it can be planned, based on the value of an argument of the </w:t>
      </w:r>
      <w:r w:rsidRPr="004424B1">
        <w:rPr>
          <w:rStyle w:val="Term"/>
          <w:lang w:val="en-GB"/>
        </w:rPr>
        <w:t xml:space="preserve">planning activity </w:t>
      </w:r>
      <w:r w:rsidRPr="004424B1">
        <w:rPr>
          <w:lang w:val="en-GB"/>
        </w:rPr>
        <w:t xml:space="preserve">itself or a related </w:t>
      </w:r>
      <w:commentRangeStart w:id="33713"/>
      <w:r w:rsidRPr="004424B1">
        <w:rPr>
          <w:rStyle w:val="Term"/>
          <w:lang w:val="en-GB"/>
        </w:rPr>
        <w:t>planning</w:t>
      </w:r>
      <w:ins w:id="33714" w:author="Quinten Van Woerkom" w:date="2024-11-25T14:21:00Z" w16du:dateUtc="2024-11-25T13:21:00Z">
        <w:r w:rsidR="005D1234">
          <w:rPr>
            <w:rStyle w:val="Term"/>
            <w:lang w:val="en-GB"/>
          </w:rPr>
          <w:t xml:space="preserve"> activity </w:t>
        </w:r>
        <w:r w:rsidR="005D1234">
          <w:rPr>
            <w:rStyle w:val="Term"/>
            <w:b w:val="0"/>
            <w:bCs/>
            <w:lang w:val="en-GB"/>
          </w:rPr>
          <w:t>or</w:t>
        </w:r>
      </w:ins>
      <w:r w:rsidRPr="004424B1">
        <w:rPr>
          <w:rStyle w:val="Term"/>
          <w:lang w:val="en-GB"/>
        </w:rPr>
        <w:t xml:space="preserve"> event</w:t>
      </w:r>
      <w:commentRangeEnd w:id="33713"/>
      <w:r w:rsidR="005D1234">
        <w:rPr>
          <w:rStyle w:val="CommentReference"/>
        </w:rPr>
        <w:commentReference w:id="33713"/>
      </w:r>
      <w:r w:rsidRPr="004424B1">
        <w:rPr>
          <w:lang w:val="en-GB"/>
        </w:rPr>
        <w:t>.</w:t>
      </w:r>
    </w:p>
    <w:p w14:paraId="190C3254" w14:textId="0CB50CC8" w:rsidR="00DD21F8" w:rsidRPr="004424B1" w:rsidRDefault="00DD21F8">
      <w:pPr>
        <w:pStyle w:val="Heading6"/>
        <w:spacing w:before="480" w:after="240"/>
        <w:rPr>
          <w:lang w:val="en-GB"/>
        </w:rPr>
        <w:pPrChange w:id="33715" w:author="Peter Van Der Plas" w:date="2024-12-30T12:00:00Z" w16du:dateUtc="2024-12-30T11:00:00Z">
          <w:pPr/>
        </w:pPrChange>
      </w:pPr>
      <w:ins w:id="33716" w:author="Quinten Van Woerkom" w:date="2024-12-18T16:44:00Z" w16du:dateUtc="2024-12-18T15:44:00Z">
        <w:r>
          <w:rPr>
            <w:lang w:val="en-GB"/>
          </w:rPr>
          <w:t>Definition</w:t>
        </w:r>
      </w:ins>
    </w:p>
    <w:p w14:paraId="7C7D2A03" w14:textId="10F92E54" w:rsidR="00031B8A" w:rsidRPr="004424B1" w:rsidDel="00DD21F8" w:rsidRDefault="00031B8A">
      <w:pPr>
        <w:spacing w:after="240"/>
        <w:rPr>
          <w:del w:id="33717" w:author="Quinten Van Woerkom" w:date="2024-12-18T16:44:00Z" w16du:dateUtc="2024-12-18T15:44:00Z"/>
          <w:lang w:val="en-GB"/>
        </w:rPr>
        <w:pPrChange w:id="33718" w:author="Quinten Van Woerkom" w:date="2024-12-18T16:44:00Z" w16du:dateUtc="2024-12-18T15:44:00Z">
          <w:pPr>
            <w:spacing w:before="0"/>
          </w:pPr>
        </w:pPrChange>
      </w:pPr>
    </w:p>
    <w:tbl>
      <w:tblPr>
        <w:tblStyle w:val="RBTable"/>
        <w:tblW w:w="9179" w:type="dxa"/>
        <w:tblLayout w:type="fixed"/>
        <w:tblLook w:val="0400" w:firstRow="0" w:lastRow="0" w:firstColumn="0" w:lastColumn="0" w:noHBand="0" w:noVBand="1"/>
        <w:tblCaption w:val="DSC ArgumentConstraint E5"/>
      </w:tblPr>
      <w:tblGrid>
        <w:gridCol w:w="1667"/>
        <w:gridCol w:w="2976"/>
        <w:gridCol w:w="992"/>
        <w:gridCol w:w="1843"/>
        <w:gridCol w:w="709"/>
        <w:gridCol w:w="992"/>
      </w:tblGrid>
      <w:tr w:rsidR="004C430C" w:rsidRPr="004424B1" w14:paraId="5C81F907" w14:textId="77777777" w:rsidTr="00CD76A2">
        <w:tc>
          <w:tcPr>
            <w:tcW w:w="1667" w:type="dxa"/>
            <w:shd w:val="clear" w:color="auto" w:fill="00CCFF"/>
          </w:tcPr>
          <w:p w14:paraId="333947F7" w14:textId="77777777" w:rsidR="004C430C" w:rsidRPr="00133F99" w:rsidRDefault="004C430C" w:rsidP="007B4994">
            <w:pPr>
              <w:pStyle w:val="TableCell"/>
              <w:rPr>
                <w:color w:val="auto"/>
                <w:rPrChange w:id="33719" w:author="Peter Van Der Plas" w:date="2024-12-30T12:01:00Z" w16du:dateUtc="2024-12-30T11:01:00Z">
                  <w:rPr>
                    <w:color w:val="FFFFFF" w:themeColor="background1"/>
                  </w:rPr>
                </w:rPrChange>
              </w:rPr>
            </w:pPr>
            <w:r w:rsidRPr="00133F99">
              <w:rPr>
                <w:color w:val="auto"/>
                <w:rPrChange w:id="33720" w:author="Peter Van Der Plas" w:date="2024-12-30T12:01:00Z" w16du:dateUtc="2024-12-30T11:01:00Z">
                  <w:rPr>
                    <w:color w:val="FFFFFF" w:themeColor="background1"/>
                  </w:rPr>
                </w:rPrChange>
              </w:rPr>
              <w:t>Name</w:t>
            </w:r>
          </w:p>
        </w:tc>
        <w:tc>
          <w:tcPr>
            <w:tcW w:w="2976" w:type="dxa"/>
          </w:tcPr>
          <w:p w14:paraId="378AAF17" w14:textId="77777777" w:rsidR="004C430C" w:rsidRPr="004424B1" w:rsidRDefault="004C430C" w:rsidP="007B4994">
            <w:pPr>
              <w:pStyle w:val="TableCell"/>
              <w:rPr>
                <w:b/>
              </w:rPr>
            </w:pPr>
            <w:commentRangeStart w:id="33721"/>
            <w:proofErr w:type="spellStart"/>
            <w:r w:rsidRPr="004424B1">
              <w:rPr>
                <w:b/>
              </w:rPr>
              <w:t>ArgumentConstraint</w:t>
            </w:r>
            <w:commentRangeEnd w:id="33721"/>
            <w:proofErr w:type="spellEnd"/>
            <w:r w:rsidR="00E743D5">
              <w:rPr>
                <w:rStyle w:val="CommentReference"/>
                <w:rFonts w:cs="Times New Roman"/>
                <w:lang w:val="en-US" w:eastAsia="en-US"/>
              </w:rPr>
              <w:commentReference w:id="33721"/>
            </w:r>
          </w:p>
        </w:tc>
        <w:tc>
          <w:tcPr>
            <w:tcW w:w="992" w:type="dxa"/>
            <w:shd w:val="clear" w:color="auto" w:fill="00CCFF"/>
          </w:tcPr>
          <w:p w14:paraId="5E6BCF75" w14:textId="77777777" w:rsidR="004C430C" w:rsidRPr="00133F99" w:rsidRDefault="004C430C" w:rsidP="007B4994">
            <w:pPr>
              <w:pStyle w:val="TableCell"/>
              <w:rPr>
                <w:bCs/>
                <w:color w:val="auto"/>
                <w:rPrChange w:id="33722" w:author="Peter Van Der Plas" w:date="2024-12-30T12:01:00Z" w16du:dateUtc="2024-12-30T11:01:00Z">
                  <w:rPr>
                    <w:b/>
                  </w:rPr>
                </w:rPrChange>
              </w:rPr>
            </w:pPr>
            <w:r w:rsidRPr="00133F99">
              <w:rPr>
                <w:bCs/>
                <w:color w:val="auto"/>
                <w:rPrChange w:id="33723" w:author="Peter Van Der Plas" w:date="2024-12-30T12:01:00Z" w16du:dateUtc="2024-12-30T11:01:00Z">
                  <w:rPr>
                    <w:b/>
                    <w:color w:val="FFFFFF" w:themeColor="background1"/>
                  </w:rPr>
                </w:rPrChange>
              </w:rPr>
              <w:t>Extends</w:t>
            </w:r>
          </w:p>
        </w:tc>
        <w:tc>
          <w:tcPr>
            <w:tcW w:w="1843" w:type="dxa"/>
            <w:shd w:val="clear" w:color="auto" w:fill="00CCFF"/>
          </w:tcPr>
          <w:p w14:paraId="6902ADFE" w14:textId="6C58BAFC" w:rsidR="004C430C" w:rsidRPr="00133F99" w:rsidRDefault="004C430C" w:rsidP="007B4994">
            <w:pPr>
              <w:pStyle w:val="TableCell"/>
              <w:rPr>
                <w:iCs/>
                <w:color w:val="auto"/>
                <w:rPrChange w:id="33724" w:author="Peter Van Der Plas" w:date="2024-12-30T12:01:00Z" w16du:dateUtc="2024-12-30T11:01:00Z">
                  <w:rPr>
                    <w:b/>
                  </w:rPr>
                </w:rPrChange>
              </w:rPr>
            </w:pPr>
            <w:commentRangeStart w:id="33725"/>
            <w:del w:id="33726" w:author="Quinten Van Woerkom" w:date="2024-12-03T14:05:00Z" w16du:dateUtc="2024-12-03T13:05:00Z">
              <w:r w:rsidRPr="00133F99" w:rsidDel="00777A67">
                <w:rPr>
                  <w:iCs/>
                  <w:spacing w:val="-10"/>
                  <w:rPrChange w:id="33727" w:author="Peter Van Der Plas" w:date="2024-12-30T12:01:00Z" w16du:dateUtc="2024-12-30T11:01:00Z">
                    <w:rPr>
                      <w:i/>
                      <w:spacing w:val="-10"/>
                    </w:rPr>
                  </w:rPrChange>
                </w:rPr>
                <w:delText>Conditional</w:delText>
              </w:r>
            </w:del>
            <w:r w:rsidRPr="00133F99">
              <w:rPr>
                <w:iCs/>
                <w:spacing w:val="-10"/>
                <w:rPrChange w:id="33728" w:author="Peter Van Der Plas" w:date="2024-12-30T12:01:00Z" w16du:dateUtc="2024-12-30T11:01:00Z">
                  <w:rPr>
                    <w:i/>
                    <w:spacing w:val="-10"/>
                  </w:rPr>
                </w:rPrChange>
              </w:rPr>
              <w:t>Constraint</w:t>
            </w:r>
            <w:commentRangeEnd w:id="33725"/>
            <w:r w:rsidR="00777A67" w:rsidRPr="005552D3">
              <w:rPr>
                <w:rStyle w:val="CommentReference"/>
                <w:rFonts w:cs="Times New Roman"/>
                <w:iCs/>
                <w:lang w:val="en-US" w:eastAsia="en-US"/>
              </w:rPr>
              <w:commentReference w:id="33725"/>
            </w:r>
          </w:p>
        </w:tc>
        <w:tc>
          <w:tcPr>
            <w:tcW w:w="709" w:type="dxa"/>
            <w:shd w:val="clear" w:color="auto" w:fill="00CCFF"/>
          </w:tcPr>
          <w:p w14:paraId="26D9D818" w14:textId="77777777" w:rsidR="004C430C" w:rsidRPr="00133F99" w:rsidRDefault="004C430C" w:rsidP="007B4994">
            <w:pPr>
              <w:pStyle w:val="TableCell"/>
              <w:rPr>
                <w:bCs/>
                <w:color w:val="auto"/>
                <w:rPrChange w:id="33729" w:author="Peter Van Der Plas" w:date="2024-12-30T12:01:00Z" w16du:dateUtc="2024-12-30T11:01:00Z">
                  <w:rPr>
                    <w:b/>
                  </w:rPr>
                </w:rPrChange>
              </w:rPr>
            </w:pPr>
            <w:r w:rsidRPr="00133F99">
              <w:rPr>
                <w:bCs/>
                <w:color w:val="auto"/>
                <w:rPrChange w:id="33730" w:author="Peter Van Der Plas" w:date="2024-12-30T12:01:00Z" w16du:dateUtc="2024-12-30T11:01:00Z">
                  <w:rPr>
                    <w:b/>
                    <w:color w:val="FFFFFF" w:themeColor="background1"/>
                  </w:rPr>
                </w:rPrChange>
              </w:rPr>
              <w:t>SFP</w:t>
            </w:r>
          </w:p>
        </w:tc>
        <w:tc>
          <w:tcPr>
            <w:tcW w:w="992" w:type="dxa"/>
          </w:tcPr>
          <w:p w14:paraId="0E43DD00" w14:textId="5002F560" w:rsidR="004C430C" w:rsidRPr="004424B1" w:rsidRDefault="003D40C2" w:rsidP="007B4994">
            <w:pPr>
              <w:pStyle w:val="TableCell"/>
              <w:jc w:val="right"/>
            </w:pPr>
            <w:fldSimple w:instr=" SEQ Area \* MERGEFORMAT ">
              <w:ins w:id="33731" w:author="Peter Van Der Plas" w:date="2025-01-01T17:31:00Z" w16du:dateUtc="2025-01-01T16:31:00Z">
                <w:r w:rsidR="006D1623">
                  <w:rPr>
                    <w:noProof/>
                  </w:rPr>
                  <w:t>35</w:t>
                </w:r>
              </w:ins>
              <w:del w:id="33732" w:author="Peter Van Der Plas" w:date="2024-12-25T18:53:00Z" w16du:dateUtc="2024-12-25T17:53:00Z">
                <w:r w:rsidR="00BF1AC4" w:rsidDel="00547CCE">
                  <w:rPr>
                    <w:noProof/>
                  </w:rPr>
                  <w:delText>37</w:delText>
                </w:r>
              </w:del>
            </w:fldSimple>
          </w:p>
        </w:tc>
      </w:tr>
    </w:tbl>
    <w:p w14:paraId="013B6BF2"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7F6A5224"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FA8D3B1" w14:textId="63123155" w:rsidR="004C430C" w:rsidRPr="004424B1" w:rsidRDefault="004C430C" w:rsidP="007B4994">
            <w:pPr>
              <w:pStyle w:val="TableCell"/>
            </w:pPr>
            <w:del w:id="33733" w:author="Quinten Van Woerkom" w:date="2024-11-25T14:50:00Z" w16du:dateUtc="2024-11-25T13:50:00Z">
              <w:r w:rsidRPr="004424B1" w:rsidDel="002B0859">
                <w:delText>Attribute</w:delText>
              </w:r>
            </w:del>
            <w:ins w:id="33734" w:author="Quinten Van Woerkom" w:date="2024-11-25T14:50:00Z" w16du:dateUtc="2024-11-25T13:50:00Z">
              <w:r w:rsidR="002B0859">
                <w:t>Field</w:t>
              </w:r>
            </w:ins>
          </w:p>
        </w:tc>
        <w:tc>
          <w:tcPr>
            <w:tcW w:w="1984" w:type="dxa"/>
          </w:tcPr>
          <w:p w14:paraId="6ACE10A8"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E61DCC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B60109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rsidDel="00E743D5" w14:paraId="4E86C170" w14:textId="4F0B8FBB" w:rsidTr="007B4994">
        <w:trPr>
          <w:del w:id="33735" w:author="Quinten Van Woerkom" w:date="2024-11-26T14:56:00Z"/>
        </w:trPr>
        <w:tc>
          <w:tcPr>
            <w:cnfStyle w:val="001000000000" w:firstRow="0" w:lastRow="0" w:firstColumn="1" w:lastColumn="0" w:oddVBand="0" w:evenVBand="0" w:oddHBand="0" w:evenHBand="0" w:firstRowFirstColumn="0" w:firstRowLastColumn="0" w:lastRowFirstColumn="0" w:lastRowLastColumn="0"/>
            <w:tcW w:w="1667" w:type="dxa"/>
          </w:tcPr>
          <w:p w14:paraId="2CDE19A1" w14:textId="7A865F03" w:rsidR="004C430C" w:rsidRPr="004424B1" w:rsidDel="00E743D5" w:rsidRDefault="004C430C" w:rsidP="007B4994">
            <w:pPr>
              <w:pStyle w:val="TableCell"/>
              <w:rPr>
                <w:del w:id="33736" w:author="Quinten Van Woerkom" w:date="2024-11-26T14:56:00Z" w16du:dateUtc="2024-11-26T13:56:00Z"/>
              </w:rPr>
            </w:pPr>
            <w:del w:id="33737" w:author="Quinten Van Woerkom" w:date="2024-11-26T14:56:00Z" w16du:dateUtc="2024-11-26T13:56:00Z">
              <w:r w:rsidRPr="004424B1" w:rsidDel="00E743D5">
                <w:delText>activityRef</w:delText>
              </w:r>
            </w:del>
          </w:p>
        </w:tc>
        <w:tc>
          <w:tcPr>
            <w:tcW w:w="1984" w:type="dxa"/>
          </w:tcPr>
          <w:p w14:paraId="5F89F45A" w14:textId="379C2264" w:rsidR="004C430C" w:rsidRPr="004424B1" w:rsidDel="00E743D5"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3738" w:author="Quinten Van Woerkom" w:date="2024-11-26T14:56:00Z" w16du:dateUtc="2024-11-26T13:56:00Z"/>
              </w:rPr>
            </w:pPr>
            <w:del w:id="33739" w:author="Quinten Van Woerkom" w:date="2024-11-26T14:56:00Z" w16du:dateUtc="2024-11-26T13:56:00Z">
              <w:r w:rsidRPr="004424B1" w:rsidDel="00E743D5">
                <w:delText>Expression &lt;MAL::ObjectRef&gt;</w:delText>
              </w:r>
              <w:r w:rsidRPr="004424B1" w:rsidDel="00E743D5">
                <w:br/>
              </w:r>
            </w:del>
          </w:p>
        </w:tc>
        <w:tc>
          <w:tcPr>
            <w:tcW w:w="992" w:type="dxa"/>
          </w:tcPr>
          <w:p w14:paraId="4A7009BF" w14:textId="5EF8BD95" w:rsidR="004C430C" w:rsidRPr="004424B1" w:rsidDel="00E743D5"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3740" w:author="Quinten Van Woerkom" w:date="2024-11-26T14:56:00Z" w16du:dateUtc="2024-11-26T13:56:00Z"/>
              </w:rPr>
            </w:pPr>
            <w:del w:id="33741" w:author="Quinten Van Woerkom" w:date="2024-11-26T14:56:00Z" w16du:dateUtc="2024-11-26T13:56:00Z">
              <w:r w:rsidRPr="004424B1" w:rsidDel="00E743D5">
                <w:delText>Yes</w:delText>
              </w:r>
            </w:del>
          </w:p>
        </w:tc>
        <w:tc>
          <w:tcPr>
            <w:tcW w:w="4535" w:type="dxa"/>
          </w:tcPr>
          <w:p w14:paraId="4732B130" w14:textId="68293201" w:rsidR="004C430C" w:rsidRPr="004424B1" w:rsidDel="00E743D5"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3742" w:author="Quinten Van Woerkom" w:date="2024-11-26T14:56:00Z" w16du:dateUtc="2024-11-26T13:56:00Z"/>
              </w:rPr>
            </w:pPr>
            <w:del w:id="33743" w:author="Quinten Van Woerkom" w:date="2024-11-26T14:56:00Z" w16du:dateUtc="2024-11-26T13:56:00Z">
              <w:r w:rsidRPr="004424B1" w:rsidDel="00E743D5">
                <w:delText>Object Type: ActivityInstance.</w:delText>
              </w:r>
            </w:del>
          </w:p>
          <w:p w14:paraId="7EC45F3E" w14:textId="1211C6FD" w:rsidR="004C430C" w:rsidRPr="004424B1" w:rsidDel="00E743D5"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3744" w:author="Quinten Van Woerkom" w:date="2024-11-26T14:56:00Z" w16du:dateUtc="2024-11-26T13:56:00Z"/>
              </w:rPr>
            </w:pPr>
            <w:del w:id="33745" w:author="Quinten Van Woerkom" w:date="2024-11-26T14:56:00Z" w16du:dateUtc="2024-11-26T13:56:00Z">
              <w:r w:rsidRPr="004424B1" w:rsidDel="00E743D5">
                <w:delText xml:space="preserve">Identifies the </w:delText>
              </w:r>
              <w:r w:rsidRPr="004424B1" w:rsidDel="00E743D5">
                <w:rPr>
                  <w:rStyle w:val="Term"/>
                </w:rPr>
                <w:delText>planning activity</w:delText>
              </w:r>
              <w:r w:rsidRPr="004424B1" w:rsidDel="00E743D5">
                <w:delText xml:space="preserve"> for which the argument constraint applies.  If omitted the activity containing the constraint is assumed.</w:delText>
              </w:r>
            </w:del>
          </w:p>
        </w:tc>
      </w:tr>
      <w:tr w:rsidR="004C430C" w:rsidRPr="004424B1" w14:paraId="5527D2E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2B7BF87" w14:textId="77777777" w:rsidR="004C430C" w:rsidRPr="004424B1" w:rsidRDefault="004C430C" w:rsidP="007B4994">
            <w:pPr>
              <w:pStyle w:val="TableCell"/>
            </w:pPr>
            <w:proofErr w:type="spellStart"/>
            <w:r w:rsidRPr="004424B1">
              <w:t>objectRef</w:t>
            </w:r>
            <w:proofErr w:type="spellEnd"/>
          </w:p>
        </w:tc>
        <w:tc>
          <w:tcPr>
            <w:tcW w:w="1984" w:type="dxa"/>
          </w:tcPr>
          <w:p w14:paraId="7E3B6FB6" w14:textId="7DE4A37F"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del w:id="33746" w:author="Quinten Van Woerkom" w:date="2024-12-02T14:47:00Z" w16du:dateUtc="2024-12-02T13:47:00Z">
              <w:r w:rsidRPr="004424B1" w:rsidDel="00557245">
                <w:delText>MAL::ObjectRef</w:delText>
              </w:r>
            </w:del>
            <w:proofErr w:type="gramStart"/>
            <w:ins w:id="33747" w:author="Quinten Van Woerkom" w:date="2024-12-02T14:47:00Z" w16du:dateUtc="2024-12-02T13:47:00Z">
              <w:r w:rsidR="00557245">
                <w:t>MAL::</w:t>
              </w:r>
              <w:proofErr w:type="gramEnd"/>
              <w:r w:rsidR="00557245">
                <w:t>ObjectRef</w:t>
              </w:r>
            </w:ins>
            <w:ins w:id="33748" w:author="Peter Van Der Plas" w:date="2025-01-01T15:58:00Z" w16du:dateUtc="2025-01-01T14:58:00Z">
              <w:r w:rsidR="008A3FBD">
                <w:t xml:space="preserve"> </w:t>
              </w:r>
            </w:ins>
            <w:ins w:id="33749" w:author="Quinten Van Woerkom" w:date="2024-12-02T14:47:00Z" w16du:dateUtc="2024-12-02T13:47:00Z">
              <w:r w:rsidR="00557245">
                <w:t>&lt;MAL::Element&gt;</w:t>
              </w:r>
            </w:ins>
            <w:commentRangeStart w:id="33750"/>
            <w:commentRangeEnd w:id="33750"/>
            <w:ins w:id="33751" w:author="Quinten Van Woerkom" w:date="2024-11-27T16:03:00Z" w16du:dateUtc="2024-11-27T15:03:00Z">
              <w:r w:rsidR="00301D5F">
                <w:rPr>
                  <w:rStyle w:val="CommentReference"/>
                  <w:rFonts w:cs="Times New Roman"/>
                  <w:lang w:val="en-US" w:eastAsia="en-US"/>
                </w:rPr>
                <w:commentReference w:id="33750"/>
              </w:r>
            </w:ins>
            <w:r w:rsidRPr="004424B1">
              <w:t>&gt;</w:t>
            </w:r>
          </w:p>
        </w:tc>
        <w:tc>
          <w:tcPr>
            <w:tcW w:w="992" w:type="dxa"/>
          </w:tcPr>
          <w:p w14:paraId="493998D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1AA715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Object Type: ActivityInstance | </w:t>
            </w:r>
            <w:proofErr w:type="spellStart"/>
            <w:r w:rsidRPr="004424B1">
              <w:t>EventInstance</w:t>
            </w:r>
            <w:proofErr w:type="spellEnd"/>
          </w:p>
          <w:p w14:paraId="42C9DCC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Identifies the Object (</w:t>
            </w:r>
            <w:r w:rsidRPr="004424B1">
              <w:rPr>
                <w:rStyle w:val="Term"/>
              </w:rPr>
              <w:t xml:space="preserve">planning activity </w:t>
            </w:r>
            <w:r w:rsidRPr="004424B1">
              <w:t xml:space="preserve">or </w:t>
            </w:r>
            <w:r w:rsidRPr="004424B1">
              <w:rPr>
                <w:rStyle w:val="Term"/>
              </w:rPr>
              <w:t>planning event</w:t>
            </w:r>
            <w:r w:rsidRPr="004424B1">
              <w:t>) whose argument is to be referenced.  If omitted the activity containing the constraint is assumed.</w:t>
            </w:r>
          </w:p>
        </w:tc>
      </w:tr>
      <w:tr w:rsidR="004C430C" w:rsidRPr="004424B1" w14:paraId="774C150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D1BCA1" w14:textId="77777777" w:rsidR="004C430C" w:rsidRPr="004424B1" w:rsidRDefault="004C430C" w:rsidP="007B4994">
            <w:pPr>
              <w:pStyle w:val="TableCell"/>
            </w:pPr>
            <w:proofErr w:type="spellStart"/>
            <w:r w:rsidRPr="004424B1">
              <w:t>argName</w:t>
            </w:r>
            <w:proofErr w:type="spellEnd"/>
          </w:p>
        </w:tc>
        <w:tc>
          <w:tcPr>
            <w:tcW w:w="1984" w:type="dxa"/>
          </w:tcPr>
          <w:p w14:paraId="503E63D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0489635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5B3A19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Identifies the specific argument of the referenced Object whose value is to be compared</w:t>
            </w:r>
          </w:p>
        </w:tc>
      </w:tr>
      <w:tr w:rsidR="004C430C" w:rsidRPr="004424B1" w14:paraId="4117CE6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CCF4CDD" w14:textId="77777777" w:rsidR="004C430C" w:rsidRPr="004424B1" w:rsidRDefault="004C430C" w:rsidP="007B4994">
            <w:pPr>
              <w:pStyle w:val="TableCell"/>
            </w:pPr>
            <w:r w:rsidRPr="004424B1">
              <w:t>comparator</w:t>
            </w:r>
          </w:p>
        </w:tc>
        <w:tc>
          <w:tcPr>
            <w:tcW w:w="1984" w:type="dxa"/>
          </w:tcPr>
          <w:p w14:paraId="77C4916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ExpressionOperatorEnum</w:t>
            </w:r>
            <w:proofErr w:type="spellEnd"/>
          </w:p>
        </w:tc>
        <w:tc>
          <w:tcPr>
            <w:tcW w:w="992" w:type="dxa"/>
          </w:tcPr>
          <w:p w14:paraId="4B0BE5F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281961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33752"/>
            <w:r w:rsidRPr="004424B1">
              <w:t>Comparis</w:t>
            </w:r>
            <w:del w:id="33753" w:author="Quinten Van Woerkom" w:date="2024-11-25T14:22:00Z" w16du:dateUtc="2024-11-25T13:22:00Z">
              <w:r w:rsidRPr="004424B1" w:rsidDel="00B530D2">
                <w:delText>s</w:delText>
              </w:r>
            </w:del>
            <w:r w:rsidRPr="004424B1">
              <w:t>on</w:t>
            </w:r>
            <w:commentRangeEnd w:id="33752"/>
            <w:r w:rsidR="00B530D2">
              <w:rPr>
                <w:rStyle w:val="CommentReference"/>
                <w:rFonts w:cs="Times New Roman"/>
                <w:lang w:val="en-US" w:eastAsia="en-US"/>
              </w:rPr>
              <w:commentReference w:id="33752"/>
            </w:r>
            <w:r w:rsidRPr="004424B1">
              <w:t xml:space="preserve"> operator, which may be one of:</w:t>
            </w:r>
          </w:p>
          <w:p w14:paraId="606798A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w:t>
            </w:r>
            <w:proofErr w:type="gramStart"/>
            <w:r w:rsidRPr="004424B1">
              <w:t>, !</w:t>
            </w:r>
            <w:proofErr w:type="gramEnd"/>
            <w:r w:rsidRPr="004424B1">
              <w:t xml:space="preserve">=, &gt;, &gt;=, &lt;, &lt;=, contains, </w:t>
            </w:r>
            <w:proofErr w:type="spellStart"/>
            <w:r w:rsidRPr="004424B1">
              <w:t>icontains</w:t>
            </w:r>
            <w:proofErr w:type="spellEnd"/>
          </w:p>
          <w:p w14:paraId="0158A75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contains operator only applies to strings and may be case sensitive or insensitive.</w:t>
            </w:r>
          </w:p>
        </w:tc>
      </w:tr>
      <w:tr w:rsidR="004C430C" w:rsidRPr="004424B1" w14:paraId="0DFBA25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956288D" w14:textId="77777777" w:rsidR="004C430C" w:rsidRPr="004424B1" w:rsidRDefault="004C430C" w:rsidP="007B4994">
            <w:pPr>
              <w:pStyle w:val="TableCell"/>
            </w:pPr>
            <w:r w:rsidRPr="004424B1">
              <w:t>value</w:t>
            </w:r>
          </w:p>
        </w:tc>
        <w:tc>
          <w:tcPr>
            <w:tcW w:w="1984" w:type="dxa"/>
          </w:tcPr>
          <w:p w14:paraId="095E7414" w14:textId="3EC0A3F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33754"/>
            <w:proofErr w:type="gramStart"/>
            <w:r w:rsidRPr="004424B1">
              <w:t>MAL::</w:t>
            </w:r>
            <w:proofErr w:type="gramEnd"/>
            <w:ins w:id="33755" w:author="Quinten Van Woerkom" w:date="2024-12-13T09:44:00Z" w16du:dateUtc="2024-12-13T08:44:00Z">
              <w:r w:rsidR="00DF0D3F">
                <w:t>Element</w:t>
              </w:r>
            </w:ins>
            <w:commentRangeEnd w:id="33754"/>
            <w:ins w:id="33756" w:author="Quinten Van Woerkom" w:date="2024-12-13T09:45:00Z" w16du:dateUtc="2024-12-13T08:45:00Z">
              <w:r w:rsidR="00DF0D3F">
                <w:rPr>
                  <w:rStyle w:val="CommentReference"/>
                  <w:rFonts w:cs="Times New Roman"/>
                  <w:lang w:val="en-US" w:eastAsia="en-US"/>
                </w:rPr>
                <w:commentReference w:id="33754"/>
              </w:r>
            </w:ins>
            <w:del w:id="33757" w:author="Quinten Van Woerkom" w:date="2024-12-13T09:44:00Z" w16du:dateUtc="2024-12-13T08:44:00Z">
              <w:r w:rsidRPr="004424B1" w:rsidDel="00DF0D3F">
                <w:delText>Attribute</w:delText>
              </w:r>
            </w:del>
          </w:p>
        </w:tc>
        <w:tc>
          <w:tcPr>
            <w:tcW w:w="992" w:type="dxa"/>
          </w:tcPr>
          <w:p w14:paraId="0797E85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9B98A4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Value (of same type as the referenced Argument) to be compared against.</w:t>
            </w:r>
          </w:p>
        </w:tc>
      </w:tr>
    </w:tbl>
    <w:p w14:paraId="09907CF7" w14:textId="077648C8" w:rsidR="004C430C" w:rsidRDefault="00DD21F8">
      <w:pPr>
        <w:pStyle w:val="Heading5"/>
        <w:spacing w:before="480"/>
        <w:rPr>
          <w:ins w:id="33758" w:author="Quinten Van Woerkom" w:date="2024-12-18T16:44:00Z" w16du:dateUtc="2024-12-18T15:44:00Z"/>
        </w:rPr>
        <w:pPrChange w:id="33759" w:author="Peter Van Der Plas" w:date="2024-12-30T12:02:00Z" w16du:dateUtc="2024-12-30T11:02:00Z">
          <w:pPr>
            <w:pStyle w:val="Heading5"/>
          </w:pPr>
        </w:pPrChange>
      </w:pPr>
      <w:ins w:id="33760" w:author="Quinten Van Woerkom" w:date="2024-12-18T16:44:00Z" w16du:dateUtc="2024-12-18T15:44:00Z">
        <w:r>
          <w:t xml:space="preserve">Data Type: </w:t>
        </w:r>
      </w:ins>
      <w:commentRangeStart w:id="33761"/>
      <w:proofErr w:type="spellStart"/>
      <w:r w:rsidR="004C430C" w:rsidRPr="004424B1">
        <w:t>ExpressionOperatorEnum</w:t>
      </w:r>
      <w:commentRangeEnd w:id="33761"/>
      <w:proofErr w:type="spellEnd"/>
      <w:r w:rsidR="008E11C4">
        <w:rPr>
          <w:rStyle w:val="CommentReference"/>
          <w:b w:val="0"/>
        </w:rPr>
        <w:commentReference w:id="33761"/>
      </w:r>
    </w:p>
    <w:p w14:paraId="76A6B279" w14:textId="5A36B1FA" w:rsidR="00DD21F8" w:rsidRPr="00DD21F8" w:rsidRDefault="00DD21F8">
      <w:pPr>
        <w:pStyle w:val="Heading6"/>
        <w:rPr>
          <w:ins w:id="33762" w:author="Quinten Van Woerkom" w:date="2024-12-13T09:16:00Z" w16du:dateUtc="2024-12-13T08:16:00Z"/>
        </w:rPr>
        <w:pPrChange w:id="33763" w:author="Quinten Van Woerkom" w:date="2024-12-18T16:44:00Z" w16du:dateUtc="2024-12-18T15:44:00Z">
          <w:pPr>
            <w:pStyle w:val="HeadingNoNumber"/>
          </w:pPr>
        </w:pPrChange>
      </w:pPr>
      <w:ins w:id="33764" w:author="Quinten Van Woerkom" w:date="2024-12-18T16:44:00Z" w16du:dateUtc="2024-12-18T15:44:00Z">
        <w:r>
          <w:t>Overview</w:t>
        </w:r>
      </w:ins>
    </w:p>
    <w:p w14:paraId="1E70CF2D" w14:textId="310E73C9" w:rsidR="001B4BA1" w:rsidRDefault="001B4BA1">
      <w:pPr>
        <w:rPr>
          <w:ins w:id="33765" w:author="Quinten Van Woerkom" w:date="2024-12-18T16:44:00Z" w16du:dateUtc="2024-12-18T15:44:00Z"/>
          <w:lang w:val="en-GB" w:eastAsia="en-GB"/>
        </w:rPr>
      </w:pPr>
      <w:ins w:id="33766" w:author="Quinten Van Woerkom" w:date="2024-12-13T09:20:00Z" w16du:dateUtc="2024-12-13T08:20:00Z">
        <w:r>
          <w:rPr>
            <w:lang w:val="en-GB" w:eastAsia="en-GB"/>
          </w:rPr>
          <w:t xml:space="preserve">Whenever a value comparison is needed in this standard, multiple Boolean operations may be chosen from. These operations are </w:t>
        </w:r>
      </w:ins>
      <w:ins w:id="33767" w:author="Quinten Van Woerkom" w:date="2024-12-13T09:21:00Z" w16du:dateUtc="2024-12-13T08:21:00Z">
        <w:r>
          <w:rPr>
            <w:lang w:val="en-GB" w:eastAsia="en-GB"/>
          </w:rPr>
          <w:t xml:space="preserve">described by each of the possible enumeration values of </w:t>
        </w:r>
        <w:proofErr w:type="spellStart"/>
        <w:r>
          <w:rPr>
            <w:lang w:val="en-GB" w:eastAsia="en-GB"/>
          </w:rPr>
          <w:t>ExpressionOperatorEnum</w:t>
        </w:r>
        <w:proofErr w:type="spellEnd"/>
        <w:r>
          <w:rPr>
            <w:lang w:val="en-GB" w:eastAsia="en-GB"/>
          </w:rPr>
          <w:t>.</w:t>
        </w:r>
      </w:ins>
    </w:p>
    <w:p w14:paraId="00021C7E" w14:textId="170DEF52" w:rsidR="00DD21F8" w:rsidRPr="00CC6086" w:rsidRDefault="00DD21F8">
      <w:pPr>
        <w:pStyle w:val="Heading6"/>
        <w:spacing w:before="480" w:after="240"/>
        <w:pPrChange w:id="33768" w:author="Peter Van Der Plas" w:date="2024-12-30T12:02:00Z" w16du:dateUtc="2024-12-30T11:02:00Z">
          <w:pPr>
            <w:pStyle w:val="HeadingNoNumber"/>
          </w:pPr>
        </w:pPrChange>
      </w:pPr>
      <w:ins w:id="33769" w:author="Quinten Van Woerkom" w:date="2024-12-18T16:44:00Z" w16du:dateUtc="2024-12-18T15:44:00Z">
        <w:r>
          <w:t>Definition</w:t>
        </w:r>
      </w:ins>
    </w:p>
    <w:p w14:paraId="36434A36" w14:textId="2E818A74" w:rsidR="00951043" w:rsidRPr="004424B1" w:rsidDel="00DD21F8" w:rsidRDefault="00951043">
      <w:pPr>
        <w:spacing w:after="240"/>
        <w:rPr>
          <w:del w:id="33770" w:author="Quinten Van Woerkom" w:date="2024-12-18T16:44:00Z" w16du:dateUtc="2024-12-18T15:44:00Z"/>
          <w:lang w:val="en-GB" w:eastAsia="en-GB"/>
        </w:rPr>
        <w:pPrChange w:id="33771" w:author="Quinten Van Woerkom" w:date="2024-12-18T16:44:00Z" w16du:dateUtc="2024-12-18T15:44:00Z">
          <w:pPr>
            <w:spacing w:before="0"/>
          </w:pPr>
        </w:pPrChange>
      </w:pPr>
    </w:p>
    <w:tbl>
      <w:tblPr>
        <w:tblStyle w:val="RBTable"/>
        <w:tblW w:w="9185" w:type="dxa"/>
        <w:tblLayout w:type="fixed"/>
        <w:tblLook w:val="0400" w:firstRow="0" w:lastRow="0" w:firstColumn="0" w:lastColumn="0" w:noHBand="0" w:noVBand="1"/>
        <w:tblCaption w:val="DSE ExpressionOperatorEnum E5"/>
      </w:tblPr>
      <w:tblGrid>
        <w:gridCol w:w="1968"/>
        <w:gridCol w:w="5566"/>
        <w:gridCol w:w="688"/>
        <w:gridCol w:w="963"/>
      </w:tblGrid>
      <w:tr w:rsidR="004C430C" w:rsidRPr="004424B1" w14:paraId="590E1468" w14:textId="77777777" w:rsidTr="00CD76A2">
        <w:tc>
          <w:tcPr>
            <w:tcW w:w="1968" w:type="dxa"/>
            <w:shd w:val="clear" w:color="auto" w:fill="00CCFF"/>
          </w:tcPr>
          <w:p w14:paraId="0716C588" w14:textId="77777777" w:rsidR="004C430C" w:rsidRPr="00133F99" w:rsidRDefault="004C430C" w:rsidP="007B4994">
            <w:pPr>
              <w:pStyle w:val="TableCell"/>
              <w:rPr>
                <w:color w:val="auto"/>
                <w:rPrChange w:id="33772" w:author="Peter Van Der Plas" w:date="2024-12-30T12:03:00Z" w16du:dateUtc="2024-12-30T11:03:00Z">
                  <w:rPr>
                    <w:color w:val="FFFFFF" w:themeColor="background1"/>
                  </w:rPr>
                </w:rPrChange>
              </w:rPr>
            </w:pPr>
            <w:r w:rsidRPr="00133F99">
              <w:rPr>
                <w:color w:val="auto"/>
                <w:rPrChange w:id="33773" w:author="Peter Van Der Plas" w:date="2024-12-30T12:03:00Z" w16du:dateUtc="2024-12-30T11:03:00Z">
                  <w:rPr>
                    <w:color w:val="FFFFFF" w:themeColor="background1"/>
                  </w:rPr>
                </w:rPrChange>
              </w:rPr>
              <w:t>Name</w:t>
            </w:r>
          </w:p>
        </w:tc>
        <w:tc>
          <w:tcPr>
            <w:tcW w:w="5566" w:type="dxa"/>
          </w:tcPr>
          <w:p w14:paraId="0FA4B5EB" w14:textId="77777777" w:rsidR="004C430C" w:rsidRPr="004424B1" w:rsidRDefault="004C430C" w:rsidP="007B4994">
            <w:pPr>
              <w:pStyle w:val="TableCell"/>
              <w:rPr>
                <w:b/>
              </w:rPr>
            </w:pPr>
            <w:proofErr w:type="spellStart"/>
            <w:r w:rsidRPr="004424B1">
              <w:rPr>
                <w:b/>
              </w:rPr>
              <w:t>ExpressionOperatorEnum</w:t>
            </w:r>
            <w:proofErr w:type="spellEnd"/>
          </w:p>
        </w:tc>
        <w:tc>
          <w:tcPr>
            <w:tcW w:w="688" w:type="dxa"/>
            <w:shd w:val="clear" w:color="auto" w:fill="00CCFF"/>
          </w:tcPr>
          <w:p w14:paraId="3CE3C519" w14:textId="77777777" w:rsidR="004C430C" w:rsidRPr="00133F99" w:rsidRDefault="004C430C" w:rsidP="007B4994">
            <w:pPr>
              <w:pStyle w:val="TableCell"/>
              <w:rPr>
                <w:bCs/>
                <w:color w:val="auto"/>
                <w:rPrChange w:id="33774" w:author="Peter Van Der Plas" w:date="2024-12-30T12:03:00Z" w16du:dateUtc="2024-12-30T11:03:00Z">
                  <w:rPr>
                    <w:b/>
                  </w:rPr>
                </w:rPrChange>
              </w:rPr>
            </w:pPr>
            <w:r w:rsidRPr="00133F99">
              <w:rPr>
                <w:bCs/>
                <w:color w:val="auto"/>
                <w:rPrChange w:id="33775" w:author="Peter Van Der Plas" w:date="2024-12-30T12:03:00Z" w16du:dateUtc="2024-12-30T11:03:00Z">
                  <w:rPr>
                    <w:b/>
                    <w:color w:val="FFFFFF" w:themeColor="background1"/>
                  </w:rPr>
                </w:rPrChange>
              </w:rPr>
              <w:t>SFP</w:t>
            </w:r>
          </w:p>
        </w:tc>
        <w:tc>
          <w:tcPr>
            <w:tcW w:w="963" w:type="dxa"/>
          </w:tcPr>
          <w:p w14:paraId="090D29ED" w14:textId="4E1C6524" w:rsidR="004C430C" w:rsidRPr="004424B1" w:rsidRDefault="003D40C2" w:rsidP="007B4994">
            <w:pPr>
              <w:pStyle w:val="TableCell"/>
              <w:jc w:val="right"/>
            </w:pPr>
            <w:fldSimple w:instr=" SEQ Area \* MERGEFORMAT ">
              <w:ins w:id="33776" w:author="Peter Van Der Plas" w:date="2025-01-01T17:31:00Z" w16du:dateUtc="2025-01-01T16:31:00Z">
                <w:r w:rsidR="006D1623">
                  <w:rPr>
                    <w:noProof/>
                  </w:rPr>
                  <w:t>36</w:t>
                </w:r>
              </w:ins>
              <w:del w:id="33777" w:author="Peter Van Der Plas" w:date="2024-12-25T18:53:00Z" w16du:dateUtc="2024-12-25T17:53:00Z">
                <w:r w:rsidR="00BF1AC4" w:rsidDel="00547CCE">
                  <w:rPr>
                    <w:noProof/>
                  </w:rPr>
                  <w:delText>38</w:delText>
                </w:r>
              </w:del>
            </w:fldSimple>
          </w:p>
        </w:tc>
      </w:tr>
    </w:tbl>
    <w:p w14:paraId="0C31B32D" w14:textId="77777777" w:rsidR="004C430C" w:rsidRPr="004424B1" w:rsidRDefault="004C430C" w:rsidP="004C430C">
      <w:pPr>
        <w:spacing w:before="0" w:line="240" w:lineRule="auto"/>
        <w:rPr>
          <w:sz w:val="2"/>
          <w:szCs w:val="2"/>
          <w:lang w:val="en-GB"/>
        </w:rPr>
      </w:pPr>
    </w:p>
    <w:tbl>
      <w:tblPr>
        <w:tblStyle w:val="RBTable"/>
        <w:tblW w:w="9185" w:type="dxa"/>
        <w:tblLayout w:type="fixed"/>
        <w:tblLook w:val="04A0" w:firstRow="1" w:lastRow="0" w:firstColumn="1" w:lastColumn="0" w:noHBand="0" w:noVBand="1"/>
      </w:tblPr>
      <w:tblGrid>
        <w:gridCol w:w="1969"/>
        <w:gridCol w:w="1518"/>
        <w:gridCol w:w="5698"/>
      </w:tblGrid>
      <w:tr w:rsidR="004C430C" w:rsidRPr="004424B1" w14:paraId="17C7E04C" w14:textId="77777777" w:rsidTr="007B4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9B36D35" w14:textId="77777777" w:rsidR="004C430C" w:rsidRPr="004424B1" w:rsidRDefault="004C430C" w:rsidP="007B4994">
            <w:pPr>
              <w:pStyle w:val="TableCell"/>
            </w:pPr>
            <w:r w:rsidRPr="004424B1">
              <w:t>Enumeration</w:t>
            </w:r>
          </w:p>
        </w:tc>
        <w:tc>
          <w:tcPr>
            <w:tcW w:w="1530" w:type="dxa"/>
          </w:tcPr>
          <w:p w14:paraId="23717C5F" w14:textId="77777777" w:rsidR="004C430C" w:rsidRPr="004424B1" w:rsidRDefault="004C430C" w:rsidP="007B4994">
            <w:pPr>
              <w:pStyle w:val="TableCell"/>
              <w:jc w:val="center"/>
              <w:cnfStyle w:val="100000000000" w:firstRow="1" w:lastRow="0" w:firstColumn="0" w:lastColumn="0" w:oddVBand="0" w:evenVBand="0" w:oddHBand="0" w:evenHBand="0" w:firstRowFirstColumn="0" w:firstRowLastColumn="0" w:lastRowFirstColumn="0" w:lastRowLastColumn="0"/>
            </w:pPr>
            <w:r w:rsidRPr="004424B1">
              <w:t>Value</w:t>
            </w:r>
          </w:p>
        </w:tc>
        <w:tc>
          <w:tcPr>
            <w:tcW w:w="5750" w:type="dxa"/>
          </w:tcPr>
          <w:p w14:paraId="53BD147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29F480A3"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69F471C3" w14:textId="77777777" w:rsidR="004C430C" w:rsidRPr="004424B1" w:rsidRDefault="004C430C" w:rsidP="007B4994">
            <w:pPr>
              <w:pStyle w:val="TableCell"/>
            </w:pPr>
            <w:r w:rsidRPr="004424B1">
              <w:t>EQUAL</w:t>
            </w:r>
          </w:p>
        </w:tc>
        <w:tc>
          <w:tcPr>
            <w:tcW w:w="1530" w:type="dxa"/>
          </w:tcPr>
          <w:p w14:paraId="61BD41D8"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w:t>
            </w:r>
          </w:p>
        </w:tc>
        <w:tc>
          <w:tcPr>
            <w:tcW w:w="5750" w:type="dxa"/>
          </w:tcPr>
          <w:p w14:paraId="3493ECE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w:t>
            </w:r>
          </w:p>
        </w:tc>
      </w:tr>
      <w:tr w:rsidR="004C430C" w:rsidRPr="004424B1" w14:paraId="3B64C6D2"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23F7A676" w14:textId="77777777" w:rsidR="004C430C" w:rsidRPr="004424B1" w:rsidRDefault="004C430C" w:rsidP="007B4994">
            <w:pPr>
              <w:pStyle w:val="TableCell"/>
            </w:pPr>
            <w:r w:rsidRPr="004424B1">
              <w:t>DIFFER</w:t>
            </w:r>
          </w:p>
        </w:tc>
        <w:tc>
          <w:tcPr>
            <w:tcW w:w="1530" w:type="dxa"/>
          </w:tcPr>
          <w:p w14:paraId="6EB9CE03"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2</w:t>
            </w:r>
          </w:p>
        </w:tc>
        <w:tc>
          <w:tcPr>
            <w:tcW w:w="5750" w:type="dxa"/>
          </w:tcPr>
          <w:p w14:paraId="69213E6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w:t>
            </w:r>
          </w:p>
        </w:tc>
      </w:tr>
      <w:tr w:rsidR="004C430C" w:rsidRPr="004424B1" w14:paraId="0A4FACBF"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242C3D5C" w14:textId="77777777" w:rsidR="004C430C" w:rsidRPr="004424B1" w:rsidRDefault="004C430C" w:rsidP="007B4994">
            <w:pPr>
              <w:pStyle w:val="TableCell"/>
            </w:pPr>
            <w:r w:rsidRPr="004424B1">
              <w:t>GREATER</w:t>
            </w:r>
          </w:p>
        </w:tc>
        <w:tc>
          <w:tcPr>
            <w:tcW w:w="1530" w:type="dxa"/>
          </w:tcPr>
          <w:p w14:paraId="503AA872"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3</w:t>
            </w:r>
          </w:p>
        </w:tc>
        <w:tc>
          <w:tcPr>
            <w:tcW w:w="5750" w:type="dxa"/>
          </w:tcPr>
          <w:p w14:paraId="755CF5D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&gt;</w:t>
            </w:r>
          </w:p>
        </w:tc>
      </w:tr>
      <w:tr w:rsidR="004C430C" w:rsidRPr="004424B1" w14:paraId="7CE3F128"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2DA2D010" w14:textId="77777777" w:rsidR="004C430C" w:rsidRPr="004424B1" w:rsidRDefault="004C430C" w:rsidP="007B4994">
            <w:pPr>
              <w:pStyle w:val="TableCell"/>
            </w:pPr>
            <w:r w:rsidRPr="004424B1">
              <w:t>GREATER_OR_EQUAL</w:t>
            </w:r>
          </w:p>
        </w:tc>
        <w:tc>
          <w:tcPr>
            <w:tcW w:w="1530" w:type="dxa"/>
          </w:tcPr>
          <w:p w14:paraId="5A14C3E3"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4</w:t>
            </w:r>
          </w:p>
        </w:tc>
        <w:tc>
          <w:tcPr>
            <w:tcW w:w="5750" w:type="dxa"/>
          </w:tcPr>
          <w:p w14:paraId="69ABBFA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&gt;=</w:t>
            </w:r>
          </w:p>
        </w:tc>
      </w:tr>
      <w:tr w:rsidR="004C430C" w:rsidRPr="004424B1" w14:paraId="48E29132"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4FA79207" w14:textId="77777777" w:rsidR="004C430C" w:rsidRPr="004424B1" w:rsidRDefault="004C430C" w:rsidP="007B4994">
            <w:pPr>
              <w:pStyle w:val="TableCell"/>
            </w:pPr>
            <w:r w:rsidRPr="004424B1">
              <w:t>LESS</w:t>
            </w:r>
          </w:p>
        </w:tc>
        <w:tc>
          <w:tcPr>
            <w:tcW w:w="1530" w:type="dxa"/>
          </w:tcPr>
          <w:p w14:paraId="6A99F22E"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5</w:t>
            </w:r>
          </w:p>
        </w:tc>
        <w:tc>
          <w:tcPr>
            <w:tcW w:w="5750" w:type="dxa"/>
          </w:tcPr>
          <w:p w14:paraId="2EECAE2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&lt;</w:t>
            </w:r>
          </w:p>
        </w:tc>
      </w:tr>
      <w:tr w:rsidR="004C430C" w:rsidRPr="004424B1" w14:paraId="2D072586"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36E90262" w14:textId="77777777" w:rsidR="004C430C" w:rsidRPr="004424B1" w:rsidRDefault="004C430C" w:rsidP="007B4994">
            <w:pPr>
              <w:pStyle w:val="TableCell"/>
            </w:pPr>
            <w:r w:rsidRPr="004424B1">
              <w:t>LESS_OR_EQUAL</w:t>
            </w:r>
          </w:p>
        </w:tc>
        <w:tc>
          <w:tcPr>
            <w:tcW w:w="1530" w:type="dxa"/>
          </w:tcPr>
          <w:p w14:paraId="240D2D90"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6</w:t>
            </w:r>
          </w:p>
        </w:tc>
        <w:tc>
          <w:tcPr>
            <w:tcW w:w="5750" w:type="dxa"/>
          </w:tcPr>
          <w:p w14:paraId="2899BD7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&lt;=</w:t>
            </w:r>
          </w:p>
        </w:tc>
      </w:tr>
      <w:tr w:rsidR="004C430C" w:rsidRPr="004424B1" w14:paraId="29F4412E"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0637599A" w14:textId="77777777" w:rsidR="004C430C" w:rsidRPr="004424B1" w:rsidRDefault="004C430C" w:rsidP="007B4994">
            <w:pPr>
              <w:pStyle w:val="TableCell"/>
            </w:pPr>
            <w:r w:rsidRPr="004424B1">
              <w:t>CONTAINS</w:t>
            </w:r>
          </w:p>
        </w:tc>
        <w:tc>
          <w:tcPr>
            <w:tcW w:w="1530" w:type="dxa"/>
          </w:tcPr>
          <w:p w14:paraId="14752D35"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7</w:t>
            </w:r>
          </w:p>
        </w:tc>
        <w:tc>
          <w:tcPr>
            <w:tcW w:w="5750" w:type="dxa"/>
          </w:tcPr>
          <w:p w14:paraId="6E540FEF" w14:textId="62BD370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Case sensitive containment (Strings only)</w:t>
            </w:r>
            <w:ins w:id="33778" w:author="Peter Van Der Plas" w:date="2024-12-29T19:41:00Z" w16du:dateUtc="2024-12-29T18:41:00Z">
              <w:r w:rsidR="00EB66B3">
                <w:t>.</w:t>
              </w:r>
            </w:ins>
          </w:p>
        </w:tc>
      </w:tr>
      <w:tr w:rsidR="004C430C" w:rsidRPr="004424B1" w14:paraId="5BEB0198"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1A755735" w14:textId="77777777" w:rsidR="004C430C" w:rsidRPr="004424B1" w:rsidRDefault="004C430C" w:rsidP="007B4994">
            <w:pPr>
              <w:pStyle w:val="TableCell"/>
            </w:pPr>
            <w:r w:rsidRPr="004424B1">
              <w:t>ICONTAINS</w:t>
            </w:r>
          </w:p>
        </w:tc>
        <w:tc>
          <w:tcPr>
            <w:tcW w:w="1530" w:type="dxa"/>
          </w:tcPr>
          <w:p w14:paraId="229F4966"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8</w:t>
            </w:r>
          </w:p>
        </w:tc>
        <w:tc>
          <w:tcPr>
            <w:tcW w:w="5750" w:type="dxa"/>
          </w:tcPr>
          <w:p w14:paraId="53CF89EC" w14:textId="2DD00B59"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Case insensitive containment (Strings only)</w:t>
            </w:r>
            <w:ins w:id="33779" w:author="Peter Van Der Plas" w:date="2024-12-29T19:41:00Z" w16du:dateUtc="2024-12-29T18:41:00Z">
              <w:r w:rsidR="00EB66B3">
                <w:t>.</w:t>
              </w:r>
            </w:ins>
          </w:p>
        </w:tc>
      </w:tr>
    </w:tbl>
    <w:p w14:paraId="127C28DF" w14:textId="23E2D7C9" w:rsidR="00133F99" w:rsidRDefault="00133F99">
      <w:pPr>
        <w:pStyle w:val="Heading6"/>
        <w:spacing w:before="480"/>
        <w:rPr>
          <w:ins w:id="33780" w:author="Peter Van Der Plas" w:date="2024-12-30T12:03:00Z" w16du:dateUtc="2024-12-30T11:03:00Z"/>
        </w:rPr>
        <w:pPrChange w:id="33781" w:author="Peter Van Der Plas" w:date="2024-12-30T12:22:00Z" w16du:dateUtc="2024-12-30T11:22:00Z">
          <w:pPr/>
        </w:pPrChange>
      </w:pPr>
      <w:ins w:id="33782" w:author="Peter Van Der Plas" w:date="2024-12-30T12:03:00Z" w16du:dateUtc="2024-12-30T11:03:00Z">
        <w:r>
          <w:t>Requirements</w:t>
        </w:r>
      </w:ins>
    </w:p>
    <w:p w14:paraId="668946A3" w14:textId="06271F3A" w:rsidR="00DF0D3F" w:rsidRDefault="00DF0D3F">
      <w:pPr>
        <w:pStyle w:val="Paragraph7"/>
        <w:rPr>
          <w:ins w:id="33783" w:author="Quinten Van Woerkom" w:date="2024-12-13T09:52:00Z" w16du:dateUtc="2024-12-13T08:52:00Z"/>
        </w:rPr>
        <w:pPrChange w:id="33784" w:author="Peter Van Der Plas" w:date="2024-12-30T12:03:00Z" w16du:dateUtc="2024-12-30T11:03:00Z">
          <w:pPr/>
        </w:pPrChange>
      </w:pPr>
      <w:ins w:id="33785" w:author="Quinten Van Woerkom" w:date="2024-12-13T09:51:00Z" w16du:dateUtc="2024-12-13T08:51:00Z">
        <w:r>
          <w:t xml:space="preserve">The following sets of </w:t>
        </w:r>
      </w:ins>
      <w:ins w:id="33786" w:author="Quinten Van Woerkom" w:date="2024-12-13T09:52:00Z" w16du:dateUtc="2024-12-13T08:52:00Z">
        <w:r>
          <w:t xml:space="preserve">data types </w:t>
        </w:r>
      </w:ins>
      <w:ins w:id="33787" w:author="Peter Van Der Plas" w:date="2024-12-30T12:04:00Z" w16du:dateUtc="2024-12-30T11:04:00Z">
        <w:r w:rsidR="00133F99">
          <w:t xml:space="preserve">shall </w:t>
        </w:r>
      </w:ins>
      <w:ins w:id="33788" w:author="Quinten Van Woerkom" w:date="2024-12-13T09:52:00Z" w16du:dateUtc="2024-12-13T08:52:00Z">
        <w:r>
          <w:t>support one or more operations</w:t>
        </w:r>
      </w:ins>
      <w:ins w:id="33789" w:author="Quinten Van Woerkom" w:date="2024-12-13T10:01:00Z" w16du:dateUtc="2024-12-13T09:01:00Z">
        <w:r w:rsidR="00DB7ACC">
          <w:t>:</w:t>
        </w:r>
      </w:ins>
    </w:p>
    <w:p w14:paraId="0D9628CC" w14:textId="15360ECB" w:rsidR="00A352A5" w:rsidRDefault="00DF0D3F" w:rsidP="00DB7ACC">
      <w:pPr>
        <w:numPr>
          <w:ilvl w:val="0"/>
          <w:numId w:val="114"/>
        </w:numPr>
        <w:rPr>
          <w:ins w:id="33790" w:author="Quinten Van Woerkom" w:date="2024-12-13T10:13:00Z" w16du:dateUtc="2024-12-13T09:13:00Z"/>
        </w:rPr>
      </w:pPr>
      <w:ins w:id="33791" w:author="Quinten Van Woerkom" w:date="2024-12-13T09:52:00Z" w16du:dateUtc="2024-12-13T08:52:00Z">
        <w:r>
          <w:rPr>
            <w:b/>
            <w:bCs/>
          </w:rPr>
          <w:t>Binary</w:t>
        </w:r>
      </w:ins>
      <w:ins w:id="33792" w:author="Quinten Van Woerkom" w:date="2024-12-13T10:13:00Z" w16du:dateUtc="2024-12-13T09:13:00Z">
        <w:r w:rsidR="00A352A5">
          <w:rPr>
            <w:b/>
            <w:bCs/>
          </w:rPr>
          <w:t xml:space="preserve"> </w:t>
        </w:r>
      </w:ins>
      <w:ins w:id="33793" w:author="Quinten Van Woerkom" w:date="2024-12-13T10:02:00Z" w16du:dateUtc="2024-12-13T09:02:00Z">
        <w:r w:rsidR="00DB7ACC">
          <w:rPr>
            <w:b/>
            <w:bCs/>
          </w:rPr>
          <w:t>values</w:t>
        </w:r>
      </w:ins>
      <w:ins w:id="33794" w:author="Quinten Van Woerkom" w:date="2024-12-13T09:52:00Z" w16du:dateUtc="2024-12-13T08:52:00Z">
        <w:r>
          <w:rPr>
            <w:b/>
            <w:bCs/>
          </w:rPr>
          <w:t xml:space="preserve">: </w:t>
        </w:r>
        <w:r>
          <w:t>MAL::Blob</w:t>
        </w:r>
      </w:ins>
      <w:ins w:id="33795" w:author="Quinten Van Woerkom" w:date="2024-12-13T10:13:00Z" w16du:dateUtc="2024-12-13T09:13:00Z">
        <w:r w:rsidR="00A352A5">
          <w:t xml:space="preserve"> and </w:t>
        </w:r>
      </w:ins>
      <w:ins w:id="33796" w:author="Quinten Van Woerkom" w:date="2024-12-13T09:52:00Z" w16du:dateUtc="2024-12-13T08:52:00Z">
        <w:r>
          <w:t>MAL::Boolean</w:t>
        </w:r>
      </w:ins>
      <w:ins w:id="33797" w:author="Quinten Van Woerkom" w:date="2024-12-13T10:13:00Z" w16du:dateUtc="2024-12-13T09:13:00Z">
        <w:r w:rsidR="00A352A5">
          <w:t>.</w:t>
        </w:r>
      </w:ins>
    </w:p>
    <w:p w14:paraId="0E006E1E" w14:textId="01794EF8" w:rsidR="00DB7ACC" w:rsidRDefault="00A352A5" w:rsidP="00DB7ACC">
      <w:pPr>
        <w:numPr>
          <w:ilvl w:val="0"/>
          <w:numId w:val="114"/>
        </w:numPr>
        <w:rPr>
          <w:ins w:id="33798" w:author="Quinten Van Woerkom" w:date="2024-12-13T09:53:00Z" w16du:dateUtc="2024-12-13T08:53:00Z"/>
        </w:rPr>
      </w:pPr>
      <w:ins w:id="33799" w:author="Quinten Van Woerkom" w:date="2024-12-13T10:13:00Z" w16du:dateUtc="2024-12-13T09:13:00Z">
        <w:r>
          <w:rPr>
            <w:b/>
            <w:bCs/>
          </w:rPr>
          <w:t>Integer</w:t>
        </w:r>
      </w:ins>
      <w:ins w:id="33800" w:author="Quinten Van Woerkom" w:date="2024-12-13T10:14:00Z" w16du:dateUtc="2024-12-13T09:14:00Z">
        <w:r>
          <w:rPr>
            <w:b/>
            <w:bCs/>
          </w:rPr>
          <w:t>s</w:t>
        </w:r>
      </w:ins>
      <w:ins w:id="33801" w:author="Quinten Van Woerkom" w:date="2024-12-13T10:13:00Z" w16du:dateUtc="2024-12-13T09:13:00Z">
        <w:r>
          <w:rPr>
            <w:b/>
            <w:bCs/>
          </w:rPr>
          <w:t>:</w:t>
        </w:r>
        <w:r>
          <w:t xml:space="preserve"> </w:t>
        </w:r>
        <w:r w:rsidRPr="00A352A5">
          <w:t>MAL::Octet, MAL::</w:t>
        </w:r>
        <w:proofErr w:type="spellStart"/>
        <w:r w:rsidRPr="00A352A5">
          <w:t>UOctet</w:t>
        </w:r>
        <w:proofErr w:type="spellEnd"/>
        <w:r w:rsidRPr="00A352A5">
          <w:t>, MAL::Short, MAL::</w:t>
        </w:r>
        <w:proofErr w:type="spellStart"/>
        <w:r w:rsidRPr="00A352A5">
          <w:t>UShort</w:t>
        </w:r>
        <w:proofErr w:type="spellEnd"/>
        <w:r w:rsidRPr="00A352A5">
          <w:t>, MAL::Integer, MAL::</w:t>
        </w:r>
        <w:proofErr w:type="spellStart"/>
        <w:r w:rsidRPr="00A352A5">
          <w:t>UInteger</w:t>
        </w:r>
        <w:proofErr w:type="spellEnd"/>
        <w:r w:rsidRPr="00A352A5">
          <w:t>, MAL::Long and MAL::</w:t>
        </w:r>
        <w:proofErr w:type="spellStart"/>
        <w:r w:rsidRPr="00A352A5">
          <w:t>ULong</w:t>
        </w:r>
        <w:proofErr w:type="spellEnd"/>
        <w:r w:rsidRPr="00A352A5">
          <w:t>.</w:t>
        </w:r>
      </w:ins>
    </w:p>
    <w:p w14:paraId="06BED15B" w14:textId="40DC635C" w:rsidR="00DF0D3F" w:rsidRPr="00DF0D3F" w:rsidRDefault="00DF0D3F" w:rsidP="00DF0D3F">
      <w:pPr>
        <w:numPr>
          <w:ilvl w:val="0"/>
          <w:numId w:val="114"/>
        </w:numPr>
        <w:rPr>
          <w:ins w:id="33802" w:author="Quinten Van Woerkom" w:date="2024-12-13T09:54:00Z" w16du:dateUtc="2024-12-13T08:54:00Z"/>
          <w:b/>
          <w:bCs/>
          <w:rPrChange w:id="33803" w:author="Quinten Van Woerkom" w:date="2024-12-13T09:54:00Z" w16du:dateUtc="2024-12-13T08:54:00Z">
            <w:rPr>
              <w:ins w:id="33804" w:author="Quinten Van Woerkom" w:date="2024-12-13T09:54:00Z" w16du:dateUtc="2024-12-13T08:54:00Z"/>
            </w:rPr>
          </w:rPrChange>
        </w:rPr>
      </w:pPr>
      <w:ins w:id="33805" w:author="Quinten Van Woerkom" w:date="2024-12-13T09:54:00Z" w16du:dateUtc="2024-12-13T08:54:00Z">
        <w:r w:rsidRPr="00DF0D3F">
          <w:rPr>
            <w:b/>
            <w:bCs/>
          </w:rPr>
          <w:t>Floating-</w:t>
        </w:r>
        <w:r w:rsidRPr="00DF0D3F">
          <w:rPr>
            <w:b/>
            <w:bCs/>
            <w:rPrChange w:id="33806" w:author="Quinten Van Woerkom" w:date="2024-12-13T09:54:00Z" w16du:dateUtc="2024-12-13T08:54:00Z">
              <w:rPr/>
            </w:rPrChange>
          </w:rPr>
          <w:t>point</w:t>
        </w:r>
      </w:ins>
      <w:ins w:id="33807" w:author="Quinten Van Woerkom" w:date="2024-12-13T10:02:00Z" w16du:dateUtc="2024-12-13T09:02:00Z">
        <w:r w:rsidR="00DB7ACC">
          <w:rPr>
            <w:b/>
            <w:bCs/>
          </w:rPr>
          <w:t xml:space="preserve"> numbers</w:t>
        </w:r>
      </w:ins>
      <w:ins w:id="33808" w:author="Quinten Van Woerkom" w:date="2024-12-13T09:54:00Z" w16du:dateUtc="2024-12-13T08:54:00Z">
        <w:r w:rsidRPr="00DF0D3F">
          <w:rPr>
            <w:b/>
            <w:bCs/>
            <w:rPrChange w:id="33809" w:author="Quinten Van Woerkom" w:date="2024-12-13T09:54:00Z" w16du:dateUtc="2024-12-13T08:54:00Z">
              <w:rPr/>
            </w:rPrChange>
          </w:rPr>
          <w:t xml:space="preserve">: </w:t>
        </w:r>
        <w:r>
          <w:t>MAL::Float</w:t>
        </w:r>
      </w:ins>
      <w:ins w:id="33810" w:author="Quinten Van Woerkom" w:date="2024-12-13T10:05:00Z" w16du:dateUtc="2024-12-13T09:05:00Z">
        <w:r w:rsidR="00FF3E07">
          <w:t xml:space="preserve"> and</w:t>
        </w:r>
      </w:ins>
      <w:ins w:id="33811" w:author="Quinten Van Woerkom" w:date="2024-12-13T09:54:00Z" w16du:dateUtc="2024-12-13T08:54:00Z">
        <w:r>
          <w:t xml:space="preserve"> MAL::Double.</w:t>
        </w:r>
      </w:ins>
    </w:p>
    <w:p w14:paraId="541175FD" w14:textId="4345C564" w:rsidR="00DF0D3F" w:rsidRPr="00DB7ACC" w:rsidRDefault="00DB7ACC" w:rsidP="00DF0D3F">
      <w:pPr>
        <w:numPr>
          <w:ilvl w:val="0"/>
          <w:numId w:val="114"/>
        </w:numPr>
        <w:rPr>
          <w:ins w:id="33812" w:author="Quinten Van Woerkom" w:date="2024-12-13T09:55:00Z" w16du:dateUtc="2024-12-13T08:55:00Z"/>
          <w:b/>
          <w:bCs/>
          <w:rPrChange w:id="33813" w:author="Quinten Van Woerkom" w:date="2024-12-13T09:55:00Z" w16du:dateUtc="2024-12-13T08:55:00Z">
            <w:rPr>
              <w:ins w:id="33814" w:author="Quinten Van Woerkom" w:date="2024-12-13T09:55:00Z" w16du:dateUtc="2024-12-13T08:55:00Z"/>
            </w:rPr>
          </w:rPrChange>
        </w:rPr>
      </w:pPr>
      <w:ins w:id="33815" w:author="Quinten Van Woerkom" w:date="2024-12-13T09:55:00Z" w16du:dateUtc="2024-12-13T08:55:00Z">
        <w:r>
          <w:rPr>
            <w:b/>
            <w:bCs/>
          </w:rPr>
          <w:t xml:space="preserve">Unicode strings: </w:t>
        </w:r>
        <w:r>
          <w:t>MAL::String, MAL::Identifier,</w:t>
        </w:r>
      </w:ins>
      <w:ins w:id="33816" w:author="Quinten Van Woerkom" w:date="2024-12-13T10:05:00Z" w16du:dateUtc="2024-12-13T09:05:00Z">
        <w:r w:rsidR="00FF3E07">
          <w:t xml:space="preserve"> and</w:t>
        </w:r>
      </w:ins>
      <w:ins w:id="33817" w:author="Quinten Van Woerkom" w:date="2024-12-13T09:55:00Z" w16du:dateUtc="2024-12-13T08:55:00Z">
        <w:r>
          <w:t xml:space="preserve"> MAL::URI.</w:t>
        </w:r>
      </w:ins>
    </w:p>
    <w:p w14:paraId="1E88E5D0" w14:textId="54A4A271" w:rsidR="00DB7ACC" w:rsidRPr="00DB7ACC" w:rsidRDefault="00DB7ACC" w:rsidP="00DF0D3F">
      <w:pPr>
        <w:numPr>
          <w:ilvl w:val="0"/>
          <w:numId w:val="114"/>
        </w:numPr>
        <w:rPr>
          <w:ins w:id="33818" w:author="Quinten Van Woerkom" w:date="2024-12-13T10:01:00Z" w16du:dateUtc="2024-12-13T09:01:00Z"/>
          <w:b/>
          <w:bCs/>
          <w:rPrChange w:id="33819" w:author="Quinten Van Woerkom" w:date="2024-12-13T10:01:00Z" w16du:dateUtc="2024-12-13T09:01:00Z">
            <w:rPr>
              <w:ins w:id="33820" w:author="Quinten Van Woerkom" w:date="2024-12-13T10:01:00Z" w16du:dateUtc="2024-12-13T09:01:00Z"/>
            </w:rPr>
          </w:rPrChange>
        </w:rPr>
      </w:pPr>
      <w:ins w:id="33821" w:author="Quinten Van Woerkom" w:date="2024-12-13T10:01:00Z" w16du:dateUtc="2024-12-13T09:01:00Z">
        <w:r>
          <w:rPr>
            <w:b/>
            <w:bCs/>
          </w:rPr>
          <w:t xml:space="preserve">Time representations: </w:t>
        </w:r>
        <w:r>
          <w:t>MAL::Time</w:t>
        </w:r>
      </w:ins>
      <w:ins w:id="33822" w:author="Quinten Van Woerkom" w:date="2024-12-13T10:05:00Z" w16du:dateUtc="2024-12-13T09:05:00Z">
        <w:r w:rsidR="00FF3E07">
          <w:t xml:space="preserve"> and</w:t>
        </w:r>
      </w:ins>
      <w:ins w:id="33823" w:author="Quinten Van Woerkom" w:date="2024-12-13T10:01:00Z" w16du:dateUtc="2024-12-13T09:01:00Z">
        <w:r>
          <w:t xml:space="preserve"> MAL::</w:t>
        </w:r>
        <w:proofErr w:type="spellStart"/>
        <w:r>
          <w:t>FineTime</w:t>
        </w:r>
        <w:proofErr w:type="spellEnd"/>
        <w:r>
          <w:t>.</w:t>
        </w:r>
      </w:ins>
    </w:p>
    <w:p w14:paraId="73EC08D6" w14:textId="41FE6318" w:rsidR="00DB7ACC" w:rsidRPr="00FF3E07" w:rsidRDefault="00DB7ACC" w:rsidP="00DF0D3F">
      <w:pPr>
        <w:numPr>
          <w:ilvl w:val="0"/>
          <w:numId w:val="114"/>
        </w:numPr>
        <w:rPr>
          <w:ins w:id="33824" w:author="Quinten Van Woerkom" w:date="2024-12-13T10:04:00Z" w16du:dateUtc="2024-12-13T09:04:00Z"/>
          <w:b/>
          <w:bCs/>
          <w:rPrChange w:id="33825" w:author="Quinten Van Woerkom" w:date="2024-12-13T10:04:00Z" w16du:dateUtc="2024-12-13T09:04:00Z">
            <w:rPr>
              <w:ins w:id="33826" w:author="Quinten Van Woerkom" w:date="2024-12-13T10:04:00Z" w16du:dateUtc="2024-12-13T09:04:00Z"/>
            </w:rPr>
          </w:rPrChange>
        </w:rPr>
      </w:pPr>
      <w:ins w:id="33827" w:author="Quinten Van Woerkom" w:date="2024-12-13T10:01:00Z" w16du:dateUtc="2024-12-13T09:01:00Z">
        <w:r>
          <w:rPr>
            <w:b/>
            <w:bCs/>
          </w:rPr>
          <w:t>Geomet</w:t>
        </w:r>
      </w:ins>
      <w:ins w:id="33828" w:author="Quinten Van Woerkom" w:date="2024-12-13T10:02:00Z" w16du:dateUtc="2024-12-13T09:02:00Z">
        <w:r>
          <w:rPr>
            <w:b/>
            <w:bCs/>
          </w:rPr>
          <w:t xml:space="preserve">ric </w:t>
        </w:r>
      </w:ins>
      <w:ins w:id="33829" w:author="Quinten Van Woerkom" w:date="2024-12-13T10:03:00Z" w16du:dateUtc="2024-12-13T09:03:00Z">
        <w:r w:rsidR="005A5FBD">
          <w:rPr>
            <w:b/>
            <w:bCs/>
          </w:rPr>
          <w:t>types:</w:t>
        </w:r>
        <w:r w:rsidR="005A5FBD">
          <w:t xml:space="preserve"> </w:t>
        </w:r>
        <w:r w:rsidR="005A5FBD">
          <w:rPr>
            <w:i/>
            <w:iCs/>
          </w:rPr>
          <w:t>Position</w:t>
        </w:r>
        <w:r w:rsidR="005A5FBD">
          <w:t xml:space="preserve"> and </w:t>
        </w:r>
        <w:r w:rsidR="005A5FBD">
          <w:rPr>
            <w:i/>
            <w:iCs/>
          </w:rPr>
          <w:t>Direction</w:t>
        </w:r>
        <w:r w:rsidR="005A5FBD">
          <w:t>.</w:t>
        </w:r>
      </w:ins>
    </w:p>
    <w:p w14:paraId="5DD02A53" w14:textId="106B4C39" w:rsidR="00FF3E07" w:rsidRDefault="00E23CD5">
      <w:pPr>
        <w:pStyle w:val="Paragraph7"/>
        <w:rPr>
          <w:ins w:id="33830" w:author="Quinten Van Woerkom" w:date="2024-12-13T10:04:00Z" w16du:dateUtc="2024-12-13T09:04:00Z"/>
        </w:rPr>
        <w:pPrChange w:id="33831" w:author="Peter Van Der Plas" w:date="2024-12-30T12:04:00Z" w16du:dateUtc="2024-12-30T11:04:00Z">
          <w:pPr/>
        </w:pPrChange>
      </w:pPr>
      <w:ins w:id="33832" w:author="Quinten Van Woerkom" w:date="2024-12-13T13:16:00Z" w16du:dateUtc="2024-12-13T12:16:00Z">
        <w:r>
          <w:t xml:space="preserve">The following classes of operations </w:t>
        </w:r>
        <w:del w:id="33833" w:author="Peter Van Der Plas" w:date="2024-12-30T12:04:00Z" w16du:dateUtc="2024-12-30T11:04:00Z">
          <w:r w:rsidDel="00133F99">
            <w:delText>are</w:delText>
          </w:r>
        </w:del>
      </w:ins>
      <w:ins w:id="33834" w:author="Peter Van Der Plas" w:date="2024-12-30T12:04:00Z" w16du:dateUtc="2024-12-30T11:04:00Z">
        <w:r w:rsidR="00133F99">
          <w:t>shall be</w:t>
        </w:r>
      </w:ins>
      <w:ins w:id="33835" w:author="Quinten Van Woerkom" w:date="2024-12-13T13:16:00Z" w16du:dateUtc="2024-12-13T12:16:00Z">
        <w:r>
          <w:t xml:space="preserve"> distinguished:</w:t>
        </w:r>
      </w:ins>
    </w:p>
    <w:p w14:paraId="2E291E7E" w14:textId="72594D81" w:rsidR="00FF3E07" w:rsidRDefault="00FF3E07" w:rsidP="00FF3E07">
      <w:pPr>
        <w:numPr>
          <w:ilvl w:val="0"/>
          <w:numId w:val="115"/>
        </w:numPr>
        <w:rPr>
          <w:ins w:id="33836" w:author="Quinten Van Woerkom" w:date="2024-12-13T10:05:00Z" w16du:dateUtc="2024-12-13T09:05:00Z"/>
        </w:rPr>
      </w:pPr>
      <w:ins w:id="33837" w:author="Quinten Van Woerkom" w:date="2024-12-13T10:05:00Z" w16du:dateUtc="2024-12-13T09:05:00Z">
        <w:r>
          <w:rPr>
            <w:b/>
            <w:bCs/>
          </w:rPr>
          <w:t xml:space="preserve">Equality: </w:t>
        </w:r>
        <w:r>
          <w:t>EQUAL and DIFFER.</w:t>
        </w:r>
      </w:ins>
    </w:p>
    <w:p w14:paraId="00A31079" w14:textId="6BC91DAA" w:rsidR="00FF3E07" w:rsidRDefault="00FF3E07" w:rsidP="00FF3E07">
      <w:pPr>
        <w:numPr>
          <w:ilvl w:val="0"/>
          <w:numId w:val="115"/>
        </w:numPr>
        <w:rPr>
          <w:ins w:id="33838" w:author="Quinten Van Woerkom" w:date="2024-12-13T10:05:00Z" w16du:dateUtc="2024-12-13T09:05:00Z"/>
        </w:rPr>
      </w:pPr>
      <w:ins w:id="33839" w:author="Quinten Van Woerkom" w:date="2024-12-13T10:05:00Z" w16du:dateUtc="2024-12-13T09:05:00Z">
        <w:r>
          <w:rPr>
            <w:b/>
            <w:bCs/>
          </w:rPr>
          <w:t xml:space="preserve">Ordering: </w:t>
        </w:r>
        <w:r>
          <w:t>GREATER, GREATER_OR_EQUAL, LESS, and LESS_OR_EQUAL.</w:t>
        </w:r>
      </w:ins>
    </w:p>
    <w:p w14:paraId="2FE4B5DA" w14:textId="27126C4F" w:rsidR="00FF3E07" w:rsidRDefault="00FF3E07" w:rsidP="00FF3E07">
      <w:pPr>
        <w:numPr>
          <w:ilvl w:val="0"/>
          <w:numId w:val="115"/>
        </w:numPr>
        <w:rPr>
          <w:ins w:id="33840" w:author="Quinten Van Woerkom" w:date="2024-12-13T11:16:00Z" w16du:dateUtc="2024-12-13T10:16:00Z"/>
        </w:rPr>
      </w:pPr>
      <w:ins w:id="33841" w:author="Quinten Van Woerkom" w:date="2024-12-13T10:05:00Z" w16du:dateUtc="2024-12-13T09:05:00Z">
        <w:r>
          <w:rPr>
            <w:b/>
            <w:bCs/>
          </w:rPr>
          <w:t>Containment:</w:t>
        </w:r>
        <w:r>
          <w:t xml:space="preserve"> CONTAINS and ICONTAINS.</w:t>
        </w:r>
      </w:ins>
    </w:p>
    <w:p w14:paraId="41A85A26" w14:textId="08EB1123" w:rsidR="00C96B7A" w:rsidRPr="00FF3E07" w:rsidRDefault="00C96B7A">
      <w:pPr>
        <w:pStyle w:val="Paragraph7"/>
        <w:rPr>
          <w:ins w:id="33842" w:author="Quinten Van Woerkom" w:date="2024-12-13T10:03:00Z" w16du:dateUtc="2024-12-13T09:03:00Z"/>
        </w:rPr>
        <w:pPrChange w:id="33843" w:author="Peter Van Der Plas" w:date="2024-12-30T12:04:00Z" w16du:dateUtc="2024-12-30T11:04:00Z">
          <w:pPr>
            <w:numPr>
              <w:numId w:val="114"/>
            </w:numPr>
            <w:ind w:left="720" w:hanging="360"/>
          </w:pPr>
        </w:pPrChange>
      </w:pPr>
      <w:ins w:id="33844" w:author="Quinten Van Woerkom" w:date="2024-12-13T11:16:00Z" w16du:dateUtc="2024-12-13T10:16:00Z">
        <w:r>
          <w:t xml:space="preserve">The precise semantics for each supported combination of data types and operations </w:t>
        </w:r>
      </w:ins>
      <w:ins w:id="33845" w:author="Quinten Van Woerkom" w:date="2024-12-13T13:16:00Z" w16du:dateUtc="2024-12-13T12:16:00Z">
        <w:r w:rsidR="0087128E">
          <w:t>are</w:t>
        </w:r>
      </w:ins>
      <w:ins w:id="33846" w:author="Quinten Van Woerkom" w:date="2024-12-13T11:16:00Z" w16du:dateUtc="2024-12-13T10:16:00Z">
        <w:r>
          <w:t xml:space="preserve"> given in the table below.</w:t>
        </w:r>
      </w:ins>
      <w:ins w:id="33847" w:author="Peter Van Der Plas" w:date="2024-12-30T13:20:00Z" w16du:dateUtc="2024-12-30T12:20:00Z">
        <w:r w:rsidR="00DA3E57">
          <w:fldChar w:fldCharType="begin"/>
        </w:r>
        <w:r w:rsidR="00DA3E57">
          <w:instrText xml:space="preserve"> REF T_101ExampleDataStructureTable \h </w:instrText>
        </w:r>
      </w:ins>
      <w:ins w:id="33848" w:author="Peter Van Der Plas" w:date="2024-12-30T13:20:00Z" w16du:dateUtc="2024-12-30T12:20:00Z">
        <w:r w:rsidR="00DA3E57">
          <w:fldChar w:fldCharType="end"/>
        </w:r>
        <w:r w:rsidR="00DA3E57">
          <w:fldChar w:fldCharType="begin"/>
        </w:r>
        <w:r w:rsidR="00DA3E57">
          <w:instrText xml:space="preserve"> REF T_101ExampleDataStructureTable \h </w:instrText>
        </w:r>
      </w:ins>
      <w:ins w:id="33849" w:author="Peter Van Der Plas" w:date="2024-12-30T13:20:00Z" w16du:dateUtc="2024-12-30T12:20:00Z">
        <w:r w:rsidR="00DA3E57">
          <w:fldChar w:fldCharType="end"/>
        </w:r>
        <w:r w:rsidR="00DA3E57">
          <w:fldChar w:fldCharType="begin"/>
        </w:r>
        <w:r w:rsidR="00DA3E57">
          <w:instrText xml:space="preserve"> REF T_101ExampleDataStructureTable \h </w:instrText>
        </w:r>
      </w:ins>
      <w:ins w:id="33850" w:author="Peter Van Der Plas" w:date="2024-12-30T13:20:00Z" w16du:dateUtc="2024-12-30T12:20:00Z">
        <w:r w:rsidR="00DA3E57">
          <w:fldChar w:fldCharType="end"/>
        </w:r>
      </w:ins>
      <w:ins w:id="33851" w:author="Peter Van Der Plas" w:date="2024-12-30T13:22:00Z" w16du:dateUtc="2024-12-30T12:22:00Z">
        <w:r w:rsidR="00DA3E57">
          <w:fldChar w:fldCharType="begin"/>
        </w:r>
        <w:r w:rsidR="00DA3E57">
          <w:instrText xml:space="preserve"> REF T_401MOObjectNumbers \h </w:instrText>
        </w:r>
      </w:ins>
      <w:ins w:id="33852" w:author="Peter Van Der Plas" w:date="2024-12-30T13:22:00Z" w16du:dateUtc="2024-12-30T12:22:00Z">
        <w:r w:rsidR="00DA3E57">
          <w:fldChar w:fldCharType="end"/>
        </w:r>
        <w:r w:rsidR="00DA3E57">
          <w:fldChar w:fldCharType="begin"/>
        </w:r>
        <w:r w:rsidR="00DA3E57">
          <w:instrText xml:space="preserve"> REF T_401MOObjectNumbers \h </w:instrText>
        </w:r>
      </w:ins>
      <w:ins w:id="33853" w:author="Peter Van Der Plas" w:date="2024-12-30T13:22:00Z" w16du:dateUtc="2024-12-30T12:22:00Z">
        <w:r w:rsidR="00DA3E57">
          <w:fldChar w:fldCharType="end"/>
        </w:r>
      </w:ins>
    </w:p>
    <w:p w14:paraId="30AF58FA" w14:textId="593C9163" w:rsidR="008546EA" w:rsidRPr="007D4EAA" w:rsidRDefault="007D4EAA">
      <w:pPr>
        <w:pStyle w:val="TableTitle"/>
        <w:spacing w:before="240"/>
        <w:rPr>
          <w:ins w:id="33854" w:author="Quinten Van Woerkom" w:date="2024-12-13T10:03:00Z" w16du:dateUtc="2024-12-13T09:03:00Z"/>
          <w:b w:val="0"/>
          <w:lang w:val="en-GB"/>
          <w:rPrChange w:id="33855" w:author="Peter Van Der Plas" w:date="2024-12-30T12:21:00Z" w16du:dateUtc="2024-12-30T11:21:00Z">
            <w:rPr>
              <w:ins w:id="33856" w:author="Quinten Van Woerkom" w:date="2024-12-13T10:03:00Z" w16du:dateUtc="2024-12-13T09:03:00Z"/>
              <w:b/>
              <w:bCs/>
            </w:rPr>
          </w:rPrChange>
        </w:rPr>
        <w:pPrChange w:id="33857" w:author="Peter Van Der Plas" w:date="2024-12-30T12:21:00Z" w16du:dateUtc="2024-12-30T11:21:00Z">
          <w:pPr/>
        </w:pPrChange>
      </w:pPr>
      <w:ins w:id="33858" w:author="Peter Van Der Plas" w:date="2024-12-30T12:21:00Z" w16du:dateUtc="2024-12-30T11:21:00Z">
        <w:r w:rsidRPr="004424B1">
          <w:rPr>
            <w:lang w:val="en-GB"/>
          </w:rPr>
          <w:t xml:space="preserve">Table </w:t>
        </w:r>
        <w:r>
          <w:rPr>
            <w:lang w:val="en-GB"/>
          </w:rPr>
          <w:fldChar w:fldCharType="begin"/>
        </w:r>
        <w:r>
          <w:rPr>
            <w:lang w:val="en-GB"/>
          </w:rPr>
          <w:instrText xml:space="preserve"> STYLEREF 1 \s </w:instrText>
        </w:r>
        <w:r>
          <w:rPr>
            <w:lang w:val="en-GB"/>
          </w:rPr>
          <w:fldChar w:fldCharType="separate"/>
        </w:r>
      </w:ins>
      <w:r w:rsidR="006D1623">
        <w:rPr>
          <w:noProof/>
          <w:lang w:val="en-GB"/>
        </w:rPr>
        <w:t>4</w:t>
      </w:r>
      <w:ins w:id="33859" w:author="Peter Van Der Plas" w:date="2024-12-30T12:21:00Z" w16du:dateUtc="2024-12-30T11:21:00Z">
        <w:r>
          <w:rPr>
            <w:lang w:val="en-GB"/>
          </w:rPr>
          <w:fldChar w:fldCharType="end"/>
        </w:r>
        <w:r>
          <w:rPr>
            <w:lang w:val="en-GB"/>
          </w:rPr>
          <w:noBreakHyphen/>
        </w:r>
        <w:r>
          <w:rPr>
            <w:lang w:val="en-GB"/>
          </w:rPr>
          <w:fldChar w:fldCharType="begin"/>
        </w:r>
        <w:r>
          <w:rPr>
            <w:lang w:val="en-GB"/>
          </w:rPr>
          <w:instrText xml:space="preserve"> SEQ Table \* ARABIC \s 1 </w:instrText>
        </w:r>
        <w:r>
          <w:rPr>
            <w:lang w:val="en-GB"/>
          </w:rPr>
          <w:fldChar w:fldCharType="separate"/>
        </w:r>
      </w:ins>
      <w:ins w:id="33860" w:author="Peter Van Der Plas" w:date="2025-01-01T17:31:00Z" w16du:dateUtc="2025-01-01T16:31:00Z">
        <w:r w:rsidR="006D1623">
          <w:rPr>
            <w:noProof/>
            <w:lang w:val="en-GB"/>
          </w:rPr>
          <w:t>5</w:t>
        </w:r>
      </w:ins>
      <w:ins w:id="33861" w:author="Peter Van Der Plas" w:date="2024-12-30T12:21:00Z" w16du:dateUtc="2024-12-30T11:21:00Z">
        <w:r>
          <w:rPr>
            <w:lang w:val="en-GB"/>
          </w:rPr>
          <w:fldChar w:fldCharType="end"/>
        </w:r>
        <w:r w:rsidRPr="004424B1">
          <w:rPr>
            <w:lang w:val="en-GB"/>
          </w:rPr>
          <w:fldChar w:fldCharType="begin"/>
        </w:r>
        <w:r w:rsidRPr="004424B1">
          <w:rPr>
            <w:lang w:val="en-GB"/>
          </w:rPr>
          <w:instrText xml:space="preserve"> TC \f T \l 7 "</w:instrText>
        </w:r>
        <w:r w:rsidRPr="004424B1">
          <w:rPr>
            <w:lang w:val="en-GB"/>
          </w:rPr>
          <w:fldChar w:fldCharType="begin"/>
        </w:r>
        <w:r w:rsidRPr="004424B1">
          <w:rPr>
            <w:lang w:val="en-GB"/>
          </w:rPr>
          <w:instrText xml:space="preserve"> STYLEREF "Heading 1"\l \n \t \* MERGEFORMAT </w:instrText>
        </w:r>
        <w:r w:rsidRPr="004424B1">
          <w:rPr>
            <w:lang w:val="en-GB"/>
          </w:rPr>
          <w:fldChar w:fldCharType="separate"/>
        </w:r>
      </w:ins>
      <w:bookmarkStart w:id="33862" w:name="_Toc186645539"/>
      <w:r w:rsidR="006D1623">
        <w:rPr>
          <w:noProof/>
          <w:lang w:val="en-GB"/>
        </w:rPr>
        <w:instrText>4</w:instrText>
      </w:r>
      <w:ins w:id="33863" w:author="Peter Van Der Plas" w:date="2024-12-30T12:21:00Z" w16du:dateUtc="2024-12-30T11:21:00Z">
        <w:r w:rsidRPr="004424B1">
          <w:rPr>
            <w:noProof/>
            <w:lang w:val="en-GB"/>
          </w:rPr>
          <w:fldChar w:fldCharType="end"/>
        </w:r>
        <w:r w:rsidRPr="004424B1">
          <w:rPr>
            <w:lang w:val="en-GB"/>
          </w:rPr>
          <w:instrText>-</w:instrText>
        </w:r>
        <w:r w:rsidRPr="004424B1">
          <w:rPr>
            <w:lang w:val="en-GB"/>
          </w:rPr>
          <w:fldChar w:fldCharType="begin"/>
        </w:r>
        <w:r w:rsidRPr="004424B1">
          <w:rPr>
            <w:lang w:val="en-GB"/>
          </w:rPr>
          <w:instrText xml:space="preserve"> SEQ Table_TOC \s 1 \* MERGEFORMAT </w:instrText>
        </w:r>
        <w:r w:rsidRPr="004424B1">
          <w:rPr>
            <w:lang w:val="en-GB"/>
          </w:rPr>
          <w:fldChar w:fldCharType="separate"/>
        </w:r>
      </w:ins>
      <w:ins w:id="33864" w:author="Peter Van Der Plas" w:date="2025-01-01T17:31:00Z" w16du:dateUtc="2025-01-01T16:31:00Z">
        <w:r w:rsidR="006D1623">
          <w:rPr>
            <w:noProof/>
            <w:lang w:val="en-GB"/>
          </w:rPr>
          <w:instrText>5</w:instrText>
        </w:r>
      </w:ins>
      <w:ins w:id="33865" w:author="Peter Van Der Plas" w:date="2024-12-30T12:21:00Z" w16du:dateUtc="2024-12-30T11:21:00Z">
        <w:r w:rsidRPr="004424B1">
          <w:rPr>
            <w:noProof/>
            <w:lang w:val="en-GB"/>
          </w:rPr>
          <w:fldChar w:fldCharType="end"/>
        </w:r>
        <w:r w:rsidRPr="004424B1">
          <w:rPr>
            <w:lang w:val="en-GB"/>
          </w:rPr>
          <w:tab/>
          <w:instrText>MO Object Numbers</w:instrText>
        </w:r>
        <w:bookmarkEnd w:id="33862"/>
        <w:r w:rsidRPr="004424B1">
          <w:rPr>
            <w:lang w:val="en-GB"/>
          </w:rPr>
          <w:instrText>"</w:instrText>
        </w:r>
        <w:r w:rsidRPr="004424B1">
          <w:rPr>
            <w:lang w:val="en-GB"/>
          </w:rPr>
          <w:fldChar w:fldCharType="end"/>
        </w:r>
        <w:r w:rsidRPr="004424B1">
          <w:rPr>
            <w:lang w:val="en-GB"/>
          </w:rPr>
          <w:t xml:space="preserve">:  </w:t>
        </w:r>
      </w:ins>
      <w:r>
        <w:rPr>
          <w:lang w:val="en-GB"/>
        </w:rPr>
        <w:t>Supported Expression Operations per Data Type</w:t>
      </w:r>
    </w:p>
    <w:tbl>
      <w:tblPr>
        <w:tblStyle w:val="RBTable"/>
        <w:tblW w:w="9185" w:type="dxa"/>
        <w:tblLayout w:type="fixed"/>
        <w:tblCellMar>
          <w:top w:w="29" w:type="dxa"/>
          <w:left w:w="86" w:type="dxa"/>
          <w:bottom w:w="29" w:type="dxa"/>
          <w:right w:w="86" w:type="dxa"/>
        </w:tblCellMar>
        <w:tblLook w:val="0420" w:firstRow="1" w:lastRow="0" w:firstColumn="0" w:lastColumn="0" w:noHBand="0" w:noVBand="1"/>
      </w:tblPr>
      <w:tblGrid>
        <w:gridCol w:w="2354"/>
        <w:gridCol w:w="1560"/>
        <w:gridCol w:w="5271"/>
      </w:tblGrid>
      <w:tr w:rsidR="008546EA" w:rsidRPr="004424B1" w14:paraId="407675C8" w14:textId="0CC13E69" w:rsidTr="00CD76A2">
        <w:trPr>
          <w:cnfStyle w:val="100000000000" w:firstRow="1" w:lastRow="0" w:firstColumn="0" w:lastColumn="0" w:oddVBand="0" w:evenVBand="0" w:oddHBand="0" w:evenHBand="0" w:firstRowFirstColumn="0" w:firstRowLastColumn="0" w:lastRowFirstColumn="0" w:lastRowLastColumn="0"/>
          <w:trHeight w:val="20"/>
          <w:tblHeader/>
          <w:ins w:id="33866" w:author="Quinten Van Woerkom" w:date="2024-12-13T10:03:00Z"/>
        </w:trPr>
        <w:tc>
          <w:tcPr>
            <w:tcW w:w="2354" w:type="dxa"/>
          </w:tcPr>
          <w:p w14:paraId="62769327" w14:textId="181ACD6B" w:rsidR="008546EA" w:rsidRPr="004424B1" w:rsidRDefault="00BD0153" w:rsidP="003E7F03">
            <w:pPr>
              <w:pStyle w:val="TableCell"/>
              <w:spacing w:before="0" w:after="0"/>
              <w:rPr>
                <w:ins w:id="33867" w:author="Quinten Van Woerkom" w:date="2024-12-13T10:03:00Z" w16du:dateUtc="2024-12-13T09:03:00Z"/>
              </w:rPr>
            </w:pPr>
            <w:ins w:id="33868" w:author="Peter Van Der Plas" w:date="2024-12-30T12:24:00Z" w16du:dateUtc="2024-12-30T11:24:00Z">
              <w:r>
                <w:t xml:space="preserve">Data </w:t>
              </w:r>
            </w:ins>
            <w:ins w:id="33869" w:author="Quinten Van Woerkom" w:date="2024-12-13T10:06:00Z" w16du:dateUtc="2024-12-13T09:06:00Z">
              <w:r w:rsidR="00A352A5">
                <w:t>Types</w:t>
              </w:r>
            </w:ins>
          </w:p>
        </w:tc>
        <w:tc>
          <w:tcPr>
            <w:tcW w:w="1560" w:type="dxa"/>
          </w:tcPr>
          <w:p w14:paraId="79F82A2A" w14:textId="0B6D8687" w:rsidR="008546EA" w:rsidRPr="004424B1" w:rsidRDefault="00A352A5" w:rsidP="003E7F03">
            <w:pPr>
              <w:pStyle w:val="TableCell"/>
              <w:spacing w:before="0" w:after="0"/>
              <w:rPr>
                <w:ins w:id="33870" w:author="Quinten Van Woerkom" w:date="2024-12-13T10:03:00Z" w16du:dateUtc="2024-12-13T09:03:00Z"/>
              </w:rPr>
            </w:pPr>
            <w:ins w:id="33871" w:author="Quinten Van Woerkom" w:date="2024-12-13T10:07:00Z" w16du:dateUtc="2024-12-13T09:07:00Z">
              <w:r>
                <w:t>Supported operations</w:t>
              </w:r>
            </w:ins>
          </w:p>
        </w:tc>
        <w:tc>
          <w:tcPr>
            <w:tcW w:w="5271" w:type="dxa"/>
          </w:tcPr>
          <w:p w14:paraId="6C840521" w14:textId="19591EB3" w:rsidR="008546EA" w:rsidRDefault="008546EA" w:rsidP="003E7F03">
            <w:pPr>
              <w:pStyle w:val="TableCell"/>
              <w:spacing w:before="0" w:after="0"/>
              <w:rPr>
                <w:ins w:id="33872" w:author="Quinten Van Woerkom" w:date="2024-12-13T10:04:00Z" w16du:dateUtc="2024-12-13T09:04:00Z"/>
              </w:rPr>
            </w:pPr>
            <w:ins w:id="33873" w:author="Quinten Van Woerkom" w:date="2024-12-13T10:04:00Z" w16du:dateUtc="2024-12-13T09:04:00Z">
              <w:r>
                <w:t>Semantics</w:t>
              </w:r>
            </w:ins>
          </w:p>
        </w:tc>
      </w:tr>
      <w:tr w:rsidR="008546EA" w:rsidRPr="004424B1" w14:paraId="335798B9" w14:textId="1D69F98D" w:rsidTr="00CD76A2">
        <w:trPr>
          <w:trHeight w:val="20"/>
          <w:ins w:id="33874" w:author="Quinten Van Woerkom" w:date="2024-12-13T10:03:00Z"/>
        </w:trPr>
        <w:tc>
          <w:tcPr>
            <w:tcW w:w="2354" w:type="dxa"/>
          </w:tcPr>
          <w:p w14:paraId="1B91627C" w14:textId="2189047A" w:rsidR="008546EA" w:rsidRPr="004424B1" w:rsidRDefault="00A352A5" w:rsidP="003E7F03">
            <w:pPr>
              <w:pStyle w:val="TableCell"/>
              <w:spacing w:before="0" w:after="0"/>
              <w:rPr>
                <w:ins w:id="33875" w:author="Quinten Van Woerkom" w:date="2024-12-13T10:03:00Z" w16du:dateUtc="2024-12-13T09:03:00Z"/>
                <w:rStyle w:val="Acronym"/>
              </w:rPr>
            </w:pPr>
            <w:ins w:id="33876" w:author="Quinten Van Woerkom" w:date="2024-12-13T10:06:00Z" w16du:dateUtc="2024-12-13T09:06:00Z">
              <w:r>
                <w:rPr>
                  <w:rStyle w:val="Acronym"/>
                </w:rPr>
                <w:t>Binary values</w:t>
              </w:r>
            </w:ins>
          </w:p>
        </w:tc>
        <w:tc>
          <w:tcPr>
            <w:tcW w:w="1560" w:type="dxa"/>
          </w:tcPr>
          <w:p w14:paraId="337BE6F2" w14:textId="68C5223A" w:rsidR="008546EA" w:rsidRPr="004424B1" w:rsidRDefault="00A352A5" w:rsidP="003E7F03">
            <w:pPr>
              <w:pStyle w:val="TableCell"/>
              <w:spacing w:before="0" w:after="0"/>
              <w:rPr>
                <w:ins w:id="33877" w:author="Quinten Van Woerkom" w:date="2024-12-13T10:03:00Z" w16du:dateUtc="2024-12-13T09:03:00Z"/>
              </w:rPr>
            </w:pPr>
            <w:ins w:id="33878" w:author="Quinten Van Woerkom" w:date="2024-12-13T10:07:00Z" w16du:dateUtc="2024-12-13T09:07:00Z">
              <w:r>
                <w:t>Equality</w:t>
              </w:r>
            </w:ins>
          </w:p>
        </w:tc>
        <w:tc>
          <w:tcPr>
            <w:tcW w:w="5271" w:type="dxa"/>
          </w:tcPr>
          <w:p w14:paraId="05975DC8" w14:textId="70EC3A86" w:rsidR="008546EA" w:rsidRPr="004424B1" w:rsidRDefault="00A352A5" w:rsidP="003E7F03">
            <w:pPr>
              <w:pStyle w:val="TableCell"/>
              <w:spacing w:before="0" w:after="0"/>
              <w:rPr>
                <w:ins w:id="33879" w:author="Quinten Van Woerkom" w:date="2024-12-13T10:04:00Z" w16du:dateUtc="2024-12-13T09:04:00Z"/>
              </w:rPr>
            </w:pPr>
            <w:ins w:id="33880" w:author="Quinten Van Woerkom" w:date="2024-12-13T10:13:00Z" w16du:dateUtc="2024-12-13T09:13:00Z">
              <w:r>
                <w:t>Bitwise equality</w:t>
              </w:r>
            </w:ins>
            <w:ins w:id="33881" w:author="Peter Van Der Plas" w:date="2024-12-30T12:06:00Z" w16du:dateUtc="2024-12-30T11:06:00Z">
              <w:r w:rsidR="00133F99">
                <w:t>.</w:t>
              </w:r>
            </w:ins>
          </w:p>
        </w:tc>
      </w:tr>
      <w:tr w:rsidR="00133F99" w:rsidRPr="004424B1" w14:paraId="78938544" w14:textId="77777777" w:rsidTr="00133F99">
        <w:trPr>
          <w:trHeight w:val="20"/>
          <w:ins w:id="33882" w:author="Quinten Van Woerkom" w:date="2024-12-13T10:14:00Z"/>
        </w:trPr>
        <w:tc>
          <w:tcPr>
            <w:tcW w:w="2354" w:type="dxa"/>
            <w:vMerge w:val="restart"/>
          </w:tcPr>
          <w:p w14:paraId="24DCC047" w14:textId="7986D0F0" w:rsidR="00133F99" w:rsidRDefault="00133F99" w:rsidP="003E7F03">
            <w:pPr>
              <w:pStyle w:val="TableCell"/>
              <w:spacing w:before="0" w:after="0"/>
              <w:rPr>
                <w:ins w:id="33883" w:author="Quinten Van Woerkom" w:date="2024-12-13T10:14:00Z" w16du:dateUtc="2024-12-13T09:14:00Z"/>
                <w:rStyle w:val="Acronym"/>
              </w:rPr>
            </w:pPr>
            <w:ins w:id="33884" w:author="Quinten Van Woerkom" w:date="2024-12-13T10:14:00Z" w16du:dateUtc="2024-12-13T09:14:00Z">
              <w:r>
                <w:rPr>
                  <w:rStyle w:val="Acronym"/>
                </w:rPr>
                <w:t>Integers</w:t>
              </w:r>
            </w:ins>
          </w:p>
        </w:tc>
        <w:tc>
          <w:tcPr>
            <w:tcW w:w="1560" w:type="dxa"/>
          </w:tcPr>
          <w:p w14:paraId="43C93803" w14:textId="36F5227A" w:rsidR="00133F99" w:rsidRDefault="00133F99" w:rsidP="003E7F03">
            <w:pPr>
              <w:pStyle w:val="TableCell"/>
              <w:spacing w:before="0" w:after="0"/>
              <w:rPr>
                <w:ins w:id="33885" w:author="Quinten Van Woerkom" w:date="2024-12-13T10:14:00Z" w16du:dateUtc="2024-12-13T09:14:00Z"/>
              </w:rPr>
            </w:pPr>
            <w:ins w:id="33886" w:author="Quinten Van Woerkom" w:date="2024-12-13T10:14:00Z" w16du:dateUtc="2024-12-13T09:14:00Z">
              <w:r>
                <w:t>Equality</w:t>
              </w:r>
            </w:ins>
          </w:p>
        </w:tc>
        <w:tc>
          <w:tcPr>
            <w:tcW w:w="5271" w:type="dxa"/>
          </w:tcPr>
          <w:p w14:paraId="1976AB3A" w14:textId="4DC39804" w:rsidR="00133F99" w:rsidRPr="004424B1" w:rsidRDefault="00133F99" w:rsidP="003E7F03">
            <w:pPr>
              <w:pStyle w:val="TableCell"/>
              <w:spacing w:before="0" w:after="0"/>
              <w:rPr>
                <w:ins w:id="33887" w:author="Quinten Van Woerkom" w:date="2024-12-13T10:14:00Z" w16du:dateUtc="2024-12-13T09:14:00Z"/>
              </w:rPr>
            </w:pPr>
            <w:ins w:id="33888" w:author="Quinten Van Woerkom" w:date="2024-12-13T10:14:00Z" w16du:dateUtc="2024-12-13T09:14:00Z">
              <w:r>
                <w:t>Integer equality</w:t>
              </w:r>
            </w:ins>
            <w:ins w:id="33889" w:author="Peter Van Der Plas" w:date="2024-12-30T12:06:00Z" w16du:dateUtc="2024-12-30T11:06:00Z">
              <w:r>
                <w:t>.</w:t>
              </w:r>
            </w:ins>
          </w:p>
        </w:tc>
      </w:tr>
      <w:tr w:rsidR="00133F99" w:rsidRPr="004424B1" w14:paraId="5E6B3406" w14:textId="77777777" w:rsidTr="00133F99">
        <w:trPr>
          <w:trHeight w:val="20"/>
          <w:ins w:id="33890" w:author="Quinten Van Woerkom" w:date="2024-12-13T10:07:00Z"/>
        </w:trPr>
        <w:tc>
          <w:tcPr>
            <w:tcW w:w="2354" w:type="dxa"/>
            <w:vMerge/>
          </w:tcPr>
          <w:p w14:paraId="53C7DFBF" w14:textId="77777777" w:rsidR="00133F99" w:rsidRDefault="00133F99" w:rsidP="003E7F03">
            <w:pPr>
              <w:pStyle w:val="TableCell"/>
              <w:spacing w:before="0" w:after="0"/>
              <w:rPr>
                <w:ins w:id="33891" w:author="Quinten Van Woerkom" w:date="2024-12-13T10:07:00Z" w16du:dateUtc="2024-12-13T09:07:00Z"/>
                <w:rStyle w:val="Acronym"/>
              </w:rPr>
            </w:pPr>
          </w:p>
        </w:tc>
        <w:tc>
          <w:tcPr>
            <w:tcW w:w="1560" w:type="dxa"/>
          </w:tcPr>
          <w:p w14:paraId="35DF8358" w14:textId="744A5D37" w:rsidR="00133F99" w:rsidRPr="004424B1" w:rsidRDefault="00133F99" w:rsidP="003E7F03">
            <w:pPr>
              <w:pStyle w:val="TableCell"/>
              <w:spacing w:before="0" w:after="0"/>
              <w:rPr>
                <w:ins w:id="33892" w:author="Quinten Van Woerkom" w:date="2024-12-13T10:07:00Z" w16du:dateUtc="2024-12-13T09:07:00Z"/>
              </w:rPr>
            </w:pPr>
            <w:ins w:id="33893" w:author="Quinten Van Woerkom" w:date="2024-12-13T10:07:00Z" w16du:dateUtc="2024-12-13T09:07:00Z">
              <w:r>
                <w:t>Ordering</w:t>
              </w:r>
            </w:ins>
          </w:p>
        </w:tc>
        <w:tc>
          <w:tcPr>
            <w:tcW w:w="5271" w:type="dxa"/>
          </w:tcPr>
          <w:p w14:paraId="5ABEA274" w14:textId="5B0B4194" w:rsidR="00133F99" w:rsidRPr="004424B1" w:rsidRDefault="00133F99" w:rsidP="003E7F03">
            <w:pPr>
              <w:pStyle w:val="TableCell"/>
              <w:spacing w:before="0" w:after="0"/>
              <w:rPr>
                <w:ins w:id="33894" w:author="Quinten Van Woerkom" w:date="2024-12-13T10:07:00Z" w16du:dateUtc="2024-12-13T09:07:00Z"/>
              </w:rPr>
            </w:pPr>
            <w:ins w:id="33895" w:author="Quinten Van Woerkom" w:date="2024-12-13T10:15:00Z" w16du:dateUtc="2024-12-13T09:15:00Z">
              <w:r>
                <w:t>Integer ordering</w:t>
              </w:r>
            </w:ins>
            <w:ins w:id="33896" w:author="Peter Van Der Plas" w:date="2024-12-30T12:06:00Z" w16du:dateUtc="2024-12-30T11:06:00Z">
              <w:r>
                <w:t>.</w:t>
              </w:r>
            </w:ins>
          </w:p>
        </w:tc>
      </w:tr>
      <w:tr w:rsidR="00133F99" w:rsidRPr="004424B1" w14:paraId="2B6DCADE" w14:textId="3A227A70" w:rsidTr="00D35D6E">
        <w:trPr>
          <w:trHeight w:val="20"/>
          <w:ins w:id="33897" w:author="Quinten Van Woerkom" w:date="2024-12-13T10:03:00Z"/>
        </w:trPr>
        <w:tc>
          <w:tcPr>
            <w:tcW w:w="2354" w:type="dxa"/>
            <w:vMerge w:val="restart"/>
          </w:tcPr>
          <w:p w14:paraId="428ABDA2" w14:textId="0B64FF1E" w:rsidR="00133F99" w:rsidRPr="004424B1" w:rsidRDefault="00133F99">
            <w:pPr>
              <w:pStyle w:val="TableCell"/>
              <w:tabs>
                <w:tab w:val="center" w:pos="1091"/>
              </w:tabs>
              <w:spacing w:before="0" w:after="0"/>
              <w:rPr>
                <w:ins w:id="33898" w:author="Quinten Van Woerkom" w:date="2024-12-13T10:03:00Z" w16du:dateUtc="2024-12-13T09:03:00Z"/>
                <w:rStyle w:val="Acronym"/>
                <w:rFonts w:ascii="Times New Roman" w:hAnsi="Times New Roman" w:cs="Times New Roman"/>
                <w:sz w:val="24"/>
                <w:szCs w:val="20"/>
                <w:lang w:val="en-US" w:eastAsia="en-US"/>
              </w:rPr>
              <w:pPrChange w:id="33899" w:author="Quinten Van Woerkom" w:date="2024-12-13T10:06:00Z" w16du:dateUtc="2024-12-13T09:06:00Z">
                <w:pPr>
                  <w:pStyle w:val="TableCell"/>
                  <w:spacing w:before="0" w:after="0"/>
                </w:pPr>
              </w:pPrChange>
            </w:pPr>
            <w:ins w:id="33900" w:author="Quinten Van Woerkom" w:date="2024-12-13T10:06:00Z" w16du:dateUtc="2024-12-13T09:06:00Z">
              <w:r>
                <w:rPr>
                  <w:rStyle w:val="Acronym"/>
                </w:rPr>
                <w:t>Floating-point numbers</w:t>
              </w:r>
              <w:r>
                <w:rPr>
                  <w:rStyle w:val="Acronym"/>
                </w:rPr>
                <w:tab/>
              </w:r>
            </w:ins>
          </w:p>
        </w:tc>
        <w:tc>
          <w:tcPr>
            <w:tcW w:w="1560" w:type="dxa"/>
          </w:tcPr>
          <w:p w14:paraId="5F99D42E" w14:textId="2D66F9FF" w:rsidR="00133F99" w:rsidRPr="004424B1" w:rsidRDefault="00133F99" w:rsidP="003E7F03">
            <w:pPr>
              <w:pStyle w:val="TableCell"/>
              <w:spacing w:before="0" w:after="0"/>
              <w:rPr>
                <w:ins w:id="33901" w:author="Quinten Van Woerkom" w:date="2024-12-13T10:03:00Z" w16du:dateUtc="2024-12-13T09:03:00Z"/>
              </w:rPr>
            </w:pPr>
            <w:ins w:id="33902" w:author="Quinten Van Woerkom" w:date="2024-12-13T10:07:00Z" w16du:dateUtc="2024-12-13T09:07:00Z">
              <w:r>
                <w:t>Equality</w:t>
              </w:r>
            </w:ins>
          </w:p>
        </w:tc>
        <w:tc>
          <w:tcPr>
            <w:tcW w:w="5271" w:type="dxa"/>
          </w:tcPr>
          <w:p w14:paraId="57BFF5B9" w14:textId="6041DAFF" w:rsidR="00133F99" w:rsidRPr="004424B1" w:rsidRDefault="00133F99" w:rsidP="003E7F03">
            <w:pPr>
              <w:pStyle w:val="TableCell"/>
              <w:spacing w:before="0" w:after="0"/>
              <w:rPr>
                <w:ins w:id="33903" w:author="Quinten Van Woerkom" w:date="2024-12-13T10:04:00Z" w16du:dateUtc="2024-12-13T09:04:00Z"/>
              </w:rPr>
            </w:pPr>
            <w:ins w:id="33904" w:author="Quinten Van Woerkom" w:date="2024-12-13T10:32:00Z" w16du:dateUtc="2024-12-13T09:32:00Z">
              <w:r>
                <w:t>Follow</w:t>
              </w:r>
            </w:ins>
            <w:ins w:id="33905" w:author="Quinten Van Woerkom" w:date="2024-12-13T11:04:00Z" w16du:dateUtc="2024-12-13T10:04:00Z">
              <w:r>
                <w:t>s</w:t>
              </w:r>
            </w:ins>
            <w:ins w:id="33906" w:author="Quinten Van Woerkom" w:date="2024-12-13T10:32:00Z" w16du:dateUtc="2024-12-13T09:32:00Z">
              <w:r>
                <w:t xml:space="preserve"> IEEE 754 comparison predicates (</w:t>
              </w:r>
            </w:ins>
            <w:ins w:id="33907" w:author="Quinten Van Woerkom" w:date="2024-12-13T10:31:00Z" w16du:dateUtc="2024-12-13T09:31:00Z">
              <w:r>
                <w:t xml:space="preserve">reference </w:t>
              </w:r>
            </w:ins>
            <w:ins w:id="33908" w:author="Peter Van Der Plas" w:date="2024-12-25T13:12:00Z" w16du:dateUtc="2024-12-25T12:12:00Z">
              <w:r>
                <w:fldChar w:fldCharType="begin"/>
              </w:r>
              <w:r>
                <w:instrText xml:space="preserve"> REF R_IEEE754FloatingPointArithmetic \h </w:instrText>
              </w:r>
            </w:ins>
            <w:r>
              <w:fldChar w:fldCharType="separate"/>
            </w:r>
            <w:ins w:id="33909" w:author="Peter Van Der Plas" w:date="2025-01-01T17:31:00Z" w16du:dateUtc="2025-01-01T16:31:00Z">
              <w:r w:rsidR="006D1623">
                <w:t>[8]</w:t>
              </w:r>
            </w:ins>
            <w:ins w:id="33910" w:author="Peter Van Der Plas" w:date="2024-12-25T13:12:00Z" w16du:dateUtc="2024-12-25T12:12:00Z">
              <w:r>
                <w:fldChar w:fldCharType="end"/>
              </w:r>
            </w:ins>
            <w:ins w:id="33911" w:author="Peter Van Der Plas" w:date="2024-12-25T13:00:00Z" w16du:dateUtc="2024-12-25T12:00:00Z">
              <w:r>
                <w:fldChar w:fldCharType="begin"/>
              </w:r>
              <w:r>
                <w:instrText xml:space="preserve"> REF Acronyms \h </w:instrText>
              </w:r>
            </w:ins>
            <w:ins w:id="33912" w:author="Peter Van Der Plas" w:date="2024-12-25T13:00:00Z" w16du:dateUtc="2024-12-25T12:00:00Z">
              <w:r>
                <w:fldChar w:fldCharType="end"/>
              </w:r>
            </w:ins>
            <w:ins w:id="33913" w:author="Quinten Van Woerkom" w:date="2024-12-13T10:31:00Z" w16du:dateUtc="2024-12-13T09:31:00Z">
              <w:del w:id="33914" w:author="Peter Van Der Plas" w:date="2024-12-25T13:00:00Z" w16du:dateUtc="2024-12-25T12:00:00Z">
                <w:r w:rsidDel="001527ED">
                  <w:delText>[8]</w:delText>
                </w:r>
              </w:del>
            </w:ins>
            <w:ins w:id="33915" w:author="Quinten Van Woerkom" w:date="2024-12-13T10:32:00Z" w16du:dateUtc="2024-12-13T09:32:00Z">
              <w:r>
                <w:t>).</w:t>
              </w:r>
            </w:ins>
            <w:ins w:id="33916" w:author="Quinten Van Woerkom" w:date="2024-12-13T10:31:00Z" w16du:dateUtc="2024-12-13T09:31:00Z">
              <w:r>
                <w:t xml:space="preserve"> </w:t>
              </w:r>
            </w:ins>
            <w:ins w:id="33917" w:author="Quinten Van Woerkom" w:date="2024-12-13T10:33:00Z" w16du:dateUtc="2024-12-13T09:33:00Z">
              <w:r>
                <w:t>I</w:t>
              </w:r>
            </w:ins>
            <w:ins w:id="33918" w:author="Quinten Van Woerkom" w:date="2024-12-13T10:31:00Z" w16du:dateUtc="2024-12-13T09:31:00Z">
              <w:r>
                <w:t xml:space="preserve">mplementations may opt for either </w:t>
              </w:r>
              <w:proofErr w:type="spellStart"/>
              <w:r>
                <w:t>signaling</w:t>
              </w:r>
              <w:proofErr w:type="spellEnd"/>
              <w:r>
                <w:t xml:space="preserve"> or quiet comparison.</w:t>
              </w:r>
            </w:ins>
          </w:p>
        </w:tc>
      </w:tr>
      <w:tr w:rsidR="00133F99" w:rsidRPr="004424B1" w14:paraId="4F340A24" w14:textId="77777777" w:rsidTr="00D35D6E">
        <w:trPr>
          <w:trHeight w:val="20"/>
          <w:ins w:id="33919" w:author="Quinten Van Woerkom" w:date="2024-12-13T10:07:00Z"/>
        </w:trPr>
        <w:tc>
          <w:tcPr>
            <w:tcW w:w="2354" w:type="dxa"/>
            <w:vMerge/>
          </w:tcPr>
          <w:p w14:paraId="2F463F9F" w14:textId="77777777" w:rsidR="00133F99" w:rsidRDefault="00133F99" w:rsidP="00A352A5">
            <w:pPr>
              <w:pStyle w:val="TableCell"/>
              <w:tabs>
                <w:tab w:val="center" w:pos="1091"/>
              </w:tabs>
              <w:spacing w:before="0" w:after="0"/>
              <w:rPr>
                <w:ins w:id="33920" w:author="Quinten Van Woerkom" w:date="2024-12-13T10:07:00Z" w16du:dateUtc="2024-12-13T09:07:00Z"/>
                <w:rStyle w:val="Acronym"/>
              </w:rPr>
            </w:pPr>
          </w:p>
        </w:tc>
        <w:tc>
          <w:tcPr>
            <w:tcW w:w="1560" w:type="dxa"/>
          </w:tcPr>
          <w:p w14:paraId="35038823" w14:textId="78ED9A07" w:rsidR="00133F99" w:rsidRDefault="00133F99" w:rsidP="003E7F03">
            <w:pPr>
              <w:pStyle w:val="TableCell"/>
              <w:spacing w:before="0" w:after="0"/>
              <w:rPr>
                <w:ins w:id="33921" w:author="Quinten Van Woerkom" w:date="2024-12-13T10:07:00Z" w16du:dateUtc="2024-12-13T09:07:00Z"/>
              </w:rPr>
            </w:pPr>
            <w:ins w:id="33922" w:author="Quinten Van Woerkom" w:date="2024-12-13T10:07:00Z" w16du:dateUtc="2024-12-13T09:07:00Z">
              <w:r>
                <w:t>Ordering</w:t>
              </w:r>
            </w:ins>
          </w:p>
        </w:tc>
        <w:tc>
          <w:tcPr>
            <w:tcW w:w="5271" w:type="dxa"/>
          </w:tcPr>
          <w:p w14:paraId="638A643B" w14:textId="1BFA0AC5" w:rsidR="00133F99" w:rsidRPr="004424B1" w:rsidRDefault="00133F99" w:rsidP="003E7F03">
            <w:pPr>
              <w:pStyle w:val="TableCell"/>
              <w:spacing w:before="0" w:after="0"/>
              <w:rPr>
                <w:ins w:id="33923" w:author="Quinten Van Woerkom" w:date="2024-12-13T10:07:00Z" w16du:dateUtc="2024-12-13T09:07:00Z"/>
              </w:rPr>
            </w:pPr>
            <w:ins w:id="33924" w:author="Quinten Van Woerkom" w:date="2024-12-13T10:33:00Z" w16du:dateUtc="2024-12-13T09:33:00Z">
              <w:r>
                <w:t>Follow</w:t>
              </w:r>
            </w:ins>
            <w:ins w:id="33925" w:author="Quinten Van Woerkom" w:date="2024-12-13T11:04:00Z" w16du:dateUtc="2024-12-13T10:04:00Z">
              <w:r>
                <w:t>s</w:t>
              </w:r>
            </w:ins>
            <w:ins w:id="33926" w:author="Quinten Van Woerkom" w:date="2024-12-13T10:33:00Z" w16du:dateUtc="2024-12-13T09:33:00Z">
              <w:r>
                <w:t xml:space="preserve"> IEEE 754 comparison predicates (reference </w:t>
              </w:r>
            </w:ins>
            <w:ins w:id="33927" w:author="Peter Van Der Plas" w:date="2024-12-25T13:13:00Z" w16du:dateUtc="2024-12-25T12:13:00Z">
              <w:r>
                <w:fldChar w:fldCharType="begin"/>
              </w:r>
              <w:r>
                <w:instrText xml:space="preserve"> REF R_IEEE754FloatingPointArithmetic \h </w:instrText>
              </w:r>
            </w:ins>
            <w:r>
              <w:fldChar w:fldCharType="separate"/>
            </w:r>
            <w:ins w:id="33928" w:author="Peter Van Der Plas" w:date="2025-01-01T17:31:00Z" w16du:dateUtc="2025-01-01T16:31:00Z">
              <w:r w:rsidR="006D1623">
                <w:t>[8]</w:t>
              </w:r>
            </w:ins>
            <w:ins w:id="33929" w:author="Peter Van Der Plas" w:date="2024-12-25T13:13:00Z" w16du:dateUtc="2024-12-25T12:13:00Z">
              <w:r>
                <w:fldChar w:fldCharType="end"/>
              </w:r>
            </w:ins>
            <w:ins w:id="33930" w:author="Quinten Van Woerkom" w:date="2024-12-13T10:33:00Z" w16du:dateUtc="2024-12-13T09:33:00Z">
              <w:del w:id="33931" w:author="Peter Van Der Plas" w:date="2024-12-25T13:12:00Z" w16du:dateUtc="2024-12-25T12:12:00Z">
                <w:r w:rsidDel="00A04EAF">
                  <w:delText>[8]</w:delText>
                </w:r>
              </w:del>
              <w:r>
                <w:t xml:space="preserve">). Implementations may opt for either </w:t>
              </w:r>
              <w:proofErr w:type="spellStart"/>
              <w:r>
                <w:t>signaling</w:t>
              </w:r>
              <w:proofErr w:type="spellEnd"/>
              <w:r>
                <w:t xml:space="preserve"> or quiet comparison.</w:t>
              </w:r>
            </w:ins>
          </w:p>
        </w:tc>
      </w:tr>
      <w:tr w:rsidR="00133F99" w:rsidRPr="004424B1" w14:paraId="539DF6DC" w14:textId="18007D8F" w:rsidTr="006173B2">
        <w:trPr>
          <w:trHeight w:val="20"/>
          <w:ins w:id="33932" w:author="Quinten Van Woerkom" w:date="2024-12-13T10:03:00Z"/>
        </w:trPr>
        <w:tc>
          <w:tcPr>
            <w:tcW w:w="2354" w:type="dxa"/>
            <w:vMerge w:val="restart"/>
          </w:tcPr>
          <w:p w14:paraId="2E0C7E8A" w14:textId="29087DB7" w:rsidR="00133F99" w:rsidRPr="004424B1" w:rsidRDefault="00133F99" w:rsidP="003E7F03">
            <w:pPr>
              <w:pStyle w:val="TableCell"/>
              <w:spacing w:before="0" w:after="0"/>
              <w:rPr>
                <w:ins w:id="33933" w:author="Quinten Van Woerkom" w:date="2024-12-13T10:03:00Z" w16du:dateUtc="2024-12-13T09:03:00Z"/>
                <w:rStyle w:val="Acronym"/>
              </w:rPr>
            </w:pPr>
            <w:ins w:id="33934" w:author="Quinten Van Woerkom" w:date="2024-12-13T10:06:00Z" w16du:dateUtc="2024-12-13T09:06:00Z">
              <w:r>
                <w:rPr>
                  <w:rStyle w:val="Acronym"/>
                </w:rPr>
                <w:t>Unicode strings</w:t>
              </w:r>
            </w:ins>
          </w:p>
        </w:tc>
        <w:tc>
          <w:tcPr>
            <w:tcW w:w="1560" w:type="dxa"/>
          </w:tcPr>
          <w:p w14:paraId="305F5072" w14:textId="7AA5CC9E" w:rsidR="00133F99" w:rsidRPr="004424B1" w:rsidRDefault="00133F99" w:rsidP="003E7F03">
            <w:pPr>
              <w:pStyle w:val="TableCell"/>
              <w:spacing w:before="0" w:after="0"/>
              <w:rPr>
                <w:ins w:id="33935" w:author="Quinten Van Woerkom" w:date="2024-12-13T10:03:00Z" w16du:dateUtc="2024-12-13T09:03:00Z"/>
              </w:rPr>
            </w:pPr>
            <w:ins w:id="33936" w:author="Quinten Van Woerkom" w:date="2024-12-13T10:07:00Z" w16du:dateUtc="2024-12-13T09:07:00Z">
              <w:r>
                <w:t>Equality</w:t>
              </w:r>
            </w:ins>
          </w:p>
        </w:tc>
        <w:tc>
          <w:tcPr>
            <w:tcW w:w="5271" w:type="dxa"/>
          </w:tcPr>
          <w:p w14:paraId="65DD97C3" w14:textId="5FF50B62" w:rsidR="00133F99" w:rsidRPr="004424B1" w:rsidRDefault="00133F99" w:rsidP="003E7F03">
            <w:pPr>
              <w:pStyle w:val="TableCell"/>
              <w:spacing w:before="0" w:after="0"/>
              <w:rPr>
                <w:ins w:id="33937" w:author="Quinten Van Woerkom" w:date="2024-12-13T10:04:00Z" w16du:dateUtc="2024-12-13T09:04:00Z"/>
              </w:rPr>
            </w:pPr>
            <w:ins w:id="33938" w:author="Quinten Van Woerkom" w:date="2024-12-13T10:35:00Z" w16du:dateUtc="2024-12-13T09:35:00Z">
              <w:r>
                <w:t>Case-sensitive</w:t>
              </w:r>
            </w:ins>
            <w:ins w:id="33939" w:author="Quinten Van Woerkom" w:date="2024-12-13T10:49:00Z" w16du:dateUtc="2024-12-13T09:49:00Z">
              <w:r>
                <w:t xml:space="preserve"> equivalence</w:t>
              </w:r>
            </w:ins>
            <w:ins w:id="33940" w:author="Quinten Van Woerkom" w:date="2024-12-13T10:41:00Z" w16du:dateUtc="2024-12-13T09:41:00Z">
              <w:r>
                <w:t>.</w:t>
              </w:r>
            </w:ins>
            <w:ins w:id="33941" w:author="Peter Van Der Plas" w:date="2024-12-30T12:06:00Z" w16du:dateUtc="2024-12-30T11:06:00Z">
              <w:r>
                <w:t xml:space="preserve"> </w:t>
              </w:r>
            </w:ins>
            <w:ins w:id="33942" w:author="Quinten Van Woerkom" w:date="2024-12-13T10:43:00Z" w16du:dateUtc="2024-12-13T09:43:00Z">
              <w:r>
                <w:t xml:space="preserve"> Implementations may opt </w:t>
              </w:r>
            </w:ins>
            <w:ins w:id="33943" w:author="Quinten Van Woerkom" w:date="2024-12-13T10:44:00Z" w16du:dateUtc="2024-12-13T09:44:00Z">
              <w:r>
                <w:t xml:space="preserve">to </w:t>
              </w:r>
            </w:ins>
            <w:ins w:id="33944" w:author="Quinten Van Woerkom" w:date="2024-12-13T10:45:00Z" w16du:dateUtc="2024-12-13T09:45:00Z">
              <w:r>
                <w:t xml:space="preserve">apply Unicode normalization (reference </w:t>
              </w:r>
            </w:ins>
            <w:ins w:id="33945" w:author="Peter Van Der Plas" w:date="2024-12-25T13:14:00Z" w16du:dateUtc="2024-12-25T12:14:00Z">
              <w:r>
                <w:fldChar w:fldCharType="begin"/>
              </w:r>
              <w:r>
                <w:instrText xml:space="preserve"> REF R_XmlPathLanguageXPath31XmlPathLanguageX \h </w:instrText>
              </w:r>
            </w:ins>
            <w:ins w:id="33946" w:author="Peter Van Der Plas" w:date="2025-01-01T17:31:00Z" w16du:dateUtc="2025-01-01T16:31:00Z"/>
            <w:r>
              <w:fldChar w:fldCharType="separate"/>
            </w:r>
            <w:ins w:id="33947" w:author="Peter Van Der Plas" w:date="2025-01-01T17:31:00Z" w16du:dateUtc="2025-01-01T16:31:00Z">
              <w:r w:rsidR="006D1623">
                <w:t>[9]</w:t>
              </w:r>
            </w:ins>
            <w:ins w:id="33948" w:author="Peter Van Der Plas" w:date="2024-12-25T13:14:00Z" w16du:dateUtc="2024-12-25T12:14:00Z">
              <w:r>
                <w:fldChar w:fldCharType="end"/>
              </w:r>
            </w:ins>
            <w:ins w:id="33949" w:author="Quinten Van Woerkom" w:date="2024-12-13T10:45:00Z" w16du:dateUtc="2024-12-13T09:45:00Z">
              <w:del w:id="33950" w:author="Peter Van Der Plas" w:date="2024-12-25T13:14:00Z" w16du:dateUtc="2024-12-25T12:14:00Z">
                <w:r w:rsidDel="00A04EAF">
                  <w:delText>[9]</w:delText>
                </w:r>
              </w:del>
              <w:r>
                <w:t>)</w:t>
              </w:r>
            </w:ins>
            <w:ins w:id="33951" w:author="Quinten Van Woerkom" w:date="2024-12-13T10:49:00Z" w16du:dateUtc="2024-12-13T09:49:00Z">
              <w:r>
                <w:t xml:space="preserve"> when checking for equivalence</w:t>
              </w:r>
            </w:ins>
            <w:ins w:id="33952" w:author="Quinten Van Woerkom" w:date="2024-12-13T10:45:00Z" w16du:dateUtc="2024-12-13T09:45:00Z">
              <w:r>
                <w:t>.</w:t>
              </w:r>
            </w:ins>
          </w:p>
        </w:tc>
      </w:tr>
      <w:tr w:rsidR="00133F99" w:rsidRPr="004424B1" w14:paraId="6B12EBB3" w14:textId="77777777" w:rsidTr="006173B2">
        <w:trPr>
          <w:trHeight w:val="20"/>
          <w:ins w:id="33953" w:author="Quinten Van Woerkom" w:date="2024-12-13T10:07:00Z"/>
        </w:trPr>
        <w:tc>
          <w:tcPr>
            <w:tcW w:w="2354" w:type="dxa"/>
            <w:vMerge/>
          </w:tcPr>
          <w:p w14:paraId="1D687987" w14:textId="77777777" w:rsidR="00133F99" w:rsidRDefault="00133F99" w:rsidP="003E7F03">
            <w:pPr>
              <w:pStyle w:val="TableCell"/>
              <w:spacing w:before="0" w:after="0"/>
              <w:rPr>
                <w:ins w:id="33954" w:author="Quinten Van Woerkom" w:date="2024-12-13T10:07:00Z" w16du:dateUtc="2024-12-13T09:07:00Z"/>
                <w:rStyle w:val="Acronym"/>
              </w:rPr>
            </w:pPr>
          </w:p>
        </w:tc>
        <w:tc>
          <w:tcPr>
            <w:tcW w:w="1560" w:type="dxa"/>
          </w:tcPr>
          <w:p w14:paraId="4C0AF92C" w14:textId="5AD9BE22" w:rsidR="00133F99" w:rsidRPr="004424B1" w:rsidRDefault="00133F99" w:rsidP="003E7F03">
            <w:pPr>
              <w:pStyle w:val="TableCell"/>
              <w:spacing w:before="0" w:after="0"/>
              <w:rPr>
                <w:ins w:id="33955" w:author="Quinten Van Woerkom" w:date="2024-12-13T10:07:00Z" w16du:dateUtc="2024-12-13T09:07:00Z"/>
              </w:rPr>
            </w:pPr>
            <w:ins w:id="33956" w:author="Quinten Van Woerkom" w:date="2024-12-13T10:08:00Z" w16du:dateUtc="2024-12-13T09:08:00Z">
              <w:r>
                <w:t>Ordering</w:t>
              </w:r>
            </w:ins>
          </w:p>
        </w:tc>
        <w:tc>
          <w:tcPr>
            <w:tcW w:w="5271" w:type="dxa"/>
          </w:tcPr>
          <w:p w14:paraId="5C05F19D" w14:textId="64CEC513" w:rsidR="00133F99" w:rsidRPr="004424B1" w:rsidRDefault="00133F99" w:rsidP="003E7F03">
            <w:pPr>
              <w:pStyle w:val="TableCell"/>
              <w:spacing w:before="0" w:after="0"/>
              <w:rPr>
                <w:ins w:id="33957" w:author="Quinten Van Woerkom" w:date="2024-12-13T10:07:00Z" w16du:dateUtc="2024-12-13T09:07:00Z"/>
              </w:rPr>
            </w:pPr>
            <w:ins w:id="33958" w:author="Quinten Van Woerkom" w:date="2024-12-13T10:51:00Z" w16du:dateUtc="2024-12-13T09:51:00Z">
              <w:r>
                <w:t>Respects l</w:t>
              </w:r>
            </w:ins>
            <w:ins w:id="33959" w:author="Quinten Van Woerkom" w:date="2024-12-13T10:45:00Z" w16du:dateUtc="2024-12-13T09:45:00Z">
              <w:r>
                <w:t>exical ordering</w:t>
              </w:r>
            </w:ins>
            <w:ins w:id="33960" w:author="Quinten Van Woerkom" w:date="2024-12-13T10:50:00Z" w16du:dateUtc="2024-12-13T09:50:00Z">
              <w:r>
                <w:t xml:space="preserve"> based on Unicode collation (see reference </w:t>
              </w:r>
            </w:ins>
            <w:ins w:id="33961" w:author="Peter Van Der Plas" w:date="2024-12-25T13:14:00Z" w16du:dateUtc="2024-12-25T12:14:00Z">
              <w:r>
                <w:fldChar w:fldCharType="begin"/>
              </w:r>
              <w:r>
                <w:instrText xml:space="preserve"> REF R_XmlPathLanguageXPath31XmlPathLanguageX \h </w:instrText>
              </w:r>
            </w:ins>
            <w:ins w:id="33962" w:author="Peter Van Der Plas" w:date="2025-01-01T17:31:00Z" w16du:dateUtc="2025-01-01T16:31:00Z"/>
            <w:r>
              <w:fldChar w:fldCharType="separate"/>
            </w:r>
            <w:ins w:id="33963" w:author="Peter Van Der Plas" w:date="2025-01-01T17:31:00Z" w16du:dateUtc="2025-01-01T16:31:00Z">
              <w:r w:rsidR="006D1623">
                <w:t>[9]</w:t>
              </w:r>
            </w:ins>
            <w:ins w:id="33964" w:author="Peter Van Der Plas" w:date="2024-12-25T13:14:00Z" w16du:dateUtc="2024-12-25T12:14:00Z">
              <w:r>
                <w:fldChar w:fldCharType="end"/>
              </w:r>
            </w:ins>
            <w:ins w:id="33965" w:author="Quinten Van Woerkom" w:date="2024-12-13T10:50:00Z" w16du:dateUtc="2024-12-13T09:50:00Z">
              <w:del w:id="33966" w:author="Peter Van Der Plas" w:date="2024-12-25T13:14:00Z" w16du:dateUtc="2024-12-25T12:14:00Z">
                <w:r w:rsidDel="00A04EAF">
                  <w:delText>[9]</w:delText>
                </w:r>
              </w:del>
              <w:r>
                <w:t>).</w:t>
              </w:r>
            </w:ins>
            <w:ins w:id="33967" w:author="Quinten Van Woerkom" w:date="2024-12-13T11:00:00Z" w16du:dateUtc="2024-12-13T10:00:00Z">
              <w:r>
                <w:t xml:space="preserve"> </w:t>
              </w:r>
            </w:ins>
            <w:ins w:id="33968" w:author="Peter Van Der Plas" w:date="2024-12-30T12:06:00Z" w16du:dateUtc="2024-12-30T11:06:00Z">
              <w:r>
                <w:t xml:space="preserve"> </w:t>
              </w:r>
            </w:ins>
            <w:ins w:id="33969" w:author="Quinten Van Woerkom" w:date="2024-12-13T11:00:00Z" w16du:dateUtc="2024-12-13T10:00:00Z">
              <w:r>
                <w:t>The locale used to determine this ordering is implementation</w:t>
              </w:r>
            </w:ins>
            <w:ins w:id="33970" w:author="Quinten Van Woerkom" w:date="2024-12-13T11:10:00Z" w16du:dateUtc="2024-12-13T10:10:00Z">
              <w:r>
                <w:t xml:space="preserve"> specific</w:t>
              </w:r>
            </w:ins>
            <w:ins w:id="33971" w:author="Quinten Van Woerkom" w:date="2024-12-13T11:00:00Z" w16du:dateUtc="2024-12-13T10:00:00Z">
              <w:r>
                <w:t>.</w:t>
              </w:r>
            </w:ins>
          </w:p>
        </w:tc>
      </w:tr>
      <w:tr w:rsidR="00133F99" w:rsidRPr="004424B1" w14:paraId="00FE9AEA" w14:textId="77777777" w:rsidTr="006173B2">
        <w:trPr>
          <w:trHeight w:val="20"/>
          <w:ins w:id="33972" w:author="Quinten Van Woerkom" w:date="2024-12-13T10:08:00Z"/>
        </w:trPr>
        <w:tc>
          <w:tcPr>
            <w:tcW w:w="2354" w:type="dxa"/>
            <w:vMerge/>
          </w:tcPr>
          <w:p w14:paraId="7C7774C9" w14:textId="77777777" w:rsidR="00133F99" w:rsidRDefault="00133F99" w:rsidP="003E7F03">
            <w:pPr>
              <w:pStyle w:val="TableCell"/>
              <w:spacing w:before="0" w:after="0"/>
              <w:rPr>
                <w:ins w:id="33973" w:author="Quinten Van Woerkom" w:date="2024-12-13T10:08:00Z" w16du:dateUtc="2024-12-13T09:08:00Z"/>
                <w:rStyle w:val="Acronym"/>
              </w:rPr>
            </w:pPr>
          </w:p>
        </w:tc>
        <w:tc>
          <w:tcPr>
            <w:tcW w:w="1560" w:type="dxa"/>
          </w:tcPr>
          <w:p w14:paraId="0DC84FF7" w14:textId="752E7AC4" w:rsidR="00133F99" w:rsidRPr="004424B1" w:rsidRDefault="00133F99" w:rsidP="003E7F03">
            <w:pPr>
              <w:pStyle w:val="TableCell"/>
              <w:spacing w:before="0" w:after="0"/>
              <w:rPr>
                <w:ins w:id="33974" w:author="Quinten Van Woerkom" w:date="2024-12-13T10:08:00Z" w16du:dateUtc="2024-12-13T09:08:00Z"/>
              </w:rPr>
            </w:pPr>
            <w:ins w:id="33975" w:author="Quinten Van Woerkom" w:date="2024-12-13T10:08:00Z" w16du:dateUtc="2024-12-13T09:08:00Z">
              <w:r>
                <w:t>Containment</w:t>
              </w:r>
            </w:ins>
          </w:p>
        </w:tc>
        <w:tc>
          <w:tcPr>
            <w:tcW w:w="5271" w:type="dxa"/>
          </w:tcPr>
          <w:p w14:paraId="58B05D78" w14:textId="08A6BB77" w:rsidR="00133F99" w:rsidRPr="004424B1" w:rsidRDefault="00133F99" w:rsidP="003E7F03">
            <w:pPr>
              <w:pStyle w:val="TableCell"/>
              <w:spacing w:before="0" w:after="0"/>
              <w:rPr>
                <w:ins w:id="33976" w:author="Quinten Van Woerkom" w:date="2024-12-13T10:08:00Z" w16du:dateUtc="2024-12-13T09:08:00Z"/>
              </w:rPr>
            </w:pPr>
            <w:ins w:id="33977" w:author="Quinten Van Woerkom" w:date="2024-12-13T10:54:00Z" w16du:dateUtc="2024-12-13T09:54:00Z">
              <w:r>
                <w:t xml:space="preserve">Whether </w:t>
              </w:r>
            </w:ins>
            <w:ins w:id="33978" w:author="Quinten Van Woerkom" w:date="2024-12-13T10:59:00Z" w16du:dateUtc="2024-12-13T09:59:00Z">
              <w:r>
                <w:t xml:space="preserve">the given string is equivalent to any of the substrings of the value being compared to. </w:t>
              </w:r>
            </w:ins>
            <w:ins w:id="33979" w:author="Peter Van Der Plas" w:date="2024-12-30T12:06:00Z" w16du:dateUtc="2024-12-30T11:06:00Z">
              <w:r>
                <w:t xml:space="preserve"> </w:t>
              </w:r>
            </w:ins>
            <w:ins w:id="33980" w:author="Quinten Van Woerkom" w:date="2024-12-13T10:59:00Z" w16du:dateUtc="2024-12-13T09:59:00Z">
              <w:r>
                <w:t>Implementations may opt to apply Unicode normali</w:t>
              </w:r>
            </w:ins>
            <w:ins w:id="33981" w:author="Quinten Van Woerkom" w:date="2024-12-13T11:00:00Z" w16du:dateUtc="2024-12-13T10:00:00Z">
              <w:r>
                <w:t xml:space="preserve">zation (reference </w:t>
              </w:r>
            </w:ins>
            <w:ins w:id="33982" w:author="Peter Van Der Plas" w:date="2024-12-25T13:14:00Z" w16du:dateUtc="2024-12-25T12:14:00Z">
              <w:r>
                <w:fldChar w:fldCharType="begin"/>
              </w:r>
              <w:r>
                <w:instrText xml:space="preserve"> REF R_XmlPathLanguageXPath31XmlPathLanguageX \h </w:instrText>
              </w:r>
            </w:ins>
            <w:ins w:id="33983" w:author="Peter Van Der Plas" w:date="2025-01-01T17:31:00Z" w16du:dateUtc="2025-01-01T16:31:00Z"/>
            <w:r>
              <w:fldChar w:fldCharType="separate"/>
            </w:r>
            <w:ins w:id="33984" w:author="Peter Van Der Plas" w:date="2025-01-01T17:31:00Z" w16du:dateUtc="2025-01-01T16:31:00Z">
              <w:r w:rsidR="006D1623">
                <w:t>[9]</w:t>
              </w:r>
            </w:ins>
            <w:ins w:id="33985" w:author="Peter Van Der Plas" w:date="2024-12-25T13:14:00Z" w16du:dateUtc="2024-12-25T12:14:00Z">
              <w:r>
                <w:fldChar w:fldCharType="end"/>
              </w:r>
            </w:ins>
            <w:ins w:id="33986" w:author="Quinten Van Woerkom" w:date="2024-12-13T11:00:00Z" w16du:dateUtc="2024-12-13T10:00:00Z">
              <w:del w:id="33987" w:author="Peter Van Der Plas" w:date="2024-12-25T13:14:00Z" w16du:dateUtc="2024-12-25T12:14:00Z">
                <w:r w:rsidDel="00A04EAF">
                  <w:delText>[9]</w:delText>
                </w:r>
              </w:del>
              <w:r>
                <w:t>) when checking for equivalence.</w:t>
              </w:r>
            </w:ins>
          </w:p>
        </w:tc>
      </w:tr>
      <w:tr w:rsidR="00133F99" w:rsidRPr="004424B1" w14:paraId="64DDE93C" w14:textId="668CDBD2" w:rsidTr="00B3127E">
        <w:trPr>
          <w:trHeight w:val="20"/>
          <w:ins w:id="33988" w:author="Quinten Van Woerkom" w:date="2024-12-13T10:03:00Z"/>
        </w:trPr>
        <w:tc>
          <w:tcPr>
            <w:tcW w:w="2354" w:type="dxa"/>
            <w:vMerge w:val="restart"/>
          </w:tcPr>
          <w:p w14:paraId="6E1440C4" w14:textId="5C3E999C" w:rsidR="00133F99" w:rsidRPr="004424B1" w:rsidRDefault="00133F99" w:rsidP="003E7F03">
            <w:pPr>
              <w:pStyle w:val="TableCell"/>
              <w:spacing w:before="0" w:after="0"/>
              <w:rPr>
                <w:ins w:id="33989" w:author="Quinten Van Woerkom" w:date="2024-12-13T10:03:00Z" w16du:dateUtc="2024-12-13T09:03:00Z"/>
                <w:rStyle w:val="Acronym"/>
              </w:rPr>
            </w:pPr>
            <w:ins w:id="33990" w:author="Quinten Van Woerkom" w:date="2024-12-13T10:06:00Z" w16du:dateUtc="2024-12-13T09:06:00Z">
              <w:r>
                <w:rPr>
                  <w:rStyle w:val="Acronym"/>
                </w:rPr>
                <w:t>Time representations</w:t>
              </w:r>
            </w:ins>
          </w:p>
        </w:tc>
        <w:tc>
          <w:tcPr>
            <w:tcW w:w="1560" w:type="dxa"/>
          </w:tcPr>
          <w:p w14:paraId="1A05A028" w14:textId="3CF8E4A5" w:rsidR="00133F99" w:rsidRPr="004424B1" w:rsidRDefault="00133F99" w:rsidP="003E7F03">
            <w:pPr>
              <w:pStyle w:val="TableCell"/>
              <w:spacing w:before="0" w:after="0"/>
              <w:rPr>
                <w:ins w:id="33991" w:author="Quinten Van Woerkom" w:date="2024-12-13T10:03:00Z" w16du:dateUtc="2024-12-13T09:03:00Z"/>
              </w:rPr>
            </w:pPr>
            <w:ins w:id="33992" w:author="Quinten Van Woerkom" w:date="2024-12-13T10:08:00Z" w16du:dateUtc="2024-12-13T09:08:00Z">
              <w:r>
                <w:t>Equality</w:t>
              </w:r>
            </w:ins>
          </w:p>
        </w:tc>
        <w:tc>
          <w:tcPr>
            <w:tcW w:w="5271" w:type="dxa"/>
          </w:tcPr>
          <w:p w14:paraId="44D9F7E8" w14:textId="60946E40" w:rsidR="00133F99" w:rsidRPr="004424B1" w:rsidRDefault="00133F99" w:rsidP="003E7F03">
            <w:pPr>
              <w:pStyle w:val="TableCell"/>
              <w:spacing w:before="0" w:after="0"/>
              <w:rPr>
                <w:ins w:id="33993" w:author="Quinten Van Woerkom" w:date="2024-12-13T10:04:00Z" w16du:dateUtc="2024-12-13T09:04:00Z"/>
              </w:rPr>
            </w:pPr>
            <w:ins w:id="33994" w:author="Quinten Van Woerkom" w:date="2024-12-13T11:05:00Z" w16du:dateUtc="2024-12-13T10:05:00Z">
              <w:r>
                <w:t xml:space="preserve">Two </w:t>
              </w:r>
            </w:ins>
            <w:ins w:id="33995" w:author="Quinten Van Woerkom" w:date="2024-12-13T11:06:00Z" w16du:dateUtc="2024-12-13T10:06:00Z">
              <w:r>
                <w:t>times are equal when they encode the same time point.</w:t>
              </w:r>
            </w:ins>
          </w:p>
        </w:tc>
      </w:tr>
      <w:tr w:rsidR="00133F99" w:rsidRPr="004424B1" w14:paraId="2D7F3A0D" w14:textId="77777777" w:rsidTr="00B3127E">
        <w:trPr>
          <w:trHeight w:val="20"/>
          <w:ins w:id="33996" w:author="Quinten Van Woerkom" w:date="2024-12-13T10:08:00Z"/>
        </w:trPr>
        <w:tc>
          <w:tcPr>
            <w:tcW w:w="2354" w:type="dxa"/>
            <w:vMerge/>
          </w:tcPr>
          <w:p w14:paraId="23C191B3" w14:textId="77777777" w:rsidR="00133F99" w:rsidRDefault="00133F99" w:rsidP="003E7F03">
            <w:pPr>
              <w:pStyle w:val="TableCell"/>
              <w:spacing w:before="0" w:after="0"/>
              <w:rPr>
                <w:ins w:id="33997" w:author="Quinten Van Woerkom" w:date="2024-12-13T10:08:00Z" w16du:dateUtc="2024-12-13T09:08:00Z"/>
                <w:rStyle w:val="Acronym"/>
              </w:rPr>
            </w:pPr>
          </w:p>
        </w:tc>
        <w:tc>
          <w:tcPr>
            <w:tcW w:w="1560" w:type="dxa"/>
          </w:tcPr>
          <w:p w14:paraId="53FF5478" w14:textId="053CCFC2" w:rsidR="00133F99" w:rsidRDefault="00133F99" w:rsidP="003E7F03">
            <w:pPr>
              <w:pStyle w:val="TableCell"/>
              <w:spacing w:before="0" w:after="0"/>
              <w:rPr>
                <w:ins w:id="33998" w:author="Quinten Van Woerkom" w:date="2024-12-13T10:08:00Z" w16du:dateUtc="2024-12-13T09:08:00Z"/>
              </w:rPr>
            </w:pPr>
            <w:ins w:id="33999" w:author="Quinten Van Woerkom" w:date="2024-12-13T10:08:00Z" w16du:dateUtc="2024-12-13T09:08:00Z">
              <w:r>
                <w:t>Ordering</w:t>
              </w:r>
            </w:ins>
          </w:p>
        </w:tc>
        <w:tc>
          <w:tcPr>
            <w:tcW w:w="5271" w:type="dxa"/>
          </w:tcPr>
          <w:p w14:paraId="055874A3" w14:textId="19ACFED9" w:rsidR="00133F99" w:rsidRPr="004424B1" w:rsidRDefault="00133F99" w:rsidP="003E7F03">
            <w:pPr>
              <w:pStyle w:val="TableCell"/>
              <w:spacing w:before="0" w:after="0"/>
              <w:rPr>
                <w:ins w:id="34000" w:author="Quinten Van Woerkom" w:date="2024-12-13T10:08:00Z" w16du:dateUtc="2024-12-13T09:08:00Z"/>
              </w:rPr>
            </w:pPr>
            <w:ins w:id="34001" w:author="Quinten Van Woerkom" w:date="2024-12-13T11:07:00Z" w16du:dateUtc="2024-12-13T10:07:00Z">
              <w:r>
                <w:t>Greater-than implies encoding a time point later in time, and</w:t>
              </w:r>
            </w:ins>
            <w:ins w:id="34002" w:author="Quinten Van Woerkom" w:date="2024-12-13T11:08:00Z" w16du:dateUtc="2024-12-13T10:08:00Z">
              <w:r>
                <w:t xml:space="preserve"> vice versa</w:t>
              </w:r>
            </w:ins>
            <w:ins w:id="34003" w:author="Quinten Van Woerkom" w:date="2024-12-13T11:07:00Z" w16du:dateUtc="2024-12-13T10:07:00Z">
              <w:r>
                <w:t>.</w:t>
              </w:r>
            </w:ins>
          </w:p>
        </w:tc>
      </w:tr>
      <w:tr w:rsidR="008546EA" w:rsidRPr="004424B1" w14:paraId="48A3047F" w14:textId="6B22A6F5" w:rsidTr="00CD76A2">
        <w:trPr>
          <w:trHeight w:val="20"/>
          <w:ins w:id="34004" w:author="Quinten Van Woerkom" w:date="2024-12-13T10:03:00Z"/>
        </w:trPr>
        <w:tc>
          <w:tcPr>
            <w:tcW w:w="2354" w:type="dxa"/>
          </w:tcPr>
          <w:p w14:paraId="3049804F" w14:textId="59BA1367" w:rsidR="008546EA" w:rsidRPr="004424B1" w:rsidRDefault="00A352A5" w:rsidP="003E7F03">
            <w:pPr>
              <w:pStyle w:val="TableCell"/>
              <w:spacing w:before="0" w:after="0"/>
              <w:rPr>
                <w:ins w:id="34005" w:author="Quinten Van Woerkom" w:date="2024-12-13T10:03:00Z" w16du:dateUtc="2024-12-13T09:03:00Z"/>
                <w:rStyle w:val="Acronym"/>
              </w:rPr>
            </w:pPr>
            <w:ins w:id="34006" w:author="Quinten Van Woerkom" w:date="2024-12-13T10:06:00Z" w16du:dateUtc="2024-12-13T09:06:00Z">
              <w:r>
                <w:rPr>
                  <w:rStyle w:val="Acronym"/>
                </w:rPr>
                <w:t>Geometric types</w:t>
              </w:r>
            </w:ins>
          </w:p>
        </w:tc>
        <w:tc>
          <w:tcPr>
            <w:tcW w:w="1560" w:type="dxa"/>
          </w:tcPr>
          <w:p w14:paraId="0ECC248E" w14:textId="05A3CB0E" w:rsidR="008546EA" w:rsidRPr="004424B1" w:rsidRDefault="00A352A5" w:rsidP="003E7F03">
            <w:pPr>
              <w:pStyle w:val="TableCell"/>
              <w:spacing w:before="0" w:after="0"/>
              <w:rPr>
                <w:ins w:id="34007" w:author="Quinten Van Woerkom" w:date="2024-12-13T10:03:00Z" w16du:dateUtc="2024-12-13T09:03:00Z"/>
              </w:rPr>
            </w:pPr>
            <w:ins w:id="34008" w:author="Quinten Van Woerkom" w:date="2024-12-13T10:08:00Z" w16du:dateUtc="2024-12-13T09:08:00Z">
              <w:r>
                <w:t>Equality</w:t>
              </w:r>
            </w:ins>
          </w:p>
        </w:tc>
        <w:tc>
          <w:tcPr>
            <w:tcW w:w="5271" w:type="dxa"/>
          </w:tcPr>
          <w:p w14:paraId="76CC06D8" w14:textId="77777777" w:rsidR="00D861DD" w:rsidRDefault="00D861DD" w:rsidP="003E7F03">
            <w:pPr>
              <w:pStyle w:val="TableCell"/>
              <w:spacing w:before="0" w:after="0"/>
              <w:rPr>
                <w:ins w:id="34009" w:author="Quinten Van Woerkom" w:date="2024-12-13T11:15:00Z" w16du:dateUtc="2024-12-13T10:15:00Z"/>
              </w:rPr>
            </w:pPr>
            <w:ins w:id="34010" w:author="Quinten Van Woerkom" w:date="2024-12-13T11:15:00Z" w16du:dateUtc="2024-12-13T10:15:00Z">
              <w:r>
                <w:t>Equal when all individual coordinates are equal following floating-point comparison, given the same coordinate frame and units.</w:t>
              </w:r>
            </w:ins>
          </w:p>
          <w:p w14:paraId="2B6C01B0" w14:textId="3C872FF3" w:rsidR="008546EA" w:rsidRPr="004424B1" w:rsidRDefault="00D861DD">
            <w:pPr>
              <w:pStyle w:val="TableCell"/>
              <w:spacing w:after="0"/>
              <w:rPr>
                <w:ins w:id="34011" w:author="Quinten Van Woerkom" w:date="2024-12-13T10:04:00Z" w16du:dateUtc="2024-12-13T09:04:00Z"/>
              </w:rPr>
              <w:pPrChange w:id="34012" w:author="Peter Van Der Plas" w:date="2024-12-30T12:06:00Z" w16du:dateUtc="2024-12-30T11:06:00Z">
                <w:pPr>
                  <w:pStyle w:val="TableCell"/>
                  <w:spacing w:before="0" w:after="0"/>
                </w:pPr>
              </w:pPrChange>
            </w:pPr>
            <w:ins w:id="34013" w:author="Quinten Van Woerkom" w:date="2024-12-13T11:15:00Z" w16du:dateUtc="2024-12-13T10:15:00Z">
              <w:r>
                <w:t>Implementations may additionally support equivalence ac</w:t>
              </w:r>
            </w:ins>
            <w:ins w:id="34014" w:author="Quinten Van Woerkom" w:date="2024-12-13T11:16:00Z" w16du:dateUtc="2024-12-13T10:16:00Z">
              <w:r>
                <w:t>ross difference frames and units in an implementation-specific manner.</w:t>
              </w:r>
            </w:ins>
          </w:p>
        </w:tc>
      </w:tr>
    </w:tbl>
    <w:p w14:paraId="61A8FC68" w14:textId="5913C2E3" w:rsidR="004C430C" w:rsidRDefault="00DD21F8">
      <w:pPr>
        <w:pStyle w:val="Heading5"/>
        <w:spacing w:before="480"/>
        <w:rPr>
          <w:ins w:id="34015" w:author="Quinten Van Woerkom" w:date="2024-12-18T16:45:00Z" w16du:dateUtc="2024-12-18T15:45:00Z"/>
        </w:rPr>
        <w:pPrChange w:id="34016" w:author="Peter Van Der Plas" w:date="2024-12-30T12:07:00Z" w16du:dateUtc="2024-12-30T11:07:00Z">
          <w:pPr>
            <w:pStyle w:val="Heading5"/>
          </w:pPr>
        </w:pPrChange>
      </w:pPr>
      <w:bookmarkStart w:id="34017" w:name="_Ref186644055"/>
      <w:ins w:id="34018" w:author="Quinten Van Woerkom" w:date="2024-12-18T16:45:00Z" w16du:dateUtc="2024-12-18T15:45:00Z">
        <w:r>
          <w:t xml:space="preserve">Data Type: </w:t>
        </w:r>
      </w:ins>
      <w:r w:rsidR="004C430C" w:rsidRPr="004424B1">
        <w:t>ResourceConstraint</w:t>
      </w:r>
      <w:bookmarkEnd w:id="34017"/>
    </w:p>
    <w:p w14:paraId="7FF5870D" w14:textId="50F540C1" w:rsidR="00DD21F8" w:rsidRDefault="00DD21F8" w:rsidP="00DD21F8">
      <w:pPr>
        <w:pStyle w:val="Heading6"/>
        <w:rPr>
          <w:ins w:id="34019" w:author="Quinten Van Woerkom" w:date="2024-12-18T16:45:00Z" w16du:dateUtc="2024-12-18T15:45:00Z"/>
        </w:rPr>
      </w:pPr>
      <w:ins w:id="34020" w:author="Quinten Van Woerkom" w:date="2024-12-18T16:45:00Z" w16du:dateUtc="2024-12-18T15:45:00Z">
        <w:r>
          <w:t>Overview</w:t>
        </w:r>
      </w:ins>
    </w:p>
    <w:p w14:paraId="4C0B9A9A" w14:textId="375BAE03" w:rsidR="00DD21F8" w:rsidRPr="00DD21F8" w:rsidRDefault="00DD21F8">
      <w:pPr>
        <w:rPr>
          <w:ins w:id="34021" w:author="Quinten Van Woerkom" w:date="2024-12-18T16:45:00Z" w16du:dateUtc="2024-12-18T15:45:00Z"/>
        </w:rPr>
        <w:pPrChange w:id="34022" w:author="Quinten Van Woerkom" w:date="2024-12-18T16:45:00Z" w16du:dateUtc="2024-12-18T15:45:00Z">
          <w:pPr>
            <w:pStyle w:val="Heading6"/>
          </w:pPr>
        </w:pPrChange>
      </w:pPr>
      <w:ins w:id="34023" w:author="Quinten Van Woerkom" w:date="2024-12-18T16:45:00Z" w16du:dateUtc="2024-12-18T15:45:00Z">
        <w:r>
          <w:t>ResourceConstraint is an abstract type that represents a constraint expressed in terms of the value of a given Resource.</w:t>
        </w:r>
      </w:ins>
    </w:p>
    <w:p w14:paraId="6727F19B" w14:textId="53802BEC" w:rsidR="00DD21F8" w:rsidRPr="00DD21F8" w:rsidRDefault="00DD21F8">
      <w:pPr>
        <w:pStyle w:val="Heading6"/>
        <w:spacing w:before="480" w:after="240"/>
        <w:pPrChange w:id="34024" w:author="Peter Van Der Plas" w:date="2024-12-30T12:07:00Z" w16du:dateUtc="2024-12-30T11:07:00Z">
          <w:pPr>
            <w:pStyle w:val="HeadingNoNumber"/>
          </w:pPr>
        </w:pPrChange>
      </w:pPr>
      <w:ins w:id="34025" w:author="Quinten Van Woerkom" w:date="2024-12-18T16:45:00Z" w16du:dateUtc="2024-12-18T15:45:00Z">
        <w:r>
          <w:t>Definition</w:t>
        </w:r>
      </w:ins>
    </w:p>
    <w:p w14:paraId="1DA838C1" w14:textId="6E3CFAC9" w:rsidR="00951043" w:rsidRPr="004424B1" w:rsidDel="00DD21F8" w:rsidRDefault="00951043">
      <w:pPr>
        <w:spacing w:after="240"/>
        <w:rPr>
          <w:del w:id="34026" w:author="Quinten Van Woerkom" w:date="2024-12-18T16:45:00Z" w16du:dateUtc="2024-12-18T15:45:00Z"/>
          <w:lang w:val="en-GB" w:eastAsia="en-GB"/>
        </w:rPr>
        <w:pPrChange w:id="34027" w:author="Quinten Van Woerkom" w:date="2024-12-18T16:45:00Z" w16du:dateUtc="2024-12-18T15:45:00Z">
          <w:pPr>
            <w:spacing w:before="0"/>
          </w:pPr>
        </w:pPrChange>
      </w:pPr>
    </w:p>
    <w:tbl>
      <w:tblPr>
        <w:tblStyle w:val="RBTable"/>
        <w:tblW w:w="9179" w:type="dxa"/>
        <w:tblLayout w:type="fixed"/>
        <w:tblLook w:val="0400" w:firstRow="0" w:lastRow="0" w:firstColumn="0" w:lastColumn="0" w:noHBand="0" w:noVBand="1"/>
        <w:tblCaption w:val="DSC ResourceConstraint E5 X"/>
      </w:tblPr>
      <w:tblGrid>
        <w:gridCol w:w="1667"/>
        <w:gridCol w:w="2976"/>
        <w:gridCol w:w="992"/>
        <w:gridCol w:w="1843"/>
        <w:gridCol w:w="709"/>
        <w:gridCol w:w="992"/>
      </w:tblGrid>
      <w:tr w:rsidR="004C430C" w:rsidRPr="004424B1" w14:paraId="7E5AC953" w14:textId="77777777" w:rsidTr="0055689E">
        <w:tc>
          <w:tcPr>
            <w:tcW w:w="1667" w:type="dxa"/>
            <w:shd w:val="clear" w:color="auto" w:fill="00CCFF"/>
          </w:tcPr>
          <w:p w14:paraId="2AE819F8" w14:textId="77777777" w:rsidR="004C430C" w:rsidRPr="00133F99" w:rsidRDefault="004C430C" w:rsidP="007B4994">
            <w:pPr>
              <w:pStyle w:val="TableCell"/>
              <w:rPr>
                <w:color w:val="auto"/>
                <w:rPrChange w:id="34028" w:author="Peter Van Der Plas" w:date="2024-12-30T12:07:00Z" w16du:dateUtc="2024-12-30T11:07:00Z">
                  <w:rPr>
                    <w:color w:val="FFFFFF" w:themeColor="background1"/>
                  </w:rPr>
                </w:rPrChange>
              </w:rPr>
            </w:pPr>
            <w:r w:rsidRPr="00133F99">
              <w:rPr>
                <w:color w:val="auto"/>
                <w:rPrChange w:id="34029" w:author="Peter Van Der Plas" w:date="2024-12-30T12:07:00Z" w16du:dateUtc="2024-12-30T11:07:00Z">
                  <w:rPr>
                    <w:color w:val="FFFFFF" w:themeColor="background1"/>
                  </w:rPr>
                </w:rPrChange>
              </w:rPr>
              <w:t>Name</w:t>
            </w:r>
          </w:p>
        </w:tc>
        <w:tc>
          <w:tcPr>
            <w:tcW w:w="2976" w:type="dxa"/>
          </w:tcPr>
          <w:p w14:paraId="2539000F" w14:textId="77777777" w:rsidR="004C430C" w:rsidRPr="00133F99" w:rsidRDefault="004C430C" w:rsidP="007B4994">
            <w:pPr>
              <w:pStyle w:val="TableCell"/>
              <w:rPr>
                <w:b/>
                <w:rPrChange w:id="34030" w:author="Peter Van Der Plas" w:date="2024-12-30T12:07:00Z" w16du:dateUtc="2024-12-30T11:07:00Z">
                  <w:rPr>
                    <w:b/>
                    <w:i/>
                    <w:iCs/>
                  </w:rPr>
                </w:rPrChange>
              </w:rPr>
            </w:pPr>
            <w:commentRangeStart w:id="34031"/>
            <w:r w:rsidRPr="00133F99">
              <w:rPr>
                <w:b/>
                <w:rPrChange w:id="34032" w:author="Peter Van Der Plas" w:date="2024-12-30T12:07:00Z" w16du:dateUtc="2024-12-30T11:07:00Z">
                  <w:rPr>
                    <w:b/>
                    <w:i/>
                    <w:iCs/>
                  </w:rPr>
                </w:rPrChange>
              </w:rPr>
              <w:t>ResourceConstraint</w:t>
            </w:r>
            <w:commentRangeEnd w:id="34031"/>
            <w:r w:rsidR="00B8322A" w:rsidRPr="00133F99">
              <w:rPr>
                <w:rStyle w:val="CommentReference"/>
                <w:rFonts w:cs="Times New Roman"/>
                <w:lang w:val="en-US" w:eastAsia="en-US"/>
              </w:rPr>
              <w:commentReference w:id="34031"/>
            </w:r>
          </w:p>
        </w:tc>
        <w:tc>
          <w:tcPr>
            <w:tcW w:w="992" w:type="dxa"/>
            <w:shd w:val="clear" w:color="auto" w:fill="00CCFF"/>
          </w:tcPr>
          <w:p w14:paraId="16C4056F" w14:textId="77777777" w:rsidR="004C430C" w:rsidRPr="00133F99" w:rsidRDefault="004C430C" w:rsidP="007B4994">
            <w:pPr>
              <w:pStyle w:val="TableCell"/>
              <w:rPr>
                <w:bCs/>
                <w:color w:val="auto"/>
                <w:rPrChange w:id="34033" w:author="Peter Van Der Plas" w:date="2024-12-30T12:07:00Z" w16du:dateUtc="2024-12-30T11:07:00Z">
                  <w:rPr>
                    <w:b/>
                  </w:rPr>
                </w:rPrChange>
              </w:rPr>
            </w:pPr>
            <w:r w:rsidRPr="00133F99">
              <w:rPr>
                <w:bCs/>
                <w:color w:val="auto"/>
                <w:rPrChange w:id="34034" w:author="Peter Van Der Plas" w:date="2024-12-30T12:07:00Z" w16du:dateUtc="2024-12-30T11:07:00Z">
                  <w:rPr>
                    <w:b/>
                    <w:color w:val="FFFFFF" w:themeColor="background1"/>
                  </w:rPr>
                </w:rPrChange>
              </w:rPr>
              <w:t>Extends</w:t>
            </w:r>
          </w:p>
        </w:tc>
        <w:tc>
          <w:tcPr>
            <w:tcW w:w="1843" w:type="dxa"/>
          </w:tcPr>
          <w:p w14:paraId="79113FD3" w14:textId="1D5F2DD5" w:rsidR="004C430C" w:rsidRPr="00133F99" w:rsidRDefault="004C430C" w:rsidP="007B4994">
            <w:pPr>
              <w:pStyle w:val="TableCell"/>
              <w:rPr>
                <w:b/>
                <w:iCs/>
              </w:rPr>
            </w:pPr>
            <w:commentRangeStart w:id="34035"/>
            <w:del w:id="34036" w:author="Quinten Van Woerkom" w:date="2024-12-03T14:06:00Z" w16du:dateUtc="2024-12-03T13:06:00Z">
              <w:r w:rsidRPr="00133F99" w:rsidDel="00777A67">
                <w:rPr>
                  <w:iCs/>
                  <w:spacing w:val="-10"/>
                  <w:rPrChange w:id="34037" w:author="Peter Van Der Plas" w:date="2024-12-30T12:07:00Z" w16du:dateUtc="2024-12-30T11:07:00Z">
                    <w:rPr>
                      <w:i/>
                      <w:spacing w:val="-10"/>
                    </w:rPr>
                  </w:rPrChange>
                </w:rPr>
                <w:delText>Conditional</w:delText>
              </w:r>
            </w:del>
            <w:r w:rsidRPr="00133F99">
              <w:rPr>
                <w:iCs/>
                <w:spacing w:val="-10"/>
                <w:rPrChange w:id="34038" w:author="Peter Van Der Plas" w:date="2024-12-30T12:07:00Z" w16du:dateUtc="2024-12-30T11:07:00Z">
                  <w:rPr>
                    <w:i/>
                    <w:spacing w:val="-10"/>
                  </w:rPr>
                </w:rPrChange>
              </w:rPr>
              <w:t>Constraint</w:t>
            </w:r>
            <w:commentRangeEnd w:id="34035"/>
            <w:r w:rsidR="00777A67" w:rsidRPr="00133F99">
              <w:rPr>
                <w:rStyle w:val="CommentReference"/>
                <w:rFonts w:cs="Times New Roman"/>
                <w:iCs/>
                <w:lang w:val="en-US" w:eastAsia="en-US"/>
              </w:rPr>
              <w:commentReference w:id="34035"/>
            </w:r>
          </w:p>
        </w:tc>
        <w:tc>
          <w:tcPr>
            <w:tcW w:w="709" w:type="dxa"/>
            <w:shd w:val="clear" w:color="auto" w:fill="00CCFF"/>
          </w:tcPr>
          <w:p w14:paraId="25CA6CF4" w14:textId="77777777" w:rsidR="004C430C" w:rsidRPr="00133F99" w:rsidRDefault="004C430C" w:rsidP="007B4994">
            <w:pPr>
              <w:pStyle w:val="TableCell"/>
              <w:rPr>
                <w:bCs/>
                <w:color w:val="auto"/>
                <w:rPrChange w:id="34039" w:author="Peter Van Der Plas" w:date="2024-12-30T12:08:00Z" w16du:dateUtc="2024-12-30T11:08:00Z">
                  <w:rPr>
                    <w:b/>
                  </w:rPr>
                </w:rPrChange>
              </w:rPr>
            </w:pPr>
            <w:r w:rsidRPr="00133F99">
              <w:rPr>
                <w:bCs/>
                <w:color w:val="auto"/>
                <w:rPrChange w:id="34040" w:author="Peter Van Der Plas" w:date="2024-12-30T12:08:00Z" w16du:dateUtc="2024-12-30T11:08:00Z">
                  <w:rPr>
                    <w:b/>
                    <w:color w:val="FFFFFF" w:themeColor="background1"/>
                  </w:rPr>
                </w:rPrChange>
              </w:rPr>
              <w:t>SFP</w:t>
            </w:r>
          </w:p>
        </w:tc>
        <w:tc>
          <w:tcPr>
            <w:tcW w:w="992" w:type="dxa"/>
          </w:tcPr>
          <w:p w14:paraId="61C28450" w14:textId="77777777" w:rsidR="004C430C" w:rsidRPr="004424B1" w:rsidRDefault="004C430C" w:rsidP="007B4994">
            <w:pPr>
              <w:pStyle w:val="TableCell"/>
              <w:jc w:val="right"/>
            </w:pPr>
            <w:r w:rsidRPr="004424B1">
              <w:t>Abstract</w:t>
            </w:r>
          </w:p>
        </w:tc>
      </w:tr>
    </w:tbl>
    <w:p w14:paraId="7BEA744D"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250F5706"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C7CB79D" w14:textId="170CEF53" w:rsidR="004C430C" w:rsidRPr="004424B1" w:rsidRDefault="004C430C" w:rsidP="007B4994">
            <w:pPr>
              <w:pStyle w:val="TableCell"/>
            </w:pPr>
            <w:del w:id="34041" w:author="Quinten Van Woerkom" w:date="2024-11-25T14:50:00Z" w16du:dateUtc="2024-11-25T13:50:00Z">
              <w:r w:rsidRPr="004424B1" w:rsidDel="002B0859">
                <w:delText>Attribute</w:delText>
              </w:r>
            </w:del>
            <w:ins w:id="34042" w:author="Quinten Van Woerkom" w:date="2024-11-25T14:50:00Z" w16du:dateUtc="2024-11-25T13:50:00Z">
              <w:r w:rsidR="002B0859">
                <w:t>Field</w:t>
              </w:r>
            </w:ins>
          </w:p>
        </w:tc>
        <w:tc>
          <w:tcPr>
            <w:tcW w:w="1984" w:type="dxa"/>
          </w:tcPr>
          <w:p w14:paraId="079CF5CE"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B8E8560"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159F8DCB"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rsidDel="00B8322A" w14:paraId="5251F357" w14:textId="2CBFD46B" w:rsidTr="007B4994">
        <w:trPr>
          <w:del w:id="34043" w:author="Quinten Van Woerkom" w:date="2024-12-02T15:26:00Z"/>
        </w:trPr>
        <w:tc>
          <w:tcPr>
            <w:cnfStyle w:val="001000000000" w:firstRow="0" w:lastRow="0" w:firstColumn="1" w:lastColumn="0" w:oddVBand="0" w:evenVBand="0" w:oddHBand="0" w:evenHBand="0" w:firstRowFirstColumn="0" w:firstRowLastColumn="0" w:lastRowFirstColumn="0" w:lastRowLastColumn="0"/>
            <w:tcW w:w="1667" w:type="dxa"/>
          </w:tcPr>
          <w:p w14:paraId="588A5672" w14:textId="597E0FA9" w:rsidR="004C430C" w:rsidRPr="004424B1" w:rsidDel="00B8322A" w:rsidRDefault="004C430C" w:rsidP="007B4994">
            <w:pPr>
              <w:pStyle w:val="TableCell"/>
              <w:rPr>
                <w:del w:id="34044" w:author="Quinten Van Woerkom" w:date="2024-12-02T15:26:00Z" w16du:dateUtc="2024-12-02T14:26:00Z"/>
              </w:rPr>
            </w:pPr>
            <w:del w:id="34045" w:author="Quinten Van Woerkom" w:date="2024-12-02T15:26:00Z" w16du:dateUtc="2024-12-02T14:26:00Z">
              <w:r w:rsidRPr="004424B1" w:rsidDel="00B8322A">
                <w:delText>activityRef</w:delText>
              </w:r>
            </w:del>
          </w:p>
        </w:tc>
        <w:tc>
          <w:tcPr>
            <w:tcW w:w="1984" w:type="dxa"/>
          </w:tcPr>
          <w:p w14:paraId="4E234860" w14:textId="51340C54" w:rsidR="004C430C" w:rsidRPr="004424B1" w:rsidDel="00B8322A"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4046" w:author="Quinten Van Woerkom" w:date="2024-12-02T15:26:00Z" w16du:dateUtc="2024-12-02T14:26:00Z"/>
              </w:rPr>
            </w:pPr>
            <w:del w:id="34047" w:author="Quinten Van Woerkom" w:date="2024-12-02T15:26:00Z" w16du:dateUtc="2024-12-02T14:26:00Z">
              <w:r w:rsidRPr="004424B1" w:rsidDel="00B8322A">
                <w:delText>Expression &lt;MAL::ObjectRef&gt;</w:delText>
              </w:r>
            </w:del>
          </w:p>
        </w:tc>
        <w:tc>
          <w:tcPr>
            <w:tcW w:w="992" w:type="dxa"/>
          </w:tcPr>
          <w:p w14:paraId="3A9C7978" w14:textId="5D3B8A85" w:rsidR="004C430C" w:rsidRPr="004424B1" w:rsidDel="00B8322A"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4048" w:author="Quinten Van Woerkom" w:date="2024-12-02T15:26:00Z" w16du:dateUtc="2024-12-02T14:26:00Z"/>
              </w:rPr>
            </w:pPr>
            <w:del w:id="34049" w:author="Quinten Van Woerkom" w:date="2024-12-02T15:26:00Z" w16du:dateUtc="2024-12-02T14:26:00Z">
              <w:r w:rsidRPr="004424B1" w:rsidDel="00B8322A">
                <w:delText>Yes</w:delText>
              </w:r>
            </w:del>
          </w:p>
        </w:tc>
        <w:tc>
          <w:tcPr>
            <w:tcW w:w="4535" w:type="dxa"/>
          </w:tcPr>
          <w:p w14:paraId="1FECCE55" w14:textId="3C0D17E6" w:rsidR="004C430C" w:rsidRPr="004424B1" w:rsidDel="00B12026"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4050" w:author="Quinten Van Woerkom" w:date="2024-11-26T14:46:00Z" w16du:dateUtc="2024-11-26T13:46:00Z"/>
              </w:rPr>
            </w:pPr>
            <w:del w:id="34051" w:author="Quinten Van Woerkom" w:date="2024-11-26T14:46:00Z" w16du:dateUtc="2024-11-26T13:46:00Z">
              <w:r w:rsidRPr="004424B1" w:rsidDel="00B12026">
                <w:delText>Object Type: ActivityInstance.</w:delText>
              </w:r>
            </w:del>
          </w:p>
          <w:p w14:paraId="5AB44F45" w14:textId="224784D6" w:rsidR="004C430C" w:rsidRPr="004424B1" w:rsidDel="00B8322A"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4052" w:author="Quinten Van Woerkom" w:date="2024-12-02T15:26:00Z" w16du:dateUtc="2024-12-02T14:26:00Z"/>
              </w:rPr>
            </w:pPr>
            <w:del w:id="34053" w:author="Quinten Van Woerkom" w:date="2024-12-02T15:26:00Z" w16du:dateUtc="2024-12-02T14:26:00Z">
              <w:r w:rsidRPr="004424B1" w:rsidDel="00B8322A">
                <w:delText xml:space="preserve">Identifies the </w:delText>
              </w:r>
              <w:r w:rsidRPr="004424B1" w:rsidDel="00B8322A">
                <w:rPr>
                  <w:rStyle w:val="Term"/>
                </w:rPr>
                <w:delText>planning activity</w:delText>
              </w:r>
              <w:r w:rsidRPr="004424B1" w:rsidDel="00B8322A">
                <w:delText xml:space="preserve"> for which the resource constraint applies.  If omitted the activity containing the constraint is assumed.</w:delText>
              </w:r>
            </w:del>
          </w:p>
        </w:tc>
      </w:tr>
      <w:tr w:rsidR="004C430C" w:rsidRPr="004424B1" w14:paraId="113969B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CF13250" w14:textId="77777777" w:rsidR="004C430C" w:rsidRPr="004424B1" w:rsidRDefault="004C430C" w:rsidP="007B4994">
            <w:pPr>
              <w:pStyle w:val="TableCell"/>
            </w:pPr>
            <w:proofErr w:type="spellStart"/>
            <w:r w:rsidRPr="004424B1">
              <w:t>resourceRef</w:t>
            </w:r>
            <w:proofErr w:type="spellEnd"/>
          </w:p>
        </w:tc>
        <w:tc>
          <w:tcPr>
            <w:tcW w:w="1984" w:type="dxa"/>
          </w:tcPr>
          <w:p w14:paraId="3C23FB82" w14:textId="59EDA725"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ins w:id="34054" w:author="Peter Van Der Plas" w:date="2025-01-01T15:58:00Z" w16du:dateUtc="2025-01-01T14:58:00Z">
              <w:r w:rsidR="008A3FBD">
                <w:t xml:space="preserve"> </w:t>
              </w:r>
            </w:ins>
            <w:commentRangeStart w:id="34055"/>
            <w:ins w:id="34056" w:author="Quinten Van Woerkom" w:date="2024-11-26T14:46:00Z" w16du:dateUtc="2024-11-26T13:46:00Z">
              <w:r w:rsidR="00B12026">
                <w:t>&lt;Resource&gt;</w:t>
              </w:r>
            </w:ins>
            <w:commentRangeEnd w:id="34055"/>
            <w:ins w:id="34057" w:author="Quinten Van Woerkom" w:date="2024-11-26T14:47:00Z" w16du:dateUtc="2024-11-26T13:47:00Z">
              <w:r w:rsidR="00B12026">
                <w:rPr>
                  <w:rStyle w:val="CommentReference"/>
                  <w:rFonts w:cs="Times New Roman"/>
                  <w:lang w:val="en-US" w:eastAsia="en-US"/>
                </w:rPr>
                <w:commentReference w:id="34055"/>
              </w:r>
            </w:ins>
          </w:p>
        </w:tc>
        <w:tc>
          <w:tcPr>
            <w:tcW w:w="992" w:type="dxa"/>
          </w:tcPr>
          <w:p w14:paraId="4B7478E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E4F051E" w14:textId="0D355CBE" w:rsidR="004C430C" w:rsidRPr="004424B1" w:rsidDel="00B12026"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4058" w:author="Quinten Van Woerkom" w:date="2024-11-26T14:46:00Z" w16du:dateUtc="2024-11-26T13:46:00Z"/>
                <w:i/>
                <w:iCs/>
              </w:rPr>
            </w:pPr>
            <w:del w:id="34059" w:author="Quinten Van Woerkom" w:date="2024-11-26T14:46:00Z" w16du:dateUtc="2024-11-26T13:46:00Z">
              <w:r w:rsidRPr="004424B1" w:rsidDel="00B12026">
                <w:delText xml:space="preserve">Object Type: </w:delText>
              </w:r>
              <w:r w:rsidRPr="004424B1" w:rsidDel="00B12026">
                <w:rPr>
                  <w:i/>
                  <w:iCs/>
                </w:rPr>
                <w:delText>Resource</w:delText>
              </w:r>
            </w:del>
          </w:p>
          <w:p w14:paraId="4884298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Identifies the </w:t>
            </w:r>
            <w:r w:rsidRPr="004424B1">
              <w:rPr>
                <w:rStyle w:val="Term"/>
              </w:rPr>
              <w:t xml:space="preserve">planning resource </w:t>
            </w:r>
            <w:r w:rsidRPr="004424B1">
              <w:t xml:space="preserve">that is constrained for the duration of the </w:t>
            </w:r>
            <w:r w:rsidRPr="004424B1">
              <w:rPr>
                <w:rStyle w:val="Term"/>
              </w:rPr>
              <w:t>planning activity</w:t>
            </w:r>
            <w:r w:rsidRPr="004424B1">
              <w:t>.</w:t>
            </w:r>
          </w:p>
        </w:tc>
      </w:tr>
      <w:tr w:rsidR="004C430C" w:rsidRPr="004424B1" w14:paraId="28FECAF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2999D98" w14:textId="77777777" w:rsidR="004C430C" w:rsidRPr="004424B1" w:rsidRDefault="004C430C" w:rsidP="007B4994">
            <w:pPr>
              <w:pStyle w:val="TableCell"/>
            </w:pPr>
            <w:r w:rsidRPr="004424B1">
              <w:t>comparator</w:t>
            </w:r>
          </w:p>
        </w:tc>
        <w:tc>
          <w:tcPr>
            <w:tcW w:w="1984" w:type="dxa"/>
          </w:tcPr>
          <w:p w14:paraId="3A3FC3A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ExpressionOperatorEnum</w:t>
            </w:r>
            <w:proofErr w:type="spellEnd"/>
          </w:p>
        </w:tc>
        <w:tc>
          <w:tcPr>
            <w:tcW w:w="992" w:type="dxa"/>
          </w:tcPr>
          <w:p w14:paraId="3B42E6E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0A09C43" w14:textId="7F1C4D76" w:rsidR="004C430C" w:rsidRPr="004424B1" w:rsidDel="00133F99" w:rsidRDefault="00133F99" w:rsidP="007B4994">
            <w:pPr>
              <w:pStyle w:val="TableCell"/>
              <w:cnfStyle w:val="000000000000" w:firstRow="0" w:lastRow="0" w:firstColumn="0" w:lastColumn="0" w:oddVBand="0" w:evenVBand="0" w:oddHBand="0" w:evenHBand="0" w:firstRowFirstColumn="0" w:firstRowLastColumn="0" w:lastRowFirstColumn="0" w:lastRowLastColumn="0"/>
              <w:rPr>
                <w:del w:id="34060" w:author="Peter Van Der Plas" w:date="2024-12-30T12:09:00Z" w16du:dateUtc="2024-12-30T11:09:00Z"/>
              </w:rPr>
            </w:pPr>
            <w:ins w:id="34061" w:author="Peter Van Der Plas" w:date="2024-12-30T12:08:00Z" w16du:dateUtc="2024-12-30T11:08:00Z">
              <w:r>
                <w:t>C</w:t>
              </w:r>
            </w:ins>
            <w:del w:id="34062" w:author="Peter Van Der Plas" w:date="2024-12-30T12:08:00Z" w16du:dateUtc="2024-12-30T11:08:00Z">
              <w:r w:rsidR="004C430C" w:rsidRPr="004424B1" w:rsidDel="00133F99">
                <w:delText>c</w:delText>
              </w:r>
            </w:del>
            <w:r w:rsidR="004C430C" w:rsidRPr="004424B1">
              <w:t>omparison operator, which may be one of:</w:t>
            </w:r>
          </w:p>
          <w:p w14:paraId="249CB646" w14:textId="77777777" w:rsidR="00133F99" w:rsidRDefault="00133F99" w:rsidP="007B4994">
            <w:pPr>
              <w:pStyle w:val="TableCell"/>
              <w:cnfStyle w:val="000000000000" w:firstRow="0" w:lastRow="0" w:firstColumn="0" w:lastColumn="0" w:oddVBand="0" w:evenVBand="0" w:oddHBand="0" w:evenHBand="0" w:firstRowFirstColumn="0" w:firstRowLastColumn="0" w:lastRowFirstColumn="0" w:lastRowLastColumn="0"/>
              <w:rPr>
                <w:ins w:id="34063" w:author="Peter Van Der Plas" w:date="2024-12-30T12:10:00Z" w16du:dateUtc="2024-12-30T11:10:00Z"/>
              </w:rPr>
            </w:pPr>
          </w:p>
          <w:p w14:paraId="7C976B3C" w14:textId="305E16C8" w:rsidR="004C430C" w:rsidRDefault="004C430C" w:rsidP="007B4994">
            <w:pPr>
              <w:pStyle w:val="TableCell"/>
              <w:cnfStyle w:val="000000000000" w:firstRow="0" w:lastRow="0" w:firstColumn="0" w:lastColumn="0" w:oddVBand="0" w:evenVBand="0" w:oddHBand="0" w:evenHBand="0" w:firstRowFirstColumn="0" w:firstRowLastColumn="0" w:lastRowFirstColumn="0" w:lastRowLastColumn="0"/>
              <w:rPr>
                <w:ins w:id="34064" w:author="Peter Van Der Plas" w:date="2024-12-30T12:08:00Z" w16du:dateUtc="2024-12-30T11:08:00Z"/>
              </w:rPr>
            </w:pPr>
            <w:r w:rsidRPr="004424B1">
              <w:t>=</w:t>
            </w:r>
            <w:proofErr w:type="gramStart"/>
            <w:r w:rsidRPr="004424B1">
              <w:t>, !</w:t>
            </w:r>
            <w:proofErr w:type="gramEnd"/>
            <w:r w:rsidRPr="004424B1">
              <w:t xml:space="preserve">=, &gt;, &gt;=, &lt;, &lt;=, contains, </w:t>
            </w:r>
            <w:proofErr w:type="spellStart"/>
            <w:r w:rsidRPr="004424B1">
              <w:t>icontains</w:t>
            </w:r>
            <w:proofErr w:type="spellEnd"/>
            <w:ins w:id="34065" w:author="Peter Van Der Plas" w:date="2024-12-30T12:08:00Z" w16du:dateUtc="2024-12-30T11:08:00Z">
              <w:r w:rsidR="00133F99">
                <w:t>.</w:t>
              </w:r>
            </w:ins>
          </w:p>
          <w:p w14:paraId="04D044B6" w14:textId="16557808" w:rsidR="00133F99" w:rsidRPr="004424B1" w:rsidDel="00133F99" w:rsidRDefault="00133F99" w:rsidP="007B4994">
            <w:pPr>
              <w:pStyle w:val="TableCell"/>
              <w:cnfStyle w:val="000000000000" w:firstRow="0" w:lastRow="0" w:firstColumn="0" w:lastColumn="0" w:oddVBand="0" w:evenVBand="0" w:oddHBand="0" w:evenHBand="0" w:firstRowFirstColumn="0" w:firstRowLastColumn="0" w:lastRowFirstColumn="0" w:lastRowLastColumn="0"/>
              <w:rPr>
                <w:del w:id="34066" w:author="Peter Van Der Plas" w:date="2024-12-30T12:08:00Z" w16du:dateUtc="2024-12-30T11:08:00Z"/>
              </w:rPr>
            </w:pPr>
          </w:p>
          <w:p w14:paraId="57F9E624" w14:textId="77777777" w:rsidR="004C430C" w:rsidRPr="004424B1" w:rsidRDefault="004C430C" w:rsidP="00133F99">
            <w:pPr>
              <w:pStyle w:val="TableCell"/>
              <w:cnfStyle w:val="000000000000" w:firstRow="0" w:lastRow="0" w:firstColumn="0" w:lastColumn="0" w:oddVBand="0" w:evenVBand="0" w:oddHBand="0" w:evenHBand="0" w:firstRowFirstColumn="0" w:firstRowLastColumn="0" w:lastRowFirstColumn="0" w:lastRowLastColumn="0"/>
            </w:pPr>
            <w:r w:rsidRPr="004424B1">
              <w:t>The contains operator only applies to strings and may be case sensitive or insensitive.</w:t>
            </w:r>
          </w:p>
        </w:tc>
      </w:tr>
    </w:tbl>
    <w:p w14:paraId="6A5B2F3A" w14:textId="634F1360" w:rsidR="004C430C" w:rsidRDefault="00DD21F8">
      <w:pPr>
        <w:pStyle w:val="Heading5"/>
        <w:spacing w:before="480"/>
        <w:rPr>
          <w:ins w:id="34067" w:author="Quinten Van Woerkom" w:date="2024-12-18T16:46:00Z" w16du:dateUtc="2024-12-18T15:46:00Z"/>
        </w:rPr>
        <w:pPrChange w:id="34068" w:author="Peter Van Der Plas" w:date="2024-12-30T12:07:00Z" w16du:dateUtc="2024-12-30T11:07:00Z">
          <w:pPr>
            <w:pStyle w:val="Heading5"/>
          </w:pPr>
        </w:pPrChange>
      </w:pPr>
      <w:bookmarkStart w:id="34069" w:name="_Ref186644061"/>
      <w:ins w:id="34070" w:author="Quinten Van Woerkom" w:date="2024-12-18T16:46:00Z" w16du:dateUtc="2024-12-18T15:46:00Z">
        <w:r>
          <w:t xml:space="preserve">Data Type: </w:t>
        </w:r>
      </w:ins>
      <w:proofErr w:type="spellStart"/>
      <w:r w:rsidR="004C430C" w:rsidRPr="004424B1">
        <w:t>SimpleResourceConstraint</w:t>
      </w:r>
      <w:bookmarkEnd w:id="34069"/>
      <w:proofErr w:type="spellEnd"/>
    </w:p>
    <w:p w14:paraId="754FC9B9" w14:textId="4FC8CDA8" w:rsidR="00DD21F8" w:rsidRPr="00DD21F8" w:rsidRDefault="00DD21F8">
      <w:pPr>
        <w:pStyle w:val="Heading6"/>
        <w:pPrChange w:id="34071" w:author="Quinten Van Woerkom" w:date="2024-12-18T16:46:00Z" w16du:dateUtc="2024-12-18T15:46:00Z">
          <w:pPr>
            <w:pStyle w:val="HeadingNoNumber"/>
          </w:pPr>
        </w:pPrChange>
      </w:pPr>
      <w:ins w:id="34072" w:author="Quinten Van Woerkom" w:date="2024-12-18T16:46:00Z" w16du:dateUtc="2024-12-18T15:46:00Z">
        <w:r>
          <w:t>Overview</w:t>
        </w:r>
      </w:ins>
    </w:p>
    <w:p w14:paraId="472FAEEB" w14:textId="77777777" w:rsidR="004C430C" w:rsidRDefault="004C430C" w:rsidP="00031B8A">
      <w:pPr>
        <w:rPr>
          <w:ins w:id="34073" w:author="Quinten Van Woerkom" w:date="2024-12-18T16:46:00Z" w16du:dateUtc="2024-12-18T15:46:00Z"/>
          <w:lang w:val="en-GB"/>
        </w:rPr>
      </w:pPr>
      <w:r w:rsidRPr="004424B1">
        <w:rPr>
          <w:lang w:val="en-GB"/>
        </w:rPr>
        <w:t xml:space="preserve">The simple resource constraint must be satisfied for the duration of the referenced </w:t>
      </w:r>
      <w:r w:rsidRPr="004424B1">
        <w:rPr>
          <w:rStyle w:val="Term"/>
          <w:lang w:val="en-GB"/>
        </w:rPr>
        <w:t>planning activity</w:t>
      </w:r>
      <w:r w:rsidRPr="004424B1">
        <w:rPr>
          <w:lang w:val="en-GB"/>
        </w:rPr>
        <w:t>.</w:t>
      </w:r>
    </w:p>
    <w:p w14:paraId="4B2094AF" w14:textId="0ADAEBBA" w:rsidR="00DD21F8" w:rsidRPr="004424B1" w:rsidRDefault="00DD21F8">
      <w:pPr>
        <w:pStyle w:val="Heading6"/>
        <w:spacing w:before="480" w:after="240"/>
        <w:rPr>
          <w:lang w:val="en-GB"/>
        </w:rPr>
        <w:pPrChange w:id="34074" w:author="Peter Van Der Plas" w:date="2024-12-30T12:11:00Z" w16du:dateUtc="2024-12-30T11:11:00Z">
          <w:pPr/>
        </w:pPrChange>
      </w:pPr>
      <w:ins w:id="34075" w:author="Quinten Van Woerkom" w:date="2024-12-18T16:46:00Z" w16du:dateUtc="2024-12-18T15:46:00Z">
        <w:r>
          <w:rPr>
            <w:lang w:val="en-GB"/>
          </w:rPr>
          <w:t>Definition</w:t>
        </w:r>
      </w:ins>
    </w:p>
    <w:p w14:paraId="0565487E" w14:textId="4008416F" w:rsidR="00031B8A" w:rsidRPr="004424B1" w:rsidDel="00DD21F8" w:rsidRDefault="00031B8A">
      <w:pPr>
        <w:spacing w:after="240"/>
        <w:rPr>
          <w:del w:id="34076" w:author="Quinten Van Woerkom" w:date="2024-12-18T16:46:00Z" w16du:dateUtc="2024-12-18T15:46:00Z"/>
          <w:lang w:val="en-GB"/>
        </w:rPr>
        <w:pPrChange w:id="34077" w:author="Quinten Van Woerkom" w:date="2024-12-18T16:46:00Z" w16du:dateUtc="2024-12-18T15:46:00Z">
          <w:pPr>
            <w:spacing w:before="0"/>
          </w:pPr>
        </w:pPrChange>
      </w:pPr>
    </w:p>
    <w:tbl>
      <w:tblPr>
        <w:tblStyle w:val="RBTable"/>
        <w:tblW w:w="9179" w:type="dxa"/>
        <w:tblLayout w:type="fixed"/>
        <w:tblLook w:val="0400" w:firstRow="0" w:lastRow="0" w:firstColumn="0" w:lastColumn="0" w:noHBand="0" w:noVBand="1"/>
        <w:tblCaption w:val="DSC SimpleResourceConstraint E5"/>
      </w:tblPr>
      <w:tblGrid>
        <w:gridCol w:w="1667"/>
        <w:gridCol w:w="2976"/>
        <w:gridCol w:w="992"/>
        <w:gridCol w:w="1843"/>
        <w:gridCol w:w="709"/>
        <w:gridCol w:w="992"/>
      </w:tblGrid>
      <w:tr w:rsidR="004C430C" w:rsidRPr="004424B1" w14:paraId="138631FF" w14:textId="77777777" w:rsidTr="00CD76A2">
        <w:tc>
          <w:tcPr>
            <w:tcW w:w="1667" w:type="dxa"/>
            <w:shd w:val="clear" w:color="auto" w:fill="00CCFF"/>
          </w:tcPr>
          <w:p w14:paraId="0B5647F7" w14:textId="77777777" w:rsidR="004C430C" w:rsidRPr="00133F99" w:rsidRDefault="004C430C" w:rsidP="007B4994">
            <w:pPr>
              <w:pStyle w:val="TableCell"/>
              <w:rPr>
                <w:color w:val="auto"/>
                <w:rPrChange w:id="34078" w:author="Peter Van Der Plas" w:date="2024-12-30T12:12:00Z" w16du:dateUtc="2024-12-30T11:12:00Z">
                  <w:rPr>
                    <w:color w:val="FFFFFF" w:themeColor="background1"/>
                  </w:rPr>
                </w:rPrChange>
              </w:rPr>
            </w:pPr>
            <w:r w:rsidRPr="00133F99">
              <w:rPr>
                <w:color w:val="auto"/>
                <w:rPrChange w:id="34079" w:author="Peter Van Der Plas" w:date="2024-12-30T12:12:00Z" w16du:dateUtc="2024-12-30T11:12:00Z">
                  <w:rPr>
                    <w:color w:val="FFFFFF" w:themeColor="background1"/>
                  </w:rPr>
                </w:rPrChange>
              </w:rPr>
              <w:t>Name</w:t>
            </w:r>
          </w:p>
        </w:tc>
        <w:tc>
          <w:tcPr>
            <w:tcW w:w="2976" w:type="dxa"/>
          </w:tcPr>
          <w:p w14:paraId="08137300" w14:textId="77777777" w:rsidR="004C430C" w:rsidRPr="004424B1" w:rsidRDefault="004C430C" w:rsidP="007B4994">
            <w:pPr>
              <w:pStyle w:val="TableCell"/>
              <w:rPr>
                <w:b/>
              </w:rPr>
            </w:pPr>
            <w:proofErr w:type="spellStart"/>
            <w:r w:rsidRPr="004424B1">
              <w:rPr>
                <w:b/>
              </w:rPr>
              <w:t>SimpleResourceConstraint</w:t>
            </w:r>
            <w:proofErr w:type="spellEnd"/>
          </w:p>
        </w:tc>
        <w:tc>
          <w:tcPr>
            <w:tcW w:w="992" w:type="dxa"/>
            <w:shd w:val="clear" w:color="auto" w:fill="00CCFF"/>
          </w:tcPr>
          <w:p w14:paraId="6D2F772D" w14:textId="77777777" w:rsidR="004C430C" w:rsidRPr="00133F99" w:rsidRDefault="004C430C" w:rsidP="007B4994">
            <w:pPr>
              <w:pStyle w:val="TableCell"/>
              <w:rPr>
                <w:bCs/>
                <w:color w:val="auto"/>
                <w:rPrChange w:id="34080" w:author="Peter Van Der Plas" w:date="2024-12-30T12:12:00Z" w16du:dateUtc="2024-12-30T11:12:00Z">
                  <w:rPr>
                    <w:b/>
                  </w:rPr>
                </w:rPrChange>
              </w:rPr>
            </w:pPr>
            <w:r w:rsidRPr="00133F99">
              <w:rPr>
                <w:bCs/>
                <w:color w:val="auto"/>
                <w:rPrChange w:id="34081" w:author="Peter Van Der Plas" w:date="2024-12-30T12:12:00Z" w16du:dateUtc="2024-12-30T11:12:00Z">
                  <w:rPr>
                    <w:b/>
                    <w:color w:val="FFFFFF" w:themeColor="background1"/>
                  </w:rPr>
                </w:rPrChange>
              </w:rPr>
              <w:t>Extends</w:t>
            </w:r>
          </w:p>
        </w:tc>
        <w:tc>
          <w:tcPr>
            <w:tcW w:w="1843" w:type="dxa"/>
          </w:tcPr>
          <w:p w14:paraId="50FBF1AF" w14:textId="77777777" w:rsidR="004C430C" w:rsidRPr="00133F99" w:rsidRDefault="004C430C" w:rsidP="007B4994">
            <w:pPr>
              <w:pStyle w:val="TableCell"/>
              <w:rPr>
                <w:b/>
                <w:iCs/>
              </w:rPr>
            </w:pPr>
            <w:r w:rsidRPr="00133F99">
              <w:rPr>
                <w:iCs/>
                <w:spacing w:val="-10"/>
                <w:rPrChange w:id="34082" w:author="Peter Van Der Plas" w:date="2024-12-30T12:12:00Z" w16du:dateUtc="2024-12-30T11:12:00Z">
                  <w:rPr>
                    <w:i/>
                    <w:spacing w:val="-10"/>
                  </w:rPr>
                </w:rPrChange>
              </w:rPr>
              <w:t>ResourceConstraint</w:t>
            </w:r>
          </w:p>
        </w:tc>
        <w:tc>
          <w:tcPr>
            <w:tcW w:w="709" w:type="dxa"/>
            <w:shd w:val="clear" w:color="auto" w:fill="00CCFF"/>
          </w:tcPr>
          <w:p w14:paraId="6C73959F" w14:textId="77777777" w:rsidR="004C430C" w:rsidRPr="00133F99" w:rsidRDefault="004C430C" w:rsidP="007B4994">
            <w:pPr>
              <w:pStyle w:val="TableCell"/>
              <w:rPr>
                <w:bCs/>
                <w:color w:val="auto"/>
                <w:rPrChange w:id="34083" w:author="Peter Van Der Plas" w:date="2024-12-30T12:12:00Z" w16du:dateUtc="2024-12-30T11:12:00Z">
                  <w:rPr>
                    <w:b/>
                  </w:rPr>
                </w:rPrChange>
              </w:rPr>
            </w:pPr>
            <w:r w:rsidRPr="00133F99">
              <w:rPr>
                <w:bCs/>
                <w:color w:val="auto"/>
                <w:rPrChange w:id="34084" w:author="Peter Van Der Plas" w:date="2024-12-30T12:12:00Z" w16du:dateUtc="2024-12-30T11:12:00Z">
                  <w:rPr>
                    <w:b/>
                    <w:color w:val="FFFFFF" w:themeColor="background1"/>
                  </w:rPr>
                </w:rPrChange>
              </w:rPr>
              <w:t>SFP</w:t>
            </w:r>
          </w:p>
        </w:tc>
        <w:tc>
          <w:tcPr>
            <w:tcW w:w="992" w:type="dxa"/>
          </w:tcPr>
          <w:p w14:paraId="293FE6CE" w14:textId="6624E3E3" w:rsidR="004C430C" w:rsidRPr="004424B1" w:rsidRDefault="003D40C2" w:rsidP="007B4994">
            <w:pPr>
              <w:pStyle w:val="TableCell"/>
              <w:jc w:val="right"/>
            </w:pPr>
            <w:fldSimple w:instr=" SEQ Area \* MERGEFORMAT ">
              <w:ins w:id="34085" w:author="Peter Van Der Plas" w:date="2025-01-01T17:31:00Z" w16du:dateUtc="2025-01-01T16:31:00Z">
                <w:r w:rsidR="006D1623">
                  <w:rPr>
                    <w:noProof/>
                  </w:rPr>
                  <w:t>37</w:t>
                </w:r>
              </w:ins>
              <w:del w:id="34086" w:author="Peter Van Der Plas" w:date="2024-12-25T18:53:00Z" w16du:dateUtc="2024-12-25T17:53:00Z">
                <w:r w:rsidR="00BF1AC4" w:rsidDel="00547CCE">
                  <w:rPr>
                    <w:noProof/>
                  </w:rPr>
                  <w:delText>39</w:delText>
                </w:r>
              </w:del>
            </w:fldSimple>
          </w:p>
        </w:tc>
      </w:tr>
    </w:tbl>
    <w:p w14:paraId="1E38D037"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0EE13462"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49899E3" w14:textId="5B892E29" w:rsidR="004C430C" w:rsidRPr="004424B1" w:rsidRDefault="004C430C" w:rsidP="007B4994">
            <w:pPr>
              <w:pStyle w:val="TableCell"/>
            </w:pPr>
            <w:del w:id="34087" w:author="Quinten Van Woerkom" w:date="2024-11-25T14:50:00Z" w16du:dateUtc="2024-11-25T13:50:00Z">
              <w:r w:rsidRPr="004424B1" w:rsidDel="002B0859">
                <w:delText>Attribute</w:delText>
              </w:r>
            </w:del>
            <w:ins w:id="34088" w:author="Quinten Van Woerkom" w:date="2024-11-25T14:50:00Z" w16du:dateUtc="2024-11-25T13:50:00Z">
              <w:r w:rsidR="002B0859">
                <w:t>Field</w:t>
              </w:r>
            </w:ins>
          </w:p>
        </w:tc>
        <w:tc>
          <w:tcPr>
            <w:tcW w:w="1984" w:type="dxa"/>
          </w:tcPr>
          <w:p w14:paraId="6D544D0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561B6B18"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74E84D0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D03A87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0A357DC" w14:textId="77777777" w:rsidR="004C430C" w:rsidRPr="004424B1" w:rsidRDefault="004C430C" w:rsidP="007B4994">
            <w:pPr>
              <w:pStyle w:val="TableCell"/>
            </w:pPr>
            <w:r w:rsidRPr="004424B1">
              <w:t>value</w:t>
            </w:r>
          </w:p>
        </w:tc>
        <w:tc>
          <w:tcPr>
            <w:tcW w:w="1984" w:type="dxa"/>
          </w:tcPr>
          <w:p w14:paraId="456E7EF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Attribute</w:t>
            </w:r>
          </w:p>
        </w:tc>
        <w:tc>
          <w:tcPr>
            <w:tcW w:w="992" w:type="dxa"/>
          </w:tcPr>
          <w:p w14:paraId="3B09C73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12D2C2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Value (of same type as the referenced Resource) to be compared against.</w:t>
            </w:r>
          </w:p>
        </w:tc>
      </w:tr>
    </w:tbl>
    <w:p w14:paraId="50629DF8" w14:textId="46C41B9A" w:rsidR="004C430C" w:rsidRDefault="00DD21F8">
      <w:pPr>
        <w:pStyle w:val="Heading5"/>
        <w:spacing w:before="480"/>
        <w:rPr>
          <w:ins w:id="34089" w:author="Quinten Van Woerkom" w:date="2024-12-18T16:46:00Z" w16du:dateUtc="2024-12-18T15:46:00Z"/>
        </w:rPr>
        <w:pPrChange w:id="34090" w:author="Peter Van Der Plas" w:date="2024-12-30T12:11:00Z" w16du:dateUtc="2024-12-30T11:11:00Z">
          <w:pPr>
            <w:pStyle w:val="Heading5"/>
          </w:pPr>
        </w:pPrChange>
      </w:pPr>
      <w:bookmarkStart w:id="34091" w:name="_Ref186644067"/>
      <w:ins w:id="34092" w:author="Quinten Van Woerkom" w:date="2024-12-18T16:46:00Z" w16du:dateUtc="2024-12-18T15:46:00Z">
        <w:r>
          <w:t xml:space="preserve">Data Type: </w:t>
        </w:r>
      </w:ins>
      <w:r w:rsidR="004C430C" w:rsidRPr="004424B1">
        <w:t>ComplexResourceConstraint</w:t>
      </w:r>
      <w:bookmarkEnd w:id="34091"/>
    </w:p>
    <w:p w14:paraId="7B99C936" w14:textId="79C3542C" w:rsidR="00DD21F8" w:rsidRPr="00DD21F8" w:rsidRDefault="00DD21F8">
      <w:pPr>
        <w:pStyle w:val="Heading6"/>
        <w:pPrChange w:id="34093" w:author="Quinten Van Woerkom" w:date="2024-12-18T16:46:00Z" w16du:dateUtc="2024-12-18T15:46:00Z">
          <w:pPr>
            <w:pStyle w:val="HeadingNoNumber"/>
          </w:pPr>
        </w:pPrChange>
      </w:pPr>
      <w:ins w:id="34094" w:author="Quinten Van Woerkom" w:date="2024-12-18T16:46:00Z" w16du:dateUtc="2024-12-18T15:46:00Z">
        <w:r>
          <w:t>Overview</w:t>
        </w:r>
      </w:ins>
    </w:p>
    <w:p w14:paraId="725315FF" w14:textId="77777777" w:rsidR="004C430C" w:rsidRPr="004424B1" w:rsidRDefault="004C430C">
      <w:pPr>
        <w:rPr>
          <w:lang w:val="en-GB"/>
        </w:rPr>
        <w:pPrChange w:id="34095" w:author="Peter Van Der Plas" w:date="2024-12-30T13:30:00Z" w16du:dateUtc="2024-12-30T12:30:00Z">
          <w:pPr>
            <w:keepNext/>
          </w:pPr>
        </w:pPrChange>
      </w:pPr>
      <w:r w:rsidRPr="004424B1">
        <w:rPr>
          <w:lang w:val="en-GB"/>
        </w:rPr>
        <w:t xml:space="preserve">In the [simple] resource constraint, the value of the referenced </w:t>
      </w:r>
      <w:r w:rsidRPr="004424B1">
        <w:rPr>
          <w:rStyle w:val="Term"/>
          <w:lang w:val="en-GB"/>
        </w:rPr>
        <w:t>planning resource</w:t>
      </w:r>
      <w:r w:rsidRPr="004424B1">
        <w:rPr>
          <w:lang w:val="en-GB"/>
        </w:rPr>
        <w:t xml:space="preserve"> is constrained against a single value for the entire duration of the referenced </w:t>
      </w:r>
      <w:r w:rsidRPr="004424B1">
        <w:rPr>
          <w:rStyle w:val="Term"/>
          <w:lang w:val="en-GB"/>
        </w:rPr>
        <w:t>planning activity</w:t>
      </w:r>
      <w:r w:rsidRPr="004424B1">
        <w:rPr>
          <w:lang w:val="en-GB"/>
        </w:rPr>
        <w:t>.</w:t>
      </w:r>
    </w:p>
    <w:p w14:paraId="787FCED8" w14:textId="77777777" w:rsidR="004C430C" w:rsidRPr="004424B1" w:rsidRDefault="004C430C">
      <w:pPr>
        <w:rPr>
          <w:lang w:val="en-GB"/>
        </w:rPr>
        <w:pPrChange w:id="34096" w:author="Peter Van Der Plas" w:date="2024-12-30T13:30:00Z" w16du:dateUtc="2024-12-30T12:30:00Z">
          <w:pPr>
            <w:keepNext/>
          </w:pPr>
        </w:pPrChange>
      </w:pPr>
      <w:r w:rsidRPr="004424B1">
        <w:rPr>
          <w:lang w:val="en-GB"/>
        </w:rPr>
        <w:t xml:space="preserve">With the complex resource constraint, the period over which the constraint applies can be customized relative to the referenced </w:t>
      </w:r>
      <w:r w:rsidRPr="004424B1">
        <w:rPr>
          <w:rStyle w:val="Term"/>
          <w:lang w:val="en-GB"/>
        </w:rPr>
        <w:t>planning activity</w:t>
      </w:r>
      <w:r w:rsidRPr="004424B1">
        <w:rPr>
          <w:lang w:val="en-GB"/>
        </w:rPr>
        <w:t xml:space="preserve">; and the value against which the referenced </w:t>
      </w:r>
      <w:r w:rsidRPr="004424B1">
        <w:rPr>
          <w:rStyle w:val="Term"/>
          <w:lang w:val="en-GB"/>
        </w:rPr>
        <w:t xml:space="preserve">planning resource </w:t>
      </w:r>
      <w:r w:rsidRPr="004424B1">
        <w:rPr>
          <w:lang w:val="en-GB"/>
        </w:rPr>
        <w:t>is constrained can be specified as a relative resource profile which evolves over time.</w:t>
      </w:r>
    </w:p>
    <w:p w14:paraId="5A2F345F" w14:textId="769F4368" w:rsidR="004C430C" w:rsidRDefault="004C430C">
      <w:pPr>
        <w:rPr>
          <w:ins w:id="34097" w:author="Quinten Van Woerkom" w:date="2024-12-18T16:46:00Z" w16du:dateUtc="2024-12-18T15:46:00Z"/>
          <w:lang w:val="en-GB"/>
        </w:rPr>
        <w:pPrChange w:id="34098" w:author="Peter Van Der Plas" w:date="2024-12-30T13:30:00Z" w16du:dateUtc="2024-12-30T12:30:00Z">
          <w:pPr>
            <w:keepNext/>
          </w:pPr>
        </w:pPrChange>
      </w:pPr>
      <w:r w:rsidRPr="004424B1">
        <w:rPr>
          <w:lang w:val="en-GB"/>
        </w:rPr>
        <w:t xml:space="preserve">The </w:t>
      </w:r>
      <w:del w:id="34099" w:author="Quinten Van Woerkom" w:date="2024-11-25T14:45:00Z" w16du:dateUtc="2024-11-25T13:45:00Z">
        <w:r w:rsidRPr="004424B1" w:rsidDel="00006133">
          <w:rPr>
            <w:lang w:val="en-GB"/>
          </w:rPr>
          <w:delText>attribute</w:delText>
        </w:r>
      </w:del>
      <w:ins w:id="34100" w:author="Quinten Van Woerkom" w:date="2024-11-25T14:45:00Z" w16du:dateUtc="2024-11-25T13:45:00Z">
        <w:r w:rsidR="00006133">
          <w:rPr>
            <w:lang w:val="en-GB"/>
          </w:rPr>
          <w:t>field</w:t>
        </w:r>
      </w:ins>
      <w:r w:rsidRPr="004424B1">
        <w:rPr>
          <w:lang w:val="en-GB"/>
        </w:rPr>
        <w:t>s of the complex resource constraint extend or modify those of the [simple] resource constraint as</w:t>
      </w:r>
      <w:ins w:id="34101" w:author="Quinten Van Woerkom" w:date="2024-12-18T16:46:00Z" w16du:dateUtc="2024-12-18T15:46:00Z">
        <w:r w:rsidR="00DD21F8">
          <w:rPr>
            <w:lang w:val="en-GB"/>
          </w:rPr>
          <w:t xml:space="preserve"> given below.</w:t>
        </w:r>
      </w:ins>
      <w:del w:id="34102" w:author="Quinten Van Woerkom" w:date="2024-12-18T16:46:00Z" w16du:dateUtc="2024-12-18T15:46:00Z">
        <w:r w:rsidRPr="004424B1" w:rsidDel="00DD21F8">
          <w:rPr>
            <w:lang w:val="en-GB"/>
          </w:rPr>
          <w:delText xml:space="preserve"> follows:</w:delText>
        </w:r>
      </w:del>
    </w:p>
    <w:p w14:paraId="316A40B9" w14:textId="0458037E" w:rsidR="00DD21F8" w:rsidRPr="004424B1" w:rsidRDefault="00DD21F8">
      <w:pPr>
        <w:pStyle w:val="Heading6"/>
        <w:spacing w:before="480" w:after="240"/>
        <w:rPr>
          <w:lang w:val="en-GB"/>
        </w:rPr>
        <w:pPrChange w:id="34103" w:author="Peter Van Der Plas" w:date="2024-12-30T12:13:00Z" w16du:dateUtc="2024-12-30T11:13:00Z">
          <w:pPr>
            <w:keepNext/>
          </w:pPr>
        </w:pPrChange>
      </w:pPr>
      <w:ins w:id="34104" w:author="Quinten Van Woerkom" w:date="2024-12-18T16:46:00Z" w16du:dateUtc="2024-12-18T15:46:00Z">
        <w:r>
          <w:rPr>
            <w:lang w:val="en-GB"/>
          </w:rPr>
          <w:t>Definition</w:t>
        </w:r>
      </w:ins>
    </w:p>
    <w:p w14:paraId="17AA63BA" w14:textId="47DE2B42" w:rsidR="00031B8A" w:rsidRPr="004424B1" w:rsidDel="00DD21F8" w:rsidRDefault="00031B8A">
      <w:pPr>
        <w:keepNext/>
        <w:spacing w:after="240"/>
        <w:rPr>
          <w:del w:id="34105" w:author="Quinten Van Woerkom" w:date="2024-12-18T16:46:00Z" w16du:dateUtc="2024-12-18T15:46:00Z"/>
          <w:lang w:val="en-GB"/>
        </w:rPr>
        <w:pPrChange w:id="34106" w:author="Quinten Van Woerkom" w:date="2024-12-18T16:46:00Z" w16du:dateUtc="2024-12-18T15:46:00Z">
          <w:pPr>
            <w:keepNext/>
            <w:spacing w:before="0"/>
          </w:pPr>
        </w:pPrChange>
      </w:pPr>
    </w:p>
    <w:tbl>
      <w:tblPr>
        <w:tblStyle w:val="RBTable"/>
        <w:tblW w:w="9179" w:type="dxa"/>
        <w:tblLayout w:type="fixed"/>
        <w:tblLook w:val="0400" w:firstRow="0" w:lastRow="0" w:firstColumn="0" w:lastColumn="0" w:noHBand="0" w:noVBand="1"/>
        <w:tblCaption w:val="DSC ComplexResourceConstraint E4"/>
      </w:tblPr>
      <w:tblGrid>
        <w:gridCol w:w="1667"/>
        <w:gridCol w:w="2976"/>
        <w:gridCol w:w="992"/>
        <w:gridCol w:w="1843"/>
        <w:gridCol w:w="709"/>
        <w:gridCol w:w="992"/>
      </w:tblGrid>
      <w:tr w:rsidR="004C430C" w:rsidRPr="004424B1" w14:paraId="0532F02F" w14:textId="77777777" w:rsidTr="00CD76A2">
        <w:tc>
          <w:tcPr>
            <w:tcW w:w="1667" w:type="dxa"/>
            <w:shd w:val="clear" w:color="auto" w:fill="00CCFF"/>
          </w:tcPr>
          <w:p w14:paraId="5FF8FCBF" w14:textId="77777777" w:rsidR="004C430C" w:rsidRPr="007D4EAA" w:rsidRDefault="004C430C" w:rsidP="00825170">
            <w:pPr>
              <w:pStyle w:val="TableCell"/>
              <w:keepNext/>
              <w:rPr>
                <w:color w:val="auto"/>
                <w:rPrChange w:id="34107" w:author="Peter Van Der Plas" w:date="2024-12-30T12:18:00Z" w16du:dateUtc="2024-12-30T11:18:00Z">
                  <w:rPr>
                    <w:color w:val="FFFFFF" w:themeColor="background1"/>
                  </w:rPr>
                </w:rPrChange>
              </w:rPr>
            </w:pPr>
            <w:r w:rsidRPr="007D4EAA">
              <w:rPr>
                <w:color w:val="auto"/>
                <w:rPrChange w:id="34108" w:author="Peter Van Der Plas" w:date="2024-12-30T12:18:00Z" w16du:dateUtc="2024-12-30T11:18:00Z">
                  <w:rPr>
                    <w:color w:val="FFFFFF" w:themeColor="background1"/>
                  </w:rPr>
                </w:rPrChange>
              </w:rPr>
              <w:t>Name</w:t>
            </w:r>
          </w:p>
        </w:tc>
        <w:tc>
          <w:tcPr>
            <w:tcW w:w="2976" w:type="dxa"/>
          </w:tcPr>
          <w:p w14:paraId="6E051C3A" w14:textId="77777777" w:rsidR="004C430C" w:rsidRPr="004424B1" w:rsidRDefault="004C430C" w:rsidP="00825170">
            <w:pPr>
              <w:pStyle w:val="TableCell"/>
              <w:keepNext/>
              <w:rPr>
                <w:b/>
              </w:rPr>
            </w:pPr>
            <w:r w:rsidRPr="004424B1">
              <w:rPr>
                <w:b/>
              </w:rPr>
              <w:t>ComplexResourceConstraint</w:t>
            </w:r>
          </w:p>
        </w:tc>
        <w:tc>
          <w:tcPr>
            <w:tcW w:w="992" w:type="dxa"/>
            <w:shd w:val="clear" w:color="auto" w:fill="00CCFF"/>
          </w:tcPr>
          <w:p w14:paraId="5518CC0A" w14:textId="77777777" w:rsidR="004C430C" w:rsidRPr="007D4EAA" w:rsidRDefault="004C430C" w:rsidP="00825170">
            <w:pPr>
              <w:pStyle w:val="TableCell"/>
              <w:keepNext/>
              <w:rPr>
                <w:bCs/>
                <w:color w:val="auto"/>
                <w:rPrChange w:id="34109" w:author="Peter Van Der Plas" w:date="2024-12-30T12:18:00Z" w16du:dateUtc="2024-12-30T11:18:00Z">
                  <w:rPr>
                    <w:b/>
                  </w:rPr>
                </w:rPrChange>
              </w:rPr>
            </w:pPr>
            <w:r w:rsidRPr="007D4EAA">
              <w:rPr>
                <w:bCs/>
                <w:color w:val="auto"/>
                <w:rPrChange w:id="34110" w:author="Peter Van Der Plas" w:date="2024-12-30T12:18:00Z" w16du:dateUtc="2024-12-30T11:18:00Z">
                  <w:rPr>
                    <w:b/>
                    <w:color w:val="FFFFFF" w:themeColor="background1"/>
                  </w:rPr>
                </w:rPrChange>
              </w:rPr>
              <w:t>Extends</w:t>
            </w:r>
          </w:p>
        </w:tc>
        <w:tc>
          <w:tcPr>
            <w:tcW w:w="1843" w:type="dxa"/>
          </w:tcPr>
          <w:p w14:paraId="335875EC" w14:textId="77777777" w:rsidR="004C430C" w:rsidRPr="007D4EAA" w:rsidRDefault="004C430C" w:rsidP="00825170">
            <w:pPr>
              <w:pStyle w:val="TableCell"/>
              <w:keepNext/>
              <w:rPr>
                <w:b/>
              </w:rPr>
            </w:pPr>
            <w:commentRangeStart w:id="34111"/>
            <w:r w:rsidRPr="007D4EAA">
              <w:t>ResourceConstraint</w:t>
            </w:r>
            <w:commentRangeEnd w:id="34111"/>
            <w:r w:rsidR="00786E27" w:rsidRPr="007D4EAA">
              <w:rPr>
                <w:rStyle w:val="CommentReference"/>
                <w:rFonts w:cs="Times New Roman"/>
                <w:lang w:val="en-US" w:eastAsia="en-US"/>
              </w:rPr>
              <w:commentReference w:id="34111"/>
            </w:r>
          </w:p>
        </w:tc>
        <w:tc>
          <w:tcPr>
            <w:tcW w:w="709" w:type="dxa"/>
            <w:shd w:val="clear" w:color="auto" w:fill="00CCFF"/>
          </w:tcPr>
          <w:p w14:paraId="63B0B3DA" w14:textId="77777777" w:rsidR="004C430C" w:rsidRPr="007D4EAA" w:rsidRDefault="004C430C" w:rsidP="00825170">
            <w:pPr>
              <w:pStyle w:val="TableCell"/>
              <w:keepNext/>
              <w:rPr>
                <w:bCs/>
                <w:rPrChange w:id="34112" w:author="Peter Van Der Plas" w:date="2024-12-30T12:19:00Z" w16du:dateUtc="2024-12-30T11:19:00Z">
                  <w:rPr>
                    <w:b/>
                  </w:rPr>
                </w:rPrChange>
              </w:rPr>
            </w:pPr>
            <w:r w:rsidRPr="007D4EAA">
              <w:rPr>
                <w:bCs/>
                <w:color w:val="auto"/>
                <w:rPrChange w:id="34113" w:author="Peter Van Der Plas" w:date="2024-12-30T12:19:00Z" w16du:dateUtc="2024-12-30T11:19:00Z">
                  <w:rPr>
                    <w:b/>
                    <w:color w:val="FFFFFF" w:themeColor="background1"/>
                  </w:rPr>
                </w:rPrChange>
              </w:rPr>
              <w:t>SFP</w:t>
            </w:r>
          </w:p>
        </w:tc>
        <w:tc>
          <w:tcPr>
            <w:tcW w:w="992" w:type="dxa"/>
          </w:tcPr>
          <w:p w14:paraId="0CF0993A" w14:textId="40CAA785" w:rsidR="004C430C" w:rsidRPr="004424B1" w:rsidRDefault="003D40C2" w:rsidP="00825170">
            <w:pPr>
              <w:pStyle w:val="TableCell"/>
              <w:keepNext/>
              <w:jc w:val="right"/>
            </w:pPr>
            <w:fldSimple w:instr=" SEQ Area \* MERGEFORMAT ">
              <w:ins w:id="34114" w:author="Peter Van Der Plas" w:date="2025-01-01T17:31:00Z" w16du:dateUtc="2025-01-01T16:31:00Z">
                <w:r w:rsidR="006D1623">
                  <w:rPr>
                    <w:noProof/>
                  </w:rPr>
                  <w:t>38</w:t>
                </w:r>
              </w:ins>
              <w:del w:id="34115" w:author="Peter Van Der Plas" w:date="2024-12-25T18:53:00Z" w16du:dateUtc="2024-12-25T17:53:00Z">
                <w:r w:rsidR="00BF1AC4" w:rsidDel="00547CCE">
                  <w:rPr>
                    <w:noProof/>
                  </w:rPr>
                  <w:delText>40</w:delText>
                </w:r>
              </w:del>
            </w:fldSimple>
          </w:p>
        </w:tc>
      </w:tr>
    </w:tbl>
    <w:p w14:paraId="0E34F1B3" w14:textId="77777777" w:rsidR="004C430C" w:rsidRPr="004424B1" w:rsidRDefault="004C430C" w:rsidP="00825170">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3529539C"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0292377" w14:textId="564BE592" w:rsidR="004C430C" w:rsidRPr="004424B1" w:rsidRDefault="004C430C" w:rsidP="00825170">
            <w:pPr>
              <w:pStyle w:val="TableCell"/>
              <w:keepNext/>
            </w:pPr>
            <w:del w:id="34116" w:author="Quinten Van Woerkom" w:date="2024-11-25T14:50:00Z" w16du:dateUtc="2024-11-25T13:50:00Z">
              <w:r w:rsidRPr="004424B1" w:rsidDel="002B0859">
                <w:delText>Attribute</w:delText>
              </w:r>
            </w:del>
            <w:ins w:id="34117" w:author="Quinten Van Woerkom" w:date="2024-11-25T14:50:00Z" w16du:dateUtc="2024-11-25T13:50:00Z">
              <w:r w:rsidR="002B0859">
                <w:t>Field</w:t>
              </w:r>
            </w:ins>
          </w:p>
        </w:tc>
        <w:tc>
          <w:tcPr>
            <w:tcW w:w="1984" w:type="dxa"/>
          </w:tcPr>
          <w:p w14:paraId="654251FD"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3C5034DF"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6C09204E"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4BED93E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D796A81" w14:textId="77777777" w:rsidR="004C430C" w:rsidRPr="004424B1" w:rsidRDefault="004C430C" w:rsidP="00825170">
            <w:pPr>
              <w:pStyle w:val="TableCell"/>
              <w:keepNext/>
            </w:pPr>
            <w:proofErr w:type="spellStart"/>
            <w:r w:rsidRPr="004424B1">
              <w:t>startRef</w:t>
            </w:r>
            <w:proofErr w:type="spellEnd"/>
          </w:p>
        </w:tc>
        <w:tc>
          <w:tcPr>
            <w:tcW w:w="1984" w:type="dxa"/>
          </w:tcPr>
          <w:p w14:paraId="05F7A0BF"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07DE769D" w14:textId="11A50156" w:rsidR="004C430C" w:rsidRPr="004424B1" w:rsidRDefault="007634B2" w:rsidP="00825170">
            <w:pPr>
              <w:pStyle w:val="TableCell"/>
              <w:keepNext/>
              <w:cnfStyle w:val="000000000000" w:firstRow="0" w:lastRow="0" w:firstColumn="0" w:lastColumn="0" w:oddVBand="0" w:evenVBand="0" w:oddHBand="0" w:evenHBand="0" w:firstRowFirstColumn="0" w:firstRowLastColumn="0" w:lastRowFirstColumn="0" w:lastRowLastColumn="0"/>
            </w:pPr>
            <w:ins w:id="34118" w:author="Quinten Van Woerkom" w:date="2024-11-29T09:52:00Z" w16du:dateUtc="2024-11-29T08:52:00Z">
              <w:r>
                <w:t>Yes</w:t>
              </w:r>
            </w:ins>
            <w:del w:id="34119" w:author="Quinten Van Woerkom" w:date="2024-11-29T09:52:00Z" w16du:dateUtc="2024-11-29T08:52:00Z">
              <w:r w:rsidR="004C430C" w:rsidRPr="004424B1" w:rsidDel="007634B2">
                <w:delText>No</w:delText>
              </w:r>
            </w:del>
          </w:p>
        </w:tc>
        <w:tc>
          <w:tcPr>
            <w:tcW w:w="4535" w:type="dxa"/>
          </w:tcPr>
          <w:p w14:paraId="384AD121" w14:textId="77777777" w:rsidR="007D4EAA" w:rsidRDefault="004C430C" w:rsidP="00BC7190">
            <w:pPr>
              <w:pStyle w:val="TableCell"/>
              <w:keepNext/>
              <w:cnfStyle w:val="000000000000" w:firstRow="0" w:lastRow="0" w:firstColumn="0" w:lastColumn="0" w:oddVBand="0" w:evenVBand="0" w:oddHBand="0" w:evenHBand="0" w:firstRowFirstColumn="0" w:firstRowLastColumn="0" w:lastRowFirstColumn="0" w:lastRowLastColumn="0"/>
              <w:rPr>
                <w:ins w:id="34120" w:author="Peter Van Der Plas" w:date="2024-12-30T12:19:00Z" w16du:dateUtc="2024-12-30T11:19:00Z"/>
              </w:rPr>
            </w:pPr>
            <w:r w:rsidRPr="004424B1">
              <w:t xml:space="preserve">Identifies the point in the duration of the referenced </w:t>
            </w:r>
            <w:r w:rsidRPr="004424B1">
              <w:rPr>
                <w:rStyle w:val="Term"/>
              </w:rPr>
              <w:t>planning activity</w:t>
            </w:r>
            <w:r w:rsidRPr="004424B1">
              <w:t xml:space="preserve"> to which the start of the constraint period relates.</w:t>
            </w:r>
          </w:p>
          <w:p w14:paraId="7C79137D" w14:textId="38F3175B" w:rsidR="007634B2" w:rsidRPr="007634B2" w:rsidRDefault="00BC7190" w:rsidP="00BC7190">
            <w:pPr>
              <w:pStyle w:val="TableCell"/>
              <w:keepNext/>
              <w:cnfStyle w:val="000000000000" w:firstRow="0" w:lastRow="0" w:firstColumn="0" w:lastColumn="0" w:oddVBand="0" w:evenVBand="0" w:oddHBand="0" w:evenHBand="0" w:firstRowFirstColumn="0" w:firstRowLastColumn="0" w:lastRowFirstColumn="0" w:lastRowLastColumn="0"/>
              <w:rPr>
                <w:b/>
                <w:bCs/>
                <w:rPrChange w:id="34121" w:author="Quinten Van Woerkom" w:date="2024-11-29T09:53:00Z" w16du:dateUtc="2024-11-29T08:53:00Z">
                  <w:rPr/>
                </w:rPrChange>
              </w:rPr>
            </w:pPr>
            <w:ins w:id="34122" w:author="Quinten Van Woerkom" w:date="2024-11-29T10:15:00Z" w16du:dateUtc="2024-11-29T09:15:00Z">
              <w:del w:id="34123" w:author="Peter Van Der Plas" w:date="2024-12-30T12:19:00Z" w16du:dateUtc="2024-12-30T11:19:00Z">
                <w:r w:rsidDel="007D4EAA">
                  <w:delText xml:space="preserve">  </w:delText>
                </w:r>
              </w:del>
              <w:commentRangeStart w:id="34124"/>
              <w:r>
                <w:t xml:space="preserve">Default is the start of the </w:t>
              </w:r>
              <w:r>
                <w:rPr>
                  <w:b/>
                  <w:bCs/>
                </w:rPr>
                <w:t>planning activity</w:t>
              </w:r>
              <w:r>
                <w:t>.</w:t>
              </w:r>
            </w:ins>
            <w:commentRangeEnd w:id="34124"/>
            <w:ins w:id="34125" w:author="Quinten Van Woerkom" w:date="2024-11-29T10:16:00Z" w16du:dateUtc="2024-11-29T09:16:00Z">
              <w:r>
                <w:rPr>
                  <w:rStyle w:val="CommentReference"/>
                  <w:rFonts w:cs="Times New Roman"/>
                  <w:lang w:val="en-US" w:eastAsia="en-US"/>
                </w:rPr>
                <w:commentReference w:id="34124"/>
              </w:r>
            </w:ins>
          </w:p>
        </w:tc>
      </w:tr>
      <w:tr w:rsidR="004C430C" w:rsidRPr="004424B1" w14:paraId="045F3DD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450CC20" w14:textId="77777777" w:rsidR="004C430C" w:rsidRPr="004424B1" w:rsidRDefault="004C430C" w:rsidP="007B4994">
            <w:pPr>
              <w:pStyle w:val="TableCell"/>
            </w:pPr>
            <w:proofErr w:type="spellStart"/>
            <w:r w:rsidRPr="004424B1">
              <w:t>endRef</w:t>
            </w:r>
            <w:proofErr w:type="spellEnd"/>
          </w:p>
        </w:tc>
        <w:tc>
          <w:tcPr>
            <w:tcW w:w="1984" w:type="dxa"/>
          </w:tcPr>
          <w:p w14:paraId="5AB3F07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441C12F7" w14:textId="4B69C665" w:rsidR="004C430C" w:rsidRPr="004424B1" w:rsidRDefault="007634B2" w:rsidP="007B4994">
            <w:pPr>
              <w:pStyle w:val="TableCell"/>
              <w:cnfStyle w:val="000000000000" w:firstRow="0" w:lastRow="0" w:firstColumn="0" w:lastColumn="0" w:oddVBand="0" w:evenVBand="0" w:oddHBand="0" w:evenHBand="0" w:firstRowFirstColumn="0" w:firstRowLastColumn="0" w:lastRowFirstColumn="0" w:lastRowLastColumn="0"/>
            </w:pPr>
            <w:ins w:id="34126" w:author="Quinten Van Woerkom" w:date="2024-11-29T09:52:00Z" w16du:dateUtc="2024-11-29T08:52:00Z">
              <w:r>
                <w:t>Yes</w:t>
              </w:r>
            </w:ins>
            <w:del w:id="34127" w:author="Quinten Van Woerkom" w:date="2024-11-29T09:52:00Z" w16du:dateUtc="2024-11-29T08:52:00Z">
              <w:r w:rsidR="004C430C" w:rsidRPr="004424B1" w:rsidDel="007634B2">
                <w:delText>No</w:delText>
              </w:r>
            </w:del>
          </w:p>
        </w:tc>
        <w:tc>
          <w:tcPr>
            <w:tcW w:w="4535" w:type="dxa"/>
          </w:tcPr>
          <w:p w14:paraId="63EC3FF3" w14:textId="77777777" w:rsidR="007D4EAA" w:rsidRDefault="004C430C" w:rsidP="007B4994">
            <w:pPr>
              <w:pStyle w:val="TableCell"/>
              <w:cnfStyle w:val="000000000000" w:firstRow="0" w:lastRow="0" w:firstColumn="0" w:lastColumn="0" w:oddVBand="0" w:evenVBand="0" w:oddHBand="0" w:evenHBand="0" w:firstRowFirstColumn="0" w:firstRowLastColumn="0" w:lastRowFirstColumn="0" w:lastRowLastColumn="0"/>
              <w:rPr>
                <w:ins w:id="34128" w:author="Peter Van Der Plas" w:date="2024-12-30T12:19:00Z" w16du:dateUtc="2024-12-30T11:19:00Z"/>
              </w:rPr>
            </w:pPr>
            <w:r w:rsidRPr="004424B1">
              <w:t xml:space="preserve">Identifies the point in the duration of the referenced </w:t>
            </w:r>
            <w:r w:rsidRPr="004424B1">
              <w:rPr>
                <w:rStyle w:val="Term"/>
              </w:rPr>
              <w:t xml:space="preserve">planning activity </w:t>
            </w:r>
            <w:r w:rsidRPr="004424B1">
              <w:t>to which the end of the constraint period relates.</w:t>
            </w:r>
          </w:p>
          <w:p w14:paraId="04106780" w14:textId="20E91C0B" w:rsidR="007634B2" w:rsidRPr="007634B2" w:rsidRDefault="00BC7190" w:rsidP="007B4994">
            <w:pPr>
              <w:pStyle w:val="TableCell"/>
              <w:cnfStyle w:val="000000000000" w:firstRow="0" w:lastRow="0" w:firstColumn="0" w:lastColumn="0" w:oddVBand="0" w:evenVBand="0" w:oddHBand="0" w:evenHBand="0" w:firstRowFirstColumn="0" w:firstRowLastColumn="0" w:lastRowFirstColumn="0" w:lastRowLastColumn="0"/>
            </w:pPr>
            <w:ins w:id="34129" w:author="Quinten Van Woerkom" w:date="2024-11-29T10:16:00Z" w16du:dateUtc="2024-11-29T09:16:00Z">
              <w:del w:id="34130" w:author="Peter Van Der Plas" w:date="2024-12-30T12:19:00Z" w16du:dateUtc="2024-12-30T11:19:00Z">
                <w:r w:rsidDel="007D4EAA">
                  <w:delText xml:space="preserve">  </w:delText>
                </w:r>
              </w:del>
              <w:commentRangeStart w:id="34131"/>
              <w:r>
                <w:t xml:space="preserve">Default is the end of the </w:t>
              </w:r>
              <w:r>
                <w:rPr>
                  <w:b/>
                  <w:bCs/>
                </w:rPr>
                <w:t>planning activity</w:t>
              </w:r>
              <w:r>
                <w:t>.</w:t>
              </w:r>
              <w:commentRangeEnd w:id="34131"/>
              <w:r>
                <w:rPr>
                  <w:rStyle w:val="CommentReference"/>
                  <w:rFonts w:cs="Times New Roman"/>
                  <w:lang w:val="en-US" w:eastAsia="en-US"/>
                </w:rPr>
                <w:commentReference w:id="34131"/>
              </w:r>
            </w:ins>
          </w:p>
        </w:tc>
      </w:tr>
      <w:tr w:rsidR="004C430C" w:rsidRPr="004424B1" w14:paraId="115EC52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4D43E9D" w14:textId="77777777" w:rsidR="004C430C" w:rsidRPr="004424B1" w:rsidRDefault="004C430C" w:rsidP="007B4994">
            <w:pPr>
              <w:pStyle w:val="TableCell"/>
            </w:pPr>
            <w:proofErr w:type="spellStart"/>
            <w:r w:rsidRPr="004424B1">
              <w:t>startOffset</w:t>
            </w:r>
            <w:proofErr w:type="spellEnd"/>
          </w:p>
        </w:tc>
        <w:tc>
          <w:tcPr>
            <w:tcW w:w="1984" w:type="dxa"/>
          </w:tcPr>
          <w:p w14:paraId="6D73013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7003C386" w14:textId="65E5E66D" w:rsidR="004C430C" w:rsidRPr="004424B1" w:rsidRDefault="007634B2" w:rsidP="007B4994">
            <w:pPr>
              <w:pStyle w:val="TableCell"/>
              <w:cnfStyle w:val="000000000000" w:firstRow="0" w:lastRow="0" w:firstColumn="0" w:lastColumn="0" w:oddVBand="0" w:evenVBand="0" w:oddHBand="0" w:evenHBand="0" w:firstRowFirstColumn="0" w:firstRowLastColumn="0" w:lastRowFirstColumn="0" w:lastRowLastColumn="0"/>
            </w:pPr>
            <w:ins w:id="34132" w:author="Quinten Van Woerkom" w:date="2024-11-29T09:52:00Z" w16du:dateUtc="2024-11-29T08:52:00Z">
              <w:r>
                <w:t>Yes</w:t>
              </w:r>
            </w:ins>
            <w:del w:id="34133" w:author="Quinten Van Woerkom" w:date="2024-11-29T09:52:00Z" w16du:dateUtc="2024-11-29T08:52:00Z">
              <w:r w:rsidR="004C430C" w:rsidRPr="004424B1" w:rsidDel="007634B2">
                <w:delText>No</w:delText>
              </w:r>
            </w:del>
          </w:p>
        </w:tc>
        <w:tc>
          <w:tcPr>
            <w:tcW w:w="4535" w:type="dxa"/>
          </w:tcPr>
          <w:p w14:paraId="1FAE423C" w14:textId="77777777" w:rsidR="007D4EAA" w:rsidRDefault="004C430C" w:rsidP="008640EC">
            <w:pPr>
              <w:pStyle w:val="TableCell"/>
              <w:cnfStyle w:val="000000000000" w:firstRow="0" w:lastRow="0" w:firstColumn="0" w:lastColumn="0" w:oddVBand="0" w:evenVBand="0" w:oddHBand="0" w:evenHBand="0" w:firstRowFirstColumn="0" w:firstRowLastColumn="0" w:lastRowFirstColumn="0" w:lastRowLastColumn="0"/>
              <w:rPr>
                <w:ins w:id="34134" w:author="Peter Van Der Plas" w:date="2024-12-30T12:19:00Z" w16du:dateUtc="2024-12-30T11:19:00Z"/>
              </w:rPr>
            </w:pPr>
            <w:r w:rsidRPr="004424B1">
              <w:t xml:space="preserve">Offset from </w:t>
            </w:r>
            <w:proofErr w:type="spellStart"/>
            <w:r w:rsidRPr="004424B1">
              <w:t>startRef</w:t>
            </w:r>
            <w:proofErr w:type="spellEnd"/>
            <w:r w:rsidRPr="004424B1">
              <w:t xml:space="preserve"> that specifies the start of the constraint period.</w:t>
            </w:r>
            <w:ins w:id="34135" w:author="Quinten Van Woerkom" w:date="2024-11-29T10:12:00Z" w16du:dateUtc="2024-11-29T09:12:00Z">
              <w:r w:rsidR="008640EC">
                <w:t xml:space="preserve"> </w:t>
              </w:r>
            </w:ins>
            <w:ins w:id="34136" w:author="Quinten Van Woerkom" w:date="2024-11-29T09:55:00Z" w16du:dateUtc="2024-11-29T08:55:00Z">
              <w:r w:rsidR="007634B2">
                <w:t xml:space="preserve"> </w:t>
              </w:r>
              <w:commentRangeStart w:id="34137"/>
              <w:r w:rsidR="007634B2">
                <w:t>A positive offset implies a shift later in time.</w:t>
              </w:r>
            </w:ins>
          </w:p>
          <w:p w14:paraId="5B70CC69" w14:textId="01EDED1E" w:rsidR="007634B2" w:rsidRPr="004424B1" w:rsidRDefault="008640EC" w:rsidP="008640EC">
            <w:pPr>
              <w:pStyle w:val="TableCell"/>
              <w:cnfStyle w:val="000000000000" w:firstRow="0" w:lastRow="0" w:firstColumn="0" w:lastColumn="0" w:oddVBand="0" w:evenVBand="0" w:oddHBand="0" w:evenHBand="0" w:firstRowFirstColumn="0" w:firstRowLastColumn="0" w:lastRowFirstColumn="0" w:lastRowLastColumn="0"/>
            </w:pPr>
            <w:ins w:id="34138" w:author="Quinten Van Woerkom" w:date="2024-11-29T10:12:00Z" w16du:dateUtc="2024-11-29T09:12:00Z">
              <w:del w:id="34139" w:author="Peter Van Der Plas" w:date="2024-12-30T12:19:00Z" w16du:dateUtc="2024-12-30T11:19:00Z">
                <w:r w:rsidDel="007D4EAA">
                  <w:delText xml:space="preserve">  </w:delText>
                </w:r>
              </w:del>
              <w:r>
                <w:t>Default is no offset</w:t>
              </w:r>
            </w:ins>
            <w:ins w:id="34140" w:author="Quinten Van Woerkom" w:date="2024-11-29T09:55:00Z" w16du:dateUtc="2024-11-29T08:55:00Z">
              <w:r w:rsidR="007634B2">
                <w:t>.</w:t>
              </w:r>
            </w:ins>
            <w:commentRangeEnd w:id="34137"/>
            <w:ins w:id="34141" w:author="Quinten Van Woerkom" w:date="2024-11-29T10:12:00Z" w16du:dateUtc="2024-11-29T09:12:00Z">
              <w:r>
                <w:rPr>
                  <w:rStyle w:val="CommentReference"/>
                  <w:rFonts w:cs="Times New Roman"/>
                  <w:lang w:val="en-US" w:eastAsia="en-US"/>
                </w:rPr>
                <w:commentReference w:id="34137"/>
              </w:r>
            </w:ins>
          </w:p>
        </w:tc>
      </w:tr>
      <w:tr w:rsidR="004C430C" w:rsidRPr="004424B1" w14:paraId="468D1D3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BBEC11C" w14:textId="77777777" w:rsidR="004C430C" w:rsidRPr="004424B1" w:rsidRDefault="004C430C" w:rsidP="007B4994">
            <w:pPr>
              <w:pStyle w:val="TableCell"/>
            </w:pPr>
            <w:proofErr w:type="spellStart"/>
            <w:r w:rsidRPr="004424B1">
              <w:t>endOffset</w:t>
            </w:r>
            <w:proofErr w:type="spellEnd"/>
          </w:p>
        </w:tc>
        <w:tc>
          <w:tcPr>
            <w:tcW w:w="1984" w:type="dxa"/>
          </w:tcPr>
          <w:p w14:paraId="60033BB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7717C981" w14:textId="419158DF" w:rsidR="004C430C" w:rsidRPr="004424B1" w:rsidRDefault="007634B2" w:rsidP="007B4994">
            <w:pPr>
              <w:pStyle w:val="TableCell"/>
              <w:cnfStyle w:val="000000000000" w:firstRow="0" w:lastRow="0" w:firstColumn="0" w:lastColumn="0" w:oddVBand="0" w:evenVBand="0" w:oddHBand="0" w:evenHBand="0" w:firstRowFirstColumn="0" w:firstRowLastColumn="0" w:lastRowFirstColumn="0" w:lastRowLastColumn="0"/>
            </w:pPr>
            <w:ins w:id="34142" w:author="Quinten Van Woerkom" w:date="2024-11-29T09:52:00Z" w16du:dateUtc="2024-11-29T08:52:00Z">
              <w:r>
                <w:t>Yes</w:t>
              </w:r>
            </w:ins>
            <w:del w:id="34143" w:author="Quinten Van Woerkom" w:date="2024-11-29T09:52:00Z" w16du:dateUtc="2024-11-29T08:52:00Z">
              <w:r w:rsidR="004C430C" w:rsidRPr="004424B1" w:rsidDel="007634B2">
                <w:delText>No</w:delText>
              </w:r>
            </w:del>
          </w:p>
        </w:tc>
        <w:tc>
          <w:tcPr>
            <w:tcW w:w="4535" w:type="dxa"/>
          </w:tcPr>
          <w:p w14:paraId="7468DB28" w14:textId="77777777" w:rsidR="007D4EAA" w:rsidRDefault="004C430C" w:rsidP="008640EC">
            <w:pPr>
              <w:pStyle w:val="TableCell"/>
              <w:cnfStyle w:val="000000000000" w:firstRow="0" w:lastRow="0" w:firstColumn="0" w:lastColumn="0" w:oddVBand="0" w:evenVBand="0" w:oddHBand="0" w:evenHBand="0" w:firstRowFirstColumn="0" w:firstRowLastColumn="0" w:lastRowFirstColumn="0" w:lastRowLastColumn="0"/>
              <w:rPr>
                <w:ins w:id="34144" w:author="Peter Van Der Plas" w:date="2024-12-30T12:19:00Z" w16du:dateUtc="2024-12-30T11:19:00Z"/>
              </w:rPr>
            </w:pPr>
            <w:r w:rsidRPr="004424B1">
              <w:t xml:space="preserve">Offset from </w:t>
            </w:r>
            <w:proofErr w:type="spellStart"/>
            <w:r w:rsidRPr="004424B1">
              <w:t>endRef</w:t>
            </w:r>
            <w:proofErr w:type="spellEnd"/>
            <w:r w:rsidRPr="004424B1">
              <w:t xml:space="preserve"> that specifies the end of the constraint period.</w:t>
            </w:r>
            <w:ins w:id="34145" w:author="Quinten Van Woerkom" w:date="2024-11-29T09:55:00Z" w16du:dateUtc="2024-11-29T08:55:00Z">
              <w:r w:rsidR="007634B2">
                <w:t xml:space="preserve"> </w:t>
              </w:r>
            </w:ins>
            <w:ins w:id="34146" w:author="Quinten Van Woerkom" w:date="2024-11-29T10:12:00Z" w16du:dateUtc="2024-11-29T09:12:00Z">
              <w:r w:rsidR="008640EC">
                <w:t xml:space="preserve"> </w:t>
              </w:r>
            </w:ins>
            <w:commentRangeStart w:id="34147"/>
            <w:ins w:id="34148" w:author="Quinten Van Woerkom" w:date="2024-11-29T09:55:00Z" w16du:dateUtc="2024-11-29T08:55:00Z">
              <w:r w:rsidR="007634B2">
                <w:t>A positive offset implies a shift later in time.</w:t>
              </w:r>
            </w:ins>
          </w:p>
          <w:p w14:paraId="669A3FC4" w14:textId="33684283" w:rsidR="007634B2" w:rsidRPr="004424B1" w:rsidRDefault="008640EC" w:rsidP="008640EC">
            <w:pPr>
              <w:pStyle w:val="TableCell"/>
              <w:cnfStyle w:val="000000000000" w:firstRow="0" w:lastRow="0" w:firstColumn="0" w:lastColumn="0" w:oddVBand="0" w:evenVBand="0" w:oddHBand="0" w:evenHBand="0" w:firstRowFirstColumn="0" w:firstRowLastColumn="0" w:lastRowFirstColumn="0" w:lastRowLastColumn="0"/>
            </w:pPr>
            <w:ins w:id="34149" w:author="Quinten Van Woerkom" w:date="2024-11-29T10:12:00Z" w16du:dateUtc="2024-11-29T09:12:00Z">
              <w:del w:id="34150" w:author="Peter Van Der Plas" w:date="2024-12-30T12:19:00Z" w16du:dateUtc="2024-12-30T11:19:00Z">
                <w:r w:rsidDel="007D4EAA">
                  <w:delText xml:space="preserve">  </w:delText>
                </w:r>
              </w:del>
              <w:r>
                <w:t>Default is no offset.</w:t>
              </w:r>
              <w:commentRangeEnd w:id="34147"/>
              <w:r>
                <w:rPr>
                  <w:rStyle w:val="CommentReference"/>
                  <w:rFonts w:cs="Times New Roman"/>
                  <w:lang w:val="en-US" w:eastAsia="en-US"/>
                </w:rPr>
                <w:commentReference w:id="34147"/>
              </w:r>
            </w:ins>
          </w:p>
        </w:tc>
      </w:tr>
      <w:tr w:rsidR="004C430C" w:rsidRPr="004424B1" w14:paraId="3D66B7F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EA7A19A" w14:textId="77777777" w:rsidR="004C430C" w:rsidRPr="004424B1" w:rsidRDefault="004C430C" w:rsidP="007B4994">
            <w:pPr>
              <w:pStyle w:val="TableCell"/>
            </w:pPr>
            <w:proofErr w:type="spellStart"/>
            <w:r w:rsidRPr="004424B1">
              <w:t>valueProfile</w:t>
            </w:r>
            <w:proofErr w:type="spellEnd"/>
          </w:p>
        </w:tc>
        <w:tc>
          <w:tcPr>
            <w:tcW w:w="1984" w:type="dxa"/>
          </w:tcPr>
          <w:p w14:paraId="6FEF4EC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RelativeResourceProfile</w:t>
            </w:r>
            <w:proofErr w:type="spellEnd"/>
          </w:p>
        </w:tc>
        <w:tc>
          <w:tcPr>
            <w:tcW w:w="992" w:type="dxa"/>
          </w:tcPr>
          <w:p w14:paraId="4AAD630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8BE1694" w14:textId="66A0F365" w:rsidR="004C430C" w:rsidRPr="004424B1" w:rsidDel="007D4EAA"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4151" w:author="Peter Van Der Plas" w:date="2024-12-30T12:20:00Z" w16du:dateUtc="2024-12-30T11:20:00Z"/>
              </w:rPr>
            </w:pPr>
            <w:proofErr w:type="spellStart"/>
            <w:r w:rsidRPr="004424B1">
              <w:t>ResourceProfile</w:t>
            </w:r>
            <w:proofErr w:type="spellEnd"/>
            <w:r w:rsidRPr="004424B1">
              <w:t xml:space="preserve"> specifying an evolving value over time against which the value of the </w:t>
            </w:r>
            <w:r w:rsidRPr="004424B1">
              <w:rPr>
                <w:rStyle w:val="Term"/>
              </w:rPr>
              <w:t xml:space="preserve">planning resource </w:t>
            </w:r>
            <w:r w:rsidRPr="004424B1">
              <w:t>is to be compared</w:t>
            </w:r>
            <w:ins w:id="34152" w:author="Peter Van Der Plas" w:date="2024-12-30T12:20:00Z" w16du:dateUtc="2024-12-30T11:20:00Z">
              <w:r w:rsidR="007D4EAA">
                <w:t xml:space="preserve"> (see </w:t>
              </w:r>
              <w:r w:rsidR="007D4EAA" w:rsidRPr="004424B1">
                <w:rPr>
                  <w:sz w:val="20"/>
                </w:rPr>
                <w:fldChar w:fldCharType="begin"/>
              </w:r>
              <w:r w:rsidR="007D4EAA" w:rsidRPr="004424B1">
                <w:instrText xml:space="preserve"> REF _Ref33143058 \r \h </w:instrText>
              </w:r>
            </w:ins>
            <w:r w:rsidR="007D4EAA" w:rsidRPr="004424B1">
              <w:rPr>
                <w:sz w:val="20"/>
              </w:rPr>
            </w:r>
            <w:ins w:id="34153" w:author="Peter Van Der Plas" w:date="2024-12-30T12:20:00Z" w16du:dateUtc="2024-12-30T11:20:00Z">
              <w:r w:rsidR="007D4EAA" w:rsidRPr="004424B1">
                <w:rPr>
                  <w:sz w:val="20"/>
                </w:rPr>
                <w:fldChar w:fldCharType="separate"/>
              </w:r>
            </w:ins>
            <w:ins w:id="34154" w:author="Peter Van Der Plas" w:date="2025-01-01T17:31:00Z" w16du:dateUtc="2025-01-01T16:31:00Z">
              <w:r w:rsidR="006D1623">
                <w:t>4.5.4.4</w:t>
              </w:r>
            </w:ins>
            <w:ins w:id="34155" w:author="Peter Van Der Plas" w:date="2024-12-30T12:20:00Z" w16du:dateUtc="2024-12-30T11:20:00Z">
              <w:r w:rsidR="007D4EAA" w:rsidRPr="004424B1">
                <w:rPr>
                  <w:sz w:val="20"/>
                </w:rPr>
                <w:fldChar w:fldCharType="end"/>
              </w:r>
              <w:r w:rsidR="007D4EAA">
                <w:t>)</w:t>
              </w:r>
            </w:ins>
            <w:r w:rsidRPr="004424B1">
              <w:t>.</w:t>
            </w:r>
          </w:p>
          <w:p w14:paraId="2F752DB1" w14:textId="339B9E9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del w:id="34156" w:author="Peter Van Der Plas" w:date="2024-12-30T12:20:00Z" w16du:dateUtc="2024-12-30T11:20:00Z">
              <w:r w:rsidRPr="004424B1" w:rsidDel="007D4EAA">
                <w:delText xml:space="preserve">(See </w:delText>
              </w:r>
              <w:r w:rsidRPr="004424B1" w:rsidDel="007D4EAA">
                <w:fldChar w:fldCharType="begin"/>
              </w:r>
              <w:r w:rsidRPr="004424B1" w:rsidDel="007D4EAA">
                <w:delInstrText xml:space="preserve"> REF _Ref33143058 \r \h </w:delInstrText>
              </w:r>
              <w:r w:rsidRPr="004424B1" w:rsidDel="007D4EAA">
                <w:fldChar w:fldCharType="separate"/>
              </w:r>
            </w:del>
            <w:del w:id="34157" w:author="Peter Van Der Plas" w:date="2024-12-25T18:53:00Z" w16du:dateUtc="2024-12-25T17:53:00Z">
              <w:r w:rsidR="00BF1AC4" w:rsidDel="00547CCE">
                <w:delText>4.2.4.3</w:delText>
              </w:r>
            </w:del>
            <w:del w:id="34158" w:author="Peter Van Der Plas" w:date="2024-12-30T12:20:00Z" w16du:dateUtc="2024-12-30T11:20:00Z">
              <w:r w:rsidRPr="004424B1" w:rsidDel="007D4EAA">
                <w:fldChar w:fldCharType="end"/>
              </w:r>
              <w:r w:rsidRPr="004424B1" w:rsidDel="007D4EAA">
                <w:delText>.)</w:delText>
              </w:r>
            </w:del>
          </w:p>
        </w:tc>
      </w:tr>
    </w:tbl>
    <w:p w14:paraId="53A0DFE3" w14:textId="7C01EA81" w:rsidR="004C430C" w:rsidRPr="004424B1" w:rsidDel="00341E9C" w:rsidRDefault="00DD21F8">
      <w:pPr>
        <w:pStyle w:val="Heading4"/>
        <w:spacing w:before="480"/>
        <w:rPr>
          <w:del w:id="34159" w:author="Peter Van Der Plas" w:date="2024-12-30T13:44:00Z" w16du:dateUtc="2024-12-30T12:44:00Z"/>
          <w:lang w:val="en-GB"/>
        </w:rPr>
        <w:pPrChange w:id="34160" w:author="Peter Van Der Plas" w:date="2024-12-30T12:14:00Z" w16du:dateUtc="2024-12-30T11:14:00Z">
          <w:pPr>
            <w:pStyle w:val="Heading5"/>
            <w:spacing w:before="480"/>
          </w:pPr>
        </w:pPrChange>
      </w:pPr>
      <w:bookmarkStart w:id="34161" w:name="_Ref33146022"/>
      <w:bookmarkStart w:id="34162" w:name="_Ref68803403"/>
      <w:ins w:id="34163" w:author="Quinten Van Woerkom" w:date="2024-12-18T16:47:00Z" w16du:dateUtc="2024-12-18T15:47:00Z">
        <w:del w:id="34164" w:author="Peter Van Der Plas" w:date="2024-12-30T13:44:00Z" w16du:dateUtc="2024-12-30T12:44:00Z">
          <w:r w:rsidDel="00341E9C">
            <w:rPr>
              <w:lang w:val="en-GB"/>
            </w:rPr>
            <w:delText xml:space="preserve">Data Type: </w:delText>
          </w:r>
        </w:del>
      </w:ins>
      <w:del w:id="34165" w:author="Peter Van Der Plas" w:date="2024-12-30T13:44:00Z" w16du:dateUtc="2024-12-30T12:44:00Z">
        <w:r w:rsidR="004C430C" w:rsidRPr="004424B1" w:rsidDel="00341E9C">
          <w:rPr>
            <w:lang w:val="en-GB"/>
          </w:rPr>
          <w:delText xml:space="preserve">Function </w:delText>
        </w:r>
      </w:del>
      <w:ins w:id="34166" w:author="Quinten Van Woerkom" w:date="2024-12-18T16:47:00Z" w16du:dateUtc="2024-12-18T15:47:00Z">
        <w:del w:id="34167" w:author="Peter Van Der Plas" w:date="2024-12-30T13:44:00Z" w16du:dateUtc="2024-12-30T12:44:00Z">
          <w:r w:rsidDel="00341E9C">
            <w:rPr>
              <w:lang w:val="en-GB"/>
            </w:rPr>
            <w:delText>C</w:delText>
          </w:r>
        </w:del>
      </w:ins>
      <w:del w:id="34168" w:author="Peter Van Der Plas" w:date="2024-12-30T13:44:00Z" w16du:dateUtc="2024-12-30T12:44:00Z">
        <w:r w:rsidR="004C430C" w:rsidRPr="004424B1" w:rsidDel="00341E9C">
          <w:rPr>
            <w:lang w:val="en-GB"/>
          </w:rPr>
          <w:delText>Constraint</w:delText>
        </w:r>
        <w:bookmarkEnd w:id="34161"/>
        <w:r w:rsidR="004C430C" w:rsidRPr="004424B1" w:rsidDel="00341E9C">
          <w:rPr>
            <w:lang w:val="en-GB"/>
          </w:rPr>
          <w:delText xml:space="preserve"> [Optional]</w:delText>
        </w:r>
        <w:bookmarkEnd w:id="34162"/>
      </w:del>
    </w:p>
    <w:p w14:paraId="5DB9F60F" w14:textId="6D2A438A" w:rsidR="004C430C" w:rsidRPr="004424B1" w:rsidDel="00341E9C" w:rsidRDefault="00DD21F8">
      <w:pPr>
        <w:pStyle w:val="Heading5"/>
        <w:rPr>
          <w:del w:id="34169" w:author="Peter Van Der Plas" w:date="2024-12-30T13:44:00Z" w16du:dateUtc="2024-12-30T12:44:00Z"/>
        </w:rPr>
        <w:pPrChange w:id="34170" w:author="Quinten Van Woerkom" w:date="2024-12-18T16:47:00Z" w16du:dateUtc="2024-12-18T15:47:00Z">
          <w:pPr>
            <w:pStyle w:val="HeadingNoNumber"/>
          </w:pPr>
        </w:pPrChange>
      </w:pPr>
      <w:ins w:id="34171" w:author="Quinten Van Woerkom" w:date="2024-12-18T16:47:00Z" w16du:dateUtc="2024-12-18T15:47:00Z">
        <w:del w:id="34172" w:author="Peter Van Der Plas" w:date="2024-12-30T13:44:00Z" w16du:dateUtc="2024-12-30T12:44:00Z">
          <w:r w:rsidDel="00341E9C">
            <w:delText>Overview</w:delText>
          </w:r>
        </w:del>
      </w:ins>
      <w:del w:id="34173" w:author="Peter Van Der Plas" w:date="2024-12-30T13:44:00Z" w16du:dateUtc="2024-12-30T12:44:00Z">
        <w:r w:rsidR="004C430C" w:rsidRPr="004424B1" w:rsidDel="00341E9C">
          <w:delText>Function Constraint</w:delText>
        </w:r>
      </w:del>
    </w:p>
    <w:p w14:paraId="42217B2F" w14:textId="28AF4EEA" w:rsidR="004C430C" w:rsidRPr="004424B1" w:rsidDel="00341E9C" w:rsidRDefault="004C430C">
      <w:pPr>
        <w:rPr>
          <w:del w:id="34174" w:author="Peter Van Der Plas" w:date="2024-12-30T13:44:00Z" w16du:dateUtc="2024-12-30T12:44:00Z"/>
          <w:lang w:val="en-GB"/>
        </w:rPr>
        <w:pPrChange w:id="34175" w:author="Peter Van Der Plas" w:date="2024-12-30T13:29:00Z" w16du:dateUtc="2024-12-30T12:29:00Z">
          <w:pPr>
            <w:keepNext/>
          </w:pPr>
        </w:pPrChange>
      </w:pPr>
      <w:del w:id="34176" w:author="Peter Van Der Plas" w:date="2024-12-30T13:44:00Z" w16du:dateUtc="2024-12-30T12:44:00Z">
        <w:r w:rsidRPr="004424B1" w:rsidDel="00341E9C">
          <w:rPr>
            <w:lang w:val="en-GB"/>
          </w:rPr>
          <w:delText xml:space="preserve">Function constraints make use of an external </w:delText>
        </w:r>
        <w:r w:rsidR="00942053" w:rsidRPr="004424B1" w:rsidDel="00341E9C">
          <w:rPr>
            <w:rStyle w:val="Term"/>
            <w:lang w:val="en-GB"/>
          </w:rPr>
          <w:delText xml:space="preserve">custom </w:delText>
        </w:r>
        <w:r w:rsidRPr="004424B1" w:rsidDel="00341E9C">
          <w:rPr>
            <w:rStyle w:val="Term"/>
            <w:lang w:val="en-GB"/>
          </w:rPr>
          <w:delText>function</w:delText>
        </w:r>
        <w:r w:rsidRPr="004424B1" w:rsidDel="00341E9C">
          <w:rPr>
            <w:lang w:val="en-GB"/>
          </w:rPr>
          <w:delText xml:space="preserve"> to determine whether or not a constraint is satisfied.  Available functions must be pre-defined (see </w:delText>
        </w:r>
        <w:r w:rsidRPr="004424B1" w:rsidDel="00341E9C">
          <w:rPr>
            <w:lang w:val="en-GB"/>
          </w:rPr>
          <w:fldChar w:fldCharType="begin"/>
        </w:r>
        <w:r w:rsidRPr="004424B1" w:rsidDel="00341E9C">
          <w:rPr>
            <w:lang w:val="en-GB"/>
          </w:rPr>
          <w:delInstrText xml:space="preserve"> REF _Ref21955530 \r \h </w:delInstrText>
        </w:r>
        <w:r w:rsidRPr="004424B1" w:rsidDel="00341E9C">
          <w:rPr>
            <w:lang w:val="en-GB"/>
          </w:rPr>
        </w:r>
        <w:r w:rsidRPr="004424B1" w:rsidDel="00341E9C">
          <w:rPr>
            <w:lang w:val="en-GB"/>
          </w:rPr>
          <w:fldChar w:fldCharType="separate"/>
        </w:r>
        <w:r w:rsidR="00BF1AC4" w:rsidDel="00341E9C">
          <w:rPr>
            <w:lang w:val="en-GB"/>
          </w:rPr>
          <w:delText>4.2.9</w:delText>
        </w:r>
        <w:r w:rsidRPr="004424B1" w:rsidDel="00341E9C">
          <w:rPr>
            <w:lang w:val="en-GB"/>
          </w:rPr>
          <w:fldChar w:fldCharType="end"/>
        </w:r>
        <w:r w:rsidRPr="004424B1" w:rsidDel="00341E9C">
          <w:rPr>
            <w:lang w:val="en-GB"/>
          </w:rPr>
          <w:delText>) to allow them to be referenced in a function constraint.</w:delText>
        </w:r>
      </w:del>
    </w:p>
    <w:p w14:paraId="197F9CD5" w14:textId="65AA959B" w:rsidR="004C430C" w:rsidDel="00341E9C" w:rsidRDefault="004C430C">
      <w:pPr>
        <w:rPr>
          <w:ins w:id="34177" w:author="Quinten Van Woerkom" w:date="2024-12-18T16:47:00Z" w16du:dateUtc="2024-12-18T15:47:00Z"/>
          <w:del w:id="34178" w:author="Peter Van Der Plas" w:date="2024-12-30T13:44:00Z" w16du:dateUtc="2024-12-30T12:44:00Z"/>
          <w:lang w:val="en-GB"/>
        </w:rPr>
        <w:pPrChange w:id="34179" w:author="Peter Van Der Plas" w:date="2024-12-30T13:29:00Z" w16du:dateUtc="2024-12-30T12:29:00Z">
          <w:pPr>
            <w:keepNext/>
          </w:pPr>
        </w:pPrChange>
      </w:pPr>
      <w:del w:id="34180" w:author="Peter Van Der Plas" w:date="2024-12-30T13:44:00Z" w16du:dateUtc="2024-12-30T12:44:00Z">
        <w:r w:rsidRPr="004424B1" w:rsidDel="00341E9C">
          <w:rPr>
            <w:lang w:val="en-GB"/>
          </w:rPr>
          <w:delText xml:space="preserve">As for complex resource constraints, the period over which the function constraint applies is specified relative to the referenced </w:delText>
        </w:r>
        <w:r w:rsidRPr="004424B1" w:rsidDel="00341E9C">
          <w:rPr>
            <w:rStyle w:val="Term"/>
            <w:lang w:val="en-GB"/>
          </w:rPr>
          <w:delText>planning activity</w:delText>
        </w:r>
        <w:r w:rsidRPr="004424B1" w:rsidDel="00341E9C">
          <w:rPr>
            <w:lang w:val="en-GB"/>
          </w:rPr>
          <w:delText>.</w:delText>
        </w:r>
      </w:del>
    </w:p>
    <w:p w14:paraId="5EED012E" w14:textId="093EF38A" w:rsidR="00DD21F8" w:rsidDel="007D4EAA" w:rsidRDefault="00DD21F8">
      <w:pPr>
        <w:pStyle w:val="Heading5"/>
        <w:spacing w:before="480" w:after="240"/>
        <w:rPr>
          <w:ins w:id="34181" w:author="Quinten Van Woerkom" w:date="2024-12-18T17:57:00Z" w16du:dateUtc="2024-12-18T16:57:00Z"/>
          <w:del w:id="34182" w:author="Peter Van Der Plas" w:date="2024-12-30T12:17:00Z" w16du:dateUtc="2024-12-30T11:17:00Z"/>
          <w:lang w:val="en-GB"/>
        </w:rPr>
        <w:pPrChange w:id="34183" w:author="Peter Van Der Plas" w:date="2024-12-30T12:14:00Z" w16du:dateUtc="2024-12-30T11:14:00Z">
          <w:pPr>
            <w:pStyle w:val="Heading5"/>
            <w:spacing w:after="240"/>
          </w:pPr>
        </w:pPrChange>
      </w:pPr>
      <w:ins w:id="34184" w:author="Quinten Van Woerkom" w:date="2024-12-18T16:47:00Z" w16du:dateUtc="2024-12-18T15:47:00Z">
        <w:del w:id="34185" w:author="Peter Van Der Plas" w:date="2024-12-30T12:18:00Z" w16du:dateUtc="2024-12-30T11:18:00Z">
          <w:r w:rsidDel="007D4EAA">
            <w:rPr>
              <w:lang w:val="en-GB"/>
            </w:rPr>
            <w:delText>Definition</w:delText>
          </w:r>
        </w:del>
      </w:ins>
    </w:p>
    <w:p w14:paraId="09294F5D" w14:textId="43C779EE" w:rsidR="00896E3F" w:rsidRPr="007D4EAA" w:rsidDel="00341E9C" w:rsidRDefault="00896E3F">
      <w:pPr>
        <w:pStyle w:val="Heading5"/>
        <w:spacing w:before="480" w:after="240"/>
        <w:rPr>
          <w:del w:id="34186" w:author="Peter Van Der Plas" w:date="2024-12-30T13:44:00Z" w16du:dateUtc="2024-12-30T12:44:00Z"/>
          <w:lang w:val="en-GB"/>
        </w:rPr>
        <w:pPrChange w:id="34187" w:author="Quinten Van Woerkom" w:date="2024-12-18T17:57:00Z" w16du:dateUtc="2024-12-18T16:57:00Z">
          <w:pPr>
            <w:keepNext/>
          </w:pPr>
        </w:pPrChange>
      </w:pPr>
      <w:ins w:id="34188" w:author="Quinten Van Woerkom" w:date="2024-12-18T17:57:00Z" w16du:dateUtc="2024-12-18T16:57:00Z">
        <w:del w:id="34189" w:author="Peter Van Der Plas" w:date="2024-12-30T12:15:00Z" w16du:dateUtc="2024-12-30T11:15:00Z">
          <w:r w:rsidRPr="007D4EAA" w:rsidDel="007D4EAA">
            <w:rPr>
              <w:lang w:val="en-GB"/>
            </w:rPr>
            <w:delText xml:space="preserve">Available functions must be pre-defined (see </w:delText>
          </w:r>
          <w:r w:rsidRPr="007D4EAA" w:rsidDel="007D4EAA">
            <w:rPr>
              <w:lang w:val="en-GB"/>
            </w:rPr>
            <w:fldChar w:fldCharType="begin"/>
          </w:r>
          <w:r w:rsidRPr="007D4EAA" w:rsidDel="007D4EAA">
            <w:rPr>
              <w:lang w:val="en-GB"/>
            </w:rPr>
            <w:delInstrText xml:space="preserve"> REF _Ref21955530 \r \h </w:delInstrText>
          </w:r>
        </w:del>
      </w:ins>
      <w:del w:id="34190" w:author="Peter Van Der Plas" w:date="2024-12-30T12:15:00Z" w16du:dateUtc="2024-12-30T11:15:00Z">
        <w:r w:rsidRPr="007D4EAA" w:rsidDel="007D4EAA">
          <w:rPr>
            <w:lang w:val="en-GB"/>
          </w:rPr>
        </w:r>
      </w:del>
      <w:ins w:id="34191" w:author="Quinten Van Woerkom" w:date="2024-12-18T17:57:00Z" w16du:dateUtc="2024-12-18T16:57:00Z">
        <w:del w:id="34192" w:author="Peter Van Der Plas" w:date="2024-12-30T12:15:00Z" w16du:dateUtc="2024-12-30T11:15:00Z">
          <w:r w:rsidRPr="007D4EAA" w:rsidDel="007D4EAA">
            <w:rPr>
              <w:lang w:val="en-GB"/>
            </w:rPr>
            <w:fldChar w:fldCharType="separate"/>
          </w:r>
          <w:r w:rsidRPr="007D4EAA" w:rsidDel="007D4EAA">
            <w:rPr>
              <w:lang w:val="en-GB"/>
            </w:rPr>
            <w:fldChar w:fldCharType="end"/>
          </w:r>
          <w:r w:rsidRPr="007D4EAA" w:rsidDel="007D4EAA">
            <w:rPr>
              <w:lang w:val="en-GB"/>
            </w:rPr>
            <w:delText>) to allow them to be referenced in a function constraint.</w:delText>
          </w:r>
        </w:del>
      </w:ins>
    </w:p>
    <w:p w14:paraId="08ACBE77" w14:textId="569D6BBD" w:rsidR="00031B8A" w:rsidRPr="004424B1" w:rsidDel="00341E9C" w:rsidRDefault="00031B8A">
      <w:pPr>
        <w:keepNext/>
        <w:spacing w:after="240"/>
        <w:rPr>
          <w:del w:id="34193" w:author="Peter Van Der Plas" w:date="2024-12-30T13:44:00Z" w16du:dateUtc="2024-12-30T12:44:00Z"/>
          <w:lang w:val="en-GB"/>
        </w:rPr>
        <w:pPrChange w:id="34194" w:author="Quinten Van Woerkom" w:date="2024-12-18T16:47:00Z" w16du:dateUtc="2024-12-18T15:47:00Z">
          <w:pPr>
            <w:keepNext/>
            <w:spacing w:before="0"/>
          </w:pPr>
        </w:pPrChange>
      </w:pPr>
    </w:p>
    <w:tbl>
      <w:tblPr>
        <w:tblStyle w:val="RBTable"/>
        <w:tblW w:w="9179" w:type="dxa"/>
        <w:tblLayout w:type="fixed"/>
        <w:tblLook w:val="0400" w:firstRow="0" w:lastRow="0" w:firstColumn="0" w:lastColumn="0" w:noHBand="0" w:noVBand="1"/>
        <w:tblCaption w:val="DSC FunctionConstraint E8"/>
      </w:tblPr>
      <w:tblGrid>
        <w:gridCol w:w="1667"/>
        <w:gridCol w:w="2976"/>
        <w:gridCol w:w="992"/>
        <w:gridCol w:w="1843"/>
        <w:gridCol w:w="709"/>
        <w:gridCol w:w="992"/>
      </w:tblGrid>
      <w:tr w:rsidR="004C430C" w:rsidRPr="004424B1" w:rsidDel="00341E9C" w14:paraId="7FE2BB3A" w14:textId="1561B0BC" w:rsidTr="0055689E">
        <w:trPr>
          <w:del w:id="34195" w:author="Peter Van Der Plas" w:date="2024-12-30T13:44:00Z"/>
        </w:trPr>
        <w:tc>
          <w:tcPr>
            <w:tcW w:w="1667" w:type="dxa"/>
            <w:shd w:val="clear" w:color="auto" w:fill="00CCFF"/>
          </w:tcPr>
          <w:p w14:paraId="4FB05A4A" w14:textId="23B0C51F" w:rsidR="004C430C" w:rsidRPr="007D4EAA" w:rsidDel="00341E9C" w:rsidRDefault="004C430C" w:rsidP="00825170">
            <w:pPr>
              <w:pStyle w:val="TableCell"/>
              <w:keepNext/>
              <w:rPr>
                <w:del w:id="34196" w:author="Peter Van Der Plas" w:date="2024-12-30T13:44:00Z" w16du:dateUtc="2024-12-30T12:44:00Z"/>
                <w:color w:val="auto"/>
                <w:rPrChange w:id="34197" w:author="Peter Van Der Plas" w:date="2024-12-30T12:14:00Z" w16du:dateUtc="2024-12-30T11:14:00Z">
                  <w:rPr>
                    <w:del w:id="34198" w:author="Peter Van Der Plas" w:date="2024-12-30T13:44:00Z" w16du:dateUtc="2024-12-30T12:44:00Z"/>
                    <w:color w:val="FFFFFF" w:themeColor="background1"/>
                  </w:rPr>
                </w:rPrChange>
              </w:rPr>
            </w:pPr>
            <w:del w:id="34199" w:author="Peter Van Der Plas" w:date="2024-12-30T13:44:00Z" w16du:dateUtc="2024-12-30T12:44:00Z">
              <w:r w:rsidRPr="007D4EAA" w:rsidDel="00341E9C">
                <w:rPr>
                  <w:color w:val="auto"/>
                  <w:sz w:val="20"/>
                  <w:rPrChange w:id="34200" w:author="Peter Van Der Plas" w:date="2024-12-30T12:14:00Z" w16du:dateUtc="2024-12-30T11:14:00Z">
                    <w:rPr>
                      <w:color w:val="FFFFFF" w:themeColor="background1"/>
                      <w:sz w:val="20"/>
                    </w:rPr>
                  </w:rPrChange>
                </w:rPr>
                <w:delText>Name</w:delText>
              </w:r>
            </w:del>
          </w:p>
        </w:tc>
        <w:tc>
          <w:tcPr>
            <w:tcW w:w="2976" w:type="dxa"/>
          </w:tcPr>
          <w:p w14:paraId="3B84AA97" w14:textId="01427F3A" w:rsidR="004C430C" w:rsidRPr="004424B1" w:rsidDel="00341E9C" w:rsidRDefault="004C430C" w:rsidP="00825170">
            <w:pPr>
              <w:pStyle w:val="TableCell"/>
              <w:keepNext/>
              <w:rPr>
                <w:del w:id="34201" w:author="Peter Van Der Plas" w:date="2024-12-30T13:44:00Z" w16du:dateUtc="2024-12-30T12:44:00Z"/>
                <w:b/>
              </w:rPr>
            </w:pPr>
            <w:commentRangeStart w:id="34202"/>
            <w:del w:id="34203" w:author="Peter Van Der Plas" w:date="2024-12-30T13:44:00Z" w16du:dateUtc="2024-12-30T12:44:00Z">
              <w:r w:rsidRPr="004424B1" w:rsidDel="00341E9C">
                <w:rPr>
                  <w:b/>
                </w:rPr>
                <w:delText>FunctionConstraint</w:delText>
              </w:r>
              <w:commentRangeEnd w:id="34202"/>
              <w:r w:rsidR="001E01F1" w:rsidDel="00341E9C">
                <w:rPr>
                  <w:rStyle w:val="CommentReference"/>
                  <w:rFonts w:cs="Times New Roman"/>
                  <w:lang w:val="en-US" w:eastAsia="en-US"/>
                </w:rPr>
                <w:commentReference w:id="34202"/>
              </w:r>
            </w:del>
          </w:p>
        </w:tc>
        <w:tc>
          <w:tcPr>
            <w:tcW w:w="992" w:type="dxa"/>
            <w:shd w:val="clear" w:color="auto" w:fill="00CCFF"/>
          </w:tcPr>
          <w:p w14:paraId="6B91374C" w14:textId="76B4A0A4" w:rsidR="004C430C" w:rsidRPr="005552D3" w:rsidDel="00341E9C" w:rsidRDefault="004C430C" w:rsidP="00825170">
            <w:pPr>
              <w:pStyle w:val="TableCell"/>
              <w:keepNext/>
              <w:rPr>
                <w:del w:id="34204" w:author="Peter Van Der Plas" w:date="2024-12-30T13:44:00Z" w16du:dateUtc="2024-12-30T12:44:00Z"/>
                <w:bCs/>
                <w:color w:val="auto"/>
              </w:rPr>
            </w:pPr>
            <w:del w:id="34205" w:author="Peter Van Der Plas" w:date="2024-12-30T13:44:00Z" w16du:dateUtc="2024-12-30T12:44:00Z">
              <w:r w:rsidRPr="007D4EAA" w:rsidDel="00341E9C">
                <w:rPr>
                  <w:bCs/>
                  <w:color w:val="auto"/>
                  <w:sz w:val="20"/>
                  <w:rPrChange w:id="34206" w:author="Peter Van Der Plas" w:date="2024-12-30T12:15:00Z" w16du:dateUtc="2024-12-30T11:15:00Z">
                    <w:rPr>
                      <w:b/>
                      <w:color w:val="FFFFFF" w:themeColor="background1"/>
                      <w:sz w:val="20"/>
                    </w:rPr>
                  </w:rPrChange>
                </w:rPr>
                <w:delText>Extends</w:delText>
              </w:r>
            </w:del>
          </w:p>
        </w:tc>
        <w:tc>
          <w:tcPr>
            <w:tcW w:w="1843" w:type="dxa"/>
          </w:tcPr>
          <w:p w14:paraId="3D0353A6" w14:textId="27067D60" w:rsidR="004C430C" w:rsidRPr="007D4EAA" w:rsidDel="00341E9C" w:rsidRDefault="004C430C" w:rsidP="00825170">
            <w:pPr>
              <w:pStyle w:val="TableCell"/>
              <w:keepNext/>
              <w:rPr>
                <w:del w:id="34207" w:author="Peter Van Der Plas" w:date="2024-12-30T13:44:00Z" w16du:dateUtc="2024-12-30T12:44:00Z"/>
                <w:b/>
                <w:iCs/>
              </w:rPr>
            </w:pPr>
            <w:commentRangeStart w:id="34208"/>
            <w:del w:id="34209" w:author="Peter Van Der Plas" w:date="2024-12-30T13:44:00Z" w16du:dateUtc="2024-12-30T12:44:00Z">
              <w:r w:rsidRPr="007D4EAA" w:rsidDel="00341E9C">
                <w:rPr>
                  <w:iCs/>
                  <w:spacing w:val="-10"/>
                  <w:sz w:val="20"/>
                  <w:rPrChange w:id="34210" w:author="Peter Van Der Plas" w:date="2024-12-30T12:15:00Z" w16du:dateUtc="2024-12-30T11:15:00Z">
                    <w:rPr>
                      <w:i/>
                      <w:spacing w:val="-10"/>
                      <w:sz w:val="20"/>
                    </w:rPr>
                  </w:rPrChange>
                </w:rPr>
                <w:delText>ConditionalConstraint</w:delText>
              </w:r>
              <w:commentRangeEnd w:id="34208"/>
              <w:r w:rsidR="00777A67" w:rsidRPr="007D4EAA" w:rsidDel="00341E9C">
                <w:rPr>
                  <w:rStyle w:val="CommentReference"/>
                  <w:rFonts w:cs="Times New Roman"/>
                  <w:iCs/>
                  <w:lang w:val="en-US" w:eastAsia="en-US"/>
                </w:rPr>
                <w:commentReference w:id="34208"/>
              </w:r>
            </w:del>
          </w:p>
        </w:tc>
        <w:tc>
          <w:tcPr>
            <w:tcW w:w="709" w:type="dxa"/>
            <w:shd w:val="clear" w:color="auto" w:fill="00CCFF"/>
          </w:tcPr>
          <w:p w14:paraId="43ACD6A7" w14:textId="2E174905" w:rsidR="004C430C" w:rsidRPr="005552D3" w:rsidDel="00341E9C" w:rsidRDefault="004C430C" w:rsidP="00825170">
            <w:pPr>
              <w:pStyle w:val="TableCell"/>
              <w:keepNext/>
              <w:rPr>
                <w:del w:id="34211" w:author="Peter Van Der Plas" w:date="2024-12-30T13:44:00Z" w16du:dateUtc="2024-12-30T12:44:00Z"/>
                <w:bCs/>
                <w:color w:val="auto"/>
              </w:rPr>
            </w:pPr>
            <w:del w:id="34212" w:author="Peter Van Der Plas" w:date="2024-12-30T13:44:00Z" w16du:dateUtc="2024-12-30T12:44:00Z">
              <w:r w:rsidRPr="007D4EAA" w:rsidDel="00341E9C">
                <w:rPr>
                  <w:bCs/>
                  <w:color w:val="auto"/>
                  <w:sz w:val="20"/>
                  <w:rPrChange w:id="34213" w:author="Peter Van Der Plas" w:date="2024-12-30T12:15:00Z" w16du:dateUtc="2024-12-30T11:15:00Z">
                    <w:rPr>
                      <w:b/>
                      <w:color w:val="FFFFFF" w:themeColor="background1"/>
                      <w:sz w:val="20"/>
                    </w:rPr>
                  </w:rPrChange>
                </w:rPr>
                <w:delText>SFP</w:delText>
              </w:r>
            </w:del>
          </w:p>
        </w:tc>
        <w:tc>
          <w:tcPr>
            <w:tcW w:w="992" w:type="dxa"/>
          </w:tcPr>
          <w:p w14:paraId="58B3AC38" w14:textId="7ABBE589" w:rsidR="004C430C" w:rsidRPr="004424B1" w:rsidDel="00341E9C" w:rsidRDefault="005A19B1" w:rsidP="00825170">
            <w:pPr>
              <w:pStyle w:val="TableCell"/>
              <w:keepNext/>
              <w:jc w:val="right"/>
              <w:rPr>
                <w:del w:id="34214" w:author="Peter Van Der Plas" w:date="2024-12-30T13:44:00Z" w16du:dateUtc="2024-12-30T12:44:00Z"/>
              </w:rPr>
            </w:pPr>
            <w:del w:id="34215" w:author="Peter Van Der Plas" w:date="2024-12-30T13:44:00Z" w16du:dateUtc="2024-12-30T12:44:00Z">
              <w:r w:rsidDel="00341E9C">
                <w:rPr>
                  <w:sz w:val="20"/>
                </w:rPr>
                <w:fldChar w:fldCharType="begin"/>
              </w:r>
              <w:r w:rsidDel="00341E9C">
                <w:delInstrText xml:space="preserve"> SEQ Area \* MERGEFORMAT </w:delInstrText>
              </w:r>
              <w:r w:rsidDel="00341E9C">
                <w:rPr>
                  <w:sz w:val="20"/>
                </w:rPr>
                <w:fldChar w:fldCharType="separate"/>
              </w:r>
            </w:del>
            <w:del w:id="34216" w:author="Peter Van Der Plas" w:date="2024-12-25T18:53:00Z" w16du:dateUtc="2024-12-25T17:53:00Z">
              <w:r w:rsidR="00BF1AC4" w:rsidDel="00547CCE">
                <w:rPr>
                  <w:noProof/>
                </w:rPr>
                <w:delText>41</w:delText>
              </w:r>
            </w:del>
            <w:del w:id="34217" w:author="Peter Van Der Plas" w:date="2024-12-30T13:44:00Z" w16du:dateUtc="2024-12-30T12:44:00Z">
              <w:r w:rsidDel="00341E9C">
                <w:rPr>
                  <w:noProof/>
                  <w:sz w:val="20"/>
                </w:rPr>
                <w:fldChar w:fldCharType="end"/>
              </w:r>
            </w:del>
          </w:p>
        </w:tc>
      </w:tr>
    </w:tbl>
    <w:p w14:paraId="3835ACF0" w14:textId="0458469A" w:rsidR="004C430C" w:rsidRPr="004424B1" w:rsidDel="00341E9C" w:rsidRDefault="004C430C" w:rsidP="00825170">
      <w:pPr>
        <w:keepNext/>
        <w:spacing w:before="0" w:line="240" w:lineRule="auto"/>
        <w:rPr>
          <w:del w:id="34218" w:author="Peter Van Der Plas" w:date="2024-12-30T13:44:00Z" w16du:dateUtc="2024-12-30T12:44:00Z"/>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rsidDel="00341E9C" w14:paraId="2657BCC8" w14:textId="649A4061" w:rsidTr="00CD76A2">
        <w:trPr>
          <w:cnfStyle w:val="100000000000" w:firstRow="1" w:lastRow="0" w:firstColumn="0" w:lastColumn="0" w:oddVBand="0" w:evenVBand="0" w:oddHBand="0" w:evenHBand="0" w:firstRowFirstColumn="0" w:firstRowLastColumn="0" w:lastRowFirstColumn="0" w:lastRowLastColumn="0"/>
          <w:tblHeader/>
          <w:del w:id="34219"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7E38393E" w14:textId="5AE1A372" w:rsidR="004C430C" w:rsidRPr="004424B1" w:rsidDel="00341E9C" w:rsidRDefault="004C430C">
            <w:pPr>
              <w:pStyle w:val="TableCell"/>
              <w:rPr>
                <w:del w:id="34220" w:author="Peter Van Der Plas" w:date="2024-12-30T13:44:00Z" w16du:dateUtc="2024-12-30T12:44:00Z"/>
              </w:rPr>
              <w:pPrChange w:id="34221" w:author="Peter Van Der Plas" w:date="2024-12-30T13:29:00Z" w16du:dateUtc="2024-12-30T12:29:00Z">
                <w:pPr>
                  <w:pStyle w:val="TableCell"/>
                  <w:keepNext/>
                </w:pPr>
              </w:pPrChange>
            </w:pPr>
            <w:del w:id="34222" w:author="Peter Van Der Plas" w:date="2024-12-30T13:44:00Z" w16du:dateUtc="2024-12-30T12:44:00Z">
              <w:r w:rsidRPr="004424B1" w:rsidDel="00341E9C">
                <w:delText>Attribute</w:delText>
              </w:r>
            </w:del>
            <w:ins w:id="34223" w:author="Quinten Van Woerkom" w:date="2024-11-25T14:50:00Z" w16du:dateUtc="2024-11-25T13:50:00Z">
              <w:del w:id="34224" w:author="Peter Van Der Plas" w:date="2024-12-30T13:44:00Z" w16du:dateUtc="2024-12-30T12:44:00Z">
                <w:r w:rsidR="002B0859" w:rsidDel="00341E9C">
                  <w:delText>Field</w:delText>
                </w:r>
              </w:del>
            </w:ins>
          </w:p>
        </w:tc>
        <w:tc>
          <w:tcPr>
            <w:tcW w:w="1984" w:type="dxa"/>
          </w:tcPr>
          <w:p w14:paraId="4DF8F95B" w14:textId="730787C2" w:rsidR="004C430C" w:rsidRPr="004424B1" w:rsidDel="00341E9C" w:rsidRDefault="004C430C">
            <w:pPr>
              <w:pStyle w:val="TableCell"/>
              <w:cnfStyle w:val="100000000000" w:firstRow="1" w:lastRow="0" w:firstColumn="0" w:lastColumn="0" w:oddVBand="0" w:evenVBand="0" w:oddHBand="0" w:evenHBand="0" w:firstRowFirstColumn="0" w:firstRowLastColumn="0" w:lastRowFirstColumn="0" w:lastRowLastColumn="0"/>
              <w:rPr>
                <w:del w:id="34225" w:author="Peter Van Der Plas" w:date="2024-12-30T13:44:00Z" w16du:dateUtc="2024-12-30T12:44:00Z"/>
              </w:rPr>
              <w:pPrChange w:id="34226" w:author="Peter Van Der Plas" w:date="2024-12-30T13:29:00Z" w16du:dateUtc="2024-12-30T12:29:00Z">
                <w:pPr>
                  <w:pStyle w:val="TableCell"/>
                  <w:keepNext/>
                  <w:cnfStyle w:val="100000000000" w:firstRow="1" w:lastRow="0" w:firstColumn="0" w:lastColumn="0" w:oddVBand="0" w:evenVBand="0" w:oddHBand="0" w:evenHBand="0" w:firstRowFirstColumn="0" w:firstRowLastColumn="0" w:lastRowFirstColumn="0" w:lastRowLastColumn="0"/>
                </w:pPr>
              </w:pPrChange>
            </w:pPr>
            <w:del w:id="34227" w:author="Peter Van Der Plas" w:date="2024-12-30T13:44:00Z" w16du:dateUtc="2024-12-30T12:44:00Z">
              <w:r w:rsidRPr="004424B1" w:rsidDel="00341E9C">
                <w:delText>Type</w:delText>
              </w:r>
            </w:del>
          </w:p>
        </w:tc>
        <w:tc>
          <w:tcPr>
            <w:tcW w:w="992" w:type="dxa"/>
          </w:tcPr>
          <w:p w14:paraId="6382FF62" w14:textId="4EE66272" w:rsidR="004C430C" w:rsidRPr="004424B1" w:rsidDel="00341E9C" w:rsidRDefault="004C430C">
            <w:pPr>
              <w:pStyle w:val="TableCell"/>
              <w:cnfStyle w:val="100000000000" w:firstRow="1" w:lastRow="0" w:firstColumn="0" w:lastColumn="0" w:oddVBand="0" w:evenVBand="0" w:oddHBand="0" w:evenHBand="0" w:firstRowFirstColumn="0" w:firstRowLastColumn="0" w:lastRowFirstColumn="0" w:lastRowLastColumn="0"/>
              <w:rPr>
                <w:del w:id="34228" w:author="Peter Van Der Plas" w:date="2024-12-30T13:44:00Z" w16du:dateUtc="2024-12-30T12:44:00Z"/>
              </w:rPr>
              <w:pPrChange w:id="34229" w:author="Peter Van Der Plas" w:date="2024-12-30T13:29:00Z" w16du:dateUtc="2024-12-30T12:29:00Z">
                <w:pPr>
                  <w:pStyle w:val="TableCell"/>
                  <w:keepNext/>
                  <w:cnfStyle w:val="100000000000" w:firstRow="1" w:lastRow="0" w:firstColumn="0" w:lastColumn="0" w:oddVBand="0" w:evenVBand="0" w:oddHBand="0" w:evenHBand="0" w:firstRowFirstColumn="0" w:firstRowLastColumn="0" w:lastRowFirstColumn="0" w:lastRowLastColumn="0"/>
                </w:pPr>
              </w:pPrChange>
            </w:pPr>
            <w:del w:id="34230" w:author="Peter Van Der Plas" w:date="2024-12-30T13:44:00Z" w16du:dateUtc="2024-12-30T12:44:00Z">
              <w:r w:rsidRPr="004424B1" w:rsidDel="00341E9C">
                <w:delText>Nullable</w:delText>
              </w:r>
            </w:del>
          </w:p>
        </w:tc>
        <w:tc>
          <w:tcPr>
            <w:tcW w:w="4535" w:type="dxa"/>
          </w:tcPr>
          <w:p w14:paraId="338C3EF3" w14:textId="0E1206C4" w:rsidR="004C430C" w:rsidRPr="004424B1" w:rsidDel="00341E9C" w:rsidRDefault="004C430C">
            <w:pPr>
              <w:pStyle w:val="TableCell"/>
              <w:cnfStyle w:val="100000000000" w:firstRow="1" w:lastRow="0" w:firstColumn="0" w:lastColumn="0" w:oddVBand="0" w:evenVBand="0" w:oddHBand="0" w:evenHBand="0" w:firstRowFirstColumn="0" w:firstRowLastColumn="0" w:lastRowFirstColumn="0" w:lastRowLastColumn="0"/>
              <w:rPr>
                <w:del w:id="34231" w:author="Peter Van Der Plas" w:date="2024-12-30T13:44:00Z" w16du:dateUtc="2024-12-30T12:44:00Z"/>
              </w:rPr>
              <w:pPrChange w:id="34232" w:author="Peter Van Der Plas" w:date="2024-12-30T13:29:00Z" w16du:dateUtc="2024-12-30T12:29:00Z">
                <w:pPr>
                  <w:pStyle w:val="TableCell"/>
                  <w:keepNext/>
                  <w:cnfStyle w:val="100000000000" w:firstRow="1" w:lastRow="0" w:firstColumn="0" w:lastColumn="0" w:oddVBand="0" w:evenVBand="0" w:oddHBand="0" w:evenHBand="0" w:firstRowFirstColumn="0" w:firstRowLastColumn="0" w:lastRowFirstColumn="0" w:lastRowLastColumn="0"/>
                </w:pPr>
              </w:pPrChange>
            </w:pPr>
            <w:del w:id="34233" w:author="Peter Van Der Plas" w:date="2024-12-30T13:44:00Z" w16du:dateUtc="2024-12-30T12:44:00Z">
              <w:r w:rsidRPr="004424B1" w:rsidDel="00341E9C">
                <w:delText>Description</w:delText>
              </w:r>
            </w:del>
          </w:p>
        </w:tc>
      </w:tr>
      <w:tr w:rsidR="004C430C" w:rsidRPr="004424B1" w:rsidDel="00341E9C" w14:paraId="70535D76" w14:textId="269C3631" w:rsidTr="007B4994">
        <w:trPr>
          <w:del w:id="34234"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0EF20998" w14:textId="236A23EE" w:rsidR="004C430C" w:rsidRPr="004424B1" w:rsidDel="00341E9C" w:rsidRDefault="004C430C" w:rsidP="001343E4">
            <w:pPr>
              <w:pStyle w:val="TableCell"/>
              <w:rPr>
                <w:del w:id="34235" w:author="Peter Van Der Plas" w:date="2024-12-30T13:44:00Z" w16du:dateUtc="2024-12-30T12:44:00Z"/>
              </w:rPr>
            </w:pPr>
            <w:del w:id="34236" w:author="Peter Van Der Plas" w:date="2024-12-30T13:44:00Z" w16du:dateUtc="2024-12-30T12:44:00Z">
              <w:r w:rsidRPr="004424B1" w:rsidDel="00341E9C">
                <w:delText>activityRef</w:delText>
              </w:r>
            </w:del>
          </w:p>
        </w:tc>
        <w:tc>
          <w:tcPr>
            <w:tcW w:w="1984" w:type="dxa"/>
          </w:tcPr>
          <w:p w14:paraId="7666C3E3" w14:textId="7485C146" w:rsidR="004C430C" w:rsidRPr="004424B1" w:rsidDel="00341E9C" w:rsidRDefault="004C430C" w:rsidP="001343E4">
            <w:pPr>
              <w:pStyle w:val="TableCell"/>
              <w:cnfStyle w:val="000000000000" w:firstRow="0" w:lastRow="0" w:firstColumn="0" w:lastColumn="0" w:oddVBand="0" w:evenVBand="0" w:oddHBand="0" w:evenHBand="0" w:firstRowFirstColumn="0" w:firstRowLastColumn="0" w:lastRowFirstColumn="0" w:lastRowLastColumn="0"/>
              <w:rPr>
                <w:del w:id="34237" w:author="Peter Van Der Plas" w:date="2024-12-30T13:44:00Z" w16du:dateUtc="2024-12-30T12:44:00Z"/>
              </w:rPr>
            </w:pPr>
            <w:del w:id="34238" w:author="Peter Van Der Plas" w:date="2024-12-30T13:44:00Z" w16du:dateUtc="2024-12-30T12:44:00Z">
              <w:r w:rsidRPr="004424B1" w:rsidDel="00341E9C">
                <w:delText>Expression &lt;MAL::ObjectRef&gt;</w:delText>
              </w:r>
            </w:del>
          </w:p>
        </w:tc>
        <w:tc>
          <w:tcPr>
            <w:tcW w:w="992" w:type="dxa"/>
          </w:tcPr>
          <w:p w14:paraId="5F75DA18" w14:textId="2983B8C5" w:rsidR="004C430C" w:rsidRPr="004424B1" w:rsidDel="00341E9C" w:rsidRDefault="004C430C" w:rsidP="001343E4">
            <w:pPr>
              <w:pStyle w:val="TableCell"/>
              <w:cnfStyle w:val="000000000000" w:firstRow="0" w:lastRow="0" w:firstColumn="0" w:lastColumn="0" w:oddVBand="0" w:evenVBand="0" w:oddHBand="0" w:evenHBand="0" w:firstRowFirstColumn="0" w:firstRowLastColumn="0" w:lastRowFirstColumn="0" w:lastRowLastColumn="0"/>
              <w:rPr>
                <w:del w:id="34239" w:author="Peter Van Der Plas" w:date="2024-12-30T13:44:00Z" w16du:dateUtc="2024-12-30T12:44:00Z"/>
              </w:rPr>
            </w:pPr>
            <w:del w:id="34240" w:author="Peter Van Der Plas" w:date="2024-12-30T13:44:00Z" w16du:dateUtc="2024-12-30T12:44:00Z">
              <w:r w:rsidRPr="004424B1" w:rsidDel="00341E9C">
                <w:delText>Yes</w:delText>
              </w:r>
            </w:del>
          </w:p>
        </w:tc>
        <w:tc>
          <w:tcPr>
            <w:tcW w:w="4535" w:type="dxa"/>
          </w:tcPr>
          <w:p w14:paraId="473CA3A9" w14:textId="63377E71" w:rsidR="004C430C" w:rsidRPr="004424B1" w:rsidDel="00341E9C" w:rsidRDefault="004C430C" w:rsidP="001343E4">
            <w:pPr>
              <w:pStyle w:val="TableCell"/>
              <w:cnfStyle w:val="000000000000" w:firstRow="0" w:lastRow="0" w:firstColumn="0" w:lastColumn="0" w:oddVBand="0" w:evenVBand="0" w:oddHBand="0" w:evenHBand="0" w:firstRowFirstColumn="0" w:firstRowLastColumn="0" w:lastRowFirstColumn="0" w:lastRowLastColumn="0"/>
              <w:rPr>
                <w:del w:id="34241" w:author="Peter Van Der Plas" w:date="2024-12-30T13:44:00Z" w16du:dateUtc="2024-12-30T12:44:00Z"/>
              </w:rPr>
            </w:pPr>
            <w:del w:id="34242" w:author="Peter Van Der Plas" w:date="2024-12-30T13:44:00Z" w16du:dateUtc="2024-12-30T12:44:00Z">
              <w:r w:rsidRPr="004424B1" w:rsidDel="00341E9C">
                <w:delText>Object Type: ActivityInstance.</w:delText>
              </w:r>
            </w:del>
          </w:p>
          <w:p w14:paraId="7C5F552B" w14:textId="5215BA63" w:rsidR="004C430C" w:rsidRPr="004424B1" w:rsidDel="00341E9C" w:rsidRDefault="004C430C" w:rsidP="001343E4">
            <w:pPr>
              <w:pStyle w:val="TableCell"/>
              <w:cnfStyle w:val="000000000000" w:firstRow="0" w:lastRow="0" w:firstColumn="0" w:lastColumn="0" w:oddVBand="0" w:evenVBand="0" w:oddHBand="0" w:evenHBand="0" w:firstRowFirstColumn="0" w:firstRowLastColumn="0" w:lastRowFirstColumn="0" w:lastRowLastColumn="0"/>
              <w:rPr>
                <w:del w:id="34243" w:author="Peter Van Der Plas" w:date="2024-12-30T13:44:00Z" w16du:dateUtc="2024-12-30T12:44:00Z"/>
              </w:rPr>
            </w:pPr>
            <w:del w:id="34244" w:author="Peter Van Der Plas" w:date="2024-12-30T13:44:00Z" w16du:dateUtc="2024-12-30T12:44:00Z">
              <w:r w:rsidRPr="004424B1" w:rsidDel="00341E9C">
                <w:delText xml:space="preserve">Identifies the </w:delText>
              </w:r>
              <w:r w:rsidRPr="004424B1" w:rsidDel="00341E9C">
                <w:rPr>
                  <w:rStyle w:val="Term"/>
                </w:rPr>
                <w:delText>planning activity</w:delText>
              </w:r>
              <w:r w:rsidRPr="004424B1" w:rsidDel="00341E9C">
                <w:delText xml:space="preserve"> for which the function constraint applies. If omitted the activity containing the constraint is assumed.</w:delText>
              </w:r>
            </w:del>
          </w:p>
        </w:tc>
      </w:tr>
      <w:tr w:rsidR="004C430C" w:rsidRPr="004424B1" w:rsidDel="00341E9C" w14:paraId="1C62DAA2" w14:textId="7B5A21C7" w:rsidTr="007B4994">
        <w:trPr>
          <w:del w:id="34245"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49356809" w14:textId="5D293090" w:rsidR="004C430C" w:rsidRPr="004424B1" w:rsidDel="00341E9C" w:rsidRDefault="004C430C" w:rsidP="00DA3E57">
            <w:pPr>
              <w:pStyle w:val="TableCell"/>
              <w:rPr>
                <w:del w:id="34246" w:author="Peter Van Der Plas" w:date="2024-12-30T13:44:00Z" w16du:dateUtc="2024-12-30T12:44:00Z"/>
              </w:rPr>
            </w:pPr>
            <w:del w:id="34247" w:author="Peter Van Der Plas" w:date="2024-12-30T13:44:00Z" w16du:dateUtc="2024-12-30T12:44:00Z">
              <w:r w:rsidRPr="004424B1" w:rsidDel="00341E9C">
                <w:delText>startRef</w:delText>
              </w:r>
            </w:del>
          </w:p>
        </w:tc>
        <w:tc>
          <w:tcPr>
            <w:tcW w:w="1984" w:type="dxa"/>
          </w:tcPr>
          <w:p w14:paraId="20E4F7F7" w14:textId="71BD83AE" w:rsidR="004C430C" w:rsidRPr="004424B1" w:rsidDel="00341E9C" w:rsidRDefault="004C430C" w:rsidP="00DA3E57">
            <w:pPr>
              <w:pStyle w:val="TableCell"/>
              <w:cnfStyle w:val="000000000000" w:firstRow="0" w:lastRow="0" w:firstColumn="0" w:lastColumn="0" w:oddVBand="0" w:evenVBand="0" w:oddHBand="0" w:evenHBand="0" w:firstRowFirstColumn="0" w:firstRowLastColumn="0" w:lastRowFirstColumn="0" w:lastRowLastColumn="0"/>
              <w:rPr>
                <w:del w:id="34248" w:author="Peter Van Der Plas" w:date="2024-12-30T13:44:00Z" w16du:dateUtc="2024-12-30T12:44:00Z"/>
              </w:rPr>
            </w:pPr>
            <w:del w:id="34249" w:author="Peter Van Der Plas" w:date="2024-12-30T13:44:00Z" w16du:dateUtc="2024-12-30T12:44:00Z">
              <w:r w:rsidRPr="004424B1" w:rsidDel="00341E9C">
                <w:delText>Slider</w:delText>
              </w:r>
            </w:del>
          </w:p>
        </w:tc>
        <w:tc>
          <w:tcPr>
            <w:tcW w:w="992" w:type="dxa"/>
          </w:tcPr>
          <w:p w14:paraId="0B097847" w14:textId="2F955218" w:rsidR="004C430C" w:rsidRPr="004424B1" w:rsidDel="00341E9C" w:rsidRDefault="00DE516C" w:rsidP="00DA3E57">
            <w:pPr>
              <w:pStyle w:val="TableCell"/>
              <w:cnfStyle w:val="000000000000" w:firstRow="0" w:lastRow="0" w:firstColumn="0" w:lastColumn="0" w:oddVBand="0" w:evenVBand="0" w:oddHBand="0" w:evenHBand="0" w:firstRowFirstColumn="0" w:firstRowLastColumn="0" w:lastRowFirstColumn="0" w:lastRowLastColumn="0"/>
              <w:rPr>
                <w:del w:id="34250" w:author="Peter Van Der Plas" w:date="2024-12-30T13:44:00Z" w16du:dateUtc="2024-12-30T12:44:00Z"/>
              </w:rPr>
            </w:pPr>
            <w:ins w:id="34251" w:author="Quinten Van Woerkom" w:date="2024-11-29T10:25:00Z" w16du:dateUtc="2024-11-29T09:25:00Z">
              <w:del w:id="34252" w:author="Peter Van Der Plas" w:date="2024-12-30T13:44:00Z" w16du:dateUtc="2024-12-30T12:44:00Z">
                <w:r w:rsidDel="00341E9C">
                  <w:delText>Yes</w:delText>
                </w:r>
              </w:del>
            </w:ins>
            <w:del w:id="34253" w:author="Peter Van Der Plas" w:date="2024-12-30T13:44:00Z" w16du:dateUtc="2024-12-30T12:44:00Z">
              <w:r w:rsidR="004C430C" w:rsidRPr="004424B1" w:rsidDel="00341E9C">
                <w:delText>No</w:delText>
              </w:r>
            </w:del>
          </w:p>
        </w:tc>
        <w:tc>
          <w:tcPr>
            <w:tcW w:w="4535" w:type="dxa"/>
          </w:tcPr>
          <w:p w14:paraId="05580274" w14:textId="33952285" w:rsidR="004C430C" w:rsidRPr="00DE516C" w:rsidDel="00341E9C" w:rsidRDefault="004C430C" w:rsidP="00DA3E57">
            <w:pPr>
              <w:pStyle w:val="TableCell"/>
              <w:cnfStyle w:val="000000000000" w:firstRow="0" w:lastRow="0" w:firstColumn="0" w:lastColumn="0" w:oddVBand="0" w:evenVBand="0" w:oddHBand="0" w:evenHBand="0" w:firstRowFirstColumn="0" w:firstRowLastColumn="0" w:lastRowFirstColumn="0" w:lastRowLastColumn="0"/>
              <w:rPr>
                <w:del w:id="34254" w:author="Peter Van Der Plas" w:date="2024-12-30T13:44:00Z" w16du:dateUtc="2024-12-30T12:44:00Z"/>
              </w:rPr>
            </w:pPr>
            <w:del w:id="34255" w:author="Peter Van Der Plas" w:date="2024-12-30T13:44:00Z" w16du:dateUtc="2024-12-30T12:44:00Z">
              <w:r w:rsidRPr="004424B1" w:rsidDel="00341E9C">
                <w:delText xml:space="preserve">Identifies the point in the duration of the referenced </w:delText>
              </w:r>
              <w:r w:rsidRPr="004424B1" w:rsidDel="00341E9C">
                <w:rPr>
                  <w:rStyle w:val="Term"/>
                </w:rPr>
                <w:delText>planning activity</w:delText>
              </w:r>
              <w:r w:rsidRPr="004424B1" w:rsidDel="00341E9C">
                <w:delText xml:space="preserve"> to which the start of the constraint period relates.</w:delText>
              </w:r>
            </w:del>
            <w:ins w:id="34256" w:author="Quinten Van Woerkom" w:date="2024-11-29T10:25:00Z" w16du:dateUtc="2024-11-29T09:25:00Z">
              <w:del w:id="34257" w:author="Peter Van Der Plas" w:date="2024-12-30T13:44:00Z" w16du:dateUtc="2024-12-30T12:44:00Z">
                <w:r w:rsidR="00DE516C" w:rsidDel="00341E9C">
                  <w:delText xml:space="preserve">  </w:delText>
                </w:r>
                <w:commentRangeStart w:id="34258"/>
                <w:r w:rsidR="00DE516C" w:rsidDel="00341E9C">
                  <w:delText xml:space="preserve">Default is the start of the </w:delText>
                </w:r>
                <w:r w:rsidR="00DE516C" w:rsidDel="00341E9C">
                  <w:rPr>
                    <w:b/>
                    <w:bCs/>
                  </w:rPr>
                  <w:delText>planning activity</w:delText>
                </w:r>
                <w:r w:rsidR="00DE516C" w:rsidDel="00341E9C">
                  <w:delText>.</w:delText>
                </w:r>
                <w:commentRangeEnd w:id="34258"/>
                <w:r w:rsidR="00DE516C" w:rsidDel="00341E9C">
                  <w:rPr>
                    <w:rStyle w:val="CommentReference"/>
                    <w:rFonts w:cs="Times New Roman"/>
                    <w:lang w:val="en-US" w:eastAsia="en-US"/>
                  </w:rPr>
                  <w:commentReference w:id="34258"/>
                </w:r>
              </w:del>
            </w:ins>
          </w:p>
        </w:tc>
      </w:tr>
      <w:tr w:rsidR="004C430C" w:rsidRPr="004424B1" w:rsidDel="00341E9C" w14:paraId="036A9D88" w14:textId="70FF3EFD" w:rsidTr="007B4994">
        <w:trPr>
          <w:del w:id="34259"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176A3F10" w14:textId="5748D4E7" w:rsidR="004C430C" w:rsidRPr="004424B1" w:rsidDel="00341E9C" w:rsidRDefault="004C430C" w:rsidP="00DA3E57">
            <w:pPr>
              <w:pStyle w:val="TableCell"/>
              <w:rPr>
                <w:del w:id="34260" w:author="Peter Van Der Plas" w:date="2024-12-30T13:44:00Z" w16du:dateUtc="2024-12-30T12:44:00Z"/>
              </w:rPr>
            </w:pPr>
            <w:del w:id="34261" w:author="Peter Van Der Plas" w:date="2024-12-30T13:44:00Z" w16du:dateUtc="2024-12-30T12:44:00Z">
              <w:r w:rsidRPr="004424B1" w:rsidDel="00341E9C">
                <w:delText>endRef</w:delText>
              </w:r>
            </w:del>
          </w:p>
        </w:tc>
        <w:tc>
          <w:tcPr>
            <w:tcW w:w="1984" w:type="dxa"/>
          </w:tcPr>
          <w:p w14:paraId="620203DB" w14:textId="7ECA7E65" w:rsidR="004C430C" w:rsidRPr="004424B1" w:rsidDel="00341E9C" w:rsidRDefault="004C430C" w:rsidP="00DA3E57">
            <w:pPr>
              <w:pStyle w:val="TableCell"/>
              <w:cnfStyle w:val="000000000000" w:firstRow="0" w:lastRow="0" w:firstColumn="0" w:lastColumn="0" w:oddVBand="0" w:evenVBand="0" w:oddHBand="0" w:evenHBand="0" w:firstRowFirstColumn="0" w:firstRowLastColumn="0" w:lastRowFirstColumn="0" w:lastRowLastColumn="0"/>
              <w:rPr>
                <w:del w:id="34262" w:author="Peter Van Der Plas" w:date="2024-12-30T13:44:00Z" w16du:dateUtc="2024-12-30T12:44:00Z"/>
              </w:rPr>
            </w:pPr>
            <w:del w:id="34263" w:author="Peter Van Der Plas" w:date="2024-12-30T13:44:00Z" w16du:dateUtc="2024-12-30T12:44:00Z">
              <w:r w:rsidRPr="004424B1" w:rsidDel="00341E9C">
                <w:delText>Slider</w:delText>
              </w:r>
            </w:del>
          </w:p>
        </w:tc>
        <w:tc>
          <w:tcPr>
            <w:tcW w:w="992" w:type="dxa"/>
          </w:tcPr>
          <w:p w14:paraId="025AC77F" w14:textId="15FCF4B9" w:rsidR="004C430C" w:rsidRPr="004424B1" w:rsidDel="00341E9C" w:rsidRDefault="00DE516C" w:rsidP="00DA3E57">
            <w:pPr>
              <w:pStyle w:val="TableCell"/>
              <w:cnfStyle w:val="000000000000" w:firstRow="0" w:lastRow="0" w:firstColumn="0" w:lastColumn="0" w:oddVBand="0" w:evenVBand="0" w:oddHBand="0" w:evenHBand="0" w:firstRowFirstColumn="0" w:firstRowLastColumn="0" w:lastRowFirstColumn="0" w:lastRowLastColumn="0"/>
              <w:rPr>
                <w:del w:id="34264" w:author="Peter Van Der Plas" w:date="2024-12-30T13:44:00Z" w16du:dateUtc="2024-12-30T12:44:00Z"/>
              </w:rPr>
            </w:pPr>
            <w:ins w:id="34265" w:author="Quinten Van Woerkom" w:date="2024-11-29T10:25:00Z" w16du:dateUtc="2024-11-29T09:25:00Z">
              <w:del w:id="34266" w:author="Peter Van Der Plas" w:date="2024-12-30T13:44:00Z" w16du:dateUtc="2024-12-30T12:44:00Z">
                <w:r w:rsidDel="00341E9C">
                  <w:delText>Yes</w:delText>
                </w:r>
              </w:del>
            </w:ins>
            <w:del w:id="34267" w:author="Peter Van Der Plas" w:date="2024-12-30T13:44:00Z" w16du:dateUtc="2024-12-30T12:44:00Z">
              <w:r w:rsidR="004C430C" w:rsidRPr="004424B1" w:rsidDel="00341E9C">
                <w:delText>No</w:delText>
              </w:r>
            </w:del>
          </w:p>
        </w:tc>
        <w:tc>
          <w:tcPr>
            <w:tcW w:w="4535" w:type="dxa"/>
          </w:tcPr>
          <w:p w14:paraId="6FA40BEE" w14:textId="4F4DA6A7" w:rsidR="004C430C" w:rsidRPr="004424B1" w:rsidDel="00341E9C" w:rsidRDefault="004C430C" w:rsidP="00DA3E57">
            <w:pPr>
              <w:pStyle w:val="TableCell"/>
              <w:cnfStyle w:val="000000000000" w:firstRow="0" w:lastRow="0" w:firstColumn="0" w:lastColumn="0" w:oddVBand="0" w:evenVBand="0" w:oddHBand="0" w:evenHBand="0" w:firstRowFirstColumn="0" w:firstRowLastColumn="0" w:lastRowFirstColumn="0" w:lastRowLastColumn="0"/>
              <w:rPr>
                <w:del w:id="34268" w:author="Peter Van Der Plas" w:date="2024-12-30T13:44:00Z" w16du:dateUtc="2024-12-30T12:44:00Z"/>
              </w:rPr>
            </w:pPr>
            <w:del w:id="34269" w:author="Peter Van Der Plas" w:date="2024-12-30T13:44:00Z" w16du:dateUtc="2024-12-30T12:44:00Z">
              <w:r w:rsidRPr="004424B1" w:rsidDel="00341E9C">
                <w:delText xml:space="preserve">Identifies the point in the duration of the referenced </w:delText>
              </w:r>
              <w:r w:rsidRPr="004424B1" w:rsidDel="00341E9C">
                <w:rPr>
                  <w:rStyle w:val="Term"/>
                </w:rPr>
                <w:delText xml:space="preserve">planning activity </w:delText>
              </w:r>
              <w:r w:rsidRPr="004424B1" w:rsidDel="00341E9C">
                <w:delText>to which the end of the constraint period relates.</w:delText>
              </w:r>
            </w:del>
            <w:ins w:id="34270" w:author="Quinten Van Woerkom" w:date="2024-11-29T10:25:00Z" w16du:dateUtc="2024-11-29T09:25:00Z">
              <w:del w:id="34271" w:author="Peter Van Der Plas" w:date="2024-12-30T13:44:00Z" w16du:dateUtc="2024-12-30T12:44:00Z">
                <w:r w:rsidR="00DE516C" w:rsidRPr="00DE516C" w:rsidDel="00341E9C">
                  <w:delText xml:space="preserve">  </w:delText>
                </w:r>
                <w:commentRangeStart w:id="34272"/>
                <w:r w:rsidR="00DE516C" w:rsidRPr="00DE516C" w:rsidDel="00341E9C">
                  <w:delText xml:space="preserve">Default is the </w:delText>
                </w:r>
              </w:del>
            </w:ins>
            <w:ins w:id="34273" w:author="Quinten Van Woerkom" w:date="2024-11-29T10:31:00Z" w16du:dateUtc="2024-11-29T09:31:00Z">
              <w:del w:id="34274" w:author="Peter Van Der Plas" w:date="2024-12-30T13:44:00Z" w16du:dateUtc="2024-12-30T12:44:00Z">
                <w:r w:rsidR="006106E1" w:rsidDel="00341E9C">
                  <w:delText>end</w:delText>
                </w:r>
              </w:del>
            </w:ins>
            <w:ins w:id="34275" w:author="Quinten Van Woerkom" w:date="2024-11-29T10:25:00Z" w16du:dateUtc="2024-11-29T09:25:00Z">
              <w:del w:id="34276" w:author="Peter Van Der Plas" w:date="2024-12-30T13:44:00Z" w16du:dateUtc="2024-12-30T12:44:00Z">
                <w:r w:rsidR="00DE516C" w:rsidRPr="00DE516C" w:rsidDel="00341E9C">
                  <w:delText xml:space="preserve"> of the planning activity.</w:delText>
                </w:r>
                <w:commentRangeEnd w:id="34272"/>
                <w:r w:rsidR="00DE516C" w:rsidDel="00341E9C">
                  <w:rPr>
                    <w:rStyle w:val="CommentReference"/>
                    <w:rFonts w:cs="Times New Roman"/>
                    <w:lang w:val="en-US" w:eastAsia="en-US"/>
                  </w:rPr>
                  <w:commentReference w:id="34272"/>
                </w:r>
              </w:del>
            </w:ins>
          </w:p>
        </w:tc>
      </w:tr>
      <w:tr w:rsidR="004C430C" w:rsidRPr="004424B1" w:rsidDel="00341E9C" w14:paraId="796BCED3" w14:textId="029F3C14" w:rsidTr="007B4994">
        <w:trPr>
          <w:del w:id="34277"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2C2A1C63" w14:textId="75070B09" w:rsidR="004C430C" w:rsidRPr="004424B1" w:rsidDel="00341E9C" w:rsidRDefault="004C430C" w:rsidP="00DA3E57">
            <w:pPr>
              <w:pStyle w:val="TableCell"/>
              <w:rPr>
                <w:del w:id="34278" w:author="Peter Van Der Plas" w:date="2024-12-30T13:44:00Z" w16du:dateUtc="2024-12-30T12:44:00Z"/>
              </w:rPr>
            </w:pPr>
            <w:del w:id="34279" w:author="Peter Van Der Plas" w:date="2024-12-30T13:44:00Z" w16du:dateUtc="2024-12-30T12:44:00Z">
              <w:r w:rsidRPr="004424B1" w:rsidDel="00341E9C">
                <w:delText>startOffset</w:delText>
              </w:r>
            </w:del>
          </w:p>
        </w:tc>
        <w:tc>
          <w:tcPr>
            <w:tcW w:w="1984" w:type="dxa"/>
          </w:tcPr>
          <w:p w14:paraId="668FBB5C" w14:textId="5C657DF0" w:rsidR="004C430C" w:rsidRPr="004424B1" w:rsidDel="00341E9C" w:rsidRDefault="004C430C" w:rsidP="00DA3E57">
            <w:pPr>
              <w:pStyle w:val="TableCell"/>
              <w:cnfStyle w:val="000000000000" w:firstRow="0" w:lastRow="0" w:firstColumn="0" w:lastColumn="0" w:oddVBand="0" w:evenVBand="0" w:oddHBand="0" w:evenHBand="0" w:firstRowFirstColumn="0" w:firstRowLastColumn="0" w:lastRowFirstColumn="0" w:lastRowLastColumn="0"/>
              <w:rPr>
                <w:del w:id="34280" w:author="Peter Van Der Plas" w:date="2024-12-30T13:44:00Z" w16du:dateUtc="2024-12-30T12:44:00Z"/>
              </w:rPr>
            </w:pPr>
            <w:del w:id="34281" w:author="Peter Van Der Plas" w:date="2024-12-30T13:44:00Z" w16du:dateUtc="2024-12-30T12:44:00Z">
              <w:r w:rsidRPr="004424B1" w:rsidDel="00341E9C">
                <w:delText>Expression &lt;MAL::Duration&gt;</w:delText>
              </w:r>
            </w:del>
          </w:p>
        </w:tc>
        <w:tc>
          <w:tcPr>
            <w:tcW w:w="992" w:type="dxa"/>
          </w:tcPr>
          <w:p w14:paraId="33139782" w14:textId="0A16DD60" w:rsidR="004C430C" w:rsidRPr="004424B1" w:rsidDel="00341E9C" w:rsidRDefault="0014072D" w:rsidP="00DA3E57">
            <w:pPr>
              <w:pStyle w:val="TableCell"/>
              <w:cnfStyle w:val="000000000000" w:firstRow="0" w:lastRow="0" w:firstColumn="0" w:lastColumn="0" w:oddVBand="0" w:evenVBand="0" w:oddHBand="0" w:evenHBand="0" w:firstRowFirstColumn="0" w:firstRowLastColumn="0" w:lastRowFirstColumn="0" w:lastRowLastColumn="0"/>
              <w:rPr>
                <w:del w:id="34282" w:author="Peter Van Der Plas" w:date="2024-12-30T13:44:00Z" w16du:dateUtc="2024-12-30T12:44:00Z"/>
              </w:rPr>
            </w:pPr>
            <w:ins w:id="34283" w:author="Quinten Van Woerkom" w:date="2024-11-29T10:10:00Z" w16du:dateUtc="2024-11-29T09:10:00Z">
              <w:del w:id="34284" w:author="Peter Van Der Plas" w:date="2024-12-30T13:44:00Z" w16du:dateUtc="2024-12-30T12:44:00Z">
                <w:r w:rsidDel="00341E9C">
                  <w:delText>Yes</w:delText>
                </w:r>
              </w:del>
            </w:ins>
            <w:del w:id="34285" w:author="Peter Van Der Plas" w:date="2024-12-30T13:44:00Z" w16du:dateUtc="2024-12-30T12:44:00Z">
              <w:r w:rsidR="004C430C" w:rsidRPr="004424B1" w:rsidDel="00341E9C">
                <w:delText>No</w:delText>
              </w:r>
            </w:del>
          </w:p>
        </w:tc>
        <w:tc>
          <w:tcPr>
            <w:tcW w:w="4535" w:type="dxa"/>
          </w:tcPr>
          <w:p w14:paraId="11A81CF6" w14:textId="321FA239" w:rsidR="004C430C" w:rsidRPr="004424B1" w:rsidDel="00341E9C" w:rsidRDefault="004C430C" w:rsidP="00DA3E57">
            <w:pPr>
              <w:pStyle w:val="TableCell"/>
              <w:cnfStyle w:val="000000000000" w:firstRow="0" w:lastRow="0" w:firstColumn="0" w:lastColumn="0" w:oddVBand="0" w:evenVBand="0" w:oddHBand="0" w:evenHBand="0" w:firstRowFirstColumn="0" w:firstRowLastColumn="0" w:lastRowFirstColumn="0" w:lastRowLastColumn="0"/>
              <w:rPr>
                <w:del w:id="34286" w:author="Peter Van Der Plas" w:date="2024-12-30T13:44:00Z" w16du:dateUtc="2024-12-30T12:44:00Z"/>
              </w:rPr>
            </w:pPr>
            <w:del w:id="34287" w:author="Peter Van Der Plas" w:date="2024-12-30T13:44:00Z" w16du:dateUtc="2024-12-30T12:44:00Z">
              <w:r w:rsidRPr="004424B1" w:rsidDel="00341E9C">
                <w:delText>Offset from startRef that specifies the start of the constraint period.</w:delText>
              </w:r>
            </w:del>
            <w:ins w:id="34288" w:author="Quinten Van Woerkom" w:date="2024-11-29T10:10:00Z" w16du:dateUtc="2024-11-29T09:10:00Z">
              <w:del w:id="34289" w:author="Peter Van Der Plas" w:date="2024-12-30T13:44:00Z" w16du:dateUtc="2024-12-30T12:44:00Z">
                <w:r w:rsidR="0014072D" w:rsidDel="00341E9C">
                  <w:delText xml:space="preserve">  </w:delText>
                </w:r>
              </w:del>
            </w:ins>
            <w:commentRangeStart w:id="34290"/>
            <w:ins w:id="34291" w:author="Quinten Van Woerkom" w:date="2024-11-29T10:18:00Z" w16du:dateUtc="2024-11-29T09:18:00Z">
              <w:del w:id="34292" w:author="Peter Van Der Plas" w:date="2024-12-30T13:44:00Z" w16du:dateUtc="2024-12-30T12:44:00Z">
                <w:r w:rsidR="008911E9" w:rsidRPr="008911E9" w:rsidDel="00341E9C">
                  <w:delText>A positive offset implies a shift later in time.  Default is no offset.</w:delText>
                </w:r>
                <w:commentRangeEnd w:id="34290"/>
                <w:r w:rsidR="008911E9" w:rsidDel="00341E9C">
                  <w:rPr>
                    <w:rStyle w:val="CommentReference"/>
                    <w:rFonts w:cs="Times New Roman"/>
                    <w:lang w:val="en-US" w:eastAsia="en-US"/>
                  </w:rPr>
                  <w:commentReference w:id="34290"/>
                </w:r>
              </w:del>
            </w:ins>
          </w:p>
        </w:tc>
      </w:tr>
      <w:tr w:rsidR="004C430C" w:rsidRPr="004424B1" w:rsidDel="00341E9C" w14:paraId="7E0FC2EC" w14:textId="4F4A39AD" w:rsidTr="007B4994">
        <w:trPr>
          <w:del w:id="34293"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37EA5D1A" w14:textId="256A5E68" w:rsidR="004C430C" w:rsidRPr="004424B1" w:rsidDel="00341E9C" w:rsidRDefault="004C430C" w:rsidP="00DA3E57">
            <w:pPr>
              <w:pStyle w:val="TableCell"/>
              <w:rPr>
                <w:del w:id="34294" w:author="Peter Van Der Plas" w:date="2024-12-30T13:44:00Z" w16du:dateUtc="2024-12-30T12:44:00Z"/>
              </w:rPr>
            </w:pPr>
            <w:del w:id="34295" w:author="Peter Van Der Plas" w:date="2024-12-30T13:44:00Z" w16du:dateUtc="2024-12-30T12:44:00Z">
              <w:r w:rsidRPr="004424B1" w:rsidDel="00341E9C">
                <w:delText>endOffset</w:delText>
              </w:r>
            </w:del>
          </w:p>
        </w:tc>
        <w:tc>
          <w:tcPr>
            <w:tcW w:w="1984" w:type="dxa"/>
          </w:tcPr>
          <w:p w14:paraId="35029061" w14:textId="36B7681E" w:rsidR="004C430C" w:rsidRPr="004424B1" w:rsidDel="00341E9C" w:rsidRDefault="004C430C" w:rsidP="00DA3E57">
            <w:pPr>
              <w:pStyle w:val="TableCell"/>
              <w:cnfStyle w:val="000000000000" w:firstRow="0" w:lastRow="0" w:firstColumn="0" w:lastColumn="0" w:oddVBand="0" w:evenVBand="0" w:oddHBand="0" w:evenHBand="0" w:firstRowFirstColumn="0" w:firstRowLastColumn="0" w:lastRowFirstColumn="0" w:lastRowLastColumn="0"/>
              <w:rPr>
                <w:del w:id="34296" w:author="Peter Van Der Plas" w:date="2024-12-30T13:44:00Z" w16du:dateUtc="2024-12-30T12:44:00Z"/>
              </w:rPr>
            </w:pPr>
            <w:del w:id="34297" w:author="Peter Van Der Plas" w:date="2024-12-30T13:44:00Z" w16du:dateUtc="2024-12-30T12:44:00Z">
              <w:r w:rsidRPr="004424B1" w:rsidDel="00341E9C">
                <w:delText>Expression &lt;MAL::Duration&gt;</w:delText>
              </w:r>
            </w:del>
          </w:p>
        </w:tc>
        <w:tc>
          <w:tcPr>
            <w:tcW w:w="992" w:type="dxa"/>
          </w:tcPr>
          <w:p w14:paraId="3E699C39" w14:textId="1B70E89A" w:rsidR="004C430C" w:rsidRPr="004424B1" w:rsidDel="00341E9C" w:rsidRDefault="0014072D" w:rsidP="00DA3E57">
            <w:pPr>
              <w:pStyle w:val="TableCell"/>
              <w:cnfStyle w:val="000000000000" w:firstRow="0" w:lastRow="0" w:firstColumn="0" w:lastColumn="0" w:oddVBand="0" w:evenVBand="0" w:oddHBand="0" w:evenHBand="0" w:firstRowFirstColumn="0" w:firstRowLastColumn="0" w:lastRowFirstColumn="0" w:lastRowLastColumn="0"/>
              <w:rPr>
                <w:del w:id="34298" w:author="Peter Van Der Plas" w:date="2024-12-30T13:44:00Z" w16du:dateUtc="2024-12-30T12:44:00Z"/>
              </w:rPr>
            </w:pPr>
            <w:ins w:id="34299" w:author="Quinten Van Woerkom" w:date="2024-11-29T10:10:00Z" w16du:dateUtc="2024-11-29T09:10:00Z">
              <w:del w:id="34300" w:author="Peter Van Der Plas" w:date="2024-12-30T13:44:00Z" w16du:dateUtc="2024-12-30T12:44:00Z">
                <w:r w:rsidDel="00341E9C">
                  <w:delText>Yes</w:delText>
                </w:r>
              </w:del>
            </w:ins>
            <w:del w:id="34301" w:author="Peter Van Der Plas" w:date="2024-12-30T13:44:00Z" w16du:dateUtc="2024-12-30T12:44:00Z">
              <w:r w:rsidR="004C430C" w:rsidRPr="004424B1" w:rsidDel="00341E9C">
                <w:delText>No</w:delText>
              </w:r>
            </w:del>
          </w:p>
        </w:tc>
        <w:tc>
          <w:tcPr>
            <w:tcW w:w="4535" w:type="dxa"/>
          </w:tcPr>
          <w:p w14:paraId="749B1F61" w14:textId="56BDED6C" w:rsidR="004C430C" w:rsidRPr="004424B1" w:rsidDel="00341E9C" w:rsidRDefault="004C430C" w:rsidP="00DA3E57">
            <w:pPr>
              <w:pStyle w:val="TableCell"/>
              <w:cnfStyle w:val="000000000000" w:firstRow="0" w:lastRow="0" w:firstColumn="0" w:lastColumn="0" w:oddVBand="0" w:evenVBand="0" w:oddHBand="0" w:evenHBand="0" w:firstRowFirstColumn="0" w:firstRowLastColumn="0" w:lastRowFirstColumn="0" w:lastRowLastColumn="0"/>
              <w:rPr>
                <w:del w:id="34302" w:author="Peter Van Der Plas" w:date="2024-12-30T13:44:00Z" w16du:dateUtc="2024-12-30T12:44:00Z"/>
              </w:rPr>
            </w:pPr>
            <w:del w:id="34303" w:author="Peter Van Der Plas" w:date="2024-12-30T13:44:00Z" w16du:dateUtc="2024-12-30T12:44:00Z">
              <w:r w:rsidRPr="004424B1" w:rsidDel="00341E9C">
                <w:delText>Offset from endRef that specifies the end of the constraint period.</w:delText>
              </w:r>
            </w:del>
            <w:ins w:id="34304" w:author="Quinten Van Woerkom" w:date="2024-11-29T10:10:00Z" w16du:dateUtc="2024-11-29T09:10:00Z">
              <w:del w:id="34305" w:author="Peter Van Der Plas" w:date="2024-12-30T13:44:00Z" w16du:dateUtc="2024-12-30T12:44:00Z">
                <w:r w:rsidR="0014072D" w:rsidDel="00341E9C">
                  <w:delText xml:space="preserve">  </w:delText>
                </w:r>
              </w:del>
            </w:ins>
            <w:commentRangeStart w:id="34306"/>
            <w:ins w:id="34307" w:author="Quinten Van Woerkom" w:date="2024-11-29T10:18:00Z" w16du:dateUtc="2024-11-29T09:18:00Z">
              <w:del w:id="34308" w:author="Peter Van Der Plas" w:date="2024-12-30T13:44:00Z" w16du:dateUtc="2024-12-30T12:44:00Z">
                <w:r w:rsidR="008911E9" w:rsidRPr="008911E9" w:rsidDel="00341E9C">
                  <w:delText>A positive offset implies a shift later in time.  Default is no offset.</w:delText>
                </w:r>
                <w:commentRangeEnd w:id="34306"/>
                <w:r w:rsidR="008911E9" w:rsidDel="00341E9C">
                  <w:rPr>
                    <w:rStyle w:val="CommentReference"/>
                    <w:rFonts w:cs="Times New Roman"/>
                    <w:lang w:val="en-US" w:eastAsia="en-US"/>
                  </w:rPr>
                  <w:commentReference w:id="34306"/>
                </w:r>
              </w:del>
            </w:ins>
          </w:p>
        </w:tc>
      </w:tr>
      <w:tr w:rsidR="004C430C" w:rsidRPr="004424B1" w:rsidDel="00341E9C" w14:paraId="6A7E6BB4" w14:textId="4C5E29E9" w:rsidTr="007B4994">
        <w:trPr>
          <w:del w:id="34309"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3DB5CD26" w14:textId="4E02A05A" w:rsidR="004C430C" w:rsidRPr="004424B1" w:rsidDel="00341E9C" w:rsidRDefault="004C430C" w:rsidP="00DA3E57">
            <w:pPr>
              <w:pStyle w:val="TableCell"/>
              <w:rPr>
                <w:del w:id="34310" w:author="Peter Van Der Plas" w:date="2024-12-30T13:44:00Z" w16du:dateUtc="2024-12-30T12:44:00Z"/>
              </w:rPr>
            </w:pPr>
            <w:del w:id="34311" w:author="Peter Van Der Plas" w:date="2024-12-30T13:44:00Z" w16du:dateUtc="2024-12-30T12:44:00Z">
              <w:r w:rsidRPr="004424B1" w:rsidDel="00341E9C">
                <w:delText>function</w:delText>
              </w:r>
            </w:del>
          </w:p>
        </w:tc>
        <w:tc>
          <w:tcPr>
            <w:tcW w:w="1984" w:type="dxa"/>
          </w:tcPr>
          <w:p w14:paraId="028BF690" w14:textId="6B58C671" w:rsidR="004C430C" w:rsidRPr="004424B1" w:rsidDel="00341E9C" w:rsidRDefault="004C430C" w:rsidP="00DA3E57">
            <w:pPr>
              <w:pStyle w:val="TableCell"/>
              <w:cnfStyle w:val="000000000000" w:firstRow="0" w:lastRow="0" w:firstColumn="0" w:lastColumn="0" w:oddVBand="0" w:evenVBand="0" w:oddHBand="0" w:evenHBand="0" w:firstRowFirstColumn="0" w:firstRowLastColumn="0" w:lastRowFirstColumn="0" w:lastRowLastColumn="0"/>
              <w:rPr>
                <w:del w:id="34312" w:author="Peter Van Der Plas" w:date="2024-12-30T13:44:00Z" w16du:dateUtc="2024-12-30T12:44:00Z"/>
              </w:rPr>
            </w:pPr>
            <w:del w:id="34313" w:author="Peter Van Der Plas" w:date="2024-12-30T13:44:00Z" w16du:dateUtc="2024-12-30T12:44:00Z">
              <w:r w:rsidRPr="004424B1" w:rsidDel="00341E9C">
                <w:delText>FunctionDetails</w:delText>
              </w:r>
            </w:del>
          </w:p>
        </w:tc>
        <w:tc>
          <w:tcPr>
            <w:tcW w:w="992" w:type="dxa"/>
          </w:tcPr>
          <w:p w14:paraId="4E7E97ED" w14:textId="70273CD4" w:rsidR="004C430C" w:rsidRPr="004424B1" w:rsidDel="00341E9C" w:rsidRDefault="004C430C" w:rsidP="00DA3E57">
            <w:pPr>
              <w:pStyle w:val="TableCell"/>
              <w:cnfStyle w:val="000000000000" w:firstRow="0" w:lastRow="0" w:firstColumn="0" w:lastColumn="0" w:oddVBand="0" w:evenVBand="0" w:oddHBand="0" w:evenHBand="0" w:firstRowFirstColumn="0" w:firstRowLastColumn="0" w:lastRowFirstColumn="0" w:lastRowLastColumn="0"/>
              <w:rPr>
                <w:del w:id="34314" w:author="Peter Van Der Plas" w:date="2024-12-30T13:44:00Z" w16du:dateUtc="2024-12-30T12:44:00Z"/>
              </w:rPr>
            </w:pPr>
            <w:del w:id="34315" w:author="Peter Van Der Plas" w:date="2024-12-30T13:44:00Z" w16du:dateUtc="2024-12-30T12:44:00Z">
              <w:r w:rsidRPr="004424B1" w:rsidDel="00341E9C">
                <w:delText>No</w:delText>
              </w:r>
            </w:del>
          </w:p>
        </w:tc>
        <w:tc>
          <w:tcPr>
            <w:tcW w:w="4535" w:type="dxa"/>
          </w:tcPr>
          <w:p w14:paraId="69973FFB" w14:textId="669A6694" w:rsidR="004C430C" w:rsidRPr="004424B1" w:rsidDel="00341E9C" w:rsidRDefault="004C430C" w:rsidP="00DA3E57">
            <w:pPr>
              <w:pStyle w:val="TableCell"/>
              <w:cnfStyle w:val="000000000000" w:firstRow="0" w:lastRow="0" w:firstColumn="0" w:lastColumn="0" w:oddVBand="0" w:evenVBand="0" w:oddHBand="0" w:evenHBand="0" w:firstRowFirstColumn="0" w:firstRowLastColumn="0" w:lastRowFirstColumn="0" w:lastRowLastColumn="0"/>
              <w:rPr>
                <w:del w:id="34316" w:author="Peter Van Der Plas" w:date="2024-12-30T13:44:00Z" w16du:dateUtc="2024-12-30T12:44:00Z"/>
              </w:rPr>
            </w:pPr>
            <w:del w:id="34317" w:author="Peter Van Der Plas" w:date="2024-12-30T13:44:00Z" w16du:dateUtc="2024-12-30T12:44:00Z">
              <w:r w:rsidRPr="004424B1" w:rsidDel="00341E9C">
                <w:delText>Specifies the Function to be applied and its set of input arguments.</w:delText>
              </w:r>
            </w:del>
          </w:p>
        </w:tc>
      </w:tr>
    </w:tbl>
    <w:p w14:paraId="0EF6CB55" w14:textId="5EDD73D8" w:rsidR="004C430C" w:rsidRPr="004424B1" w:rsidRDefault="004C430C">
      <w:pPr>
        <w:pStyle w:val="Heading4"/>
        <w:spacing w:before="480"/>
        <w:rPr>
          <w:lang w:val="en-GB"/>
        </w:rPr>
        <w:pPrChange w:id="34318" w:author="Peter Van Der Plas" w:date="2024-12-30T12:14:00Z" w16du:dateUtc="2024-12-30T11:14:00Z">
          <w:pPr>
            <w:pStyle w:val="Heading5"/>
            <w:spacing w:before="480"/>
          </w:pPr>
        </w:pPrChange>
      </w:pPr>
      <w:bookmarkStart w:id="34319" w:name="_Ref52369846"/>
      <w:bookmarkStart w:id="34320" w:name="_Ref68803285"/>
      <w:r w:rsidRPr="004424B1">
        <w:rPr>
          <w:lang w:val="en-GB"/>
        </w:rPr>
        <w:t>Geometric</w:t>
      </w:r>
      <w:ins w:id="34321" w:author="Quinten Van Woerkom" w:date="2024-12-18T16:48:00Z" w16du:dateUtc="2024-12-18T15:48:00Z">
        <w:r w:rsidR="00DD21F8">
          <w:rPr>
            <w:lang w:val="en-GB"/>
          </w:rPr>
          <w:t xml:space="preserve"> </w:t>
        </w:r>
      </w:ins>
      <w:del w:id="34322" w:author="Quinten Van Woerkom" w:date="2024-12-18T16:48:00Z" w16du:dateUtc="2024-12-18T15:48:00Z">
        <w:r w:rsidRPr="004424B1" w:rsidDel="00DD21F8">
          <w:rPr>
            <w:lang w:val="en-GB"/>
          </w:rPr>
          <w:delText xml:space="preserve"> </w:delText>
        </w:r>
      </w:del>
      <w:r w:rsidRPr="004424B1">
        <w:rPr>
          <w:lang w:val="en-GB"/>
        </w:rPr>
        <w:t>Constraints</w:t>
      </w:r>
      <w:bookmarkEnd w:id="34319"/>
      <w:r w:rsidRPr="004424B1">
        <w:rPr>
          <w:lang w:val="en-GB"/>
        </w:rPr>
        <w:t xml:space="preserve"> [Optional]</w:t>
      </w:r>
      <w:bookmarkEnd w:id="34320"/>
    </w:p>
    <w:p w14:paraId="773F9EE8" w14:textId="23B5FB7E" w:rsidR="004C430C" w:rsidRDefault="00DD21F8" w:rsidP="00DD21F8">
      <w:pPr>
        <w:pStyle w:val="Heading5"/>
        <w:rPr>
          <w:ins w:id="34323" w:author="Quinten Van Woerkom" w:date="2024-12-18T16:48:00Z" w16du:dateUtc="2024-12-18T15:48:00Z"/>
        </w:rPr>
      </w:pPr>
      <w:ins w:id="34324" w:author="Quinten Van Woerkom" w:date="2024-12-18T16:48:00Z" w16du:dateUtc="2024-12-18T15:48:00Z">
        <w:r>
          <w:t xml:space="preserve">Data Type: </w:t>
        </w:r>
      </w:ins>
      <w:r w:rsidR="004C430C" w:rsidRPr="004424B1">
        <w:t>GeometricConstraint</w:t>
      </w:r>
    </w:p>
    <w:p w14:paraId="63DBB40D" w14:textId="2BA557DC" w:rsidR="00DD21F8" w:rsidRPr="00DD21F8" w:rsidRDefault="00DD21F8">
      <w:pPr>
        <w:pStyle w:val="Heading6"/>
        <w:rPr>
          <w:ins w:id="34325" w:author="Quinten Van Woerkom" w:date="2024-12-18T11:37:00Z" w16du:dateUtc="2024-12-18T10:37:00Z"/>
        </w:rPr>
        <w:pPrChange w:id="34326" w:author="Quinten Van Woerkom" w:date="2024-12-18T16:48:00Z" w16du:dateUtc="2024-12-18T15:48:00Z">
          <w:pPr>
            <w:pStyle w:val="HeadingNoNumber"/>
          </w:pPr>
        </w:pPrChange>
      </w:pPr>
      <w:ins w:id="34327" w:author="Quinten Van Woerkom" w:date="2024-12-18T16:48:00Z" w16du:dateUtc="2024-12-18T15:48:00Z">
        <w:r>
          <w:t>Overview</w:t>
        </w:r>
      </w:ins>
    </w:p>
    <w:p w14:paraId="14EC4A4C" w14:textId="364AB07A" w:rsidR="001E6C76" w:rsidRDefault="001E6C76">
      <w:pPr>
        <w:rPr>
          <w:ins w:id="34328" w:author="Quinten Van Woerkom" w:date="2024-12-18T16:48:00Z" w16du:dateUtc="2024-12-18T15:48:00Z"/>
          <w:lang w:val="en-GB" w:eastAsia="en-GB"/>
        </w:rPr>
      </w:pPr>
      <w:commentRangeStart w:id="34329"/>
      <w:ins w:id="34330" w:author="Quinten Van Woerkom" w:date="2024-12-18T11:37:00Z" w16du:dateUtc="2024-12-18T10:37:00Z">
        <w:r>
          <w:rPr>
            <w:lang w:val="en-GB" w:eastAsia="en-GB"/>
          </w:rPr>
          <w:t xml:space="preserve">Geometric constraints restrict the planning of the </w:t>
        </w:r>
        <w:r>
          <w:rPr>
            <w:b/>
            <w:bCs/>
            <w:lang w:val="en-GB" w:eastAsia="en-GB"/>
          </w:rPr>
          <w:t>planning activity</w:t>
        </w:r>
        <w:r>
          <w:rPr>
            <w:lang w:val="en-GB" w:eastAsia="en-GB"/>
          </w:rPr>
          <w:t xml:space="preserve"> by imposing a geometric condition that must be valid during </w:t>
        </w:r>
      </w:ins>
      <w:ins w:id="34331" w:author="Quinten Van Woerkom" w:date="2024-12-18T11:38:00Z" w16du:dateUtc="2024-12-18T10:38:00Z">
        <w:r>
          <w:rPr>
            <w:lang w:val="en-GB" w:eastAsia="en-GB"/>
          </w:rPr>
          <w:t>some constraint period.</w:t>
        </w:r>
        <w:commentRangeEnd w:id="34329"/>
        <w:r>
          <w:rPr>
            <w:rStyle w:val="CommentReference"/>
          </w:rPr>
          <w:commentReference w:id="34329"/>
        </w:r>
      </w:ins>
    </w:p>
    <w:p w14:paraId="723A614A" w14:textId="3EA3D6B8" w:rsidR="00DD21F8" w:rsidRPr="001E6C76" w:rsidRDefault="00DD21F8">
      <w:pPr>
        <w:pStyle w:val="Heading6"/>
        <w:spacing w:before="480" w:after="240"/>
        <w:rPr>
          <w:rPrChange w:id="34332" w:author="Quinten Van Woerkom" w:date="2024-12-18T11:37:00Z" w16du:dateUtc="2024-12-18T10:37:00Z">
            <w:rPr>
              <w:i/>
              <w:iCs/>
            </w:rPr>
          </w:rPrChange>
        </w:rPr>
        <w:pPrChange w:id="34333" w:author="Peter Van Der Plas" w:date="2024-12-30T12:18:00Z" w16du:dateUtc="2024-12-30T11:18:00Z">
          <w:pPr>
            <w:pStyle w:val="HeadingNoNumber"/>
          </w:pPr>
        </w:pPrChange>
      </w:pPr>
      <w:ins w:id="34334" w:author="Quinten Van Woerkom" w:date="2024-12-18T16:48:00Z" w16du:dateUtc="2024-12-18T15:48:00Z">
        <w:r>
          <w:t>Definition</w:t>
        </w:r>
      </w:ins>
    </w:p>
    <w:p w14:paraId="227BD43C" w14:textId="4981BB8B" w:rsidR="00951043" w:rsidRPr="004424B1" w:rsidDel="00DD21F8" w:rsidRDefault="00951043">
      <w:pPr>
        <w:keepNext/>
        <w:spacing w:after="240"/>
        <w:rPr>
          <w:del w:id="34335" w:author="Quinten Van Woerkom" w:date="2024-12-18T16:48:00Z" w16du:dateUtc="2024-12-18T15:48:00Z"/>
          <w:lang w:val="en-GB" w:eastAsia="en-GB"/>
        </w:rPr>
        <w:pPrChange w:id="34336" w:author="Quinten Van Woerkom" w:date="2024-12-18T16:48:00Z" w16du:dateUtc="2024-12-18T15:48:00Z">
          <w:pPr>
            <w:keepNext/>
            <w:spacing w:before="0"/>
          </w:pPr>
        </w:pPrChange>
      </w:pPr>
    </w:p>
    <w:tbl>
      <w:tblPr>
        <w:tblStyle w:val="RBTable"/>
        <w:tblW w:w="9179" w:type="dxa"/>
        <w:tblLayout w:type="fixed"/>
        <w:tblLook w:val="0400" w:firstRow="0" w:lastRow="0" w:firstColumn="0" w:lastColumn="0" w:noHBand="0" w:noVBand="1"/>
        <w:tblCaption w:val="DSC GeometricConstraint E7 X"/>
      </w:tblPr>
      <w:tblGrid>
        <w:gridCol w:w="1667"/>
        <w:gridCol w:w="2976"/>
        <w:gridCol w:w="992"/>
        <w:gridCol w:w="1843"/>
        <w:gridCol w:w="709"/>
        <w:gridCol w:w="992"/>
      </w:tblGrid>
      <w:tr w:rsidR="004C430C" w:rsidRPr="004424B1" w14:paraId="381DA66C" w14:textId="77777777" w:rsidTr="00CD76A2">
        <w:tc>
          <w:tcPr>
            <w:tcW w:w="1667" w:type="dxa"/>
            <w:shd w:val="clear" w:color="auto" w:fill="00CCFF"/>
          </w:tcPr>
          <w:p w14:paraId="5EC023D0" w14:textId="77777777" w:rsidR="004C430C" w:rsidRPr="009C1EC7" w:rsidRDefault="004C430C" w:rsidP="00825170">
            <w:pPr>
              <w:pStyle w:val="TableCell"/>
              <w:keepNext/>
              <w:rPr>
                <w:color w:val="auto"/>
                <w:rPrChange w:id="34337" w:author="Peter Van Der Plas" w:date="2024-12-30T12:26:00Z" w16du:dateUtc="2024-12-30T11:26:00Z">
                  <w:rPr>
                    <w:color w:val="FFFFFF" w:themeColor="background1"/>
                  </w:rPr>
                </w:rPrChange>
              </w:rPr>
            </w:pPr>
            <w:r w:rsidRPr="009C1EC7">
              <w:rPr>
                <w:color w:val="auto"/>
                <w:rPrChange w:id="34338" w:author="Peter Van Der Plas" w:date="2024-12-30T12:26:00Z" w16du:dateUtc="2024-12-30T11:26:00Z">
                  <w:rPr>
                    <w:color w:val="FFFFFF" w:themeColor="background1"/>
                  </w:rPr>
                </w:rPrChange>
              </w:rPr>
              <w:t>Name</w:t>
            </w:r>
          </w:p>
        </w:tc>
        <w:tc>
          <w:tcPr>
            <w:tcW w:w="2976" w:type="dxa"/>
          </w:tcPr>
          <w:p w14:paraId="0C2AD462" w14:textId="77777777" w:rsidR="004C430C" w:rsidRPr="009C1EC7" w:rsidRDefault="004C430C" w:rsidP="00825170">
            <w:pPr>
              <w:pStyle w:val="TableCell"/>
              <w:keepNext/>
              <w:rPr>
                <w:b/>
                <w:iCs/>
                <w:rPrChange w:id="34339" w:author="Peter Van Der Plas" w:date="2024-12-30T12:27:00Z" w16du:dateUtc="2024-12-30T11:27:00Z">
                  <w:rPr>
                    <w:b/>
                    <w:i/>
                  </w:rPr>
                </w:rPrChange>
              </w:rPr>
            </w:pPr>
            <w:commentRangeStart w:id="34340"/>
            <w:r w:rsidRPr="009C1EC7">
              <w:rPr>
                <w:b/>
                <w:iCs/>
                <w:rPrChange w:id="34341" w:author="Peter Van Der Plas" w:date="2024-12-30T12:27:00Z" w16du:dateUtc="2024-12-30T11:27:00Z">
                  <w:rPr>
                    <w:b/>
                    <w:i/>
                  </w:rPr>
                </w:rPrChange>
              </w:rPr>
              <w:t>GeometricConstraint</w:t>
            </w:r>
            <w:commentRangeEnd w:id="34340"/>
            <w:r w:rsidR="00B8322A" w:rsidRPr="009C1EC7">
              <w:rPr>
                <w:rStyle w:val="CommentReference"/>
                <w:rFonts w:cs="Times New Roman"/>
                <w:iCs/>
                <w:lang w:val="en-US" w:eastAsia="en-US"/>
              </w:rPr>
              <w:commentReference w:id="34340"/>
            </w:r>
          </w:p>
        </w:tc>
        <w:tc>
          <w:tcPr>
            <w:tcW w:w="992" w:type="dxa"/>
            <w:shd w:val="clear" w:color="auto" w:fill="00CCFF"/>
          </w:tcPr>
          <w:p w14:paraId="622263B4" w14:textId="77777777" w:rsidR="004C430C" w:rsidRPr="009C1EC7" w:rsidRDefault="004C430C" w:rsidP="00825170">
            <w:pPr>
              <w:pStyle w:val="TableCell"/>
              <w:keepNext/>
              <w:rPr>
                <w:bCs/>
                <w:color w:val="auto"/>
                <w:rPrChange w:id="34342" w:author="Peter Van Der Plas" w:date="2024-12-30T12:27:00Z" w16du:dateUtc="2024-12-30T11:27:00Z">
                  <w:rPr>
                    <w:b/>
                  </w:rPr>
                </w:rPrChange>
              </w:rPr>
            </w:pPr>
            <w:r w:rsidRPr="009C1EC7">
              <w:rPr>
                <w:bCs/>
                <w:color w:val="auto"/>
                <w:rPrChange w:id="34343" w:author="Peter Van Der Plas" w:date="2024-12-30T12:27:00Z" w16du:dateUtc="2024-12-30T11:27:00Z">
                  <w:rPr>
                    <w:b/>
                    <w:color w:val="FFFFFF" w:themeColor="background1"/>
                  </w:rPr>
                </w:rPrChange>
              </w:rPr>
              <w:t>Extends</w:t>
            </w:r>
          </w:p>
        </w:tc>
        <w:tc>
          <w:tcPr>
            <w:tcW w:w="1843" w:type="dxa"/>
          </w:tcPr>
          <w:p w14:paraId="5C57E1C1" w14:textId="6689F567" w:rsidR="004C430C" w:rsidRPr="009C1EC7" w:rsidRDefault="004C430C" w:rsidP="00825170">
            <w:pPr>
              <w:pStyle w:val="TableCell"/>
              <w:keepNext/>
              <w:rPr>
                <w:b/>
                <w:iCs/>
              </w:rPr>
            </w:pPr>
            <w:commentRangeStart w:id="34344"/>
            <w:del w:id="34345" w:author="Quinten Van Woerkom" w:date="2024-12-03T14:06:00Z" w16du:dateUtc="2024-12-03T13:06:00Z">
              <w:r w:rsidRPr="009C1EC7" w:rsidDel="00777A67">
                <w:rPr>
                  <w:iCs/>
                  <w:spacing w:val="-10"/>
                  <w:rPrChange w:id="34346" w:author="Peter Van Der Plas" w:date="2024-12-30T12:27:00Z" w16du:dateUtc="2024-12-30T11:27:00Z">
                    <w:rPr>
                      <w:i/>
                      <w:spacing w:val="-10"/>
                    </w:rPr>
                  </w:rPrChange>
                </w:rPr>
                <w:delText>Conditional</w:delText>
              </w:r>
            </w:del>
            <w:r w:rsidRPr="009C1EC7">
              <w:rPr>
                <w:iCs/>
                <w:spacing w:val="-10"/>
                <w:rPrChange w:id="34347" w:author="Peter Van Der Plas" w:date="2024-12-30T12:27:00Z" w16du:dateUtc="2024-12-30T11:27:00Z">
                  <w:rPr>
                    <w:i/>
                    <w:spacing w:val="-10"/>
                  </w:rPr>
                </w:rPrChange>
              </w:rPr>
              <w:t>Constraint</w:t>
            </w:r>
            <w:commentRangeEnd w:id="34344"/>
            <w:r w:rsidR="00777A67" w:rsidRPr="009C1EC7">
              <w:rPr>
                <w:rStyle w:val="CommentReference"/>
                <w:rFonts w:cs="Times New Roman"/>
                <w:iCs/>
                <w:lang w:val="en-US" w:eastAsia="en-US"/>
              </w:rPr>
              <w:commentReference w:id="34344"/>
            </w:r>
          </w:p>
        </w:tc>
        <w:tc>
          <w:tcPr>
            <w:tcW w:w="709" w:type="dxa"/>
            <w:shd w:val="clear" w:color="auto" w:fill="00CCFF"/>
          </w:tcPr>
          <w:p w14:paraId="327CA280" w14:textId="77777777" w:rsidR="004C430C" w:rsidRPr="009C1EC7" w:rsidRDefault="004C430C" w:rsidP="00825170">
            <w:pPr>
              <w:pStyle w:val="TableCell"/>
              <w:keepNext/>
              <w:rPr>
                <w:bCs/>
                <w:color w:val="auto"/>
                <w:rPrChange w:id="34348" w:author="Peter Van Der Plas" w:date="2024-12-30T12:27:00Z" w16du:dateUtc="2024-12-30T11:27:00Z">
                  <w:rPr>
                    <w:b/>
                  </w:rPr>
                </w:rPrChange>
              </w:rPr>
            </w:pPr>
            <w:r w:rsidRPr="009C1EC7">
              <w:rPr>
                <w:bCs/>
                <w:color w:val="auto"/>
                <w:rPrChange w:id="34349" w:author="Peter Van Der Plas" w:date="2024-12-30T12:27:00Z" w16du:dateUtc="2024-12-30T11:27:00Z">
                  <w:rPr>
                    <w:b/>
                    <w:color w:val="FFFFFF" w:themeColor="background1"/>
                  </w:rPr>
                </w:rPrChange>
              </w:rPr>
              <w:t>SFP</w:t>
            </w:r>
          </w:p>
        </w:tc>
        <w:tc>
          <w:tcPr>
            <w:tcW w:w="992" w:type="dxa"/>
          </w:tcPr>
          <w:p w14:paraId="7272C5DD" w14:textId="77777777" w:rsidR="004C430C" w:rsidRPr="004424B1" w:rsidRDefault="004C430C" w:rsidP="00825170">
            <w:pPr>
              <w:pStyle w:val="TableCell"/>
              <w:keepNext/>
              <w:jc w:val="right"/>
            </w:pPr>
            <w:r w:rsidRPr="004424B1">
              <w:t>Abstract</w:t>
            </w:r>
          </w:p>
        </w:tc>
      </w:tr>
    </w:tbl>
    <w:p w14:paraId="64864FE1" w14:textId="77777777" w:rsidR="004C430C" w:rsidRPr="004424B1" w:rsidRDefault="004C430C" w:rsidP="00825170">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713D6E93"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FB351FE" w14:textId="33227D39" w:rsidR="004C430C" w:rsidRPr="004424B1" w:rsidRDefault="004C430C" w:rsidP="00825170">
            <w:pPr>
              <w:pStyle w:val="TableCell"/>
              <w:keepNext/>
            </w:pPr>
            <w:del w:id="34350" w:author="Quinten Van Woerkom" w:date="2024-11-25T14:50:00Z" w16du:dateUtc="2024-11-25T13:50:00Z">
              <w:r w:rsidRPr="004424B1" w:rsidDel="002B0859">
                <w:delText>Attribute</w:delText>
              </w:r>
            </w:del>
            <w:ins w:id="34351" w:author="Quinten Van Woerkom" w:date="2024-11-25T14:50:00Z" w16du:dateUtc="2024-11-25T13:50:00Z">
              <w:r w:rsidR="002B0859">
                <w:t>Field</w:t>
              </w:r>
            </w:ins>
          </w:p>
        </w:tc>
        <w:tc>
          <w:tcPr>
            <w:tcW w:w="1984" w:type="dxa"/>
          </w:tcPr>
          <w:p w14:paraId="6D5D3C49"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CDEB382"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769946C8"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rsidDel="00B8322A" w14:paraId="5804549A" w14:textId="4A15AB64" w:rsidTr="007B4994">
        <w:trPr>
          <w:del w:id="34352" w:author="Quinten Van Woerkom" w:date="2024-12-02T15:25:00Z"/>
        </w:trPr>
        <w:tc>
          <w:tcPr>
            <w:cnfStyle w:val="001000000000" w:firstRow="0" w:lastRow="0" w:firstColumn="1" w:lastColumn="0" w:oddVBand="0" w:evenVBand="0" w:oddHBand="0" w:evenHBand="0" w:firstRowFirstColumn="0" w:firstRowLastColumn="0" w:lastRowFirstColumn="0" w:lastRowLastColumn="0"/>
            <w:tcW w:w="1667" w:type="dxa"/>
          </w:tcPr>
          <w:p w14:paraId="5CC7EA6C" w14:textId="13B59EEF" w:rsidR="004C430C" w:rsidRPr="004424B1" w:rsidDel="00B8322A" w:rsidRDefault="004C430C" w:rsidP="00825170">
            <w:pPr>
              <w:pStyle w:val="TableCell"/>
              <w:keepNext/>
              <w:rPr>
                <w:del w:id="34353" w:author="Quinten Van Woerkom" w:date="2024-12-02T15:25:00Z" w16du:dateUtc="2024-12-02T14:25:00Z"/>
              </w:rPr>
            </w:pPr>
            <w:del w:id="34354" w:author="Quinten Van Woerkom" w:date="2024-12-02T15:25:00Z" w16du:dateUtc="2024-12-02T14:25:00Z">
              <w:r w:rsidRPr="004424B1" w:rsidDel="00B8322A">
                <w:delText>activityRef</w:delText>
              </w:r>
            </w:del>
          </w:p>
        </w:tc>
        <w:tc>
          <w:tcPr>
            <w:tcW w:w="1984" w:type="dxa"/>
          </w:tcPr>
          <w:p w14:paraId="7C791629" w14:textId="062FC7A9" w:rsidR="004C430C" w:rsidRPr="004424B1" w:rsidDel="00B8322A"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rPr>
                <w:del w:id="34355" w:author="Quinten Van Woerkom" w:date="2024-12-02T15:25:00Z" w16du:dateUtc="2024-12-02T14:25:00Z"/>
              </w:rPr>
            </w:pPr>
            <w:del w:id="34356" w:author="Quinten Van Woerkom" w:date="2024-12-02T15:25:00Z" w16du:dateUtc="2024-12-02T14:25:00Z">
              <w:r w:rsidRPr="004424B1" w:rsidDel="00B8322A">
                <w:delText>Expression &lt;</w:delText>
              </w:r>
            </w:del>
            <w:del w:id="34357" w:author="Quinten Van Woerkom" w:date="2024-12-02T14:47:00Z" w16du:dateUtc="2024-12-02T13:47:00Z">
              <w:r w:rsidRPr="004424B1" w:rsidDel="00557245">
                <w:delText>MAL::ObjectRef</w:delText>
              </w:r>
            </w:del>
            <w:del w:id="34358" w:author="Quinten Van Woerkom" w:date="2024-12-02T15:25:00Z" w16du:dateUtc="2024-12-02T14:25:00Z">
              <w:r w:rsidRPr="004424B1" w:rsidDel="00B8322A">
                <w:delText>&gt;</w:delText>
              </w:r>
            </w:del>
          </w:p>
        </w:tc>
        <w:tc>
          <w:tcPr>
            <w:tcW w:w="992" w:type="dxa"/>
          </w:tcPr>
          <w:p w14:paraId="4C54166F" w14:textId="35ACFC91" w:rsidR="004C430C" w:rsidRPr="004424B1" w:rsidDel="00B8322A"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rPr>
                <w:del w:id="34359" w:author="Quinten Van Woerkom" w:date="2024-12-02T15:25:00Z" w16du:dateUtc="2024-12-02T14:25:00Z"/>
              </w:rPr>
            </w:pPr>
            <w:del w:id="34360" w:author="Quinten Van Woerkom" w:date="2024-12-02T15:25:00Z" w16du:dateUtc="2024-12-02T14:25:00Z">
              <w:r w:rsidRPr="004424B1" w:rsidDel="00B8322A">
                <w:delText>Yes</w:delText>
              </w:r>
            </w:del>
          </w:p>
        </w:tc>
        <w:tc>
          <w:tcPr>
            <w:tcW w:w="4535" w:type="dxa"/>
          </w:tcPr>
          <w:p w14:paraId="50ED7DC2" w14:textId="75A34F59" w:rsidR="004C430C" w:rsidRPr="004424B1" w:rsidDel="00B8322A"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rPr>
                <w:del w:id="34361" w:author="Quinten Van Woerkom" w:date="2024-12-02T15:25:00Z" w16du:dateUtc="2024-12-02T14:25:00Z"/>
              </w:rPr>
            </w:pPr>
            <w:del w:id="34362" w:author="Quinten Van Woerkom" w:date="2024-12-02T15:25:00Z" w16du:dateUtc="2024-12-02T14:25:00Z">
              <w:r w:rsidRPr="004424B1" w:rsidDel="00B8322A">
                <w:delText>Object Type: ActivityInstance.</w:delText>
              </w:r>
            </w:del>
          </w:p>
          <w:p w14:paraId="41FE68B9" w14:textId="78F780D0" w:rsidR="004C430C" w:rsidRPr="004424B1" w:rsidDel="00B8322A"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rPr>
                <w:del w:id="34363" w:author="Quinten Van Woerkom" w:date="2024-12-02T15:25:00Z" w16du:dateUtc="2024-12-02T14:25:00Z"/>
              </w:rPr>
            </w:pPr>
            <w:del w:id="34364" w:author="Quinten Van Woerkom" w:date="2024-12-02T15:25:00Z" w16du:dateUtc="2024-12-02T14:25:00Z">
              <w:r w:rsidRPr="004424B1" w:rsidDel="00B8322A">
                <w:delText xml:space="preserve">Identifies the </w:delText>
              </w:r>
              <w:r w:rsidRPr="004424B1" w:rsidDel="00B8322A">
                <w:rPr>
                  <w:rStyle w:val="Term"/>
                </w:rPr>
                <w:delText>planning activity</w:delText>
              </w:r>
              <w:r w:rsidRPr="004424B1" w:rsidDel="00B8322A">
                <w:delText xml:space="preserve"> for which the geometric constraint applies. If omitted the activity containing the constraint is assumed.</w:delText>
              </w:r>
            </w:del>
          </w:p>
        </w:tc>
      </w:tr>
      <w:tr w:rsidR="004C430C" w:rsidRPr="004424B1" w14:paraId="280E953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92E7827" w14:textId="77777777" w:rsidR="004C430C" w:rsidRPr="004424B1" w:rsidRDefault="004C430C" w:rsidP="00825170">
            <w:pPr>
              <w:pStyle w:val="TableCell"/>
              <w:keepNext/>
            </w:pPr>
            <w:proofErr w:type="spellStart"/>
            <w:r w:rsidRPr="004424B1">
              <w:t>startRef</w:t>
            </w:r>
            <w:proofErr w:type="spellEnd"/>
          </w:p>
        </w:tc>
        <w:tc>
          <w:tcPr>
            <w:tcW w:w="1984" w:type="dxa"/>
          </w:tcPr>
          <w:p w14:paraId="46C452B3"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74A57165" w14:textId="063A83F1" w:rsidR="004C430C" w:rsidRPr="004424B1" w:rsidRDefault="008A0226" w:rsidP="00825170">
            <w:pPr>
              <w:pStyle w:val="TableCell"/>
              <w:keepNext/>
              <w:cnfStyle w:val="000000000000" w:firstRow="0" w:lastRow="0" w:firstColumn="0" w:lastColumn="0" w:oddVBand="0" w:evenVBand="0" w:oddHBand="0" w:evenHBand="0" w:firstRowFirstColumn="0" w:firstRowLastColumn="0" w:lastRowFirstColumn="0" w:lastRowLastColumn="0"/>
            </w:pPr>
            <w:ins w:id="34365" w:author="Quinten Van Woerkom" w:date="2024-11-29T10:32:00Z" w16du:dateUtc="2024-11-29T09:32:00Z">
              <w:r>
                <w:t>Yes</w:t>
              </w:r>
            </w:ins>
            <w:del w:id="34366" w:author="Quinten Van Woerkom" w:date="2024-11-29T10:32:00Z" w16du:dateUtc="2024-11-29T09:32:00Z">
              <w:r w:rsidR="004C430C" w:rsidRPr="004424B1" w:rsidDel="008A0226">
                <w:delText>No</w:delText>
              </w:r>
            </w:del>
          </w:p>
        </w:tc>
        <w:tc>
          <w:tcPr>
            <w:tcW w:w="4535" w:type="dxa"/>
          </w:tcPr>
          <w:p w14:paraId="1A2EDA84" w14:textId="77777777" w:rsidR="009C1EC7"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rPr>
                <w:ins w:id="34367" w:author="Peter Van Der Plas" w:date="2024-12-30T12:27:00Z" w16du:dateUtc="2024-12-30T11:27:00Z"/>
              </w:rPr>
            </w:pPr>
            <w:r w:rsidRPr="004424B1">
              <w:t xml:space="preserve">Identifies the point in the duration of the referenced </w:t>
            </w:r>
            <w:r w:rsidRPr="004424B1">
              <w:rPr>
                <w:rStyle w:val="Term"/>
              </w:rPr>
              <w:t>planning activity</w:t>
            </w:r>
            <w:r w:rsidRPr="004424B1">
              <w:t xml:space="preserve"> to which the start of the constraint period relates.</w:t>
            </w:r>
          </w:p>
          <w:p w14:paraId="09FC1DC4" w14:textId="2D10BB91" w:rsidR="004C430C" w:rsidRPr="008A0226" w:rsidRDefault="008A0226" w:rsidP="00825170">
            <w:pPr>
              <w:pStyle w:val="TableCell"/>
              <w:keepNext/>
              <w:cnfStyle w:val="000000000000" w:firstRow="0" w:lastRow="0" w:firstColumn="0" w:lastColumn="0" w:oddVBand="0" w:evenVBand="0" w:oddHBand="0" w:evenHBand="0" w:firstRowFirstColumn="0" w:firstRowLastColumn="0" w:lastRowFirstColumn="0" w:lastRowLastColumn="0"/>
            </w:pPr>
            <w:ins w:id="34368" w:author="Quinten Van Woerkom" w:date="2024-11-29T10:31:00Z" w16du:dateUtc="2024-11-29T09:31:00Z">
              <w:del w:id="34369" w:author="Peter Van Der Plas" w:date="2024-12-30T12:27:00Z" w16du:dateUtc="2024-12-30T11:27:00Z">
                <w:r w:rsidDel="009C1EC7">
                  <w:delText xml:space="preserve">  </w:delText>
                </w:r>
              </w:del>
              <w:commentRangeStart w:id="34370"/>
              <w:r>
                <w:t xml:space="preserve">Default is the start of the </w:t>
              </w:r>
              <w:r>
                <w:rPr>
                  <w:b/>
                  <w:bCs/>
                </w:rPr>
                <w:t>planning activity</w:t>
              </w:r>
              <w:r>
                <w:t>.</w:t>
              </w:r>
              <w:commentRangeEnd w:id="34370"/>
              <w:r>
                <w:rPr>
                  <w:rStyle w:val="CommentReference"/>
                  <w:rFonts w:cs="Times New Roman"/>
                  <w:lang w:val="en-US" w:eastAsia="en-US"/>
                </w:rPr>
                <w:commentReference w:id="34370"/>
              </w:r>
            </w:ins>
          </w:p>
        </w:tc>
      </w:tr>
      <w:tr w:rsidR="004C430C" w:rsidRPr="004424B1" w14:paraId="591F632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27FFF01" w14:textId="77777777" w:rsidR="004C430C" w:rsidRPr="004424B1" w:rsidRDefault="004C430C" w:rsidP="007B4994">
            <w:pPr>
              <w:pStyle w:val="TableCell"/>
            </w:pPr>
            <w:proofErr w:type="spellStart"/>
            <w:r w:rsidRPr="004424B1">
              <w:t>endRef</w:t>
            </w:r>
            <w:proofErr w:type="spellEnd"/>
          </w:p>
        </w:tc>
        <w:tc>
          <w:tcPr>
            <w:tcW w:w="1984" w:type="dxa"/>
          </w:tcPr>
          <w:p w14:paraId="1366ABE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64DD448F" w14:textId="3189D3A2" w:rsidR="004C430C" w:rsidRPr="004424B1" w:rsidRDefault="008A0226" w:rsidP="007B4994">
            <w:pPr>
              <w:pStyle w:val="TableCell"/>
              <w:cnfStyle w:val="000000000000" w:firstRow="0" w:lastRow="0" w:firstColumn="0" w:lastColumn="0" w:oddVBand="0" w:evenVBand="0" w:oddHBand="0" w:evenHBand="0" w:firstRowFirstColumn="0" w:firstRowLastColumn="0" w:lastRowFirstColumn="0" w:lastRowLastColumn="0"/>
            </w:pPr>
            <w:ins w:id="34371" w:author="Quinten Van Woerkom" w:date="2024-11-29T10:32:00Z" w16du:dateUtc="2024-11-29T09:32:00Z">
              <w:r>
                <w:t>Yes</w:t>
              </w:r>
            </w:ins>
            <w:del w:id="34372" w:author="Quinten Van Woerkom" w:date="2024-11-29T10:32:00Z" w16du:dateUtc="2024-11-29T09:32:00Z">
              <w:r w:rsidR="004C430C" w:rsidRPr="004424B1" w:rsidDel="008A0226">
                <w:delText>No</w:delText>
              </w:r>
            </w:del>
          </w:p>
        </w:tc>
        <w:tc>
          <w:tcPr>
            <w:tcW w:w="4535" w:type="dxa"/>
          </w:tcPr>
          <w:p w14:paraId="3FB1661A" w14:textId="77777777" w:rsidR="009C1EC7" w:rsidRDefault="004C430C" w:rsidP="007B4994">
            <w:pPr>
              <w:pStyle w:val="TableCell"/>
              <w:cnfStyle w:val="000000000000" w:firstRow="0" w:lastRow="0" w:firstColumn="0" w:lastColumn="0" w:oddVBand="0" w:evenVBand="0" w:oddHBand="0" w:evenHBand="0" w:firstRowFirstColumn="0" w:firstRowLastColumn="0" w:lastRowFirstColumn="0" w:lastRowLastColumn="0"/>
              <w:rPr>
                <w:ins w:id="34373" w:author="Peter Van Der Plas" w:date="2024-12-30T12:28:00Z" w16du:dateUtc="2024-12-30T11:28:00Z"/>
              </w:rPr>
            </w:pPr>
            <w:r w:rsidRPr="004424B1">
              <w:t xml:space="preserve">Identifies the point in the duration of the referenced </w:t>
            </w:r>
            <w:r w:rsidRPr="004424B1">
              <w:rPr>
                <w:rStyle w:val="Term"/>
              </w:rPr>
              <w:t xml:space="preserve">planning activity </w:t>
            </w:r>
            <w:r w:rsidRPr="004424B1">
              <w:t>to which the end of the constraint period relates.</w:t>
            </w:r>
          </w:p>
          <w:p w14:paraId="179C1006" w14:textId="4FAEA050" w:rsidR="004C430C" w:rsidRPr="008A0226" w:rsidRDefault="008A0226" w:rsidP="007B4994">
            <w:pPr>
              <w:pStyle w:val="TableCell"/>
              <w:cnfStyle w:val="000000000000" w:firstRow="0" w:lastRow="0" w:firstColumn="0" w:lastColumn="0" w:oddVBand="0" w:evenVBand="0" w:oddHBand="0" w:evenHBand="0" w:firstRowFirstColumn="0" w:firstRowLastColumn="0" w:lastRowFirstColumn="0" w:lastRowLastColumn="0"/>
            </w:pPr>
            <w:ins w:id="34374" w:author="Quinten Van Woerkom" w:date="2024-11-29T10:31:00Z" w16du:dateUtc="2024-11-29T09:31:00Z">
              <w:del w:id="34375" w:author="Peter Van Der Plas" w:date="2024-12-30T12:28:00Z" w16du:dateUtc="2024-12-30T11:28:00Z">
                <w:r w:rsidDel="009C1EC7">
                  <w:delText xml:space="preserve">  </w:delText>
                </w:r>
              </w:del>
              <w:commentRangeStart w:id="34376"/>
              <w:r>
                <w:t xml:space="preserve">Default is the end of the </w:t>
              </w:r>
              <w:r>
                <w:rPr>
                  <w:b/>
                  <w:bCs/>
                </w:rPr>
                <w:t>planning activity</w:t>
              </w:r>
              <w:r>
                <w:t>.</w:t>
              </w:r>
              <w:commentRangeEnd w:id="34376"/>
              <w:r>
                <w:rPr>
                  <w:rStyle w:val="CommentReference"/>
                  <w:rFonts w:cs="Times New Roman"/>
                  <w:lang w:val="en-US" w:eastAsia="en-US"/>
                </w:rPr>
                <w:commentReference w:id="34376"/>
              </w:r>
            </w:ins>
          </w:p>
        </w:tc>
      </w:tr>
      <w:tr w:rsidR="004C430C" w:rsidRPr="004424B1" w14:paraId="4E7768A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42B0EF5" w14:textId="77777777" w:rsidR="004C430C" w:rsidRPr="004424B1" w:rsidRDefault="004C430C" w:rsidP="007B4994">
            <w:pPr>
              <w:pStyle w:val="TableCell"/>
            </w:pPr>
            <w:proofErr w:type="spellStart"/>
            <w:r w:rsidRPr="004424B1">
              <w:t>startOffset</w:t>
            </w:r>
            <w:proofErr w:type="spellEnd"/>
          </w:p>
        </w:tc>
        <w:tc>
          <w:tcPr>
            <w:tcW w:w="1984" w:type="dxa"/>
          </w:tcPr>
          <w:p w14:paraId="22E98D4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74DE4A3D" w14:textId="2B4266A4" w:rsidR="004C430C" w:rsidRPr="004424B1" w:rsidRDefault="002646B3" w:rsidP="007B4994">
            <w:pPr>
              <w:pStyle w:val="TableCell"/>
              <w:cnfStyle w:val="000000000000" w:firstRow="0" w:lastRow="0" w:firstColumn="0" w:lastColumn="0" w:oddVBand="0" w:evenVBand="0" w:oddHBand="0" w:evenHBand="0" w:firstRowFirstColumn="0" w:firstRowLastColumn="0" w:lastRowFirstColumn="0" w:lastRowLastColumn="0"/>
            </w:pPr>
            <w:ins w:id="34377" w:author="Quinten Van Woerkom" w:date="2024-11-29T10:10:00Z" w16du:dateUtc="2024-11-29T09:10:00Z">
              <w:r>
                <w:t>Yes</w:t>
              </w:r>
            </w:ins>
            <w:del w:id="34378" w:author="Quinten Van Woerkom" w:date="2024-11-29T10:10:00Z" w16du:dateUtc="2024-11-29T09:10:00Z">
              <w:r w:rsidR="004C430C" w:rsidRPr="004424B1" w:rsidDel="002646B3">
                <w:delText>No</w:delText>
              </w:r>
            </w:del>
          </w:p>
        </w:tc>
        <w:tc>
          <w:tcPr>
            <w:tcW w:w="4535" w:type="dxa"/>
          </w:tcPr>
          <w:p w14:paraId="1D39F916" w14:textId="77777777" w:rsidR="009C1EC7" w:rsidRDefault="004C430C" w:rsidP="007B4994">
            <w:pPr>
              <w:pStyle w:val="TableCell"/>
              <w:cnfStyle w:val="000000000000" w:firstRow="0" w:lastRow="0" w:firstColumn="0" w:lastColumn="0" w:oddVBand="0" w:evenVBand="0" w:oddHBand="0" w:evenHBand="0" w:firstRowFirstColumn="0" w:firstRowLastColumn="0" w:lastRowFirstColumn="0" w:lastRowLastColumn="0"/>
              <w:rPr>
                <w:ins w:id="34379" w:author="Peter Van Der Plas" w:date="2024-12-30T12:28:00Z" w16du:dateUtc="2024-12-30T11:28:00Z"/>
              </w:rPr>
            </w:pPr>
            <w:r w:rsidRPr="004424B1">
              <w:t xml:space="preserve">Offset from </w:t>
            </w:r>
            <w:proofErr w:type="spellStart"/>
            <w:r w:rsidRPr="004424B1">
              <w:t>startRef</w:t>
            </w:r>
            <w:proofErr w:type="spellEnd"/>
            <w:r w:rsidRPr="004424B1">
              <w:t xml:space="preserve"> that specifies the start of the constraint period.</w:t>
            </w:r>
            <w:ins w:id="34380" w:author="Quinten Van Woerkom" w:date="2024-11-29T10:10:00Z" w16du:dateUtc="2024-11-29T09:10:00Z">
              <w:r w:rsidR="002646B3">
                <w:t xml:space="preserve">  </w:t>
              </w:r>
            </w:ins>
            <w:commentRangeStart w:id="34381"/>
            <w:ins w:id="34382" w:author="Quinten Van Woerkom" w:date="2024-11-29T10:20:00Z" w16du:dateUtc="2024-11-29T09:20:00Z">
              <w:r w:rsidR="008911E9" w:rsidRPr="008911E9">
                <w:t>A positive offset implies a shift later in time.</w:t>
              </w:r>
            </w:ins>
          </w:p>
          <w:p w14:paraId="0ED2F7C1" w14:textId="71A1EA4C" w:rsidR="004C430C" w:rsidRPr="004424B1" w:rsidRDefault="008911E9" w:rsidP="007B4994">
            <w:pPr>
              <w:pStyle w:val="TableCell"/>
              <w:cnfStyle w:val="000000000000" w:firstRow="0" w:lastRow="0" w:firstColumn="0" w:lastColumn="0" w:oddVBand="0" w:evenVBand="0" w:oddHBand="0" w:evenHBand="0" w:firstRowFirstColumn="0" w:firstRowLastColumn="0" w:lastRowFirstColumn="0" w:lastRowLastColumn="0"/>
            </w:pPr>
            <w:ins w:id="34383" w:author="Quinten Van Woerkom" w:date="2024-11-29T10:20:00Z" w16du:dateUtc="2024-11-29T09:20:00Z">
              <w:del w:id="34384" w:author="Peter Van Der Plas" w:date="2024-12-30T12:28:00Z" w16du:dateUtc="2024-12-30T11:28:00Z">
                <w:r w:rsidRPr="008911E9" w:rsidDel="009C1EC7">
                  <w:delText xml:space="preserve">  </w:delText>
                </w:r>
              </w:del>
              <w:r w:rsidRPr="008911E9">
                <w:t>Default is no offset.</w:t>
              </w:r>
              <w:commentRangeEnd w:id="34381"/>
              <w:r>
                <w:rPr>
                  <w:rStyle w:val="CommentReference"/>
                  <w:rFonts w:cs="Times New Roman"/>
                  <w:lang w:val="en-US" w:eastAsia="en-US"/>
                </w:rPr>
                <w:commentReference w:id="34381"/>
              </w:r>
            </w:ins>
          </w:p>
        </w:tc>
      </w:tr>
      <w:tr w:rsidR="004C430C" w:rsidRPr="004424B1" w14:paraId="3D1CD93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5F78C37" w14:textId="77777777" w:rsidR="004C430C" w:rsidRPr="004424B1" w:rsidRDefault="004C430C" w:rsidP="007B4994">
            <w:pPr>
              <w:pStyle w:val="TableCell"/>
            </w:pPr>
            <w:proofErr w:type="spellStart"/>
            <w:r w:rsidRPr="004424B1">
              <w:t>endOffset</w:t>
            </w:r>
            <w:proofErr w:type="spellEnd"/>
          </w:p>
        </w:tc>
        <w:tc>
          <w:tcPr>
            <w:tcW w:w="1984" w:type="dxa"/>
          </w:tcPr>
          <w:p w14:paraId="14CAEBE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47C7DEAB" w14:textId="169AD24A" w:rsidR="004C430C" w:rsidRPr="004424B1" w:rsidRDefault="008640EC" w:rsidP="007B4994">
            <w:pPr>
              <w:pStyle w:val="TableCell"/>
              <w:cnfStyle w:val="000000000000" w:firstRow="0" w:lastRow="0" w:firstColumn="0" w:lastColumn="0" w:oddVBand="0" w:evenVBand="0" w:oddHBand="0" w:evenHBand="0" w:firstRowFirstColumn="0" w:firstRowLastColumn="0" w:lastRowFirstColumn="0" w:lastRowLastColumn="0"/>
            </w:pPr>
            <w:ins w:id="34385" w:author="Quinten Van Woerkom" w:date="2024-11-29T10:12:00Z" w16du:dateUtc="2024-11-29T09:12:00Z">
              <w:r>
                <w:t>Yes</w:t>
              </w:r>
            </w:ins>
            <w:del w:id="34386" w:author="Quinten Van Woerkom" w:date="2024-11-29T10:12:00Z" w16du:dateUtc="2024-11-29T09:12:00Z">
              <w:r w:rsidR="004C430C" w:rsidRPr="004424B1" w:rsidDel="008640EC">
                <w:delText>No</w:delText>
              </w:r>
            </w:del>
          </w:p>
        </w:tc>
        <w:tc>
          <w:tcPr>
            <w:tcW w:w="4535" w:type="dxa"/>
          </w:tcPr>
          <w:p w14:paraId="6B7187B9" w14:textId="77777777" w:rsidR="009C1EC7" w:rsidRDefault="004C430C" w:rsidP="007B4994">
            <w:pPr>
              <w:pStyle w:val="TableCell"/>
              <w:cnfStyle w:val="000000000000" w:firstRow="0" w:lastRow="0" w:firstColumn="0" w:lastColumn="0" w:oddVBand="0" w:evenVBand="0" w:oddHBand="0" w:evenHBand="0" w:firstRowFirstColumn="0" w:firstRowLastColumn="0" w:lastRowFirstColumn="0" w:lastRowLastColumn="0"/>
              <w:rPr>
                <w:ins w:id="34387" w:author="Peter Van Der Plas" w:date="2024-12-30T12:28:00Z" w16du:dateUtc="2024-12-30T11:28:00Z"/>
              </w:rPr>
            </w:pPr>
            <w:r w:rsidRPr="004424B1">
              <w:t xml:space="preserve">Offset from </w:t>
            </w:r>
            <w:proofErr w:type="spellStart"/>
            <w:r w:rsidRPr="004424B1">
              <w:t>endRef</w:t>
            </w:r>
            <w:proofErr w:type="spellEnd"/>
            <w:r w:rsidRPr="004424B1">
              <w:t xml:space="preserve"> that specifies the end of the constraint period.</w:t>
            </w:r>
            <w:ins w:id="34388" w:author="Quinten Van Woerkom" w:date="2024-11-29T10:10:00Z" w16du:dateUtc="2024-11-29T09:10:00Z">
              <w:r w:rsidR="002646B3">
                <w:t xml:space="preserve">  </w:t>
              </w:r>
            </w:ins>
            <w:commentRangeStart w:id="34389"/>
            <w:ins w:id="34390" w:author="Quinten Van Woerkom" w:date="2024-11-29T10:20:00Z" w16du:dateUtc="2024-11-29T09:20:00Z">
              <w:r w:rsidR="008911E9" w:rsidRPr="008911E9">
                <w:t>A positive offset implies a shift later in time.</w:t>
              </w:r>
            </w:ins>
          </w:p>
          <w:p w14:paraId="59B62E58" w14:textId="7D278AD3" w:rsidR="004C430C" w:rsidRPr="004424B1" w:rsidRDefault="008911E9" w:rsidP="007B4994">
            <w:pPr>
              <w:pStyle w:val="TableCell"/>
              <w:cnfStyle w:val="000000000000" w:firstRow="0" w:lastRow="0" w:firstColumn="0" w:lastColumn="0" w:oddVBand="0" w:evenVBand="0" w:oddHBand="0" w:evenHBand="0" w:firstRowFirstColumn="0" w:firstRowLastColumn="0" w:lastRowFirstColumn="0" w:lastRowLastColumn="0"/>
            </w:pPr>
            <w:ins w:id="34391" w:author="Quinten Van Woerkom" w:date="2024-11-29T10:20:00Z" w16du:dateUtc="2024-11-29T09:20:00Z">
              <w:del w:id="34392" w:author="Peter Van Der Plas" w:date="2024-12-30T12:28:00Z" w16du:dateUtc="2024-12-30T11:28:00Z">
                <w:r w:rsidRPr="008911E9" w:rsidDel="009C1EC7">
                  <w:delText xml:space="preserve">  </w:delText>
                </w:r>
              </w:del>
              <w:r w:rsidRPr="008911E9">
                <w:t>Default is no offset.</w:t>
              </w:r>
              <w:commentRangeEnd w:id="34389"/>
              <w:r>
                <w:rPr>
                  <w:rStyle w:val="CommentReference"/>
                  <w:rFonts w:cs="Times New Roman"/>
                  <w:lang w:val="en-US" w:eastAsia="en-US"/>
                </w:rPr>
                <w:commentReference w:id="34389"/>
              </w:r>
            </w:ins>
          </w:p>
        </w:tc>
      </w:tr>
    </w:tbl>
    <w:p w14:paraId="2741E762" w14:textId="286FFDEE" w:rsidR="004C430C" w:rsidRDefault="00DD21F8">
      <w:pPr>
        <w:pStyle w:val="Heading5"/>
        <w:spacing w:before="480"/>
        <w:rPr>
          <w:ins w:id="34393" w:author="Quinten Van Woerkom" w:date="2024-12-18T16:48:00Z" w16du:dateUtc="2024-12-18T15:48:00Z"/>
        </w:rPr>
        <w:pPrChange w:id="34394" w:author="Peter Van Der Plas" w:date="2024-12-30T12:26:00Z" w16du:dateUtc="2024-12-30T11:26:00Z">
          <w:pPr>
            <w:pStyle w:val="Heading5"/>
          </w:pPr>
        </w:pPrChange>
      </w:pPr>
      <w:ins w:id="34395" w:author="Quinten Van Woerkom" w:date="2024-12-18T16:48:00Z" w16du:dateUtc="2024-12-18T15:48:00Z">
        <w:r>
          <w:t xml:space="preserve">Data Type: </w:t>
        </w:r>
      </w:ins>
      <w:proofErr w:type="spellStart"/>
      <w:r w:rsidR="004C430C" w:rsidRPr="004424B1">
        <w:t>PositionConstraint</w:t>
      </w:r>
      <w:proofErr w:type="spellEnd"/>
    </w:p>
    <w:p w14:paraId="5B44F09D" w14:textId="210BE702" w:rsidR="00DD21F8" w:rsidRPr="00DD21F8" w:rsidRDefault="00DD21F8">
      <w:pPr>
        <w:pStyle w:val="Heading6"/>
        <w:pPrChange w:id="34396" w:author="Quinten Van Woerkom" w:date="2024-12-18T16:48:00Z" w16du:dateUtc="2024-12-18T15:48:00Z">
          <w:pPr>
            <w:pStyle w:val="HeadingNoNumber"/>
          </w:pPr>
        </w:pPrChange>
      </w:pPr>
      <w:ins w:id="34397" w:author="Quinten Van Woerkom" w:date="2024-12-18T16:48:00Z" w16du:dateUtc="2024-12-18T15:48:00Z">
        <w:r>
          <w:t>Overview</w:t>
        </w:r>
      </w:ins>
    </w:p>
    <w:p w14:paraId="265661C9" w14:textId="5C0739B9" w:rsidR="004C430C" w:rsidRDefault="004C430C" w:rsidP="00031B8A">
      <w:pPr>
        <w:rPr>
          <w:ins w:id="34398" w:author="Quinten Van Woerkom" w:date="2024-12-18T16:48:00Z" w16du:dateUtc="2024-12-18T15:48:00Z"/>
          <w:lang w:val="en-GB"/>
        </w:rPr>
      </w:pPr>
      <w:r w:rsidRPr="004424B1">
        <w:rPr>
          <w:lang w:val="en-GB"/>
        </w:rPr>
        <w:t xml:space="preserve">Sub-type of geometric constraint expressed in terms of a specified Position and a tolerance.  The tolerance is defined as a sphere around the specified position, expressed as a distance or angle.  </w:t>
      </w:r>
      <w:r w:rsidRPr="004424B1">
        <w:rPr>
          <w:iCs/>
          <w:lang w:val="en-GB"/>
        </w:rPr>
        <w:t>It should be noted</w:t>
      </w:r>
      <w:r w:rsidRPr="004424B1">
        <w:rPr>
          <w:lang w:val="en-GB"/>
        </w:rPr>
        <w:t xml:space="preserve"> that the position itself can be expressed using any of the concrete position sub-types, including orbital and surface positions.  The use of a constraint expressed by </w:t>
      </w:r>
      <w:proofErr w:type="spellStart"/>
      <w:r w:rsidRPr="004424B1">
        <w:rPr>
          <w:lang w:val="en-GB"/>
        </w:rPr>
        <w:t>OrbitalPosition</w:t>
      </w:r>
      <w:proofErr w:type="spellEnd"/>
      <w:r w:rsidRPr="004424B1">
        <w:rPr>
          <w:lang w:val="en-GB"/>
        </w:rPr>
        <w:t xml:space="preserve"> is particularly relevant for Earth observation satellites with a repetitive ground track and on-board position</w:t>
      </w:r>
      <w:r w:rsidR="00113792" w:rsidRPr="004424B1">
        <w:rPr>
          <w:lang w:val="en-GB"/>
        </w:rPr>
        <w:t>-</w:t>
      </w:r>
      <w:r w:rsidRPr="004424B1">
        <w:rPr>
          <w:lang w:val="en-GB"/>
        </w:rPr>
        <w:t xml:space="preserve">based scheduler.  The position can also </w:t>
      </w:r>
      <w:proofErr w:type="gramStart"/>
      <w:r w:rsidRPr="004424B1">
        <w:rPr>
          <w:lang w:val="en-GB"/>
        </w:rPr>
        <w:t>specified</w:t>
      </w:r>
      <w:proofErr w:type="gramEnd"/>
      <w:r w:rsidRPr="004424B1">
        <w:rPr>
          <w:lang w:val="en-GB"/>
        </w:rPr>
        <w:t xml:space="preserve"> as an expression.</w:t>
      </w:r>
    </w:p>
    <w:p w14:paraId="5ED981F7" w14:textId="6BBC31F3" w:rsidR="00DD21F8" w:rsidRPr="004424B1" w:rsidRDefault="00DD21F8">
      <w:pPr>
        <w:pStyle w:val="Heading6"/>
        <w:spacing w:before="480" w:after="240"/>
        <w:rPr>
          <w:lang w:val="en-GB"/>
        </w:rPr>
        <w:pPrChange w:id="34399" w:author="Peter Van Der Plas" w:date="2024-12-30T12:29:00Z" w16du:dateUtc="2024-12-30T11:29:00Z">
          <w:pPr/>
        </w:pPrChange>
      </w:pPr>
      <w:ins w:id="34400" w:author="Quinten Van Woerkom" w:date="2024-12-18T16:48:00Z" w16du:dateUtc="2024-12-18T15:48:00Z">
        <w:r>
          <w:rPr>
            <w:lang w:val="en-GB"/>
          </w:rPr>
          <w:t>Definition</w:t>
        </w:r>
      </w:ins>
    </w:p>
    <w:p w14:paraId="0ADFBA41" w14:textId="258BF9EB" w:rsidR="00031B8A" w:rsidRPr="004424B1" w:rsidDel="00DD21F8" w:rsidRDefault="00031B8A">
      <w:pPr>
        <w:spacing w:after="240"/>
        <w:rPr>
          <w:del w:id="34401" w:author="Quinten Van Woerkom" w:date="2024-12-18T16:48:00Z" w16du:dateUtc="2024-12-18T15:48:00Z"/>
          <w:lang w:val="en-GB"/>
        </w:rPr>
        <w:pPrChange w:id="34402" w:author="Quinten Van Woerkom" w:date="2024-12-18T16:48:00Z" w16du:dateUtc="2024-12-18T15:48:00Z">
          <w:pPr>
            <w:spacing w:before="0"/>
          </w:pPr>
        </w:pPrChange>
      </w:pPr>
    </w:p>
    <w:tbl>
      <w:tblPr>
        <w:tblStyle w:val="RBTable"/>
        <w:tblW w:w="9179" w:type="dxa"/>
        <w:tblLayout w:type="fixed"/>
        <w:tblLook w:val="0400" w:firstRow="0" w:lastRow="0" w:firstColumn="0" w:lastColumn="0" w:noHBand="0" w:noVBand="1"/>
        <w:tblCaption w:val="DSC PositionConstraint E7"/>
      </w:tblPr>
      <w:tblGrid>
        <w:gridCol w:w="1667"/>
        <w:gridCol w:w="2976"/>
        <w:gridCol w:w="992"/>
        <w:gridCol w:w="1843"/>
        <w:gridCol w:w="709"/>
        <w:gridCol w:w="992"/>
      </w:tblGrid>
      <w:tr w:rsidR="004C430C" w:rsidRPr="004424B1" w14:paraId="7C3767D2" w14:textId="77777777" w:rsidTr="00CD76A2">
        <w:tc>
          <w:tcPr>
            <w:tcW w:w="1667" w:type="dxa"/>
            <w:shd w:val="clear" w:color="auto" w:fill="00CCFF"/>
          </w:tcPr>
          <w:p w14:paraId="5AF224EC" w14:textId="77777777" w:rsidR="004C430C" w:rsidRPr="004424B1" w:rsidRDefault="004C430C" w:rsidP="007B4994">
            <w:pPr>
              <w:pStyle w:val="TableCell"/>
              <w:keepNext/>
              <w:rPr>
                <w:color w:val="FFFFFF" w:themeColor="background1"/>
              </w:rPr>
            </w:pPr>
            <w:r w:rsidRPr="009C1EC7">
              <w:rPr>
                <w:color w:val="auto"/>
                <w:rPrChange w:id="34403" w:author="Peter Van Der Plas" w:date="2024-12-30T12:28:00Z" w16du:dateUtc="2024-12-30T11:28:00Z">
                  <w:rPr>
                    <w:color w:val="FFFFFF" w:themeColor="background1"/>
                  </w:rPr>
                </w:rPrChange>
              </w:rPr>
              <w:t>Name</w:t>
            </w:r>
          </w:p>
        </w:tc>
        <w:tc>
          <w:tcPr>
            <w:tcW w:w="2976" w:type="dxa"/>
          </w:tcPr>
          <w:p w14:paraId="167F67D3" w14:textId="77777777" w:rsidR="004C430C" w:rsidRPr="004424B1" w:rsidRDefault="004C430C" w:rsidP="007B4994">
            <w:pPr>
              <w:pStyle w:val="TableCell"/>
              <w:keepNext/>
              <w:rPr>
                <w:b/>
              </w:rPr>
            </w:pPr>
            <w:proofErr w:type="spellStart"/>
            <w:r w:rsidRPr="004424B1">
              <w:rPr>
                <w:b/>
              </w:rPr>
              <w:t>PositionConstraint</w:t>
            </w:r>
            <w:proofErr w:type="spellEnd"/>
          </w:p>
        </w:tc>
        <w:tc>
          <w:tcPr>
            <w:tcW w:w="992" w:type="dxa"/>
            <w:shd w:val="clear" w:color="auto" w:fill="00CCFF"/>
          </w:tcPr>
          <w:p w14:paraId="30BEC752" w14:textId="77777777" w:rsidR="004C430C" w:rsidRPr="009C1EC7" w:rsidRDefault="004C430C" w:rsidP="007B4994">
            <w:pPr>
              <w:pStyle w:val="TableCell"/>
              <w:keepNext/>
              <w:rPr>
                <w:bCs/>
                <w:rPrChange w:id="34404" w:author="Peter Van Der Plas" w:date="2024-12-30T12:28:00Z" w16du:dateUtc="2024-12-30T11:28:00Z">
                  <w:rPr>
                    <w:b/>
                  </w:rPr>
                </w:rPrChange>
              </w:rPr>
            </w:pPr>
            <w:r w:rsidRPr="009C1EC7">
              <w:rPr>
                <w:bCs/>
                <w:color w:val="auto"/>
                <w:rPrChange w:id="34405" w:author="Peter Van Der Plas" w:date="2024-12-30T12:28:00Z" w16du:dateUtc="2024-12-30T11:28:00Z">
                  <w:rPr>
                    <w:b/>
                    <w:color w:val="FFFFFF" w:themeColor="background1"/>
                  </w:rPr>
                </w:rPrChange>
              </w:rPr>
              <w:t>Extends</w:t>
            </w:r>
          </w:p>
        </w:tc>
        <w:tc>
          <w:tcPr>
            <w:tcW w:w="1843" w:type="dxa"/>
          </w:tcPr>
          <w:p w14:paraId="21F15B13" w14:textId="77777777" w:rsidR="004C430C" w:rsidRPr="009C1EC7" w:rsidRDefault="004C430C" w:rsidP="007B4994">
            <w:pPr>
              <w:pStyle w:val="TableCell"/>
              <w:keepNext/>
              <w:rPr>
                <w:iCs/>
                <w:spacing w:val="-4"/>
                <w:rPrChange w:id="34406" w:author="Peter Van Der Plas" w:date="2024-12-30T12:28:00Z" w16du:dateUtc="2024-12-30T11:28:00Z">
                  <w:rPr>
                    <w:i/>
                    <w:spacing w:val="-4"/>
                  </w:rPr>
                </w:rPrChange>
              </w:rPr>
            </w:pPr>
            <w:r w:rsidRPr="009C1EC7">
              <w:rPr>
                <w:iCs/>
                <w:spacing w:val="-4"/>
                <w:rPrChange w:id="34407" w:author="Peter Van Der Plas" w:date="2024-12-30T12:28:00Z" w16du:dateUtc="2024-12-30T11:28:00Z">
                  <w:rPr>
                    <w:i/>
                    <w:spacing w:val="-4"/>
                  </w:rPr>
                </w:rPrChange>
              </w:rPr>
              <w:t>GeometricConstraint</w:t>
            </w:r>
          </w:p>
        </w:tc>
        <w:tc>
          <w:tcPr>
            <w:tcW w:w="709" w:type="dxa"/>
            <w:shd w:val="clear" w:color="auto" w:fill="00CCFF"/>
          </w:tcPr>
          <w:p w14:paraId="433FA9EA" w14:textId="77777777" w:rsidR="004C430C" w:rsidRPr="009C1EC7" w:rsidRDefault="004C430C" w:rsidP="007B4994">
            <w:pPr>
              <w:pStyle w:val="TableCell"/>
              <w:keepNext/>
              <w:rPr>
                <w:bCs/>
                <w:color w:val="auto"/>
                <w:rPrChange w:id="34408" w:author="Peter Van Der Plas" w:date="2024-12-30T12:28:00Z" w16du:dateUtc="2024-12-30T11:28:00Z">
                  <w:rPr>
                    <w:b/>
                  </w:rPr>
                </w:rPrChange>
              </w:rPr>
            </w:pPr>
            <w:r w:rsidRPr="009C1EC7">
              <w:rPr>
                <w:bCs/>
                <w:color w:val="auto"/>
                <w:rPrChange w:id="34409" w:author="Peter Van Der Plas" w:date="2024-12-30T12:28:00Z" w16du:dateUtc="2024-12-30T11:28:00Z">
                  <w:rPr>
                    <w:b/>
                    <w:color w:val="FFFFFF" w:themeColor="background1"/>
                  </w:rPr>
                </w:rPrChange>
              </w:rPr>
              <w:t>SFP</w:t>
            </w:r>
          </w:p>
        </w:tc>
        <w:tc>
          <w:tcPr>
            <w:tcW w:w="992" w:type="dxa"/>
          </w:tcPr>
          <w:p w14:paraId="7C6650D1" w14:textId="52CF6F2D" w:rsidR="004C430C" w:rsidRPr="004424B1" w:rsidRDefault="003D40C2" w:rsidP="007B4994">
            <w:pPr>
              <w:pStyle w:val="TableCell"/>
              <w:keepNext/>
              <w:jc w:val="right"/>
            </w:pPr>
            <w:fldSimple w:instr=" SEQ Area \* MERGEFORMAT ">
              <w:ins w:id="34410" w:author="Peter Van Der Plas" w:date="2025-01-01T17:31:00Z" w16du:dateUtc="2025-01-01T16:31:00Z">
                <w:r w:rsidR="006D1623">
                  <w:rPr>
                    <w:noProof/>
                  </w:rPr>
                  <w:t>39</w:t>
                </w:r>
              </w:ins>
              <w:del w:id="34411" w:author="Peter Van Der Plas" w:date="2024-12-25T18:53:00Z" w16du:dateUtc="2024-12-25T17:53:00Z">
                <w:r w:rsidR="00BF1AC4" w:rsidDel="00547CCE">
                  <w:rPr>
                    <w:noProof/>
                  </w:rPr>
                  <w:delText>42</w:delText>
                </w:r>
              </w:del>
            </w:fldSimple>
          </w:p>
        </w:tc>
      </w:tr>
    </w:tbl>
    <w:p w14:paraId="7496D3E7"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7097E3AF"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94C456B" w14:textId="79CD7E8B" w:rsidR="004C430C" w:rsidRPr="004424B1" w:rsidRDefault="004C430C" w:rsidP="007B4994">
            <w:pPr>
              <w:pStyle w:val="TableCell"/>
            </w:pPr>
            <w:del w:id="34412" w:author="Quinten Van Woerkom" w:date="2024-11-25T14:50:00Z" w16du:dateUtc="2024-11-25T13:50:00Z">
              <w:r w:rsidRPr="004424B1" w:rsidDel="002B0859">
                <w:delText>Attribute</w:delText>
              </w:r>
            </w:del>
            <w:ins w:id="34413" w:author="Quinten Van Woerkom" w:date="2024-11-25T14:50:00Z" w16du:dateUtc="2024-11-25T13:50:00Z">
              <w:r w:rsidR="002B0859">
                <w:t>Field</w:t>
              </w:r>
            </w:ins>
          </w:p>
        </w:tc>
        <w:tc>
          <w:tcPr>
            <w:tcW w:w="1984" w:type="dxa"/>
          </w:tcPr>
          <w:p w14:paraId="5E10077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7FC3CA6"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12AF77E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313E4B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E0699B4" w14:textId="77777777" w:rsidR="004C430C" w:rsidRPr="004424B1" w:rsidRDefault="004C430C" w:rsidP="007B4994">
            <w:pPr>
              <w:pStyle w:val="TableCell"/>
            </w:pPr>
            <w:r w:rsidRPr="004424B1">
              <w:t>position</w:t>
            </w:r>
          </w:p>
        </w:tc>
        <w:tc>
          <w:tcPr>
            <w:tcW w:w="1984" w:type="dxa"/>
          </w:tcPr>
          <w:p w14:paraId="2E433BE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&lt;Position&gt;</w:t>
            </w:r>
          </w:p>
        </w:tc>
        <w:tc>
          <w:tcPr>
            <w:tcW w:w="992" w:type="dxa"/>
          </w:tcPr>
          <w:p w14:paraId="645CBDA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4E512E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Specifies the required position expressed using any concrete position type.</w:t>
            </w:r>
          </w:p>
        </w:tc>
      </w:tr>
      <w:tr w:rsidR="004C430C" w:rsidRPr="004424B1" w14:paraId="745D017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D3A196B" w14:textId="77777777" w:rsidR="004C430C" w:rsidRPr="004424B1" w:rsidRDefault="004C430C" w:rsidP="007B4994">
            <w:pPr>
              <w:pStyle w:val="TableCell"/>
            </w:pPr>
            <w:r w:rsidRPr="004424B1">
              <w:t>tolerance</w:t>
            </w:r>
          </w:p>
        </w:tc>
        <w:tc>
          <w:tcPr>
            <w:tcW w:w="1984" w:type="dxa"/>
          </w:tcPr>
          <w:p w14:paraId="18EE0F1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7FC5AA7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D2876A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Specifies the maximum distance or angle from the required position that satisfies the constraint, effectively defining a sphere around the required position.</w:t>
            </w:r>
          </w:p>
        </w:tc>
      </w:tr>
      <w:tr w:rsidR="004C430C" w:rsidRPr="004424B1" w14:paraId="243920C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F0F1F48" w14:textId="77777777" w:rsidR="004C430C" w:rsidRPr="004424B1" w:rsidRDefault="004C430C" w:rsidP="007B4994">
            <w:pPr>
              <w:pStyle w:val="TableCell"/>
            </w:pPr>
            <w:r w:rsidRPr="004424B1">
              <w:t>units</w:t>
            </w:r>
          </w:p>
        </w:tc>
        <w:tc>
          <w:tcPr>
            <w:tcW w:w="1984" w:type="dxa"/>
          </w:tcPr>
          <w:p w14:paraId="722FE53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3278996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7A240DD" w14:textId="0920F24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Optional.  </w:t>
            </w:r>
            <w:commentRangeStart w:id="34414"/>
            <w:r w:rsidRPr="004424B1">
              <w:t>The tolerance unit name</w:t>
            </w:r>
            <w:del w:id="34415" w:author="Quinten Van Woerkom" w:date="2024-12-12T14:09:00Z" w16du:dateUtc="2024-12-12T13:09:00Z">
              <w:r w:rsidRPr="004424B1" w:rsidDel="00804D95">
                <w:delText xml:space="preserve">, as defined in reference </w:delText>
              </w:r>
              <w:r w:rsidRPr="004424B1" w:rsidDel="00804D95">
                <w:fldChar w:fldCharType="begin"/>
              </w:r>
              <w:r w:rsidRPr="004424B1" w:rsidDel="00804D95">
                <w:delInstrText xml:space="preserve"> REF R_509x0b1PointingRequestMessage \h </w:delInstrText>
              </w:r>
              <w:r w:rsidRPr="004424B1" w:rsidDel="00804D95">
                <w:fldChar w:fldCharType="separate"/>
              </w:r>
              <w:r w:rsidR="00BF1AC4" w:rsidRPr="004424B1" w:rsidDel="00804D95">
                <w:delText>[</w:delText>
              </w:r>
              <w:r w:rsidR="00BF1AC4" w:rsidDel="00804D95">
                <w:rPr>
                  <w:noProof/>
                </w:rPr>
                <w:delText>D6</w:delText>
              </w:r>
              <w:r w:rsidR="00BF1AC4" w:rsidRPr="004424B1" w:rsidDel="00804D95">
                <w:delText>]</w:delText>
              </w:r>
              <w:r w:rsidRPr="004424B1" w:rsidDel="00804D95">
                <w:fldChar w:fldCharType="end"/>
              </w:r>
              <w:r w:rsidRPr="004424B1" w:rsidDel="00804D95">
                <w:delText xml:space="preserve"> annex </w:delText>
              </w:r>
              <w:r w:rsidR="00301494" w:rsidRPr="004424B1" w:rsidDel="00804D95">
                <w:delText>D</w:delText>
              </w:r>
            </w:del>
            <w:r w:rsidRPr="004424B1">
              <w:t>.</w:t>
            </w:r>
            <w:commentRangeEnd w:id="34414"/>
            <w:r w:rsidR="00804D95">
              <w:rPr>
                <w:rStyle w:val="CommentReference"/>
                <w:rFonts w:cs="Times New Roman"/>
                <w:lang w:val="en-US" w:eastAsia="en-US"/>
              </w:rPr>
              <w:commentReference w:id="34414"/>
            </w:r>
          </w:p>
          <w:p w14:paraId="069F317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Default = ‘km’, but ‘deg’ is more relevant for an </w:t>
            </w:r>
            <w:proofErr w:type="spellStart"/>
            <w:r w:rsidRPr="004424B1">
              <w:t>OrbitalPosition</w:t>
            </w:r>
            <w:proofErr w:type="spellEnd"/>
            <w:r w:rsidRPr="004424B1">
              <w:t>.</w:t>
            </w:r>
          </w:p>
        </w:tc>
      </w:tr>
    </w:tbl>
    <w:p w14:paraId="2B8522A5" w14:textId="12EA136F" w:rsidR="004E57DC" w:rsidRDefault="00DD21F8">
      <w:pPr>
        <w:pStyle w:val="Heading5"/>
        <w:spacing w:before="480"/>
        <w:rPr>
          <w:ins w:id="34416" w:author="Quinten Van Woerkom" w:date="2024-12-18T16:49:00Z" w16du:dateUtc="2024-12-18T15:49:00Z"/>
        </w:rPr>
        <w:pPrChange w:id="34417" w:author="Peter Van Der Plas" w:date="2024-12-30T12:29:00Z" w16du:dateUtc="2024-12-30T11:29:00Z">
          <w:pPr>
            <w:pStyle w:val="Heading5"/>
          </w:pPr>
        </w:pPrChange>
      </w:pPr>
      <w:ins w:id="34418" w:author="Quinten Van Woerkom" w:date="2024-12-18T16:48:00Z" w16du:dateUtc="2024-12-18T15:48:00Z">
        <w:r>
          <w:t>Da</w:t>
        </w:r>
      </w:ins>
      <w:ins w:id="34419" w:author="Quinten Van Woerkom" w:date="2024-12-18T16:49:00Z" w16du:dateUtc="2024-12-18T15:49:00Z">
        <w:r>
          <w:t xml:space="preserve">ta Type: </w:t>
        </w:r>
      </w:ins>
      <w:commentRangeStart w:id="34420"/>
      <w:proofErr w:type="spellStart"/>
      <w:ins w:id="34421" w:author="Quinten Van Woerkom" w:date="2024-12-12T14:38:00Z" w16du:dateUtc="2024-12-12T13:38:00Z">
        <w:r w:rsidR="004E57DC">
          <w:t>Ellipsoidal</w:t>
        </w:r>
        <w:r w:rsidR="004E57DC" w:rsidRPr="004424B1">
          <w:t>PositionConstraint</w:t>
        </w:r>
      </w:ins>
      <w:commentRangeEnd w:id="34420"/>
      <w:proofErr w:type="spellEnd"/>
      <w:ins w:id="34422" w:author="Quinten Van Woerkom" w:date="2024-12-12T14:48:00Z" w16du:dateUtc="2024-12-12T13:48:00Z">
        <w:r w:rsidR="00027D0B">
          <w:rPr>
            <w:rStyle w:val="CommentReference"/>
            <w:b w:val="0"/>
          </w:rPr>
          <w:commentReference w:id="34420"/>
        </w:r>
      </w:ins>
    </w:p>
    <w:p w14:paraId="1824E276" w14:textId="0244B1AB" w:rsidR="00DD21F8" w:rsidRPr="00DD21F8" w:rsidRDefault="00DD21F8">
      <w:pPr>
        <w:pStyle w:val="Heading6"/>
        <w:rPr>
          <w:ins w:id="34423" w:author="Quinten Van Woerkom" w:date="2024-12-12T14:38:00Z" w16du:dateUtc="2024-12-12T13:38:00Z"/>
        </w:rPr>
        <w:pPrChange w:id="34424" w:author="Quinten Van Woerkom" w:date="2024-12-18T16:49:00Z" w16du:dateUtc="2024-12-18T15:49:00Z">
          <w:pPr>
            <w:pStyle w:val="HeadingNoNumber"/>
          </w:pPr>
        </w:pPrChange>
      </w:pPr>
      <w:ins w:id="34425" w:author="Quinten Van Woerkom" w:date="2024-12-18T16:49:00Z" w16du:dateUtc="2024-12-18T15:49:00Z">
        <w:r>
          <w:t>Overview</w:t>
        </w:r>
      </w:ins>
    </w:p>
    <w:p w14:paraId="2D8EDC66" w14:textId="71DF1A9D" w:rsidR="004E57DC" w:rsidRDefault="004E57DC" w:rsidP="004E57DC">
      <w:pPr>
        <w:rPr>
          <w:ins w:id="34426" w:author="Quinten Van Woerkom" w:date="2024-12-18T16:49:00Z" w16du:dateUtc="2024-12-18T15:49:00Z"/>
          <w:lang w:val="en-GB"/>
        </w:rPr>
      </w:pPr>
      <w:ins w:id="34427" w:author="Quinten Van Woerkom" w:date="2024-12-12T14:40:00Z" w16du:dateUtc="2024-12-12T13:40:00Z">
        <w:r>
          <w:rPr>
            <w:lang w:val="en-GB"/>
          </w:rPr>
          <w:t xml:space="preserve">Geometric constraint that specifies </w:t>
        </w:r>
      </w:ins>
      <w:ins w:id="34428" w:author="Quinten Van Woerkom" w:date="2024-12-12T14:41:00Z" w16du:dateUtc="2024-12-12T13:41:00Z">
        <w:r>
          <w:rPr>
            <w:lang w:val="en-GB"/>
          </w:rPr>
          <w:t xml:space="preserve">a Position with a </w:t>
        </w:r>
      </w:ins>
      <w:ins w:id="34429" w:author="Quinten Van Woerkom" w:date="2024-12-12T14:40:00Z" w16du:dateUtc="2024-12-12T13:40:00Z">
        <w:r>
          <w:rPr>
            <w:lang w:val="en-GB"/>
          </w:rPr>
          <w:t xml:space="preserve">tolerance </w:t>
        </w:r>
      </w:ins>
      <w:ins w:id="34430" w:author="Quinten Van Woerkom" w:date="2024-12-12T14:41:00Z" w16du:dateUtc="2024-12-12T13:41:00Z">
        <w:r>
          <w:rPr>
            <w:lang w:val="en-GB"/>
          </w:rPr>
          <w:t xml:space="preserve">given </w:t>
        </w:r>
      </w:ins>
      <w:ins w:id="34431" w:author="Quinten Van Woerkom" w:date="2024-12-12T14:40:00Z" w16du:dateUtc="2024-12-12T13:40:00Z">
        <w:r>
          <w:rPr>
            <w:lang w:val="en-GB"/>
          </w:rPr>
          <w:t>in terms of a frame-aligned</w:t>
        </w:r>
      </w:ins>
      <w:ins w:id="34432" w:author="Quinten Van Woerkom" w:date="2024-12-12T14:41:00Z" w16du:dateUtc="2024-12-12T13:41:00Z">
        <w:r>
          <w:rPr>
            <w:lang w:val="en-GB"/>
          </w:rPr>
          <w:t xml:space="preserve"> ellipsoid</w:t>
        </w:r>
      </w:ins>
      <w:ins w:id="34433" w:author="Quinten Van Woerkom" w:date="2024-12-12T14:38:00Z" w16du:dateUtc="2024-12-12T13:38:00Z">
        <w:r w:rsidRPr="004424B1">
          <w:rPr>
            <w:lang w:val="en-GB"/>
          </w:rPr>
          <w:t>.</w:t>
        </w:r>
      </w:ins>
      <w:ins w:id="34434" w:author="Quinten Van Woerkom" w:date="2024-12-12T14:49:00Z" w16du:dateUtc="2024-12-12T13:49:00Z">
        <w:r w:rsidR="00F41350">
          <w:rPr>
            <w:lang w:val="en-GB"/>
          </w:rPr>
          <w:t xml:space="preserve">  The frame within which this</w:t>
        </w:r>
      </w:ins>
      <w:ins w:id="34435" w:author="Quinten Van Woerkom" w:date="2024-12-12T14:50:00Z" w16du:dateUtc="2024-12-12T13:50:00Z">
        <w:r w:rsidR="00F41350">
          <w:rPr>
            <w:lang w:val="en-GB"/>
          </w:rPr>
          <w:t xml:space="preserve"> tolerance</w:t>
        </w:r>
      </w:ins>
      <w:ins w:id="34436" w:author="Quinten Van Woerkom" w:date="2024-12-12T14:49:00Z" w16du:dateUtc="2024-12-12T13:49:00Z">
        <w:r w:rsidR="00F41350">
          <w:rPr>
            <w:lang w:val="en-GB"/>
          </w:rPr>
          <w:t xml:space="preserve"> ellipsoid is expressed may be different from the frame in</w:t>
        </w:r>
      </w:ins>
      <w:ins w:id="34437" w:author="Quinten Van Woerkom" w:date="2024-12-12T14:50:00Z" w16du:dateUtc="2024-12-12T13:50:00Z">
        <w:r w:rsidR="00F41350">
          <w:rPr>
            <w:lang w:val="en-GB"/>
          </w:rPr>
          <w:t xml:space="preserve"> which</w:t>
        </w:r>
      </w:ins>
      <w:ins w:id="34438" w:author="Quinten Van Woerkom" w:date="2024-12-12T14:49:00Z" w16du:dateUtc="2024-12-12T13:49:00Z">
        <w:r w:rsidR="00F41350">
          <w:rPr>
            <w:lang w:val="en-GB"/>
          </w:rPr>
          <w:t xml:space="preserve"> the required position</w:t>
        </w:r>
      </w:ins>
      <w:ins w:id="34439" w:author="Quinten Van Woerkom" w:date="2024-12-12T14:50:00Z" w16du:dateUtc="2024-12-12T13:50:00Z">
        <w:r w:rsidR="00F41350">
          <w:rPr>
            <w:lang w:val="en-GB"/>
          </w:rPr>
          <w:t xml:space="preserve"> is expressed</w:t>
        </w:r>
      </w:ins>
      <w:ins w:id="34440" w:author="Quinten Van Woerkom" w:date="2024-12-12T14:49:00Z" w16du:dateUtc="2024-12-12T13:49:00Z">
        <w:r w:rsidR="00F41350">
          <w:rPr>
            <w:lang w:val="en-GB"/>
          </w:rPr>
          <w:t>.</w:t>
        </w:r>
      </w:ins>
      <w:ins w:id="34441" w:author="Quinten Van Woerkom" w:date="2024-12-12T14:45:00Z" w16du:dateUtc="2024-12-12T13:45:00Z">
        <w:r>
          <w:rPr>
            <w:lang w:val="en-GB"/>
          </w:rPr>
          <w:t xml:space="preserve">  </w:t>
        </w:r>
      </w:ins>
    </w:p>
    <w:p w14:paraId="3273095A" w14:textId="10BBD22E" w:rsidR="00DD21F8" w:rsidDel="009C1EC7" w:rsidRDefault="00DD21F8">
      <w:pPr>
        <w:pStyle w:val="Heading6"/>
        <w:spacing w:before="480" w:after="240"/>
        <w:rPr>
          <w:ins w:id="34442" w:author="Quinten Van Woerkom" w:date="2024-12-18T17:57:00Z" w16du:dateUtc="2024-12-18T16:57:00Z"/>
          <w:del w:id="34443" w:author="Peter Van Der Plas" w:date="2024-12-30T12:30:00Z" w16du:dateUtc="2024-12-30T11:30:00Z"/>
          <w:lang w:val="en-GB"/>
        </w:rPr>
        <w:pPrChange w:id="34444" w:author="Peter Van Der Plas" w:date="2024-12-30T12:29:00Z" w16du:dateUtc="2024-12-30T11:29:00Z">
          <w:pPr>
            <w:pStyle w:val="Heading6"/>
            <w:spacing w:after="240"/>
          </w:pPr>
        </w:pPrChange>
      </w:pPr>
      <w:ins w:id="34445" w:author="Quinten Van Woerkom" w:date="2024-12-18T16:49:00Z" w16du:dateUtc="2024-12-18T15:49:00Z">
        <w:del w:id="34446" w:author="Peter Van Der Plas" w:date="2024-12-30T12:31:00Z" w16du:dateUtc="2024-12-30T11:31:00Z">
          <w:r w:rsidDel="009C1EC7">
            <w:rPr>
              <w:lang w:val="en-GB"/>
            </w:rPr>
            <w:delText>Definition</w:delText>
          </w:r>
        </w:del>
      </w:ins>
    </w:p>
    <w:p w14:paraId="6956D126" w14:textId="641B450D" w:rsidR="00BF6E68" w:rsidRPr="009C1EC7" w:rsidRDefault="009C1EC7">
      <w:pPr>
        <w:pStyle w:val="Heading6"/>
        <w:spacing w:before="480" w:after="240"/>
        <w:rPr>
          <w:ins w:id="34447" w:author="Quinten Van Woerkom" w:date="2024-12-12T14:38:00Z" w16du:dateUtc="2024-12-12T13:38:00Z"/>
          <w:lang w:val="en-GB"/>
        </w:rPr>
        <w:pPrChange w:id="34448" w:author="Quinten Van Woerkom" w:date="2024-12-18T17:57:00Z" w16du:dateUtc="2024-12-18T16:57:00Z">
          <w:pPr/>
        </w:pPrChange>
      </w:pPr>
      <w:ins w:id="34449" w:author="Peter Van Der Plas" w:date="2024-12-30T12:31:00Z" w16du:dateUtc="2024-12-30T11:31:00Z">
        <w:r>
          <w:rPr>
            <w:lang w:val="en-GB"/>
          </w:rPr>
          <w:t>Definition</w:t>
        </w:r>
      </w:ins>
      <w:moveFromRangeStart w:id="34450" w:author="Peter Van Der Plas" w:date="2024-12-30T12:30:00Z" w:name="move186454247"/>
      <w:moveFrom w:id="34451" w:author="Peter Van Der Plas" w:date="2024-12-30T12:30:00Z" w16du:dateUtc="2024-12-30T11:30:00Z">
        <w:ins w:id="34452" w:author="Quinten Van Woerkom" w:date="2024-12-18T17:57:00Z" w16du:dateUtc="2024-12-18T16:57:00Z">
          <w:r w:rsidR="00BF6E68" w:rsidRPr="009C1EC7" w:rsidDel="009C1EC7">
            <w:rPr>
              <w:lang w:val="en-GB"/>
            </w:rPr>
            <w:t>This constraint shall be satisfied when the position falls within the tolerance ellipsoid that is centered around the required position.</w:t>
          </w:r>
        </w:ins>
      </w:moveFrom>
      <w:moveFromRangeEnd w:id="34450"/>
    </w:p>
    <w:tbl>
      <w:tblPr>
        <w:tblStyle w:val="RBTable"/>
        <w:tblW w:w="9179" w:type="dxa"/>
        <w:tblLayout w:type="fixed"/>
        <w:tblLook w:val="0400" w:firstRow="0" w:lastRow="0" w:firstColumn="0" w:lastColumn="0" w:noHBand="0" w:noVBand="1"/>
        <w:tblCaption w:val="DSC EllipsoidalPositionConstraint E7"/>
      </w:tblPr>
      <w:tblGrid>
        <w:gridCol w:w="1667"/>
        <w:gridCol w:w="2976"/>
        <w:gridCol w:w="992"/>
        <w:gridCol w:w="1843"/>
        <w:gridCol w:w="709"/>
        <w:gridCol w:w="992"/>
      </w:tblGrid>
      <w:tr w:rsidR="004E57DC" w:rsidRPr="004424B1" w14:paraId="7482BD21" w14:textId="77777777" w:rsidTr="00CD76A2">
        <w:trPr>
          <w:ins w:id="34453" w:author="Quinten Van Woerkom" w:date="2024-12-12T14:38:00Z"/>
        </w:trPr>
        <w:tc>
          <w:tcPr>
            <w:tcW w:w="1667" w:type="dxa"/>
            <w:shd w:val="clear" w:color="auto" w:fill="00CCFF"/>
          </w:tcPr>
          <w:p w14:paraId="0101F047" w14:textId="77777777" w:rsidR="004E57DC" w:rsidRPr="009C1EC7" w:rsidRDefault="004E57DC" w:rsidP="003E7F03">
            <w:pPr>
              <w:pStyle w:val="TableCell"/>
              <w:keepNext/>
              <w:rPr>
                <w:ins w:id="34454" w:author="Quinten Van Woerkom" w:date="2024-12-12T14:38:00Z" w16du:dateUtc="2024-12-12T13:38:00Z"/>
                <w:color w:val="auto"/>
                <w:rPrChange w:id="34455" w:author="Peter Van Der Plas" w:date="2024-12-30T12:31:00Z" w16du:dateUtc="2024-12-30T11:31:00Z">
                  <w:rPr>
                    <w:ins w:id="34456" w:author="Quinten Van Woerkom" w:date="2024-12-12T14:38:00Z" w16du:dateUtc="2024-12-12T13:38:00Z"/>
                    <w:color w:val="FFFFFF" w:themeColor="background1"/>
                  </w:rPr>
                </w:rPrChange>
              </w:rPr>
            </w:pPr>
            <w:ins w:id="34457" w:author="Quinten Van Woerkom" w:date="2024-12-12T14:38:00Z" w16du:dateUtc="2024-12-12T13:38:00Z">
              <w:r w:rsidRPr="009C1EC7">
                <w:rPr>
                  <w:color w:val="auto"/>
                  <w:rPrChange w:id="34458" w:author="Peter Van Der Plas" w:date="2024-12-30T12:31:00Z" w16du:dateUtc="2024-12-30T11:31:00Z">
                    <w:rPr>
                      <w:color w:val="FFFFFF" w:themeColor="background1"/>
                    </w:rPr>
                  </w:rPrChange>
                </w:rPr>
                <w:t>Name</w:t>
              </w:r>
            </w:ins>
          </w:p>
        </w:tc>
        <w:tc>
          <w:tcPr>
            <w:tcW w:w="2976" w:type="dxa"/>
          </w:tcPr>
          <w:p w14:paraId="426B7177" w14:textId="03B53BB2" w:rsidR="004E57DC" w:rsidRPr="004424B1" w:rsidRDefault="004E57DC" w:rsidP="003E7F03">
            <w:pPr>
              <w:pStyle w:val="TableCell"/>
              <w:keepNext/>
              <w:rPr>
                <w:ins w:id="34459" w:author="Quinten Van Woerkom" w:date="2024-12-12T14:38:00Z" w16du:dateUtc="2024-12-12T13:38:00Z"/>
                <w:b/>
              </w:rPr>
            </w:pPr>
            <w:proofErr w:type="spellStart"/>
            <w:ins w:id="34460" w:author="Quinten Van Woerkom" w:date="2024-12-12T14:42:00Z" w16du:dateUtc="2024-12-12T13:42:00Z">
              <w:r>
                <w:rPr>
                  <w:b/>
                </w:rPr>
                <w:t>Ellipsoidal</w:t>
              </w:r>
            </w:ins>
            <w:ins w:id="34461" w:author="Quinten Van Woerkom" w:date="2024-12-12T14:38:00Z" w16du:dateUtc="2024-12-12T13:38:00Z">
              <w:r w:rsidRPr="004424B1">
                <w:rPr>
                  <w:b/>
                </w:rPr>
                <w:t>PositionConstraint</w:t>
              </w:r>
              <w:proofErr w:type="spellEnd"/>
            </w:ins>
          </w:p>
        </w:tc>
        <w:tc>
          <w:tcPr>
            <w:tcW w:w="992" w:type="dxa"/>
            <w:shd w:val="clear" w:color="auto" w:fill="00CCFF"/>
          </w:tcPr>
          <w:p w14:paraId="2EECB960" w14:textId="77777777" w:rsidR="004E57DC" w:rsidRPr="009C1EC7" w:rsidRDefault="004E57DC" w:rsidP="003E7F03">
            <w:pPr>
              <w:pStyle w:val="TableCell"/>
              <w:keepNext/>
              <w:rPr>
                <w:ins w:id="34462" w:author="Quinten Van Woerkom" w:date="2024-12-12T14:38:00Z" w16du:dateUtc="2024-12-12T13:38:00Z"/>
                <w:bCs/>
                <w:color w:val="auto"/>
                <w:rPrChange w:id="34463" w:author="Peter Van Der Plas" w:date="2024-12-30T12:31:00Z" w16du:dateUtc="2024-12-30T11:31:00Z">
                  <w:rPr>
                    <w:ins w:id="34464" w:author="Quinten Van Woerkom" w:date="2024-12-12T14:38:00Z" w16du:dateUtc="2024-12-12T13:38:00Z"/>
                    <w:b/>
                  </w:rPr>
                </w:rPrChange>
              </w:rPr>
            </w:pPr>
            <w:ins w:id="34465" w:author="Quinten Van Woerkom" w:date="2024-12-12T14:38:00Z" w16du:dateUtc="2024-12-12T13:38:00Z">
              <w:r w:rsidRPr="009C1EC7">
                <w:rPr>
                  <w:bCs/>
                  <w:color w:val="auto"/>
                  <w:rPrChange w:id="34466" w:author="Peter Van Der Plas" w:date="2024-12-30T12:31:00Z" w16du:dateUtc="2024-12-30T11:31:00Z">
                    <w:rPr>
                      <w:b/>
                      <w:color w:val="FFFFFF" w:themeColor="background1"/>
                    </w:rPr>
                  </w:rPrChange>
                </w:rPr>
                <w:t>Extends</w:t>
              </w:r>
            </w:ins>
          </w:p>
        </w:tc>
        <w:tc>
          <w:tcPr>
            <w:tcW w:w="1843" w:type="dxa"/>
          </w:tcPr>
          <w:p w14:paraId="4A906055" w14:textId="77777777" w:rsidR="004E57DC" w:rsidRPr="009C1EC7" w:rsidRDefault="004E57DC" w:rsidP="003E7F03">
            <w:pPr>
              <w:pStyle w:val="TableCell"/>
              <w:keepNext/>
              <w:rPr>
                <w:ins w:id="34467" w:author="Quinten Van Woerkom" w:date="2024-12-12T14:38:00Z" w16du:dateUtc="2024-12-12T13:38:00Z"/>
                <w:iCs/>
                <w:spacing w:val="-4"/>
                <w:rPrChange w:id="34468" w:author="Peter Van Der Plas" w:date="2024-12-30T12:31:00Z" w16du:dateUtc="2024-12-30T11:31:00Z">
                  <w:rPr>
                    <w:ins w:id="34469" w:author="Quinten Van Woerkom" w:date="2024-12-12T14:38:00Z" w16du:dateUtc="2024-12-12T13:38:00Z"/>
                    <w:i/>
                    <w:spacing w:val="-4"/>
                  </w:rPr>
                </w:rPrChange>
              </w:rPr>
            </w:pPr>
            <w:ins w:id="34470" w:author="Quinten Van Woerkom" w:date="2024-12-12T14:38:00Z" w16du:dateUtc="2024-12-12T13:38:00Z">
              <w:r w:rsidRPr="009C1EC7">
                <w:rPr>
                  <w:iCs/>
                  <w:spacing w:val="-4"/>
                  <w:rPrChange w:id="34471" w:author="Peter Van Der Plas" w:date="2024-12-30T12:31:00Z" w16du:dateUtc="2024-12-30T11:31:00Z">
                    <w:rPr>
                      <w:i/>
                      <w:spacing w:val="-4"/>
                    </w:rPr>
                  </w:rPrChange>
                </w:rPr>
                <w:t>GeometricConstraint</w:t>
              </w:r>
            </w:ins>
          </w:p>
        </w:tc>
        <w:tc>
          <w:tcPr>
            <w:tcW w:w="709" w:type="dxa"/>
            <w:shd w:val="clear" w:color="auto" w:fill="00CCFF"/>
          </w:tcPr>
          <w:p w14:paraId="1FCC6928" w14:textId="77777777" w:rsidR="004E57DC" w:rsidRPr="009C1EC7" w:rsidRDefault="004E57DC" w:rsidP="003E7F03">
            <w:pPr>
              <w:pStyle w:val="TableCell"/>
              <w:keepNext/>
              <w:rPr>
                <w:ins w:id="34472" w:author="Quinten Van Woerkom" w:date="2024-12-12T14:38:00Z" w16du:dateUtc="2024-12-12T13:38:00Z"/>
                <w:bCs/>
                <w:color w:val="auto"/>
                <w:rPrChange w:id="34473" w:author="Peter Van Der Plas" w:date="2024-12-30T12:31:00Z" w16du:dateUtc="2024-12-30T11:31:00Z">
                  <w:rPr>
                    <w:ins w:id="34474" w:author="Quinten Van Woerkom" w:date="2024-12-12T14:38:00Z" w16du:dateUtc="2024-12-12T13:38:00Z"/>
                    <w:b/>
                  </w:rPr>
                </w:rPrChange>
              </w:rPr>
            </w:pPr>
            <w:ins w:id="34475" w:author="Quinten Van Woerkom" w:date="2024-12-12T14:38:00Z" w16du:dateUtc="2024-12-12T13:38:00Z">
              <w:r w:rsidRPr="009C1EC7">
                <w:rPr>
                  <w:bCs/>
                  <w:color w:val="auto"/>
                  <w:rPrChange w:id="34476" w:author="Peter Van Der Plas" w:date="2024-12-30T12:31:00Z" w16du:dateUtc="2024-12-30T11:31:00Z">
                    <w:rPr>
                      <w:b/>
                      <w:color w:val="FFFFFF" w:themeColor="background1"/>
                    </w:rPr>
                  </w:rPrChange>
                </w:rPr>
                <w:t>SFP</w:t>
              </w:r>
            </w:ins>
          </w:p>
        </w:tc>
        <w:tc>
          <w:tcPr>
            <w:tcW w:w="992" w:type="dxa"/>
          </w:tcPr>
          <w:p w14:paraId="7FEAF9EC" w14:textId="5847F76E" w:rsidR="004E57DC" w:rsidRPr="004424B1" w:rsidRDefault="004E57DC" w:rsidP="003E7F03">
            <w:pPr>
              <w:pStyle w:val="TableCell"/>
              <w:keepNext/>
              <w:jc w:val="right"/>
              <w:rPr>
                <w:ins w:id="34477" w:author="Quinten Van Woerkom" w:date="2024-12-12T14:38:00Z" w16du:dateUtc="2024-12-12T13:38:00Z"/>
              </w:rPr>
            </w:pPr>
            <w:ins w:id="34478" w:author="Quinten Van Woerkom" w:date="2024-12-12T14:38:00Z" w16du:dateUtc="2024-12-12T13:38:00Z">
              <w:r>
                <w:fldChar w:fldCharType="begin"/>
              </w:r>
              <w:r>
                <w:instrText xml:space="preserve"> SEQ Area \* MERGEFORMAT </w:instrText>
              </w:r>
              <w:r>
                <w:fldChar w:fldCharType="separate"/>
              </w:r>
            </w:ins>
            <w:ins w:id="34479" w:author="Peter Van Der Plas" w:date="2025-01-01T17:31:00Z" w16du:dateUtc="2025-01-01T16:31:00Z">
              <w:r w:rsidR="006D1623">
                <w:rPr>
                  <w:noProof/>
                </w:rPr>
                <w:t>40</w:t>
              </w:r>
            </w:ins>
            <w:ins w:id="34480" w:author="Quinten Van Woerkom" w:date="2024-12-12T14:51:00Z" w16du:dateUtc="2024-12-12T13:51:00Z">
              <w:del w:id="34481" w:author="Peter Van Der Plas" w:date="2024-12-25T18:53:00Z" w16du:dateUtc="2024-12-25T17:53:00Z">
                <w:r w:rsidR="00462AA2" w:rsidDel="00547CCE">
                  <w:rPr>
                    <w:noProof/>
                  </w:rPr>
                  <w:delText>65</w:delText>
                </w:r>
              </w:del>
            </w:ins>
            <w:ins w:id="34482" w:author="Quinten Van Woerkom" w:date="2024-12-12T14:38:00Z" w16du:dateUtc="2024-12-12T13:38:00Z">
              <w:r>
                <w:rPr>
                  <w:noProof/>
                </w:rPr>
                <w:fldChar w:fldCharType="end"/>
              </w:r>
            </w:ins>
          </w:p>
        </w:tc>
      </w:tr>
    </w:tbl>
    <w:p w14:paraId="569E987E" w14:textId="77777777" w:rsidR="004E57DC" w:rsidRPr="004424B1" w:rsidRDefault="004E57DC">
      <w:pPr>
        <w:keepNext/>
        <w:spacing w:before="0" w:line="240" w:lineRule="auto"/>
        <w:rPr>
          <w:ins w:id="34483" w:author="Quinten Van Woerkom" w:date="2024-12-12T14:38:00Z" w16du:dateUtc="2024-12-12T13:38:00Z"/>
          <w:sz w:val="2"/>
          <w:szCs w:val="2"/>
          <w:lang w:val="en-GB"/>
        </w:rPr>
        <w:pPrChange w:id="34484" w:author="Peter Van Der Plas" w:date="2024-12-30T13:31:00Z" w16du:dateUtc="2024-12-30T12:31:00Z">
          <w:pPr>
            <w:spacing w:before="0" w:line="240" w:lineRule="auto"/>
          </w:pPr>
        </w:pPrChange>
      </w:pPr>
    </w:p>
    <w:tbl>
      <w:tblPr>
        <w:tblStyle w:val="RBTable"/>
        <w:tblW w:w="9178" w:type="dxa"/>
        <w:tblLayout w:type="fixed"/>
        <w:tblLook w:val="04A0" w:firstRow="1" w:lastRow="0" w:firstColumn="1" w:lastColumn="0" w:noHBand="0" w:noVBand="1"/>
      </w:tblPr>
      <w:tblGrid>
        <w:gridCol w:w="1667"/>
        <w:gridCol w:w="1984"/>
        <w:gridCol w:w="992"/>
        <w:gridCol w:w="4535"/>
      </w:tblGrid>
      <w:tr w:rsidR="004E57DC" w:rsidRPr="004424B1" w14:paraId="4CB70C1B" w14:textId="77777777" w:rsidTr="00CD76A2">
        <w:trPr>
          <w:cnfStyle w:val="100000000000" w:firstRow="1" w:lastRow="0" w:firstColumn="0" w:lastColumn="0" w:oddVBand="0" w:evenVBand="0" w:oddHBand="0" w:evenHBand="0" w:firstRowFirstColumn="0" w:firstRowLastColumn="0" w:lastRowFirstColumn="0" w:lastRowLastColumn="0"/>
          <w:tblHeader/>
          <w:ins w:id="34485" w:author="Quinten Van Woerkom" w:date="2024-12-12T14:38:00Z"/>
        </w:trPr>
        <w:tc>
          <w:tcPr>
            <w:cnfStyle w:val="001000000000" w:firstRow="0" w:lastRow="0" w:firstColumn="1" w:lastColumn="0" w:oddVBand="0" w:evenVBand="0" w:oddHBand="0" w:evenHBand="0" w:firstRowFirstColumn="0" w:firstRowLastColumn="0" w:lastRowFirstColumn="0" w:lastRowLastColumn="0"/>
            <w:tcW w:w="1667" w:type="dxa"/>
          </w:tcPr>
          <w:p w14:paraId="1D4CFD35" w14:textId="77777777" w:rsidR="004E57DC" w:rsidRPr="004424B1" w:rsidRDefault="004E57DC" w:rsidP="003E7F03">
            <w:pPr>
              <w:pStyle w:val="TableCell"/>
              <w:rPr>
                <w:ins w:id="34486" w:author="Quinten Van Woerkom" w:date="2024-12-12T14:38:00Z" w16du:dateUtc="2024-12-12T13:38:00Z"/>
              </w:rPr>
            </w:pPr>
            <w:ins w:id="34487" w:author="Quinten Van Woerkom" w:date="2024-12-12T14:38:00Z" w16du:dateUtc="2024-12-12T13:38:00Z">
              <w:r>
                <w:t>Field</w:t>
              </w:r>
            </w:ins>
          </w:p>
        </w:tc>
        <w:tc>
          <w:tcPr>
            <w:tcW w:w="1984" w:type="dxa"/>
          </w:tcPr>
          <w:p w14:paraId="2D9A8F28" w14:textId="77777777" w:rsidR="004E57DC" w:rsidRPr="004424B1" w:rsidRDefault="004E57DC" w:rsidP="003E7F03">
            <w:pPr>
              <w:pStyle w:val="TableCell"/>
              <w:cnfStyle w:val="100000000000" w:firstRow="1" w:lastRow="0" w:firstColumn="0" w:lastColumn="0" w:oddVBand="0" w:evenVBand="0" w:oddHBand="0" w:evenHBand="0" w:firstRowFirstColumn="0" w:firstRowLastColumn="0" w:lastRowFirstColumn="0" w:lastRowLastColumn="0"/>
              <w:rPr>
                <w:ins w:id="34488" w:author="Quinten Van Woerkom" w:date="2024-12-12T14:38:00Z" w16du:dateUtc="2024-12-12T13:38:00Z"/>
              </w:rPr>
            </w:pPr>
            <w:ins w:id="34489" w:author="Quinten Van Woerkom" w:date="2024-12-12T14:38:00Z" w16du:dateUtc="2024-12-12T13:38:00Z">
              <w:r w:rsidRPr="004424B1">
                <w:t>Type</w:t>
              </w:r>
            </w:ins>
          </w:p>
        </w:tc>
        <w:tc>
          <w:tcPr>
            <w:tcW w:w="992" w:type="dxa"/>
          </w:tcPr>
          <w:p w14:paraId="1D72AE27" w14:textId="77777777" w:rsidR="004E57DC" w:rsidRPr="004424B1" w:rsidRDefault="004E57DC" w:rsidP="003E7F03">
            <w:pPr>
              <w:pStyle w:val="TableCell"/>
              <w:cnfStyle w:val="100000000000" w:firstRow="1" w:lastRow="0" w:firstColumn="0" w:lastColumn="0" w:oddVBand="0" w:evenVBand="0" w:oddHBand="0" w:evenHBand="0" w:firstRowFirstColumn="0" w:firstRowLastColumn="0" w:lastRowFirstColumn="0" w:lastRowLastColumn="0"/>
              <w:rPr>
                <w:ins w:id="34490" w:author="Quinten Van Woerkom" w:date="2024-12-12T14:38:00Z" w16du:dateUtc="2024-12-12T13:38:00Z"/>
              </w:rPr>
            </w:pPr>
            <w:ins w:id="34491" w:author="Quinten Van Woerkom" w:date="2024-12-12T14:38:00Z" w16du:dateUtc="2024-12-12T13:38:00Z">
              <w:r w:rsidRPr="004424B1">
                <w:t>Nullable</w:t>
              </w:r>
            </w:ins>
          </w:p>
        </w:tc>
        <w:tc>
          <w:tcPr>
            <w:tcW w:w="4535" w:type="dxa"/>
          </w:tcPr>
          <w:p w14:paraId="538FBF9F" w14:textId="77777777" w:rsidR="004E57DC" w:rsidRPr="004424B1" w:rsidRDefault="004E57DC" w:rsidP="003E7F03">
            <w:pPr>
              <w:pStyle w:val="TableCell"/>
              <w:cnfStyle w:val="100000000000" w:firstRow="1" w:lastRow="0" w:firstColumn="0" w:lastColumn="0" w:oddVBand="0" w:evenVBand="0" w:oddHBand="0" w:evenHBand="0" w:firstRowFirstColumn="0" w:firstRowLastColumn="0" w:lastRowFirstColumn="0" w:lastRowLastColumn="0"/>
              <w:rPr>
                <w:ins w:id="34492" w:author="Quinten Van Woerkom" w:date="2024-12-12T14:38:00Z" w16du:dateUtc="2024-12-12T13:38:00Z"/>
              </w:rPr>
            </w:pPr>
            <w:ins w:id="34493" w:author="Quinten Van Woerkom" w:date="2024-12-12T14:38:00Z" w16du:dateUtc="2024-12-12T13:38:00Z">
              <w:r w:rsidRPr="004424B1">
                <w:t>Description</w:t>
              </w:r>
            </w:ins>
          </w:p>
        </w:tc>
      </w:tr>
      <w:tr w:rsidR="004E57DC" w:rsidRPr="004424B1" w14:paraId="3DBBBD44" w14:textId="77777777" w:rsidTr="003E7F03">
        <w:trPr>
          <w:ins w:id="34494" w:author="Quinten Van Woerkom" w:date="2024-12-12T14:38:00Z"/>
        </w:trPr>
        <w:tc>
          <w:tcPr>
            <w:cnfStyle w:val="001000000000" w:firstRow="0" w:lastRow="0" w:firstColumn="1" w:lastColumn="0" w:oddVBand="0" w:evenVBand="0" w:oddHBand="0" w:evenHBand="0" w:firstRowFirstColumn="0" w:firstRowLastColumn="0" w:lastRowFirstColumn="0" w:lastRowLastColumn="0"/>
            <w:tcW w:w="1667" w:type="dxa"/>
          </w:tcPr>
          <w:p w14:paraId="25583D61" w14:textId="77777777" w:rsidR="004E57DC" w:rsidRPr="004424B1" w:rsidRDefault="004E57DC" w:rsidP="003E7F03">
            <w:pPr>
              <w:pStyle w:val="TableCell"/>
              <w:rPr>
                <w:ins w:id="34495" w:author="Quinten Van Woerkom" w:date="2024-12-12T14:38:00Z" w16du:dateUtc="2024-12-12T13:38:00Z"/>
              </w:rPr>
            </w:pPr>
            <w:ins w:id="34496" w:author="Quinten Van Woerkom" w:date="2024-12-12T14:38:00Z" w16du:dateUtc="2024-12-12T13:38:00Z">
              <w:r w:rsidRPr="004424B1">
                <w:t>position</w:t>
              </w:r>
            </w:ins>
          </w:p>
        </w:tc>
        <w:tc>
          <w:tcPr>
            <w:tcW w:w="1984" w:type="dxa"/>
          </w:tcPr>
          <w:p w14:paraId="45377659"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rPr>
                <w:ins w:id="34497" w:author="Quinten Van Woerkom" w:date="2024-12-12T14:38:00Z" w16du:dateUtc="2024-12-12T13:38:00Z"/>
              </w:rPr>
            </w:pPr>
            <w:ins w:id="34498" w:author="Quinten Van Woerkom" w:date="2024-12-12T14:38:00Z" w16du:dateUtc="2024-12-12T13:38:00Z">
              <w:r w:rsidRPr="004424B1">
                <w:t>Expression &lt;Position&gt;</w:t>
              </w:r>
            </w:ins>
          </w:p>
        </w:tc>
        <w:tc>
          <w:tcPr>
            <w:tcW w:w="992" w:type="dxa"/>
          </w:tcPr>
          <w:p w14:paraId="7BC41270"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rPr>
                <w:ins w:id="34499" w:author="Quinten Van Woerkom" w:date="2024-12-12T14:38:00Z" w16du:dateUtc="2024-12-12T13:38:00Z"/>
              </w:rPr>
            </w:pPr>
            <w:ins w:id="34500" w:author="Quinten Van Woerkom" w:date="2024-12-12T14:38:00Z" w16du:dateUtc="2024-12-12T13:38:00Z">
              <w:r w:rsidRPr="004424B1">
                <w:t>No</w:t>
              </w:r>
            </w:ins>
          </w:p>
        </w:tc>
        <w:tc>
          <w:tcPr>
            <w:tcW w:w="4535" w:type="dxa"/>
          </w:tcPr>
          <w:p w14:paraId="2C045849"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rPr>
                <w:ins w:id="34501" w:author="Quinten Van Woerkom" w:date="2024-12-12T14:38:00Z" w16du:dateUtc="2024-12-12T13:38:00Z"/>
              </w:rPr>
            </w:pPr>
            <w:ins w:id="34502" w:author="Quinten Van Woerkom" w:date="2024-12-12T14:38:00Z" w16du:dateUtc="2024-12-12T13:38:00Z">
              <w:r w:rsidRPr="004424B1">
                <w:t>Specifies the required position expressed using any concrete position type.</w:t>
              </w:r>
            </w:ins>
          </w:p>
        </w:tc>
      </w:tr>
      <w:tr w:rsidR="004E57DC" w:rsidRPr="004424B1" w14:paraId="3BF4808B" w14:textId="77777777" w:rsidTr="003E7F03">
        <w:trPr>
          <w:ins w:id="34503" w:author="Quinten Van Woerkom" w:date="2024-12-12T14:47:00Z"/>
        </w:trPr>
        <w:tc>
          <w:tcPr>
            <w:cnfStyle w:val="001000000000" w:firstRow="0" w:lastRow="0" w:firstColumn="1" w:lastColumn="0" w:oddVBand="0" w:evenVBand="0" w:oddHBand="0" w:evenHBand="0" w:firstRowFirstColumn="0" w:firstRowLastColumn="0" w:lastRowFirstColumn="0" w:lastRowLastColumn="0"/>
            <w:tcW w:w="1667" w:type="dxa"/>
          </w:tcPr>
          <w:p w14:paraId="38309F6C" w14:textId="77777777" w:rsidR="004E57DC" w:rsidRPr="004424B1" w:rsidRDefault="004E57DC" w:rsidP="003E7F03">
            <w:pPr>
              <w:pStyle w:val="TableCell"/>
              <w:rPr>
                <w:ins w:id="34504" w:author="Quinten Van Woerkom" w:date="2024-12-12T14:47:00Z" w16du:dateUtc="2024-12-12T13:47:00Z"/>
              </w:rPr>
            </w:pPr>
            <w:ins w:id="34505" w:author="Quinten Van Woerkom" w:date="2024-12-12T14:47:00Z" w16du:dateUtc="2024-12-12T13:47:00Z">
              <w:r>
                <w:t>x</w:t>
              </w:r>
            </w:ins>
          </w:p>
        </w:tc>
        <w:tc>
          <w:tcPr>
            <w:tcW w:w="1984" w:type="dxa"/>
          </w:tcPr>
          <w:p w14:paraId="3C60C076"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rPr>
                <w:ins w:id="34506" w:author="Quinten Van Woerkom" w:date="2024-12-12T14:47:00Z" w16du:dateUtc="2024-12-12T13:47:00Z"/>
              </w:rPr>
            </w:pPr>
            <w:ins w:id="34507" w:author="Quinten Van Woerkom" w:date="2024-12-12T14:47:00Z" w16du:dateUtc="2024-12-12T13:47:00Z">
              <w:r w:rsidRPr="004424B1">
                <w:t>Expression &lt;</w:t>
              </w:r>
              <w:proofErr w:type="gramStart"/>
              <w:r w:rsidRPr="004424B1">
                <w:t>MAL::</w:t>
              </w:r>
              <w:proofErr w:type="gramEnd"/>
              <w:r w:rsidRPr="004424B1">
                <w:t>Double&gt;</w:t>
              </w:r>
            </w:ins>
          </w:p>
        </w:tc>
        <w:tc>
          <w:tcPr>
            <w:tcW w:w="992" w:type="dxa"/>
          </w:tcPr>
          <w:p w14:paraId="66C43A9E"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rPr>
                <w:ins w:id="34508" w:author="Quinten Van Woerkom" w:date="2024-12-12T14:47:00Z" w16du:dateUtc="2024-12-12T13:47:00Z"/>
              </w:rPr>
            </w:pPr>
            <w:ins w:id="34509" w:author="Quinten Van Woerkom" w:date="2024-12-12T14:47:00Z" w16du:dateUtc="2024-12-12T13:47:00Z">
              <w:r w:rsidRPr="004424B1">
                <w:t>No</w:t>
              </w:r>
            </w:ins>
          </w:p>
        </w:tc>
        <w:tc>
          <w:tcPr>
            <w:tcW w:w="4535" w:type="dxa"/>
          </w:tcPr>
          <w:p w14:paraId="1109B1BE"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rPr>
                <w:ins w:id="34510" w:author="Quinten Van Woerkom" w:date="2024-12-12T14:47:00Z" w16du:dateUtc="2024-12-12T13:47:00Z"/>
              </w:rPr>
            </w:pPr>
            <w:ins w:id="34511" w:author="Quinten Van Woerkom" w:date="2024-12-12T14:47:00Z" w16du:dateUtc="2024-12-12T13:47:00Z">
              <w:r>
                <w:t>Length of the ellipsoid axis that is aligned with the x axis of the specified frame.</w:t>
              </w:r>
            </w:ins>
          </w:p>
        </w:tc>
      </w:tr>
      <w:tr w:rsidR="004E57DC" w:rsidRPr="004424B1" w14:paraId="2248AE8A" w14:textId="77777777" w:rsidTr="003E7F03">
        <w:trPr>
          <w:ins w:id="34512" w:author="Quinten Van Woerkom" w:date="2024-12-12T14:38:00Z"/>
        </w:trPr>
        <w:tc>
          <w:tcPr>
            <w:cnfStyle w:val="001000000000" w:firstRow="0" w:lastRow="0" w:firstColumn="1" w:lastColumn="0" w:oddVBand="0" w:evenVBand="0" w:oddHBand="0" w:evenHBand="0" w:firstRowFirstColumn="0" w:firstRowLastColumn="0" w:lastRowFirstColumn="0" w:lastRowLastColumn="0"/>
            <w:tcW w:w="1667" w:type="dxa"/>
          </w:tcPr>
          <w:p w14:paraId="66589DE3" w14:textId="68D7A77B" w:rsidR="004E57DC" w:rsidRPr="004424B1" w:rsidRDefault="004E57DC" w:rsidP="003E7F03">
            <w:pPr>
              <w:pStyle w:val="TableCell"/>
              <w:rPr>
                <w:ins w:id="34513" w:author="Quinten Van Woerkom" w:date="2024-12-12T14:38:00Z" w16du:dateUtc="2024-12-12T13:38:00Z"/>
              </w:rPr>
            </w:pPr>
            <w:ins w:id="34514" w:author="Quinten Van Woerkom" w:date="2024-12-12T14:47:00Z" w16du:dateUtc="2024-12-12T13:47:00Z">
              <w:r>
                <w:t>y</w:t>
              </w:r>
            </w:ins>
          </w:p>
        </w:tc>
        <w:tc>
          <w:tcPr>
            <w:tcW w:w="1984" w:type="dxa"/>
          </w:tcPr>
          <w:p w14:paraId="70ADF28A"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rPr>
                <w:ins w:id="34515" w:author="Quinten Van Woerkom" w:date="2024-12-12T14:38:00Z" w16du:dateUtc="2024-12-12T13:38:00Z"/>
              </w:rPr>
            </w:pPr>
            <w:ins w:id="34516" w:author="Quinten Van Woerkom" w:date="2024-12-12T14:38:00Z" w16du:dateUtc="2024-12-12T13:38:00Z">
              <w:r w:rsidRPr="004424B1">
                <w:t>Expression &lt;</w:t>
              </w:r>
              <w:proofErr w:type="gramStart"/>
              <w:r w:rsidRPr="004424B1">
                <w:t>MAL::</w:t>
              </w:r>
              <w:proofErr w:type="gramEnd"/>
              <w:r w:rsidRPr="004424B1">
                <w:t>Double&gt;</w:t>
              </w:r>
            </w:ins>
          </w:p>
        </w:tc>
        <w:tc>
          <w:tcPr>
            <w:tcW w:w="992" w:type="dxa"/>
          </w:tcPr>
          <w:p w14:paraId="5C3E999C"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rPr>
                <w:ins w:id="34517" w:author="Quinten Van Woerkom" w:date="2024-12-12T14:38:00Z" w16du:dateUtc="2024-12-12T13:38:00Z"/>
              </w:rPr>
            </w:pPr>
            <w:ins w:id="34518" w:author="Quinten Van Woerkom" w:date="2024-12-12T14:38:00Z" w16du:dateUtc="2024-12-12T13:38:00Z">
              <w:r w:rsidRPr="004424B1">
                <w:t>No</w:t>
              </w:r>
            </w:ins>
          </w:p>
        </w:tc>
        <w:tc>
          <w:tcPr>
            <w:tcW w:w="4535" w:type="dxa"/>
          </w:tcPr>
          <w:p w14:paraId="6897CAB7" w14:textId="3C858DCD"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rPr>
                <w:ins w:id="34519" w:author="Quinten Van Woerkom" w:date="2024-12-12T14:38:00Z" w16du:dateUtc="2024-12-12T13:38:00Z"/>
              </w:rPr>
            </w:pPr>
            <w:ins w:id="34520" w:author="Quinten Van Woerkom" w:date="2024-12-12T14:43:00Z" w16du:dateUtc="2024-12-12T13:43:00Z">
              <w:r>
                <w:t xml:space="preserve">Length of the </w:t>
              </w:r>
            </w:ins>
            <w:ins w:id="34521" w:author="Quinten Van Woerkom" w:date="2024-12-12T14:44:00Z" w16du:dateUtc="2024-12-12T13:44:00Z">
              <w:r>
                <w:t xml:space="preserve">ellipsoid axis that is aligned with the </w:t>
              </w:r>
            </w:ins>
            <w:ins w:id="34522" w:author="Quinten Van Woerkom" w:date="2024-12-12T14:47:00Z" w16du:dateUtc="2024-12-12T13:47:00Z">
              <w:r>
                <w:t>y</w:t>
              </w:r>
            </w:ins>
            <w:ins w:id="34523" w:author="Quinten Van Woerkom" w:date="2024-12-12T14:44:00Z" w16du:dateUtc="2024-12-12T13:44:00Z">
              <w:r>
                <w:t xml:space="preserve"> axis of the specified frame.</w:t>
              </w:r>
            </w:ins>
          </w:p>
        </w:tc>
      </w:tr>
      <w:tr w:rsidR="004E57DC" w:rsidRPr="004424B1" w14:paraId="2F8ED706" w14:textId="77777777" w:rsidTr="003E7F03">
        <w:trPr>
          <w:ins w:id="34524" w:author="Quinten Van Woerkom" w:date="2024-12-12T14:47:00Z"/>
        </w:trPr>
        <w:tc>
          <w:tcPr>
            <w:cnfStyle w:val="001000000000" w:firstRow="0" w:lastRow="0" w:firstColumn="1" w:lastColumn="0" w:oddVBand="0" w:evenVBand="0" w:oddHBand="0" w:evenHBand="0" w:firstRowFirstColumn="0" w:firstRowLastColumn="0" w:lastRowFirstColumn="0" w:lastRowLastColumn="0"/>
            <w:tcW w:w="1667" w:type="dxa"/>
          </w:tcPr>
          <w:p w14:paraId="6C7A8097" w14:textId="30C89CF7" w:rsidR="004E57DC" w:rsidRPr="004424B1" w:rsidRDefault="004E57DC" w:rsidP="003E7F03">
            <w:pPr>
              <w:pStyle w:val="TableCell"/>
              <w:rPr>
                <w:ins w:id="34525" w:author="Quinten Van Woerkom" w:date="2024-12-12T14:47:00Z" w16du:dateUtc="2024-12-12T13:47:00Z"/>
              </w:rPr>
            </w:pPr>
            <w:ins w:id="34526" w:author="Quinten Van Woerkom" w:date="2024-12-12T14:47:00Z" w16du:dateUtc="2024-12-12T13:47:00Z">
              <w:r>
                <w:t>z</w:t>
              </w:r>
            </w:ins>
          </w:p>
        </w:tc>
        <w:tc>
          <w:tcPr>
            <w:tcW w:w="1984" w:type="dxa"/>
          </w:tcPr>
          <w:p w14:paraId="32A41CB7"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rPr>
                <w:ins w:id="34527" w:author="Quinten Van Woerkom" w:date="2024-12-12T14:47:00Z" w16du:dateUtc="2024-12-12T13:47:00Z"/>
              </w:rPr>
            </w:pPr>
            <w:ins w:id="34528" w:author="Quinten Van Woerkom" w:date="2024-12-12T14:47:00Z" w16du:dateUtc="2024-12-12T13:47:00Z">
              <w:r w:rsidRPr="004424B1">
                <w:t>Expression &lt;</w:t>
              </w:r>
              <w:proofErr w:type="gramStart"/>
              <w:r w:rsidRPr="004424B1">
                <w:t>MAL::</w:t>
              </w:r>
              <w:proofErr w:type="gramEnd"/>
              <w:r w:rsidRPr="004424B1">
                <w:t>Double&gt;</w:t>
              </w:r>
            </w:ins>
          </w:p>
        </w:tc>
        <w:tc>
          <w:tcPr>
            <w:tcW w:w="992" w:type="dxa"/>
          </w:tcPr>
          <w:p w14:paraId="5CEE55B2"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rPr>
                <w:ins w:id="34529" w:author="Quinten Van Woerkom" w:date="2024-12-12T14:47:00Z" w16du:dateUtc="2024-12-12T13:47:00Z"/>
              </w:rPr>
            </w:pPr>
            <w:ins w:id="34530" w:author="Quinten Van Woerkom" w:date="2024-12-12T14:47:00Z" w16du:dateUtc="2024-12-12T13:47:00Z">
              <w:r w:rsidRPr="004424B1">
                <w:t>No</w:t>
              </w:r>
            </w:ins>
          </w:p>
        </w:tc>
        <w:tc>
          <w:tcPr>
            <w:tcW w:w="4535" w:type="dxa"/>
          </w:tcPr>
          <w:p w14:paraId="3E5A76DD" w14:textId="77502E16"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rPr>
                <w:ins w:id="34531" w:author="Quinten Van Woerkom" w:date="2024-12-12T14:47:00Z" w16du:dateUtc="2024-12-12T13:47:00Z"/>
              </w:rPr>
            </w:pPr>
            <w:ins w:id="34532" w:author="Quinten Van Woerkom" w:date="2024-12-12T14:47:00Z" w16du:dateUtc="2024-12-12T13:47:00Z">
              <w:r>
                <w:t>Length of the ellipsoid axis that is aligned with the z axis of the specified frame.</w:t>
              </w:r>
            </w:ins>
          </w:p>
        </w:tc>
      </w:tr>
      <w:tr w:rsidR="004E57DC" w:rsidRPr="004424B1" w14:paraId="730416D2" w14:textId="77777777" w:rsidTr="003E7F03">
        <w:trPr>
          <w:ins w:id="34533" w:author="Quinten Van Woerkom" w:date="2024-12-12T14:47:00Z"/>
        </w:trPr>
        <w:tc>
          <w:tcPr>
            <w:cnfStyle w:val="001000000000" w:firstRow="0" w:lastRow="0" w:firstColumn="1" w:lastColumn="0" w:oddVBand="0" w:evenVBand="0" w:oddHBand="0" w:evenHBand="0" w:firstRowFirstColumn="0" w:firstRowLastColumn="0" w:lastRowFirstColumn="0" w:lastRowLastColumn="0"/>
            <w:tcW w:w="1667" w:type="dxa"/>
          </w:tcPr>
          <w:p w14:paraId="603D17E0" w14:textId="086A3DBD" w:rsidR="004E57DC" w:rsidRPr="004E57DC" w:rsidRDefault="004E57DC" w:rsidP="003E7F03">
            <w:pPr>
              <w:pStyle w:val="TableCell"/>
              <w:rPr>
                <w:ins w:id="34534" w:author="Quinten Van Woerkom" w:date="2024-12-12T14:47:00Z" w16du:dateUtc="2024-12-12T13:47:00Z"/>
                <w:lang w:val="en-US"/>
                <w:rPrChange w:id="34535" w:author="Quinten Van Woerkom" w:date="2024-12-12T14:47:00Z" w16du:dateUtc="2024-12-12T13:47:00Z">
                  <w:rPr>
                    <w:ins w:id="34536" w:author="Quinten Van Woerkom" w:date="2024-12-12T14:47:00Z" w16du:dateUtc="2024-12-12T13:47:00Z"/>
                  </w:rPr>
                </w:rPrChange>
              </w:rPr>
            </w:pPr>
            <w:ins w:id="34537" w:author="Quinten Van Woerkom" w:date="2024-12-12T14:47:00Z" w16du:dateUtc="2024-12-12T13:47:00Z">
              <w:r>
                <w:rPr>
                  <w:lang w:val="en-US"/>
                </w:rPr>
                <w:t>frame</w:t>
              </w:r>
            </w:ins>
          </w:p>
        </w:tc>
        <w:tc>
          <w:tcPr>
            <w:tcW w:w="1984" w:type="dxa"/>
          </w:tcPr>
          <w:p w14:paraId="22C9E550" w14:textId="48D7B1A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rPr>
                <w:ins w:id="34538" w:author="Quinten Van Woerkom" w:date="2024-12-12T14:47:00Z" w16du:dateUtc="2024-12-12T13:47:00Z"/>
              </w:rPr>
            </w:pPr>
            <w:proofErr w:type="gramStart"/>
            <w:ins w:id="34539" w:author="Quinten Van Woerkom" w:date="2024-12-12T14:47:00Z" w16du:dateUtc="2024-12-12T13:47:00Z">
              <w:r>
                <w:t>MAL::</w:t>
              </w:r>
              <w:proofErr w:type="gramEnd"/>
              <w:r>
                <w:t>Identifier</w:t>
              </w:r>
            </w:ins>
          </w:p>
        </w:tc>
        <w:tc>
          <w:tcPr>
            <w:tcW w:w="992" w:type="dxa"/>
          </w:tcPr>
          <w:p w14:paraId="366EE7FC" w14:textId="1ECB9538"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rPr>
                <w:ins w:id="34540" w:author="Quinten Van Woerkom" w:date="2024-12-12T14:47:00Z" w16du:dateUtc="2024-12-12T13:47:00Z"/>
              </w:rPr>
            </w:pPr>
            <w:ins w:id="34541" w:author="Quinten Van Woerkom" w:date="2024-12-12T14:48:00Z" w16du:dateUtc="2024-12-12T13:48:00Z">
              <w:r>
                <w:t>No</w:t>
              </w:r>
            </w:ins>
          </w:p>
        </w:tc>
        <w:tc>
          <w:tcPr>
            <w:tcW w:w="4535" w:type="dxa"/>
          </w:tcPr>
          <w:p w14:paraId="57C671AE" w14:textId="7BCAC88D" w:rsidR="004E57DC" w:rsidRDefault="004E57DC" w:rsidP="003E7F03">
            <w:pPr>
              <w:pStyle w:val="TableCell"/>
              <w:cnfStyle w:val="000000000000" w:firstRow="0" w:lastRow="0" w:firstColumn="0" w:lastColumn="0" w:oddVBand="0" w:evenVBand="0" w:oddHBand="0" w:evenHBand="0" w:firstRowFirstColumn="0" w:firstRowLastColumn="0" w:lastRowFirstColumn="0" w:lastRowLastColumn="0"/>
              <w:rPr>
                <w:ins w:id="34542" w:author="Quinten Van Woerkom" w:date="2024-12-12T14:47:00Z" w16du:dateUtc="2024-12-12T13:47:00Z"/>
              </w:rPr>
            </w:pPr>
            <w:ins w:id="34543" w:author="Quinten Van Woerkom" w:date="2024-12-12T14:48:00Z" w16du:dateUtc="2024-12-12T13:48:00Z">
              <w:r>
                <w:t>Reference frame with which the axes of the tolerance ellipsoid are aligned.</w:t>
              </w:r>
            </w:ins>
          </w:p>
        </w:tc>
      </w:tr>
      <w:tr w:rsidR="004E57DC" w:rsidRPr="004424B1" w14:paraId="40026513" w14:textId="77777777" w:rsidTr="003E7F03">
        <w:trPr>
          <w:ins w:id="34544" w:author="Quinten Van Woerkom" w:date="2024-12-12T14:38:00Z"/>
        </w:trPr>
        <w:tc>
          <w:tcPr>
            <w:cnfStyle w:val="001000000000" w:firstRow="0" w:lastRow="0" w:firstColumn="1" w:lastColumn="0" w:oddVBand="0" w:evenVBand="0" w:oddHBand="0" w:evenHBand="0" w:firstRowFirstColumn="0" w:firstRowLastColumn="0" w:lastRowFirstColumn="0" w:lastRowLastColumn="0"/>
            <w:tcW w:w="1667" w:type="dxa"/>
          </w:tcPr>
          <w:p w14:paraId="595CB8BA" w14:textId="77777777" w:rsidR="004E57DC" w:rsidRPr="004424B1" w:rsidRDefault="004E57DC" w:rsidP="003E7F03">
            <w:pPr>
              <w:pStyle w:val="TableCell"/>
              <w:rPr>
                <w:ins w:id="34545" w:author="Quinten Van Woerkom" w:date="2024-12-12T14:38:00Z" w16du:dateUtc="2024-12-12T13:38:00Z"/>
              </w:rPr>
            </w:pPr>
            <w:ins w:id="34546" w:author="Quinten Van Woerkom" w:date="2024-12-12T14:38:00Z" w16du:dateUtc="2024-12-12T13:38:00Z">
              <w:r w:rsidRPr="004424B1">
                <w:t>units</w:t>
              </w:r>
            </w:ins>
          </w:p>
        </w:tc>
        <w:tc>
          <w:tcPr>
            <w:tcW w:w="1984" w:type="dxa"/>
          </w:tcPr>
          <w:p w14:paraId="5527942E"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rPr>
                <w:ins w:id="34547" w:author="Quinten Van Woerkom" w:date="2024-12-12T14:38:00Z" w16du:dateUtc="2024-12-12T13:38:00Z"/>
              </w:rPr>
            </w:pPr>
            <w:proofErr w:type="gramStart"/>
            <w:ins w:id="34548" w:author="Quinten Van Woerkom" w:date="2024-12-12T14:38:00Z" w16du:dateUtc="2024-12-12T13:38:00Z">
              <w:r w:rsidRPr="004424B1">
                <w:t>MAL::</w:t>
              </w:r>
              <w:proofErr w:type="gramEnd"/>
              <w:r w:rsidRPr="004424B1">
                <w:t>String</w:t>
              </w:r>
            </w:ins>
          </w:p>
        </w:tc>
        <w:tc>
          <w:tcPr>
            <w:tcW w:w="992" w:type="dxa"/>
          </w:tcPr>
          <w:p w14:paraId="6A6C9607"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rPr>
                <w:ins w:id="34549" w:author="Quinten Van Woerkom" w:date="2024-12-12T14:38:00Z" w16du:dateUtc="2024-12-12T13:38:00Z"/>
              </w:rPr>
            </w:pPr>
            <w:ins w:id="34550" w:author="Quinten Van Woerkom" w:date="2024-12-12T14:38:00Z" w16du:dateUtc="2024-12-12T13:38:00Z">
              <w:r w:rsidRPr="004424B1">
                <w:t>Yes</w:t>
              </w:r>
            </w:ins>
          </w:p>
        </w:tc>
        <w:tc>
          <w:tcPr>
            <w:tcW w:w="4535" w:type="dxa"/>
          </w:tcPr>
          <w:p w14:paraId="62C48B45"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rPr>
                <w:ins w:id="34551" w:author="Quinten Van Woerkom" w:date="2024-12-12T14:38:00Z" w16du:dateUtc="2024-12-12T13:38:00Z"/>
              </w:rPr>
            </w:pPr>
            <w:ins w:id="34552" w:author="Quinten Van Woerkom" w:date="2024-12-12T14:38:00Z" w16du:dateUtc="2024-12-12T13:38:00Z">
              <w:r w:rsidRPr="004424B1">
                <w:t xml:space="preserve">Optional.  </w:t>
              </w:r>
              <w:commentRangeStart w:id="34553"/>
              <w:r w:rsidRPr="004424B1">
                <w:t>The tolerance unit name.</w:t>
              </w:r>
              <w:commentRangeEnd w:id="34553"/>
              <w:r>
                <w:rPr>
                  <w:rStyle w:val="CommentReference"/>
                  <w:rFonts w:cs="Times New Roman"/>
                  <w:lang w:val="en-US" w:eastAsia="en-US"/>
                </w:rPr>
                <w:commentReference w:id="34553"/>
              </w:r>
            </w:ins>
          </w:p>
          <w:p w14:paraId="291FB228"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rPr>
                <w:ins w:id="34554" w:author="Quinten Van Woerkom" w:date="2024-12-12T14:38:00Z" w16du:dateUtc="2024-12-12T13:38:00Z"/>
              </w:rPr>
            </w:pPr>
            <w:ins w:id="34555" w:author="Quinten Van Woerkom" w:date="2024-12-12T14:38:00Z" w16du:dateUtc="2024-12-12T13:38:00Z">
              <w:r w:rsidRPr="004424B1">
                <w:t xml:space="preserve">Default = ‘km’, but ‘deg’ is more relevant for an </w:t>
              </w:r>
              <w:proofErr w:type="spellStart"/>
              <w:r w:rsidRPr="004424B1">
                <w:t>OrbitalPosition</w:t>
              </w:r>
              <w:proofErr w:type="spellEnd"/>
              <w:r w:rsidRPr="004424B1">
                <w:t>.</w:t>
              </w:r>
            </w:ins>
          </w:p>
        </w:tc>
      </w:tr>
    </w:tbl>
    <w:p w14:paraId="21F955EB" w14:textId="45388788" w:rsidR="009C1EC7" w:rsidRDefault="009C1EC7">
      <w:pPr>
        <w:pStyle w:val="Heading6"/>
        <w:spacing w:before="480"/>
        <w:rPr>
          <w:ins w:id="34556" w:author="Peter Van Der Plas" w:date="2024-12-30T12:30:00Z" w16du:dateUtc="2024-12-30T11:30:00Z"/>
        </w:rPr>
        <w:pPrChange w:id="34557" w:author="Peter Van Der Plas" w:date="2024-12-30T12:32:00Z" w16du:dateUtc="2024-12-30T11:32:00Z">
          <w:pPr>
            <w:pStyle w:val="Heading6"/>
          </w:pPr>
        </w:pPrChange>
      </w:pPr>
      <w:ins w:id="34558" w:author="Peter Van Der Plas" w:date="2024-12-30T12:30:00Z" w16du:dateUtc="2024-12-30T11:30:00Z">
        <w:r>
          <w:t>Requirements</w:t>
        </w:r>
      </w:ins>
    </w:p>
    <w:p w14:paraId="3202F6FD" w14:textId="7C689234" w:rsidR="009C1EC7" w:rsidRPr="009C1EC7" w:rsidRDefault="009C1EC7">
      <w:pPr>
        <w:pStyle w:val="Paragraph7"/>
        <w:rPr>
          <w:ins w:id="34559" w:author="Peter Van Der Plas" w:date="2024-12-30T12:30:00Z" w16du:dateUtc="2024-12-30T11:30:00Z"/>
        </w:rPr>
        <w:pPrChange w:id="34560" w:author="Peter Van Der Plas" w:date="2024-12-30T12:30:00Z" w16du:dateUtc="2024-12-30T11:30:00Z">
          <w:pPr>
            <w:pStyle w:val="Heading5"/>
            <w:spacing w:before="480"/>
          </w:pPr>
        </w:pPrChange>
      </w:pPr>
      <w:moveToRangeStart w:id="34561" w:author="Peter Van Der Plas" w:date="2024-12-30T12:30:00Z" w:name="move186454247"/>
      <w:moveTo w:id="34562" w:author="Peter Van Der Plas" w:date="2024-12-30T12:30:00Z" w16du:dateUtc="2024-12-30T11:30:00Z">
        <w:r>
          <w:rPr>
            <w:lang w:val="en-GB"/>
          </w:rPr>
          <w:t xml:space="preserve">This constraint shall be satisfied when the position falls within the tolerance ellipsoid that is </w:t>
        </w:r>
        <w:proofErr w:type="spellStart"/>
        <w:r>
          <w:rPr>
            <w:lang w:val="en-GB"/>
          </w:rPr>
          <w:t>centered</w:t>
        </w:r>
        <w:proofErr w:type="spellEnd"/>
        <w:r>
          <w:rPr>
            <w:lang w:val="en-GB"/>
          </w:rPr>
          <w:t xml:space="preserve"> around the required position.</w:t>
        </w:r>
      </w:moveTo>
      <w:moveToRangeEnd w:id="34561"/>
    </w:p>
    <w:p w14:paraId="3EAC6DBB" w14:textId="0276C893" w:rsidR="004C430C" w:rsidRDefault="0076353A">
      <w:pPr>
        <w:pStyle w:val="Heading5"/>
        <w:spacing w:before="480"/>
        <w:rPr>
          <w:ins w:id="34563" w:author="Quinten Van Woerkom" w:date="2024-12-18T16:49:00Z" w16du:dateUtc="2024-12-18T15:49:00Z"/>
        </w:rPr>
        <w:pPrChange w:id="34564" w:author="Peter Van Der Plas" w:date="2024-12-30T12:30:00Z" w16du:dateUtc="2024-12-30T11:30:00Z">
          <w:pPr>
            <w:pStyle w:val="Heading5"/>
          </w:pPr>
        </w:pPrChange>
      </w:pPr>
      <w:ins w:id="34565" w:author="Quinten Van Woerkom" w:date="2024-12-18T16:49:00Z" w16du:dateUtc="2024-12-18T15:49:00Z">
        <w:r>
          <w:t xml:space="preserve">Data Type: </w:t>
        </w:r>
      </w:ins>
      <w:r w:rsidR="004C430C" w:rsidRPr="004424B1">
        <w:t>PointingConstraint</w:t>
      </w:r>
    </w:p>
    <w:p w14:paraId="331960A3" w14:textId="517C875B" w:rsidR="0076353A" w:rsidRPr="0076353A" w:rsidRDefault="0076353A">
      <w:pPr>
        <w:pStyle w:val="Heading6"/>
        <w:pPrChange w:id="34566" w:author="Quinten Van Woerkom" w:date="2024-12-18T16:49:00Z" w16du:dateUtc="2024-12-18T15:49:00Z">
          <w:pPr>
            <w:pStyle w:val="HeadingNoNumber"/>
          </w:pPr>
        </w:pPrChange>
      </w:pPr>
      <w:ins w:id="34567" w:author="Quinten Van Woerkom" w:date="2024-12-18T16:49:00Z" w16du:dateUtc="2024-12-18T15:49:00Z">
        <w:r>
          <w:t>Overview</w:t>
        </w:r>
      </w:ins>
    </w:p>
    <w:p w14:paraId="77FA722D" w14:textId="77777777" w:rsidR="004C430C" w:rsidRPr="004424B1" w:rsidRDefault="004C430C" w:rsidP="004C430C">
      <w:pPr>
        <w:rPr>
          <w:lang w:val="en-GB"/>
        </w:rPr>
      </w:pPr>
      <w:r w:rsidRPr="004424B1">
        <w:rPr>
          <w:lang w:val="en-GB"/>
        </w:rPr>
        <w:t xml:space="preserve">Pointing constraints impose a restriction on a </w:t>
      </w:r>
      <w:r w:rsidRPr="004424B1">
        <w:rPr>
          <w:rStyle w:val="Term"/>
          <w:lang w:val="en-GB"/>
        </w:rPr>
        <w:t xml:space="preserve">planning activity </w:t>
      </w:r>
      <w:r w:rsidRPr="004424B1">
        <w:rPr>
          <w:lang w:val="en-GB"/>
        </w:rPr>
        <w:t>appearing in a Plan, based on the pointing direction of a physical object, such as a spacecraft or instrument.</w:t>
      </w:r>
    </w:p>
    <w:p w14:paraId="5DFB20FB" w14:textId="59D430F7" w:rsidR="004C430C" w:rsidRDefault="004C430C" w:rsidP="00031B8A">
      <w:pPr>
        <w:rPr>
          <w:ins w:id="34568" w:author="Quinten Van Woerkom" w:date="2024-12-17T11:19:00Z" w16du:dateUtc="2024-12-17T10:19:00Z"/>
          <w:lang w:val="en-GB"/>
        </w:rPr>
      </w:pPr>
      <w:r w:rsidRPr="004424B1">
        <w:rPr>
          <w:lang w:val="en-GB"/>
        </w:rPr>
        <w:t xml:space="preserve">As with the Direction data types (see </w:t>
      </w:r>
      <w:r w:rsidRPr="004424B1">
        <w:rPr>
          <w:lang w:val="en-GB"/>
        </w:rPr>
        <w:fldChar w:fldCharType="begin"/>
      </w:r>
      <w:r w:rsidRPr="004424B1">
        <w:rPr>
          <w:lang w:val="en-GB"/>
        </w:rPr>
        <w:instrText xml:space="preserve"> REF _Ref21960594 \r \h </w:instrText>
      </w:r>
      <w:r w:rsidRPr="004424B1">
        <w:rPr>
          <w:lang w:val="en-GB"/>
        </w:rPr>
      </w:r>
      <w:r w:rsidRPr="004424B1">
        <w:rPr>
          <w:lang w:val="en-GB"/>
        </w:rPr>
        <w:fldChar w:fldCharType="separate"/>
      </w:r>
      <w:ins w:id="34569" w:author="Peter Van Der Plas" w:date="2025-01-01T17:31:00Z" w16du:dateUtc="2025-01-01T16:31:00Z">
        <w:r w:rsidR="006D1623">
          <w:rPr>
            <w:lang w:val="en-GB"/>
          </w:rPr>
          <w:t>4.6.3.3</w:t>
        </w:r>
      </w:ins>
      <w:ins w:id="34570" w:author="Quinten Van Woerkom" w:date="2024-12-18T11:38:00Z" w16du:dateUtc="2024-12-18T10:38:00Z">
        <w:del w:id="34571" w:author="Peter Van Der Plas" w:date="2024-12-25T18:53:00Z" w16du:dateUtc="2024-12-25T17:53:00Z">
          <w:r w:rsidR="001E6C76" w:rsidDel="00547CCE">
            <w:rPr>
              <w:lang w:val="en-GB"/>
            </w:rPr>
            <w:delText>4.6.3.3</w:delText>
          </w:r>
        </w:del>
      </w:ins>
      <w:del w:id="34572" w:author="Peter Van Der Plas" w:date="2024-12-25T18:53:00Z" w16du:dateUtc="2024-12-25T17:53:00Z">
        <w:r w:rsidR="00BF1AC4" w:rsidDel="00547CCE">
          <w:rPr>
            <w:lang w:val="en-GB"/>
          </w:rPr>
          <w:delText>4.3.3.3</w:delText>
        </w:r>
      </w:del>
      <w:r w:rsidRPr="004424B1">
        <w:rPr>
          <w:lang w:val="en-GB"/>
        </w:rPr>
        <w:fldChar w:fldCharType="end"/>
      </w:r>
      <w:r w:rsidRPr="004424B1">
        <w:rPr>
          <w:lang w:val="en-GB"/>
        </w:rPr>
        <w:t xml:space="preserve">), pointing constraints are consistent with the pointing templates defined for use within CCSDS Navigation data format </w:t>
      </w:r>
      <w:r w:rsidRPr="004424B1">
        <w:rPr>
          <w:iCs/>
          <w:lang w:val="en-GB"/>
        </w:rPr>
        <w:t>Recommended Standard</w:t>
      </w:r>
      <w:r w:rsidRPr="004424B1">
        <w:rPr>
          <w:lang w:val="en-GB"/>
        </w:rPr>
        <w:t>s, and specifically the Pointing Request Message (</w:t>
      </w:r>
      <w:r w:rsidRPr="004424B1">
        <w:rPr>
          <w:rStyle w:val="Acronym"/>
          <w:lang w:val="en-GB"/>
        </w:rPr>
        <w:t>PRM</w:t>
      </w:r>
      <w:r w:rsidRPr="004424B1">
        <w:rPr>
          <w:lang w:val="en-GB"/>
        </w:rPr>
        <w:t>) (reference</w:t>
      </w:r>
      <w:ins w:id="34573" w:author="Quinten Van Woerkom" w:date="2024-12-18T11:38:00Z" w16du:dateUtc="2024-12-18T10:38:00Z">
        <w:r w:rsidR="001E6C76">
          <w:rPr>
            <w:lang w:val="en-GB"/>
          </w:rPr>
          <w:t xml:space="preserve"> </w:t>
        </w:r>
      </w:ins>
      <w:del w:id="34574" w:author="Quinten Van Woerkom" w:date="2024-12-18T11:38:00Z" w16du:dateUtc="2024-12-18T10:38:00Z">
        <w:r w:rsidRPr="004424B1" w:rsidDel="001E6C76">
          <w:rPr>
            <w:lang w:val="en-GB"/>
          </w:rPr>
          <w:delText xml:space="preserve"> </w:delText>
        </w:r>
      </w:del>
      <w:r w:rsidRPr="004424B1">
        <w:rPr>
          <w:lang w:val="en-GB"/>
        </w:rPr>
        <w:fldChar w:fldCharType="begin"/>
      </w:r>
      <w:r w:rsidRPr="004424B1">
        <w:rPr>
          <w:lang w:val="en-GB"/>
        </w:rPr>
        <w:instrText xml:space="preserve"> REF R_509x0b1PointingRequestMessage \h </w:instrText>
      </w:r>
      <w:r w:rsidRPr="004424B1">
        <w:rPr>
          <w:lang w:val="en-GB"/>
        </w:rPr>
      </w:r>
      <w:r w:rsidRPr="004424B1">
        <w:rPr>
          <w:lang w:val="en-GB"/>
        </w:rPr>
        <w:fldChar w:fldCharType="separate"/>
      </w:r>
      <w:ins w:id="34575" w:author="Peter Van Der Plas" w:date="2025-01-01T17:31:00Z" w16du:dateUtc="2025-01-01T16:31:00Z">
        <w:r w:rsidR="006D1623">
          <w:rPr>
            <w:lang w:val="en-GB"/>
          </w:rPr>
          <w:t>[10]</w:t>
        </w:r>
      </w:ins>
      <w:del w:id="34576" w:author="Peter Van Der Plas" w:date="2024-12-25T18:53:00Z" w16du:dateUtc="2024-12-25T17:53:00Z">
        <w:r w:rsidR="00BF1AC4" w:rsidRPr="004424B1" w:rsidDel="00547CCE">
          <w:rPr>
            <w:lang w:val="en-GB"/>
          </w:rPr>
          <w:delText>[</w:delText>
        </w:r>
        <w:r w:rsidR="00BF1AC4" w:rsidDel="00547CCE">
          <w:rPr>
            <w:noProof/>
            <w:lang w:val="en-GB"/>
          </w:rPr>
          <w:delText>D6</w:delText>
        </w:r>
        <w:r w:rsidR="00BF1AC4" w:rsidRPr="004424B1" w:rsidDel="00547CCE">
          <w:rPr>
            <w:lang w:val="en-GB"/>
          </w:rPr>
          <w:delText>]</w:delText>
        </w:r>
      </w:del>
      <w:ins w:id="34577" w:author="Quinten Van Woerkom" w:date="2024-12-17T10:44:00Z" w16du:dateUtc="2024-12-17T09:44:00Z">
        <w:del w:id="34578" w:author="Peter Van Der Plas" w:date="2024-12-25T18:53:00Z" w16du:dateUtc="2024-12-25T17:53:00Z">
          <w:r w:rsidR="00CD3A56" w:rsidDel="00547CCE">
            <w:rPr>
              <w:lang w:val="en-GB"/>
            </w:rPr>
            <w:delText>[10]</w:delText>
          </w:r>
        </w:del>
      </w:ins>
      <w:r w:rsidRPr="004424B1">
        <w:rPr>
          <w:lang w:val="en-GB"/>
        </w:rPr>
        <w:fldChar w:fldCharType="end"/>
      </w:r>
      <w:r w:rsidRPr="004424B1">
        <w:rPr>
          <w:lang w:val="en-GB"/>
        </w:rPr>
        <w:t>).</w:t>
      </w:r>
      <w:ins w:id="34579" w:author="Quinten Van Woerkom" w:date="2024-12-17T11:19:00Z" w16du:dateUtc="2024-12-17T10:19:00Z">
        <w:r w:rsidR="0029402E">
          <w:rPr>
            <w:lang w:val="en-GB"/>
          </w:rPr>
          <w:t xml:space="preserve">  </w:t>
        </w:r>
      </w:ins>
      <w:del w:id="34580" w:author="Quinten Van Woerkom" w:date="2024-12-17T11:13:00Z" w16du:dateUtc="2024-12-17T10:13:00Z">
        <w:r w:rsidRPr="004424B1" w:rsidDel="000D033A">
          <w:rPr>
            <w:lang w:val="en-GB"/>
          </w:rPr>
          <w:delText xml:space="preserve">  </w:delText>
        </w:r>
      </w:del>
      <w:r w:rsidRPr="004424B1">
        <w:rPr>
          <w:lang w:val="en-GB"/>
        </w:rPr>
        <w:t xml:space="preserve">PointingConstraint is a concrete sub-type of </w:t>
      </w:r>
      <w:r w:rsidRPr="004424B1">
        <w:rPr>
          <w:i/>
          <w:lang w:val="en-GB"/>
        </w:rPr>
        <w:t xml:space="preserve">GeometricConstraint </w:t>
      </w:r>
      <w:r w:rsidRPr="004424B1">
        <w:rPr>
          <w:lang w:val="en-GB"/>
        </w:rPr>
        <w:t xml:space="preserve">that includes </w:t>
      </w:r>
      <w:del w:id="34581" w:author="Quinten Van Woerkom" w:date="2024-11-25T14:45:00Z" w16du:dateUtc="2024-11-25T13:45:00Z">
        <w:r w:rsidRPr="004424B1" w:rsidDel="00006133">
          <w:rPr>
            <w:lang w:val="en-GB"/>
          </w:rPr>
          <w:delText>attribute</w:delText>
        </w:r>
      </w:del>
      <w:ins w:id="34582" w:author="Quinten Van Woerkom" w:date="2024-11-25T14:45:00Z" w16du:dateUtc="2024-11-25T13:45:00Z">
        <w:r w:rsidR="00006133">
          <w:rPr>
            <w:lang w:val="en-GB"/>
          </w:rPr>
          <w:t>field</w:t>
        </w:r>
      </w:ins>
      <w:r w:rsidRPr="004424B1">
        <w:rPr>
          <w:lang w:val="en-GB"/>
        </w:rPr>
        <w:t>s common to all pointing templates.  The pointing template itself is then identified as a</w:t>
      </w:r>
      <w:del w:id="34583" w:author="Quinten Van Woerkom" w:date="2024-11-25T14:45:00Z" w16du:dateUtc="2024-11-25T13:45:00Z">
        <w:r w:rsidRPr="004424B1" w:rsidDel="00006133">
          <w:rPr>
            <w:lang w:val="en-GB"/>
          </w:rPr>
          <w:delText>n</w:delText>
        </w:r>
      </w:del>
      <w:r w:rsidRPr="004424B1">
        <w:rPr>
          <w:lang w:val="en-GB"/>
        </w:rPr>
        <w:t xml:space="preserve"> </w:t>
      </w:r>
      <w:del w:id="34584" w:author="Quinten Van Woerkom" w:date="2024-11-25T14:45:00Z" w16du:dateUtc="2024-11-25T13:45:00Z">
        <w:r w:rsidRPr="004424B1" w:rsidDel="00006133">
          <w:rPr>
            <w:lang w:val="en-GB"/>
          </w:rPr>
          <w:delText>attribute</w:delText>
        </w:r>
      </w:del>
      <w:ins w:id="34585" w:author="Quinten Van Woerkom" w:date="2024-11-25T14:45:00Z" w16du:dateUtc="2024-11-25T13:45:00Z">
        <w:r w:rsidR="00006133">
          <w:rPr>
            <w:lang w:val="en-GB"/>
          </w:rPr>
          <w:t>field</w:t>
        </w:r>
      </w:ins>
      <w:r w:rsidRPr="004424B1">
        <w:rPr>
          <w:lang w:val="en-GB"/>
        </w:rPr>
        <w:t xml:space="preserve"> and any additional arguments applicable to the template are provided as a list of name-value pairs.</w:t>
      </w:r>
    </w:p>
    <w:p w14:paraId="39AEBC4D" w14:textId="25CEB5DC" w:rsidR="0029402E" w:rsidRDefault="0029402E">
      <w:pPr>
        <w:pStyle w:val="Notelevel1"/>
        <w:rPr>
          <w:ins w:id="34586" w:author="Quinten Van Woerkom" w:date="2024-12-18T16:49:00Z" w16du:dateUtc="2024-12-18T15:49:00Z"/>
        </w:rPr>
      </w:pPr>
      <w:commentRangeStart w:id="34587"/>
      <w:ins w:id="34588" w:author="Quinten Van Woerkom" w:date="2024-12-17T11:20:00Z" w16du:dateUtc="2024-12-17T10:20:00Z">
        <w:r w:rsidRPr="004424B1">
          <w:t>NOTE</w:t>
        </w:r>
        <w:r w:rsidRPr="004424B1">
          <w:tab/>
          <w:t>–</w:t>
        </w:r>
        <w:r w:rsidRPr="004424B1">
          <w:tab/>
        </w:r>
        <w:r>
          <w:t>Pointing templates are common, generic templates that describe pointing modes that may be followed by spacecraft</w:t>
        </w:r>
        <w:r w:rsidRPr="004424B1">
          <w:t>.</w:t>
        </w:r>
        <w:commentRangeEnd w:id="34587"/>
        <w:r>
          <w:rPr>
            <w:rStyle w:val="CommentReference"/>
            <w:lang w:val="en-US" w:eastAsia="en-US"/>
          </w:rPr>
          <w:commentReference w:id="34587"/>
        </w:r>
      </w:ins>
    </w:p>
    <w:p w14:paraId="67C7F6BE" w14:textId="3548C8E7" w:rsidR="0076353A" w:rsidRPr="0076353A" w:rsidRDefault="0076353A">
      <w:pPr>
        <w:pStyle w:val="Heading6"/>
        <w:spacing w:before="480" w:after="240"/>
        <w:rPr>
          <w:lang w:val="en-GB" w:eastAsia="en-GB"/>
          <w:rPrChange w:id="34589" w:author="Quinten Van Woerkom" w:date="2024-12-18T16:49:00Z" w16du:dateUtc="2024-12-18T15:49:00Z">
            <w:rPr>
              <w:lang w:val="en-GB"/>
            </w:rPr>
          </w:rPrChange>
        </w:rPr>
        <w:pPrChange w:id="34590" w:author="Peter Van Der Plas" w:date="2024-12-30T12:32:00Z" w16du:dateUtc="2024-12-30T11:32:00Z">
          <w:pPr/>
        </w:pPrChange>
      </w:pPr>
      <w:ins w:id="34591" w:author="Quinten Van Woerkom" w:date="2024-12-18T16:49:00Z" w16du:dateUtc="2024-12-18T15:49:00Z">
        <w:r>
          <w:rPr>
            <w:lang w:val="en-GB" w:eastAsia="en-GB"/>
          </w:rPr>
          <w:t>Definition</w:t>
        </w:r>
      </w:ins>
    </w:p>
    <w:p w14:paraId="6C18AEA1" w14:textId="1DA13CF9" w:rsidR="00031B8A" w:rsidRPr="004424B1" w:rsidDel="0076353A" w:rsidRDefault="00031B8A">
      <w:pPr>
        <w:spacing w:after="240"/>
        <w:rPr>
          <w:del w:id="34592" w:author="Quinten Van Woerkom" w:date="2024-12-18T16:49:00Z" w16du:dateUtc="2024-12-18T15:49:00Z"/>
          <w:lang w:val="en-GB"/>
        </w:rPr>
        <w:pPrChange w:id="34593" w:author="Quinten Van Woerkom" w:date="2024-12-18T16:49:00Z" w16du:dateUtc="2024-12-18T15:49:00Z">
          <w:pPr>
            <w:spacing w:before="0"/>
          </w:pPr>
        </w:pPrChange>
      </w:pPr>
    </w:p>
    <w:tbl>
      <w:tblPr>
        <w:tblStyle w:val="RBTable"/>
        <w:tblW w:w="9179" w:type="dxa"/>
        <w:tblLayout w:type="fixed"/>
        <w:tblLook w:val="0400" w:firstRow="0" w:lastRow="0" w:firstColumn="0" w:lastColumn="0" w:noHBand="0" w:noVBand="1"/>
        <w:tblCaption w:val="DSC PointingConstraint E7"/>
      </w:tblPr>
      <w:tblGrid>
        <w:gridCol w:w="1667"/>
        <w:gridCol w:w="2976"/>
        <w:gridCol w:w="993"/>
        <w:gridCol w:w="1842"/>
        <w:gridCol w:w="709"/>
        <w:gridCol w:w="992"/>
      </w:tblGrid>
      <w:tr w:rsidR="004C430C" w:rsidRPr="004424B1" w14:paraId="45884B0C" w14:textId="77777777" w:rsidTr="00CD76A2">
        <w:tc>
          <w:tcPr>
            <w:tcW w:w="1667" w:type="dxa"/>
            <w:shd w:val="clear" w:color="auto" w:fill="00CCFF"/>
          </w:tcPr>
          <w:p w14:paraId="062D281C" w14:textId="77777777" w:rsidR="004C430C" w:rsidRPr="004E084A" w:rsidRDefault="004C430C">
            <w:pPr>
              <w:pStyle w:val="TableCell"/>
              <w:keepNext/>
              <w:rPr>
                <w:color w:val="auto"/>
                <w:rPrChange w:id="34594" w:author="Peter Van Der Plas" w:date="2024-12-30T12:41:00Z" w16du:dateUtc="2024-12-30T11:41:00Z">
                  <w:rPr>
                    <w:color w:val="FFFFFF" w:themeColor="background1"/>
                  </w:rPr>
                </w:rPrChange>
              </w:rPr>
              <w:pPrChange w:id="34595" w:author="Peter Van Der Plas" w:date="2024-12-30T13:31:00Z" w16du:dateUtc="2024-12-30T12:31:00Z">
                <w:pPr>
                  <w:pStyle w:val="TableCell"/>
                </w:pPr>
              </w:pPrChange>
            </w:pPr>
            <w:r w:rsidRPr="004E084A">
              <w:rPr>
                <w:color w:val="auto"/>
                <w:rPrChange w:id="34596" w:author="Peter Van Der Plas" w:date="2024-12-30T12:41:00Z" w16du:dateUtc="2024-12-30T11:41:00Z">
                  <w:rPr>
                    <w:color w:val="FFFFFF" w:themeColor="background1"/>
                  </w:rPr>
                </w:rPrChange>
              </w:rPr>
              <w:t>Name</w:t>
            </w:r>
          </w:p>
        </w:tc>
        <w:tc>
          <w:tcPr>
            <w:tcW w:w="2976" w:type="dxa"/>
          </w:tcPr>
          <w:p w14:paraId="0D68755E" w14:textId="77777777" w:rsidR="004C430C" w:rsidRPr="004424B1" w:rsidRDefault="004C430C">
            <w:pPr>
              <w:pStyle w:val="TableCell"/>
              <w:keepNext/>
              <w:rPr>
                <w:b/>
              </w:rPr>
              <w:pPrChange w:id="34597" w:author="Peter Van Der Plas" w:date="2024-12-30T13:31:00Z" w16du:dateUtc="2024-12-30T12:31:00Z">
                <w:pPr>
                  <w:pStyle w:val="TableCell"/>
                </w:pPr>
              </w:pPrChange>
            </w:pPr>
            <w:r w:rsidRPr="004424B1">
              <w:rPr>
                <w:b/>
              </w:rPr>
              <w:t>PointingConstraint</w:t>
            </w:r>
          </w:p>
        </w:tc>
        <w:tc>
          <w:tcPr>
            <w:tcW w:w="993" w:type="dxa"/>
            <w:shd w:val="clear" w:color="auto" w:fill="00CCFF"/>
          </w:tcPr>
          <w:p w14:paraId="7B6B5DA7" w14:textId="77777777" w:rsidR="004C430C" w:rsidRPr="004E084A" w:rsidRDefault="004C430C">
            <w:pPr>
              <w:pStyle w:val="TableCell"/>
              <w:keepNext/>
              <w:rPr>
                <w:bCs/>
                <w:rPrChange w:id="34598" w:author="Peter Van Der Plas" w:date="2024-12-30T12:41:00Z" w16du:dateUtc="2024-12-30T11:41:00Z">
                  <w:rPr>
                    <w:b/>
                  </w:rPr>
                </w:rPrChange>
              </w:rPr>
              <w:pPrChange w:id="34599" w:author="Peter Van Der Plas" w:date="2024-12-30T13:31:00Z" w16du:dateUtc="2024-12-30T12:31:00Z">
                <w:pPr>
                  <w:pStyle w:val="TableCell"/>
                </w:pPr>
              </w:pPrChange>
            </w:pPr>
            <w:r w:rsidRPr="004E084A">
              <w:rPr>
                <w:bCs/>
                <w:color w:val="auto"/>
                <w:rPrChange w:id="34600" w:author="Peter Van Der Plas" w:date="2024-12-30T12:41:00Z" w16du:dateUtc="2024-12-30T11:41:00Z">
                  <w:rPr>
                    <w:b/>
                    <w:color w:val="FFFFFF" w:themeColor="background1"/>
                  </w:rPr>
                </w:rPrChange>
              </w:rPr>
              <w:t>Extends</w:t>
            </w:r>
          </w:p>
        </w:tc>
        <w:tc>
          <w:tcPr>
            <w:tcW w:w="1842" w:type="dxa"/>
          </w:tcPr>
          <w:p w14:paraId="60F4CCF2" w14:textId="77777777" w:rsidR="004C430C" w:rsidRPr="004E084A" w:rsidRDefault="004C430C">
            <w:pPr>
              <w:pStyle w:val="TableCell"/>
              <w:keepNext/>
              <w:rPr>
                <w:b/>
                <w:iCs/>
                <w:spacing w:val="-4"/>
                <w:rPrChange w:id="34601" w:author="Peter Van Der Plas" w:date="2024-12-30T12:41:00Z" w16du:dateUtc="2024-12-30T11:41:00Z">
                  <w:rPr>
                    <w:b/>
                    <w:i/>
                    <w:spacing w:val="-4"/>
                  </w:rPr>
                </w:rPrChange>
              </w:rPr>
              <w:pPrChange w:id="34602" w:author="Peter Van Der Plas" w:date="2024-12-30T13:31:00Z" w16du:dateUtc="2024-12-30T12:31:00Z">
                <w:pPr>
                  <w:pStyle w:val="TableCell"/>
                </w:pPr>
              </w:pPrChange>
            </w:pPr>
            <w:r w:rsidRPr="004E084A">
              <w:rPr>
                <w:iCs/>
                <w:spacing w:val="-4"/>
                <w:rPrChange w:id="34603" w:author="Peter Van Der Plas" w:date="2024-12-30T12:41:00Z" w16du:dateUtc="2024-12-30T11:41:00Z">
                  <w:rPr>
                    <w:i/>
                    <w:spacing w:val="-4"/>
                  </w:rPr>
                </w:rPrChange>
              </w:rPr>
              <w:t>GeometricConstraint</w:t>
            </w:r>
          </w:p>
        </w:tc>
        <w:tc>
          <w:tcPr>
            <w:tcW w:w="709" w:type="dxa"/>
            <w:shd w:val="clear" w:color="auto" w:fill="00CCFF"/>
          </w:tcPr>
          <w:p w14:paraId="2A6754BB" w14:textId="77777777" w:rsidR="004C430C" w:rsidRPr="004E084A" w:rsidRDefault="004C430C">
            <w:pPr>
              <w:pStyle w:val="TableCell"/>
              <w:keepNext/>
              <w:rPr>
                <w:bCs/>
                <w:color w:val="auto"/>
                <w:rPrChange w:id="34604" w:author="Peter Van Der Plas" w:date="2024-12-30T12:41:00Z" w16du:dateUtc="2024-12-30T11:41:00Z">
                  <w:rPr>
                    <w:b/>
                  </w:rPr>
                </w:rPrChange>
              </w:rPr>
              <w:pPrChange w:id="34605" w:author="Peter Van Der Plas" w:date="2024-12-30T13:31:00Z" w16du:dateUtc="2024-12-30T12:31:00Z">
                <w:pPr>
                  <w:pStyle w:val="TableCell"/>
                </w:pPr>
              </w:pPrChange>
            </w:pPr>
            <w:r w:rsidRPr="004E084A">
              <w:rPr>
                <w:bCs/>
                <w:color w:val="auto"/>
                <w:rPrChange w:id="34606" w:author="Peter Van Der Plas" w:date="2024-12-30T12:41:00Z" w16du:dateUtc="2024-12-30T11:41:00Z">
                  <w:rPr>
                    <w:b/>
                    <w:color w:val="FFFFFF" w:themeColor="background1"/>
                  </w:rPr>
                </w:rPrChange>
              </w:rPr>
              <w:t>SFP</w:t>
            </w:r>
          </w:p>
        </w:tc>
        <w:tc>
          <w:tcPr>
            <w:tcW w:w="992" w:type="dxa"/>
          </w:tcPr>
          <w:p w14:paraId="592A443A" w14:textId="65E33FFF" w:rsidR="004C430C" w:rsidRPr="004424B1" w:rsidRDefault="003D40C2">
            <w:pPr>
              <w:pStyle w:val="TableCell"/>
              <w:keepNext/>
              <w:jc w:val="right"/>
              <w:pPrChange w:id="34607" w:author="Peter Van Der Plas" w:date="2024-12-30T13:31:00Z" w16du:dateUtc="2024-12-30T12:31:00Z">
                <w:pPr>
                  <w:pStyle w:val="TableCell"/>
                  <w:jc w:val="right"/>
                </w:pPr>
              </w:pPrChange>
            </w:pPr>
            <w:fldSimple w:instr=" SEQ Area \* MERGEFORMAT ">
              <w:ins w:id="34608" w:author="Peter Van Der Plas" w:date="2025-01-01T17:31:00Z" w16du:dateUtc="2025-01-01T16:31:00Z">
                <w:r w:rsidR="006D1623">
                  <w:rPr>
                    <w:noProof/>
                  </w:rPr>
                  <w:t>41</w:t>
                </w:r>
              </w:ins>
              <w:del w:id="34609" w:author="Peter Van Der Plas" w:date="2024-12-29T14:37:00Z" w16du:dateUtc="2024-12-29T13:37:00Z">
                <w:r w:rsidR="00816878" w:rsidDel="00D57A34">
                  <w:rPr>
                    <w:noProof/>
                  </w:rPr>
                  <w:delText>43</w:delText>
                </w:r>
              </w:del>
            </w:fldSimple>
          </w:p>
        </w:tc>
      </w:tr>
    </w:tbl>
    <w:p w14:paraId="18B3ED5E" w14:textId="77777777" w:rsidR="004C430C" w:rsidRPr="004424B1" w:rsidRDefault="004C430C">
      <w:pPr>
        <w:keepNext/>
        <w:spacing w:before="0" w:line="240" w:lineRule="auto"/>
        <w:rPr>
          <w:sz w:val="2"/>
          <w:szCs w:val="2"/>
          <w:lang w:val="en-GB"/>
        </w:rPr>
        <w:pPrChange w:id="34610" w:author="Peter Van Der Plas" w:date="2024-12-30T13:31:00Z" w16du:dateUtc="2024-12-30T12:31:00Z">
          <w:pPr>
            <w:spacing w:before="0" w:line="240" w:lineRule="auto"/>
          </w:pPr>
        </w:pPrChange>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676FF5E4"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9A5F91A" w14:textId="2EE8250F" w:rsidR="004C430C" w:rsidRPr="004424B1" w:rsidRDefault="004C430C" w:rsidP="007B4994">
            <w:pPr>
              <w:pStyle w:val="TableCell"/>
            </w:pPr>
            <w:del w:id="34611" w:author="Quinten Van Woerkom" w:date="2024-11-25T14:50:00Z" w16du:dateUtc="2024-11-25T13:50:00Z">
              <w:r w:rsidRPr="004424B1" w:rsidDel="002B0859">
                <w:delText>Attribute</w:delText>
              </w:r>
            </w:del>
            <w:ins w:id="34612" w:author="Quinten Van Woerkom" w:date="2024-11-25T14:50:00Z" w16du:dateUtc="2024-11-25T13:50:00Z">
              <w:r w:rsidR="002B0859">
                <w:t>Field</w:t>
              </w:r>
            </w:ins>
          </w:p>
        </w:tc>
        <w:tc>
          <w:tcPr>
            <w:tcW w:w="1984" w:type="dxa"/>
          </w:tcPr>
          <w:p w14:paraId="7F523EF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1147B3B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6C5A5A2"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8355B9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D3914F4" w14:textId="77777777" w:rsidR="004C430C" w:rsidRPr="004424B1" w:rsidRDefault="004C430C" w:rsidP="007B4994">
            <w:pPr>
              <w:pStyle w:val="TableCell"/>
            </w:pPr>
            <w:r w:rsidRPr="004424B1">
              <w:t>pointingFrame</w:t>
            </w:r>
          </w:p>
        </w:tc>
        <w:tc>
          <w:tcPr>
            <w:tcW w:w="1984" w:type="dxa"/>
          </w:tcPr>
          <w:p w14:paraId="21E5A86A" w14:textId="5AAA0B99"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34613"/>
            <w:proofErr w:type="gramStart"/>
            <w:r w:rsidRPr="004424B1">
              <w:t>MAL::</w:t>
            </w:r>
            <w:proofErr w:type="gramEnd"/>
            <w:del w:id="34614" w:author="Quinten Van Woerkom" w:date="2024-12-11T15:43:00Z" w16du:dateUtc="2024-12-11T14:43:00Z">
              <w:r w:rsidRPr="004424B1" w:rsidDel="00462600">
                <w:delText>String</w:delText>
              </w:r>
            </w:del>
            <w:ins w:id="34615" w:author="Quinten Van Woerkom" w:date="2024-12-11T15:43:00Z" w16du:dateUtc="2024-12-11T14:43:00Z">
              <w:r w:rsidR="00462600">
                <w:t>Identifier</w:t>
              </w:r>
              <w:commentRangeEnd w:id="34613"/>
              <w:r w:rsidR="00462600">
                <w:rPr>
                  <w:rStyle w:val="CommentReference"/>
                  <w:rFonts w:cs="Times New Roman"/>
                  <w:lang w:val="en-US" w:eastAsia="en-US"/>
                </w:rPr>
                <w:commentReference w:id="34613"/>
              </w:r>
            </w:ins>
          </w:p>
        </w:tc>
        <w:tc>
          <w:tcPr>
            <w:tcW w:w="992" w:type="dxa"/>
          </w:tcPr>
          <w:p w14:paraId="027AA0D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D119072" w14:textId="77777777" w:rsidR="004E084A" w:rsidRDefault="004C430C" w:rsidP="007B4994">
            <w:pPr>
              <w:pStyle w:val="TableCell"/>
              <w:cnfStyle w:val="000000000000" w:firstRow="0" w:lastRow="0" w:firstColumn="0" w:lastColumn="0" w:oddVBand="0" w:evenVBand="0" w:oddHBand="0" w:evenHBand="0" w:firstRowFirstColumn="0" w:firstRowLastColumn="0" w:lastRowFirstColumn="0" w:lastRowLastColumn="0"/>
              <w:rPr>
                <w:ins w:id="34616" w:author="Peter Van Der Plas" w:date="2024-12-30T12:40:00Z" w16du:dateUtc="2024-12-30T11:40:00Z"/>
              </w:rPr>
            </w:pPr>
            <w:r w:rsidRPr="004424B1">
              <w:t xml:space="preserve">Optional.  </w:t>
            </w:r>
            <w:commentRangeStart w:id="34617"/>
            <w:ins w:id="34618" w:author="Quinten Van Woerkom" w:date="2024-12-11T15:41:00Z" w16du:dateUtc="2024-12-11T14:41:00Z">
              <w:r w:rsidR="00091B44">
                <w:t>Reference f</w:t>
              </w:r>
            </w:ins>
            <w:del w:id="34619" w:author="Quinten Van Woerkom" w:date="2024-12-11T15:41:00Z" w16du:dateUtc="2024-12-11T14:41:00Z">
              <w:r w:rsidRPr="004424B1" w:rsidDel="00091B44">
                <w:delText>F</w:delText>
              </w:r>
            </w:del>
            <w:r w:rsidRPr="004424B1">
              <w:t>rame to which the pointing constraint applies.</w:t>
            </w:r>
            <w:commentRangeEnd w:id="34617"/>
            <w:r w:rsidR="00462600">
              <w:rPr>
                <w:rStyle w:val="CommentReference"/>
                <w:rFonts w:cs="Times New Roman"/>
                <w:lang w:val="en-US" w:eastAsia="en-US"/>
              </w:rPr>
              <w:commentReference w:id="34617"/>
            </w:r>
            <w:del w:id="34620" w:author="Quinten Van Woerkom" w:date="2024-12-11T15:41:00Z" w16du:dateUtc="2024-12-11T14:41:00Z">
              <w:r w:rsidRPr="004424B1" w:rsidDel="00091B44">
                <w:delText xml:space="preserve">  </w:delText>
              </w:r>
              <w:r w:rsidR="007D028A" w:rsidRPr="004424B1" w:rsidDel="00091B44">
                <w:delText xml:space="preserve">One of the spacecraft body frames defined in reference </w:delText>
              </w:r>
              <w:r w:rsidR="007D028A" w:rsidRPr="004424B1" w:rsidDel="00091B44">
                <w:fldChar w:fldCharType="begin"/>
              </w:r>
              <w:r w:rsidR="007D028A" w:rsidRPr="004424B1" w:rsidDel="00091B44">
                <w:delInstrText xml:space="preserve"> REF R_509x0b1PointingRequestMessage \h </w:delInstrText>
              </w:r>
              <w:r w:rsidR="007D028A" w:rsidRPr="004424B1" w:rsidDel="00091B44">
                <w:fldChar w:fldCharType="separate"/>
              </w:r>
              <w:r w:rsidR="00BF1AC4" w:rsidRPr="004424B1" w:rsidDel="00091B44">
                <w:delText>[</w:delText>
              </w:r>
              <w:r w:rsidR="00BF1AC4" w:rsidDel="00091B44">
                <w:rPr>
                  <w:noProof/>
                </w:rPr>
                <w:delText>D6</w:delText>
              </w:r>
              <w:r w:rsidR="00BF1AC4" w:rsidRPr="004424B1" w:rsidDel="00091B44">
                <w:delText>]</w:delText>
              </w:r>
              <w:r w:rsidR="007D028A" w:rsidRPr="004424B1" w:rsidDel="00091B44">
                <w:fldChar w:fldCharType="end"/>
              </w:r>
              <w:r w:rsidR="007D028A" w:rsidRPr="004424B1" w:rsidDel="00091B44">
                <w:delText xml:space="preserve"> annex B2, or in the SANA registry as per reference </w:delText>
              </w:r>
              <w:r w:rsidR="007D028A" w:rsidRPr="004424B1" w:rsidDel="00091B44">
                <w:fldChar w:fldCharType="begin"/>
              </w:r>
              <w:r w:rsidR="007D028A" w:rsidRPr="004424B1" w:rsidDel="00091B44">
                <w:delInstrText xml:space="preserve"> REF R_509x0b1PointingRequestMessage \h </w:delInstrText>
              </w:r>
              <w:r w:rsidR="007D028A" w:rsidRPr="004424B1" w:rsidDel="00091B44">
                <w:fldChar w:fldCharType="separate"/>
              </w:r>
              <w:r w:rsidR="00BF1AC4" w:rsidRPr="004424B1" w:rsidDel="00091B44">
                <w:delText>[</w:delText>
              </w:r>
              <w:r w:rsidR="00BF1AC4" w:rsidDel="00091B44">
                <w:rPr>
                  <w:noProof/>
                </w:rPr>
                <w:delText>D6</w:delText>
              </w:r>
              <w:r w:rsidR="00BF1AC4" w:rsidRPr="004424B1" w:rsidDel="00091B44">
                <w:delText>]</w:delText>
              </w:r>
              <w:r w:rsidR="007D028A" w:rsidRPr="004424B1" w:rsidDel="00091B44">
                <w:fldChar w:fldCharType="end"/>
              </w:r>
              <w:r w:rsidR="007D028A" w:rsidRPr="004424B1" w:rsidDel="00091B44">
                <w:delText xml:space="preserve"> annex E2, section 1.7 reference [19] or a mission specific frame.</w:delText>
              </w:r>
            </w:del>
          </w:p>
          <w:p w14:paraId="3578D94E" w14:textId="42A3B2DD" w:rsidR="004C430C" w:rsidRPr="004424B1" w:rsidRDefault="007D028A" w:rsidP="007B4994">
            <w:pPr>
              <w:pStyle w:val="TableCell"/>
              <w:cnfStyle w:val="000000000000" w:firstRow="0" w:lastRow="0" w:firstColumn="0" w:lastColumn="0" w:oddVBand="0" w:evenVBand="0" w:oddHBand="0" w:evenHBand="0" w:firstRowFirstColumn="0" w:firstRowLastColumn="0" w:lastRowFirstColumn="0" w:lastRowLastColumn="0"/>
            </w:pPr>
            <w:del w:id="34621" w:author="Peter Van Der Plas" w:date="2024-12-30T12:40:00Z" w16du:dateUtc="2024-12-30T11:40:00Z">
              <w:r w:rsidRPr="004424B1" w:rsidDel="004E084A">
                <w:delText xml:space="preserve">  </w:delText>
              </w:r>
            </w:del>
            <w:r w:rsidR="004C430C" w:rsidRPr="004424B1">
              <w:t>Default frame is the spacecraft frame or any other mission specific default frame.</w:t>
            </w:r>
          </w:p>
        </w:tc>
      </w:tr>
      <w:tr w:rsidR="004C430C" w:rsidRPr="004424B1" w14:paraId="594228A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07303B" w14:textId="77777777" w:rsidR="004C430C" w:rsidRPr="004424B1" w:rsidRDefault="004C430C" w:rsidP="007B4994">
            <w:pPr>
              <w:pStyle w:val="TableCell"/>
            </w:pPr>
            <w:r w:rsidRPr="004424B1">
              <w:t>boresight</w:t>
            </w:r>
          </w:p>
        </w:tc>
        <w:tc>
          <w:tcPr>
            <w:tcW w:w="1984" w:type="dxa"/>
          </w:tcPr>
          <w:p w14:paraId="58D21DD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Direction</w:t>
            </w:r>
          </w:p>
        </w:tc>
        <w:tc>
          <w:tcPr>
            <w:tcW w:w="992" w:type="dxa"/>
          </w:tcPr>
          <w:p w14:paraId="0FCF120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5F453D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Direction in any spacecraft frame.</w:t>
            </w:r>
          </w:p>
        </w:tc>
      </w:tr>
      <w:tr w:rsidR="004C430C" w:rsidRPr="004424B1" w14:paraId="577D65F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A1DEFDF" w14:textId="77777777" w:rsidR="004C430C" w:rsidRPr="004424B1" w:rsidRDefault="004C430C" w:rsidP="007B4994">
            <w:pPr>
              <w:pStyle w:val="TableCell"/>
            </w:pPr>
            <w:r w:rsidRPr="004424B1">
              <w:t>boresightMargin</w:t>
            </w:r>
          </w:p>
        </w:tc>
        <w:tc>
          <w:tcPr>
            <w:tcW w:w="1984" w:type="dxa"/>
          </w:tcPr>
          <w:p w14:paraId="4988251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Angle</w:t>
            </w:r>
          </w:p>
        </w:tc>
        <w:tc>
          <w:tcPr>
            <w:tcW w:w="992" w:type="dxa"/>
          </w:tcPr>
          <w:p w14:paraId="0704A0F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7A06FA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Defines an optional cone region around the boresight, allowing a margin for application of the pointing constraint.</w:t>
            </w:r>
          </w:p>
          <w:p w14:paraId="40E976BF" w14:textId="237D9112"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0.0</w:t>
            </w:r>
            <w:ins w:id="34622" w:author="Peter Van Der Plas" w:date="2024-12-30T12:40:00Z" w16du:dateUtc="2024-12-30T11:40:00Z">
              <w:r w:rsidR="004E084A">
                <w:t>.</w:t>
              </w:r>
            </w:ins>
          </w:p>
        </w:tc>
      </w:tr>
      <w:tr w:rsidR="004C430C" w:rsidRPr="004424B1" w14:paraId="6D42098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0BE6445" w14:textId="77777777" w:rsidR="004C430C" w:rsidRPr="004424B1" w:rsidRDefault="004C430C" w:rsidP="007B4994">
            <w:pPr>
              <w:pStyle w:val="TableCell"/>
              <w:rPr>
                <w:spacing w:val="-4"/>
              </w:rPr>
            </w:pPr>
            <w:r w:rsidRPr="004424B1">
              <w:rPr>
                <w:spacing w:val="-4"/>
              </w:rPr>
              <w:t>phaseAngleMargin</w:t>
            </w:r>
          </w:p>
        </w:tc>
        <w:tc>
          <w:tcPr>
            <w:tcW w:w="1984" w:type="dxa"/>
          </w:tcPr>
          <w:p w14:paraId="231957E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Angle</w:t>
            </w:r>
          </w:p>
        </w:tc>
        <w:tc>
          <w:tcPr>
            <w:tcW w:w="992" w:type="dxa"/>
          </w:tcPr>
          <w:p w14:paraId="1E4CF7A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rPr>
                <w:szCs w:val="20"/>
              </w:rPr>
            </w:pPr>
            <w:r w:rsidRPr="004424B1">
              <w:rPr>
                <w:szCs w:val="20"/>
              </w:rPr>
              <w:t>Yes</w:t>
            </w:r>
          </w:p>
        </w:tc>
        <w:tc>
          <w:tcPr>
            <w:tcW w:w="4535" w:type="dxa"/>
          </w:tcPr>
          <w:p w14:paraId="09C6A23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rPr>
                <w:szCs w:val="20"/>
              </w:rPr>
            </w:pPr>
            <w:r w:rsidRPr="004424B1">
              <w:rPr>
                <w:szCs w:val="20"/>
              </w:rPr>
              <w:t xml:space="preserve">Defines an optional rotation around the boresight, </w:t>
            </w:r>
            <w:proofErr w:type="spellStart"/>
            <w:r w:rsidRPr="004424B1">
              <w:rPr>
                <w:szCs w:val="20"/>
              </w:rPr>
              <w:t>w.r.t.</w:t>
            </w:r>
            <w:proofErr w:type="spellEnd"/>
            <w:r w:rsidRPr="004424B1">
              <w:rPr>
                <w:szCs w:val="20"/>
              </w:rPr>
              <w:t xml:space="preserve"> the default phase angle, allowing a margin for application of the pointing constraint.</w:t>
            </w:r>
          </w:p>
          <w:p w14:paraId="244B066B" w14:textId="2E1EE1C6"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rPr>
                <w:szCs w:val="20"/>
              </w:rPr>
              <w:t>Default = 0.0</w:t>
            </w:r>
            <w:ins w:id="34623" w:author="Peter Van Der Plas" w:date="2024-12-30T12:40:00Z" w16du:dateUtc="2024-12-30T11:40:00Z">
              <w:r w:rsidR="004E084A">
                <w:rPr>
                  <w:szCs w:val="20"/>
                </w:rPr>
                <w:t>.</w:t>
              </w:r>
            </w:ins>
          </w:p>
        </w:tc>
      </w:tr>
      <w:tr w:rsidR="004C430C" w:rsidRPr="004424B1" w14:paraId="5B1C1E5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756424" w14:textId="77777777" w:rsidR="004C430C" w:rsidRPr="004424B1" w:rsidRDefault="004C430C" w:rsidP="007B4994">
            <w:pPr>
              <w:pStyle w:val="TableCell"/>
            </w:pPr>
            <w:proofErr w:type="spellStart"/>
            <w:r w:rsidRPr="004424B1">
              <w:t>unconstrainedPhaseAngle</w:t>
            </w:r>
            <w:proofErr w:type="spellEnd"/>
          </w:p>
        </w:tc>
        <w:tc>
          <w:tcPr>
            <w:tcW w:w="1984" w:type="dxa"/>
          </w:tcPr>
          <w:p w14:paraId="478F895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6894239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6267462" w14:textId="7BF321B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If </w:t>
            </w:r>
            <w:proofErr w:type="gramStart"/>
            <w:r w:rsidRPr="004424B1">
              <w:t>TRUE</w:t>
            </w:r>
            <w:proofErr w:type="gramEnd"/>
            <w:r w:rsidRPr="004424B1">
              <w:t xml:space="preserve"> no constraint will apply to the phaseAngle.  The phaseAngleMargin </w:t>
            </w:r>
            <w:del w:id="34624" w:author="Quinten Van Woerkom" w:date="2024-11-25T14:46:00Z" w16du:dateUtc="2024-11-25T13:46:00Z">
              <w:r w:rsidRPr="004424B1" w:rsidDel="00006133">
                <w:delText>attribute</w:delText>
              </w:r>
            </w:del>
            <w:ins w:id="34625" w:author="Quinten Van Woerkom" w:date="2024-11-25T14:46:00Z" w16du:dateUtc="2024-11-25T13:46:00Z">
              <w:r w:rsidR="00006133">
                <w:t>field</w:t>
              </w:r>
            </w:ins>
            <w:r w:rsidRPr="004424B1">
              <w:t xml:space="preserve"> will be ignored in this case.</w:t>
            </w:r>
          </w:p>
          <w:p w14:paraId="5C4B983C" w14:textId="0C926655"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FALSE</w:t>
            </w:r>
            <w:ins w:id="34626" w:author="Peter Van Der Plas" w:date="2024-12-30T12:40:00Z" w16du:dateUtc="2024-12-30T11:40:00Z">
              <w:r w:rsidR="004E084A">
                <w:t>.</w:t>
              </w:r>
            </w:ins>
          </w:p>
        </w:tc>
      </w:tr>
      <w:tr w:rsidR="004C430C" w:rsidRPr="004424B1" w14:paraId="43E75C9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0C4188A" w14:textId="77777777" w:rsidR="004C430C" w:rsidRPr="004424B1" w:rsidRDefault="004C430C" w:rsidP="007B4994">
            <w:pPr>
              <w:pStyle w:val="TableCell"/>
            </w:pPr>
            <w:r w:rsidRPr="004424B1">
              <w:t>pointingTemplate</w:t>
            </w:r>
          </w:p>
        </w:tc>
        <w:tc>
          <w:tcPr>
            <w:tcW w:w="1984" w:type="dxa"/>
          </w:tcPr>
          <w:p w14:paraId="5DEE3D6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17B7498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D8C8C18" w14:textId="0836538D" w:rsidR="004C430C" w:rsidRPr="004424B1" w:rsidRDefault="00182F81" w:rsidP="007B4994">
            <w:pPr>
              <w:pStyle w:val="TableCell"/>
              <w:cnfStyle w:val="000000000000" w:firstRow="0" w:lastRow="0" w:firstColumn="0" w:lastColumn="0" w:oddVBand="0" w:evenVBand="0" w:oddHBand="0" w:evenHBand="0" w:firstRowFirstColumn="0" w:firstRowLastColumn="0" w:lastRowFirstColumn="0" w:lastRowLastColumn="0"/>
            </w:pPr>
            <w:r w:rsidRPr="004424B1">
              <w:t>One of the pointing templates defined in the</w:t>
            </w:r>
            <w:r w:rsidR="004C430C" w:rsidRPr="004424B1">
              <w:t xml:space="preserve"> </w:t>
            </w:r>
            <w:r w:rsidRPr="004424B1">
              <w:t>PRM</w:t>
            </w:r>
            <w:del w:id="34627" w:author="Peter Van Der Plas" w:date="2024-12-25T14:04:00Z" w16du:dateUtc="2024-12-25T13:04:00Z">
              <w:r w:rsidR="004C430C" w:rsidRPr="004424B1" w:rsidDel="00635644">
                <w:rPr>
                  <w:iCs/>
                </w:rPr>
                <w:delText xml:space="preserve"> </w:delText>
              </w:r>
              <w:r w:rsidR="00E06324" w:rsidRPr="004424B1" w:rsidDel="00635644">
                <w:rPr>
                  <w:iCs/>
                </w:rPr>
                <w:delText xml:space="preserve">with the XML available in the SANA registry </w:delText>
              </w:r>
              <w:r w:rsidRPr="004424B1" w:rsidDel="00635644">
                <w:rPr>
                  <w:iCs/>
                </w:rPr>
                <w:delText xml:space="preserve">reference </w:delText>
              </w:r>
              <w:r w:rsidRPr="004424B1" w:rsidDel="00635644">
                <w:fldChar w:fldCharType="begin"/>
              </w:r>
              <w:r w:rsidRPr="004424B1" w:rsidDel="00635644">
                <w:delInstrText xml:space="preserve"> REF R_509x0b1PointingRequestMessage \h </w:delInstrText>
              </w:r>
              <w:r w:rsidRPr="004424B1" w:rsidDel="00635644">
                <w:fldChar w:fldCharType="separate"/>
              </w:r>
              <w:r w:rsidR="00BF1AC4" w:rsidRPr="004424B1" w:rsidDel="00635644">
                <w:delText>[</w:delText>
              </w:r>
              <w:r w:rsidR="00BF1AC4" w:rsidDel="00635644">
                <w:rPr>
                  <w:noProof/>
                </w:rPr>
                <w:delText>D6</w:delText>
              </w:r>
              <w:r w:rsidR="00BF1AC4" w:rsidRPr="004424B1" w:rsidDel="00635644">
                <w:delText>]</w:delText>
              </w:r>
            </w:del>
            <w:ins w:id="34628" w:author="Quinten Van Woerkom" w:date="2024-12-17T10:44:00Z" w16du:dateUtc="2024-12-17T09:44:00Z">
              <w:del w:id="34629" w:author="Peter Van Der Plas" w:date="2024-12-25T14:04:00Z" w16du:dateUtc="2024-12-25T13:04:00Z">
                <w:r w:rsidR="00CD3A56" w:rsidDel="00635644">
                  <w:delText>[10]</w:delText>
                </w:r>
              </w:del>
            </w:ins>
            <w:del w:id="34630" w:author="Peter Van Der Plas" w:date="2024-12-25T14:04:00Z" w16du:dateUtc="2024-12-25T13:04:00Z">
              <w:r w:rsidRPr="004424B1" w:rsidDel="00635644">
                <w:fldChar w:fldCharType="end"/>
              </w:r>
              <w:r w:rsidRPr="004424B1" w:rsidDel="00635644">
                <w:delText xml:space="preserve"> annex E2,</w:delText>
              </w:r>
            </w:del>
            <w:r w:rsidRPr="004424B1">
              <w:t xml:space="preserve"> or a mission specific pointing template.</w:t>
            </w:r>
            <w:ins w:id="34631" w:author="Peter Van Der Plas" w:date="2024-12-25T14:04:00Z" w16du:dateUtc="2024-12-25T13:04:00Z">
              <w:r w:rsidR="00635644">
                <w:t xml:space="preserve"> The</w:t>
              </w:r>
            </w:ins>
            <w:ins w:id="34632" w:author="Peter Van Der Plas" w:date="2024-12-25T14:05:00Z" w16du:dateUtc="2024-12-25T13:05:00Z">
              <w:r w:rsidR="00635644">
                <w:t xml:space="preserve"> </w:t>
              </w:r>
            </w:ins>
            <w:ins w:id="34633" w:author="Peter Van Der Plas" w:date="2024-12-25T14:15:00Z" w16du:dateUtc="2024-12-25T13:15:00Z">
              <w:r w:rsidR="006F09CC">
                <w:fldChar w:fldCharType="begin"/>
              </w:r>
              <w:r w:rsidR="006F09CC">
                <w:instrText>HYPERLINK "https://sanaregistry.org/r/pointing_request_message/"</w:instrText>
              </w:r>
              <w:r w:rsidR="006F09CC">
                <w:fldChar w:fldCharType="separate"/>
              </w:r>
              <w:r w:rsidR="006F09CC" w:rsidRPr="006F09CC">
                <w:rPr>
                  <w:rStyle w:val="Hyperlink"/>
                </w:rPr>
                <w:t>pointing templates</w:t>
              </w:r>
              <w:r w:rsidR="006F09CC">
                <w:fldChar w:fldCharType="end"/>
              </w:r>
            </w:ins>
            <w:ins w:id="34634" w:author="Peter Van Der Plas" w:date="2024-12-25T14:04:00Z" w16du:dateUtc="2024-12-25T13:04:00Z">
              <w:r w:rsidR="00635644">
                <w:t xml:space="preserve"> are </w:t>
              </w:r>
            </w:ins>
            <w:ins w:id="34635" w:author="Peter Van Der Plas" w:date="2024-12-25T14:11:00Z" w16du:dateUtc="2024-12-25T13:11:00Z">
              <w:r w:rsidR="00635644">
                <w:t xml:space="preserve">also </w:t>
              </w:r>
            </w:ins>
            <w:ins w:id="34636" w:author="Peter Van Der Plas" w:date="2024-12-25T14:04:00Z" w16du:dateUtc="2024-12-25T13:04:00Z">
              <w:r w:rsidR="00635644" w:rsidRPr="004424B1">
                <w:rPr>
                  <w:iCs/>
                </w:rPr>
                <w:t xml:space="preserve">available in </w:t>
              </w:r>
            </w:ins>
            <w:ins w:id="34637" w:author="Peter Van Der Plas" w:date="2024-12-25T14:11:00Z" w16du:dateUtc="2024-12-25T13:11:00Z">
              <w:r w:rsidR="00635644">
                <w:rPr>
                  <w:iCs/>
                </w:rPr>
                <w:t>the</w:t>
              </w:r>
            </w:ins>
            <w:ins w:id="34638" w:author="Peter Van Der Plas" w:date="2024-12-25T14:04:00Z" w16du:dateUtc="2024-12-25T13:04:00Z">
              <w:r w:rsidR="00635644" w:rsidRPr="004424B1">
                <w:rPr>
                  <w:iCs/>
                </w:rPr>
                <w:t xml:space="preserve"> SANA </w:t>
              </w:r>
            </w:ins>
            <w:ins w:id="34639" w:author="Peter Van Der Plas" w:date="2024-12-25T14:12:00Z" w16du:dateUtc="2024-12-25T13:12:00Z">
              <w:r w:rsidR="006F09CC">
                <w:rPr>
                  <w:iCs/>
                </w:rPr>
                <w:t>r</w:t>
              </w:r>
            </w:ins>
            <w:ins w:id="34640" w:author="Peter Van Der Plas" w:date="2024-12-25T14:04:00Z" w16du:dateUtc="2024-12-25T13:04:00Z">
              <w:r w:rsidR="00635644" w:rsidRPr="004424B1">
                <w:rPr>
                  <w:iCs/>
                </w:rPr>
                <w:t>egistry</w:t>
              </w:r>
            </w:ins>
            <w:ins w:id="34641" w:author="Peter Van Der Plas" w:date="2024-12-25T14:15:00Z" w16du:dateUtc="2024-12-25T13:15:00Z">
              <w:r w:rsidR="006F09CC">
                <w:rPr>
                  <w:iCs/>
                </w:rPr>
                <w:t xml:space="preserve"> (</w:t>
              </w:r>
            </w:ins>
            <w:ins w:id="34642" w:author="Peter Van Der Plas" w:date="2024-12-25T14:14:00Z" w16du:dateUtc="2024-12-25T13:14:00Z">
              <w:r w:rsidR="006F09CC">
                <w:rPr>
                  <w:iCs/>
                </w:rPr>
                <w:t xml:space="preserve">see </w:t>
              </w:r>
            </w:ins>
            <w:ins w:id="34643" w:author="Peter Van Der Plas" w:date="2024-12-25T14:04:00Z" w16du:dateUtc="2024-12-25T13:04:00Z">
              <w:r w:rsidR="00635644" w:rsidRPr="004424B1">
                <w:rPr>
                  <w:iCs/>
                </w:rPr>
                <w:t xml:space="preserve">reference </w:t>
              </w:r>
              <w:r w:rsidR="00635644" w:rsidRPr="004424B1">
                <w:fldChar w:fldCharType="begin"/>
              </w:r>
              <w:r w:rsidR="00635644" w:rsidRPr="004424B1">
                <w:instrText xml:space="preserve"> REF R_509x0b1PointingRequestMessage \h </w:instrText>
              </w:r>
            </w:ins>
            <w:ins w:id="34644" w:author="Peter Van Der Plas" w:date="2024-12-25T14:04:00Z" w16du:dateUtc="2024-12-25T13:04:00Z">
              <w:r w:rsidR="00635644" w:rsidRPr="004424B1">
                <w:fldChar w:fldCharType="separate"/>
              </w:r>
            </w:ins>
            <w:ins w:id="34645" w:author="Peter Van Der Plas" w:date="2025-01-01T17:31:00Z" w16du:dateUtc="2025-01-01T16:31:00Z">
              <w:r w:rsidR="006D1623">
                <w:t>[10]</w:t>
              </w:r>
            </w:ins>
            <w:ins w:id="34646" w:author="Peter Van Der Plas" w:date="2024-12-25T14:04:00Z" w16du:dateUtc="2024-12-25T13:04:00Z">
              <w:r w:rsidR="00635644" w:rsidRPr="004424B1">
                <w:fldChar w:fldCharType="end"/>
              </w:r>
              <w:r w:rsidR="00635644" w:rsidRPr="004424B1">
                <w:t xml:space="preserve"> annex E2</w:t>
              </w:r>
            </w:ins>
            <w:ins w:id="34647" w:author="Peter Van Der Plas" w:date="2024-12-25T14:15:00Z" w16du:dateUtc="2024-12-25T13:15:00Z">
              <w:r w:rsidR="006F09CC">
                <w:t>)</w:t>
              </w:r>
            </w:ins>
            <w:ins w:id="34648" w:author="Peter Van Der Plas" w:date="2024-12-25T14:05:00Z" w16du:dateUtc="2024-12-25T13:05:00Z">
              <w:r w:rsidR="00635644">
                <w:t>.</w:t>
              </w:r>
            </w:ins>
          </w:p>
        </w:tc>
      </w:tr>
      <w:tr w:rsidR="004C430C" w:rsidRPr="004424B1" w14:paraId="3C5741A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DD71D97" w14:textId="77777777" w:rsidR="004C430C" w:rsidRPr="004424B1" w:rsidRDefault="004C430C" w:rsidP="007B4994">
            <w:pPr>
              <w:pStyle w:val="TableCell"/>
              <w:rPr>
                <w:spacing w:val="-4"/>
              </w:rPr>
            </w:pPr>
            <w:r w:rsidRPr="004424B1">
              <w:rPr>
                <w:spacing w:val="-4"/>
              </w:rPr>
              <w:t>pointingArguments</w:t>
            </w:r>
          </w:p>
        </w:tc>
        <w:tc>
          <w:tcPr>
            <w:tcW w:w="1984" w:type="dxa"/>
          </w:tcPr>
          <w:p w14:paraId="6096E772" w14:textId="0306AC7F"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commentRangeStart w:id="34649"/>
            <w:del w:id="34650" w:author="Quinten Van Woerkom" w:date="2024-12-12T12:05:00Z" w16du:dateUtc="2024-12-12T11:05:00Z">
              <w:r w:rsidRPr="004424B1" w:rsidDel="00843273">
                <w:delText>MAL::NamedValue</w:delText>
              </w:r>
            </w:del>
            <w:ins w:id="34651" w:author="Quinten Van Woerkom" w:date="2024-12-12T12:05:00Z" w16du:dateUtc="2024-12-12T11:05:00Z">
              <w:r w:rsidR="00843273" w:rsidRPr="004424B1">
                <w:t>Named</w:t>
              </w:r>
              <w:r w:rsidR="00843273">
                <w:t>Element</w:t>
              </w:r>
              <w:commentRangeEnd w:id="34649"/>
              <w:r w:rsidR="00843273">
                <w:rPr>
                  <w:rStyle w:val="CommentReference"/>
                  <w:rFonts w:cs="Times New Roman"/>
                  <w:lang w:val="en-US" w:eastAsia="en-US"/>
                </w:rPr>
                <w:commentReference w:id="34649"/>
              </w:r>
            </w:ins>
            <w:r w:rsidRPr="004424B1">
              <w:t>&gt;</w:t>
            </w:r>
          </w:p>
        </w:tc>
        <w:tc>
          <w:tcPr>
            <w:tcW w:w="992" w:type="dxa"/>
          </w:tcPr>
          <w:p w14:paraId="1839E61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03CECDB" w14:textId="370C7731"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argument list is consistent with the referenced template by name</w:t>
            </w:r>
            <w:commentRangeStart w:id="34652"/>
            <w:r w:rsidRPr="004424B1">
              <w:t>.</w:t>
            </w:r>
            <w:commentRangeEnd w:id="34652"/>
            <w:r w:rsidR="00FB1933">
              <w:rPr>
                <w:rStyle w:val="CommentReference"/>
                <w:rFonts w:cs="Times New Roman"/>
                <w:lang w:val="en-US" w:eastAsia="en-US"/>
              </w:rPr>
              <w:commentReference w:id="34652"/>
            </w:r>
            <w:del w:id="34653" w:author="Quinten Van Woerkom" w:date="2024-12-12T14:30:00Z" w16du:dateUtc="2024-12-12T13:30:00Z">
              <w:r w:rsidRPr="004424B1" w:rsidDel="00FB1933">
                <w:delText xml:space="preserve">  Physical values are represented as a pair of arguments containing the value and units respectively.</w:delText>
              </w:r>
            </w:del>
            <w:del w:id="34654" w:author="Quinten Van Woerkom" w:date="2024-12-12T12:05:00Z" w16du:dateUtc="2024-12-12T11:05:00Z">
              <w:r w:rsidRPr="004424B1" w:rsidDel="00843273">
                <w:delText xml:space="preserve">  Position and Direction type arguments are represented as strings containing the literal value.</w:delText>
              </w:r>
            </w:del>
          </w:p>
        </w:tc>
      </w:tr>
    </w:tbl>
    <w:p w14:paraId="73BDFA88" w14:textId="5175ED92" w:rsidR="009C1EC7" w:rsidRDefault="009C1EC7">
      <w:pPr>
        <w:pStyle w:val="Heading6"/>
        <w:spacing w:before="480"/>
        <w:rPr>
          <w:ins w:id="34655" w:author="Peter Van Der Plas" w:date="2024-12-30T12:33:00Z" w16du:dateUtc="2024-12-30T11:33:00Z"/>
          <w:lang w:val="en-GB"/>
        </w:rPr>
        <w:pPrChange w:id="34656" w:author="Peter Van Der Plas" w:date="2024-12-30T12:41:00Z" w16du:dateUtc="2024-12-30T11:41:00Z">
          <w:pPr/>
        </w:pPrChange>
      </w:pPr>
      <w:ins w:id="34657" w:author="Peter Van Der Plas" w:date="2024-12-30T12:33:00Z" w16du:dateUtc="2024-12-30T11:33:00Z">
        <w:r>
          <w:rPr>
            <w:lang w:val="en-GB"/>
          </w:rPr>
          <w:t>Requirements</w:t>
        </w:r>
      </w:ins>
    </w:p>
    <w:p w14:paraId="09CA572A" w14:textId="77777777" w:rsidR="004E084A" w:rsidRPr="004E084A" w:rsidRDefault="004C430C" w:rsidP="009C1EC7">
      <w:pPr>
        <w:pStyle w:val="Paragraph7"/>
        <w:rPr>
          <w:ins w:id="34658" w:author="Peter Van Der Plas" w:date="2024-12-30T12:34:00Z" w16du:dateUtc="2024-12-30T11:34:00Z"/>
          <w:rPrChange w:id="34659" w:author="Peter Van Der Plas" w:date="2024-12-30T12:34:00Z" w16du:dateUtc="2024-12-30T11:34:00Z">
            <w:rPr>
              <w:ins w:id="34660" w:author="Peter Van Der Plas" w:date="2024-12-30T12:34:00Z" w16du:dateUtc="2024-12-30T11:34:00Z"/>
              <w:lang w:val="en-GB"/>
            </w:rPr>
          </w:rPrChange>
        </w:rPr>
      </w:pPr>
      <w:commentRangeStart w:id="34661"/>
      <w:r w:rsidRPr="004424B1">
        <w:rPr>
          <w:lang w:val="en-GB"/>
        </w:rPr>
        <w:t>The following table</w:t>
      </w:r>
      <w:ins w:id="34662" w:author="Quinten Van Woerkom" w:date="2024-11-25T14:22:00Z" w16du:dateUtc="2024-11-25T13:22:00Z">
        <w:r w:rsidR="00B530D2">
          <w:rPr>
            <w:lang w:val="en-GB"/>
          </w:rPr>
          <w:t xml:space="preserve"> prescribes the</w:t>
        </w:r>
      </w:ins>
      <w:del w:id="34663" w:author="Quinten Van Woerkom" w:date="2024-11-25T14:22:00Z" w16du:dateUtc="2024-11-25T13:22:00Z">
        <w:r w:rsidRPr="004424B1" w:rsidDel="00B530D2">
          <w:rPr>
            <w:lang w:val="en-GB"/>
          </w:rPr>
          <w:delText xml:space="preserve"> summarizes</w:delText>
        </w:r>
      </w:del>
      <w:r w:rsidRPr="004424B1">
        <w:rPr>
          <w:lang w:val="en-GB"/>
        </w:rPr>
        <w:t xml:space="preserve"> currently defined pointing templates and their additional arguments</w:t>
      </w:r>
      <w:del w:id="34664" w:author="Quinten Van Woerkom" w:date="2024-11-25T14:23:00Z" w16du:dateUtc="2024-11-25T13:23:00Z">
        <w:r w:rsidRPr="004424B1" w:rsidDel="00B530D2">
          <w:rPr>
            <w:lang w:val="en-GB"/>
          </w:rPr>
          <w:delText>.  Not all templates require additional arguments</w:delText>
        </w:r>
      </w:del>
      <w:ins w:id="34665" w:author="Quinten Van Woerkom" w:date="2024-11-25T14:23:00Z" w16du:dateUtc="2024-11-25T13:23:00Z">
        <w:r w:rsidR="00B530D2">
          <w:rPr>
            <w:lang w:val="en-GB"/>
          </w:rPr>
          <w:t xml:space="preserve"> (where applicable)</w:t>
        </w:r>
      </w:ins>
      <w:r w:rsidRPr="004424B1">
        <w:rPr>
          <w:lang w:val="en-GB"/>
        </w:rPr>
        <w:t>.</w:t>
      </w:r>
      <w:commentRangeEnd w:id="34661"/>
      <w:r w:rsidR="00B530D2">
        <w:rPr>
          <w:rStyle w:val="CommentReference"/>
        </w:rPr>
        <w:commentReference w:id="34661"/>
      </w:r>
    </w:p>
    <w:p w14:paraId="7A7DC6E8" w14:textId="5C9F2696" w:rsidR="004C430C" w:rsidRPr="00BE3780" w:rsidDel="004E084A" w:rsidRDefault="00BE3780" w:rsidP="004E084A">
      <w:pPr>
        <w:rPr>
          <w:ins w:id="34666" w:author="Quinten Van Woerkom" w:date="2024-11-25T14:23:00Z" w16du:dateUtc="2024-11-25T13:23:00Z"/>
          <w:del w:id="34667" w:author="Peter Van Der Plas" w:date="2024-12-30T12:40:00Z" w16du:dateUtc="2024-12-30T11:40:00Z"/>
          <w:rPrChange w:id="34668" w:author="Quinten Van Woerkom" w:date="2024-11-25T15:29:00Z" w16du:dateUtc="2024-11-25T14:29:00Z">
            <w:rPr>
              <w:ins w:id="34669" w:author="Quinten Van Woerkom" w:date="2024-11-25T14:23:00Z" w16du:dateUtc="2024-11-25T13:23:00Z"/>
              <w:del w:id="34670" w:author="Peter Van Der Plas" w:date="2024-12-30T12:40:00Z" w16du:dateUtc="2024-12-30T11:40:00Z"/>
              <w:lang w:val="en-GB"/>
            </w:rPr>
          </w:rPrChange>
        </w:rPr>
      </w:pPr>
      <w:ins w:id="34671" w:author="Quinten Van Woerkom" w:date="2024-11-25T15:27:00Z" w16du:dateUtc="2024-11-25T14:27:00Z">
        <w:del w:id="34672" w:author="Peter Van Der Plas" w:date="2024-12-30T12:40:00Z" w16du:dateUtc="2024-12-30T11:40:00Z">
          <w:r w:rsidDel="004E084A">
            <w:rPr>
              <w:lang w:val="en-GB"/>
            </w:rPr>
            <w:delText xml:space="preserve"> </w:delText>
          </w:r>
        </w:del>
      </w:ins>
      <w:ins w:id="34673" w:author="Quinten Van Woerkom" w:date="2024-11-25T15:28:00Z" w16du:dateUtc="2024-11-25T14:28:00Z">
        <w:del w:id="34674" w:author="Peter Van Der Plas" w:date="2024-12-30T12:40:00Z" w16du:dateUtc="2024-12-30T11:40:00Z">
          <w:r w:rsidDel="004E084A">
            <w:rPr>
              <w:lang w:val="en-GB"/>
            </w:rPr>
            <w:delText xml:space="preserve"> </w:delText>
          </w:r>
          <w:commentRangeStart w:id="34675"/>
          <w:r w:rsidDel="004E084A">
            <w:rPr>
              <w:lang w:val="en-GB"/>
            </w:rPr>
            <w:delText xml:space="preserve">Following reference </w:delText>
          </w:r>
        </w:del>
      </w:ins>
      <w:ins w:id="34676" w:author="Quinten Van Woerkom" w:date="2024-12-17T10:44:00Z" w16du:dateUtc="2024-12-17T09:44:00Z">
        <w:del w:id="34677" w:author="Peter Van Der Plas" w:date="2024-12-25T14:58:00Z" w16du:dateUtc="2024-12-25T13:58:00Z">
          <w:r w:rsidR="00CD3A56" w:rsidDel="00056796">
            <w:rPr>
              <w:lang w:val="en-GB"/>
            </w:rPr>
            <w:delText>[10]</w:delText>
          </w:r>
        </w:del>
      </w:ins>
      <w:ins w:id="34678" w:author="Quinten Van Woerkom" w:date="2024-11-25T15:28:00Z" w16du:dateUtc="2024-11-25T14:28:00Z">
        <w:del w:id="34679" w:author="Peter Van Der Plas" w:date="2024-12-30T12:40:00Z" w16du:dateUtc="2024-12-30T11:40:00Z">
          <w:r w:rsidDel="004E084A">
            <w:rPr>
              <w:lang w:val="en-GB"/>
            </w:rPr>
            <w:delText>, s</w:delText>
          </w:r>
        </w:del>
      </w:ins>
      <w:ins w:id="34680" w:author="Quinten Van Woerkom" w:date="2024-11-25T15:29:00Z" w16du:dateUtc="2024-11-25T14:29:00Z">
        <w:del w:id="34681" w:author="Peter Van Der Plas" w:date="2024-12-30T12:40:00Z" w16du:dateUtc="2024-12-30T11:40:00Z">
          <w:r w:rsidDel="004E084A">
            <w:rPr>
              <w:lang w:val="en-GB"/>
            </w:rPr>
            <w:delText>ome pointing template arguments are optional; in those cases, the argument may be omitted from the passed pointing arguments list.</w:delText>
          </w:r>
        </w:del>
      </w:ins>
      <w:commentRangeEnd w:id="34675"/>
      <w:ins w:id="34682" w:author="Quinten Van Woerkom" w:date="2024-11-25T15:30:00Z" w16du:dateUtc="2024-11-25T14:30:00Z">
        <w:del w:id="34683" w:author="Peter Van Der Plas" w:date="2024-12-30T12:40:00Z" w16du:dateUtc="2024-12-30T11:40:00Z">
          <w:r w:rsidR="0022153F" w:rsidDel="004E084A">
            <w:rPr>
              <w:rStyle w:val="CommentReference"/>
            </w:rPr>
            <w:commentReference w:id="34675"/>
          </w:r>
        </w:del>
      </w:ins>
    </w:p>
    <w:p w14:paraId="1ECCD939" w14:textId="51A7570A" w:rsidR="004E084A" w:rsidRPr="004E084A" w:rsidDel="004E084A" w:rsidRDefault="00B530D2">
      <w:pPr>
        <w:pStyle w:val="TableTitle"/>
        <w:spacing w:before="240"/>
        <w:rPr>
          <w:del w:id="34684" w:author="Peter Van Der Plas" w:date="2024-12-30T12:36:00Z" w16du:dateUtc="2024-12-30T11:36:00Z"/>
          <w:lang w:val="en-GB"/>
          <w:rPrChange w:id="34685" w:author="Peter Van Der Plas" w:date="2024-12-30T12:35:00Z" w16du:dateUtc="2024-12-30T11:35:00Z">
            <w:rPr>
              <w:del w:id="34686" w:author="Peter Van Der Plas" w:date="2024-12-30T12:36:00Z" w16du:dateUtc="2024-12-30T11:36:00Z"/>
            </w:rPr>
          </w:rPrChange>
        </w:rPr>
        <w:pPrChange w:id="34687" w:author="Peter Van Der Plas" w:date="2024-12-30T12:36:00Z" w16du:dateUtc="2024-12-30T11:36:00Z">
          <w:pPr/>
        </w:pPrChange>
      </w:pPr>
      <w:bookmarkStart w:id="34688" w:name="_Hlk185326463"/>
      <w:commentRangeStart w:id="34689"/>
      <w:ins w:id="34690" w:author="Quinten Van Woerkom" w:date="2024-11-25T14:24:00Z" w16du:dateUtc="2024-11-25T13:24:00Z">
        <w:del w:id="34691" w:author="Peter Van Der Plas" w:date="2024-12-30T12:40:00Z" w16du:dateUtc="2024-12-30T11:40:00Z">
          <w:r w:rsidRPr="004424B1" w:rsidDel="004E084A">
            <w:delText>NOTE</w:delText>
          </w:r>
          <w:r w:rsidRPr="004424B1" w:rsidDel="004E084A">
            <w:tab/>
            <w:delText>–</w:delText>
          </w:r>
          <w:r w:rsidRPr="004424B1" w:rsidDel="004E084A">
            <w:tab/>
          </w:r>
          <w:r w:rsidDel="004E084A">
            <w:delText xml:space="preserve">What are referred to as </w:delText>
          </w:r>
        </w:del>
      </w:ins>
      <w:ins w:id="34692" w:author="Quinten Van Woerkom" w:date="2024-12-03T11:51:00Z" w16du:dateUtc="2024-12-03T10:51:00Z">
        <w:del w:id="34693" w:author="Peter Van Der Plas" w:date="2024-12-30T12:40:00Z" w16du:dateUtc="2024-12-30T11:40:00Z">
          <w:r w:rsidR="00C114A1" w:rsidDel="004E084A">
            <w:delText>‘</w:delText>
          </w:r>
        </w:del>
      </w:ins>
      <w:ins w:id="34694" w:author="Quinten Van Woerkom" w:date="2024-11-25T14:24:00Z" w16du:dateUtc="2024-11-25T13:24:00Z">
        <w:del w:id="34695" w:author="Peter Van Der Plas" w:date="2024-12-30T12:40:00Z" w16du:dateUtc="2024-12-30T11:40:00Z">
          <w:r w:rsidDel="004E084A">
            <w:delText>arguments</w:delText>
          </w:r>
        </w:del>
      </w:ins>
      <w:ins w:id="34696" w:author="Quinten Van Woerkom" w:date="2024-12-03T11:51:00Z" w16du:dateUtc="2024-12-03T10:51:00Z">
        <w:del w:id="34697" w:author="Peter Van Der Plas" w:date="2024-12-30T12:40:00Z" w16du:dateUtc="2024-12-30T11:40:00Z">
          <w:r w:rsidR="00C114A1" w:rsidDel="004E084A">
            <w:delText>’</w:delText>
          </w:r>
        </w:del>
      </w:ins>
      <w:ins w:id="34698" w:author="Quinten Van Woerkom" w:date="2024-11-25T14:24:00Z" w16du:dateUtc="2024-11-25T13:24:00Z">
        <w:del w:id="34699" w:author="Peter Van Der Plas" w:date="2024-12-30T12:40:00Z" w16du:dateUtc="2024-12-30T11:40:00Z">
          <w:r w:rsidDel="004E084A">
            <w:delText xml:space="preserve"> in the table below correspond one-to-one with the elements that are indicated as </w:delText>
          </w:r>
        </w:del>
      </w:ins>
      <w:ins w:id="34700" w:author="Quinten Van Woerkom" w:date="2024-12-03T11:51:00Z" w16du:dateUtc="2024-12-03T10:51:00Z">
        <w:del w:id="34701" w:author="Peter Van Der Plas" w:date="2024-12-30T12:40:00Z" w16du:dateUtc="2024-12-30T11:40:00Z">
          <w:r w:rsidR="00C114A1" w:rsidDel="004E084A">
            <w:delText>‘</w:delText>
          </w:r>
        </w:del>
      </w:ins>
      <w:ins w:id="34702" w:author="Quinten Van Woerkom" w:date="2024-11-25T14:24:00Z" w16du:dateUtc="2024-11-25T13:24:00Z">
        <w:del w:id="34703" w:author="Peter Van Der Plas" w:date="2024-12-30T12:40:00Z" w16du:dateUtc="2024-12-30T11:40:00Z">
          <w:r w:rsidDel="004E084A">
            <w:delText>parameters</w:delText>
          </w:r>
        </w:del>
      </w:ins>
      <w:ins w:id="34704" w:author="Quinten Van Woerkom" w:date="2024-12-03T11:51:00Z" w16du:dateUtc="2024-12-03T10:51:00Z">
        <w:del w:id="34705" w:author="Peter Van Der Plas" w:date="2024-12-30T12:40:00Z" w16du:dateUtc="2024-12-30T11:40:00Z">
          <w:r w:rsidR="00C114A1" w:rsidDel="004E084A">
            <w:delText>’</w:delText>
          </w:r>
        </w:del>
      </w:ins>
      <w:ins w:id="34706" w:author="Quinten Van Woerkom" w:date="2024-11-25T14:24:00Z" w16du:dateUtc="2024-11-25T13:24:00Z">
        <w:del w:id="34707" w:author="Peter Van Der Plas" w:date="2024-12-30T12:40:00Z" w16du:dateUtc="2024-12-30T11:40:00Z">
          <w:r w:rsidDel="004E084A">
            <w:delText xml:space="preserve"> in </w:delText>
          </w:r>
        </w:del>
      </w:ins>
      <w:ins w:id="34708" w:author="Quinten Van Woerkom" w:date="2024-11-25T14:25:00Z" w16du:dateUtc="2024-11-25T13:25:00Z">
        <w:del w:id="34709" w:author="Peter Van Der Plas" w:date="2024-12-30T12:40:00Z" w16du:dateUtc="2024-12-30T11:40:00Z">
          <w:r w:rsidDel="004E084A">
            <w:delText xml:space="preserve">reference </w:delText>
          </w:r>
        </w:del>
      </w:ins>
      <w:ins w:id="34710" w:author="Quinten Van Woerkom" w:date="2024-12-17T10:44:00Z" w16du:dateUtc="2024-12-17T09:44:00Z">
        <w:del w:id="34711" w:author="Peter Van Der Plas" w:date="2024-12-25T14:59:00Z" w16du:dateUtc="2024-12-25T13:59:00Z">
          <w:r w:rsidR="00CD3A56" w:rsidDel="00056796">
            <w:delText>[10]</w:delText>
          </w:r>
        </w:del>
      </w:ins>
      <w:ins w:id="34712" w:author="Quinten Van Woerkom" w:date="2024-11-25T14:24:00Z" w16du:dateUtc="2024-11-25T13:24:00Z">
        <w:del w:id="34713" w:author="Peter Van Der Plas" w:date="2024-12-30T12:40:00Z" w16du:dateUtc="2024-12-30T11:40:00Z">
          <w:r w:rsidRPr="004424B1" w:rsidDel="004E084A">
            <w:delText>.</w:delText>
          </w:r>
        </w:del>
      </w:ins>
      <w:commentRangeEnd w:id="34689"/>
      <w:ins w:id="34714" w:author="Quinten Van Woerkom" w:date="2024-11-25T14:26:00Z" w16du:dateUtc="2024-11-25T13:26:00Z">
        <w:del w:id="34715" w:author="Peter Van Der Plas" w:date="2024-12-30T12:40:00Z" w16du:dateUtc="2024-12-30T11:40:00Z">
          <w:r w:rsidDel="004E084A">
            <w:rPr>
              <w:rStyle w:val="CommentReference"/>
            </w:rPr>
            <w:commentReference w:id="34689"/>
          </w:r>
        </w:del>
      </w:ins>
      <w:ins w:id="34716" w:author="Peter Van Der Plas" w:date="2024-12-30T12:35:00Z" w16du:dateUtc="2024-12-30T11:35:00Z">
        <w:r w:rsidR="004E084A" w:rsidRPr="004424B1">
          <w:rPr>
            <w:lang w:val="en-GB"/>
          </w:rPr>
          <w:t xml:space="preserve">Table </w:t>
        </w:r>
        <w:r w:rsidR="004E084A">
          <w:rPr>
            <w:lang w:val="en-GB"/>
          </w:rPr>
          <w:fldChar w:fldCharType="begin"/>
        </w:r>
        <w:r w:rsidR="004E084A">
          <w:rPr>
            <w:lang w:val="en-GB"/>
          </w:rPr>
          <w:instrText xml:space="preserve"> STYLEREF 1 \s </w:instrText>
        </w:r>
        <w:r w:rsidR="004E084A">
          <w:rPr>
            <w:lang w:val="en-GB"/>
          </w:rPr>
          <w:fldChar w:fldCharType="separate"/>
        </w:r>
      </w:ins>
      <w:r w:rsidR="006D1623">
        <w:rPr>
          <w:noProof/>
          <w:lang w:val="en-GB"/>
        </w:rPr>
        <w:t>4</w:t>
      </w:r>
      <w:ins w:id="34717" w:author="Peter Van Der Plas" w:date="2024-12-30T12:35:00Z" w16du:dateUtc="2024-12-30T11:35:00Z">
        <w:r w:rsidR="004E084A">
          <w:rPr>
            <w:lang w:val="en-GB"/>
          </w:rPr>
          <w:fldChar w:fldCharType="end"/>
        </w:r>
        <w:r w:rsidR="004E084A">
          <w:rPr>
            <w:lang w:val="en-GB"/>
          </w:rPr>
          <w:noBreakHyphen/>
        </w:r>
        <w:r w:rsidR="004E084A">
          <w:rPr>
            <w:lang w:val="en-GB"/>
          </w:rPr>
          <w:fldChar w:fldCharType="begin"/>
        </w:r>
        <w:r w:rsidR="004E084A">
          <w:rPr>
            <w:lang w:val="en-GB"/>
          </w:rPr>
          <w:instrText xml:space="preserve"> SEQ Table \* ARABIC \s 1 </w:instrText>
        </w:r>
        <w:r w:rsidR="004E084A">
          <w:rPr>
            <w:lang w:val="en-GB"/>
          </w:rPr>
          <w:fldChar w:fldCharType="separate"/>
        </w:r>
      </w:ins>
      <w:ins w:id="34718" w:author="Peter Van Der Plas" w:date="2025-01-01T17:31:00Z" w16du:dateUtc="2025-01-01T16:31:00Z">
        <w:r w:rsidR="006D1623">
          <w:rPr>
            <w:noProof/>
            <w:lang w:val="en-GB"/>
          </w:rPr>
          <w:t>6</w:t>
        </w:r>
      </w:ins>
      <w:ins w:id="34719" w:author="Peter Van Der Plas" w:date="2024-12-30T12:35:00Z" w16du:dateUtc="2024-12-30T11:35:00Z">
        <w:r w:rsidR="004E084A">
          <w:rPr>
            <w:lang w:val="en-GB"/>
          </w:rPr>
          <w:fldChar w:fldCharType="end"/>
        </w:r>
        <w:r w:rsidR="004E084A" w:rsidRPr="004424B1">
          <w:rPr>
            <w:lang w:val="en-GB"/>
          </w:rPr>
          <w:fldChar w:fldCharType="begin"/>
        </w:r>
        <w:r w:rsidR="004E084A" w:rsidRPr="004424B1">
          <w:rPr>
            <w:lang w:val="en-GB"/>
          </w:rPr>
          <w:instrText xml:space="preserve"> TC \f T \l 7 "</w:instrText>
        </w:r>
        <w:r w:rsidR="004E084A" w:rsidRPr="004424B1">
          <w:rPr>
            <w:lang w:val="en-GB"/>
          </w:rPr>
          <w:fldChar w:fldCharType="begin"/>
        </w:r>
        <w:r w:rsidR="004E084A" w:rsidRPr="004424B1">
          <w:rPr>
            <w:lang w:val="en-GB"/>
          </w:rPr>
          <w:instrText xml:space="preserve"> STYLEREF "Heading 1"\l \n \t \* MERGEFORMAT </w:instrText>
        </w:r>
        <w:r w:rsidR="004E084A" w:rsidRPr="004424B1">
          <w:rPr>
            <w:lang w:val="en-GB"/>
          </w:rPr>
          <w:fldChar w:fldCharType="separate"/>
        </w:r>
      </w:ins>
      <w:bookmarkStart w:id="34720" w:name="_Toc186645540"/>
      <w:r w:rsidR="006D1623">
        <w:rPr>
          <w:noProof/>
          <w:lang w:val="en-GB"/>
        </w:rPr>
        <w:instrText>4</w:instrText>
      </w:r>
      <w:ins w:id="34721" w:author="Peter Van Der Plas" w:date="2024-12-30T12:35:00Z" w16du:dateUtc="2024-12-30T11:35:00Z">
        <w:r w:rsidR="004E084A" w:rsidRPr="004424B1">
          <w:rPr>
            <w:noProof/>
            <w:lang w:val="en-GB"/>
          </w:rPr>
          <w:fldChar w:fldCharType="end"/>
        </w:r>
        <w:r w:rsidR="004E084A" w:rsidRPr="004424B1">
          <w:rPr>
            <w:lang w:val="en-GB"/>
          </w:rPr>
          <w:instrText>-</w:instrText>
        </w:r>
        <w:r w:rsidR="004E084A" w:rsidRPr="004424B1">
          <w:rPr>
            <w:lang w:val="en-GB"/>
          </w:rPr>
          <w:fldChar w:fldCharType="begin"/>
        </w:r>
        <w:r w:rsidR="004E084A" w:rsidRPr="004424B1">
          <w:rPr>
            <w:lang w:val="en-GB"/>
          </w:rPr>
          <w:instrText xml:space="preserve"> SEQ Table_TOC \s 1 \* MERGEFORMAT </w:instrText>
        </w:r>
        <w:r w:rsidR="004E084A" w:rsidRPr="004424B1">
          <w:rPr>
            <w:lang w:val="en-GB"/>
          </w:rPr>
          <w:fldChar w:fldCharType="separate"/>
        </w:r>
      </w:ins>
      <w:ins w:id="34722" w:author="Peter Van Der Plas" w:date="2025-01-01T17:31:00Z" w16du:dateUtc="2025-01-01T16:31:00Z">
        <w:r w:rsidR="006D1623">
          <w:rPr>
            <w:noProof/>
            <w:lang w:val="en-GB"/>
          </w:rPr>
          <w:instrText>6</w:instrText>
        </w:r>
      </w:ins>
      <w:ins w:id="34723" w:author="Peter Van Der Plas" w:date="2024-12-30T12:35:00Z" w16du:dateUtc="2024-12-30T11:35:00Z">
        <w:r w:rsidR="004E084A" w:rsidRPr="004424B1">
          <w:rPr>
            <w:noProof/>
            <w:lang w:val="en-GB"/>
          </w:rPr>
          <w:fldChar w:fldCharType="end"/>
        </w:r>
        <w:r w:rsidR="004E084A" w:rsidRPr="004424B1">
          <w:rPr>
            <w:lang w:val="en-GB"/>
          </w:rPr>
          <w:tab/>
          <w:instrText>MO Object Numbers</w:instrText>
        </w:r>
        <w:bookmarkEnd w:id="34720"/>
        <w:r w:rsidR="004E084A" w:rsidRPr="004424B1">
          <w:rPr>
            <w:lang w:val="en-GB"/>
          </w:rPr>
          <w:instrText>"</w:instrText>
        </w:r>
        <w:r w:rsidR="004E084A" w:rsidRPr="004424B1">
          <w:rPr>
            <w:lang w:val="en-GB"/>
          </w:rPr>
          <w:fldChar w:fldCharType="end"/>
        </w:r>
        <w:r w:rsidR="004E084A" w:rsidRPr="004424B1">
          <w:rPr>
            <w:lang w:val="en-GB"/>
          </w:rPr>
          <w:t xml:space="preserve">:  </w:t>
        </w:r>
      </w:ins>
      <w:ins w:id="34724" w:author="Peter Van Der Plas" w:date="2024-12-30T12:36:00Z" w16du:dateUtc="2024-12-30T11:36:00Z">
        <w:r w:rsidR="004E084A">
          <w:rPr>
            <w:lang w:val="en-GB"/>
          </w:rPr>
          <w:t>Predefined Pointing Templates</w:t>
        </w:r>
      </w:ins>
    </w:p>
    <w:bookmarkEnd w:id="34688"/>
    <w:p w14:paraId="6C4821DB" w14:textId="77777777" w:rsidR="00031B8A" w:rsidRPr="004424B1" w:rsidRDefault="00031B8A">
      <w:pPr>
        <w:pStyle w:val="TableTitle"/>
        <w:spacing w:before="240"/>
        <w:rPr>
          <w:lang w:val="en-GB"/>
        </w:rPr>
        <w:pPrChange w:id="34725" w:author="Peter Van Der Plas" w:date="2024-12-30T12:36:00Z" w16du:dateUtc="2024-12-30T11:36:00Z">
          <w:pPr>
            <w:spacing w:before="0"/>
          </w:pPr>
        </w:pPrChange>
      </w:pPr>
    </w:p>
    <w:tbl>
      <w:tblPr>
        <w:tblStyle w:val="RBTable"/>
        <w:tblW w:w="9180" w:type="dxa"/>
        <w:tblLayout w:type="fixed"/>
        <w:tblLook w:val="04A0" w:firstRow="1" w:lastRow="0" w:firstColumn="1" w:lastColumn="0" w:noHBand="0" w:noVBand="1"/>
      </w:tblPr>
      <w:tblGrid>
        <w:gridCol w:w="4644"/>
        <w:gridCol w:w="2268"/>
        <w:gridCol w:w="2268"/>
      </w:tblGrid>
      <w:tr w:rsidR="004C430C" w:rsidRPr="004424B1" w14:paraId="75B86E68"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4" w:type="dxa"/>
          </w:tcPr>
          <w:p w14:paraId="46449F74" w14:textId="77777777" w:rsidR="004C430C" w:rsidRPr="004424B1" w:rsidRDefault="004C430C" w:rsidP="007B4994">
            <w:pPr>
              <w:pStyle w:val="TableCell"/>
            </w:pPr>
            <w:r w:rsidRPr="004424B1">
              <w:t>Pointing Template</w:t>
            </w:r>
          </w:p>
        </w:tc>
        <w:tc>
          <w:tcPr>
            <w:tcW w:w="2268" w:type="dxa"/>
          </w:tcPr>
          <w:p w14:paraId="51A5F1A4" w14:textId="3F2B1954"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Argument</w:t>
            </w:r>
            <w:ins w:id="34726" w:author="Peter Van Der Plas" w:date="2024-12-30T12:35:00Z" w16du:dateUtc="2024-12-30T11:35:00Z">
              <w:r w:rsidR="004E084A">
                <w:t>s</w:t>
              </w:r>
            </w:ins>
          </w:p>
        </w:tc>
        <w:tc>
          <w:tcPr>
            <w:tcW w:w="2268" w:type="dxa"/>
          </w:tcPr>
          <w:p w14:paraId="66340BE0"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r>
      <w:tr w:rsidR="004C430C" w:rsidRPr="004424B1" w14:paraId="34432844"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3F708A69" w14:textId="77777777" w:rsidR="004C430C" w:rsidRPr="004424B1" w:rsidRDefault="004C430C" w:rsidP="007B4994">
            <w:pPr>
              <w:pStyle w:val="TableCell"/>
            </w:pPr>
            <w:r w:rsidRPr="004424B1">
              <w:t>Inertial Pointing</w:t>
            </w:r>
          </w:p>
        </w:tc>
        <w:tc>
          <w:tcPr>
            <w:tcW w:w="2268" w:type="dxa"/>
          </w:tcPr>
          <w:p w14:paraId="5B7AB71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target</w:t>
            </w:r>
          </w:p>
          <w:p w14:paraId="0DCE91C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phaseAngle</w:t>
            </w:r>
          </w:p>
          <w:p w14:paraId="48BB170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offsetAngle</w:t>
            </w:r>
          </w:p>
          <w:p w14:paraId="4C6FF11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angularRate</w:t>
            </w:r>
          </w:p>
        </w:tc>
        <w:tc>
          <w:tcPr>
            <w:tcW w:w="2268" w:type="dxa"/>
          </w:tcPr>
          <w:p w14:paraId="7D80CF0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Direction</w:t>
            </w:r>
          </w:p>
          <w:p w14:paraId="5192366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Angle</w:t>
            </w:r>
          </w:p>
          <w:p w14:paraId="713EBE2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Angle</w:t>
            </w:r>
          </w:p>
          <w:p w14:paraId="0F11ADB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AngularVelocity</w:t>
            </w:r>
          </w:p>
        </w:tc>
      </w:tr>
      <w:tr w:rsidR="004C430C" w:rsidRPr="004424B1" w14:paraId="6AB89BFC"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0F6C952B" w14:textId="77777777" w:rsidR="004C430C" w:rsidRPr="004424B1" w:rsidRDefault="004C430C" w:rsidP="007B4994">
            <w:pPr>
              <w:pStyle w:val="TableCell"/>
            </w:pPr>
            <w:r w:rsidRPr="004424B1">
              <w:t>Sun Pointing</w:t>
            </w:r>
          </w:p>
        </w:tc>
        <w:tc>
          <w:tcPr>
            <w:tcW w:w="2268" w:type="dxa"/>
          </w:tcPr>
          <w:p w14:paraId="53A34BA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phaseAngle</w:t>
            </w:r>
          </w:p>
          <w:p w14:paraId="3A99B52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offsetAngle</w:t>
            </w:r>
          </w:p>
          <w:p w14:paraId="35C8A76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angularRate</w:t>
            </w:r>
          </w:p>
        </w:tc>
        <w:tc>
          <w:tcPr>
            <w:tcW w:w="2268" w:type="dxa"/>
          </w:tcPr>
          <w:p w14:paraId="6DCB511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Angle</w:t>
            </w:r>
          </w:p>
          <w:p w14:paraId="2BF2D96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Angle</w:t>
            </w:r>
          </w:p>
          <w:p w14:paraId="1E8B8D4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AngularVelocity</w:t>
            </w:r>
          </w:p>
        </w:tc>
      </w:tr>
      <w:tr w:rsidR="004C430C" w:rsidRPr="004424B1" w14:paraId="056F2254"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47450AA8" w14:textId="77777777" w:rsidR="004C430C" w:rsidRPr="004424B1" w:rsidRDefault="004C430C" w:rsidP="007B4994">
            <w:pPr>
              <w:pStyle w:val="TableCell"/>
            </w:pPr>
            <w:r w:rsidRPr="004424B1">
              <w:t>Track with Inertial Direction Yaw Steering</w:t>
            </w:r>
          </w:p>
        </w:tc>
        <w:tc>
          <w:tcPr>
            <w:tcW w:w="2268" w:type="dxa"/>
          </w:tcPr>
          <w:p w14:paraId="3EB6AF6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targetBody</w:t>
            </w:r>
          </w:p>
          <w:p w14:paraId="0173597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phaseAngle</w:t>
            </w:r>
          </w:p>
        </w:tc>
        <w:tc>
          <w:tcPr>
            <w:tcW w:w="2268" w:type="dxa"/>
          </w:tcPr>
          <w:p w14:paraId="413AC37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Position</w:t>
            </w:r>
          </w:p>
          <w:p w14:paraId="0669019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Angle</w:t>
            </w:r>
          </w:p>
        </w:tc>
      </w:tr>
      <w:tr w:rsidR="004C430C" w:rsidRPr="004424B1" w14:paraId="71A0F089"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13849888" w14:textId="77777777" w:rsidR="004C430C" w:rsidRPr="004424B1" w:rsidRDefault="004C430C" w:rsidP="007B4994">
            <w:pPr>
              <w:pStyle w:val="TableCell"/>
            </w:pPr>
            <w:r w:rsidRPr="004424B1">
              <w:t>Track with Power Optimized Yaw Steering</w:t>
            </w:r>
          </w:p>
        </w:tc>
        <w:tc>
          <w:tcPr>
            <w:tcW w:w="2268" w:type="dxa"/>
          </w:tcPr>
          <w:p w14:paraId="60DC4CB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targetBody</w:t>
            </w:r>
          </w:p>
        </w:tc>
        <w:tc>
          <w:tcPr>
            <w:tcW w:w="2268" w:type="dxa"/>
          </w:tcPr>
          <w:p w14:paraId="7E788C0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Position</w:t>
            </w:r>
          </w:p>
        </w:tc>
      </w:tr>
      <w:tr w:rsidR="004C430C" w:rsidRPr="004424B1" w14:paraId="24A1641A"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4638ABAF" w14:textId="77777777" w:rsidR="004C430C" w:rsidRPr="004424B1" w:rsidRDefault="004C430C" w:rsidP="007B4994">
            <w:pPr>
              <w:pStyle w:val="TableCell"/>
            </w:pPr>
            <w:r w:rsidRPr="004424B1">
              <w:t>Nadir with Power Optimized Yaw Steering</w:t>
            </w:r>
          </w:p>
        </w:tc>
        <w:tc>
          <w:tcPr>
            <w:tcW w:w="2268" w:type="dxa"/>
          </w:tcPr>
          <w:p w14:paraId="071F326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
        </w:tc>
        <w:tc>
          <w:tcPr>
            <w:tcW w:w="2268" w:type="dxa"/>
          </w:tcPr>
          <w:p w14:paraId="52DDDE2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
        </w:tc>
      </w:tr>
      <w:tr w:rsidR="004C430C" w:rsidRPr="004424B1" w14:paraId="5FE714BF"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5E8A07AB" w14:textId="77777777" w:rsidR="004C430C" w:rsidRPr="004424B1" w:rsidRDefault="004C430C" w:rsidP="007B4994">
            <w:pPr>
              <w:pStyle w:val="TableCell"/>
            </w:pPr>
            <w:r w:rsidRPr="004424B1">
              <w:t>Nadir with Ground Track Aligned Yaw Steering</w:t>
            </w:r>
          </w:p>
        </w:tc>
        <w:tc>
          <w:tcPr>
            <w:tcW w:w="2268" w:type="dxa"/>
          </w:tcPr>
          <w:p w14:paraId="70551D3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
        </w:tc>
        <w:tc>
          <w:tcPr>
            <w:tcW w:w="2268" w:type="dxa"/>
          </w:tcPr>
          <w:p w14:paraId="0C4F792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
        </w:tc>
      </w:tr>
      <w:tr w:rsidR="004C430C" w:rsidRPr="004424B1" w14:paraId="277B450E"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3F13C5D8" w14:textId="77777777" w:rsidR="004C430C" w:rsidRPr="004424B1" w:rsidRDefault="004C430C" w:rsidP="007B4994">
            <w:pPr>
              <w:pStyle w:val="TableCell"/>
            </w:pPr>
            <w:r w:rsidRPr="004424B1">
              <w:t>Nadir with Orbital Pole Aligned Yaw Steering</w:t>
            </w:r>
          </w:p>
        </w:tc>
        <w:tc>
          <w:tcPr>
            <w:tcW w:w="2268" w:type="dxa"/>
          </w:tcPr>
          <w:p w14:paraId="7499BCD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
        </w:tc>
        <w:tc>
          <w:tcPr>
            <w:tcW w:w="2268" w:type="dxa"/>
          </w:tcPr>
          <w:p w14:paraId="48EF82D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
        </w:tc>
      </w:tr>
      <w:tr w:rsidR="004C430C" w:rsidRPr="004424B1" w14:paraId="3E693939"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3F14E07C" w14:textId="77777777" w:rsidR="004C430C" w:rsidRPr="004424B1" w:rsidRDefault="004C430C" w:rsidP="007B4994">
            <w:pPr>
              <w:pStyle w:val="TableCell"/>
            </w:pPr>
            <w:r w:rsidRPr="004424B1">
              <w:t>Limb Pointing with Power Optimized Yaw Steering</w:t>
            </w:r>
          </w:p>
        </w:tc>
        <w:tc>
          <w:tcPr>
            <w:tcW w:w="2268" w:type="dxa"/>
          </w:tcPr>
          <w:p w14:paraId="1EF4C9F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surface</w:t>
            </w:r>
          </w:p>
          <w:p w14:paraId="2FF3F4A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dirVector</w:t>
            </w:r>
          </w:p>
          <w:p w14:paraId="3CFE475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height</w:t>
            </w:r>
          </w:p>
        </w:tc>
        <w:tc>
          <w:tcPr>
            <w:tcW w:w="2268" w:type="dxa"/>
          </w:tcPr>
          <w:p w14:paraId="0202F0A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p w14:paraId="45D704A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Direction</w:t>
            </w:r>
          </w:p>
          <w:p w14:paraId="64DAF15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Distance</w:t>
            </w:r>
          </w:p>
        </w:tc>
      </w:tr>
      <w:tr w:rsidR="004C430C" w:rsidRPr="004424B1" w14:paraId="0347E7F6"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65C51666" w14:textId="77777777" w:rsidR="004C430C" w:rsidRPr="004424B1" w:rsidRDefault="004C430C" w:rsidP="007B4994">
            <w:pPr>
              <w:pStyle w:val="TableCell"/>
            </w:pPr>
            <w:r w:rsidRPr="004424B1">
              <w:t>Limb Pointing with Inertial Direction Yaw Steering</w:t>
            </w:r>
          </w:p>
        </w:tc>
        <w:tc>
          <w:tcPr>
            <w:tcW w:w="2268" w:type="dxa"/>
          </w:tcPr>
          <w:p w14:paraId="54F926F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surface</w:t>
            </w:r>
          </w:p>
          <w:p w14:paraId="7558986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dirVector</w:t>
            </w:r>
          </w:p>
          <w:p w14:paraId="62DAF2D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height</w:t>
            </w:r>
          </w:p>
          <w:p w14:paraId="04A228A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phaseAngle</w:t>
            </w:r>
          </w:p>
        </w:tc>
        <w:tc>
          <w:tcPr>
            <w:tcW w:w="2268" w:type="dxa"/>
          </w:tcPr>
          <w:p w14:paraId="5BFE314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p w14:paraId="41B5943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Direction</w:t>
            </w:r>
          </w:p>
          <w:p w14:paraId="6E03BB8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Distance</w:t>
            </w:r>
          </w:p>
          <w:p w14:paraId="203DF0B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Angle</w:t>
            </w:r>
          </w:p>
        </w:tc>
      </w:tr>
      <w:tr w:rsidR="004C430C" w:rsidRPr="004424B1" w14:paraId="6B0BECD9"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789A6F2D" w14:textId="77777777" w:rsidR="004C430C" w:rsidRPr="004424B1" w:rsidRDefault="004C430C" w:rsidP="007B4994">
            <w:pPr>
              <w:pStyle w:val="TableCell"/>
            </w:pPr>
            <w:r w:rsidRPr="004424B1">
              <w:t>Velocity Pointing with Orbital Pole Yaw Steering</w:t>
            </w:r>
          </w:p>
        </w:tc>
        <w:tc>
          <w:tcPr>
            <w:tcW w:w="2268" w:type="dxa"/>
          </w:tcPr>
          <w:p w14:paraId="57A814F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phaseAngle</w:t>
            </w:r>
          </w:p>
        </w:tc>
        <w:tc>
          <w:tcPr>
            <w:tcW w:w="2268" w:type="dxa"/>
          </w:tcPr>
          <w:p w14:paraId="663A70F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Angle</w:t>
            </w:r>
          </w:p>
        </w:tc>
      </w:tr>
    </w:tbl>
    <w:p w14:paraId="46A8D637" w14:textId="77777777" w:rsidR="004E084A" w:rsidRPr="004424B1" w:rsidRDefault="004E084A" w:rsidP="004E084A">
      <w:pPr>
        <w:pStyle w:val="Notelevel1"/>
        <w:rPr>
          <w:ins w:id="34727" w:author="Peter Van Der Plas" w:date="2024-12-30T12:37:00Z" w16du:dateUtc="2024-12-30T11:37:00Z"/>
        </w:rPr>
      </w:pPr>
      <w:ins w:id="34728" w:author="Peter Van Der Plas" w:date="2024-12-30T12:37:00Z" w16du:dateUtc="2024-12-30T11:37:00Z">
        <w:r w:rsidRPr="004424B1">
          <w:t>NOTES</w:t>
        </w:r>
      </w:ins>
    </w:p>
    <w:p w14:paraId="562EE614" w14:textId="5B15520E" w:rsidR="004E084A" w:rsidRPr="004424B1" w:rsidRDefault="004E084A" w:rsidP="004E084A">
      <w:pPr>
        <w:pStyle w:val="Noteslevel1"/>
        <w:numPr>
          <w:ilvl w:val="0"/>
          <w:numId w:val="74"/>
        </w:numPr>
        <w:rPr>
          <w:ins w:id="34729" w:author="Peter Van Der Plas" w:date="2024-12-30T12:37:00Z" w16du:dateUtc="2024-12-30T11:37:00Z"/>
          <w:lang w:val="en-GB"/>
        </w:rPr>
      </w:pPr>
      <w:commentRangeStart w:id="34730"/>
      <w:ins w:id="34731" w:author="Peter Van Der Plas" w:date="2024-12-30T12:38:00Z" w16du:dateUtc="2024-12-30T11:38:00Z">
        <w:r>
          <w:rPr>
            <w:lang w:val="en-GB"/>
          </w:rPr>
          <w:t xml:space="preserve">Following reference </w:t>
        </w:r>
        <w:r>
          <w:rPr>
            <w:lang w:val="en-GB"/>
          </w:rPr>
          <w:fldChar w:fldCharType="begin"/>
        </w:r>
        <w:r>
          <w:rPr>
            <w:lang w:val="en-GB"/>
          </w:rPr>
          <w:instrText xml:space="preserve"> REF R_509x0b1PointingRequestMessage \h </w:instrText>
        </w:r>
      </w:ins>
      <w:r>
        <w:rPr>
          <w:lang w:val="en-GB"/>
        </w:rPr>
      </w:r>
      <w:ins w:id="34732" w:author="Peter Van Der Plas" w:date="2024-12-30T12:38:00Z" w16du:dateUtc="2024-12-30T11:38:00Z">
        <w:r>
          <w:rPr>
            <w:lang w:val="en-GB"/>
          </w:rPr>
          <w:fldChar w:fldCharType="separate"/>
        </w:r>
      </w:ins>
      <w:ins w:id="34733" w:author="Peter Van Der Plas" w:date="2025-01-01T17:31:00Z" w16du:dateUtc="2025-01-01T16:31:00Z">
        <w:r w:rsidR="006D1623">
          <w:rPr>
            <w:lang w:val="en-GB"/>
          </w:rPr>
          <w:t>[10]</w:t>
        </w:r>
      </w:ins>
      <w:ins w:id="34734" w:author="Peter Van Der Plas" w:date="2024-12-30T12:38:00Z" w16du:dateUtc="2024-12-30T11:38:00Z">
        <w:r>
          <w:rPr>
            <w:lang w:val="en-GB"/>
          </w:rPr>
          <w:fldChar w:fldCharType="end"/>
        </w:r>
        <w:r>
          <w:rPr>
            <w:lang w:val="en-GB"/>
          </w:rPr>
          <w:t>, some pointing template arguments are optional; in those cases, the argument may be omitted from the passed pointing arguments list</w:t>
        </w:r>
      </w:ins>
      <w:ins w:id="34735" w:author="Peter Van Der Plas" w:date="2024-12-30T12:37:00Z" w16du:dateUtc="2024-12-30T11:37:00Z">
        <w:r w:rsidRPr="004424B1">
          <w:rPr>
            <w:lang w:val="en-GB"/>
          </w:rPr>
          <w:t>.</w:t>
        </w:r>
      </w:ins>
      <w:commentRangeEnd w:id="34730"/>
      <w:ins w:id="34736" w:author="Peter Van Der Plas" w:date="2024-12-30T12:39:00Z" w16du:dateUtc="2024-12-30T11:39:00Z">
        <w:r>
          <w:rPr>
            <w:rStyle w:val="CommentReference"/>
          </w:rPr>
          <w:commentReference w:id="34730"/>
        </w:r>
      </w:ins>
    </w:p>
    <w:p w14:paraId="1684A16C" w14:textId="787C3A54" w:rsidR="004E084A" w:rsidRPr="004E084A" w:rsidRDefault="004E084A">
      <w:pPr>
        <w:pStyle w:val="Noteslevel1"/>
        <w:numPr>
          <w:ilvl w:val="0"/>
          <w:numId w:val="74"/>
        </w:numPr>
        <w:rPr>
          <w:ins w:id="34737" w:author="Peter Van Der Plas" w:date="2024-12-30T12:37:00Z" w16du:dateUtc="2024-12-30T11:37:00Z"/>
          <w:lang w:val="en-GB"/>
          <w:rPrChange w:id="34738" w:author="Peter Van Der Plas" w:date="2024-12-30T12:37:00Z" w16du:dateUtc="2024-12-30T11:37:00Z">
            <w:rPr>
              <w:ins w:id="34739" w:author="Peter Van Der Plas" w:date="2024-12-30T12:37:00Z" w16du:dateUtc="2024-12-30T11:37:00Z"/>
            </w:rPr>
          </w:rPrChange>
        </w:rPr>
        <w:pPrChange w:id="34740" w:author="Peter Van Der Plas" w:date="2024-12-30T12:37:00Z" w16du:dateUtc="2024-12-30T11:37:00Z">
          <w:pPr>
            <w:pStyle w:val="Heading5"/>
          </w:pPr>
        </w:pPrChange>
      </w:pPr>
      <w:commentRangeStart w:id="34741"/>
      <w:ins w:id="34742" w:author="Peter Van Der Plas" w:date="2024-12-30T12:39:00Z" w16du:dateUtc="2024-12-30T11:39:00Z">
        <w:r>
          <w:t xml:space="preserve">What are referred to as ‘arguments’ in the table below correspond one-to-one with the elements that are indicated as ‘parameters’ in reference </w:t>
        </w:r>
        <w:r>
          <w:fldChar w:fldCharType="begin"/>
        </w:r>
        <w:r>
          <w:instrText xml:space="preserve"> REF R_509x0b1PointingRequestMessage \h </w:instrText>
        </w:r>
      </w:ins>
      <w:ins w:id="34743" w:author="Peter Van Der Plas" w:date="2024-12-30T12:39:00Z" w16du:dateUtc="2024-12-30T11:39:00Z">
        <w:r>
          <w:fldChar w:fldCharType="separate"/>
        </w:r>
      </w:ins>
      <w:ins w:id="34744" w:author="Peter Van Der Plas" w:date="2025-01-01T17:31:00Z" w16du:dateUtc="2025-01-01T16:31:00Z">
        <w:r w:rsidR="006D1623">
          <w:rPr>
            <w:lang w:val="en-GB"/>
          </w:rPr>
          <w:t>[10]</w:t>
        </w:r>
      </w:ins>
      <w:ins w:id="34745" w:author="Peter Van Der Plas" w:date="2024-12-30T12:39:00Z" w16du:dateUtc="2024-12-30T11:39:00Z">
        <w:r>
          <w:fldChar w:fldCharType="end"/>
        </w:r>
      </w:ins>
      <w:ins w:id="34746" w:author="Peter Van Der Plas" w:date="2024-12-30T12:37:00Z" w16du:dateUtc="2024-12-30T11:37:00Z">
        <w:r w:rsidRPr="004424B1">
          <w:rPr>
            <w:lang w:val="en-GB"/>
          </w:rPr>
          <w:t>.</w:t>
        </w:r>
      </w:ins>
      <w:commentRangeEnd w:id="34741"/>
      <w:ins w:id="34747" w:author="Peter Van Der Plas" w:date="2024-12-30T12:39:00Z" w16du:dateUtc="2024-12-30T11:39:00Z">
        <w:r>
          <w:rPr>
            <w:rStyle w:val="CommentReference"/>
          </w:rPr>
          <w:commentReference w:id="34741"/>
        </w:r>
      </w:ins>
    </w:p>
    <w:p w14:paraId="438A211D" w14:textId="45BA48B8" w:rsidR="004C430C" w:rsidRDefault="0076353A">
      <w:pPr>
        <w:pStyle w:val="Heading5"/>
        <w:spacing w:before="480"/>
        <w:rPr>
          <w:ins w:id="34748" w:author="Quinten Van Woerkom" w:date="2024-12-18T16:49:00Z" w16du:dateUtc="2024-12-18T15:49:00Z"/>
        </w:rPr>
        <w:pPrChange w:id="34749" w:author="Peter Van Der Plas" w:date="2024-12-30T12:39:00Z" w16du:dateUtc="2024-12-30T11:39:00Z">
          <w:pPr>
            <w:pStyle w:val="Heading5"/>
          </w:pPr>
        </w:pPrChange>
      </w:pPr>
      <w:ins w:id="34750" w:author="Quinten Van Woerkom" w:date="2024-12-18T16:49:00Z" w16du:dateUtc="2024-12-18T15:49:00Z">
        <w:r>
          <w:t xml:space="preserve">Data Type: </w:t>
        </w:r>
      </w:ins>
      <w:proofErr w:type="spellStart"/>
      <w:r w:rsidR="004C430C" w:rsidRPr="004424B1">
        <w:t>RevolutionConstraint</w:t>
      </w:r>
      <w:proofErr w:type="spellEnd"/>
    </w:p>
    <w:p w14:paraId="420CF0D9" w14:textId="6F158FBC" w:rsidR="0076353A" w:rsidRPr="0076353A" w:rsidRDefault="0076353A">
      <w:pPr>
        <w:pStyle w:val="Heading6"/>
        <w:pPrChange w:id="34751" w:author="Quinten Van Woerkom" w:date="2024-12-18T16:49:00Z" w16du:dateUtc="2024-12-18T15:49:00Z">
          <w:pPr>
            <w:pStyle w:val="HeadingNoNumber"/>
          </w:pPr>
        </w:pPrChange>
      </w:pPr>
      <w:ins w:id="34752" w:author="Quinten Van Woerkom" w:date="2024-12-18T16:49:00Z" w16du:dateUtc="2024-12-18T15:49:00Z">
        <w:r>
          <w:t>Overview</w:t>
        </w:r>
      </w:ins>
    </w:p>
    <w:p w14:paraId="25253F1C" w14:textId="77777777" w:rsidR="004C430C" w:rsidRDefault="004C430C" w:rsidP="00031B8A">
      <w:pPr>
        <w:rPr>
          <w:ins w:id="34753" w:author="Quinten Van Woerkom" w:date="2024-12-18T16:50:00Z" w16du:dateUtc="2024-12-18T15:50:00Z"/>
          <w:lang w:val="en-GB"/>
        </w:rPr>
      </w:pPr>
      <w:r w:rsidRPr="004424B1">
        <w:rPr>
          <w:lang w:val="en-GB"/>
        </w:rPr>
        <w:t>Specifies a range of revolution angles for a rotating spacecraft.</w:t>
      </w:r>
    </w:p>
    <w:p w14:paraId="7CF7CE44" w14:textId="4318499A" w:rsidR="0076353A" w:rsidRPr="004424B1" w:rsidRDefault="0076353A">
      <w:pPr>
        <w:pStyle w:val="Heading6"/>
        <w:spacing w:before="480" w:after="240"/>
        <w:rPr>
          <w:lang w:val="en-GB"/>
        </w:rPr>
        <w:pPrChange w:id="34754" w:author="Peter Van Der Plas" w:date="2024-12-30T12:44:00Z" w16du:dateUtc="2024-12-30T11:44:00Z">
          <w:pPr/>
        </w:pPrChange>
      </w:pPr>
      <w:ins w:id="34755" w:author="Quinten Van Woerkom" w:date="2024-12-18T16:50:00Z" w16du:dateUtc="2024-12-18T15:50:00Z">
        <w:r>
          <w:rPr>
            <w:lang w:val="en-GB"/>
          </w:rPr>
          <w:t>Definition</w:t>
        </w:r>
      </w:ins>
    </w:p>
    <w:p w14:paraId="6E5B35CC" w14:textId="7BA3741D" w:rsidR="00031B8A" w:rsidRPr="004424B1" w:rsidDel="0076353A" w:rsidRDefault="00031B8A">
      <w:pPr>
        <w:spacing w:after="240"/>
        <w:rPr>
          <w:del w:id="34756" w:author="Quinten Van Woerkom" w:date="2024-12-18T16:50:00Z" w16du:dateUtc="2024-12-18T15:50:00Z"/>
          <w:lang w:val="en-GB"/>
        </w:rPr>
        <w:pPrChange w:id="34757" w:author="Quinten Van Woerkom" w:date="2024-12-18T16:50:00Z" w16du:dateUtc="2024-12-18T15:50:00Z">
          <w:pPr>
            <w:spacing w:before="0"/>
          </w:pPr>
        </w:pPrChange>
      </w:pPr>
    </w:p>
    <w:tbl>
      <w:tblPr>
        <w:tblStyle w:val="RBTable"/>
        <w:tblW w:w="9179" w:type="dxa"/>
        <w:tblLayout w:type="fixed"/>
        <w:tblLook w:val="0400" w:firstRow="0" w:lastRow="0" w:firstColumn="0" w:lastColumn="0" w:noHBand="0" w:noVBand="1"/>
        <w:tblCaption w:val="DSC RevolutionConstraint E7"/>
      </w:tblPr>
      <w:tblGrid>
        <w:gridCol w:w="1667"/>
        <w:gridCol w:w="2976"/>
        <w:gridCol w:w="992"/>
        <w:gridCol w:w="1843"/>
        <w:gridCol w:w="709"/>
        <w:gridCol w:w="992"/>
      </w:tblGrid>
      <w:tr w:rsidR="004C430C" w:rsidRPr="004424B1" w14:paraId="02778A23" w14:textId="77777777" w:rsidTr="0055689E">
        <w:tc>
          <w:tcPr>
            <w:tcW w:w="1667" w:type="dxa"/>
            <w:shd w:val="clear" w:color="auto" w:fill="00CCFF"/>
          </w:tcPr>
          <w:p w14:paraId="20F2EC64" w14:textId="77777777" w:rsidR="004C430C" w:rsidRPr="00CD76A2" w:rsidRDefault="004C430C" w:rsidP="007B4994">
            <w:pPr>
              <w:pStyle w:val="TableCell"/>
              <w:rPr>
                <w:color w:val="auto"/>
                <w:rPrChange w:id="34758" w:author="Peter Van Der Plas" w:date="2024-12-30T12:45:00Z" w16du:dateUtc="2024-12-30T11:45:00Z">
                  <w:rPr>
                    <w:color w:val="FFFFFF" w:themeColor="background1"/>
                  </w:rPr>
                </w:rPrChange>
              </w:rPr>
            </w:pPr>
            <w:r w:rsidRPr="00CD76A2">
              <w:rPr>
                <w:color w:val="auto"/>
                <w:rPrChange w:id="34759" w:author="Peter Van Der Plas" w:date="2024-12-30T12:45:00Z" w16du:dateUtc="2024-12-30T11:45:00Z">
                  <w:rPr>
                    <w:color w:val="FFFFFF" w:themeColor="background1"/>
                  </w:rPr>
                </w:rPrChange>
              </w:rPr>
              <w:t>Name</w:t>
            </w:r>
          </w:p>
        </w:tc>
        <w:tc>
          <w:tcPr>
            <w:tcW w:w="2976" w:type="dxa"/>
          </w:tcPr>
          <w:p w14:paraId="22637C4A" w14:textId="77777777" w:rsidR="004C430C" w:rsidRPr="004424B1" w:rsidRDefault="004C430C" w:rsidP="007B4994">
            <w:pPr>
              <w:pStyle w:val="TableCell"/>
              <w:rPr>
                <w:b/>
              </w:rPr>
            </w:pPr>
            <w:proofErr w:type="spellStart"/>
            <w:r w:rsidRPr="004424B1">
              <w:rPr>
                <w:b/>
              </w:rPr>
              <w:t>RevolutionConstraint</w:t>
            </w:r>
            <w:proofErr w:type="spellEnd"/>
          </w:p>
        </w:tc>
        <w:tc>
          <w:tcPr>
            <w:tcW w:w="992" w:type="dxa"/>
            <w:shd w:val="clear" w:color="auto" w:fill="00CCFF"/>
          </w:tcPr>
          <w:p w14:paraId="5DA3F30E" w14:textId="77777777" w:rsidR="004C430C" w:rsidRPr="00CD76A2" w:rsidRDefault="004C430C" w:rsidP="007B4994">
            <w:pPr>
              <w:pStyle w:val="TableCell"/>
              <w:rPr>
                <w:bCs/>
                <w:rPrChange w:id="34760" w:author="Peter Van Der Plas" w:date="2024-12-30T12:45:00Z" w16du:dateUtc="2024-12-30T11:45:00Z">
                  <w:rPr>
                    <w:b/>
                  </w:rPr>
                </w:rPrChange>
              </w:rPr>
            </w:pPr>
            <w:r w:rsidRPr="00CD76A2">
              <w:rPr>
                <w:bCs/>
                <w:color w:val="auto"/>
                <w:rPrChange w:id="34761" w:author="Peter Van Der Plas" w:date="2024-12-30T12:45:00Z" w16du:dateUtc="2024-12-30T11:45:00Z">
                  <w:rPr>
                    <w:b/>
                    <w:color w:val="FFFFFF" w:themeColor="background1"/>
                  </w:rPr>
                </w:rPrChange>
              </w:rPr>
              <w:t>Extends</w:t>
            </w:r>
          </w:p>
        </w:tc>
        <w:tc>
          <w:tcPr>
            <w:tcW w:w="1843" w:type="dxa"/>
          </w:tcPr>
          <w:p w14:paraId="75B0478F" w14:textId="77777777" w:rsidR="004C430C" w:rsidRPr="00CD76A2" w:rsidRDefault="004C430C" w:rsidP="007B4994">
            <w:pPr>
              <w:pStyle w:val="TableCell"/>
              <w:rPr>
                <w:b/>
                <w:iCs/>
                <w:rPrChange w:id="34762" w:author="Peter Van Der Plas" w:date="2024-12-30T12:45:00Z" w16du:dateUtc="2024-12-30T11:45:00Z">
                  <w:rPr>
                    <w:b/>
                    <w:i/>
                  </w:rPr>
                </w:rPrChange>
              </w:rPr>
            </w:pPr>
            <w:r w:rsidRPr="00CD76A2">
              <w:rPr>
                <w:iCs/>
                <w:spacing w:val="-4"/>
                <w:rPrChange w:id="34763" w:author="Peter Van Der Plas" w:date="2024-12-30T12:45:00Z" w16du:dateUtc="2024-12-30T11:45:00Z">
                  <w:rPr>
                    <w:i/>
                    <w:spacing w:val="-4"/>
                  </w:rPr>
                </w:rPrChange>
              </w:rPr>
              <w:t>GeometricConstraint</w:t>
            </w:r>
          </w:p>
        </w:tc>
        <w:tc>
          <w:tcPr>
            <w:tcW w:w="709" w:type="dxa"/>
            <w:shd w:val="clear" w:color="auto" w:fill="00CCFF"/>
          </w:tcPr>
          <w:p w14:paraId="06B6333C" w14:textId="77777777" w:rsidR="004C430C" w:rsidRPr="00CD76A2" w:rsidRDefault="004C430C" w:rsidP="007B4994">
            <w:pPr>
              <w:pStyle w:val="TableCell"/>
              <w:rPr>
                <w:bCs/>
                <w:rPrChange w:id="34764" w:author="Peter Van Der Plas" w:date="2024-12-30T12:45:00Z" w16du:dateUtc="2024-12-30T11:45:00Z">
                  <w:rPr>
                    <w:b/>
                  </w:rPr>
                </w:rPrChange>
              </w:rPr>
            </w:pPr>
            <w:r w:rsidRPr="00CD76A2">
              <w:rPr>
                <w:bCs/>
                <w:color w:val="auto"/>
                <w:rPrChange w:id="34765" w:author="Peter Van Der Plas" w:date="2024-12-30T12:45:00Z" w16du:dateUtc="2024-12-30T11:45:00Z">
                  <w:rPr>
                    <w:b/>
                    <w:color w:val="FFFFFF" w:themeColor="background1"/>
                  </w:rPr>
                </w:rPrChange>
              </w:rPr>
              <w:t>SFP</w:t>
            </w:r>
          </w:p>
        </w:tc>
        <w:tc>
          <w:tcPr>
            <w:tcW w:w="992" w:type="dxa"/>
          </w:tcPr>
          <w:p w14:paraId="16D8490F" w14:textId="53F14529" w:rsidR="004C430C" w:rsidRPr="004424B1" w:rsidRDefault="003D40C2" w:rsidP="007B4994">
            <w:pPr>
              <w:pStyle w:val="TableCell"/>
              <w:jc w:val="right"/>
            </w:pPr>
            <w:fldSimple w:instr=" SEQ Area \* MERGEFORMAT ">
              <w:ins w:id="34766" w:author="Peter Van Der Plas" w:date="2025-01-01T17:31:00Z" w16du:dateUtc="2025-01-01T16:31:00Z">
                <w:r w:rsidR="006D1623">
                  <w:rPr>
                    <w:noProof/>
                  </w:rPr>
                  <w:t>42</w:t>
                </w:r>
              </w:ins>
              <w:del w:id="34767" w:author="Peter Van Der Plas" w:date="2024-12-29T14:37:00Z" w16du:dateUtc="2024-12-29T13:37:00Z">
                <w:r w:rsidR="00816878" w:rsidDel="00D57A34">
                  <w:rPr>
                    <w:noProof/>
                  </w:rPr>
                  <w:delText>44</w:delText>
                </w:r>
              </w:del>
            </w:fldSimple>
          </w:p>
        </w:tc>
      </w:tr>
    </w:tbl>
    <w:p w14:paraId="3EFB1158"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6E45E22C"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0D53264" w14:textId="4F752F84" w:rsidR="004C430C" w:rsidRPr="004424B1" w:rsidRDefault="004C430C" w:rsidP="007B4994">
            <w:pPr>
              <w:pStyle w:val="TableCell"/>
            </w:pPr>
            <w:del w:id="34768" w:author="Quinten Van Woerkom" w:date="2024-11-25T14:50:00Z" w16du:dateUtc="2024-11-25T13:50:00Z">
              <w:r w:rsidRPr="004424B1" w:rsidDel="002B0859">
                <w:delText>Attribute</w:delText>
              </w:r>
            </w:del>
            <w:ins w:id="34769" w:author="Quinten Van Woerkom" w:date="2024-11-25T14:50:00Z" w16du:dateUtc="2024-11-25T13:50:00Z">
              <w:r w:rsidR="002B0859">
                <w:t>Field</w:t>
              </w:r>
            </w:ins>
          </w:p>
        </w:tc>
        <w:tc>
          <w:tcPr>
            <w:tcW w:w="1984" w:type="dxa"/>
          </w:tcPr>
          <w:p w14:paraId="4DFAF38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F5C7926"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9A0861E"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642140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A029172" w14:textId="77777777" w:rsidR="004C430C" w:rsidRPr="004424B1" w:rsidRDefault="004C430C" w:rsidP="007B4994">
            <w:pPr>
              <w:pStyle w:val="TableCell"/>
            </w:pPr>
            <w:proofErr w:type="spellStart"/>
            <w:r w:rsidRPr="004424B1">
              <w:t>revolutionAngle</w:t>
            </w:r>
            <w:proofErr w:type="spellEnd"/>
          </w:p>
        </w:tc>
        <w:tc>
          <w:tcPr>
            <w:tcW w:w="1984" w:type="dxa"/>
          </w:tcPr>
          <w:p w14:paraId="1F9285C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5322E21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C4821B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Angle of revolution</w:t>
            </w:r>
          </w:p>
        </w:tc>
      </w:tr>
      <w:tr w:rsidR="004C430C" w:rsidRPr="004424B1" w14:paraId="251DE62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007A410" w14:textId="77777777" w:rsidR="004C430C" w:rsidRPr="004424B1" w:rsidRDefault="004C430C" w:rsidP="007B4994">
            <w:pPr>
              <w:pStyle w:val="TableCell"/>
            </w:pPr>
            <w:r w:rsidRPr="004424B1">
              <w:t>tolerance</w:t>
            </w:r>
          </w:p>
        </w:tc>
        <w:tc>
          <w:tcPr>
            <w:tcW w:w="1984" w:type="dxa"/>
          </w:tcPr>
          <w:p w14:paraId="202DF15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1D8FCC2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096D2B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Tolerance in the angle of revolution</w:t>
            </w:r>
          </w:p>
        </w:tc>
      </w:tr>
      <w:tr w:rsidR="004C430C" w:rsidRPr="004424B1" w14:paraId="1697217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713712A" w14:textId="77777777" w:rsidR="004C430C" w:rsidRPr="004424B1" w:rsidRDefault="004C430C" w:rsidP="007B4994">
            <w:pPr>
              <w:pStyle w:val="TableCell"/>
            </w:pPr>
            <w:r w:rsidRPr="004424B1">
              <w:t>units</w:t>
            </w:r>
          </w:p>
        </w:tc>
        <w:tc>
          <w:tcPr>
            <w:tcW w:w="1984" w:type="dxa"/>
          </w:tcPr>
          <w:p w14:paraId="0FE9099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7A20A0B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0C290A7" w14:textId="77A30715"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Optional.  </w:t>
            </w:r>
            <w:commentRangeStart w:id="34770"/>
            <w:r w:rsidRPr="004424B1">
              <w:t xml:space="preserve">The </w:t>
            </w:r>
            <w:ins w:id="34771" w:author="Quinten Van Woerkom" w:date="2024-12-12T14:08:00Z" w16du:dateUtc="2024-12-12T13:08:00Z">
              <w:r w:rsidR="00804D95">
                <w:t xml:space="preserve">name of the </w:t>
              </w:r>
            </w:ins>
            <w:r w:rsidRPr="004424B1">
              <w:t>angular unit</w:t>
            </w:r>
            <w:del w:id="34772" w:author="Quinten Van Woerkom" w:date="2024-12-12T14:08:00Z" w16du:dateUtc="2024-12-12T13:08:00Z">
              <w:r w:rsidRPr="004424B1" w:rsidDel="00804D95">
                <w:delText xml:space="preserve"> name</w:delText>
              </w:r>
            </w:del>
            <w:del w:id="34773" w:author="Quinten Van Woerkom" w:date="2024-12-12T14:07:00Z" w16du:dateUtc="2024-12-12T13:07:00Z">
              <w:r w:rsidRPr="004424B1" w:rsidDel="00804D95">
                <w:delText xml:space="preserve">, as defined in reference </w:delText>
              </w:r>
              <w:r w:rsidRPr="004424B1" w:rsidDel="00804D95">
                <w:fldChar w:fldCharType="begin"/>
              </w:r>
              <w:r w:rsidRPr="004424B1" w:rsidDel="00804D95">
                <w:delInstrText xml:space="preserve"> REF R_509x0b1PointingRequestMessage \h </w:delInstrText>
              </w:r>
              <w:r w:rsidRPr="004424B1" w:rsidDel="00804D95">
                <w:fldChar w:fldCharType="separate"/>
              </w:r>
              <w:r w:rsidR="00BF1AC4" w:rsidRPr="004424B1" w:rsidDel="00804D95">
                <w:delText>[</w:delText>
              </w:r>
              <w:r w:rsidR="00BF1AC4" w:rsidDel="00804D95">
                <w:rPr>
                  <w:noProof/>
                </w:rPr>
                <w:delText>D6</w:delText>
              </w:r>
              <w:r w:rsidR="00BF1AC4" w:rsidRPr="004424B1" w:rsidDel="00804D95">
                <w:delText>]</w:delText>
              </w:r>
              <w:r w:rsidRPr="004424B1" w:rsidDel="00804D95">
                <w:fldChar w:fldCharType="end"/>
              </w:r>
              <w:r w:rsidRPr="004424B1" w:rsidDel="00804D95">
                <w:delText xml:space="preserve"> annex </w:delText>
              </w:r>
              <w:r w:rsidR="00301494" w:rsidRPr="004424B1" w:rsidDel="00804D95">
                <w:delText>D</w:delText>
              </w:r>
            </w:del>
            <w:r w:rsidRPr="004424B1">
              <w:t>.</w:t>
            </w:r>
            <w:commentRangeEnd w:id="34770"/>
            <w:r w:rsidR="00804D95">
              <w:rPr>
                <w:rStyle w:val="CommentReference"/>
                <w:rFonts w:cs="Times New Roman"/>
                <w:lang w:val="en-US" w:eastAsia="en-US"/>
              </w:rPr>
              <w:commentReference w:id="34770"/>
            </w:r>
          </w:p>
          <w:p w14:paraId="5334406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‘deg’.</w:t>
            </w:r>
          </w:p>
        </w:tc>
      </w:tr>
    </w:tbl>
    <w:p w14:paraId="3EEC4DC4" w14:textId="1A8C5CD5" w:rsidR="004C430C" w:rsidRDefault="0076353A">
      <w:pPr>
        <w:pStyle w:val="Heading5"/>
        <w:spacing w:before="480"/>
        <w:rPr>
          <w:ins w:id="34774" w:author="Quinten Van Woerkom" w:date="2024-12-18T16:50:00Z" w16du:dateUtc="2024-12-18T15:50:00Z"/>
        </w:rPr>
        <w:pPrChange w:id="34775" w:author="Peter Van Der Plas" w:date="2024-12-30T12:44:00Z" w16du:dateUtc="2024-12-30T11:44:00Z">
          <w:pPr>
            <w:pStyle w:val="Heading5"/>
          </w:pPr>
        </w:pPrChange>
      </w:pPr>
      <w:ins w:id="34776" w:author="Quinten Van Woerkom" w:date="2024-12-18T16:50:00Z" w16du:dateUtc="2024-12-18T15:50:00Z">
        <w:r>
          <w:t xml:space="preserve">Data Type: </w:t>
        </w:r>
      </w:ins>
      <w:proofErr w:type="spellStart"/>
      <w:r w:rsidR="004C430C" w:rsidRPr="004424B1">
        <w:t>DistanceConstraint</w:t>
      </w:r>
      <w:proofErr w:type="spellEnd"/>
    </w:p>
    <w:p w14:paraId="1ADAED47" w14:textId="2C83770F" w:rsidR="0076353A" w:rsidRPr="0076353A" w:rsidRDefault="0076353A">
      <w:pPr>
        <w:pStyle w:val="Heading6"/>
        <w:pPrChange w:id="34777" w:author="Quinten Van Woerkom" w:date="2024-12-18T16:50:00Z" w16du:dateUtc="2024-12-18T15:50:00Z">
          <w:pPr>
            <w:pStyle w:val="HeadingNoNumber"/>
          </w:pPr>
        </w:pPrChange>
      </w:pPr>
      <w:ins w:id="34778" w:author="Quinten Van Woerkom" w:date="2024-12-18T16:50:00Z" w16du:dateUtc="2024-12-18T15:50:00Z">
        <w:r>
          <w:t>Overview</w:t>
        </w:r>
      </w:ins>
    </w:p>
    <w:p w14:paraId="0A702921" w14:textId="77777777" w:rsidR="004C430C" w:rsidRDefault="004C430C" w:rsidP="00031B8A">
      <w:pPr>
        <w:rPr>
          <w:ins w:id="34779" w:author="Quinten Van Woerkom" w:date="2024-12-18T16:50:00Z" w16du:dateUtc="2024-12-18T15:50:00Z"/>
          <w:lang w:val="en-GB"/>
        </w:rPr>
      </w:pPr>
      <w:r w:rsidRPr="004424B1">
        <w:rPr>
          <w:lang w:val="en-GB"/>
        </w:rPr>
        <w:t>Specifies a range of distances between two physical objects (the observer and the target).</w:t>
      </w:r>
    </w:p>
    <w:p w14:paraId="18173CA7" w14:textId="78878AD8" w:rsidR="0076353A" w:rsidRPr="004424B1" w:rsidRDefault="0076353A">
      <w:pPr>
        <w:pStyle w:val="Heading6"/>
        <w:spacing w:before="480" w:after="240"/>
        <w:rPr>
          <w:lang w:val="en-GB"/>
        </w:rPr>
        <w:pPrChange w:id="34780" w:author="Peter Van Der Plas" w:date="2024-12-30T12:44:00Z" w16du:dateUtc="2024-12-30T11:44:00Z">
          <w:pPr/>
        </w:pPrChange>
      </w:pPr>
      <w:ins w:id="34781" w:author="Quinten Van Woerkom" w:date="2024-12-18T16:50:00Z" w16du:dateUtc="2024-12-18T15:50:00Z">
        <w:r>
          <w:rPr>
            <w:lang w:val="en-GB"/>
          </w:rPr>
          <w:t>Definition</w:t>
        </w:r>
      </w:ins>
    </w:p>
    <w:p w14:paraId="688A862F" w14:textId="55F8A45C" w:rsidR="00031B8A" w:rsidRPr="004424B1" w:rsidDel="0076353A" w:rsidRDefault="00031B8A">
      <w:pPr>
        <w:spacing w:after="240"/>
        <w:rPr>
          <w:del w:id="34782" w:author="Quinten Van Woerkom" w:date="2024-12-18T16:50:00Z" w16du:dateUtc="2024-12-18T15:50:00Z"/>
          <w:lang w:val="en-GB"/>
        </w:rPr>
        <w:pPrChange w:id="34783" w:author="Quinten Van Woerkom" w:date="2024-12-18T16:50:00Z" w16du:dateUtc="2024-12-18T15:50:00Z">
          <w:pPr>
            <w:spacing w:before="0"/>
          </w:pPr>
        </w:pPrChange>
      </w:pPr>
    </w:p>
    <w:tbl>
      <w:tblPr>
        <w:tblStyle w:val="RBTable"/>
        <w:tblW w:w="9179" w:type="dxa"/>
        <w:tblLayout w:type="fixed"/>
        <w:tblLook w:val="0400" w:firstRow="0" w:lastRow="0" w:firstColumn="0" w:lastColumn="0" w:noHBand="0" w:noVBand="1"/>
        <w:tblCaption w:val="DSC DistanceConstraint E7"/>
      </w:tblPr>
      <w:tblGrid>
        <w:gridCol w:w="1667"/>
        <w:gridCol w:w="2976"/>
        <w:gridCol w:w="992"/>
        <w:gridCol w:w="1843"/>
        <w:gridCol w:w="709"/>
        <w:gridCol w:w="992"/>
      </w:tblGrid>
      <w:tr w:rsidR="004C430C" w:rsidRPr="004424B1" w14:paraId="38CC4B76" w14:textId="77777777" w:rsidTr="00CD76A2">
        <w:tc>
          <w:tcPr>
            <w:tcW w:w="1667" w:type="dxa"/>
            <w:shd w:val="clear" w:color="auto" w:fill="00CCFF"/>
          </w:tcPr>
          <w:p w14:paraId="0BE69110" w14:textId="77777777" w:rsidR="004C430C" w:rsidRPr="00CD76A2" w:rsidRDefault="004C430C" w:rsidP="007B4994">
            <w:pPr>
              <w:pStyle w:val="TableCell"/>
              <w:rPr>
                <w:color w:val="auto"/>
                <w:rPrChange w:id="34784" w:author="Peter Van Der Plas" w:date="2024-12-30T12:46:00Z" w16du:dateUtc="2024-12-30T11:46:00Z">
                  <w:rPr>
                    <w:color w:val="FFFFFF" w:themeColor="background1"/>
                  </w:rPr>
                </w:rPrChange>
              </w:rPr>
            </w:pPr>
            <w:r w:rsidRPr="00CD76A2">
              <w:rPr>
                <w:color w:val="auto"/>
                <w:rPrChange w:id="34785" w:author="Peter Van Der Plas" w:date="2024-12-30T12:46:00Z" w16du:dateUtc="2024-12-30T11:46:00Z">
                  <w:rPr>
                    <w:color w:val="FFFFFF" w:themeColor="background1"/>
                  </w:rPr>
                </w:rPrChange>
              </w:rPr>
              <w:t>Name</w:t>
            </w:r>
          </w:p>
        </w:tc>
        <w:tc>
          <w:tcPr>
            <w:tcW w:w="2976" w:type="dxa"/>
          </w:tcPr>
          <w:p w14:paraId="2757BD86" w14:textId="77777777" w:rsidR="004C430C" w:rsidRPr="004424B1" w:rsidRDefault="004C430C" w:rsidP="007B4994">
            <w:pPr>
              <w:pStyle w:val="TableCell"/>
              <w:rPr>
                <w:b/>
              </w:rPr>
            </w:pPr>
            <w:proofErr w:type="spellStart"/>
            <w:r w:rsidRPr="004424B1">
              <w:rPr>
                <w:b/>
              </w:rPr>
              <w:t>DistanceConstraint</w:t>
            </w:r>
            <w:proofErr w:type="spellEnd"/>
          </w:p>
        </w:tc>
        <w:tc>
          <w:tcPr>
            <w:tcW w:w="992" w:type="dxa"/>
            <w:shd w:val="clear" w:color="auto" w:fill="00CCFF"/>
          </w:tcPr>
          <w:p w14:paraId="6C0E85AF" w14:textId="77777777" w:rsidR="004C430C" w:rsidRPr="00CD76A2" w:rsidRDefault="004C430C" w:rsidP="007B4994">
            <w:pPr>
              <w:pStyle w:val="TableCell"/>
              <w:rPr>
                <w:bCs/>
                <w:color w:val="auto"/>
                <w:rPrChange w:id="34786" w:author="Peter Van Der Plas" w:date="2024-12-30T12:51:00Z" w16du:dateUtc="2024-12-30T11:51:00Z">
                  <w:rPr>
                    <w:b/>
                  </w:rPr>
                </w:rPrChange>
              </w:rPr>
            </w:pPr>
            <w:r w:rsidRPr="00CD76A2">
              <w:rPr>
                <w:bCs/>
                <w:color w:val="auto"/>
                <w:rPrChange w:id="34787" w:author="Peter Van Der Plas" w:date="2024-12-30T12:51:00Z" w16du:dateUtc="2024-12-30T11:51:00Z">
                  <w:rPr>
                    <w:b/>
                    <w:color w:val="FFFFFF" w:themeColor="background1"/>
                  </w:rPr>
                </w:rPrChange>
              </w:rPr>
              <w:t>Extends</w:t>
            </w:r>
          </w:p>
        </w:tc>
        <w:tc>
          <w:tcPr>
            <w:tcW w:w="1843" w:type="dxa"/>
          </w:tcPr>
          <w:p w14:paraId="042B79C6" w14:textId="77777777" w:rsidR="004C430C" w:rsidRPr="00CD76A2" w:rsidRDefault="004C430C" w:rsidP="007B4994">
            <w:pPr>
              <w:pStyle w:val="TableCell"/>
              <w:rPr>
                <w:b/>
                <w:iCs/>
                <w:rPrChange w:id="34788" w:author="Peter Van Der Plas" w:date="2024-12-30T12:51:00Z" w16du:dateUtc="2024-12-30T11:51:00Z">
                  <w:rPr>
                    <w:b/>
                    <w:i/>
                  </w:rPr>
                </w:rPrChange>
              </w:rPr>
            </w:pPr>
            <w:r w:rsidRPr="00CD76A2">
              <w:rPr>
                <w:iCs/>
                <w:spacing w:val="-4"/>
                <w:rPrChange w:id="34789" w:author="Peter Van Der Plas" w:date="2024-12-30T12:51:00Z" w16du:dateUtc="2024-12-30T11:51:00Z">
                  <w:rPr>
                    <w:i/>
                    <w:spacing w:val="-4"/>
                  </w:rPr>
                </w:rPrChange>
              </w:rPr>
              <w:t>GeometricConstraint</w:t>
            </w:r>
          </w:p>
        </w:tc>
        <w:tc>
          <w:tcPr>
            <w:tcW w:w="709" w:type="dxa"/>
            <w:shd w:val="clear" w:color="auto" w:fill="00CCFF"/>
          </w:tcPr>
          <w:p w14:paraId="12EB4353" w14:textId="77777777" w:rsidR="004C430C" w:rsidRPr="00CD76A2" w:rsidRDefault="004C430C" w:rsidP="007B4994">
            <w:pPr>
              <w:pStyle w:val="TableCell"/>
              <w:rPr>
                <w:bCs/>
                <w:color w:val="auto"/>
                <w:rPrChange w:id="34790" w:author="Peter Van Der Plas" w:date="2024-12-30T12:51:00Z" w16du:dateUtc="2024-12-30T11:51:00Z">
                  <w:rPr>
                    <w:b/>
                  </w:rPr>
                </w:rPrChange>
              </w:rPr>
            </w:pPr>
            <w:r w:rsidRPr="00CD76A2">
              <w:rPr>
                <w:bCs/>
                <w:color w:val="auto"/>
                <w:rPrChange w:id="34791" w:author="Peter Van Der Plas" w:date="2024-12-30T12:51:00Z" w16du:dateUtc="2024-12-30T11:51:00Z">
                  <w:rPr>
                    <w:b/>
                    <w:color w:val="FFFFFF" w:themeColor="background1"/>
                  </w:rPr>
                </w:rPrChange>
              </w:rPr>
              <w:t>SFP</w:t>
            </w:r>
          </w:p>
        </w:tc>
        <w:tc>
          <w:tcPr>
            <w:tcW w:w="992" w:type="dxa"/>
          </w:tcPr>
          <w:p w14:paraId="668288F0" w14:textId="49792A8F" w:rsidR="004C430C" w:rsidRPr="004424B1" w:rsidRDefault="003D40C2" w:rsidP="007B4994">
            <w:pPr>
              <w:pStyle w:val="TableCell"/>
              <w:jc w:val="right"/>
            </w:pPr>
            <w:fldSimple w:instr=" SEQ Area \* MERGEFORMAT ">
              <w:ins w:id="34792" w:author="Peter Van Der Plas" w:date="2025-01-01T17:31:00Z" w16du:dateUtc="2025-01-01T16:31:00Z">
                <w:r w:rsidR="006D1623">
                  <w:rPr>
                    <w:noProof/>
                  </w:rPr>
                  <w:t>43</w:t>
                </w:r>
              </w:ins>
              <w:del w:id="34793" w:author="Peter Van Der Plas" w:date="2024-12-29T14:37:00Z" w16du:dateUtc="2024-12-29T13:37:00Z">
                <w:r w:rsidR="00816878" w:rsidDel="00D57A34">
                  <w:rPr>
                    <w:noProof/>
                  </w:rPr>
                  <w:delText>45</w:delText>
                </w:r>
              </w:del>
            </w:fldSimple>
          </w:p>
        </w:tc>
      </w:tr>
    </w:tbl>
    <w:p w14:paraId="1077B367"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20B0CFCC"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B2A3F79" w14:textId="161EACDA" w:rsidR="004C430C" w:rsidRPr="004424B1" w:rsidRDefault="004C430C" w:rsidP="007B4994">
            <w:pPr>
              <w:pStyle w:val="TableCell"/>
            </w:pPr>
            <w:del w:id="34794" w:author="Quinten Van Woerkom" w:date="2024-11-25T14:50:00Z" w16du:dateUtc="2024-11-25T13:50:00Z">
              <w:r w:rsidRPr="004424B1" w:rsidDel="002B0859">
                <w:delText>Attribute</w:delText>
              </w:r>
            </w:del>
            <w:ins w:id="34795" w:author="Quinten Van Woerkom" w:date="2024-11-25T14:50:00Z" w16du:dateUtc="2024-11-25T13:50:00Z">
              <w:r w:rsidR="002B0859">
                <w:t>Field</w:t>
              </w:r>
            </w:ins>
          </w:p>
        </w:tc>
        <w:tc>
          <w:tcPr>
            <w:tcW w:w="1984" w:type="dxa"/>
          </w:tcPr>
          <w:p w14:paraId="7ED1E29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54EFA32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8542F8C"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42868A9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A2098F4" w14:textId="77777777" w:rsidR="004C430C" w:rsidRPr="004424B1" w:rsidRDefault="004C430C" w:rsidP="007B4994">
            <w:pPr>
              <w:pStyle w:val="TableCell"/>
            </w:pPr>
            <w:r w:rsidRPr="004424B1">
              <w:t>observer</w:t>
            </w:r>
          </w:p>
        </w:tc>
        <w:tc>
          <w:tcPr>
            <w:tcW w:w="1984" w:type="dxa"/>
          </w:tcPr>
          <w:p w14:paraId="0F98AC4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&lt;Position&gt;</w:t>
            </w:r>
          </w:p>
        </w:tc>
        <w:tc>
          <w:tcPr>
            <w:tcW w:w="992" w:type="dxa"/>
          </w:tcPr>
          <w:p w14:paraId="6F16A96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36E1E20" w14:textId="705EA666"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Position of the observer [Object1]</w:t>
            </w:r>
            <w:ins w:id="34796" w:author="Peter Van Der Plas" w:date="2024-12-30T12:52:00Z" w16du:dateUtc="2024-12-30T11:52:00Z">
              <w:r w:rsidR="00CD76A2">
                <w:t>.</w:t>
              </w:r>
            </w:ins>
          </w:p>
        </w:tc>
      </w:tr>
      <w:tr w:rsidR="004C430C" w:rsidRPr="004424B1" w14:paraId="5F6D534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E7EA774" w14:textId="77777777" w:rsidR="004C430C" w:rsidRPr="004424B1" w:rsidRDefault="004C430C" w:rsidP="007B4994">
            <w:pPr>
              <w:pStyle w:val="TableCell"/>
            </w:pPr>
            <w:r w:rsidRPr="004424B1">
              <w:t>target</w:t>
            </w:r>
          </w:p>
        </w:tc>
        <w:tc>
          <w:tcPr>
            <w:tcW w:w="1984" w:type="dxa"/>
          </w:tcPr>
          <w:p w14:paraId="1BEAF19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&lt;Position&gt;</w:t>
            </w:r>
          </w:p>
        </w:tc>
        <w:tc>
          <w:tcPr>
            <w:tcW w:w="992" w:type="dxa"/>
          </w:tcPr>
          <w:p w14:paraId="1F442A7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51EF36D" w14:textId="0C8BA5A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Position of the target [Object2]</w:t>
            </w:r>
            <w:ins w:id="34797" w:author="Peter Van Der Plas" w:date="2024-12-30T12:52:00Z" w16du:dateUtc="2024-12-30T11:52:00Z">
              <w:r w:rsidR="00CD76A2">
                <w:t>.</w:t>
              </w:r>
            </w:ins>
          </w:p>
        </w:tc>
      </w:tr>
      <w:tr w:rsidR="004C430C" w:rsidRPr="004424B1" w14:paraId="679B76C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0215504" w14:textId="77777777" w:rsidR="004C430C" w:rsidRPr="004424B1" w:rsidRDefault="004C430C" w:rsidP="007B4994">
            <w:pPr>
              <w:pStyle w:val="TableCell"/>
            </w:pPr>
            <w:proofErr w:type="spellStart"/>
            <w:r w:rsidRPr="004424B1">
              <w:t>minDistance</w:t>
            </w:r>
            <w:proofErr w:type="spellEnd"/>
          </w:p>
        </w:tc>
        <w:tc>
          <w:tcPr>
            <w:tcW w:w="1984" w:type="dxa"/>
          </w:tcPr>
          <w:p w14:paraId="19C73C1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0B591CB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4AE8E71" w14:textId="2447D2D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Minimum distance between observer and target</w:t>
            </w:r>
            <w:ins w:id="34798" w:author="Peter Van Der Plas" w:date="2024-12-30T12:52:00Z" w16du:dateUtc="2024-12-30T11:52:00Z">
              <w:r w:rsidR="00CD76A2">
                <w:t>.</w:t>
              </w:r>
            </w:ins>
          </w:p>
        </w:tc>
      </w:tr>
      <w:tr w:rsidR="004C430C" w:rsidRPr="004424B1" w14:paraId="7279F99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228615F" w14:textId="77777777" w:rsidR="004C430C" w:rsidRPr="004424B1" w:rsidRDefault="004C430C" w:rsidP="007B4994">
            <w:pPr>
              <w:pStyle w:val="TableCell"/>
            </w:pPr>
            <w:proofErr w:type="spellStart"/>
            <w:r w:rsidRPr="004424B1">
              <w:t>maxDistance</w:t>
            </w:r>
            <w:proofErr w:type="spellEnd"/>
          </w:p>
        </w:tc>
        <w:tc>
          <w:tcPr>
            <w:tcW w:w="1984" w:type="dxa"/>
          </w:tcPr>
          <w:p w14:paraId="722C526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2961170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CBE100A" w14:textId="41182F76"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Maximum distance between observer and target</w:t>
            </w:r>
            <w:ins w:id="34799" w:author="Peter Van Der Plas" w:date="2024-12-30T12:52:00Z" w16du:dateUtc="2024-12-30T11:52:00Z">
              <w:r w:rsidR="00CD76A2">
                <w:t>.</w:t>
              </w:r>
            </w:ins>
          </w:p>
        </w:tc>
      </w:tr>
      <w:tr w:rsidR="004C430C" w:rsidRPr="004424B1" w14:paraId="3DB26D8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C690B45" w14:textId="77777777" w:rsidR="004C430C" w:rsidRPr="004424B1" w:rsidRDefault="004C430C" w:rsidP="007B4994">
            <w:pPr>
              <w:pStyle w:val="TableCell"/>
            </w:pPr>
            <w:r w:rsidRPr="004424B1">
              <w:t>units</w:t>
            </w:r>
          </w:p>
        </w:tc>
        <w:tc>
          <w:tcPr>
            <w:tcW w:w="1984" w:type="dxa"/>
          </w:tcPr>
          <w:p w14:paraId="74E221D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2238414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32CAEBC" w14:textId="60E92C4C"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del w:id="34800" w:author="Peter Van Der Plas" w:date="2024-12-30T12:52:00Z" w16du:dateUtc="2024-12-30T11:52:00Z">
              <w:r w:rsidRPr="004424B1" w:rsidDel="00CD76A2">
                <w:delText xml:space="preserve">Optional.  </w:delText>
              </w:r>
            </w:del>
            <w:commentRangeStart w:id="34801"/>
            <w:r w:rsidRPr="004424B1">
              <w:t>The distance unit name</w:t>
            </w:r>
            <w:del w:id="34802" w:author="Quinten Van Woerkom" w:date="2024-12-12T14:08:00Z" w16du:dateUtc="2024-12-12T13:08:00Z">
              <w:r w:rsidRPr="004424B1" w:rsidDel="00804D95">
                <w:delText xml:space="preserve">, as defined in reference </w:delText>
              </w:r>
              <w:r w:rsidRPr="004424B1" w:rsidDel="00804D95">
                <w:fldChar w:fldCharType="begin"/>
              </w:r>
              <w:r w:rsidRPr="004424B1" w:rsidDel="00804D95">
                <w:delInstrText xml:space="preserve"> REF R_509x0b1PointingRequestMessage \h </w:delInstrText>
              </w:r>
              <w:r w:rsidRPr="004424B1" w:rsidDel="00804D95">
                <w:fldChar w:fldCharType="separate"/>
              </w:r>
              <w:r w:rsidR="00BF1AC4" w:rsidRPr="004424B1" w:rsidDel="00804D95">
                <w:delText>[</w:delText>
              </w:r>
              <w:r w:rsidR="00BF1AC4" w:rsidDel="00804D95">
                <w:rPr>
                  <w:noProof/>
                </w:rPr>
                <w:delText>D6</w:delText>
              </w:r>
              <w:r w:rsidR="00BF1AC4" w:rsidRPr="004424B1" w:rsidDel="00804D95">
                <w:delText>]</w:delText>
              </w:r>
              <w:r w:rsidRPr="004424B1" w:rsidDel="00804D95">
                <w:fldChar w:fldCharType="end"/>
              </w:r>
              <w:r w:rsidRPr="004424B1" w:rsidDel="00804D95">
                <w:delText xml:space="preserve"> annex </w:delText>
              </w:r>
              <w:r w:rsidR="00301494" w:rsidRPr="004424B1" w:rsidDel="00804D95">
                <w:delText>D</w:delText>
              </w:r>
            </w:del>
            <w:r w:rsidRPr="004424B1">
              <w:t>.</w:t>
            </w:r>
            <w:commentRangeEnd w:id="34801"/>
            <w:r w:rsidR="00804D95">
              <w:rPr>
                <w:rStyle w:val="CommentReference"/>
                <w:rFonts w:cs="Times New Roman"/>
                <w:lang w:val="en-US" w:eastAsia="en-US"/>
              </w:rPr>
              <w:commentReference w:id="34801"/>
            </w:r>
          </w:p>
          <w:p w14:paraId="443844C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‘km’.</w:t>
            </w:r>
          </w:p>
        </w:tc>
      </w:tr>
    </w:tbl>
    <w:p w14:paraId="01202CC9" w14:textId="339FBA67" w:rsidR="004C430C" w:rsidRDefault="0076353A">
      <w:pPr>
        <w:pStyle w:val="Heading5"/>
        <w:spacing w:before="480"/>
        <w:rPr>
          <w:ins w:id="34803" w:author="Quinten Van Woerkom" w:date="2024-12-18T16:50:00Z" w16du:dateUtc="2024-12-18T15:50:00Z"/>
        </w:rPr>
        <w:pPrChange w:id="34804" w:author="Peter Van Der Plas" w:date="2024-12-29T19:32:00Z" w16du:dateUtc="2024-12-29T18:32:00Z">
          <w:pPr>
            <w:pStyle w:val="Heading5"/>
          </w:pPr>
        </w:pPrChange>
      </w:pPr>
      <w:ins w:id="34805" w:author="Quinten Van Woerkom" w:date="2024-12-18T16:50:00Z" w16du:dateUtc="2024-12-18T15:50:00Z">
        <w:r>
          <w:t xml:space="preserve">Data Type: </w:t>
        </w:r>
      </w:ins>
      <w:proofErr w:type="spellStart"/>
      <w:r w:rsidR="004C430C" w:rsidRPr="004424B1">
        <w:t>AngleConstraint</w:t>
      </w:r>
      <w:proofErr w:type="spellEnd"/>
    </w:p>
    <w:p w14:paraId="698915A4" w14:textId="4DFEEDE7" w:rsidR="0076353A" w:rsidRPr="0076353A" w:rsidRDefault="0076353A">
      <w:pPr>
        <w:pStyle w:val="Heading6"/>
        <w:pPrChange w:id="34806" w:author="Quinten Van Woerkom" w:date="2024-12-18T16:50:00Z" w16du:dateUtc="2024-12-18T15:50:00Z">
          <w:pPr>
            <w:pStyle w:val="HeadingNoNumber"/>
          </w:pPr>
        </w:pPrChange>
      </w:pPr>
      <w:ins w:id="34807" w:author="Quinten Van Woerkom" w:date="2024-12-18T16:50:00Z" w16du:dateUtc="2024-12-18T15:50:00Z">
        <w:r>
          <w:t>Overview</w:t>
        </w:r>
      </w:ins>
    </w:p>
    <w:p w14:paraId="4A62C79A" w14:textId="539346F5" w:rsidR="004C430C" w:rsidRDefault="004C430C" w:rsidP="00031B8A">
      <w:pPr>
        <w:rPr>
          <w:ins w:id="34808" w:author="Quinten Van Woerkom" w:date="2024-12-18T16:50:00Z" w16du:dateUtc="2024-12-18T15:50:00Z"/>
          <w:lang w:val="en-GB"/>
        </w:rPr>
      </w:pPr>
      <w:r w:rsidRPr="004424B1">
        <w:rPr>
          <w:lang w:val="en-GB"/>
        </w:rPr>
        <w:t xml:space="preserve">Specifies a range of values for the angle subtended between three physical objects.  </w:t>
      </w:r>
      <w:moveFromRangeStart w:id="34809" w:author="Quinten Van Woerkom" w:date="2024-12-18T16:57:00Z" w:name="move185433461"/>
      <w:moveFrom w:id="34810" w:author="Quinten Van Woerkom" w:date="2024-12-18T16:57:00Z" w16du:dateUtc="2024-12-18T15:57:00Z">
        <w:r w:rsidRPr="004424B1" w:rsidDel="00056E15">
          <w:rPr>
            <w:lang w:val="en-GB"/>
          </w:rPr>
          <w:t>The constrained angle is that subtended at the central object by target objects 1 and 2.</w:t>
        </w:r>
      </w:moveFrom>
      <w:moveFromRangeEnd w:id="34809"/>
    </w:p>
    <w:p w14:paraId="352AA2AB" w14:textId="323A1740" w:rsidR="0076353A" w:rsidDel="00800FAF" w:rsidRDefault="0076353A">
      <w:pPr>
        <w:pStyle w:val="Heading6"/>
        <w:spacing w:before="480" w:after="240"/>
        <w:rPr>
          <w:ins w:id="34811" w:author="Quinten Van Woerkom" w:date="2024-12-18T16:57:00Z" w16du:dateUtc="2024-12-18T15:57:00Z"/>
          <w:del w:id="34812" w:author="Peter Van Der Plas" w:date="2024-12-29T19:36:00Z" w16du:dateUtc="2024-12-29T18:36:00Z"/>
          <w:lang w:val="en-GB"/>
        </w:rPr>
        <w:pPrChange w:id="34813" w:author="Peter Van Der Plas" w:date="2024-12-29T19:32:00Z" w16du:dateUtc="2024-12-29T18:32:00Z">
          <w:pPr>
            <w:pStyle w:val="Heading6"/>
            <w:spacing w:after="240"/>
          </w:pPr>
        </w:pPrChange>
      </w:pPr>
      <w:ins w:id="34814" w:author="Quinten Van Woerkom" w:date="2024-12-18T16:50:00Z" w16du:dateUtc="2024-12-18T15:50:00Z">
        <w:del w:id="34815" w:author="Peter Van Der Plas" w:date="2024-12-29T19:36:00Z" w16du:dateUtc="2024-12-29T18:36:00Z">
          <w:r w:rsidDel="00800FAF">
            <w:rPr>
              <w:lang w:val="en-GB"/>
            </w:rPr>
            <w:delText>Definition</w:delText>
          </w:r>
        </w:del>
      </w:ins>
    </w:p>
    <w:p w14:paraId="57012D9B" w14:textId="14024EDE" w:rsidR="00056E15" w:rsidRPr="00800FAF" w:rsidRDefault="00800FAF">
      <w:pPr>
        <w:pStyle w:val="Heading6"/>
        <w:spacing w:before="480" w:after="240"/>
        <w:rPr>
          <w:lang w:val="en-GB"/>
        </w:rPr>
        <w:pPrChange w:id="34816" w:author="Quinten Van Woerkom" w:date="2024-12-18T16:57:00Z" w16du:dateUtc="2024-12-18T15:57:00Z">
          <w:pPr/>
        </w:pPrChange>
      </w:pPr>
      <w:ins w:id="34817" w:author="Peter Van Der Plas" w:date="2024-12-29T19:36:00Z" w16du:dateUtc="2024-12-29T18:36:00Z">
        <w:r>
          <w:rPr>
            <w:lang w:val="en-GB"/>
          </w:rPr>
          <w:t>Definition</w:t>
        </w:r>
      </w:ins>
      <w:moveToRangeStart w:id="34818" w:author="Quinten Van Woerkom" w:date="2024-12-18T16:57:00Z" w:name="move185433461"/>
      <w:moveTo w:id="34819" w:author="Quinten Van Woerkom" w:date="2024-12-18T16:57:00Z" w16du:dateUtc="2024-12-18T15:57:00Z">
        <w:del w:id="34820" w:author="Peter Van Der Plas" w:date="2024-12-29T19:35:00Z" w16du:dateUtc="2024-12-29T18:35:00Z">
          <w:r w:rsidR="00056E15" w:rsidRPr="00800FAF" w:rsidDel="00800FAF">
            <w:rPr>
              <w:lang w:val="en-GB"/>
            </w:rPr>
            <w:delText xml:space="preserve">The constrained angle </w:delText>
          </w:r>
        </w:del>
      </w:moveTo>
      <w:ins w:id="34821" w:author="Quinten Van Woerkom" w:date="2024-12-18T16:57:00Z" w16du:dateUtc="2024-12-18T15:57:00Z">
        <w:del w:id="34822" w:author="Peter Van Der Plas" w:date="2024-12-29T19:35:00Z" w16du:dateUtc="2024-12-29T18:35:00Z">
          <w:r w:rsidR="00056E15" w:rsidRPr="00800FAF" w:rsidDel="00800FAF">
            <w:rPr>
              <w:lang w:val="en-GB"/>
            </w:rPr>
            <w:delText>shall be</w:delText>
          </w:r>
        </w:del>
      </w:ins>
      <w:moveTo w:id="34823" w:author="Quinten Van Woerkom" w:date="2024-12-18T16:57:00Z" w16du:dateUtc="2024-12-18T15:57:00Z">
        <w:del w:id="34824" w:author="Peter Van Der Plas" w:date="2024-12-29T19:35:00Z" w16du:dateUtc="2024-12-29T18:35:00Z">
          <w:r w:rsidR="00056E15" w:rsidRPr="00800FAF" w:rsidDel="00800FAF">
            <w:rPr>
              <w:lang w:val="en-GB"/>
            </w:rPr>
            <w:delText xml:space="preserve">is that subtended at the </w:delText>
          </w:r>
        </w:del>
        <w:del w:id="34825" w:author="Peter Van Der Plas" w:date="2024-12-29T19:32:00Z" w16du:dateUtc="2024-12-29T18:32:00Z">
          <w:r w:rsidR="00056E15" w:rsidRPr="00800FAF" w:rsidDel="00800FAF">
            <w:rPr>
              <w:lang w:val="en-GB"/>
            </w:rPr>
            <w:delText>central</w:delText>
          </w:r>
        </w:del>
        <w:del w:id="34826" w:author="Peter Van Der Plas" w:date="2024-12-29T19:35:00Z" w16du:dateUtc="2024-12-29T18:35:00Z">
          <w:r w:rsidR="00056E15" w:rsidRPr="00800FAF" w:rsidDel="00800FAF">
            <w:rPr>
              <w:lang w:val="en-GB"/>
            </w:rPr>
            <w:delText xml:space="preserve"> object by target objects 1 and 2.</w:delText>
          </w:r>
        </w:del>
      </w:moveTo>
      <w:moveToRangeEnd w:id="34818"/>
    </w:p>
    <w:p w14:paraId="7E57879A" w14:textId="41CF3B13" w:rsidR="00031B8A" w:rsidRPr="004424B1" w:rsidDel="0076353A" w:rsidRDefault="00031B8A">
      <w:pPr>
        <w:spacing w:after="240"/>
        <w:rPr>
          <w:del w:id="34827" w:author="Quinten Van Woerkom" w:date="2024-12-18T16:50:00Z" w16du:dateUtc="2024-12-18T15:50:00Z"/>
          <w:lang w:val="en-GB"/>
        </w:rPr>
        <w:pPrChange w:id="34828" w:author="Quinten Van Woerkom" w:date="2024-12-18T16:50:00Z" w16du:dateUtc="2024-12-18T15:50:00Z">
          <w:pPr>
            <w:spacing w:before="0"/>
          </w:pPr>
        </w:pPrChange>
      </w:pPr>
    </w:p>
    <w:tbl>
      <w:tblPr>
        <w:tblStyle w:val="RBTable"/>
        <w:tblW w:w="9179" w:type="dxa"/>
        <w:tblLayout w:type="fixed"/>
        <w:tblLook w:val="0400" w:firstRow="0" w:lastRow="0" w:firstColumn="0" w:lastColumn="0" w:noHBand="0" w:noVBand="1"/>
        <w:tblCaption w:val="DSC AngleConstraint E7"/>
      </w:tblPr>
      <w:tblGrid>
        <w:gridCol w:w="1667"/>
        <w:gridCol w:w="2976"/>
        <w:gridCol w:w="992"/>
        <w:gridCol w:w="1843"/>
        <w:gridCol w:w="709"/>
        <w:gridCol w:w="992"/>
      </w:tblGrid>
      <w:tr w:rsidR="004C430C" w:rsidRPr="004424B1" w14:paraId="53C02695" w14:textId="77777777" w:rsidTr="00EB66B3">
        <w:tc>
          <w:tcPr>
            <w:tcW w:w="1667" w:type="dxa"/>
            <w:shd w:val="clear" w:color="auto" w:fill="00CCFF"/>
          </w:tcPr>
          <w:p w14:paraId="4A903BB5" w14:textId="77777777" w:rsidR="004C430C" w:rsidRPr="00800FAF" w:rsidRDefault="004C430C" w:rsidP="007B4994">
            <w:pPr>
              <w:pStyle w:val="TableCell"/>
              <w:rPr>
                <w:color w:val="auto"/>
                <w:rPrChange w:id="34829" w:author="Peter Van Der Plas" w:date="2024-12-29T19:33:00Z" w16du:dateUtc="2024-12-29T18:33:00Z">
                  <w:rPr>
                    <w:color w:val="FFFFFF" w:themeColor="background1"/>
                  </w:rPr>
                </w:rPrChange>
              </w:rPr>
            </w:pPr>
            <w:r w:rsidRPr="00800FAF">
              <w:rPr>
                <w:color w:val="auto"/>
                <w:rPrChange w:id="34830" w:author="Peter Van Der Plas" w:date="2024-12-29T19:33:00Z" w16du:dateUtc="2024-12-29T18:33:00Z">
                  <w:rPr>
                    <w:color w:val="FFFFFF" w:themeColor="background1"/>
                  </w:rPr>
                </w:rPrChange>
              </w:rPr>
              <w:t>Name</w:t>
            </w:r>
          </w:p>
        </w:tc>
        <w:tc>
          <w:tcPr>
            <w:tcW w:w="2976" w:type="dxa"/>
          </w:tcPr>
          <w:p w14:paraId="1A4F6F1D" w14:textId="77777777" w:rsidR="004C430C" w:rsidRPr="004424B1" w:rsidRDefault="004C430C" w:rsidP="007B4994">
            <w:pPr>
              <w:pStyle w:val="TableCell"/>
              <w:rPr>
                <w:b/>
              </w:rPr>
            </w:pPr>
            <w:proofErr w:type="spellStart"/>
            <w:r w:rsidRPr="004424B1">
              <w:rPr>
                <w:b/>
              </w:rPr>
              <w:t>AngleConstraint</w:t>
            </w:r>
            <w:proofErr w:type="spellEnd"/>
          </w:p>
        </w:tc>
        <w:tc>
          <w:tcPr>
            <w:tcW w:w="992" w:type="dxa"/>
            <w:shd w:val="clear" w:color="auto" w:fill="00CCFF"/>
          </w:tcPr>
          <w:p w14:paraId="746675A3" w14:textId="77777777" w:rsidR="004C430C" w:rsidRPr="00800FAF" w:rsidRDefault="004C430C" w:rsidP="007B4994">
            <w:pPr>
              <w:pStyle w:val="TableCell"/>
              <w:rPr>
                <w:bCs/>
                <w:color w:val="auto"/>
                <w:rPrChange w:id="34831" w:author="Peter Van Der Plas" w:date="2024-12-29T19:33:00Z" w16du:dateUtc="2024-12-29T18:33:00Z">
                  <w:rPr>
                    <w:b/>
                  </w:rPr>
                </w:rPrChange>
              </w:rPr>
            </w:pPr>
            <w:r w:rsidRPr="00800FAF">
              <w:rPr>
                <w:bCs/>
                <w:color w:val="auto"/>
                <w:rPrChange w:id="34832" w:author="Peter Van Der Plas" w:date="2024-12-29T19:33:00Z" w16du:dateUtc="2024-12-29T18:33:00Z">
                  <w:rPr>
                    <w:b/>
                    <w:color w:val="FFFFFF" w:themeColor="background1"/>
                  </w:rPr>
                </w:rPrChange>
              </w:rPr>
              <w:t>Extends</w:t>
            </w:r>
          </w:p>
        </w:tc>
        <w:tc>
          <w:tcPr>
            <w:tcW w:w="1843" w:type="dxa"/>
          </w:tcPr>
          <w:p w14:paraId="19BBE0B5" w14:textId="77777777" w:rsidR="004C430C" w:rsidRPr="00800FAF" w:rsidRDefault="004C430C" w:rsidP="007B4994">
            <w:pPr>
              <w:pStyle w:val="TableCell"/>
              <w:rPr>
                <w:b/>
                <w:iCs/>
                <w:rPrChange w:id="34833" w:author="Peter Van Der Plas" w:date="2024-12-29T19:33:00Z" w16du:dateUtc="2024-12-29T18:33:00Z">
                  <w:rPr>
                    <w:b/>
                    <w:i/>
                  </w:rPr>
                </w:rPrChange>
              </w:rPr>
            </w:pPr>
            <w:r w:rsidRPr="00800FAF">
              <w:rPr>
                <w:iCs/>
                <w:spacing w:val="-4"/>
                <w:rPrChange w:id="34834" w:author="Peter Van Der Plas" w:date="2024-12-29T19:33:00Z" w16du:dateUtc="2024-12-29T18:33:00Z">
                  <w:rPr>
                    <w:i/>
                    <w:spacing w:val="-4"/>
                  </w:rPr>
                </w:rPrChange>
              </w:rPr>
              <w:t>GeometricConstraint</w:t>
            </w:r>
          </w:p>
        </w:tc>
        <w:tc>
          <w:tcPr>
            <w:tcW w:w="709" w:type="dxa"/>
            <w:shd w:val="clear" w:color="auto" w:fill="00CCFF"/>
          </w:tcPr>
          <w:p w14:paraId="57A84835" w14:textId="77777777" w:rsidR="004C430C" w:rsidRPr="00800FAF" w:rsidRDefault="004C430C" w:rsidP="007B4994">
            <w:pPr>
              <w:pStyle w:val="TableCell"/>
              <w:rPr>
                <w:bCs/>
                <w:color w:val="auto"/>
                <w:rPrChange w:id="34835" w:author="Peter Van Der Plas" w:date="2024-12-29T19:33:00Z" w16du:dateUtc="2024-12-29T18:33:00Z">
                  <w:rPr>
                    <w:b/>
                  </w:rPr>
                </w:rPrChange>
              </w:rPr>
            </w:pPr>
            <w:r w:rsidRPr="00800FAF">
              <w:rPr>
                <w:bCs/>
                <w:color w:val="auto"/>
                <w:rPrChange w:id="34836" w:author="Peter Van Der Plas" w:date="2024-12-29T19:33:00Z" w16du:dateUtc="2024-12-29T18:33:00Z">
                  <w:rPr>
                    <w:b/>
                    <w:color w:val="FFFFFF" w:themeColor="background1"/>
                  </w:rPr>
                </w:rPrChange>
              </w:rPr>
              <w:t>SFP</w:t>
            </w:r>
          </w:p>
        </w:tc>
        <w:tc>
          <w:tcPr>
            <w:tcW w:w="992" w:type="dxa"/>
          </w:tcPr>
          <w:p w14:paraId="6DE70BE4" w14:textId="07C8767F" w:rsidR="004C430C" w:rsidRPr="004424B1" w:rsidRDefault="003D40C2" w:rsidP="007B4994">
            <w:pPr>
              <w:pStyle w:val="TableCell"/>
              <w:jc w:val="right"/>
            </w:pPr>
            <w:fldSimple w:instr=" SEQ Area \* MERGEFORMAT ">
              <w:ins w:id="34837" w:author="Peter Van Der Plas" w:date="2025-01-01T17:31:00Z" w16du:dateUtc="2025-01-01T16:31:00Z">
                <w:r w:rsidR="006D1623">
                  <w:rPr>
                    <w:noProof/>
                  </w:rPr>
                  <w:t>44</w:t>
                </w:r>
              </w:ins>
              <w:del w:id="34838" w:author="Peter Van Der Plas" w:date="2024-12-29T14:37:00Z" w16du:dateUtc="2024-12-29T13:37:00Z">
                <w:r w:rsidR="00816878" w:rsidDel="00D57A34">
                  <w:rPr>
                    <w:noProof/>
                  </w:rPr>
                  <w:delText>46</w:delText>
                </w:r>
              </w:del>
            </w:fldSimple>
          </w:p>
        </w:tc>
      </w:tr>
    </w:tbl>
    <w:p w14:paraId="0D950C9B"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5C971E91"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A114E0F" w14:textId="6E3967F5" w:rsidR="004C430C" w:rsidRPr="004424B1" w:rsidRDefault="004C430C" w:rsidP="007B4994">
            <w:pPr>
              <w:pStyle w:val="TableCell"/>
            </w:pPr>
            <w:del w:id="34839" w:author="Quinten Van Woerkom" w:date="2024-11-25T14:50:00Z" w16du:dateUtc="2024-11-25T13:50:00Z">
              <w:r w:rsidRPr="004424B1" w:rsidDel="002B0859">
                <w:delText>Attribute</w:delText>
              </w:r>
            </w:del>
            <w:ins w:id="34840" w:author="Quinten Van Woerkom" w:date="2024-11-25T14:50:00Z" w16du:dateUtc="2024-11-25T13:50:00Z">
              <w:r w:rsidR="002B0859">
                <w:t>Field</w:t>
              </w:r>
            </w:ins>
          </w:p>
        </w:tc>
        <w:tc>
          <w:tcPr>
            <w:tcW w:w="1984" w:type="dxa"/>
          </w:tcPr>
          <w:p w14:paraId="74EC4E5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8857476"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2D1903C"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1DBBB6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C7C9989" w14:textId="77777777" w:rsidR="004C430C" w:rsidRPr="004424B1" w:rsidRDefault="004C430C" w:rsidP="007B4994">
            <w:pPr>
              <w:pStyle w:val="TableCell"/>
            </w:pPr>
            <w:proofErr w:type="spellStart"/>
            <w:r w:rsidRPr="004424B1">
              <w:t>centreObject</w:t>
            </w:r>
            <w:proofErr w:type="spellEnd"/>
          </w:p>
        </w:tc>
        <w:tc>
          <w:tcPr>
            <w:tcW w:w="1984" w:type="dxa"/>
          </w:tcPr>
          <w:p w14:paraId="431AF61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&lt;Position&gt;</w:t>
            </w:r>
          </w:p>
        </w:tc>
        <w:tc>
          <w:tcPr>
            <w:tcW w:w="992" w:type="dxa"/>
          </w:tcPr>
          <w:p w14:paraId="7C5F713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488741F" w14:textId="5D834E0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Position of the </w:t>
            </w:r>
            <w:del w:id="34841" w:author="Peter Van Der Plas" w:date="2024-12-29T19:32:00Z" w16du:dateUtc="2024-12-29T18:32:00Z">
              <w:r w:rsidRPr="004424B1" w:rsidDel="00800FAF">
                <w:delText xml:space="preserve">central </w:delText>
              </w:r>
            </w:del>
            <w:ins w:id="34842" w:author="Peter Van Der Plas" w:date="2024-12-29T19:32:00Z" w16du:dateUtc="2024-12-29T18:32:00Z">
              <w:r w:rsidR="00800FAF">
                <w:t>centre</w:t>
              </w:r>
              <w:r w:rsidR="00800FAF" w:rsidRPr="004424B1">
                <w:t xml:space="preserve"> </w:t>
              </w:r>
            </w:ins>
            <w:r w:rsidRPr="004424B1">
              <w:t>object.</w:t>
            </w:r>
          </w:p>
        </w:tc>
      </w:tr>
      <w:tr w:rsidR="004C430C" w:rsidRPr="004424B1" w14:paraId="6F32912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5B0444A" w14:textId="77777777" w:rsidR="004C430C" w:rsidRPr="004424B1" w:rsidRDefault="004C430C" w:rsidP="007B4994">
            <w:pPr>
              <w:pStyle w:val="TableCell"/>
            </w:pPr>
            <w:r w:rsidRPr="004424B1">
              <w:t>targetObject1</w:t>
            </w:r>
          </w:p>
        </w:tc>
        <w:tc>
          <w:tcPr>
            <w:tcW w:w="1984" w:type="dxa"/>
          </w:tcPr>
          <w:p w14:paraId="6638B2B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&lt;Position&gt;</w:t>
            </w:r>
          </w:p>
        </w:tc>
        <w:tc>
          <w:tcPr>
            <w:tcW w:w="992" w:type="dxa"/>
          </w:tcPr>
          <w:p w14:paraId="282DA6B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A60D0A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Position of target object 1.</w:t>
            </w:r>
          </w:p>
        </w:tc>
      </w:tr>
      <w:tr w:rsidR="004C430C" w:rsidRPr="004424B1" w14:paraId="0732F0D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1F68AD0" w14:textId="77777777" w:rsidR="004C430C" w:rsidRPr="004424B1" w:rsidRDefault="004C430C" w:rsidP="007B4994">
            <w:pPr>
              <w:pStyle w:val="TableCell"/>
            </w:pPr>
            <w:r w:rsidRPr="004424B1">
              <w:t>targetObject2</w:t>
            </w:r>
          </w:p>
        </w:tc>
        <w:tc>
          <w:tcPr>
            <w:tcW w:w="1984" w:type="dxa"/>
          </w:tcPr>
          <w:p w14:paraId="6A380FB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&lt;Position&gt;</w:t>
            </w:r>
          </w:p>
        </w:tc>
        <w:tc>
          <w:tcPr>
            <w:tcW w:w="992" w:type="dxa"/>
          </w:tcPr>
          <w:p w14:paraId="03C014F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AF0E94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Position of target object 2.</w:t>
            </w:r>
          </w:p>
        </w:tc>
      </w:tr>
      <w:tr w:rsidR="004C430C" w:rsidRPr="004424B1" w14:paraId="5643F2B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84E0EB2" w14:textId="77777777" w:rsidR="004C430C" w:rsidRPr="004424B1" w:rsidRDefault="004C430C" w:rsidP="007B4994">
            <w:pPr>
              <w:pStyle w:val="TableCell"/>
            </w:pPr>
            <w:proofErr w:type="spellStart"/>
            <w:r w:rsidRPr="004424B1">
              <w:t>minAngle</w:t>
            </w:r>
            <w:proofErr w:type="spellEnd"/>
          </w:p>
        </w:tc>
        <w:tc>
          <w:tcPr>
            <w:tcW w:w="1984" w:type="dxa"/>
          </w:tcPr>
          <w:p w14:paraId="75968B0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2B6110A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5C94AB6" w14:textId="5D82EF16"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Minimum angle subtended at the </w:t>
            </w:r>
            <w:del w:id="34843" w:author="Peter Van Der Plas" w:date="2024-12-29T19:32:00Z" w16du:dateUtc="2024-12-29T18:32:00Z">
              <w:r w:rsidRPr="004424B1" w:rsidDel="00800FAF">
                <w:delText xml:space="preserve">central </w:delText>
              </w:r>
            </w:del>
            <w:ins w:id="34844" w:author="Peter Van Der Plas" w:date="2024-12-29T19:32:00Z" w16du:dateUtc="2024-12-29T18:32:00Z">
              <w:r w:rsidR="00800FAF">
                <w:t>centre</w:t>
              </w:r>
              <w:r w:rsidR="00800FAF" w:rsidRPr="004424B1">
                <w:t xml:space="preserve"> </w:t>
              </w:r>
            </w:ins>
            <w:r w:rsidRPr="004424B1">
              <w:t>object by target objects 1 and 2.</w:t>
            </w:r>
          </w:p>
        </w:tc>
      </w:tr>
      <w:tr w:rsidR="004C430C" w:rsidRPr="004424B1" w14:paraId="4C30A2D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7C45FEF" w14:textId="77777777" w:rsidR="004C430C" w:rsidRPr="004424B1" w:rsidRDefault="004C430C" w:rsidP="007B4994">
            <w:pPr>
              <w:pStyle w:val="TableCell"/>
            </w:pPr>
            <w:proofErr w:type="spellStart"/>
            <w:r w:rsidRPr="004424B1">
              <w:t>maxAngle</w:t>
            </w:r>
            <w:proofErr w:type="spellEnd"/>
          </w:p>
        </w:tc>
        <w:tc>
          <w:tcPr>
            <w:tcW w:w="1984" w:type="dxa"/>
          </w:tcPr>
          <w:p w14:paraId="13A0FF6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2274143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A38B2CF" w14:textId="207CA13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Maximum angle subtended at the </w:t>
            </w:r>
            <w:del w:id="34845" w:author="Peter Van Der Plas" w:date="2024-12-29T19:32:00Z" w16du:dateUtc="2024-12-29T18:32:00Z">
              <w:r w:rsidRPr="004424B1" w:rsidDel="00800FAF">
                <w:delText xml:space="preserve">central </w:delText>
              </w:r>
            </w:del>
            <w:ins w:id="34846" w:author="Peter Van Der Plas" w:date="2024-12-29T19:32:00Z" w16du:dateUtc="2024-12-29T18:32:00Z">
              <w:r w:rsidR="00800FAF">
                <w:t>centre</w:t>
              </w:r>
              <w:r w:rsidR="00800FAF" w:rsidRPr="004424B1">
                <w:t xml:space="preserve"> </w:t>
              </w:r>
            </w:ins>
            <w:r w:rsidRPr="004424B1">
              <w:t>object by target objects 1 and 2.</w:t>
            </w:r>
          </w:p>
        </w:tc>
      </w:tr>
      <w:tr w:rsidR="004C430C" w:rsidRPr="004424B1" w14:paraId="39353D8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0E2E9D2" w14:textId="77777777" w:rsidR="004C430C" w:rsidRPr="004424B1" w:rsidRDefault="004C430C" w:rsidP="007B4994">
            <w:pPr>
              <w:pStyle w:val="TableCell"/>
            </w:pPr>
            <w:r w:rsidRPr="004424B1">
              <w:t>units</w:t>
            </w:r>
          </w:p>
        </w:tc>
        <w:tc>
          <w:tcPr>
            <w:tcW w:w="1984" w:type="dxa"/>
          </w:tcPr>
          <w:p w14:paraId="1C30D21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 xml:space="preserve">String </w:t>
            </w:r>
          </w:p>
        </w:tc>
        <w:tc>
          <w:tcPr>
            <w:tcW w:w="992" w:type="dxa"/>
          </w:tcPr>
          <w:p w14:paraId="17F97E8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978A84C" w14:textId="5BC788B9"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del w:id="34847" w:author="Peter Van Der Plas" w:date="2024-12-29T19:33:00Z" w16du:dateUtc="2024-12-29T18:33:00Z">
              <w:r w:rsidRPr="004424B1" w:rsidDel="00800FAF">
                <w:delText xml:space="preserve">Optional.  </w:delText>
              </w:r>
              <w:commentRangeStart w:id="34848"/>
              <w:r w:rsidRPr="004424B1" w:rsidDel="00800FAF">
                <w:delText>The</w:delText>
              </w:r>
            </w:del>
            <w:ins w:id="34849" w:author="Peter Van Der Plas" w:date="2024-12-29T19:33:00Z" w16du:dateUtc="2024-12-29T18:33:00Z">
              <w:r w:rsidR="00800FAF">
                <w:t>Optional</w:t>
              </w:r>
            </w:ins>
            <w:r w:rsidRPr="004424B1">
              <w:t xml:space="preserve"> angular unit name</w:t>
            </w:r>
            <w:del w:id="34850" w:author="Quinten Van Woerkom" w:date="2024-12-12T14:08:00Z" w16du:dateUtc="2024-12-12T13:08:00Z">
              <w:r w:rsidRPr="004424B1" w:rsidDel="00804D95">
                <w:delText xml:space="preserve">, as defined in reference </w:delText>
              </w:r>
              <w:r w:rsidRPr="004424B1" w:rsidDel="00804D95">
                <w:fldChar w:fldCharType="begin"/>
              </w:r>
              <w:r w:rsidRPr="004424B1" w:rsidDel="00804D95">
                <w:delInstrText xml:space="preserve"> REF R_509x0b1PointingRequestMessage \h </w:delInstrText>
              </w:r>
              <w:r w:rsidRPr="004424B1" w:rsidDel="00804D95">
                <w:fldChar w:fldCharType="separate"/>
              </w:r>
              <w:r w:rsidR="00BF1AC4" w:rsidRPr="004424B1" w:rsidDel="00804D95">
                <w:delText>[</w:delText>
              </w:r>
              <w:r w:rsidR="00BF1AC4" w:rsidDel="00804D95">
                <w:rPr>
                  <w:noProof/>
                </w:rPr>
                <w:delText>D6</w:delText>
              </w:r>
              <w:r w:rsidR="00BF1AC4" w:rsidRPr="004424B1" w:rsidDel="00804D95">
                <w:delText>]</w:delText>
              </w:r>
              <w:r w:rsidRPr="004424B1" w:rsidDel="00804D95">
                <w:fldChar w:fldCharType="end"/>
              </w:r>
              <w:r w:rsidRPr="004424B1" w:rsidDel="00804D95">
                <w:delText xml:space="preserve"> annex </w:delText>
              </w:r>
              <w:r w:rsidR="00301494" w:rsidRPr="004424B1" w:rsidDel="00804D95">
                <w:delText>D</w:delText>
              </w:r>
            </w:del>
            <w:r w:rsidRPr="004424B1">
              <w:t>.</w:t>
            </w:r>
            <w:commentRangeEnd w:id="34848"/>
            <w:r w:rsidR="00804D95">
              <w:rPr>
                <w:rStyle w:val="CommentReference"/>
                <w:rFonts w:cs="Times New Roman"/>
                <w:lang w:val="en-US" w:eastAsia="en-US"/>
              </w:rPr>
              <w:commentReference w:id="34848"/>
            </w:r>
          </w:p>
          <w:p w14:paraId="04DD4F3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‘deg’.</w:t>
            </w:r>
          </w:p>
        </w:tc>
      </w:tr>
    </w:tbl>
    <w:p w14:paraId="27A3D8BC" w14:textId="1DEE7715" w:rsidR="00800FAF" w:rsidRDefault="00800FAF">
      <w:pPr>
        <w:pStyle w:val="Heading6"/>
        <w:spacing w:before="480"/>
        <w:rPr>
          <w:ins w:id="34851" w:author="Peter Van Der Plas" w:date="2024-12-29T19:35:00Z" w16du:dateUtc="2024-12-29T18:35:00Z"/>
          <w:lang w:val="en-GB"/>
        </w:rPr>
        <w:pPrChange w:id="34852" w:author="Peter Van Der Plas" w:date="2024-12-29T19:35:00Z" w16du:dateUtc="2024-12-29T18:35:00Z">
          <w:pPr>
            <w:pStyle w:val="Heading6"/>
          </w:pPr>
        </w:pPrChange>
      </w:pPr>
      <w:bookmarkStart w:id="34853" w:name="_Ref64045174"/>
      <w:ins w:id="34854" w:author="Peter Van Der Plas" w:date="2024-12-29T19:35:00Z" w16du:dateUtc="2024-12-29T18:35:00Z">
        <w:r>
          <w:rPr>
            <w:lang w:val="en-GB"/>
          </w:rPr>
          <w:t>Requirements</w:t>
        </w:r>
      </w:ins>
    </w:p>
    <w:p w14:paraId="3032BC74" w14:textId="1D162AA3" w:rsidR="00800FAF" w:rsidRPr="00800FAF" w:rsidRDefault="00800FAF">
      <w:pPr>
        <w:pStyle w:val="Paragraph7"/>
        <w:rPr>
          <w:ins w:id="34855" w:author="Peter Van Der Plas" w:date="2024-12-29T19:35:00Z" w16du:dateUtc="2024-12-29T18:35:00Z"/>
          <w:lang w:val="en-GB"/>
        </w:rPr>
        <w:pPrChange w:id="34856" w:author="Peter Van Der Plas" w:date="2024-12-29T19:36:00Z" w16du:dateUtc="2024-12-29T18:36:00Z">
          <w:pPr>
            <w:pStyle w:val="Heading3"/>
            <w:spacing w:before="480"/>
          </w:pPr>
        </w:pPrChange>
      </w:pPr>
      <w:ins w:id="34857" w:author="Peter Van Der Plas" w:date="2024-12-29T19:35:00Z" w16du:dateUtc="2024-12-29T18:35:00Z">
        <w:r w:rsidRPr="004424B1">
          <w:rPr>
            <w:lang w:val="en-GB"/>
          </w:rPr>
          <w:t xml:space="preserve">The constrained angle </w:t>
        </w:r>
        <w:r>
          <w:rPr>
            <w:lang w:val="en-GB"/>
          </w:rPr>
          <w:t>shall be</w:t>
        </w:r>
        <w:del w:id="34858" w:author="Quinten Van Woerkom" w:date="2024-12-18T16:57:00Z" w16du:dateUtc="2024-12-18T15:57:00Z">
          <w:r w:rsidRPr="004424B1" w:rsidDel="00056E15">
            <w:rPr>
              <w:lang w:val="en-GB"/>
            </w:rPr>
            <w:delText>is</w:delText>
          </w:r>
        </w:del>
        <w:r w:rsidRPr="004424B1">
          <w:rPr>
            <w:lang w:val="en-GB"/>
          </w:rPr>
          <w:t xml:space="preserve"> that subtended at the </w:t>
        </w:r>
        <w:del w:id="34859" w:author="Peter Van Der Plas" w:date="2024-12-29T19:32:00Z" w16du:dateUtc="2024-12-29T18:32:00Z">
          <w:r w:rsidRPr="004424B1" w:rsidDel="00800FAF">
            <w:rPr>
              <w:lang w:val="en-GB"/>
            </w:rPr>
            <w:delText>central</w:delText>
          </w:r>
        </w:del>
        <w:r>
          <w:rPr>
            <w:lang w:val="en-GB"/>
          </w:rPr>
          <w:t>centre</w:t>
        </w:r>
        <w:r w:rsidRPr="004424B1">
          <w:rPr>
            <w:lang w:val="en-GB"/>
          </w:rPr>
          <w:t xml:space="preserve"> object by target objects 1 and 2.</w:t>
        </w:r>
      </w:ins>
    </w:p>
    <w:p w14:paraId="52515FAE" w14:textId="3393A9EA" w:rsidR="00341E9C" w:rsidRDefault="00341E9C">
      <w:pPr>
        <w:pStyle w:val="Heading4"/>
        <w:spacing w:before="480"/>
        <w:rPr>
          <w:ins w:id="34860" w:author="Peter Van Der Plas" w:date="2024-12-30T13:43:00Z" w16du:dateUtc="2024-12-30T12:43:00Z"/>
          <w:lang w:val="en-GB"/>
        </w:rPr>
        <w:pPrChange w:id="34861" w:author="Peter Van Der Plas" w:date="2024-12-30T13:49:00Z" w16du:dateUtc="2024-12-30T12:49:00Z">
          <w:pPr>
            <w:pStyle w:val="Heading4"/>
          </w:pPr>
        </w:pPrChange>
      </w:pPr>
      <w:ins w:id="34862" w:author="Peter Van Der Plas" w:date="2024-12-30T13:43:00Z" w16du:dateUtc="2024-12-30T12:43:00Z">
        <w:r w:rsidRPr="00341E9C">
          <w:rPr>
            <w:lang w:val="en-GB"/>
          </w:rPr>
          <w:t>Miscellaneous</w:t>
        </w:r>
        <w:r>
          <w:rPr>
            <w:lang w:val="en-GB"/>
          </w:rPr>
          <w:t xml:space="preserve"> Constraints [Optional]</w:t>
        </w:r>
      </w:ins>
    </w:p>
    <w:p w14:paraId="2CD1DF03" w14:textId="60F0D134" w:rsidR="00341E9C" w:rsidRPr="004424B1" w:rsidRDefault="00341E9C">
      <w:pPr>
        <w:pStyle w:val="Heading5"/>
        <w:rPr>
          <w:ins w:id="34863" w:author="Peter Van Der Plas" w:date="2024-12-30T13:44:00Z" w16du:dateUtc="2024-12-30T12:44:00Z"/>
          <w:lang w:val="en-GB"/>
        </w:rPr>
        <w:pPrChange w:id="34864" w:author="Peter Van Der Plas" w:date="2024-12-30T13:45:00Z" w16du:dateUtc="2024-12-30T12:45:00Z">
          <w:pPr>
            <w:pStyle w:val="Heading4"/>
            <w:spacing w:before="480"/>
          </w:pPr>
        </w:pPrChange>
      </w:pPr>
      <w:ins w:id="34865" w:author="Peter Van Der Plas" w:date="2024-12-30T13:44:00Z" w16du:dateUtc="2024-12-30T12:44:00Z">
        <w:r>
          <w:rPr>
            <w:lang w:val="en-GB"/>
          </w:rPr>
          <w:t xml:space="preserve">Data Type: </w:t>
        </w:r>
        <w:commentRangeStart w:id="34866"/>
        <w:proofErr w:type="spellStart"/>
        <w:r w:rsidRPr="004424B1">
          <w:rPr>
            <w:lang w:val="en-GB"/>
          </w:rPr>
          <w:t>SequentialConstraint</w:t>
        </w:r>
        <w:commentRangeEnd w:id="34866"/>
        <w:proofErr w:type="spellEnd"/>
        <w:r>
          <w:rPr>
            <w:rStyle w:val="CommentReference"/>
            <w:b w:val="0"/>
          </w:rPr>
          <w:commentReference w:id="34866"/>
        </w:r>
      </w:ins>
    </w:p>
    <w:p w14:paraId="0A654A8A" w14:textId="77777777" w:rsidR="00341E9C" w:rsidRPr="00C82502" w:rsidRDefault="00341E9C">
      <w:pPr>
        <w:pStyle w:val="Heading6"/>
        <w:rPr>
          <w:ins w:id="34867" w:author="Peter Van Der Plas" w:date="2024-12-30T13:44:00Z" w16du:dateUtc="2024-12-30T12:44:00Z"/>
        </w:rPr>
        <w:pPrChange w:id="34868" w:author="Peter Van Der Plas" w:date="2024-12-30T13:45:00Z" w16du:dateUtc="2024-12-30T12:45:00Z">
          <w:pPr>
            <w:pStyle w:val="Heading5"/>
          </w:pPr>
        </w:pPrChange>
      </w:pPr>
      <w:ins w:id="34869" w:author="Peter Van Der Plas" w:date="2024-12-30T13:44:00Z" w16du:dateUtc="2024-12-30T12:44:00Z">
        <w:r>
          <w:t>Overview</w:t>
        </w:r>
      </w:ins>
    </w:p>
    <w:p w14:paraId="6AE93871" w14:textId="77777777" w:rsidR="00341E9C" w:rsidRDefault="00341E9C" w:rsidP="00341E9C">
      <w:pPr>
        <w:rPr>
          <w:ins w:id="34870" w:author="Peter Van Der Plas" w:date="2024-12-30T13:48:00Z" w16du:dateUtc="2024-12-30T12:48:00Z"/>
          <w:lang w:val="en-GB"/>
        </w:rPr>
      </w:pPr>
      <w:ins w:id="34871" w:author="Peter Van Der Plas" w:date="2024-12-30T13:44:00Z" w16du:dateUtc="2024-12-30T12:44:00Z">
        <w:r w:rsidRPr="004424B1">
          <w:rPr>
            <w:lang w:val="en-GB"/>
          </w:rPr>
          <w:t xml:space="preserve">Sequential constraints impose a restriction on the order of </w:t>
        </w:r>
        <w:r w:rsidRPr="004424B1">
          <w:rPr>
            <w:rStyle w:val="Term"/>
            <w:lang w:val="en-GB"/>
          </w:rPr>
          <w:t xml:space="preserve">planning activities </w:t>
        </w:r>
        <w:r w:rsidRPr="004424B1">
          <w:rPr>
            <w:lang w:val="en-GB"/>
          </w:rPr>
          <w:t xml:space="preserve">in a Plan with respect to both other </w:t>
        </w:r>
        <w:r w:rsidRPr="004424B1">
          <w:rPr>
            <w:rStyle w:val="Term"/>
            <w:lang w:val="en-GB"/>
          </w:rPr>
          <w:t xml:space="preserve">planning activities </w:t>
        </w:r>
        <w:r w:rsidRPr="004424B1">
          <w:rPr>
            <w:lang w:val="en-GB"/>
          </w:rPr>
          <w:t xml:space="preserve">and </w:t>
        </w:r>
        <w:r w:rsidRPr="004424B1">
          <w:rPr>
            <w:rStyle w:val="Term"/>
            <w:lang w:val="en-GB"/>
          </w:rPr>
          <w:t>planning events</w:t>
        </w:r>
        <w:r w:rsidRPr="004424B1">
          <w:rPr>
            <w:lang w:val="en-GB"/>
          </w:rPr>
          <w:t>.</w:t>
        </w:r>
      </w:ins>
    </w:p>
    <w:p w14:paraId="0B0711E6" w14:textId="29466BE3" w:rsidR="00341E9C" w:rsidRDefault="00341E9C" w:rsidP="00341E9C">
      <w:pPr>
        <w:rPr>
          <w:ins w:id="34872" w:author="Peter Van Der Plas" w:date="2024-12-30T13:44:00Z" w16du:dateUtc="2024-12-30T12:44:00Z"/>
          <w:lang w:val="en-GB"/>
        </w:rPr>
      </w:pPr>
      <w:ins w:id="34873" w:author="Peter Van Der Plas" w:date="2024-12-30T13:48:00Z" w16du:dateUtc="2024-12-30T12:48:00Z">
        <w:r w:rsidRPr="004424B1">
          <w:rPr>
            <w:lang w:val="en-GB"/>
          </w:rPr>
          <w:t xml:space="preserve">Two objects are identified:  the </w:t>
        </w:r>
        <w:r>
          <w:rPr>
            <w:lang w:val="en-GB"/>
          </w:rPr>
          <w:t xml:space="preserve">parent activity and its opponent. This opponent may be either a </w:t>
        </w:r>
        <w:r>
          <w:rPr>
            <w:b/>
            <w:bCs/>
            <w:lang w:val="en-GB"/>
          </w:rPr>
          <w:t>planning activity</w:t>
        </w:r>
        <w:r>
          <w:rPr>
            <w:lang w:val="en-GB"/>
          </w:rPr>
          <w:t xml:space="preserve"> or a </w:t>
        </w:r>
        <w:r>
          <w:rPr>
            <w:b/>
            <w:bCs/>
            <w:lang w:val="en-GB"/>
          </w:rPr>
          <w:t>planning event</w:t>
        </w:r>
        <w:r>
          <w:rPr>
            <w:lang w:val="en-GB"/>
          </w:rPr>
          <w:t xml:space="preserve"> and</w:t>
        </w:r>
        <w:r w:rsidRPr="004424B1">
          <w:rPr>
            <w:lang w:val="en-GB"/>
          </w:rPr>
          <w:t xml:space="preserve"> must be </w:t>
        </w:r>
        <w:r>
          <w:rPr>
            <w:lang w:val="en-GB"/>
          </w:rPr>
          <w:t>placed</w:t>
        </w:r>
        <w:r w:rsidRPr="004424B1">
          <w:rPr>
            <w:lang w:val="en-GB"/>
          </w:rPr>
          <w:t xml:space="preserve"> in the Plan </w:t>
        </w:r>
        <w:r>
          <w:rPr>
            <w:lang w:val="en-GB"/>
          </w:rPr>
          <w:t>relative to</w:t>
        </w:r>
        <w:r w:rsidRPr="004424B1">
          <w:rPr>
            <w:lang w:val="en-GB"/>
          </w:rPr>
          <w:t xml:space="preserve"> the</w:t>
        </w:r>
        <w:r>
          <w:rPr>
            <w:lang w:val="en-GB"/>
          </w:rPr>
          <w:t xml:space="preserve"> parent activity</w:t>
        </w:r>
        <w:r w:rsidRPr="004424B1">
          <w:rPr>
            <w:lang w:val="en-GB"/>
          </w:rPr>
          <w:t>.</w:t>
        </w:r>
      </w:ins>
    </w:p>
    <w:p w14:paraId="4C4D2CB9" w14:textId="6A825E0D" w:rsidR="00341E9C" w:rsidRPr="00341E9C" w:rsidRDefault="00341E9C">
      <w:pPr>
        <w:pStyle w:val="Heading6"/>
        <w:spacing w:before="480" w:after="240"/>
        <w:rPr>
          <w:ins w:id="34874" w:author="Peter Van Der Plas" w:date="2024-12-30T13:44:00Z" w16du:dateUtc="2024-12-30T12:44:00Z"/>
          <w:lang w:val="en-GB"/>
        </w:rPr>
        <w:pPrChange w:id="34875" w:author="Peter Van Der Plas" w:date="2024-12-30T13:48:00Z" w16du:dateUtc="2024-12-30T12:48:00Z">
          <w:pPr>
            <w:spacing w:after="240"/>
          </w:pPr>
        </w:pPrChange>
      </w:pPr>
      <w:ins w:id="34876" w:author="Peter Van Der Plas" w:date="2024-12-30T13:44:00Z" w16du:dateUtc="2024-12-30T12:44:00Z">
        <w:r>
          <w:rPr>
            <w:lang w:val="en-GB"/>
          </w:rPr>
          <w:t>Definition</w:t>
        </w:r>
      </w:ins>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SequentialConstraint E2"/>
      </w:tblPr>
      <w:tblGrid>
        <w:gridCol w:w="1667"/>
        <w:gridCol w:w="2976"/>
        <w:gridCol w:w="992"/>
        <w:gridCol w:w="1843"/>
        <w:gridCol w:w="709"/>
        <w:gridCol w:w="992"/>
      </w:tblGrid>
      <w:tr w:rsidR="00341E9C" w:rsidRPr="004424B1" w14:paraId="26FEA203" w14:textId="77777777" w:rsidTr="00675048">
        <w:trPr>
          <w:trHeight w:val="20"/>
          <w:ins w:id="34877" w:author="Peter Van Der Plas" w:date="2024-12-30T13:44:00Z"/>
        </w:trPr>
        <w:tc>
          <w:tcPr>
            <w:tcW w:w="1667" w:type="dxa"/>
            <w:shd w:val="clear" w:color="auto" w:fill="00CCFF"/>
          </w:tcPr>
          <w:p w14:paraId="47B99F4E" w14:textId="77777777" w:rsidR="00341E9C" w:rsidRPr="004424B1" w:rsidRDefault="00341E9C" w:rsidP="00675048">
            <w:pPr>
              <w:pStyle w:val="TableCell"/>
              <w:spacing w:before="0" w:after="0"/>
              <w:rPr>
                <w:ins w:id="34878" w:author="Peter Van Der Plas" w:date="2024-12-30T13:44:00Z" w16du:dateUtc="2024-12-30T12:44:00Z"/>
                <w:color w:val="FFFFFF" w:themeColor="background1"/>
              </w:rPr>
            </w:pPr>
            <w:ins w:id="34879" w:author="Peter Van Der Plas" w:date="2024-12-30T13:44:00Z" w16du:dateUtc="2024-12-30T12:44:00Z">
              <w:r w:rsidRPr="00675048">
                <w:rPr>
                  <w:color w:val="auto"/>
                </w:rPr>
                <w:t>Name</w:t>
              </w:r>
            </w:ins>
          </w:p>
        </w:tc>
        <w:tc>
          <w:tcPr>
            <w:tcW w:w="2976" w:type="dxa"/>
          </w:tcPr>
          <w:p w14:paraId="372154F8" w14:textId="77777777" w:rsidR="00341E9C" w:rsidRPr="004424B1" w:rsidRDefault="00341E9C" w:rsidP="00675048">
            <w:pPr>
              <w:pStyle w:val="TableCell"/>
              <w:spacing w:before="0" w:after="0"/>
              <w:rPr>
                <w:ins w:id="34880" w:author="Peter Van Der Plas" w:date="2024-12-30T13:44:00Z" w16du:dateUtc="2024-12-30T12:44:00Z"/>
                <w:b/>
              </w:rPr>
            </w:pPr>
            <w:proofErr w:type="spellStart"/>
            <w:ins w:id="34881" w:author="Peter Van Der Plas" w:date="2024-12-30T13:44:00Z" w16du:dateUtc="2024-12-30T12:44:00Z">
              <w:r w:rsidRPr="004424B1">
                <w:rPr>
                  <w:b/>
                </w:rPr>
                <w:t>SequentialConstraint</w:t>
              </w:r>
              <w:proofErr w:type="spellEnd"/>
            </w:ins>
          </w:p>
        </w:tc>
        <w:tc>
          <w:tcPr>
            <w:tcW w:w="992" w:type="dxa"/>
            <w:shd w:val="clear" w:color="auto" w:fill="00CCFF"/>
          </w:tcPr>
          <w:p w14:paraId="14C57B93" w14:textId="77777777" w:rsidR="00341E9C" w:rsidRPr="00675048" w:rsidRDefault="00341E9C" w:rsidP="00675048">
            <w:pPr>
              <w:pStyle w:val="TableCell"/>
              <w:spacing w:before="0" w:after="0"/>
              <w:rPr>
                <w:ins w:id="34882" w:author="Peter Van Der Plas" w:date="2024-12-30T13:44:00Z" w16du:dateUtc="2024-12-30T12:44:00Z"/>
                <w:bCs/>
              </w:rPr>
            </w:pPr>
            <w:ins w:id="34883" w:author="Peter Van Der Plas" w:date="2024-12-30T13:44:00Z" w16du:dateUtc="2024-12-30T12:44:00Z">
              <w:r w:rsidRPr="00675048">
                <w:rPr>
                  <w:bCs/>
                  <w:color w:val="auto"/>
                </w:rPr>
                <w:t>Extends</w:t>
              </w:r>
            </w:ins>
          </w:p>
        </w:tc>
        <w:tc>
          <w:tcPr>
            <w:tcW w:w="1843" w:type="dxa"/>
          </w:tcPr>
          <w:p w14:paraId="772262D5" w14:textId="77777777" w:rsidR="00341E9C" w:rsidRPr="003A2906" w:rsidRDefault="00341E9C" w:rsidP="00675048">
            <w:pPr>
              <w:pStyle w:val="TableCell"/>
              <w:spacing w:before="0" w:after="0"/>
              <w:rPr>
                <w:ins w:id="34884" w:author="Peter Van Der Plas" w:date="2024-12-30T13:44:00Z" w16du:dateUtc="2024-12-30T12:44:00Z"/>
                <w:b/>
                <w:iCs/>
              </w:rPr>
            </w:pPr>
            <w:commentRangeStart w:id="34885"/>
            <w:ins w:id="34886" w:author="Peter Van Der Plas" w:date="2024-12-30T13:44:00Z" w16du:dateUtc="2024-12-30T12:44:00Z">
              <w:r w:rsidRPr="00675048">
                <w:rPr>
                  <w:iCs/>
                  <w:spacing w:val="-10"/>
                </w:rPr>
                <w:t>Constraint</w:t>
              </w:r>
              <w:commentRangeEnd w:id="34885"/>
              <w:r w:rsidRPr="003A2906">
                <w:rPr>
                  <w:rStyle w:val="CommentReference"/>
                  <w:rFonts w:cs="Times New Roman"/>
                  <w:iCs/>
                  <w:lang w:val="en-US" w:eastAsia="en-US"/>
                </w:rPr>
                <w:commentReference w:id="34885"/>
              </w:r>
            </w:ins>
          </w:p>
        </w:tc>
        <w:tc>
          <w:tcPr>
            <w:tcW w:w="709" w:type="dxa"/>
            <w:shd w:val="clear" w:color="auto" w:fill="00CCFF"/>
          </w:tcPr>
          <w:p w14:paraId="7D367A90" w14:textId="77777777" w:rsidR="00341E9C" w:rsidRPr="00675048" w:rsidRDefault="00341E9C" w:rsidP="00675048">
            <w:pPr>
              <w:pStyle w:val="TableCell"/>
              <w:spacing w:before="0" w:after="0"/>
              <w:rPr>
                <w:ins w:id="34887" w:author="Peter Van Der Plas" w:date="2024-12-30T13:44:00Z" w16du:dateUtc="2024-12-30T12:44:00Z"/>
                <w:bCs/>
              </w:rPr>
            </w:pPr>
            <w:ins w:id="34888" w:author="Peter Van Der Plas" w:date="2024-12-30T13:44:00Z" w16du:dateUtc="2024-12-30T12:44:00Z">
              <w:r w:rsidRPr="00675048">
                <w:rPr>
                  <w:bCs/>
                  <w:color w:val="auto"/>
                </w:rPr>
                <w:t>SFP</w:t>
              </w:r>
            </w:ins>
          </w:p>
        </w:tc>
        <w:tc>
          <w:tcPr>
            <w:tcW w:w="992" w:type="dxa"/>
          </w:tcPr>
          <w:p w14:paraId="2E08E9D0" w14:textId="1E9BB73C" w:rsidR="00341E9C" w:rsidRPr="004424B1" w:rsidRDefault="00341E9C" w:rsidP="00675048">
            <w:pPr>
              <w:pStyle w:val="TableCell"/>
              <w:spacing w:before="0" w:after="0"/>
              <w:jc w:val="right"/>
              <w:rPr>
                <w:ins w:id="34889" w:author="Peter Van Der Plas" w:date="2024-12-30T13:44:00Z" w16du:dateUtc="2024-12-30T12:44:00Z"/>
              </w:rPr>
            </w:pPr>
            <w:ins w:id="34890" w:author="Peter Van Der Plas" w:date="2024-12-30T13:44:00Z" w16du:dateUtc="2024-12-30T12:44:00Z">
              <w:r>
                <w:fldChar w:fldCharType="begin"/>
              </w:r>
              <w:r>
                <w:instrText xml:space="preserve"> SEQ Area \* MERGEFORMAT </w:instrText>
              </w:r>
              <w:r>
                <w:fldChar w:fldCharType="separate"/>
              </w:r>
            </w:ins>
            <w:ins w:id="34891" w:author="Peter Van Der Plas" w:date="2025-01-01T17:31:00Z" w16du:dateUtc="2025-01-01T16:31:00Z">
              <w:r w:rsidR="006D1623">
                <w:rPr>
                  <w:noProof/>
                </w:rPr>
                <w:t>45</w:t>
              </w:r>
            </w:ins>
            <w:ins w:id="34892" w:author="Peter Van Der Plas" w:date="2024-12-30T13:44:00Z" w16du:dateUtc="2024-12-30T12:44:00Z">
              <w:r>
                <w:rPr>
                  <w:noProof/>
                </w:rPr>
                <w:fldChar w:fldCharType="end"/>
              </w:r>
            </w:ins>
          </w:p>
        </w:tc>
      </w:tr>
    </w:tbl>
    <w:p w14:paraId="119A1194" w14:textId="77777777" w:rsidR="00341E9C" w:rsidRPr="004424B1" w:rsidRDefault="00341E9C" w:rsidP="00341E9C">
      <w:pPr>
        <w:spacing w:before="0" w:line="240" w:lineRule="auto"/>
        <w:rPr>
          <w:ins w:id="34893" w:author="Peter Van Der Plas" w:date="2024-12-30T13:44:00Z" w16du:dateUtc="2024-12-30T12:44:00Z"/>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341E9C" w:rsidRPr="004424B1" w14:paraId="27944B02" w14:textId="77777777" w:rsidTr="00675048">
        <w:trPr>
          <w:cnfStyle w:val="100000000000" w:firstRow="1" w:lastRow="0" w:firstColumn="0" w:lastColumn="0" w:oddVBand="0" w:evenVBand="0" w:oddHBand="0" w:evenHBand="0" w:firstRowFirstColumn="0" w:firstRowLastColumn="0" w:lastRowFirstColumn="0" w:lastRowLastColumn="0"/>
          <w:trHeight w:val="20"/>
          <w:tblHeader/>
          <w:ins w:id="34894"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5EA10EFD" w14:textId="77777777" w:rsidR="00341E9C" w:rsidRPr="004424B1" w:rsidRDefault="00341E9C" w:rsidP="00675048">
            <w:pPr>
              <w:pStyle w:val="TableCell"/>
              <w:spacing w:before="0" w:after="0"/>
              <w:rPr>
                <w:ins w:id="34895" w:author="Peter Van Der Plas" w:date="2024-12-30T13:44:00Z" w16du:dateUtc="2024-12-30T12:44:00Z"/>
              </w:rPr>
            </w:pPr>
            <w:ins w:id="34896" w:author="Peter Van Der Plas" w:date="2024-12-30T13:44:00Z" w16du:dateUtc="2024-12-30T12:44:00Z">
              <w:r>
                <w:t>Field</w:t>
              </w:r>
            </w:ins>
          </w:p>
        </w:tc>
        <w:tc>
          <w:tcPr>
            <w:tcW w:w="1984" w:type="dxa"/>
          </w:tcPr>
          <w:p w14:paraId="63C8F0E6" w14:textId="77777777" w:rsidR="00341E9C" w:rsidRPr="004424B1" w:rsidRDefault="00341E9C" w:rsidP="00675048">
            <w:pPr>
              <w:pStyle w:val="TableCell"/>
              <w:spacing w:before="0" w:after="0"/>
              <w:cnfStyle w:val="100000000000" w:firstRow="1" w:lastRow="0" w:firstColumn="0" w:lastColumn="0" w:oddVBand="0" w:evenVBand="0" w:oddHBand="0" w:evenHBand="0" w:firstRowFirstColumn="0" w:firstRowLastColumn="0" w:lastRowFirstColumn="0" w:lastRowLastColumn="0"/>
              <w:rPr>
                <w:ins w:id="34897" w:author="Peter Van Der Plas" w:date="2024-12-30T13:44:00Z" w16du:dateUtc="2024-12-30T12:44:00Z"/>
              </w:rPr>
            </w:pPr>
            <w:ins w:id="34898" w:author="Peter Van Der Plas" w:date="2024-12-30T13:44:00Z" w16du:dateUtc="2024-12-30T12:44:00Z">
              <w:r w:rsidRPr="004424B1">
                <w:t>Type</w:t>
              </w:r>
            </w:ins>
          </w:p>
        </w:tc>
        <w:tc>
          <w:tcPr>
            <w:tcW w:w="992" w:type="dxa"/>
          </w:tcPr>
          <w:p w14:paraId="2ECEA476" w14:textId="77777777" w:rsidR="00341E9C" w:rsidRPr="004424B1" w:rsidRDefault="00341E9C" w:rsidP="00675048">
            <w:pPr>
              <w:pStyle w:val="TableCell"/>
              <w:spacing w:before="0" w:after="0"/>
              <w:cnfStyle w:val="100000000000" w:firstRow="1" w:lastRow="0" w:firstColumn="0" w:lastColumn="0" w:oddVBand="0" w:evenVBand="0" w:oddHBand="0" w:evenHBand="0" w:firstRowFirstColumn="0" w:firstRowLastColumn="0" w:lastRowFirstColumn="0" w:lastRowLastColumn="0"/>
              <w:rPr>
                <w:ins w:id="34899" w:author="Peter Van Der Plas" w:date="2024-12-30T13:44:00Z" w16du:dateUtc="2024-12-30T12:44:00Z"/>
              </w:rPr>
            </w:pPr>
            <w:ins w:id="34900" w:author="Peter Van Der Plas" w:date="2024-12-30T13:44:00Z" w16du:dateUtc="2024-12-30T12:44:00Z">
              <w:r w:rsidRPr="004424B1">
                <w:t>Nullable</w:t>
              </w:r>
            </w:ins>
          </w:p>
        </w:tc>
        <w:tc>
          <w:tcPr>
            <w:tcW w:w="4535" w:type="dxa"/>
          </w:tcPr>
          <w:p w14:paraId="488814D7" w14:textId="77777777" w:rsidR="00341E9C" w:rsidRPr="004424B1" w:rsidRDefault="00341E9C" w:rsidP="00675048">
            <w:pPr>
              <w:pStyle w:val="TableCell"/>
              <w:spacing w:before="0" w:after="0"/>
              <w:cnfStyle w:val="100000000000" w:firstRow="1" w:lastRow="0" w:firstColumn="0" w:lastColumn="0" w:oddVBand="0" w:evenVBand="0" w:oddHBand="0" w:evenHBand="0" w:firstRowFirstColumn="0" w:firstRowLastColumn="0" w:lastRowFirstColumn="0" w:lastRowLastColumn="0"/>
              <w:rPr>
                <w:ins w:id="34901" w:author="Peter Van Der Plas" w:date="2024-12-30T13:44:00Z" w16du:dateUtc="2024-12-30T12:44:00Z"/>
              </w:rPr>
            </w:pPr>
            <w:ins w:id="34902" w:author="Peter Van Der Plas" w:date="2024-12-30T13:44:00Z" w16du:dateUtc="2024-12-30T12:44:00Z">
              <w:r w:rsidRPr="004424B1">
                <w:t>Description</w:t>
              </w:r>
            </w:ins>
          </w:p>
        </w:tc>
      </w:tr>
      <w:tr w:rsidR="00341E9C" w:rsidRPr="004424B1" w14:paraId="5F54C687" w14:textId="77777777" w:rsidTr="00675048">
        <w:trPr>
          <w:trHeight w:val="20"/>
          <w:ins w:id="34903"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7F0E4977" w14:textId="77777777" w:rsidR="00341E9C" w:rsidRPr="004424B1" w:rsidRDefault="00341E9C" w:rsidP="00675048">
            <w:pPr>
              <w:pStyle w:val="TableCell"/>
              <w:spacing w:before="0" w:after="0"/>
              <w:rPr>
                <w:ins w:id="34904" w:author="Peter Van Der Plas" w:date="2024-12-30T13:44:00Z" w16du:dateUtc="2024-12-30T12:44:00Z"/>
              </w:rPr>
            </w:pPr>
            <w:ins w:id="34905" w:author="Peter Van Der Plas" w:date="2024-12-30T13:44:00Z" w16du:dateUtc="2024-12-30T12:44:00Z">
              <w:r>
                <w:t>opponent</w:t>
              </w:r>
            </w:ins>
          </w:p>
        </w:tc>
        <w:tc>
          <w:tcPr>
            <w:tcW w:w="1984" w:type="dxa"/>
          </w:tcPr>
          <w:p w14:paraId="62254DD8" w14:textId="7B1C3D23"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4906" w:author="Peter Van Der Plas" w:date="2024-12-30T13:44:00Z" w16du:dateUtc="2024-12-30T12:44:00Z"/>
              </w:rPr>
            </w:pPr>
            <w:ins w:id="34907" w:author="Peter Van Der Plas" w:date="2024-12-30T13:44:00Z" w16du:dateUtc="2024-12-30T12:44:00Z">
              <w:r w:rsidRPr="004424B1">
                <w:t>Expression &lt;</w:t>
              </w:r>
              <w:proofErr w:type="gramStart"/>
              <w:r>
                <w:t>MAL::</w:t>
              </w:r>
              <w:proofErr w:type="gramEnd"/>
              <w:r>
                <w:t>ObjectRef</w:t>
              </w:r>
            </w:ins>
            <w:ins w:id="34908" w:author="Peter Van Der Plas" w:date="2025-01-01T15:58:00Z" w16du:dateUtc="2025-01-01T14:58:00Z">
              <w:r w:rsidR="008A3FBD">
                <w:t xml:space="preserve"> </w:t>
              </w:r>
            </w:ins>
            <w:ins w:id="34909" w:author="Peter Van Der Plas" w:date="2024-12-30T13:44:00Z" w16du:dateUtc="2024-12-30T12:44:00Z">
              <w:r>
                <w:t>&lt;MAL::Element&gt;</w:t>
              </w:r>
              <w:commentRangeStart w:id="34910"/>
              <w:commentRangeEnd w:id="34910"/>
              <w:r>
                <w:rPr>
                  <w:rStyle w:val="CommentReference"/>
                  <w:rFonts w:cs="Times New Roman"/>
                  <w:lang w:val="en-US" w:eastAsia="en-US"/>
                </w:rPr>
                <w:commentReference w:id="34910"/>
              </w:r>
              <w:r w:rsidRPr="004424B1">
                <w:t>&gt;</w:t>
              </w:r>
            </w:ins>
          </w:p>
        </w:tc>
        <w:tc>
          <w:tcPr>
            <w:tcW w:w="992" w:type="dxa"/>
          </w:tcPr>
          <w:p w14:paraId="4C283BCC"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4911" w:author="Peter Van Der Plas" w:date="2024-12-30T13:44:00Z" w16du:dateUtc="2024-12-30T12:44:00Z"/>
              </w:rPr>
            </w:pPr>
            <w:ins w:id="34912" w:author="Peter Van Der Plas" w:date="2024-12-30T13:44:00Z" w16du:dateUtc="2024-12-30T12:44:00Z">
              <w:r w:rsidRPr="004424B1">
                <w:t>No</w:t>
              </w:r>
            </w:ins>
          </w:p>
        </w:tc>
        <w:tc>
          <w:tcPr>
            <w:tcW w:w="4535" w:type="dxa"/>
          </w:tcPr>
          <w:p w14:paraId="3E8AE344"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4913" w:author="Peter Van Der Plas" w:date="2024-12-30T13:44:00Z" w16du:dateUtc="2024-12-30T12:44:00Z"/>
              </w:rPr>
            </w:pPr>
            <w:ins w:id="34914" w:author="Peter Van Der Plas" w:date="2024-12-30T13:44:00Z" w16du:dateUtc="2024-12-30T12:44:00Z">
              <w:r w:rsidRPr="004424B1">
                <w:t xml:space="preserve">Object Type: ActivityInstance | </w:t>
              </w:r>
              <w:proofErr w:type="spellStart"/>
              <w:r w:rsidRPr="004424B1">
                <w:t>EventInstance</w:t>
              </w:r>
              <w:proofErr w:type="spellEnd"/>
            </w:ins>
          </w:p>
          <w:p w14:paraId="713D7F97"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4915" w:author="Peter Van Der Plas" w:date="2024-12-30T13:44:00Z" w16du:dateUtc="2024-12-30T12:44:00Z"/>
              </w:rPr>
            </w:pPr>
            <w:ins w:id="34916" w:author="Peter Van Der Plas" w:date="2024-12-30T13:44:00Z" w16du:dateUtc="2024-12-30T12:44:00Z">
              <w:r w:rsidRPr="004424B1">
                <w:t xml:space="preserve">Identifies the </w:t>
              </w:r>
              <w:r w:rsidRPr="004424B1">
                <w:rPr>
                  <w:rStyle w:val="Term"/>
                </w:rPr>
                <w:t xml:space="preserve">planning activity </w:t>
              </w:r>
              <w:r w:rsidRPr="004424B1">
                <w:t xml:space="preserve">or </w:t>
              </w:r>
              <w:r w:rsidRPr="004424B1">
                <w:rPr>
                  <w:rStyle w:val="Term"/>
                </w:rPr>
                <w:t xml:space="preserve">planning event </w:t>
              </w:r>
              <w:r w:rsidRPr="004424B1">
                <w:t xml:space="preserve">that must follow the </w:t>
              </w:r>
              <w:r>
                <w:t>parent activity</w:t>
              </w:r>
              <w:r w:rsidRPr="004424B1">
                <w:t xml:space="preserve"> on the Plan.</w:t>
              </w:r>
            </w:ins>
          </w:p>
        </w:tc>
      </w:tr>
      <w:tr w:rsidR="00341E9C" w:rsidRPr="004424B1" w14:paraId="45311ACE" w14:textId="77777777" w:rsidTr="00675048">
        <w:trPr>
          <w:trHeight w:val="20"/>
          <w:ins w:id="34917"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525120DA" w14:textId="77777777" w:rsidR="00341E9C" w:rsidRPr="004424B1" w:rsidRDefault="00341E9C" w:rsidP="00675048">
            <w:pPr>
              <w:pStyle w:val="TableCell"/>
              <w:spacing w:before="0" w:after="0"/>
              <w:rPr>
                <w:ins w:id="34918" w:author="Peter Van Der Plas" w:date="2024-12-30T13:44:00Z" w16du:dateUtc="2024-12-30T12:44:00Z"/>
              </w:rPr>
            </w:pPr>
            <w:proofErr w:type="spellStart"/>
            <w:ins w:id="34919" w:author="Peter Van Der Plas" w:date="2024-12-30T13:44:00Z" w16du:dateUtc="2024-12-30T12:44:00Z">
              <w:r>
                <w:t>parentR</w:t>
              </w:r>
              <w:r w:rsidRPr="004424B1">
                <w:t>ef</w:t>
              </w:r>
              <w:proofErr w:type="spellEnd"/>
            </w:ins>
          </w:p>
        </w:tc>
        <w:tc>
          <w:tcPr>
            <w:tcW w:w="1984" w:type="dxa"/>
          </w:tcPr>
          <w:p w14:paraId="0D66360C"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4920" w:author="Peter Van Der Plas" w:date="2024-12-30T13:44:00Z" w16du:dateUtc="2024-12-30T12:44:00Z"/>
              </w:rPr>
            </w:pPr>
            <w:ins w:id="34921" w:author="Peter Van Der Plas" w:date="2024-12-30T13:44:00Z" w16du:dateUtc="2024-12-30T12:44:00Z">
              <w:r w:rsidRPr="004424B1">
                <w:t>Slider</w:t>
              </w:r>
            </w:ins>
          </w:p>
        </w:tc>
        <w:tc>
          <w:tcPr>
            <w:tcW w:w="992" w:type="dxa"/>
          </w:tcPr>
          <w:p w14:paraId="25341E96"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4922" w:author="Peter Van Der Plas" w:date="2024-12-30T13:44:00Z" w16du:dateUtc="2024-12-30T12:44:00Z"/>
              </w:rPr>
            </w:pPr>
            <w:ins w:id="34923" w:author="Peter Van Der Plas" w:date="2024-12-30T13:44:00Z" w16du:dateUtc="2024-12-30T12:44:00Z">
              <w:r w:rsidRPr="004424B1">
                <w:t>No</w:t>
              </w:r>
            </w:ins>
          </w:p>
        </w:tc>
        <w:tc>
          <w:tcPr>
            <w:tcW w:w="4535" w:type="dxa"/>
          </w:tcPr>
          <w:p w14:paraId="5B862B1F"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4924" w:author="Peter Van Der Plas" w:date="2024-12-30T13:44:00Z" w16du:dateUtc="2024-12-30T12:44:00Z"/>
              </w:rPr>
            </w:pPr>
            <w:ins w:id="34925" w:author="Peter Van Der Plas" w:date="2024-12-30T13:44:00Z" w16du:dateUtc="2024-12-30T12:44:00Z">
              <w:r w:rsidRPr="004424B1">
                <w:t>Point on the</w:t>
              </w:r>
              <w:r>
                <w:t xml:space="preserve"> parent activity</w:t>
              </w:r>
              <w:r w:rsidRPr="004424B1">
                <w:t xml:space="preserve"> that must be followed by the </w:t>
              </w:r>
              <w:r>
                <w:t>opponent.</w:t>
              </w:r>
            </w:ins>
          </w:p>
        </w:tc>
      </w:tr>
      <w:tr w:rsidR="00341E9C" w:rsidRPr="004424B1" w14:paraId="1C086B32" w14:textId="77777777" w:rsidTr="00675048">
        <w:trPr>
          <w:trHeight w:val="20"/>
          <w:ins w:id="34926"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07DE22D0" w14:textId="77777777" w:rsidR="00341E9C" w:rsidRPr="004424B1" w:rsidRDefault="00341E9C" w:rsidP="00675048">
            <w:pPr>
              <w:pStyle w:val="TableCell"/>
              <w:spacing w:before="0" w:after="0"/>
              <w:rPr>
                <w:ins w:id="34927" w:author="Peter Van Der Plas" w:date="2024-12-30T13:44:00Z" w16du:dateUtc="2024-12-30T12:44:00Z"/>
              </w:rPr>
            </w:pPr>
            <w:proofErr w:type="spellStart"/>
            <w:ins w:id="34928" w:author="Peter Van Der Plas" w:date="2024-12-30T13:44:00Z" w16du:dateUtc="2024-12-30T12:44:00Z">
              <w:r>
                <w:t>opponent</w:t>
              </w:r>
              <w:r w:rsidRPr="004424B1">
                <w:t>Ref</w:t>
              </w:r>
              <w:proofErr w:type="spellEnd"/>
            </w:ins>
          </w:p>
        </w:tc>
        <w:tc>
          <w:tcPr>
            <w:tcW w:w="1984" w:type="dxa"/>
          </w:tcPr>
          <w:p w14:paraId="6FEA2E19"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4929" w:author="Peter Van Der Plas" w:date="2024-12-30T13:44:00Z" w16du:dateUtc="2024-12-30T12:44:00Z"/>
              </w:rPr>
            </w:pPr>
            <w:ins w:id="34930" w:author="Peter Van Der Plas" w:date="2024-12-30T13:44:00Z" w16du:dateUtc="2024-12-30T12:44:00Z">
              <w:r w:rsidRPr="004424B1">
                <w:t>Slider</w:t>
              </w:r>
            </w:ins>
          </w:p>
        </w:tc>
        <w:tc>
          <w:tcPr>
            <w:tcW w:w="992" w:type="dxa"/>
          </w:tcPr>
          <w:p w14:paraId="05F75931"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4931" w:author="Peter Van Der Plas" w:date="2024-12-30T13:44:00Z" w16du:dateUtc="2024-12-30T12:44:00Z"/>
              </w:rPr>
            </w:pPr>
            <w:ins w:id="34932" w:author="Peter Van Der Plas" w:date="2024-12-30T13:44:00Z" w16du:dateUtc="2024-12-30T12:44:00Z">
              <w:r w:rsidRPr="004424B1">
                <w:t>No</w:t>
              </w:r>
            </w:ins>
          </w:p>
        </w:tc>
        <w:tc>
          <w:tcPr>
            <w:tcW w:w="4535" w:type="dxa"/>
          </w:tcPr>
          <w:p w14:paraId="7D2553AF"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4933" w:author="Peter Van Der Plas" w:date="2024-12-30T13:44:00Z" w16du:dateUtc="2024-12-30T12:44:00Z"/>
              </w:rPr>
            </w:pPr>
            <w:ins w:id="34934" w:author="Peter Van Der Plas" w:date="2024-12-30T13:44:00Z" w16du:dateUtc="2024-12-30T12:44:00Z">
              <w:r w:rsidRPr="004424B1">
                <w:t xml:space="preserve">Point on the </w:t>
              </w:r>
              <w:r>
                <w:t>opponent</w:t>
              </w:r>
              <w:r w:rsidRPr="004424B1">
                <w:t xml:space="preserve"> that must follow the </w:t>
              </w:r>
              <w:r>
                <w:t>parent activity.</w:t>
              </w:r>
            </w:ins>
          </w:p>
        </w:tc>
      </w:tr>
      <w:tr w:rsidR="00341E9C" w:rsidRPr="004424B1" w14:paraId="660070DA" w14:textId="77777777" w:rsidTr="00675048">
        <w:trPr>
          <w:trHeight w:val="20"/>
          <w:ins w:id="34935"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0A051224" w14:textId="77777777" w:rsidR="00341E9C" w:rsidRPr="004424B1" w:rsidRDefault="00341E9C" w:rsidP="00675048">
            <w:pPr>
              <w:pStyle w:val="TableCell"/>
              <w:spacing w:before="0" w:after="0"/>
              <w:rPr>
                <w:ins w:id="34936" w:author="Peter Van Der Plas" w:date="2024-12-30T13:44:00Z" w16du:dateUtc="2024-12-30T12:44:00Z"/>
              </w:rPr>
            </w:pPr>
            <w:proofErr w:type="spellStart"/>
            <w:ins w:id="34937" w:author="Peter Van Der Plas" w:date="2024-12-30T13:44:00Z" w16du:dateUtc="2024-12-30T12:44:00Z">
              <w:r w:rsidRPr="004424B1">
                <w:t>minOffset</w:t>
              </w:r>
              <w:proofErr w:type="spellEnd"/>
            </w:ins>
          </w:p>
        </w:tc>
        <w:tc>
          <w:tcPr>
            <w:tcW w:w="1984" w:type="dxa"/>
          </w:tcPr>
          <w:p w14:paraId="7F95B2A9"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4938" w:author="Peter Van Der Plas" w:date="2024-12-30T13:44:00Z" w16du:dateUtc="2024-12-30T12:44:00Z"/>
              </w:rPr>
            </w:pPr>
            <w:ins w:id="34939" w:author="Peter Van Der Plas" w:date="2024-12-30T13:44:00Z" w16du:dateUtc="2024-12-30T12:44:00Z">
              <w:r w:rsidRPr="004424B1">
                <w:t>Expression &lt;</w:t>
              </w:r>
              <w:proofErr w:type="gramStart"/>
              <w:r w:rsidRPr="004424B1">
                <w:t>MAL::</w:t>
              </w:r>
              <w:proofErr w:type="gramEnd"/>
              <w:r w:rsidRPr="004424B1">
                <w:t>Duration&gt;</w:t>
              </w:r>
            </w:ins>
          </w:p>
        </w:tc>
        <w:tc>
          <w:tcPr>
            <w:tcW w:w="992" w:type="dxa"/>
          </w:tcPr>
          <w:p w14:paraId="2CF3F774"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4940" w:author="Peter Van Der Plas" w:date="2024-12-30T13:44:00Z" w16du:dateUtc="2024-12-30T12:44:00Z"/>
              </w:rPr>
            </w:pPr>
            <w:ins w:id="34941" w:author="Peter Van Der Plas" w:date="2024-12-30T13:44:00Z" w16du:dateUtc="2024-12-30T12:44:00Z">
              <w:r>
                <w:t>Yes</w:t>
              </w:r>
            </w:ins>
          </w:p>
        </w:tc>
        <w:tc>
          <w:tcPr>
            <w:tcW w:w="4535" w:type="dxa"/>
          </w:tcPr>
          <w:p w14:paraId="2668F2EF"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4942" w:author="Peter Van Der Plas" w:date="2024-12-30T13:44:00Z" w16du:dateUtc="2024-12-30T12:44:00Z"/>
              </w:rPr>
            </w:pPr>
            <w:ins w:id="34943" w:author="Peter Van Der Plas" w:date="2024-12-30T13:44:00Z" w16du:dateUtc="2024-12-30T12:44:00Z">
              <w:r w:rsidRPr="004424B1">
                <w:t xml:space="preserve">Minimum </w:t>
              </w:r>
              <w:commentRangeStart w:id="34944"/>
              <w:r>
                <w:t>offset</w:t>
              </w:r>
              <w:commentRangeEnd w:id="34944"/>
              <w:r>
                <w:rPr>
                  <w:rStyle w:val="CommentReference"/>
                  <w:rFonts w:cs="Times New Roman"/>
                  <w:lang w:val="en-US" w:eastAsia="en-US"/>
                </w:rPr>
                <w:commentReference w:id="34944"/>
              </w:r>
              <w:r>
                <w:t xml:space="preserve"> </w:t>
              </w:r>
              <w:r w:rsidRPr="004424B1">
                <w:t xml:space="preserve">between the specified points on the </w:t>
              </w:r>
              <w:r>
                <w:t>parent activity and the opponent</w:t>
              </w:r>
              <w:r w:rsidRPr="004424B1">
                <w:t>.</w:t>
              </w:r>
            </w:ins>
          </w:p>
          <w:p w14:paraId="233C93D7" w14:textId="77777777" w:rsidR="00341E9C" w:rsidRPr="004424B1"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ins w:id="34945" w:author="Peter Van Der Plas" w:date="2024-12-30T13:44:00Z" w16du:dateUtc="2024-12-30T12:44:00Z"/>
              </w:rPr>
            </w:pPr>
            <w:commentRangeStart w:id="34946"/>
            <w:ins w:id="34947" w:author="Peter Van Der Plas" w:date="2024-12-30T13:44:00Z" w16du:dateUtc="2024-12-30T12:44:00Z">
              <w:r>
                <w:t>Default is no offset.</w:t>
              </w:r>
              <w:commentRangeEnd w:id="34946"/>
              <w:r>
                <w:rPr>
                  <w:rStyle w:val="CommentReference"/>
                  <w:rFonts w:cs="Times New Roman"/>
                  <w:lang w:val="en-US" w:eastAsia="en-US"/>
                </w:rPr>
                <w:commentReference w:id="34946"/>
              </w:r>
            </w:ins>
          </w:p>
        </w:tc>
      </w:tr>
      <w:tr w:rsidR="00341E9C" w:rsidRPr="004424B1" w14:paraId="451C6732" w14:textId="77777777" w:rsidTr="00675048">
        <w:trPr>
          <w:trHeight w:val="20"/>
          <w:ins w:id="34948"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39F63B8E" w14:textId="77777777" w:rsidR="00341E9C" w:rsidRPr="004424B1" w:rsidRDefault="00341E9C" w:rsidP="00675048">
            <w:pPr>
              <w:pStyle w:val="TableCell"/>
              <w:spacing w:before="0" w:after="0"/>
              <w:rPr>
                <w:ins w:id="34949" w:author="Peter Van Der Plas" w:date="2024-12-30T13:44:00Z" w16du:dateUtc="2024-12-30T12:44:00Z"/>
              </w:rPr>
            </w:pPr>
            <w:proofErr w:type="spellStart"/>
            <w:ins w:id="34950" w:author="Peter Van Der Plas" w:date="2024-12-30T13:44:00Z" w16du:dateUtc="2024-12-30T12:44:00Z">
              <w:r w:rsidRPr="004424B1">
                <w:t>maxOffset</w:t>
              </w:r>
              <w:proofErr w:type="spellEnd"/>
            </w:ins>
          </w:p>
        </w:tc>
        <w:tc>
          <w:tcPr>
            <w:tcW w:w="1984" w:type="dxa"/>
          </w:tcPr>
          <w:p w14:paraId="365780B1"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4951" w:author="Peter Van Der Plas" w:date="2024-12-30T13:44:00Z" w16du:dateUtc="2024-12-30T12:44:00Z"/>
              </w:rPr>
            </w:pPr>
            <w:ins w:id="34952" w:author="Peter Van Der Plas" w:date="2024-12-30T13:44:00Z" w16du:dateUtc="2024-12-30T12:44:00Z">
              <w:r w:rsidRPr="004424B1">
                <w:t>Expression &lt;</w:t>
              </w:r>
              <w:proofErr w:type="gramStart"/>
              <w:r w:rsidRPr="004424B1">
                <w:t>MAL::</w:t>
              </w:r>
              <w:proofErr w:type="gramEnd"/>
              <w:r w:rsidRPr="004424B1">
                <w:t>Duration&gt;</w:t>
              </w:r>
            </w:ins>
          </w:p>
        </w:tc>
        <w:tc>
          <w:tcPr>
            <w:tcW w:w="992" w:type="dxa"/>
          </w:tcPr>
          <w:p w14:paraId="55F0D26D"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4953" w:author="Peter Van Der Plas" w:date="2024-12-30T13:44:00Z" w16du:dateUtc="2024-12-30T12:44:00Z"/>
              </w:rPr>
            </w:pPr>
            <w:ins w:id="34954" w:author="Peter Van Der Plas" w:date="2024-12-30T13:44:00Z" w16du:dateUtc="2024-12-30T12:44:00Z">
              <w:r>
                <w:t>Yes</w:t>
              </w:r>
            </w:ins>
          </w:p>
        </w:tc>
        <w:tc>
          <w:tcPr>
            <w:tcW w:w="4535" w:type="dxa"/>
          </w:tcPr>
          <w:p w14:paraId="12C58E6B"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4955" w:author="Peter Van Der Plas" w:date="2024-12-30T13:44:00Z" w16du:dateUtc="2024-12-30T12:44:00Z"/>
              </w:rPr>
            </w:pPr>
            <w:ins w:id="34956" w:author="Peter Van Der Plas" w:date="2024-12-30T13:44:00Z" w16du:dateUtc="2024-12-30T12:44:00Z">
              <w:r w:rsidRPr="004424B1">
                <w:t>Maximum</w:t>
              </w:r>
              <w:r>
                <w:t xml:space="preserve"> </w:t>
              </w:r>
              <w:commentRangeStart w:id="34957"/>
              <w:r>
                <w:t>offset</w:t>
              </w:r>
              <w:commentRangeEnd w:id="34957"/>
              <w:r>
                <w:rPr>
                  <w:rStyle w:val="CommentReference"/>
                  <w:rFonts w:cs="Times New Roman"/>
                  <w:lang w:val="en-US" w:eastAsia="en-US"/>
                </w:rPr>
                <w:commentReference w:id="34957"/>
              </w:r>
              <w:r w:rsidRPr="004424B1">
                <w:t xml:space="preserve"> between the specified points on the </w:t>
              </w:r>
              <w:r>
                <w:t>parent activity and the opponent</w:t>
              </w:r>
              <w:r w:rsidRPr="004424B1">
                <w:t>.</w:t>
              </w:r>
            </w:ins>
          </w:p>
          <w:p w14:paraId="3FF56B26" w14:textId="77777777" w:rsidR="00341E9C" w:rsidRPr="004424B1"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ins w:id="34958" w:author="Peter Van Der Plas" w:date="2024-12-30T13:44:00Z" w16du:dateUtc="2024-12-30T12:44:00Z"/>
              </w:rPr>
            </w:pPr>
            <w:commentRangeStart w:id="34959"/>
            <w:ins w:id="34960" w:author="Peter Van Der Plas" w:date="2024-12-30T13:44:00Z" w16du:dateUtc="2024-12-30T12:44:00Z">
              <w:r>
                <w:t>Default is no offset.</w:t>
              </w:r>
              <w:commentRangeEnd w:id="34959"/>
              <w:r>
                <w:rPr>
                  <w:rStyle w:val="CommentReference"/>
                  <w:rFonts w:cs="Times New Roman"/>
                  <w:lang w:val="en-US" w:eastAsia="en-US"/>
                </w:rPr>
                <w:commentReference w:id="34959"/>
              </w:r>
            </w:ins>
          </w:p>
        </w:tc>
      </w:tr>
    </w:tbl>
    <w:p w14:paraId="6DAFD38F" w14:textId="1FA7C4B8" w:rsidR="00341E9C" w:rsidRPr="004424B1" w:rsidRDefault="00341E9C">
      <w:pPr>
        <w:pStyle w:val="Heading5"/>
        <w:spacing w:before="480"/>
        <w:rPr>
          <w:ins w:id="34961" w:author="Peter Van Der Plas" w:date="2024-12-30T13:44:00Z" w16du:dateUtc="2024-12-30T12:44:00Z"/>
          <w:lang w:val="en-GB"/>
        </w:rPr>
        <w:pPrChange w:id="34962" w:author="Peter Van Der Plas" w:date="2024-12-30T13:47:00Z" w16du:dateUtc="2024-12-30T12:47:00Z">
          <w:pPr>
            <w:pStyle w:val="Heading4"/>
            <w:spacing w:before="480"/>
          </w:pPr>
        </w:pPrChange>
      </w:pPr>
      <w:ins w:id="34963" w:author="Peter Van Der Plas" w:date="2024-12-30T13:44:00Z" w16du:dateUtc="2024-12-30T12:44:00Z">
        <w:r>
          <w:rPr>
            <w:lang w:val="en-GB"/>
          </w:rPr>
          <w:t xml:space="preserve">Data Type: </w:t>
        </w:r>
        <w:commentRangeStart w:id="34964"/>
        <w:proofErr w:type="spellStart"/>
        <w:r>
          <w:rPr>
            <w:lang w:val="en-GB"/>
          </w:rPr>
          <w:t>Separation</w:t>
        </w:r>
        <w:r w:rsidRPr="004424B1">
          <w:rPr>
            <w:lang w:val="en-GB"/>
          </w:rPr>
          <w:t>Constraint</w:t>
        </w:r>
        <w:commentRangeEnd w:id="34964"/>
        <w:proofErr w:type="spellEnd"/>
        <w:r>
          <w:rPr>
            <w:rStyle w:val="CommentReference"/>
            <w:b w:val="0"/>
          </w:rPr>
          <w:commentReference w:id="34964"/>
        </w:r>
      </w:ins>
    </w:p>
    <w:p w14:paraId="0D541275" w14:textId="77777777" w:rsidR="00341E9C" w:rsidRPr="004424B1" w:rsidRDefault="00341E9C">
      <w:pPr>
        <w:pStyle w:val="Heading6"/>
        <w:rPr>
          <w:ins w:id="34965" w:author="Peter Van Der Plas" w:date="2024-12-30T13:44:00Z" w16du:dateUtc="2024-12-30T12:44:00Z"/>
        </w:rPr>
        <w:pPrChange w:id="34966" w:author="Peter Van Der Plas" w:date="2024-12-30T13:45:00Z" w16du:dateUtc="2024-12-30T12:45:00Z">
          <w:pPr>
            <w:pStyle w:val="Heading5"/>
          </w:pPr>
        </w:pPrChange>
      </w:pPr>
      <w:ins w:id="34967" w:author="Peter Van Der Plas" w:date="2024-12-30T13:44:00Z" w16du:dateUtc="2024-12-30T12:44:00Z">
        <w:r>
          <w:t>Overview</w:t>
        </w:r>
      </w:ins>
    </w:p>
    <w:p w14:paraId="6D54CF91" w14:textId="77777777" w:rsidR="00341E9C" w:rsidRDefault="00341E9C" w:rsidP="00341E9C">
      <w:pPr>
        <w:rPr>
          <w:ins w:id="34968" w:author="Peter Van Der Plas" w:date="2024-12-30T13:44:00Z" w16du:dateUtc="2024-12-30T12:44:00Z"/>
          <w:lang w:val="en-GB"/>
        </w:rPr>
      </w:pPr>
      <w:ins w:id="34969" w:author="Peter Van Der Plas" w:date="2024-12-30T13:44:00Z" w16du:dateUtc="2024-12-30T12:44:00Z">
        <w:r>
          <w:rPr>
            <w:lang w:val="en-GB"/>
          </w:rPr>
          <w:t xml:space="preserve">A separation constraint specifies that the parent </w:t>
        </w:r>
        <w:r>
          <w:rPr>
            <w:b/>
            <w:bCs/>
            <w:lang w:val="en-GB"/>
          </w:rPr>
          <w:t>planning activity</w:t>
        </w:r>
        <w:r>
          <w:rPr>
            <w:lang w:val="en-GB"/>
          </w:rPr>
          <w:t xml:space="preserve"> must be separate in time from another </w:t>
        </w:r>
        <w:r>
          <w:rPr>
            <w:b/>
            <w:bCs/>
            <w:lang w:val="en-GB"/>
          </w:rPr>
          <w:t>planning activity</w:t>
        </w:r>
        <w:r>
          <w:rPr>
            <w:lang w:val="en-GB"/>
          </w:rPr>
          <w:t xml:space="preserve"> or </w:t>
        </w:r>
        <w:r>
          <w:rPr>
            <w:b/>
            <w:bCs/>
            <w:lang w:val="en-GB"/>
          </w:rPr>
          <w:t>planning event</w:t>
        </w:r>
        <w:r>
          <w:rPr>
            <w:lang w:val="en-GB"/>
          </w:rPr>
          <w:t>, the opponent.</w:t>
        </w:r>
      </w:ins>
    </w:p>
    <w:p w14:paraId="69ABEF4D" w14:textId="77777777" w:rsidR="00341E9C" w:rsidRDefault="00341E9C">
      <w:pPr>
        <w:pStyle w:val="Heading6"/>
        <w:spacing w:before="480" w:after="240"/>
        <w:rPr>
          <w:ins w:id="34970" w:author="Peter Van Der Plas" w:date="2024-12-30T13:44:00Z" w16du:dateUtc="2024-12-30T12:44:00Z"/>
          <w:lang w:val="en-GB"/>
        </w:rPr>
        <w:pPrChange w:id="34971" w:author="Peter Van Der Plas" w:date="2024-12-30T13:47:00Z" w16du:dateUtc="2024-12-30T12:47:00Z">
          <w:pPr>
            <w:pStyle w:val="Heading5"/>
            <w:spacing w:before="480" w:after="240"/>
          </w:pPr>
        </w:pPrChange>
      </w:pPr>
      <w:ins w:id="34972" w:author="Peter Van Der Plas" w:date="2024-12-30T13:44:00Z" w16du:dateUtc="2024-12-30T12:44:00Z">
        <w:r>
          <w:rPr>
            <w:lang w:val="en-GB"/>
          </w:rPr>
          <w:t>Definition</w:t>
        </w:r>
      </w:ins>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SeparationConstraint E2"/>
      </w:tblPr>
      <w:tblGrid>
        <w:gridCol w:w="1667"/>
        <w:gridCol w:w="2976"/>
        <w:gridCol w:w="992"/>
        <w:gridCol w:w="1843"/>
        <w:gridCol w:w="709"/>
        <w:gridCol w:w="992"/>
      </w:tblGrid>
      <w:tr w:rsidR="00341E9C" w:rsidRPr="004424B1" w14:paraId="154675B7" w14:textId="77777777" w:rsidTr="00675048">
        <w:trPr>
          <w:trHeight w:val="20"/>
          <w:ins w:id="34973" w:author="Peter Van Der Plas" w:date="2024-12-30T13:44:00Z"/>
        </w:trPr>
        <w:tc>
          <w:tcPr>
            <w:tcW w:w="1667" w:type="dxa"/>
            <w:shd w:val="clear" w:color="auto" w:fill="00CCFF"/>
          </w:tcPr>
          <w:p w14:paraId="0408401B" w14:textId="77777777" w:rsidR="00341E9C" w:rsidRPr="00675048" w:rsidRDefault="00341E9C">
            <w:pPr>
              <w:pStyle w:val="TableCell"/>
              <w:keepNext/>
              <w:spacing w:before="0" w:after="0"/>
              <w:rPr>
                <w:ins w:id="34974" w:author="Peter Van Der Plas" w:date="2024-12-30T13:44:00Z" w16du:dateUtc="2024-12-30T12:44:00Z"/>
                <w:color w:val="auto"/>
              </w:rPr>
              <w:pPrChange w:id="34975" w:author="Peter Van Der Plas" w:date="2024-12-30T13:47:00Z" w16du:dateUtc="2024-12-30T12:47:00Z">
                <w:pPr>
                  <w:pStyle w:val="TableCell"/>
                  <w:spacing w:before="0" w:after="0"/>
                </w:pPr>
              </w:pPrChange>
            </w:pPr>
            <w:ins w:id="34976" w:author="Peter Van Der Plas" w:date="2024-12-30T13:44:00Z" w16du:dateUtc="2024-12-30T12:44:00Z">
              <w:r w:rsidRPr="00675048">
                <w:rPr>
                  <w:color w:val="auto"/>
                </w:rPr>
                <w:t>Name</w:t>
              </w:r>
            </w:ins>
          </w:p>
        </w:tc>
        <w:tc>
          <w:tcPr>
            <w:tcW w:w="2976" w:type="dxa"/>
          </w:tcPr>
          <w:p w14:paraId="4B900B33" w14:textId="77777777" w:rsidR="00341E9C" w:rsidRPr="004424B1" w:rsidRDefault="00341E9C">
            <w:pPr>
              <w:pStyle w:val="TableCell"/>
              <w:keepNext/>
              <w:spacing w:before="0" w:after="0"/>
              <w:rPr>
                <w:ins w:id="34977" w:author="Peter Van Der Plas" w:date="2024-12-30T13:44:00Z" w16du:dateUtc="2024-12-30T12:44:00Z"/>
                <w:b/>
              </w:rPr>
              <w:pPrChange w:id="34978" w:author="Peter Van Der Plas" w:date="2024-12-30T13:47:00Z" w16du:dateUtc="2024-12-30T12:47:00Z">
                <w:pPr>
                  <w:pStyle w:val="TableCell"/>
                  <w:spacing w:before="0" w:after="0"/>
                </w:pPr>
              </w:pPrChange>
            </w:pPr>
            <w:proofErr w:type="spellStart"/>
            <w:ins w:id="34979" w:author="Peter Van Der Plas" w:date="2024-12-30T13:44:00Z" w16du:dateUtc="2024-12-30T12:44:00Z">
              <w:r>
                <w:rPr>
                  <w:b/>
                </w:rPr>
                <w:t>Separation</w:t>
              </w:r>
              <w:r w:rsidRPr="004424B1">
                <w:rPr>
                  <w:b/>
                </w:rPr>
                <w:t>Constraint</w:t>
              </w:r>
              <w:proofErr w:type="spellEnd"/>
            </w:ins>
          </w:p>
        </w:tc>
        <w:tc>
          <w:tcPr>
            <w:tcW w:w="992" w:type="dxa"/>
            <w:shd w:val="clear" w:color="auto" w:fill="00CCFF"/>
          </w:tcPr>
          <w:p w14:paraId="700A70A0" w14:textId="77777777" w:rsidR="00341E9C" w:rsidRPr="00675048" w:rsidRDefault="00341E9C">
            <w:pPr>
              <w:pStyle w:val="TableCell"/>
              <w:keepNext/>
              <w:spacing w:before="0" w:after="0"/>
              <w:rPr>
                <w:ins w:id="34980" w:author="Peter Van Der Plas" w:date="2024-12-30T13:44:00Z" w16du:dateUtc="2024-12-30T12:44:00Z"/>
                <w:bCs/>
                <w:color w:val="auto"/>
              </w:rPr>
              <w:pPrChange w:id="34981" w:author="Peter Van Der Plas" w:date="2024-12-30T13:47:00Z" w16du:dateUtc="2024-12-30T12:47:00Z">
                <w:pPr>
                  <w:pStyle w:val="TableCell"/>
                  <w:spacing w:before="0" w:after="0"/>
                </w:pPr>
              </w:pPrChange>
            </w:pPr>
            <w:ins w:id="34982" w:author="Peter Van Der Plas" w:date="2024-12-30T13:44:00Z" w16du:dateUtc="2024-12-30T12:44:00Z">
              <w:r w:rsidRPr="00675048">
                <w:rPr>
                  <w:bCs/>
                  <w:color w:val="auto"/>
                </w:rPr>
                <w:t>Extends</w:t>
              </w:r>
            </w:ins>
          </w:p>
        </w:tc>
        <w:tc>
          <w:tcPr>
            <w:tcW w:w="1843" w:type="dxa"/>
          </w:tcPr>
          <w:p w14:paraId="5B8FA6CE" w14:textId="77777777" w:rsidR="00341E9C" w:rsidRPr="002B0746" w:rsidRDefault="00341E9C">
            <w:pPr>
              <w:pStyle w:val="TableCell"/>
              <w:keepNext/>
              <w:spacing w:before="0" w:after="0"/>
              <w:rPr>
                <w:ins w:id="34983" w:author="Peter Van Der Plas" w:date="2024-12-30T13:44:00Z" w16du:dateUtc="2024-12-30T12:44:00Z"/>
                <w:b/>
                <w:iCs/>
              </w:rPr>
              <w:pPrChange w:id="34984" w:author="Peter Van Der Plas" w:date="2024-12-30T13:47:00Z" w16du:dateUtc="2024-12-30T12:47:00Z">
                <w:pPr>
                  <w:pStyle w:val="TableCell"/>
                  <w:spacing w:before="0" w:after="0"/>
                </w:pPr>
              </w:pPrChange>
            </w:pPr>
            <w:commentRangeStart w:id="34985"/>
            <w:ins w:id="34986" w:author="Peter Van Der Plas" w:date="2024-12-30T13:44:00Z" w16du:dateUtc="2024-12-30T12:44:00Z">
              <w:r w:rsidRPr="00675048">
                <w:rPr>
                  <w:iCs/>
                  <w:spacing w:val="-10"/>
                </w:rPr>
                <w:t>Constraint</w:t>
              </w:r>
              <w:commentRangeEnd w:id="34985"/>
              <w:r w:rsidRPr="002B0746">
                <w:rPr>
                  <w:rStyle w:val="CommentReference"/>
                  <w:rFonts w:cs="Times New Roman"/>
                  <w:iCs/>
                  <w:lang w:val="en-US" w:eastAsia="en-US"/>
                </w:rPr>
                <w:commentReference w:id="34985"/>
              </w:r>
            </w:ins>
          </w:p>
        </w:tc>
        <w:tc>
          <w:tcPr>
            <w:tcW w:w="709" w:type="dxa"/>
            <w:shd w:val="clear" w:color="auto" w:fill="00CCFF"/>
          </w:tcPr>
          <w:p w14:paraId="30FF1044" w14:textId="77777777" w:rsidR="00341E9C" w:rsidRPr="00675048" w:rsidRDefault="00341E9C">
            <w:pPr>
              <w:pStyle w:val="TableCell"/>
              <w:keepNext/>
              <w:spacing w:before="0" w:after="0"/>
              <w:rPr>
                <w:ins w:id="34987" w:author="Peter Van Der Plas" w:date="2024-12-30T13:44:00Z" w16du:dateUtc="2024-12-30T12:44:00Z"/>
                <w:bCs/>
                <w:color w:val="auto"/>
              </w:rPr>
              <w:pPrChange w:id="34988" w:author="Peter Van Der Plas" w:date="2024-12-30T13:47:00Z" w16du:dateUtc="2024-12-30T12:47:00Z">
                <w:pPr>
                  <w:pStyle w:val="TableCell"/>
                  <w:spacing w:before="0" w:after="0"/>
                </w:pPr>
              </w:pPrChange>
            </w:pPr>
            <w:ins w:id="34989" w:author="Peter Van Der Plas" w:date="2024-12-30T13:44:00Z" w16du:dateUtc="2024-12-30T12:44:00Z">
              <w:r w:rsidRPr="00675048">
                <w:rPr>
                  <w:bCs/>
                  <w:color w:val="auto"/>
                </w:rPr>
                <w:t>SFP</w:t>
              </w:r>
            </w:ins>
          </w:p>
        </w:tc>
        <w:tc>
          <w:tcPr>
            <w:tcW w:w="992" w:type="dxa"/>
          </w:tcPr>
          <w:p w14:paraId="441FDBF7" w14:textId="335CB6EE" w:rsidR="00341E9C" w:rsidRPr="004424B1" w:rsidRDefault="00341E9C">
            <w:pPr>
              <w:pStyle w:val="TableCell"/>
              <w:keepNext/>
              <w:spacing w:before="0" w:after="0"/>
              <w:jc w:val="right"/>
              <w:rPr>
                <w:ins w:id="34990" w:author="Peter Van Der Plas" w:date="2024-12-30T13:44:00Z" w16du:dateUtc="2024-12-30T12:44:00Z"/>
              </w:rPr>
              <w:pPrChange w:id="34991" w:author="Peter Van Der Plas" w:date="2024-12-30T13:47:00Z" w16du:dateUtc="2024-12-30T12:47:00Z">
                <w:pPr>
                  <w:pStyle w:val="TableCell"/>
                  <w:spacing w:before="0" w:after="0"/>
                  <w:jc w:val="right"/>
                </w:pPr>
              </w:pPrChange>
            </w:pPr>
            <w:ins w:id="34992" w:author="Peter Van Der Plas" w:date="2024-12-30T13:44:00Z" w16du:dateUtc="2024-12-30T12:44:00Z">
              <w:r>
                <w:fldChar w:fldCharType="begin"/>
              </w:r>
              <w:r>
                <w:instrText xml:space="preserve"> SEQ Area \* MERGEFORMAT </w:instrText>
              </w:r>
              <w:r>
                <w:fldChar w:fldCharType="separate"/>
              </w:r>
            </w:ins>
            <w:ins w:id="34993" w:author="Peter Van Der Plas" w:date="2025-01-01T17:31:00Z" w16du:dateUtc="2025-01-01T16:31:00Z">
              <w:r w:rsidR="006D1623">
                <w:rPr>
                  <w:noProof/>
                </w:rPr>
                <w:t>46</w:t>
              </w:r>
            </w:ins>
            <w:ins w:id="34994" w:author="Peter Van Der Plas" w:date="2024-12-30T13:44:00Z" w16du:dateUtc="2024-12-30T12:44:00Z">
              <w:r>
                <w:rPr>
                  <w:noProof/>
                </w:rPr>
                <w:fldChar w:fldCharType="end"/>
              </w:r>
            </w:ins>
          </w:p>
        </w:tc>
      </w:tr>
    </w:tbl>
    <w:p w14:paraId="4B1E9EEF" w14:textId="77777777" w:rsidR="00341E9C" w:rsidRPr="004424B1" w:rsidRDefault="00341E9C">
      <w:pPr>
        <w:keepNext/>
        <w:spacing w:before="0" w:line="240" w:lineRule="auto"/>
        <w:rPr>
          <w:ins w:id="34995" w:author="Peter Van Der Plas" w:date="2024-12-30T13:44:00Z" w16du:dateUtc="2024-12-30T12:44:00Z"/>
          <w:sz w:val="2"/>
          <w:szCs w:val="2"/>
          <w:lang w:val="en-GB"/>
        </w:rPr>
        <w:pPrChange w:id="34996" w:author="Peter Van Der Plas" w:date="2024-12-30T13:47:00Z" w16du:dateUtc="2024-12-30T12:47:00Z">
          <w:pPr>
            <w:spacing w:before="0" w:line="240" w:lineRule="auto"/>
          </w:pPr>
        </w:pPrChange>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341E9C" w:rsidRPr="004424B1" w14:paraId="3C34A921" w14:textId="77777777" w:rsidTr="00675048">
        <w:trPr>
          <w:cnfStyle w:val="100000000000" w:firstRow="1" w:lastRow="0" w:firstColumn="0" w:lastColumn="0" w:oddVBand="0" w:evenVBand="0" w:oddHBand="0" w:evenHBand="0" w:firstRowFirstColumn="0" w:firstRowLastColumn="0" w:lastRowFirstColumn="0" w:lastRowLastColumn="0"/>
          <w:trHeight w:val="20"/>
          <w:tblHeader/>
          <w:ins w:id="34997"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70C40C2A" w14:textId="77777777" w:rsidR="00341E9C" w:rsidRPr="004424B1" w:rsidRDefault="00341E9C" w:rsidP="00675048">
            <w:pPr>
              <w:pStyle w:val="TableCell"/>
              <w:spacing w:before="0" w:after="0"/>
              <w:rPr>
                <w:ins w:id="34998" w:author="Peter Van Der Plas" w:date="2024-12-30T13:44:00Z" w16du:dateUtc="2024-12-30T12:44:00Z"/>
              </w:rPr>
            </w:pPr>
            <w:ins w:id="34999" w:author="Peter Van Der Plas" w:date="2024-12-30T13:44:00Z" w16du:dateUtc="2024-12-30T12:44:00Z">
              <w:r>
                <w:t>Field</w:t>
              </w:r>
            </w:ins>
          </w:p>
        </w:tc>
        <w:tc>
          <w:tcPr>
            <w:tcW w:w="1984" w:type="dxa"/>
          </w:tcPr>
          <w:p w14:paraId="2C13A331" w14:textId="77777777" w:rsidR="00341E9C" w:rsidRPr="004424B1" w:rsidRDefault="00341E9C" w:rsidP="00675048">
            <w:pPr>
              <w:pStyle w:val="TableCell"/>
              <w:spacing w:before="0" w:after="0"/>
              <w:cnfStyle w:val="100000000000" w:firstRow="1" w:lastRow="0" w:firstColumn="0" w:lastColumn="0" w:oddVBand="0" w:evenVBand="0" w:oddHBand="0" w:evenHBand="0" w:firstRowFirstColumn="0" w:firstRowLastColumn="0" w:lastRowFirstColumn="0" w:lastRowLastColumn="0"/>
              <w:rPr>
                <w:ins w:id="35000" w:author="Peter Van Der Plas" w:date="2024-12-30T13:44:00Z" w16du:dateUtc="2024-12-30T12:44:00Z"/>
              </w:rPr>
            </w:pPr>
            <w:ins w:id="35001" w:author="Peter Van Der Plas" w:date="2024-12-30T13:44:00Z" w16du:dateUtc="2024-12-30T12:44:00Z">
              <w:r w:rsidRPr="004424B1">
                <w:t>Type</w:t>
              </w:r>
            </w:ins>
          </w:p>
        </w:tc>
        <w:tc>
          <w:tcPr>
            <w:tcW w:w="992" w:type="dxa"/>
          </w:tcPr>
          <w:p w14:paraId="08685310" w14:textId="77777777" w:rsidR="00341E9C" w:rsidRPr="004424B1" w:rsidRDefault="00341E9C" w:rsidP="00675048">
            <w:pPr>
              <w:pStyle w:val="TableCell"/>
              <w:spacing w:before="0" w:after="0"/>
              <w:cnfStyle w:val="100000000000" w:firstRow="1" w:lastRow="0" w:firstColumn="0" w:lastColumn="0" w:oddVBand="0" w:evenVBand="0" w:oddHBand="0" w:evenHBand="0" w:firstRowFirstColumn="0" w:firstRowLastColumn="0" w:lastRowFirstColumn="0" w:lastRowLastColumn="0"/>
              <w:rPr>
                <w:ins w:id="35002" w:author="Peter Van Der Plas" w:date="2024-12-30T13:44:00Z" w16du:dateUtc="2024-12-30T12:44:00Z"/>
              </w:rPr>
            </w:pPr>
            <w:ins w:id="35003" w:author="Peter Van Der Plas" w:date="2024-12-30T13:44:00Z" w16du:dateUtc="2024-12-30T12:44:00Z">
              <w:r w:rsidRPr="004424B1">
                <w:t>Nullable</w:t>
              </w:r>
            </w:ins>
          </w:p>
        </w:tc>
        <w:tc>
          <w:tcPr>
            <w:tcW w:w="4535" w:type="dxa"/>
          </w:tcPr>
          <w:p w14:paraId="2547527F" w14:textId="77777777" w:rsidR="00341E9C" w:rsidRPr="004424B1" w:rsidRDefault="00341E9C" w:rsidP="00675048">
            <w:pPr>
              <w:pStyle w:val="TableCell"/>
              <w:spacing w:before="0" w:after="0"/>
              <w:cnfStyle w:val="100000000000" w:firstRow="1" w:lastRow="0" w:firstColumn="0" w:lastColumn="0" w:oddVBand="0" w:evenVBand="0" w:oddHBand="0" w:evenHBand="0" w:firstRowFirstColumn="0" w:firstRowLastColumn="0" w:lastRowFirstColumn="0" w:lastRowLastColumn="0"/>
              <w:rPr>
                <w:ins w:id="35004" w:author="Peter Van Der Plas" w:date="2024-12-30T13:44:00Z" w16du:dateUtc="2024-12-30T12:44:00Z"/>
              </w:rPr>
            </w:pPr>
            <w:ins w:id="35005" w:author="Peter Van Der Plas" w:date="2024-12-30T13:44:00Z" w16du:dateUtc="2024-12-30T12:44:00Z">
              <w:r w:rsidRPr="004424B1">
                <w:t>Description</w:t>
              </w:r>
            </w:ins>
          </w:p>
        </w:tc>
      </w:tr>
      <w:tr w:rsidR="00341E9C" w:rsidRPr="004424B1" w14:paraId="24806DCB" w14:textId="77777777" w:rsidTr="00675048">
        <w:trPr>
          <w:trHeight w:val="20"/>
          <w:ins w:id="35006"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4B492C68" w14:textId="77777777" w:rsidR="00341E9C" w:rsidRPr="004424B1" w:rsidRDefault="00341E9C" w:rsidP="00675048">
            <w:pPr>
              <w:pStyle w:val="TableCell"/>
              <w:spacing w:before="0" w:after="0"/>
              <w:rPr>
                <w:ins w:id="35007" w:author="Peter Van Der Plas" w:date="2024-12-30T13:44:00Z" w16du:dateUtc="2024-12-30T12:44:00Z"/>
              </w:rPr>
            </w:pPr>
            <w:ins w:id="35008" w:author="Peter Van Der Plas" w:date="2024-12-30T13:44:00Z" w16du:dateUtc="2024-12-30T12:44:00Z">
              <w:r>
                <w:t>opponent</w:t>
              </w:r>
            </w:ins>
          </w:p>
        </w:tc>
        <w:tc>
          <w:tcPr>
            <w:tcW w:w="1984" w:type="dxa"/>
          </w:tcPr>
          <w:p w14:paraId="51396E51" w14:textId="644E28D0"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009" w:author="Peter Van Der Plas" w:date="2024-12-30T13:44:00Z" w16du:dateUtc="2024-12-30T12:44:00Z"/>
              </w:rPr>
            </w:pPr>
            <w:proofErr w:type="gramStart"/>
            <w:ins w:id="35010" w:author="Peter Van Der Plas" w:date="2024-12-30T13:44:00Z" w16du:dateUtc="2024-12-30T12:44:00Z">
              <w:r>
                <w:t>MAL::</w:t>
              </w:r>
              <w:proofErr w:type="gramEnd"/>
              <w:r>
                <w:t>ObjectRef</w:t>
              </w:r>
            </w:ins>
            <w:ins w:id="35011" w:author="Peter Van Der Plas" w:date="2025-01-01T15:58:00Z" w16du:dateUtc="2025-01-01T14:58:00Z">
              <w:r w:rsidR="008A3FBD">
                <w:t xml:space="preserve"> </w:t>
              </w:r>
            </w:ins>
            <w:ins w:id="35012" w:author="Peter Van Der Plas" w:date="2024-12-30T13:44:00Z" w16du:dateUtc="2024-12-30T12:44:00Z">
              <w:r>
                <w:t>&lt;MAL::Element</w:t>
              </w:r>
              <w:commentRangeStart w:id="35013"/>
              <w:commentRangeEnd w:id="35013"/>
              <w:r>
                <w:rPr>
                  <w:rStyle w:val="CommentReference"/>
                  <w:rFonts w:cs="Times New Roman"/>
                  <w:lang w:val="en-US" w:eastAsia="en-US"/>
                </w:rPr>
                <w:commentReference w:id="35013"/>
              </w:r>
              <w:r w:rsidRPr="004424B1">
                <w:t>&gt;</w:t>
              </w:r>
            </w:ins>
          </w:p>
        </w:tc>
        <w:tc>
          <w:tcPr>
            <w:tcW w:w="992" w:type="dxa"/>
          </w:tcPr>
          <w:p w14:paraId="2349FFC8"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014" w:author="Peter Van Der Plas" w:date="2024-12-30T13:44:00Z" w16du:dateUtc="2024-12-30T12:44:00Z"/>
              </w:rPr>
            </w:pPr>
            <w:ins w:id="35015" w:author="Peter Van Der Plas" w:date="2024-12-30T13:44:00Z" w16du:dateUtc="2024-12-30T12:44:00Z">
              <w:r w:rsidRPr="004424B1">
                <w:t>No</w:t>
              </w:r>
            </w:ins>
          </w:p>
        </w:tc>
        <w:tc>
          <w:tcPr>
            <w:tcW w:w="4535" w:type="dxa"/>
          </w:tcPr>
          <w:p w14:paraId="68E653C6"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016" w:author="Peter Van Der Plas" w:date="2024-12-30T13:44:00Z" w16du:dateUtc="2024-12-30T12:44:00Z"/>
              </w:rPr>
            </w:pPr>
            <w:ins w:id="35017" w:author="Peter Van Der Plas" w:date="2024-12-30T13:44:00Z" w16du:dateUtc="2024-12-30T12:44:00Z">
              <w:r w:rsidRPr="004424B1">
                <w:t xml:space="preserve">Object Type: ActivityDefinition | </w:t>
              </w:r>
              <w:proofErr w:type="spellStart"/>
              <w:r w:rsidRPr="004424B1">
                <w:t>EventDefinition</w:t>
              </w:r>
              <w:proofErr w:type="spellEnd"/>
            </w:ins>
          </w:p>
          <w:p w14:paraId="6728D501"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018" w:author="Peter Van Der Plas" w:date="2024-12-30T13:44:00Z" w16du:dateUtc="2024-12-30T12:44:00Z"/>
              </w:rPr>
            </w:pPr>
            <w:ins w:id="35019" w:author="Peter Van Der Plas" w:date="2024-12-30T13:44:00Z" w16du:dateUtc="2024-12-30T12:44:00Z">
              <w:r w:rsidRPr="004424B1">
                <w:t xml:space="preserve">Specifies the </w:t>
              </w:r>
              <w:r w:rsidRPr="004424B1">
                <w:rPr>
                  <w:rStyle w:val="Term"/>
                </w:rPr>
                <w:t xml:space="preserve">definition </w:t>
              </w:r>
              <w:r w:rsidRPr="004424B1">
                <w:t>(class)</w:t>
              </w:r>
              <w:r w:rsidRPr="004424B1">
                <w:rPr>
                  <w:rStyle w:val="Term"/>
                </w:rPr>
                <w:t xml:space="preserve"> </w:t>
              </w:r>
              <w:r w:rsidRPr="004424B1">
                <w:t>of</w:t>
              </w:r>
              <w:r>
                <w:t xml:space="preserve"> the opponent</w:t>
              </w:r>
              <w:r w:rsidRPr="004424B1">
                <w:t xml:space="preserve"> </w:t>
              </w:r>
              <w:r w:rsidRPr="004424B1">
                <w:rPr>
                  <w:rStyle w:val="Term"/>
                </w:rPr>
                <w:t>planning activi</w:t>
              </w:r>
              <w:r>
                <w:rPr>
                  <w:rStyle w:val="Term"/>
                </w:rPr>
                <w:t>ty</w:t>
              </w:r>
              <w:r w:rsidRPr="004424B1">
                <w:rPr>
                  <w:rStyle w:val="Term"/>
                </w:rPr>
                <w:t xml:space="preserve"> </w:t>
              </w:r>
              <w:r>
                <w:t>or</w:t>
              </w:r>
              <w:r w:rsidRPr="004424B1">
                <w:t xml:space="preserve"> </w:t>
              </w:r>
              <w:r w:rsidRPr="004424B1">
                <w:rPr>
                  <w:rStyle w:val="Term"/>
                </w:rPr>
                <w:t>planning event</w:t>
              </w:r>
              <w:r w:rsidRPr="004424B1">
                <w:t>.</w:t>
              </w:r>
            </w:ins>
          </w:p>
        </w:tc>
      </w:tr>
      <w:tr w:rsidR="00341E9C" w:rsidRPr="004424B1" w14:paraId="4445307A" w14:textId="77777777" w:rsidTr="00675048">
        <w:trPr>
          <w:trHeight w:val="20"/>
          <w:ins w:id="35020"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6E00C3D5" w14:textId="77777777" w:rsidR="00341E9C" w:rsidRPr="004424B1" w:rsidDel="009F2EB8" w:rsidRDefault="00341E9C" w:rsidP="00675048">
            <w:pPr>
              <w:pStyle w:val="TableCell"/>
              <w:spacing w:before="0" w:after="0"/>
              <w:rPr>
                <w:ins w:id="35021" w:author="Peter Van Der Plas" w:date="2024-12-30T13:44:00Z" w16du:dateUtc="2024-12-30T12:44:00Z"/>
              </w:rPr>
            </w:pPr>
            <w:proofErr w:type="spellStart"/>
            <w:ins w:id="35022" w:author="Peter Van Der Plas" w:date="2024-12-30T13:44:00Z" w16du:dateUtc="2024-12-30T12:44:00Z">
              <w:r>
                <w:t>startRef</w:t>
              </w:r>
              <w:proofErr w:type="spellEnd"/>
            </w:ins>
          </w:p>
        </w:tc>
        <w:tc>
          <w:tcPr>
            <w:tcW w:w="1984" w:type="dxa"/>
          </w:tcPr>
          <w:p w14:paraId="2E65C056"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023" w:author="Peter Van Der Plas" w:date="2024-12-30T13:44:00Z" w16du:dateUtc="2024-12-30T12:44:00Z"/>
              </w:rPr>
            </w:pPr>
            <w:ins w:id="35024" w:author="Peter Van Der Plas" w:date="2024-12-30T13:44:00Z" w16du:dateUtc="2024-12-30T12:44:00Z">
              <w:r>
                <w:t>Slider</w:t>
              </w:r>
            </w:ins>
          </w:p>
        </w:tc>
        <w:tc>
          <w:tcPr>
            <w:tcW w:w="992" w:type="dxa"/>
          </w:tcPr>
          <w:p w14:paraId="109063C2"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025" w:author="Peter Van Der Plas" w:date="2024-12-30T13:44:00Z" w16du:dateUtc="2024-12-30T12:44:00Z"/>
              </w:rPr>
            </w:pPr>
            <w:ins w:id="35026" w:author="Peter Van Der Plas" w:date="2024-12-30T13:44:00Z" w16du:dateUtc="2024-12-30T12:44:00Z">
              <w:r>
                <w:t>Yes</w:t>
              </w:r>
            </w:ins>
          </w:p>
        </w:tc>
        <w:tc>
          <w:tcPr>
            <w:tcW w:w="4535" w:type="dxa"/>
          </w:tcPr>
          <w:p w14:paraId="0E4FCC04"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027" w:author="Peter Van Der Plas" w:date="2024-12-30T13:44:00Z" w16du:dateUtc="2024-12-30T12:44:00Z"/>
              </w:rPr>
            </w:pPr>
            <w:ins w:id="35028" w:author="Peter Van Der Plas" w:date="2024-12-30T13:44:00Z" w16du:dateUtc="2024-12-30T12:44:00Z">
              <w:r>
                <w:t>Identifies the point in the duration of the parent activity with respect to which to place the start of its constraint window.</w:t>
              </w:r>
            </w:ins>
          </w:p>
          <w:p w14:paraId="26527452" w14:textId="77777777" w:rsidR="00341E9C" w:rsidRPr="004424B1"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ins w:id="35029" w:author="Peter Van Der Plas" w:date="2024-12-30T13:44:00Z" w16du:dateUtc="2024-12-30T12:44:00Z"/>
              </w:rPr>
            </w:pPr>
            <w:ins w:id="35030" w:author="Peter Van Der Plas" w:date="2024-12-30T13:44:00Z" w16du:dateUtc="2024-12-30T12:44:00Z">
              <w:r>
                <w:t>Default = 0.</w:t>
              </w:r>
            </w:ins>
          </w:p>
        </w:tc>
      </w:tr>
      <w:tr w:rsidR="00341E9C" w:rsidRPr="004424B1" w14:paraId="1362E73E" w14:textId="77777777" w:rsidTr="00675048">
        <w:trPr>
          <w:trHeight w:val="20"/>
          <w:ins w:id="35031"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2D618520" w14:textId="77777777" w:rsidR="00341E9C" w:rsidRDefault="00341E9C" w:rsidP="00675048">
            <w:pPr>
              <w:pStyle w:val="TableCell"/>
              <w:spacing w:before="0" w:after="0"/>
              <w:rPr>
                <w:ins w:id="35032" w:author="Peter Van Der Plas" w:date="2024-12-30T13:44:00Z" w16du:dateUtc="2024-12-30T12:44:00Z"/>
              </w:rPr>
            </w:pPr>
            <w:proofErr w:type="spellStart"/>
            <w:ins w:id="35033" w:author="Peter Van Der Plas" w:date="2024-12-30T13:44:00Z" w16du:dateUtc="2024-12-30T12:44:00Z">
              <w:r>
                <w:t>startOffset</w:t>
              </w:r>
              <w:proofErr w:type="spellEnd"/>
            </w:ins>
          </w:p>
        </w:tc>
        <w:tc>
          <w:tcPr>
            <w:tcW w:w="1984" w:type="dxa"/>
          </w:tcPr>
          <w:p w14:paraId="113CD712" w14:textId="74E6C07F"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034" w:author="Peter Van Der Plas" w:date="2024-12-30T13:44:00Z" w16du:dateUtc="2024-12-30T12:44:00Z"/>
              </w:rPr>
            </w:pPr>
            <w:ins w:id="35035" w:author="Peter Van Der Plas" w:date="2024-12-30T13:44:00Z" w16du:dateUtc="2024-12-30T12:44:00Z">
              <w:r>
                <w:t>Expression</w:t>
              </w:r>
            </w:ins>
            <w:ins w:id="35036" w:author="Peter Van Der Plas" w:date="2025-01-01T16:09:00Z" w16du:dateUtc="2025-01-01T15:09:00Z">
              <w:r w:rsidR="00885C70">
                <w:t xml:space="preserve"> </w:t>
              </w:r>
            </w:ins>
            <w:ins w:id="35037" w:author="Peter Van Der Plas" w:date="2024-12-30T13:44:00Z" w16du:dateUtc="2024-12-30T12:44:00Z">
              <w:r>
                <w:t>&lt;</w:t>
              </w:r>
              <w:proofErr w:type="gramStart"/>
              <w:r>
                <w:t>MAL::</w:t>
              </w:r>
              <w:proofErr w:type="gramEnd"/>
              <w:r>
                <w:t>Duration&gt;</w:t>
              </w:r>
            </w:ins>
          </w:p>
        </w:tc>
        <w:tc>
          <w:tcPr>
            <w:tcW w:w="992" w:type="dxa"/>
          </w:tcPr>
          <w:p w14:paraId="66139B16"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038" w:author="Peter Van Der Plas" w:date="2024-12-30T13:44:00Z" w16du:dateUtc="2024-12-30T12:44:00Z"/>
              </w:rPr>
            </w:pPr>
            <w:ins w:id="35039" w:author="Peter Van Der Plas" w:date="2024-12-30T13:44:00Z" w16du:dateUtc="2024-12-30T12:44:00Z">
              <w:r>
                <w:t>Yes</w:t>
              </w:r>
            </w:ins>
          </w:p>
        </w:tc>
        <w:tc>
          <w:tcPr>
            <w:tcW w:w="4535" w:type="dxa"/>
          </w:tcPr>
          <w:p w14:paraId="19319B1F"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040" w:author="Peter Van Der Plas" w:date="2024-12-30T13:44:00Z" w16du:dateUtc="2024-12-30T12:44:00Z"/>
              </w:rPr>
            </w:pPr>
            <w:ins w:id="35041" w:author="Peter Van Der Plas" w:date="2024-12-30T13:44:00Z" w16du:dateUtc="2024-12-30T12:44:00Z">
              <w:r>
                <w:t xml:space="preserve">Offset with respect to </w:t>
              </w:r>
              <w:proofErr w:type="spellStart"/>
              <w:r>
                <w:t>startRef</w:t>
              </w:r>
              <w:proofErr w:type="spellEnd"/>
              <w:r>
                <w:t xml:space="preserve"> of the start of the parent activity constraint window.</w:t>
              </w:r>
            </w:ins>
          </w:p>
          <w:p w14:paraId="1F18BEF8" w14:textId="77777777" w:rsidR="00341E9C"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ins w:id="35042" w:author="Peter Van Der Plas" w:date="2024-12-30T13:44:00Z" w16du:dateUtc="2024-12-30T12:44:00Z"/>
              </w:rPr>
            </w:pPr>
            <w:ins w:id="35043" w:author="Peter Van Der Plas" w:date="2024-12-30T13:44:00Z" w16du:dateUtc="2024-12-30T12:44:00Z">
              <w:r>
                <w:t>Default is no offset.</w:t>
              </w:r>
            </w:ins>
          </w:p>
        </w:tc>
      </w:tr>
      <w:tr w:rsidR="00341E9C" w:rsidRPr="004424B1" w14:paraId="0B34A926" w14:textId="77777777" w:rsidTr="00675048">
        <w:trPr>
          <w:trHeight w:val="20"/>
          <w:ins w:id="35044"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544E035F" w14:textId="77777777" w:rsidR="00341E9C" w:rsidRDefault="00341E9C" w:rsidP="00675048">
            <w:pPr>
              <w:pStyle w:val="TableCell"/>
              <w:spacing w:before="0" w:after="0"/>
              <w:rPr>
                <w:ins w:id="35045" w:author="Peter Van Der Plas" w:date="2024-12-30T13:44:00Z" w16du:dateUtc="2024-12-30T12:44:00Z"/>
              </w:rPr>
            </w:pPr>
            <w:proofErr w:type="spellStart"/>
            <w:ins w:id="35046" w:author="Peter Van Der Plas" w:date="2024-12-30T13:44:00Z" w16du:dateUtc="2024-12-30T12:44:00Z">
              <w:r>
                <w:t>endRef</w:t>
              </w:r>
              <w:proofErr w:type="spellEnd"/>
            </w:ins>
          </w:p>
        </w:tc>
        <w:tc>
          <w:tcPr>
            <w:tcW w:w="1984" w:type="dxa"/>
          </w:tcPr>
          <w:p w14:paraId="4FE44926"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047" w:author="Peter Van Der Plas" w:date="2024-12-30T13:44:00Z" w16du:dateUtc="2024-12-30T12:44:00Z"/>
              </w:rPr>
            </w:pPr>
            <w:ins w:id="35048" w:author="Peter Van Der Plas" w:date="2024-12-30T13:44:00Z" w16du:dateUtc="2024-12-30T12:44:00Z">
              <w:r>
                <w:t>Slider</w:t>
              </w:r>
            </w:ins>
          </w:p>
        </w:tc>
        <w:tc>
          <w:tcPr>
            <w:tcW w:w="992" w:type="dxa"/>
          </w:tcPr>
          <w:p w14:paraId="03D71764"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049" w:author="Peter Van Der Plas" w:date="2024-12-30T13:44:00Z" w16du:dateUtc="2024-12-30T12:44:00Z"/>
              </w:rPr>
            </w:pPr>
            <w:ins w:id="35050" w:author="Peter Van Der Plas" w:date="2024-12-30T13:44:00Z" w16du:dateUtc="2024-12-30T12:44:00Z">
              <w:r>
                <w:t>Yes</w:t>
              </w:r>
            </w:ins>
          </w:p>
        </w:tc>
        <w:tc>
          <w:tcPr>
            <w:tcW w:w="4535" w:type="dxa"/>
          </w:tcPr>
          <w:p w14:paraId="6DA90FF9"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051" w:author="Peter Van Der Plas" w:date="2024-12-30T13:44:00Z" w16du:dateUtc="2024-12-30T12:44:00Z"/>
              </w:rPr>
            </w:pPr>
            <w:ins w:id="35052" w:author="Peter Van Der Plas" w:date="2024-12-30T13:44:00Z" w16du:dateUtc="2024-12-30T12:44:00Z">
              <w:r>
                <w:t>Identifies the point in the duration of the parent activity with respect to which to place the end of its constraint window.</w:t>
              </w:r>
            </w:ins>
          </w:p>
          <w:p w14:paraId="09D6A997" w14:textId="77777777" w:rsidR="00341E9C"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ins w:id="35053" w:author="Peter Van Der Plas" w:date="2024-12-30T13:44:00Z" w16du:dateUtc="2024-12-30T12:44:00Z"/>
              </w:rPr>
            </w:pPr>
            <w:ins w:id="35054" w:author="Peter Van Der Plas" w:date="2024-12-30T13:44:00Z" w16du:dateUtc="2024-12-30T12:44:00Z">
              <w:r>
                <w:t>Default = 1.</w:t>
              </w:r>
            </w:ins>
          </w:p>
        </w:tc>
      </w:tr>
      <w:tr w:rsidR="00341E9C" w:rsidRPr="004424B1" w14:paraId="37C7CA47" w14:textId="77777777" w:rsidTr="00675048">
        <w:trPr>
          <w:trHeight w:val="20"/>
          <w:ins w:id="35055"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7E49DF7B" w14:textId="77777777" w:rsidR="00341E9C" w:rsidRDefault="00341E9C" w:rsidP="00675048">
            <w:pPr>
              <w:pStyle w:val="TableCell"/>
              <w:spacing w:before="0" w:after="0"/>
              <w:rPr>
                <w:ins w:id="35056" w:author="Peter Van Der Plas" w:date="2024-12-30T13:44:00Z" w16du:dateUtc="2024-12-30T12:44:00Z"/>
              </w:rPr>
            </w:pPr>
            <w:proofErr w:type="spellStart"/>
            <w:ins w:id="35057" w:author="Peter Van Der Plas" w:date="2024-12-30T13:44:00Z" w16du:dateUtc="2024-12-30T12:44:00Z">
              <w:r>
                <w:t>endOffset</w:t>
              </w:r>
              <w:proofErr w:type="spellEnd"/>
            </w:ins>
          </w:p>
        </w:tc>
        <w:tc>
          <w:tcPr>
            <w:tcW w:w="1984" w:type="dxa"/>
          </w:tcPr>
          <w:p w14:paraId="730F793A" w14:textId="2FC5335C"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058" w:author="Peter Van Der Plas" w:date="2024-12-30T13:44:00Z" w16du:dateUtc="2024-12-30T12:44:00Z"/>
              </w:rPr>
            </w:pPr>
            <w:ins w:id="35059" w:author="Peter Van Der Plas" w:date="2024-12-30T13:44:00Z" w16du:dateUtc="2024-12-30T12:44:00Z">
              <w:r>
                <w:t>Expression</w:t>
              </w:r>
            </w:ins>
            <w:ins w:id="35060" w:author="Peter Van Der Plas" w:date="2025-01-01T16:09:00Z" w16du:dateUtc="2025-01-01T15:09:00Z">
              <w:r w:rsidR="00885C70">
                <w:t xml:space="preserve"> </w:t>
              </w:r>
            </w:ins>
            <w:ins w:id="35061" w:author="Peter Van Der Plas" w:date="2024-12-30T13:44:00Z" w16du:dateUtc="2024-12-30T12:44:00Z">
              <w:r>
                <w:t>&lt;</w:t>
              </w:r>
              <w:proofErr w:type="gramStart"/>
              <w:r>
                <w:t>MAL::</w:t>
              </w:r>
              <w:proofErr w:type="gramEnd"/>
              <w:r>
                <w:t>Duration&gt;</w:t>
              </w:r>
            </w:ins>
          </w:p>
        </w:tc>
        <w:tc>
          <w:tcPr>
            <w:tcW w:w="992" w:type="dxa"/>
          </w:tcPr>
          <w:p w14:paraId="33AA968A"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062" w:author="Peter Van Der Plas" w:date="2024-12-30T13:44:00Z" w16du:dateUtc="2024-12-30T12:44:00Z"/>
              </w:rPr>
            </w:pPr>
            <w:ins w:id="35063" w:author="Peter Van Der Plas" w:date="2024-12-30T13:44:00Z" w16du:dateUtc="2024-12-30T12:44:00Z">
              <w:r>
                <w:t>Yes</w:t>
              </w:r>
            </w:ins>
          </w:p>
        </w:tc>
        <w:tc>
          <w:tcPr>
            <w:tcW w:w="4535" w:type="dxa"/>
          </w:tcPr>
          <w:p w14:paraId="325DF856"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064" w:author="Peter Van Der Plas" w:date="2024-12-30T13:44:00Z" w16du:dateUtc="2024-12-30T12:44:00Z"/>
              </w:rPr>
            </w:pPr>
            <w:ins w:id="35065" w:author="Peter Van Der Plas" w:date="2024-12-30T13:44:00Z" w16du:dateUtc="2024-12-30T12:44:00Z">
              <w:r>
                <w:t xml:space="preserve">Offset with respect to </w:t>
              </w:r>
              <w:proofErr w:type="spellStart"/>
              <w:r>
                <w:t>endRef</w:t>
              </w:r>
              <w:proofErr w:type="spellEnd"/>
              <w:r>
                <w:t xml:space="preserve"> of the end of the parent activity constraint window.</w:t>
              </w:r>
            </w:ins>
          </w:p>
          <w:p w14:paraId="5A0CCAAA" w14:textId="77777777" w:rsidR="00341E9C"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ins w:id="35066" w:author="Peter Van Der Plas" w:date="2024-12-30T13:44:00Z" w16du:dateUtc="2024-12-30T12:44:00Z"/>
              </w:rPr>
            </w:pPr>
            <w:ins w:id="35067" w:author="Peter Van Der Plas" w:date="2024-12-30T13:44:00Z" w16du:dateUtc="2024-12-30T12:44:00Z">
              <w:r>
                <w:t>Default is no offset.</w:t>
              </w:r>
            </w:ins>
          </w:p>
        </w:tc>
      </w:tr>
      <w:tr w:rsidR="00341E9C" w:rsidRPr="004424B1" w14:paraId="58BC3ED1" w14:textId="77777777" w:rsidTr="00675048">
        <w:trPr>
          <w:trHeight w:val="20"/>
          <w:ins w:id="35068"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06A7DC90" w14:textId="77777777" w:rsidR="00341E9C" w:rsidRPr="004424B1" w:rsidDel="009F2EB8" w:rsidRDefault="00341E9C" w:rsidP="00675048">
            <w:pPr>
              <w:pStyle w:val="TableCell"/>
              <w:spacing w:before="0" w:after="0"/>
              <w:rPr>
                <w:ins w:id="35069" w:author="Peter Van Der Plas" w:date="2024-12-30T13:44:00Z" w16du:dateUtc="2024-12-30T12:44:00Z"/>
              </w:rPr>
            </w:pPr>
            <w:proofErr w:type="spellStart"/>
            <w:ins w:id="35070" w:author="Peter Van Der Plas" w:date="2024-12-30T13:44:00Z" w16du:dateUtc="2024-12-30T12:44:00Z">
              <w:r>
                <w:t>opponentStartRef</w:t>
              </w:r>
              <w:proofErr w:type="spellEnd"/>
            </w:ins>
          </w:p>
        </w:tc>
        <w:tc>
          <w:tcPr>
            <w:tcW w:w="1984" w:type="dxa"/>
          </w:tcPr>
          <w:p w14:paraId="70C540D3"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071" w:author="Peter Van Der Plas" w:date="2024-12-30T13:44:00Z" w16du:dateUtc="2024-12-30T12:44:00Z"/>
              </w:rPr>
            </w:pPr>
            <w:ins w:id="35072" w:author="Peter Van Der Plas" w:date="2024-12-30T13:44:00Z" w16du:dateUtc="2024-12-30T12:44:00Z">
              <w:r>
                <w:t>Slider</w:t>
              </w:r>
            </w:ins>
          </w:p>
        </w:tc>
        <w:tc>
          <w:tcPr>
            <w:tcW w:w="992" w:type="dxa"/>
          </w:tcPr>
          <w:p w14:paraId="5A54C78D"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073" w:author="Peter Van Der Plas" w:date="2024-12-30T13:44:00Z" w16du:dateUtc="2024-12-30T12:44:00Z"/>
              </w:rPr>
            </w:pPr>
            <w:ins w:id="35074" w:author="Peter Van Der Plas" w:date="2024-12-30T13:44:00Z" w16du:dateUtc="2024-12-30T12:44:00Z">
              <w:r>
                <w:t>Yes</w:t>
              </w:r>
            </w:ins>
          </w:p>
        </w:tc>
        <w:tc>
          <w:tcPr>
            <w:tcW w:w="4535" w:type="dxa"/>
          </w:tcPr>
          <w:p w14:paraId="01785174"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075" w:author="Peter Van Der Plas" w:date="2024-12-30T13:44:00Z" w16du:dateUtc="2024-12-30T12:44:00Z"/>
              </w:rPr>
            </w:pPr>
            <w:ins w:id="35076" w:author="Peter Van Der Plas" w:date="2024-12-30T13:44:00Z" w16du:dateUtc="2024-12-30T12:44:00Z">
              <w:r>
                <w:t>Identifies the point in the duration of the opponent with respect to which to place the start of its constraint window.</w:t>
              </w:r>
            </w:ins>
          </w:p>
          <w:p w14:paraId="7FD991D3" w14:textId="77777777" w:rsidR="00341E9C" w:rsidRPr="004424B1"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ins w:id="35077" w:author="Peter Van Der Plas" w:date="2024-12-30T13:44:00Z" w16du:dateUtc="2024-12-30T12:44:00Z"/>
              </w:rPr>
            </w:pPr>
            <w:ins w:id="35078" w:author="Peter Van Der Plas" w:date="2024-12-30T13:44:00Z" w16du:dateUtc="2024-12-30T12:44:00Z">
              <w:r>
                <w:t>Default = 0.</w:t>
              </w:r>
            </w:ins>
          </w:p>
        </w:tc>
      </w:tr>
      <w:tr w:rsidR="00341E9C" w14:paraId="5CB89204" w14:textId="77777777" w:rsidTr="00675048">
        <w:trPr>
          <w:trHeight w:val="20"/>
          <w:ins w:id="35079"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48C2C459" w14:textId="77777777" w:rsidR="00341E9C" w:rsidRDefault="00341E9C" w:rsidP="00675048">
            <w:pPr>
              <w:pStyle w:val="TableCell"/>
              <w:spacing w:before="0" w:after="0"/>
              <w:rPr>
                <w:ins w:id="35080" w:author="Peter Van Der Plas" w:date="2024-12-30T13:44:00Z" w16du:dateUtc="2024-12-30T12:44:00Z"/>
              </w:rPr>
            </w:pPr>
            <w:proofErr w:type="spellStart"/>
            <w:ins w:id="35081" w:author="Peter Van Der Plas" w:date="2024-12-30T13:44:00Z" w16du:dateUtc="2024-12-30T12:44:00Z">
              <w:r>
                <w:t>opponentStartOffset</w:t>
              </w:r>
              <w:proofErr w:type="spellEnd"/>
            </w:ins>
          </w:p>
        </w:tc>
        <w:tc>
          <w:tcPr>
            <w:tcW w:w="1984" w:type="dxa"/>
          </w:tcPr>
          <w:p w14:paraId="72F35DCD" w14:textId="1B762BFF"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082" w:author="Peter Van Der Plas" w:date="2024-12-30T13:44:00Z" w16du:dateUtc="2024-12-30T12:44:00Z"/>
              </w:rPr>
            </w:pPr>
            <w:ins w:id="35083" w:author="Peter Van Der Plas" w:date="2024-12-30T13:44:00Z" w16du:dateUtc="2024-12-30T12:44:00Z">
              <w:r>
                <w:t>Expression</w:t>
              </w:r>
            </w:ins>
            <w:ins w:id="35084" w:author="Peter Van Der Plas" w:date="2025-01-01T16:09:00Z" w16du:dateUtc="2025-01-01T15:09:00Z">
              <w:r w:rsidR="00885C70">
                <w:t xml:space="preserve"> </w:t>
              </w:r>
            </w:ins>
            <w:ins w:id="35085" w:author="Peter Van Der Plas" w:date="2024-12-30T13:44:00Z" w16du:dateUtc="2024-12-30T12:44:00Z">
              <w:r>
                <w:t>&lt;</w:t>
              </w:r>
              <w:proofErr w:type="gramStart"/>
              <w:r>
                <w:t>MAL::</w:t>
              </w:r>
              <w:proofErr w:type="gramEnd"/>
              <w:r>
                <w:t>Duration&gt;</w:t>
              </w:r>
            </w:ins>
          </w:p>
        </w:tc>
        <w:tc>
          <w:tcPr>
            <w:tcW w:w="992" w:type="dxa"/>
          </w:tcPr>
          <w:p w14:paraId="7D6268A5"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086" w:author="Peter Van Der Plas" w:date="2024-12-30T13:44:00Z" w16du:dateUtc="2024-12-30T12:44:00Z"/>
              </w:rPr>
            </w:pPr>
            <w:ins w:id="35087" w:author="Peter Van Der Plas" w:date="2024-12-30T13:44:00Z" w16du:dateUtc="2024-12-30T12:44:00Z">
              <w:r>
                <w:t>Yes</w:t>
              </w:r>
            </w:ins>
          </w:p>
        </w:tc>
        <w:tc>
          <w:tcPr>
            <w:tcW w:w="4535" w:type="dxa"/>
          </w:tcPr>
          <w:p w14:paraId="435586CA"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088" w:author="Peter Van Der Plas" w:date="2024-12-30T13:44:00Z" w16du:dateUtc="2024-12-30T12:44:00Z"/>
              </w:rPr>
            </w:pPr>
            <w:ins w:id="35089" w:author="Peter Van Der Plas" w:date="2024-12-30T13:44:00Z" w16du:dateUtc="2024-12-30T12:44:00Z">
              <w:r>
                <w:t xml:space="preserve">Offset with respect to </w:t>
              </w:r>
              <w:proofErr w:type="spellStart"/>
              <w:r>
                <w:t>opponentStartRef</w:t>
              </w:r>
              <w:proofErr w:type="spellEnd"/>
              <w:r>
                <w:t xml:space="preserve"> of the start of the opponent constraint window.</w:t>
              </w:r>
            </w:ins>
          </w:p>
          <w:p w14:paraId="4320CF2C" w14:textId="77777777" w:rsidR="00341E9C"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ins w:id="35090" w:author="Peter Van Der Plas" w:date="2024-12-30T13:44:00Z" w16du:dateUtc="2024-12-30T12:44:00Z"/>
              </w:rPr>
            </w:pPr>
            <w:ins w:id="35091" w:author="Peter Van Der Plas" w:date="2024-12-30T13:44:00Z" w16du:dateUtc="2024-12-30T12:44:00Z">
              <w:r>
                <w:t>Default is no offset.</w:t>
              </w:r>
            </w:ins>
          </w:p>
        </w:tc>
      </w:tr>
      <w:tr w:rsidR="00341E9C" w14:paraId="465393F9" w14:textId="77777777" w:rsidTr="00675048">
        <w:trPr>
          <w:trHeight w:val="20"/>
          <w:ins w:id="35092"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2FC684C9" w14:textId="77777777" w:rsidR="00341E9C" w:rsidRDefault="00341E9C" w:rsidP="00675048">
            <w:pPr>
              <w:pStyle w:val="TableCell"/>
              <w:spacing w:before="0" w:after="0"/>
              <w:rPr>
                <w:ins w:id="35093" w:author="Peter Van Der Plas" w:date="2024-12-30T13:44:00Z" w16du:dateUtc="2024-12-30T12:44:00Z"/>
              </w:rPr>
            </w:pPr>
            <w:proofErr w:type="spellStart"/>
            <w:ins w:id="35094" w:author="Peter Van Der Plas" w:date="2024-12-30T13:44:00Z" w16du:dateUtc="2024-12-30T12:44:00Z">
              <w:r>
                <w:t>opponentEndRef</w:t>
              </w:r>
              <w:proofErr w:type="spellEnd"/>
            </w:ins>
          </w:p>
        </w:tc>
        <w:tc>
          <w:tcPr>
            <w:tcW w:w="1984" w:type="dxa"/>
          </w:tcPr>
          <w:p w14:paraId="6DE0EAFC"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095" w:author="Peter Van Der Plas" w:date="2024-12-30T13:44:00Z" w16du:dateUtc="2024-12-30T12:44:00Z"/>
              </w:rPr>
            </w:pPr>
            <w:ins w:id="35096" w:author="Peter Van Der Plas" w:date="2024-12-30T13:44:00Z" w16du:dateUtc="2024-12-30T12:44:00Z">
              <w:r>
                <w:t>Slider</w:t>
              </w:r>
            </w:ins>
          </w:p>
        </w:tc>
        <w:tc>
          <w:tcPr>
            <w:tcW w:w="992" w:type="dxa"/>
          </w:tcPr>
          <w:p w14:paraId="68A3A8D3"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097" w:author="Peter Van Der Plas" w:date="2024-12-30T13:44:00Z" w16du:dateUtc="2024-12-30T12:44:00Z"/>
              </w:rPr>
            </w:pPr>
            <w:ins w:id="35098" w:author="Peter Van Der Plas" w:date="2024-12-30T13:44:00Z" w16du:dateUtc="2024-12-30T12:44:00Z">
              <w:r>
                <w:t>Yes</w:t>
              </w:r>
            </w:ins>
          </w:p>
        </w:tc>
        <w:tc>
          <w:tcPr>
            <w:tcW w:w="4535" w:type="dxa"/>
          </w:tcPr>
          <w:p w14:paraId="69909A6A"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099" w:author="Peter Van Der Plas" w:date="2024-12-30T13:44:00Z" w16du:dateUtc="2024-12-30T12:44:00Z"/>
              </w:rPr>
            </w:pPr>
            <w:ins w:id="35100" w:author="Peter Van Der Plas" w:date="2024-12-30T13:44:00Z" w16du:dateUtc="2024-12-30T12:44:00Z">
              <w:r>
                <w:t>Identifies the point in the duration of the opponent with respect to which to place the end of its constraint window.</w:t>
              </w:r>
            </w:ins>
          </w:p>
          <w:p w14:paraId="6B80C6B2" w14:textId="77777777" w:rsidR="00341E9C"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ins w:id="35101" w:author="Peter Van Der Plas" w:date="2024-12-30T13:44:00Z" w16du:dateUtc="2024-12-30T12:44:00Z"/>
              </w:rPr>
            </w:pPr>
            <w:ins w:id="35102" w:author="Peter Van Der Plas" w:date="2024-12-30T13:44:00Z" w16du:dateUtc="2024-12-30T12:44:00Z">
              <w:r>
                <w:t>Default = 1.</w:t>
              </w:r>
            </w:ins>
          </w:p>
        </w:tc>
      </w:tr>
      <w:tr w:rsidR="00341E9C" w14:paraId="6218BC9F" w14:textId="77777777" w:rsidTr="00675048">
        <w:trPr>
          <w:trHeight w:val="20"/>
          <w:ins w:id="35103"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0F60944C" w14:textId="77777777" w:rsidR="00341E9C" w:rsidRDefault="00341E9C" w:rsidP="00675048">
            <w:pPr>
              <w:pStyle w:val="TableCell"/>
              <w:spacing w:before="0" w:after="0"/>
              <w:rPr>
                <w:ins w:id="35104" w:author="Peter Van Der Plas" w:date="2024-12-30T13:44:00Z" w16du:dateUtc="2024-12-30T12:44:00Z"/>
              </w:rPr>
            </w:pPr>
            <w:proofErr w:type="spellStart"/>
            <w:ins w:id="35105" w:author="Peter Van Der Plas" w:date="2024-12-30T13:44:00Z" w16du:dateUtc="2024-12-30T12:44:00Z">
              <w:r>
                <w:t>opponentEndOffset</w:t>
              </w:r>
              <w:proofErr w:type="spellEnd"/>
            </w:ins>
          </w:p>
        </w:tc>
        <w:tc>
          <w:tcPr>
            <w:tcW w:w="1984" w:type="dxa"/>
          </w:tcPr>
          <w:p w14:paraId="0725DD1D" w14:textId="06FF4062"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106" w:author="Peter Van Der Plas" w:date="2024-12-30T13:44:00Z" w16du:dateUtc="2024-12-30T12:44:00Z"/>
              </w:rPr>
            </w:pPr>
            <w:ins w:id="35107" w:author="Peter Van Der Plas" w:date="2024-12-30T13:44:00Z" w16du:dateUtc="2024-12-30T12:44:00Z">
              <w:r>
                <w:t>Expression</w:t>
              </w:r>
            </w:ins>
            <w:ins w:id="35108" w:author="Peter Van Der Plas" w:date="2025-01-01T16:09:00Z" w16du:dateUtc="2025-01-01T15:09:00Z">
              <w:r w:rsidR="00885C70">
                <w:t xml:space="preserve"> </w:t>
              </w:r>
            </w:ins>
            <w:ins w:id="35109" w:author="Peter Van Der Plas" w:date="2024-12-30T13:44:00Z" w16du:dateUtc="2024-12-30T12:44:00Z">
              <w:r>
                <w:t>&lt;</w:t>
              </w:r>
              <w:proofErr w:type="gramStart"/>
              <w:r>
                <w:t>MAL::</w:t>
              </w:r>
              <w:proofErr w:type="gramEnd"/>
              <w:r>
                <w:t>Duration&gt;</w:t>
              </w:r>
            </w:ins>
          </w:p>
        </w:tc>
        <w:tc>
          <w:tcPr>
            <w:tcW w:w="992" w:type="dxa"/>
          </w:tcPr>
          <w:p w14:paraId="52A0492C"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110" w:author="Peter Van Der Plas" w:date="2024-12-30T13:44:00Z" w16du:dateUtc="2024-12-30T12:44:00Z"/>
              </w:rPr>
            </w:pPr>
            <w:ins w:id="35111" w:author="Peter Van Der Plas" w:date="2024-12-30T13:44:00Z" w16du:dateUtc="2024-12-30T12:44:00Z">
              <w:r>
                <w:t>Yes</w:t>
              </w:r>
            </w:ins>
          </w:p>
        </w:tc>
        <w:tc>
          <w:tcPr>
            <w:tcW w:w="4535" w:type="dxa"/>
          </w:tcPr>
          <w:p w14:paraId="6A23FA31"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35112" w:author="Peter Van Der Plas" w:date="2024-12-30T13:44:00Z" w16du:dateUtc="2024-12-30T12:44:00Z"/>
              </w:rPr>
            </w:pPr>
            <w:ins w:id="35113" w:author="Peter Van Der Plas" w:date="2024-12-30T13:44:00Z" w16du:dateUtc="2024-12-30T12:44:00Z">
              <w:r>
                <w:t xml:space="preserve">Offset with respect to </w:t>
              </w:r>
              <w:proofErr w:type="spellStart"/>
              <w:r>
                <w:t>opponentEndRef</w:t>
              </w:r>
              <w:proofErr w:type="spellEnd"/>
              <w:r>
                <w:t xml:space="preserve"> of the end of the opponent constraint window.</w:t>
              </w:r>
            </w:ins>
          </w:p>
          <w:p w14:paraId="01422882" w14:textId="77777777" w:rsidR="00341E9C"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ins w:id="35114" w:author="Peter Van Der Plas" w:date="2024-12-30T13:44:00Z" w16du:dateUtc="2024-12-30T12:44:00Z"/>
              </w:rPr>
            </w:pPr>
            <w:ins w:id="35115" w:author="Peter Van Der Plas" w:date="2024-12-30T13:44:00Z" w16du:dateUtc="2024-12-30T12:44:00Z">
              <w:r>
                <w:t>Default is no offset.</w:t>
              </w:r>
            </w:ins>
          </w:p>
        </w:tc>
      </w:tr>
    </w:tbl>
    <w:p w14:paraId="6A08FED8" w14:textId="77777777" w:rsidR="00341E9C" w:rsidRDefault="00341E9C">
      <w:pPr>
        <w:pStyle w:val="Heading6"/>
        <w:spacing w:before="480"/>
        <w:rPr>
          <w:ins w:id="35116" w:author="Peter Van Der Plas" w:date="2024-12-30T13:44:00Z" w16du:dateUtc="2024-12-30T12:44:00Z"/>
          <w:lang w:val="en-GB"/>
        </w:rPr>
        <w:pPrChange w:id="35117" w:author="Peter Van Der Plas" w:date="2024-12-30T13:47:00Z" w16du:dateUtc="2024-12-30T12:47:00Z">
          <w:pPr>
            <w:pStyle w:val="Heading5"/>
            <w:spacing w:before="480"/>
          </w:pPr>
        </w:pPrChange>
      </w:pPr>
      <w:ins w:id="35118" w:author="Peter Van Der Plas" w:date="2024-12-30T13:44:00Z" w16du:dateUtc="2024-12-30T12:44:00Z">
        <w:r>
          <w:rPr>
            <w:lang w:val="en-GB"/>
          </w:rPr>
          <w:t>Requirements</w:t>
        </w:r>
      </w:ins>
    </w:p>
    <w:p w14:paraId="76259D06" w14:textId="77777777" w:rsidR="00341E9C" w:rsidRDefault="00341E9C">
      <w:pPr>
        <w:pStyle w:val="Paragraph7"/>
        <w:rPr>
          <w:ins w:id="35119" w:author="Peter Van Der Plas" w:date="2024-12-30T13:44:00Z" w16du:dateUtc="2024-12-30T12:44:00Z"/>
          <w:lang w:val="en-GB"/>
        </w:rPr>
        <w:pPrChange w:id="35120" w:author="Peter Van Der Plas" w:date="2024-12-30T13:45:00Z" w16du:dateUtc="2024-12-30T12:45:00Z">
          <w:pPr>
            <w:pStyle w:val="Paragraph6"/>
          </w:pPr>
        </w:pPrChange>
      </w:pPr>
      <w:ins w:id="35121" w:author="Peter Van Der Plas" w:date="2024-12-30T13:44:00Z" w16du:dateUtc="2024-12-30T12:44:00Z">
        <w:r>
          <w:rPr>
            <w:lang w:val="en-GB"/>
          </w:rPr>
          <w:t xml:space="preserve">This constraint </w:t>
        </w:r>
        <w:commentRangeStart w:id="35122"/>
        <w:r>
          <w:rPr>
            <w:lang w:val="en-GB"/>
          </w:rPr>
          <w:t>shall be</w:t>
        </w:r>
        <w:commentRangeEnd w:id="35122"/>
        <w:r>
          <w:rPr>
            <w:rStyle w:val="CommentReference"/>
          </w:rPr>
          <w:commentReference w:id="35122"/>
        </w:r>
        <w:r>
          <w:rPr>
            <w:lang w:val="en-GB"/>
          </w:rPr>
          <w:t xml:space="preserve"> fulfilled if two constraint windows, placed relative in time to the parent activity and to its opponent, do not overlap.</w:t>
        </w:r>
      </w:ins>
    </w:p>
    <w:p w14:paraId="1C05F95A" w14:textId="77777777" w:rsidR="00341E9C" w:rsidRPr="002B0746" w:rsidRDefault="00341E9C">
      <w:pPr>
        <w:pStyle w:val="Paragraph7"/>
        <w:rPr>
          <w:ins w:id="35123" w:author="Peter Van Der Plas" w:date="2024-12-30T13:44:00Z" w16du:dateUtc="2024-12-30T12:44:00Z"/>
          <w:lang w:val="en-GB"/>
        </w:rPr>
        <w:pPrChange w:id="35124" w:author="Peter Van Der Plas" w:date="2024-12-30T13:45:00Z" w16du:dateUtc="2024-12-30T12:45:00Z">
          <w:pPr>
            <w:pStyle w:val="Paragraph6"/>
          </w:pPr>
        </w:pPrChange>
      </w:pPr>
      <w:ins w:id="35125" w:author="Peter Van Der Plas" w:date="2024-12-30T13:44:00Z" w16du:dateUtc="2024-12-30T12:44:00Z">
        <w:r>
          <w:rPr>
            <w:lang w:val="en-GB"/>
          </w:rPr>
          <w:t>O</w:t>
        </w:r>
        <w:r w:rsidRPr="004424B1">
          <w:rPr>
            <w:lang w:val="en-GB"/>
          </w:rPr>
          <w:t xml:space="preserve">bjects are specified by </w:t>
        </w:r>
        <w:r w:rsidRPr="004424B1">
          <w:rPr>
            <w:rStyle w:val="Term"/>
            <w:lang w:val="en-GB"/>
          </w:rPr>
          <w:t xml:space="preserve">definition </w:t>
        </w:r>
        <w:r w:rsidRPr="004424B1">
          <w:rPr>
            <w:lang w:val="en-GB"/>
          </w:rPr>
          <w:t xml:space="preserve">[class] rather than </w:t>
        </w:r>
        <w:r w:rsidRPr="004424B1">
          <w:rPr>
            <w:rStyle w:val="Term"/>
            <w:lang w:val="en-GB"/>
          </w:rPr>
          <w:t>instance</w:t>
        </w:r>
        <w:r>
          <w:rPr>
            <w:lang w:val="en-GB"/>
          </w:rPr>
          <w:t>. T</w:t>
        </w:r>
        <w:r w:rsidRPr="004424B1">
          <w:rPr>
            <w:lang w:val="en-GB"/>
          </w:rPr>
          <w:t xml:space="preserve">he </w:t>
        </w:r>
        <w:r>
          <w:rPr>
            <w:lang w:val="en-GB"/>
          </w:rPr>
          <w:t xml:space="preserve">separation condition </w:t>
        </w:r>
        <w:commentRangeStart w:id="35126"/>
        <w:r>
          <w:rPr>
            <w:lang w:val="en-GB"/>
          </w:rPr>
          <w:t>shall</w:t>
        </w:r>
        <w:commentRangeEnd w:id="35126"/>
        <w:r>
          <w:rPr>
            <w:rStyle w:val="CommentReference"/>
          </w:rPr>
          <w:commentReference w:id="35126"/>
        </w:r>
        <w:r>
          <w:rPr>
            <w:lang w:val="en-GB"/>
          </w:rPr>
          <w:t xml:space="preserve"> apply </w:t>
        </w:r>
        <w:r w:rsidRPr="004424B1">
          <w:rPr>
            <w:lang w:val="en-GB"/>
          </w:rPr>
          <w:t>to all instances of the class.</w:t>
        </w:r>
      </w:ins>
    </w:p>
    <w:p w14:paraId="3BE3CE3E" w14:textId="18A2B040" w:rsidR="00341E9C" w:rsidRPr="004424B1" w:rsidRDefault="00341E9C">
      <w:pPr>
        <w:pStyle w:val="Heading5"/>
        <w:spacing w:before="480"/>
        <w:rPr>
          <w:ins w:id="35127" w:author="Peter Van Der Plas" w:date="2024-12-30T13:44:00Z" w16du:dateUtc="2024-12-30T12:44:00Z"/>
          <w:lang w:val="en-GB"/>
        </w:rPr>
        <w:pPrChange w:id="35128" w:author="Peter Van Der Plas" w:date="2024-12-30T13:46:00Z" w16du:dateUtc="2024-12-30T12:46:00Z">
          <w:pPr>
            <w:pStyle w:val="Heading4"/>
            <w:spacing w:before="480"/>
          </w:pPr>
        </w:pPrChange>
      </w:pPr>
      <w:bookmarkStart w:id="35129" w:name="_Ref186643800"/>
      <w:ins w:id="35130" w:author="Peter Van Der Plas" w:date="2024-12-30T13:44:00Z" w16du:dateUtc="2024-12-30T12:44:00Z">
        <w:r>
          <w:rPr>
            <w:lang w:val="en-GB"/>
          </w:rPr>
          <w:t xml:space="preserve">Data Type: </w:t>
        </w:r>
        <w:proofErr w:type="spellStart"/>
        <w:r w:rsidRPr="004424B1">
          <w:rPr>
            <w:lang w:val="en-GB"/>
          </w:rPr>
          <w:t>Function</w:t>
        </w:r>
        <w:r>
          <w:rPr>
            <w:lang w:val="en-GB"/>
          </w:rPr>
          <w:t>C</w:t>
        </w:r>
        <w:r w:rsidRPr="004424B1">
          <w:rPr>
            <w:lang w:val="en-GB"/>
          </w:rPr>
          <w:t>onstraint</w:t>
        </w:r>
        <w:bookmarkEnd w:id="35129"/>
        <w:proofErr w:type="spellEnd"/>
      </w:ins>
    </w:p>
    <w:p w14:paraId="2D6BF2CC" w14:textId="77777777" w:rsidR="00341E9C" w:rsidRPr="004424B1" w:rsidRDefault="00341E9C">
      <w:pPr>
        <w:pStyle w:val="Heading6"/>
        <w:rPr>
          <w:ins w:id="35131" w:author="Peter Van Der Plas" w:date="2024-12-30T13:44:00Z" w16du:dateUtc="2024-12-30T12:44:00Z"/>
        </w:rPr>
        <w:pPrChange w:id="35132" w:author="Peter Van Der Plas" w:date="2024-12-30T13:46:00Z" w16du:dateUtc="2024-12-30T12:46:00Z">
          <w:pPr>
            <w:pStyle w:val="Heading5"/>
          </w:pPr>
        </w:pPrChange>
      </w:pPr>
      <w:ins w:id="35133" w:author="Peter Van Der Plas" w:date="2024-12-30T13:44:00Z" w16du:dateUtc="2024-12-30T12:44:00Z">
        <w:r>
          <w:t>Overview</w:t>
        </w:r>
      </w:ins>
    </w:p>
    <w:p w14:paraId="214E4085" w14:textId="77777777" w:rsidR="00341E9C" w:rsidRPr="004424B1" w:rsidRDefault="00341E9C" w:rsidP="00341E9C">
      <w:pPr>
        <w:rPr>
          <w:ins w:id="35134" w:author="Peter Van Der Plas" w:date="2024-12-30T13:44:00Z" w16du:dateUtc="2024-12-30T12:44:00Z"/>
          <w:lang w:val="en-GB"/>
        </w:rPr>
      </w:pPr>
      <w:ins w:id="35135" w:author="Peter Van Der Plas" w:date="2024-12-30T13:44:00Z" w16du:dateUtc="2024-12-30T12:44:00Z">
        <w:r w:rsidRPr="004424B1">
          <w:rPr>
            <w:lang w:val="en-GB"/>
          </w:rPr>
          <w:t xml:space="preserve">Function constraints make use of an external </w:t>
        </w:r>
        <w:r w:rsidRPr="004424B1">
          <w:rPr>
            <w:rStyle w:val="Term"/>
            <w:lang w:val="en-GB"/>
          </w:rPr>
          <w:t>custom function</w:t>
        </w:r>
        <w:r w:rsidRPr="004424B1">
          <w:rPr>
            <w:lang w:val="en-GB"/>
          </w:rPr>
          <w:t xml:space="preserve"> to determine whether or not a constraint is satisfied.  </w:t>
        </w:r>
      </w:ins>
    </w:p>
    <w:p w14:paraId="520E01F0" w14:textId="77777777" w:rsidR="00341E9C" w:rsidRDefault="00341E9C" w:rsidP="00341E9C">
      <w:pPr>
        <w:rPr>
          <w:ins w:id="35136" w:author="Peter Van Der Plas" w:date="2024-12-30T13:44:00Z" w16du:dateUtc="2024-12-30T12:44:00Z"/>
          <w:lang w:val="en-GB"/>
        </w:rPr>
      </w:pPr>
      <w:ins w:id="35137" w:author="Peter Van Der Plas" w:date="2024-12-30T13:44:00Z" w16du:dateUtc="2024-12-30T12:44:00Z">
        <w:r w:rsidRPr="004424B1">
          <w:rPr>
            <w:lang w:val="en-GB"/>
          </w:rPr>
          <w:t xml:space="preserve">As for complex resource constraints, the period over which the function constraint applies is specified relative to the referenced </w:t>
        </w:r>
        <w:r w:rsidRPr="004424B1">
          <w:rPr>
            <w:rStyle w:val="Term"/>
            <w:lang w:val="en-GB"/>
          </w:rPr>
          <w:t>planning activity</w:t>
        </w:r>
        <w:r w:rsidRPr="004424B1">
          <w:rPr>
            <w:lang w:val="en-GB"/>
          </w:rPr>
          <w:t>.</w:t>
        </w:r>
      </w:ins>
    </w:p>
    <w:p w14:paraId="7E6D22EF" w14:textId="77777777" w:rsidR="00341E9C" w:rsidRPr="007D4EAA" w:rsidRDefault="00341E9C">
      <w:pPr>
        <w:pStyle w:val="Heading6"/>
        <w:spacing w:before="480" w:after="240"/>
        <w:rPr>
          <w:ins w:id="35138" w:author="Peter Van Der Plas" w:date="2024-12-30T13:44:00Z" w16du:dateUtc="2024-12-30T12:44:00Z"/>
          <w:lang w:val="en-GB"/>
        </w:rPr>
        <w:pPrChange w:id="35139" w:author="Peter Van Der Plas" w:date="2024-12-30T13:46:00Z" w16du:dateUtc="2024-12-30T12:46:00Z">
          <w:pPr>
            <w:pStyle w:val="Heading5"/>
            <w:spacing w:before="480" w:after="240"/>
          </w:pPr>
        </w:pPrChange>
      </w:pPr>
      <w:ins w:id="35140" w:author="Peter Van Der Plas" w:date="2024-12-30T13:44:00Z" w16du:dateUtc="2024-12-30T12:44:00Z">
        <w:r>
          <w:rPr>
            <w:lang w:val="en-GB"/>
          </w:rPr>
          <w:t>Definition</w:t>
        </w:r>
      </w:ins>
    </w:p>
    <w:tbl>
      <w:tblPr>
        <w:tblStyle w:val="RBTable"/>
        <w:tblW w:w="9179" w:type="dxa"/>
        <w:tblLayout w:type="fixed"/>
        <w:tblLook w:val="0400" w:firstRow="0" w:lastRow="0" w:firstColumn="0" w:lastColumn="0" w:noHBand="0" w:noVBand="1"/>
        <w:tblCaption w:val="DSC FunctionConstraint E8"/>
      </w:tblPr>
      <w:tblGrid>
        <w:gridCol w:w="1667"/>
        <w:gridCol w:w="2976"/>
        <w:gridCol w:w="992"/>
        <w:gridCol w:w="1843"/>
        <w:gridCol w:w="709"/>
        <w:gridCol w:w="992"/>
      </w:tblGrid>
      <w:tr w:rsidR="00341E9C" w:rsidRPr="004424B1" w14:paraId="2D34B479" w14:textId="77777777" w:rsidTr="00675048">
        <w:trPr>
          <w:ins w:id="35141" w:author="Peter Van Der Plas" w:date="2024-12-30T13:44:00Z"/>
        </w:trPr>
        <w:tc>
          <w:tcPr>
            <w:tcW w:w="1667" w:type="dxa"/>
            <w:shd w:val="clear" w:color="auto" w:fill="00CCFF"/>
          </w:tcPr>
          <w:p w14:paraId="3BE2275B" w14:textId="77777777" w:rsidR="00341E9C" w:rsidRPr="00675048" w:rsidRDefault="00341E9C" w:rsidP="00675048">
            <w:pPr>
              <w:pStyle w:val="TableCell"/>
              <w:keepNext/>
              <w:rPr>
                <w:ins w:id="35142" w:author="Peter Van Der Plas" w:date="2024-12-30T13:44:00Z" w16du:dateUtc="2024-12-30T12:44:00Z"/>
                <w:color w:val="auto"/>
              </w:rPr>
            </w:pPr>
            <w:ins w:id="35143" w:author="Peter Van Der Plas" w:date="2024-12-30T13:44:00Z" w16du:dateUtc="2024-12-30T12:44:00Z">
              <w:r w:rsidRPr="00675048">
                <w:rPr>
                  <w:color w:val="auto"/>
                </w:rPr>
                <w:t>Name</w:t>
              </w:r>
            </w:ins>
          </w:p>
        </w:tc>
        <w:tc>
          <w:tcPr>
            <w:tcW w:w="2976" w:type="dxa"/>
          </w:tcPr>
          <w:p w14:paraId="6E0CA3B3" w14:textId="77777777" w:rsidR="00341E9C" w:rsidRPr="004424B1" w:rsidRDefault="00341E9C" w:rsidP="00675048">
            <w:pPr>
              <w:pStyle w:val="TableCell"/>
              <w:keepNext/>
              <w:rPr>
                <w:ins w:id="35144" w:author="Peter Van Der Plas" w:date="2024-12-30T13:44:00Z" w16du:dateUtc="2024-12-30T12:44:00Z"/>
                <w:b/>
              </w:rPr>
            </w:pPr>
            <w:commentRangeStart w:id="35145"/>
            <w:proofErr w:type="spellStart"/>
            <w:ins w:id="35146" w:author="Peter Van Der Plas" w:date="2024-12-30T13:44:00Z" w16du:dateUtc="2024-12-30T12:44:00Z">
              <w:r w:rsidRPr="004424B1">
                <w:rPr>
                  <w:b/>
                </w:rPr>
                <w:t>FunctionConstraint</w:t>
              </w:r>
              <w:commentRangeEnd w:id="35145"/>
              <w:proofErr w:type="spellEnd"/>
              <w:r>
                <w:rPr>
                  <w:rStyle w:val="CommentReference"/>
                  <w:rFonts w:cs="Times New Roman"/>
                  <w:lang w:val="en-US" w:eastAsia="en-US"/>
                </w:rPr>
                <w:commentReference w:id="35145"/>
              </w:r>
            </w:ins>
          </w:p>
        </w:tc>
        <w:tc>
          <w:tcPr>
            <w:tcW w:w="992" w:type="dxa"/>
            <w:shd w:val="clear" w:color="auto" w:fill="00CCFF"/>
          </w:tcPr>
          <w:p w14:paraId="75F0FB77" w14:textId="77777777" w:rsidR="00341E9C" w:rsidRPr="00675048" w:rsidRDefault="00341E9C" w:rsidP="00675048">
            <w:pPr>
              <w:pStyle w:val="TableCell"/>
              <w:keepNext/>
              <w:rPr>
                <w:ins w:id="35147" w:author="Peter Van Der Plas" w:date="2024-12-30T13:44:00Z" w16du:dateUtc="2024-12-30T12:44:00Z"/>
                <w:bCs/>
                <w:color w:val="auto"/>
              </w:rPr>
            </w:pPr>
            <w:ins w:id="35148" w:author="Peter Van Der Plas" w:date="2024-12-30T13:44:00Z" w16du:dateUtc="2024-12-30T12:44:00Z">
              <w:r w:rsidRPr="00675048">
                <w:rPr>
                  <w:bCs/>
                  <w:color w:val="auto"/>
                </w:rPr>
                <w:t>Extends</w:t>
              </w:r>
            </w:ins>
          </w:p>
        </w:tc>
        <w:tc>
          <w:tcPr>
            <w:tcW w:w="1843" w:type="dxa"/>
          </w:tcPr>
          <w:p w14:paraId="38EC04BC" w14:textId="77777777" w:rsidR="00341E9C" w:rsidRPr="007D4EAA" w:rsidRDefault="00341E9C" w:rsidP="00675048">
            <w:pPr>
              <w:pStyle w:val="TableCell"/>
              <w:keepNext/>
              <w:rPr>
                <w:ins w:id="35149" w:author="Peter Van Der Plas" w:date="2024-12-30T13:44:00Z" w16du:dateUtc="2024-12-30T12:44:00Z"/>
                <w:b/>
                <w:iCs/>
              </w:rPr>
            </w:pPr>
            <w:commentRangeStart w:id="35150"/>
            <w:ins w:id="35151" w:author="Peter Van Der Plas" w:date="2024-12-30T13:44:00Z" w16du:dateUtc="2024-12-30T12:44:00Z">
              <w:r w:rsidRPr="00675048">
                <w:rPr>
                  <w:iCs/>
                  <w:spacing w:val="-10"/>
                </w:rPr>
                <w:t>Constraint</w:t>
              </w:r>
              <w:commentRangeEnd w:id="35150"/>
              <w:r w:rsidRPr="007D4EAA">
                <w:rPr>
                  <w:rStyle w:val="CommentReference"/>
                  <w:rFonts w:cs="Times New Roman"/>
                  <w:iCs/>
                  <w:lang w:val="en-US" w:eastAsia="en-US"/>
                </w:rPr>
                <w:commentReference w:id="35150"/>
              </w:r>
            </w:ins>
          </w:p>
        </w:tc>
        <w:tc>
          <w:tcPr>
            <w:tcW w:w="709" w:type="dxa"/>
            <w:shd w:val="clear" w:color="auto" w:fill="00CCFF"/>
          </w:tcPr>
          <w:p w14:paraId="517E678E" w14:textId="77777777" w:rsidR="00341E9C" w:rsidRPr="00675048" w:rsidRDefault="00341E9C" w:rsidP="00675048">
            <w:pPr>
              <w:pStyle w:val="TableCell"/>
              <w:keepNext/>
              <w:rPr>
                <w:ins w:id="35152" w:author="Peter Van Der Plas" w:date="2024-12-30T13:44:00Z" w16du:dateUtc="2024-12-30T12:44:00Z"/>
                <w:bCs/>
                <w:color w:val="auto"/>
              </w:rPr>
            </w:pPr>
            <w:ins w:id="35153" w:author="Peter Van Der Plas" w:date="2024-12-30T13:44:00Z" w16du:dateUtc="2024-12-30T12:44:00Z">
              <w:r w:rsidRPr="00675048">
                <w:rPr>
                  <w:bCs/>
                  <w:color w:val="auto"/>
                </w:rPr>
                <w:t>SFP</w:t>
              </w:r>
            </w:ins>
          </w:p>
        </w:tc>
        <w:tc>
          <w:tcPr>
            <w:tcW w:w="992" w:type="dxa"/>
          </w:tcPr>
          <w:p w14:paraId="79578275" w14:textId="3B0CA899" w:rsidR="00341E9C" w:rsidRPr="004424B1" w:rsidRDefault="00341E9C" w:rsidP="00675048">
            <w:pPr>
              <w:pStyle w:val="TableCell"/>
              <w:keepNext/>
              <w:jc w:val="right"/>
              <w:rPr>
                <w:ins w:id="35154" w:author="Peter Van Der Plas" w:date="2024-12-30T13:44:00Z" w16du:dateUtc="2024-12-30T12:44:00Z"/>
              </w:rPr>
            </w:pPr>
            <w:ins w:id="35155" w:author="Peter Van Der Plas" w:date="2024-12-30T13:44:00Z" w16du:dateUtc="2024-12-30T12:44:00Z">
              <w:r>
                <w:fldChar w:fldCharType="begin"/>
              </w:r>
              <w:r>
                <w:instrText xml:space="preserve"> SEQ Area \* MERGEFORMAT </w:instrText>
              </w:r>
              <w:r>
                <w:fldChar w:fldCharType="separate"/>
              </w:r>
            </w:ins>
            <w:ins w:id="35156" w:author="Peter Van Der Plas" w:date="2025-01-01T17:31:00Z" w16du:dateUtc="2025-01-01T16:31:00Z">
              <w:r w:rsidR="006D1623">
                <w:rPr>
                  <w:noProof/>
                </w:rPr>
                <w:t>47</w:t>
              </w:r>
            </w:ins>
            <w:ins w:id="35157" w:author="Peter Van Der Plas" w:date="2024-12-30T13:44:00Z" w16du:dateUtc="2024-12-30T12:44:00Z">
              <w:r>
                <w:rPr>
                  <w:noProof/>
                </w:rPr>
                <w:fldChar w:fldCharType="end"/>
              </w:r>
            </w:ins>
          </w:p>
        </w:tc>
      </w:tr>
    </w:tbl>
    <w:p w14:paraId="59FC4412" w14:textId="77777777" w:rsidR="00341E9C" w:rsidRPr="004424B1" w:rsidRDefault="00341E9C" w:rsidP="00341E9C">
      <w:pPr>
        <w:keepNext/>
        <w:spacing w:before="0" w:line="240" w:lineRule="auto"/>
        <w:rPr>
          <w:ins w:id="35158" w:author="Peter Van Der Plas" w:date="2024-12-30T13:44:00Z" w16du:dateUtc="2024-12-30T12:44:00Z"/>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341E9C" w:rsidRPr="004424B1" w14:paraId="4735C17B" w14:textId="77777777" w:rsidTr="00675048">
        <w:trPr>
          <w:cnfStyle w:val="100000000000" w:firstRow="1" w:lastRow="0" w:firstColumn="0" w:lastColumn="0" w:oddVBand="0" w:evenVBand="0" w:oddHBand="0" w:evenHBand="0" w:firstRowFirstColumn="0" w:firstRowLastColumn="0" w:lastRowFirstColumn="0" w:lastRowLastColumn="0"/>
          <w:tblHeader/>
          <w:ins w:id="35159"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3DCC56A2" w14:textId="77777777" w:rsidR="00341E9C" w:rsidRPr="004424B1" w:rsidRDefault="00341E9C" w:rsidP="00675048">
            <w:pPr>
              <w:pStyle w:val="TableCell"/>
              <w:rPr>
                <w:ins w:id="35160" w:author="Peter Van Der Plas" w:date="2024-12-30T13:44:00Z" w16du:dateUtc="2024-12-30T12:44:00Z"/>
              </w:rPr>
            </w:pPr>
            <w:ins w:id="35161" w:author="Peter Van Der Plas" w:date="2024-12-30T13:44:00Z" w16du:dateUtc="2024-12-30T12:44:00Z">
              <w:r>
                <w:t>Field</w:t>
              </w:r>
            </w:ins>
          </w:p>
        </w:tc>
        <w:tc>
          <w:tcPr>
            <w:tcW w:w="1984" w:type="dxa"/>
          </w:tcPr>
          <w:p w14:paraId="63245480" w14:textId="77777777" w:rsidR="00341E9C" w:rsidRPr="004424B1" w:rsidRDefault="00341E9C" w:rsidP="00675048">
            <w:pPr>
              <w:pStyle w:val="TableCell"/>
              <w:cnfStyle w:val="100000000000" w:firstRow="1" w:lastRow="0" w:firstColumn="0" w:lastColumn="0" w:oddVBand="0" w:evenVBand="0" w:oddHBand="0" w:evenHBand="0" w:firstRowFirstColumn="0" w:firstRowLastColumn="0" w:lastRowFirstColumn="0" w:lastRowLastColumn="0"/>
              <w:rPr>
                <w:ins w:id="35162" w:author="Peter Van Der Plas" w:date="2024-12-30T13:44:00Z" w16du:dateUtc="2024-12-30T12:44:00Z"/>
              </w:rPr>
            </w:pPr>
            <w:ins w:id="35163" w:author="Peter Van Der Plas" w:date="2024-12-30T13:44:00Z" w16du:dateUtc="2024-12-30T12:44:00Z">
              <w:r w:rsidRPr="004424B1">
                <w:t>Type</w:t>
              </w:r>
            </w:ins>
          </w:p>
        </w:tc>
        <w:tc>
          <w:tcPr>
            <w:tcW w:w="992" w:type="dxa"/>
          </w:tcPr>
          <w:p w14:paraId="03CA8F91" w14:textId="77777777" w:rsidR="00341E9C" w:rsidRPr="004424B1" w:rsidRDefault="00341E9C" w:rsidP="00675048">
            <w:pPr>
              <w:pStyle w:val="TableCell"/>
              <w:cnfStyle w:val="100000000000" w:firstRow="1" w:lastRow="0" w:firstColumn="0" w:lastColumn="0" w:oddVBand="0" w:evenVBand="0" w:oddHBand="0" w:evenHBand="0" w:firstRowFirstColumn="0" w:firstRowLastColumn="0" w:lastRowFirstColumn="0" w:lastRowLastColumn="0"/>
              <w:rPr>
                <w:ins w:id="35164" w:author="Peter Van Der Plas" w:date="2024-12-30T13:44:00Z" w16du:dateUtc="2024-12-30T12:44:00Z"/>
              </w:rPr>
            </w:pPr>
            <w:ins w:id="35165" w:author="Peter Van Der Plas" w:date="2024-12-30T13:44:00Z" w16du:dateUtc="2024-12-30T12:44:00Z">
              <w:r w:rsidRPr="004424B1">
                <w:t>Nullable</w:t>
              </w:r>
            </w:ins>
          </w:p>
        </w:tc>
        <w:tc>
          <w:tcPr>
            <w:tcW w:w="4535" w:type="dxa"/>
          </w:tcPr>
          <w:p w14:paraId="0CF251B8" w14:textId="77777777" w:rsidR="00341E9C" w:rsidRPr="004424B1" w:rsidRDefault="00341E9C" w:rsidP="00675048">
            <w:pPr>
              <w:pStyle w:val="TableCell"/>
              <w:cnfStyle w:val="100000000000" w:firstRow="1" w:lastRow="0" w:firstColumn="0" w:lastColumn="0" w:oddVBand="0" w:evenVBand="0" w:oddHBand="0" w:evenHBand="0" w:firstRowFirstColumn="0" w:firstRowLastColumn="0" w:lastRowFirstColumn="0" w:lastRowLastColumn="0"/>
              <w:rPr>
                <w:ins w:id="35166" w:author="Peter Van Der Plas" w:date="2024-12-30T13:44:00Z" w16du:dateUtc="2024-12-30T12:44:00Z"/>
              </w:rPr>
            </w:pPr>
            <w:ins w:id="35167" w:author="Peter Van Der Plas" w:date="2024-12-30T13:44:00Z" w16du:dateUtc="2024-12-30T12:44:00Z">
              <w:r w:rsidRPr="004424B1">
                <w:t>Description</w:t>
              </w:r>
            </w:ins>
          </w:p>
        </w:tc>
      </w:tr>
      <w:tr w:rsidR="00341E9C" w:rsidRPr="004424B1" w14:paraId="3D8B6905" w14:textId="77777777" w:rsidTr="00675048">
        <w:trPr>
          <w:ins w:id="35168"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744C6A04" w14:textId="77777777" w:rsidR="00341E9C" w:rsidRPr="004424B1" w:rsidRDefault="00341E9C" w:rsidP="00675048">
            <w:pPr>
              <w:pStyle w:val="TableCell"/>
              <w:rPr>
                <w:ins w:id="35169" w:author="Peter Van Der Plas" w:date="2024-12-30T13:44:00Z" w16du:dateUtc="2024-12-30T12:44:00Z"/>
              </w:rPr>
            </w:pPr>
            <w:proofErr w:type="spellStart"/>
            <w:ins w:id="35170" w:author="Peter Van Der Plas" w:date="2024-12-30T13:44:00Z" w16du:dateUtc="2024-12-30T12:44:00Z">
              <w:r w:rsidRPr="004424B1">
                <w:t>startRef</w:t>
              </w:r>
              <w:proofErr w:type="spellEnd"/>
            </w:ins>
          </w:p>
        </w:tc>
        <w:tc>
          <w:tcPr>
            <w:tcW w:w="1984" w:type="dxa"/>
          </w:tcPr>
          <w:p w14:paraId="328C0F98" w14:textId="77777777"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rPr>
                <w:ins w:id="35171" w:author="Peter Van Der Plas" w:date="2024-12-30T13:44:00Z" w16du:dateUtc="2024-12-30T12:44:00Z"/>
              </w:rPr>
            </w:pPr>
            <w:ins w:id="35172" w:author="Peter Van Der Plas" w:date="2024-12-30T13:44:00Z" w16du:dateUtc="2024-12-30T12:44:00Z">
              <w:r w:rsidRPr="004424B1">
                <w:t>Slider</w:t>
              </w:r>
            </w:ins>
          </w:p>
        </w:tc>
        <w:tc>
          <w:tcPr>
            <w:tcW w:w="992" w:type="dxa"/>
          </w:tcPr>
          <w:p w14:paraId="423F02AD" w14:textId="77777777"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rPr>
                <w:ins w:id="35173" w:author="Peter Van Der Plas" w:date="2024-12-30T13:44:00Z" w16du:dateUtc="2024-12-30T12:44:00Z"/>
              </w:rPr>
            </w:pPr>
            <w:ins w:id="35174" w:author="Peter Van Der Plas" w:date="2024-12-30T13:44:00Z" w16du:dateUtc="2024-12-30T12:44:00Z">
              <w:r>
                <w:t>Yes</w:t>
              </w:r>
            </w:ins>
          </w:p>
        </w:tc>
        <w:tc>
          <w:tcPr>
            <w:tcW w:w="4535" w:type="dxa"/>
          </w:tcPr>
          <w:p w14:paraId="7D09C6A5" w14:textId="77777777" w:rsidR="00341E9C" w:rsidRDefault="00341E9C" w:rsidP="00675048">
            <w:pPr>
              <w:pStyle w:val="TableCell"/>
              <w:cnfStyle w:val="000000000000" w:firstRow="0" w:lastRow="0" w:firstColumn="0" w:lastColumn="0" w:oddVBand="0" w:evenVBand="0" w:oddHBand="0" w:evenHBand="0" w:firstRowFirstColumn="0" w:firstRowLastColumn="0" w:lastRowFirstColumn="0" w:lastRowLastColumn="0"/>
              <w:rPr>
                <w:ins w:id="35175" w:author="Peter Van Der Plas" w:date="2024-12-30T13:50:00Z" w16du:dateUtc="2024-12-30T12:50:00Z"/>
              </w:rPr>
            </w:pPr>
            <w:ins w:id="35176" w:author="Peter Van Der Plas" w:date="2024-12-30T13:44:00Z" w16du:dateUtc="2024-12-30T12:44:00Z">
              <w:r w:rsidRPr="004424B1">
                <w:t xml:space="preserve">Identifies the point in the duration of the referenced </w:t>
              </w:r>
              <w:r w:rsidRPr="004424B1">
                <w:rPr>
                  <w:rStyle w:val="Term"/>
                </w:rPr>
                <w:t>planning activity</w:t>
              </w:r>
              <w:r w:rsidRPr="004424B1">
                <w:t xml:space="preserve"> to which the start of the constraint period relates.</w:t>
              </w:r>
            </w:ins>
          </w:p>
          <w:p w14:paraId="06567321" w14:textId="7A9BE92A" w:rsidR="00341E9C" w:rsidRPr="00DE516C" w:rsidRDefault="00341E9C" w:rsidP="00675048">
            <w:pPr>
              <w:pStyle w:val="TableCell"/>
              <w:cnfStyle w:val="000000000000" w:firstRow="0" w:lastRow="0" w:firstColumn="0" w:lastColumn="0" w:oddVBand="0" w:evenVBand="0" w:oddHBand="0" w:evenHBand="0" w:firstRowFirstColumn="0" w:firstRowLastColumn="0" w:lastRowFirstColumn="0" w:lastRowLastColumn="0"/>
              <w:rPr>
                <w:ins w:id="35177" w:author="Peter Van Der Plas" w:date="2024-12-30T13:44:00Z" w16du:dateUtc="2024-12-30T12:44:00Z"/>
              </w:rPr>
            </w:pPr>
            <w:commentRangeStart w:id="35178"/>
            <w:ins w:id="35179" w:author="Peter Van Der Plas" w:date="2024-12-30T13:44:00Z" w16du:dateUtc="2024-12-30T12:44:00Z">
              <w:r>
                <w:t xml:space="preserve">Default is the start of the </w:t>
              </w:r>
              <w:r>
                <w:rPr>
                  <w:b/>
                  <w:bCs/>
                </w:rPr>
                <w:t>planning activity</w:t>
              </w:r>
              <w:r>
                <w:t>.</w:t>
              </w:r>
              <w:commentRangeEnd w:id="35178"/>
              <w:r>
                <w:rPr>
                  <w:rStyle w:val="CommentReference"/>
                  <w:rFonts w:cs="Times New Roman"/>
                  <w:lang w:val="en-US" w:eastAsia="en-US"/>
                </w:rPr>
                <w:commentReference w:id="35178"/>
              </w:r>
            </w:ins>
          </w:p>
        </w:tc>
      </w:tr>
      <w:tr w:rsidR="00341E9C" w:rsidRPr="004424B1" w14:paraId="2898BD7A" w14:textId="77777777" w:rsidTr="00675048">
        <w:trPr>
          <w:ins w:id="35180"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2848A8DA" w14:textId="77777777" w:rsidR="00341E9C" w:rsidRPr="004424B1" w:rsidRDefault="00341E9C" w:rsidP="00675048">
            <w:pPr>
              <w:pStyle w:val="TableCell"/>
              <w:rPr>
                <w:ins w:id="35181" w:author="Peter Van Der Plas" w:date="2024-12-30T13:44:00Z" w16du:dateUtc="2024-12-30T12:44:00Z"/>
              </w:rPr>
            </w:pPr>
            <w:proofErr w:type="spellStart"/>
            <w:ins w:id="35182" w:author="Peter Van Der Plas" w:date="2024-12-30T13:44:00Z" w16du:dateUtc="2024-12-30T12:44:00Z">
              <w:r w:rsidRPr="004424B1">
                <w:t>endRef</w:t>
              </w:r>
              <w:proofErr w:type="spellEnd"/>
            </w:ins>
          </w:p>
        </w:tc>
        <w:tc>
          <w:tcPr>
            <w:tcW w:w="1984" w:type="dxa"/>
          </w:tcPr>
          <w:p w14:paraId="06828A57" w14:textId="77777777"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rPr>
                <w:ins w:id="35183" w:author="Peter Van Der Plas" w:date="2024-12-30T13:44:00Z" w16du:dateUtc="2024-12-30T12:44:00Z"/>
              </w:rPr>
            </w:pPr>
            <w:ins w:id="35184" w:author="Peter Van Der Plas" w:date="2024-12-30T13:44:00Z" w16du:dateUtc="2024-12-30T12:44:00Z">
              <w:r w:rsidRPr="004424B1">
                <w:t>Slider</w:t>
              </w:r>
            </w:ins>
          </w:p>
        </w:tc>
        <w:tc>
          <w:tcPr>
            <w:tcW w:w="992" w:type="dxa"/>
          </w:tcPr>
          <w:p w14:paraId="5901E899" w14:textId="77777777"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rPr>
                <w:ins w:id="35185" w:author="Peter Van Der Plas" w:date="2024-12-30T13:44:00Z" w16du:dateUtc="2024-12-30T12:44:00Z"/>
              </w:rPr>
            </w:pPr>
            <w:ins w:id="35186" w:author="Peter Van Der Plas" w:date="2024-12-30T13:44:00Z" w16du:dateUtc="2024-12-30T12:44:00Z">
              <w:r>
                <w:t>Yes</w:t>
              </w:r>
            </w:ins>
          </w:p>
        </w:tc>
        <w:tc>
          <w:tcPr>
            <w:tcW w:w="4535" w:type="dxa"/>
          </w:tcPr>
          <w:p w14:paraId="593B3CA7" w14:textId="77777777" w:rsidR="00341E9C" w:rsidRDefault="00341E9C" w:rsidP="00675048">
            <w:pPr>
              <w:pStyle w:val="TableCell"/>
              <w:cnfStyle w:val="000000000000" w:firstRow="0" w:lastRow="0" w:firstColumn="0" w:lastColumn="0" w:oddVBand="0" w:evenVBand="0" w:oddHBand="0" w:evenHBand="0" w:firstRowFirstColumn="0" w:firstRowLastColumn="0" w:lastRowFirstColumn="0" w:lastRowLastColumn="0"/>
              <w:rPr>
                <w:ins w:id="35187" w:author="Peter Van Der Plas" w:date="2024-12-30T13:50:00Z" w16du:dateUtc="2024-12-30T12:50:00Z"/>
              </w:rPr>
            </w:pPr>
            <w:ins w:id="35188" w:author="Peter Van Der Plas" w:date="2024-12-30T13:44:00Z" w16du:dateUtc="2024-12-30T12:44:00Z">
              <w:r w:rsidRPr="004424B1">
                <w:t xml:space="preserve">Identifies the point in the duration of the referenced </w:t>
              </w:r>
              <w:r w:rsidRPr="004424B1">
                <w:rPr>
                  <w:rStyle w:val="Term"/>
                </w:rPr>
                <w:t xml:space="preserve">planning activity </w:t>
              </w:r>
              <w:r w:rsidRPr="004424B1">
                <w:t>to which the end of the constraint period relates.</w:t>
              </w:r>
            </w:ins>
          </w:p>
          <w:p w14:paraId="394509E1" w14:textId="24D9BC7A"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rPr>
                <w:ins w:id="35189" w:author="Peter Van Der Plas" w:date="2024-12-30T13:44:00Z" w16du:dateUtc="2024-12-30T12:44:00Z"/>
              </w:rPr>
            </w:pPr>
            <w:commentRangeStart w:id="35190"/>
            <w:ins w:id="35191" w:author="Peter Van Der Plas" w:date="2024-12-30T13:44:00Z" w16du:dateUtc="2024-12-30T12:44:00Z">
              <w:r w:rsidRPr="00DE516C">
                <w:t xml:space="preserve">Default is the </w:t>
              </w:r>
              <w:r>
                <w:t>end</w:t>
              </w:r>
              <w:r w:rsidRPr="00DE516C">
                <w:t xml:space="preserve"> of the planning activity.</w:t>
              </w:r>
              <w:commentRangeEnd w:id="35190"/>
              <w:r>
                <w:rPr>
                  <w:rStyle w:val="CommentReference"/>
                  <w:rFonts w:cs="Times New Roman"/>
                  <w:lang w:val="en-US" w:eastAsia="en-US"/>
                </w:rPr>
                <w:commentReference w:id="35190"/>
              </w:r>
            </w:ins>
          </w:p>
        </w:tc>
      </w:tr>
      <w:tr w:rsidR="00341E9C" w:rsidRPr="004424B1" w14:paraId="5F35BE5C" w14:textId="77777777" w:rsidTr="00675048">
        <w:trPr>
          <w:ins w:id="35192"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06A9C8C4" w14:textId="77777777" w:rsidR="00341E9C" w:rsidRPr="004424B1" w:rsidRDefault="00341E9C" w:rsidP="00675048">
            <w:pPr>
              <w:pStyle w:val="TableCell"/>
              <w:rPr>
                <w:ins w:id="35193" w:author="Peter Van Der Plas" w:date="2024-12-30T13:44:00Z" w16du:dateUtc="2024-12-30T12:44:00Z"/>
              </w:rPr>
            </w:pPr>
            <w:proofErr w:type="spellStart"/>
            <w:ins w:id="35194" w:author="Peter Van Der Plas" w:date="2024-12-30T13:44:00Z" w16du:dateUtc="2024-12-30T12:44:00Z">
              <w:r w:rsidRPr="004424B1">
                <w:t>startOffset</w:t>
              </w:r>
              <w:proofErr w:type="spellEnd"/>
            </w:ins>
          </w:p>
        </w:tc>
        <w:tc>
          <w:tcPr>
            <w:tcW w:w="1984" w:type="dxa"/>
          </w:tcPr>
          <w:p w14:paraId="3A87B9B5" w14:textId="77777777"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rPr>
                <w:ins w:id="35195" w:author="Peter Van Der Plas" w:date="2024-12-30T13:44:00Z" w16du:dateUtc="2024-12-30T12:44:00Z"/>
              </w:rPr>
            </w:pPr>
            <w:ins w:id="35196" w:author="Peter Van Der Plas" w:date="2024-12-30T13:44:00Z" w16du:dateUtc="2024-12-30T12:44:00Z">
              <w:r w:rsidRPr="004424B1">
                <w:t>Expression &lt;</w:t>
              </w:r>
              <w:proofErr w:type="gramStart"/>
              <w:r w:rsidRPr="004424B1">
                <w:t>MAL::</w:t>
              </w:r>
              <w:proofErr w:type="gramEnd"/>
              <w:r w:rsidRPr="004424B1">
                <w:t>Duration&gt;</w:t>
              </w:r>
            </w:ins>
          </w:p>
        </w:tc>
        <w:tc>
          <w:tcPr>
            <w:tcW w:w="992" w:type="dxa"/>
          </w:tcPr>
          <w:p w14:paraId="03EC1891" w14:textId="77777777"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rPr>
                <w:ins w:id="35197" w:author="Peter Van Der Plas" w:date="2024-12-30T13:44:00Z" w16du:dateUtc="2024-12-30T12:44:00Z"/>
              </w:rPr>
            </w:pPr>
            <w:ins w:id="35198" w:author="Peter Van Der Plas" w:date="2024-12-30T13:44:00Z" w16du:dateUtc="2024-12-30T12:44:00Z">
              <w:r>
                <w:t>Yes</w:t>
              </w:r>
            </w:ins>
          </w:p>
        </w:tc>
        <w:tc>
          <w:tcPr>
            <w:tcW w:w="4535" w:type="dxa"/>
          </w:tcPr>
          <w:p w14:paraId="57037E40" w14:textId="77777777" w:rsidR="00341E9C" w:rsidRDefault="00341E9C" w:rsidP="00675048">
            <w:pPr>
              <w:pStyle w:val="TableCell"/>
              <w:cnfStyle w:val="000000000000" w:firstRow="0" w:lastRow="0" w:firstColumn="0" w:lastColumn="0" w:oddVBand="0" w:evenVBand="0" w:oddHBand="0" w:evenHBand="0" w:firstRowFirstColumn="0" w:firstRowLastColumn="0" w:lastRowFirstColumn="0" w:lastRowLastColumn="0"/>
              <w:rPr>
                <w:ins w:id="35199" w:author="Peter Van Der Plas" w:date="2024-12-30T13:50:00Z" w16du:dateUtc="2024-12-30T12:50:00Z"/>
              </w:rPr>
            </w:pPr>
            <w:ins w:id="35200" w:author="Peter Van Der Plas" w:date="2024-12-30T13:44:00Z" w16du:dateUtc="2024-12-30T12:44:00Z">
              <w:r w:rsidRPr="004424B1">
                <w:t xml:space="preserve">Offset from </w:t>
              </w:r>
              <w:proofErr w:type="spellStart"/>
              <w:r w:rsidRPr="004424B1">
                <w:t>startRef</w:t>
              </w:r>
              <w:proofErr w:type="spellEnd"/>
              <w:r w:rsidRPr="004424B1">
                <w:t xml:space="preserve"> that specifies the start of the constraint period.</w:t>
              </w:r>
              <w:r>
                <w:t xml:space="preserve">  </w:t>
              </w:r>
              <w:commentRangeStart w:id="35201"/>
              <w:r w:rsidRPr="008911E9">
                <w:t>A positive offset implies a shift later in time.</w:t>
              </w:r>
            </w:ins>
          </w:p>
          <w:p w14:paraId="137734EA" w14:textId="1100E434"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rPr>
                <w:ins w:id="35202" w:author="Peter Van Der Plas" w:date="2024-12-30T13:44:00Z" w16du:dateUtc="2024-12-30T12:44:00Z"/>
              </w:rPr>
            </w:pPr>
            <w:ins w:id="35203" w:author="Peter Van Der Plas" w:date="2024-12-30T13:44:00Z" w16du:dateUtc="2024-12-30T12:44:00Z">
              <w:r w:rsidRPr="008911E9">
                <w:t>Default is no offset.</w:t>
              </w:r>
              <w:commentRangeEnd w:id="35201"/>
              <w:r>
                <w:rPr>
                  <w:rStyle w:val="CommentReference"/>
                  <w:rFonts w:cs="Times New Roman"/>
                  <w:lang w:val="en-US" w:eastAsia="en-US"/>
                </w:rPr>
                <w:commentReference w:id="35201"/>
              </w:r>
            </w:ins>
          </w:p>
        </w:tc>
      </w:tr>
      <w:tr w:rsidR="00341E9C" w:rsidRPr="004424B1" w14:paraId="7EB0507B" w14:textId="77777777" w:rsidTr="00675048">
        <w:trPr>
          <w:ins w:id="35204"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2BD4C8F5" w14:textId="77777777" w:rsidR="00341E9C" w:rsidRPr="004424B1" w:rsidRDefault="00341E9C" w:rsidP="00675048">
            <w:pPr>
              <w:pStyle w:val="TableCell"/>
              <w:rPr>
                <w:ins w:id="35205" w:author="Peter Van Der Plas" w:date="2024-12-30T13:44:00Z" w16du:dateUtc="2024-12-30T12:44:00Z"/>
              </w:rPr>
            </w:pPr>
            <w:proofErr w:type="spellStart"/>
            <w:ins w:id="35206" w:author="Peter Van Der Plas" w:date="2024-12-30T13:44:00Z" w16du:dateUtc="2024-12-30T12:44:00Z">
              <w:r w:rsidRPr="004424B1">
                <w:t>endOffset</w:t>
              </w:r>
              <w:proofErr w:type="spellEnd"/>
            </w:ins>
          </w:p>
        </w:tc>
        <w:tc>
          <w:tcPr>
            <w:tcW w:w="1984" w:type="dxa"/>
          </w:tcPr>
          <w:p w14:paraId="1D2E2A4F" w14:textId="77777777"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rPr>
                <w:ins w:id="35207" w:author="Peter Van Der Plas" w:date="2024-12-30T13:44:00Z" w16du:dateUtc="2024-12-30T12:44:00Z"/>
              </w:rPr>
            </w:pPr>
            <w:ins w:id="35208" w:author="Peter Van Der Plas" w:date="2024-12-30T13:44:00Z" w16du:dateUtc="2024-12-30T12:44:00Z">
              <w:r w:rsidRPr="004424B1">
                <w:t>Expression &lt;</w:t>
              </w:r>
              <w:proofErr w:type="gramStart"/>
              <w:r w:rsidRPr="004424B1">
                <w:t>MAL::</w:t>
              </w:r>
              <w:proofErr w:type="gramEnd"/>
              <w:r w:rsidRPr="004424B1">
                <w:t>Duration&gt;</w:t>
              </w:r>
            </w:ins>
          </w:p>
        </w:tc>
        <w:tc>
          <w:tcPr>
            <w:tcW w:w="992" w:type="dxa"/>
          </w:tcPr>
          <w:p w14:paraId="0F19E13C" w14:textId="77777777"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rPr>
                <w:ins w:id="35209" w:author="Peter Van Der Plas" w:date="2024-12-30T13:44:00Z" w16du:dateUtc="2024-12-30T12:44:00Z"/>
              </w:rPr>
            </w:pPr>
            <w:ins w:id="35210" w:author="Peter Van Der Plas" w:date="2024-12-30T13:44:00Z" w16du:dateUtc="2024-12-30T12:44:00Z">
              <w:r>
                <w:t>Yes</w:t>
              </w:r>
            </w:ins>
          </w:p>
        </w:tc>
        <w:tc>
          <w:tcPr>
            <w:tcW w:w="4535" w:type="dxa"/>
          </w:tcPr>
          <w:p w14:paraId="58C5C24E" w14:textId="77777777" w:rsidR="00341E9C" w:rsidRDefault="00341E9C" w:rsidP="00675048">
            <w:pPr>
              <w:pStyle w:val="TableCell"/>
              <w:cnfStyle w:val="000000000000" w:firstRow="0" w:lastRow="0" w:firstColumn="0" w:lastColumn="0" w:oddVBand="0" w:evenVBand="0" w:oddHBand="0" w:evenHBand="0" w:firstRowFirstColumn="0" w:firstRowLastColumn="0" w:lastRowFirstColumn="0" w:lastRowLastColumn="0"/>
              <w:rPr>
                <w:ins w:id="35211" w:author="Peter Van Der Plas" w:date="2024-12-30T13:50:00Z" w16du:dateUtc="2024-12-30T12:50:00Z"/>
              </w:rPr>
            </w:pPr>
            <w:ins w:id="35212" w:author="Peter Van Der Plas" w:date="2024-12-30T13:44:00Z" w16du:dateUtc="2024-12-30T12:44:00Z">
              <w:r w:rsidRPr="004424B1">
                <w:t xml:space="preserve">Offset from </w:t>
              </w:r>
              <w:proofErr w:type="spellStart"/>
              <w:r w:rsidRPr="004424B1">
                <w:t>endRef</w:t>
              </w:r>
              <w:proofErr w:type="spellEnd"/>
              <w:r w:rsidRPr="004424B1">
                <w:t xml:space="preserve"> that specifies the end of the constraint period.</w:t>
              </w:r>
              <w:r>
                <w:t xml:space="preserve">  </w:t>
              </w:r>
              <w:commentRangeStart w:id="35213"/>
              <w:r w:rsidRPr="008911E9">
                <w:t>A positive offset implies a shift later in time.</w:t>
              </w:r>
            </w:ins>
          </w:p>
          <w:p w14:paraId="6EE267AD" w14:textId="678BB4B2"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rPr>
                <w:ins w:id="35214" w:author="Peter Van Der Plas" w:date="2024-12-30T13:44:00Z" w16du:dateUtc="2024-12-30T12:44:00Z"/>
              </w:rPr>
            </w:pPr>
            <w:ins w:id="35215" w:author="Peter Van Der Plas" w:date="2024-12-30T13:44:00Z" w16du:dateUtc="2024-12-30T12:44:00Z">
              <w:r w:rsidRPr="008911E9">
                <w:t>Default is no offset.</w:t>
              </w:r>
              <w:commentRangeEnd w:id="35213"/>
              <w:r>
                <w:rPr>
                  <w:rStyle w:val="CommentReference"/>
                  <w:rFonts w:cs="Times New Roman"/>
                  <w:lang w:val="en-US" w:eastAsia="en-US"/>
                </w:rPr>
                <w:commentReference w:id="35213"/>
              </w:r>
            </w:ins>
          </w:p>
        </w:tc>
      </w:tr>
      <w:tr w:rsidR="00341E9C" w:rsidRPr="004424B1" w14:paraId="4D585E2C" w14:textId="77777777" w:rsidTr="00675048">
        <w:trPr>
          <w:ins w:id="35216" w:author="Peter Van Der Plas" w:date="2024-12-30T13:44:00Z"/>
        </w:trPr>
        <w:tc>
          <w:tcPr>
            <w:cnfStyle w:val="001000000000" w:firstRow="0" w:lastRow="0" w:firstColumn="1" w:lastColumn="0" w:oddVBand="0" w:evenVBand="0" w:oddHBand="0" w:evenHBand="0" w:firstRowFirstColumn="0" w:firstRowLastColumn="0" w:lastRowFirstColumn="0" w:lastRowLastColumn="0"/>
            <w:tcW w:w="1667" w:type="dxa"/>
          </w:tcPr>
          <w:p w14:paraId="4D0C699B" w14:textId="77777777" w:rsidR="00341E9C" w:rsidRPr="004424B1" w:rsidRDefault="00341E9C" w:rsidP="00675048">
            <w:pPr>
              <w:pStyle w:val="TableCell"/>
              <w:rPr>
                <w:ins w:id="35217" w:author="Peter Van Der Plas" w:date="2024-12-30T13:44:00Z" w16du:dateUtc="2024-12-30T12:44:00Z"/>
              </w:rPr>
            </w:pPr>
            <w:ins w:id="35218" w:author="Peter Van Der Plas" w:date="2024-12-30T13:44:00Z" w16du:dateUtc="2024-12-30T12:44:00Z">
              <w:r w:rsidRPr="004424B1">
                <w:t>function</w:t>
              </w:r>
            </w:ins>
          </w:p>
        </w:tc>
        <w:tc>
          <w:tcPr>
            <w:tcW w:w="1984" w:type="dxa"/>
          </w:tcPr>
          <w:p w14:paraId="703C40F0" w14:textId="77777777"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rPr>
                <w:ins w:id="35219" w:author="Peter Van Der Plas" w:date="2024-12-30T13:44:00Z" w16du:dateUtc="2024-12-30T12:44:00Z"/>
              </w:rPr>
            </w:pPr>
            <w:proofErr w:type="spellStart"/>
            <w:ins w:id="35220" w:author="Peter Van Der Plas" w:date="2024-12-30T13:44:00Z" w16du:dateUtc="2024-12-30T12:44:00Z">
              <w:r w:rsidRPr="004424B1">
                <w:t>FunctionDetails</w:t>
              </w:r>
              <w:proofErr w:type="spellEnd"/>
            </w:ins>
          </w:p>
        </w:tc>
        <w:tc>
          <w:tcPr>
            <w:tcW w:w="992" w:type="dxa"/>
          </w:tcPr>
          <w:p w14:paraId="52942B07" w14:textId="77777777"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rPr>
                <w:ins w:id="35221" w:author="Peter Van Der Plas" w:date="2024-12-30T13:44:00Z" w16du:dateUtc="2024-12-30T12:44:00Z"/>
              </w:rPr>
            </w:pPr>
            <w:ins w:id="35222" w:author="Peter Van Der Plas" w:date="2024-12-30T13:44:00Z" w16du:dateUtc="2024-12-30T12:44:00Z">
              <w:r w:rsidRPr="004424B1">
                <w:t>No</w:t>
              </w:r>
            </w:ins>
          </w:p>
        </w:tc>
        <w:tc>
          <w:tcPr>
            <w:tcW w:w="4535" w:type="dxa"/>
          </w:tcPr>
          <w:p w14:paraId="19437E7E" w14:textId="77777777"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rPr>
                <w:ins w:id="35223" w:author="Peter Van Der Plas" w:date="2024-12-30T13:44:00Z" w16du:dateUtc="2024-12-30T12:44:00Z"/>
              </w:rPr>
            </w:pPr>
            <w:ins w:id="35224" w:author="Peter Van Der Plas" w:date="2024-12-30T13:44:00Z" w16du:dateUtc="2024-12-30T12:44:00Z">
              <w:r w:rsidRPr="004424B1">
                <w:t>Specifies the Function to be applied and its set of input arguments.</w:t>
              </w:r>
            </w:ins>
          </w:p>
        </w:tc>
      </w:tr>
    </w:tbl>
    <w:p w14:paraId="522192E1" w14:textId="77777777" w:rsidR="00341E9C" w:rsidRDefault="00341E9C">
      <w:pPr>
        <w:pStyle w:val="Heading6"/>
        <w:spacing w:before="480"/>
        <w:rPr>
          <w:ins w:id="35225" w:author="Peter Van Der Plas" w:date="2024-12-30T13:44:00Z" w16du:dateUtc="2024-12-30T12:44:00Z"/>
          <w:lang w:val="en-GB"/>
        </w:rPr>
        <w:pPrChange w:id="35226" w:author="Peter Van Der Plas" w:date="2024-12-30T13:46:00Z" w16du:dateUtc="2024-12-30T12:46:00Z">
          <w:pPr>
            <w:pStyle w:val="Heading5"/>
            <w:spacing w:before="480"/>
          </w:pPr>
        </w:pPrChange>
      </w:pPr>
      <w:ins w:id="35227" w:author="Peter Van Der Plas" w:date="2024-12-30T13:44:00Z" w16du:dateUtc="2024-12-30T12:44:00Z">
        <w:r>
          <w:rPr>
            <w:lang w:val="en-GB"/>
          </w:rPr>
          <w:t>Requirements</w:t>
        </w:r>
      </w:ins>
    </w:p>
    <w:p w14:paraId="4FBCF286" w14:textId="556A1F37" w:rsidR="00341E9C" w:rsidRPr="00341E9C" w:rsidRDefault="00341E9C">
      <w:pPr>
        <w:pStyle w:val="Paragraph7"/>
        <w:rPr>
          <w:ins w:id="35228" w:author="Peter Van Der Plas" w:date="2024-12-30T13:43:00Z" w16du:dateUtc="2024-12-30T12:43:00Z"/>
          <w:lang w:val="en-GB"/>
        </w:rPr>
        <w:pPrChange w:id="35229" w:author="Peter Van Der Plas" w:date="2024-12-30T13:46:00Z" w16du:dateUtc="2024-12-30T12:46:00Z">
          <w:pPr>
            <w:pStyle w:val="Heading3"/>
            <w:spacing w:before="480"/>
          </w:pPr>
        </w:pPrChange>
      </w:pPr>
      <w:ins w:id="35230" w:author="Peter Van Der Plas" w:date="2024-12-30T13:44:00Z" w16du:dateUtc="2024-12-30T12:44:00Z">
        <w:r w:rsidRPr="004424B1">
          <w:rPr>
            <w:lang w:val="en-GB"/>
          </w:rPr>
          <w:t xml:space="preserve">Available functions </w:t>
        </w:r>
        <w:r>
          <w:rPr>
            <w:lang w:val="en-GB"/>
          </w:rPr>
          <w:t>shall</w:t>
        </w:r>
        <w:r w:rsidRPr="004424B1">
          <w:rPr>
            <w:lang w:val="en-GB"/>
          </w:rPr>
          <w:t xml:space="preserve"> be pre-defined (see </w:t>
        </w:r>
        <w:r w:rsidRPr="004424B1">
          <w:rPr>
            <w:lang w:val="en-GB"/>
          </w:rPr>
          <w:fldChar w:fldCharType="begin"/>
        </w:r>
        <w:r w:rsidRPr="004424B1">
          <w:rPr>
            <w:lang w:val="en-GB"/>
          </w:rPr>
          <w:instrText xml:space="preserve"> REF _Ref21955530 \r \h </w:instrText>
        </w:r>
      </w:ins>
      <w:r w:rsidRPr="004424B1">
        <w:rPr>
          <w:lang w:val="en-GB"/>
        </w:rPr>
      </w:r>
      <w:ins w:id="35231" w:author="Peter Van Der Plas" w:date="2024-12-30T13:44:00Z" w16du:dateUtc="2024-12-30T12:44:00Z">
        <w:r w:rsidRPr="004424B1">
          <w:rPr>
            <w:lang w:val="en-GB"/>
          </w:rPr>
          <w:fldChar w:fldCharType="separate"/>
        </w:r>
      </w:ins>
      <w:ins w:id="35232" w:author="Peter Van Der Plas" w:date="2025-01-01T17:31:00Z" w16du:dateUtc="2025-01-01T16:31:00Z">
        <w:r w:rsidR="006D1623">
          <w:rPr>
            <w:lang w:val="en-GB"/>
          </w:rPr>
          <w:t>4.5.7.1.3</w:t>
        </w:r>
      </w:ins>
      <w:ins w:id="35233" w:author="Peter Van Der Plas" w:date="2024-12-30T13:44:00Z" w16du:dateUtc="2024-12-30T12:44:00Z">
        <w:r w:rsidRPr="004424B1">
          <w:rPr>
            <w:lang w:val="en-GB"/>
          </w:rPr>
          <w:fldChar w:fldCharType="end"/>
        </w:r>
        <w:r w:rsidRPr="004424B1">
          <w:rPr>
            <w:lang w:val="en-GB"/>
          </w:rPr>
          <w:t xml:space="preserve">) to allow </w:t>
        </w:r>
        <w:r>
          <w:rPr>
            <w:lang w:val="en-GB"/>
          </w:rPr>
          <w:t>these</w:t>
        </w:r>
        <w:r w:rsidRPr="004424B1">
          <w:rPr>
            <w:lang w:val="en-GB"/>
          </w:rPr>
          <w:t xml:space="preserve"> to be referenced in a function constraint.</w:t>
        </w:r>
      </w:ins>
    </w:p>
    <w:p w14:paraId="4A8685F6" w14:textId="2A95DD23" w:rsidR="004C430C" w:rsidRPr="004424B1" w:rsidRDefault="004C430C">
      <w:pPr>
        <w:pStyle w:val="Heading3"/>
        <w:spacing w:before="480"/>
        <w:rPr>
          <w:lang w:val="en-GB"/>
        </w:rPr>
        <w:pPrChange w:id="35234" w:author="Peter Van Der Plas" w:date="2024-12-29T19:30:00Z" w16du:dateUtc="2024-12-29T18:30:00Z">
          <w:pPr>
            <w:pStyle w:val="Heading4"/>
            <w:spacing w:before="480"/>
          </w:pPr>
        </w:pPrChange>
      </w:pPr>
      <w:r w:rsidRPr="004424B1">
        <w:rPr>
          <w:lang w:val="en-GB"/>
        </w:rPr>
        <w:t>Effects [Optional]</w:t>
      </w:r>
      <w:bookmarkEnd w:id="34853"/>
    </w:p>
    <w:p w14:paraId="1E8C6F74" w14:textId="05D5DAC7" w:rsidR="004C430C" w:rsidRDefault="00590348" w:rsidP="00590348">
      <w:pPr>
        <w:pStyle w:val="Heading4"/>
        <w:rPr>
          <w:ins w:id="35235" w:author="Quinten Van Woerkom" w:date="2024-12-18T16:50:00Z" w16du:dateUtc="2024-12-18T15:50:00Z"/>
        </w:rPr>
      </w:pPr>
      <w:ins w:id="35236" w:author="Quinten Van Woerkom" w:date="2024-12-18T16:50:00Z" w16du:dateUtc="2024-12-18T15:50:00Z">
        <w:r>
          <w:t xml:space="preserve">Data Type: </w:t>
        </w:r>
      </w:ins>
      <w:r w:rsidR="004C430C" w:rsidRPr="004424B1">
        <w:t>Effect</w:t>
      </w:r>
    </w:p>
    <w:p w14:paraId="20BDCDBD" w14:textId="3BC87ED9" w:rsidR="00590348" w:rsidRPr="00590348" w:rsidRDefault="00590348">
      <w:pPr>
        <w:pStyle w:val="Heading5"/>
        <w:rPr>
          <w:ins w:id="35237" w:author="Quinten Van Woerkom" w:date="2024-12-18T11:39:00Z" w16du:dateUtc="2024-12-18T10:39:00Z"/>
        </w:rPr>
        <w:pPrChange w:id="35238" w:author="Quinten Van Woerkom" w:date="2024-12-18T16:50:00Z" w16du:dateUtc="2024-12-18T15:50:00Z">
          <w:pPr>
            <w:pStyle w:val="HeadingNoNumber"/>
          </w:pPr>
        </w:pPrChange>
      </w:pPr>
      <w:ins w:id="35239" w:author="Quinten Van Woerkom" w:date="2024-12-18T16:50:00Z" w16du:dateUtc="2024-12-18T15:50:00Z">
        <w:r>
          <w:t>Overview</w:t>
        </w:r>
      </w:ins>
    </w:p>
    <w:p w14:paraId="1AE82EE6" w14:textId="707E7451" w:rsidR="001E6C76" w:rsidRDefault="001E6C76">
      <w:pPr>
        <w:rPr>
          <w:ins w:id="35240" w:author="Quinten Van Woerkom" w:date="2024-12-18T16:51:00Z" w16du:dateUtc="2024-12-18T15:51:00Z"/>
          <w:lang w:val="en-GB" w:eastAsia="en-GB"/>
        </w:rPr>
      </w:pPr>
      <w:commentRangeStart w:id="35241"/>
      <w:ins w:id="35242" w:author="Quinten Van Woerkom" w:date="2024-12-18T11:39:00Z" w16du:dateUtc="2024-12-18T10:39:00Z">
        <w:r>
          <w:rPr>
            <w:lang w:val="en-GB" w:eastAsia="en-GB"/>
          </w:rPr>
          <w:t xml:space="preserve">An Effect is an abstract type that may be used to represent </w:t>
        </w:r>
      </w:ins>
      <w:ins w:id="35243" w:author="Quinten Van Woerkom" w:date="2024-12-18T11:40:00Z" w16du:dateUtc="2024-12-18T10:40:00Z">
        <w:r w:rsidRPr="001E6C76">
          <w:rPr>
            <w:lang w:val="en-GB" w:eastAsia="en-GB"/>
          </w:rPr>
          <w:t xml:space="preserve">the impact that executing a </w:t>
        </w:r>
        <w:r w:rsidRPr="001E6C76">
          <w:rPr>
            <w:b/>
            <w:bCs/>
            <w:lang w:val="en-GB" w:eastAsia="en-GB"/>
            <w:rPrChange w:id="35244" w:author="Quinten Van Woerkom" w:date="2024-12-18T11:40:00Z" w16du:dateUtc="2024-12-18T10:40:00Z">
              <w:rPr>
                <w:rFonts w:eastAsia="Batang" w:cs="Segoe UI"/>
                <w:color w:val="662382"/>
                <w:kern w:val="28"/>
                <w:szCs w:val="22"/>
                <w:lang w:val="en-GB" w:eastAsia="en-GB"/>
              </w:rPr>
            </w:rPrChange>
          </w:rPr>
          <w:t>planning activity</w:t>
        </w:r>
        <w:r w:rsidRPr="001E6C76">
          <w:rPr>
            <w:lang w:val="en-GB" w:eastAsia="en-GB"/>
          </w:rPr>
          <w:t xml:space="preserve"> will have on a </w:t>
        </w:r>
        <w:r w:rsidRPr="001E6C76">
          <w:rPr>
            <w:b/>
            <w:bCs/>
            <w:lang w:val="en-GB" w:eastAsia="en-GB"/>
            <w:rPrChange w:id="35245" w:author="Quinten Van Woerkom" w:date="2024-12-18T11:40:00Z" w16du:dateUtc="2024-12-18T10:40:00Z">
              <w:rPr>
                <w:rFonts w:eastAsia="Batang" w:cs="Segoe UI"/>
                <w:color w:val="662382"/>
                <w:kern w:val="28"/>
                <w:szCs w:val="22"/>
                <w:lang w:val="en-GB" w:eastAsia="en-GB"/>
              </w:rPr>
            </w:rPrChange>
          </w:rPr>
          <w:t>planning resource</w:t>
        </w:r>
        <w:r w:rsidRPr="001E6C76">
          <w:rPr>
            <w:lang w:val="en-GB" w:eastAsia="en-GB"/>
          </w:rPr>
          <w:t>.</w:t>
        </w:r>
        <w:commentRangeEnd w:id="35241"/>
        <w:r w:rsidR="00377153">
          <w:rPr>
            <w:rStyle w:val="CommentReference"/>
          </w:rPr>
          <w:commentReference w:id="35241"/>
        </w:r>
      </w:ins>
    </w:p>
    <w:p w14:paraId="78C6DEED" w14:textId="38A24488" w:rsidR="00590348" w:rsidRPr="001E6C76" w:rsidRDefault="00590348">
      <w:pPr>
        <w:pStyle w:val="Heading5"/>
        <w:spacing w:before="480" w:after="240"/>
        <w:rPr>
          <w:rPrChange w:id="35246" w:author="Quinten Van Woerkom" w:date="2024-12-18T11:39:00Z" w16du:dateUtc="2024-12-18T10:39:00Z">
            <w:rPr>
              <w:i/>
              <w:iCs/>
            </w:rPr>
          </w:rPrChange>
        </w:rPr>
        <w:pPrChange w:id="35247" w:author="Peter Van Der Plas" w:date="2024-12-29T19:30:00Z" w16du:dateUtc="2024-12-29T18:30:00Z">
          <w:pPr>
            <w:pStyle w:val="HeadingNoNumber"/>
          </w:pPr>
        </w:pPrChange>
      </w:pPr>
      <w:ins w:id="35248" w:author="Quinten Van Woerkom" w:date="2024-12-18T16:51:00Z" w16du:dateUtc="2024-12-18T15:51:00Z">
        <w:r>
          <w:t>Definition</w:t>
        </w:r>
      </w:ins>
    </w:p>
    <w:p w14:paraId="26EA43F2" w14:textId="24118B11" w:rsidR="00951043" w:rsidRPr="004424B1" w:rsidDel="00590348" w:rsidRDefault="00951043">
      <w:pPr>
        <w:spacing w:after="240"/>
        <w:rPr>
          <w:del w:id="35249" w:author="Quinten Van Woerkom" w:date="2024-12-18T16:51:00Z" w16du:dateUtc="2024-12-18T15:51:00Z"/>
          <w:lang w:val="en-GB" w:eastAsia="en-GB"/>
        </w:rPr>
        <w:pPrChange w:id="35250" w:author="Quinten Van Woerkom" w:date="2024-12-18T16:51:00Z" w16du:dateUtc="2024-12-18T15:51:00Z">
          <w:pPr>
            <w:spacing w:before="0"/>
          </w:pPr>
        </w:pPrChange>
      </w:pPr>
    </w:p>
    <w:tbl>
      <w:tblPr>
        <w:tblStyle w:val="RBTable"/>
        <w:tblW w:w="9179" w:type="dxa"/>
        <w:tblLayout w:type="fixed"/>
        <w:tblLook w:val="0400" w:firstRow="0" w:lastRow="0" w:firstColumn="0" w:lastColumn="0" w:noHBand="0" w:noVBand="1"/>
        <w:tblCaption w:val="DSC Effect E5"/>
      </w:tblPr>
      <w:tblGrid>
        <w:gridCol w:w="1667"/>
        <w:gridCol w:w="2976"/>
        <w:gridCol w:w="992"/>
        <w:gridCol w:w="1843"/>
        <w:gridCol w:w="709"/>
        <w:gridCol w:w="992"/>
      </w:tblGrid>
      <w:tr w:rsidR="004C430C" w:rsidRPr="004424B1" w14:paraId="4FC0F6FF" w14:textId="77777777" w:rsidTr="00EB66B3">
        <w:tc>
          <w:tcPr>
            <w:tcW w:w="1667" w:type="dxa"/>
            <w:shd w:val="clear" w:color="auto" w:fill="00CCFF"/>
          </w:tcPr>
          <w:p w14:paraId="0C9C77AE" w14:textId="77777777" w:rsidR="004C430C" w:rsidRPr="004424B1" w:rsidRDefault="004C430C" w:rsidP="007B4994">
            <w:pPr>
              <w:pStyle w:val="TableCell"/>
              <w:rPr>
                <w:color w:val="FFFFFF" w:themeColor="background1"/>
              </w:rPr>
            </w:pPr>
            <w:r w:rsidRPr="00800FAF">
              <w:rPr>
                <w:color w:val="auto"/>
                <w:rPrChange w:id="35251" w:author="Peter Van Der Plas" w:date="2024-12-29T19:30:00Z" w16du:dateUtc="2024-12-29T18:30:00Z">
                  <w:rPr>
                    <w:color w:val="FFFFFF" w:themeColor="background1"/>
                  </w:rPr>
                </w:rPrChange>
              </w:rPr>
              <w:t>Name</w:t>
            </w:r>
          </w:p>
        </w:tc>
        <w:tc>
          <w:tcPr>
            <w:tcW w:w="2976" w:type="dxa"/>
          </w:tcPr>
          <w:p w14:paraId="69A80D13" w14:textId="77777777" w:rsidR="004C430C" w:rsidRPr="00800FAF" w:rsidRDefault="004C430C" w:rsidP="007B4994">
            <w:pPr>
              <w:pStyle w:val="TableCell"/>
              <w:rPr>
                <w:b/>
                <w:iCs/>
                <w:rPrChange w:id="35252" w:author="Peter Van Der Plas" w:date="2024-12-29T19:30:00Z" w16du:dateUtc="2024-12-29T18:30:00Z">
                  <w:rPr>
                    <w:b/>
                    <w:i/>
                  </w:rPr>
                </w:rPrChange>
              </w:rPr>
            </w:pPr>
            <w:commentRangeStart w:id="35253"/>
            <w:r w:rsidRPr="00800FAF">
              <w:rPr>
                <w:b/>
                <w:iCs/>
                <w:rPrChange w:id="35254" w:author="Peter Van Der Plas" w:date="2024-12-29T19:30:00Z" w16du:dateUtc="2024-12-29T18:30:00Z">
                  <w:rPr>
                    <w:b/>
                    <w:i/>
                  </w:rPr>
                </w:rPrChange>
              </w:rPr>
              <w:t>Effect</w:t>
            </w:r>
            <w:commentRangeEnd w:id="35253"/>
            <w:r w:rsidR="00BF6AFC" w:rsidRPr="00800FAF">
              <w:rPr>
                <w:rStyle w:val="CommentReference"/>
                <w:rFonts w:cs="Times New Roman"/>
                <w:iCs/>
                <w:lang w:val="en-US" w:eastAsia="en-US"/>
              </w:rPr>
              <w:commentReference w:id="35253"/>
            </w:r>
          </w:p>
        </w:tc>
        <w:tc>
          <w:tcPr>
            <w:tcW w:w="992" w:type="dxa"/>
            <w:shd w:val="clear" w:color="auto" w:fill="00CCFF"/>
          </w:tcPr>
          <w:p w14:paraId="6F0A7AF3" w14:textId="77777777" w:rsidR="004C430C" w:rsidRPr="00800FAF" w:rsidRDefault="004C430C" w:rsidP="007B4994">
            <w:pPr>
              <w:pStyle w:val="TableCell"/>
              <w:rPr>
                <w:bCs/>
                <w:color w:val="auto"/>
                <w:rPrChange w:id="35255" w:author="Peter Van Der Plas" w:date="2024-12-29T19:31:00Z" w16du:dateUtc="2024-12-29T18:31:00Z">
                  <w:rPr>
                    <w:b/>
                  </w:rPr>
                </w:rPrChange>
              </w:rPr>
            </w:pPr>
            <w:r w:rsidRPr="00800FAF">
              <w:rPr>
                <w:bCs/>
                <w:color w:val="auto"/>
                <w:rPrChange w:id="35256" w:author="Peter Van Der Plas" w:date="2024-12-29T19:31:00Z" w16du:dateUtc="2024-12-29T18:31:00Z">
                  <w:rPr>
                    <w:b/>
                    <w:color w:val="FFFFFF" w:themeColor="background1"/>
                  </w:rPr>
                </w:rPrChange>
              </w:rPr>
              <w:t>Extends</w:t>
            </w:r>
          </w:p>
        </w:tc>
        <w:tc>
          <w:tcPr>
            <w:tcW w:w="1843" w:type="dxa"/>
          </w:tcPr>
          <w:p w14:paraId="001BAF72" w14:textId="5D585AF4" w:rsidR="004C430C" w:rsidRPr="007F6083" w:rsidRDefault="004C430C" w:rsidP="007B4994">
            <w:pPr>
              <w:pStyle w:val="TableCell"/>
              <w:rPr>
                <w:b/>
                <w:iCs/>
                <w:rPrChange w:id="35257" w:author="Quinten Van Woerkom" w:date="2024-12-03T12:05:00Z" w16du:dateUtc="2024-12-03T11:05:00Z">
                  <w:rPr>
                    <w:b/>
                    <w:i/>
                  </w:rPr>
                </w:rPrChange>
              </w:rPr>
            </w:pPr>
            <w:del w:id="35258" w:author="Quinten Van Woerkom" w:date="2024-12-03T12:04:00Z" w16du:dateUtc="2024-12-03T11:04:00Z">
              <w:r w:rsidRPr="007F6083" w:rsidDel="007F6083">
                <w:rPr>
                  <w:iCs/>
                  <w:rPrChange w:id="35259" w:author="Quinten Van Woerkom" w:date="2024-12-03T12:05:00Z" w16du:dateUtc="2024-12-03T11:05:00Z">
                    <w:rPr>
                      <w:i/>
                    </w:rPr>
                  </w:rPrChange>
                </w:rPr>
                <w:delText>Constraint</w:delText>
              </w:r>
            </w:del>
            <w:proofErr w:type="gramStart"/>
            <w:ins w:id="35260" w:author="Quinten Van Woerkom" w:date="2024-12-03T12:04:00Z" w16du:dateUtc="2024-12-03T11:04:00Z">
              <w:r w:rsidR="007F6083" w:rsidRPr="007F6083">
                <w:rPr>
                  <w:iCs/>
                  <w:rPrChange w:id="35261" w:author="Quinten Van Woerkom" w:date="2024-12-03T12:05:00Z" w16du:dateUtc="2024-12-03T11:05:00Z">
                    <w:rPr>
                      <w:i/>
                    </w:rPr>
                  </w:rPrChange>
                </w:rPr>
                <w:t>MAL::</w:t>
              </w:r>
              <w:proofErr w:type="gramEnd"/>
              <w:r w:rsidR="007F6083" w:rsidRPr="007F6083">
                <w:rPr>
                  <w:iCs/>
                  <w:rPrChange w:id="35262" w:author="Quinten Van Woerkom" w:date="2024-12-03T12:05:00Z" w16du:dateUtc="2024-12-03T11:05:00Z">
                    <w:rPr>
                      <w:i/>
                    </w:rPr>
                  </w:rPrChange>
                </w:rPr>
                <w:t>Composite</w:t>
              </w:r>
            </w:ins>
          </w:p>
        </w:tc>
        <w:tc>
          <w:tcPr>
            <w:tcW w:w="709" w:type="dxa"/>
            <w:shd w:val="clear" w:color="auto" w:fill="00CCFF"/>
          </w:tcPr>
          <w:p w14:paraId="412662EF" w14:textId="77777777" w:rsidR="004C430C" w:rsidRPr="00800FAF" w:rsidRDefault="004C430C" w:rsidP="007B4994">
            <w:pPr>
              <w:pStyle w:val="TableCell"/>
              <w:rPr>
                <w:bCs/>
                <w:color w:val="auto"/>
                <w:rPrChange w:id="35263" w:author="Peter Van Der Plas" w:date="2024-12-29T19:31:00Z" w16du:dateUtc="2024-12-29T18:31:00Z">
                  <w:rPr>
                    <w:b/>
                  </w:rPr>
                </w:rPrChange>
              </w:rPr>
            </w:pPr>
            <w:r w:rsidRPr="00800FAF">
              <w:rPr>
                <w:bCs/>
                <w:color w:val="auto"/>
                <w:rPrChange w:id="35264" w:author="Peter Van Der Plas" w:date="2024-12-29T19:31:00Z" w16du:dateUtc="2024-12-29T18:31:00Z">
                  <w:rPr>
                    <w:b/>
                    <w:color w:val="FFFFFF" w:themeColor="background1"/>
                  </w:rPr>
                </w:rPrChange>
              </w:rPr>
              <w:t>SFP</w:t>
            </w:r>
          </w:p>
        </w:tc>
        <w:tc>
          <w:tcPr>
            <w:tcW w:w="992" w:type="dxa"/>
          </w:tcPr>
          <w:p w14:paraId="78AE3F57" w14:textId="77777777" w:rsidR="004C430C" w:rsidRPr="004424B1" w:rsidRDefault="004C430C" w:rsidP="007B4994">
            <w:pPr>
              <w:pStyle w:val="TableCell"/>
              <w:jc w:val="right"/>
            </w:pPr>
            <w:r w:rsidRPr="004424B1">
              <w:t>Abstract</w:t>
            </w:r>
          </w:p>
        </w:tc>
      </w:tr>
    </w:tbl>
    <w:p w14:paraId="38D0815C"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5D09B05F"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1FF6F67" w14:textId="07038A21" w:rsidR="004C430C" w:rsidRPr="004424B1" w:rsidRDefault="004C430C" w:rsidP="007B4994">
            <w:pPr>
              <w:pStyle w:val="TableCell"/>
            </w:pPr>
            <w:del w:id="35265" w:author="Quinten Van Woerkom" w:date="2024-11-25T14:50:00Z" w16du:dateUtc="2024-11-25T13:50:00Z">
              <w:r w:rsidRPr="004424B1" w:rsidDel="002B0859">
                <w:delText>Attribute</w:delText>
              </w:r>
            </w:del>
            <w:ins w:id="35266" w:author="Quinten Van Woerkom" w:date="2024-11-25T14:50:00Z" w16du:dateUtc="2024-11-25T13:50:00Z">
              <w:r w:rsidR="002B0859">
                <w:t>Field</w:t>
              </w:r>
            </w:ins>
          </w:p>
        </w:tc>
        <w:tc>
          <w:tcPr>
            <w:tcW w:w="1984" w:type="dxa"/>
          </w:tcPr>
          <w:p w14:paraId="2F61991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4E3BA71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6185974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rsidDel="00BF6AFC" w14:paraId="6C1BAED3" w14:textId="1B9BFAD5" w:rsidTr="007B4994">
        <w:trPr>
          <w:del w:id="35267" w:author="Quinten Van Woerkom" w:date="2024-11-26T15:28:00Z"/>
        </w:trPr>
        <w:tc>
          <w:tcPr>
            <w:cnfStyle w:val="001000000000" w:firstRow="0" w:lastRow="0" w:firstColumn="1" w:lastColumn="0" w:oddVBand="0" w:evenVBand="0" w:oddHBand="0" w:evenHBand="0" w:firstRowFirstColumn="0" w:firstRowLastColumn="0" w:lastRowFirstColumn="0" w:lastRowLastColumn="0"/>
            <w:tcW w:w="1667" w:type="dxa"/>
          </w:tcPr>
          <w:p w14:paraId="57C01915" w14:textId="1217A867" w:rsidR="004C430C" w:rsidRPr="004424B1" w:rsidDel="00BF6AFC" w:rsidRDefault="004C430C" w:rsidP="007B4994">
            <w:pPr>
              <w:pStyle w:val="TableCell"/>
              <w:rPr>
                <w:del w:id="35268" w:author="Quinten Van Woerkom" w:date="2024-11-26T15:28:00Z" w16du:dateUtc="2024-11-26T14:28:00Z"/>
              </w:rPr>
            </w:pPr>
            <w:del w:id="35269" w:author="Quinten Van Woerkom" w:date="2024-11-26T15:28:00Z" w16du:dateUtc="2024-11-26T14:28:00Z">
              <w:r w:rsidRPr="004424B1" w:rsidDel="00BF6AFC">
                <w:delText>activityRef</w:delText>
              </w:r>
            </w:del>
          </w:p>
        </w:tc>
        <w:tc>
          <w:tcPr>
            <w:tcW w:w="1984" w:type="dxa"/>
          </w:tcPr>
          <w:p w14:paraId="7F8F1C08" w14:textId="24874AF2" w:rsidR="004C430C" w:rsidRPr="004424B1" w:rsidDel="00BF6AFC"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5270" w:author="Quinten Van Woerkom" w:date="2024-11-26T15:28:00Z" w16du:dateUtc="2024-11-26T14:28:00Z"/>
              </w:rPr>
            </w:pPr>
            <w:del w:id="35271" w:author="Quinten Van Woerkom" w:date="2024-11-26T15:28:00Z" w16du:dateUtc="2024-11-26T14:28:00Z">
              <w:r w:rsidRPr="004424B1" w:rsidDel="00BF6AFC">
                <w:delText>Expression &lt;MAL::ObjectRef&gt;</w:delText>
              </w:r>
            </w:del>
          </w:p>
        </w:tc>
        <w:tc>
          <w:tcPr>
            <w:tcW w:w="992" w:type="dxa"/>
          </w:tcPr>
          <w:p w14:paraId="30336434" w14:textId="06A1408C" w:rsidR="004C430C" w:rsidRPr="004424B1" w:rsidDel="00BF6AFC"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5272" w:author="Quinten Van Woerkom" w:date="2024-11-26T15:28:00Z" w16du:dateUtc="2024-11-26T14:28:00Z"/>
              </w:rPr>
            </w:pPr>
            <w:del w:id="35273" w:author="Quinten Van Woerkom" w:date="2024-11-26T15:28:00Z" w16du:dateUtc="2024-11-26T14:28:00Z">
              <w:r w:rsidRPr="004424B1" w:rsidDel="00BF6AFC">
                <w:delText>Yes</w:delText>
              </w:r>
            </w:del>
          </w:p>
        </w:tc>
        <w:tc>
          <w:tcPr>
            <w:tcW w:w="4535" w:type="dxa"/>
          </w:tcPr>
          <w:p w14:paraId="3E97FE20" w14:textId="76BA6E46" w:rsidR="004C430C" w:rsidRPr="004424B1" w:rsidDel="00BF6AFC"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5274" w:author="Quinten Van Woerkom" w:date="2024-11-26T15:28:00Z" w16du:dateUtc="2024-11-26T14:28:00Z"/>
              </w:rPr>
            </w:pPr>
            <w:del w:id="35275" w:author="Quinten Van Woerkom" w:date="2024-11-26T15:28:00Z" w16du:dateUtc="2024-11-26T14:28:00Z">
              <w:r w:rsidRPr="004424B1" w:rsidDel="00BF6AFC">
                <w:delText>Object Type: ActivityInstance | ActivityDefinition.</w:delText>
              </w:r>
            </w:del>
          </w:p>
          <w:p w14:paraId="67FCE64B" w14:textId="09A860F3" w:rsidR="004C430C" w:rsidRPr="004424B1" w:rsidDel="00BF6AFC"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5276" w:author="Quinten Van Woerkom" w:date="2024-11-26T15:28:00Z" w16du:dateUtc="2024-11-26T14:28:00Z"/>
              </w:rPr>
            </w:pPr>
            <w:del w:id="35277" w:author="Quinten Van Woerkom" w:date="2024-11-26T15:28:00Z" w16du:dateUtc="2024-11-26T14:28:00Z">
              <w:r w:rsidRPr="004424B1" w:rsidDel="00BF6AFC">
                <w:delText xml:space="preserve">Identifies the </w:delText>
              </w:r>
              <w:r w:rsidRPr="004424B1" w:rsidDel="00BF6AFC">
                <w:rPr>
                  <w:rStyle w:val="Term"/>
                </w:rPr>
                <w:delText>planning activity</w:delText>
              </w:r>
              <w:r w:rsidRPr="004424B1" w:rsidDel="00BF6AFC">
                <w:delText xml:space="preserve"> for which the resource effect applies.  May be either an ActivityDefinition or an ActivityInstance.  If omitted the activity containing the effect is assumed.</w:delText>
              </w:r>
            </w:del>
          </w:p>
        </w:tc>
      </w:tr>
      <w:tr w:rsidR="004C430C" w:rsidRPr="004424B1" w14:paraId="00EBEBA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D0EBDD9" w14:textId="77777777" w:rsidR="004C430C" w:rsidRPr="004424B1" w:rsidRDefault="004C430C" w:rsidP="007B4994">
            <w:pPr>
              <w:pStyle w:val="TableCell"/>
            </w:pPr>
            <w:proofErr w:type="spellStart"/>
            <w:r w:rsidRPr="004424B1">
              <w:t>resourceRef</w:t>
            </w:r>
            <w:proofErr w:type="spellEnd"/>
          </w:p>
        </w:tc>
        <w:tc>
          <w:tcPr>
            <w:tcW w:w="1984" w:type="dxa"/>
          </w:tcPr>
          <w:p w14:paraId="39962EEF" w14:textId="4ED018C2"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ins w:id="35278" w:author="Peter Van Der Plas" w:date="2025-01-01T15:58:00Z" w16du:dateUtc="2025-01-01T14:58:00Z">
              <w:r w:rsidR="008A3FBD">
                <w:t xml:space="preserve"> </w:t>
              </w:r>
            </w:ins>
            <w:commentRangeStart w:id="35279"/>
            <w:ins w:id="35280" w:author="Quinten Van Woerkom" w:date="2024-11-27T16:03:00Z" w16du:dateUtc="2024-11-27T15:03:00Z">
              <w:r w:rsidR="00301D5F" w:rsidRPr="00301D5F">
                <w:t>&lt;</w:t>
              </w:r>
            </w:ins>
            <w:ins w:id="35281" w:author="Quinten Van Woerkom" w:date="2024-11-27T16:04:00Z" w16du:dateUtc="2024-11-27T15:04:00Z">
              <w:r w:rsidR="00301D5F">
                <w:t>Resource</w:t>
              </w:r>
            </w:ins>
            <w:ins w:id="35282" w:author="Quinten Van Woerkom" w:date="2024-11-27T16:03:00Z" w16du:dateUtc="2024-11-27T15:03:00Z">
              <w:r w:rsidR="00301D5F" w:rsidRPr="00301D5F">
                <w:t>&gt;</w:t>
              </w:r>
            </w:ins>
            <w:commentRangeEnd w:id="35279"/>
            <w:ins w:id="35283" w:author="Quinten Van Woerkom" w:date="2024-11-27T16:04:00Z" w16du:dateUtc="2024-11-27T15:04:00Z">
              <w:r w:rsidR="00301D5F">
                <w:rPr>
                  <w:rStyle w:val="CommentReference"/>
                  <w:rFonts w:cs="Times New Roman"/>
                  <w:lang w:val="en-US" w:eastAsia="en-US"/>
                </w:rPr>
                <w:commentReference w:id="35279"/>
              </w:r>
            </w:ins>
          </w:p>
        </w:tc>
        <w:tc>
          <w:tcPr>
            <w:tcW w:w="992" w:type="dxa"/>
          </w:tcPr>
          <w:p w14:paraId="51935F7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DC22D80" w14:textId="7E24602C" w:rsidR="004C430C" w:rsidRPr="004424B1" w:rsidDel="00301D5F"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5284" w:author="Quinten Van Woerkom" w:date="2024-11-27T16:04:00Z" w16du:dateUtc="2024-11-27T15:04:00Z"/>
                <w:i/>
                <w:iCs/>
              </w:rPr>
            </w:pPr>
            <w:del w:id="35285" w:author="Quinten Van Woerkom" w:date="2024-11-27T16:04:00Z" w16du:dateUtc="2024-11-27T15:04:00Z">
              <w:r w:rsidRPr="004424B1" w:rsidDel="00301D5F">
                <w:delText xml:space="preserve">Object Type: </w:delText>
              </w:r>
              <w:r w:rsidRPr="004424B1" w:rsidDel="00301D5F">
                <w:rPr>
                  <w:i/>
                  <w:iCs/>
                </w:rPr>
                <w:delText>Resource</w:delText>
              </w:r>
            </w:del>
          </w:p>
          <w:p w14:paraId="3D58561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Identifies the </w:t>
            </w:r>
            <w:r w:rsidRPr="004424B1">
              <w:rPr>
                <w:rStyle w:val="Term"/>
              </w:rPr>
              <w:t xml:space="preserve">planning resource </w:t>
            </w:r>
            <w:r w:rsidRPr="004424B1">
              <w:t xml:space="preserve">that is constrained for the duration of the </w:t>
            </w:r>
            <w:r w:rsidRPr="004424B1">
              <w:rPr>
                <w:rStyle w:val="Term"/>
              </w:rPr>
              <w:t>planning activity</w:t>
            </w:r>
            <w:r w:rsidRPr="004424B1">
              <w:t>.</w:t>
            </w:r>
          </w:p>
        </w:tc>
      </w:tr>
    </w:tbl>
    <w:p w14:paraId="74F11BE2" w14:textId="47394339" w:rsidR="004C430C" w:rsidRDefault="00590348">
      <w:pPr>
        <w:pStyle w:val="Heading4"/>
        <w:spacing w:before="480"/>
        <w:rPr>
          <w:ins w:id="35286" w:author="Quinten Van Woerkom" w:date="2024-12-18T16:51:00Z" w16du:dateUtc="2024-12-18T15:51:00Z"/>
        </w:rPr>
        <w:pPrChange w:id="35287" w:author="Peter Van Der Plas" w:date="2024-12-29T19:29:00Z" w16du:dateUtc="2024-12-29T18:29:00Z">
          <w:pPr>
            <w:pStyle w:val="Heading4"/>
          </w:pPr>
        </w:pPrChange>
      </w:pPr>
      <w:ins w:id="35288" w:author="Quinten Van Woerkom" w:date="2024-12-18T16:51:00Z" w16du:dateUtc="2024-12-18T15:51:00Z">
        <w:r>
          <w:t xml:space="preserve">Data Type: </w:t>
        </w:r>
      </w:ins>
      <w:proofErr w:type="spellStart"/>
      <w:r w:rsidR="004C430C" w:rsidRPr="004424B1">
        <w:t>Simple</w:t>
      </w:r>
      <w:del w:id="35289" w:author="Quinten Van Woerkom" w:date="2024-12-18T16:51:00Z" w16du:dateUtc="2024-12-18T15:51:00Z">
        <w:r w:rsidR="004C430C" w:rsidRPr="004424B1" w:rsidDel="00590348">
          <w:delText xml:space="preserve"> </w:delText>
        </w:r>
      </w:del>
      <w:r w:rsidR="004C430C" w:rsidRPr="004424B1">
        <w:t>Effect</w:t>
      </w:r>
      <w:proofErr w:type="spellEnd"/>
    </w:p>
    <w:p w14:paraId="62F9B089" w14:textId="542F4929" w:rsidR="00590348" w:rsidRPr="00590348" w:rsidRDefault="00590348">
      <w:pPr>
        <w:pStyle w:val="Heading5"/>
        <w:pPrChange w:id="35290" w:author="Quinten Van Woerkom" w:date="2024-12-18T16:51:00Z" w16du:dateUtc="2024-12-18T15:51:00Z">
          <w:pPr>
            <w:pStyle w:val="HeadingNoNumber"/>
          </w:pPr>
        </w:pPrChange>
      </w:pPr>
      <w:ins w:id="35291" w:author="Quinten Van Woerkom" w:date="2024-12-18T16:51:00Z" w16du:dateUtc="2024-12-18T15:51:00Z">
        <w:r>
          <w:t>Overview</w:t>
        </w:r>
      </w:ins>
    </w:p>
    <w:p w14:paraId="60C7A1EA" w14:textId="77777777" w:rsidR="004C430C" w:rsidRDefault="004C430C" w:rsidP="00031B8A">
      <w:pPr>
        <w:rPr>
          <w:ins w:id="35292" w:author="Quinten Van Woerkom" w:date="2024-12-18T16:51:00Z" w16du:dateUtc="2024-12-18T15:51:00Z"/>
          <w:lang w:val="en-GB"/>
        </w:rPr>
      </w:pPr>
      <w:r w:rsidRPr="004424B1">
        <w:rPr>
          <w:lang w:val="en-GB"/>
        </w:rPr>
        <w:t xml:space="preserve">A simple effect applies the defined operation on the specified </w:t>
      </w:r>
      <w:r w:rsidRPr="004424B1">
        <w:rPr>
          <w:rStyle w:val="Term"/>
          <w:lang w:val="en-GB"/>
        </w:rPr>
        <w:t xml:space="preserve">planning resource </w:t>
      </w:r>
      <w:r w:rsidRPr="004424B1">
        <w:rPr>
          <w:lang w:val="en-GB"/>
        </w:rPr>
        <w:t xml:space="preserve">at the time relative to the </w:t>
      </w:r>
      <w:r w:rsidRPr="004424B1">
        <w:rPr>
          <w:rStyle w:val="Term"/>
          <w:lang w:val="en-GB"/>
        </w:rPr>
        <w:t xml:space="preserve">planning activity </w:t>
      </w:r>
      <w:r w:rsidRPr="004424B1">
        <w:rPr>
          <w:lang w:val="en-GB"/>
        </w:rPr>
        <w:t xml:space="preserve">defined by </w:t>
      </w:r>
      <w:proofErr w:type="spellStart"/>
      <w:r w:rsidRPr="004424B1">
        <w:rPr>
          <w:lang w:val="en-GB"/>
        </w:rPr>
        <w:t>timeRef+timeOffset</w:t>
      </w:r>
      <w:proofErr w:type="spellEnd"/>
      <w:r w:rsidRPr="004424B1">
        <w:rPr>
          <w:lang w:val="en-GB"/>
        </w:rPr>
        <w:t>.</w:t>
      </w:r>
    </w:p>
    <w:p w14:paraId="457D81EA" w14:textId="5F269F74" w:rsidR="00590348" w:rsidRPr="004424B1" w:rsidRDefault="00590348">
      <w:pPr>
        <w:pStyle w:val="Heading5"/>
        <w:spacing w:before="480" w:after="240"/>
        <w:rPr>
          <w:lang w:val="en-GB"/>
        </w:rPr>
        <w:pPrChange w:id="35293" w:author="Peter Van Der Plas" w:date="2024-12-29T19:29:00Z" w16du:dateUtc="2024-12-29T18:29:00Z">
          <w:pPr/>
        </w:pPrChange>
      </w:pPr>
      <w:ins w:id="35294" w:author="Quinten Van Woerkom" w:date="2024-12-18T16:51:00Z" w16du:dateUtc="2024-12-18T15:51:00Z">
        <w:r>
          <w:rPr>
            <w:lang w:val="en-GB"/>
          </w:rPr>
          <w:t>Definition</w:t>
        </w:r>
      </w:ins>
    </w:p>
    <w:p w14:paraId="472ED2A8" w14:textId="328B47DD" w:rsidR="00031B8A" w:rsidRPr="004424B1" w:rsidDel="00590348" w:rsidRDefault="00031B8A">
      <w:pPr>
        <w:spacing w:after="240"/>
        <w:rPr>
          <w:del w:id="35295" w:author="Quinten Van Woerkom" w:date="2024-12-18T16:51:00Z" w16du:dateUtc="2024-12-18T15:51:00Z"/>
          <w:lang w:val="en-GB"/>
        </w:rPr>
        <w:pPrChange w:id="35296" w:author="Quinten Van Woerkom" w:date="2024-12-18T16:51:00Z" w16du:dateUtc="2024-12-18T15:51:00Z">
          <w:pPr>
            <w:spacing w:before="0"/>
          </w:pPr>
        </w:pPrChange>
      </w:pPr>
    </w:p>
    <w:tbl>
      <w:tblPr>
        <w:tblStyle w:val="RBTable"/>
        <w:tblW w:w="9179" w:type="dxa"/>
        <w:tblLayout w:type="fixed"/>
        <w:tblLook w:val="0400" w:firstRow="0" w:lastRow="0" w:firstColumn="0" w:lastColumn="0" w:noHBand="0" w:noVBand="1"/>
        <w:tblCaption w:val="DSC SimpleEffect E5"/>
      </w:tblPr>
      <w:tblGrid>
        <w:gridCol w:w="1667"/>
        <w:gridCol w:w="2976"/>
        <w:gridCol w:w="992"/>
        <w:gridCol w:w="1843"/>
        <w:gridCol w:w="709"/>
        <w:gridCol w:w="992"/>
      </w:tblGrid>
      <w:tr w:rsidR="004C430C" w:rsidRPr="004424B1" w14:paraId="77928AA5" w14:textId="77777777" w:rsidTr="00EB66B3">
        <w:tc>
          <w:tcPr>
            <w:tcW w:w="1667" w:type="dxa"/>
            <w:shd w:val="clear" w:color="auto" w:fill="00CCFF"/>
          </w:tcPr>
          <w:p w14:paraId="659B6EBD" w14:textId="77777777" w:rsidR="004C430C" w:rsidRPr="00800FAF" w:rsidRDefault="004C430C" w:rsidP="007B4994">
            <w:pPr>
              <w:pStyle w:val="TableCell"/>
              <w:rPr>
                <w:color w:val="auto"/>
                <w:rPrChange w:id="35297" w:author="Peter Van Der Plas" w:date="2024-12-29T19:29:00Z" w16du:dateUtc="2024-12-29T18:29:00Z">
                  <w:rPr>
                    <w:color w:val="FFFFFF" w:themeColor="background1"/>
                  </w:rPr>
                </w:rPrChange>
              </w:rPr>
            </w:pPr>
            <w:r w:rsidRPr="00800FAF">
              <w:rPr>
                <w:color w:val="auto"/>
                <w:rPrChange w:id="35298" w:author="Peter Van Der Plas" w:date="2024-12-29T19:29:00Z" w16du:dateUtc="2024-12-29T18:29:00Z">
                  <w:rPr>
                    <w:color w:val="FFFFFF" w:themeColor="background1"/>
                  </w:rPr>
                </w:rPrChange>
              </w:rPr>
              <w:t>Name</w:t>
            </w:r>
          </w:p>
        </w:tc>
        <w:tc>
          <w:tcPr>
            <w:tcW w:w="2976" w:type="dxa"/>
          </w:tcPr>
          <w:p w14:paraId="16F4359C" w14:textId="77777777" w:rsidR="004C430C" w:rsidRPr="004424B1" w:rsidRDefault="004C430C" w:rsidP="007B4994">
            <w:pPr>
              <w:pStyle w:val="TableCell"/>
              <w:rPr>
                <w:b/>
              </w:rPr>
            </w:pPr>
            <w:proofErr w:type="spellStart"/>
            <w:r w:rsidRPr="004424B1">
              <w:rPr>
                <w:b/>
              </w:rPr>
              <w:t>SimpleEffect</w:t>
            </w:r>
            <w:proofErr w:type="spellEnd"/>
          </w:p>
        </w:tc>
        <w:tc>
          <w:tcPr>
            <w:tcW w:w="992" w:type="dxa"/>
            <w:shd w:val="clear" w:color="auto" w:fill="00CCFF"/>
          </w:tcPr>
          <w:p w14:paraId="31B95932" w14:textId="77777777" w:rsidR="004C430C" w:rsidRPr="00800FAF" w:rsidRDefault="004C430C" w:rsidP="007B4994">
            <w:pPr>
              <w:pStyle w:val="TableCell"/>
              <w:rPr>
                <w:b/>
                <w:color w:val="auto"/>
                <w:rPrChange w:id="35299" w:author="Peter Van Der Plas" w:date="2024-12-29T19:29:00Z" w16du:dateUtc="2024-12-29T18:29:00Z">
                  <w:rPr>
                    <w:b/>
                  </w:rPr>
                </w:rPrChange>
              </w:rPr>
            </w:pPr>
            <w:r w:rsidRPr="00800FAF">
              <w:rPr>
                <w:b/>
                <w:color w:val="auto"/>
                <w:rPrChange w:id="35300" w:author="Peter Van Der Plas" w:date="2024-12-29T19:29:00Z" w16du:dateUtc="2024-12-29T18:29:00Z">
                  <w:rPr>
                    <w:b/>
                    <w:color w:val="FFFFFF" w:themeColor="background1"/>
                  </w:rPr>
                </w:rPrChange>
              </w:rPr>
              <w:t>Extends</w:t>
            </w:r>
          </w:p>
        </w:tc>
        <w:tc>
          <w:tcPr>
            <w:tcW w:w="1843" w:type="dxa"/>
          </w:tcPr>
          <w:p w14:paraId="2E9F9D7F" w14:textId="77777777" w:rsidR="004C430C" w:rsidRPr="00800FAF" w:rsidRDefault="004C430C" w:rsidP="007B4994">
            <w:pPr>
              <w:pStyle w:val="TableCell"/>
              <w:rPr>
                <w:b/>
                <w:iCs/>
                <w:rPrChange w:id="35301" w:author="Peter Van Der Plas" w:date="2024-12-29T19:30:00Z" w16du:dateUtc="2024-12-29T18:30:00Z">
                  <w:rPr>
                    <w:b/>
                    <w:i/>
                  </w:rPr>
                </w:rPrChange>
              </w:rPr>
            </w:pPr>
            <w:r w:rsidRPr="00800FAF">
              <w:rPr>
                <w:iCs/>
                <w:rPrChange w:id="35302" w:author="Peter Van Der Plas" w:date="2024-12-29T19:30:00Z" w16du:dateUtc="2024-12-29T18:30:00Z">
                  <w:rPr>
                    <w:i/>
                  </w:rPr>
                </w:rPrChange>
              </w:rPr>
              <w:t>Effect</w:t>
            </w:r>
          </w:p>
        </w:tc>
        <w:tc>
          <w:tcPr>
            <w:tcW w:w="709" w:type="dxa"/>
            <w:shd w:val="clear" w:color="auto" w:fill="00CCFF"/>
          </w:tcPr>
          <w:p w14:paraId="3C69CBCE" w14:textId="77777777" w:rsidR="004C430C" w:rsidRPr="00800FAF" w:rsidRDefault="004C430C" w:rsidP="007B4994">
            <w:pPr>
              <w:pStyle w:val="TableCell"/>
              <w:rPr>
                <w:bCs/>
                <w:rPrChange w:id="35303" w:author="Peter Van Der Plas" w:date="2024-12-29T19:30:00Z" w16du:dateUtc="2024-12-29T18:30:00Z">
                  <w:rPr>
                    <w:b/>
                  </w:rPr>
                </w:rPrChange>
              </w:rPr>
            </w:pPr>
            <w:r w:rsidRPr="00800FAF">
              <w:rPr>
                <w:bCs/>
                <w:color w:val="auto"/>
                <w:rPrChange w:id="35304" w:author="Peter Van Der Plas" w:date="2024-12-29T19:30:00Z" w16du:dateUtc="2024-12-29T18:30:00Z">
                  <w:rPr>
                    <w:b/>
                    <w:color w:val="FFFFFF" w:themeColor="background1"/>
                  </w:rPr>
                </w:rPrChange>
              </w:rPr>
              <w:t>SFP</w:t>
            </w:r>
          </w:p>
        </w:tc>
        <w:tc>
          <w:tcPr>
            <w:tcW w:w="992" w:type="dxa"/>
          </w:tcPr>
          <w:p w14:paraId="41BC804B" w14:textId="530F3543" w:rsidR="004C430C" w:rsidRPr="004424B1" w:rsidRDefault="003D40C2" w:rsidP="007B4994">
            <w:pPr>
              <w:pStyle w:val="TableCell"/>
              <w:jc w:val="right"/>
            </w:pPr>
            <w:fldSimple w:instr=" SEQ Area \* MERGEFORMAT ">
              <w:ins w:id="35305" w:author="Peter Van Der Plas" w:date="2025-01-01T17:31:00Z" w16du:dateUtc="2025-01-01T16:31:00Z">
                <w:r w:rsidR="006D1623">
                  <w:rPr>
                    <w:noProof/>
                  </w:rPr>
                  <w:t>48</w:t>
                </w:r>
              </w:ins>
              <w:del w:id="35306" w:author="Peter Van Der Plas" w:date="2024-12-29T14:37:00Z" w16du:dateUtc="2024-12-29T13:37:00Z">
                <w:r w:rsidR="00816878" w:rsidDel="00D57A34">
                  <w:rPr>
                    <w:noProof/>
                  </w:rPr>
                  <w:delText>47</w:delText>
                </w:r>
              </w:del>
            </w:fldSimple>
          </w:p>
        </w:tc>
      </w:tr>
    </w:tbl>
    <w:p w14:paraId="4BDDCE22"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2ADF0FC1" w14:textId="77777777" w:rsidTr="007B4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1739C14D" w14:textId="38AD4D81" w:rsidR="004C430C" w:rsidRPr="004424B1" w:rsidRDefault="004C430C" w:rsidP="007B4994">
            <w:pPr>
              <w:pStyle w:val="TableCell"/>
            </w:pPr>
            <w:del w:id="35307" w:author="Quinten Van Woerkom" w:date="2024-11-25T14:50:00Z" w16du:dateUtc="2024-11-25T13:50:00Z">
              <w:r w:rsidRPr="004424B1" w:rsidDel="002B0859">
                <w:delText>Attribute</w:delText>
              </w:r>
            </w:del>
            <w:ins w:id="35308" w:author="Quinten Van Woerkom" w:date="2024-11-25T14:50:00Z" w16du:dateUtc="2024-11-25T13:50:00Z">
              <w:r w:rsidR="002B0859">
                <w:t>Field</w:t>
              </w:r>
            </w:ins>
          </w:p>
        </w:tc>
        <w:tc>
          <w:tcPr>
            <w:tcW w:w="1984" w:type="dxa"/>
          </w:tcPr>
          <w:p w14:paraId="1DB95D5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B3FDA6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BAA99E8"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09F1C3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A6C3AFA" w14:textId="77777777" w:rsidR="004C430C" w:rsidRPr="004424B1" w:rsidRDefault="004C430C" w:rsidP="007B4994">
            <w:pPr>
              <w:pStyle w:val="TableCell"/>
            </w:pPr>
            <w:proofErr w:type="spellStart"/>
            <w:r w:rsidRPr="004424B1">
              <w:t>timeRef</w:t>
            </w:r>
            <w:proofErr w:type="spellEnd"/>
          </w:p>
        </w:tc>
        <w:tc>
          <w:tcPr>
            <w:tcW w:w="1984" w:type="dxa"/>
          </w:tcPr>
          <w:p w14:paraId="351F56D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0E52938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0F16DD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The point in the duration of the </w:t>
            </w:r>
            <w:r w:rsidRPr="004424B1">
              <w:rPr>
                <w:rStyle w:val="Term"/>
              </w:rPr>
              <w:t>planning activity</w:t>
            </w:r>
            <w:r w:rsidRPr="004424B1">
              <w:t xml:space="preserve"> to which the time of the Effect is relative.</w:t>
            </w:r>
          </w:p>
          <w:p w14:paraId="190FB0D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0:  the start of the </w:t>
            </w:r>
            <w:r w:rsidRPr="004424B1">
              <w:rPr>
                <w:rStyle w:val="Term"/>
              </w:rPr>
              <w:t>planning activity</w:t>
            </w:r>
          </w:p>
          <w:p w14:paraId="0A00ED5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1:  the end of the </w:t>
            </w:r>
            <w:r w:rsidRPr="004424B1">
              <w:rPr>
                <w:rStyle w:val="Term"/>
              </w:rPr>
              <w:t>planning activity</w:t>
            </w:r>
          </w:p>
        </w:tc>
      </w:tr>
      <w:tr w:rsidR="004C430C" w:rsidRPr="004424B1" w14:paraId="22D31E0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30B6258" w14:textId="77777777" w:rsidR="004C430C" w:rsidRPr="004424B1" w:rsidRDefault="004C430C" w:rsidP="007B4994">
            <w:pPr>
              <w:pStyle w:val="TableCell"/>
            </w:pPr>
            <w:proofErr w:type="spellStart"/>
            <w:r w:rsidRPr="004424B1">
              <w:t>timeOffset</w:t>
            </w:r>
            <w:proofErr w:type="spellEnd"/>
          </w:p>
        </w:tc>
        <w:tc>
          <w:tcPr>
            <w:tcW w:w="1984" w:type="dxa"/>
          </w:tcPr>
          <w:p w14:paraId="76C8B26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0C7194A8" w14:textId="4539D65D" w:rsidR="004C430C" w:rsidRPr="004424B1" w:rsidRDefault="008640EC" w:rsidP="007B4994">
            <w:pPr>
              <w:pStyle w:val="TableCell"/>
              <w:cnfStyle w:val="000000000000" w:firstRow="0" w:lastRow="0" w:firstColumn="0" w:lastColumn="0" w:oddVBand="0" w:evenVBand="0" w:oddHBand="0" w:evenHBand="0" w:firstRowFirstColumn="0" w:firstRowLastColumn="0" w:lastRowFirstColumn="0" w:lastRowLastColumn="0"/>
            </w:pPr>
            <w:ins w:id="35309" w:author="Quinten Van Woerkom" w:date="2024-11-29T10:11:00Z" w16du:dateUtc="2024-11-29T09:11:00Z">
              <w:r>
                <w:t>Yes</w:t>
              </w:r>
            </w:ins>
            <w:del w:id="35310" w:author="Quinten Van Woerkom" w:date="2024-11-29T10:11:00Z" w16du:dateUtc="2024-11-29T09:11:00Z">
              <w:r w:rsidR="004C430C" w:rsidRPr="004424B1" w:rsidDel="008640EC">
                <w:delText>No</w:delText>
              </w:r>
            </w:del>
          </w:p>
        </w:tc>
        <w:tc>
          <w:tcPr>
            <w:tcW w:w="4535" w:type="dxa"/>
          </w:tcPr>
          <w:p w14:paraId="00E85A9A" w14:textId="77777777" w:rsidR="00BE604E" w:rsidRDefault="004C430C" w:rsidP="007B4994">
            <w:pPr>
              <w:pStyle w:val="TableCell"/>
              <w:cnfStyle w:val="000000000000" w:firstRow="0" w:lastRow="0" w:firstColumn="0" w:lastColumn="0" w:oddVBand="0" w:evenVBand="0" w:oddHBand="0" w:evenHBand="0" w:firstRowFirstColumn="0" w:firstRowLastColumn="0" w:lastRowFirstColumn="0" w:lastRowLastColumn="0"/>
              <w:rPr>
                <w:ins w:id="35311" w:author="Peter Van Der Plas" w:date="2025-01-01T16:37:00Z" w16du:dateUtc="2025-01-01T15:37:00Z"/>
              </w:rPr>
            </w:pPr>
            <w:r w:rsidRPr="004424B1">
              <w:t xml:space="preserve">Offset from </w:t>
            </w:r>
            <w:proofErr w:type="spellStart"/>
            <w:r w:rsidRPr="004424B1">
              <w:t>timeRef</w:t>
            </w:r>
            <w:proofErr w:type="spellEnd"/>
            <w:r w:rsidRPr="004424B1">
              <w:t xml:space="preserve"> that specifies the time at which the Effect is to be applied.</w:t>
            </w:r>
          </w:p>
          <w:p w14:paraId="7C60A627" w14:textId="1196233A" w:rsidR="004C430C" w:rsidRPr="004424B1" w:rsidRDefault="008640EC" w:rsidP="007B4994">
            <w:pPr>
              <w:pStyle w:val="TableCell"/>
              <w:cnfStyle w:val="000000000000" w:firstRow="0" w:lastRow="0" w:firstColumn="0" w:lastColumn="0" w:oddVBand="0" w:evenVBand="0" w:oddHBand="0" w:evenHBand="0" w:firstRowFirstColumn="0" w:firstRowLastColumn="0" w:lastRowFirstColumn="0" w:lastRowLastColumn="0"/>
            </w:pPr>
            <w:ins w:id="35312" w:author="Quinten Van Woerkom" w:date="2024-11-29T10:11:00Z" w16du:dateUtc="2024-11-29T09:11:00Z">
              <w:del w:id="35313" w:author="Peter Van Der Plas" w:date="2025-01-01T16:37:00Z" w16du:dateUtc="2025-01-01T15:37:00Z">
                <w:r w:rsidDel="00BE604E">
                  <w:delText xml:space="preserve">  </w:delText>
                </w:r>
              </w:del>
              <w:commentRangeStart w:id="35314"/>
              <w:r>
                <w:t>Default is no offset.</w:t>
              </w:r>
              <w:commentRangeEnd w:id="35314"/>
              <w:r>
                <w:rPr>
                  <w:rStyle w:val="CommentReference"/>
                  <w:rFonts w:cs="Times New Roman"/>
                  <w:lang w:val="en-US" w:eastAsia="en-US"/>
                </w:rPr>
                <w:commentReference w:id="35314"/>
              </w:r>
            </w:ins>
          </w:p>
        </w:tc>
      </w:tr>
      <w:tr w:rsidR="004C430C" w:rsidRPr="004424B1" w14:paraId="66FAA66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834CA8B" w14:textId="77777777" w:rsidR="004C430C" w:rsidRPr="004424B1" w:rsidRDefault="004C430C" w:rsidP="007B4994">
            <w:pPr>
              <w:pStyle w:val="TableCell"/>
            </w:pPr>
            <w:r w:rsidRPr="004424B1">
              <w:t>operator</w:t>
            </w:r>
          </w:p>
        </w:tc>
        <w:tc>
          <w:tcPr>
            <w:tcW w:w="1984" w:type="dxa"/>
          </w:tcPr>
          <w:p w14:paraId="3C4AE69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EffectOperationEnum</w:t>
            </w:r>
            <w:proofErr w:type="spellEnd"/>
          </w:p>
        </w:tc>
        <w:tc>
          <w:tcPr>
            <w:tcW w:w="992" w:type="dxa"/>
          </w:tcPr>
          <w:p w14:paraId="207D6CF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6C9794D" w14:textId="2286109F"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35315"/>
            <w:r w:rsidRPr="004424B1">
              <w:t xml:space="preserve">Operation to be performed on the </w:t>
            </w:r>
            <w:r w:rsidRPr="004424B1">
              <w:rPr>
                <w:rStyle w:val="Term"/>
              </w:rPr>
              <w:t>planning resource</w:t>
            </w:r>
            <w:r w:rsidRPr="004424B1">
              <w:t xml:space="preserve">.  One of: SET, </w:t>
            </w:r>
            <w:ins w:id="35316" w:author="Quinten Van Woerkom" w:date="2024-12-02T13:39:00Z" w16du:dateUtc="2024-12-02T12:39:00Z">
              <w:r w:rsidR="00333843">
                <w:t>INCREASE</w:t>
              </w:r>
            </w:ins>
            <w:del w:id="35317" w:author="Quinten Van Woerkom" w:date="2024-12-02T13:39:00Z" w16du:dateUtc="2024-12-02T12:39:00Z">
              <w:r w:rsidRPr="004424B1" w:rsidDel="00333843">
                <w:delText>INCREMENT</w:delText>
              </w:r>
            </w:del>
            <w:r w:rsidRPr="004424B1">
              <w:t xml:space="preserve">, </w:t>
            </w:r>
            <w:del w:id="35318" w:author="Quinten Van Woerkom" w:date="2024-12-02T13:39:00Z" w16du:dateUtc="2024-12-02T12:39:00Z">
              <w:r w:rsidRPr="004424B1" w:rsidDel="00333843">
                <w:delText>DECREMENT</w:delText>
              </w:r>
            </w:del>
            <w:ins w:id="35319" w:author="Quinten Van Woerkom" w:date="2024-12-02T13:39:00Z" w16du:dateUtc="2024-12-02T12:39:00Z">
              <w:r w:rsidR="00333843">
                <w:t>DECREASE</w:t>
              </w:r>
            </w:ins>
            <w:r w:rsidRPr="004424B1">
              <w:t>.</w:t>
            </w:r>
          </w:p>
          <w:p w14:paraId="7A3F3C56" w14:textId="1A563164" w:rsidR="004C430C" w:rsidRPr="004424B1" w:rsidRDefault="00333843" w:rsidP="007B4994">
            <w:pPr>
              <w:pStyle w:val="TableCell"/>
              <w:cnfStyle w:val="000000000000" w:firstRow="0" w:lastRow="0" w:firstColumn="0" w:lastColumn="0" w:oddVBand="0" w:evenVBand="0" w:oddHBand="0" w:evenHBand="0" w:firstRowFirstColumn="0" w:firstRowLastColumn="0" w:lastRowFirstColumn="0" w:lastRowLastColumn="0"/>
            </w:pPr>
            <w:ins w:id="35320" w:author="Quinten Van Woerkom" w:date="2024-12-02T13:39:00Z" w16du:dateUtc="2024-12-02T12:39:00Z">
              <w:r>
                <w:t xml:space="preserve">Increase </w:t>
              </w:r>
            </w:ins>
            <w:del w:id="35321" w:author="Quinten Van Woerkom" w:date="2024-12-02T13:39:00Z" w16du:dateUtc="2024-12-02T12:39:00Z">
              <w:r w:rsidR="004C430C" w:rsidRPr="004424B1" w:rsidDel="00333843">
                <w:delText xml:space="preserve">Increment </w:delText>
              </w:r>
            </w:del>
            <w:r w:rsidR="004C430C" w:rsidRPr="004424B1">
              <w:t>and</w:t>
            </w:r>
            <w:ins w:id="35322" w:author="Quinten Van Woerkom" w:date="2024-12-02T13:39:00Z" w16du:dateUtc="2024-12-02T12:39:00Z">
              <w:r>
                <w:t xml:space="preserve"> decrease</w:t>
              </w:r>
            </w:ins>
            <w:del w:id="35323" w:author="Quinten Van Woerkom" w:date="2024-12-02T13:39:00Z" w16du:dateUtc="2024-12-02T12:39:00Z">
              <w:r w:rsidR="004C430C" w:rsidRPr="004424B1" w:rsidDel="00333843">
                <w:delText xml:space="preserve"> decrement</w:delText>
              </w:r>
            </w:del>
            <w:r w:rsidR="004C430C" w:rsidRPr="004424B1">
              <w:t xml:space="preserve"> are only applicable to numeric data types.</w:t>
            </w:r>
            <w:commentRangeEnd w:id="35315"/>
            <w:r>
              <w:rPr>
                <w:rStyle w:val="CommentReference"/>
                <w:rFonts w:cs="Times New Roman"/>
                <w:lang w:val="en-US" w:eastAsia="en-US"/>
              </w:rPr>
              <w:commentReference w:id="35315"/>
            </w:r>
          </w:p>
        </w:tc>
      </w:tr>
      <w:tr w:rsidR="004C430C" w:rsidRPr="004424B1" w14:paraId="52B0289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8CDA9E3" w14:textId="77777777" w:rsidR="004C430C" w:rsidRPr="004424B1" w:rsidRDefault="004C430C" w:rsidP="007B4994">
            <w:pPr>
              <w:pStyle w:val="TableCell"/>
            </w:pPr>
            <w:r w:rsidRPr="004424B1">
              <w:t>value</w:t>
            </w:r>
          </w:p>
        </w:tc>
        <w:tc>
          <w:tcPr>
            <w:tcW w:w="1984" w:type="dxa"/>
          </w:tcPr>
          <w:p w14:paraId="44FB2A5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Attribute</w:t>
            </w:r>
          </w:p>
        </w:tc>
        <w:tc>
          <w:tcPr>
            <w:tcW w:w="992" w:type="dxa"/>
          </w:tcPr>
          <w:p w14:paraId="7294A41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B673D86" w14:textId="333E5999"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35324"/>
            <w:r w:rsidRPr="004424B1">
              <w:t xml:space="preserve">The value that the </w:t>
            </w:r>
            <w:r w:rsidRPr="004424B1">
              <w:rPr>
                <w:rStyle w:val="Term"/>
              </w:rPr>
              <w:t xml:space="preserve">planning resource </w:t>
            </w:r>
            <w:r w:rsidRPr="004424B1">
              <w:t xml:space="preserve">is to be set to if the Effect operator is SET; or to be </w:t>
            </w:r>
            <w:ins w:id="35325" w:author="Quinten Van Woerkom" w:date="2024-12-02T13:39:00Z" w16du:dateUtc="2024-12-02T12:39:00Z">
              <w:r w:rsidR="00333843">
                <w:t>increased</w:t>
              </w:r>
            </w:ins>
            <w:del w:id="35326" w:author="Quinten Van Woerkom" w:date="2024-12-02T13:39:00Z" w16du:dateUtc="2024-12-02T12:39:00Z">
              <w:r w:rsidRPr="004424B1" w:rsidDel="00333843">
                <w:delText>incremented</w:delText>
              </w:r>
            </w:del>
            <w:r w:rsidRPr="004424B1">
              <w:t>/</w:t>
            </w:r>
            <w:ins w:id="35327" w:author="Quinten Van Woerkom" w:date="2024-12-02T13:39:00Z" w16du:dateUtc="2024-12-02T12:39:00Z">
              <w:r w:rsidR="00333843">
                <w:t>decreased</w:t>
              </w:r>
            </w:ins>
            <w:del w:id="35328" w:author="Quinten Van Woerkom" w:date="2024-12-02T13:39:00Z" w16du:dateUtc="2024-12-02T12:39:00Z">
              <w:r w:rsidRPr="004424B1" w:rsidDel="00333843">
                <w:delText>decremented</w:delText>
              </w:r>
            </w:del>
            <w:r w:rsidRPr="004424B1">
              <w:t xml:space="preserve"> by if it is </w:t>
            </w:r>
            <w:ins w:id="35329" w:author="Quinten Van Woerkom" w:date="2024-12-02T13:39:00Z" w16du:dateUtc="2024-12-02T12:39:00Z">
              <w:r w:rsidR="00333843">
                <w:t xml:space="preserve">INCREASE </w:t>
              </w:r>
            </w:ins>
            <w:del w:id="35330" w:author="Quinten Van Woerkom" w:date="2024-12-02T13:39:00Z" w16du:dateUtc="2024-12-02T12:39:00Z">
              <w:r w:rsidRPr="004424B1" w:rsidDel="00333843">
                <w:delText xml:space="preserve">INCREMENT </w:delText>
              </w:r>
            </w:del>
            <w:r w:rsidRPr="004424B1">
              <w:t>or</w:t>
            </w:r>
            <w:ins w:id="35331" w:author="Quinten Van Woerkom" w:date="2024-12-02T13:39:00Z" w16du:dateUtc="2024-12-02T12:39:00Z">
              <w:r w:rsidR="00333843">
                <w:t xml:space="preserve"> DECREASE</w:t>
              </w:r>
            </w:ins>
            <w:del w:id="35332" w:author="Quinten Van Woerkom" w:date="2024-12-02T13:39:00Z" w16du:dateUtc="2024-12-02T12:39:00Z">
              <w:r w:rsidRPr="004424B1" w:rsidDel="00333843">
                <w:delText xml:space="preserve"> DECREMENT</w:delText>
              </w:r>
            </w:del>
            <w:r w:rsidRPr="004424B1">
              <w:t>.</w:t>
            </w:r>
            <w:commentRangeEnd w:id="35324"/>
            <w:r w:rsidR="00333843">
              <w:rPr>
                <w:rStyle w:val="CommentReference"/>
                <w:rFonts w:cs="Times New Roman"/>
                <w:lang w:val="en-US" w:eastAsia="en-US"/>
              </w:rPr>
              <w:commentReference w:id="35324"/>
            </w:r>
          </w:p>
        </w:tc>
      </w:tr>
    </w:tbl>
    <w:p w14:paraId="4B127D80" w14:textId="0A3FEF23" w:rsidR="004C430C" w:rsidRDefault="00590348">
      <w:pPr>
        <w:pStyle w:val="Heading4"/>
        <w:spacing w:before="480"/>
        <w:rPr>
          <w:ins w:id="35333" w:author="Quinten Van Woerkom" w:date="2024-12-18T16:51:00Z" w16du:dateUtc="2024-12-18T15:51:00Z"/>
        </w:rPr>
        <w:pPrChange w:id="35334" w:author="Peter Van Der Plas" w:date="2024-12-29T19:29:00Z" w16du:dateUtc="2024-12-29T18:29:00Z">
          <w:pPr>
            <w:pStyle w:val="Heading4"/>
          </w:pPr>
        </w:pPrChange>
      </w:pPr>
      <w:ins w:id="35335" w:author="Quinten Van Woerkom" w:date="2024-12-18T16:51:00Z" w16du:dateUtc="2024-12-18T15:51:00Z">
        <w:r>
          <w:t xml:space="preserve">Data Type: </w:t>
        </w:r>
      </w:ins>
      <w:proofErr w:type="spellStart"/>
      <w:r w:rsidR="004C430C" w:rsidRPr="004424B1">
        <w:t>EffectOperationEnum</w:t>
      </w:r>
      <w:proofErr w:type="spellEnd"/>
    </w:p>
    <w:p w14:paraId="5931CC38" w14:textId="0CDDE933" w:rsidR="00590348" w:rsidRPr="00590348" w:rsidRDefault="00590348">
      <w:pPr>
        <w:pStyle w:val="Heading5"/>
        <w:rPr>
          <w:ins w:id="35336" w:author="Quinten Van Woerkom" w:date="2024-12-18T11:40:00Z" w16du:dateUtc="2024-12-18T10:40:00Z"/>
        </w:rPr>
        <w:pPrChange w:id="35337" w:author="Quinten Van Woerkom" w:date="2024-12-18T16:51:00Z" w16du:dateUtc="2024-12-18T15:51:00Z">
          <w:pPr>
            <w:pStyle w:val="HeadingNoNumber"/>
          </w:pPr>
        </w:pPrChange>
      </w:pPr>
      <w:ins w:id="35338" w:author="Quinten Van Woerkom" w:date="2024-12-18T16:51:00Z" w16du:dateUtc="2024-12-18T15:51:00Z">
        <w:r>
          <w:t>Overview</w:t>
        </w:r>
      </w:ins>
    </w:p>
    <w:p w14:paraId="2BA72F27" w14:textId="4E111F72" w:rsidR="00377153" w:rsidRDefault="00377153">
      <w:pPr>
        <w:rPr>
          <w:ins w:id="35339" w:author="Quinten Van Woerkom" w:date="2024-12-18T16:51:00Z" w16du:dateUtc="2024-12-18T15:51:00Z"/>
          <w:lang w:val="en-GB" w:eastAsia="en-GB"/>
        </w:rPr>
      </w:pPr>
      <w:commentRangeStart w:id="35340"/>
      <w:ins w:id="35341" w:author="Quinten Van Woerkom" w:date="2024-12-18T11:41:00Z" w16du:dateUtc="2024-12-18T10:41:00Z">
        <w:r>
          <w:rPr>
            <w:lang w:val="en-GB" w:eastAsia="en-GB"/>
          </w:rPr>
          <w:t xml:space="preserve">An </w:t>
        </w:r>
        <w:proofErr w:type="spellStart"/>
        <w:r>
          <w:rPr>
            <w:lang w:val="en-GB" w:eastAsia="en-GB"/>
          </w:rPr>
          <w:t>EffectOperationEnum</w:t>
        </w:r>
        <w:proofErr w:type="spellEnd"/>
        <w:r>
          <w:rPr>
            <w:lang w:val="en-GB" w:eastAsia="en-GB"/>
          </w:rPr>
          <w:t xml:space="preserve"> is used to denote the specific type of change made to a</w:t>
        </w:r>
        <w:r w:rsidR="002B0729">
          <w:rPr>
            <w:lang w:val="en-GB" w:eastAsia="en-GB"/>
          </w:rPr>
          <w:t xml:space="preserve"> </w:t>
        </w:r>
        <w:r w:rsidR="002B0729">
          <w:rPr>
            <w:b/>
            <w:bCs/>
            <w:lang w:val="en-GB" w:eastAsia="en-GB"/>
          </w:rPr>
          <w:t>planning resource</w:t>
        </w:r>
        <w:r>
          <w:rPr>
            <w:lang w:val="en-GB" w:eastAsia="en-GB"/>
          </w:rPr>
          <w:t xml:space="preserve"> for a given Effect.</w:t>
        </w:r>
      </w:ins>
      <w:commentRangeEnd w:id="35340"/>
      <w:ins w:id="35342" w:author="Quinten Van Woerkom" w:date="2024-12-18T11:42:00Z" w16du:dateUtc="2024-12-18T10:42:00Z">
        <w:r w:rsidR="002B0729">
          <w:rPr>
            <w:rStyle w:val="CommentReference"/>
          </w:rPr>
          <w:commentReference w:id="35340"/>
        </w:r>
      </w:ins>
    </w:p>
    <w:p w14:paraId="0CF50A0B" w14:textId="669844D7" w:rsidR="00590348" w:rsidRPr="00090D06" w:rsidRDefault="00590348">
      <w:pPr>
        <w:pStyle w:val="Heading5"/>
        <w:spacing w:before="480" w:after="240"/>
        <w:pPrChange w:id="35343" w:author="Peter Van Der Plas" w:date="2024-12-29T19:28:00Z" w16du:dateUtc="2024-12-29T18:28:00Z">
          <w:pPr>
            <w:pStyle w:val="HeadingNoNumber"/>
          </w:pPr>
        </w:pPrChange>
      </w:pPr>
      <w:ins w:id="35344" w:author="Quinten Van Woerkom" w:date="2024-12-18T16:51:00Z" w16du:dateUtc="2024-12-18T15:51:00Z">
        <w:r>
          <w:t>Definition</w:t>
        </w:r>
      </w:ins>
    </w:p>
    <w:p w14:paraId="2CEE1974" w14:textId="100701D8" w:rsidR="00951043" w:rsidRPr="004424B1" w:rsidDel="00590348" w:rsidRDefault="00951043">
      <w:pPr>
        <w:keepNext/>
        <w:spacing w:after="240"/>
        <w:rPr>
          <w:del w:id="35345" w:author="Quinten Van Woerkom" w:date="2024-12-18T16:51:00Z" w16du:dateUtc="2024-12-18T15:51:00Z"/>
          <w:lang w:val="en-GB" w:eastAsia="en-GB"/>
        </w:rPr>
        <w:pPrChange w:id="35346" w:author="Quinten Van Woerkom" w:date="2024-12-18T16:51:00Z" w16du:dateUtc="2024-12-18T15:51:00Z">
          <w:pPr>
            <w:keepNext/>
            <w:spacing w:before="0"/>
          </w:pPr>
        </w:pPrChange>
      </w:pPr>
    </w:p>
    <w:tbl>
      <w:tblPr>
        <w:tblStyle w:val="RBTable"/>
        <w:tblW w:w="9185" w:type="dxa"/>
        <w:tblLayout w:type="fixed"/>
        <w:tblLook w:val="0400" w:firstRow="0" w:lastRow="0" w:firstColumn="0" w:lastColumn="0" w:noHBand="0" w:noVBand="1"/>
        <w:tblCaption w:val="DSE EffectOperationEnum E5"/>
      </w:tblPr>
      <w:tblGrid>
        <w:gridCol w:w="1809"/>
        <w:gridCol w:w="5674"/>
        <w:gridCol w:w="709"/>
        <w:gridCol w:w="993"/>
      </w:tblGrid>
      <w:tr w:rsidR="004C430C" w:rsidRPr="004424B1" w14:paraId="24B58774" w14:textId="77777777" w:rsidTr="00EB66B3">
        <w:tc>
          <w:tcPr>
            <w:tcW w:w="1808" w:type="dxa"/>
            <w:shd w:val="clear" w:color="auto" w:fill="00CCFF"/>
          </w:tcPr>
          <w:p w14:paraId="1F658460" w14:textId="77777777" w:rsidR="004C430C" w:rsidRPr="00800FAF" w:rsidRDefault="004C430C" w:rsidP="00825170">
            <w:pPr>
              <w:pStyle w:val="TableCell"/>
              <w:keepNext/>
              <w:rPr>
                <w:color w:val="auto"/>
                <w:rPrChange w:id="35347" w:author="Peter Van Der Plas" w:date="2024-12-29T19:28:00Z" w16du:dateUtc="2024-12-29T18:28:00Z">
                  <w:rPr>
                    <w:color w:val="FFFFFF" w:themeColor="background1"/>
                  </w:rPr>
                </w:rPrChange>
              </w:rPr>
            </w:pPr>
            <w:r w:rsidRPr="00800FAF">
              <w:rPr>
                <w:color w:val="auto"/>
                <w:rPrChange w:id="35348" w:author="Peter Van Der Plas" w:date="2024-12-29T19:28:00Z" w16du:dateUtc="2024-12-29T18:28:00Z">
                  <w:rPr>
                    <w:color w:val="FFFFFF" w:themeColor="background1"/>
                  </w:rPr>
                </w:rPrChange>
              </w:rPr>
              <w:t>Name</w:t>
            </w:r>
          </w:p>
        </w:tc>
        <w:tc>
          <w:tcPr>
            <w:tcW w:w="5669" w:type="dxa"/>
          </w:tcPr>
          <w:p w14:paraId="1494076E" w14:textId="77777777" w:rsidR="004C430C" w:rsidRPr="004424B1" w:rsidRDefault="004C430C" w:rsidP="00825170">
            <w:pPr>
              <w:pStyle w:val="TableCell"/>
              <w:keepNext/>
              <w:rPr>
                <w:b/>
              </w:rPr>
            </w:pPr>
            <w:proofErr w:type="spellStart"/>
            <w:r w:rsidRPr="004424B1">
              <w:rPr>
                <w:b/>
              </w:rPr>
              <w:t>EffectOperationEnum</w:t>
            </w:r>
            <w:proofErr w:type="spellEnd"/>
          </w:p>
        </w:tc>
        <w:tc>
          <w:tcPr>
            <w:tcW w:w="708" w:type="dxa"/>
            <w:shd w:val="clear" w:color="auto" w:fill="00CCFF"/>
          </w:tcPr>
          <w:p w14:paraId="0DEDD56A" w14:textId="77777777" w:rsidR="004C430C" w:rsidRPr="00800FAF" w:rsidRDefault="004C430C" w:rsidP="00825170">
            <w:pPr>
              <w:pStyle w:val="TableCell"/>
              <w:keepNext/>
              <w:rPr>
                <w:bCs/>
                <w:color w:val="auto"/>
                <w:rPrChange w:id="35349" w:author="Peter Van Der Plas" w:date="2024-12-29T19:28:00Z" w16du:dateUtc="2024-12-29T18:28:00Z">
                  <w:rPr>
                    <w:b/>
                  </w:rPr>
                </w:rPrChange>
              </w:rPr>
            </w:pPr>
            <w:r w:rsidRPr="00800FAF">
              <w:rPr>
                <w:bCs/>
                <w:color w:val="auto"/>
                <w:rPrChange w:id="35350" w:author="Peter Van Der Plas" w:date="2024-12-29T19:28:00Z" w16du:dateUtc="2024-12-29T18:28:00Z">
                  <w:rPr>
                    <w:b/>
                    <w:color w:val="FFFFFF" w:themeColor="background1"/>
                  </w:rPr>
                </w:rPrChange>
              </w:rPr>
              <w:t>SFP</w:t>
            </w:r>
          </w:p>
        </w:tc>
        <w:tc>
          <w:tcPr>
            <w:tcW w:w="992" w:type="dxa"/>
          </w:tcPr>
          <w:p w14:paraId="7820FDCD" w14:textId="583F19FD" w:rsidR="004C430C" w:rsidRPr="004424B1" w:rsidRDefault="003D40C2" w:rsidP="00825170">
            <w:pPr>
              <w:pStyle w:val="TableCell"/>
              <w:keepNext/>
              <w:jc w:val="right"/>
            </w:pPr>
            <w:fldSimple w:instr=" SEQ Area \* MERGEFORMAT ">
              <w:ins w:id="35351" w:author="Peter Van Der Plas" w:date="2025-01-01T17:31:00Z" w16du:dateUtc="2025-01-01T16:31:00Z">
                <w:r w:rsidR="006D1623">
                  <w:rPr>
                    <w:noProof/>
                  </w:rPr>
                  <w:t>49</w:t>
                </w:r>
              </w:ins>
              <w:del w:id="35352" w:author="Peter Van Der Plas" w:date="2024-12-29T14:37:00Z" w16du:dateUtc="2024-12-29T13:37:00Z">
                <w:r w:rsidR="00816878" w:rsidDel="00D57A34">
                  <w:rPr>
                    <w:noProof/>
                  </w:rPr>
                  <w:delText>48</w:delText>
                </w:r>
              </w:del>
            </w:fldSimple>
          </w:p>
        </w:tc>
      </w:tr>
    </w:tbl>
    <w:p w14:paraId="631A28DB" w14:textId="77777777" w:rsidR="004C430C" w:rsidRPr="004424B1" w:rsidRDefault="004C430C" w:rsidP="00825170">
      <w:pPr>
        <w:keepNext/>
        <w:spacing w:before="0" w:line="240" w:lineRule="auto"/>
        <w:rPr>
          <w:sz w:val="2"/>
          <w:szCs w:val="2"/>
          <w:lang w:val="en-GB"/>
        </w:rPr>
      </w:pPr>
    </w:p>
    <w:tbl>
      <w:tblPr>
        <w:tblStyle w:val="RBTable"/>
        <w:tblW w:w="0" w:type="auto"/>
        <w:tblLayout w:type="fixed"/>
        <w:tblLook w:val="04A0" w:firstRow="1" w:lastRow="0" w:firstColumn="1" w:lastColumn="0" w:noHBand="0" w:noVBand="1"/>
      </w:tblPr>
      <w:tblGrid>
        <w:gridCol w:w="1809"/>
        <w:gridCol w:w="1134"/>
        <w:gridCol w:w="6236"/>
      </w:tblGrid>
      <w:tr w:rsidR="004C430C" w:rsidRPr="004424B1" w14:paraId="17A7EC27"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7D9E50D7" w14:textId="77777777" w:rsidR="004C430C" w:rsidRPr="004424B1" w:rsidRDefault="004C430C" w:rsidP="00825170">
            <w:pPr>
              <w:pStyle w:val="TableCell"/>
              <w:keepNext/>
            </w:pPr>
            <w:r w:rsidRPr="004424B1">
              <w:t>Status</w:t>
            </w:r>
          </w:p>
        </w:tc>
        <w:tc>
          <w:tcPr>
            <w:tcW w:w="1134" w:type="dxa"/>
          </w:tcPr>
          <w:p w14:paraId="3D904EE7" w14:textId="77777777" w:rsidR="004C430C" w:rsidRPr="004424B1" w:rsidRDefault="004C430C" w:rsidP="00825170">
            <w:pPr>
              <w:pStyle w:val="TableCell"/>
              <w:keepNext/>
              <w:jc w:val="center"/>
              <w:cnfStyle w:val="100000000000" w:firstRow="1" w:lastRow="0" w:firstColumn="0" w:lastColumn="0" w:oddVBand="0" w:evenVBand="0" w:oddHBand="0" w:evenHBand="0" w:firstRowFirstColumn="0" w:firstRowLastColumn="0" w:lastRowFirstColumn="0" w:lastRowLastColumn="0"/>
            </w:pPr>
            <w:r w:rsidRPr="004424B1">
              <w:t>Value</w:t>
            </w:r>
          </w:p>
        </w:tc>
        <w:tc>
          <w:tcPr>
            <w:tcW w:w="6236" w:type="dxa"/>
          </w:tcPr>
          <w:p w14:paraId="642FC510"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063D987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201B58E1" w14:textId="77777777" w:rsidR="004C430C" w:rsidRPr="004424B1" w:rsidRDefault="004C430C" w:rsidP="007B4994">
            <w:pPr>
              <w:pStyle w:val="TableCell"/>
            </w:pPr>
            <w:r w:rsidRPr="004424B1">
              <w:t>SET</w:t>
            </w:r>
          </w:p>
        </w:tc>
        <w:tc>
          <w:tcPr>
            <w:tcW w:w="1134" w:type="dxa"/>
          </w:tcPr>
          <w:p w14:paraId="542D78DE"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w:t>
            </w:r>
          </w:p>
        </w:tc>
        <w:tc>
          <w:tcPr>
            <w:tcW w:w="6236" w:type="dxa"/>
          </w:tcPr>
          <w:p w14:paraId="6F82C14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Set to specified value</w:t>
            </w:r>
          </w:p>
        </w:tc>
      </w:tr>
      <w:tr w:rsidR="004C430C" w:rsidRPr="004424B1" w14:paraId="1D76F5A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40EAE6D" w14:textId="1546E0F8" w:rsidR="004C430C" w:rsidRPr="004424B1" w:rsidRDefault="004C430C" w:rsidP="007B4994">
            <w:pPr>
              <w:pStyle w:val="TableCell"/>
            </w:pPr>
            <w:commentRangeStart w:id="35353"/>
            <w:r w:rsidRPr="004424B1">
              <w:t>INCRE</w:t>
            </w:r>
            <w:ins w:id="35354" w:author="Quinten Van Woerkom" w:date="2024-12-02T13:39:00Z" w16du:dateUtc="2024-12-02T12:39:00Z">
              <w:r w:rsidR="00333843">
                <w:t>ASE</w:t>
              </w:r>
            </w:ins>
            <w:del w:id="35355" w:author="Quinten Van Woerkom" w:date="2024-12-02T13:39:00Z" w16du:dateUtc="2024-12-02T12:39:00Z">
              <w:r w:rsidRPr="004424B1" w:rsidDel="00333843">
                <w:delText>MENT</w:delText>
              </w:r>
            </w:del>
          </w:p>
        </w:tc>
        <w:tc>
          <w:tcPr>
            <w:tcW w:w="1134" w:type="dxa"/>
          </w:tcPr>
          <w:p w14:paraId="424650FB"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2</w:t>
            </w:r>
          </w:p>
        </w:tc>
        <w:tc>
          <w:tcPr>
            <w:tcW w:w="6236" w:type="dxa"/>
          </w:tcPr>
          <w:p w14:paraId="1E9D8EAB" w14:textId="54A65A6F"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del w:id="35356" w:author="Quinten Van Woerkom" w:date="2024-12-02T13:39:00Z" w16du:dateUtc="2024-12-02T12:39:00Z">
              <w:r w:rsidRPr="004424B1" w:rsidDel="00333843">
                <w:delText xml:space="preserve">Increment </w:delText>
              </w:r>
            </w:del>
            <w:ins w:id="35357" w:author="Quinten Van Woerkom" w:date="2024-12-02T13:39:00Z" w16du:dateUtc="2024-12-02T12:39:00Z">
              <w:r w:rsidR="00333843">
                <w:t xml:space="preserve">Increase </w:t>
              </w:r>
            </w:ins>
            <w:r w:rsidRPr="004424B1">
              <w:t>by specified value</w:t>
            </w:r>
            <w:commentRangeEnd w:id="35353"/>
            <w:r w:rsidR="00333843">
              <w:rPr>
                <w:rStyle w:val="CommentReference"/>
                <w:rFonts w:cs="Times New Roman"/>
                <w:lang w:val="en-US" w:eastAsia="en-US"/>
              </w:rPr>
              <w:commentReference w:id="35353"/>
            </w:r>
          </w:p>
        </w:tc>
      </w:tr>
      <w:tr w:rsidR="004C430C" w:rsidRPr="004424B1" w14:paraId="0932C5C3"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7BB2F6E" w14:textId="2E84E755" w:rsidR="004C430C" w:rsidRPr="004424B1" w:rsidRDefault="00333843" w:rsidP="007B4994">
            <w:pPr>
              <w:pStyle w:val="TableCell"/>
            </w:pPr>
            <w:commentRangeStart w:id="35358"/>
            <w:ins w:id="35359" w:author="Quinten Van Woerkom" w:date="2024-12-02T13:39:00Z" w16du:dateUtc="2024-12-02T12:39:00Z">
              <w:r>
                <w:t>DECREASE</w:t>
              </w:r>
            </w:ins>
            <w:del w:id="35360" w:author="Quinten Van Woerkom" w:date="2024-12-02T13:39:00Z" w16du:dateUtc="2024-12-02T12:39:00Z">
              <w:r w:rsidR="004C430C" w:rsidRPr="004424B1" w:rsidDel="00333843">
                <w:delText>DECREMENT</w:delText>
              </w:r>
            </w:del>
          </w:p>
        </w:tc>
        <w:tc>
          <w:tcPr>
            <w:tcW w:w="1134" w:type="dxa"/>
          </w:tcPr>
          <w:p w14:paraId="63178366"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3</w:t>
            </w:r>
          </w:p>
        </w:tc>
        <w:tc>
          <w:tcPr>
            <w:tcW w:w="6236" w:type="dxa"/>
          </w:tcPr>
          <w:p w14:paraId="1818C463" w14:textId="7B046AD8" w:rsidR="004C430C" w:rsidRPr="004424B1" w:rsidRDefault="00333843" w:rsidP="007B4994">
            <w:pPr>
              <w:pStyle w:val="TableCell"/>
              <w:cnfStyle w:val="000000000000" w:firstRow="0" w:lastRow="0" w:firstColumn="0" w:lastColumn="0" w:oddVBand="0" w:evenVBand="0" w:oddHBand="0" w:evenHBand="0" w:firstRowFirstColumn="0" w:firstRowLastColumn="0" w:lastRowFirstColumn="0" w:lastRowLastColumn="0"/>
            </w:pPr>
            <w:ins w:id="35361" w:author="Quinten Van Woerkom" w:date="2024-12-02T13:39:00Z" w16du:dateUtc="2024-12-02T12:39:00Z">
              <w:r>
                <w:t xml:space="preserve">Decrease </w:t>
              </w:r>
            </w:ins>
            <w:del w:id="35362" w:author="Quinten Van Woerkom" w:date="2024-12-02T13:39:00Z" w16du:dateUtc="2024-12-02T12:39:00Z">
              <w:r w:rsidR="004C430C" w:rsidRPr="004424B1" w:rsidDel="00333843">
                <w:delText xml:space="preserve">Decrement </w:delText>
              </w:r>
            </w:del>
            <w:r w:rsidR="004C430C" w:rsidRPr="004424B1">
              <w:t>by specified value</w:t>
            </w:r>
            <w:commentRangeEnd w:id="35358"/>
            <w:r>
              <w:rPr>
                <w:rStyle w:val="CommentReference"/>
                <w:rFonts w:cs="Times New Roman"/>
                <w:lang w:val="en-US" w:eastAsia="en-US"/>
              </w:rPr>
              <w:commentReference w:id="35358"/>
            </w:r>
          </w:p>
        </w:tc>
      </w:tr>
    </w:tbl>
    <w:p w14:paraId="7BD97B5D" w14:textId="60C8CAA5" w:rsidR="004C430C" w:rsidRDefault="00590348">
      <w:pPr>
        <w:pStyle w:val="Heading4"/>
        <w:spacing w:before="480"/>
        <w:rPr>
          <w:ins w:id="35363" w:author="Quinten Van Woerkom" w:date="2024-12-18T16:52:00Z" w16du:dateUtc="2024-12-18T15:52:00Z"/>
        </w:rPr>
        <w:pPrChange w:id="35364" w:author="Peter Van Der Plas" w:date="2024-12-29T19:28:00Z" w16du:dateUtc="2024-12-29T18:28:00Z">
          <w:pPr>
            <w:pStyle w:val="Heading4"/>
          </w:pPr>
        </w:pPrChange>
      </w:pPr>
      <w:ins w:id="35365" w:author="Quinten Van Woerkom" w:date="2024-12-18T16:52:00Z" w16du:dateUtc="2024-12-18T15:52:00Z">
        <w:r>
          <w:t xml:space="preserve">Data Type: </w:t>
        </w:r>
      </w:ins>
      <w:proofErr w:type="spellStart"/>
      <w:r w:rsidR="004C430C" w:rsidRPr="004424B1">
        <w:t>ComplexEffect</w:t>
      </w:r>
      <w:proofErr w:type="spellEnd"/>
    </w:p>
    <w:p w14:paraId="57A1F19C" w14:textId="6CE76863" w:rsidR="00590348" w:rsidRPr="00590348" w:rsidRDefault="00590348">
      <w:pPr>
        <w:pStyle w:val="Heading5"/>
        <w:pPrChange w:id="35366" w:author="Quinten Van Woerkom" w:date="2024-12-18T16:52:00Z" w16du:dateUtc="2024-12-18T15:52:00Z">
          <w:pPr>
            <w:pStyle w:val="HeadingNoNumber"/>
          </w:pPr>
        </w:pPrChange>
      </w:pPr>
      <w:ins w:id="35367" w:author="Quinten Van Woerkom" w:date="2024-12-18T16:52:00Z" w16du:dateUtc="2024-12-18T15:52:00Z">
        <w:r>
          <w:t>Overview</w:t>
        </w:r>
      </w:ins>
    </w:p>
    <w:p w14:paraId="615EA175" w14:textId="77777777" w:rsidR="004C430C" w:rsidRPr="004424B1" w:rsidRDefault="004C430C" w:rsidP="004C430C">
      <w:pPr>
        <w:rPr>
          <w:lang w:val="en-GB"/>
        </w:rPr>
      </w:pPr>
      <w:r w:rsidRPr="004424B1">
        <w:rPr>
          <w:lang w:val="en-GB"/>
        </w:rPr>
        <w:t xml:space="preserve">In the simple effect, the value of the impacted </w:t>
      </w:r>
      <w:r w:rsidRPr="004424B1">
        <w:rPr>
          <w:rStyle w:val="Term"/>
          <w:lang w:val="en-GB"/>
        </w:rPr>
        <w:t>planning resource</w:t>
      </w:r>
      <w:r w:rsidRPr="004424B1">
        <w:rPr>
          <w:lang w:val="en-GB"/>
        </w:rPr>
        <w:t xml:space="preserve"> is set to the specified value at a single point in time.</w:t>
      </w:r>
    </w:p>
    <w:p w14:paraId="0664FD51" w14:textId="77777777" w:rsidR="004C430C" w:rsidRDefault="004C430C" w:rsidP="00031B8A">
      <w:pPr>
        <w:rPr>
          <w:ins w:id="35368" w:author="Quinten Van Woerkom" w:date="2024-12-18T16:52:00Z" w16du:dateUtc="2024-12-18T15:52:00Z"/>
          <w:lang w:val="en-GB"/>
        </w:rPr>
      </w:pPr>
      <w:r w:rsidRPr="004424B1">
        <w:rPr>
          <w:lang w:val="en-GB"/>
        </w:rPr>
        <w:t xml:space="preserve">With the complex effect, the value of the impacted </w:t>
      </w:r>
      <w:r w:rsidRPr="004424B1">
        <w:rPr>
          <w:rStyle w:val="Term"/>
          <w:lang w:val="en-GB"/>
        </w:rPr>
        <w:t xml:space="preserve">planning resource </w:t>
      </w:r>
      <w:r w:rsidRPr="004424B1">
        <w:rPr>
          <w:lang w:val="en-GB"/>
        </w:rPr>
        <w:t xml:space="preserve">can be evolved over a specified time period in accordance with a defined </w:t>
      </w:r>
      <w:proofErr w:type="spellStart"/>
      <w:r w:rsidRPr="004424B1">
        <w:rPr>
          <w:lang w:val="en-GB"/>
        </w:rPr>
        <w:t>RelativeResourceProfile</w:t>
      </w:r>
      <w:proofErr w:type="spellEnd"/>
      <w:r w:rsidRPr="004424B1">
        <w:rPr>
          <w:lang w:val="en-GB"/>
        </w:rPr>
        <w:t>.</w:t>
      </w:r>
    </w:p>
    <w:p w14:paraId="56ADEC4B" w14:textId="1537B0FD" w:rsidR="00590348" w:rsidRPr="004424B1" w:rsidRDefault="00590348">
      <w:pPr>
        <w:pStyle w:val="Heading5"/>
        <w:spacing w:before="480" w:after="240"/>
        <w:rPr>
          <w:lang w:val="en-GB"/>
        </w:rPr>
        <w:pPrChange w:id="35369" w:author="Peter Van Der Plas" w:date="2024-12-29T19:27:00Z" w16du:dateUtc="2024-12-29T18:27:00Z">
          <w:pPr/>
        </w:pPrChange>
      </w:pPr>
      <w:ins w:id="35370" w:author="Quinten Van Woerkom" w:date="2024-12-18T16:52:00Z" w16du:dateUtc="2024-12-18T15:52:00Z">
        <w:r>
          <w:rPr>
            <w:lang w:val="en-GB"/>
          </w:rPr>
          <w:t>Definition</w:t>
        </w:r>
      </w:ins>
    </w:p>
    <w:p w14:paraId="2EEDF4C9" w14:textId="7157DB02" w:rsidR="00031B8A" w:rsidRPr="004424B1" w:rsidDel="00590348" w:rsidRDefault="00031B8A">
      <w:pPr>
        <w:spacing w:after="240"/>
        <w:rPr>
          <w:del w:id="35371" w:author="Quinten Van Woerkom" w:date="2024-12-18T16:52:00Z" w16du:dateUtc="2024-12-18T15:52:00Z"/>
          <w:lang w:val="en-GB"/>
        </w:rPr>
        <w:pPrChange w:id="35372" w:author="Quinten Van Woerkom" w:date="2024-12-18T16:52:00Z" w16du:dateUtc="2024-12-18T15:52:00Z">
          <w:pPr>
            <w:spacing w:before="0"/>
          </w:pPr>
        </w:pPrChange>
      </w:pPr>
    </w:p>
    <w:tbl>
      <w:tblPr>
        <w:tblStyle w:val="RBTable"/>
        <w:tblW w:w="9179" w:type="dxa"/>
        <w:tblLayout w:type="fixed"/>
        <w:tblLook w:val="0400" w:firstRow="0" w:lastRow="0" w:firstColumn="0" w:lastColumn="0" w:noHBand="0" w:noVBand="1"/>
        <w:tblCaption w:val="DSC ComplexEffect E5"/>
      </w:tblPr>
      <w:tblGrid>
        <w:gridCol w:w="1667"/>
        <w:gridCol w:w="2976"/>
        <w:gridCol w:w="992"/>
        <w:gridCol w:w="1843"/>
        <w:gridCol w:w="709"/>
        <w:gridCol w:w="992"/>
      </w:tblGrid>
      <w:tr w:rsidR="004C430C" w:rsidRPr="004424B1" w14:paraId="178E0071" w14:textId="77777777" w:rsidTr="00EB66B3">
        <w:tc>
          <w:tcPr>
            <w:tcW w:w="1667" w:type="dxa"/>
            <w:shd w:val="clear" w:color="auto" w:fill="00CCFF"/>
          </w:tcPr>
          <w:p w14:paraId="6B56D0E8" w14:textId="77777777" w:rsidR="004C430C" w:rsidRPr="004424B1" w:rsidRDefault="004C430C" w:rsidP="007B4994">
            <w:pPr>
              <w:pStyle w:val="TableCell"/>
              <w:rPr>
                <w:color w:val="FFFFFF" w:themeColor="background1"/>
              </w:rPr>
            </w:pPr>
            <w:r w:rsidRPr="00800FAF">
              <w:rPr>
                <w:color w:val="auto"/>
                <w:rPrChange w:id="35373" w:author="Peter Van Der Plas" w:date="2024-12-29T19:27:00Z" w16du:dateUtc="2024-12-29T18:27:00Z">
                  <w:rPr>
                    <w:color w:val="FFFFFF" w:themeColor="background1"/>
                  </w:rPr>
                </w:rPrChange>
              </w:rPr>
              <w:t>Name</w:t>
            </w:r>
          </w:p>
        </w:tc>
        <w:tc>
          <w:tcPr>
            <w:tcW w:w="2976" w:type="dxa"/>
          </w:tcPr>
          <w:p w14:paraId="7C99553B" w14:textId="77777777" w:rsidR="004C430C" w:rsidRPr="004424B1" w:rsidRDefault="004C430C" w:rsidP="007B4994">
            <w:pPr>
              <w:pStyle w:val="TableCell"/>
              <w:rPr>
                <w:b/>
              </w:rPr>
            </w:pPr>
            <w:proofErr w:type="spellStart"/>
            <w:r w:rsidRPr="004424B1">
              <w:rPr>
                <w:b/>
              </w:rPr>
              <w:t>ComplexEffect</w:t>
            </w:r>
            <w:proofErr w:type="spellEnd"/>
          </w:p>
        </w:tc>
        <w:tc>
          <w:tcPr>
            <w:tcW w:w="992" w:type="dxa"/>
            <w:shd w:val="clear" w:color="auto" w:fill="00CCFF"/>
          </w:tcPr>
          <w:p w14:paraId="2167A981" w14:textId="77777777" w:rsidR="004C430C" w:rsidRPr="00800FAF" w:rsidRDefault="004C430C" w:rsidP="007B4994">
            <w:pPr>
              <w:pStyle w:val="TableCell"/>
              <w:rPr>
                <w:bCs/>
                <w:rPrChange w:id="35374" w:author="Peter Van Der Plas" w:date="2024-12-29T19:27:00Z" w16du:dateUtc="2024-12-29T18:27:00Z">
                  <w:rPr>
                    <w:b/>
                  </w:rPr>
                </w:rPrChange>
              </w:rPr>
            </w:pPr>
            <w:r w:rsidRPr="00800FAF">
              <w:rPr>
                <w:bCs/>
                <w:color w:val="auto"/>
                <w:rPrChange w:id="35375" w:author="Peter Van Der Plas" w:date="2024-12-29T19:27:00Z" w16du:dateUtc="2024-12-29T18:27:00Z">
                  <w:rPr>
                    <w:b/>
                    <w:color w:val="FFFFFF" w:themeColor="background1"/>
                  </w:rPr>
                </w:rPrChange>
              </w:rPr>
              <w:t>Extends</w:t>
            </w:r>
          </w:p>
        </w:tc>
        <w:tc>
          <w:tcPr>
            <w:tcW w:w="1843" w:type="dxa"/>
          </w:tcPr>
          <w:p w14:paraId="20DE7116" w14:textId="77777777" w:rsidR="004C430C" w:rsidRPr="00800FAF" w:rsidRDefault="004C430C" w:rsidP="007B4994">
            <w:pPr>
              <w:pStyle w:val="TableCell"/>
              <w:rPr>
                <w:b/>
                <w:iCs/>
                <w:rPrChange w:id="35376" w:author="Peter Van Der Plas" w:date="2024-12-29T19:27:00Z" w16du:dateUtc="2024-12-29T18:27:00Z">
                  <w:rPr>
                    <w:b/>
                    <w:i/>
                  </w:rPr>
                </w:rPrChange>
              </w:rPr>
            </w:pPr>
            <w:r w:rsidRPr="00800FAF">
              <w:rPr>
                <w:iCs/>
                <w:rPrChange w:id="35377" w:author="Peter Van Der Plas" w:date="2024-12-29T19:27:00Z" w16du:dateUtc="2024-12-29T18:27:00Z">
                  <w:rPr>
                    <w:i/>
                  </w:rPr>
                </w:rPrChange>
              </w:rPr>
              <w:t>Effect</w:t>
            </w:r>
          </w:p>
        </w:tc>
        <w:tc>
          <w:tcPr>
            <w:tcW w:w="709" w:type="dxa"/>
            <w:shd w:val="clear" w:color="auto" w:fill="00CCFF"/>
          </w:tcPr>
          <w:p w14:paraId="10A52DD0" w14:textId="77777777" w:rsidR="004C430C" w:rsidRPr="00800FAF" w:rsidRDefault="004C430C" w:rsidP="007B4994">
            <w:pPr>
              <w:pStyle w:val="TableCell"/>
              <w:rPr>
                <w:bCs/>
                <w:color w:val="auto"/>
                <w:rPrChange w:id="35378" w:author="Peter Van Der Plas" w:date="2024-12-29T19:27:00Z" w16du:dateUtc="2024-12-29T18:27:00Z">
                  <w:rPr>
                    <w:b/>
                  </w:rPr>
                </w:rPrChange>
              </w:rPr>
            </w:pPr>
            <w:r w:rsidRPr="00800FAF">
              <w:rPr>
                <w:bCs/>
                <w:color w:val="auto"/>
                <w:rPrChange w:id="35379" w:author="Peter Van Der Plas" w:date="2024-12-29T19:27:00Z" w16du:dateUtc="2024-12-29T18:27:00Z">
                  <w:rPr>
                    <w:b/>
                    <w:color w:val="FFFFFF" w:themeColor="background1"/>
                  </w:rPr>
                </w:rPrChange>
              </w:rPr>
              <w:t>SFP</w:t>
            </w:r>
          </w:p>
        </w:tc>
        <w:tc>
          <w:tcPr>
            <w:tcW w:w="992" w:type="dxa"/>
          </w:tcPr>
          <w:p w14:paraId="2BDB4FB8" w14:textId="0D2CDCAC" w:rsidR="004C430C" w:rsidRPr="004424B1" w:rsidRDefault="003D40C2" w:rsidP="007B4994">
            <w:pPr>
              <w:pStyle w:val="TableCell"/>
              <w:jc w:val="right"/>
            </w:pPr>
            <w:fldSimple w:instr=" SEQ Area \* MERGEFORMAT ">
              <w:ins w:id="35380" w:author="Peter Van Der Plas" w:date="2025-01-01T17:31:00Z" w16du:dateUtc="2025-01-01T16:31:00Z">
                <w:r w:rsidR="006D1623">
                  <w:rPr>
                    <w:noProof/>
                  </w:rPr>
                  <w:t>50</w:t>
                </w:r>
              </w:ins>
              <w:del w:id="35381" w:author="Peter Van Der Plas" w:date="2024-12-29T14:37:00Z" w16du:dateUtc="2024-12-29T13:37:00Z">
                <w:r w:rsidR="00816878" w:rsidDel="00D57A34">
                  <w:rPr>
                    <w:noProof/>
                  </w:rPr>
                  <w:delText>49</w:delText>
                </w:r>
              </w:del>
            </w:fldSimple>
          </w:p>
        </w:tc>
      </w:tr>
    </w:tbl>
    <w:p w14:paraId="3DB3A42D"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5F905000"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FAE23DF" w14:textId="20A73986" w:rsidR="004C430C" w:rsidRPr="004424B1" w:rsidRDefault="004C430C" w:rsidP="007B4994">
            <w:pPr>
              <w:pStyle w:val="TableCell"/>
            </w:pPr>
            <w:del w:id="35382" w:author="Quinten Van Woerkom" w:date="2024-11-25T14:50:00Z" w16du:dateUtc="2024-11-25T13:50:00Z">
              <w:r w:rsidRPr="004424B1" w:rsidDel="002B0859">
                <w:delText>Attribute</w:delText>
              </w:r>
            </w:del>
            <w:ins w:id="35383" w:author="Quinten Van Woerkom" w:date="2024-11-25T14:50:00Z" w16du:dateUtc="2024-11-25T13:50:00Z">
              <w:r w:rsidR="002B0859">
                <w:t>Field</w:t>
              </w:r>
            </w:ins>
          </w:p>
        </w:tc>
        <w:tc>
          <w:tcPr>
            <w:tcW w:w="1984" w:type="dxa"/>
          </w:tcPr>
          <w:p w14:paraId="46A2ED7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37CC4B2"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1492D20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68F024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E59FAB3" w14:textId="77777777" w:rsidR="004C430C" w:rsidRPr="004424B1" w:rsidRDefault="004C430C" w:rsidP="007B4994">
            <w:pPr>
              <w:pStyle w:val="TableCell"/>
            </w:pPr>
            <w:proofErr w:type="spellStart"/>
            <w:r w:rsidRPr="004424B1">
              <w:t>startRef</w:t>
            </w:r>
            <w:proofErr w:type="spellEnd"/>
          </w:p>
        </w:tc>
        <w:tc>
          <w:tcPr>
            <w:tcW w:w="1984" w:type="dxa"/>
          </w:tcPr>
          <w:p w14:paraId="1CF371A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425CF315" w14:textId="6413BD75" w:rsidR="004C430C" w:rsidRPr="004424B1" w:rsidRDefault="00290DFD" w:rsidP="007B4994">
            <w:pPr>
              <w:pStyle w:val="TableCell"/>
              <w:cnfStyle w:val="000000000000" w:firstRow="0" w:lastRow="0" w:firstColumn="0" w:lastColumn="0" w:oddVBand="0" w:evenVBand="0" w:oddHBand="0" w:evenHBand="0" w:firstRowFirstColumn="0" w:firstRowLastColumn="0" w:lastRowFirstColumn="0" w:lastRowLastColumn="0"/>
            </w:pPr>
            <w:ins w:id="35384" w:author="Quinten Van Woerkom" w:date="2024-11-29T10:30:00Z" w16du:dateUtc="2024-11-29T09:30:00Z">
              <w:r>
                <w:t>Yes</w:t>
              </w:r>
            </w:ins>
            <w:del w:id="35385" w:author="Quinten Van Woerkom" w:date="2024-11-29T10:30:00Z" w16du:dateUtc="2024-11-29T09:30:00Z">
              <w:r w:rsidR="004C430C" w:rsidRPr="004424B1" w:rsidDel="00290DFD">
                <w:delText>No</w:delText>
              </w:r>
            </w:del>
          </w:p>
        </w:tc>
        <w:tc>
          <w:tcPr>
            <w:tcW w:w="4535" w:type="dxa"/>
          </w:tcPr>
          <w:p w14:paraId="4CEAB9C1" w14:textId="77777777" w:rsidR="00BE604E" w:rsidRDefault="004C430C" w:rsidP="007B4994">
            <w:pPr>
              <w:pStyle w:val="TableCell"/>
              <w:cnfStyle w:val="000000000000" w:firstRow="0" w:lastRow="0" w:firstColumn="0" w:lastColumn="0" w:oddVBand="0" w:evenVBand="0" w:oddHBand="0" w:evenHBand="0" w:firstRowFirstColumn="0" w:firstRowLastColumn="0" w:lastRowFirstColumn="0" w:lastRowLastColumn="0"/>
              <w:rPr>
                <w:ins w:id="35386" w:author="Peter Van Der Plas" w:date="2025-01-01T16:37:00Z" w16du:dateUtc="2025-01-01T15:37:00Z"/>
              </w:rPr>
            </w:pPr>
            <w:r w:rsidRPr="004424B1">
              <w:t xml:space="preserve">Identifies the point in the duration of the referenced </w:t>
            </w:r>
            <w:r w:rsidRPr="004424B1">
              <w:rPr>
                <w:rStyle w:val="Term"/>
              </w:rPr>
              <w:t>planning activity</w:t>
            </w:r>
            <w:r w:rsidRPr="004424B1">
              <w:t xml:space="preserve"> to which the start of the effect period relates.</w:t>
            </w:r>
          </w:p>
          <w:p w14:paraId="02E6426D" w14:textId="414428C7" w:rsidR="004C430C" w:rsidRPr="00290DFD" w:rsidRDefault="00290DFD" w:rsidP="007B4994">
            <w:pPr>
              <w:pStyle w:val="TableCell"/>
              <w:cnfStyle w:val="000000000000" w:firstRow="0" w:lastRow="0" w:firstColumn="0" w:lastColumn="0" w:oddVBand="0" w:evenVBand="0" w:oddHBand="0" w:evenHBand="0" w:firstRowFirstColumn="0" w:firstRowLastColumn="0" w:lastRowFirstColumn="0" w:lastRowLastColumn="0"/>
            </w:pPr>
            <w:ins w:id="35387" w:author="Quinten Van Woerkom" w:date="2024-11-29T10:27:00Z" w16du:dateUtc="2024-11-29T09:27:00Z">
              <w:del w:id="35388" w:author="Peter Van Der Plas" w:date="2025-01-01T16:37:00Z" w16du:dateUtc="2025-01-01T15:37:00Z">
                <w:r w:rsidDel="00BE604E">
                  <w:delText xml:space="preserve">  </w:delText>
                </w:r>
              </w:del>
              <w:commentRangeStart w:id="35389"/>
              <w:r>
                <w:t xml:space="preserve">Default is the start of the </w:t>
              </w:r>
              <w:r>
                <w:rPr>
                  <w:b/>
                  <w:bCs/>
                </w:rPr>
                <w:t>planning activity</w:t>
              </w:r>
              <w:r>
                <w:t>.</w:t>
              </w:r>
              <w:commentRangeEnd w:id="35389"/>
              <w:r>
                <w:rPr>
                  <w:rStyle w:val="CommentReference"/>
                  <w:rFonts w:cs="Times New Roman"/>
                  <w:lang w:val="en-US" w:eastAsia="en-US"/>
                </w:rPr>
                <w:commentReference w:id="35389"/>
              </w:r>
            </w:ins>
          </w:p>
        </w:tc>
      </w:tr>
      <w:tr w:rsidR="004C430C" w:rsidRPr="004424B1" w14:paraId="480D0FD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7562300" w14:textId="77777777" w:rsidR="004C430C" w:rsidRPr="004424B1" w:rsidRDefault="004C430C" w:rsidP="007B4994">
            <w:pPr>
              <w:pStyle w:val="TableCell"/>
            </w:pPr>
            <w:proofErr w:type="spellStart"/>
            <w:r w:rsidRPr="004424B1">
              <w:t>endRef</w:t>
            </w:r>
            <w:proofErr w:type="spellEnd"/>
          </w:p>
        </w:tc>
        <w:tc>
          <w:tcPr>
            <w:tcW w:w="1984" w:type="dxa"/>
          </w:tcPr>
          <w:p w14:paraId="4E8987F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0D33290B" w14:textId="25199F27" w:rsidR="004C430C" w:rsidRPr="004424B1" w:rsidRDefault="00290DFD" w:rsidP="007B4994">
            <w:pPr>
              <w:pStyle w:val="TableCell"/>
              <w:cnfStyle w:val="000000000000" w:firstRow="0" w:lastRow="0" w:firstColumn="0" w:lastColumn="0" w:oddVBand="0" w:evenVBand="0" w:oddHBand="0" w:evenHBand="0" w:firstRowFirstColumn="0" w:firstRowLastColumn="0" w:lastRowFirstColumn="0" w:lastRowLastColumn="0"/>
            </w:pPr>
            <w:ins w:id="35390" w:author="Quinten Van Woerkom" w:date="2024-11-29T10:30:00Z" w16du:dateUtc="2024-11-29T09:30:00Z">
              <w:r>
                <w:t>Yes</w:t>
              </w:r>
            </w:ins>
            <w:del w:id="35391" w:author="Quinten Van Woerkom" w:date="2024-11-29T10:30:00Z" w16du:dateUtc="2024-11-29T09:30:00Z">
              <w:r w:rsidR="004C430C" w:rsidRPr="004424B1" w:rsidDel="00290DFD">
                <w:delText>No</w:delText>
              </w:r>
            </w:del>
          </w:p>
        </w:tc>
        <w:tc>
          <w:tcPr>
            <w:tcW w:w="4535" w:type="dxa"/>
          </w:tcPr>
          <w:p w14:paraId="4438262A" w14:textId="77777777" w:rsidR="00BE604E" w:rsidRDefault="004C430C" w:rsidP="007B4994">
            <w:pPr>
              <w:pStyle w:val="TableCell"/>
              <w:cnfStyle w:val="000000000000" w:firstRow="0" w:lastRow="0" w:firstColumn="0" w:lastColumn="0" w:oddVBand="0" w:evenVBand="0" w:oddHBand="0" w:evenHBand="0" w:firstRowFirstColumn="0" w:firstRowLastColumn="0" w:lastRowFirstColumn="0" w:lastRowLastColumn="0"/>
              <w:rPr>
                <w:ins w:id="35392" w:author="Peter Van Der Plas" w:date="2025-01-01T16:37:00Z" w16du:dateUtc="2025-01-01T15:37:00Z"/>
              </w:rPr>
            </w:pPr>
            <w:r w:rsidRPr="004424B1">
              <w:t xml:space="preserve">Identifies the point in the duration of the referenced </w:t>
            </w:r>
            <w:r w:rsidRPr="004424B1">
              <w:rPr>
                <w:rStyle w:val="Term"/>
              </w:rPr>
              <w:t xml:space="preserve">planning activity </w:t>
            </w:r>
            <w:r w:rsidRPr="004424B1">
              <w:t>to which the end of the effect period relates.</w:t>
            </w:r>
          </w:p>
          <w:p w14:paraId="7EBA3195" w14:textId="2194FB5F" w:rsidR="004C430C" w:rsidRPr="00290DFD" w:rsidRDefault="00290DFD" w:rsidP="007B4994">
            <w:pPr>
              <w:pStyle w:val="TableCell"/>
              <w:cnfStyle w:val="000000000000" w:firstRow="0" w:lastRow="0" w:firstColumn="0" w:lastColumn="0" w:oddVBand="0" w:evenVBand="0" w:oddHBand="0" w:evenHBand="0" w:firstRowFirstColumn="0" w:firstRowLastColumn="0" w:lastRowFirstColumn="0" w:lastRowLastColumn="0"/>
            </w:pPr>
            <w:ins w:id="35393" w:author="Quinten Van Woerkom" w:date="2024-11-29T10:27:00Z" w16du:dateUtc="2024-11-29T09:27:00Z">
              <w:del w:id="35394" w:author="Peter Van Der Plas" w:date="2025-01-01T16:37:00Z" w16du:dateUtc="2025-01-01T15:37:00Z">
                <w:r w:rsidDel="00BE604E">
                  <w:delText xml:space="preserve">  </w:delText>
                </w:r>
              </w:del>
              <w:commentRangeStart w:id="35395"/>
              <w:r>
                <w:t xml:space="preserve">Default is the end of the </w:t>
              </w:r>
              <w:r>
                <w:rPr>
                  <w:b/>
                  <w:bCs/>
                </w:rPr>
                <w:t>planning activity</w:t>
              </w:r>
              <w:r>
                <w:t>.</w:t>
              </w:r>
            </w:ins>
            <w:commentRangeEnd w:id="35395"/>
            <w:ins w:id="35396" w:author="Quinten Van Woerkom" w:date="2024-11-29T10:28:00Z" w16du:dateUtc="2024-11-29T09:28:00Z">
              <w:r>
                <w:rPr>
                  <w:rStyle w:val="CommentReference"/>
                  <w:rFonts w:cs="Times New Roman"/>
                  <w:lang w:val="en-US" w:eastAsia="en-US"/>
                </w:rPr>
                <w:commentReference w:id="35395"/>
              </w:r>
            </w:ins>
          </w:p>
        </w:tc>
      </w:tr>
      <w:tr w:rsidR="004C430C" w:rsidRPr="004424B1" w14:paraId="1AF3063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826C9D6" w14:textId="77777777" w:rsidR="004C430C" w:rsidRPr="004424B1" w:rsidRDefault="004C430C" w:rsidP="007B4994">
            <w:pPr>
              <w:pStyle w:val="TableCell"/>
            </w:pPr>
            <w:proofErr w:type="spellStart"/>
            <w:r w:rsidRPr="004424B1">
              <w:t>startOffset</w:t>
            </w:r>
            <w:proofErr w:type="spellEnd"/>
          </w:p>
        </w:tc>
        <w:tc>
          <w:tcPr>
            <w:tcW w:w="1984" w:type="dxa"/>
          </w:tcPr>
          <w:p w14:paraId="4319D8D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51A01ECC" w14:textId="1CAE231D" w:rsidR="004C430C" w:rsidRPr="004424B1" w:rsidRDefault="008640EC" w:rsidP="007B4994">
            <w:pPr>
              <w:pStyle w:val="TableCell"/>
              <w:cnfStyle w:val="000000000000" w:firstRow="0" w:lastRow="0" w:firstColumn="0" w:lastColumn="0" w:oddVBand="0" w:evenVBand="0" w:oddHBand="0" w:evenHBand="0" w:firstRowFirstColumn="0" w:firstRowLastColumn="0" w:lastRowFirstColumn="0" w:lastRowLastColumn="0"/>
            </w:pPr>
            <w:ins w:id="35397" w:author="Quinten Van Woerkom" w:date="2024-11-29T10:12:00Z" w16du:dateUtc="2024-11-29T09:12:00Z">
              <w:r>
                <w:t>Yes</w:t>
              </w:r>
            </w:ins>
            <w:del w:id="35398" w:author="Quinten Van Woerkom" w:date="2024-11-29T10:12:00Z" w16du:dateUtc="2024-11-29T09:12:00Z">
              <w:r w:rsidR="004C430C" w:rsidRPr="004424B1" w:rsidDel="008640EC">
                <w:delText>No</w:delText>
              </w:r>
            </w:del>
          </w:p>
        </w:tc>
        <w:tc>
          <w:tcPr>
            <w:tcW w:w="4535" w:type="dxa"/>
          </w:tcPr>
          <w:p w14:paraId="100CCE85" w14:textId="77777777" w:rsidR="00BE604E" w:rsidRDefault="004C430C" w:rsidP="007B4994">
            <w:pPr>
              <w:pStyle w:val="TableCell"/>
              <w:cnfStyle w:val="000000000000" w:firstRow="0" w:lastRow="0" w:firstColumn="0" w:lastColumn="0" w:oddVBand="0" w:evenVBand="0" w:oddHBand="0" w:evenHBand="0" w:firstRowFirstColumn="0" w:firstRowLastColumn="0" w:lastRowFirstColumn="0" w:lastRowLastColumn="0"/>
              <w:rPr>
                <w:ins w:id="35399" w:author="Peter Van Der Plas" w:date="2025-01-01T16:37:00Z" w16du:dateUtc="2025-01-01T15:37:00Z"/>
              </w:rPr>
            </w:pPr>
            <w:r w:rsidRPr="004424B1">
              <w:t xml:space="preserve">Offset from </w:t>
            </w:r>
            <w:proofErr w:type="spellStart"/>
            <w:r w:rsidRPr="004424B1">
              <w:t>startRef</w:t>
            </w:r>
            <w:proofErr w:type="spellEnd"/>
            <w:r w:rsidRPr="004424B1">
              <w:t xml:space="preserve"> that specifies the start of the effect period.</w:t>
            </w:r>
            <w:ins w:id="35400" w:author="Quinten Van Woerkom" w:date="2024-11-29T10:11:00Z" w16du:dateUtc="2024-11-29T09:11:00Z">
              <w:r w:rsidR="008640EC">
                <w:t xml:space="preserve">  </w:t>
              </w:r>
            </w:ins>
            <w:commentRangeStart w:id="35401"/>
            <w:ins w:id="35402" w:author="Quinten Van Woerkom" w:date="2024-11-29T10:21:00Z" w16du:dateUtc="2024-11-29T09:21:00Z">
              <w:r w:rsidR="008911E9" w:rsidRPr="008911E9">
                <w:t>A positive offset implies a shift later in time.</w:t>
              </w:r>
            </w:ins>
          </w:p>
          <w:p w14:paraId="06CA5387" w14:textId="6BD4734E" w:rsidR="004C430C" w:rsidRPr="004424B1" w:rsidRDefault="008911E9" w:rsidP="007B4994">
            <w:pPr>
              <w:pStyle w:val="TableCell"/>
              <w:cnfStyle w:val="000000000000" w:firstRow="0" w:lastRow="0" w:firstColumn="0" w:lastColumn="0" w:oddVBand="0" w:evenVBand="0" w:oddHBand="0" w:evenHBand="0" w:firstRowFirstColumn="0" w:firstRowLastColumn="0" w:lastRowFirstColumn="0" w:lastRowLastColumn="0"/>
            </w:pPr>
            <w:ins w:id="35403" w:author="Quinten Van Woerkom" w:date="2024-11-29T10:21:00Z" w16du:dateUtc="2024-11-29T09:21:00Z">
              <w:del w:id="35404" w:author="Peter Van Der Plas" w:date="2025-01-01T16:37:00Z" w16du:dateUtc="2025-01-01T15:37:00Z">
                <w:r w:rsidRPr="008911E9" w:rsidDel="00BE604E">
                  <w:delText xml:space="preserve">  </w:delText>
                </w:r>
              </w:del>
              <w:r w:rsidRPr="008911E9">
                <w:t>Default is no offset.</w:t>
              </w:r>
              <w:commentRangeEnd w:id="35401"/>
              <w:r>
                <w:rPr>
                  <w:rStyle w:val="CommentReference"/>
                  <w:rFonts w:cs="Times New Roman"/>
                  <w:lang w:val="en-US" w:eastAsia="en-US"/>
                </w:rPr>
                <w:commentReference w:id="35401"/>
              </w:r>
            </w:ins>
          </w:p>
        </w:tc>
      </w:tr>
      <w:tr w:rsidR="004C430C" w:rsidRPr="004424B1" w14:paraId="7663A61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842FB5E" w14:textId="77777777" w:rsidR="004C430C" w:rsidRPr="004424B1" w:rsidRDefault="004C430C" w:rsidP="007B4994">
            <w:pPr>
              <w:pStyle w:val="TableCell"/>
            </w:pPr>
            <w:proofErr w:type="spellStart"/>
            <w:r w:rsidRPr="004424B1">
              <w:t>endOffset</w:t>
            </w:r>
            <w:proofErr w:type="spellEnd"/>
          </w:p>
        </w:tc>
        <w:tc>
          <w:tcPr>
            <w:tcW w:w="1984" w:type="dxa"/>
          </w:tcPr>
          <w:p w14:paraId="3CB2419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1D8BA5E9" w14:textId="76CD0323" w:rsidR="004C430C" w:rsidRPr="004424B1" w:rsidRDefault="008640EC" w:rsidP="007B4994">
            <w:pPr>
              <w:pStyle w:val="TableCell"/>
              <w:cnfStyle w:val="000000000000" w:firstRow="0" w:lastRow="0" w:firstColumn="0" w:lastColumn="0" w:oddVBand="0" w:evenVBand="0" w:oddHBand="0" w:evenHBand="0" w:firstRowFirstColumn="0" w:firstRowLastColumn="0" w:lastRowFirstColumn="0" w:lastRowLastColumn="0"/>
            </w:pPr>
            <w:ins w:id="35405" w:author="Quinten Van Woerkom" w:date="2024-11-29T10:12:00Z" w16du:dateUtc="2024-11-29T09:12:00Z">
              <w:r>
                <w:t>Yes</w:t>
              </w:r>
            </w:ins>
            <w:del w:id="35406" w:author="Quinten Van Woerkom" w:date="2024-11-29T10:12:00Z" w16du:dateUtc="2024-11-29T09:12:00Z">
              <w:r w:rsidR="004C430C" w:rsidRPr="004424B1" w:rsidDel="008640EC">
                <w:delText>No</w:delText>
              </w:r>
            </w:del>
          </w:p>
        </w:tc>
        <w:tc>
          <w:tcPr>
            <w:tcW w:w="4535" w:type="dxa"/>
          </w:tcPr>
          <w:p w14:paraId="4F203283" w14:textId="77777777" w:rsidR="00BE604E" w:rsidRDefault="004C430C" w:rsidP="007B4994">
            <w:pPr>
              <w:pStyle w:val="TableCell"/>
              <w:cnfStyle w:val="000000000000" w:firstRow="0" w:lastRow="0" w:firstColumn="0" w:lastColumn="0" w:oddVBand="0" w:evenVBand="0" w:oddHBand="0" w:evenHBand="0" w:firstRowFirstColumn="0" w:firstRowLastColumn="0" w:lastRowFirstColumn="0" w:lastRowLastColumn="0"/>
              <w:rPr>
                <w:ins w:id="35407" w:author="Peter Van Der Plas" w:date="2025-01-01T16:37:00Z" w16du:dateUtc="2025-01-01T15:37:00Z"/>
              </w:rPr>
            </w:pPr>
            <w:r w:rsidRPr="004424B1">
              <w:t xml:space="preserve">Offset from </w:t>
            </w:r>
            <w:proofErr w:type="spellStart"/>
            <w:r w:rsidRPr="004424B1">
              <w:t>endRef</w:t>
            </w:r>
            <w:proofErr w:type="spellEnd"/>
            <w:r w:rsidRPr="004424B1">
              <w:t xml:space="preserve"> that specifies the end of the effect period.</w:t>
            </w:r>
            <w:ins w:id="35408" w:author="Quinten Van Woerkom" w:date="2024-11-29T10:11:00Z" w16du:dateUtc="2024-11-29T09:11:00Z">
              <w:r w:rsidR="008640EC">
                <w:t xml:space="preserve">  </w:t>
              </w:r>
            </w:ins>
            <w:commentRangeStart w:id="35409"/>
            <w:ins w:id="35410" w:author="Quinten Van Woerkom" w:date="2024-11-29T10:21:00Z" w16du:dateUtc="2024-11-29T09:21:00Z">
              <w:r w:rsidR="008911E9" w:rsidRPr="008911E9">
                <w:t>A positive offset implies a shift later in time.</w:t>
              </w:r>
            </w:ins>
          </w:p>
          <w:p w14:paraId="1168A3E1" w14:textId="1532525D" w:rsidR="004C430C" w:rsidRPr="004424B1" w:rsidRDefault="008911E9" w:rsidP="007B4994">
            <w:pPr>
              <w:pStyle w:val="TableCell"/>
              <w:cnfStyle w:val="000000000000" w:firstRow="0" w:lastRow="0" w:firstColumn="0" w:lastColumn="0" w:oddVBand="0" w:evenVBand="0" w:oddHBand="0" w:evenHBand="0" w:firstRowFirstColumn="0" w:firstRowLastColumn="0" w:lastRowFirstColumn="0" w:lastRowLastColumn="0"/>
            </w:pPr>
            <w:ins w:id="35411" w:author="Quinten Van Woerkom" w:date="2024-11-29T10:21:00Z" w16du:dateUtc="2024-11-29T09:21:00Z">
              <w:del w:id="35412" w:author="Peter Van Der Plas" w:date="2025-01-01T16:37:00Z" w16du:dateUtc="2025-01-01T15:37:00Z">
                <w:r w:rsidRPr="008911E9" w:rsidDel="00BE604E">
                  <w:delText xml:space="preserve">  </w:delText>
                </w:r>
              </w:del>
              <w:r w:rsidRPr="008911E9">
                <w:t>Default is no offset.</w:t>
              </w:r>
              <w:commentRangeEnd w:id="35409"/>
              <w:r>
                <w:rPr>
                  <w:rStyle w:val="CommentReference"/>
                  <w:rFonts w:cs="Times New Roman"/>
                  <w:lang w:val="en-US" w:eastAsia="en-US"/>
                </w:rPr>
                <w:commentReference w:id="35409"/>
              </w:r>
            </w:ins>
          </w:p>
        </w:tc>
      </w:tr>
      <w:tr w:rsidR="004C430C" w:rsidRPr="004424B1" w14:paraId="5769264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7E862ED" w14:textId="77777777" w:rsidR="004C430C" w:rsidRPr="004424B1" w:rsidRDefault="004C430C" w:rsidP="007B4994">
            <w:pPr>
              <w:pStyle w:val="TableCell"/>
            </w:pPr>
            <w:r w:rsidRPr="004424B1">
              <w:t>operator</w:t>
            </w:r>
          </w:p>
        </w:tc>
        <w:tc>
          <w:tcPr>
            <w:tcW w:w="1984" w:type="dxa"/>
          </w:tcPr>
          <w:p w14:paraId="5928078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EffectOperationEnum</w:t>
            </w:r>
            <w:proofErr w:type="spellEnd"/>
          </w:p>
        </w:tc>
        <w:tc>
          <w:tcPr>
            <w:tcW w:w="992" w:type="dxa"/>
          </w:tcPr>
          <w:p w14:paraId="6FB568F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D887192" w14:textId="3572F08A"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35413"/>
            <w:r w:rsidRPr="004424B1">
              <w:t xml:space="preserve">Operation to be performed on the </w:t>
            </w:r>
            <w:r w:rsidRPr="004424B1">
              <w:rPr>
                <w:rStyle w:val="Term"/>
              </w:rPr>
              <w:t>planning resource</w:t>
            </w:r>
            <w:r w:rsidRPr="004424B1">
              <w:t>.  One of: SET, INCR</w:t>
            </w:r>
            <w:ins w:id="35414" w:author="Quinten Van Woerkom" w:date="2024-12-02T13:40:00Z" w16du:dateUtc="2024-12-02T12:40:00Z">
              <w:r w:rsidR="00333843">
                <w:t>EASE</w:t>
              </w:r>
            </w:ins>
            <w:del w:id="35415" w:author="Quinten Van Woerkom" w:date="2024-12-02T13:39:00Z" w16du:dateUtc="2024-12-02T12:39:00Z">
              <w:r w:rsidRPr="004424B1" w:rsidDel="00333843">
                <w:delText>EMENT</w:delText>
              </w:r>
            </w:del>
            <w:r w:rsidRPr="004424B1">
              <w:t>,</w:t>
            </w:r>
            <w:ins w:id="35416" w:author="Quinten Van Woerkom" w:date="2024-12-02T13:40:00Z" w16du:dateUtc="2024-12-02T12:40:00Z">
              <w:r w:rsidR="00333843">
                <w:t xml:space="preserve"> DECREASE</w:t>
              </w:r>
            </w:ins>
            <w:del w:id="35417" w:author="Quinten Van Woerkom" w:date="2024-12-02T13:40:00Z" w16du:dateUtc="2024-12-02T12:40:00Z">
              <w:r w:rsidRPr="004424B1" w:rsidDel="00333843">
                <w:delText xml:space="preserve"> DECREMENT</w:delText>
              </w:r>
            </w:del>
            <w:r w:rsidRPr="004424B1">
              <w:t>.</w:t>
            </w:r>
          </w:p>
          <w:p w14:paraId="1679BD8A" w14:textId="14B3EBAC" w:rsidR="004C430C" w:rsidRPr="004424B1" w:rsidRDefault="00333843" w:rsidP="007B4994">
            <w:pPr>
              <w:pStyle w:val="TableCell"/>
              <w:cnfStyle w:val="000000000000" w:firstRow="0" w:lastRow="0" w:firstColumn="0" w:lastColumn="0" w:oddVBand="0" w:evenVBand="0" w:oddHBand="0" w:evenHBand="0" w:firstRowFirstColumn="0" w:firstRowLastColumn="0" w:lastRowFirstColumn="0" w:lastRowLastColumn="0"/>
            </w:pPr>
            <w:ins w:id="35418" w:author="Quinten Van Woerkom" w:date="2024-12-02T13:40:00Z" w16du:dateUtc="2024-12-02T12:40:00Z">
              <w:r>
                <w:t xml:space="preserve">Increase </w:t>
              </w:r>
            </w:ins>
            <w:del w:id="35419" w:author="Quinten Van Woerkom" w:date="2024-12-02T13:40:00Z" w16du:dateUtc="2024-12-02T12:40:00Z">
              <w:r w:rsidR="004C430C" w:rsidRPr="004424B1" w:rsidDel="00333843">
                <w:delText xml:space="preserve">Increment </w:delText>
              </w:r>
            </w:del>
            <w:r w:rsidR="004C430C" w:rsidRPr="004424B1">
              <w:t xml:space="preserve">and </w:t>
            </w:r>
            <w:ins w:id="35420" w:author="Quinten Van Woerkom" w:date="2024-12-02T13:40:00Z" w16du:dateUtc="2024-12-02T12:40:00Z">
              <w:r>
                <w:t xml:space="preserve">decrease </w:t>
              </w:r>
            </w:ins>
            <w:del w:id="35421" w:author="Quinten Van Woerkom" w:date="2024-12-02T13:40:00Z" w16du:dateUtc="2024-12-02T12:40:00Z">
              <w:r w:rsidR="004C430C" w:rsidRPr="004424B1" w:rsidDel="00333843">
                <w:delText xml:space="preserve">decrement </w:delText>
              </w:r>
            </w:del>
            <w:r w:rsidR="004C430C" w:rsidRPr="004424B1">
              <w:t>are only applicable to numeric data types.</w:t>
            </w:r>
            <w:commentRangeEnd w:id="35413"/>
            <w:r>
              <w:rPr>
                <w:rStyle w:val="CommentReference"/>
                <w:rFonts w:cs="Times New Roman"/>
                <w:lang w:val="en-US" w:eastAsia="en-US"/>
              </w:rPr>
              <w:commentReference w:id="35413"/>
            </w:r>
          </w:p>
        </w:tc>
      </w:tr>
      <w:tr w:rsidR="004C430C" w:rsidRPr="004424B1" w14:paraId="3E8AB4A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7ED849F" w14:textId="3D1EBF20" w:rsidR="004C430C" w:rsidRPr="004424B1" w:rsidRDefault="004C430C" w:rsidP="007B4994">
            <w:pPr>
              <w:pStyle w:val="TableCell"/>
            </w:pPr>
            <w:commentRangeStart w:id="35422"/>
            <w:del w:id="35423" w:author="Quinten Van Woerkom" w:date="2024-11-25T13:45:00Z" w16du:dateUtc="2024-11-25T12:45:00Z">
              <w:r w:rsidRPr="004424B1" w:rsidDel="00786E27">
                <w:delText>V</w:delText>
              </w:r>
            </w:del>
            <w:ins w:id="35424" w:author="Quinten Van Woerkom" w:date="2024-11-25T13:45:00Z" w16du:dateUtc="2024-11-25T12:45:00Z">
              <w:r w:rsidR="00786E27">
                <w:t>v</w:t>
              </w:r>
            </w:ins>
            <w:r w:rsidRPr="004424B1">
              <w:t>alue</w:t>
            </w:r>
            <w:commentRangeEnd w:id="35422"/>
            <w:r w:rsidR="00786E27">
              <w:rPr>
                <w:rStyle w:val="CommentReference"/>
                <w:rFonts w:cs="Times New Roman"/>
                <w:b w:val="0"/>
                <w:lang w:val="en-US" w:eastAsia="en-US"/>
              </w:rPr>
              <w:commentReference w:id="35422"/>
            </w:r>
          </w:p>
        </w:tc>
        <w:tc>
          <w:tcPr>
            <w:tcW w:w="1984" w:type="dxa"/>
          </w:tcPr>
          <w:p w14:paraId="6E05AF0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RelativeResourceProfile</w:t>
            </w:r>
            <w:proofErr w:type="spellEnd"/>
          </w:p>
        </w:tc>
        <w:tc>
          <w:tcPr>
            <w:tcW w:w="992" w:type="dxa"/>
          </w:tcPr>
          <w:p w14:paraId="6B17EB9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FB6EB09" w14:textId="6A180A83" w:rsidR="004C430C" w:rsidRPr="004424B1" w:rsidDel="004B30CF"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5425" w:author="Peter Van Der Plas" w:date="2024-12-29T18:30:00Z" w16du:dateUtc="2024-12-29T17:30:00Z"/>
              </w:rPr>
            </w:pPr>
            <w:r w:rsidRPr="004424B1">
              <w:t xml:space="preserve">Resource profile specifying an evolving value to which the value of the </w:t>
            </w:r>
            <w:r w:rsidRPr="004424B1">
              <w:rPr>
                <w:rStyle w:val="Term"/>
              </w:rPr>
              <w:t xml:space="preserve">planning resource </w:t>
            </w:r>
            <w:r w:rsidRPr="004424B1">
              <w:t>is to be set</w:t>
            </w:r>
            <w:ins w:id="35426" w:author="Quinten Van Woerkom" w:date="2024-12-02T13:41:00Z" w16du:dateUtc="2024-12-02T12:41:00Z">
              <w:r w:rsidR="00FD2DA5">
                <w:t xml:space="preserve"> if the Effect operator is SET</w:t>
              </w:r>
              <w:commentRangeStart w:id="35427"/>
              <w:r w:rsidR="00FD2DA5">
                <w:t>; or to be increased/decreased by if it</w:t>
              </w:r>
            </w:ins>
            <w:ins w:id="35428" w:author="Quinten Van Woerkom" w:date="2024-12-02T13:42:00Z" w16du:dateUtc="2024-12-02T12:42:00Z">
              <w:r w:rsidR="00F563FF">
                <w:t xml:space="preserve"> is</w:t>
              </w:r>
            </w:ins>
            <w:ins w:id="35429" w:author="Quinten Van Woerkom" w:date="2024-12-02T13:41:00Z" w16du:dateUtc="2024-12-02T12:41:00Z">
              <w:r w:rsidR="00FD2DA5">
                <w:t xml:space="preserve"> INCREASE or DECREASE</w:t>
              </w:r>
            </w:ins>
            <w:del w:id="35430" w:author="Peter Van Der Plas" w:date="2024-12-29T18:30:00Z" w16du:dateUtc="2024-12-29T17:30:00Z">
              <w:r w:rsidRPr="004424B1" w:rsidDel="004B30CF">
                <w:delText>.</w:delText>
              </w:r>
            </w:del>
            <w:commentRangeEnd w:id="35427"/>
            <w:r w:rsidR="00D83820">
              <w:rPr>
                <w:rStyle w:val="CommentReference"/>
                <w:rFonts w:cs="Times New Roman"/>
                <w:lang w:val="en-US" w:eastAsia="en-US"/>
              </w:rPr>
              <w:commentReference w:id="35427"/>
            </w:r>
            <w:ins w:id="35431" w:author="Peter Van Der Plas" w:date="2024-12-29T18:30:00Z" w16du:dateUtc="2024-12-29T17:30:00Z">
              <w:r w:rsidR="004B30CF">
                <w:t xml:space="preserve"> </w:t>
              </w:r>
            </w:ins>
          </w:p>
          <w:p w14:paraId="77637BA1" w14:textId="4B24E4C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w:t>
            </w:r>
            <w:ins w:id="35432" w:author="Peter Van Der Plas" w:date="2024-12-29T18:30:00Z" w16du:dateUtc="2024-12-29T17:30:00Z">
              <w:r w:rsidR="004B30CF">
                <w:t>s</w:t>
              </w:r>
            </w:ins>
            <w:del w:id="35433" w:author="Peter Van Der Plas" w:date="2024-12-29T18:30:00Z" w16du:dateUtc="2024-12-29T17:30:00Z">
              <w:r w:rsidRPr="004424B1" w:rsidDel="004B30CF">
                <w:delText>S</w:delText>
              </w:r>
            </w:del>
            <w:r w:rsidRPr="004424B1">
              <w:t xml:space="preserve">ee </w:t>
            </w:r>
            <w:r w:rsidRPr="004424B1">
              <w:fldChar w:fldCharType="begin"/>
            </w:r>
            <w:r w:rsidRPr="004424B1">
              <w:instrText xml:space="preserve"> REF _Ref33143058 \r \h </w:instrText>
            </w:r>
            <w:r w:rsidRPr="004424B1">
              <w:fldChar w:fldCharType="separate"/>
            </w:r>
            <w:ins w:id="35434" w:author="Peter Van Der Plas" w:date="2025-01-01T17:31:00Z" w16du:dateUtc="2025-01-01T16:31:00Z">
              <w:r w:rsidR="006D1623">
                <w:t>4.5.4.4</w:t>
              </w:r>
            </w:ins>
            <w:ins w:id="35435" w:author="Quinten Van Woerkom" w:date="2024-12-18T11:42:00Z" w16du:dateUtc="2024-12-18T10:42:00Z">
              <w:del w:id="35436" w:author="Peter Van Der Plas" w:date="2024-12-25T18:53:00Z" w16du:dateUtc="2024-12-25T17:53:00Z">
                <w:r w:rsidR="0013642A" w:rsidDel="00547CCE">
                  <w:delText>4.5.4.3</w:delText>
                </w:r>
              </w:del>
            </w:ins>
            <w:del w:id="35437" w:author="Peter Van Der Plas" w:date="2024-12-25T18:53:00Z" w16du:dateUtc="2024-12-25T17:53:00Z">
              <w:r w:rsidR="00BF1AC4" w:rsidDel="00547CCE">
                <w:delText>4.2.4.3</w:delText>
              </w:r>
            </w:del>
            <w:r w:rsidRPr="004424B1">
              <w:fldChar w:fldCharType="end"/>
            </w:r>
            <w:del w:id="35438" w:author="Peter Van Der Plas" w:date="2024-12-29T18:31:00Z" w16du:dateUtc="2024-12-29T17:31:00Z">
              <w:r w:rsidRPr="004424B1" w:rsidDel="004B30CF">
                <w:delText>.</w:delText>
              </w:r>
            </w:del>
            <w:r w:rsidRPr="004424B1">
              <w:t>)</w:t>
            </w:r>
            <w:ins w:id="35439" w:author="Peter Van Der Plas" w:date="2024-12-29T18:31:00Z" w16du:dateUtc="2024-12-29T17:31:00Z">
              <w:r w:rsidR="004B30CF">
                <w:t>.</w:t>
              </w:r>
            </w:ins>
          </w:p>
        </w:tc>
      </w:tr>
    </w:tbl>
    <w:p w14:paraId="6A40D9CF" w14:textId="77777777" w:rsidR="004C430C" w:rsidRPr="004424B1" w:rsidRDefault="004C430C" w:rsidP="008F0D2C">
      <w:pPr>
        <w:pStyle w:val="Heading3"/>
        <w:spacing w:before="480"/>
        <w:rPr>
          <w:lang w:val="en-GB"/>
        </w:rPr>
      </w:pPr>
      <w:bookmarkStart w:id="35440" w:name="_Toc52218263"/>
      <w:bookmarkStart w:id="35441" w:name="_Ref52369871"/>
      <w:bookmarkStart w:id="35442" w:name="_Ref85031108"/>
      <w:bookmarkStart w:id="35443" w:name="_Toc140093813"/>
      <w:r w:rsidRPr="004424B1">
        <w:rPr>
          <w:lang w:val="en-GB"/>
        </w:rPr>
        <w:t>Triggers</w:t>
      </w:r>
      <w:bookmarkEnd w:id="35440"/>
      <w:bookmarkEnd w:id="35441"/>
      <w:bookmarkEnd w:id="35442"/>
      <w:bookmarkEnd w:id="35443"/>
    </w:p>
    <w:p w14:paraId="54F0B90F" w14:textId="6DC67CF2" w:rsidR="004C430C" w:rsidRPr="004424B1" w:rsidDel="002D4851" w:rsidRDefault="004C430C">
      <w:pPr>
        <w:pStyle w:val="Heading4"/>
        <w:rPr>
          <w:del w:id="35444" w:author="Quinten Van Woerkom" w:date="2024-12-18T16:52:00Z" w16du:dateUtc="2024-12-18T15:52:00Z"/>
          <w:lang w:val="en-GB"/>
        </w:rPr>
      </w:pPr>
      <w:del w:id="35445" w:author="Quinten Van Woerkom" w:date="2024-12-18T16:52:00Z" w16du:dateUtc="2024-12-18T15:52:00Z">
        <w:r w:rsidRPr="004424B1" w:rsidDel="002D4851">
          <w:rPr>
            <w:lang w:val="en-GB"/>
          </w:rPr>
          <w:delText>General</w:delText>
        </w:r>
      </w:del>
    </w:p>
    <w:p w14:paraId="7CA2EC59" w14:textId="72A4CC67" w:rsidR="004C430C" w:rsidRDefault="002D4851">
      <w:pPr>
        <w:pStyle w:val="Heading4"/>
        <w:rPr>
          <w:ins w:id="35446" w:author="Quinten Van Woerkom" w:date="2024-12-18T16:52:00Z" w16du:dateUtc="2024-12-18T15:52:00Z"/>
        </w:rPr>
        <w:pPrChange w:id="35447" w:author="Quinten Van Woerkom" w:date="2024-12-18T16:52:00Z" w16du:dateUtc="2024-12-18T15:52:00Z">
          <w:pPr>
            <w:pStyle w:val="Heading5"/>
          </w:pPr>
        </w:pPrChange>
      </w:pPr>
      <w:ins w:id="35448" w:author="Quinten Van Woerkom" w:date="2024-12-18T16:52:00Z" w16du:dateUtc="2024-12-18T15:52:00Z">
        <w:r>
          <w:t xml:space="preserve">Data Type: </w:t>
        </w:r>
      </w:ins>
      <w:r w:rsidR="004C430C" w:rsidRPr="004424B1">
        <w:t>Trigger</w:t>
      </w:r>
    </w:p>
    <w:p w14:paraId="780147D6" w14:textId="2758A428" w:rsidR="002D4851" w:rsidRPr="002D4851" w:rsidRDefault="002D4851">
      <w:pPr>
        <w:pStyle w:val="Heading5"/>
        <w:pPrChange w:id="35449" w:author="Quinten Van Woerkom" w:date="2024-12-18T16:52:00Z" w16du:dateUtc="2024-12-18T15:52:00Z">
          <w:pPr>
            <w:pStyle w:val="HeadingNoNumber"/>
            <w:spacing w:before="240"/>
          </w:pPr>
        </w:pPrChange>
      </w:pPr>
      <w:ins w:id="35450" w:author="Quinten Van Woerkom" w:date="2024-12-18T16:52:00Z" w16du:dateUtc="2024-12-18T15:52:00Z">
        <w:r>
          <w:t>Overview</w:t>
        </w:r>
      </w:ins>
    </w:p>
    <w:p w14:paraId="1151FF0E" w14:textId="77777777" w:rsidR="004C430C" w:rsidRDefault="004C430C" w:rsidP="00031B8A">
      <w:pPr>
        <w:rPr>
          <w:ins w:id="35451" w:author="Quinten Van Woerkom" w:date="2024-12-18T16:52:00Z" w16du:dateUtc="2024-12-18T15:52:00Z"/>
          <w:lang w:val="en-GB"/>
        </w:rPr>
      </w:pPr>
      <w:r w:rsidRPr="004424B1">
        <w:rPr>
          <w:lang w:val="en-GB"/>
        </w:rPr>
        <w:t>All sub-classes of Trigger include the time at which they are predicted to occur (in advance of execution); and, where applicable, the time at which they actually occurred (post execution).</w:t>
      </w:r>
    </w:p>
    <w:p w14:paraId="1861F682" w14:textId="15DCA045" w:rsidR="002D4851" w:rsidRPr="004424B1" w:rsidRDefault="002D4851">
      <w:pPr>
        <w:pStyle w:val="Heading5"/>
        <w:spacing w:before="480" w:after="240"/>
        <w:rPr>
          <w:lang w:val="en-GB"/>
        </w:rPr>
        <w:pPrChange w:id="35452" w:author="Peter Van Der Plas" w:date="2024-12-29T18:29:00Z" w16du:dateUtc="2024-12-29T17:29:00Z">
          <w:pPr/>
        </w:pPrChange>
      </w:pPr>
      <w:ins w:id="35453" w:author="Quinten Van Woerkom" w:date="2024-12-18T16:52:00Z" w16du:dateUtc="2024-12-18T15:52:00Z">
        <w:r>
          <w:rPr>
            <w:lang w:val="en-GB"/>
          </w:rPr>
          <w:t>Definition</w:t>
        </w:r>
      </w:ins>
    </w:p>
    <w:p w14:paraId="650AC1FF" w14:textId="55AE207D" w:rsidR="00031B8A" w:rsidRPr="004424B1" w:rsidDel="002D4851" w:rsidRDefault="00031B8A">
      <w:pPr>
        <w:spacing w:after="240"/>
        <w:rPr>
          <w:del w:id="35454" w:author="Quinten Van Woerkom" w:date="2024-12-18T16:52:00Z" w16du:dateUtc="2024-12-18T15:52:00Z"/>
          <w:lang w:val="en-GB"/>
        </w:rPr>
        <w:pPrChange w:id="35455" w:author="Quinten Van Woerkom" w:date="2024-12-18T16:52:00Z" w16du:dateUtc="2024-12-18T15:52:00Z">
          <w:pPr>
            <w:spacing w:before="0"/>
          </w:pPr>
        </w:pPrChange>
      </w:pP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Trigger E1"/>
      </w:tblPr>
      <w:tblGrid>
        <w:gridCol w:w="1667"/>
        <w:gridCol w:w="2976"/>
        <w:gridCol w:w="992"/>
        <w:gridCol w:w="1843"/>
        <w:gridCol w:w="709"/>
        <w:gridCol w:w="992"/>
      </w:tblGrid>
      <w:tr w:rsidR="004C430C" w:rsidRPr="004424B1" w14:paraId="0E0FF9AA" w14:textId="77777777" w:rsidTr="00EB66B3">
        <w:trPr>
          <w:trHeight w:val="20"/>
        </w:trPr>
        <w:tc>
          <w:tcPr>
            <w:tcW w:w="1667" w:type="dxa"/>
            <w:shd w:val="clear" w:color="auto" w:fill="00CCFF"/>
          </w:tcPr>
          <w:p w14:paraId="11B28525" w14:textId="77777777" w:rsidR="004C430C" w:rsidRPr="008F0D2C" w:rsidRDefault="004C430C">
            <w:pPr>
              <w:pStyle w:val="TableCell"/>
              <w:keepNext/>
              <w:spacing w:before="0" w:after="0"/>
              <w:rPr>
                <w:color w:val="auto"/>
                <w:rPrChange w:id="35456" w:author="Peter Van Der Plas" w:date="2024-12-29T18:27:00Z" w16du:dateUtc="2024-12-29T17:27:00Z">
                  <w:rPr>
                    <w:color w:val="FFFFFF" w:themeColor="background1"/>
                  </w:rPr>
                </w:rPrChange>
              </w:rPr>
              <w:pPrChange w:id="35457" w:author="Peter Van Der Plas" w:date="2024-12-29T18:28:00Z" w16du:dateUtc="2024-12-29T17:28:00Z">
                <w:pPr>
                  <w:pStyle w:val="TableCell"/>
                  <w:spacing w:before="0" w:after="0"/>
                </w:pPr>
              </w:pPrChange>
            </w:pPr>
            <w:r w:rsidRPr="008F0D2C">
              <w:rPr>
                <w:color w:val="auto"/>
                <w:rPrChange w:id="35458" w:author="Peter Van Der Plas" w:date="2024-12-29T18:27:00Z" w16du:dateUtc="2024-12-29T17:27:00Z">
                  <w:rPr>
                    <w:color w:val="FFFFFF" w:themeColor="background1"/>
                  </w:rPr>
                </w:rPrChange>
              </w:rPr>
              <w:t>Name</w:t>
            </w:r>
          </w:p>
        </w:tc>
        <w:tc>
          <w:tcPr>
            <w:tcW w:w="2976" w:type="dxa"/>
          </w:tcPr>
          <w:p w14:paraId="08AA93BE" w14:textId="77777777" w:rsidR="004C430C" w:rsidRPr="008F0D2C" w:rsidRDefault="004C430C">
            <w:pPr>
              <w:pStyle w:val="TableCell"/>
              <w:keepNext/>
              <w:spacing w:before="0" w:after="0"/>
              <w:rPr>
                <w:b/>
                <w:iCs/>
                <w:rPrChange w:id="35459" w:author="Peter Van Der Plas" w:date="2024-12-29T18:27:00Z" w16du:dateUtc="2024-12-29T17:27:00Z">
                  <w:rPr>
                    <w:b/>
                    <w:i/>
                  </w:rPr>
                </w:rPrChange>
              </w:rPr>
              <w:pPrChange w:id="35460" w:author="Peter Van Der Plas" w:date="2024-12-29T18:28:00Z" w16du:dateUtc="2024-12-29T17:28:00Z">
                <w:pPr>
                  <w:pStyle w:val="TableCell"/>
                  <w:spacing w:before="0" w:after="0"/>
                </w:pPr>
              </w:pPrChange>
            </w:pPr>
            <w:r w:rsidRPr="008F0D2C">
              <w:rPr>
                <w:b/>
                <w:iCs/>
                <w:rPrChange w:id="35461" w:author="Peter Van Der Plas" w:date="2024-12-29T18:27:00Z" w16du:dateUtc="2024-12-29T17:27:00Z">
                  <w:rPr>
                    <w:b/>
                    <w:i/>
                  </w:rPr>
                </w:rPrChange>
              </w:rPr>
              <w:t>Trigger</w:t>
            </w:r>
          </w:p>
        </w:tc>
        <w:tc>
          <w:tcPr>
            <w:tcW w:w="992" w:type="dxa"/>
            <w:shd w:val="clear" w:color="auto" w:fill="00CCFF"/>
          </w:tcPr>
          <w:p w14:paraId="12F29573" w14:textId="77777777" w:rsidR="004C430C" w:rsidRPr="008F0D2C" w:rsidRDefault="004C430C">
            <w:pPr>
              <w:pStyle w:val="TableCell"/>
              <w:keepNext/>
              <w:spacing w:before="0" w:after="0"/>
              <w:rPr>
                <w:bCs/>
                <w:rPrChange w:id="35462" w:author="Peter Van Der Plas" w:date="2024-12-29T18:27:00Z" w16du:dateUtc="2024-12-29T17:27:00Z">
                  <w:rPr>
                    <w:b/>
                  </w:rPr>
                </w:rPrChange>
              </w:rPr>
              <w:pPrChange w:id="35463" w:author="Peter Van Der Plas" w:date="2024-12-29T18:28:00Z" w16du:dateUtc="2024-12-29T17:28:00Z">
                <w:pPr>
                  <w:pStyle w:val="TableCell"/>
                  <w:spacing w:before="0" w:after="0"/>
                </w:pPr>
              </w:pPrChange>
            </w:pPr>
            <w:r w:rsidRPr="008F0D2C">
              <w:rPr>
                <w:bCs/>
                <w:color w:val="auto"/>
                <w:rPrChange w:id="35464" w:author="Peter Van Der Plas" w:date="2024-12-29T18:27:00Z" w16du:dateUtc="2024-12-29T17:27:00Z">
                  <w:rPr>
                    <w:b/>
                    <w:color w:val="FFFFFF" w:themeColor="background1"/>
                  </w:rPr>
                </w:rPrChange>
              </w:rPr>
              <w:t>Extends</w:t>
            </w:r>
          </w:p>
        </w:tc>
        <w:tc>
          <w:tcPr>
            <w:tcW w:w="1843" w:type="dxa"/>
          </w:tcPr>
          <w:p w14:paraId="7F5C23CE" w14:textId="77777777" w:rsidR="004C430C" w:rsidRPr="004424B1" w:rsidRDefault="004C430C">
            <w:pPr>
              <w:pStyle w:val="TableCell"/>
              <w:keepNext/>
              <w:spacing w:before="0" w:after="0"/>
              <w:rPr>
                <w:b/>
              </w:rPr>
              <w:pPrChange w:id="35465" w:author="Peter Van Der Plas" w:date="2024-12-29T18:28:00Z" w16du:dateUtc="2024-12-29T17:28:00Z">
                <w:pPr>
                  <w:pStyle w:val="TableCell"/>
                  <w:spacing w:before="0" w:after="0"/>
                </w:pPr>
              </w:pPrChange>
            </w:pPr>
            <w:proofErr w:type="gramStart"/>
            <w:r w:rsidRPr="004424B1">
              <w:t>MAL::</w:t>
            </w:r>
            <w:proofErr w:type="gramEnd"/>
            <w:r w:rsidRPr="004424B1">
              <w:t>Composite</w:t>
            </w:r>
          </w:p>
        </w:tc>
        <w:tc>
          <w:tcPr>
            <w:tcW w:w="709" w:type="dxa"/>
            <w:shd w:val="clear" w:color="auto" w:fill="00CCFF"/>
          </w:tcPr>
          <w:p w14:paraId="0CD69D89" w14:textId="77777777" w:rsidR="004C430C" w:rsidRPr="008F0D2C" w:rsidRDefault="004C430C">
            <w:pPr>
              <w:pStyle w:val="TableCell"/>
              <w:keepNext/>
              <w:spacing w:before="0" w:after="0"/>
              <w:rPr>
                <w:bCs/>
                <w:rPrChange w:id="35466" w:author="Peter Van Der Plas" w:date="2024-12-29T18:27:00Z" w16du:dateUtc="2024-12-29T17:27:00Z">
                  <w:rPr>
                    <w:b/>
                  </w:rPr>
                </w:rPrChange>
              </w:rPr>
              <w:pPrChange w:id="35467" w:author="Peter Van Der Plas" w:date="2024-12-29T18:28:00Z" w16du:dateUtc="2024-12-29T17:28:00Z">
                <w:pPr>
                  <w:pStyle w:val="TableCell"/>
                  <w:spacing w:before="0" w:after="0"/>
                </w:pPr>
              </w:pPrChange>
            </w:pPr>
            <w:r w:rsidRPr="008F0D2C">
              <w:rPr>
                <w:bCs/>
                <w:color w:val="auto"/>
                <w:rPrChange w:id="35468" w:author="Peter Van Der Plas" w:date="2024-12-29T18:27:00Z" w16du:dateUtc="2024-12-29T17:27:00Z">
                  <w:rPr>
                    <w:b/>
                    <w:color w:val="FFFFFF" w:themeColor="background1"/>
                  </w:rPr>
                </w:rPrChange>
              </w:rPr>
              <w:t>SFP</w:t>
            </w:r>
          </w:p>
        </w:tc>
        <w:tc>
          <w:tcPr>
            <w:tcW w:w="992" w:type="dxa"/>
          </w:tcPr>
          <w:p w14:paraId="20664273" w14:textId="77777777" w:rsidR="004C430C" w:rsidRPr="004424B1" w:rsidRDefault="004C430C">
            <w:pPr>
              <w:pStyle w:val="TableCell"/>
              <w:keepNext/>
              <w:spacing w:before="0" w:after="0"/>
              <w:jc w:val="right"/>
              <w:pPrChange w:id="35469" w:author="Peter Van Der Plas" w:date="2024-12-29T18:28:00Z" w16du:dateUtc="2024-12-29T17:28:00Z">
                <w:pPr>
                  <w:pStyle w:val="TableCell"/>
                  <w:spacing w:before="0" w:after="0"/>
                  <w:jc w:val="right"/>
                </w:pPr>
              </w:pPrChange>
            </w:pPr>
            <w:r w:rsidRPr="004424B1">
              <w:t>Abstract</w:t>
            </w:r>
          </w:p>
        </w:tc>
      </w:tr>
    </w:tbl>
    <w:p w14:paraId="15E9B7F7" w14:textId="77777777" w:rsidR="004C430C" w:rsidRPr="004424B1" w:rsidRDefault="004C430C">
      <w:pPr>
        <w:keepNext/>
        <w:spacing w:before="0" w:line="240" w:lineRule="auto"/>
        <w:rPr>
          <w:sz w:val="2"/>
          <w:szCs w:val="2"/>
          <w:lang w:val="en-GB"/>
        </w:rPr>
        <w:pPrChange w:id="35470" w:author="Peter Van Der Plas" w:date="2024-12-29T18:29:00Z" w16du:dateUtc="2024-12-29T17:29:00Z">
          <w:pPr>
            <w:spacing w:before="0" w:line="240" w:lineRule="auto"/>
          </w:pPr>
        </w:pPrChange>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3E6B016B" w14:textId="77777777" w:rsidTr="00EB66B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424343F7" w14:textId="41CC56E1" w:rsidR="004C430C" w:rsidRPr="004424B1" w:rsidRDefault="004C430C" w:rsidP="00825170">
            <w:pPr>
              <w:pStyle w:val="TableCell"/>
              <w:spacing w:before="0" w:after="0"/>
            </w:pPr>
            <w:del w:id="35471" w:author="Quinten Van Woerkom" w:date="2024-11-25T14:50:00Z" w16du:dateUtc="2024-11-25T13:50:00Z">
              <w:r w:rsidRPr="004424B1" w:rsidDel="002B0859">
                <w:delText>Attribute</w:delText>
              </w:r>
            </w:del>
            <w:ins w:id="35472" w:author="Quinten Van Woerkom" w:date="2024-11-25T14:50:00Z" w16du:dateUtc="2024-11-25T13:50:00Z">
              <w:r w:rsidR="002B0859">
                <w:t>Field</w:t>
              </w:r>
            </w:ins>
          </w:p>
        </w:tc>
        <w:tc>
          <w:tcPr>
            <w:tcW w:w="1984" w:type="dxa"/>
          </w:tcPr>
          <w:p w14:paraId="29932E47"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0E632194"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C0BDEB2"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E40A8BB" w14:textId="77777777" w:rsidTr="00EB66B3">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A224CE6" w14:textId="77777777" w:rsidR="004C430C" w:rsidRPr="004424B1" w:rsidRDefault="004C430C" w:rsidP="00825170">
            <w:pPr>
              <w:pStyle w:val="TableCell"/>
              <w:spacing w:before="0" w:after="0"/>
            </w:pPr>
            <w:r w:rsidRPr="004424B1">
              <w:t>time</w:t>
            </w:r>
          </w:p>
        </w:tc>
        <w:tc>
          <w:tcPr>
            <w:tcW w:w="1984" w:type="dxa"/>
          </w:tcPr>
          <w:p w14:paraId="00ECE408"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1AF4BD88"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A17CDD8"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Predicted or actual time of Trigger.  The predicted time may evolve during the planning process up to the time of execution.  The actual time is only available post execution, and hence can only be provided by a plan execution function.</w:t>
            </w:r>
          </w:p>
        </w:tc>
      </w:tr>
    </w:tbl>
    <w:p w14:paraId="5195D437" w14:textId="57CF3DC6" w:rsidR="004C430C" w:rsidRPr="004424B1" w:rsidRDefault="002D4851" w:rsidP="004C430C">
      <w:pPr>
        <w:pStyle w:val="Heading4"/>
        <w:spacing w:before="480"/>
        <w:rPr>
          <w:lang w:val="en-GB"/>
        </w:rPr>
      </w:pPr>
      <w:ins w:id="35473" w:author="Quinten Van Woerkom" w:date="2024-12-18T16:53:00Z" w16du:dateUtc="2024-12-18T15:53:00Z">
        <w:r>
          <w:rPr>
            <w:lang w:val="en-GB"/>
          </w:rPr>
          <w:t xml:space="preserve">Data Type: </w:t>
        </w:r>
      </w:ins>
      <w:proofErr w:type="spellStart"/>
      <w:r w:rsidR="004C430C" w:rsidRPr="004424B1">
        <w:rPr>
          <w:lang w:val="en-GB"/>
        </w:rPr>
        <w:t>Temporal</w:t>
      </w:r>
      <w:del w:id="35474" w:author="Quinten Van Woerkom" w:date="2024-12-18T16:53:00Z" w16du:dateUtc="2024-12-18T15:53:00Z">
        <w:r w:rsidR="004C430C" w:rsidRPr="004424B1" w:rsidDel="002D4851">
          <w:rPr>
            <w:lang w:val="en-GB"/>
          </w:rPr>
          <w:delText xml:space="preserve"> </w:delText>
        </w:r>
      </w:del>
      <w:r w:rsidR="004C430C" w:rsidRPr="004424B1">
        <w:rPr>
          <w:lang w:val="en-GB"/>
        </w:rPr>
        <w:t>Trigger</w:t>
      </w:r>
      <w:proofErr w:type="spellEnd"/>
      <w:del w:id="35475" w:author="Quinten Van Woerkom" w:date="2024-12-18T16:53:00Z" w16du:dateUtc="2024-12-18T15:53:00Z">
        <w:r w:rsidR="004C430C" w:rsidRPr="004424B1" w:rsidDel="002D4851">
          <w:rPr>
            <w:lang w:val="en-GB"/>
          </w:rPr>
          <w:delText>s</w:delText>
        </w:r>
      </w:del>
    </w:p>
    <w:p w14:paraId="7BFB2A5A" w14:textId="02BC068A" w:rsidR="004C430C" w:rsidRPr="004424B1" w:rsidRDefault="002D4851">
      <w:pPr>
        <w:pStyle w:val="Heading5"/>
        <w:pPrChange w:id="35476" w:author="Quinten Van Woerkom" w:date="2024-12-18T16:53:00Z" w16du:dateUtc="2024-12-18T15:53:00Z">
          <w:pPr>
            <w:pStyle w:val="HeadingNoNumber"/>
            <w:spacing w:before="240"/>
          </w:pPr>
        </w:pPrChange>
      </w:pPr>
      <w:ins w:id="35477" w:author="Quinten Van Woerkom" w:date="2024-12-18T16:53:00Z" w16du:dateUtc="2024-12-18T15:53:00Z">
        <w:r>
          <w:t>Overview</w:t>
        </w:r>
      </w:ins>
      <w:del w:id="35478" w:author="Quinten Van Woerkom" w:date="2024-12-18T16:53:00Z" w16du:dateUtc="2024-12-18T15:53:00Z">
        <w:r w:rsidR="004C430C" w:rsidRPr="004424B1" w:rsidDel="002D4851">
          <w:delText>TimeTrigger</w:delText>
        </w:r>
      </w:del>
    </w:p>
    <w:p w14:paraId="6D94BFDF" w14:textId="77777777" w:rsidR="004C430C" w:rsidRDefault="004C430C" w:rsidP="00031B8A">
      <w:pPr>
        <w:rPr>
          <w:ins w:id="35479" w:author="Quinten Van Woerkom" w:date="2024-12-18T16:53:00Z" w16du:dateUtc="2024-12-18T15:53:00Z"/>
          <w:lang w:val="en-GB"/>
        </w:rPr>
      </w:pPr>
      <w:r w:rsidRPr="004424B1">
        <w:rPr>
          <w:lang w:val="en-GB"/>
        </w:rPr>
        <w:t xml:space="preserve">Sub-type of Trigger based on time.  The trigger time is the specified </w:t>
      </w:r>
      <w:proofErr w:type="gramStart"/>
      <w:r w:rsidRPr="004424B1">
        <w:rPr>
          <w:lang w:val="en-GB"/>
        </w:rPr>
        <w:t>constraint, and</w:t>
      </w:r>
      <w:proofErr w:type="gramEnd"/>
      <w:r w:rsidRPr="004424B1">
        <w:rPr>
          <w:lang w:val="en-GB"/>
        </w:rPr>
        <w:t xml:space="preserve"> will usually match the predicted time on the base class during the planning process, but the actual time could still be slightly different post-execution.</w:t>
      </w:r>
    </w:p>
    <w:p w14:paraId="1F0B5D34" w14:textId="1D581ECD" w:rsidR="002D4851" w:rsidRPr="004424B1" w:rsidRDefault="002D4851">
      <w:pPr>
        <w:pStyle w:val="Heading5"/>
        <w:spacing w:before="480" w:after="240"/>
        <w:rPr>
          <w:lang w:val="en-GB"/>
        </w:rPr>
        <w:pPrChange w:id="35480" w:author="Peter Van Der Plas" w:date="2024-12-29T18:26:00Z" w16du:dateUtc="2024-12-29T17:26:00Z">
          <w:pPr/>
        </w:pPrChange>
      </w:pPr>
      <w:ins w:id="35481" w:author="Quinten Van Woerkom" w:date="2024-12-18T16:53:00Z" w16du:dateUtc="2024-12-18T15:53:00Z">
        <w:r>
          <w:rPr>
            <w:lang w:val="en-GB"/>
          </w:rPr>
          <w:t>Definition</w:t>
        </w:r>
      </w:ins>
    </w:p>
    <w:p w14:paraId="715EADAD" w14:textId="6FD2BEF1" w:rsidR="00031B8A" w:rsidRPr="004424B1" w:rsidDel="002D4851" w:rsidRDefault="00031B8A">
      <w:pPr>
        <w:spacing w:after="240"/>
        <w:rPr>
          <w:del w:id="35482" w:author="Quinten Van Woerkom" w:date="2024-12-18T16:53:00Z" w16du:dateUtc="2024-12-18T15:53:00Z"/>
          <w:lang w:val="en-GB"/>
        </w:rPr>
        <w:pPrChange w:id="35483" w:author="Quinten Van Woerkom" w:date="2024-12-18T16:53:00Z" w16du:dateUtc="2024-12-18T15:53:00Z">
          <w:pPr>
            <w:spacing w:before="0"/>
          </w:pPr>
        </w:pPrChange>
      </w:pP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TimeTrigger E1"/>
      </w:tblPr>
      <w:tblGrid>
        <w:gridCol w:w="1667"/>
        <w:gridCol w:w="2976"/>
        <w:gridCol w:w="992"/>
        <w:gridCol w:w="1843"/>
        <w:gridCol w:w="709"/>
        <w:gridCol w:w="992"/>
      </w:tblGrid>
      <w:tr w:rsidR="004C430C" w:rsidRPr="004424B1" w14:paraId="026C8656" w14:textId="77777777" w:rsidTr="00EB66B3">
        <w:trPr>
          <w:trHeight w:val="20"/>
        </w:trPr>
        <w:tc>
          <w:tcPr>
            <w:tcW w:w="1667" w:type="dxa"/>
            <w:shd w:val="clear" w:color="auto" w:fill="00CCFF"/>
          </w:tcPr>
          <w:p w14:paraId="7E91AD8B" w14:textId="0BDC268F" w:rsidR="004C430C" w:rsidRPr="008F0D2C" w:rsidRDefault="004C430C">
            <w:pPr>
              <w:pStyle w:val="TableCell"/>
              <w:tabs>
                <w:tab w:val="left" w:pos="1080"/>
              </w:tabs>
              <w:spacing w:before="0" w:after="0"/>
              <w:rPr>
                <w:color w:val="auto"/>
                <w:rPrChange w:id="35484" w:author="Peter Van Der Plas" w:date="2024-12-29T18:25:00Z" w16du:dateUtc="2024-12-29T17:25:00Z">
                  <w:rPr>
                    <w:color w:val="FFFFFF" w:themeColor="background1"/>
                  </w:rPr>
                </w:rPrChange>
              </w:rPr>
              <w:pPrChange w:id="35485" w:author="Peter Van Der Plas" w:date="2024-12-29T18:25:00Z" w16du:dateUtc="2024-12-29T17:25:00Z">
                <w:pPr>
                  <w:pStyle w:val="TableCell"/>
                  <w:spacing w:before="0" w:after="0"/>
                </w:pPr>
              </w:pPrChange>
            </w:pPr>
            <w:r w:rsidRPr="008F0D2C">
              <w:rPr>
                <w:color w:val="auto"/>
                <w:rPrChange w:id="35486" w:author="Peter Van Der Plas" w:date="2024-12-29T18:25:00Z" w16du:dateUtc="2024-12-29T17:25:00Z">
                  <w:rPr>
                    <w:color w:val="FFFFFF" w:themeColor="background1"/>
                  </w:rPr>
                </w:rPrChange>
              </w:rPr>
              <w:t>Name</w:t>
            </w:r>
          </w:p>
        </w:tc>
        <w:tc>
          <w:tcPr>
            <w:tcW w:w="2976" w:type="dxa"/>
          </w:tcPr>
          <w:p w14:paraId="35BB9E1D" w14:textId="77777777" w:rsidR="004C430C" w:rsidRPr="004424B1" w:rsidRDefault="004C430C" w:rsidP="00825170">
            <w:pPr>
              <w:pStyle w:val="TableCell"/>
              <w:spacing w:before="0" w:after="0"/>
              <w:rPr>
                <w:b/>
              </w:rPr>
            </w:pPr>
            <w:proofErr w:type="spellStart"/>
            <w:r w:rsidRPr="004424B1">
              <w:rPr>
                <w:b/>
              </w:rPr>
              <w:t>TimeTrigger</w:t>
            </w:r>
            <w:proofErr w:type="spellEnd"/>
          </w:p>
        </w:tc>
        <w:tc>
          <w:tcPr>
            <w:tcW w:w="992" w:type="dxa"/>
            <w:shd w:val="clear" w:color="auto" w:fill="00CCFF"/>
          </w:tcPr>
          <w:p w14:paraId="79AD98AC" w14:textId="77777777" w:rsidR="004C430C" w:rsidRPr="008F0D2C" w:rsidRDefault="004C430C" w:rsidP="00825170">
            <w:pPr>
              <w:pStyle w:val="TableCell"/>
              <w:spacing w:before="0" w:after="0"/>
              <w:rPr>
                <w:bCs/>
                <w:color w:val="auto"/>
                <w:rPrChange w:id="35487" w:author="Peter Van Der Plas" w:date="2024-12-29T18:25:00Z" w16du:dateUtc="2024-12-29T17:25:00Z">
                  <w:rPr>
                    <w:b/>
                  </w:rPr>
                </w:rPrChange>
              </w:rPr>
            </w:pPr>
            <w:r w:rsidRPr="008F0D2C">
              <w:rPr>
                <w:bCs/>
                <w:color w:val="auto"/>
                <w:rPrChange w:id="35488" w:author="Peter Van Der Plas" w:date="2024-12-29T18:25:00Z" w16du:dateUtc="2024-12-29T17:25:00Z">
                  <w:rPr>
                    <w:b/>
                    <w:color w:val="FFFFFF" w:themeColor="background1"/>
                  </w:rPr>
                </w:rPrChange>
              </w:rPr>
              <w:t>Extends</w:t>
            </w:r>
          </w:p>
        </w:tc>
        <w:tc>
          <w:tcPr>
            <w:tcW w:w="1843" w:type="dxa"/>
          </w:tcPr>
          <w:p w14:paraId="13C6EC08" w14:textId="77777777" w:rsidR="004C430C" w:rsidRPr="008F0D2C" w:rsidRDefault="004C430C" w:rsidP="00825170">
            <w:pPr>
              <w:pStyle w:val="TableCell"/>
              <w:spacing w:before="0" w:after="0"/>
              <w:rPr>
                <w:b/>
                <w:iCs/>
                <w:rPrChange w:id="35489" w:author="Peter Van Der Plas" w:date="2024-12-29T18:25:00Z" w16du:dateUtc="2024-12-29T17:25:00Z">
                  <w:rPr>
                    <w:b/>
                    <w:i/>
                  </w:rPr>
                </w:rPrChange>
              </w:rPr>
            </w:pPr>
            <w:r w:rsidRPr="008F0D2C">
              <w:rPr>
                <w:iCs/>
                <w:rPrChange w:id="35490" w:author="Peter Van Der Plas" w:date="2024-12-29T18:25:00Z" w16du:dateUtc="2024-12-29T17:25:00Z">
                  <w:rPr>
                    <w:i/>
                  </w:rPr>
                </w:rPrChange>
              </w:rPr>
              <w:t>Trigger</w:t>
            </w:r>
          </w:p>
        </w:tc>
        <w:tc>
          <w:tcPr>
            <w:tcW w:w="709" w:type="dxa"/>
            <w:shd w:val="clear" w:color="auto" w:fill="00CCFF"/>
          </w:tcPr>
          <w:p w14:paraId="5159B7F6" w14:textId="77777777" w:rsidR="004C430C" w:rsidRPr="008F0D2C" w:rsidRDefault="004C430C" w:rsidP="00825170">
            <w:pPr>
              <w:pStyle w:val="TableCell"/>
              <w:spacing w:before="0" w:after="0"/>
              <w:rPr>
                <w:bCs/>
                <w:color w:val="auto"/>
                <w:rPrChange w:id="35491" w:author="Peter Van Der Plas" w:date="2024-12-29T18:25:00Z" w16du:dateUtc="2024-12-29T17:25:00Z">
                  <w:rPr>
                    <w:b/>
                  </w:rPr>
                </w:rPrChange>
              </w:rPr>
            </w:pPr>
            <w:r w:rsidRPr="008F0D2C">
              <w:rPr>
                <w:bCs/>
                <w:color w:val="auto"/>
                <w:rPrChange w:id="35492" w:author="Peter Van Der Plas" w:date="2024-12-29T18:25:00Z" w16du:dateUtc="2024-12-29T17:25:00Z">
                  <w:rPr>
                    <w:b/>
                    <w:color w:val="FFFFFF" w:themeColor="background1"/>
                  </w:rPr>
                </w:rPrChange>
              </w:rPr>
              <w:t>SFP</w:t>
            </w:r>
          </w:p>
        </w:tc>
        <w:tc>
          <w:tcPr>
            <w:tcW w:w="992" w:type="dxa"/>
          </w:tcPr>
          <w:p w14:paraId="79F33606" w14:textId="01018431" w:rsidR="004C430C" w:rsidRPr="004424B1" w:rsidRDefault="003D40C2" w:rsidP="00825170">
            <w:pPr>
              <w:pStyle w:val="TableCell"/>
              <w:spacing w:before="0" w:after="0"/>
              <w:jc w:val="right"/>
            </w:pPr>
            <w:fldSimple w:instr=" SEQ Area \* MERGEFORMAT ">
              <w:ins w:id="35493" w:author="Peter Van Der Plas" w:date="2025-01-01T17:31:00Z" w16du:dateUtc="2025-01-01T16:31:00Z">
                <w:r w:rsidR="006D1623">
                  <w:rPr>
                    <w:noProof/>
                  </w:rPr>
                  <w:t>51</w:t>
                </w:r>
              </w:ins>
              <w:del w:id="35494" w:author="Peter Van Der Plas" w:date="2024-12-29T14:37:00Z" w16du:dateUtc="2024-12-29T13:37:00Z">
                <w:r w:rsidR="00816878" w:rsidDel="00D57A34">
                  <w:rPr>
                    <w:noProof/>
                  </w:rPr>
                  <w:delText>50</w:delText>
                </w:r>
              </w:del>
            </w:fldSimple>
          </w:p>
        </w:tc>
      </w:tr>
    </w:tbl>
    <w:p w14:paraId="186A31FD" w14:textId="77777777" w:rsidR="004C430C" w:rsidRPr="004424B1" w:rsidRDefault="004C430C" w:rsidP="004C430C">
      <w:pPr>
        <w:spacing w:before="0" w:line="240" w:lineRule="auto"/>
        <w:rPr>
          <w:sz w:val="2"/>
          <w:szCs w:val="2"/>
          <w:lang w:val="en-GB"/>
        </w:rPr>
      </w:pPr>
    </w:p>
    <w:tbl>
      <w:tblPr>
        <w:tblStyle w:val="RBTable"/>
        <w:tblW w:w="9178" w:type="dxa"/>
        <w:tblLayout w:type="fixed"/>
        <w:tblCellMar>
          <w:top w:w="57" w:type="dxa"/>
          <w:bottom w:w="57" w:type="dxa"/>
        </w:tblCellMar>
        <w:tblLook w:val="04A0" w:firstRow="1" w:lastRow="0" w:firstColumn="1" w:lastColumn="0" w:noHBand="0" w:noVBand="1"/>
      </w:tblPr>
      <w:tblGrid>
        <w:gridCol w:w="1667"/>
        <w:gridCol w:w="1984"/>
        <w:gridCol w:w="992"/>
        <w:gridCol w:w="4535"/>
      </w:tblGrid>
      <w:tr w:rsidR="004C430C" w:rsidRPr="004424B1" w14:paraId="2FEB8AFD" w14:textId="77777777" w:rsidTr="00EB66B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D0C78DA" w14:textId="7EC82C2B" w:rsidR="004C430C" w:rsidRPr="00C727BE" w:rsidRDefault="004C430C" w:rsidP="00825170">
            <w:pPr>
              <w:pStyle w:val="TableCell"/>
              <w:spacing w:before="0" w:after="0"/>
              <w:rPr>
                <w:rFonts w:cs="Arial"/>
                <w:szCs w:val="18"/>
                <w:rPrChange w:id="35495" w:author="Peter Van Der Plas" w:date="2024-12-29T17:06:00Z" w16du:dateUtc="2024-12-29T16:06:00Z">
                  <w:rPr>
                    <w:rFonts w:ascii="Times New Roman" w:hAnsi="Times New Roman" w:cs="Times New Roman"/>
                  </w:rPr>
                </w:rPrChange>
              </w:rPr>
            </w:pPr>
            <w:del w:id="35496" w:author="Quinten Van Woerkom" w:date="2024-11-25T14:50:00Z" w16du:dateUtc="2024-11-25T13:50:00Z">
              <w:r w:rsidRPr="002A707A" w:rsidDel="002B0859">
                <w:rPr>
                  <w:rFonts w:cs="Arial"/>
                  <w:szCs w:val="18"/>
                </w:rPr>
                <w:delText>Attribute</w:delText>
              </w:r>
            </w:del>
            <w:ins w:id="35497" w:author="Quinten Van Woerkom" w:date="2024-11-25T14:50:00Z" w16du:dateUtc="2024-11-25T13:50:00Z">
              <w:r w:rsidR="002B0859" w:rsidRPr="002A707A">
                <w:rPr>
                  <w:rFonts w:cs="Arial"/>
                  <w:szCs w:val="18"/>
                </w:rPr>
                <w:t>Field</w:t>
              </w:r>
            </w:ins>
          </w:p>
        </w:tc>
        <w:tc>
          <w:tcPr>
            <w:tcW w:w="1984" w:type="dxa"/>
          </w:tcPr>
          <w:p w14:paraId="228507AF" w14:textId="77777777" w:rsidR="004C430C" w:rsidRPr="00C727BE"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rPr>
                <w:rFonts w:cs="Arial"/>
                <w:szCs w:val="18"/>
                <w:rPrChange w:id="35498" w:author="Peter Van Der Plas" w:date="2024-12-29T17:06:00Z" w16du:dateUtc="2024-12-29T16:06:00Z">
                  <w:rPr>
                    <w:rFonts w:ascii="Times New Roman" w:hAnsi="Times New Roman" w:cs="Times New Roman"/>
                  </w:rPr>
                </w:rPrChange>
              </w:rPr>
            </w:pPr>
            <w:r w:rsidRPr="002A707A">
              <w:rPr>
                <w:rFonts w:cs="Arial"/>
                <w:szCs w:val="18"/>
              </w:rPr>
              <w:t>Type</w:t>
            </w:r>
          </w:p>
        </w:tc>
        <w:tc>
          <w:tcPr>
            <w:tcW w:w="992" w:type="dxa"/>
          </w:tcPr>
          <w:p w14:paraId="648478CC" w14:textId="77777777" w:rsidR="004C430C" w:rsidRPr="00C727BE"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rPr>
                <w:rFonts w:cs="Arial"/>
                <w:szCs w:val="18"/>
                <w:rPrChange w:id="35499" w:author="Peter Van Der Plas" w:date="2024-12-29T17:06:00Z" w16du:dateUtc="2024-12-29T16:06:00Z">
                  <w:rPr>
                    <w:rFonts w:ascii="Times New Roman" w:hAnsi="Times New Roman" w:cs="Times New Roman"/>
                  </w:rPr>
                </w:rPrChange>
              </w:rPr>
            </w:pPr>
            <w:r w:rsidRPr="002A707A">
              <w:rPr>
                <w:rFonts w:cs="Arial"/>
                <w:szCs w:val="18"/>
              </w:rPr>
              <w:t>Nullable</w:t>
            </w:r>
          </w:p>
        </w:tc>
        <w:tc>
          <w:tcPr>
            <w:tcW w:w="4535" w:type="dxa"/>
          </w:tcPr>
          <w:p w14:paraId="491B1B1A" w14:textId="77777777" w:rsidR="004C430C" w:rsidRPr="00C727BE"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rPr>
                <w:rFonts w:cs="Arial"/>
                <w:szCs w:val="18"/>
                <w:rPrChange w:id="35500" w:author="Peter Van Der Plas" w:date="2024-12-29T17:06:00Z" w16du:dateUtc="2024-12-29T16:06:00Z">
                  <w:rPr>
                    <w:rFonts w:ascii="Times New Roman" w:hAnsi="Times New Roman" w:cs="Times New Roman"/>
                  </w:rPr>
                </w:rPrChange>
              </w:rPr>
            </w:pPr>
            <w:r w:rsidRPr="002A707A">
              <w:rPr>
                <w:rFonts w:cs="Arial"/>
                <w:szCs w:val="18"/>
              </w:rPr>
              <w:t>Description</w:t>
            </w:r>
          </w:p>
        </w:tc>
      </w:tr>
      <w:tr w:rsidR="004C430C" w:rsidRPr="004424B1" w14:paraId="72401489" w14:textId="77777777" w:rsidTr="00EB66B3">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A3FDDE1" w14:textId="77777777" w:rsidR="004C430C" w:rsidRPr="00C727BE" w:rsidRDefault="004C430C" w:rsidP="00825170">
            <w:pPr>
              <w:pStyle w:val="TableCell"/>
              <w:spacing w:before="0" w:after="0"/>
              <w:rPr>
                <w:rFonts w:cs="Arial"/>
                <w:szCs w:val="18"/>
                <w:rPrChange w:id="35501" w:author="Peter Van Der Plas" w:date="2024-12-29T17:06:00Z" w16du:dateUtc="2024-12-29T16:06:00Z">
                  <w:rPr>
                    <w:rFonts w:ascii="Times New Roman" w:hAnsi="Times New Roman" w:cs="Times New Roman"/>
                  </w:rPr>
                </w:rPrChange>
              </w:rPr>
            </w:pPr>
            <w:proofErr w:type="spellStart"/>
            <w:r w:rsidRPr="002A707A">
              <w:rPr>
                <w:rFonts w:cs="Arial"/>
                <w:szCs w:val="18"/>
              </w:rPr>
              <w:t>triggerTime</w:t>
            </w:r>
            <w:proofErr w:type="spellEnd"/>
          </w:p>
        </w:tc>
        <w:tc>
          <w:tcPr>
            <w:tcW w:w="1984" w:type="dxa"/>
          </w:tcPr>
          <w:p w14:paraId="7F2FF5FF" w14:textId="77777777" w:rsidR="004C430C" w:rsidRPr="00C727BE"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rFonts w:cs="Arial"/>
                <w:szCs w:val="18"/>
                <w:rPrChange w:id="35502" w:author="Peter Van Der Plas" w:date="2024-12-29T17:06:00Z" w16du:dateUtc="2024-12-29T16:06:00Z">
                  <w:rPr>
                    <w:rFonts w:ascii="Times New Roman" w:hAnsi="Times New Roman" w:cs="Times New Roman"/>
                    <w:sz w:val="20"/>
                  </w:rPr>
                </w:rPrChange>
              </w:rPr>
            </w:pPr>
            <w:proofErr w:type="gramStart"/>
            <w:r w:rsidRPr="002A707A">
              <w:rPr>
                <w:rFonts w:cs="Arial"/>
                <w:szCs w:val="18"/>
              </w:rPr>
              <w:t>MAL::</w:t>
            </w:r>
            <w:proofErr w:type="gramEnd"/>
            <w:r w:rsidRPr="002A707A">
              <w:rPr>
                <w:rFonts w:cs="Arial"/>
                <w:szCs w:val="18"/>
              </w:rPr>
              <w:t>Time</w:t>
            </w:r>
          </w:p>
        </w:tc>
        <w:tc>
          <w:tcPr>
            <w:tcW w:w="992" w:type="dxa"/>
          </w:tcPr>
          <w:p w14:paraId="6DFD422D" w14:textId="77777777" w:rsidR="004C430C" w:rsidRPr="00C727BE"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rFonts w:cs="Arial"/>
                <w:szCs w:val="18"/>
                <w:rPrChange w:id="35503" w:author="Peter Van Der Plas" w:date="2024-12-29T17:06:00Z" w16du:dateUtc="2024-12-29T16:06:00Z">
                  <w:rPr>
                    <w:rFonts w:ascii="Times New Roman" w:hAnsi="Times New Roman" w:cs="Times New Roman"/>
                    <w:sz w:val="20"/>
                  </w:rPr>
                </w:rPrChange>
              </w:rPr>
            </w:pPr>
            <w:r w:rsidRPr="002A707A">
              <w:rPr>
                <w:rFonts w:cs="Arial"/>
                <w:szCs w:val="18"/>
              </w:rPr>
              <w:t>No</w:t>
            </w:r>
          </w:p>
        </w:tc>
        <w:tc>
          <w:tcPr>
            <w:tcW w:w="4535" w:type="dxa"/>
          </w:tcPr>
          <w:p w14:paraId="27E0B302" w14:textId="77777777" w:rsidR="004C430C" w:rsidRPr="00C727BE"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rFonts w:cs="Arial"/>
                <w:szCs w:val="18"/>
                <w:rPrChange w:id="35504" w:author="Peter Van Der Plas" w:date="2024-12-29T17:06:00Z" w16du:dateUtc="2024-12-29T16:06:00Z">
                  <w:rPr>
                    <w:rFonts w:ascii="Times New Roman" w:hAnsi="Times New Roman" w:cs="Times New Roman"/>
                    <w:sz w:val="20"/>
                  </w:rPr>
                </w:rPrChange>
              </w:rPr>
            </w:pPr>
            <w:r w:rsidRPr="002A707A">
              <w:rPr>
                <w:rFonts w:cs="Arial"/>
                <w:szCs w:val="18"/>
              </w:rPr>
              <w:t>Planned time of Trigger.</w:t>
            </w:r>
          </w:p>
        </w:tc>
      </w:tr>
    </w:tbl>
    <w:p w14:paraId="1F60D08B" w14:textId="6311E600" w:rsidR="004C430C" w:rsidRPr="004424B1" w:rsidRDefault="002D4851" w:rsidP="004C430C">
      <w:pPr>
        <w:pStyle w:val="Heading4"/>
        <w:spacing w:before="480"/>
        <w:rPr>
          <w:lang w:val="en-GB"/>
        </w:rPr>
      </w:pPr>
      <w:bookmarkStart w:id="35505" w:name="_Ref68803146"/>
      <w:ins w:id="35506" w:author="Quinten Van Woerkom" w:date="2024-12-18T16:53:00Z" w16du:dateUtc="2024-12-18T15:53:00Z">
        <w:r>
          <w:rPr>
            <w:lang w:val="en-GB"/>
          </w:rPr>
          <w:t xml:space="preserve">Data Type: </w:t>
        </w:r>
      </w:ins>
      <w:proofErr w:type="spellStart"/>
      <w:r w:rsidR="004C430C" w:rsidRPr="004424B1">
        <w:rPr>
          <w:lang w:val="en-GB"/>
        </w:rPr>
        <w:t>Position</w:t>
      </w:r>
      <w:del w:id="35507" w:author="Quinten Van Woerkom" w:date="2024-12-18T16:53:00Z" w16du:dateUtc="2024-12-18T15:53:00Z">
        <w:r w:rsidR="004C430C" w:rsidRPr="004424B1" w:rsidDel="002D4851">
          <w:rPr>
            <w:lang w:val="en-GB"/>
          </w:rPr>
          <w:delText xml:space="preserve"> </w:delText>
        </w:r>
      </w:del>
      <w:r w:rsidR="004C430C" w:rsidRPr="004424B1">
        <w:rPr>
          <w:lang w:val="en-GB"/>
        </w:rPr>
        <w:t>Trigger</w:t>
      </w:r>
      <w:proofErr w:type="spellEnd"/>
      <w:del w:id="35508" w:author="Quinten Van Woerkom" w:date="2024-12-18T16:53:00Z" w16du:dateUtc="2024-12-18T15:53:00Z">
        <w:r w:rsidR="004C430C" w:rsidRPr="004424B1" w:rsidDel="002D4851">
          <w:rPr>
            <w:lang w:val="en-GB"/>
          </w:rPr>
          <w:delText>s</w:delText>
        </w:r>
      </w:del>
      <w:r w:rsidR="004C430C" w:rsidRPr="004424B1">
        <w:rPr>
          <w:lang w:val="en-GB"/>
        </w:rPr>
        <w:t xml:space="preserve"> [Optional]</w:t>
      </w:r>
      <w:bookmarkEnd w:id="35505"/>
    </w:p>
    <w:p w14:paraId="602D393D" w14:textId="16E6D70B" w:rsidR="004C430C" w:rsidRPr="004424B1" w:rsidRDefault="002D4851">
      <w:pPr>
        <w:pStyle w:val="Heading5"/>
        <w:pPrChange w:id="35509" w:author="Quinten Van Woerkom" w:date="2024-12-18T16:53:00Z" w16du:dateUtc="2024-12-18T15:53:00Z">
          <w:pPr>
            <w:pStyle w:val="HeadingNoNumber"/>
            <w:spacing w:before="240"/>
          </w:pPr>
        </w:pPrChange>
      </w:pPr>
      <w:ins w:id="35510" w:author="Quinten Van Woerkom" w:date="2024-12-18T16:53:00Z" w16du:dateUtc="2024-12-18T15:53:00Z">
        <w:r>
          <w:t>Overview</w:t>
        </w:r>
      </w:ins>
      <w:del w:id="35511" w:author="Quinten Van Woerkom" w:date="2024-12-18T16:53:00Z" w16du:dateUtc="2024-12-18T15:53:00Z">
        <w:r w:rsidR="004C430C" w:rsidRPr="004424B1" w:rsidDel="002D4851">
          <w:delText>PositionTrigger</w:delText>
        </w:r>
      </w:del>
    </w:p>
    <w:p w14:paraId="41F9C3B5" w14:textId="31776303" w:rsidR="004C430C" w:rsidRDefault="004C430C" w:rsidP="00031B8A">
      <w:pPr>
        <w:rPr>
          <w:ins w:id="35512" w:author="Quinten Van Woerkom" w:date="2024-12-18T16:53:00Z" w16du:dateUtc="2024-12-18T15:53:00Z"/>
          <w:lang w:val="en-GB"/>
        </w:rPr>
      </w:pPr>
      <w:r w:rsidRPr="004424B1">
        <w:rPr>
          <w:lang w:val="en-GB"/>
        </w:rPr>
        <w:t xml:space="preserve">Sub-type of Trigger based on position.  </w:t>
      </w:r>
      <w:ins w:id="35513" w:author="Peter Van Der Plas" w:date="2024-12-29T18:20:00Z" w16du:dateUtc="2024-12-29T17:20:00Z">
        <w:r w:rsidR="008F0D2C" w:rsidRPr="004424B1">
          <w:rPr>
            <w:lang w:val="en-GB"/>
          </w:rPr>
          <w:t>Depending on the coordinate type of position used, a margin may be specified in terms of distance from the specified position.</w:t>
        </w:r>
      </w:ins>
      <w:moveFromRangeStart w:id="35514" w:author="Quinten Van Woerkom" w:date="2024-12-18T16:56:00Z" w:name="move185433385"/>
      <w:moveFrom w:id="35515" w:author="Quinten Van Woerkom" w:date="2024-12-18T16:56:00Z" w16du:dateUtc="2024-12-18T15:56:00Z">
        <w:r w:rsidRPr="004424B1" w:rsidDel="009E4786">
          <w:rPr>
            <w:lang w:val="en-GB"/>
          </w:rPr>
          <w:t>Depending on the coordinate type of position used, a margin may be specified in terms of distance from the specified position.  This is not relevant for an OrbitalPosition, as an orbiting spacecraft would pass through the specified angle.</w:t>
        </w:r>
      </w:moveFrom>
      <w:moveFromRangeEnd w:id="35514"/>
    </w:p>
    <w:p w14:paraId="23243DE2" w14:textId="2BC0EB8F" w:rsidR="002D4851" w:rsidDel="008F0D2C" w:rsidRDefault="002D4851">
      <w:pPr>
        <w:pStyle w:val="Heading5"/>
        <w:spacing w:before="480" w:after="240"/>
        <w:rPr>
          <w:ins w:id="35516" w:author="Quinten Van Woerkom" w:date="2024-12-18T16:56:00Z" w16du:dateUtc="2024-12-18T15:56:00Z"/>
          <w:del w:id="35517" w:author="Peter Van Der Plas" w:date="2024-12-29T18:22:00Z" w16du:dateUtc="2024-12-29T17:22:00Z"/>
          <w:lang w:val="en-GB"/>
        </w:rPr>
        <w:pPrChange w:id="35518" w:author="Peter Van Der Plas" w:date="2024-12-29T18:20:00Z" w16du:dateUtc="2024-12-29T17:20:00Z">
          <w:pPr>
            <w:pStyle w:val="Heading5"/>
            <w:spacing w:after="240"/>
          </w:pPr>
        </w:pPrChange>
      </w:pPr>
      <w:ins w:id="35519" w:author="Quinten Van Woerkom" w:date="2024-12-18T16:53:00Z" w16du:dateUtc="2024-12-18T15:53:00Z">
        <w:del w:id="35520" w:author="Peter Van Der Plas" w:date="2024-12-29T18:24:00Z" w16du:dateUtc="2024-12-29T17:24:00Z">
          <w:r w:rsidDel="008F0D2C">
            <w:rPr>
              <w:lang w:val="en-GB"/>
            </w:rPr>
            <w:delText>Definition</w:delText>
          </w:r>
        </w:del>
      </w:ins>
    </w:p>
    <w:p w14:paraId="1C3429A8" w14:textId="0B1DBF61" w:rsidR="009E4786" w:rsidRPr="008F0D2C" w:rsidRDefault="008F0D2C">
      <w:pPr>
        <w:pStyle w:val="Heading5"/>
        <w:spacing w:before="480" w:after="240"/>
        <w:rPr>
          <w:lang w:val="en-GB"/>
        </w:rPr>
        <w:pPrChange w:id="35521" w:author="Quinten Van Woerkom" w:date="2024-12-18T16:56:00Z" w16du:dateUtc="2024-12-18T15:56:00Z">
          <w:pPr/>
        </w:pPrChange>
      </w:pPr>
      <w:ins w:id="35522" w:author="Peter Van Der Plas" w:date="2024-12-29T18:24:00Z" w16du:dateUtc="2024-12-29T17:24:00Z">
        <w:r>
          <w:rPr>
            <w:lang w:val="en-GB"/>
          </w:rPr>
          <w:t>Definition</w:t>
        </w:r>
      </w:ins>
      <w:moveToRangeStart w:id="35523" w:author="Quinten Van Woerkom" w:date="2024-12-18T16:56:00Z" w:name="move185433385"/>
      <w:moveTo w:id="35524" w:author="Quinten Van Woerkom" w:date="2024-12-18T16:56:00Z" w16du:dateUtc="2024-12-18T15:56:00Z">
        <w:del w:id="35525" w:author="Peter Van Der Plas" w:date="2024-12-29T18:20:00Z" w16du:dateUtc="2024-12-29T17:20:00Z">
          <w:r w:rsidR="009E4786" w:rsidRPr="008F0D2C" w:rsidDel="008F0D2C">
            <w:rPr>
              <w:lang w:val="en-GB"/>
            </w:rPr>
            <w:delText xml:space="preserve">Depending on the coordinate type of position used, a margin may be specified in terms of distance from the specified position.  </w:delText>
          </w:r>
        </w:del>
        <w:del w:id="35526" w:author="Peter Van Der Plas" w:date="2024-12-29T18:22:00Z" w16du:dateUtc="2024-12-29T17:22:00Z">
          <w:r w:rsidR="009E4786" w:rsidRPr="008F0D2C" w:rsidDel="008F0D2C">
            <w:rPr>
              <w:lang w:val="en-GB"/>
            </w:rPr>
            <w:delText xml:space="preserve">This </w:delText>
          </w:r>
        </w:del>
      </w:moveTo>
      <w:ins w:id="35527" w:author="Quinten Van Woerkom" w:date="2024-12-18T17:59:00Z" w16du:dateUtc="2024-12-18T16:59:00Z">
        <w:del w:id="35528" w:author="Peter Van Der Plas" w:date="2024-12-29T18:22:00Z" w16du:dateUtc="2024-12-29T17:22:00Z">
          <w:r w:rsidR="00BF6E68" w:rsidRPr="008F0D2C" w:rsidDel="008F0D2C">
            <w:rPr>
              <w:lang w:val="en-GB"/>
            </w:rPr>
            <w:delText xml:space="preserve">margin </w:delText>
          </w:r>
        </w:del>
      </w:ins>
      <w:moveTo w:id="35529" w:author="Quinten Van Woerkom" w:date="2024-12-18T16:56:00Z" w16du:dateUtc="2024-12-18T15:56:00Z">
        <w:del w:id="35530" w:author="Peter Van Der Plas" w:date="2024-12-29T18:22:00Z" w16du:dateUtc="2024-12-29T17:22:00Z">
          <w:r w:rsidR="009E4786" w:rsidRPr="008F0D2C" w:rsidDel="008F0D2C">
            <w:rPr>
              <w:lang w:val="en-GB"/>
            </w:rPr>
            <w:delText>is not relevant</w:delText>
          </w:r>
        </w:del>
      </w:moveTo>
      <w:ins w:id="35531" w:author="Quinten Van Woerkom" w:date="2024-12-18T17:59:00Z" w16du:dateUtc="2024-12-18T16:59:00Z">
        <w:del w:id="35532" w:author="Peter Van Der Plas" w:date="2024-12-29T18:22:00Z" w16du:dateUtc="2024-12-29T17:22:00Z">
          <w:r w:rsidR="00BF6E68" w:rsidRPr="008F0D2C" w:rsidDel="008F0D2C">
            <w:rPr>
              <w:lang w:val="en-GB"/>
            </w:rPr>
            <w:delText xml:space="preserve">shall not be present </w:delText>
          </w:r>
        </w:del>
      </w:ins>
      <w:moveTo w:id="35533" w:author="Quinten Van Woerkom" w:date="2024-12-18T16:56:00Z" w16du:dateUtc="2024-12-18T15:56:00Z">
        <w:del w:id="35534" w:author="Peter Van Der Plas" w:date="2024-12-29T18:22:00Z" w16du:dateUtc="2024-12-29T17:22:00Z">
          <w:r w:rsidR="009E4786" w:rsidRPr="008F0D2C" w:rsidDel="008F0D2C">
            <w:rPr>
              <w:lang w:val="en-GB"/>
            </w:rPr>
            <w:delText xml:space="preserve"> for an OrbitalPosition, as an orbiting spacecraft would pass through the specified angle.</w:delText>
          </w:r>
        </w:del>
      </w:moveTo>
      <w:moveToRangeEnd w:id="35523"/>
    </w:p>
    <w:p w14:paraId="3CB30F7C" w14:textId="3B891E41" w:rsidR="00031B8A" w:rsidRPr="004424B1" w:rsidDel="002D4851" w:rsidRDefault="00031B8A">
      <w:pPr>
        <w:spacing w:after="240"/>
        <w:rPr>
          <w:del w:id="35535" w:author="Quinten Van Woerkom" w:date="2024-12-18T16:53:00Z" w16du:dateUtc="2024-12-18T15:53:00Z"/>
          <w:lang w:val="en-GB"/>
        </w:rPr>
        <w:pPrChange w:id="35536" w:author="Quinten Van Woerkom" w:date="2024-12-18T16:53:00Z" w16du:dateUtc="2024-12-18T15:53:00Z">
          <w:pPr>
            <w:spacing w:before="0"/>
          </w:pPr>
        </w:pPrChange>
      </w:pP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PositionTrigger E6"/>
      </w:tblPr>
      <w:tblGrid>
        <w:gridCol w:w="1667"/>
        <w:gridCol w:w="2976"/>
        <w:gridCol w:w="992"/>
        <w:gridCol w:w="1843"/>
        <w:gridCol w:w="709"/>
        <w:gridCol w:w="992"/>
      </w:tblGrid>
      <w:tr w:rsidR="004C430C" w:rsidRPr="004424B1" w14:paraId="34507E42" w14:textId="77777777" w:rsidTr="00EB66B3">
        <w:trPr>
          <w:trHeight w:val="20"/>
        </w:trPr>
        <w:tc>
          <w:tcPr>
            <w:tcW w:w="1667" w:type="dxa"/>
            <w:shd w:val="clear" w:color="auto" w:fill="00CCFF"/>
          </w:tcPr>
          <w:p w14:paraId="25D5DBD6" w14:textId="77777777" w:rsidR="004C430C" w:rsidRPr="008F0D2C" w:rsidRDefault="004C430C">
            <w:pPr>
              <w:pStyle w:val="TableCell"/>
              <w:keepNext/>
              <w:spacing w:before="0" w:after="0"/>
              <w:rPr>
                <w:color w:val="auto"/>
                <w:rPrChange w:id="35537" w:author="Peter Van Der Plas" w:date="2024-12-29T18:20:00Z" w16du:dateUtc="2024-12-29T17:20:00Z">
                  <w:rPr>
                    <w:color w:val="FFFFFF" w:themeColor="background1"/>
                  </w:rPr>
                </w:rPrChange>
              </w:rPr>
              <w:pPrChange w:id="35538" w:author="Peter Van Der Plas" w:date="2024-12-30T13:51:00Z" w16du:dateUtc="2024-12-30T12:51:00Z">
                <w:pPr>
                  <w:pStyle w:val="TableCell"/>
                  <w:spacing w:before="0" w:after="0"/>
                </w:pPr>
              </w:pPrChange>
            </w:pPr>
            <w:r w:rsidRPr="008F0D2C">
              <w:rPr>
                <w:color w:val="auto"/>
                <w:rPrChange w:id="35539" w:author="Peter Van Der Plas" w:date="2024-12-29T18:20:00Z" w16du:dateUtc="2024-12-29T17:20:00Z">
                  <w:rPr>
                    <w:color w:val="FFFFFF" w:themeColor="background1"/>
                  </w:rPr>
                </w:rPrChange>
              </w:rPr>
              <w:t>Name</w:t>
            </w:r>
          </w:p>
        </w:tc>
        <w:tc>
          <w:tcPr>
            <w:tcW w:w="2976" w:type="dxa"/>
          </w:tcPr>
          <w:p w14:paraId="185F557F" w14:textId="77777777" w:rsidR="004C430C" w:rsidRPr="004424B1" w:rsidRDefault="004C430C">
            <w:pPr>
              <w:pStyle w:val="TableCell"/>
              <w:keepNext/>
              <w:spacing w:before="0" w:after="0"/>
              <w:rPr>
                <w:b/>
              </w:rPr>
              <w:pPrChange w:id="35540" w:author="Peter Van Der Plas" w:date="2024-12-30T13:51:00Z" w16du:dateUtc="2024-12-30T12:51:00Z">
                <w:pPr>
                  <w:pStyle w:val="TableCell"/>
                  <w:spacing w:before="0" w:after="0"/>
                </w:pPr>
              </w:pPrChange>
            </w:pPr>
            <w:proofErr w:type="spellStart"/>
            <w:r w:rsidRPr="004424B1">
              <w:rPr>
                <w:b/>
              </w:rPr>
              <w:t>PositionTrigger</w:t>
            </w:r>
            <w:proofErr w:type="spellEnd"/>
          </w:p>
        </w:tc>
        <w:tc>
          <w:tcPr>
            <w:tcW w:w="992" w:type="dxa"/>
            <w:shd w:val="clear" w:color="auto" w:fill="00CCFF"/>
          </w:tcPr>
          <w:p w14:paraId="1C5F97D2" w14:textId="77777777" w:rsidR="004C430C" w:rsidRPr="008F0D2C" w:rsidRDefault="004C430C">
            <w:pPr>
              <w:pStyle w:val="TableCell"/>
              <w:keepNext/>
              <w:spacing w:before="0" w:after="0"/>
              <w:rPr>
                <w:bCs/>
                <w:color w:val="auto"/>
                <w:rPrChange w:id="35541" w:author="Peter Van Der Plas" w:date="2024-12-29T18:20:00Z" w16du:dateUtc="2024-12-29T17:20:00Z">
                  <w:rPr>
                    <w:b/>
                  </w:rPr>
                </w:rPrChange>
              </w:rPr>
              <w:pPrChange w:id="35542" w:author="Peter Van Der Plas" w:date="2024-12-30T13:51:00Z" w16du:dateUtc="2024-12-30T12:51:00Z">
                <w:pPr>
                  <w:pStyle w:val="TableCell"/>
                  <w:spacing w:before="0" w:after="0"/>
                </w:pPr>
              </w:pPrChange>
            </w:pPr>
            <w:r w:rsidRPr="008F0D2C">
              <w:rPr>
                <w:bCs/>
                <w:color w:val="auto"/>
                <w:rPrChange w:id="35543" w:author="Peter Van Der Plas" w:date="2024-12-29T18:20:00Z" w16du:dateUtc="2024-12-29T17:20:00Z">
                  <w:rPr>
                    <w:b/>
                    <w:color w:val="FFFFFF" w:themeColor="background1"/>
                  </w:rPr>
                </w:rPrChange>
              </w:rPr>
              <w:t>Extends</w:t>
            </w:r>
          </w:p>
        </w:tc>
        <w:tc>
          <w:tcPr>
            <w:tcW w:w="1843" w:type="dxa"/>
          </w:tcPr>
          <w:p w14:paraId="1A500CFD" w14:textId="77777777" w:rsidR="004C430C" w:rsidRPr="008F0D2C" w:rsidRDefault="004C430C">
            <w:pPr>
              <w:pStyle w:val="TableCell"/>
              <w:keepNext/>
              <w:spacing w:before="0" w:after="0"/>
              <w:rPr>
                <w:b/>
                <w:iCs/>
                <w:rPrChange w:id="35544" w:author="Peter Van Der Plas" w:date="2024-12-29T18:21:00Z" w16du:dateUtc="2024-12-29T17:21:00Z">
                  <w:rPr>
                    <w:b/>
                    <w:i/>
                  </w:rPr>
                </w:rPrChange>
              </w:rPr>
              <w:pPrChange w:id="35545" w:author="Peter Van Der Plas" w:date="2024-12-30T13:51:00Z" w16du:dateUtc="2024-12-30T12:51:00Z">
                <w:pPr>
                  <w:pStyle w:val="TableCell"/>
                  <w:spacing w:before="0" w:after="0"/>
                </w:pPr>
              </w:pPrChange>
            </w:pPr>
            <w:r w:rsidRPr="008F0D2C">
              <w:rPr>
                <w:iCs/>
                <w:rPrChange w:id="35546" w:author="Peter Van Der Plas" w:date="2024-12-29T18:21:00Z" w16du:dateUtc="2024-12-29T17:21:00Z">
                  <w:rPr>
                    <w:i/>
                  </w:rPr>
                </w:rPrChange>
              </w:rPr>
              <w:t>Trigger</w:t>
            </w:r>
          </w:p>
        </w:tc>
        <w:tc>
          <w:tcPr>
            <w:tcW w:w="709" w:type="dxa"/>
            <w:shd w:val="clear" w:color="auto" w:fill="00CCFF"/>
          </w:tcPr>
          <w:p w14:paraId="0C0EF425" w14:textId="77777777" w:rsidR="004C430C" w:rsidRPr="008F0D2C" w:rsidRDefault="004C430C">
            <w:pPr>
              <w:pStyle w:val="TableCell"/>
              <w:keepNext/>
              <w:spacing w:before="0" w:after="0"/>
              <w:rPr>
                <w:bCs/>
                <w:color w:val="auto"/>
                <w:rPrChange w:id="35547" w:author="Peter Van Der Plas" w:date="2024-12-29T18:21:00Z" w16du:dateUtc="2024-12-29T17:21:00Z">
                  <w:rPr>
                    <w:b/>
                  </w:rPr>
                </w:rPrChange>
              </w:rPr>
              <w:pPrChange w:id="35548" w:author="Peter Van Der Plas" w:date="2024-12-30T13:51:00Z" w16du:dateUtc="2024-12-30T12:51:00Z">
                <w:pPr>
                  <w:pStyle w:val="TableCell"/>
                  <w:spacing w:before="0" w:after="0"/>
                </w:pPr>
              </w:pPrChange>
            </w:pPr>
            <w:r w:rsidRPr="008F0D2C">
              <w:rPr>
                <w:bCs/>
                <w:color w:val="auto"/>
                <w:rPrChange w:id="35549" w:author="Peter Van Der Plas" w:date="2024-12-29T18:21:00Z" w16du:dateUtc="2024-12-29T17:21:00Z">
                  <w:rPr>
                    <w:b/>
                    <w:color w:val="FFFFFF" w:themeColor="background1"/>
                  </w:rPr>
                </w:rPrChange>
              </w:rPr>
              <w:t>SFP</w:t>
            </w:r>
          </w:p>
        </w:tc>
        <w:tc>
          <w:tcPr>
            <w:tcW w:w="992" w:type="dxa"/>
          </w:tcPr>
          <w:p w14:paraId="34B8E5B1" w14:textId="512A2702" w:rsidR="004C430C" w:rsidRPr="004424B1" w:rsidRDefault="003D40C2">
            <w:pPr>
              <w:pStyle w:val="TableCell"/>
              <w:keepNext/>
              <w:spacing w:before="0" w:after="0"/>
              <w:jc w:val="right"/>
              <w:pPrChange w:id="35550" w:author="Peter Van Der Plas" w:date="2024-12-30T13:51:00Z" w16du:dateUtc="2024-12-30T12:51:00Z">
                <w:pPr>
                  <w:pStyle w:val="TableCell"/>
                  <w:spacing w:before="0" w:after="0"/>
                  <w:jc w:val="right"/>
                </w:pPr>
              </w:pPrChange>
            </w:pPr>
            <w:fldSimple w:instr=" SEQ Area \* MERGEFORMAT ">
              <w:ins w:id="35551" w:author="Peter Van Der Plas" w:date="2025-01-01T17:31:00Z" w16du:dateUtc="2025-01-01T16:31:00Z">
                <w:r w:rsidR="006D1623">
                  <w:rPr>
                    <w:noProof/>
                  </w:rPr>
                  <w:t>52</w:t>
                </w:r>
              </w:ins>
              <w:del w:id="35552" w:author="Peter Van Der Plas" w:date="2024-12-29T14:37:00Z" w16du:dateUtc="2024-12-29T13:37:00Z">
                <w:r w:rsidR="00816878" w:rsidDel="00D57A34">
                  <w:rPr>
                    <w:noProof/>
                  </w:rPr>
                  <w:delText>51</w:delText>
                </w:r>
              </w:del>
            </w:fldSimple>
          </w:p>
        </w:tc>
      </w:tr>
    </w:tbl>
    <w:p w14:paraId="0F088458" w14:textId="77777777" w:rsidR="004C430C" w:rsidRPr="004424B1" w:rsidRDefault="004C430C">
      <w:pPr>
        <w:keepNext/>
        <w:spacing w:before="0" w:line="240" w:lineRule="auto"/>
        <w:rPr>
          <w:sz w:val="2"/>
          <w:szCs w:val="2"/>
          <w:lang w:val="en-GB"/>
        </w:rPr>
        <w:pPrChange w:id="35553" w:author="Peter Van Der Plas" w:date="2024-12-30T13:51:00Z" w16du:dateUtc="2024-12-30T12:51:00Z">
          <w:pPr>
            <w:spacing w:before="0" w:line="240" w:lineRule="auto"/>
          </w:pPr>
        </w:pPrChange>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2CE54DD7" w14:textId="77777777" w:rsidTr="00EB66B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54C9D9B1" w14:textId="222ACFD3" w:rsidR="004C430C" w:rsidRPr="004424B1" w:rsidRDefault="004C430C" w:rsidP="00825170">
            <w:pPr>
              <w:pStyle w:val="TableCell"/>
              <w:spacing w:before="0" w:after="0"/>
            </w:pPr>
            <w:del w:id="35554" w:author="Quinten Van Woerkom" w:date="2024-11-25T14:50:00Z" w16du:dateUtc="2024-11-25T13:50:00Z">
              <w:r w:rsidRPr="004424B1" w:rsidDel="002B0859">
                <w:delText>Attribute</w:delText>
              </w:r>
            </w:del>
            <w:ins w:id="35555" w:author="Quinten Van Woerkom" w:date="2024-11-25T14:50:00Z" w16du:dateUtc="2024-11-25T13:50:00Z">
              <w:r w:rsidR="002B0859">
                <w:t>Field</w:t>
              </w:r>
            </w:ins>
          </w:p>
        </w:tc>
        <w:tc>
          <w:tcPr>
            <w:tcW w:w="1984" w:type="dxa"/>
          </w:tcPr>
          <w:p w14:paraId="5EB13E34"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50AC481A"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7C56E6E8"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06104F8" w14:textId="77777777" w:rsidTr="00EB66B3">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3E7F8CF" w14:textId="77777777" w:rsidR="004C430C" w:rsidRPr="004424B1" w:rsidRDefault="004C430C" w:rsidP="00825170">
            <w:pPr>
              <w:pStyle w:val="TableCell"/>
              <w:spacing w:before="0" w:after="0"/>
            </w:pPr>
            <w:proofErr w:type="spellStart"/>
            <w:r w:rsidRPr="004424B1">
              <w:t>triggerPosition</w:t>
            </w:r>
            <w:proofErr w:type="spellEnd"/>
          </w:p>
        </w:tc>
        <w:tc>
          <w:tcPr>
            <w:tcW w:w="1984" w:type="dxa"/>
          </w:tcPr>
          <w:p w14:paraId="254116E2"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Position</w:t>
            </w:r>
          </w:p>
        </w:tc>
        <w:tc>
          <w:tcPr>
            <w:tcW w:w="992" w:type="dxa"/>
          </w:tcPr>
          <w:p w14:paraId="4D17B557"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194B142"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Planned position of Trigger.</w:t>
            </w:r>
          </w:p>
        </w:tc>
      </w:tr>
      <w:tr w:rsidR="004C430C" w:rsidRPr="004424B1" w14:paraId="370A11CB" w14:textId="77777777" w:rsidTr="00EB66B3">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5088FB0" w14:textId="77777777" w:rsidR="004C430C" w:rsidRPr="004424B1" w:rsidRDefault="004C430C" w:rsidP="00825170">
            <w:pPr>
              <w:pStyle w:val="TableCell"/>
              <w:spacing w:before="0" w:after="0"/>
            </w:pPr>
            <w:proofErr w:type="spellStart"/>
            <w:r w:rsidRPr="004424B1">
              <w:t>distanceMargin</w:t>
            </w:r>
            <w:proofErr w:type="spellEnd"/>
          </w:p>
        </w:tc>
        <w:tc>
          <w:tcPr>
            <w:tcW w:w="1984" w:type="dxa"/>
          </w:tcPr>
          <w:p w14:paraId="347D1480"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Distance</w:t>
            </w:r>
          </w:p>
        </w:tc>
        <w:tc>
          <w:tcPr>
            <w:tcW w:w="992" w:type="dxa"/>
          </w:tcPr>
          <w:p w14:paraId="3D8849DE"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0869B8C"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Defines a sphere around the trigger position within which a position is considered to meet the trigger condition.</w:t>
            </w:r>
          </w:p>
        </w:tc>
      </w:tr>
    </w:tbl>
    <w:p w14:paraId="380A9422" w14:textId="4C797E90" w:rsidR="008F0D2C" w:rsidRDefault="008F0D2C">
      <w:pPr>
        <w:pStyle w:val="Heading5"/>
        <w:spacing w:before="480"/>
        <w:rPr>
          <w:ins w:id="35556" w:author="Peter Van Der Plas" w:date="2024-12-29T18:22:00Z" w16du:dateUtc="2024-12-29T17:22:00Z"/>
          <w:lang w:val="en-GB"/>
        </w:rPr>
        <w:pPrChange w:id="35557" w:author="Peter Van Der Plas" w:date="2024-12-29T18:22:00Z" w16du:dateUtc="2024-12-29T17:22:00Z">
          <w:pPr>
            <w:pStyle w:val="Heading4"/>
            <w:spacing w:before="480"/>
          </w:pPr>
        </w:pPrChange>
      </w:pPr>
      <w:bookmarkStart w:id="35558" w:name="_Ref68803156"/>
      <w:ins w:id="35559" w:author="Peter Van Der Plas" w:date="2024-12-29T18:22:00Z" w16du:dateUtc="2024-12-29T17:22:00Z">
        <w:r>
          <w:rPr>
            <w:lang w:val="en-GB"/>
          </w:rPr>
          <w:t>Requirements</w:t>
        </w:r>
      </w:ins>
    </w:p>
    <w:p w14:paraId="37F2439E" w14:textId="4D23E635" w:rsidR="008F0D2C" w:rsidRPr="008F0D2C" w:rsidRDefault="008F0D2C">
      <w:pPr>
        <w:pStyle w:val="Paragraph6"/>
        <w:rPr>
          <w:ins w:id="35560" w:author="Peter Van Der Plas" w:date="2024-12-29T18:22:00Z" w16du:dateUtc="2024-12-29T17:22:00Z"/>
          <w:lang w:val="en-GB"/>
        </w:rPr>
        <w:pPrChange w:id="35561" w:author="Peter Van Der Plas" w:date="2024-12-29T18:22:00Z" w16du:dateUtc="2024-12-29T17:22:00Z">
          <w:pPr>
            <w:pStyle w:val="Heading4"/>
            <w:spacing w:before="480"/>
          </w:pPr>
        </w:pPrChange>
      </w:pPr>
      <w:ins w:id="35562" w:author="Peter Van Der Plas" w:date="2024-12-29T18:22:00Z" w16du:dateUtc="2024-12-29T17:22:00Z">
        <w:r>
          <w:rPr>
            <w:lang w:val="en-GB"/>
          </w:rPr>
          <w:t>No</w:t>
        </w:r>
        <w:r w:rsidRPr="004424B1">
          <w:rPr>
            <w:lang w:val="en-GB"/>
          </w:rPr>
          <w:t xml:space="preserve"> </w:t>
        </w:r>
        <w:r>
          <w:rPr>
            <w:lang w:val="en-GB"/>
          </w:rPr>
          <w:t xml:space="preserve">margin shall be present </w:t>
        </w:r>
        <w:r w:rsidRPr="004424B1">
          <w:rPr>
            <w:lang w:val="en-GB"/>
          </w:rPr>
          <w:t xml:space="preserve">for an </w:t>
        </w:r>
        <w:proofErr w:type="spellStart"/>
        <w:r w:rsidRPr="004424B1">
          <w:rPr>
            <w:lang w:val="en-GB"/>
          </w:rPr>
          <w:t>OrbitalPosition</w:t>
        </w:r>
        <w:proofErr w:type="spellEnd"/>
        <w:r w:rsidRPr="004424B1">
          <w:rPr>
            <w:lang w:val="en-GB"/>
          </w:rPr>
          <w:t>, as an orbiting spacecraft would pass through the specified angle.</w:t>
        </w:r>
      </w:ins>
    </w:p>
    <w:p w14:paraId="18595A9C" w14:textId="7B8853FA" w:rsidR="004C430C" w:rsidRPr="004424B1" w:rsidRDefault="002D4851" w:rsidP="004C430C">
      <w:pPr>
        <w:pStyle w:val="Heading4"/>
        <w:spacing w:before="480"/>
        <w:rPr>
          <w:lang w:val="en-GB"/>
        </w:rPr>
      </w:pPr>
      <w:ins w:id="35563" w:author="Quinten Van Woerkom" w:date="2024-12-18T16:53:00Z" w16du:dateUtc="2024-12-18T15:53:00Z">
        <w:r>
          <w:rPr>
            <w:lang w:val="en-GB"/>
          </w:rPr>
          <w:t xml:space="preserve">Data Type: </w:t>
        </w:r>
      </w:ins>
      <w:del w:id="35564" w:author="Quinten Van Woerkom" w:date="2024-12-18T16:53:00Z" w16du:dateUtc="2024-12-18T15:53:00Z">
        <w:r w:rsidR="004C430C" w:rsidRPr="004424B1" w:rsidDel="002D4851">
          <w:rPr>
            <w:lang w:val="en-GB"/>
          </w:rPr>
          <w:delText>D</w:delText>
        </w:r>
      </w:del>
      <w:proofErr w:type="spellStart"/>
      <w:ins w:id="35565" w:author="Quinten Van Woerkom" w:date="2024-12-18T16:53:00Z" w16du:dateUtc="2024-12-18T15:53:00Z">
        <w:r>
          <w:rPr>
            <w:lang w:val="en-GB"/>
          </w:rPr>
          <w:t>D</w:t>
        </w:r>
      </w:ins>
      <w:r w:rsidR="004C430C" w:rsidRPr="004424B1">
        <w:rPr>
          <w:lang w:val="en-GB"/>
        </w:rPr>
        <w:t>irection</w:t>
      </w:r>
      <w:del w:id="35566" w:author="Quinten Van Woerkom" w:date="2024-12-18T16:53:00Z" w16du:dateUtc="2024-12-18T15:53:00Z">
        <w:r w:rsidR="004C430C" w:rsidRPr="004424B1" w:rsidDel="002D4851">
          <w:rPr>
            <w:lang w:val="en-GB"/>
          </w:rPr>
          <w:delText xml:space="preserve"> </w:delText>
        </w:r>
      </w:del>
      <w:r w:rsidR="004C430C" w:rsidRPr="004424B1">
        <w:rPr>
          <w:lang w:val="en-GB"/>
        </w:rPr>
        <w:t>Trigger</w:t>
      </w:r>
      <w:proofErr w:type="spellEnd"/>
      <w:del w:id="35567" w:author="Quinten Van Woerkom" w:date="2024-12-18T16:53:00Z" w16du:dateUtc="2024-12-18T15:53:00Z">
        <w:r w:rsidR="004C430C" w:rsidRPr="004424B1" w:rsidDel="002D4851">
          <w:rPr>
            <w:lang w:val="en-GB"/>
          </w:rPr>
          <w:delText>s</w:delText>
        </w:r>
      </w:del>
      <w:r w:rsidR="004C430C" w:rsidRPr="004424B1">
        <w:rPr>
          <w:lang w:val="en-GB"/>
        </w:rPr>
        <w:t xml:space="preserve"> [Optional]</w:t>
      </w:r>
      <w:bookmarkEnd w:id="35558"/>
    </w:p>
    <w:p w14:paraId="36F5DF8D" w14:textId="356A9169" w:rsidR="004C430C" w:rsidRPr="004424B1" w:rsidRDefault="004C430C">
      <w:pPr>
        <w:pStyle w:val="Heading5"/>
        <w:pPrChange w:id="35568" w:author="Quinten Van Woerkom" w:date="2024-12-18T16:53:00Z" w16du:dateUtc="2024-12-18T15:53:00Z">
          <w:pPr>
            <w:pStyle w:val="HeadingNoNumber"/>
          </w:pPr>
        </w:pPrChange>
      </w:pPr>
      <w:del w:id="35569" w:author="Quinten Van Woerkom" w:date="2024-12-18T16:53:00Z" w16du:dateUtc="2024-12-18T15:53:00Z">
        <w:r w:rsidRPr="004424B1" w:rsidDel="002D4851">
          <w:delText>DirectionTrigger</w:delText>
        </w:r>
      </w:del>
      <w:ins w:id="35570" w:author="Quinten Van Woerkom" w:date="2024-12-18T16:53:00Z" w16du:dateUtc="2024-12-18T15:53:00Z">
        <w:r w:rsidR="002D4851">
          <w:t>Overview</w:t>
        </w:r>
      </w:ins>
    </w:p>
    <w:p w14:paraId="118DE5A3" w14:textId="1A483D67" w:rsidR="004C430C" w:rsidRDefault="004C430C" w:rsidP="00031B8A">
      <w:pPr>
        <w:rPr>
          <w:ins w:id="35571" w:author="Quinten Van Woerkom" w:date="2024-12-18T16:53:00Z" w16du:dateUtc="2024-12-18T15:53:00Z"/>
          <w:lang w:val="en-GB"/>
        </w:rPr>
      </w:pPr>
      <w:r w:rsidRPr="004424B1">
        <w:rPr>
          <w:lang w:val="en-GB"/>
        </w:rPr>
        <w:t>Sub-type of Trigger based on pointing.</w:t>
      </w:r>
      <w:ins w:id="35572" w:author="Peter Van Der Plas" w:date="2024-12-29T17:57:00Z" w16du:dateUtc="2024-12-29T16:57:00Z">
        <w:r w:rsidR="00334D0C">
          <w:rPr>
            <w:lang w:val="en-GB"/>
          </w:rPr>
          <w:t xml:space="preserve">  </w:t>
        </w:r>
        <w:r w:rsidR="00334D0C" w:rsidRPr="004424B1">
          <w:rPr>
            <w:lang w:val="en-GB"/>
          </w:rPr>
          <w:t>Depending on the coordinate type of direction used, a margin may be specified in terms of angle from the specified direction.</w:t>
        </w:r>
      </w:ins>
      <w:del w:id="35573" w:author="Peter Van Der Plas" w:date="2024-12-29T17:57:00Z" w16du:dateUtc="2024-12-29T16:57:00Z">
        <w:r w:rsidRPr="004424B1" w:rsidDel="00334D0C">
          <w:rPr>
            <w:lang w:val="en-GB"/>
          </w:rPr>
          <w:delText xml:space="preserve">  </w:delText>
        </w:r>
      </w:del>
      <w:moveFromRangeStart w:id="35574" w:author="Quinten Van Woerkom" w:date="2024-12-18T16:55:00Z" w:name="move185433369"/>
      <w:moveFrom w:id="35575" w:author="Quinten Van Woerkom" w:date="2024-12-18T16:55:00Z" w16du:dateUtc="2024-12-18T15:55:00Z">
        <w:r w:rsidRPr="004424B1" w:rsidDel="00733DFE">
          <w:rPr>
            <w:lang w:val="en-GB"/>
          </w:rPr>
          <w:t>Depending on the coordinate type of direction used, a margin may be specified in terms of angle from the specified direction.  This is not relevant for a RevolutionDirection, as a rotating spacecraft or instrument would pass through the specified angle.</w:t>
        </w:r>
      </w:moveFrom>
      <w:moveFromRangeEnd w:id="35574"/>
    </w:p>
    <w:p w14:paraId="51316785" w14:textId="760A9239" w:rsidR="002D4851" w:rsidDel="00334D0C" w:rsidRDefault="002D4851">
      <w:pPr>
        <w:pStyle w:val="Heading5"/>
        <w:spacing w:before="480" w:after="240"/>
        <w:rPr>
          <w:ins w:id="35576" w:author="Quinten Van Woerkom" w:date="2024-12-18T16:55:00Z" w16du:dateUtc="2024-12-18T15:55:00Z"/>
          <w:del w:id="35577" w:author="Peter Van Der Plas" w:date="2024-12-29T17:58:00Z" w16du:dateUtc="2024-12-29T16:58:00Z"/>
          <w:lang w:val="en-GB"/>
        </w:rPr>
        <w:pPrChange w:id="35578" w:author="Peter Van Der Plas" w:date="2024-12-29T17:41:00Z" w16du:dateUtc="2024-12-29T16:41:00Z">
          <w:pPr>
            <w:pStyle w:val="Heading5"/>
            <w:spacing w:after="240"/>
          </w:pPr>
        </w:pPrChange>
      </w:pPr>
      <w:ins w:id="35579" w:author="Quinten Van Woerkom" w:date="2024-12-18T16:53:00Z" w16du:dateUtc="2024-12-18T15:53:00Z">
        <w:del w:id="35580" w:author="Peter Van Der Plas" w:date="2024-12-29T17:58:00Z" w16du:dateUtc="2024-12-29T16:58:00Z">
          <w:r w:rsidDel="00334D0C">
            <w:rPr>
              <w:lang w:val="en-GB"/>
            </w:rPr>
            <w:delText>Definition</w:delText>
          </w:r>
        </w:del>
      </w:ins>
    </w:p>
    <w:p w14:paraId="1768498E" w14:textId="755F7130" w:rsidR="00733DFE" w:rsidRPr="00334D0C" w:rsidRDefault="00334D0C">
      <w:pPr>
        <w:pStyle w:val="Heading5"/>
        <w:spacing w:before="480" w:after="240"/>
        <w:rPr>
          <w:lang w:val="en-GB"/>
        </w:rPr>
        <w:pPrChange w:id="35581" w:author="Quinten Van Woerkom" w:date="2024-12-18T16:55:00Z" w16du:dateUtc="2024-12-18T15:55:00Z">
          <w:pPr/>
        </w:pPrChange>
      </w:pPr>
      <w:ins w:id="35582" w:author="Peter Van Der Plas" w:date="2024-12-29T17:58:00Z" w16du:dateUtc="2024-12-29T16:58:00Z">
        <w:r>
          <w:rPr>
            <w:lang w:val="en-GB"/>
          </w:rPr>
          <w:t>Definition</w:t>
        </w:r>
      </w:ins>
      <w:moveToRangeStart w:id="35583" w:author="Quinten Van Woerkom" w:date="2024-12-18T16:55:00Z" w:name="move185433369"/>
      <w:moveTo w:id="35584" w:author="Quinten Van Woerkom" w:date="2024-12-18T16:55:00Z" w16du:dateUtc="2024-12-18T15:55:00Z">
        <w:del w:id="35585" w:author="Peter Van Der Plas" w:date="2024-12-29T17:57:00Z" w16du:dateUtc="2024-12-29T16:57:00Z">
          <w:r w:rsidR="00733DFE" w:rsidRPr="00334D0C" w:rsidDel="00334D0C">
            <w:rPr>
              <w:lang w:val="en-GB"/>
            </w:rPr>
            <w:delText xml:space="preserve">Depending on the coordinate type of direction used, a margin may be specified in terms of angle from the specified direction.  </w:delText>
          </w:r>
        </w:del>
        <w:del w:id="35586" w:author="Peter Van Der Plas" w:date="2024-12-29T17:58:00Z" w16du:dateUtc="2024-12-29T16:58:00Z">
          <w:r w:rsidR="00733DFE" w:rsidRPr="00334D0C" w:rsidDel="00334D0C">
            <w:rPr>
              <w:lang w:val="en-GB"/>
            </w:rPr>
            <w:delText>This</w:delText>
          </w:r>
        </w:del>
      </w:moveTo>
      <w:ins w:id="35587" w:author="Quinten Van Woerkom" w:date="2024-12-18T17:58:00Z" w16du:dateUtc="2024-12-18T16:58:00Z">
        <w:del w:id="35588" w:author="Peter Van Der Plas" w:date="2024-12-29T17:58:00Z" w16du:dateUtc="2024-12-29T16:58:00Z">
          <w:r w:rsidR="00BF6E68" w:rsidRPr="00334D0C" w:rsidDel="00334D0C">
            <w:rPr>
              <w:lang w:val="en-GB"/>
            </w:rPr>
            <w:delText xml:space="preserve"> </w:delText>
          </w:r>
        </w:del>
      </w:ins>
      <w:ins w:id="35589" w:author="Quinten Van Woerkom" w:date="2024-12-18T17:59:00Z" w16du:dateUtc="2024-12-18T16:59:00Z">
        <w:del w:id="35590" w:author="Peter Van Der Plas" w:date="2024-12-29T17:58:00Z" w16du:dateUtc="2024-12-29T16:58:00Z">
          <w:r w:rsidR="00BF6E68" w:rsidRPr="00334D0C" w:rsidDel="00334D0C">
            <w:rPr>
              <w:lang w:val="en-GB"/>
            </w:rPr>
            <w:delText xml:space="preserve">margin </w:delText>
          </w:r>
        </w:del>
      </w:ins>
      <w:ins w:id="35591" w:author="Quinten Van Woerkom" w:date="2024-12-18T17:58:00Z" w16du:dateUtc="2024-12-18T16:58:00Z">
        <w:del w:id="35592" w:author="Peter Van Der Plas" w:date="2024-12-29T17:58:00Z" w16du:dateUtc="2024-12-29T16:58:00Z">
          <w:r w:rsidR="00BF6E68" w:rsidRPr="00334D0C" w:rsidDel="00334D0C">
            <w:rPr>
              <w:lang w:val="en-GB"/>
            </w:rPr>
            <w:delText xml:space="preserve">shall not be </w:delText>
          </w:r>
        </w:del>
      </w:ins>
      <w:ins w:id="35593" w:author="Quinten Van Woerkom" w:date="2024-12-18T17:59:00Z" w16du:dateUtc="2024-12-18T16:59:00Z">
        <w:del w:id="35594" w:author="Peter Van Der Plas" w:date="2024-12-29T17:58:00Z" w16du:dateUtc="2024-12-29T16:58:00Z">
          <w:r w:rsidR="00BF6E68" w:rsidRPr="00334D0C" w:rsidDel="00334D0C">
            <w:rPr>
              <w:lang w:val="en-GB"/>
            </w:rPr>
            <w:delText xml:space="preserve">present </w:delText>
          </w:r>
        </w:del>
      </w:ins>
      <w:moveTo w:id="35595" w:author="Quinten Van Woerkom" w:date="2024-12-18T16:55:00Z" w16du:dateUtc="2024-12-18T15:55:00Z">
        <w:del w:id="35596" w:author="Peter Van Der Plas" w:date="2024-12-29T17:58:00Z" w16du:dateUtc="2024-12-29T16:58:00Z">
          <w:r w:rsidR="00733DFE" w:rsidRPr="00334D0C" w:rsidDel="00334D0C">
            <w:rPr>
              <w:lang w:val="en-GB"/>
            </w:rPr>
            <w:delText xml:space="preserve"> is not relevant for a RevolutionDirection, as a rotating spacecraft or instrument would pass through the specified angle.</w:delText>
          </w:r>
        </w:del>
      </w:moveTo>
      <w:moveToRangeEnd w:id="35583"/>
    </w:p>
    <w:p w14:paraId="1B905525" w14:textId="3033D1CC" w:rsidR="00031B8A" w:rsidRPr="004424B1" w:rsidDel="002D4851" w:rsidRDefault="00031B8A">
      <w:pPr>
        <w:spacing w:after="240"/>
        <w:rPr>
          <w:del w:id="35597" w:author="Quinten Van Woerkom" w:date="2024-12-18T16:53:00Z" w16du:dateUtc="2024-12-18T15:53:00Z"/>
          <w:lang w:val="en-GB"/>
        </w:rPr>
        <w:pPrChange w:id="35598" w:author="Quinten Van Woerkom" w:date="2024-12-18T16:53:00Z" w16du:dateUtc="2024-12-18T15:53:00Z">
          <w:pPr>
            <w:spacing w:before="0"/>
          </w:pPr>
        </w:pPrChange>
      </w:pPr>
    </w:p>
    <w:tbl>
      <w:tblPr>
        <w:tblStyle w:val="RBTable"/>
        <w:tblW w:w="9179" w:type="dxa"/>
        <w:tblLayout w:type="fixed"/>
        <w:tblLook w:val="0400" w:firstRow="0" w:lastRow="0" w:firstColumn="0" w:lastColumn="0" w:noHBand="0" w:noVBand="1"/>
        <w:tblCaption w:val="DSC DirectionTrigger E6"/>
      </w:tblPr>
      <w:tblGrid>
        <w:gridCol w:w="1667"/>
        <w:gridCol w:w="2976"/>
        <w:gridCol w:w="992"/>
        <w:gridCol w:w="1843"/>
        <w:gridCol w:w="709"/>
        <w:gridCol w:w="992"/>
      </w:tblGrid>
      <w:tr w:rsidR="004C430C" w:rsidRPr="004424B1" w14:paraId="1E06BFDD" w14:textId="77777777" w:rsidTr="00EB66B3">
        <w:tc>
          <w:tcPr>
            <w:tcW w:w="1667" w:type="dxa"/>
            <w:shd w:val="clear" w:color="auto" w:fill="00CCFF"/>
          </w:tcPr>
          <w:p w14:paraId="0BAF67A6" w14:textId="77777777" w:rsidR="004C430C" w:rsidRPr="00BF3542" w:rsidRDefault="004C430C" w:rsidP="007B4994">
            <w:pPr>
              <w:pStyle w:val="TableCell"/>
              <w:rPr>
                <w:color w:val="auto"/>
                <w:rPrChange w:id="35599" w:author="Peter Van Der Plas" w:date="2024-12-29T17:41:00Z" w16du:dateUtc="2024-12-29T16:41:00Z">
                  <w:rPr>
                    <w:color w:val="FFFFFF" w:themeColor="background1"/>
                  </w:rPr>
                </w:rPrChange>
              </w:rPr>
            </w:pPr>
            <w:r w:rsidRPr="00BF3542">
              <w:rPr>
                <w:color w:val="auto"/>
                <w:rPrChange w:id="35600" w:author="Peter Van Der Plas" w:date="2024-12-29T17:41:00Z" w16du:dateUtc="2024-12-29T16:41:00Z">
                  <w:rPr>
                    <w:color w:val="FFFFFF" w:themeColor="background1"/>
                  </w:rPr>
                </w:rPrChange>
              </w:rPr>
              <w:t>Name</w:t>
            </w:r>
          </w:p>
        </w:tc>
        <w:tc>
          <w:tcPr>
            <w:tcW w:w="2976" w:type="dxa"/>
          </w:tcPr>
          <w:p w14:paraId="6327FF14" w14:textId="77777777" w:rsidR="004C430C" w:rsidRPr="004424B1" w:rsidRDefault="004C430C" w:rsidP="007B4994">
            <w:pPr>
              <w:pStyle w:val="TableCell"/>
              <w:rPr>
                <w:b/>
              </w:rPr>
            </w:pPr>
            <w:proofErr w:type="spellStart"/>
            <w:r w:rsidRPr="004424B1">
              <w:rPr>
                <w:b/>
              </w:rPr>
              <w:t>DirectionTrigger</w:t>
            </w:r>
            <w:proofErr w:type="spellEnd"/>
          </w:p>
        </w:tc>
        <w:tc>
          <w:tcPr>
            <w:tcW w:w="992" w:type="dxa"/>
            <w:shd w:val="clear" w:color="auto" w:fill="00CCFF"/>
          </w:tcPr>
          <w:p w14:paraId="10718FD0" w14:textId="77777777" w:rsidR="004C430C" w:rsidRPr="00BF3542" w:rsidRDefault="004C430C" w:rsidP="007B4994">
            <w:pPr>
              <w:pStyle w:val="TableCell"/>
              <w:rPr>
                <w:bCs/>
                <w:color w:val="auto"/>
                <w:rPrChange w:id="35601" w:author="Peter Van Der Plas" w:date="2024-12-29T17:41:00Z" w16du:dateUtc="2024-12-29T16:41:00Z">
                  <w:rPr>
                    <w:b/>
                  </w:rPr>
                </w:rPrChange>
              </w:rPr>
            </w:pPr>
            <w:r w:rsidRPr="00BF3542">
              <w:rPr>
                <w:bCs/>
                <w:color w:val="auto"/>
                <w:rPrChange w:id="35602" w:author="Peter Van Der Plas" w:date="2024-12-29T17:41:00Z" w16du:dateUtc="2024-12-29T16:41:00Z">
                  <w:rPr>
                    <w:b/>
                    <w:color w:val="FFFFFF" w:themeColor="background1"/>
                  </w:rPr>
                </w:rPrChange>
              </w:rPr>
              <w:t>Extends</w:t>
            </w:r>
          </w:p>
        </w:tc>
        <w:tc>
          <w:tcPr>
            <w:tcW w:w="1843" w:type="dxa"/>
          </w:tcPr>
          <w:p w14:paraId="6FA6E777" w14:textId="77777777" w:rsidR="004C430C" w:rsidRPr="00BF3542" w:rsidRDefault="004C430C" w:rsidP="007B4994">
            <w:pPr>
              <w:pStyle w:val="TableCell"/>
              <w:rPr>
                <w:b/>
                <w:iCs/>
                <w:rPrChange w:id="35603" w:author="Peter Van Der Plas" w:date="2024-12-29T17:41:00Z" w16du:dateUtc="2024-12-29T16:41:00Z">
                  <w:rPr>
                    <w:b/>
                    <w:i/>
                  </w:rPr>
                </w:rPrChange>
              </w:rPr>
            </w:pPr>
            <w:r w:rsidRPr="00BF3542">
              <w:rPr>
                <w:iCs/>
                <w:rPrChange w:id="35604" w:author="Peter Van Der Plas" w:date="2024-12-29T17:41:00Z" w16du:dateUtc="2024-12-29T16:41:00Z">
                  <w:rPr>
                    <w:i/>
                  </w:rPr>
                </w:rPrChange>
              </w:rPr>
              <w:t>Trigger</w:t>
            </w:r>
          </w:p>
        </w:tc>
        <w:tc>
          <w:tcPr>
            <w:tcW w:w="709" w:type="dxa"/>
            <w:shd w:val="clear" w:color="auto" w:fill="00CCFF"/>
          </w:tcPr>
          <w:p w14:paraId="710AB651" w14:textId="77777777" w:rsidR="004C430C" w:rsidRPr="00BF3542" w:rsidRDefault="004C430C" w:rsidP="007B4994">
            <w:pPr>
              <w:pStyle w:val="TableCell"/>
              <w:rPr>
                <w:bCs/>
                <w:color w:val="auto"/>
                <w:rPrChange w:id="35605" w:author="Peter Van Der Plas" w:date="2024-12-29T17:41:00Z" w16du:dateUtc="2024-12-29T16:41:00Z">
                  <w:rPr>
                    <w:b/>
                  </w:rPr>
                </w:rPrChange>
              </w:rPr>
            </w:pPr>
            <w:r w:rsidRPr="00BF3542">
              <w:rPr>
                <w:bCs/>
                <w:color w:val="auto"/>
                <w:rPrChange w:id="35606" w:author="Peter Van Der Plas" w:date="2024-12-29T17:41:00Z" w16du:dateUtc="2024-12-29T16:41:00Z">
                  <w:rPr>
                    <w:b/>
                    <w:color w:val="FFFFFF" w:themeColor="background1"/>
                  </w:rPr>
                </w:rPrChange>
              </w:rPr>
              <w:t>SFP</w:t>
            </w:r>
          </w:p>
        </w:tc>
        <w:tc>
          <w:tcPr>
            <w:tcW w:w="992" w:type="dxa"/>
          </w:tcPr>
          <w:p w14:paraId="43012575" w14:textId="53363778" w:rsidR="004C430C" w:rsidRPr="004424B1" w:rsidRDefault="003D40C2" w:rsidP="007B4994">
            <w:pPr>
              <w:pStyle w:val="TableCell"/>
              <w:jc w:val="right"/>
            </w:pPr>
            <w:fldSimple w:instr=" SEQ Area \* MERGEFORMAT ">
              <w:ins w:id="35607" w:author="Peter Van Der Plas" w:date="2025-01-01T17:31:00Z" w16du:dateUtc="2025-01-01T16:31:00Z">
                <w:r w:rsidR="006D1623">
                  <w:rPr>
                    <w:noProof/>
                  </w:rPr>
                  <w:t>53</w:t>
                </w:r>
              </w:ins>
              <w:del w:id="35608" w:author="Peter Van Der Plas" w:date="2024-12-29T14:37:00Z" w16du:dateUtc="2024-12-29T13:37:00Z">
                <w:r w:rsidR="00816878" w:rsidDel="00D57A34">
                  <w:rPr>
                    <w:noProof/>
                  </w:rPr>
                  <w:delText>52</w:delText>
                </w:r>
              </w:del>
            </w:fldSimple>
          </w:p>
        </w:tc>
      </w:tr>
    </w:tbl>
    <w:p w14:paraId="03FB4A45"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11DA03D5"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A5CE965" w14:textId="48B2359C" w:rsidR="004C430C" w:rsidRPr="004424B1" w:rsidRDefault="004C430C" w:rsidP="007B4994">
            <w:pPr>
              <w:pStyle w:val="TableCell"/>
            </w:pPr>
            <w:del w:id="35609" w:author="Quinten Van Woerkom" w:date="2024-11-25T14:50:00Z" w16du:dateUtc="2024-11-25T13:50:00Z">
              <w:r w:rsidRPr="004424B1" w:rsidDel="002B0859">
                <w:delText>Attribute</w:delText>
              </w:r>
            </w:del>
            <w:ins w:id="35610" w:author="Quinten Van Woerkom" w:date="2024-11-25T14:50:00Z" w16du:dateUtc="2024-11-25T13:50:00Z">
              <w:r w:rsidR="002B0859">
                <w:t>Field</w:t>
              </w:r>
            </w:ins>
          </w:p>
        </w:tc>
        <w:tc>
          <w:tcPr>
            <w:tcW w:w="1984" w:type="dxa"/>
          </w:tcPr>
          <w:p w14:paraId="3972A79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E94859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2D649C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1C2CC04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D1CB5B" w14:textId="77777777" w:rsidR="004C430C" w:rsidRPr="004424B1" w:rsidRDefault="004C430C" w:rsidP="007B4994">
            <w:pPr>
              <w:pStyle w:val="TableCell"/>
            </w:pPr>
            <w:proofErr w:type="spellStart"/>
            <w:r w:rsidRPr="004424B1">
              <w:t>triggerDirection</w:t>
            </w:r>
            <w:proofErr w:type="spellEnd"/>
          </w:p>
        </w:tc>
        <w:tc>
          <w:tcPr>
            <w:tcW w:w="1984" w:type="dxa"/>
          </w:tcPr>
          <w:p w14:paraId="52735F1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Direction</w:t>
            </w:r>
          </w:p>
        </w:tc>
        <w:tc>
          <w:tcPr>
            <w:tcW w:w="992" w:type="dxa"/>
          </w:tcPr>
          <w:p w14:paraId="2F14BB8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96AAAF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Planned direction of Trigger.</w:t>
            </w:r>
          </w:p>
        </w:tc>
      </w:tr>
      <w:tr w:rsidR="004C430C" w:rsidRPr="004424B1" w14:paraId="23E77BD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BD97719" w14:textId="77777777" w:rsidR="004C430C" w:rsidRPr="004424B1" w:rsidRDefault="004C430C" w:rsidP="007B4994">
            <w:pPr>
              <w:pStyle w:val="TableCell"/>
            </w:pPr>
            <w:proofErr w:type="spellStart"/>
            <w:r w:rsidRPr="004424B1">
              <w:t>angleMargin</w:t>
            </w:r>
            <w:proofErr w:type="spellEnd"/>
          </w:p>
        </w:tc>
        <w:tc>
          <w:tcPr>
            <w:tcW w:w="1984" w:type="dxa"/>
          </w:tcPr>
          <w:p w14:paraId="60BAFE5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Angle</w:t>
            </w:r>
          </w:p>
        </w:tc>
        <w:tc>
          <w:tcPr>
            <w:tcW w:w="992" w:type="dxa"/>
          </w:tcPr>
          <w:p w14:paraId="00BBCD4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FBF2B2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Defines a circle around the trigger direction within which a direction is considered to meet the trigger condition.</w:t>
            </w:r>
          </w:p>
        </w:tc>
      </w:tr>
    </w:tbl>
    <w:p w14:paraId="2DE1643E" w14:textId="36C6E812" w:rsidR="00334D0C" w:rsidRDefault="00334D0C">
      <w:pPr>
        <w:pStyle w:val="Heading5"/>
        <w:spacing w:before="480"/>
        <w:rPr>
          <w:ins w:id="35611" w:author="Peter Van Der Plas" w:date="2024-12-29T17:58:00Z" w16du:dateUtc="2024-12-29T16:58:00Z"/>
          <w:lang w:val="en-GB"/>
        </w:rPr>
        <w:pPrChange w:id="35612" w:author="Peter Van Der Plas" w:date="2024-12-29T17:59:00Z" w16du:dateUtc="2024-12-29T16:59:00Z">
          <w:pPr>
            <w:pStyle w:val="Heading5"/>
          </w:pPr>
        </w:pPrChange>
      </w:pPr>
      <w:bookmarkStart w:id="35613" w:name="_Ref68803164"/>
      <w:ins w:id="35614" w:author="Peter Van Der Plas" w:date="2024-12-29T17:58:00Z" w16du:dateUtc="2024-12-29T16:58:00Z">
        <w:r>
          <w:rPr>
            <w:lang w:val="en-GB"/>
          </w:rPr>
          <w:t>Requirements</w:t>
        </w:r>
      </w:ins>
    </w:p>
    <w:p w14:paraId="621CF1A0" w14:textId="58B20570" w:rsidR="00334D0C" w:rsidRPr="00334D0C" w:rsidRDefault="00334D0C">
      <w:pPr>
        <w:pStyle w:val="Paragraph6"/>
        <w:rPr>
          <w:ins w:id="35615" w:author="Peter Van Der Plas" w:date="2024-12-29T17:58:00Z" w16du:dateUtc="2024-12-29T16:58:00Z"/>
          <w:lang w:val="en-GB"/>
        </w:rPr>
        <w:pPrChange w:id="35616" w:author="Peter Van Der Plas" w:date="2024-12-29T17:59:00Z" w16du:dateUtc="2024-12-29T16:59:00Z">
          <w:pPr>
            <w:pStyle w:val="Heading4"/>
            <w:spacing w:before="480"/>
          </w:pPr>
        </w:pPrChange>
      </w:pPr>
      <w:ins w:id="35617" w:author="Peter Van Der Plas" w:date="2024-12-29T17:59:00Z" w16du:dateUtc="2024-12-29T16:59:00Z">
        <w:r>
          <w:rPr>
            <w:lang w:val="en-GB"/>
          </w:rPr>
          <w:t xml:space="preserve">No </w:t>
        </w:r>
      </w:ins>
      <w:ins w:id="35618" w:author="Peter Van Der Plas" w:date="2024-12-29T17:58:00Z" w16du:dateUtc="2024-12-29T16:58:00Z">
        <w:r>
          <w:rPr>
            <w:lang w:val="en-GB"/>
          </w:rPr>
          <w:t xml:space="preserve">margin shall be present </w:t>
        </w:r>
        <w:r w:rsidRPr="004424B1">
          <w:rPr>
            <w:lang w:val="en-GB"/>
          </w:rPr>
          <w:t xml:space="preserve">for a </w:t>
        </w:r>
        <w:proofErr w:type="spellStart"/>
        <w:r w:rsidRPr="004424B1">
          <w:rPr>
            <w:lang w:val="en-GB"/>
          </w:rPr>
          <w:t>RevolutionDirection</w:t>
        </w:r>
        <w:proofErr w:type="spellEnd"/>
        <w:r w:rsidRPr="004424B1">
          <w:rPr>
            <w:lang w:val="en-GB"/>
          </w:rPr>
          <w:t>, as a rotating spacecraft or instrument would pass through the specified angle.</w:t>
        </w:r>
      </w:ins>
    </w:p>
    <w:p w14:paraId="0287CCE4" w14:textId="49C88D4B" w:rsidR="004C430C" w:rsidRPr="004424B1" w:rsidRDefault="000025ED" w:rsidP="004C430C">
      <w:pPr>
        <w:pStyle w:val="Heading4"/>
        <w:spacing w:before="480"/>
        <w:rPr>
          <w:lang w:val="en-GB"/>
        </w:rPr>
      </w:pPr>
      <w:ins w:id="35619" w:author="Quinten Van Woerkom" w:date="2024-12-18T16:54:00Z" w16du:dateUtc="2024-12-18T15:54:00Z">
        <w:r>
          <w:rPr>
            <w:lang w:val="en-GB"/>
          </w:rPr>
          <w:t xml:space="preserve">Data Type: </w:t>
        </w:r>
      </w:ins>
      <w:proofErr w:type="spellStart"/>
      <w:r w:rsidR="004C430C" w:rsidRPr="004424B1">
        <w:rPr>
          <w:lang w:val="en-GB"/>
        </w:rPr>
        <w:t>Angle</w:t>
      </w:r>
      <w:del w:id="35620" w:author="Quinten Van Woerkom" w:date="2024-12-18T16:54:00Z" w16du:dateUtc="2024-12-18T15:54:00Z">
        <w:r w:rsidR="004C430C" w:rsidRPr="004424B1" w:rsidDel="000025ED">
          <w:rPr>
            <w:lang w:val="en-GB"/>
          </w:rPr>
          <w:delText xml:space="preserve"> </w:delText>
        </w:r>
      </w:del>
      <w:r w:rsidR="004C430C" w:rsidRPr="004424B1">
        <w:rPr>
          <w:lang w:val="en-GB"/>
        </w:rPr>
        <w:t>Trigger</w:t>
      </w:r>
      <w:proofErr w:type="spellEnd"/>
      <w:r w:rsidR="004C430C" w:rsidRPr="004424B1">
        <w:rPr>
          <w:lang w:val="en-GB"/>
        </w:rPr>
        <w:t xml:space="preserve"> [Optional]</w:t>
      </w:r>
      <w:bookmarkEnd w:id="35613"/>
    </w:p>
    <w:p w14:paraId="2ECC071E" w14:textId="4B15DDBC" w:rsidR="004C430C" w:rsidRPr="004424B1" w:rsidRDefault="000025ED">
      <w:pPr>
        <w:pStyle w:val="Heading5"/>
        <w:pPrChange w:id="35621" w:author="Quinten Van Woerkom" w:date="2024-12-18T16:54:00Z" w16du:dateUtc="2024-12-18T15:54:00Z">
          <w:pPr>
            <w:pStyle w:val="HeadingNoNumber"/>
          </w:pPr>
        </w:pPrChange>
      </w:pPr>
      <w:ins w:id="35622" w:author="Quinten Van Woerkom" w:date="2024-12-18T16:54:00Z" w16du:dateUtc="2024-12-18T15:54:00Z">
        <w:r>
          <w:t>Overview</w:t>
        </w:r>
      </w:ins>
      <w:del w:id="35623" w:author="Quinten Van Woerkom" w:date="2024-12-18T16:54:00Z" w16du:dateUtc="2024-12-18T15:54:00Z">
        <w:r w:rsidR="004C430C" w:rsidRPr="004424B1" w:rsidDel="000025ED">
          <w:delText>Angle Trigger</w:delText>
        </w:r>
      </w:del>
    </w:p>
    <w:p w14:paraId="6439DDE5" w14:textId="6529053F" w:rsidR="004C430C" w:rsidRDefault="004C430C" w:rsidP="00031B8A">
      <w:pPr>
        <w:rPr>
          <w:ins w:id="35624" w:author="Quinten Van Woerkom" w:date="2024-12-18T16:54:00Z" w16du:dateUtc="2024-12-18T15:54:00Z"/>
          <w:lang w:val="en-GB"/>
        </w:rPr>
      </w:pPr>
      <w:r w:rsidRPr="004424B1">
        <w:rPr>
          <w:lang w:val="en-GB"/>
        </w:rPr>
        <w:t>Sub-type of Trigger based on the angle subtended between three physical objects.</w:t>
      </w:r>
      <w:del w:id="35625" w:author="Quinten Van Woerkom" w:date="2024-12-18T16:54:00Z" w16du:dateUtc="2024-12-18T15:54:00Z">
        <w:r w:rsidRPr="004424B1" w:rsidDel="00884909">
          <w:rPr>
            <w:lang w:val="en-GB"/>
          </w:rPr>
          <w:delText xml:space="preserve">  The trigger angle is that subtended at the central object by target objects 1 and 2.</w:delText>
        </w:r>
      </w:del>
    </w:p>
    <w:p w14:paraId="1B56612A" w14:textId="1F1FE0E8" w:rsidR="00884909" w:rsidDel="008A16E9" w:rsidRDefault="00884909">
      <w:pPr>
        <w:pStyle w:val="Heading5"/>
        <w:spacing w:before="480" w:after="240"/>
        <w:rPr>
          <w:ins w:id="35626" w:author="Quinten Van Woerkom" w:date="2024-12-18T16:54:00Z" w16du:dateUtc="2024-12-18T15:54:00Z"/>
          <w:del w:id="35627" w:author="Peter Van Der Plas" w:date="2024-12-29T17:55:00Z" w16du:dateUtc="2024-12-29T16:55:00Z"/>
          <w:lang w:val="en-GB"/>
        </w:rPr>
        <w:pPrChange w:id="35628" w:author="Peter Van Der Plas" w:date="2024-12-29T17:40:00Z" w16du:dateUtc="2024-12-29T16:40:00Z">
          <w:pPr>
            <w:pStyle w:val="Heading5"/>
            <w:spacing w:after="240"/>
          </w:pPr>
        </w:pPrChange>
      </w:pPr>
      <w:ins w:id="35629" w:author="Quinten Van Woerkom" w:date="2024-12-18T16:54:00Z" w16du:dateUtc="2024-12-18T15:54:00Z">
        <w:del w:id="35630" w:author="Peter Van Der Plas" w:date="2024-12-29T17:55:00Z" w16du:dateUtc="2024-12-29T16:55:00Z">
          <w:r w:rsidDel="008A16E9">
            <w:rPr>
              <w:lang w:val="en-GB"/>
            </w:rPr>
            <w:delText>Definition</w:delText>
          </w:r>
        </w:del>
      </w:ins>
    </w:p>
    <w:p w14:paraId="1E7B0687" w14:textId="7442F14F" w:rsidR="00884909" w:rsidRPr="008A16E9" w:rsidRDefault="008A16E9">
      <w:pPr>
        <w:pStyle w:val="Heading5"/>
        <w:spacing w:before="480" w:after="240"/>
        <w:rPr>
          <w:lang w:val="en-GB"/>
        </w:rPr>
        <w:pPrChange w:id="35631" w:author="Quinten Van Woerkom" w:date="2024-12-18T16:54:00Z" w16du:dateUtc="2024-12-18T15:54:00Z">
          <w:pPr/>
        </w:pPrChange>
      </w:pPr>
      <w:ins w:id="35632" w:author="Peter Van Der Plas" w:date="2024-12-29T17:55:00Z" w16du:dateUtc="2024-12-29T16:55:00Z">
        <w:r>
          <w:rPr>
            <w:lang w:val="en-GB"/>
          </w:rPr>
          <w:t>Definition</w:t>
        </w:r>
      </w:ins>
      <w:ins w:id="35633" w:author="Quinten Van Woerkom" w:date="2024-12-18T16:54:00Z" w16du:dateUtc="2024-12-18T15:54:00Z">
        <w:del w:id="35634" w:author="Peter Van Der Plas" w:date="2024-12-29T17:54:00Z" w16du:dateUtc="2024-12-29T16:54:00Z">
          <w:r w:rsidR="00884909" w:rsidRPr="008A16E9" w:rsidDel="008A16E9">
            <w:rPr>
              <w:lang w:val="en-GB"/>
            </w:rPr>
            <w:delText xml:space="preserve">The trigger angle is that subtended at the </w:delText>
          </w:r>
        </w:del>
        <w:del w:id="35635" w:author="Peter Van Der Plas" w:date="2024-12-29T17:39:00Z" w16du:dateUtc="2024-12-29T16:39:00Z">
          <w:r w:rsidR="00884909" w:rsidRPr="008A16E9" w:rsidDel="00BF3542">
            <w:rPr>
              <w:lang w:val="en-GB"/>
            </w:rPr>
            <w:delText>central</w:delText>
          </w:r>
        </w:del>
        <w:del w:id="35636" w:author="Peter Van Der Plas" w:date="2024-12-29T17:54:00Z" w16du:dateUtc="2024-12-29T16:54:00Z">
          <w:r w:rsidR="00884909" w:rsidRPr="008A16E9" w:rsidDel="008A16E9">
            <w:rPr>
              <w:lang w:val="en-GB"/>
            </w:rPr>
            <w:delText xml:space="preserve"> object by target objects 1 and 2. The trigger shall occur when the trigger angle is between the minimum and maximum angle.</w:delText>
          </w:r>
        </w:del>
      </w:ins>
    </w:p>
    <w:p w14:paraId="1C6B92CF" w14:textId="70B1F060" w:rsidR="00031B8A" w:rsidRPr="004424B1" w:rsidDel="00884909" w:rsidRDefault="00031B8A">
      <w:pPr>
        <w:spacing w:after="240"/>
        <w:rPr>
          <w:del w:id="35637" w:author="Quinten Van Woerkom" w:date="2024-12-18T16:54:00Z" w16du:dateUtc="2024-12-18T15:54:00Z"/>
          <w:lang w:val="en-GB"/>
        </w:rPr>
        <w:pPrChange w:id="35638" w:author="Quinten Van Woerkom" w:date="2024-12-18T16:54:00Z" w16du:dateUtc="2024-12-18T15:54:00Z">
          <w:pPr>
            <w:spacing w:before="0"/>
          </w:pPr>
        </w:pPrChange>
      </w:pPr>
    </w:p>
    <w:tbl>
      <w:tblPr>
        <w:tblStyle w:val="RBTable"/>
        <w:tblW w:w="9179" w:type="dxa"/>
        <w:tblLayout w:type="fixed"/>
        <w:tblLook w:val="0400" w:firstRow="0" w:lastRow="0" w:firstColumn="0" w:lastColumn="0" w:noHBand="0" w:noVBand="1"/>
        <w:tblCaption w:val="DSC AngleTrigger E6"/>
      </w:tblPr>
      <w:tblGrid>
        <w:gridCol w:w="1667"/>
        <w:gridCol w:w="2976"/>
        <w:gridCol w:w="992"/>
        <w:gridCol w:w="1843"/>
        <w:gridCol w:w="709"/>
        <w:gridCol w:w="992"/>
      </w:tblGrid>
      <w:tr w:rsidR="004C430C" w:rsidRPr="004424B1" w14:paraId="4E92EE53" w14:textId="77777777" w:rsidTr="00EB66B3">
        <w:tc>
          <w:tcPr>
            <w:tcW w:w="1667" w:type="dxa"/>
            <w:shd w:val="clear" w:color="auto" w:fill="00CCFF"/>
          </w:tcPr>
          <w:p w14:paraId="1B027C6D" w14:textId="77777777" w:rsidR="004C430C" w:rsidRPr="00BF3542" w:rsidRDefault="004C430C" w:rsidP="007B4994">
            <w:pPr>
              <w:pStyle w:val="TableCell"/>
              <w:rPr>
                <w:color w:val="auto"/>
                <w:rPrChange w:id="35639" w:author="Peter Van Der Plas" w:date="2024-12-29T17:39:00Z" w16du:dateUtc="2024-12-29T16:39:00Z">
                  <w:rPr>
                    <w:color w:val="FFFFFF" w:themeColor="background1"/>
                  </w:rPr>
                </w:rPrChange>
              </w:rPr>
            </w:pPr>
            <w:r w:rsidRPr="00BF3542">
              <w:rPr>
                <w:color w:val="auto"/>
                <w:rPrChange w:id="35640" w:author="Peter Van Der Plas" w:date="2024-12-29T17:39:00Z" w16du:dateUtc="2024-12-29T16:39:00Z">
                  <w:rPr>
                    <w:color w:val="FFFFFF" w:themeColor="background1"/>
                  </w:rPr>
                </w:rPrChange>
              </w:rPr>
              <w:t>Name</w:t>
            </w:r>
          </w:p>
        </w:tc>
        <w:tc>
          <w:tcPr>
            <w:tcW w:w="2976" w:type="dxa"/>
          </w:tcPr>
          <w:p w14:paraId="496C1A18" w14:textId="77777777" w:rsidR="004C430C" w:rsidRPr="004424B1" w:rsidRDefault="004C430C" w:rsidP="007B4994">
            <w:pPr>
              <w:pStyle w:val="TableCell"/>
              <w:rPr>
                <w:b/>
              </w:rPr>
            </w:pPr>
            <w:proofErr w:type="spellStart"/>
            <w:r w:rsidRPr="004424B1">
              <w:rPr>
                <w:b/>
              </w:rPr>
              <w:t>AngleTrigger</w:t>
            </w:r>
            <w:proofErr w:type="spellEnd"/>
          </w:p>
        </w:tc>
        <w:tc>
          <w:tcPr>
            <w:tcW w:w="992" w:type="dxa"/>
            <w:shd w:val="clear" w:color="auto" w:fill="00CCFF"/>
          </w:tcPr>
          <w:p w14:paraId="5331E2E9" w14:textId="77777777" w:rsidR="004C430C" w:rsidRPr="00BF3542" w:rsidRDefault="004C430C" w:rsidP="007B4994">
            <w:pPr>
              <w:pStyle w:val="TableCell"/>
              <w:rPr>
                <w:bCs/>
                <w:color w:val="auto"/>
                <w:rPrChange w:id="35641" w:author="Peter Van Der Plas" w:date="2024-12-29T17:39:00Z" w16du:dateUtc="2024-12-29T16:39:00Z">
                  <w:rPr>
                    <w:b/>
                  </w:rPr>
                </w:rPrChange>
              </w:rPr>
            </w:pPr>
            <w:r w:rsidRPr="00BF3542">
              <w:rPr>
                <w:bCs/>
                <w:color w:val="auto"/>
                <w:rPrChange w:id="35642" w:author="Peter Van Der Plas" w:date="2024-12-29T17:39:00Z" w16du:dateUtc="2024-12-29T16:39:00Z">
                  <w:rPr>
                    <w:b/>
                    <w:color w:val="FFFFFF" w:themeColor="background1"/>
                  </w:rPr>
                </w:rPrChange>
              </w:rPr>
              <w:t>Extends</w:t>
            </w:r>
          </w:p>
        </w:tc>
        <w:tc>
          <w:tcPr>
            <w:tcW w:w="1843" w:type="dxa"/>
          </w:tcPr>
          <w:p w14:paraId="3BDAD678" w14:textId="77777777" w:rsidR="004C430C" w:rsidRPr="00BF3542" w:rsidRDefault="004C430C" w:rsidP="007B4994">
            <w:pPr>
              <w:pStyle w:val="TableCell"/>
              <w:rPr>
                <w:iCs/>
                <w:rPrChange w:id="35643" w:author="Peter Van Der Plas" w:date="2024-12-29T17:39:00Z" w16du:dateUtc="2024-12-29T16:39:00Z">
                  <w:rPr>
                    <w:i/>
                  </w:rPr>
                </w:rPrChange>
              </w:rPr>
            </w:pPr>
            <w:r w:rsidRPr="00BF3542">
              <w:rPr>
                <w:iCs/>
                <w:rPrChange w:id="35644" w:author="Peter Van Der Plas" w:date="2024-12-29T17:39:00Z" w16du:dateUtc="2024-12-29T16:39:00Z">
                  <w:rPr>
                    <w:i/>
                  </w:rPr>
                </w:rPrChange>
              </w:rPr>
              <w:t>Trigger</w:t>
            </w:r>
          </w:p>
        </w:tc>
        <w:tc>
          <w:tcPr>
            <w:tcW w:w="709" w:type="dxa"/>
            <w:shd w:val="clear" w:color="auto" w:fill="00CCFF"/>
          </w:tcPr>
          <w:p w14:paraId="55627A8E" w14:textId="77777777" w:rsidR="004C430C" w:rsidRPr="00BF3542" w:rsidRDefault="004C430C" w:rsidP="007B4994">
            <w:pPr>
              <w:pStyle w:val="TableCell"/>
              <w:rPr>
                <w:bCs/>
                <w:color w:val="auto"/>
                <w:rPrChange w:id="35645" w:author="Peter Van Der Plas" w:date="2024-12-29T17:39:00Z" w16du:dateUtc="2024-12-29T16:39:00Z">
                  <w:rPr>
                    <w:b/>
                  </w:rPr>
                </w:rPrChange>
              </w:rPr>
            </w:pPr>
            <w:r w:rsidRPr="00BF3542">
              <w:rPr>
                <w:bCs/>
                <w:color w:val="auto"/>
                <w:rPrChange w:id="35646" w:author="Peter Van Der Plas" w:date="2024-12-29T17:39:00Z" w16du:dateUtc="2024-12-29T16:39:00Z">
                  <w:rPr>
                    <w:b/>
                    <w:color w:val="FFFFFF" w:themeColor="background1"/>
                  </w:rPr>
                </w:rPrChange>
              </w:rPr>
              <w:t>SFP</w:t>
            </w:r>
          </w:p>
        </w:tc>
        <w:tc>
          <w:tcPr>
            <w:tcW w:w="992" w:type="dxa"/>
          </w:tcPr>
          <w:p w14:paraId="3E0485EF" w14:textId="71E69848" w:rsidR="004C430C" w:rsidRPr="004424B1" w:rsidRDefault="003D40C2" w:rsidP="007B4994">
            <w:pPr>
              <w:pStyle w:val="TableCell"/>
              <w:jc w:val="right"/>
            </w:pPr>
            <w:fldSimple w:instr=" SEQ Area \* MERGEFORMAT ">
              <w:ins w:id="35647" w:author="Peter Van Der Plas" w:date="2025-01-01T17:31:00Z" w16du:dateUtc="2025-01-01T16:31:00Z">
                <w:r w:rsidR="006D1623">
                  <w:rPr>
                    <w:noProof/>
                  </w:rPr>
                  <w:t>54</w:t>
                </w:r>
              </w:ins>
              <w:del w:id="35648" w:author="Peter Van Der Plas" w:date="2024-12-29T14:37:00Z" w16du:dateUtc="2024-12-29T13:37:00Z">
                <w:r w:rsidR="00816878" w:rsidDel="00D57A34">
                  <w:rPr>
                    <w:noProof/>
                  </w:rPr>
                  <w:delText>53</w:delText>
                </w:r>
              </w:del>
            </w:fldSimple>
          </w:p>
        </w:tc>
      </w:tr>
    </w:tbl>
    <w:p w14:paraId="75CDD172"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591EDA72"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3E906CF" w14:textId="3DFFCAC8" w:rsidR="004C430C" w:rsidRPr="004424B1" w:rsidRDefault="004C430C" w:rsidP="007B4994">
            <w:pPr>
              <w:pStyle w:val="TableCell"/>
            </w:pPr>
            <w:del w:id="35649" w:author="Quinten Van Woerkom" w:date="2024-11-25T14:50:00Z" w16du:dateUtc="2024-11-25T13:50:00Z">
              <w:r w:rsidRPr="004424B1" w:rsidDel="002B0859">
                <w:delText>Attribute</w:delText>
              </w:r>
            </w:del>
            <w:ins w:id="35650" w:author="Quinten Van Woerkom" w:date="2024-11-25T14:50:00Z" w16du:dateUtc="2024-11-25T13:50:00Z">
              <w:r w:rsidR="002B0859">
                <w:t>Field</w:t>
              </w:r>
            </w:ins>
          </w:p>
        </w:tc>
        <w:tc>
          <w:tcPr>
            <w:tcW w:w="1984" w:type="dxa"/>
          </w:tcPr>
          <w:p w14:paraId="4DB731E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08024AC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5AFA8DC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1D3DB92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FAF339D" w14:textId="77777777" w:rsidR="004C430C" w:rsidRPr="004424B1" w:rsidRDefault="004C430C" w:rsidP="007B4994">
            <w:pPr>
              <w:pStyle w:val="TableCell"/>
            </w:pPr>
            <w:proofErr w:type="spellStart"/>
            <w:r w:rsidRPr="004424B1">
              <w:t>centreObject</w:t>
            </w:r>
            <w:proofErr w:type="spellEnd"/>
          </w:p>
        </w:tc>
        <w:tc>
          <w:tcPr>
            <w:tcW w:w="1984" w:type="dxa"/>
          </w:tcPr>
          <w:p w14:paraId="4F5BCC9A" w14:textId="19A999EC"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del w:id="35651" w:author="Quinten Van Woerkom" w:date="2024-11-25T15:34:00Z" w16du:dateUtc="2024-11-25T14:34:00Z">
              <w:r w:rsidRPr="004424B1" w:rsidDel="00A201F5">
                <w:delText>Expression &lt;</w:delText>
              </w:r>
            </w:del>
            <w:r w:rsidRPr="004424B1">
              <w:t>Position</w:t>
            </w:r>
            <w:del w:id="35652" w:author="Quinten Van Woerkom" w:date="2024-11-25T15:34:00Z" w16du:dateUtc="2024-11-25T14:34:00Z">
              <w:r w:rsidRPr="004424B1" w:rsidDel="00A201F5">
                <w:delText>&gt;</w:delText>
              </w:r>
            </w:del>
          </w:p>
        </w:tc>
        <w:tc>
          <w:tcPr>
            <w:tcW w:w="992" w:type="dxa"/>
          </w:tcPr>
          <w:p w14:paraId="0FC4FD2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32F6B8D" w14:textId="57AE81E9"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Position of the </w:t>
            </w:r>
            <w:del w:id="35653" w:author="Peter Van Der Plas" w:date="2024-12-29T17:40:00Z" w16du:dateUtc="2024-12-29T16:40:00Z">
              <w:r w:rsidRPr="004424B1" w:rsidDel="00BF3542">
                <w:delText xml:space="preserve">central </w:delText>
              </w:r>
            </w:del>
            <w:ins w:id="35654" w:author="Peter Van Der Plas" w:date="2024-12-29T17:40:00Z" w16du:dateUtc="2024-12-29T16:40:00Z">
              <w:r w:rsidR="00BF3542">
                <w:t>centre</w:t>
              </w:r>
              <w:r w:rsidR="00BF3542" w:rsidRPr="004424B1">
                <w:t xml:space="preserve"> </w:t>
              </w:r>
            </w:ins>
            <w:r w:rsidRPr="004424B1">
              <w:t xml:space="preserve">object.  The trigger angle is that subtended at the </w:t>
            </w:r>
            <w:del w:id="35655" w:author="Peter Van Der Plas" w:date="2024-12-29T17:40:00Z" w16du:dateUtc="2024-12-29T16:40:00Z">
              <w:r w:rsidRPr="004424B1" w:rsidDel="00BF3542">
                <w:delText xml:space="preserve">central </w:delText>
              </w:r>
            </w:del>
            <w:ins w:id="35656" w:author="Peter Van Der Plas" w:date="2024-12-29T17:40:00Z" w16du:dateUtc="2024-12-29T16:40:00Z">
              <w:r w:rsidR="00BF3542">
                <w:t>centre</w:t>
              </w:r>
              <w:r w:rsidR="00BF3542" w:rsidRPr="004424B1">
                <w:t xml:space="preserve"> </w:t>
              </w:r>
            </w:ins>
            <w:r w:rsidRPr="004424B1">
              <w:t>object by target objects 1 and 2.</w:t>
            </w:r>
          </w:p>
        </w:tc>
      </w:tr>
      <w:tr w:rsidR="004C430C" w:rsidRPr="004424B1" w14:paraId="7B45D9E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3F58242" w14:textId="77777777" w:rsidR="004C430C" w:rsidRPr="004424B1" w:rsidRDefault="004C430C" w:rsidP="007B4994">
            <w:pPr>
              <w:pStyle w:val="TableCell"/>
            </w:pPr>
            <w:r w:rsidRPr="004424B1">
              <w:t>targetObject1</w:t>
            </w:r>
          </w:p>
        </w:tc>
        <w:tc>
          <w:tcPr>
            <w:tcW w:w="1984" w:type="dxa"/>
          </w:tcPr>
          <w:p w14:paraId="5C92FD6F" w14:textId="63021EB2"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del w:id="35657" w:author="Quinten Van Woerkom" w:date="2024-11-25T15:34:00Z" w16du:dateUtc="2024-11-25T14:34:00Z">
              <w:r w:rsidRPr="004424B1" w:rsidDel="00A201F5">
                <w:delText>Expression &lt;</w:delText>
              </w:r>
            </w:del>
            <w:r w:rsidRPr="004424B1">
              <w:t>Position</w:t>
            </w:r>
            <w:del w:id="35658" w:author="Quinten Van Woerkom" w:date="2024-11-25T15:34:00Z" w16du:dateUtc="2024-11-25T14:34:00Z">
              <w:r w:rsidRPr="004424B1" w:rsidDel="00A201F5">
                <w:delText>&gt;</w:delText>
              </w:r>
            </w:del>
          </w:p>
        </w:tc>
        <w:tc>
          <w:tcPr>
            <w:tcW w:w="992" w:type="dxa"/>
          </w:tcPr>
          <w:p w14:paraId="0E1174E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EBE72C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Position of target object 1.</w:t>
            </w:r>
          </w:p>
        </w:tc>
      </w:tr>
      <w:tr w:rsidR="004C430C" w:rsidRPr="004424B1" w14:paraId="4809EA2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1C4D000" w14:textId="77777777" w:rsidR="004C430C" w:rsidRPr="004424B1" w:rsidRDefault="004C430C" w:rsidP="007B4994">
            <w:pPr>
              <w:pStyle w:val="TableCell"/>
            </w:pPr>
            <w:r w:rsidRPr="004424B1">
              <w:t>targetObject2</w:t>
            </w:r>
          </w:p>
        </w:tc>
        <w:tc>
          <w:tcPr>
            <w:tcW w:w="1984" w:type="dxa"/>
          </w:tcPr>
          <w:p w14:paraId="366C77A0" w14:textId="5F81289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35659"/>
            <w:del w:id="35660" w:author="Quinten Van Woerkom" w:date="2024-11-25T15:35:00Z" w16du:dateUtc="2024-11-25T14:35:00Z">
              <w:r w:rsidRPr="004424B1" w:rsidDel="00A201F5">
                <w:delText>Expression &lt;</w:delText>
              </w:r>
            </w:del>
            <w:r w:rsidRPr="004424B1">
              <w:t>Position</w:t>
            </w:r>
            <w:del w:id="35661" w:author="Quinten Van Woerkom" w:date="2024-11-25T15:35:00Z" w16du:dateUtc="2024-11-25T14:35:00Z">
              <w:r w:rsidRPr="004424B1" w:rsidDel="00A201F5">
                <w:delText>&gt;</w:delText>
              </w:r>
            </w:del>
            <w:commentRangeEnd w:id="35659"/>
            <w:r w:rsidR="00A201F5">
              <w:rPr>
                <w:rStyle w:val="CommentReference"/>
                <w:rFonts w:cs="Times New Roman"/>
                <w:lang w:val="en-US" w:eastAsia="en-US"/>
              </w:rPr>
              <w:commentReference w:id="35659"/>
            </w:r>
          </w:p>
        </w:tc>
        <w:tc>
          <w:tcPr>
            <w:tcW w:w="992" w:type="dxa"/>
          </w:tcPr>
          <w:p w14:paraId="7A3616F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81C7D9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Position of target object 2.</w:t>
            </w:r>
          </w:p>
        </w:tc>
      </w:tr>
      <w:tr w:rsidR="00D75D8F" w:rsidRPr="004424B1" w14:paraId="5425CB31" w14:textId="77777777" w:rsidTr="007B4994">
        <w:trPr>
          <w:ins w:id="35662" w:author="Quinten Van Woerkom" w:date="2024-11-28T17:04:00Z"/>
        </w:trPr>
        <w:tc>
          <w:tcPr>
            <w:cnfStyle w:val="001000000000" w:firstRow="0" w:lastRow="0" w:firstColumn="1" w:lastColumn="0" w:oddVBand="0" w:evenVBand="0" w:oddHBand="0" w:evenHBand="0" w:firstRowFirstColumn="0" w:firstRowLastColumn="0" w:lastRowFirstColumn="0" w:lastRowLastColumn="0"/>
            <w:tcW w:w="1667" w:type="dxa"/>
          </w:tcPr>
          <w:p w14:paraId="738704BD" w14:textId="16CCED2D" w:rsidR="00D75D8F" w:rsidRPr="004424B1" w:rsidRDefault="00D75D8F" w:rsidP="00D75D8F">
            <w:pPr>
              <w:pStyle w:val="TableCell"/>
              <w:rPr>
                <w:ins w:id="35663" w:author="Quinten Van Woerkom" w:date="2024-11-28T17:04:00Z" w16du:dateUtc="2024-11-28T16:04:00Z"/>
              </w:rPr>
            </w:pPr>
            <w:commentRangeStart w:id="35664"/>
            <w:proofErr w:type="spellStart"/>
            <w:ins w:id="35665" w:author="Quinten Van Woerkom" w:date="2024-11-28T17:06:00Z" w16du:dateUtc="2024-11-28T16:06:00Z">
              <w:r w:rsidRPr="004424B1">
                <w:t>minAngle</w:t>
              </w:r>
            </w:ins>
            <w:proofErr w:type="spellEnd"/>
          </w:p>
        </w:tc>
        <w:tc>
          <w:tcPr>
            <w:tcW w:w="1984" w:type="dxa"/>
          </w:tcPr>
          <w:p w14:paraId="1DCDAFB6" w14:textId="427E9209" w:rsidR="00D75D8F" w:rsidRPr="004424B1" w:rsidRDefault="00D75D8F" w:rsidP="00D75D8F">
            <w:pPr>
              <w:pStyle w:val="TableCell"/>
              <w:cnfStyle w:val="000000000000" w:firstRow="0" w:lastRow="0" w:firstColumn="0" w:lastColumn="0" w:oddVBand="0" w:evenVBand="0" w:oddHBand="0" w:evenHBand="0" w:firstRowFirstColumn="0" w:firstRowLastColumn="0" w:lastRowFirstColumn="0" w:lastRowLastColumn="0"/>
              <w:rPr>
                <w:ins w:id="35666" w:author="Quinten Van Woerkom" w:date="2024-11-28T17:04:00Z" w16du:dateUtc="2024-11-28T16:04:00Z"/>
              </w:rPr>
            </w:pPr>
            <w:ins w:id="35667" w:author="Quinten Van Woerkom" w:date="2024-11-28T17:06:00Z" w16du:dateUtc="2024-11-28T16:06:00Z">
              <w:r>
                <w:t>Angle</w:t>
              </w:r>
            </w:ins>
          </w:p>
        </w:tc>
        <w:tc>
          <w:tcPr>
            <w:tcW w:w="992" w:type="dxa"/>
          </w:tcPr>
          <w:p w14:paraId="76DAA611" w14:textId="5E0BCF74" w:rsidR="00D75D8F" w:rsidRPr="004424B1" w:rsidRDefault="00D75D8F" w:rsidP="00D75D8F">
            <w:pPr>
              <w:pStyle w:val="TableCell"/>
              <w:cnfStyle w:val="000000000000" w:firstRow="0" w:lastRow="0" w:firstColumn="0" w:lastColumn="0" w:oddVBand="0" w:evenVBand="0" w:oddHBand="0" w:evenHBand="0" w:firstRowFirstColumn="0" w:firstRowLastColumn="0" w:lastRowFirstColumn="0" w:lastRowLastColumn="0"/>
              <w:rPr>
                <w:ins w:id="35668" w:author="Quinten Van Woerkom" w:date="2024-11-28T17:04:00Z" w16du:dateUtc="2024-11-28T16:04:00Z"/>
              </w:rPr>
            </w:pPr>
            <w:ins w:id="35669" w:author="Quinten Van Woerkom" w:date="2024-11-28T17:06:00Z" w16du:dateUtc="2024-11-28T16:06:00Z">
              <w:r w:rsidRPr="004424B1">
                <w:t>No</w:t>
              </w:r>
            </w:ins>
          </w:p>
        </w:tc>
        <w:tc>
          <w:tcPr>
            <w:tcW w:w="4535" w:type="dxa"/>
          </w:tcPr>
          <w:p w14:paraId="3D21C8EC" w14:textId="27B4BE9B" w:rsidR="00D75D8F" w:rsidRPr="004424B1" w:rsidRDefault="00D75D8F" w:rsidP="00D75D8F">
            <w:pPr>
              <w:pStyle w:val="TableCell"/>
              <w:cnfStyle w:val="000000000000" w:firstRow="0" w:lastRow="0" w:firstColumn="0" w:lastColumn="0" w:oddVBand="0" w:evenVBand="0" w:oddHBand="0" w:evenHBand="0" w:firstRowFirstColumn="0" w:firstRowLastColumn="0" w:lastRowFirstColumn="0" w:lastRowLastColumn="0"/>
              <w:rPr>
                <w:ins w:id="35670" w:author="Quinten Van Woerkom" w:date="2024-11-28T17:04:00Z" w16du:dateUtc="2024-11-28T16:04:00Z"/>
              </w:rPr>
            </w:pPr>
            <w:ins w:id="35671" w:author="Quinten Van Woerkom" w:date="2024-11-28T17:06:00Z" w16du:dateUtc="2024-11-28T16:06:00Z">
              <w:r w:rsidRPr="004424B1">
                <w:t xml:space="preserve">Minimum angle subtended at the </w:t>
              </w:r>
              <w:del w:id="35672" w:author="Peter Van Der Plas" w:date="2024-12-29T17:40:00Z" w16du:dateUtc="2024-12-29T16:40:00Z">
                <w:r w:rsidRPr="004424B1" w:rsidDel="00BF3542">
                  <w:delText>central</w:delText>
                </w:r>
              </w:del>
            </w:ins>
            <w:ins w:id="35673" w:author="Peter Van Der Plas" w:date="2024-12-29T17:40:00Z" w16du:dateUtc="2024-12-29T16:40:00Z">
              <w:r w:rsidR="00BF3542">
                <w:t>centre</w:t>
              </w:r>
            </w:ins>
            <w:ins w:id="35674" w:author="Quinten Van Woerkom" w:date="2024-11-28T17:06:00Z" w16du:dateUtc="2024-11-28T16:06:00Z">
              <w:r w:rsidRPr="004424B1">
                <w:t xml:space="preserve"> object by target objects 1 and 2.</w:t>
              </w:r>
            </w:ins>
            <w:commentRangeEnd w:id="35664"/>
            <w:ins w:id="35675" w:author="Quinten Van Woerkom" w:date="2024-11-28T17:12:00Z" w16du:dateUtc="2024-11-28T16:12:00Z">
              <w:r w:rsidR="00157B8C">
                <w:rPr>
                  <w:rStyle w:val="CommentReference"/>
                  <w:rFonts w:cs="Times New Roman"/>
                  <w:lang w:val="en-US" w:eastAsia="en-US"/>
                </w:rPr>
                <w:commentReference w:id="35664"/>
              </w:r>
            </w:ins>
          </w:p>
        </w:tc>
      </w:tr>
      <w:tr w:rsidR="00D75D8F" w:rsidRPr="004424B1" w14:paraId="41712A5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F69E3FE" w14:textId="419AE378" w:rsidR="00D75D8F" w:rsidRPr="004424B1" w:rsidRDefault="00D75D8F" w:rsidP="00D75D8F">
            <w:pPr>
              <w:pStyle w:val="TableCell"/>
            </w:pPr>
            <w:commentRangeStart w:id="35676"/>
            <w:proofErr w:type="spellStart"/>
            <w:ins w:id="35677" w:author="Quinten Van Woerkom" w:date="2024-11-28T17:06:00Z" w16du:dateUtc="2024-11-28T16:06:00Z">
              <w:r w:rsidRPr="004424B1">
                <w:t>maxAngle</w:t>
              </w:r>
            </w:ins>
            <w:proofErr w:type="spellEnd"/>
            <w:del w:id="35678" w:author="Quinten Van Woerkom" w:date="2024-11-28T17:06:00Z" w16du:dateUtc="2024-11-28T16:06:00Z">
              <w:r w:rsidRPr="004424B1" w:rsidDel="00460D37">
                <w:delText>angleMargin</w:delText>
              </w:r>
            </w:del>
          </w:p>
        </w:tc>
        <w:tc>
          <w:tcPr>
            <w:tcW w:w="1984" w:type="dxa"/>
          </w:tcPr>
          <w:p w14:paraId="5C5C55B9" w14:textId="24E34B83" w:rsidR="00D75D8F" w:rsidRPr="004424B1" w:rsidRDefault="00D75D8F" w:rsidP="00D75D8F">
            <w:pPr>
              <w:pStyle w:val="TableCell"/>
              <w:cnfStyle w:val="000000000000" w:firstRow="0" w:lastRow="0" w:firstColumn="0" w:lastColumn="0" w:oddVBand="0" w:evenVBand="0" w:oddHBand="0" w:evenHBand="0" w:firstRowFirstColumn="0" w:firstRowLastColumn="0" w:lastRowFirstColumn="0" w:lastRowLastColumn="0"/>
            </w:pPr>
            <w:ins w:id="35679" w:author="Quinten Van Woerkom" w:date="2024-11-28T17:06:00Z" w16du:dateUtc="2024-11-28T16:06:00Z">
              <w:r>
                <w:t>Angle</w:t>
              </w:r>
            </w:ins>
            <w:del w:id="35680" w:author="Quinten Van Woerkom" w:date="2024-11-28T17:06:00Z" w16du:dateUtc="2024-11-28T16:06:00Z">
              <w:r w:rsidRPr="004424B1" w:rsidDel="00460D37">
                <w:delText>Angle</w:delText>
              </w:r>
            </w:del>
          </w:p>
        </w:tc>
        <w:tc>
          <w:tcPr>
            <w:tcW w:w="992" w:type="dxa"/>
          </w:tcPr>
          <w:p w14:paraId="5D517ADD" w14:textId="7A1EC462" w:rsidR="00D75D8F" w:rsidRPr="004424B1" w:rsidRDefault="00D75D8F" w:rsidP="00D75D8F">
            <w:pPr>
              <w:pStyle w:val="TableCell"/>
              <w:cnfStyle w:val="000000000000" w:firstRow="0" w:lastRow="0" w:firstColumn="0" w:lastColumn="0" w:oddVBand="0" w:evenVBand="0" w:oddHBand="0" w:evenHBand="0" w:firstRowFirstColumn="0" w:firstRowLastColumn="0" w:lastRowFirstColumn="0" w:lastRowLastColumn="0"/>
            </w:pPr>
            <w:ins w:id="35681" w:author="Quinten Van Woerkom" w:date="2024-11-28T17:06:00Z" w16du:dateUtc="2024-11-28T16:06:00Z">
              <w:r w:rsidRPr="004424B1">
                <w:t>No</w:t>
              </w:r>
            </w:ins>
            <w:del w:id="35682" w:author="Quinten Van Woerkom" w:date="2024-11-28T17:06:00Z" w16du:dateUtc="2024-11-28T16:06:00Z">
              <w:r w:rsidRPr="004424B1" w:rsidDel="00460D37">
                <w:delText>No</w:delText>
              </w:r>
            </w:del>
          </w:p>
        </w:tc>
        <w:tc>
          <w:tcPr>
            <w:tcW w:w="4535" w:type="dxa"/>
          </w:tcPr>
          <w:p w14:paraId="19E35644" w14:textId="00CC0EE0" w:rsidR="00D75D8F" w:rsidRPr="004424B1" w:rsidRDefault="00D75D8F" w:rsidP="00D75D8F">
            <w:pPr>
              <w:pStyle w:val="TableCell"/>
              <w:cnfStyle w:val="000000000000" w:firstRow="0" w:lastRow="0" w:firstColumn="0" w:lastColumn="0" w:oddVBand="0" w:evenVBand="0" w:oddHBand="0" w:evenHBand="0" w:firstRowFirstColumn="0" w:firstRowLastColumn="0" w:lastRowFirstColumn="0" w:lastRowLastColumn="0"/>
            </w:pPr>
            <w:ins w:id="35683" w:author="Quinten Van Woerkom" w:date="2024-11-28T17:06:00Z" w16du:dateUtc="2024-11-28T16:06:00Z">
              <w:r w:rsidRPr="004424B1">
                <w:t xml:space="preserve">Maximum angle subtended at the </w:t>
              </w:r>
              <w:del w:id="35684" w:author="Peter Van Der Plas" w:date="2024-12-29T17:40:00Z" w16du:dateUtc="2024-12-29T16:40:00Z">
                <w:r w:rsidRPr="004424B1" w:rsidDel="00BF3542">
                  <w:delText>central</w:delText>
                </w:r>
              </w:del>
            </w:ins>
            <w:ins w:id="35685" w:author="Peter Van Der Plas" w:date="2024-12-29T17:40:00Z" w16du:dateUtc="2024-12-29T16:40:00Z">
              <w:r w:rsidR="00BF3542">
                <w:t>centre</w:t>
              </w:r>
            </w:ins>
            <w:ins w:id="35686" w:author="Quinten Van Woerkom" w:date="2024-11-28T17:06:00Z" w16du:dateUtc="2024-11-28T16:06:00Z">
              <w:r w:rsidRPr="004424B1">
                <w:t xml:space="preserve"> object by target objects 1 and 2.</w:t>
              </w:r>
            </w:ins>
            <w:del w:id="35687" w:author="Quinten Van Woerkom" w:date="2024-11-28T17:06:00Z" w16du:dateUtc="2024-11-28T16:06:00Z">
              <w:r w:rsidRPr="004424B1" w:rsidDel="00460D37">
                <w:delText xml:space="preserve">The trigger occurs if the angle is within </w:delText>
              </w:r>
              <w:r w:rsidRPr="004424B1" w:rsidDel="00460D37">
                <w:rPr>
                  <w:rFonts w:cs="Times New Roman"/>
                </w:rPr>
                <w:delText>±</w:delText>
              </w:r>
              <w:r w:rsidRPr="004424B1" w:rsidDel="00460D37">
                <w:delText xml:space="preserve"> angleMargin of the trigger angle.</w:delText>
              </w:r>
            </w:del>
            <w:commentRangeEnd w:id="35676"/>
            <w:r w:rsidR="00157B8C">
              <w:rPr>
                <w:rStyle w:val="CommentReference"/>
                <w:rFonts w:cs="Times New Roman"/>
                <w:lang w:val="en-US" w:eastAsia="en-US"/>
              </w:rPr>
              <w:commentReference w:id="35676"/>
            </w:r>
          </w:p>
        </w:tc>
      </w:tr>
    </w:tbl>
    <w:p w14:paraId="1A8CFAD8" w14:textId="662E77DE" w:rsidR="008A16E9" w:rsidRDefault="008A16E9">
      <w:pPr>
        <w:pStyle w:val="Heading5"/>
        <w:spacing w:before="480"/>
        <w:rPr>
          <w:ins w:id="35688" w:author="Peter Van Der Plas" w:date="2024-12-29T17:54:00Z" w16du:dateUtc="2024-12-29T16:54:00Z"/>
          <w:lang w:val="en-GB"/>
        </w:rPr>
        <w:pPrChange w:id="35689" w:author="Peter Van Der Plas" w:date="2024-12-29T17:55:00Z" w16du:dateUtc="2024-12-29T16:55:00Z">
          <w:pPr>
            <w:pStyle w:val="Heading5"/>
          </w:pPr>
        </w:pPrChange>
      </w:pPr>
      <w:ins w:id="35690" w:author="Peter Van Der Plas" w:date="2024-12-29T17:54:00Z" w16du:dateUtc="2024-12-29T16:54:00Z">
        <w:r>
          <w:rPr>
            <w:lang w:val="en-GB"/>
          </w:rPr>
          <w:t>Requirements</w:t>
        </w:r>
      </w:ins>
    </w:p>
    <w:p w14:paraId="67C81E2C" w14:textId="687DF922" w:rsidR="008A16E9" w:rsidRDefault="008A16E9">
      <w:pPr>
        <w:pStyle w:val="Paragraph6"/>
        <w:rPr>
          <w:ins w:id="35691" w:author="Peter Van Der Plas" w:date="2024-12-29T17:54:00Z" w16du:dateUtc="2024-12-29T16:54:00Z"/>
          <w:lang w:val="en-GB"/>
        </w:rPr>
        <w:pPrChange w:id="35692" w:author="Peter Van Der Plas" w:date="2024-12-29T17:54:00Z" w16du:dateUtc="2024-12-29T16:54:00Z">
          <w:pPr/>
        </w:pPrChange>
      </w:pPr>
      <w:ins w:id="35693" w:author="Peter Van Der Plas" w:date="2024-12-29T17:54:00Z" w16du:dateUtc="2024-12-29T16:54:00Z">
        <w:r w:rsidRPr="004424B1">
          <w:rPr>
            <w:lang w:val="en-GB"/>
          </w:rPr>
          <w:t xml:space="preserve">The trigger angle </w:t>
        </w:r>
      </w:ins>
      <w:ins w:id="35694" w:author="Peter Van Der Plas" w:date="2024-12-29T19:37:00Z" w16du:dateUtc="2024-12-29T18:37:00Z">
        <w:r w:rsidR="00800FAF">
          <w:rPr>
            <w:lang w:val="en-GB"/>
          </w:rPr>
          <w:t>shall be</w:t>
        </w:r>
      </w:ins>
      <w:ins w:id="35695" w:author="Peter Van Der Plas" w:date="2024-12-29T17:54:00Z" w16du:dateUtc="2024-12-29T16:54:00Z">
        <w:r w:rsidRPr="004424B1">
          <w:rPr>
            <w:lang w:val="en-GB"/>
          </w:rPr>
          <w:t xml:space="preserve"> that subtended at the </w:t>
        </w:r>
        <w:r>
          <w:rPr>
            <w:lang w:val="en-GB"/>
          </w:rPr>
          <w:t>centre</w:t>
        </w:r>
        <w:r w:rsidRPr="004424B1">
          <w:rPr>
            <w:lang w:val="en-GB"/>
          </w:rPr>
          <w:t xml:space="preserve"> object by target objects 1 and 2.</w:t>
        </w:r>
      </w:ins>
    </w:p>
    <w:p w14:paraId="6898112B" w14:textId="6A8768B0" w:rsidR="008A16E9" w:rsidRPr="008A16E9" w:rsidRDefault="008A16E9">
      <w:pPr>
        <w:pStyle w:val="Paragraph6"/>
        <w:rPr>
          <w:ins w:id="35696" w:author="Peter Van Der Plas" w:date="2024-12-29T17:54:00Z" w16du:dateUtc="2024-12-29T16:54:00Z"/>
          <w:lang w:val="en-GB"/>
        </w:rPr>
        <w:pPrChange w:id="35697" w:author="Peter Van Der Plas" w:date="2024-12-29T17:54:00Z" w16du:dateUtc="2024-12-29T16:54:00Z">
          <w:pPr>
            <w:pStyle w:val="Heading4"/>
            <w:spacing w:before="480"/>
          </w:pPr>
        </w:pPrChange>
      </w:pPr>
      <w:ins w:id="35698" w:author="Peter Van Der Plas" w:date="2024-12-29T17:54:00Z" w16du:dateUtc="2024-12-29T16:54:00Z">
        <w:r>
          <w:rPr>
            <w:lang w:val="en-GB"/>
          </w:rPr>
          <w:t>The trigger shall occur when the trigger angle is between the minimum and maximum angle.</w:t>
        </w:r>
      </w:ins>
    </w:p>
    <w:p w14:paraId="2D72624A" w14:textId="11D7B023" w:rsidR="004C430C" w:rsidRPr="004424B1" w:rsidRDefault="00884909" w:rsidP="00825170">
      <w:pPr>
        <w:pStyle w:val="Heading4"/>
        <w:spacing w:before="480"/>
        <w:rPr>
          <w:lang w:val="en-GB"/>
        </w:rPr>
      </w:pPr>
      <w:ins w:id="35699" w:author="Quinten Van Woerkom" w:date="2024-12-18T16:55:00Z" w16du:dateUtc="2024-12-18T15:55:00Z">
        <w:r>
          <w:rPr>
            <w:lang w:val="en-GB"/>
          </w:rPr>
          <w:t xml:space="preserve">Data Type: </w:t>
        </w:r>
      </w:ins>
      <w:proofErr w:type="spellStart"/>
      <w:r w:rsidR="004C430C" w:rsidRPr="004424B1">
        <w:rPr>
          <w:lang w:val="en-GB"/>
        </w:rPr>
        <w:t>Event</w:t>
      </w:r>
      <w:del w:id="35700" w:author="Quinten Van Woerkom" w:date="2024-12-18T16:55:00Z" w16du:dateUtc="2024-12-18T15:55:00Z">
        <w:r w:rsidR="004C430C" w:rsidRPr="004424B1" w:rsidDel="00884909">
          <w:rPr>
            <w:lang w:val="en-GB"/>
          </w:rPr>
          <w:delText xml:space="preserve"> </w:delText>
        </w:r>
      </w:del>
      <w:r w:rsidR="004C430C" w:rsidRPr="004424B1">
        <w:rPr>
          <w:lang w:val="en-GB"/>
        </w:rPr>
        <w:t>Trigger</w:t>
      </w:r>
      <w:proofErr w:type="spellEnd"/>
      <w:del w:id="35701" w:author="Quinten Van Woerkom" w:date="2024-12-18T16:55:00Z" w16du:dateUtc="2024-12-18T15:55:00Z">
        <w:r w:rsidR="004C430C" w:rsidRPr="004424B1" w:rsidDel="00884909">
          <w:rPr>
            <w:lang w:val="en-GB"/>
          </w:rPr>
          <w:delText>s</w:delText>
        </w:r>
      </w:del>
    </w:p>
    <w:p w14:paraId="18316F13" w14:textId="663EBE56" w:rsidR="004C430C" w:rsidRPr="004424B1" w:rsidRDefault="00884909">
      <w:pPr>
        <w:pStyle w:val="Heading5"/>
        <w:pPrChange w:id="35702" w:author="Quinten Van Woerkom" w:date="2024-12-18T16:55:00Z" w16du:dateUtc="2024-12-18T15:55:00Z">
          <w:pPr>
            <w:pStyle w:val="HeadingNoNumber"/>
          </w:pPr>
        </w:pPrChange>
      </w:pPr>
      <w:ins w:id="35703" w:author="Quinten Van Woerkom" w:date="2024-12-18T16:55:00Z" w16du:dateUtc="2024-12-18T15:55:00Z">
        <w:r>
          <w:t>Overview</w:t>
        </w:r>
      </w:ins>
      <w:del w:id="35704" w:author="Quinten Van Woerkom" w:date="2024-12-18T16:55:00Z" w16du:dateUtc="2024-12-18T15:55:00Z">
        <w:r w:rsidR="004C430C" w:rsidRPr="004424B1" w:rsidDel="00884909">
          <w:delText>Event Trigger</w:delText>
        </w:r>
      </w:del>
    </w:p>
    <w:p w14:paraId="3B7EFC9A" w14:textId="77777777" w:rsidR="004C430C" w:rsidRDefault="004C430C">
      <w:pPr>
        <w:rPr>
          <w:ins w:id="35705" w:author="Quinten Van Woerkom" w:date="2024-12-18T16:55:00Z" w16du:dateUtc="2024-12-18T15:55:00Z"/>
          <w:lang w:val="en-GB"/>
        </w:rPr>
        <w:pPrChange w:id="35706" w:author="Peter Van Der Plas" w:date="2024-12-29T17:38:00Z" w16du:dateUtc="2024-12-29T16:38:00Z">
          <w:pPr>
            <w:keepNext/>
          </w:pPr>
        </w:pPrChange>
      </w:pPr>
      <w:r w:rsidRPr="004424B1">
        <w:rPr>
          <w:lang w:val="en-GB"/>
        </w:rPr>
        <w:t xml:space="preserve">Sub-type of Trigger based on </w:t>
      </w:r>
      <w:r w:rsidRPr="004424B1">
        <w:rPr>
          <w:rStyle w:val="Term"/>
          <w:lang w:val="en-GB"/>
        </w:rPr>
        <w:t>planning event</w:t>
      </w:r>
      <w:r w:rsidRPr="004424B1">
        <w:rPr>
          <w:lang w:val="en-GB"/>
        </w:rPr>
        <w:t>.</w:t>
      </w:r>
    </w:p>
    <w:p w14:paraId="4D0ED6BF" w14:textId="21A3C118" w:rsidR="00884909" w:rsidRPr="004424B1" w:rsidRDefault="00884909">
      <w:pPr>
        <w:pStyle w:val="Heading5"/>
        <w:spacing w:before="480" w:after="240"/>
        <w:rPr>
          <w:lang w:val="en-GB"/>
        </w:rPr>
        <w:pPrChange w:id="35707" w:author="Peter Van Der Plas" w:date="2024-12-29T17:38:00Z" w16du:dateUtc="2024-12-29T16:38:00Z">
          <w:pPr>
            <w:keepNext/>
          </w:pPr>
        </w:pPrChange>
      </w:pPr>
      <w:ins w:id="35708" w:author="Quinten Van Woerkom" w:date="2024-12-18T16:55:00Z" w16du:dateUtc="2024-12-18T15:55:00Z">
        <w:r>
          <w:rPr>
            <w:lang w:val="en-GB"/>
          </w:rPr>
          <w:t>Definition</w:t>
        </w:r>
      </w:ins>
    </w:p>
    <w:p w14:paraId="39E4F38C" w14:textId="264F2C17" w:rsidR="00031B8A" w:rsidRPr="004424B1" w:rsidDel="00884909" w:rsidRDefault="00031B8A">
      <w:pPr>
        <w:keepNext/>
        <w:spacing w:after="240"/>
        <w:rPr>
          <w:del w:id="35709" w:author="Quinten Van Woerkom" w:date="2024-12-18T16:55:00Z" w16du:dateUtc="2024-12-18T15:55:00Z"/>
          <w:lang w:val="en-GB"/>
        </w:rPr>
        <w:pPrChange w:id="35710" w:author="Quinten Van Woerkom" w:date="2024-12-18T16:55:00Z" w16du:dateUtc="2024-12-18T15:55:00Z">
          <w:pPr>
            <w:keepNext/>
            <w:spacing w:before="0"/>
          </w:pPr>
        </w:pPrChange>
      </w:pPr>
    </w:p>
    <w:tbl>
      <w:tblPr>
        <w:tblStyle w:val="RBTable"/>
        <w:tblW w:w="9179" w:type="dxa"/>
        <w:tblLayout w:type="fixed"/>
        <w:tblLook w:val="0400" w:firstRow="0" w:lastRow="0" w:firstColumn="0" w:lastColumn="0" w:noHBand="0" w:noVBand="1"/>
        <w:tblCaption w:val="DSC EventTrigger E1"/>
      </w:tblPr>
      <w:tblGrid>
        <w:gridCol w:w="1667"/>
        <w:gridCol w:w="2976"/>
        <w:gridCol w:w="992"/>
        <w:gridCol w:w="1843"/>
        <w:gridCol w:w="709"/>
        <w:gridCol w:w="992"/>
      </w:tblGrid>
      <w:tr w:rsidR="004C430C" w:rsidRPr="004424B1" w14:paraId="75A8DF5F" w14:textId="77777777" w:rsidTr="00EB66B3">
        <w:tc>
          <w:tcPr>
            <w:tcW w:w="1667" w:type="dxa"/>
            <w:shd w:val="clear" w:color="auto" w:fill="00CCFF"/>
          </w:tcPr>
          <w:p w14:paraId="11AD6B7A" w14:textId="77777777" w:rsidR="004C430C" w:rsidRPr="00BF3542" w:rsidRDefault="004C430C">
            <w:pPr>
              <w:pStyle w:val="TableCell"/>
              <w:keepNext/>
              <w:rPr>
                <w:color w:val="auto"/>
                <w:rPrChange w:id="35711" w:author="Peter Van Der Plas" w:date="2024-12-29T17:37:00Z" w16du:dateUtc="2024-12-29T16:37:00Z">
                  <w:rPr>
                    <w:color w:val="FFFFFF" w:themeColor="background1"/>
                  </w:rPr>
                </w:rPrChange>
              </w:rPr>
              <w:pPrChange w:id="35712" w:author="Peter Van Der Plas" w:date="2024-12-29T17:38:00Z" w16du:dateUtc="2024-12-29T16:38:00Z">
                <w:pPr>
                  <w:pStyle w:val="TableCell"/>
                </w:pPr>
              </w:pPrChange>
            </w:pPr>
            <w:r w:rsidRPr="00BF3542">
              <w:rPr>
                <w:color w:val="auto"/>
                <w:rPrChange w:id="35713" w:author="Peter Van Der Plas" w:date="2024-12-29T17:37:00Z" w16du:dateUtc="2024-12-29T16:37:00Z">
                  <w:rPr>
                    <w:color w:val="FFFFFF" w:themeColor="background1"/>
                  </w:rPr>
                </w:rPrChange>
              </w:rPr>
              <w:t>Name</w:t>
            </w:r>
          </w:p>
        </w:tc>
        <w:tc>
          <w:tcPr>
            <w:tcW w:w="2976" w:type="dxa"/>
          </w:tcPr>
          <w:p w14:paraId="4500DE65" w14:textId="77777777" w:rsidR="004C430C" w:rsidRPr="004424B1" w:rsidRDefault="004C430C">
            <w:pPr>
              <w:pStyle w:val="TableCell"/>
              <w:keepNext/>
              <w:rPr>
                <w:b/>
              </w:rPr>
              <w:pPrChange w:id="35714" w:author="Peter Van Der Plas" w:date="2024-12-29T17:38:00Z" w16du:dateUtc="2024-12-29T16:38:00Z">
                <w:pPr>
                  <w:pStyle w:val="TableCell"/>
                </w:pPr>
              </w:pPrChange>
            </w:pPr>
            <w:proofErr w:type="spellStart"/>
            <w:r w:rsidRPr="004424B1">
              <w:rPr>
                <w:b/>
              </w:rPr>
              <w:t>EventTrigger</w:t>
            </w:r>
            <w:proofErr w:type="spellEnd"/>
          </w:p>
        </w:tc>
        <w:tc>
          <w:tcPr>
            <w:tcW w:w="992" w:type="dxa"/>
            <w:shd w:val="clear" w:color="auto" w:fill="00CCFF"/>
          </w:tcPr>
          <w:p w14:paraId="4D608F93" w14:textId="77777777" w:rsidR="004C430C" w:rsidRPr="00BF3542" w:rsidRDefault="004C430C">
            <w:pPr>
              <w:pStyle w:val="TableCell"/>
              <w:keepNext/>
              <w:rPr>
                <w:bCs/>
                <w:color w:val="auto"/>
                <w:rPrChange w:id="35715" w:author="Peter Van Der Plas" w:date="2024-12-29T17:38:00Z" w16du:dateUtc="2024-12-29T16:38:00Z">
                  <w:rPr>
                    <w:b/>
                  </w:rPr>
                </w:rPrChange>
              </w:rPr>
              <w:pPrChange w:id="35716" w:author="Peter Van Der Plas" w:date="2024-12-29T17:38:00Z" w16du:dateUtc="2024-12-29T16:38:00Z">
                <w:pPr>
                  <w:pStyle w:val="TableCell"/>
                </w:pPr>
              </w:pPrChange>
            </w:pPr>
            <w:r w:rsidRPr="00BF3542">
              <w:rPr>
                <w:bCs/>
                <w:color w:val="auto"/>
                <w:rPrChange w:id="35717" w:author="Peter Van Der Plas" w:date="2024-12-29T17:38:00Z" w16du:dateUtc="2024-12-29T16:38:00Z">
                  <w:rPr>
                    <w:b/>
                    <w:color w:val="FFFFFF" w:themeColor="background1"/>
                  </w:rPr>
                </w:rPrChange>
              </w:rPr>
              <w:t>Extends</w:t>
            </w:r>
          </w:p>
        </w:tc>
        <w:tc>
          <w:tcPr>
            <w:tcW w:w="1843" w:type="dxa"/>
          </w:tcPr>
          <w:p w14:paraId="0C70CDCD" w14:textId="77777777" w:rsidR="004C430C" w:rsidRPr="00BF3542" w:rsidRDefault="004C430C">
            <w:pPr>
              <w:pStyle w:val="TableCell"/>
              <w:keepNext/>
              <w:rPr>
                <w:b/>
                <w:iCs/>
                <w:rPrChange w:id="35718" w:author="Peter Van Der Plas" w:date="2024-12-29T17:38:00Z" w16du:dateUtc="2024-12-29T16:38:00Z">
                  <w:rPr>
                    <w:b/>
                    <w:i/>
                  </w:rPr>
                </w:rPrChange>
              </w:rPr>
              <w:pPrChange w:id="35719" w:author="Peter Van Der Plas" w:date="2024-12-29T17:38:00Z" w16du:dateUtc="2024-12-29T16:38:00Z">
                <w:pPr>
                  <w:pStyle w:val="TableCell"/>
                </w:pPr>
              </w:pPrChange>
            </w:pPr>
            <w:r w:rsidRPr="00BF3542">
              <w:rPr>
                <w:iCs/>
                <w:rPrChange w:id="35720" w:author="Peter Van Der Plas" w:date="2024-12-29T17:38:00Z" w16du:dateUtc="2024-12-29T16:38:00Z">
                  <w:rPr>
                    <w:i/>
                  </w:rPr>
                </w:rPrChange>
              </w:rPr>
              <w:t>Trigger</w:t>
            </w:r>
          </w:p>
        </w:tc>
        <w:tc>
          <w:tcPr>
            <w:tcW w:w="709" w:type="dxa"/>
            <w:shd w:val="clear" w:color="auto" w:fill="00CCFF"/>
          </w:tcPr>
          <w:p w14:paraId="5E93EB51" w14:textId="77777777" w:rsidR="004C430C" w:rsidRPr="00BF3542" w:rsidRDefault="004C430C">
            <w:pPr>
              <w:pStyle w:val="TableCell"/>
              <w:keepNext/>
              <w:rPr>
                <w:bCs/>
                <w:color w:val="auto"/>
                <w:rPrChange w:id="35721" w:author="Peter Van Der Plas" w:date="2024-12-29T17:38:00Z" w16du:dateUtc="2024-12-29T16:38:00Z">
                  <w:rPr>
                    <w:b/>
                  </w:rPr>
                </w:rPrChange>
              </w:rPr>
              <w:pPrChange w:id="35722" w:author="Peter Van Der Plas" w:date="2024-12-29T17:38:00Z" w16du:dateUtc="2024-12-29T16:38:00Z">
                <w:pPr>
                  <w:pStyle w:val="TableCell"/>
                </w:pPr>
              </w:pPrChange>
            </w:pPr>
            <w:r w:rsidRPr="00BF3542">
              <w:rPr>
                <w:bCs/>
                <w:color w:val="auto"/>
                <w:rPrChange w:id="35723" w:author="Peter Van Der Plas" w:date="2024-12-29T17:38:00Z" w16du:dateUtc="2024-12-29T16:38:00Z">
                  <w:rPr>
                    <w:b/>
                    <w:color w:val="FFFFFF" w:themeColor="background1"/>
                  </w:rPr>
                </w:rPrChange>
              </w:rPr>
              <w:t>SFP</w:t>
            </w:r>
          </w:p>
        </w:tc>
        <w:tc>
          <w:tcPr>
            <w:tcW w:w="992" w:type="dxa"/>
          </w:tcPr>
          <w:p w14:paraId="6BB764F4" w14:textId="0D28EA62" w:rsidR="004C430C" w:rsidRPr="004424B1" w:rsidRDefault="003D40C2">
            <w:pPr>
              <w:pStyle w:val="TableCell"/>
              <w:keepNext/>
              <w:jc w:val="right"/>
              <w:pPrChange w:id="35724" w:author="Peter Van Der Plas" w:date="2024-12-29T17:38:00Z" w16du:dateUtc="2024-12-29T16:38:00Z">
                <w:pPr>
                  <w:pStyle w:val="TableCell"/>
                  <w:jc w:val="right"/>
                </w:pPr>
              </w:pPrChange>
            </w:pPr>
            <w:fldSimple w:instr=" SEQ Area \* MERGEFORMAT ">
              <w:ins w:id="35725" w:author="Peter Van Der Plas" w:date="2025-01-01T17:31:00Z" w16du:dateUtc="2025-01-01T16:31:00Z">
                <w:r w:rsidR="006D1623">
                  <w:rPr>
                    <w:noProof/>
                  </w:rPr>
                  <w:t>55</w:t>
                </w:r>
              </w:ins>
              <w:del w:id="35726" w:author="Peter Van Der Plas" w:date="2024-12-29T14:37:00Z" w16du:dateUtc="2024-12-29T13:37:00Z">
                <w:r w:rsidR="00816878" w:rsidDel="00D57A34">
                  <w:rPr>
                    <w:noProof/>
                  </w:rPr>
                  <w:delText>54</w:delText>
                </w:r>
              </w:del>
            </w:fldSimple>
          </w:p>
        </w:tc>
      </w:tr>
    </w:tbl>
    <w:p w14:paraId="6A8E2DBB" w14:textId="77777777" w:rsidR="004C430C" w:rsidRPr="004424B1" w:rsidRDefault="004C430C">
      <w:pPr>
        <w:keepNext/>
        <w:spacing w:before="0" w:line="240" w:lineRule="auto"/>
        <w:rPr>
          <w:sz w:val="2"/>
          <w:szCs w:val="2"/>
          <w:lang w:val="en-GB"/>
        </w:rPr>
        <w:pPrChange w:id="35727" w:author="Peter Van Der Plas" w:date="2024-12-29T17:38:00Z" w16du:dateUtc="2024-12-29T16:38:00Z">
          <w:pPr>
            <w:spacing w:before="0" w:line="240" w:lineRule="auto"/>
          </w:pPr>
        </w:pPrChange>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4288472D"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B7D4043" w14:textId="27568574" w:rsidR="004C430C" w:rsidRPr="004424B1" w:rsidRDefault="004C430C" w:rsidP="007B4994">
            <w:pPr>
              <w:pStyle w:val="TableCell"/>
            </w:pPr>
            <w:del w:id="35728" w:author="Quinten Van Woerkom" w:date="2024-11-25T14:50:00Z" w16du:dateUtc="2024-11-25T13:50:00Z">
              <w:r w:rsidRPr="004424B1" w:rsidDel="002B0859">
                <w:delText>Attribute</w:delText>
              </w:r>
            </w:del>
            <w:ins w:id="35729" w:author="Quinten Van Woerkom" w:date="2024-11-25T14:50:00Z" w16du:dateUtc="2024-11-25T13:50:00Z">
              <w:r w:rsidR="002B0859">
                <w:t>Field</w:t>
              </w:r>
            </w:ins>
          </w:p>
        </w:tc>
        <w:tc>
          <w:tcPr>
            <w:tcW w:w="1984" w:type="dxa"/>
          </w:tcPr>
          <w:p w14:paraId="3F1748AB"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B4BAB8C"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1011B7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497B98B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11F6F1B" w14:textId="77777777" w:rsidR="004C430C" w:rsidRPr="004424B1" w:rsidRDefault="004C430C" w:rsidP="007B4994">
            <w:pPr>
              <w:pStyle w:val="TableCell"/>
            </w:pPr>
            <w:proofErr w:type="spellStart"/>
            <w:r w:rsidRPr="004424B1">
              <w:t>triggerEvent</w:t>
            </w:r>
            <w:proofErr w:type="spellEnd"/>
          </w:p>
        </w:tc>
        <w:tc>
          <w:tcPr>
            <w:tcW w:w="1984" w:type="dxa"/>
          </w:tcPr>
          <w:p w14:paraId="2DF6058C" w14:textId="02210A4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del w:id="35730" w:author="Peter Van Der Plas" w:date="2025-01-01T16:08:00Z" w16du:dateUtc="2025-01-01T15:08:00Z">
              <w:r w:rsidRPr="004424B1" w:rsidDel="00885C70">
                <w:br/>
              </w:r>
            </w:del>
            <w:ins w:id="35731" w:author="Peter Van Der Plas" w:date="2025-01-01T16:08:00Z" w16du:dateUtc="2025-01-01T15:08:00Z">
              <w:r w:rsidR="00885C70">
                <w:t xml:space="preserve"> </w:t>
              </w:r>
            </w:ins>
            <w:r w:rsidRPr="004424B1">
              <w:t>&lt;</w:t>
            </w:r>
            <w:proofErr w:type="spellStart"/>
            <w:r w:rsidRPr="004424B1">
              <w:t>EventInstance</w:t>
            </w:r>
            <w:proofErr w:type="spellEnd"/>
            <w:r w:rsidRPr="004424B1">
              <w:t>&gt;</w:t>
            </w:r>
          </w:p>
        </w:tc>
        <w:tc>
          <w:tcPr>
            <w:tcW w:w="992" w:type="dxa"/>
          </w:tcPr>
          <w:p w14:paraId="523FA22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E3D874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Reference to an </w:t>
            </w:r>
            <w:proofErr w:type="spellStart"/>
            <w:r w:rsidRPr="004424B1">
              <w:t>EventInstance</w:t>
            </w:r>
            <w:proofErr w:type="spellEnd"/>
          </w:p>
        </w:tc>
      </w:tr>
      <w:tr w:rsidR="004C430C" w:rsidRPr="004424B1" w14:paraId="78532A7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59F84DF" w14:textId="77777777" w:rsidR="004C430C" w:rsidRPr="004424B1" w:rsidRDefault="004C430C" w:rsidP="007B4994">
            <w:pPr>
              <w:pStyle w:val="TableCell"/>
            </w:pPr>
            <w:proofErr w:type="spellStart"/>
            <w:r w:rsidRPr="004424B1">
              <w:t>timeOffset</w:t>
            </w:r>
            <w:proofErr w:type="spellEnd"/>
          </w:p>
        </w:tc>
        <w:tc>
          <w:tcPr>
            <w:tcW w:w="1984" w:type="dxa"/>
          </w:tcPr>
          <w:p w14:paraId="73B91C4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Duration</w:t>
            </w:r>
          </w:p>
        </w:tc>
        <w:tc>
          <w:tcPr>
            <w:tcW w:w="992" w:type="dxa"/>
          </w:tcPr>
          <w:p w14:paraId="1F7FA62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F1589C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Time offset from the </w:t>
            </w:r>
            <w:proofErr w:type="spellStart"/>
            <w:r w:rsidRPr="004424B1">
              <w:t>EventInstance</w:t>
            </w:r>
            <w:proofErr w:type="spellEnd"/>
          </w:p>
        </w:tc>
      </w:tr>
    </w:tbl>
    <w:p w14:paraId="299150FB" w14:textId="77777777" w:rsidR="004C430C" w:rsidRPr="004424B1" w:rsidRDefault="004C430C" w:rsidP="004C430C">
      <w:pPr>
        <w:pStyle w:val="Heading3"/>
        <w:spacing w:before="480"/>
        <w:rPr>
          <w:lang w:val="en-GB"/>
        </w:rPr>
      </w:pPr>
      <w:bookmarkStart w:id="35732" w:name="_Ref21969378"/>
      <w:bookmarkStart w:id="35733" w:name="_Toc52218264"/>
      <w:bookmarkStart w:id="35734" w:name="_Toc140093814"/>
      <w:r w:rsidRPr="004424B1">
        <w:rPr>
          <w:lang w:val="en-GB"/>
        </w:rPr>
        <w:t>Repetitions</w:t>
      </w:r>
      <w:bookmarkEnd w:id="35732"/>
      <w:bookmarkEnd w:id="35733"/>
      <w:bookmarkEnd w:id="35734"/>
    </w:p>
    <w:p w14:paraId="46DC6BC0" w14:textId="77777777" w:rsidR="004C430C" w:rsidRPr="004424B1" w:rsidRDefault="004C430C" w:rsidP="004C430C">
      <w:pPr>
        <w:pStyle w:val="Heading4"/>
        <w:rPr>
          <w:lang w:val="en-GB"/>
        </w:rPr>
      </w:pPr>
      <w:r w:rsidRPr="004424B1">
        <w:rPr>
          <w:lang w:val="en-GB"/>
        </w:rPr>
        <w:t>General</w:t>
      </w:r>
    </w:p>
    <w:p w14:paraId="636884E9" w14:textId="7B54081A" w:rsidR="004C430C" w:rsidRDefault="00665FC4" w:rsidP="00665FC4">
      <w:pPr>
        <w:pStyle w:val="Heading5"/>
        <w:rPr>
          <w:ins w:id="35735" w:author="Quinten Van Woerkom" w:date="2024-12-18T16:58:00Z" w16du:dateUtc="2024-12-18T15:58:00Z"/>
        </w:rPr>
      </w:pPr>
      <w:ins w:id="35736" w:author="Quinten Van Woerkom" w:date="2024-12-18T16:58:00Z" w16du:dateUtc="2024-12-18T15:58:00Z">
        <w:r>
          <w:t xml:space="preserve">Data Type: </w:t>
        </w:r>
      </w:ins>
      <w:r w:rsidR="004C430C" w:rsidRPr="004424B1">
        <w:t>Repetition</w:t>
      </w:r>
    </w:p>
    <w:p w14:paraId="7915C308" w14:textId="00A16922" w:rsidR="00665FC4" w:rsidRPr="00665FC4" w:rsidRDefault="00665FC4">
      <w:pPr>
        <w:pStyle w:val="Heading6"/>
        <w:pPrChange w:id="35737" w:author="Quinten Van Woerkom" w:date="2024-12-18T16:58:00Z" w16du:dateUtc="2024-12-18T15:58:00Z">
          <w:pPr>
            <w:pStyle w:val="HeadingNoNumber"/>
          </w:pPr>
        </w:pPrChange>
      </w:pPr>
      <w:ins w:id="35738" w:author="Quinten Van Woerkom" w:date="2024-12-18T16:58:00Z" w16du:dateUtc="2024-12-18T15:58:00Z">
        <w:r>
          <w:t>Overview</w:t>
        </w:r>
      </w:ins>
    </w:p>
    <w:p w14:paraId="3BBFBA48" w14:textId="77777777" w:rsidR="004C430C" w:rsidRPr="004424B1" w:rsidRDefault="004C430C" w:rsidP="004C430C">
      <w:pPr>
        <w:rPr>
          <w:lang w:val="en-GB"/>
        </w:rPr>
      </w:pPr>
      <w:r w:rsidRPr="004424B1">
        <w:rPr>
          <w:lang w:val="en-GB"/>
        </w:rPr>
        <w:t xml:space="preserve">A </w:t>
      </w:r>
      <w:r w:rsidRPr="004424B1">
        <w:rPr>
          <w:rStyle w:val="Term"/>
          <w:lang w:val="en-GB"/>
        </w:rPr>
        <w:t>repetition</w:t>
      </w:r>
      <w:r w:rsidRPr="004424B1">
        <w:rPr>
          <w:lang w:val="en-GB"/>
        </w:rPr>
        <w:t xml:space="preserve"> is used to specify the repeated instantiation of a [set of] </w:t>
      </w:r>
      <w:r w:rsidRPr="004424B1">
        <w:rPr>
          <w:rStyle w:val="Term"/>
          <w:lang w:val="en-GB"/>
        </w:rPr>
        <w:t>planning activities</w:t>
      </w:r>
      <w:r w:rsidRPr="004424B1">
        <w:rPr>
          <w:lang w:val="en-GB"/>
        </w:rPr>
        <w:t>.  Multiple sub-types of Repetition</w:t>
      </w:r>
      <w:r w:rsidRPr="004424B1">
        <w:rPr>
          <w:rStyle w:val="Term"/>
          <w:lang w:val="en-GB"/>
        </w:rPr>
        <w:t xml:space="preserve"> </w:t>
      </w:r>
      <w:r w:rsidRPr="004424B1">
        <w:rPr>
          <w:lang w:val="en-GB"/>
        </w:rPr>
        <w:t xml:space="preserve">are defined to support the specification of repeat cycles by different criteria.  It can be used in the context of a </w:t>
      </w:r>
      <w:r w:rsidRPr="004424B1">
        <w:rPr>
          <w:rStyle w:val="Term"/>
          <w:lang w:val="en-GB"/>
        </w:rPr>
        <w:t>planning request</w:t>
      </w:r>
      <w:r w:rsidRPr="004424B1">
        <w:rPr>
          <w:lang w:val="en-GB"/>
        </w:rPr>
        <w:t xml:space="preserve"> to specify a standing order for repeated execution of the [set of] planning activities.</w:t>
      </w:r>
    </w:p>
    <w:p w14:paraId="455A3B9D" w14:textId="235D3009" w:rsidR="004C430C" w:rsidDel="00665FC4" w:rsidRDefault="004C430C" w:rsidP="00665FC4">
      <w:pPr>
        <w:rPr>
          <w:del w:id="35739" w:author="Quinten Van Woerkom" w:date="2024-12-18T16:58:00Z" w16du:dateUtc="2024-12-18T15:58:00Z"/>
          <w:lang w:val="en-GB"/>
        </w:rPr>
      </w:pPr>
      <w:r w:rsidRPr="004424B1">
        <w:rPr>
          <w:lang w:val="en-GB"/>
        </w:rPr>
        <w:t xml:space="preserve">In the context of an ActivityNode embedded within a </w:t>
      </w:r>
      <w:r w:rsidRPr="004424B1">
        <w:rPr>
          <w:rStyle w:val="Term"/>
          <w:lang w:val="en-GB"/>
        </w:rPr>
        <w:t>planning request</w:t>
      </w:r>
      <w:r w:rsidRPr="004424B1">
        <w:rPr>
          <w:lang w:val="en-GB"/>
        </w:rPr>
        <w:t xml:space="preserve"> (see </w:t>
      </w:r>
      <w:r w:rsidRPr="004424B1">
        <w:rPr>
          <w:lang w:val="en-GB"/>
        </w:rPr>
        <w:fldChar w:fldCharType="begin"/>
      </w:r>
      <w:r w:rsidRPr="004424B1">
        <w:rPr>
          <w:lang w:val="en-GB"/>
        </w:rPr>
        <w:instrText xml:space="preserve"> REF _Ref51765410 \r \h </w:instrText>
      </w:r>
      <w:r w:rsidRPr="004424B1">
        <w:rPr>
          <w:lang w:val="en-GB"/>
        </w:rPr>
      </w:r>
      <w:r w:rsidRPr="004424B1">
        <w:rPr>
          <w:lang w:val="en-GB"/>
        </w:rPr>
        <w:fldChar w:fldCharType="separate"/>
      </w:r>
      <w:ins w:id="35740" w:author="Peter Van Der Plas" w:date="2025-01-01T17:31:00Z" w16du:dateUtc="2025-01-01T16:31:00Z">
        <w:r w:rsidR="006D1623">
          <w:rPr>
            <w:lang w:val="en-GB"/>
          </w:rPr>
          <w:t>4.5.2.3</w:t>
        </w:r>
      </w:ins>
      <w:ins w:id="35741" w:author="Quinten Van Woerkom" w:date="2024-12-18T11:43:00Z" w16du:dateUtc="2024-12-18T10:43:00Z">
        <w:del w:id="35742" w:author="Peter Van Der Plas" w:date="2024-12-25T18:53:00Z" w16du:dateUtc="2024-12-25T17:53:00Z">
          <w:r w:rsidR="0013642A" w:rsidDel="00547CCE">
            <w:rPr>
              <w:lang w:val="en-GB"/>
            </w:rPr>
            <w:delText>4.5.2.3</w:delText>
          </w:r>
        </w:del>
      </w:ins>
      <w:del w:id="35743" w:author="Peter Van Der Plas" w:date="2024-12-25T18:53:00Z" w16du:dateUtc="2024-12-25T17:53:00Z">
        <w:r w:rsidR="00BF1AC4" w:rsidDel="00547CCE">
          <w:rPr>
            <w:lang w:val="en-GB"/>
          </w:rPr>
          <w:delText>4.2.2.3</w:delText>
        </w:r>
      </w:del>
      <w:r w:rsidRPr="004424B1">
        <w:rPr>
          <w:lang w:val="en-GB"/>
        </w:rPr>
        <w:fldChar w:fldCharType="end"/>
      </w:r>
      <w:r w:rsidRPr="004424B1">
        <w:rPr>
          <w:lang w:val="en-GB"/>
        </w:rPr>
        <w:t>), it is possible to nest one Repetition inside another, enabling the specification of complex repetitive sequences of activities.</w:t>
      </w:r>
    </w:p>
    <w:p w14:paraId="4E48EDCA" w14:textId="77777777" w:rsidR="00665FC4" w:rsidRDefault="00665FC4" w:rsidP="00665FC4">
      <w:pPr>
        <w:rPr>
          <w:ins w:id="35744" w:author="Quinten Van Woerkom" w:date="2024-12-18T16:58:00Z" w16du:dateUtc="2024-12-18T15:58:00Z"/>
          <w:lang w:val="en-GB"/>
        </w:rPr>
      </w:pPr>
    </w:p>
    <w:p w14:paraId="31ADDF9C" w14:textId="7B94F37C" w:rsidR="004C430C" w:rsidRPr="004424B1" w:rsidRDefault="00665FC4">
      <w:pPr>
        <w:pStyle w:val="Heading6"/>
        <w:spacing w:before="480" w:after="240"/>
        <w:rPr>
          <w:lang w:val="en-GB"/>
        </w:rPr>
        <w:pPrChange w:id="35745" w:author="Peter Van Der Plas" w:date="2024-12-29T17:36:00Z" w16du:dateUtc="2024-12-29T16:36:00Z">
          <w:pPr/>
        </w:pPrChange>
      </w:pPr>
      <w:ins w:id="35746" w:author="Quinten Van Woerkom" w:date="2024-12-18T16:58:00Z" w16du:dateUtc="2024-12-18T15:58:00Z">
        <w:r>
          <w:rPr>
            <w:lang w:val="en-GB"/>
          </w:rPr>
          <w:t>Definition</w:t>
        </w:r>
      </w:ins>
      <w:del w:id="35747" w:author="Quinten Van Woerkom" w:date="2024-12-18T16:58:00Z" w16du:dateUtc="2024-12-18T15:58:00Z">
        <w:r w:rsidR="004C430C" w:rsidRPr="004424B1" w:rsidDel="00665FC4">
          <w:rPr>
            <w:lang w:val="en-GB"/>
          </w:rPr>
          <w:delText xml:space="preserve">All sub-types have the following </w:delText>
        </w:r>
      </w:del>
      <w:del w:id="35748" w:author="Quinten Van Woerkom" w:date="2024-11-25T14:46:00Z" w16du:dateUtc="2024-11-25T13:46:00Z">
        <w:r w:rsidR="004C430C" w:rsidRPr="004424B1" w:rsidDel="00006133">
          <w:rPr>
            <w:lang w:val="en-GB"/>
          </w:rPr>
          <w:delText>attribute</w:delText>
        </w:r>
      </w:del>
      <w:del w:id="35749" w:author="Quinten Van Woerkom" w:date="2024-12-18T16:58:00Z" w16du:dateUtc="2024-12-18T15:58:00Z">
        <w:r w:rsidR="004C430C" w:rsidRPr="004424B1" w:rsidDel="00665FC4">
          <w:rPr>
            <w:lang w:val="en-GB"/>
          </w:rPr>
          <w:delText>s:</w:delText>
        </w:r>
      </w:del>
    </w:p>
    <w:p w14:paraId="29D07E01" w14:textId="04014E81" w:rsidR="00031B8A" w:rsidRPr="004424B1" w:rsidDel="00665FC4" w:rsidRDefault="00031B8A">
      <w:pPr>
        <w:spacing w:after="240"/>
        <w:rPr>
          <w:del w:id="35750" w:author="Quinten Van Woerkom" w:date="2024-12-18T16:58:00Z" w16du:dateUtc="2024-12-18T15:58:00Z"/>
          <w:lang w:val="en-GB"/>
        </w:rPr>
        <w:pPrChange w:id="35751" w:author="Quinten Van Woerkom" w:date="2024-12-18T16:58:00Z" w16du:dateUtc="2024-12-18T15:58:00Z">
          <w:pPr>
            <w:spacing w:before="0"/>
          </w:pPr>
        </w:pPrChange>
      </w:pPr>
    </w:p>
    <w:tbl>
      <w:tblPr>
        <w:tblStyle w:val="RBTable"/>
        <w:tblW w:w="9179" w:type="dxa"/>
        <w:tblLayout w:type="fixed"/>
        <w:tblLook w:val="0400" w:firstRow="0" w:lastRow="0" w:firstColumn="0" w:lastColumn="0" w:noHBand="0" w:noVBand="1"/>
        <w:tblCaption w:val="DSC Repetition E1"/>
      </w:tblPr>
      <w:tblGrid>
        <w:gridCol w:w="1667"/>
        <w:gridCol w:w="2976"/>
        <w:gridCol w:w="992"/>
        <w:gridCol w:w="1843"/>
        <w:gridCol w:w="709"/>
        <w:gridCol w:w="992"/>
      </w:tblGrid>
      <w:tr w:rsidR="004C430C" w:rsidRPr="004424B1" w14:paraId="79D7EBF2" w14:textId="77777777" w:rsidTr="00EB66B3">
        <w:tc>
          <w:tcPr>
            <w:tcW w:w="1667" w:type="dxa"/>
            <w:shd w:val="clear" w:color="auto" w:fill="00CCFF"/>
          </w:tcPr>
          <w:p w14:paraId="76683AE3" w14:textId="77777777" w:rsidR="004C430C" w:rsidRPr="004C2D5A" w:rsidRDefault="004C430C" w:rsidP="007B4994">
            <w:pPr>
              <w:pStyle w:val="TableCell"/>
              <w:rPr>
                <w:color w:val="auto"/>
                <w:rPrChange w:id="35752" w:author="Peter Van Der Plas" w:date="2024-12-29T17:36:00Z" w16du:dateUtc="2024-12-29T16:36:00Z">
                  <w:rPr>
                    <w:color w:val="FFFFFF" w:themeColor="background1"/>
                  </w:rPr>
                </w:rPrChange>
              </w:rPr>
            </w:pPr>
            <w:r w:rsidRPr="004C2D5A">
              <w:rPr>
                <w:color w:val="auto"/>
                <w:rPrChange w:id="35753" w:author="Peter Van Der Plas" w:date="2024-12-29T17:36:00Z" w16du:dateUtc="2024-12-29T16:36:00Z">
                  <w:rPr>
                    <w:color w:val="FFFFFF" w:themeColor="background1"/>
                  </w:rPr>
                </w:rPrChange>
              </w:rPr>
              <w:t>Name</w:t>
            </w:r>
          </w:p>
        </w:tc>
        <w:tc>
          <w:tcPr>
            <w:tcW w:w="2976" w:type="dxa"/>
          </w:tcPr>
          <w:p w14:paraId="17A800CA" w14:textId="77777777" w:rsidR="004C430C" w:rsidRPr="004C2D5A" w:rsidRDefault="004C430C" w:rsidP="007B4994">
            <w:pPr>
              <w:pStyle w:val="TableCell"/>
              <w:rPr>
                <w:b/>
                <w:iCs/>
                <w:rPrChange w:id="35754" w:author="Peter Van Der Plas" w:date="2024-12-29T17:36:00Z" w16du:dateUtc="2024-12-29T16:36:00Z">
                  <w:rPr>
                    <w:b/>
                    <w:i/>
                  </w:rPr>
                </w:rPrChange>
              </w:rPr>
            </w:pPr>
            <w:r w:rsidRPr="004C2D5A">
              <w:rPr>
                <w:b/>
                <w:iCs/>
                <w:rPrChange w:id="35755" w:author="Peter Van Der Plas" w:date="2024-12-29T17:36:00Z" w16du:dateUtc="2024-12-29T16:36:00Z">
                  <w:rPr>
                    <w:b/>
                    <w:i/>
                  </w:rPr>
                </w:rPrChange>
              </w:rPr>
              <w:t>Repetition</w:t>
            </w:r>
          </w:p>
        </w:tc>
        <w:tc>
          <w:tcPr>
            <w:tcW w:w="992" w:type="dxa"/>
            <w:shd w:val="clear" w:color="auto" w:fill="00CCFF"/>
          </w:tcPr>
          <w:p w14:paraId="233315A2" w14:textId="77777777" w:rsidR="004C430C" w:rsidRPr="004C2D5A" w:rsidRDefault="004C430C" w:rsidP="007B4994">
            <w:pPr>
              <w:pStyle w:val="TableCell"/>
              <w:rPr>
                <w:bCs/>
                <w:color w:val="auto"/>
                <w:rPrChange w:id="35756" w:author="Peter Van Der Plas" w:date="2024-12-29T17:36:00Z" w16du:dateUtc="2024-12-29T16:36:00Z">
                  <w:rPr>
                    <w:b/>
                  </w:rPr>
                </w:rPrChange>
              </w:rPr>
            </w:pPr>
            <w:r w:rsidRPr="004C2D5A">
              <w:rPr>
                <w:bCs/>
                <w:color w:val="auto"/>
                <w:rPrChange w:id="35757" w:author="Peter Van Der Plas" w:date="2024-12-29T17:36:00Z" w16du:dateUtc="2024-12-29T16:36:00Z">
                  <w:rPr>
                    <w:b/>
                    <w:color w:val="FFFFFF" w:themeColor="background1"/>
                  </w:rPr>
                </w:rPrChange>
              </w:rPr>
              <w:t>Extends</w:t>
            </w:r>
          </w:p>
        </w:tc>
        <w:tc>
          <w:tcPr>
            <w:tcW w:w="1843" w:type="dxa"/>
          </w:tcPr>
          <w:p w14:paraId="79D1AFEE" w14:textId="77777777" w:rsidR="004C430C" w:rsidRPr="004424B1" w:rsidRDefault="004C430C" w:rsidP="007B4994">
            <w:pPr>
              <w:pStyle w:val="TableCell"/>
              <w:rPr>
                <w:b/>
              </w:rPr>
            </w:pPr>
            <w:proofErr w:type="gramStart"/>
            <w:r w:rsidRPr="004424B1">
              <w:t>MAL::</w:t>
            </w:r>
            <w:proofErr w:type="gramEnd"/>
            <w:r w:rsidRPr="004424B1">
              <w:t>Composite</w:t>
            </w:r>
          </w:p>
        </w:tc>
        <w:tc>
          <w:tcPr>
            <w:tcW w:w="709" w:type="dxa"/>
            <w:shd w:val="clear" w:color="auto" w:fill="00CCFF"/>
          </w:tcPr>
          <w:p w14:paraId="7C57339F" w14:textId="77777777" w:rsidR="004C430C" w:rsidRPr="004C2D5A" w:rsidRDefault="004C430C" w:rsidP="007B4994">
            <w:pPr>
              <w:pStyle w:val="TableCell"/>
              <w:rPr>
                <w:bCs/>
                <w:color w:val="auto"/>
                <w:rPrChange w:id="35758" w:author="Peter Van Der Plas" w:date="2024-12-29T17:36:00Z" w16du:dateUtc="2024-12-29T16:36:00Z">
                  <w:rPr>
                    <w:b/>
                  </w:rPr>
                </w:rPrChange>
              </w:rPr>
            </w:pPr>
            <w:r w:rsidRPr="004C2D5A">
              <w:rPr>
                <w:bCs/>
                <w:color w:val="auto"/>
                <w:rPrChange w:id="35759" w:author="Peter Van Der Plas" w:date="2024-12-29T17:36:00Z" w16du:dateUtc="2024-12-29T16:36:00Z">
                  <w:rPr>
                    <w:b/>
                    <w:color w:val="FFFFFF" w:themeColor="background1"/>
                  </w:rPr>
                </w:rPrChange>
              </w:rPr>
              <w:t>SFP</w:t>
            </w:r>
          </w:p>
        </w:tc>
        <w:tc>
          <w:tcPr>
            <w:tcW w:w="992" w:type="dxa"/>
          </w:tcPr>
          <w:p w14:paraId="386445D6" w14:textId="77777777" w:rsidR="004C430C" w:rsidRPr="004424B1" w:rsidRDefault="004C430C" w:rsidP="007B4994">
            <w:pPr>
              <w:pStyle w:val="TableCell"/>
              <w:jc w:val="right"/>
            </w:pPr>
            <w:r w:rsidRPr="004424B1">
              <w:t>Abstract</w:t>
            </w:r>
          </w:p>
        </w:tc>
      </w:tr>
    </w:tbl>
    <w:p w14:paraId="6B838E82"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4BDA70B6"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0FF0B23" w14:textId="3DB86234" w:rsidR="004C430C" w:rsidRPr="004424B1" w:rsidRDefault="004C430C" w:rsidP="007B4994">
            <w:pPr>
              <w:pStyle w:val="TableCell"/>
            </w:pPr>
            <w:del w:id="35760" w:author="Quinten Van Woerkom" w:date="2024-11-25T14:50:00Z" w16du:dateUtc="2024-11-25T13:50:00Z">
              <w:r w:rsidRPr="004424B1" w:rsidDel="002B0859">
                <w:delText>Attribute</w:delText>
              </w:r>
            </w:del>
            <w:ins w:id="35761" w:author="Quinten Van Woerkom" w:date="2024-11-25T14:50:00Z" w16du:dateUtc="2024-11-25T13:50:00Z">
              <w:r w:rsidR="002B0859">
                <w:t>Field</w:t>
              </w:r>
            </w:ins>
          </w:p>
        </w:tc>
        <w:tc>
          <w:tcPr>
            <w:tcW w:w="1984" w:type="dxa"/>
          </w:tcPr>
          <w:p w14:paraId="435B0592"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15F1934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6FAC9B9B"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51F72E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622C312" w14:textId="77777777" w:rsidR="004C430C" w:rsidRPr="004424B1" w:rsidRDefault="004C430C" w:rsidP="007B4994">
            <w:pPr>
              <w:pStyle w:val="TableCell"/>
            </w:pPr>
            <w:r w:rsidRPr="004424B1">
              <w:t>count</w:t>
            </w:r>
          </w:p>
        </w:tc>
        <w:tc>
          <w:tcPr>
            <w:tcW w:w="1984" w:type="dxa"/>
          </w:tcPr>
          <w:p w14:paraId="4EA251E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Integer</w:t>
            </w:r>
          </w:p>
        </w:tc>
        <w:tc>
          <w:tcPr>
            <w:tcW w:w="992" w:type="dxa"/>
          </w:tcPr>
          <w:p w14:paraId="442D900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22FBD08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Maximum number of repeat cycles/instances [optional].</w:t>
            </w:r>
          </w:p>
          <w:p w14:paraId="317AF54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If not specified there is no limit to the number of repetitions.</w:t>
            </w:r>
          </w:p>
        </w:tc>
      </w:tr>
      <w:tr w:rsidR="004C430C" w:rsidRPr="004424B1" w14:paraId="6C6F1E3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884C9B" w14:textId="77777777" w:rsidR="004C430C" w:rsidRPr="004424B1" w:rsidRDefault="004C430C" w:rsidP="007B4994">
            <w:pPr>
              <w:pStyle w:val="TableCell"/>
            </w:pPr>
            <w:proofErr w:type="spellStart"/>
            <w:r w:rsidRPr="004424B1">
              <w:t>timeWindow</w:t>
            </w:r>
            <w:proofErr w:type="spellEnd"/>
          </w:p>
        </w:tc>
        <w:tc>
          <w:tcPr>
            <w:tcW w:w="1984" w:type="dxa"/>
          </w:tcPr>
          <w:p w14:paraId="31EFA8B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TimeWindow</w:t>
            </w:r>
          </w:p>
        </w:tc>
        <w:tc>
          <w:tcPr>
            <w:tcW w:w="992" w:type="dxa"/>
          </w:tcPr>
          <w:p w14:paraId="5228E04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530F58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Time period over which the repetition is applicable [optional].</w:t>
            </w:r>
          </w:p>
          <w:p w14:paraId="4248584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If not specified repetition continues indefinitely.</w:t>
            </w:r>
          </w:p>
        </w:tc>
      </w:tr>
      <w:tr w:rsidR="004C430C" w:rsidRPr="004424B1" w14:paraId="18756E2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DE61071" w14:textId="77777777" w:rsidR="004C430C" w:rsidRPr="004424B1" w:rsidRDefault="004C430C" w:rsidP="007B4994">
            <w:pPr>
              <w:pStyle w:val="TableCell"/>
            </w:pPr>
            <w:proofErr w:type="spellStart"/>
            <w:r w:rsidRPr="004424B1">
              <w:t>separationType</w:t>
            </w:r>
            <w:proofErr w:type="spellEnd"/>
          </w:p>
        </w:tc>
        <w:tc>
          <w:tcPr>
            <w:tcW w:w="1984" w:type="dxa"/>
          </w:tcPr>
          <w:p w14:paraId="7E11CCB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SeparationTypeEnum</w:t>
            </w:r>
            <w:proofErr w:type="spellEnd"/>
          </w:p>
        </w:tc>
        <w:tc>
          <w:tcPr>
            <w:tcW w:w="992" w:type="dxa"/>
          </w:tcPr>
          <w:p w14:paraId="0BE85B1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BFB082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Specifies whether the repetition interval is </w:t>
            </w:r>
            <w:r w:rsidRPr="004424B1">
              <w:rPr>
                <w:b/>
              </w:rPr>
              <w:t>Relative</w:t>
            </w:r>
            <w:r w:rsidRPr="004424B1">
              <w:t xml:space="preserve"> to the previous occurrence, or </w:t>
            </w:r>
            <w:r w:rsidRPr="004424B1">
              <w:rPr>
                <w:b/>
              </w:rPr>
              <w:t>Absolute</w:t>
            </w:r>
            <w:r w:rsidRPr="004424B1">
              <w:t xml:space="preserve"> for all occurrences.</w:t>
            </w:r>
          </w:p>
        </w:tc>
      </w:tr>
    </w:tbl>
    <w:p w14:paraId="4608E61B" w14:textId="1E11E12F" w:rsidR="004C430C" w:rsidRDefault="00665FC4">
      <w:pPr>
        <w:pStyle w:val="Heading5"/>
        <w:spacing w:before="480"/>
        <w:rPr>
          <w:ins w:id="35762" w:author="Quinten Van Woerkom" w:date="2024-12-18T16:58:00Z" w16du:dateUtc="2024-12-18T15:58:00Z"/>
        </w:rPr>
        <w:pPrChange w:id="35763" w:author="Peter Van Der Plas" w:date="2024-12-29T17:36:00Z" w16du:dateUtc="2024-12-29T16:36:00Z">
          <w:pPr>
            <w:pStyle w:val="Heading5"/>
          </w:pPr>
        </w:pPrChange>
      </w:pPr>
      <w:ins w:id="35764" w:author="Quinten Van Woerkom" w:date="2024-12-18T16:58:00Z" w16du:dateUtc="2024-12-18T15:58:00Z">
        <w:r>
          <w:t xml:space="preserve">Data Type: </w:t>
        </w:r>
      </w:ins>
      <w:proofErr w:type="spellStart"/>
      <w:r w:rsidR="004C430C" w:rsidRPr="004424B1">
        <w:t>SeparationTypeEnum</w:t>
      </w:r>
      <w:proofErr w:type="spellEnd"/>
    </w:p>
    <w:p w14:paraId="79A1E1D0" w14:textId="2B53016C" w:rsidR="00665FC4" w:rsidRDefault="00665FC4" w:rsidP="00665FC4">
      <w:pPr>
        <w:pStyle w:val="Heading6"/>
        <w:rPr>
          <w:ins w:id="35765" w:author="Quinten Van Woerkom" w:date="2024-12-18T16:58:00Z" w16du:dateUtc="2024-12-18T15:58:00Z"/>
        </w:rPr>
      </w:pPr>
      <w:ins w:id="35766" w:author="Quinten Van Woerkom" w:date="2024-12-18T16:58:00Z" w16du:dateUtc="2024-12-18T15:58:00Z">
        <w:r>
          <w:t>Overview</w:t>
        </w:r>
      </w:ins>
    </w:p>
    <w:p w14:paraId="3CE2BAAE" w14:textId="162EF0A1" w:rsidR="00665FC4" w:rsidRDefault="00665FC4" w:rsidP="00665FC4">
      <w:pPr>
        <w:rPr>
          <w:ins w:id="35767" w:author="Quinten Van Woerkom" w:date="2024-12-18T16:59:00Z" w16du:dateUtc="2024-12-18T15:59:00Z"/>
        </w:rPr>
      </w:pPr>
      <w:ins w:id="35768" w:author="Quinten Van Woerkom" w:date="2024-12-18T16:58:00Z" w16du:dateUtc="2024-12-18T15:58:00Z">
        <w:r>
          <w:t xml:space="preserve">A </w:t>
        </w:r>
        <w:proofErr w:type="spellStart"/>
        <w:r>
          <w:t>SeparationTypeEnum</w:t>
        </w:r>
        <w:proofErr w:type="spellEnd"/>
        <w:r>
          <w:t xml:space="preserve"> is used to define whether the </w:t>
        </w:r>
      </w:ins>
      <w:ins w:id="35769" w:author="Quinten Van Woerkom" w:date="2024-12-18T16:59:00Z" w16du:dateUtc="2024-12-18T15:59:00Z">
        <w:r>
          <w:t>separation between repetitions is relative or absolute.</w:t>
        </w:r>
      </w:ins>
    </w:p>
    <w:p w14:paraId="68F40936" w14:textId="428EBC50" w:rsidR="00665FC4" w:rsidRPr="00665FC4" w:rsidRDefault="00665FC4">
      <w:pPr>
        <w:pStyle w:val="Heading6"/>
        <w:spacing w:before="480" w:after="240"/>
        <w:pPrChange w:id="35770" w:author="Peter Van Der Plas" w:date="2024-12-29T17:36:00Z" w16du:dateUtc="2024-12-29T16:36:00Z">
          <w:pPr>
            <w:pStyle w:val="HeadingNoNumber"/>
          </w:pPr>
        </w:pPrChange>
      </w:pPr>
      <w:ins w:id="35771" w:author="Quinten Van Woerkom" w:date="2024-12-18T16:59:00Z" w16du:dateUtc="2024-12-18T15:59:00Z">
        <w:r>
          <w:t>Definition</w:t>
        </w:r>
      </w:ins>
    </w:p>
    <w:p w14:paraId="2927BDE1" w14:textId="60F0ED65" w:rsidR="00951043" w:rsidRPr="004424B1" w:rsidDel="00665FC4" w:rsidRDefault="00951043">
      <w:pPr>
        <w:spacing w:after="240"/>
        <w:rPr>
          <w:del w:id="35772" w:author="Quinten Van Woerkom" w:date="2024-12-18T16:59:00Z" w16du:dateUtc="2024-12-18T15:59:00Z"/>
          <w:lang w:val="en-GB" w:eastAsia="en-GB"/>
        </w:rPr>
        <w:pPrChange w:id="35773" w:author="Quinten Van Woerkom" w:date="2024-12-18T16:59:00Z" w16du:dateUtc="2024-12-18T15:59:00Z">
          <w:pPr>
            <w:spacing w:before="0"/>
          </w:pPr>
        </w:pPrChange>
      </w:pPr>
    </w:p>
    <w:tbl>
      <w:tblPr>
        <w:tblStyle w:val="RBTable"/>
        <w:tblW w:w="9185" w:type="dxa"/>
        <w:tblLayout w:type="fixed"/>
        <w:tblLook w:val="0400" w:firstRow="0" w:lastRow="0" w:firstColumn="0" w:lastColumn="0" w:noHBand="0" w:noVBand="1"/>
        <w:tblCaption w:val="DSE SeparationTypeEnum E1"/>
      </w:tblPr>
      <w:tblGrid>
        <w:gridCol w:w="1809"/>
        <w:gridCol w:w="5674"/>
        <w:gridCol w:w="709"/>
        <w:gridCol w:w="993"/>
      </w:tblGrid>
      <w:tr w:rsidR="004C430C" w:rsidRPr="004424B1" w14:paraId="1EA23972" w14:textId="77777777" w:rsidTr="00EB66B3">
        <w:tc>
          <w:tcPr>
            <w:tcW w:w="1808" w:type="dxa"/>
            <w:shd w:val="clear" w:color="auto" w:fill="00CCFF"/>
          </w:tcPr>
          <w:p w14:paraId="5E706782" w14:textId="77777777" w:rsidR="004C430C" w:rsidRPr="004C2D5A" w:rsidRDefault="004C430C">
            <w:pPr>
              <w:pStyle w:val="TableCell"/>
              <w:keepNext/>
              <w:rPr>
                <w:color w:val="auto"/>
                <w:rPrChange w:id="35774" w:author="Peter Van Der Plas" w:date="2024-12-29T17:35:00Z" w16du:dateUtc="2024-12-29T16:35:00Z">
                  <w:rPr>
                    <w:color w:val="FFFFFF" w:themeColor="background1"/>
                  </w:rPr>
                </w:rPrChange>
              </w:rPr>
              <w:pPrChange w:id="35775" w:author="Peter Van Der Plas" w:date="2024-12-29T17:35:00Z" w16du:dateUtc="2024-12-29T16:35:00Z">
                <w:pPr>
                  <w:pStyle w:val="TableCell"/>
                </w:pPr>
              </w:pPrChange>
            </w:pPr>
            <w:r w:rsidRPr="004C2D5A">
              <w:rPr>
                <w:color w:val="auto"/>
                <w:rPrChange w:id="35776" w:author="Peter Van Der Plas" w:date="2024-12-29T17:35:00Z" w16du:dateUtc="2024-12-29T16:35:00Z">
                  <w:rPr>
                    <w:color w:val="FFFFFF" w:themeColor="background1"/>
                  </w:rPr>
                </w:rPrChange>
              </w:rPr>
              <w:t>Name</w:t>
            </w:r>
          </w:p>
        </w:tc>
        <w:tc>
          <w:tcPr>
            <w:tcW w:w="5669" w:type="dxa"/>
          </w:tcPr>
          <w:p w14:paraId="193FCDEE" w14:textId="77777777" w:rsidR="004C430C" w:rsidRPr="004424B1" w:rsidRDefault="004C430C">
            <w:pPr>
              <w:pStyle w:val="TableCell"/>
              <w:keepNext/>
              <w:rPr>
                <w:b/>
              </w:rPr>
              <w:pPrChange w:id="35777" w:author="Peter Van Der Plas" w:date="2024-12-29T17:35:00Z" w16du:dateUtc="2024-12-29T16:35:00Z">
                <w:pPr>
                  <w:pStyle w:val="TableCell"/>
                </w:pPr>
              </w:pPrChange>
            </w:pPr>
            <w:proofErr w:type="spellStart"/>
            <w:r w:rsidRPr="004424B1">
              <w:rPr>
                <w:b/>
              </w:rPr>
              <w:t>SeparationTypeEnum</w:t>
            </w:r>
            <w:proofErr w:type="spellEnd"/>
          </w:p>
        </w:tc>
        <w:tc>
          <w:tcPr>
            <w:tcW w:w="708" w:type="dxa"/>
            <w:shd w:val="clear" w:color="auto" w:fill="00CCFF"/>
          </w:tcPr>
          <w:p w14:paraId="3FCBE5EC" w14:textId="77777777" w:rsidR="004C430C" w:rsidRPr="004C2D5A" w:rsidRDefault="004C430C">
            <w:pPr>
              <w:pStyle w:val="TableCell"/>
              <w:keepNext/>
              <w:rPr>
                <w:bCs/>
                <w:color w:val="auto"/>
                <w:rPrChange w:id="35778" w:author="Peter Van Der Plas" w:date="2024-12-29T17:35:00Z" w16du:dateUtc="2024-12-29T16:35:00Z">
                  <w:rPr>
                    <w:b/>
                  </w:rPr>
                </w:rPrChange>
              </w:rPr>
              <w:pPrChange w:id="35779" w:author="Peter Van Der Plas" w:date="2024-12-29T17:35:00Z" w16du:dateUtc="2024-12-29T16:35:00Z">
                <w:pPr>
                  <w:pStyle w:val="TableCell"/>
                </w:pPr>
              </w:pPrChange>
            </w:pPr>
            <w:r w:rsidRPr="004C2D5A">
              <w:rPr>
                <w:bCs/>
                <w:color w:val="auto"/>
                <w:rPrChange w:id="35780" w:author="Peter Van Der Plas" w:date="2024-12-29T17:35:00Z" w16du:dateUtc="2024-12-29T16:35:00Z">
                  <w:rPr>
                    <w:b/>
                    <w:color w:val="FFFFFF" w:themeColor="background1"/>
                  </w:rPr>
                </w:rPrChange>
              </w:rPr>
              <w:t>SFP</w:t>
            </w:r>
          </w:p>
        </w:tc>
        <w:tc>
          <w:tcPr>
            <w:tcW w:w="992" w:type="dxa"/>
          </w:tcPr>
          <w:p w14:paraId="0C406CFF" w14:textId="69AB8EC2" w:rsidR="004C430C" w:rsidRPr="004424B1" w:rsidRDefault="003D40C2">
            <w:pPr>
              <w:pStyle w:val="TableCell"/>
              <w:keepNext/>
              <w:jc w:val="right"/>
              <w:pPrChange w:id="35781" w:author="Peter Van Der Plas" w:date="2024-12-29T17:35:00Z" w16du:dateUtc="2024-12-29T16:35:00Z">
                <w:pPr>
                  <w:pStyle w:val="TableCell"/>
                  <w:jc w:val="right"/>
                </w:pPr>
              </w:pPrChange>
            </w:pPr>
            <w:fldSimple w:instr=" SEQ Area \* MERGEFORMAT ">
              <w:ins w:id="35782" w:author="Peter Van Der Plas" w:date="2025-01-01T17:31:00Z" w16du:dateUtc="2025-01-01T16:31:00Z">
                <w:r w:rsidR="006D1623">
                  <w:rPr>
                    <w:noProof/>
                  </w:rPr>
                  <w:t>56</w:t>
                </w:r>
              </w:ins>
              <w:del w:id="35783" w:author="Peter Van Der Plas" w:date="2024-12-29T14:37:00Z" w16du:dateUtc="2024-12-29T13:37:00Z">
                <w:r w:rsidR="00816878" w:rsidDel="00D57A34">
                  <w:rPr>
                    <w:noProof/>
                  </w:rPr>
                  <w:delText>55</w:delText>
                </w:r>
              </w:del>
            </w:fldSimple>
          </w:p>
        </w:tc>
      </w:tr>
    </w:tbl>
    <w:p w14:paraId="508296D7" w14:textId="77777777" w:rsidR="004C430C" w:rsidRPr="004424B1" w:rsidRDefault="004C430C">
      <w:pPr>
        <w:keepNext/>
        <w:spacing w:before="0" w:line="240" w:lineRule="auto"/>
        <w:rPr>
          <w:sz w:val="2"/>
          <w:szCs w:val="2"/>
          <w:lang w:val="en-GB"/>
        </w:rPr>
        <w:pPrChange w:id="35784" w:author="Peter Van Der Plas" w:date="2024-12-29T17:36:00Z" w16du:dateUtc="2024-12-29T16:36:00Z">
          <w:pPr>
            <w:spacing w:before="0" w:line="240" w:lineRule="auto"/>
          </w:pPr>
        </w:pPrChange>
      </w:pPr>
    </w:p>
    <w:tbl>
      <w:tblPr>
        <w:tblStyle w:val="RBTable"/>
        <w:tblW w:w="0" w:type="auto"/>
        <w:tblLayout w:type="fixed"/>
        <w:tblLook w:val="04A0" w:firstRow="1" w:lastRow="0" w:firstColumn="1" w:lastColumn="0" w:noHBand="0" w:noVBand="1"/>
      </w:tblPr>
      <w:tblGrid>
        <w:gridCol w:w="1809"/>
        <w:gridCol w:w="1134"/>
        <w:gridCol w:w="6236"/>
      </w:tblGrid>
      <w:tr w:rsidR="004C430C" w:rsidRPr="004424B1" w14:paraId="093BF7B8"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3CE19A6F" w14:textId="77777777" w:rsidR="004C430C" w:rsidRPr="004424B1" w:rsidRDefault="004C430C" w:rsidP="007B4994">
            <w:pPr>
              <w:pStyle w:val="TableCell"/>
            </w:pPr>
            <w:r w:rsidRPr="004424B1">
              <w:t>Enumeration</w:t>
            </w:r>
          </w:p>
        </w:tc>
        <w:tc>
          <w:tcPr>
            <w:tcW w:w="1134" w:type="dxa"/>
          </w:tcPr>
          <w:p w14:paraId="35EE767B" w14:textId="77777777" w:rsidR="004C430C" w:rsidRPr="004424B1" w:rsidRDefault="004C430C" w:rsidP="007B4994">
            <w:pPr>
              <w:pStyle w:val="TableCell"/>
              <w:jc w:val="center"/>
              <w:cnfStyle w:val="100000000000" w:firstRow="1" w:lastRow="0" w:firstColumn="0" w:lastColumn="0" w:oddVBand="0" w:evenVBand="0" w:oddHBand="0" w:evenHBand="0" w:firstRowFirstColumn="0" w:firstRowLastColumn="0" w:lastRowFirstColumn="0" w:lastRowLastColumn="0"/>
            </w:pPr>
            <w:r w:rsidRPr="004424B1">
              <w:t>Value</w:t>
            </w:r>
          </w:p>
        </w:tc>
        <w:tc>
          <w:tcPr>
            <w:tcW w:w="6236" w:type="dxa"/>
          </w:tcPr>
          <w:p w14:paraId="1844249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B6F3B7E"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C9AF8ED" w14:textId="77777777" w:rsidR="004C430C" w:rsidRPr="004424B1" w:rsidRDefault="004C430C" w:rsidP="007B4994">
            <w:pPr>
              <w:pStyle w:val="TableCell"/>
            </w:pPr>
            <w:r w:rsidRPr="004424B1">
              <w:t>RELATIVE</w:t>
            </w:r>
          </w:p>
        </w:tc>
        <w:tc>
          <w:tcPr>
            <w:tcW w:w="1134" w:type="dxa"/>
          </w:tcPr>
          <w:p w14:paraId="404C86F2"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w:t>
            </w:r>
          </w:p>
        </w:tc>
        <w:tc>
          <w:tcPr>
            <w:tcW w:w="6236" w:type="dxa"/>
          </w:tcPr>
          <w:p w14:paraId="52E1CC80" w14:textId="028716D1"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Tolerance on separation is only considered between any two occurrences</w:t>
            </w:r>
            <w:ins w:id="35785" w:author="Peter Van Der Plas" w:date="2024-12-29T17:35:00Z" w16du:dateUtc="2024-12-29T16:35:00Z">
              <w:r w:rsidR="004C2D5A">
                <w:t>.</w:t>
              </w:r>
            </w:ins>
          </w:p>
        </w:tc>
      </w:tr>
      <w:tr w:rsidR="004C430C" w:rsidRPr="004424B1" w14:paraId="3C33EFD2"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54A2751" w14:textId="77777777" w:rsidR="004C430C" w:rsidRPr="004424B1" w:rsidRDefault="004C430C" w:rsidP="007B4994">
            <w:pPr>
              <w:pStyle w:val="TableCell"/>
            </w:pPr>
            <w:r w:rsidRPr="004424B1">
              <w:t>ABSOLUTE</w:t>
            </w:r>
          </w:p>
        </w:tc>
        <w:tc>
          <w:tcPr>
            <w:tcW w:w="1134" w:type="dxa"/>
          </w:tcPr>
          <w:p w14:paraId="78D32065"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2</w:t>
            </w:r>
          </w:p>
        </w:tc>
        <w:tc>
          <w:tcPr>
            <w:tcW w:w="6236" w:type="dxa"/>
          </w:tcPr>
          <w:p w14:paraId="568EB7F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Tolerance on separation applies to a multiple of the separation from the initial occurrence.</w:t>
            </w:r>
          </w:p>
        </w:tc>
      </w:tr>
    </w:tbl>
    <w:p w14:paraId="2F841F83" w14:textId="5035E5AD" w:rsidR="004C430C" w:rsidRPr="004424B1" w:rsidDel="00510D5A" w:rsidRDefault="00775624" w:rsidP="004C430C">
      <w:pPr>
        <w:pStyle w:val="Heading4"/>
        <w:spacing w:before="480"/>
        <w:rPr>
          <w:del w:id="35786" w:author="Peter Van Der Plas" w:date="2024-12-29T23:46:00Z" w16du:dateUtc="2024-12-29T22:46:00Z"/>
          <w:lang w:val="en-GB"/>
        </w:rPr>
      </w:pPr>
      <w:ins w:id="35787" w:author="Quinten Van Woerkom" w:date="2024-12-18T17:00:00Z" w16du:dateUtc="2024-12-18T16:00:00Z">
        <w:del w:id="35788" w:author="Peter Van Der Plas" w:date="2024-12-29T23:46:00Z" w16du:dateUtc="2024-12-29T22:46:00Z">
          <w:r w:rsidDel="00510D5A">
            <w:rPr>
              <w:lang w:val="en-GB"/>
            </w:rPr>
            <w:delText xml:space="preserve">Data Type: </w:delText>
          </w:r>
        </w:del>
      </w:ins>
      <w:del w:id="35789" w:author="Peter Van Der Plas" w:date="2024-12-29T23:46:00Z" w16du:dateUtc="2024-12-29T22:46:00Z">
        <w:r w:rsidR="004C430C" w:rsidRPr="004424B1" w:rsidDel="00510D5A">
          <w:rPr>
            <w:lang w:val="en-GB"/>
          </w:rPr>
          <w:delText>Temporal Repetition</w:delText>
        </w:r>
      </w:del>
    </w:p>
    <w:p w14:paraId="7AB99E5B" w14:textId="385F702E" w:rsidR="004C430C" w:rsidRPr="004424B1" w:rsidDel="00510D5A" w:rsidRDefault="00775624">
      <w:pPr>
        <w:pStyle w:val="Heading5"/>
        <w:rPr>
          <w:del w:id="35790" w:author="Peter Van Der Plas" w:date="2024-12-29T23:46:00Z" w16du:dateUtc="2024-12-29T22:46:00Z"/>
        </w:rPr>
        <w:pPrChange w:id="35791" w:author="Quinten Van Woerkom" w:date="2024-12-18T17:00:00Z" w16du:dateUtc="2024-12-18T16:00:00Z">
          <w:pPr>
            <w:pStyle w:val="HeadingNoNumber"/>
          </w:pPr>
        </w:pPrChange>
      </w:pPr>
      <w:ins w:id="35792" w:author="Quinten Van Woerkom" w:date="2024-12-18T17:00:00Z" w16du:dateUtc="2024-12-18T16:00:00Z">
        <w:del w:id="35793" w:author="Peter Van Der Plas" w:date="2024-12-29T23:46:00Z" w16du:dateUtc="2024-12-29T22:46:00Z">
          <w:r w:rsidDel="00510D5A">
            <w:delText>Overview</w:delText>
          </w:r>
        </w:del>
      </w:ins>
      <w:del w:id="35794" w:author="Peter Van Der Plas" w:date="2024-12-29T23:46:00Z" w16du:dateUtc="2024-12-29T22:46:00Z">
        <w:r w:rsidR="004C430C" w:rsidRPr="004424B1" w:rsidDel="00510D5A">
          <w:delText>TemporalRepetition</w:delText>
        </w:r>
      </w:del>
    </w:p>
    <w:p w14:paraId="3DFD0AFC" w14:textId="2934DC7B" w:rsidR="004C430C" w:rsidDel="00510D5A" w:rsidRDefault="004C430C" w:rsidP="00031B8A">
      <w:pPr>
        <w:rPr>
          <w:ins w:id="35795" w:author="Quinten Van Woerkom" w:date="2024-12-18T17:00:00Z" w16du:dateUtc="2024-12-18T16:00:00Z"/>
          <w:del w:id="35796" w:author="Peter Van Der Plas" w:date="2024-12-29T23:46:00Z" w16du:dateUtc="2024-12-29T22:46:00Z"/>
          <w:lang w:val="en-GB"/>
        </w:rPr>
      </w:pPr>
      <w:del w:id="35797" w:author="Peter Van Der Plas" w:date="2024-12-29T23:46:00Z" w16du:dateUtc="2024-12-29T22:46:00Z">
        <w:r w:rsidRPr="004424B1" w:rsidDel="00510D5A">
          <w:rPr>
            <w:lang w:val="en-GB"/>
          </w:rPr>
          <w:delText>A sub-type of Repetition based on time.</w:delText>
        </w:r>
      </w:del>
    </w:p>
    <w:p w14:paraId="023C1D6A" w14:textId="1D3D9FD2" w:rsidR="00775624" w:rsidRPr="004424B1" w:rsidDel="00510D5A" w:rsidRDefault="00775624">
      <w:pPr>
        <w:pStyle w:val="Heading5"/>
        <w:spacing w:before="480" w:after="240"/>
        <w:rPr>
          <w:del w:id="35798" w:author="Peter Van Der Plas" w:date="2024-12-29T23:46:00Z" w16du:dateUtc="2024-12-29T22:46:00Z"/>
          <w:lang w:val="en-GB"/>
        </w:rPr>
        <w:pPrChange w:id="35799" w:author="Peter Van Der Plas" w:date="2024-12-29T17:35:00Z" w16du:dateUtc="2024-12-29T16:35:00Z">
          <w:pPr/>
        </w:pPrChange>
      </w:pPr>
      <w:ins w:id="35800" w:author="Quinten Van Woerkom" w:date="2024-12-18T17:00:00Z" w16du:dateUtc="2024-12-18T16:00:00Z">
        <w:del w:id="35801" w:author="Peter Van Der Plas" w:date="2024-12-29T23:46:00Z" w16du:dateUtc="2024-12-29T22:46:00Z">
          <w:r w:rsidDel="00510D5A">
            <w:rPr>
              <w:lang w:val="en-GB"/>
            </w:rPr>
            <w:delText>Definition</w:delText>
          </w:r>
        </w:del>
      </w:ins>
    </w:p>
    <w:p w14:paraId="178A8AF1" w14:textId="60290E3C" w:rsidR="00031B8A" w:rsidRPr="004424B1" w:rsidDel="00510D5A" w:rsidRDefault="00031B8A">
      <w:pPr>
        <w:spacing w:after="240"/>
        <w:rPr>
          <w:del w:id="35802" w:author="Peter Van Der Plas" w:date="2024-12-29T23:46:00Z" w16du:dateUtc="2024-12-29T22:46:00Z"/>
          <w:lang w:val="en-GB"/>
        </w:rPr>
        <w:pPrChange w:id="35803" w:author="Quinten Van Woerkom" w:date="2024-12-18T17:00:00Z" w16du:dateUtc="2024-12-18T16:00:00Z">
          <w:pPr>
            <w:spacing w:before="0"/>
          </w:pPr>
        </w:pPrChange>
      </w:pPr>
    </w:p>
    <w:tbl>
      <w:tblPr>
        <w:tblStyle w:val="RBTable"/>
        <w:tblW w:w="9179" w:type="dxa"/>
        <w:tblLayout w:type="fixed"/>
        <w:tblLook w:val="0400" w:firstRow="0" w:lastRow="0" w:firstColumn="0" w:lastColumn="0" w:noHBand="0" w:noVBand="1"/>
        <w:tblCaption w:val="DSC TemporalRepetition E1"/>
      </w:tblPr>
      <w:tblGrid>
        <w:gridCol w:w="1667"/>
        <w:gridCol w:w="2976"/>
        <w:gridCol w:w="992"/>
        <w:gridCol w:w="1843"/>
        <w:gridCol w:w="709"/>
        <w:gridCol w:w="992"/>
      </w:tblGrid>
      <w:tr w:rsidR="004C430C" w:rsidRPr="004424B1" w:rsidDel="00510D5A" w14:paraId="19EBF6B9" w14:textId="1BFF0FFC" w:rsidTr="00EB66B3">
        <w:trPr>
          <w:del w:id="35804" w:author="Peter Van Der Plas" w:date="2024-12-29T23:46:00Z"/>
        </w:trPr>
        <w:tc>
          <w:tcPr>
            <w:tcW w:w="1667" w:type="dxa"/>
            <w:shd w:val="clear" w:color="auto" w:fill="00CCFF"/>
          </w:tcPr>
          <w:p w14:paraId="2F9B3E30" w14:textId="720072D7" w:rsidR="004C430C" w:rsidRPr="004C2D5A" w:rsidDel="00510D5A" w:rsidRDefault="004C430C" w:rsidP="007B4994">
            <w:pPr>
              <w:pStyle w:val="TableCell"/>
              <w:rPr>
                <w:del w:id="35805" w:author="Peter Van Der Plas" w:date="2024-12-29T23:46:00Z" w16du:dateUtc="2024-12-29T22:46:00Z"/>
                <w:color w:val="auto"/>
                <w:rPrChange w:id="35806" w:author="Peter Van Der Plas" w:date="2024-12-29T17:34:00Z" w16du:dateUtc="2024-12-29T16:34:00Z">
                  <w:rPr>
                    <w:del w:id="35807" w:author="Peter Van Der Plas" w:date="2024-12-29T23:46:00Z" w16du:dateUtc="2024-12-29T22:46:00Z"/>
                    <w:color w:val="FFFFFF" w:themeColor="background1"/>
                  </w:rPr>
                </w:rPrChange>
              </w:rPr>
            </w:pPr>
            <w:del w:id="35808" w:author="Peter Van Der Plas" w:date="2024-12-29T23:46:00Z" w16du:dateUtc="2024-12-29T22:46:00Z">
              <w:r w:rsidRPr="004C2D5A" w:rsidDel="00510D5A">
                <w:rPr>
                  <w:color w:val="auto"/>
                  <w:sz w:val="20"/>
                  <w:rPrChange w:id="35809" w:author="Peter Van Der Plas" w:date="2024-12-29T17:34:00Z" w16du:dateUtc="2024-12-29T16:34:00Z">
                    <w:rPr>
                      <w:color w:val="FFFFFF" w:themeColor="background1"/>
                      <w:sz w:val="20"/>
                    </w:rPr>
                  </w:rPrChange>
                </w:rPr>
                <w:delText>Name</w:delText>
              </w:r>
            </w:del>
          </w:p>
        </w:tc>
        <w:tc>
          <w:tcPr>
            <w:tcW w:w="2976" w:type="dxa"/>
          </w:tcPr>
          <w:p w14:paraId="71AD8CB4" w14:textId="14316FB2" w:rsidR="004C430C" w:rsidRPr="004424B1" w:rsidDel="00510D5A" w:rsidRDefault="004C430C" w:rsidP="007B4994">
            <w:pPr>
              <w:pStyle w:val="TableCell"/>
              <w:rPr>
                <w:del w:id="35810" w:author="Peter Van Der Plas" w:date="2024-12-29T23:46:00Z" w16du:dateUtc="2024-12-29T22:46:00Z"/>
                <w:b/>
              </w:rPr>
            </w:pPr>
            <w:del w:id="35811" w:author="Peter Van Der Plas" w:date="2024-12-29T23:46:00Z" w16du:dateUtc="2024-12-29T22:46:00Z">
              <w:r w:rsidRPr="004424B1" w:rsidDel="00510D5A">
                <w:rPr>
                  <w:b/>
                </w:rPr>
                <w:delText>TemporalRepetition</w:delText>
              </w:r>
            </w:del>
          </w:p>
        </w:tc>
        <w:tc>
          <w:tcPr>
            <w:tcW w:w="992" w:type="dxa"/>
            <w:shd w:val="clear" w:color="auto" w:fill="00CCFF"/>
          </w:tcPr>
          <w:p w14:paraId="29FBCA5B" w14:textId="7BB0DA41" w:rsidR="004C430C" w:rsidRPr="00510D5A" w:rsidDel="00510D5A" w:rsidRDefault="004C430C" w:rsidP="007B4994">
            <w:pPr>
              <w:pStyle w:val="TableCell"/>
              <w:rPr>
                <w:del w:id="35812" w:author="Peter Van Der Plas" w:date="2024-12-29T23:46:00Z" w16du:dateUtc="2024-12-29T22:46:00Z"/>
                <w:bCs/>
                <w:color w:val="auto"/>
              </w:rPr>
            </w:pPr>
            <w:del w:id="35813" w:author="Peter Van Der Plas" w:date="2024-12-29T23:46:00Z" w16du:dateUtc="2024-12-29T22:46:00Z">
              <w:r w:rsidRPr="004C2D5A" w:rsidDel="00510D5A">
                <w:rPr>
                  <w:bCs/>
                  <w:color w:val="auto"/>
                  <w:sz w:val="20"/>
                  <w:rPrChange w:id="35814" w:author="Peter Van Der Plas" w:date="2024-12-29T17:34:00Z" w16du:dateUtc="2024-12-29T16:34:00Z">
                    <w:rPr>
                      <w:b/>
                      <w:color w:val="FFFFFF" w:themeColor="background1"/>
                      <w:sz w:val="20"/>
                    </w:rPr>
                  </w:rPrChange>
                </w:rPr>
                <w:delText>Extends</w:delText>
              </w:r>
            </w:del>
          </w:p>
        </w:tc>
        <w:tc>
          <w:tcPr>
            <w:tcW w:w="1843" w:type="dxa"/>
          </w:tcPr>
          <w:p w14:paraId="3B8ECD5D" w14:textId="27CB50C8" w:rsidR="004C430C" w:rsidRPr="004C2D5A" w:rsidDel="00510D5A" w:rsidRDefault="004C430C" w:rsidP="007B4994">
            <w:pPr>
              <w:pStyle w:val="TableCell"/>
              <w:rPr>
                <w:del w:id="35815" w:author="Peter Van Der Plas" w:date="2024-12-29T23:46:00Z" w16du:dateUtc="2024-12-29T22:46:00Z"/>
                <w:b/>
                <w:iCs/>
                <w:rPrChange w:id="35816" w:author="Peter Van Der Plas" w:date="2024-12-29T17:34:00Z" w16du:dateUtc="2024-12-29T16:34:00Z">
                  <w:rPr>
                    <w:del w:id="35817" w:author="Peter Van Der Plas" w:date="2024-12-29T23:46:00Z" w16du:dateUtc="2024-12-29T22:46:00Z"/>
                    <w:b/>
                    <w:i/>
                  </w:rPr>
                </w:rPrChange>
              </w:rPr>
            </w:pPr>
            <w:del w:id="35818" w:author="Peter Van Der Plas" w:date="2024-12-29T23:46:00Z" w16du:dateUtc="2024-12-29T22:46:00Z">
              <w:r w:rsidRPr="004C2D5A" w:rsidDel="00510D5A">
                <w:rPr>
                  <w:iCs/>
                  <w:sz w:val="20"/>
                  <w:rPrChange w:id="35819" w:author="Peter Van Der Plas" w:date="2024-12-29T17:34:00Z" w16du:dateUtc="2024-12-29T16:34:00Z">
                    <w:rPr>
                      <w:i/>
                      <w:sz w:val="20"/>
                    </w:rPr>
                  </w:rPrChange>
                </w:rPr>
                <w:delText>Repetition</w:delText>
              </w:r>
            </w:del>
          </w:p>
        </w:tc>
        <w:tc>
          <w:tcPr>
            <w:tcW w:w="709" w:type="dxa"/>
            <w:shd w:val="clear" w:color="auto" w:fill="00CCFF"/>
          </w:tcPr>
          <w:p w14:paraId="70694D7C" w14:textId="58AF4BCE" w:rsidR="004C430C" w:rsidRPr="00510D5A" w:rsidDel="00510D5A" w:rsidRDefault="004C430C" w:rsidP="007B4994">
            <w:pPr>
              <w:pStyle w:val="TableCell"/>
              <w:rPr>
                <w:del w:id="35820" w:author="Peter Van Der Plas" w:date="2024-12-29T23:46:00Z" w16du:dateUtc="2024-12-29T22:46:00Z"/>
                <w:bCs/>
                <w:color w:val="auto"/>
              </w:rPr>
            </w:pPr>
            <w:del w:id="35821" w:author="Peter Van Der Plas" w:date="2024-12-29T23:46:00Z" w16du:dateUtc="2024-12-29T22:46:00Z">
              <w:r w:rsidRPr="004C2D5A" w:rsidDel="00510D5A">
                <w:rPr>
                  <w:bCs/>
                  <w:color w:val="auto"/>
                  <w:sz w:val="20"/>
                  <w:rPrChange w:id="35822" w:author="Peter Van Der Plas" w:date="2024-12-29T17:34:00Z" w16du:dateUtc="2024-12-29T16:34:00Z">
                    <w:rPr>
                      <w:b/>
                      <w:color w:val="FFFFFF" w:themeColor="background1"/>
                      <w:sz w:val="20"/>
                    </w:rPr>
                  </w:rPrChange>
                </w:rPr>
                <w:delText>SFP</w:delText>
              </w:r>
            </w:del>
          </w:p>
        </w:tc>
        <w:tc>
          <w:tcPr>
            <w:tcW w:w="992" w:type="dxa"/>
          </w:tcPr>
          <w:p w14:paraId="12CE930C" w14:textId="2B4F4B0E" w:rsidR="004C430C" w:rsidRPr="004424B1" w:rsidDel="00510D5A" w:rsidRDefault="00D57A34" w:rsidP="007B4994">
            <w:pPr>
              <w:pStyle w:val="TableCell"/>
              <w:jc w:val="right"/>
              <w:rPr>
                <w:del w:id="35823" w:author="Peter Van Der Plas" w:date="2024-12-29T23:46:00Z" w16du:dateUtc="2024-12-29T22:46:00Z"/>
              </w:rPr>
            </w:pPr>
            <w:del w:id="35824" w:author="Peter Van Der Plas" w:date="2024-12-29T23:46:00Z" w16du:dateUtc="2024-12-29T22:46:00Z">
              <w:r w:rsidDel="00510D5A">
                <w:rPr>
                  <w:sz w:val="20"/>
                </w:rPr>
                <w:fldChar w:fldCharType="begin"/>
              </w:r>
              <w:r w:rsidDel="00510D5A">
                <w:delInstrText xml:space="preserve"> SEQ Area \* MERGEFORMAT </w:delInstrText>
              </w:r>
              <w:r w:rsidDel="00510D5A">
                <w:rPr>
                  <w:sz w:val="20"/>
                </w:rPr>
                <w:fldChar w:fldCharType="separate"/>
              </w:r>
            </w:del>
            <w:del w:id="35825" w:author="Peter Van Der Plas" w:date="2024-12-29T14:37:00Z" w16du:dateUtc="2024-12-29T13:37:00Z">
              <w:r w:rsidR="00816878" w:rsidDel="00D57A34">
                <w:rPr>
                  <w:noProof/>
                </w:rPr>
                <w:delText>56</w:delText>
              </w:r>
            </w:del>
            <w:del w:id="35826" w:author="Peter Van Der Plas" w:date="2024-12-29T23:46:00Z" w16du:dateUtc="2024-12-29T22:46:00Z">
              <w:r w:rsidDel="00510D5A">
                <w:rPr>
                  <w:noProof/>
                  <w:sz w:val="20"/>
                </w:rPr>
                <w:fldChar w:fldCharType="end"/>
              </w:r>
            </w:del>
          </w:p>
        </w:tc>
      </w:tr>
    </w:tbl>
    <w:p w14:paraId="0C64D600" w14:textId="29DE47BF" w:rsidR="004C430C" w:rsidRPr="004424B1" w:rsidDel="00510D5A" w:rsidRDefault="004C430C" w:rsidP="004C430C">
      <w:pPr>
        <w:spacing w:before="0" w:line="240" w:lineRule="auto"/>
        <w:rPr>
          <w:del w:id="35827" w:author="Peter Van Der Plas" w:date="2024-12-29T23:46:00Z" w16du:dateUtc="2024-12-29T22:46:00Z"/>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rsidDel="00510D5A" w14:paraId="41C793E4" w14:textId="7D3708D4" w:rsidTr="00EB66B3">
        <w:trPr>
          <w:cnfStyle w:val="100000000000" w:firstRow="1" w:lastRow="0" w:firstColumn="0" w:lastColumn="0" w:oddVBand="0" w:evenVBand="0" w:oddHBand="0" w:evenHBand="0" w:firstRowFirstColumn="0" w:firstRowLastColumn="0" w:lastRowFirstColumn="0" w:lastRowLastColumn="0"/>
          <w:tblHeader/>
          <w:del w:id="35828" w:author="Peter Van Der Plas" w:date="2024-12-29T23:46:00Z"/>
        </w:trPr>
        <w:tc>
          <w:tcPr>
            <w:cnfStyle w:val="001000000000" w:firstRow="0" w:lastRow="0" w:firstColumn="1" w:lastColumn="0" w:oddVBand="0" w:evenVBand="0" w:oddHBand="0" w:evenHBand="0" w:firstRowFirstColumn="0" w:firstRowLastColumn="0" w:lastRowFirstColumn="0" w:lastRowLastColumn="0"/>
            <w:tcW w:w="1667" w:type="dxa"/>
          </w:tcPr>
          <w:p w14:paraId="137279B9" w14:textId="1982F2D0" w:rsidR="004C430C" w:rsidRPr="004424B1" w:rsidDel="00510D5A" w:rsidRDefault="004C430C" w:rsidP="007B4994">
            <w:pPr>
              <w:pStyle w:val="TableCell"/>
              <w:keepNext/>
              <w:rPr>
                <w:del w:id="35829" w:author="Peter Van Der Plas" w:date="2024-12-29T23:46:00Z" w16du:dateUtc="2024-12-29T22:46:00Z"/>
              </w:rPr>
            </w:pPr>
            <w:del w:id="35830" w:author="Peter Van Der Plas" w:date="2024-12-29T23:46:00Z" w16du:dateUtc="2024-12-29T22:46:00Z">
              <w:r w:rsidRPr="004424B1" w:rsidDel="00510D5A">
                <w:delText>Attribute</w:delText>
              </w:r>
            </w:del>
            <w:ins w:id="35831" w:author="Quinten Van Woerkom" w:date="2024-11-25T14:50:00Z" w16du:dateUtc="2024-11-25T13:50:00Z">
              <w:del w:id="35832" w:author="Peter Van Der Plas" w:date="2024-12-29T23:46:00Z" w16du:dateUtc="2024-12-29T22:46:00Z">
                <w:r w:rsidR="002B0859" w:rsidDel="00510D5A">
                  <w:delText>Field</w:delText>
                </w:r>
              </w:del>
            </w:ins>
          </w:p>
        </w:tc>
        <w:tc>
          <w:tcPr>
            <w:tcW w:w="1984" w:type="dxa"/>
          </w:tcPr>
          <w:p w14:paraId="29B458C5" w14:textId="3F787778" w:rsidR="004C430C" w:rsidRPr="004424B1" w:rsidDel="00510D5A" w:rsidRDefault="004C430C" w:rsidP="007B4994">
            <w:pPr>
              <w:pStyle w:val="TableCell"/>
              <w:cnfStyle w:val="100000000000" w:firstRow="1" w:lastRow="0" w:firstColumn="0" w:lastColumn="0" w:oddVBand="0" w:evenVBand="0" w:oddHBand="0" w:evenHBand="0" w:firstRowFirstColumn="0" w:firstRowLastColumn="0" w:lastRowFirstColumn="0" w:lastRowLastColumn="0"/>
              <w:rPr>
                <w:del w:id="35833" w:author="Peter Van Der Plas" w:date="2024-12-29T23:46:00Z" w16du:dateUtc="2024-12-29T22:46:00Z"/>
              </w:rPr>
            </w:pPr>
            <w:del w:id="35834" w:author="Peter Van Der Plas" w:date="2024-12-29T23:46:00Z" w16du:dateUtc="2024-12-29T22:46:00Z">
              <w:r w:rsidRPr="004424B1" w:rsidDel="00510D5A">
                <w:delText>Type</w:delText>
              </w:r>
            </w:del>
          </w:p>
        </w:tc>
        <w:tc>
          <w:tcPr>
            <w:tcW w:w="992" w:type="dxa"/>
          </w:tcPr>
          <w:p w14:paraId="06BE37A4" w14:textId="171D26F9" w:rsidR="004C430C" w:rsidRPr="004424B1" w:rsidDel="00510D5A" w:rsidRDefault="004C430C" w:rsidP="007B4994">
            <w:pPr>
              <w:pStyle w:val="TableCell"/>
              <w:cnfStyle w:val="100000000000" w:firstRow="1" w:lastRow="0" w:firstColumn="0" w:lastColumn="0" w:oddVBand="0" w:evenVBand="0" w:oddHBand="0" w:evenHBand="0" w:firstRowFirstColumn="0" w:firstRowLastColumn="0" w:lastRowFirstColumn="0" w:lastRowLastColumn="0"/>
              <w:rPr>
                <w:del w:id="35835" w:author="Peter Van Der Plas" w:date="2024-12-29T23:46:00Z" w16du:dateUtc="2024-12-29T22:46:00Z"/>
              </w:rPr>
            </w:pPr>
            <w:del w:id="35836" w:author="Peter Van Der Plas" w:date="2024-12-29T23:46:00Z" w16du:dateUtc="2024-12-29T22:46:00Z">
              <w:r w:rsidRPr="004424B1" w:rsidDel="00510D5A">
                <w:delText>Nullable</w:delText>
              </w:r>
            </w:del>
          </w:p>
        </w:tc>
        <w:tc>
          <w:tcPr>
            <w:tcW w:w="4535" w:type="dxa"/>
          </w:tcPr>
          <w:p w14:paraId="4A693949" w14:textId="7062111A" w:rsidR="004C430C" w:rsidRPr="004424B1" w:rsidDel="00510D5A" w:rsidRDefault="004C430C" w:rsidP="007B4994">
            <w:pPr>
              <w:pStyle w:val="TableCell"/>
              <w:cnfStyle w:val="100000000000" w:firstRow="1" w:lastRow="0" w:firstColumn="0" w:lastColumn="0" w:oddVBand="0" w:evenVBand="0" w:oddHBand="0" w:evenHBand="0" w:firstRowFirstColumn="0" w:firstRowLastColumn="0" w:lastRowFirstColumn="0" w:lastRowLastColumn="0"/>
              <w:rPr>
                <w:del w:id="35837" w:author="Peter Van Der Plas" w:date="2024-12-29T23:46:00Z" w16du:dateUtc="2024-12-29T22:46:00Z"/>
              </w:rPr>
            </w:pPr>
            <w:del w:id="35838" w:author="Peter Van Der Plas" w:date="2024-12-29T23:46:00Z" w16du:dateUtc="2024-12-29T22:46:00Z">
              <w:r w:rsidRPr="004424B1" w:rsidDel="00510D5A">
                <w:delText>Description</w:delText>
              </w:r>
            </w:del>
          </w:p>
        </w:tc>
      </w:tr>
      <w:tr w:rsidR="004C430C" w:rsidRPr="004424B1" w:rsidDel="00510D5A" w14:paraId="2E90098B" w14:textId="364D0A60" w:rsidTr="007B4994">
        <w:trPr>
          <w:del w:id="35839" w:author="Peter Van Der Plas" w:date="2024-12-29T23:46:00Z"/>
        </w:trPr>
        <w:tc>
          <w:tcPr>
            <w:cnfStyle w:val="001000000000" w:firstRow="0" w:lastRow="0" w:firstColumn="1" w:lastColumn="0" w:oddVBand="0" w:evenVBand="0" w:oddHBand="0" w:evenHBand="0" w:firstRowFirstColumn="0" w:firstRowLastColumn="0" w:lastRowFirstColumn="0" w:lastRowLastColumn="0"/>
            <w:tcW w:w="1667" w:type="dxa"/>
          </w:tcPr>
          <w:p w14:paraId="20815AA9" w14:textId="08A88F9D" w:rsidR="004C430C" w:rsidRPr="004424B1" w:rsidDel="00510D5A" w:rsidRDefault="004C430C" w:rsidP="007B4994">
            <w:pPr>
              <w:pStyle w:val="TableCell"/>
              <w:rPr>
                <w:del w:id="35840" w:author="Peter Van Der Plas" w:date="2024-12-29T23:46:00Z" w16du:dateUtc="2024-12-29T22:46:00Z"/>
              </w:rPr>
            </w:pPr>
            <w:del w:id="35841" w:author="Peter Van Der Plas" w:date="2024-12-29T23:46:00Z" w16du:dateUtc="2024-12-29T22:46:00Z">
              <w:r w:rsidRPr="004424B1" w:rsidDel="00510D5A">
                <w:delText>initialTime</w:delText>
              </w:r>
            </w:del>
          </w:p>
        </w:tc>
        <w:tc>
          <w:tcPr>
            <w:tcW w:w="1984" w:type="dxa"/>
          </w:tcPr>
          <w:p w14:paraId="1D7FCE27" w14:textId="448386C6" w:rsidR="004C430C" w:rsidRPr="004424B1" w:rsidDel="00510D5A"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5842" w:author="Peter Van Der Plas" w:date="2024-12-29T23:46:00Z" w16du:dateUtc="2024-12-29T22:46:00Z"/>
              </w:rPr>
            </w:pPr>
            <w:del w:id="35843" w:author="Peter Van Der Plas" w:date="2024-12-29T23:46:00Z" w16du:dateUtc="2024-12-29T22:46:00Z">
              <w:r w:rsidRPr="004424B1" w:rsidDel="00510D5A">
                <w:delText>Expression &lt;MAL::Time&gt;</w:delText>
              </w:r>
            </w:del>
          </w:p>
        </w:tc>
        <w:tc>
          <w:tcPr>
            <w:tcW w:w="992" w:type="dxa"/>
          </w:tcPr>
          <w:p w14:paraId="4B146FF4" w14:textId="289B3D98" w:rsidR="004C430C" w:rsidRPr="004424B1" w:rsidDel="00510D5A"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5844" w:author="Peter Van Der Plas" w:date="2024-12-29T23:46:00Z" w16du:dateUtc="2024-12-29T22:46:00Z"/>
              </w:rPr>
            </w:pPr>
            <w:del w:id="35845" w:author="Peter Van Der Plas" w:date="2024-12-29T23:46:00Z" w16du:dateUtc="2024-12-29T22:46:00Z">
              <w:r w:rsidRPr="004424B1" w:rsidDel="00510D5A">
                <w:delText>No</w:delText>
              </w:r>
            </w:del>
          </w:p>
        </w:tc>
        <w:tc>
          <w:tcPr>
            <w:tcW w:w="4535" w:type="dxa"/>
          </w:tcPr>
          <w:p w14:paraId="6A17CFE9" w14:textId="3EAAB776" w:rsidR="004C430C" w:rsidRPr="004424B1" w:rsidDel="00510D5A"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5846" w:author="Peter Van Der Plas" w:date="2024-12-29T23:46:00Z" w16du:dateUtc="2024-12-29T22:46:00Z"/>
              </w:rPr>
            </w:pPr>
            <w:del w:id="35847" w:author="Peter Van Der Plas" w:date="2024-12-29T23:46:00Z" w16du:dateUtc="2024-12-29T22:46:00Z">
              <w:r w:rsidRPr="004424B1" w:rsidDel="00510D5A">
                <w:delText>Nominal time of first occurrence.</w:delText>
              </w:r>
            </w:del>
          </w:p>
        </w:tc>
      </w:tr>
      <w:tr w:rsidR="004C430C" w:rsidRPr="004424B1" w:rsidDel="00510D5A" w14:paraId="0CF01F42" w14:textId="6949B503" w:rsidTr="007B4994">
        <w:trPr>
          <w:del w:id="35848" w:author="Peter Van Der Plas" w:date="2024-12-29T23:46:00Z"/>
        </w:trPr>
        <w:tc>
          <w:tcPr>
            <w:cnfStyle w:val="001000000000" w:firstRow="0" w:lastRow="0" w:firstColumn="1" w:lastColumn="0" w:oddVBand="0" w:evenVBand="0" w:oddHBand="0" w:evenHBand="0" w:firstRowFirstColumn="0" w:firstRowLastColumn="0" w:lastRowFirstColumn="0" w:lastRowLastColumn="0"/>
            <w:tcW w:w="1667" w:type="dxa"/>
          </w:tcPr>
          <w:p w14:paraId="66CAE28D" w14:textId="778EE741" w:rsidR="004C430C" w:rsidRPr="004424B1" w:rsidDel="00510D5A" w:rsidRDefault="004C430C" w:rsidP="007B4994">
            <w:pPr>
              <w:pStyle w:val="TableCell"/>
              <w:rPr>
                <w:del w:id="35849" w:author="Peter Van Der Plas" w:date="2024-12-29T23:46:00Z" w16du:dateUtc="2024-12-29T22:46:00Z"/>
              </w:rPr>
            </w:pPr>
            <w:del w:id="35850" w:author="Peter Van Der Plas" w:date="2024-12-29T23:46:00Z" w16du:dateUtc="2024-12-29T22:46:00Z">
              <w:r w:rsidRPr="004424B1" w:rsidDel="00510D5A">
                <w:delText>separation</w:delText>
              </w:r>
            </w:del>
          </w:p>
        </w:tc>
        <w:tc>
          <w:tcPr>
            <w:tcW w:w="1984" w:type="dxa"/>
          </w:tcPr>
          <w:p w14:paraId="106218E3" w14:textId="08BD0863" w:rsidR="004C430C" w:rsidRPr="004424B1" w:rsidDel="00510D5A"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5851" w:author="Peter Van Der Plas" w:date="2024-12-29T23:46:00Z" w16du:dateUtc="2024-12-29T22:46:00Z"/>
              </w:rPr>
            </w:pPr>
            <w:del w:id="35852" w:author="Peter Van Der Plas" w:date="2024-12-29T23:46:00Z" w16du:dateUtc="2024-12-29T22:46:00Z">
              <w:r w:rsidRPr="004424B1" w:rsidDel="00510D5A">
                <w:delText>Expression &lt;MAL::Duration&gt;</w:delText>
              </w:r>
            </w:del>
          </w:p>
        </w:tc>
        <w:tc>
          <w:tcPr>
            <w:tcW w:w="992" w:type="dxa"/>
          </w:tcPr>
          <w:p w14:paraId="1E6171E4" w14:textId="6DE1AC8E" w:rsidR="004C430C" w:rsidRPr="004424B1" w:rsidDel="00510D5A"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5853" w:author="Peter Van Der Plas" w:date="2024-12-29T23:46:00Z" w16du:dateUtc="2024-12-29T22:46:00Z"/>
              </w:rPr>
            </w:pPr>
            <w:del w:id="35854" w:author="Peter Van Der Plas" w:date="2024-12-29T23:46:00Z" w16du:dateUtc="2024-12-29T22:46:00Z">
              <w:r w:rsidRPr="004424B1" w:rsidDel="00510D5A">
                <w:delText>No</w:delText>
              </w:r>
            </w:del>
          </w:p>
        </w:tc>
        <w:tc>
          <w:tcPr>
            <w:tcW w:w="4535" w:type="dxa"/>
          </w:tcPr>
          <w:p w14:paraId="1B5AFEDD" w14:textId="43748CC8" w:rsidR="004C430C" w:rsidRPr="004424B1" w:rsidDel="00510D5A"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5855" w:author="Peter Van Der Plas" w:date="2024-12-29T23:46:00Z" w16du:dateUtc="2024-12-29T22:46:00Z"/>
              </w:rPr>
            </w:pPr>
            <w:del w:id="35856" w:author="Peter Van Der Plas" w:date="2024-12-29T23:46:00Z" w16du:dateUtc="2024-12-29T22:46:00Z">
              <w:r w:rsidRPr="004424B1" w:rsidDel="00510D5A">
                <w:delText>The required time interval between occurrences.</w:delText>
              </w:r>
            </w:del>
          </w:p>
        </w:tc>
      </w:tr>
      <w:tr w:rsidR="004C430C" w:rsidRPr="004424B1" w:rsidDel="00510D5A" w14:paraId="08D7B512" w14:textId="2F67D541" w:rsidTr="007B4994">
        <w:trPr>
          <w:del w:id="35857" w:author="Peter Van Der Plas" w:date="2024-12-29T23:46:00Z"/>
        </w:trPr>
        <w:tc>
          <w:tcPr>
            <w:cnfStyle w:val="001000000000" w:firstRow="0" w:lastRow="0" w:firstColumn="1" w:lastColumn="0" w:oddVBand="0" w:evenVBand="0" w:oddHBand="0" w:evenHBand="0" w:firstRowFirstColumn="0" w:firstRowLastColumn="0" w:lastRowFirstColumn="0" w:lastRowLastColumn="0"/>
            <w:tcW w:w="1667" w:type="dxa"/>
          </w:tcPr>
          <w:p w14:paraId="72EBD894" w14:textId="0C314E14" w:rsidR="004C430C" w:rsidRPr="004424B1" w:rsidDel="00510D5A" w:rsidRDefault="004C430C" w:rsidP="007B4994">
            <w:pPr>
              <w:pStyle w:val="TableCell"/>
              <w:rPr>
                <w:del w:id="35858" w:author="Peter Van Der Plas" w:date="2024-12-29T23:46:00Z" w16du:dateUtc="2024-12-29T22:46:00Z"/>
              </w:rPr>
            </w:pPr>
            <w:del w:id="35859" w:author="Peter Van Der Plas" w:date="2024-12-29T23:46:00Z" w16du:dateUtc="2024-12-29T22:46:00Z">
              <w:r w:rsidRPr="004424B1" w:rsidDel="00510D5A">
                <w:delText>tolerance</w:delText>
              </w:r>
            </w:del>
          </w:p>
        </w:tc>
        <w:tc>
          <w:tcPr>
            <w:tcW w:w="1984" w:type="dxa"/>
          </w:tcPr>
          <w:p w14:paraId="5CE0890B" w14:textId="72BA0E7B" w:rsidR="004C430C" w:rsidRPr="004424B1" w:rsidDel="00510D5A"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5860" w:author="Peter Van Der Plas" w:date="2024-12-29T23:46:00Z" w16du:dateUtc="2024-12-29T22:46:00Z"/>
              </w:rPr>
            </w:pPr>
            <w:del w:id="35861" w:author="Peter Van Der Plas" w:date="2024-12-29T23:46:00Z" w16du:dateUtc="2024-12-29T22:46:00Z">
              <w:r w:rsidRPr="004424B1" w:rsidDel="00510D5A">
                <w:delText>Expression &lt;MAL::Duration&gt;</w:delText>
              </w:r>
            </w:del>
          </w:p>
        </w:tc>
        <w:tc>
          <w:tcPr>
            <w:tcW w:w="992" w:type="dxa"/>
          </w:tcPr>
          <w:p w14:paraId="2CF65EC3" w14:textId="01D4902A" w:rsidR="004C430C" w:rsidRPr="004424B1" w:rsidDel="00510D5A"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5862" w:author="Peter Van Der Plas" w:date="2024-12-29T23:46:00Z" w16du:dateUtc="2024-12-29T22:46:00Z"/>
              </w:rPr>
            </w:pPr>
            <w:del w:id="35863" w:author="Peter Van Der Plas" w:date="2024-12-29T23:46:00Z" w16du:dateUtc="2024-12-29T22:46:00Z">
              <w:r w:rsidRPr="004424B1" w:rsidDel="00510D5A">
                <w:delText>No</w:delText>
              </w:r>
            </w:del>
          </w:p>
        </w:tc>
        <w:tc>
          <w:tcPr>
            <w:tcW w:w="4535" w:type="dxa"/>
          </w:tcPr>
          <w:p w14:paraId="029E2AAC" w14:textId="119C2C9A" w:rsidR="004C430C" w:rsidRPr="004424B1" w:rsidDel="00510D5A"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5864" w:author="Peter Van Der Plas" w:date="2024-12-29T23:46:00Z" w16du:dateUtc="2024-12-29T22:46:00Z"/>
              </w:rPr>
            </w:pPr>
            <w:del w:id="35865" w:author="Peter Van Der Plas" w:date="2024-12-29T23:46:00Z" w16du:dateUtc="2024-12-29T22:46:00Z">
              <w:r w:rsidRPr="004424B1" w:rsidDel="00510D5A">
                <w:delText>The allowed tolerance (+/-) in the required time between occurrences, the interpretation of which is dependent on the separationType.</w:delText>
              </w:r>
            </w:del>
          </w:p>
        </w:tc>
      </w:tr>
    </w:tbl>
    <w:p w14:paraId="564A29F0" w14:textId="73D04F1B" w:rsidR="004C430C" w:rsidRPr="004424B1" w:rsidRDefault="004C430C" w:rsidP="004C430C">
      <w:pPr>
        <w:pStyle w:val="Heading4"/>
        <w:spacing w:before="480"/>
        <w:rPr>
          <w:lang w:val="en-GB"/>
        </w:rPr>
      </w:pPr>
      <w:bookmarkStart w:id="35866" w:name="_Ref68803181"/>
      <w:r w:rsidRPr="004424B1">
        <w:rPr>
          <w:lang w:val="en-GB"/>
        </w:rPr>
        <w:t xml:space="preserve">Location </w:t>
      </w:r>
      <w:commentRangeStart w:id="35867"/>
      <w:r w:rsidRPr="004424B1">
        <w:rPr>
          <w:lang w:val="en-GB"/>
        </w:rPr>
        <w:t>Repetition</w:t>
      </w:r>
      <w:ins w:id="35868" w:author="Peter Van Der Plas" w:date="2024-12-29T23:45:00Z" w16du:dateUtc="2024-12-29T22:45:00Z">
        <w:r w:rsidR="00510D5A">
          <w:rPr>
            <w:lang w:val="en-GB"/>
          </w:rPr>
          <w:t>s</w:t>
        </w:r>
        <w:commentRangeEnd w:id="35867"/>
        <w:r w:rsidR="00510D5A">
          <w:rPr>
            <w:rStyle w:val="CommentReference"/>
            <w:b w:val="0"/>
          </w:rPr>
          <w:commentReference w:id="35867"/>
        </w:r>
      </w:ins>
      <w:r w:rsidRPr="004424B1">
        <w:rPr>
          <w:lang w:val="en-GB"/>
        </w:rPr>
        <w:t xml:space="preserve"> [Optional]</w:t>
      </w:r>
      <w:bookmarkEnd w:id="35866"/>
    </w:p>
    <w:p w14:paraId="7637C812" w14:textId="44637589" w:rsidR="004C430C" w:rsidRDefault="00825E26" w:rsidP="00825E26">
      <w:pPr>
        <w:pStyle w:val="Heading5"/>
        <w:rPr>
          <w:ins w:id="35869" w:author="Quinten Van Woerkom" w:date="2024-12-18T17:00:00Z" w16du:dateUtc="2024-12-18T16:00:00Z"/>
        </w:rPr>
      </w:pPr>
      <w:ins w:id="35870" w:author="Quinten Van Woerkom" w:date="2024-12-18T17:00:00Z" w16du:dateUtc="2024-12-18T16:00:00Z">
        <w:r>
          <w:t xml:space="preserve">Data Type: </w:t>
        </w:r>
      </w:ins>
      <w:proofErr w:type="spellStart"/>
      <w:r w:rsidR="004C430C" w:rsidRPr="004424B1">
        <w:t>LocationRepetition</w:t>
      </w:r>
      <w:proofErr w:type="spellEnd"/>
    </w:p>
    <w:p w14:paraId="0CB2A664" w14:textId="3F1F898A" w:rsidR="00825E26" w:rsidRPr="00825E26" w:rsidRDefault="00825E26">
      <w:pPr>
        <w:pStyle w:val="Heading6"/>
        <w:pPrChange w:id="35871" w:author="Quinten Van Woerkom" w:date="2024-12-18T17:00:00Z" w16du:dateUtc="2024-12-18T16:00:00Z">
          <w:pPr>
            <w:pStyle w:val="HeadingNoNumber"/>
          </w:pPr>
        </w:pPrChange>
      </w:pPr>
      <w:ins w:id="35872" w:author="Quinten Van Woerkom" w:date="2024-12-18T17:00:00Z" w16du:dateUtc="2024-12-18T16:00:00Z">
        <w:r>
          <w:t>Overview</w:t>
        </w:r>
      </w:ins>
    </w:p>
    <w:p w14:paraId="55036109" w14:textId="77777777" w:rsidR="004C430C" w:rsidRDefault="004C430C" w:rsidP="00031B8A">
      <w:pPr>
        <w:rPr>
          <w:ins w:id="35873" w:author="Quinten Van Woerkom" w:date="2024-12-18T17:00:00Z" w16du:dateUtc="2024-12-18T16:00:00Z"/>
          <w:lang w:val="en-GB"/>
        </w:rPr>
      </w:pPr>
      <w:r w:rsidRPr="004424B1">
        <w:rPr>
          <w:lang w:val="en-GB"/>
        </w:rPr>
        <w:t>A sub-type of Repetition based on Position.  Separate concrete sub-types provide for repetitions based on generic position and orbital position.</w:t>
      </w:r>
    </w:p>
    <w:p w14:paraId="549BA738" w14:textId="6518EA57" w:rsidR="00825E26" w:rsidRPr="004424B1" w:rsidRDefault="00825E26">
      <w:pPr>
        <w:pStyle w:val="Heading6"/>
        <w:spacing w:before="480" w:after="240"/>
        <w:rPr>
          <w:lang w:val="en-GB"/>
        </w:rPr>
        <w:pPrChange w:id="35874" w:author="Peter Van Der Plas" w:date="2024-12-29T17:33:00Z" w16du:dateUtc="2024-12-29T16:33:00Z">
          <w:pPr/>
        </w:pPrChange>
      </w:pPr>
      <w:ins w:id="35875" w:author="Quinten Van Woerkom" w:date="2024-12-18T17:00:00Z" w16du:dateUtc="2024-12-18T16:00:00Z">
        <w:r>
          <w:rPr>
            <w:lang w:val="en-GB"/>
          </w:rPr>
          <w:t>Definition</w:t>
        </w:r>
      </w:ins>
    </w:p>
    <w:p w14:paraId="7AB8BD63" w14:textId="640A85CB" w:rsidR="00031B8A" w:rsidRPr="004424B1" w:rsidDel="00825E26" w:rsidRDefault="00031B8A">
      <w:pPr>
        <w:spacing w:after="240"/>
        <w:rPr>
          <w:del w:id="35876" w:author="Quinten Van Woerkom" w:date="2024-12-18T17:00:00Z" w16du:dateUtc="2024-12-18T16:00:00Z"/>
          <w:lang w:val="en-GB"/>
        </w:rPr>
        <w:pPrChange w:id="35877" w:author="Quinten Van Woerkom" w:date="2024-12-18T17:00:00Z" w16du:dateUtc="2024-12-18T16:00:00Z">
          <w:pPr>
            <w:spacing w:before="0"/>
          </w:pPr>
        </w:pPrChange>
      </w:pPr>
    </w:p>
    <w:tbl>
      <w:tblPr>
        <w:tblStyle w:val="RBTable"/>
        <w:tblW w:w="9179" w:type="dxa"/>
        <w:tblLayout w:type="fixed"/>
        <w:tblLook w:val="0400" w:firstRow="0" w:lastRow="0" w:firstColumn="0" w:lastColumn="0" w:noHBand="0" w:noVBand="1"/>
        <w:tblCaption w:val="DSC LocationRepetition E6 X"/>
      </w:tblPr>
      <w:tblGrid>
        <w:gridCol w:w="1667"/>
        <w:gridCol w:w="2976"/>
        <w:gridCol w:w="992"/>
        <w:gridCol w:w="1843"/>
        <w:gridCol w:w="709"/>
        <w:gridCol w:w="992"/>
      </w:tblGrid>
      <w:tr w:rsidR="004C430C" w:rsidRPr="004424B1" w14:paraId="52B26D6D" w14:textId="77777777" w:rsidTr="00EB66B3">
        <w:tc>
          <w:tcPr>
            <w:tcW w:w="1667" w:type="dxa"/>
            <w:shd w:val="clear" w:color="auto" w:fill="00CCFF"/>
          </w:tcPr>
          <w:p w14:paraId="7DAE71E7" w14:textId="77777777" w:rsidR="004C430C" w:rsidRPr="004C2D5A" w:rsidRDefault="004C430C" w:rsidP="007B4994">
            <w:pPr>
              <w:pStyle w:val="TableCell"/>
              <w:rPr>
                <w:color w:val="auto"/>
                <w:rPrChange w:id="35878" w:author="Peter Van Der Plas" w:date="2024-12-29T17:33:00Z" w16du:dateUtc="2024-12-29T16:33:00Z">
                  <w:rPr>
                    <w:color w:val="FFFFFF" w:themeColor="background1"/>
                  </w:rPr>
                </w:rPrChange>
              </w:rPr>
            </w:pPr>
            <w:r w:rsidRPr="004C2D5A">
              <w:rPr>
                <w:color w:val="auto"/>
                <w:rPrChange w:id="35879" w:author="Peter Van Der Plas" w:date="2024-12-29T17:33:00Z" w16du:dateUtc="2024-12-29T16:33:00Z">
                  <w:rPr>
                    <w:color w:val="FFFFFF" w:themeColor="background1"/>
                  </w:rPr>
                </w:rPrChange>
              </w:rPr>
              <w:t>Name</w:t>
            </w:r>
          </w:p>
        </w:tc>
        <w:tc>
          <w:tcPr>
            <w:tcW w:w="2976" w:type="dxa"/>
          </w:tcPr>
          <w:p w14:paraId="2854B0BE" w14:textId="77777777" w:rsidR="004C430C" w:rsidRPr="004C2D5A" w:rsidRDefault="004C430C" w:rsidP="007B4994">
            <w:pPr>
              <w:pStyle w:val="TableCell"/>
              <w:rPr>
                <w:b/>
                <w:iCs/>
                <w:rPrChange w:id="35880" w:author="Peter Van Der Plas" w:date="2024-12-29T17:33:00Z" w16du:dateUtc="2024-12-29T16:33:00Z">
                  <w:rPr>
                    <w:b/>
                    <w:i/>
                  </w:rPr>
                </w:rPrChange>
              </w:rPr>
            </w:pPr>
            <w:proofErr w:type="spellStart"/>
            <w:r w:rsidRPr="004C2D5A">
              <w:rPr>
                <w:b/>
                <w:iCs/>
                <w:rPrChange w:id="35881" w:author="Peter Van Der Plas" w:date="2024-12-29T17:33:00Z" w16du:dateUtc="2024-12-29T16:33:00Z">
                  <w:rPr>
                    <w:b/>
                    <w:i/>
                  </w:rPr>
                </w:rPrChange>
              </w:rPr>
              <w:t>LocationRepetition</w:t>
            </w:r>
            <w:proofErr w:type="spellEnd"/>
          </w:p>
        </w:tc>
        <w:tc>
          <w:tcPr>
            <w:tcW w:w="992" w:type="dxa"/>
            <w:shd w:val="clear" w:color="auto" w:fill="00CCFF"/>
          </w:tcPr>
          <w:p w14:paraId="540D2C62" w14:textId="77777777" w:rsidR="004C430C" w:rsidRPr="004C2D5A" w:rsidRDefault="004C430C" w:rsidP="007B4994">
            <w:pPr>
              <w:pStyle w:val="TableCell"/>
              <w:rPr>
                <w:bCs/>
                <w:color w:val="auto"/>
                <w:rPrChange w:id="35882" w:author="Peter Van Der Plas" w:date="2024-12-29T17:33:00Z" w16du:dateUtc="2024-12-29T16:33:00Z">
                  <w:rPr>
                    <w:b/>
                  </w:rPr>
                </w:rPrChange>
              </w:rPr>
            </w:pPr>
            <w:r w:rsidRPr="004C2D5A">
              <w:rPr>
                <w:bCs/>
                <w:color w:val="auto"/>
                <w:rPrChange w:id="35883" w:author="Peter Van Der Plas" w:date="2024-12-29T17:33:00Z" w16du:dateUtc="2024-12-29T16:33:00Z">
                  <w:rPr>
                    <w:b/>
                    <w:color w:val="FFFFFF" w:themeColor="background1"/>
                  </w:rPr>
                </w:rPrChange>
              </w:rPr>
              <w:t>Extends</w:t>
            </w:r>
          </w:p>
        </w:tc>
        <w:tc>
          <w:tcPr>
            <w:tcW w:w="1843" w:type="dxa"/>
          </w:tcPr>
          <w:p w14:paraId="186C90C2" w14:textId="77777777" w:rsidR="004C430C" w:rsidRPr="004C2D5A" w:rsidRDefault="004C430C" w:rsidP="007B4994">
            <w:pPr>
              <w:pStyle w:val="TableCell"/>
              <w:rPr>
                <w:b/>
                <w:iCs/>
                <w:rPrChange w:id="35884" w:author="Peter Van Der Plas" w:date="2024-12-29T17:33:00Z" w16du:dateUtc="2024-12-29T16:33:00Z">
                  <w:rPr>
                    <w:b/>
                    <w:i/>
                  </w:rPr>
                </w:rPrChange>
              </w:rPr>
            </w:pPr>
            <w:r w:rsidRPr="004C2D5A">
              <w:rPr>
                <w:iCs/>
                <w:rPrChange w:id="35885" w:author="Peter Van Der Plas" w:date="2024-12-29T17:33:00Z" w16du:dateUtc="2024-12-29T16:33:00Z">
                  <w:rPr>
                    <w:i/>
                  </w:rPr>
                </w:rPrChange>
              </w:rPr>
              <w:t>Repetition</w:t>
            </w:r>
          </w:p>
        </w:tc>
        <w:tc>
          <w:tcPr>
            <w:tcW w:w="709" w:type="dxa"/>
            <w:shd w:val="clear" w:color="auto" w:fill="00CCFF"/>
          </w:tcPr>
          <w:p w14:paraId="17FA1E32" w14:textId="77777777" w:rsidR="004C430C" w:rsidRPr="004C2D5A" w:rsidRDefault="004C430C" w:rsidP="007B4994">
            <w:pPr>
              <w:pStyle w:val="TableCell"/>
              <w:rPr>
                <w:bCs/>
                <w:color w:val="auto"/>
                <w:rPrChange w:id="35886" w:author="Peter Van Der Plas" w:date="2024-12-29T17:33:00Z" w16du:dateUtc="2024-12-29T16:33:00Z">
                  <w:rPr>
                    <w:b/>
                  </w:rPr>
                </w:rPrChange>
              </w:rPr>
            </w:pPr>
            <w:r w:rsidRPr="004C2D5A">
              <w:rPr>
                <w:bCs/>
                <w:color w:val="auto"/>
                <w:rPrChange w:id="35887" w:author="Peter Van Der Plas" w:date="2024-12-29T17:33:00Z" w16du:dateUtc="2024-12-29T16:33:00Z">
                  <w:rPr>
                    <w:b/>
                    <w:color w:val="FFFFFF" w:themeColor="background1"/>
                  </w:rPr>
                </w:rPrChange>
              </w:rPr>
              <w:t>SFP</w:t>
            </w:r>
          </w:p>
        </w:tc>
        <w:tc>
          <w:tcPr>
            <w:tcW w:w="992" w:type="dxa"/>
          </w:tcPr>
          <w:p w14:paraId="71653515" w14:textId="77777777" w:rsidR="004C430C" w:rsidRPr="004424B1" w:rsidRDefault="004C430C" w:rsidP="007B4994">
            <w:pPr>
              <w:pStyle w:val="TableCell"/>
              <w:jc w:val="right"/>
            </w:pPr>
            <w:r w:rsidRPr="004424B1">
              <w:t>Abstract</w:t>
            </w:r>
          </w:p>
        </w:tc>
      </w:tr>
    </w:tbl>
    <w:p w14:paraId="221CBFBF" w14:textId="57DF396F" w:rsidR="004C430C" w:rsidRDefault="00FE68EE">
      <w:pPr>
        <w:pStyle w:val="Heading5"/>
        <w:spacing w:before="480"/>
        <w:rPr>
          <w:ins w:id="35888" w:author="Quinten Van Woerkom" w:date="2024-12-18T17:01:00Z" w16du:dateUtc="2024-12-18T16:01:00Z"/>
        </w:rPr>
        <w:pPrChange w:id="35889" w:author="Peter Van Der Plas" w:date="2024-12-29T17:33:00Z" w16du:dateUtc="2024-12-29T16:33:00Z">
          <w:pPr>
            <w:pStyle w:val="Heading5"/>
          </w:pPr>
        </w:pPrChange>
      </w:pPr>
      <w:ins w:id="35890" w:author="Quinten Van Woerkom" w:date="2024-12-18T17:01:00Z" w16du:dateUtc="2024-12-18T16:01:00Z">
        <w:r>
          <w:t xml:space="preserve">Data Type: </w:t>
        </w:r>
      </w:ins>
      <w:proofErr w:type="spellStart"/>
      <w:r w:rsidR="004C430C" w:rsidRPr="004424B1">
        <w:t>PositionRepetition</w:t>
      </w:r>
      <w:proofErr w:type="spellEnd"/>
    </w:p>
    <w:p w14:paraId="42D3002B" w14:textId="312B3D9B" w:rsidR="00FE68EE" w:rsidRDefault="00FE68EE" w:rsidP="00FE68EE">
      <w:pPr>
        <w:pStyle w:val="Heading6"/>
        <w:rPr>
          <w:ins w:id="35891" w:author="Quinten Van Woerkom" w:date="2024-12-18T17:01:00Z" w16du:dateUtc="2024-12-18T16:01:00Z"/>
        </w:rPr>
      </w:pPr>
      <w:ins w:id="35892" w:author="Quinten Van Woerkom" w:date="2024-12-18T17:01:00Z" w16du:dateUtc="2024-12-18T16:01:00Z">
        <w:r>
          <w:t>Overview</w:t>
        </w:r>
      </w:ins>
    </w:p>
    <w:p w14:paraId="159704FC" w14:textId="58AE78FE" w:rsidR="00FE68EE" w:rsidRDefault="00FE68EE" w:rsidP="00FE68EE">
      <w:pPr>
        <w:rPr>
          <w:ins w:id="35893" w:author="Quinten Van Woerkom" w:date="2024-12-18T17:02:00Z" w16du:dateUtc="2024-12-18T16:02:00Z"/>
        </w:rPr>
      </w:pPr>
      <w:ins w:id="35894" w:author="Quinten Van Woerkom" w:date="2024-12-18T17:01:00Z" w16du:dateUtc="2024-12-18T16:01:00Z">
        <w:r>
          <w:t xml:space="preserve">A sub-type of Repetition that </w:t>
        </w:r>
      </w:ins>
      <w:ins w:id="35895" w:author="Quinten Van Woerkom" w:date="2024-12-18T17:02:00Z" w16du:dateUtc="2024-12-18T16:02:00Z">
        <w:r>
          <w:t>starts at a given Position and repeats based on separation from each subsequent occurrence.</w:t>
        </w:r>
      </w:ins>
    </w:p>
    <w:p w14:paraId="7A2E5AF9" w14:textId="00970CC1" w:rsidR="00FE68EE" w:rsidRPr="00FE68EE" w:rsidRDefault="00FE68EE">
      <w:pPr>
        <w:pStyle w:val="Heading6"/>
        <w:spacing w:before="480" w:after="240"/>
        <w:pPrChange w:id="35896" w:author="Peter Van Der Plas" w:date="2024-12-29T17:33:00Z" w16du:dateUtc="2024-12-29T16:33:00Z">
          <w:pPr>
            <w:pStyle w:val="HeadingNoNumber"/>
          </w:pPr>
        </w:pPrChange>
      </w:pPr>
      <w:ins w:id="35897" w:author="Quinten Van Woerkom" w:date="2024-12-18T17:02:00Z" w16du:dateUtc="2024-12-18T16:02:00Z">
        <w:r>
          <w:t>Definition</w:t>
        </w:r>
      </w:ins>
    </w:p>
    <w:p w14:paraId="4C9E2979" w14:textId="53A3FCF9" w:rsidR="00951043" w:rsidRPr="004424B1" w:rsidDel="00FE68EE" w:rsidRDefault="00951043">
      <w:pPr>
        <w:keepNext/>
        <w:spacing w:after="240"/>
        <w:rPr>
          <w:del w:id="35898" w:author="Quinten Van Woerkom" w:date="2024-12-18T17:03:00Z" w16du:dateUtc="2024-12-18T16:03:00Z"/>
          <w:lang w:val="en-GB" w:eastAsia="en-GB"/>
        </w:rPr>
        <w:pPrChange w:id="35899" w:author="Quinten Van Woerkom" w:date="2024-12-18T17:03:00Z" w16du:dateUtc="2024-12-18T16:03:00Z">
          <w:pPr>
            <w:keepNext/>
            <w:spacing w:before="0"/>
          </w:pPr>
        </w:pPrChange>
      </w:pPr>
    </w:p>
    <w:tbl>
      <w:tblPr>
        <w:tblStyle w:val="RBTable"/>
        <w:tblW w:w="9179" w:type="dxa"/>
        <w:tblLayout w:type="fixed"/>
        <w:tblLook w:val="0400" w:firstRow="0" w:lastRow="0" w:firstColumn="0" w:lastColumn="0" w:noHBand="0" w:noVBand="1"/>
        <w:tblCaption w:val="DSC PositionRepetition E6"/>
      </w:tblPr>
      <w:tblGrid>
        <w:gridCol w:w="1667"/>
        <w:gridCol w:w="2976"/>
        <w:gridCol w:w="992"/>
        <w:gridCol w:w="1843"/>
        <w:gridCol w:w="709"/>
        <w:gridCol w:w="992"/>
      </w:tblGrid>
      <w:tr w:rsidR="004C430C" w:rsidRPr="004424B1" w14:paraId="1B533D8E" w14:textId="77777777" w:rsidTr="00EB66B3">
        <w:tc>
          <w:tcPr>
            <w:tcW w:w="1667" w:type="dxa"/>
            <w:shd w:val="clear" w:color="auto" w:fill="00CCFF"/>
          </w:tcPr>
          <w:p w14:paraId="43F4D15C" w14:textId="77777777" w:rsidR="004C430C" w:rsidRPr="00AC3598" w:rsidRDefault="004C430C" w:rsidP="00825170">
            <w:pPr>
              <w:pStyle w:val="TableCell"/>
              <w:keepNext/>
              <w:rPr>
                <w:color w:val="auto"/>
                <w:rPrChange w:id="35900" w:author="Peter Van Der Plas" w:date="2024-12-29T17:32:00Z" w16du:dateUtc="2024-12-29T16:32:00Z">
                  <w:rPr>
                    <w:color w:val="FFFFFF" w:themeColor="background1"/>
                  </w:rPr>
                </w:rPrChange>
              </w:rPr>
            </w:pPr>
            <w:r w:rsidRPr="00AC3598">
              <w:rPr>
                <w:color w:val="auto"/>
                <w:rPrChange w:id="35901" w:author="Peter Van Der Plas" w:date="2024-12-29T17:32:00Z" w16du:dateUtc="2024-12-29T16:32:00Z">
                  <w:rPr>
                    <w:color w:val="FFFFFF" w:themeColor="background1"/>
                  </w:rPr>
                </w:rPrChange>
              </w:rPr>
              <w:t>Name</w:t>
            </w:r>
          </w:p>
        </w:tc>
        <w:tc>
          <w:tcPr>
            <w:tcW w:w="2976" w:type="dxa"/>
          </w:tcPr>
          <w:p w14:paraId="2210A17F" w14:textId="77777777" w:rsidR="004C430C" w:rsidRPr="004424B1" w:rsidRDefault="004C430C" w:rsidP="00825170">
            <w:pPr>
              <w:pStyle w:val="TableCell"/>
              <w:keepNext/>
              <w:rPr>
                <w:b/>
              </w:rPr>
            </w:pPr>
            <w:proofErr w:type="spellStart"/>
            <w:r w:rsidRPr="004424B1">
              <w:rPr>
                <w:b/>
              </w:rPr>
              <w:t>PositionRepetition</w:t>
            </w:r>
            <w:proofErr w:type="spellEnd"/>
          </w:p>
        </w:tc>
        <w:tc>
          <w:tcPr>
            <w:tcW w:w="992" w:type="dxa"/>
            <w:shd w:val="clear" w:color="auto" w:fill="00CCFF"/>
          </w:tcPr>
          <w:p w14:paraId="73104E44" w14:textId="77777777" w:rsidR="004C430C" w:rsidRPr="00AC3598" w:rsidRDefault="004C430C" w:rsidP="00825170">
            <w:pPr>
              <w:pStyle w:val="TableCell"/>
              <w:keepNext/>
              <w:rPr>
                <w:bCs/>
                <w:rPrChange w:id="35902" w:author="Peter Van Der Plas" w:date="2024-12-29T17:32:00Z" w16du:dateUtc="2024-12-29T16:32:00Z">
                  <w:rPr>
                    <w:b/>
                  </w:rPr>
                </w:rPrChange>
              </w:rPr>
            </w:pPr>
            <w:r w:rsidRPr="00AC3598">
              <w:rPr>
                <w:bCs/>
                <w:color w:val="auto"/>
                <w:rPrChange w:id="35903" w:author="Peter Van Der Plas" w:date="2024-12-29T17:32:00Z" w16du:dateUtc="2024-12-29T16:32:00Z">
                  <w:rPr>
                    <w:b/>
                    <w:color w:val="FFFFFF" w:themeColor="background1"/>
                  </w:rPr>
                </w:rPrChange>
              </w:rPr>
              <w:t>Extends</w:t>
            </w:r>
          </w:p>
        </w:tc>
        <w:tc>
          <w:tcPr>
            <w:tcW w:w="1843" w:type="dxa"/>
          </w:tcPr>
          <w:p w14:paraId="53976B55" w14:textId="77777777" w:rsidR="004C430C" w:rsidRPr="00AC3598" w:rsidRDefault="004C430C" w:rsidP="00825170">
            <w:pPr>
              <w:pStyle w:val="TableCell"/>
              <w:keepNext/>
              <w:rPr>
                <w:b/>
                <w:iCs/>
                <w:rPrChange w:id="35904" w:author="Peter Van Der Plas" w:date="2024-12-29T17:32:00Z" w16du:dateUtc="2024-12-29T16:32:00Z">
                  <w:rPr>
                    <w:b/>
                    <w:i/>
                  </w:rPr>
                </w:rPrChange>
              </w:rPr>
            </w:pPr>
            <w:proofErr w:type="spellStart"/>
            <w:r w:rsidRPr="00AC3598">
              <w:rPr>
                <w:iCs/>
                <w:rPrChange w:id="35905" w:author="Peter Van Der Plas" w:date="2024-12-29T17:32:00Z" w16du:dateUtc="2024-12-29T16:32:00Z">
                  <w:rPr>
                    <w:i/>
                  </w:rPr>
                </w:rPrChange>
              </w:rPr>
              <w:t>LocationRepetition</w:t>
            </w:r>
            <w:proofErr w:type="spellEnd"/>
          </w:p>
        </w:tc>
        <w:tc>
          <w:tcPr>
            <w:tcW w:w="709" w:type="dxa"/>
            <w:shd w:val="clear" w:color="auto" w:fill="00CCFF"/>
          </w:tcPr>
          <w:p w14:paraId="72FD739E" w14:textId="77777777" w:rsidR="004C430C" w:rsidRPr="00AC3598" w:rsidRDefault="004C430C" w:rsidP="00825170">
            <w:pPr>
              <w:pStyle w:val="TableCell"/>
              <w:keepNext/>
              <w:rPr>
                <w:bCs/>
                <w:color w:val="auto"/>
                <w:rPrChange w:id="35906" w:author="Peter Van Der Plas" w:date="2024-12-29T17:32:00Z" w16du:dateUtc="2024-12-29T16:32:00Z">
                  <w:rPr>
                    <w:b/>
                  </w:rPr>
                </w:rPrChange>
              </w:rPr>
            </w:pPr>
            <w:r w:rsidRPr="00AC3598">
              <w:rPr>
                <w:bCs/>
                <w:color w:val="auto"/>
                <w:rPrChange w:id="35907" w:author="Peter Van Der Plas" w:date="2024-12-29T17:32:00Z" w16du:dateUtc="2024-12-29T16:32:00Z">
                  <w:rPr>
                    <w:b/>
                    <w:color w:val="FFFFFF" w:themeColor="background1"/>
                  </w:rPr>
                </w:rPrChange>
              </w:rPr>
              <w:t>SFP</w:t>
            </w:r>
          </w:p>
        </w:tc>
        <w:tc>
          <w:tcPr>
            <w:tcW w:w="992" w:type="dxa"/>
          </w:tcPr>
          <w:p w14:paraId="00496924" w14:textId="46F20BEC" w:rsidR="004C430C" w:rsidRPr="004424B1" w:rsidRDefault="003D40C2" w:rsidP="00825170">
            <w:pPr>
              <w:pStyle w:val="TableCell"/>
              <w:keepNext/>
              <w:jc w:val="right"/>
            </w:pPr>
            <w:fldSimple w:instr=" SEQ Area \* MERGEFORMAT ">
              <w:ins w:id="35908" w:author="Peter Van Der Plas" w:date="2025-01-01T17:31:00Z" w16du:dateUtc="2025-01-01T16:31:00Z">
                <w:r w:rsidR="006D1623">
                  <w:rPr>
                    <w:noProof/>
                  </w:rPr>
                  <w:t>57</w:t>
                </w:r>
              </w:ins>
              <w:del w:id="35909" w:author="Peter Van Der Plas" w:date="2024-12-29T14:37:00Z" w16du:dateUtc="2024-12-29T13:37:00Z">
                <w:r w:rsidR="00816878" w:rsidDel="00D57A34">
                  <w:rPr>
                    <w:noProof/>
                  </w:rPr>
                  <w:delText>57</w:delText>
                </w:r>
              </w:del>
            </w:fldSimple>
          </w:p>
        </w:tc>
      </w:tr>
    </w:tbl>
    <w:p w14:paraId="636D4242" w14:textId="77777777" w:rsidR="004C430C" w:rsidRPr="004424B1" w:rsidRDefault="004C430C" w:rsidP="00825170">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145EF1F7"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193C5C0" w14:textId="26D9176D" w:rsidR="004C430C" w:rsidRPr="004424B1" w:rsidRDefault="004C430C" w:rsidP="00825170">
            <w:pPr>
              <w:pStyle w:val="TableCell"/>
              <w:keepNext/>
            </w:pPr>
            <w:del w:id="35910" w:author="Quinten Van Woerkom" w:date="2024-11-25T14:50:00Z" w16du:dateUtc="2024-11-25T13:50:00Z">
              <w:r w:rsidRPr="004424B1" w:rsidDel="002B0859">
                <w:delText>Attribute</w:delText>
              </w:r>
            </w:del>
            <w:ins w:id="35911" w:author="Quinten Van Woerkom" w:date="2024-11-25T14:50:00Z" w16du:dateUtc="2024-11-25T13:50:00Z">
              <w:r w:rsidR="002B0859">
                <w:t>Field</w:t>
              </w:r>
            </w:ins>
          </w:p>
        </w:tc>
        <w:tc>
          <w:tcPr>
            <w:tcW w:w="1984" w:type="dxa"/>
          </w:tcPr>
          <w:p w14:paraId="4D16468B"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A9D1CA2"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8606066"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1D0BE2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753A18" w14:textId="77777777" w:rsidR="004C430C" w:rsidRPr="004424B1" w:rsidRDefault="004C430C" w:rsidP="00825170">
            <w:pPr>
              <w:pStyle w:val="TableCell"/>
              <w:keepNext/>
            </w:pPr>
            <w:proofErr w:type="spellStart"/>
            <w:r w:rsidRPr="004424B1">
              <w:t>initialPosition</w:t>
            </w:r>
            <w:proofErr w:type="spellEnd"/>
          </w:p>
        </w:tc>
        <w:tc>
          <w:tcPr>
            <w:tcW w:w="1984" w:type="dxa"/>
          </w:tcPr>
          <w:p w14:paraId="41426863"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r w:rsidRPr="004424B1">
              <w:t>Expression &lt;Position&gt;</w:t>
            </w:r>
          </w:p>
        </w:tc>
        <w:tc>
          <w:tcPr>
            <w:tcW w:w="992" w:type="dxa"/>
          </w:tcPr>
          <w:p w14:paraId="2BAB6440"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931AD42"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r w:rsidRPr="004424B1">
              <w:t>Nominal position of first occurrence.</w:t>
            </w:r>
          </w:p>
        </w:tc>
      </w:tr>
      <w:tr w:rsidR="004C430C" w:rsidRPr="004424B1" w14:paraId="36FE466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01BBDB4" w14:textId="77777777" w:rsidR="004C430C" w:rsidRPr="004424B1" w:rsidRDefault="004C430C" w:rsidP="00825170">
            <w:pPr>
              <w:pStyle w:val="TableCell"/>
              <w:keepNext/>
            </w:pPr>
            <w:proofErr w:type="spellStart"/>
            <w:r w:rsidRPr="004424B1">
              <w:t>repetitionDirection</w:t>
            </w:r>
            <w:proofErr w:type="spellEnd"/>
          </w:p>
        </w:tc>
        <w:tc>
          <w:tcPr>
            <w:tcW w:w="1984" w:type="dxa"/>
          </w:tcPr>
          <w:p w14:paraId="33496C92"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r w:rsidRPr="004424B1">
              <w:t>Expression &lt;Direction&gt;</w:t>
            </w:r>
          </w:p>
        </w:tc>
        <w:tc>
          <w:tcPr>
            <w:tcW w:w="992" w:type="dxa"/>
          </w:tcPr>
          <w:p w14:paraId="22D6F023"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AC7330D"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r w:rsidRPr="004424B1">
              <w:t>Direction of repetition.</w:t>
            </w:r>
          </w:p>
        </w:tc>
      </w:tr>
      <w:tr w:rsidR="004C430C" w:rsidRPr="004424B1" w14:paraId="21BF11D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3DEA3BF" w14:textId="77777777" w:rsidR="004C430C" w:rsidRPr="004424B1" w:rsidRDefault="004C430C" w:rsidP="007B4994">
            <w:pPr>
              <w:pStyle w:val="TableCell"/>
            </w:pPr>
            <w:r w:rsidRPr="004424B1">
              <w:t>separation</w:t>
            </w:r>
          </w:p>
        </w:tc>
        <w:tc>
          <w:tcPr>
            <w:tcW w:w="1984" w:type="dxa"/>
          </w:tcPr>
          <w:p w14:paraId="1F3CAC2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75A639B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501665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required Distance between occurrences.</w:t>
            </w:r>
          </w:p>
        </w:tc>
      </w:tr>
      <w:tr w:rsidR="004C430C" w:rsidRPr="004424B1" w14:paraId="36DE52B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A1CF5FF" w14:textId="77777777" w:rsidR="004C430C" w:rsidRPr="004424B1" w:rsidRDefault="004C430C" w:rsidP="007B4994">
            <w:pPr>
              <w:pStyle w:val="TableCell"/>
            </w:pPr>
            <w:r w:rsidRPr="004424B1">
              <w:t>tolerance</w:t>
            </w:r>
          </w:p>
        </w:tc>
        <w:tc>
          <w:tcPr>
            <w:tcW w:w="1984" w:type="dxa"/>
          </w:tcPr>
          <w:p w14:paraId="0415FFA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5AFD25C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C9EE5B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The allowed tolerance (+/-) in the required distance between occurrences, the interpretation of which is dependent on the </w:t>
            </w:r>
            <w:proofErr w:type="spellStart"/>
            <w:r w:rsidRPr="004424B1">
              <w:t>separationType</w:t>
            </w:r>
            <w:proofErr w:type="spellEnd"/>
            <w:r w:rsidRPr="004424B1">
              <w:t>.</w:t>
            </w:r>
          </w:p>
        </w:tc>
      </w:tr>
      <w:tr w:rsidR="004C430C" w:rsidRPr="004424B1" w14:paraId="51B70E4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A186F7B" w14:textId="77777777" w:rsidR="004C430C" w:rsidRPr="004424B1" w:rsidRDefault="004C430C" w:rsidP="007B4994">
            <w:pPr>
              <w:pStyle w:val="TableCell"/>
            </w:pPr>
            <w:r w:rsidRPr="004424B1">
              <w:t>units</w:t>
            </w:r>
          </w:p>
        </w:tc>
        <w:tc>
          <w:tcPr>
            <w:tcW w:w="1984" w:type="dxa"/>
          </w:tcPr>
          <w:p w14:paraId="66798737" w14:textId="7F5DE53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5F45386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D917EB6" w14:textId="032583AF"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35912"/>
            <w:r w:rsidRPr="004424B1">
              <w:t>The units used for separation and tolerance</w:t>
            </w:r>
            <w:ins w:id="35913" w:author="Quinten Van Woerkom" w:date="2024-12-12T14:11:00Z" w16du:dateUtc="2024-12-12T13:11:00Z">
              <w:r w:rsidR="00804D95">
                <w:t>.</w:t>
              </w:r>
            </w:ins>
            <w:del w:id="35914" w:author="Quinten Van Woerkom" w:date="2024-12-12T14:09:00Z" w16du:dateUtc="2024-12-12T13:09:00Z">
              <w:r w:rsidR="00772CD9" w:rsidRPr="004424B1" w:rsidDel="00804D95">
                <w:delText xml:space="preserve">, as defined in reference </w:delText>
              </w:r>
              <w:r w:rsidR="00772CD9" w:rsidRPr="004424B1" w:rsidDel="00804D95">
                <w:fldChar w:fldCharType="begin"/>
              </w:r>
              <w:r w:rsidR="00772CD9" w:rsidRPr="004424B1" w:rsidDel="00804D95">
                <w:delInstrText xml:space="preserve"> REF R_509x0b1PointingRequestMessage \h </w:delInstrText>
              </w:r>
              <w:r w:rsidR="00772CD9" w:rsidRPr="004424B1" w:rsidDel="00804D95">
                <w:fldChar w:fldCharType="separate"/>
              </w:r>
              <w:r w:rsidR="00BF1AC4" w:rsidRPr="004424B1" w:rsidDel="00804D95">
                <w:delText>[</w:delText>
              </w:r>
              <w:r w:rsidR="00BF1AC4" w:rsidDel="00804D95">
                <w:rPr>
                  <w:noProof/>
                </w:rPr>
                <w:delText>D6</w:delText>
              </w:r>
              <w:r w:rsidR="00BF1AC4" w:rsidRPr="004424B1" w:rsidDel="00804D95">
                <w:delText>]</w:delText>
              </w:r>
              <w:r w:rsidR="00772CD9" w:rsidRPr="004424B1" w:rsidDel="00804D95">
                <w:fldChar w:fldCharType="end"/>
              </w:r>
              <w:r w:rsidR="00772CD9" w:rsidRPr="004424B1" w:rsidDel="00804D95">
                <w:delText xml:space="preserve"> annex D</w:delText>
              </w:r>
            </w:del>
            <w:commentRangeEnd w:id="35912"/>
            <w:r w:rsidR="00804D95">
              <w:rPr>
                <w:rStyle w:val="CommentReference"/>
                <w:rFonts w:cs="Times New Roman"/>
                <w:lang w:val="en-US" w:eastAsia="en-US"/>
              </w:rPr>
              <w:commentReference w:id="35912"/>
            </w:r>
            <w:del w:id="35915" w:author="Quinten Van Woerkom" w:date="2024-12-12T14:09:00Z" w16du:dateUtc="2024-12-12T13:09:00Z">
              <w:r w:rsidR="00772CD9" w:rsidRPr="004424B1" w:rsidDel="00804D95">
                <w:delText>.</w:delText>
              </w:r>
            </w:del>
          </w:p>
        </w:tc>
      </w:tr>
    </w:tbl>
    <w:p w14:paraId="76AB342C" w14:textId="21612B30" w:rsidR="004C430C" w:rsidRDefault="00FE68EE">
      <w:pPr>
        <w:pStyle w:val="Heading5"/>
        <w:spacing w:before="480"/>
        <w:rPr>
          <w:ins w:id="35916" w:author="Quinten Van Woerkom" w:date="2024-12-18T17:03:00Z" w16du:dateUtc="2024-12-18T16:03:00Z"/>
        </w:rPr>
        <w:pPrChange w:id="35917" w:author="Peter Van Der Plas" w:date="2024-12-29T17:32:00Z" w16du:dateUtc="2024-12-29T16:32:00Z">
          <w:pPr>
            <w:pStyle w:val="Heading5"/>
          </w:pPr>
        </w:pPrChange>
      </w:pPr>
      <w:ins w:id="35918" w:author="Quinten Van Woerkom" w:date="2024-12-18T17:03:00Z" w16du:dateUtc="2024-12-18T16:03:00Z">
        <w:r>
          <w:t xml:space="preserve">Data Type: </w:t>
        </w:r>
      </w:ins>
      <w:proofErr w:type="spellStart"/>
      <w:r w:rsidR="004C430C" w:rsidRPr="004424B1">
        <w:t>OrbitRepetition</w:t>
      </w:r>
      <w:proofErr w:type="spellEnd"/>
    </w:p>
    <w:p w14:paraId="75B433F5" w14:textId="4F2065BC" w:rsidR="00FE68EE" w:rsidRPr="00FE68EE" w:rsidRDefault="00FE68EE">
      <w:pPr>
        <w:pStyle w:val="Heading6"/>
        <w:pPrChange w:id="35919" w:author="Quinten Van Woerkom" w:date="2024-12-18T17:03:00Z" w16du:dateUtc="2024-12-18T16:03:00Z">
          <w:pPr>
            <w:pStyle w:val="HeadingNoNumber"/>
          </w:pPr>
        </w:pPrChange>
      </w:pPr>
      <w:ins w:id="35920" w:author="Quinten Van Woerkom" w:date="2024-12-18T17:03:00Z" w16du:dateUtc="2024-12-18T16:03:00Z">
        <w:r>
          <w:t>Overview</w:t>
        </w:r>
      </w:ins>
    </w:p>
    <w:p w14:paraId="20FD6449" w14:textId="77777777" w:rsidR="004C430C" w:rsidRDefault="004C430C" w:rsidP="00031B8A">
      <w:pPr>
        <w:rPr>
          <w:ins w:id="35921" w:author="Quinten Van Woerkom" w:date="2024-12-18T17:03:00Z" w16du:dateUtc="2024-12-18T16:03:00Z"/>
          <w:lang w:val="en-GB"/>
        </w:rPr>
      </w:pPr>
      <w:r w:rsidRPr="004424B1">
        <w:rPr>
          <w:lang w:val="en-GB"/>
        </w:rPr>
        <w:t>A sub-type of Repetition based on the orbital cycle.</w:t>
      </w:r>
    </w:p>
    <w:p w14:paraId="4C353455" w14:textId="60D99DDC" w:rsidR="00FE68EE" w:rsidRPr="004424B1" w:rsidRDefault="00FE68EE">
      <w:pPr>
        <w:pStyle w:val="Heading6"/>
        <w:spacing w:before="480" w:after="240"/>
        <w:rPr>
          <w:lang w:val="en-GB"/>
        </w:rPr>
        <w:pPrChange w:id="35922" w:author="Peter Van Der Plas" w:date="2024-12-29T17:31:00Z" w16du:dateUtc="2024-12-29T16:31:00Z">
          <w:pPr/>
        </w:pPrChange>
      </w:pPr>
      <w:ins w:id="35923" w:author="Quinten Van Woerkom" w:date="2024-12-18T17:03:00Z" w16du:dateUtc="2024-12-18T16:03:00Z">
        <w:r>
          <w:rPr>
            <w:lang w:val="en-GB"/>
          </w:rPr>
          <w:t>Definition</w:t>
        </w:r>
      </w:ins>
    </w:p>
    <w:p w14:paraId="35B1CBCE" w14:textId="0228C4B1" w:rsidR="00031B8A" w:rsidRPr="004424B1" w:rsidDel="00FE68EE" w:rsidRDefault="00031B8A">
      <w:pPr>
        <w:spacing w:after="240"/>
        <w:rPr>
          <w:del w:id="35924" w:author="Quinten Van Woerkom" w:date="2024-12-18T17:03:00Z" w16du:dateUtc="2024-12-18T16:03:00Z"/>
          <w:lang w:val="en-GB"/>
        </w:rPr>
        <w:pPrChange w:id="35925" w:author="Quinten Van Woerkom" w:date="2024-12-18T17:03:00Z" w16du:dateUtc="2024-12-18T16:03:00Z">
          <w:pPr>
            <w:spacing w:before="0"/>
          </w:pPr>
        </w:pPrChange>
      </w:pPr>
    </w:p>
    <w:tbl>
      <w:tblPr>
        <w:tblStyle w:val="RBTable"/>
        <w:tblW w:w="9179" w:type="dxa"/>
        <w:tblLayout w:type="fixed"/>
        <w:tblLook w:val="0400" w:firstRow="0" w:lastRow="0" w:firstColumn="0" w:lastColumn="0" w:noHBand="0" w:noVBand="1"/>
        <w:tblCaption w:val="DSC OrbitRepetition E6"/>
        <w:tblPrChange w:id="35926" w:author="Peter Van Der Plas" w:date="2024-12-29T17:31:00Z" w16du:dateUtc="2024-12-29T16:31:00Z">
          <w:tblPr>
            <w:tblStyle w:val="RBTable"/>
            <w:tblW w:w="9179" w:type="dxa"/>
            <w:tblLayout w:type="fixed"/>
            <w:tblLook w:val="0480" w:firstRow="0" w:lastRow="0" w:firstColumn="1" w:lastColumn="0" w:noHBand="0" w:noVBand="1"/>
            <w:tblCaption w:val="DSC OrbitRepetition E6"/>
          </w:tblPr>
        </w:tblPrChange>
      </w:tblPr>
      <w:tblGrid>
        <w:gridCol w:w="1529"/>
        <w:gridCol w:w="1530"/>
        <w:gridCol w:w="1530"/>
        <w:gridCol w:w="1530"/>
        <w:gridCol w:w="1530"/>
        <w:gridCol w:w="1530"/>
        <w:tblGridChange w:id="35927">
          <w:tblGrid>
            <w:gridCol w:w="1529"/>
            <w:gridCol w:w="138"/>
            <w:gridCol w:w="1392"/>
            <w:gridCol w:w="1530"/>
            <w:gridCol w:w="54"/>
            <w:gridCol w:w="992"/>
            <w:gridCol w:w="484"/>
            <w:gridCol w:w="1359"/>
            <w:gridCol w:w="171"/>
            <w:gridCol w:w="538"/>
            <w:gridCol w:w="992"/>
          </w:tblGrid>
        </w:tblGridChange>
      </w:tblGrid>
      <w:tr w:rsidR="004C430C" w:rsidRPr="004424B1" w14:paraId="0785B307" w14:textId="77777777" w:rsidTr="00AC3598">
        <w:tc>
          <w:tcPr>
            <w:tcW w:w="0" w:type="dxa"/>
            <w:shd w:val="clear" w:color="auto" w:fill="00CCFF"/>
            <w:tcPrChange w:id="35928" w:author="Peter Van Der Plas" w:date="2024-12-29T17:31:00Z" w16du:dateUtc="2024-12-29T16:31:00Z">
              <w:tcPr>
                <w:tcW w:w="1667" w:type="dxa"/>
                <w:gridSpan w:val="2"/>
                <w:shd w:val="clear" w:color="auto" w:fill="662382" w:themeFill="text2"/>
              </w:tcPr>
            </w:tcPrChange>
          </w:tcPr>
          <w:p w14:paraId="33FD185E" w14:textId="77777777" w:rsidR="004C430C" w:rsidRPr="00AC3598" w:rsidRDefault="004C430C" w:rsidP="007B4994">
            <w:pPr>
              <w:pStyle w:val="TableCell"/>
              <w:rPr>
                <w:color w:val="auto"/>
                <w:rPrChange w:id="35929" w:author="Peter Van Der Plas" w:date="2024-12-29T17:31:00Z" w16du:dateUtc="2024-12-29T16:31:00Z">
                  <w:rPr>
                    <w:color w:val="FFFFFF" w:themeColor="background1"/>
                  </w:rPr>
                </w:rPrChange>
              </w:rPr>
            </w:pPr>
            <w:r w:rsidRPr="00AC3598">
              <w:rPr>
                <w:color w:val="auto"/>
                <w:rPrChange w:id="35930" w:author="Peter Van Der Plas" w:date="2024-12-29T17:31:00Z" w16du:dateUtc="2024-12-29T16:31:00Z">
                  <w:rPr>
                    <w:color w:val="FFFFFF" w:themeColor="background1"/>
                  </w:rPr>
                </w:rPrChange>
              </w:rPr>
              <w:t>Name</w:t>
            </w:r>
          </w:p>
        </w:tc>
        <w:tc>
          <w:tcPr>
            <w:tcW w:w="0" w:type="dxa"/>
            <w:tcPrChange w:id="35931" w:author="Peter Van Der Plas" w:date="2024-12-29T17:31:00Z" w16du:dateUtc="2024-12-29T16:31:00Z">
              <w:tcPr>
                <w:tcW w:w="2976" w:type="dxa"/>
                <w:gridSpan w:val="3"/>
              </w:tcPr>
            </w:tcPrChange>
          </w:tcPr>
          <w:p w14:paraId="0F9C8B71" w14:textId="77777777" w:rsidR="004C430C" w:rsidRPr="004424B1" w:rsidRDefault="004C430C" w:rsidP="007B4994">
            <w:pPr>
              <w:pStyle w:val="TableCell"/>
              <w:rPr>
                <w:b/>
              </w:rPr>
            </w:pPr>
            <w:proofErr w:type="spellStart"/>
            <w:r w:rsidRPr="004424B1">
              <w:rPr>
                <w:b/>
              </w:rPr>
              <w:t>OrbitRepetition</w:t>
            </w:r>
            <w:proofErr w:type="spellEnd"/>
          </w:p>
        </w:tc>
        <w:tc>
          <w:tcPr>
            <w:tcW w:w="0" w:type="dxa"/>
            <w:shd w:val="clear" w:color="auto" w:fill="00CCFF"/>
            <w:tcPrChange w:id="35932" w:author="Peter Van Der Plas" w:date="2024-12-29T17:31:00Z" w16du:dateUtc="2024-12-29T16:31:00Z">
              <w:tcPr>
                <w:tcW w:w="992" w:type="dxa"/>
                <w:shd w:val="clear" w:color="auto" w:fill="662382" w:themeFill="text2"/>
              </w:tcPr>
            </w:tcPrChange>
          </w:tcPr>
          <w:p w14:paraId="039E37DC" w14:textId="77777777" w:rsidR="004C430C" w:rsidRPr="00AC3598" w:rsidRDefault="004C430C" w:rsidP="007B4994">
            <w:pPr>
              <w:pStyle w:val="TableCell"/>
              <w:rPr>
                <w:bCs/>
                <w:rPrChange w:id="35933" w:author="Peter Van Der Plas" w:date="2024-12-29T17:31:00Z" w16du:dateUtc="2024-12-29T16:31:00Z">
                  <w:rPr>
                    <w:b/>
                  </w:rPr>
                </w:rPrChange>
              </w:rPr>
            </w:pPr>
            <w:r w:rsidRPr="00AC3598">
              <w:rPr>
                <w:bCs/>
                <w:color w:val="auto"/>
                <w:rPrChange w:id="35934" w:author="Peter Van Der Plas" w:date="2024-12-29T17:31:00Z" w16du:dateUtc="2024-12-29T16:31:00Z">
                  <w:rPr>
                    <w:b/>
                    <w:color w:val="FFFFFF" w:themeColor="background1"/>
                  </w:rPr>
                </w:rPrChange>
              </w:rPr>
              <w:t>Extends</w:t>
            </w:r>
          </w:p>
        </w:tc>
        <w:tc>
          <w:tcPr>
            <w:tcW w:w="0" w:type="dxa"/>
            <w:tcPrChange w:id="35935" w:author="Peter Van Der Plas" w:date="2024-12-29T17:31:00Z" w16du:dateUtc="2024-12-29T16:31:00Z">
              <w:tcPr>
                <w:tcW w:w="1843" w:type="dxa"/>
                <w:gridSpan w:val="2"/>
              </w:tcPr>
            </w:tcPrChange>
          </w:tcPr>
          <w:p w14:paraId="67D1A32C" w14:textId="77777777" w:rsidR="004C430C" w:rsidRPr="00AC3598" w:rsidRDefault="004C430C" w:rsidP="007B4994">
            <w:pPr>
              <w:pStyle w:val="TableCell"/>
              <w:rPr>
                <w:b/>
                <w:iCs/>
                <w:rPrChange w:id="35936" w:author="Peter Van Der Plas" w:date="2024-12-29T17:31:00Z" w16du:dateUtc="2024-12-29T16:31:00Z">
                  <w:rPr>
                    <w:b/>
                    <w:i/>
                  </w:rPr>
                </w:rPrChange>
              </w:rPr>
            </w:pPr>
            <w:proofErr w:type="spellStart"/>
            <w:r w:rsidRPr="00AC3598">
              <w:rPr>
                <w:iCs/>
                <w:rPrChange w:id="35937" w:author="Peter Van Der Plas" w:date="2024-12-29T17:31:00Z" w16du:dateUtc="2024-12-29T16:31:00Z">
                  <w:rPr>
                    <w:i/>
                  </w:rPr>
                </w:rPrChange>
              </w:rPr>
              <w:t>LocationRepetition</w:t>
            </w:r>
            <w:proofErr w:type="spellEnd"/>
          </w:p>
        </w:tc>
        <w:tc>
          <w:tcPr>
            <w:tcW w:w="0" w:type="dxa"/>
            <w:shd w:val="clear" w:color="auto" w:fill="00CCFF"/>
            <w:tcPrChange w:id="35938" w:author="Peter Van Der Plas" w:date="2024-12-29T17:31:00Z" w16du:dateUtc="2024-12-29T16:31:00Z">
              <w:tcPr>
                <w:tcW w:w="709" w:type="dxa"/>
                <w:gridSpan w:val="2"/>
                <w:shd w:val="clear" w:color="auto" w:fill="662382" w:themeFill="text2"/>
              </w:tcPr>
            </w:tcPrChange>
          </w:tcPr>
          <w:p w14:paraId="706DCE49" w14:textId="77777777" w:rsidR="004C430C" w:rsidRPr="00AC3598" w:rsidRDefault="004C430C" w:rsidP="007B4994">
            <w:pPr>
              <w:pStyle w:val="TableCell"/>
              <w:rPr>
                <w:bCs/>
                <w:color w:val="auto"/>
                <w:rPrChange w:id="35939" w:author="Peter Van Der Plas" w:date="2024-12-29T17:31:00Z" w16du:dateUtc="2024-12-29T16:31:00Z">
                  <w:rPr>
                    <w:b/>
                  </w:rPr>
                </w:rPrChange>
              </w:rPr>
            </w:pPr>
            <w:r w:rsidRPr="00AC3598">
              <w:rPr>
                <w:bCs/>
                <w:color w:val="auto"/>
                <w:rPrChange w:id="35940" w:author="Peter Van Der Plas" w:date="2024-12-29T17:31:00Z" w16du:dateUtc="2024-12-29T16:31:00Z">
                  <w:rPr>
                    <w:b/>
                    <w:color w:val="FFFFFF" w:themeColor="background1"/>
                  </w:rPr>
                </w:rPrChange>
              </w:rPr>
              <w:t>SFP</w:t>
            </w:r>
          </w:p>
        </w:tc>
        <w:tc>
          <w:tcPr>
            <w:tcW w:w="0" w:type="dxa"/>
            <w:tcPrChange w:id="35941" w:author="Peter Van Der Plas" w:date="2024-12-29T17:31:00Z" w16du:dateUtc="2024-12-29T16:31:00Z">
              <w:tcPr>
                <w:tcW w:w="992" w:type="dxa"/>
              </w:tcPr>
            </w:tcPrChange>
          </w:tcPr>
          <w:p w14:paraId="3F8FB7A9" w14:textId="3DAD0614" w:rsidR="004C430C" w:rsidRPr="004424B1" w:rsidRDefault="003D40C2" w:rsidP="007B4994">
            <w:pPr>
              <w:pStyle w:val="TableCell"/>
              <w:jc w:val="right"/>
            </w:pPr>
            <w:fldSimple w:instr=" SEQ Area \* MERGEFORMAT ">
              <w:ins w:id="35942" w:author="Peter Van Der Plas" w:date="2025-01-01T17:31:00Z" w16du:dateUtc="2025-01-01T16:31:00Z">
                <w:r w:rsidR="006D1623">
                  <w:rPr>
                    <w:noProof/>
                  </w:rPr>
                  <w:t>58</w:t>
                </w:r>
              </w:ins>
              <w:del w:id="35943" w:author="Peter Van Der Plas" w:date="2024-12-29T14:37:00Z" w16du:dateUtc="2024-12-29T13:37:00Z">
                <w:r w:rsidR="00816878" w:rsidDel="00D57A34">
                  <w:rPr>
                    <w:noProof/>
                  </w:rPr>
                  <w:delText>58</w:delText>
                </w:r>
              </w:del>
            </w:fldSimple>
          </w:p>
        </w:tc>
      </w:tr>
    </w:tbl>
    <w:p w14:paraId="2F31C4D9"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73694C58"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359803E" w14:textId="0C3CF68D" w:rsidR="004C430C" w:rsidRPr="004424B1" w:rsidRDefault="004C430C" w:rsidP="007B4994">
            <w:pPr>
              <w:pStyle w:val="TableCell"/>
            </w:pPr>
            <w:del w:id="35944" w:author="Quinten Van Woerkom" w:date="2024-11-25T14:50:00Z" w16du:dateUtc="2024-11-25T13:50:00Z">
              <w:r w:rsidRPr="004424B1" w:rsidDel="002B0859">
                <w:delText>Attribute</w:delText>
              </w:r>
            </w:del>
            <w:ins w:id="35945" w:author="Quinten Van Woerkom" w:date="2024-11-25T14:50:00Z" w16du:dateUtc="2024-11-25T13:50:00Z">
              <w:r w:rsidR="002B0859">
                <w:t>Field</w:t>
              </w:r>
            </w:ins>
          </w:p>
        </w:tc>
        <w:tc>
          <w:tcPr>
            <w:tcW w:w="1984" w:type="dxa"/>
          </w:tcPr>
          <w:p w14:paraId="3B9981F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0B1BF0D2"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9F2671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451E95B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9A2C342" w14:textId="77777777" w:rsidR="004C430C" w:rsidRPr="004424B1" w:rsidRDefault="004C430C" w:rsidP="007B4994">
            <w:pPr>
              <w:pStyle w:val="TableCell"/>
            </w:pPr>
            <w:proofErr w:type="spellStart"/>
            <w:r w:rsidRPr="004424B1">
              <w:t>orbitNumber</w:t>
            </w:r>
            <w:proofErr w:type="spellEnd"/>
          </w:p>
        </w:tc>
        <w:tc>
          <w:tcPr>
            <w:tcW w:w="1984" w:type="dxa"/>
          </w:tcPr>
          <w:p w14:paraId="6429750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Long&gt;</w:t>
            </w:r>
          </w:p>
        </w:tc>
        <w:tc>
          <w:tcPr>
            <w:tcW w:w="992" w:type="dxa"/>
          </w:tcPr>
          <w:p w14:paraId="257C1E6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28BB8A9" w14:textId="77777777" w:rsidR="004C430C" w:rsidRDefault="004C430C" w:rsidP="007B4994">
            <w:pPr>
              <w:pStyle w:val="TableCell"/>
              <w:cnfStyle w:val="000000000000" w:firstRow="0" w:lastRow="0" w:firstColumn="0" w:lastColumn="0" w:oddVBand="0" w:evenVBand="0" w:oddHBand="0" w:evenHBand="0" w:firstRowFirstColumn="0" w:firstRowLastColumn="0" w:lastRowFirstColumn="0" w:lastRowLastColumn="0"/>
              <w:rPr>
                <w:ins w:id="35946" w:author="Quinten Van Woerkom" w:date="2024-12-02T15:46:00Z" w16du:dateUtc="2024-12-02T14:46:00Z"/>
              </w:rPr>
            </w:pPr>
            <w:r w:rsidRPr="004424B1">
              <w:t xml:space="preserve">Orbit number for the first occurrence.  Depending on the </w:t>
            </w:r>
            <w:proofErr w:type="spellStart"/>
            <w:r w:rsidRPr="004424B1">
              <w:t>relativeOrbit</w:t>
            </w:r>
            <w:proofErr w:type="spellEnd"/>
            <w:r w:rsidRPr="004424B1">
              <w:t xml:space="preserve"> flag, the orbit number may be absolute (since start of mission) or relative (to the orbital repeat cycle).</w:t>
            </w:r>
          </w:p>
          <w:p w14:paraId="25A85055" w14:textId="0F7A9ED2" w:rsidR="00CC1FE0" w:rsidRPr="004424B1" w:rsidRDefault="00CC1FE0" w:rsidP="007B4994">
            <w:pPr>
              <w:pStyle w:val="TableCell"/>
              <w:cnfStyle w:val="000000000000" w:firstRow="0" w:lastRow="0" w:firstColumn="0" w:lastColumn="0" w:oddVBand="0" w:evenVBand="0" w:oddHBand="0" w:evenHBand="0" w:firstRowFirstColumn="0" w:firstRowLastColumn="0" w:lastRowFirstColumn="0" w:lastRowLastColumn="0"/>
            </w:pPr>
            <w:commentRangeStart w:id="35947"/>
            <w:commentRangeStart w:id="35948"/>
            <w:ins w:id="35949" w:author="Quinten Van Woerkom" w:date="2024-12-02T15:46:00Z" w16du:dateUtc="2024-12-02T14:46:00Z">
              <w:r>
                <w:t xml:space="preserve">The datum with respect to which the orbit number is counted is </w:t>
              </w:r>
              <w:proofErr w:type="gramStart"/>
              <w:r>
                <w:t>mission-specific</w:t>
              </w:r>
              <w:proofErr w:type="gramEnd"/>
              <w:r>
                <w:t>.</w:t>
              </w:r>
            </w:ins>
            <w:commentRangeEnd w:id="35947"/>
            <w:ins w:id="35950" w:author="Quinten Van Woerkom" w:date="2024-12-02T15:47:00Z" w16du:dateUtc="2024-12-02T14:47:00Z">
              <w:r>
                <w:rPr>
                  <w:rStyle w:val="CommentReference"/>
                  <w:rFonts w:cs="Times New Roman"/>
                  <w:lang w:val="en-US" w:eastAsia="en-US"/>
                </w:rPr>
                <w:commentReference w:id="35947"/>
              </w:r>
            </w:ins>
            <w:commentRangeEnd w:id="35948"/>
            <w:ins w:id="35951" w:author="Quinten Van Woerkom" w:date="2024-12-02T16:04:00Z" w16du:dateUtc="2024-12-02T15:04:00Z">
              <w:r w:rsidR="00956BF4">
                <w:rPr>
                  <w:rStyle w:val="CommentReference"/>
                  <w:rFonts w:cs="Times New Roman"/>
                  <w:lang w:val="en-US" w:eastAsia="en-US"/>
                </w:rPr>
                <w:commentReference w:id="35948"/>
              </w:r>
            </w:ins>
          </w:p>
        </w:tc>
      </w:tr>
      <w:tr w:rsidR="004C430C" w:rsidRPr="004424B1" w14:paraId="3390F97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1622FDF" w14:textId="77777777" w:rsidR="004C430C" w:rsidRPr="004424B1" w:rsidRDefault="004C430C" w:rsidP="007B4994">
            <w:pPr>
              <w:pStyle w:val="TableCell"/>
            </w:pPr>
            <w:proofErr w:type="spellStart"/>
            <w:r w:rsidRPr="004424B1">
              <w:t>relativeOrbit</w:t>
            </w:r>
            <w:proofErr w:type="spellEnd"/>
          </w:p>
        </w:tc>
        <w:tc>
          <w:tcPr>
            <w:tcW w:w="1984" w:type="dxa"/>
          </w:tcPr>
          <w:p w14:paraId="6ED3662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3F031F2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5CF7A3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Flag indicating if the orbit number is absolute or relative to the orbital repeat cycle.</w:t>
            </w:r>
          </w:p>
        </w:tc>
      </w:tr>
      <w:tr w:rsidR="004C430C" w:rsidRPr="004424B1" w14:paraId="0C43281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BBED70B" w14:textId="77777777" w:rsidR="004C430C" w:rsidRPr="004424B1" w:rsidRDefault="004C430C" w:rsidP="007B4994">
            <w:pPr>
              <w:pStyle w:val="TableCell"/>
            </w:pPr>
            <w:proofErr w:type="spellStart"/>
            <w:r w:rsidRPr="004424B1">
              <w:t>orbitSeparation</w:t>
            </w:r>
            <w:proofErr w:type="spellEnd"/>
          </w:p>
        </w:tc>
        <w:tc>
          <w:tcPr>
            <w:tcW w:w="1984" w:type="dxa"/>
          </w:tcPr>
          <w:p w14:paraId="434C9D2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Long&gt;</w:t>
            </w:r>
          </w:p>
        </w:tc>
        <w:tc>
          <w:tcPr>
            <w:tcW w:w="992" w:type="dxa"/>
          </w:tcPr>
          <w:p w14:paraId="6D35F16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97AEF8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The required number of orbits separation between occurrences.  If </w:t>
            </w:r>
            <w:proofErr w:type="spellStart"/>
            <w:r w:rsidRPr="004424B1">
              <w:t>orbitNumber</w:t>
            </w:r>
            <w:proofErr w:type="spellEnd"/>
            <w:r w:rsidRPr="004424B1">
              <w:t xml:space="preserve"> is Relative and the required repetition is once per repeat cycle, this is the number of orbits in the repeat cycle, but the value 0 may also be used.</w:t>
            </w:r>
          </w:p>
        </w:tc>
      </w:tr>
      <w:tr w:rsidR="004C430C" w:rsidRPr="004424B1" w14:paraId="158288B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764E5DA" w14:textId="77777777" w:rsidR="004C430C" w:rsidRPr="004424B1" w:rsidRDefault="004C430C" w:rsidP="007B4994">
            <w:pPr>
              <w:pStyle w:val="TableCell"/>
            </w:pPr>
            <w:proofErr w:type="spellStart"/>
            <w:r w:rsidRPr="004424B1">
              <w:t>angleSeparation</w:t>
            </w:r>
            <w:proofErr w:type="spellEnd"/>
          </w:p>
        </w:tc>
        <w:tc>
          <w:tcPr>
            <w:tcW w:w="1984" w:type="dxa"/>
          </w:tcPr>
          <w:p w14:paraId="44D28F3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5CCD4BE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AE6DB9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required angular separation between occurrences.  This allows for multiple repetitions within an orbit.  The value 0 indicates only one occurrence within the orbit.</w:t>
            </w:r>
          </w:p>
        </w:tc>
      </w:tr>
      <w:tr w:rsidR="004C430C" w:rsidRPr="004424B1" w14:paraId="144EDCD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BC4C1E8" w14:textId="77777777" w:rsidR="004C430C" w:rsidRPr="004424B1" w:rsidRDefault="004C430C" w:rsidP="007B4994">
            <w:pPr>
              <w:pStyle w:val="TableCell"/>
            </w:pPr>
            <w:proofErr w:type="spellStart"/>
            <w:r w:rsidRPr="004424B1">
              <w:t>orbitAngle</w:t>
            </w:r>
            <w:proofErr w:type="spellEnd"/>
          </w:p>
        </w:tc>
        <w:tc>
          <w:tcPr>
            <w:tcW w:w="1984" w:type="dxa"/>
          </w:tcPr>
          <w:p w14:paraId="564FB5C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4AFE4F1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92DFCF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required position of the first occurrence within the orbit expressed as an angle.</w:t>
            </w:r>
          </w:p>
        </w:tc>
      </w:tr>
      <w:tr w:rsidR="004C430C" w:rsidRPr="004424B1" w14:paraId="0914DF4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079D0CF" w14:textId="77777777" w:rsidR="004C430C" w:rsidRPr="004424B1" w:rsidRDefault="004C430C" w:rsidP="007B4994">
            <w:pPr>
              <w:pStyle w:val="TableCell"/>
            </w:pPr>
            <w:r w:rsidRPr="004424B1">
              <w:t>tolerance</w:t>
            </w:r>
          </w:p>
        </w:tc>
        <w:tc>
          <w:tcPr>
            <w:tcW w:w="1984" w:type="dxa"/>
          </w:tcPr>
          <w:p w14:paraId="4C4C665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29FF334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E60226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allowed tolerance (+/-) in the required orbital angle.</w:t>
            </w:r>
          </w:p>
        </w:tc>
      </w:tr>
      <w:tr w:rsidR="004C430C" w:rsidRPr="004424B1" w14:paraId="2FE6B56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0C66510" w14:textId="77777777" w:rsidR="004C430C" w:rsidRPr="004424B1" w:rsidRDefault="004C430C" w:rsidP="007B4994">
            <w:pPr>
              <w:pStyle w:val="TableCell"/>
            </w:pPr>
            <w:r w:rsidRPr="004424B1">
              <w:t>units</w:t>
            </w:r>
          </w:p>
        </w:tc>
        <w:tc>
          <w:tcPr>
            <w:tcW w:w="1984" w:type="dxa"/>
          </w:tcPr>
          <w:p w14:paraId="561FC81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1C4CEE4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E5F0F9C" w14:textId="1D781C5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35952"/>
            <w:r w:rsidRPr="004424B1">
              <w:t xml:space="preserve">The units used for </w:t>
            </w:r>
            <w:proofErr w:type="spellStart"/>
            <w:r w:rsidRPr="004424B1">
              <w:t>orbitAngle</w:t>
            </w:r>
            <w:proofErr w:type="spellEnd"/>
            <w:r w:rsidRPr="004424B1">
              <w:t xml:space="preserve">, </w:t>
            </w:r>
            <w:proofErr w:type="spellStart"/>
            <w:r w:rsidRPr="004424B1">
              <w:t>angularSeparation</w:t>
            </w:r>
            <w:proofErr w:type="spellEnd"/>
            <w:r w:rsidRPr="004424B1">
              <w:t>, and tolerance</w:t>
            </w:r>
            <w:del w:id="35953" w:author="Quinten Van Woerkom" w:date="2024-12-12T14:10:00Z" w16du:dateUtc="2024-12-12T13:10:00Z">
              <w:r w:rsidR="00772CD9" w:rsidRPr="004424B1" w:rsidDel="00804D95">
                <w:delText xml:space="preserve">, as defined in reference </w:delText>
              </w:r>
              <w:r w:rsidR="00772CD9" w:rsidRPr="004424B1" w:rsidDel="00804D95">
                <w:fldChar w:fldCharType="begin"/>
              </w:r>
              <w:r w:rsidR="00772CD9" w:rsidRPr="004424B1" w:rsidDel="00804D95">
                <w:delInstrText xml:space="preserve"> REF R_509x0b1PointingRequestMessage \h </w:delInstrText>
              </w:r>
              <w:r w:rsidR="00772CD9" w:rsidRPr="004424B1" w:rsidDel="00804D95">
                <w:fldChar w:fldCharType="separate"/>
              </w:r>
              <w:r w:rsidR="00BF1AC4" w:rsidRPr="004424B1" w:rsidDel="00804D95">
                <w:delText>[</w:delText>
              </w:r>
              <w:r w:rsidR="00BF1AC4" w:rsidDel="00804D95">
                <w:rPr>
                  <w:noProof/>
                </w:rPr>
                <w:delText>D6</w:delText>
              </w:r>
              <w:r w:rsidR="00BF1AC4" w:rsidRPr="004424B1" w:rsidDel="00804D95">
                <w:delText>]</w:delText>
              </w:r>
              <w:r w:rsidR="00772CD9" w:rsidRPr="004424B1" w:rsidDel="00804D95">
                <w:fldChar w:fldCharType="end"/>
              </w:r>
              <w:r w:rsidR="00772CD9" w:rsidRPr="004424B1" w:rsidDel="00804D95">
                <w:delText xml:space="preserve"> annex D</w:delText>
              </w:r>
            </w:del>
            <w:r w:rsidR="00772CD9" w:rsidRPr="004424B1">
              <w:t>.</w:t>
            </w:r>
            <w:commentRangeEnd w:id="35952"/>
            <w:r w:rsidR="00804D95">
              <w:rPr>
                <w:rStyle w:val="CommentReference"/>
                <w:rFonts w:cs="Times New Roman"/>
                <w:lang w:val="en-US" w:eastAsia="en-US"/>
              </w:rPr>
              <w:commentReference w:id="35952"/>
            </w:r>
          </w:p>
        </w:tc>
      </w:tr>
    </w:tbl>
    <w:p w14:paraId="7EAAEE3F" w14:textId="43F5AA0C" w:rsidR="004C430C" w:rsidRPr="004424B1" w:rsidRDefault="004C430C" w:rsidP="004C430C">
      <w:pPr>
        <w:pStyle w:val="Heading4"/>
        <w:spacing w:before="480"/>
        <w:rPr>
          <w:lang w:val="en-GB"/>
        </w:rPr>
      </w:pPr>
      <w:bookmarkStart w:id="35954" w:name="_Ref68803188"/>
      <w:r w:rsidRPr="004424B1">
        <w:rPr>
          <w:lang w:val="en-GB"/>
        </w:rPr>
        <w:t xml:space="preserve">Pointing </w:t>
      </w:r>
      <w:commentRangeStart w:id="35955"/>
      <w:r w:rsidRPr="004424B1">
        <w:rPr>
          <w:lang w:val="en-GB"/>
        </w:rPr>
        <w:t>Repetition</w:t>
      </w:r>
      <w:ins w:id="35956" w:author="Peter Van Der Plas" w:date="2024-12-29T23:46:00Z" w16du:dateUtc="2024-12-29T22:46:00Z">
        <w:r w:rsidR="00510D5A">
          <w:rPr>
            <w:lang w:val="en-GB"/>
          </w:rPr>
          <w:t>s</w:t>
        </w:r>
      </w:ins>
      <w:commentRangeEnd w:id="35955"/>
      <w:ins w:id="35957" w:author="Peter Van Der Plas" w:date="2024-12-29T23:51:00Z" w16du:dateUtc="2024-12-29T22:51:00Z">
        <w:r w:rsidR="005A19B1">
          <w:rPr>
            <w:rStyle w:val="CommentReference"/>
            <w:b w:val="0"/>
          </w:rPr>
          <w:commentReference w:id="35955"/>
        </w:r>
      </w:ins>
      <w:r w:rsidRPr="004424B1">
        <w:rPr>
          <w:lang w:val="en-GB"/>
        </w:rPr>
        <w:t xml:space="preserve"> [Optional]</w:t>
      </w:r>
      <w:bookmarkEnd w:id="35954"/>
    </w:p>
    <w:p w14:paraId="7E82DC72" w14:textId="5523DF36" w:rsidR="004C430C" w:rsidRDefault="00723246" w:rsidP="00723246">
      <w:pPr>
        <w:pStyle w:val="Heading5"/>
        <w:rPr>
          <w:ins w:id="35958" w:author="Quinten Van Woerkom" w:date="2024-12-18T17:03:00Z" w16du:dateUtc="2024-12-18T16:03:00Z"/>
        </w:rPr>
      </w:pPr>
      <w:ins w:id="35959" w:author="Quinten Van Woerkom" w:date="2024-12-18T17:03:00Z" w16du:dateUtc="2024-12-18T16:03:00Z">
        <w:r>
          <w:t xml:space="preserve">Data Type: </w:t>
        </w:r>
      </w:ins>
      <w:proofErr w:type="spellStart"/>
      <w:r w:rsidR="004C430C" w:rsidRPr="004424B1">
        <w:t>PointingRepetition</w:t>
      </w:r>
      <w:proofErr w:type="spellEnd"/>
    </w:p>
    <w:p w14:paraId="06DF2465" w14:textId="3CBAC719" w:rsidR="00723246" w:rsidRPr="00723246" w:rsidRDefault="00723246">
      <w:pPr>
        <w:pStyle w:val="Heading6"/>
        <w:pPrChange w:id="35960" w:author="Quinten Van Woerkom" w:date="2024-12-18T17:03:00Z" w16du:dateUtc="2024-12-18T16:03:00Z">
          <w:pPr>
            <w:pStyle w:val="HeadingNoNumber"/>
          </w:pPr>
        </w:pPrChange>
      </w:pPr>
      <w:ins w:id="35961" w:author="Quinten Van Woerkom" w:date="2024-12-18T17:03:00Z" w16du:dateUtc="2024-12-18T16:03:00Z">
        <w:r>
          <w:t>Overview</w:t>
        </w:r>
      </w:ins>
    </w:p>
    <w:p w14:paraId="7D500177" w14:textId="77777777" w:rsidR="004C430C" w:rsidRDefault="004C430C" w:rsidP="00031B8A">
      <w:pPr>
        <w:rPr>
          <w:ins w:id="35962" w:author="Quinten Van Woerkom" w:date="2024-12-18T17:03:00Z" w16du:dateUtc="2024-12-18T16:03:00Z"/>
          <w:lang w:val="en-GB"/>
        </w:rPr>
      </w:pPr>
      <w:r w:rsidRPr="004424B1">
        <w:rPr>
          <w:lang w:val="en-GB"/>
        </w:rPr>
        <w:t>A sub-type of Repetition based on Pointing.  Concrete sub-types provide for repetition based on direction and revolutions.</w:t>
      </w:r>
    </w:p>
    <w:p w14:paraId="0B7AE8E3" w14:textId="459E616E" w:rsidR="00723246" w:rsidRPr="004424B1" w:rsidRDefault="00723246">
      <w:pPr>
        <w:pStyle w:val="Heading6"/>
        <w:spacing w:before="480" w:after="240"/>
        <w:rPr>
          <w:lang w:val="en-GB"/>
        </w:rPr>
        <w:pPrChange w:id="35963" w:author="Peter Van Der Plas" w:date="2024-12-29T17:29:00Z" w16du:dateUtc="2024-12-29T16:29:00Z">
          <w:pPr/>
        </w:pPrChange>
      </w:pPr>
      <w:ins w:id="35964" w:author="Quinten Van Woerkom" w:date="2024-12-18T17:03:00Z" w16du:dateUtc="2024-12-18T16:03:00Z">
        <w:r>
          <w:rPr>
            <w:lang w:val="en-GB"/>
          </w:rPr>
          <w:t>Definition</w:t>
        </w:r>
      </w:ins>
    </w:p>
    <w:p w14:paraId="249CC9C2" w14:textId="2C1D8FF8" w:rsidR="00031B8A" w:rsidRPr="004424B1" w:rsidDel="00723246" w:rsidRDefault="00031B8A">
      <w:pPr>
        <w:spacing w:after="240"/>
        <w:rPr>
          <w:del w:id="35965" w:author="Quinten Van Woerkom" w:date="2024-12-18T17:03:00Z" w16du:dateUtc="2024-12-18T16:03:00Z"/>
          <w:lang w:val="en-GB"/>
        </w:rPr>
        <w:pPrChange w:id="35966" w:author="Quinten Van Woerkom" w:date="2024-12-18T17:03:00Z" w16du:dateUtc="2024-12-18T16:03:00Z">
          <w:pPr>
            <w:spacing w:before="0"/>
          </w:pPr>
        </w:pPrChange>
      </w:pPr>
    </w:p>
    <w:tbl>
      <w:tblPr>
        <w:tblStyle w:val="RBTable"/>
        <w:tblW w:w="9179" w:type="dxa"/>
        <w:tblLayout w:type="fixed"/>
        <w:tblLook w:val="0400" w:firstRow="0" w:lastRow="0" w:firstColumn="0" w:lastColumn="0" w:noHBand="0" w:noVBand="1"/>
        <w:tblCaption w:val="DSC PointingRepetition E6 X"/>
      </w:tblPr>
      <w:tblGrid>
        <w:gridCol w:w="1667"/>
        <w:gridCol w:w="2976"/>
        <w:gridCol w:w="992"/>
        <w:gridCol w:w="1843"/>
        <w:gridCol w:w="709"/>
        <w:gridCol w:w="992"/>
      </w:tblGrid>
      <w:tr w:rsidR="004C430C" w:rsidRPr="004424B1" w14:paraId="14F7A99C" w14:textId="77777777" w:rsidTr="00EB66B3">
        <w:tc>
          <w:tcPr>
            <w:tcW w:w="1667" w:type="dxa"/>
            <w:shd w:val="clear" w:color="auto" w:fill="00CCFF"/>
          </w:tcPr>
          <w:p w14:paraId="01551C68" w14:textId="77777777" w:rsidR="004C430C" w:rsidRPr="00AC3598" w:rsidRDefault="004C430C" w:rsidP="007B4994">
            <w:pPr>
              <w:pStyle w:val="TableCell"/>
              <w:rPr>
                <w:color w:val="auto"/>
                <w:rPrChange w:id="35967" w:author="Peter Van Der Plas" w:date="2024-12-29T17:30:00Z" w16du:dateUtc="2024-12-29T16:30:00Z">
                  <w:rPr>
                    <w:color w:val="FFFFFF" w:themeColor="background1"/>
                  </w:rPr>
                </w:rPrChange>
              </w:rPr>
            </w:pPr>
            <w:r w:rsidRPr="00AC3598">
              <w:rPr>
                <w:color w:val="auto"/>
                <w:rPrChange w:id="35968" w:author="Peter Van Der Plas" w:date="2024-12-29T17:30:00Z" w16du:dateUtc="2024-12-29T16:30:00Z">
                  <w:rPr>
                    <w:color w:val="FFFFFF" w:themeColor="background1"/>
                  </w:rPr>
                </w:rPrChange>
              </w:rPr>
              <w:t>Name</w:t>
            </w:r>
          </w:p>
        </w:tc>
        <w:tc>
          <w:tcPr>
            <w:tcW w:w="2976" w:type="dxa"/>
          </w:tcPr>
          <w:p w14:paraId="392F8418" w14:textId="77777777" w:rsidR="004C430C" w:rsidRPr="00AC3598" w:rsidRDefault="004C430C" w:rsidP="007B4994">
            <w:pPr>
              <w:pStyle w:val="TableCell"/>
              <w:rPr>
                <w:b/>
                <w:iCs/>
                <w:rPrChange w:id="35969" w:author="Peter Van Der Plas" w:date="2024-12-29T17:30:00Z" w16du:dateUtc="2024-12-29T16:30:00Z">
                  <w:rPr>
                    <w:b/>
                    <w:i/>
                  </w:rPr>
                </w:rPrChange>
              </w:rPr>
            </w:pPr>
            <w:proofErr w:type="spellStart"/>
            <w:r w:rsidRPr="00AC3598">
              <w:rPr>
                <w:b/>
                <w:iCs/>
                <w:rPrChange w:id="35970" w:author="Peter Van Der Plas" w:date="2024-12-29T17:30:00Z" w16du:dateUtc="2024-12-29T16:30:00Z">
                  <w:rPr>
                    <w:b/>
                    <w:i/>
                  </w:rPr>
                </w:rPrChange>
              </w:rPr>
              <w:t>PointingRepetition</w:t>
            </w:r>
            <w:proofErr w:type="spellEnd"/>
          </w:p>
        </w:tc>
        <w:tc>
          <w:tcPr>
            <w:tcW w:w="992" w:type="dxa"/>
            <w:shd w:val="clear" w:color="auto" w:fill="00CCFF"/>
          </w:tcPr>
          <w:p w14:paraId="6EEB5D0A" w14:textId="77777777" w:rsidR="004C430C" w:rsidRPr="00AC3598" w:rsidRDefault="004C430C" w:rsidP="007B4994">
            <w:pPr>
              <w:pStyle w:val="TableCell"/>
              <w:rPr>
                <w:bCs/>
                <w:color w:val="auto"/>
                <w:rPrChange w:id="35971" w:author="Peter Van Der Plas" w:date="2024-12-29T17:30:00Z" w16du:dateUtc="2024-12-29T16:30:00Z">
                  <w:rPr>
                    <w:b/>
                  </w:rPr>
                </w:rPrChange>
              </w:rPr>
            </w:pPr>
            <w:r w:rsidRPr="00AC3598">
              <w:rPr>
                <w:bCs/>
                <w:color w:val="auto"/>
                <w:rPrChange w:id="35972" w:author="Peter Van Der Plas" w:date="2024-12-29T17:30:00Z" w16du:dateUtc="2024-12-29T16:30:00Z">
                  <w:rPr>
                    <w:b/>
                    <w:color w:val="FFFFFF" w:themeColor="background1"/>
                  </w:rPr>
                </w:rPrChange>
              </w:rPr>
              <w:t>Extends</w:t>
            </w:r>
          </w:p>
        </w:tc>
        <w:tc>
          <w:tcPr>
            <w:tcW w:w="1843" w:type="dxa"/>
          </w:tcPr>
          <w:p w14:paraId="565D4982" w14:textId="77777777" w:rsidR="004C430C" w:rsidRPr="00AC3598" w:rsidRDefault="004C430C" w:rsidP="007B4994">
            <w:pPr>
              <w:pStyle w:val="TableCell"/>
              <w:rPr>
                <w:b/>
                <w:iCs/>
                <w:rPrChange w:id="35973" w:author="Peter Van Der Plas" w:date="2024-12-29T17:30:00Z" w16du:dateUtc="2024-12-29T16:30:00Z">
                  <w:rPr>
                    <w:b/>
                    <w:i/>
                  </w:rPr>
                </w:rPrChange>
              </w:rPr>
            </w:pPr>
            <w:r w:rsidRPr="00AC3598">
              <w:rPr>
                <w:iCs/>
                <w:rPrChange w:id="35974" w:author="Peter Van Der Plas" w:date="2024-12-29T17:30:00Z" w16du:dateUtc="2024-12-29T16:30:00Z">
                  <w:rPr>
                    <w:i/>
                  </w:rPr>
                </w:rPrChange>
              </w:rPr>
              <w:t>Repetition</w:t>
            </w:r>
          </w:p>
        </w:tc>
        <w:tc>
          <w:tcPr>
            <w:tcW w:w="709" w:type="dxa"/>
            <w:shd w:val="clear" w:color="auto" w:fill="00CCFF"/>
          </w:tcPr>
          <w:p w14:paraId="53D9EA40" w14:textId="77777777" w:rsidR="004C430C" w:rsidRPr="00AC3598" w:rsidRDefault="004C430C" w:rsidP="007B4994">
            <w:pPr>
              <w:pStyle w:val="TableCell"/>
              <w:rPr>
                <w:bCs/>
                <w:color w:val="auto"/>
                <w:rPrChange w:id="35975" w:author="Peter Van Der Plas" w:date="2024-12-29T17:30:00Z" w16du:dateUtc="2024-12-29T16:30:00Z">
                  <w:rPr>
                    <w:b/>
                  </w:rPr>
                </w:rPrChange>
              </w:rPr>
            </w:pPr>
            <w:r w:rsidRPr="00AC3598">
              <w:rPr>
                <w:bCs/>
                <w:color w:val="auto"/>
                <w:rPrChange w:id="35976" w:author="Peter Van Der Plas" w:date="2024-12-29T17:30:00Z" w16du:dateUtc="2024-12-29T16:30:00Z">
                  <w:rPr>
                    <w:b/>
                    <w:color w:val="FFFFFF" w:themeColor="background1"/>
                  </w:rPr>
                </w:rPrChange>
              </w:rPr>
              <w:t>SFP</w:t>
            </w:r>
          </w:p>
        </w:tc>
        <w:tc>
          <w:tcPr>
            <w:tcW w:w="992" w:type="dxa"/>
          </w:tcPr>
          <w:p w14:paraId="69FC73E9" w14:textId="77777777" w:rsidR="004C430C" w:rsidRPr="004424B1" w:rsidRDefault="004C430C" w:rsidP="007B4994">
            <w:pPr>
              <w:pStyle w:val="TableCell"/>
              <w:jc w:val="right"/>
            </w:pPr>
            <w:r w:rsidRPr="004424B1">
              <w:t>Abstract</w:t>
            </w:r>
          </w:p>
        </w:tc>
      </w:tr>
    </w:tbl>
    <w:p w14:paraId="7C3271BA" w14:textId="56C10B97" w:rsidR="004C430C" w:rsidRDefault="00EF2B0E">
      <w:pPr>
        <w:pStyle w:val="Heading5"/>
        <w:spacing w:before="480"/>
        <w:rPr>
          <w:ins w:id="35977" w:author="Quinten Van Woerkom" w:date="2024-12-18T17:03:00Z" w16du:dateUtc="2024-12-18T16:03:00Z"/>
        </w:rPr>
        <w:pPrChange w:id="35978" w:author="Peter Van Der Plas" w:date="2024-12-29T17:29:00Z" w16du:dateUtc="2024-12-29T16:29:00Z">
          <w:pPr>
            <w:pStyle w:val="Heading5"/>
          </w:pPr>
        </w:pPrChange>
      </w:pPr>
      <w:ins w:id="35979" w:author="Quinten Van Woerkom" w:date="2024-12-18T17:03:00Z" w16du:dateUtc="2024-12-18T16:03:00Z">
        <w:r>
          <w:t xml:space="preserve">Data Type: </w:t>
        </w:r>
      </w:ins>
      <w:proofErr w:type="spellStart"/>
      <w:r w:rsidR="004C430C" w:rsidRPr="004424B1">
        <w:t>DirectionRepetition</w:t>
      </w:r>
      <w:proofErr w:type="spellEnd"/>
    </w:p>
    <w:p w14:paraId="5B4CD6B7" w14:textId="44C22CC1" w:rsidR="00EF2B0E" w:rsidRPr="00EF2B0E" w:rsidRDefault="00EF2B0E">
      <w:pPr>
        <w:pStyle w:val="Heading6"/>
        <w:pPrChange w:id="35980" w:author="Quinten Van Woerkom" w:date="2024-12-18T17:03:00Z" w16du:dateUtc="2024-12-18T16:03:00Z">
          <w:pPr>
            <w:pStyle w:val="HeadingNoNumber"/>
          </w:pPr>
        </w:pPrChange>
      </w:pPr>
      <w:ins w:id="35981" w:author="Quinten Van Woerkom" w:date="2024-12-18T17:03:00Z" w16du:dateUtc="2024-12-18T16:03:00Z">
        <w:r>
          <w:t>Overview</w:t>
        </w:r>
      </w:ins>
    </w:p>
    <w:p w14:paraId="3641E548" w14:textId="77777777" w:rsidR="004C430C" w:rsidRDefault="004C430C" w:rsidP="00031B8A">
      <w:pPr>
        <w:rPr>
          <w:ins w:id="35982" w:author="Quinten Van Woerkom" w:date="2024-12-18T17:03:00Z" w16du:dateUtc="2024-12-18T16:03:00Z"/>
          <w:lang w:val="en-GB"/>
        </w:rPr>
      </w:pPr>
      <w:r w:rsidRPr="004424B1">
        <w:rPr>
          <w:lang w:val="en-GB"/>
        </w:rPr>
        <w:t>A sub-type of Repetition based on direction, which supports the specification of astronomical surveys.</w:t>
      </w:r>
    </w:p>
    <w:p w14:paraId="5429632C" w14:textId="589C8B7B" w:rsidR="00EF2B0E" w:rsidRPr="004424B1" w:rsidRDefault="00EF2B0E">
      <w:pPr>
        <w:pStyle w:val="Heading6"/>
        <w:spacing w:before="480" w:after="240"/>
        <w:rPr>
          <w:lang w:val="en-GB"/>
        </w:rPr>
        <w:pPrChange w:id="35983" w:author="Peter Van Der Plas" w:date="2024-12-29T17:29:00Z" w16du:dateUtc="2024-12-29T16:29:00Z">
          <w:pPr/>
        </w:pPrChange>
      </w:pPr>
      <w:ins w:id="35984" w:author="Quinten Van Woerkom" w:date="2024-12-18T17:04:00Z" w16du:dateUtc="2024-12-18T16:04:00Z">
        <w:r>
          <w:rPr>
            <w:lang w:val="en-GB"/>
          </w:rPr>
          <w:t>Definition</w:t>
        </w:r>
      </w:ins>
    </w:p>
    <w:p w14:paraId="1648FEB0" w14:textId="3A5314B7" w:rsidR="00031B8A" w:rsidRPr="004424B1" w:rsidDel="00EF2B0E" w:rsidRDefault="00031B8A">
      <w:pPr>
        <w:spacing w:after="240"/>
        <w:rPr>
          <w:del w:id="35985" w:author="Quinten Van Woerkom" w:date="2024-12-18T17:04:00Z" w16du:dateUtc="2024-12-18T16:04:00Z"/>
          <w:lang w:val="en-GB"/>
        </w:rPr>
        <w:pPrChange w:id="35986" w:author="Quinten Van Woerkom" w:date="2024-12-18T17:04:00Z" w16du:dateUtc="2024-12-18T16:04:00Z">
          <w:pPr>
            <w:spacing w:before="0"/>
          </w:pPr>
        </w:pPrChange>
      </w:pPr>
    </w:p>
    <w:tbl>
      <w:tblPr>
        <w:tblStyle w:val="RBTable"/>
        <w:tblW w:w="9179" w:type="dxa"/>
        <w:tblLayout w:type="fixed"/>
        <w:tblLook w:val="0400" w:firstRow="0" w:lastRow="0" w:firstColumn="0" w:lastColumn="0" w:noHBand="0" w:noVBand="1"/>
        <w:tblCaption w:val="DSC DirectionRepetition E6"/>
      </w:tblPr>
      <w:tblGrid>
        <w:gridCol w:w="1667"/>
        <w:gridCol w:w="2976"/>
        <w:gridCol w:w="992"/>
        <w:gridCol w:w="1843"/>
        <w:gridCol w:w="709"/>
        <w:gridCol w:w="992"/>
      </w:tblGrid>
      <w:tr w:rsidR="004C430C" w:rsidRPr="004424B1" w14:paraId="675EE7A4" w14:textId="77777777" w:rsidTr="00EB66B3">
        <w:tc>
          <w:tcPr>
            <w:tcW w:w="1667" w:type="dxa"/>
            <w:shd w:val="clear" w:color="auto" w:fill="00CCFF"/>
          </w:tcPr>
          <w:p w14:paraId="1905C69D" w14:textId="77777777" w:rsidR="004C430C" w:rsidRPr="00AC3598" w:rsidRDefault="004C430C" w:rsidP="007B4994">
            <w:pPr>
              <w:pStyle w:val="TableCell"/>
              <w:rPr>
                <w:color w:val="auto"/>
                <w:rPrChange w:id="35987" w:author="Peter Van Der Plas" w:date="2024-12-29T17:29:00Z" w16du:dateUtc="2024-12-29T16:29:00Z">
                  <w:rPr>
                    <w:color w:val="FFFFFF" w:themeColor="background1"/>
                  </w:rPr>
                </w:rPrChange>
              </w:rPr>
            </w:pPr>
            <w:r w:rsidRPr="00AC3598">
              <w:rPr>
                <w:color w:val="auto"/>
                <w:rPrChange w:id="35988" w:author="Peter Van Der Plas" w:date="2024-12-29T17:29:00Z" w16du:dateUtc="2024-12-29T16:29:00Z">
                  <w:rPr>
                    <w:color w:val="FFFFFF" w:themeColor="background1"/>
                  </w:rPr>
                </w:rPrChange>
              </w:rPr>
              <w:t>Name</w:t>
            </w:r>
          </w:p>
        </w:tc>
        <w:tc>
          <w:tcPr>
            <w:tcW w:w="2976" w:type="dxa"/>
          </w:tcPr>
          <w:p w14:paraId="0DA12524" w14:textId="77777777" w:rsidR="004C430C" w:rsidRPr="004424B1" w:rsidRDefault="004C430C" w:rsidP="007B4994">
            <w:pPr>
              <w:pStyle w:val="TableCell"/>
              <w:rPr>
                <w:b/>
              </w:rPr>
            </w:pPr>
            <w:proofErr w:type="spellStart"/>
            <w:r w:rsidRPr="004424B1">
              <w:rPr>
                <w:b/>
              </w:rPr>
              <w:t>DirectionRepetition</w:t>
            </w:r>
            <w:proofErr w:type="spellEnd"/>
          </w:p>
        </w:tc>
        <w:tc>
          <w:tcPr>
            <w:tcW w:w="992" w:type="dxa"/>
            <w:shd w:val="clear" w:color="auto" w:fill="00CCFF"/>
          </w:tcPr>
          <w:p w14:paraId="7A1AA114" w14:textId="77777777" w:rsidR="004C430C" w:rsidRPr="00AC3598" w:rsidRDefault="004C430C" w:rsidP="007B4994">
            <w:pPr>
              <w:pStyle w:val="TableCell"/>
              <w:rPr>
                <w:bCs/>
                <w:color w:val="auto"/>
                <w:rPrChange w:id="35989" w:author="Peter Van Der Plas" w:date="2024-12-29T17:29:00Z" w16du:dateUtc="2024-12-29T16:29:00Z">
                  <w:rPr>
                    <w:b/>
                  </w:rPr>
                </w:rPrChange>
              </w:rPr>
            </w:pPr>
            <w:r w:rsidRPr="00AC3598">
              <w:rPr>
                <w:bCs/>
                <w:color w:val="auto"/>
                <w:rPrChange w:id="35990" w:author="Peter Van Der Plas" w:date="2024-12-29T17:29:00Z" w16du:dateUtc="2024-12-29T16:29:00Z">
                  <w:rPr>
                    <w:b/>
                    <w:color w:val="FFFFFF" w:themeColor="background1"/>
                  </w:rPr>
                </w:rPrChange>
              </w:rPr>
              <w:t>Extends</w:t>
            </w:r>
          </w:p>
        </w:tc>
        <w:tc>
          <w:tcPr>
            <w:tcW w:w="1843" w:type="dxa"/>
          </w:tcPr>
          <w:p w14:paraId="6AA275A6" w14:textId="77777777" w:rsidR="004C430C" w:rsidRPr="00AC3598" w:rsidRDefault="004C430C" w:rsidP="007B4994">
            <w:pPr>
              <w:pStyle w:val="TableCell"/>
              <w:rPr>
                <w:b/>
                <w:iCs/>
                <w:rPrChange w:id="35991" w:author="Peter Van Der Plas" w:date="2024-12-29T17:29:00Z" w16du:dateUtc="2024-12-29T16:29:00Z">
                  <w:rPr>
                    <w:b/>
                    <w:i/>
                  </w:rPr>
                </w:rPrChange>
              </w:rPr>
            </w:pPr>
            <w:proofErr w:type="spellStart"/>
            <w:r w:rsidRPr="00AC3598">
              <w:rPr>
                <w:iCs/>
                <w:rPrChange w:id="35992" w:author="Peter Van Der Plas" w:date="2024-12-29T17:29:00Z" w16du:dateUtc="2024-12-29T16:29:00Z">
                  <w:rPr>
                    <w:i/>
                  </w:rPr>
                </w:rPrChange>
              </w:rPr>
              <w:t>PointingRepetition</w:t>
            </w:r>
            <w:proofErr w:type="spellEnd"/>
          </w:p>
        </w:tc>
        <w:tc>
          <w:tcPr>
            <w:tcW w:w="709" w:type="dxa"/>
            <w:shd w:val="clear" w:color="auto" w:fill="00CCFF"/>
          </w:tcPr>
          <w:p w14:paraId="75884508" w14:textId="77777777" w:rsidR="004C430C" w:rsidRPr="00AC3598" w:rsidRDefault="004C430C" w:rsidP="007B4994">
            <w:pPr>
              <w:pStyle w:val="TableCell"/>
              <w:rPr>
                <w:bCs/>
                <w:color w:val="auto"/>
                <w:rPrChange w:id="35993" w:author="Peter Van Der Plas" w:date="2024-12-29T17:29:00Z" w16du:dateUtc="2024-12-29T16:29:00Z">
                  <w:rPr>
                    <w:b/>
                  </w:rPr>
                </w:rPrChange>
              </w:rPr>
            </w:pPr>
            <w:r w:rsidRPr="00AC3598">
              <w:rPr>
                <w:bCs/>
                <w:color w:val="auto"/>
                <w:rPrChange w:id="35994" w:author="Peter Van Der Plas" w:date="2024-12-29T17:29:00Z" w16du:dateUtc="2024-12-29T16:29:00Z">
                  <w:rPr>
                    <w:b/>
                    <w:color w:val="FFFFFF" w:themeColor="background1"/>
                  </w:rPr>
                </w:rPrChange>
              </w:rPr>
              <w:t>SFP</w:t>
            </w:r>
          </w:p>
        </w:tc>
        <w:tc>
          <w:tcPr>
            <w:tcW w:w="992" w:type="dxa"/>
          </w:tcPr>
          <w:p w14:paraId="07CD3B0C" w14:textId="6B25CCF3" w:rsidR="004C430C" w:rsidRPr="004424B1" w:rsidRDefault="003D40C2" w:rsidP="007B4994">
            <w:pPr>
              <w:pStyle w:val="TableCell"/>
              <w:jc w:val="right"/>
            </w:pPr>
            <w:fldSimple w:instr=" SEQ Area \* MERGEFORMAT ">
              <w:ins w:id="35995" w:author="Peter Van Der Plas" w:date="2025-01-01T17:31:00Z" w16du:dateUtc="2025-01-01T16:31:00Z">
                <w:r w:rsidR="006D1623">
                  <w:rPr>
                    <w:noProof/>
                  </w:rPr>
                  <w:t>59</w:t>
                </w:r>
              </w:ins>
              <w:del w:id="35996" w:author="Peter Van Der Plas" w:date="2024-12-29T14:37:00Z" w16du:dateUtc="2024-12-29T13:37:00Z">
                <w:r w:rsidR="00816878" w:rsidDel="00D57A34">
                  <w:rPr>
                    <w:noProof/>
                  </w:rPr>
                  <w:delText>59</w:delText>
                </w:r>
              </w:del>
            </w:fldSimple>
          </w:p>
        </w:tc>
      </w:tr>
    </w:tbl>
    <w:p w14:paraId="3EE965D4"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5B8C2C51"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AF45B65" w14:textId="22CC40E2" w:rsidR="004C430C" w:rsidRPr="004424B1" w:rsidRDefault="004C430C" w:rsidP="007B4994">
            <w:pPr>
              <w:pStyle w:val="TableCell"/>
            </w:pPr>
            <w:del w:id="35997" w:author="Quinten Van Woerkom" w:date="2024-11-25T14:50:00Z" w16du:dateUtc="2024-11-25T13:50:00Z">
              <w:r w:rsidRPr="004424B1" w:rsidDel="002B0859">
                <w:delText>Attribute</w:delText>
              </w:r>
            </w:del>
            <w:ins w:id="35998" w:author="Quinten Van Woerkom" w:date="2024-11-25T14:50:00Z" w16du:dateUtc="2024-11-25T13:50:00Z">
              <w:r w:rsidR="002B0859">
                <w:t>Field</w:t>
              </w:r>
            </w:ins>
          </w:p>
        </w:tc>
        <w:tc>
          <w:tcPr>
            <w:tcW w:w="1984" w:type="dxa"/>
          </w:tcPr>
          <w:p w14:paraId="2B63025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105CA1F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CBF221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0EB55BD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B8CF658" w14:textId="77777777" w:rsidR="004C430C" w:rsidRPr="004424B1" w:rsidRDefault="004C430C" w:rsidP="007B4994">
            <w:pPr>
              <w:pStyle w:val="TableCell"/>
            </w:pPr>
            <w:proofErr w:type="spellStart"/>
            <w:r w:rsidRPr="004424B1">
              <w:t>initialDirection</w:t>
            </w:r>
            <w:proofErr w:type="spellEnd"/>
          </w:p>
        </w:tc>
        <w:tc>
          <w:tcPr>
            <w:tcW w:w="1984" w:type="dxa"/>
          </w:tcPr>
          <w:p w14:paraId="59D35C6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&lt;Direction&gt;</w:t>
            </w:r>
          </w:p>
        </w:tc>
        <w:tc>
          <w:tcPr>
            <w:tcW w:w="992" w:type="dxa"/>
          </w:tcPr>
          <w:p w14:paraId="1C8D558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517020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Nominal direction of first occurrence.</w:t>
            </w:r>
          </w:p>
        </w:tc>
      </w:tr>
      <w:tr w:rsidR="004C430C" w:rsidRPr="004424B1" w14:paraId="7C64445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E90779B" w14:textId="77777777" w:rsidR="004C430C" w:rsidRPr="004424B1" w:rsidRDefault="004C430C" w:rsidP="007B4994">
            <w:pPr>
              <w:pStyle w:val="TableCell"/>
            </w:pPr>
            <w:proofErr w:type="spellStart"/>
            <w:r w:rsidRPr="004424B1">
              <w:t>targetDirection</w:t>
            </w:r>
            <w:proofErr w:type="spellEnd"/>
          </w:p>
        </w:tc>
        <w:tc>
          <w:tcPr>
            <w:tcW w:w="1984" w:type="dxa"/>
          </w:tcPr>
          <w:p w14:paraId="674959D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&lt;Direction&gt;</w:t>
            </w:r>
          </w:p>
        </w:tc>
        <w:tc>
          <w:tcPr>
            <w:tcW w:w="992" w:type="dxa"/>
          </w:tcPr>
          <w:p w14:paraId="040943F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281E61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Specifies the direction of repetition as line connecting the initial and target directions.</w:t>
            </w:r>
          </w:p>
        </w:tc>
      </w:tr>
      <w:tr w:rsidR="004C430C" w:rsidRPr="004424B1" w14:paraId="01F51FF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D9E8490" w14:textId="77777777" w:rsidR="004C430C" w:rsidRPr="004424B1" w:rsidRDefault="004C430C" w:rsidP="007B4994">
            <w:pPr>
              <w:pStyle w:val="TableCell"/>
            </w:pPr>
            <w:r w:rsidRPr="004424B1">
              <w:t>separation</w:t>
            </w:r>
          </w:p>
        </w:tc>
        <w:tc>
          <w:tcPr>
            <w:tcW w:w="1984" w:type="dxa"/>
          </w:tcPr>
          <w:p w14:paraId="355062C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67E942C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AB4B79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required angle between occurrences.</w:t>
            </w:r>
          </w:p>
        </w:tc>
      </w:tr>
      <w:tr w:rsidR="004C430C" w:rsidRPr="004424B1" w14:paraId="225091C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3D8DC7E" w14:textId="77777777" w:rsidR="004C430C" w:rsidRPr="004424B1" w:rsidRDefault="004C430C" w:rsidP="007B4994">
            <w:pPr>
              <w:pStyle w:val="TableCell"/>
            </w:pPr>
            <w:r w:rsidRPr="004424B1">
              <w:t>tolerance</w:t>
            </w:r>
          </w:p>
        </w:tc>
        <w:tc>
          <w:tcPr>
            <w:tcW w:w="1984" w:type="dxa"/>
          </w:tcPr>
          <w:p w14:paraId="218F8E5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1B55664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642234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The allowed tolerance (+/-) in the required angle between occurrences, the interpretation of which is dependent on the </w:t>
            </w:r>
            <w:proofErr w:type="spellStart"/>
            <w:r w:rsidRPr="004424B1">
              <w:t>separationType</w:t>
            </w:r>
            <w:proofErr w:type="spellEnd"/>
            <w:r w:rsidRPr="004424B1">
              <w:t>.</w:t>
            </w:r>
          </w:p>
        </w:tc>
      </w:tr>
      <w:tr w:rsidR="004C430C" w:rsidRPr="004424B1" w14:paraId="78E683A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7F4FBC6" w14:textId="77777777" w:rsidR="004C430C" w:rsidRPr="004424B1" w:rsidRDefault="004C430C" w:rsidP="007B4994">
            <w:pPr>
              <w:pStyle w:val="TableCell"/>
            </w:pPr>
            <w:r w:rsidRPr="004424B1">
              <w:t>units</w:t>
            </w:r>
          </w:p>
        </w:tc>
        <w:tc>
          <w:tcPr>
            <w:tcW w:w="1984" w:type="dxa"/>
          </w:tcPr>
          <w:p w14:paraId="5C6BA02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27EC3EC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2D322C9E" w14:textId="4D2987D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35999"/>
            <w:r w:rsidRPr="004424B1">
              <w:t>The units used for separation and tolerance</w:t>
            </w:r>
            <w:del w:id="36000" w:author="Quinten Van Woerkom" w:date="2024-12-12T14:10:00Z" w16du:dateUtc="2024-12-12T13:10:00Z">
              <w:r w:rsidR="00772CD9" w:rsidRPr="004424B1" w:rsidDel="00804D95">
                <w:delText xml:space="preserve">, as defined in reference </w:delText>
              </w:r>
              <w:r w:rsidR="00772CD9" w:rsidRPr="004424B1" w:rsidDel="00804D95">
                <w:fldChar w:fldCharType="begin"/>
              </w:r>
              <w:r w:rsidR="00772CD9" w:rsidRPr="004424B1" w:rsidDel="00804D95">
                <w:delInstrText xml:space="preserve"> REF R_509x0b1PointingRequestMessage \h </w:delInstrText>
              </w:r>
              <w:r w:rsidR="00772CD9" w:rsidRPr="004424B1" w:rsidDel="00804D95">
                <w:fldChar w:fldCharType="separate"/>
              </w:r>
              <w:r w:rsidR="00BF1AC4" w:rsidRPr="004424B1" w:rsidDel="00804D95">
                <w:delText>[</w:delText>
              </w:r>
              <w:r w:rsidR="00BF1AC4" w:rsidDel="00804D95">
                <w:rPr>
                  <w:noProof/>
                </w:rPr>
                <w:delText>D6</w:delText>
              </w:r>
              <w:r w:rsidR="00BF1AC4" w:rsidRPr="004424B1" w:rsidDel="00804D95">
                <w:delText>]</w:delText>
              </w:r>
              <w:r w:rsidR="00772CD9" w:rsidRPr="004424B1" w:rsidDel="00804D95">
                <w:fldChar w:fldCharType="end"/>
              </w:r>
              <w:r w:rsidR="00772CD9" w:rsidRPr="004424B1" w:rsidDel="00804D95">
                <w:delText xml:space="preserve"> annex D</w:delText>
              </w:r>
            </w:del>
            <w:r w:rsidR="00772CD9" w:rsidRPr="004424B1">
              <w:t>.</w:t>
            </w:r>
            <w:commentRangeEnd w:id="35999"/>
            <w:r w:rsidR="00804D95">
              <w:rPr>
                <w:rStyle w:val="CommentReference"/>
                <w:rFonts w:cs="Times New Roman"/>
                <w:lang w:val="en-US" w:eastAsia="en-US"/>
              </w:rPr>
              <w:commentReference w:id="35999"/>
            </w:r>
          </w:p>
        </w:tc>
      </w:tr>
    </w:tbl>
    <w:p w14:paraId="3E56CC0E" w14:textId="71AF8D70" w:rsidR="004C430C" w:rsidRDefault="00EF2B0E">
      <w:pPr>
        <w:pStyle w:val="Heading5"/>
        <w:spacing w:before="480"/>
        <w:rPr>
          <w:ins w:id="36001" w:author="Quinten Van Woerkom" w:date="2024-12-18T17:04:00Z" w16du:dateUtc="2024-12-18T16:04:00Z"/>
        </w:rPr>
        <w:pPrChange w:id="36002" w:author="Peter Van Der Plas" w:date="2024-12-29T17:24:00Z" w16du:dateUtc="2024-12-29T16:24:00Z">
          <w:pPr>
            <w:pStyle w:val="Heading5"/>
          </w:pPr>
        </w:pPrChange>
      </w:pPr>
      <w:ins w:id="36003" w:author="Quinten Van Woerkom" w:date="2024-12-18T17:04:00Z" w16du:dateUtc="2024-12-18T16:04:00Z">
        <w:r>
          <w:t xml:space="preserve">Data Type: </w:t>
        </w:r>
      </w:ins>
      <w:proofErr w:type="spellStart"/>
      <w:r w:rsidR="004C430C" w:rsidRPr="004424B1">
        <w:t>RevolutionRepetition</w:t>
      </w:r>
      <w:proofErr w:type="spellEnd"/>
    </w:p>
    <w:p w14:paraId="6CC27131" w14:textId="3FB50E6B" w:rsidR="00EF2B0E" w:rsidRPr="00EF2B0E" w:rsidRDefault="00EF2B0E">
      <w:pPr>
        <w:pStyle w:val="Heading6"/>
        <w:pPrChange w:id="36004" w:author="Quinten Van Woerkom" w:date="2024-12-18T17:04:00Z" w16du:dateUtc="2024-12-18T16:04:00Z">
          <w:pPr>
            <w:pStyle w:val="HeadingNoNumber"/>
            <w:pageBreakBefore/>
          </w:pPr>
        </w:pPrChange>
      </w:pPr>
      <w:ins w:id="36005" w:author="Quinten Van Woerkom" w:date="2024-12-18T17:04:00Z" w16du:dateUtc="2024-12-18T16:04:00Z">
        <w:r>
          <w:t>Overview</w:t>
        </w:r>
      </w:ins>
    </w:p>
    <w:p w14:paraId="22DF1C1D" w14:textId="77777777" w:rsidR="004C430C" w:rsidRDefault="004C430C" w:rsidP="00031B8A">
      <w:pPr>
        <w:rPr>
          <w:ins w:id="36006" w:author="Quinten Van Woerkom" w:date="2024-12-18T17:04:00Z" w16du:dateUtc="2024-12-18T16:04:00Z"/>
          <w:lang w:val="en-GB"/>
        </w:rPr>
      </w:pPr>
      <w:r w:rsidRPr="004424B1">
        <w:rPr>
          <w:lang w:val="en-GB"/>
        </w:rPr>
        <w:t>A sub-type of Repetition based on the revolutions of a rotating spacecraft or instrument.</w:t>
      </w:r>
    </w:p>
    <w:p w14:paraId="0912E680" w14:textId="20C744CE" w:rsidR="00EF2B0E" w:rsidRPr="004424B1" w:rsidRDefault="00EF2B0E">
      <w:pPr>
        <w:pStyle w:val="Heading6"/>
        <w:spacing w:before="480" w:after="240"/>
        <w:rPr>
          <w:lang w:val="en-GB"/>
        </w:rPr>
        <w:pPrChange w:id="36007" w:author="Peter Van Der Plas" w:date="2024-12-29T17:24:00Z" w16du:dateUtc="2024-12-29T16:24:00Z">
          <w:pPr/>
        </w:pPrChange>
      </w:pPr>
      <w:ins w:id="36008" w:author="Quinten Van Woerkom" w:date="2024-12-18T17:04:00Z" w16du:dateUtc="2024-12-18T16:04:00Z">
        <w:r>
          <w:rPr>
            <w:lang w:val="en-GB"/>
          </w:rPr>
          <w:t>Definition</w:t>
        </w:r>
      </w:ins>
    </w:p>
    <w:p w14:paraId="61101388" w14:textId="4774606A" w:rsidR="00031B8A" w:rsidRPr="004424B1" w:rsidDel="00EF2B0E" w:rsidRDefault="00031B8A">
      <w:pPr>
        <w:spacing w:after="240"/>
        <w:rPr>
          <w:del w:id="36009" w:author="Quinten Van Woerkom" w:date="2024-12-18T17:04:00Z" w16du:dateUtc="2024-12-18T16:04:00Z"/>
          <w:lang w:val="en-GB"/>
        </w:rPr>
        <w:pPrChange w:id="36010" w:author="Quinten Van Woerkom" w:date="2024-12-18T17:04:00Z" w16du:dateUtc="2024-12-18T16:04:00Z">
          <w:pPr>
            <w:spacing w:before="0"/>
          </w:pPr>
        </w:pPrChange>
      </w:pPr>
    </w:p>
    <w:tbl>
      <w:tblPr>
        <w:tblStyle w:val="RBTable"/>
        <w:tblW w:w="9179" w:type="dxa"/>
        <w:tblLayout w:type="fixed"/>
        <w:tblLook w:val="0400" w:firstRow="0" w:lastRow="0" w:firstColumn="0" w:lastColumn="0" w:noHBand="0" w:noVBand="1"/>
        <w:tblCaption w:val="DSC RevolutionRepetition E6"/>
      </w:tblPr>
      <w:tblGrid>
        <w:gridCol w:w="1667"/>
        <w:gridCol w:w="2976"/>
        <w:gridCol w:w="992"/>
        <w:gridCol w:w="1843"/>
        <w:gridCol w:w="709"/>
        <w:gridCol w:w="992"/>
      </w:tblGrid>
      <w:tr w:rsidR="004C430C" w:rsidRPr="004424B1" w14:paraId="0067B614" w14:textId="77777777" w:rsidTr="00EB66B3">
        <w:tc>
          <w:tcPr>
            <w:tcW w:w="1667" w:type="dxa"/>
            <w:shd w:val="clear" w:color="auto" w:fill="00CCFF"/>
          </w:tcPr>
          <w:p w14:paraId="64465502" w14:textId="77777777" w:rsidR="004C430C" w:rsidRPr="004424B1" w:rsidRDefault="004C430C">
            <w:pPr>
              <w:pStyle w:val="TableCell"/>
              <w:keepNext/>
              <w:rPr>
                <w:color w:val="FFFFFF" w:themeColor="background1"/>
              </w:rPr>
              <w:pPrChange w:id="36011" w:author="Peter Van Der Plas" w:date="2024-12-29T17:27:00Z" w16du:dateUtc="2024-12-29T16:27:00Z">
                <w:pPr>
                  <w:pStyle w:val="TableCell"/>
                </w:pPr>
              </w:pPrChange>
            </w:pPr>
            <w:r w:rsidRPr="00AC3598">
              <w:rPr>
                <w:color w:val="auto"/>
                <w:rPrChange w:id="36012" w:author="Peter Van Der Plas" w:date="2024-12-29T17:23:00Z" w16du:dateUtc="2024-12-29T16:23:00Z">
                  <w:rPr>
                    <w:color w:val="FFFFFF" w:themeColor="background1"/>
                  </w:rPr>
                </w:rPrChange>
              </w:rPr>
              <w:t>Name</w:t>
            </w:r>
          </w:p>
        </w:tc>
        <w:tc>
          <w:tcPr>
            <w:tcW w:w="2976" w:type="dxa"/>
          </w:tcPr>
          <w:p w14:paraId="79380AB6" w14:textId="77777777" w:rsidR="004C430C" w:rsidRPr="004424B1" w:rsidRDefault="004C430C">
            <w:pPr>
              <w:pStyle w:val="TableCell"/>
              <w:keepNext/>
              <w:rPr>
                <w:b/>
              </w:rPr>
              <w:pPrChange w:id="36013" w:author="Peter Van Der Plas" w:date="2024-12-29T17:27:00Z" w16du:dateUtc="2024-12-29T16:27:00Z">
                <w:pPr>
                  <w:pStyle w:val="TableCell"/>
                </w:pPr>
              </w:pPrChange>
            </w:pPr>
            <w:proofErr w:type="spellStart"/>
            <w:r w:rsidRPr="004424B1">
              <w:rPr>
                <w:b/>
              </w:rPr>
              <w:t>RevolutionRepetition</w:t>
            </w:r>
            <w:proofErr w:type="spellEnd"/>
          </w:p>
        </w:tc>
        <w:tc>
          <w:tcPr>
            <w:tcW w:w="992" w:type="dxa"/>
            <w:shd w:val="clear" w:color="auto" w:fill="00CCFF"/>
          </w:tcPr>
          <w:p w14:paraId="75FFD1EA" w14:textId="77777777" w:rsidR="004C430C" w:rsidRPr="00AC3598" w:rsidRDefault="004C430C">
            <w:pPr>
              <w:pStyle w:val="TableCell"/>
              <w:keepNext/>
              <w:rPr>
                <w:bCs/>
                <w:color w:val="auto"/>
                <w:rPrChange w:id="36014" w:author="Peter Van Der Plas" w:date="2024-12-29T17:23:00Z" w16du:dateUtc="2024-12-29T16:23:00Z">
                  <w:rPr>
                    <w:b/>
                  </w:rPr>
                </w:rPrChange>
              </w:rPr>
              <w:pPrChange w:id="36015" w:author="Peter Van Der Plas" w:date="2024-12-29T17:27:00Z" w16du:dateUtc="2024-12-29T16:27:00Z">
                <w:pPr>
                  <w:pStyle w:val="TableCell"/>
                </w:pPr>
              </w:pPrChange>
            </w:pPr>
            <w:r w:rsidRPr="00AC3598">
              <w:rPr>
                <w:bCs/>
                <w:color w:val="auto"/>
                <w:rPrChange w:id="36016" w:author="Peter Van Der Plas" w:date="2024-12-29T17:23:00Z" w16du:dateUtc="2024-12-29T16:23:00Z">
                  <w:rPr>
                    <w:b/>
                    <w:color w:val="FFFFFF" w:themeColor="background1"/>
                  </w:rPr>
                </w:rPrChange>
              </w:rPr>
              <w:t>Extends</w:t>
            </w:r>
          </w:p>
        </w:tc>
        <w:tc>
          <w:tcPr>
            <w:tcW w:w="1843" w:type="dxa"/>
          </w:tcPr>
          <w:p w14:paraId="7224EA20" w14:textId="77777777" w:rsidR="004C430C" w:rsidRPr="00AC3598" w:rsidRDefault="004C430C">
            <w:pPr>
              <w:pStyle w:val="TableCell"/>
              <w:keepNext/>
              <w:rPr>
                <w:b/>
                <w:iCs/>
                <w:rPrChange w:id="36017" w:author="Peter Van Der Plas" w:date="2024-12-29T17:23:00Z" w16du:dateUtc="2024-12-29T16:23:00Z">
                  <w:rPr>
                    <w:b/>
                    <w:i/>
                  </w:rPr>
                </w:rPrChange>
              </w:rPr>
              <w:pPrChange w:id="36018" w:author="Peter Van Der Plas" w:date="2024-12-29T17:27:00Z" w16du:dateUtc="2024-12-29T16:27:00Z">
                <w:pPr>
                  <w:pStyle w:val="TableCell"/>
                </w:pPr>
              </w:pPrChange>
            </w:pPr>
            <w:proofErr w:type="spellStart"/>
            <w:r w:rsidRPr="00AC3598">
              <w:rPr>
                <w:iCs/>
                <w:rPrChange w:id="36019" w:author="Peter Van Der Plas" w:date="2024-12-29T17:23:00Z" w16du:dateUtc="2024-12-29T16:23:00Z">
                  <w:rPr>
                    <w:i/>
                  </w:rPr>
                </w:rPrChange>
              </w:rPr>
              <w:t>PointingRepetition</w:t>
            </w:r>
            <w:proofErr w:type="spellEnd"/>
          </w:p>
        </w:tc>
        <w:tc>
          <w:tcPr>
            <w:tcW w:w="709" w:type="dxa"/>
            <w:shd w:val="clear" w:color="auto" w:fill="00CCFF"/>
          </w:tcPr>
          <w:p w14:paraId="0D36D207" w14:textId="77777777" w:rsidR="004C430C" w:rsidRPr="00AC3598" w:rsidRDefault="004C430C">
            <w:pPr>
              <w:pStyle w:val="TableCell"/>
              <w:keepNext/>
              <w:rPr>
                <w:bCs/>
                <w:color w:val="auto"/>
                <w:rPrChange w:id="36020" w:author="Peter Van Der Plas" w:date="2024-12-29T17:23:00Z" w16du:dateUtc="2024-12-29T16:23:00Z">
                  <w:rPr>
                    <w:b/>
                  </w:rPr>
                </w:rPrChange>
              </w:rPr>
              <w:pPrChange w:id="36021" w:author="Peter Van Der Plas" w:date="2024-12-29T17:27:00Z" w16du:dateUtc="2024-12-29T16:27:00Z">
                <w:pPr>
                  <w:pStyle w:val="TableCell"/>
                </w:pPr>
              </w:pPrChange>
            </w:pPr>
            <w:r w:rsidRPr="00AC3598">
              <w:rPr>
                <w:bCs/>
                <w:color w:val="auto"/>
                <w:rPrChange w:id="36022" w:author="Peter Van Der Plas" w:date="2024-12-29T17:23:00Z" w16du:dateUtc="2024-12-29T16:23:00Z">
                  <w:rPr>
                    <w:b/>
                    <w:color w:val="FFFFFF" w:themeColor="background1"/>
                  </w:rPr>
                </w:rPrChange>
              </w:rPr>
              <w:t>SFP</w:t>
            </w:r>
          </w:p>
        </w:tc>
        <w:tc>
          <w:tcPr>
            <w:tcW w:w="992" w:type="dxa"/>
          </w:tcPr>
          <w:p w14:paraId="0B240886" w14:textId="09F61E07" w:rsidR="004C430C" w:rsidRPr="004424B1" w:rsidRDefault="003D40C2">
            <w:pPr>
              <w:pStyle w:val="TableCell"/>
              <w:keepNext/>
              <w:jc w:val="right"/>
              <w:pPrChange w:id="36023" w:author="Peter Van Der Plas" w:date="2024-12-29T17:27:00Z" w16du:dateUtc="2024-12-29T16:27:00Z">
                <w:pPr>
                  <w:pStyle w:val="TableCell"/>
                  <w:jc w:val="right"/>
                </w:pPr>
              </w:pPrChange>
            </w:pPr>
            <w:fldSimple w:instr=" SEQ Area \* MERGEFORMAT ">
              <w:ins w:id="36024" w:author="Peter Van Der Plas" w:date="2025-01-01T17:31:00Z" w16du:dateUtc="2025-01-01T16:31:00Z">
                <w:r w:rsidR="006D1623">
                  <w:rPr>
                    <w:noProof/>
                  </w:rPr>
                  <w:t>60</w:t>
                </w:r>
              </w:ins>
              <w:del w:id="36025" w:author="Peter Van Der Plas" w:date="2024-12-29T14:37:00Z" w16du:dateUtc="2024-12-29T13:37:00Z">
                <w:r w:rsidR="00816878" w:rsidDel="00D57A34">
                  <w:rPr>
                    <w:noProof/>
                  </w:rPr>
                  <w:delText>60</w:delText>
                </w:r>
              </w:del>
            </w:fldSimple>
          </w:p>
        </w:tc>
      </w:tr>
    </w:tbl>
    <w:p w14:paraId="25C0D5FD" w14:textId="77777777" w:rsidR="004C430C" w:rsidRPr="004424B1" w:rsidRDefault="004C430C">
      <w:pPr>
        <w:keepNext/>
        <w:spacing w:before="0" w:line="240" w:lineRule="auto"/>
        <w:rPr>
          <w:sz w:val="2"/>
          <w:szCs w:val="2"/>
          <w:lang w:val="en-GB"/>
        </w:rPr>
        <w:pPrChange w:id="36026" w:author="Peter Van Der Plas" w:date="2024-12-29T17:26:00Z" w16du:dateUtc="2024-12-29T16:26:00Z">
          <w:pPr>
            <w:spacing w:before="0" w:line="240" w:lineRule="auto"/>
          </w:pPr>
        </w:pPrChange>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3CC8790C"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1DE11A4" w14:textId="69E252C6" w:rsidR="004C430C" w:rsidRPr="004424B1" w:rsidRDefault="004C430C" w:rsidP="007B4994">
            <w:pPr>
              <w:pStyle w:val="TableCell"/>
            </w:pPr>
            <w:del w:id="36027" w:author="Quinten Van Woerkom" w:date="2024-11-25T14:50:00Z" w16du:dateUtc="2024-11-25T13:50:00Z">
              <w:r w:rsidRPr="004424B1" w:rsidDel="002B0859">
                <w:delText>Attribute</w:delText>
              </w:r>
            </w:del>
            <w:ins w:id="36028" w:author="Quinten Van Woerkom" w:date="2024-11-25T14:50:00Z" w16du:dateUtc="2024-11-25T13:50:00Z">
              <w:r w:rsidR="002B0859">
                <w:t>Field</w:t>
              </w:r>
            </w:ins>
          </w:p>
        </w:tc>
        <w:tc>
          <w:tcPr>
            <w:tcW w:w="1984" w:type="dxa"/>
          </w:tcPr>
          <w:p w14:paraId="6F57BAC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13A594C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52485A9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5885F7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1D8968D" w14:textId="77777777" w:rsidR="004C430C" w:rsidRPr="004424B1" w:rsidRDefault="004C430C" w:rsidP="007B4994">
            <w:pPr>
              <w:pStyle w:val="TableCell"/>
            </w:pPr>
            <w:proofErr w:type="spellStart"/>
            <w:r w:rsidRPr="004424B1">
              <w:t>revsSeparation</w:t>
            </w:r>
            <w:proofErr w:type="spellEnd"/>
          </w:p>
        </w:tc>
        <w:tc>
          <w:tcPr>
            <w:tcW w:w="1984" w:type="dxa"/>
          </w:tcPr>
          <w:p w14:paraId="1D148D3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Long&gt;</w:t>
            </w:r>
          </w:p>
        </w:tc>
        <w:tc>
          <w:tcPr>
            <w:tcW w:w="992" w:type="dxa"/>
          </w:tcPr>
          <w:p w14:paraId="387A69B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B35AF0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required number of revolutions between occurrences.</w:t>
            </w:r>
          </w:p>
        </w:tc>
      </w:tr>
      <w:tr w:rsidR="004C430C" w:rsidRPr="004424B1" w14:paraId="1E3DDF1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BC2E305" w14:textId="77777777" w:rsidR="004C430C" w:rsidRPr="004424B1" w:rsidRDefault="004C430C" w:rsidP="007B4994">
            <w:pPr>
              <w:pStyle w:val="TableCell"/>
            </w:pPr>
            <w:proofErr w:type="spellStart"/>
            <w:r w:rsidRPr="004424B1">
              <w:t>revsTolerance</w:t>
            </w:r>
            <w:proofErr w:type="spellEnd"/>
          </w:p>
        </w:tc>
        <w:tc>
          <w:tcPr>
            <w:tcW w:w="1984" w:type="dxa"/>
          </w:tcPr>
          <w:p w14:paraId="3E8C16A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Long&gt;</w:t>
            </w:r>
          </w:p>
        </w:tc>
        <w:tc>
          <w:tcPr>
            <w:tcW w:w="992" w:type="dxa"/>
          </w:tcPr>
          <w:p w14:paraId="1F4DC45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572C00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The allowed tolerance (+/-) in the required number of revolutions between occurrences, the interpretation of which is dependent on the </w:t>
            </w:r>
            <w:proofErr w:type="spellStart"/>
            <w:r w:rsidRPr="004424B1">
              <w:t>separationType</w:t>
            </w:r>
            <w:proofErr w:type="spellEnd"/>
            <w:r w:rsidRPr="004424B1">
              <w:t>.</w:t>
            </w:r>
          </w:p>
        </w:tc>
      </w:tr>
      <w:tr w:rsidR="004C430C" w:rsidRPr="004424B1" w14:paraId="319ECDE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6A4CD60" w14:textId="77777777" w:rsidR="004C430C" w:rsidRPr="004424B1" w:rsidRDefault="004C430C" w:rsidP="007B4994">
            <w:pPr>
              <w:pStyle w:val="TableCell"/>
            </w:pPr>
            <w:proofErr w:type="spellStart"/>
            <w:r w:rsidRPr="004424B1">
              <w:t>revAngle</w:t>
            </w:r>
            <w:proofErr w:type="spellEnd"/>
          </w:p>
        </w:tc>
        <w:tc>
          <w:tcPr>
            <w:tcW w:w="1984" w:type="dxa"/>
          </w:tcPr>
          <w:p w14:paraId="3B67A90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12CD350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5776D0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Specifies the angle within a revolution.</w:t>
            </w:r>
          </w:p>
        </w:tc>
      </w:tr>
      <w:tr w:rsidR="004C430C" w:rsidRPr="004424B1" w14:paraId="0BE1C0A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44E1CBE" w14:textId="77777777" w:rsidR="004C430C" w:rsidRPr="004424B1" w:rsidRDefault="004C430C" w:rsidP="007B4994">
            <w:pPr>
              <w:pStyle w:val="TableCell"/>
            </w:pPr>
            <w:r w:rsidRPr="004424B1">
              <w:t>units</w:t>
            </w:r>
          </w:p>
        </w:tc>
        <w:tc>
          <w:tcPr>
            <w:tcW w:w="1984" w:type="dxa"/>
          </w:tcPr>
          <w:p w14:paraId="33B1683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37F89D0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7AC6669" w14:textId="3F59E26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36029"/>
            <w:r w:rsidRPr="004424B1">
              <w:t xml:space="preserve">The units used for </w:t>
            </w:r>
            <w:proofErr w:type="spellStart"/>
            <w:r w:rsidRPr="004424B1">
              <w:t>revAngle</w:t>
            </w:r>
            <w:proofErr w:type="spellEnd"/>
            <w:del w:id="36030" w:author="Quinten Van Woerkom" w:date="2024-12-12T14:11:00Z" w16du:dateUtc="2024-12-12T13:11:00Z">
              <w:r w:rsidR="00772CD9" w:rsidRPr="004424B1" w:rsidDel="00804D95">
                <w:delText xml:space="preserve">, as defined in reference </w:delText>
              </w:r>
              <w:r w:rsidR="00772CD9" w:rsidRPr="004424B1" w:rsidDel="00804D95">
                <w:fldChar w:fldCharType="begin"/>
              </w:r>
              <w:r w:rsidR="00772CD9" w:rsidRPr="004424B1" w:rsidDel="00804D95">
                <w:delInstrText xml:space="preserve"> REF R_509x0b1PointingRequestMessage \h </w:delInstrText>
              </w:r>
              <w:r w:rsidR="00772CD9" w:rsidRPr="004424B1" w:rsidDel="00804D95">
                <w:fldChar w:fldCharType="separate"/>
              </w:r>
              <w:r w:rsidR="00BF1AC4" w:rsidRPr="004424B1" w:rsidDel="00804D95">
                <w:delText>[</w:delText>
              </w:r>
              <w:r w:rsidR="00BF1AC4" w:rsidDel="00804D95">
                <w:rPr>
                  <w:noProof/>
                </w:rPr>
                <w:delText>D6</w:delText>
              </w:r>
              <w:r w:rsidR="00BF1AC4" w:rsidRPr="004424B1" w:rsidDel="00804D95">
                <w:delText>]</w:delText>
              </w:r>
              <w:r w:rsidR="00772CD9" w:rsidRPr="004424B1" w:rsidDel="00804D95">
                <w:fldChar w:fldCharType="end"/>
              </w:r>
              <w:r w:rsidR="00772CD9" w:rsidRPr="004424B1" w:rsidDel="00804D95">
                <w:delText xml:space="preserve"> annex D</w:delText>
              </w:r>
            </w:del>
            <w:r w:rsidR="00772CD9" w:rsidRPr="004424B1">
              <w:t>.</w:t>
            </w:r>
            <w:commentRangeEnd w:id="36029"/>
            <w:r w:rsidR="00804D95">
              <w:rPr>
                <w:rStyle w:val="CommentReference"/>
                <w:rFonts w:cs="Times New Roman"/>
                <w:lang w:val="en-US" w:eastAsia="en-US"/>
              </w:rPr>
              <w:commentReference w:id="36029"/>
            </w:r>
          </w:p>
        </w:tc>
      </w:tr>
    </w:tbl>
    <w:p w14:paraId="6C58D8CE" w14:textId="2D032552" w:rsidR="00510D5A" w:rsidRDefault="00510D5A" w:rsidP="00510D5A">
      <w:pPr>
        <w:pStyle w:val="Heading4"/>
        <w:spacing w:before="480"/>
        <w:rPr>
          <w:ins w:id="36031" w:author="Peter Van Der Plas" w:date="2024-12-29T23:46:00Z" w16du:dateUtc="2024-12-29T22:46:00Z"/>
          <w:lang w:val="en-GB"/>
        </w:rPr>
      </w:pPr>
      <w:bookmarkStart w:id="36032" w:name="_Ref68803195"/>
      <w:commentRangeStart w:id="36033"/>
      <w:ins w:id="36034" w:author="Peter Van Der Plas" w:date="2024-12-29T23:47:00Z" w16du:dateUtc="2024-12-29T22:47:00Z">
        <w:r>
          <w:rPr>
            <w:lang w:val="en-GB"/>
          </w:rPr>
          <w:t>M</w:t>
        </w:r>
        <w:r w:rsidRPr="00510D5A">
          <w:rPr>
            <w:lang w:val="en-GB"/>
          </w:rPr>
          <w:t>iscellaneous</w:t>
        </w:r>
        <w:r>
          <w:rPr>
            <w:lang w:val="en-GB"/>
          </w:rPr>
          <w:t xml:space="preserve"> Repetitions</w:t>
        </w:r>
      </w:ins>
      <w:commentRangeEnd w:id="36033"/>
      <w:ins w:id="36035" w:author="Peter Van Der Plas" w:date="2024-12-29T23:51:00Z" w16du:dateUtc="2024-12-29T22:51:00Z">
        <w:r w:rsidR="005A19B1">
          <w:rPr>
            <w:rStyle w:val="CommentReference"/>
            <w:b w:val="0"/>
          </w:rPr>
          <w:commentReference w:id="36033"/>
        </w:r>
      </w:ins>
    </w:p>
    <w:p w14:paraId="03DFB25A" w14:textId="1334D194" w:rsidR="00510D5A" w:rsidRPr="004424B1" w:rsidRDefault="00510D5A">
      <w:pPr>
        <w:pStyle w:val="Heading5"/>
        <w:rPr>
          <w:ins w:id="36036" w:author="Peter Van Der Plas" w:date="2024-12-29T23:46:00Z" w16du:dateUtc="2024-12-29T22:46:00Z"/>
          <w:lang w:val="en-GB"/>
        </w:rPr>
        <w:pPrChange w:id="36037" w:author="Peter Van Der Plas" w:date="2024-12-29T23:48:00Z" w16du:dateUtc="2024-12-29T22:48:00Z">
          <w:pPr>
            <w:pStyle w:val="Heading4"/>
            <w:spacing w:before="480"/>
          </w:pPr>
        </w:pPrChange>
      </w:pPr>
      <w:ins w:id="36038" w:author="Peter Van Der Plas" w:date="2024-12-29T23:46:00Z" w16du:dateUtc="2024-12-29T22:46:00Z">
        <w:r>
          <w:rPr>
            <w:lang w:val="en-GB"/>
          </w:rPr>
          <w:t xml:space="preserve">Data Type: </w:t>
        </w:r>
        <w:proofErr w:type="spellStart"/>
        <w:r w:rsidRPr="004424B1">
          <w:rPr>
            <w:lang w:val="en-GB"/>
          </w:rPr>
          <w:t>TemporalRepetition</w:t>
        </w:r>
        <w:proofErr w:type="spellEnd"/>
      </w:ins>
    </w:p>
    <w:p w14:paraId="37C9D800" w14:textId="77777777" w:rsidR="00510D5A" w:rsidRPr="004424B1" w:rsidRDefault="00510D5A">
      <w:pPr>
        <w:pStyle w:val="Heading6"/>
        <w:rPr>
          <w:ins w:id="36039" w:author="Peter Van Der Plas" w:date="2024-12-29T23:46:00Z" w16du:dateUtc="2024-12-29T22:46:00Z"/>
        </w:rPr>
        <w:pPrChange w:id="36040" w:author="Peter Van Der Plas" w:date="2024-12-29T23:48:00Z" w16du:dateUtc="2024-12-29T22:48:00Z">
          <w:pPr>
            <w:pStyle w:val="Heading5"/>
          </w:pPr>
        </w:pPrChange>
      </w:pPr>
      <w:ins w:id="36041" w:author="Peter Van Der Plas" w:date="2024-12-29T23:46:00Z" w16du:dateUtc="2024-12-29T22:46:00Z">
        <w:r>
          <w:t>Overview</w:t>
        </w:r>
      </w:ins>
    </w:p>
    <w:p w14:paraId="55703F68" w14:textId="77777777" w:rsidR="00510D5A" w:rsidRDefault="00510D5A" w:rsidP="00510D5A">
      <w:pPr>
        <w:rPr>
          <w:ins w:id="36042" w:author="Peter Van Der Plas" w:date="2024-12-29T23:46:00Z" w16du:dateUtc="2024-12-29T22:46:00Z"/>
          <w:lang w:val="en-GB"/>
        </w:rPr>
      </w:pPr>
      <w:ins w:id="36043" w:author="Peter Van Der Plas" w:date="2024-12-29T23:46:00Z" w16du:dateUtc="2024-12-29T22:46:00Z">
        <w:r w:rsidRPr="004424B1">
          <w:rPr>
            <w:lang w:val="en-GB"/>
          </w:rPr>
          <w:t>A sub-type of Repetition based on time.</w:t>
        </w:r>
      </w:ins>
    </w:p>
    <w:p w14:paraId="4E3D5697" w14:textId="77777777" w:rsidR="00510D5A" w:rsidRPr="004424B1" w:rsidRDefault="00510D5A">
      <w:pPr>
        <w:pStyle w:val="Heading6"/>
        <w:spacing w:before="480" w:after="240"/>
        <w:rPr>
          <w:ins w:id="36044" w:author="Peter Van Der Plas" w:date="2024-12-29T23:46:00Z" w16du:dateUtc="2024-12-29T22:46:00Z"/>
          <w:lang w:val="en-GB"/>
        </w:rPr>
        <w:pPrChange w:id="36045" w:author="Peter Van Der Plas" w:date="2024-12-29T23:49:00Z" w16du:dateUtc="2024-12-29T22:49:00Z">
          <w:pPr>
            <w:pStyle w:val="Heading5"/>
            <w:spacing w:before="480" w:after="240"/>
          </w:pPr>
        </w:pPrChange>
      </w:pPr>
      <w:ins w:id="36046" w:author="Peter Van Der Plas" w:date="2024-12-29T23:46:00Z" w16du:dateUtc="2024-12-29T22:46:00Z">
        <w:r>
          <w:rPr>
            <w:lang w:val="en-GB"/>
          </w:rPr>
          <w:t>Definition</w:t>
        </w:r>
      </w:ins>
    </w:p>
    <w:tbl>
      <w:tblPr>
        <w:tblStyle w:val="RBTable"/>
        <w:tblW w:w="9179" w:type="dxa"/>
        <w:tblLayout w:type="fixed"/>
        <w:tblLook w:val="0400" w:firstRow="0" w:lastRow="0" w:firstColumn="0" w:lastColumn="0" w:noHBand="0" w:noVBand="1"/>
        <w:tblCaption w:val="DSC TemporalRepetition E1"/>
      </w:tblPr>
      <w:tblGrid>
        <w:gridCol w:w="1667"/>
        <w:gridCol w:w="2976"/>
        <w:gridCol w:w="992"/>
        <w:gridCol w:w="1843"/>
        <w:gridCol w:w="709"/>
        <w:gridCol w:w="992"/>
      </w:tblGrid>
      <w:tr w:rsidR="00510D5A" w:rsidRPr="004424B1" w14:paraId="05A84AAD" w14:textId="77777777" w:rsidTr="00D8454E">
        <w:trPr>
          <w:ins w:id="36047" w:author="Peter Van Der Plas" w:date="2024-12-29T23:46:00Z"/>
        </w:trPr>
        <w:tc>
          <w:tcPr>
            <w:tcW w:w="1667" w:type="dxa"/>
            <w:shd w:val="clear" w:color="auto" w:fill="00CCFF"/>
          </w:tcPr>
          <w:p w14:paraId="222FC895" w14:textId="77777777" w:rsidR="00510D5A" w:rsidRPr="00D8454E" w:rsidRDefault="00510D5A" w:rsidP="00D8454E">
            <w:pPr>
              <w:pStyle w:val="TableCell"/>
              <w:rPr>
                <w:ins w:id="36048" w:author="Peter Van Der Plas" w:date="2024-12-29T23:46:00Z" w16du:dateUtc="2024-12-29T22:46:00Z"/>
                <w:color w:val="auto"/>
              </w:rPr>
            </w:pPr>
            <w:ins w:id="36049" w:author="Peter Van Der Plas" w:date="2024-12-29T23:46:00Z" w16du:dateUtc="2024-12-29T22:46:00Z">
              <w:r w:rsidRPr="00D8454E">
                <w:rPr>
                  <w:color w:val="auto"/>
                </w:rPr>
                <w:t>Name</w:t>
              </w:r>
            </w:ins>
          </w:p>
        </w:tc>
        <w:tc>
          <w:tcPr>
            <w:tcW w:w="2976" w:type="dxa"/>
          </w:tcPr>
          <w:p w14:paraId="1E2EBAEC" w14:textId="77777777" w:rsidR="00510D5A" w:rsidRPr="004424B1" w:rsidRDefault="00510D5A" w:rsidP="00D8454E">
            <w:pPr>
              <w:pStyle w:val="TableCell"/>
              <w:rPr>
                <w:ins w:id="36050" w:author="Peter Van Der Plas" w:date="2024-12-29T23:46:00Z" w16du:dateUtc="2024-12-29T22:46:00Z"/>
                <w:b/>
              </w:rPr>
            </w:pPr>
            <w:proofErr w:type="spellStart"/>
            <w:ins w:id="36051" w:author="Peter Van Der Plas" w:date="2024-12-29T23:46:00Z" w16du:dateUtc="2024-12-29T22:46:00Z">
              <w:r w:rsidRPr="004424B1">
                <w:rPr>
                  <w:b/>
                </w:rPr>
                <w:t>TemporalRepetition</w:t>
              </w:r>
              <w:proofErr w:type="spellEnd"/>
            </w:ins>
          </w:p>
        </w:tc>
        <w:tc>
          <w:tcPr>
            <w:tcW w:w="992" w:type="dxa"/>
            <w:shd w:val="clear" w:color="auto" w:fill="00CCFF"/>
          </w:tcPr>
          <w:p w14:paraId="01C5AB75" w14:textId="77777777" w:rsidR="00510D5A" w:rsidRPr="00D8454E" w:rsidRDefault="00510D5A" w:rsidP="00D8454E">
            <w:pPr>
              <w:pStyle w:val="TableCell"/>
              <w:rPr>
                <w:ins w:id="36052" w:author="Peter Van Der Plas" w:date="2024-12-29T23:46:00Z" w16du:dateUtc="2024-12-29T22:46:00Z"/>
                <w:bCs/>
                <w:color w:val="auto"/>
              </w:rPr>
            </w:pPr>
            <w:ins w:id="36053" w:author="Peter Van Der Plas" w:date="2024-12-29T23:46:00Z" w16du:dateUtc="2024-12-29T22:46:00Z">
              <w:r w:rsidRPr="00D8454E">
                <w:rPr>
                  <w:bCs/>
                  <w:color w:val="auto"/>
                </w:rPr>
                <w:t>Extends</w:t>
              </w:r>
            </w:ins>
          </w:p>
        </w:tc>
        <w:tc>
          <w:tcPr>
            <w:tcW w:w="1843" w:type="dxa"/>
          </w:tcPr>
          <w:p w14:paraId="174F5211" w14:textId="77777777" w:rsidR="00510D5A" w:rsidRPr="00D8454E" w:rsidRDefault="00510D5A" w:rsidP="00D8454E">
            <w:pPr>
              <w:pStyle w:val="TableCell"/>
              <w:rPr>
                <w:ins w:id="36054" w:author="Peter Van Der Plas" w:date="2024-12-29T23:46:00Z" w16du:dateUtc="2024-12-29T22:46:00Z"/>
                <w:b/>
                <w:iCs/>
              </w:rPr>
            </w:pPr>
            <w:ins w:id="36055" w:author="Peter Van Der Plas" w:date="2024-12-29T23:46:00Z" w16du:dateUtc="2024-12-29T22:46:00Z">
              <w:r w:rsidRPr="00D8454E">
                <w:rPr>
                  <w:iCs/>
                </w:rPr>
                <w:t>Repetition</w:t>
              </w:r>
            </w:ins>
          </w:p>
        </w:tc>
        <w:tc>
          <w:tcPr>
            <w:tcW w:w="709" w:type="dxa"/>
            <w:shd w:val="clear" w:color="auto" w:fill="00CCFF"/>
          </w:tcPr>
          <w:p w14:paraId="590C103F" w14:textId="77777777" w:rsidR="00510D5A" w:rsidRPr="00D8454E" w:rsidRDefault="00510D5A" w:rsidP="00D8454E">
            <w:pPr>
              <w:pStyle w:val="TableCell"/>
              <w:rPr>
                <w:ins w:id="36056" w:author="Peter Van Der Plas" w:date="2024-12-29T23:46:00Z" w16du:dateUtc="2024-12-29T22:46:00Z"/>
                <w:bCs/>
                <w:color w:val="auto"/>
              </w:rPr>
            </w:pPr>
            <w:ins w:id="36057" w:author="Peter Van Der Plas" w:date="2024-12-29T23:46:00Z" w16du:dateUtc="2024-12-29T22:46:00Z">
              <w:r w:rsidRPr="00D8454E">
                <w:rPr>
                  <w:bCs/>
                  <w:color w:val="auto"/>
                </w:rPr>
                <w:t>SFP</w:t>
              </w:r>
            </w:ins>
          </w:p>
        </w:tc>
        <w:tc>
          <w:tcPr>
            <w:tcW w:w="992" w:type="dxa"/>
          </w:tcPr>
          <w:p w14:paraId="3ED828F6" w14:textId="60381346" w:rsidR="00510D5A" w:rsidRPr="004424B1" w:rsidRDefault="00510D5A" w:rsidP="00D8454E">
            <w:pPr>
              <w:pStyle w:val="TableCell"/>
              <w:jc w:val="right"/>
              <w:rPr>
                <w:ins w:id="36058" w:author="Peter Van Der Plas" w:date="2024-12-29T23:46:00Z" w16du:dateUtc="2024-12-29T22:46:00Z"/>
              </w:rPr>
            </w:pPr>
            <w:ins w:id="36059" w:author="Peter Van Der Plas" w:date="2024-12-29T23:46:00Z" w16du:dateUtc="2024-12-29T22:46:00Z">
              <w:r>
                <w:fldChar w:fldCharType="begin"/>
              </w:r>
              <w:r>
                <w:instrText xml:space="preserve"> SEQ Area \* MERGEFORMAT </w:instrText>
              </w:r>
              <w:r>
                <w:fldChar w:fldCharType="separate"/>
              </w:r>
            </w:ins>
            <w:ins w:id="36060" w:author="Peter Van Der Plas" w:date="2025-01-01T17:31:00Z" w16du:dateUtc="2025-01-01T16:31:00Z">
              <w:r w:rsidR="006D1623">
                <w:rPr>
                  <w:noProof/>
                </w:rPr>
                <w:t>61</w:t>
              </w:r>
            </w:ins>
            <w:ins w:id="36061" w:author="Peter Van Der Plas" w:date="2024-12-29T23:46:00Z" w16du:dateUtc="2024-12-29T22:46:00Z">
              <w:r>
                <w:rPr>
                  <w:noProof/>
                </w:rPr>
                <w:fldChar w:fldCharType="end"/>
              </w:r>
            </w:ins>
          </w:p>
        </w:tc>
      </w:tr>
    </w:tbl>
    <w:p w14:paraId="24457224" w14:textId="77777777" w:rsidR="00510D5A" w:rsidRPr="004424B1" w:rsidRDefault="00510D5A" w:rsidP="00510D5A">
      <w:pPr>
        <w:spacing w:before="0" w:line="240" w:lineRule="auto"/>
        <w:rPr>
          <w:ins w:id="36062" w:author="Peter Van Der Plas" w:date="2024-12-29T23:46:00Z" w16du:dateUtc="2024-12-29T22:46:00Z"/>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510D5A" w:rsidRPr="004424B1" w14:paraId="0E8C1C0E" w14:textId="77777777" w:rsidTr="00D8454E">
        <w:trPr>
          <w:cnfStyle w:val="100000000000" w:firstRow="1" w:lastRow="0" w:firstColumn="0" w:lastColumn="0" w:oddVBand="0" w:evenVBand="0" w:oddHBand="0" w:evenHBand="0" w:firstRowFirstColumn="0" w:firstRowLastColumn="0" w:lastRowFirstColumn="0" w:lastRowLastColumn="0"/>
          <w:tblHeader/>
          <w:ins w:id="36063" w:author="Peter Van Der Plas" w:date="2024-12-29T23:46:00Z"/>
        </w:trPr>
        <w:tc>
          <w:tcPr>
            <w:cnfStyle w:val="001000000000" w:firstRow="0" w:lastRow="0" w:firstColumn="1" w:lastColumn="0" w:oddVBand="0" w:evenVBand="0" w:oddHBand="0" w:evenHBand="0" w:firstRowFirstColumn="0" w:firstRowLastColumn="0" w:lastRowFirstColumn="0" w:lastRowLastColumn="0"/>
            <w:tcW w:w="1667" w:type="dxa"/>
          </w:tcPr>
          <w:p w14:paraId="173897C3" w14:textId="77777777" w:rsidR="00510D5A" w:rsidRPr="004424B1" w:rsidRDefault="00510D5A" w:rsidP="00D8454E">
            <w:pPr>
              <w:pStyle w:val="TableCell"/>
              <w:keepNext/>
              <w:rPr>
                <w:ins w:id="36064" w:author="Peter Van Der Plas" w:date="2024-12-29T23:46:00Z" w16du:dateUtc="2024-12-29T22:46:00Z"/>
              </w:rPr>
            </w:pPr>
            <w:ins w:id="36065" w:author="Peter Van Der Plas" w:date="2024-12-29T23:46:00Z" w16du:dateUtc="2024-12-29T22:46:00Z">
              <w:r>
                <w:t>Field</w:t>
              </w:r>
            </w:ins>
          </w:p>
        </w:tc>
        <w:tc>
          <w:tcPr>
            <w:tcW w:w="1984" w:type="dxa"/>
          </w:tcPr>
          <w:p w14:paraId="7122CEA8" w14:textId="77777777" w:rsidR="00510D5A" w:rsidRPr="004424B1" w:rsidRDefault="00510D5A" w:rsidP="00D8454E">
            <w:pPr>
              <w:pStyle w:val="TableCell"/>
              <w:cnfStyle w:val="100000000000" w:firstRow="1" w:lastRow="0" w:firstColumn="0" w:lastColumn="0" w:oddVBand="0" w:evenVBand="0" w:oddHBand="0" w:evenHBand="0" w:firstRowFirstColumn="0" w:firstRowLastColumn="0" w:lastRowFirstColumn="0" w:lastRowLastColumn="0"/>
              <w:rPr>
                <w:ins w:id="36066" w:author="Peter Van Der Plas" w:date="2024-12-29T23:46:00Z" w16du:dateUtc="2024-12-29T22:46:00Z"/>
              </w:rPr>
            </w:pPr>
            <w:ins w:id="36067" w:author="Peter Van Der Plas" w:date="2024-12-29T23:46:00Z" w16du:dateUtc="2024-12-29T22:46:00Z">
              <w:r w:rsidRPr="004424B1">
                <w:t>Type</w:t>
              </w:r>
            </w:ins>
          </w:p>
        </w:tc>
        <w:tc>
          <w:tcPr>
            <w:tcW w:w="992" w:type="dxa"/>
          </w:tcPr>
          <w:p w14:paraId="5F5EF36C" w14:textId="77777777" w:rsidR="00510D5A" w:rsidRPr="004424B1" w:rsidRDefault="00510D5A" w:rsidP="00D8454E">
            <w:pPr>
              <w:pStyle w:val="TableCell"/>
              <w:cnfStyle w:val="100000000000" w:firstRow="1" w:lastRow="0" w:firstColumn="0" w:lastColumn="0" w:oddVBand="0" w:evenVBand="0" w:oddHBand="0" w:evenHBand="0" w:firstRowFirstColumn="0" w:firstRowLastColumn="0" w:lastRowFirstColumn="0" w:lastRowLastColumn="0"/>
              <w:rPr>
                <w:ins w:id="36068" w:author="Peter Van Der Plas" w:date="2024-12-29T23:46:00Z" w16du:dateUtc="2024-12-29T22:46:00Z"/>
              </w:rPr>
            </w:pPr>
            <w:ins w:id="36069" w:author="Peter Van Der Plas" w:date="2024-12-29T23:46:00Z" w16du:dateUtc="2024-12-29T22:46:00Z">
              <w:r w:rsidRPr="004424B1">
                <w:t>Nullable</w:t>
              </w:r>
            </w:ins>
          </w:p>
        </w:tc>
        <w:tc>
          <w:tcPr>
            <w:tcW w:w="4535" w:type="dxa"/>
          </w:tcPr>
          <w:p w14:paraId="58AD61C1" w14:textId="77777777" w:rsidR="00510D5A" w:rsidRPr="004424B1" w:rsidRDefault="00510D5A" w:rsidP="00D8454E">
            <w:pPr>
              <w:pStyle w:val="TableCell"/>
              <w:cnfStyle w:val="100000000000" w:firstRow="1" w:lastRow="0" w:firstColumn="0" w:lastColumn="0" w:oddVBand="0" w:evenVBand="0" w:oddHBand="0" w:evenHBand="0" w:firstRowFirstColumn="0" w:firstRowLastColumn="0" w:lastRowFirstColumn="0" w:lastRowLastColumn="0"/>
              <w:rPr>
                <w:ins w:id="36070" w:author="Peter Van Der Plas" w:date="2024-12-29T23:46:00Z" w16du:dateUtc="2024-12-29T22:46:00Z"/>
              </w:rPr>
            </w:pPr>
            <w:ins w:id="36071" w:author="Peter Van Der Plas" w:date="2024-12-29T23:46:00Z" w16du:dateUtc="2024-12-29T22:46:00Z">
              <w:r w:rsidRPr="004424B1">
                <w:t>Description</w:t>
              </w:r>
            </w:ins>
          </w:p>
        </w:tc>
      </w:tr>
      <w:tr w:rsidR="00510D5A" w:rsidRPr="004424B1" w14:paraId="5ACF6E8D" w14:textId="77777777" w:rsidTr="00D8454E">
        <w:trPr>
          <w:ins w:id="36072" w:author="Peter Van Der Plas" w:date="2024-12-29T23:46:00Z"/>
        </w:trPr>
        <w:tc>
          <w:tcPr>
            <w:cnfStyle w:val="001000000000" w:firstRow="0" w:lastRow="0" w:firstColumn="1" w:lastColumn="0" w:oddVBand="0" w:evenVBand="0" w:oddHBand="0" w:evenHBand="0" w:firstRowFirstColumn="0" w:firstRowLastColumn="0" w:lastRowFirstColumn="0" w:lastRowLastColumn="0"/>
            <w:tcW w:w="1667" w:type="dxa"/>
          </w:tcPr>
          <w:p w14:paraId="301D10FD" w14:textId="77777777" w:rsidR="00510D5A" w:rsidRPr="004424B1" w:rsidRDefault="00510D5A" w:rsidP="00D8454E">
            <w:pPr>
              <w:pStyle w:val="TableCell"/>
              <w:rPr>
                <w:ins w:id="36073" w:author="Peter Van Der Plas" w:date="2024-12-29T23:46:00Z" w16du:dateUtc="2024-12-29T22:46:00Z"/>
              </w:rPr>
            </w:pPr>
            <w:proofErr w:type="spellStart"/>
            <w:ins w:id="36074" w:author="Peter Van Der Plas" w:date="2024-12-29T23:46:00Z" w16du:dateUtc="2024-12-29T22:46:00Z">
              <w:r w:rsidRPr="004424B1">
                <w:t>initialTime</w:t>
              </w:r>
              <w:proofErr w:type="spellEnd"/>
            </w:ins>
          </w:p>
        </w:tc>
        <w:tc>
          <w:tcPr>
            <w:tcW w:w="1984" w:type="dxa"/>
          </w:tcPr>
          <w:p w14:paraId="662193D2" w14:textId="77777777" w:rsidR="00510D5A" w:rsidRPr="004424B1" w:rsidRDefault="00510D5A" w:rsidP="00D8454E">
            <w:pPr>
              <w:pStyle w:val="TableCell"/>
              <w:cnfStyle w:val="000000000000" w:firstRow="0" w:lastRow="0" w:firstColumn="0" w:lastColumn="0" w:oddVBand="0" w:evenVBand="0" w:oddHBand="0" w:evenHBand="0" w:firstRowFirstColumn="0" w:firstRowLastColumn="0" w:lastRowFirstColumn="0" w:lastRowLastColumn="0"/>
              <w:rPr>
                <w:ins w:id="36075" w:author="Peter Van Der Plas" w:date="2024-12-29T23:46:00Z" w16du:dateUtc="2024-12-29T22:46:00Z"/>
              </w:rPr>
            </w:pPr>
            <w:ins w:id="36076" w:author="Peter Van Der Plas" w:date="2024-12-29T23:46:00Z" w16du:dateUtc="2024-12-29T22:46:00Z">
              <w:r w:rsidRPr="004424B1">
                <w:t>Expression &lt;</w:t>
              </w:r>
              <w:proofErr w:type="gramStart"/>
              <w:r w:rsidRPr="004424B1">
                <w:t>MAL::</w:t>
              </w:r>
              <w:proofErr w:type="gramEnd"/>
              <w:r w:rsidRPr="004424B1">
                <w:t>Time&gt;</w:t>
              </w:r>
            </w:ins>
          </w:p>
        </w:tc>
        <w:tc>
          <w:tcPr>
            <w:tcW w:w="992" w:type="dxa"/>
          </w:tcPr>
          <w:p w14:paraId="3130DE4B" w14:textId="77777777" w:rsidR="00510D5A" w:rsidRPr="004424B1" w:rsidRDefault="00510D5A" w:rsidP="00D8454E">
            <w:pPr>
              <w:pStyle w:val="TableCell"/>
              <w:cnfStyle w:val="000000000000" w:firstRow="0" w:lastRow="0" w:firstColumn="0" w:lastColumn="0" w:oddVBand="0" w:evenVBand="0" w:oddHBand="0" w:evenHBand="0" w:firstRowFirstColumn="0" w:firstRowLastColumn="0" w:lastRowFirstColumn="0" w:lastRowLastColumn="0"/>
              <w:rPr>
                <w:ins w:id="36077" w:author="Peter Van Der Plas" w:date="2024-12-29T23:46:00Z" w16du:dateUtc="2024-12-29T22:46:00Z"/>
              </w:rPr>
            </w:pPr>
            <w:ins w:id="36078" w:author="Peter Van Der Plas" w:date="2024-12-29T23:46:00Z" w16du:dateUtc="2024-12-29T22:46:00Z">
              <w:r w:rsidRPr="004424B1">
                <w:t>No</w:t>
              </w:r>
            </w:ins>
          </w:p>
        </w:tc>
        <w:tc>
          <w:tcPr>
            <w:tcW w:w="4535" w:type="dxa"/>
          </w:tcPr>
          <w:p w14:paraId="3ACCB884" w14:textId="77777777" w:rsidR="00510D5A" w:rsidRPr="004424B1" w:rsidRDefault="00510D5A" w:rsidP="00D8454E">
            <w:pPr>
              <w:pStyle w:val="TableCell"/>
              <w:cnfStyle w:val="000000000000" w:firstRow="0" w:lastRow="0" w:firstColumn="0" w:lastColumn="0" w:oddVBand="0" w:evenVBand="0" w:oddHBand="0" w:evenHBand="0" w:firstRowFirstColumn="0" w:firstRowLastColumn="0" w:lastRowFirstColumn="0" w:lastRowLastColumn="0"/>
              <w:rPr>
                <w:ins w:id="36079" w:author="Peter Van Der Plas" w:date="2024-12-29T23:46:00Z" w16du:dateUtc="2024-12-29T22:46:00Z"/>
              </w:rPr>
            </w:pPr>
            <w:ins w:id="36080" w:author="Peter Van Der Plas" w:date="2024-12-29T23:46:00Z" w16du:dateUtc="2024-12-29T22:46:00Z">
              <w:r w:rsidRPr="004424B1">
                <w:t>Nominal time of first occurrence.</w:t>
              </w:r>
            </w:ins>
          </w:p>
        </w:tc>
      </w:tr>
      <w:tr w:rsidR="00510D5A" w:rsidRPr="004424B1" w14:paraId="33EF95F9" w14:textId="77777777" w:rsidTr="00D8454E">
        <w:trPr>
          <w:ins w:id="36081" w:author="Peter Van Der Plas" w:date="2024-12-29T23:46:00Z"/>
        </w:trPr>
        <w:tc>
          <w:tcPr>
            <w:cnfStyle w:val="001000000000" w:firstRow="0" w:lastRow="0" w:firstColumn="1" w:lastColumn="0" w:oddVBand="0" w:evenVBand="0" w:oddHBand="0" w:evenHBand="0" w:firstRowFirstColumn="0" w:firstRowLastColumn="0" w:lastRowFirstColumn="0" w:lastRowLastColumn="0"/>
            <w:tcW w:w="1667" w:type="dxa"/>
          </w:tcPr>
          <w:p w14:paraId="62D105D1" w14:textId="77777777" w:rsidR="00510D5A" w:rsidRPr="004424B1" w:rsidRDefault="00510D5A" w:rsidP="00D8454E">
            <w:pPr>
              <w:pStyle w:val="TableCell"/>
              <w:rPr>
                <w:ins w:id="36082" w:author="Peter Van Der Plas" w:date="2024-12-29T23:46:00Z" w16du:dateUtc="2024-12-29T22:46:00Z"/>
              </w:rPr>
            </w:pPr>
            <w:ins w:id="36083" w:author="Peter Van Der Plas" w:date="2024-12-29T23:46:00Z" w16du:dateUtc="2024-12-29T22:46:00Z">
              <w:r w:rsidRPr="004424B1">
                <w:t>separation</w:t>
              </w:r>
            </w:ins>
          </w:p>
        </w:tc>
        <w:tc>
          <w:tcPr>
            <w:tcW w:w="1984" w:type="dxa"/>
          </w:tcPr>
          <w:p w14:paraId="07D900AA" w14:textId="77777777" w:rsidR="00510D5A" w:rsidRPr="004424B1" w:rsidRDefault="00510D5A" w:rsidP="00D8454E">
            <w:pPr>
              <w:pStyle w:val="TableCell"/>
              <w:cnfStyle w:val="000000000000" w:firstRow="0" w:lastRow="0" w:firstColumn="0" w:lastColumn="0" w:oddVBand="0" w:evenVBand="0" w:oddHBand="0" w:evenHBand="0" w:firstRowFirstColumn="0" w:firstRowLastColumn="0" w:lastRowFirstColumn="0" w:lastRowLastColumn="0"/>
              <w:rPr>
                <w:ins w:id="36084" w:author="Peter Van Der Plas" w:date="2024-12-29T23:46:00Z" w16du:dateUtc="2024-12-29T22:46:00Z"/>
              </w:rPr>
            </w:pPr>
            <w:ins w:id="36085" w:author="Peter Van Der Plas" w:date="2024-12-29T23:46:00Z" w16du:dateUtc="2024-12-29T22:46:00Z">
              <w:r w:rsidRPr="004424B1">
                <w:t>Expression &lt;</w:t>
              </w:r>
              <w:proofErr w:type="gramStart"/>
              <w:r w:rsidRPr="004424B1">
                <w:t>MAL::</w:t>
              </w:r>
              <w:proofErr w:type="gramEnd"/>
              <w:r w:rsidRPr="004424B1">
                <w:t>Duration&gt;</w:t>
              </w:r>
            </w:ins>
          </w:p>
        </w:tc>
        <w:tc>
          <w:tcPr>
            <w:tcW w:w="992" w:type="dxa"/>
          </w:tcPr>
          <w:p w14:paraId="2AFB3627" w14:textId="77777777" w:rsidR="00510D5A" w:rsidRPr="004424B1" w:rsidRDefault="00510D5A" w:rsidP="00D8454E">
            <w:pPr>
              <w:pStyle w:val="TableCell"/>
              <w:cnfStyle w:val="000000000000" w:firstRow="0" w:lastRow="0" w:firstColumn="0" w:lastColumn="0" w:oddVBand="0" w:evenVBand="0" w:oddHBand="0" w:evenHBand="0" w:firstRowFirstColumn="0" w:firstRowLastColumn="0" w:lastRowFirstColumn="0" w:lastRowLastColumn="0"/>
              <w:rPr>
                <w:ins w:id="36086" w:author="Peter Van Der Plas" w:date="2024-12-29T23:46:00Z" w16du:dateUtc="2024-12-29T22:46:00Z"/>
              </w:rPr>
            </w:pPr>
            <w:ins w:id="36087" w:author="Peter Van Der Plas" w:date="2024-12-29T23:46:00Z" w16du:dateUtc="2024-12-29T22:46:00Z">
              <w:r w:rsidRPr="004424B1">
                <w:t>No</w:t>
              </w:r>
            </w:ins>
          </w:p>
        </w:tc>
        <w:tc>
          <w:tcPr>
            <w:tcW w:w="4535" w:type="dxa"/>
          </w:tcPr>
          <w:p w14:paraId="02593915" w14:textId="77777777" w:rsidR="00510D5A" w:rsidRPr="004424B1" w:rsidRDefault="00510D5A" w:rsidP="00D8454E">
            <w:pPr>
              <w:pStyle w:val="TableCell"/>
              <w:cnfStyle w:val="000000000000" w:firstRow="0" w:lastRow="0" w:firstColumn="0" w:lastColumn="0" w:oddVBand="0" w:evenVBand="0" w:oddHBand="0" w:evenHBand="0" w:firstRowFirstColumn="0" w:firstRowLastColumn="0" w:lastRowFirstColumn="0" w:lastRowLastColumn="0"/>
              <w:rPr>
                <w:ins w:id="36088" w:author="Peter Van Der Plas" w:date="2024-12-29T23:46:00Z" w16du:dateUtc="2024-12-29T22:46:00Z"/>
              </w:rPr>
            </w:pPr>
            <w:ins w:id="36089" w:author="Peter Van Der Plas" w:date="2024-12-29T23:46:00Z" w16du:dateUtc="2024-12-29T22:46:00Z">
              <w:r w:rsidRPr="004424B1">
                <w:t>The required time interval between occurrences.</w:t>
              </w:r>
            </w:ins>
          </w:p>
        </w:tc>
      </w:tr>
      <w:tr w:rsidR="00510D5A" w:rsidRPr="004424B1" w14:paraId="764DF76C" w14:textId="77777777" w:rsidTr="00D8454E">
        <w:trPr>
          <w:ins w:id="36090" w:author="Peter Van Der Plas" w:date="2024-12-29T23:46:00Z"/>
        </w:trPr>
        <w:tc>
          <w:tcPr>
            <w:cnfStyle w:val="001000000000" w:firstRow="0" w:lastRow="0" w:firstColumn="1" w:lastColumn="0" w:oddVBand="0" w:evenVBand="0" w:oddHBand="0" w:evenHBand="0" w:firstRowFirstColumn="0" w:firstRowLastColumn="0" w:lastRowFirstColumn="0" w:lastRowLastColumn="0"/>
            <w:tcW w:w="1667" w:type="dxa"/>
          </w:tcPr>
          <w:p w14:paraId="095945E8" w14:textId="77777777" w:rsidR="00510D5A" w:rsidRPr="004424B1" w:rsidRDefault="00510D5A" w:rsidP="00D8454E">
            <w:pPr>
              <w:pStyle w:val="TableCell"/>
              <w:rPr>
                <w:ins w:id="36091" w:author="Peter Van Der Plas" w:date="2024-12-29T23:46:00Z" w16du:dateUtc="2024-12-29T22:46:00Z"/>
              </w:rPr>
            </w:pPr>
            <w:ins w:id="36092" w:author="Peter Van Der Plas" w:date="2024-12-29T23:46:00Z" w16du:dateUtc="2024-12-29T22:46:00Z">
              <w:r w:rsidRPr="004424B1">
                <w:t>tolerance</w:t>
              </w:r>
            </w:ins>
          </w:p>
        </w:tc>
        <w:tc>
          <w:tcPr>
            <w:tcW w:w="1984" w:type="dxa"/>
          </w:tcPr>
          <w:p w14:paraId="40DB9499" w14:textId="77777777" w:rsidR="00510D5A" w:rsidRPr="004424B1" w:rsidRDefault="00510D5A" w:rsidP="00D8454E">
            <w:pPr>
              <w:pStyle w:val="TableCell"/>
              <w:cnfStyle w:val="000000000000" w:firstRow="0" w:lastRow="0" w:firstColumn="0" w:lastColumn="0" w:oddVBand="0" w:evenVBand="0" w:oddHBand="0" w:evenHBand="0" w:firstRowFirstColumn="0" w:firstRowLastColumn="0" w:lastRowFirstColumn="0" w:lastRowLastColumn="0"/>
              <w:rPr>
                <w:ins w:id="36093" w:author="Peter Van Der Plas" w:date="2024-12-29T23:46:00Z" w16du:dateUtc="2024-12-29T22:46:00Z"/>
              </w:rPr>
            </w:pPr>
            <w:ins w:id="36094" w:author="Peter Van Der Plas" w:date="2024-12-29T23:46:00Z" w16du:dateUtc="2024-12-29T22:46:00Z">
              <w:r w:rsidRPr="004424B1">
                <w:t>Expression &lt;</w:t>
              </w:r>
              <w:proofErr w:type="gramStart"/>
              <w:r w:rsidRPr="004424B1">
                <w:t>MAL::</w:t>
              </w:r>
              <w:proofErr w:type="gramEnd"/>
              <w:r w:rsidRPr="004424B1">
                <w:t>Duration&gt;</w:t>
              </w:r>
            </w:ins>
          </w:p>
        </w:tc>
        <w:tc>
          <w:tcPr>
            <w:tcW w:w="992" w:type="dxa"/>
          </w:tcPr>
          <w:p w14:paraId="42E077B7" w14:textId="77777777" w:rsidR="00510D5A" w:rsidRPr="004424B1" w:rsidRDefault="00510D5A" w:rsidP="00D8454E">
            <w:pPr>
              <w:pStyle w:val="TableCell"/>
              <w:cnfStyle w:val="000000000000" w:firstRow="0" w:lastRow="0" w:firstColumn="0" w:lastColumn="0" w:oddVBand="0" w:evenVBand="0" w:oddHBand="0" w:evenHBand="0" w:firstRowFirstColumn="0" w:firstRowLastColumn="0" w:lastRowFirstColumn="0" w:lastRowLastColumn="0"/>
              <w:rPr>
                <w:ins w:id="36095" w:author="Peter Van Der Plas" w:date="2024-12-29T23:46:00Z" w16du:dateUtc="2024-12-29T22:46:00Z"/>
              </w:rPr>
            </w:pPr>
            <w:ins w:id="36096" w:author="Peter Van Der Plas" w:date="2024-12-29T23:46:00Z" w16du:dateUtc="2024-12-29T22:46:00Z">
              <w:r w:rsidRPr="004424B1">
                <w:t>No</w:t>
              </w:r>
            </w:ins>
          </w:p>
        </w:tc>
        <w:tc>
          <w:tcPr>
            <w:tcW w:w="4535" w:type="dxa"/>
          </w:tcPr>
          <w:p w14:paraId="385D81EB" w14:textId="77777777" w:rsidR="00510D5A" w:rsidRPr="004424B1" w:rsidRDefault="00510D5A" w:rsidP="00D8454E">
            <w:pPr>
              <w:pStyle w:val="TableCell"/>
              <w:cnfStyle w:val="000000000000" w:firstRow="0" w:lastRow="0" w:firstColumn="0" w:lastColumn="0" w:oddVBand="0" w:evenVBand="0" w:oddHBand="0" w:evenHBand="0" w:firstRowFirstColumn="0" w:firstRowLastColumn="0" w:lastRowFirstColumn="0" w:lastRowLastColumn="0"/>
              <w:rPr>
                <w:ins w:id="36097" w:author="Peter Van Der Plas" w:date="2024-12-29T23:46:00Z" w16du:dateUtc="2024-12-29T22:46:00Z"/>
              </w:rPr>
            </w:pPr>
            <w:ins w:id="36098" w:author="Peter Van Der Plas" w:date="2024-12-29T23:46:00Z" w16du:dateUtc="2024-12-29T22:46:00Z">
              <w:r w:rsidRPr="004424B1">
                <w:t xml:space="preserve">The allowed tolerance (+/-) in the required time between occurrences, the interpretation of which is dependent on the </w:t>
              </w:r>
              <w:proofErr w:type="spellStart"/>
              <w:r w:rsidRPr="004424B1">
                <w:t>separationType</w:t>
              </w:r>
              <w:proofErr w:type="spellEnd"/>
              <w:r w:rsidRPr="004424B1">
                <w:t>.</w:t>
              </w:r>
            </w:ins>
          </w:p>
        </w:tc>
      </w:tr>
    </w:tbl>
    <w:p w14:paraId="6EA9BAAF" w14:textId="69CE6E39" w:rsidR="004C430C" w:rsidRPr="004424B1" w:rsidRDefault="003C046D">
      <w:pPr>
        <w:pStyle w:val="Heading5"/>
        <w:spacing w:before="480"/>
        <w:rPr>
          <w:lang w:val="en-GB"/>
        </w:rPr>
        <w:pPrChange w:id="36099" w:author="Peter Van Der Plas" w:date="2024-12-29T23:49:00Z" w16du:dateUtc="2024-12-29T22:49:00Z">
          <w:pPr>
            <w:pStyle w:val="Heading4"/>
            <w:spacing w:before="480"/>
          </w:pPr>
        </w:pPrChange>
      </w:pPr>
      <w:ins w:id="36100" w:author="Quinten Van Woerkom" w:date="2024-12-18T17:04:00Z" w16du:dateUtc="2024-12-18T16:04:00Z">
        <w:r>
          <w:rPr>
            <w:lang w:val="en-GB"/>
          </w:rPr>
          <w:t xml:space="preserve">Data Type: </w:t>
        </w:r>
      </w:ins>
      <w:proofErr w:type="spellStart"/>
      <w:r w:rsidR="004C430C" w:rsidRPr="004424B1">
        <w:rPr>
          <w:lang w:val="en-GB"/>
        </w:rPr>
        <w:t>Angle</w:t>
      </w:r>
      <w:del w:id="36101" w:author="Quinten Van Woerkom" w:date="2024-12-18T17:04:00Z" w16du:dateUtc="2024-12-18T16:04:00Z">
        <w:r w:rsidR="004C430C" w:rsidRPr="004424B1" w:rsidDel="003C046D">
          <w:rPr>
            <w:lang w:val="en-GB"/>
          </w:rPr>
          <w:delText xml:space="preserve"> </w:delText>
        </w:r>
      </w:del>
      <w:r w:rsidR="004C430C" w:rsidRPr="004424B1">
        <w:rPr>
          <w:lang w:val="en-GB"/>
        </w:rPr>
        <w:t>Repetition</w:t>
      </w:r>
      <w:proofErr w:type="spellEnd"/>
      <w:r w:rsidR="004C430C" w:rsidRPr="004424B1">
        <w:rPr>
          <w:lang w:val="en-GB"/>
        </w:rPr>
        <w:t xml:space="preserve"> [Optional]</w:t>
      </w:r>
      <w:bookmarkEnd w:id="36032"/>
    </w:p>
    <w:p w14:paraId="006BC5DD" w14:textId="791E67F1" w:rsidR="004C430C" w:rsidRPr="004424B1" w:rsidRDefault="003C046D">
      <w:pPr>
        <w:pStyle w:val="Heading6"/>
        <w:pPrChange w:id="36102" w:author="Peter Van Der Plas" w:date="2024-12-29T23:48:00Z" w16du:dateUtc="2024-12-29T22:48:00Z">
          <w:pPr>
            <w:pStyle w:val="HeadingNoNumber"/>
          </w:pPr>
        </w:pPrChange>
      </w:pPr>
      <w:ins w:id="36103" w:author="Quinten Van Woerkom" w:date="2024-12-18T17:04:00Z" w16du:dateUtc="2024-12-18T16:04:00Z">
        <w:r>
          <w:t>Overview</w:t>
        </w:r>
      </w:ins>
      <w:del w:id="36104" w:author="Quinten Van Woerkom" w:date="2024-12-18T17:04:00Z" w16du:dateUtc="2024-12-18T16:04:00Z">
        <w:r w:rsidR="004C430C" w:rsidRPr="004424B1" w:rsidDel="003C046D">
          <w:delText>AngleRepetition</w:delText>
        </w:r>
      </w:del>
    </w:p>
    <w:p w14:paraId="330425F7" w14:textId="77777777" w:rsidR="003C046D" w:rsidRDefault="004C430C" w:rsidP="00031B8A">
      <w:pPr>
        <w:rPr>
          <w:ins w:id="36105" w:author="Quinten Van Woerkom" w:date="2024-12-18T17:05:00Z" w16du:dateUtc="2024-12-18T16:05:00Z"/>
          <w:lang w:val="en-GB"/>
        </w:rPr>
      </w:pPr>
      <w:r w:rsidRPr="004424B1">
        <w:rPr>
          <w:lang w:val="en-GB"/>
        </w:rPr>
        <w:t>A sub-type of Repetition based on the angle subtended between three physical objects.</w:t>
      </w:r>
      <w:del w:id="36106" w:author="Quinten Van Woerkom" w:date="2024-12-18T17:04:00Z" w16du:dateUtc="2024-12-18T16:04:00Z">
        <w:r w:rsidRPr="004424B1" w:rsidDel="003C046D">
          <w:rPr>
            <w:lang w:val="en-GB"/>
          </w:rPr>
          <w:delText xml:space="preserve">  </w:delText>
        </w:r>
      </w:del>
    </w:p>
    <w:p w14:paraId="1677C16F" w14:textId="3A89BF6E" w:rsidR="003C046D" w:rsidDel="007F3371" w:rsidRDefault="003C046D">
      <w:pPr>
        <w:pStyle w:val="Heading5"/>
        <w:spacing w:before="480" w:after="240"/>
        <w:rPr>
          <w:ins w:id="36107" w:author="Quinten Van Woerkom" w:date="2024-12-18T17:04:00Z" w16du:dateUtc="2024-12-18T16:04:00Z"/>
          <w:del w:id="36108" w:author="Peter Van Der Plas" w:date="2024-12-29T17:47:00Z" w16du:dateUtc="2024-12-29T16:47:00Z"/>
          <w:lang w:val="en-GB"/>
        </w:rPr>
        <w:pPrChange w:id="36109" w:author="Peter Van Der Plas" w:date="2024-12-29T17:47:00Z" w16du:dateUtc="2024-12-29T16:47:00Z">
          <w:pPr/>
        </w:pPrChange>
      </w:pPr>
      <w:ins w:id="36110" w:author="Quinten Van Woerkom" w:date="2024-12-18T17:05:00Z" w16du:dateUtc="2024-12-18T16:05:00Z">
        <w:del w:id="36111" w:author="Peter Van Der Plas" w:date="2024-12-29T17:47:00Z" w16du:dateUtc="2024-12-29T16:47:00Z">
          <w:r w:rsidDel="007F3371">
            <w:rPr>
              <w:lang w:val="en-GB"/>
            </w:rPr>
            <w:delText>Definition</w:delText>
          </w:r>
        </w:del>
      </w:ins>
    </w:p>
    <w:p w14:paraId="3E80D6C4" w14:textId="5437777E" w:rsidR="003C046D" w:rsidRPr="007F3371" w:rsidRDefault="007F3371">
      <w:pPr>
        <w:pStyle w:val="Heading6"/>
        <w:spacing w:before="480" w:after="240"/>
        <w:rPr>
          <w:lang w:val="en-GB"/>
        </w:rPr>
        <w:pPrChange w:id="36112" w:author="Peter Van Der Plas" w:date="2024-12-29T23:49:00Z" w16du:dateUtc="2024-12-29T22:49:00Z">
          <w:pPr/>
        </w:pPrChange>
      </w:pPr>
      <w:ins w:id="36113" w:author="Peter Van Der Plas" w:date="2024-12-29T17:47:00Z" w16du:dateUtc="2024-12-29T16:47:00Z">
        <w:r>
          <w:rPr>
            <w:lang w:val="en-GB"/>
          </w:rPr>
          <w:t>Definition</w:t>
        </w:r>
      </w:ins>
      <w:del w:id="36114" w:author="Peter Van Der Plas" w:date="2024-12-29T17:46:00Z" w16du:dateUtc="2024-12-29T16:46:00Z">
        <w:r w:rsidR="004C430C" w:rsidRPr="007F3371" w:rsidDel="007F3371">
          <w:rPr>
            <w:lang w:val="en-GB"/>
          </w:rPr>
          <w:delText xml:space="preserve">The repetition angle </w:delText>
        </w:r>
      </w:del>
      <w:ins w:id="36115" w:author="Quinten Van Woerkom" w:date="2024-12-18T17:05:00Z" w16du:dateUtc="2024-12-18T16:05:00Z">
        <w:del w:id="36116" w:author="Peter Van Der Plas" w:date="2024-12-29T17:46:00Z" w16du:dateUtc="2024-12-29T16:46:00Z">
          <w:r w:rsidR="003C046D" w:rsidRPr="007F3371" w:rsidDel="007F3371">
            <w:rPr>
              <w:lang w:val="en-GB"/>
            </w:rPr>
            <w:delText>shall be</w:delText>
          </w:r>
        </w:del>
      </w:ins>
      <w:del w:id="36117" w:author="Peter Van Der Plas" w:date="2024-12-29T17:46:00Z" w16du:dateUtc="2024-12-29T16:46:00Z">
        <w:r w:rsidR="004C430C" w:rsidRPr="007F3371" w:rsidDel="007F3371">
          <w:rPr>
            <w:lang w:val="en-GB"/>
          </w:rPr>
          <w:delText xml:space="preserve">is that subtended at the </w:delText>
        </w:r>
      </w:del>
      <w:del w:id="36118" w:author="Peter Van Der Plas" w:date="2024-12-29T17:21:00Z" w16du:dateUtc="2024-12-29T16:21:00Z">
        <w:r w:rsidR="004C430C" w:rsidRPr="007F3371" w:rsidDel="00AC3598">
          <w:rPr>
            <w:lang w:val="en-GB"/>
          </w:rPr>
          <w:delText xml:space="preserve">central </w:delText>
        </w:r>
      </w:del>
      <w:del w:id="36119" w:author="Peter Van Der Plas" w:date="2024-12-29T17:46:00Z" w16du:dateUtc="2024-12-29T16:46:00Z">
        <w:r w:rsidR="004C430C" w:rsidRPr="007F3371" w:rsidDel="007F3371">
          <w:rPr>
            <w:lang w:val="en-GB"/>
          </w:rPr>
          <w:delText>object by target objects 1 and 2.</w:delText>
        </w:r>
      </w:del>
    </w:p>
    <w:p w14:paraId="16CA61F4" w14:textId="04485EFF" w:rsidR="00031B8A" w:rsidRPr="004424B1" w:rsidDel="003C046D" w:rsidRDefault="00031B8A">
      <w:pPr>
        <w:spacing w:after="240"/>
        <w:rPr>
          <w:del w:id="36120" w:author="Quinten Van Woerkom" w:date="2024-12-18T17:05:00Z" w16du:dateUtc="2024-12-18T16:05:00Z"/>
          <w:lang w:val="en-GB"/>
        </w:rPr>
        <w:pPrChange w:id="36121" w:author="Quinten Van Woerkom" w:date="2024-12-18T17:05:00Z" w16du:dateUtc="2024-12-18T16:05:00Z">
          <w:pPr>
            <w:spacing w:before="0"/>
          </w:pPr>
        </w:pPrChange>
      </w:pPr>
    </w:p>
    <w:tbl>
      <w:tblPr>
        <w:tblStyle w:val="RBTable"/>
        <w:tblW w:w="9179" w:type="dxa"/>
        <w:tblLayout w:type="fixed"/>
        <w:tblLook w:val="0400" w:firstRow="0" w:lastRow="0" w:firstColumn="0" w:lastColumn="0" w:noHBand="0" w:noVBand="1"/>
        <w:tblCaption w:val="DSC AngleRepetition E6"/>
      </w:tblPr>
      <w:tblGrid>
        <w:gridCol w:w="1667"/>
        <w:gridCol w:w="2976"/>
        <w:gridCol w:w="992"/>
        <w:gridCol w:w="1843"/>
        <w:gridCol w:w="709"/>
        <w:gridCol w:w="992"/>
      </w:tblGrid>
      <w:tr w:rsidR="004C430C" w:rsidRPr="004424B1" w14:paraId="5767E73C" w14:textId="77777777" w:rsidTr="00C066DD">
        <w:tc>
          <w:tcPr>
            <w:tcW w:w="1667" w:type="dxa"/>
            <w:shd w:val="clear" w:color="auto" w:fill="00CCFF"/>
          </w:tcPr>
          <w:p w14:paraId="24A7C9C3" w14:textId="77777777" w:rsidR="004C430C" w:rsidRPr="00012A35" w:rsidRDefault="004C430C" w:rsidP="007B4994">
            <w:pPr>
              <w:pStyle w:val="TableCell"/>
              <w:rPr>
                <w:color w:val="auto"/>
                <w:rPrChange w:id="36122" w:author="Peter Van Der Plas" w:date="2024-12-29T17:15:00Z" w16du:dateUtc="2024-12-29T16:15:00Z">
                  <w:rPr>
                    <w:color w:val="FFFFFF" w:themeColor="background1"/>
                  </w:rPr>
                </w:rPrChange>
              </w:rPr>
            </w:pPr>
            <w:r w:rsidRPr="00012A35">
              <w:rPr>
                <w:color w:val="auto"/>
                <w:rPrChange w:id="36123" w:author="Peter Van Der Plas" w:date="2024-12-29T17:15:00Z" w16du:dateUtc="2024-12-29T16:15:00Z">
                  <w:rPr>
                    <w:color w:val="FFFFFF" w:themeColor="background1"/>
                  </w:rPr>
                </w:rPrChange>
              </w:rPr>
              <w:t>Name</w:t>
            </w:r>
          </w:p>
        </w:tc>
        <w:tc>
          <w:tcPr>
            <w:tcW w:w="2976" w:type="dxa"/>
          </w:tcPr>
          <w:p w14:paraId="53F3F9EE" w14:textId="77777777" w:rsidR="004C430C" w:rsidRPr="004424B1" w:rsidRDefault="004C430C" w:rsidP="007B4994">
            <w:pPr>
              <w:pStyle w:val="TableCell"/>
              <w:rPr>
                <w:b/>
              </w:rPr>
            </w:pPr>
            <w:proofErr w:type="spellStart"/>
            <w:r w:rsidRPr="004424B1">
              <w:rPr>
                <w:b/>
              </w:rPr>
              <w:t>AngleRepetition</w:t>
            </w:r>
            <w:proofErr w:type="spellEnd"/>
          </w:p>
        </w:tc>
        <w:tc>
          <w:tcPr>
            <w:tcW w:w="992" w:type="dxa"/>
            <w:shd w:val="clear" w:color="auto" w:fill="00CCFF"/>
          </w:tcPr>
          <w:p w14:paraId="51C81339" w14:textId="77777777" w:rsidR="004C430C" w:rsidRPr="00012A35" w:rsidRDefault="004C430C" w:rsidP="007B4994">
            <w:pPr>
              <w:pStyle w:val="TableCell"/>
              <w:rPr>
                <w:bCs/>
                <w:color w:val="auto"/>
                <w:rPrChange w:id="36124" w:author="Peter Van Der Plas" w:date="2024-12-29T17:15:00Z" w16du:dateUtc="2024-12-29T16:15:00Z">
                  <w:rPr>
                    <w:b/>
                  </w:rPr>
                </w:rPrChange>
              </w:rPr>
            </w:pPr>
            <w:r w:rsidRPr="00012A35">
              <w:rPr>
                <w:bCs/>
                <w:color w:val="auto"/>
                <w:rPrChange w:id="36125" w:author="Peter Van Der Plas" w:date="2024-12-29T17:15:00Z" w16du:dateUtc="2024-12-29T16:15:00Z">
                  <w:rPr>
                    <w:b/>
                    <w:color w:val="FFFFFF" w:themeColor="background1"/>
                  </w:rPr>
                </w:rPrChange>
              </w:rPr>
              <w:t>Extends</w:t>
            </w:r>
          </w:p>
        </w:tc>
        <w:tc>
          <w:tcPr>
            <w:tcW w:w="1843" w:type="dxa"/>
          </w:tcPr>
          <w:p w14:paraId="039663E7" w14:textId="77777777" w:rsidR="004C430C" w:rsidRPr="00012A35" w:rsidRDefault="004C430C" w:rsidP="007B4994">
            <w:pPr>
              <w:pStyle w:val="TableCell"/>
              <w:rPr>
                <w:b/>
                <w:iCs/>
                <w:rPrChange w:id="36126" w:author="Peter Van Der Plas" w:date="2024-12-29T17:15:00Z" w16du:dateUtc="2024-12-29T16:15:00Z">
                  <w:rPr>
                    <w:b/>
                    <w:i/>
                  </w:rPr>
                </w:rPrChange>
              </w:rPr>
            </w:pPr>
            <w:r w:rsidRPr="00012A35">
              <w:rPr>
                <w:iCs/>
                <w:rPrChange w:id="36127" w:author="Peter Van Der Plas" w:date="2024-12-29T17:15:00Z" w16du:dateUtc="2024-12-29T16:15:00Z">
                  <w:rPr>
                    <w:i/>
                  </w:rPr>
                </w:rPrChange>
              </w:rPr>
              <w:t>Repetition</w:t>
            </w:r>
          </w:p>
        </w:tc>
        <w:tc>
          <w:tcPr>
            <w:tcW w:w="709" w:type="dxa"/>
            <w:shd w:val="clear" w:color="auto" w:fill="00CCFF"/>
          </w:tcPr>
          <w:p w14:paraId="3B834180" w14:textId="77777777" w:rsidR="004C430C" w:rsidRPr="00012A35" w:rsidRDefault="004C430C" w:rsidP="007B4994">
            <w:pPr>
              <w:pStyle w:val="TableCell"/>
              <w:rPr>
                <w:bCs/>
                <w:color w:val="auto"/>
                <w:rPrChange w:id="36128" w:author="Peter Van Der Plas" w:date="2024-12-29T17:15:00Z" w16du:dateUtc="2024-12-29T16:15:00Z">
                  <w:rPr>
                    <w:b/>
                  </w:rPr>
                </w:rPrChange>
              </w:rPr>
            </w:pPr>
            <w:r w:rsidRPr="00012A35">
              <w:rPr>
                <w:bCs/>
                <w:color w:val="auto"/>
                <w:rPrChange w:id="36129" w:author="Peter Van Der Plas" w:date="2024-12-29T17:15:00Z" w16du:dateUtc="2024-12-29T16:15:00Z">
                  <w:rPr>
                    <w:b/>
                    <w:color w:val="FFFFFF" w:themeColor="background1"/>
                  </w:rPr>
                </w:rPrChange>
              </w:rPr>
              <w:t>SFP</w:t>
            </w:r>
          </w:p>
        </w:tc>
        <w:tc>
          <w:tcPr>
            <w:tcW w:w="992" w:type="dxa"/>
          </w:tcPr>
          <w:p w14:paraId="3574A843" w14:textId="0AF972AE" w:rsidR="004C430C" w:rsidRPr="004424B1" w:rsidRDefault="003D40C2" w:rsidP="007B4994">
            <w:pPr>
              <w:pStyle w:val="TableCell"/>
              <w:jc w:val="right"/>
            </w:pPr>
            <w:fldSimple w:instr=" SEQ Area \* MERGEFORMAT ">
              <w:ins w:id="36130" w:author="Peter Van Der Plas" w:date="2025-01-01T17:31:00Z" w16du:dateUtc="2025-01-01T16:31:00Z">
                <w:r w:rsidR="006D1623">
                  <w:rPr>
                    <w:noProof/>
                  </w:rPr>
                  <w:t>62</w:t>
                </w:r>
              </w:ins>
              <w:del w:id="36131" w:author="Peter Van Der Plas" w:date="2024-12-29T14:37:00Z" w16du:dateUtc="2024-12-29T13:37:00Z">
                <w:r w:rsidR="00816878" w:rsidDel="00D57A34">
                  <w:rPr>
                    <w:noProof/>
                  </w:rPr>
                  <w:delText>61</w:delText>
                </w:r>
              </w:del>
            </w:fldSimple>
          </w:p>
        </w:tc>
      </w:tr>
    </w:tbl>
    <w:p w14:paraId="481EBAEB"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456AEE8B" w14:textId="77777777" w:rsidTr="00C066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DF5A635" w14:textId="7758B43A" w:rsidR="004C430C" w:rsidRPr="004424B1" w:rsidRDefault="004C430C" w:rsidP="007B4994">
            <w:pPr>
              <w:pStyle w:val="TableCell"/>
            </w:pPr>
            <w:del w:id="36132" w:author="Quinten Van Woerkom" w:date="2024-11-25T14:50:00Z" w16du:dateUtc="2024-11-25T13:50:00Z">
              <w:r w:rsidRPr="004424B1" w:rsidDel="002B0859">
                <w:delText>Attribute</w:delText>
              </w:r>
            </w:del>
            <w:ins w:id="36133" w:author="Quinten Van Woerkom" w:date="2024-11-25T14:50:00Z" w16du:dateUtc="2024-11-25T13:50:00Z">
              <w:r w:rsidR="002B0859">
                <w:t>Field</w:t>
              </w:r>
            </w:ins>
          </w:p>
        </w:tc>
        <w:tc>
          <w:tcPr>
            <w:tcW w:w="1984" w:type="dxa"/>
          </w:tcPr>
          <w:p w14:paraId="33F61B1E"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037B1BE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4EA23C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421090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4E2A41" w14:textId="77777777" w:rsidR="004C430C" w:rsidRPr="004424B1" w:rsidRDefault="004C430C" w:rsidP="007B4994">
            <w:pPr>
              <w:pStyle w:val="TableCell"/>
            </w:pPr>
            <w:proofErr w:type="spellStart"/>
            <w:r w:rsidRPr="004424B1">
              <w:t>centreObject</w:t>
            </w:r>
            <w:proofErr w:type="spellEnd"/>
          </w:p>
        </w:tc>
        <w:tc>
          <w:tcPr>
            <w:tcW w:w="1984" w:type="dxa"/>
          </w:tcPr>
          <w:p w14:paraId="7BB7DEB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&lt;Position&gt;</w:t>
            </w:r>
          </w:p>
        </w:tc>
        <w:tc>
          <w:tcPr>
            <w:tcW w:w="992" w:type="dxa"/>
          </w:tcPr>
          <w:p w14:paraId="57E73FC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D85E14C" w14:textId="546B396E"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Position of the centr</w:t>
            </w:r>
            <w:ins w:id="36134" w:author="Peter Van Der Plas" w:date="2024-12-29T17:17:00Z" w16du:dateUtc="2024-12-29T16:17:00Z">
              <w:r w:rsidR="00012A35">
                <w:t>e</w:t>
              </w:r>
            </w:ins>
            <w:del w:id="36135" w:author="Peter Van Der Plas" w:date="2024-12-29T17:17:00Z" w16du:dateUtc="2024-12-29T16:17:00Z">
              <w:r w:rsidRPr="004424B1" w:rsidDel="00012A35">
                <w:delText>al</w:delText>
              </w:r>
            </w:del>
            <w:r w:rsidRPr="004424B1">
              <w:t xml:space="preserve"> object.</w:t>
            </w:r>
          </w:p>
        </w:tc>
      </w:tr>
      <w:tr w:rsidR="004C430C" w:rsidRPr="004424B1" w14:paraId="2E2B8C6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65663B" w14:textId="77777777" w:rsidR="004C430C" w:rsidRPr="004424B1" w:rsidRDefault="004C430C" w:rsidP="007B4994">
            <w:pPr>
              <w:pStyle w:val="TableCell"/>
            </w:pPr>
            <w:r w:rsidRPr="004424B1">
              <w:t>targetObject1</w:t>
            </w:r>
          </w:p>
        </w:tc>
        <w:tc>
          <w:tcPr>
            <w:tcW w:w="1984" w:type="dxa"/>
          </w:tcPr>
          <w:p w14:paraId="770FC0E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&lt;Position&gt;</w:t>
            </w:r>
          </w:p>
        </w:tc>
        <w:tc>
          <w:tcPr>
            <w:tcW w:w="992" w:type="dxa"/>
          </w:tcPr>
          <w:p w14:paraId="3268EF4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EAF826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Position of target object 1.</w:t>
            </w:r>
          </w:p>
        </w:tc>
      </w:tr>
      <w:tr w:rsidR="004C430C" w:rsidRPr="004424B1" w14:paraId="36E88DB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7B7231D" w14:textId="77777777" w:rsidR="004C430C" w:rsidRPr="004424B1" w:rsidRDefault="004C430C" w:rsidP="007B4994">
            <w:pPr>
              <w:pStyle w:val="TableCell"/>
            </w:pPr>
            <w:r w:rsidRPr="004424B1">
              <w:t>targetObject2</w:t>
            </w:r>
          </w:p>
        </w:tc>
        <w:tc>
          <w:tcPr>
            <w:tcW w:w="1984" w:type="dxa"/>
          </w:tcPr>
          <w:p w14:paraId="27CAF07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&lt;Position&gt;</w:t>
            </w:r>
          </w:p>
        </w:tc>
        <w:tc>
          <w:tcPr>
            <w:tcW w:w="992" w:type="dxa"/>
          </w:tcPr>
          <w:p w14:paraId="2F78ED4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D32F4D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Position of target object 2.</w:t>
            </w:r>
          </w:p>
        </w:tc>
      </w:tr>
      <w:tr w:rsidR="004C430C" w:rsidRPr="004424B1" w14:paraId="7669D09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2926221" w14:textId="77777777" w:rsidR="004C430C" w:rsidRPr="004424B1" w:rsidRDefault="004C430C" w:rsidP="007B4994">
            <w:pPr>
              <w:pStyle w:val="TableCell"/>
            </w:pPr>
            <w:proofErr w:type="spellStart"/>
            <w:r w:rsidRPr="004424B1">
              <w:t>initialAngle</w:t>
            </w:r>
            <w:proofErr w:type="spellEnd"/>
          </w:p>
        </w:tc>
        <w:tc>
          <w:tcPr>
            <w:tcW w:w="1984" w:type="dxa"/>
          </w:tcPr>
          <w:p w14:paraId="14CB56F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57D5214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66B1DFA" w14:textId="2BA8D8C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Initial angle subtended at the </w:t>
            </w:r>
            <w:del w:id="36136" w:author="Peter Van Der Plas" w:date="2024-12-29T17:22:00Z" w16du:dateUtc="2024-12-29T16:22:00Z">
              <w:r w:rsidRPr="004424B1" w:rsidDel="00AC3598">
                <w:delText xml:space="preserve">central </w:delText>
              </w:r>
            </w:del>
            <w:ins w:id="36137" w:author="Peter Van Der Plas" w:date="2024-12-29T17:22:00Z" w16du:dateUtc="2024-12-29T16:22:00Z">
              <w:r w:rsidR="00AC3598">
                <w:t>centre</w:t>
              </w:r>
              <w:r w:rsidR="00AC3598" w:rsidRPr="004424B1">
                <w:t xml:space="preserve"> </w:t>
              </w:r>
            </w:ins>
            <w:r w:rsidRPr="004424B1">
              <w:t>object by target objects 1 and 2.</w:t>
            </w:r>
          </w:p>
        </w:tc>
      </w:tr>
      <w:tr w:rsidR="004C430C" w:rsidRPr="004424B1" w14:paraId="57A19E6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47429B7" w14:textId="77777777" w:rsidR="004C430C" w:rsidRPr="004424B1" w:rsidRDefault="004C430C" w:rsidP="007B4994">
            <w:pPr>
              <w:pStyle w:val="TableCell"/>
            </w:pPr>
            <w:r w:rsidRPr="004424B1">
              <w:t>separation</w:t>
            </w:r>
          </w:p>
        </w:tc>
        <w:tc>
          <w:tcPr>
            <w:tcW w:w="1984" w:type="dxa"/>
          </w:tcPr>
          <w:p w14:paraId="07712AE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1B867B3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1329EE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required angle between occurrences.</w:t>
            </w:r>
          </w:p>
          <w:p w14:paraId="5E0742F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If this is zero, this implies that repetition is between multiple occurrences of the </w:t>
            </w:r>
            <w:proofErr w:type="spellStart"/>
            <w:r w:rsidRPr="004424B1">
              <w:t>initialAngle</w:t>
            </w:r>
            <w:proofErr w:type="spellEnd"/>
            <w:r w:rsidRPr="004424B1">
              <w:t>.</w:t>
            </w:r>
          </w:p>
        </w:tc>
      </w:tr>
      <w:tr w:rsidR="004C430C" w:rsidRPr="004424B1" w14:paraId="353ECAE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E47B67A" w14:textId="77777777" w:rsidR="004C430C" w:rsidRPr="004424B1" w:rsidRDefault="004C430C" w:rsidP="007B4994">
            <w:pPr>
              <w:pStyle w:val="TableCell"/>
            </w:pPr>
            <w:r w:rsidRPr="004424B1">
              <w:t>tolerance</w:t>
            </w:r>
          </w:p>
        </w:tc>
        <w:tc>
          <w:tcPr>
            <w:tcW w:w="1984" w:type="dxa"/>
          </w:tcPr>
          <w:p w14:paraId="5030625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6B38FBA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41BB01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The allowed tolerance (+/-) in the required angle between occurrences, the interpretation of which is dependent on the </w:t>
            </w:r>
            <w:proofErr w:type="spellStart"/>
            <w:r w:rsidRPr="004424B1">
              <w:t>separationType</w:t>
            </w:r>
            <w:proofErr w:type="spellEnd"/>
            <w:r w:rsidRPr="004424B1">
              <w:t>.</w:t>
            </w:r>
          </w:p>
        </w:tc>
      </w:tr>
      <w:tr w:rsidR="004C430C" w:rsidRPr="004424B1" w14:paraId="191C3CC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4FADF60" w14:textId="77777777" w:rsidR="004C430C" w:rsidRPr="004424B1" w:rsidRDefault="004C430C" w:rsidP="007B4994">
            <w:pPr>
              <w:pStyle w:val="TableCell"/>
            </w:pPr>
            <w:r w:rsidRPr="004424B1">
              <w:t>units</w:t>
            </w:r>
          </w:p>
        </w:tc>
        <w:tc>
          <w:tcPr>
            <w:tcW w:w="1984" w:type="dxa"/>
          </w:tcPr>
          <w:p w14:paraId="67584F7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41ECC5F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3748B99" w14:textId="59B954FB"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36138"/>
            <w:r w:rsidRPr="004424B1">
              <w:t>The units used for separation and tolerance</w:t>
            </w:r>
            <w:ins w:id="36139" w:author="Quinten Van Woerkom" w:date="2024-12-12T14:10:00Z" w16du:dateUtc="2024-12-12T13:10:00Z">
              <w:r w:rsidR="00804D95">
                <w:t>.</w:t>
              </w:r>
              <w:commentRangeEnd w:id="36138"/>
              <w:r w:rsidR="00804D95">
                <w:rPr>
                  <w:rStyle w:val="CommentReference"/>
                  <w:rFonts w:cs="Times New Roman"/>
                  <w:lang w:val="en-US" w:eastAsia="en-US"/>
                </w:rPr>
                <w:commentReference w:id="36138"/>
              </w:r>
            </w:ins>
            <w:del w:id="36140" w:author="Quinten Van Woerkom" w:date="2024-12-12T14:10:00Z" w16du:dateUtc="2024-12-12T13:10:00Z">
              <w:r w:rsidR="00772CD9" w:rsidRPr="004424B1" w:rsidDel="00804D95">
                <w:delText xml:space="preserve">, as defined in reference </w:delText>
              </w:r>
              <w:r w:rsidR="00772CD9" w:rsidRPr="004424B1" w:rsidDel="00804D95">
                <w:fldChar w:fldCharType="begin"/>
              </w:r>
              <w:r w:rsidR="00772CD9" w:rsidRPr="004424B1" w:rsidDel="00804D95">
                <w:delInstrText xml:space="preserve"> REF R_509x0b1PointingRequestMessage \h </w:delInstrText>
              </w:r>
              <w:r w:rsidR="00772CD9" w:rsidRPr="004424B1" w:rsidDel="00804D95">
                <w:fldChar w:fldCharType="separate"/>
              </w:r>
              <w:r w:rsidR="00BF1AC4" w:rsidRPr="004424B1" w:rsidDel="00804D95">
                <w:delText>[</w:delText>
              </w:r>
              <w:r w:rsidR="00BF1AC4" w:rsidDel="00804D95">
                <w:rPr>
                  <w:noProof/>
                </w:rPr>
                <w:delText>D6</w:delText>
              </w:r>
              <w:r w:rsidR="00BF1AC4" w:rsidRPr="004424B1" w:rsidDel="00804D95">
                <w:delText>]</w:delText>
              </w:r>
              <w:r w:rsidR="00772CD9" w:rsidRPr="004424B1" w:rsidDel="00804D95">
                <w:fldChar w:fldCharType="end"/>
              </w:r>
              <w:r w:rsidR="00772CD9" w:rsidRPr="004424B1" w:rsidDel="00804D95">
                <w:delText xml:space="preserve"> annex D.</w:delText>
              </w:r>
            </w:del>
          </w:p>
        </w:tc>
      </w:tr>
    </w:tbl>
    <w:p w14:paraId="5BE57719" w14:textId="15E5F2E0" w:rsidR="007F3371" w:rsidRDefault="007F3371">
      <w:pPr>
        <w:pStyle w:val="Heading6"/>
        <w:spacing w:before="480"/>
        <w:rPr>
          <w:ins w:id="36141" w:author="Peter Van Der Plas" w:date="2024-12-29T17:46:00Z" w16du:dateUtc="2024-12-29T16:46:00Z"/>
          <w:lang w:val="en-GB"/>
        </w:rPr>
        <w:pPrChange w:id="36142" w:author="Peter Van Der Plas" w:date="2024-12-29T23:49:00Z" w16du:dateUtc="2024-12-29T22:49:00Z">
          <w:pPr>
            <w:pStyle w:val="Heading5"/>
          </w:pPr>
        </w:pPrChange>
      </w:pPr>
      <w:ins w:id="36143" w:author="Peter Van Der Plas" w:date="2024-12-29T17:46:00Z" w16du:dateUtc="2024-12-29T16:46:00Z">
        <w:r>
          <w:rPr>
            <w:lang w:val="en-GB"/>
          </w:rPr>
          <w:t>Requirements</w:t>
        </w:r>
      </w:ins>
    </w:p>
    <w:p w14:paraId="4B5279B2" w14:textId="1C465D0F" w:rsidR="007F3371" w:rsidRPr="007F3371" w:rsidRDefault="007F3371">
      <w:pPr>
        <w:pStyle w:val="Paragraph7"/>
        <w:rPr>
          <w:ins w:id="36144" w:author="Peter Van Der Plas" w:date="2024-12-29T17:45:00Z" w16du:dateUtc="2024-12-29T16:45:00Z"/>
          <w:lang w:val="en-GB"/>
        </w:rPr>
        <w:pPrChange w:id="36145" w:author="Peter Van Der Plas" w:date="2024-12-29T23:48:00Z" w16du:dateUtc="2024-12-29T22:48:00Z">
          <w:pPr>
            <w:pStyle w:val="Heading4"/>
            <w:spacing w:before="480"/>
          </w:pPr>
        </w:pPrChange>
      </w:pPr>
      <w:ins w:id="36146" w:author="Peter Van Der Plas" w:date="2024-12-29T17:46:00Z" w16du:dateUtc="2024-12-29T16:46:00Z">
        <w:r w:rsidRPr="004424B1">
          <w:rPr>
            <w:lang w:val="en-GB"/>
          </w:rPr>
          <w:t xml:space="preserve">The repetition angle </w:t>
        </w:r>
        <w:r>
          <w:rPr>
            <w:lang w:val="en-GB"/>
          </w:rPr>
          <w:t>shall be</w:t>
        </w:r>
        <w:r w:rsidRPr="004424B1">
          <w:rPr>
            <w:lang w:val="en-GB"/>
          </w:rPr>
          <w:t xml:space="preserve"> that subtended at the </w:t>
        </w:r>
        <w:commentRangeStart w:id="36147"/>
        <w:r>
          <w:rPr>
            <w:lang w:val="en-GB"/>
          </w:rPr>
          <w:t>centre</w:t>
        </w:r>
        <w:commentRangeEnd w:id="36147"/>
        <w:r>
          <w:rPr>
            <w:rStyle w:val="CommentReference"/>
          </w:rPr>
          <w:commentReference w:id="36147"/>
        </w:r>
        <w:r w:rsidRPr="004424B1">
          <w:rPr>
            <w:lang w:val="en-GB"/>
          </w:rPr>
          <w:t xml:space="preserve"> object by target objects 1 and 2.</w:t>
        </w:r>
      </w:ins>
    </w:p>
    <w:p w14:paraId="2E20D710" w14:textId="575E68C0" w:rsidR="004C430C" w:rsidRPr="004424B1" w:rsidRDefault="008A5DB8">
      <w:pPr>
        <w:pStyle w:val="Heading5"/>
        <w:spacing w:before="480"/>
        <w:rPr>
          <w:lang w:val="en-GB"/>
        </w:rPr>
        <w:pPrChange w:id="36148" w:author="Peter Van Der Plas" w:date="2024-12-29T23:49:00Z" w16du:dateUtc="2024-12-29T22:49:00Z">
          <w:pPr>
            <w:pStyle w:val="Heading4"/>
            <w:spacing w:before="480"/>
          </w:pPr>
        </w:pPrChange>
      </w:pPr>
      <w:ins w:id="36149" w:author="Quinten Van Woerkom" w:date="2024-12-18T17:05:00Z" w16du:dateUtc="2024-12-18T16:05:00Z">
        <w:r>
          <w:rPr>
            <w:lang w:val="en-GB"/>
          </w:rPr>
          <w:t xml:space="preserve">Data Type: </w:t>
        </w:r>
      </w:ins>
      <w:proofErr w:type="spellStart"/>
      <w:r w:rsidR="004C430C" w:rsidRPr="004424B1">
        <w:rPr>
          <w:lang w:val="en-GB"/>
        </w:rPr>
        <w:t>Event</w:t>
      </w:r>
      <w:del w:id="36150" w:author="Quinten Van Woerkom" w:date="2024-12-18T17:05:00Z" w16du:dateUtc="2024-12-18T16:05:00Z">
        <w:r w:rsidR="004C430C" w:rsidRPr="004424B1" w:rsidDel="008A5DB8">
          <w:rPr>
            <w:lang w:val="en-GB"/>
          </w:rPr>
          <w:delText xml:space="preserve"> </w:delText>
        </w:r>
      </w:del>
      <w:r w:rsidR="004C430C" w:rsidRPr="004424B1">
        <w:rPr>
          <w:lang w:val="en-GB"/>
        </w:rPr>
        <w:t>Repetition</w:t>
      </w:r>
      <w:proofErr w:type="spellEnd"/>
    </w:p>
    <w:p w14:paraId="3CE74D2A" w14:textId="59DCA5AB" w:rsidR="004C430C" w:rsidRPr="004424B1" w:rsidRDefault="004C430C">
      <w:pPr>
        <w:pStyle w:val="Heading6"/>
        <w:pPrChange w:id="36151" w:author="Peter Van Der Plas" w:date="2024-12-29T23:48:00Z" w16du:dateUtc="2024-12-29T22:48:00Z">
          <w:pPr>
            <w:pStyle w:val="HeadingNoNumber"/>
          </w:pPr>
        </w:pPrChange>
      </w:pPr>
      <w:del w:id="36152" w:author="Quinten Van Woerkom" w:date="2024-12-18T17:05:00Z" w16du:dateUtc="2024-12-18T16:05:00Z">
        <w:r w:rsidRPr="004424B1" w:rsidDel="008A5DB8">
          <w:delText>Event Repetition</w:delText>
        </w:r>
      </w:del>
      <w:ins w:id="36153" w:author="Quinten Van Woerkom" w:date="2024-12-18T17:05:00Z" w16du:dateUtc="2024-12-18T16:05:00Z">
        <w:r w:rsidR="008A5DB8">
          <w:t>Overview</w:t>
        </w:r>
      </w:ins>
    </w:p>
    <w:p w14:paraId="1088219F" w14:textId="77777777" w:rsidR="004C430C" w:rsidRDefault="004C430C" w:rsidP="00031B8A">
      <w:pPr>
        <w:rPr>
          <w:ins w:id="36154" w:author="Quinten Van Woerkom" w:date="2024-12-18T17:05:00Z" w16du:dateUtc="2024-12-18T16:05:00Z"/>
          <w:lang w:val="en-GB"/>
        </w:rPr>
      </w:pPr>
      <w:r w:rsidRPr="004424B1">
        <w:rPr>
          <w:lang w:val="en-GB"/>
        </w:rPr>
        <w:t xml:space="preserve">A sub-type of Repetition based on </w:t>
      </w:r>
      <w:r w:rsidRPr="004424B1">
        <w:rPr>
          <w:rStyle w:val="Term"/>
          <w:lang w:val="en-GB"/>
        </w:rPr>
        <w:t>planning events</w:t>
      </w:r>
      <w:r w:rsidRPr="004424B1">
        <w:rPr>
          <w:lang w:val="en-GB"/>
        </w:rPr>
        <w:t>.</w:t>
      </w:r>
    </w:p>
    <w:p w14:paraId="71BF9873" w14:textId="4020C9D8" w:rsidR="008A5DB8" w:rsidRPr="004424B1" w:rsidRDefault="008A5DB8">
      <w:pPr>
        <w:pStyle w:val="Heading6"/>
        <w:spacing w:before="480" w:after="240"/>
        <w:rPr>
          <w:lang w:val="en-GB"/>
        </w:rPr>
        <w:pPrChange w:id="36155" w:author="Peter Van Der Plas" w:date="2024-12-29T23:49:00Z" w16du:dateUtc="2024-12-29T22:49:00Z">
          <w:pPr/>
        </w:pPrChange>
      </w:pPr>
      <w:ins w:id="36156" w:author="Quinten Van Woerkom" w:date="2024-12-18T17:05:00Z" w16du:dateUtc="2024-12-18T16:05:00Z">
        <w:r>
          <w:rPr>
            <w:lang w:val="en-GB"/>
          </w:rPr>
          <w:t>Definition</w:t>
        </w:r>
      </w:ins>
    </w:p>
    <w:p w14:paraId="6890BA2C" w14:textId="07E62211" w:rsidR="00031B8A" w:rsidRPr="004424B1" w:rsidDel="008A5DB8" w:rsidRDefault="00031B8A">
      <w:pPr>
        <w:spacing w:after="240"/>
        <w:rPr>
          <w:del w:id="36157" w:author="Quinten Van Woerkom" w:date="2024-12-18T17:05:00Z" w16du:dateUtc="2024-12-18T16:05:00Z"/>
          <w:lang w:val="en-GB"/>
        </w:rPr>
        <w:pPrChange w:id="36158" w:author="Quinten Van Woerkom" w:date="2024-12-18T17:05:00Z" w16du:dateUtc="2024-12-18T16:05:00Z">
          <w:pPr>
            <w:spacing w:before="0"/>
          </w:pPr>
        </w:pPrChange>
      </w:pPr>
    </w:p>
    <w:tbl>
      <w:tblPr>
        <w:tblStyle w:val="RBTable"/>
        <w:tblW w:w="9179" w:type="dxa"/>
        <w:tblLayout w:type="fixed"/>
        <w:tblLook w:val="0400" w:firstRow="0" w:lastRow="0" w:firstColumn="0" w:lastColumn="0" w:noHBand="0" w:noVBand="1"/>
        <w:tblCaption w:val="DSC EventRepetition E1"/>
      </w:tblPr>
      <w:tblGrid>
        <w:gridCol w:w="1667"/>
        <w:gridCol w:w="2976"/>
        <w:gridCol w:w="992"/>
        <w:gridCol w:w="1843"/>
        <w:gridCol w:w="709"/>
        <w:gridCol w:w="992"/>
      </w:tblGrid>
      <w:tr w:rsidR="004C430C" w:rsidRPr="004424B1" w14:paraId="0F116C0C" w14:textId="77777777" w:rsidTr="00C066DD">
        <w:tc>
          <w:tcPr>
            <w:tcW w:w="1667" w:type="dxa"/>
            <w:shd w:val="clear" w:color="auto" w:fill="00CCFF"/>
          </w:tcPr>
          <w:p w14:paraId="517E90AD" w14:textId="77777777" w:rsidR="004C430C" w:rsidRPr="004424B1" w:rsidRDefault="004C430C" w:rsidP="007B4994">
            <w:pPr>
              <w:pStyle w:val="TableCell"/>
              <w:rPr>
                <w:color w:val="FFFFFF" w:themeColor="background1"/>
              </w:rPr>
            </w:pPr>
            <w:r w:rsidRPr="00012A35">
              <w:rPr>
                <w:color w:val="auto"/>
                <w:rPrChange w:id="36159" w:author="Peter Van Der Plas" w:date="2024-12-29T17:13:00Z" w16du:dateUtc="2024-12-29T16:13:00Z">
                  <w:rPr>
                    <w:color w:val="FFFFFF" w:themeColor="background1"/>
                  </w:rPr>
                </w:rPrChange>
              </w:rPr>
              <w:t>Name</w:t>
            </w:r>
          </w:p>
        </w:tc>
        <w:tc>
          <w:tcPr>
            <w:tcW w:w="2976" w:type="dxa"/>
          </w:tcPr>
          <w:p w14:paraId="7F81145C" w14:textId="77777777" w:rsidR="004C430C" w:rsidRPr="004424B1" w:rsidRDefault="004C430C" w:rsidP="007B4994">
            <w:pPr>
              <w:pStyle w:val="TableCell"/>
              <w:rPr>
                <w:b/>
              </w:rPr>
            </w:pPr>
            <w:proofErr w:type="spellStart"/>
            <w:r w:rsidRPr="004424B1">
              <w:rPr>
                <w:b/>
              </w:rPr>
              <w:t>EventRepetition</w:t>
            </w:r>
            <w:proofErr w:type="spellEnd"/>
          </w:p>
        </w:tc>
        <w:tc>
          <w:tcPr>
            <w:tcW w:w="992" w:type="dxa"/>
            <w:shd w:val="clear" w:color="auto" w:fill="00CCFF"/>
          </w:tcPr>
          <w:p w14:paraId="15F7139F" w14:textId="77777777" w:rsidR="004C430C" w:rsidRPr="00012A35" w:rsidRDefault="004C430C" w:rsidP="007B4994">
            <w:pPr>
              <w:pStyle w:val="TableCell"/>
              <w:rPr>
                <w:bCs/>
                <w:color w:val="auto"/>
                <w:rPrChange w:id="36160" w:author="Peter Van Der Plas" w:date="2024-12-29T17:14:00Z" w16du:dateUtc="2024-12-29T16:14:00Z">
                  <w:rPr>
                    <w:b/>
                  </w:rPr>
                </w:rPrChange>
              </w:rPr>
            </w:pPr>
            <w:r w:rsidRPr="00012A35">
              <w:rPr>
                <w:bCs/>
                <w:color w:val="auto"/>
                <w:rPrChange w:id="36161" w:author="Peter Van Der Plas" w:date="2024-12-29T17:14:00Z" w16du:dateUtc="2024-12-29T16:14:00Z">
                  <w:rPr>
                    <w:b/>
                    <w:color w:val="FFFFFF" w:themeColor="background1"/>
                  </w:rPr>
                </w:rPrChange>
              </w:rPr>
              <w:t>Extends</w:t>
            </w:r>
          </w:p>
        </w:tc>
        <w:tc>
          <w:tcPr>
            <w:tcW w:w="1843" w:type="dxa"/>
          </w:tcPr>
          <w:p w14:paraId="42B87A87" w14:textId="77777777" w:rsidR="004C430C" w:rsidRPr="00012A35" w:rsidRDefault="004C430C" w:rsidP="007B4994">
            <w:pPr>
              <w:pStyle w:val="TableCell"/>
              <w:rPr>
                <w:b/>
                <w:iCs/>
                <w:rPrChange w:id="36162" w:author="Peter Van Der Plas" w:date="2024-12-29T17:14:00Z" w16du:dateUtc="2024-12-29T16:14:00Z">
                  <w:rPr>
                    <w:b/>
                    <w:i/>
                  </w:rPr>
                </w:rPrChange>
              </w:rPr>
            </w:pPr>
            <w:r w:rsidRPr="00012A35">
              <w:rPr>
                <w:iCs/>
                <w:rPrChange w:id="36163" w:author="Peter Van Der Plas" w:date="2024-12-29T17:14:00Z" w16du:dateUtc="2024-12-29T16:14:00Z">
                  <w:rPr>
                    <w:i/>
                  </w:rPr>
                </w:rPrChange>
              </w:rPr>
              <w:t>Repetition</w:t>
            </w:r>
          </w:p>
        </w:tc>
        <w:tc>
          <w:tcPr>
            <w:tcW w:w="709" w:type="dxa"/>
            <w:shd w:val="clear" w:color="auto" w:fill="00CCFF"/>
          </w:tcPr>
          <w:p w14:paraId="3A4156A0" w14:textId="77777777" w:rsidR="004C430C" w:rsidRPr="00012A35" w:rsidRDefault="004C430C" w:rsidP="007B4994">
            <w:pPr>
              <w:pStyle w:val="TableCell"/>
              <w:rPr>
                <w:bCs/>
                <w:color w:val="auto"/>
                <w:rPrChange w:id="36164" w:author="Peter Van Der Plas" w:date="2024-12-29T17:14:00Z" w16du:dateUtc="2024-12-29T16:14:00Z">
                  <w:rPr>
                    <w:b/>
                  </w:rPr>
                </w:rPrChange>
              </w:rPr>
            </w:pPr>
            <w:r w:rsidRPr="00012A35">
              <w:rPr>
                <w:bCs/>
                <w:color w:val="auto"/>
                <w:rPrChange w:id="36165" w:author="Peter Van Der Plas" w:date="2024-12-29T17:14:00Z" w16du:dateUtc="2024-12-29T16:14:00Z">
                  <w:rPr>
                    <w:b/>
                    <w:color w:val="FFFFFF" w:themeColor="background1"/>
                  </w:rPr>
                </w:rPrChange>
              </w:rPr>
              <w:t>SFP</w:t>
            </w:r>
          </w:p>
        </w:tc>
        <w:tc>
          <w:tcPr>
            <w:tcW w:w="992" w:type="dxa"/>
          </w:tcPr>
          <w:p w14:paraId="77A4F9D6" w14:textId="0CCB56F4" w:rsidR="004C430C" w:rsidRPr="004424B1" w:rsidRDefault="003D40C2" w:rsidP="007B4994">
            <w:pPr>
              <w:pStyle w:val="TableCell"/>
              <w:jc w:val="right"/>
            </w:pPr>
            <w:fldSimple w:instr=" SEQ Area \* MERGEFORMAT ">
              <w:ins w:id="36166" w:author="Peter Van Der Plas" w:date="2025-01-01T17:31:00Z" w16du:dateUtc="2025-01-01T16:31:00Z">
                <w:r w:rsidR="006D1623">
                  <w:rPr>
                    <w:noProof/>
                  </w:rPr>
                  <w:t>63</w:t>
                </w:r>
              </w:ins>
              <w:del w:id="36167" w:author="Peter Van Der Plas" w:date="2024-12-29T14:37:00Z" w16du:dateUtc="2024-12-29T13:37:00Z">
                <w:r w:rsidR="00816878" w:rsidDel="00D57A34">
                  <w:rPr>
                    <w:noProof/>
                  </w:rPr>
                  <w:delText>62</w:delText>
                </w:r>
              </w:del>
            </w:fldSimple>
          </w:p>
        </w:tc>
      </w:tr>
    </w:tbl>
    <w:p w14:paraId="2A6AD204"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3BCE5E6E" w14:textId="77777777" w:rsidTr="00C066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F07AC22" w14:textId="766E479F" w:rsidR="004C430C" w:rsidRPr="004424B1" w:rsidRDefault="004C430C" w:rsidP="007B4994">
            <w:pPr>
              <w:pStyle w:val="TableCell"/>
            </w:pPr>
            <w:del w:id="36168" w:author="Quinten Van Woerkom" w:date="2024-11-25T14:50:00Z" w16du:dateUtc="2024-11-25T13:50:00Z">
              <w:r w:rsidRPr="004424B1" w:rsidDel="002B0859">
                <w:delText>Attribute</w:delText>
              </w:r>
            </w:del>
            <w:ins w:id="36169" w:author="Quinten Van Woerkom" w:date="2024-11-25T14:50:00Z" w16du:dateUtc="2024-11-25T13:50:00Z">
              <w:r w:rsidR="002B0859">
                <w:t>Field</w:t>
              </w:r>
            </w:ins>
          </w:p>
        </w:tc>
        <w:tc>
          <w:tcPr>
            <w:tcW w:w="1984" w:type="dxa"/>
          </w:tcPr>
          <w:p w14:paraId="4463758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36A0D2C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52C3C7A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2017813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7096DDC" w14:textId="77777777" w:rsidR="004C430C" w:rsidRPr="004424B1" w:rsidRDefault="004C430C" w:rsidP="007B4994">
            <w:pPr>
              <w:pStyle w:val="TableCell"/>
            </w:pPr>
            <w:commentRangeStart w:id="36170"/>
            <w:proofErr w:type="spellStart"/>
            <w:r w:rsidRPr="004424B1">
              <w:t>eventRef</w:t>
            </w:r>
            <w:proofErr w:type="spellEnd"/>
          </w:p>
        </w:tc>
        <w:tc>
          <w:tcPr>
            <w:tcW w:w="1984" w:type="dxa"/>
          </w:tcPr>
          <w:p w14:paraId="3FC89133" w14:textId="29898702"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ObjectRef</w:t>
            </w:r>
            <w:ins w:id="36171" w:author="Peter Van Der Plas" w:date="2025-01-01T15:58:00Z" w16du:dateUtc="2025-01-01T14:58:00Z">
              <w:r w:rsidR="008A3FBD">
                <w:t xml:space="preserve"> </w:t>
              </w:r>
            </w:ins>
            <w:ins w:id="36172" w:author="Quinten Van Woerkom" w:date="2024-12-02T15:28:00Z" w16du:dateUtc="2024-12-02T14:28:00Z">
              <w:r w:rsidR="00DD1406">
                <w:t>&lt;</w:t>
              </w:r>
              <w:proofErr w:type="spellStart"/>
              <w:r w:rsidR="00DD1406">
                <w:t>EventDefinition</w:t>
              </w:r>
              <w:proofErr w:type="spellEnd"/>
              <w:r w:rsidR="00DD1406">
                <w:t>&gt;</w:t>
              </w:r>
            </w:ins>
            <w:r w:rsidRPr="004424B1">
              <w:t>&gt;</w:t>
            </w:r>
          </w:p>
        </w:tc>
        <w:tc>
          <w:tcPr>
            <w:tcW w:w="992" w:type="dxa"/>
          </w:tcPr>
          <w:p w14:paraId="0C772A2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29988E4" w14:textId="3D6F5CEF" w:rsidR="004C430C" w:rsidRPr="004424B1" w:rsidDel="00DD1406"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6173" w:author="Quinten Van Woerkom" w:date="2024-12-02T15:28:00Z" w16du:dateUtc="2024-12-02T14:28:00Z"/>
              </w:rPr>
            </w:pPr>
            <w:del w:id="36174" w:author="Quinten Van Woerkom" w:date="2024-12-02T15:28:00Z" w16du:dateUtc="2024-12-02T14:28:00Z">
              <w:r w:rsidRPr="004424B1" w:rsidDel="00DD1406">
                <w:delText>Object Type: EventDefinition.</w:delText>
              </w:r>
            </w:del>
          </w:p>
          <w:p w14:paraId="6725616D" w14:textId="2B3B1F5F"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Reference to an </w:t>
            </w:r>
            <w:proofErr w:type="spellStart"/>
            <w:r w:rsidRPr="004424B1">
              <w:t>EventDefinition</w:t>
            </w:r>
            <w:proofErr w:type="spellEnd"/>
            <w:r w:rsidRPr="004424B1">
              <w:t xml:space="preserve"> (type of event)</w:t>
            </w:r>
            <w:commentRangeEnd w:id="36170"/>
            <w:r w:rsidR="00145F9C">
              <w:rPr>
                <w:rStyle w:val="CommentReference"/>
                <w:rFonts w:cs="Times New Roman"/>
                <w:lang w:val="en-US" w:eastAsia="en-US"/>
              </w:rPr>
              <w:commentReference w:id="36170"/>
            </w:r>
            <w:ins w:id="36175" w:author="Peter Van Der Plas" w:date="2024-12-29T17:27:00Z" w16du:dateUtc="2024-12-29T16:27:00Z">
              <w:r w:rsidR="00AC3598">
                <w:t>.</w:t>
              </w:r>
            </w:ins>
          </w:p>
        </w:tc>
      </w:tr>
      <w:tr w:rsidR="004C430C" w:rsidRPr="004424B1" w14:paraId="4173FDC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0C41289" w14:textId="77777777" w:rsidR="004C430C" w:rsidRPr="004424B1" w:rsidRDefault="004C430C" w:rsidP="007B4994">
            <w:pPr>
              <w:pStyle w:val="TableCell"/>
            </w:pPr>
            <w:r w:rsidRPr="004424B1">
              <w:t>separation</w:t>
            </w:r>
          </w:p>
        </w:tc>
        <w:tc>
          <w:tcPr>
            <w:tcW w:w="1984" w:type="dxa"/>
          </w:tcPr>
          <w:p w14:paraId="3D07F48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Long&gt;</w:t>
            </w:r>
          </w:p>
        </w:tc>
        <w:tc>
          <w:tcPr>
            <w:tcW w:w="992" w:type="dxa"/>
          </w:tcPr>
          <w:p w14:paraId="753CA1F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21DEF5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Number of occurrences of the planning event required between occurrences of the planning activity.</w:t>
            </w:r>
          </w:p>
        </w:tc>
      </w:tr>
      <w:tr w:rsidR="004C430C" w:rsidRPr="004424B1" w14:paraId="1F3C638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DB89F8" w14:textId="77777777" w:rsidR="004C430C" w:rsidRPr="004424B1" w:rsidRDefault="004C430C" w:rsidP="007B4994">
            <w:pPr>
              <w:pStyle w:val="TableCell"/>
            </w:pPr>
            <w:r w:rsidRPr="004424B1">
              <w:t>tolerance</w:t>
            </w:r>
          </w:p>
        </w:tc>
        <w:tc>
          <w:tcPr>
            <w:tcW w:w="1984" w:type="dxa"/>
          </w:tcPr>
          <w:p w14:paraId="1648BE4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Long&gt;</w:t>
            </w:r>
          </w:p>
        </w:tc>
        <w:tc>
          <w:tcPr>
            <w:tcW w:w="992" w:type="dxa"/>
          </w:tcPr>
          <w:p w14:paraId="7FB91CD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B95070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The allowed tolerance (+/-) in the number of occurrences of the planning event between occurrences of the planning activity, the interpretation of which is dependent on the </w:t>
            </w:r>
            <w:proofErr w:type="spellStart"/>
            <w:r w:rsidRPr="004424B1">
              <w:t>separationType</w:t>
            </w:r>
            <w:proofErr w:type="spellEnd"/>
            <w:r w:rsidRPr="004424B1">
              <w:t>.</w:t>
            </w:r>
          </w:p>
        </w:tc>
      </w:tr>
    </w:tbl>
    <w:p w14:paraId="56778A47" w14:textId="77777777" w:rsidR="004C430C" w:rsidRPr="004424B1" w:rsidDel="00C066DD" w:rsidRDefault="004C430C" w:rsidP="004C430C">
      <w:pPr>
        <w:rPr>
          <w:del w:id="36176" w:author="Peter Van Der Plas" w:date="2024-12-29T19:48:00Z" w16du:dateUtc="2024-12-29T18:48:00Z"/>
          <w:lang w:val="en-GB"/>
        </w:rPr>
      </w:pPr>
    </w:p>
    <w:p w14:paraId="4300A374" w14:textId="77777777" w:rsidR="004C430C" w:rsidRPr="004424B1" w:rsidRDefault="004C430C" w:rsidP="004C430C">
      <w:pPr>
        <w:rPr>
          <w:lang w:val="en-GB"/>
        </w:rPr>
        <w:sectPr w:rsidR="004C430C" w:rsidRPr="004424B1" w:rsidSect="007F5055">
          <w:pgSz w:w="11907" w:h="16839" w:code="1"/>
          <w:pgMar w:top="1944" w:right="1296" w:bottom="1944" w:left="1296" w:header="1037" w:footer="1037" w:gutter="302"/>
          <w:pgNumType w:start="1" w:chapStyle="1"/>
          <w:cols w:space="720"/>
          <w:docGrid w:linePitch="326"/>
        </w:sectPr>
      </w:pPr>
    </w:p>
    <w:p w14:paraId="3A55968C" w14:textId="77777777" w:rsidR="00702210" w:rsidRPr="004424B1" w:rsidRDefault="00702210" w:rsidP="0043015A">
      <w:pPr>
        <w:pStyle w:val="Heading1"/>
        <w:rPr>
          <w:lang w:val="en-GB"/>
        </w:rPr>
      </w:pPr>
      <w:bookmarkStart w:id="36177" w:name="_Toc161745109"/>
      <w:bookmarkStart w:id="36178" w:name="_Ref185243549"/>
      <w:bookmarkStart w:id="36179" w:name="_Ref185243558"/>
      <w:bookmarkStart w:id="36180" w:name="_Ref185243646"/>
      <w:bookmarkStart w:id="36181" w:name="_Ref185261043"/>
      <w:bookmarkStart w:id="36182" w:name="_Ref186112465"/>
      <w:bookmarkStart w:id="36183" w:name="_Ref186112499"/>
      <w:bookmarkStart w:id="36184" w:name="_Ref186112513"/>
      <w:bookmarkStart w:id="36185" w:name="_Ref186112526"/>
      <w:bookmarkStart w:id="36186" w:name="_Ref186112536"/>
      <w:bookmarkStart w:id="36187" w:name="_Ref186112552"/>
      <w:bookmarkStart w:id="36188" w:name="_Ref186112566"/>
      <w:bookmarkStart w:id="36189" w:name="_Ref186112574"/>
      <w:bookmarkStart w:id="36190" w:name="_Ref186112581"/>
      <w:bookmarkStart w:id="36191" w:name="_Ref186112591"/>
      <w:bookmarkStart w:id="36192" w:name="_Ref186112605"/>
      <w:bookmarkStart w:id="36193" w:name="_Ref186117688"/>
      <w:bookmarkStart w:id="36194" w:name="_Ref186117699"/>
      <w:bookmarkStart w:id="36195" w:name="_Ref186117707"/>
      <w:bookmarkStart w:id="36196" w:name="_Ref186117714"/>
      <w:bookmarkStart w:id="36197" w:name="_Ref186117721"/>
      <w:bookmarkStart w:id="36198" w:name="_Ref186117730"/>
      <w:bookmarkStart w:id="36199" w:name="_Ref186117738"/>
      <w:bookmarkStart w:id="36200" w:name="_Ref186117745"/>
      <w:bookmarkStart w:id="36201" w:name="_Ref186117754"/>
      <w:bookmarkStart w:id="36202" w:name="_Ref186117762"/>
      <w:bookmarkStart w:id="36203" w:name="_Ref186117778"/>
      <w:bookmarkStart w:id="36204" w:name="_Ref186117786"/>
      <w:bookmarkStart w:id="36205" w:name="_Ref186117794"/>
      <w:bookmarkStart w:id="36206" w:name="_Ref186117799"/>
      <w:bookmarkStart w:id="36207" w:name="_Ref186117807"/>
      <w:bookmarkStart w:id="36208" w:name="_Ref186117813"/>
      <w:bookmarkStart w:id="36209" w:name="_Ref186117822"/>
      <w:bookmarkStart w:id="36210" w:name="_Ref186117829"/>
      <w:bookmarkStart w:id="36211" w:name="_Ref186117844"/>
      <w:bookmarkStart w:id="36212" w:name="_Ref186117854"/>
      <w:bookmarkStart w:id="36213" w:name="_Ref186117861"/>
      <w:bookmarkStart w:id="36214" w:name="_Ref186117868"/>
      <w:bookmarkStart w:id="36215" w:name="_Ref186117882"/>
      <w:bookmarkStart w:id="36216" w:name="_Ref186117890"/>
      <w:bookmarkStart w:id="36217" w:name="_Ref186117900"/>
      <w:bookmarkStart w:id="36218" w:name="_Ref186117927"/>
      <w:bookmarkStart w:id="36219" w:name="_Ref186117936"/>
      <w:bookmarkStart w:id="36220" w:name="_Ref186117946"/>
      <w:bookmarkStart w:id="36221" w:name="_Ref186117954"/>
      <w:bookmarkStart w:id="36222" w:name="_Ref186117962"/>
      <w:bookmarkStart w:id="36223" w:name="_Ref186642462"/>
      <w:bookmarkStart w:id="36224" w:name="_Toc186645482"/>
      <w:r w:rsidRPr="004424B1">
        <w:rPr>
          <w:lang w:val="en-GB"/>
        </w:rPr>
        <w:t>Error Codes</w:t>
      </w:r>
      <w:bookmarkEnd w:id="26708"/>
      <w:bookmarkEnd w:id="26709"/>
      <w:bookmarkEnd w:id="36177"/>
      <w:bookmarkEnd w:id="36178"/>
      <w:bookmarkEnd w:id="36179"/>
      <w:bookmarkEnd w:id="36180"/>
      <w:bookmarkEnd w:id="36181"/>
      <w:bookmarkEnd w:id="36182"/>
      <w:bookmarkEnd w:id="36183"/>
      <w:bookmarkEnd w:id="36184"/>
      <w:bookmarkEnd w:id="36185"/>
      <w:bookmarkEnd w:id="36186"/>
      <w:bookmarkEnd w:id="36187"/>
      <w:bookmarkEnd w:id="36188"/>
      <w:bookmarkEnd w:id="36189"/>
      <w:bookmarkEnd w:id="36190"/>
      <w:bookmarkEnd w:id="36191"/>
      <w:bookmarkEnd w:id="36192"/>
      <w:bookmarkEnd w:id="36193"/>
      <w:bookmarkEnd w:id="36194"/>
      <w:bookmarkEnd w:id="36195"/>
      <w:bookmarkEnd w:id="36196"/>
      <w:bookmarkEnd w:id="36197"/>
      <w:bookmarkEnd w:id="36198"/>
      <w:bookmarkEnd w:id="36199"/>
      <w:bookmarkEnd w:id="36200"/>
      <w:bookmarkEnd w:id="36201"/>
      <w:bookmarkEnd w:id="36202"/>
      <w:bookmarkEnd w:id="36203"/>
      <w:bookmarkEnd w:id="36204"/>
      <w:bookmarkEnd w:id="36205"/>
      <w:bookmarkEnd w:id="36206"/>
      <w:bookmarkEnd w:id="36207"/>
      <w:bookmarkEnd w:id="36208"/>
      <w:bookmarkEnd w:id="36209"/>
      <w:bookmarkEnd w:id="36210"/>
      <w:bookmarkEnd w:id="36211"/>
      <w:bookmarkEnd w:id="36212"/>
      <w:bookmarkEnd w:id="36213"/>
      <w:bookmarkEnd w:id="36214"/>
      <w:bookmarkEnd w:id="36215"/>
      <w:bookmarkEnd w:id="36216"/>
      <w:bookmarkEnd w:id="36217"/>
      <w:bookmarkEnd w:id="36218"/>
      <w:bookmarkEnd w:id="36219"/>
      <w:bookmarkEnd w:id="36220"/>
      <w:bookmarkEnd w:id="36221"/>
      <w:bookmarkEnd w:id="36222"/>
      <w:bookmarkEnd w:id="36223"/>
      <w:bookmarkEnd w:id="36224"/>
    </w:p>
    <w:p w14:paraId="6624FD5A" w14:textId="7E59BBCE" w:rsidR="00C5183C" w:rsidRDefault="00C5183C">
      <w:pPr>
        <w:pStyle w:val="Heading2"/>
        <w:rPr>
          <w:ins w:id="36225" w:author="Quinten Van Woerkom" w:date="2024-12-03T11:12:00Z" w16du:dateUtc="2024-12-03T10:12:00Z"/>
          <w:lang w:val="en-GB"/>
        </w:rPr>
        <w:pPrChange w:id="36226" w:author="Quinten Van Woerkom" w:date="2024-12-03T11:12:00Z" w16du:dateUtc="2024-12-03T10:12:00Z">
          <w:pPr/>
        </w:pPrChange>
      </w:pPr>
      <w:bookmarkStart w:id="36227" w:name="_Toc186645483"/>
      <w:commentRangeStart w:id="36228"/>
      <w:ins w:id="36229" w:author="Quinten Van Woerkom" w:date="2024-12-03T11:12:00Z" w16du:dateUtc="2024-12-03T10:12:00Z">
        <w:r>
          <w:rPr>
            <w:lang w:val="en-GB"/>
          </w:rPr>
          <w:t>Overview</w:t>
        </w:r>
      </w:ins>
      <w:commentRangeEnd w:id="36228"/>
      <w:ins w:id="36230" w:author="Quinten Van Woerkom" w:date="2024-12-03T11:21:00Z" w16du:dateUtc="2024-12-03T10:21:00Z">
        <w:r w:rsidR="005A5744">
          <w:rPr>
            <w:rStyle w:val="CommentReference"/>
            <w:b w:val="0"/>
            <w:caps w:val="0"/>
          </w:rPr>
          <w:commentReference w:id="36228"/>
        </w:r>
      </w:ins>
      <w:bookmarkEnd w:id="36227"/>
    </w:p>
    <w:p w14:paraId="7EB30767" w14:textId="1F326A4F" w:rsidR="00C5183C" w:rsidRDefault="00124A59" w:rsidP="00C5183C">
      <w:pPr>
        <w:rPr>
          <w:ins w:id="36231" w:author="Quinten Van Woerkom" w:date="2024-12-03T11:15:00Z" w16du:dateUtc="2024-12-03T10:15:00Z"/>
          <w:lang w:val="en-GB"/>
        </w:rPr>
      </w:pPr>
      <w:r w:rsidRPr="004424B1">
        <w:rPr>
          <w:lang w:val="en-GB"/>
        </w:rPr>
        <w:t>Standard error codes defined by the MAL are applicable to the MPS service operations.  In particular it is noted that this includes errors associated with delivery issues and authorization failure.</w:t>
      </w:r>
    </w:p>
    <w:p w14:paraId="07AA5E3C" w14:textId="2B5FA30E" w:rsidR="00C5183C" w:rsidRDefault="00C5183C" w:rsidP="00C5183C">
      <w:pPr>
        <w:rPr>
          <w:ins w:id="36232" w:author="Quinten Van Woerkom" w:date="2024-12-03T11:18:00Z" w16du:dateUtc="2024-12-03T10:18:00Z"/>
          <w:lang w:val="en-GB"/>
        </w:rPr>
      </w:pPr>
      <w:ins w:id="36233" w:author="Quinten Van Woerkom" w:date="2024-12-03T11:16:00Z" w16du:dateUtc="2024-12-03T10:16:00Z">
        <w:r>
          <w:rPr>
            <w:lang w:val="en-GB"/>
          </w:rPr>
          <w:t xml:space="preserve">Not all failure modes for the operations defined in this standard are adequately described using only the MAL error codes. For this purpose, a set of MPS-specific MO Errors </w:t>
        </w:r>
      </w:ins>
      <w:ins w:id="36234" w:author="Quinten Van Woerkom" w:date="2024-12-03T11:17:00Z" w16du:dateUtc="2024-12-03T10:17:00Z">
        <w:r>
          <w:rPr>
            <w:lang w:val="en-GB"/>
          </w:rPr>
          <w:t>is defined in this section. Where applicable, the operations in this standard may return one or more of these errors.</w:t>
        </w:r>
      </w:ins>
    </w:p>
    <w:p w14:paraId="138F7130" w14:textId="02BF5356" w:rsidR="00C5183C" w:rsidRDefault="00C5183C">
      <w:pPr>
        <w:pStyle w:val="Heading2"/>
        <w:spacing w:before="480"/>
        <w:rPr>
          <w:ins w:id="36235" w:author="Quinten Van Woerkom" w:date="2024-11-25T16:03:00Z" w16du:dateUtc="2024-11-25T15:03:00Z"/>
          <w:lang w:val="en-GB"/>
        </w:rPr>
        <w:pPrChange w:id="36236" w:author="Peter Van Der Plas" w:date="2024-12-30T14:41:00Z" w16du:dateUtc="2024-12-30T13:41:00Z">
          <w:pPr/>
        </w:pPrChange>
      </w:pPr>
      <w:bookmarkStart w:id="36237" w:name="_Toc186645484"/>
      <w:commentRangeStart w:id="36238"/>
      <w:ins w:id="36239" w:author="Quinten Van Woerkom" w:date="2024-12-03T11:18:00Z" w16du:dateUtc="2024-12-03T10:18:00Z">
        <w:r>
          <w:rPr>
            <w:lang w:val="en-GB"/>
          </w:rPr>
          <w:t>MPS-Specific MO Errors</w:t>
        </w:r>
      </w:ins>
      <w:commentRangeEnd w:id="36238"/>
      <w:ins w:id="36240" w:author="Quinten Van Woerkom" w:date="2024-12-03T11:21:00Z" w16du:dateUtc="2024-12-03T10:21:00Z">
        <w:r w:rsidR="005A5744">
          <w:rPr>
            <w:rStyle w:val="CommentReference"/>
            <w:b w:val="0"/>
            <w:caps w:val="0"/>
          </w:rPr>
          <w:commentReference w:id="36238"/>
        </w:r>
      </w:ins>
      <w:bookmarkEnd w:id="36237"/>
    </w:p>
    <w:p w14:paraId="6BA99C5D" w14:textId="603E355A" w:rsidR="00455A2A" w:rsidRPr="004424B1" w:rsidRDefault="00455A2A" w:rsidP="00124A59">
      <w:pPr>
        <w:rPr>
          <w:lang w:val="en-GB"/>
        </w:rPr>
      </w:pPr>
      <w:ins w:id="36241" w:author="Quinten Van Woerkom" w:date="2024-11-25T16:03:00Z" w16du:dateUtc="2024-11-25T15:03:00Z">
        <w:r w:rsidRPr="00455A2A">
          <w:rPr>
            <w:lang w:val="en-GB"/>
          </w:rPr>
          <w:t>Each</w:t>
        </w:r>
      </w:ins>
      <w:ins w:id="36242" w:author="Quinten Van Woerkom" w:date="2024-12-03T11:20:00Z" w16du:dateUtc="2024-12-03T10:20:00Z">
        <w:r w:rsidR="00845810">
          <w:rPr>
            <w:lang w:val="en-GB"/>
          </w:rPr>
          <w:t xml:space="preserve"> MPS-defined MO Error</w:t>
        </w:r>
      </w:ins>
      <w:ins w:id="36243" w:author="Quinten Van Woerkom" w:date="2024-11-25T16:03:00Z" w16du:dateUtc="2024-11-25T15:03:00Z">
        <w:r w:rsidRPr="00455A2A">
          <w:rPr>
            <w:lang w:val="en-GB"/>
          </w:rPr>
          <w:t xml:space="preserve"> carries an additiona</w:t>
        </w:r>
        <w:r>
          <w:rPr>
            <w:lang w:val="en-GB"/>
          </w:rPr>
          <w:t xml:space="preserve">l </w:t>
        </w:r>
      </w:ins>
      <w:commentRangeStart w:id="36244"/>
      <w:ins w:id="36245" w:author="Quinten Van Woerkom" w:date="2024-12-03T11:53:00Z" w16du:dateUtc="2024-12-03T10:53:00Z">
        <w:r w:rsidR="00C114A1">
          <w:rPr>
            <w:lang w:val="en-GB"/>
          </w:rPr>
          <w:t>‘</w:t>
        </w:r>
      </w:ins>
      <w:proofErr w:type="spellStart"/>
      <w:ins w:id="36246" w:author="Quinten Van Woerkom" w:date="2024-11-25T16:03:00Z" w16du:dateUtc="2024-11-25T15:03:00Z">
        <w:r w:rsidRPr="00455A2A">
          <w:rPr>
            <w:lang w:val="en-GB"/>
          </w:rPr>
          <w:t>ExtraInf</w:t>
        </w:r>
      </w:ins>
      <w:ins w:id="36247" w:author="Quinten Van Woerkom" w:date="2024-12-03T11:53:00Z" w16du:dateUtc="2024-12-03T10:53:00Z">
        <w:r w:rsidR="00C114A1">
          <w:rPr>
            <w:lang w:val="en-GB"/>
          </w:rPr>
          <w:t>o</w:t>
        </w:r>
        <w:proofErr w:type="spellEnd"/>
        <w:r w:rsidR="00C114A1">
          <w:rPr>
            <w:lang w:val="en-GB"/>
          </w:rPr>
          <w:t>’</w:t>
        </w:r>
        <w:commentRangeEnd w:id="36244"/>
        <w:r w:rsidR="00C114A1">
          <w:rPr>
            <w:rStyle w:val="CommentReference"/>
          </w:rPr>
          <w:commentReference w:id="36244"/>
        </w:r>
      </w:ins>
      <w:ins w:id="36248" w:author="Quinten Van Woerkom" w:date="2024-11-25T16:03:00Z" w16du:dateUtc="2024-11-25T15:03:00Z">
        <w:r w:rsidRPr="00455A2A">
          <w:rPr>
            <w:lang w:val="en-GB"/>
          </w:rPr>
          <w:t xml:space="preserve"> field that can be used to convey additional information about the returned error. </w:t>
        </w:r>
      </w:ins>
      <w:ins w:id="36249" w:author="Quinten Van Woerkom" w:date="2024-11-25T16:04:00Z" w16du:dateUtc="2024-11-25T15:04:00Z">
        <w:r w:rsidR="008637D2">
          <w:rPr>
            <w:lang w:val="en-GB"/>
          </w:rPr>
          <w:t xml:space="preserve"> </w:t>
        </w:r>
      </w:ins>
      <w:ins w:id="36250" w:author="Quinten Van Woerkom" w:date="2024-11-25T16:03:00Z" w16du:dateUtc="2024-11-25T15:03:00Z">
        <w:r w:rsidRPr="00455A2A">
          <w:rPr>
            <w:lang w:val="en-GB"/>
          </w:rPr>
          <w:t>The type of this field may differ between different error codes; the type corresponding with each error code is given in its specification.</w:t>
        </w:r>
      </w:ins>
    </w:p>
    <w:p w14:paraId="5F59970C" w14:textId="2CE55C67" w:rsidR="00124A59" w:rsidRPr="004424B1" w:rsidRDefault="00124A59">
      <w:pPr>
        <w:pStyle w:val="Heading3"/>
        <w:spacing w:before="480" w:after="240"/>
        <w:rPr>
          <w:lang w:val="en-GB"/>
        </w:rPr>
        <w:pPrChange w:id="36251" w:author="Peter Van Der Plas" w:date="2024-12-30T14:41:00Z" w16du:dateUtc="2024-12-30T13:41:00Z">
          <w:pPr/>
        </w:pPrChange>
      </w:pPr>
      <w:del w:id="36252" w:author="Peter Van Der Plas" w:date="2024-12-30T14:41:00Z" w16du:dateUtc="2024-12-30T13:41:00Z">
        <w:r w:rsidRPr="004424B1" w:rsidDel="005552D3">
          <w:rPr>
            <w:lang w:val="en-GB"/>
          </w:rPr>
          <w:delText>The following error codes shall apply to this specification.</w:delText>
        </w:r>
      </w:del>
      <w:ins w:id="36253" w:author="Peter Van Der Plas" w:date="2024-12-30T14:41:00Z" w16du:dateUtc="2024-12-30T13:41:00Z">
        <w:r w:rsidR="005552D3">
          <w:rPr>
            <w:lang w:val="en-GB"/>
          </w:rPr>
          <w:t>Definition</w:t>
        </w:r>
      </w:ins>
    </w:p>
    <w:p w14:paraId="49AB5179" w14:textId="4391927C" w:rsidR="00031B8A" w:rsidRPr="004424B1" w:rsidDel="00E4560F" w:rsidRDefault="00031B8A">
      <w:pPr>
        <w:spacing w:after="240"/>
        <w:rPr>
          <w:del w:id="36254" w:author="Quinten Van Woerkom" w:date="2024-12-18T17:05:00Z" w16du:dateUtc="2024-12-18T16:05:00Z"/>
          <w:lang w:val="en-GB"/>
        </w:rPr>
        <w:pPrChange w:id="36255" w:author="Quinten Van Woerkom" w:date="2024-12-18T17:05:00Z" w16du:dateUtc="2024-12-18T16:05:00Z">
          <w:pPr>
            <w:spacing w:before="0"/>
          </w:pPr>
        </w:pPrChange>
      </w:pPr>
    </w:p>
    <w:tbl>
      <w:tblPr>
        <w:tblStyle w:val="RBTable"/>
        <w:tblW w:w="9067" w:type="dxa"/>
        <w:tblLayout w:type="fixed"/>
        <w:tblLook w:val="04A0" w:firstRow="1" w:lastRow="0" w:firstColumn="1" w:lastColumn="0" w:noHBand="0" w:noVBand="1"/>
        <w:tblCaption w:val="ERR Errors"/>
      </w:tblPr>
      <w:tblGrid>
        <w:gridCol w:w="1998"/>
        <w:gridCol w:w="431"/>
        <w:gridCol w:w="2463"/>
        <w:gridCol w:w="1728"/>
        <w:gridCol w:w="2447"/>
      </w:tblGrid>
      <w:tr w:rsidR="00D5395C" w:rsidRPr="004424B1" w14:paraId="10432A8A" w14:textId="1AFE4116" w:rsidTr="005552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98" w:type="dxa"/>
          </w:tcPr>
          <w:p w14:paraId="49C2FD4C" w14:textId="77777777" w:rsidR="00D5395C" w:rsidRPr="004424B1" w:rsidRDefault="00D5395C" w:rsidP="00124A59">
            <w:pPr>
              <w:pStyle w:val="TableCell"/>
              <w:rPr>
                <w:rFonts w:cs="Arial"/>
              </w:rPr>
            </w:pPr>
            <w:r w:rsidRPr="004424B1">
              <w:rPr>
                <w:rFonts w:cs="Arial"/>
              </w:rPr>
              <w:t>Error</w:t>
            </w:r>
          </w:p>
        </w:tc>
        <w:tc>
          <w:tcPr>
            <w:tcW w:w="431" w:type="dxa"/>
          </w:tcPr>
          <w:p w14:paraId="587C28EB" w14:textId="57E68D1A" w:rsidR="00D5395C" w:rsidRPr="004424B1" w:rsidRDefault="00D5395C" w:rsidP="00124A59">
            <w:pPr>
              <w:pStyle w:val="TableCell"/>
              <w:cnfStyle w:val="100000000000" w:firstRow="1" w:lastRow="0" w:firstColumn="0" w:lastColumn="0" w:oddVBand="0" w:evenVBand="0" w:oddHBand="0" w:evenHBand="0" w:firstRowFirstColumn="0" w:firstRowLastColumn="0" w:lastRowFirstColumn="0" w:lastRowLastColumn="0"/>
              <w:rPr>
                <w:rFonts w:cs="Arial"/>
              </w:rPr>
            </w:pPr>
            <w:commentRangeStart w:id="36256"/>
            <w:r w:rsidRPr="004424B1">
              <w:rPr>
                <w:rFonts w:cs="Arial"/>
              </w:rPr>
              <w:t>#</w:t>
            </w:r>
            <w:commentRangeEnd w:id="36256"/>
            <w:r w:rsidR="00716057">
              <w:rPr>
                <w:rStyle w:val="CommentReference"/>
                <w:rFonts w:cs="Times New Roman"/>
                <w:lang w:val="en-US" w:eastAsia="en-US"/>
              </w:rPr>
              <w:commentReference w:id="36256"/>
            </w:r>
          </w:p>
        </w:tc>
        <w:tc>
          <w:tcPr>
            <w:tcW w:w="2463" w:type="dxa"/>
          </w:tcPr>
          <w:p w14:paraId="2E3AB72F" w14:textId="77777777" w:rsidR="00D5395C" w:rsidRPr="004424B1" w:rsidRDefault="00D5395C" w:rsidP="00124A59">
            <w:pPr>
              <w:pStyle w:val="TableCell"/>
              <w:cnfStyle w:val="100000000000" w:firstRow="1" w:lastRow="0" w:firstColumn="0" w:lastColumn="0" w:oddVBand="0" w:evenVBand="0" w:oddHBand="0" w:evenHBand="0" w:firstRowFirstColumn="0" w:firstRowLastColumn="0" w:lastRowFirstColumn="0" w:lastRowLastColumn="0"/>
              <w:rPr>
                <w:rFonts w:cs="Arial"/>
              </w:rPr>
            </w:pPr>
            <w:r w:rsidRPr="004424B1">
              <w:rPr>
                <w:rFonts w:cs="Arial"/>
              </w:rPr>
              <w:t>Description</w:t>
            </w:r>
          </w:p>
        </w:tc>
        <w:tc>
          <w:tcPr>
            <w:tcW w:w="1728" w:type="dxa"/>
          </w:tcPr>
          <w:p w14:paraId="1D924A90" w14:textId="77777777" w:rsidR="00D5395C" w:rsidRPr="004424B1" w:rsidRDefault="00D5395C" w:rsidP="00124A59">
            <w:pPr>
              <w:pStyle w:val="TableCell"/>
              <w:cnfStyle w:val="100000000000" w:firstRow="1" w:lastRow="0" w:firstColumn="0" w:lastColumn="0" w:oddVBand="0" w:evenVBand="0" w:oddHBand="0" w:evenHBand="0" w:firstRowFirstColumn="0" w:firstRowLastColumn="0" w:lastRowFirstColumn="0" w:lastRowLastColumn="0"/>
              <w:rPr>
                <w:rFonts w:cs="Arial"/>
              </w:rPr>
            </w:pPr>
            <w:proofErr w:type="spellStart"/>
            <w:r w:rsidRPr="004424B1">
              <w:rPr>
                <w:rFonts w:cs="Arial"/>
              </w:rPr>
              <w:t>ExtraInfo</w:t>
            </w:r>
            <w:proofErr w:type="spellEnd"/>
            <w:r w:rsidRPr="004424B1">
              <w:rPr>
                <w:rFonts w:cs="Arial"/>
              </w:rPr>
              <w:t xml:space="preserve"> Type</w:t>
            </w:r>
          </w:p>
        </w:tc>
        <w:tc>
          <w:tcPr>
            <w:tcW w:w="2447" w:type="dxa"/>
          </w:tcPr>
          <w:p w14:paraId="2713B725" w14:textId="7D6750B9" w:rsidR="00D5395C" w:rsidRPr="004424B1" w:rsidRDefault="00C112A7" w:rsidP="00124A59">
            <w:pPr>
              <w:pStyle w:val="TableCell"/>
              <w:cnfStyle w:val="100000000000" w:firstRow="1" w:lastRow="0" w:firstColumn="0" w:lastColumn="0" w:oddVBand="0" w:evenVBand="0" w:oddHBand="0" w:evenHBand="0" w:firstRowFirstColumn="0" w:firstRowLastColumn="0" w:lastRowFirstColumn="0" w:lastRowLastColumn="0"/>
              <w:rPr>
                <w:rFonts w:cs="Arial"/>
              </w:rPr>
            </w:pPr>
            <w:proofErr w:type="spellStart"/>
            <w:r w:rsidRPr="004424B1">
              <w:rPr>
                <w:rFonts w:cs="Arial"/>
              </w:rPr>
              <w:t>ExtraInfo</w:t>
            </w:r>
            <w:proofErr w:type="spellEnd"/>
            <w:r w:rsidRPr="004424B1">
              <w:rPr>
                <w:rFonts w:cs="Arial"/>
              </w:rPr>
              <w:t xml:space="preserve"> Description</w:t>
            </w:r>
          </w:p>
        </w:tc>
      </w:tr>
      <w:tr w:rsidR="00D5395C" w:rsidRPr="004424B1" w14:paraId="0CCBB95A" w14:textId="3A65CB3A" w:rsidTr="000A0E49">
        <w:tc>
          <w:tcPr>
            <w:cnfStyle w:val="001000000000" w:firstRow="0" w:lastRow="0" w:firstColumn="1" w:lastColumn="0" w:oddVBand="0" w:evenVBand="0" w:oddHBand="0" w:evenHBand="0" w:firstRowFirstColumn="0" w:firstRowLastColumn="0" w:lastRowFirstColumn="0" w:lastRowLastColumn="0"/>
            <w:tcW w:w="1998" w:type="dxa"/>
          </w:tcPr>
          <w:p w14:paraId="7BC3BAC2" w14:textId="77777777" w:rsidR="00D5395C" w:rsidRPr="004424B1" w:rsidRDefault="00D5395C" w:rsidP="00124A59">
            <w:pPr>
              <w:pStyle w:val="TableCell"/>
              <w:rPr>
                <w:rFonts w:cs="Arial"/>
              </w:rPr>
            </w:pPr>
            <w:r w:rsidRPr="004424B1">
              <w:rPr>
                <w:rFonts w:cs="Arial"/>
              </w:rPr>
              <w:t>INVALID</w:t>
            </w:r>
          </w:p>
        </w:tc>
        <w:tc>
          <w:tcPr>
            <w:tcW w:w="431" w:type="dxa"/>
          </w:tcPr>
          <w:p w14:paraId="1EE0A162" w14:textId="68CB70B8" w:rsidR="00D5395C" w:rsidRPr="004424B1"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ins w:id="36257" w:author="Quinten Van Woerkom" w:date="2024-11-27T12:26:00Z" w16du:dateUtc="2024-11-27T11:26:00Z">
              <w:r>
                <w:rPr>
                  <w:rFonts w:cs="Arial"/>
                </w:rPr>
                <w:t>1</w:t>
              </w:r>
            </w:ins>
            <w:del w:id="36258" w:author="Quinten Van Woerkom" w:date="2024-11-27T12:26:00Z" w16du:dateUtc="2024-11-27T11:26:00Z">
              <w:r w:rsidR="00D5395C" w:rsidRPr="004424B1" w:rsidDel="007D366E">
                <w:rPr>
                  <w:rFonts w:cs="Arial"/>
                </w:rPr>
                <w:delText>0</w:delText>
              </w:r>
            </w:del>
          </w:p>
        </w:tc>
        <w:tc>
          <w:tcPr>
            <w:tcW w:w="2463" w:type="dxa"/>
          </w:tcPr>
          <w:p w14:paraId="54640EB8" w14:textId="68A239FA" w:rsidR="00D5395C" w:rsidRPr="004424B1" w:rsidRDefault="00D5395C" w:rsidP="009C54CF">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One or more fields in the message contain invalid values.</w:t>
            </w:r>
          </w:p>
        </w:tc>
        <w:tc>
          <w:tcPr>
            <w:tcW w:w="1728" w:type="dxa"/>
          </w:tcPr>
          <w:p w14:paraId="1D958994" w14:textId="77777777"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List &lt;</w:t>
            </w:r>
            <w:proofErr w:type="gramStart"/>
            <w:r w:rsidRPr="004424B1">
              <w:rPr>
                <w:rFonts w:cs="Arial"/>
              </w:rPr>
              <w:t>MAL::</w:t>
            </w:r>
            <w:proofErr w:type="gramEnd"/>
            <w:r w:rsidRPr="004424B1">
              <w:rPr>
                <w:rFonts w:cs="Arial"/>
              </w:rPr>
              <w:t>Pair&gt;</w:t>
            </w:r>
          </w:p>
        </w:tc>
        <w:tc>
          <w:tcPr>
            <w:tcW w:w="2447" w:type="dxa"/>
          </w:tcPr>
          <w:p w14:paraId="39AF7CFB" w14:textId="77777777" w:rsidR="00D5395C" w:rsidRPr="004424B1" w:rsidRDefault="00D5395C" w:rsidP="00D5395C">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spellStart"/>
            <w:r w:rsidRPr="004424B1">
              <w:rPr>
                <w:rFonts w:cs="Arial"/>
              </w:rPr>
              <w:t>ExtraInfo</w:t>
            </w:r>
            <w:proofErr w:type="spellEnd"/>
            <w:r w:rsidRPr="004424B1">
              <w:rPr>
                <w:rFonts w:cs="Arial"/>
              </w:rPr>
              <w:t xml:space="preserve"> comprises a list of structures, each identifying an invalid field, comprising:</w:t>
            </w:r>
          </w:p>
          <w:p w14:paraId="1C5A6906" w14:textId="32A05D2F" w:rsidR="00D5395C" w:rsidRPr="004424B1" w:rsidRDefault="00D5395C" w:rsidP="003A4612">
            <w:pPr>
              <w:pStyle w:val="TableCell"/>
              <w:numPr>
                <w:ilvl w:val="0"/>
                <w:numId w:val="1"/>
              </w:numPr>
              <w:ind w:left="284" w:hanging="284"/>
              <w:cnfStyle w:val="000000000000" w:firstRow="0" w:lastRow="0" w:firstColumn="0" w:lastColumn="0" w:oddVBand="0" w:evenVBand="0" w:oddHBand="0" w:evenHBand="0" w:firstRowFirstColumn="0" w:firstRowLastColumn="0" w:lastRowFirstColumn="0" w:lastRowLastColumn="0"/>
              <w:rPr>
                <w:rFonts w:cs="Arial"/>
              </w:rPr>
            </w:pPr>
            <w:commentRangeStart w:id="36259"/>
            <w:r w:rsidRPr="004424B1">
              <w:rPr>
                <w:rFonts w:cs="Arial"/>
              </w:rPr>
              <w:t xml:space="preserve">A </w:t>
            </w:r>
            <w:commentRangeStart w:id="36260"/>
            <w:proofErr w:type="gramStart"/>
            <w:ins w:id="36261" w:author="Quinten Van Woerkom" w:date="2024-11-28T11:14:00Z" w16du:dateUtc="2024-11-28T10:14:00Z">
              <w:r w:rsidR="003001CA">
                <w:rPr>
                  <w:rFonts w:cs="Arial"/>
                </w:rPr>
                <w:t>MAL::</w:t>
              </w:r>
              <w:commentRangeEnd w:id="36260"/>
              <w:proofErr w:type="gramEnd"/>
              <w:r w:rsidR="003001CA">
                <w:rPr>
                  <w:rStyle w:val="CommentReference"/>
                  <w:rFonts w:cs="Times New Roman"/>
                  <w:lang w:val="en-US" w:eastAsia="en-US"/>
                </w:rPr>
                <w:commentReference w:id="36260"/>
              </w:r>
            </w:ins>
            <w:r w:rsidRPr="004424B1">
              <w:rPr>
                <w:rFonts w:cs="Arial"/>
              </w:rPr>
              <w:t>String giving a dot</w:t>
            </w:r>
            <w:ins w:id="36262" w:author="Quinten Van Woerkom" w:date="2024-11-28T14:02:00Z" w16du:dateUtc="2024-11-28T13:02:00Z">
              <w:r w:rsidR="00F9077F">
                <w:rPr>
                  <w:rFonts w:cs="Arial"/>
                </w:rPr>
                <w:t>-</w:t>
              </w:r>
            </w:ins>
            <w:del w:id="36263" w:author="Quinten Van Woerkom" w:date="2024-11-28T14:02:00Z" w16du:dateUtc="2024-11-28T13:02:00Z">
              <w:r w:rsidRPr="004424B1" w:rsidDel="00F9077F">
                <w:rPr>
                  <w:rFonts w:cs="Arial"/>
                </w:rPr>
                <w:delText xml:space="preserve"> </w:delText>
              </w:r>
            </w:del>
            <w:r w:rsidRPr="004424B1">
              <w:rPr>
                <w:rFonts w:cs="Arial"/>
              </w:rPr>
              <w:t>separated nested index for the</w:t>
            </w:r>
            <w:ins w:id="36264" w:author="Quinten Van Woerkom" w:date="2024-11-28T14:04:00Z" w16du:dateUtc="2024-11-28T13:04:00Z">
              <w:r w:rsidR="00F9077F">
                <w:rPr>
                  <w:rFonts w:cs="Arial"/>
                </w:rPr>
                <w:t xml:space="preserve"> invalid</w:t>
              </w:r>
            </w:ins>
            <w:r w:rsidRPr="004424B1">
              <w:rPr>
                <w:rFonts w:cs="Arial"/>
              </w:rPr>
              <w:t xml:space="preserve"> field</w:t>
            </w:r>
            <w:ins w:id="36265" w:author="Quinten Van Woerkom" w:date="2024-11-28T14:02:00Z" w16du:dateUtc="2024-11-28T13:02:00Z">
              <w:r w:rsidR="00F9077F">
                <w:rPr>
                  <w:rFonts w:cs="Arial"/>
                </w:rPr>
                <w:t xml:space="preserve">(s). This </w:t>
              </w:r>
            </w:ins>
            <w:del w:id="36266" w:author="Quinten Van Woerkom" w:date="2024-11-28T14:02:00Z" w16du:dateUtc="2024-11-28T13:02:00Z">
              <w:r w:rsidRPr="004424B1" w:rsidDel="00F9077F">
                <w:rPr>
                  <w:rFonts w:cs="Arial"/>
                </w:rPr>
                <w:delText xml:space="preserve">, to </w:delText>
              </w:r>
            </w:del>
            <w:r w:rsidRPr="004424B1">
              <w:rPr>
                <w:rFonts w:cs="Arial"/>
              </w:rPr>
              <w:t>allow</w:t>
            </w:r>
            <w:ins w:id="36267" w:author="Quinten Van Woerkom" w:date="2024-11-28T14:02:00Z" w16du:dateUtc="2024-11-28T13:02:00Z">
              <w:r w:rsidR="00F9077F">
                <w:rPr>
                  <w:rFonts w:cs="Arial"/>
                </w:rPr>
                <w:t>s</w:t>
              </w:r>
            </w:ins>
            <w:r w:rsidRPr="004424B1">
              <w:rPr>
                <w:rFonts w:cs="Arial"/>
              </w:rPr>
              <w:t xml:space="preserve"> for fields that are themselves a structure</w:t>
            </w:r>
            <w:ins w:id="36268" w:author="Quinten Van Woerkom" w:date="2024-11-28T14:03:00Z" w16du:dateUtc="2024-11-28T13:03:00Z">
              <w:r w:rsidR="00F9077F">
                <w:rPr>
                  <w:rFonts w:cs="Arial"/>
                </w:rPr>
                <w:t xml:space="preserve"> or list element to be denoted.</w:t>
              </w:r>
            </w:ins>
            <w:del w:id="36269" w:author="Quinten Van Woerkom" w:date="2024-11-28T14:03:00Z" w16du:dateUtc="2024-11-28T13:03:00Z">
              <w:r w:rsidRPr="004424B1" w:rsidDel="00F9077F">
                <w:rPr>
                  <w:rFonts w:cs="Arial"/>
                </w:rPr>
                <w:delText>,</w:delText>
              </w:r>
            </w:del>
            <w:ins w:id="36270" w:author="Quinten Van Woerkom" w:date="2024-11-28T14:03:00Z" w16du:dateUtc="2024-11-28T13:03:00Z">
              <w:r w:rsidR="00F9077F">
                <w:rPr>
                  <w:rFonts w:cs="Arial"/>
                </w:rPr>
                <w:t xml:space="preserve"> </w:t>
              </w:r>
            </w:ins>
            <w:del w:id="36271" w:author="Quinten Van Woerkom" w:date="2024-11-28T14:03:00Z" w16du:dateUtc="2024-11-28T13:03:00Z">
              <w:r w:rsidRPr="004424B1" w:rsidDel="00F9077F">
                <w:rPr>
                  <w:rFonts w:cs="Arial"/>
                </w:rPr>
                <w:delText xml:space="preserve"> of</w:delText>
              </w:r>
            </w:del>
            <w:ins w:id="36272" w:author="Quinten Van Woerkom" w:date="2024-11-28T14:03:00Z" w16du:dateUtc="2024-11-28T13:03:00Z">
              <w:r w:rsidR="00F9077F">
                <w:rPr>
                  <w:rFonts w:cs="Arial"/>
                </w:rPr>
                <w:t>For example,</w:t>
              </w:r>
            </w:ins>
            <w:r w:rsidRPr="004424B1">
              <w:rPr>
                <w:rFonts w:cs="Arial"/>
              </w:rPr>
              <w:t xml:space="preserve"> the form </w:t>
            </w:r>
            <w:r w:rsidR="00280842" w:rsidRPr="004424B1">
              <w:rPr>
                <w:rFonts w:cs="Arial"/>
              </w:rPr>
              <w:t>‘</w:t>
            </w:r>
            <w:r w:rsidRPr="004424B1">
              <w:rPr>
                <w:rFonts w:cs="Arial"/>
              </w:rPr>
              <w:t>3.2</w:t>
            </w:r>
            <w:ins w:id="36273" w:author="Quinten Van Woerkom" w:date="2024-11-28T14:03:00Z" w16du:dateUtc="2024-11-28T13:03:00Z">
              <w:r w:rsidR="00F9077F">
                <w:rPr>
                  <w:rFonts w:cs="Arial"/>
                </w:rPr>
                <w:t>.4</w:t>
              </w:r>
            </w:ins>
            <w:r w:rsidR="00280842" w:rsidRPr="004424B1">
              <w:rPr>
                <w:rFonts w:cs="Arial"/>
              </w:rPr>
              <w:t>’</w:t>
            </w:r>
            <w:ins w:id="36274" w:author="Quinten Van Woerkom" w:date="2024-11-28T14:03:00Z" w16du:dateUtc="2024-11-28T13:03:00Z">
              <w:r w:rsidR="00F9077F">
                <w:rPr>
                  <w:rFonts w:cs="Arial"/>
                </w:rPr>
                <w:t xml:space="preserve"> could</w:t>
              </w:r>
            </w:ins>
            <w:r w:rsidRPr="004424B1">
              <w:rPr>
                <w:rFonts w:cs="Arial"/>
              </w:rPr>
              <w:t xml:space="preserve"> mea</w:t>
            </w:r>
            <w:del w:id="36275" w:author="Quinten Van Woerkom" w:date="2024-11-28T14:03:00Z" w16du:dateUtc="2024-11-28T13:03:00Z">
              <w:r w:rsidRPr="004424B1" w:rsidDel="00F9077F">
                <w:rPr>
                  <w:rFonts w:cs="Arial"/>
                </w:rPr>
                <w:delText>ning</w:delText>
              </w:r>
            </w:del>
            <w:ins w:id="36276" w:author="Quinten Van Woerkom" w:date="2024-11-28T14:03:00Z" w16du:dateUtc="2024-11-28T13:03:00Z">
              <w:r w:rsidR="00F9077F">
                <w:rPr>
                  <w:rFonts w:cs="Arial"/>
                </w:rPr>
                <w:t>n the 4</w:t>
              </w:r>
              <w:r w:rsidR="00F9077F" w:rsidRPr="00F9077F">
                <w:rPr>
                  <w:rFonts w:cs="Arial"/>
                  <w:vertAlign w:val="superscript"/>
                  <w:rPrChange w:id="36277" w:author="Quinten Van Woerkom" w:date="2024-11-28T14:03:00Z" w16du:dateUtc="2024-11-28T13:03:00Z">
                    <w:rPr>
                      <w:rFonts w:cs="Arial"/>
                    </w:rPr>
                  </w:rPrChange>
                </w:rPr>
                <w:t>th</w:t>
              </w:r>
              <w:r w:rsidR="00F9077F">
                <w:rPr>
                  <w:rFonts w:cs="Arial"/>
                </w:rPr>
                <w:t xml:space="preserve"> element of</w:t>
              </w:r>
            </w:ins>
            <w:r w:rsidRPr="004424B1">
              <w:rPr>
                <w:rFonts w:cs="Arial"/>
              </w:rPr>
              <w:t xml:space="preserve"> the 2</w:t>
            </w:r>
            <w:r w:rsidRPr="004424B1">
              <w:rPr>
                <w:rFonts w:cs="Arial"/>
                <w:vertAlign w:val="superscript"/>
              </w:rPr>
              <w:t>nd</w:t>
            </w:r>
            <w:r w:rsidRPr="004424B1">
              <w:rPr>
                <w:rFonts w:cs="Arial"/>
              </w:rPr>
              <w:t xml:space="preserve"> field of the composite structure that is the 3</w:t>
            </w:r>
            <w:r w:rsidRPr="004424B1">
              <w:rPr>
                <w:rFonts w:cs="Arial"/>
                <w:vertAlign w:val="superscript"/>
              </w:rPr>
              <w:t>rd</w:t>
            </w:r>
            <w:r w:rsidRPr="004424B1">
              <w:rPr>
                <w:rFonts w:cs="Arial"/>
              </w:rPr>
              <w:t xml:space="preserve"> field of the message.</w:t>
            </w:r>
            <w:commentRangeEnd w:id="36259"/>
            <w:r w:rsidR="00F9077F">
              <w:rPr>
                <w:rStyle w:val="CommentReference"/>
                <w:rFonts w:cs="Times New Roman"/>
                <w:lang w:val="en-US" w:eastAsia="en-US"/>
              </w:rPr>
              <w:commentReference w:id="36259"/>
            </w:r>
          </w:p>
          <w:p w14:paraId="6E32402B" w14:textId="64F9CC28" w:rsidR="00D5395C" w:rsidRPr="004424B1" w:rsidRDefault="00D5395C" w:rsidP="003A4612">
            <w:pPr>
              <w:pStyle w:val="TableCell"/>
              <w:numPr>
                <w:ilvl w:val="0"/>
                <w:numId w:val="1"/>
              </w:numPr>
              <w:ind w:left="284" w:hanging="284"/>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 xml:space="preserve">A </w:t>
            </w:r>
            <w:commentRangeStart w:id="36278"/>
            <w:del w:id="36279" w:author="Quinten Van Woerkom" w:date="2024-11-28T11:14:00Z" w16du:dateUtc="2024-11-28T10:14:00Z">
              <w:r w:rsidRPr="004424B1" w:rsidDel="003001CA">
                <w:rPr>
                  <w:rFonts w:cs="Arial"/>
                </w:rPr>
                <w:delText xml:space="preserve">UInteger </w:delText>
              </w:r>
            </w:del>
            <w:proofErr w:type="gramStart"/>
            <w:ins w:id="36280" w:author="Quinten Van Woerkom" w:date="2024-11-28T11:14:00Z" w16du:dateUtc="2024-11-28T10:14:00Z">
              <w:r w:rsidR="003001CA">
                <w:rPr>
                  <w:rFonts w:cs="Arial"/>
                </w:rPr>
                <w:t>MAL::</w:t>
              </w:r>
              <w:proofErr w:type="spellStart"/>
              <w:proofErr w:type="gramEnd"/>
              <w:r w:rsidR="003001CA">
                <w:rPr>
                  <w:rFonts w:cs="Arial"/>
                </w:rPr>
                <w:t>UShort</w:t>
              </w:r>
            </w:ins>
            <w:commentRangeEnd w:id="36278"/>
            <w:proofErr w:type="spellEnd"/>
            <w:ins w:id="36281" w:author="Quinten Van Woerkom" w:date="2024-11-28T11:15:00Z" w16du:dateUtc="2024-11-28T10:15:00Z">
              <w:r w:rsidR="003001CA">
                <w:rPr>
                  <w:rStyle w:val="CommentReference"/>
                  <w:rFonts w:cs="Times New Roman"/>
                  <w:lang w:val="en-US" w:eastAsia="en-US"/>
                </w:rPr>
                <w:commentReference w:id="36278"/>
              </w:r>
            </w:ins>
            <w:ins w:id="36282" w:author="Quinten Van Woerkom" w:date="2024-11-28T11:14:00Z" w16du:dateUtc="2024-11-28T10:14:00Z">
              <w:r w:rsidR="003001CA" w:rsidRPr="004424B1">
                <w:rPr>
                  <w:rFonts w:cs="Arial"/>
                </w:rPr>
                <w:t xml:space="preserve"> </w:t>
              </w:r>
            </w:ins>
            <w:r w:rsidRPr="004424B1">
              <w:rPr>
                <w:rFonts w:cs="Arial"/>
              </w:rPr>
              <w:t>giving a secondary error code that details the reason for invalidity.</w:t>
            </w:r>
          </w:p>
        </w:tc>
      </w:tr>
      <w:tr w:rsidR="00D5395C" w:rsidRPr="004424B1" w14:paraId="42AA0BB0" w14:textId="18D49222" w:rsidTr="000A0E49">
        <w:tc>
          <w:tcPr>
            <w:cnfStyle w:val="001000000000" w:firstRow="0" w:lastRow="0" w:firstColumn="1" w:lastColumn="0" w:oddVBand="0" w:evenVBand="0" w:oddHBand="0" w:evenHBand="0" w:firstRowFirstColumn="0" w:firstRowLastColumn="0" w:lastRowFirstColumn="0" w:lastRowLastColumn="0"/>
            <w:tcW w:w="1998" w:type="dxa"/>
          </w:tcPr>
          <w:p w14:paraId="7E926937" w14:textId="77777777" w:rsidR="00D5395C" w:rsidRPr="004424B1" w:rsidRDefault="00D5395C" w:rsidP="00124A59">
            <w:pPr>
              <w:pStyle w:val="TableCell"/>
              <w:rPr>
                <w:rFonts w:cs="Arial"/>
              </w:rPr>
            </w:pPr>
            <w:r w:rsidRPr="004424B1">
              <w:rPr>
                <w:rFonts w:cs="Arial"/>
              </w:rPr>
              <w:t>CANCEL_FAILED</w:t>
            </w:r>
          </w:p>
        </w:tc>
        <w:tc>
          <w:tcPr>
            <w:tcW w:w="431" w:type="dxa"/>
          </w:tcPr>
          <w:p w14:paraId="51DB53AC" w14:textId="7C0C4C12" w:rsidR="00D5395C" w:rsidRPr="004424B1"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ins w:id="36283" w:author="Quinten Van Woerkom" w:date="2024-11-27T12:26:00Z" w16du:dateUtc="2024-11-27T11:26:00Z">
              <w:r>
                <w:rPr>
                  <w:rFonts w:cs="Arial"/>
                </w:rPr>
                <w:t>2</w:t>
              </w:r>
            </w:ins>
            <w:del w:id="36284" w:author="Quinten Van Woerkom" w:date="2024-11-27T12:26:00Z" w16du:dateUtc="2024-11-27T11:26:00Z">
              <w:r w:rsidR="00D5395C" w:rsidRPr="004424B1" w:rsidDel="007D366E">
                <w:rPr>
                  <w:rFonts w:cs="Arial"/>
                </w:rPr>
                <w:delText>1</w:delText>
              </w:r>
            </w:del>
          </w:p>
        </w:tc>
        <w:tc>
          <w:tcPr>
            <w:tcW w:w="2463" w:type="dxa"/>
          </w:tcPr>
          <w:p w14:paraId="53708068" w14:textId="07BC807F" w:rsidR="00D5395C" w:rsidRPr="004424B1" w:rsidRDefault="00D5395C" w:rsidP="00D05AF4">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 xml:space="preserve">The cancelRequest operation failed to cancel </w:t>
            </w:r>
            <w:r w:rsidRPr="004424B1">
              <w:rPr>
                <w:rFonts w:cs="Arial"/>
              </w:rPr>
              <w:lastRenderedPageBreak/>
              <w:t>the referenced RequestInstance.</w:t>
            </w:r>
          </w:p>
        </w:tc>
        <w:tc>
          <w:tcPr>
            <w:tcW w:w="1728" w:type="dxa"/>
          </w:tcPr>
          <w:p w14:paraId="1DFB098C" w14:textId="77777777"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gramStart"/>
            <w:r w:rsidRPr="004424B1">
              <w:rPr>
                <w:rFonts w:cs="Arial"/>
              </w:rPr>
              <w:lastRenderedPageBreak/>
              <w:t>MAL::</w:t>
            </w:r>
            <w:proofErr w:type="gramEnd"/>
            <w:r w:rsidRPr="004424B1">
              <w:rPr>
                <w:rFonts w:cs="Arial"/>
              </w:rPr>
              <w:t>String</w:t>
            </w:r>
          </w:p>
        </w:tc>
        <w:tc>
          <w:tcPr>
            <w:tcW w:w="2447" w:type="dxa"/>
          </w:tcPr>
          <w:p w14:paraId="2DF6D408" w14:textId="76E4AF57"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spellStart"/>
            <w:r w:rsidRPr="004424B1">
              <w:rPr>
                <w:rFonts w:cs="Arial"/>
              </w:rPr>
              <w:t>ExtraInfo</w:t>
            </w:r>
            <w:proofErr w:type="spellEnd"/>
            <w:r w:rsidRPr="004424B1">
              <w:rPr>
                <w:rFonts w:cs="Arial"/>
              </w:rPr>
              <w:t xml:space="preserve"> provides additional information on </w:t>
            </w:r>
            <w:r w:rsidRPr="004424B1">
              <w:rPr>
                <w:rFonts w:cs="Arial"/>
              </w:rPr>
              <w:lastRenderedPageBreak/>
              <w:t>the reason for failure as a free format string.</w:t>
            </w:r>
          </w:p>
        </w:tc>
      </w:tr>
      <w:tr w:rsidR="00D5395C" w:rsidRPr="004424B1" w14:paraId="79279DEA" w14:textId="7130FACA" w:rsidTr="000A0E49">
        <w:tc>
          <w:tcPr>
            <w:cnfStyle w:val="001000000000" w:firstRow="0" w:lastRow="0" w:firstColumn="1" w:lastColumn="0" w:oddVBand="0" w:evenVBand="0" w:oddHBand="0" w:evenHBand="0" w:firstRowFirstColumn="0" w:firstRowLastColumn="0" w:lastRowFirstColumn="0" w:lastRowLastColumn="0"/>
            <w:tcW w:w="1998" w:type="dxa"/>
          </w:tcPr>
          <w:p w14:paraId="108F31E3" w14:textId="77777777" w:rsidR="00D5395C" w:rsidRPr="004424B1" w:rsidRDefault="00D5395C" w:rsidP="00124A59">
            <w:pPr>
              <w:pStyle w:val="TableCell"/>
              <w:rPr>
                <w:rFonts w:cs="Arial"/>
              </w:rPr>
            </w:pPr>
            <w:r w:rsidRPr="004424B1">
              <w:rPr>
                <w:rFonts w:cs="Arial"/>
              </w:rPr>
              <w:lastRenderedPageBreak/>
              <w:t>UPDATE_FAILED</w:t>
            </w:r>
          </w:p>
        </w:tc>
        <w:tc>
          <w:tcPr>
            <w:tcW w:w="431" w:type="dxa"/>
          </w:tcPr>
          <w:p w14:paraId="607987DC" w14:textId="5633F56F" w:rsidR="00D5395C" w:rsidRPr="004424B1"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ins w:id="36285" w:author="Quinten Van Woerkom" w:date="2024-11-27T12:26:00Z" w16du:dateUtc="2024-11-27T11:26:00Z">
              <w:r>
                <w:rPr>
                  <w:rFonts w:cs="Arial"/>
                </w:rPr>
                <w:t>3</w:t>
              </w:r>
            </w:ins>
            <w:del w:id="36286" w:author="Quinten Van Woerkom" w:date="2024-11-27T12:26:00Z" w16du:dateUtc="2024-11-27T11:26:00Z">
              <w:r w:rsidR="00D5395C" w:rsidRPr="004424B1" w:rsidDel="007D366E">
                <w:rPr>
                  <w:rFonts w:cs="Arial"/>
                </w:rPr>
                <w:delText>2</w:delText>
              </w:r>
            </w:del>
          </w:p>
        </w:tc>
        <w:tc>
          <w:tcPr>
            <w:tcW w:w="2463" w:type="dxa"/>
          </w:tcPr>
          <w:p w14:paraId="7DECFCD4" w14:textId="4BDA7F79"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 xml:space="preserve">The update operation (to Request, </w:t>
            </w:r>
            <w:proofErr w:type="spellStart"/>
            <w:r w:rsidRPr="004424B1">
              <w:rPr>
                <w:rFonts w:cs="Arial"/>
              </w:rPr>
              <w:t>PlanStatus</w:t>
            </w:r>
            <w:proofErr w:type="spellEnd"/>
            <w:r w:rsidRPr="004424B1">
              <w:rPr>
                <w:rFonts w:cs="Arial"/>
              </w:rPr>
              <w:t>, Activity, Event or Resource) failed to update the referenced object.</w:t>
            </w:r>
          </w:p>
        </w:tc>
        <w:tc>
          <w:tcPr>
            <w:tcW w:w="1728" w:type="dxa"/>
          </w:tcPr>
          <w:p w14:paraId="07AC5438" w14:textId="77777777"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gramStart"/>
            <w:r w:rsidRPr="004424B1">
              <w:rPr>
                <w:rFonts w:cs="Arial"/>
              </w:rPr>
              <w:t>MAL::</w:t>
            </w:r>
            <w:proofErr w:type="gramEnd"/>
            <w:r w:rsidRPr="004424B1">
              <w:rPr>
                <w:rFonts w:cs="Arial"/>
              </w:rPr>
              <w:t>String</w:t>
            </w:r>
          </w:p>
        </w:tc>
        <w:tc>
          <w:tcPr>
            <w:tcW w:w="2447" w:type="dxa"/>
          </w:tcPr>
          <w:p w14:paraId="7F1206F3" w14:textId="4A500C5A"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spellStart"/>
            <w:r w:rsidRPr="004424B1">
              <w:rPr>
                <w:rFonts w:cs="Arial"/>
              </w:rPr>
              <w:t>ExtraInfo</w:t>
            </w:r>
            <w:proofErr w:type="spellEnd"/>
            <w:r w:rsidRPr="004424B1">
              <w:rPr>
                <w:rFonts w:cs="Arial"/>
              </w:rPr>
              <w:t xml:space="preserve"> provides additional information on the reason for failure as a free format string.</w:t>
            </w:r>
          </w:p>
        </w:tc>
      </w:tr>
      <w:tr w:rsidR="00D5395C" w:rsidRPr="004424B1" w14:paraId="0238E306" w14:textId="71A183F2" w:rsidTr="000A0E49">
        <w:tc>
          <w:tcPr>
            <w:cnfStyle w:val="001000000000" w:firstRow="0" w:lastRow="0" w:firstColumn="1" w:lastColumn="0" w:oddVBand="0" w:evenVBand="0" w:oddHBand="0" w:evenHBand="0" w:firstRowFirstColumn="0" w:firstRowLastColumn="0" w:lastRowFirstColumn="0" w:lastRowLastColumn="0"/>
            <w:tcW w:w="1998" w:type="dxa"/>
          </w:tcPr>
          <w:p w14:paraId="7FE21556" w14:textId="77777777" w:rsidR="00D5395C" w:rsidRPr="004424B1" w:rsidRDefault="00D5395C" w:rsidP="00124A59">
            <w:pPr>
              <w:pStyle w:val="TableCell"/>
              <w:rPr>
                <w:rFonts w:cs="Arial"/>
              </w:rPr>
            </w:pPr>
            <w:r w:rsidRPr="004424B1">
              <w:rPr>
                <w:rFonts w:cs="Arial"/>
              </w:rPr>
              <w:t>REVOKE_FAILED</w:t>
            </w:r>
          </w:p>
        </w:tc>
        <w:tc>
          <w:tcPr>
            <w:tcW w:w="431" w:type="dxa"/>
          </w:tcPr>
          <w:p w14:paraId="1F5983D9" w14:textId="25D4E458" w:rsidR="00D5395C" w:rsidRPr="004424B1"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ins w:id="36287" w:author="Quinten Van Woerkom" w:date="2024-11-27T12:27:00Z" w16du:dateUtc="2024-11-27T11:27:00Z">
              <w:r>
                <w:rPr>
                  <w:rFonts w:cs="Arial"/>
                </w:rPr>
                <w:t>4</w:t>
              </w:r>
            </w:ins>
            <w:del w:id="36288" w:author="Quinten Van Woerkom" w:date="2024-11-27T12:27:00Z" w16du:dateUtc="2024-11-27T11:27:00Z">
              <w:r w:rsidR="00D5395C" w:rsidRPr="004424B1" w:rsidDel="007D366E">
                <w:rPr>
                  <w:rFonts w:cs="Arial"/>
                </w:rPr>
                <w:delText>3</w:delText>
              </w:r>
            </w:del>
          </w:p>
        </w:tc>
        <w:tc>
          <w:tcPr>
            <w:tcW w:w="2463" w:type="dxa"/>
          </w:tcPr>
          <w:p w14:paraId="22C34521" w14:textId="530062A5"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 xml:space="preserve">The </w:t>
            </w:r>
            <w:proofErr w:type="spellStart"/>
            <w:r w:rsidRPr="004424B1">
              <w:rPr>
                <w:rFonts w:cs="Arial"/>
              </w:rPr>
              <w:t>revokePlan</w:t>
            </w:r>
            <w:proofErr w:type="spellEnd"/>
            <w:r w:rsidRPr="004424B1">
              <w:rPr>
                <w:rFonts w:cs="Arial"/>
              </w:rPr>
              <w:t xml:space="preserve"> operation failed to revoke the referenced Plan, for example because it has already started executing.</w:t>
            </w:r>
          </w:p>
        </w:tc>
        <w:tc>
          <w:tcPr>
            <w:tcW w:w="1728" w:type="dxa"/>
          </w:tcPr>
          <w:p w14:paraId="383FCA19" w14:textId="77777777"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gramStart"/>
            <w:r w:rsidRPr="004424B1">
              <w:rPr>
                <w:rFonts w:cs="Arial"/>
              </w:rPr>
              <w:t>MAL::</w:t>
            </w:r>
            <w:proofErr w:type="gramEnd"/>
            <w:r w:rsidRPr="004424B1">
              <w:rPr>
                <w:rFonts w:cs="Arial"/>
              </w:rPr>
              <w:t>String</w:t>
            </w:r>
          </w:p>
        </w:tc>
        <w:tc>
          <w:tcPr>
            <w:tcW w:w="2447" w:type="dxa"/>
          </w:tcPr>
          <w:p w14:paraId="5C4FDBDD" w14:textId="75D315C7"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spellStart"/>
            <w:r w:rsidRPr="004424B1">
              <w:rPr>
                <w:rFonts w:cs="Arial"/>
              </w:rPr>
              <w:t>ExtraInfo</w:t>
            </w:r>
            <w:proofErr w:type="spellEnd"/>
            <w:r w:rsidRPr="004424B1">
              <w:rPr>
                <w:rFonts w:cs="Arial"/>
              </w:rPr>
              <w:t xml:space="preserve"> provides additional information on the reason for failure as a free format string.</w:t>
            </w:r>
          </w:p>
        </w:tc>
      </w:tr>
      <w:tr w:rsidR="00D5395C" w:rsidRPr="004424B1" w14:paraId="31880645" w14:textId="7EB29E59" w:rsidTr="000A0E49">
        <w:tc>
          <w:tcPr>
            <w:cnfStyle w:val="001000000000" w:firstRow="0" w:lastRow="0" w:firstColumn="1" w:lastColumn="0" w:oddVBand="0" w:evenVBand="0" w:oddHBand="0" w:evenHBand="0" w:firstRowFirstColumn="0" w:firstRowLastColumn="0" w:lastRowFirstColumn="0" w:lastRowLastColumn="0"/>
            <w:tcW w:w="1998" w:type="dxa"/>
          </w:tcPr>
          <w:p w14:paraId="5B6A0AA9" w14:textId="77777777" w:rsidR="00D5395C" w:rsidRPr="004424B1" w:rsidRDefault="00D5395C" w:rsidP="00124A59">
            <w:pPr>
              <w:pStyle w:val="TableCell"/>
              <w:rPr>
                <w:rFonts w:cs="Arial"/>
              </w:rPr>
            </w:pPr>
            <w:r w:rsidRPr="004424B1">
              <w:rPr>
                <w:rFonts w:cs="Arial"/>
              </w:rPr>
              <w:t>INSERT_FAILED</w:t>
            </w:r>
          </w:p>
        </w:tc>
        <w:tc>
          <w:tcPr>
            <w:tcW w:w="431" w:type="dxa"/>
          </w:tcPr>
          <w:p w14:paraId="0E27D90E" w14:textId="276906E1" w:rsidR="00D5395C" w:rsidRPr="004424B1"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ins w:id="36289" w:author="Quinten Van Woerkom" w:date="2024-11-27T12:27:00Z" w16du:dateUtc="2024-11-27T11:27:00Z">
              <w:r>
                <w:rPr>
                  <w:rFonts w:cs="Arial"/>
                </w:rPr>
                <w:t>5</w:t>
              </w:r>
            </w:ins>
            <w:del w:id="36290" w:author="Quinten Van Woerkom" w:date="2024-11-27T12:27:00Z" w16du:dateUtc="2024-11-27T11:27:00Z">
              <w:r w:rsidR="00D5395C" w:rsidRPr="004424B1" w:rsidDel="007D366E">
                <w:rPr>
                  <w:rFonts w:cs="Arial"/>
                </w:rPr>
                <w:delText>4</w:delText>
              </w:r>
            </w:del>
          </w:p>
        </w:tc>
        <w:tc>
          <w:tcPr>
            <w:tcW w:w="2463" w:type="dxa"/>
          </w:tcPr>
          <w:p w14:paraId="125436F6" w14:textId="010E7BD6"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 xml:space="preserve">The </w:t>
            </w:r>
            <w:proofErr w:type="spellStart"/>
            <w:r w:rsidRPr="004424B1">
              <w:rPr>
                <w:rFonts w:cs="Arial"/>
              </w:rPr>
              <w:t>insertActivity</w:t>
            </w:r>
            <w:proofErr w:type="spellEnd"/>
            <w:r w:rsidRPr="004424B1">
              <w:rPr>
                <w:rFonts w:cs="Arial"/>
              </w:rPr>
              <w:t xml:space="preserve"> or </w:t>
            </w:r>
            <w:proofErr w:type="spellStart"/>
            <w:r w:rsidRPr="004424B1">
              <w:rPr>
                <w:rFonts w:cs="Arial"/>
              </w:rPr>
              <w:t>insertEvent</w:t>
            </w:r>
            <w:proofErr w:type="spellEnd"/>
            <w:r w:rsidRPr="004424B1">
              <w:rPr>
                <w:rFonts w:cs="Arial"/>
              </w:rPr>
              <w:t xml:space="preserve"> operation failed to insert the requested object.</w:t>
            </w:r>
          </w:p>
        </w:tc>
        <w:tc>
          <w:tcPr>
            <w:tcW w:w="1728" w:type="dxa"/>
          </w:tcPr>
          <w:p w14:paraId="43CD2EC5" w14:textId="77777777"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gramStart"/>
            <w:r w:rsidRPr="004424B1">
              <w:rPr>
                <w:rFonts w:cs="Arial"/>
              </w:rPr>
              <w:t>MAL::</w:t>
            </w:r>
            <w:proofErr w:type="gramEnd"/>
            <w:r w:rsidRPr="004424B1">
              <w:rPr>
                <w:rFonts w:cs="Arial"/>
              </w:rPr>
              <w:t>String</w:t>
            </w:r>
          </w:p>
        </w:tc>
        <w:tc>
          <w:tcPr>
            <w:tcW w:w="2447" w:type="dxa"/>
          </w:tcPr>
          <w:p w14:paraId="2571C035" w14:textId="557A2792"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spellStart"/>
            <w:r w:rsidRPr="004424B1">
              <w:rPr>
                <w:rFonts w:cs="Arial"/>
              </w:rPr>
              <w:t>ExtraInfo</w:t>
            </w:r>
            <w:proofErr w:type="spellEnd"/>
            <w:r w:rsidRPr="004424B1">
              <w:rPr>
                <w:rFonts w:cs="Arial"/>
              </w:rPr>
              <w:t xml:space="preserve"> provides additional information on the reason for failure as a free format string.</w:t>
            </w:r>
          </w:p>
        </w:tc>
      </w:tr>
      <w:tr w:rsidR="00D5395C" w:rsidRPr="004424B1" w14:paraId="742A0033" w14:textId="17E77F1B" w:rsidTr="000A0E49">
        <w:tc>
          <w:tcPr>
            <w:cnfStyle w:val="001000000000" w:firstRow="0" w:lastRow="0" w:firstColumn="1" w:lastColumn="0" w:oddVBand="0" w:evenVBand="0" w:oddHBand="0" w:evenHBand="0" w:firstRowFirstColumn="0" w:firstRowLastColumn="0" w:lastRowFirstColumn="0" w:lastRowLastColumn="0"/>
            <w:tcW w:w="1998" w:type="dxa"/>
          </w:tcPr>
          <w:p w14:paraId="4A656294" w14:textId="77777777" w:rsidR="00D5395C" w:rsidRPr="004424B1" w:rsidRDefault="00D5395C" w:rsidP="00124A59">
            <w:pPr>
              <w:pStyle w:val="TableCell"/>
              <w:rPr>
                <w:rFonts w:cs="Arial"/>
              </w:rPr>
            </w:pPr>
            <w:r w:rsidRPr="004424B1">
              <w:rPr>
                <w:rFonts w:cs="Arial"/>
              </w:rPr>
              <w:t>DELETE_FAILED</w:t>
            </w:r>
          </w:p>
        </w:tc>
        <w:tc>
          <w:tcPr>
            <w:tcW w:w="431" w:type="dxa"/>
          </w:tcPr>
          <w:p w14:paraId="2E83959E" w14:textId="77856CC5" w:rsidR="00D5395C" w:rsidRPr="004424B1"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ins w:id="36291" w:author="Quinten Van Woerkom" w:date="2024-11-27T12:27:00Z" w16du:dateUtc="2024-11-27T11:27:00Z">
              <w:r>
                <w:rPr>
                  <w:rFonts w:cs="Arial"/>
                </w:rPr>
                <w:t>6</w:t>
              </w:r>
            </w:ins>
            <w:del w:id="36292" w:author="Quinten Van Woerkom" w:date="2024-11-27T12:27:00Z" w16du:dateUtc="2024-11-27T11:27:00Z">
              <w:r w:rsidR="00D5395C" w:rsidRPr="004424B1" w:rsidDel="007D366E">
                <w:rPr>
                  <w:rFonts w:cs="Arial"/>
                </w:rPr>
                <w:delText>5</w:delText>
              </w:r>
            </w:del>
          </w:p>
        </w:tc>
        <w:tc>
          <w:tcPr>
            <w:tcW w:w="2463" w:type="dxa"/>
          </w:tcPr>
          <w:p w14:paraId="3720B011" w14:textId="583289C8"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 xml:space="preserve">The </w:t>
            </w:r>
            <w:proofErr w:type="spellStart"/>
            <w:r w:rsidRPr="004424B1">
              <w:rPr>
                <w:rFonts w:cs="Arial"/>
              </w:rPr>
              <w:t>deleteActivity</w:t>
            </w:r>
            <w:proofErr w:type="spellEnd"/>
            <w:r w:rsidRPr="004424B1">
              <w:rPr>
                <w:rFonts w:cs="Arial"/>
              </w:rPr>
              <w:t xml:space="preserve"> or </w:t>
            </w:r>
            <w:proofErr w:type="spellStart"/>
            <w:r w:rsidRPr="004424B1">
              <w:rPr>
                <w:rFonts w:cs="Arial"/>
              </w:rPr>
              <w:t>deleteEvent</w:t>
            </w:r>
            <w:proofErr w:type="spellEnd"/>
            <w:r w:rsidRPr="004424B1">
              <w:rPr>
                <w:rFonts w:cs="Arial"/>
              </w:rPr>
              <w:t xml:space="preserve"> operation failed to delete the requested object.</w:t>
            </w:r>
          </w:p>
        </w:tc>
        <w:tc>
          <w:tcPr>
            <w:tcW w:w="1728" w:type="dxa"/>
          </w:tcPr>
          <w:p w14:paraId="7C0F5B2E" w14:textId="77777777"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gramStart"/>
            <w:r w:rsidRPr="004424B1">
              <w:rPr>
                <w:rFonts w:cs="Arial"/>
              </w:rPr>
              <w:t>MAL::</w:t>
            </w:r>
            <w:proofErr w:type="gramEnd"/>
            <w:r w:rsidRPr="004424B1">
              <w:rPr>
                <w:rFonts w:cs="Arial"/>
              </w:rPr>
              <w:t>String</w:t>
            </w:r>
          </w:p>
        </w:tc>
        <w:tc>
          <w:tcPr>
            <w:tcW w:w="2447" w:type="dxa"/>
          </w:tcPr>
          <w:p w14:paraId="2703FE16" w14:textId="6327F035"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spellStart"/>
            <w:r w:rsidRPr="004424B1">
              <w:rPr>
                <w:rFonts w:cs="Arial"/>
              </w:rPr>
              <w:t>ExtraInfo</w:t>
            </w:r>
            <w:proofErr w:type="spellEnd"/>
            <w:r w:rsidRPr="004424B1">
              <w:rPr>
                <w:rFonts w:cs="Arial"/>
              </w:rPr>
              <w:t xml:space="preserve"> provides additional information on the reason for failure as a free format string.</w:t>
            </w:r>
          </w:p>
        </w:tc>
      </w:tr>
      <w:tr w:rsidR="00D5395C" w:rsidRPr="004424B1" w14:paraId="2D46009B" w14:textId="5F374C36" w:rsidTr="000A0E49">
        <w:tc>
          <w:tcPr>
            <w:cnfStyle w:val="001000000000" w:firstRow="0" w:lastRow="0" w:firstColumn="1" w:lastColumn="0" w:oddVBand="0" w:evenVBand="0" w:oddHBand="0" w:evenHBand="0" w:firstRowFirstColumn="0" w:firstRowLastColumn="0" w:lastRowFirstColumn="0" w:lastRowLastColumn="0"/>
            <w:tcW w:w="1998" w:type="dxa"/>
          </w:tcPr>
          <w:p w14:paraId="0C252EE1" w14:textId="60B3BB0F" w:rsidR="00D5395C" w:rsidRPr="004424B1" w:rsidRDefault="00D5395C" w:rsidP="00124A59">
            <w:pPr>
              <w:pStyle w:val="TableCell"/>
              <w:rPr>
                <w:rFonts w:cs="Arial"/>
              </w:rPr>
            </w:pPr>
            <w:r w:rsidRPr="004424B1">
              <w:rPr>
                <w:rFonts w:cs="Arial"/>
              </w:rPr>
              <w:t>ACTIVATE_FAILED</w:t>
            </w:r>
          </w:p>
        </w:tc>
        <w:tc>
          <w:tcPr>
            <w:tcW w:w="431" w:type="dxa"/>
          </w:tcPr>
          <w:p w14:paraId="09842F9B" w14:textId="6E1E8687" w:rsidR="00D5395C" w:rsidRPr="004424B1"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ins w:id="36293" w:author="Quinten Van Woerkom" w:date="2024-11-27T12:27:00Z" w16du:dateUtc="2024-11-27T11:27:00Z">
              <w:r>
                <w:rPr>
                  <w:rFonts w:cs="Arial"/>
                </w:rPr>
                <w:t>7</w:t>
              </w:r>
            </w:ins>
            <w:del w:id="36294" w:author="Quinten Van Woerkom" w:date="2024-11-27T12:27:00Z" w16du:dateUtc="2024-11-27T11:27:00Z">
              <w:r w:rsidR="00D5395C" w:rsidRPr="004424B1" w:rsidDel="007D366E">
                <w:rPr>
                  <w:rFonts w:cs="Arial"/>
                </w:rPr>
                <w:delText>6</w:delText>
              </w:r>
            </w:del>
          </w:p>
        </w:tc>
        <w:tc>
          <w:tcPr>
            <w:tcW w:w="2463" w:type="dxa"/>
          </w:tcPr>
          <w:p w14:paraId="2F22F3D3" w14:textId="1CC91C7F"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 xml:space="preserve">The </w:t>
            </w:r>
            <w:proofErr w:type="spellStart"/>
            <w:r w:rsidRPr="004424B1">
              <w:rPr>
                <w:rFonts w:cs="Arial"/>
              </w:rPr>
              <w:t>activatePlan</w:t>
            </w:r>
            <w:proofErr w:type="spellEnd"/>
            <w:r w:rsidRPr="004424B1">
              <w:rPr>
                <w:rFonts w:cs="Arial"/>
              </w:rPr>
              <w:t xml:space="preserve"> operation failed as the activation was outside the validity period of the Plan, or the start of the </w:t>
            </w:r>
            <w:proofErr w:type="spellStart"/>
            <w:r w:rsidRPr="004424B1">
              <w:rPr>
                <w:rFonts w:cs="Arial"/>
              </w:rPr>
              <w:t>planPeriod</w:t>
            </w:r>
            <w:proofErr w:type="spellEnd"/>
            <w:r w:rsidRPr="004424B1">
              <w:rPr>
                <w:rFonts w:cs="Arial"/>
              </w:rPr>
              <w:t xml:space="preserve"> had already passed.  </w:t>
            </w:r>
          </w:p>
        </w:tc>
        <w:tc>
          <w:tcPr>
            <w:tcW w:w="1728" w:type="dxa"/>
          </w:tcPr>
          <w:p w14:paraId="6AF0A710" w14:textId="49AF5413"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gramStart"/>
            <w:r w:rsidRPr="004424B1">
              <w:rPr>
                <w:rFonts w:cs="Arial"/>
              </w:rPr>
              <w:t>MAL::</w:t>
            </w:r>
            <w:proofErr w:type="gramEnd"/>
            <w:r w:rsidRPr="004424B1">
              <w:rPr>
                <w:rFonts w:cs="Arial"/>
              </w:rPr>
              <w:t>String</w:t>
            </w:r>
          </w:p>
        </w:tc>
        <w:tc>
          <w:tcPr>
            <w:tcW w:w="2447" w:type="dxa"/>
          </w:tcPr>
          <w:p w14:paraId="677392A0" w14:textId="21C369E6" w:rsidR="00D5395C" w:rsidRPr="004424B1" w:rsidRDefault="00D5395C" w:rsidP="00280842">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spellStart"/>
            <w:r w:rsidRPr="004424B1">
              <w:rPr>
                <w:rFonts w:cs="Arial"/>
              </w:rPr>
              <w:t>ExtraInfo</w:t>
            </w:r>
            <w:proofErr w:type="spellEnd"/>
            <w:r w:rsidRPr="004424B1">
              <w:rPr>
                <w:rFonts w:cs="Arial"/>
              </w:rPr>
              <w:t xml:space="preserve"> indicates </w:t>
            </w:r>
            <w:r w:rsidR="00280842" w:rsidRPr="004424B1">
              <w:rPr>
                <w:rFonts w:cs="Arial"/>
              </w:rPr>
              <w:t>‘</w:t>
            </w:r>
            <w:r w:rsidRPr="004424B1">
              <w:rPr>
                <w:rFonts w:cs="Arial"/>
              </w:rPr>
              <w:t>Validity</w:t>
            </w:r>
            <w:r w:rsidR="00280842" w:rsidRPr="004424B1">
              <w:rPr>
                <w:rFonts w:cs="Arial"/>
              </w:rPr>
              <w:t>’</w:t>
            </w:r>
            <w:r w:rsidRPr="004424B1">
              <w:rPr>
                <w:rFonts w:cs="Arial"/>
              </w:rPr>
              <w:t xml:space="preserve"> or </w:t>
            </w:r>
            <w:r w:rsidR="00280842" w:rsidRPr="004424B1">
              <w:rPr>
                <w:rFonts w:cs="Arial"/>
              </w:rPr>
              <w:t>‘</w:t>
            </w:r>
            <w:r w:rsidRPr="004424B1">
              <w:rPr>
                <w:rFonts w:cs="Arial"/>
              </w:rPr>
              <w:t>Expired</w:t>
            </w:r>
            <w:r w:rsidR="00280842" w:rsidRPr="004424B1">
              <w:rPr>
                <w:rFonts w:cs="Arial"/>
              </w:rPr>
              <w:t>’</w:t>
            </w:r>
            <w:r w:rsidRPr="004424B1">
              <w:rPr>
                <w:rFonts w:cs="Arial"/>
              </w:rPr>
              <w:t xml:space="preserve"> as appropriate.</w:t>
            </w:r>
          </w:p>
        </w:tc>
      </w:tr>
      <w:tr w:rsidR="00CB0F6E" w:rsidRPr="004424B1" w14:paraId="3A4A869C" w14:textId="77777777" w:rsidTr="000A0E49">
        <w:trPr>
          <w:ins w:id="36295" w:author="Quinten Van Woerkom" w:date="2024-12-16T17:23:00Z"/>
        </w:trPr>
        <w:tc>
          <w:tcPr>
            <w:cnfStyle w:val="001000000000" w:firstRow="0" w:lastRow="0" w:firstColumn="1" w:lastColumn="0" w:oddVBand="0" w:evenVBand="0" w:oddHBand="0" w:evenHBand="0" w:firstRowFirstColumn="0" w:firstRowLastColumn="0" w:lastRowFirstColumn="0" w:lastRowLastColumn="0"/>
            <w:tcW w:w="1998" w:type="dxa"/>
          </w:tcPr>
          <w:p w14:paraId="0BB4BF35" w14:textId="1FC76AEB" w:rsidR="00CB0F6E" w:rsidRPr="004424B1" w:rsidRDefault="00CB0F6E" w:rsidP="00124A59">
            <w:pPr>
              <w:pStyle w:val="TableCell"/>
              <w:rPr>
                <w:ins w:id="36296" w:author="Quinten Van Woerkom" w:date="2024-12-16T17:23:00Z" w16du:dateUtc="2024-12-16T16:23:00Z"/>
                <w:rFonts w:cs="Arial"/>
              </w:rPr>
            </w:pPr>
            <w:commentRangeStart w:id="36297"/>
            <w:ins w:id="36298" w:author="Quinten Van Woerkom" w:date="2024-12-16T17:23:00Z" w16du:dateUtc="2024-12-16T16:23:00Z">
              <w:r>
                <w:rPr>
                  <w:rFonts w:cs="Arial"/>
                </w:rPr>
                <w:t>DEACTIVATE_FAILED</w:t>
              </w:r>
            </w:ins>
          </w:p>
        </w:tc>
        <w:tc>
          <w:tcPr>
            <w:tcW w:w="431" w:type="dxa"/>
          </w:tcPr>
          <w:p w14:paraId="301812BF" w14:textId="2AAA3058" w:rsidR="00CB0F6E" w:rsidRDefault="00CB0F6E" w:rsidP="00124A59">
            <w:pPr>
              <w:pStyle w:val="TableCell"/>
              <w:cnfStyle w:val="000000000000" w:firstRow="0" w:lastRow="0" w:firstColumn="0" w:lastColumn="0" w:oddVBand="0" w:evenVBand="0" w:oddHBand="0" w:evenHBand="0" w:firstRowFirstColumn="0" w:firstRowLastColumn="0" w:lastRowFirstColumn="0" w:lastRowLastColumn="0"/>
              <w:rPr>
                <w:ins w:id="36299" w:author="Quinten Van Woerkom" w:date="2024-12-16T17:23:00Z" w16du:dateUtc="2024-12-16T16:23:00Z"/>
                <w:rFonts w:cs="Arial"/>
              </w:rPr>
            </w:pPr>
            <w:ins w:id="36300" w:author="Quinten Van Woerkom" w:date="2024-12-16T17:23:00Z" w16du:dateUtc="2024-12-16T16:23:00Z">
              <w:r>
                <w:rPr>
                  <w:rFonts w:cs="Arial"/>
                </w:rPr>
                <w:t>8</w:t>
              </w:r>
            </w:ins>
          </w:p>
        </w:tc>
        <w:tc>
          <w:tcPr>
            <w:tcW w:w="2463" w:type="dxa"/>
          </w:tcPr>
          <w:p w14:paraId="2693EF99" w14:textId="71DBA802" w:rsidR="00CB0F6E" w:rsidRPr="004424B1" w:rsidRDefault="00CB0F6E" w:rsidP="00124A59">
            <w:pPr>
              <w:pStyle w:val="TableCell"/>
              <w:cnfStyle w:val="000000000000" w:firstRow="0" w:lastRow="0" w:firstColumn="0" w:lastColumn="0" w:oddVBand="0" w:evenVBand="0" w:oddHBand="0" w:evenHBand="0" w:firstRowFirstColumn="0" w:firstRowLastColumn="0" w:lastRowFirstColumn="0" w:lastRowLastColumn="0"/>
              <w:rPr>
                <w:ins w:id="36301" w:author="Quinten Van Woerkom" w:date="2024-12-16T17:23:00Z" w16du:dateUtc="2024-12-16T16:23:00Z"/>
                <w:rFonts w:cs="Arial"/>
              </w:rPr>
            </w:pPr>
            <w:ins w:id="36302" w:author="Quinten Van Woerkom" w:date="2024-12-16T17:24:00Z" w16du:dateUtc="2024-12-16T16:24:00Z">
              <w:r>
                <w:rPr>
                  <w:rFonts w:cs="Arial"/>
                </w:rPr>
                <w:t xml:space="preserve">The </w:t>
              </w:r>
              <w:proofErr w:type="spellStart"/>
              <w:r>
                <w:rPr>
                  <w:rFonts w:cs="Arial"/>
                </w:rPr>
                <w:t>deactivatePlan</w:t>
              </w:r>
              <w:proofErr w:type="spellEnd"/>
              <w:r>
                <w:rPr>
                  <w:rFonts w:cs="Arial"/>
                </w:rPr>
                <w:t xml:space="preserve"> operation failed.</w:t>
              </w:r>
            </w:ins>
          </w:p>
        </w:tc>
        <w:tc>
          <w:tcPr>
            <w:tcW w:w="1728" w:type="dxa"/>
          </w:tcPr>
          <w:p w14:paraId="145B7BA1" w14:textId="4C3D5575" w:rsidR="00CB0F6E" w:rsidRPr="004424B1" w:rsidRDefault="00CB0F6E" w:rsidP="00124A59">
            <w:pPr>
              <w:pStyle w:val="TableCell"/>
              <w:cnfStyle w:val="000000000000" w:firstRow="0" w:lastRow="0" w:firstColumn="0" w:lastColumn="0" w:oddVBand="0" w:evenVBand="0" w:oddHBand="0" w:evenHBand="0" w:firstRowFirstColumn="0" w:firstRowLastColumn="0" w:lastRowFirstColumn="0" w:lastRowLastColumn="0"/>
              <w:rPr>
                <w:ins w:id="36303" w:author="Quinten Van Woerkom" w:date="2024-12-16T17:23:00Z" w16du:dateUtc="2024-12-16T16:23:00Z"/>
                <w:rFonts w:cs="Arial"/>
              </w:rPr>
            </w:pPr>
            <w:proofErr w:type="gramStart"/>
            <w:ins w:id="36304" w:author="Quinten Van Woerkom" w:date="2024-12-16T17:24:00Z" w16du:dateUtc="2024-12-16T16:24:00Z">
              <w:r>
                <w:rPr>
                  <w:rFonts w:cs="Arial"/>
                </w:rPr>
                <w:t>MAL::</w:t>
              </w:r>
              <w:proofErr w:type="gramEnd"/>
              <w:r>
                <w:rPr>
                  <w:rFonts w:cs="Arial"/>
                </w:rPr>
                <w:t>String</w:t>
              </w:r>
            </w:ins>
          </w:p>
        </w:tc>
        <w:tc>
          <w:tcPr>
            <w:tcW w:w="2447" w:type="dxa"/>
          </w:tcPr>
          <w:p w14:paraId="14A28810" w14:textId="1C45CE9F" w:rsidR="00CB0F6E" w:rsidRPr="004424B1" w:rsidRDefault="00CB0F6E" w:rsidP="00280842">
            <w:pPr>
              <w:pStyle w:val="TableCell"/>
              <w:cnfStyle w:val="000000000000" w:firstRow="0" w:lastRow="0" w:firstColumn="0" w:lastColumn="0" w:oddVBand="0" w:evenVBand="0" w:oddHBand="0" w:evenHBand="0" w:firstRowFirstColumn="0" w:firstRowLastColumn="0" w:lastRowFirstColumn="0" w:lastRowLastColumn="0"/>
              <w:rPr>
                <w:ins w:id="36305" w:author="Quinten Van Woerkom" w:date="2024-12-16T17:23:00Z" w16du:dateUtc="2024-12-16T16:23:00Z"/>
                <w:rFonts w:cs="Arial"/>
              </w:rPr>
            </w:pPr>
            <w:proofErr w:type="spellStart"/>
            <w:ins w:id="36306" w:author="Quinten Van Woerkom" w:date="2024-12-16T17:24:00Z" w16du:dateUtc="2024-12-16T16:24:00Z">
              <w:r>
                <w:rPr>
                  <w:rFonts w:cs="Arial"/>
                </w:rPr>
                <w:t>ExtraInfo</w:t>
              </w:r>
              <w:proofErr w:type="spellEnd"/>
              <w:r>
                <w:rPr>
                  <w:rFonts w:cs="Arial"/>
                </w:rPr>
                <w:t xml:space="preserve"> provides additional information on the reason for failure as a free format string.</w:t>
              </w:r>
              <w:commentRangeEnd w:id="36297"/>
              <w:r>
                <w:rPr>
                  <w:rStyle w:val="CommentReference"/>
                  <w:rFonts w:cs="Times New Roman"/>
                  <w:lang w:val="en-US" w:eastAsia="en-US"/>
                </w:rPr>
                <w:commentReference w:id="36297"/>
              </w:r>
            </w:ins>
          </w:p>
        </w:tc>
      </w:tr>
      <w:tr w:rsidR="00270947" w:rsidRPr="004424B1" w14:paraId="48A47039" w14:textId="77777777" w:rsidTr="000A0E49">
        <w:trPr>
          <w:ins w:id="36307" w:author="Quinten Van Woerkom" w:date="2024-12-16T17:17:00Z"/>
        </w:trPr>
        <w:tc>
          <w:tcPr>
            <w:cnfStyle w:val="001000000000" w:firstRow="0" w:lastRow="0" w:firstColumn="1" w:lastColumn="0" w:oddVBand="0" w:evenVBand="0" w:oddHBand="0" w:evenHBand="0" w:firstRowFirstColumn="0" w:firstRowLastColumn="0" w:lastRowFirstColumn="0" w:lastRowLastColumn="0"/>
            <w:tcW w:w="1998" w:type="dxa"/>
          </w:tcPr>
          <w:p w14:paraId="3281BA2B" w14:textId="19BF7C12" w:rsidR="00270947" w:rsidRPr="004424B1" w:rsidRDefault="00270947" w:rsidP="00124A59">
            <w:pPr>
              <w:pStyle w:val="TableCell"/>
              <w:rPr>
                <w:ins w:id="36308" w:author="Quinten Van Woerkom" w:date="2024-12-16T17:17:00Z" w16du:dateUtc="2024-12-16T16:17:00Z"/>
                <w:rFonts w:cs="Arial"/>
              </w:rPr>
            </w:pPr>
            <w:commentRangeStart w:id="36309"/>
            <w:ins w:id="36310" w:author="Quinten Van Woerkom" w:date="2024-12-16T17:17:00Z" w16du:dateUtc="2024-12-16T16:17:00Z">
              <w:r>
                <w:rPr>
                  <w:rFonts w:cs="Arial"/>
                </w:rPr>
                <w:t>SUBMIT_FAILED</w:t>
              </w:r>
            </w:ins>
          </w:p>
        </w:tc>
        <w:tc>
          <w:tcPr>
            <w:tcW w:w="431" w:type="dxa"/>
          </w:tcPr>
          <w:p w14:paraId="35CFD239" w14:textId="2C8233D2" w:rsidR="00270947" w:rsidRDefault="00CB0F6E" w:rsidP="00124A59">
            <w:pPr>
              <w:pStyle w:val="TableCell"/>
              <w:cnfStyle w:val="000000000000" w:firstRow="0" w:lastRow="0" w:firstColumn="0" w:lastColumn="0" w:oddVBand="0" w:evenVBand="0" w:oddHBand="0" w:evenHBand="0" w:firstRowFirstColumn="0" w:firstRowLastColumn="0" w:lastRowFirstColumn="0" w:lastRowLastColumn="0"/>
              <w:rPr>
                <w:ins w:id="36311" w:author="Quinten Van Woerkom" w:date="2024-12-16T17:17:00Z" w16du:dateUtc="2024-12-16T16:17:00Z"/>
                <w:rFonts w:cs="Arial"/>
              </w:rPr>
            </w:pPr>
            <w:ins w:id="36312" w:author="Quinten Van Woerkom" w:date="2024-12-16T17:23:00Z" w16du:dateUtc="2024-12-16T16:23:00Z">
              <w:r>
                <w:rPr>
                  <w:rFonts w:cs="Arial"/>
                </w:rPr>
                <w:t>9</w:t>
              </w:r>
            </w:ins>
          </w:p>
        </w:tc>
        <w:tc>
          <w:tcPr>
            <w:tcW w:w="2463" w:type="dxa"/>
          </w:tcPr>
          <w:p w14:paraId="00C09CF1" w14:textId="456C95F6" w:rsidR="00270947" w:rsidRPr="004424B1" w:rsidRDefault="00270947" w:rsidP="00124A59">
            <w:pPr>
              <w:pStyle w:val="TableCell"/>
              <w:cnfStyle w:val="000000000000" w:firstRow="0" w:lastRow="0" w:firstColumn="0" w:lastColumn="0" w:oddVBand="0" w:evenVBand="0" w:oddHBand="0" w:evenHBand="0" w:firstRowFirstColumn="0" w:firstRowLastColumn="0" w:lastRowFirstColumn="0" w:lastRowLastColumn="0"/>
              <w:rPr>
                <w:ins w:id="36313" w:author="Quinten Van Woerkom" w:date="2024-12-16T17:17:00Z" w16du:dateUtc="2024-12-16T16:17:00Z"/>
                <w:rFonts w:cs="Arial"/>
              </w:rPr>
            </w:pPr>
            <w:ins w:id="36314" w:author="Quinten Van Woerkom" w:date="2024-12-16T17:18:00Z" w16du:dateUtc="2024-12-16T16:18:00Z">
              <w:r>
                <w:rPr>
                  <w:rFonts w:cs="Arial"/>
                </w:rPr>
                <w:t xml:space="preserve">The submitPlan operation failed as the </w:t>
              </w:r>
            </w:ins>
            <w:ins w:id="36315" w:author="Quinten Van Woerkom" w:date="2024-12-16T17:19:00Z" w16du:dateUtc="2024-12-16T16:19:00Z">
              <w:r>
                <w:rPr>
                  <w:rFonts w:cs="Arial"/>
                </w:rPr>
                <w:t>submitted plan was already terminated.</w:t>
              </w:r>
            </w:ins>
          </w:p>
        </w:tc>
        <w:tc>
          <w:tcPr>
            <w:tcW w:w="1728" w:type="dxa"/>
          </w:tcPr>
          <w:p w14:paraId="785180EB" w14:textId="03965880" w:rsidR="00270947" w:rsidRPr="004424B1" w:rsidRDefault="00270947" w:rsidP="00124A59">
            <w:pPr>
              <w:pStyle w:val="TableCell"/>
              <w:cnfStyle w:val="000000000000" w:firstRow="0" w:lastRow="0" w:firstColumn="0" w:lastColumn="0" w:oddVBand="0" w:evenVBand="0" w:oddHBand="0" w:evenHBand="0" w:firstRowFirstColumn="0" w:firstRowLastColumn="0" w:lastRowFirstColumn="0" w:lastRowLastColumn="0"/>
              <w:rPr>
                <w:ins w:id="36316" w:author="Quinten Van Woerkom" w:date="2024-12-16T17:17:00Z" w16du:dateUtc="2024-12-16T16:17:00Z"/>
                <w:rFonts w:cs="Arial"/>
              </w:rPr>
            </w:pPr>
            <w:proofErr w:type="gramStart"/>
            <w:ins w:id="36317" w:author="Quinten Van Woerkom" w:date="2024-12-16T17:19:00Z" w16du:dateUtc="2024-12-16T16:19:00Z">
              <w:r>
                <w:rPr>
                  <w:rFonts w:cs="Arial"/>
                </w:rPr>
                <w:t>MAL::</w:t>
              </w:r>
              <w:proofErr w:type="gramEnd"/>
              <w:r>
                <w:rPr>
                  <w:rFonts w:cs="Arial"/>
                </w:rPr>
                <w:t>String</w:t>
              </w:r>
            </w:ins>
          </w:p>
        </w:tc>
        <w:tc>
          <w:tcPr>
            <w:tcW w:w="2447" w:type="dxa"/>
          </w:tcPr>
          <w:p w14:paraId="69CBC07D" w14:textId="6A238B3D" w:rsidR="00270947" w:rsidRPr="004424B1" w:rsidRDefault="00270947" w:rsidP="00280842">
            <w:pPr>
              <w:pStyle w:val="TableCell"/>
              <w:cnfStyle w:val="000000000000" w:firstRow="0" w:lastRow="0" w:firstColumn="0" w:lastColumn="0" w:oddVBand="0" w:evenVBand="0" w:oddHBand="0" w:evenHBand="0" w:firstRowFirstColumn="0" w:firstRowLastColumn="0" w:lastRowFirstColumn="0" w:lastRowLastColumn="0"/>
              <w:rPr>
                <w:ins w:id="36318" w:author="Quinten Van Woerkom" w:date="2024-12-16T17:17:00Z" w16du:dateUtc="2024-12-16T16:17:00Z"/>
                <w:rFonts w:cs="Arial"/>
              </w:rPr>
            </w:pPr>
            <w:proofErr w:type="spellStart"/>
            <w:ins w:id="36319" w:author="Quinten Van Woerkom" w:date="2024-12-16T17:19:00Z" w16du:dateUtc="2024-12-16T16:19:00Z">
              <w:r>
                <w:rPr>
                  <w:rFonts w:cs="Arial"/>
                </w:rPr>
                <w:t>ExtraInfo</w:t>
              </w:r>
              <w:proofErr w:type="spellEnd"/>
              <w:r>
                <w:rPr>
                  <w:rFonts w:cs="Arial"/>
                </w:rPr>
                <w:t xml:space="preserve"> provides additional information on the reason for failure as a free format string.</w:t>
              </w:r>
              <w:commentRangeEnd w:id="36309"/>
              <w:r>
                <w:rPr>
                  <w:rStyle w:val="CommentReference"/>
                  <w:rFonts w:cs="Times New Roman"/>
                  <w:lang w:val="en-US" w:eastAsia="en-US"/>
                </w:rPr>
                <w:commentReference w:id="36309"/>
              </w:r>
            </w:ins>
          </w:p>
        </w:tc>
      </w:tr>
      <w:tr w:rsidR="00D5395C" w:rsidRPr="004424B1" w14:paraId="4E20DF7B" w14:textId="57CCEA40" w:rsidTr="000A0E49">
        <w:tc>
          <w:tcPr>
            <w:cnfStyle w:val="001000000000" w:firstRow="0" w:lastRow="0" w:firstColumn="1" w:lastColumn="0" w:oddVBand="0" w:evenVBand="0" w:oddHBand="0" w:evenHBand="0" w:firstRowFirstColumn="0" w:firstRowLastColumn="0" w:lastRowFirstColumn="0" w:lastRowLastColumn="0"/>
            <w:tcW w:w="1998" w:type="dxa"/>
          </w:tcPr>
          <w:p w14:paraId="6D7E3141" w14:textId="396F1514" w:rsidR="00D5395C" w:rsidRPr="004424B1" w:rsidRDefault="00D5395C" w:rsidP="00124A59">
            <w:pPr>
              <w:pStyle w:val="TableCell"/>
              <w:rPr>
                <w:rFonts w:cs="Arial"/>
              </w:rPr>
            </w:pPr>
            <w:r w:rsidRPr="004424B1">
              <w:rPr>
                <w:rFonts w:cs="Arial"/>
              </w:rPr>
              <w:t>UNSUPPORTED</w:t>
            </w:r>
          </w:p>
        </w:tc>
        <w:tc>
          <w:tcPr>
            <w:tcW w:w="431" w:type="dxa"/>
          </w:tcPr>
          <w:p w14:paraId="1D347D7B" w14:textId="7915AB2E" w:rsidR="00D5395C" w:rsidRPr="004424B1" w:rsidRDefault="00CB0F6E"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ins w:id="36320" w:author="Quinten Van Woerkom" w:date="2024-12-16T17:24:00Z" w16du:dateUtc="2024-12-16T16:24:00Z">
              <w:r>
                <w:rPr>
                  <w:rFonts w:cs="Arial"/>
                </w:rPr>
                <w:t>10</w:t>
              </w:r>
            </w:ins>
            <w:del w:id="36321" w:author="Quinten Van Woerkom" w:date="2024-11-27T12:27:00Z" w16du:dateUtc="2024-11-27T11:27:00Z">
              <w:r w:rsidR="00D5395C" w:rsidRPr="004424B1" w:rsidDel="007D366E">
                <w:rPr>
                  <w:rFonts w:cs="Arial"/>
                </w:rPr>
                <w:delText>7</w:delText>
              </w:r>
            </w:del>
          </w:p>
        </w:tc>
        <w:tc>
          <w:tcPr>
            <w:tcW w:w="2463" w:type="dxa"/>
          </w:tcPr>
          <w:p w14:paraId="01BE9CB2" w14:textId="62E6DF10"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An optional data structure used in the message is not supported by the service provider.</w:t>
            </w:r>
          </w:p>
        </w:tc>
        <w:tc>
          <w:tcPr>
            <w:tcW w:w="1728" w:type="dxa"/>
          </w:tcPr>
          <w:p w14:paraId="088E174F" w14:textId="358879F8"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List &lt;</w:t>
            </w:r>
            <w:proofErr w:type="gramStart"/>
            <w:r w:rsidRPr="004424B1">
              <w:rPr>
                <w:rFonts w:cs="Arial"/>
              </w:rPr>
              <w:t>MAL::</w:t>
            </w:r>
            <w:proofErr w:type="gramEnd"/>
            <w:r w:rsidRPr="004424B1">
              <w:rPr>
                <w:rFonts w:cs="Arial"/>
              </w:rPr>
              <w:t>String&gt;</w:t>
            </w:r>
          </w:p>
        </w:tc>
        <w:tc>
          <w:tcPr>
            <w:tcW w:w="2447" w:type="dxa"/>
          </w:tcPr>
          <w:p w14:paraId="6B438931" w14:textId="6498601E" w:rsidR="00D5395C" w:rsidRPr="004424B1" w:rsidRDefault="00D5395C" w:rsidP="00280842">
            <w:pPr>
              <w:pStyle w:val="TableCell"/>
              <w:cnfStyle w:val="000000000000" w:firstRow="0" w:lastRow="0" w:firstColumn="0" w:lastColumn="0" w:oddVBand="0" w:evenVBand="0" w:oddHBand="0" w:evenHBand="0" w:firstRowFirstColumn="0" w:firstRowLastColumn="0" w:lastRowFirstColumn="0" w:lastRowLastColumn="0"/>
              <w:rPr>
                <w:rFonts w:cs="Arial"/>
              </w:rPr>
            </w:pPr>
            <w:commentRangeStart w:id="36322"/>
            <w:proofErr w:type="spellStart"/>
            <w:r w:rsidRPr="004424B1">
              <w:rPr>
                <w:rFonts w:cs="Arial"/>
              </w:rPr>
              <w:t>ExtraInfo</w:t>
            </w:r>
            <w:proofErr w:type="spellEnd"/>
            <w:r w:rsidRPr="004424B1">
              <w:rPr>
                <w:rFonts w:cs="Arial"/>
              </w:rPr>
              <w:t xml:space="preserve"> comprises a list of </w:t>
            </w:r>
            <w:proofErr w:type="gramStart"/>
            <w:ins w:id="36323" w:author="Quinten Van Woerkom" w:date="2024-11-28T14:04:00Z" w16du:dateUtc="2024-11-28T13:04:00Z">
              <w:r w:rsidR="00F9077F">
                <w:rPr>
                  <w:rFonts w:cs="Arial"/>
                </w:rPr>
                <w:t>MAL::</w:t>
              </w:r>
            </w:ins>
            <w:proofErr w:type="gramEnd"/>
            <w:r w:rsidRPr="004424B1">
              <w:rPr>
                <w:rFonts w:cs="Arial"/>
              </w:rPr>
              <w:t>Strings giving a dot</w:t>
            </w:r>
            <w:ins w:id="36324" w:author="Quinten Van Woerkom" w:date="2024-11-28T14:04:00Z" w16du:dateUtc="2024-11-28T13:04:00Z">
              <w:r w:rsidR="00F9077F">
                <w:rPr>
                  <w:rFonts w:cs="Arial"/>
                </w:rPr>
                <w:t>-</w:t>
              </w:r>
            </w:ins>
            <w:del w:id="36325" w:author="Quinten Van Woerkom" w:date="2024-11-28T14:04:00Z" w16du:dateUtc="2024-11-28T13:04:00Z">
              <w:r w:rsidRPr="004424B1" w:rsidDel="00F9077F">
                <w:rPr>
                  <w:rFonts w:cs="Arial"/>
                </w:rPr>
                <w:delText xml:space="preserve"> </w:delText>
              </w:r>
            </w:del>
            <w:r w:rsidRPr="004424B1">
              <w:rPr>
                <w:rFonts w:cs="Arial"/>
              </w:rPr>
              <w:t>separated nested index for the unsupported field(s)</w:t>
            </w:r>
            <w:ins w:id="36326" w:author="Quinten Van Woerkom" w:date="2024-11-28T14:04:00Z" w16du:dateUtc="2024-11-28T13:04:00Z">
              <w:r w:rsidR="00F9077F">
                <w:rPr>
                  <w:rFonts w:cs="Arial"/>
                </w:rPr>
                <w:t xml:space="preserve">. </w:t>
              </w:r>
            </w:ins>
            <w:del w:id="36327" w:author="Quinten Van Woerkom" w:date="2024-11-28T14:04:00Z" w16du:dateUtc="2024-11-28T13:04:00Z">
              <w:r w:rsidRPr="004424B1" w:rsidDel="00F9077F">
                <w:rPr>
                  <w:rFonts w:cs="Arial"/>
                </w:rPr>
                <w:delText xml:space="preserve">, </w:delText>
              </w:r>
            </w:del>
            <w:ins w:id="36328" w:author="Quinten Van Woerkom" w:date="2024-11-28T14:04:00Z" w16du:dateUtc="2024-11-28T13:04:00Z">
              <w:r w:rsidR="00F9077F">
                <w:rPr>
                  <w:rFonts w:cs="Arial"/>
                </w:rPr>
                <w:t xml:space="preserve">This </w:t>
              </w:r>
            </w:ins>
            <w:del w:id="36329" w:author="Quinten Van Woerkom" w:date="2024-11-28T14:04:00Z" w16du:dateUtc="2024-11-28T13:04:00Z">
              <w:r w:rsidRPr="004424B1" w:rsidDel="00F9077F">
                <w:rPr>
                  <w:rFonts w:cs="Arial"/>
                </w:rPr>
                <w:delText xml:space="preserve">to </w:delText>
              </w:r>
            </w:del>
            <w:r w:rsidRPr="004424B1">
              <w:rPr>
                <w:rFonts w:cs="Arial"/>
              </w:rPr>
              <w:t>allow</w:t>
            </w:r>
            <w:ins w:id="36330" w:author="Quinten Van Woerkom" w:date="2024-11-28T14:04:00Z" w16du:dateUtc="2024-11-28T13:04:00Z">
              <w:r w:rsidR="00F9077F">
                <w:rPr>
                  <w:rFonts w:cs="Arial"/>
                </w:rPr>
                <w:t>s</w:t>
              </w:r>
            </w:ins>
            <w:r w:rsidRPr="004424B1">
              <w:rPr>
                <w:rFonts w:cs="Arial"/>
              </w:rPr>
              <w:t xml:space="preserve"> for fields that are themselves a structure</w:t>
            </w:r>
            <w:ins w:id="36331" w:author="Quinten Van Woerkom" w:date="2024-11-28T14:04:00Z" w16du:dateUtc="2024-11-28T13:04:00Z">
              <w:r w:rsidR="00F9077F">
                <w:rPr>
                  <w:rFonts w:cs="Arial"/>
                </w:rPr>
                <w:t xml:space="preserve"> or list element to be denoted. </w:t>
              </w:r>
            </w:ins>
            <w:del w:id="36332" w:author="Quinten Van Woerkom" w:date="2024-11-28T14:04:00Z" w16du:dateUtc="2024-11-28T13:04:00Z">
              <w:r w:rsidRPr="004424B1" w:rsidDel="00F9077F">
                <w:rPr>
                  <w:rFonts w:cs="Arial"/>
                </w:rPr>
                <w:delText>, of</w:delText>
              </w:r>
            </w:del>
            <w:ins w:id="36333" w:author="Quinten Van Woerkom" w:date="2024-11-28T14:04:00Z" w16du:dateUtc="2024-11-28T13:04:00Z">
              <w:r w:rsidR="00F9077F">
                <w:rPr>
                  <w:rFonts w:cs="Arial"/>
                </w:rPr>
                <w:t>For example,</w:t>
              </w:r>
            </w:ins>
            <w:r w:rsidRPr="004424B1">
              <w:rPr>
                <w:rFonts w:cs="Arial"/>
              </w:rPr>
              <w:t xml:space="preserve"> the form </w:t>
            </w:r>
            <w:r w:rsidR="00280842" w:rsidRPr="004424B1">
              <w:rPr>
                <w:rFonts w:cs="Arial"/>
              </w:rPr>
              <w:t>‘</w:t>
            </w:r>
            <w:r w:rsidRPr="004424B1">
              <w:rPr>
                <w:rFonts w:cs="Arial"/>
              </w:rPr>
              <w:t>3.2</w:t>
            </w:r>
            <w:ins w:id="36334" w:author="Quinten Van Woerkom" w:date="2024-11-28T14:04:00Z" w16du:dateUtc="2024-11-28T13:04:00Z">
              <w:r w:rsidR="00F9077F">
                <w:rPr>
                  <w:rFonts w:cs="Arial"/>
                </w:rPr>
                <w:t>.4</w:t>
              </w:r>
            </w:ins>
            <w:r w:rsidR="00280842" w:rsidRPr="004424B1">
              <w:rPr>
                <w:rFonts w:cs="Arial"/>
              </w:rPr>
              <w:t>’</w:t>
            </w:r>
            <w:ins w:id="36335" w:author="Quinten Van Woerkom" w:date="2024-11-28T14:04:00Z" w16du:dateUtc="2024-11-28T13:04:00Z">
              <w:r w:rsidR="00F9077F">
                <w:rPr>
                  <w:rFonts w:cs="Arial"/>
                </w:rPr>
                <w:t xml:space="preserve"> could</w:t>
              </w:r>
            </w:ins>
            <w:r w:rsidRPr="004424B1">
              <w:rPr>
                <w:rFonts w:cs="Arial"/>
              </w:rPr>
              <w:t xml:space="preserve"> mean</w:t>
            </w:r>
            <w:ins w:id="36336" w:author="Quinten Van Woerkom" w:date="2024-11-28T14:04:00Z" w16du:dateUtc="2024-11-28T13:04:00Z">
              <w:r w:rsidR="00F9077F">
                <w:rPr>
                  <w:rFonts w:cs="Arial"/>
                </w:rPr>
                <w:t xml:space="preserve"> the 4</w:t>
              </w:r>
              <w:r w:rsidR="00F9077F" w:rsidRPr="00F9077F">
                <w:rPr>
                  <w:rFonts w:cs="Arial"/>
                  <w:vertAlign w:val="superscript"/>
                  <w:rPrChange w:id="36337" w:author="Quinten Van Woerkom" w:date="2024-11-28T14:04:00Z" w16du:dateUtc="2024-11-28T13:04:00Z">
                    <w:rPr>
                      <w:rFonts w:cs="Arial"/>
                    </w:rPr>
                  </w:rPrChange>
                </w:rPr>
                <w:t>th</w:t>
              </w:r>
              <w:r w:rsidR="00F9077F">
                <w:rPr>
                  <w:rFonts w:cs="Arial"/>
                </w:rPr>
                <w:t xml:space="preserve"> element of</w:t>
              </w:r>
            </w:ins>
            <w:del w:id="36338" w:author="Quinten Van Woerkom" w:date="2024-11-28T14:04:00Z" w16du:dateUtc="2024-11-28T13:04:00Z">
              <w:r w:rsidRPr="004424B1" w:rsidDel="00F9077F">
                <w:rPr>
                  <w:rFonts w:cs="Arial"/>
                </w:rPr>
                <w:delText>ing</w:delText>
              </w:r>
            </w:del>
            <w:r w:rsidRPr="004424B1">
              <w:rPr>
                <w:rFonts w:cs="Arial"/>
              </w:rPr>
              <w:t xml:space="preserve"> the 2</w:t>
            </w:r>
            <w:r w:rsidRPr="004424B1">
              <w:rPr>
                <w:rFonts w:cs="Arial"/>
                <w:vertAlign w:val="superscript"/>
              </w:rPr>
              <w:t>nd</w:t>
            </w:r>
            <w:r w:rsidRPr="004424B1">
              <w:rPr>
                <w:rFonts w:cs="Arial"/>
              </w:rPr>
              <w:t xml:space="preserve"> field of the composite structure that is the 3</w:t>
            </w:r>
            <w:r w:rsidRPr="004424B1">
              <w:rPr>
                <w:rFonts w:cs="Arial"/>
                <w:vertAlign w:val="superscript"/>
              </w:rPr>
              <w:t>rd</w:t>
            </w:r>
            <w:r w:rsidRPr="004424B1">
              <w:rPr>
                <w:rFonts w:cs="Arial"/>
              </w:rPr>
              <w:t xml:space="preserve"> field of the message.</w:t>
            </w:r>
            <w:commentRangeEnd w:id="36322"/>
            <w:r w:rsidR="00F9077F">
              <w:rPr>
                <w:rStyle w:val="CommentReference"/>
                <w:rFonts w:cs="Times New Roman"/>
                <w:lang w:val="en-US" w:eastAsia="en-US"/>
              </w:rPr>
              <w:commentReference w:id="36322"/>
            </w:r>
          </w:p>
        </w:tc>
      </w:tr>
      <w:tr w:rsidR="00BE21DA" w:rsidRPr="004424B1" w14:paraId="2C8D7A97" w14:textId="77777777" w:rsidTr="000A0E49">
        <w:tc>
          <w:tcPr>
            <w:cnfStyle w:val="001000000000" w:firstRow="0" w:lastRow="0" w:firstColumn="1" w:lastColumn="0" w:oddVBand="0" w:evenVBand="0" w:oddHBand="0" w:evenHBand="0" w:firstRowFirstColumn="0" w:firstRowLastColumn="0" w:lastRowFirstColumn="0" w:lastRowLastColumn="0"/>
            <w:tcW w:w="1998" w:type="dxa"/>
          </w:tcPr>
          <w:p w14:paraId="398E7535" w14:textId="7C6F325F" w:rsidR="00BE21DA" w:rsidRPr="004424B1" w:rsidRDefault="00BE21DA" w:rsidP="00124A59">
            <w:pPr>
              <w:pStyle w:val="TableCell"/>
              <w:rPr>
                <w:rFonts w:cs="Arial"/>
              </w:rPr>
            </w:pPr>
            <w:r w:rsidRPr="004424B1">
              <w:rPr>
                <w:rFonts w:cs="Arial"/>
              </w:rPr>
              <w:t>ACTIVATE_SUBPLAN_FAILED</w:t>
            </w:r>
          </w:p>
        </w:tc>
        <w:tc>
          <w:tcPr>
            <w:tcW w:w="431" w:type="dxa"/>
          </w:tcPr>
          <w:p w14:paraId="293331F2" w14:textId="1933BD7D" w:rsidR="00BE21DA" w:rsidRPr="004424B1" w:rsidRDefault="00270947"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ins w:id="36339" w:author="Quinten Van Woerkom" w:date="2024-12-16T17:17:00Z" w16du:dateUtc="2024-12-16T16:17:00Z">
              <w:r>
                <w:rPr>
                  <w:rFonts w:cs="Arial"/>
                </w:rPr>
                <w:t>1</w:t>
              </w:r>
            </w:ins>
            <w:ins w:id="36340" w:author="Quinten Van Woerkom" w:date="2024-12-16T17:24:00Z" w16du:dateUtc="2024-12-16T16:24:00Z">
              <w:r w:rsidR="00CB0F6E">
                <w:rPr>
                  <w:rFonts w:cs="Arial"/>
                </w:rPr>
                <w:t>1</w:t>
              </w:r>
            </w:ins>
            <w:del w:id="36341" w:author="Quinten Van Woerkom" w:date="2024-11-27T12:27:00Z" w16du:dateUtc="2024-11-27T11:27:00Z">
              <w:r w:rsidR="00BE21DA" w:rsidRPr="004424B1" w:rsidDel="007D366E">
                <w:rPr>
                  <w:rFonts w:cs="Arial"/>
                </w:rPr>
                <w:delText>8</w:delText>
              </w:r>
            </w:del>
          </w:p>
        </w:tc>
        <w:tc>
          <w:tcPr>
            <w:tcW w:w="2463" w:type="dxa"/>
          </w:tcPr>
          <w:p w14:paraId="2C0FD387" w14:textId="1A694BDD" w:rsidR="00BE21DA" w:rsidRPr="004424B1"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 xml:space="preserve">The </w:t>
            </w:r>
            <w:proofErr w:type="spellStart"/>
            <w:r w:rsidRPr="004424B1">
              <w:rPr>
                <w:rFonts w:cs="Arial"/>
              </w:rPr>
              <w:t>activateSubPlan</w:t>
            </w:r>
            <w:proofErr w:type="spellEnd"/>
            <w:r w:rsidRPr="004424B1">
              <w:rPr>
                <w:rFonts w:cs="Arial"/>
              </w:rPr>
              <w:t xml:space="preserve"> operation failed.</w:t>
            </w:r>
          </w:p>
        </w:tc>
        <w:tc>
          <w:tcPr>
            <w:tcW w:w="1728" w:type="dxa"/>
          </w:tcPr>
          <w:p w14:paraId="7632A7E0" w14:textId="6FD32F19" w:rsidR="00BE21DA" w:rsidRPr="004424B1"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gramStart"/>
            <w:r w:rsidRPr="004424B1">
              <w:rPr>
                <w:rFonts w:cs="Arial"/>
              </w:rPr>
              <w:t>MAL::</w:t>
            </w:r>
            <w:proofErr w:type="gramEnd"/>
            <w:r w:rsidRPr="004424B1">
              <w:rPr>
                <w:rFonts w:cs="Arial"/>
              </w:rPr>
              <w:t>String</w:t>
            </w:r>
          </w:p>
        </w:tc>
        <w:tc>
          <w:tcPr>
            <w:tcW w:w="2447" w:type="dxa"/>
          </w:tcPr>
          <w:p w14:paraId="105F214F" w14:textId="2A36773F" w:rsidR="00BE21DA" w:rsidRPr="004424B1"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spellStart"/>
            <w:r w:rsidRPr="004424B1">
              <w:rPr>
                <w:rFonts w:cs="Arial"/>
              </w:rPr>
              <w:t>ExtraInfo</w:t>
            </w:r>
            <w:proofErr w:type="spellEnd"/>
            <w:r w:rsidRPr="004424B1">
              <w:rPr>
                <w:rFonts w:cs="Arial"/>
              </w:rPr>
              <w:t xml:space="preserve"> provides additional information on the reason for failure as a free format string.</w:t>
            </w:r>
          </w:p>
        </w:tc>
      </w:tr>
      <w:tr w:rsidR="00BE21DA" w:rsidRPr="004424B1" w14:paraId="7B41638F" w14:textId="77777777" w:rsidTr="000A0E49">
        <w:tc>
          <w:tcPr>
            <w:cnfStyle w:val="001000000000" w:firstRow="0" w:lastRow="0" w:firstColumn="1" w:lastColumn="0" w:oddVBand="0" w:evenVBand="0" w:oddHBand="0" w:evenHBand="0" w:firstRowFirstColumn="0" w:firstRowLastColumn="0" w:lastRowFirstColumn="0" w:lastRowLastColumn="0"/>
            <w:tcW w:w="1998" w:type="dxa"/>
          </w:tcPr>
          <w:p w14:paraId="18B7D72C" w14:textId="2ABE63FE" w:rsidR="00BE21DA" w:rsidRPr="004424B1" w:rsidRDefault="00BE21DA" w:rsidP="00124A59">
            <w:pPr>
              <w:pStyle w:val="TableCell"/>
              <w:rPr>
                <w:rFonts w:cs="Arial"/>
              </w:rPr>
            </w:pPr>
            <w:r w:rsidRPr="004424B1">
              <w:rPr>
                <w:rFonts w:cs="Arial"/>
              </w:rPr>
              <w:t>DEACTIVATE_SUBPLAN_FAILED</w:t>
            </w:r>
          </w:p>
        </w:tc>
        <w:tc>
          <w:tcPr>
            <w:tcW w:w="431" w:type="dxa"/>
          </w:tcPr>
          <w:p w14:paraId="5FC6742C" w14:textId="01A61E95" w:rsidR="00BE21DA" w:rsidRPr="004424B1" w:rsidRDefault="00270947"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ins w:id="36342" w:author="Quinten Van Woerkom" w:date="2024-12-16T17:17:00Z" w16du:dateUtc="2024-12-16T16:17:00Z">
              <w:r>
                <w:rPr>
                  <w:rFonts w:cs="Arial"/>
                </w:rPr>
                <w:t>1</w:t>
              </w:r>
            </w:ins>
            <w:ins w:id="36343" w:author="Quinten Van Woerkom" w:date="2024-12-16T17:24:00Z" w16du:dateUtc="2024-12-16T16:24:00Z">
              <w:r w:rsidR="00CB0F6E">
                <w:rPr>
                  <w:rFonts w:cs="Arial"/>
                </w:rPr>
                <w:t>2</w:t>
              </w:r>
            </w:ins>
            <w:del w:id="36344" w:author="Quinten Van Woerkom" w:date="2024-11-27T12:27:00Z" w16du:dateUtc="2024-11-27T11:27:00Z">
              <w:r w:rsidR="00BE21DA" w:rsidRPr="004424B1" w:rsidDel="007D366E">
                <w:rPr>
                  <w:rFonts w:cs="Arial"/>
                </w:rPr>
                <w:delText>9</w:delText>
              </w:r>
            </w:del>
          </w:p>
        </w:tc>
        <w:tc>
          <w:tcPr>
            <w:tcW w:w="2463" w:type="dxa"/>
          </w:tcPr>
          <w:p w14:paraId="5B6396DF" w14:textId="30FBFBB4" w:rsidR="00BE21DA" w:rsidRPr="004424B1"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 xml:space="preserve">The </w:t>
            </w:r>
            <w:proofErr w:type="spellStart"/>
            <w:r w:rsidRPr="004424B1">
              <w:rPr>
                <w:rFonts w:cs="Arial"/>
              </w:rPr>
              <w:t>deactivateSubPlan</w:t>
            </w:r>
            <w:proofErr w:type="spellEnd"/>
            <w:r w:rsidRPr="004424B1">
              <w:rPr>
                <w:rFonts w:cs="Arial"/>
              </w:rPr>
              <w:t xml:space="preserve"> operation failed.</w:t>
            </w:r>
          </w:p>
        </w:tc>
        <w:tc>
          <w:tcPr>
            <w:tcW w:w="1728" w:type="dxa"/>
          </w:tcPr>
          <w:p w14:paraId="169FCF84" w14:textId="089C8242" w:rsidR="00BE21DA" w:rsidRPr="004424B1"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gramStart"/>
            <w:r w:rsidRPr="004424B1">
              <w:rPr>
                <w:rFonts w:cs="Arial"/>
              </w:rPr>
              <w:t>MAL::</w:t>
            </w:r>
            <w:proofErr w:type="gramEnd"/>
            <w:r w:rsidRPr="004424B1">
              <w:rPr>
                <w:rFonts w:cs="Arial"/>
              </w:rPr>
              <w:t>String</w:t>
            </w:r>
          </w:p>
        </w:tc>
        <w:tc>
          <w:tcPr>
            <w:tcW w:w="2447" w:type="dxa"/>
          </w:tcPr>
          <w:p w14:paraId="0BE8C104" w14:textId="7EC54BD1" w:rsidR="00BE21DA" w:rsidRPr="004424B1"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spellStart"/>
            <w:r w:rsidRPr="004424B1">
              <w:rPr>
                <w:rFonts w:cs="Arial"/>
              </w:rPr>
              <w:t>ExtraInfo</w:t>
            </w:r>
            <w:proofErr w:type="spellEnd"/>
            <w:r w:rsidRPr="004424B1">
              <w:rPr>
                <w:rFonts w:cs="Arial"/>
              </w:rPr>
              <w:t xml:space="preserve"> provides additional information on </w:t>
            </w:r>
            <w:r w:rsidRPr="004424B1">
              <w:rPr>
                <w:rFonts w:cs="Arial"/>
              </w:rPr>
              <w:lastRenderedPageBreak/>
              <w:t>the reason for failure as a free format string.</w:t>
            </w:r>
          </w:p>
        </w:tc>
      </w:tr>
    </w:tbl>
    <w:p w14:paraId="53A9B346" w14:textId="21BDEFCC" w:rsidR="00EA25F4" w:rsidRPr="004424B1" w:rsidRDefault="00316C48">
      <w:pPr>
        <w:pStyle w:val="Heading2"/>
        <w:spacing w:before="480"/>
        <w:pPrChange w:id="36345" w:author="Peter Van Der Plas" w:date="2024-12-30T14:42:00Z" w16du:dateUtc="2024-12-30T13:42:00Z">
          <w:pPr>
            <w:pStyle w:val="HeadingNoNumber"/>
          </w:pPr>
        </w:pPrChange>
      </w:pPr>
      <w:bookmarkStart w:id="36346" w:name="_Toc186645485"/>
      <w:ins w:id="36347" w:author="Quinten Van Woerkom" w:date="2024-12-18T17:09:00Z" w16du:dateUtc="2024-12-18T16:09:00Z">
        <w:r>
          <w:lastRenderedPageBreak/>
          <w:t xml:space="preserve">Data Type: </w:t>
        </w:r>
      </w:ins>
      <w:commentRangeStart w:id="36348"/>
      <w:del w:id="36349" w:author="Quinten Van Woerkom" w:date="2024-12-03T10:52:00Z" w16du:dateUtc="2024-12-03T09:52:00Z">
        <w:r w:rsidR="007C5C4E" w:rsidRPr="004424B1" w:rsidDel="00495465">
          <w:delText>SecondaryErrorCodeEnum</w:delText>
        </w:r>
      </w:del>
      <w:ins w:id="36350" w:author="Quinten Van Woerkom" w:date="2024-12-03T11:24:00Z" w16du:dateUtc="2024-12-03T10:24:00Z">
        <w:r w:rsidR="002729F2">
          <w:t>SecondaryErrorCodeEnum</w:t>
        </w:r>
        <w:commentRangeEnd w:id="36348"/>
        <w:r w:rsidR="005454A5">
          <w:rPr>
            <w:rStyle w:val="CommentReference"/>
            <w:b w:val="0"/>
            <w:caps w:val="0"/>
          </w:rPr>
          <w:commentReference w:id="36348"/>
        </w:r>
      </w:ins>
      <w:bookmarkEnd w:id="36346"/>
    </w:p>
    <w:p w14:paraId="136EC47A" w14:textId="299EB11F" w:rsidR="00316C48" w:rsidRDefault="00316C48">
      <w:pPr>
        <w:pStyle w:val="Heading3"/>
        <w:rPr>
          <w:ins w:id="36351" w:author="Quinten Van Woerkom" w:date="2024-12-18T17:09:00Z" w16du:dateUtc="2024-12-18T16:09:00Z"/>
          <w:lang w:val="en-GB"/>
        </w:rPr>
        <w:pPrChange w:id="36352" w:author="Quinten Van Woerkom" w:date="2024-12-18T17:09:00Z" w16du:dateUtc="2024-12-18T16:09:00Z">
          <w:pPr/>
        </w:pPrChange>
      </w:pPr>
      <w:ins w:id="36353" w:author="Quinten Van Woerkom" w:date="2024-12-18T17:09:00Z" w16du:dateUtc="2024-12-18T16:09:00Z">
        <w:r>
          <w:rPr>
            <w:lang w:val="en-GB"/>
          </w:rPr>
          <w:t>Overview</w:t>
        </w:r>
      </w:ins>
    </w:p>
    <w:p w14:paraId="0A56948C" w14:textId="5D2FF33C" w:rsidR="00124A59" w:rsidRDefault="00FE2F2C" w:rsidP="00031B8A">
      <w:pPr>
        <w:rPr>
          <w:ins w:id="36354" w:author="Quinten Van Woerkom" w:date="2024-12-18T17:09:00Z" w16du:dateUtc="2024-12-18T16:09:00Z"/>
          <w:lang w:val="en-GB"/>
        </w:rPr>
      </w:pPr>
      <w:r w:rsidRPr="004424B1">
        <w:rPr>
          <w:lang w:val="en-GB"/>
        </w:rPr>
        <w:t xml:space="preserve">For the </w:t>
      </w:r>
      <w:r w:rsidR="006514F9" w:rsidRPr="004424B1">
        <w:rPr>
          <w:lang w:val="en-GB"/>
        </w:rPr>
        <w:t>INVALID error</w:t>
      </w:r>
      <w:r w:rsidRPr="004424B1">
        <w:rPr>
          <w:lang w:val="en-GB"/>
        </w:rPr>
        <w:t xml:space="preserve">, the secondary error code is </w:t>
      </w:r>
      <w:del w:id="36355" w:author="Quinten Van Woerkom" w:date="2024-12-18T17:09:00Z" w16du:dateUtc="2024-12-18T16:09:00Z">
        <w:r w:rsidRPr="004424B1" w:rsidDel="00272C2B">
          <w:rPr>
            <w:lang w:val="en-GB"/>
          </w:rPr>
          <w:delText xml:space="preserve">defined as </w:delText>
        </w:r>
      </w:del>
      <w:r w:rsidRPr="004424B1">
        <w:rPr>
          <w:lang w:val="en-GB"/>
        </w:rPr>
        <w:t xml:space="preserve">a </w:t>
      </w:r>
      <w:commentRangeStart w:id="36356"/>
      <w:del w:id="36357" w:author="Quinten Van Woerkom" w:date="2024-11-27T16:14:00Z" w16du:dateUtc="2024-11-27T15:14:00Z">
        <w:r w:rsidRPr="004424B1" w:rsidDel="00037AD2">
          <w:rPr>
            <w:lang w:val="en-GB"/>
          </w:rPr>
          <w:delText xml:space="preserve">UInteger </w:delText>
        </w:r>
      </w:del>
      <w:ins w:id="36358" w:author="Quinten Van Woerkom" w:date="2024-11-27T16:14:00Z" w16du:dateUtc="2024-11-27T15:14:00Z">
        <w:r w:rsidR="00037AD2">
          <w:rPr>
            <w:lang w:val="en-GB"/>
          </w:rPr>
          <w:t>MAL::</w:t>
        </w:r>
        <w:proofErr w:type="spellStart"/>
        <w:r w:rsidR="00037AD2">
          <w:rPr>
            <w:lang w:val="en-GB"/>
          </w:rPr>
          <w:t>UShort</w:t>
        </w:r>
        <w:commentRangeEnd w:id="36356"/>
        <w:proofErr w:type="spellEnd"/>
        <w:r w:rsidR="00037AD2">
          <w:rPr>
            <w:rStyle w:val="CommentReference"/>
          </w:rPr>
          <w:commentReference w:id="36356"/>
        </w:r>
        <w:r w:rsidR="00037AD2" w:rsidRPr="004424B1">
          <w:rPr>
            <w:lang w:val="en-GB"/>
          </w:rPr>
          <w:t xml:space="preserve"> </w:t>
        </w:r>
      </w:ins>
      <w:r w:rsidRPr="004424B1">
        <w:rPr>
          <w:lang w:val="en-GB"/>
        </w:rPr>
        <w:t>that allows for deployment specific extensibility.</w:t>
      </w:r>
      <w:del w:id="36359" w:author="Quinten Van Woerkom" w:date="2024-12-18T17:09:00Z" w16du:dateUtc="2024-12-18T16:09:00Z">
        <w:r w:rsidRPr="004424B1" w:rsidDel="00316C48">
          <w:rPr>
            <w:lang w:val="en-GB"/>
          </w:rPr>
          <w:delText xml:space="preserve">  The following standard secondary error codes are defined</w:delText>
        </w:r>
      </w:del>
      <w:del w:id="36360" w:author="Quinten Van Woerkom" w:date="2024-12-18T17:08:00Z" w16du:dateUtc="2024-12-18T16:08:00Z">
        <w:r w:rsidRPr="004424B1" w:rsidDel="00316C48">
          <w:rPr>
            <w:lang w:val="en-GB"/>
          </w:rPr>
          <w:delText>:</w:delText>
        </w:r>
      </w:del>
    </w:p>
    <w:p w14:paraId="68B88DC5" w14:textId="6647083F" w:rsidR="00316C48" w:rsidRPr="004424B1" w:rsidRDefault="00316C48">
      <w:pPr>
        <w:pStyle w:val="Heading3"/>
        <w:spacing w:before="480" w:after="240"/>
        <w:rPr>
          <w:lang w:val="en-GB"/>
        </w:rPr>
        <w:pPrChange w:id="36361" w:author="Peter Van Der Plas" w:date="2024-12-30T14:42:00Z" w16du:dateUtc="2024-12-30T13:42:00Z">
          <w:pPr/>
        </w:pPrChange>
      </w:pPr>
      <w:ins w:id="36362" w:author="Quinten Van Woerkom" w:date="2024-12-18T17:09:00Z" w16du:dateUtc="2024-12-18T16:09:00Z">
        <w:r>
          <w:rPr>
            <w:lang w:val="en-GB"/>
          </w:rPr>
          <w:t>Definition</w:t>
        </w:r>
      </w:ins>
    </w:p>
    <w:p w14:paraId="62897F5B" w14:textId="31513EDF" w:rsidR="00031B8A" w:rsidRPr="004424B1" w:rsidDel="00316C48" w:rsidRDefault="00031B8A">
      <w:pPr>
        <w:spacing w:after="240"/>
        <w:rPr>
          <w:del w:id="36363" w:author="Quinten Van Woerkom" w:date="2024-12-18T17:09:00Z" w16du:dateUtc="2024-12-18T16:09:00Z"/>
          <w:lang w:val="en-GB"/>
        </w:rPr>
        <w:pPrChange w:id="36364" w:author="Quinten Van Woerkom" w:date="2024-12-18T17:09:00Z" w16du:dateUtc="2024-12-18T16:09:00Z">
          <w:pPr>
            <w:spacing w:before="0"/>
          </w:pPr>
        </w:pPrChange>
      </w:pPr>
    </w:p>
    <w:tbl>
      <w:tblPr>
        <w:tblStyle w:val="RBTable"/>
        <w:tblW w:w="9185" w:type="dxa"/>
        <w:tblLayout w:type="fixed"/>
        <w:tblLook w:val="0480" w:firstRow="0" w:lastRow="0" w:firstColumn="1" w:lastColumn="0" w:noHBand="0" w:noVBand="1"/>
        <w:tblCaption w:val="DSE SecondaryErrorCodeEnum E1"/>
      </w:tblPr>
      <w:tblGrid>
        <w:gridCol w:w="1838"/>
        <w:gridCol w:w="5662"/>
        <w:gridCol w:w="701"/>
        <w:gridCol w:w="984"/>
      </w:tblGrid>
      <w:tr w:rsidR="00EA25F4" w:rsidRPr="004424B1" w14:paraId="5A031FBD" w14:textId="77777777" w:rsidTr="005552D3">
        <w:tc>
          <w:tcPr>
            <w:cnfStyle w:val="001000000000" w:firstRow="0" w:lastRow="0" w:firstColumn="1" w:lastColumn="0" w:oddVBand="0" w:evenVBand="0" w:oddHBand="0" w:evenHBand="0" w:firstRowFirstColumn="0" w:firstRowLastColumn="0" w:lastRowFirstColumn="0" w:lastRowLastColumn="0"/>
            <w:tcW w:w="1838" w:type="dxa"/>
            <w:shd w:val="clear" w:color="auto" w:fill="00CCFF"/>
          </w:tcPr>
          <w:p w14:paraId="3592D5CD" w14:textId="77777777" w:rsidR="00EA25F4" w:rsidRPr="005552D3" w:rsidRDefault="00EA25F4" w:rsidP="00306AEA">
            <w:pPr>
              <w:pStyle w:val="TableCell"/>
              <w:rPr>
                <w:b w:val="0"/>
                <w:bCs/>
                <w:color w:val="auto"/>
                <w:rPrChange w:id="36365" w:author="Peter Van Der Plas" w:date="2024-12-30T14:42:00Z" w16du:dateUtc="2024-12-30T13:42:00Z">
                  <w:rPr>
                    <w:color w:val="FFFFFF" w:themeColor="background1"/>
                  </w:rPr>
                </w:rPrChange>
              </w:rPr>
            </w:pPr>
            <w:r w:rsidRPr="005552D3">
              <w:rPr>
                <w:bCs/>
                <w:color w:val="auto"/>
                <w:rPrChange w:id="36366" w:author="Peter Van Der Plas" w:date="2024-12-30T14:42:00Z" w16du:dateUtc="2024-12-30T13:42:00Z">
                  <w:rPr>
                    <w:color w:val="FFFFFF" w:themeColor="background1"/>
                  </w:rPr>
                </w:rPrChange>
              </w:rPr>
              <w:t>Name</w:t>
            </w:r>
          </w:p>
        </w:tc>
        <w:tc>
          <w:tcPr>
            <w:tcW w:w="5662" w:type="dxa"/>
          </w:tcPr>
          <w:p w14:paraId="5D20DCFB" w14:textId="4B2D58BF" w:rsidR="00EA25F4" w:rsidRPr="004424B1" w:rsidRDefault="007C5C4E" w:rsidP="00306AEA">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sidRPr="004424B1">
              <w:rPr>
                <w:b/>
              </w:rPr>
              <w:t>SecondaryErrorCodeEnum</w:t>
            </w:r>
            <w:proofErr w:type="spellEnd"/>
          </w:p>
        </w:tc>
        <w:tc>
          <w:tcPr>
            <w:tcW w:w="701" w:type="dxa"/>
            <w:shd w:val="clear" w:color="auto" w:fill="00CCFF"/>
          </w:tcPr>
          <w:p w14:paraId="50CA7C46" w14:textId="77777777" w:rsidR="00EA25F4" w:rsidRPr="005552D3" w:rsidRDefault="00EA25F4" w:rsidP="00306AEA">
            <w:pPr>
              <w:pStyle w:val="TableCell"/>
              <w:cnfStyle w:val="000000000000" w:firstRow="0" w:lastRow="0" w:firstColumn="0" w:lastColumn="0" w:oddVBand="0" w:evenVBand="0" w:oddHBand="0" w:evenHBand="0" w:firstRowFirstColumn="0" w:firstRowLastColumn="0" w:lastRowFirstColumn="0" w:lastRowLastColumn="0"/>
              <w:rPr>
                <w:bCs/>
                <w:color w:val="auto"/>
                <w:rPrChange w:id="36367" w:author="Peter Van Der Plas" w:date="2024-12-30T14:42:00Z" w16du:dateUtc="2024-12-30T13:42:00Z">
                  <w:rPr>
                    <w:b/>
                  </w:rPr>
                </w:rPrChange>
              </w:rPr>
            </w:pPr>
            <w:r w:rsidRPr="005552D3">
              <w:rPr>
                <w:bCs/>
                <w:color w:val="auto"/>
                <w:rPrChange w:id="36368" w:author="Peter Van Der Plas" w:date="2024-12-30T14:42:00Z" w16du:dateUtc="2024-12-30T13:42:00Z">
                  <w:rPr>
                    <w:b/>
                    <w:color w:val="FFFFFF" w:themeColor="background1"/>
                  </w:rPr>
                </w:rPrChange>
              </w:rPr>
              <w:t>SFP</w:t>
            </w:r>
          </w:p>
        </w:tc>
        <w:tc>
          <w:tcPr>
            <w:tcW w:w="984" w:type="dxa"/>
          </w:tcPr>
          <w:p w14:paraId="030E6346" w14:textId="1E8CFD95" w:rsidR="00EA25F4" w:rsidRPr="004424B1" w:rsidRDefault="003D40C2" w:rsidP="00306AEA">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ins w:id="36369" w:author="Peter Van Der Plas" w:date="2025-01-01T17:31:00Z" w16du:dateUtc="2025-01-01T16:31:00Z">
                <w:r w:rsidR="006D1623">
                  <w:rPr>
                    <w:noProof/>
                  </w:rPr>
                  <w:t>64</w:t>
                </w:r>
              </w:ins>
              <w:del w:id="36370" w:author="Peter Van Der Plas" w:date="2024-12-29T14:37:00Z" w16du:dateUtc="2024-12-29T13:37:00Z">
                <w:r w:rsidR="00816878" w:rsidDel="00D57A34">
                  <w:rPr>
                    <w:noProof/>
                  </w:rPr>
                  <w:delText>63</w:delText>
                </w:r>
              </w:del>
            </w:fldSimple>
          </w:p>
        </w:tc>
      </w:tr>
    </w:tbl>
    <w:p w14:paraId="44E56F0D" w14:textId="77777777" w:rsidR="00EA25F4" w:rsidRPr="004424B1" w:rsidRDefault="00EA25F4" w:rsidP="00EA25F4">
      <w:pPr>
        <w:spacing w:before="0" w:line="240" w:lineRule="auto"/>
        <w:rPr>
          <w:sz w:val="2"/>
          <w:szCs w:val="2"/>
          <w:lang w:val="en-GB"/>
        </w:rPr>
      </w:pPr>
    </w:p>
    <w:tbl>
      <w:tblPr>
        <w:tblStyle w:val="RBTable"/>
        <w:tblW w:w="9216" w:type="dxa"/>
        <w:tblLayout w:type="fixed"/>
        <w:tblLook w:val="04A0" w:firstRow="1" w:lastRow="0" w:firstColumn="1" w:lastColumn="0" w:noHBand="0" w:noVBand="1"/>
      </w:tblPr>
      <w:tblGrid>
        <w:gridCol w:w="1838"/>
        <w:gridCol w:w="1134"/>
        <w:gridCol w:w="6244"/>
      </w:tblGrid>
      <w:tr w:rsidR="006514F9" w:rsidRPr="004424B1" w14:paraId="73010D92" w14:textId="77777777" w:rsidTr="005552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6E987A2F" w14:textId="77777777" w:rsidR="006514F9" w:rsidRPr="004424B1" w:rsidRDefault="006514F9" w:rsidP="006514F9">
            <w:pPr>
              <w:pStyle w:val="TableCell"/>
              <w:rPr>
                <w:rFonts w:cs="Arial"/>
              </w:rPr>
            </w:pPr>
            <w:r w:rsidRPr="004424B1">
              <w:rPr>
                <w:rFonts w:cs="Arial"/>
              </w:rPr>
              <w:t>Error</w:t>
            </w:r>
          </w:p>
        </w:tc>
        <w:tc>
          <w:tcPr>
            <w:tcW w:w="1134" w:type="dxa"/>
          </w:tcPr>
          <w:p w14:paraId="6A944958" w14:textId="77777777" w:rsidR="006514F9" w:rsidRPr="004424B1" w:rsidRDefault="006514F9">
            <w:pPr>
              <w:pStyle w:val="TableCell"/>
              <w:jc w:val="center"/>
              <w:cnfStyle w:val="100000000000" w:firstRow="1" w:lastRow="0" w:firstColumn="0" w:lastColumn="0" w:oddVBand="0" w:evenVBand="0" w:oddHBand="0" w:evenHBand="0" w:firstRowFirstColumn="0" w:firstRowLastColumn="0" w:lastRowFirstColumn="0" w:lastRowLastColumn="0"/>
              <w:rPr>
                <w:rFonts w:cs="Arial"/>
              </w:rPr>
              <w:pPrChange w:id="36371" w:author="Peter Van Der Plas" w:date="2024-12-30T14:43:00Z" w16du:dateUtc="2024-12-30T13:43:00Z">
                <w:pPr>
                  <w:pStyle w:val="TableCell"/>
                  <w:cnfStyle w:val="100000000000" w:firstRow="1" w:lastRow="0" w:firstColumn="0" w:lastColumn="0" w:oddVBand="0" w:evenVBand="0" w:oddHBand="0" w:evenHBand="0" w:firstRowFirstColumn="0" w:firstRowLastColumn="0" w:lastRowFirstColumn="0" w:lastRowLastColumn="0"/>
                </w:pPr>
              </w:pPrChange>
            </w:pPr>
            <w:r w:rsidRPr="004424B1">
              <w:rPr>
                <w:rFonts w:cs="Arial"/>
              </w:rPr>
              <w:t>Error #</w:t>
            </w:r>
          </w:p>
        </w:tc>
        <w:tc>
          <w:tcPr>
            <w:tcW w:w="6244" w:type="dxa"/>
          </w:tcPr>
          <w:p w14:paraId="55CEA0F0" w14:textId="77777777" w:rsidR="006514F9" w:rsidRPr="004424B1" w:rsidRDefault="006514F9" w:rsidP="006514F9">
            <w:pPr>
              <w:pStyle w:val="TableCell"/>
              <w:cnfStyle w:val="100000000000" w:firstRow="1" w:lastRow="0" w:firstColumn="0" w:lastColumn="0" w:oddVBand="0" w:evenVBand="0" w:oddHBand="0" w:evenHBand="0" w:firstRowFirstColumn="0" w:firstRowLastColumn="0" w:lastRowFirstColumn="0" w:lastRowLastColumn="0"/>
              <w:rPr>
                <w:rFonts w:cs="Arial"/>
              </w:rPr>
            </w:pPr>
            <w:r w:rsidRPr="004424B1">
              <w:rPr>
                <w:rFonts w:cs="Arial"/>
              </w:rPr>
              <w:t>Description</w:t>
            </w:r>
          </w:p>
        </w:tc>
      </w:tr>
      <w:tr w:rsidR="006514F9" w:rsidRPr="004424B1" w14:paraId="7D19D7E3"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0A7299F2" w14:textId="77777777" w:rsidR="006514F9" w:rsidRPr="004424B1" w:rsidRDefault="006514F9" w:rsidP="006514F9">
            <w:pPr>
              <w:pStyle w:val="TableCell"/>
              <w:rPr>
                <w:rFonts w:cs="Arial"/>
              </w:rPr>
            </w:pPr>
            <w:r w:rsidRPr="004424B1">
              <w:rPr>
                <w:rFonts w:cs="Arial"/>
              </w:rPr>
              <w:t>UNKNOWN</w:t>
            </w:r>
          </w:p>
        </w:tc>
        <w:tc>
          <w:tcPr>
            <w:tcW w:w="1134" w:type="dxa"/>
          </w:tcPr>
          <w:p w14:paraId="69888EC9" w14:textId="77777777" w:rsidR="006514F9" w:rsidRPr="004424B1" w:rsidRDefault="006514F9">
            <w:pPr>
              <w:pStyle w:val="TableCell"/>
              <w:jc w:val="center"/>
              <w:cnfStyle w:val="000000000000" w:firstRow="0" w:lastRow="0" w:firstColumn="0" w:lastColumn="0" w:oddVBand="0" w:evenVBand="0" w:oddHBand="0" w:evenHBand="0" w:firstRowFirstColumn="0" w:firstRowLastColumn="0" w:lastRowFirstColumn="0" w:lastRowLastColumn="0"/>
              <w:rPr>
                <w:rFonts w:cs="Arial"/>
              </w:rPr>
              <w:pPrChange w:id="36372" w:author="Peter Van Der Plas" w:date="2024-12-30T14:43:00Z" w16du:dateUtc="2024-12-30T13:43:00Z">
                <w:pPr>
                  <w:pStyle w:val="TableCell"/>
                  <w:cnfStyle w:val="000000000000" w:firstRow="0" w:lastRow="0" w:firstColumn="0" w:lastColumn="0" w:oddVBand="0" w:evenVBand="0" w:oddHBand="0" w:evenHBand="0" w:firstRowFirstColumn="0" w:firstRowLastColumn="0" w:lastRowFirstColumn="0" w:lastRowLastColumn="0"/>
                </w:pPr>
              </w:pPrChange>
            </w:pPr>
            <w:r w:rsidRPr="004424B1">
              <w:rPr>
                <w:rFonts w:cs="Arial"/>
              </w:rPr>
              <w:t>0</w:t>
            </w:r>
          </w:p>
        </w:tc>
        <w:tc>
          <w:tcPr>
            <w:tcW w:w="6244" w:type="dxa"/>
          </w:tcPr>
          <w:p w14:paraId="36DAA5DD" w14:textId="4EB4F4C3" w:rsidR="006514F9" w:rsidRPr="004424B1" w:rsidRDefault="006514F9" w:rsidP="006514F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Referenced MO</w:t>
            </w:r>
            <w:r w:rsidR="000866DA" w:rsidRPr="004424B1">
              <w:rPr>
                <w:rFonts w:cs="Arial"/>
              </w:rPr>
              <w:t xml:space="preserve"> ob</w:t>
            </w:r>
            <w:r w:rsidRPr="004424B1">
              <w:rPr>
                <w:rFonts w:cs="Arial"/>
              </w:rPr>
              <w:t>ject is not available to the service provider.</w:t>
            </w:r>
          </w:p>
        </w:tc>
      </w:tr>
      <w:tr w:rsidR="006514F9" w:rsidRPr="004424B1" w14:paraId="6EC602F4"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637C200A" w14:textId="77777777" w:rsidR="006514F9" w:rsidRPr="004424B1" w:rsidRDefault="006514F9" w:rsidP="006514F9">
            <w:pPr>
              <w:pStyle w:val="TableCell"/>
              <w:rPr>
                <w:rFonts w:cs="Arial"/>
              </w:rPr>
            </w:pPr>
            <w:r w:rsidRPr="004424B1">
              <w:rPr>
                <w:rFonts w:cs="Arial"/>
              </w:rPr>
              <w:t>UNDEFINED</w:t>
            </w:r>
          </w:p>
        </w:tc>
        <w:tc>
          <w:tcPr>
            <w:tcW w:w="1134" w:type="dxa"/>
          </w:tcPr>
          <w:p w14:paraId="2BE61426" w14:textId="77777777" w:rsidR="006514F9" w:rsidRPr="004424B1" w:rsidRDefault="006514F9">
            <w:pPr>
              <w:pStyle w:val="TableCell"/>
              <w:jc w:val="center"/>
              <w:cnfStyle w:val="000000000000" w:firstRow="0" w:lastRow="0" w:firstColumn="0" w:lastColumn="0" w:oddVBand="0" w:evenVBand="0" w:oddHBand="0" w:evenHBand="0" w:firstRowFirstColumn="0" w:firstRowLastColumn="0" w:lastRowFirstColumn="0" w:lastRowLastColumn="0"/>
              <w:rPr>
                <w:rFonts w:cs="Arial"/>
              </w:rPr>
              <w:pPrChange w:id="36373" w:author="Peter Van Der Plas" w:date="2024-12-30T14:43:00Z" w16du:dateUtc="2024-12-30T13:43:00Z">
                <w:pPr>
                  <w:pStyle w:val="TableCell"/>
                  <w:cnfStyle w:val="000000000000" w:firstRow="0" w:lastRow="0" w:firstColumn="0" w:lastColumn="0" w:oddVBand="0" w:evenVBand="0" w:oddHBand="0" w:evenHBand="0" w:firstRowFirstColumn="0" w:firstRowLastColumn="0" w:lastRowFirstColumn="0" w:lastRowLastColumn="0"/>
                </w:pPr>
              </w:pPrChange>
            </w:pPr>
            <w:r w:rsidRPr="004424B1">
              <w:rPr>
                <w:rFonts w:cs="Arial"/>
              </w:rPr>
              <w:t>1</w:t>
            </w:r>
          </w:p>
        </w:tc>
        <w:tc>
          <w:tcPr>
            <w:tcW w:w="6244" w:type="dxa"/>
          </w:tcPr>
          <w:p w14:paraId="349FBA97" w14:textId="77777777" w:rsidR="006514F9" w:rsidRPr="004424B1" w:rsidRDefault="006514F9" w:rsidP="006514F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Undefined value for enumeration field.</w:t>
            </w:r>
          </w:p>
        </w:tc>
      </w:tr>
      <w:tr w:rsidR="006514F9" w:rsidRPr="004424B1" w14:paraId="00B2EC34"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3D6C2B26" w14:textId="77777777" w:rsidR="006514F9" w:rsidRPr="004424B1" w:rsidRDefault="005B72C7" w:rsidP="006514F9">
            <w:pPr>
              <w:pStyle w:val="TableCell"/>
              <w:rPr>
                <w:rFonts w:cs="Arial"/>
              </w:rPr>
            </w:pPr>
            <w:r w:rsidRPr="004424B1">
              <w:rPr>
                <w:rFonts w:cs="Arial"/>
              </w:rPr>
              <w:t>OUT_OF_RANGE</w:t>
            </w:r>
          </w:p>
        </w:tc>
        <w:tc>
          <w:tcPr>
            <w:tcW w:w="1134" w:type="dxa"/>
          </w:tcPr>
          <w:p w14:paraId="79C028D8" w14:textId="77777777" w:rsidR="006514F9" w:rsidRPr="004424B1" w:rsidRDefault="006514F9">
            <w:pPr>
              <w:pStyle w:val="TableCell"/>
              <w:jc w:val="center"/>
              <w:cnfStyle w:val="000000000000" w:firstRow="0" w:lastRow="0" w:firstColumn="0" w:lastColumn="0" w:oddVBand="0" w:evenVBand="0" w:oddHBand="0" w:evenHBand="0" w:firstRowFirstColumn="0" w:firstRowLastColumn="0" w:lastRowFirstColumn="0" w:lastRowLastColumn="0"/>
              <w:rPr>
                <w:rFonts w:cs="Arial"/>
              </w:rPr>
              <w:pPrChange w:id="36374" w:author="Peter Van Der Plas" w:date="2024-12-30T14:43:00Z" w16du:dateUtc="2024-12-30T13:43:00Z">
                <w:pPr>
                  <w:pStyle w:val="TableCell"/>
                  <w:cnfStyle w:val="000000000000" w:firstRow="0" w:lastRow="0" w:firstColumn="0" w:lastColumn="0" w:oddVBand="0" w:evenVBand="0" w:oddHBand="0" w:evenHBand="0" w:firstRowFirstColumn="0" w:firstRowLastColumn="0" w:lastRowFirstColumn="0" w:lastRowLastColumn="0"/>
                </w:pPr>
              </w:pPrChange>
            </w:pPr>
            <w:r w:rsidRPr="004424B1">
              <w:rPr>
                <w:rFonts w:cs="Arial"/>
              </w:rPr>
              <w:t>2</w:t>
            </w:r>
          </w:p>
        </w:tc>
        <w:tc>
          <w:tcPr>
            <w:tcW w:w="6244" w:type="dxa"/>
          </w:tcPr>
          <w:p w14:paraId="5BEBD0B7" w14:textId="77777777" w:rsidR="006514F9" w:rsidRPr="004424B1" w:rsidRDefault="00FD447D" w:rsidP="00FD447D">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A numeric v</w:t>
            </w:r>
            <w:r w:rsidR="005B72C7" w:rsidRPr="004424B1">
              <w:rPr>
                <w:rFonts w:cs="Arial"/>
              </w:rPr>
              <w:t xml:space="preserve">alue is outside </w:t>
            </w:r>
            <w:r w:rsidRPr="004424B1">
              <w:rPr>
                <w:rFonts w:cs="Arial"/>
              </w:rPr>
              <w:t xml:space="preserve">the </w:t>
            </w:r>
            <w:r w:rsidR="005B72C7" w:rsidRPr="004424B1">
              <w:rPr>
                <w:rFonts w:cs="Arial"/>
              </w:rPr>
              <w:t>supported range.</w:t>
            </w:r>
          </w:p>
        </w:tc>
      </w:tr>
      <w:tr w:rsidR="005B72C7" w:rsidRPr="004424B1" w14:paraId="5B037958"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6B1C33B2" w14:textId="77777777" w:rsidR="005B72C7" w:rsidRPr="004424B1" w:rsidRDefault="005B72C7" w:rsidP="006514F9">
            <w:pPr>
              <w:pStyle w:val="TableCell"/>
              <w:rPr>
                <w:rFonts w:cs="Arial"/>
              </w:rPr>
            </w:pPr>
            <w:r w:rsidRPr="004424B1">
              <w:rPr>
                <w:rFonts w:cs="Arial"/>
              </w:rPr>
              <w:t>UNRECOGNIZED</w:t>
            </w:r>
          </w:p>
        </w:tc>
        <w:tc>
          <w:tcPr>
            <w:tcW w:w="1134" w:type="dxa"/>
          </w:tcPr>
          <w:p w14:paraId="33F82555" w14:textId="77777777" w:rsidR="005B72C7" w:rsidRPr="004424B1" w:rsidRDefault="005B72C7">
            <w:pPr>
              <w:pStyle w:val="TableCell"/>
              <w:jc w:val="center"/>
              <w:cnfStyle w:val="000000000000" w:firstRow="0" w:lastRow="0" w:firstColumn="0" w:lastColumn="0" w:oddVBand="0" w:evenVBand="0" w:oddHBand="0" w:evenHBand="0" w:firstRowFirstColumn="0" w:firstRowLastColumn="0" w:lastRowFirstColumn="0" w:lastRowLastColumn="0"/>
              <w:rPr>
                <w:rFonts w:cs="Arial"/>
              </w:rPr>
              <w:pPrChange w:id="36375" w:author="Peter Van Der Plas" w:date="2024-12-30T14:43:00Z" w16du:dateUtc="2024-12-30T13:43:00Z">
                <w:pPr>
                  <w:pStyle w:val="TableCell"/>
                  <w:cnfStyle w:val="000000000000" w:firstRow="0" w:lastRow="0" w:firstColumn="0" w:lastColumn="0" w:oddVBand="0" w:evenVBand="0" w:oddHBand="0" w:evenHBand="0" w:firstRowFirstColumn="0" w:firstRowLastColumn="0" w:lastRowFirstColumn="0" w:lastRowLastColumn="0"/>
                </w:pPr>
              </w:pPrChange>
            </w:pPr>
            <w:r w:rsidRPr="004424B1">
              <w:rPr>
                <w:rFonts w:cs="Arial"/>
              </w:rPr>
              <w:t>3</w:t>
            </w:r>
          </w:p>
        </w:tc>
        <w:tc>
          <w:tcPr>
            <w:tcW w:w="6244" w:type="dxa"/>
          </w:tcPr>
          <w:p w14:paraId="51BD0206" w14:textId="77777777" w:rsidR="005B72C7" w:rsidRPr="004424B1" w:rsidRDefault="005B72C7" w:rsidP="006514F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 xml:space="preserve">Value of type </w:t>
            </w:r>
            <w:proofErr w:type="gramStart"/>
            <w:r w:rsidRPr="004424B1">
              <w:rPr>
                <w:rFonts w:cs="Arial"/>
              </w:rPr>
              <w:t>MAL::</w:t>
            </w:r>
            <w:proofErr w:type="gramEnd"/>
            <w:r w:rsidRPr="004424B1">
              <w:rPr>
                <w:rFonts w:cs="Arial"/>
              </w:rPr>
              <w:t>Identifier or MAL::String (referencing a named item) does not correspond to a known item.</w:t>
            </w:r>
          </w:p>
        </w:tc>
      </w:tr>
      <w:tr w:rsidR="005B72C7" w:rsidRPr="004424B1" w14:paraId="53BB5D75"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2F5304A7" w14:textId="77777777" w:rsidR="005B72C7" w:rsidRPr="004424B1" w:rsidRDefault="005B72C7" w:rsidP="006514F9">
            <w:pPr>
              <w:pStyle w:val="TableCell"/>
              <w:rPr>
                <w:rFonts w:cs="Arial"/>
              </w:rPr>
            </w:pPr>
            <w:r w:rsidRPr="004424B1">
              <w:rPr>
                <w:rFonts w:cs="Arial"/>
              </w:rPr>
              <w:t>BAD_TIME</w:t>
            </w:r>
          </w:p>
        </w:tc>
        <w:tc>
          <w:tcPr>
            <w:tcW w:w="1134" w:type="dxa"/>
          </w:tcPr>
          <w:p w14:paraId="1EE652C9" w14:textId="77777777" w:rsidR="005B72C7" w:rsidRPr="004424B1" w:rsidRDefault="005B72C7">
            <w:pPr>
              <w:pStyle w:val="TableCell"/>
              <w:jc w:val="center"/>
              <w:cnfStyle w:val="000000000000" w:firstRow="0" w:lastRow="0" w:firstColumn="0" w:lastColumn="0" w:oddVBand="0" w:evenVBand="0" w:oddHBand="0" w:evenHBand="0" w:firstRowFirstColumn="0" w:firstRowLastColumn="0" w:lastRowFirstColumn="0" w:lastRowLastColumn="0"/>
              <w:rPr>
                <w:rFonts w:cs="Arial"/>
              </w:rPr>
              <w:pPrChange w:id="36376" w:author="Peter Van Der Plas" w:date="2024-12-30T14:43:00Z" w16du:dateUtc="2024-12-30T13:43:00Z">
                <w:pPr>
                  <w:pStyle w:val="TableCell"/>
                  <w:cnfStyle w:val="000000000000" w:firstRow="0" w:lastRow="0" w:firstColumn="0" w:lastColumn="0" w:oddVBand="0" w:evenVBand="0" w:oddHBand="0" w:evenHBand="0" w:firstRowFirstColumn="0" w:firstRowLastColumn="0" w:lastRowFirstColumn="0" w:lastRowLastColumn="0"/>
                </w:pPr>
              </w:pPrChange>
            </w:pPr>
            <w:r w:rsidRPr="004424B1">
              <w:rPr>
                <w:rFonts w:cs="Arial"/>
              </w:rPr>
              <w:t>4</w:t>
            </w:r>
          </w:p>
        </w:tc>
        <w:tc>
          <w:tcPr>
            <w:tcW w:w="6244" w:type="dxa"/>
          </w:tcPr>
          <w:p w14:paraId="0502B3E0" w14:textId="77777777" w:rsidR="005B72C7" w:rsidRPr="004424B1" w:rsidRDefault="005B72C7" w:rsidP="006514F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 xml:space="preserve">A date-time value is outside the </w:t>
            </w:r>
            <w:r w:rsidR="00FD447D" w:rsidRPr="004424B1">
              <w:rPr>
                <w:rFonts w:cs="Arial"/>
              </w:rPr>
              <w:t>supported time period.</w:t>
            </w:r>
          </w:p>
        </w:tc>
      </w:tr>
      <w:tr w:rsidR="00FD447D" w:rsidRPr="004424B1" w14:paraId="45A7A577"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55FD3D79" w14:textId="77777777" w:rsidR="00FD447D" w:rsidRPr="004424B1" w:rsidRDefault="00FD447D" w:rsidP="006514F9">
            <w:pPr>
              <w:pStyle w:val="TableCell"/>
              <w:rPr>
                <w:rFonts w:cs="Arial"/>
              </w:rPr>
            </w:pPr>
            <w:r w:rsidRPr="004424B1">
              <w:rPr>
                <w:rFonts w:cs="Arial"/>
              </w:rPr>
              <w:t>BAD_POSITION</w:t>
            </w:r>
          </w:p>
        </w:tc>
        <w:tc>
          <w:tcPr>
            <w:tcW w:w="1134" w:type="dxa"/>
          </w:tcPr>
          <w:p w14:paraId="6F2C4157" w14:textId="77777777" w:rsidR="00FD447D" w:rsidRPr="004424B1" w:rsidRDefault="00FD447D">
            <w:pPr>
              <w:pStyle w:val="TableCell"/>
              <w:jc w:val="center"/>
              <w:cnfStyle w:val="000000000000" w:firstRow="0" w:lastRow="0" w:firstColumn="0" w:lastColumn="0" w:oddVBand="0" w:evenVBand="0" w:oddHBand="0" w:evenHBand="0" w:firstRowFirstColumn="0" w:firstRowLastColumn="0" w:lastRowFirstColumn="0" w:lastRowLastColumn="0"/>
              <w:rPr>
                <w:rFonts w:cs="Arial"/>
              </w:rPr>
              <w:pPrChange w:id="36377" w:author="Peter Van Der Plas" w:date="2024-12-30T14:43:00Z" w16du:dateUtc="2024-12-30T13:43:00Z">
                <w:pPr>
                  <w:pStyle w:val="TableCell"/>
                  <w:cnfStyle w:val="000000000000" w:firstRow="0" w:lastRow="0" w:firstColumn="0" w:lastColumn="0" w:oddVBand="0" w:evenVBand="0" w:oddHBand="0" w:evenHBand="0" w:firstRowFirstColumn="0" w:firstRowLastColumn="0" w:lastRowFirstColumn="0" w:lastRowLastColumn="0"/>
                </w:pPr>
              </w:pPrChange>
            </w:pPr>
            <w:r w:rsidRPr="004424B1">
              <w:rPr>
                <w:rFonts w:cs="Arial"/>
              </w:rPr>
              <w:t>5</w:t>
            </w:r>
          </w:p>
        </w:tc>
        <w:tc>
          <w:tcPr>
            <w:tcW w:w="6244" w:type="dxa"/>
          </w:tcPr>
          <w:p w14:paraId="0FD3A683" w14:textId="77777777" w:rsidR="00FD447D" w:rsidRPr="004424B1" w:rsidRDefault="00FD447D" w:rsidP="006514F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A position value is outside the supported position range.</w:t>
            </w:r>
          </w:p>
        </w:tc>
      </w:tr>
      <w:tr w:rsidR="00FD447D" w:rsidRPr="004424B1" w14:paraId="47873262"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4B8390B5" w14:textId="77777777" w:rsidR="00FD447D" w:rsidRPr="004424B1" w:rsidRDefault="00FD447D" w:rsidP="006514F9">
            <w:pPr>
              <w:pStyle w:val="TableCell"/>
              <w:rPr>
                <w:rFonts w:cs="Arial"/>
              </w:rPr>
            </w:pPr>
            <w:r w:rsidRPr="004424B1">
              <w:rPr>
                <w:rFonts w:cs="Arial"/>
              </w:rPr>
              <w:t>BAD_DIRECTION</w:t>
            </w:r>
          </w:p>
        </w:tc>
        <w:tc>
          <w:tcPr>
            <w:tcW w:w="1134" w:type="dxa"/>
          </w:tcPr>
          <w:p w14:paraId="11535EBA" w14:textId="77777777" w:rsidR="00FD447D" w:rsidRPr="004424B1" w:rsidRDefault="00FD447D">
            <w:pPr>
              <w:pStyle w:val="TableCell"/>
              <w:jc w:val="center"/>
              <w:cnfStyle w:val="000000000000" w:firstRow="0" w:lastRow="0" w:firstColumn="0" w:lastColumn="0" w:oddVBand="0" w:evenVBand="0" w:oddHBand="0" w:evenHBand="0" w:firstRowFirstColumn="0" w:firstRowLastColumn="0" w:lastRowFirstColumn="0" w:lastRowLastColumn="0"/>
              <w:rPr>
                <w:rFonts w:cs="Arial"/>
              </w:rPr>
              <w:pPrChange w:id="36378" w:author="Peter Van Der Plas" w:date="2024-12-30T14:43:00Z" w16du:dateUtc="2024-12-30T13:43:00Z">
                <w:pPr>
                  <w:pStyle w:val="TableCell"/>
                  <w:cnfStyle w:val="000000000000" w:firstRow="0" w:lastRow="0" w:firstColumn="0" w:lastColumn="0" w:oddVBand="0" w:evenVBand="0" w:oddHBand="0" w:evenHBand="0" w:firstRowFirstColumn="0" w:firstRowLastColumn="0" w:lastRowFirstColumn="0" w:lastRowLastColumn="0"/>
                </w:pPr>
              </w:pPrChange>
            </w:pPr>
            <w:r w:rsidRPr="004424B1">
              <w:rPr>
                <w:rFonts w:cs="Arial"/>
              </w:rPr>
              <w:t>6</w:t>
            </w:r>
          </w:p>
        </w:tc>
        <w:tc>
          <w:tcPr>
            <w:tcW w:w="6244" w:type="dxa"/>
          </w:tcPr>
          <w:p w14:paraId="4665B96C" w14:textId="77777777" w:rsidR="00FD447D" w:rsidRPr="004424B1" w:rsidRDefault="00FD447D" w:rsidP="006514F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A direction value is outside the supported direction range.</w:t>
            </w:r>
          </w:p>
        </w:tc>
      </w:tr>
      <w:tr w:rsidR="00FD447D" w:rsidRPr="004424B1" w14:paraId="799463A5"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28A4C4C0" w14:textId="77777777" w:rsidR="00FD447D" w:rsidRPr="004424B1" w:rsidRDefault="00FD447D" w:rsidP="006514F9">
            <w:pPr>
              <w:pStyle w:val="TableCell"/>
              <w:rPr>
                <w:rFonts w:cs="Arial"/>
              </w:rPr>
            </w:pPr>
            <w:r w:rsidRPr="004424B1">
              <w:rPr>
                <w:rFonts w:cs="Arial"/>
              </w:rPr>
              <w:t>INCONSISTENT</w:t>
            </w:r>
          </w:p>
        </w:tc>
        <w:tc>
          <w:tcPr>
            <w:tcW w:w="1134" w:type="dxa"/>
          </w:tcPr>
          <w:p w14:paraId="541CC9D9" w14:textId="77777777" w:rsidR="00FD447D" w:rsidRPr="004424B1" w:rsidRDefault="00FD447D">
            <w:pPr>
              <w:pStyle w:val="TableCell"/>
              <w:jc w:val="center"/>
              <w:cnfStyle w:val="000000000000" w:firstRow="0" w:lastRow="0" w:firstColumn="0" w:lastColumn="0" w:oddVBand="0" w:evenVBand="0" w:oddHBand="0" w:evenHBand="0" w:firstRowFirstColumn="0" w:firstRowLastColumn="0" w:lastRowFirstColumn="0" w:lastRowLastColumn="0"/>
              <w:rPr>
                <w:rFonts w:cs="Arial"/>
              </w:rPr>
              <w:pPrChange w:id="36379" w:author="Peter Van Der Plas" w:date="2024-12-30T14:43:00Z" w16du:dateUtc="2024-12-30T13:43:00Z">
                <w:pPr>
                  <w:pStyle w:val="TableCell"/>
                  <w:cnfStyle w:val="000000000000" w:firstRow="0" w:lastRow="0" w:firstColumn="0" w:lastColumn="0" w:oddVBand="0" w:evenVBand="0" w:oddHBand="0" w:evenHBand="0" w:firstRowFirstColumn="0" w:firstRowLastColumn="0" w:lastRowFirstColumn="0" w:lastRowLastColumn="0"/>
                </w:pPr>
              </w:pPrChange>
            </w:pPr>
            <w:r w:rsidRPr="004424B1">
              <w:rPr>
                <w:rFonts w:cs="Arial"/>
              </w:rPr>
              <w:t>7</w:t>
            </w:r>
          </w:p>
        </w:tc>
        <w:tc>
          <w:tcPr>
            <w:tcW w:w="6244" w:type="dxa"/>
          </w:tcPr>
          <w:p w14:paraId="6F786A56" w14:textId="77777777" w:rsidR="00FD447D" w:rsidRPr="004424B1" w:rsidRDefault="00FD447D" w:rsidP="00FD447D">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A value is inconsistent with that of another field within the message.  This indicates violation of a constraint rule.</w:t>
            </w:r>
          </w:p>
        </w:tc>
      </w:tr>
    </w:tbl>
    <w:p w14:paraId="6DB44FF3" w14:textId="77777777" w:rsidR="00F11539" w:rsidRPr="004424B1" w:rsidDel="005552D3" w:rsidRDefault="00F11539" w:rsidP="00F11539">
      <w:pPr>
        <w:rPr>
          <w:del w:id="36380" w:author="Peter Van Der Plas" w:date="2024-12-30T14:42:00Z" w16du:dateUtc="2024-12-30T13:42:00Z"/>
          <w:lang w:val="en-GB"/>
        </w:rPr>
      </w:pPr>
    </w:p>
    <w:p w14:paraId="396C0BB9" w14:textId="77777777" w:rsidR="00D64BAC" w:rsidRPr="004424B1" w:rsidRDefault="00D64BAC" w:rsidP="00B36C64">
      <w:pPr>
        <w:rPr>
          <w:lang w:val="en-GB"/>
        </w:rPr>
        <w:sectPr w:rsidR="00D64BAC" w:rsidRPr="004424B1" w:rsidSect="007F5055">
          <w:pgSz w:w="11907" w:h="16839" w:code="1"/>
          <w:pgMar w:top="1944" w:right="1296" w:bottom="1944" w:left="1296" w:header="1037" w:footer="1037" w:gutter="302"/>
          <w:pgNumType w:start="1" w:chapStyle="1"/>
          <w:cols w:space="720"/>
          <w:docGrid w:linePitch="326"/>
        </w:sectPr>
      </w:pPr>
    </w:p>
    <w:p w14:paraId="010A8829" w14:textId="77777777" w:rsidR="00702210" w:rsidRPr="004424B1" w:rsidRDefault="00702210" w:rsidP="0043015A">
      <w:pPr>
        <w:pStyle w:val="Heading1"/>
        <w:rPr>
          <w:lang w:val="en-GB"/>
        </w:rPr>
      </w:pPr>
      <w:bookmarkStart w:id="36381" w:name="_Ref56507081"/>
      <w:bookmarkStart w:id="36382" w:name="_Toc140093897"/>
      <w:bookmarkStart w:id="36383" w:name="_Toc161745110"/>
      <w:bookmarkStart w:id="36384" w:name="_Hlk158221774"/>
      <w:bookmarkStart w:id="36385" w:name="_Hlk158116288"/>
      <w:bookmarkStart w:id="36386" w:name="_Toc186645486"/>
      <w:r w:rsidRPr="004424B1">
        <w:rPr>
          <w:lang w:val="en-GB"/>
        </w:rPr>
        <w:lastRenderedPageBreak/>
        <w:t>Service Specification XML</w:t>
      </w:r>
      <w:bookmarkEnd w:id="36381"/>
      <w:bookmarkEnd w:id="36382"/>
      <w:bookmarkEnd w:id="36383"/>
      <w:bookmarkEnd w:id="36386"/>
    </w:p>
    <w:p w14:paraId="5C9EC316" w14:textId="77777777" w:rsidR="000D16FD" w:rsidRPr="004424B1" w:rsidRDefault="000D16FD" w:rsidP="000D16FD">
      <w:pPr>
        <w:pStyle w:val="Heading2"/>
        <w:rPr>
          <w:lang w:val="en-GB"/>
        </w:rPr>
      </w:pPr>
      <w:bookmarkStart w:id="36387" w:name="_Toc145686950"/>
      <w:bookmarkStart w:id="36388" w:name="_Toc156918262"/>
      <w:bookmarkStart w:id="36389" w:name="_Toc161745111"/>
      <w:bookmarkStart w:id="36390" w:name="_Toc186645487"/>
      <w:r w:rsidRPr="004424B1">
        <w:rPr>
          <w:lang w:val="en-GB"/>
        </w:rPr>
        <w:t>Overview</w:t>
      </w:r>
      <w:bookmarkEnd w:id="36387"/>
      <w:bookmarkEnd w:id="36388"/>
      <w:bookmarkEnd w:id="36389"/>
      <w:bookmarkEnd w:id="36390"/>
    </w:p>
    <w:p w14:paraId="51AF1389" w14:textId="0E264C9B" w:rsidR="000D16FD" w:rsidRPr="004424B1" w:rsidRDefault="000D16FD" w:rsidP="000D16FD">
      <w:pPr>
        <w:rPr>
          <w:spacing w:val="-2"/>
          <w:lang w:val="en-GB"/>
        </w:rPr>
      </w:pPr>
      <w:r w:rsidRPr="004424B1">
        <w:rPr>
          <w:spacing w:val="-2"/>
          <w:lang w:val="en-GB"/>
        </w:rPr>
        <w:t xml:space="preserve">The MO MAL specification </w:t>
      </w:r>
      <w:r w:rsidR="00AA1A2B" w:rsidRPr="004424B1">
        <w:rPr>
          <w:spacing w:val="-2"/>
          <w:lang w:val="en-GB"/>
        </w:rPr>
        <w:t>(</w:t>
      </w:r>
      <w:r w:rsidR="00AA1A2B" w:rsidRPr="004424B1">
        <w:rPr>
          <w:lang w:val="en-GB"/>
        </w:rPr>
        <w:t xml:space="preserve">reference </w:t>
      </w:r>
      <w:r w:rsidR="00AA1A2B" w:rsidRPr="004424B1">
        <w:rPr>
          <w:lang w:val="en-GB"/>
        </w:rPr>
        <w:fldChar w:fldCharType="begin"/>
      </w:r>
      <w:r w:rsidR="00D87DDF" w:rsidRPr="004424B1">
        <w:rPr>
          <w:lang w:val="en-GB"/>
        </w:rPr>
        <w:instrText>REF R_521x0b3MoMal \h</w:instrText>
      </w:r>
      <w:r w:rsidR="00AA1A2B" w:rsidRPr="004424B1">
        <w:rPr>
          <w:lang w:val="en-GB"/>
        </w:rPr>
      </w:r>
      <w:r w:rsidR="00AA1A2B" w:rsidRPr="004424B1">
        <w:rPr>
          <w:lang w:val="en-GB"/>
        </w:rPr>
        <w:fldChar w:fldCharType="separate"/>
      </w:r>
      <w:ins w:id="36391" w:author="Peter Van Der Plas" w:date="2025-01-01T17:31:00Z" w16du:dateUtc="2025-01-01T16:31:00Z">
        <w:r w:rsidR="006D1623" w:rsidRPr="004424B1">
          <w:rPr>
            <w:lang w:val="en-GB"/>
          </w:rPr>
          <w:t>[</w:t>
        </w:r>
        <w:r w:rsidR="006D1623">
          <w:rPr>
            <w:noProof/>
            <w:lang w:val="en-GB"/>
          </w:rPr>
          <w:t>2</w:t>
        </w:r>
        <w:r w:rsidR="006D1623" w:rsidRPr="004424B1">
          <w:rPr>
            <w:lang w:val="en-GB"/>
          </w:rPr>
          <w:t>]</w:t>
        </w:r>
      </w:ins>
      <w:ins w:id="36392" w:author="Quinten Van Woerkom" w:date="2024-12-18T11:43:00Z" w16du:dateUtc="2024-12-18T10:43:00Z">
        <w:del w:id="36393" w:author="Peter Van Der Plas" w:date="2024-12-25T18:53:00Z" w16du:dateUtc="2024-12-25T17:53:00Z">
          <w:r w:rsidR="0013642A" w:rsidRPr="004424B1" w:rsidDel="00547CCE">
            <w:rPr>
              <w:lang w:val="en-GB"/>
            </w:rPr>
            <w:delText>[</w:delText>
          </w:r>
          <w:r w:rsidR="0013642A" w:rsidDel="00547CCE">
            <w:rPr>
              <w:noProof/>
              <w:lang w:val="en-GB"/>
            </w:rPr>
            <w:delText>2</w:delText>
          </w:r>
          <w:r w:rsidR="0013642A" w:rsidRPr="004424B1" w:rsidDel="00547CCE">
            <w:rPr>
              <w:lang w:val="en-GB"/>
            </w:rPr>
            <w:delText>]</w:delText>
          </w:r>
        </w:del>
      </w:ins>
      <w:del w:id="36394" w:author="Peter Van Der Plas" w:date="2024-12-25T18:53:00Z" w16du:dateUtc="2024-12-25T17:53:00Z">
        <w:r w:rsidR="00BF1AC4" w:rsidRPr="004424B1" w:rsidDel="00547CCE">
          <w:rPr>
            <w:lang w:val="en-GB"/>
          </w:rPr>
          <w:delText>[</w:delText>
        </w:r>
        <w:r w:rsidR="00BF1AC4" w:rsidDel="00547CCE">
          <w:rPr>
            <w:noProof/>
            <w:lang w:val="en-GB"/>
          </w:rPr>
          <w:delText>2</w:delText>
        </w:r>
        <w:r w:rsidR="00BF1AC4" w:rsidRPr="004424B1" w:rsidDel="00547CCE">
          <w:rPr>
            <w:lang w:val="en-GB"/>
          </w:rPr>
          <w:delText>]</w:delText>
        </w:r>
      </w:del>
      <w:r w:rsidR="00AA1A2B" w:rsidRPr="004424B1">
        <w:rPr>
          <w:lang w:val="en-GB"/>
        </w:rPr>
        <w:fldChar w:fldCharType="end"/>
      </w:r>
      <w:r w:rsidR="00AA1A2B" w:rsidRPr="004424B1">
        <w:rPr>
          <w:lang w:val="en-GB"/>
        </w:rPr>
        <w:t xml:space="preserve">) </w:t>
      </w:r>
      <w:r w:rsidRPr="004424B1">
        <w:rPr>
          <w:spacing w:val="-2"/>
          <w:lang w:val="en-GB"/>
        </w:rPr>
        <w:t>defines a normative XML Schema Definition (XSD) for validating MO service specifications and the MAL XML specification. The use of XML for service specification provides a machine-readable format rather than the text-based document format (reference</w:t>
      </w:r>
      <w:r w:rsidR="002460BE" w:rsidRPr="004424B1">
        <w:rPr>
          <w:spacing w:val="-2"/>
          <w:lang w:val="en-GB"/>
        </w:rPr>
        <w:t xml:space="preserve"> </w:t>
      </w:r>
      <w:r w:rsidR="002460BE" w:rsidRPr="004424B1">
        <w:rPr>
          <w:spacing w:val="-2"/>
          <w:lang w:val="en-GB"/>
        </w:rPr>
        <w:fldChar w:fldCharType="begin"/>
      </w:r>
      <w:r w:rsidR="001074AE" w:rsidRPr="004424B1">
        <w:rPr>
          <w:spacing w:val="-2"/>
          <w:lang w:val="en-GB"/>
        </w:rPr>
        <w:instrText>REF R_RFC7303ThompsonXmlMediaTypes \h</w:instrText>
      </w:r>
      <w:r w:rsidR="002460BE" w:rsidRPr="004424B1">
        <w:rPr>
          <w:spacing w:val="-2"/>
          <w:lang w:val="en-GB"/>
        </w:rPr>
      </w:r>
      <w:r w:rsidR="002460BE" w:rsidRPr="004424B1">
        <w:rPr>
          <w:spacing w:val="-2"/>
          <w:lang w:val="en-GB"/>
        </w:rPr>
        <w:fldChar w:fldCharType="separate"/>
      </w:r>
      <w:ins w:id="36395" w:author="Peter Van Der Plas" w:date="2025-01-01T17:31:00Z" w16du:dateUtc="2025-01-01T16:31:00Z">
        <w:r w:rsidR="006D1623" w:rsidRPr="004424B1">
          <w:rPr>
            <w:lang w:val="en-GB"/>
          </w:rPr>
          <w:t>[</w:t>
        </w:r>
        <w:r w:rsidR="006D1623">
          <w:rPr>
            <w:noProof/>
            <w:lang w:val="en-GB"/>
          </w:rPr>
          <w:t>5</w:t>
        </w:r>
        <w:r w:rsidR="006D1623" w:rsidRPr="004424B1">
          <w:rPr>
            <w:lang w:val="en-GB"/>
          </w:rPr>
          <w:t>]</w:t>
        </w:r>
      </w:ins>
      <w:ins w:id="36396" w:author="Quinten Van Woerkom" w:date="2024-12-18T11:43:00Z" w16du:dateUtc="2024-12-18T10:43:00Z">
        <w:del w:id="36397" w:author="Peter Van Der Plas" w:date="2024-12-25T18:53:00Z" w16du:dateUtc="2024-12-25T17:53:00Z">
          <w:r w:rsidR="0013642A" w:rsidRPr="004424B1" w:rsidDel="00547CCE">
            <w:rPr>
              <w:lang w:val="en-GB"/>
            </w:rPr>
            <w:delText>[</w:delText>
          </w:r>
          <w:r w:rsidR="0013642A" w:rsidDel="00547CCE">
            <w:rPr>
              <w:noProof/>
              <w:lang w:val="en-GB"/>
            </w:rPr>
            <w:delText>5</w:delText>
          </w:r>
          <w:r w:rsidR="0013642A" w:rsidRPr="004424B1" w:rsidDel="00547CCE">
            <w:rPr>
              <w:lang w:val="en-GB"/>
            </w:rPr>
            <w:delText>]</w:delText>
          </w:r>
        </w:del>
      </w:ins>
      <w:del w:id="36398" w:author="Peter Van Der Plas" w:date="2024-12-25T18:53:00Z" w16du:dateUtc="2024-12-25T17:53:00Z">
        <w:r w:rsidR="00BF1AC4" w:rsidRPr="004424B1" w:rsidDel="00547CCE">
          <w:rPr>
            <w:lang w:val="en-GB"/>
          </w:rPr>
          <w:delText>[</w:delText>
        </w:r>
        <w:r w:rsidR="00BF1AC4" w:rsidDel="00547CCE">
          <w:rPr>
            <w:noProof/>
            <w:lang w:val="en-GB"/>
          </w:rPr>
          <w:delText>5</w:delText>
        </w:r>
        <w:r w:rsidR="00BF1AC4" w:rsidRPr="004424B1" w:rsidDel="00547CCE">
          <w:rPr>
            <w:lang w:val="en-GB"/>
          </w:rPr>
          <w:delText>]</w:delText>
        </w:r>
      </w:del>
      <w:r w:rsidR="002460BE" w:rsidRPr="004424B1">
        <w:rPr>
          <w:spacing w:val="-2"/>
          <w:lang w:val="en-GB"/>
        </w:rPr>
        <w:fldChar w:fldCharType="end"/>
      </w:r>
      <w:r w:rsidRPr="004424B1">
        <w:rPr>
          <w:spacing w:val="-2"/>
          <w:lang w:val="en-GB"/>
        </w:rPr>
        <w:t>).</w:t>
      </w:r>
    </w:p>
    <w:p w14:paraId="448D41DD" w14:textId="2A8E701B" w:rsidR="000D16FD" w:rsidRPr="004424B1" w:rsidRDefault="000D16FD" w:rsidP="000D16FD">
      <w:pPr>
        <w:rPr>
          <w:spacing w:val="-2"/>
          <w:lang w:val="en-GB"/>
        </w:rPr>
      </w:pPr>
      <w:r w:rsidRPr="004424B1">
        <w:rPr>
          <w:spacing w:val="-2"/>
          <w:lang w:val="en-GB"/>
        </w:rPr>
        <w:t>The MPS service specification defined in this document is also represented as an XML specification that follows the MAL defined schema.</w:t>
      </w:r>
    </w:p>
    <w:p w14:paraId="7A24A5FB" w14:textId="3DAFF1E4" w:rsidR="000D16FD" w:rsidRPr="004424B1" w:rsidRDefault="000D16FD" w:rsidP="000D16FD">
      <w:pPr>
        <w:pStyle w:val="Paragraph3"/>
        <w:numPr>
          <w:ilvl w:val="0"/>
          <w:numId w:val="0"/>
        </w:numPr>
        <w:rPr>
          <w:lang w:val="en-GB"/>
        </w:rPr>
      </w:pPr>
      <w:r w:rsidRPr="004424B1">
        <w:rPr>
          <w:lang w:val="en-GB"/>
        </w:rPr>
        <w:t xml:space="preserve">The published XML Schema Definition (XSD) and the service specifications are held in an online SANA registry (reference </w:t>
      </w:r>
      <w:r w:rsidR="002460BE" w:rsidRPr="004424B1">
        <w:rPr>
          <w:lang w:val="en-GB"/>
        </w:rPr>
        <w:fldChar w:fldCharType="begin"/>
      </w:r>
      <w:r w:rsidR="001074AE" w:rsidRPr="004424B1">
        <w:rPr>
          <w:lang w:val="en-GB"/>
        </w:rPr>
        <w:instrText>REF R_313x0y3SanaRoleResponsibilitiesPolicie \h</w:instrText>
      </w:r>
      <w:ins w:id="36399" w:author="Peter Van Der Plas" w:date="2025-01-01T17:31:00Z" w16du:dateUtc="2025-01-01T16:31:00Z">
        <w:r w:rsidR="006D1623" w:rsidRPr="004424B1">
          <w:rPr>
            <w:lang w:val="en-GB"/>
          </w:rPr>
        </w:r>
      </w:ins>
      <w:r w:rsidR="002460BE" w:rsidRPr="004424B1">
        <w:rPr>
          <w:lang w:val="en-GB"/>
        </w:rPr>
        <w:fldChar w:fldCharType="separate"/>
      </w:r>
      <w:ins w:id="36400" w:author="Peter Van Der Plas" w:date="2025-01-01T17:31:00Z" w16du:dateUtc="2025-01-01T16:31:00Z">
        <w:r w:rsidR="006D1623" w:rsidRPr="004424B1">
          <w:rPr>
            <w:lang w:val="en-GB"/>
          </w:rPr>
          <w:t>[</w:t>
        </w:r>
        <w:r w:rsidR="006D1623">
          <w:rPr>
            <w:noProof/>
            <w:lang w:val="en-GB"/>
          </w:rPr>
          <w:t>6</w:t>
        </w:r>
        <w:r w:rsidR="006D1623" w:rsidRPr="004424B1">
          <w:rPr>
            <w:lang w:val="en-GB"/>
          </w:rPr>
          <w:t>]</w:t>
        </w:r>
      </w:ins>
      <w:ins w:id="36401" w:author="Quinten Van Woerkom" w:date="2024-12-18T11:43:00Z" w16du:dateUtc="2024-12-18T10:43:00Z">
        <w:del w:id="36402" w:author="Peter Van Der Plas" w:date="2024-12-25T18:53:00Z" w16du:dateUtc="2024-12-25T17:53:00Z">
          <w:r w:rsidR="0013642A" w:rsidRPr="004424B1" w:rsidDel="00547CCE">
            <w:rPr>
              <w:lang w:val="en-GB"/>
            </w:rPr>
            <w:delText>[</w:delText>
          </w:r>
          <w:r w:rsidR="0013642A" w:rsidDel="00547CCE">
            <w:rPr>
              <w:noProof/>
              <w:lang w:val="en-GB"/>
            </w:rPr>
            <w:delText>6</w:delText>
          </w:r>
          <w:r w:rsidR="0013642A" w:rsidRPr="004424B1" w:rsidDel="00547CCE">
            <w:rPr>
              <w:lang w:val="en-GB"/>
            </w:rPr>
            <w:delText>]</w:delText>
          </w:r>
        </w:del>
      </w:ins>
      <w:del w:id="36403" w:author="Peter Van Der Plas" w:date="2024-12-25T18:53:00Z" w16du:dateUtc="2024-12-25T17:53:00Z">
        <w:r w:rsidR="00BF1AC4" w:rsidRPr="004424B1" w:rsidDel="00547CCE">
          <w:rPr>
            <w:lang w:val="en-GB"/>
          </w:rPr>
          <w:delText>[</w:delText>
        </w:r>
        <w:r w:rsidR="00BF1AC4" w:rsidDel="00547CCE">
          <w:rPr>
            <w:noProof/>
            <w:lang w:val="en-GB"/>
          </w:rPr>
          <w:delText>6</w:delText>
        </w:r>
        <w:r w:rsidR="00BF1AC4" w:rsidRPr="004424B1" w:rsidDel="00547CCE">
          <w:rPr>
            <w:lang w:val="en-GB"/>
          </w:rPr>
          <w:delText>]</w:delText>
        </w:r>
      </w:del>
      <w:r w:rsidR="002460BE" w:rsidRPr="004424B1">
        <w:rPr>
          <w:lang w:val="en-GB"/>
        </w:rPr>
        <w:fldChar w:fldCharType="end"/>
      </w:r>
      <w:r w:rsidRPr="004424B1">
        <w:rPr>
          <w:lang w:val="en-GB"/>
        </w:rPr>
        <w:t>) located at:</w:t>
      </w:r>
    </w:p>
    <w:p w14:paraId="6B008132" w14:textId="21DD32A9" w:rsidR="000D16FD" w:rsidRDefault="000E7135" w:rsidP="000D16FD">
      <w:pPr>
        <w:spacing w:after="240"/>
        <w:jc w:val="center"/>
        <w:rPr>
          <w:ins w:id="36404" w:author="Quinten Van Woerkom" w:date="2024-12-02T13:48:00Z" w16du:dateUtc="2024-12-02T12:48:00Z"/>
          <w:rStyle w:val="Hyperlink"/>
          <w:rFonts w:eastAsia="Batang"/>
          <w:lang w:val="en-GB"/>
        </w:rPr>
      </w:pPr>
      <w:hyperlink r:id="rId42" w:history="1">
        <w:r w:rsidRPr="004424B1">
          <w:rPr>
            <w:rStyle w:val="Hyperlink"/>
            <w:rFonts w:eastAsia="Batang"/>
            <w:lang w:val="en-GB"/>
          </w:rPr>
          <w:t>https://sanaregistry.org/r/moschemas/</w:t>
        </w:r>
      </w:hyperlink>
    </w:p>
    <w:p w14:paraId="58077087" w14:textId="03CECD56" w:rsidR="005A6695" w:rsidRPr="004424B1" w:rsidRDefault="005A6695">
      <w:pPr>
        <w:rPr>
          <w:lang w:val="en-GB"/>
        </w:rPr>
        <w:pPrChange w:id="36405" w:author="Quinten Van Woerkom" w:date="2024-12-02T13:48:00Z" w16du:dateUtc="2024-12-02T12:48:00Z">
          <w:pPr>
            <w:spacing w:after="240"/>
            <w:jc w:val="center"/>
          </w:pPr>
        </w:pPrChange>
      </w:pPr>
      <w:commentRangeStart w:id="36406"/>
      <w:ins w:id="36407" w:author="Quinten Van Woerkom" w:date="2024-12-02T13:48:00Z" w16du:dateUtc="2024-12-02T12:48:00Z">
        <w:r>
          <w:rPr>
            <w:lang w:val="en-GB"/>
          </w:rPr>
          <w:t xml:space="preserve">While these schemas </w:t>
        </w:r>
      </w:ins>
      <w:ins w:id="36408" w:author="Quinten Van Woerkom" w:date="2024-12-02T13:53:00Z" w16du:dateUtc="2024-12-02T12:53:00Z">
        <w:r>
          <w:rPr>
            <w:lang w:val="en-GB"/>
          </w:rPr>
          <w:t>encode</w:t>
        </w:r>
      </w:ins>
      <w:ins w:id="36409" w:author="Quinten Van Woerkom" w:date="2024-12-02T13:49:00Z" w16du:dateUtc="2024-12-02T12:49:00Z">
        <w:r>
          <w:rPr>
            <w:lang w:val="en-GB"/>
          </w:rPr>
          <w:t xml:space="preserve"> the </w:t>
        </w:r>
      </w:ins>
      <w:ins w:id="36410" w:author="Quinten Van Woerkom" w:date="2024-12-02T13:53:00Z" w16du:dateUtc="2024-12-02T12:53:00Z">
        <w:r>
          <w:rPr>
            <w:lang w:val="en-GB"/>
          </w:rPr>
          <w:t>specifications prescribed</w:t>
        </w:r>
      </w:ins>
      <w:ins w:id="36411" w:author="Quinten Van Woerkom" w:date="2024-12-02T13:50:00Z" w16du:dateUtc="2024-12-02T12:50:00Z">
        <w:r>
          <w:rPr>
            <w:lang w:val="en-GB"/>
          </w:rPr>
          <w:t xml:space="preserve"> </w:t>
        </w:r>
      </w:ins>
      <w:ins w:id="36412" w:author="Quinten Van Woerkom" w:date="2024-12-02T13:49:00Z" w16du:dateUtc="2024-12-02T12:49:00Z">
        <w:r>
          <w:rPr>
            <w:lang w:val="en-GB"/>
          </w:rPr>
          <w:t>by the standard</w:t>
        </w:r>
      </w:ins>
      <w:ins w:id="36413" w:author="Quinten Van Woerkom" w:date="2024-12-02T13:53:00Z" w16du:dateUtc="2024-12-02T12:53:00Z">
        <w:r>
          <w:rPr>
            <w:lang w:val="en-GB"/>
          </w:rPr>
          <w:t xml:space="preserve"> in XML</w:t>
        </w:r>
      </w:ins>
      <w:ins w:id="36414" w:author="Quinten Van Woerkom" w:date="2024-12-02T13:49:00Z" w16du:dateUtc="2024-12-02T12:49:00Z">
        <w:r>
          <w:rPr>
            <w:lang w:val="en-GB"/>
          </w:rPr>
          <w:t>,</w:t>
        </w:r>
      </w:ins>
      <w:ins w:id="36415" w:author="Quinten Van Woerkom" w:date="2024-12-02T13:54:00Z" w16du:dateUtc="2024-12-02T12:54:00Z">
        <w:r>
          <w:rPr>
            <w:lang w:val="en-GB"/>
          </w:rPr>
          <w:t xml:space="preserve"> that should not be confused as a prescription that any conforming implementation shall be encoded in XML.</w:t>
        </w:r>
      </w:ins>
      <w:ins w:id="36416" w:author="Quinten Van Woerkom" w:date="2024-12-02T13:51:00Z" w16du:dateUtc="2024-12-02T12:51:00Z">
        <w:r>
          <w:rPr>
            <w:lang w:val="en-GB"/>
          </w:rPr>
          <w:t xml:space="preserve"> </w:t>
        </w:r>
      </w:ins>
      <w:ins w:id="36417" w:author="Quinten Van Woerkom" w:date="2024-12-02T13:52:00Z" w16du:dateUtc="2024-12-02T12:52:00Z">
        <w:r>
          <w:rPr>
            <w:lang w:val="en-GB"/>
          </w:rPr>
          <w:t>Implementations in any language can conform to the MPS service specification</w:t>
        </w:r>
      </w:ins>
      <w:ins w:id="36418" w:author="Quinten Van Woerkom" w:date="2024-12-02T13:54:00Z" w16du:dateUtc="2024-12-02T12:54:00Z">
        <w:r>
          <w:rPr>
            <w:lang w:val="en-GB"/>
          </w:rPr>
          <w:t>, or to the MO service sp</w:t>
        </w:r>
      </w:ins>
      <w:ins w:id="36419" w:author="Quinten Van Woerkom" w:date="2024-12-02T13:55:00Z" w16du:dateUtc="2024-12-02T12:55:00Z">
        <w:r>
          <w:rPr>
            <w:lang w:val="en-GB"/>
          </w:rPr>
          <w:t>ecifications in general</w:t>
        </w:r>
      </w:ins>
      <w:ins w:id="36420" w:author="Quinten Van Woerkom" w:date="2024-12-02T13:52:00Z" w16du:dateUtc="2024-12-02T12:52:00Z">
        <w:r>
          <w:rPr>
            <w:lang w:val="en-GB"/>
          </w:rPr>
          <w:t>.</w:t>
        </w:r>
      </w:ins>
      <w:commentRangeEnd w:id="36406"/>
      <w:ins w:id="36421" w:author="Quinten Van Woerkom" w:date="2024-12-02T13:55:00Z" w16du:dateUtc="2024-12-02T12:55:00Z">
        <w:r w:rsidR="008D3378">
          <w:rPr>
            <w:rStyle w:val="CommentReference"/>
          </w:rPr>
          <w:commentReference w:id="36406"/>
        </w:r>
      </w:ins>
    </w:p>
    <w:p w14:paraId="0D69547A" w14:textId="77777777" w:rsidR="000D16FD" w:rsidRPr="004424B1" w:rsidRDefault="000D16FD" w:rsidP="00AA09CB">
      <w:pPr>
        <w:pStyle w:val="Heading2"/>
        <w:spacing w:before="480"/>
        <w:rPr>
          <w:lang w:val="en-GB"/>
        </w:rPr>
      </w:pPr>
      <w:bookmarkStart w:id="36422" w:name="_Toc145686951"/>
      <w:bookmarkStart w:id="36423" w:name="_Toc156918263"/>
      <w:bookmarkStart w:id="36424" w:name="_Toc161745112"/>
      <w:bookmarkStart w:id="36425" w:name="_Toc236731232"/>
      <w:bookmarkStart w:id="36426" w:name="_Toc241922493"/>
      <w:bookmarkStart w:id="36427" w:name="_Toc264646478"/>
      <w:bookmarkStart w:id="36428" w:name="_Toc186645488"/>
      <w:r w:rsidRPr="004424B1">
        <w:rPr>
          <w:lang w:val="en-GB"/>
        </w:rPr>
        <w:t>XML Schema Definition (XSD) for MO Services</w:t>
      </w:r>
      <w:bookmarkEnd w:id="36422"/>
      <w:bookmarkEnd w:id="36423"/>
      <w:bookmarkEnd w:id="36424"/>
      <w:bookmarkEnd w:id="36428"/>
    </w:p>
    <w:p w14:paraId="4847D33D" w14:textId="14A1905C" w:rsidR="007028E5" w:rsidRPr="004424B1" w:rsidRDefault="000D16FD" w:rsidP="00AA09CB">
      <w:pPr>
        <w:pStyle w:val="Paragraph3"/>
        <w:rPr>
          <w:lang w:val="en-GB"/>
        </w:rPr>
      </w:pPr>
      <w:r w:rsidRPr="004424B1">
        <w:rPr>
          <w:lang w:val="en-GB"/>
        </w:rPr>
        <w:t xml:space="preserve">The XML Schema Definition (XSD) that is used to validate the actual XML service specifications </w:t>
      </w:r>
      <w:r w:rsidR="00ED3178" w:rsidRPr="004424B1">
        <w:rPr>
          <w:lang w:val="en-GB"/>
        </w:rPr>
        <w:t xml:space="preserve">has a filename with the structure </w:t>
      </w:r>
      <w:commentRangeStart w:id="36429"/>
      <w:ins w:id="36430" w:author="Quinten Van Woerkom" w:date="2024-12-03T11:53:00Z" w16du:dateUtc="2024-12-03T10:53:00Z">
        <w:r w:rsidR="00C114A1">
          <w:rPr>
            <w:lang w:val="en-GB"/>
          </w:rPr>
          <w:t>‘</w:t>
        </w:r>
      </w:ins>
      <w:del w:id="36431" w:author="Quinten Van Woerkom" w:date="2024-12-03T11:53:00Z" w16du:dateUtc="2024-12-03T10:53:00Z">
        <w:r w:rsidR="00236F36" w:rsidRPr="004424B1" w:rsidDel="00C114A1">
          <w:rPr>
            <w:lang w:val="en-GB"/>
          </w:rPr>
          <w:delText>“</w:delText>
        </w:r>
      </w:del>
      <w:r w:rsidR="00ED3178" w:rsidRPr="004424B1">
        <w:rPr>
          <w:lang w:val="en-GB"/>
        </w:rPr>
        <w:t>ServiceSchema-vBBB.xsd</w:t>
      </w:r>
      <w:ins w:id="36432" w:author="Quinten Van Woerkom" w:date="2024-12-03T11:53:00Z" w16du:dateUtc="2024-12-03T10:53:00Z">
        <w:r w:rsidR="00C114A1">
          <w:rPr>
            <w:lang w:val="en-GB"/>
          </w:rPr>
          <w:t>’</w:t>
        </w:r>
      </w:ins>
      <w:commentRangeEnd w:id="36429"/>
      <w:ins w:id="36433" w:author="Quinten Van Woerkom" w:date="2024-12-03T11:54:00Z" w16du:dateUtc="2024-12-03T10:54:00Z">
        <w:r w:rsidR="00C114A1">
          <w:rPr>
            <w:rStyle w:val="CommentReference"/>
          </w:rPr>
          <w:commentReference w:id="36429"/>
        </w:r>
      </w:ins>
      <w:del w:id="36434" w:author="Quinten Van Woerkom" w:date="2024-12-03T11:53:00Z" w16du:dateUtc="2024-12-03T10:53:00Z">
        <w:r w:rsidR="00236F36" w:rsidRPr="004424B1" w:rsidDel="00C114A1">
          <w:rPr>
            <w:lang w:val="en-GB"/>
          </w:rPr>
          <w:delText>”</w:delText>
        </w:r>
      </w:del>
      <w:r w:rsidR="00ED3178" w:rsidRPr="004424B1">
        <w:rPr>
          <w:lang w:val="en-GB"/>
        </w:rPr>
        <w:t xml:space="preserve">, where ‘BBB’ is replaced with the issue number of the corresponding document.  </w:t>
      </w:r>
    </w:p>
    <w:p w14:paraId="6FC1D9DF" w14:textId="567D9D5A" w:rsidR="007028E5" w:rsidRPr="004424B1" w:rsidRDefault="007028E5" w:rsidP="00AA09CB">
      <w:pPr>
        <w:pStyle w:val="Paragraph3"/>
        <w:rPr>
          <w:lang w:val="en-GB"/>
        </w:rPr>
      </w:pPr>
      <w:r w:rsidRPr="004424B1">
        <w:rPr>
          <w:lang w:val="en-GB"/>
        </w:rPr>
        <w:t xml:space="preserve">The normative XML for an MO service specification has a filename with the structure </w:t>
      </w:r>
      <w:commentRangeStart w:id="36435"/>
      <w:del w:id="36436" w:author="Quinten Van Woerkom" w:date="2024-12-03T11:54:00Z" w16du:dateUtc="2024-12-03T10:54:00Z">
        <w:r w:rsidR="00236F36" w:rsidRPr="004424B1" w:rsidDel="00C114A1">
          <w:rPr>
            <w:lang w:val="en-GB"/>
          </w:rPr>
          <w:delText>“</w:delText>
        </w:r>
      </w:del>
      <w:ins w:id="36437" w:author="Quinten Van Woerkom" w:date="2024-12-03T11:54:00Z" w16du:dateUtc="2024-12-03T10:54:00Z">
        <w:r w:rsidR="00C114A1">
          <w:rPr>
            <w:lang w:val="en-GB"/>
          </w:rPr>
          <w:t>‘</w:t>
        </w:r>
      </w:ins>
      <w:proofErr w:type="spellStart"/>
      <w:r w:rsidRPr="004424B1">
        <w:rPr>
          <w:lang w:val="en-GB"/>
        </w:rPr>
        <w:t>areaAAA</w:t>
      </w:r>
      <w:proofErr w:type="spellEnd"/>
      <w:r w:rsidRPr="004424B1">
        <w:rPr>
          <w:lang w:val="en-GB"/>
        </w:rPr>
        <w:t>-</w:t>
      </w:r>
      <w:proofErr w:type="spellStart"/>
      <w:r w:rsidRPr="004424B1">
        <w:rPr>
          <w:lang w:val="en-GB"/>
        </w:rPr>
        <w:t>vBBB</w:t>
      </w:r>
      <w:proofErr w:type="spellEnd"/>
      <w:r w:rsidR="00236F36" w:rsidRPr="004424B1">
        <w:rPr>
          <w:lang w:val="en-GB"/>
        </w:rPr>
        <w:t>-AREA</w:t>
      </w:r>
      <w:ins w:id="36438" w:author="Quinten Van Woerkom" w:date="2024-12-03T11:54:00Z" w16du:dateUtc="2024-12-03T10:54:00Z">
        <w:r w:rsidR="00C114A1">
          <w:rPr>
            <w:lang w:val="en-GB"/>
          </w:rPr>
          <w:t>’</w:t>
        </w:r>
        <w:commentRangeEnd w:id="36435"/>
        <w:r w:rsidR="00C114A1">
          <w:rPr>
            <w:rStyle w:val="CommentReference"/>
          </w:rPr>
          <w:commentReference w:id="36435"/>
        </w:r>
      </w:ins>
      <w:del w:id="36439" w:author="Quinten Van Woerkom" w:date="2024-12-03T11:54:00Z" w16du:dateUtc="2024-12-03T10:54:00Z">
        <w:r w:rsidR="00236F36" w:rsidRPr="004424B1" w:rsidDel="00C114A1">
          <w:rPr>
            <w:lang w:val="en-GB"/>
          </w:rPr>
          <w:delText>”</w:delText>
        </w:r>
      </w:del>
      <w:r w:rsidRPr="004424B1">
        <w:rPr>
          <w:lang w:val="en-GB"/>
        </w:rPr>
        <w:t xml:space="preserve"> where ‘AAA’ is replaced with the area number</w:t>
      </w:r>
      <w:r w:rsidR="00236F36" w:rsidRPr="004424B1">
        <w:rPr>
          <w:lang w:val="en-GB"/>
        </w:rPr>
        <w:t>,</w:t>
      </w:r>
      <w:r w:rsidRPr="004424B1">
        <w:rPr>
          <w:lang w:val="en-GB"/>
        </w:rPr>
        <w:t xml:space="preserve"> ‘BBB’ is replaced with the area version which shall match the issue number of the corresponding document</w:t>
      </w:r>
      <w:r w:rsidR="00236F36" w:rsidRPr="004424B1">
        <w:rPr>
          <w:lang w:val="en-GB"/>
        </w:rPr>
        <w:t xml:space="preserve"> and ‘AREA’ is replaced by the area name</w:t>
      </w:r>
      <w:r w:rsidRPr="004424B1">
        <w:rPr>
          <w:lang w:val="en-GB"/>
        </w:rPr>
        <w:t>.</w:t>
      </w:r>
    </w:p>
    <w:p w14:paraId="1CDA82CC" w14:textId="271E163C" w:rsidR="000D16FD" w:rsidRPr="004424B1" w:rsidRDefault="00ED3178" w:rsidP="00AA09CB">
      <w:pPr>
        <w:pStyle w:val="Paragraph3"/>
        <w:rPr>
          <w:lang w:val="en-GB"/>
        </w:rPr>
      </w:pPr>
      <w:r w:rsidRPr="004424B1">
        <w:rPr>
          <w:lang w:val="en-GB"/>
        </w:rPr>
        <w:t>For this specification the following version of the XML Schema Definition (XSD) is applicable:</w:t>
      </w:r>
    </w:p>
    <w:p w14:paraId="05D8819D" w14:textId="30EC54BE" w:rsidR="000D16FD" w:rsidRPr="004424B1" w:rsidRDefault="0069678B" w:rsidP="000D16FD">
      <w:pPr>
        <w:jc w:val="center"/>
        <w:rPr>
          <w:lang w:val="en-GB"/>
        </w:rPr>
      </w:pPr>
      <w:r>
        <w:fldChar w:fldCharType="begin"/>
      </w:r>
      <w:ins w:id="36440" w:author="Peter Van Der Plas" w:date="2024-12-30T15:17:00Z" w16du:dateUtc="2024-12-30T14:17:00Z">
        <w:r w:rsidR="002B142D">
          <w:instrText>HYPERLINK "https://sanaregistry.org/files/moschemas/ServiceSchema-v003.xsd"</w:instrText>
        </w:r>
      </w:ins>
      <w:del w:id="36441" w:author="Peter Van Der Plas" w:date="2024-12-30T15:17:00Z" w16du:dateUtc="2024-12-30T14:17:00Z">
        <w:r w:rsidDel="002B142D">
          <w:delInstrText>HYPERLINK "https://sanaregistry.org/r/moschemas/ServiceSchema-v003.xsd"</w:delInstrText>
        </w:r>
      </w:del>
      <w:r>
        <w:fldChar w:fldCharType="separate"/>
      </w:r>
      <w:del w:id="36442" w:author="Peter Van Der Plas" w:date="2024-12-30T15:17:00Z" w16du:dateUtc="2024-12-30T14:17:00Z">
        <w:r w:rsidRPr="004424B1" w:rsidDel="002B142D">
          <w:rPr>
            <w:rStyle w:val="Hyperlink"/>
            <w:rFonts w:eastAsia="Batang"/>
            <w:lang w:val="en-GB"/>
          </w:rPr>
          <w:delText>https://sanaregistry.org/r/moschemas/ServiceSchema-v003.xsd</w:delText>
        </w:r>
      </w:del>
      <w:ins w:id="36443" w:author="Peter Van Der Plas" w:date="2024-12-30T15:17:00Z" w16du:dateUtc="2024-12-30T14:17:00Z">
        <w:r w:rsidR="002B142D">
          <w:rPr>
            <w:rStyle w:val="Hyperlink"/>
            <w:rFonts w:eastAsia="Batang"/>
            <w:lang w:val="en-GB"/>
          </w:rPr>
          <w:t>https://sanaregistry.org/files/moschemas/ServiceSchema-v003.xsd</w:t>
        </w:r>
      </w:ins>
      <w:r>
        <w:rPr>
          <w:rStyle w:val="Hyperlink"/>
          <w:rFonts w:eastAsia="Batang"/>
          <w:lang w:val="en-GB"/>
        </w:rPr>
        <w:fldChar w:fldCharType="end"/>
      </w:r>
    </w:p>
    <w:p w14:paraId="3460CEF8" w14:textId="77777777" w:rsidR="00665B93" w:rsidRDefault="003D6D41" w:rsidP="00665B93">
      <w:pPr>
        <w:pStyle w:val="Paragraph3"/>
        <w:keepNext/>
        <w:rPr>
          <w:lang w:val="en-GB"/>
        </w:rPr>
      </w:pPr>
      <w:r w:rsidRPr="00665B93">
        <w:rPr>
          <w:lang w:val="en-GB"/>
        </w:rPr>
        <w:t>The latest version of the XML Schema Definition is directly available from the address:</w:t>
      </w:r>
    </w:p>
    <w:p w14:paraId="064D6C9F" w14:textId="77777777" w:rsidR="002B142D" w:rsidRPr="002B142D" w:rsidRDefault="002B142D" w:rsidP="00665B93">
      <w:pPr>
        <w:jc w:val="center"/>
        <w:rPr>
          <w:rPrChange w:id="36444" w:author="Peter Van Der Plas" w:date="2024-12-30T15:17:00Z" w16du:dateUtc="2024-12-30T14:17:00Z">
            <w:rPr>
              <w:rStyle w:val="Hyperlink"/>
              <w:lang w:val="en-GB"/>
            </w:rPr>
          </w:rPrChange>
        </w:rPr>
      </w:pPr>
      <w:ins w:id="36445" w:author="Peter Van Der Plas" w:date="2024-12-30T15:17:00Z" w16du:dateUtc="2024-12-30T14:17:00Z">
        <w:r>
          <w:rPr>
            <w:lang w:val="en-GB"/>
          </w:rPr>
          <w:fldChar w:fldCharType="begin"/>
        </w:r>
        <w:r>
          <w:rPr>
            <w:lang w:val="en-GB"/>
          </w:rPr>
          <w:instrText>HYPERLINK "</w:instrText>
        </w:r>
      </w:ins>
      <w:r w:rsidRPr="002B142D">
        <w:rPr>
          <w:rPrChange w:id="36446" w:author="Peter Van Der Plas" w:date="2024-12-30T15:17:00Z" w16du:dateUtc="2024-12-30T14:17:00Z">
            <w:rPr>
              <w:rStyle w:val="Hyperlink"/>
              <w:lang w:val="en-GB"/>
            </w:rPr>
          </w:rPrChange>
        </w:rPr>
        <w:instrText>https://sanaregistry.org/</w:instrText>
      </w:r>
      <w:ins w:id="36447" w:author="Peter Van Der Plas" w:date="2024-12-30T15:17:00Z" w16du:dateUtc="2024-12-30T14:17:00Z">
        <w:r w:rsidRPr="002B142D">
          <w:rPr>
            <w:rPrChange w:id="36448" w:author="Peter Van Der Plas" w:date="2024-12-30T15:17:00Z" w16du:dateUtc="2024-12-30T14:17:00Z">
              <w:rPr>
                <w:rStyle w:val="Hyperlink"/>
                <w:lang w:val="en-GB"/>
              </w:rPr>
            </w:rPrChange>
          </w:rPr>
          <w:instrText>files</w:instrText>
        </w:r>
      </w:ins>
      <w:r w:rsidRPr="002B142D">
        <w:rPr>
          <w:rPrChange w:id="36449" w:author="Peter Van Der Plas" w:date="2024-12-30T15:17:00Z" w16du:dateUtc="2024-12-30T14:17:00Z">
            <w:rPr>
              <w:rStyle w:val="Hyperlink"/>
              <w:lang w:val="en-GB"/>
            </w:rPr>
          </w:rPrChange>
        </w:rPr>
        <w:instrText>/moschemas/ServiceSchema.xsd</w:instrText>
      </w:r>
    </w:p>
    <w:p w14:paraId="634CCFE6" w14:textId="77777777" w:rsidR="002B142D" w:rsidRPr="002B142D" w:rsidRDefault="002B142D" w:rsidP="00665B93">
      <w:pPr>
        <w:jc w:val="center"/>
        <w:rPr>
          <w:rStyle w:val="Hyperlink"/>
          <w:lang w:val="en-GB"/>
        </w:rPr>
      </w:pPr>
      <w:ins w:id="36450" w:author="Peter Van Der Plas" w:date="2024-12-30T15:17:00Z" w16du:dateUtc="2024-12-30T14:17:00Z">
        <w:r>
          <w:rPr>
            <w:lang w:val="en-GB"/>
          </w:rPr>
          <w:instrText>"</w:instrText>
        </w:r>
        <w:r>
          <w:rPr>
            <w:lang w:val="en-GB"/>
          </w:rPr>
        </w:r>
        <w:r>
          <w:rPr>
            <w:lang w:val="en-GB"/>
          </w:rPr>
          <w:fldChar w:fldCharType="separate"/>
        </w:r>
      </w:ins>
      <w:r w:rsidRPr="002B142D">
        <w:rPr>
          <w:rStyle w:val="Hyperlink"/>
          <w:lang w:val="en-GB"/>
        </w:rPr>
        <w:t>https://sanaregistry.org/</w:t>
      </w:r>
      <w:del w:id="36451" w:author="Peter Van Der Plas" w:date="2024-12-30T15:17:00Z" w16du:dateUtc="2024-12-30T14:17:00Z">
        <w:r w:rsidRPr="002B142D" w:rsidDel="002B142D">
          <w:rPr>
            <w:rStyle w:val="Hyperlink"/>
            <w:lang w:val="en-GB"/>
          </w:rPr>
          <w:delText>r</w:delText>
        </w:r>
      </w:del>
      <w:ins w:id="36452" w:author="Peter Van Der Plas" w:date="2024-12-30T15:17:00Z" w16du:dateUtc="2024-12-30T14:17:00Z">
        <w:r w:rsidRPr="002B142D">
          <w:rPr>
            <w:rStyle w:val="Hyperlink"/>
            <w:lang w:val="en-GB"/>
          </w:rPr>
          <w:t>files</w:t>
        </w:r>
      </w:ins>
      <w:r w:rsidRPr="002B142D">
        <w:rPr>
          <w:rStyle w:val="Hyperlink"/>
          <w:lang w:val="en-GB"/>
        </w:rPr>
        <w:t>/moschemas/ServiceSchema.xsd</w:t>
      </w:r>
      <w:del w:id="36453" w:author="Peter Van Der Plas" w:date="2024-12-30T15:13:00Z" w16du:dateUtc="2024-12-30T14:13:00Z">
        <w:r w:rsidRPr="002B142D" w:rsidDel="002B142D">
          <w:rPr>
            <w:rStyle w:val="Hyperlink"/>
            <w:lang w:val="en-GB"/>
          </w:rPr>
          <w:delText xml:space="preserve"> </w:delText>
        </w:r>
      </w:del>
    </w:p>
    <w:p w14:paraId="0359A2B3" w14:textId="14D096FB" w:rsidR="000D16FD" w:rsidRPr="004424B1" w:rsidRDefault="002B142D" w:rsidP="00AA09CB">
      <w:pPr>
        <w:pStyle w:val="Heading2"/>
        <w:spacing w:before="480"/>
        <w:rPr>
          <w:lang w:val="en-GB"/>
        </w:rPr>
      </w:pPr>
      <w:ins w:id="36454" w:author="Peter Van Der Plas" w:date="2024-12-30T15:17:00Z" w16du:dateUtc="2024-12-30T14:17:00Z">
        <w:r>
          <w:rPr>
            <w:lang w:val="en-GB"/>
          </w:rPr>
          <w:lastRenderedPageBreak/>
          <w:fldChar w:fldCharType="end"/>
        </w:r>
      </w:ins>
      <w:bookmarkStart w:id="36455" w:name="_Toc135404765"/>
      <w:bookmarkStart w:id="36456" w:name="_Toc135404937"/>
      <w:bookmarkStart w:id="36457" w:name="_Toc145686952"/>
      <w:bookmarkStart w:id="36458" w:name="_Toc156918264"/>
      <w:bookmarkStart w:id="36459" w:name="_Toc161745113"/>
      <w:bookmarkStart w:id="36460" w:name="_Toc186645489"/>
      <w:bookmarkEnd w:id="36455"/>
      <w:bookmarkEnd w:id="36456"/>
      <w:r w:rsidR="000D16FD" w:rsidRPr="004424B1">
        <w:rPr>
          <w:lang w:val="en-GB"/>
        </w:rPr>
        <w:t>MAL XML</w:t>
      </w:r>
      <w:bookmarkEnd w:id="36457"/>
      <w:bookmarkEnd w:id="36458"/>
      <w:bookmarkEnd w:id="36459"/>
      <w:bookmarkEnd w:id="36460"/>
    </w:p>
    <w:p w14:paraId="20C35F02" w14:textId="77777777" w:rsidR="000D16FD" w:rsidRPr="004424B1" w:rsidRDefault="000D16FD" w:rsidP="00AA09CB">
      <w:pPr>
        <w:pStyle w:val="Paragraph3"/>
        <w:keepNext/>
        <w:rPr>
          <w:lang w:val="en-GB"/>
        </w:rPr>
      </w:pPr>
      <w:r w:rsidRPr="004424B1">
        <w:rPr>
          <w:lang w:val="en-GB"/>
        </w:rPr>
        <w:t>The normative XML for the MAL specification, validated against the XML Schema Definition (XSD), is located at:</w:t>
      </w:r>
    </w:p>
    <w:p w14:paraId="02208920" w14:textId="5672EF36" w:rsidR="000D16FD" w:rsidRPr="004424B1" w:rsidRDefault="0069678B" w:rsidP="00AA09CB">
      <w:pPr>
        <w:keepNext/>
        <w:jc w:val="center"/>
        <w:rPr>
          <w:rFonts w:eastAsia="Batang"/>
          <w:lang w:val="en-GB"/>
        </w:rPr>
      </w:pPr>
      <w:r>
        <w:fldChar w:fldCharType="begin"/>
      </w:r>
      <w:ins w:id="36461" w:author="Peter Van Der Plas" w:date="2024-12-30T15:15:00Z" w16du:dateUtc="2024-12-30T14:15:00Z">
        <w:r w:rsidR="002B142D">
          <w:instrText>HYPERLINK "https://sanaregistry.org/files/moschemas/area001-v003-MAL.xml"</w:instrText>
        </w:r>
      </w:ins>
      <w:del w:id="36462" w:author="Peter Van Der Plas" w:date="2024-12-30T15:15:00Z" w16du:dateUtc="2024-12-30T14:15:00Z">
        <w:r w:rsidDel="002B142D">
          <w:delInstrText>HYPERLINK "https://sanaregistry.org/r/moschemas/area001-v003-MAL.xml"</w:delInstrText>
        </w:r>
      </w:del>
      <w:r>
        <w:fldChar w:fldCharType="separate"/>
      </w:r>
      <w:del w:id="36463" w:author="Peter Van Der Plas" w:date="2024-12-30T15:15:00Z" w16du:dateUtc="2024-12-30T14:15:00Z">
        <w:r w:rsidRPr="004424B1" w:rsidDel="002B142D">
          <w:rPr>
            <w:rStyle w:val="Hyperlink"/>
            <w:rFonts w:eastAsia="Batang"/>
            <w:lang w:val="en-GB"/>
          </w:rPr>
          <w:delText>https://sanaregistry.org/r/moschemas/area001-v003-MAL.xml</w:delText>
        </w:r>
      </w:del>
      <w:ins w:id="36464" w:author="Peter Van Der Plas" w:date="2024-12-30T15:15:00Z" w16du:dateUtc="2024-12-30T14:15:00Z">
        <w:r w:rsidR="002B142D">
          <w:rPr>
            <w:rStyle w:val="Hyperlink"/>
            <w:rFonts w:eastAsia="Batang"/>
            <w:lang w:val="en-GB"/>
          </w:rPr>
          <w:t>https://sanaregistry.org/files/moschemas/area001-v003-MAL.xml</w:t>
        </w:r>
      </w:ins>
      <w:r>
        <w:rPr>
          <w:rStyle w:val="Hyperlink"/>
          <w:rFonts w:eastAsia="Batang"/>
          <w:lang w:val="en-GB"/>
        </w:rPr>
        <w:fldChar w:fldCharType="end"/>
      </w:r>
    </w:p>
    <w:p w14:paraId="14EED32E" w14:textId="39CCF72E" w:rsidR="0069678B" w:rsidRPr="004424B1" w:rsidRDefault="0069678B" w:rsidP="0069678B">
      <w:pPr>
        <w:rPr>
          <w:lang w:val="en-GB"/>
        </w:rPr>
      </w:pPr>
      <w:r w:rsidRPr="004424B1">
        <w:rPr>
          <w:lang w:val="en-GB"/>
        </w:rPr>
        <w:t>where 001 corresponds to the area number for MAL and 003 corresponds to the area version on which this specification is based.</w:t>
      </w:r>
    </w:p>
    <w:p w14:paraId="71BFA210" w14:textId="77777777" w:rsidR="000D16FD" w:rsidRPr="004424B1" w:rsidRDefault="000D16FD" w:rsidP="000D16FD">
      <w:pPr>
        <w:pStyle w:val="Paragraph3"/>
        <w:rPr>
          <w:lang w:val="en-GB"/>
        </w:rPr>
      </w:pPr>
      <w:r w:rsidRPr="004424B1">
        <w:rPr>
          <w:lang w:val="en-GB"/>
        </w:rPr>
        <w:t>The latest version of the MAL specification is directly available from the address:</w:t>
      </w:r>
    </w:p>
    <w:p w14:paraId="5FB942A3" w14:textId="245A9A03" w:rsidR="000D16FD" w:rsidRPr="004424B1" w:rsidRDefault="0069678B" w:rsidP="000D16FD">
      <w:pPr>
        <w:jc w:val="center"/>
        <w:rPr>
          <w:lang w:val="en-GB"/>
        </w:rPr>
      </w:pPr>
      <w:r>
        <w:fldChar w:fldCharType="begin"/>
      </w:r>
      <w:ins w:id="36465" w:author="Peter Van Der Plas" w:date="2024-12-30T15:15:00Z" w16du:dateUtc="2024-12-30T14:15:00Z">
        <w:r w:rsidR="002B142D">
          <w:instrText>HYPERLINK "https://sanaregistry.org/files/moschemas/ServiceDefMAL.xml"</w:instrText>
        </w:r>
      </w:ins>
      <w:del w:id="36466" w:author="Peter Van Der Plas" w:date="2024-12-30T15:15:00Z" w16du:dateUtc="2024-12-30T14:15:00Z">
        <w:r w:rsidDel="002B142D">
          <w:delInstrText>HYPERLINK "https://sanaregistry.org/r/moschemas/ServiceDefMAL.xml"</w:delInstrText>
        </w:r>
      </w:del>
      <w:r>
        <w:fldChar w:fldCharType="separate"/>
      </w:r>
      <w:del w:id="36467" w:author="Peter Van Der Plas" w:date="2024-12-30T15:15:00Z" w16du:dateUtc="2024-12-30T14:15:00Z">
        <w:r w:rsidRPr="004424B1" w:rsidDel="002B142D">
          <w:rPr>
            <w:rStyle w:val="Hyperlink"/>
            <w:rFonts w:eastAsia="Batang"/>
            <w:lang w:val="en-GB"/>
          </w:rPr>
          <w:delText>https://sanaregistry.org/r/moschemas/ServiceDefMAL.xml</w:delText>
        </w:r>
      </w:del>
      <w:ins w:id="36468" w:author="Peter Van Der Plas" w:date="2024-12-30T15:15:00Z" w16du:dateUtc="2024-12-30T14:15:00Z">
        <w:r w:rsidR="002B142D">
          <w:rPr>
            <w:rStyle w:val="Hyperlink"/>
            <w:rFonts w:eastAsia="Batang"/>
            <w:lang w:val="en-GB"/>
          </w:rPr>
          <w:t>https://sanaregistry.org/files/moschemas/ServiceDefMAL.xml</w:t>
        </w:r>
      </w:ins>
      <w:r>
        <w:rPr>
          <w:rStyle w:val="Hyperlink"/>
          <w:rFonts w:eastAsia="Batang"/>
          <w:lang w:val="en-GB"/>
        </w:rPr>
        <w:fldChar w:fldCharType="end"/>
      </w:r>
    </w:p>
    <w:p w14:paraId="613E46BF" w14:textId="49D91932" w:rsidR="000D16FD" w:rsidRPr="004424B1" w:rsidRDefault="000D16FD" w:rsidP="00AA09CB">
      <w:pPr>
        <w:pStyle w:val="Heading2"/>
        <w:spacing w:before="480"/>
        <w:rPr>
          <w:lang w:val="en-GB"/>
        </w:rPr>
      </w:pPr>
      <w:bookmarkStart w:id="36469" w:name="_Toc156918265"/>
      <w:bookmarkStart w:id="36470" w:name="_Toc161745114"/>
      <w:bookmarkStart w:id="36471" w:name="_Toc186645490"/>
      <w:bookmarkEnd w:id="36425"/>
      <w:bookmarkEnd w:id="36426"/>
      <w:bookmarkEnd w:id="36427"/>
      <w:r w:rsidRPr="004424B1">
        <w:rPr>
          <w:lang w:val="en-GB"/>
        </w:rPr>
        <w:t>MPS XML</w:t>
      </w:r>
      <w:bookmarkEnd w:id="36469"/>
      <w:bookmarkEnd w:id="36470"/>
      <w:bookmarkEnd w:id="36471"/>
    </w:p>
    <w:p w14:paraId="2D2CFDEE" w14:textId="0F0D2BA9" w:rsidR="000D16FD" w:rsidRPr="004424B1" w:rsidRDefault="000D16FD" w:rsidP="000D16FD">
      <w:pPr>
        <w:pStyle w:val="Paragraph3"/>
        <w:rPr>
          <w:lang w:val="en-GB"/>
        </w:rPr>
      </w:pPr>
      <w:r w:rsidRPr="004424B1">
        <w:rPr>
          <w:lang w:val="en-GB"/>
        </w:rPr>
        <w:t>The normative XML for the MPS specification, validated against the XML Schema Definition (XSD), is located at</w:t>
      </w:r>
      <w:r w:rsidR="0069678B" w:rsidRPr="004424B1">
        <w:rPr>
          <w:rStyle w:val="FootnoteReference"/>
          <w:lang w:val="en-GB"/>
        </w:rPr>
        <w:footnoteReference w:id="5"/>
      </w:r>
      <w:r w:rsidRPr="004424B1">
        <w:rPr>
          <w:lang w:val="en-GB"/>
        </w:rPr>
        <w:t>:</w:t>
      </w:r>
    </w:p>
    <w:p w14:paraId="3216668F" w14:textId="5CE429CD" w:rsidR="000D16FD" w:rsidRPr="004424B1" w:rsidRDefault="0069678B" w:rsidP="000D16FD">
      <w:pPr>
        <w:jc w:val="center"/>
        <w:rPr>
          <w:lang w:val="en-GB"/>
        </w:rPr>
      </w:pPr>
      <w:r>
        <w:fldChar w:fldCharType="begin"/>
      </w:r>
      <w:r w:rsidR="002B142D">
        <w:instrText>HYPERLINK "https://beta.sanaregistry.org/files/moschemas/area005-v001-MPS.xml"</w:instrText>
      </w:r>
      <w:r>
        <w:instrText>HYPERLINK "https://beta.sanaregistry.org/r/moschemas/area005-v001-MPS.xml"</w:instrText>
      </w:r>
      <w:r>
        <w:fldChar w:fldCharType="separate"/>
      </w:r>
      <w:ins w:id="36473" w:author="Peter Van Der Plas" w:date="2024-12-30T15:15:00Z" w16du:dateUtc="2024-12-30T14:15:00Z">
        <w:r w:rsidR="002B142D">
          <w:rPr>
            <w:rStyle w:val="Hyperlink"/>
            <w:rFonts w:eastAsia="Batang"/>
            <w:lang w:val="en-GB"/>
          </w:rPr>
          <w:t>https://beta.sanaregistry.org/files/moschemas/area005-v001-MPS.xml</w:t>
        </w:r>
      </w:ins>
      <w:del w:id="36474" w:author="Peter Van Der Plas" w:date="2024-12-30T15:11:00Z" w16du:dateUtc="2024-12-30T14:11:00Z">
        <w:r w:rsidRPr="004424B1" w:rsidDel="00670379">
          <w:rPr>
            <w:rStyle w:val="Hyperlink"/>
            <w:rFonts w:eastAsia="Batang"/>
            <w:lang w:val="en-GB"/>
          </w:rPr>
          <w:delText>https://beta.sanaregistry.org/r/moschemas/area005-v001-MPS.xml</w:delText>
        </w:r>
      </w:del>
      <w:r>
        <w:rPr>
          <w:rStyle w:val="Hyperlink"/>
          <w:rFonts w:eastAsia="Batang"/>
          <w:lang w:val="en-GB"/>
        </w:rPr>
        <w:fldChar w:fldCharType="end"/>
      </w:r>
    </w:p>
    <w:p w14:paraId="20694049" w14:textId="2F325162" w:rsidR="000D16FD" w:rsidRPr="004424B1" w:rsidRDefault="000D16FD" w:rsidP="000D16FD">
      <w:pPr>
        <w:rPr>
          <w:lang w:val="en-GB"/>
        </w:rPr>
      </w:pPr>
      <w:r w:rsidRPr="004424B1">
        <w:rPr>
          <w:lang w:val="en-GB"/>
        </w:rPr>
        <w:t>where 005 corresponds to the area number for MPS and 001 corresponds to the area version which shall match the issue number of this document.</w:t>
      </w:r>
    </w:p>
    <w:p w14:paraId="00D3FD2D" w14:textId="5C1988C0" w:rsidR="000D16FD" w:rsidRPr="004424B1" w:rsidRDefault="000D16FD" w:rsidP="000D16FD">
      <w:pPr>
        <w:pStyle w:val="Paragraph3"/>
        <w:rPr>
          <w:lang w:val="en-GB"/>
        </w:rPr>
      </w:pPr>
      <w:r w:rsidRPr="004424B1">
        <w:rPr>
          <w:lang w:val="en-GB"/>
        </w:rPr>
        <w:t>The latest version of the MPS specification is directly available from the address:</w:t>
      </w:r>
    </w:p>
    <w:p w14:paraId="5FA453DA" w14:textId="41CC025A" w:rsidR="000D16FD" w:rsidRPr="004424B1" w:rsidRDefault="0069678B" w:rsidP="000D16FD">
      <w:pPr>
        <w:jc w:val="center"/>
        <w:rPr>
          <w:lang w:val="en-GB"/>
        </w:rPr>
      </w:pPr>
      <w:r>
        <w:fldChar w:fldCharType="begin"/>
      </w:r>
      <w:ins w:id="36475" w:author="Peter Van Der Plas" w:date="2024-12-30T15:11:00Z" w16du:dateUtc="2024-12-30T14:11:00Z">
        <w:r w:rsidR="00670379">
          <w:instrText>HYPERLINK "https://beta.sanaregistry.org/files/moschemas/ServiceDefMPS.xml"</w:instrText>
        </w:r>
      </w:ins>
      <w:del w:id="36476" w:author="Peter Van Der Plas" w:date="2024-12-30T15:11:00Z" w16du:dateUtc="2024-12-30T14:11:00Z">
        <w:r w:rsidDel="00670379">
          <w:delInstrText>HYPERLINK "https://beta.sanaregistry.org/r/moschemas/ServiceDefMPS.xml"</w:delInstrText>
        </w:r>
      </w:del>
      <w:r>
        <w:fldChar w:fldCharType="separate"/>
      </w:r>
      <w:del w:id="36477" w:author="Peter Van Der Plas" w:date="2024-12-30T15:11:00Z" w16du:dateUtc="2024-12-30T14:11:00Z">
        <w:r w:rsidRPr="004424B1" w:rsidDel="00670379">
          <w:rPr>
            <w:rStyle w:val="Hyperlink"/>
            <w:rFonts w:eastAsia="Batang"/>
            <w:lang w:val="en-GB"/>
          </w:rPr>
          <w:delText>https://beta.sanaregistry.org/r/moschemas/ServiceDefMPS.xml</w:delText>
        </w:r>
      </w:del>
      <w:ins w:id="36478" w:author="Peter Van Der Plas" w:date="2024-12-30T15:11:00Z" w16du:dateUtc="2024-12-30T14:11:00Z">
        <w:r w:rsidR="00670379">
          <w:rPr>
            <w:rStyle w:val="Hyperlink"/>
            <w:rFonts w:eastAsia="Batang"/>
            <w:lang w:val="en-GB"/>
          </w:rPr>
          <w:t>https://beta.sanaregistry.org/files/moschemas/ServiceDefMPS.xml</w:t>
        </w:r>
      </w:ins>
      <w:r>
        <w:rPr>
          <w:rStyle w:val="Hyperlink"/>
          <w:rFonts w:eastAsia="Batang"/>
          <w:lang w:val="en-GB"/>
        </w:rPr>
        <w:fldChar w:fldCharType="end"/>
      </w:r>
    </w:p>
    <w:bookmarkEnd w:id="36384"/>
    <w:p w14:paraId="1DEB6C0A" w14:textId="082C0794" w:rsidR="00D64BAC" w:rsidRPr="004424B1" w:rsidDel="002B142D" w:rsidRDefault="00D64BAC" w:rsidP="00654582">
      <w:pPr>
        <w:rPr>
          <w:del w:id="36479" w:author="Peter Van Der Plas" w:date="2024-12-30T15:19:00Z" w16du:dateUtc="2024-12-30T14:19:00Z"/>
          <w:lang w:val="en-GB"/>
        </w:rPr>
      </w:pPr>
    </w:p>
    <w:bookmarkEnd w:id="36385"/>
    <w:p w14:paraId="3AC8ED80" w14:textId="77777777" w:rsidR="00654582" w:rsidRPr="004424B1" w:rsidRDefault="00654582" w:rsidP="00B36C64">
      <w:pPr>
        <w:rPr>
          <w:lang w:val="en-GB"/>
        </w:rPr>
        <w:sectPr w:rsidR="00654582" w:rsidRPr="004424B1" w:rsidSect="007F5055">
          <w:footnotePr>
            <w:numRestart w:val="eachPage"/>
          </w:footnotePr>
          <w:pgSz w:w="11907" w:h="16839" w:code="1"/>
          <w:pgMar w:top="1944" w:right="1296" w:bottom="1944" w:left="1296" w:header="1037" w:footer="1037" w:gutter="302"/>
          <w:pgNumType w:start="1" w:chapStyle="1"/>
          <w:cols w:space="720"/>
          <w:docGrid w:linePitch="326"/>
        </w:sectPr>
      </w:pPr>
    </w:p>
    <w:p w14:paraId="6B9C8091" w14:textId="27AA8591" w:rsidR="00702210" w:rsidRPr="004424B1" w:rsidRDefault="00702210" w:rsidP="0043015A">
      <w:pPr>
        <w:pStyle w:val="Heading1"/>
        <w:rPr>
          <w:lang w:val="en-GB"/>
        </w:rPr>
      </w:pPr>
      <w:bookmarkStart w:id="36480" w:name="_Ref56506907"/>
      <w:bookmarkStart w:id="36481" w:name="_Toc140093898"/>
      <w:bookmarkStart w:id="36482" w:name="_Toc161745115"/>
      <w:bookmarkStart w:id="36483" w:name="_Toc186645491"/>
      <w:r w:rsidRPr="004424B1">
        <w:rPr>
          <w:lang w:val="en-GB"/>
        </w:rPr>
        <w:lastRenderedPageBreak/>
        <w:t>XML File Formats</w:t>
      </w:r>
      <w:bookmarkEnd w:id="36480"/>
      <w:bookmarkEnd w:id="36481"/>
      <w:bookmarkEnd w:id="36482"/>
      <w:bookmarkEnd w:id="36483"/>
    </w:p>
    <w:p w14:paraId="0D4A60B8" w14:textId="577EBFE7" w:rsidR="00C96623" w:rsidRPr="004424B1" w:rsidRDefault="00C96623" w:rsidP="002E4219">
      <w:pPr>
        <w:pStyle w:val="Heading2"/>
        <w:rPr>
          <w:lang w:val="en-GB"/>
        </w:rPr>
      </w:pPr>
      <w:bookmarkStart w:id="36484" w:name="_Toc158131916"/>
      <w:bookmarkStart w:id="36485" w:name="_Toc158399328"/>
      <w:bookmarkStart w:id="36486" w:name="_Toc161745116"/>
      <w:bookmarkStart w:id="36487" w:name="_Toc161745117"/>
      <w:bookmarkEnd w:id="36484"/>
      <w:bookmarkEnd w:id="36485"/>
      <w:bookmarkEnd w:id="36486"/>
      <w:del w:id="36488" w:author="Peter Van Der Plas" w:date="2024-12-30T16:20:00Z" w16du:dateUtc="2024-12-30T15:20:00Z">
        <w:r w:rsidRPr="004424B1" w:rsidDel="00B43B01">
          <w:rPr>
            <w:lang w:val="en-GB"/>
          </w:rPr>
          <w:delText>Introdu</w:delText>
        </w:r>
      </w:del>
      <w:del w:id="36489" w:author="Peter Van Der Plas" w:date="2024-12-30T16:21:00Z" w16du:dateUtc="2024-12-30T15:21:00Z">
        <w:r w:rsidRPr="004424B1" w:rsidDel="00B43B01">
          <w:rPr>
            <w:lang w:val="en-GB"/>
          </w:rPr>
          <w:delText>ction</w:delText>
        </w:r>
      </w:del>
      <w:bookmarkStart w:id="36490" w:name="_Toc186645492"/>
      <w:bookmarkEnd w:id="36487"/>
      <w:ins w:id="36491" w:author="Peter Van Der Plas" w:date="2024-12-30T16:20:00Z" w16du:dateUtc="2024-12-30T15:20:00Z">
        <w:r w:rsidR="00B43B01">
          <w:rPr>
            <w:lang w:val="en-GB"/>
          </w:rPr>
          <w:t>Overview</w:t>
        </w:r>
      </w:ins>
      <w:bookmarkEnd w:id="36490"/>
    </w:p>
    <w:p w14:paraId="0564EE3E" w14:textId="6C18334C" w:rsidR="00DD5BAE" w:rsidRPr="004424B1" w:rsidRDefault="0071128F" w:rsidP="0071128F">
      <w:pPr>
        <w:rPr>
          <w:lang w:val="en-GB"/>
        </w:rPr>
      </w:pPr>
      <w:r w:rsidRPr="004424B1">
        <w:rPr>
          <w:lang w:val="en-GB"/>
        </w:rPr>
        <w:t xml:space="preserve">Some MPS deployments, including those based on legacy systems, may not be designed to use service-based interaction, </w:t>
      </w:r>
      <w:r w:rsidR="00F50181" w:rsidRPr="004424B1">
        <w:rPr>
          <w:lang w:val="en-GB"/>
        </w:rPr>
        <w:t xml:space="preserve">using </w:t>
      </w:r>
      <w:r w:rsidRPr="004424B1">
        <w:rPr>
          <w:lang w:val="en-GB"/>
        </w:rPr>
        <w:t xml:space="preserve">instead the transfer of files with a defined data structure.  In order to support </w:t>
      </w:r>
      <w:r w:rsidR="001A1738" w:rsidRPr="004424B1">
        <w:rPr>
          <w:lang w:val="en-GB"/>
        </w:rPr>
        <w:t>the exchange of information using the MPS Information Model structures</w:t>
      </w:r>
      <w:r w:rsidRPr="004424B1">
        <w:rPr>
          <w:lang w:val="en-GB"/>
        </w:rPr>
        <w:t xml:space="preserve">, the following standardized </w:t>
      </w:r>
      <w:r w:rsidR="00F11539" w:rsidRPr="004424B1">
        <w:rPr>
          <w:lang w:val="en-GB"/>
        </w:rPr>
        <w:t>file formats are defined</w:t>
      </w:r>
      <w:r w:rsidR="00DD5BAE" w:rsidRPr="004424B1">
        <w:rPr>
          <w:lang w:val="en-GB"/>
        </w:rPr>
        <w:t>:</w:t>
      </w:r>
    </w:p>
    <w:p w14:paraId="21A9D676" w14:textId="6683F923" w:rsidR="00F11539" w:rsidRPr="004424B1" w:rsidRDefault="00F11539" w:rsidP="003A4612">
      <w:pPr>
        <w:pStyle w:val="List"/>
        <w:numPr>
          <w:ilvl w:val="0"/>
          <w:numId w:val="53"/>
        </w:numPr>
        <w:tabs>
          <w:tab w:val="clear" w:pos="360"/>
          <w:tab w:val="left" w:pos="720"/>
        </w:tabs>
        <w:ind w:left="720"/>
      </w:pPr>
      <w:r w:rsidRPr="004424B1">
        <w:t>Planning Request</w:t>
      </w:r>
      <w:r w:rsidR="00164472" w:rsidRPr="004424B1">
        <w:t>;</w:t>
      </w:r>
    </w:p>
    <w:p w14:paraId="75A7F091" w14:textId="5408CEA3" w:rsidR="00B61726" w:rsidRPr="004424B1" w:rsidRDefault="00B61726" w:rsidP="003A4612">
      <w:pPr>
        <w:pStyle w:val="List"/>
        <w:numPr>
          <w:ilvl w:val="0"/>
          <w:numId w:val="53"/>
        </w:numPr>
        <w:tabs>
          <w:tab w:val="clear" w:pos="360"/>
          <w:tab w:val="left" w:pos="720"/>
        </w:tabs>
        <w:ind w:left="720"/>
      </w:pPr>
      <w:r w:rsidRPr="004424B1">
        <w:t>Planning Response</w:t>
      </w:r>
      <w:r w:rsidR="007C253E" w:rsidRPr="004424B1">
        <w:t xml:space="preserve"> (to a Planning Request)</w:t>
      </w:r>
      <w:r w:rsidR="00164472" w:rsidRPr="004424B1">
        <w:t>;</w:t>
      </w:r>
    </w:p>
    <w:p w14:paraId="0B952657" w14:textId="6FF98FA6" w:rsidR="00F11539" w:rsidRPr="004424B1" w:rsidRDefault="00F11539" w:rsidP="003A4612">
      <w:pPr>
        <w:pStyle w:val="List"/>
        <w:numPr>
          <w:ilvl w:val="0"/>
          <w:numId w:val="53"/>
        </w:numPr>
        <w:tabs>
          <w:tab w:val="clear" w:pos="360"/>
          <w:tab w:val="left" w:pos="720"/>
        </w:tabs>
        <w:ind w:left="720"/>
      </w:pPr>
      <w:r w:rsidRPr="004424B1">
        <w:t>Plan</w:t>
      </w:r>
      <w:r w:rsidR="00164472" w:rsidRPr="004424B1">
        <w:t>.</w:t>
      </w:r>
    </w:p>
    <w:p w14:paraId="1C5CD874" w14:textId="1A84EC0B" w:rsidR="00DD5BAE" w:rsidRPr="004424B1" w:rsidRDefault="00DD5BAE" w:rsidP="00DD5BAE">
      <w:pPr>
        <w:rPr>
          <w:lang w:val="en-GB"/>
        </w:rPr>
      </w:pPr>
      <w:bookmarkStart w:id="36492" w:name="_Ref68802427"/>
      <w:r w:rsidRPr="004424B1">
        <w:rPr>
          <w:lang w:val="en-GB"/>
        </w:rPr>
        <w:t xml:space="preserve">These are based on the MPS information model defined in </w:t>
      </w:r>
      <w:r w:rsidR="00704DDD" w:rsidRPr="004424B1">
        <w:rPr>
          <w:lang w:val="en-GB"/>
        </w:rPr>
        <w:t>section</w:t>
      </w:r>
      <w:r w:rsidRPr="004424B1">
        <w:rPr>
          <w:lang w:val="en-GB"/>
        </w:rPr>
        <w:t xml:space="preserve"> </w:t>
      </w:r>
      <w:r w:rsidRPr="004424B1">
        <w:rPr>
          <w:lang w:val="en-GB"/>
        </w:rPr>
        <w:fldChar w:fldCharType="begin"/>
      </w:r>
      <w:r w:rsidRPr="004424B1">
        <w:rPr>
          <w:lang w:val="en-GB"/>
        </w:rPr>
        <w:instrText xml:space="preserve"> REF _Ref56507059 \r \h </w:instrText>
      </w:r>
      <w:r w:rsidRPr="004424B1">
        <w:rPr>
          <w:lang w:val="en-GB"/>
        </w:rPr>
      </w:r>
      <w:r w:rsidRPr="004424B1">
        <w:rPr>
          <w:lang w:val="en-GB"/>
        </w:rPr>
        <w:fldChar w:fldCharType="separate"/>
      </w:r>
      <w:r w:rsidR="006D1623">
        <w:rPr>
          <w:lang w:val="en-GB"/>
        </w:rPr>
        <w:t>4</w:t>
      </w:r>
      <w:r w:rsidRPr="004424B1">
        <w:rPr>
          <w:lang w:val="en-GB"/>
        </w:rPr>
        <w:fldChar w:fldCharType="end"/>
      </w:r>
      <w:r w:rsidR="00AF492E" w:rsidRPr="004424B1">
        <w:rPr>
          <w:lang w:val="en-GB"/>
        </w:rPr>
        <w:t xml:space="preserve">, expressed as XML schemas, restricted to the data structures required to support </w:t>
      </w:r>
      <w:r w:rsidR="00854019" w:rsidRPr="004424B1">
        <w:rPr>
          <w:lang w:val="en-GB"/>
        </w:rPr>
        <w:t>Planning Requests</w:t>
      </w:r>
      <w:r w:rsidR="00AF492E" w:rsidRPr="004424B1">
        <w:rPr>
          <w:lang w:val="en-GB"/>
        </w:rPr>
        <w:t xml:space="preserve"> and Plan</w:t>
      </w:r>
      <w:r w:rsidR="00854019" w:rsidRPr="004424B1">
        <w:rPr>
          <w:lang w:val="en-GB"/>
        </w:rPr>
        <w:t>s</w:t>
      </w:r>
      <w:r w:rsidR="00AF492E" w:rsidRPr="004424B1">
        <w:rPr>
          <w:lang w:val="en-GB"/>
        </w:rPr>
        <w:t xml:space="preserve"> respectively.</w:t>
      </w:r>
    </w:p>
    <w:p w14:paraId="0A5DA73D" w14:textId="1B831958" w:rsidR="001D5FD4" w:rsidRPr="004424B1" w:rsidRDefault="001D5FD4" w:rsidP="00DD5BAE">
      <w:pPr>
        <w:rPr>
          <w:lang w:val="en-GB"/>
        </w:rPr>
      </w:pPr>
      <w:r w:rsidRPr="004424B1">
        <w:rPr>
          <w:lang w:val="en-GB"/>
        </w:rPr>
        <w:t xml:space="preserve">This </w:t>
      </w:r>
      <w:r w:rsidR="00704DDD" w:rsidRPr="004424B1">
        <w:rPr>
          <w:lang w:val="en-GB"/>
        </w:rPr>
        <w:t>section</w:t>
      </w:r>
      <w:r w:rsidRPr="004424B1">
        <w:rPr>
          <w:lang w:val="en-GB"/>
        </w:rPr>
        <w:t xml:space="preserve"> describes the approach taken to </w:t>
      </w:r>
      <w:r w:rsidR="006C7268" w:rsidRPr="004424B1">
        <w:rPr>
          <w:lang w:val="en-GB"/>
        </w:rPr>
        <w:t>define</w:t>
      </w:r>
      <w:r w:rsidRPr="004424B1">
        <w:rPr>
          <w:lang w:val="en-GB"/>
        </w:rPr>
        <w:t xml:space="preserve"> the normative XML schemas and provides the location of the schemas in an online SANA registry.</w:t>
      </w:r>
      <w:r w:rsidR="00854019" w:rsidRPr="004424B1">
        <w:rPr>
          <w:lang w:val="en-GB"/>
        </w:rPr>
        <w:t xml:space="preserve">  Detailed definition of the data structures </w:t>
      </w:r>
      <w:proofErr w:type="gramStart"/>
      <w:r w:rsidR="00854019" w:rsidRPr="004424B1">
        <w:rPr>
          <w:lang w:val="en-GB"/>
        </w:rPr>
        <w:t>referenced</w:t>
      </w:r>
      <w:proofErr w:type="gramEnd"/>
      <w:r w:rsidR="00854019" w:rsidRPr="004424B1">
        <w:rPr>
          <w:lang w:val="en-GB"/>
        </w:rPr>
        <w:t xml:space="preserve"> and the interpretation of their constituent fields can be found in </w:t>
      </w:r>
      <w:r w:rsidR="00704DDD" w:rsidRPr="004424B1">
        <w:rPr>
          <w:lang w:val="en-GB"/>
        </w:rPr>
        <w:t>section</w:t>
      </w:r>
      <w:r w:rsidR="00854019" w:rsidRPr="004424B1">
        <w:rPr>
          <w:lang w:val="en-GB"/>
        </w:rPr>
        <w:t xml:space="preserve"> </w:t>
      </w:r>
      <w:r w:rsidR="00854019" w:rsidRPr="004424B1">
        <w:rPr>
          <w:lang w:val="en-GB"/>
        </w:rPr>
        <w:fldChar w:fldCharType="begin"/>
      </w:r>
      <w:r w:rsidR="00854019" w:rsidRPr="004424B1">
        <w:rPr>
          <w:lang w:val="en-GB"/>
        </w:rPr>
        <w:instrText xml:space="preserve"> REF _Ref56507059 \r \h </w:instrText>
      </w:r>
      <w:r w:rsidR="00854019" w:rsidRPr="004424B1">
        <w:rPr>
          <w:lang w:val="en-GB"/>
        </w:rPr>
      </w:r>
      <w:r w:rsidR="00854019" w:rsidRPr="004424B1">
        <w:rPr>
          <w:lang w:val="en-GB"/>
        </w:rPr>
        <w:fldChar w:fldCharType="separate"/>
      </w:r>
      <w:r w:rsidR="006D1623">
        <w:rPr>
          <w:lang w:val="en-GB"/>
        </w:rPr>
        <w:t>4</w:t>
      </w:r>
      <w:r w:rsidR="00854019" w:rsidRPr="004424B1">
        <w:rPr>
          <w:lang w:val="en-GB"/>
        </w:rPr>
        <w:fldChar w:fldCharType="end"/>
      </w:r>
      <w:r w:rsidR="00F50181" w:rsidRPr="004424B1">
        <w:rPr>
          <w:lang w:val="en-GB"/>
        </w:rPr>
        <w:t>, except for additional or modified types specific to the file formats that are defined in this section.</w:t>
      </w:r>
    </w:p>
    <w:p w14:paraId="0449C938" w14:textId="77777777" w:rsidR="00D2021D" w:rsidRPr="004424B1" w:rsidRDefault="00D2021D" w:rsidP="00AA09CB">
      <w:pPr>
        <w:pStyle w:val="Heading2"/>
        <w:spacing w:before="480"/>
        <w:rPr>
          <w:lang w:val="en-GB"/>
        </w:rPr>
      </w:pPr>
      <w:bookmarkStart w:id="36493" w:name="_Toc140093900"/>
      <w:bookmarkStart w:id="36494" w:name="_Toc161745118"/>
      <w:bookmarkStart w:id="36495" w:name="_Toc186645493"/>
      <w:r w:rsidRPr="004424B1">
        <w:rPr>
          <w:lang w:val="en-GB"/>
        </w:rPr>
        <w:t>XML Schema Namespace</w:t>
      </w:r>
      <w:bookmarkEnd w:id="36493"/>
      <w:bookmarkEnd w:id="36494"/>
      <w:bookmarkEnd w:id="36495"/>
    </w:p>
    <w:p w14:paraId="1DB92F2E" w14:textId="77777777" w:rsidR="00D2021D" w:rsidRPr="004424B1" w:rsidRDefault="00D2021D" w:rsidP="00D2021D">
      <w:pPr>
        <w:rPr>
          <w:lang w:val="en-GB"/>
        </w:rPr>
      </w:pPr>
      <w:r w:rsidRPr="004424B1">
        <w:rPr>
          <w:lang w:val="en-GB"/>
        </w:rPr>
        <w:t xml:space="preserve">The schema for the MPS File Structures </w:t>
      </w:r>
      <w:proofErr w:type="gramStart"/>
      <w:r w:rsidRPr="004424B1">
        <w:rPr>
          <w:lang w:val="en-GB"/>
        </w:rPr>
        <w:t>are</w:t>
      </w:r>
      <w:proofErr w:type="gramEnd"/>
      <w:r w:rsidRPr="004424B1">
        <w:rPr>
          <w:lang w:val="en-GB"/>
        </w:rPr>
        <w:t xml:space="preserve"> defined within a single namespace with the following </w:t>
      </w:r>
      <w:r w:rsidRPr="004424B1">
        <w:rPr>
          <w:rStyle w:val="Acronym"/>
          <w:lang w:val="en-GB"/>
        </w:rPr>
        <w:t>URN</w:t>
      </w:r>
      <w:r w:rsidRPr="004424B1">
        <w:rPr>
          <w:lang w:val="en-GB"/>
        </w:rPr>
        <w:t>:</w:t>
      </w:r>
    </w:p>
    <w:p w14:paraId="0AEB019A" w14:textId="77777777" w:rsidR="003B1B8D" w:rsidRPr="004424B1" w:rsidRDefault="00D2021D" w:rsidP="00D2021D">
      <w:pPr>
        <w:ind w:firstLine="720"/>
        <w:rPr>
          <w:rStyle w:val="Hyperlink"/>
          <w:lang w:val="en-GB"/>
        </w:rPr>
      </w:pPr>
      <w:proofErr w:type="spellStart"/>
      <w:proofErr w:type="gramStart"/>
      <w:r w:rsidRPr="004424B1">
        <w:rPr>
          <w:rStyle w:val="Hyperlink"/>
          <w:lang w:val="en-GB"/>
        </w:rPr>
        <w:t>urn:ccsds</w:t>
      </w:r>
      <w:proofErr w:type="gramEnd"/>
      <w:r w:rsidRPr="004424B1">
        <w:rPr>
          <w:rStyle w:val="Hyperlink"/>
          <w:lang w:val="en-GB"/>
        </w:rPr>
        <w:t>:schema:mo:mps</w:t>
      </w:r>
      <w:proofErr w:type="spellEnd"/>
    </w:p>
    <w:p w14:paraId="7A848EF7" w14:textId="4879FCFB" w:rsidR="00D2021D" w:rsidRPr="004424B1" w:rsidRDefault="00D2021D">
      <w:pPr>
        <w:rPr>
          <w:lang w:val="en-GB"/>
        </w:rPr>
      </w:pPr>
      <w:r w:rsidRPr="004424B1">
        <w:rPr>
          <w:lang w:val="en-GB"/>
        </w:rPr>
        <w:t xml:space="preserve">The schema for the </w:t>
      </w:r>
      <w:proofErr w:type="spellStart"/>
      <w:r w:rsidRPr="004424B1">
        <w:rPr>
          <w:lang w:val="en-GB"/>
        </w:rPr>
        <w:t>MALTypes</w:t>
      </w:r>
      <w:proofErr w:type="spellEnd"/>
      <w:r w:rsidRPr="004424B1">
        <w:rPr>
          <w:lang w:val="en-GB"/>
        </w:rPr>
        <w:t xml:space="preserve"> is defined within a separate namespace for the MAL with the following URN:</w:t>
      </w:r>
    </w:p>
    <w:p w14:paraId="4A6D9D61" w14:textId="77777777" w:rsidR="00D2021D" w:rsidRPr="004424B1" w:rsidRDefault="00D2021D" w:rsidP="00846010">
      <w:pPr>
        <w:rPr>
          <w:rStyle w:val="Hyperlink"/>
          <w:lang w:val="en-GB"/>
        </w:rPr>
      </w:pPr>
      <w:r w:rsidRPr="004424B1">
        <w:rPr>
          <w:lang w:val="en-GB"/>
        </w:rPr>
        <w:tab/>
      </w:r>
      <w:proofErr w:type="spellStart"/>
      <w:proofErr w:type="gramStart"/>
      <w:r w:rsidRPr="004424B1">
        <w:rPr>
          <w:rStyle w:val="Hyperlink"/>
          <w:lang w:val="en-GB"/>
        </w:rPr>
        <w:t>urn:ccsds</w:t>
      </w:r>
      <w:proofErr w:type="gramEnd"/>
      <w:r w:rsidRPr="004424B1">
        <w:rPr>
          <w:rStyle w:val="Hyperlink"/>
          <w:lang w:val="en-GB"/>
        </w:rPr>
        <w:t>:schema:mo:mal</w:t>
      </w:r>
      <w:proofErr w:type="spellEnd"/>
    </w:p>
    <w:p w14:paraId="7856D20A" w14:textId="77777777" w:rsidR="00D2021D" w:rsidRPr="004424B1" w:rsidRDefault="00D2021D" w:rsidP="00AA09CB">
      <w:pPr>
        <w:pStyle w:val="Heading2"/>
        <w:spacing w:before="480"/>
        <w:rPr>
          <w:lang w:val="en-GB"/>
        </w:rPr>
      </w:pPr>
      <w:bookmarkStart w:id="36496" w:name="_Toc140093901"/>
      <w:bookmarkStart w:id="36497" w:name="_Toc161745119"/>
      <w:bookmarkStart w:id="36498" w:name="_Toc186645494"/>
      <w:r w:rsidRPr="004424B1">
        <w:rPr>
          <w:lang w:val="en-GB"/>
        </w:rPr>
        <w:t>XML Schema Encoding</w:t>
      </w:r>
      <w:bookmarkEnd w:id="36496"/>
      <w:bookmarkEnd w:id="36497"/>
      <w:bookmarkEnd w:id="36498"/>
    </w:p>
    <w:p w14:paraId="64C5AAEE" w14:textId="0E3B5D62" w:rsidR="00241BE9" w:rsidRPr="004424B1" w:rsidRDefault="00241BE9" w:rsidP="00241BE9">
      <w:pPr>
        <w:pStyle w:val="Heading3"/>
        <w:rPr>
          <w:lang w:val="en-GB"/>
        </w:rPr>
      </w:pPr>
      <w:r w:rsidRPr="004424B1">
        <w:rPr>
          <w:lang w:val="en-GB"/>
        </w:rPr>
        <w:t>Overview</w:t>
      </w:r>
    </w:p>
    <w:p w14:paraId="35C4BB00" w14:textId="6F52F6F1" w:rsidR="00D2021D" w:rsidRPr="004424B1" w:rsidRDefault="00D2021D">
      <w:pPr>
        <w:rPr>
          <w:lang w:val="en-GB"/>
        </w:rPr>
      </w:pPr>
      <w:r w:rsidRPr="004424B1">
        <w:rPr>
          <w:lang w:val="en-GB"/>
        </w:rPr>
        <w:t xml:space="preserve">Data structures of the MPS information model are ultimately composed of fields defined as one of the </w:t>
      </w:r>
      <w:proofErr w:type="gramStart"/>
      <w:r w:rsidRPr="004424B1">
        <w:rPr>
          <w:lang w:val="en-GB"/>
        </w:rPr>
        <w:t>MAL::</w:t>
      </w:r>
      <w:proofErr w:type="gramEnd"/>
      <w:r w:rsidRPr="004424B1">
        <w:rPr>
          <w:lang w:val="en-GB"/>
        </w:rPr>
        <w:t>Attribute types.  The encoding of these data types is fixed in the context of the XML file structures and associated XML schema</w:t>
      </w:r>
      <w:commentRangeStart w:id="36499"/>
      <w:ins w:id="36500" w:author="Quinten Van Woerkom" w:date="2024-11-27T16:19:00Z" w16du:dateUtc="2024-11-27T15:19:00Z">
        <w:r w:rsidR="001B3CAA">
          <w:rPr>
            <w:lang w:val="en-GB"/>
          </w:rPr>
          <w:t xml:space="preserve">. </w:t>
        </w:r>
      </w:ins>
      <w:del w:id="36501" w:author="Quinten Van Woerkom" w:date="2024-11-27T16:19:00Z" w16du:dateUtc="2024-11-27T15:19:00Z">
        <w:r w:rsidRPr="004424B1" w:rsidDel="001B3CAA">
          <w:rPr>
            <w:lang w:val="en-GB"/>
          </w:rPr>
          <w:delText>, and</w:delText>
        </w:r>
      </w:del>
      <w:ins w:id="36502" w:author="Quinten Van Woerkom" w:date="2024-11-27T16:19:00Z" w16du:dateUtc="2024-11-27T15:19:00Z">
        <w:r w:rsidR="001B3CAA">
          <w:rPr>
            <w:lang w:val="en-GB"/>
          </w:rPr>
          <w:t>It</w:t>
        </w:r>
      </w:ins>
      <w:r w:rsidRPr="004424B1">
        <w:rPr>
          <w:lang w:val="en-GB"/>
        </w:rPr>
        <w:t xml:space="preserve"> follows the approach already defined for XML encoding of the MAL </w:t>
      </w:r>
      <w:ins w:id="36503" w:author="Quinten Van Woerkom" w:date="2024-11-27T16:19:00Z" w16du:dateUtc="2024-11-27T15:19:00Z">
        <w:r w:rsidR="001B3CAA">
          <w:rPr>
            <w:lang w:val="en-GB"/>
          </w:rPr>
          <w:t>in section 5 of</w:t>
        </w:r>
      </w:ins>
      <w:del w:id="36504" w:author="Quinten Van Woerkom" w:date="2024-11-27T16:19:00Z" w16du:dateUtc="2024-11-27T15:19:00Z">
        <w:r w:rsidRPr="004424B1" w:rsidDel="001B3CAA">
          <w:rPr>
            <w:lang w:val="en-GB"/>
          </w:rPr>
          <w:delText>in</w:delText>
        </w:r>
      </w:del>
      <w:r w:rsidRPr="004424B1">
        <w:rPr>
          <w:lang w:val="en-GB"/>
        </w:rPr>
        <w:t xml:space="preserve"> </w:t>
      </w:r>
      <w:r w:rsidR="00F1740F" w:rsidRPr="004424B1">
        <w:rPr>
          <w:lang w:val="en-GB"/>
        </w:rPr>
        <w:t xml:space="preserve">reference </w:t>
      </w:r>
      <w:r w:rsidR="00F1740F" w:rsidRPr="004424B1">
        <w:rPr>
          <w:lang w:val="en-GB"/>
        </w:rPr>
        <w:fldChar w:fldCharType="begin"/>
      </w:r>
      <w:r w:rsidR="00F1740F" w:rsidRPr="004424B1">
        <w:rPr>
          <w:lang w:val="en-GB"/>
        </w:rPr>
        <w:instrText xml:space="preserve"> REF R_524x3b1MoMalBindingtoHTTPTransportandX \h </w:instrText>
      </w:r>
      <w:ins w:id="36505" w:author="Peter Van Der Plas" w:date="2025-01-01T17:31:00Z" w16du:dateUtc="2025-01-01T16:31:00Z">
        <w:r w:rsidR="006D1623" w:rsidRPr="004424B1">
          <w:rPr>
            <w:lang w:val="en-GB"/>
          </w:rPr>
        </w:r>
      </w:ins>
      <w:r w:rsidR="00F1740F" w:rsidRPr="004424B1">
        <w:rPr>
          <w:lang w:val="en-GB"/>
        </w:rPr>
        <w:fldChar w:fldCharType="separate"/>
      </w:r>
      <w:ins w:id="36506" w:author="Peter Van Der Plas" w:date="2025-01-01T17:31:00Z" w16du:dateUtc="2025-01-01T16:31:00Z">
        <w:r w:rsidR="006D1623" w:rsidRPr="004424B1">
          <w:rPr>
            <w:lang w:val="en-GB"/>
          </w:rPr>
          <w:t>[</w:t>
        </w:r>
        <w:r w:rsidR="006D1623">
          <w:rPr>
            <w:noProof/>
            <w:lang w:val="en-GB"/>
          </w:rPr>
          <w:t>D8</w:t>
        </w:r>
        <w:r w:rsidR="006D1623" w:rsidRPr="004424B1">
          <w:rPr>
            <w:lang w:val="en-GB"/>
          </w:rPr>
          <w:t>]</w:t>
        </w:r>
      </w:ins>
      <w:del w:id="36507" w:author="Peter Van Der Plas" w:date="2024-12-25T18:53:00Z" w16du:dateUtc="2024-12-25T17:53:00Z">
        <w:r w:rsidR="00BF1AC4" w:rsidRPr="004424B1" w:rsidDel="00547CCE">
          <w:rPr>
            <w:lang w:val="en-GB"/>
          </w:rPr>
          <w:delText>[</w:delText>
        </w:r>
        <w:r w:rsidR="00BF1AC4" w:rsidDel="00547CCE">
          <w:rPr>
            <w:noProof/>
            <w:lang w:val="en-GB"/>
          </w:rPr>
          <w:delText>D</w:delText>
        </w:r>
      </w:del>
      <w:ins w:id="36508" w:author="Quinten Van Woerkom" w:date="2024-12-17T10:49:00Z" w16du:dateUtc="2024-12-17T09:49:00Z">
        <w:del w:id="36509" w:author="Peter Van Der Plas" w:date="2024-12-25T18:53:00Z" w16du:dateUtc="2024-12-25T17:53:00Z">
          <w:r w:rsidR="001C5EBD" w:rsidDel="00547CCE">
            <w:rPr>
              <w:noProof/>
              <w:lang w:val="en-GB"/>
            </w:rPr>
            <w:delText>8</w:delText>
          </w:r>
        </w:del>
      </w:ins>
      <w:del w:id="36510" w:author="Peter Van Der Plas" w:date="2024-12-25T18:53:00Z" w16du:dateUtc="2024-12-25T17:53:00Z">
        <w:r w:rsidR="00BF1AC4" w:rsidDel="00547CCE">
          <w:rPr>
            <w:noProof/>
            <w:lang w:val="en-GB"/>
          </w:rPr>
          <w:delText>10</w:delText>
        </w:r>
        <w:r w:rsidR="00BF1AC4" w:rsidRPr="004424B1" w:rsidDel="00547CCE">
          <w:rPr>
            <w:lang w:val="en-GB"/>
          </w:rPr>
          <w:delText>]</w:delText>
        </w:r>
      </w:del>
      <w:r w:rsidR="00F1740F" w:rsidRPr="004424B1">
        <w:rPr>
          <w:lang w:val="en-GB"/>
        </w:rPr>
        <w:fldChar w:fldCharType="end"/>
      </w:r>
      <w:ins w:id="36511" w:author="Quinten Van Woerkom" w:date="2024-11-27T16:16:00Z" w16du:dateUtc="2024-11-27T15:16:00Z">
        <w:r w:rsidR="001B3CAA">
          <w:rPr>
            <w:lang w:val="en-GB"/>
          </w:rPr>
          <w:t xml:space="preserve">, but is not </w:t>
        </w:r>
      </w:ins>
      <w:ins w:id="36512" w:author="Quinten Van Woerkom" w:date="2024-11-27T16:19:00Z" w16du:dateUtc="2024-11-27T15:19:00Z">
        <w:r w:rsidR="001B3CAA">
          <w:rPr>
            <w:lang w:val="en-GB"/>
          </w:rPr>
          <w:t xml:space="preserve">directly </w:t>
        </w:r>
      </w:ins>
      <w:ins w:id="36513" w:author="Quinten Van Woerkom" w:date="2024-11-27T16:16:00Z" w16du:dateUtc="2024-11-27T15:16:00Z">
        <w:r w:rsidR="001B3CAA">
          <w:rPr>
            <w:lang w:val="en-GB"/>
          </w:rPr>
          <w:t>compatible as it is adapted for file-based usage</w:t>
        </w:r>
      </w:ins>
      <w:r w:rsidRPr="004424B1">
        <w:rPr>
          <w:lang w:val="en-GB"/>
        </w:rPr>
        <w:t>.</w:t>
      </w:r>
      <w:commentRangeEnd w:id="36499"/>
      <w:r w:rsidR="001B3CAA">
        <w:rPr>
          <w:rStyle w:val="CommentReference"/>
        </w:rPr>
        <w:commentReference w:id="36499"/>
      </w:r>
    </w:p>
    <w:p w14:paraId="167A21D1" w14:textId="7189418E" w:rsidR="00241BE9" w:rsidRPr="004424B1" w:rsidRDefault="00241BE9" w:rsidP="00241BE9">
      <w:pPr>
        <w:pStyle w:val="Heading3"/>
        <w:spacing w:before="480"/>
        <w:rPr>
          <w:lang w:val="en-GB"/>
        </w:rPr>
      </w:pPr>
      <w:r w:rsidRPr="004424B1">
        <w:rPr>
          <w:lang w:val="en-GB"/>
        </w:rPr>
        <w:lastRenderedPageBreak/>
        <w:t>Mapping</w:t>
      </w:r>
    </w:p>
    <w:p w14:paraId="5746C218" w14:textId="77777777" w:rsidR="00D2021D" w:rsidRPr="004424B1" w:rsidRDefault="00D2021D">
      <w:pPr>
        <w:rPr>
          <w:lang w:val="en-GB"/>
        </w:rPr>
      </w:pPr>
      <w:r w:rsidRPr="004424B1">
        <w:rPr>
          <w:lang w:val="en-GB"/>
        </w:rPr>
        <w:t xml:space="preserve">The following table defines the mapping of </w:t>
      </w:r>
      <w:proofErr w:type="gramStart"/>
      <w:r w:rsidRPr="004424B1">
        <w:rPr>
          <w:lang w:val="en-GB"/>
        </w:rPr>
        <w:t>MAL::</w:t>
      </w:r>
      <w:proofErr w:type="gramEnd"/>
      <w:r w:rsidRPr="004424B1">
        <w:rPr>
          <w:lang w:val="en-GB"/>
        </w:rPr>
        <w:t>Attribute data types to XSD schema types used in the context of the MPS XML file structures.</w:t>
      </w:r>
    </w:p>
    <w:p w14:paraId="5090FD6A" w14:textId="2593AE95" w:rsidR="00D2021D" w:rsidRPr="004424B1" w:rsidRDefault="003B4E92" w:rsidP="006D1623">
      <w:pPr>
        <w:pStyle w:val="TableTitle"/>
        <w:spacing w:before="240"/>
        <w:rPr>
          <w:lang w:val="en-GB"/>
        </w:rPr>
      </w:pPr>
      <w:r w:rsidRPr="004424B1">
        <w:rPr>
          <w:lang w:val="en-GB"/>
        </w:rPr>
        <w:t xml:space="preserve">Table </w:t>
      </w:r>
      <w:bookmarkStart w:id="36514" w:name="T_701MappingofMALAttributeTypestoXSDType"/>
      <w:ins w:id="36515" w:author="Quinten Van Woerkom" w:date="2024-12-18T11:47:00Z" w16du:dateUtc="2024-12-18T10:47:00Z">
        <w:r w:rsidR="00F05E45">
          <w:rPr>
            <w:lang w:val="en-GB"/>
          </w:rPr>
          <w:fldChar w:fldCharType="begin"/>
        </w:r>
        <w:r w:rsidR="00F05E45">
          <w:rPr>
            <w:lang w:val="en-GB"/>
          </w:rPr>
          <w:instrText xml:space="preserve"> STYLEREF 1 \s </w:instrText>
        </w:r>
      </w:ins>
      <w:r w:rsidR="00F05E45">
        <w:rPr>
          <w:lang w:val="en-GB"/>
        </w:rPr>
        <w:fldChar w:fldCharType="separate"/>
      </w:r>
      <w:r w:rsidR="006D1623">
        <w:rPr>
          <w:noProof/>
          <w:lang w:val="en-GB"/>
        </w:rPr>
        <w:t>7</w:t>
      </w:r>
      <w:ins w:id="36516" w:author="Quinten Van Woerkom" w:date="2024-12-18T11:47:00Z" w16du:dateUtc="2024-12-18T10:47:00Z">
        <w:r w:rsidR="00F05E45">
          <w:rPr>
            <w:lang w:val="en-GB"/>
          </w:rPr>
          <w:fldChar w:fldCharType="end"/>
        </w:r>
        <w:r w:rsidR="00F05E45">
          <w:rPr>
            <w:lang w:val="en-GB"/>
          </w:rPr>
          <w:noBreakHyphen/>
        </w:r>
        <w:r w:rsidR="00F05E45">
          <w:rPr>
            <w:lang w:val="en-GB"/>
          </w:rPr>
          <w:fldChar w:fldCharType="begin"/>
        </w:r>
        <w:r w:rsidR="00F05E45">
          <w:rPr>
            <w:lang w:val="en-GB"/>
          </w:rPr>
          <w:instrText xml:space="preserve"> SEQ Table \* ARABIC \s 1 </w:instrText>
        </w:r>
      </w:ins>
      <w:r w:rsidR="00F05E45">
        <w:rPr>
          <w:lang w:val="en-GB"/>
        </w:rPr>
        <w:fldChar w:fldCharType="separate"/>
      </w:r>
      <w:ins w:id="36517" w:author="Peter Van Der Plas" w:date="2025-01-01T17:31:00Z" w16du:dateUtc="2025-01-01T16:31:00Z">
        <w:r w:rsidR="006D1623">
          <w:rPr>
            <w:noProof/>
            <w:lang w:val="en-GB"/>
          </w:rPr>
          <w:t>1</w:t>
        </w:r>
      </w:ins>
      <w:ins w:id="36518" w:author="Quinten Van Woerkom" w:date="2024-12-18T11:47:00Z" w16du:dateUtc="2024-12-18T10:47:00Z">
        <w:r w:rsidR="00F05E45">
          <w:rPr>
            <w:lang w:val="en-GB"/>
          </w:rPr>
          <w:fldChar w:fldCharType="end"/>
        </w:r>
      </w:ins>
      <w:del w:id="36519" w:author="Quinten Van Woerkom" w:date="2024-12-18T11:47:00Z" w16du:dateUtc="2024-12-18T10:47:00Z">
        <w:r w:rsidRPr="004424B1" w:rsidDel="00F05E45">
          <w:rPr>
            <w:lang w:val="en-GB"/>
          </w:rPr>
          <w:fldChar w:fldCharType="begin"/>
        </w:r>
        <w:r w:rsidRPr="004424B1" w:rsidDel="00F05E45">
          <w:rPr>
            <w:lang w:val="en-GB"/>
          </w:rPr>
          <w:delInstrText xml:space="preserve"> STYLEREF "Heading 1"\l \n \t \* MERGEFORMAT </w:delInstrText>
        </w:r>
        <w:r w:rsidRPr="004424B1" w:rsidDel="00F05E45">
          <w:rPr>
            <w:lang w:val="en-GB"/>
          </w:rPr>
          <w:fldChar w:fldCharType="separate"/>
        </w:r>
        <w:r w:rsidR="00BF1AC4" w:rsidDel="00F05E45">
          <w:rPr>
            <w:noProof/>
            <w:lang w:val="en-GB"/>
          </w:rPr>
          <w:delText>7</w:delText>
        </w:r>
        <w:r w:rsidRPr="004424B1" w:rsidDel="00F05E45">
          <w:rPr>
            <w:lang w:val="en-GB"/>
          </w:rPr>
          <w:fldChar w:fldCharType="end"/>
        </w:r>
        <w:r w:rsidRPr="004424B1" w:rsidDel="00F05E45">
          <w:rPr>
            <w:lang w:val="en-GB"/>
          </w:rPr>
          <w:noBreakHyphen/>
        </w:r>
        <w:r w:rsidR="009A416E" w:rsidRPr="004424B1" w:rsidDel="00F05E45">
          <w:rPr>
            <w:lang w:val="en-GB"/>
          </w:rPr>
          <w:fldChar w:fldCharType="begin"/>
        </w:r>
        <w:r w:rsidR="009A416E" w:rsidRPr="004424B1" w:rsidDel="00F05E45">
          <w:rPr>
            <w:lang w:val="en-GB"/>
          </w:rPr>
          <w:delInstrText xml:space="preserve"> SEQ Table \s 1 \* MERGEFORMAT </w:delInstrText>
        </w:r>
        <w:r w:rsidR="009A416E" w:rsidRPr="004424B1" w:rsidDel="00F05E45">
          <w:rPr>
            <w:lang w:val="en-GB"/>
          </w:rPr>
          <w:fldChar w:fldCharType="separate"/>
        </w:r>
        <w:r w:rsidR="00BF1AC4" w:rsidDel="00F05E45">
          <w:rPr>
            <w:noProof/>
            <w:lang w:val="en-GB"/>
          </w:rPr>
          <w:delText>1</w:delText>
        </w:r>
        <w:r w:rsidR="009A416E" w:rsidRPr="004424B1" w:rsidDel="00F05E45">
          <w:rPr>
            <w:noProof/>
            <w:lang w:val="en-GB"/>
          </w:rPr>
          <w:fldChar w:fldCharType="end"/>
        </w:r>
      </w:del>
      <w:bookmarkEnd w:id="36514"/>
      <w:r w:rsidRPr="004424B1">
        <w:rPr>
          <w:lang w:val="en-GB"/>
        </w:rPr>
        <w:fldChar w:fldCharType="begin"/>
      </w:r>
      <w:r w:rsidRPr="004424B1">
        <w:rPr>
          <w:lang w:val="en-GB"/>
        </w:rPr>
        <w:instrText xml:space="preserve"> TC \f T \l 7 "</w:instrText>
      </w:r>
      <w:r w:rsidR="009A416E" w:rsidRPr="004424B1">
        <w:rPr>
          <w:lang w:val="en-GB"/>
        </w:rPr>
        <w:fldChar w:fldCharType="begin"/>
      </w:r>
      <w:r w:rsidR="009A416E" w:rsidRPr="004424B1">
        <w:rPr>
          <w:lang w:val="en-GB"/>
        </w:rPr>
        <w:instrText xml:space="preserve"> STYLEREF "Heading 1"\l \n \t \* MERGEFORMAT </w:instrText>
      </w:r>
      <w:r w:rsidR="009A416E" w:rsidRPr="004424B1">
        <w:rPr>
          <w:lang w:val="en-GB"/>
        </w:rPr>
        <w:fldChar w:fldCharType="separate"/>
      </w:r>
      <w:bookmarkStart w:id="36520" w:name="_Toc158132088"/>
      <w:bookmarkStart w:id="36521" w:name="_Toc186645541"/>
      <w:r w:rsidR="006D1623">
        <w:rPr>
          <w:noProof/>
          <w:lang w:val="en-GB"/>
        </w:rPr>
        <w:instrText>7</w:instrText>
      </w:r>
      <w:r w:rsidR="009A416E" w:rsidRPr="004424B1">
        <w:rPr>
          <w:noProof/>
          <w:lang w:val="en-GB"/>
        </w:rPr>
        <w:fldChar w:fldCharType="end"/>
      </w:r>
      <w:r w:rsidRPr="004424B1">
        <w:rPr>
          <w:lang w:val="en-GB"/>
        </w:rPr>
        <w:instrText>-</w:instrText>
      </w:r>
      <w:r w:rsidR="009A416E" w:rsidRPr="004424B1">
        <w:rPr>
          <w:lang w:val="en-GB"/>
        </w:rPr>
        <w:fldChar w:fldCharType="begin"/>
      </w:r>
      <w:r w:rsidR="009A416E" w:rsidRPr="004424B1">
        <w:rPr>
          <w:lang w:val="en-GB"/>
        </w:rPr>
        <w:instrText xml:space="preserve"> SEQ Table_TOC \s 1 \* MERGEFORMAT </w:instrText>
      </w:r>
      <w:r w:rsidR="009A416E" w:rsidRPr="004424B1">
        <w:rPr>
          <w:lang w:val="en-GB"/>
        </w:rPr>
        <w:fldChar w:fldCharType="separate"/>
      </w:r>
      <w:r w:rsidR="006D1623">
        <w:rPr>
          <w:noProof/>
          <w:lang w:val="en-GB"/>
        </w:rPr>
        <w:instrText>1</w:instrText>
      </w:r>
      <w:r w:rsidR="009A416E" w:rsidRPr="004424B1">
        <w:rPr>
          <w:noProof/>
          <w:lang w:val="en-GB"/>
        </w:rPr>
        <w:fldChar w:fldCharType="end"/>
      </w:r>
      <w:r w:rsidRPr="004424B1">
        <w:rPr>
          <w:lang w:val="en-GB"/>
        </w:rPr>
        <w:tab/>
      </w:r>
      <w:r w:rsidR="00AA09CB" w:rsidRPr="004424B1">
        <w:rPr>
          <w:lang w:val="en-GB"/>
        </w:rPr>
        <w:instrText>Mapping of MAL Attribute Types to XSD Types</w:instrText>
      </w:r>
      <w:bookmarkEnd w:id="36520"/>
      <w:bookmarkEnd w:id="36521"/>
      <w:r w:rsidRPr="004424B1">
        <w:rPr>
          <w:lang w:val="en-GB"/>
        </w:rPr>
        <w:instrText>"</w:instrText>
      </w:r>
      <w:r w:rsidRPr="004424B1">
        <w:rPr>
          <w:lang w:val="en-GB"/>
        </w:rPr>
        <w:fldChar w:fldCharType="end"/>
      </w:r>
      <w:r w:rsidRPr="004424B1">
        <w:rPr>
          <w:lang w:val="en-GB"/>
        </w:rPr>
        <w:t xml:space="preserve">:  Mapping of MAL </w:t>
      </w:r>
      <w:del w:id="36522" w:author="Quinten Van Woerkom" w:date="2024-12-02T17:01:00Z" w16du:dateUtc="2024-12-02T16:01:00Z">
        <w:r w:rsidRPr="004424B1" w:rsidDel="00642209">
          <w:rPr>
            <w:lang w:val="en-GB"/>
          </w:rPr>
          <w:delText xml:space="preserve">Attribute </w:delText>
        </w:r>
      </w:del>
      <w:r w:rsidRPr="004424B1">
        <w:rPr>
          <w:lang w:val="en-GB"/>
        </w:rPr>
        <w:t>Types to XSD Types</w:t>
      </w:r>
    </w:p>
    <w:tbl>
      <w:tblPr>
        <w:tblStyle w:val="RBTable"/>
        <w:tblW w:w="0" w:type="auto"/>
        <w:tblLayout w:type="fixed"/>
        <w:tblLook w:val="04A0" w:firstRow="1" w:lastRow="0" w:firstColumn="1" w:lastColumn="0" w:noHBand="0" w:noVBand="1"/>
      </w:tblPr>
      <w:tblGrid>
        <w:gridCol w:w="2263"/>
        <w:gridCol w:w="2127"/>
        <w:gridCol w:w="4600"/>
      </w:tblGrid>
      <w:tr w:rsidR="003F2405" w:rsidRPr="004424B1" w14:paraId="61C357AC" w14:textId="77777777" w:rsidTr="007B49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Pr>
          <w:p w14:paraId="393CFA0B" w14:textId="181E1C18" w:rsidR="003F2405" w:rsidRPr="004424B1" w:rsidRDefault="003F2405" w:rsidP="007B4994">
            <w:pPr>
              <w:pStyle w:val="TableCell"/>
            </w:pPr>
            <w:commentRangeStart w:id="36523"/>
            <w:r w:rsidRPr="004424B1">
              <w:t xml:space="preserve">MAL </w:t>
            </w:r>
            <w:del w:id="36524" w:author="Quinten Van Woerkom" w:date="2024-12-02T17:01:00Z" w16du:dateUtc="2024-12-02T16:01:00Z">
              <w:r w:rsidRPr="004424B1" w:rsidDel="00642209">
                <w:delText xml:space="preserve">Attribute </w:delText>
              </w:r>
            </w:del>
            <w:r w:rsidRPr="004424B1">
              <w:t>Type</w:t>
            </w:r>
            <w:commentRangeEnd w:id="36523"/>
            <w:r w:rsidR="00642209">
              <w:rPr>
                <w:rStyle w:val="CommentReference"/>
                <w:rFonts w:cs="Times New Roman"/>
                <w:lang w:val="en-US" w:eastAsia="en-US"/>
              </w:rPr>
              <w:commentReference w:id="36523"/>
            </w:r>
          </w:p>
        </w:tc>
        <w:tc>
          <w:tcPr>
            <w:tcW w:w="2127" w:type="dxa"/>
          </w:tcPr>
          <w:p w14:paraId="735154D4" w14:textId="77777777" w:rsidR="003F2405" w:rsidRPr="004424B1" w:rsidRDefault="003F2405" w:rsidP="007B4994">
            <w:pPr>
              <w:pStyle w:val="TableCell"/>
              <w:cnfStyle w:val="100000000000" w:firstRow="1" w:lastRow="0" w:firstColumn="0" w:lastColumn="0" w:oddVBand="0" w:evenVBand="0" w:oddHBand="0" w:evenHBand="0" w:firstRowFirstColumn="0" w:firstRowLastColumn="0" w:lastRowFirstColumn="0" w:lastRowLastColumn="0"/>
            </w:pPr>
            <w:r w:rsidRPr="004424B1">
              <w:t>XSD Type</w:t>
            </w:r>
          </w:p>
        </w:tc>
        <w:tc>
          <w:tcPr>
            <w:tcW w:w="4600" w:type="dxa"/>
          </w:tcPr>
          <w:p w14:paraId="12304B3E" w14:textId="77777777" w:rsidR="003F2405" w:rsidRPr="004424B1" w:rsidRDefault="003F2405" w:rsidP="007B4994">
            <w:pPr>
              <w:pStyle w:val="TableCell"/>
              <w:cnfStyle w:val="100000000000" w:firstRow="1" w:lastRow="0" w:firstColumn="0" w:lastColumn="0" w:oddVBand="0" w:evenVBand="0" w:oddHBand="0" w:evenHBand="0" w:firstRowFirstColumn="0" w:firstRowLastColumn="0" w:lastRowFirstColumn="0" w:lastRowLastColumn="0"/>
            </w:pPr>
            <w:r w:rsidRPr="004424B1">
              <w:t>Comment</w:t>
            </w:r>
          </w:p>
        </w:tc>
      </w:tr>
      <w:tr w:rsidR="003F2405" w:rsidRPr="004424B1" w14:paraId="55EF9B0F"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1E074CA2" w14:textId="77777777" w:rsidR="003F2405" w:rsidRPr="004424B1" w:rsidRDefault="003F2405" w:rsidP="007B4994">
            <w:pPr>
              <w:pStyle w:val="TableCell"/>
            </w:pPr>
            <w:proofErr w:type="gramStart"/>
            <w:r w:rsidRPr="004424B1">
              <w:t>MAL::</w:t>
            </w:r>
            <w:proofErr w:type="gramEnd"/>
            <w:r w:rsidRPr="004424B1">
              <w:t>Boolean</w:t>
            </w:r>
          </w:p>
        </w:tc>
        <w:tc>
          <w:tcPr>
            <w:tcW w:w="2127" w:type="dxa"/>
          </w:tcPr>
          <w:p w14:paraId="1913B2F4"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boolean</w:t>
            </w:r>
            <w:proofErr w:type="spellEnd"/>
          </w:p>
        </w:tc>
        <w:tc>
          <w:tcPr>
            <w:tcW w:w="4600" w:type="dxa"/>
          </w:tcPr>
          <w:p w14:paraId="23C4F4C9"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3B7BB174"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41C78B2" w14:textId="77777777" w:rsidR="003F2405" w:rsidRPr="004424B1" w:rsidRDefault="003F2405" w:rsidP="007B4994">
            <w:pPr>
              <w:pStyle w:val="TableCell"/>
            </w:pPr>
            <w:proofErr w:type="gramStart"/>
            <w:r w:rsidRPr="004424B1">
              <w:t>MAL::</w:t>
            </w:r>
            <w:proofErr w:type="gramEnd"/>
            <w:r w:rsidRPr="004424B1">
              <w:t>Octet</w:t>
            </w:r>
          </w:p>
        </w:tc>
        <w:tc>
          <w:tcPr>
            <w:tcW w:w="2127" w:type="dxa"/>
          </w:tcPr>
          <w:p w14:paraId="334F343C"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r w:rsidRPr="004424B1">
              <w:t>byte</w:t>
            </w:r>
          </w:p>
        </w:tc>
        <w:tc>
          <w:tcPr>
            <w:tcW w:w="4600" w:type="dxa"/>
          </w:tcPr>
          <w:p w14:paraId="0093A709"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71F1C8E8"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135376ED" w14:textId="77777777" w:rsidR="003F2405" w:rsidRPr="004424B1" w:rsidRDefault="003F2405" w:rsidP="007B4994">
            <w:pPr>
              <w:pStyle w:val="TableCell"/>
            </w:pPr>
            <w:proofErr w:type="gramStart"/>
            <w:r w:rsidRPr="004424B1">
              <w:t>MAL::</w:t>
            </w:r>
            <w:proofErr w:type="spellStart"/>
            <w:proofErr w:type="gramEnd"/>
            <w:r w:rsidRPr="004424B1">
              <w:t>UOctet</w:t>
            </w:r>
            <w:proofErr w:type="spellEnd"/>
          </w:p>
        </w:tc>
        <w:tc>
          <w:tcPr>
            <w:tcW w:w="2127" w:type="dxa"/>
          </w:tcPr>
          <w:p w14:paraId="0406217E"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unsignedByte</w:t>
            </w:r>
            <w:proofErr w:type="spellEnd"/>
          </w:p>
        </w:tc>
        <w:tc>
          <w:tcPr>
            <w:tcW w:w="4600" w:type="dxa"/>
          </w:tcPr>
          <w:p w14:paraId="7A3F8582"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3B7B560D"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3B54FB6" w14:textId="77777777" w:rsidR="003F2405" w:rsidRPr="004424B1" w:rsidRDefault="003F2405" w:rsidP="007B4994">
            <w:pPr>
              <w:pStyle w:val="TableCell"/>
            </w:pPr>
            <w:proofErr w:type="gramStart"/>
            <w:r w:rsidRPr="004424B1">
              <w:t>MAL::</w:t>
            </w:r>
            <w:proofErr w:type="gramEnd"/>
            <w:r w:rsidRPr="004424B1">
              <w:t>Short</w:t>
            </w:r>
          </w:p>
        </w:tc>
        <w:tc>
          <w:tcPr>
            <w:tcW w:w="2127" w:type="dxa"/>
          </w:tcPr>
          <w:p w14:paraId="3DBFD475"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r w:rsidRPr="004424B1">
              <w:t>short</w:t>
            </w:r>
          </w:p>
        </w:tc>
        <w:tc>
          <w:tcPr>
            <w:tcW w:w="4600" w:type="dxa"/>
          </w:tcPr>
          <w:p w14:paraId="03465018"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404EB1B2"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05A10672" w14:textId="77777777" w:rsidR="003F2405" w:rsidRPr="004424B1" w:rsidRDefault="003F2405" w:rsidP="007B4994">
            <w:pPr>
              <w:pStyle w:val="TableCell"/>
            </w:pPr>
            <w:proofErr w:type="gramStart"/>
            <w:r w:rsidRPr="004424B1">
              <w:t>MAL::</w:t>
            </w:r>
            <w:proofErr w:type="spellStart"/>
            <w:proofErr w:type="gramEnd"/>
            <w:r w:rsidRPr="004424B1">
              <w:t>UShort</w:t>
            </w:r>
            <w:proofErr w:type="spellEnd"/>
          </w:p>
        </w:tc>
        <w:tc>
          <w:tcPr>
            <w:tcW w:w="2127" w:type="dxa"/>
          </w:tcPr>
          <w:p w14:paraId="0D81061B"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unsignedShort</w:t>
            </w:r>
            <w:proofErr w:type="spellEnd"/>
          </w:p>
        </w:tc>
        <w:tc>
          <w:tcPr>
            <w:tcW w:w="4600" w:type="dxa"/>
          </w:tcPr>
          <w:p w14:paraId="29D3E040"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53ECC3F1"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2603C737" w14:textId="77777777" w:rsidR="003F2405" w:rsidRPr="004424B1" w:rsidRDefault="003F2405" w:rsidP="007B4994">
            <w:pPr>
              <w:pStyle w:val="TableCell"/>
            </w:pPr>
            <w:proofErr w:type="gramStart"/>
            <w:r w:rsidRPr="004424B1">
              <w:t>MAL::</w:t>
            </w:r>
            <w:proofErr w:type="gramEnd"/>
            <w:r w:rsidRPr="004424B1">
              <w:t>Integer</w:t>
            </w:r>
          </w:p>
        </w:tc>
        <w:tc>
          <w:tcPr>
            <w:tcW w:w="2127" w:type="dxa"/>
          </w:tcPr>
          <w:p w14:paraId="79FE62BE"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r w:rsidRPr="004424B1">
              <w:t>int</w:t>
            </w:r>
          </w:p>
        </w:tc>
        <w:tc>
          <w:tcPr>
            <w:tcW w:w="4600" w:type="dxa"/>
          </w:tcPr>
          <w:p w14:paraId="2F1F0417"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009B661F"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3D25C95F" w14:textId="77777777" w:rsidR="003F2405" w:rsidRPr="004424B1" w:rsidRDefault="003F2405" w:rsidP="007B4994">
            <w:pPr>
              <w:pStyle w:val="TableCell"/>
            </w:pPr>
            <w:proofErr w:type="gramStart"/>
            <w:r w:rsidRPr="004424B1">
              <w:t>MAL::</w:t>
            </w:r>
            <w:proofErr w:type="spellStart"/>
            <w:proofErr w:type="gramEnd"/>
            <w:r w:rsidRPr="004424B1">
              <w:t>UInteger</w:t>
            </w:r>
            <w:proofErr w:type="spellEnd"/>
          </w:p>
        </w:tc>
        <w:tc>
          <w:tcPr>
            <w:tcW w:w="2127" w:type="dxa"/>
          </w:tcPr>
          <w:p w14:paraId="6DAB0CAA"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unsignedInt</w:t>
            </w:r>
            <w:proofErr w:type="spellEnd"/>
          </w:p>
        </w:tc>
        <w:tc>
          <w:tcPr>
            <w:tcW w:w="4600" w:type="dxa"/>
          </w:tcPr>
          <w:p w14:paraId="5611B6B7"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289A30B7"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4A96C5B" w14:textId="77777777" w:rsidR="003F2405" w:rsidRPr="004424B1" w:rsidRDefault="003F2405" w:rsidP="007B4994">
            <w:pPr>
              <w:pStyle w:val="TableCell"/>
            </w:pPr>
            <w:proofErr w:type="gramStart"/>
            <w:r w:rsidRPr="004424B1">
              <w:t>MAL::</w:t>
            </w:r>
            <w:proofErr w:type="gramEnd"/>
            <w:r w:rsidRPr="004424B1">
              <w:t>Long</w:t>
            </w:r>
          </w:p>
        </w:tc>
        <w:tc>
          <w:tcPr>
            <w:tcW w:w="2127" w:type="dxa"/>
          </w:tcPr>
          <w:p w14:paraId="52AEC8A2"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r w:rsidRPr="004424B1">
              <w:t>long</w:t>
            </w:r>
          </w:p>
        </w:tc>
        <w:tc>
          <w:tcPr>
            <w:tcW w:w="4600" w:type="dxa"/>
          </w:tcPr>
          <w:p w14:paraId="1653D189"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48BF93E7"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3E4B9BF2" w14:textId="77777777" w:rsidR="003F2405" w:rsidRPr="004424B1" w:rsidRDefault="003F2405" w:rsidP="007B4994">
            <w:pPr>
              <w:pStyle w:val="TableCell"/>
            </w:pPr>
            <w:proofErr w:type="gramStart"/>
            <w:r w:rsidRPr="004424B1">
              <w:t>MAL::</w:t>
            </w:r>
            <w:proofErr w:type="spellStart"/>
            <w:proofErr w:type="gramEnd"/>
            <w:r w:rsidRPr="004424B1">
              <w:t>ULong</w:t>
            </w:r>
            <w:proofErr w:type="spellEnd"/>
          </w:p>
        </w:tc>
        <w:tc>
          <w:tcPr>
            <w:tcW w:w="2127" w:type="dxa"/>
          </w:tcPr>
          <w:p w14:paraId="75AA66FB"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unsignedLong</w:t>
            </w:r>
            <w:proofErr w:type="spellEnd"/>
          </w:p>
        </w:tc>
        <w:tc>
          <w:tcPr>
            <w:tcW w:w="4600" w:type="dxa"/>
          </w:tcPr>
          <w:p w14:paraId="253DA3BF"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6F7F6270"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7899E3A0" w14:textId="77777777" w:rsidR="003F2405" w:rsidRPr="004424B1" w:rsidRDefault="003F2405" w:rsidP="007B4994">
            <w:pPr>
              <w:pStyle w:val="TableCell"/>
            </w:pPr>
            <w:proofErr w:type="gramStart"/>
            <w:r w:rsidRPr="004424B1">
              <w:t>MAL::</w:t>
            </w:r>
            <w:proofErr w:type="gramEnd"/>
            <w:r w:rsidRPr="004424B1">
              <w:t>Float</w:t>
            </w:r>
          </w:p>
        </w:tc>
        <w:tc>
          <w:tcPr>
            <w:tcW w:w="2127" w:type="dxa"/>
          </w:tcPr>
          <w:p w14:paraId="42BE61BE"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r w:rsidRPr="004424B1">
              <w:t>float</w:t>
            </w:r>
          </w:p>
        </w:tc>
        <w:tc>
          <w:tcPr>
            <w:tcW w:w="4600" w:type="dxa"/>
          </w:tcPr>
          <w:p w14:paraId="1CB8902A"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72F4E61E"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04F051F6" w14:textId="77777777" w:rsidR="003F2405" w:rsidRPr="004424B1" w:rsidRDefault="003F2405" w:rsidP="007B4994">
            <w:pPr>
              <w:pStyle w:val="TableCell"/>
            </w:pPr>
            <w:proofErr w:type="gramStart"/>
            <w:r w:rsidRPr="004424B1">
              <w:t>MAL::</w:t>
            </w:r>
            <w:proofErr w:type="gramEnd"/>
            <w:r w:rsidRPr="004424B1">
              <w:t>Double</w:t>
            </w:r>
          </w:p>
        </w:tc>
        <w:tc>
          <w:tcPr>
            <w:tcW w:w="2127" w:type="dxa"/>
          </w:tcPr>
          <w:p w14:paraId="1284F3CE"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r w:rsidRPr="004424B1">
              <w:t>double</w:t>
            </w:r>
          </w:p>
        </w:tc>
        <w:tc>
          <w:tcPr>
            <w:tcW w:w="4600" w:type="dxa"/>
          </w:tcPr>
          <w:p w14:paraId="1189EA79"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79F7916C"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382CF5A6" w14:textId="77777777" w:rsidR="003F2405" w:rsidRPr="004424B1" w:rsidRDefault="003F2405" w:rsidP="007B4994">
            <w:pPr>
              <w:pStyle w:val="TableCell"/>
            </w:pPr>
            <w:proofErr w:type="gramStart"/>
            <w:r w:rsidRPr="004424B1">
              <w:t>MAL::</w:t>
            </w:r>
            <w:proofErr w:type="gramEnd"/>
            <w:r w:rsidRPr="004424B1">
              <w:t>Duration</w:t>
            </w:r>
          </w:p>
        </w:tc>
        <w:tc>
          <w:tcPr>
            <w:tcW w:w="2127" w:type="dxa"/>
          </w:tcPr>
          <w:p w14:paraId="2FD8B8BF"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r w:rsidRPr="004424B1">
              <w:t>duration</w:t>
            </w:r>
          </w:p>
        </w:tc>
        <w:tc>
          <w:tcPr>
            <w:tcW w:w="4600" w:type="dxa"/>
          </w:tcPr>
          <w:p w14:paraId="28345041"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43AC5A11"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2992C4D6" w14:textId="77777777" w:rsidR="003F2405" w:rsidRPr="004424B1" w:rsidRDefault="003F2405" w:rsidP="007B4994">
            <w:pPr>
              <w:pStyle w:val="TableCell"/>
            </w:pPr>
            <w:proofErr w:type="gramStart"/>
            <w:r w:rsidRPr="004424B1">
              <w:t>MAL::</w:t>
            </w:r>
            <w:proofErr w:type="gramEnd"/>
            <w:r w:rsidRPr="004424B1">
              <w:t>Time</w:t>
            </w:r>
          </w:p>
        </w:tc>
        <w:tc>
          <w:tcPr>
            <w:tcW w:w="2127" w:type="dxa"/>
          </w:tcPr>
          <w:p w14:paraId="7E960F18"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proofErr w:type="gramStart"/>
            <w:r w:rsidRPr="004424B1">
              <w:t>mal:Time</w:t>
            </w:r>
            <w:proofErr w:type="spellEnd"/>
            <w:proofErr w:type="gramEnd"/>
          </w:p>
        </w:tc>
        <w:tc>
          <w:tcPr>
            <w:tcW w:w="4600" w:type="dxa"/>
          </w:tcPr>
          <w:p w14:paraId="5DCE0540" w14:textId="7229FC29"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Corresponds to XSD </w:t>
            </w:r>
            <w:proofErr w:type="spellStart"/>
            <w:r w:rsidRPr="004424B1">
              <w:t>dateTime</w:t>
            </w:r>
            <w:proofErr w:type="spellEnd"/>
            <w:r w:rsidRPr="004424B1">
              <w:t xml:space="preserve"> but with format constrained to </w:t>
            </w:r>
            <w:proofErr w:type="spellStart"/>
            <w:r w:rsidRPr="004424B1">
              <w:t>CCYY-MM-DDThh:</w:t>
            </w:r>
            <w:proofErr w:type="gramStart"/>
            <w:r w:rsidRPr="004424B1">
              <w:t>mm:ss.sss</w:t>
            </w:r>
            <w:proofErr w:type="spellEnd"/>
            <w:proofErr w:type="gramEnd"/>
            <w:ins w:id="36525" w:author="Peter Van Der Plas" w:date="2024-12-30T14:48:00Z" w16du:dateUtc="2024-12-30T13:48:00Z">
              <w:r w:rsidR="005552D3">
                <w:t>.</w:t>
              </w:r>
            </w:ins>
          </w:p>
        </w:tc>
      </w:tr>
      <w:tr w:rsidR="003F2405" w:rsidRPr="004424B1" w14:paraId="6DFABA8D"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460814A5" w14:textId="77777777" w:rsidR="003F2405" w:rsidRPr="004424B1" w:rsidRDefault="003F2405" w:rsidP="007B4994">
            <w:pPr>
              <w:pStyle w:val="TableCell"/>
            </w:pPr>
            <w:proofErr w:type="gramStart"/>
            <w:r w:rsidRPr="004424B1">
              <w:t>MAL::</w:t>
            </w:r>
            <w:proofErr w:type="spellStart"/>
            <w:proofErr w:type="gramEnd"/>
            <w:r w:rsidRPr="004424B1">
              <w:t>FineTime</w:t>
            </w:r>
            <w:proofErr w:type="spellEnd"/>
          </w:p>
        </w:tc>
        <w:tc>
          <w:tcPr>
            <w:tcW w:w="2127" w:type="dxa"/>
          </w:tcPr>
          <w:p w14:paraId="3F0CC8F2"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proofErr w:type="gramStart"/>
            <w:r w:rsidRPr="004424B1">
              <w:t>mal:FineTime</w:t>
            </w:r>
            <w:proofErr w:type="spellEnd"/>
            <w:proofErr w:type="gramEnd"/>
          </w:p>
        </w:tc>
        <w:tc>
          <w:tcPr>
            <w:tcW w:w="4600" w:type="dxa"/>
          </w:tcPr>
          <w:p w14:paraId="6885BEEF" w14:textId="2DFF8575"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Corresponds to XSD </w:t>
            </w:r>
            <w:proofErr w:type="spellStart"/>
            <w:r w:rsidRPr="004424B1">
              <w:t>dateTime</w:t>
            </w:r>
            <w:proofErr w:type="spellEnd"/>
            <w:r w:rsidRPr="004424B1">
              <w:t xml:space="preserve"> but with format constrained to </w:t>
            </w:r>
            <w:proofErr w:type="spellStart"/>
            <w:r w:rsidRPr="004424B1">
              <w:t>CCYY-MM-DDThh:</w:t>
            </w:r>
            <w:proofErr w:type="gramStart"/>
            <w:r w:rsidRPr="004424B1">
              <w:t>mm:ss</w:t>
            </w:r>
            <w:proofErr w:type="gramEnd"/>
            <w:r w:rsidRPr="004424B1">
              <w:t>.sssssssss</w:t>
            </w:r>
            <w:proofErr w:type="spellEnd"/>
            <w:ins w:id="36526" w:author="Peter Van Der Plas" w:date="2024-12-30T14:48:00Z" w16du:dateUtc="2024-12-30T13:48:00Z">
              <w:r w:rsidR="005552D3">
                <w:t>.</w:t>
              </w:r>
            </w:ins>
          </w:p>
        </w:tc>
      </w:tr>
      <w:tr w:rsidR="003F2405" w:rsidRPr="004424B1" w14:paraId="68CECFF9"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46D3AA5C" w14:textId="77777777" w:rsidR="003F2405" w:rsidRPr="004424B1" w:rsidRDefault="003F2405" w:rsidP="007B4994">
            <w:pPr>
              <w:pStyle w:val="TableCell"/>
            </w:pPr>
            <w:proofErr w:type="gramStart"/>
            <w:r w:rsidRPr="004424B1">
              <w:t>MAL::</w:t>
            </w:r>
            <w:proofErr w:type="gramEnd"/>
            <w:r w:rsidRPr="004424B1">
              <w:t>String</w:t>
            </w:r>
          </w:p>
        </w:tc>
        <w:tc>
          <w:tcPr>
            <w:tcW w:w="2127" w:type="dxa"/>
          </w:tcPr>
          <w:p w14:paraId="413B5E11"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r w:rsidRPr="004424B1">
              <w:t>string</w:t>
            </w:r>
          </w:p>
        </w:tc>
        <w:tc>
          <w:tcPr>
            <w:tcW w:w="4600" w:type="dxa"/>
          </w:tcPr>
          <w:p w14:paraId="1D94996E"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24ED4CF6"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10D7A71" w14:textId="77777777" w:rsidR="003F2405" w:rsidRPr="004424B1" w:rsidRDefault="003F2405" w:rsidP="007B4994">
            <w:pPr>
              <w:pStyle w:val="TableCell"/>
            </w:pPr>
            <w:proofErr w:type="gramStart"/>
            <w:r w:rsidRPr="004424B1">
              <w:t>MAL::</w:t>
            </w:r>
            <w:proofErr w:type="gramEnd"/>
            <w:r w:rsidRPr="004424B1">
              <w:t>Blob</w:t>
            </w:r>
          </w:p>
        </w:tc>
        <w:tc>
          <w:tcPr>
            <w:tcW w:w="2127" w:type="dxa"/>
          </w:tcPr>
          <w:p w14:paraId="5D1F2BF9"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hexbinary</w:t>
            </w:r>
            <w:proofErr w:type="spellEnd"/>
          </w:p>
        </w:tc>
        <w:tc>
          <w:tcPr>
            <w:tcW w:w="4600" w:type="dxa"/>
          </w:tcPr>
          <w:p w14:paraId="0FE6D104"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50A50BBA"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3EAE5049" w14:textId="77777777" w:rsidR="003F2405" w:rsidRPr="004424B1" w:rsidRDefault="003F2405" w:rsidP="007B4994">
            <w:pPr>
              <w:pStyle w:val="TableCell"/>
            </w:pPr>
            <w:commentRangeStart w:id="36527"/>
            <w:proofErr w:type="gramStart"/>
            <w:r w:rsidRPr="004424B1">
              <w:t>MAL::</w:t>
            </w:r>
            <w:proofErr w:type="gramEnd"/>
            <w:r w:rsidRPr="004424B1">
              <w:t>Identifier</w:t>
            </w:r>
          </w:p>
        </w:tc>
        <w:tc>
          <w:tcPr>
            <w:tcW w:w="2127" w:type="dxa"/>
          </w:tcPr>
          <w:p w14:paraId="404ACEF8"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proofErr w:type="gramStart"/>
            <w:r w:rsidRPr="004424B1">
              <w:t>mal:Identifier</w:t>
            </w:r>
            <w:commentRangeEnd w:id="36527"/>
            <w:proofErr w:type="spellEnd"/>
            <w:proofErr w:type="gramEnd"/>
            <w:r w:rsidR="003370E5">
              <w:rPr>
                <w:rStyle w:val="CommentReference"/>
                <w:rFonts w:cs="Times New Roman"/>
                <w:lang w:val="en-US" w:eastAsia="en-US"/>
              </w:rPr>
              <w:commentReference w:id="36527"/>
            </w:r>
          </w:p>
        </w:tc>
        <w:tc>
          <w:tcPr>
            <w:tcW w:w="4600" w:type="dxa"/>
          </w:tcPr>
          <w:p w14:paraId="10F2E0C1" w14:textId="41D5FD5D"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del w:id="36528" w:author="Quinten Van Woerkom" w:date="2024-12-02T15:33:00Z" w16du:dateUtc="2024-12-02T14:33:00Z">
              <w:r w:rsidRPr="004424B1" w:rsidDel="003370E5">
                <w:delText>Corresponds to XSD string but with its format restricted to that of a MAL Identifier</w:delText>
              </w:r>
            </w:del>
          </w:p>
        </w:tc>
      </w:tr>
      <w:tr w:rsidR="003F2405" w:rsidRPr="004424B1" w14:paraId="720703C0"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6BFC093" w14:textId="77777777" w:rsidR="003F2405" w:rsidRPr="004424B1" w:rsidRDefault="003F2405" w:rsidP="007B4994">
            <w:pPr>
              <w:pStyle w:val="TableCell"/>
            </w:pPr>
            <w:proofErr w:type="gramStart"/>
            <w:r w:rsidRPr="004424B1">
              <w:t>MAL::</w:t>
            </w:r>
            <w:proofErr w:type="gramEnd"/>
            <w:r w:rsidRPr="004424B1">
              <w:t>URI</w:t>
            </w:r>
          </w:p>
        </w:tc>
        <w:tc>
          <w:tcPr>
            <w:tcW w:w="2127" w:type="dxa"/>
          </w:tcPr>
          <w:p w14:paraId="654BB7B8"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anyURI</w:t>
            </w:r>
            <w:proofErr w:type="spellEnd"/>
          </w:p>
        </w:tc>
        <w:tc>
          <w:tcPr>
            <w:tcW w:w="4600" w:type="dxa"/>
          </w:tcPr>
          <w:p w14:paraId="24D3F266"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6CBF55A3"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1227CEA5" w14:textId="77777777" w:rsidR="003F2405" w:rsidRPr="004424B1" w:rsidRDefault="003F2405" w:rsidP="007B4994">
            <w:pPr>
              <w:pStyle w:val="TableCell"/>
            </w:pPr>
            <w:proofErr w:type="gramStart"/>
            <w:r w:rsidRPr="004424B1">
              <w:t>MAL::</w:t>
            </w:r>
            <w:proofErr w:type="gramEnd"/>
            <w:r w:rsidRPr="004424B1">
              <w:t>ObjectRef</w:t>
            </w:r>
          </w:p>
        </w:tc>
        <w:tc>
          <w:tcPr>
            <w:tcW w:w="2127" w:type="dxa"/>
          </w:tcPr>
          <w:p w14:paraId="1C2F4704"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proofErr w:type="gramStart"/>
            <w:r w:rsidRPr="004424B1">
              <w:t>mal:ObjectRef</w:t>
            </w:r>
            <w:proofErr w:type="spellEnd"/>
            <w:proofErr w:type="gramEnd"/>
          </w:p>
        </w:tc>
        <w:tc>
          <w:tcPr>
            <w:tcW w:w="4600" w:type="dxa"/>
          </w:tcPr>
          <w:p w14:paraId="5CC42B55" w14:textId="3A9E3478"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r w:rsidRPr="004424B1">
              <w:t>Corresponds to an XSD complex type</w:t>
            </w:r>
            <w:ins w:id="36529" w:author="Peter Van Der Plas" w:date="2024-12-30T14:48:00Z" w16du:dateUtc="2024-12-30T13:48:00Z">
              <w:r w:rsidR="005552D3">
                <w:t>.</w:t>
              </w:r>
            </w:ins>
          </w:p>
        </w:tc>
      </w:tr>
      <w:tr w:rsidR="00642209" w:rsidRPr="004424B1" w14:paraId="70EE3B71" w14:textId="77777777" w:rsidTr="007B4994">
        <w:trPr>
          <w:ins w:id="36530" w:author="Quinten Van Woerkom" w:date="2024-12-02T17:02:00Z"/>
        </w:trPr>
        <w:tc>
          <w:tcPr>
            <w:cnfStyle w:val="001000000000" w:firstRow="0" w:lastRow="0" w:firstColumn="1" w:lastColumn="0" w:oddVBand="0" w:evenVBand="0" w:oddHBand="0" w:evenHBand="0" w:firstRowFirstColumn="0" w:firstRowLastColumn="0" w:lastRowFirstColumn="0" w:lastRowLastColumn="0"/>
            <w:tcW w:w="2263" w:type="dxa"/>
          </w:tcPr>
          <w:p w14:paraId="55D91D63" w14:textId="54096074" w:rsidR="00642209" w:rsidRPr="004424B1" w:rsidRDefault="00642209" w:rsidP="007B4994">
            <w:pPr>
              <w:pStyle w:val="TableCell"/>
              <w:rPr>
                <w:ins w:id="36531" w:author="Quinten Van Woerkom" w:date="2024-12-02T17:02:00Z" w16du:dateUtc="2024-12-02T16:02:00Z"/>
              </w:rPr>
            </w:pPr>
            <w:commentRangeStart w:id="36532"/>
            <w:proofErr w:type="gramStart"/>
            <w:ins w:id="36533" w:author="Quinten Van Woerkom" w:date="2024-12-02T17:02:00Z" w16du:dateUtc="2024-12-02T16:02:00Z">
              <w:r>
                <w:t>MAL::</w:t>
              </w:r>
              <w:proofErr w:type="gramEnd"/>
              <w:r>
                <w:t>Element</w:t>
              </w:r>
            </w:ins>
          </w:p>
        </w:tc>
        <w:tc>
          <w:tcPr>
            <w:tcW w:w="2127" w:type="dxa"/>
          </w:tcPr>
          <w:p w14:paraId="05493AFB" w14:textId="44910D18" w:rsidR="00642209" w:rsidRPr="004424B1" w:rsidRDefault="00642209" w:rsidP="007B4994">
            <w:pPr>
              <w:pStyle w:val="TableCell"/>
              <w:cnfStyle w:val="000000000000" w:firstRow="0" w:lastRow="0" w:firstColumn="0" w:lastColumn="0" w:oddVBand="0" w:evenVBand="0" w:oddHBand="0" w:evenHBand="0" w:firstRowFirstColumn="0" w:firstRowLastColumn="0" w:lastRowFirstColumn="0" w:lastRowLastColumn="0"/>
              <w:rPr>
                <w:ins w:id="36534" w:author="Quinten Van Woerkom" w:date="2024-12-02T17:02:00Z" w16du:dateUtc="2024-12-02T16:02:00Z"/>
              </w:rPr>
            </w:pPr>
            <w:proofErr w:type="spellStart"/>
            <w:ins w:id="36535" w:author="Quinten Van Woerkom" w:date="2024-12-02T17:02:00Z" w16du:dateUtc="2024-12-02T16:02:00Z">
              <w:r>
                <w:t>anyType</w:t>
              </w:r>
              <w:commentRangeEnd w:id="36532"/>
              <w:proofErr w:type="spellEnd"/>
              <w:r w:rsidR="00EA7FD7">
                <w:rPr>
                  <w:rStyle w:val="CommentReference"/>
                  <w:rFonts w:cs="Times New Roman"/>
                  <w:lang w:val="en-US" w:eastAsia="en-US"/>
                </w:rPr>
                <w:commentReference w:id="36532"/>
              </w:r>
            </w:ins>
          </w:p>
        </w:tc>
        <w:tc>
          <w:tcPr>
            <w:tcW w:w="4600" w:type="dxa"/>
          </w:tcPr>
          <w:p w14:paraId="656864C1" w14:textId="77777777" w:rsidR="00642209" w:rsidRPr="004424B1" w:rsidRDefault="00642209" w:rsidP="007B4994">
            <w:pPr>
              <w:pStyle w:val="TableCell"/>
              <w:cnfStyle w:val="000000000000" w:firstRow="0" w:lastRow="0" w:firstColumn="0" w:lastColumn="0" w:oddVBand="0" w:evenVBand="0" w:oddHBand="0" w:evenHBand="0" w:firstRowFirstColumn="0" w:firstRowLastColumn="0" w:lastRowFirstColumn="0" w:lastRowLastColumn="0"/>
              <w:rPr>
                <w:ins w:id="36536" w:author="Quinten Van Woerkom" w:date="2024-12-02T17:02:00Z" w16du:dateUtc="2024-12-02T16:02:00Z"/>
              </w:rPr>
            </w:pPr>
          </w:p>
        </w:tc>
      </w:tr>
    </w:tbl>
    <w:p w14:paraId="70048CCC" w14:textId="77777777" w:rsidR="00241BE9" w:rsidRPr="004424B1" w:rsidRDefault="00241BE9" w:rsidP="00241BE9">
      <w:pPr>
        <w:pStyle w:val="Notelevel1"/>
      </w:pPr>
      <w:r w:rsidRPr="004424B1">
        <w:t>NOTES</w:t>
      </w:r>
    </w:p>
    <w:p w14:paraId="1D6B0477" w14:textId="799A6757" w:rsidR="00D2021D" w:rsidRPr="004424B1" w:rsidRDefault="00D2021D">
      <w:pPr>
        <w:pStyle w:val="Noteslevel1"/>
        <w:numPr>
          <w:ilvl w:val="0"/>
          <w:numId w:val="116"/>
        </w:numPr>
        <w:rPr>
          <w:lang w:val="en-GB"/>
        </w:rPr>
        <w:pPrChange w:id="36537" w:author="Peter Van Der Plas" w:date="2024-12-30T14:48:00Z" w16du:dateUtc="2024-12-30T13:48:00Z">
          <w:pPr>
            <w:pStyle w:val="Noteslevel1"/>
            <w:numPr>
              <w:numId w:val="74"/>
            </w:numPr>
            <w:tabs>
              <w:tab w:val="num" w:pos="720"/>
            </w:tabs>
          </w:pPr>
        </w:pPrChange>
      </w:pPr>
      <w:r w:rsidRPr="004424B1">
        <w:rPr>
          <w:lang w:val="en-GB"/>
        </w:rPr>
        <w:t xml:space="preserve">The majority of </w:t>
      </w:r>
      <w:proofErr w:type="gramStart"/>
      <w:r w:rsidRPr="004424B1">
        <w:rPr>
          <w:lang w:val="en-GB"/>
        </w:rPr>
        <w:t>MAL::</w:t>
      </w:r>
      <w:proofErr w:type="gramEnd"/>
      <w:r w:rsidRPr="004424B1">
        <w:rPr>
          <w:lang w:val="en-GB"/>
        </w:rPr>
        <w:t>Attribute types correspond to the specified XSD simple types.</w:t>
      </w:r>
    </w:p>
    <w:p w14:paraId="2D971A01" w14:textId="6A57E7F0" w:rsidR="00D2021D" w:rsidRPr="004424B1" w:rsidRDefault="00D2021D">
      <w:pPr>
        <w:pStyle w:val="Noteslevel1"/>
        <w:numPr>
          <w:ilvl w:val="0"/>
          <w:numId w:val="116"/>
        </w:numPr>
        <w:rPr>
          <w:lang w:val="en-GB"/>
        </w:rPr>
        <w:pPrChange w:id="36538" w:author="Peter Van Der Plas" w:date="2024-12-30T14:48:00Z" w16du:dateUtc="2024-12-30T13:48:00Z">
          <w:pPr>
            <w:pStyle w:val="Noteslevel1"/>
            <w:numPr>
              <w:numId w:val="74"/>
            </w:numPr>
            <w:tabs>
              <w:tab w:val="num" w:pos="720"/>
            </w:tabs>
          </w:pPr>
        </w:pPrChange>
      </w:pPr>
      <w:r w:rsidRPr="004424B1">
        <w:rPr>
          <w:lang w:val="en-GB"/>
        </w:rPr>
        <w:t xml:space="preserve">The remainder are defined within the </w:t>
      </w:r>
      <w:proofErr w:type="spellStart"/>
      <w:r w:rsidRPr="004424B1">
        <w:rPr>
          <w:lang w:val="en-GB"/>
        </w:rPr>
        <w:t>MALTypes</w:t>
      </w:r>
      <w:proofErr w:type="spellEnd"/>
      <w:r w:rsidRPr="004424B1">
        <w:rPr>
          <w:lang w:val="en-GB"/>
        </w:rPr>
        <w:t xml:space="preserve"> schema that is imported into the MPS schema.  </w:t>
      </w:r>
      <w:r w:rsidR="00C17A1E" w:rsidRPr="004424B1">
        <w:rPr>
          <w:lang w:val="en-GB"/>
        </w:rPr>
        <w:t xml:space="preserve">These are shown in the table above with the </w:t>
      </w:r>
      <w:r w:rsidR="00280842" w:rsidRPr="004424B1">
        <w:rPr>
          <w:lang w:val="en-GB"/>
        </w:rPr>
        <w:t>‘</w:t>
      </w:r>
      <w:r w:rsidR="00C17A1E" w:rsidRPr="004424B1">
        <w:rPr>
          <w:lang w:val="en-GB"/>
        </w:rPr>
        <w:t>mal:</w:t>
      </w:r>
      <w:r w:rsidR="00280842" w:rsidRPr="004424B1">
        <w:rPr>
          <w:lang w:val="en-GB"/>
        </w:rPr>
        <w:t>’</w:t>
      </w:r>
      <w:r w:rsidR="00C17A1E" w:rsidRPr="004424B1">
        <w:rPr>
          <w:lang w:val="en-GB"/>
        </w:rPr>
        <w:t xml:space="preserve"> namespace prefix</w:t>
      </w:r>
      <w:r w:rsidRPr="004424B1">
        <w:rPr>
          <w:lang w:val="en-GB"/>
        </w:rPr>
        <w:t xml:space="preserve"> and either imply constraints to be imposed on their encoding as XSD simple types or define MAL specific XSD complex types.</w:t>
      </w:r>
    </w:p>
    <w:p w14:paraId="18CD6ADD" w14:textId="35109D4F" w:rsidR="00D2021D" w:rsidRPr="004424B1" w:rsidRDefault="00D2021D">
      <w:pPr>
        <w:pStyle w:val="Noteslevel1"/>
        <w:numPr>
          <w:ilvl w:val="0"/>
          <w:numId w:val="116"/>
        </w:numPr>
        <w:rPr>
          <w:lang w:val="en-GB"/>
        </w:rPr>
        <w:pPrChange w:id="36539" w:author="Peter Van Der Plas" w:date="2024-12-30T14:48:00Z" w16du:dateUtc="2024-12-30T13:48:00Z">
          <w:pPr>
            <w:pStyle w:val="Noteslevel1"/>
            <w:numPr>
              <w:numId w:val="74"/>
            </w:numPr>
            <w:tabs>
              <w:tab w:val="num" w:pos="720"/>
            </w:tabs>
          </w:pPr>
        </w:pPrChange>
      </w:pPr>
      <w:proofErr w:type="gramStart"/>
      <w:r w:rsidRPr="004424B1">
        <w:rPr>
          <w:lang w:val="en-GB"/>
        </w:rPr>
        <w:t>MAL</w:t>
      </w:r>
      <w:r w:rsidRPr="004424B1" w:rsidDel="00D15121">
        <w:rPr>
          <w:lang w:val="en-GB"/>
        </w:rPr>
        <w:t>::</w:t>
      </w:r>
      <w:proofErr w:type="gramEnd"/>
      <w:r w:rsidRPr="004424B1">
        <w:rPr>
          <w:lang w:val="en-GB"/>
        </w:rPr>
        <w:t>Time and MAL</w:t>
      </w:r>
      <w:r w:rsidRPr="004424B1" w:rsidDel="00D15121">
        <w:rPr>
          <w:lang w:val="en-GB"/>
        </w:rPr>
        <w:t>::</w:t>
      </w:r>
      <w:proofErr w:type="spellStart"/>
      <w:r w:rsidRPr="004424B1">
        <w:rPr>
          <w:lang w:val="en-GB"/>
        </w:rPr>
        <w:t>FineTime</w:t>
      </w:r>
      <w:proofErr w:type="spellEnd"/>
      <w:r w:rsidRPr="004424B1">
        <w:rPr>
          <w:lang w:val="en-GB"/>
        </w:rPr>
        <w:t xml:space="preserve"> correspond to the XSD </w:t>
      </w:r>
      <w:proofErr w:type="spellStart"/>
      <w:r w:rsidRPr="004424B1">
        <w:rPr>
          <w:lang w:val="en-GB"/>
        </w:rPr>
        <w:t>dateTime</w:t>
      </w:r>
      <w:proofErr w:type="spellEnd"/>
      <w:r w:rsidRPr="004424B1">
        <w:rPr>
          <w:lang w:val="en-GB"/>
        </w:rPr>
        <w:t xml:space="preserve"> simple type but with constraints on the time format to be used.</w:t>
      </w:r>
    </w:p>
    <w:p w14:paraId="6C67D5E8" w14:textId="39A4CC36" w:rsidR="000E52BD" w:rsidRPr="004424B1" w:rsidRDefault="002C4F23">
      <w:pPr>
        <w:pStyle w:val="Noteslevel1"/>
        <w:numPr>
          <w:ilvl w:val="0"/>
          <w:numId w:val="116"/>
        </w:numPr>
        <w:rPr>
          <w:lang w:val="en-GB"/>
        </w:rPr>
        <w:pPrChange w:id="36540" w:author="Peter Van Der Plas" w:date="2024-12-30T14:48:00Z" w16du:dateUtc="2024-12-30T13:48:00Z">
          <w:pPr>
            <w:pStyle w:val="Noteslevel1"/>
            <w:numPr>
              <w:numId w:val="74"/>
            </w:numPr>
            <w:tabs>
              <w:tab w:val="num" w:pos="720"/>
            </w:tabs>
          </w:pPr>
        </w:pPrChange>
      </w:pPr>
      <w:r w:rsidRPr="004424B1">
        <w:rPr>
          <w:lang w:val="en-GB"/>
        </w:rPr>
        <w:lastRenderedPageBreak/>
        <w:t>I</w:t>
      </w:r>
      <w:r w:rsidR="000E52BD" w:rsidRPr="004424B1">
        <w:rPr>
          <w:lang w:val="en-GB"/>
        </w:rPr>
        <w:t>n the specific case of a</w:t>
      </w:r>
      <w:r w:rsidR="005B7C99" w:rsidRPr="004424B1">
        <w:rPr>
          <w:lang w:val="en-GB"/>
        </w:rPr>
        <w:t>n</w:t>
      </w:r>
      <w:r w:rsidR="000E52BD" w:rsidRPr="004424B1">
        <w:rPr>
          <w:lang w:val="en-GB"/>
        </w:rPr>
        <w:t xml:space="preserve"> </w:t>
      </w:r>
      <w:r w:rsidR="005B7C99" w:rsidRPr="004424B1">
        <w:rPr>
          <w:lang w:val="en-GB"/>
        </w:rPr>
        <w:t xml:space="preserve">Expression of type Time </w:t>
      </w:r>
      <w:r w:rsidR="000E52BD" w:rsidRPr="004424B1">
        <w:rPr>
          <w:lang w:val="en-GB"/>
        </w:rPr>
        <w:t xml:space="preserve">defined in the </w:t>
      </w:r>
      <w:proofErr w:type="spellStart"/>
      <w:r w:rsidR="000E52BD" w:rsidRPr="004424B1">
        <w:rPr>
          <w:lang w:val="en-GB"/>
        </w:rPr>
        <w:t>MPSTypes</w:t>
      </w:r>
      <w:proofErr w:type="spellEnd"/>
      <w:r w:rsidR="000E52BD" w:rsidRPr="004424B1">
        <w:rPr>
          <w:lang w:val="en-GB"/>
        </w:rPr>
        <w:t xml:space="preserve"> schema, the value field is encoded as </w:t>
      </w:r>
      <w:proofErr w:type="spellStart"/>
      <w:r w:rsidR="000E52BD" w:rsidRPr="004424B1">
        <w:rPr>
          <w:lang w:val="en-GB"/>
        </w:rPr>
        <w:t>dateTime</w:t>
      </w:r>
      <w:proofErr w:type="spellEnd"/>
      <w:r w:rsidR="000E52BD" w:rsidRPr="004424B1">
        <w:rPr>
          <w:lang w:val="en-GB"/>
        </w:rPr>
        <w:t xml:space="preserve"> and </w:t>
      </w:r>
      <w:r w:rsidR="007E37E7" w:rsidRPr="004424B1">
        <w:rPr>
          <w:lang w:val="en-GB"/>
        </w:rPr>
        <w:t>can</w:t>
      </w:r>
      <w:r w:rsidR="000E52BD" w:rsidRPr="004424B1">
        <w:rPr>
          <w:lang w:val="en-GB"/>
        </w:rPr>
        <w:t xml:space="preserve"> be used to represent either MAL type, according to the rules below.</w:t>
      </w:r>
    </w:p>
    <w:p w14:paraId="1B89533D" w14:textId="63C1BD70" w:rsidR="00D2021D" w:rsidRPr="004424B1" w:rsidRDefault="00D2021D" w:rsidP="00347A3A">
      <w:pPr>
        <w:pStyle w:val="Paragraph4"/>
        <w:rPr>
          <w:lang w:val="en-GB"/>
        </w:rPr>
      </w:pPr>
      <w:r w:rsidRPr="004424B1">
        <w:rPr>
          <w:lang w:val="en-GB"/>
        </w:rPr>
        <w:t xml:space="preserve">Fields of type </w:t>
      </w:r>
      <w:proofErr w:type="gramStart"/>
      <w:r w:rsidRPr="004424B1">
        <w:rPr>
          <w:lang w:val="en-GB"/>
        </w:rPr>
        <w:t>MAL::</w:t>
      </w:r>
      <w:proofErr w:type="gramEnd"/>
      <w:r w:rsidRPr="004424B1">
        <w:rPr>
          <w:lang w:val="en-GB"/>
        </w:rPr>
        <w:t xml:space="preserve">Time shall be encoded using the XSD </w:t>
      </w:r>
      <w:proofErr w:type="spellStart"/>
      <w:r w:rsidRPr="004424B1">
        <w:rPr>
          <w:lang w:val="en-GB"/>
        </w:rPr>
        <w:t>dateTime</w:t>
      </w:r>
      <w:proofErr w:type="spellEnd"/>
      <w:r w:rsidRPr="004424B1">
        <w:rPr>
          <w:lang w:val="en-GB"/>
        </w:rPr>
        <w:t xml:space="preserve"> simple type with the format </w:t>
      </w:r>
      <w:proofErr w:type="spellStart"/>
      <w:r w:rsidRPr="004424B1">
        <w:rPr>
          <w:lang w:val="en-GB"/>
        </w:rPr>
        <w:t>CCYY-MM-DDThh:mm:ss.sss</w:t>
      </w:r>
      <w:proofErr w:type="spellEnd"/>
      <w:r w:rsidRPr="004424B1">
        <w:rPr>
          <w:lang w:val="en-GB"/>
        </w:rPr>
        <w:t>.</w:t>
      </w:r>
    </w:p>
    <w:p w14:paraId="7E4B126A" w14:textId="1A8D64DB" w:rsidR="00D2021D" w:rsidRPr="004424B1" w:rsidRDefault="00D2021D" w:rsidP="00347A3A">
      <w:pPr>
        <w:pStyle w:val="Paragraph4"/>
        <w:rPr>
          <w:lang w:val="en-GB"/>
        </w:rPr>
      </w:pPr>
      <w:r w:rsidRPr="004424B1">
        <w:rPr>
          <w:lang w:val="en-GB"/>
        </w:rPr>
        <w:t xml:space="preserve">Fields of type </w:t>
      </w:r>
      <w:proofErr w:type="gramStart"/>
      <w:r w:rsidRPr="004424B1">
        <w:rPr>
          <w:lang w:val="en-GB"/>
        </w:rPr>
        <w:t>MAL::</w:t>
      </w:r>
      <w:proofErr w:type="spellStart"/>
      <w:proofErr w:type="gramEnd"/>
      <w:r w:rsidRPr="004424B1">
        <w:rPr>
          <w:lang w:val="en-GB"/>
        </w:rPr>
        <w:t>FineTime</w:t>
      </w:r>
      <w:proofErr w:type="spellEnd"/>
      <w:r w:rsidRPr="004424B1">
        <w:rPr>
          <w:lang w:val="en-GB"/>
        </w:rPr>
        <w:t xml:space="preserve"> shall be encoded using the XSD </w:t>
      </w:r>
      <w:proofErr w:type="spellStart"/>
      <w:r w:rsidRPr="004424B1">
        <w:rPr>
          <w:lang w:val="en-GB"/>
        </w:rPr>
        <w:t>dateTime</w:t>
      </w:r>
      <w:proofErr w:type="spellEnd"/>
      <w:r w:rsidRPr="004424B1">
        <w:rPr>
          <w:lang w:val="en-GB"/>
        </w:rPr>
        <w:t xml:space="preserve"> simple type with the format </w:t>
      </w:r>
      <w:proofErr w:type="spellStart"/>
      <w:r w:rsidRPr="004424B1">
        <w:rPr>
          <w:lang w:val="en-GB"/>
        </w:rPr>
        <w:t>CCYY-MM-DDThh:mm:ss.sssssssss</w:t>
      </w:r>
      <w:proofErr w:type="spellEnd"/>
      <w:r w:rsidRPr="004424B1">
        <w:rPr>
          <w:lang w:val="en-GB"/>
        </w:rPr>
        <w:t>.</w:t>
      </w:r>
    </w:p>
    <w:p w14:paraId="210E62BF" w14:textId="6A64FDB2" w:rsidR="00D2021D" w:rsidRPr="004424B1" w:rsidDel="00197F73" w:rsidRDefault="00542D12" w:rsidP="00542D12">
      <w:pPr>
        <w:pStyle w:val="Notelevel1"/>
        <w:rPr>
          <w:moveFrom w:id="36541" w:author="Quinten Van Woerkom" w:date="2024-11-25T13:53:00Z" w16du:dateUtc="2024-11-25T12:53:00Z"/>
        </w:rPr>
      </w:pPr>
      <w:moveFromRangeStart w:id="36542" w:author="Quinten Van Woerkom" w:date="2024-11-25T13:53:00Z" w:name="move183435213"/>
      <w:moveFrom w:id="36543" w:author="Quinten Van Woerkom" w:date="2024-11-25T13:53:00Z" w16du:dateUtc="2024-11-25T12:53:00Z">
        <w:r w:rsidRPr="004424B1" w:rsidDel="00197F73">
          <w:t>NOTE</w:t>
        </w:r>
        <w:r w:rsidRPr="004424B1" w:rsidDel="00197F73">
          <w:tab/>
          <w:t>–</w:t>
        </w:r>
        <w:r w:rsidRPr="004424B1" w:rsidDel="00197F73">
          <w:tab/>
        </w:r>
        <w:r w:rsidR="00D2021D" w:rsidRPr="004424B1" w:rsidDel="00197F73">
          <w:t>MAL::Identifier corresponds to the XSD string simple type, but the string must follow the format defined for MAL Identifiers.</w:t>
        </w:r>
      </w:moveFrom>
    </w:p>
    <w:moveFromRangeEnd w:id="36542"/>
    <w:p w14:paraId="3FEF0524" w14:textId="0968BD0C" w:rsidR="00D2021D" w:rsidRDefault="00D2021D" w:rsidP="00347A3A">
      <w:pPr>
        <w:pStyle w:val="Paragraph4"/>
        <w:rPr>
          <w:ins w:id="36544" w:author="Quinten Van Woerkom" w:date="2024-11-25T13:53:00Z" w16du:dateUtc="2024-11-25T12:53:00Z"/>
          <w:lang w:val="en-GB"/>
        </w:rPr>
      </w:pPr>
      <w:r w:rsidRPr="004424B1">
        <w:rPr>
          <w:lang w:val="en-GB"/>
        </w:rPr>
        <w:t xml:space="preserve">Fields of type </w:t>
      </w:r>
      <w:proofErr w:type="gramStart"/>
      <w:r w:rsidRPr="004424B1">
        <w:rPr>
          <w:lang w:val="en-GB"/>
        </w:rPr>
        <w:t>MAL::</w:t>
      </w:r>
      <w:proofErr w:type="gramEnd"/>
      <w:r w:rsidRPr="004424B1">
        <w:rPr>
          <w:lang w:val="en-GB"/>
        </w:rPr>
        <w:t xml:space="preserve">Identifier shall be encoded using the XSD string simple type with any format constraint imposed by the MAL </w:t>
      </w:r>
      <w:r w:rsidR="00F1740F" w:rsidRPr="004424B1">
        <w:rPr>
          <w:lang w:val="en-GB"/>
        </w:rPr>
        <w:t xml:space="preserve">(reference </w:t>
      </w:r>
      <w:r w:rsidR="00F1740F" w:rsidRPr="004424B1">
        <w:rPr>
          <w:lang w:val="en-GB"/>
        </w:rPr>
        <w:fldChar w:fldCharType="begin"/>
      </w:r>
      <w:r w:rsidR="00D87DDF" w:rsidRPr="004424B1">
        <w:rPr>
          <w:lang w:val="en-GB"/>
        </w:rPr>
        <w:instrText>REF R_521x0b3MoMal \h</w:instrText>
      </w:r>
      <w:r w:rsidR="00F1740F" w:rsidRPr="004424B1">
        <w:rPr>
          <w:lang w:val="en-GB"/>
        </w:rPr>
      </w:r>
      <w:r w:rsidR="00F1740F" w:rsidRPr="004424B1">
        <w:rPr>
          <w:lang w:val="en-GB"/>
        </w:rPr>
        <w:fldChar w:fldCharType="separate"/>
      </w:r>
      <w:ins w:id="36545" w:author="Peter Van Der Plas" w:date="2025-01-01T17:31:00Z" w16du:dateUtc="2025-01-01T16:31:00Z">
        <w:r w:rsidR="006D1623" w:rsidRPr="004424B1">
          <w:rPr>
            <w:lang w:val="en-GB"/>
          </w:rPr>
          <w:t>[</w:t>
        </w:r>
        <w:r w:rsidR="006D1623">
          <w:rPr>
            <w:noProof/>
            <w:lang w:val="en-GB"/>
          </w:rPr>
          <w:t>2</w:t>
        </w:r>
        <w:r w:rsidR="006D1623" w:rsidRPr="004424B1">
          <w:rPr>
            <w:lang w:val="en-GB"/>
          </w:rPr>
          <w:t>]</w:t>
        </w:r>
      </w:ins>
      <w:del w:id="36546" w:author="Peter Van Der Plas" w:date="2024-12-25T18:53:00Z" w16du:dateUtc="2024-12-25T17:53:00Z">
        <w:r w:rsidR="00BF1AC4" w:rsidRPr="004424B1" w:rsidDel="00547CCE">
          <w:rPr>
            <w:lang w:val="en-GB"/>
          </w:rPr>
          <w:delText>[</w:delText>
        </w:r>
        <w:r w:rsidR="00BF1AC4" w:rsidDel="00547CCE">
          <w:rPr>
            <w:noProof/>
            <w:lang w:val="en-GB"/>
          </w:rPr>
          <w:delText>2</w:delText>
        </w:r>
        <w:r w:rsidR="00BF1AC4" w:rsidRPr="004424B1" w:rsidDel="00547CCE">
          <w:rPr>
            <w:lang w:val="en-GB"/>
          </w:rPr>
          <w:delText>]</w:delText>
        </w:r>
      </w:del>
      <w:r w:rsidR="00F1740F" w:rsidRPr="004424B1">
        <w:rPr>
          <w:lang w:val="en-GB"/>
        </w:rPr>
        <w:fldChar w:fldCharType="end"/>
      </w:r>
      <w:r w:rsidR="00F1740F" w:rsidRPr="004424B1">
        <w:rPr>
          <w:lang w:val="en-GB"/>
        </w:rPr>
        <w:t>)</w:t>
      </w:r>
      <w:r w:rsidRPr="004424B1">
        <w:rPr>
          <w:lang w:val="en-GB"/>
        </w:rPr>
        <w:t>.</w:t>
      </w:r>
    </w:p>
    <w:p w14:paraId="32EB809E" w14:textId="77777777" w:rsidR="00197F73" w:rsidRPr="004424B1" w:rsidDel="00197F73" w:rsidRDefault="00197F73" w:rsidP="00197F73">
      <w:pPr>
        <w:pStyle w:val="Notelevel1"/>
        <w:rPr>
          <w:del w:id="36547" w:author="Quinten Van Woerkom" w:date="2024-11-25T13:53:00Z" w16du:dateUtc="2024-11-25T12:53:00Z"/>
          <w:moveTo w:id="36548" w:author="Quinten Van Woerkom" w:date="2024-11-25T13:53:00Z" w16du:dateUtc="2024-11-25T12:53:00Z"/>
        </w:rPr>
      </w:pPr>
      <w:moveToRangeStart w:id="36549" w:author="Quinten Van Woerkom" w:date="2024-11-25T13:53:00Z" w:name="move183435213"/>
      <w:moveTo w:id="36550" w:author="Quinten Van Woerkom" w:date="2024-11-25T13:53:00Z" w16du:dateUtc="2024-11-25T12:53:00Z">
        <w:r w:rsidRPr="004424B1">
          <w:t>NOTE</w:t>
        </w:r>
        <w:r w:rsidRPr="004424B1">
          <w:tab/>
          <w:t>–</w:t>
        </w:r>
        <w:r w:rsidRPr="004424B1">
          <w:tab/>
        </w:r>
        <w:proofErr w:type="gramStart"/>
        <w:r w:rsidRPr="004424B1">
          <w:t>MAL</w:t>
        </w:r>
        <w:r w:rsidRPr="004424B1" w:rsidDel="00D15121">
          <w:t>::</w:t>
        </w:r>
        <w:proofErr w:type="gramEnd"/>
        <w:r w:rsidRPr="004424B1">
          <w:t>Identifier corresponds to the XSD string simple type, but the string must follow the format defined for MAL Identifiers.</w:t>
        </w:r>
      </w:moveTo>
    </w:p>
    <w:moveToRangeEnd w:id="36549"/>
    <w:p w14:paraId="56C4983E" w14:textId="77777777" w:rsidR="00197F73" w:rsidRPr="004424B1" w:rsidRDefault="00197F73">
      <w:pPr>
        <w:pStyle w:val="Notelevel1"/>
        <w:pPrChange w:id="36551" w:author="Quinten Van Woerkom" w:date="2024-11-25T13:53:00Z" w16du:dateUtc="2024-11-25T12:53:00Z">
          <w:pPr>
            <w:pStyle w:val="Paragraph4"/>
          </w:pPr>
        </w:pPrChange>
      </w:pPr>
    </w:p>
    <w:p w14:paraId="4FA5020E" w14:textId="7AD73E27" w:rsidR="00D2021D" w:rsidRPr="004424B1" w:rsidDel="00197F73" w:rsidRDefault="002600FF" w:rsidP="002600FF">
      <w:pPr>
        <w:pStyle w:val="Notelevel1"/>
        <w:rPr>
          <w:moveFrom w:id="36552" w:author="Quinten Van Woerkom" w:date="2024-11-25T13:53:00Z" w16du:dateUtc="2024-11-25T12:53:00Z"/>
        </w:rPr>
      </w:pPr>
      <w:moveFromRangeStart w:id="36553" w:author="Quinten Van Woerkom" w:date="2024-11-25T13:53:00Z" w:name="move183435219"/>
      <w:moveFrom w:id="36554" w:author="Quinten Van Woerkom" w:date="2024-11-25T13:53:00Z" w16du:dateUtc="2024-11-25T12:53:00Z">
        <w:r w:rsidRPr="004424B1" w:rsidDel="00197F73">
          <w:t>NOTE</w:t>
        </w:r>
        <w:r w:rsidRPr="004424B1" w:rsidDel="00197F73">
          <w:tab/>
          <w:t>–</w:t>
        </w:r>
        <w:r w:rsidRPr="004424B1" w:rsidDel="00197F73">
          <w:tab/>
        </w:r>
        <w:r w:rsidR="00D2021D" w:rsidRPr="004424B1" w:rsidDel="00197F73">
          <w:t>MAL::ObjectRef and MAL::StaticObjectRef corresponds to an XSD complex types defined as part of the MPS XML schema hierarchy.</w:t>
        </w:r>
        <w:r w:rsidR="00252BDC" w:rsidRPr="004424B1" w:rsidDel="00197F73">
          <w:t xml:space="preserve">  </w:t>
        </w:r>
        <w:r w:rsidR="00D2021D" w:rsidRPr="004424B1" w:rsidDel="00197F73">
          <w:t>The MALTypes schema also includes an XSD complex type for the MAL::ObjectIdentity composite.</w:t>
        </w:r>
      </w:moveFrom>
    </w:p>
    <w:moveFromRangeEnd w:id="36553"/>
    <w:p w14:paraId="084CB3F9" w14:textId="4C6FB02E" w:rsidR="00D2021D" w:rsidRDefault="00D2021D" w:rsidP="00347A3A">
      <w:pPr>
        <w:pStyle w:val="Paragraph4"/>
        <w:rPr>
          <w:ins w:id="36555" w:author="Quinten Van Woerkom" w:date="2024-11-25T13:53:00Z" w16du:dateUtc="2024-11-25T12:53:00Z"/>
          <w:lang w:val="en-GB"/>
        </w:rPr>
      </w:pPr>
      <w:r w:rsidRPr="004424B1">
        <w:rPr>
          <w:lang w:val="en-GB"/>
        </w:rPr>
        <w:t xml:space="preserve">Fields of type </w:t>
      </w:r>
      <w:proofErr w:type="gramStart"/>
      <w:r w:rsidRPr="004424B1">
        <w:rPr>
          <w:lang w:val="en-GB"/>
        </w:rPr>
        <w:t>MAL::</w:t>
      </w:r>
      <w:proofErr w:type="gramEnd"/>
      <w:r w:rsidRPr="004424B1">
        <w:rPr>
          <w:lang w:val="en-GB"/>
        </w:rPr>
        <w:t xml:space="preserve">ObjectRef shall be encoded using the </w:t>
      </w:r>
      <w:commentRangeStart w:id="36556"/>
      <w:r w:rsidRPr="004424B1">
        <w:rPr>
          <w:lang w:val="en-GB"/>
        </w:rPr>
        <w:t>XSD MAL</w:t>
      </w:r>
      <w:ins w:id="36557" w:author="Quinten Van Woerkom" w:date="2024-11-25T13:51:00Z" w16du:dateUtc="2024-11-25T12:51:00Z">
        <w:r w:rsidR="00FC63CF">
          <w:rPr>
            <w:lang w:val="en-GB"/>
          </w:rPr>
          <w:t>::</w:t>
        </w:r>
      </w:ins>
      <w:r w:rsidRPr="004424B1">
        <w:rPr>
          <w:lang w:val="en-GB"/>
        </w:rPr>
        <w:t>ObjectRef</w:t>
      </w:r>
      <w:commentRangeEnd w:id="36556"/>
      <w:r w:rsidR="00FC63CF">
        <w:rPr>
          <w:rStyle w:val="CommentReference"/>
        </w:rPr>
        <w:commentReference w:id="36556"/>
      </w:r>
      <w:r w:rsidRPr="004424B1">
        <w:rPr>
          <w:lang w:val="en-GB"/>
        </w:rPr>
        <w:t xml:space="preserve"> complex type.  If a field is defined in the information model as being of type </w:t>
      </w:r>
      <w:proofErr w:type="gramStart"/>
      <w:r w:rsidRPr="004424B1">
        <w:rPr>
          <w:lang w:val="en-GB"/>
        </w:rPr>
        <w:t>MAL::</w:t>
      </w:r>
      <w:proofErr w:type="gramEnd"/>
      <w:r w:rsidRPr="004424B1">
        <w:rPr>
          <w:lang w:val="en-GB"/>
        </w:rPr>
        <w:t>ObjectRef</w:t>
      </w:r>
      <w:ins w:id="36558" w:author="Peter Van Der Plas" w:date="2025-01-01T15:59:00Z" w16du:dateUtc="2025-01-01T14:59:00Z">
        <w:r w:rsidR="008A3FBD">
          <w:rPr>
            <w:lang w:val="en-GB"/>
          </w:rPr>
          <w:t xml:space="preserve"> </w:t>
        </w:r>
      </w:ins>
      <w:r w:rsidRPr="004424B1">
        <w:rPr>
          <w:lang w:val="en-GB"/>
        </w:rPr>
        <w:t xml:space="preserve">&lt;T&gt;, with a specified concrete object type T, then the </w:t>
      </w:r>
      <w:r w:rsidRPr="004424B1">
        <w:rPr>
          <w:i/>
          <w:lang w:val="en-GB"/>
        </w:rPr>
        <w:t xml:space="preserve">area </w:t>
      </w:r>
      <w:r w:rsidRPr="004424B1">
        <w:rPr>
          <w:lang w:val="en-GB"/>
        </w:rPr>
        <w:t>and type fields of the reference shall be omitted</w:t>
      </w:r>
      <w:commentRangeStart w:id="36559"/>
      <w:ins w:id="36560" w:author="Quinten Van Woerkom" w:date="2024-11-29T11:14:00Z" w16du:dateUtc="2024-11-29T10:14:00Z">
        <w:r w:rsidR="00921A3E">
          <w:rPr>
            <w:lang w:val="en-GB"/>
          </w:rPr>
          <w:t>, with the correct values substitut</w:t>
        </w:r>
      </w:ins>
      <w:ins w:id="36561" w:author="Quinten Van Woerkom" w:date="2024-11-29T11:15:00Z" w16du:dateUtc="2024-11-29T10:15:00Z">
        <w:r w:rsidR="00921A3E">
          <w:rPr>
            <w:lang w:val="en-GB"/>
          </w:rPr>
          <w:t>ed in by the implementation</w:t>
        </w:r>
        <w:commentRangeEnd w:id="36559"/>
        <w:r w:rsidR="00921A3E">
          <w:rPr>
            <w:rStyle w:val="CommentReference"/>
          </w:rPr>
          <w:commentReference w:id="36559"/>
        </w:r>
      </w:ins>
      <w:r w:rsidRPr="004424B1">
        <w:rPr>
          <w:lang w:val="en-GB"/>
        </w:rPr>
        <w:t>.</w:t>
      </w:r>
    </w:p>
    <w:p w14:paraId="77CE8ED9" w14:textId="3CF0C775" w:rsidR="00197F73" w:rsidRPr="004424B1" w:rsidDel="00197F73" w:rsidRDefault="00197F73" w:rsidP="00197F73">
      <w:pPr>
        <w:pStyle w:val="Notelevel1"/>
        <w:rPr>
          <w:del w:id="36562" w:author="Quinten Van Woerkom" w:date="2024-11-25T13:53:00Z" w16du:dateUtc="2024-11-25T12:53:00Z"/>
          <w:moveTo w:id="36563" w:author="Quinten Van Woerkom" w:date="2024-11-25T13:53:00Z" w16du:dateUtc="2024-11-25T12:53:00Z"/>
        </w:rPr>
      </w:pPr>
      <w:moveToRangeStart w:id="36564" w:author="Quinten Van Woerkom" w:date="2024-11-25T13:53:00Z" w:name="move183435219"/>
      <w:moveTo w:id="36565" w:author="Quinten Van Woerkom" w:date="2024-11-25T13:53:00Z" w16du:dateUtc="2024-11-25T12:53:00Z">
        <w:r w:rsidRPr="004424B1">
          <w:t>NOTE</w:t>
        </w:r>
        <w:r w:rsidRPr="004424B1">
          <w:tab/>
          <w:t>–</w:t>
        </w:r>
        <w:r w:rsidRPr="004424B1">
          <w:tab/>
        </w:r>
        <w:proofErr w:type="gramStart"/>
        <w:r w:rsidRPr="004424B1">
          <w:t>MAL</w:t>
        </w:r>
        <w:r w:rsidRPr="004424B1" w:rsidDel="00D15121">
          <w:t>::</w:t>
        </w:r>
        <w:proofErr w:type="gramEnd"/>
        <w:r w:rsidRPr="004424B1">
          <w:t>ObjectRef</w:t>
        </w:r>
        <w:commentRangeStart w:id="36566"/>
        <w:r w:rsidRPr="004424B1">
          <w:t xml:space="preserve"> </w:t>
        </w:r>
      </w:moveTo>
      <w:commentRangeEnd w:id="36566"/>
      <w:r w:rsidR="00CB2572">
        <w:rPr>
          <w:rStyle w:val="CommentReference"/>
          <w:lang w:val="en-US" w:eastAsia="en-US"/>
        </w:rPr>
        <w:commentReference w:id="36566"/>
      </w:r>
      <w:moveTo w:id="36567" w:author="Quinten Van Woerkom" w:date="2024-11-25T13:53:00Z" w16du:dateUtc="2024-11-25T12:53:00Z">
        <w:del w:id="36568" w:author="Quinten Van Woerkom" w:date="2024-11-25T14:29:00Z" w16du:dateUtc="2024-11-25T13:29:00Z">
          <w:r w:rsidRPr="004424B1" w:rsidDel="00B530D2">
            <w:delText xml:space="preserve">and MAL::StaticObjectRef </w:delText>
          </w:r>
        </w:del>
        <w:r w:rsidRPr="004424B1">
          <w:t>corresponds to an XSD complex type</w:t>
        </w:r>
        <w:r w:rsidRPr="004424B1" w:rsidDel="0060289A">
          <w:t>s</w:t>
        </w:r>
        <w:r w:rsidRPr="004424B1" w:rsidDel="00D15121">
          <w:t xml:space="preserve"> defined as part of the </w:t>
        </w:r>
        <w:r w:rsidRPr="004424B1" w:rsidDel="0060289A">
          <w:t>MPS XML schema hierarchy</w:t>
        </w:r>
        <w:r w:rsidRPr="004424B1">
          <w:t xml:space="preserve">.  The </w:t>
        </w:r>
        <w:proofErr w:type="spellStart"/>
        <w:r w:rsidRPr="004424B1">
          <w:t>MALTypes</w:t>
        </w:r>
        <w:proofErr w:type="spellEnd"/>
        <w:r w:rsidRPr="004424B1">
          <w:t xml:space="preserve"> schema also includes an XSD complex type for the </w:t>
        </w:r>
        <w:proofErr w:type="gramStart"/>
        <w:r w:rsidRPr="004424B1">
          <w:t>MAL</w:t>
        </w:r>
        <w:r w:rsidRPr="004424B1" w:rsidDel="00D15121">
          <w:t>::</w:t>
        </w:r>
        <w:proofErr w:type="spellStart"/>
        <w:proofErr w:type="gramEnd"/>
        <w:r w:rsidRPr="004424B1">
          <w:t>ObjectIdentity</w:t>
        </w:r>
        <w:proofErr w:type="spellEnd"/>
        <w:r w:rsidRPr="004424B1">
          <w:t xml:space="preserve"> composite.</w:t>
        </w:r>
      </w:moveTo>
    </w:p>
    <w:moveToRangeEnd w:id="36564"/>
    <w:p w14:paraId="05698B14" w14:textId="77777777" w:rsidR="00197F73" w:rsidRPr="004424B1" w:rsidRDefault="00197F73">
      <w:pPr>
        <w:pStyle w:val="Notelevel1"/>
        <w:pPrChange w:id="36569" w:author="Quinten Van Woerkom" w:date="2024-11-25T13:53:00Z" w16du:dateUtc="2024-11-25T12:53:00Z">
          <w:pPr>
            <w:pStyle w:val="Paragraph4"/>
          </w:pPr>
        </w:pPrChange>
      </w:pPr>
    </w:p>
    <w:p w14:paraId="01A1059E" w14:textId="628CEBE9" w:rsidR="00D2021D" w:rsidRPr="004424B1" w:rsidDel="00197F73" w:rsidRDefault="002600FF" w:rsidP="002600FF">
      <w:pPr>
        <w:pStyle w:val="Notelevel1"/>
        <w:rPr>
          <w:del w:id="36570" w:author="Quinten Van Woerkom" w:date="2024-11-25T13:53:00Z" w16du:dateUtc="2024-11-25T12:53:00Z"/>
        </w:rPr>
      </w:pPr>
      <w:del w:id="36571" w:author="Quinten Van Woerkom" w:date="2024-11-25T13:53:00Z" w16du:dateUtc="2024-11-25T12:53:00Z">
        <w:r w:rsidRPr="004424B1" w:rsidDel="00197F73">
          <w:delText>NOTE</w:delText>
        </w:r>
        <w:r w:rsidRPr="004424B1" w:rsidDel="00197F73">
          <w:tab/>
          <w:delText>–</w:delText>
        </w:r>
        <w:r w:rsidRPr="004424B1" w:rsidDel="00197F73">
          <w:tab/>
        </w:r>
        <w:r w:rsidR="00D2021D" w:rsidRPr="004424B1" w:rsidDel="00197F73">
          <w:delText>Lists are encod</w:delText>
        </w:r>
      </w:del>
      <w:del w:id="36572" w:author="Quinten Van Woerkom" w:date="2024-11-25T13:51:00Z" w16du:dateUtc="2024-11-25T12:51:00Z">
        <w:r w:rsidR="00D2021D" w:rsidRPr="004424B1" w:rsidDel="00FC63CF">
          <w:delText>ing</w:delText>
        </w:r>
      </w:del>
      <w:del w:id="36573" w:author="Quinten Van Woerkom" w:date="2024-11-25T13:53:00Z" w16du:dateUtc="2024-11-25T12:53:00Z">
        <w:r w:rsidR="00D2021D" w:rsidRPr="004424B1" w:rsidDel="00197F73">
          <w:delText xml:space="preserve"> directly as an </w:delText>
        </w:r>
        <w:r w:rsidR="004F349B" w:rsidRPr="004424B1" w:rsidDel="00197F73">
          <w:delText>XSD</w:delText>
        </w:r>
        <w:r w:rsidR="00D2021D" w:rsidRPr="004424B1" w:rsidDel="00197F73">
          <w:delText xml:space="preserve"> element with multiple occurrences.</w:delText>
        </w:r>
      </w:del>
    </w:p>
    <w:p w14:paraId="19612DAE" w14:textId="2CF811C6" w:rsidR="00D2021D" w:rsidRDefault="00D2021D" w:rsidP="00347A3A">
      <w:pPr>
        <w:pStyle w:val="Paragraph4"/>
        <w:rPr>
          <w:ins w:id="36574" w:author="Quinten Van Woerkom" w:date="2024-12-03T14:29:00Z" w16du:dateUtc="2024-12-03T13:29:00Z"/>
          <w:lang w:val="en-GB"/>
        </w:rPr>
      </w:pPr>
      <w:r w:rsidRPr="004424B1">
        <w:rPr>
          <w:lang w:val="en-GB"/>
        </w:rPr>
        <w:t xml:space="preserve">Fields defined as a list of items of defined type shall be encoded as an </w:t>
      </w:r>
      <w:r w:rsidR="00FC7D76" w:rsidRPr="004424B1">
        <w:rPr>
          <w:lang w:val="en-GB"/>
        </w:rPr>
        <w:t xml:space="preserve">XSD </w:t>
      </w:r>
      <w:r w:rsidRPr="004424B1">
        <w:rPr>
          <w:lang w:val="en-GB"/>
        </w:rPr>
        <w:t xml:space="preserve">element of defined type with minimum and maximum </w:t>
      </w:r>
      <w:commentRangeStart w:id="36575"/>
      <w:r w:rsidRPr="004424B1">
        <w:rPr>
          <w:lang w:val="en-GB"/>
        </w:rPr>
        <w:t>occurrences</w:t>
      </w:r>
      <w:commentRangeEnd w:id="36575"/>
      <w:r w:rsidR="00197F73">
        <w:rPr>
          <w:rStyle w:val="CommentReference"/>
        </w:rPr>
        <w:commentReference w:id="36575"/>
      </w:r>
      <w:r w:rsidRPr="004424B1">
        <w:rPr>
          <w:lang w:val="en-GB"/>
        </w:rPr>
        <w:t>.</w:t>
      </w:r>
    </w:p>
    <w:p w14:paraId="21AC79D6" w14:textId="16F5702E" w:rsidR="00BA24FD" w:rsidRDefault="00BA24FD" w:rsidP="00347A3A">
      <w:pPr>
        <w:pStyle w:val="Paragraph4"/>
        <w:rPr>
          <w:ins w:id="36576" w:author="Quinten Van Woerkom" w:date="2024-11-25T13:53:00Z" w16du:dateUtc="2024-11-25T12:53:00Z"/>
          <w:lang w:val="en-GB"/>
        </w:rPr>
      </w:pPr>
      <w:commentRangeStart w:id="36577"/>
      <w:ins w:id="36578" w:author="Quinten Van Woerkom" w:date="2024-12-03T14:29:00Z" w16du:dateUtc="2024-12-03T13:29:00Z">
        <w:r>
          <w:rPr>
            <w:lang w:val="en-GB"/>
          </w:rPr>
          <w:t xml:space="preserve">Attributes of abstract types </w:t>
        </w:r>
        <w:proofErr w:type="gramStart"/>
        <w:r>
          <w:rPr>
            <w:lang w:val="en-GB"/>
          </w:rPr>
          <w:t>MAL::</w:t>
        </w:r>
        <w:proofErr w:type="gramEnd"/>
        <w:r>
          <w:rPr>
            <w:lang w:val="en-GB"/>
          </w:rPr>
          <w:t xml:space="preserve">Element or MAL::Attribute shall be represented using the XSD </w:t>
        </w:r>
        <w:proofErr w:type="spellStart"/>
        <w:r>
          <w:rPr>
            <w:lang w:val="en-GB"/>
          </w:rPr>
          <w:t>anyType</w:t>
        </w:r>
        <w:proofErr w:type="spellEnd"/>
        <w:r>
          <w:rPr>
            <w:lang w:val="en-GB"/>
          </w:rPr>
          <w:t xml:space="preserve"> type.</w:t>
        </w:r>
      </w:ins>
      <w:commentRangeEnd w:id="36577"/>
      <w:ins w:id="36579" w:author="Quinten Van Woerkom" w:date="2024-12-03T14:30:00Z" w16du:dateUtc="2024-12-03T13:30:00Z">
        <w:r>
          <w:rPr>
            <w:rStyle w:val="CommentReference"/>
          </w:rPr>
          <w:commentReference w:id="36577"/>
        </w:r>
      </w:ins>
    </w:p>
    <w:p w14:paraId="6AC19A8E" w14:textId="4CC93FA9" w:rsidR="00197F73" w:rsidDel="009A6F9E" w:rsidRDefault="00705E86" w:rsidP="00C55F6B">
      <w:pPr>
        <w:pStyle w:val="Heading2"/>
        <w:spacing w:before="480"/>
        <w:rPr>
          <w:del w:id="36580" w:author="Quinten Van Woerkom" w:date="2024-11-25T13:56:00Z" w16du:dateUtc="2024-11-25T12:56:00Z"/>
        </w:rPr>
      </w:pPr>
      <w:ins w:id="36581" w:author="Quinten Van Woerkom" w:date="2024-12-17T18:06:00Z" w16du:dateUtc="2024-12-17T17:06:00Z">
        <w:del w:id="36582" w:author="Peter Van Der Plas" w:date="2024-12-30T16:03:00Z" w16du:dateUtc="2024-12-30T15:03:00Z">
          <w:r w:rsidDel="00C55F6B">
            <w:lastRenderedPageBreak/>
            <w:delText>Discussion</w:delText>
          </w:r>
        </w:del>
        <w:del w:id="36583" w:author="Peter Van Der Plas" w:date="2024-12-30T15:50:00Z" w16du:dateUtc="2024-12-30T14:50:00Z">
          <w:r w:rsidDel="009A6F9E">
            <w:delText xml:space="preserve"> - </w:delText>
          </w:r>
        </w:del>
      </w:ins>
      <w:bookmarkStart w:id="36584" w:name="_Toc186470984"/>
      <w:bookmarkStart w:id="36585" w:name="_Toc186645495"/>
      <w:bookmarkEnd w:id="36584"/>
      <w:bookmarkEnd w:id="36585"/>
    </w:p>
    <w:p w14:paraId="28FC2129" w14:textId="7F6E7F59" w:rsidR="00D2021D" w:rsidRDefault="00D2021D" w:rsidP="00B43B01">
      <w:pPr>
        <w:pStyle w:val="Heading2"/>
        <w:spacing w:before="480"/>
        <w:rPr>
          <w:ins w:id="36586" w:author="Peter Van Der Plas" w:date="2024-12-30T16:22:00Z" w16du:dateUtc="2024-12-30T15:22:00Z"/>
          <w:lang w:val="en-GB"/>
        </w:rPr>
      </w:pPr>
      <w:bookmarkStart w:id="36587" w:name="_Toc158131921"/>
      <w:bookmarkStart w:id="36588" w:name="_Toc158399332"/>
      <w:bookmarkStart w:id="36589" w:name="_Toc161745120"/>
      <w:bookmarkStart w:id="36590" w:name="_Toc140093902"/>
      <w:bookmarkStart w:id="36591" w:name="_Toc161745121"/>
      <w:bookmarkStart w:id="36592" w:name="_Toc186645496"/>
      <w:bookmarkEnd w:id="36587"/>
      <w:bookmarkEnd w:id="36588"/>
      <w:bookmarkEnd w:id="36589"/>
      <w:r w:rsidRPr="004424B1">
        <w:rPr>
          <w:lang w:val="en-GB"/>
        </w:rPr>
        <w:t>XML Schema Structure</w:t>
      </w:r>
      <w:bookmarkEnd w:id="36590"/>
      <w:bookmarkEnd w:id="36591"/>
      <w:bookmarkEnd w:id="36592"/>
    </w:p>
    <w:p w14:paraId="3376F6EE" w14:textId="23895426" w:rsidR="00B43B01" w:rsidRPr="00B43B01" w:rsidRDefault="00B43B01">
      <w:pPr>
        <w:pStyle w:val="Heading3"/>
        <w:rPr>
          <w:lang w:val="en-GB"/>
        </w:rPr>
        <w:pPrChange w:id="36593" w:author="Peter Van Der Plas" w:date="2024-12-30T16:22:00Z" w16du:dateUtc="2024-12-30T15:22:00Z">
          <w:pPr>
            <w:pStyle w:val="Heading2"/>
          </w:pPr>
        </w:pPrChange>
      </w:pPr>
      <w:ins w:id="36594" w:author="Peter Van Der Plas" w:date="2024-12-30T16:22:00Z" w16du:dateUtc="2024-12-30T15:22:00Z">
        <w:r>
          <w:rPr>
            <w:lang w:val="en-GB"/>
          </w:rPr>
          <w:t>Overview</w:t>
        </w:r>
      </w:ins>
    </w:p>
    <w:p w14:paraId="6B90D9DD" w14:textId="6B72F79C" w:rsidR="00D2021D" w:rsidRDefault="00D2021D" w:rsidP="00E363D7">
      <w:pPr>
        <w:rPr>
          <w:ins w:id="36595" w:author="Peter Van Der Plas" w:date="2024-12-30T15:34:00Z" w16du:dateUtc="2024-12-30T14:34:00Z"/>
          <w:lang w:val="en-GB"/>
        </w:rPr>
      </w:pPr>
      <w:r w:rsidRPr="004424B1">
        <w:rPr>
          <w:lang w:val="en-GB"/>
        </w:rPr>
        <w:t>The MPS XML file structures are defined as a hierarchy of XML schemas</w:t>
      </w:r>
      <w:ins w:id="36596" w:author="Peter Van Der Plas" w:date="2024-12-30T15:35:00Z" w16du:dateUtc="2024-12-30T14:35:00Z">
        <w:r w:rsidR="009D1FF9">
          <w:rPr>
            <w:lang w:val="en-GB"/>
          </w:rPr>
          <w:t xml:space="preserve">, </w:t>
        </w:r>
      </w:ins>
      <w:ins w:id="36597" w:author="Peter Van Der Plas" w:date="2024-12-30T15:37:00Z" w16du:dateUtc="2024-12-30T14:37:00Z">
        <w:r w:rsidR="009D1FF9">
          <w:rPr>
            <w:lang w:val="en-GB"/>
          </w:rPr>
          <w:t xml:space="preserve">as </w:t>
        </w:r>
      </w:ins>
      <w:ins w:id="36598" w:author="Peter Van Der Plas" w:date="2024-12-30T15:35:00Z" w16du:dateUtc="2024-12-30T14:35:00Z">
        <w:r w:rsidR="009D1FF9">
          <w:rPr>
            <w:lang w:val="en-GB"/>
          </w:rPr>
          <w:t xml:space="preserve">illustrated in figure </w:t>
        </w:r>
      </w:ins>
      <w:ins w:id="36599" w:author="Peter Van Der Plas" w:date="2024-12-30T15:37:00Z" w16du:dateUtc="2024-12-30T14:37:00Z">
        <w:r w:rsidR="009D1FF9">
          <w:rPr>
            <w:lang w:val="en-GB"/>
          </w:rPr>
          <w:fldChar w:fldCharType="begin"/>
        </w:r>
        <w:r w:rsidR="009D1FF9">
          <w:rPr>
            <w:lang w:val="en-GB"/>
          </w:rPr>
          <w:instrText xml:space="preserve"> REF F_701XMLSchemaHierarchy \h </w:instrText>
        </w:r>
      </w:ins>
      <w:r w:rsidR="009D1FF9">
        <w:rPr>
          <w:lang w:val="en-GB"/>
        </w:rPr>
      </w:r>
      <w:r w:rsidR="009D1FF9">
        <w:rPr>
          <w:lang w:val="en-GB"/>
        </w:rPr>
        <w:fldChar w:fldCharType="separate"/>
      </w:r>
      <w:ins w:id="36600" w:author="Peter Van Der Plas" w:date="2025-01-01T17:31:00Z" w16du:dateUtc="2025-01-01T16:31:00Z">
        <w:r w:rsidR="006D1623">
          <w:rPr>
            <w:noProof/>
            <w:lang w:val="en-GB"/>
          </w:rPr>
          <w:t>7</w:t>
        </w:r>
        <w:r w:rsidR="006D1623" w:rsidRPr="004424B1">
          <w:rPr>
            <w:lang w:val="en-GB"/>
          </w:rPr>
          <w:noBreakHyphen/>
        </w:r>
        <w:r w:rsidR="006D1623">
          <w:rPr>
            <w:noProof/>
            <w:lang w:val="en-GB"/>
          </w:rPr>
          <w:t>1</w:t>
        </w:r>
      </w:ins>
      <w:ins w:id="36601" w:author="Peter Van Der Plas" w:date="2024-12-30T15:37:00Z" w16du:dateUtc="2024-12-30T14:37:00Z">
        <w:r w:rsidR="009D1FF9">
          <w:rPr>
            <w:lang w:val="en-GB"/>
          </w:rPr>
          <w:fldChar w:fldCharType="end"/>
        </w:r>
        <w:r w:rsidR="009D1FF9">
          <w:rPr>
            <w:lang w:val="en-GB"/>
          </w:rPr>
          <w:t xml:space="preserve"> below</w:t>
        </w:r>
      </w:ins>
      <w:r w:rsidRPr="004424B1">
        <w:rPr>
          <w:lang w:val="en-GB"/>
        </w:rPr>
        <w:t>.</w:t>
      </w:r>
    </w:p>
    <w:p w14:paraId="21552AD4" w14:textId="77777777" w:rsidR="009D1FF9" w:rsidRPr="004424B1" w:rsidRDefault="009D1FF9" w:rsidP="009D1FF9">
      <w:pPr>
        <w:rPr>
          <w:ins w:id="36602" w:author="Peter Van Der Plas" w:date="2024-12-30T15:35:00Z" w16du:dateUtc="2024-12-30T14:35:00Z"/>
          <w:lang w:val="en-GB"/>
        </w:rPr>
      </w:pPr>
      <w:ins w:id="36603" w:author="Peter Van Der Plas" w:date="2024-12-30T15:35:00Z" w16du:dateUtc="2024-12-30T14:35:00Z">
        <w:r w:rsidRPr="004424B1">
          <w:rPr>
            <w:lang w:val="en-GB"/>
          </w:rPr>
          <w:t>Each MPS XML file structure has a root XSD schema that includes:</w:t>
        </w:r>
      </w:ins>
    </w:p>
    <w:p w14:paraId="5B58CD86" w14:textId="77777777" w:rsidR="009D1FF9" w:rsidRPr="004424B1" w:rsidRDefault="009D1FF9" w:rsidP="009D1FF9">
      <w:pPr>
        <w:pStyle w:val="List"/>
        <w:numPr>
          <w:ilvl w:val="0"/>
          <w:numId w:val="54"/>
        </w:numPr>
        <w:tabs>
          <w:tab w:val="clear" w:pos="360"/>
          <w:tab w:val="left" w:pos="720"/>
        </w:tabs>
        <w:ind w:left="720"/>
        <w:rPr>
          <w:ins w:id="36604" w:author="Peter Van Der Plas" w:date="2024-12-30T15:35:00Z" w16du:dateUtc="2024-12-30T14:35:00Z"/>
        </w:rPr>
      </w:pPr>
      <w:ins w:id="36605" w:author="Peter Van Der Plas" w:date="2024-12-30T15:35:00Z" w16du:dateUtc="2024-12-30T14:35:00Z">
        <w:r w:rsidRPr="004424B1">
          <w:t xml:space="preserve">the </w:t>
        </w:r>
        <w:proofErr w:type="gramStart"/>
        <w:r w:rsidRPr="004424B1">
          <w:t>top level</w:t>
        </w:r>
        <w:proofErr w:type="gramEnd"/>
        <w:r w:rsidRPr="004424B1">
          <w:t xml:space="preserve"> element for the file;</w:t>
        </w:r>
      </w:ins>
    </w:p>
    <w:p w14:paraId="3006C3B9" w14:textId="02879316" w:rsidR="009D1FF9" w:rsidRPr="009D1FF9" w:rsidRDefault="009D1FF9">
      <w:pPr>
        <w:pStyle w:val="List"/>
        <w:numPr>
          <w:ilvl w:val="0"/>
          <w:numId w:val="54"/>
        </w:numPr>
        <w:tabs>
          <w:tab w:val="clear" w:pos="360"/>
          <w:tab w:val="left" w:pos="720"/>
        </w:tabs>
        <w:ind w:left="720"/>
        <w:pPrChange w:id="36606" w:author="Peter Van Der Plas" w:date="2024-12-30T15:27:00Z" w16du:dateUtc="2024-12-30T14:27:00Z">
          <w:pPr>
            <w:keepNext/>
          </w:pPr>
        </w:pPrChange>
      </w:pPr>
      <w:ins w:id="36607" w:author="Peter Van Der Plas" w:date="2024-12-30T15:35:00Z" w16du:dateUtc="2024-12-30T14:35:00Z">
        <w:r w:rsidRPr="004424B1">
          <w:t xml:space="preserve">XSD representations of each MPS </w:t>
        </w:r>
        <w:r>
          <w:t>Service Object</w:t>
        </w:r>
        <w:r w:rsidRPr="004424B1">
          <w:t xml:space="preserve"> that may be included as part of the file.</w:t>
        </w:r>
      </w:ins>
    </w:p>
    <w:p w14:paraId="2F02E76D" w14:textId="02938284" w:rsidR="00D2021D" w:rsidRPr="004424B1" w:rsidRDefault="00AE6A5B" w:rsidP="00D2021D">
      <w:pPr>
        <w:keepNext/>
        <w:jc w:val="center"/>
        <w:rPr>
          <w:lang w:val="en-GB"/>
        </w:rPr>
      </w:pPr>
      <w:r w:rsidRPr="004424B1">
        <w:rPr>
          <w:noProof/>
        </w:rPr>
        <w:drawing>
          <wp:inline distT="0" distB="0" distL="0" distR="0" wp14:anchorId="261B33E7" wp14:editId="2DCF8C46">
            <wp:extent cx="3149272" cy="44386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49272" cy="4438651"/>
                    </a:xfrm>
                    <a:prstGeom prst="rect">
                      <a:avLst/>
                    </a:prstGeom>
                    <a:noFill/>
                    <a:ln>
                      <a:noFill/>
                    </a:ln>
                  </pic:spPr>
                </pic:pic>
              </a:graphicData>
            </a:graphic>
          </wp:inline>
        </w:drawing>
      </w:r>
    </w:p>
    <w:p w14:paraId="1D75090E" w14:textId="1CFDBF34" w:rsidR="00D2021D" w:rsidRPr="004424B1" w:rsidRDefault="00164472" w:rsidP="00164472">
      <w:pPr>
        <w:pStyle w:val="FigureTitle"/>
        <w:rPr>
          <w:lang w:val="en-GB"/>
        </w:rPr>
      </w:pPr>
      <w:r w:rsidRPr="004424B1">
        <w:rPr>
          <w:lang w:val="en-GB"/>
        </w:rPr>
        <w:t xml:space="preserve">Figure </w:t>
      </w:r>
      <w:bookmarkStart w:id="36608" w:name="F_701XMLSchemaHierarchy"/>
      <w:r w:rsidRPr="004424B1">
        <w:rPr>
          <w:lang w:val="en-GB"/>
        </w:rPr>
        <w:fldChar w:fldCharType="begin"/>
      </w:r>
      <w:r w:rsidRPr="004424B1">
        <w:rPr>
          <w:lang w:val="en-GB"/>
        </w:rPr>
        <w:instrText xml:space="preserve"> STYLEREF "Heading 1"\l \n \t \* MERGEFORMAT </w:instrText>
      </w:r>
      <w:r w:rsidRPr="004424B1">
        <w:rPr>
          <w:lang w:val="en-GB"/>
        </w:rPr>
        <w:fldChar w:fldCharType="separate"/>
      </w:r>
      <w:r w:rsidR="006D1623">
        <w:rPr>
          <w:noProof/>
          <w:lang w:val="en-GB"/>
        </w:rPr>
        <w:t>7</w:t>
      </w:r>
      <w:r w:rsidRPr="004424B1">
        <w:rPr>
          <w:lang w:val="en-GB"/>
        </w:rPr>
        <w:fldChar w:fldCharType="end"/>
      </w:r>
      <w:r w:rsidRPr="004424B1">
        <w:rPr>
          <w:lang w:val="en-GB"/>
        </w:rPr>
        <w:noBreakHyphen/>
      </w:r>
      <w:r w:rsidR="009A416E" w:rsidRPr="004424B1">
        <w:rPr>
          <w:lang w:val="en-GB"/>
        </w:rPr>
        <w:fldChar w:fldCharType="begin"/>
      </w:r>
      <w:r w:rsidR="009A416E" w:rsidRPr="004424B1">
        <w:rPr>
          <w:lang w:val="en-GB"/>
        </w:rPr>
        <w:instrText xml:space="preserve"> SEQ Figure \s 1 \* MERGEFORMAT </w:instrText>
      </w:r>
      <w:r w:rsidR="009A416E" w:rsidRPr="004424B1">
        <w:rPr>
          <w:lang w:val="en-GB"/>
        </w:rPr>
        <w:fldChar w:fldCharType="separate"/>
      </w:r>
      <w:r w:rsidR="006D1623">
        <w:rPr>
          <w:noProof/>
          <w:lang w:val="en-GB"/>
        </w:rPr>
        <w:t>1</w:t>
      </w:r>
      <w:r w:rsidR="009A416E" w:rsidRPr="004424B1">
        <w:rPr>
          <w:noProof/>
          <w:lang w:val="en-GB"/>
        </w:rPr>
        <w:fldChar w:fldCharType="end"/>
      </w:r>
      <w:bookmarkEnd w:id="36608"/>
      <w:r w:rsidRPr="004424B1">
        <w:rPr>
          <w:lang w:val="en-GB"/>
        </w:rPr>
        <w:fldChar w:fldCharType="begin"/>
      </w:r>
      <w:r w:rsidRPr="004424B1">
        <w:rPr>
          <w:lang w:val="en-GB"/>
        </w:rPr>
        <w:instrText xml:space="preserve"> TC \f G \l 7 "</w:instrText>
      </w:r>
      <w:r w:rsidR="009A416E" w:rsidRPr="004424B1">
        <w:rPr>
          <w:lang w:val="en-GB"/>
        </w:rPr>
        <w:fldChar w:fldCharType="begin"/>
      </w:r>
      <w:r w:rsidR="009A416E" w:rsidRPr="004424B1">
        <w:rPr>
          <w:lang w:val="en-GB"/>
        </w:rPr>
        <w:instrText xml:space="preserve"> STYLEREF "Heading 1"\l \n \t \* MERGEFORMAT </w:instrText>
      </w:r>
      <w:r w:rsidR="009A416E" w:rsidRPr="004424B1">
        <w:rPr>
          <w:lang w:val="en-GB"/>
        </w:rPr>
        <w:fldChar w:fldCharType="separate"/>
      </w:r>
      <w:bookmarkStart w:id="36609" w:name="_Toc158132072"/>
      <w:bookmarkStart w:id="36610" w:name="_Toc186645517"/>
      <w:r w:rsidR="006D1623">
        <w:rPr>
          <w:noProof/>
          <w:lang w:val="en-GB"/>
        </w:rPr>
        <w:instrText>7</w:instrText>
      </w:r>
      <w:r w:rsidR="009A416E" w:rsidRPr="004424B1">
        <w:rPr>
          <w:noProof/>
          <w:lang w:val="en-GB"/>
        </w:rPr>
        <w:fldChar w:fldCharType="end"/>
      </w:r>
      <w:r w:rsidRPr="004424B1">
        <w:rPr>
          <w:lang w:val="en-GB"/>
        </w:rPr>
        <w:instrText>-</w:instrText>
      </w:r>
      <w:r w:rsidR="009A416E" w:rsidRPr="004424B1">
        <w:rPr>
          <w:lang w:val="en-GB"/>
        </w:rPr>
        <w:fldChar w:fldCharType="begin"/>
      </w:r>
      <w:r w:rsidR="009A416E" w:rsidRPr="004424B1">
        <w:rPr>
          <w:lang w:val="en-GB"/>
        </w:rPr>
        <w:instrText xml:space="preserve"> SEQ Figure_TOC \s 1 \* MERGEFORMAT </w:instrText>
      </w:r>
      <w:r w:rsidR="009A416E" w:rsidRPr="004424B1">
        <w:rPr>
          <w:lang w:val="en-GB"/>
        </w:rPr>
        <w:fldChar w:fldCharType="separate"/>
      </w:r>
      <w:r w:rsidR="006D1623">
        <w:rPr>
          <w:noProof/>
          <w:lang w:val="en-GB"/>
        </w:rPr>
        <w:instrText>1</w:instrText>
      </w:r>
      <w:r w:rsidR="009A416E" w:rsidRPr="004424B1">
        <w:rPr>
          <w:noProof/>
          <w:lang w:val="en-GB"/>
        </w:rPr>
        <w:fldChar w:fldCharType="end"/>
      </w:r>
      <w:r w:rsidRPr="004424B1">
        <w:rPr>
          <w:lang w:val="en-GB"/>
        </w:rPr>
        <w:tab/>
      </w:r>
      <w:r w:rsidR="00241BE9" w:rsidRPr="004424B1">
        <w:rPr>
          <w:lang w:val="en-GB"/>
        </w:rPr>
        <w:instrText>XML Schema Hierarchy</w:instrText>
      </w:r>
      <w:bookmarkEnd w:id="36609"/>
      <w:bookmarkEnd w:id="36610"/>
      <w:r w:rsidRPr="004424B1">
        <w:rPr>
          <w:lang w:val="en-GB"/>
        </w:rPr>
        <w:instrText>"</w:instrText>
      </w:r>
      <w:r w:rsidRPr="004424B1">
        <w:rPr>
          <w:lang w:val="en-GB"/>
        </w:rPr>
        <w:fldChar w:fldCharType="end"/>
      </w:r>
      <w:r w:rsidRPr="004424B1">
        <w:rPr>
          <w:lang w:val="en-GB"/>
        </w:rPr>
        <w:t>:  XML Schema Hierarchy</w:t>
      </w:r>
    </w:p>
    <w:p w14:paraId="2DE92A5D" w14:textId="25DFB99B" w:rsidR="00D2021D" w:rsidRPr="004424B1" w:rsidDel="009D1FF9" w:rsidRDefault="00D2021D" w:rsidP="00D2021D">
      <w:pPr>
        <w:rPr>
          <w:del w:id="36611" w:author="Peter Van Der Plas" w:date="2024-12-30T15:34:00Z" w16du:dateUtc="2024-12-30T14:34:00Z"/>
          <w:lang w:val="en-GB"/>
        </w:rPr>
      </w:pPr>
      <w:del w:id="36612" w:author="Peter Van Der Plas" w:date="2024-12-30T15:34:00Z" w16du:dateUtc="2024-12-30T14:34:00Z">
        <w:r w:rsidRPr="004424B1" w:rsidDel="009D1FF9">
          <w:rPr>
            <w:lang w:val="en-GB"/>
          </w:rPr>
          <w:delText>Each MPS XML file structure has a root XSD schema that includes:</w:delText>
        </w:r>
      </w:del>
    </w:p>
    <w:p w14:paraId="650B082D" w14:textId="5B49E7DE" w:rsidR="00D2021D" w:rsidRPr="004424B1" w:rsidDel="009D1FF9" w:rsidRDefault="00164472" w:rsidP="003A4612">
      <w:pPr>
        <w:pStyle w:val="List"/>
        <w:numPr>
          <w:ilvl w:val="0"/>
          <w:numId w:val="54"/>
        </w:numPr>
        <w:tabs>
          <w:tab w:val="clear" w:pos="360"/>
          <w:tab w:val="left" w:pos="720"/>
        </w:tabs>
        <w:ind w:left="720"/>
        <w:rPr>
          <w:del w:id="36613" w:author="Peter Van Der Plas" w:date="2024-12-30T15:34:00Z" w16du:dateUtc="2024-12-30T14:34:00Z"/>
        </w:rPr>
      </w:pPr>
      <w:del w:id="36614" w:author="Peter Van Der Plas" w:date="2024-12-30T15:34:00Z" w16du:dateUtc="2024-12-30T14:34:00Z">
        <w:r w:rsidRPr="004424B1" w:rsidDel="009D1FF9">
          <w:delText xml:space="preserve">the </w:delText>
        </w:r>
        <w:r w:rsidR="00D2021D" w:rsidRPr="004424B1" w:rsidDel="009D1FF9">
          <w:delText>top level element for the file</w:delText>
        </w:r>
        <w:r w:rsidRPr="004424B1" w:rsidDel="009D1FF9">
          <w:delText>;</w:delText>
        </w:r>
      </w:del>
    </w:p>
    <w:p w14:paraId="4ECEC687" w14:textId="5AB3B83B" w:rsidR="00D2021D" w:rsidRPr="004424B1" w:rsidDel="009D1FF9" w:rsidRDefault="00D2021D" w:rsidP="003A4612">
      <w:pPr>
        <w:pStyle w:val="List"/>
        <w:numPr>
          <w:ilvl w:val="0"/>
          <w:numId w:val="54"/>
        </w:numPr>
        <w:tabs>
          <w:tab w:val="clear" w:pos="360"/>
          <w:tab w:val="left" w:pos="720"/>
        </w:tabs>
        <w:ind w:left="720"/>
        <w:rPr>
          <w:del w:id="36615" w:author="Peter Van Der Plas" w:date="2024-12-30T15:34:00Z" w16du:dateUtc="2024-12-30T14:34:00Z"/>
        </w:rPr>
      </w:pPr>
      <w:del w:id="36616" w:author="Peter Van Der Plas" w:date="2024-12-30T15:34:00Z" w16du:dateUtc="2024-12-30T14:34:00Z">
        <w:r w:rsidRPr="004424B1" w:rsidDel="009D1FF9">
          <w:lastRenderedPageBreak/>
          <w:delText>XSD representations of each MPS Data Item</w:delText>
        </w:r>
      </w:del>
      <w:ins w:id="36617" w:author="Quinten Van Woerkom" w:date="2024-12-16T17:48:00Z" w16du:dateUtc="2024-12-16T16:48:00Z">
        <w:del w:id="36618" w:author="Peter Van Der Plas" w:date="2024-12-30T15:34:00Z" w16du:dateUtc="2024-12-30T14:34:00Z">
          <w:r w:rsidR="00D951F6" w:rsidDel="009D1FF9">
            <w:delText>Service Object</w:delText>
          </w:r>
        </w:del>
      </w:ins>
      <w:del w:id="36619" w:author="Peter Van Der Plas" w:date="2024-12-30T15:34:00Z" w16du:dateUtc="2024-12-30T14:34:00Z">
        <w:r w:rsidRPr="004424B1" w:rsidDel="009D1FF9">
          <w:delText xml:space="preserve"> that may be included as part of the file</w:delText>
        </w:r>
        <w:r w:rsidR="00164472" w:rsidRPr="004424B1" w:rsidDel="009D1FF9">
          <w:delText>.</w:delText>
        </w:r>
      </w:del>
    </w:p>
    <w:p w14:paraId="6DA30C78" w14:textId="5AC194F5" w:rsidR="00D2021D" w:rsidRPr="004424B1" w:rsidRDefault="002C4F23" w:rsidP="00D2021D">
      <w:pPr>
        <w:rPr>
          <w:lang w:val="en-GB"/>
        </w:rPr>
      </w:pPr>
      <w:r w:rsidRPr="004424B1">
        <w:rPr>
          <w:iCs/>
          <w:lang w:val="en-GB"/>
        </w:rPr>
        <w:t>It should be noted</w:t>
      </w:r>
      <w:r w:rsidR="00D2021D" w:rsidRPr="004424B1">
        <w:rPr>
          <w:lang w:val="en-GB"/>
        </w:rPr>
        <w:t xml:space="preserve"> that these root XSD schema</w:t>
      </w:r>
      <w:r w:rsidR="004F349B" w:rsidRPr="004424B1">
        <w:rPr>
          <w:lang w:val="en-GB"/>
        </w:rPr>
        <w:t>s</w:t>
      </w:r>
      <w:r w:rsidR="00D2021D" w:rsidRPr="004424B1">
        <w:rPr>
          <w:lang w:val="en-GB"/>
        </w:rPr>
        <w:t xml:space="preserve"> do not include all defined data structures relating to an MPS </w:t>
      </w:r>
      <w:del w:id="36620" w:author="Quinten Van Woerkom" w:date="2024-12-16T17:46:00Z" w16du:dateUtc="2024-12-16T16:46:00Z">
        <w:r w:rsidR="00D2021D" w:rsidRPr="004424B1" w:rsidDel="00D951F6">
          <w:rPr>
            <w:lang w:val="en-GB"/>
          </w:rPr>
          <w:delText>data item</w:delText>
        </w:r>
      </w:del>
      <w:ins w:id="36621" w:author="Quinten Van Woerkom" w:date="2024-12-16T17:46:00Z" w16du:dateUtc="2024-12-16T16:46:00Z">
        <w:r w:rsidR="00D951F6">
          <w:rPr>
            <w:lang w:val="en-GB"/>
          </w:rPr>
          <w:t>service object</w:t>
        </w:r>
      </w:ins>
      <w:r w:rsidR="00D2021D" w:rsidRPr="004424B1">
        <w:rPr>
          <w:lang w:val="en-GB"/>
        </w:rPr>
        <w:t>, but only those required for the specific file structure.  Those not required, such as Definition data structures and service specific data structures, are omitted.</w:t>
      </w:r>
    </w:p>
    <w:p w14:paraId="5AD8925F" w14:textId="785D70E1" w:rsidR="00D2021D" w:rsidRPr="004424B1" w:rsidRDefault="00D2021D" w:rsidP="00EE0C41">
      <w:pPr>
        <w:rPr>
          <w:lang w:val="en-GB"/>
        </w:rPr>
      </w:pPr>
      <w:r w:rsidRPr="004424B1">
        <w:rPr>
          <w:lang w:val="en-GB"/>
        </w:rPr>
        <w:t>A set of XSD schema</w:t>
      </w:r>
      <w:r w:rsidR="004F349B" w:rsidRPr="004424B1">
        <w:rPr>
          <w:lang w:val="en-GB"/>
        </w:rPr>
        <w:t>s</w:t>
      </w:r>
      <w:r w:rsidRPr="004424B1">
        <w:rPr>
          <w:lang w:val="en-GB"/>
        </w:rPr>
        <w:t xml:space="preserve"> are also defined that are included by the </w:t>
      </w:r>
      <w:r w:rsidRPr="004424B1" w:rsidDel="004C3FE8">
        <w:rPr>
          <w:lang w:val="en-GB"/>
        </w:rPr>
        <w:t xml:space="preserve">above </w:t>
      </w:r>
      <w:r w:rsidRPr="004424B1">
        <w:rPr>
          <w:lang w:val="en-GB"/>
        </w:rPr>
        <w:t xml:space="preserve">MPSPlanFile and </w:t>
      </w:r>
      <w:proofErr w:type="spellStart"/>
      <w:r w:rsidRPr="004424B1">
        <w:rPr>
          <w:lang w:val="en-GB"/>
        </w:rPr>
        <w:t>MPSPlanningRequestFile</w:t>
      </w:r>
      <w:proofErr w:type="spellEnd"/>
      <w:r w:rsidRPr="004424B1">
        <w:rPr>
          <w:lang w:val="en-GB"/>
        </w:rPr>
        <w:t xml:space="preserve"> to define referenced data types within the MPS information model.  </w:t>
      </w:r>
      <w:r w:rsidR="002C4F23" w:rsidRPr="004424B1">
        <w:rPr>
          <w:iCs/>
          <w:lang w:val="en-GB"/>
        </w:rPr>
        <w:t>It should be noted</w:t>
      </w:r>
      <w:r w:rsidRPr="004424B1">
        <w:rPr>
          <w:lang w:val="en-GB"/>
        </w:rPr>
        <w:t xml:space="preserve"> that these are not required by the </w:t>
      </w:r>
      <w:proofErr w:type="spellStart"/>
      <w:r w:rsidRPr="004424B1">
        <w:rPr>
          <w:lang w:val="en-GB"/>
        </w:rPr>
        <w:t>MPSPlanningResponseFile</w:t>
      </w:r>
      <w:proofErr w:type="spellEnd"/>
      <w:r w:rsidRPr="004424B1">
        <w:rPr>
          <w:lang w:val="en-GB"/>
        </w:rPr>
        <w:t xml:space="preserve"> schema.  Separate </w:t>
      </w:r>
      <w:proofErr w:type="gramStart"/>
      <w:r w:rsidRPr="004424B1">
        <w:rPr>
          <w:lang w:val="en-GB"/>
        </w:rPr>
        <w:t>schema</w:t>
      </w:r>
      <w:proofErr w:type="gramEnd"/>
      <w:r w:rsidRPr="004424B1">
        <w:rPr>
          <w:lang w:val="en-GB"/>
        </w:rPr>
        <w:t xml:space="preserve"> are defined to cover:</w:t>
      </w:r>
    </w:p>
    <w:p w14:paraId="41742CA4" w14:textId="3D746354" w:rsidR="00D2021D" w:rsidRPr="004424B1" w:rsidRDefault="00D2021D" w:rsidP="003A4612">
      <w:pPr>
        <w:pStyle w:val="List"/>
        <w:numPr>
          <w:ilvl w:val="0"/>
          <w:numId w:val="55"/>
        </w:numPr>
        <w:tabs>
          <w:tab w:val="clear" w:pos="360"/>
          <w:tab w:val="left" w:pos="720"/>
        </w:tabs>
        <w:ind w:left="720"/>
      </w:pPr>
      <w:r w:rsidRPr="004424B1" w:rsidDel="004C3FE8">
        <w:t>MAL Data Types: MAL Attribute Types that do not map directly to XSD simple types</w:t>
      </w:r>
      <w:r w:rsidR="00164472" w:rsidRPr="004424B1">
        <w:t>:</w:t>
      </w:r>
    </w:p>
    <w:p w14:paraId="74B6E7E5" w14:textId="7335FC95" w:rsidR="002B04E2" w:rsidRPr="004424B1" w:rsidRDefault="002B04E2" w:rsidP="003A4612">
      <w:pPr>
        <w:pStyle w:val="List2"/>
        <w:numPr>
          <w:ilvl w:val="0"/>
          <w:numId w:val="56"/>
        </w:numPr>
        <w:tabs>
          <w:tab w:val="clear" w:pos="360"/>
          <w:tab w:val="left" w:pos="1080"/>
        </w:tabs>
        <w:ind w:left="1080"/>
        <w:rPr>
          <w:lang w:val="en-GB"/>
        </w:rPr>
      </w:pPr>
      <w:r w:rsidRPr="004424B1">
        <w:rPr>
          <w:lang w:val="en-GB"/>
        </w:rPr>
        <w:t xml:space="preserve">Time, </w:t>
      </w:r>
      <w:proofErr w:type="spellStart"/>
      <w:r w:rsidRPr="004424B1">
        <w:rPr>
          <w:lang w:val="en-GB"/>
        </w:rPr>
        <w:t>FineTime</w:t>
      </w:r>
      <w:proofErr w:type="spellEnd"/>
      <w:r w:rsidR="007E37E7" w:rsidRPr="004424B1">
        <w:rPr>
          <w:lang w:val="en-GB"/>
        </w:rPr>
        <w:t>,</w:t>
      </w:r>
      <w:r w:rsidRPr="004424B1">
        <w:rPr>
          <w:lang w:val="en-GB"/>
        </w:rPr>
        <w:t xml:space="preserve"> and Identifier</w:t>
      </w:r>
      <w:r w:rsidR="00164472" w:rsidRPr="004424B1">
        <w:rPr>
          <w:lang w:val="en-GB"/>
        </w:rPr>
        <w:t>,</w:t>
      </w:r>
    </w:p>
    <w:p w14:paraId="28214A19" w14:textId="41EFDC92" w:rsidR="002B04E2" w:rsidRPr="004424B1" w:rsidRDefault="002B04E2" w:rsidP="003A4612">
      <w:pPr>
        <w:pStyle w:val="List2"/>
        <w:numPr>
          <w:ilvl w:val="0"/>
          <w:numId w:val="56"/>
        </w:numPr>
        <w:tabs>
          <w:tab w:val="clear" w:pos="360"/>
          <w:tab w:val="left" w:pos="1080"/>
        </w:tabs>
        <w:ind w:left="1080"/>
        <w:rPr>
          <w:lang w:val="en-GB"/>
        </w:rPr>
      </w:pPr>
      <w:r w:rsidRPr="004424B1">
        <w:rPr>
          <w:lang w:val="en-GB"/>
        </w:rPr>
        <w:t xml:space="preserve">ObjectRef and </w:t>
      </w:r>
      <w:proofErr w:type="spellStart"/>
      <w:r w:rsidRPr="004424B1">
        <w:rPr>
          <w:lang w:val="en-GB"/>
        </w:rPr>
        <w:t>ObjectIdentity</w:t>
      </w:r>
      <w:proofErr w:type="spellEnd"/>
      <w:r w:rsidR="00164472" w:rsidRPr="004424B1">
        <w:rPr>
          <w:lang w:val="en-GB"/>
        </w:rPr>
        <w:t>,</w:t>
      </w:r>
    </w:p>
    <w:p w14:paraId="569669B5" w14:textId="29EDA4B5" w:rsidR="002B04E2" w:rsidRPr="004424B1" w:rsidDel="004C3FE8" w:rsidRDefault="002B04E2" w:rsidP="003A4612">
      <w:pPr>
        <w:pStyle w:val="List2"/>
        <w:numPr>
          <w:ilvl w:val="0"/>
          <w:numId w:val="56"/>
        </w:numPr>
        <w:tabs>
          <w:tab w:val="clear" w:pos="360"/>
          <w:tab w:val="left" w:pos="1080"/>
        </w:tabs>
        <w:ind w:left="1080"/>
        <w:rPr>
          <w:lang w:val="en-GB"/>
        </w:rPr>
      </w:pPr>
      <w:proofErr w:type="spellStart"/>
      <w:r w:rsidRPr="004424B1">
        <w:rPr>
          <w:lang w:val="en-GB"/>
        </w:rPr>
        <w:t>NamedValue</w:t>
      </w:r>
      <w:proofErr w:type="spellEnd"/>
      <w:r w:rsidR="00164472" w:rsidRPr="004424B1">
        <w:rPr>
          <w:lang w:val="en-GB"/>
        </w:rPr>
        <w:t>;</w:t>
      </w:r>
    </w:p>
    <w:p w14:paraId="20E15929" w14:textId="77777777" w:rsidR="00D2021D" w:rsidRPr="004424B1" w:rsidRDefault="00D2021D" w:rsidP="003A4612">
      <w:pPr>
        <w:pStyle w:val="List"/>
        <w:numPr>
          <w:ilvl w:val="0"/>
          <w:numId w:val="57"/>
        </w:numPr>
        <w:tabs>
          <w:tab w:val="clear" w:pos="360"/>
          <w:tab w:val="left" w:pos="720"/>
        </w:tabs>
        <w:ind w:left="720"/>
      </w:pPr>
      <w:r w:rsidRPr="004424B1">
        <w:t>MPS Data Types covering:</w:t>
      </w:r>
    </w:p>
    <w:p w14:paraId="00263B9C" w14:textId="15D50C74" w:rsidR="00D2021D" w:rsidRPr="004424B1" w:rsidRDefault="00D2021D" w:rsidP="003A4612">
      <w:pPr>
        <w:pStyle w:val="List2"/>
        <w:numPr>
          <w:ilvl w:val="0"/>
          <w:numId w:val="58"/>
        </w:numPr>
        <w:tabs>
          <w:tab w:val="clear" w:pos="360"/>
          <w:tab w:val="left" w:pos="1080"/>
        </w:tabs>
        <w:ind w:left="1080"/>
        <w:rPr>
          <w:lang w:val="en-GB"/>
        </w:rPr>
      </w:pPr>
      <w:del w:id="36622" w:author="Peter Van Der Plas" w:date="2024-12-30T15:53:00Z" w16du:dateUtc="2024-12-30T14:53:00Z">
        <w:r w:rsidRPr="004424B1" w:rsidDel="00C55F6B">
          <w:rPr>
            <w:lang w:val="en-GB"/>
          </w:rPr>
          <w:delText xml:space="preserve">MPS </w:delText>
        </w:r>
      </w:del>
      <w:r w:rsidRPr="004424B1">
        <w:rPr>
          <w:lang w:val="en-GB"/>
        </w:rPr>
        <w:t xml:space="preserve">Base Data Types (see </w:t>
      </w:r>
      <w:r w:rsidRPr="004424B1">
        <w:rPr>
          <w:lang w:val="en-GB"/>
        </w:rPr>
        <w:fldChar w:fldCharType="begin"/>
      </w:r>
      <w:r w:rsidRPr="004424B1">
        <w:rPr>
          <w:lang w:val="en-GB"/>
        </w:rPr>
        <w:instrText xml:space="preserve"> REF _Ref20839653 \r \h </w:instrText>
      </w:r>
      <w:r w:rsidRPr="004424B1">
        <w:rPr>
          <w:lang w:val="en-GB"/>
        </w:rPr>
      </w:r>
      <w:r w:rsidRPr="004424B1">
        <w:rPr>
          <w:lang w:val="en-GB"/>
        </w:rPr>
        <w:fldChar w:fldCharType="separate"/>
      </w:r>
      <w:ins w:id="36623" w:author="Peter Van Der Plas" w:date="2025-01-01T17:31:00Z" w16du:dateUtc="2025-01-01T16:31:00Z">
        <w:r w:rsidR="006D1623">
          <w:rPr>
            <w:lang w:val="en-GB"/>
          </w:rPr>
          <w:t>4.6.2</w:t>
        </w:r>
      </w:ins>
      <w:ins w:id="36624" w:author="Quinten Van Woerkom" w:date="2024-12-18T11:44:00Z" w16du:dateUtc="2024-12-18T10:44:00Z">
        <w:del w:id="36625" w:author="Peter Van Der Plas" w:date="2024-12-25T18:53:00Z" w16du:dateUtc="2024-12-25T17:53:00Z">
          <w:r w:rsidR="0013642A" w:rsidDel="00547CCE">
            <w:rPr>
              <w:lang w:val="en-GB"/>
            </w:rPr>
            <w:delText>4.6.2</w:delText>
          </w:r>
        </w:del>
      </w:ins>
      <w:del w:id="36626" w:author="Peter Van Der Plas" w:date="2024-12-25T18:53:00Z" w16du:dateUtc="2024-12-25T17:53:00Z">
        <w:r w:rsidR="00BF1AC4" w:rsidDel="00547CCE">
          <w:rPr>
            <w:lang w:val="en-GB"/>
          </w:rPr>
          <w:delText>4.3.2</w:delText>
        </w:r>
      </w:del>
      <w:r w:rsidRPr="004424B1">
        <w:rPr>
          <w:lang w:val="en-GB"/>
        </w:rPr>
        <w:fldChar w:fldCharType="end"/>
      </w:r>
      <w:r w:rsidRPr="004424B1">
        <w:rPr>
          <w:lang w:val="en-GB"/>
        </w:rPr>
        <w:t>)</w:t>
      </w:r>
      <w:r w:rsidR="00164472" w:rsidRPr="004424B1">
        <w:rPr>
          <w:lang w:val="en-GB"/>
        </w:rPr>
        <w:t>,</w:t>
      </w:r>
    </w:p>
    <w:p w14:paraId="55C98E9C" w14:textId="78EDD0E8" w:rsidR="00D2021D" w:rsidRPr="004424B1" w:rsidDel="009A6F9E" w:rsidRDefault="00D2021D" w:rsidP="003A4612">
      <w:pPr>
        <w:pStyle w:val="List2"/>
        <w:numPr>
          <w:ilvl w:val="0"/>
          <w:numId w:val="58"/>
        </w:numPr>
        <w:tabs>
          <w:tab w:val="clear" w:pos="360"/>
          <w:tab w:val="left" w:pos="1080"/>
        </w:tabs>
        <w:ind w:left="1080"/>
        <w:rPr>
          <w:del w:id="36627" w:author="Peter Van Der Plas" w:date="2024-12-30T15:51:00Z" w16du:dateUtc="2024-12-30T14:51:00Z"/>
          <w:lang w:val="en-GB"/>
        </w:rPr>
      </w:pPr>
      <w:del w:id="36628" w:author="Peter Van Der Plas" w:date="2024-12-30T15:51:00Z" w16du:dateUtc="2024-12-30T14:51:00Z">
        <w:r w:rsidRPr="004424B1" w:rsidDel="009A6F9E">
          <w:rPr>
            <w:lang w:val="en-GB"/>
          </w:rPr>
          <w:delText xml:space="preserve">Expressions (see </w:delText>
        </w:r>
        <w:r w:rsidRPr="004424B1" w:rsidDel="009A6F9E">
          <w:rPr>
            <w:lang w:val="en-GB"/>
          </w:rPr>
          <w:fldChar w:fldCharType="begin"/>
        </w:r>
        <w:r w:rsidRPr="004424B1" w:rsidDel="009A6F9E">
          <w:rPr>
            <w:lang w:val="en-GB"/>
          </w:rPr>
          <w:delInstrText xml:space="preserve"> REF _Ref21941987 \r \h </w:delInstrText>
        </w:r>
        <w:r w:rsidRPr="004424B1" w:rsidDel="009A6F9E">
          <w:rPr>
            <w:lang w:val="en-GB"/>
          </w:rPr>
        </w:r>
        <w:r w:rsidRPr="004424B1" w:rsidDel="009A6F9E">
          <w:rPr>
            <w:lang w:val="en-GB"/>
          </w:rPr>
          <w:fldChar w:fldCharType="separate"/>
        </w:r>
      </w:del>
      <w:ins w:id="36629" w:author="Quinten Van Woerkom" w:date="2024-12-18T11:44:00Z" w16du:dateUtc="2024-12-18T10:44:00Z">
        <w:del w:id="36630" w:author="Peter Van Der Plas" w:date="2024-12-25T18:53:00Z" w16du:dateUtc="2024-12-25T17:53:00Z">
          <w:r w:rsidR="0013642A" w:rsidDel="00547CCE">
            <w:rPr>
              <w:lang w:val="en-GB"/>
            </w:rPr>
            <w:delText>4.6.4</w:delText>
          </w:r>
        </w:del>
      </w:ins>
      <w:del w:id="36631" w:author="Peter Van Der Plas" w:date="2024-12-25T18:53:00Z" w16du:dateUtc="2024-12-25T17:53:00Z">
        <w:r w:rsidR="00BF1AC4" w:rsidDel="00547CCE">
          <w:rPr>
            <w:lang w:val="en-GB"/>
          </w:rPr>
          <w:delText>4.3.4</w:delText>
        </w:r>
      </w:del>
      <w:del w:id="36632" w:author="Peter Van Der Plas" w:date="2024-12-30T15:51:00Z" w16du:dateUtc="2024-12-30T14:51:00Z">
        <w:r w:rsidRPr="004424B1" w:rsidDel="009A6F9E">
          <w:rPr>
            <w:lang w:val="en-GB"/>
          </w:rPr>
          <w:fldChar w:fldCharType="end"/>
        </w:r>
        <w:r w:rsidRPr="004424B1" w:rsidDel="009A6F9E">
          <w:rPr>
            <w:lang w:val="en-GB"/>
          </w:rPr>
          <w:delText>)</w:delText>
        </w:r>
        <w:r w:rsidR="00164472" w:rsidRPr="004424B1" w:rsidDel="009A6F9E">
          <w:rPr>
            <w:lang w:val="en-GB"/>
          </w:rPr>
          <w:delText>,</w:delText>
        </w:r>
      </w:del>
    </w:p>
    <w:p w14:paraId="3070E6B1" w14:textId="50329679" w:rsidR="00D2021D" w:rsidRPr="004424B1" w:rsidRDefault="00D2021D" w:rsidP="003A4612">
      <w:pPr>
        <w:pStyle w:val="List2"/>
        <w:numPr>
          <w:ilvl w:val="0"/>
          <w:numId w:val="58"/>
        </w:numPr>
        <w:tabs>
          <w:tab w:val="clear" w:pos="360"/>
          <w:tab w:val="left" w:pos="1080"/>
        </w:tabs>
        <w:ind w:left="1080"/>
        <w:rPr>
          <w:lang w:val="en-GB"/>
        </w:rPr>
      </w:pPr>
      <w:del w:id="36633" w:author="Peter Van Der Plas" w:date="2024-12-30T15:53:00Z" w16du:dateUtc="2024-12-30T14:53:00Z">
        <w:r w:rsidRPr="004424B1" w:rsidDel="00C55F6B">
          <w:rPr>
            <w:lang w:val="en-GB"/>
          </w:rPr>
          <w:delText xml:space="preserve">Additional </w:delText>
        </w:r>
      </w:del>
      <w:ins w:id="36634" w:author="Peter Van Der Plas" w:date="2024-12-30T15:53:00Z" w16du:dateUtc="2024-12-30T14:53:00Z">
        <w:r w:rsidR="00C55F6B">
          <w:rPr>
            <w:lang w:val="en-GB"/>
          </w:rPr>
          <w:t>M</w:t>
        </w:r>
        <w:r w:rsidR="00C55F6B" w:rsidRPr="00C55F6B">
          <w:rPr>
            <w:lang w:val="en-GB"/>
          </w:rPr>
          <w:t>iscellaneous</w:t>
        </w:r>
        <w:r w:rsidR="00C55F6B">
          <w:rPr>
            <w:lang w:val="en-GB"/>
          </w:rPr>
          <w:t xml:space="preserve"> </w:t>
        </w:r>
      </w:ins>
      <w:del w:id="36635" w:author="Peter Van Der Plas" w:date="2024-12-30T15:54:00Z" w16du:dateUtc="2024-12-30T14:54:00Z">
        <w:r w:rsidRPr="004424B1" w:rsidDel="00C55F6B">
          <w:rPr>
            <w:lang w:val="en-GB"/>
          </w:rPr>
          <w:delText xml:space="preserve">MPS </w:delText>
        </w:r>
      </w:del>
      <w:r w:rsidRPr="004424B1">
        <w:rPr>
          <w:lang w:val="en-GB"/>
        </w:rPr>
        <w:t xml:space="preserve">Data Types (see </w:t>
      </w:r>
      <w:r w:rsidRPr="004424B1">
        <w:rPr>
          <w:lang w:val="en-GB"/>
        </w:rPr>
        <w:fldChar w:fldCharType="begin"/>
      </w:r>
      <w:r w:rsidRPr="004424B1">
        <w:rPr>
          <w:lang w:val="en-GB"/>
        </w:rPr>
        <w:instrText xml:space="preserve"> REF _Ref21357983 \r \h </w:instrText>
      </w:r>
      <w:r w:rsidRPr="004424B1">
        <w:rPr>
          <w:lang w:val="en-GB"/>
        </w:rPr>
      </w:r>
      <w:r w:rsidRPr="004424B1">
        <w:rPr>
          <w:lang w:val="en-GB"/>
        </w:rPr>
        <w:fldChar w:fldCharType="separate"/>
      </w:r>
      <w:ins w:id="36636" w:author="Peter Van Der Plas" w:date="2025-01-01T17:31:00Z" w16du:dateUtc="2025-01-01T16:31:00Z">
        <w:r w:rsidR="006D1623">
          <w:rPr>
            <w:lang w:val="en-GB"/>
          </w:rPr>
          <w:t>4.6.4</w:t>
        </w:r>
      </w:ins>
      <w:ins w:id="36637" w:author="Quinten Van Woerkom" w:date="2024-12-18T11:44:00Z" w16du:dateUtc="2024-12-18T10:44:00Z">
        <w:del w:id="36638" w:author="Peter Van Der Plas" w:date="2024-12-25T18:53:00Z" w16du:dateUtc="2024-12-25T17:53:00Z">
          <w:r w:rsidR="0013642A" w:rsidDel="00547CCE">
            <w:rPr>
              <w:lang w:val="en-GB"/>
            </w:rPr>
            <w:delText>4.6.5</w:delText>
          </w:r>
        </w:del>
      </w:ins>
      <w:del w:id="36639" w:author="Peter Van Der Plas" w:date="2024-12-25T18:53:00Z" w16du:dateUtc="2024-12-25T17:53:00Z">
        <w:r w:rsidR="00BF1AC4" w:rsidDel="00547CCE">
          <w:rPr>
            <w:lang w:val="en-GB"/>
          </w:rPr>
          <w:delText>4.3.5</w:delText>
        </w:r>
      </w:del>
      <w:r w:rsidRPr="004424B1">
        <w:rPr>
          <w:lang w:val="en-GB"/>
        </w:rPr>
        <w:fldChar w:fldCharType="end"/>
      </w:r>
      <w:r w:rsidRPr="004424B1">
        <w:rPr>
          <w:lang w:val="en-GB"/>
        </w:rPr>
        <w:t>)</w:t>
      </w:r>
      <w:r w:rsidR="00164472" w:rsidRPr="004424B1">
        <w:rPr>
          <w:lang w:val="en-GB"/>
        </w:rPr>
        <w:t>,</w:t>
      </w:r>
    </w:p>
    <w:p w14:paraId="527458FF" w14:textId="496C358C" w:rsidR="009A6F9E" w:rsidRPr="004424B1" w:rsidRDefault="009A6F9E" w:rsidP="009A6F9E">
      <w:pPr>
        <w:pStyle w:val="List2"/>
        <w:numPr>
          <w:ilvl w:val="0"/>
          <w:numId w:val="58"/>
        </w:numPr>
        <w:tabs>
          <w:tab w:val="clear" w:pos="360"/>
          <w:tab w:val="left" w:pos="1080"/>
        </w:tabs>
        <w:ind w:left="1080"/>
        <w:rPr>
          <w:ins w:id="36640" w:author="Peter Van Der Plas" w:date="2024-12-30T15:51:00Z" w16du:dateUtc="2024-12-30T14:51:00Z"/>
          <w:lang w:val="en-GB"/>
        </w:rPr>
      </w:pPr>
      <w:ins w:id="36641" w:author="Peter Van Der Plas" w:date="2024-12-30T15:51:00Z" w16du:dateUtc="2024-12-30T14:51:00Z">
        <w:r w:rsidRPr="004424B1">
          <w:rPr>
            <w:lang w:val="en-GB"/>
          </w:rPr>
          <w:t>Expressions (see</w:t>
        </w:r>
      </w:ins>
      <w:ins w:id="36642" w:author="Peter Van Der Plas" w:date="2024-12-30T15:54:00Z" w16du:dateUtc="2024-12-30T14:54:00Z">
        <w:r w:rsidR="00C55F6B">
          <w:rPr>
            <w:lang w:val="en-GB"/>
          </w:rPr>
          <w:t xml:space="preserve"> </w:t>
        </w:r>
      </w:ins>
      <w:ins w:id="36643" w:author="Peter Van Der Plas" w:date="2024-12-30T15:56:00Z" w16du:dateUtc="2024-12-30T14:56:00Z">
        <w:r w:rsidR="00C55F6B">
          <w:rPr>
            <w:lang w:val="en-GB"/>
          </w:rPr>
          <w:fldChar w:fldCharType="begin"/>
        </w:r>
        <w:r w:rsidR="00C55F6B">
          <w:rPr>
            <w:lang w:val="en-GB"/>
          </w:rPr>
          <w:instrText xml:space="preserve"> REF _Ref186466633 \r \h </w:instrText>
        </w:r>
      </w:ins>
      <w:r w:rsidR="00C55F6B">
        <w:rPr>
          <w:lang w:val="en-GB"/>
        </w:rPr>
      </w:r>
      <w:r w:rsidR="00C55F6B">
        <w:rPr>
          <w:lang w:val="en-GB"/>
        </w:rPr>
        <w:fldChar w:fldCharType="separate"/>
      </w:r>
      <w:ins w:id="36644" w:author="Peter Van Der Plas" w:date="2025-01-01T17:31:00Z" w16du:dateUtc="2025-01-01T16:31:00Z">
        <w:r w:rsidR="006D1623">
          <w:rPr>
            <w:lang w:val="en-GB"/>
          </w:rPr>
          <w:t>4.6.5</w:t>
        </w:r>
      </w:ins>
      <w:ins w:id="36645" w:author="Peter Van Der Plas" w:date="2024-12-30T15:56:00Z" w16du:dateUtc="2024-12-30T14:56:00Z">
        <w:r w:rsidR="00C55F6B">
          <w:rPr>
            <w:lang w:val="en-GB"/>
          </w:rPr>
          <w:fldChar w:fldCharType="end"/>
        </w:r>
      </w:ins>
      <w:ins w:id="36646" w:author="Peter Van Der Plas" w:date="2024-12-30T15:51:00Z" w16du:dateUtc="2024-12-30T14:51:00Z">
        <w:r w:rsidRPr="004424B1">
          <w:rPr>
            <w:lang w:val="en-GB"/>
          </w:rPr>
          <w:t>),</w:t>
        </w:r>
      </w:ins>
    </w:p>
    <w:p w14:paraId="764EEB5D" w14:textId="11BDD1A8" w:rsidR="00D2021D" w:rsidRPr="004424B1" w:rsidRDefault="00D2021D" w:rsidP="003A4612">
      <w:pPr>
        <w:pStyle w:val="List2"/>
        <w:numPr>
          <w:ilvl w:val="0"/>
          <w:numId w:val="58"/>
        </w:numPr>
        <w:tabs>
          <w:tab w:val="clear" w:pos="360"/>
          <w:tab w:val="left" w:pos="1080"/>
        </w:tabs>
        <w:ind w:left="1080"/>
        <w:rPr>
          <w:lang w:val="en-GB"/>
        </w:rPr>
      </w:pPr>
      <w:r w:rsidRPr="004424B1">
        <w:rPr>
          <w:lang w:val="en-GB"/>
        </w:rPr>
        <w:t>Arguments (see</w:t>
      </w:r>
      <w:del w:id="36647" w:author="Peter Van Der Plas" w:date="2024-12-30T15:57:00Z" w16du:dateUtc="2024-12-30T14:57:00Z">
        <w:r w:rsidRPr="004424B1" w:rsidDel="00C55F6B">
          <w:rPr>
            <w:lang w:val="en-GB"/>
          </w:rPr>
          <w:delText xml:space="preserve"> </w:delText>
        </w:r>
      </w:del>
      <w:ins w:id="36648" w:author="Peter Van Der Plas" w:date="2024-12-30T15:57:00Z" w16du:dateUtc="2024-12-30T14:57:00Z">
        <w:r w:rsidR="00C55F6B">
          <w:rPr>
            <w:lang w:val="en-GB"/>
          </w:rPr>
          <w:t xml:space="preserve"> </w:t>
        </w:r>
        <w:r w:rsidR="00C55F6B">
          <w:rPr>
            <w:lang w:val="en-GB"/>
          </w:rPr>
          <w:fldChar w:fldCharType="begin"/>
        </w:r>
        <w:r w:rsidR="00C55F6B">
          <w:rPr>
            <w:lang w:val="en-GB"/>
          </w:rPr>
          <w:instrText xml:space="preserve"> REF _Ref186466648 \r \h </w:instrText>
        </w:r>
      </w:ins>
      <w:r w:rsidR="00C55F6B">
        <w:rPr>
          <w:lang w:val="en-GB"/>
        </w:rPr>
      </w:r>
      <w:r w:rsidR="00C55F6B">
        <w:rPr>
          <w:lang w:val="en-GB"/>
        </w:rPr>
        <w:fldChar w:fldCharType="separate"/>
      </w:r>
      <w:ins w:id="36649" w:author="Peter Van Der Plas" w:date="2025-01-01T17:31:00Z" w16du:dateUtc="2025-01-01T16:31:00Z">
        <w:r w:rsidR="006D1623">
          <w:rPr>
            <w:lang w:val="en-GB"/>
          </w:rPr>
          <w:t>4.6.6</w:t>
        </w:r>
      </w:ins>
      <w:ins w:id="36650" w:author="Peter Van Der Plas" w:date="2024-12-30T15:57:00Z" w16du:dateUtc="2024-12-30T14:57:00Z">
        <w:r w:rsidR="00C55F6B">
          <w:rPr>
            <w:lang w:val="en-GB"/>
          </w:rPr>
          <w:fldChar w:fldCharType="end"/>
        </w:r>
      </w:ins>
      <w:del w:id="36651" w:author="Peter Van Der Plas" w:date="2024-12-30T15:57:00Z" w16du:dateUtc="2024-12-30T14:57:00Z">
        <w:r w:rsidRPr="004424B1" w:rsidDel="00C55F6B">
          <w:rPr>
            <w:lang w:val="en-GB"/>
          </w:rPr>
          <w:fldChar w:fldCharType="begin"/>
        </w:r>
        <w:r w:rsidRPr="004424B1" w:rsidDel="00C55F6B">
          <w:rPr>
            <w:lang w:val="en-GB"/>
          </w:rPr>
          <w:delInstrText xml:space="preserve"> REF _Ref85030952 \r \h </w:delInstrText>
        </w:r>
        <w:r w:rsidRPr="004424B1" w:rsidDel="00C55F6B">
          <w:rPr>
            <w:lang w:val="en-GB"/>
          </w:rPr>
        </w:r>
        <w:r w:rsidRPr="004424B1" w:rsidDel="00C55F6B">
          <w:rPr>
            <w:lang w:val="en-GB"/>
          </w:rPr>
          <w:fldChar w:fldCharType="separate"/>
        </w:r>
      </w:del>
      <w:ins w:id="36652" w:author="Quinten Van Woerkom" w:date="2024-12-18T11:44:00Z" w16du:dateUtc="2024-12-18T10:44:00Z">
        <w:del w:id="36653" w:author="Peter Van Der Plas" w:date="2024-12-25T18:53:00Z" w16du:dateUtc="2024-12-25T17:53:00Z">
          <w:r w:rsidR="0013642A" w:rsidDel="00547CCE">
            <w:rPr>
              <w:lang w:val="en-GB"/>
            </w:rPr>
            <w:delText>4.6.6</w:delText>
          </w:r>
        </w:del>
      </w:ins>
      <w:del w:id="36654" w:author="Peter Van Der Plas" w:date="2024-12-25T18:53:00Z" w16du:dateUtc="2024-12-25T17:53:00Z">
        <w:r w:rsidR="00BF1AC4" w:rsidDel="00547CCE">
          <w:rPr>
            <w:lang w:val="en-GB"/>
          </w:rPr>
          <w:delText>4.3.6</w:delText>
        </w:r>
      </w:del>
      <w:del w:id="36655" w:author="Peter Van Der Plas" w:date="2024-12-30T15:57:00Z" w16du:dateUtc="2024-12-30T14:57:00Z">
        <w:r w:rsidRPr="004424B1" w:rsidDel="00C55F6B">
          <w:rPr>
            <w:lang w:val="en-GB"/>
          </w:rPr>
          <w:fldChar w:fldCharType="end"/>
        </w:r>
      </w:del>
      <w:r w:rsidRPr="004424B1">
        <w:rPr>
          <w:lang w:val="en-GB"/>
        </w:rPr>
        <w:t>)</w:t>
      </w:r>
      <w:r w:rsidR="00164472" w:rsidRPr="004424B1">
        <w:rPr>
          <w:lang w:val="en-GB"/>
        </w:rPr>
        <w:t>;</w:t>
      </w:r>
    </w:p>
    <w:p w14:paraId="4CA85189" w14:textId="196A0F87" w:rsidR="00D2021D" w:rsidRDefault="00D2021D" w:rsidP="003A4612">
      <w:pPr>
        <w:pStyle w:val="List"/>
        <w:numPr>
          <w:ilvl w:val="0"/>
          <w:numId w:val="59"/>
        </w:numPr>
        <w:tabs>
          <w:tab w:val="clear" w:pos="360"/>
          <w:tab w:val="left" w:pos="720"/>
        </w:tabs>
        <w:ind w:left="720"/>
        <w:rPr>
          <w:ins w:id="36656" w:author="Peter Van Der Plas" w:date="2024-12-30T15:41:00Z" w16du:dateUtc="2024-12-30T14:41:00Z"/>
        </w:rPr>
      </w:pPr>
      <w:del w:id="36657" w:author="Peter Van Der Plas" w:date="2024-12-30T15:57:00Z" w16du:dateUtc="2024-12-30T14:57:00Z">
        <w:r w:rsidRPr="004424B1" w:rsidDel="00C55F6B">
          <w:delText xml:space="preserve">MPS </w:delText>
        </w:r>
      </w:del>
      <w:r w:rsidRPr="004424B1">
        <w:t>Position and Direction Types (see</w:t>
      </w:r>
      <w:ins w:id="36658" w:author="Quinten Van Woerkom" w:date="2024-12-17T18:05:00Z" w16du:dateUtc="2024-12-17T17:05:00Z">
        <w:r w:rsidR="0047682F">
          <w:t xml:space="preserve"> </w:t>
        </w:r>
        <w:r w:rsidR="0047682F">
          <w:fldChar w:fldCharType="begin"/>
        </w:r>
        <w:r w:rsidR="0047682F">
          <w:instrText xml:space="preserve"> REF _Ref185351165 \r \h </w:instrText>
        </w:r>
      </w:ins>
      <w:r w:rsidR="0047682F">
        <w:fldChar w:fldCharType="separate"/>
      </w:r>
      <w:ins w:id="36659" w:author="Peter Van Der Plas" w:date="2025-01-01T17:31:00Z" w16du:dateUtc="2025-01-01T16:31:00Z">
        <w:r w:rsidR="006D1623">
          <w:t>4.6.3</w:t>
        </w:r>
      </w:ins>
      <w:ins w:id="36660" w:author="Quinten Van Woerkom" w:date="2024-12-17T18:05:00Z" w16du:dateUtc="2024-12-17T17:05:00Z">
        <w:r w:rsidR="0047682F">
          <w:fldChar w:fldCharType="end"/>
        </w:r>
      </w:ins>
      <w:del w:id="36661" w:author="Quinten Van Woerkom" w:date="2024-12-17T18:05:00Z" w16du:dateUtc="2024-12-17T17:05:00Z">
        <w:r w:rsidRPr="004424B1" w:rsidDel="0047682F">
          <w:delText xml:space="preserve"> </w:delText>
        </w:r>
        <w:r w:rsidRPr="004424B1" w:rsidDel="0047682F">
          <w:fldChar w:fldCharType="begin"/>
        </w:r>
        <w:r w:rsidRPr="004424B1" w:rsidDel="0047682F">
          <w:delInstrText xml:space="preserve"> REF _Ref85031035 \r \h </w:delInstrText>
        </w:r>
        <w:r w:rsidRPr="004424B1" w:rsidDel="0047682F">
          <w:fldChar w:fldCharType="separate"/>
        </w:r>
        <w:r w:rsidR="00BF1AC4" w:rsidDel="0047682F">
          <w:delText>4.3.3</w:delText>
        </w:r>
        <w:r w:rsidRPr="004424B1" w:rsidDel="0047682F">
          <w:fldChar w:fldCharType="end"/>
        </w:r>
      </w:del>
      <w:r w:rsidRPr="004424B1">
        <w:t>) [Optional]</w:t>
      </w:r>
      <w:ins w:id="36662" w:author="Peter Van Der Plas" w:date="2024-12-30T15:41:00Z" w16du:dateUtc="2024-12-30T14:41:00Z">
        <w:r w:rsidR="009D1FF9">
          <w:t>;</w:t>
        </w:r>
      </w:ins>
      <w:del w:id="36663" w:author="Peter Van Der Plas" w:date="2024-12-30T15:41:00Z" w16du:dateUtc="2024-12-30T14:41:00Z">
        <w:r w:rsidR="00164472" w:rsidRPr="004424B1" w:rsidDel="009D1FF9">
          <w:delText>:</w:delText>
        </w:r>
      </w:del>
    </w:p>
    <w:p w14:paraId="278CB484" w14:textId="4E170238" w:rsidR="009D1FF9" w:rsidRDefault="009D1FF9" w:rsidP="003A4612">
      <w:pPr>
        <w:pStyle w:val="List"/>
        <w:numPr>
          <w:ilvl w:val="0"/>
          <w:numId w:val="59"/>
        </w:numPr>
        <w:tabs>
          <w:tab w:val="clear" w:pos="360"/>
          <w:tab w:val="left" w:pos="720"/>
        </w:tabs>
        <w:ind w:left="720"/>
        <w:rPr>
          <w:ins w:id="36664" w:author="Peter Van Der Plas" w:date="2024-12-30T15:42:00Z" w16du:dateUtc="2024-12-30T14:42:00Z"/>
        </w:rPr>
      </w:pPr>
      <w:ins w:id="36665" w:author="Peter Van Der Plas" w:date="2024-12-30T15:41:00Z" w16du:dateUtc="2024-12-30T14:41:00Z">
        <w:r w:rsidRPr="004424B1">
          <w:t xml:space="preserve">Constraints (see </w:t>
        </w:r>
        <w:r w:rsidRPr="004424B1">
          <w:fldChar w:fldCharType="begin"/>
        </w:r>
        <w:r w:rsidRPr="004424B1">
          <w:instrText xml:space="preserve"> REF _Ref33099098 \r \h </w:instrText>
        </w:r>
      </w:ins>
      <w:ins w:id="36666" w:author="Peter Van Der Plas" w:date="2024-12-30T15:41:00Z" w16du:dateUtc="2024-12-30T14:41:00Z">
        <w:r w:rsidRPr="004424B1">
          <w:fldChar w:fldCharType="separate"/>
        </w:r>
      </w:ins>
      <w:ins w:id="36667" w:author="Peter Van Der Plas" w:date="2025-01-01T17:31:00Z" w16du:dateUtc="2025-01-01T16:31:00Z">
        <w:r w:rsidR="006D1623">
          <w:t>4.6.7</w:t>
        </w:r>
      </w:ins>
      <w:ins w:id="36668" w:author="Peter Van Der Plas" w:date="2024-12-30T15:41:00Z" w16du:dateUtc="2024-12-30T14:41:00Z">
        <w:r w:rsidRPr="004424B1">
          <w:fldChar w:fldCharType="end"/>
        </w:r>
        <w:r w:rsidRPr="004424B1">
          <w:t>)</w:t>
        </w:r>
      </w:ins>
      <w:ins w:id="36669" w:author="Peter Van Der Plas" w:date="2024-12-30T15:42:00Z" w16du:dateUtc="2024-12-30T14:42:00Z">
        <w:r w:rsidR="009A6F9E">
          <w:t>;</w:t>
        </w:r>
      </w:ins>
    </w:p>
    <w:p w14:paraId="0470A471" w14:textId="621CE52B" w:rsidR="009A6F9E" w:rsidRDefault="009A6F9E" w:rsidP="003A4612">
      <w:pPr>
        <w:pStyle w:val="List"/>
        <w:numPr>
          <w:ilvl w:val="0"/>
          <w:numId w:val="59"/>
        </w:numPr>
        <w:tabs>
          <w:tab w:val="clear" w:pos="360"/>
          <w:tab w:val="left" w:pos="720"/>
        </w:tabs>
        <w:ind w:left="720"/>
        <w:rPr>
          <w:ins w:id="36670" w:author="Peter Van Der Plas" w:date="2024-12-30T15:42:00Z" w16du:dateUtc="2024-12-30T14:42:00Z"/>
        </w:rPr>
      </w:pPr>
      <w:ins w:id="36671" w:author="Peter Van Der Plas" w:date="2024-12-30T15:42:00Z" w16du:dateUtc="2024-12-30T14:42:00Z">
        <w:r w:rsidRPr="004424B1">
          <w:t xml:space="preserve">Triggers (see </w:t>
        </w:r>
        <w:r w:rsidRPr="004424B1">
          <w:fldChar w:fldCharType="begin"/>
        </w:r>
        <w:r w:rsidRPr="004424B1">
          <w:instrText xml:space="preserve"> REF _Ref85031108 \r \h </w:instrText>
        </w:r>
      </w:ins>
      <w:ins w:id="36672" w:author="Peter Van Der Plas" w:date="2024-12-30T15:42:00Z" w16du:dateUtc="2024-12-30T14:42:00Z">
        <w:r w:rsidRPr="004424B1">
          <w:fldChar w:fldCharType="separate"/>
        </w:r>
      </w:ins>
      <w:ins w:id="36673" w:author="Peter Van Der Plas" w:date="2025-01-01T17:31:00Z" w16du:dateUtc="2025-01-01T16:31:00Z">
        <w:r w:rsidR="006D1623">
          <w:t>4.6.9</w:t>
        </w:r>
      </w:ins>
      <w:ins w:id="36674" w:author="Peter Van Der Plas" w:date="2024-12-30T15:42:00Z" w16du:dateUtc="2024-12-30T14:42:00Z">
        <w:r w:rsidRPr="004424B1">
          <w:fldChar w:fldCharType="end"/>
        </w:r>
        <w:r w:rsidRPr="004424B1">
          <w:t>)</w:t>
        </w:r>
        <w:r>
          <w:t>;</w:t>
        </w:r>
      </w:ins>
    </w:p>
    <w:p w14:paraId="4740EF9E" w14:textId="0AA402C5" w:rsidR="009A6F9E" w:rsidRDefault="009A6F9E" w:rsidP="003A4612">
      <w:pPr>
        <w:pStyle w:val="List"/>
        <w:numPr>
          <w:ilvl w:val="0"/>
          <w:numId w:val="59"/>
        </w:numPr>
        <w:tabs>
          <w:tab w:val="clear" w:pos="360"/>
          <w:tab w:val="left" w:pos="720"/>
        </w:tabs>
        <w:ind w:left="720"/>
        <w:rPr>
          <w:ins w:id="36675" w:author="Peter Van Der Plas" w:date="2024-12-30T15:42:00Z" w16du:dateUtc="2024-12-30T14:42:00Z"/>
        </w:rPr>
      </w:pPr>
      <w:ins w:id="36676" w:author="Peter Van Der Plas" w:date="2024-12-30T15:42:00Z" w16du:dateUtc="2024-12-30T14:42:00Z">
        <w:r w:rsidRPr="004424B1">
          <w:t xml:space="preserve">Repetitions (see </w:t>
        </w:r>
        <w:r w:rsidRPr="004424B1">
          <w:fldChar w:fldCharType="begin"/>
        </w:r>
        <w:r w:rsidRPr="004424B1">
          <w:instrText xml:space="preserve"> REF _Ref21969378 \r \h </w:instrText>
        </w:r>
      </w:ins>
      <w:ins w:id="36677" w:author="Peter Van Der Plas" w:date="2024-12-30T15:42:00Z" w16du:dateUtc="2024-12-30T14:42:00Z">
        <w:r w:rsidRPr="004424B1">
          <w:fldChar w:fldCharType="separate"/>
        </w:r>
      </w:ins>
      <w:ins w:id="36678" w:author="Peter Van Der Plas" w:date="2025-01-01T17:31:00Z" w16du:dateUtc="2025-01-01T16:31:00Z">
        <w:r w:rsidR="006D1623">
          <w:t>4.6.10</w:t>
        </w:r>
      </w:ins>
      <w:ins w:id="36679" w:author="Peter Van Der Plas" w:date="2024-12-30T15:42:00Z" w16du:dateUtc="2024-12-30T14:42:00Z">
        <w:r w:rsidRPr="004424B1">
          <w:fldChar w:fldCharType="end"/>
        </w:r>
        <w:r w:rsidRPr="004424B1">
          <w:t>)</w:t>
        </w:r>
        <w:r>
          <w:t>;</w:t>
        </w:r>
      </w:ins>
    </w:p>
    <w:p w14:paraId="0FCFF245" w14:textId="2DC70B66" w:rsidR="009A6F9E" w:rsidRPr="004424B1" w:rsidRDefault="009A6F9E" w:rsidP="003A4612">
      <w:pPr>
        <w:pStyle w:val="List"/>
        <w:numPr>
          <w:ilvl w:val="0"/>
          <w:numId w:val="59"/>
        </w:numPr>
        <w:tabs>
          <w:tab w:val="clear" w:pos="360"/>
          <w:tab w:val="left" w:pos="720"/>
        </w:tabs>
        <w:ind w:left="720"/>
      </w:pPr>
      <w:ins w:id="36680" w:author="Peter Van Der Plas" w:date="2024-12-30T15:42:00Z" w16du:dateUtc="2024-12-30T14:42:00Z">
        <w:r w:rsidRPr="004424B1">
          <w:t>Resources (see</w:t>
        </w:r>
      </w:ins>
      <w:ins w:id="36681" w:author="Peter Van Der Plas" w:date="2024-12-30T16:05:00Z" w16du:dateUtc="2024-12-30T15:05:00Z">
        <w:r w:rsidR="005347D4">
          <w:t xml:space="preserve"> </w:t>
        </w:r>
      </w:ins>
      <w:ins w:id="36682" w:author="Peter Van Der Plas" w:date="2024-12-30T16:06:00Z" w16du:dateUtc="2024-12-30T15:06:00Z">
        <w:r w:rsidR="005347D4">
          <w:fldChar w:fldCharType="begin"/>
        </w:r>
        <w:r w:rsidR="005347D4">
          <w:instrText xml:space="preserve"> REF _Ref186467205 \r \h </w:instrText>
        </w:r>
      </w:ins>
      <w:r w:rsidR="005347D4">
        <w:fldChar w:fldCharType="separate"/>
      </w:r>
      <w:ins w:id="36683" w:author="Peter Van Der Plas" w:date="2025-01-01T17:31:00Z" w16du:dateUtc="2025-01-01T16:31:00Z">
        <w:r w:rsidR="006D1623">
          <w:t>4.5.4</w:t>
        </w:r>
      </w:ins>
      <w:ins w:id="36684" w:author="Peter Van Der Plas" w:date="2024-12-30T16:06:00Z" w16du:dateUtc="2024-12-30T15:06:00Z">
        <w:r w:rsidR="005347D4">
          <w:fldChar w:fldCharType="end"/>
        </w:r>
      </w:ins>
      <w:ins w:id="36685" w:author="Peter Van Der Plas" w:date="2024-12-30T15:42:00Z" w16du:dateUtc="2024-12-30T14:42:00Z">
        <w:r w:rsidRPr="004424B1">
          <w:t>)</w:t>
        </w:r>
      </w:ins>
      <w:ins w:id="36686" w:author="Peter Van Der Plas" w:date="2024-12-30T15:43:00Z" w16du:dateUtc="2024-12-30T14:43:00Z">
        <w:r>
          <w:t>;</w:t>
        </w:r>
      </w:ins>
    </w:p>
    <w:p w14:paraId="704CCD42" w14:textId="715DF35E" w:rsidR="00D2021D" w:rsidRPr="004424B1" w:rsidDel="009A6F9E" w:rsidRDefault="00D2021D" w:rsidP="003A4612">
      <w:pPr>
        <w:pStyle w:val="List2"/>
        <w:numPr>
          <w:ilvl w:val="0"/>
          <w:numId w:val="60"/>
        </w:numPr>
        <w:tabs>
          <w:tab w:val="clear" w:pos="360"/>
          <w:tab w:val="left" w:pos="1080"/>
        </w:tabs>
        <w:ind w:left="1080"/>
        <w:rPr>
          <w:del w:id="36687" w:author="Peter Van Der Plas" w:date="2024-12-30T15:43:00Z" w16du:dateUtc="2024-12-30T14:43:00Z"/>
          <w:lang w:val="en-GB"/>
        </w:rPr>
      </w:pPr>
      <w:del w:id="36688" w:author="Peter Van Der Plas" w:date="2024-12-30T15:41:00Z" w16du:dateUtc="2024-12-30T14:41:00Z">
        <w:r w:rsidRPr="004424B1" w:rsidDel="009D1FF9">
          <w:rPr>
            <w:lang w:val="en-GB"/>
          </w:rPr>
          <w:delText xml:space="preserve">MPS Constraints (see </w:delText>
        </w:r>
        <w:r w:rsidRPr="004424B1" w:rsidDel="009D1FF9">
          <w:rPr>
            <w:lang w:val="en-GB"/>
          </w:rPr>
          <w:fldChar w:fldCharType="begin"/>
        </w:r>
        <w:r w:rsidRPr="004424B1" w:rsidDel="009D1FF9">
          <w:rPr>
            <w:lang w:val="en-GB"/>
          </w:rPr>
          <w:delInstrText xml:space="preserve"> REF _Ref33099098 \r \h </w:delInstrText>
        </w:r>
        <w:r w:rsidRPr="004424B1" w:rsidDel="009D1FF9">
          <w:rPr>
            <w:lang w:val="en-GB"/>
          </w:rPr>
        </w:r>
        <w:r w:rsidRPr="004424B1" w:rsidDel="009D1FF9">
          <w:rPr>
            <w:lang w:val="en-GB"/>
          </w:rPr>
          <w:fldChar w:fldCharType="separate"/>
        </w:r>
      </w:del>
      <w:ins w:id="36689" w:author="Quinten Van Woerkom" w:date="2024-12-18T11:44:00Z" w16du:dateUtc="2024-12-18T10:44:00Z">
        <w:del w:id="36690" w:author="Peter Van Der Plas" w:date="2024-12-25T18:53:00Z" w16du:dateUtc="2024-12-25T17:53:00Z">
          <w:r w:rsidR="0013642A" w:rsidDel="00547CCE">
            <w:rPr>
              <w:lang w:val="en-GB"/>
            </w:rPr>
            <w:delText>4.6.7</w:delText>
          </w:r>
        </w:del>
      </w:ins>
      <w:del w:id="36691" w:author="Peter Van Der Plas" w:date="2024-12-25T18:53:00Z" w16du:dateUtc="2024-12-25T17:53:00Z">
        <w:r w:rsidR="00BF1AC4" w:rsidDel="00547CCE">
          <w:rPr>
            <w:lang w:val="en-GB"/>
          </w:rPr>
          <w:delText>4.3.7</w:delText>
        </w:r>
      </w:del>
      <w:del w:id="36692" w:author="Peter Van Der Plas" w:date="2024-12-30T15:41:00Z" w16du:dateUtc="2024-12-30T14:41:00Z">
        <w:r w:rsidRPr="004424B1" w:rsidDel="009D1FF9">
          <w:rPr>
            <w:lang w:val="en-GB"/>
          </w:rPr>
          <w:fldChar w:fldCharType="end"/>
        </w:r>
        <w:r w:rsidRPr="004424B1" w:rsidDel="009D1FF9">
          <w:rPr>
            <w:lang w:val="en-GB"/>
          </w:rPr>
          <w:delText>)</w:delText>
        </w:r>
        <w:r w:rsidR="00164472" w:rsidRPr="004424B1" w:rsidDel="009D1FF9">
          <w:rPr>
            <w:lang w:val="en-GB"/>
          </w:rPr>
          <w:delText>,</w:delText>
        </w:r>
      </w:del>
    </w:p>
    <w:p w14:paraId="4D6B4AAC" w14:textId="23CDA98D" w:rsidR="00D2021D" w:rsidRPr="004424B1" w:rsidDel="009A6F9E" w:rsidRDefault="00D2021D" w:rsidP="003A4612">
      <w:pPr>
        <w:pStyle w:val="List2"/>
        <w:numPr>
          <w:ilvl w:val="0"/>
          <w:numId w:val="60"/>
        </w:numPr>
        <w:tabs>
          <w:tab w:val="clear" w:pos="360"/>
          <w:tab w:val="left" w:pos="1080"/>
        </w:tabs>
        <w:ind w:left="1080"/>
        <w:rPr>
          <w:del w:id="36693" w:author="Peter Van Der Plas" w:date="2024-12-30T15:43:00Z" w16du:dateUtc="2024-12-30T14:43:00Z"/>
          <w:lang w:val="en-GB"/>
        </w:rPr>
      </w:pPr>
      <w:del w:id="36694" w:author="Peter Van Der Plas" w:date="2024-12-30T15:42:00Z" w16du:dateUtc="2024-12-30T14:42:00Z">
        <w:r w:rsidRPr="004424B1" w:rsidDel="009A6F9E">
          <w:rPr>
            <w:lang w:val="en-GB"/>
          </w:rPr>
          <w:delText xml:space="preserve">MPS Triggers (see </w:delText>
        </w:r>
        <w:r w:rsidRPr="004424B1" w:rsidDel="009A6F9E">
          <w:rPr>
            <w:lang w:val="en-GB"/>
          </w:rPr>
          <w:fldChar w:fldCharType="begin"/>
        </w:r>
        <w:r w:rsidRPr="004424B1" w:rsidDel="009A6F9E">
          <w:rPr>
            <w:lang w:val="en-GB"/>
          </w:rPr>
          <w:delInstrText xml:space="preserve"> REF _Ref85031108 \r \h </w:delInstrText>
        </w:r>
        <w:r w:rsidRPr="004424B1" w:rsidDel="009A6F9E">
          <w:rPr>
            <w:lang w:val="en-GB"/>
          </w:rPr>
        </w:r>
        <w:r w:rsidRPr="004424B1" w:rsidDel="009A6F9E">
          <w:rPr>
            <w:lang w:val="en-GB"/>
          </w:rPr>
          <w:fldChar w:fldCharType="separate"/>
        </w:r>
      </w:del>
      <w:ins w:id="36695" w:author="Quinten Van Woerkom" w:date="2024-12-18T11:44:00Z" w16du:dateUtc="2024-12-18T10:44:00Z">
        <w:del w:id="36696" w:author="Peter Van Der Plas" w:date="2024-12-25T18:53:00Z" w16du:dateUtc="2024-12-25T17:53:00Z">
          <w:r w:rsidR="0013642A" w:rsidDel="00547CCE">
            <w:rPr>
              <w:lang w:val="en-GB"/>
            </w:rPr>
            <w:delText>4.6.9</w:delText>
          </w:r>
        </w:del>
      </w:ins>
      <w:del w:id="36697" w:author="Peter Van Der Plas" w:date="2024-12-25T18:53:00Z" w16du:dateUtc="2024-12-25T17:53:00Z">
        <w:r w:rsidR="00BF1AC4" w:rsidDel="00547CCE">
          <w:rPr>
            <w:lang w:val="en-GB"/>
          </w:rPr>
          <w:delText>4.3.8</w:delText>
        </w:r>
      </w:del>
      <w:del w:id="36698" w:author="Peter Van Der Plas" w:date="2024-12-30T15:42:00Z" w16du:dateUtc="2024-12-30T14:42:00Z">
        <w:r w:rsidRPr="004424B1" w:rsidDel="009A6F9E">
          <w:rPr>
            <w:lang w:val="en-GB"/>
          </w:rPr>
          <w:fldChar w:fldCharType="end"/>
        </w:r>
        <w:r w:rsidRPr="004424B1" w:rsidDel="009A6F9E">
          <w:rPr>
            <w:lang w:val="en-GB"/>
          </w:rPr>
          <w:delText>)</w:delText>
        </w:r>
      </w:del>
      <w:del w:id="36699" w:author="Peter Van Der Plas" w:date="2024-12-30T15:43:00Z" w16du:dateUtc="2024-12-30T14:43:00Z">
        <w:r w:rsidR="00164472" w:rsidRPr="004424B1" w:rsidDel="009A6F9E">
          <w:rPr>
            <w:lang w:val="en-GB"/>
          </w:rPr>
          <w:delText>,</w:delText>
        </w:r>
      </w:del>
    </w:p>
    <w:p w14:paraId="281C7F54" w14:textId="065BEBDD" w:rsidR="00D2021D" w:rsidRPr="004424B1" w:rsidDel="009A6F9E" w:rsidRDefault="00D2021D" w:rsidP="003A4612">
      <w:pPr>
        <w:pStyle w:val="List2"/>
        <w:numPr>
          <w:ilvl w:val="0"/>
          <w:numId w:val="60"/>
        </w:numPr>
        <w:tabs>
          <w:tab w:val="clear" w:pos="360"/>
          <w:tab w:val="left" w:pos="1080"/>
        </w:tabs>
        <w:ind w:left="1080"/>
        <w:rPr>
          <w:del w:id="36700" w:author="Peter Van Der Plas" w:date="2024-12-30T15:43:00Z" w16du:dateUtc="2024-12-30T14:43:00Z"/>
          <w:lang w:val="en-GB"/>
        </w:rPr>
      </w:pPr>
      <w:del w:id="36701" w:author="Peter Van Der Plas" w:date="2024-12-30T15:42:00Z" w16du:dateUtc="2024-12-30T14:42:00Z">
        <w:r w:rsidRPr="004424B1" w:rsidDel="009A6F9E">
          <w:rPr>
            <w:lang w:val="en-GB"/>
          </w:rPr>
          <w:delText xml:space="preserve">MPS Repetitions (see </w:delText>
        </w:r>
        <w:r w:rsidRPr="004424B1" w:rsidDel="009A6F9E">
          <w:rPr>
            <w:lang w:val="en-GB"/>
          </w:rPr>
          <w:fldChar w:fldCharType="begin"/>
        </w:r>
        <w:r w:rsidRPr="004424B1" w:rsidDel="009A6F9E">
          <w:rPr>
            <w:lang w:val="en-GB"/>
          </w:rPr>
          <w:delInstrText xml:space="preserve"> REF _Ref21969378 \r \h </w:delInstrText>
        </w:r>
        <w:r w:rsidRPr="004424B1" w:rsidDel="009A6F9E">
          <w:rPr>
            <w:lang w:val="en-GB"/>
          </w:rPr>
        </w:r>
        <w:r w:rsidRPr="004424B1" w:rsidDel="009A6F9E">
          <w:rPr>
            <w:lang w:val="en-GB"/>
          </w:rPr>
          <w:fldChar w:fldCharType="separate"/>
        </w:r>
      </w:del>
      <w:ins w:id="36702" w:author="Quinten Van Woerkom" w:date="2024-12-18T11:44:00Z" w16du:dateUtc="2024-12-18T10:44:00Z">
        <w:del w:id="36703" w:author="Peter Van Der Plas" w:date="2024-12-25T18:53:00Z" w16du:dateUtc="2024-12-25T17:53:00Z">
          <w:r w:rsidR="0013642A" w:rsidDel="00547CCE">
            <w:rPr>
              <w:lang w:val="en-GB"/>
            </w:rPr>
            <w:delText>4.6.10</w:delText>
          </w:r>
        </w:del>
      </w:ins>
      <w:del w:id="36704" w:author="Peter Van Der Plas" w:date="2024-12-25T18:53:00Z" w16du:dateUtc="2024-12-25T17:53:00Z">
        <w:r w:rsidR="00BF1AC4" w:rsidDel="00547CCE">
          <w:rPr>
            <w:lang w:val="en-GB"/>
          </w:rPr>
          <w:delText>4.3.9</w:delText>
        </w:r>
      </w:del>
      <w:del w:id="36705" w:author="Peter Van Der Plas" w:date="2024-12-30T15:42:00Z" w16du:dateUtc="2024-12-30T14:42:00Z">
        <w:r w:rsidRPr="004424B1" w:rsidDel="009A6F9E">
          <w:rPr>
            <w:lang w:val="en-GB"/>
          </w:rPr>
          <w:fldChar w:fldCharType="end"/>
        </w:r>
        <w:r w:rsidRPr="004424B1" w:rsidDel="009A6F9E">
          <w:rPr>
            <w:lang w:val="en-GB"/>
          </w:rPr>
          <w:delText>)</w:delText>
        </w:r>
      </w:del>
      <w:del w:id="36706" w:author="Peter Van Der Plas" w:date="2024-12-30T15:43:00Z" w16du:dateUtc="2024-12-30T14:43:00Z">
        <w:r w:rsidR="00164472" w:rsidRPr="004424B1" w:rsidDel="009A6F9E">
          <w:rPr>
            <w:lang w:val="en-GB"/>
          </w:rPr>
          <w:delText>,</w:delText>
        </w:r>
      </w:del>
    </w:p>
    <w:p w14:paraId="387D596F" w14:textId="7A56B9CA" w:rsidR="00AC2245" w:rsidRPr="004424B1" w:rsidDel="009A6F9E" w:rsidRDefault="00AC2245" w:rsidP="003A4612">
      <w:pPr>
        <w:pStyle w:val="List2"/>
        <w:numPr>
          <w:ilvl w:val="0"/>
          <w:numId w:val="60"/>
        </w:numPr>
        <w:tabs>
          <w:tab w:val="clear" w:pos="360"/>
          <w:tab w:val="left" w:pos="1080"/>
        </w:tabs>
        <w:ind w:left="1080"/>
        <w:rPr>
          <w:del w:id="36707" w:author="Peter Van Der Plas" w:date="2024-12-30T15:43:00Z" w16du:dateUtc="2024-12-30T14:43:00Z"/>
          <w:lang w:val="en-GB"/>
        </w:rPr>
      </w:pPr>
      <w:del w:id="36708" w:author="Peter Van Der Plas" w:date="2024-12-30T15:42:00Z" w16du:dateUtc="2024-12-30T14:42:00Z">
        <w:r w:rsidRPr="004424B1" w:rsidDel="009A6F9E">
          <w:rPr>
            <w:lang w:val="en-GB"/>
          </w:rPr>
          <w:delText xml:space="preserve">MPS Resources (see </w:delText>
        </w:r>
        <w:r w:rsidRPr="004424B1" w:rsidDel="009A6F9E">
          <w:rPr>
            <w:lang w:val="en-GB"/>
          </w:rPr>
          <w:fldChar w:fldCharType="begin"/>
        </w:r>
        <w:r w:rsidRPr="004424B1" w:rsidDel="009A6F9E">
          <w:rPr>
            <w:lang w:val="en-GB"/>
          </w:rPr>
          <w:delInstrText xml:space="preserve"> REF _Ref33143058 \r \h </w:delInstrText>
        </w:r>
        <w:r w:rsidRPr="004424B1" w:rsidDel="009A6F9E">
          <w:rPr>
            <w:lang w:val="en-GB"/>
          </w:rPr>
        </w:r>
        <w:r w:rsidRPr="004424B1" w:rsidDel="009A6F9E">
          <w:rPr>
            <w:lang w:val="en-GB"/>
          </w:rPr>
          <w:fldChar w:fldCharType="separate"/>
        </w:r>
      </w:del>
      <w:ins w:id="36709" w:author="Quinten Van Woerkom" w:date="2024-12-18T11:44:00Z" w16du:dateUtc="2024-12-18T10:44:00Z">
        <w:del w:id="36710" w:author="Peter Van Der Plas" w:date="2024-12-25T18:53:00Z" w16du:dateUtc="2024-12-25T17:53:00Z">
          <w:r w:rsidR="0013642A" w:rsidDel="00547CCE">
            <w:rPr>
              <w:lang w:val="en-GB"/>
            </w:rPr>
            <w:delText>4.5.4.3</w:delText>
          </w:r>
        </w:del>
      </w:ins>
      <w:del w:id="36711" w:author="Peter Van Der Plas" w:date="2024-12-25T18:53:00Z" w16du:dateUtc="2024-12-25T17:53:00Z">
        <w:r w:rsidR="00BF1AC4" w:rsidDel="00547CCE">
          <w:rPr>
            <w:lang w:val="en-GB"/>
          </w:rPr>
          <w:delText>4.2.4.3</w:delText>
        </w:r>
      </w:del>
      <w:del w:id="36712" w:author="Peter Van Der Plas" w:date="2024-12-30T15:42:00Z" w16du:dateUtc="2024-12-30T14:42:00Z">
        <w:r w:rsidRPr="004424B1" w:rsidDel="009A6F9E">
          <w:rPr>
            <w:lang w:val="en-GB"/>
          </w:rPr>
          <w:fldChar w:fldCharType="end"/>
        </w:r>
        <w:r w:rsidRPr="004424B1" w:rsidDel="009A6F9E">
          <w:rPr>
            <w:lang w:val="en-GB"/>
          </w:rPr>
          <w:delText>)</w:delText>
        </w:r>
      </w:del>
      <w:del w:id="36713" w:author="Peter Van Der Plas" w:date="2024-12-30T15:43:00Z" w16du:dateUtc="2024-12-30T14:43:00Z">
        <w:r w:rsidR="00164472" w:rsidRPr="004424B1" w:rsidDel="009A6F9E">
          <w:rPr>
            <w:lang w:val="en-GB"/>
          </w:rPr>
          <w:delText>.</w:delText>
        </w:r>
      </w:del>
    </w:p>
    <w:p w14:paraId="684D80FF" w14:textId="77777777" w:rsidR="00D2021D" w:rsidRPr="004424B1" w:rsidRDefault="00D2021D">
      <w:pPr>
        <w:rPr>
          <w:lang w:val="en-GB"/>
        </w:rPr>
      </w:pPr>
      <w:r w:rsidRPr="004424B1">
        <w:rPr>
          <w:lang w:val="en-GB"/>
        </w:rPr>
        <w:t xml:space="preserve">The </w:t>
      </w:r>
      <w:proofErr w:type="spellStart"/>
      <w:r w:rsidRPr="004424B1">
        <w:rPr>
          <w:lang w:val="en-GB"/>
        </w:rPr>
        <w:t>MPSRepetitions</w:t>
      </w:r>
      <w:proofErr w:type="spellEnd"/>
      <w:r w:rsidRPr="004424B1">
        <w:rPr>
          <w:lang w:val="en-GB"/>
        </w:rPr>
        <w:t xml:space="preserve"> schema is only included by the </w:t>
      </w:r>
      <w:proofErr w:type="spellStart"/>
      <w:r w:rsidRPr="004424B1">
        <w:rPr>
          <w:lang w:val="en-GB"/>
        </w:rPr>
        <w:t>MPSPlanningRequestFile</w:t>
      </w:r>
      <w:proofErr w:type="spellEnd"/>
      <w:r w:rsidRPr="004424B1">
        <w:rPr>
          <w:lang w:val="en-GB"/>
        </w:rPr>
        <w:t xml:space="preserve"> schema.</w:t>
      </w:r>
    </w:p>
    <w:p w14:paraId="005A9B6B" w14:textId="5D9EFE95" w:rsidR="00D2021D" w:rsidRPr="004424B1" w:rsidRDefault="00D2021D">
      <w:pPr>
        <w:rPr>
          <w:lang w:val="en-GB"/>
        </w:rPr>
      </w:pPr>
      <w:r w:rsidRPr="004424B1">
        <w:rPr>
          <w:lang w:val="en-GB"/>
        </w:rPr>
        <w:lastRenderedPageBreak/>
        <w:t xml:space="preserve">The </w:t>
      </w:r>
      <w:proofErr w:type="spellStart"/>
      <w:r w:rsidRPr="004424B1">
        <w:rPr>
          <w:lang w:val="en-GB"/>
        </w:rPr>
        <w:t>MPSPlanningRequestFile</w:t>
      </w:r>
      <w:proofErr w:type="spellEnd"/>
      <w:r w:rsidRPr="004424B1">
        <w:rPr>
          <w:lang w:val="en-GB"/>
        </w:rPr>
        <w:t xml:space="preserve"> schema also includes the MPSPlanFile schema to support the direct embedding of a plan within a planning request.</w:t>
      </w:r>
    </w:p>
    <w:p w14:paraId="37997A0A" w14:textId="56C04541" w:rsidR="000803BE" w:rsidRPr="004424B1" w:rsidRDefault="000803BE">
      <w:pPr>
        <w:rPr>
          <w:lang w:val="en-GB"/>
        </w:rPr>
      </w:pPr>
      <w:r w:rsidRPr="004424B1">
        <w:rPr>
          <w:lang w:val="en-GB"/>
        </w:rPr>
        <w:t xml:space="preserve">The </w:t>
      </w:r>
      <w:proofErr w:type="spellStart"/>
      <w:r w:rsidRPr="004424B1">
        <w:rPr>
          <w:lang w:val="en-GB"/>
        </w:rPr>
        <w:t>MPSResources</w:t>
      </w:r>
      <w:proofErr w:type="spellEnd"/>
      <w:r w:rsidRPr="004424B1">
        <w:rPr>
          <w:lang w:val="en-GB"/>
        </w:rPr>
        <w:t xml:space="preserve"> schema defines resource profiles used within the MPSPlanFile and </w:t>
      </w:r>
      <w:proofErr w:type="spellStart"/>
      <w:r w:rsidRPr="004424B1">
        <w:rPr>
          <w:lang w:val="en-GB"/>
        </w:rPr>
        <w:t>MPSConstraints</w:t>
      </w:r>
      <w:proofErr w:type="spellEnd"/>
      <w:r w:rsidRPr="004424B1">
        <w:rPr>
          <w:lang w:val="en-GB"/>
        </w:rPr>
        <w:t xml:space="preserve"> schema.</w:t>
      </w:r>
    </w:p>
    <w:p w14:paraId="122EE47D" w14:textId="1659152D" w:rsidR="001D5FD4" w:rsidRDefault="001D5FD4" w:rsidP="00B43B01">
      <w:pPr>
        <w:pStyle w:val="Heading2"/>
        <w:spacing w:before="480"/>
        <w:rPr>
          <w:ins w:id="36714" w:author="Peter Van Der Plas" w:date="2024-12-30T16:23:00Z" w16du:dateUtc="2024-12-30T15:23:00Z"/>
          <w:lang w:val="en-GB"/>
        </w:rPr>
      </w:pPr>
      <w:bookmarkStart w:id="36715" w:name="_Toc140093903"/>
      <w:bookmarkStart w:id="36716" w:name="_Toc161745122"/>
      <w:bookmarkStart w:id="36717" w:name="_Toc186645497"/>
      <w:r w:rsidRPr="004424B1">
        <w:rPr>
          <w:lang w:val="en-GB"/>
        </w:rPr>
        <w:t>XML File Structure</w:t>
      </w:r>
      <w:bookmarkEnd w:id="36715"/>
      <w:bookmarkEnd w:id="36716"/>
      <w:bookmarkEnd w:id="36717"/>
    </w:p>
    <w:p w14:paraId="7026CECB" w14:textId="5E3BDC14" w:rsidR="00B43B01" w:rsidRPr="00B43B01" w:rsidRDefault="00B43B01" w:rsidP="00B43B01">
      <w:pPr>
        <w:pStyle w:val="Heading3"/>
        <w:rPr>
          <w:ins w:id="36718" w:author="Peter Van Der Plas" w:date="2024-12-30T15:59:00Z" w16du:dateUtc="2024-12-30T14:59:00Z"/>
          <w:lang w:val="en-GB"/>
        </w:rPr>
      </w:pPr>
      <w:ins w:id="36719" w:author="Peter Van Der Plas" w:date="2024-12-30T16:23:00Z" w16du:dateUtc="2024-12-30T15:23:00Z">
        <w:r>
          <w:rPr>
            <w:lang w:val="en-GB"/>
          </w:rPr>
          <w:t>Overview</w:t>
        </w:r>
      </w:ins>
    </w:p>
    <w:p w14:paraId="4E1ADA61" w14:textId="4E712FDD" w:rsidR="00C55F6B" w:rsidRPr="00C55F6B" w:rsidRDefault="00C55F6B">
      <w:pPr>
        <w:spacing w:after="240"/>
        <w:rPr>
          <w:lang w:val="en-GB"/>
        </w:rPr>
        <w:pPrChange w:id="36720" w:author="Peter Van Der Plas" w:date="2024-12-30T16:00:00Z" w16du:dateUtc="2024-12-30T15:00:00Z">
          <w:pPr>
            <w:pStyle w:val="Heading2"/>
          </w:pPr>
        </w:pPrChange>
      </w:pPr>
      <w:moveToRangeStart w:id="36721" w:author="Peter Van Der Plas" w:date="2024-12-30T15:59:00Z" w:name="move186466782"/>
      <w:moveTo w:id="36722" w:author="Peter Van Der Plas" w:date="2024-12-30T15:59:00Z" w16du:dateUtc="2024-12-30T14:59:00Z">
        <w:r w:rsidRPr="004424B1">
          <w:rPr>
            <w:lang w:val="en-GB"/>
          </w:rPr>
          <w:t>Th</w:t>
        </w:r>
      </w:moveTo>
      <w:ins w:id="36723" w:author="Peter Van Der Plas" w:date="2024-12-30T15:59:00Z" w16du:dateUtc="2024-12-30T14:59:00Z">
        <w:r>
          <w:rPr>
            <w:lang w:val="en-GB"/>
          </w:rPr>
          <w:t>e XML file structure</w:t>
        </w:r>
      </w:ins>
      <w:moveTo w:id="36724" w:author="Peter Van Der Plas" w:date="2024-12-30T15:59:00Z" w16du:dateUtc="2024-12-30T14:59:00Z">
        <w:del w:id="36725" w:author="Peter Van Der Plas" w:date="2024-12-30T15:59:00Z" w16du:dateUtc="2024-12-30T14:59:00Z">
          <w:r w:rsidRPr="004424B1" w:rsidDel="00C55F6B">
            <w:rPr>
              <w:lang w:val="en-GB"/>
            </w:rPr>
            <w:delText>is</w:delText>
          </w:r>
        </w:del>
        <w:r w:rsidRPr="004424B1">
          <w:rPr>
            <w:lang w:val="en-GB"/>
          </w:rPr>
          <w:t xml:space="preserve"> is illustrated in figure </w:t>
        </w:r>
        <w:r w:rsidRPr="004424B1">
          <w:rPr>
            <w:noProof/>
            <w:lang w:val="en-GB"/>
          </w:rPr>
          <w:fldChar w:fldCharType="begin"/>
        </w:r>
        <w:r w:rsidRPr="004424B1">
          <w:rPr>
            <w:lang w:val="en-GB"/>
          </w:rPr>
          <w:instrText xml:space="preserve"> REF F_702MPSXMLFileStructure \h </w:instrText>
        </w:r>
      </w:moveTo>
      <w:r w:rsidRPr="004424B1">
        <w:rPr>
          <w:noProof/>
          <w:lang w:val="en-GB"/>
        </w:rPr>
      </w:r>
      <w:moveTo w:id="36726" w:author="Peter Van Der Plas" w:date="2024-12-30T15:59:00Z" w16du:dateUtc="2024-12-30T14:59:00Z">
        <w:r w:rsidRPr="004424B1">
          <w:rPr>
            <w:noProof/>
            <w:lang w:val="en-GB"/>
          </w:rPr>
          <w:fldChar w:fldCharType="separate"/>
        </w:r>
      </w:moveTo>
      <w:ins w:id="36727" w:author="Peter Van Der Plas" w:date="2025-01-01T17:31:00Z" w16du:dateUtc="2025-01-01T16:31:00Z">
        <w:r w:rsidR="006D1623">
          <w:rPr>
            <w:noProof/>
            <w:lang w:val="en-GB"/>
          </w:rPr>
          <w:t>7</w:t>
        </w:r>
        <w:r w:rsidR="006D1623" w:rsidRPr="004424B1">
          <w:rPr>
            <w:lang w:val="en-GB"/>
          </w:rPr>
          <w:noBreakHyphen/>
        </w:r>
        <w:r w:rsidR="006D1623">
          <w:rPr>
            <w:noProof/>
            <w:lang w:val="en-GB"/>
          </w:rPr>
          <w:t>2</w:t>
        </w:r>
      </w:ins>
      <w:moveTo w:id="36728" w:author="Peter Van Der Plas" w:date="2024-12-30T15:59:00Z" w16du:dateUtc="2024-12-30T14:59:00Z">
        <w:del w:id="36729" w:author="Peter Van Der Plas" w:date="2025-01-01T17:31:00Z" w16du:dateUtc="2025-01-01T16:31:00Z">
          <w:r w:rsidDel="006D1623">
            <w:rPr>
              <w:noProof/>
              <w:lang w:val="en-GB"/>
            </w:rPr>
            <w:delText>7</w:delText>
          </w:r>
          <w:r w:rsidRPr="004424B1" w:rsidDel="006D1623">
            <w:rPr>
              <w:lang w:val="en-GB"/>
            </w:rPr>
            <w:noBreakHyphen/>
          </w:r>
          <w:r w:rsidDel="006D1623">
            <w:rPr>
              <w:noProof/>
              <w:lang w:val="en-GB"/>
            </w:rPr>
            <w:delText>2</w:delText>
          </w:r>
        </w:del>
        <w:r w:rsidRPr="004424B1">
          <w:rPr>
            <w:noProof/>
            <w:lang w:val="en-GB"/>
          </w:rPr>
          <w:fldChar w:fldCharType="end"/>
        </w:r>
      </w:moveTo>
      <w:ins w:id="36730" w:author="Peter Van Der Plas" w:date="2024-12-30T16:07:00Z" w16du:dateUtc="2024-12-30T15:07:00Z">
        <w:r w:rsidR="005347D4">
          <w:rPr>
            <w:noProof/>
            <w:lang w:val="en-GB"/>
          </w:rPr>
          <w:t xml:space="preserve"> below</w:t>
        </w:r>
      </w:ins>
      <w:moveTo w:id="36731" w:author="Peter Van Der Plas" w:date="2024-12-30T15:59:00Z" w16du:dateUtc="2024-12-30T14:59:00Z">
        <w:del w:id="36732" w:author="Peter Van Der Plas" w:date="2024-12-30T15:59:00Z" w16du:dateUtc="2024-12-30T14:59:00Z">
          <w:r w:rsidRPr="004424B1" w:rsidDel="00C55F6B">
            <w:rPr>
              <w:lang w:val="en-GB"/>
            </w:rPr>
            <w:delText xml:space="preserve"> above</w:delText>
          </w:r>
        </w:del>
        <w:r w:rsidRPr="004424B1">
          <w:rPr>
            <w:lang w:val="en-GB"/>
          </w:rPr>
          <w:t>.  There is an XSD top level element for each MPS File.</w:t>
        </w:r>
      </w:moveTo>
      <w:moveToRangeEnd w:id="36721"/>
    </w:p>
    <w:p w14:paraId="6FD61D45" w14:textId="66277478" w:rsidR="00927CDD" w:rsidRPr="004424B1" w:rsidRDefault="003B02F7" w:rsidP="002E4219">
      <w:pPr>
        <w:keepNext/>
        <w:jc w:val="center"/>
        <w:rPr>
          <w:lang w:val="en-GB"/>
        </w:rPr>
      </w:pPr>
      <w:r w:rsidRPr="004424B1">
        <w:rPr>
          <w:noProof/>
        </w:rPr>
        <w:drawing>
          <wp:inline distT="0" distB="0" distL="0" distR="0" wp14:anchorId="23CFE4EA" wp14:editId="18DD5E11">
            <wp:extent cx="5715170" cy="25364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3134" b="5984"/>
                    <a:stretch/>
                  </pic:blipFill>
                  <pic:spPr bwMode="auto">
                    <a:xfrm>
                      <a:off x="0" y="0"/>
                      <a:ext cx="5715000" cy="2536391"/>
                    </a:xfrm>
                    <a:prstGeom prst="rect">
                      <a:avLst/>
                    </a:prstGeom>
                    <a:noFill/>
                    <a:ln>
                      <a:noFill/>
                    </a:ln>
                    <a:extLst>
                      <a:ext uri="{53640926-AAD7-44D8-BBD7-CCE9431645EC}">
                        <a14:shadowObscured xmlns:a14="http://schemas.microsoft.com/office/drawing/2010/main"/>
                      </a:ext>
                    </a:extLst>
                  </pic:spPr>
                </pic:pic>
              </a:graphicData>
            </a:graphic>
          </wp:inline>
        </w:drawing>
      </w:r>
    </w:p>
    <w:p w14:paraId="042DC1B4" w14:textId="324F1017" w:rsidR="00927CDD" w:rsidRPr="004424B1" w:rsidRDefault="00164472" w:rsidP="00164472">
      <w:pPr>
        <w:pStyle w:val="FigureTitle"/>
        <w:rPr>
          <w:lang w:val="en-GB"/>
        </w:rPr>
      </w:pPr>
      <w:r w:rsidRPr="004424B1">
        <w:rPr>
          <w:lang w:val="en-GB"/>
        </w:rPr>
        <w:t xml:space="preserve">Figure </w:t>
      </w:r>
      <w:bookmarkStart w:id="36733" w:name="F_702MPSXMLFileStructure"/>
      <w:r w:rsidRPr="004424B1">
        <w:rPr>
          <w:lang w:val="en-GB"/>
        </w:rPr>
        <w:fldChar w:fldCharType="begin"/>
      </w:r>
      <w:r w:rsidRPr="004424B1">
        <w:rPr>
          <w:lang w:val="en-GB"/>
        </w:rPr>
        <w:instrText xml:space="preserve"> STYLEREF "Heading 1"\l \n \t \* MERGEFORMAT </w:instrText>
      </w:r>
      <w:r w:rsidRPr="004424B1">
        <w:rPr>
          <w:lang w:val="en-GB"/>
        </w:rPr>
        <w:fldChar w:fldCharType="separate"/>
      </w:r>
      <w:r w:rsidR="006D1623">
        <w:rPr>
          <w:noProof/>
          <w:lang w:val="en-GB"/>
        </w:rPr>
        <w:t>7</w:t>
      </w:r>
      <w:r w:rsidRPr="004424B1">
        <w:rPr>
          <w:lang w:val="en-GB"/>
        </w:rPr>
        <w:fldChar w:fldCharType="end"/>
      </w:r>
      <w:r w:rsidRPr="004424B1">
        <w:rPr>
          <w:lang w:val="en-GB"/>
        </w:rPr>
        <w:noBreakHyphen/>
      </w:r>
      <w:r w:rsidR="009A416E" w:rsidRPr="004424B1">
        <w:rPr>
          <w:lang w:val="en-GB"/>
        </w:rPr>
        <w:fldChar w:fldCharType="begin"/>
      </w:r>
      <w:r w:rsidR="009A416E" w:rsidRPr="004424B1">
        <w:rPr>
          <w:lang w:val="en-GB"/>
        </w:rPr>
        <w:instrText xml:space="preserve"> SEQ Figure \s 1 \* MERGEFORMAT </w:instrText>
      </w:r>
      <w:r w:rsidR="009A416E" w:rsidRPr="004424B1">
        <w:rPr>
          <w:lang w:val="en-GB"/>
        </w:rPr>
        <w:fldChar w:fldCharType="separate"/>
      </w:r>
      <w:r w:rsidR="006D1623">
        <w:rPr>
          <w:noProof/>
          <w:lang w:val="en-GB"/>
        </w:rPr>
        <w:t>2</w:t>
      </w:r>
      <w:r w:rsidR="009A416E" w:rsidRPr="004424B1">
        <w:rPr>
          <w:noProof/>
          <w:lang w:val="en-GB"/>
        </w:rPr>
        <w:fldChar w:fldCharType="end"/>
      </w:r>
      <w:bookmarkEnd w:id="36733"/>
      <w:r w:rsidRPr="004424B1">
        <w:rPr>
          <w:lang w:val="en-GB"/>
        </w:rPr>
        <w:fldChar w:fldCharType="begin"/>
      </w:r>
      <w:r w:rsidRPr="004424B1">
        <w:rPr>
          <w:lang w:val="en-GB"/>
        </w:rPr>
        <w:instrText xml:space="preserve"> TC \f G \l 7 "</w:instrText>
      </w:r>
      <w:r w:rsidR="009A416E" w:rsidRPr="004424B1">
        <w:rPr>
          <w:lang w:val="en-GB"/>
        </w:rPr>
        <w:fldChar w:fldCharType="begin"/>
      </w:r>
      <w:r w:rsidR="009A416E" w:rsidRPr="004424B1">
        <w:rPr>
          <w:lang w:val="en-GB"/>
        </w:rPr>
        <w:instrText xml:space="preserve"> STYLEREF "Heading 1"\l \n \t \* MERGEFORMAT </w:instrText>
      </w:r>
      <w:r w:rsidR="009A416E" w:rsidRPr="004424B1">
        <w:rPr>
          <w:lang w:val="en-GB"/>
        </w:rPr>
        <w:fldChar w:fldCharType="separate"/>
      </w:r>
      <w:bookmarkStart w:id="36734" w:name="_Toc158132073"/>
      <w:bookmarkStart w:id="36735" w:name="_Toc186645518"/>
      <w:r w:rsidR="006D1623">
        <w:rPr>
          <w:noProof/>
          <w:lang w:val="en-GB"/>
        </w:rPr>
        <w:instrText>7</w:instrText>
      </w:r>
      <w:r w:rsidR="009A416E" w:rsidRPr="004424B1">
        <w:rPr>
          <w:noProof/>
          <w:lang w:val="en-GB"/>
        </w:rPr>
        <w:fldChar w:fldCharType="end"/>
      </w:r>
      <w:r w:rsidRPr="004424B1">
        <w:rPr>
          <w:lang w:val="en-GB"/>
        </w:rPr>
        <w:instrText>-</w:instrText>
      </w:r>
      <w:r w:rsidR="009A416E" w:rsidRPr="004424B1">
        <w:rPr>
          <w:lang w:val="en-GB"/>
        </w:rPr>
        <w:fldChar w:fldCharType="begin"/>
      </w:r>
      <w:r w:rsidR="009A416E" w:rsidRPr="004424B1">
        <w:rPr>
          <w:lang w:val="en-GB"/>
        </w:rPr>
        <w:instrText xml:space="preserve"> SEQ Figure_TOC \s 1 \* MERGEFORMAT </w:instrText>
      </w:r>
      <w:r w:rsidR="009A416E" w:rsidRPr="004424B1">
        <w:rPr>
          <w:lang w:val="en-GB"/>
        </w:rPr>
        <w:fldChar w:fldCharType="separate"/>
      </w:r>
      <w:r w:rsidR="006D1623">
        <w:rPr>
          <w:noProof/>
          <w:lang w:val="en-GB"/>
        </w:rPr>
        <w:instrText>2</w:instrText>
      </w:r>
      <w:r w:rsidR="009A416E" w:rsidRPr="004424B1">
        <w:rPr>
          <w:noProof/>
          <w:lang w:val="en-GB"/>
        </w:rPr>
        <w:fldChar w:fldCharType="end"/>
      </w:r>
      <w:r w:rsidRPr="004424B1">
        <w:rPr>
          <w:lang w:val="en-GB"/>
        </w:rPr>
        <w:tab/>
      </w:r>
      <w:r w:rsidR="00241BE9" w:rsidRPr="004424B1">
        <w:rPr>
          <w:lang w:val="en-GB"/>
        </w:rPr>
        <w:instrText>MPS XML File Structure</w:instrText>
      </w:r>
      <w:bookmarkEnd w:id="36734"/>
      <w:bookmarkEnd w:id="36735"/>
      <w:r w:rsidRPr="004424B1">
        <w:rPr>
          <w:lang w:val="en-GB"/>
        </w:rPr>
        <w:instrText>"</w:instrText>
      </w:r>
      <w:r w:rsidRPr="004424B1">
        <w:rPr>
          <w:lang w:val="en-GB"/>
        </w:rPr>
        <w:fldChar w:fldCharType="end"/>
      </w:r>
      <w:r w:rsidRPr="004424B1">
        <w:rPr>
          <w:lang w:val="en-GB"/>
        </w:rPr>
        <w:t>:  MPS XML File Structure</w:t>
      </w:r>
    </w:p>
    <w:p w14:paraId="0B4A01CD" w14:textId="5D013BB9" w:rsidR="00B31091" w:rsidRPr="004424B1" w:rsidRDefault="001D5FD4" w:rsidP="001D5FD4">
      <w:pPr>
        <w:rPr>
          <w:lang w:val="en-GB"/>
        </w:rPr>
      </w:pPr>
      <w:r w:rsidRPr="004424B1">
        <w:rPr>
          <w:lang w:val="en-GB"/>
        </w:rPr>
        <w:t xml:space="preserve">The </w:t>
      </w:r>
      <w:r w:rsidR="004A11DF" w:rsidRPr="004424B1">
        <w:rPr>
          <w:lang w:val="en-GB"/>
        </w:rPr>
        <w:t xml:space="preserve">general structure of the </w:t>
      </w:r>
      <w:r w:rsidR="006F365B" w:rsidRPr="004424B1">
        <w:rPr>
          <w:lang w:val="en-GB"/>
        </w:rPr>
        <w:t xml:space="preserve">MPS </w:t>
      </w:r>
      <w:r w:rsidRPr="004424B1">
        <w:rPr>
          <w:lang w:val="en-GB"/>
        </w:rPr>
        <w:t>Files comprise</w:t>
      </w:r>
      <w:r w:rsidR="004A11DF" w:rsidRPr="004424B1">
        <w:rPr>
          <w:lang w:val="en-GB"/>
        </w:rPr>
        <w:t>s</w:t>
      </w:r>
      <w:r w:rsidRPr="004424B1">
        <w:rPr>
          <w:lang w:val="en-GB"/>
        </w:rPr>
        <w:t xml:space="preserve"> a</w:t>
      </w:r>
      <w:r w:rsidR="00892BEA" w:rsidRPr="004424B1">
        <w:rPr>
          <w:lang w:val="en-GB"/>
        </w:rPr>
        <w:t>n optional</w:t>
      </w:r>
      <w:r w:rsidRPr="004424B1">
        <w:rPr>
          <w:lang w:val="en-GB"/>
        </w:rPr>
        <w:t xml:space="preserve"> </w:t>
      </w:r>
      <w:r w:rsidR="00854019" w:rsidRPr="004424B1">
        <w:rPr>
          <w:lang w:val="en-GB"/>
        </w:rPr>
        <w:t xml:space="preserve">common </w:t>
      </w:r>
      <w:proofErr w:type="spellStart"/>
      <w:r w:rsidR="00B31091" w:rsidRPr="004424B1">
        <w:rPr>
          <w:lang w:val="en-GB"/>
        </w:rPr>
        <w:t>FileHeader</w:t>
      </w:r>
      <w:proofErr w:type="spellEnd"/>
      <w:r w:rsidR="00854019" w:rsidRPr="004424B1">
        <w:rPr>
          <w:lang w:val="en-GB"/>
        </w:rPr>
        <w:t>, followed by a file body that corresponds to</w:t>
      </w:r>
      <w:r w:rsidR="00B31091" w:rsidRPr="004424B1">
        <w:rPr>
          <w:lang w:val="en-GB"/>
        </w:rPr>
        <w:t>:</w:t>
      </w:r>
    </w:p>
    <w:p w14:paraId="5F2D47A2" w14:textId="2A5979C5" w:rsidR="00B31091" w:rsidRPr="004424B1" w:rsidRDefault="00F949B6" w:rsidP="003A4612">
      <w:pPr>
        <w:pStyle w:val="List"/>
        <w:numPr>
          <w:ilvl w:val="0"/>
          <w:numId w:val="61"/>
        </w:numPr>
        <w:tabs>
          <w:tab w:val="clear" w:pos="360"/>
          <w:tab w:val="left" w:pos="720"/>
        </w:tabs>
        <w:ind w:left="720"/>
      </w:pPr>
      <w:r w:rsidRPr="004424B1">
        <w:t xml:space="preserve">PlanningRequestDetails </w:t>
      </w:r>
      <w:r w:rsidR="0020711F" w:rsidRPr="004424B1">
        <w:t xml:space="preserve">(see </w:t>
      </w:r>
      <w:r w:rsidRPr="004424B1">
        <w:fldChar w:fldCharType="begin"/>
      </w:r>
      <w:r w:rsidRPr="004424B1">
        <w:instrText xml:space="preserve"> REF _Ref62569297 \r \h </w:instrText>
      </w:r>
      <w:r w:rsidRPr="004424B1">
        <w:fldChar w:fldCharType="separate"/>
      </w:r>
      <w:ins w:id="36736" w:author="Peter Van Der Plas" w:date="2025-01-01T17:31:00Z" w16du:dateUtc="2025-01-01T16:31:00Z">
        <w:r w:rsidR="006D1623">
          <w:t>4.5.5.3</w:t>
        </w:r>
      </w:ins>
      <w:ins w:id="36737" w:author="Quinten Van Woerkom" w:date="2024-12-18T11:44:00Z" w16du:dateUtc="2024-12-18T10:44:00Z">
        <w:del w:id="36738" w:author="Peter Van Der Plas" w:date="2024-12-25T18:53:00Z" w16du:dateUtc="2024-12-25T17:53:00Z">
          <w:r w:rsidR="0013642A" w:rsidDel="00547CCE">
            <w:delText>4.5.5.3</w:delText>
          </w:r>
        </w:del>
      </w:ins>
      <w:del w:id="36739" w:author="Peter Van Der Plas" w:date="2024-12-25T18:53:00Z" w16du:dateUtc="2024-12-25T17:53:00Z">
        <w:r w:rsidR="00BF1AC4" w:rsidDel="00547CCE">
          <w:delText>4.2.5.3</w:delText>
        </w:r>
      </w:del>
      <w:r w:rsidRPr="004424B1">
        <w:fldChar w:fldCharType="end"/>
      </w:r>
      <w:r w:rsidR="0020711F" w:rsidRPr="004424B1">
        <w:t xml:space="preserve">) in the case of a </w:t>
      </w:r>
      <w:proofErr w:type="spellStart"/>
      <w:r w:rsidR="0020711F" w:rsidRPr="004424B1">
        <w:t>PlanningRequestFile</w:t>
      </w:r>
      <w:proofErr w:type="spellEnd"/>
      <w:r w:rsidR="00164472" w:rsidRPr="004424B1">
        <w:t>;</w:t>
      </w:r>
    </w:p>
    <w:p w14:paraId="6EF5DDDD" w14:textId="54FCDBD2" w:rsidR="00B31091" w:rsidRPr="004424B1" w:rsidRDefault="00B31091" w:rsidP="003A4612">
      <w:pPr>
        <w:pStyle w:val="List"/>
        <w:numPr>
          <w:ilvl w:val="0"/>
          <w:numId w:val="61"/>
        </w:numPr>
        <w:tabs>
          <w:tab w:val="clear" w:pos="360"/>
          <w:tab w:val="left" w:pos="720"/>
        </w:tabs>
        <w:ind w:left="720"/>
      </w:pPr>
      <w:r w:rsidRPr="004424B1">
        <w:t xml:space="preserve">A dedicated structure, defined below, </w:t>
      </w:r>
      <w:r w:rsidR="00D148DD" w:rsidRPr="004424B1">
        <w:t>in the case of a</w:t>
      </w:r>
      <w:r w:rsidRPr="004424B1">
        <w:t xml:space="preserve"> </w:t>
      </w:r>
      <w:proofErr w:type="spellStart"/>
      <w:r w:rsidRPr="004424B1">
        <w:t>PlanningResponseFile</w:t>
      </w:r>
      <w:proofErr w:type="spellEnd"/>
      <w:r w:rsidRPr="004424B1">
        <w:t xml:space="preserve"> that is a combination of a </w:t>
      </w:r>
      <w:proofErr w:type="spellStart"/>
      <w:r w:rsidRPr="004424B1">
        <w:t>PlanningRequestResponse</w:t>
      </w:r>
      <w:proofErr w:type="spellEnd"/>
      <w:r w:rsidRPr="004424B1">
        <w:t xml:space="preserve"> and a RequestStatusUpdate (see </w:t>
      </w:r>
      <w:r w:rsidRPr="004424B1">
        <w:fldChar w:fldCharType="begin"/>
      </w:r>
      <w:r w:rsidRPr="004424B1">
        <w:instrText xml:space="preserve"> REF _Ref62569297 \r \h </w:instrText>
      </w:r>
      <w:r w:rsidRPr="004424B1">
        <w:fldChar w:fldCharType="separate"/>
      </w:r>
      <w:ins w:id="36740" w:author="Peter Van Der Plas" w:date="2025-01-01T17:31:00Z" w16du:dateUtc="2025-01-01T16:31:00Z">
        <w:r w:rsidR="006D1623">
          <w:t>4.5.5.3</w:t>
        </w:r>
      </w:ins>
      <w:ins w:id="36741" w:author="Quinten Van Woerkom" w:date="2024-12-18T11:44:00Z" w16du:dateUtc="2024-12-18T10:44:00Z">
        <w:del w:id="36742" w:author="Peter Van Der Plas" w:date="2024-12-25T18:53:00Z" w16du:dateUtc="2024-12-25T17:53:00Z">
          <w:r w:rsidR="0013642A" w:rsidDel="00547CCE">
            <w:delText>4.5.5.3</w:delText>
          </w:r>
        </w:del>
      </w:ins>
      <w:del w:id="36743" w:author="Peter Van Der Plas" w:date="2024-12-25T18:53:00Z" w16du:dateUtc="2024-12-25T17:53:00Z">
        <w:r w:rsidR="00BF1AC4" w:rsidDel="00547CCE">
          <w:delText>4.2.5.3</w:delText>
        </w:r>
      </w:del>
      <w:r w:rsidRPr="004424B1">
        <w:fldChar w:fldCharType="end"/>
      </w:r>
      <w:r w:rsidR="00164472" w:rsidRPr="004424B1">
        <w:t>);</w:t>
      </w:r>
    </w:p>
    <w:p w14:paraId="229EC934" w14:textId="5C7FF5CC" w:rsidR="00B31091" w:rsidRPr="004424B1" w:rsidDel="00C55F6B" w:rsidRDefault="0020711F" w:rsidP="003A4612">
      <w:pPr>
        <w:pStyle w:val="List"/>
        <w:numPr>
          <w:ilvl w:val="0"/>
          <w:numId w:val="61"/>
        </w:numPr>
        <w:tabs>
          <w:tab w:val="clear" w:pos="360"/>
          <w:tab w:val="left" w:pos="720"/>
        </w:tabs>
        <w:ind w:left="720"/>
        <w:rPr>
          <w:del w:id="36744" w:author="Peter Van Der Plas" w:date="2024-12-30T16:00:00Z" w16du:dateUtc="2024-12-30T15:00:00Z"/>
        </w:rPr>
      </w:pPr>
      <w:r w:rsidRPr="004424B1">
        <w:t>Plan (see</w:t>
      </w:r>
      <w:del w:id="36745" w:author="Peter Van Der Plas" w:date="2024-12-25T20:53:00Z" w16du:dateUtc="2024-12-25T19:53:00Z">
        <w:r w:rsidRPr="004424B1" w:rsidDel="009628E5">
          <w:delText xml:space="preserve"> </w:delText>
        </w:r>
      </w:del>
      <w:ins w:id="36746" w:author="Peter Van Der Plas" w:date="2024-12-25T20:53:00Z" w16du:dateUtc="2024-12-25T19:53:00Z">
        <w:r w:rsidR="009628E5">
          <w:t xml:space="preserve"> </w:t>
        </w:r>
        <w:r w:rsidR="009628E5">
          <w:fldChar w:fldCharType="begin"/>
        </w:r>
        <w:r w:rsidR="009628E5">
          <w:instrText xml:space="preserve"> REF _Ref60926405 \r \h </w:instrText>
        </w:r>
      </w:ins>
      <w:r w:rsidR="009628E5">
        <w:fldChar w:fldCharType="separate"/>
      </w:r>
      <w:ins w:id="36747" w:author="Peter Van Der Plas" w:date="2025-01-01T17:31:00Z" w16du:dateUtc="2025-01-01T16:31:00Z">
        <w:r w:rsidR="006D1623">
          <w:t>4.5.6</w:t>
        </w:r>
      </w:ins>
      <w:ins w:id="36748" w:author="Peter Van Der Plas" w:date="2024-12-25T20:53:00Z" w16du:dateUtc="2024-12-25T19:53:00Z">
        <w:r w:rsidR="009628E5">
          <w:fldChar w:fldCharType="end"/>
        </w:r>
      </w:ins>
      <w:del w:id="36749" w:author="Peter Van Der Plas" w:date="2024-12-25T20:53:00Z" w16du:dateUtc="2024-12-25T19:53:00Z">
        <w:r w:rsidRPr="004424B1" w:rsidDel="009628E5">
          <w:fldChar w:fldCharType="begin"/>
        </w:r>
        <w:r w:rsidRPr="004424B1" w:rsidDel="009628E5">
          <w:delInstrText xml:space="preserve"> REF _Ref85019844 \r \h </w:delInstrText>
        </w:r>
        <w:r w:rsidRPr="004424B1" w:rsidDel="009628E5">
          <w:fldChar w:fldCharType="separate"/>
        </w:r>
      </w:del>
      <w:ins w:id="36750" w:author="Quinten Van Woerkom" w:date="2024-12-18T11:44:00Z" w16du:dateUtc="2024-12-18T10:44:00Z">
        <w:del w:id="36751" w:author="Peter Van Der Plas" w:date="2024-12-25T18:53:00Z" w16du:dateUtc="2024-12-25T17:53:00Z">
          <w:r w:rsidR="0013642A" w:rsidDel="00547CCE">
            <w:delText>4.5.6.1</w:delText>
          </w:r>
        </w:del>
      </w:ins>
      <w:del w:id="36752" w:author="Peter Van Der Plas" w:date="2024-12-25T18:53:00Z" w16du:dateUtc="2024-12-25T17:53:00Z">
        <w:r w:rsidR="00BF1AC4" w:rsidDel="00547CCE">
          <w:delText>4.2.6.1</w:delText>
        </w:r>
      </w:del>
      <w:del w:id="36753" w:author="Peter Van Der Plas" w:date="2024-12-25T20:53:00Z" w16du:dateUtc="2024-12-25T19:53:00Z">
        <w:r w:rsidRPr="004424B1" w:rsidDel="009628E5">
          <w:fldChar w:fldCharType="end"/>
        </w:r>
      </w:del>
      <w:r w:rsidRPr="004424B1">
        <w:t xml:space="preserve">) in the case of the </w:t>
      </w:r>
      <w:proofErr w:type="spellStart"/>
      <w:r w:rsidRPr="004424B1">
        <w:t>PlanFile</w:t>
      </w:r>
      <w:proofErr w:type="spellEnd"/>
      <w:r w:rsidRPr="004424B1">
        <w:t>.</w:t>
      </w:r>
    </w:p>
    <w:p w14:paraId="6195EC7F" w14:textId="2710C482" w:rsidR="00892BEA" w:rsidRPr="00C55F6B" w:rsidRDefault="00375B13">
      <w:pPr>
        <w:pStyle w:val="List"/>
        <w:numPr>
          <w:ilvl w:val="0"/>
          <w:numId w:val="61"/>
        </w:numPr>
        <w:tabs>
          <w:tab w:val="clear" w:pos="360"/>
          <w:tab w:val="left" w:pos="720"/>
        </w:tabs>
        <w:ind w:left="720"/>
        <w:pPrChange w:id="36754" w:author="Peter Van Der Plas" w:date="2024-12-30T16:00:00Z" w16du:dateUtc="2024-12-30T15:00:00Z">
          <w:pPr/>
        </w:pPrChange>
      </w:pPr>
      <w:moveFromRangeStart w:id="36755" w:author="Peter Van Der Plas" w:date="2024-12-30T15:59:00Z" w:name="move186466782"/>
      <w:moveFrom w:id="36756" w:author="Peter Van Der Plas" w:date="2024-12-30T15:59:00Z" w16du:dateUtc="2024-12-30T14:59:00Z">
        <w:r w:rsidRPr="00C55F6B" w:rsidDel="00C55F6B">
          <w:t xml:space="preserve">This is illustrated in </w:t>
        </w:r>
        <w:r w:rsidR="00164472" w:rsidRPr="00C55F6B" w:rsidDel="00C55F6B">
          <w:t xml:space="preserve">figure </w:t>
        </w:r>
        <w:r w:rsidR="00164472" w:rsidRPr="00C55F6B" w:rsidDel="00C55F6B">
          <w:rPr>
            <w:noProof/>
          </w:rPr>
          <w:fldChar w:fldCharType="begin"/>
        </w:r>
        <w:r w:rsidR="00164472" w:rsidRPr="00C55F6B" w:rsidDel="00C55F6B">
          <w:instrText xml:space="preserve"> REF F_702MPSXMLFileStructure \h </w:instrText>
        </w:r>
      </w:moveFrom>
      <w:del w:id="36757" w:author="Peter Van Der Plas" w:date="2024-12-30T15:59:00Z" w16du:dateUtc="2024-12-30T14:59:00Z">
        <w:r w:rsidR="00164472" w:rsidRPr="00C55F6B" w:rsidDel="00C55F6B">
          <w:rPr>
            <w:noProof/>
          </w:rPr>
        </w:r>
      </w:del>
      <w:moveFrom w:id="36758" w:author="Peter Van Der Plas" w:date="2024-12-30T15:59:00Z" w16du:dateUtc="2024-12-30T14:59:00Z">
        <w:r w:rsidR="00164472" w:rsidRPr="00C55F6B" w:rsidDel="00C55F6B">
          <w:rPr>
            <w:noProof/>
          </w:rPr>
          <w:fldChar w:fldCharType="separate"/>
        </w:r>
        <w:r w:rsidR="00BF1AC4" w:rsidRPr="00C55F6B" w:rsidDel="00547CCE">
          <w:rPr>
            <w:noProof/>
          </w:rPr>
          <w:t>7</w:t>
        </w:r>
        <w:r w:rsidR="00BF1AC4" w:rsidRPr="00C55F6B" w:rsidDel="00547CCE">
          <w:noBreakHyphen/>
        </w:r>
        <w:r w:rsidR="00BF1AC4" w:rsidRPr="00C55F6B" w:rsidDel="00547CCE">
          <w:rPr>
            <w:noProof/>
          </w:rPr>
          <w:t>2</w:t>
        </w:r>
        <w:r w:rsidR="00164472" w:rsidRPr="00C55F6B" w:rsidDel="00C55F6B">
          <w:rPr>
            <w:noProof/>
          </w:rPr>
          <w:fldChar w:fldCharType="end"/>
        </w:r>
        <w:r w:rsidRPr="00C55F6B" w:rsidDel="00C55F6B">
          <w:t xml:space="preserve"> </w:t>
        </w:r>
        <w:r w:rsidR="00927CDD" w:rsidRPr="00C55F6B" w:rsidDel="00C55F6B">
          <w:t>above</w:t>
        </w:r>
        <w:r w:rsidRPr="00C55F6B" w:rsidDel="00C55F6B">
          <w:t xml:space="preserve">.  </w:t>
        </w:r>
        <w:r w:rsidR="00892BEA" w:rsidRPr="00C55F6B" w:rsidDel="00C55F6B">
          <w:t>There is an XSD top level element for each MPS File</w:t>
        </w:r>
        <w:r w:rsidR="00FC7D76" w:rsidRPr="00C55F6B" w:rsidDel="00C55F6B">
          <w:t>.</w:t>
        </w:r>
      </w:moveFrom>
      <w:moveFromRangeEnd w:id="36755"/>
    </w:p>
    <w:p w14:paraId="227A86A7" w14:textId="20FE712E" w:rsidR="005204FC" w:rsidRPr="004424B1" w:rsidRDefault="005204FC" w:rsidP="004A11DF">
      <w:pPr>
        <w:rPr>
          <w:lang w:val="en-GB"/>
        </w:rPr>
      </w:pPr>
      <w:r w:rsidRPr="004424B1">
        <w:rPr>
          <w:lang w:val="en-GB"/>
        </w:rPr>
        <w:t xml:space="preserve">The </w:t>
      </w:r>
      <w:proofErr w:type="spellStart"/>
      <w:r w:rsidRPr="004424B1">
        <w:rPr>
          <w:lang w:val="en-GB"/>
        </w:rPr>
        <w:t>FileHeader</w:t>
      </w:r>
      <w:proofErr w:type="spellEnd"/>
      <w:r w:rsidRPr="004424B1">
        <w:rPr>
          <w:lang w:val="en-GB"/>
        </w:rPr>
        <w:t xml:space="preserve"> is an additional concrete data structure not defined in the context of the MPS Information </w:t>
      </w:r>
      <w:proofErr w:type="gramStart"/>
      <w:r w:rsidRPr="004424B1">
        <w:rPr>
          <w:lang w:val="en-GB"/>
        </w:rPr>
        <w:t>Model, but</w:t>
      </w:r>
      <w:proofErr w:type="gramEnd"/>
      <w:r w:rsidRPr="004424B1">
        <w:rPr>
          <w:lang w:val="en-GB"/>
        </w:rPr>
        <w:t xml:space="preserve"> defined below.  This is included in the </w:t>
      </w:r>
      <w:proofErr w:type="spellStart"/>
      <w:r w:rsidRPr="004424B1">
        <w:rPr>
          <w:lang w:val="en-GB"/>
        </w:rPr>
        <w:t>MPSTypes</w:t>
      </w:r>
      <w:proofErr w:type="spellEnd"/>
      <w:r w:rsidRPr="004424B1">
        <w:rPr>
          <w:lang w:val="en-GB"/>
        </w:rPr>
        <w:t xml:space="preserve"> schema.</w:t>
      </w:r>
    </w:p>
    <w:p w14:paraId="1212DBD6" w14:textId="6CDE729D" w:rsidR="00375B13" w:rsidRDefault="00D148DD" w:rsidP="00C55F6B">
      <w:pPr>
        <w:pStyle w:val="Heading3"/>
        <w:spacing w:before="480"/>
        <w:rPr>
          <w:ins w:id="36759" w:author="Peter Van Der Plas" w:date="2024-12-30T16:00:00Z" w16du:dateUtc="2024-12-30T15:00:00Z"/>
        </w:rPr>
      </w:pPr>
      <w:r w:rsidRPr="004424B1">
        <w:lastRenderedPageBreak/>
        <w:t>PlanningRequestFile</w:t>
      </w:r>
    </w:p>
    <w:p w14:paraId="66B46958" w14:textId="7780123B" w:rsidR="00C55F6B" w:rsidRPr="00C55F6B" w:rsidDel="005347D4" w:rsidRDefault="00C55F6B">
      <w:pPr>
        <w:pStyle w:val="Heading4"/>
        <w:numPr>
          <w:ilvl w:val="0"/>
          <w:numId w:val="0"/>
        </w:numPr>
        <w:rPr>
          <w:del w:id="36760" w:author="Peter Van Der Plas" w:date="2024-12-30T16:09:00Z" w16du:dateUtc="2024-12-30T15:09:00Z"/>
        </w:rPr>
        <w:pPrChange w:id="36761" w:author="Peter Van Der Plas" w:date="2024-12-30T16:09:00Z" w16du:dateUtc="2024-12-30T15:09:00Z">
          <w:pPr>
            <w:pStyle w:val="HeadingNoNumber"/>
          </w:pPr>
        </w:pPrChange>
      </w:pPr>
    </w:p>
    <w:p w14:paraId="568CCC78" w14:textId="4BC22D92" w:rsidR="00951043" w:rsidRPr="005347D4" w:rsidRDefault="005347D4">
      <w:pPr>
        <w:pStyle w:val="Heading4"/>
        <w:spacing w:after="240"/>
        <w:rPr>
          <w:lang w:val="en-GB" w:eastAsia="en-GB"/>
        </w:rPr>
        <w:pPrChange w:id="36762" w:author="Peter Van Der Plas" w:date="2024-12-30T16:09:00Z" w16du:dateUtc="2024-12-30T15:09:00Z">
          <w:pPr>
            <w:spacing w:before="0"/>
          </w:pPr>
        </w:pPrChange>
      </w:pPr>
      <w:ins w:id="36763" w:author="Peter Van Der Plas" w:date="2024-12-30T16:09:00Z" w16du:dateUtc="2024-12-30T15:09:00Z">
        <w:r>
          <w:rPr>
            <w:lang w:val="en-GB" w:eastAsia="en-GB"/>
          </w:rPr>
          <w:t>Definition</w:t>
        </w:r>
      </w:ins>
    </w:p>
    <w:tbl>
      <w:tblPr>
        <w:tblStyle w:val="RBTable"/>
        <w:tblW w:w="9164" w:type="dxa"/>
        <w:tblLayout w:type="fixed"/>
        <w:tblLook w:val="0400" w:firstRow="0" w:lastRow="0" w:firstColumn="0" w:lastColumn="0" w:noHBand="0" w:noVBand="1"/>
      </w:tblPr>
      <w:tblGrid>
        <w:gridCol w:w="1941"/>
        <w:gridCol w:w="7223"/>
      </w:tblGrid>
      <w:tr w:rsidR="00375B13" w:rsidRPr="004424B1" w14:paraId="609306FC" w14:textId="77777777" w:rsidTr="00B627F6">
        <w:tc>
          <w:tcPr>
            <w:tcW w:w="1941" w:type="dxa"/>
            <w:shd w:val="clear" w:color="auto" w:fill="00CCFF"/>
          </w:tcPr>
          <w:p w14:paraId="28D44766" w14:textId="77777777" w:rsidR="00375B13" w:rsidRPr="005347D4" w:rsidRDefault="00375B13" w:rsidP="00C760F4">
            <w:pPr>
              <w:pStyle w:val="TableCell"/>
              <w:rPr>
                <w:bCs/>
                <w:color w:val="auto"/>
                <w:rPrChange w:id="36764" w:author="Peter Van Der Plas" w:date="2024-12-30T16:08:00Z" w16du:dateUtc="2024-12-30T15:08:00Z">
                  <w:rPr>
                    <w:color w:val="FFFFFF" w:themeColor="background1"/>
                  </w:rPr>
                </w:rPrChange>
              </w:rPr>
            </w:pPr>
            <w:r w:rsidRPr="005347D4">
              <w:rPr>
                <w:bCs/>
                <w:color w:val="auto"/>
                <w:rPrChange w:id="36765" w:author="Peter Van Der Plas" w:date="2024-12-30T16:08:00Z" w16du:dateUtc="2024-12-30T15:08:00Z">
                  <w:rPr>
                    <w:color w:val="FFFFFF" w:themeColor="background1"/>
                  </w:rPr>
                </w:rPrChange>
              </w:rPr>
              <w:t>Name</w:t>
            </w:r>
          </w:p>
        </w:tc>
        <w:tc>
          <w:tcPr>
            <w:tcW w:w="7223" w:type="dxa"/>
          </w:tcPr>
          <w:p w14:paraId="72C3E772" w14:textId="5C01D335" w:rsidR="00375B13" w:rsidRPr="004424B1" w:rsidRDefault="00D148DD" w:rsidP="00C760F4">
            <w:pPr>
              <w:pStyle w:val="TableCell"/>
              <w:rPr>
                <w:b/>
              </w:rPr>
            </w:pPr>
            <w:proofErr w:type="spellStart"/>
            <w:r w:rsidRPr="004424B1">
              <w:rPr>
                <w:b/>
              </w:rPr>
              <w:t>PlanningRequestFile</w:t>
            </w:r>
            <w:proofErr w:type="spellEnd"/>
          </w:p>
        </w:tc>
      </w:tr>
    </w:tbl>
    <w:p w14:paraId="037FD415" w14:textId="77777777" w:rsidR="00375B13" w:rsidRPr="004424B1" w:rsidRDefault="00375B13" w:rsidP="00375B13">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925"/>
        <w:gridCol w:w="1918"/>
        <w:gridCol w:w="963"/>
        <w:gridCol w:w="4372"/>
      </w:tblGrid>
      <w:tr w:rsidR="00375B13" w:rsidRPr="004424B1" w14:paraId="22A844CE" w14:textId="77777777" w:rsidTr="00B627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8" w:type="dxa"/>
          </w:tcPr>
          <w:p w14:paraId="59F7D7A2" w14:textId="3D8C2081" w:rsidR="00375B13" w:rsidRPr="004424B1" w:rsidRDefault="00375B13" w:rsidP="00C760F4">
            <w:pPr>
              <w:pStyle w:val="TableCell"/>
            </w:pPr>
            <w:del w:id="36766" w:author="Quinten Van Woerkom" w:date="2024-11-25T14:51:00Z" w16du:dateUtc="2024-11-25T13:51:00Z">
              <w:r w:rsidRPr="004424B1" w:rsidDel="002B0859">
                <w:delText>Attribute</w:delText>
              </w:r>
            </w:del>
            <w:ins w:id="36767" w:author="Quinten Van Woerkom" w:date="2024-11-25T14:51:00Z" w16du:dateUtc="2024-11-25T13:51:00Z">
              <w:r w:rsidR="002B0859">
                <w:t>Field</w:t>
              </w:r>
            </w:ins>
          </w:p>
        </w:tc>
        <w:tc>
          <w:tcPr>
            <w:tcW w:w="1922" w:type="dxa"/>
          </w:tcPr>
          <w:p w14:paraId="14184FED" w14:textId="77777777" w:rsidR="00375B13" w:rsidRPr="004424B1" w:rsidRDefault="00375B13" w:rsidP="00C760F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65" w:type="dxa"/>
          </w:tcPr>
          <w:p w14:paraId="03BEE40F" w14:textId="77777777" w:rsidR="00375B13" w:rsidRPr="004424B1" w:rsidRDefault="00375B13" w:rsidP="00C760F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382" w:type="dxa"/>
          </w:tcPr>
          <w:p w14:paraId="4D3FC653" w14:textId="77777777" w:rsidR="00375B13" w:rsidRPr="004424B1" w:rsidRDefault="00375B13" w:rsidP="00C760F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375B13" w:rsidRPr="004424B1" w14:paraId="65290427" w14:textId="77777777" w:rsidTr="003F2405">
        <w:tc>
          <w:tcPr>
            <w:cnfStyle w:val="001000000000" w:firstRow="0" w:lastRow="0" w:firstColumn="1" w:lastColumn="0" w:oddVBand="0" w:evenVBand="0" w:oddHBand="0" w:evenHBand="0" w:firstRowFirstColumn="0" w:firstRowLastColumn="0" w:lastRowFirstColumn="0" w:lastRowLastColumn="0"/>
            <w:tcW w:w="1928" w:type="dxa"/>
          </w:tcPr>
          <w:p w14:paraId="2C6466D5" w14:textId="0FBB7D6E" w:rsidR="00375B13" w:rsidRPr="004424B1" w:rsidRDefault="00D148DD" w:rsidP="00C760F4">
            <w:pPr>
              <w:pStyle w:val="TableCell"/>
            </w:pPr>
            <w:proofErr w:type="spellStart"/>
            <w:r w:rsidRPr="004424B1">
              <w:t>requestF</w:t>
            </w:r>
            <w:r w:rsidR="008A06BB" w:rsidRPr="004424B1">
              <w:t>ileHeader</w:t>
            </w:r>
            <w:proofErr w:type="spellEnd"/>
          </w:p>
        </w:tc>
        <w:tc>
          <w:tcPr>
            <w:tcW w:w="1922" w:type="dxa"/>
          </w:tcPr>
          <w:p w14:paraId="22C9C49C" w14:textId="26C7A540" w:rsidR="00375B13" w:rsidRPr="004424B1" w:rsidRDefault="008A06BB"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FileHeader</w:t>
            </w:r>
            <w:proofErr w:type="spellEnd"/>
          </w:p>
        </w:tc>
        <w:tc>
          <w:tcPr>
            <w:tcW w:w="965" w:type="dxa"/>
          </w:tcPr>
          <w:p w14:paraId="3188563C" w14:textId="541B5C3E" w:rsidR="00375B13" w:rsidRPr="004424B1" w:rsidRDefault="00F949B6" w:rsidP="00C760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382" w:type="dxa"/>
          </w:tcPr>
          <w:p w14:paraId="5661132A" w14:textId="1F2DD760" w:rsidR="00375B13" w:rsidRPr="004424B1" w:rsidRDefault="008A06BB" w:rsidP="00C760F4">
            <w:pPr>
              <w:pStyle w:val="TableCell"/>
              <w:cnfStyle w:val="000000000000" w:firstRow="0" w:lastRow="0" w:firstColumn="0" w:lastColumn="0" w:oddVBand="0" w:evenVBand="0" w:oddHBand="0" w:evenHBand="0" w:firstRowFirstColumn="0" w:firstRowLastColumn="0" w:lastRowFirstColumn="0" w:lastRowLastColumn="0"/>
            </w:pPr>
            <w:r w:rsidRPr="004424B1">
              <w:t>File header giving details of the source and scope of the MPS file.</w:t>
            </w:r>
          </w:p>
        </w:tc>
      </w:tr>
      <w:tr w:rsidR="00375B13" w:rsidRPr="004424B1" w14:paraId="2F2E19D4" w14:textId="77777777" w:rsidTr="003F2405">
        <w:tc>
          <w:tcPr>
            <w:cnfStyle w:val="001000000000" w:firstRow="0" w:lastRow="0" w:firstColumn="1" w:lastColumn="0" w:oddVBand="0" w:evenVBand="0" w:oddHBand="0" w:evenHBand="0" w:firstRowFirstColumn="0" w:firstRowLastColumn="0" w:lastRowFirstColumn="0" w:lastRowLastColumn="0"/>
            <w:tcW w:w="1928" w:type="dxa"/>
          </w:tcPr>
          <w:p w14:paraId="71913A76" w14:textId="1F744877" w:rsidR="00375B13" w:rsidRPr="004424B1" w:rsidRDefault="00D148DD" w:rsidP="00C760F4">
            <w:pPr>
              <w:pStyle w:val="TableCell"/>
            </w:pPr>
            <w:proofErr w:type="spellStart"/>
            <w:r w:rsidRPr="004424B1">
              <w:t>requestF</w:t>
            </w:r>
            <w:r w:rsidR="008A06BB" w:rsidRPr="004424B1">
              <w:t>ileBody</w:t>
            </w:r>
            <w:proofErr w:type="spellEnd"/>
          </w:p>
        </w:tc>
        <w:tc>
          <w:tcPr>
            <w:tcW w:w="1922" w:type="dxa"/>
          </w:tcPr>
          <w:p w14:paraId="6B7CA917" w14:textId="408505B2" w:rsidR="00375B13" w:rsidRPr="004424B1" w:rsidRDefault="00C01070" w:rsidP="00C760F4">
            <w:pPr>
              <w:pStyle w:val="TableCell"/>
              <w:cnfStyle w:val="000000000000" w:firstRow="0" w:lastRow="0" w:firstColumn="0" w:lastColumn="0" w:oddVBand="0" w:evenVBand="0" w:oddHBand="0" w:evenHBand="0" w:firstRowFirstColumn="0" w:firstRowLastColumn="0" w:lastRowFirstColumn="0" w:lastRowLastColumn="0"/>
            </w:pPr>
            <w:r w:rsidRPr="004424B1">
              <w:t>PlanningRequestDetails</w:t>
            </w:r>
          </w:p>
        </w:tc>
        <w:tc>
          <w:tcPr>
            <w:tcW w:w="965" w:type="dxa"/>
          </w:tcPr>
          <w:p w14:paraId="286FCAAC" w14:textId="77777777" w:rsidR="00375B13" w:rsidRPr="004424B1" w:rsidRDefault="00375B13" w:rsidP="00C760F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382" w:type="dxa"/>
          </w:tcPr>
          <w:p w14:paraId="63BEF0F0" w14:textId="738A1092" w:rsidR="00375B13" w:rsidRPr="004424B1" w:rsidRDefault="008A06BB" w:rsidP="00C760F4">
            <w:pPr>
              <w:pStyle w:val="TableCell"/>
              <w:cnfStyle w:val="000000000000" w:firstRow="0" w:lastRow="0" w:firstColumn="0" w:lastColumn="0" w:oddVBand="0" w:evenVBand="0" w:oddHBand="0" w:evenHBand="0" w:firstRowFirstColumn="0" w:firstRowLastColumn="0" w:lastRowFirstColumn="0" w:lastRowLastColumn="0"/>
            </w:pPr>
            <w:r w:rsidRPr="004424B1">
              <w:t xml:space="preserve">File body corresponding to a </w:t>
            </w:r>
            <w:r w:rsidR="00C24A4C" w:rsidRPr="004424B1">
              <w:t>the PlanningRequestDetails structure.</w:t>
            </w:r>
          </w:p>
        </w:tc>
      </w:tr>
    </w:tbl>
    <w:p w14:paraId="372F9B2D" w14:textId="1BF2948F" w:rsidR="00C01070" w:rsidRDefault="00C01070" w:rsidP="00C55F6B">
      <w:pPr>
        <w:pStyle w:val="Heading3"/>
        <w:spacing w:before="480"/>
        <w:rPr>
          <w:ins w:id="36768" w:author="Peter Van Der Plas" w:date="2024-12-30T16:02:00Z" w16du:dateUtc="2024-12-30T15:02:00Z"/>
        </w:rPr>
      </w:pPr>
      <w:r w:rsidRPr="004424B1">
        <w:t>PlanningResponseFile</w:t>
      </w:r>
    </w:p>
    <w:p w14:paraId="0958DE51" w14:textId="49B8FA0F" w:rsidR="00C55F6B" w:rsidRPr="00C55F6B" w:rsidDel="005347D4" w:rsidRDefault="00C55F6B">
      <w:pPr>
        <w:pStyle w:val="Heading4"/>
        <w:rPr>
          <w:del w:id="36769" w:author="Peter Van Der Plas" w:date="2024-12-30T16:09:00Z" w16du:dateUtc="2024-12-30T15:09:00Z"/>
        </w:rPr>
        <w:pPrChange w:id="36770" w:author="Peter Van Der Plas" w:date="2024-12-30T16:02:00Z" w16du:dateUtc="2024-12-30T15:02:00Z">
          <w:pPr>
            <w:pStyle w:val="HeadingNoNumber"/>
          </w:pPr>
        </w:pPrChange>
      </w:pPr>
    </w:p>
    <w:p w14:paraId="6265EC26" w14:textId="6E74335D" w:rsidR="00951043" w:rsidRPr="005347D4" w:rsidRDefault="005347D4">
      <w:pPr>
        <w:pStyle w:val="Heading4"/>
        <w:spacing w:after="240"/>
        <w:rPr>
          <w:lang w:val="en-GB" w:eastAsia="en-GB"/>
        </w:rPr>
        <w:pPrChange w:id="36771" w:author="Peter Van Der Plas" w:date="2024-12-30T16:10:00Z" w16du:dateUtc="2024-12-30T15:10:00Z">
          <w:pPr>
            <w:keepNext/>
            <w:spacing w:before="0"/>
          </w:pPr>
        </w:pPrChange>
      </w:pPr>
      <w:ins w:id="36772" w:author="Peter Van Der Plas" w:date="2024-12-30T16:09:00Z" w16du:dateUtc="2024-12-30T15:09:00Z">
        <w:r>
          <w:rPr>
            <w:lang w:val="en-GB" w:eastAsia="en-GB"/>
          </w:rPr>
          <w:t>Definition</w:t>
        </w:r>
      </w:ins>
    </w:p>
    <w:tbl>
      <w:tblPr>
        <w:tblStyle w:val="RBTable"/>
        <w:tblW w:w="9164" w:type="dxa"/>
        <w:tblLayout w:type="fixed"/>
        <w:tblLook w:val="0400" w:firstRow="0" w:lastRow="0" w:firstColumn="0" w:lastColumn="0" w:noHBand="0" w:noVBand="1"/>
      </w:tblPr>
      <w:tblGrid>
        <w:gridCol w:w="1927"/>
        <w:gridCol w:w="7237"/>
      </w:tblGrid>
      <w:tr w:rsidR="00C01070" w:rsidRPr="004424B1" w14:paraId="7DD04896" w14:textId="77777777" w:rsidTr="00B627F6">
        <w:tc>
          <w:tcPr>
            <w:tcW w:w="1927" w:type="dxa"/>
            <w:shd w:val="clear" w:color="auto" w:fill="00CCFF"/>
          </w:tcPr>
          <w:p w14:paraId="782D52A2" w14:textId="77777777" w:rsidR="00C01070" w:rsidRPr="005347D4" w:rsidRDefault="00C01070" w:rsidP="00C760F4">
            <w:pPr>
              <w:pStyle w:val="TableCell"/>
              <w:rPr>
                <w:color w:val="auto"/>
                <w:rPrChange w:id="36773" w:author="Peter Van Der Plas" w:date="2024-12-30T16:08:00Z" w16du:dateUtc="2024-12-30T15:08:00Z">
                  <w:rPr>
                    <w:color w:val="FFFFFF" w:themeColor="background1"/>
                  </w:rPr>
                </w:rPrChange>
              </w:rPr>
            </w:pPr>
            <w:r w:rsidRPr="005347D4">
              <w:rPr>
                <w:color w:val="auto"/>
                <w:rPrChange w:id="36774" w:author="Peter Van Der Plas" w:date="2024-12-30T16:08:00Z" w16du:dateUtc="2024-12-30T15:08:00Z">
                  <w:rPr>
                    <w:color w:val="FFFFFF" w:themeColor="background1"/>
                  </w:rPr>
                </w:rPrChange>
              </w:rPr>
              <w:t>Name</w:t>
            </w:r>
          </w:p>
        </w:tc>
        <w:tc>
          <w:tcPr>
            <w:tcW w:w="7237" w:type="dxa"/>
          </w:tcPr>
          <w:p w14:paraId="7DC80762" w14:textId="6BCBD221" w:rsidR="00C01070" w:rsidRPr="004424B1" w:rsidRDefault="00C01070" w:rsidP="00C760F4">
            <w:pPr>
              <w:pStyle w:val="TableCell"/>
              <w:rPr>
                <w:b/>
              </w:rPr>
            </w:pPr>
            <w:proofErr w:type="spellStart"/>
            <w:r w:rsidRPr="004424B1">
              <w:rPr>
                <w:b/>
              </w:rPr>
              <w:t>PlanningRe</w:t>
            </w:r>
            <w:r w:rsidR="00066F23" w:rsidRPr="004424B1">
              <w:rPr>
                <w:b/>
              </w:rPr>
              <w:t>sponse</w:t>
            </w:r>
            <w:r w:rsidRPr="004424B1">
              <w:rPr>
                <w:b/>
              </w:rPr>
              <w:t>File</w:t>
            </w:r>
            <w:proofErr w:type="spellEnd"/>
          </w:p>
        </w:tc>
      </w:tr>
    </w:tbl>
    <w:p w14:paraId="3A7DAACA" w14:textId="77777777" w:rsidR="00C01070" w:rsidRPr="004424B1" w:rsidRDefault="00C01070" w:rsidP="00C01070">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920"/>
        <w:gridCol w:w="1919"/>
        <w:gridCol w:w="964"/>
        <w:gridCol w:w="4375"/>
      </w:tblGrid>
      <w:tr w:rsidR="00C01070" w:rsidRPr="004424B1" w14:paraId="2359D55B" w14:textId="77777777" w:rsidTr="00B627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0" w:type="dxa"/>
          </w:tcPr>
          <w:p w14:paraId="020DCA73" w14:textId="6ADA80A7" w:rsidR="00C01070" w:rsidRPr="004424B1" w:rsidRDefault="00C01070" w:rsidP="00C760F4">
            <w:pPr>
              <w:pStyle w:val="TableCell"/>
            </w:pPr>
            <w:del w:id="36775" w:author="Quinten Van Woerkom" w:date="2024-11-25T14:51:00Z" w16du:dateUtc="2024-11-25T13:51:00Z">
              <w:r w:rsidRPr="004424B1" w:rsidDel="002B0859">
                <w:delText>Attribute</w:delText>
              </w:r>
            </w:del>
            <w:ins w:id="36776" w:author="Quinten Van Woerkom" w:date="2024-11-25T14:51:00Z" w16du:dateUtc="2024-11-25T13:51:00Z">
              <w:r w:rsidR="002B0859">
                <w:t>Field</w:t>
              </w:r>
            </w:ins>
          </w:p>
        </w:tc>
        <w:tc>
          <w:tcPr>
            <w:tcW w:w="1919" w:type="dxa"/>
          </w:tcPr>
          <w:p w14:paraId="661C40B1" w14:textId="77777777" w:rsidR="00C01070" w:rsidRPr="004424B1" w:rsidRDefault="00C01070" w:rsidP="00C760F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64" w:type="dxa"/>
          </w:tcPr>
          <w:p w14:paraId="64EAB8DE" w14:textId="77777777" w:rsidR="00C01070" w:rsidRPr="004424B1" w:rsidRDefault="00C01070" w:rsidP="00C760F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375" w:type="dxa"/>
          </w:tcPr>
          <w:p w14:paraId="1BC30314" w14:textId="77777777" w:rsidR="00C01070" w:rsidRPr="004424B1" w:rsidRDefault="00C01070" w:rsidP="00C760F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C01070" w:rsidRPr="004424B1" w14:paraId="3AB1C467" w14:textId="77777777" w:rsidTr="003F2405">
        <w:tc>
          <w:tcPr>
            <w:cnfStyle w:val="001000000000" w:firstRow="0" w:lastRow="0" w:firstColumn="1" w:lastColumn="0" w:oddVBand="0" w:evenVBand="0" w:oddHBand="0" w:evenHBand="0" w:firstRowFirstColumn="0" w:firstRowLastColumn="0" w:lastRowFirstColumn="0" w:lastRowLastColumn="0"/>
            <w:tcW w:w="1920" w:type="dxa"/>
          </w:tcPr>
          <w:p w14:paraId="485ADBA6" w14:textId="0E05F61B" w:rsidR="00C01070" w:rsidRPr="004424B1" w:rsidRDefault="00C01070" w:rsidP="00C760F4">
            <w:pPr>
              <w:pStyle w:val="TableCell"/>
            </w:pPr>
            <w:proofErr w:type="spellStart"/>
            <w:r w:rsidRPr="004424B1">
              <w:t>responseFileHeader</w:t>
            </w:r>
            <w:proofErr w:type="spellEnd"/>
          </w:p>
        </w:tc>
        <w:tc>
          <w:tcPr>
            <w:tcW w:w="1919" w:type="dxa"/>
          </w:tcPr>
          <w:p w14:paraId="60A9561B" w14:textId="77777777" w:rsidR="00C01070" w:rsidRPr="004424B1" w:rsidRDefault="00C01070"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FileHeader</w:t>
            </w:r>
            <w:proofErr w:type="spellEnd"/>
          </w:p>
        </w:tc>
        <w:tc>
          <w:tcPr>
            <w:tcW w:w="964" w:type="dxa"/>
          </w:tcPr>
          <w:p w14:paraId="5B592BBD" w14:textId="77777777" w:rsidR="00C01070" w:rsidRPr="004424B1" w:rsidRDefault="00C01070" w:rsidP="00C760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375" w:type="dxa"/>
          </w:tcPr>
          <w:p w14:paraId="06EFDB03" w14:textId="77777777" w:rsidR="00C01070" w:rsidRPr="004424B1" w:rsidRDefault="00C01070" w:rsidP="00C760F4">
            <w:pPr>
              <w:pStyle w:val="TableCell"/>
              <w:cnfStyle w:val="000000000000" w:firstRow="0" w:lastRow="0" w:firstColumn="0" w:lastColumn="0" w:oddVBand="0" w:evenVBand="0" w:oddHBand="0" w:evenHBand="0" w:firstRowFirstColumn="0" w:firstRowLastColumn="0" w:lastRowFirstColumn="0" w:lastRowLastColumn="0"/>
            </w:pPr>
            <w:r w:rsidRPr="004424B1">
              <w:t>File header giving details of the source and scope of the MPS file.</w:t>
            </w:r>
          </w:p>
        </w:tc>
      </w:tr>
      <w:tr w:rsidR="00C01070" w:rsidRPr="004424B1" w14:paraId="6DDD47B7" w14:textId="77777777" w:rsidTr="003F2405">
        <w:tc>
          <w:tcPr>
            <w:cnfStyle w:val="001000000000" w:firstRow="0" w:lastRow="0" w:firstColumn="1" w:lastColumn="0" w:oddVBand="0" w:evenVBand="0" w:oddHBand="0" w:evenHBand="0" w:firstRowFirstColumn="0" w:firstRowLastColumn="0" w:lastRowFirstColumn="0" w:lastRowLastColumn="0"/>
            <w:tcW w:w="1920" w:type="dxa"/>
          </w:tcPr>
          <w:p w14:paraId="50C873BE" w14:textId="7219E9F3" w:rsidR="00C01070" w:rsidRPr="004424B1" w:rsidRDefault="00C01070" w:rsidP="00C760F4">
            <w:pPr>
              <w:pStyle w:val="TableCell"/>
            </w:pPr>
            <w:proofErr w:type="spellStart"/>
            <w:r w:rsidRPr="004424B1">
              <w:t>re</w:t>
            </w:r>
            <w:r w:rsidR="00066F23" w:rsidRPr="004424B1">
              <w:t>sponse</w:t>
            </w:r>
            <w:r w:rsidRPr="004424B1">
              <w:t>FileBody</w:t>
            </w:r>
            <w:proofErr w:type="spellEnd"/>
          </w:p>
        </w:tc>
        <w:tc>
          <w:tcPr>
            <w:tcW w:w="1919" w:type="dxa"/>
          </w:tcPr>
          <w:p w14:paraId="350D0F13" w14:textId="078EDFE8" w:rsidR="00C01070" w:rsidRPr="004424B1" w:rsidRDefault="00705F5B"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PlanningResponse</w:t>
            </w:r>
            <w:proofErr w:type="spellEnd"/>
          </w:p>
        </w:tc>
        <w:tc>
          <w:tcPr>
            <w:tcW w:w="964" w:type="dxa"/>
          </w:tcPr>
          <w:p w14:paraId="51081794" w14:textId="77777777" w:rsidR="00C01070" w:rsidRPr="004424B1" w:rsidRDefault="00C01070" w:rsidP="00C760F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375" w:type="dxa"/>
          </w:tcPr>
          <w:p w14:paraId="3E7D7423" w14:textId="4EFDBA47" w:rsidR="00C01070" w:rsidRPr="004424B1" w:rsidRDefault="00C01070" w:rsidP="00C760F4">
            <w:pPr>
              <w:pStyle w:val="TableCell"/>
              <w:cnfStyle w:val="000000000000" w:firstRow="0" w:lastRow="0" w:firstColumn="0" w:lastColumn="0" w:oddVBand="0" w:evenVBand="0" w:oddHBand="0" w:evenHBand="0" w:firstRowFirstColumn="0" w:firstRowLastColumn="0" w:lastRowFirstColumn="0" w:lastRowLastColumn="0"/>
            </w:pPr>
            <w:r w:rsidRPr="004424B1">
              <w:t xml:space="preserve">File body corresponding to a </w:t>
            </w:r>
            <w:r w:rsidR="00C24A4C" w:rsidRPr="004424B1">
              <w:t xml:space="preserve">combination of </w:t>
            </w:r>
            <w:proofErr w:type="spellStart"/>
            <w:r w:rsidR="00C24A4C" w:rsidRPr="004424B1">
              <w:t>PlanningRequestResponse</w:t>
            </w:r>
            <w:proofErr w:type="spellEnd"/>
            <w:r w:rsidR="00C24A4C" w:rsidRPr="004424B1">
              <w:t xml:space="preserve"> and RequestStatusUpdate</w:t>
            </w:r>
            <w:r w:rsidRPr="004424B1">
              <w:t xml:space="preserve"> (defined in </w:t>
            </w:r>
            <w:r w:rsidRPr="004424B1">
              <w:fldChar w:fldCharType="begin"/>
            </w:r>
            <w:r w:rsidRPr="004424B1">
              <w:instrText xml:space="preserve"> REF _Ref94441332 \r \h </w:instrText>
            </w:r>
            <w:r w:rsidRPr="004424B1">
              <w:fldChar w:fldCharType="separate"/>
            </w:r>
            <w:r w:rsidR="006D1623">
              <w:t>7.6</w:t>
            </w:r>
            <w:r w:rsidRPr="004424B1">
              <w:fldChar w:fldCharType="end"/>
            </w:r>
            <w:r w:rsidRPr="004424B1">
              <w:t xml:space="preserve"> below)</w:t>
            </w:r>
            <w:ins w:id="36777" w:author="Peter Van Der Plas" w:date="2024-12-30T16:10:00Z" w16du:dateUtc="2024-12-30T15:10:00Z">
              <w:r w:rsidR="005347D4">
                <w:t>.</w:t>
              </w:r>
            </w:ins>
          </w:p>
        </w:tc>
      </w:tr>
    </w:tbl>
    <w:p w14:paraId="2D59BCBD" w14:textId="0F6FC47D" w:rsidR="00066F23" w:rsidRDefault="00066F23" w:rsidP="00C55F6B">
      <w:pPr>
        <w:pStyle w:val="Heading3"/>
        <w:spacing w:before="480"/>
        <w:rPr>
          <w:ins w:id="36778" w:author="Peter Van Der Plas" w:date="2024-12-30T16:02:00Z" w16du:dateUtc="2024-12-30T15:02:00Z"/>
        </w:rPr>
      </w:pPr>
      <w:r w:rsidRPr="004424B1">
        <w:t>PlanFile</w:t>
      </w:r>
    </w:p>
    <w:p w14:paraId="73515E4A" w14:textId="6E910B0F" w:rsidR="00C55F6B" w:rsidRPr="00C55F6B" w:rsidDel="005347D4" w:rsidRDefault="00C55F6B">
      <w:pPr>
        <w:pStyle w:val="Heading4"/>
        <w:rPr>
          <w:del w:id="36779" w:author="Peter Van Der Plas" w:date="2024-12-30T16:08:00Z" w16du:dateUtc="2024-12-30T15:08:00Z"/>
        </w:rPr>
        <w:pPrChange w:id="36780" w:author="Peter Van Der Plas" w:date="2024-12-30T16:08:00Z" w16du:dateUtc="2024-12-30T15:08:00Z">
          <w:pPr>
            <w:pStyle w:val="HeadingNoNumber"/>
          </w:pPr>
        </w:pPrChange>
      </w:pPr>
    </w:p>
    <w:p w14:paraId="101FBB52" w14:textId="791B5C40" w:rsidR="00951043" w:rsidRPr="005347D4" w:rsidRDefault="005347D4">
      <w:pPr>
        <w:pStyle w:val="Heading4"/>
        <w:spacing w:after="240"/>
        <w:rPr>
          <w:lang w:val="en-GB" w:eastAsia="en-GB"/>
        </w:rPr>
        <w:pPrChange w:id="36781" w:author="Peter Van Der Plas" w:date="2024-12-30T16:10:00Z" w16du:dateUtc="2024-12-30T15:10:00Z">
          <w:pPr>
            <w:spacing w:before="0"/>
          </w:pPr>
        </w:pPrChange>
      </w:pPr>
      <w:ins w:id="36782" w:author="Peter Van Der Plas" w:date="2024-12-30T16:09:00Z" w16du:dateUtc="2024-12-30T15:09:00Z">
        <w:r>
          <w:rPr>
            <w:lang w:val="en-GB" w:eastAsia="en-GB"/>
          </w:rPr>
          <w:t>Definition</w:t>
        </w:r>
      </w:ins>
    </w:p>
    <w:tbl>
      <w:tblPr>
        <w:tblStyle w:val="RBTable"/>
        <w:tblW w:w="9164" w:type="dxa"/>
        <w:tblLayout w:type="fixed"/>
        <w:tblLook w:val="0400" w:firstRow="0" w:lastRow="0" w:firstColumn="0" w:lastColumn="0" w:noHBand="0" w:noVBand="1"/>
      </w:tblPr>
      <w:tblGrid>
        <w:gridCol w:w="1923"/>
        <w:gridCol w:w="7241"/>
      </w:tblGrid>
      <w:tr w:rsidR="00066F23" w:rsidRPr="004424B1" w14:paraId="33095C89" w14:textId="77777777" w:rsidTr="00B627F6">
        <w:tc>
          <w:tcPr>
            <w:tcW w:w="1923" w:type="dxa"/>
            <w:shd w:val="clear" w:color="auto" w:fill="00CCFF"/>
          </w:tcPr>
          <w:p w14:paraId="329052AF" w14:textId="77777777" w:rsidR="00066F23" w:rsidRPr="005347D4" w:rsidRDefault="00066F23" w:rsidP="00C760F4">
            <w:pPr>
              <w:pStyle w:val="TableCell"/>
              <w:rPr>
                <w:color w:val="auto"/>
                <w:rPrChange w:id="36783" w:author="Peter Van Der Plas" w:date="2024-12-30T16:08:00Z" w16du:dateUtc="2024-12-30T15:08:00Z">
                  <w:rPr>
                    <w:color w:val="FFFFFF" w:themeColor="background1"/>
                  </w:rPr>
                </w:rPrChange>
              </w:rPr>
            </w:pPr>
            <w:r w:rsidRPr="005347D4">
              <w:rPr>
                <w:color w:val="auto"/>
                <w:rPrChange w:id="36784" w:author="Peter Van Der Plas" w:date="2024-12-30T16:08:00Z" w16du:dateUtc="2024-12-30T15:08:00Z">
                  <w:rPr>
                    <w:color w:val="FFFFFF" w:themeColor="background1"/>
                  </w:rPr>
                </w:rPrChange>
              </w:rPr>
              <w:t>Name</w:t>
            </w:r>
          </w:p>
        </w:tc>
        <w:tc>
          <w:tcPr>
            <w:tcW w:w="7241" w:type="dxa"/>
          </w:tcPr>
          <w:p w14:paraId="65C0DDC9" w14:textId="1D2A194F" w:rsidR="00066F23" w:rsidRPr="004424B1" w:rsidRDefault="00066F23" w:rsidP="00C760F4">
            <w:pPr>
              <w:pStyle w:val="TableCell"/>
              <w:rPr>
                <w:b/>
              </w:rPr>
            </w:pPr>
            <w:proofErr w:type="spellStart"/>
            <w:r w:rsidRPr="004424B1">
              <w:rPr>
                <w:b/>
              </w:rPr>
              <w:t>PlanFile</w:t>
            </w:r>
            <w:proofErr w:type="spellEnd"/>
          </w:p>
        </w:tc>
      </w:tr>
    </w:tbl>
    <w:p w14:paraId="092FB88F" w14:textId="77777777" w:rsidR="00066F23" w:rsidRPr="004424B1" w:rsidRDefault="00066F23" w:rsidP="00066F23">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920"/>
        <w:gridCol w:w="1919"/>
        <w:gridCol w:w="964"/>
        <w:gridCol w:w="4375"/>
      </w:tblGrid>
      <w:tr w:rsidR="00066F23" w:rsidRPr="004424B1" w14:paraId="5D646DB7" w14:textId="77777777" w:rsidTr="00B627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06C7EFB0" w14:textId="1BB47ECC" w:rsidR="00066F23" w:rsidRPr="004424B1" w:rsidRDefault="00066F23" w:rsidP="00C760F4">
            <w:pPr>
              <w:pStyle w:val="TableCell"/>
            </w:pPr>
            <w:del w:id="36785" w:author="Quinten Van Woerkom" w:date="2024-11-25T14:51:00Z" w16du:dateUtc="2024-11-25T13:51:00Z">
              <w:r w:rsidRPr="004424B1" w:rsidDel="002B0859">
                <w:delText>Attribute</w:delText>
              </w:r>
            </w:del>
            <w:ins w:id="36786" w:author="Quinten Van Woerkom" w:date="2024-11-25T14:51:00Z" w16du:dateUtc="2024-11-25T13:51:00Z">
              <w:r w:rsidR="002B0859">
                <w:t>Field</w:t>
              </w:r>
            </w:ins>
          </w:p>
        </w:tc>
        <w:tc>
          <w:tcPr>
            <w:tcW w:w="1984" w:type="dxa"/>
          </w:tcPr>
          <w:p w14:paraId="3F42ED15" w14:textId="77777777" w:rsidR="00066F23" w:rsidRPr="004424B1" w:rsidRDefault="00066F23" w:rsidP="00C760F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058E16AC" w14:textId="77777777" w:rsidR="00066F23" w:rsidRPr="004424B1" w:rsidRDefault="00066F23" w:rsidP="00C760F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3708885F" w14:textId="77777777" w:rsidR="00066F23" w:rsidRPr="004424B1" w:rsidRDefault="00066F23" w:rsidP="00C760F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066F23" w:rsidRPr="004424B1" w14:paraId="00F36AFD" w14:textId="77777777" w:rsidTr="003F2405">
        <w:tc>
          <w:tcPr>
            <w:cnfStyle w:val="001000000000" w:firstRow="0" w:lastRow="0" w:firstColumn="1" w:lastColumn="0" w:oddVBand="0" w:evenVBand="0" w:oddHBand="0" w:evenHBand="0" w:firstRowFirstColumn="0" w:firstRowLastColumn="0" w:lastRowFirstColumn="0" w:lastRowLastColumn="0"/>
            <w:tcW w:w="1985" w:type="dxa"/>
          </w:tcPr>
          <w:p w14:paraId="70D1F113" w14:textId="5AAF2F78" w:rsidR="00066F23" w:rsidRPr="004424B1" w:rsidRDefault="00066F23" w:rsidP="00C760F4">
            <w:pPr>
              <w:pStyle w:val="TableCell"/>
            </w:pPr>
            <w:proofErr w:type="spellStart"/>
            <w:r w:rsidRPr="004424B1">
              <w:t>planFileHeader</w:t>
            </w:r>
            <w:proofErr w:type="spellEnd"/>
          </w:p>
        </w:tc>
        <w:tc>
          <w:tcPr>
            <w:tcW w:w="1984" w:type="dxa"/>
          </w:tcPr>
          <w:p w14:paraId="411A5FD0" w14:textId="77777777" w:rsidR="00066F23" w:rsidRPr="004424B1" w:rsidRDefault="00066F23"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FileHeader</w:t>
            </w:r>
            <w:proofErr w:type="spellEnd"/>
          </w:p>
        </w:tc>
        <w:tc>
          <w:tcPr>
            <w:tcW w:w="992" w:type="dxa"/>
          </w:tcPr>
          <w:p w14:paraId="2BDA766C" w14:textId="77777777" w:rsidR="00066F23" w:rsidRPr="004424B1" w:rsidRDefault="00066F23" w:rsidP="00C760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6FDC820" w14:textId="77777777" w:rsidR="00066F23" w:rsidRPr="004424B1" w:rsidRDefault="00066F23" w:rsidP="00C760F4">
            <w:pPr>
              <w:pStyle w:val="TableCell"/>
              <w:cnfStyle w:val="000000000000" w:firstRow="0" w:lastRow="0" w:firstColumn="0" w:lastColumn="0" w:oddVBand="0" w:evenVBand="0" w:oddHBand="0" w:evenHBand="0" w:firstRowFirstColumn="0" w:firstRowLastColumn="0" w:lastRowFirstColumn="0" w:lastRowLastColumn="0"/>
            </w:pPr>
            <w:r w:rsidRPr="004424B1">
              <w:t>File header giving details of the source and scope of the MPS file.</w:t>
            </w:r>
          </w:p>
        </w:tc>
      </w:tr>
      <w:tr w:rsidR="00066F23" w:rsidRPr="004424B1" w14:paraId="5C9C5EDB" w14:textId="77777777" w:rsidTr="003F2405">
        <w:tc>
          <w:tcPr>
            <w:cnfStyle w:val="001000000000" w:firstRow="0" w:lastRow="0" w:firstColumn="1" w:lastColumn="0" w:oddVBand="0" w:evenVBand="0" w:oddHBand="0" w:evenHBand="0" w:firstRowFirstColumn="0" w:firstRowLastColumn="0" w:lastRowFirstColumn="0" w:lastRowLastColumn="0"/>
            <w:tcW w:w="1985" w:type="dxa"/>
          </w:tcPr>
          <w:p w14:paraId="155C2D07" w14:textId="1EAE2D5D" w:rsidR="00066F23" w:rsidRPr="004424B1" w:rsidRDefault="00066F23" w:rsidP="00C760F4">
            <w:pPr>
              <w:pStyle w:val="TableCell"/>
            </w:pPr>
            <w:proofErr w:type="spellStart"/>
            <w:r w:rsidRPr="004424B1">
              <w:t>planFileBody</w:t>
            </w:r>
            <w:proofErr w:type="spellEnd"/>
          </w:p>
        </w:tc>
        <w:tc>
          <w:tcPr>
            <w:tcW w:w="1984" w:type="dxa"/>
          </w:tcPr>
          <w:p w14:paraId="0C38131B" w14:textId="1E051E5E" w:rsidR="00066F23" w:rsidRPr="004424B1" w:rsidRDefault="00066F23" w:rsidP="00C760F4">
            <w:pPr>
              <w:pStyle w:val="TableCell"/>
              <w:cnfStyle w:val="000000000000" w:firstRow="0" w:lastRow="0" w:firstColumn="0" w:lastColumn="0" w:oddVBand="0" w:evenVBand="0" w:oddHBand="0" w:evenHBand="0" w:firstRowFirstColumn="0" w:firstRowLastColumn="0" w:lastRowFirstColumn="0" w:lastRowLastColumn="0"/>
            </w:pPr>
            <w:r w:rsidRPr="004424B1">
              <w:t>Plan</w:t>
            </w:r>
          </w:p>
        </w:tc>
        <w:tc>
          <w:tcPr>
            <w:tcW w:w="992" w:type="dxa"/>
          </w:tcPr>
          <w:p w14:paraId="5E419C34" w14:textId="77777777" w:rsidR="00066F23" w:rsidRPr="004424B1" w:rsidRDefault="00066F23" w:rsidP="00C760F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6127197" w14:textId="48959CA2" w:rsidR="00066F23" w:rsidRPr="004424B1" w:rsidRDefault="00066F23" w:rsidP="00C760F4">
            <w:pPr>
              <w:pStyle w:val="TableCell"/>
              <w:cnfStyle w:val="000000000000" w:firstRow="0" w:lastRow="0" w:firstColumn="0" w:lastColumn="0" w:oddVBand="0" w:evenVBand="0" w:oddHBand="0" w:evenHBand="0" w:firstRowFirstColumn="0" w:firstRowLastColumn="0" w:lastRowFirstColumn="0" w:lastRowLastColumn="0"/>
            </w:pPr>
            <w:r w:rsidRPr="004424B1">
              <w:t>File body corresponding to a Plan structure.</w:t>
            </w:r>
          </w:p>
        </w:tc>
      </w:tr>
    </w:tbl>
    <w:p w14:paraId="7E278E3A" w14:textId="12AA9F69" w:rsidR="0020711F" w:rsidRDefault="00663A7B">
      <w:pPr>
        <w:pStyle w:val="Heading3"/>
        <w:spacing w:before="480"/>
        <w:rPr>
          <w:ins w:id="36787" w:author="Peter Van Der Plas" w:date="2024-12-30T16:11:00Z" w16du:dateUtc="2024-12-30T15:11:00Z"/>
        </w:rPr>
        <w:pPrChange w:id="36788" w:author="Peter Van Der Plas" w:date="2024-12-30T16:23:00Z" w16du:dateUtc="2024-12-30T15:23:00Z">
          <w:pPr>
            <w:pStyle w:val="Heading3"/>
          </w:pPr>
        </w:pPrChange>
      </w:pPr>
      <w:r w:rsidRPr="004424B1">
        <w:lastRenderedPageBreak/>
        <w:t>FileHeader</w:t>
      </w:r>
    </w:p>
    <w:p w14:paraId="34340C0A" w14:textId="421B5643" w:rsidR="005347D4" w:rsidRPr="005347D4" w:rsidRDefault="005347D4">
      <w:pPr>
        <w:pStyle w:val="Heading4"/>
        <w:pPrChange w:id="36789" w:author="Peter Van Der Plas" w:date="2024-12-30T16:11:00Z" w16du:dateUtc="2024-12-30T15:11:00Z">
          <w:pPr>
            <w:pStyle w:val="HeadingNoNumber"/>
          </w:pPr>
        </w:pPrChange>
      </w:pPr>
      <w:ins w:id="36790" w:author="Peter Van Der Plas" w:date="2024-12-30T16:11:00Z" w16du:dateUtc="2024-12-30T15:11:00Z">
        <w:r>
          <w:t>Overview</w:t>
        </w:r>
      </w:ins>
    </w:p>
    <w:p w14:paraId="4E883B82" w14:textId="68A20DC9" w:rsidR="0020711F" w:rsidRDefault="00375B13" w:rsidP="00031B8A">
      <w:pPr>
        <w:rPr>
          <w:ins w:id="36791" w:author="Peter Van Der Plas" w:date="2024-12-30T16:11:00Z" w16du:dateUtc="2024-12-30T15:11:00Z"/>
          <w:lang w:val="en-GB"/>
        </w:rPr>
      </w:pPr>
      <w:r w:rsidRPr="004424B1">
        <w:rPr>
          <w:lang w:val="en-GB"/>
        </w:rPr>
        <w:t xml:space="preserve">In the absence of any standard MO message headers, the </w:t>
      </w:r>
      <w:proofErr w:type="spellStart"/>
      <w:r w:rsidRPr="004424B1">
        <w:rPr>
          <w:lang w:val="en-GB"/>
        </w:rPr>
        <w:t>MPSFileHeader</w:t>
      </w:r>
      <w:proofErr w:type="spellEnd"/>
      <w:r w:rsidRPr="004424B1">
        <w:rPr>
          <w:lang w:val="en-GB"/>
        </w:rPr>
        <w:t xml:space="preserve"> provides</w:t>
      </w:r>
      <w:r w:rsidR="00C0450D" w:rsidRPr="004424B1">
        <w:rPr>
          <w:lang w:val="en-GB"/>
        </w:rPr>
        <w:t xml:space="preserve"> optional</w:t>
      </w:r>
      <w:r w:rsidRPr="004424B1">
        <w:rPr>
          <w:lang w:val="en-GB"/>
        </w:rPr>
        <w:t xml:space="preserve"> information about the origin</w:t>
      </w:r>
      <w:r w:rsidR="00CD145E" w:rsidRPr="004424B1">
        <w:rPr>
          <w:lang w:val="en-GB"/>
        </w:rPr>
        <w:t xml:space="preserve">, creation </w:t>
      </w:r>
      <w:commentRangeStart w:id="36792"/>
      <w:ins w:id="36793" w:author="Quinten Van Woerkom" w:date="2024-11-25T14:20:00Z" w16du:dateUtc="2024-11-25T13:20:00Z">
        <w:r w:rsidR="007F4097">
          <w:rPr>
            <w:lang w:val="en-GB"/>
          </w:rPr>
          <w:t>time</w:t>
        </w:r>
        <w:commentRangeEnd w:id="36792"/>
        <w:r w:rsidR="007F4097">
          <w:rPr>
            <w:rStyle w:val="CommentReference"/>
          </w:rPr>
          <w:commentReference w:id="36792"/>
        </w:r>
      </w:ins>
      <w:del w:id="36794" w:author="Quinten Van Woerkom" w:date="2024-11-25T14:20:00Z" w16du:dateUtc="2024-11-25T13:20:00Z">
        <w:r w:rsidR="00CD145E" w:rsidRPr="004424B1" w:rsidDel="007F4097">
          <w:rPr>
            <w:lang w:val="en-GB"/>
          </w:rPr>
          <w:delText>date</w:delText>
        </w:r>
      </w:del>
      <w:r w:rsidR="007E37E7" w:rsidRPr="004424B1">
        <w:rPr>
          <w:lang w:val="en-GB"/>
        </w:rPr>
        <w:t>,</w:t>
      </w:r>
      <w:r w:rsidRPr="004424B1">
        <w:rPr>
          <w:lang w:val="en-GB"/>
        </w:rPr>
        <w:t xml:space="preserve"> and </w:t>
      </w:r>
      <w:r w:rsidR="00CD145E" w:rsidRPr="004424B1">
        <w:rPr>
          <w:lang w:val="en-GB"/>
        </w:rPr>
        <w:t>scope of the file.</w:t>
      </w:r>
    </w:p>
    <w:p w14:paraId="6F8AF968" w14:textId="187BE11B" w:rsidR="005347D4" w:rsidRPr="004424B1" w:rsidRDefault="005347D4">
      <w:pPr>
        <w:pStyle w:val="Heading4"/>
        <w:spacing w:before="480" w:after="240"/>
        <w:rPr>
          <w:lang w:val="en-GB"/>
        </w:rPr>
        <w:pPrChange w:id="36795" w:author="Peter Van Der Plas" w:date="2024-12-30T16:11:00Z" w16du:dateUtc="2024-12-30T15:11:00Z">
          <w:pPr/>
        </w:pPrChange>
      </w:pPr>
      <w:ins w:id="36796" w:author="Peter Van Der Plas" w:date="2024-12-30T16:11:00Z" w16du:dateUtc="2024-12-30T15:11:00Z">
        <w:r>
          <w:rPr>
            <w:lang w:val="en-GB"/>
          </w:rPr>
          <w:t>Definition</w:t>
        </w:r>
      </w:ins>
    </w:p>
    <w:p w14:paraId="19EA1D36" w14:textId="0CF7E1FF" w:rsidR="00031B8A" w:rsidRPr="004424B1" w:rsidDel="005347D4" w:rsidRDefault="00031B8A" w:rsidP="00031B8A">
      <w:pPr>
        <w:spacing w:before="0"/>
        <w:rPr>
          <w:del w:id="36797" w:author="Peter Van Der Plas" w:date="2024-12-30T16:11:00Z" w16du:dateUtc="2024-12-30T15:11:00Z"/>
          <w:lang w:val="en-GB"/>
        </w:rPr>
      </w:pPr>
    </w:p>
    <w:tbl>
      <w:tblPr>
        <w:tblStyle w:val="RBTable"/>
        <w:tblW w:w="9164" w:type="dxa"/>
        <w:tblLayout w:type="fixed"/>
        <w:tblLook w:val="0400" w:firstRow="0" w:lastRow="0" w:firstColumn="0" w:lastColumn="0" w:noHBand="0" w:noVBand="1"/>
      </w:tblPr>
      <w:tblGrid>
        <w:gridCol w:w="1667"/>
        <w:gridCol w:w="7497"/>
      </w:tblGrid>
      <w:tr w:rsidR="0020711F" w:rsidRPr="004424B1" w14:paraId="345F131C" w14:textId="77777777" w:rsidTr="00B627F6">
        <w:tc>
          <w:tcPr>
            <w:tcW w:w="1667" w:type="dxa"/>
            <w:shd w:val="clear" w:color="auto" w:fill="00CCFF"/>
          </w:tcPr>
          <w:p w14:paraId="0583FFBF" w14:textId="77777777" w:rsidR="0020711F" w:rsidRPr="005347D4" w:rsidRDefault="0020711F" w:rsidP="00C760F4">
            <w:pPr>
              <w:pStyle w:val="TableCell"/>
              <w:rPr>
                <w:bCs/>
                <w:color w:val="auto"/>
                <w:rPrChange w:id="36798" w:author="Peter Van Der Plas" w:date="2024-12-30T16:12:00Z" w16du:dateUtc="2024-12-30T15:12:00Z">
                  <w:rPr>
                    <w:color w:val="FFFFFF" w:themeColor="background1"/>
                  </w:rPr>
                </w:rPrChange>
              </w:rPr>
            </w:pPr>
            <w:r w:rsidRPr="005347D4">
              <w:rPr>
                <w:bCs/>
                <w:color w:val="auto"/>
                <w:rPrChange w:id="36799" w:author="Peter Van Der Plas" w:date="2024-12-30T16:12:00Z" w16du:dateUtc="2024-12-30T15:12:00Z">
                  <w:rPr>
                    <w:color w:val="FFFFFF" w:themeColor="background1"/>
                  </w:rPr>
                </w:rPrChange>
              </w:rPr>
              <w:t>Name</w:t>
            </w:r>
          </w:p>
        </w:tc>
        <w:tc>
          <w:tcPr>
            <w:tcW w:w="7497" w:type="dxa"/>
          </w:tcPr>
          <w:p w14:paraId="33F6F3EA" w14:textId="7082EA72" w:rsidR="0020711F" w:rsidRPr="004424B1" w:rsidRDefault="0020711F" w:rsidP="00C760F4">
            <w:pPr>
              <w:pStyle w:val="TableCell"/>
              <w:rPr>
                <w:b/>
              </w:rPr>
            </w:pPr>
            <w:proofErr w:type="spellStart"/>
            <w:r w:rsidRPr="004424B1">
              <w:rPr>
                <w:b/>
              </w:rPr>
              <w:t>FileHeader</w:t>
            </w:r>
            <w:proofErr w:type="spellEnd"/>
          </w:p>
        </w:tc>
      </w:tr>
    </w:tbl>
    <w:p w14:paraId="3E6CF6AF" w14:textId="77777777" w:rsidR="0020711F" w:rsidRPr="004424B1" w:rsidRDefault="0020711F" w:rsidP="0020711F">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20711F" w:rsidRPr="004424B1" w14:paraId="51D8C4FA" w14:textId="77777777" w:rsidTr="00B627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540656C" w14:textId="388589FE" w:rsidR="0020711F" w:rsidRPr="004424B1" w:rsidRDefault="0020711F" w:rsidP="00C760F4">
            <w:pPr>
              <w:pStyle w:val="TableCell"/>
            </w:pPr>
            <w:del w:id="36800" w:author="Quinten Van Woerkom" w:date="2024-11-25T14:51:00Z" w16du:dateUtc="2024-11-25T13:51:00Z">
              <w:r w:rsidRPr="004424B1" w:rsidDel="002B0859">
                <w:delText>Attribute</w:delText>
              </w:r>
            </w:del>
            <w:ins w:id="36801" w:author="Quinten Van Woerkom" w:date="2024-11-25T14:51:00Z" w16du:dateUtc="2024-11-25T13:51:00Z">
              <w:r w:rsidR="002B0859">
                <w:t>Field</w:t>
              </w:r>
            </w:ins>
          </w:p>
        </w:tc>
        <w:tc>
          <w:tcPr>
            <w:tcW w:w="1984" w:type="dxa"/>
          </w:tcPr>
          <w:p w14:paraId="427FD5DF" w14:textId="77777777" w:rsidR="0020711F" w:rsidRPr="004424B1" w:rsidRDefault="0020711F" w:rsidP="00C760F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3D3CACBF" w14:textId="77777777" w:rsidR="0020711F" w:rsidRPr="004424B1" w:rsidRDefault="0020711F" w:rsidP="00C760F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5BBBE1F8" w14:textId="77777777" w:rsidR="0020711F" w:rsidRPr="004424B1" w:rsidRDefault="0020711F" w:rsidP="00C760F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663A7B" w:rsidRPr="004424B1" w14:paraId="19063878"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7E42DB50" w14:textId="36FEC2AB" w:rsidR="00663A7B" w:rsidRPr="004424B1" w:rsidRDefault="00663A7B" w:rsidP="00C760F4">
            <w:pPr>
              <w:pStyle w:val="TableCell"/>
            </w:pPr>
            <w:r w:rsidRPr="004424B1">
              <w:t>originator</w:t>
            </w:r>
          </w:p>
        </w:tc>
        <w:tc>
          <w:tcPr>
            <w:tcW w:w="1984" w:type="dxa"/>
          </w:tcPr>
          <w:p w14:paraId="65E47A5B" w14:textId="31093F02" w:rsidR="00663A7B" w:rsidRPr="004424B1" w:rsidRDefault="00BF1B51" w:rsidP="00663A7B">
            <w:pPr>
              <w:pStyle w:val="TableCell"/>
              <w:cnfStyle w:val="000000000000" w:firstRow="0" w:lastRow="0" w:firstColumn="0" w:lastColumn="0" w:oddVBand="0" w:evenVBand="0" w:oddHBand="0" w:evenHBand="0" w:firstRowFirstColumn="0" w:firstRowLastColumn="0" w:lastRowFirstColumn="0" w:lastRowLastColumn="0"/>
            </w:pPr>
            <w:proofErr w:type="gramStart"/>
            <w:ins w:id="36802" w:author="Quinten Van Woerkom" w:date="2024-12-03T14:36:00Z" w16du:dateUtc="2024-12-03T13:36:00Z">
              <w:r>
                <w:t>MAL::</w:t>
              </w:r>
            </w:ins>
            <w:proofErr w:type="gramEnd"/>
            <w:r w:rsidR="00CD145E" w:rsidRPr="004424B1">
              <w:t>Identifier</w:t>
            </w:r>
          </w:p>
        </w:tc>
        <w:tc>
          <w:tcPr>
            <w:tcW w:w="992" w:type="dxa"/>
          </w:tcPr>
          <w:p w14:paraId="0936DD4A" w14:textId="6968FB71" w:rsidR="00663A7B" w:rsidRPr="004424B1" w:rsidRDefault="00C0450D" w:rsidP="00C760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8D40666" w14:textId="62859DDB" w:rsidR="00663A7B" w:rsidRPr="004424B1" w:rsidRDefault="00663A7B" w:rsidP="00C760F4">
            <w:pPr>
              <w:pStyle w:val="TableCell"/>
              <w:cnfStyle w:val="000000000000" w:firstRow="0" w:lastRow="0" w:firstColumn="0" w:lastColumn="0" w:oddVBand="0" w:evenVBand="0" w:oddHBand="0" w:evenHBand="0" w:firstRowFirstColumn="0" w:firstRowLastColumn="0" w:lastRowFirstColumn="0" w:lastRowLastColumn="0"/>
            </w:pPr>
            <w:r w:rsidRPr="004424B1">
              <w:t>Identity of the entity responsible for generation of the file.</w:t>
            </w:r>
          </w:p>
        </w:tc>
      </w:tr>
      <w:tr w:rsidR="00663A7B" w:rsidRPr="004424B1" w14:paraId="3A2924D8"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42CEF1F9" w14:textId="62583C7F" w:rsidR="00663A7B" w:rsidRPr="004424B1" w:rsidRDefault="00663A7B" w:rsidP="00C760F4">
            <w:pPr>
              <w:pStyle w:val="TableCell"/>
            </w:pPr>
            <w:commentRangeStart w:id="36803"/>
            <w:proofErr w:type="spellStart"/>
            <w:r w:rsidRPr="004424B1">
              <w:t>creation</w:t>
            </w:r>
            <w:ins w:id="36804" w:author="Quinten Van Woerkom" w:date="2024-11-25T14:18:00Z" w16du:dateUtc="2024-11-25T13:18:00Z">
              <w:r w:rsidR="00F305FA">
                <w:t>Time</w:t>
              </w:r>
              <w:commentRangeEnd w:id="36803"/>
              <w:proofErr w:type="spellEnd"/>
              <w:r w:rsidR="00F305FA">
                <w:rPr>
                  <w:rStyle w:val="CommentReference"/>
                  <w:rFonts w:cs="Times New Roman"/>
                  <w:b w:val="0"/>
                  <w:lang w:val="en-US" w:eastAsia="en-US"/>
                </w:rPr>
                <w:commentReference w:id="36803"/>
              </w:r>
            </w:ins>
            <w:del w:id="36805" w:author="Quinten Van Woerkom" w:date="2024-11-25T14:18:00Z" w16du:dateUtc="2024-11-25T13:18:00Z">
              <w:r w:rsidRPr="004424B1" w:rsidDel="00F305FA">
                <w:delText>Date</w:delText>
              </w:r>
            </w:del>
          </w:p>
        </w:tc>
        <w:tc>
          <w:tcPr>
            <w:tcW w:w="1984" w:type="dxa"/>
          </w:tcPr>
          <w:p w14:paraId="1825BEF1" w14:textId="3D574EDE" w:rsidR="00663A7B" w:rsidRPr="004424B1" w:rsidRDefault="00BF1B51" w:rsidP="00663A7B">
            <w:pPr>
              <w:pStyle w:val="TableCell"/>
              <w:cnfStyle w:val="000000000000" w:firstRow="0" w:lastRow="0" w:firstColumn="0" w:lastColumn="0" w:oddVBand="0" w:evenVBand="0" w:oddHBand="0" w:evenHBand="0" w:firstRowFirstColumn="0" w:firstRowLastColumn="0" w:lastRowFirstColumn="0" w:lastRowLastColumn="0"/>
            </w:pPr>
            <w:proofErr w:type="gramStart"/>
            <w:ins w:id="36806" w:author="Quinten Van Woerkom" w:date="2024-12-03T14:36:00Z" w16du:dateUtc="2024-12-03T13:36:00Z">
              <w:r>
                <w:t>MAL::</w:t>
              </w:r>
            </w:ins>
            <w:proofErr w:type="gramEnd"/>
            <w:r w:rsidR="00663A7B" w:rsidRPr="004424B1">
              <w:t>Time</w:t>
            </w:r>
          </w:p>
        </w:tc>
        <w:tc>
          <w:tcPr>
            <w:tcW w:w="992" w:type="dxa"/>
          </w:tcPr>
          <w:p w14:paraId="7B1AE316" w14:textId="7B830AC5" w:rsidR="00663A7B" w:rsidRPr="004424B1" w:rsidRDefault="00C0450D" w:rsidP="00C760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186C465" w14:textId="30D27912" w:rsidR="00663A7B" w:rsidRPr="004424B1" w:rsidRDefault="00663A7B" w:rsidP="00C760F4">
            <w:pPr>
              <w:pStyle w:val="TableCell"/>
              <w:cnfStyle w:val="000000000000" w:firstRow="0" w:lastRow="0" w:firstColumn="0" w:lastColumn="0" w:oddVBand="0" w:evenVBand="0" w:oddHBand="0" w:evenHBand="0" w:firstRowFirstColumn="0" w:firstRowLastColumn="0" w:lastRowFirstColumn="0" w:lastRowLastColumn="0"/>
            </w:pPr>
            <w:r w:rsidRPr="004424B1">
              <w:t xml:space="preserve">File creation </w:t>
            </w:r>
            <w:commentRangeStart w:id="36807"/>
            <w:r w:rsidRPr="004424B1">
              <w:t>date</w:t>
            </w:r>
            <w:commentRangeEnd w:id="36807"/>
            <w:r w:rsidR="007F4097">
              <w:rPr>
                <w:rStyle w:val="CommentReference"/>
                <w:rFonts w:cs="Times New Roman"/>
                <w:lang w:val="en-US" w:eastAsia="en-US"/>
              </w:rPr>
              <w:commentReference w:id="36807"/>
            </w:r>
            <w:r w:rsidRPr="004424B1">
              <w:t>.</w:t>
            </w:r>
          </w:p>
        </w:tc>
      </w:tr>
      <w:tr w:rsidR="00663A7B" w:rsidRPr="004424B1" w14:paraId="4354773E"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273052E0" w14:textId="4B79F656" w:rsidR="00663A7B" w:rsidRPr="004424B1" w:rsidRDefault="00F20E44" w:rsidP="00C760F4">
            <w:pPr>
              <w:pStyle w:val="TableCell"/>
            </w:pPr>
            <w:r w:rsidRPr="004424B1">
              <w:t>mission</w:t>
            </w:r>
          </w:p>
        </w:tc>
        <w:tc>
          <w:tcPr>
            <w:tcW w:w="1984" w:type="dxa"/>
          </w:tcPr>
          <w:p w14:paraId="03E81539" w14:textId="53619698" w:rsidR="00663A7B" w:rsidRPr="004424B1" w:rsidRDefault="00BF1B51" w:rsidP="00663A7B">
            <w:pPr>
              <w:pStyle w:val="TableCell"/>
              <w:cnfStyle w:val="000000000000" w:firstRow="0" w:lastRow="0" w:firstColumn="0" w:lastColumn="0" w:oddVBand="0" w:evenVBand="0" w:oddHBand="0" w:evenHBand="0" w:firstRowFirstColumn="0" w:firstRowLastColumn="0" w:lastRowFirstColumn="0" w:lastRowLastColumn="0"/>
            </w:pPr>
            <w:proofErr w:type="gramStart"/>
            <w:ins w:id="36808" w:author="Quinten Van Woerkom" w:date="2024-12-03T14:36:00Z" w16du:dateUtc="2024-12-03T13:36:00Z">
              <w:r>
                <w:t>MAL::</w:t>
              </w:r>
            </w:ins>
            <w:proofErr w:type="gramEnd"/>
            <w:r w:rsidR="00F20E44" w:rsidRPr="004424B1">
              <w:t>Identifier</w:t>
            </w:r>
          </w:p>
        </w:tc>
        <w:tc>
          <w:tcPr>
            <w:tcW w:w="992" w:type="dxa"/>
          </w:tcPr>
          <w:p w14:paraId="7982E7DF" w14:textId="6D4116E8" w:rsidR="00663A7B" w:rsidRPr="004424B1" w:rsidRDefault="00C0450D" w:rsidP="00C760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2E0650BF" w14:textId="4FB283E9" w:rsidR="00663A7B" w:rsidRPr="004424B1" w:rsidRDefault="00F20E44" w:rsidP="00C760F4">
            <w:pPr>
              <w:pStyle w:val="TableCell"/>
              <w:cnfStyle w:val="000000000000" w:firstRow="0" w:lastRow="0" w:firstColumn="0" w:lastColumn="0" w:oddVBand="0" w:evenVBand="0" w:oddHBand="0" w:evenHBand="0" w:firstRowFirstColumn="0" w:firstRowLastColumn="0" w:lastRowFirstColumn="0" w:lastRowLastColumn="0"/>
            </w:pPr>
            <w:r w:rsidRPr="004424B1">
              <w:t>The space mission to which the file relates.</w:t>
            </w:r>
          </w:p>
        </w:tc>
      </w:tr>
      <w:tr w:rsidR="00F20E44" w:rsidRPr="004424B1" w14:paraId="36984698"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5AFA69C7" w14:textId="006E6AC5" w:rsidR="00F20E44" w:rsidRPr="004424B1" w:rsidRDefault="00F20E44" w:rsidP="00C760F4">
            <w:pPr>
              <w:pStyle w:val="TableCell"/>
            </w:pPr>
            <w:r w:rsidRPr="004424B1">
              <w:t>domain</w:t>
            </w:r>
          </w:p>
        </w:tc>
        <w:tc>
          <w:tcPr>
            <w:tcW w:w="1984" w:type="dxa"/>
          </w:tcPr>
          <w:p w14:paraId="53B8E4D6" w14:textId="74140481" w:rsidR="00F20E44" w:rsidRPr="004424B1" w:rsidRDefault="00F20E44" w:rsidP="00F20E44">
            <w:pPr>
              <w:pStyle w:val="TableCell"/>
              <w:cnfStyle w:val="000000000000" w:firstRow="0" w:lastRow="0" w:firstColumn="0" w:lastColumn="0" w:oddVBand="0" w:evenVBand="0" w:oddHBand="0" w:evenHBand="0" w:firstRowFirstColumn="0" w:firstRowLastColumn="0" w:lastRowFirstColumn="0" w:lastRowLastColumn="0"/>
            </w:pPr>
            <w:r w:rsidRPr="004424B1">
              <w:t>List</w:t>
            </w:r>
            <w:ins w:id="36809" w:author="Peter Van Der Plas" w:date="2025-01-01T16:10:00Z" w16du:dateUtc="2025-01-01T15:10:00Z">
              <w:r w:rsidR="00275E56">
                <w:t xml:space="preserve"> </w:t>
              </w:r>
            </w:ins>
            <w:r w:rsidRPr="004424B1">
              <w:t>&lt;</w:t>
            </w:r>
            <w:proofErr w:type="gramStart"/>
            <w:ins w:id="36810" w:author="Quinten Van Woerkom" w:date="2024-12-03T14:36:00Z" w16du:dateUtc="2024-12-03T13:36:00Z">
              <w:r w:rsidR="00BF1B51">
                <w:t>MAL::</w:t>
              </w:r>
            </w:ins>
            <w:proofErr w:type="gramEnd"/>
            <w:r w:rsidRPr="004424B1">
              <w:t>Identifier&gt;</w:t>
            </w:r>
          </w:p>
        </w:tc>
        <w:tc>
          <w:tcPr>
            <w:tcW w:w="992" w:type="dxa"/>
          </w:tcPr>
          <w:p w14:paraId="772FD502" w14:textId="7C15BD23" w:rsidR="00F20E44" w:rsidRPr="004424B1" w:rsidRDefault="00F20E44" w:rsidP="00C760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10BA3D1" w14:textId="6E351A4C" w:rsidR="00F20E44" w:rsidRPr="004424B1" w:rsidRDefault="00F20E44" w:rsidP="00F20E44">
            <w:pPr>
              <w:pStyle w:val="TableCell"/>
              <w:cnfStyle w:val="000000000000" w:firstRow="0" w:lastRow="0" w:firstColumn="0" w:lastColumn="0" w:oddVBand="0" w:evenVBand="0" w:oddHBand="0" w:evenHBand="0" w:firstRowFirstColumn="0" w:firstRowLastColumn="0" w:lastRowFirstColumn="0" w:lastRowLastColumn="0"/>
            </w:pPr>
            <w:r w:rsidRPr="004424B1">
              <w:t>Mission domain to which the file relates.</w:t>
            </w:r>
          </w:p>
        </w:tc>
      </w:tr>
      <w:tr w:rsidR="00F20E44" w:rsidRPr="004424B1" w14:paraId="3670C43D"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202F1154" w14:textId="344D8FD8" w:rsidR="00F20E44" w:rsidRPr="004424B1" w:rsidRDefault="00F20E44" w:rsidP="00C760F4">
            <w:pPr>
              <w:pStyle w:val="TableCell"/>
            </w:pPr>
            <w:r w:rsidRPr="004424B1">
              <w:t>topic</w:t>
            </w:r>
          </w:p>
        </w:tc>
        <w:tc>
          <w:tcPr>
            <w:tcW w:w="1984" w:type="dxa"/>
          </w:tcPr>
          <w:p w14:paraId="48B87917" w14:textId="372D4D98" w:rsidR="00F20E44" w:rsidRPr="004424B1" w:rsidRDefault="00BF1B51" w:rsidP="00F20E44">
            <w:pPr>
              <w:pStyle w:val="TableCell"/>
              <w:cnfStyle w:val="000000000000" w:firstRow="0" w:lastRow="0" w:firstColumn="0" w:lastColumn="0" w:oddVBand="0" w:evenVBand="0" w:oddHBand="0" w:evenHBand="0" w:firstRowFirstColumn="0" w:firstRowLastColumn="0" w:lastRowFirstColumn="0" w:lastRowLastColumn="0"/>
            </w:pPr>
            <w:proofErr w:type="gramStart"/>
            <w:ins w:id="36811" w:author="Quinten Van Woerkom" w:date="2024-12-03T14:36:00Z" w16du:dateUtc="2024-12-03T13:36:00Z">
              <w:r>
                <w:t>MAL::</w:t>
              </w:r>
            </w:ins>
            <w:proofErr w:type="gramEnd"/>
            <w:r w:rsidRPr="004424B1">
              <w:t>S</w:t>
            </w:r>
            <w:r w:rsidR="00CD145E" w:rsidRPr="004424B1">
              <w:t>tring</w:t>
            </w:r>
          </w:p>
        </w:tc>
        <w:tc>
          <w:tcPr>
            <w:tcW w:w="992" w:type="dxa"/>
          </w:tcPr>
          <w:p w14:paraId="680A3C52" w14:textId="74DD32A6" w:rsidR="00F20E44" w:rsidRPr="004424B1" w:rsidRDefault="00F20E44" w:rsidP="00C760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BB9153D" w14:textId="148C0C96" w:rsidR="00F20E44" w:rsidRPr="004424B1" w:rsidRDefault="00F20E44" w:rsidP="00F20E44">
            <w:pPr>
              <w:pStyle w:val="TableCell"/>
              <w:cnfStyle w:val="000000000000" w:firstRow="0" w:lastRow="0" w:firstColumn="0" w:lastColumn="0" w:oddVBand="0" w:evenVBand="0" w:oddHBand="0" w:evenHBand="0" w:firstRowFirstColumn="0" w:firstRowLastColumn="0" w:lastRowFirstColumn="0" w:lastRowLastColumn="0"/>
            </w:pPr>
            <w:r w:rsidRPr="004424B1">
              <w:t>Mission specific information that further defines the scope of the file.</w:t>
            </w:r>
          </w:p>
        </w:tc>
      </w:tr>
      <w:tr w:rsidR="00F20E44" w:rsidRPr="004424B1" w14:paraId="584EC35F"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334B23DC" w14:textId="7518BF7C" w:rsidR="00F20E44" w:rsidRPr="004424B1" w:rsidRDefault="008E7EFD" w:rsidP="00C760F4">
            <w:pPr>
              <w:pStyle w:val="TableCell"/>
            </w:pPr>
            <w:r w:rsidRPr="004424B1">
              <w:t>comments</w:t>
            </w:r>
          </w:p>
        </w:tc>
        <w:tc>
          <w:tcPr>
            <w:tcW w:w="1984" w:type="dxa"/>
          </w:tcPr>
          <w:p w14:paraId="64AB6CA9" w14:textId="2E6F66E6" w:rsidR="00F20E44" w:rsidRPr="004424B1" w:rsidRDefault="00BF1B51" w:rsidP="00F20E44">
            <w:pPr>
              <w:pStyle w:val="TableCell"/>
              <w:cnfStyle w:val="000000000000" w:firstRow="0" w:lastRow="0" w:firstColumn="0" w:lastColumn="0" w:oddVBand="0" w:evenVBand="0" w:oddHBand="0" w:evenHBand="0" w:firstRowFirstColumn="0" w:firstRowLastColumn="0" w:lastRowFirstColumn="0" w:lastRowLastColumn="0"/>
            </w:pPr>
            <w:proofErr w:type="gramStart"/>
            <w:ins w:id="36812" w:author="Quinten Van Woerkom" w:date="2024-12-03T14:36:00Z" w16du:dateUtc="2024-12-03T13:36:00Z">
              <w:r>
                <w:t>MAL::</w:t>
              </w:r>
            </w:ins>
            <w:proofErr w:type="gramEnd"/>
            <w:r w:rsidRPr="004424B1">
              <w:t>S</w:t>
            </w:r>
            <w:r w:rsidR="00CD145E" w:rsidRPr="004424B1">
              <w:t>tring</w:t>
            </w:r>
          </w:p>
        </w:tc>
        <w:tc>
          <w:tcPr>
            <w:tcW w:w="992" w:type="dxa"/>
          </w:tcPr>
          <w:p w14:paraId="1F748303" w14:textId="3D37A46E" w:rsidR="00F20E44" w:rsidRPr="004424B1" w:rsidRDefault="00F20E44" w:rsidP="00C760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3D2C7FB" w14:textId="7AAAF195" w:rsidR="00F20E44" w:rsidRPr="004424B1" w:rsidRDefault="004A11DF" w:rsidP="00F20E44">
            <w:pPr>
              <w:pStyle w:val="TableCell"/>
              <w:cnfStyle w:val="000000000000" w:firstRow="0" w:lastRow="0" w:firstColumn="0" w:lastColumn="0" w:oddVBand="0" w:evenVBand="0" w:oddHBand="0" w:evenHBand="0" w:firstRowFirstColumn="0" w:firstRowLastColumn="0" w:lastRowFirstColumn="0" w:lastRowLastColumn="0"/>
            </w:pPr>
            <w:r w:rsidRPr="004424B1">
              <w:t>Field for any additional information or comments.</w:t>
            </w:r>
          </w:p>
        </w:tc>
      </w:tr>
    </w:tbl>
    <w:p w14:paraId="73EC974B" w14:textId="728E1571" w:rsidR="0071128F" w:rsidRDefault="00F11539" w:rsidP="00241BE9">
      <w:pPr>
        <w:pStyle w:val="Heading2"/>
        <w:spacing w:before="480"/>
        <w:rPr>
          <w:ins w:id="36813" w:author="Peter Van Der Plas" w:date="2024-12-30T16:29:00Z" w16du:dateUtc="2024-12-30T15:29:00Z"/>
          <w:lang w:val="en-GB"/>
        </w:rPr>
      </w:pPr>
      <w:bookmarkStart w:id="36814" w:name="_Toc89084150"/>
      <w:bookmarkStart w:id="36815" w:name="_Toc95258409"/>
      <w:bookmarkStart w:id="36816" w:name="_Toc89084151"/>
      <w:bookmarkStart w:id="36817" w:name="_Toc95258410"/>
      <w:bookmarkStart w:id="36818" w:name="_Toc89084152"/>
      <w:bookmarkStart w:id="36819" w:name="_Toc95258411"/>
      <w:bookmarkStart w:id="36820" w:name="_Toc89084153"/>
      <w:bookmarkStart w:id="36821" w:name="_Toc95258412"/>
      <w:bookmarkStart w:id="36822" w:name="_Toc89084154"/>
      <w:bookmarkStart w:id="36823" w:name="_Toc95258413"/>
      <w:bookmarkStart w:id="36824" w:name="_Toc89084239"/>
      <w:bookmarkStart w:id="36825" w:name="_Toc95258498"/>
      <w:bookmarkStart w:id="36826" w:name="_Toc89084240"/>
      <w:bookmarkStart w:id="36827" w:name="_Toc95258499"/>
      <w:bookmarkStart w:id="36828" w:name="_Toc89084241"/>
      <w:bookmarkStart w:id="36829" w:name="_Toc95258500"/>
      <w:bookmarkStart w:id="36830" w:name="_Toc89084242"/>
      <w:bookmarkStart w:id="36831" w:name="_Toc95258501"/>
      <w:bookmarkStart w:id="36832" w:name="_Toc89084243"/>
      <w:bookmarkStart w:id="36833" w:name="_Toc95258502"/>
      <w:bookmarkStart w:id="36834" w:name="_Toc89084244"/>
      <w:bookmarkStart w:id="36835" w:name="_Toc95258503"/>
      <w:bookmarkStart w:id="36836" w:name="_Toc89084245"/>
      <w:bookmarkStart w:id="36837" w:name="_Toc95258504"/>
      <w:bookmarkStart w:id="36838" w:name="_Toc89084246"/>
      <w:bookmarkStart w:id="36839" w:name="_Toc95258505"/>
      <w:bookmarkStart w:id="36840" w:name="_Toc89084247"/>
      <w:bookmarkStart w:id="36841" w:name="_Toc95258506"/>
      <w:bookmarkStart w:id="36842" w:name="_Toc89084248"/>
      <w:bookmarkStart w:id="36843" w:name="_Toc95258507"/>
      <w:bookmarkStart w:id="36844" w:name="_Toc89084249"/>
      <w:bookmarkStart w:id="36845" w:name="_Toc95258508"/>
      <w:bookmarkStart w:id="36846" w:name="_Toc89084250"/>
      <w:bookmarkStart w:id="36847" w:name="_Toc95258509"/>
      <w:bookmarkStart w:id="36848" w:name="_Toc89084251"/>
      <w:bookmarkStart w:id="36849" w:name="_Toc95258510"/>
      <w:bookmarkStart w:id="36850" w:name="_Toc89084252"/>
      <w:bookmarkStart w:id="36851" w:name="_Toc95258511"/>
      <w:bookmarkStart w:id="36852" w:name="_Toc89084253"/>
      <w:bookmarkStart w:id="36853" w:name="_Toc95258512"/>
      <w:bookmarkStart w:id="36854" w:name="_Toc89084254"/>
      <w:bookmarkStart w:id="36855" w:name="_Toc95258513"/>
      <w:bookmarkStart w:id="36856" w:name="_Toc89084255"/>
      <w:bookmarkStart w:id="36857" w:name="_Toc95258514"/>
      <w:bookmarkStart w:id="36858" w:name="_Toc89084256"/>
      <w:bookmarkStart w:id="36859" w:name="_Toc95258515"/>
      <w:bookmarkStart w:id="36860" w:name="_Toc89084257"/>
      <w:bookmarkStart w:id="36861" w:name="_Toc95258516"/>
      <w:bookmarkStart w:id="36862" w:name="_Toc89084258"/>
      <w:bookmarkStart w:id="36863" w:name="_Toc95258517"/>
      <w:bookmarkStart w:id="36864" w:name="_Toc89084259"/>
      <w:bookmarkStart w:id="36865" w:name="_Toc95258518"/>
      <w:bookmarkStart w:id="36866" w:name="_Toc89084260"/>
      <w:bookmarkStart w:id="36867" w:name="_Toc95258519"/>
      <w:bookmarkStart w:id="36868" w:name="_Toc89084261"/>
      <w:bookmarkStart w:id="36869" w:name="_Toc95258520"/>
      <w:bookmarkStart w:id="36870" w:name="_Toc89084262"/>
      <w:bookmarkStart w:id="36871" w:name="_Toc95258521"/>
      <w:bookmarkStart w:id="36872" w:name="_Toc89084263"/>
      <w:bookmarkStart w:id="36873" w:name="_Toc95258522"/>
      <w:bookmarkStart w:id="36874" w:name="_Toc89084264"/>
      <w:bookmarkStart w:id="36875" w:name="_Toc95258523"/>
      <w:bookmarkStart w:id="36876" w:name="_Toc89084265"/>
      <w:bookmarkStart w:id="36877" w:name="_Toc95258524"/>
      <w:bookmarkStart w:id="36878" w:name="_Toc89084266"/>
      <w:bookmarkStart w:id="36879" w:name="_Toc95258525"/>
      <w:bookmarkStart w:id="36880" w:name="_Toc89084267"/>
      <w:bookmarkStart w:id="36881" w:name="_Toc95258526"/>
      <w:bookmarkStart w:id="36882" w:name="_Toc89084268"/>
      <w:bookmarkStart w:id="36883" w:name="_Toc95258527"/>
      <w:bookmarkStart w:id="36884" w:name="_Toc89084269"/>
      <w:bookmarkStart w:id="36885" w:name="_Toc95258528"/>
      <w:bookmarkStart w:id="36886" w:name="_Toc89084270"/>
      <w:bookmarkStart w:id="36887" w:name="_Toc95258529"/>
      <w:bookmarkStart w:id="36888" w:name="_Toc89084271"/>
      <w:bookmarkStart w:id="36889" w:name="_Toc95258530"/>
      <w:bookmarkStart w:id="36890" w:name="_Toc89084272"/>
      <w:bookmarkStart w:id="36891" w:name="_Toc95258531"/>
      <w:bookmarkStart w:id="36892" w:name="_Toc89084273"/>
      <w:bookmarkStart w:id="36893" w:name="_Toc95258532"/>
      <w:bookmarkStart w:id="36894" w:name="_Toc89084274"/>
      <w:bookmarkStart w:id="36895" w:name="_Toc95258533"/>
      <w:bookmarkStart w:id="36896" w:name="_Ref92893166"/>
      <w:bookmarkStart w:id="36897" w:name="_Ref94441327"/>
      <w:bookmarkStart w:id="36898" w:name="_Ref94441332"/>
      <w:bookmarkStart w:id="36899" w:name="_Toc140093904"/>
      <w:bookmarkStart w:id="36900" w:name="_Toc161745123"/>
      <w:bookmarkStart w:id="36901" w:name="_Toc186645498"/>
      <w:bookmarkEnd w:id="36814"/>
      <w:bookmarkEnd w:id="36815"/>
      <w:bookmarkEnd w:id="36816"/>
      <w:bookmarkEnd w:id="36817"/>
      <w:bookmarkEnd w:id="36818"/>
      <w:bookmarkEnd w:id="36819"/>
      <w:bookmarkEnd w:id="36820"/>
      <w:bookmarkEnd w:id="36821"/>
      <w:bookmarkEnd w:id="36822"/>
      <w:bookmarkEnd w:id="36823"/>
      <w:bookmarkEnd w:id="36824"/>
      <w:bookmarkEnd w:id="36825"/>
      <w:bookmarkEnd w:id="36826"/>
      <w:bookmarkEnd w:id="36827"/>
      <w:bookmarkEnd w:id="36828"/>
      <w:bookmarkEnd w:id="36829"/>
      <w:bookmarkEnd w:id="36830"/>
      <w:bookmarkEnd w:id="36831"/>
      <w:bookmarkEnd w:id="36832"/>
      <w:bookmarkEnd w:id="36833"/>
      <w:bookmarkEnd w:id="36834"/>
      <w:bookmarkEnd w:id="36835"/>
      <w:bookmarkEnd w:id="36836"/>
      <w:bookmarkEnd w:id="36837"/>
      <w:bookmarkEnd w:id="36838"/>
      <w:bookmarkEnd w:id="36839"/>
      <w:bookmarkEnd w:id="36840"/>
      <w:bookmarkEnd w:id="36841"/>
      <w:bookmarkEnd w:id="36842"/>
      <w:bookmarkEnd w:id="36843"/>
      <w:bookmarkEnd w:id="36844"/>
      <w:bookmarkEnd w:id="36845"/>
      <w:bookmarkEnd w:id="36846"/>
      <w:bookmarkEnd w:id="36847"/>
      <w:bookmarkEnd w:id="36848"/>
      <w:bookmarkEnd w:id="36849"/>
      <w:bookmarkEnd w:id="36850"/>
      <w:bookmarkEnd w:id="36851"/>
      <w:bookmarkEnd w:id="36852"/>
      <w:bookmarkEnd w:id="36853"/>
      <w:bookmarkEnd w:id="36854"/>
      <w:bookmarkEnd w:id="36855"/>
      <w:bookmarkEnd w:id="36856"/>
      <w:bookmarkEnd w:id="36857"/>
      <w:bookmarkEnd w:id="36858"/>
      <w:bookmarkEnd w:id="36859"/>
      <w:bookmarkEnd w:id="36860"/>
      <w:bookmarkEnd w:id="36861"/>
      <w:bookmarkEnd w:id="36862"/>
      <w:bookmarkEnd w:id="36863"/>
      <w:bookmarkEnd w:id="36864"/>
      <w:bookmarkEnd w:id="36865"/>
      <w:bookmarkEnd w:id="36866"/>
      <w:bookmarkEnd w:id="36867"/>
      <w:bookmarkEnd w:id="36868"/>
      <w:bookmarkEnd w:id="36869"/>
      <w:bookmarkEnd w:id="36870"/>
      <w:bookmarkEnd w:id="36871"/>
      <w:bookmarkEnd w:id="36872"/>
      <w:bookmarkEnd w:id="36873"/>
      <w:bookmarkEnd w:id="36874"/>
      <w:bookmarkEnd w:id="36875"/>
      <w:bookmarkEnd w:id="36876"/>
      <w:bookmarkEnd w:id="36877"/>
      <w:bookmarkEnd w:id="36878"/>
      <w:bookmarkEnd w:id="36879"/>
      <w:bookmarkEnd w:id="36880"/>
      <w:bookmarkEnd w:id="36881"/>
      <w:bookmarkEnd w:id="36882"/>
      <w:bookmarkEnd w:id="36883"/>
      <w:bookmarkEnd w:id="36884"/>
      <w:bookmarkEnd w:id="36885"/>
      <w:bookmarkEnd w:id="36886"/>
      <w:bookmarkEnd w:id="36887"/>
      <w:bookmarkEnd w:id="36888"/>
      <w:bookmarkEnd w:id="36889"/>
      <w:bookmarkEnd w:id="36890"/>
      <w:bookmarkEnd w:id="36891"/>
      <w:bookmarkEnd w:id="36892"/>
      <w:bookmarkEnd w:id="36893"/>
      <w:bookmarkEnd w:id="36894"/>
      <w:bookmarkEnd w:id="36895"/>
      <w:r w:rsidRPr="004424B1">
        <w:rPr>
          <w:lang w:val="en-GB"/>
        </w:rPr>
        <w:t>Planning Request XML File Format</w:t>
      </w:r>
      <w:bookmarkEnd w:id="36492"/>
      <w:r w:rsidR="007C253E" w:rsidRPr="004424B1">
        <w:rPr>
          <w:lang w:val="en-GB"/>
        </w:rPr>
        <w:t>s</w:t>
      </w:r>
      <w:bookmarkEnd w:id="36896"/>
      <w:bookmarkEnd w:id="36897"/>
      <w:bookmarkEnd w:id="36898"/>
      <w:bookmarkEnd w:id="36899"/>
      <w:bookmarkEnd w:id="36900"/>
      <w:bookmarkEnd w:id="36901"/>
    </w:p>
    <w:p w14:paraId="6CC21176" w14:textId="07E3A93C" w:rsidR="00C51879" w:rsidRPr="00C51879" w:rsidRDefault="00C51879">
      <w:pPr>
        <w:pStyle w:val="Heading3"/>
        <w:rPr>
          <w:lang w:val="en-GB"/>
        </w:rPr>
        <w:pPrChange w:id="36902" w:author="Peter Van Der Plas" w:date="2024-12-30T16:29:00Z" w16du:dateUtc="2024-12-30T15:29:00Z">
          <w:pPr>
            <w:pStyle w:val="Heading2"/>
            <w:spacing w:before="480"/>
          </w:pPr>
        </w:pPrChange>
      </w:pPr>
      <w:ins w:id="36903" w:author="Peter Van Der Plas" w:date="2024-12-30T16:29:00Z" w16du:dateUtc="2024-12-30T15:29:00Z">
        <w:r>
          <w:rPr>
            <w:lang w:val="en-GB"/>
          </w:rPr>
          <w:t>General</w:t>
        </w:r>
      </w:ins>
    </w:p>
    <w:p w14:paraId="08D12AA6" w14:textId="68455005" w:rsidR="007C253E" w:rsidRPr="004424B1" w:rsidRDefault="007C253E" w:rsidP="00241BE9">
      <w:pPr>
        <w:keepNext/>
        <w:rPr>
          <w:lang w:val="en-GB"/>
        </w:rPr>
      </w:pPr>
      <w:r w:rsidRPr="004424B1">
        <w:rPr>
          <w:lang w:val="en-GB"/>
        </w:rPr>
        <w:t>Two XML file formats are defined for use in conjunction with MPS planning requests:</w:t>
      </w:r>
    </w:p>
    <w:p w14:paraId="461BB186" w14:textId="77FC2AFE" w:rsidR="007C253E" w:rsidRPr="004424B1" w:rsidRDefault="007C253E" w:rsidP="003A4612">
      <w:pPr>
        <w:pStyle w:val="List"/>
        <w:keepNext/>
        <w:numPr>
          <w:ilvl w:val="0"/>
          <w:numId w:val="62"/>
        </w:numPr>
        <w:tabs>
          <w:tab w:val="clear" w:pos="360"/>
          <w:tab w:val="left" w:pos="720"/>
        </w:tabs>
        <w:ind w:left="720"/>
      </w:pPr>
      <w:proofErr w:type="spellStart"/>
      <w:r w:rsidRPr="004424B1">
        <w:t>MPSPlanningRequestFile</w:t>
      </w:r>
      <w:proofErr w:type="spellEnd"/>
      <w:r w:rsidR="00164472" w:rsidRPr="004424B1">
        <w:t>;</w:t>
      </w:r>
    </w:p>
    <w:p w14:paraId="01C308EF" w14:textId="200A5088" w:rsidR="007C253E" w:rsidRPr="004424B1" w:rsidRDefault="007C253E" w:rsidP="003A4612">
      <w:pPr>
        <w:pStyle w:val="List"/>
        <w:keepNext/>
        <w:numPr>
          <w:ilvl w:val="0"/>
          <w:numId w:val="62"/>
        </w:numPr>
        <w:tabs>
          <w:tab w:val="clear" w:pos="360"/>
          <w:tab w:val="left" w:pos="720"/>
        </w:tabs>
        <w:ind w:left="720"/>
      </w:pPr>
      <w:proofErr w:type="spellStart"/>
      <w:r w:rsidRPr="004424B1">
        <w:t>MPSPlanningResponseFile</w:t>
      </w:r>
      <w:proofErr w:type="spellEnd"/>
      <w:r w:rsidR="00164472" w:rsidRPr="004424B1">
        <w:t>.</w:t>
      </w:r>
    </w:p>
    <w:p w14:paraId="741CEA7B" w14:textId="0C5190B3" w:rsidR="008F18A6" w:rsidRPr="004424B1" w:rsidRDefault="008F18A6" w:rsidP="008F18A6">
      <w:pPr>
        <w:rPr>
          <w:lang w:val="en-GB"/>
        </w:rPr>
      </w:pPr>
      <w:r w:rsidRPr="004424B1">
        <w:rPr>
          <w:lang w:val="en-GB"/>
        </w:rPr>
        <w:t xml:space="preserve">The body of the </w:t>
      </w:r>
      <w:proofErr w:type="spellStart"/>
      <w:r w:rsidRPr="004424B1">
        <w:rPr>
          <w:lang w:val="en-GB"/>
        </w:rPr>
        <w:t>MPSPlanningRequestFile</w:t>
      </w:r>
      <w:proofErr w:type="spellEnd"/>
      <w:r w:rsidRPr="004424B1">
        <w:rPr>
          <w:lang w:val="en-GB"/>
        </w:rPr>
        <w:t xml:space="preserve"> corresponds to a PlanningRequestDetails structure from the MPS </w:t>
      </w:r>
      <w:del w:id="36904" w:author="Peter Van Der Plas" w:date="2024-12-30T16:18:00Z" w16du:dateUtc="2024-12-30T15:18:00Z">
        <w:r w:rsidRPr="004424B1" w:rsidDel="00B43B01">
          <w:rPr>
            <w:lang w:val="en-GB"/>
          </w:rPr>
          <w:delText xml:space="preserve">information </w:delText>
        </w:r>
      </w:del>
      <w:ins w:id="36905" w:author="Peter Van Der Plas" w:date="2024-12-30T16:18:00Z" w16du:dateUtc="2024-12-30T15:18:00Z">
        <w:r w:rsidR="00B43B01">
          <w:rPr>
            <w:lang w:val="en-GB"/>
          </w:rPr>
          <w:t>I</w:t>
        </w:r>
        <w:r w:rsidR="00B43B01" w:rsidRPr="004424B1">
          <w:rPr>
            <w:lang w:val="en-GB"/>
          </w:rPr>
          <w:t xml:space="preserve">nformation </w:t>
        </w:r>
      </w:ins>
      <w:del w:id="36906" w:author="Peter Van Der Plas" w:date="2024-12-30T16:18:00Z" w16du:dateUtc="2024-12-30T15:18:00Z">
        <w:r w:rsidRPr="004424B1" w:rsidDel="00B43B01">
          <w:rPr>
            <w:lang w:val="en-GB"/>
          </w:rPr>
          <w:delText xml:space="preserve">model </w:delText>
        </w:r>
      </w:del>
      <w:ins w:id="36907" w:author="Peter Van Der Plas" w:date="2024-12-30T16:18:00Z" w16du:dateUtc="2024-12-30T15:18:00Z">
        <w:r w:rsidR="00B43B01">
          <w:rPr>
            <w:lang w:val="en-GB"/>
          </w:rPr>
          <w:t>M</w:t>
        </w:r>
        <w:r w:rsidR="00B43B01" w:rsidRPr="004424B1">
          <w:rPr>
            <w:lang w:val="en-GB"/>
          </w:rPr>
          <w:t xml:space="preserve">odel </w:t>
        </w:r>
      </w:ins>
      <w:r w:rsidRPr="004424B1">
        <w:rPr>
          <w:lang w:val="en-GB"/>
        </w:rPr>
        <w:t xml:space="preserve">(see </w:t>
      </w:r>
      <w:r w:rsidRPr="004424B1">
        <w:rPr>
          <w:lang w:val="en-GB"/>
        </w:rPr>
        <w:fldChar w:fldCharType="begin"/>
      </w:r>
      <w:r w:rsidRPr="004424B1">
        <w:rPr>
          <w:lang w:val="en-GB"/>
        </w:rPr>
        <w:instrText xml:space="preserve"> REF _Ref62569297 \r \h </w:instrText>
      </w:r>
      <w:r w:rsidRPr="004424B1">
        <w:rPr>
          <w:lang w:val="en-GB"/>
        </w:rPr>
      </w:r>
      <w:r w:rsidRPr="004424B1">
        <w:rPr>
          <w:lang w:val="en-GB"/>
        </w:rPr>
        <w:fldChar w:fldCharType="separate"/>
      </w:r>
      <w:ins w:id="36908" w:author="Peter Van Der Plas" w:date="2025-01-01T17:31:00Z" w16du:dateUtc="2025-01-01T16:31:00Z">
        <w:r w:rsidR="006D1623">
          <w:rPr>
            <w:lang w:val="en-GB"/>
          </w:rPr>
          <w:t>4.5.5.3</w:t>
        </w:r>
      </w:ins>
      <w:ins w:id="36909" w:author="Quinten Van Woerkom" w:date="2024-12-18T11:44:00Z" w16du:dateUtc="2024-12-18T10:44:00Z">
        <w:del w:id="36910" w:author="Peter Van Der Plas" w:date="2024-12-25T18:53:00Z" w16du:dateUtc="2024-12-25T17:53:00Z">
          <w:r w:rsidR="0013642A" w:rsidDel="00547CCE">
            <w:rPr>
              <w:lang w:val="en-GB"/>
            </w:rPr>
            <w:delText>4.5.5.3</w:delText>
          </w:r>
        </w:del>
      </w:ins>
      <w:del w:id="36911" w:author="Peter Van Der Plas" w:date="2024-12-25T18:53:00Z" w16du:dateUtc="2024-12-25T17:53:00Z">
        <w:r w:rsidR="00BF1AC4" w:rsidDel="00547CCE">
          <w:rPr>
            <w:lang w:val="en-GB"/>
          </w:rPr>
          <w:delText>4.2.5.3</w:delText>
        </w:r>
      </w:del>
      <w:r w:rsidRPr="004424B1">
        <w:rPr>
          <w:lang w:val="en-GB"/>
        </w:rPr>
        <w:fldChar w:fldCharType="end"/>
      </w:r>
      <w:r w:rsidRPr="004424B1">
        <w:rPr>
          <w:lang w:val="en-GB"/>
        </w:rPr>
        <w:t>).</w:t>
      </w:r>
    </w:p>
    <w:p w14:paraId="725187BA" w14:textId="7840928D" w:rsidR="00D820BE" w:rsidRPr="004424B1" w:rsidRDefault="00E801F3" w:rsidP="00EE0C41">
      <w:pPr>
        <w:rPr>
          <w:lang w:val="en-GB"/>
        </w:rPr>
      </w:pPr>
      <w:r w:rsidRPr="004424B1">
        <w:rPr>
          <w:lang w:val="en-GB"/>
        </w:rPr>
        <w:t xml:space="preserve">The </w:t>
      </w:r>
      <w:proofErr w:type="spellStart"/>
      <w:r w:rsidRPr="004424B1">
        <w:rPr>
          <w:lang w:val="en-GB"/>
        </w:rPr>
        <w:t>MPSPlanningRequestFile</w:t>
      </w:r>
      <w:proofErr w:type="spellEnd"/>
      <w:r w:rsidRPr="004424B1">
        <w:rPr>
          <w:lang w:val="en-GB"/>
        </w:rPr>
        <w:t xml:space="preserve"> schema includes the definition of </w:t>
      </w:r>
      <w:r w:rsidR="00D820BE" w:rsidRPr="004424B1">
        <w:rPr>
          <w:lang w:val="en-GB"/>
        </w:rPr>
        <w:t>XSD complex types for the following data structures:</w:t>
      </w:r>
    </w:p>
    <w:p w14:paraId="3CD0E36E" w14:textId="78E92BAE" w:rsidR="00D820BE" w:rsidRPr="004424B1" w:rsidRDefault="00D820BE" w:rsidP="003A4612">
      <w:pPr>
        <w:pStyle w:val="List"/>
        <w:numPr>
          <w:ilvl w:val="0"/>
          <w:numId w:val="63"/>
        </w:numPr>
        <w:tabs>
          <w:tab w:val="clear" w:pos="360"/>
          <w:tab w:val="left" w:pos="720"/>
        </w:tabs>
        <w:ind w:left="720"/>
      </w:pPr>
      <w:r w:rsidRPr="004424B1">
        <w:t>PlanningRequestDetails</w:t>
      </w:r>
      <w:r w:rsidR="00164472" w:rsidRPr="004424B1">
        <w:t>;</w:t>
      </w:r>
    </w:p>
    <w:p w14:paraId="34B1CC5A" w14:textId="243DAF31" w:rsidR="00D820BE" w:rsidRPr="004424B1" w:rsidRDefault="00D820BE" w:rsidP="003A4612">
      <w:pPr>
        <w:pStyle w:val="List"/>
        <w:numPr>
          <w:ilvl w:val="0"/>
          <w:numId w:val="63"/>
        </w:numPr>
        <w:tabs>
          <w:tab w:val="clear" w:pos="360"/>
          <w:tab w:val="left" w:pos="720"/>
        </w:tabs>
        <w:ind w:left="720"/>
      </w:pPr>
      <w:r w:rsidRPr="004424B1">
        <w:t xml:space="preserve">ActivityDetails (ActivityNode and </w:t>
      </w:r>
      <w:proofErr w:type="spellStart"/>
      <w:r w:rsidRPr="004424B1">
        <w:t>SimpleActivityDetails</w:t>
      </w:r>
      <w:proofErr w:type="spellEnd"/>
      <w:r w:rsidRPr="004424B1">
        <w:t>)</w:t>
      </w:r>
      <w:r w:rsidR="00164472" w:rsidRPr="004424B1">
        <w:t>.</w:t>
      </w:r>
    </w:p>
    <w:p w14:paraId="31BC3990" w14:textId="73AC0225" w:rsidR="00E801F3" w:rsidRPr="004424B1" w:rsidRDefault="00E801F3" w:rsidP="00E801F3">
      <w:pPr>
        <w:rPr>
          <w:lang w:val="en-GB"/>
        </w:rPr>
      </w:pPr>
      <w:r w:rsidRPr="004424B1">
        <w:rPr>
          <w:lang w:val="en-GB"/>
        </w:rPr>
        <w:t xml:space="preserve">The XSD representation of these data structures omits some </w:t>
      </w:r>
      <w:del w:id="36912" w:author="Quinten Van Woerkom" w:date="2024-11-25T14:46:00Z" w16du:dateUtc="2024-11-25T13:46:00Z">
        <w:r w:rsidRPr="004424B1" w:rsidDel="00006133">
          <w:rPr>
            <w:lang w:val="en-GB"/>
          </w:rPr>
          <w:delText>attribute</w:delText>
        </w:r>
      </w:del>
      <w:ins w:id="36913" w:author="Quinten Van Woerkom" w:date="2024-11-25T14:46:00Z" w16du:dateUtc="2024-11-25T13:46:00Z">
        <w:r w:rsidR="00006133">
          <w:rPr>
            <w:lang w:val="en-GB"/>
          </w:rPr>
          <w:t>field</w:t>
        </w:r>
      </w:ins>
      <w:r w:rsidRPr="004424B1">
        <w:rPr>
          <w:lang w:val="en-GB"/>
        </w:rPr>
        <w:t xml:space="preserve">s that are only meaningful where they are dynamically updatable.  </w:t>
      </w:r>
      <w:proofErr w:type="gramStart"/>
      <w:r w:rsidRPr="004424B1">
        <w:rPr>
          <w:lang w:val="en-GB"/>
        </w:rPr>
        <w:t>Similarly</w:t>
      </w:r>
      <w:proofErr w:type="gramEnd"/>
      <w:r w:rsidRPr="004424B1">
        <w:rPr>
          <w:lang w:val="en-GB"/>
        </w:rPr>
        <w:t xml:space="preserve"> the set of allowed values for status </w:t>
      </w:r>
      <w:del w:id="36914" w:author="Quinten Van Woerkom" w:date="2024-11-25T14:46:00Z" w16du:dateUtc="2024-11-25T13:46:00Z">
        <w:r w:rsidRPr="004424B1" w:rsidDel="00006133">
          <w:rPr>
            <w:lang w:val="en-GB"/>
          </w:rPr>
          <w:delText>attribute</w:delText>
        </w:r>
      </w:del>
      <w:ins w:id="36915" w:author="Quinten Van Woerkom" w:date="2024-11-25T14:46:00Z" w16du:dateUtc="2024-11-25T13:46:00Z">
        <w:r w:rsidR="00006133">
          <w:rPr>
            <w:lang w:val="en-GB"/>
          </w:rPr>
          <w:t>field</w:t>
        </w:r>
      </w:ins>
      <w:r w:rsidRPr="004424B1">
        <w:rPr>
          <w:lang w:val="en-GB"/>
        </w:rPr>
        <w:t>s may be restricted to those relevant to the context of the message, omitting those relevant only during or post execution of the planned activities.</w:t>
      </w:r>
    </w:p>
    <w:p w14:paraId="787ACBE1" w14:textId="067717BC" w:rsidR="00D820BE" w:rsidRDefault="00D820BE" w:rsidP="00EE0C41">
      <w:pPr>
        <w:rPr>
          <w:ins w:id="36916" w:author="Peter Van Der Plas" w:date="2024-12-30T16:30:00Z" w16du:dateUtc="2024-12-30T15:30:00Z"/>
          <w:lang w:val="en-GB"/>
        </w:rPr>
      </w:pPr>
      <w:r w:rsidRPr="004424B1" w:rsidDel="004C3FE8">
        <w:rPr>
          <w:lang w:val="en-GB"/>
        </w:rPr>
        <w:lastRenderedPageBreak/>
        <w:t>In the specific case of the Planning Request File, the option to include a</w:t>
      </w:r>
      <w:r w:rsidR="00E801F3" w:rsidRPr="004424B1">
        <w:rPr>
          <w:lang w:val="en-GB"/>
        </w:rPr>
        <w:t>n embedded</w:t>
      </w:r>
      <w:r w:rsidRPr="004424B1" w:rsidDel="004C3FE8">
        <w:rPr>
          <w:lang w:val="en-GB"/>
        </w:rPr>
        <w:t xml:space="preserve"> requested Plan is supported by </w:t>
      </w:r>
      <w:r w:rsidR="00E801F3" w:rsidRPr="004424B1">
        <w:rPr>
          <w:lang w:val="en-GB"/>
        </w:rPr>
        <w:t>inclusion of the MPSPlanFile schema</w:t>
      </w:r>
      <w:r w:rsidRPr="004424B1" w:rsidDel="004C3FE8">
        <w:rPr>
          <w:lang w:val="en-GB"/>
        </w:rPr>
        <w:t>.</w:t>
      </w:r>
    </w:p>
    <w:p w14:paraId="6260F500" w14:textId="17CEC946" w:rsidR="00C51879" w:rsidRDefault="00C51879">
      <w:pPr>
        <w:pStyle w:val="Heading3"/>
        <w:spacing w:before="480"/>
        <w:rPr>
          <w:ins w:id="36917" w:author="Peter Van Der Plas" w:date="2024-12-30T16:31:00Z" w16du:dateUtc="2024-12-30T15:31:00Z"/>
          <w:lang w:val="en-GB"/>
        </w:rPr>
        <w:pPrChange w:id="36918" w:author="Peter Van Der Plas" w:date="2024-12-30T16:34:00Z" w16du:dateUtc="2024-12-30T15:34:00Z">
          <w:pPr>
            <w:pStyle w:val="Heading3"/>
          </w:pPr>
        </w:pPrChange>
      </w:pPr>
      <w:ins w:id="36919" w:author="Peter Van Der Plas" w:date="2024-12-30T16:30:00Z" w16du:dateUtc="2024-12-30T15:30:00Z">
        <w:r>
          <w:rPr>
            <w:lang w:val="en-GB"/>
          </w:rPr>
          <w:t>PlanningResponse</w:t>
        </w:r>
      </w:ins>
    </w:p>
    <w:p w14:paraId="7F5362C4" w14:textId="6B654BE6" w:rsidR="00C51879" w:rsidRPr="00C51879" w:rsidDel="00C51879" w:rsidRDefault="00C51879">
      <w:pPr>
        <w:pStyle w:val="Heading4"/>
        <w:rPr>
          <w:del w:id="36920" w:author="Peter Van Der Plas" w:date="2024-12-30T16:33:00Z" w16du:dateUtc="2024-12-30T15:33:00Z"/>
          <w:lang w:val="en-GB"/>
        </w:rPr>
        <w:pPrChange w:id="36921" w:author="Peter Van Der Plas" w:date="2024-12-30T16:32:00Z" w16du:dateUtc="2024-12-30T15:32:00Z">
          <w:pPr/>
        </w:pPrChange>
      </w:pPr>
    </w:p>
    <w:p w14:paraId="3FDDB0B2" w14:textId="3104D3D5" w:rsidR="008F18A6" w:rsidRPr="00C51879" w:rsidDel="00C51879" w:rsidRDefault="008F18A6">
      <w:pPr>
        <w:pStyle w:val="Heading4"/>
        <w:rPr>
          <w:moveFrom w:id="36922" w:author="Peter Van Der Plas" w:date="2024-12-30T16:32:00Z" w16du:dateUtc="2024-12-30T15:32:00Z"/>
          <w:lang w:val="en-GB"/>
        </w:rPr>
        <w:pPrChange w:id="36923" w:author="Peter Van Der Plas" w:date="2024-12-30T16:33:00Z" w16du:dateUtc="2024-12-30T15:33:00Z">
          <w:pPr/>
        </w:pPrChange>
      </w:pPr>
      <w:moveFromRangeStart w:id="36924" w:author="Peter Van Der Plas" w:date="2024-12-30T16:32:00Z" w:name="move186468770"/>
      <w:moveFrom w:id="36925" w:author="Peter Van Der Plas" w:date="2024-12-30T16:32:00Z" w16du:dateUtc="2024-12-30T15:32:00Z">
        <w:r w:rsidRPr="00C51879" w:rsidDel="00C51879">
          <w:rPr>
            <w:lang w:val="en-GB"/>
          </w:rPr>
          <w:t xml:space="preserve">In order to be able to interpret a </w:t>
        </w:r>
        <w:r w:rsidRPr="00C51879" w:rsidDel="00C51879">
          <w:rPr>
            <w:rStyle w:val="Term"/>
            <w:lang w:val="en-GB"/>
          </w:rPr>
          <w:t>plan</w:t>
        </w:r>
        <w:r w:rsidRPr="00C51879" w:rsidDel="00C51879">
          <w:rPr>
            <w:lang w:val="en-GB"/>
          </w:rPr>
          <w:t xml:space="preserve"> and correlate a </w:t>
        </w:r>
        <w:r w:rsidRPr="00C51879" w:rsidDel="00C51879">
          <w:rPr>
            <w:rStyle w:val="Term"/>
            <w:lang w:val="en-GB"/>
          </w:rPr>
          <w:t>planning request</w:t>
        </w:r>
        <w:r w:rsidRPr="00C51879" w:rsidDel="00C51879">
          <w:rPr>
            <w:lang w:val="en-GB"/>
          </w:rPr>
          <w:t xml:space="preserve"> with the resultant </w:t>
        </w:r>
        <w:r w:rsidRPr="00C51879" w:rsidDel="00C51879">
          <w:rPr>
            <w:rStyle w:val="Term"/>
            <w:lang w:val="en-GB"/>
          </w:rPr>
          <w:t>planning activities</w:t>
        </w:r>
        <w:r w:rsidRPr="00C51879" w:rsidDel="00C51879">
          <w:rPr>
            <w:lang w:val="en-GB"/>
          </w:rPr>
          <w:t xml:space="preserve"> contained in the plan, the identity of the planning request is required.  This identity is assigned by the planning function, not the originator of the planning request.  This may be returned through ad-hoc mechanisms</w:t>
        </w:r>
        <w:r w:rsidR="006F1657" w:rsidRPr="00C51879" w:rsidDel="00C51879">
          <w:rPr>
            <w:lang w:val="en-GB"/>
          </w:rPr>
          <w:t>;</w:t>
        </w:r>
        <w:r w:rsidRPr="00C51879" w:rsidDel="00C51879">
          <w:rPr>
            <w:lang w:val="en-GB"/>
          </w:rPr>
          <w:t xml:space="preserve"> however</w:t>
        </w:r>
        <w:r w:rsidR="006F1657" w:rsidRPr="00C51879" w:rsidDel="00C51879">
          <w:rPr>
            <w:lang w:val="en-GB"/>
          </w:rPr>
          <w:t>,</w:t>
        </w:r>
        <w:r w:rsidRPr="00C51879" w:rsidDel="00C51879">
          <w:rPr>
            <w:lang w:val="en-GB"/>
          </w:rPr>
          <w:t xml:space="preserve"> the MPSPlanningResponseFile is </w:t>
        </w:r>
        <w:r w:rsidR="00AF0715" w:rsidRPr="00C51879" w:rsidDel="00C51879">
          <w:rPr>
            <w:lang w:val="en-GB"/>
          </w:rPr>
          <w:t>provided</w:t>
        </w:r>
        <w:r w:rsidRPr="00C51879" w:rsidDel="00C51879">
          <w:rPr>
            <w:lang w:val="en-GB"/>
          </w:rPr>
          <w:t xml:space="preserve"> as a standard file format to </w:t>
        </w:r>
        <w:r w:rsidR="00AF0715" w:rsidRPr="00C51879" w:rsidDel="00C51879">
          <w:rPr>
            <w:lang w:val="en-GB"/>
          </w:rPr>
          <w:t>supply</w:t>
        </w:r>
        <w:r w:rsidRPr="00C51879" w:rsidDel="00C51879">
          <w:rPr>
            <w:lang w:val="en-GB"/>
          </w:rPr>
          <w:t xml:space="preserve"> this feedback.  The file may also optionally include the result of the planning request.  </w:t>
        </w:r>
        <w:r w:rsidR="00823836" w:rsidRPr="00C51879" w:rsidDel="00C51879">
          <w:rPr>
            <w:lang w:val="en-GB"/>
          </w:rPr>
          <w:t>T</w:t>
        </w:r>
        <w:r w:rsidRPr="00C51879" w:rsidDel="00C51879">
          <w:rPr>
            <w:lang w:val="en-GB"/>
          </w:rPr>
          <w:t xml:space="preserve">he body of the </w:t>
        </w:r>
        <w:commentRangeStart w:id="36926"/>
        <w:r w:rsidRPr="00C51879" w:rsidDel="00C51879">
          <w:rPr>
            <w:lang w:val="en-GB"/>
          </w:rPr>
          <w:t>MPSPlanningResp</w:t>
        </w:r>
        <w:ins w:id="36927" w:author="Quinten Van Woerkom" w:date="2024-11-25T13:49:00Z" w16du:dateUtc="2024-11-25T12:49:00Z">
          <w:r w:rsidR="00FC63CF" w:rsidRPr="00C51879" w:rsidDel="00C51879">
            <w:rPr>
              <w:lang w:val="en-GB"/>
            </w:rPr>
            <w:t>o</w:t>
          </w:r>
        </w:ins>
        <w:r w:rsidRPr="00C51879" w:rsidDel="00C51879">
          <w:rPr>
            <w:lang w:val="en-GB"/>
          </w:rPr>
          <w:t>nseFile</w:t>
        </w:r>
        <w:commentRangeEnd w:id="36926"/>
        <w:r w:rsidR="00FC63CF" w:rsidDel="00C51879">
          <w:rPr>
            <w:rStyle w:val="CommentReference"/>
          </w:rPr>
          <w:commentReference w:id="36926"/>
        </w:r>
        <w:r w:rsidRPr="00C51879" w:rsidDel="00C51879">
          <w:rPr>
            <w:lang w:val="en-GB"/>
          </w:rPr>
          <w:t xml:space="preserve"> is based on the </w:t>
        </w:r>
        <w:r w:rsidR="00721733" w:rsidRPr="00C51879" w:rsidDel="00C51879">
          <w:rPr>
            <w:lang w:val="en-GB"/>
          </w:rPr>
          <w:t xml:space="preserve">PlanningRequestResponse and RequestStatusUpdate structures from the MPS information model, </w:t>
        </w:r>
        <w:r w:rsidR="00823836" w:rsidRPr="00C51879" w:rsidDel="00C51879">
          <w:rPr>
            <w:lang w:val="en-GB"/>
          </w:rPr>
          <w:t xml:space="preserve">but uses the </w:t>
        </w:r>
        <w:r w:rsidR="00721733" w:rsidRPr="00C51879" w:rsidDel="00C51879">
          <w:rPr>
            <w:lang w:val="en-GB"/>
          </w:rPr>
          <w:t>dedicated hybrid structure detailed below</w:t>
        </w:r>
        <w:r w:rsidR="00823836" w:rsidRPr="00C51879" w:rsidDel="00C51879">
          <w:rPr>
            <w:lang w:val="en-GB"/>
          </w:rPr>
          <w:t>.</w:t>
        </w:r>
      </w:moveFrom>
    </w:p>
    <w:p w14:paraId="3837D135" w14:textId="3BD7CD40" w:rsidR="00823836" w:rsidRPr="004424B1" w:rsidRDefault="00C51879">
      <w:pPr>
        <w:pStyle w:val="Heading4"/>
        <w:rPr>
          <w:lang w:val="en-GB"/>
        </w:rPr>
        <w:pPrChange w:id="36928" w:author="Peter Van Der Plas" w:date="2024-12-30T16:33:00Z" w16du:dateUtc="2024-12-30T15:33:00Z">
          <w:pPr/>
        </w:pPrChange>
      </w:pPr>
      <w:ins w:id="36929" w:author="Peter Van Der Plas" w:date="2024-12-30T16:33:00Z" w16du:dateUtc="2024-12-30T15:33:00Z">
        <w:r>
          <w:rPr>
            <w:lang w:val="en-GB"/>
          </w:rPr>
          <w:t>Definition</w:t>
        </w:r>
      </w:ins>
      <w:moveFrom w:id="36930" w:author="Peter Van Der Plas" w:date="2024-12-30T16:32:00Z" w16du:dateUtc="2024-12-30T15:32:00Z">
        <w:r w:rsidR="00823836" w:rsidRPr="004424B1" w:rsidDel="00C51879">
          <w:rPr>
            <w:lang w:val="en-GB"/>
          </w:rPr>
          <w:t>Although the PlanningResponse message combines the information contained in both the PlanningRequestResponse and the RequestStatusUpdate, this does not imply that the corresponding operations within the planning system have to be combined.  It is implementation</w:t>
        </w:r>
        <w:r w:rsidR="00FC7D76" w:rsidRPr="004424B1" w:rsidDel="00C51879">
          <w:rPr>
            <w:lang w:val="en-GB"/>
          </w:rPr>
          <w:t>-</w:t>
        </w:r>
        <w:r w:rsidR="00823836" w:rsidRPr="004424B1" w:rsidDel="00C51879">
          <w:rPr>
            <w:lang w:val="en-GB"/>
          </w:rPr>
          <w:t>dependent when the file is generated and whether the status information is included.  There is no definition of the service interface for deployments using the file formats.</w:t>
        </w:r>
      </w:moveFrom>
      <w:moveFromRangeEnd w:id="36924"/>
    </w:p>
    <w:p w14:paraId="5AB6B9A0" w14:textId="77777777" w:rsidR="00031B8A" w:rsidRPr="004424B1" w:rsidRDefault="00031B8A" w:rsidP="00031B8A">
      <w:pPr>
        <w:spacing w:before="0"/>
        <w:rPr>
          <w:lang w:val="en-GB"/>
        </w:rPr>
      </w:pPr>
    </w:p>
    <w:tbl>
      <w:tblPr>
        <w:tblStyle w:val="RBTable"/>
        <w:tblW w:w="9164" w:type="dxa"/>
        <w:tblLayout w:type="fixed"/>
        <w:tblLook w:val="0400" w:firstRow="0" w:lastRow="0" w:firstColumn="0" w:lastColumn="0" w:noHBand="0" w:noVBand="1"/>
      </w:tblPr>
      <w:tblGrid>
        <w:gridCol w:w="1667"/>
        <w:gridCol w:w="7497"/>
      </w:tblGrid>
      <w:tr w:rsidR="00721733" w:rsidRPr="004424B1" w14:paraId="46DBB7F1" w14:textId="77777777" w:rsidTr="00B627F6">
        <w:tc>
          <w:tcPr>
            <w:tcW w:w="1667" w:type="dxa"/>
            <w:shd w:val="clear" w:color="auto" w:fill="00CCFF"/>
          </w:tcPr>
          <w:p w14:paraId="1FA60C88" w14:textId="77777777" w:rsidR="00721733" w:rsidRPr="004424B1" w:rsidRDefault="00721733" w:rsidP="00C760F4">
            <w:pPr>
              <w:pStyle w:val="TableCell"/>
              <w:rPr>
                <w:color w:val="FFFFFF" w:themeColor="background1"/>
              </w:rPr>
            </w:pPr>
            <w:r w:rsidRPr="00B43B01">
              <w:rPr>
                <w:color w:val="auto"/>
                <w:rPrChange w:id="36931" w:author="Peter Van Der Plas" w:date="2024-12-30T16:17:00Z" w16du:dateUtc="2024-12-30T15:17:00Z">
                  <w:rPr>
                    <w:color w:val="FFFFFF" w:themeColor="background1"/>
                  </w:rPr>
                </w:rPrChange>
              </w:rPr>
              <w:t>Name</w:t>
            </w:r>
          </w:p>
        </w:tc>
        <w:tc>
          <w:tcPr>
            <w:tcW w:w="7497" w:type="dxa"/>
          </w:tcPr>
          <w:p w14:paraId="403B87F6" w14:textId="139A8038" w:rsidR="00721733" w:rsidRPr="004424B1" w:rsidRDefault="00721733" w:rsidP="00C760F4">
            <w:pPr>
              <w:pStyle w:val="TableCell"/>
              <w:rPr>
                <w:b/>
              </w:rPr>
            </w:pPr>
            <w:proofErr w:type="spellStart"/>
            <w:r w:rsidRPr="004424B1">
              <w:rPr>
                <w:b/>
              </w:rPr>
              <w:t>PlanningResponse</w:t>
            </w:r>
            <w:proofErr w:type="spellEnd"/>
          </w:p>
        </w:tc>
      </w:tr>
    </w:tbl>
    <w:p w14:paraId="762C6EA4" w14:textId="77777777" w:rsidR="00721733" w:rsidRPr="004424B1" w:rsidRDefault="00721733" w:rsidP="00721733">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721733" w:rsidRPr="004424B1" w14:paraId="68823A42" w14:textId="77777777" w:rsidTr="00241BE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67" w:type="dxa"/>
          </w:tcPr>
          <w:p w14:paraId="219D7E78" w14:textId="24472F6D" w:rsidR="00721733" w:rsidRPr="004424B1" w:rsidRDefault="00721733" w:rsidP="00C760F4">
            <w:pPr>
              <w:pStyle w:val="TableCell"/>
            </w:pPr>
            <w:del w:id="36932" w:author="Quinten Van Woerkom" w:date="2024-11-25T14:51:00Z" w16du:dateUtc="2024-11-25T13:51:00Z">
              <w:r w:rsidRPr="004424B1" w:rsidDel="002B0859">
                <w:delText>Attribute</w:delText>
              </w:r>
            </w:del>
            <w:ins w:id="36933" w:author="Quinten Van Woerkom" w:date="2024-11-25T14:51:00Z" w16du:dateUtc="2024-11-25T13:51:00Z">
              <w:r w:rsidR="002B0859">
                <w:t>Field</w:t>
              </w:r>
            </w:ins>
          </w:p>
        </w:tc>
        <w:tc>
          <w:tcPr>
            <w:tcW w:w="1984" w:type="dxa"/>
          </w:tcPr>
          <w:p w14:paraId="320982DC" w14:textId="77777777" w:rsidR="00721733" w:rsidRPr="004424B1" w:rsidRDefault="00721733" w:rsidP="00C760F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31EDED6B" w14:textId="77777777" w:rsidR="00721733" w:rsidRPr="004424B1" w:rsidRDefault="00721733" w:rsidP="00C760F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FB9DDE4" w14:textId="77777777" w:rsidR="00721733" w:rsidRPr="004424B1" w:rsidRDefault="00721733" w:rsidP="00C760F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721733" w:rsidRPr="004424B1" w14:paraId="44CBBF8C" w14:textId="77777777" w:rsidTr="00241BE9">
        <w:trPr>
          <w:cantSplit/>
        </w:trPr>
        <w:tc>
          <w:tcPr>
            <w:cnfStyle w:val="001000000000" w:firstRow="0" w:lastRow="0" w:firstColumn="1" w:lastColumn="0" w:oddVBand="0" w:evenVBand="0" w:oddHBand="0" w:evenHBand="0" w:firstRowFirstColumn="0" w:firstRowLastColumn="0" w:lastRowFirstColumn="0" w:lastRowLastColumn="0"/>
            <w:tcW w:w="1667" w:type="dxa"/>
          </w:tcPr>
          <w:p w14:paraId="6701EC49" w14:textId="418A580E" w:rsidR="00721733" w:rsidRPr="004424B1" w:rsidRDefault="00721733" w:rsidP="00C760F4">
            <w:pPr>
              <w:pStyle w:val="TableCell"/>
            </w:pPr>
            <w:r w:rsidRPr="004424B1">
              <w:t>instance</w:t>
            </w:r>
          </w:p>
        </w:tc>
        <w:tc>
          <w:tcPr>
            <w:tcW w:w="1984" w:type="dxa"/>
          </w:tcPr>
          <w:p w14:paraId="4FD2A574" w14:textId="7FAE2719" w:rsidR="00721733" w:rsidRPr="004424B1" w:rsidRDefault="007656F7" w:rsidP="00C760F4">
            <w:pPr>
              <w:pStyle w:val="TableCell"/>
              <w:cnfStyle w:val="000000000000" w:firstRow="0" w:lastRow="0" w:firstColumn="0" w:lastColumn="0" w:oddVBand="0" w:evenVBand="0" w:oddHBand="0" w:evenHBand="0" w:firstRowFirstColumn="0" w:firstRowLastColumn="0" w:lastRowFirstColumn="0" w:lastRowLastColumn="0"/>
            </w:pPr>
            <w:proofErr w:type="gramStart"/>
            <w:ins w:id="36934" w:author="Quinten Van Woerkom" w:date="2024-12-03T14:36:00Z" w16du:dateUtc="2024-12-03T13:36:00Z">
              <w:r>
                <w:t>MAL::</w:t>
              </w:r>
            </w:ins>
            <w:proofErr w:type="gramEnd"/>
            <w:r w:rsidR="00721733" w:rsidRPr="004424B1">
              <w:t>ObjectRef</w:t>
            </w:r>
            <w:ins w:id="36935" w:author="Peter Van Der Plas" w:date="2025-01-01T16:00:00Z" w16du:dateUtc="2025-01-01T15:00:00Z">
              <w:r w:rsidR="00885C70">
                <w:t xml:space="preserve"> </w:t>
              </w:r>
            </w:ins>
            <w:del w:id="36936" w:author="Peter Van Der Plas" w:date="2025-01-01T16:00:00Z" w16du:dateUtc="2025-01-01T15:00:00Z">
              <w:r w:rsidR="0044003A" w:rsidRPr="004424B1" w:rsidDel="00885C70">
                <w:br/>
              </w:r>
            </w:del>
            <w:r w:rsidR="0044003A" w:rsidRPr="004424B1">
              <w:t>&lt;RequestInstance&gt;</w:t>
            </w:r>
          </w:p>
        </w:tc>
        <w:tc>
          <w:tcPr>
            <w:tcW w:w="992" w:type="dxa"/>
          </w:tcPr>
          <w:p w14:paraId="5F22336C" w14:textId="62981752" w:rsidR="00721733" w:rsidRPr="004424B1" w:rsidRDefault="00721733" w:rsidP="00C760F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E1B9FBC" w14:textId="46ED1EF1" w:rsidR="00721733" w:rsidRPr="004424B1" w:rsidRDefault="00721733" w:rsidP="00C760F4">
            <w:pPr>
              <w:pStyle w:val="TableCell"/>
              <w:cnfStyle w:val="000000000000" w:firstRow="0" w:lastRow="0" w:firstColumn="0" w:lastColumn="0" w:oddVBand="0" w:evenVBand="0" w:oddHBand="0" w:evenHBand="0" w:firstRowFirstColumn="0" w:firstRowLastColumn="0" w:lastRowFirstColumn="0" w:lastRowLastColumn="0"/>
            </w:pPr>
            <w:r w:rsidRPr="004424B1">
              <w:t xml:space="preserve">Reference to the RequestInstance created in response to a submitted </w:t>
            </w:r>
            <w:proofErr w:type="spellStart"/>
            <w:r w:rsidRPr="004424B1">
              <w:t>MPSPlanningRequestFile</w:t>
            </w:r>
            <w:proofErr w:type="spellEnd"/>
            <w:r w:rsidRPr="004424B1">
              <w:t>.</w:t>
            </w:r>
          </w:p>
        </w:tc>
      </w:tr>
      <w:tr w:rsidR="00721733" w:rsidRPr="004424B1" w14:paraId="1B636A63" w14:textId="77777777" w:rsidTr="00241BE9">
        <w:trPr>
          <w:cantSplit/>
        </w:trPr>
        <w:tc>
          <w:tcPr>
            <w:cnfStyle w:val="001000000000" w:firstRow="0" w:lastRow="0" w:firstColumn="1" w:lastColumn="0" w:oddVBand="0" w:evenVBand="0" w:oddHBand="0" w:evenHBand="0" w:firstRowFirstColumn="0" w:firstRowLastColumn="0" w:lastRowFirstColumn="0" w:lastRowLastColumn="0"/>
            <w:tcW w:w="1667" w:type="dxa"/>
          </w:tcPr>
          <w:p w14:paraId="578025F0" w14:textId="4AD3E59A" w:rsidR="00721733" w:rsidRPr="004424B1" w:rsidRDefault="00721733" w:rsidP="00C760F4">
            <w:pPr>
              <w:pStyle w:val="TableCell"/>
            </w:pPr>
            <w:proofErr w:type="spellStart"/>
            <w:r w:rsidRPr="004424B1">
              <w:t>userReference</w:t>
            </w:r>
            <w:proofErr w:type="spellEnd"/>
          </w:p>
        </w:tc>
        <w:tc>
          <w:tcPr>
            <w:tcW w:w="1984" w:type="dxa"/>
          </w:tcPr>
          <w:p w14:paraId="6A3C5E59" w14:textId="45912BC5" w:rsidR="00721733" w:rsidRPr="004424B1" w:rsidRDefault="007656F7" w:rsidP="00C760F4">
            <w:pPr>
              <w:pStyle w:val="TableCell"/>
              <w:cnfStyle w:val="000000000000" w:firstRow="0" w:lastRow="0" w:firstColumn="0" w:lastColumn="0" w:oddVBand="0" w:evenVBand="0" w:oddHBand="0" w:evenHBand="0" w:firstRowFirstColumn="0" w:firstRowLastColumn="0" w:lastRowFirstColumn="0" w:lastRowLastColumn="0"/>
            </w:pPr>
            <w:proofErr w:type="gramStart"/>
            <w:ins w:id="36937" w:author="Quinten Van Woerkom" w:date="2024-12-03T14:36:00Z" w16du:dateUtc="2024-12-03T13:36:00Z">
              <w:r>
                <w:t>MAL::</w:t>
              </w:r>
            </w:ins>
            <w:proofErr w:type="gramEnd"/>
            <w:r w:rsidR="00721733" w:rsidRPr="004424B1">
              <w:t>Identifier</w:t>
            </w:r>
          </w:p>
        </w:tc>
        <w:tc>
          <w:tcPr>
            <w:tcW w:w="992" w:type="dxa"/>
          </w:tcPr>
          <w:p w14:paraId="28FC6755" w14:textId="5A3DB04B" w:rsidR="00721733" w:rsidRPr="004424B1" w:rsidRDefault="00721733" w:rsidP="00C760F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614EA0A" w14:textId="4DF1982C" w:rsidR="00721733" w:rsidRPr="004424B1" w:rsidRDefault="00721733" w:rsidP="00C760F4">
            <w:pPr>
              <w:pStyle w:val="TableCell"/>
              <w:cnfStyle w:val="000000000000" w:firstRow="0" w:lastRow="0" w:firstColumn="0" w:lastColumn="0" w:oddVBand="0" w:evenVBand="0" w:oddHBand="0" w:evenHBand="0" w:firstRowFirstColumn="0" w:firstRowLastColumn="0" w:lastRowFirstColumn="0" w:lastRowLastColumn="0"/>
            </w:pPr>
            <w:r w:rsidRPr="004424B1">
              <w:t xml:space="preserve">User supplied reference for the planning request.  This is distinct from the </w:t>
            </w:r>
            <w:proofErr w:type="spellStart"/>
            <w:r w:rsidRPr="004424B1">
              <w:t>instanceID</w:t>
            </w:r>
            <w:proofErr w:type="spellEnd"/>
            <w:r w:rsidRPr="004424B1">
              <w:t xml:space="preserve"> of the RequestInstance that is assigned by the planning function.</w:t>
            </w:r>
          </w:p>
        </w:tc>
      </w:tr>
      <w:tr w:rsidR="00721733" w:rsidRPr="004424B1" w14:paraId="246E02EF" w14:textId="77777777" w:rsidTr="00241BE9">
        <w:trPr>
          <w:cantSplit/>
        </w:trPr>
        <w:tc>
          <w:tcPr>
            <w:cnfStyle w:val="001000000000" w:firstRow="0" w:lastRow="0" w:firstColumn="1" w:lastColumn="0" w:oddVBand="0" w:evenVBand="0" w:oddHBand="0" w:evenHBand="0" w:firstRowFirstColumn="0" w:firstRowLastColumn="0" w:lastRowFirstColumn="0" w:lastRowLastColumn="0"/>
            <w:tcW w:w="1667" w:type="dxa"/>
          </w:tcPr>
          <w:p w14:paraId="43A67B7C" w14:textId="1C351CFF" w:rsidR="00721733" w:rsidRPr="004424B1" w:rsidRDefault="00721733" w:rsidP="00C760F4">
            <w:pPr>
              <w:pStyle w:val="TableCell"/>
            </w:pPr>
            <w:r w:rsidRPr="004424B1">
              <w:t>status</w:t>
            </w:r>
          </w:p>
        </w:tc>
        <w:tc>
          <w:tcPr>
            <w:tcW w:w="1984" w:type="dxa"/>
          </w:tcPr>
          <w:p w14:paraId="64DC15B7" w14:textId="19C85068" w:rsidR="00721733" w:rsidRPr="004424B1" w:rsidRDefault="00721733"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RequestStatusEnum</w:t>
            </w:r>
            <w:proofErr w:type="spellEnd"/>
          </w:p>
        </w:tc>
        <w:tc>
          <w:tcPr>
            <w:tcW w:w="992" w:type="dxa"/>
          </w:tcPr>
          <w:p w14:paraId="6A3A0D3B" w14:textId="7BFD64F3" w:rsidR="00721733" w:rsidRPr="004424B1" w:rsidRDefault="00721733" w:rsidP="00C760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01A8505" w14:textId="660A5D7A" w:rsidR="00721733" w:rsidRPr="004424B1" w:rsidRDefault="00721733" w:rsidP="00C760F4">
            <w:pPr>
              <w:pStyle w:val="TableCell"/>
              <w:cnfStyle w:val="000000000000" w:firstRow="0" w:lastRow="0" w:firstColumn="0" w:lastColumn="0" w:oddVBand="0" w:evenVBand="0" w:oddHBand="0" w:evenHBand="0" w:firstRowFirstColumn="0" w:firstRowLastColumn="0" w:lastRowFirstColumn="0" w:lastRowLastColumn="0"/>
            </w:pPr>
            <w:r w:rsidRPr="004424B1">
              <w:t>Current status of the planning request.</w:t>
            </w:r>
          </w:p>
        </w:tc>
      </w:tr>
      <w:tr w:rsidR="00721733" w:rsidRPr="004424B1" w14:paraId="726D4A2E" w14:textId="77777777" w:rsidTr="00241BE9">
        <w:trPr>
          <w:cantSplit/>
        </w:trPr>
        <w:tc>
          <w:tcPr>
            <w:cnfStyle w:val="001000000000" w:firstRow="0" w:lastRow="0" w:firstColumn="1" w:lastColumn="0" w:oddVBand="0" w:evenVBand="0" w:oddHBand="0" w:evenHBand="0" w:firstRowFirstColumn="0" w:firstRowLastColumn="0" w:lastRowFirstColumn="0" w:lastRowLastColumn="0"/>
            <w:tcW w:w="1667" w:type="dxa"/>
          </w:tcPr>
          <w:p w14:paraId="58FAF0B0" w14:textId="7A80AFF9" w:rsidR="00721733" w:rsidRPr="004424B1" w:rsidRDefault="00721733" w:rsidP="00C760F4">
            <w:pPr>
              <w:pStyle w:val="TableCell"/>
            </w:pPr>
            <w:proofErr w:type="spellStart"/>
            <w:r w:rsidRPr="004424B1">
              <w:t>outputPlanRef</w:t>
            </w:r>
            <w:proofErr w:type="spellEnd"/>
          </w:p>
        </w:tc>
        <w:tc>
          <w:tcPr>
            <w:tcW w:w="1984" w:type="dxa"/>
          </w:tcPr>
          <w:p w14:paraId="2DF071CC" w14:textId="5FBF48D2" w:rsidR="00721733" w:rsidRPr="004424B1" w:rsidRDefault="00DE02A7" w:rsidP="00C760F4">
            <w:pPr>
              <w:pStyle w:val="TableCell"/>
              <w:cnfStyle w:val="000000000000" w:firstRow="0" w:lastRow="0" w:firstColumn="0" w:lastColumn="0" w:oddVBand="0" w:evenVBand="0" w:oddHBand="0" w:evenHBand="0" w:firstRowFirstColumn="0" w:firstRowLastColumn="0" w:lastRowFirstColumn="0" w:lastRowLastColumn="0"/>
            </w:pPr>
            <w:ins w:id="36938" w:author="Quinten Van Woerkom" w:date="2024-11-28T17:18:00Z" w16du:dateUtc="2024-11-28T16:18:00Z">
              <w:r>
                <w:t>List</w:t>
              </w:r>
            </w:ins>
            <w:ins w:id="36939" w:author="Peter Van Der Plas" w:date="2025-01-01T15:59:00Z" w16du:dateUtc="2025-01-01T14:59:00Z">
              <w:r w:rsidR="00885C70">
                <w:t xml:space="preserve"> </w:t>
              </w:r>
            </w:ins>
            <w:ins w:id="36940" w:author="Quinten Van Woerkom" w:date="2024-11-28T17:18:00Z" w16du:dateUtc="2024-11-28T16:18:00Z">
              <w:r>
                <w:t>&lt;</w:t>
              </w:r>
              <w:proofErr w:type="gramStart"/>
              <w:r>
                <w:t>MAL::</w:t>
              </w:r>
            </w:ins>
            <w:proofErr w:type="gramEnd"/>
            <w:r w:rsidR="00721733" w:rsidRPr="004424B1">
              <w:t>ObjectRef</w:t>
            </w:r>
            <w:ins w:id="36941" w:author="Peter Van Der Plas" w:date="2025-01-01T15:59:00Z" w16du:dateUtc="2025-01-01T14:59:00Z">
              <w:r w:rsidR="00885C70">
                <w:t xml:space="preserve"> </w:t>
              </w:r>
            </w:ins>
            <w:del w:id="36942" w:author="Peter Van Der Plas" w:date="2025-01-01T15:59:00Z" w16du:dateUtc="2025-01-01T14:59:00Z">
              <w:r w:rsidR="0044003A" w:rsidRPr="004424B1" w:rsidDel="00885C70">
                <w:br/>
              </w:r>
            </w:del>
            <w:r w:rsidR="0044003A" w:rsidRPr="004424B1">
              <w:t>&lt;Plan&gt;</w:t>
            </w:r>
            <w:ins w:id="36943" w:author="Quinten Van Woerkom" w:date="2024-11-28T17:18:00Z" w16du:dateUtc="2024-11-28T16:18:00Z">
              <w:r>
                <w:t>&gt;</w:t>
              </w:r>
            </w:ins>
          </w:p>
        </w:tc>
        <w:tc>
          <w:tcPr>
            <w:tcW w:w="992" w:type="dxa"/>
          </w:tcPr>
          <w:p w14:paraId="7C4A5B20" w14:textId="7DE0A245" w:rsidR="00721733" w:rsidRPr="004424B1" w:rsidRDefault="00721733" w:rsidP="00C760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B96C76C" w14:textId="71D102B2" w:rsidR="00721733" w:rsidRPr="004424B1" w:rsidRDefault="00DE02A7" w:rsidP="00C760F4">
            <w:pPr>
              <w:pStyle w:val="TableCell"/>
              <w:cnfStyle w:val="000000000000" w:firstRow="0" w:lastRow="0" w:firstColumn="0" w:lastColumn="0" w:oddVBand="0" w:evenVBand="0" w:oddHBand="0" w:evenHBand="0" w:firstRowFirstColumn="0" w:firstRowLastColumn="0" w:lastRowFirstColumn="0" w:lastRowLastColumn="0"/>
            </w:pPr>
            <w:ins w:id="36944" w:author="Quinten Van Woerkom" w:date="2024-11-28T17:17:00Z" w16du:dateUtc="2024-11-28T16:17:00Z">
              <w:r w:rsidRPr="00DE02A7">
                <w:t>Reference to the output Plan(s) that contains the activities resulting from the planning request.  Where multiple alternate plans have been generated, these may be listed here.</w:t>
              </w:r>
            </w:ins>
            <w:del w:id="36945" w:author="Quinten Van Woerkom" w:date="2024-11-28T17:17:00Z" w16du:dateUtc="2024-11-28T16:17:00Z">
              <w:r w:rsidR="00721733" w:rsidRPr="004424B1" w:rsidDel="00DE02A7">
                <w:delText>Reference to the Plan that contains the planned activities resulting from the planning request.</w:delText>
              </w:r>
            </w:del>
            <w:r w:rsidR="00721733" w:rsidRPr="004424B1">
              <w:t xml:space="preserve">  </w:t>
            </w:r>
            <w:r w:rsidR="002C4F23" w:rsidRPr="004424B1">
              <w:rPr>
                <w:iCs/>
              </w:rPr>
              <w:t>It should be noted</w:t>
            </w:r>
            <w:r w:rsidR="00721733" w:rsidRPr="004424B1">
              <w:t xml:space="preserve"> that this is only available once the planning request has been processed and successfully planned.  The </w:t>
            </w:r>
            <w:proofErr w:type="spellStart"/>
            <w:r w:rsidR="00721733" w:rsidRPr="004424B1">
              <w:t>outputPlanRef</w:t>
            </w:r>
            <w:proofErr w:type="spellEnd"/>
            <w:r w:rsidR="00721733" w:rsidRPr="004424B1">
              <w:t xml:space="preserve"> may be updated following iterative planning cycles or re-planning.</w:t>
            </w:r>
          </w:p>
        </w:tc>
      </w:tr>
      <w:tr w:rsidR="000B1EF4" w:rsidRPr="004424B1" w14:paraId="6F152B23" w14:textId="77777777" w:rsidTr="00241BE9">
        <w:trPr>
          <w:cantSplit/>
        </w:trPr>
        <w:tc>
          <w:tcPr>
            <w:cnfStyle w:val="001000000000" w:firstRow="0" w:lastRow="0" w:firstColumn="1" w:lastColumn="0" w:oddVBand="0" w:evenVBand="0" w:oddHBand="0" w:evenHBand="0" w:firstRowFirstColumn="0" w:firstRowLastColumn="0" w:lastRowFirstColumn="0" w:lastRowLastColumn="0"/>
            <w:tcW w:w="1667" w:type="dxa"/>
          </w:tcPr>
          <w:p w14:paraId="014A923E" w14:textId="3EAE6FFA" w:rsidR="000B1EF4" w:rsidRPr="004424B1" w:rsidDel="003E7232" w:rsidRDefault="000B1EF4" w:rsidP="000B1EF4">
            <w:pPr>
              <w:pStyle w:val="TableCell"/>
            </w:pPr>
            <w:proofErr w:type="spellStart"/>
            <w:r w:rsidRPr="004424B1">
              <w:t>returnData</w:t>
            </w:r>
            <w:proofErr w:type="spellEnd"/>
          </w:p>
        </w:tc>
        <w:tc>
          <w:tcPr>
            <w:tcW w:w="1984" w:type="dxa"/>
          </w:tcPr>
          <w:p w14:paraId="24D90C32" w14:textId="4700CAA4" w:rsidR="000B1EF4" w:rsidRPr="004424B1" w:rsidRDefault="000B1EF4" w:rsidP="000B1EF4">
            <w:pPr>
              <w:pStyle w:val="TableCell"/>
              <w:cnfStyle w:val="000000000000" w:firstRow="0" w:lastRow="0" w:firstColumn="0" w:lastColumn="0" w:oddVBand="0" w:evenVBand="0" w:oddHBand="0" w:evenHBand="0" w:firstRowFirstColumn="0" w:firstRowLastColumn="0" w:lastRowFirstColumn="0" w:lastRowLastColumn="0"/>
            </w:pPr>
            <w:r w:rsidRPr="004424B1">
              <w:t>List</w:t>
            </w:r>
            <w:ins w:id="36946" w:author="Peter Van Der Plas" w:date="2025-01-01T16:00:00Z" w16du:dateUtc="2025-01-01T15:00:00Z">
              <w:r w:rsidR="00885C70">
                <w:t xml:space="preserve"> </w:t>
              </w:r>
            </w:ins>
            <w:r w:rsidRPr="004424B1">
              <w:t>&lt;</w:t>
            </w:r>
            <w:commentRangeStart w:id="36947"/>
            <w:proofErr w:type="gramStart"/>
            <w:ins w:id="36948" w:author="Quinten Van Woerkom" w:date="2024-11-28T17:18:00Z" w16du:dateUtc="2024-11-28T16:18:00Z">
              <w:r w:rsidR="00DE02A7">
                <w:t>MAL::</w:t>
              </w:r>
              <w:commentRangeEnd w:id="36947"/>
              <w:proofErr w:type="spellStart"/>
              <w:proofErr w:type="gramEnd"/>
              <w:r w:rsidR="00DE02A7">
                <w:rPr>
                  <w:rStyle w:val="CommentReference"/>
                  <w:rFonts w:cs="Times New Roman"/>
                  <w:lang w:val="en-US" w:eastAsia="en-US"/>
                </w:rPr>
                <w:commentReference w:id="36947"/>
              </w:r>
            </w:ins>
            <w:r w:rsidRPr="004424B1">
              <w:t>NamedValue</w:t>
            </w:r>
            <w:proofErr w:type="spellEnd"/>
            <w:r w:rsidRPr="004424B1">
              <w:t>&gt;</w:t>
            </w:r>
          </w:p>
        </w:tc>
        <w:tc>
          <w:tcPr>
            <w:tcW w:w="992" w:type="dxa"/>
          </w:tcPr>
          <w:p w14:paraId="35B5B26F" w14:textId="4284BF91" w:rsidR="000B1EF4" w:rsidRPr="004424B1" w:rsidRDefault="000B1EF4" w:rsidP="000B1E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68B0A41" w14:textId="79B600F4" w:rsidR="000B1EF4" w:rsidRPr="004424B1" w:rsidDel="003E7232" w:rsidRDefault="000B1EF4" w:rsidP="000B1EF4">
            <w:pPr>
              <w:pStyle w:val="TableCell"/>
              <w:cnfStyle w:val="000000000000" w:firstRow="0" w:lastRow="0" w:firstColumn="0" w:lastColumn="0" w:oddVBand="0" w:evenVBand="0" w:oddHBand="0" w:evenHBand="0" w:firstRowFirstColumn="0" w:firstRowLastColumn="0" w:lastRowFirstColumn="0" w:lastRowLastColumn="0"/>
            </w:pPr>
            <w:r w:rsidRPr="004424B1">
              <w:t>Optional return data from the planning process, provided as a list of ID-Value pairs.  This can be used to provide additional information required by the User to interpret the planned operations.</w:t>
            </w:r>
          </w:p>
        </w:tc>
      </w:tr>
      <w:tr w:rsidR="000B1EF4" w:rsidRPr="004424B1" w14:paraId="00F42141" w14:textId="77777777" w:rsidTr="00241BE9">
        <w:trPr>
          <w:cantSplit/>
        </w:trPr>
        <w:tc>
          <w:tcPr>
            <w:cnfStyle w:val="001000000000" w:firstRow="0" w:lastRow="0" w:firstColumn="1" w:lastColumn="0" w:oddVBand="0" w:evenVBand="0" w:oddHBand="0" w:evenHBand="0" w:firstRowFirstColumn="0" w:firstRowLastColumn="0" w:lastRowFirstColumn="0" w:lastRowLastColumn="0"/>
            <w:tcW w:w="1667" w:type="dxa"/>
          </w:tcPr>
          <w:p w14:paraId="68112A7A" w14:textId="4A922D67" w:rsidR="000B1EF4" w:rsidRPr="004424B1" w:rsidRDefault="000B1EF4" w:rsidP="000B1EF4">
            <w:pPr>
              <w:pStyle w:val="TableCell"/>
            </w:pPr>
            <w:proofErr w:type="spellStart"/>
            <w:r w:rsidRPr="004424B1">
              <w:lastRenderedPageBreak/>
              <w:t>statusInfo</w:t>
            </w:r>
            <w:proofErr w:type="spellEnd"/>
          </w:p>
        </w:tc>
        <w:tc>
          <w:tcPr>
            <w:tcW w:w="1984" w:type="dxa"/>
          </w:tcPr>
          <w:p w14:paraId="75977936" w14:textId="49BCA098" w:rsidR="000B1EF4" w:rsidRPr="004424B1" w:rsidRDefault="00D875A1" w:rsidP="000B1EF4">
            <w:pPr>
              <w:pStyle w:val="TableCell"/>
              <w:cnfStyle w:val="000000000000" w:firstRow="0" w:lastRow="0" w:firstColumn="0" w:lastColumn="0" w:oddVBand="0" w:evenVBand="0" w:oddHBand="0" w:evenHBand="0" w:firstRowFirstColumn="0" w:firstRowLastColumn="0" w:lastRowFirstColumn="0" w:lastRowLastColumn="0"/>
            </w:pPr>
            <w:proofErr w:type="gramStart"/>
            <w:ins w:id="36949" w:author="Quinten Van Woerkom" w:date="2024-12-03T14:37:00Z" w16du:dateUtc="2024-12-03T13:37:00Z">
              <w:r>
                <w:t>MAL::</w:t>
              </w:r>
            </w:ins>
            <w:proofErr w:type="gramEnd"/>
            <w:del w:id="36950" w:author="Quinten Van Woerkom" w:date="2024-12-03T14:37:00Z" w16du:dateUtc="2024-12-03T13:37:00Z">
              <w:r w:rsidR="000B1EF4" w:rsidRPr="004424B1" w:rsidDel="00D875A1">
                <w:delText>s</w:delText>
              </w:r>
            </w:del>
            <w:ins w:id="36951" w:author="Quinten Van Woerkom" w:date="2024-12-03T14:37:00Z" w16du:dateUtc="2024-12-03T13:37:00Z">
              <w:r>
                <w:t>S</w:t>
              </w:r>
            </w:ins>
            <w:r w:rsidR="000B1EF4" w:rsidRPr="004424B1">
              <w:t>tring</w:t>
            </w:r>
          </w:p>
        </w:tc>
        <w:tc>
          <w:tcPr>
            <w:tcW w:w="992" w:type="dxa"/>
          </w:tcPr>
          <w:p w14:paraId="4F12063A" w14:textId="3E6B9411" w:rsidR="000B1EF4" w:rsidRPr="004424B1" w:rsidRDefault="000B1EF4" w:rsidP="000B1E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DFBCA3B" w14:textId="1FBAFDAD" w:rsidR="000B1EF4" w:rsidRPr="004424B1" w:rsidRDefault="000B1EF4" w:rsidP="000B1EF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StatusInfo</w:t>
            </w:r>
            <w:proofErr w:type="spellEnd"/>
            <w:r w:rsidRPr="004424B1">
              <w:t xml:space="preserve"> provides the reason for termination and is </w:t>
            </w:r>
            <w:r w:rsidR="005657A9" w:rsidRPr="004424B1">
              <w:t>customizable</w:t>
            </w:r>
            <w:r w:rsidRPr="004424B1">
              <w:t>, but includes:</w:t>
            </w:r>
          </w:p>
          <w:p w14:paraId="1F8A21E3" w14:textId="77777777" w:rsidR="000B1EF4" w:rsidRPr="004424B1" w:rsidRDefault="000B1EF4" w:rsidP="000B1EF4">
            <w:pPr>
              <w:pStyle w:val="TableCell"/>
              <w:cnfStyle w:val="000000000000" w:firstRow="0" w:lastRow="0" w:firstColumn="0" w:lastColumn="0" w:oddVBand="0" w:evenVBand="0" w:oddHBand="0" w:evenHBand="0" w:firstRowFirstColumn="0" w:firstRowLastColumn="0" w:lastRowFirstColumn="0" w:lastRowLastColumn="0"/>
            </w:pPr>
            <w:r w:rsidRPr="004424B1">
              <w:t>- Completed (all constituent activities completed successfully)</w:t>
            </w:r>
          </w:p>
          <w:p w14:paraId="1142BCE3" w14:textId="77777777" w:rsidR="000B1EF4" w:rsidRPr="004424B1" w:rsidRDefault="000B1EF4" w:rsidP="000B1EF4">
            <w:pPr>
              <w:pStyle w:val="TableCell"/>
              <w:cnfStyle w:val="000000000000" w:firstRow="0" w:lastRow="0" w:firstColumn="0" w:lastColumn="0" w:oddVBand="0" w:evenVBand="0" w:oddHBand="0" w:evenHBand="0" w:firstRowFirstColumn="0" w:firstRowLastColumn="0" w:lastRowFirstColumn="0" w:lastRowLastColumn="0"/>
            </w:pPr>
            <w:r w:rsidRPr="004424B1">
              <w:t>- Expired (constituent activities expired prior to execution)</w:t>
            </w:r>
          </w:p>
          <w:p w14:paraId="48550584" w14:textId="77777777" w:rsidR="000B1EF4" w:rsidRPr="004424B1" w:rsidRDefault="000B1EF4" w:rsidP="000B1EF4">
            <w:pPr>
              <w:pStyle w:val="TableCell"/>
              <w:cnfStyle w:val="000000000000" w:firstRow="0" w:lastRow="0" w:firstColumn="0" w:lastColumn="0" w:oddVBand="0" w:evenVBand="0" w:oddHBand="0" w:evenHBand="0" w:firstRowFirstColumn="0" w:firstRowLastColumn="0" w:lastRowFirstColumn="0" w:lastRowLastColumn="0"/>
            </w:pPr>
            <w:r w:rsidRPr="004424B1">
              <w:t>- Failed (constituent activities failed during execution)</w:t>
            </w:r>
          </w:p>
          <w:p w14:paraId="0185B16C" w14:textId="00C16383" w:rsidR="000B1EF4" w:rsidRPr="004424B1" w:rsidRDefault="000B1EF4" w:rsidP="000B1EF4">
            <w:pPr>
              <w:pStyle w:val="TableCell"/>
              <w:cnfStyle w:val="000000000000" w:firstRow="0" w:lastRow="0" w:firstColumn="0" w:lastColumn="0" w:oddVBand="0" w:evenVBand="0" w:oddHBand="0" w:evenHBand="0" w:firstRowFirstColumn="0" w:firstRowLastColumn="0" w:lastRowFirstColumn="0" w:lastRowLastColumn="0"/>
            </w:pPr>
            <w:r w:rsidRPr="004424B1">
              <w:t>- Deleted (constituent activities were deleted)</w:t>
            </w:r>
          </w:p>
        </w:tc>
      </w:tr>
      <w:tr w:rsidR="000B1EF4" w:rsidRPr="004424B1" w14:paraId="07532959" w14:textId="77777777" w:rsidTr="00241BE9">
        <w:trPr>
          <w:cantSplit/>
        </w:trPr>
        <w:tc>
          <w:tcPr>
            <w:cnfStyle w:val="001000000000" w:firstRow="0" w:lastRow="0" w:firstColumn="1" w:lastColumn="0" w:oddVBand="0" w:evenVBand="0" w:oddHBand="0" w:evenHBand="0" w:firstRowFirstColumn="0" w:firstRowLastColumn="0" w:lastRowFirstColumn="0" w:lastRowLastColumn="0"/>
            <w:tcW w:w="1667" w:type="dxa"/>
          </w:tcPr>
          <w:p w14:paraId="1F76EC41" w14:textId="34CF5184" w:rsidR="000B1EF4" w:rsidRPr="004424B1" w:rsidRDefault="00A26A4D" w:rsidP="000B1EF4">
            <w:pPr>
              <w:pStyle w:val="TableCell"/>
            </w:pPr>
            <w:proofErr w:type="spellStart"/>
            <w:r w:rsidRPr="004424B1">
              <w:t>errorCode</w:t>
            </w:r>
            <w:proofErr w:type="spellEnd"/>
          </w:p>
        </w:tc>
        <w:tc>
          <w:tcPr>
            <w:tcW w:w="1984" w:type="dxa"/>
          </w:tcPr>
          <w:p w14:paraId="30523A81" w14:textId="60C557C9" w:rsidR="000B1EF4" w:rsidRPr="004424B1" w:rsidRDefault="00904EA3" w:rsidP="000B1EF4">
            <w:pPr>
              <w:pStyle w:val="TableCell"/>
              <w:cnfStyle w:val="000000000000" w:firstRow="0" w:lastRow="0" w:firstColumn="0" w:lastColumn="0" w:oddVBand="0" w:evenVBand="0" w:oddHBand="0" w:evenHBand="0" w:firstRowFirstColumn="0" w:firstRowLastColumn="0" w:lastRowFirstColumn="0" w:lastRowLastColumn="0"/>
            </w:pPr>
            <w:proofErr w:type="gramStart"/>
            <w:ins w:id="36952" w:author="Quinten Van Woerkom" w:date="2024-12-03T14:37:00Z" w16du:dateUtc="2024-12-03T13:37:00Z">
              <w:r>
                <w:t>MAL::</w:t>
              </w:r>
            </w:ins>
            <w:proofErr w:type="gramEnd"/>
            <w:r w:rsidR="00D875A1" w:rsidRPr="004424B1">
              <w:t>I</w:t>
            </w:r>
            <w:r w:rsidR="000B1EF4" w:rsidRPr="004424B1">
              <w:t>nteger</w:t>
            </w:r>
          </w:p>
        </w:tc>
        <w:tc>
          <w:tcPr>
            <w:tcW w:w="992" w:type="dxa"/>
          </w:tcPr>
          <w:p w14:paraId="5D9B25E0" w14:textId="2404ECEE" w:rsidR="000B1EF4" w:rsidRPr="004424B1" w:rsidRDefault="000B1EF4" w:rsidP="000B1E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2408F95D" w14:textId="10770D39" w:rsidR="000B1EF4" w:rsidRPr="004424B1" w:rsidRDefault="000E246B" w:rsidP="000B1EF4">
            <w:pPr>
              <w:pStyle w:val="TableCell"/>
              <w:cnfStyle w:val="000000000000" w:firstRow="0" w:lastRow="0" w:firstColumn="0" w:lastColumn="0" w:oddVBand="0" w:evenVBand="0" w:oddHBand="0" w:evenHBand="0" w:firstRowFirstColumn="0" w:firstRowLastColumn="0" w:lastRowFirstColumn="0" w:lastRowLastColumn="0"/>
            </w:pPr>
            <w:r w:rsidRPr="004424B1">
              <w:t xml:space="preserve">Error Code optional in the case of a failure status for the planning request (for example Terminated state with </w:t>
            </w:r>
            <w:proofErr w:type="spellStart"/>
            <w:r w:rsidRPr="004424B1">
              <w:t>statusInfo</w:t>
            </w:r>
            <w:proofErr w:type="spellEnd"/>
            <w:r w:rsidRPr="004424B1">
              <w:t xml:space="preserve"> Failed).  The codes are implementation specific.</w:t>
            </w:r>
          </w:p>
        </w:tc>
      </w:tr>
      <w:tr w:rsidR="000B1EF4" w:rsidRPr="004424B1" w14:paraId="0C814417" w14:textId="77777777" w:rsidTr="00241BE9">
        <w:trPr>
          <w:cantSplit/>
        </w:trPr>
        <w:tc>
          <w:tcPr>
            <w:cnfStyle w:val="001000000000" w:firstRow="0" w:lastRow="0" w:firstColumn="1" w:lastColumn="0" w:oddVBand="0" w:evenVBand="0" w:oddHBand="0" w:evenHBand="0" w:firstRowFirstColumn="0" w:firstRowLastColumn="0" w:lastRowFirstColumn="0" w:lastRowLastColumn="0"/>
            <w:tcW w:w="1667" w:type="dxa"/>
          </w:tcPr>
          <w:p w14:paraId="170A3A13" w14:textId="4242F622" w:rsidR="000B1EF4" w:rsidRPr="004424B1" w:rsidRDefault="00A26A4D" w:rsidP="000B1EF4">
            <w:pPr>
              <w:pStyle w:val="TableCell"/>
            </w:pPr>
            <w:proofErr w:type="spellStart"/>
            <w:r w:rsidRPr="004424B1">
              <w:t>errorInfo</w:t>
            </w:r>
            <w:proofErr w:type="spellEnd"/>
          </w:p>
        </w:tc>
        <w:tc>
          <w:tcPr>
            <w:tcW w:w="1984" w:type="dxa"/>
          </w:tcPr>
          <w:p w14:paraId="7E62B933" w14:textId="318F420B" w:rsidR="000B1EF4" w:rsidRPr="004424B1" w:rsidRDefault="00D875A1" w:rsidP="000B1EF4">
            <w:pPr>
              <w:pStyle w:val="TableCell"/>
              <w:cnfStyle w:val="000000000000" w:firstRow="0" w:lastRow="0" w:firstColumn="0" w:lastColumn="0" w:oddVBand="0" w:evenVBand="0" w:oddHBand="0" w:evenHBand="0" w:firstRowFirstColumn="0" w:firstRowLastColumn="0" w:lastRowFirstColumn="0" w:lastRowLastColumn="0"/>
            </w:pPr>
            <w:proofErr w:type="gramStart"/>
            <w:ins w:id="36953" w:author="Quinten Van Woerkom" w:date="2024-12-03T14:37:00Z" w16du:dateUtc="2024-12-03T13:37:00Z">
              <w:r>
                <w:t>MAL::</w:t>
              </w:r>
            </w:ins>
            <w:proofErr w:type="gramEnd"/>
            <w:del w:id="36954" w:author="Quinten Van Woerkom" w:date="2024-12-03T14:37:00Z" w16du:dateUtc="2024-12-03T13:37:00Z">
              <w:r w:rsidR="000B1EF4" w:rsidRPr="004424B1" w:rsidDel="00D875A1">
                <w:delText>s</w:delText>
              </w:r>
            </w:del>
            <w:ins w:id="36955" w:author="Quinten Van Woerkom" w:date="2024-12-03T14:37:00Z" w16du:dateUtc="2024-12-03T13:37:00Z">
              <w:r>
                <w:t>S</w:t>
              </w:r>
            </w:ins>
            <w:r w:rsidR="000B1EF4" w:rsidRPr="004424B1">
              <w:t>tring</w:t>
            </w:r>
          </w:p>
        </w:tc>
        <w:tc>
          <w:tcPr>
            <w:tcW w:w="992" w:type="dxa"/>
          </w:tcPr>
          <w:p w14:paraId="2C67D29D" w14:textId="67B10A8E" w:rsidR="000B1EF4" w:rsidRPr="004424B1" w:rsidRDefault="000B1EF4" w:rsidP="000B1E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260798E5" w14:textId="7F952179" w:rsidR="000B1EF4" w:rsidRPr="004424B1" w:rsidRDefault="000B1EF4" w:rsidP="000B1EF4">
            <w:pPr>
              <w:pStyle w:val="TableCell"/>
              <w:cnfStyle w:val="000000000000" w:firstRow="0" w:lastRow="0" w:firstColumn="0" w:lastColumn="0" w:oddVBand="0" w:evenVBand="0" w:oddHBand="0" w:evenHBand="0" w:firstRowFirstColumn="0" w:firstRowLastColumn="0" w:lastRowFirstColumn="0" w:lastRowLastColumn="0"/>
            </w:pPr>
            <w:r w:rsidRPr="004424B1">
              <w:t>Supplementary error information.</w:t>
            </w:r>
          </w:p>
        </w:tc>
      </w:tr>
    </w:tbl>
    <w:p w14:paraId="1E3D029B" w14:textId="77777777" w:rsidR="00C51879" w:rsidRDefault="00C51879">
      <w:pPr>
        <w:pStyle w:val="Heading4"/>
        <w:spacing w:before="480"/>
        <w:rPr>
          <w:ins w:id="36956" w:author="Peter Van Der Plas" w:date="2024-12-30T16:32:00Z" w16du:dateUtc="2024-12-30T15:32:00Z"/>
          <w:lang w:val="en-GB"/>
        </w:rPr>
        <w:pPrChange w:id="36957" w:author="Peter Van Der Plas" w:date="2024-12-30T16:35:00Z" w16du:dateUtc="2024-12-30T15:35:00Z">
          <w:pPr/>
        </w:pPrChange>
      </w:pPr>
      <w:ins w:id="36958" w:author="Peter Van Der Plas" w:date="2024-12-30T16:32:00Z" w16du:dateUtc="2024-12-30T15:32:00Z">
        <w:r>
          <w:rPr>
            <w:lang w:val="en-GB"/>
          </w:rPr>
          <w:t>Discussion</w:t>
        </w:r>
      </w:ins>
    </w:p>
    <w:p w14:paraId="02C80751" w14:textId="5AC3A27A" w:rsidR="00C51879" w:rsidRPr="004424B1" w:rsidRDefault="00C51879" w:rsidP="00B627F6">
      <w:pPr>
        <w:rPr>
          <w:moveTo w:id="36959" w:author="Peter Van Der Plas" w:date="2024-12-30T16:32:00Z" w16du:dateUtc="2024-12-30T15:32:00Z"/>
          <w:lang w:val="en-GB"/>
        </w:rPr>
      </w:pPr>
      <w:moveToRangeStart w:id="36960" w:author="Peter Van Der Plas" w:date="2024-12-30T16:32:00Z" w:name="move186468770"/>
      <w:moveTo w:id="36961" w:author="Peter Van Der Plas" w:date="2024-12-30T16:32:00Z" w16du:dateUtc="2024-12-30T15:32:00Z">
        <w:r w:rsidRPr="004424B1">
          <w:rPr>
            <w:lang w:val="en-GB"/>
          </w:rPr>
          <w:t xml:space="preserve">In order to be able to interpret a </w:t>
        </w:r>
        <w:r w:rsidRPr="004424B1">
          <w:rPr>
            <w:rStyle w:val="Term"/>
            <w:lang w:val="en-GB"/>
          </w:rPr>
          <w:t>plan</w:t>
        </w:r>
        <w:r w:rsidRPr="004424B1">
          <w:rPr>
            <w:lang w:val="en-GB"/>
          </w:rPr>
          <w:t xml:space="preserve"> and correlate a </w:t>
        </w:r>
        <w:r w:rsidRPr="004424B1">
          <w:rPr>
            <w:rStyle w:val="Term"/>
            <w:lang w:val="en-GB"/>
          </w:rPr>
          <w:t>planning request</w:t>
        </w:r>
        <w:r w:rsidRPr="004424B1">
          <w:rPr>
            <w:lang w:val="en-GB"/>
          </w:rPr>
          <w:t xml:space="preserve"> with the resultant </w:t>
        </w:r>
        <w:r w:rsidRPr="004424B1">
          <w:rPr>
            <w:rStyle w:val="Term"/>
            <w:lang w:val="en-GB"/>
          </w:rPr>
          <w:t>planning activities</w:t>
        </w:r>
        <w:r w:rsidRPr="004424B1">
          <w:rPr>
            <w:lang w:val="en-GB"/>
          </w:rPr>
          <w:t xml:space="preserve"> contained in the plan, the identity of the planning request is required.  This identity is assigned by the planning function, not the originator of the planning request.  This may be returned through ad-hoc mechanisms; however, the </w:t>
        </w:r>
        <w:proofErr w:type="spellStart"/>
        <w:r w:rsidRPr="004424B1">
          <w:rPr>
            <w:lang w:val="en-GB"/>
          </w:rPr>
          <w:t>MPSPlanningResponseFile</w:t>
        </w:r>
        <w:proofErr w:type="spellEnd"/>
        <w:r w:rsidRPr="004424B1">
          <w:rPr>
            <w:lang w:val="en-GB"/>
          </w:rPr>
          <w:t xml:space="preserve"> is provided as a standard file format to supply this feedback.  The file may also optionally include the result of the planning request.  The body of the </w:t>
        </w:r>
        <w:commentRangeStart w:id="36962"/>
        <w:proofErr w:type="spellStart"/>
        <w:r w:rsidRPr="004424B1">
          <w:rPr>
            <w:lang w:val="en-GB"/>
          </w:rPr>
          <w:t>MPSPlanningResp</w:t>
        </w:r>
        <w:r>
          <w:rPr>
            <w:lang w:val="en-GB"/>
          </w:rPr>
          <w:t>o</w:t>
        </w:r>
        <w:r w:rsidRPr="004424B1">
          <w:rPr>
            <w:lang w:val="en-GB"/>
          </w:rPr>
          <w:t>nseFile</w:t>
        </w:r>
        <w:commentRangeEnd w:id="36962"/>
        <w:proofErr w:type="spellEnd"/>
        <w:r>
          <w:rPr>
            <w:rStyle w:val="CommentReference"/>
          </w:rPr>
          <w:commentReference w:id="36962"/>
        </w:r>
        <w:r w:rsidRPr="004424B1">
          <w:rPr>
            <w:lang w:val="en-GB"/>
          </w:rPr>
          <w:t xml:space="preserve"> is based on the </w:t>
        </w:r>
        <w:proofErr w:type="spellStart"/>
        <w:r w:rsidRPr="004424B1">
          <w:rPr>
            <w:lang w:val="en-GB"/>
          </w:rPr>
          <w:t>PlanningRequestResponse</w:t>
        </w:r>
        <w:proofErr w:type="spellEnd"/>
        <w:r w:rsidRPr="004424B1">
          <w:rPr>
            <w:lang w:val="en-GB"/>
          </w:rPr>
          <w:t xml:space="preserve"> and RequestStatusUpdate structures from the MPS information </w:t>
        </w:r>
        <w:proofErr w:type="gramStart"/>
        <w:r w:rsidRPr="004424B1">
          <w:rPr>
            <w:lang w:val="en-GB"/>
          </w:rPr>
          <w:t>model, but</w:t>
        </w:r>
        <w:proofErr w:type="gramEnd"/>
        <w:r w:rsidRPr="004424B1">
          <w:rPr>
            <w:lang w:val="en-GB"/>
          </w:rPr>
          <w:t xml:space="preserve"> uses the dedicated hybrid structure detailed below.</w:t>
        </w:r>
      </w:moveTo>
    </w:p>
    <w:p w14:paraId="6974C075" w14:textId="77777777" w:rsidR="00C51879" w:rsidRDefault="00C51879" w:rsidP="00B627F6">
      <w:pPr>
        <w:rPr>
          <w:ins w:id="36963" w:author="Peter Van Der Plas" w:date="2024-12-30T16:32:00Z" w16du:dateUtc="2024-12-30T15:32:00Z"/>
          <w:lang w:val="en-GB"/>
        </w:rPr>
      </w:pPr>
      <w:moveTo w:id="36964" w:author="Peter Van Der Plas" w:date="2024-12-30T16:32:00Z" w16du:dateUtc="2024-12-30T15:32:00Z">
        <w:r w:rsidRPr="004424B1">
          <w:rPr>
            <w:lang w:val="en-GB"/>
          </w:rPr>
          <w:t xml:space="preserve">Although the </w:t>
        </w:r>
        <w:proofErr w:type="spellStart"/>
        <w:r w:rsidRPr="004424B1">
          <w:rPr>
            <w:lang w:val="en-GB"/>
          </w:rPr>
          <w:t>PlanningResponse</w:t>
        </w:r>
        <w:proofErr w:type="spellEnd"/>
        <w:r w:rsidRPr="004424B1">
          <w:rPr>
            <w:lang w:val="en-GB"/>
          </w:rPr>
          <w:t xml:space="preserve"> message combines the information contained in both the </w:t>
        </w:r>
        <w:proofErr w:type="spellStart"/>
        <w:r w:rsidRPr="004424B1">
          <w:rPr>
            <w:lang w:val="en-GB"/>
          </w:rPr>
          <w:t>PlanningRequestResponse</w:t>
        </w:r>
        <w:proofErr w:type="spellEnd"/>
        <w:r w:rsidRPr="004424B1">
          <w:rPr>
            <w:lang w:val="en-GB"/>
          </w:rPr>
          <w:t xml:space="preserve"> and the RequestStatusUpdate, this does not imply that the corresponding operations within the planning system have to be combined.  It is implementation-dependent when the file is generated and whether the status information is included.  There is no definition of the service interface for deployments using the file formats.</w:t>
        </w:r>
      </w:moveTo>
      <w:moveToRangeEnd w:id="36960"/>
    </w:p>
    <w:p w14:paraId="0B60E7B7" w14:textId="55C108A0" w:rsidR="00721733" w:rsidRPr="004424B1" w:rsidRDefault="00160EAE" w:rsidP="00B627F6">
      <w:pPr>
        <w:rPr>
          <w:lang w:val="en-GB"/>
        </w:rPr>
      </w:pPr>
      <w:r w:rsidRPr="004424B1">
        <w:rPr>
          <w:lang w:val="en-GB"/>
        </w:rPr>
        <w:t xml:space="preserve">This allows the return of both the reference to the created RequestInstance and current status of the request in a single </w:t>
      </w:r>
      <w:proofErr w:type="spellStart"/>
      <w:r w:rsidRPr="004424B1">
        <w:rPr>
          <w:lang w:val="en-GB"/>
        </w:rPr>
        <w:t>PlanningResponseFile</w:t>
      </w:r>
      <w:proofErr w:type="spellEnd"/>
      <w:r w:rsidRPr="004424B1">
        <w:rPr>
          <w:lang w:val="en-GB"/>
        </w:rPr>
        <w:t xml:space="preserve">.  </w:t>
      </w:r>
      <w:r w:rsidR="00312059" w:rsidRPr="004424B1">
        <w:rPr>
          <w:lang w:val="en-GB"/>
        </w:rPr>
        <w:t>No timestamp is included within the structure above, but it is recommended that the creation date field of the file header is used, particularly if the status field is provided.</w:t>
      </w:r>
    </w:p>
    <w:p w14:paraId="19D57EAA" w14:textId="77777777" w:rsidR="003B1B8D" w:rsidRPr="004424B1" w:rsidRDefault="00312059" w:rsidP="00B627F6">
      <w:pPr>
        <w:rPr>
          <w:lang w:val="en-GB"/>
        </w:rPr>
      </w:pPr>
      <w:r w:rsidRPr="004424B1">
        <w:rPr>
          <w:lang w:val="en-GB"/>
        </w:rPr>
        <w:t xml:space="preserve">The point at which any </w:t>
      </w:r>
      <w:proofErr w:type="spellStart"/>
      <w:r w:rsidRPr="004424B1">
        <w:rPr>
          <w:lang w:val="en-GB"/>
        </w:rPr>
        <w:t>PlanningResponseFile</w:t>
      </w:r>
      <w:proofErr w:type="spellEnd"/>
      <w:r w:rsidRPr="004424B1">
        <w:rPr>
          <w:lang w:val="en-GB"/>
        </w:rPr>
        <w:t xml:space="preserve"> is generated by a planning function is </w:t>
      </w:r>
      <w:proofErr w:type="gramStart"/>
      <w:r w:rsidRPr="004424B1">
        <w:rPr>
          <w:lang w:val="en-GB"/>
        </w:rPr>
        <w:t>deployment</w:t>
      </w:r>
      <w:r w:rsidR="00FC7D76" w:rsidRPr="004424B1">
        <w:rPr>
          <w:lang w:val="en-GB"/>
        </w:rPr>
        <w:t>-</w:t>
      </w:r>
      <w:r w:rsidRPr="004424B1">
        <w:rPr>
          <w:lang w:val="en-GB"/>
        </w:rPr>
        <w:t>specific</w:t>
      </w:r>
      <w:proofErr w:type="gramEnd"/>
      <w:r w:rsidRPr="004424B1">
        <w:rPr>
          <w:lang w:val="en-GB"/>
        </w:rPr>
        <w:t xml:space="preserve">.  This may limit the set of possible status values, and whether or not the other nullable fields are meaningful in context.  The </w:t>
      </w:r>
      <w:proofErr w:type="spellStart"/>
      <w:r w:rsidRPr="004424B1">
        <w:rPr>
          <w:lang w:val="en-GB"/>
        </w:rPr>
        <w:t>outputPlanRef</w:t>
      </w:r>
      <w:proofErr w:type="spellEnd"/>
      <w:r w:rsidRPr="004424B1">
        <w:rPr>
          <w:lang w:val="en-GB"/>
        </w:rPr>
        <w:t xml:space="preserve"> is only relevant if the planning process has generated an output Plan addressing the planning request.  The last three fields may be used to supply a reason for </w:t>
      </w:r>
      <w:proofErr w:type="gramStart"/>
      <w:r w:rsidRPr="004424B1">
        <w:rPr>
          <w:lang w:val="en-GB"/>
        </w:rPr>
        <w:t>rejection, but</w:t>
      </w:r>
      <w:proofErr w:type="gramEnd"/>
      <w:r w:rsidRPr="004424B1">
        <w:rPr>
          <w:lang w:val="en-GB"/>
        </w:rPr>
        <w:t xml:space="preserve"> are most relevant post execution of the Plan.</w:t>
      </w:r>
    </w:p>
    <w:p w14:paraId="2889B89F" w14:textId="2B635165" w:rsidR="00160EAE" w:rsidRPr="004424B1" w:rsidRDefault="00164472" w:rsidP="006D1623">
      <w:pPr>
        <w:pStyle w:val="Notelevel1"/>
        <w:keepLines w:val="0"/>
      </w:pPr>
      <w:r w:rsidRPr="004424B1">
        <w:t>NOTE</w:t>
      </w:r>
      <w:r w:rsidRPr="004424B1">
        <w:tab/>
        <w:t>–</w:t>
      </w:r>
      <w:r w:rsidRPr="004424B1">
        <w:tab/>
        <w:t>I</w:t>
      </w:r>
      <w:r w:rsidR="00160EAE" w:rsidRPr="004424B1">
        <w:t xml:space="preserve">n the equivalent Planning Request Service operation, </w:t>
      </w:r>
      <w:r w:rsidR="00F72AFE" w:rsidRPr="004424B1">
        <w:t xml:space="preserve">an error may be returned if the planning request is INVALID, and no RequestInstance is created.  In the case of an invalid </w:t>
      </w:r>
      <w:proofErr w:type="spellStart"/>
      <w:r w:rsidR="00F72AFE" w:rsidRPr="004424B1">
        <w:t>PlanningRequestFile</w:t>
      </w:r>
      <w:proofErr w:type="spellEnd"/>
      <w:r w:rsidR="00F72AFE" w:rsidRPr="004424B1">
        <w:t xml:space="preserve">, this error reporting mechanism is not available.  </w:t>
      </w:r>
      <w:r w:rsidR="007831D1" w:rsidRPr="004424B1">
        <w:lastRenderedPageBreak/>
        <w:t xml:space="preserve">Providing the </w:t>
      </w:r>
      <w:proofErr w:type="spellStart"/>
      <w:r w:rsidR="007831D1" w:rsidRPr="004424B1">
        <w:t>PlanningRequestFile</w:t>
      </w:r>
      <w:proofErr w:type="spellEnd"/>
      <w:r w:rsidR="007831D1" w:rsidRPr="004424B1">
        <w:t xml:space="preserve"> is not so badly formed that its identity cannot be interpreted, it would be possible to provide a </w:t>
      </w:r>
      <w:proofErr w:type="spellStart"/>
      <w:r w:rsidR="007831D1" w:rsidRPr="004424B1">
        <w:t>PlanningResponseFile</w:t>
      </w:r>
      <w:proofErr w:type="spellEnd"/>
      <w:r w:rsidR="007831D1" w:rsidRPr="004424B1">
        <w:t xml:space="preserve"> in return.  In this case, a RequestInstance would need to be created and assigned the status </w:t>
      </w:r>
      <w:r w:rsidR="004750CA" w:rsidRPr="004424B1">
        <w:t>REJECTED</w:t>
      </w:r>
      <w:r w:rsidR="007831D1" w:rsidRPr="004424B1">
        <w:t xml:space="preserve">, the </w:t>
      </w:r>
      <w:proofErr w:type="spellStart"/>
      <w:r w:rsidR="003E7232" w:rsidRPr="004424B1">
        <w:t>statusInfo</w:t>
      </w:r>
      <w:proofErr w:type="spellEnd"/>
      <w:r w:rsidR="007831D1" w:rsidRPr="004424B1">
        <w:t xml:space="preserve"> </w:t>
      </w:r>
      <w:del w:id="36965" w:author="Quinten Van Woerkom" w:date="2024-11-25T14:46:00Z" w16du:dateUtc="2024-11-25T13:46:00Z">
        <w:r w:rsidR="004750CA" w:rsidRPr="004424B1" w:rsidDel="00006133">
          <w:delText>attribute</w:delText>
        </w:r>
      </w:del>
      <w:ins w:id="36966" w:author="Quinten Van Woerkom" w:date="2024-11-25T14:46:00Z" w16du:dateUtc="2024-11-25T13:46:00Z">
        <w:r w:rsidR="00006133">
          <w:t>field</w:t>
        </w:r>
      </w:ins>
      <w:r w:rsidR="007831D1" w:rsidRPr="004424B1">
        <w:t xml:space="preserve"> set to </w:t>
      </w:r>
      <w:r w:rsidR="00280842" w:rsidRPr="004424B1">
        <w:t>‘</w:t>
      </w:r>
      <w:r w:rsidR="007831D1" w:rsidRPr="004424B1">
        <w:t>INVALID</w:t>
      </w:r>
      <w:r w:rsidR="00280842" w:rsidRPr="004424B1">
        <w:t>’</w:t>
      </w:r>
      <w:r w:rsidR="004750CA" w:rsidRPr="004424B1">
        <w:t xml:space="preserve"> and the </w:t>
      </w:r>
      <w:proofErr w:type="spellStart"/>
      <w:r w:rsidR="00A26A4D" w:rsidRPr="004424B1">
        <w:t>errorCode</w:t>
      </w:r>
      <w:proofErr w:type="spellEnd"/>
      <w:r w:rsidR="004750CA" w:rsidRPr="004424B1">
        <w:t xml:space="preserve"> and </w:t>
      </w:r>
      <w:proofErr w:type="spellStart"/>
      <w:r w:rsidR="00A26A4D" w:rsidRPr="004424B1">
        <w:t>errorInfo</w:t>
      </w:r>
      <w:proofErr w:type="spellEnd"/>
      <w:r w:rsidR="004750CA" w:rsidRPr="004424B1">
        <w:t xml:space="preserve"> </w:t>
      </w:r>
      <w:del w:id="36967" w:author="Quinten Van Woerkom" w:date="2024-11-25T14:46:00Z" w16du:dateUtc="2024-11-25T13:46:00Z">
        <w:r w:rsidR="004750CA" w:rsidRPr="004424B1" w:rsidDel="00006133">
          <w:delText>attribute</w:delText>
        </w:r>
      </w:del>
      <w:ins w:id="36968" w:author="Quinten Van Woerkom" w:date="2024-11-25T14:46:00Z" w16du:dateUtc="2024-11-25T13:46:00Z">
        <w:r w:rsidR="00006133">
          <w:t>field</w:t>
        </w:r>
      </w:ins>
      <w:r w:rsidR="004750CA" w:rsidRPr="004424B1">
        <w:t xml:space="preserve">s set consistently with the error code defined in section </w:t>
      </w:r>
      <w:r w:rsidR="004750CA" w:rsidRPr="004424B1">
        <w:fldChar w:fldCharType="begin"/>
      </w:r>
      <w:r w:rsidR="004750CA" w:rsidRPr="004424B1">
        <w:instrText xml:space="preserve"> REF _Ref99714469 \r \h </w:instrText>
      </w:r>
      <w:r w:rsidR="004750CA" w:rsidRPr="004424B1">
        <w:fldChar w:fldCharType="separate"/>
      </w:r>
      <w:r w:rsidR="006D1623">
        <w:t>4</w:t>
      </w:r>
      <w:r w:rsidR="004750CA" w:rsidRPr="004424B1">
        <w:fldChar w:fldCharType="end"/>
      </w:r>
      <w:r w:rsidR="004750CA" w:rsidRPr="004424B1">
        <w:t xml:space="preserve"> above.</w:t>
      </w:r>
    </w:p>
    <w:p w14:paraId="56750138" w14:textId="4FD995CC" w:rsidR="00F11539" w:rsidRDefault="00F11539" w:rsidP="00241BE9">
      <w:pPr>
        <w:pStyle w:val="Heading2"/>
        <w:spacing w:before="480"/>
        <w:rPr>
          <w:ins w:id="36969" w:author="Peter Van Der Plas" w:date="2024-12-30T16:25:00Z" w16du:dateUtc="2024-12-30T15:25:00Z"/>
          <w:lang w:val="en-GB"/>
        </w:rPr>
      </w:pPr>
      <w:bookmarkStart w:id="36970" w:name="_Toc89084276"/>
      <w:bookmarkStart w:id="36971" w:name="_Toc95258535"/>
      <w:bookmarkStart w:id="36972" w:name="_Toc89084277"/>
      <w:bookmarkStart w:id="36973" w:name="_Toc95258536"/>
      <w:bookmarkStart w:id="36974" w:name="_Ref68802434"/>
      <w:bookmarkStart w:id="36975" w:name="_Toc140093905"/>
      <w:bookmarkStart w:id="36976" w:name="_Toc161745124"/>
      <w:bookmarkStart w:id="36977" w:name="_Toc186645499"/>
      <w:bookmarkEnd w:id="36970"/>
      <w:bookmarkEnd w:id="36971"/>
      <w:bookmarkEnd w:id="36972"/>
      <w:bookmarkEnd w:id="36973"/>
      <w:r w:rsidRPr="004424B1">
        <w:rPr>
          <w:lang w:val="en-GB"/>
        </w:rPr>
        <w:t>Plan XML File Format</w:t>
      </w:r>
      <w:bookmarkEnd w:id="36974"/>
      <w:bookmarkEnd w:id="36975"/>
      <w:bookmarkEnd w:id="36976"/>
      <w:bookmarkEnd w:id="36977"/>
    </w:p>
    <w:p w14:paraId="6DCBC7E2" w14:textId="0ABDA2A0" w:rsidR="00C51879" w:rsidRPr="00C51879" w:rsidDel="00C51879" w:rsidRDefault="00C51879">
      <w:pPr>
        <w:pStyle w:val="Heading3"/>
        <w:rPr>
          <w:del w:id="36978" w:author="Peter Van Der Plas" w:date="2024-12-30T16:29:00Z" w16du:dateUtc="2024-12-30T15:29:00Z"/>
          <w:lang w:val="en-GB"/>
        </w:rPr>
        <w:pPrChange w:id="36979" w:author="Peter Van Der Plas" w:date="2024-12-30T16:25:00Z" w16du:dateUtc="2024-12-30T15:25:00Z">
          <w:pPr>
            <w:pStyle w:val="Heading2"/>
            <w:spacing w:before="480"/>
          </w:pPr>
        </w:pPrChange>
      </w:pPr>
    </w:p>
    <w:p w14:paraId="526248F0" w14:textId="43D60E85" w:rsidR="002F1CA3" w:rsidRPr="004424B1" w:rsidRDefault="00B558FF" w:rsidP="002F1CA3">
      <w:pPr>
        <w:rPr>
          <w:lang w:val="en-GB"/>
        </w:rPr>
      </w:pPr>
      <w:r w:rsidRPr="004424B1">
        <w:rPr>
          <w:lang w:val="en-GB"/>
        </w:rPr>
        <w:t>A single</w:t>
      </w:r>
      <w:r w:rsidR="002F1CA3" w:rsidRPr="004424B1">
        <w:rPr>
          <w:lang w:val="en-GB"/>
        </w:rPr>
        <w:t xml:space="preserve"> XML file format</w:t>
      </w:r>
      <w:r w:rsidRPr="004424B1">
        <w:rPr>
          <w:lang w:val="en-GB"/>
        </w:rPr>
        <w:t xml:space="preserve"> is </w:t>
      </w:r>
      <w:r w:rsidR="002F1CA3" w:rsidRPr="004424B1">
        <w:rPr>
          <w:lang w:val="en-GB"/>
        </w:rPr>
        <w:t xml:space="preserve">defined for </w:t>
      </w:r>
      <w:r w:rsidRPr="004424B1">
        <w:rPr>
          <w:lang w:val="en-GB"/>
        </w:rPr>
        <w:t xml:space="preserve">distribution of </w:t>
      </w:r>
      <w:r w:rsidR="002F1CA3" w:rsidRPr="004424B1">
        <w:rPr>
          <w:lang w:val="en-GB"/>
        </w:rPr>
        <w:t xml:space="preserve">MPS </w:t>
      </w:r>
      <w:r w:rsidRPr="004424B1">
        <w:rPr>
          <w:lang w:val="en-GB"/>
        </w:rPr>
        <w:t>plans</w:t>
      </w:r>
      <w:r w:rsidR="002F1CA3" w:rsidRPr="004424B1">
        <w:rPr>
          <w:lang w:val="en-GB"/>
        </w:rPr>
        <w:t>:</w:t>
      </w:r>
    </w:p>
    <w:p w14:paraId="2FE34192" w14:textId="0111A570" w:rsidR="002F1CA3" w:rsidRPr="004424B1" w:rsidRDefault="002F1CA3" w:rsidP="003A4612">
      <w:pPr>
        <w:pStyle w:val="List"/>
        <w:numPr>
          <w:ilvl w:val="0"/>
          <w:numId w:val="64"/>
        </w:numPr>
        <w:tabs>
          <w:tab w:val="clear" w:pos="360"/>
          <w:tab w:val="left" w:pos="720"/>
        </w:tabs>
        <w:ind w:left="720"/>
      </w:pPr>
      <w:r w:rsidRPr="004424B1">
        <w:t>MPSPlan</w:t>
      </w:r>
      <w:r w:rsidR="00B558FF" w:rsidRPr="004424B1">
        <w:t>File</w:t>
      </w:r>
      <w:r w:rsidR="00164472" w:rsidRPr="004424B1">
        <w:t>.</w:t>
      </w:r>
    </w:p>
    <w:p w14:paraId="3C575482" w14:textId="6EFF9220" w:rsidR="002F1CA3" w:rsidRPr="004424B1" w:rsidRDefault="002F1CA3" w:rsidP="002F1CA3">
      <w:pPr>
        <w:rPr>
          <w:lang w:val="en-GB"/>
        </w:rPr>
      </w:pPr>
      <w:r w:rsidRPr="004424B1">
        <w:rPr>
          <w:lang w:val="en-GB"/>
        </w:rPr>
        <w:t xml:space="preserve">The body of the MPSPlanFile corresponds to a </w:t>
      </w:r>
      <w:r w:rsidR="00B558FF" w:rsidRPr="004424B1">
        <w:rPr>
          <w:lang w:val="en-GB"/>
        </w:rPr>
        <w:t>Plan</w:t>
      </w:r>
      <w:r w:rsidRPr="004424B1">
        <w:rPr>
          <w:lang w:val="en-GB"/>
        </w:rPr>
        <w:t xml:space="preserve"> structure from the MPS information model (see</w:t>
      </w:r>
      <w:del w:id="36980" w:author="Peter Van Der Plas" w:date="2024-12-25T20:53:00Z" w16du:dateUtc="2024-12-25T19:53:00Z">
        <w:r w:rsidRPr="004424B1" w:rsidDel="009628E5">
          <w:rPr>
            <w:lang w:val="en-GB"/>
          </w:rPr>
          <w:delText xml:space="preserve"> </w:delText>
        </w:r>
      </w:del>
      <w:ins w:id="36981" w:author="Peter Van Der Plas" w:date="2024-12-25T20:53:00Z" w16du:dateUtc="2024-12-25T19:53:00Z">
        <w:r w:rsidR="009628E5">
          <w:rPr>
            <w:lang w:val="en-GB"/>
          </w:rPr>
          <w:t xml:space="preserve"> </w:t>
        </w:r>
        <w:r w:rsidR="009628E5">
          <w:rPr>
            <w:lang w:val="en-GB"/>
          </w:rPr>
          <w:fldChar w:fldCharType="begin"/>
        </w:r>
        <w:r w:rsidR="009628E5">
          <w:rPr>
            <w:lang w:val="en-GB"/>
          </w:rPr>
          <w:instrText xml:space="preserve"> REF _Ref60926405 \r \h </w:instrText>
        </w:r>
      </w:ins>
      <w:r w:rsidR="009628E5">
        <w:rPr>
          <w:lang w:val="en-GB"/>
        </w:rPr>
      </w:r>
      <w:r w:rsidR="009628E5">
        <w:rPr>
          <w:lang w:val="en-GB"/>
        </w:rPr>
        <w:fldChar w:fldCharType="separate"/>
      </w:r>
      <w:ins w:id="36982" w:author="Peter Van Der Plas" w:date="2025-01-01T17:31:00Z" w16du:dateUtc="2025-01-01T16:31:00Z">
        <w:r w:rsidR="006D1623">
          <w:rPr>
            <w:lang w:val="en-GB"/>
          </w:rPr>
          <w:t>4.5.6</w:t>
        </w:r>
      </w:ins>
      <w:ins w:id="36983" w:author="Peter Van Der Plas" w:date="2024-12-25T20:53:00Z" w16du:dateUtc="2024-12-25T19:53:00Z">
        <w:r w:rsidR="009628E5">
          <w:rPr>
            <w:lang w:val="en-GB"/>
          </w:rPr>
          <w:fldChar w:fldCharType="end"/>
        </w:r>
      </w:ins>
      <w:del w:id="36984" w:author="Peter Van Der Plas" w:date="2024-12-25T20:53:00Z" w16du:dateUtc="2024-12-25T19:53:00Z">
        <w:r w:rsidR="00B558FF" w:rsidRPr="004424B1" w:rsidDel="009628E5">
          <w:rPr>
            <w:lang w:val="en-GB"/>
          </w:rPr>
          <w:fldChar w:fldCharType="begin"/>
        </w:r>
        <w:r w:rsidR="00B558FF" w:rsidRPr="004424B1" w:rsidDel="009628E5">
          <w:rPr>
            <w:lang w:val="en-GB"/>
          </w:rPr>
          <w:delInstrText xml:space="preserve"> REF _Ref85019844 \r \h </w:delInstrText>
        </w:r>
        <w:r w:rsidR="00B558FF" w:rsidRPr="004424B1" w:rsidDel="009628E5">
          <w:rPr>
            <w:lang w:val="en-GB"/>
          </w:rPr>
        </w:r>
        <w:r w:rsidR="00B558FF" w:rsidRPr="004424B1" w:rsidDel="009628E5">
          <w:rPr>
            <w:lang w:val="en-GB"/>
          </w:rPr>
          <w:fldChar w:fldCharType="separate"/>
        </w:r>
      </w:del>
      <w:ins w:id="36985" w:author="Quinten Van Woerkom" w:date="2024-12-18T11:45:00Z" w16du:dateUtc="2024-12-18T10:45:00Z">
        <w:del w:id="36986" w:author="Peter Van Der Plas" w:date="2024-12-25T18:53:00Z" w16du:dateUtc="2024-12-25T17:53:00Z">
          <w:r w:rsidR="0013642A" w:rsidDel="00547CCE">
            <w:rPr>
              <w:lang w:val="en-GB"/>
            </w:rPr>
            <w:delText>4.5.6.1</w:delText>
          </w:r>
        </w:del>
      </w:ins>
      <w:del w:id="36987" w:author="Peter Van Der Plas" w:date="2024-12-25T18:53:00Z" w16du:dateUtc="2024-12-25T17:53:00Z">
        <w:r w:rsidR="00BF1AC4" w:rsidDel="00547CCE">
          <w:rPr>
            <w:lang w:val="en-GB"/>
          </w:rPr>
          <w:delText>4.2.6.1</w:delText>
        </w:r>
      </w:del>
      <w:del w:id="36988" w:author="Peter Van Der Plas" w:date="2024-12-25T20:53:00Z" w16du:dateUtc="2024-12-25T19:53:00Z">
        <w:r w:rsidR="00B558FF" w:rsidRPr="004424B1" w:rsidDel="009628E5">
          <w:rPr>
            <w:lang w:val="en-GB"/>
          </w:rPr>
          <w:fldChar w:fldCharType="end"/>
        </w:r>
      </w:del>
      <w:r w:rsidRPr="004424B1">
        <w:rPr>
          <w:lang w:val="en-GB"/>
        </w:rPr>
        <w:t>).</w:t>
      </w:r>
    </w:p>
    <w:p w14:paraId="18897B04" w14:textId="773EAE99" w:rsidR="00D820BE" w:rsidRPr="004424B1" w:rsidRDefault="00E801F3" w:rsidP="00D820BE">
      <w:pPr>
        <w:rPr>
          <w:lang w:val="en-GB"/>
        </w:rPr>
      </w:pPr>
      <w:r w:rsidRPr="004424B1">
        <w:rPr>
          <w:lang w:val="en-GB"/>
        </w:rPr>
        <w:t xml:space="preserve">The MPSPlanFile schema includes definition of </w:t>
      </w:r>
      <w:r w:rsidR="00D820BE" w:rsidRPr="004424B1">
        <w:rPr>
          <w:lang w:val="en-GB"/>
        </w:rPr>
        <w:t>XSD complex types for the following data structures:</w:t>
      </w:r>
    </w:p>
    <w:p w14:paraId="6D4105BE" w14:textId="28B75C32" w:rsidR="00D820BE" w:rsidRPr="004424B1" w:rsidRDefault="00D820BE" w:rsidP="003A4612">
      <w:pPr>
        <w:pStyle w:val="List"/>
        <w:numPr>
          <w:ilvl w:val="0"/>
          <w:numId w:val="65"/>
        </w:numPr>
        <w:tabs>
          <w:tab w:val="clear" w:pos="360"/>
          <w:tab w:val="left" w:pos="720"/>
        </w:tabs>
        <w:ind w:left="720"/>
      </w:pPr>
      <w:r w:rsidRPr="004424B1">
        <w:t xml:space="preserve">Plan (together with subsidiary data structures for </w:t>
      </w:r>
      <w:proofErr w:type="spellStart"/>
      <w:r w:rsidRPr="004424B1">
        <w:t>PlanInformation</w:t>
      </w:r>
      <w:commentRangeStart w:id="36989"/>
      <w:proofErr w:type="spellEnd"/>
      <w:del w:id="36990" w:author="Quinten Van Woerkom" w:date="2024-12-12T15:01:00Z" w16du:dateUtc="2024-12-12T14:01:00Z">
        <w:r w:rsidRPr="004424B1" w:rsidDel="00725056">
          <w:delText>, PlannedItems</w:delText>
        </w:r>
      </w:del>
      <w:r w:rsidRPr="004424B1">
        <w:t>,</w:t>
      </w:r>
      <w:commentRangeEnd w:id="36989"/>
      <w:r w:rsidR="00725056">
        <w:rPr>
          <w:rStyle w:val="CommentReference"/>
          <w:lang w:val="en-US" w:eastAsia="en-US"/>
        </w:rPr>
        <w:commentReference w:id="36989"/>
      </w:r>
      <w:r w:rsidRPr="004424B1">
        <w:t xml:space="preserve"> </w:t>
      </w:r>
      <w:proofErr w:type="spellStart"/>
      <w:r w:rsidRPr="004424B1">
        <w:t>PlanRevisions</w:t>
      </w:r>
      <w:commentRangeStart w:id="36991"/>
      <w:proofErr w:type="spellEnd"/>
      <w:del w:id="36992" w:author="Quinten Van Woerkom" w:date="2024-11-28T16:49:00Z" w16du:dateUtc="2024-11-28T15:49:00Z">
        <w:r w:rsidR="007E37E7" w:rsidRPr="004424B1" w:rsidDel="009A1449">
          <w:delText>,</w:delText>
        </w:r>
        <w:r w:rsidRPr="004424B1" w:rsidDel="009A1449">
          <w:delText xml:space="preserve"> and PlanResources</w:delText>
        </w:r>
      </w:del>
      <w:r w:rsidRPr="004424B1">
        <w:t>)</w:t>
      </w:r>
      <w:commentRangeEnd w:id="36991"/>
      <w:r w:rsidR="009A1449">
        <w:rPr>
          <w:rStyle w:val="CommentReference"/>
          <w:lang w:val="en-US" w:eastAsia="en-US"/>
        </w:rPr>
        <w:commentReference w:id="36991"/>
      </w:r>
      <w:r w:rsidR="00164472" w:rsidRPr="004424B1">
        <w:t>;</w:t>
      </w:r>
    </w:p>
    <w:p w14:paraId="72863A30" w14:textId="72586416" w:rsidR="00D820BE" w:rsidRPr="004424B1" w:rsidRDefault="00D820BE" w:rsidP="003A4612">
      <w:pPr>
        <w:pStyle w:val="List"/>
        <w:numPr>
          <w:ilvl w:val="0"/>
          <w:numId w:val="65"/>
        </w:numPr>
        <w:tabs>
          <w:tab w:val="clear" w:pos="360"/>
          <w:tab w:val="left" w:pos="720"/>
        </w:tabs>
        <w:ind w:left="720"/>
      </w:pPr>
      <w:proofErr w:type="spellStart"/>
      <w:r w:rsidRPr="004424B1">
        <w:t>EventInstance</w:t>
      </w:r>
      <w:proofErr w:type="spellEnd"/>
      <w:r w:rsidR="00164472" w:rsidRPr="004424B1">
        <w:t>;</w:t>
      </w:r>
    </w:p>
    <w:p w14:paraId="2273407F" w14:textId="44049135" w:rsidR="00D820BE" w:rsidRPr="004424B1" w:rsidRDefault="00D820BE" w:rsidP="003A4612">
      <w:pPr>
        <w:pStyle w:val="List"/>
        <w:numPr>
          <w:ilvl w:val="0"/>
          <w:numId w:val="65"/>
        </w:numPr>
        <w:tabs>
          <w:tab w:val="clear" w:pos="360"/>
          <w:tab w:val="left" w:pos="720"/>
        </w:tabs>
        <w:ind w:left="720"/>
      </w:pPr>
      <w:r w:rsidRPr="004424B1">
        <w:t>ActivityInstance</w:t>
      </w:r>
      <w:r w:rsidR="00164472" w:rsidRPr="004424B1">
        <w:t>;</w:t>
      </w:r>
    </w:p>
    <w:p w14:paraId="3A7E01C2" w14:textId="7E4389C6" w:rsidR="00D820BE" w:rsidRPr="004424B1" w:rsidRDefault="00D820BE" w:rsidP="003A4612">
      <w:pPr>
        <w:pStyle w:val="List"/>
        <w:numPr>
          <w:ilvl w:val="0"/>
          <w:numId w:val="65"/>
        </w:numPr>
        <w:tabs>
          <w:tab w:val="clear" w:pos="360"/>
          <w:tab w:val="left" w:pos="720"/>
        </w:tabs>
        <w:ind w:left="720"/>
      </w:pPr>
      <w:proofErr w:type="spellStart"/>
      <w:r w:rsidRPr="004424B1">
        <w:t>ResourceProfile</w:t>
      </w:r>
      <w:proofErr w:type="spellEnd"/>
      <w:r w:rsidR="00164472" w:rsidRPr="004424B1">
        <w:t>.</w:t>
      </w:r>
    </w:p>
    <w:p w14:paraId="12671B28" w14:textId="541FC068" w:rsidR="00D820BE" w:rsidRPr="004424B1" w:rsidRDefault="00D820BE" w:rsidP="002F1CA3">
      <w:pPr>
        <w:rPr>
          <w:lang w:val="en-GB"/>
        </w:rPr>
      </w:pPr>
      <w:r w:rsidRPr="004424B1">
        <w:rPr>
          <w:lang w:val="en-GB"/>
        </w:rPr>
        <w:t xml:space="preserve">The XSD representation of these data structures omits some </w:t>
      </w:r>
      <w:del w:id="36993" w:author="Quinten Van Woerkom" w:date="2024-11-25T14:46:00Z" w16du:dateUtc="2024-11-25T13:46:00Z">
        <w:r w:rsidRPr="004424B1" w:rsidDel="00006133">
          <w:rPr>
            <w:lang w:val="en-GB"/>
          </w:rPr>
          <w:delText>attribute</w:delText>
        </w:r>
      </w:del>
      <w:ins w:id="36994" w:author="Quinten Van Woerkom" w:date="2024-11-25T14:46:00Z" w16du:dateUtc="2024-11-25T13:46:00Z">
        <w:r w:rsidR="00006133">
          <w:rPr>
            <w:lang w:val="en-GB"/>
          </w:rPr>
          <w:t>field</w:t>
        </w:r>
      </w:ins>
      <w:r w:rsidRPr="004424B1">
        <w:rPr>
          <w:lang w:val="en-GB"/>
        </w:rPr>
        <w:t xml:space="preserve">s that are only meaningful where they are dynamically updatable, such as </w:t>
      </w:r>
      <w:proofErr w:type="spellStart"/>
      <w:r w:rsidR="003E7232" w:rsidRPr="004424B1">
        <w:rPr>
          <w:lang w:val="en-GB"/>
        </w:rPr>
        <w:t>statusInfo</w:t>
      </w:r>
      <w:proofErr w:type="spellEnd"/>
      <w:r w:rsidRPr="004424B1">
        <w:rPr>
          <w:lang w:val="en-GB"/>
        </w:rPr>
        <w:t xml:space="preserve">.  </w:t>
      </w:r>
      <w:proofErr w:type="gramStart"/>
      <w:r w:rsidRPr="004424B1">
        <w:rPr>
          <w:lang w:val="en-GB"/>
        </w:rPr>
        <w:t>Similarly</w:t>
      </w:r>
      <w:proofErr w:type="gramEnd"/>
      <w:r w:rsidRPr="004424B1">
        <w:rPr>
          <w:lang w:val="en-GB"/>
        </w:rPr>
        <w:t xml:space="preserve"> the set of allowed values for status </w:t>
      </w:r>
      <w:del w:id="36995" w:author="Quinten Van Woerkom" w:date="2024-11-25T14:46:00Z" w16du:dateUtc="2024-11-25T13:46:00Z">
        <w:r w:rsidRPr="004424B1" w:rsidDel="00006133">
          <w:rPr>
            <w:lang w:val="en-GB"/>
          </w:rPr>
          <w:delText>attribute</w:delText>
        </w:r>
      </w:del>
      <w:ins w:id="36996" w:author="Quinten Van Woerkom" w:date="2024-11-25T14:46:00Z" w16du:dateUtc="2024-11-25T13:46:00Z">
        <w:r w:rsidR="00006133">
          <w:rPr>
            <w:lang w:val="en-GB"/>
          </w:rPr>
          <w:t>field</w:t>
        </w:r>
      </w:ins>
      <w:r w:rsidRPr="004424B1">
        <w:rPr>
          <w:lang w:val="en-GB"/>
        </w:rPr>
        <w:t>s may be restricted to those relevant to the context of the message, omitting those relevant only during or post execution of the planned activities.</w:t>
      </w:r>
      <w:r w:rsidR="001509C8" w:rsidRPr="004424B1">
        <w:rPr>
          <w:lang w:val="en-GB"/>
        </w:rPr>
        <w:t xml:space="preserve">  The following details the specific omissions for each data structure:</w:t>
      </w:r>
    </w:p>
    <w:p w14:paraId="76145B31" w14:textId="321558BD" w:rsidR="001509C8" w:rsidRPr="004424B1" w:rsidRDefault="001509C8" w:rsidP="00846010">
      <w:pPr>
        <w:ind w:left="2160" w:hanging="2160"/>
        <w:jc w:val="left"/>
        <w:rPr>
          <w:lang w:val="en-GB"/>
        </w:rPr>
      </w:pPr>
      <w:r w:rsidRPr="004424B1">
        <w:rPr>
          <w:lang w:val="en-GB"/>
        </w:rPr>
        <w:t>Plan:</w:t>
      </w:r>
      <w:r w:rsidRPr="004424B1">
        <w:rPr>
          <w:lang w:val="en-GB"/>
        </w:rPr>
        <w:tab/>
      </w:r>
      <w:proofErr w:type="spellStart"/>
      <w:r w:rsidRPr="004424B1">
        <w:rPr>
          <w:lang w:val="en-GB"/>
        </w:rPr>
        <w:t>PlanStat</w:t>
      </w:r>
      <w:r w:rsidR="00DC0104" w:rsidRPr="004424B1">
        <w:rPr>
          <w:lang w:val="en-GB"/>
        </w:rPr>
        <w:t>usEnum</w:t>
      </w:r>
      <w:proofErr w:type="spellEnd"/>
      <w:r w:rsidR="00DC0104" w:rsidRPr="004424B1">
        <w:rPr>
          <w:lang w:val="en-GB"/>
        </w:rPr>
        <w:t xml:space="preserve"> restricted to Draft and Released</w:t>
      </w:r>
      <w:ins w:id="36997" w:author="Peter Van Der Plas" w:date="2024-12-30T16:26:00Z" w16du:dateUtc="2024-12-30T15:26:00Z">
        <w:r w:rsidR="00C51879">
          <w:rPr>
            <w:lang w:val="en-GB"/>
          </w:rPr>
          <w:t>,</w:t>
        </w:r>
      </w:ins>
      <w:del w:id="36998" w:author="Peter Van Der Plas" w:date="2024-12-30T16:26:00Z" w16du:dateUtc="2024-12-30T15:26:00Z">
        <w:r w:rsidR="00FC7D76" w:rsidRPr="004424B1" w:rsidDel="00C51879">
          <w:rPr>
            <w:lang w:val="en-GB"/>
          </w:rPr>
          <w:delText>;</w:delText>
        </w:r>
      </w:del>
      <w:ins w:id="36999" w:author="Peter Van Der Plas" w:date="2024-12-30T16:26:00Z" w16du:dateUtc="2024-12-30T15:26:00Z">
        <w:r w:rsidR="00C51879">
          <w:rPr>
            <w:lang w:val="en-GB"/>
          </w:rPr>
          <w:t xml:space="preserve"> </w:t>
        </w:r>
      </w:ins>
      <w:del w:id="37000" w:author="Peter Van Der Plas" w:date="2024-12-30T16:26:00Z" w16du:dateUtc="2024-12-30T15:26:00Z">
        <w:r w:rsidR="00DC0104" w:rsidRPr="004424B1" w:rsidDel="00C51879">
          <w:rPr>
            <w:lang w:val="en-GB"/>
          </w:rPr>
          <w:br/>
        </w:r>
      </w:del>
      <w:proofErr w:type="spellStart"/>
      <w:r w:rsidR="003E7232" w:rsidRPr="004424B1">
        <w:rPr>
          <w:lang w:val="en-GB"/>
        </w:rPr>
        <w:t>statusInfo</w:t>
      </w:r>
      <w:proofErr w:type="spellEnd"/>
      <w:r w:rsidR="00DC0104" w:rsidRPr="004424B1">
        <w:rPr>
          <w:lang w:val="en-GB"/>
        </w:rPr>
        <w:t xml:space="preserve"> omitted</w:t>
      </w:r>
      <w:ins w:id="37001" w:author="Peter Van Der Plas" w:date="2024-12-30T16:26:00Z" w16du:dateUtc="2024-12-30T15:26:00Z">
        <w:r w:rsidR="00C51879">
          <w:rPr>
            <w:lang w:val="en-GB"/>
          </w:rPr>
          <w:t>.</w:t>
        </w:r>
      </w:ins>
    </w:p>
    <w:p w14:paraId="3BD414A7" w14:textId="0BEC06AD" w:rsidR="00DC0104" w:rsidRPr="004424B1" w:rsidRDefault="00DC0104" w:rsidP="00DC0104">
      <w:pPr>
        <w:ind w:left="2160" w:hanging="2160"/>
        <w:jc w:val="left"/>
        <w:rPr>
          <w:lang w:val="en-GB"/>
        </w:rPr>
      </w:pPr>
      <w:proofErr w:type="spellStart"/>
      <w:r w:rsidRPr="004424B1">
        <w:rPr>
          <w:lang w:val="en-GB"/>
        </w:rPr>
        <w:t>EventInstance</w:t>
      </w:r>
      <w:proofErr w:type="spellEnd"/>
      <w:r w:rsidRPr="004424B1">
        <w:rPr>
          <w:lang w:val="en-GB"/>
        </w:rPr>
        <w:t>:</w:t>
      </w:r>
      <w:r w:rsidRPr="004424B1">
        <w:rPr>
          <w:lang w:val="en-GB"/>
        </w:rPr>
        <w:tab/>
      </w:r>
      <w:proofErr w:type="spellStart"/>
      <w:r w:rsidRPr="004424B1">
        <w:rPr>
          <w:lang w:val="en-GB"/>
        </w:rPr>
        <w:t>eventStatus</w:t>
      </w:r>
      <w:proofErr w:type="spellEnd"/>
      <w:r w:rsidRPr="004424B1">
        <w:rPr>
          <w:lang w:val="en-GB"/>
        </w:rPr>
        <w:t xml:space="preserve"> </w:t>
      </w:r>
      <w:r w:rsidR="004C0F76" w:rsidRPr="004424B1">
        <w:rPr>
          <w:lang w:val="en-GB"/>
        </w:rPr>
        <w:t xml:space="preserve">and </w:t>
      </w:r>
      <w:proofErr w:type="spellStart"/>
      <w:r w:rsidR="003E7232" w:rsidRPr="004424B1">
        <w:rPr>
          <w:lang w:val="en-GB"/>
        </w:rPr>
        <w:t>statusInfo</w:t>
      </w:r>
      <w:proofErr w:type="spellEnd"/>
      <w:r w:rsidR="004C0F76" w:rsidRPr="004424B1">
        <w:rPr>
          <w:lang w:val="en-GB"/>
        </w:rPr>
        <w:t xml:space="preserve"> </w:t>
      </w:r>
      <w:r w:rsidRPr="004424B1">
        <w:rPr>
          <w:lang w:val="en-GB"/>
        </w:rPr>
        <w:t>omitted</w:t>
      </w:r>
      <w:ins w:id="37002" w:author="Peter Van Der Plas" w:date="2024-12-30T16:26:00Z" w16du:dateUtc="2024-12-30T15:26:00Z">
        <w:r w:rsidR="00C51879">
          <w:rPr>
            <w:lang w:val="en-GB"/>
          </w:rPr>
          <w:t>.</w:t>
        </w:r>
      </w:ins>
    </w:p>
    <w:p w14:paraId="0DE1D5E9" w14:textId="46AC7A75" w:rsidR="00DC0104" w:rsidRPr="004424B1" w:rsidRDefault="00DC0104" w:rsidP="00846010">
      <w:pPr>
        <w:ind w:left="2160" w:hanging="2160"/>
        <w:jc w:val="left"/>
        <w:rPr>
          <w:lang w:val="en-GB"/>
        </w:rPr>
      </w:pPr>
      <w:r w:rsidRPr="004424B1">
        <w:rPr>
          <w:lang w:val="en-GB"/>
        </w:rPr>
        <w:t>ActivityInstance:</w:t>
      </w:r>
      <w:r w:rsidRPr="004424B1">
        <w:rPr>
          <w:lang w:val="en-GB"/>
        </w:rPr>
        <w:tab/>
      </w:r>
      <w:r w:rsidR="004C0F76" w:rsidRPr="004424B1">
        <w:rPr>
          <w:lang w:val="en-GB"/>
        </w:rPr>
        <w:t xml:space="preserve">status, </w:t>
      </w:r>
      <w:commentRangeStart w:id="37003"/>
      <w:proofErr w:type="spellStart"/>
      <w:r w:rsidR="004C0F76" w:rsidRPr="004424B1">
        <w:rPr>
          <w:lang w:val="en-GB"/>
        </w:rPr>
        <w:t>exec</w:t>
      </w:r>
      <w:ins w:id="37004" w:author="Quinten Van Woerkom" w:date="2024-11-25T13:50:00Z" w16du:dateUtc="2024-11-25T12:50:00Z">
        <w:r w:rsidR="00FC63CF">
          <w:rPr>
            <w:lang w:val="en-GB"/>
          </w:rPr>
          <w:t>ution</w:t>
        </w:r>
      </w:ins>
      <w:r w:rsidR="004C0F76" w:rsidRPr="004424B1">
        <w:rPr>
          <w:lang w:val="en-GB"/>
        </w:rPr>
        <w:t>Inst</w:t>
      </w:r>
      <w:ins w:id="37005" w:author="Quinten Van Woerkom" w:date="2024-11-25T13:50:00Z" w16du:dateUtc="2024-11-25T12:50:00Z">
        <w:r w:rsidR="00FC63CF">
          <w:rPr>
            <w:lang w:val="en-GB"/>
          </w:rPr>
          <w:t>ance</w:t>
        </w:r>
        <w:commentRangeEnd w:id="37003"/>
        <w:proofErr w:type="spellEnd"/>
        <w:r w:rsidR="00FC63CF">
          <w:rPr>
            <w:rStyle w:val="CommentReference"/>
          </w:rPr>
          <w:commentReference w:id="37003"/>
        </w:r>
      </w:ins>
      <w:r w:rsidR="004C0F76" w:rsidRPr="004424B1">
        <w:rPr>
          <w:lang w:val="en-GB"/>
        </w:rPr>
        <w:t xml:space="preserve">, </w:t>
      </w:r>
      <w:proofErr w:type="spellStart"/>
      <w:r w:rsidR="000B1EF4" w:rsidRPr="004424B1">
        <w:rPr>
          <w:lang w:val="en-GB"/>
        </w:rPr>
        <w:t>returnData</w:t>
      </w:r>
      <w:proofErr w:type="spellEnd"/>
      <w:r w:rsidR="000B1EF4" w:rsidRPr="004424B1">
        <w:rPr>
          <w:lang w:val="en-GB"/>
        </w:rPr>
        <w:t xml:space="preserve">, </w:t>
      </w:r>
      <w:proofErr w:type="spellStart"/>
      <w:r w:rsidR="003E7232" w:rsidRPr="004424B1">
        <w:rPr>
          <w:lang w:val="en-GB"/>
        </w:rPr>
        <w:t>statusInfo</w:t>
      </w:r>
      <w:proofErr w:type="spellEnd"/>
      <w:r w:rsidR="004C0F76" w:rsidRPr="004424B1">
        <w:rPr>
          <w:lang w:val="en-GB"/>
        </w:rPr>
        <w:t xml:space="preserve">, </w:t>
      </w:r>
      <w:proofErr w:type="spellStart"/>
      <w:r w:rsidR="00A26A4D" w:rsidRPr="004424B1">
        <w:rPr>
          <w:lang w:val="en-GB"/>
        </w:rPr>
        <w:t>errorCode</w:t>
      </w:r>
      <w:proofErr w:type="spellEnd"/>
      <w:r w:rsidR="007E37E7" w:rsidRPr="004424B1">
        <w:rPr>
          <w:lang w:val="en-GB"/>
        </w:rPr>
        <w:t>,</w:t>
      </w:r>
      <w:r w:rsidR="004C0F76" w:rsidRPr="004424B1">
        <w:rPr>
          <w:lang w:val="en-GB"/>
        </w:rPr>
        <w:t xml:space="preserve"> and</w:t>
      </w:r>
      <w:ins w:id="37006" w:author="Peter Van Der Plas" w:date="2024-12-30T16:26:00Z" w16du:dateUtc="2024-12-30T15:26:00Z">
        <w:r w:rsidR="00C51879">
          <w:rPr>
            <w:lang w:val="en-GB"/>
          </w:rPr>
          <w:t xml:space="preserve"> </w:t>
        </w:r>
      </w:ins>
      <w:del w:id="37007" w:author="Peter Van Der Plas" w:date="2024-12-30T16:26:00Z" w16du:dateUtc="2024-12-30T15:26:00Z">
        <w:r w:rsidR="004C0F76" w:rsidRPr="004424B1" w:rsidDel="00C51879">
          <w:rPr>
            <w:lang w:val="en-GB"/>
          </w:rPr>
          <w:delText xml:space="preserve"> </w:delText>
        </w:r>
      </w:del>
      <w:proofErr w:type="spellStart"/>
      <w:r w:rsidR="00A26A4D" w:rsidRPr="004424B1">
        <w:rPr>
          <w:lang w:val="en-GB"/>
        </w:rPr>
        <w:t>errorInfo</w:t>
      </w:r>
      <w:proofErr w:type="spellEnd"/>
      <w:r w:rsidR="004C0F76" w:rsidRPr="004424B1">
        <w:rPr>
          <w:lang w:val="en-GB"/>
        </w:rPr>
        <w:t xml:space="preserve"> omitted</w:t>
      </w:r>
      <w:ins w:id="37008" w:author="Peter Van Der Plas" w:date="2024-12-30T16:26:00Z" w16du:dateUtc="2024-12-30T15:26:00Z">
        <w:r w:rsidR="00C51879">
          <w:rPr>
            <w:lang w:val="en-GB"/>
          </w:rPr>
          <w:t>.</w:t>
        </w:r>
      </w:ins>
    </w:p>
    <w:p w14:paraId="1C989AA5" w14:textId="577F0FB8" w:rsidR="006405C6" w:rsidRPr="004424B1" w:rsidRDefault="002F1CA3">
      <w:pPr>
        <w:pStyle w:val="Heading2"/>
        <w:spacing w:before="480"/>
        <w:rPr>
          <w:lang w:val="en-GB"/>
        </w:rPr>
        <w:pPrChange w:id="37009" w:author="Peter Van Der Plas" w:date="2024-12-30T16:17:00Z" w16du:dateUtc="2024-12-30T15:17:00Z">
          <w:pPr>
            <w:pStyle w:val="Heading2"/>
          </w:pPr>
        </w:pPrChange>
      </w:pPr>
      <w:bookmarkStart w:id="37010" w:name="_Toc89084279"/>
      <w:bookmarkStart w:id="37011" w:name="_Toc95258538"/>
      <w:bookmarkStart w:id="37012" w:name="_Toc89084280"/>
      <w:bookmarkStart w:id="37013" w:name="_Toc95258539"/>
      <w:bookmarkStart w:id="37014" w:name="_Toc89084281"/>
      <w:bookmarkStart w:id="37015" w:name="_Toc95258540"/>
      <w:bookmarkStart w:id="37016" w:name="_Toc140093906"/>
      <w:bookmarkStart w:id="37017" w:name="_Toc161745125"/>
      <w:bookmarkStart w:id="37018" w:name="_Toc186645500"/>
      <w:bookmarkEnd w:id="37010"/>
      <w:bookmarkEnd w:id="37011"/>
      <w:bookmarkEnd w:id="37012"/>
      <w:bookmarkEnd w:id="37013"/>
      <w:bookmarkEnd w:id="37014"/>
      <w:bookmarkEnd w:id="37015"/>
      <w:r w:rsidRPr="004424B1">
        <w:rPr>
          <w:lang w:val="en-GB"/>
        </w:rPr>
        <w:t xml:space="preserve">MPS </w:t>
      </w:r>
      <w:r w:rsidR="003F1F05" w:rsidRPr="004424B1">
        <w:rPr>
          <w:lang w:val="en-GB"/>
        </w:rPr>
        <w:t xml:space="preserve">XML </w:t>
      </w:r>
      <w:r w:rsidR="00FF06B9" w:rsidRPr="004424B1">
        <w:rPr>
          <w:lang w:val="en-GB"/>
        </w:rPr>
        <w:t xml:space="preserve">File Format </w:t>
      </w:r>
      <w:r w:rsidR="003F1F05" w:rsidRPr="004424B1">
        <w:rPr>
          <w:lang w:val="en-GB"/>
        </w:rPr>
        <w:t xml:space="preserve">Schema </w:t>
      </w:r>
      <w:r w:rsidRPr="004424B1">
        <w:rPr>
          <w:lang w:val="en-GB"/>
        </w:rPr>
        <w:t>Location</w:t>
      </w:r>
      <w:bookmarkStart w:id="37019" w:name="_Toc128466839"/>
      <w:bookmarkStart w:id="37020" w:name="_Hlk158228620"/>
      <w:bookmarkEnd w:id="37016"/>
      <w:bookmarkEnd w:id="37017"/>
      <w:bookmarkEnd w:id="37018"/>
    </w:p>
    <w:p w14:paraId="62CB0267" w14:textId="7FAF88F2" w:rsidR="00FF06B9" w:rsidRPr="004424B1" w:rsidRDefault="00FF06B9" w:rsidP="00FF06B9">
      <w:pPr>
        <w:rPr>
          <w:lang w:val="en-GB"/>
        </w:rPr>
      </w:pPr>
      <w:r w:rsidRPr="004424B1">
        <w:rPr>
          <w:lang w:val="en-GB"/>
        </w:rPr>
        <w:t xml:space="preserve">The published XML schemas for MPS file formats are held in an online </w:t>
      </w:r>
      <w:r w:rsidRPr="004424B1">
        <w:rPr>
          <w:rStyle w:val="Acronym"/>
          <w:lang w:val="en-GB"/>
        </w:rPr>
        <w:t>SANA</w:t>
      </w:r>
      <w:r w:rsidRPr="004424B1">
        <w:rPr>
          <w:lang w:val="en-GB"/>
        </w:rPr>
        <w:t xml:space="preserve"> registry, located at the following </w:t>
      </w:r>
      <w:r w:rsidRPr="004424B1">
        <w:rPr>
          <w:rStyle w:val="Acronym"/>
          <w:lang w:val="en-GB"/>
        </w:rPr>
        <w:t>URL</w:t>
      </w:r>
      <w:r w:rsidRPr="004424B1">
        <w:rPr>
          <w:lang w:val="en-GB"/>
        </w:rPr>
        <w:t>:</w:t>
      </w:r>
    </w:p>
    <w:p w14:paraId="0E3EF454" w14:textId="612E0D60" w:rsidR="003B1B8D" w:rsidRPr="004424B1" w:rsidRDefault="00223D5B" w:rsidP="00FF06B9">
      <w:pPr>
        <w:jc w:val="center"/>
        <w:rPr>
          <w:lang w:val="en-GB"/>
        </w:rPr>
      </w:pPr>
      <w:hyperlink r:id="rId45" w:history="1">
        <w:r w:rsidRPr="004424B1">
          <w:rPr>
            <w:rStyle w:val="Hyperlink"/>
            <w:lang w:val="en-GB"/>
          </w:rPr>
          <w:t>https://sanaregistry.org/r/mpsfileschemas/</w:t>
        </w:r>
      </w:hyperlink>
    </w:p>
    <w:p w14:paraId="6BAB162A" w14:textId="2E690704" w:rsidR="00FF06B9" w:rsidRPr="004424B1" w:rsidRDefault="00FF06B9" w:rsidP="00FF06B9">
      <w:pPr>
        <w:rPr>
          <w:lang w:val="en-GB"/>
        </w:rPr>
      </w:pPr>
      <w:r w:rsidRPr="004424B1">
        <w:rPr>
          <w:lang w:val="en-GB"/>
        </w:rPr>
        <w:t>The following schema</w:t>
      </w:r>
      <w:r w:rsidR="00FC7D76" w:rsidRPr="004424B1">
        <w:rPr>
          <w:lang w:val="en-GB"/>
        </w:rPr>
        <w:t>s</w:t>
      </w:r>
      <w:r w:rsidRPr="004424B1">
        <w:rPr>
          <w:lang w:val="en-GB"/>
        </w:rPr>
        <w:t xml:space="preserve"> are located within this registry:</w:t>
      </w:r>
    </w:p>
    <w:p w14:paraId="61073D8F" w14:textId="77777777" w:rsidR="00EE0C41" w:rsidRPr="004424B1" w:rsidRDefault="00EE0C41" w:rsidP="00EE0C41">
      <w:pPr>
        <w:ind w:left="709"/>
        <w:rPr>
          <w:lang w:val="en-GB"/>
        </w:rPr>
      </w:pPr>
      <w:r w:rsidRPr="004424B1">
        <w:rPr>
          <w:lang w:val="en-GB"/>
        </w:rPr>
        <w:t>MPSPlanningRequestFile.xsd</w:t>
      </w:r>
    </w:p>
    <w:p w14:paraId="2113444E" w14:textId="77777777" w:rsidR="00EE0C41" w:rsidRPr="004424B1" w:rsidRDefault="00EE0C41" w:rsidP="00EE0C41">
      <w:pPr>
        <w:spacing w:before="0"/>
        <w:ind w:left="709"/>
        <w:rPr>
          <w:lang w:val="en-GB"/>
        </w:rPr>
      </w:pPr>
      <w:r w:rsidRPr="004424B1">
        <w:rPr>
          <w:lang w:val="en-GB"/>
        </w:rPr>
        <w:t>MPSPlanningResponseFile.xsd</w:t>
      </w:r>
    </w:p>
    <w:p w14:paraId="4613B746" w14:textId="77777777" w:rsidR="00EE0C41" w:rsidRPr="004424B1" w:rsidRDefault="00EE0C41" w:rsidP="00EE0C41">
      <w:pPr>
        <w:spacing w:before="0"/>
        <w:ind w:left="709"/>
        <w:rPr>
          <w:lang w:val="en-GB"/>
        </w:rPr>
      </w:pPr>
      <w:r w:rsidRPr="004424B1">
        <w:rPr>
          <w:lang w:val="en-GB"/>
        </w:rPr>
        <w:t>MPSPlanFile.xsd</w:t>
      </w:r>
    </w:p>
    <w:p w14:paraId="5DCB9804" w14:textId="77777777" w:rsidR="00EE0C41" w:rsidRPr="004424B1" w:rsidRDefault="00EE0C41" w:rsidP="00164472">
      <w:pPr>
        <w:spacing w:before="0" w:line="240" w:lineRule="auto"/>
        <w:ind w:left="709"/>
        <w:rPr>
          <w:lang w:val="en-GB"/>
        </w:rPr>
      </w:pPr>
      <w:r w:rsidRPr="004424B1">
        <w:rPr>
          <w:lang w:val="en-GB"/>
        </w:rPr>
        <w:t>MPSTypes.xsd</w:t>
      </w:r>
    </w:p>
    <w:p w14:paraId="2D010FD3" w14:textId="543B0195" w:rsidR="00E6158D" w:rsidRPr="004424B1" w:rsidRDefault="00EE0C41" w:rsidP="00EE0C41">
      <w:pPr>
        <w:spacing w:before="0"/>
        <w:ind w:left="709"/>
        <w:rPr>
          <w:lang w:val="en-GB"/>
        </w:rPr>
      </w:pPr>
      <w:commentRangeStart w:id="37021"/>
      <w:r w:rsidRPr="004424B1">
        <w:rPr>
          <w:lang w:val="en-GB"/>
        </w:rPr>
        <w:t>MPS</w:t>
      </w:r>
      <w:r w:rsidR="00E6158D" w:rsidRPr="004424B1">
        <w:rPr>
          <w:lang w:val="en-GB"/>
        </w:rPr>
        <w:t>PositionandDirection</w:t>
      </w:r>
      <w:del w:id="37022" w:author="Quinten Van Woerkom" w:date="2024-11-25T13:50:00Z" w16du:dateUtc="2024-11-25T12:50:00Z">
        <w:r w:rsidR="00E6158D" w:rsidRPr="004424B1" w:rsidDel="00FC63CF">
          <w:rPr>
            <w:lang w:val="en-GB"/>
          </w:rPr>
          <w:delText>Types</w:delText>
        </w:r>
      </w:del>
      <w:r w:rsidR="00E6158D" w:rsidRPr="004424B1">
        <w:rPr>
          <w:lang w:val="en-GB"/>
        </w:rPr>
        <w:t>.xsd</w:t>
      </w:r>
      <w:commentRangeEnd w:id="37021"/>
      <w:r w:rsidR="00FC63CF">
        <w:rPr>
          <w:rStyle w:val="CommentReference"/>
        </w:rPr>
        <w:commentReference w:id="37021"/>
      </w:r>
    </w:p>
    <w:p w14:paraId="10FF6139" w14:textId="77777777" w:rsidR="00E6158D" w:rsidRPr="004424B1" w:rsidRDefault="00E6158D" w:rsidP="00EE0C41">
      <w:pPr>
        <w:spacing w:before="0"/>
        <w:ind w:left="709"/>
        <w:rPr>
          <w:lang w:val="en-GB"/>
        </w:rPr>
      </w:pPr>
      <w:r w:rsidRPr="004424B1">
        <w:rPr>
          <w:lang w:val="en-GB"/>
        </w:rPr>
        <w:t>MPSConstraints.xsd</w:t>
      </w:r>
    </w:p>
    <w:p w14:paraId="41698B97" w14:textId="77777777" w:rsidR="00E6158D" w:rsidRPr="004424B1" w:rsidRDefault="00E6158D" w:rsidP="00EE0C41">
      <w:pPr>
        <w:spacing w:before="0"/>
        <w:ind w:left="709"/>
        <w:rPr>
          <w:lang w:val="en-GB"/>
        </w:rPr>
      </w:pPr>
      <w:r w:rsidRPr="004424B1">
        <w:rPr>
          <w:lang w:val="en-GB"/>
        </w:rPr>
        <w:t>MPSTriggers.xsd</w:t>
      </w:r>
    </w:p>
    <w:p w14:paraId="4C1C7566" w14:textId="1EE52689" w:rsidR="00E6158D" w:rsidRPr="004424B1" w:rsidRDefault="00E6158D" w:rsidP="00EE0C41">
      <w:pPr>
        <w:spacing w:before="0"/>
        <w:ind w:left="709"/>
        <w:rPr>
          <w:lang w:val="en-GB"/>
        </w:rPr>
      </w:pPr>
      <w:r w:rsidRPr="004424B1">
        <w:rPr>
          <w:lang w:val="en-GB"/>
        </w:rPr>
        <w:t>MPSRepetitions.xsd</w:t>
      </w:r>
    </w:p>
    <w:p w14:paraId="58041C6D" w14:textId="4BEB809A" w:rsidR="000803BE" w:rsidRPr="004424B1" w:rsidRDefault="000803BE" w:rsidP="00EE0C41">
      <w:pPr>
        <w:spacing w:before="0"/>
        <w:ind w:left="709"/>
        <w:rPr>
          <w:lang w:val="en-GB"/>
        </w:rPr>
      </w:pPr>
      <w:r w:rsidRPr="004424B1">
        <w:rPr>
          <w:lang w:val="en-GB"/>
        </w:rPr>
        <w:t>MPSResources.xsd</w:t>
      </w:r>
    </w:p>
    <w:p w14:paraId="000963E0" w14:textId="77777777" w:rsidR="00164472" w:rsidRPr="004424B1" w:rsidRDefault="00E6158D" w:rsidP="00164472">
      <w:pPr>
        <w:spacing w:before="0" w:line="240" w:lineRule="auto"/>
        <w:ind w:left="709"/>
        <w:rPr>
          <w:lang w:val="en-GB"/>
        </w:rPr>
      </w:pPr>
      <w:r w:rsidRPr="004424B1">
        <w:rPr>
          <w:lang w:val="en-GB"/>
        </w:rPr>
        <w:t>MALTypes.xsd</w:t>
      </w:r>
    </w:p>
    <w:p w14:paraId="37CABBB4" w14:textId="32AFA221" w:rsidR="006D3D9D" w:rsidRPr="004424B1" w:rsidRDefault="000E7135" w:rsidP="006D3D9D">
      <w:pPr>
        <w:rPr>
          <w:lang w:val="en-GB"/>
        </w:rPr>
      </w:pPr>
      <w:r w:rsidRPr="004424B1">
        <w:rPr>
          <w:lang w:val="en-GB"/>
        </w:rPr>
        <w:t>It is not possible to add versions to schema files because this would invalidate the file references within the schemas. As such</w:t>
      </w:r>
      <w:r w:rsidR="006D3D9D" w:rsidRPr="004424B1">
        <w:rPr>
          <w:lang w:val="en-GB"/>
        </w:rPr>
        <w:t xml:space="preserve">, all the above files </w:t>
      </w:r>
      <w:r w:rsidRPr="004424B1">
        <w:rPr>
          <w:lang w:val="en-GB"/>
        </w:rPr>
        <w:t>are</w:t>
      </w:r>
      <w:r w:rsidR="006D3D9D" w:rsidRPr="004424B1">
        <w:rPr>
          <w:lang w:val="en-GB"/>
        </w:rPr>
        <w:t xml:space="preserve"> contained within a single .zip file with the following naming convention</w:t>
      </w:r>
      <w:r w:rsidR="009F164D" w:rsidRPr="004424B1">
        <w:rPr>
          <w:lang w:val="en-GB"/>
        </w:rPr>
        <w:t xml:space="preserve">: </w:t>
      </w:r>
      <w:commentRangeStart w:id="37023"/>
      <w:ins w:id="37024" w:author="Quinten Van Woerkom" w:date="2024-12-03T11:54:00Z" w16du:dateUtc="2024-12-03T10:54:00Z">
        <w:r w:rsidR="00C114A1">
          <w:rPr>
            <w:lang w:val="en-GB"/>
          </w:rPr>
          <w:t>‘</w:t>
        </w:r>
      </w:ins>
      <w:del w:id="37025" w:author="Quinten Van Woerkom" w:date="2024-12-03T11:54:00Z" w16du:dateUtc="2024-12-03T10:54:00Z">
        <w:r w:rsidR="009F164D" w:rsidRPr="004424B1" w:rsidDel="00C114A1">
          <w:rPr>
            <w:lang w:val="en-GB"/>
          </w:rPr>
          <w:delText>“</w:delText>
        </w:r>
      </w:del>
      <w:r w:rsidR="00223D5B" w:rsidRPr="004424B1">
        <w:rPr>
          <w:lang w:val="en-GB"/>
        </w:rPr>
        <w:t>MPSFileFormats-v.v.zip</w:t>
      </w:r>
      <w:ins w:id="37026" w:author="Quinten Van Woerkom" w:date="2024-12-03T11:54:00Z" w16du:dateUtc="2024-12-03T10:54:00Z">
        <w:r w:rsidR="00C114A1">
          <w:rPr>
            <w:lang w:val="en-GB"/>
          </w:rPr>
          <w:t>’</w:t>
        </w:r>
        <w:commentRangeEnd w:id="37023"/>
        <w:r w:rsidR="00C114A1">
          <w:rPr>
            <w:rStyle w:val="CommentReference"/>
          </w:rPr>
          <w:commentReference w:id="37023"/>
        </w:r>
      </w:ins>
      <w:del w:id="37027" w:author="Quinten Van Woerkom" w:date="2024-12-03T11:54:00Z" w16du:dateUtc="2024-12-03T10:54:00Z">
        <w:r w:rsidR="009F164D" w:rsidRPr="004424B1" w:rsidDel="00C114A1">
          <w:rPr>
            <w:lang w:val="en-GB"/>
          </w:rPr>
          <w:delText>”</w:delText>
        </w:r>
      </w:del>
      <w:r w:rsidR="009F164D" w:rsidRPr="004424B1">
        <w:rPr>
          <w:lang w:val="en-GB"/>
        </w:rPr>
        <w:t xml:space="preserve">, </w:t>
      </w:r>
      <w:r w:rsidR="006D3D9D" w:rsidRPr="004424B1">
        <w:rPr>
          <w:lang w:val="en-GB"/>
        </w:rPr>
        <w:t>where the ‘</w:t>
      </w:r>
      <w:proofErr w:type="spellStart"/>
      <w:r w:rsidR="006D3D9D" w:rsidRPr="004424B1">
        <w:rPr>
          <w:lang w:val="en-GB"/>
        </w:rPr>
        <w:t>v.v</w:t>
      </w:r>
      <w:proofErr w:type="spellEnd"/>
      <w:r w:rsidR="006D3D9D" w:rsidRPr="004424B1">
        <w:rPr>
          <w:lang w:val="en-GB"/>
        </w:rPr>
        <w:t>’ part is replaced with the issue number of the corresponding document</w:t>
      </w:r>
      <w:r w:rsidRPr="004424B1">
        <w:rPr>
          <w:lang w:val="en-GB"/>
        </w:rPr>
        <w:t xml:space="preserve"> and an incremental patch number counting from zero</w:t>
      </w:r>
      <w:r w:rsidR="006D3D9D" w:rsidRPr="004424B1">
        <w:rPr>
          <w:lang w:val="en-GB"/>
        </w:rPr>
        <w:t>.</w:t>
      </w:r>
    </w:p>
    <w:p w14:paraId="36A51A90" w14:textId="7BA333E2" w:rsidR="009F164D" w:rsidRPr="004424B1" w:rsidRDefault="009F164D" w:rsidP="006D3D9D">
      <w:pPr>
        <w:rPr>
          <w:lang w:val="en-GB"/>
        </w:rPr>
      </w:pPr>
      <w:r w:rsidRPr="004424B1">
        <w:rPr>
          <w:lang w:val="en-GB"/>
        </w:rPr>
        <w:t>The file schema</w:t>
      </w:r>
      <w:r w:rsidR="000E7135" w:rsidRPr="004424B1">
        <w:rPr>
          <w:lang w:val="en-GB"/>
        </w:rPr>
        <w:t>s</w:t>
      </w:r>
      <w:r w:rsidRPr="004424B1">
        <w:rPr>
          <w:lang w:val="en-GB"/>
        </w:rPr>
        <w:t xml:space="preserve"> defined by this document can be found at</w:t>
      </w:r>
      <w:r w:rsidRPr="004424B1">
        <w:rPr>
          <w:rStyle w:val="FootnoteReference"/>
          <w:lang w:val="en-GB"/>
        </w:rPr>
        <w:footnoteReference w:id="6"/>
      </w:r>
      <w:r w:rsidRPr="004424B1">
        <w:rPr>
          <w:lang w:val="en-GB"/>
        </w:rPr>
        <w:t>:</w:t>
      </w:r>
    </w:p>
    <w:p w14:paraId="432BA395" w14:textId="749BDD24" w:rsidR="009F164D" w:rsidRPr="004424B1" w:rsidRDefault="009F164D" w:rsidP="009F164D">
      <w:pPr>
        <w:jc w:val="center"/>
        <w:rPr>
          <w:lang w:val="en-GB"/>
        </w:rPr>
      </w:pPr>
      <w:r>
        <w:fldChar w:fldCharType="begin"/>
      </w:r>
      <w:ins w:id="37028" w:author="Peter Van Der Plas" w:date="2024-12-30T16:15:00Z" w16du:dateUtc="2024-12-30T15:15:00Z">
        <w:r w:rsidR="00B43B01">
          <w:instrText>HYPERLINK "https://beta.sanaregistry.org/files/mpsfileschemas/MPSFileFormats-1.0.zip"</w:instrText>
        </w:r>
      </w:ins>
      <w:del w:id="37029" w:author="Peter Van Der Plas" w:date="2024-12-30T16:15:00Z" w16du:dateUtc="2024-12-30T15:15:00Z">
        <w:r w:rsidDel="00B43B01">
          <w:delInstrText>HYPERLINK "https://beta.sanaregistry.org/r/mpsfileschemas/MPSFileFormats-1.0.zip"</w:delInstrText>
        </w:r>
      </w:del>
      <w:r>
        <w:fldChar w:fldCharType="separate"/>
      </w:r>
      <w:del w:id="37030" w:author="Peter Van Der Plas" w:date="2024-12-30T16:15:00Z" w16du:dateUtc="2024-12-30T15:15:00Z">
        <w:r w:rsidRPr="004424B1" w:rsidDel="00B43B01">
          <w:rPr>
            <w:rStyle w:val="Hyperlink"/>
            <w:lang w:val="en-GB"/>
          </w:rPr>
          <w:delText>https://beta.sanaregistry.org/r/mpsfileschemas/MPSFileFormats-1.0.zip</w:delText>
        </w:r>
      </w:del>
      <w:ins w:id="37031" w:author="Peter Van Der Plas" w:date="2024-12-30T16:15:00Z" w16du:dateUtc="2024-12-30T15:15:00Z">
        <w:r w:rsidR="00B43B01">
          <w:rPr>
            <w:rStyle w:val="Hyperlink"/>
            <w:lang w:val="en-GB"/>
          </w:rPr>
          <w:t>https://beta.sanaregistry.org/files/mpsfileschemas/MPSFileFormats-1.0.zip</w:t>
        </w:r>
      </w:ins>
      <w:r>
        <w:rPr>
          <w:rStyle w:val="Hyperlink"/>
          <w:lang w:val="en-GB"/>
        </w:rPr>
        <w:fldChar w:fldCharType="end"/>
      </w:r>
    </w:p>
    <w:p w14:paraId="778FAAA0" w14:textId="524B87C9" w:rsidR="006D3D9D" w:rsidRPr="004424B1" w:rsidRDefault="006D3D9D" w:rsidP="006D3D9D">
      <w:pPr>
        <w:rPr>
          <w:lang w:val="en-GB"/>
        </w:rPr>
      </w:pPr>
      <w:r w:rsidRPr="004424B1">
        <w:rPr>
          <w:lang w:val="en-GB"/>
        </w:rPr>
        <w:t>The latest version of any specification may always be directly addressed by removing the ‘-</w:t>
      </w:r>
      <w:proofErr w:type="spellStart"/>
      <w:proofErr w:type="gramStart"/>
      <w:r w:rsidRPr="004424B1">
        <w:rPr>
          <w:lang w:val="en-GB"/>
        </w:rPr>
        <w:t>v.v</w:t>
      </w:r>
      <w:proofErr w:type="spellEnd"/>
      <w:proofErr w:type="gramEnd"/>
      <w:r w:rsidRPr="004424B1">
        <w:rPr>
          <w:lang w:val="en-GB"/>
        </w:rPr>
        <w:t>’ part from the URL; for example:</w:t>
      </w:r>
    </w:p>
    <w:p w14:paraId="43B7A0E1" w14:textId="4DE0192F" w:rsidR="00535030" w:rsidRPr="004424B1" w:rsidRDefault="009F164D" w:rsidP="00535030">
      <w:pPr>
        <w:jc w:val="center"/>
        <w:rPr>
          <w:lang w:val="en-GB"/>
        </w:rPr>
      </w:pPr>
      <w:r>
        <w:fldChar w:fldCharType="begin"/>
      </w:r>
      <w:ins w:id="37032" w:author="Peter Van Der Plas" w:date="2024-12-30T16:15:00Z" w16du:dateUtc="2024-12-30T15:15:00Z">
        <w:r w:rsidR="00B43B01">
          <w:instrText>HYPERLINK "https://beta.sanaregistry.org/files/mpsfileschemas/MPSFileFormats.zip"</w:instrText>
        </w:r>
      </w:ins>
      <w:del w:id="37033" w:author="Peter Van Der Plas" w:date="2024-12-30T16:15:00Z" w16du:dateUtc="2024-12-30T15:15:00Z">
        <w:r w:rsidDel="00B43B01">
          <w:delInstrText>HYPERLINK "https://beta.sanaregistry.org/r/mpsfileschemas/MPSFileFormats.zip"</w:delInstrText>
        </w:r>
      </w:del>
      <w:r>
        <w:fldChar w:fldCharType="separate"/>
      </w:r>
      <w:del w:id="37034" w:author="Peter Van Der Plas" w:date="2024-12-30T16:15:00Z" w16du:dateUtc="2024-12-30T15:15:00Z">
        <w:r w:rsidRPr="004424B1" w:rsidDel="00B43B01">
          <w:rPr>
            <w:rStyle w:val="Hyperlink"/>
            <w:lang w:val="en-GB"/>
          </w:rPr>
          <w:delText>https://beta.sanaregistry.org/r/mpsfileschemas/MPSFileFormats.zip</w:delText>
        </w:r>
      </w:del>
      <w:ins w:id="37035" w:author="Peter Van Der Plas" w:date="2024-12-30T16:15:00Z" w16du:dateUtc="2024-12-30T15:15:00Z">
        <w:r w:rsidR="00B43B01">
          <w:rPr>
            <w:rStyle w:val="Hyperlink"/>
            <w:lang w:val="en-GB"/>
          </w:rPr>
          <w:t>https://beta.sanaregistry.org/files/mpsfileschemas/MPSFileFormats.zip</w:t>
        </w:r>
      </w:ins>
      <w:r>
        <w:rPr>
          <w:rStyle w:val="Hyperlink"/>
          <w:lang w:val="en-GB"/>
        </w:rPr>
        <w:fldChar w:fldCharType="end"/>
      </w:r>
      <w:del w:id="37036" w:author="Peter Van Der Plas" w:date="2024-12-30T15:24:00Z" w16du:dateUtc="2024-12-30T14:24:00Z">
        <w:r w:rsidRPr="004424B1" w:rsidDel="00E363D7">
          <w:rPr>
            <w:lang w:val="en-GB"/>
          </w:rPr>
          <w:delText xml:space="preserve"> </w:delText>
        </w:r>
      </w:del>
    </w:p>
    <w:bookmarkEnd w:id="37019"/>
    <w:bookmarkEnd w:id="37020"/>
    <w:p w14:paraId="61BCAD9D" w14:textId="77777777" w:rsidR="00696E90" w:rsidRPr="004424B1" w:rsidDel="00E363D7" w:rsidRDefault="00696E90" w:rsidP="00696E90">
      <w:pPr>
        <w:rPr>
          <w:del w:id="37037" w:author="Peter Van Der Plas" w:date="2024-12-30T15:24:00Z" w16du:dateUtc="2024-12-30T14:24:00Z"/>
          <w:lang w:val="en-GB"/>
        </w:rPr>
      </w:pPr>
    </w:p>
    <w:p w14:paraId="1E5D4BEF" w14:textId="77777777" w:rsidR="001A1376" w:rsidRPr="004424B1" w:rsidRDefault="001A1376" w:rsidP="001A1376">
      <w:pPr>
        <w:rPr>
          <w:lang w:val="en-GB"/>
        </w:rPr>
        <w:sectPr w:rsidR="001A1376" w:rsidRPr="004424B1" w:rsidSect="007F5055">
          <w:footnotePr>
            <w:numRestart w:val="eachPage"/>
          </w:footnotePr>
          <w:pgSz w:w="11907" w:h="16839" w:code="1"/>
          <w:pgMar w:top="1944" w:right="1296" w:bottom="1944" w:left="1296" w:header="1037" w:footer="1037" w:gutter="302"/>
          <w:pgNumType w:start="1" w:chapStyle="1"/>
          <w:cols w:space="720"/>
          <w:docGrid w:linePitch="326"/>
        </w:sectPr>
      </w:pPr>
    </w:p>
    <w:p w14:paraId="7C36D8E0" w14:textId="30DC85D5" w:rsidR="001A1376" w:rsidRPr="004424B1" w:rsidRDefault="001A1376" w:rsidP="008316F2">
      <w:pPr>
        <w:pStyle w:val="Heading8"/>
        <w:rPr>
          <w:lang w:val="en-GB"/>
        </w:rPr>
      </w:pPr>
      <w:r w:rsidRPr="004424B1">
        <w:rPr>
          <w:lang w:val="en-GB"/>
        </w:rPr>
        <w:lastRenderedPageBreak/>
        <w:br/>
      </w:r>
      <w:r w:rsidRPr="004424B1">
        <w:rPr>
          <w:lang w:val="en-GB"/>
        </w:rPr>
        <w:br/>
      </w:r>
      <w:bookmarkStart w:id="37038" w:name="_Toc403538567"/>
      <w:bookmarkStart w:id="37039" w:name="_Toc118556209"/>
      <w:bookmarkStart w:id="37040" w:name="_Toc158132048"/>
      <w:bookmarkStart w:id="37041" w:name="_Ref185410613"/>
      <w:bookmarkStart w:id="37042" w:name="_Toc186645501"/>
      <w:r w:rsidR="00626DF5" w:rsidRPr="004424B1">
        <w:rPr>
          <w:lang w:val="en-GB"/>
        </w:rPr>
        <w:t>Protocol</w:t>
      </w:r>
      <w:r w:rsidR="006A3E34" w:rsidRPr="004424B1">
        <w:rPr>
          <w:lang w:val="en-GB"/>
        </w:rPr>
        <w:t xml:space="preserve"> </w:t>
      </w:r>
      <w:r w:rsidRPr="004424B1">
        <w:rPr>
          <w:lang w:val="en-GB"/>
        </w:rPr>
        <w:t xml:space="preserve">Implementation Conformance </w:t>
      </w:r>
      <w:r w:rsidRPr="004424B1">
        <w:rPr>
          <w:lang w:val="en-GB"/>
        </w:rPr>
        <w:br/>
        <w:t>Statement (</w:t>
      </w:r>
      <w:r w:rsidR="006A3E34" w:rsidRPr="004424B1">
        <w:rPr>
          <w:rStyle w:val="Acronym"/>
          <w:lang w:val="en-GB"/>
        </w:rPr>
        <w:t>P</w:t>
      </w:r>
      <w:r w:rsidRPr="004424B1">
        <w:rPr>
          <w:rStyle w:val="Acronym"/>
          <w:lang w:val="en-GB"/>
        </w:rPr>
        <w:t>ICS</w:t>
      </w:r>
      <w:r w:rsidRPr="004424B1">
        <w:rPr>
          <w:lang w:val="en-GB"/>
        </w:rPr>
        <w:t>) Proforma</w:t>
      </w:r>
      <w:r w:rsidR="003F4581" w:rsidRPr="004424B1">
        <w:rPr>
          <w:lang w:val="en-GB"/>
        </w:rPr>
        <w:br/>
        <w:t> </w:t>
      </w:r>
      <w:r w:rsidRPr="004424B1">
        <w:rPr>
          <w:lang w:val="en-GB"/>
        </w:rPr>
        <w:br/>
        <w:t>(</w:t>
      </w:r>
      <w:r w:rsidR="00626DF5" w:rsidRPr="004424B1">
        <w:rPr>
          <w:lang w:val="en-GB"/>
        </w:rPr>
        <w:t>N</w:t>
      </w:r>
      <w:r w:rsidRPr="004424B1">
        <w:rPr>
          <w:lang w:val="en-GB"/>
        </w:rPr>
        <w:t>ormative)</w:t>
      </w:r>
      <w:bookmarkEnd w:id="37038"/>
      <w:bookmarkEnd w:id="37039"/>
      <w:bookmarkEnd w:id="37040"/>
      <w:bookmarkEnd w:id="37041"/>
      <w:bookmarkEnd w:id="37042"/>
    </w:p>
    <w:p w14:paraId="5F2B0D66" w14:textId="77777777" w:rsidR="007452A6" w:rsidRPr="004424B1" w:rsidRDefault="007452A6" w:rsidP="0043015A">
      <w:pPr>
        <w:pStyle w:val="Annex2"/>
        <w:spacing w:before="480"/>
        <w:rPr>
          <w:lang w:val="en-GB"/>
        </w:rPr>
      </w:pPr>
      <w:r w:rsidRPr="004424B1">
        <w:rPr>
          <w:lang w:val="en-GB"/>
        </w:rPr>
        <w:t>INTRODUCTION</w:t>
      </w:r>
    </w:p>
    <w:p w14:paraId="2B3CD99D" w14:textId="77777777" w:rsidR="007452A6" w:rsidRPr="004424B1" w:rsidRDefault="007452A6" w:rsidP="0043015A">
      <w:pPr>
        <w:pStyle w:val="Annex3"/>
        <w:rPr>
          <w:lang w:val="en-GB"/>
        </w:rPr>
      </w:pPr>
      <w:r w:rsidRPr="004424B1">
        <w:rPr>
          <w:lang w:val="en-GB"/>
        </w:rPr>
        <w:t>OVERVIEW</w:t>
      </w:r>
    </w:p>
    <w:p w14:paraId="70194022" w14:textId="436E47C2" w:rsidR="00CF0642" w:rsidRPr="004424B1" w:rsidRDefault="00CF0642" w:rsidP="00CF0642">
      <w:pPr>
        <w:rPr>
          <w:lang w:val="en-GB"/>
        </w:rPr>
      </w:pPr>
      <w:r w:rsidRPr="004424B1">
        <w:rPr>
          <w:lang w:val="en-GB"/>
        </w:rPr>
        <w:t>This annex provides the Protocol Implementation Conformance Statement (</w:t>
      </w:r>
      <w:r w:rsidRPr="004424B1">
        <w:rPr>
          <w:rStyle w:val="Acronym"/>
          <w:lang w:val="en-GB"/>
        </w:rPr>
        <w:t>PICS</w:t>
      </w:r>
      <w:r w:rsidRPr="004424B1">
        <w:rPr>
          <w:lang w:val="en-GB"/>
        </w:rPr>
        <w:t>) Requirements List (</w:t>
      </w:r>
      <w:r w:rsidRPr="004424B1">
        <w:rPr>
          <w:rStyle w:val="Acronym"/>
          <w:lang w:val="en-GB"/>
        </w:rPr>
        <w:t>RL</w:t>
      </w:r>
      <w:r w:rsidRPr="004424B1">
        <w:rPr>
          <w:lang w:val="en-GB"/>
        </w:rPr>
        <w:t xml:space="preserve">) for an implementation of the Mission Operations </w:t>
      </w:r>
      <w:r w:rsidR="00BB22EA" w:rsidRPr="004424B1">
        <w:rPr>
          <w:lang w:val="en-GB"/>
        </w:rPr>
        <w:t>MPS</w:t>
      </w:r>
      <w:r w:rsidRPr="004424B1">
        <w:rPr>
          <w:lang w:val="en-GB"/>
        </w:rPr>
        <w:t xml:space="preserve"> Services </w:t>
      </w:r>
      <w:r w:rsidR="003752C5" w:rsidRPr="004424B1">
        <w:rPr>
          <w:iCs/>
          <w:lang w:val="en-GB"/>
        </w:rPr>
        <w:t>Recommended Standard</w:t>
      </w:r>
      <w:r w:rsidR="00B761A9" w:rsidRPr="004424B1">
        <w:rPr>
          <w:lang w:val="en-GB"/>
        </w:rPr>
        <w:t xml:space="preserve">.  </w:t>
      </w:r>
      <w:r w:rsidRPr="004424B1">
        <w:rPr>
          <w:lang w:val="en-GB"/>
        </w:rPr>
        <w:t xml:space="preserve">The </w:t>
      </w:r>
      <w:proofErr w:type="gramStart"/>
      <w:r w:rsidRPr="004424B1">
        <w:rPr>
          <w:lang w:val="en-GB"/>
        </w:rPr>
        <w:t>PICS</w:t>
      </w:r>
      <w:proofErr w:type="gramEnd"/>
      <w:r w:rsidRPr="004424B1">
        <w:rPr>
          <w:lang w:val="en-GB"/>
        </w:rPr>
        <w:t xml:space="preserve"> for an implementation is generated by completing the RL in accordance with the instructions below</w:t>
      </w:r>
      <w:r w:rsidR="00B761A9" w:rsidRPr="004424B1">
        <w:rPr>
          <w:lang w:val="en-GB"/>
        </w:rPr>
        <w:t xml:space="preserve">.  </w:t>
      </w:r>
      <w:r w:rsidRPr="004424B1">
        <w:rPr>
          <w:lang w:val="en-GB"/>
        </w:rPr>
        <w:t>An implementation claiming conformance must satisfy the mandatory requirements referenced in the RL.</w:t>
      </w:r>
    </w:p>
    <w:p w14:paraId="0F683A9F" w14:textId="587DF4A8" w:rsidR="00F7109A" w:rsidRPr="004424B1" w:rsidRDefault="00F7109A" w:rsidP="00F7109A">
      <w:pPr>
        <w:rPr>
          <w:lang w:val="en-GB"/>
        </w:rPr>
      </w:pPr>
      <w:r w:rsidRPr="004424B1">
        <w:rPr>
          <w:lang w:val="en-GB"/>
        </w:rPr>
        <w:t xml:space="preserve">The MO MPS Services </w:t>
      </w:r>
      <w:r w:rsidR="003752C5" w:rsidRPr="004424B1">
        <w:rPr>
          <w:iCs/>
          <w:lang w:val="en-GB"/>
        </w:rPr>
        <w:t>Recommended Standard</w:t>
      </w:r>
      <w:r w:rsidRPr="004424B1">
        <w:rPr>
          <w:lang w:val="en-GB"/>
        </w:rPr>
        <w:t xml:space="preserve"> includes optional elements, as outlined in</w:t>
      </w:r>
      <w:del w:id="37043" w:author="Peter Van Der Plas" w:date="2025-01-01T16:57:00Z" w16du:dateUtc="2025-01-01T15:57:00Z">
        <w:r w:rsidRPr="004424B1" w:rsidDel="007D7B74">
          <w:rPr>
            <w:lang w:val="en-GB"/>
          </w:rPr>
          <w:delText xml:space="preserve"> </w:delText>
        </w:r>
      </w:del>
      <w:ins w:id="37044" w:author="Peter Van Der Plas" w:date="2025-01-01T16:58:00Z" w16du:dateUtc="2025-01-01T15:58:00Z">
        <w:r w:rsidR="007D7B74">
          <w:rPr>
            <w:lang w:val="en-GB"/>
          </w:rPr>
          <w:t xml:space="preserve"> </w:t>
        </w:r>
        <w:r w:rsidR="007D7B74">
          <w:rPr>
            <w:lang w:val="en-GB"/>
          </w:rPr>
          <w:fldChar w:fldCharType="begin"/>
        </w:r>
        <w:r w:rsidR="007D7B74">
          <w:rPr>
            <w:lang w:val="en-GB"/>
          </w:rPr>
          <w:instrText xml:space="preserve"> REF _Ref185420077 \r \h </w:instrText>
        </w:r>
        <w:r w:rsidR="007D7B74">
          <w:rPr>
            <w:lang w:val="en-GB"/>
          </w:rPr>
        </w:r>
      </w:ins>
      <w:r w:rsidR="007D7B74">
        <w:rPr>
          <w:lang w:val="en-GB"/>
        </w:rPr>
        <w:fldChar w:fldCharType="separate"/>
      </w:r>
      <w:ins w:id="37045" w:author="Peter Van Der Plas" w:date="2025-01-01T17:31:00Z" w16du:dateUtc="2025-01-01T16:31:00Z">
        <w:r w:rsidR="006D1623">
          <w:rPr>
            <w:lang w:val="en-GB"/>
          </w:rPr>
          <w:t>2.6</w:t>
        </w:r>
      </w:ins>
      <w:ins w:id="37046" w:author="Peter Van Der Plas" w:date="2025-01-01T16:58:00Z" w16du:dateUtc="2025-01-01T15:58:00Z">
        <w:r w:rsidR="007D7B74">
          <w:rPr>
            <w:lang w:val="en-GB"/>
          </w:rPr>
          <w:fldChar w:fldCharType="end"/>
        </w:r>
      </w:ins>
      <w:del w:id="37047" w:author="Peter Van Der Plas" w:date="2025-01-01T16:58:00Z" w16du:dateUtc="2025-01-01T15:58:00Z">
        <w:r w:rsidRPr="004424B1" w:rsidDel="007D7B74">
          <w:rPr>
            <w:lang w:val="en-GB"/>
          </w:rPr>
          <w:fldChar w:fldCharType="begin"/>
        </w:r>
        <w:r w:rsidRPr="004424B1" w:rsidDel="007D7B74">
          <w:rPr>
            <w:lang w:val="en-GB"/>
          </w:rPr>
          <w:delInstrText xml:space="preserve"> REF _Ref68013881 \r \h </w:delInstrText>
        </w:r>
        <w:r w:rsidRPr="004424B1" w:rsidDel="007D7B74">
          <w:rPr>
            <w:lang w:val="en-GB"/>
          </w:rPr>
        </w:r>
        <w:r w:rsidRPr="004424B1" w:rsidDel="007D7B74">
          <w:rPr>
            <w:lang w:val="en-GB"/>
          </w:rPr>
          <w:fldChar w:fldCharType="separate"/>
        </w:r>
      </w:del>
      <w:del w:id="37048" w:author="Peter Van Der Plas" w:date="2024-12-25T18:53:00Z" w16du:dateUtc="2024-12-25T17:53:00Z">
        <w:r w:rsidR="00BF1AC4" w:rsidDel="00547CCE">
          <w:rPr>
            <w:lang w:val="en-GB"/>
          </w:rPr>
          <w:delText>2.6</w:delText>
        </w:r>
      </w:del>
      <w:del w:id="37049" w:author="Peter Van Der Plas" w:date="2025-01-01T16:58:00Z" w16du:dateUtc="2025-01-01T15:58:00Z">
        <w:r w:rsidRPr="004424B1" w:rsidDel="007D7B74">
          <w:rPr>
            <w:lang w:val="en-GB"/>
          </w:rPr>
          <w:fldChar w:fldCharType="end"/>
        </w:r>
      </w:del>
      <w:r w:rsidRPr="004424B1">
        <w:rPr>
          <w:lang w:val="en-GB"/>
        </w:rPr>
        <w:t>.  These comprise:</w:t>
      </w:r>
    </w:p>
    <w:p w14:paraId="2C9D950B" w14:textId="329AB1D0" w:rsidR="00F7109A" w:rsidRPr="004424B1" w:rsidRDefault="00F7109A" w:rsidP="003A4612">
      <w:pPr>
        <w:pStyle w:val="List"/>
        <w:numPr>
          <w:ilvl w:val="0"/>
          <w:numId w:val="66"/>
        </w:numPr>
        <w:tabs>
          <w:tab w:val="clear" w:pos="360"/>
          <w:tab w:val="left" w:pos="720"/>
        </w:tabs>
        <w:ind w:left="720"/>
      </w:pPr>
      <w:r w:rsidRPr="004424B1">
        <w:t xml:space="preserve">Optional services and service capability sets as summarized in </w:t>
      </w:r>
      <w:r w:rsidR="00DF315E" w:rsidRPr="004424B1">
        <w:t xml:space="preserve">table </w:t>
      </w:r>
      <w:ins w:id="37050" w:author="Peter Van Der Plas" w:date="2025-01-01T16:59:00Z" w16du:dateUtc="2025-01-01T15:59:00Z">
        <w:r w:rsidR="007D7B74">
          <w:fldChar w:fldCharType="begin"/>
        </w:r>
        <w:r w:rsidR="007D7B74">
          <w:instrText xml:space="preserve"> REF T_207OptionalServiceCapabilities \h </w:instrText>
        </w:r>
      </w:ins>
      <w:r w:rsidR="007D7B74">
        <w:fldChar w:fldCharType="separate"/>
      </w:r>
      <w:ins w:id="37051" w:author="Peter Van Der Plas" w:date="2025-01-01T17:31:00Z" w16du:dateUtc="2025-01-01T16:31:00Z">
        <w:r w:rsidR="006D1623">
          <w:rPr>
            <w:noProof/>
          </w:rPr>
          <w:t>3</w:t>
        </w:r>
        <w:r w:rsidR="006D1623">
          <w:noBreakHyphen/>
        </w:r>
        <w:r w:rsidR="006D1623">
          <w:rPr>
            <w:noProof/>
          </w:rPr>
          <w:t>1</w:t>
        </w:r>
      </w:ins>
      <w:ins w:id="37052" w:author="Peter Van Der Plas" w:date="2025-01-01T16:59:00Z" w16du:dateUtc="2025-01-01T15:59:00Z">
        <w:r w:rsidR="007D7B74">
          <w:fldChar w:fldCharType="end"/>
        </w:r>
      </w:ins>
      <w:ins w:id="37053" w:author="Peter Van Der Plas" w:date="2025-01-01T16:58:00Z" w16du:dateUtc="2025-01-01T15:58:00Z">
        <w:r w:rsidR="007D7B74">
          <w:fldChar w:fldCharType="begin"/>
        </w:r>
        <w:r w:rsidR="007D7B74">
          <w:instrText xml:space="preserve"> REF T_207OptionalServiceCapabilities \h </w:instrText>
        </w:r>
      </w:ins>
      <w:r w:rsidR="006D1623">
        <w:fldChar w:fldCharType="separate"/>
      </w:r>
      <w:ins w:id="37054" w:author="Peter Van Der Plas" w:date="2025-01-01T17:31:00Z" w16du:dateUtc="2025-01-01T16:31:00Z">
        <w:r w:rsidR="006D1623">
          <w:rPr>
            <w:noProof/>
          </w:rPr>
          <w:t>3</w:t>
        </w:r>
        <w:r w:rsidR="006D1623">
          <w:noBreakHyphen/>
        </w:r>
        <w:r w:rsidR="006D1623">
          <w:rPr>
            <w:noProof/>
          </w:rPr>
          <w:t>1</w:t>
        </w:r>
      </w:ins>
      <w:ins w:id="37055" w:author="Peter Van Der Plas" w:date="2025-01-01T16:58:00Z" w16du:dateUtc="2025-01-01T15:58:00Z">
        <w:r w:rsidR="007D7B74">
          <w:fldChar w:fldCharType="end"/>
        </w:r>
        <w:r w:rsidR="007D7B74">
          <w:fldChar w:fldCharType="begin"/>
        </w:r>
        <w:r w:rsidR="007D7B74">
          <w:instrText xml:space="preserve"> REF T_207OptionalServiceCapabilities \h </w:instrText>
        </w:r>
      </w:ins>
      <w:r w:rsidR="006D1623">
        <w:fldChar w:fldCharType="separate"/>
      </w:r>
      <w:ins w:id="37056" w:author="Peter Van Der Plas" w:date="2025-01-01T17:31:00Z" w16du:dateUtc="2025-01-01T16:31:00Z">
        <w:r w:rsidR="006D1623">
          <w:rPr>
            <w:noProof/>
          </w:rPr>
          <w:t>3</w:t>
        </w:r>
        <w:r w:rsidR="006D1623">
          <w:noBreakHyphen/>
        </w:r>
        <w:r w:rsidR="006D1623">
          <w:rPr>
            <w:noProof/>
          </w:rPr>
          <w:t>1</w:t>
        </w:r>
      </w:ins>
      <w:ins w:id="37057" w:author="Peter Van Der Plas" w:date="2025-01-01T16:58:00Z" w16du:dateUtc="2025-01-01T15:58:00Z">
        <w:r w:rsidR="007D7B74">
          <w:fldChar w:fldCharType="end"/>
        </w:r>
      </w:ins>
      <w:r w:rsidR="00654582" w:rsidRPr="004424B1">
        <w:rPr>
          <w:noProof/>
        </w:rPr>
        <w:fldChar w:fldCharType="begin"/>
      </w:r>
      <w:r w:rsidR="00654582" w:rsidRPr="004424B1">
        <w:instrText xml:space="preserve"> REF T_207OptionalServiceCapabilities \h </w:instrText>
      </w:r>
      <w:r w:rsidR="00654582" w:rsidRPr="004424B1">
        <w:rPr>
          <w:noProof/>
        </w:rPr>
      </w:r>
      <w:del w:id="37058" w:author="Peter Van Der Plas" w:date="2024-12-25T18:53:00Z" w16du:dateUtc="2024-12-25T17:53:00Z">
        <w:r w:rsidR="00654582" w:rsidRPr="004424B1">
          <w:rPr>
            <w:noProof/>
          </w:rPr>
          <w:fldChar w:fldCharType="separate"/>
        </w:r>
      </w:del>
      <w:ins w:id="37059" w:author="Peter Van Der Plas" w:date="2025-01-01T17:31:00Z" w16du:dateUtc="2025-01-01T16:31:00Z">
        <w:r w:rsidR="006D1623">
          <w:rPr>
            <w:noProof/>
          </w:rPr>
          <w:t>3</w:t>
        </w:r>
        <w:r w:rsidR="006D1623">
          <w:noBreakHyphen/>
        </w:r>
        <w:r w:rsidR="006D1623">
          <w:rPr>
            <w:noProof/>
          </w:rPr>
          <w:t>1</w:t>
        </w:r>
      </w:ins>
      <w:ins w:id="37060" w:author="Quinten Van Woerkom" w:date="2024-12-18T11:50:00Z" w16du:dateUtc="2024-12-18T10:50:00Z">
        <w:del w:id="37061" w:author="Peter Van Der Plas" w:date="2024-12-25T18:53:00Z" w16du:dateUtc="2024-12-25T17:53:00Z">
          <w:r w:rsidR="004823F7" w:rsidDel="00547CCE">
            <w:rPr>
              <w:noProof/>
            </w:rPr>
            <w:delText>3</w:delText>
          </w:r>
        </w:del>
      </w:ins>
      <w:del w:id="37062" w:author="Peter Van Der Plas" w:date="2024-12-25T18:53:00Z" w16du:dateUtc="2024-12-25T17:53:00Z">
        <w:r w:rsidR="00BF1AC4" w:rsidDel="00547CCE">
          <w:rPr>
            <w:noProof/>
          </w:rPr>
          <w:delText>2</w:delText>
        </w:r>
        <w:r w:rsidR="00BF1AC4" w:rsidRPr="004424B1" w:rsidDel="00547CCE">
          <w:noBreakHyphen/>
        </w:r>
      </w:del>
      <w:ins w:id="37063" w:author="Quinten Van Woerkom" w:date="2024-12-18T11:50:00Z" w16du:dateUtc="2024-12-18T10:50:00Z">
        <w:del w:id="37064" w:author="Peter Van Der Plas" w:date="2024-12-25T18:53:00Z" w16du:dateUtc="2024-12-25T17:53:00Z">
          <w:r w:rsidR="004823F7" w:rsidDel="00547CCE">
            <w:delText>1</w:delText>
          </w:r>
        </w:del>
      </w:ins>
      <w:del w:id="37065" w:author="Peter Van Der Plas" w:date="2024-12-25T18:53:00Z" w16du:dateUtc="2024-12-25T17:53:00Z">
        <w:r w:rsidR="00BF1AC4" w:rsidDel="00547CCE">
          <w:rPr>
            <w:noProof/>
          </w:rPr>
          <w:delText>7</w:delText>
        </w:r>
      </w:del>
      <w:r w:rsidR="00654582" w:rsidRPr="004424B1">
        <w:rPr>
          <w:noProof/>
        </w:rPr>
        <w:fldChar w:fldCharType="end"/>
      </w:r>
      <w:r w:rsidRPr="004424B1">
        <w:t>.  A compliant deployment can support any combination of MO MPS services.  If a service is supported, then it must support any mandatory service capability sets; other capability sets are optional.</w:t>
      </w:r>
    </w:p>
    <w:p w14:paraId="1F6232EE" w14:textId="52271EBD" w:rsidR="003B1B8D" w:rsidRPr="004424B1" w:rsidRDefault="00F7109A" w:rsidP="003A4612">
      <w:pPr>
        <w:pStyle w:val="List"/>
        <w:numPr>
          <w:ilvl w:val="0"/>
          <w:numId w:val="66"/>
        </w:numPr>
        <w:tabs>
          <w:tab w:val="clear" w:pos="360"/>
          <w:tab w:val="left" w:pos="720"/>
        </w:tabs>
        <w:ind w:left="720"/>
      </w:pPr>
      <w:r w:rsidRPr="004424B1">
        <w:t xml:space="preserve">Optional data structures corresponding to optional elements of the MPS Information Model, as summarized in </w:t>
      </w:r>
      <w:r w:rsidR="00DF315E" w:rsidRPr="004424B1">
        <w:t>table </w:t>
      </w:r>
      <w:ins w:id="37066" w:author="Peter Van Der Plas" w:date="2025-01-01T17:00:00Z" w16du:dateUtc="2025-01-01T16:00:00Z">
        <w:r w:rsidR="007D7B74">
          <w:fldChar w:fldCharType="begin"/>
        </w:r>
        <w:r w:rsidR="007D7B74">
          <w:instrText xml:space="preserve"> REF T_206MandatoryandOptionalElementsoftheIn \h </w:instrText>
        </w:r>
      </w:ins>
      <w:r w:rsidR="007D7B74">
        <w:fldChar w:fldCharType="separate"/>
      </w:r>
      <w:ins w:id="37067" w:author="Peter Van Der Plas" w:date="2025-01-01T17:31:00Z" w16du:dateUtc="2025-01-01T16:31:00Z">
        <w:r w:rsidR="006D1623">
          <w:rPr>
            <w:noProof/>
          </w:rPr>
          <w:t>4</w:t>
        </w:r>
        <w:r w:rsidR="006D1623">
          <w:noBreakHyphen/>
        </w:r>
        <w:r w:rsidR="006D1623">
          <w:rPr>
            <w:noProof/>
          </w:rPr>
          <w:t>1</w:t>
        </w:r>
      </w:ins>
      <w:ins w:id="37068" w:author="Peter Van Der Plas" w:date="2025-01-01T17:00:00Z" w16du:dateUtc="2025-01-01T16:00:00Z">
        <w:r w:rsidR="007D7B74">
          <w:fldChar w:fldCharType="end"/>
        </w:r>
      </w:ins>
      <w:r w:rsidR="00DF315E" w:rsidRPr="004424B1">
        <w:rPr>
          <w:noProof/>
        </w:rPr>
        <w:fldChar w:fldCharType="begin"/>
      </w:r>
      <w:r w:rsidR="00DF315E" w:rsidRPr="004424B1">
        <w:instrText xml:space="preserve"> REF T_206MandatoryandOptionalElementsoftheIn \h </w:instrText>
      </w:r>
      <w:ins w:id="37069" w:author="Peter Van Der Plas" w:date="2025-01-01T17:31:00Z" w16du:dateUtc="2025-01-01T16:31:00Z">
        <w:r w:rsidR="006D1623" w:rsidRPr="004424B1">
          <w:rPr>
            <w:noProof/>
          </w:rPr>
        </w:r>
      </w:ins>
      <w:del w:id="37070" w:author="Peter Van Der Plas" w:date="2024-12-25T18:53:00Z" w16du:dateUtc="2024-12-25T17:53:00Z">
        <w:r w:rsidR="00DF315E" w:rsidRPr="004424B1">
          <w:rPr>
            <w:noProof/>
          </w:rPr>
          <w:fldChar w:fldCharType="separate"/>
        </w:r>
      </w:del>
      <w:ins w:id="37071" w:author="Peter Van Der Plas" w:date="2025-01-01T17:31:00Z" w16du:dateUtc="2025-01-01T16:31:00Z">
        <w:r w:rsidR="006D1623">
          <w:rPr>
            <w:noProof/>
          </w:rPr>
          <w:t>4</w:t>
        </w:r>
        <w:r w:rsidR="006D1623">
          <w:noBreakHyphen/>
        </w:r>
        <w:r w:rsidR="006D1623">
          <w:rPr>
            <w:noProof/>
          </w:rPr>
          <w:t>1</w:t>
        </w:r>
      </w:ins>
      <w:ins w:id="37072" w:author="Quinten Van Woerkom" w:date="2024-12-18T11:50:00Z" w16du:dateUtc="2024-12-18T10:50:00Z">
        <w:del w:id="37073" w:author="Peter Van Der Plas" w:date="2024-12-25T18:53:00Z" w16du:dateUtc="2024-12-25T17:53:00Z">
          <w:r w:rsidR="004823F7" w:rsidDel="00547CCE">
            <w:rPr>
              <w:noProof/>
            </w:rPr>
            <w:delText>4</w:delText>
          </w:r>
        </w:del>
      </w:ins>
      <w:del w:id="37074" w:author="Peter Van Der Plas" w:date="2024-12-25T18:53:00Z" w16du:dateUtc="2024-12-25T17:53:00Z">
        <w:r w:rsidR="00BF1AC4" w:rsidDel="00547CCE">
          <w:rPr>
            <w:noProof/>
          </w:rPr>
          <w:delText>2</w:delText>
        </w:r>
        <w:r w:rsidR="00BF1AC4" w:rsidRPr="004424B1" w:rsidDel="00547CCE">
          <w:noBreakHyphen/>
        </w:r>
      </w:del>
      <w:ins w:id="37075" w:author="Quinten Van Woerkom" w:date="2024-12-18T11:50:00Z" w16du:dateUtc="2024-12-18T10:50:00Z">
        <w:del w:id="37076" w:author="Peter Van Der Plas" w:date="2024-12-25T18:53:00Z" w16du:dateUtc="2024-12-25T17:53:00Z">
          <w:r w:rsidR="00BF7996" w:rsidDel="00547CCE">
            <w:delText>1</w:delText>
          </w:r>
        </w:del>
      </w:ins>
      <w:del w:id="37077" w:author="Peter Van Der Plas" w:date="2024-12-25T18:53:00Z" w16du:dateUtc="2024-12-25T17:53:00Z">
        <w:r w:rsidR="00BF1AC4" w:rsidDel="00547CCE">
          <w:rPr>
            <w:noProof/>
          </w:rPr>
          <w:delText>6</w:delText>
        </w:r>
      </w:del>
      <w:r w:rsidR="00DF315E" w:rsidRPr="004424B1">
        <w:rPr>
          <w:noProof/>
        </w:rPr>
        <w:fldChar w:fldCharType="end"/>
      </w:r>
      <w:r w:rsidRPr="004424B1">
        <w:t>.</w:t>
      </w:r>
    </w:p>
    <w:p w14:paraId="08581156" w14:textId="79F50AD1" w:rsidR="00CF0642" w:rsidRPr="004424B1" w:rsidRDefault="00CF0642" w:rsidP="00CF0642">
      <w:pPr>
        <w:rPr>
          <w:lang w:val="en-GB"/>
        </w:rPr>
      </w:pPr>
      <w:r w:rsidRPr="004424B1">
        <w:rPr>
          <w:lang w:val="en-GB"/>
        </w:rPr>
        <w:t>An implementation’s completed RL is called the PICS</w:t>
      </w:r>
      <w:r w:rsidR="00B761A9" w:rsidRPr="004424B1">
        <w:rPr>
          <w:lang w:val="en-GB"/>
        </w:rPr>
        <w:t xml:space="preserve">.  </w:t>
      </w:r>
      <w:r w:rsidRPr="004424B1">
        <w:rPr>
          <w:lang w:val="en-GB"/>
        </w:rPr>
        <w:t>The PICS states which protocol features have been implemented</w:t>
      </w:r>
      <w:r w:rsidR="00B761A9" w:rsidRPr="004424B1">
        <w:rPr>
          <w:lang w:val="en-GB"/>
        </w:rPr>
        <w:t xml:space="preserve">.  </w:t>
      </w:r>
      <w:r w:rsidRPr="004424B1">
        <w:rPr>
          <w:lang w:val="en-GB"/>
        </w:rPr>
        <w:t>The following entities can use the PICS:</w:t>
      </w:r>
    </w:p>
    <w:p w14:paraId="359DCA3D" w14:textId="1A2E26FB" w:rsidR="00CF0642" w:rsidRPr="004424B1" w:rsidRDefault="00CF0642" w:rsidP="003A4612">
      <w:pPr>
        <w:pStyle w:val="List"/>
        <w:numPr>
          <w:ilvl w:val="0"/>
          <w:numId w:val="67"/>
        </w:numPr>
        <w:tabs>
          <w:tab w:val="clear" w:pos="360"/>
          <w:tab w:val="left" w:pos="720"/>
        </w:tabs>
        <w:ind w:left="720"/>
      </w:pPr>
      <w:r w:rsidRPr="004424B1">
        <w:t xml:space="preserve">the protocol implementer, as a checklist to reduce the risk of failure to conform to the </w:t>
      </w:r>
      <w:r w:rsidR="003752C5" w:rsidRPr="004424B1">
        <w:rPr>
          <w:iCs/>
        </w:rPr>
        <w:t>Recommended Standard</w:t>
      </w:r>
      <w:r w:rsidRPr="004424B1">
        <w:t xml:space="preserve"> through oversight;</w:t>
      </w:r>
    </w:p>
    <w:p w14:paraId="01645045" w14:textId="6DF57FA3" w:rsidR="00CF0642" w:rsidRPr="004424B1" w:rsidRDefault="00CF0642" w:rsidP="003A4612">
      <w:pPr>
        <w:pStyle w:val="List"/>
        <w:numPr>
          <w:ilvl w:val="0"/>
          <w:numId w:val="67"/>
        </w:numPr>
        <w:tabs>
          <w:tab w:val="clear" w:pos="360"/>
          <w:tab w:val="left" w:pos="720"/>
        </w:tabs>
        <w:ind w:left="720"/>
      </w:pPr>
      <w:r w:rsidRPr="004424B1">
        <w:t>the supplier and acquirer or potential acquirer of the implementation, as a detailed indication of the capabilities of the implementation, stated relative to the common basis for understanding provided by the standard PICS proforma;</w:t>
      </w:r>
    </w:p>
    <w:p w14:paraId="00680CD6" w14:textId="7E2E7FA1" w:rsidR="00CF0642" w:rsidRPr="004424B1" w:rsidRDefault="00CF0642" w:rsidP="003A4612">
      <w:pPr>
        <w:pStyle w:val="List"/>
        <w:numPr>
          <w:ilvl w:val="0"/>
          <w:numId w:val="67"/>
        </w:numPr>
        <w:tabs>
          <w:tab w:val="clear" w:pos="360"/>
          <w:tab w:val="left" w:pos="720"/>
        </w:tabs>
        <w:ind w:left="720"/>
      </w:pPr>
      <w:r w:rsidRPr="004424B1">
        <w:t xml:space="preserve">the user or potential user of the implementation, as a basis for initially checking the possibility of interworking with another implementation (while interworking can never be guaranteed, failure to interwork can often be predicted from incompatible </w:t>
      </w:r>
      <w:proofErr w:type="spellStart"/>
      <w:r w:rsidRPr="004424B1">
        <w:t>PICSes</w:t>
      </w:r>
      <w:proofErr w:type="spellEnd"/>
      <w:r w:rsidRPr="004424B1">
        <w:t>);</w:t>
      </w:r>
    </w:p>
    <w:p w14:paraId="587534C0" w14:textId="12A064D1" w:rsidR="002646AF" w:rsidRPr="004424B1" w:rsidRDefault="00CF0642" w:rsidP="003A4612">
      <w:pPr>
        <w:pStyle w:val="List"/>
        <w:numPr>
          <w:ilvl w:val="0"/>
          <w:numId w:val="67"/>
        </w:numPr>
        <w:tabs>
          <w:tab w:val="clear" w:pos="360"/>
          <w:tab w:val="left" w:pos="720"/>
        </w:tabs>
        <w:ind w:left="720"/>
      </w:pPr>
      <w:r w:rsidRPr="004424B1">
        <w:t>a protocol tester, as the basis for selecting appropriate tests against which to assess the claim for conformance of the implementation.</w:t>
      </w:r>
    </w:p>
    <w:p w14:paraId="237585FD" w14:textId="6F338927" w:rsidR="007452A6" w:rsidRPr="004424B1" w:rsidRDefault="00CF0642" w:rsidP="0043015A">
      <w:pPr>
        <w:pStyle w:val="Annex3"/>
        <w:spacing w:before="480"/>
        <w:rPr>
          <w:lang w:val="en-GB"/>
        </w:rPr>
      </w:pPr>
      <w:r w:rsidRPr="004424B1">
        <w:rPr>
          <w:lang w:val="en-GB"/>
        </w:rPr>
        <w:lastRenderedPageBreak/>
        <w:t>Notation</w:t>
      </w:r>
    </w:p>
    <w:p w14:paraId="27218025" w14:textId="623E7449" w:rsidR="00CF0642" w:rsidRPr="004424B1" w:rsidRDefault="00CF0642" w:rsidP="0043015A">
      <w:pPr>
        <w:pStyle w:val="Annex4"/>
        <w:rPr>
          <w:lang w:val="en-GB"/>
        </w:rPr>
      </w:pPr>
      <w:r w:rsidRPr="004424B1">
        <w:rPr>
          <w:lang w:val="en-GB"/>
        </w:rPr>
        <w:t>Status Column Symbols</w:t>
      </w:r>
    </w:p>
    <w:p w14:paraId="474AFB5E" w14:textId="713AEDA2" w:rsidR="00CF0642" w:rsidRPr="004424B1" w:rsidRDefault="00CF0642" w:rsidP="00D069A7">
      <w:pPr>
        <w:spacing w:after="240" w:line="240" w:lineRule="auto"/>
        <w:rPr>
          <w:lang w:val="en-GB"/>
        </w:rPr>
      </w:pPr>
      <w:r w:rsidRPr="004424B1">
        <w:rPr>
          <w:lang w:val="en-GB"/>
        </w:rPr>
        <w:t>The following are used in the RL to indicate the status of features: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5135"/>
      </w:tblGrid>
      <w:tr w:rsidR="00CF0642" w:rsidRPr="004424B1" w14:paraId="6EFB1875" w14:textId="77777777" w:rsidTr="001D0B78">
        <w:trPr>
          <w:trHeight w:val="293"/>
          <w:jc w:val="center"/>
        </w:trPr>
        <w:tc>
          <w:tcPr>
            <w:tcW w:w="1056" w:type="dxa"/>
          </w:tcPr>
          <w:p w14:paraId="0D4D6577" w14:textId="77777777" w:rsidR="00CF0642" w:rsidRPr="004424B1" w:rsidRDefault="00CF0642" w:rsidP="00BB22EA">
            <w:pPr>
              <w:pStyle w:val="TableParagraph"/>
              <w:spacing w:before="33"/>
              <w:ind w:left="147" w:right="136"/>
              <w:rPr>
                <w:b/>
                <w:sz w:val="20"/>
                <w:lang w:val="en-GB"/>
              </w:rPr>
            </w:pPr>
            <w:r w:rsidRPr="004424B1">
              <w:rPr>
                <w:b/>
                <w:sz w:val="20"/>
                <w:lang w:val="en-GB"/>
              </w:rPr>
              <w:t>Symbol</w:t>
            </w:r>
          </w:p>
        </w:tc>
        <w:tc>
          <w:tcPr>
            <w:tcW w:w="5135" w:type="dxa"/>
          </w:tcPr>
          <w:p w14:paraId="6D3A41CC" w14:textId="77777777" w:rsidR="00CF0642" w:rsidRPr="004424B1" w:rsidRDefault="00CF0642" w:rsidP="00BB22EA">
            <w:pPr>
              <w:pStyle w:val="TableParagraph"/>
              <w:spacing w:before="33"/>
              <w:ind w:left="230"/>
              <w:jc w:val="left"/>
              <w:rPr>
                <w:b/>
                <w:sz w:val="20"/>
                <w:lang w:val="en-GB"/>
              </w:rPr>
            </w:pPr>
            <w:r w:rsidRPr="004424B1">
              <w:rPr>
                <w:b/>
                <w:sz w:val="20"/>
                <w:lang w:val="en-GB"/>
              </w:rPr>
              <w:t>Meaning</w:t>
            </w:r>
          </w:p>
        </w:tc>
      </w:tr>
      <w:tr w:rsidR="00CF0642" w:rsidRPr="004424B1" w14:paraId="6B9FCDF8" w14:textId="77777777" w:rsidTr="001D0B78">
        <w:trPr>
          <w:trHeight w:val="290"/>
          <w:jc w:val="center"/>
        </w:trPr>
        <w:tc>
          <w:tcPr>
            <w:tcW w:w="1056" w:type="dxa"/>
          </w:tcPr>
          <w:p w14:paraId="31E62954" w14:textId="77777777" w:rsidR="00CF0642" w:rsidRPr="004424B1" w:rsidRDefault="00CF0642" w:rsidP="00BB22EA">
            <w:pPr>
              <w:pStyle w:val="TableParagraph"/>
              <w:ind w:left="10"/>
              <w:rPr>
                <w:sz w:val="20"/>
                <w:lang w:val="en-GB"/>
              </w:rPr>
            </w:pPr>
            <w:r w:rsidRPr="004424B1">
              <w:rPr>
                <w:sz w:val="20"/>
                <w:lang w:val="en-GB"/>
              </w:rPr>
              <w:t>M</w:t>
            </w:r>
          </w:p>
        </w:tc>
        <w:tc>
          <w:tcPr>
            <w:tcW w:w="5135" w:type="dxa"/>
          </w:tcPr>
          <w:p w14:paraId="65CC59D9" w14:textId="77777777" w:rsidR="00CF0642" w:rsidRPr="004424B1" w:rsidRDefault="00CF0642" w:rsidP="00BB22EA">
            <w:pPr>
              <w:pStyle w:val="TableParagraph"/>
              <w:ind w:left="86"/>
              <w:jc w:val="left"/>
              <w:rPr>
                <w:sz w:val="20"/>
                <w:lang w:val="en-GB"/>
              </w:rPr>
            </w:pPr>
            <w:r w:rsidRPr="004424B1">
              <w:rPr>
                <w:sz w:val="20"/>
                <w:lang w:val="en-GB"/>
              </w:rPr>
              <w:t>Mandatory</w:t>
            </w:r>
          </w:p>
        </w:tc>
      </w:tr>
      <w:tr w:rsidR="00CF0642" w:rsidRPr="004424B1" w14:paraId="6112F513" w14:textId="77777777" w:rsidTr="001D0B78">
        <w:trPr>
          <w:trHeight w:val="290"/>
          <w:jc w:val="center"/>
        </w:trPr>
        <w:tc>
          <w:tcPr>
            <w:tcW w:w="1056" w:type="dxa"/>
          </w:tcPr>
          <w:p w14:paraId="6CAD91C3" w14:textId="77777777" w:rsidR="00CF0642" w:rsidRPr="004424B1" w:rsidRDefault="00CF0642" w:rsidP="00BB22EA">
            <w:pPr>
              <w:pStyle w:val="TableParagraph"/>
              <w:ind w:left="9"/>
              <w:rPr>
                <w:sz w:val="20"/>
                <w:lang w:val="en-GB"/>
              </w:rPr>
            </w:pPr>
            <w:r w:rsidRPr="004424B1">
              <w:rPr>
                <w:sz w:val="20"/>
                <w:lang w:val="en-GB"/>
              </w:rPr>
              <w:t>O</w:t>
            </w:r>
          </w:p>
        </w:tc>
        <w:tc>
          <w:tcPr>
            <w:tcW w:w="5135" w:type="dxa"/>
          </w:tcPr>
          <w:p w14:paraId="59BDCA9E" w14:textId="77777777" w:rsidR="00CF0642" w:rsidRPr="004424B1" w:rsidRDefault="00CF0642" w:rsidP="00BB22EA">
            <w:pPr>
              <w:pStyle w:val="TableParagraph"/>
              <w:ind w:left="86"/>
              <w:jc w:val="left"/>
              <w:rPr>
                <w:sz w:val="20"/>
                <w:lang w:val="en-GB"/>
              </w:rPr>
            </w:pPr>
            <w:r w:rsidRPr="004424B1">
              <w:rPr>
                <w:sz w:val="20"/>
                <w:lang w:val="en-GB"/>
              </w:rPr>
              <w:t>Optional</w:t>
            </w:r>
          </w:p>
        </w:tc>
      </w:tr>
      <w:tr w:rsidR="00226AB0" w:rsidRPr="004424B1" w14:paraId="4DFF9D40" w14:textId="77777777" w:rsidTr="001D0B78">
        <w:trPr>
          <w:trHeight w:val="290"/>
          <w:jc w:val="center"/>
          <w:ins w:id="37078" w:author="Quinten Van Woerkom" w:date="2024-12-02T09:46:00Z"/>
        </w:trPr>
        <w:tc>
          <w:tcPr>
            <w:tcW w:w="1056" w:type="dxa"/>
          </w:tcPr>
          <w:p w14:paraId="2E4023E7" w14:textId="6E464A2D" w:rsidR="00226AB0" w:rsidRPr="004424B1" w:rsidRDefault="00226AB0" w:rsidP="00BB22EA">
            <w:pPr>
              <w:pStyle w:val="TableParagraph"/>
              <w:ind w:left="9"/>
              <w:rPr>
                <w:ins w:id="37079" w:author="Quinten Van Woerkom" w:date="2024-12-02T09:46:00Z" w16du:dateUtc="2024-12-02T08:46:00Z"/>
                <w:sz w:val="20"/>
                <w:lang w:val="en-GB"/>
              </w:rPr>
            </w:pPr>
            <w:ins w:id="37080" w:author="Quinten Van Woerkom" w:date="2024-12-02T09:46:00Z" w16du:dateUtc="2024-12-02T08:46:00Z">
              <w:r>
                <w:rPr>
                  <w:sz w:val="20"/>
                  <w:lang w:val="en-GB"/>
                </w:rPr>
                <w:t>C</w:t>
              </w:r>
            </w:ins>
          </w:p>
        </w:tc>
        <w:tc>
          <w:tcPr>
            <w:tcW w:w="5135" w:type="dxa"/>
          </w:tcPr>
          <w:p w14:paraId="6DAE2CF5" w14:textId="12F86BFA" w:rsidR="00226AB0" w:rsidRPr="004424B1" w:rsidRDefault="00226AB0" w:rsidP="00BB22EA">
            <w:pPr>
              <w:pStyle w:val="TableParagraph"/>
              <w:ind w:left="86"/>
              <w:jc w:val="left"/>
              <w:rPr>
                <w:ins w:id="37081" w:author="Quinten Van Woerkom" w:date="2024-12-02T09:46:00Z" w16du:dateUtc="2024-12-02T08:46:00Z"/>
                <w:sz w:val="20"/>
                <w:lang w:val="en-GB"/>
              </w:rPr>
            </w:pPr>
            <w:ins w:id="37082" w:author="Quinten Van Woerkom" w:date="2024-12-02T09:46:00Z" w16du:dateUtc="2024-12-02T08:46:00Z">
              <w:r>
                <w:rPr>
                  <w:sz w:val="20"/>
                  <w:lang w:val="en-GB"/>
                </w:rPr>
                <w:t>Mandatory</w:t>
              </w:r>
            </w:ins>
            <w:ins w:id="37083" w:author="Quinten Van Woerkom" w:date="2024-12-02T09:47:00Z" w16du:dateUtc="2024-12-02T08:47:00Z">
              <w:r>
                <w:rPr>
                  <w:sz w:val="20"/>
                  <w:lang w:val="en-GB"/>
                </w:rPr>
                <w:t xml:space="preserve"> if </w:t>
              </w:r>
            </w:ins>
            <w:ins w:id="37084" w:author="Quinten Van Woerkom" w:date="2024-12-17T13:43:00Z" w16du:dateUtc="2024-12-17T12:43:00Z">
              <w:r w:rsidR="00AB2530">
                <w:rPr>
                  <w:sz w:val="20"/>
                  <w:lang w:val="en-GB"/>
                </w:rPr>
                <w:t>its optional parent feature is implemented</w:t>
              </w:r>
            </w:ins>
          </w:p>
        </w:tc>
      </w:tr>
    </w:tbl>
    <w:p w14:paraId="10FFFAF3" w14:textId="11A4BB0A" w:rsidR="00CF0642" w:rsidRPr="004424B1" w:rsidRDefault="001475FB" w:rsidP="0043015A">
      <w:pPr>
        <w:pStyle w:val="Annex4"/>
        <w:spacing w:before="480"/>
        <w:rPr>
          <w:lang w:val="en-GB"/>
        </w:rPr>
      </w:pPr>
      <w:r w:rsidRPr="004424B1">
        <w:rPr>
          <w:lang w:val="en-GB"/>
        </w:rPr>
        <w:t>Support Column Symbols</w:t>
      </w:r>
    </w:p>
    <w:p w14:paraId="4A9C450B" w14:textId="77777777" w:rsidR="001475FB" w:rsidRPr="004424B1" w:rsidRDefault="001475FB" w:rsidP="00164472">
      <w:pPr>
        <w:spacing w:after="240" w:line="240" w:lineRule="auto"/>
        <w:rPr>
          <w:lang w:val="en-GB"/>
        </w:rPr>
      </w:pPr>
      <w:r w:rsidRPr="004424B1">
        <w:rPr>
          <w:lang w:val="en-GB"/>
        </w:rPr>
        <w:t>The support of every item as claimed by the implementer is stated by entering the appropriate answer (Y, N, or N/A) in the support column.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3955"/>
      </w:tblGrid>
      <w:tr w:rsidR="001475FB" w:rsidRPr="004424B1" w14:paraId="1543C97A" w14:textId="77777777" w:rsidTr="00BB22EA">
        <w:trPr>
          <w:trHeight w:val="293"/>
          <w:jc w:val="center"/>
        </w:trPr>
        <w:tc>
          <w:tcPr>
            <w:tcW w:w="1056" w:type="dxa"/>
          </w:tcPr>
          <w:p w14:paraId="03B201A5" w14:textId="77777777" w:rsidR="001475FB" w:rsidRPr="004424B1" w:rsidRDefault="001475FB" w:rsidP="00BB22EA">
            <w:pPr>
              <w:pStyle w:val="TableParagraph"/>
              <w:spacing w:before="33"/>
              <w:ind w:left="147" w:right="136"/>
              <w:rPr>
                <w:b/>
                <w:sz w:val="20"/>
                <w:lang w:val="en-GB"/>
              </w:rPr>
            </w:pPr>
            <w:r w:rsidRPr="004424B1">
              <w:rPr>
                <w:b/>
                <w:sz w:val="20"/>
                <w:lang w:val="en-GB"/>
              </w:rPr>
              <w:t>Symbol</w:t>
            </w:r>
          </w:p>
        </w:tc>
        <w:tc>
          <w:tcPr>
            <w:tcW w:w="3955" w:type="dxa"/>
          </w:tcPr>
          <w:p w14:paraId="5EF5C2EC" w14:textId="77777777" w:rsidR="001475FB" w:rsidRPr="004424B1" w:rsidRDefault="001475FB" w:rsidP="00BB22EA">
            <w:pPr>
              <w:pStyle w:val="TableParagraph"/>
              <w:spacing w:before="33"/>
              <w:ind w:left="1552" w:right="1541"/>
              <w:rPr>
                <w:b/>
                <w:sz w:val="20"/>
                <w:lang w:val="en-GB"/>
              </w:rPr>
            </w:pPr>
            <w:r w:rsidRPr="004424B1">
              <w:rPr>
                <w:b/>
                <w:sz w:val="20"/>
                <w:lang w:val="en-GB"/>
              </w:rPr>
              <w:t>Meaning</w:t>
            </w:r>
          </w:p>
        </w:tc>
      </w:tr>
      <w:tr w:rsidR="001475FB" w:rsidRPr="004424B1" w14:paraId="7F7B7C26" w14:textId="77777777" w:rsidTr="00BB22EA">
        <w:trPr>
          <w:trHeight w:val="290"/>
          <w:jc w:val="center"/>
        </w:trPr>
        <w:tc>
          <w:tcPr>
            <w:tcW w:w="1056" w:type="dxa"/>
          </w:tcPr>
          <w:p w14:paraId="64951CD1" w14:textId="77777777" w:rsidR="001475FB" w:rsidRPr="004424B1" w:rsidRDefault="001475FB" w:rsidP="00BB22EA">
            <w:pPr>
              <w:pStyle w:val="TableParagraph"/>
              <w:ind w:left="11"/>
              <w:rPr>
                <w:sz w:val="20"/>
                <w:lang w:val="en-GB"/>
              </w:rPr>
            </w:pPr>
            <w:r w:rsidRPr="004424B1">
              <w:rPr>
                <w:sz w:val="20"/>
                <w:lang w:val="en-GB"/>
              </w:rPr>
              <w:t>Y</w:t>
            </w:r>
          </w:p>
        </w:tc>
        <w:tc>
          <w:tcPr>
            <w:tcW w:w="3955" w:type="dxa"/>
          </w:tcPr>
          <w:p w14:paraId="477F736A" w14:textId="77777777" w:rsidR="001475FB" w:rsidRPr="004424B1" w:rsidRDefault="001475FB" w:rsidP="00BB22EA">
            <w:pPr>
              <w:pStyle w:val="TableParagraph"/>
              <w:ind w:left="86"/>
              <w:jc w:val="left"/>
              <w:rPr>
                <w:sz w:val="20"/>
                <w:lang w:val="en-GB"/>
              </w:rPr>
            </w:pPr>
            <w:r w:rsidRPr="004424B1">
              <w:rPr>
                <w:sz w:val="20"/>
                <w:lang w:val="en-GB"/>
              </w:rPr>
              <w:t>Yes, supported by the implementation</w:t>
            </w:r>
          </w:p>
        </w:tc>
      </w:tr>
      <w:tr w:rsidR="001475FB" w:rsidRPr="004424B1" w14:paraId="03F7009E" w14:textId="77777777" w:rsidTr="00BB22EA">
        <w:trPr>
          <w:trHeight w:val="290"/>
          <w:jc w:val="center"/>
        </w:trPr>
        <w:tc>
          <w:tcPr>
            <w:tcW w:w="1056" w:type="dxa"/>
          </w:tcPr>
          <w:p w14:paraId="3F56CB6B" w14:textId="77777777" w:rsidR="001475FB" w:rsidRPr="004424B1" w:rsidRDefault="001475FB" w:rsidP="00BB22EA">
            <w:pPr>
              <w:pStyle w:val="TableParagraph"/>
              <w:ind w:left="10"/>
              <w:rPr>
                <w:sz w:val="20"/>
                <w:lang w:val="en-GB"/>
              </w:rPr>
            </w:pPr>
            <w:r w:rsidRPr="004424B1">
              <w:rPr>
                <w:sz w:val="20"/>
                <w:lang w:val="en-GB"/>
              </w:rPr>
              <w:t>N</w:t>
            </w:r>
          </w:p>
        </w:tc>
        <w:tc>
          <w:tcPr>
            <w:tcW w:w="3955" w:type="dxa"/>
          </w:tcPr>
          <w:p w14:paraId="7FC6AD65" w14:textId="77777777" w:rsidR="001475FB" w:rsidRPr="004424B1" w:rsidRDefault="001475FB" w:rsidP="00BB22EA">
            <w:pPr>
              <w:pStyle w:val="TableParagraph"/>
              <w:ind w:left="85"/>
              <w:jc w:val="left"/>
              <w:rPr>
                <w:sz w:val="20"/>
                <w:lang w:val="en-GB"/>
              </w:rPr>
            </w:pPr>
            <w:r w:rsidRPr="004424B1">
              <w:rPr>
                <w:sz w:val="20"/>
                <w:lang w:val="en-GB"/>
              </w:rPr>
              <w:t>No, not supported by the implementation</w:t>
            </w:r>
          </w:p>
        </w:tc>
      </w:tr>
      <w:tr w:rsidR="001475FB" w:rsidRPr="004424B1" w14:paraId="64DE9FA0" w14:textId="77777777" w:rsidTr="00BB22EA">
        <w:trPr>
          <w:trHeight w:val="290"/>
          <w:jc w:val="center"/>
        </w:trPr>
        <w:tc>
          <w:tcPr>
            <w:tcW w:w="1056" w:type="dxa"/>
          </w:tcPr>
          <w:p w14:paraId="35DF69DE" w14:textId="77777777" w:rsidR="001475FB" w:rsidRPr="004424B1" w:rsidRDefault="001475FB" w:rsidP="00BB22EA">
            <w:pPr>
              <w:pStyle w:val="TableParagraph"/>
              <w:ind w:left="146" w:right="136"/>
              <w:rPr>
                <w:sz w:val="20"/>
                <w:lang w:val="en-GB"/>
              </w:rPr>
            </w:pPr>
            <w:r w:rsidRPr="004424B1">
              <w:rPr>
                <w:sz w:val="20"/>
                <w:lang w:val="en-GB"/>
              </w:rPr>
              <w:t>N/A</w:t>
            </w:r>
          </w:p>
        </w:tc>
        <w:tc>
          <w:tcPr>
            <w:tcW w:w="3955" w:type="dxa"/>
          </w:tcPr>
          <w:p w14:paraId="56ED3387" w14:textId="77777777" w:rsidR="001475FB" w:rsidRPr="004424B1" w:rsidRDefault="001475FB" w:rsidP="00BB22EA">
            <w:pPr>
              <w:pStyle w:val="TableParagraph"/>
              <w:ind w:left="86"/>
              <w:jc w:val="left"/>
              <w:rPr>
                <w:sz w:val="20"/>
                <w:lang w:val="en-GB"/>
              </w:rPr>
            </w:pPr>
            <w:r w:rsidRPr="004424B1">
              <w:rPr>
                <w:sz w:val="20"/>
                <w:lang w:val="en-GB"/>
              </w:rPr>
              <w:t>Not applicable</w:t>
            </w:r>
          </w:p>
        </w:tc>
      </w:tr>
    </w:tbl>
    <w:p w14:paraId="77A836A3" w14:textId="52E34F9E" w:rsidR="001475FB" w:rsidRPr="004424B1" w:rsidRDefault="001475FB" w:rsidP="00164472">
      <w:pPr>
        <w:pStyle w:val="Annex2"/>
        <w:spacing w:before="480"/>
        <w:rPr>
          <w:lang w:val="en-GB"/>
        </w:rPr>
      </w:pPr>
      <w:r w:rsidRPr="004424B1">
        <w:rPr>
          <w:lang w:val="en-GB"/>
        </w:rPr>
        <w:t>General Information</w:t>
      </w:r>
    </w:p>
    <w:p w14:paraId="757244F3" w14:textId="0096702C" w:rsidR="001475FB" w:rsidRPr="004424B1" w:rsidRDefault="001475FB" w:rsidP="00D069A7">
      <w:pPr>
        <w:pStyle w:val="Annex3"/>
        <w:spacing w:after="240"/>
        <w:rPr>
          <w:lang w:val="en-GB"/>
        </w:rPr>
      </w:pPr>
      <w:r w:rsidRPr="004424B1">
        <w:rPr>
          <w:lang w:val="en-GB"/>
        </w:rPr>
        <w:t>Identification of PICS</w:t>
      </w: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4560"/>
        <w:gridCol w:w="4229"/>
      </w:tblGrid>
      <w:tr w:rsidR="001475FB" w:rsidRPr="004424B1" w14:paraId="34D8ED17" w14:textId="77777777" w:rsidTr="00626DF5">
        <w:trPr>
          <w:trHeight w:val="293"/>
        </w:trPr>
        <w:tc>
          <w:tcPr>
            <w:tcW w:w="714" w:type="dxa"/>
          </w:tcPr>
          <w:p w14:paraId="2377AAA6" w14:textId="77777777" w:rsidR="001475FB" w:rsidRPr="004424B1" w:rsidRDefault="001475FB" w:rsidP="00BB22EA">
            <w:pPr>
              <w:pStyle w:val="TableParagraph"/>
              <w:spacing w:before="26"/>
              <w:ind w:left="173"/>
              <w:jc w:val="left"/>
              <w:rPr>
                <w:b/>
                <w:sz w:val="20"/>
                <w:lang w:val="en-GB"/>
              </w:rPr>
            </w:pPr>
            <w:r w:rsidRPr="004424B1">
              <w:rPr>
                <w:b/>
                <w:sz w:val="20"/>
                <w:lang w:val="en-GB"/>
              </w:rPr>
              <w:t>Ref</w:t>
            </w:r>
          </w:p>
        </w:tc>
        <w:tc>
          <w:tcPr>
            <w:tcW w:w="4560" w:type="dxa"/>
          </w:tcPr>
          <w:p w14:paraId="40DA6B96" w14:textId="75CA59B4" w:rsidR="001475FB" w:rsidRPr="004424B1" w:rsidRDefault="001475FB" w:rsidP="009A54CC">
            <w:pPr>
              <w:pStyle w:val="TableParagraph"/>
              <w:spacing w:before="26"/>
              <w:ind w:left="4"/>
              <w:rPr>
                <w:b/>
                <w:sz w:val="20"/>
                <w:lang w:val="en-GB"/>
              </w:rPr>
            </w:pPr>
            <w:r w:rsidRPr="004424B1">
              <w:rPr>
                <w:b/>
                <w:sz w:val="20"/>
                <w:lang w:val="en-GB"/>
              </w:rPr>
              <w:t>Questio</w:t>
            </w:r>
            <w:r w:rsidR="009A54CC" w:rsidRPr="004424B1">
              <w:rPr>
                <w:b/>
                <w:sz w:val="20"/>
                <w:lang w:val="en-GB"/>
              </w:rPr>
              <w:t>n</w:t>
            </w:r>
          </w:p>
        </w:tc>
        <w:tc>
          <w:tcPr>
            <w:tcW w:w="4229" w:type="dxa"/>
          </w:tcPr>
          <w:p w14:paraId="165E25B2" w14:textId="77777777" w:rsidR="001475FB" w:rsidRPr="004424B1" w:rsidRDefault="001475FB" w:rsidP="00BB22EA">
            <w:pPr>
              <w:pStyle w:val="TableParagraph"/>
              <w:spacing w:before="26"/>
              <w:ind w:left="1404" w:right="1393"/>
              <w:rPr>
                <w:b/>
                <w:sz w:val="20"/>
                <w:lang w:val="en-GB"/>
              </w:rPr>
            </w:pPr>
            <w:r w:rsidRPr="004424B1">
              <w:rPr>
                <w:b/>
                <w:sz w:val="20"/>
                <w:lang w:val="en-GB"/>
              </w:rPr>
              <w:t>Response</w:t>
            </w:r>
          </w:p>
        </w:tc>
      </w:tr>
      <w:tr w:rsidR="001475FB" w:rsidRPr="004424B1" w14:paraId="40566130" w14:textId="77777777" w:rsidTr="00626DF5">
        <w:trPr>
          <w:trHeight w:val="290"/>
        </w:trPr>
        <w:tc>
          <w:tcPr>
            <w:tcW w:w="714" w:type="dxa"/>
          </w:tcPr>
          <w:p w14:paraId="010C5384" w14:textId="77777777" w:rsidR="001475FB" w:rsidRPr="004424B1" w:rsidRDefault="001475FB" w:rsidP="00BB22EA">
            <w:pPr>
              <w:pStyle w:val="TableParagraph"/>
              <w:spacing w:before="21"/>
              <w:ind w:left="86"/>
              <w:jc w:val="left"/>
              <w:rPr>
                <w:sz w:val="20"/>
                <w:lang w:val="en-GB"/>
              </w:rPr>
            </w:pPr>
            <w:r w:rsidRPr="004424B1">
              <w:rPr>
                <w:sz w:val="20"/>
                <w:lang w:val="en-GB"/>
              </w:rPr>
              <w:t>1</w:t>
            </w:r>
          </w:p>
        </w:tc>
        <w:tc>
          <w:tcPr>
            <w:tcW w:w="4560" w:type="dxa"/>
          </w:tcPr>
          <w:p w14:paraId="50EC9F5B" w14:textId="77777777" w:rsidR="001475FB" w:rsidRPr="004424B1" w:rsidRDefault="001475FB" w:rsidP="00BB22EA">
            <w:pPr>
              <w:pStyle w:val="TableParagraph"/>
              <w:spacing w:before="21"/>
              <w:ind w:left="85"/>
              <w:jc w:val="left"/>
              <w:rPr>
                <w:sz w:val="20"/>
                <w:lang w:val="en-GB"/>
              </w:rPr>
            </w:pPr>
            <w:r w:rsidRPr="004424B1">
              <w:rPr>
                <w:sz w:val="20"/>
                <w:lang w:val="en-GB"/>
              </w:rPr>
              <w:t>Date of Statement (DD/MM/YYYY)</w:t>
            </w:r>
          </w:p>
        </w:tc>
        <w:tc>
          <w:tcPr>
            <w:tcW w:w="4229" w:type="dxa"/>
          </w:tcPr>
          <w:p w14:paraId="20AA4CF0" w14:textId="77777777" w:rsidR="001475FB" w:rsidRPr="004424B1" w:rsidRDefault="001475FB" w:rsidP="00BB22EA">
            <w:pPr>
              <w:pStyle w:val="TableParagraph"/>
              <w:spacing w:before="0"/>
              <w:ind w:left="0"/>
              <w:jc w:val="left"/>
              <w:rPr>
                <w:rFonts w:ascii="Times New Roman"/>
                <w:sz w:val="20"/>
                <w:lang w:val="en-GB"/>
              </w:rPr>
            </w:pPr>
          </w:p>
        </w:tc>
      </w:tr>
      <w:tr w:rsidR="001475FB" w:rsidRPr="004424B1" w14:paraId="21DC361D" w14:textId="77777777" w:rsidTr="00626DF5">
        <w:trPr>
          <w:trHeight w:val="290"/>
        </w:trPr>
        <w:tc>
          <w:tcPr>
            <w:tcW w:w="714" w:type="dxa"/>
          </w:tcPr>
          <w:p w14:paraId="4CDB4BA6" w14:textId="77777777" w:rsidR="001475FB" w:rsidRPr="004424B1" w:rsidRDefault="001475FB" w:rsidP="00BB22EA">
            <w:pPr>
              <w:pStyle w:val="TableParagraph"/>
              <w:spacing w:before="21"/>
              <w:ind w:left="86"/>
              <w:jc w:val="left"/>
              <w:rPr>
                <w:sz w:val="20"/>
                <w:lang w:val="en-GB"/>
              </w:rPr>
            </w:pPr>
            <w:r w:rsidRPr="004424B1">
              <w:rPr>
                <w:sz w:val="20"/>
                <w:lang w:val="en-GB"/>
              </w:rPr>
              <w:t>2</w:t>
            </w:r>
          </w:p>
        </w:tc>
        <w:tc>
          <w:tcPr>
            <w:tcW w:w="4560" w:type="dxa"/>
          </w:tcPr>
          <w:p w14:paraId="13F1F7A6" w14:textId="77777777" w:rsidR="001475FB" w:rsidRPr="004424B1" w:rsidRDefault="001475FB" w:rsidP="00BB22EA">
            <w:pPr>
              <w:pStyle w:val="TableParagraph"/>
              <w:spacing w:before="21"/>
              <w:ind w:left="86"/>
              <w:jc w:val="left"/>
              <w:rPr>
                <w:sz w:val="20"/>
                <w:lang w:val="en-GB"/>
              </w:rPr>
            </w:pPr>
            <w:r w:rsidRPr="004424B1">
              <w:rPr>
                <w:sz w:val="20"/>
                <w:lang w:val="en-GB"/>
              </w:rPr>
              <w:t>CCSDS document number containing the PICS</w:t>
            </w:r>
          </w:p>
        </w:tc>
        <w:tc>
          <w:tcPr>
            <w:tcW w:w="4229" w:type="dxa"/>
          </w:tcPr>
          <w:p w14:paraId="44B654B3" w14:textId="77777777" w:rsidR="001475FB" w:rsidRPr="004424B1" w:rsidRDefault="001475FB" w:rsidP="00BB22EA">
            <w:pPr>
              <w:pStyle w:val="TableParagraph"/>
              <w:spacing w:before="0"/>
              <w:ind w:left="0"/>
              <w:jc w:val="left"/>
              <w:rPr>
                <w:rFonts w:ascii="Times New Roman"/>
                <w:sz w:val="20"/>
                <w:lang w:val="en-GB"/>
              </w:rPr>
            </w:pPr>
          </w:p>
        </w:tc>
      </w:tr>
      <w:tr w:rsidR="001475FB" w:rsidRPr="004424B1" w14:paraId="077C69EC" w14:textId="77777777" w:rsidTr="00626DF5">
        <w:trPr>
          <w:trHeight w:val="290"/>
        </w:trPr>
        <w:tc>
          <w:tcPr>
            <w:tcW w:w="714" w:type="dxa"/>
          </w:tcPr>
          <w:p w14:paraId="1814BD45" w14:textId="77777777" w:rsidR="001475FB" w:rsidRPr="004424B1" w:rsidRDefault="001475FB" w:rsidP="00BB22EA">
            <w:pPr>
              <w:pStyle w:val="TableParagraph"/>
              <w:spacing w:before="21"/>
              <w:ind w:left="86"/>
              <w:jc w:val="left"/>
              <w:rPr>
                <w:sz w:val="20"/>
                <w:lang w:val="en-GB"/>
              </w:rPr>
            </w:pPr>
            <w:r w:rsidRPr="004424B1">
              <w:rPr>
                <w:sz w:val="20"/>
                <w:lang w:val="en-GB"/>
              </w:rPr>
              <w:t>3</w:t>
            </w:r>
          </w:p>
        </w:tc>
        <w:tc>
          <w:tcPr>
            <w:tcW w:w="4560" w:type="dxa"/>
          </w:tcPr>
          <w:p w14:paraId="6EADC586" w14:textId="77777777" w:rsidR="001475FB" w:rsidRPr="004424B1" w:rsidRDefault="001475FB" w:rsidP="00BB22EA">
            <w:pPr>
              <w:pStyle w:val="TableParagraph"/>
              <w:spacing w:before="21"/>
              <w:ind w:left="86"/>
              <w:jc w:val="left"/>
              <w:rPr>
                <w:sz w:val="20"/>
                <w:lang w:val="en-GB"/>
              </w:rPr>
            </w:pPr>
            <w:r w:rsidRPr="004424B1">
              <w:rPr>
                <w:sz w:val="20"/>
                <w:lang w:val="en-GB"/>
              </w:rPr>
              <w:t>Date of CCSDS document containing the PICS</w:t>
            </w:r>
          </w:p>
        </w:tc>
        <w:tc>
          <w:tcPr>
            <w:tcW w:w="4229" w:type="dxa"/>
          </w:tcPr>
          <w:p w14:paraId="1B7F8E22" w14:textId="77777777" w:rsidR="001475FB" w:rsidRPr="004424B1" w:rsidRDefault="001475FB" w:rsidP="00BB22EA">
            <w:pPr>
              <w:pStyle w:val="TableParagraph"/>
              <w:spacing w:before="0"/>
              <w:ind w:left="0"/>
              <w:jc w:val="left"/>
              <w:rPr>
                <w:rFonts w:ascii="Times New Roman"/>
                <w:sz w:val="20"/>
                <w:lang w:val="en-GB"/>
              </w:rPr>
            </w:pPr>
          </w:p>
        </w:tc>
      </w:tr>
    </w:tbl>
    <w:p w14:paraId="08F910D4" w14:textId="75ED8625" w:rsidR="001475FB" w:rsidRPr="004424B1" w:rsidRDefault="001475FB" w:rsidP="00164472">
      <w:pPr>
        <w:pStyle w:val="Annex3"/>
        <w:spacing w:before="480" w:after="240"/>
        <w:rPr>
          <w:lang w:val="en-GB"/>
        </w:rPr>
      </w:pPr>
      <w:r w:rsidRPr="004424B1">
        <w:rPr>
          <w:lang w:val="en-GB"/>
        </w:rPr>
        <w:t>Identification of implementation under test (IUT)</w:t>
      </w: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3156"/>
        <w:gridCol w:w="5633"/>
      </w:tblGrid>
      <w:tr w:rsidR="001475FB" w:rsidRPr="004424B1" w14:paraId="48A627A7" w14:textId="77777777" w:rsidTr="00626DF5">
        <w:trPr>
          <w:trHeight w:val="293"/>
        </w:trPr>
        <w:tc>
          <w:tcPr>
            <w:tcW w:w="714" w:type="dxa"/>
          </w:tcPr>
          <w:p w14:paraId="7A06EBE6" w14:textId="77777777" w:rsidR="001475FB" w:rsidRPr="004424B1" w:rsidRDefault="001475FB" w:rsidP="00BB22EA">
            <w:pPr>
              <w:pStyle w:val="TableParagraph"/>
              <w:spacing w:before="33"/>
              <w:ind w:left="197"/>
              <w:jc w:val="left"/>
              <w:rPr>
                <w:b/>
                <w:sz w:val="20"/>
                <w:lang w:val="en-GB"/>
              </w:rPr>
            </w:pPr>
            <w:r w:rsidRPr="004424B1">
              <w:rPr>
                <w:b/>
                <w:sz w:val="20"/>
                <w:lang w:val="en-GB"/>
              </w:rPr>
              <w:t>Ref</w:t>
            </w:r>
          </w:p>
        </w:tc>
        <w:tc>
          <w:tcPr>
            <w:tcW w:w="3156" w:type="dxa"/>
          </w:tcPr>
          <w:p w14:paraId="7694C60C" w14:textId="77777777" w:rsidR="001475FB" w:rsidRPr="004424B1" w:rsidRDefault="001475FB" w:rsidP="00BB22EA">
            <w:pPr>
              <w:pStyle w:val="TableParagraph"/>
              <w:spacing w:before="33"/>
              <w:ind w:left="1121" w:right="1111"/>
              <w:rPr>
                <w:b/>
                <w:sz w:val="20"/>
                <w:lang w:val="en-GB"/>
              </w:rPr>
            </w:pPr>
            <w:r w:rsidRPr="004424B1">
              <w:rPr>
                <w:b/>
                <w:sz w:val="20"/>
                <w:lang w:val="en-GB"/>
              </w:rPr>
              <w:t>Question</w:t>
            </w:r>
          </w:p>
        </w:tc>
        <w:tc>
          <w:tcPr>
            <w:tcW w:w="5633" w:type="dxa"/>
          </w:tcPr>
          <w:p w14:paraId="447E9EFD" w14:textId="77777777" w:rsidR="001475FB" w:rsidRPr="004424B1" w:rsidRDefault="001475FB" w:rsidP="00BB22EA">
            <w:pPr>
              <w:pStyle w:val="TableParagraph"/>
              <w:spacing w:before="33"/>
              <w:ind w:left="2115" w:right="2105"/>
              <w:rPr>
                <w:b/>
                <w:sz w:val="20"/>
                <w:lang w:val="en-GB"/>
              </w:rPr>
            </w:pPr>
            <w:r w:rsidRPr="004424B1">
              <w:rPr>
                <w:b/>
                <w:sz w:val="20"/>
                <w:lang w:val="en-GB"/>
              </w:rPr>
              <w:t>Response</w:t>
            </w:r>
          </w:p>
        </w:tc>
      </w:tr>
      <w:tr w:rsidR="001475FB" w:rsidRPr="004424B1" w14:paraId="2931161E" w14:textId="77777777" w:rsidTr="00626DF5">
        <w:trPr>
          <w:trHeight w:val="290"/>
        </w:trPr>
        <w:tc>
          <w:tcPr>
            <w:tcW w:w="714" w:type="dxa"/>
          </w:tcPr>
          <w:p w14:paraId="294C000B" w14:textId="77777777" w:rsidR="001475FB" w:rsidRPr="004424B1" w:rsidRDefault="001475FB" w:rsidP="00BB22EA">
            <w:pPr>
              <w:pStyle w:val="TableParagraph"/>
              <w:ind w:left="86"/>
              <w:jc w:val="left"/>
              <w:rPr>
                <w:sz w:val="20"/>
                <w:lang w:val="en-GB"/>
              </w:rPr>
            </w:pPr>
            <w:r w:rsidRPr="004424B1">
              <w:rPr>
                <w:sz w:val="20"/>
                <w:lang w:val="en-GB"/>
              </w:rPr>
              <w:t>1</w:t>
            </w:r>
          </w:p>
        </w:tc>
        <w:tc>
          <w:tcPr>
            <w:tcW w:w="3156" w:type="dxa"/>
          </w:tcPr>
          <w:p w14:paraId="63AA7FAF" w14:textId="77777777" w:rsidR="001475FB" w:rsidRPr="004424B1" w:rsidRDefault="001475FB" w:rsidP="00BB22EA">
            <w:pPr>
              <w:pStyle w:val="TableParagraph"/>
              <w:ind w:left="86"/>
              <w:jc w:val="left"/>
              <w:rPr>
                <w:sz w:val="20"/>
                <w:lang w:val="en-GB"/>
              </w:rPr>
            </w:pPr>
            <w:r w:rsidRPr="004424B1">
              <w:rPr>
                <w:sz w:val="20"/>
                <w:lang w:val="en-GB"/>
              </w:rPr>
              <w:t>Implementation name</w:t>
            </w:r>
          </w:p>
        </w:tc>
        <w:tc>
          <w:tcPr>
            <w:tcW w:w="5633" w:type="dxa"/>
          </w:tcPr>
          <w:p w14:paraId="1EF146AD" w14:textId="77777777" w:rsidR="001475FB" w:rsidRPr="004424B1" w:rsidRDefault="001475FB" w:rsidP="00BB22EA">
            <w:pPr>
              <w:pStyle w:val="TableParagraph"/>
              <w:spacing w:before="0"/>
              <w:ind w:left="0"/>
              <w:jc w:val="left"/>
              <w:rPr>
                <w:rFonts w:ascii="Times New Roman"/>
                <w:sz w:val="20"/>
                <w:lang w:val="en-GB"/>
              </w:rPr>
            </w:pPr>
          </w:p>
        </w:tc>
      </w:tr>
      <w:tr w:rsidR="001475FB" w:rsidRPr="004424B1" w14:paraId="6B5BE3D5" w14:textId="77777777" w:rsidTr="00626DF5">
        <w:trPr>
          <w:trHeight w:val="290"/>
        </w:trPr>
        <w:tc>
          <w:tcPr>
            <w:tcW w:w="714" w:type="dxa"/>
          </w:tcPr>
          <w:p w14:paraId="5B2A4A5F" w14:textId="77777777" w:rsidR="001475FB" w:rsidRPr="004424B1" w:rsidRDefault="001475FB" w:rsidP="00BB22EA">
            <w:pPr>
              <w:pStyle w:val="TableParagraph"/>
              <w:ind w:left="86"/>
              <w:jc w:val="left"/>
              <w:rPr>
                <w:sz w:val="20"/>
                <w:lang w:val="en-GB"/>
              </w:rPr>
            </w:pPr>
            <w:r w:rsidRPr="004424B1">
              <w:rPr>
                <w:sz w:val="20"/>
                <w:lang w:val="en-GB"/>
              </w:rPr>
              <w:t>2</w:t>
            </w:r>
          </w:p>
        </w:tc>
        <w:tc>
          <w:tcPr>
            <w:tcW w:w="3156" w:type="dxa"/>
          </w:tcPr>
          <w:p w14:paraId="007417AD" w14:textId="77777777" w:rsidR="001475FB" w:rsidRPr="004424B1" w:rsidRDefault="001475FB" w:rsidP="00BB22EA">
            <w:pPr>
              <w:pStyle w:val="TableParagraph"/>
              <w:ind w:left="86"/>
              <w:jc w:val="left"/>
              <w:rPr>
                <w:sz w:val="20"/>
                <w:lang w:val="en-GB"/>
              </w:rPr>
            </w:pPr>
            <w:r w:rsidRPr="004424B1">
              <w:rPr>
                <w:sz w:val="20"/>
                <w:lang w:val="en-GB"/>
              </w:rPr>
              <w:t>Implementation version</w:t>
            </w:r>
          </w:p>
        </w:tc>
        <w:tc>
          <w:tcPr>
            <w:tcW w:w="5633" w:type="dxa"/>
          </w:tcPr>
          <w:p w14:paraId="00BCF050" w14:textId="77777777" w:rsidR="001475FB" w:rsidRPr="004424B1" w:rsidRDefault="001475FB" w:rsidP="00BB22EA">
            <w:pPr>
              <w:pStyle w:val="TableParagraph"/>
              <w:spacing w:before="0"/>
              <w:ind w:left="0"/>
              <w:jc w:val="left"/>
              <w:rPr>
                <w:rFonts w:ascii="Times New Roman"/>
                <w:sz w:val="20"/>
                <w:lang w:val="en-GB"/>
              </w:rPr>
            </w:pPr>
          </w:p>
        </w:tc>
      </w:tr>
      <w:tr w:rsidR="001475FB" w:rsidRPr="004424B1" w14:paraId="48CDE320" w14:textId="77777777" w:rsidTr="00626DF5">
        <w:trPr>
          <w:trHeight w:val="290"/>
        </w:trPr>
        <w:tc>
          <w:tcPr>
            <w:tcW w:w="714" w:type="dxa"/>
          </w:tcPr>
          <w:p w14:paraId="3F40659D" w14:textId="77777777" w:rsidR="001475FB" w:rsidRPr="004424B1" w:rsidRDefault="001475FB" w:rsidP="00BB22EA">
            <w:pPr>
              <w:pStyle w:val="TableParagraph"/>
              <w:ind w:left="86"/>
              <w:jc w:val="left"/>
              <w:rPr>
                <w:sz w:val="20"/>
                <w:lang w:val="en-GB"/>
              </w:rPr>
            </w:pPr>
            <w:r w:rsidRPr="004424B1">
              <w:rPr>
                <w:sz w:val="20"/>
                <w:lang w:val="en-GB"/>
              </w:rPr>
              <w:t>3</w:t>
            </w:r>
          </w:p>
        </w:tc>
        <w:tc>
          <w:tcPr>
            <w:tcW w:w="3156" w:type="dxa"/>
          </w:tcPr>
          <w:p w14:paraId="248713AD" w14:textId="77777777" w:rsidR="001475FB" w:rsidRPr="004424B1" w:rsidRDefault="001475FB" w:rsidP="00BB22EA">
            <w:pPr>
              <w:pStyle w:val="TableParagraph"/>
              <w:ind w:left="86"/>
              <w:jc w:val="left"/>
              <w:rPr>
                <w:sz w:val="20"/>
                <w:lang w:val="en-GB"/>
              </w:rPr>
            </w:pPr>
            <w:r w:rsidRPr="004424B1">
              <w:rPr>
                <w:sz w:val="20"/>
                <w:lang w:val="en-GB"/>
              </w:rPr>
              <w:t>Machine name</w:t>
            </w:r>
          </w:p>
        </w:tc>
        <w:tc>
          <w:tcPr>
            <w:tcW w:w="5633" w:type="dxa"/>
          </w:tcPr>
          <w:p w14:paraId="6D0A8CF1" w14:textId="77777777" w:rsidR="001475FB" w:rsidRPr="004424B1" w:rsidRDefault="001475FB" w:rsidP="00BB22EA">
            <w:pPr>
              <w:pStyle w:val="TableParagraph"/>
              <w:spacing w:before="0"/>
              <w:ind w:left="0"/>
              <w:jc w:val="left"/>
              <w:rPr>
                <w:rFonts w:ascii="Times New Roman"/>
                <w:sz w:val="20"/>
                <w:lang w:val="en-GB"/>
              </w:rPr>
            </w:pPr>
          </w:p>
        </w:tc>
      </w:tr>
      <w:tr w:rsidR="001475FB" w:rsidRPr="004424B1" w14:paraId="52281B08" w14:textId="77777777" w:rsidTr="00626DF5">
        <w:trPr>
          <w:trHeight w:val="290"/>
        </w:trPr>
        <w:tc>
          <w:tcPr>
            <w:tcW w:w="714" w:type="dxa"/>
          </w:tcPr>
          <w:p w14:paraId="1D8F19EB" w14:textId="77777777" w:rsidR="001475FB" w:rsidRPr="004424B1" w:rsidRDefault="001475FB" w:rsidP="00BB22EA">
            <w:pPr>
              <w:pStyle w:val="TableParagraph"/>
              <w:ind w:left="86"/>
              <w:jc w:val="left"/>
              <w:rPr>
                <w:sz w:val="20"/>
                <w:lang w:val="en-GB"/>
              </w:rPr>
            </w:pPr>
            <w:r w:rsidRPr="004424B1">
              <w:rPr>
                <w:sz w:val="20"/>
                <w:lang w:val="en-GB"/>
              </w:rPr>
              <w:t>4</w:t>
            </w:r>
          </w:p>
        </w:tc>
        <w:tc>
          <w:tcPr>
            <w:tcW w:w="3156" w:type="dxa"/>
          </w:tcPr>
          <w:p w14:paraId="15E2174D" w14:textId="77777777" w:rsidR="001475FB" w:rsidRPr="004424B1" w:rsidRDefault="001475FB" w:rsidP="00BB22EA">
            <w:pPr>
              <w:pStyle w:val="TableParagraph"/>
              <w:ind w:left="86"/>
              <w:jc w:val="left"/>
              <w:rPr>
                <w:sz w:val="20"/>
                <w:lang w:val="en-GB"/>
              </w:rPr>
            </w:pPr>
            <w:r w:rsidRPr="004424B1">
              <w:rPr>
                <w:sz w:val="20"/>
                <w:lang w:val="en-GB"/>
              </w:rPr>
              <w:t>Machine version</w:t>
            </w:r>
          </w:p>
        </w:tc>
        <w:tc>
          <w:tcPr>
            <w:tcW w:w="5633" w:type="dxa"/>
          </w:tcPr>
          <w:p w14:paraId="1DA4B107" w14:textId="77777777" w:rsidR="001475FB" w:rsidRPr="004424B1" w:rsidRDefault="001475FB" w:rsidP="00BB22EA">
            <w:pPr>
              <w:pStyle w:val="TableParagraph"/>
              <w:spacing w:before="0"/>
              <w:ind w:left="0"/>
              <w:jc w:val="left"/>
              <w:rPr>
                <w:rFonts w:ascii="Times New Roman"/>
                <w:sz w:val="20"/>
                <w:lang w:val="en-GB"/>
              </w:rPr>
            </w:pPr>
          </w:p>
        </w:tc>
      </w:tr>
      <w:tr w:rsidR="001475FB" w:rsidRPr="004424B1" w14:paraId="42E144C8" w14:textId="77777777" w:rsidTr="00626DF5">
        <w:trPr>
          <w:trHeight w:val="290"/>
        </w:trPr>
        <w:tc>
          <w:tcPr>
            <w:tcW w:w="714" w:type="dxa"/>
          </w:tcPr>
          <w:p w14:paraId="67A1D24D" w14:textId="77777777" w:rsidR="001475FB" w:rsidRPr="004424B1" w:rsidRDefault="001475FB" w:rsidP="00BB22EA">
            <w:pPr>
              <w:pStyle w:val="TableParagraph"/>
              <w:ind w:left="86"/>
              <w:jc w:val="left"/>
              <w:rPr>
                <w:sz w:val="20"/>
                <w:lang w:val="en-GB"/>
              </w:rPr>
            </w:pPr>
            <w:r w:rsidRPr="004424B1">
              <w:rPr>
                <w:sz w:val="20"/>
                <w:lang w:val="en-GB"/>
              </w:rPr>
              <w:t>5</w:t>
            </w:r>
          </w:p>
        </w:tc>
        <w:tc>
          <w:tcPr>
            <w:tcW w:w="3156" w:type="dxa"/>
          </w:tcPr>
          <w:p w14:paraId="460DD05B" w14:textId="77777777" w:rsidR="001475FB" w:rsidRPr="004424B1" w:rsidRDefault="001475FB" w:rsidP="00BB22EA">
            <w:pPr>
              <w:pStyle w:val="TableParagraph"/>
              <w:ind w:left="85"/>
              <w:jc w:val="left"/>
              <w:rPr>
                <w:sz w:val="20"/>
                <w:lang w:val="en-GB"/>
              </w:rPr>
            </w:pPr>
            <w:r w:rsidRPr="004424B1">
              <w:rPr>
                <w:sz w:val="20"/>
                <w:lang w:val="en-GB"/>
              </w:rPr>
              <w:t>Operating System name</w:t>
            </w:r>
          </w:p>
        </w:tc>
        <w:tc>
          <w:tcPr>
            <w:tcW w:w="5633" w:type="dxa"/>
          </w:tcPr>
          <w:p w14:paraId="1AFEFA9E" w14:textId="77777777" w:rsidR="001475FB" w:rsidRPr="004424B1" w:rsidRDefault="001475FB" w:rsidP="00BB22EA">
            <w:pPr>
              <w:pStyle w:val="TableParagraph"/>
              <w:spacing w:before="0"/>
              <w:ind w:left="0"/>
              <w:jc w:val="left"/>
              <w:rPr>
                <w:rFonts w:ascii="Times New Roman"/>
                <w:sz w:val="20"/>
                <w:lang w:val="en-GB"/>
              </w:rPr>
            </w:pPr>
          </w:p>
        </w:tc>
      </w:tr>
      <w:tr w:rsidR="001475FB" w:rsidRPr="004424B1" w14:paraId="51D008C3" w14:textId="77777777" w:rsidTr="00626DF5">
        <w:trPr>
          <w:trHeight w:val="290"/>
        </w:trPr>
        <w:tc>
          <w:tcPr>
            <w:tcW w:w="714" w:type="dxa"/>
          </w:tcPr>
          <w:p w14:paraId="57188E23" w14:textId="77777777" w:rsidR="001475FB" w:rsidRPr="004424B1" w:rsidRDefault="001475FB" w:rsidP="00BB22EA">
            <w:pPr>
              <w:pStyle w:val="TableParagraph"/>
              <w:ind w:left="86"/>
              <w:jc w:val="left"/>
              <w:rPr>
                <w:sz w:val="20"/>
                <w:lang w:val="en-GB"/>
              </w:rPr>
            </w:pPr>
            <w:r w:rsidRPr="004424B1">
              <w:rPr>
                <w:sz w:val="20"/>
                <w:lang w:val="en-GB"/>
              </w:rPr>
              <w:t>6</w:t>
            </w:r>
          </w:p>
        </w:tc>
        <w:tc>
          <w:tcPr>
            <w:tcW w:w="3156" w:type="dxa"/>
          </w:tcPr>
          <w:p w14:paraId="6411BA9E" w14:textId="77777777" w:rsidR="001475FB" w:rsidRPr="004424B1" w:rsidRDefault="001475FB" w:rsidP="00BB22EA">
            <w:pPr>
              <w:pStyle w:val="TableParagraph"/>
              <w:ind w:left="85"/>
              <w:jc w:val="left"/>
              <w:rPr>
                <w:sz w:val="20"/>
                <w:lang w:val="en-GB"/>
              </w:rPr>
            </w:pPr>
            <w:r w:rsidRPr="004424B1">
              <w:rPr>
                <w:sz w:val="20"/>
                <w:lang w:val="en-GB"/>
              </w:rPr>
              <w:t>Operating System version</w:t>
            </w:r>
          </w:p>
        </w:tc>
        <w:tc>
          <w:tcPr>
            <w:tcW w:w="5633" w:type="dxa"/>
          </w:tcPr>
          <w:p w14:paraId="17311A70" w14:textId="77777777" w:rsidR="001475FB" w:rsidRPr="004424B1" w:rsidRDefault="001475FB" w:rsidP="00BB22EA">
            <w:pPr>
              <w:pStyle w:val="TableParagraph"/>
              <w:spacing w:before="0"/>
              <w:ind w:left="0"/>
              <w:jc w:val="left"/>
              <w:rPr>
                <w:rFonts w:ascii="Times New Roman"/>
                <w:sz w:val="20"/>
                <w:lang w:val="en-GB"/>
              </w:rPr>
            </w:pPr>
          </w:p>
        </w:tc>
      </w:tr>
      <w:tr w:rsidR="001475FB" w:rsidRPr="004424B1" w14:paraId="0F334CFC" w14:textId="77777777" w:rsidTr="00626DF5">
        <w:trPr>
          <w:trHeight w:val="290"/>
        </w:trPr>
        <w:tc>
          <w:tcPr>
            <w:tcW w:w="714" w:type="dxa"/>
          </w:tcPr>
          <w:p w14:paraId="34ED0505" w14:textId="77777777" w:rsidR="001475FB" w:rsidRPr="004424B1" w:rsidRDefault="001475FB" w:rsidP="00BB22EA">
            <w:pPr>
              <w:pStyle w:val="TableParagraph"/>
              <w:ind w:left="86"/>
              <w:jc w:val="left"/>
              <w:rPr>
                <w:sz w:val="20"/>
                <w:lang w:val="en-GB"/>
              </w:rPr>
            </w:pPr>
            <w:r w:rsidRPr="004424B1">
              <w:rPr>
                <w:sz w:val="20"/>
                <w:lang w:val="en-GB"/>
              </w:rPr>
              <w:t>7</w:t>
            </w:r>
          </w:p>
        </w:tc>
        <w:tc>
          <w:tcPr>
            <w:tcW w:w="3156" w:type="dxa"/>
          </w:tcPr>
          <w:p w14:paraId="03E6650A" w14:textId="77777777" w:rsidR="001475FB" w:rsidRPr="004424B1" w:rsidRDefault="001475FB" w:rsidP="00BB22EA">
            <w:pPr>
              <w:pStyle w:val="TableParagraph"/>
              <w:ind w:left="86"/>
              <w:jc w:val="left"/>
              <w:rPr>
                <w:sz w:val="20"/>
                <w:lang w:val="en-GB"/>
              </w:rPr>
            </w:pPr>
            <w:r w:rsidRPr="004424B1">
              <w:rPr>
                <w:sz w:val="20"/>
                <w:lang w:val="en-GB"/>
              </w:rPr>
              <w:t>Special Configuration</w:t>
            </w:r>
          </w:p>
        </w:tc>
        <w:tc>
          <w:tcPr>
            <w:tcW w:w="5633" w:type="dxa"/>
          </w:tcPr>
          <w:p w14:paraId="38BEEA67" w14:textId="77777777" w:rsidR="001475FB" w:rsidRPr="004424B1" w:rsidRDefault="001475FB" w:rsidP="00BB22EA">
            <w:pPr>
              <w:pStyle w:val="TableParagraph"/>
              <w:spacing w:before="0"/>
              <w:ind w:left="0"/>
              <w:jc w:val="left"/>
              <w:rPr>
                <w:rFonts w:ascii="Times New Roman"/>
                <w:sz w:val="20"/>
                <w:lang w:val="en-GB"/>
              </w:rPr>
            </w:pPr>
          </w:p>
        </w:tc>
      </w:tr>
      <w:tr w:rsidR="001475FB" w:rsidRPr="004424B1" w14:paraId="7E2FA724" w14:textId="77777777" w:rsidTr="00626DF5">
        <w:trPr>
          <w:trHeight w:val="290"/>
        </w:trPr>
        <w:tc>
          <w:tcPr>
            <w:tcW w:w="714" w:type="dxa"/>
          </w:tcPr>
          <w:p w14:paraId="3E1D11AD" w14:textId="77777777" w:rsidR="001475FB" w:rsidRPr="004424B1" w:rsidRDefault="001475FB" w:rsidP="00BB22EA">
            <w:pPr>
              <w:pStyle w:val="TableParagraph"/>
              <w:ind w:left="86"/>
              <w:jc w:val="left"/>
              <w:rPr>
                <w:sz w:val="20"/>
                <w:lang w:val="en-GB"/>
              </w:rPr>
            </w:pPr>
            <w:r w:rsidRPr="004424B1">
              <w:rPr>
                <w:sz w:val="20"/>
                <w:lang w:val="en-GB"/>
              </w:rPr>
              <w:t>8</w:t>
            </w:r>
          </w:p>
        </w:tc>
        <w:tc>
          <w:tcPr>
            <w:tcW w:w="3156" w:type="dxa"/>
          </w:tcPr>
          <w:p w14:paraId="7C3BE12D" w14:textId="77777777" w:rsidR="001475FB" w:rsidRPr="004424B1" w:rsidRDefault="001475FB" w:rsidP="00BB22EA">
            <w:pPr>
              <w:pStyle w:val="TableParagraph"/>
              <w:ind w:left="86"/>
              <w:jc w:val="left"/>
              <w:rPr>
                <w:sz w:val="20"/>
                <w:lang w:val="en-GB"/>
              </w:rPr>
            </w:pPr>
            <w:r w:rsidRPr="004424B1">
              <w:rPr>
                <w:sz w:val="20"/>
                <w:lang w:val="en-GB"/>
              </w:rPr>
              <w:t>Other Information</w:t>
            </w:r>
          </w:p>
        </w:tc>
        <w:tc>
          <w:tcPr>
            <w:tcW w:w="5633" w:type="dxa"/>
          </w:tcPr>
          <w:p w14:paraId="203A788E" w14:textId="77777777" w:rsidR="001475FB" w:rsidRPr="004424B1" w:rsidRDefault="001475FB" w:rsidP="00BB22EA">
            <w:pPr>
              <w:pStyle w:val="TableParagraph"/>
              <w:spacing w:before="0"/>
              <w:ind w:left="0"/>
              <w:jc w:val="left"/>
              <w:rPr>
                <w:rFonts w:ascii="Times New Roman"/>
                <w:sz w:val="20"/>
                <w:lang w:val="en-GB"/>
              </w:rPr>
            </w:pPr>
          </w:p>
        </w:tc>
      </w:tr>
    </w:tbl>
    <w:p w14:paraId="1E91DC72" w14:textId="52A510E2" w:rsidR="001475FB" w:rsidRPr="004424B1" w:rsidRDefault="001475FB" w:rsidP="00164472">
      <w:pPr>
        <w:pStyle w:val="Annex3"/>
        <w:spacing w:before="480" w:after="240"/>
        <w:rPr>
          <w:lang w:val="en-GB"/>
        </w:rPr>
      </w:pPr>
      <w:r w:rsidRPr="004424B1">
        <w:rPr>
          <w:lang w:val="en-GB"/>
        </w:rPr>
        <w:lastRenderedPageBreak/>
        <w:t>User Identification</w:t>
      </w: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823"/>
      </w:tblGrid>
      <w:tr w:rsidR="001475FB" w:rsidRPr="004424B1" w14:paraId="179799A4" w14:textId="77777777" w:rsidTr="00BB22EA">
        <w:trPr>
          <w:trHeight w:val="290"/>
        </w:trPr>
        <w:tc>
          <w:tcPr>
            <w:tcW w:w="4680" w:type="dxa"/>
          </w:tcPr>
          <w:p w14:paraId="246C409C" w14:textId="77777777" w:rsidR="001475FB" w:rsidRPr="004424B1" w:rsidRDefault="001475FB" w:rsidP="00BB22EA">
            <w:pPr>
              <w:pStyle w:val="TableParagraph"/>
              <w:ind w:left="86"/>
              <w:jc w:val="left"/>
              <w:rPr>
                <w:sz w:val="20"/>
                <w:lang w:val="en-GB"/>
              </w:rPr>
            </w:pPr>
            <w:r w:rsidRPr="004424B1">
              <w:rPr>
                <w:sz w:val="20"/>
                <w:lang w:val="en-GB"/>
              </w:rPr>
              <w:t>Supplier</w:t>
            </w:r>
          </w:p>
        </w:tc>
        <w:tc>
          <w:tcPr>
            <w:tcW w:w="4823" w:type="dxa"/>
          </w:tcPr>
          <w:p w14:paraId="67F75C2A" w14:textId="77777777" w:rsidR="001475FB" w:rsidRPr="004424B1" w:rsidRDefault="001475FB" w:rsidP="00BB22EA">
            <w:pPr>
              <w:pStyle w:val="TableParagraph"/>
              <w:spacing w:before="0"/>
              <w:ind w:left="0"/>
              <w:jc w:val="left"/>
              <w:rPr>
                <w:rFonts w:ascii="Times New Roman"/>
                <w:sz w:val="20"/>
                <w:lang w:val="en-GB"/>
              </w:rPr>
            </w:pPr>
          </w:p>
        </w:tc>
      </w:tr>
      <w:tr w:rsidR="001475FB" w:rsidRPr="004424B1" w14:paraId="71155033" w14:textId="77777777" w:rsidTr="00BB22EA">
        <w:trPr>
          <w:trHeight w:val="290"/>
        </w:trPr>
        <w:tc>
          <w:tcPr>
            <w:tcW w:w="4680" w:type="dxa"/>
          </w:tcPr>
          <w:p w14:paraId="2DEDEF03" w14:textId="77777777" w:rsidR="001475FB" w:rsidRPr="004424B1" w:rsidRDefault="001475FB" w:rsidP="00BB22EA">
            <w:pPr>
              <w:pStyle w:val="TableParagraph"/>
              <w:ind w:left="86"/>
              <w:jc w:val="left"/>
              <w:rPr>
                <w:sz w:val="20"/>
                <w:lang w:val="en-GB"/>
              </w:rPr>
            </w:pPr>
            <w:r w:rsidRPr="004424B1">
              <w:rPr>
                <w:sz w:val="20"/>
                <w:lang w:val="en-GB"/>
              </w:rPr>
              <w:t>Contact Point for Queries</w:t>
            </w:r>
          </w:p>
        </w:tc>
        <w:tc>
          <w:tcPr>
            <w:tcW w:w="4823" w:type="dxa"/>
          </w:tcPr>
          <w:p w14:paraId="1BF7160A" w14:textId="77777777" w:rsidR="001475FB" w:rsidRPr="004424B1" w:rsidRDefault="001475FB" w:rsidP="00BB22EA">
            <w:pPr>
              <w:pStyle w:val="TableParagraph"/>
              <w:spacing w:before="0"/>
              <w:ind w:left="0"/>
              <w:jc w:val="left"/>
              <w:rPr>
                <w:rFonts w:ascii="Times New Roman"/>
                <w:sz w:val="20"/>
                <w:lang w:val="en-GB"/>
              </w:rPr>
            </w:pPr>
          </w:p>
        </w:tc>
      </w:tr>
      <w:tr w:rsidR="001475FB" w:rsidRPr="004424B1" w14:paraId="3CC1F52B" w14:textId="77777777" w:rsidTr="00BB22EA">
        <w:trPr>
          <w:trHeight w:val="290"/>
        </w:trPr>
        <w:tc>
          <w:tcPr>
            <w:tcW w:w="4680" w:type="dxa"/>
          </w:tcPr>
          <w:p w14:paraId="59B2BB2C" w14:textId="77777777" w:rsidR="001475FB" w:rsidRPr="004424B1" w:rsidRDefault="001475FB" w:rsidP="00BB22EA">
            <w:pPr>
              <w:pStyle w:val="TableParagraph"/>
              <w:ind w:left="86"/>
              <w:jc w:val="left"/>
              <w:rPr>
                <w:sz w:val="20"/>
                <w:lang w:val="en-GB"/>
              </w:rPr>
            </w:pPr>
            <w:r w:rsidRPr="004424B1">
              <w:rPr>
                <w:sz w:val="20"/>
                <w:lang w:val="en-GB"/>
              </w:rPr>
              <w:t>Implementation name(s) and Versions</w:t>
            </w:r>
          </w:p>
        </w:tc>
        <w:tc>
          <w:tcPr>
            <w:tcW w:w="4823" w:type="dxa"/>
          </w:tcPr>
          <w:p w14:paraId="38C3708F" w14:textId="77777777" w:rsidR="001475FB" w:rsidRPr="004424B1" w:rsidRDefault="001475FB" w:rsidP="00BB22EA">
            <w:pPr>
              <w:pStyle w:val="TableParagraph"/>
              <w:spacing w:before="0"/>
              <w:ind w:left="0"/>
              <w:jc w:val="left"/>
              <w:rPr>
                <w:rFonts w:ascii="Times New Roman"/>
                <w:sz w:val="20"/>
                <w:lang w:val="en-GB"/>
              </w:rPr>
            </w:pPr>
          </w:p>
        </w:tc>
      </w:tr>
      <w:tr w:rsidR="001475FB" w:rsidRPr="004424B1" w14:paraId="2BAA2E84" w14:textId="77777777" w:rsidTr="00BB22EA">
        <w:trPr>
          <w:trHeight w:val="981"/>
        </w:trPr>
        <w:tc>
          <w:tcPr>
            <w:tcW w:w="4680" w:type="dxa"/>
          </w:tcPr>
          <w:p w14:paraId="77E73694" w14:textId="0BCE0CCC" w:rsidR="001475FB" w:rsidRPr="004424B1" w:rsidRDefault="001475FB" w:rsidP="00BB22EA">
            <w:pPr>
              <w:pStyle w:val="TableParagraph"/>
              <w:ind w:left="86" w:right="73"/>
              <w:jc w:val="both"/>
              <w:rPr>
                <w:sz w:val="20"/>
                <w:lang w:val="en-GB"/>
              </w:rPr>
            </w:pPr>
            <w:r w:rsidRPr="004424B1">
              <w:rPr>
                <w:sz w:val="20"/>
                <w:lang w:val="en-GB"/>
              </w:rPr>
              <w:t xml:space="preserve">Other Information Necessary for full identification, </w:t>
            </w:r>
            <w:r w:rsidR="006F1657" w:rsidRPr="004424B1">
              <w:rPr>
                <w:sz w:val="20"/>
                <w:lang w:val="en-GB"/>
              </w:rPr>
              <w:t>for example</w:t>
            </w:r>
            <w:r w:rsidRPr="004424B1">
              <w:rPr>
                <w:sz w:val="20"/>
                <w:lang w:val="en-GB"/>
              </w:rPr>
              <w:t>, name(s) and version(s) for machines and/or operating systems;</w:t>
            </w:r>
          </w:p>
          <w:p w14:paraId="7C25C24D" w14:textId="77777777" w:rsidR="001475FB" w:rsidRPr="004424B1" w:rsidRDefault="001475FB" w:rsidP="00BB22EA">
            <w:pPr>
              <w:pStyle w:val="TableParagraph"/>
              <w:spacing w:before="1"/>
              <w:ind w:left="86"/>
              <w:jc w:val="both"/>
              <w:rPr>
                <w:sz w:val="20"/>
                <w:lang w:val="en-GB"/>
              </w:rPr>
            </w:pPr>
            <w:r w:rsidRPr="004424B1">
              <w:rPr>
                <w:sz w:val="20"/>
                <w:lang w:val="en-GB"/>
              </w:rPr>
              <w:t>System Name(s)</w:t>
            </w:r>
          </w:p>
        </w:tc>
        <w:tc>
          <w:tcPr>
            <w:tcW w:w="4823" w:type="dxa"/>
          </w:tcPr>
          <w:p w14:paraId="4F9BEB99" w14:textId="77777777" w:rsidR="001475FB" w:rsidRPr="004424B1" w:rsidRDefault="001475FB" w:rsidP="00BB22EA">
            <w:pPr>
              <w:pStyle w:val="TableParagraph"/>
              <w:spacing w:before="0"/>
              <w:ind w:left="0"/>
              <w:jc w:val="left"/>
              <w:rPr>
                <w:rFonts w:ascii="Times New Roman"/>
                <w:sz w:val="20"/>
                <w:lang w:val="en-GB"/>
              </w:rPr>
            </w:pPr>
          </w:p>
        </w:tc>
      </w:tr>
    </w:tbl>
    <w:p w14:paraId="219030B2" w14:textId="3D0E7F55" w:rsidR="001475FB" w:rsidRPr="004424B1" w:rsidRDefault="00C81165" w:rsidP="0043015A">
      <w:pPr>
        <w:pStyle w:val="Annex3"/>
        <w:spacing w:before="480"/>
        <w:rPr>
          <w:lang w:val="en-GB"/>
        </w:rPr>
      </w:pPr>
      <w:r w:rsidRPr="004424B1">
        <w:rPr>
          <w:lang w:val="en-GB"/>
        </w:rPr>
        <w:t>Instructions for Completing the RL</w:t>
      </w:r>
    </w:p>
    <w:p w14:paraId="2C0CB0F0" w14:textId="26981A0F" w:rsidR="00C81165" w:rsidRPr="004424B1" w:rsidRDefault="00C81165" w:rsidP="00C81165">
      <w:pPr>
        <w:rPr>
          <w:lang w:val="en-GB"/>
        </w:rPr>
      </w:pPr>
      <w:r w:rsidRPr="004424B1">
        <w:rPr>
          <w:lang w:val="en-GB"/>
        </w:rPr>
        <w:t>An implementer shows the extent of compliance to the protocol by completing the RL; the resulting completed RL is called a PICS.</w:t>
      </w:r>
    </w:p>
    <w:p w14:paraId="236EA83A" w14:textId="1D4EB3D8" w:rsidR="00C81165" w:rsidRPr="004424B1" w:rsidRDefault="00C81165" w:rsidP="0043015A">
      <w:pPr>
        <w:pStyle w:val="Annex2"/>
        <w:spacing w:before="480"/>
        <w:rPr>
          <w:lang w:val="en-GB"/>
        </w:rPr>
      </w:pPr>
      <w:commentRangeStart w:id="37085"/>
      <w:r w:rsidRPr="004424B1">
        <w:rPr>
          <w:lang w:val="en-GB"/>
        </w:rPr>
        <w:t>MPS Services PICS</w:t>
      </w:r>
      <w:commentRangeEnd w:id="37085"/>
      <w:r w:rsidR="007261D8">
        <w:rPr>
          <w:rStyle w:val="CommentReference"/>
          <w:b w:val="0"/>
          <w:iCs w:val="0"/>
          <w:caps w:val="0"/>
        </w:rPr>
        <w:commentReference w:id="37085"/>
      </w:r>
    </w:p>
    <w:p w14:paraId="7EBC0A42" w14:textId="0F1DA5B8" w:rsidR="00F7109A" w:rsidRDefault="00F7109A" w:rsidP="00F55DFA">
      <w:pPr>
        <w:rPr>
          <w:ins w:id="37086" w:author="Quinten Van Woerkom" w:date="2024-12-17T13:31:00Z" w16du:dateUtc="2024-12-17T12:31:00Z"/>
          <w:lang w:val="en-GB"/>
        </w:rPr>
      </w:pPr>
      <w:r w:rsidRPr="004424B1">
        <w:rPr>
          <w:lang w:val="en-GB"/>
        </w:rPr>
        <w:t xml:space="preserve">The MPS RL has an entry for each </w:t>
      </w:r>
      <w:ins w:id="37087" w:author="Quinten Van Woerkom" w:date="2024-12-17T13:31:00Z" w16du:dateUtc="2024-12-17T12:31:00Z">
        <w:r w:rsidR="00384DFC">
          <w:rPr>
            <w:lang w:val="en-GB"/>
          </w:rPr>
          <w:t xml:space="preserve">configuration parameter, </w:t>
        </w:r>
      </w:ins>
      <w:r w:rsidRPr="004424B1">
        <w:rPr>
          <w:lang w:val="en-GB"/>
        </w:rPr>
        <w:t>service, service capability set, file format</w:t>
      </w:r>
      <w:r w:rsidR="007E37E7" w:rsidRPr="004424B1">
        <w:rPr>
          <w:lang w:val="en-GB"/>
        </w:rPr>
        <w:t>,</w:t>
      </w:r>
      <w:r w:rsidRPr="004424B1">
        <w:rPr>
          <w:lang w:val="en-GB"/>
        </w:rPr>
        <w:t xml:space="preserve"> and information model element set.</w:t>
      </w:r>
    </w:p>
    <w:p w14:paraId="759EA67E" w14:textId="6BEB884A" w:rsidR="00384DFC" w:rsidRDefault="00714AC2">
      <w:pPr>
        <w:spacing w:after="240"/>
        <w:rPr>
          <w:ins w:id="37088" w:author="Quinten Van Woerkom" w:date="2024-12-17T13:31:00Z" w16du:dateUtc="2024-12-17T12:31:00Z"/>
          <w:lang w:val="en-GB"/>
        </w:rPr>
        <w:pPrChange w:id="37089" w:author="Quinten Van Woerkom" w:date="2024-12-17T13:32:00Z" w16du:dateUtc="2024-12-17T12:32:00Z">
          <w:pPr/>
        </w:pPrChange>
      </w:pPr>
      <w:ins w:id="37090" w:author="Quinten Van Woerkom" w:date="2024-12-17T13:33:00Z" w16du:dateUtc="2024-12-17T12:33:00Z">
        <w:r>
          <w:rPr>
            <w:lang w:val="en-GB"/>
          </w:rPr>
          <w:t xml:space="preserve">The configuration parameters that may be used to configure a deployment </w:t>
        </w:r>
      </w:ins>
      <w:ins w:id="37091" w:author="Quinten Van Woerkom" w:date="2024-12-17T13:34:00Z" w16du:dateUtc="2024-12-17T12:34:00Z">
        <w:r>
          <w:rPr>
            <w:lang w:val="en-GB"/>
          </w:rPr>
          <w:t>are shown below.  Each configuration parameter is shown as a separate RL item ‘C’.  I</w:t>
        </w:r>
      </w:ins>
      <w:ins w:id="37092" w:author="Quinten Van Woerkom" w:date="2024-12-17T13:35:00Z" w16du:dateUtc="2024-12-17T12:35:00Z">
        <w:r>
          <w:rPr>
            <w:lang w:val="en-GB"/>
          </w:rPr>
          <w:t xml:space="preserve">f implemented, a value must be provided </w:t>
        </w:r>
        <w:r w:rsidR="008A67B5">
          <w:rPr>
            <w:lang w:val="en-GB"/>
          </w:rPr>
          <w:t>for the given parameter.</w:t>
        </w:r>
      </w:ins>
    </w:p>
    <w:tbl>
      <w:tblPr>
        <w:tblW w:w="9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2305"/>
        <w:gridCol w:w="1418"/>
        <w:gridCol w:w="850"/>
        <w:gridCol w:w="1843"/>
        <w:gridCol w:w="1701"/>
      </w:tblGrid>
      <w:tr w:rsidR="00384DFC" w:rsidRPr="004424B1" w14:paraId="14D16A43" w14:textId="77777777" w:rsidTr="00072420">
        <w:trPr>
          <w:trHeight w:val="293"/>
          <w:ins w:id="37093" w:author="Quinten Van Woerkom" w:date="2024-12-17T13:32:00Z"/>
        </w:trPr>
        <w:tc>
          <w:tcPr>
            <w:tcW w:w="9219" w:type="dxa"/>
            <w:gridSpan w:val="6"/>
          </w:tcPr>
          <w:p w14:paraId="6AE95792" w14:textId="43F1AF95" w:rsidR="00384DFC" w:rsidRPr="004424B1" w:rsidRDefault="00384DFC">
            <w:pPr>
              <w:pStyle w:val="TableParagraph"/>
              <w:spacing w:before="60" w:after="60"/>
              <w:ind w:left="231"/>
              <w:rPr>
                <w:ins w:id="37094" w:author="Quinten Van Woerkom" w:date="2024-12-17T13:32:00Z" w16du:dateUtc="2024-12-17T12:32:00Z"/>
                <w:b/>
                <w:sz w:val="20"/>
                <w:lang w:val="en-GB"/>
              </w:rPr>
              <w:pPrChange w:id="37095" w:author="Quinten Van Woerkom" w:date="2024-12-17T13:32:00Z" w16du:dateUtc="2024-12-17T12:32:00Z">
                <w:pPr>
                  <w:pStyle w:val="TableParagraph"/>
                  <w:spacing w:before="60" w:after="60"/>
                  <w:ind w:left="231"/>
                  <w:jc w:val="left"/>
                </w:pPr>
              </w:pPrChange>
            </w:pPr>
            <w:ins w:id="37096" w:author="Quinten Van Woerkom" w:date="2024-12-17T13:32:00Z" w16du:dateUtc="2024-12-17T12:32:00Z">
              <w:r>
                <w:rPr>
                  <w:b/>
                  <w:sz w:val="20"/>
                  <w:lang w:val="en-GB"/>
                </w:rPr>
                <w:t>Configuration Parameters</w:t>
              </w:r>
            </w:ins>
          </w:p>
        </w:tc>
      </w:tr>
      <w:tr w:rsidR="00384DFC" w:rsidRPr="004424B1" w14:paraId="589869A3" w14:textId="77777777" w:rsidTr="00E57663">
        <w:trPr>
          <w:trHeight w:val="293"/>
          <w:ins w:id="37097" w:author="Quinten Van Woerkom" w:date="2024-12-17T13:31:00Z"/>
        </w:trPr>
        <w:tc>
          <w:tcPr>
            <w:tcW w:w="1102" w:type="dxa"/>
          </w:tcPr>
          <w:p w14:paraId="0AA309FC" w14:textId="77777777" w:rsidR="00384DFC" w:rsidRPr="004424B1" w:rsidRDefault="00384DFC" w:rsidP="00E57663">
            <w:pPr>
              <w:pStyle w:val="TableParagraph"/>
              <w:spacing w:before="60" w:after="60"/>
              <w:jc w:val="left"/>
              <w:rPr>
                <w:ins w:id="37098" w:author="Quinten Van Woerkom" w:date="2024-12-17T13:31:00Z" w16du:dateUtc="2024-12-17T12:31:00Z"/>
                <w:b/>
                <w:sz w:val="20"/>
                <w:lang w:val="en-GB"/>
              </w:rPr>
            </w:pPr>
            <w:ins w:id="37099" w:author="Quinten Van Woerkom" w:date="2024-12-17T13:31:00Z" w16du:dateUtc="2024-12-17T12:31:00Z">
              <w:r w:rsidRPr="004424B1">
                <w:rPr>
                  <w:b/>
                  <w:sz w:val="20"/>
                  <w:lang w:val="en-GB"/>
                </w:rPr>
                <w:t>Item</w:t>
              </w:r>
            </w:ins>
          </w:p>
        </w:tc>
        <w:tc>
          <w:tcPr>
            <w:tcW w:w="2305" w:type="dxa"/>
          </w:tcPr>
          <w:p w14:paraId="2BC2B9A1" w14:textId="77777777" w:rsidR="00384DFC" w:rsidRPr="004424B1" w:rsidRDefault="00384DFC" w:rsidP="00E57663">
            <w:pPr>
              <w:pStyle w:val="TableParagraph"/>
              <w:spacing w:before="60" w:after="60"/>
              <w:jc w:val="left"/>
              <w:rPr>
                <w:ins w:id="37100" w:author="Quinten Van Woerkom" w:date="2024-12-17T13:31:00Z" w16du:dateUtc="2024-12-17T12:31:00Z"/>
                <w:b/>
                <w:sz w:val="20"/>
                <w:lang w:val="en-GB"/>
              </w:rPr>
            </w:pPr>
            <w:ins w:id="37101" w:author="Quinten Van Woerkom" w:date="2024-12-17T13:31:00Z" w16du:dateUtc="2024-12-17T12:31:00Z">
              <w:r>
                <w:rPr>
                  <w:b/>
                  <w:sz w:val="20"/>
                  <w:lang w:val="en-GB"/>
                </w:rPr>
                <w:t>Description</w:t>
              </w:r>
            </w:ins>
          </w:p>
        </w:tc>
        <w:tc>
          <w:tcPr>
            <w:tcW w:w="1418" w:type="dxa"/>
          </w:tcPr>
          <w:p w14:paraId="6858137D" w14:textId="77777777" w:rsidR="00384DFC" w:rsidRPr="004424B1" w:rsidRDefault="00384DFC" w:rsidP="00E57663">
            <w:pPr>
              <w:pStyle w:val="TableParagraph"/>
              <w:spacing w:before="60" w:after="60"/>
              <w:jc w:val="left"/>
              <w:rPr>
                <w:ins w:id="37102" w:author="Quinten Van Woerkom" w:date="2024-12-17T13:31:00Z" w16du:dateUtc="2024-12-17T12:31:00Z"/>
                <w:b/>
                <w:sz w:val="20"/>
                <w:lang w:val="en-GB"/>
              </w:rPr>
            </w:pPr>
            <w:ins w:id="37103" w:author="Quinten Van Woerkom" w:date="2024-12-17T13:31:00Z" w16du:dateUtc="2024-12-17T12:31:00Z">
              <w:r w:rsidRPr="004424B1">
                <w:rPr>
                  <w:b/>
                  <w:sz w:val="20"/>
                  <w:lang w:val="en-GB"/>
                </w:rPr>
                <w:t>Reference</w:t>
              </w:r>
            </w:ins>
          </w:p>
        </w:tc>
        <w:tc>
          <w:tcPr>
            <w:tcW w:w="850" w:type="dxa"/>
          </w:tcPr>
          <w:p w14:paraId="15F09B3C" w14:textId="77777777" w:rsidR="00384DFC" w:rsidRPr="004424B1" w:rsidRDefault="00384DFC" w:rsidP="00E57663">
            <w:pPr>
              <w:pStyle w:val="TableParagraph"/>
              <w:spacing w:before="60" w:after="60"/>
              <w:jc w:val="left"/>
              <w:rPr>
                <w:ins w:id="37104" w:author="Quinten Van Woerkom" w:date="2024-12-17T13:31:00Z" w16du:dateUtc="2024-12-17T12:31:00Z"/>
                <w:b/>
                <w:sz w:val="20"/>
                <w:lang w:val="en-GB"/>
              </w:rPr>
            </w:pPr>
            <w:ins w:id="37105" w:author="Quinten Van Woerkom" w:date="2024-12-17T13:31:00Z" w16du:dateUtc="2024-12-17T12:31:00Z">
              <w:r w:rsidRPr="004424B1">
                <w:rPr>
                  <w:b/>
                  <w:sz w:val="20"/>
                  <w:lang w:val="en-GB"/>
                </w:rPr>
                <w:t>Status</w:t>
              </w:r>
            </w:ins>
          </w:p>
        </w:tc>
        <w:tc>
          <w:tcPr>
            <w:tcW w:w="1843" w:type="dxa"/>
          </w:tcPr>
          <w:p w14:paraId="4A800F7C" w14:textId="77777777" w:rsidR="00384DFC" w:rsidRPr="004424B1" w:rsidRDefault="00384DFC" w:rsidP="00E57663">
            <w:pPr>
              <w:pStyle w:val="TableParagraph"/>
              <w:spacing w:before="60" w:after="60"/>
              <w:ind w:left="231"/>
              <w:jc w:val="left"/>
              <w:rPr>
                <w:ins w:id="37106" w:author="Quinten Van Woerkom" w:date="2024-12-17T13:31:00Z" w16du:dateUtc="2024-12-17T12:31:00Z"/>
                <w:b/>
                <w:sz w:val="20"/>
                <w:lang w:val="en-GB"/>
              </w:rPr>
            </w:pPr>
            <w:ins w:id="37107" w:author="Quinten Van Woerkom" w:date="2024-12-17T13:31:00Z" w16du:dateUtc="2024-12-17T12:31:00Z">
              <w:r>
                <w:rPr>
                  <w:b/>
                  <w:sz w:val="20"/>
                  <w:lang w:val="en-GB"/>
                </w:rPr>
                <w:t>Values Allowed</w:t>
              </w:r>
            </w:ins>
          </w:p>
        </w:tc>
        <w:tc>
          <w:tcPr>
            <w:tcW w:w="1701" w:type="dxa"/>
          </w:tcPr>
          <w:p w14:paraId="2DDED4DA" w14:textId="77777777" w:rsidR="00384DFC" w:rsidRPr="004424B1" w:rsidRDefault="00384DFC" w:rsidP="00E57663">
            <w:pPr>
              <w:pStyle w:val="TableParagraph"/>
              <w:spacing w:before="60" w:after="60"/>
              <w:ind w:left="231"/>
              <w:jc w:val="left"/>
              <w:rPr>
                <w:ins w:id="37108" w:author="Quinten Van Woerkom" w:date="2024-12-17T13:31:00Z" w16du:dateUtc="2024-12-17T12:31:00Z"/>
                <w:b/>
                <w:sz w:val="20"/>
                <w:lang w:val="en-GB"/>
              </w:rPr>
            </w:pPr>
            <w:ins w:id="37109" w:author="Quinten Van Woerkom" w:date="2024-12-17T13:31:00Z" w16du:dateUtc="2024-12-17T12:31:00Z">
              <w:r w:rsidRPr="004424B1">
                <w:rPr>
                  <w:b/>
                  <w:sz w:val="20"/>
                  <w:lang w:val="en-GB"/>
                </w:rPr>
                <w:t>Support</w:t>
              </w:r>
            </w:ins>
          </w:p>
        </w:tc>
      </w:tr>
      <w:tr w:rsidR="00384DFC" w:rsidRPr="004424B1" w14:paraId="4EE17B91" w14:textId="77777777" w:rsidTr="00E57663">
        <w:trPr>
          <w:trHeight w:val="290"/>
          <w:ins w:id="37110" w:author="Quinten Van Woerkom" w:date="2024-12-17T13:31:00Z"/>
        </w:trPr>
        <w:tc>
          <w:tcPr>
            <w:tcW w:w="1102" w:type="dxa"/>
          </w:tcPr>
          <w:p w14:paraId="6A198620" w14:textId="77777777" w:rsidR="00384DFC" w:rsidRPr="004424B1" w:rsidRDefault="00384DFC" w:rsidP="00E57663">
            <w:pPr>
              <w:pStyle w:val="TableParagraph"/>
              <w:spacing w:before="60" w:after="60"/>
              <w:ind w:left="86"/>
              <w:jc w:val="left"/>
              <w:rPr>
                <w:ins w:id="37111" w:author="Quinten Van Woerkom" w:date="2024-12-17T13:31:00Z" w16du:dateUtc="2024-12-17T12:31:00Z"/>
                <w:sz w:val="20"/>
                <w:lang w:val="en-GB"/>
              </w:rPr>
            </w:pPr>
            <w:ins w:id="37112" w:author="Quinten Van Woerkom" w:date="2024-12-17T13:31:00Z" w16du:dateUtc="2024-12-17T12:31:00Z">
              <w:r>
                <w:rPr>
                  <w:sz w:val="20"/>
                  <w:lang w:val="en-GB"/>
                </w:rPr>
                <w:t>C.1</w:t>
              </w:r>
            </w:ins>
          </w:p>
        </w:tc>
        <w:tc>
          <w:tcPr>
            <w:tcW w:w="2305" w:type="dxa"/>
          </w:tcPr>
          <w:p w14:paraId="703B79C0" w14:textId="6E8B4D67" w:rsidR="00384DFC" w:rsidRPr="004424B1" w:rsidRDefault="00384DFC" w:rsidP="00E57663">
            <w:pPr>
              <w:pStyle w:val="TableParagraph"/>
              <w:spacing w:before="60" w:after="60"/>
              <w:ind w:left="85"/>
              <w:jc w:val="left"/>
              <w:rPr>
                <w:ins w:id="37113" w:author="Quinten Van Woerkom" w:date="2024-12-17T13:31:00Z" w16du:dateUtc="2024-12-17T12:31:00Z"/>
                <w:sz w:val="20"/>
                <w:lang w:val="en-GB"/>
              </w:rPr>
            </w:pPr>
            <w:ins w:id="37114" w:author="Quinten Van Woerkom" w:date="2024-12-17T13:31:00Z" w16du:dateUtc="2024-12-17T12:31:00Z">
              <w:r>
                <w:rPr>
                  <w:sz w:val="20"/>
                  <w:lang w:val="en-GB"/>
                </w:rPr>
                <w:t xml:space="preserve">Default </w:t>
              </w:r>
            </w:ins>
            <w:ins w:id="37115" w:author="Quinten Van Woerkom" w:date="2024-12-17T13:48:00Z" w16du:dateUtc="2024-12-17T12:48:00Z">
              <w:r w:rsidR="00CC425E">
                <w:rPr>
                  <w:sz w:val="20"/>
                  <w:lang w:val="en-GB"/>
                </w:rPr>
                <w:t>Ti</w:t>
              </w:r>
            </w:ins>
            <w:ins w:id="37116" w:author="Quinten Van Woerkom" w:date="2024-12-17T13:31:00Z" w16du:dateUtc="2024-12-17T12:31:00Z">
              <w:r>
                <w:rPr>
                  <w:sz w:val="20"/>
                  <w:lang w:val="en-GB"/>
                </w:rPr>
                <w:t xml:space="preserve">me </w:t>
              </w:r>
            </w:ins>
            <w:ins w:id="37117" w:author="Quinten Van Woerkom" w:date="2024-12-17T13:48:00Z" w16du:dateUtc="2024-12-17T12:48:00Z">
              <w:r w:rsidR="00CC425E">
                <w:rPr>
                  <w:sz w:val="20"/>
                  <w:lang w:val="en-GB"/>
                </w:rPr>
                <w:t>S</w:t>
              </w:r>
            </w:ins>
            <w:ins w:id="37118" w:author="Quinten Van Woerkom" w:date="2024-12-17T13:31:00Z" w16du:dateUtc="2024-12-17T12:31:00Z">
              <w:r>
                <w:rPr>
                  <w:sz w:val="20"/>
                  <w:lang w:val="en-GB"/>
                </w:rPr>
                <w:t>ystem</w:t>
              </w:r>
            </w:ins>
          </w:p>
        </w:tc>
        <w:tc>
          <w:tcPr>
            <w:tcW w:w="1418" w:type="dxa"/>
          </w:tcPr>
          <w:p w14:paraId="34BAABD1" w14:textId="5882554B" w:rsidR="00384DFC" w:rsidRPr="004424B1" w:rsidRDefault="00384DFC" w:rsidP="00E57663">
            <w:pPr>
              <w:pStyle w:val="TableParagraph"/>
              <w:spacing w:before="60" w:after="60"/>
              <w:ind w:left="85"/>
              <w:jc w:val="left"/>
              <w:rPr>
                <w:ins w:id="37119" w:author="Quinten Van Woerkom" w:date="2024-12-17T13:31:00Z" w16du:dateUtc="2024-12-17T12:31:00Z"/>
                <w:sz w:val="20"/>
                <w:lang w:val="en-GB"/>
              </w:rPr>
            </w:pPr>
            <w:ins w:id="37120" w:author="Quinten Van Woerkom" w:date="2024-12-17T13:31:00Z" w16du:dateUtc="2024-12-17T12:31:00Z">
              <w:r>
                <w:rPr>
                  <w:sz w:val="20"/>
                  <w:szCs w:val="20"/>
                  <w:lang w:val="en-GB"/>
                </w:rPr>
                <w:fldChar w:fldCharType="begin"/>
              </w:r>
              <w:r>
                <w:rPr>
                  <w:sz w:val="20"/>
                  <w:lang w:val="en-GB"/>
                </w:rPr>
                <w:instrText xml:space="preserve"> REF _Ref185334660 \w \h </w:instrText>
              </w:r>
            </w:ins>
            <w:r>
              <w:rPr>
                <w:sz w:val="20"/>
                <w:szCs w:val="20"/>
                <w:lang w:val="en-GB"/>
              </w:rPr>
            </w:r>
            <w:ins w:id="37121" w:author="Quinten Van Woerkom" w:date="2024-12-17T13:31:00Z" w16du:dateUtc="2024-12-17T12:31:00Z">
              <w:r>
                <w:rPr>
                  <w:sz w:val="20"/>
                  <w:szCs w:val="20"/>
                  <w:lang w:val="en-GB"/>
                </w:rPr>
                <w:fldChar w:fldCharType="separate"/>
              </w:r>
            </w:ins>
            <w:ins w:id="37122" w:author="Peter Van Der Plas" w:date="2025-01-01T17:31:00Z" w16du:dateUtc="2025-01-01T16:31:00Z">
              <w:r w:rsidR="006D1623">
                <w:rPr>
                  <w:sz w:val="20"/>
                  <w:lang w:val="en-GB"/>
                </w:rPr>
                <w:t>4.4.1</w:t>
              </w:r>
            </w:ins>
            <w:ins w:id="37123" w:author="Quinten Van Woerkom" w:date="2024-12-17T13:31:00Z" w16du:dateUtc="2024-12-17T12:31:00Z">
              <w:r>
                <w:rPr>
                  <w:sz w:val="20"/>
                  <w:szCs w:val="20"/>
                  <w:lang w:val="en-GB"/>
                </w:rPr>
                <w:fldChar w:fldCharType="end"/>
              </w:r>
            </w:ins>
          </w:p>
        </w:tc>
        <w:tc>
          <w:tcPr>
            <w:tcW w:w="850" w:type="dxa"/>
          </w:tcPr>
          <w:p w14:paraId="785E4E82" w14:textId="77777777" w:rsidR="00384DFC" w:rsidRPr="004424B1" w:rsidRDefault="00384DFC" w:rsidP="00E57663">
            <w:pPr>
              <w:pStyle w:val="TableParagraph"/>
              <w:spacing w:before="60" w:after="60"/>
              <w:ind w:left="85"/>
              <w:jc w:val="left"/>
              <w:rPr>
                <w:ins w:id="37124" w:author="Quinten Van Woerkom" w:date="2024-12-17T13:31:00Z" w16du:dateUtc="2024-12-17T12:31:00Z"/>
                <w:sz w:val="20"/>
                <w:lang w:val="en-GB"/>
              </w:rPr>
            </w:pPr>
            <w:ins w:id="37125" w:author="Quinten Van Woerkom" w:date="2024-12-17T13:31:00Z" w16du:dateUtc="2024-12-17T12:31:00Z">
              <w:r>
                <w:rPr>
                  <w:sz w:val="20"/>
                  <w:lang w:val="en-GB"/>
                </w:rPr>
                <w:t>M</w:t>
              </w:r>
            </w:ins>
          </w:p>
        </w:tc>
        <w:tc>
          <w:tcPr>
            <w:tcW w:w="1843" w:type="dxa"/>
          </w:tcPr>
          <w:p w14:paraId="54F6CC68" w14:textId="77777777" w:rsidR="00384DFC" w:rsidRPr="00E57663" w:rsidRDefault="00384DFC" w:rsidP="00E57663">
            <w:pPr>
              <w:pStyle w:val="TableParagraph"/>
              <w:spacing w:before="60" w:after="60"/>
              <w:ind w:left="0"/>
              <w:jc w:val="left"/>
              <w:rPr>
                <w:ins w:id="37126" w:author="Quinten Van Woerkom" w:date="2024-12-17T13:31:00Z" w16du:dateUtc="2024-12-17T12:31:00Z"/>
                <w:sz w:val="20"/>
                <w:lang w:val="en-GB"/>
              </w:rPr>
            </w:pPr>
            <w:ins w:id="37127" w:author="Quinten Van Woerkom" w:date="2024-12-17T13:31:00Z" w16du:dateUtc="2024-12-17T12:31:00Z">
              <w:r>
                <w:rPr>
                  <w:sz w:val="20"/>
                  <w:lang w:val="en-GB"/>
                </w:rPr>
                <w:t xml:space="preserve"> String</w:t>
              </w:r>
            </w:ins>
          </w:p>
        </w:tc>
        <w:tc>
          <w:tcPr>
            <w:tcW w:w="1701" w:type="dxa"/>
          </w:tcPr>
          <w:p w14:paraId="1B0CA34D" w14:textId="77777777" w:rsidR="00384DFC" w:rsidRPr="00E57663" w:rsidRDefault="00384DFC" w:rsidP="00E57663">
            <w:pPr>
              <w:pStyle w:val="TableParagraph"/>
              <w:spacing w:before="60" w:after="60"/>
              <w:ind w:left="0"/>
              <w:jc w:val="left"/>
              <w:rPr>
                <w:ins w:id="37128" w:author="Quinten Van Woerkom" w:date="2024-12-17T13:31:00Z" w16du:dateUtc="2024-12-17T12:31:00Z"/>
                <w:sz w:val="20"/>
                <w:lang w:val="en-GB"/>
              </w:rPr>
            </w:pPr>
            <w:ins w:id="37129" w:author="Quinten Van Woerkom" w:date="2024-12-17T13:31:00Z" w16du:dateUtc="2024-12-17T12:31:00Z">
              <w:r>
                <w:rPr>
                  <w:rFonts w:ascii="Times New Roman"/>
                  <w:sz w:val="20"/>
                  <w:lang w:val="en-GB"/>
                </w:rPr>
                <w:t xml:space="preserve"> </w:t>
              </w:r>
            </w:ins>
          </w:p>
        </w:tc>
      </w:tr>
    </w:tbl>
    <w:p w14:paraId="6554C63E" w14:textId="768C8A37" w:rsidR="00384DFC" w:rsidRPr="004424B1" w:rsidDel="007261D8" w:rsidRDefault="00384DFC" w:rsidP="00F55DFA">
      <w:pPr>
        <w:rPr>
          <w:del w:id="37130" w:author="Quinten Van Woerkom" w:date="2024-12-17T13:35:00Z" w16du:dateUtc="2024-12-17T12:35:00Z"/>
          <w:lang w:val="en-GB"/>
        </w:rPr>
      </w:pPr>
    </w:p>
    <w:p w14:paraId="3FCAF86D" w14:textId="299DA6AA" w:rsidR="000B018B" w:rsidRDefault="009A54CC">
      <w:pPr>
        <w:spacing w:after="240"/>
        <w:rPr>
          <w:ins w:id="37131" w:author="Quinten Van Woerkom" w:date="2024-12-17T13:38:00Z" w16du:dateUtc="2024-12-17T12:38:00Z"/>
          <w:lang w:val="en-GB"/>
        </w:rPr>
        <w:pPrChange w:id="37132" w:author="Quinten Van Woerkom" w:date="2024-12-17T13:38:00Z" w16du:dateUtc="2024-12-17T12:38:00Z">
          <w:pPr/>
        </w:pPrChange>
      </w:pPr>
      <w:r w:rsidRPr="004424B1">
        <w:rPr>
          <w:lang w:val="en-GB"/>
        </w:rPr>
        <w:t xml:space="preserve">There are 5 separate MPS services defined, each of which has multiple capability sets.  The service is shown as a </w:t>
      </w:r>
      <w:proofErr w:type="gramStart"/>
      <w:r w:rsidRPr="004424B1">
        <w:rPr>
          <w:lang w:val="en-GB"/>
        </w:rPr>
        <w:t>top level</w:t>
      </w:r>
      <w:proofErr w:type="gramEnd"/>
      <w:r w:rsidRPr="004424B1">
        <w:rPr>
          <w:lang w:val="en-GB"/>
        </w:rPr>
        <w:t xml:space="preserve"> item, with subsidiary items for each capability set, using the format</w:t>
      </w:r>
      <w:r w:rsidR="00CB476A" w:rsidRPr="004424B1">
        <w:rPr>
          <w:lang w:val="en-GB"/>
        </w:rPr>
        <w:t xml:space="preserve"> </w:t>
      </w:r>
      <w:proofErr w:type="spellStart"/>
      <w:r w:rsidR="00CB476A" w:rsidRPr="004424B1">
        <w:rPr>
          <w:i/>
          <w:iCs/>
          <w:lang w:val="en-GB"/>
        </w:rPr>
        <w:t>s.c</w:t>
      </w:r>
      <w:proofErr w:type="spellEnd"/>
      <w:r w:rsidR="00CB476A" w:rsidRPr="004424B1">
        <w:rPr>
          <w:i/>
          <w:iCs/>
          <w:lang w:val="en-GB"/>
        </w:rPr>
        <w:t xml:space="preserve"> </w:t>
      </w:r>
      <w:r w:rsidR="00CB476A" w:rsidRPr="004424B1">
        <w:rPr>
          <w:lang w:val="en-GB"/>
        </w:rPr>
        <w:t xml:space="preserve">in the Item column, where </w:t>
      </w:r>
      <w:r w:rsidR="00CB476A" w:rsidRPr="004424B1">
        <w:rPr>
          <w:i/>
          <w:iCs/>
          <w:lang w:val="en-GB"/>
        </w:rPr>
        <w:t xml:space="preserve">s </w:t>
      </w:r>
      <w:r w:rsidR="00CB476A" w:rsidRPr="004424B1">
        <w:rPr>
          <w:lang w:val="en-GB"/>
        </w:rPr>
        <w:t xml:space="preserve">is the service number, and </w:t>
      </w:r>
      <w:r w:rsidR="00CB476A" w:rsidRPr="004424B1">
        <w:rPr>
          <w:i/>
          <w:iCs/>
          <w:lang w:val="en-GB"/>
        </w:rPr>
        <w:t>c</w:t>
      </w:r>
      <w:r w:rsidR="00CB476A" w:rsidRPr="004424B1">
        <w:rPr>
          <w:iCs/>
          <w:lang w:val="en-GB"/>
        </w:rPr>
        <w:t xml:space="preserve"> </w:t>
      </w:r>
      <w:r w:rsidR="00CB476A" w:rsidRPr="004424B1">
        <w:rPr>
          <w:lang w:val="en-GB"/>
        </w:rPr>
        <w:t>is the capability set number</w:t>
      </w:r>
      <w:r w:rsidRPr="004424B1">
        <w:rPr>
          <w:lang w:val="en-GB"/>
        </w:rPr>
        <w:t>.  All services are optional, but if implemented, some capability sets are mandatory.</w:t>
      </w:r>
      <w:r w:rsidR="00F7109A" w:rsidRPr="004424B1">
        <w:rPr>
          <w:lang w:val="en-GB"/>
        </w:rPr>
        <w:t xml:space="preserve">  Compliance with a service implies compliance with the service operations and message structures defined in </w:t>
      </w:r>
      <w:r w:rsidR="00F84FC6" w:rsidRPr="004424B1">
        <w:rPr>
          <w:lang w:val="en-GB"/>
        </w:rPr>
        <w:fldChar w:fldCharType="begin"/>
      </w:r>
      <w:r w:rsidR="00F84FC6" w:rsidRPr="004424B1">
        <w:rPr>
          <w:lang w:val="en-GB"/>
        </w:rPr>
        <w:instrText xml:space="preserve"> REF _Ref165022284 \r \h </w:instrText>
      </w:r>
      <w:r w:rsidR="00F84FC6" w:rsidRPr="004424B1">
        <w:rPr>
          <w:lang w:val="en-GB"/>
        </w:rPr>
      </w:r>
      <w:r w:rsidR="00F84FC6" w:rsidRPr="004424B1">
        <w:rPr>
          <w:lang w:val="en-GB"/>
        </w:rPr>
        <w:fldChar w:fldCharType="separate"/>
      </w:r>
      <w:ins w:id="37133" w:author="Peter Van Der Plas" w:date="2025-01-01T17:31:00Z" w16du:dateUtc="2025-01-01T16:31:00Z">
        <w:r w:rsidR="006D1623">
          <w:rPr>
            <w:lang w:val="en-GB"/>
          </w:rPr>
          <w:t>1</w:t>
        </w:r>
      </w:ins>
      <w:del w:id="37134" w:author="Peter Van Der Plas" w:date="2024-12-25T18:53:00Z" w16du:dateUtc="2024-12-25T17:53:00Z">
        <w:r w:rsidR="00BF1AC4" w:rsidDel="00547CCE">
          <w:rPr>
            <w:lang w:val="en-GB"/>
          </w:rPr>
          <w:delText>3</w:delText>
        </w:r>
      </w:del>
      <w:r w:rsidR="00F84FC6" w:rsidRPr="004424B1">
        <w:rPr>
          <w:lang w:val="en-GB"/>
        </w:rPr>
        <w:fldChar w:fldCharType="end"/>
      </w:r>
      <w:r w:rsidR="00F7109A" w:rsidRPr="004424B1">
        <w:rPr>
          <w:lang w:val="en-GB"/>
        </w:rPr>
        <w:t>, together with applicable high-level, functional</w:t>
      </w:r>
      <w:r w:rsidR="007E37E7" w:rsidRPr="004424B1">
        <w:rPr>
          <w:lang w:val="en-GB"/>
        </w:rPr>
        <w:t>,</w:t>
      </w:r>
      <w:r w:rsidR="00F7109A" w:rsidRPr="004424B1">
        <w:rPr>
          <w:lang w:val="en-GB"/>
        </w:rPr>
        <w:t xml:space="preserve"> and structural requirements defined therein.</w:t>
      </w:r>
      <w:r w:rsidR="00CB476A" w:rsidRPr="004424B1">
        <w:rPr>
          <w:lang w:val="en-GB"/>
        </w:rPr>
        <w:t xml:space="preserve">  For capability sets, the service operations it comprises are listed in the Protocol Feature column.</w:t>
      </w:r>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957"/>
        <w:gridCol w:w="1997"/>
        <w:gridCol w:w="851"/>
        <w:gridCol w:w="1235"/>
      </w:tblGrid>
      <w:tr w:rsidR="000B018B" w:rsidRPr="004424B1" w14:paraId="7BF97A36" w14:textId="77777777" w:rsidTr="00AC2DC8">
        <w:trPr>
          <w:trHeight w:val="293"/>
          <w:ins w:id="37135" w:author="Quinten Van Woerkom" w:date="2024-12-17T13:39:00Z"/>
        </w:trPr>
        <w:tc>
          <w:tcPr>
            <w:tcW w:w="9142" w:type="dxa"/>
            <w:gridSpan w:val="5"/>
          </w:tcPr>
          <w:p w14:paraId="29F01F9C" w14:textId="26F5799A" w:rsidR="000B018B" w:rsidRPr="004424B1" w:rsidRDefault="000B018B">
            <w:pPr>
              <w:pStyle w:val="TableParagraph"/>
              <w:spacing w:before="60" w:after="60"/>
              <w:rPr>
                <w:ins w:id="37136" w:author="Quinten Van Woerkom" w:date="2024-12-17T13:39:00Z" w16du:dateUtc="2024-12-17T12:39:00Z"/>
                <w:b/>
                <w:sz w:val="20"/>
                <w:lang w:val="en-GB"/>
              </w:rPr>
              <w:pPrChange w:id="37137" w:author="Quinten Van Woerkom" w:date="2024-12-17T13:40:00Z" w16du:dateUtc="2024-12-17T12:40:00Z">
                <w:pPr>
                  <w:pStyle w:val="TableParagraph"/>
                  <w:spacing w:before="60" w:after="60"/>
                  <w:jc w:val="left"/>
                </w:pPr>
              </w:pPrChange>
            </w:pPr>
            <w:commentRangeStart w:id="37138"/>
            <w:ins w:id="37139" w:author="Quinten Van Woerkom" w:date="2024-12-17T13:40:00Z" w16du:dateUtc="2024-12-17T12:40:00Z">
              <w:r>
                <w:rPr>
                  <w:b/>
                  <w:sz w:val="20"/>
                  <w:lang w:val="en-GB"/>
                </w:rPr>
                <w:t>Service Capability Sets</w:t>
              </w:r>
            </w:ins>
            <w:commentRangeEnd w:id="37138"/>
            <w:ins w:id="37140" w:author="Quinten Van Woerkom" w:date="2024-12-17T13:43:00Z" w16du:dateUtc="2024-12-17T12:43:00Z">
              <w:r w:rsidR="00AB2530">
                <w:rPr>
                  <w:rStyle w:val="CommentReference"/>
                  <w:rFonts w:ascii="Times New Roman" w:eastAsia="Times New Roman" w:hAnsi="Times New Roman" w:cs="Times New Roman"/>
                  <w:lang w:bidi="ar-SA"/>
                </w:rPr>
                <w:commentReference w:id="37138"/>
              </w:r>
            </w:ins>
          </w:p>
        </w:tc>
      </w:tr>
      <w:tr w:rsidR="000B018B" w:rsidRPr="004424B1" w14:paraId="5E7D626B" w14:textId="77777777" w:rsidTr="00E57663">
        <w:trPr>
          <w:trHeight w:val="293"/>
          <w:ins w:id="37141" w:author="Quinten Van Woerkom" w:date="2024-12-17T13:38:00Z"/>
        </w:trPr>
        <w:tc>
          <w:tcPr>
            <w:tcW w:w="1102" w:type="dxa"/>
          </w:tcPr>
          <w:p w14:paraId="1F9024BD" w14:textId="77777777" w:rsidR="000B018B" w:rsidRPr="004424B1" w:rsidRDefault="000B018B" w:rsidP="00E57663">
            <w:pPr>
              <w:pStyle w:val="TableParagraph"/>
              <w:spacing w:before="60" w:after="60"/>
              <w:jc w:val="left"/>
              <w:rPr>
                <w:ins w:id="37142" w:author="Quinten Van Woerkom" w:date="2024-12-17T13:38:00Z" w16du:dateUtc="2024-12-17T12:38:00Z"/>
                <w:b/>
                <w:sz w:val="20"/>
                <w:lang w:val="en-GB"/>
              </w:rPr>
            </w:pPr>
            <w:ins w:id="37143" w:author="Quinten Van Woerkom" w:date="2024-12-17T13:38:00Z" w16du:dateUtc="2024-12-17T12:38:00Z">
              <w:r w:rsidRPr="004424B1">
                <w:rPr>
                  <w:b/>
                  <w:sz w:val="20"/>
                  <w:lang w:val="en-GB"/>
                </w:rPr>
                <w:t>Item</w:t>
              </w:r>
            </w:ins>
          </w:p>
        </w:tc>
        <w:tc>
          <w:tcPr>
            <w:tcW w:w="3957" w:type="dxa"/>
          </w:tcPr>
          <w:p w14:paraId="77DE2E83" w14:textId="77777777" w:rsidR="000B018B" w:rsidRPr="004424B1" w:rsidRDefault="000B018B" w:rsidP="00E57663">
            <w:pPr>
              <w:pStyle w:val="TableParagraph"/>
              <w:spacing w:before="60" w:after="60"/>
              <w:jc w:val="left"/>
              <w:rPr>
                <w:ins w:id="37144" w:author="Quinten Van Woerkom" w:date="2024-12-17T13:38:00Z" w16du:dateUtc="2024-12-17T12:38:00Z"/>
                <w:b/>
                <w:sz w:val="20"/>
                <w:lang w:val="en-GB"/>
              </w:rPr>
            </w:pPr>
            <w:ins w:id="37145" w:author="Quinten Van Woerkom" w:date="2024-12-17T13:38:00Z" w16du:dateUtc="2024-12-17T12:38:00Z">
              <w:r w:rsidRPr="004424B1">
                <w:rPr>
                  <w:b/>
                  <w:sz w:val="20"/>
                  <w:lang w:val="en-GB"/>
                </w:rPr>
                <w:t>Protocol Feature</w:t>
              </w:r>
            </w:ins>
          </w:p>
        </w:tc>
        <w:tc>
          <w:tcPr>
            <w:tcW w:w="1997" w:type="dxa"/>
          </w:tcPr>
          <w:p w14:paraId="21AB5F36" w14:textId="77777777" w:rsidR="000B018B" w:rsidRPr="004424B1" w:rsidRDefault="000B018B" w:rsidP="00E57663">
            <w:pPr>
              <w:pStyle w:val="TableParagraph"/>
              <w:spacing w:before="60" w:after="60"/>
              <w:jc w:val="left"/>
              <w:rPr>
                <w:ins w:id="37146" w:author="Quinten Van Woerkom" w:date="2024-12-17T13:38:00Z" w16du:dateUtc="2024-12-17T12:38:00Z"/>
                <w:b/>
                <w:sz w:val="20"/>
                <w:lang w:val="en-GB"/>
              </w:rPr>
            </w:pPr>
            <w:ins w:id="37147" w:author="Quinten Van Woerkom" w:date="2024-12-17T13:38:00Z" w16du:dateUtc="2024-12-17T12:38:00Z">
              <w:r w:rsidRPr="004424B1">
                <w:rPr>
                  <w:b/>
                  <w:sz w:val="20"/>
                  <w:lang w:val="en-GB"/>
                </w:rPr>
                <w:t>Reference</w:t>
              </w:r>
            </w:ins>
          </w:p>
        </w:tc>
        <w:tc>
          <w:tcPr>
            <w:tcW w:w="851" w:type="dxa"/>
          </w:tcPr>
          <w:p w14:paraId="46706BC4" w14:textId="77777777" w:rsidR="000B018B" w:rsidRPr="004424B1" w:rsidRDefault="000B018B" w:rsidP="00E57663">
            <w:pPr>
              <w:pStyle w:val="TableParagraph"/>
              <w:spacing w:before="60" w:after="60"/>
              <w:jc w:val="left"/>
              <w:rPr>
                <w:ins w:id="37148" w:author="Quinten Van Woerkom" w:date="2024-12-17T13:38:00Z" w16du:dateUtc="2024-12-17T12:38:00Z"/>
                <w:b/>
                <w:sz w:val="20"/>
                <w:lang w:val="en-GB"/>
              </w:rPr>
            </w:pPr>
            <w:ins w:id="37149" w:author="Quinten Van Woerkom" w:date="2024-12-17T13:38:00Z" w16du:dateUtc="2024-12-17T12:38:00Z">
              <w:r w:rsidRPr="004424B1">
                <w:rPr>
                  <w:b/>
                  <w:sz w:val="20"/>
                  <w:lang w:val="en-GB"/>
                </w:rPr>
                <w:t>Status</w:t>
              </w:r>
            </w:ins>
          </w:p>
        </w:tc>
        <w:tc>
          <w:tcPr>
            <w:tcW w:w="1235" w:type="dxa"/>
          </w:tcPr>
          <w:p w14:paraId="61E30D2D" w14:textId="77777777" w:rsidR="000B018B" w:rsidRPr="004424B1" w:rsidRDefault="000B018B" w:rsidP="00E57663">
            <w:pPr>
              <w:pStyle w:val="TableParagraph"/>
              <w:spacing w:before="60" w:after="60"/>
              <w:jc w:val="left"/>
              <w:rPr>
                <w:ins w:id="37150" w:author="Quinten Van Woerkom" w:date="2024-12-17T13:38:00Z" w16du:dateUtc="2024-12-17T12:38:00Z"/>
                <w:b/>
                <w:sz w:val="20"/>
                <w:lang w:val="en-GB"/>
              </w:rPr>
            </w:pPr>
            <w:ins w:id="37151" w:author="Quinten Van Woerkom" w:date="2024-12-17T13:38:00Z" w16du:dateUtc="2024-12-17T12:38:00Z">
              <w:r w:rsidRPr="004424B1">
                <w:rPr>
                  <w:b/>
                  <w:sz w:val="20"/>
                  <w:lang w:val="en-GB"/>
                </w:rPr>
                <w:t>Support</w:t>
              </w:r>
            </w:ins>
          </w:p>
        </w:tc>
      </w:tr>
      <w:tr w:rsidR="000B018B" w:rsidRPr="004424B1" w14:paraId="3A9B9975" w14:textId="77777777" w:rsidTr="00E57663">
        <w:trPr>
          <w:trHeight w:val="290"/>
          <w:ins w:id="37152" w:author="Quinten Van Woerkom" w:date="2024-12-17T13:38:00Z"/>
        </w:trPr>
        <w:tc>
          <w:tcPr>
            <w:tcW w:w="1102" w:type="dxa"/>
          </w:tcPr>
          <w:p w14:paraId="0B35925E" w14:textId="740C2670" w:rsidR="000B018B" w:rsidRPr="004424B1" w:rsidRDefault="000B018B" w:rsidP="00E57663">
            <w:pPr>
              <w:pStyle w:val="TableParagraph"/>
              <w:spacing w:before="60" w:after="60"/>
              <w:ind w:left="86"/>
              <w:jc w:val="left"/>
              <w:rPr>
                <w:ins w:id="37153" w:author="Quinten Van Woerkom" w:date="2024-12-17T13:38:00Z" w16du:dateUtc="2024-12-17T12:38:00Z"/>
                <w:sz w:val="20"/>
                <w:lang w:val="en-GB"/>
              </w:rPr>
            </w:pPr>
            <w:ins w:id="37154" w:author="Quinten Van Woerkom" w:date="2024-12-17T13:41:00Z" w16du:dateUtc="2024-12-17T12:41:00Z">
              <w:r>
                <w:rPr>
                  <w:sz w:val="20"/>
                  <w:lang w:val="en-GB"/>
                </w:rPr>
                <w:t>S.</w:t>
              </w:r>
            </w:ins>
            <w:ins w:id="37155" w:author="Quinten Van Woerkom" w:date="2024-12-17T13:38:00Z" w16du:dateUtc="2024-12-17T12:38:00Z">
              <w:r w:rsidRPr="004424B1">
                <w:rPr>
                  <w:sz w:val="20"/>
                  <w:lang w:val="en-GB"/>
                </w:rPr>
                <w:t>1</w:t>
              </w:r>
            </w:ins>
          </w:p>
        </w:tc>
        <w:tc>
          <w:tcPr>
            <w:tcW w:w="3957" w:type="dxa"/>
          </w:tcPr>
          <w:p w14:paraId="213CDE6B" w14:textId="77777777" w:rsidR="000B018B" w:rsidRPr="004424B1" w:rsidRDefault="000B018B" w:rsidP="00E57663">
            <w:pPr>
              <w:pStyle w:val="TableParagraph"/>
              <w:spacing w:before="60" w:after="60"/>
              <w:ind w:left="85"/>
              <w:jc w:val="left"/>
              <w:rPr>
                <w:ins w:id="37156" w:author="Quinten Van Woerkom" w:date="2024-12-17T13:38:00Z" w16du:dateUtc="2024-12-17T12:38:00Z"/>
                <w:sz w:val="20"/>
                <w:lang w:val="en-GB"/>
              </w:rPr>
            </w:pPr>
            <w:ins w:id="37157" w:author="Quinten Van Woerkom" w:date="2024-12-17T13:38:00Z" w16du:dateUtc="2024-12-17T12:38:00Z">
              <w:r w:rsidRPr="004424B1">
                <w:rPr>
                  <w:sz w:val="20"/>
                  <w:lang w:val="en-GB"/>
                </w:rPr>
                <w:t>Planning Request Service</w:t>
              </w:r>
            </w:ins>
          </w:p>
        </w:tc>
        <w:tc>
          <w:tcPr>
            <w:tcW w:w="1997" w:type="dxa"/>
          </w:tcPr>
          <w:p w14:paraId="372D602D" w14:textId="6BB21A84" w:rsidR="000B018B" w:rsidRPr="004424B1" w:rsidRDefault="00FA495D" w:rsidP="00E57663">
            <w:pPr>
              <w:pStyle w:val="TableParagraph"/>
              <w:spacing w:before="60" w:after="60"/>
              <w:ind w:left="85"/>
              <w:jc w:val="left"/>
              <w:rPr>
                <w:ins w:id="37158" w:author="Quinten Van Woerkom" w:date="2024-12-17T13:38:00Z" w16du:dateUtc="2024-12-17T12:38:00Z"/>
                <w:sz w:val="20"/>
                <w:lang w:val="en-GB"/>
              </w:rPr>
            </w:pPr>
            <w:ins w:id="37159" w:author="Quinten Van Woerkom" w:date="2024-12-18T11:51:00Z" w16du:dateUtc="2024-12-18T10:51:00Z">
              <w:r>
                <w:rPr>
                  <w:sz w:val="20"/>
                  <w:szCs w:val="20"/>
                  <w:lang w:val="en-GB"/>
                </w:rPr>
                <w:fldChar w:fldCharType="begin"/>
              </w:r>
              <w:r>
                <w:rPr>
                  <w:sz w:val="20"/>
                  <w:szCs w:val="20"/>
                  <w:lang w:val="en-GB"/>
                </w:rPr>
                <w:instrText xml:space="preserve"> REF _Ref185350330 \r \h </w:instrText>
              </w:r>
            </w:ins>
            <w:r>
              <w:rPr>
                <w:sz w:val="20"/>
                <w:szCs w:val="20"/>
                <w:lang w:val="en-GB"/>
              </w:rPr>
            </w:r>
            <w:r>
              <w:rPr>
                <w:sz w:val="20"/>
                <w:szCs w:val="20"/>
                <w:lang w:val="en-GB"/>
              </w:rPr>
              <w:fldChar w:fldCharType="separate"/>
            </w:r>
            <w:ins w:id="37160" w:author="Peter Van Der Plas" w:date="2025-01-01T17:31:00Z" w16du:dateUtc="2025-01-01T16:31:00Z">
              <w:r w:rsidR="006D1623">
                <w:rPr>
                  <w:sz w:val="20"/>
                  <w:szCs w:val="20"/>
                  <w:lang w:val="en-GB"/>
                </w:rPr>
                <w:t>2.5.2</w:t>
              </w:r>
            </w:ins>
            <w:ins w:id="37161" w:author="Quinten Van Woerkom" w:date="2024-12-18T11:51:00Z" w16du:dateUtc="2024-12-18T10:51:00Z">
              <w:r>
                <w:rPr>
                  <w:sz w:val="20"/>
                  <w:szCs w:val="20"/>
                  <w:lang w:val="en-GB"/>
                </w:rPr>
                <w:fldChar w:fldCharType="end"/>
              </w:r>
              <w:r>
                <w:rPr>
                  <w:sz w:val="20"/>
                  <w:szCs w:val="20"/>
                  <w:lang w:val="en-GB"/>
                </w:rPr>
                <w:t xml:space="preserve"> </w:t>
              </w:r>
            </w:ins>
            <w:ins w:id="37162" w:author="Quinten Van Woerkom" w:date="2024-12-17T13:38:00Z" w16du:dateUtc="2024-12-17T12:38:00Z">
              <w:r w:rsidR="000B018B" w:rsidRPr="004424B1">
                <w:rPr>
                  <w:sz w:val="20"/>
                  <w:szCs w:val="20"/>
                  <w:lang w:val="en-GB"/>
                </w:rPr>
                <w:t>and</w:t>
              </w:r>
              <w:r w:rsidR="000B018B" w:rsidRPr="004424B1">
                <w:rPr>
                  <w:lang w:val="en-GB"/>
                </w:rPr>
                <w:t xml:space="preserve"> </w:t>
              </w:r>
              <w:r w:rsidR="000B018B" w:rsidRPr="004424B1">
                <w:rPr>
                  <w:lang w:val="en-GB"/>
                </w:rPr>
                <w:fldChar w:fldCharType="begin"/>
              </w:r>
              <w:r w:rsidR="000B018B" w:rsidRPr="004424B1">
                <w:rPr>
                  <w:sz w:val="20"/>
                  <w:lang w:val="en-GB"/>
                </w:rPr>
                <w:instrText xml:space="preserve"> REF _Ref68799757 \r \h </w:instrText>
              </w:r>
            </w:ins>
            <w:r w:rsidR="000B018B" w:rsidRPr="004424B1">
              <w:rPr>
                <w:lang w:val="en-GB"/>
              </w:rPr>
            </w:r>
            <w:ins w:id="37163" w:author="Quinten Van Woerkom" w:date="2024-12-17T13:38:00Z" w16du:dateUtc="2024-12-17T12:38:00Z">
              <w:r w:rsidR="000B018B" w:rsidRPr="004424B1">
                <w:rPr>
                  <w:lang w:val="en-GB"/>
                </w:rPr>
                <w:fldChar w:fldCharType="separate"/>
              </w:r>
            </w:ins>
            <w:ins w:id="37164" w:author="Peter Van Der Plas" w:date="2025-01-01T17:31:00Z" w16du:dateUtc="2025-01-01T16:31:00Z">
              <w:r w:rsidR="006D1623">
                <w:rPr>
                  <w:sz w:val="20"/>
                  <w:lang w:val="en-GB"/>
                </w:rPr>
                <w:t>3.5</w:t>
              </w:r>
            </w:ins>
            <w:ins w:id="37165" w:author="Quinten Van Woerkom" w:date="2024-12-17T13:38:00Z" w16du:dateUtc="2024-12-17T12:38:00Z">
              <w:r w:rsidR="000B018B" w:rsidRPr="004424B1">
                <w:rPr>
                  <w:lang w:val="en-GB"/>
                </w:rPr>
                <w:fldChar w:fldCharType="end"/>
              </w:r>
            </w:ins>
          </w:p>
        </w:tc>
        <w:tc>
          <w:tcPr>
            <w:tcW w:w="851" w:type="dxa"/>
          </w:tcPr>
          <w:p w14:paraId="62CF65C1" w14:textId="77777777" w:rsidR="000B018B" w:rsidRPr="004424B1" w:rsidRDefault="000B018B" w:rsidP="00E57663">
            <w:pPr>
              <w:pStyle w:val="TableParagraph"/>
              <w:spacing w:before="60" w:after="60"/>
              <w:ind w:left="85"/>
              <w:jc w:val="left"/>
              <w:rPr>
                <w:ins w:id="37166" w:author="Quinten Van Woerkom" w:date="2024-12-17T13:38:00Z" w16du:dateUtc="2024-12-17T12:38:00Z"/>
                <w:sz w:val="20"/>
                <w:lang w:val="en-GB"/>
              </w:rPr>
            </w:pPr>
            <w:ins w:id="37167" w:author="Quinten Van Woerkom" w:date="2024-12-17T13:38:00Z" w16du:dateUtc="2024-12-17T12:38:00Z">
              <w:r w:rsidRPr="004424B1">
                <w:rPr>
                  <w:sz w:val="20"/>
                  <w:lang w:val="en-GB"/>
                </w:rPr>
                <w:t>O</w:t>
              </w:r>
            </w:ins>
          </w:p>
        </w:tc>
        <w:tc>
          <w:tcPr>
            <w:tcW w:w="1235" w:type="dxa"/>
          </w:tcPr>
          <w:p w14:paraId="497F7AEC" w14:textId="77777777" w:rsidR="000B018B" w:rsidRPr="004424B1" w:rsidRDefault="000B018B" w:rsidP="00E57663">
            <w:pPr>
              <w:pStyle w:val="TableParagraph"/>
              <w:spacing w:before="60" w:after="60"/>
              <w:ind w:left="0"/>
              <w:jc w:val="left"/>
              <w:rPr>
                <w:ins w:id="37168" w:author="Quinten Van Woerkom" w:date="2024-12-17T13:38:00Z" w16du:dateUtc="2024-12-17T12:38:00Z"/>
                <w:rFonts w:ascii="Times New Roman"/>
                <w:sz w:val="20"/>
                <w:lang w:val="en-GB"/>
              </w:rPr>
            </w:pPr>
          </w:p>
        </w:tc>
      </w:tr>
      <w:tr w:rsidR="000B018B" w:rsidRPr="004424B1" w14:paraId="5AD0DE5A" w14:textId="77777777" w:rsidTr="00E57663">
        <w:trPr>
          <w:trHeight w:val="290"/>
          <w:ins w:id="37169" w:author="Quinten Van Woerkom" w:date="2024-12-17T13:38:00Z"/>
        </w:trPr>
        <w:tc>
          <w:tcPr>
            <w:tcW w:w="1102" w:type="dxa"/>
          </w:tcPr>
          <w:p w14:paraId="7E5B02A7" w14:textId="0C62A851" w:rsidR="000B018B" w:rsidRPr="004424B1" w:rsidRDefault="000B018B" w:rsidP="00E57663">
            <w:pPr>
              <w:pStyle w:val="TableParagraph"/>
              <w:spacing w:before="60" w:after="60"/>
              <w:ind w:left="86"/>
              <w:jc w:val="left"/>
              <w:rPr>
                <w:ins w:id="37170" w:author="Quinten Van Woerkom" w:date="2024-12-17T13:38:00Z" w16du:dateUtc="2024-12-17T12:38:00Z"/>
                <w:sz w:val="20"/>
                <w:lang w:val="en-GB"/>
              </w:rPr>
            </w:pPr>
            <w:ins w:id="37171" w:author="Quinten Van Woerkom" w:date="2024-12-17T13:41:00Z" w16du:dateUtc="2024-12-17T12:41:00Z">
              <w:r>
                <w:rPr>
                  <w:sz w:val="20"/>
                  <w:lang w:val="en-GB"/>
                </w:rPr>
                <w:t>S.</w:t>
              </w:r>
            </w:ins>
            <w:ins w:id="37172" w:author="Quinten Van Woerkom" w:date="2024-12-17T13:38:00Z" w16du:dateUtc="2024-12-17T12:38:00Z">
              <w:r w:rsidRPr="004424B1">
                <w:rPr>
                  <w:sz w:val="20"/>
                  <w:lang w:val="en-GB"/>
                </w:rPr>
                <w:t>1.1</w:t>
              </w:r>
            </w:ins>
          </w:p>
        </w:tc>
        <w:tc>
          <w:tcPr>
            <w:tcW w:w="3957" w:type="dxa"/>
          </w:tcPr>
          <w:p w14:paraId="0481C91E" w14:textId="77777777" w:rsidR="000B018B" w:rsidRPr="004424B1" w:rsidRDefault="000B018B" w:rsidP="00E57663">
            <w:pPr>
              <w:pStyle w:val="TableParagraph"/>
              <w:spacing w:before="60" w:after="60"/>
              <w:ind w:left="85"/>
              <w:jc w:val="left"/>
              <w:rPr>
                <w:ins w:id="37173" w:author="Quinten Van Woerkom" w:date="2024-12-17T13:38:00Z" w16du:dateUtc="2024-12-17T12:38:00Z"/>
                <w:sz w:val="20"/>
                <w:lang w:val="en-GB"/>
              </w:rPr>
            </w:pPr>
            <w:ins w:id="37174" w:author="Quinten Van Woerkom" w:date="2024-12-17T13:38:00Z" w16du:dateUtc="2024-12-17T12:38:00Z">
              <w:r w:rsidRPr="004424B1">
                <w:rPr>
                  <w:sz w:val="20"/>
                  <w:lang w:val="en-GB"/>
                </w:rPr>
                <w:t xml:space="preserve">  submitRequest</w:t>
              </w:r>
            </w:ins>
          </w:p>
          <w:p w14:paraId="020D2E89" w14:textId="77777777" w:rsidR="000B018B" w:rsidRPr="004424B1" w:rsidRDefault="000B018B" w:rsidP="00E57663">
            <w:pPr>
              <w:pStyle w:val="TableParagraph"/>
              <w:spacing w:before="60" w:after="60"/>
              <w:ind w:left="85"/>
              <w:jc w:val="left"/>
              <w:rPr>
                <w:ins w:id="37175" w:author="Quinten Van Woerkom" w:date="2024-12-17T13:38:00Z" w16du:dateUtc="2024-12-17T12:38:00Z"/>
                <w:sz w:val="20"/>
                <w:lang w:val="en-GB"/>
              </w:rPr>
            </w:pPr>
            <w:ins w:id="37176" w:author="Quinten Van Woerkom" w:date="2024-12-17T13:38:00Z" w16du:dateUtc="2024-12-17T12:38:00Z">
              <w:r w:rsidRPr="004424B1">
                <w:rPr>
                  <w:sz w:val="20"/>
                  <w:lang w:val="en-GB"/>
                </w:rPr>
                <w:t xml:space="preserve">  </w:t>
              </w:r>
              <w:proofErr w:type="spellStart"/>
              <w:r w:rsidRPr="004424B1">
                <w:rPr>
                  <w:sz w:val="20"/>
                  <w:lang w:val="en-GB"/>
                </w:rPr>
                <w:t>getRequestSummaries</w:t>
              </w:r>
              <w:proofErr w:type="spellEnd"/>
            </w:ins>
          </w:p>
          <w:p w14:paraId="4EBEFECF" w14:textId="77777777" w:rsidR="000B018B" w:rsidRPr="004424B1" w:rsidRDefault="000B018B" w:rsidP="00E57663">
            <w:pPr>
              <w:pStyle w:val="TableParagraph"/>
              <w:spacing w:before="60" w:after="60"/>
              <w:ind w:left="85"/>
              <w:jc w:val="left"/>
              <w:rPr>
                <w:ins w:id="37177" w:author="Quinten Van Woerkom" w:date="2024-12-17T13:38:00Z" w16du:dateUtc="2024-12-17T12:38:00Z"/>
                <w:sz w:val="20"/>
                <w:lang w:val="en-GB"/>
              </w:rPr>
            </w:pPr>
            <w:ins w:id="37178" w:author="Quinten Van Woerkom" w:date="2024-12-17T13:38:00Z" w16du:dateUtc="2024-12-17T12:38:00Z">
              <w:r w:rsidRPr="004424B1">
                <w:rPr>
                  <w:sz w:val="20"/>
                  <w:lang w:val="en-GB"/>
                </w:rPr>
                <w:lastRenderedPageBreak/>
                <w:t xml:space="preserve">  getRequestStatus</w:t>
              </w:r>
            </w:ins>
          </w:p>
        </w:tc>
        <w:tc>
          <w:tcPr>
            <w:tcW w:w="1997" w:type="dxa"/>
          </w:tcPr>
          <w:p w14:paraId="10421828" w14:textId="150B9876" w:rsidR="000B018B" w:rsidRPr="004424B1" w:rsidRDefault="00FA495D">
            <w:pPr>
              <w:pStyle w:val="TableParagraph"/>
              <w:spacing w:before="60" w:after="60"/>
              <w:ind w:left="0"/>
              <w:jc w:val="left"/>
              <w:rPr>
                <w:ins w:id="37179" w:author="Quinten Van Woerkom" w:date="2024-12-17T13:38:00Z" w16du:dateUtc="2024-12-17T12:38:00Z"/>
                <w:sz w:val="20"/>
                <w:lang w:val="en-GB"/>
              </w:rPr>
              <w:pPrChange w:id="37180" w:author="Quinten Van Woerkom" w:date="2024-12-18T11:52:00Z" w16du:dateUtc="2024-12-18T10:52:00Z">
                <w:pPr>
                  <w:pStyle w:val="TableParagraph"/>
                  <w:spacing w:before="60" w:after="60"/>
                  <w:ind w:left="85"/>
                  <w:jc w:val="left"/>
                </w:pPr>
              </w:pPrChange>
            </w:pPr>
            <w:ins w:id="37181" w:author="Quinten Van Woerkom" w:date="2024-12-18T11:52:00Z" w16du:dateUtc="2024-12-18T10:52:00Z">
              <w:r>
                <w:rPr>
                  <w:sz w:val="20"/>
                  <w:szCs w:val="20"/>
                  <w:lang w:val="en-GB"/>
                </w:rPr>
                <w:lastRenderedPageBreak/>
                <w:t xml:space="preserve"> </w:t>
              </w:r>
              <w:r>
                <w:rPr>
                  <w:sz w:val="20"/>
                  <w:szCs w:val="20"/>
                  <w:lang w:val="en-GB"/>
                </w:rPr>
                <w:fldChar w:fldCharType="begin"/>
              </w:r>
              <w:r>
                <w:rPr>
                  <w:sz w:val="20"/>
                  <w:szCs w:val="20"/>
                  <w:lang w:val="en-GB"/>
                </w:rPr>
                <w:instrText xml:space="preserve"> REF _Ref185350330 \r \h </w:instrText>
              </w:r>
            </w:ins>
            <w:r>
              <w:rPr>
                <w:sz w:val="20"/>
                <w:szCs w:val="20"/>
                <w:lang w:val="en-GB"/>
              </w:rPr>
            </w:r>
            <w:ins w:id="37182" w:author="Quinten Van Woerkom" w:date="2024-12-18T11:52:00Z" w16du:dateUtc="2024-12-18T10:52:00Z">
              <w:r>
                <w:rPr>
                  <w:sz w:val="20"/>
                  <w:szCs w:val="20"/>
                  <w:lang w:val="en-GB"/>
                </w:rPr>
                <w:fldChar w:fldCharType="separate"/>
              </w:r>
            </w:ins>
            <w:ins w:id="37183" w:author="Peter Van Der Plas" w:date="2025-01-01T17:31:00Z" w16du:dateUtc="2025-01-01T16:31:00Z">
              <w:r w:rsidR="006D1623">
                <w:rPr>
                  <w:sz w:val="20"/>
                  <w:szCs w:val="20"/>
                  <w:lang w:val="en-GB"/>
                </w:rPr>
                <w:t>2.5.2</w:t>
              </w:r>
            </w:ins>
            <w:ins w:id="37184" w:author="Quinten Van Woerkom" w:date="2024-12-18T11:52:00Z" w16du:dateUtc="2024-12-18T10:52:00Z">
              <w:r>
                <w:rPr>
                  <w:sz w:val="20"/>
                  <w:szCs w:val="20"/>
                  <w:lang w:val="en-GB"/>
                </w:rPr>
                <w:fldChar w:fldCharType="end"/>
              </w:r>
              <w:r>
                <w:rPr>
                  <w:sz w:val="20"/>
                  <w:szCs w:val="20"/>
                  <w:lang w:val="en-GB"/>
                </w:rPr>
                <w:t xml:space="preserve"> </w:t>
              </w:r>
            </w:ins>
            <w:ins w:id="37185" w:author="Quinten Van Woerkom" w:date="2024-12-17T13:38:00Z" w16du:dateUtc="2024-12-17T12:38:00Z">
              <w:r w:rsidR="000B018B" w:rsidRPr="004424B1">
                <w:rPr>
                  <w:sz w:val="20"/>
                  <w:szCs w:val="20"/>
                  <w:lang w:val="en-GB"/>
                </w:rPr>
                <w:t>and</w:t>
              </w:r>
              <w:r w:rsidR="000B018B" w:rsidRPr="004424B1">
                <w:rPr>
                  <w:lang w:val="en-GB"/>
                </w:rPr>
                <w:t xml:space="preserve"> </w:t>
              </w:r>
              <w:r w:rsidR="000B018B" w:rsidRPr="004424B1">
                <w:rPr>
                  <w:lang w:val="en-GB"/>
                </w:rPr>
                <w:fldChar w:fldCharType="begin"/>
              </w:r>
              <w:r w:rsidR="000B018B" w:rsidRPr="004424B1">
                <w:rPr>
                  <w:sz w:val="20"/>
                  <w:lang w:val="en-GB"/>
                </w:rPr>
                <w:instrText xml:space="preserve"> REF _Ref68799907 \r \h </w:instrText>
              </w:r>
            </w:ins>
            <w:r w:rsidR="000B018B" w:rsidRPr="004424B1">
              <w:rPr>
                <w:lang w:val="en-GB"/>
              </w:rPr>
            </w:r>
            <w:ins w:id="37186" w:author="Quinten Van Woerkom" w:date="2024-12-17T13:38:00Z" w16du:dateUtc="2024-12-17T12:38:00Z">
              <w:r w:rsidR="000B018B" w:rsidRPr="004424B1">
                <w:rPr>
                  <w:lang w:val="en-GB"/>
                </w:rPr>
                <w:fldChar w:fldCharType="separate"/>
              </w:r>
            </w:ins>
            <w:ins w:id="37187" w:author="Peter Van Der Plas" w:date="2025-01-01T17:31:00Z" w16du:dateUtc="2025-01-01T16:31:00Z">
              <w:r w:rsidR="006D1623">
                <w:rPr>
                  <w:sz w:val="20"/>
                  <w:lang w:val="en-GB"/>
                </w:rPr>
                <w:t>3.5</w:t>
              </w:r>
            </w:ins>
            <w:ins w:id="37188" w:author="Quinten Van Woerkom" w:date="2024-12-17T13:38:00Z" w16du:dateUtc="2024-12-17T12:38:00Z">
              <w:r w:rsidR="000B018B" w:rsidRPr="004424B1">
                <w:rPr>
                  <w:lang w:val="en-GB"/>
                </w:rPr>
                <w:fldChar w:fldCharType="end"/>
              </w:r>
            </w:ins>
          </w:p>
        </w:tc>
        <w:tc>
          <w:tcPr>
            <w:tcW w:w="851" w:type="dxa"/>
          </w:tcPr>
          <w:p w14:paraId="52A56F8D" w14:textId="73DFA461" w:rsidR="000B018B" w:rsidRPr="004424B1" w:rsidRDefault="000B018B" w:rsidP="00E57663">
            <w:pPr>
              <w:pStyle w:val="TableParagraph"/>
              <w:spacing w:before="60" w:after="60"/>
              <w:ind w:left="85"/>
              <w:jc w:val="left"/>
              <w:rPr>
                <w:ins w:id="37189" w:author="Quinten Van Woerkom" w:date="2024-12-17T13:38:00Z" w16du:dateUtc="2024-12-17T12:38:00Z"/>
                <w:sz w:val="20"/>
                <w:lang w:val="en-GB"/>
              </w:rPr>
            </w:pPr>
            <w:ins w:id="37190" w:author="Quinten Van Woerkom" w:date="2024-12-17T13:38:00Z" w16du:dateUtc="2024-12-17T12:38:00Z">
              <w:r w:rsidRPr="004424B1">
                <w:rPr>
                  <w:sz w:val="20"/>
                  <w:lang w:val="en-GB"/>
                </w:rPr>
                <w:t xml:space="preserve">  </w:t>
              </w:r>
              <w:r>
                <w:rPr>
                  <w:sz w:val="20"/>
                  <w:lang w:val="en-GB"/>
                </w:rPr>
                <w:t>C</w:t>
              </w:r>
            </w:ins>
          </w:p>
        </w:tc>
        <w:tc>
          <w:tcPr>
            <w:tcW w:w="1235" w:type="dxa"/>
          </w:tcPr>
          <w:p w14:paraId="2FB556D4" w14:textId="77777777" w:rsidR="000B018B" w:rsidRPr="004424B1" w:rsidRDefault="000B018B" w:rsidP="00E57663">
            <w:pPr>
              <w:pStyle w:val="TableParagraph"/>
              <w:spacing w:before="60" w:after="60"/>
              <w:ind w:left="0"/>
              <w:jc w:val="left"/>
              <w:rPr>
                <w:ins w:id="37191" w:author="Quinten Van Woerkom" w:date="2024-12-17T13:38:00Z" w16du:dateUtc="2024-12-17T12:38:00Z"/>
                <w:rFonts w:ascii="Times New Roman"/>
                <w:sz w:val="20"/>
                <w:lang w:val="en-GB"/>
              </w:rPr>
            </w:pPr>
          </w:p>
        </w:tc>
      </w:tr>
      <w:tr w:rsidR="000B018B" w:rsidRPr="004424B1" w14:paraId="20830505" w14:textId="77777777" w:rsidTr="00E57663">
        <w:trPr>
          <w:trHeight w:val="290"/>
          <w:ins w:id="37192" w:author="Quinten Van Woerkom" w:date="2024-12-17T13:38:00Z"/>
        </w:trPr>
        <w:tc>
          <w:tcPr>
            <w:tcW w:w="1102" w:type="dxa"/>
          </w:tcPr>
          <w:p w14:paraId="19EF0CA6" w14:textId="3F8CBCC3" w:rsidR="000B018B" w:rsidRPr="004424B1" w:rsidRDefault="000B018B" w:rsidP="00E57663">
            <w:pPr>
              <w:pStyle w:val="TableParagraph"/>
              <w:spacing w:before="60" w:after="60"/>
              <w:ind w:left="86"/>
              <w:jc w:val="left"/>
              <w:rPr>
                <w:ins w:id="37193" w:author="Quinten Van Woerkom" w:date="2024-12-17T13:38:00Z" w16du:dateUtc="2024-12-17T12:38:00Z"/>
                <w:sz w:val="20"/>
                <w:lang w:val="en-GB"/>
              </w:rPr>
            </w:pPr>
            <w:ins w:id="37194" w:author="Quinten Van Woerkom" w:date="2024-12-17T13:41:00Z" w16du:dateUtc="2024-12-17T12:41:00Z">
              <w:r w:rsidRPr="000B018B">
                <w:rPr>
                  <w:sz w:val="20"/>
                  <w:lang w:val="en-GB"/>
                </w:rPr>
                <w:t>S.</w:t>
              </w:r>
            </w:ins>
            <w:ins w:id="37195" w:author="Quinten Van Woerkom" w:date="2024-12-17T13:38:00Z" w16du:dateUtc="2024-12-17T12:38:00Z">
              <w:r w:rsidRPr="004424B1">
                <w:rPr>
                  <w:sz w:val="20"/>
                  <w:lang w:val="en-GB"/>
                </w:rPr>
                <w:t>1.2</w:t>
              </w:r>
            </w:ins>
          </w:p>
        </w:tc>
        <w:tc>
          <w:tcPr>
            <w:tcW w:w="3957" w:type="dxa"/>
          </w:tcPr>
          <w:p w14:paraId="02C4E9A4" w14:textId="77777777" w:rsidR="000B018B" w:rsidRPr="004424B1" w:rsidRDefault="000B018B" w:rsidP="00E57663">
            <w:pPr>
              <w:pStyle w:val="TableParagraph"/>
              <w:spacing w:before="60" w:after="60"/>
              <w:ind w:left="85"/>
              <w:jc w:val="left"/>
              <w:rPr>
                <w:ins w:id="37196" w:author="Quinten Van Woerkom" w:date="2024-12-17T13:38:00Z" w16du:dateUtc="2024-12-17T12:38:00Z"/>
                <w:sz w:val="20"/>
                <w:lang w:val="en-GB"/>
              </w:rPr>
            </w:pPr>
            <w:ins w:id="37197" w:author="Quinten Van Woerkom" w:date="2024-12-17T13:38:00Z" w16du:dateUtc="2024-12-17T12:38:00Z">
              <w:r w:rsidRPr="004424B1">
                <w:rPr>
                  <w:sz w:val="20"/>
                  <w:lang w:val="en-GB"/>
                </w:rPr>
                <w:t xml:space="preserve">  cancelRequest</w:t>
              </w:r>
            </w:ins>
          </w:p>
        </w:tc>
        <w:tc>
          <w:tcPr>
            <w:tcW w:w="1997" w:type="dxa"/>
          </w:tcPr>
          <w:p w14:paraId="5743E7EF" w14:textId="54A83AC9" w:rsidR="000B018B" w:rsidRPr="004424B1" w:rsidRDefault="00FA495D" w:rsidP="00E57663">
            <w:pPr>
              <w:pStyle w:val="TableParagraph"/>
              <w:spacing w:before="60" w:after="60"/>
              <w:ind w:left="85"/>
              <w:jc w:val="left"/>
              <w:rPr>
                <w:ins w:id="37198" w:author="Quinten Van Woerkom" w:date="2024-12-17T13:38:00Z" w16du:dateUtc="2024-12-17T12:38:00Z"/>
                <w:sz w:val="20"/>
                <w:lang w:val="en-GB"/>
              </w:rPr>
            </w:pPr>
            <w:ins w:id="37199" w:author="Quinten Van Woerkom" w:date="2024-12-18T11:52:00Z" w16du:dateUtc="2024-12-18T10:52:00Z">
              <w:r>
                <w:rPr>
                  <w:sz w:val="20"/>
                  <w:szCs w:val="20"/>
                  <w:lang w:val="en-GB"/>
                </w:rPr>
                <w:fldChar w:fldCharType="begin"/>
              </w:r>
              <w:r>
                <w:rPr>
                  <w:sz w:val="20"/>
                  <w:szCs w:val="20"/>
                  <w:lang w:val="en-GB"/>
                </w:rPr>
                <w:instrText xml:space="preserve"> REF _Ref185350330 \r \h </w:instrText>
              </w:r>
            </w:ins>
            <w:r>
              <w:rPr>
                <w:sz w:val="20"/>
                <w:szCs w:val="20"/>
                <w:lang w:val="en-GB"/>
              </w:rPr>
            </w:r>
            <w:ins w:id="37200" w:author="Quinten Van Woerkom" w:date="2024-12-18T11:52:00Z" w16du:dateUtc="2024-12-18T10:52:00Z">
              <w:r>
                <w:rPr>
                  <w:sz w:val="20"/>
                  <w:szCs w:val="20"/>
                  <w:lang w:val="en-GB"/>
                </w:rPr>
                <w:fldChar w:fldCharType="separate"/>
              </w:r>
            </w:ins>
            <w:ins w:id="37201" w:author="Peter Van Der Plas" w:date="2025-01-01T17:31:00Z" w16du:dateUtc="2025-01-01T16:31:00Z">
              <w:r w:rsidR="006D1623">
                <w:rPr>
                  <w:sz w:val="20"/>
                  <w:szCs w:val="20"/>
                  <w:lang w:val="en-GB"/>
                </w:rPr>
                <w:t>2.5.2</w:t>
              </w:r>
            </w:ins>
            <w:ins w:id="37202" w:author="Quinten Van Woerkom" w:date="2024-12-18T11:52:00Z" w16du:dateUtc="2024-12-18T10:52:00Z">
              <w:r>
                <w:rPr>
                  <w:sz w:val="20"/>
                  <w:szCs w:val="20"/>
                  <w:lang w:val="en-GB"/>
                </w:rPr>
                <w:fldChar w:fldCharType="end"/>
              </w:r>
              <w:r>
                <w:rPr>
                  <w:sz w:val="20"/>
                  <w:szCs w:val="20"/>
                  <w:lang w:val="en-GB"/>
                </w:rPr>
                <w:t xml:space="preserve"> </w:t>
              </w:r>
            </w:ins>
            <w:ins w:id="37203" w:author="Quinten Van Woerkom" w:date="2024-12-17T13:38:00Z" w16du:dateUtc="2024-12-17T12:38:00Z">
              <w:r w:rsidR="000B018B" w:rsidRPr="004424B1">
                <w:rPr>
                  <w:sz w:val="20"/>
                  <w:szCs w:val="20"/>
                  <w:lang w:val="en-GB"/>
                </w:rPr>
                <w:t>and</w:t>
              </w:r>
              <w:r w:rsidR="000B018B" w:rsidRPr="004424B1">
                <w:rPr>
                  <w:lang w:val="en-GB"/>
                </w:rPr>
                <w:t xml:space="preserve"> </w:t>
              </w:r>
              <w:r w:rsidR="000B018B" w:rsidRPr="004424B1">
                <w:rPr>
                  <w:lang w:val="en-GB"/>
                </w:rPr>
                <w:fldChar w:fldCharType="begin"/>
              </w:r>
              <w:r w:rsidR="000B018B" w:rsidRPr="004424B1">
                <w:rPr>
                  <w:sz w:val="20"/>
                  <w:lang w:val="en-GB"/>
                </w:rPr>
                <w:instrText xml:space="preserve"> REF _Ref68799907 \r \h </w:instrText>
              </w:r>
            </w:ins>
            <w:r w:rsidR="000B018B" w:rsidRPr="004424B1">
              <w:rPr>
                <w:lang w:val="en-GB"/>
              </w:rPr>
            </w:r>
            <w:ins w:id="37204" w:author="Quinten Van Woerkom" w:date="2024-12-17T13:38:00Z" w16du:dateUtc="2024-12-17T12:38:00Z">
              <w:r w:rsidR="000B018B" w:rsidRPr="004424B1">
                <w:rPr>
                  <w:lang w:val="en-GB"/>
                </w:rPr>
                <w:fldChar w:fldCharType="separate"/>
              </w:r>
            </w:ins>
            <w:ins w:id="37205" w:author="Peter Van Der Plas" w:date="2025-01-01T17:31:00Z" w16du:dateUtc="2025-01-01T16:31:00Z">
              <w:r w:rsidR="006D1623">
                <w:rPr>
                  <w:sz w:val="20"/>
                  <w:lang w:val="en-GB"/>
                </w:rPr>
                <w:t>3.5</w:t>
              </w:r>
            </w:ins>
            <w:ins w:id="37206" w:author="Quinten Van Woerkom" w:date="2024-12-17T13:38:00Z" w16du:dateUtc="2024-12-17T12:38:00Z">
              <w:r w:rsidR="000B018B" w:rsidRPr="004424B1">
                <w:rPr>
                  <w:lang w:val="en-GB"/>
                </w:rPr>
                <w:fldChar w:fldCharType="end"/>
              </w:r>
            </w:ins>
          </w:p>
        </w:tc>
        <w:tc>
          <w:tcPr>
            <w:tcW w:w="851" w:type="dxa"/>
          </w:tcPr>
          <w:p w14:paraId="63258DDF" w14:textId="77777777" w:rsidR="000B018B" w:rsidRPr="004424B1" w:rsidRDefault="000B018B" w:rsidP="00E57663">
            <w:pPr>
              <w:pStyle w:val="TableParagraph"/>
              <w:spacing w:before="60" w:after="60"/>
              <w:ind w:left="85"/>
              <w:jc w:val="left"/>
              <w:rPr>
                <w:ins w:id="37207" w:author="Quinten Van Woerkom" w:date="2024-12-17T13:38:00Z" w16du:dateUtc="2024-12-17T12:38:00Z"/>
                <w:sz w:val="20"/>
                <w:lang w:val="en-GB"/>
              </w:rPr>
            </w:pPr>
            <w:ins w:id="37208" w:author="Quinten Van Woerkom" w:date="2024-12-17T13:38:00Z" w16du:dateUtc="2024-12-17T12:38:00Z">
              <w:r w:rsidRPr="004424B1">
                <w:rPr>
                  <w:sz w:val="20"/>
                  <w:lang w:val="en-GB"/>
                </w:rPr>
                <w:t xml:space="preserve">  O</w:t>
              </w:r>
            </w:ins>
          </w:p>
        </w:tc>
        <w:tc>
          <w:tcPr>
            <w:tcW w:w="1235" w:type="dxa"/>
          </w:tcPr>
          <w:p w14:paraId="32C090E2" w14:textId="77777777" w:rsidR="000B018B" w:rsidRPr="004424B1" w:rsidRDefault="000B018B" w:rsidP="00E57663">
            <w:pPr>
              <w:pStyle w:val="TableParagraph"/>
              <w:spacing w:before="60" w:after="60"/>
              <w:ind w:left="0"/>
              <w:jc w:val="left"/>
              <w:rPr>
                <w:ins w:id="37209" w:author="Quinten Van Woerkom" w:date="2024-12-17T13:38:00Z" w16du:dateUtc="2024-12-17T12:38:00Z"/>
                <w:rFonts w:ascii="Times New Roman"/>
                <w:sz w:val="20"/>
                <w:lang w:val="en-GB"/>
              </w:rPr>
            </w:pPr>
          </w:p>
        </w:tc>
      </w:tr>
      <w:tr w:rsidR="000B018B" w:rsidRPr="004424B1" w14:paraId="2964C2A6" w14:textId="77777777" w:rsidTr="00E57663">
        <w:trPr>
          <w:trHeight w:val="290"/>
          <w:ins w:id="37210" w:author="Quinten Van Woerkom" w:date="2024-12-17T13:38:00Z"/>
        </w:trPr>
        <w:tc>
          <w:tcPr>
            <w:tcW w:w="1102" w:type="dxa"/>
          </w:tcPr>
          <w:p w14:paraId="5D645F44" w14:textId="3B1EB46E" w:rsidR="000B018B" w:rsidRPr="004424B1" w:rsidRDefault="000B018B" w:rsidP="00E57663">
            <w:pPr>
              <w:pStyle w:val="TableParagraph"/>
              <w:spacing w:before="60" w:after="60"/>
              <w:ind w:left="86"/>
              <w:jc w:val="left"/>
              <w:rPr>
                <w:ins w:id="37211" w:author="Quinten Van Woerkom" w:date="2024-12-17T13:38:00Z" w16du:dateUtc="2024-12-17T12:38:00Z"/>
                <w:sz w:val="20"/>
                <w:lang w:val="en-GB"/>
              </w:rPr>
            </w:pPr>
            <w:ins w:id="37212" w:author="Quinten Van Woerkom" w:date="2024-12-17T13:41:00Z" w16du:dateUtc="2024-12-17T12:41:00Z">
              <w:r w:rsidRPr="000B018B">
                <w:rPr>
                  <w:sz w:val="20"/>
                  <w:lang w:val="en-GB"/>
                </w:rPr>
                <w:t>S.</w:t>
              </w:r>
            </w:ins>
            <w:ins w:id="37213" w:author="Quinten Van Woerkom" w:date="2024-12-17T13:38:00Z" w16du:dateUtc="2024-12-17T12:38:00Z">
              <w:r w:rsidRPr="004424B1">
                <w:rPr>
                  <w:sz w:val="20"/>
                  <w:lang w:val="en-GB"/>
                </w:rPr>
                <w:t>1.3</w:t>
              </w:r>
            </w:ins>
          </w:p>
        </w:tc>
        <w:tc>
          <w:tcPr>
            <w:tcW w:w="3957" w:type="dxa"/>
          </w:tcPr>
          <w:p w14:paraId="6EA7945C" w14:textId="77777777" w:rsidR="000B018B" w:rsidRPr="004424B1" w:rsidRDefault="000B018B" w:rsidP="00E57663">
            <w:pPr>
              <w:pStyle w:val="TableParagraph"/>
              <w:spacing w:before="60" w:after="60"/>
              <w:ind w:left="85"/>
              <w:jc w:val="left"/>
              <w:rPr>
                <w:ins w:id="37214" w:author="Quinten Van Woerkom" w:date="2024-12-17T13:38:00Z" w16du:dateUtc="2024-12-17T12:38:00Z"/>
                <w:sz w:val="20"/>
                <w:lang w:val="en-GB"/>
              </w:rPr>
            </w:pPr>
            <w:ins w:id="37215" w:author="Quinten Van Woerkom" w:date="2024-12-17T13:38:00Z" w16du:dateUtc="2024-12-17T12:38:00Z">
              <w:r w:rsidRPr="004424B1">
                <w:rPr>
                  <w:sz w:val="20"/>
                  <w:lang w:val="en-GB"/>
                </w:rPr>
                <w:t xml:space="preserve">  </w:t>
              </w:r>
              <w:proofErr w:type="spellStart"/>
              <w:r w:rsidRPr="004424B1">
                <w:rPr>
                  <w:sz w:val="20"/>
                  <w:lang w:val="en-GB"/>
                </w:rPr>
                <w:t>updateRequest</w:t>
              </w:r>
              <w:proofErr w:type="spellEnd"/>
            </w:ins>
          </w:p>
        </w:tc>
        <w:tc>
          <w:tcPr>
            <w:tcW w:w="1997" w:type="dxa"/>
          </w:tcPr>
          <w:p w14:paraId="2DF37367" w14:textId="4629DFAB" w:rsidR="000B018B" w:rsidRPr="004424B1" w:rsidRDefault="00FA495D" w:rsidP="00E57663">
            <w:pPr>
              <w:pStyle w:val="TableParagraph"/>
              <w:spacing w:before="60" w:after="60"/>
              <w:ind w:left="85"/>
              <w:jc w:val="left"/>
              <w:rPr>
                <w:ins w:id="37216" w:author="Quinten Van Woerkom" w:date="2024-12-17T13:38:00Z" w16du:dateUtc="2024-12-17T12:38:00Z"/>
                <w:sz w:val="20"/>
                <w:lang w:val="en-GB"/>
              </w:rPr>
            </w:pPr>
            <w:ins w:id="37217" w:author="Quinten Van Woerkom" w:date="2024-12-18T11:52:00Z" w16du:dateUtc="2024-12-18T10:52:00Z">
              <w:r>
                <w:rPr>
                  <w:sz w:val="20"/>
                  <w:szCs w:val="20"/>
                  <w:lang w:val="en-GB"/>
                </w:rPr>
                <w:fldChar w:fldCharType="begin"/>
              </w:r>
              <w:r>
                <w:rPr>
                  <w:sz w:val="20"/>
                  <w:szCs w:val="20"/>
                  <w:lang w:val="en-GB"/>
                </w:rPr>
                <w:instrText xml:space="preserve"> REF _Ref185350330 \r \h </w:instrText>
              </w:r>
            </w:ins>
            <w:r>
              <w:rPr>
                <w:sz w:val="20"/>
                <w:szCs w:val="20"/>
                <w:lang w:val="en-GB"/>
              </w:rPr>
            </w:r>
            <w:ins w:id="37218" w:author="Quinten Van Woerkom" w:date="2024-12-18T11:52:00Z" w16du:dateUtc="2024-12-18T10:52:00Z">
              <w:r>
                <w:rPr>
                  <w:sz w:val="20"/>
                  <w:szCs w:val="20"/>
                  <w:lang w:val="en-GB"/>
                </w:rPr>
                <w:fldChar w:fldCharType="separate"/>
              </w:r>
            </w:ins>
            <w:ins w:id="37219" w:author="Peter Van Der Plas" w:date="2025-01-01T17:31:00Z" w16du:dateUtc="2025-01-01T16:31:00Z">
              <w:r w:rsidR="006D1623">
                <w:rPr>
                  <w:sz w:val="20"/>
                  <w:szCs w:val="20"/>
                  <w:lang w:val="en-GB"/>
                </w:rPr>
                <w:t>2.5.2</w:t>
              </w:r>
            </w:ins>
            <w:ins w:id="37220" w:author="Quinten Van Woerkom" w:date="2024-12-18T11:52:00Z" w16du:dateUtc="2024-12-18T10:52:00Z">
              <w:r>
                <w:rPr>
                  <w:sz w:val="20"/>
                  <w:szCs w:val="20"/>
                  <w:lang w:val="en-GB"/>
                </w:rPr>
                <w:fldChar w:fldCharType="end"/>
              </w:r>
              <w:r>
                <w:rPr>
                  <w:sz w:val="20"/>
                  <w:szCs w:val="20"/>
                  <w:lang w:val="en-GB"/>
                </w:rPr>
                <w:t xml:space="preserve"> </w:t>
              </w:r>
            </w:ins>
            <w:ins w:id="37221" w:author="Quinten Van Woerkom" w:date="2024-12-17T13:38:00Z" w16du:dateUtc="2024-12-17T12:38:00Z">
              <w:r w:rsidR="000B018B" w:rsidRPr="004424B1">
                <w:rPr>
                  <w:sz w:val="20"/>
                  <w:szCs w:val="20"/>
                  <w:lang w:val="en-GB"/>
                </w:rPr>
                <w:t>and</w:t>
              </w:r>
              <w:r w:rsidR="000B018B" w:rsidRPr="004424B1">
                <w:rPr>
                  <w:lang w:val="en-GB"/>
                </w:rPr>
                <w:t xml:space="preserve"> </w:t>
              </w:r>
              <w:r w:rsidR="000B018B" w:rsidRPr="004424B1">
                <w:rPr>
                  <w:lang w:val="en-GB"/>
                </w:rPr>
                <w:fldChar w:fldCharType="begin"/>
              </w:r>
              <w:r w:rsidR="000B018B" w:rsidRPr="004424B1">
                <w:rPr>
                  <w:sz w:val="20"/>
                  <w:lang w:val="en-GB"/>
                </w:rPr>
                <w:instrText xml:space="preserve"> REF _Ref68799907 \r \h </w:instrText>
              </w:r>
            </w:ins>
            <w:r w:rsidR="000B018B" w:rsidRPr="004424B1">
              <w:rPr>
                <w:lang w:val="en-GB"/>
              </w:rPr>
            </w:r>
            <w:ins w:id="37222" w:author="Quinten Van Woerkom" w:date="2024-12-17T13:38:00Z" w16du:dateUtc="2024-12-17T12:38:00Z">
              <w:r w:rsidR="000B018B" w:rsidRPr="004424B1">
                <w:rPr>
                  <w:lang w:val="en-GB"/>
                </w:rPr>
                <w:fldChar w:fldCharType="separate"/>
              </w:r>
            </w:ins>
            <w:ins w:id="37223" w:author="Peter Van Der Plas" w:date="2025-01-01T17:31:00Z" w16du:dateUtc="2025-01-01T16:31:00Z">
              <w:r w:rsidR="006D1623">
                <w:rPr>
                  <w:sz w:val="20"/>
                  <w:lang w:val="en-GB"/>
                </w:rPr>
                <w:t>3.5</w:t>
              </w:r>
            </w:ins>
            <w:ins w:id="37224" w:author="Quinten Van Woerkom" w:date="2024-12-17T13:38:00Z" w16du:dateUtc="2024-12-17T12:38:00Z">
              <w:r w:rsidR="000B018B" w:rsidRPr="004424B1">
                <w:rPr>
                  <w:lang w:val="en-GB"/>
                </w:rPr>
                <w:fldChar w:fldCharType="end"/>
              </w:r>
            </w:ins>
          </w:p>
        </w:tc>
        <w:tc>
          <w:tcPr>
            <w:tcW w:w="851" w:type="dxa"/>
          </w:tcPr>
          <w:p w14:paraId="6F9EF222" w14:textId="77777777" w:rsidR="000B018B" w:rsidRPr="004424B1" w:rsidRDefault="000B018B" w:rsidP="00E57663">
            <w:pPr>
              <w:pStyle w:val="TableParagraph"/>
              <w:spacing w:before="60" w:after="60"/>
              <w:ind w:left="85"/>
              <w:jc w:val="left"/>
              <w:rPr>
                <w:ins w:id="37225" w:author="Quinten Van Woerkom" w:date="2024-12-17T13:38:00Z" w16du:dateUtc="2024-12-17T12:38:00Z"/>
                <w:sz w:val="20"/>
                <w:lang w:val="en-GB"/>
              </w:rPr>
            </w:pPr>
            <w:ins w:id="37226" w:author="Quinten Van Woerkom" w:date="2024-12-17T13:38:00Z" w16du:dateUtc="2024-12-17T12:38:00Z">
              <w:r w:rsidRPr="004424B1">
                <w:rPr>
                  <w:sz w:val="20"/>
                  <w:lang w:val="en-GB"/>
                </w:rPr>
                <w:t xml:space="preserve">  O</w:t>
              </w:r>
            </w:ins>
          </w:p>
        </w:tc>
        <w:tc>
          <w:tcPr>
            <w:tcW w:w="1235" w:type="dxa"/>
          </w:tcPr>
          <w:p w14:paraId="3FBBF9A3" w14:textId="77777777" w:rsidR="000B018B" w:rsidRPr="004424B1" w:rsidRDefault="000B018B" w:rsidP="00E57663">
            <w:pPr>
              <w:pStyle w:val="TableParagraph"/>
              <w:spacing w:before="60" w:after="60"/>
              <w:ind w:left="0"/>
              <w:jc w:val="left"/>
              <w:rPr>
                <w:ins w:id="37227" w:author="Quinten Van Woerkom" w:date="2024-12-17T13:38:00Z" w16du:dateUtc="2024-12-17T12:38:00Z"/>
                <w:rFonts w:ascii="Times New Roman"/>
                <w:sz w:val="20"/>
                <w:lang w:val="en-GB"/>
              </w:rPr>
            </w:pPr>
          </w:p>
        </w:tc>
      </w:tr>
      <w:tr w:rsidR="000B018B" w:rsidRPr="004424B1" w14:paraId="39DCD335" w14:textId="77777777" w:rsidTr="00E57663">
        <w:trPr>
          <w:trHeight w:val="290"/>
          <w:ins w:id="37228" w:author="Quinten Van Woerkom" w:date="2024-12-17T13:38:00Z"/>
        </w:trPr>
        <w:tc>
          <w:tcPr>
            <w:tcW w:w="1102" w:type="dxa"/>
          </w:tcPr>
          <w:p w14:paraId="198C2B61" w14:textId="5E0D5EFD" w:rsidR="000B018B" w:rsidRPr="004424B1" w:rsidRDefault="000B018B" w:rsidP="00E57663">
            <w:pPr>
              <w:pStyle w:val="TableParagraph"/>
              <w:spacing w:before="60" w:after="60"/>
              <w:ind w:left="86"/>
              <w:jc w:val="left"/>
              <w:rPr>
                <w:ins w:id="37229" w:author="Quinten Van Woerkom" w:date="2024-12-17T13:38:00Z" w16du:dateUtc="2024-12-17T12:38:00Z"/>
                <w:sz w:val="20"/>
                <w:lang w:val="en-GB"/>
              </w:rPr>
            </w:pPr>
            <w:ins w:id="37230" w:author="Quinten Van Woerkom" w:date="2024-12-17T13:41:00Z" w16du:dateUtc="2024-12-17T12:41:00Z">
              <w:r w:rsidRPr="000B018B">
                <w:rPr>
                  <w:sz w:val="20"/>
                  <w:lang w:val="en-GB"/>
                </w:rPr>
                <w:t>S.</w:t>
              </w:r>
            </w:ins>
            <w:ins w:id="37231" w:author="Quinten Van Woerkom" w:date="2024-12-17T13:38:00Z" w16du:dateUtc="2024-12-17T12:38:00Z">
              <w:r w:rsidRPr="004424B1">
                <w:rPr>
                  <w:sz w:val="20"/>
                  <w:lang w:val="en-GB"/>
                </w:rPr>
                <w:t>1.4</w:t>
              </w:r>
            </w:ins>
          </w:p>
        </w:tc>
        <w:tc>
          <w:tcPr>
            <w:tcW w:w="3957" w:type="dxa"/>
          </w:tcPr>
          <w:p w14:paraId="3168F03F" w14:textId="77777777" w:rsidR="000B018B" w:rsidRPr="004424B1" w:rsidRDefault="000B018B" w:rsidP="00E57663">
            <w:pPr>
              <w:pStyle w:val="TableParagraph"/>
              <w:spacing w:before="60" w:after="60"/>
              <w:ind w:left="85"/>
              <w:jc w:val="left"/>
              <w:rPr>
                <w:ins w:id="37232" w:author="Quinten Van Woerkom" w:date="2024-12-17T13:38:00Z" w16du:dateUtc="2024-12-17T12:38:00Z"/>
                <w:sz w:val="20"/>
                <w:lang w:val="en-GB"/>
              </w:rPr>
            </w:pPr>
            <w:ins w:id="37233" w:author="Quinten Van Woerkom" w:date="2024-12-17T13:38:00Z" w16du:dateUtc="2024-12-17T12:38:00Z">
              <w:r w:rsidRPr="004424B1">
                <w:rPr>
                  <w:sz w:val="20"/>
                  <w:lang w:val="en-GB"/>
                </w:rPr>
                <w:t xml:space="preserve">  monitorRequestStatus</w:t>
              </w:r>
            </w:ins>
          </w:p>
        </w:tc>
        <w:tc>
          <w:tcPr>
            <w:tcW w:w="1997" w:type="dxa"/>
          </w:tcPr>
          <w:p w14:paraId="21D569B8" w14:textId="5EC383BB" w:rsidR="000B018B" w:rsidRPr="004424B1" w:rsidRDefault="00FA495D" w:rsidP="00E57663">
            <w:pPr>
              <w:pStyle w:val="TableParagraph"/>
              <w:spacing w:before="60" w:after="60"/>
              <w:ind w:left="85"/>
              <w:jc w:val="left"/>
              <w:rPr>
                <w:ins w:id="37234" w:author="Quinten Van Woerkom" w:date="2024-12-17T13:38:00Z" w16du:dateUtc="2024-12-17T12:38:00Z"/>
                <w:sz w:val="20"/>
                <w:lang w:val="en-GB"/>
              </w:rPr>
            </w:pPr>
            <w:ins w:id="37235" w:author="Quinten Van Woerkom" w:date="2024-12-18T11:52:00Z" w16du:dateUtc="2024-12-18T10:52:00Z">
              <w:r>
                <w:rPr>
                  <w:sz w:val="20"/>
                  <w:szCs w:val="20"/>
                  <w:lang w:val="en-GB"/>
                </w:rPr>
                <w:fldChar w:fldCharType="begin"/>
              </w:r>
              <w:r>
                <w:rPr>
                  <w:sz w:val="20"/>
                  <w:szCs w:val="20"/>
                  <w:lang w:val="en-GB"/>
                </w:rPr>
                <w:instrText xml:space="preserve"> REF _Ref185350330 \r \h </w:instrText>
              </w:r>
            </w:ins>
            <w:r>
              <w:rPr>
                <w:sz w:val="20"/>
                <w:szCs w:val="20"/>
                <w:lang w:val="en-GB"/>
              </w:rPr>
            </w:r>
            <w:ins w:id="37236" w:author="Quinten Van Woerkom" w:date="2024-12-18T11:52:00Z" w16du:dateUtc="2024-12-18T10:52:00Z">
              <w:r>
                <w:rPr>
                  <w:sz w:val="20"/>
                  <w:szCs w:val="20"/>
                  <w:lang w:val="en-GB"/>
                </w:rPr>
                <w:fldChar w:fldCharType="separate"/>
              </w:r>
            </w:ins>
            <w:ins w:id="37237" w:author="Peter Van Der Plas" w:date="2025-01-01T17:31:00Z" w16du:dateUtc="2025-01-01T16:31:00Z">
              <w:r w:rsidR="006D1623">
                <w:rPr>
                  <w:sz w:val="20"/>
                  <w:szCs w:val="20"/>
                  <w:lang w:val="en-GB"/>
                </w:rPr>
                <w:t>2.5.2</w:t>
              </w:r>
            </w:ins>
            <w:ins w:id="37238" w:author="Quinten Van Woerkom" w:date="2024-12-18T11:52:00Z" w16du:dateUtc="2024-12-18T10:52:00Z">
              <w:r>
                <w:rPr>
                  <w:sz w:val="20"/>
                  <w:szCs w:val="20"/>
                  <w:lang w:val="en-GB"/>
                </w:rPr>
                <w:fldChar w:fldCharType="end"/>
              </w:r>
              <w:r>
                <w:rPr>
                  <w:sz w:val="20"/>
                  <w:szCs w:val="20"/>
                  <w:lang w:val="en-GB"/>
                </w:rPr>
                <w:t xml:space="preserve"> </w:t>
              </w:r>
            </w:ins>
            <w:ins w:id="37239" w:author="Quinten Van Woerkom" w:date="2024-12-17T13:38:00Z" w16du:dateUtc="2024-12-17T12:38:00Z">
              <w:r w:rsidR="000B018B" w:rsidRPr="004424B1">
                <w:rPr>
                  <w:sz w:val="20"/>
                  <w:szCs w:val="20"/>
                  <w:lang w:val="en-GB"/>
                </w:rPr>
                <w:t>and</w:t>
              </w:r>
              <w:r w:rsidR="000B018B" w:rsidRPr="004424B1">
                <w:rPr>
                  <w:lang w:val="en-GB"/>
                </w:rPr>
                <w:t xml:space="preserve"> </w:t>
              </w:r>
              <w:r w:rsidR="000B018B" w:rsidRPr="004424B1">
                <w:rPr>
                  <w:lang w:val="en-GB"/>
                </w:rPr>
                <w:fldChar w:fldCharType="begin"/>
              </w:r>
              <w:r w:rsidR="000B018B" w:rsidRPr="004424B1">
                <w:rPr>
                  <w:sz w:val="20"/>
                  <w:lang w:val="en-GB"/>
                </w:rPr>
                <w:instrText xml:space="preserve"> REF _Ref68799907 \r \h </w:instrText>
              </w:r>
            </w:ins>
            <w:r w:rsidR="000B018B" w:rsidRPr="004424B1">
              <w:rPr>
                <w:lang w:val="en-GB"/>
              </w:rPr>
            </w:r>
            <w:ins w:id="37240" w:author="Quinten Van Woerkom" w:date="2024-12-17T13:38:00Z" w16du:dateUtc="2024-12-17T12:38:00Z">
              <w:r w:rsidR="000B018B" w:rsidRPr="004424B1">
                <w:rPr>
                  <w:lang w:val="en-GB"/>
                </w:rPr>
                <w:fldChar w:fldCharType="separate"/>
              </w:r>
            </w:ins>
            <w:ins w:id="37241" w:author="Peter Van Der Plas" w:date="2025-01-01T17:31:00Z" w16du:dateUtc="2025-01-01T16:31:00Z">
              <w:r w:rsidR="006D1623">
                <w:rPr>
                  <w:sz w:val="20"/>
                  <w:lang w:val="en-GB"/>
                </w:rPr>
                <w:t>3.5</w:t>
              </w:r>
            </w:ins>
            <w:ins w:id="37242" w:author="Quinten Van Woerkom" w:date="2024-12-17T13:38:00Z" w16du:dateUtc="2024-12-17T12:38:00Z">
              <w:r w:rsidR="000B018B" w:rsidRPr="004424B1">
                <w:rPr>
                  <w:lang w:val="en-GB"/>
                </w:rPr>
                <w:fldChar w:fldCharType="end"/>
              </w:r>
            </w:ins>
          </w:p>
        </w:tc>
        <w:tc>
          <w:tcPr>
            <w:tcW w:w="851" w:type="dxa"/>
          </w:tcPr>
          <w:p w14:paraId="1345809A" w14:textId="77777777" w:rsidR="000B018B" w:rsidRPr="004424B1" w:rsidRDefault="000B018B" w:rsidP="00E57663">
            <w:pPr>
              <w:pStyle w:val="TableParagraph"/>
              <w:spacing w:before="60" w:after="60"/>
              <w:ind w:left="85"/>
              <w:jc w:val="left"/>
              <w:rPr>
                <w:ins w:id="37243" w:author="Quinten Van Woerkom" w:date="2024-12-17T13:38:00Z" w16du:dateUtc="2024-12-17T12:38:00Z"/>
                <w:sz w:val="20"/>
                <w:lang w:val="en-GB"/>
              </w:rPr>
            </w:pPr>
            <w:ins w:id="37244" w:author="Quinten Van Woerkom" w:date="2024-12-17T13:38:00Z" w16du:dateUtc="2024-12-17T12:38:00Z">
              <w:r w:rsidRPr="004424B1">
                <w:rPr>
                  <w:sz w:val="20"/>
                  <w:lang w:val="en-GB"/>
                </w:rPr>
                <w:t xml:space="preserve">  O</w:t>
              </w:r>
            </w:ins>
          </w:p>
        </w:tc>
        <w:tc>
          <w:tcPr>
            <w:tcW w:w="1235" w:type="dxa"/>
          </w:tcPr>
          <w:p w14:paraId="6C6355BB" w14:textId="77777777" w:rsidR="000B018B" w:rsidRPr="004424B1" w:rsidRDefault="000B018B" w:rsidP="00E57663">
            <w:pPr>
              <w:pStyle w:val="TableParagraph"/>
              <w:spacing w:before="60" w:after="60"/>
              <w:ind w:left="0"/>
              <w:jc w:val="left"/>
              <w:rPr>
                <w:ins w:id="37245" w:author="Quinten Van Woerkom" w:date="2024-12-17T13:38:00Z" w16du:dateUtc="2024-12-17T12:38:00Z"/>
                <w:rFonts w:ascii="Times New Roman"/>
                <w:sz w:val="20"/>
                <w:lang w:val="en-GB"/>
              </w:rPr>
            </w:pPr>
          </w:p>
        </w:tc>
      </w:tr>
      <w:tr w:rsidR="000B018B" w:rsidRPr="004424B1" w14:paraId="2C37A47C" w14:textId="77777777" w:rsidTr="00E57663">
        <w:trPr>
          <w:trHeight w:val="289"/>
          <w:ins w:id="37246" w:author="Quinten Van Woerkom" w:date="2024-12-17T13:38:00Z"/>
        </w:trPr>
        <w:tc>
          <w:tcPr>
            <w:tcW w:w="1102" w:type="dxa"/>
          </w:tcPr>
          <w:p w14:paraId="679F5DDC" w14:textId="39E723BB" w:rsidR="000B018B" w:rsidRPr="004424B1" w:rsidRDefault="000B018B" w:rsidP="00E57663">
            <w:pPr>
              <w:pStyle w:val="TableParagraph"/>
              <w:spacing w:before="60" w:after="60"/>
              <w:ind w:left="86"/>
              <w:jc w:val="left"/>
              <w:rPr>
                <w:ins w:id="37247" w:author="Quinten Van Woerkom" w:date="2024-12-17T13:38:00Z" w16du:dateUtc="2024-12-17T12:38:00Z"/>
                <w:sz w:val="20"/>
                <w:lang w:val="en-GB"/>
              </w:rPr>
            </w:pPr>
            <w:ins w:id="37248" w:author="Quinten Van Woerkom" w:date="2024-12-17T13:41:00Z" w16du:dateUtc="2024-12-17T12:41:00Z">
              <w:r w:rsidRPr="000B018B">
                <w:rPr>
                  <w:sz w:val="20"/>
                  <w:lang w:val="en-GB"/>
                </w:rPr>
                <w:t>S.</w:t>
              </w:r>
            </w:ins>
            <w:ins w:id="37249" w:author="Quinten Van Woerkom" w:date="2024-12-17T13:38:00Z" w16du:dateUtc="2024-12-17T12:38:00Z">
              <w:r w:rsidRPr="004424B1">
                <w:rPr>
                  <w:sz w:val="20"/>
                  <w:lang w:val="en-GB"/>
                </w:rPr>
                <w:t>1.5</w:t>
              </w:r>
            </w:ins>
          </w:p>
        </w:tc>
        <w:tc>
          <w:tcPr>
            <w:tcW w:w="3957" w:type="dxa"/>
          </w:tcPr>
          <w:p w14:paraId="67E0B74E" w14:textId="77777777" w:rsidR="000B018B" w:rsidRPr="004424B1" w:rsidRDefault="000B018B" w:rsidP="00E57663">
            <w:pPr>
              <w:pStyle w:val="TableParagraph"/>
              <w:spacing w:before="60" w:after="60"/>
              <w:ind w:left="85"/>
              <w:jc w:val="left"/>
              <w:rPr>
                <w:ins w:id="37250" w:author="Quinten Van Woerkom" w:date="2024-12-17T13:38:00Z" w16du:dateUtc="2024-12-17T12:38:00Z"/>
                <w:sz w:val="20"/>
                <w:lang w:val="en-GB"/>
              </w:rPr>
            </w:pPr>
            <w:ins w:id="37251" w:author="Quinten Van Woerkom" w:date="2024-12-17T13:38:00Z" w16du:dateUtc="2024-12-17T12:38:00Z">
              <w:r w:rsidRPr="004424B1">
                <w:rPr>
                  <w:sz w:val="20"/>
                  <w:lang w:val="en-GB"/>
                </w:rPr>
                <w:t xml:space="preserve">  </w:t>
              </w:r>
              <w:proofErr w:type="spellStart"/>
              <w:r w:rsidRPr="004424B1">
                <w:rPr>
                  <w:sz w:val="20"/>
                  <w:lang w:val="en-GB"/>
                </w:rPr>
                <w:t>getRequest</w:t>
              </w:r>
              <w:proofErr w:type="spellEnd"/>
            </w:ins>
          </w:p>
        </w:tc>
        <w:tc>
          <w:tcPr>
            <w:tcW w:w="1997" w:type="dxa"/>
          </w:tcPr>
          <w:p w14:paraId="32E52B3D" w14:textId="41E62A13" w:rsidR="000B018B" w:rsidRPr="004424B1" w:rsidRDefault="00FA495D" w:rsidP="00E57663">
            <w:pPr>
              <w:pStyle w:val="TableParagraph"/>
              <w:spacing w:before="60" w:after="60"/>
              <w:ind w:left="85"/>
              <w:jc w:val="left"/>
              <w:rPr>
                <w:ins w:id="37252" w:author="Quinten Van Woerkom" w:date="2024-12-17T13:38:00Z" w16du:dateUtc="2024-12-17T12:38:00Z"/>
                <w:sz w:val="20"/>
                <w:lang w:val="en-GB"/>
              </w:rPr>
            </w:pPr>
            <w:ins w:id="37253" w:author="Quinten Van Woerkom" w:date="2024-12-18T11:52:00Z" w16du:dateUtc="2024-12-18T10:52:00Z">
              <w:r>
                <w:rPr>
                  <w:sz w:val="20"/>
                  <w:szCs w:val="20"/>
                  <w:lang w:val="en-GB"/>
                </w:rPr>
                <w:fldChar w:fldCharType="begin"/>
              </w:r>
              <w:r>
                <w:rPr>
                  <w:sz w:val="20"/>
                  <w:szCs w:val="20"/>
                  <w:lang w:val="en-GB"/>
                </w:rPr>
                <w:instrText xml:space="preserve"> REF _Ref185350330 \r \h </w:instrText>
              </w:r>
            </w:ins>
            <w:r>
              <w:rPr>
                <w:sz w:val="20"/>
                <w:szCs w:val="20"/>
                <w:lang w:val="en-GB"/>
              </w:rPr>
            </w:r>
            <w:ins w:id="37254" w:author="Quinten Van Woerkom" w:date="2024-12-18T11:52:00Z" w16du:dateUtc="2024-12-18T10:52:00Z">
              <w:r>
                <w:rPr>
                  <w:sz w:val="20"/>
                  <w:szCs w:val="20"/>
                  <w:lang w:val="en-GB"/>
                </w:rPr>
                <w:fldChar w:fldCharType="separate"/>
              </w:r>
            </w:ins>
            <w:ins w:id="37255" w:author="Peter Van Der Plas" w:date="2025-01-01T17:31:00Z" w16du:dateUtc="2025-01-01T16:31:00Z">
              <w:r w:rsidR="006D1623">
                <w:rPr>
                  <w:sz w:val="20"/>
                  <w:szCs w:val="20"/>
                  <w:lang w:val="en-GB"/>
                </w:rPr>
                <w:t>2.5.2</w:t>
              </w:r>
            </w:ins>
            <w:ins w:id="37256" w:author="Quinten Van Woerkom" w:date="2024-12-18T11:52:00Z" w16du:dateUtc="2024-12-18T10:52:00Z">
              <w:r>
                <w:rPr>
                  <w:sz w:val="20"/>
                  <w:szCs w:val="20"/>
                  <w:lang w:val="en-GB"/>
                </w:rPr>
                <w:fldChar w:fldCharType="end"/>
              </w:r>
              <w:r>
                <w:rPr>
                  <w:sz w:val="20"/>
                  <w:szCs w:val="20"/>
                  <w:lang w:val="en-GB"/>
                </w:rPr>
                <w:t xml:space="preserve"> </w:t>
              </w:r>
            </w:ins>
            <w:ins w:id="37257" w:author="Quinten Van Woerkom" w:date="2024-12-17T13:38:00Z" w16du:dateUtc="2024-12-17T12:38:00Z">
              <w:r w:rsidR="000B018B" w:rsidRPr="004424B1">
                <w:rPr>
                  <w:sz w:val="20"/>
                  <w:szCs w:val="20"/>
                  <w:lang w:val="en-GB"/>
                </w:rPr>
                <w:t>and</w:t>
              </w:r>
              <w:r w:rsidR="000B018B" w:rsidRPr="004424B1">
                <w:rPr>
                  <w:lang w:val="en-GB"/>
                </w:rPr>
                <w:t xml:space="preserve"> </w:t>
              </w:r>
              <w:r w:rsidR="000B018B" w:rsidRPr="004424B1">
                <w:rPr>
                  <w:lang w:val="en-GB"/>
                </w:rPr>
                <w:fldChar w:fldCharType="begin"/>
              </w:r>
              <w:r w:rsidR="000B018B" w:rsidRPr="004424B1">
                <w:rPr>
                  <w:sz w:val="20"/>
                  <w:lang w:val="en-GB"/>
                </w:rPr>
                <w:instrText xml:space="preserve"> REF _Ref68799907 \r \h </w:instrText>
              </w:r>
            </w:ins>
            <w:r w:rsidR="000B018B" w:rsidRPr="004424B1">
              <w:rPr>
                <w:lang w:val="en-GB"/>
              </w:rPr>
            </w:r>
            <w:ins w:id="37258" w:author="Quinten Van Woerkom" w:date="2024-12-17T13:38:00Z" w16du:dateUtc="2024-12-17T12:38:00Z">
              <w:r w:rsidR="000B018B" w:rsidRPr="004424B1">
                <w:rPr>
                  <w:lang w:val="en-GB"/>
                </w:rPr>
                <w:fldChar w:fldCharType="separate"/>
              </w:r>
            </w:ins>
            <w:ins w:id="37259" w:author="Peter Van Der Plas" w:date="2025-01-01T17:31:00Z" w16du:dateUtc="2025-01-01T16:31:00Z">
              <w:r w:rsidR="006D1623">
                <w:rPr>
                  <w:sz w:val="20"/>
                  <w:lang w:val="en-GB"/>
                </w:rPr>
                <w:t>3.5</w:t>
              </w:r>
            </w:ins>
            <w:ins w:id="37260" w:author="Quinten Van Woerkom" w:date="2024-12-17T13:38:00Z" w16du:dateUtc="2024-12-17T12:38:00Z">
              <w:r w:rsidR="000B018B" w:rsidRPr="004424B1">
                <w:rPr>
                  <w:lang w:val="en-GB"/>
                </w:rPr>
                <w:fldChar w:fldCharType="end"/>
              </w:r>
            </w:ins>
          </w:p>
        </w:tc>
        <w:tc>
          <w:tcPr>
            <w:tcW w:w="851" w:type="dxa"/>
          </w:tcPr>
          <w:p w14:paraId="1CB89F53" w14:textId="77777777" w:rsidR="000B018B" w:rsidRPr="004424B1" w:rsidRDefault="000B018B" w:rsidP="00E57663">
            <w:pPr>
              <w:pStyle w:val="TableParagraph"/>
              <w:spacing w:before="60" w:after="60"/>
              <w:ind w:left="85"/>
              <w:jc w:val="left"/>
              <w:rPr>
                <w:ins w:id="37261" w:author="Quinten Van Woerkom" w:date="2024-12-17T13:38:00Z" w16du:dateUtc="2024-12-17T12:38:00Z"/>
                <w:sz w:val="20"/>
                <w:lang w:val="en-GB"/>
              </w:rPr>
            </w:pPr>
            <w:ins w:id="37262" w:author="Quinten Van Woerkom" w:date="2024-12-17T13:38:00Z" w16du:dateUtc="2024-12-17T12:38:00Z">
              <w:r w:rsidRPr="004424B1">
                <w:rPr>
                  <w:sz w:val="20"/>
                  <w:lang w:val="en-GB"/>
                </w:rPr>
                <w:t xml:space="preserve">  O</w:t>
              </w:r>
            </w:ins>
          </w:p>
        </w:tc>
        <w:tc>
          <w:tcPr>
            <w:tcW w:w="1235" w:type="dxa"/>
          </w:tcPr>
          <w:p w14:paraId="71C4F6A9" w14:textId="77777777" w:rsidR="000B018B" w:rsidRPr="004424B1" w:rsidRDefault="000B018B" w:rsidP="00E57663">
            <w:pPr>
              <w:pStyle w:val="TableParagraph"/>
              <w:spacing w:before="60" w:after="60"/>
              <w:ind w:left="0"/>
              <w:jc w:val="left"/>
              <w:rPr>
                <w:ins w:id="37263" w:author="Quinten Van Woerkom" w:date="2024-12-17T13:38:00Z" w16du:dateUtc="2024-12-17T12:38:00Z"/>
                <w:rFonts w:ascii="Times New Roman"/>
                <w:sz w:val="20"/>
                <w:lang w:val="en-GB"/>
              </w:rPr>
            </w:pPr>
          </w:p>
        </w:tc>
      </w:tr>
      <w:tr w:rsidR="000B018B" w:rsidRPr="004424B1" w14:paraId="51760C91" w14:textId="77777777" w:rsidTr="00E57663">
        <w:trPr>
          <w:trHeight w:val="290"/>
          <w:ins w:id="37264" w:author="Quinten Van Woerkom" w:date="2024-12-17T13:38:00Z"/>
        </w:trPr>
        <w:tc>
          <w:tcPr>
            <w:tcW w:w="1102" w:type="dxa"/>
          </w:tcPr>
          <w:p w14:paraId="6DAE02E2" w14:textId="49492248" w:rsidR="000B018B" w:rsidRPr="004424B1" w:rsidRDefault="000B018B" w:rsidP="00E57663">
            <w:pPr>
              <w:pStyle w:val="TableParagraph"/>
              <w:spacing w:before="60" w:after="60"/>
              <w:ind w:left="86"/>
              <w:jc w:val="left"/>
              <w:rPr>
                <w:ins w:id="37265" w:author="Quinten Van Woerkom" w:date="2024-12-17T13:38:00Z" w16du:dateUtc="2024-12-17T12:38:00Z"/>
                <w:sz w:val="20"/>
                <w:lang w:val="en-GB"/>
              </w:rPr>
            </w:pPr>
            <w:ins w:id="37266" w:author="Quinten Van Woerkom" w:date="2024-12-17T13:41:00Z" w16du:dateUtc="2024-12-17T12:41:00Z">
              <w:r w:rsidRPr="000B018B">
                <w:rPr>
                  <w:sz w:val="20"/>
                  <w:lang w:val="en-GB"/>
                </w:rPr>
                <w:t>S.</w:t>
              </w:r>
            </w:ins>
            <w:ins w:id="37267" w:author="Quinten Van Woerkom" w:date="2024-12-17T13:38:00Z" w16du:dateUtc="2024-12-17T12:38:00Z">
              <w:r w:rsidRPr="004424B1">
                <w:rPr>
                  <w:sz w:val="20"/>
                  <w:lang w:val="en-GB"/>
                </w:rPr>
                <w:t>2</w:t>
              </w:r>
            </w:ins>
          </w:p>
        </w:tc>
        <w:tc>
          <w:tcPr>
            <w:tcW w:w="3957" w:type="dxa"/>
          </w:tcPr>
          <w:p w14:paraId="47B19023" w14:textId="77777777" w:rsidR="000B018B" w:rsidRPr="004424B1" w:rsidRDefault="000B018B" w:rsidP="00E57663">
            <w:pPr>
              <w:pStyle w:val="TableParagraph"/>
              <w:spacing w:before="60" w:after="60"/>
              <w:ind w:left="85"/>
              <w:jc w:val="left"/>
              <w:rPr>
                <w:ins w:id="37268" w:author="Quinten Van Woerkom" w:date="2024-12-17T13:38:00Z" w16du:dateUtc="2024-12-17T12:38:00Z"/>
                <w:sz w:val="20"/>
                <w:lang w:val="en-GB"/>
              </w:rPr>
            </w:pPr>
            <w:ins w:id="37269" w:author="Quinten Van Woerkom" w:date="2024-12-17T13:38:00Z" w16du:dateUtc="2024-12-17T12:38:00Z">
              <w:r w:rsidRPr="004424B1">
                <w:rPr>
                  <w:sz w:val="20"/>
                  <w:lang w:val="en-GB"/>
                </w:rPr>
                <w:t>Plan Distribution Service</w:t>
              </w:r>
            </w:ins>
          </w:p>
        </w:tc>
        <w:tc>
          <w:tcPr>
            <w:tcW w:w="1997" w:type="dxa"/>
          </w:tcPr>
          <w:p w14:paraId="01F36842" w14:textId="664EA0BB" w:rsidR="000B018B" w:rsidRPr="004424B1" w:rsidRDefault="000A3BDF" w:rsidP="00E57663">
            <w:pPr>
              <w:pStyle w:val="TableParagraph"/>
              <w:spacing w:before="60" w:after="60"/>
              <w:ind w:left="85"/>
              <w:jc w:val="left"/>
              <w:rPr>
                <w:ins w:id="37270" w:author="Quinten Van Woerkom" w:date="2024-12-17T13:38:00Z" w16du:dateUtc="2024-12-17T12:38:00Z"/>
                <w:sz w:val="20"/>
                <w:lang w:val="en-GB"/>
              </w:rPr>
            </w:pPr>
            <w:ins w:id="37271" w:author="Quinten Van Woerkom" w:date="2024-12-18T11:53:00Z" w16du:dateUtc="2024-12-18T10:53:00Z">
              <w:r>
                <w:rPr>
                  <w:sz w:val="20"/>
                  <w:szCs w:val="20"/>
                  <w:lang w:val="en-GB"/>
                </w:rPr>
                <w:fldChar w:fldCharType="begin"/>
              </w:r>
              <w:r>
                <w:rPr>
                  <w:sz w:val="20"/>
                  <w:szCs w:val="20"/>
                  <w:lang w:val="en-GB"/>
                </w:rPr>
                <w:instrText xml:space="preserve"> REF _Ref185350302 \r \h </w:instrText>
              </w:r>
            </w:ins>
            <w:r>
              <w:rPr>
                <w:sz w:val="20"/>
                <w:szCs w:val="20"/>
                <w:lang w:val="en-GB"/>
              </w:rPr>
            </w:r>
            <w:r>
              <w:rPr>
                <w:sz w:val="20"/>
                <w:szCs w:val="20"/>
                <w:lang w:val="en-GB"/>
              </w:rPr>
              <w:fldChar w:fldCharType="separate"/>
            </w:r>
            <w:ins w:id="37272" w:author="Peter Van Der Plas" w:date="2025-01-01T17:31:00Z" w16du:dateUtc="2025-01-01T16:31:00Z">
              <w:r w:rsidR="006D1623">
                <w:rPr>
                  <w:sz w:val="20"/>
                  <w:szCs w:val="20"/>
                  <w:lang w:val="en-GB"/>
                </w:rPr>
                <w:t>2.5.3</w:t>
              </w:r>
            </w:ins>
            <w:ins w:id="37273" w:author="Quinten Van Woerkom" w:date="2024-12-18T11:53:00Z" w16du:dateUtc="2024-12-18T10:53:00Z">
              <w:r>
                <w:rPr>
                  <w:sz w:val="20"/>
                  <w:szCs w:val="20"/>
                  <w:lang w:val="en-GB"/>
                </w:rPr>
                <w:fldChar w:fldCharType="end"/>
              </w:r>
              <w:r>
                <w:rPr>
                  <w:sz w:val="20"/>
                  <w:szCs w:val="20"/>
                  <w:lang w:val="en-GB"/>
                </w:rPr>
                <w:t xml:space="preserve"> </w:t>
              </w:r>
            </w:ins>
            <w:ins w:id="37274" w:author="Quinten Van Woerkom" w:date="2024-12-17T13:38:00Z" w16du:dateUtc="2024-12-17T12:38:00Z">
              <w:r w:rsidR="000B018B" w:rsidRPr="004424B1">
                <w:rPr>
                  <w:sz w:val="20"/>
                  <w:szCs w:val="20"/>
                  <w:lang w:val="en-GB"/>
                </w:rPr>
                <w:t>and</w:t>
              </w:r>
              <w:r w:rsidR="000B018B" w:rsidRPr="004424B1">
                <w:rPr>
                  <w:lang w:val="en-GB"/>
                </w:rPr>
                <w:t xml:space="preserve"> </w:t>
              </w:r>
              <w:r w:rsidR="000B018B" w:rsidRPr="004424B1">
                <w:rPr>
                  <w:sz w:val="20"/>
                  <w:lang w:val="en-GB"/>
                </w:rPr>
                <w:fldChar w:fldCharType="begin"/>
              </w:r>
              <w:r w:rsidR="000B018B" w:rsidRPr="004424B1">
                <w:rPr>
                  <w:sz w:val="20"/>
                  <w:lang w:val="en-GB"/>
                </w:rPr>
                <w:instrText xml:space="preserve"> REF _Ref68800723 \r \h </w:instrText>
              </w:r>
            </w:ins>
            <w:r w:rsidR="000B018B" w:rsidRPr="004424B1">
              <w:rPr>
                <w:sz w:val="20"/>
                <w:lang w:val="en-GB"/>
              </w:rPr>
            </w:r>
            <w:ins w:id="37275" w:author="Quinten Van Woerkom" w:date="2024-12-17T13:38:00Z" w16du:dateUtc="2024-12-17T12:38:00Z">
              <w:r w:rsidR="000B018B" w:rsidRPr="004424B1">
                <w:rPr>
                  <w:sz w:val="20"/>
                  <w:lang w:val="en-GB"/>
                </w:rPr>
                <w:fldChar w:fldCharType="separate"/>
              </w:r>
            </w:ins>
            <w:ins w:id="37276" w:author="Peter Van Der Plas" w:date="2025-01-01T17:31:00Z" w16du:dateUtc="2025-01-01T16:31:00Z">
              <w:r w:rsidR="006D1623">
                <w:rPr>
                  <w:sz w:val="20"/>
                  <w:lang w:val="en-GB"/>
                </w:rPr>
                <w:t>3.6</w:t>
              </w:r>
            </w:ins>
            <w:ins w:id="37277" w:author="Quinten Van Woerkom" w:date="2024-12-17T13:38:00Z" w16du:dateUtc="2024-12-17T12:38:00Z">
              <w:r w:rsidR="000B018B" w:rsidRPr="004424B1">
                <w:rPr>
                  <w:sz w:val="20"/>
                  <w:lang w:val="en-GB"/>
                </w:rPr>
                <w:fldChar w:fldCharType="end"/>
              </w:r>
            </w:ins>
          </w:p>
        </w:tc>
        <w:tc>
          <w:tcPr>
            <w:tcW w:w="851" w:type="dxa"/>
          </w:tcPr>
          <w:p w14:paraId="71F361C6" w14:textId="77777777" w:rsidR="000B018B" w:rsidRPr="004424B1" w:rsidRDefault="000B018B" w:rsidP="00E57663">
            <w:pPr>
              <w:pStyle w:val="TableParagraph"/>
              <w:spacing w:before="60" w:after="60"/>
              <w:ind w:left="85"/>
              <w:jc w:val="left"/>
              <w:rPr>
                <w:ins w:id="37278" w:author="Quinten Van Woerkom" w:date="2024-12-17T13:38:00Z" w16du:dateUtc="2024-12-17T12:38:00Z"/>
                <w:sz w:val="20"/>
                <w:lang w:val="en-GB"/>
              </w:rPr>
            </w:pPr>
            <w:ins w:id="37279" w:author="Quinten Van Woerkom" w:date="2024-12-17T13:38:00Z" w16du:dateUtc="2024-12-17T12:38:00Z">
              <w:r w:rsidRPr="004424B1">
                <w:rPr>
                  <w:sz w:val="20"/>
                  <w:lang w:val="en-GB"/>
                </w:rPr>
                <w:t>O</w:t>
              </w:r>
            </w:ins>
          </w:p>
        </w:tc>
        <w:tc>
          <w:tcPr>
            <w:tcW w:w="1235" w:type="dxa"/>
          </w:tcPr>
          <w:p w14:paraId="20FAD2CF" w14:textId="77777777" w:rsidR="000B018B" w:rsidRPr="004424B1" w:rsidRDefault="000B018B" w:rsidP="00E57663">
            <w:pPr>
              <w:pStyle w:val="TableParagraph"/>
              <w:spacing w:before="60" w:after="60"/>
              <w:ind w:left="0"/>
              <w:jc w:val="left"/>
              <w:rPr>
                <w:ins w:id="37280" w:author="Quinten Van Woerkom" w:date="2024-12-17T13:38:00Z" w16du:dateUtc="2024-12-17T12:38:00Z"/>
                <w:rFonts w:ascii="Times New Roman"/>
                <w:sz w:val="20"/>
                <w:lang w:val="en-GB"/>
              </w:rPr>
            </w:pPr>
          </w:p>
        </w:tc>
      </w:tr>
      <w:tr w:rsidR="000B018B" w:rsidRPr="004424B1" w14:paraId="091CBC53" w14:textId="77777777" w:rsidTr="00E57663">
        <w:trPr>
          <w:trHeight w:val="290"/>
          <w:ins w:id="37281" w:author="Quinten Van Woerkom" w:date="2024-12-17T13:38:00Z"/>
        </w:trPr>
        <w:tc>
          <w:tcPr>
            <w:tcW w:w="1102" w:type="dxa"/>
          </w:tcPr>
          <w:p w14:paraId="38CCE773" w14:textId="11E82666" w:rsidR="000B018B" w:rsidRPr="004424B1" w:rsidRDefault="000B018B" w:rsidP="00E57663">
            <w:pPr>
              <w:pStyle w:val="TableParagraph"/>
              <w:spacing w:before="60" w:after="60"/>
              <w:ind w:left="86"/>
              <w:jc w:val="left"/>
              <w:rPr>
                <w:ins w:id="37282" w:author="Quinten Van Woerkom" w:date="2024-12-17T13:38:00Z" w16du:dateUtc="2024-12-17T12:38:00Z"/>
                <w:sz w:val="20"/>
                <w:lang w:val="en-GB"/>
              </w:rPr>
            </w:pPr>
            <w:ins w:id="37283" w:author="Quinten Van Woerkom" w:date="2024-12-17T13:41:00Z" w16du:dateUtc="2024-12-17T12:41:00Z">
              <w:r w:rsidRPr="000B018B">
                <w:rPr>
                  <w:sz w:val="20"/>
                  <w:lang w:val="en-GB"/>
                </w:rPr>
                <w:t>S.</w:t>
              </w:r>
            </w:ins>
            <w:ins w:id="37284" w:author="Quinten Van Woerkom" w:date="2024-12-17T13:38:00Z" w16du:dateUtc="2024-12-17T12:38:00Z">
              <w:r w:rsidRPr="004424B1">
                <w:rPr>
                  <w:sz w:val="20"/>
                  <w:lang w:val="en-GB"/>
                </w:rPr>
                <w:t>2.1</w:t>
              </w:r>
            </w:ins>
          </w:p>
        </w:tc>
        <w:tc>
          <w:tcPr>
            <w:tcW w:w="3957" w:type="dxa"/>
          </w:tcPr>
          <w:p w14:paraId="27D7F946" w14:textId="77777777" w:rsidR="000B018B" w:rsidRPr="004424B1" w:rsidRDefault="000B018B" w:rsidP="00E57663">
            <w:pPr>
              <w:pStyle w:val="TableParagraph"/>
              <w:spacing w:before="60" w:after="60"/>
              <w:ind w:left="85"/>
              <w:jc w:val="left"/>
              <w:rPr>
                <w:ins w:id="37285" w:author="Quinten Van Woerkom" w:date="2024-12-17T13:38:00Z" w16du:dateUtc="2024-12-17T12:38:00Z"/>
                <w:sz w:val="20"/>
                <w:lang w:val="en-GB"/>
              </w:rPr>
            </w:pPr>
            <w:ins w:id="37286" w:author="Quinten Van Woerkom" w:date="2024-12-17T13:38:00Z" w16du:dateUtc="2024-12-17T12:38:00Z">
              <w:r w:rsidRPr="004424B1">
                <w:rPr>
                  <w:sz w:val="20"/>
                  <w:lang w:val="en-GB"/>
                </w:rPr>
                <w:t xml:space="preserve">  </w:t>
              </w:r>
              <w:proofErr w:type="spellStart"/>
              <w:r w:rsidRPr="004424B1">
                <w:rPr>
                  <w:sz w:val="20"/>
                  <w:lang w:val="en-GB"/>
                </w:rPr>
                <w:t>getPlanSummaries</w:t>
              </w:r>
              <w:proofErr w:type="spellEnd"/>
            </w:ins>
          </w:p>
          <w:p w14:paraId="2382CBBF" w14:textId="77777777" w:rsidR="000B018B" w:rsidRPr="004424B1" w:rsidRDefault="000B018B" w:rsidP="00E57663">
            <w:pPr>
              <w:pStyle w:val="TableParagraph"/>
              <w:spacing w:before="60" w:after="60"/>
              <w:ind w:left="85"/>
              <w:jc w:val="left"/>
              <w:rPr>
                <w:ins w:id="37287" w:author="Quinten Van Woerkom" w:date="2024-12-17T13:38:00Z" w16du:dateUtc="2024-12-17T12:38:00Z"/>
                <w:sz w:val="20"/>
                <w:lang w:val="en-GB"/>
              </w:rPr>
            </w:pPr>
            <w:ins w:id="37288" w:author="Quinten Van Woerkom" w:date="2024-12-17T13:38:00Z" w16du:dateUtc="2024-12-17T12:38:00Z">
              <w:r w:rsidRPr="004424B1">
                <w:rPr>
                  <w:sz w:val="20"/>
                  <w:lang w:val="en-GB"/>
                </w:rPr>
                <w:t xml:space="preserve">  </w:t>
              </w:r>
              <w:proofErr w:type="spellStart"/>
              <w:r w:rsidRPr="004424B1">
                <w:rPr>
                  <w:sz w:val="20"/>
                  <w:lang w:val="en-GB"/>
                </w:rPr>
                <w:t>getPlan</w:t>
              </w:r>
              <w:proofErr w:type="spellEnd"/>
            </w:ins>
          </w:p>
          <w:p w14:paraId="6BCF25A4" w14:textId="77777777" w:rsidR="000B018B" w:rsidRPr="004424B1" w:rsidRDefault="000B018B" w:rsidP="00E57663">
            <w:pPr>
              <w:pStyle w:val="TableParagraph"/>
              <w:spacing w:before="60" w:after="60"/>
              <w:ind w:left="85"/>
              <w:jc w:val="left"/>
              <w:rPr>
                <w:ins w:id="37289" w:author="Quinten Van Woerkom" w:date="2024-12-17T13:38:00Z" w16du:dateUtc="2024-12-17T12:38:00Z"/>
                <w:sz w:val="20"/>
                <w:lang w:val="en-GB"/>
              </w:rPr>
            </w:pPr>
            <w:ins w:id="37290" w:author="Quinten Van Woerkom" w:date="2024-12-17T13:38:00Z" w16du:dateUtc="2024-12-17T12:38:00Z">
              <w:r w:rsidRPr="004424B1">
                <w:rPr>
                  <w:sz w:val="20"/>
                  <w:lang w:val="en-GB"/>
                </w:rPr>
                <w:t xml:space="preserve">  </w:t>
              </w:r>
              <w:proofErr w:type="spellStart"/>
              <w:r w:rsidRPr="004424B1">
                <w:rPr>
                  <w:sz w:val="20"/>
                  <w:lang w:val="en-GB"/>
                </w:rPr>
                <w:t>getPlanStatus</w:t>
              </w:r>
              <w:proofErr w:type="spellEnd"/>
            </w:ins>
          </w:p>
        </w:tc>
        <w:tc>
          <w:tcPr>
            <w:tcW w:w="1997" w:type="dxa"/>
          </w:tcPr>
          <w:p w14:paraId="04E3FAD2" w14:textId="244FF183" w:rsidR="000B018B" w:rsidRPr="004424B1" w:rsidRDefault="000A3BDF" w:rsidP="00E57663">
            <w:pPr>
              <w:pStyle w:val="TableParagraph"/>
              <w:spacing w:before="60" w:after="60"/>
              <w:ind w:left="85"/>
              <w:jc w:val="left"/>
              <w:rPr>
                <w:ins w:id="37291" w:author="Quinten Van Woerkom" w:date="2024-12-17T13:38:00Z" w16du:dateUtc="2024-12-17T12:38:00Z"/>
                <w:sz w:val="20"/>
                <w:lang w:val="en-GB"/>
              </w:rPr>
            </w:pPr>
            <w:ins w:id="37292" w:author="Quinten Van Woerkom" w:date="2024-12-18T11:53:00Z" w16du:dateUtc="2024-12-18T10:53:00Z">
              <w:r>
                <w:rPr>
                  <w:sz w:val="20"/>
                  <w:szCs w:val="20"/>
                  <w:lang w:val="en-GB"/>
                </w:rPr>
                <w:fldChar w:fldCharType="begin"/>
              </w:r>
              <w:r>
                <w:rPr>
                  <w:sz w:val="20"/>
                  <w:szCs w:val="20"/>
                  <w:lang w:val="en-GB"/>
                </w:rPr>
                <w:instrText xml:space="preserve"> REF _Ref185350302 \r \h </w:instrText>
              </w:r>
            </w:ins>
            <w:r>
              <w:rPr>
                <w:sz w:val="20"/>
                <w:szCs w:val="20"/>
                <w:lang w:val="en-GB"/>
              </w:rPr>
            </w:r>
            <w:ins w:id="37293" w:author="Quinten Van Woerkom" w:date="2024-12-18T11:53:00Z" w16du:dateUtc="2024-12-18T10:53:00Z">
              <w:r>
                <w:rPr>
                  <w:sz w:val="20"/>
                  <w:szCs w:val="20"/>
                  <w:lang w:val="en-GB"/>
                </w:rPr>
                <w:fldChar w:fldCharType="separate"/>
              </w:r>
            </w:ins>
            <w:ins w:id="37294" w:author="Peter Van Der Plas" w:date="2025-01-01T17:31:00Z" w16du:dateUtc="2025-01-01T16:31:00Z">
              <w:r w:rsidR="006D1623">
                <w:rPr>
                  <w:sz w:val="20"/>
                  <w:szCs w:val="20"/>
                  <w:lang w:val="en-GB"/>
                </w:rPr>
                <w:t>2.5.3</w:t>
              </w:r>
            </w:ins>
            <w:ins w:id="37295" w:author="Quinten Van Woerkom" w:date="2024-12-18T11:53:00Z" w16du:dateUtc="2024-12-18T10:53:00Z">
              <w:r>
                <w:rPr>
                  <w:sz w:val="20"/>
                  <w:szCs w:val="20"/>
                  <w:lang w:val="en-GB"/>
                </w:rPr>
                <w:fldChar w:fldCharType="end"/>
              </w:r>
              <w:r>
                <w:rPr>
                  <w:sz w:val="20"/>
                  <w:szCs w:val="20"/>
                  <w:lang w:val="en-GB"/>
                </w:rPr>
                <w:t xml:space="preserve"> </w:t>
              </w:r>
            </w:ins>
            <w:ins w:id="37296" w:author="Quinten Van Woerkom" w:date="2024-12-17T13:38:00Z" w16du:dateUtc="2024-12-17T12:38:00Z">
              <w:r w:rsidR="000B018B" w:rsidRPr="004424B1">
                <w:rPr>
                  <w:sz w:val="20"/>
                  <w:szCs w:val="20"/>
                  <w:lang w:val="en-GB"/>
                </w:rPr>
                <w:t>and</w:t>
              </w:r>
              <w:r w:rsidR="000B018B" w:rsidRPr="004424B1">
                <w:rPr>
                  <w:lang w:val="en-GB"/>
                </w:rPr>
                <w:t xml:space="preserve"> </w:t>
              </w:r>
              <w:r w:rsidR="000B018B" w:rsidRPr="004424B1">
                <w:rPr>
                  <w:sz w:val="20"/>
                  <w:lang w:val="en-GB"/>
                </w:rPr>
                <w:fldChar w:fldCharType="begin"/>
              </w:r>
              <w:r w:rsidR="000B018B" w:rsidRPr="004424B1">
                <w:rPr>
                  <w:sz w:val="20"/>
                  <w:lang w:val="en-GB"/>
                </w:rPr>
                <w:instrText xml:space="preserve"> REF _Ref68800723 \r \h </w:instrText>
              </w:r>
            </w:ins>
            <w:r w:rsidR="000B018B" w:rsidRPr="004424B1">
              <w:rPr>
                <w:sz w:val="20"/>
                <w:lang w:val="en-GB"/>
              </w:rPr>
            </w:r>
            <w:ins w:id="37297" w:author="Quinten Van Woerkom" w:date="2024-12-17T13:38:00Z" w16du:dateUtc="2024-12-17T12:38:00Z">
              <w:r w:rsidR="000B018B" w:rsidRPr="004424B1">
                <w:rPr>
                  <w:sz w:val="20"/>
                  <w:lang w:val="en-GB"/>
                </w:rPr>
                <w:fldChar w:fldCharType="separate"/>
              </w:r>
            </w:ins>
            <w:ins w:id="37298" w:author="Peter Van Der Plas" w:date="2025-01-01T17:31:00Z" w16du:dateUtc="2025-01-01T16:31:00Z">
              <w:r w:rsidR="006D1623">
                <w:rPr>
                  <w:sz w:val="20"/>
                  <w:lang w:val="en-GB"/>
                </w:rPr>
                <w:t>3.6</w:t>
              </w:r>
            </w:ins>
            <w:ins w:id="37299" w:author="Quinten Van Woerkom" w:date="2024-12-17T13:38:00Z" w16du:dateUtc="2024-12-17T12:38:00Z">
              <w:r w:rsidR="000B018B" w:rsidRPr="004424B1">
                <w:rPr>
                  <w:sz w:val="20"/>
                  <w:lang w:val="en-GB"/>
                </w:rPr>
                <w:fldChar w:fldCharType="end"/>
              </w:r>
            </w:ins>
          </w:p>
        </w:tc>
        <w:tc>
          <w:tcPr>
            <w:tcW w:w="851" w:type="dxa"/>
          </w:tcPr>
          <w:p w14:paraId="3919EFAE" w14:textId="5F07EDEE" w:rsidR="000B018B" w:rsidRPr="004424B1" w:rsidRDefault="000B018B" w:rsidP="00E57663">
            <w:pPr>
              <w:pStyle w:val="TableParagraph"/>
              <w:spacing w:before="60" w:after="60"/>
              <w:ind w:left="85"/>
              <w:jc w:val="left"/>
              <w:rPr>
                <w:ins w:id="37300" w:author="Quinten Van Woerkom" w:date="2024-12-17T13:38:00Z" w16du:dateUtc="2024-12-17T12:38:00Z"/>
                <w:sz w:val="20"/>
                <w:lang w:val="en-GB"/>
              </w:rPr>
            </w:pPr>
            <w:ins w:id="37301" w:author="Quinten Van Woerkom" w:date="2024-12-17T13:38:00Z" w16du:dateUtc="2024-12-17T12:38:00Z">
              <w:r w:rsidRPr="004424B1">
                <w:rPr>
                  <w:sz w:val="20"/>
                  <w:lang w:val="en-GB"/>
                </w:rPr>
                <w:t xml:space="preserve">  </w:t>
              </w:r>
              <w:r>
                <w:rPr>
                  <w:sz w:val="20"/>
                  <w:lang w:val="en-GB"/>
                </w:rPr>
                <w:t>C</w:t>
              </w:r>
            </w:ins>
          </w:p>
        </w:tc>
        <w:tc>
          <w:tcPr>
            <w:tcW w:w="1235" w:type="dxa"/>
          </w:tcPr>
          <w:p w14:paraId="330CB230" w14:textId="77777777" w:rsidR="000B018B" w:rsidRPr="004424B1" w:rsidRDefault="000B018B" w:rsidP="00E57663">
            <w:pPr>
              <w:pStyle w:val="TableParagraph"/>
              <w:spacing w:before="60" w:after="60"/>
              <w:ind w:left="0"/>
              <w:jc w:val="left"/>
              <w:rPr>
                <w:ins w:id="37302" w:author="Quinten Van Woerkom" w:date="2024-12-17T13:38:00Z" w16du:dateUtc="2024-12-17T12:38:00Z"/>
                <w:rFonts w:ascii="Times New Roman"/>
                <w:sz w:val="20"/>
                <w:lang w:val="en-GB"/>
              </w:rPr>
            </w:pPr>
          </w:p>
        </w:tc>
      </w:tr>
      <w:tr w:rsidR="000B018B" w:rsidRPr="004424B1" w14:paraId="566BFAB3" w14:textId="77777777" w:rsidTr="00E57663">
        <w:trPr>
          <w:trHeight w:val="290"/>
          <w:ins w:id="37303" w:author="Quinten Van Woerkom" w:date="2024-12-17T13:38:00Z"/>
        </w:trPr>
        <w:tc>
          <w:tcPr>
            <w:tcW w:w="1102" w:type="dxa"/>
          </w:tcPr>
          <w:p w14:paraId="2E716A4F" w14:textId="510EF9B9" w:rsidR="000B018B" w:rsidRPr="004424B1" w:rsidRDefault="000B018B" w:rsidP="00E57663">
            <w:pPr>
              <w:pStyle w:val="TableParagraph"/>
              <w:spacing w:before="60" w:after="60"/>
              <w:ind w:left="86"/>
              <w:jc w:val="left"/>
              <w:rPr>
                <w:ins w:id="37304" w:author="Quinten Van Woerkom" w:date="2024-12-17T13:38:00Z" w16du:dateUtc="2024-12-17T12:38:00Z"/>
                <w:sz w:val="20"/>
                <w:lang w:val="en-GB"/>
              </w:rPr>
            </w:pPr>
            <w:ins w:id="37305" w:author="Quinten Van Woerkom" w:date="2024-12-17T13:41:00Z" w16du:dateUtc="2024-12-17T12:41:00Z">
              <w:r w:rsidRPr="000B018B">
                <w:rPr>
                  <w:sz w:val="20"/>
                  <w:lang w:val="en-GB"/>
                </w:rPr>
                <w:t>S.</w:t>
              </w:r>
            </w:ins>
            <w:ins w:id="37306" w:author="Quinten Van Woerkom" w:date="2024-12-17T13:38:00Z" w16du:dateUtc="2024-12-17T12:38:00Z">
              <w:r w:rsidRPr="004424B1">
                <w:rPr>
                  <w:sz w:val="20"/>
                  <w:lang w:val="en-GB"/>
                </w:rPr>
                <w:t>2.2</w:t>
              </w:r>
            </w:ins>
          </w:p>
        </w:tc>
        <w:tc>
          <w:tcPr>
            <w:tcW w:w="3957" w:type="dxa"/>
          </w:tcPr>
          <w:p w14:paraId="50082E57" w14:textId="77777777" w:rsidR="000B018B" w:rsidRPr="004424B1" w:rsidRDefault="000B018B" w:rsidP="00E57663">
            <w:pPr>
              <w:pStyle w:val="TableParagraph"/>
              <w:spacing w:before="60" w:after="60"/>
              <w:ind w:left="85"/>
              <w:jc w:val="left"/>
              <w:rPr>
                <w:ins w:id="37307" w:author="Quinten Van Woerkom" w:date="2024-12-17T13:38:00Z" w16du:dateUtc="2024-12-17T12:38:00Z"/>
                <w:sz w:val="20"/>
                <w:lang w:val="en-GB"/>
              </w:rPr>
            </w:pPr>
            <w:ins w:id="37308" w:author="Quinten Van Woerkom" w:date="2024-12-17T13:38:00Z" w16du:dateUtc="2024-12-17T12:38:00Z">
              <w:r w:rsidRPr="004424B1">
                <w:rPr>
                  <w:sz w:val="20"/>
                  <w:lang w:val="en-GB"/>
                </w:rPr>
                <w:t xml:space="preserve">  </w:t>
              </w:r>
              <w:proofErr w:type="spellStart"/>
              <w:r w:rsidRPr="004424B1">
                <w:rPr>
                  <w:sz w:val="20"/>
                  <w:lang w:val="en-GB"/>
                </w:rPr>
                <w:t>monitorPlanStatus</w:t>
              </w:r>
              <w:proofErr w:type="spellEnd"/>
            </w:ins>
          </w:p>
        </w:tc>
        <w:tc>
          <w:tcPr>
            <w:tcW w:w="1997" w:type="dxa"/>
          </w:tcPr>
          <w:p w14:paraId="64E6B10C" w14:textId="3E64BA19" w:rsidR="000B018B" w:rsidRPr="004424B1" w:rsidRDefault="000A3BDF" w:rsidP="00E57663">
            <w:pPr>
              <w:pStyle w:val="TableParagraph"/>
              <w:spacing w:before="60" w:after="60"/>
              <w:ind w:left="85"/>
              <w:jc w:val="left"/>
              <w:rPr>
                <w:ins w:id="37309" w:author="Quinten Van Woerkom" w:date="2024-12-17T13:38:00Z" w16du:dateUtc="2024-12-17T12:38:00Z"/>
                <w:sz w:val="20"/>
                <w:lang w:val="en-GB"/>
              </w:rPr>
            </w:pPr>
            <w:ins w:id="37310" w:author="Quinten Van Woerkom" w:date="2024-12-18T11:53:00Z" w16du:dateUtc="2024-12-18T10:53:00Z">
              <w:r>
                <w:rPr>
                  <w:sz w:val="20"/>
                  <w:szCs w:val="20"/>
                  <w:lang w:val="en-GB"/>
                </w:rPr>
                <w:fldChar w:fldCharType="begin"/>
              </w:r>
              <w:r>
                <w:rPr>
                  <w:sz w:val="20"/>
                  <w:szCs w:val="20"/>
                  <w:lang w:val="en-GB"/>
                </w:rPr>
                <w:instrText xml:space="preserve"> REF _Ref185350302 \r \h </w:instrText>
              </w:r>
            </w:ins>
            <w:r>
              <w:rPr>
                <w:sz w:val="20"/>
                <w:szCs w:val="20"/>
                <w:lang w:val="en-GB"/>
              </w:rPr>
            </w:r>
            <w:ins w:id="37311" w:author="Quinten Van Woerkom" w:date="2024-12-18T11:53:00Z" w16du:dateUtc="2024-12-18T10:53:00Z">
              <w:r>
                <w:rPr>
                  <w:sz w:val="20"/>
                  <w:szCs w:val="20"/>
                  <w:lang w:val="en-GB"/>
                </w:rPr>
                <w:fldChar w:fldCharType="separate"/>
              </w:r>
            </w:ins>
            <w:ins w:id="37312" w:author="Peter Van Der Plas" w:date="2025-01-01T17:31:00Z" w16du:dateUtc="2025-01-01T16:31:00Z">
              <w:r w:rsidR="006D1623">
                <w:rPr>
                  <w:sz w:val="20"/>
                  <w:szCs w:val="20"/>
                  <w:lang w:val="en-GB"/>
                </w:rPr>
                <w:t>2.5.3</w:t>
              </w:r>
            </w:ins>
            <w:ins w:id="37313" w:author="Quinten Van Woerkom" w:date="2024-12-18T11:53:00Z" w16du:dateUtc="2024-12-18T10:53:00Z">
              <w:r>
                <w:rPr>
                  <w:sz w:val="20"/>
                  <w:szCs w:val="20"/>
                  <w:lang w:val="en-GB"/>
                </w:rPr>
                <w:fldChar w:fldCharType="end"/>
              </w:r>
              <w:r>
                <w:rPr>
                  <w:sz w:val="20"/>
                  <w:szCs w:val="20"/>
                  <w:lang w:val="en-GB"/>
                </w:rPr>
                <w:t xml:space="preserve"> </w:t>
              </w:r>
            </w:ins>
            <w:ins w:id="37314" w:author="Quinten Van Woerkom" w:date="2024-12-17T13:38:00Z" w16du:dateUtc="2024-12-17T12:38:00Z">
              <w:r w:rsidR="000B018B" w:rsidRPr="004424B1">
                <w:rPr>
                  <w:sz w:val="20"/>
                  <w:szCs w:val="20"/>
                  <w:lang w:val="en-GB"/>
                </w:rPr>
                <w:t>and</w:t>
              </w:r>
              <w:r w:rsidR="000B018B" w:rsidRPr="004424B1">
                <w:rPr>
                  <w:lang w:val="en-GB"/>
                </w:rPr>
                <w:t xml:space="preserve"> </w:t>
              </w:r>
              <w:r w:rsidR="000B018B" w:rsidRPr="004424B1">
                <w:rPr>
                  <w:sz w:val="20"/>
                  <w:lang w:val="en-GB"/>
                </w:rPr>
                <w:fldChar w:fldCharType="begin"/>
              </w:r>
              <w:r w:rsidR="000B018B" w:rsidRPr="004424B1">
                <w:rPr>
                  <w:sz w:val="20"/>
                  <w:lang w:val="en-GB"/>
                </w:rPr>
                <w:instrText xml:space="preserve"> REF _Ref68800723 \r \h </w:instrText>
              </w:r>
            </w:ins>
            <w:r w:rsidR="000B018B" w:rsidRPr="004424B1">
              <w:rPr>
                <w:sz w:val="20"/>
                <w:lang w:val="en-GB"/>
              </w:rPr>
            </w:r>
            <w:ins w:id="37315" w:author="Quinten Van Woerkom" w:date="2024-12-17T13:38:00Z" w16du:dateUtc="2024-12-17T12:38:00Z">
              <w:r w:rsidR="000B018B" w:rsidRPr="004424B1">
                <w:rPr>
                  <w:sz w:val="20"/>
                  <w:lang w:val="en-GB"/>
                </w:rPr>
                <w:fldChar w:fldCharType="separate"/>
              </w:r>
            </w:ins>
            <w:ins w:id="37316" w:author="Peter Van Der Plas" w:date="2025-01-01T17:31:00Z" w16du:dateUtc="2025-01-01T16:31:00Z">
              <w:r w:rsidR="006D1623">
                <w:rPr>
                  <w:sz w:val="20"/>
                  <w:lang w:val="en-GB"/>
                </w:rPr>
                <w:t>3.6</w:t>
              </w:r>
            </w:ins>
            <w:ins w:id="37317" w:author="Quinten Van Woerkom" w:date="2024-12-17T13:38:00Z" w16du:dateUtc="2024-12-17T12:38:00Z">
              <w:r w:rsidR="000B018B" w:rsidRPr="004424B1">
                <w:rPr>
                  <w:sz w:val="20"/>
                  <w:lang w:val="en-GB"/>
                </w:rPr>
                <w:fldChar w:fldCharType="end"/>
              </w:r>
            </w:ins>
          </w:p>
        </w:tc>
        <w:tc>
          <w:tcPr>
            <w:tcW w:w="851" w:type="dxa"/>
          </w:tcPr>
          <w:p w14:paraId="0122F35A" w14:textId="77777777" w:rsidR="000B018B" w:rsidRPr="004424B1" w:rsidRDefault="000B018B" w:rsidP="00E57663">
            <w:pPr>
              <w:pStyle w:val="TableParagraph"/>
              <w:spacing w:before="60" w:after="60"/>
              <w:ind w:left="85"/>
              <w:jc w:val="left"/>
              <w:rPr>
                <w:ins w:id="37318" w:author="Quinten Van Woerkom" w:date="2024-12-17T13:38:00Z" w16du:dateUtc="2024-12-17T12:38:00Z"/>
                <w:sz w:val="20"/>
                <w:lang w:val="en-GB"/>
              </w:rPr>
            </w:pPr>
            <w:ins w:id="37319" w:author="Quinten Van Woerkom" w:date="2024-12-17T13:38:00Z" w16du:dateUtc="2024-12-17T12:38:00Z">
              <w:r w:rsidRPr="004424B1">
                <w:rPr>
                  <w:sz w:val="20"/>
                  <w:lang w:val="en-GB"/>
                </w:rPr>
                <w:t xml:space="preserve">  O</w:t>
              </w:r>
            </w:ins>
          </w:p>
        </w:tc>
        <w:tc>
          <w:tcPr>
            <w:tcW w:w="1235" w:type="dxa"/>
          </w:tcPr>
          <w:p w14:paraId="34DE7CF1" w14:textId="77777777" w:rsidR="000B018B" w:rsidRPr="004424B1" w:rsidRDefault="000B018B" w:rsidP="00E57663">
            <w:pPr>
              <w:pStyle w:val="TableParagraph"/>
              <w:spacing w:before="60" w:after="60"/>
              <w:ind w:left="0"/>
              <w:jc w:val="left"/>
              <w:rPr>
                <w:ins w:id="37320" w:author="Quinten Van Woerkom" w:date="2024-12-17T13:38:00Z" w16du:dateUtc="2024-12-17T12:38:00Z"/>
                <w:rFonts w:ascii="Times New Roman"/>
                <w:sz w:val="20"/>
                <w:lang w:val="en-GB"/>
              </w:rPr>
            </w:pPr>
          </w:p>
        </w:tc>
      </w:tr>
      <w:tr w:rsidR="000B018B" w:rsidRPr="004424B1" w14:paraId="60F4A770" w14:textId="77777777" w:rsidTr="00E57663">
        <w:trPr>
          <w:trHeight w:val="290"/>
          <w:ins w:id="37321" w:author="Quinten Van Woerkom" w:date="2024-12-17T13:38:00Z"/>
        </w:trPr>
        <w:tc>
          <w:tcPr>
            <w:tcW w:w="1102" w:type="dxa"/>
          </w:tcPr>
          <w:p w14:paraId="077D7F82" w14:textId="351A5B6E" w:rsidR="000B018B" w:rsidRPr="004424B1" w:rsidRDefault="000B018B" w:rsidP="00E57663">
            <w:pPr>
              <w:pStyle w:val="TableParagraph"/>
              <w:spacing w:before="60" w:after="60"/>
              <w:ind w:left="86"/>
              <w:jc w:val="left"/>
              <w:rPr>
                <w:ins w:id="37322" w:author="Quinten Van Woerkom" w:date="2024-12-17T13:38:00Z" w16du:dateUtc="2024-12-17T12:38:00Z"/>
                <w:sz w:val="20"/>
                <w:lang w:val="en-GB"/>
              </w:rPr>
            </w:pPr>
            <w:ins w:id="37323" w:author="Quinten Van Woerkom" w:date="2024-12-17T13:41:00Z" w16du:dateUtc="2024-12-17T12:41:00Z">
              <w:r w:rsidRPr="000B018B">
                <w:rPr>
                  <w:sz w:val="20"/>
                  <w:lang w:val="en-GB"/>
                </w:rPr>
                <w:t>S.</w:t>
              </w:r>
            </w:ins>
            <w:ins w:id="37324" w:author="Quinten Van Woerkom" w:date="2024-12-17T13:38:00Z" w16du:dateUtc="2024-12-17T12:38:00Z">
              <w:r w:rsidRPr="004424B1">
                <w:rPr>
                  <w:sz w:val="20"/>
                  <w:lang w:val="en-GB"/>
                </w:rPr>
                <w:t>2.3</w:t>
              </w:r>
            </w:ins>
          </w:p>
        </w:tc>
        <w:tc>
          <w:tcPr>
            <w:tcW w:w="3957" w:type="dxa"/>
          </w:tcPr>
          <w:p w14:paraId="74914B2E" w14:textId="77777777" w:rsidR="000B018B" w:rsidRPr="004424B1" w:rsidRDefault="000B018B" w:rsidP="00E57663">
            <w:pPr>
              <w:pStyle w:val="TableParagraph"/>
              <w:spacing w:before="60" w:after="60"/>
              <w:ind w:left="85"/>
              <w:jc w:val="left"/>
              <w:rPr>
                <w:ins w:id="37325" w:author="Quinten Van Woerkom" w:date="2024-12-17T13:38:00Z" w16du:dateUtc="2024-12-17T12:38:00Z"/>
                <w:sz w:val="20"/>
                <w:lang w:val="en-GB"/>
              </w:rPr>
            </w:pPr>
            <w:ins w:id="37326" w:author="Quinten Van Woerkom" w:date="2024-12-17T13:38:00Z" w16du:dateUtc="2024-12-17T12:38:00Z">
              <w:r w:rsidRPr="004424B1">
                <w:rPr>
                  <w:sz w:val="20"/>
                  <w:lang w:val="en-GB"/>
                </w:rPr>
                <w:t xml:space="preserve">  monitorPlan</w:t>
              </w:r>
            </w:ins>
          </w:p>
        </w:tc>
        <w:tc>
          <w:tcPr>
            <w:tcW w:w="1997" w:type="dxa"/>
          </w:tcPr>
          <w:p w14:paraId="04FE2351" w14:textId="79A27F2F" w:rsidR="000B018B" w:rsidRPr="004424B1" w:rsidRDefault="000A3BDF" w:rsidP="00E57663">
            <w:pPr>
              <w:pStyle w:val="TableParagraph"/>
              <w:spacing w:before="60" w:after="60"/>
              <w:ind w:left="85"/>
              <w:jc w:val="left"/>
              <w:rPr>
                <w:ins w:id="37327" w:author="Quinten Van Woerkom" w:date="2024-12-17T13:38:00Z" w16du:dateUtc="2024-12-17T12:38:00Z"/>
                <w:sz w:val="20"/>
                <w:lang w:val="en-GB"/>
              </w:rPr>
            </w:pPr>
            <w:ins w:id="37328" w:author="Quinten Van Woerkom" w:date="2024-12-18T11:53:00Z" w16du:dateUtc="2024-12-18T10:53:00Z">
              <w:r>
                <w:rPr>
                  <w:sz w:val="20"/>
                  <w:szCs w:val="20"/>
                  <w:lang w:val="en-GB"/>
                </w:rPr>
                <w:fldChar w:fldCharType="begin"/>
              </w:r>
              <w:r>
                <w:rPr>
                  <w:sz w:val="20"/>
                  <w:szCs w:val="20"/>
                  <w:lang w:val="en-GB"/>
                </w:rPr>
                <w:instrText xml:space="preserve"> REF _Ref185350302 \r \h </w:instrText>
              </w:r>
            </w:ins>
            <w:r>
              <w:rPr>
                <w:sz w:val="20"/>
                <w:szCs w:val="20"/>
                <w:lang w:val="en-GB"/>
              </w:rPr>
            </w:r>
            <w:ins w:id="37329" w:author="Quinten Van Woerkom" w:date="2024-12-18T11:53:00Z" w16du:dateUtc="2024-12-18T10:53:00Z">
              <w:r>
                <w:rPr>
                  <w:sz w:val="20"/>
                  <w:szCs w:val="20"/>
                  <w:lang w:val="en-GB"/>
                </w:rPr>
                <w:fldChar w:fldCharType="separate"/>
              </w:r>
            </w:ins>
            <w:ins w:id="37330" w:author="Peter Van Der Plas" w:date="2025-01-01T17:31:00Z" w16du:dateUtc="2025-01-01T16:31:00Z">
              <w:r w:rsidR="006D1623">
                <w:rPr>
                  <w:sz w:val="20"/>
                  <w:szCs w:val="20"/>
                  <w:lang w:val="en-GB"/>
                </w:rPr>
                <w:t>2.5.3</w:t>
              </w:r>
            </w:ins>
            <w:ins w:id="37331" w:author="Quinten Van Woerkom" w:date="2024-12-18T11:53:00Z" w16du:dateUtc="2024-12-18T10:53:00Z">
              <w:r>
                <w:rPr>
                  <w:sz w:val="20"/>
                  <w:szCs w:val="20"/>
                  <w:lang w:val="en-GB"/>
                </w:rPr>
                <w:fldChar w:fldCharType="end"/>
              </w:r>
              <w:r>
                <w:rPr>
                  <w:sz w:val="20"/>
                  <w:szCs w:val="20"/>
                  <w:lang w:val="en-GB"/>
                </w:rPr>
                <w:t xml:space="preserve"> </w:t>
              </w:r>
            </w:ins>
            <w:ins w:id="37332" w:author="Quinten Van Woerkom" w:date="2024-12-17T13:38:00Z" w16du:dateUtc="2024-12-17T12:38:00Z">
              <w:r w:rsidR="000B018B" w:rsidRPr="004424B1">
                <w:rPr>
                  <w:sz w:val="20"/>
                  <w:szCs w:val="20"/>
                  <w:lang w:val="en-GB"/>
                </w:rPr>
                <w:t>and</w:t>
              </w:r>
              <w:r w:rsidR="000B018B" w:rsidRPr="004424B1">
                <w:rPr>
                  <w:lang w:val="en-GB"/>
                </w:rPr>
                <w:t xml:space="preserve"> </w:t>
              </w:r>
              <w:r w:rsidR="000B018B" w:rsidRPr="004424B1">
                <w:rPr>
                  <w:sz w:val="20"/>
                  <w:lang w:val="en-GB"/>
                </w:rPr>
                <w:fldChar w:fldCharType="begin"/>
              </w:r>
              <w:r w:rsidR="000B018B" w:rsidRPr="004424B1">
                <w:rPr>
                  <w:sz w:val="20"/>
                  <w:lang w:val="en-GB"/>
                </w:rPr>
                <w:instrText xml:space="preserve"> REF _Ref68800723 \r \h </w:instrText>
              </w:r>
            </w:ins>
            <w:r w:rsidR="000B018B" w:rsidRPr="004424B1">
              <w:rPr>
                <w:sz w:val="20"/>
                <w:lang w:val="en-GB"/>
              </w:rPr>
            </w:r>
            <w:ins w:id="37333" w:author="Quinten Van Woerkom" w:date="2024-12-17T13:38:00Z" w16du:dateUtc="2024-12-17T12:38:00Z">
              <w:r w:rsidR="000B018B" w:rsidRPr="004424B1">
                <w:rPr>
                  <w:sz w:val="20"/>
                  <w:lang w:val="en-GB"/>
                </w:rPr>
                <w:fldChar w:fldCharType="separate"/>
              </w:r>
            </w:ins>
            <w:ins w:id="37334" w:author="Peter Van Der Plas" w:date="2025-01-01T17:31:00Z" w16du:dateUtc="2025-01-01T16:31:00Z">
              <w:r w:rsidR="006D1623">
                <w:rPr>
                  <w:sz w:val="20"/>
                  <w:lang w:val="en-GB"/>
                </w:rPr>
                <w:t>3.6</w:t>
              </w:r>
            </w:ins>
            <w:ins w:id="37335" w:author="Quinten Van Woerkom" w:date="2024-12-17T13:38:00Z" w16du:dateUtc="2024-12-17T12:38:00Z">
              <w:r w:rsidR="000B018B" w:rsidRPr="004424B1">
                <w:rPr>
                  <w:sz w:val="20"/>
                  <w:lang w:val="en-GB"/>
                </w:rPr>
                <w:fldChar w:fldCharType="end"/>
              </w:r>
            </w:ins>
          </w:p>
        </w:tc>
        <w:tc>
          <w:tcPr>
            <w:tcW w:w="851" w:type="dxa"/>
          </w:tcPr>
          <w:p w14:paraId="249D9ACB" w14:textId="77777777" w:rsidR="000B018B" w:rsidRPr="004424B1" w:rsidRDefault="000B018B" w:rsidP="00E57663">
            <w:pPr>
              <w:pStyle w:val="TableParagraph"/>
              <w:spacing w:before="60" w:after="60"/>
              <w:ind w:left="85"/>
              <w:jc w:val="left"/>
              <w:rPr>
                <w:ins w:id="37336" w:author="Quinten Van Woerkom" w:date="2024-12-17T13:38:00Z" w16du:dateUtc="2024-12-17T12:38:00Z"/>
                <w:sz w:val="20"/>
                <w:lang w:val="en-GB"/>
              </w:rPr>
            </w:pPr>
            <w:ins w:id="37337" w:author="Quinten Van Woerkom" w:date="2024-12-17T13:38:00Z" w16du:dateUtc="2024-12-17T12:38:00Z">
              <w:r w:rsidRPr="004424B1">
                <w:rPr>
                  <w:sz w:val="20"/>
                  <w:lang w:val="en-GB"/>
                </w:rPr>
                <w:t xml:space="preserve">  O</w:t>
              </w:r>
            </w:ins>
          </w:p>
        </w:tc>
        <w:tc>
          <w:tcPr>
            <w:tcW w:w="1235" w:type="dxa"/>
          </w:tcPr>
          <w:p w14:paraId="4D481258" w14:textId="77777777" w:rsidR="000B018B" w:rsidRPr="004424B1" w:rsidRDefault="000B018B" w:rsidP="00E57663">
            <w:pPr>
              <w:pStyle w:val="TableParagraph"/>
              <w:spacing w:before="60" w:after="60"/>
              <w:ind w:left="0"/>
              <w:jc w:val="left"/>
              <w:rPr>
                <w:ins w:id="37338" w:author="Quinten Van Woerkom" w:date="2024-12-17T13:38:00Z" w16du:dateUtc="2024-12-17T12:38:00Z"/>
                <w:rFonts w:ascii="Times New Roman"/>
                <w:sz w:val="20"/>
                <w:lang w:val="en-GB"/>
              </w:rPr>
            </w:pPr>
          </w:p>
        </w:tc>
      </w:tr>
      <w:tr w:rsidR="000B018B" w:rsidRPr="004424B1" w14:paraId="11954FEE" w14:textId="77777777" w:rsidTr="00E57663">
        <w:trPr>
          <w:trHeight w:val="290"/>
          <w:ins w:id="37339" w:author="Quinten Van Woerkom" w:date="2024-12-17T13:38:00Z"/>
        </w:trPr>
        <w:tc>
          <w:tcPr>
            <w:tcW w:w="1102" w:type="dxa"/>
          </w:tcPr>
          <w:p w14:paraId="24C85BFD" w14:textId="24CB1AB7" w:rsidR="000B018B" w:rsidRPr="004424B1" w:rsidRDefault="000B018B" w:rsidP="00E57663">
            <w:pPr>
              <w:pStyle w:val="TableParagraph"/>
              <w:spacing w:before="60" w:after="60"/>
              <w:ind w:left="86"/>
              <w:jc w:val="left"/>
              <w:rPr>
                <w:ins w:id="37340" w:author="Quinten Van Woerkom" w:date="2024-12-17T13:38:00Z" w16du:dateUtc="2024-12-17T12:38:00Z"/>
                <w:sz w:val="20"/>
                <w:lang w:val="en-GB"/>
              </w:rPr>
            </w:pPr>
            <w:ins w:id="37341" w:author="Quinten Van Woerkom" w:date="2024-12-17T13:41:00Z" w16du:dateUtc="2024-12-17T12:41:00Z">
              <w:r w:rsidRPr="000B018B">
                <w:rPr>
                  <w:sz w:val="20"/>
                  <w:lang w:val="en-GB"/>
                </w:rPr>
                <w:t>S.</w:t>
              </w:r>
            </w:ins>
            <w:ins w:id="37342" w:author="Quinten Van Woerkom" w:date="2024-12-17T13:38:00Z" w16du:dateUtc="2024-12-17T12:38:00Z">
              <w:r w:rsidRPr="004424B1">
                <w:rPr>
                  <w:sz w:val="20"/>
                  <w:lang w:val="en-GB"/>
                </w:rPr>
                <w:t>2.4</w:t>
              </w:r>
            </w:ins>
          </w:p>
        </w:tc>
        <w:tc>
          <w:tcPr>
            <w:tcW w:w="3957" w:type="dxa"/>
          </w:tcPr>
          <w:p w14:paraId="357DCCC2" w14:textId="77777777" w:rsidR="000B018B" w:rsidRPr="004424B1" w:rsidRDefault="000B018B" w:rsidP="00E57663">
            <w:pPr>
              <w:pStyle w:val="TableParagraph"/>
              <w:spacing w:before="60" w:after="60"/>
              <w:ind w:left="85"/>
              <w:jc w:val="left"/>
              <w:rPr>
                <w:ins w:id="37343" w:author="Quinten Van Woerkom" w:date="2024-12-17T13:38:00Z" w16du:dateUtc="2024-12-17T12:38:00Z"/>
                <w:sz w:val="20"/>
                <w:lang w:val="en-GB"/>
              </w:rPr>
            </w:pPr>
            <w:ins w:id="37344" w:author="Quinten Van Woerkom" w:date="2024-12-17T13:38:00Z" w16du:dateUtc="2024-12-17T12:38:00Z">
              <w:r w:rsidRPr="004424B1">
                <w:rPr>
                  <w:sz w:val="20"/>
                  <w:lang w:val="en-GB"/>
                </w:rPr>
                <w:t xml:space="preserve">  </w:t>
              </w:r>
              <w:proofErr w:type="spellStart"/>
              <w:r w:rsidRPr="004424B1">
                <w:rPr>
                  <w:sz w:val="20"/>
                  <w:lang w:val="en-GB"/>
                </w:rPr>
                <w:t>queryPlan</w:t>
              </w:r>
              <w:proofErr w:type="spellEnd"/>
            </w:ins>
          </w:p>
        </w:tc>
        <w:tc>
          <w:tcPr>
            <w:tcW w:w="1997" w:type="dxa"/>
          </w:tcPr>
          <w:p w14:paraId="3624EBC5" w14:textId="09F82BBD" w:rsidR="000B018B" w:rsidRPr="004424B1" w:rsidRDefault="000A3BDF" w:rsidP="00E57663">
            <w:pPr>
              <w:pStyle w:val="TableParagraph"/>
              <w:spacing w:before="60" w:after="60"/>
              <w:ind w:left="85"/>
              <w:jc w:val="left"/>
              <w:rPr>
                <w:ins w:id="37345" w:author="Quinten Van Woerkom" w:date="2024-12-17T13:38:00Z" w16du:dateUtc="2024-12-17T12:38:00Z"/>
                <w:sz w:val="20"/>
                <w:lang w:val="en-GB"/>
              </w:rPr>
            </w:pPr>
            <w:ins w:id="37346" w:author="Quinten Van Woerkom" w:date="2024-12-18T11:53:00Z" w16du:dateUtc="2024-12-18T10:53:00Z">
              <w:r>
                <w:rPr>
                  <w:sz w:val="20"/>
                  <w:szCs w:val="20"/>
                  <w:lang w:val="en-GB"/>
                </w:rPr>
                <w:fldChar w:fldCharType="begin"/>
              </w:r>
              <w:r>
                <w:rPr>
                  <w:sz w:val="20"/>
                  <w:szCs w:val="20"/>
                  <w:lang w:val="en-GB"/>
                </w:rPr>
                <w:instrText xml:space="preserve"> REF _Ref185350302 \r \h </w:instrText>
              </w:r>
            </w:ins>
            <w:r>
              <w:rPr>
                <w:sz w:val="20"/>
                <w:szCs w:val="20"/>
                <w:lang w:val="en-GB"/>
              </w:rPr>
            </w:r>
            <w:ins w:id="37347" w:author="Quinten Van Woerkom" w:date="2024-12-18T11:53:00Z" w16du:dateUtc="2024-12-18T10:53:00Z">
              <w:r>
                <w:rPr>
                  <w:sz w:val="20"/>
                  <w:szCs w:val="20"/>
                  <w:lang w:val="en-GB"/>
                </w:rPr>
                <w:fldChar w:fldCharType="separate"/>
              </w:r>
            </w:ins>
            <w:ins w:id="37348" w:author="Peter Van Der Plas" w:date="2025-01-01T17:31:00Z" w16du:dateUtc="2025-01-01T16:31:00Z">
              <w:r w:rsidR="006D1623">
                <w:rPr>
                  <w:sz w:val="20"/>
                  <w:szCs w:val="20"/>
                  <w:lang w:val="en-GB"/>
                </w:rPr>
                <w:t>2.5.3</w:t>
              </w:r>
            </w:ins>
            <w:ins w:id="37349" w:author="Quinten Van Woerkom" w:date="2024-12-18T11:53:00Z" w16du:dateUtc="2024-12-18T10:53:00Z">
              <w:r>
                <w:rPr>
                  <w:sz w:val="20"/>
                  <w:szCs w:val="20"/>
                  <w:lang w:val="en-GB"/>
                </w:rPr>
                <w:fldChar w:fldCharType="end"/>
              </w:r>
              <w:r>
                <w:rPr>
                  <w:sz w:val="20"/>
                  <w:szCs w:val="20"/>
                  <w:lang w:val="en-GB"/>
                </w:rPr>
                <w:t xml:space="preserve"> </w:t>
              </w:r>
            </w:ins>
            <w:ins w:id="37350" w:author="Quinten Van Woerkom" w:date="2024-12-17T13:38:00Z" w16du:dateUtc="2024-12-17T12:38:00Z">
              <w:r w:rsidR="000B018B" w:rsidRPr="004424B1">
                <w:rPr>
                  <w:sz w:val="20"/>
                  <w:szCs w:val="20"/>
                  <w:lang w:val="en-GB"/>
                </w:rPr>
                <w:t>and</w:t>
              </w:r>
              <w:r w:rsidR="000B018B" w:rsidRPr="004424B1">
                <w:rPr>
                  <w:lang w:val="en-GB"/>
                </w:rPr>
                <w:t xml:space="preserve"> </w:t>
              </w:r>
              <w:r w:rsidR="000B018B" w:rsidRPr="004424B1">
                <w:rPr>
                  <w:sz w:val="20"/>
                  <w:lang w:val="en-GB"/>
                </w:rPr>
                <w:fldChar w:fldCharType="begin"/>
              </w:r>
              <w:r w:rsidR="000B018B" w:rsidRPr="004424B1">
                <w:rPr>
                  <w:sz w:val="20"/>
                  <w:lang w:val="en-GB"/>
                </w:rPr>
                <w:instrText xml:space="preserve"> REF _Ref68800723 \r \h </w:instrText>
              </w:r>
            </w:ins>
            <w:r w:rsidR="000B018B" w:rsidRPr="004424B1">
              <w:rPr>
                <w:sz w:val="20"/>
                <w:lang w:val="en-GB"/>
              </w:rPr>
            </w:r>
            <w:ins w:id="37351" w:author="Quinten Van Woerkom" w:date="2024-12-17T13:38:00Z" w16du:dateUtc="2024-12-17T12:38:00Z">
              <w:r w:rsidR="000B018B" w:rsidRPr="004424B1">
                <w:rPr>
                  <w:sz w:val="20"/>
                  <w:lang w:val="en-GB"/>
                </w:rPr>
                <w:fldChar w:fldCharType="separate"/>
              </w:r>
            </w:ins>
            <w:ins w:id="37352" w:author="Peter Van Der Plas" w:date="2025-01-01T17:31:00Z" w16du:dateUtc="2025-01-01T16:31:00Z">
              <w:r w:rsidR="006D1623">
                <w:rPr>
                  <w:sz w:val="20"/>
                  <w:lang w:val="en-GB"/>
                </w:rPr>
                <w:t>3.6</w:t>
              </w:r>
            </w:ins>
            <w:ins w:id="37353" w:author="Quinten Van Woerkom" w:date="2024-12-17T13:38:00Z" w16du:dateUtc="2024-12-17T12:38:00Z">
              <w:r w:rsidR="000B018B" w:rsidRPr="004424B1">
                <w:rPr>
                  <w:sz w:val="20"/>
                  <w:lang w:val="en-GB"/>
                </w:rPr>
                <w:fldChar w:fldCharType="end"/>
              </w:r>
            </w:ins>
          </w:p>
        </w:tc>
        <w:tc>
          <w:tcPr>
            <w:tcW w:w="851" w:type="dxa"/>
          </w:tcPr>
          <w:p w14:paraId="4175AE5F" w14:textId="77777777" w:rsidR="000B018B" w:rsidRPr="004424B1" w:rsidRDefault="000B018B" w:rsidP="00E57663">
            <w:pPr>
              <w:pStyle w:val="TableParagraph"/>
              <w:spacing w:before="60" w:after="60"/>
              <w:ind w:left="85"/>
              <w:jc w:val="left"/>
              <w:rPr>
                <w:ins w:id="37354" w:author="Quinten Van Woerkom" w:date="2024-12-17T13:38:00Z" w16du:dateUtc="2024-12-17T12:38:00Z"/>
                <w:sz w:val="20"/>
                <w:lang w:val="en-GB"/>
              </w:rPr>
            </w:pPr>
            <w:ins w:id="37355" w:author="Quinten Van Woerkom" w:date="2024-12-17T13:38:00Z" w16du:dateUtc="2024-12-17T12:38:00Z">
              <w:r w:rsidRPr="004424B1">
                <w:rPr>
                  <w:sz w:val="20"/>
                  <w:lang w:val="en-GB"/>
                </w:rPr>
                <w:t xml:space="preserve">  O</w:t>
              </w:r>
            </w:ins>
          </w:p>
        </w:tc>
        <w:tc>
          <w:tcPr>
            <w:tcW w:w="1235" w:type="dxa"/>
          </w:tcPr>
          <w:p w14:paraId="5AAF4921" w14:textId="77777777" w:rsidR="000B018B" w:rsidRPr="004424B1" w:rsidRDefault="000B018B" w:rsidP="00E57663">
            <w:pPr>
              <w:pStyle w:val="TableParagraph"/>
              <w:spacing w:before="60" w:after="60"/>
              <w:ind w:left="0"/>
              <w:jc w:val="left"/>
              <w:rPr>
                <w:ins w:id="37356" w:author="Quinten Van Woerkom" w:date="2024-12-17T13:38:00Z" w16du:dateUtc="2024-12-17T12:38:00Z"/>
                <w:rFonts w:ascii="Times New Roman"/>
                <w:sz w:val="20"/>
                <w:lang w:val="en-GB"/>
              </w:rPr>
            </w:pPr>
          </w:p>
        </w:tc>
      </w:tr>
      <w:tr w:rsidR="000B018B" w:rsidRPr="004424B1" w14:paraId="5E3F2B18" w14:textId="77777777" w:rsidTr="00E57663">
        <w:trPr>
          <w:trHeight w:val="290"/>
          <w:ins w:id="37357" w:author="Quinten Van Woerkom" w:date="2024-12-17T13:38:00Z"/>
        </w:trPr>
        <w:tc>
          <w:tcPr>
            <w:tcW w:w="1102" w:type="dxa"/>
          </w:tcPr>
          <w:p w14:paraId="2828283E" w14:textId="04327B56" w:rsidR="000B018B" w:rsidRPr="004424B1" w:rsidRDefault="000B018B" w:rsidP="00E57663">
            <w:pPr>
              <w:pStyle w:val="TableParagraph"/>
              <w:spacing w:before="60" w:after="60"/>
              <w:ind w:left="86"/>
              <w:jc w:val="left"/>
              <w:rPr>
                <w:ins w:id="37358" w:author="Quinten Van Woerkom" w:date="2024-12-17T13:38:00Z" w16du:dateUtc="2024-12-17T12:38:00Z"/>
                <w:sz w:val="20"/>
                <w:lang w:val="en-GB"/>
              </w:rPr>
            </w:pPr>
            <w:ins w:id="37359" w:author="Quinten Van Woerkom" w:date="2024-12-17T13:41:00Z" w16du:dateUtc="2024-12-17T12:41:00Z">
              <w:r w:rsidRPr="000B018B">
                <w:rPr>
                  <w:sz w:val="20"/>
                  <w:lang w:val="en-GB"/>
                </w:rPr>
                <w:t>S.</w:t>
              </w:r>
            </w:ins>
            <w:ins w:id="37360" w:author="Quinten Van Woerkom" w:date="2024-12-17T13:38:00Z" w16du:dateUtc="2024-12-17T12:38:00Z">
              <w:r w:rsidRPr="004424B1">
                <w:rPr>
                  <w:sz w:val="20"/>
                  <w:lang w:val="en-GB"/>
                </w:rPr>
                <w:t>2.5</w:t>
              </w:r>
            </w:ins>
          </w:p>
        </w:tc>
        <w:tc>
          <w:tcPr>
            <w:tcW w:w="3957" w:type="dxa"/>
          </w:tcPr>
          <w:p w14:paraId="279C90A4" w14:textId="77777777" w:rsidR="000B018B" w:rsidRPr="004424B1" w:rsidRDefault="000B018B" w:rsidP="00E57663">
            <w:pPr>
              <w:pStyle w:val="TableParagraph"/>
              <w:spacing w:before="60" w:after="60"/>
              <w:ind w:left="85"/>
              <w:jc w:val="left"/>
              <w:rPr>
                <w:ins w:id="37361" w:author="Quinten Van Woerkom" w:date="2024-12-17T13:38:00Z" w16du:dateUtc="2024-12-17T12:38:00Z"/>
                <w:sz w:val="20"/>
                <w:lang w:val="en-GB"/>
              </w:rPr>
            </w:pPr>
            <w:ins w:id="37362" w:author="Quinten Van Woerkom" w:date="2024-12-17T13:38:00Z" w16du:dateUtc="2024-12-17T12:38:00Z">
              <w:r w:rsidRPr="004424B1">
                <w:rPr>
                  <w:sz w:val="20"/>
                  <w:lang w:val="en-GB"/>
                </w:rPr>
                <w:t xml:space="preserve">  </w:t>
              </w:r>
              <w:proofErr w:type="spellStart"/>
              <w:r w:rsidRPr="004424B1">
                <w:rPr>
                  <w:sz w:val="20"/>
                  <w:lang w:val="en-GB"/>
                </w:rPr>
                <w:t>getPartialPlan</w:t>
              </w:r>
              <w:proofErr w:type="spellEnd"/>
            </w:ins>
          </w:p>
        </w:tc>
        <w:tc>
          <w:tcPr>
            <w:tcW w:w="1997" w:type="dxa"/>
          </w:tcPr>
          <w:p w14:paraId="3C65AD4F" w14:textId="2566DFEC" w:rsidR="000B018B" w:rsidRPr="004424B1" w:rsidRDefault="000A3BDF" w:rsidP="00E57663">
            <w:pPr>
              <w:pStyle w:val="TableParagraph"/>
              <w:spacing w:before="60" w:after="60"/>
              <w:ind w:left="85"/>
              <w:jc w:val="left"/>
              <w:rPr>
                <w:ins w:id="37363" w:author="Quinten Van Woerkom" w:date="2024-12-17T13:38:00Z" w16du:dateUtc="2024-12-17T12:38:00Z"/>
                <w:sz w:val="20"/>
                <w:lang w:val="en-GB"/>
              </w:rPr>
            </w:pPr>
            <w:ins w:id="37364" w:author="Quinten Van Woerkom" w:date="2024-12-18T11:53:00Z" w16du:dateUtc="2024-12-18T10:53:00Z">
              <w:r>
                <w:rPr>
                  <w:sz w:val="20"/>
                  <w:szCs w:val="20"/>
                  <w:lang w:val="en-GB"/>
                </w:rPr>
                <w:fldChar w:fldCharType="begin"/>
              </w:r>
              <w:r>
                <w:rPr>
                  <w:sz w:val="20"/>
                  <w:szCs w:val="20"/>
                  <w:lang w:val="en-GB"/>
                </w:rPr>
                <w:instrText xml:space="preserve"> REF _Ref185350302 \r \h </w:instrText>
              </w:r>
            </w:ins>
            <w:r>
              <w:rPr>
                <w:sz w:val="20"/>
                <w:szCs w:val="20"/>
                <w:lang w:val="en-GB"/>
              </w:rPr>
            </w:r>
            <w:ins w:id="37365" w:author="Quinten Van Woerkom" w:date="2024-12-18T11:53:00Z" w16du:dateUtc="2024-12-18T10:53:00Z">
              <w:r>
                <w:rPr>
                  <w:sz w:val="20"/>
                  <w:szCs w:val="20"/>
                  <w:lang w:val="en-GB"/>
                </w:rPr>
                <w:fldChar w:fldCharType="separate"/>
              </w:r>
            </w:ins>
            <w:ins w:id="37366" w:author="Peter Van Der Plas" w:date="2025-01-01T17:31:00Z" w16du:dateUtc="2025-01-01T16:31:00Z">
              <w:r w:rsidR="006D1623">
                <w:rPr>
                  <w:sz w:val="20"/>
                  <w:szCs w:val="20"/>
                  <w:lang w:val="en-GB"/>
                </w:rPr>
                <w:t>2.5.3</w:t>
              </w:r>
            </w:ins>
            <w:ins w:id="37367" w:author="Quinten Van Woerkom" w:date="2024-12-18T11:53:00Z" w16du:dateUtc="2024-12-18T10:53:00Z">
              <w:r>
                <w:rPr>
                  <w:sz w:val="20"/>
                  <w:szCs w:val="20"/>
                  <w:lang w:val="en-GB"/>
                </w:rPr>
                <w:fldChar w:fldCharType="end"/>
              </w:r>
              <w:r>
                <w:rPr>
                  <w:sz w:val="20"/>
                  <w:szCs w:val="20"/>
                  <w:lang w:val="en-GB"/>
                </w:rPr>
                <w:t xml:space="preserve"> </w:t>
              </w:r>
            </w:ins>
            <w:ins w:id="37368" w:author="Quinten Van Woerkom" w:date="2024-12-17T13:38:00Z" w16du:dateUtc="2024-12-17T12:38:00Z">
              <w:r w:rsidR="000B018B" w:rsidRPr="004424B1">
                <w:rPr>
                  <w:sz w:val="20"/>
                  <w:szCs w:val="20"/>
                  <w:lang w:val="en-GB"/>
                </w:rPr>
                <w:t>and</w:t>
              </w:r>
              <w:r w:rsidR="000B018B" w:rsidRPr="004424B1">
                <w:rPr>
                  <w:lang w:val="en-GB"/>
                </w:rPr>
                <w:t xml:space="preserve"> </w:t>
              </w:r>
              <w:r w:rsidR="000B018B" w:rsidRPr="004424B1">
                <w:rPr>
                  <w:sz w:val="20"/>
                  <w:lang w:val="en-GB"/>
                </w:rPr>
                <w:fldChar w:fldCharType="begin"/>
              </w:r>
              <w:r w:rsidR="000B018B" w:rsidRPr="004424B1">
                <w:rPr>
                  <w:sz w:val="20"/>
                  <w:lang w:val="en-GB"/>
                </w:rPr>
                <w:instrText xml:space="preserve"> REF _Ref68800723 \r \h </w:instrText>
              </w:r>
            </w:ins>
            <w:r w:rsidR="000B018B" w:rsidRPr="004424B1">
              <w:rPr>
                <w:sz w:val="20"/>
                <w:lang w:val="en-GB"/>
              </w:rPr>
            </w:r>
            <w:ins w:id="37369" w:author="Quinten Van Woerkom" w:date="2024-12-17T13:38:00Z" w16du:dateUtc="2024-12-17T12:38:00Z">
              <w:r w:rsidR="000B018B" w:rsidRPr="004424B1">
                <w:rPr>
                  <w:sz w:val="20"/>
                  <w:lang w:val="en-GB"/>
                </w:rPr>
                <w:fldChar w:fldCharType="separate"/>
              </w:r>
            </w:ins>
            <w:ins w:id="37370" w:author="Peter Van Der Plas" w:date="2025-01-01T17:31:00Z" w16du:dateUtc="2025-01-01T16:31:00Z">
              <w:r w:rsidR="006D1623">
                <w:rPr>
                  <w:sz w:val="20"/>
                  <w:lang w:val="en-GB"/>
                </w:rPr>
                <w:t>3.6</w:t>
              </w:r>
            </w:ins>
            <w:ins w:id="37371" w:author="Quinten Van Woerkom" w:date="2024-12-17T13:38:00Z" w16du:dateUtc="2024-12-17T12:38:00Z">
              <w:r w:rsidR="000B018B" w:rsidRPr="004424B1">
                <w:rPr>
                  <w:sz w:val="20"/>
                  <w:lang w:val="en-GB"/>
                </w:rPr>
                <w:fldChar w:fldCharType="end"/>
              </w:r>
            </w:ins>
          </w:p>
        </w:tc>
        <w:tc>
          <w:tcPr>
            <w:tcW w:w="851" w:type="dxa"/>
          </w:tcPr>
          <w:p w14:paraId="23B67F5A" w14:textId="77777777" w:rsidR="000B018B" w:rsidRPr="004424B1" w:rsidRDefault="000B018B" w:rsidP="00E57663">
            <w:pPr>
              <w:pStyle w:val="TableParagraph"/>
              <w:spacing w:before="60" w:after="60"/>
              <w:ind w:left="85"/>
              <w:jc w:val="left"/>
              <w:rPr>
                <w:ins w:id="37372" w:author="Quinten Van Woerkom" w:date="2024-12-17T13:38:00Z" w16du:dateUtc="2024-12-17T12:38:00Z"/>
                <w:sz w:val="20"/>
                <w:lang w:val="en-GB"/>
              </w:rPr>
            </w:pPr>
            <w:ins w:id="37373" w:author="Quinten Van Woerkom" w:date="2024-12-17T13:38:00Z" w16du:dateUtc="2024-12-17T12:38:00Z">
              <w:r w:rsidRPr="004424B1">
                <w:rPr>
                  <w:sz w:val="20"/>
                  <w:lang w:val="en-GB"/>
                </w:rPr>
                <w:t xml:space="preserve">  O</w:t>
              </w:r>
            </w:ins>
          </w:p>
        </w:tc>
        <w:tc>
          <w:tcPr>
            <w:tcW w:w="1235" w:type="dxa"/>
          </w:tcPr>
          <w:p w14:paraId="2B405665" w14:textId="77777777" w:rsidR="000B018B" w:rsidRPr="004424B1" w:rsidRDefault="000B018B" w:rsidP="00E57663">
            <w:pPr>
              <w:pStyle w:val="TableParagraph"/>
              <w:spacing w:before="60" w:after="60"/>
              <w:ind w:left="0"/>
              <w:jc w:val="left"/>
              <w:rPr>
                <w:ins w:id="37374" w:author="Quinten Van Woerkom" w:date="2024-12-17T13:38:00Z" w16du:dateUtc="2024-12-17T12:38:00Z"/>
                <w:rFonts w:ascii="Times New Roman"/>
                <w:sz w:val="20"/>
                <w:lang w:val="en-GB"/>
              </w:rPr>
            </w:pPr>
          </w:p>
        </w:tc>
      </w:tr>
      <w:tr w:rsidR="000B018B" w:rsidRPr="004424B1" w14:paraId="7D839FB5" w14:textId="77777777" w:rsidTr="00E57663">
        <w:trPr>
          <w:trHeight w:val="290"/>
          <w:ins w:id="37375" w:author="Quinten Van Woerkom" w:date="2024-12-17T13:38:00Z"/>
        </w:trPr>
        <w:tc>
          <w:tcPr>
            <w:tcW w:w="1102" w:type="dxa"/>
          </w:tcPr>
          <w:p w14:paraId="38651FB8" w14:textId="55851D2F" w:rsidR="000B018B" w:rsidRPr="004424B1" w:rsidRDefault="000B018B" w:rsidP="00E57663">
            <w:pPr>
              <w:pStyle w:val="TableParagraph"/>
              <w:spacing w:before="60" w:after="60"/>
              <w:ind w:left="86"/>
              <w:jc w:val="left"/>
              <w:rPr>
                <w:ins w:id="37376" w:author="Quinten Van Woerkom" w:date="2024-12-17T13:38:00Z" w16du:dateUtc="2024-12-17T12:38:00Z"/>
                <w:sz w:val="20"/>
                <w:lang w:val="en-GB"/>
              </w:rPr>
            </w:pPr>
            <w:ins w:id="37377" w:author="Quinten Van Woerkom" w:date="2024-12-17T13:41:00Z" w16du:dateUtc="2024-12-17T12:41:00Z">
              <w:r w:rsidRPr="000B018B">
                <w:rPr>
                  <w:sz w:val="20"/>
                  <w:lang w:val="en-GB"/>
                </w:rPr>
                <w:t>S.</w:t>
              </w:r>
            </w:ins>
            <w:ins w:id="37378" w:author="Quinten Van Woerkom" w:date="2024-12-17T13:38:00Z" w16du:dateUtc="2024-12-17T12:38:00Z">
              <w:r w:rsidRPr="004424B1">
                <w:rPr>
                  <w:sz w:val="20"/>
                  <w:lang w:val="en-GB"/>
                </w:rPr>
                <w:t>3</w:t>
              </w:r>
            </w:ins>
          </w:p>
        </w:tc>
        <w:tc>
          <w:tcPr>
            <w:tcW w:w="3957" w:type="dxa"/>
          </w:tcPr>
          <w:p w14:paraId="1A7EB42E" w14:textId="77777777" w:rsidR="000B018B" w:rsidRPr="004424B1" w:rsidRDefault="000B018B" w:rsidP="00E57663">
            <w:pPr>
              <w:pStyle w:val="TableParagraph"/>
              <w:spacing w:before="60" w:after="60"/>
              <w:ind w:left="85"/>
              <w:jc w:val="left"/>
              <w:rPr>
                <w:ins w:id="37379" w:author="Quinten Van Woerkom" w:date="2024-12-17T13:38:00Z" w16du:dateUtc="2024-12-17T12:38:00Z"/>
                <w:sz w:val="20"/>
                <w:lang w:val="en-GB"/>
              </w:rPr>
            </w:pPr>
            <w:ins w:id="37380" w:author="Quinten Van Woerkom" w:date="2024-12-17T13:38:00Z" w16du:dateUtc="2024-12-17T12:38:00Z">
              <w:r w:rsidRPr="004424B1">
                <w:rPr>
                  <w:sz w:val="20"/>
                  <w:lang w:val="en-GB"/>
                </w:rPr>
                <w:t>Plan Execution Control Service</w:t>
              </w:r>
            </w:ins>
          </w:p>
        </w:tc>
        <w:tc>
          <w:tcPr>
            <w:tcW w:w="1997" w:type="dxa"/>
          </w:tcPr>
          <w:p w14:paraId="09D3167D" w14:textId="55DC2E26" w:rsidR="000B018B" w:rsidRPr="004424B1" w:rsidRDefault="00EE1E6E" w:rsidP="00E57663">
            <w:pPr>
              <w:pStyle w:val="TableParagraph"/>
              <w:spacing w:before="60" w:after="60"/>
              <w:ind w:left="85"/>
              <w:jc w:val="left"/>
              <w:rPr>
                <w:ins w:id="37381" w:author="Quinten Van Woerkom" w:date="2024-12-17T13:38:00Z" w16du:dateUtc="2024-12-17T12:38:00Z"/>
                <w:sz w:val="20"/>
                <w:szCs w:val="20"/>
                <w:lang w:val="en-GB"/>
              </w:rPr>
            </w:pPr>
            <w:ins w:id="37382" w:author="Quinten Van Woerkom" w:date="2024-12-18T11:55:00Z" w16du:dateUtc="2024-12-18T10:55:00Z">
              <w:r>
                <w:rPr>
                  <w:sz w:val="20"/>
                  <w:szCs w:val="20"/>
                  <w:lang w:val="en-GB"/>
                </w:rPr>
                <w:fldChar w:fldCharType="begin"/>
              </w:r>
              <w:r>
                <w:rPr>
                  <w:sz w:val="20"/>
                  <w:szCs w:val="20"/>
                  <w:lang w:val="en-GB"/>
                </w:rPr>
                <w:instrText xml:space="preserve"> REF _Ref185415329 \r \h </w:instrText>
              </w:r>
            </w:ins>
            <w:r>
              <w:rPr>
                <w:sz w:val="20"/>
                <w:szCs w:val="20"/>
                <w:lang w:val="en-GB"/>
              </w:rPr>
            </w:r>
            <w:r>
              <w:rPr>
                <w:sz w:val="20"/>
                <w:szCs w:val="20"/>
                <w:lang w:val="en-GB"/>
              </w:rPr>
              <w:fldChar w:fldCharType="separate"/>
            </w:r>
            <w:ins w:id="37383" w:author="Peter Van Der Plas" w:date="2025-01-01T17:31:00Z" w16du:dateUtc="2025-01-01T16:31:00Z">
              <w:r w:rsidR="006D1623">
                <w:rPr>
                  <w:sz w:val="20"/>
                  <w:szCs w:val="20"/>
                  <w:lang w:val="en-GB"/>
                </w:rPr>
                <w:t>2.5.4</w:t>
              </w:r>
            </w:ins>
            <w:ins w:id="37384" w:author="Quinten Van Woerkom" w:date="2024-12-18T11:55:00Z" w16du:dateUtc="2024-12-18T10:55:00Z">
              <w:r>
                <w:rPr>
                  <w:sz w:val="20"/>
                  <w:szCs w:val="20"/>
                  <w:lang w:val="en-GB"/>
                </w:rPr>
                <w:fldChar w:fldCharType="end"/>
              </w:r>
              <w:r>
                <w:rPr>
                  <w:sz w:val="20"/>
                  <w:szCs w:val="20"/>
                  <w:lang w:val="en-GB"/>
                </w:rPr>
                <w:t xml:space="preserve"> </w:t>
              </w:r>
            </w:ins>
            <w:ins w:id="37385" w:author="Quinten Van Woerkom" w:date="2024-12-17T13:38:00Z" w16du:dateUtc="2024-12-17T12:38:00Z">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_Ref68801472 \r \h </w:instrText>
              </w:r>
            </w:ins>
            <w:r w:rsidR="000B018B" w:rsidRPr="004424B1">
              <w:rPr>
                <w:sz w:val="20"/>
                <w:szCs w:val="20"/>
                <w:lang w:val="en-GB"/>
              </w:rPr>
            </w:r>
            <w:ins w:id="37386" w:author="Quinten Van Woerkom" w:date="2024-12-17T13:38:00Z" w16du:dateUtc="2024-12-17T12:38:00Z">
              <w:r w:rsidR="000B018B" w:rsidRPr="004424B1">
                <w:rPr>
                  <w:sz w:val="20"/>
                  <w:szCs w:val="20"/>
                  <w:lang w:val="en-GB"/>
                </w:rPr>
                <w:fldChar w:fldCharType="separate"/>
              </w:r>
            </w:ins>
            <w:ins w:id="37387" w:author="Peter Van Der Plas" w:date="2025-01-01T17:31:00Z" w16du:dateUtc="2025-01-01T16:31:00Z">
              <w:r w:rsidR="006D1623">
                <w:rPr>
                  <w:sz w:val="20"/>
                  <w:szCs w:val="20"/>
                  <w:lang w:val="en-GB"/>
                </w:rPr>
                <w:t>3.7</w:t>
              </w:r>
            </w:ins>
            <w:ins w:id="37388" w:author="Quinten Van Woerkom" w:date="2024-12-17T13:38:00Z" w16du:dateUtc="2024-12-17T12:38:00Z">
              <w:r w:rsidR="000B018B" w:rsidRPr="004424B1">
                <w:rPr>
                  <w:sz w:val="20"/>
                  <w:szCs w:val="20"/>
                  <w:lang w:val="en-GB"/>
                </w:rPr>
                <w:fldChar w:fldCharType="end"/>
              </w:r>
            </w:ins>
          </w:p>
        </w:tc>
        <w:tc>
          <w:tcPr>
            <w:tcW w:w="851" w:type="dxa"/>
          </w:tcPr>
          <w:p w14:paraId="021281B8" w14:textId="77777777" w:rsidR="000B018B" w:rsidRPr="004424B1" w:rsidRDefault="000B018B" w:rsidP="00E57663">
            <w:pPr>
              <w:pStyle w:val="TableParagraph"/>
              <w:spacing w:before="60" w:after="60"/>
              <w:ind w:left="85"/>
              <w:jc w:val="left"/>
              <w:rPr>
                <w:ins w:id="37389" w:author="Quinten Van Woerkom" w:date="2024-12-17T13:38:00Z" w16du:dateUtc="2024-12-17T12:38:00Z"/>
                <w:sz w:val="20"/>
                <w:lang w:val="en-GB"/>
              </w:rPr>
            </w:pPr>
            <w:ins w:id="37390" w:author="Quinten Van Woerkom" w:date="2024-12-17T13:38:00Z" w16du:dateUtc="2024-12-17T12:38:00Z">
              <w:r w:rsidRPr="004424B1">
                <w:rPr>
                  <w:sz w:val="20"/>
                  <w:lang w:val="en-GB"/>
                </w:rPr>
                <w:t>O</w:t>
              </w:r>
            </w:ins>
          </w:p>
        </w:tc>
        <w:tc>
          <w:tcPr>
            <w:tcW w:w="1235" w:type="dxa"/>
          </w:tcPr>
          <w:p w14:paraId="1B072E30" w14:textId="77777777" w:rsidR="000B018B" w:rsidRPr="004424B1" w:rsidRDefault="000B018B" w:rsidP="00E57663">
            <w:pPr>
              <w:pStyle w:val="TableParagraph"/>
              <w:spacing w:before="60" w:after="60"/>
              <w:ind w:left="0"/>
              <w:jc w:val="left"/>
              <w:rPr>
                <w:ins w:id="37391" w:author="Quinten Van Woerkom" w:date="2024-12-17T13:38:00Z" w16du:dateUtc="2024-12-17T12:38:00Z"/>
                <w:rFonts w:ascii="Times New Roman"/>
                <w:sz w:val="20"/>
                <w:lang w:val="en-GB"/>
              </w:rPr>
            </w:pPr>
          </w:p>
        </w:tc>
      </w:tr>
      <w:tr w:rsidR="000B018B" w:rsidRPr="004424B1" w14:paraId="2FFC1425" w14:textId="77777777" w:rsidTr="00E57663">
        <w:trPr>
          <w:trHeight w:val="290"/>
          <w:ins w:id="37392" w:author="Quinten Van Woerkom" w:date="2024-12-17T13:38:00Z"/>
        </w:trPr>
        <w:tc>
          <w:tcPr>
            <w:tcW w:w="1102" w:type="dxa"/>
          </w:tcPr>
          <w:p w14:paraId="3D92E368" w14:textId="08E7B91A" w:rsidR="000B018B" w:rsidRPr="004424B1" w:rsidRDefault="000B018B" w:rsidP="00E57663">
            <w:pPr>
              <w:pStyle w:val="TableParagraph"/>
              <w:spacing w:before="60" w:after="60"/>
              <w:ind w:left="86"/>
              <w:jc w:val="left"/>
              <w:rPr>
                <w:ins w:id="37393" w:author="Quinten Van Woerkom" w:date="2024-12-17T13:38:00Z" w16du:dateUtc="2024-12-17T12:38:00Z"/>
                <w:sz w:val="20"/>
                <w:lang w:val="en-GB"/>
              </w:rPr>
            </w:pPr>
            <w:ins w:id="37394" w:author="Quinten Van Woerkom" w:date="2024-12-17T13:41:00Z" w16du:dateUtc="2024-12-17T12:41:00Z">
              <w:r w:rsidRPr="000B018B">
                <w:rPr>
                  <w:sz w:val="20"/>
                  <w:lang w:val="en-GB"/>
                </w:rPr>
                <w:t>S.</w:t>
              </w:r>
            </w:ins>
            <w:ins w:id="37395" w:author="Quinten Van Woerkom" w:date="2024-12-17T13:38:00Z" w16du:dateUtc="2024-12-17T12:38:00Z">
              <w:r w:rsidRPr="004424B1">
                <w:rPr>
                  <w:sz w:val="20"/>
                  <w:lang w:val="en-GB"/>
                </w:rPr>
                <w:t>3.1</w:t>
              </w:r>
            </w:ins>
          </w:p>
        </w:tc>
        <w:tc>
          <w:tcPr>
            <w:tcW w:w="3957" w:type="dxa"/>
          </w:tcPr>
          <w:p w14:paraId="472AE1F9" w14:textId="77777777" w:rsidR="000B018B" w:rsidRPr="004424B1" w:rsidRDefault="000B018B" w:rsidP="00E57663">
            <w:pPr>
              <w:pStyle w:val="TableParagraph"/>
              <w:spacing w:before="60" w:after="60"/>
              <w:ind w:left="85"/>
              <w:jc w:val="left"/>
              <w:rPr>
                <w:ins w:id="37396" w:author="Quinten Van Woerkom" w:date="2024-12-17T13:38:00Z" w16du:dateUtc="2024-12-17T12:38:00Z"/>
                <w:sz w:val="20"/>
                <w:lang w:val="en-GB"/>
              </w:rPr>
            </w:pPr>
            <w:ins w:id="37397" w:author="Quinten Van Woerkom" w:date="2024-12-17T13:38:00Z" w16du:dateUtc="2024-12-17T12:38:00Z">
              <w:r w:rsidRPr="004424B1">
                <w:rPr>
                  <w:sz w:val="20"/>
                  <w:lang w:val="en-GB"/>
                </w:rPr>
                <w:t xml:space="preserve">  submitPlan</w:t>
              </w:r>
            </w:ins>
          </w:p>
          <w:p w14:paraId="532BFB73" w14:textId="77777777" w:rsidR="000B018B" w:rsidRPr="004424B1" w:rsidRDefault="000B018B" w:rsidP="00E57663">
            <w:pPr>
              <w:pStyle w:val="TableParagraph"/>
              <w:spacing w:before="60" w:after="60"/>
              <w:ind w:left="85"/>
              <w:jc w:val="left"/>
              <w:rPr>
                <w:ins w:id="37398" w:author="Quinten Van Woerkom" w:date="2024-12-17T13:38:00Z" w16du:dateUtc="2024-12-17T12:38:00Z"/>
                <w:sz w:val="20"/>
                <w:lang w:val="en-GB"/>
              </w:rPr>
            </w:pPr>
            <w:ins w:id="37399" w:author="Quinten Van Woerkom" w:date="2024-12-17T13:38:00Z" w16du:dateUtc="2024-12-17T12:38:00Z">
              <w:r w:rsidRPr="004424B1">
                <w:rPr>
                  <w:sz w:val="20"/>
                  <w:lang w:val="en-GB"/>
                </w:rPr>
                <w:t xml:space="preserve">  </w:t>
              </w:r>
              <w:proofErr w:type="spellStart"/>
              <w:r w:rsidRPr="004424B1">
                <w:rPr>
                  <w:sz w:val="20"/>
                  <w:lang w:val="en-GB"/>
                </w:rPr>
                <w:t>revokePlan</w:t>
              </w:r>
              <w:proofErr w:type="spellEnd"/>
            </w:ins>
          </w:p>
          <w:p w14:paraId="595A5D7E" w14:textId="77777777" w:rsidR="000B018B" w:rsidRPr="004424B1" w:rsidRDefault="000B018B" w:rsidP="00E57663">
            <w:pPr>
              <w:pStyle w:val="TableParagraph"/>
              <w:spacing w:before="60" w:after="60"/>
              <w:ind w:left="85"/>
              <w:jc w:val="left"/>
              <w:rPr>
                <w:ins w:id="37400" w:author="Quinten Van Woerkom" w:date="2024-12-17T13:38:00Z" w16du:dateUtc="2024-12-17T12:38:00Z"/>
                <w:sz w:val="20"/>
                <w:lang w:val="en-GB"/>
              </w:rPr>
            </w:pPr>
            <w:ins w:id="37401" w:author="Quinten Van Woerkom" w:date="2024-12-17T13:38:00Z" w16du:dateUtc="2024-12-17T12:38:00Z">
              <w:r w:rsidRPr="004424B1">
                <w:rPr>
                  <w:sz w:val="20"/>
                  <w:lang w:val="en-GB"/>
                </w:rPr>
                <w:t xml:space="preserve">  </w:t>
              </w:r>
              <w:proofErr w:type="spellStart"/>
              <w:r w:rsidRPr="004424B1">
                <w:rPr>
                  <w:sz w:val="20"/>
                  <w:lang w:val="en-GB"/>
                </w:rPr>
                <w:t>getPlanStatus</w:t>
              </w:r>
              <w:proofErr w:type="spellEnd"/>
            </w:ins>
          </w:p>
        </w:tc>
        <w:tc>
          <w:tcPr>
            <w:tcW w:w="1997" w:type="dxa"/>
          </w:tcPr>
          <w:p w14:paraId="7AC18821" w14:textId="4538BE84" w:rsidR="000B018B" w:rsidRPr="004424B1" w:rsidRDefault="00EE1E6E" w:rsidP="00E57663">
            <w:pPr>
              <w:pStyle w:val="TableParagraph"/>
              <w:spacing w:before="60" w:after="60"/>
              <w:ind w:left="85"/>
              <w:jc w:val="left"/>
              <w:rPr>
                <w:ins w:id="37402" w:author="Quinten Van Woerkom" w:date="2024-12-17T13:38:00Z" w16du:dateUtc="2024-12-17T12:38:00Z"/>
                <w:sz w:val="20"/>
                <w:szCs w:val="20"/>
                <w:lang w:val="en-GB"/>
              </w:rPr>
            </w:pPr>
            <w:ins w:id="37403" w:author="Quinten Van Woerkom" w:date="2024-12-18T11:55:00Z" w16du:dateUtc="2024-12-18T10:55:00Z">
              <w:r>
                <w:rPr>
                  <w:sz w:val="20"/>
                  <w:szCs w:val="20"/>
                  <w:lang w:val="en-GB"/>
                </w:rPr>
                <w:fldChar w:fldCharType="begin"/>
              </w:r>
              <w:r>
                <w:rPr>
                  <w:sz w:val="20"/>
                  <w:szCs w:val="20"/>
                  <w:lang w:val="en-GB"/>
                </w:rPr>
                <w:instrText xml:space="preserve"> REF _Ref185415329 \r \h </w:instrText>
              </w:r>
            </w:ins>
            <w:r>
              <w:rPr>
                <w:sz w:val="20"/>
                <w:szCs w:val="20"/>
                <w:lang w:val="en-GB"/>
              </w:rPr>
            </w:r>
            <w:ins w:id="37404" w:author="Quinten Van Woerkom" w:date="2024-12-18T11:55:00Z" w16du:dateUtc="2024-12-18T10:55:00Z">
              <w:r>
                <w:rPr>
                  <w:sz w:val="20"/>
                  <w:szCs w:val="20"/>
                  <w:lang w:val="en-GB"/>
                </w:rPr>
                <w:fldChar w:fldCharType="separate"/>
              </w:r>
            </w:ins>
            <w:ins w:id="37405" w:author="Peter Van Der Plas" w:date="2025-01-01T17:31:00Z" w16du:dateUtc="2025-01-01T16:31:00Z">
              <w:r w:rsidR="006D1623">
                <w:rPr>
                  <w:sz w:val="20"/>
                  <w:szCs w:val="20"/>
                  <w:lang w:val="en-GB"/>
                </w:rPr>
                <w:t>2.5.4</w:t>
              </w:r>
            </w:ins>
            <w:ins w:id="37406" w:author="Quinten Van Woerkom" w:date="2024-12-18T11:55:00Z" w16du:dateUtc="2024-12-18T10:55:00Z">
              <w:r>
                <w:rPr>
                  <w:sz w:val="20"/>
                  <w:szCs w:val="20"/>
                  <w:lang w:val="en-GB"/>
                </w:rPr>
                <w:fldChar w:fldCharType="end"/>
              </w:r>
              <w:r>
                <w:rPr>
                  <w:sz w:val="20"/>
                  <w:szCs w:val="20"/>
                  <w:lang w:val="en-GB"/>
                </w:rPr>
                <w:t xml:space="preserve"> </w:t>
              </w:r>
            </w:ins>
            <w:ins w:id="37407" w:author="Quinten Van Woerkom" w:date="2024-12-17T13:38:00Z" w16du:dateUtc="2024-12-17T12:38:00Z">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_Ref68801472 \r \h </w:instrText>
              </w:r>
            </w:ins>
            <w:r w:rsidR="000B018B" w:rsidRPr="004424B1">
              <w:rPr>
                <w:sz w:val="20"/>
                <w:szCs w:val="20"/>
                <w:lang w:val="en-GB"/>
              </w:rPr>
            </w:r>
            <w:ins w:id="37408" w:author="Quinten Van Woerkom" w:date="2024-12-17T13:38:00Z" w16du:dateUtc="2024-12-17T12:38:00Z">
              <w:r w:rsidR="000B018B" w:rsidRPr="004424B1">
                <w:rPr>
                  <w:sz w:val="20"/>
                  <w:szCs w:val="20"/>
                  <w:lang w:val="en-GB"/>
                </w:rPr>
                <w:fldChar w:fldCharType="separate"/>
              </w:r>
            </w:ins>
            <w:ins w:id="37409" w:author="Peter Van Der Plas" w:date="2025-01-01T17:31:00Z" w16du:dateUtc="2025-01-01T16:31:00Z">
              <w:r w:rsidR="006D1623">
                <w:rPr>
                  <w:sz w:val="20"/>
                  <w:szCs w:val="20"/>
                  <w:lang w:val="en-GB"/>
                </w:rPr>
                <w:t>3.7</w:t>
              </w:r>
            </w:ins>
            <w:ins w:id="37410" w:author="Quinten Van Woerkom" w:date="2024-12-17T13:38:00Z" w16du:dateUtc="2024-12-17T12:38:00Z">
              <w:r w:rsidR="000B018B" w:rsidRPr="004424B1">
                <w:rPr>
                  <w:sz w:val="20"/>
                  <w:szCs w:val="20"/>
                  <w:lang w:val="en-GB"/>
                </w:rPr>
                <w:fldChar w:fldCharType="end"/>
              </w:r>
            </w:ins>
          </w:p>
        </w:tc>
        <w:tc>
          <w:tcPr>
            <w:tcW w:w="851" w:type="dxa"/>
          </w:tcPr>
          <w:p w14:paraId="6D9066A0" w14:textId="3718B35D" w:rsidR="000B018B" w:rsidRPr="004424B1" w:rsidRDefault="000B018B" w:rsidP="00E57663">
            <w:pPr>
              <w:pStyle w:val="TableParagraph"/>
              <w:spacing w:before="60" w:after="60"/>
              <w:ind w:left="85"/>
              <w:jc w:val="left"/>
              <w:rPr>
                <w:ins w:id="37411" w:author="Quinten Van Woerkom" w:date="2024-12-17T13:38:00Z" w16du:dateUtc="2024-12-17T12:38:00Z"/>
                <w:sz w:val="20"/>
                <w:lang w:val="en-GB"/>
              </w:rPr>
            </w:pPr>
            <w:ins w:id="37412" w:author="Quinten Van Woerkom" w:date="2024-12-17T13:38:00Z" w16du:dateUtc="2024-12-17T12:38:00Z">
              <w:r w:rsidRPr="004424B1">
                <w:rPr>
                  <w:sz w:val="20"/>
                  <w:lang w:val="en-GB"/>
                </w:rPr>
                <w:t xml:space="preserve">  </w:t>
              </w:r>
              <w:r>
                <w:rPr>
                  <w:sz w:val="20"/>
                  <w:lang w:val="en-GB"/>
                </w:rPr>
                <w:t>C</w:t>
              </w:r>
            </w:ins>
          </w:p>
        </w:tc>
        <w:tc>
          <w:tcPr>
            <w:tcW w:w="1235" w:type="dxa"/>
          </w:tcPr>
          <w:p w14:paraId="57BE0614" w14:textId="77777777" w:rsidR="000B018B" w:rsidRPr="004424B1" w:rsidRDefault="000B018B" w:rsidP="00E57663">
            <w:pPr>
              <w:pStyle w:val="TableParagraph"/>
              <w:spacing w:before="60" w:after="60"/>
              <w:ind w:left="0"/>
              <w:jc w:val="left"/>
              <w:rPr>
                <w:ins w:id="37413" w:author="Quinten Van Woerkom" w:date="2024-12-17T13:38:00Z" w16du:dateUtc="2024-12-17T12:38:00Z"/>
                <w:rFonts w:ascii="Times New Roman"/>
                <w:sz w:val="20"/>
                <w:lang w:val="en-GB"/>
              </w:rPr>
            </w:pPr>
          </w:p>
        </w:tc>
      </w:tr>
      <w:tr w:rsidR="000B018B" w:rsidRPr="004424B1" w14:paraId="7B96779B" w14:textId="77777777" w:rsidTr="00E57663">
        <w:trPr>
          <w:trHeight w:val="290"/>
          <w:ins w:id="37414" w:author="Quinten Van Woerkom" w:date="2024-12-17T13:38:00Z"/>
        </w:trPr>
        <w:tc>
          <w:tcPr>
            <w:tcW w:w="1102" w:type="dxa"/>
          </w:tcPr>
          <w:p w14:paraId="749D91FA" w14:textId="3381D20B" w:rsidR="000B018B" w:rsidRPr="004424B1" w:rsidRDefault="000B018B" w:rsidP="00E57663">
            <w:pPr>
              <w:pStyle w:val="TableParagraph"/>
              <w:spacing w:before="60" w:after="60"/>
              <w:ind w:left="86"/>
              <w:jc w:val="left"/>
              <w:rPr>
                <w:ins w:id="37415" w:author="Quinten Van Woerkom" w:date="2024-12-17T13:38:00Z" w16du:dateUtc="2024-12-17T12:38:00Z"/>
                <w:sz w:val="20"/>
                <w:lang w:val="en-GB"/>
              </w:rPr>
            </w:pPr>
            <w:ins w:id="37416" w:author="Quinten Van Woerkom" w:date="2024-12-17T13:41:00Z" w16du:dateUtc="2024-12-17T12:41:00Z">
              <w:r w:rsidRPr="000B018B">
                <w:rPr>
                  <w:sz w:val="20"/>
                  <w:lang w:val="en-GB"/>
                </w:rPr>
                <w:t>S.</w:t>
              </w:r>
            </w:ins>
            <w:ins w:id="37417" w:author="Quinten Van Woerkom" w:date="2024-12-17T13:38:00Z" w16du:dateUtc="2024-12-17T12:38:00Z">
              <w:r w:rsidRPr="004424B1">
                <w:rPr>
                  <w:sz w:val="20"/>
                  <w:lang w:val="en-GB"/>
                </w:rPr>
                <w:t>3.2</w:t>
              </w:r>
            </w:ins>
          </w:p>
        </w:tc>
        <w:tc>
          <w:tcPr>
            <w:tcW w:w="3957" w:type="dxa"/>
          </w:tcPr>
          <w:p w14:paraId="5BF6090C" w14:textId="77777777" w:rsidR="000B018B" w:rsidRPr="004424B1" w:rsidRDefault="000B018B" w:rsidP="00E57663">
            <w:pPr>
              <w:pStyle w:val="TableParagraph"/>
              <w:spacing w:before="60" w:after="60"/>
              <w:ind w:left="85"/>
              <w:jc w:val="left"/>
              <w:rPr>
                <w:ins w:id="37418" w:author="Quinten Van Woerkom" w:date="2024-12-17T13:38:00Z" w16du:dateUtc="2024-12-17T12:38:00Z"/>
                <w:sz w:val="20"/>
                <w:lang w:val="en-GB"/>
              </w:rPr>
            </w:pPr>
            <w:ins w:id="37419" w:author="Quinten Van Woerkom" w:date="2024-12-17T13:38:00Z" w16du:dateUtc="2024-12-17T12:38:00Z">
              <w:r w:rsidRPr="004424B1">
                <w:rPr>
                  <w:sz w:val="20"/>
                  <w:lang w:val="en-GB"/>
                </w:rPr>
                <w:t xml:space="preserve">  </w:t>
              </w:r>
              <w:proofErr w:type="spellStart"/>
              <w:r w:rsidRPr="004424B1">
                <w:rPr>
                  <w:sz w:val="20"/>
                  <w:lang w:val="en-GB"/>
                </w:rPr>
                <w:t>activatePlan</w:t>
              </w:r>
              <w:proofErr w:type="spellEnd"/>
            </w:ins>
          </w:p>
          <w:p w14:paraId="08C5FA7D" w14:textId="77777777" w:rsidR="000B018B" w:rsidRPr="004424B1" w:rsidRDefault="000B018B" w:rsidP="00E57663">
            <w:pPr>
              <w:pStyle w:val="TableParagraph"/>
              <w:spacing w:before="60" w:after="60"/>
              <w:ind w:left="85"/>
              <w:jc w:val="left"/>
              <w:rPr>
                <w:ins w:id="37420" w:author="Quinten Van Woerkom" w:date="2024-12-17T13:38:00Z" w16du:dateUtc="2024-12-17T12:38:00Z"/>
                <w:sz w:val="20"/>
                <w:lang w:val="en-GB"/>
              </w:rPr>
            </w:pPr>
            <w:ins w:id="37421" w:author="Quinten Van Woerkom" w:date="2024-12-17T13:38:00Z" w16du:dateUtc="2024-12-17T12:38:00Z">
              <w:r w:rsidRPr="004424B1">
                <w:rPr>
                  <w:sz w:val="20"/>
                  <w:lang w:val="en-GB"/>
                </w:rPr>
                <w:t xml:space="preserve">  </w:t>
              </w:r>
              <w:proofErr w:type="spellStart"/>
              <w:r w:rsidRPr="004424B1">
                <w:rPr>
                  <w:sz w:val="20"/>
                  <w:lang w:val="en-GB"/>
                </w:rPr>
                <w:t>deactivatePlan</w:t>
              </w:r>
              <w:proofErr w:type="spellEnd"/>
            </w:ins>
          </w:p>
        </w:tc>
        <w:tc>
          <w:tcPr>
            <w:tcW w:w="1997" w:type="dxa"/>
          </w:tcPr>
          <w:p w14:paraId="2E273AD1" w14:textId="7BECBD62" w:rsidR="000B018B" w:rsidRPr="004424B1" w:rsidRDefault="00EE1E6E" w:rsidP="00E57663">
            <w:pPr>
              <w:pStyle w:val="TableParagraph"/>
              <w:spacing w:before="60" w:after="60"/>
              <w:ind w:left="85"/>
              <w:jc w:val="left"/>
              <w:rPr>
                <w:ins w:id="37422" w:author="Quinten Van Woerkom" w:date="2024-12-17T13:38:00Z" w16du:dateUtc="2024-12-17T12:38:00Z"/>
                <w:sz w:val="20"/>
                <w:szCs w:val="20"/>
                <w:lang w:val="en-GB"/>
              </w:rPr>
            </w:pPr>
            <w:ins w:id="37423" w:author="Quinten Van Woerkom" w:date="2024-12-18T11:55:00Z" w16du:dateUtc="2024-12-18T10:55:00Z">
              <w:r>
                <w:rPr>
                  <w:sz w:val="20"/>
                  <w:szCs w:val="20"/>
                  <w:lang w:val="en-GB"/>
                </w:rPr>
                <w:fldChar w:fldCharType="begin"/>
              </w:r>
              <w:r>
                <w:rPr>
                  <w:sz w:val="20"/>
                  <w:szCs w:val="20"/>
                  <w:lang w:val="en-GB"/>
                </w:rPr>
                <w:instrText xml:space="preserve"> REF _Ref185415329 \r \h </w:instrText>
              </w:r>
            </w:ins>
            <w:r>
              <w:rPr>
                <w:sz w:val="20"/>
                <w:szCs w:val="20"/>
                <w:lang w:val="en-GB"/>
              </w:rPr>
            </w:r>
            <w:ins w:id="37424" w:author="Quinten Van Woerkom" w:date="2024-12-18T11:55:00Z" w16du:dateUtc="2024-12-18T10:55:00Z">
              <w:r>
                <w:rPr>
                  <w:sz w:val="20"/>
                  <w:szCs w:val="20"/>
                  <w:lang w:val="en-GB"/>
                </w:rPr>
                <w:fldChar w:fldCharType="separate"/>
              </w:r>
            </w:ins>
            <w:ins w:id="37425" w:author="Peter Van Der Plas" w:date="2025-01-01T17:31:00Z" w16du:dateUtc="2025-01-01T16:31:00Z">
              <w:r w:rsidR="006D1623">
                <w:rPr>
                  <w:sz w:val="20"/>
                  <w:szCs w:val="20"/>
                  <w:lang w:val="en-GB"/>
                </w:rPr>
                <w:t>2.5.4</w:t>
              </w:r>
            </w:ins>
            <w:ins w:id="37426" w:author="Quinten Van Woerkom" w:date="2024-12-18T11:55:00Z" w16du:dateUtc="2024-12-18T10:55:00Z">
              <w:r>
                <w:rPr>
                  <w:sz w:val="20"/>
                  <w:szCs w:val="20"/>
                  <w:lang w:val="en-GB"/>
                </w:rPr>
                <w:fldChar w:fldCharType="end"/>
              </w:r>
              <w:r>
                <w:rPr>
                  <w:sz w:val="20"/>
                  <w:szCs w:val="20"/>
                  <w:lang w:val="en-GB"/>
                </w:rPr>
                <w:t xml:space="preserve"> </w:t>
              </w:r>
            </w:ins>
            <w:ins w:id="37427" w:author="Quinten Van Woerkom" w:date="2024-12-17T13:38:00Z" w16du:dateUtc="2024-12-17T12:38:00Z">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_Ref68801472 \r \h </w:instrText>
              </w:r>
            </w:ins>
            <w:r w:rsidR="000B018B" w:rsidRPr="004424B1">
              <w:rPr>
                <w:sz w:val="20"/>
                <w:szCs w:val="20"/>
                <w:lang w:val="en-GB"/>
              </w:rPr>
            </w:r>
            <w:ins w:id="37428" w:author="Quinten Van Woerkom" w:date="2024-12-17T13:38:00Z" w16du:dateUtc="2024-12-17T12:38:00Z">
              <w:r w:rsidR="000B018B" w:rsidRPr="004424B1">
                <w:rPr>
                  <w:sz w:val="20"/>
                  <w:szCs w:val="20"/>
                  <w:lang w:val="en-GB"/>
                </w:rPr>
                <w:fldChar w:fldCharType="separate"/>
              </w:r>
            </w:ins>
            <w:ins w:id="37429" w:author="Peter Van Der Plas" w:date="2025-01-01T17:31:00Z" w16du:dateUtc="2025-01-01T16:31:00Z">
              <w:r w:rsidR="006D1623">
                <w:rPr>
                  <w:sz w:val="20"/>
                  <w:szCs w:val="20"/>
                  <w:lang w:val="en-GB"/>
                </w:rPr>
                <w:t>3.7</w:t>
              </w:r>
            </w:ins>
            <w:ins w:id="37430" w:author="Quinten Van Woerkom" w:date="2024-12-17T13:38:00Z" w16du:dateUtc="2024-12-17T12:38:00Z">
              <w:r w:rsidR="000B018B" w:rsidRPr="004424B1">
                <w:rPr>
                  <w:sz w:val="20"/>
                  <w:szCs w:val="20"/>
                  <w:lang w:val="en-GB"/>
                </w:rPr>
                <w:fldChar w:fldCharType="end"/>
              </w:r>
            </w:ins>
          </w:p>
        </w:tc>
        <w:tc>
          <w:tcPr>
            <w:tcW w:w="851" w:type="dxa"/>
          </w:tcPr>
          <w:p w14:paraId="3208409D" w14:textId="77777777" w:rsidR="000B018B" w:rsidRPr="004424B1" w:rsidRDefault="000B018B" w:rsidP="00E57663">
            <w:pPr>
              <w:pStyle w:val="TableParagraph"/>
              <w:spacing w:before="60" w:after="60"/>
              <w:ind w:left="85"/>
              <w:jc w:val="left"/>
              <w:rPr>
                <w:ins w:id="37431" w:author="Quinten Van Woerkom" w:date="2024-12-17T13:38:00Z" w16du:dateUtc="2024-12-17T12:38:00Z"/>
                <w:sz w:val="20"/>
                <w:lang w:val="en-GB"/>
              </w:rPr>
            </w:pPr>
            <w:ins w:id="37432" w:author="Quinten Van Woerkom" w:date="2024-12-17T13:38:00Z" w16du:dateUtc="2024-12-17T12:38:00Z">
              <w:r w:rsidRPr="004424B1">
                <w:rPr>
                  <w:sz w:val="20"/>
                  <w:lang w:val="en-GB"/>
                </w:rPr>
                <w:t xml:space="preserve">  O</w:t>
              </w:r>
            </w:ins>
          </w:p>
        </w:tc>
        <w:tc>
          <w:tcPr>
            <w:tcW w:w="1235" w:type="dxa"/>
          </w:tcPr>
          <w:p w14:paraId="01A394F7" w14:textId="77777777" w:rsidR="000B018B" w:rsidRPr="004424B1" w:rsidRDefault="000B018B" w:rsidP="00E57663">
            <w:pPr>
              <w:pStyle w:val="TableParagraph"/>
              <w:spacing w:before="60" w:after="60"/>
              <w:ind w:left="0"/>
              <w:jc w:val="left"/>
              <w:rPr>
                <w:ins w:id="37433" w:author="Quinten Van Woerkom" w:date="2024-12-17T13:38:00Z" w16du:dateUtc="2024-12-17T12:38:00Z"/>
                <w:rFonts w:ascii="Times New Roman"/>
                <w:sz w:val="20"/>
                <w:lang w:val="en-GB"/>
              </w:rPr>
            </w:pPr>
          </w:p>
        </w:tc>
      </w:tr>
      <w:tr w:rsidR="000B018B" w:rsidRPr="004424B1" w14:paraId="2906A7D6" w14:textId="77777777" w:rsidTr="00E57663">
        <w:trPr>
          <w:trHeight w:val="290"/>
          <w:ins w:id="37434" w:author="Quinten Van Woerkom" w:date="2024-12-17T13:38:00Z"/>
        </w:trPr>
        <w:tc>
          <w:tcPr>
            <w:tcW w:w="1102" w:type="dxa"/>
          </w:tcPr>
          <w:p w14:paraId="56777822" w14:textId="70BF050E" w:rsidR="000B018B" w:rsidRPr="004424B1" w:rsidRDefault="000B018B" w:rsidP="00E57663">
            <w:pPr>
              <w:pStyle w:val="TableParagraph"/>
              <w:spacing w:before="60" w:after="60"/>
              <w:ind w:left="86"/>
              <w:jc w:val="left"/>
              <w:rPr>
                <w:ins w:id="37435" w:author="Quinten Van Woerkom" w:date="2024-12-17T13:38:00Z" w16du:dateUtc="2024-12-17T12:38:00Z"/>
                <w:sz w:val="20"/>
                <w:lang w:val="en-GB"/>
              </w:rPr>
            </w:pPr>
            <w:ins w:id="37436" w:author="Quinten Van Woerkom" w:date="2024-12-17T13:41:00Z" w16du:dateUtc="2024-12-17T12:41:00Z">
              <w:r w:rsidRPr="000B018B">
                <w:rPr>
                  <w:sz w:val="20"/>
                  <w:lang w:val="en-GB"/>
                </w:rPr>
                <w:t>S.</w:t>
              </w:r>
            </w:ins>
            <w:ins w:id="37437" w:author="Quinten Van Woerkom" w:date="2024-12-17T13:38:00Z" w16du:dateUtc="2024-12-17T12:38:00Z">
              <w:r w:rsidRPr="004424B1">
                <w:rPr>
                  <w:sz w:val="20"/>
                  <w:lang w:val="en-GB"/>
                </w:rPr>
                <w:t>3.3</w:t>
              </w:r>
            </w:ins>
          </w:p>
        </w:tc>
        <w:tc>
          <w:tcPr>
            <w:tcW w:w="3957" w:type="dxa"/>
          </w:tcPr>
          <w:p w14:paraId="40489B46" w14:textId="77777777" w:rsidR="000B018B" w:rsidRPr="004424B1" w:rsidRDefault="000B018B" w:rsidP="00E57663">
            <w:pPr>
              <w:pStyle w:val="TableParagraph"/>
              <w:spacing w:before="60" w:after="60"/>
              <w:ind w:left="85"/>
              <w:jc w:val="left"/>
              <w:rPr>
                <w:ins w:id="37438" w:author="Quinten Van Woerkom" w:date="2024-12-17T13:38:00Z" w16du:dateUtc="2024-12-17T12:38:00Z"/>
                <w:sz w:val="20"/>
                <w:lang w:val="en-GB"/>
              </w:rPr>
            </w:pPr>
            <w:ins w:id="37439" w:author="Quinten Van Woerkom" w:date="2024-12-17T13:38:00Z" w16du:dateUtc="2024-12-17T12:38:00Z">
              <w:r w:rsidRPr="004424B1">
                <w:rPr>
                  <w:sz w:val="20"/>
                  <w:lang w:val="en-GB"/>
                </w:rPr>
                <w:t xml:space="preserve">  </w:t>
              </w:r>
              <w:proofErr w:type="spellStart"/>
              <w:r w:rsidRPr="004424B1">
                <w:rPr>
                  <w:sz w:val="20"/>
                  <w:lang w:val="en-GB"/>
                </w:rPr>
                <w:t>monitorPlanExecution</w:t>
              </w:r>
              <w:proofErr w:type="spellEnd"/>
            </w:ins>
          </w:p>
        </w:tc>
        <w:tc>
          <w:tcPr>
            <w:tcW w:w="1997" w:type="dxa"/>
          </w:tcPr>
          <w:p w14:paraId="3C79ADFD" w14:textId="529C81D6" w:rsidR="000B018B" w:rsidRPr="004424B1" w:rsidRDefault="00EE1E6E" w:rsidP="00E57663">
            <w:pPr>
              <w:pStyle w:val="TableParagraph"/>
              <w:spacing w:before="60" w:after="60"/>
              <w:ind w:left="85"/>
              <w:jc w:val="left"/>
              <w:rPr>
                <w:ins w:id="37440" w:author="Quinten Van Woerkom" w:date="2024-12-17T13:38:00Z" w16du:dateUtc="2024-12-17T12:38:00Z"/>
                <w:sz w:val="20"/>
                <w:szCs w:val="20"/>
                <w:lang w:val="en-GB"/>
              </w:rPr>
            </w:pPr>
            <w:ins w:id="37441" w:author="Quinten Van Woerkom" w:date="2024-12-18T11:55:00Z" w16du:dateUtc="2024-12-18T10:55:00Z">
              <w:r>
                <w:rPr>
                  <w:sz w:val="20"/>
                  <w:szCs w:val="20"/>
                  <w:lang w:val="en-GB"/>
                </w:rPr>
                <w:fldChar w:fldCharType="begin"/>
              </w:r>
              <w:r>
                <w:rPr>
                  <w:sz w:val="20"/>
                  <w:szCs w:val="20"/>
                  <w:lang w:val="en-GB"/>
                </w:rPr>
                <w:instrText xml:space="preserve"> REF _Ref185415329 \r \h </w:instrText>
              </w:r>
            </w:ins>
            <w:r>
              <w:rPr>
                <w:sz w:val="20"/>
                <w:szCs w:val="20"/>
                <w:lang w:val="en-GB"/>
              </w:rPr>
            </w:r>
            <w:ins w:id="37442" w:author="Quinten Van Woerkom" w:date="2024-12-18T11:55:00Z" w16du:dateUtc="2024-12-18T10:55:00Z">
              <w:r>
                <w:rPr>
                  <w:sz w:val="20"/>
                  <w:szCs w:val="20"/>
                  <w:lang w:val="en-GB"/>
                </w:rPr>
                <w:fldChar w:fldCharType="separate"/>
              </w:r>
            </w:ins>
            <w:ins w:id="37443" w:author="Peter Van Der Plas" w:date="2025-01-01T17:31:00Z" w16du:dateUtc="2025-01-01T16:31:00Z">
              <w:r w:rsidR="006D1623">
                <w:rPr>
                  <w:sz w:val="20"/>
                  <w:szCs w:val="20"/>
                  <w:lang w:val="en-GB"/>
                </w:rPr>
                <w:t>2.5.4</w:t>
              </w:r>
            </w:ins>
            <w:ins w:id="37444" w:author="Quinten Van Woerkom" w:date="2024-12-18T11:55:00Z" w16du:dateUtc="2024-12-18T10:55:00Z">
              <w:r>
                <w:rPr>
                  <w:sz w:val="20"/>
                  <w:szCs w:val="20"/>
                  <w:lang w:val="en-GB"/>
                </w:rPr>
                <w:fldChar w:fldCharType="end"/>
              </w:r>
              <w:r>
                <w:rPr>
                  <w:sz w:val="20"/>
                  <w:szCs w:val="20"/>
                  <w:lang w:val="en-GB"/>
                </w:rPr>
                <w:t xml:space="preserve"> </w:t>
              </w:r>
            </w:ins>
            <w:ins w:id="37445" w:author="Quinten Van Woerkom" w:date="2024-12-17T13:38:00Z" w16du:dateUtc="2024-12-17T12:38:00Z">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_Ref68801472 \r \h </w:instrText>
              </w:r>
            </w:ins>
            <w:r w:rsidR="000B018B" w:rsidRPr="004424B1">
              <w:rPr>
                <w:sz w:val="20"/>
                <w:szCs w:val="20"/>
                <w:lang w:val="en-GB"/>
              </w:rPr>
            </w:r>
            <w:ins w:id="37446" w:author="Quinten Van Woerkom" w:date="2024-12-17T13:38:00Z" w16du:dateUtc="2024-12-17T12:38:00Z">
              <w:r w:rsidR="000B018B" w:rsidRPr="004424B1">
                <w:rPr>
                  <w:sz w:val="20"/>
                  <w:szCs w:val="20"/>
                  <w:lang w:val="en-GB"/>
                </w:rPr>
                <w:fldChar w:fldCharType="separate"/>
              </w:r>
            </w:ins>
            <w:ins w:id="37447" w:author="Peter Van Der Plas" w:date="2025-01-01T17:31:00Z" w16du:dateUtc="2025-01-01T16:31:00Z">
              <w:r w:rsidR="006D1623">
                <w:rPr>
                  <w:sz w:val="20"/>
                  <w:szCs w:val="20"/>
                  <w:lang w:val="en-GB"/>
                </w:rPr>
                <w:t>3.7</w:t>
              </w:r>
            </w:ins>
            <w:ins w:id="37448" w:author="Quinten Van Woerkom" w:date="2024-12-17T13:38:00Z" w16du:dateUtc="2024-12-17T12:38:00Z">
              <w:r w:rsidR="000B018B" w:rsidRPr="004424B1">
                <w:rPr>
                  <w:sz w:val="20"/>
                  <w:szCs w:val="20"/>
                  <w:lang w:val="en-GB"/>
                </w:rPr>
                <w:fldChar w:fldCharType="end"/>
              </w:r>
            </w:ins>
          </w:p>
        </w:tc>
        <w:tc>
          <w:tcPr>
            <w:tcW w:w="851" w:type="dxa"/>
          </w:tcPr>
          <w:p w14:paraId="2314896B" w14:textId="77777777" w:rsidR="000B018B" w:rsidRPr="004424B1" w:rsidRDefault="000B018B" w:rsidP="00E57663">
            <w:pPr>
              <w:pStyle w:val="TableParagraph"/>
              <w:spacing w:before="60" w:after="60"/>
              <w:ind w:left="85"/>
              <w:jc w:val="left"/>
              <w:rPr>
                <w:ins w:id="37449" w:author="Quinten Van Woerkom" w:date="2024-12-17T13:38:00Z" w16du:dateUtc="2024-12-17T12:38:00Z"/>
                <w:sz w:val="20"/>
                <w:lang w:val="en-GB"/>
              </w:rPr>
            </w:pPr>
            <w:ins w:id="37450" w:author="Quinten Van Woerkom" w:date="2024-12-17T13:38:00Z" w16du:dateUtc="2024-12-17T12:38:00Z">
              <w:r w:rsidRPr="004424B1">
                <w:rPr>
                  <w:sz w:val="20"/>
                  <w:lang w:val="en-GB"/>
                </w:rPr>
                <w:t xml:space="preserve">  O</w:t>
              </w:r>
            </w:ins>
          </w:p>
        </w:tc>
        <w:tc>
          <w:tcPr>
            <w:tcW w:w="1235" w:type="dxa"/>
          </w:tcPr>
          <w:p w14:paraId="65E8A4C9" w14:textId="77777777" w:rsidR="000B018B" w:rsidRPr="004424B1" w:rsidRDefault="000B018B" w:rsidP="00E57663">
            <w:pPr>
              <w:pStyle w:val="TableParagraph"/>
              <w:spacing w:before="60" w:after="60"/>
              <w:ind w:left="0"/>
              <w:jc w:val="left"/>
              <w:rPr>
                <w:ins w:id="37451" w:author="Quinten Van Woerkom" w:date="2024-12-17T13:38:00Z" w16du:dateUtc="2024-12-17T12:38:00Z"/>
                <w:rFonts w:ascii="Times New Roman"/>
                <w:sz w:val="20"/>
                <w:lang w:val="en-GB"/>
              </w:rPr>
            </w:pPr>
          </w:p>
        </w:tc>
      </w:tr>
      <w:tr w:rsidR="000B018B" w:rsidRPr="004424B1" w14:paraId="16B0118A" w14:textId="77777777" w:rsidTr="00E57663">
        <w:trPr>
          <w:trHeight w:val="290"/>
          <w:ins w:id="37452" w:author="Quinten Van Woerkom" w:date="2024-12-17T13:38:00Z"/>
        </w:trPr>
        <w:tc>
          <w:tcPr>
            <w:tcW w:w="1102" w:type="dxa"/>
          </w:tcPr>
          <w:p w14:paraId="7F617708" w14:textId="22E1E642" w:rsidR="000B018B" w:rsidRPr="004424B1" w:rsidRDefault="000B018B" w:rsidP="00E57663">
            <w:pPr>
              <w:pStyle w:val="TableParagraph"/>
              <w:spacing w:before="60" w:after="60"/>
              <w:ind w:left="86"/>
              <w:jc w:val="left"/>
              <w:rPr>
                <w:ins w:id="37453" w:author="Quinten Van Woerkom" w:date="2024-12-17T13:38:00Z" w16du:dateUtc="2024-12-17T12:38:00Z"/>
                <w:sz w:val="20"/>
                <w:lang w:val="en-GB"/>
              </w:rPr>
            </w:pPr>
            <w:ins w:id="37454" w:author="Quinten Van Woerkom" w:date="2024-12-17T13:41:00Z" w16du:dateUtc="2024-12-17T12:41:00Z">
              <w:r w:rsidRPr="000B018B">
                <w:rPr>
                  <w:sz w:val="20"/>
                  <w:lang w:val="en-GB"/>
                </w:rPr>
                <w:t>S.</w:t>
              </w:r>
            </w:ins>
            <w:ins w:id="37455" w:author="Quinten Van Woerkom" w:date="2024-12-17T13:38:00Z" w16du:dateUtc="2024-12-17T12:38:00Z">
              <w:r w:rsidRPr="004424B1">
                <w:rPr>
                  <w:sz w:val="20"/>
                  <w:lang w:val="en-GB"/>
                </w:rPr>
                <w:t>3.4</w:t>
              </w:r>
            </w:ins>
          </w:p>
        </w:tc>
        <w:tc>
          <w:tcPr>
            <w:tcW w:w="3957" w:type="dxa"/>
          </w:tcPr>
          <w:p w14:paraId="59207A3F" w14:textId="77777777" w:rsidR="000B018B" w:rsidRPr="004424B1" w:rsidRDefault="000B018B" w:rsidP="00E57663">
            <w:pPr>
              <w:pStyle w:val="TableParagraph"/>
              <w:spacing w:before="60" w:after="60"/>
              <w:ind w:left="85"/>
              <w:jc w:val="left"/>
              <w:rPr>
                <w:ins w:id="37456" w:author="Quinten Van Woerkom" w:date="2024-12-17T13:38:00Z" w16du:dateUtc="2024-12-17T12:38:00Z"/>
                <w:sz w:val="20"/>
                <w:lang w:val="en-GB"/>
              </w:rPr>
            </w:pPr>
            <w:ins w:id="37457" w:author="Quinten Van Woerkom" w:date="2024-12-17T13:38:00Z" w16du:dateUtc="2024-12-17T12:38:00Z">
              <w:r w:rsidRPr="004424B1">
                <w:rPr>
                  <w:sz w:val="20"/>
                  <w:lang w:val="en-GB"/>
                </w:rPr>
                <w:t xml:space="preserve">  </w:t>
              </w:r>
              <w:proofErr w:type="spellStart"/>
              <w:r w:rsidRPr="004424B1">
                <w:rPr>
                  <w:sz w:val="20"/>
                  <w:lang w:val="en-GB"/>
                </w:rPr>
                <w:t>monitorPlanExecutionDetail</w:t>
              </w:r>
              <w:proofErr w:type="spellEnd"/>
            </w:ins>
          </w:p>
        </w:tc>
        <w:tc>
          <w:tcPr>
            <w:tcW w:w="1997" w:type="dxa"/>
          </w:tcPr>
          <w:p w14:paraId="4DFEA4F8" w14:textId="426D0F61" w:rsidR="000B018B" w:rsidRPr="004424B1" w:rsidRDefault="00EE1E6E" w:rsidP="00E57663">
            <w:pPr>
              <w:pStyle w:val="TableParagraph"/>
              <w:spacing w:before="60" w:after="60"/>
              <w:ind w:left="85"/>
              <w:jc w:val="left"/>
              <w:rPr>
                <w:ins w:id="37458" w:author="Quinten Van Woerkom" w:date="2024-12-17T13:38:00Z" w16du:dateUtc="2024-12-17T12:38:00Z"/>
                <w:sz w:val="20"/>
                <w:szCs w:val="20"/>
                <w:lang w:val="en-GB"/>
              </w:rPr>
            </w:pPr>
            <w:ins w:id="37459" w:author="Quinten Van Woerkom" w:date="2024-12-18T11:55:00Z" w16du:dateUtc="2024-12-18T10:55:00Z">
              <w:r>
                <w:rPr>
                  <w:sz w:val="20"/>
                  <w:szCs w:val="20"/>
                  <w:lang w:val="en-GB"/>
                </w:rPr>
                <w:fldChar w:fldCharType="begin"/>
              </w:r>
              <w:r>
                <w:rPr>
                  <w:sz w:val="20"/>
                  <w:szCs w:val="20"/>
                  <w:lang w:val="en-GB"/>
                </w:rPr>
                <w:instrText xml:space="preserve"> REF _Ref185415329 \r \h </w:instrText>
              </w:r>
            </w:ins>
            <w:r>
              <w:rPr>
                <w:sz w:val="20"/>
                <w:szCs w:val="20"/>
                <w:lang w:val="en-GB"/>
              </w:rPr>
            </w:r>
            <w:ins w:id="37460" w:author="Quinten Van Woerkom" w:date="2024-12-18T11:55:00Z" w16du:dateUtc="2024-12-18T10:55:00Z">
              <w:r>
                <w:rPr>
                  <w:sz w:val="20"/>
                  <w:szCs w:val="20"/>
                  <w:lang w:val="en-GB"/>
                </w:rPr>
                <w:fldChar w:fldCharType="separate"/>
              </w:r>
            </w:ins>
            <w:ins w:id="37461" w:author="Peter Van Der Plas" w:date="2025-01-01T17:31:00Z" w16du:dateUtc="2025-01-01T16:31:00Z">
              <w:r w:rsidR="006D1623">
                <w:rPr>
                  <w:sz w:val="20"/>
                  <w:szCs w:val="20"/>
                  <w:lang w:val="en-GB"/>
                </w:rPr>
                <w:t>2.5.4</w:t>
              </w:r>
            </w:ins>
            <w:ins w:id="37462" w:author="Quinten Van Woerkom" w:date="2024-12-18T11:55:00Z" w16du:dateUtc="2024-12-18T10:55:00Z">
              <w:r>
                <w:rPr>
                  <w:sz w:val="20"/>
                  <w:szCs w:val="20"/>
                  <w:lang w:val="en-GB"/>
                </w:rPr>
                <w:fldChar w:fldCharType="end"/>
              </w:r>
              <w:r>
                <w:rPr>
                  <w:sz w:val="20"/>
                  <w:szCs w:val="20"/>
                  <w:lang w:val="en-GB"/>
                </w:rPr>
                <w:t xml:space="preserve"> </w:t>
              </w:r>
            </w:ins>
            <w:ins w:id="37463" w:author="Quinten Van Woerkom" w:date="2024-12-17T13:38:00Z" w16du:dateUtc="2024-12-17T12:38:00Z">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_Ref68801472 \r \h </w:instrText>
              </w:r>
            </w:ins>
            <w:r w:rsidR="000B018B" w:rsidRPr="004424B1">
              <w:rPr>
                <w:sz w:val="20"/>
                <w:szCs w:val="20"/>
                <w:lang w:val="en-GB"/>
              </w:rPr>
            </w:r>
            <w:ins w:id="37464" w:author="Quinten Van Woerkom" w:date="2024-12-17T13:38:00Z" w16du:dateUtc="2024-12-17T12:38:00Z">
              <w:r w:rsidR="000B018B" w:rsidRPr="004424B1">
                <w:rPr>
                  <w:sz w:val="20"/>
                  <w:szCs w:val="20"/>
                  <w:lang w:val="en-GB"/>
                </w:rPr>
                <w:fldChar w:fldCharType="separate"/>
              </w:r>
            </w:ins>
            <w:ins w:id="37465" w:author="Peter Van Der Plas" w:date="2025-01-01T17:31:00Z" w16du:dateUtc="2025-01-01T16:31:00Z">
              <w:r w:rsidR="006D1623">
                <w:rPr>
                  <w:sz w:val="20"/>
                  <w:szCs w:val="20"/>
                  <w:lang w:val="en-GB"/>
                </w:rPr>
                <w:t>3.7</w:t>
              </w:r>
            </w:ins>
            <w:ins w:id="37466" w:author="Quinten Van Woerkom" w:date="2024-12-17T13:38:00Z" w16du:dateUtc="2024-12-17T12:38:00Z">
              <w:r w:rsidR="000B018B" w:rsidRPr="004424B1">
                <w:rPr>
                  <w:sz w:val="20"/>
                  <w:szCs w:val="20"/>
                  <w:lang w:val="en-GB"/>
                </w:rPr>
                <w:fldChar w:fldCharType="end"/>
              </w:r>
            </w:ins>
          </w:p>
        </w:tc>
        <w:tc>
          <w:tcPr>
            <w:tcW w:w="851" w:type="dxa"/>
          </w:tcPr>
          <w:p w14:paraId="3D0B8F04" w14:textId="77777777" w:rsidR="000B018B" w:rsidRPr="004424B1" w:rsidRDefault="000B018B" w:rsidP="00E57663">
            <w:pPr>
              <w:pStyle w:val="TableParagraph"/>
              <w:spacing w:before="60" w:after="60"/>
              <w:ind w:left="85"/>
              <w:jc w:val="left"/>
              <w:rPr>
                <w:ins w:id="37467" w:author="Quinten Van Woerkom" w:date="2024-12-17T13:38:00Z" w16du:dateUtc="2024-12-17T12:38:00Z"/>
                <w:sz w:val="20"/>
                <w:lang w:val="en-GB"/>
              </w:rPr>
            </w:pPr>
            <w:ins w:id="37468" w:author="Quinten Van Woerkom" w:date="2024-12-17T13:38:00Z" w16du:dateUtc="2024-12-17T12:38:00Z">
              <w:r w:rsidRPr="004424B1">
                <w:rPr>
                  <w:sz w:val="20"/>
                  <w:lang w:val="en-GB"/>
                </w:rPr>
                <w:t xml:space="preserve">  O</w:t>
              </w:r>
            </w:ins>
          </w:p>
        </w:tc>
        <w:tc>
          <w:tcPr>
            <w:tcW w:w="1235" w:type="dxa"/>
          </w:tcPr>
          <w:p w14:paraId="7F7A6CE2" w14:textId="77777777" w:rsidR="000B018B" w:rsidRPr="004424B1" w:rsidRDefault="000B018B" w:rsidP="00E57663">
            <w:pPr>
              <w:pStyle w:val="TableParagraph"/>
              <w:spacing w:before="60" w:after="60"/>
              <w:ind w:left="0"/>
              <w:jc w:val="left"/>
              <w:rPr>
                <w:ins w:id="37469" w:author="Quinten Van Woerkom" w:date="2024-12-17T13:38:00Z" w16du:dateUtc="2024-12-17T12:38:00Z"/>
                <w:rFonts w:ascii="Times New Roman"/>
                <w:sz w:val="20"/>
                <w:lang w:val="en-GB"/>
              </w:rPr>
            </w:pPr>
          </w:p>
        </w:tc>
      </w:tr>
      <w:tr w:rsidR="000B018B" w:rsidRPr="004424B1" w14:paraId="6491F8CA" w14:textId="77777777" w:rsidTr="00E57663">
        <w:trPr>
          <w:trHeight w:val="290"/>
          <w:ins w:id="37470" w:author="Quinten Van Woerkom" w:date="2024-12-17T13:38:00Z"/>
        </w:trPr>
        <w:tc>
          <w:tcPr>
            <w:tcW w:w="1102" w:type="dxa"/>
          </w:tcPr>
          <w:p w14:paraId="7B9DA349" w14:textId="52E246D3" w:rsidR="000B018B" w:rsidRPr="004424B1" w:rsidRDefault="000B018B" w:rsidP="00E57663">
            <w:pPr>
              <w:pStyle w:val="TableParagraph"/>
              <w:spacing w:before="60" w:after="60"/>
              <w:ind w:left="86"/>
              <w:jc w:val="left"/>
              <w:rPr>
                <w:ins w:id="37471" w:author="Quinten Van Woerkom" w:date="2024-12-17T13:38:00Z" w16du:dateUtc="2024-12-17T12:38:00Z"/>
                <w:sz w:val="20"/>
                <w:lang w:val="en-GB"/>
              </w:rPr>
            </w:pPr>
            <w:ins w:id="37472" w:author="Quinten Van Woerkom" w:date="2024-12-17T13:41:00Z" w16du:dateUtc="2024-12-17T12:41:00Z">
              <w:r w:rsidRPr="000B018B">
                <w:rPr>
                  <w:sz w:val="20"/>
                  <w:lang w:val="en-GB"/>
                </w:rPr>
                <w:t>S.</w:t>
              </w:r>
            </w:ins>
            <w:ins w:id="37473" w:author="Quinten Van Woerkom" w:date="2024-12-17T13:38:00Z" w16du:dateUtc="2024-12-17T12:38:00Z">
              <w:r w:rsidRPr="004424B1">
                <w:rPr>
                  <w:sz w:val="20"/>
                  <w:lang w:val="en-GB"/>
                </w:rPr>
                <w:t>3.5</w:t>
              </w:r>
            </w:ins>
          </w:p>
        </w:tc>
        <w:tc>
          <w:tcPr>
            <w:tcW w:w="3957" w:type="dxa"/>
          </w:tcPr>
          <w:p w14:paraId="698E24A6" w14:textId="77777777" w:rsidR="000B018B" w:rsidRPr="004424B1" w:rsidRDefault="000B018B" w:rsidP="00E57663">
            <w:pPr>
              <w:pStyle w:val="TableParagraph"/>
              <w:spacing w:before="60" w:after="60"/>
              <w:ind w:left="85"/>
              <w:jc w:val="left"/>
              <w:rPr>
                <w:ins w:id="37474" w:author="Quinten Van Woerkom" w:date="2024-12-17T13:38:00Z" w16du:dateUtc="2024-12-17T12:38:00Z"/>
                <w:sz w:val="20"/>
                <w:lang w:val="en-GB"/>
              </w:rPr>
            </w:pPr>
            <w:ins w:id="37475" w:author="Quinten Van Woerkom" w:date="2024-12-17T13:38:00Z" w16du:dateUtc="2024-12-17T12:38:00Z">
              <w:r w:rsidRPr="004424B1">
                <w:rPr>
                  <w:sz w:val="20"/>
                  <w:lang w:val="en-GB"/>
                </w:rPr>
                <w:t xml:space="preserve">  </w:t>
              </w:r>
              <w:proofErr w:type="spellStart"/>
              <w:r w:rsidRPr="004424B1">
                <w:rPr>
                  <w:sz w:val="20"/>
                  <w:lang w:val="en-GB"/>
                </w:rPr>
                <w:t>activateSubPlan</w:t>
              </w:r>
              <w:proofErr w:type="spellEnd"/>
            </w:ins>
          </w:p>
          <w:p w14:paraId="0D20DB56" w14:textId="77777777" w:rsidR="000B018B" w:rsidRPr="004424B1" w:rsidRDefault="000B018B" w:rsidP="00E57663">
            <w:pPr>
              <w:pStyle w:val="TableParagraph"/>
              <w:spacing w:before="60" w:after="60"/>
              <w:ind w:left="85"/>
              <w:jc w:val="left"/>
              <w:rPr>
                <w:ins w:id="37476" w:author="Quinten Van Woerkom" w:date="2024-12-17T13:38:00Z" w16du:dateUtc="2024-12-17T12:38:00Z"/>
                <w:sz w:val="20"/>
                <w:lang w:val="en-GB"/>
              </w:rPr>
            </w:pPr>
            <w:ins w:id="37477" w:author="Quinten Van Woerkom" w:date="2024-12-17T13:38:00Z" w16du:dateUtc="2024-12-17T12:38:00Z">
              <w:r w:rsidRPr="004424B1">
                <w:rPr>
                  <w:sz w:val="20"/>
                  <w:lang w:val="en-GB"/>
                </w:rPr>
                <w:t xml:space="preserve">  </w:t>
              </w:r>
              <w:proofErr w:type="spellStart"/>
              <w:r w:rsidRPr="004424B1">
                <w:rPr>
                  <w:sz w:val="20"/>
                  <w:lang w:val="en-GB"/>
                </w:rPr>
                <w:t>deactivateSubPlan</w:t>
              </w:r>
              <w:proofErr w:type="spellEnd"/>
            </w:ins>
          </w:p>
          <w:p w14:paraId="408B1C5A" w14:textId="77777777" w:rsidR="000B018B" w:rsidRPr="004424B1" w:rsidRDefault="000B018B" w:rsidP="00E57663">
            <w:pPr>
              <w:pStyle w:val="TableParagraph"/>
              <w:spacing w:before="60" w:after="60"/>
              <w:ind w:left="85"/>
              <w:jc w:val="left"/>
              <w:rPr>
                <w:ins w:id="37478" w:author="Quinten Van Woerkom" w:date="2024-12-17T13:38:00Z" w16du:dateUtc="2024-12-17T12:38:00Z"/>
                <w:sz w:val="20"/>
                <w:lang w:val="en-GB"/>
              </w:rPr>
            </w:pPr>
            <w:ins w:id="37479" w:author="Quinten Van Woerkom" w:date="2024-12-17T13:38:00Z" w16du:dateUtc="2024-12-17T12:38:00Z">
              <w:r w:rsidRPr="004424B1">
                <w:rPr>
                  <w:sz w:val="20"/>
                  <w:lang w:val="en-GB"/>
                </w:rPr>
                <w:t xml:space="preserve">  </w:t>
              </w:r>
              <w:proofErr w:type="spellStart"/>
              <w:r w:rsidRPr="004424B1">
                <w:rPr>
                  <w:sz w:val="20"/>
                  <w:lang w:val="en-GB"/>
                </w:rPr>
                <w:t>getSubPlanStatus</w:t>
              </w:r>
              <w:proofErr w:type="spellEnd"/>
            </w:ins>
          </w:p>
        </w:tc>
        <w:tc>
          <w:tcPr>
            <w:tcW w:w="1997" w:type="dxa"/>
          </w:tcPr>
          <w:p w14:paraId="33CB85AF" w14:textId="1CDC46F8" w:rsidR="000B018B" w:rsidRPr="004424B1" w:rsidRDefault="00EE1E6E" w:rsidP="00E57663">
            <w:pPr>
              <w:pStyle w:val="TableParagraph"/>
              <w:spacing w:before="60" w:after="60"/>
              <w:ind w:left="85"/>
              <w:jc w:val="left"/>
              <w:rPr>
                <w:ins w:id="37480" w:author="Quinten Van Woerkom" w:date="2024-12-17T13:38:00Z" w16du:dateUtc="2024-12-17T12:38:00Z"/>
                <w:sz w:val="20"/>
                <w:szCs w:val="20"/>
                <w:lang w:val="en-GB"/>
              </w:rPr>
            </w:pPr>
            <w:ins w:id="37481" w:author="Quinten Van Woerkom" w:date="2024-12-18T11:55:00Z" w16du:dateUtc="2024-12-18T10:55:00Z">
              <w:r>
                <w:rPr>
                  <w:sz w:val="20"/>
                  <w:szCs w:val="20"/>
                  <w:lang w:val="en-GB"/>
                </w:rPr>
                <w:fldChar w:fldCharType="begin"/>
              </w:r>
              <w:r>
                <w:rPr>
                  <w:sz w:val="20"/>
                  <w:szCs w:val="20"/>
                  <w:lang w:val="en-GB"/>
                </w:rPr>
                <w:instrText xml:space="preserve"> REF _Ref185415329 \r \h </w:instrText>
              </w:r>
            </w:ins>
            <w:r>
              <w:rPr>
                <w:sz w:val="20"/>
                <w:szCs w:val="20"/>
                <w:lang w:val="en-GB"/>
              </w:rPr>
            </w:r>
            <w:ins w:id="37482" w:author="Quinten Van Woerkom" w:date="2024-12-18T11:55:00Z" w16du:dateUtc="2024-12-18T10:55:00Z">
              <w:r>
                <w:rPr>
                  <w:sz w:val="20"/>
                  <w:szCs w:val="20"/>
                  <w:lang w:val="en-GB"/>
                </w:rPr>
                <w:fldChar w:fldCharType="separate"/>
              </w:r>
            </w:ins>
            <w:ins w:id="37483" w:author="Peter Van Der Plas" w:date="2025-01-01T17:31:00Z" w16du:dateUtc="2025-01-01T16:31:00Z">
              <w:r w:rsidR="006D1623">
                <w:rPr>
                  <w:sz w:val="20"/>
                  <w:szCs w:val="20"/>
                  <w:lang w:val="en-GB"/>
                </w:rPr>
                <w:t>2.5.4</w:t>
              </w:r>
            </w:ins>
            <w:ins w:id="37484" w:author="Quinten Van Woerkom" w:date="2024-12-18T11:55:00Z" w16du:dateUtc="2024-12-18T10:55:00Z">
              <w:r>
                <w:rPr>
                  <w:sz w:val="20"/>
                  <w:szCs w:val="20"/>
                  <w:lang w:val="en-GB"/>
                </w:rPr>
                <w:fldChar w:fldCharType="end"/>
              </w:r>
              <w:r>
                <w:rPr>
                  <w:sz w:val="20"/>
                  <w:szCs w:val="20"/>
                  <w:lang w:val="en-GB"/>
                </w:rPr>
                <w:t xml:space="preserve"> </w:t>
              </w:r>
            </w:ins>
            <w:ins w:id="37485" w:author="Quinten Van Woerkom" w:date="2024-12-17T13:38:00Z" w16du:dateUtc="2024-12-17T12:38:00Z">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_Ref68801472 \r \h </w:instrText>
              </w:r>
            </w:ins>
            <w:r w:rsidR="000B018B" w:rsidRPr="004424B1">
              <w:rPr>
                <w:sz w:val="20"/>
                <w:szCs w:val="20"/>
                <w:lang w:val="en-GB"/>
              </w:rPr>
            </w:r>
            <w:ins w:id="37486" w:author="Quinten Van Woerkom" w:date="2024-12-17T13:38:00Z" w16du:dateUtc="2024-12-17T12:38:00Z">
              <w:r w:rsidR="000B018B" w:rsidRPr="004424B1">
                <w:rPr>
                  <w:sz w:val="20"/>
                  <w:szCs w:val="20"/>
                  <w:lang w:val="en-GB"/>
                </w:rPr>
                <w:fldChar w:fldCharType="separate"/>
              </w:r>
            </w:ins>
            <w:ins w:id="37487" w:author="Peter Van Der Plas" w:date="2025-01-01T17:31:00Z" w16du:dateUtc="2025-01-01T16:31:00Z">
              <w:r w:rsidR="006D1623">
                <w:rPr>
                  <w:sz w:val="20"/>
                  <w:szCs w:val="20"/>
                  <w:lang w:val="en-GB"/>
                </w:rPr>
                <w:t>3.7</w:t>
              </w:r>
            </w:ins>
            <w:ins w:id="37488" w:author="Quinten Van Woerkom" w:date="2024-12-17T13:38:00Z" w16du:dateUtc="2024-12-17T12:38:00Z">
              <w:r w:rsidR="000B018B" w:rsidRPr="004424B1">
                <w:rPr>
                  <w:sz w:val="20"/>
                  <w:szCs w:val="20"/>
                  <w:lang w:val="en-GB"/>
                </w:rPr>
                <w:fldChar w:fldCharType="end"/>
              </w:r>
            </w:ins>
          </w:p>
        </w:tc>
        <w:tc>
          <w:tcPr>
            <w:tcW w:w="851" w:type="dxa"/>
          </w:tcPr>
          <w:p w14:paraId="21D44E03" w14:textId="77777777" w:rsidR="000B018B" w:rsidRPr="004424B1" w:rsidRDefault="000B018B" w:rsidP="00E57663">
            <w:pPr>
              <w:pStyle w:val="TableParagraph"/>
              <w:spacing w:before="60" w:after="60"/>
              <w:ind w:left="85"/>
              <w:jc w:val="left"/>
              <w:rPr>
                <w:ins w:id="37489" w:author="Quinten Van Woerkom" w:date="2024-12-17T13:38:00Z" w16du:dateUtc="2024-12-17T12:38:00Z"/>
                <w:sz w:val="20"/>
                <w:lang w:val="en-GB"/>
              </w:rPr>
            </w:pPr>
            <w:ins w:id="37490" w:author="Quinten Van Woerkom" w:date="2024-12-17T13:38:00Z" w16du:dateUtc="2024-12-17T12:38:00Z">
              <w:r w:rsidRPr="004424B1">
                <w:rPr>
                  <w:sz w:val="20"/>
                  <w:lang w:val="en-GB"/>
                </w:rPr>
                <w:t xml:space="preserve">  O</w:t>
              </w:r>
            </w:ins>
          </w:p>
        </w:tc>
        <w:tc>
          <w:tcPr>
            <w:tcW w:w="1235" w:type="dxa"/>
          </w:tcPr>
          <w:p w14:paraId="68C18ED9" w14:textId="77777777" w:rsidR="000B018B" w:rsidRPr="004424B1" w:rsidRDefault="000B018B" w:rsidP="00E57663">
            <w:pPr>
              <w:pStyle w:val="TableParagraph"/>
              <w:spacing w:before="60" w:after="60"/>
              <w:ind w:left="0"/>
              <w:jc w:val="left"/>
              <w:rPr>
                <w:ins w:id="37491" w:author="Quinten Van Woerkom" w:date="2024-12-17T13:38:00Z" w16du:dateUtc="2024-12-17T12:38:00Z"/>
                <w:rFonts w:ascii="Times New Roman"/>
                <w:sz w:val="20"/>
                <w:lang w:val="en-GB"/>
              </w:rPr>
            </w:pPr>
          </w:p>
        </w:tc>
      </w:tr>
      <w:tr w:rsidR="000B018B" w:rsidRPr="004424B1" w14:paraId="33B0F59D" w14:textId="77777777" w:rsidTr="00E57663">
        <w:trPr>
          <w:trHeight w:val="290"/>
          <w:ins w:id="37492" w:author="Quinten Van Woerkom" w:date="2024-12-17T13:38:00Z"/>
        </w:trPr>
        <w:tc>
          <w:tcPr>
            <w:tcW w:w="1102" w:type="dxa"/>
          </w:tcPr>
          <w:p w14:paraId="4F02550B" w14:textId="5A9E6FC1" w:rsidR="000B018B" w:rsidRPr="004424B1" w:rsidRDefault="000B018B" w:rsidP="00E57663">
            <w:pPr>
              <w:pStyle w:val="TableParagraph"/>
              <w:spacing w:before="60" w:after="60"/>
              <w:ind w:left="86"/>
              <w:jc w:val="left"/>
              <w:rPr>
                <w:ins w:id="37493" w:author="Quinten Van Woerkom" w:date="2024-12-17T13:38:00Z" w16du:dateUtc="2024-12-17T12:38:00Z"/>
                <w:sz w:val="20"/>
                <w:lang w:val="en-GB"/>
              </w:rPr>
            </w:pPr>
            <w:ins w:id="37494" w:author="Quinten Van Woerkom" w:date="2024-12-17T13:41:00Z" w16du:dateUtc="2024-12-17T12:41:00Z">
              <w:r w:rsidRPr="000B018B">
                <w:rPr>
                  <w:sz w:val="20"/>
                  <w:lang w:val="en-GB"/>
                </w:rPr>
                <w:t>S.</w:t>
              </w:r>
            </w:ins>
            <w:ins w:id="37495" w:author="Quinten Van Woerkom" w:date="2024-12-17T13:38:00Z" w16du:dateUtc="2024-12-17T12:38:00Z">
              <w:r w:rsidRPr="004424B1">
                <w:rPr>
                  <w:sz w:val="20"/>
                  <w:lang w:val="en-GB"/>
                </w:rPr>
                <w:t>3.6</w:t>
              </w:r>
            </w:ins>
          </w:p>
        </w:tc>
        <w:tc>
          <w:tcPr>
            <w:tcW w:w="3957" w:type="dxa"/>
          </w:tcPr>
          <w:p w14:paraId="278563E9" w14:textId="77777777" w:rsidR="000B018B" w:rsidRPr="004424B1" w:rsidRDefault="000B018B" w:rsidP="00E57663">
            <w:pPr>
              <w:pStyle w:val="TableParagraph"/>
              <w:spacing w:before="60" w:after="60"/>
              <w:ind w:left="85"/>
              <w:jc w:val="left"/>
              <w:rPr>
                <w:ins w:id="37496" w:author="Quinten Van Woerkom" w:date="2024-12-17T13:38:00Z" w16du:dateUtc="2024-12-17T12:38:00Z"/>
                <w:sz w:val="20"/>
                <w:lang w:val="en-GB"/>
              </w:rPr>
            </w:pPr>
            <w:ins w:id="37497" w:author="Quinten Van Woerkom" w:date="2024-12-17T13:38:00Z" w16du:dateUtc="2024-12-17T12:38:00Z">
              <w:r w:rsidRPr="004424B1">
                <w:rPr>
                  <w:sz w:val="20"/>
                  <w:lang w:val="en-GB"/>
                </w:rPr>
                <w:t xml:space="preserve">  </w:t>
              </w:r>
              <w:proofErr w:type="spellStart"/>
              <w:r w:rsidRPr="004424B1">
                <w:rPr>
                  <w:sz w:val="20"/>
                  <w:lang w:val="en-GB"/>
                </w:rPr>
                <w:t>monitorSubPlanExecution</w:t>
              </w:r>
              <w:proofErr w:type="spellEnd"/>
            </w:ins>
          </w:p>
        </w:tc>
        <w:tc>
          <w:tcPr>
            <w:tcW w:w="1997" w:type="dxa"/>
          </w:tcPr>
          <w:p w14:paraId="43569E1D" w14:textId="7708A040" w:rsidR="000B018B" w:rsidRPr="004424B1" w:rsidRDefault="00EE1E6E" w:rsidP="00E57663">
            <w:pPr>
              <w:pStyle w:val="TableParagraph"/>
              <w:spacing w:before="60" w:after="60"/>
              <w:ind w:left="85"/>
              <w:jc w:val="left"/>
              <w:rPr>
                <w:ins w:id="37498" w:author="Quinten Van Woerkom" w:date="2024-12-17T13:38:00Z" w16du:dateUtc="2024-12-17T12:38:00Z"/>
                <w:sz w:val="20"/>
                <w:szCs w:val="20"/>
                <w:lang w:val="en-GB"/>
              </w:rPr>
            </w:pPr>
            <w:ins w:id="37499" w:author="Quinten Van Woerkom" w:date="2024-12-18T11:55:00Z" w16du:dateUtc="2024-12-18T10:55:00Z">
              <w:r>
                <w:rPr>
                  <w:sz w:val="20"/>
                  <w:szCs w:val="20"/>
                  <w:lang w:val="en-GB"/>
                </w:rPr>
                <w:fldChar w:fldCharType="begin"/>
              </w:r>
              <w:r>
                <w:rPr>
                  <w:sz w:val="20"/>
                  <w:szCs w:val="20"/>
                  <w:lang w:val="en-GB"/>
                </w:rPr>
                <w:instrText xml:space="preserve"> REF _Ref185415329 \r \h </w:instrText>
              </w:r>
            </w:ins>
            <w:r>
              <w:rPr>
                <w:sz w:val="20"/>
                <w:szCs w:val="20"/>
                <w:lang w:val="en-GB"/>
              </w:rPr>
            </w:r>
            <w:ins w:id="37500" w:author="Quinten Van Woerkom" w:date="2024-12-18T11:55:00Z" w16du:dateUtc="2024-12-18T10:55:00Z">
              <w:r>
                <w:rPr>
                  <w:sz w:val="20"/>
                  <w:szCs w:val="20"/>
                  <w:lang w:val="en-GB"/>
                </w:rPr>
                <w:fldChar w:fldCharType="separate"/>
              </w:r>
            </w:ins>
            <w:ins w:id="37501" w:author="Peter Van Der Plas" w:date="2025-01-01T17:31:00Z" w16du:dateUtc="2025-01-01T16:31:00Z">
              <w:r w:rsidR="006D1623">
                <w:rPr>
                  <w:sz w:val="20"/>
                  <w:szCs w:val="20"/>
                  <w:lang w:val="en-GB"/>
                </w:rPr>
                <w:t>2.5.4</w:t>
              </w:r>
            </w:ins>
            <w:ins w:id="37502" w:author="Quinten Van Woerkom" w:date="2024-12-18T11:55:00Z" w16du:dateUtc="2024-12-18T10:55:00Z">
              <w:r>
                <w:rPr>
                  <w:sz w:val="20"/>
                  <w:szCs w:val="20"/>
                  <w:lang w:val="en-GB"/>
                </w:rPr>
                <w:fldChar w:fldCharType="end"/>
              </w:r>
              <w:r>
                <w:rPr>
                  <w:sz w:val="20"/>
                  <w:szCs w:val="20"/>
                  <w:lang w:val="en-GB"/>
                </w:rPr>
                <w:t xml:space="preserve"> </w:t>
              </w:r>
            </w:ins>
            <w:ins w:id="37503" w:author="Quinten Van Woerkom" w:date="2024-12-17T13:38:00Z" w16du:dateUtc="2024-12-17T12:38:00Z">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_Ref68801472 \r \h </w:instrText>
              </w:r>
            </w:ins>
            <w:r w:rsidR="000B018B" w:rsidRPr="004424B1">
              <w:rPr>
                <w:sz w:val="20"/>
                <w:szCs w:val="20"/>
                <w:lang w:val="en-GB"/>
              </w:rPr>
            </w:r>
            <w:ins w:id="37504" w:author="Quinten Van Woerkom" w:date="2024-12-17T13:38:00Z" w16du:dateUtc="2024-12-17T12:38:00Z">
              <w:r w:rsidR="000B018B" w:rsidRPr="004424B1">
                <w:rPr>
                  <w:sz w:val="20"/>
                  <w:szCs w:val="20"/>
                  <w:lang w:val="en-GB"/>
                </w:rPr>
                <w:fldChar w:fldCharType="separate"/>
              </w:r>
            </w:ins>
            <w:ins w:id="37505" w:author="Peter Van Der Plas" w:date="2025-01-01T17:31:00Z" w16du:dateUtc="2025-01-01T16:31:00Z">
              <w:r w:rsidR="006D1623">
                <w:rPr>
                  <w:sz w:val="20"/>
                  <w:szCs w:val="20"/>
                  <w:lang w:val="en-GB"/>
                </w:rPr>
                <w:t>3.7</w:t>
              </w:r>
            </w:ins>
            <w:ins w:id="37506" w:author="Quinten Van Woerkom" w:date="2024-12-17T13:38:00Z" w16du:dateUtc="2024-12-17T12:38:00Z">
              <w:r w:rsidR="000B018B" w:rsidRPr="004424B1">
                <w:rPr>
                  <w:sz w:val="20"/>
                  <w:szCs w:val="20"/>
                  <w:lang w:val="en-GB"/>
                </w:rPr>
                <w:fldChar w:fldCharType="end"/>
              </w:r>
            </w:ins>
          </w:p>
        </w:tc>
        <w:tc>
          <w:tcPr>
            <w:tcW w:w="851" w:type="dxa"/>
          </w:tcPr>
          <w:p w14:paraId="6CFC8869" w14:textId="77777777" w:rsidR="000B018B" w:rsidRPr="004424B1" w:rsidRDefault="000B018B" w:rsidP="00E57663">
            <w:pPr>
              <w:pStyle w:val="TableParagraph"/>
              <w:spacing w:before="60" w:after="60"/>
              <w:ind w:left="85"/>
              <w:jc w:val="left"/>
              <w:rPr>
                <w:ins w:id="37507" w:author="Quinten Van Woerkom" w:date="2024-12-17T13:38:00Z" w16du:dateUtc="2024-12-17T12:38:00Z"/>
                <w:sz w:val="20"/>
                <w:lang w:val="en-GB"/>
              </w:rPr>
            </w:pPr>
            <w:ins w:id="37508" w:author="Quinten Van Woerkom" w:date="2024-12-17T13:38:00Z" w16du:dateUtc="2024-12-17T12:38:00Z">
              <w:r w:rsidRPr="004424B1">
                <w:rPr>
                  <w:sz w:val="20"/>
                  <w:lang w:val="en-GB"/>
                </w:rPr>
                <w:t xml:space="preserve">  O</w:t>
              </w:r>
            </w:ins>
          </w:p>
        </w:tc>
        <w:tc>
          <w:tcPr>
            <w:tcW w:w="1235" w:type="dxa"/>
          </w:tcPr>
          <w:p w14:paraId="2F0A2818" w14:textId="77777777" w:rsidR="000B018B" w:rsidRPr="004424B1" w:rsidRDefault="000B018B" w:rsidP="00E57663">
            <w:pPr>
              <w:pStyle w:val="TableParagraph"/>
              <w:spacing w:before="60" w:after="60"/>
              <w:ind w:left="0"/>
              <w:jc w:val="left"/>
              <w:rPr>
                <w:ins w:id="37509" w:author="Quinten Van Woerkom" w:date="2024-12-17T13:38:00Z" w16du:dateUtc="2024-12-17T12:38:00Z"/>
                <w:rFonts w:ascii="Times New Roman"/>
                <w:sz w:val="20"/>
                <w:lang w:val="en-GB"/>
              </w:rPr>
            </w:pPr>
          </w:p>
        </w:tc>
      </w:tr>
      <w:tr w:rsidR="000B018B" w:rsidRPr="004424B1" w14:paraId="7782B119" w14:textId="77777777" w:rsidTr="00E57663">
        <w:trPr>
          <w:trHeight w:val="290"/>
          <w:ins w:id="37510" w:author="Quinten Van Woerkom" w:date="2024-12-17T13:38:00Z"/>
        </w:trPr>
        <w:tc>
          <w:tcPr>
            <w:tcW w:w="1102" w:type="dxa"/>
          </w:tcPr>
          <w:p w14:paraId="26CB5A29" w14:textId="0196128B" w:rsidR="000B018B" w:rsidRPr="004424B1" w:rsidRDefault="000B018B" w:rsidP="00E57663">
            <w:pPr>
              <w:pStyle w:val="TableParagraph"/>
              <w:spacing w:before="60" w:after="60"/>
              <w:ind w:left="86"/>
              <w:jc w:val="left"/>
              <w:rPr>
                <w:ins w:id="37511" w:author="Quinten Van Woerkom" w:date="2024-12-17T13:38:00Z" w16du:dateUtc="2024-12-17T12:38:00Z"/>
                <w:sz w:val="20"/>
                <w:lang w:val="en-GB"/>
              </w:rPr>
            </w:pPr>
            <w:ins w:id="37512" w:author="Quinten Van Woerkom" w:date="2024-12-17T13:41:00Z" w16du:dateUtc="2024-12-17T12:41:00Z">
              <w:r w:rsidRPr="000B018B">
                <w:rPr>
                  <w:sz w:val="20"/>
                  <w:lang w:val="en-GB"/>
                </w:rPr>
                <w:t>S.</w:t>
              </w:r>
            </w:ins>
            <w:ins w:id="37513" w:author="Quinten Van Woerkom" w:date="2024-12-17T13:38:00Z" w16du:dateUtc="2024-12-17T12:38:00Z">
              <w:r w:rsidRPr="004424B1">
                <w:rPr>
                  <w:sz w:val="20"/>
                  <w:lang w:val="en-GB"/>
                </w:rPr>
                <w:t>3.7</w:t>
              </w:r>
            </w:ins>
          </w:p>
        </w:tc>
        <w:tc>
          <w:tcPr>
            <w:tcW w:w="3957" w:type="dxa"/>
          </w:tcPr>
          <w:p w14:paraId="624E8D5E" w14:textId="77777777" w:rsidR="000B018B" w:rsidRPr="004424B1" w:rsidRDefault="000B018B" w:rsidP="00E57663">
            <w:pPr>
              <w:pStyle w:val="TableParagraph"/>
              <w:spacing w:before="60" w:after="60"/>
              <w:ind w:left="85"/>
              <w:jc w:val="left"/>
              <w:rPr>
                <w:ins w:id="37514" w:author="Quinten Van Woerkom" w:date="2024-12-17T13:38:00Z" w16du:dateUtc="2024-12-17T12:38:00Z"/>
                <w:sz w:val="20"/>
                <w:lang w:val="en-GB"/>
              </w:rPr>
            </w:pPr>
            <w:ins w:id="37515" w:author="Quinten Van Woerkom" w:date="2024-12-17T13:38:00Z" w16du:dateUtc="2024-12-17T12:38:00Z">
              <w:r w:rsidRPr="004424B1">
                <w:rPr>
                  <w:sz w:val="20"/>
                  <w:lang w:val="en-GB"/>
                </w:rPr>
                <w:t xml:space="preserve">  </w:t>
              </w:r>
              <w:proofErr w:type="spellStart"/>
              <w:r w:rsidRPr="004424B1">
                <w:rPr>
                  <w:sz w:val="20"/>
                  <w:lang w:val="en-GB"/>
                </w:rPr>
                <w:t>suspendActivity</w:t>
              </w:r>
              <w:proofErr w:type="spellEnd"/>
            </w:ins>
          </w:p>
          <w:p w14:paraId="7A922B02" w14:textId="77777777" w:rsidR="000B018B" w:rsidRPr="004424B1" w:rsidRDefault="000B018B" w:rsidP="00E57663">
            <w:pPr>
              <w:pStyle w:val="TableParagraph"/>
              <w:spacing w:before="60" w:after="60"/>
              <w:ind w:left="85"/>
              <w:jc w:val="left"/>
              <w:rPr>
                <w:ins w:id="37516" w:author="Quinten Van Woerkom" w:date="2024-12-17T13:38:00Z" w16du:dateUtc="2024-12-17T12:38:00Z"/>
                <w:sz w:val="20"/>
                <w:lang w:val="en-GB"/>
              </w:rPr>
            </w:pPr>
            <w:ins w:id="37517" w:author="Quinten Van Woerkom" w:date="2024-12-17T13:38:00Z" w16du:dateUtc="2024-12-17T12:38:00Z">
              <w:r w:rsidRPr="004424B1">
                <w:rPr>
                  <w:sz w:val="20"/>
                  <w:lang w:val="en-GB"/>
                </w:rPr>
                <w:t xml:space="preserve">  </w:t>
              </w:r>
              <w:proofErr w:type="spellStart"/>
              <w:r w:rsidRPr="004424B1">
                <w:rPr>
                  <w:sz w:val="20"/>
                  <w:lang w:val="en-GB"/>
                </w:rPr>
                <w:t>resumeActivity</w:t>
              </w:r>
              <w:proofErr w:type="spellEnd"/>
            </w:ins>
          </w:p>
        </w:tc>
        <w:tc>
          <w:tcPr>
            <w:tcW w:w="1997" w:type="dxa"/>
          </w:tcPr>
          <w:p w14:paraId="5488E017" w14:textId="77A05C60" w:rsidR="000B018B" w:rsidRPr="004424B1" w:rsidRDefault="00EE1E6E" w:rsidP="00E57663">
            <w:pPr>
              <w:pStyle w:val="TableParagraph"/>
              <w:spacing w:before="60" w:after="60"/>
              <w:ind w:left="85"/>
              <w:jc w:val="left"/>
              <w:rPr>
                <w:ins w:id="37518" w:author="Quinten Van Woerkom" w:date="2024-12-17T13:38:00Z" w16du:dateUtc="2024-12-17T12:38:00Z"/>
                <w:sz w:val="20"/>
                <w:szCs w:val="20"/>
                <w:lang w:val="en-GB"/>
              </w:rPr>
            </w:pPr>
            <w:ins w:id="37519" w:author="Quinten Van Woerkom" w:date="2024-12-18T11:55:00Z" w16du:dateUtc="2024-12-18T10:55:00Z">
              <w:r>
                <w:rPr>
                  <w:sz w:val="20"/>
                  <w:szCs w:val="20"/>
                  <w:lang w:val="en-GB"/>
                </w:rPr>
                <w:fldChar w:fldCharType="begin"/>
              </w:r>
              <w:r>
                <w:rPr>
                  <w:sz w:val="20"/>
                  <w:szCs w:val="20"/>
                  <w:lang w:val="en-GB"/>
                </w:rPr>
                <w:instrText xml:space="preserve"> REF _Ref185415329 \r \h </w:instrText>
              </w:r>
            </w:ins>
            <w:r>
              <w:rPr>
                <w:sz w:val="20"/>
                <w:szCs w:val="20"/>
                <w:lang w:val="en-GB"/>
              </w:rPr>
            </w:r>
            <w:ins w:id="37520" w:author="Quinten Van Woerkom" w:date="2024-12-18T11:55:00Z" w16du:dateUtc="2024-12-18T10:55:00Z">
              <w:r>
                <w:rPr>
                  <w:sz w:val="20"/>
                  <w:szCs w:val="20"/>
                  <w:lang w:val="en-GB"/>
                </w:rPr>
                <w:fldChar w:fldCharType="separate"/>
              </w:r>
            </w:ins>
            <w:ins w:id="37521" w:author="Peter Van Der Plas" w:date="2025-01-01T17:31:00Z" w16du:dateUtc="2025-01-01T16:31:00Z">
              <w:r w:rsidR="006D1623">
                <w:rPr>
                  <w:sz w:val="20"/>
                  <w:szCs w:val="20"/>
                  <w:lang w:val="en-GB"/>
                </w:rPr>
                <w:t>2.5.4</w:t>
              </w:r>
            </w:ins>
            <w:ins w:id="37522" w:author="Quinten Van Woerkom" w:date="2024-12-18T11:55:00Z" w16du:dateUtc="2024-12-18T10:55:00Z">
              <w:r>
                <w:rPr>
                  <w:sz w:val="20"/>
                  <w:szCs w:val="20"/>
                  <w:lang w:val="en-GB"/>
                </w:rPr>
                <w:fldChar w:fldCharType="end"/>
              </w:r>
              <w:r>
                <w:rPr>
                  <w:sz w:val="20"/>
                  <w:szCs w:val="20"/>
                  <w:lang w:val="en-GB"/>
                </w:rPr>
                <w:t xml:space="preserve"> </w:t>
              </w:r>
            </w:ins>
            <w:ins w:id="37523" w:author="Quinten Van Woerkom" w:date="2024-12-17T13:38:00Z" w16du:dateUtc="2024-12-17T12:38:00Z">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_Ref68801472 \r \h </w:instrText>
              </w:r>
            </w:ins>
            <w:r w:rsidR="000B018B" w:rsidRPr="004424B1">
              <w:rPr>
                <w:sz w:val="20"/>
                <w:szCs w:val="20"/>
                <w:lang w:val="en-GB"/>
              </w:rPr>
            </w:r>
            <w:ins w:id="37524" w:author="Quinten Van Woerkom" w:date="2024-12-17T13:38:00Z" w16du:dateUtc="2024-12-17T12:38:00Z">
              <w:r w:rsidR="000B018B" w:rsidRPr="004424B1">
                <w:rPr>
                  <w:sz w:val="20"/>
                  <w:szCs w:val="20"/>
                  <w:lang w:val="en-GB"/>
                </w:rPr>
                <w:fldChar w:fldCharType="separate"/>
              </w:r>
            </w:ins>
            <w:ins w:id="37525" w:author="Peter Van Der Plas" w:date="2025-01-01T17:31:00Z" w16du:dateUtc="2025-01-01T16:31:00Z">
              <w:r w:rsidR="006D1623">
                <w:rPr>
                  <w:sz w:val="20"/>
                  <w:szCs w:val="20"/>
                  <w:lang w:val="en-GB"/>
                </w:rPr>
                <w:t>3.7</w:t>
              </w:r>
            </w:ins>
            <w:ins w:id="37526" w:author="Quinten Van Woerkom" w:date="2024-12-17T13:38:00Z" w16du:dateUtc="2024-12-17T12:38:00Z">
              <w:r w:rsidR="000B018B" w:rsidRPr="004424B1">
                <w:rPr>
                  <w:sz w:val="20"/>
                  <w:szCs w:val="20"/>
                  <w:lang w:val="en-GB"/>
                </w:rPr>
                <w:fldChar w:fldCharType="end"/>
              </w:r>
            </w:ins>
          </w:p>
        </w:tc>
        <w:tc>
          <w:tcPr>
            <w:tcW w:w="851" w:type="dxa"/>
          </w:tcPr>
          <w:p w14:paraId="2209AFA5" w14:textId="77777777" w:rsidR="000B018B" w:rsidRPr="004424B1" w:rsidRDefault="000B018B" w:rsidP="00E57663">
            <w:pPr>
              <w:pStyle w:val="TableParagraph"/>
              <w:spacing w:before="60" w:after="60"/>
              <w:ind w:left="85"/>
              <w:jc w:val="left"/>
              <w:rPr>
                <w:ins w:id="37527" w:author="Quinten Van Woerkom" w:date="2024-12-17T13:38:00Z" w16du:dateUtc="2024-12-17T12:38:00Z"/>
                <w:sz w:val="20"/>
                <w:lang w:val="en-GB"/>
              </w:rPr>
            </w:pPr>
            <w:ins w:id="37528" w:author="Quinten Van Woerkom" w:date="2024-12-17T13:38:00Z" w16du:dateUtc="2024-12-17T12:38:00Z">
              <w:r w:rsidRPr="004424B1">
                <w:rPr>
                  <w:sz w:val="20"/>
                  <w:lang w:val="en-GB"/>
                </w:rPr>
                <w:t xml:space="preserve">  O</w:t>
              </w:r>
            </w:ins>
          </w:p>
        </w:tc>
        <w:tc>
          <w:tcPr>
            <w:tcW w:w="1235" w:type="dxa"/>
          </w:tcPr>
          <w:p w14:paraId="68A405E2" w14:textId="77777777" w:rsidR="000B018B" w:rsidRPr="004424B1" w:rsidRDefault="000B018B" w:rsidP="00E57663">
            <w:pPr>
              <w:pStyle w:val="TableParagraph"/>
              <w:spacing w:before="60" w:after="60"/>
              <w:ind w:left="0"/>
              <w:jc w:val="left"/>
              <w:rPr>
                <w:ins w:id="37529" w:author="Quinten Van Woerkom" w:date="2024-12-17T13:38:00Z" w16du:dateUtc="2024-12-17T12:38:00Z"/>
                <w:rFonts w:ascii="Times New Roman"/>
                <w:sz w:val="20"/>
                <w:lang w:val="en-GB"/>
              </w:rPr>
            </w:pPr>
          </w:p>
        </w:tc>
      </w:tr>
      <w:tr w:rsidR="000B018B" w:rsidRPr="004424B1" w14:paraId="5C0B8982" w14:textId="77777777" w:rsidTr="00E57663">
        <w:trPr>
          <w:trHeight w:val="290"/>
          <w:ins w:id="37530" w:author="Quinten Van Woerkom" w:date="2024-12-17T13:38:00Z"/>
        </w:trPr>
        <w:tc>
          <w:tcPr>
            <w:tcW w:w="1102" w:type="dxa"/>
          </w:tcPr>
          <w:p w14:paraId="6BD111E7" w14:textId="320276D4" w:rsidR="000B018B" w:rsidRPr="004424B1" w:rsidRDefault="000B018B" w:rsidP="00E57663">
            <w:pPr>
              <w:pStyle w:val="TableParagraph"/>
              <w:spacing w:before="60" w:after="60"/>
              <w:ind w:left="86"/>
              <w:jc w:val="left"/>
              <w:rPr>
                <w:ins w:id="37531" w:author="Quinten Van Woerkom" w:date="2024-12-17T13:38:00Z" w16du:dateUtc="2024-12-17T12:38:00Z"/>
                <w:sz w:val="20"/>
                <w:lang w:val="en-GB"/>
              </w:rPr>
            </w:pPr>
            <w:ins w:id="37532" w:author="Quinten Van Woerkom" w:date="2024-12-17T13:41:00Z" w16du:dateUtc="2024-12-17T12:41:00Z">
              <w:r w:rsidRPr="000B018B">
                <w:rPr>
                  <w:sz w:val="20"/>
                  <w:lang w:val="en-GB"/>
                </w:rPr>
                <w:t>S.</w:t>
              </w:r>
            </w:ins>
            <w:ins w:id="37533" w:author="Quinten Van Woerkom" w:date="2024-12-17T13:38:00Z" w16du:dateUtc="2024-12-17T12:38:00Z">
              <w:r w:rsidRPr="004424B1">
                <w:rPr>
                  <w:sz w:val="20"/>
                  <w:lang w:val="en-GB"/>
                </w:rPr>
                <w:t>3.8</w:t>
              </w:r>
            </w:ins>
          </w:p>
        </w:tc>
        <w:tc>
          <w:tcPr>
            <w:tcW w:w="3957" w:type="dxa"/>
          </w:tcPr>
          <w:p w14:paraId="4EA8B4A4" w14:textId="77777777" w:rsidR="000B018B" w:rsidRPr="004424B1" w:rsidRDefault="000B018B" w:rsidP="00E57663">
            <w:pPr>
              <w:pStyle w:val="TableParagraph"/>
              <w:spacing w:before="60" w:after="60"/>
              <w:ind w:left="85"/>
              <w:jc w:val="left"/>
              <w:rPr>
                <w:ins w:id="37534" w:author="Quinten Van Woerkom" w:date="2024-12-17T13:38:00Z" w16du:dateUtc="2024-12-17T12:38:00Z"/>
                <w:sz w:val="20"/>
                <w:lang w:val="en-GB"/>
              </w:rPr>
            </w:pPr>
            <w:ins w:id="37535" w:author="Quinten Van Woerkom" w:date="2024-12-17T13:38:00Z" w16du:dateUtc="2024-12-17T12:38:00Z">
              <w:r w:rsidRPr="004424B1">
                <w:rPr>
                  <w:sz w:val="20"/>
                  <w:lang w:val="en-GB"/>
                </w:rPr>
                <w:t xml:space="preserve">  </w:t>
              </w:r>
              <w:proofErr w:type="spellStart"/>
              <w:r w:rsidRPr="004424B1">
                <w:rPr>
                  <w:sz w:val="20"/>
                  <w:lang w:val="en-GB"/>
                </w:rPr>
                <w:t>getActivityStatus</w:t>
              </w:r>
              <w:proofErr w:type="spellEnd"/>
            </w:ins>
          </w:p>
        </w:tc>
        <w:tc>
          <w:tcPr>
            <w:tcW w:w="1997" w:type="dxa"/>
          </w:tcPr>
          <w:p w14:paraId="3926DCCF" w14:textId="5E0126EE" w:rsidR="000B018B" w:rsidRPr="004424B1" w:rsidRDefault="00EE1E6E" w:rsidP="00E57663">
            <w:pPr>
              <w:pStyle w:val="TableParagraph"/>
              <w:spacing w:before="60" w:after="60"/>
              <w:ind w:left="85"/>
              <w:jc w:val="left"/>
              <w:rPr>
                <w:ins w:id="37536" w:author="Quinten Van Woerkom" w:date="2024-12-17T13:38:00Z" w16du:dateUtc="2024-12-17T12:38:00Z"/>
                <w:sz w:val="20"/>
                <w:szCs w:val="20"/>
                <w:lang w:val="en-GB"/>
              </w:rPr>
            </w:pPr>
            <w:ins w:id="37537" w:author="Quinten Van Woerkom" w:date="2024-12-18T11:55:00Z" w16du:dateUtc="2024-12-18T10:55:00Z">
              <w:r>
                <w:rPr>
                  <w:sz w:val="20"/>
                  <w:szCs w:val="20"/>
                  <w:lang w:val="en-GB"/>
                </w:rPr>
                <w:fldChar w:fldCharType="begin"/>
              </w:r>
              <w:r>
                <w:rPr>
                  <w:sz w:val="20"/>
                  <w:szCs w:val="20"/>
                  <w:lang w:val="en-GB"/>
                </w:rPr>
                <w:instrText xml:space="preserve"> REF _Ref185415329 \r \h </w:instrText>
              </w:r>
            </w:ins>
            <w:r>
              <w:rPr>
                <w:sz w:val="20"/>
                <w:szCs w:val="20"/>
                <w:lang w:val="en-GB"/>
              </w:rPr>
            </w:r>
            <w:ins w:id="37538" w:author="Quinten Van Woerkom" w:date="2024-12-18T11:55:00Z" w16du:dateUtc="2024-12-18T10:55:00Z">
              <w:r>
                <w:rPr>
                  <w:sz w:val="20"/>
                  <w:szCs w:val="20"/>
                  <w:lang w:val="en-GB"/>
                </w:rPr>
                <w:fldChar w:fldCharType="separate"/>
              </w:r>
            </w:ins>
            <w:ins w:id="37539" w:author="Peter Van Der Plas" w:date="2025-01-01T17:31:00Z" w16du:dateUtc="2025-01-01T16:31:00Z">
              <w:r w:rsidR="006D1623">
                <w:rPr>
                  <w:sz w:val="20"/>
                  <w:szCs w:val="20"/>
                  <w:lang w:val="en-GB"/>
                </w:rPr>
                <w:t>2.5.4</w:t>
              </w:r>
            </w:ins>
            <w:ins w:id="37540" w:author="Quinten Van Woerkom" w:date="2024-12-18T11:55:00Z" w16du:dateUtc="2024-12-18T10:55:00Z">
              <w:r>
                <w:rPr>
                  <w:sz w:val="20"/>
                  <w:szCs w:val="20"/>
                  <w:lang w:val="en-GB"/>
                </w:rPr>
                <w:fldChar w:fldCharType="end"/>
              </w:r>
              <w:r>
                <w:rPr>
                  <w:sz w:val="20"/>
                  <w:szCs w:val="20"/>
                  <w:lang w:val="en-GB"/>
                </w:rPr>
                <w:t xml:space="preserve"> </w:t>
              </w:r>
            </w:ins>
            <w:ins w:id="37541" w:author="Quinten Van Woerkom" w:date="2024-12-17T13:38:00Z" w16du:dateUtc="2024-12-17T12:38:00Z">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_Ref68801472 \r \h </w:instrText>
              </w:r>
            </w:ins>
            <w:r w:rsidR="000B018B" w:rsidRPr="004424B1">
              <w:rPr>
                <w:sz w:val="20"/>
                <w:szCs w:val="20"/>
                <w:lang w:val="en-GB"/>
              </w:rPr>
            </w:r>
            <w:ins w:id="37542" w:author="Quinten Van Woerkom" w:date="2024-12-17T13:38:00Z" w16du:dateUtc="2024-12-17T12:38:00Z">
              <w:r w:rsidR="000B018B" w:rsidRPr="004424B1">
                <w:rPr>
                  <w:sz w:val="20"/>
                  <w:szCs w:val="20"/>
                  <w:lang w:val="en-GB"/>
                </w:rPr>
                <w:fldChar w:fldCharType="separate"/>
              </w:r>
            </w:ins>
            <w:ins w:id="37543" w:author="Peter Van Der Plas" w:date="2025-01-01T17:31:00Z" w16du:dateUtc="2025-01-01T16:31:00Z">
              <w:r w:rsidR="006D1623">
                <w:rPr>
                  <w:sz w:val="20"/>
                  <w:szCs w:val="20"/>
                  <w:lang w:val="en-GB"/>
                </w:rPr>
                <w:t>3.7</w:t>
              </w:r>
            </w:ins>
            <w:ins w:id="37544" w:author="Quinten Van Woerkom" w:date="2024-12-17T13:38:00Z" w16du:dateUtc="2024-12-17T12:38:00Z">
              <w:r w:rsidR="000B018B" w:rsidRPr="004424B1">
                <w:rPr>
                  <w:sz w:val="20"/>
                  <w:szCs w:val="20"/>
                  <w:lang w:val="en-GB"/>
                </w:rPr>
                <w:fldChar w:fldCharType="end"/>
              </w:r>
            </w:ins>
          </w:p>
        </w:tc>
        <w:tc>
          <w:tcPr>
            <w:tcW w:w="851" w:type="dxa"/>
          </w:tcPr>
          <w:p w14:paraId="22F1B3E3" w14:textId="77777777" w:rsidR="000B018B" w:rsidRPr="004424B1" w:rsidRDefault="000B018B" w:rsidP="00E57663">
            <w:pPr>
              <w:pStyle w:val="TableParagraph"/>
              <w:spacing w:before="60" w:after="60"/>
              <w:ind w:left="85"/>
              <w:jc w:val="left"/>
              <w:rPr>
                <w:ins w:id="37545" w:author="Quinten Van Woerkom" w:date="2024-12-17T13:38:00Z" w16du:dateUtc="2024-12-17T12:38:00Z"/>
                <w:sz w:val="20"/>
                <w:lang w:val="en-GB"/>
              </w:rPr>
            </w:pPr>
            <w:ins w:id="37546" w:author="Quinten Van Woerkom" w:date="2024-12-17T13:38:00Z" w16du:dateUtc="2024-12-17T12:38:00Z">
              <w:r w:rsidRPr="004424B1">
                <w:rPr>
                  <w:sz w:val="20"/>
                  <w:lang w:val="en-GB"/>
                </w:rPr>
                <w:t xml:space="preserve">  O</w:t>
              </w:r>
            </w:ins>
          </w:p>
        </w:tc>
        <w:tc>
          <w:tcPr>
            <w:tcW w:w="1235" w:type="dxa"/>
          </w:tcPr>
          <w:p w14:paraId="2D8ED845" w14:textId="77777777" w:rsidR="000B018B" w:rsidRPr="004424B1" w:rsidRDefault="000B018B" w:rsidP="00E57663">
            <w:pPr>
              <w:pStyle w:val="TableParagraph"/>
              <w:spacing w:before="60" w:after="60"/>
              <w:ind w:left="0"/>
              <w:jc w:val="left"/>
              <w:rPr>
                <w:ins w:id="37547" w:author="Quinten Van Woerkom" w:date="2024-12-17T13:38:00Z" w16du:dateUtc="2024-12-17T12:38:00Z"/>
                <w:rFonts w:ascii="Times New Roman"/>
                <w:sz w:val="20"/>
                <w:lang w:val="en-GB"/>
              </w:rPr>
            </w:pPr>
          </w:p>
        </w:tc>
      </w:tr>
      <w:tr w:rsidR="000B018B" w:rsidRPr="004424B1" w14:paraId="4FC48642" w14:textId="77777777" w:rsidTr="00E57663">
        <w:trPr>
          <w:trHeight w:val="290"/>
          <w:ins w:id="37548" w:author="Quinten Van Woerkom" w:date="2024-12-17T13:38:00Z"/>
        </w:trPr>
        <w:tc>
          <w:tcPr>
            <w:tcW w:w="1102" w:type="dxa"/>
          </w:tcPr>
          <w:p w14:paraId="41A73424" w14:textId="79AD20E9" w:rsidR="000B018B" w:rsidRPr="004424B1" w:rsidRDefault="000B018B" w:rsidP="00E57663">
            <w:pPr>
              <w:pStyle w:val="TableParagraph"/>
              <w:spacing w:before="60" w:after="60"/>
              <w:ind w:left="86"/>
              <w:jc w:val="left"/>
              <w:rPr>
                <w:ins w:id="37549" w:author="Quinten Van Woerkom" w:date="2024-12-17T13:38:00Z" w16du:dateUtc="2024-12-17T12:38:00Z"/>
                <w:sz w:val="20"/>
                <w:lang w:val="en-GB"/>
              </w:rPr>
            </w:pPr>
            <w:ins w:id="37550" w:author="Quinten Van Woerkom" w:date="2024-12-17T13:41:00Z" w16du:dateUtc="2024-12-17T12:41:00Z">
              <w:r w:rsidRPr="000B018B">
                <w:rPr>
                  <w:sz w:val="20"/>
                  <w:lang w:val="en-GB"/>
                </w:rPr>
                <w:t>S.</w:t>
              </w:r>
            </w:ins>
            <w:ins w:id="37551" w:author="Quinten Van Woerkom" w:date="2024-12-17T13:38:00Z" w16du:dateUtc="2024-12-17T12:38:00Z">
              <w:r w:rsidRPr="004424B1">
                <w:rPr>
                  <w:sz w:val="20"/>
                  <w:lang w:val="en-GB"/>
                </w:rPr>
                <w:t>4</w:t>
              </w:r>
            </w:ins>
          </w:p>
        </w:tc>
        <w:tc>
          <w:tcPr>
            <w:tcW w:w="3957" w:type="dxa"/>
          </w:tcPr>
          <w:p w14:paraId="468822D8" w14:textId="77777777" w:rsidR="000B018B" w:rsidRPr="004424B1" w:rsidRDefault="000B018B" w:rsidP="00E57663">
            <w:pPr>
              <w:pStyle w:val="TableParagraph"/>
              <w:spacing w:before="60" w:after="60"/>
              <w:ind w:left="85"/>
              <w:jc w:val="left"/>
              <w:rPr>
                <w:ins w:id="37552" w:author="Quinten Van Woerkom" w:date="2024-12-17T13:38:00Z" w16du:dateUtc="2024-12-17T12:38:00Z"/>
                <w:sz w:val="20"/>
                <w:lang w:val="en-GB"/>
              </w:rPr>
            </w:pPr>
            <w:ins w:id="37553" w:author="Quinten Van Woerkom" w:date="2024-12-17T13:38:00Z" w16du:dateUtc="2024-12-17T12:38:00Z">
              <w:r w:rsidRPr="004424B1">
                <w:rPr>
                  <w:sz w:val="20"/>
                  <w:lang w:val="en-GB"/>
                </w:rPr>
                <w:t>Plan Information Management Service</w:t>
              </w:r>
            </w:ins>
          </w:p>
        </w:tc>
        <w:tc>
          <w:tcPr>
            <w:tcW w:w="1997" w:type="dxa"/>
          </w:tcPr>
          <w:p w14:paraId="6FAD832B" w14:textId="7D329880" w:rsidR="000B018B" w:rsidRPr="004424B1" w:rsidRDefault="00EE1E6E" w:rsidP="00E57663">
            <w:pPr>
              <w:pStyle w:val="TableParagraph"/>
              <w:spacing w:before="60" w:after="60"/>
              <w:ind w:left="85"/>
              <w:jc w:val="left"/>
              <w:rPr>
                <w:ins w:id="37554" w:author="Quinten Van Woerkom" w:date="2024-12-17T13:38:00Z" w16du:dateUtc="2024-12-17T12:38:00Z"/>
                <w:sz w:val="20"/>
                <w:szCs w:val="20"/>
                <w:lang w:val="en-GB"/>
              </w:rPr>
            </w:pPr>
            <w:ins w:id="37555" w:author="Quinten Van Woerkom" w:date="2024-12-18T11:55:00Z" w16du:dateUtc="2024-12-18T10:55:00Z">
              <w:r>
                <w:rPr>
                  <w:sz w:val="20"/>
                  <w:szCs w:val="20"/>
                  <w:lang w:val="en-GB"/>
                </w:rPr>
                <w:fldChar w:fldCharType="begin"/>
              </w:r>
              <w:r>
                <w:rPr>
                  <w:sz w:val="20"/>
                  <w:szCs w:val="20"/>
                  <w:lang w:val="en-GB"/>
                </w:rPr>
                <w:instrText xml:space="preserve"> REF _Ref185415359 \r \h </w:instrText>
              </w:r>
            </w:ins>
            <w:r>
              <w:rPr>
                <w:sz w:val="20"/>
                <w:szCs w:val="20"/>
                <w:lang w:val="en-GB"/>
              </w:rPr>
            </w:r>
            <w:r>
              <w:rPr>
                <w:sz w:val="20"/>
                <w:szCs w:val="20"/>
                <w:lang w:val="en-GB"/>
              </w:rPr>
              <w:fldChar w:fldCharType="separate"/>
            </w:r>
            <w:ins w:id="37556" w:author="Peter Van Der Plas" w:date="2025-01-01T17:31:00Z" w16du:dateUtc="2025-01-01T16:31:00Z">
              <w:r w:rsidR="006D1623">
                <w:rPr>
                  <w:sz w:val="20"/>
                  <w:szCs w:val="20"/>
                  <w:lang w:val="en-GB"/>
                </w:rPr>
                <w:t>2.5.5</w:t>
              </w:r>
            </w:ins>
            <w:ins w:id="37557" w:author="Quinten Van Woerkom" w:date="2024-12-18T11:55:00Z" w16du:dateUtc="2024-12-18T10:55:00Z">
              <w:r>
                <w:rPr>
                  <w:sz w:val="20"/>
                  <w:szCs w:val="20"/>
                  <w:lang w:val="en-GB"/>
                </w:rPr>
                <w:fldChar w:fldCharType="end"/>
              </w:r>
              <w:r>
                <w:rPr>
                  <w:sz w:val="20"/>
                  <w:szCs w:val="20"/>
                  <w:lang w:val="en-GB"/>
                </w:rPr>
                <w:t xml:space="preserve"> </w:t>
              </w:r>
            </w:ins>
            <w:ins w:id="37558" w:author="Quinten Van Woerkom" w:date="2024-12-17T13:38:00Z" w16du:dateUtc="2024-12-17T12:38:00Z">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_Ref68802075 \r \h </w:instrText>
              </w:r>
            </w:ins>
            <w:r w:rsidR="000B018B" w:rsidRPr="004424B1">
              <w:rPr>
                <w:sz w:val="20"/>
                <w:szCs w:val="20"/>
                <w:lang w:val="en-GB"/>
              </w:rPr>
            </w:r>
            <w:ins w:id="37559" w:author="Quinten Van Woerkom" w:date="2024-12-17T13:38:00Z" w16du:dateUtc="2024-12-17T12:38:00Z">
              <w:r w:rsidR="000B018B" w:rsidRPr="004424B1">
                <w:rPr>
                  <w:sz w:val="20"/>
                  <w:szCs w:val="20"/>
                  <w:lang w:val="en-GB"/>
                </w:rPr>
                <w:fldChar w:fldCharType="separate"/>
              </w:r>
            </w:ins>
            <w:ins w:id="37560" w:author="Peter Van Der Plas" w:date="2025-01-01T17:31:00Z" w16du:dateUtc="2025-01-01T16:31:00Z">
              <w:r w:rsidR="006D1623">
                <w:rPr>
                  <w:sz w:val="20"/>
                  <w:szCs w:val="20"/>
                  <w:lang w:val="en-GB"/>
                </w:rPr>
                <w:t>3.8</w:t>
              </w:r>
            </w:ins>
            <w:ins w:id="37561" w:author="Quinten Van Woerkom" w:date="2024-12-17T13:38:00Z" w16du:dateUtc="2024-12-17T12:38:00Z">
              <w:r w:rsidR="000B018B" w:rsidRPr="004424B1">
                <w:rPr>
                  <w:sz w:val="20"/>
                  <w:szCs w:val="20"/>
                  <w:lang w:val="en-GB"/>
                </w:rPr>
                <w:fldChar w:fldCharType="end"/>
              </w:r>
            </w:ins>
          </w:p>
        </w:tc>
        <w:tc>
          <w:tcPr>
            <w:tcW w:w="851" w:type="dxa"/>
          </w:tcPr>
          <w:p w14:paraId="6E8E0C7E" w14:textId="77777777" w:rsidR="000B018B" w:rsidRPr="004424B1" w:rsidRDefault="000B018B" w:rsidP="00E57663">
            <w:pPr>
              <w:pStyle w:val="TableParagraph"/>
              <w:spacing w:before="60" w:after="60"/>
              <w:ind w:left="85"/>
              <w:jc w:val="left"/>
              <w:rPr>
                <w:ins w:id="37562" w:author="Quinten Van Woerkom" w:date="2024-12-17T13:38:00Z" w16du:dateUtc="2024-12-17T12:38:00Z"/>
                <w:sz w:val="20"/>
                <w:lang w:val="en-GB"/>
              </w:rPr>
            </w:pPr>
            <w:ins w:id="37563" w:author="Quinten Van Woerkom" w:date="2024-12-17T13:38:00Z" w16du:dateUtc="2024-12-17T12:38:00Z">
              <w:r w:rsidRPr="004424B1">
                <w:rPr>
                  <w:sz w:val="20"/>
                  <w:lang w:val="en-GB"/>
                </w:rPr>
                <w:t>O</w:t>
              </w:r>
            </w:ins>
          </w:p>
        </w:tc>
        <w:tc>
          <w:tcPr>
            <w:tcW w:w="1235" w:type="dxa"/>
          </w:tcPr>
          <w:p w14:paraId="5A8231FC" w14:textId="77777777" w:rsidR="000B018B" w:rsidRPr="004424B1" w:rsidRDefault="000B018B" w:rsidP="00E57663">
            <w:pPr>
              <w:pStyle w:val="TableParagraph"/>
              <w:spacing w:before="60" w:after="60"/>
              <w:ind w:left="0"/>
              <w:jc w:val="left"/>
              <w:rPr>
                <w:ins w:id="37564" w:author="Quinten Van Woerkom" w:date="2024-12-17T13:38:00Z" w16du:dateUtc="2024-12-17T12:38:00Z"/>
                <w:rFonts w:ascii="Times New Roman"/>
                <w:sz w:val="20"/>
                <w:lang w:val="en-GB"/>
              </w:rPr>
            </w:pPr>
          </w:p>
        </w:tc>
      </w:tr>
      <w:tr w:rsidR="000B018B" w:rsidRPr="004424B1" w14:paraId="0F6F25D1" w14:textId="77777777" w:rsidTr="00E57663">
        <w:trPr>
          <w:trHeight w:val="290"/>
          <w:ins w:id="37565" w:author="Quinten Van Woerkom" w:date="2024-12-17T13:38:00Z"/>
        </w:trPr>
        <w:tc>
          <w:tcPr>
            <w:tcW w:w="1102" w:type="dxa"/>
          </w:tcPr>
          <w:p w14:paraId="415F7987" w14:textId="22C8507A" w:rsidR="000B018B" w:rsidRPr="004424B1" w:rsidRDefault="000B018B" w:rsidP="00E57663">
            <w:pPr>
              <w:pStyle w:val="TableParagraph"/>
              <w:spacing w:before="60" w:after="60"/>
              <w:ind w:left="86"/>
              <w:jc w:val="left"/>
              <w:rPr>
                <w:ins w:id="37566" w:author="Quinten Van Woerkom" w:date="2024-12-17T13:38:00Z" w16du:dateUtc="2024-12-17T12:38:00Z"/>
                <w:sz w:val="20"/>
                <w:lang w:val="en-GB"/>
              </w:rPr>
            </w:pPr>
            <w:ins w:id="37567" w:author="Quinten Van Woerkom" w:date="2024-12-17T13:41:00Z" w16du:dateUtc="2024-12-17T12:41:00Z">
              <w:r w:rsidRPr="000B018B">
                <w:rPr>
                  <w:sz w:val="20"/>
                  <w:lang w:val="en-GB"/>
                </w:rPr>
                <w:t>S.</w:t>
              </w:r>
            </w:ins>
            <w:ins w:id="37568" w:author="Quinten Van Woerkom" w:date="2024-12-17T13:38:00Z" w16du:dateUtc="2024-12-17T12:38:00Z">
              <w:r w:rsidRPr="004424B1">
                <w:rPr>
                  <w:sz w:val="20"/>
                  <w:lang w:val="en-GB"/>
                </w:rPr>
                <w:t>4.1</w:t>
              </w:r>
            </w:ins>
          </w:p>
        </w:tc>
        <w:tc>
          <w:tcPr>
            <w:tcW w:w="3957" w:type="dxa"/>
          </w:tcPr>
          <w:p w14:paraId="06C60AEF" w14:textId="77777777" w:rsidR="000B018B" w:rsidRPr="004424B1" w:rsidRDefault="000B018B" w:rsidP="00E57663">
            <w:pPr>
              <w:pStyle w:val="TableParagraph"/>
              <w:spacing w:before="60" w:after="60"/>
              <w:ind w:left="85"/>
              <w:jc w:val="left"/>
              <w:rPr>
                <w:ins w:id="37569" w:author="Quinten Van Woerkom" w:date="2024-12-17T13:38:00Z" w16du:dateUtc="2024-12-17T12:38:00Z"/>
                <w:sz w:val="20"/>
                <w:lang w:val="en-GB"/>
              </w:rPr>
            </w:pPr>
            <w:ins w:id="37570" w:author="Quinten Van Woerkom" w:date="2024-12-17T13:38:00Z" w16du:dateUtc="2024-12-17T12:38:00Z">
              <w:r w:rsidRPr="004424B1">
                <w:rPr>
                  <w:sz w:val="20"/>
                  <w:lang w:val="en-GB"/>
                </w:rPr>
                <w:t xml:space="preserve">  </w:t>
              </w:r>
              <w:proofErr w:type="spellStart"/>
              <w:r w:rsidRPr="004424B1">
                <w:rPr>
                  <w:sz w:val="20"/>
                  <w:lang w:val="en-GB"/>
                </w:rPr>
                <w:t>listRequestDefs</w:t>
              </w:r>
              <w:proofErr w:type="spellEnd"/>
            </w:ins>
          </w:p>
          <w:p w14:paraId="769E32F6" w14:textId="77777777" w:rsidR="000B018B" w:rsidRPr="004424B1" w:rsidRDefault="000B018B" w:rsidP="00E57663">
            <w:pPr>
              <w:pStyle w:val="TableParagraph"/>
              <w:spacing w:before="60" w:after="60"/>
              <w:ind w:left="85"/>
              <w:jc w:val="left"/>
              <w:rPr>
                <w:ins w:id="37571" w:author="Quinten Van Woerkom" w:date="2024-12-17T13:38:00Z" w16du:dateUtc="2024-12-17T12:38:00Z"/>
                <w:sz w:val="20"/>
                <w:lang w:val="en-GB"/>
              </w:rPr>
            </w:pPr>
            <w:ins w:id="37572" w:author="Quinten Van Woerkom" w:date="2024-12-17T13:38:00Z" w16du:dateUtc="2024-12-17T12:38:00Z">
              <w:r w:rsidRPr="004424B1">
                <w:rPr>
                  <w:sz w:val="20"/>
                  <w:lang w:val="en-GB"/>
                </w:rPr>
                <w:t xml:space="preserve">  </w:t>
              </w:r>
              <w:proofErr w:type="spellStart"/>
              <w:r w:rsidRPr="004424B1">
                <w:rPr>
                  <w:sz w:val="20"/>
                  <w:lang w:val="en-GB"/>
                </w:rPr>
                <w:t>getRequestDefs</w:t>
              </w:r>
              <w:proofErr w:type="spellEnd"/>
            </w:ins>
          </w:p>
        </w:tc>
        <w:tc>
          <w:tcPr>
            <w:tcW w:w="1997" w:type="dxa"/>
          </w:tcPr>
          <w:p w14:paraId="2E15F3CA" w14:textId="54951CE7" w:rsidR="000B018B" w:rsidRPr="004424B1" w:rsidRDefault="00EE1E6E" w:rsidP="00E57663">
            <w:pPr>
              <w:pStyle w:val="TableParagraph"/>
              <w:spacing w:before="60" w:after="60"/>
              <w:ind w:left="85"/>
              <w:jc w:val="left"/>
              <w:rPr>
                <w:ins w:id="37573" w:author="Quinten Van Woerkom" w:date="2024-12-17T13:38:00Z" w16du:dateUtc="2024-12-17T12:38:00Z"/>
                <w:sz w:val="20"/>
                <w:szCs w:val="20"/>
                <w:lang w:val="en-GB"/>
              </w:rPr>
            </w:pPr>
            <w:ins w:id="37574" w:author="Quinten Van Woerkom" w:date="2024-12-18T11:55:00Z" w16du:dateUtc="2024-12-18T10:55:00Z">
              <w:r>
                <w:rPr>
                  <w:sz w:val="20"/>
                  <w:szCs w:val="20"/>
                  <w:lang w:val="en-GB"/>
                </w:rPr>
                <w:fldChar w:fldCharType="begin"/>
              </w:r>
              <w:r>
                <w:rPr>
                  <w:sz w:val="20"/>
                  <w:szCs w:val="20"/>
                  <w:lang w:val="en-GB"/>
                </w:rPr>
                <w:instrText xml:space="preserve"> REF _Ref185415359 \r \h </w:instrText>
              </w:r>
            </w:ins>
            <w:r>
              <w:rPr>
                <w:sz w:val="20"/>
                <w:szCs w:val="20"/>
                <w:lang w:val="en-GB"/>
              </w:rPr>
            </w:r>
            <w:ins w:id="37575" w:author="Quinten Van Woerkom" w:date="2024-12-18T11:55:00Z" w16du:dateUtc="2024-12-18T10:55:00Z">
              <w:r>
                <w:rPr>
                  <w:sz w:val="20"/>
                  <w:szCs w:val="20"/>
                  <w:lang w:val="en-GB"/>
                </w:rPr>
                <w:fldChar w:fldCharType="separate"/>
              </w:r>
            </w:ins>
            <w:ins w:id="37576" w:author="Peter Van Der Plas" w:date="2025-01-01T17:31:00Z" w16du:dateUtc="2025-01-01T16:31:00Z">
              <w:r w:rsidR="006D1623">
                <w:rPr>
                  <w:sz w:val="20"/>
                  <w:szCs w:val="20"/>
                  <w:lang w:val="en-GB"/>
                </w:rPr>
                <w:t>2.5.5</w:t>
              </w:r>
            </w:ins>
            <w:ins w:id="37577" w:author="Quinten Van Woerkom" w:date="2024-12-18T11:55:00Z" w16du:dateUtc="2024-12-18T10:55:00Z">
              <w:r>
                <w:rPr>
                  <w:sz w:val="20"/>
                  <w:szCs w:val="20"/>
                  <w:lang w:val="en-GB"/>
                </w:rPr>
                <w:fldChar w:fldCharType="end"/>
              </w:r>
              <w:r>
                <w:rPr>
                  <w:sz w:val="20"/>
                  <w:szCs w:val="20"/>
                  <w:lang w:val="en-GB"/>
                </w:rPr>
                <w:t xml:space="preserve"> </w:t>
              </w:r>
            </w:ins>
            <w:ins w:id="37578" w:author="Quinten Van Woerkom" w:date="2024-12-17T13:38:00Z" w16du:dateUtc="2024-12-17T12:38:00Z">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_Ref68802075 \r \h </w:instrText>
              </w:r>
            </w:ins>
            <w:r w:rsidR="000B018B" w:rsidRPr="004424B1">
              <w:rPr>
                <w:sz w:val="20"/>
                <w:szCs w:val="20"/>
                <w:lang w:val="en-GB"/>
              </w:rPr>
            </w:r>
            <w:ins w:id="37579" w:author="Quinten Van Woerkom" w:date="2024-12-17T13:38:00Z" w16du:dateUtc="2024-12-17T12:38:00Z">
              <w:r w:rsidR="000B018B" w:rsidRPr="004424B1">
                <w:rPr>
                  <w:sz w:val="20"/>
                  <w:szCs w:val="20"/>
                  <w:lang w:val="en-GB"/>
                </w:rPr>
                <w:fldChar w:fldCharType="separate"/>
              </w:r>
            </w:ins>
            <w:ins w:id="37580" w:author="Peter Van Der Plas" w:date="2025-01-01T17:31:00Z" w16du:dateUtc="2025-01-01T16:31:00Z">
              <w:r w:rsidR="006D1623">
                <w:rPr>
                  <w:sz w:val="20"/>
                  <w:szCs w:val="20"/>
                  <w:lang w:val="en-GB"/>
                </w:rPr>
                <w:t>3.8</w:t>
              </w:r>
            </w:ins>
            <w:ins w:id="37581" w:author="Quinten Van Woerkom" w:date="2024-12-17T13:38:00Z" w16du:dateUtc="2024-12-17T12:38:00Z">
              <w:r w:rsidR="000B018B" w:rsidRPr="004424B1">
                <w:rPr>
                  <w:sz w:val="20"/>
                  <w:szCs w:val="20"/>
                  <w:lang w:val="en-GB"/>
                </w:rPr>
                <w:fldChar w:fldCharType="end"/>
              </w:r>
            </w:ins>
          </w:p>
        </w:tc>
        <w:tc>
          <w:tcPr>
            <w:tcW w:w="851" w:type="dxa"/>
          </w:tcPr>
          <w:p w14:paraId="1B365FEE" w14:textId="77777777" w:rsidR="000B018B" w:rsidRPr="004424B1" w:rsidRDefault="000B018B" w:rsidP="00E57663">
            <w:pPr>
              <w:pStyle w:val="TableParagraph"/>
              <w:spacing w:before="60" w:after="60"/>
              <w:ind w:left="85"/>
              <w:jc w:val="left"/>
              <w:rPr>
                <w:ins w:id="37582" w:author="Quinten Van Woerkom" w:date="2024-12-17T13:38:00Z" w16du:dateUtc="2024-12-17T12:38:00Z"/>
                <w:sz w:val="20"/>
                <w:lang w:val="en-GB"/>
              </w:rPr>
            </w:pPr>
            <w:ins w:id="37583" w:author="Quinten Van Woerkom" w:date="2024-12-17T13:38:00Z" w16du:dateUtc="2024-12-17T12:38:00Z">
              <w:r w:rsidRPr="004424B1">
                <w:rPr>
                  <w:sz w:val="20"/>
                  <w:lang w:val="en-GB"/>
                </w:rPr>
                <w:t xml:space="preserve">  O</w:t>
              </w:r>
            </w:ins>
          </w:p>
        </w:tc>
        <w:tc>
          <w:tcPr>
            <w:tcW w:w="1235" w:type="dxa"/>
          </w:tcPr>
          <w:p w14:paraId="100AF53F" w14:textId="77777777" w:rsidR="000B018B" w:rsidRPr="004424B1" w:rsidRDefault="000B018B" w:rsidP="00E57663">
            <w:pPr>
              <w:pStyle w:val="TableParagraph"/>
              <w:spacing w:before="60" w:after="60"/>
              <w:ind w:left="0"/>
              <w:jc w:val="left"/>
              <w:rPr>
                <w:ins w:id="37584" w:author="Quinten Van Woerkom" w:date="2024-12-17T13:38:00Z" w16du:dateUtc="2024-12-17T12:38:00Z"/>
                <w:rFonts w:ascii="Times New Roman"/>
                <w:sz w:val="20"/>
                <w:lang w:val="en-GB"/>
              </w:rPr>
            </w:pPr>
          </w:p>
        </w:tc>
      </w:tr>
      <w:tr w:rsidR="000B018B" w:rsidRPr="004424B1" w14:paraId="4073FEA6" w14:textId="77777777" w:rsidTr="00E57663">
        <w:trPr>
          <w:trHeight w:val="290"/>
          <w:ins w:id="37585" w:author="Quinten Van Woerkom" w:date="2024-12-17T13:38:00Z"/>
        </w:trPr>
        <w:tc>
          <w:tcPr>
            <w:tcW w:w="1102" w:type="dxa"/>
          </w:tcPr>
          <w:p w14:paraId="360A71AF" w14:textId="2858E4D6" w:rsidR="000B018B" w:rsidRPr="004424B1" w:rsidRDefault="000B018B" w:rsidP="00E57663">
            <w:pPr>
              <w:pStyle w:val="TableParagraph"/>
              <w:spacing w:before="60" w:after="60"/>
              <w:ind w:left="86"/>
              <w:jc w:val="left"/>
              <w:rPr>
                <w:ins w:id="37586" w:author="Quinten Van Woerkom" w:date="2024-12-17T13:38:00Z" w16du:dateUtc="2024-12-17T12:38:00Z"/>
                <w:sz w:val="20"/>
                <w:lang w:val="en-GB"/>
              </w:rPr>
            </w:pPr>
            <w:ins w:id="37587" w:author="Quinten Van Woerkom" w:date="2024-12-17T13:41:00Z" w16du:dateUtc="2024-12-17T12:41:00Z">
              <w:r w:rsidRPr="000B018B">
                <w:rPr>
                  <w:sz w:val="20"/>
                  <w:lang w:val="en-GB"/>
                </w:rPr>
                <w:t>S.</w:t>
              </w:r>
            </w:ins>
            <w:ins w:id="37588" w:author="Quinten Van Woerkom" w:date="2024-12-17T13:38:00Z" w16du:dateUtc="2024-12-17T12:38:00Z">
              <w:r w:rsidRPr="004424B1">
                <w:rPr>
                  <w:sz w:val="20"/>
                  <w:lang w:val="en-GB"/>
                </w:rPr>
                <w:t>4.2</w:t>
              </w:r>
            </w:ins>
          </w:p>
        </w:tc>
        <w:tc>
          <w:tcPr>
            <w:tcW w:w="3957" w:type="dxa"/>
          </w:tcPr>
          <w:p w14:paraId="49B8073D" w14:textId="77777777" w:rsidR="000B018B" w:rsidRPr="004424B1" w:rsidRDefault="000B018B" w:rsidP="00E57663">
            <w:pPr>
              <w:pStyle w:val="TableParagraph"/>
              <w:spacing w:before="60" w:after="60"/>
              <w:ind w:left="85"/>
              <w:jc w:val="left"/>
              <w:rPr>
                <w:ins w:id="37589" w:author="Quinten Van Woerkom" w:date="2024-12-17T13:38:00Z" w16du:dateUtc="2024-12-17T12:38:00Z"/>
                <w:sz w:val="20"/>
                <w:lang w:val="en-GB"/>
              </w:rPr>
            </w:pPr>
            <w:ins w:id="37590" w:author="Quinten Van Woerkom" w:date="2024-12-17T13:38:00Z" w16du:dateUtc="2024-12-17T12:38:00Z">
              <w:r w:rsidRPr="004424B1">
                <w:rPr>
                  <w:sz w:val="20"/>
                  <w:lang w:val="en-GB"/>
                </w:rPr>
                <w:t xml:space="preserve">  </w:t>
              </w:r>
              <w:proofErr w:type="spellStart"/>
              <w:r w:rsidRPr="004424B1">
                <w:rPr>
                  <w:sz w:val="20"/>
                  <w:lang w:val="en-GB"/>
                </w:rPr>
                <w:t>listEventDefs</w:t>
              </w:r>
              <w:proofErr w:type="spellEnd"/>
            </w:ins>
          </w:p>
          <w:p w14:paraId="33FA7FA2" w14:textId="77777777" w:rsidR="000B018B" w:rsidRPr="004424B1" w:rsidRDefault="000B018B" w:rsidP="00E57663">
            <w:pPr>
              <w:pStyle w:val="TableParagraph"/>
              <w:spacing w:before="60" w:after="60"/>
              <w:ind w:left="85"/>
              <w:jc w:val="left"/>
              <w:rPr>
                <w:ins w:id="37591" w:author="Quinten Van Woerkom" w:date="2024-12-17T13:38:00Z" w16du:dateUtc="2024-12-17T12:38:00Z"/>
                <w:sz w:val="20"/>
                <w:lang w:val="en-GB"/>
              </w:rPr>
            </w:pPr>
            <w:ins w:id="37592" w:author="Quinten Van Woerkom" w:date="2024-12-17T13:38:00Z" w16du:dateUtc="2024-12-17T12:38:00Z">
              <w:r w:rsidRPr="004424B1">
                <w:rPr>
                  <w:sz w:val="20"/>
                  <w:lang w:val="en-GB"/>
                </w:rPr>
                <w:t xml:space="preserve">  </w:t>
              </w:r>
              <w:proofErr w:type="spellStart"/>
              <w:r w:rsidRPr="004424B1">
                <w:rPr>
                  <w:sz w:val="20"/>
                  <w:lang w:val="en-GB"/>
                </w:rPr>
                <w:t>getEventDefs</w:t>
              </w:r>
              <w:proofErr w:type="spellEnd"/>
            </w:ins>
          </w:p>
        </w:tc>
        <w:tc>
          <w:tcPr>
            <w:tcW w:w="1997" w:type="dxa"/>
          </w:tcPr>
          <w:p w14:paraId="2BFF46D7" w14:textId="1AC3B9F8" w:rsidR="000B018B" w:rsidRPr="004424B1" w:rsidRDefault="00EE1E6E" w:rsidP="00E57663">
            <w:pPr>
              <w:pStyle w:val="TableParagraph"/>
              <w:spacing w:before="60" w:after="60"/>
              <w:ind w:left="85"/>
              <w:jc w:val="left"/>
              <w:rPr>
                <w:ins w:id="37593" w:author="Quinten Van Woerkom" w:date="2024-12-17T13:38:00Z" w16du:dateUtc="2024-12-17T12:38:00Z"/>
                <w:sz w:val="20"/>
                <w:szCs w:val="20"/>
                <w:lang w:val="en-GB"/>
              </w:rPr>
            </w:pPr>
            <w:ins w:id="37594" w:author="Quinten Van Woerkom" w:date="2024-12-18T11:55:00Z" w16du:dateUtc="2024-12-18T10:55:00Z">
              <w:r>
                <w:rPr>
                  <w:sz w:val="20"/>
                  <w:szCs w:val="20"/>
                  <w:lang w:val="en-GB"/>
                </w:rPr>
                <w:fldChar w:fldCharType="begin"/>
              </w:r>
              <w:r>
                <w:rPr>
                  <w:sz w:val="20"/>
                  <w:szCs w:val="20"/>
                  <w:lang w:val="en-GB"/>
                </w:rPr>
                <w:instrText xml:space="preserve"> REF _Ref185415359 \r \h </w:instrText>
              </w:r>
            </w:ins>
            <w:r>
              <w:rPr>
                <w:sz w:val="20"/>
                <w:szCs w:val="20"/>
                <w:lang w:val="en-GB"/>
              </w:rPr>
            </w:r>
            <w:ins w:id="37595" w:author="Quinten Van Woerkom" w:date="2024-12-18T11:55:00Z" w16du:dateUtc="2024-12-18T10:55:00Z">
              <w:r>
                <w:rPr>
                  <w:sz w:val="20"/>
                  <w:szCs w:val="20"/>
                  <w:lang w:val="en-GB"/>
                </w:rPr>
                <w:fldChar w:fldCharType="separate"/>
              </w:r>
            </w:ins>
            <w:ins w:id="37596" w:author="Peter Van Der Plas" w:date="2025-01-01T17:31:00Z" w16du:dateUtc="2025-01-01T16:31:00Z">
              <w:r w:rsidR="006D1623">
                <w:rPr>
                  <w:sz w:val="20"/>
                  <w:szCs w:val="20"/>
                  <w:lang w:val="en-GB"/>
                </w:rPr>
                <w:t>2.5.5</w:t>
              </w:r>
            </w:ins>
            <w:ins w:id="37597" w:author="Quinten Van Woerkom" w:date="2024-12-18T11:55:00Z" w16du:dateUtc="2024-12-18T10:55:00Z">
              <w:r>
                <w:rPr>
                  <w:sz w:val="20"/>
                  <w:szCs w:val="20"/>
                  <w:lang w:val="en-GB"/>
                </w:rPr>
                <w:fldChar w:fldCharType="end"/>
              </w:r>
              <w:r>
                <w:rPr>
                  <w:sz w:val="20"/>
                  <w:szCs w:val="20"/>
                  <w:lang w:val="en-GB"/>
                </w:rPr>
                <w:t xml:space="preserve"> </w:t>
              </w:r>
            </w:ins>
            <w:ins w:id="37598" w:author="Quinten Van Woerkom" w:date="2024-12-17T13:38:00Z" w16du:dateUtc="2024-12-17T12:38:00Z">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_Ref68802075 \r \h </w:instrText>
              </w:r>
            </w:ins>
            <w:r w:rsidR="000B018B" w:rsidRPr="004424B1">
              <w:rPr>
                <w:sz w:val="20"/>
                <w:szCs w:val="20"/>
                <w:lang w:val="en-GB"/>
              </w:rPr>
            </w:r>
            <w:ins w:id="37599" w:author="Quinten Van Woerkom" w:date="2024-12-17T13:38:00Z" w16du:dateUtc="2024-12-17T12:38:00Z">
              <w:r w:rsidR="000B018B" w:rsidRPr="004424B1">
                <w:rPr>
                  <w:sz w:val="20"/>
                  <w:szCs w:val="20"/>
                  <w:lang w:val="en-GB"/>
                </w:rPr>
                <w:fldChar w:fldCharType="separate"/>
              </w:r>
            </w:ins>
            <w:ins w:id="37600" w:author="Peter Van Der Plas" w:date="2025-01-01T17:31:00Z" w16du:dateUtc="2025-01-01T16:31:00Z">
              <w:r w:rsidR="006D1623">
                <w:rPr>
                  <w:sz w:val="20"/>
                  <w:szCs w:val="20"/>
                  <w:lang w:val="en-GB"/>
                </w:rPr>
                <w:t>3.8</w:t>
              </w:r>
            </w:ins>
            <w:ins w:id="37601" w:author="Quinten Van Woerkom" w:date="2024-12-17T13:38:00Z" w16du:dateUtc="2024-12-17T12:38:00Z">
              <w:r w:rsidR="000B018B" w:rsidRPr="004424B1">
                <w:rPr>
                  <w:sz w:val="20"/>
                  <w:szCs w:val="20"/>
                  <w:lang w:val="en-GB"/>
                </w:rPr>
                <w:fldChar w:fldCharType="end"/>
              </w:r>
            </w:ins>
          </w:p>
        </w:tc>
        <w:tc>
          <w:tcPr>
            <w:tcW w:w="851" w:type="dxa"/>
          </w:tcPr>
          <w:p w14:paraId="7B4D698A" w14:textId="77777777" w:rsidR="000B018B" w:rsidRPr="004424B1" w:rsidRDefault="000B018B" w:rsidP="00E57663">
            <w:pPr>
              <w:pStyle w:val="TableParagraph"/>
              <w:spacing w:before="60" w:after="60"/>
              <w:ind w:left="85"/>
              <w:jc w:val="left"/>
              <w:rPr>
                <w:ins w:id="37602" w:author="Quinten Van Woerkom" w:date="2024-12-17T13:38:00Z" w16du:dateUtc="2024-12-17T12:38:00Z"/>
                <w:sz w:val="20"/>
                <w:lang w:val="en-GB"/>
              </w:rPr>
            </w:pPr>
            <w:ins w:id="37603" w:author="Quinten Van Woerkom" w:date="2024-12-17T13:38:00Z" w16du:dateUtc="2024-12-17T12:38:00Z">
              <w:r w:rsidRPr="004424B1">
                <w:rPr>
                  <w:sz w:val="20"/>
                  <w:lang w:val="en-GB"/>
                </w:rPr>
                <w:t xml:space="preserve">  O</w:t>
              </w:r>
            </w:ins>
          </w:p>
        </w:tc>
        <w:tc>
          <w:tcPr>
            <w:tcW w:w="1235" w:type="dxa"/>
          </w:tcPr>
          <w:p w14:paraId="63D6BF41" w14:textId="77777777" w:rsidR="000B018B" w:rsidRPr="004424B1" w:rsidRDefault="000B018B" w:rsidP="00E57663">
            <w:pPr>
              <w:pStyle w:val="TableParagraph"/>
              <w:spacing w:before="60" w:after="60"/>
              <w:ind w:left="0"/>
              <w:jc w:val="left"/>
              <w:rPr>
                <w:ins w:id="37604" w:author="Quinten Van Woerkom" w:date="2024-12-17T13:38:00Z" w16du:dateUtc="2024-12-17T12:38:00Z"/>
                <w:rFonts w:ascii="Times New Roman"/>
                <w:sz w:val="20"/>
                <w:lang w:val="en-GB"/>
              </w:rPr>
            </w:pPr>
          </w:p>
        </w:tc>
      </w:tr>
      <w:tr w:rsidR="000B018B" w:rsidRPr="004424B1" w14:paraId="272B589E" w14:textId="77777777" w:rsidTr="00E57663">
        <w:trPr>
          <w:trHeight w:val="290"/>
          <w:ins w:id="37605" w:author="Quinten Van Woerkom" w:date="2024-12-17T13:38:00Z"/>
        </w:trPr>
        <w:tc>
          <w:tcPr>
            <w:tcW w:w="1102" w:type="dxa"/>
          </w:tcPr>
          <w:p w14:paraId="3CFCFE92" w14:textId="7726C34B" w:rsidR="000B018B" w:rsidRPr="004424B1" w:rsidRDefault="000B018B" w:rsidP="00E57663">
            <w:pPr>
              <w:pStyle w:val="TableParagraph"/>
              <w:spacing w:before="60" w:after="60"/>
              <w:ind w:left="86"/>
              <w:jc w:val="left"/>
              <w:rPr>
                <w:ins w:id="37606" w:author="Quinten Van Woerkom" w:date="2024-12-17T13:38:00Z" w16du:dateUtc="2024-12-17T12:38:00Z"/>
                <w:sz w:val="20"/>
                <w:lang w:val="en-GB"/>
              </w:rPr>
            </w:pPr>
            <w:ins w:id="37607" w:author="Quinten Van Woerkom" w:date="2024-12-17T13:41:00Z" w16du:dateUtc="2024-12-17T12:41:00Z">
              <w:r w:rsidRPr="000B018B">
                <w:rPr>
                  <w:sz w:val="20"/>
                  <w:lang w:val="en-GB"/>
                </w:rPr>
                <w:t>S.</w:t>
              </w:r>
            </w:ins>
            <w:ins w:id="37608" w:author="Quinten Van Woerkom" w:date="2024-12-17T13:38:00Z" w16du:dateUtc="2024-12-17T12:38:00Z">
              <w:r w:rsidRPr="004424B1">
                <w:rPr>
                  <w:sz w:val="20"/>
                  <w:lang w:val="en-GB"/>
                </w:rPr>
                <w:t>4.3</w:t>
              </w:r>
            </w:ins>
          </w:p>
        </w:tc>
        <w:tc>
          <w:tcPr>
            <w:tcW w:w="3957" w:type="dxa"/>
          </w:tcPr>
          <w:p w14:paraId="50BEFFD4" w14:textId="77777777" w:rsidR="000B018B" w:rsidRPr="004424B1" w:rsidRDefault="000B018B" w:rsidP="00E57663">
            <w:pPr>
              <w:pStyle w:val="TableParagraph"/>
              <w:spacing w:before="60" w:after="60"/>
              <w:ind w:left="85"/>
              <w:jc w:val="left"/>
              <w:rPr>
                <w:ins w:id="37609" w:author="Quinten Van Woerkom" w:date="2024-12-17T13:38:00Z" w16du:dateUtc="2024-12-17T12:38:00Z"/>
                <w:sz w:val="20"/>
                <w:lang w:val="en-GB"/>
              </w:rPr>
            </w:pPr>
            <w:ins w:id="37610" w:author="Quinten Van Woerkom" w:date="2024-12-17T13:38:00Z" w16du:dateUtc="2024-12-17T12:38:00Z">
              <w:r w:rsidRPr="004424B1">
                <w:rPr>
                  <w:sz w:val="20"/>
                  <w:lang w:val="en-GB"/>
                </w:rPr>
                <w:t xml:space="preserve">  </w:t>
              </w:r>
              <w:proofErr w:type="spellStart"/>
              <w:r w:rsidRPr="004424B1">
                <w:rPr>
                  <w:sz w:val="20"/>
                  <w:lang w:val="en-GB"/>
                </w:rPr>
                <w:t>listActivityDefs</w:t>
              </w:r>
              <w:proofErr w:type="spellEnd"/>
            </w:ins>
          </w:p>
          <w:p w14:paraId="4A694B38" w14:textId="77777777" w:rsidR="000B018B" w:rsidRPr="004424B1" w:rsidRDefault="000B018B" w:rsidP="00E57663">
            <w:pPr>
              <w:pStyle w:val="TableParagraph"/>
              <w:spacing w:before="60" w:after="60"/>
              <w:ind w:left="85"/>
              <w:jc w:val="left"/>
              <w:rPr>
                <w:ins w:id="37611" w:author="Quinten Van Woerkom" w:date="2024-12-17T13:38:00Z" w16du:dateUtc="2024-12-17T12:38:00Z"/>
                <w:sz w:val="20"/>
                <w:lang w:val="en-GB"/>
              </w:rPr>
            </w:pPr>
            <w:ins w:id="37612" w:author="Quinten Van Woerkom" w:date="2024-12-17T13:38:00Z" w16du:dateUtc="2024-12-17T12:38:00Z">
              <w:r w:rsidRPr="004424B1">
                <w:rPr>
                  <w:sz w:val="20"/>
                  <w:lang w:val="en-GB"/>
                </w:rPr>
                <w:t xml:space="preserve">  </w:t>
              </w:r>
              <w:proofErr w:type="spellStart"/>
              <w:r w:rsidRPr="004424B1">
                <w:rPr>
                  <w:sz w:val="20"/>
                  <w:lang w:val="en-GB"/>
                </w:rPr>
                <w:t>getActivityDefs</w:t>
              </w:r>
              <w:proofErr w:type="spellEnd"/>
            </w:ins>
          </w:p>
        </w:tc>
        <w:tc>
          <w:tcPr>
            <w:tcW w:w="1997" w:type="dxa"/>
          </w:tcPr>
          <w:p w14:paraId="44779011" w14:textId="180E88EA" w:rsidR="000B018B" w:rsidRPr="004424B1" w:rsidRDefault="00EE1E6E" w:rsidP="00E57663">
            <w:pPr>
              <w:pStyle w:val="TableParagraph"/>
              <w:spacing w:before="60" w:after="60"/>
              <w:ind w:left="85"/>
              <w:jc w:val="left"/>
              <w:rPr>
                <w:ins w:id="37613" w:author="Quinten Van Woerkom" w:date="2024-12-17T13:38:00Z" w16du:dateUtc="2024-12-17T12:38:00Z"/>
                <w:sz w:val="20"/>
                <w:szCs w:val="20"/>
                <w:lang w:val="en-GB"/>
              </w:rPr>
            </w:pPr>
            <w:ins w:id="37614" w:author="Quinten Van Woerkom" w:date="2024-12-18T11:55:00Z" w16du:dateUtc="2024-12-18T10:55:00Z">
              <w:r>
                <w:rPr>
                  <w:sz w:val="20"/>
                  <w:szCs w:val="20"/>
                  <w:lang w:val="en-GB"/>
                </w:rPr>
                <w:fldChar w:fldCharType="begin"/>
              </w:r>
              <w:r>
                <w:rPr>
                  <w:sz w:val="20"/>
                  <w:szCs w:val="20"/>
                  <w:lang w:val="en-GB"/>
                </w:rPr>
                <w:instrText xml:space="preserve"> REF _Ref185415359 \r \h </w:instrText>
              </w:r>
            </w:ins>
            <w:r>
              <w:rPr>
                <w:sz w:val="20"/>
                <w:szCs w:val="20"/>
                <w:lang w:val="en-GB"/>
              </w:rPr>
            </w:r>
            <w:ins w:id="37615" w:author="Quinten Van Woerkom" w:date="2024-12-18T11:55:00Z" w16du:dateUtc="2024-12-18T10:55:00Z">
              <w:r>
                <w:rPr>
                  <w:sz w:val="20"/>
                  <w:szCs w:val="20"/>
                  <w:lang w:val="en-GB"/>
                </w:rPr>
                <w:fldChar w:fldCharType="separate"/>
              </w:r>
            </w:ins>
            <w:ins w:id="37616" w:author="Peter Van Der Plas" w:date="2025-01-01T17:31:00Z" w16du:dateUtc="2025-01-01T16:31:00Z">
              <w:r w:rsidR="006D1623">
                <w:rPr>
                  <w:sz w:val="20"/>
                  <w:szCs w:val="20"/>
                  <w:lang w:val="en-GB"/>
                </w:rPr>
                <w:t>2.5.5</w:t>
              </w:r>
            </w:ins>
            <w:ins w:id="37617" w:author="Quinten Van Woerkom" w:date="2024-12-18T11:55:00Z" w16du:dateUtc="2024-12-18T10:55:00Z">
              <w:r>
                <w:rPr>
                  <w:sz w:val="20"/>
                  <w:szCs w:val="20"/>
                  <w:lang w:val="en-GB"/>
                </w:rPr>
                <w:fldChar w:fldCharType="end"/>
              </w:r>
              <w:r>
                <w:rPr>
                  <w:sz w:val="20"/>
                  <w:szCs w:val="20"/>
                  <w:lang w:val="en-GB"/>
                </w:rPr>
                <w:t xml:space="preserve"> </w:t>
              </w:r>
            </w:ins>
            <w:ins w:id="37618" w:author="Quinten Van Woerkom" w:date="2024-12-17T13:38:00Z" w16du:dateUtc="2024-12-17T12:38:00Z">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_Ref68802075 \r \h </w:instrText>
              </w:r>
            </w:ins>
            <w:r w:rsidR="000B018B" w:rsidRPr="004424B1">
              <w:rPr>
                <w:sz w:val="20"/>
                <w:szCs w:val="20"/>
                <w:lang w:val="en-GB"/>
              </w:rPr>
            </w:r>
            <w:ins w:id="37619" w:author="Quinten Van Woerkom" w:date="2024-12-17T13:38:00Z" w16du:dateUtc="2024-12-17T12:38:00Z">
              <w:r w:rsidR="000B018B" w:rsidRPr="004424B1">
                <w:rPr>
                  <w:sz w:val="20"/>
                  <w:szCs w:val="20"/>
                  <w:lang w:val="en-GB"/>
                </w:rPr>
                <w:fldChar w:fldCharType="separate"/>
              </w:r>
            </w:ins>
            <w:ins w:id="37620" w:author="Peter Van Der Plas" w:date="2025-01-01T17:31:00Z" w16du:dateUtc="2025-01-01T16:31:00Z">
              <w:r w:rsidR="006D1623">
                <w:rPr>
                  <w:sz w:val="20"/>
                  <w:szCs w:val="20"/>
                  <w:lang w:val="en-GB"/>
                </w:rPr>
                <w:t>3.8</w:t>
              </w:r>
            </w:ins>
            <w:ins w:id="37621" w:author="Quinten Van Woerkom" w:date="2024-12-17T13:38:00Z" w16du:dateUtc="2024-12-17T12:38:00Z">
              <w:r w:rsidR="000B018B" w:rsidRPr="004424B1">
                <w:rPr>
                  <w:sz w:val="20"/>
                  <w:szCs w:val="20"/>
                  <w:lang w:val="en-GB"/>
                </w:rPr>
                <w:fldChar w:fldCharType="end"/>
              </w:r>
            </w:ins>
          </w:p>
        </w:tc>
        <w:tc>
          <w:tcPr>
            <w:tcW w:w="851" w:type="dxa"/>
          </w:tcPr>
          <w:p w14:paraId="39DEA528" w14:textId="77777777" w:rsidR="000B018B" w:rsidRPr="004424B1" w:rsidRDefault="000B018B" w:rsidP="00E57663">
            <w:pPr>
              <w:pStyle w:val="TableParagraph"/>
              <w:spacing w:before="60" w:after="60"/>
              <w:ind w:left="85"/>
              <w:jc w:val="left"/>
              <w:rPr>
                <w:ins w:id="37622" w:author="Quinten Van Woerkom" w:date="2024-12-17T13:38:00Z" w16du:dateUtc="2024-12-17T12:38:00Z"/>
                <w:sz w:val="20"/>
                <w:lang w:val="en-GB"/>
              </w:rPr>
            </w:pPr>
            <w:ins w:id="37623" w:author="Quinten Van Woerkom" w:date="2024-12-17T13:38:00Z" w16du:dateUtc="2024-12-17T12:38:00Z">
              <w:r w:rsidRPr="004424B1">
                <w:rPr>
                  <w:sz w:val="20"/>
                  <w:lang w:val="en-GB"/>
                </w:rPr>
                <w:t xml:space="preserve">  O</w:t>
              </w:r>
            </w:ins>
          </w:p>
        </w:tc>
        <w:tc>
          <w:tcPr>
            <w:tcW w:w="1235" w:type="dxa"/>
          </w:tcPr>
          <w:p w14:paraId="2D72C63A" w14:textId="77777777" w:rsidR="000B018B" w:rsidRPr="004424B1" w:rsidRDefault="000B018B" w:rsidP="00E57663">
            <w:pPr>
              <w:pStyle w:val="TableParagraph"/>
              <w:spacing w:before="60" w:after="60"/>
              <w:ind w:left="0"/>
              <w:jc w:val="left"/>
              <w:rPr>
                <w:ins w:id="37624" w:author="Quinten Van Woerkom" w:date="2024-12-17T13:38:00Z" w16du:dateUtc="2024-12-17T12:38:00Z"/>
                <w:rFonts w:ascii="Times New Roman"/>
                <w:sz w:val="20"/>
                <w:lang w:val="en-GB"/>
              </w:rPr>
            </w:pPr>
          </w:p>
        </w:tc>
      </w:tr>
      <w:tr w:rsidR="000B018B" w:rsidRPr="004424B1" w14:paraId="60ECDDA9" w14:textId="77777777" w:rsidTr="00E57663">
        <w:trPr>
          <w:trHeight w:val="290"/>
          <w:ins w:id="37625" w:author="Quinten Van Woerkom" w:date="2024-12-17T13:38:00Z"/>
        </w:trPr>
        <w:tc>
          <w:tcPr>
            <w:tcW w:w="1102" w:type="dxa"/>
          </w:tcPr>
          <w:p w14:paraId="44F36C0E" w14:textId="50C2F711" w:rsidR="000B018B" w:rsidRPr="004424B1" w:rsidRDefault="000B018B" w:rsidP="00E57663">
            <w:pPr>
              <w:pStyle w:val="TableParagraph"/>
              <w:spacing w:before="60" w:after="60"/>
              <w:ind w:left="86"/>
              <w:jc w:val="left"/>
              <w:rPr>
                <w:ins w:id="37626" w:author="Quinten Van Woerkom" w:date="2024-12-17T13:38:00Z" w16du:dateUtc="2024-12-17T12:38:00Z"/>
                <w:sz w:val="20"/>
                <w:lang w:val="en-GB"/>
              </w:rPr>
            </w:pPr>
            <w:ins w:id="37627" w:author="Quinten Van Woerkom" w:date="2024-12-17T13:41:00Z" w16du:dateUtc="2024-12-17T12:41:00Z">
              <w:r w:rsidRPr="000B018B">
                <w:rPr>
                  <w:sz w:val="20"/>
                  <w:lang w:val="en-GB"/>
                </w:rPr>
                <w:t>S.</w:t>
              </w:r>
            </w:ins>
            <w:ins w:id="37628" w:author="Quinten Van Woerkom" w:date="2024-12-17T13:38:00Z" w16du:dateUtc="2024-12-17T12:38:00Z">
              <w:r w:rsidRPr="004424B1">
                <w:rPr>
                  <w:sz w:val="20"/>
                  <w:lang w:val="en-GB"/>
                </w:rPr>
                <w:t>4.4</w:t>
              </w:r>
            </w:ins>
          </w:p>
        </w:tc>
        <w:tc>
          <w:tcPr>
            <w:tcW w:w="3957" w:type="dxa"/>
          </w:tcPr>
          <w:p w14:paraId="498539F0" w14:textId="77777777" w:rsidR="000B018B" w:rsidRPr="004424B1" w:rsidRDefault="000B018B" w:rsidP="00E57663">
            <w:pPr>
              <w:pStyle w:val="TableParagraph"/>
              <w:spacing w:before="60" w:after="60"/>
              <w:ind w:left="85"/>
              <w:jc w:val="left"/>
              <w:rPr>
                <w:ins w:id="37629" w:author="Quinten Van Woerkom" w:date="2024-12-17T13:38:00Z" w16du:dateUtc="2024-12-17T12:38:00Z"/>
                <w:sz w:val="20"/>
                <w:lang w:val="en-GB"/>
              </w:rPr>
            </w:pPr>
            <w:ins w:id="37630" w:author="Quinten Van Woerkom" w:date="2024-12-17T13:38:00Z" w16du:dateUtc="2024-12-17T12:38:00Z">
              <w:r w:rsidRPr="004424B1">
                <w:rPr>
                  <w:sz w:val="20"/>
                  <w:lang w:val="en-GB"/>
                </w:rPr>
                <w:t xml:space="preserve">  </w:t>
              </w:r>
              <w:proofErr w:type="spellStart"/>
              <w:r w:rsidRPr="004424B1">
                <w:rPr>
                  <w:sz w:val="20"/>
                  <w:lang w:val="en-GB"/>
                </w:rPr>
                <w:t>listResourceDefs</w:t>
              </w:r>
              <w:proofErr w:type="spellEnd"/>
            </w:ins>
          </w:p>
          <w:p w14:paraId="170C98C3" w14:textId="77777777" w:rsidR="000B018B" w:rsidRPr="004424B1" w:rsidRDefault="000B018B" w:rsidP="00E57663">
            <w:pPr>
              <w:pStyle w:val="TableParagraph"/>
              <w:spacing w:before="60" w:after="60"/>
              <w:ind w:left="85"/>
              <w:jc w:val="left"/>
              <w:rPr>
                <w:ins w:id="37631" w:author="Quinten Van Woerkom" w:date="2024-12-17T13:38:00Z" w16du:dateUtc="2024-12-17T12:38:00Z"/>
                <w:sz w:val="20"/>
                <w:lang w:val="en-GB"/>
              </w:rPr>
            </w:pPr>
            <w:ins w:id="37632" w:author="Quinten Van Woerkom" w:date="2024-12-17T13:38:00Z" w16du:dateUtc="2024-12-17T12:38:00Z">
              <w:r w:rsidRPr="004424B1">
                <w:rPr>
                  <w:sz w:val="20"/>
                  <w:lang w:val="en-GB"/>
                </w:rPr>
                <w:t xml:space="preserve">  </w:t>
              </w:r>
              <w:proofErr w:type="spellStart"/>
              <w:r w:rsidRPr="004424B1">
                <w:rPr>
                  <w:sz w:val="20"/>
                  <w:lang w:val="en-GB"/>
                </w:rPr>
                <w:t>getResourceDefs</w:t>
              </w:r>
              <w:proofErr w:type="spellEnd"/>
            </w:ins>
          </w:p>
        </w:tc>
        <w:tc>
          <w:tcPr>
            <w:tcW w:w="1997" w:type="dxa"/>
          </w:tcPr>
          <w:p w14:paraId="594D2BE2" w14:textId="01393D82" w:rsidR="000B018B" w:rsidRPr="004424B1" w:rsidRDefault="00EE1E6E" w:rsidP="00E57663">
            <w:pPr>
              <w:pStyle w:val="TableParagraph"/>
              <w:spacing w:before="60" w:after="60"/>
              <w:ind w:left="85"/>
              <w:jc w:val="left"/>
              <w:rPr>
                <w:ins w:id="37633" w:author="Quinten Van Woerkom" w:date="2024-12-17T13:38:00Z" w16du:dateUtc="2024-12-17T12:38:00Z"/>
                <w:sz w:val="20"/>
                <w:szCs w:val="20"/>
                <w:lang w:val="en-GB"/>
              </w:rPr>
            </w:pPr>
            <w:ins w:id="37634" w:author="Quinten Van Woerkom" w:date="2024-12-18T11:55:00Z" w16du:dateUtc="2024-12-18T10:55:00Z">
              <w:r>
                <w:rPr>
                  <w:sz w:val="20"/>
                  <w:szCs w:val="20"/>
                  <w:lang w:val="en-GB"/>
                </w:rPr>
                <w:fldChar w:fldCharType="begin"/>
              </w:r>
              <w:r>
                <w:rPr>
                  <w:sz w:val="20"/>
                  <w:szCs w:val="20"/>
                  <w:lang w:val="en-GB"/>
                </w:rPr>
                <w:instrText xml:space="preserve"> REF _Ref185415359 \r \h </w:instrText>
              </w:r>
            </w:ins>
            <w:r>
              <w:rPr>
                <w:sz w:val="20"/>
                <w:szCs w:val="20"/>
                <w:lang w:val="en-GB"/>
              </w:rPr>
            </w:r>
            <w:ins w:id="37635" w:author="Quinten Van Woerkom" w:date="2024-12-18T11:55:00Z" w16du:dateUtc="2024-12-18T10:55:00Z">
              <w:r>
                <w:rPr>
                  <w:sz w:val="20"/>
                  <w:szCs w:val="20"/>
                  <w:lang w:val="en-GB"/>
                </w:rPr>
                <w:fldChar w:fldCharType="separate"/>
              </w:r>
            </w:ins>
            <w:ins w:id="37636" w:author="Peter Van Der Plas" w:date="2025-01-01T17:31:00Z" w16du:dateUtc="2025-01-01T16:31:00Z">
              <w:r w:rsidR="006D1623">
                <w:rPr>
                  <w:sz w:val="20"/>
                  <w:szCs w:val="20"/>
                  <w:lang w:val="en-GB"/>
                </w:rPr>
                <w:t>2.5.5</w:t>
              </w:r>
            </w:ins>
            <w:ins w:id="37637" w:author="Quinten Van Woerkom" w:date="2024-12-18T11:55:00Z" w16du:dateUtc="2024-12-18T10:55:00Z">
              <w:r>
                <w:rPr>
                  <w:sz w:val="20"/>
                  <w:szCs w:val="20"/>
                  <w:lang w:val="en-GB"/>
                </w:rPr>
                <w:fldChar w:fldCharType="end"/>
              </w:r>
              <w:r>
                <w:rPr>
                  <w:sz w:val="20"/>
                  <w:szCs w:val="20"/>
                  <w:lang w:val="en-GB"/>
                </w:rPr>
                <w:t xml:space="preserve"> </w:t>
              </w:r>
            </w:ins>
            <w:ins w:id="37638" w:author="Quinten Van Woerkom" w:date="2024-12-17T13:38:00Z" w16du:dateUtc="2024-12-17T12:38:00Z">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_Ref68802075 \r \h </w:instrText>
              </w:r>
            </w:ins>
            <w:r w:rsidR="000B018B" w:rsidRPr="004424B1">
              <w:rPr>
                <w:sz w:val="20"/>
                <w:szCs w:val="20"/>
                <w:lang w:val="en-GB"/>
              </w:rPr>
            </w:r>
            <w:ins w:id="37639" w:author="Quinten Van Woerkom" w:date="2024-12-17T13:38:00Z" w16du:dateUtc="2024-12-17T12:38:00Z">
              <w:r w:rsidR="000B018B" w:rsidRPr="004424B1">
                <w:rPr>
                  <w:sz w:val="20"/>
                  <w:szCs w:val="20"/>
                  <w:lang w:val="en-GB"/>
                </w:rPr>
                <w:fldChar w:fldCharType="separate"/>
              </w:r>
            </w:ins>
            <w:ins w:id="37640" w:author="Peter Van Der Plas" w:date="2025-01-01T17:31:00Z" w16du:dateUtc="2025-01-01T16:31:00Z">
              <w:r w:rsidR="006D1623">
                <w:rPr>
                  <w:sz w:val="20"/>
                  <w:szCs w:val="20"/>
                  <w:lang w:val="en-GB"/>
                </w:rPr>
                <w:t>3.8</w:t>
              </w:r>
            </w:ins>
            <w:ins w:id="37641" w:author="Quinten Van Woerkom" w:date="2024-12-17T13:38:00Z" w16du:dateUtc="2024-12-17T12:38:00Z">
              <w:r w:rsidR="000B018B" w:rsidRPr="004424B1">
                <w:rPr>
                  <w:sz w:val="20"/>
                  <w:szCs w:val="20"/>
                  <w:lang w:val="en-GB"/>
                </w:rPr>
                <w:fldChar w:fldCharType="end"/>
              </w:r>
            </w:ins>
          </w:p>
        </w:tc>
        <w:tc>
          <w:tcPr>
            <w:tcW w:w="851" w:type="dxa"/>
          </w:tcPr>
          <w:p w14:paraId="00995C0A" w14:textId="77777777" w:rsidR="000B018B" w:rsidRPr="004424B1" w:rsidRDefault="000B018B" w:rsidP="00E57663">
            <w:pPr>
              <w:pStyle w:val="TableParagraph"/>
              <w:spacing w:before="60" w:after="60"/>
              <w:ind w:left="85"/>
              <w:jc w:val="left"/>
              <w:rPr>
                <w:ins w:id="37642" w:author="Quinten Van Woerkom" w:date="2024-12-17T13:38:00Z" w16du:dateUtc="2024-12-17T12:38:00Z"/>
                <w:sz w:val="20"/>
                <w:lang w:val="en-GB"/>
              </w:rPr>
            </w:pPr>
            <w:ins w:id="37643" w:author="Quinten Van Woerkom" w:date="2024-12-17T13:38:00Z" w16du:dateUtc="2024-12-17T12:38:00Z">
              <w:r w:rsidRPr="004424B1">
                <w:rPr>
                  <w:sz w:val="20"/>
                  <w:lang w:val="en-GB"/>
                </w:rPr>
                <w:t xml:space="preserve">  O</w:t>
              </w:r>
            </w:ins>
          </w:p>
        </w:tc>
        <w:tc>
          <w:tcPr>
            <w:tcW w:w="1235" w:type="dxa"/>
          </w:tcPr>
          <w:p w14:paraId="166CA46E" w14:textId="77777777" w:rsidR="000B018B" w:rsidRPr="004424B1" w:rsidRDefault="000B018B" w:rsidP="00E57663">
            <w:pPr>
              <w:pStyle w:val="TableParagraph"/>
              <w:spacing w:before="60" w:after="60"/>
              <w:ind w:left="0"/>
              <w:jc w:val="left"/>
              <w:rPr>
                <w:ins w:id="37644" w:author="Quinten Van Woerkom" w:date="2024-12-17T13:38:00Z" w16du:dateUtc="2024-12-17T12:38:00Z"/>
                <w:rFonts w:ascii="Times New Roman"/>
                <w:sz w:val="20"/>
                <w:lang w:val="en-GB"/>
              </w:rPr>
            </w:pPr>
          </w:p>
        </w:tc>
      </w:tr>
      <w:tr w:rsidR="000B018B" w:rsidRPr="004424B1" w:rsidDel="000021D1" w14:paraId="01579F67" w14:textId="59EDD4D1" w:rsidTr="00E57663">
        <w:trPr>
          <w:trHeight w:val="290"/>
          <w:ins w:id="37645" w:author="Quinten Van Woerkom" w:date="2024-12-17T13:38:00Z"/>
          <w:del w:id="37646" w:author="Peter Van Der Plas" w:date="2025-01-01T16:28:00Z" w16du:dateUtc="2025-01-01T15:28:00Z"/>
        </w:trPr>
        <w:tc>
          <w:tcPr>
            <w:tcW w:w="1102" w:type="dxa"/>
          </w:tcPr>
          <w:p w14:paraId="7A008F98" w14:textId="2E3A2C51" w:rsidR="000B018B" w:rsidRPr="004424B1" w:rsidDel="000021D1" w:rsidRDefault="000B018B" w:rsidP="00E57663">
            <w:pPr>
              <w:pStyle w:val="TableParagraph"/>
              <w:spacing w:before="60" w:after="60"/>
              <w:ind w:left="86"/>
              <w:jc w:val="left"/>
              <w:rPr>
                <w:ins w:id="37647" w:author="Quinten Van Woerkom" w:date="2024-12-17T13:38:00Z" w16du:dateUtc="2024-12-17T12:38:00Z"/>
                <w:del w:id="37648" w:author="Peter Van Der Plas" w:date="2025-01-01T16:28:00Z" w16du:dateUtc="2025-01-01T15:28:00Z"/>
                <w:sz w:val="20"/>
                <w:lang w:val="en-GB"/>
              </w:rPr>
            </w:pPr>
            <w:ins w:id="37649" w:author="Quinten Van Woerkom" w:date="2024-12-17T13:41:00Z" w16du:dateUtc="2024-12-17T12:41:00Z">
              <w:del w:id="37650" w:author="Peter Van Der Plas" w:date="2025-01-01T16:28:00Z" w16du:dateUtc="2025-01-01T15:28:00Z">
                <w:r w:rsidRPr="000B018B" w:rsidDel="000021D1">
                  <w:rPr>
                    <w:sz w:val="20"/>
                    <w:lang w:val="en-GB"/>
                  </w:rPr>
                  <w:delText>S.</w:delText>
                </w:r>
              </w:del>
            </w:ins>
            <w:ins w:id="37651" w:author="Quinten Van Woerkom" w:date="2024-12-17T13:38:00Z" w16du:dateUtc="2024-12-17T12:38:00Z">
              <w:del w:id="37652" w:author="Peter Van Der Plas" w:date="2025-01-01T16:28:00Z" w16du:dateUtc="2025-01-01T15:28:00Z">
                <w:r w:rsidRPr="004424B1" w:rsidDel="000021D1">
                  <w:rPr>
                    <w:sz w:val="20"/>
                    <w:lang w:val="en-GB"/>
                  </w:rPr>
                  <w:delText>4.5</w:delText>
                </w:r>
              </w:del>
            </w:ins>
          </w:p>
        </w:tc>
        <w:tc>
          <w:tcPr>
            <w:tcW w:w="3957" w:type="dxa"/>
          </w:tcPr>
          <w:p w14:paraId="0291B1A9" w14:textId="3B0C9570" w:rsidR="000B018B" w:rsidRPr="004424B1" w:rsidDel="000021D1" w:rsidRDefault="000B018B" w:rsidP="00E57663">
            <w:pPr>
              <w:pStyle w:val="TableParagraph"/>
              <w:spacing w:before="60" w:after="60"/>
              <w:ind w:left="85"/>
              <w:jc w:val="left"/>
              <w:rPr>
                <w:ins w:id="37653" w:author="Quinten Van Woerkom" w:date="2024-12-17T13:38:00Z" w16du:dateUtc="2024-12-17T12:38:00Z"/>
                <w:del w:id="37654" w:author="Peter Van Der Plas" w:date="2025-01-01T16:28:00Z" w16du:dateUtc="2025-01-01T15:28:00Z"/>
                <w:sz w:val="20"/>
                <w:lang w:val="en-GB"/>
              </w:rPr>
            </w:pPr>
            <w:ins w:id="37655" w:author="Quinten Van Woerkom" w:date="2024-12-17T13:38:00Z" w16du:dateUtc="2024-12-17T12:38:00Z">
              <w:del w:id="37656" w:author="Peter Van Der Plas" w:date="2025-01-01T16:28:00Z" w16du:dateUtc="2025-01-01T15:28:00Z">
                <w:r w:rsidRPr="004424B1" w:rsidDel="000021D1">
                  <w:rPr>
                    <w:sz w:val="20"/>
                    <w:lang w:val="en-GB"/>
                  </w:rPr>
                  <w:delText xml:space="preserve">  getSystemConfig</w:delText>
                </w:r>
              </w:del>
            </w:ins>
          </w:p>
        </w:tc>
        <w:tc>
          <w:tcPr>
            <w:tcW w:w="1997" w:type="dxa"/>
          </w:tcPr>
          <w:p w14:paraId="2A594230" w14:textId="52F6C12C" w:rsidR="000B018B" w:rsidRPr="004424B1" w:rsidDel="000021D1" w:rsidRDefault="00EE1E6E" w:rsidP="00E57663">
            <w:pPr>
              <w:pStyle w:val="TableParagraph"/>
              <w:spacing w:before="60" w:after="60"/>
              <w:ind w:left="85"/>
              <w:jc w:val="left"/>
              <w:rPr>
                <w:ins w:id="37657" w:author="Quinten Van Woerkom" w:date="2024-12-17T13:38:00Z" w16du:dateUtc="2024-12-17T12:38:00Z"/>
                <w:del w:id="37658" w:author="Peter Van Der Plas" w:date="2025-01-01T16:28:00Z" w16du:dateUtc="2025-01-01T15:28:00Z"/>
                <w:sz w:val="20"/>
                <w:szCs w:val="20"/>
                <w:lang w:val="en-GB"/>
              </w:rPr>
            </w:pPr>
            <w:ins w:id="37659" w:author="Quinten Van Woerkom" w:date="2024-12-18T11:55:00Z" w16du:dateUtc="2024-12-18T10:55:00Z">
              <w:del w:id="37660" w:author="Peter Van Der Plas" w:date="2025-01-01T16:28:00Z" w16du:dateUtc="2025-01-01T15:28:00Z">
                <w:r w:rsidDel="000021D1">
                  <w:rPr>
                    <w:sz w:val="20"/>
                    <w:szCs w:val="20"/>
                    <w:lang w:val="en-GB"/>
                  </w:rPr>
                  <w:fldChar w:fldCharType="begin"/>
                </w:r>
                <w:r w:rsidDel="000021D1">
                  <w:rPr>
                    <w:sz w:val="20"/>
                    <w:szCs w:val="20"/>
                    <w:lang w:val="en-GB"/>
                  </w:rPr>
                  <w:delInstrText xml:space="preserve"> REF _Ref185415359 \r \h </w:delInstrText>
                </w:r>
              </w:del>
            </w:ins>
            <w:del w:id="37661" w:author="Peter Van Der Plas" w:date="2025-01-01T16:28:00Z" w16du:dateUtc="2025-01-01T15:28:00Z">
              <w:r w:rsidDel="000021D1">
                <w:rPr>
                  <w:sz w:val="20"/>
                  <w:szCs w:val="20"/>
                  <w:lang w:val="en-GB"/>
                </w:rPr>
              </w:r>
            </w:del>
            <w:ins w:id="37662" w:author="Quinten Van Woerkom" w:date="2024-12-18T11:55:00Z" w16du:dateUtc="2024-12-18T10:55:00Z">
              <w:del w:id="37663" w:author="Peter Van Der Plas" w:date="2025-01-01T16:28:00Z" w16du:dateUtc="2025-01-01T15:28:00Z">
                <w:r w:rsidDel="000021D1">
                  <w:rPr>
                    <w:sz w:val="20"/>
                    <w:szCs w:val="20"/>
                    <w:lang w:val="en-GB"/>
                  </w:rPr>
                  <w:fldChar w:fldCharType="separate"/>
                </w:r>
                <w:r w:rsidDel="000021D1">
                  <w:rPr>
                    <w:sz w:val="20"/>
                    <w:szCs w:val="20"/>
                    <w:lang w:val="en-GB"/>
                  </w:rPr>
                  <w:fldChar w:fldCharType="end"/>
                </w:r>
                <w:r w:rsidDel="000021D1">
                  <w:rPr>
                    <w:sz w:val="20"/>
                    <w:szCs w:val="20"/>
                    <w:lang w:val="en-GB"/>
                  </w:rPr>
                  <w:delText xml:space="preserve"> </w:delText>
                </w:r>
              </w:del>
            </w:ins>
            <w:ins w:id="37664" w:author="Quinten Van Woerkom" w:date="2024-12-17T13:38:00Z" w16du:dateUtc="2024-12-17T12:38:00Z">
              <w:del w:id="37665" w:author="Peter Van Der Plas" w:date="2025-01-01T16:28:00Z" w16du:dateUtc="2025-01-01T15:28:00Z">
                <w:r w:rsidR="000B018B" w:rsidRPr="004424B1" w:rsidDel="000021D1">
                  <w:rPr>
                    <w:sz w:val="20"/>
                    <w:szCs w:val="20"/>
                    <w:lang w:val="en-GB"/>
                  </w:rPr>
                  <w:delText xml:space="preserve">and </w:delText>
                </w:r>
                <w:r w:rsidR="000B018B" w:rsidRPr="004424B1" w:rsidDel="000021D1">
                  <w:rPr>
                    <w:sz w:val="20"/>
                    <w:szCs w:val="20"/>
                    <w:lang w:val="en-GB"/>
                  </w:rPr>
                  <w:fldChar w:fldCharType="begin"/>
                </w:r>
                <w:r w:rsidR="000B018B" w:rsidRPr="004424B1" w:rsidDel="000021D1">
                  <w:rPr>
                    <w:sz w:val="20"/>
                    <w:szCs w:val="20"/>
                    <w:lang w:val="en-GB"/>
                  </w:rPr>
                  <w:delInstrText xml:space="preserve"> REF _Ref68802075 \r \h </w:delInstrText>
                </w:r>
              </w:del>
            </w:ins>
            <w:del w:id="37666" w:author="Peter Van Der Plas" w:date="2025-01-01T16:28:00Z" w16du:dateUtc="2025-01-01T15:28:00Z">
              <w:r w:rsidR="000B018B" w:rsidRPr="004424B1" w:rsidDel="000021D1">
                <w:rPr>
                  <w:sz w:val="20"/>
                  <w:szCs w:val="20"/>
                  <w:lang w:val="en-GB"/>
                </w:rPr>
              </w:r>
            </w:del>
            <w:ins w:id="37667" w:author="Quinten Van Woerkom" w:date="2024-12-17T13:38:00Z" w16du:dateUtc="2024-12-17T12:38:00Z">
              <w:del w:id="37668" w:author="Peter Van Der Plas" w:date="2025-01-01T16:28:00Z" w16du:dateUtc="2025-01-01T15:28:00Z">
                <w:r w:rsidR="000B018B" w:rsidRPr="004424B1" w:rsidDel="000021D1">
                  <w:rPr>
                    <w:sz w:val="20"/>
                    <w:szCs w:val="20"/>
                    <w:lang w:val="en-GB"/>
                  </w:rPr>
                  <w:fldChar w:fldCharType="separate"/>
                </w:r>
                <w:r w:rsidR="000B018B" w:rsidRPr="004424B1" w:rsidDel="000021D1">
                  <w:rPr>
                    <w:sz w:val="20"/>
                    <w:szCs w:val="20"/>
                    <w:lang w:val="en-GB"/>
                  </w:rPr>
                  <w:fldChar w:fldCharType="end"/>
                </w:r>
              </w:del>
            </w:ins>
          </w:p>
        </w:tc>
        <w:tc>
          <w:tcPr>
            <w:tcW w:w="851" w:type="dxa"/>
          </w:tcPr>
          <w:p w14:paraId="3D4D0235" w14:textId="23A1A1CD" w:rsidR="000B018B" w:rsidRPr="004424B1" w:rsidDel="000021D1" w:rsidRDefault="000B018B" w:rsidP="00E57663">
            <w:pPr>
              <w:pStyle w:val="TableParagraph"/>
              <w:spacing w:before="60" w:after="60"/>
              <w:ind w:left="85"/>
              <w:jc w:val="left"/>
              <w:rPr>
                <w:ins w:id="37669" w:author="Quinten Van Woerkom" w:date="2024-12-17T13:38:00Z" w16du:dateUtc="2024-12-17T12:38:00Z"/>
                <w:del w:id="37670" w:author="Peter Van Der Plas" w:date="2025-01-01T16:28:00Z" w16du:dateUtc="2025-01-01T15:28:00Z"/>
                <w:sz w:val="20"/>
                <w:lang w:val="en-GB"/>
              </w:rPr>
            </w:pPr>
            <w:ins w:id="37671" w:author="Quinten Van Woerkom" w:date="2024-12-17T13:38:00Z" w16du:dateUtc="2024-12-17T12:38:00Z">
              <w:del w:id="37672" w:author="Peter Van Der Plas" w:date="2025-01-01T16:28:00Z" w16du:dateUtc="2025-01-01T15:28:00Z">
                <w:r w:rsidRPr="004424B1" w:rsidDel="000021D1">
                  <w:rPr>
                    <w:sz w:val="20"/>
                    <w:lang w:val="en-GB"/>
                  </w:rPr>
                  <w:delText xml:space="preserve">  O</w:delText>
                </w:r>
              </w:del>
            </w:ins>
          </w:p>
        </w:tc>
        <w:tc>
          <w:tcPr>
            <w:tcW w:w="1235" w:type="dxa"/>
          </w:tcPr>
          <w:p w14:paraId="4E5A82C5" w14:textId="0AC8F1B8" w:rsidR="000B018B" w:rsidRPr="004424B1" w:rsidDel="000021D1" w:rsidRDefault="000B018B" w:rsidP="00E57663">
            <w:pPr>
              <w:pStyle w:val="TableParagraph"/>
              <w:spacing w:before="60" w:after="60"/>
              <w:ind w:left="0"/>
              <w:jc w:val="left"/>
              <w:rPr>
                <w:ins w:id="37673" w:author="Quinten Van Woerkom" w:date="2024-12-17T13:38:00Z" w16du:dateUtc="2024-12-17T12:38:00Z"/>
                <w:del w:id="37674" w:author="Peter Van Der Plas" w:date="2025-01-01T16:28:00Z" w16du:dateUtc="2025-01-01T15:28:00Z"/>
                <w:rFonts w:ascii="Times New Roman"/>
                <w:sz w:val="20"/>
                <w:lang w:val="en-GB"/>
              </w:rPr>
            </w:pPr>
          </w:p>
        </w:tc>
      </w:tr>
      <w:tr w:rsidR="000B018B" w:rsidRPr="004424B1" w14:paraId="413E1F2E" w14:textId="77777777" w:rsidTr="00E57663">
        <w:trPr>
          <w:trHeight w:val="290"/>
          <w:ins w:id="37675" w:author="Quinten Van Woerkom" w:date="2024-12-17T13:38:00Z"/>
        </w:trPr>
        <w:tc>
          <w:tcPr>
            <w:tcW w:w="1102" w:type="dxa"/>
          </w:tcPr>
          <w:p w14:paraId="198AF21C" w14:textId="09347E34" w:rsidR="000B018B" w:rsidRPr="004424B1" w:rsidRDefault="000B018B" w:rsidP="00E57663">
            <w:pPr>
              <w:pStyle w:val="TableParagraph"/>
              <w:spacing w:before="60" w:after="60"/>
              <w:ind w:left="86"/>
              <w:jc w:val="left"/>
              <w:rPr>
                <w:ins w:id="37676" w:author="Quinten Van Woerkom" w:date="2024-12-17T13:38:00Z" w16du:dateUtc="2024-12-17T12:38:00Z"/>
                <w:sz w:val="20"/>
                <w:lang w:val="en-GB"/>
              </w:rPr>
            </w:pPr>
            <w:ins w:id="37677" w:author="Quinten Van Woerkom" w:date="2024-12-17T13:41:00Z" w16du:dateUtc="2024-12-17T12:41:00Z">
              <w:r w:rsidRPr="000B018B">
                <w:rPr>
                  <w:sz w:val="20"/>
                  <w:lang w:val="en-GB"/>
                </w:rPr>
                <w:lastRenderedPageBreak/>
                <w:t>S.</w:t>
              </w:r>
            </w:ins>
            <w:ins w:id="37678" w:author="Quinten Van Woerkom" w:date="2024-12-17T13:38:00Z" w16du:dateUtc="2024-12-17T12:38:00Z">
              <w:r w:rsidRPr="004424B1">
                <w:rPr>
                  <w:sz w:val="20"/>
                  <w:lang w:val="en-GB"/>
                </w:rPr>
                <w:t>5</w:t>
              </w:r>
            </w:ins>
          </w:p>
        </w:tc>
        <w:tc>
          <w:tcPr>
            <w:tcW w:w="3957" w:type="dxa"/>
          </w:tcPr>
          <w:p w14:paraId="0276DECA" w14:textId="77777777" w:rsidR="000B018B" w:rsidRPr="004424B1" w:rsidRDefault="000B018B" w:rsidP="00E57663">
            <w:pPr>
              <w:pStyle w:val="TableParagraph"/>
              <w:spacing w:before="60" w:after="60"/>
              <w:ind w:left="85"/>
              <w:jc w:val="left"/>
              <w:rPr>
                <w:ins w:id="37679" w:author="Quinten Van Woerkom" w:date="2024-12-17T13:38:00Z" w16du:dateUtc="2024-12-17T12:38:00Z"/>
                <w:sz w:val="20"/>
                <w:lang w:val="en-GB"/>
              </w:rPr>
            </w:pPr>
            <w:ins w:id="37680" w:author="Quinten Van Woerkom" w:date="2024-12-17T13:38:00Z" w16du:dateUtc="2024-12-17T12:38:00Z">
              <w:r w:rsidRPr="004424B1">
                <w:rPr>
                  <w:sz w:val="20"/>
                  <w:lang w:val="en-GB"/>
                </w:rPr>
                <w:t>Plan Edit Service</w:t>
              </w:r>
            </w:ins>
          </w:p>
        </w:tc>
        <w:tc>
          <w:tcPr>
            <w:tcW w:w="1997" w:type="dxa"/>
          </w:tcPr>
          <w:p w14:paraId="254D965B" w14:textId="6BEE6AB5" w:rsidR="000B018B" w:rsidRPr="004424B1" w:rsidRDefault="00AF5D35" w:rsidP="00E57663">
            <w:pPr>
              <w:pStyle w:val="TableParagraph"/>
              <w:spacing w:before="60" w:after="60"/>
              <w:ind w:left="85"/>
              <w:jc w:val="left"/>
              <w:rPr>
                <w:ins w:id="37681" w:author="Quinten Van Woerkom" w:date="2024-12-17T13:38:00Z" w16du:dateUtc="2024-12-17T12:38:00Z"/>
                <w:sz w:val="20"/>
                <w:szCs w:val="20"/>
                <w:lang w:val="en-GB"/>
              </w:rPr>
            </w:pPr>
            <w:ins w:id="37682" w:author="Quinten Van Woerkom" w:date="2024-12-18T11:56:00Z" w16du:dateUtc="2024-12-18T10:56:00Z">
              <w:r>
                <w:rPr>
                  <w:sz w:val="20"/>
                  <w:szCs w:val="20"/>
                  <w:lang w:val="en-GB"/>
                </w:rPr>
                <w:fldChar w:fldCharType="begin"/>
              </w:r>
              <w:r>
                <w:rPr>
                  <w:sz w:val="20"/>
                  <w:szCs w:val="20"/>
                  <w:lang w:val="en-GB"/>
                </w:rPr>
                <w:instrText xml:space="preserve"> REF _Ref185415382 \r \h </w:instrText>
              </w:r>
            </w:ins>
            <w:r>
              <w:rPr>
                <w:sz w:val="20"/>
                <w:szCs w:val="20"/>
                <w:lang w:val="en-GB"/>
              </w:rPr>
            </w:r>
            <w:r>
              <w:rPr>
                <w:sz w:val="20"/>
                <w:szCs w:val="20"/>
                <w:lang w:val="en-GB"/>
              </w:rPr>
              <w:fldChar w:fldCharType="separate"/>
            </w:r>
            <w:ins w:id="37683" w:author="Peter Van Der Plas" w:date="2025-01-01T17:31:00Z" w16du:dateUtc="2025-01-01T16:31:00Z">
              <w:r w:rsidR="006D1623">
                <w:rPr>
                  <w:sz w:val="20"/>
                  <w:szCs w:val="20"/>
                  <w:lang w:val="en-GB"/>
                </w:rPr>
                <w:t>2.5.6</w:t>
              </w:r>
            </w:ins>
            <w:ins w:id="37684" w:author="Quinten Van Woerkom" w:date="2024-12-18T11:56:00Z" w16du:dateUtc="2024-12-18T10:56:00Z">
              <w:r>
                <w:rPr>
                  <w:sz w:val="20"/>
                  <w:szCs w:val="20"/>
                  <w:lang w:val="en-GB"/>
                </w:rPr>
                <w:fldChar w:fldCharType="end"/>
              </w:r>
              <w:r>
                <w:rPr>
                  <w:sz w:val="20"/>
                  <w:szCs w:val="20"/>
                  <w:lang w:val="en-GB"/>
                </w:rPr>
                <w:t xml:space="preserve"> </w:t>
              </w:r>
            </w:ins>
            <w:ins w:id="37685" w:author="Quinten Van Woerkom" w:date="2024-12-17T13:38:00Z" w16du:dateUtc="2024-12-17T12:38:00Z">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_Ref68802237 \r \h </w:instrText>
              </w:r>
            </w:ins>
            <w:r w:rsidR="000B018B" w:rsidRPr="004424B1">
              <w:rPr>
                <w:sz w:val="20"/>
                <w:szCs w:val="20"/>
                <w:lang w:val="en-GB"/>
              </w:rPr>
            </w:r>
            <w:ins w:id="37686" w:author="Quinten Van Woerkom" w:date="2024-12-17T13:38:00Z" w16du:dateUtc="2024-12-17T12:38:00Z">
              <w:r w:rsidR="000B018B" w:rsidRPr="004424B1">
                <w:rPr>
                  <w:sz w:val="20"/>
                  <w:szCs w:val="20"/>
                  <w:lang w:val="en-GB"/>
                </w:rPr>
                <w:fldChar w:fldCharType="separate"/>
              </w:r>
            </w:ins>
            <w:ins w:id="37687" w:author="Peter Van Der Plas" w:date="2025-01-01T17:31:00Z" w16du:dateUtc="2025-01-01T16:31:00Z">
              <w:r w:rsidR="006D1623">
                <w:rPr>
                  <w:sz w:val="20"/>
                  <w:szCs w:val="20"/>
                  <w:lang w:val="en-GB"/>
                </w:rPr>
                <w:t>3.9</w:t>
              </w:r>
            </w:ins>
            <w:ins w:id="37688" w:author="Quinten Van Woerkom" w:date="2024-12-17T13:38:00Z" w16du:dateUtc="2024-12-17T12:38:00Z">
              <w:r w:rsidR="000B018B" w:rsidRPr="004424B1">
                <w:rPr>
                  <w:sz w:val="20"/>
                  <w:szCs w:val="20"/>
                  <w:lang w:val="en-GB"/>
                </w:rPr>
                <w:fldChar w:fldCharType="end"/>
              </w:r>
            </w:ins>
          </w:p>
        </w:tc>
        <w:tc>
          <w:tcPr>
            <w:tcW w:w="851" w:type="dxa"/>
          </w:tcPr>
          <w:p w14:paraId="2C8DEE47" w14:textId="77777777" w:rsidR="000B018B" w:rsidRPr="004424B1" w:rsidRDefault="000B018B" w:rsidP="00E57663">
            <w:pPr>
              <w:pStyle w:val="TableParagraph"/>
              <w:spacing w:before="60" w:after="60"/>
              <w:ind w:left="85"/>
              <w:jc w:val="left"/>
              <w:rPr>
                <w:ins w:id="37689" w:author="Quinten Van Woerkom" w:date="2024-12-17T13:38:00Z" w16du:dateUtc="2024-12-17T12:38:00Z"/>
                <w:sz w:val="20"/>
                <w:lang w:val="en-GB"/>
              </w:rPr>
            </w:pPr>
            <w:ins w:id="37690" w:author="Quinten Van Woerkom" w:date="2024-12-17T13:38:00Z" w16du:dateUtc="2024-12-17T12:38:00Z">
              <w:r w:rsidRPr="004424B1">
                <w:rPr>
                  <w:sz w:val="20"/>
                  <w:lang w:val="en-GB"/>
                </w:rPr>
                <w:t>O</w:t>
              </w:r>
            </w:ins>
          </w:p>
        </w:tc>
        <w:tc>
          <w:tcPr>
            <w:tcW w:w="1235" w:type="dxa"/>
          </w:tcPr>
          <w:p w14:paraId="5BFAD805" w14:textId="77777777" w:rsidR="000B018B" w:rsidRPr="004424B1" w:rsidRDefault="000B018B" w:rsidP="00E57663">
            <w:pPr>
              <w:pStyle w:val="TableParagraph"/>
              <w:spacing w:before="60" w:after="60"/>
              <w:ind w:left="0"/>
              <w:jc w:val="left"/>
              <w:rPr>
                <w:ins w:id="37691" w:author="Quinten Van Woerkom" w:date="2024-12-17T13:38:00Z" w16du:dateUtc="2024-12-17T12:38:00Z"/>
                <w:rFonts w:ascii="Times New Roman"/>
                <w:sz w:val="20"/>
                <w:lang w:val="en-GB"/>
              </w:rPr>
            </w:pPr>
          </w:p>
        </w:tc>
      </w:tr>
      <w:tr w:rsidR="000B018B" w:rsidRPr="004424B1" w14:paraId="29719C14" w14:textId="77777777" w:rsidTr="00E57663">
        <w:trPr>
          <w:trHeight w:val="290"/>
          <w:ins w:id="37692" w:author="Quinten Van Woerkom" w:date="2024-12-17T13:38:00Z"/>
        </w:trPr>
        <w:tc>
          <w:tcPr>
            <w:tcW w:w="1102" w:type="dxa"/>
          </w:tcPr>
          <w:p w14:paraId="073F0453" w14:textId="3CAA2454" w:rsidR="000B018B" w:rsidRPr="004424B1" w:rsidRDefault="000B018B" w:rsidP="00E57663">
            <w:pPr>
              <w:pStyle w:val="TableParagraph"/>
              <w:spacing w:before="60" w:after="60"/>
              <w:ind w:left="86"/>
              <w:jc w:val="left"/>
              <w:rPr>
                <w:ins w:id="37693" w:author="Quinten Van Woerkom" w:date="2024-12-17T13:38:00Z" w16du:dateUtc="2024-12-17T12:38:00Z"/>
                <w:sz w:val="20"/>
                <w:lang w:val="en-GB"/>
              </w:rPr>
            </w:pPr>
            <w:ins w:id="37694" w:author="Quinten Van Woerkom" w:date="2024-12-17T13:41:00Z" w16du:dateUtc="2024-12-17T12:41:00Z">
              <w:r w:rsidRPr="000B018B">
                <w:rPr>
                  <w:sz w:val="20"/>
                  <w:lang w:val="en-GB"/>
                </w:rPr>
                <w:t>S.</w:t>
              </w:r>
            </w:ins>
            <w:ins w:id="37695" w:author="Quinten Van Woerkom" w:date="2024-12-17T13:38:00Z" w16du:dateUtc="2024-12-17T12:38:00Z">
              <w:r w:rsidRPr="004424B1">
                <w:rPr>
                  <w:sz w:val="20"/>
                  <w:lang w:val="en-GB"/>
                </w:rPr>
                <w:t>5.1</w:t>
              </w:r>
            </w:ins>
          </w:p>
        </w:tc>
        <w:tc>
          <w:tcPr>
            <w:tcW w:w="3957" w:type="dxa"/>
          </w:tcPr>
          <w:p w14:paraId="1795AB1D" w14:textId="77777777" w:rsidR="000B018B" w:rsidRPr="004424B1" w:rsidRDefault="000B018B" w:rsidP="00E57663">
            <w:pPr>
              <w:pStyle w:val="TableParagraph"/>
              <w:spacing w:before="60" w:after="60"/>
              <w:ind w:left="85"/>
              <w:jc w:val="left"/>
              <w:rPr>
                <w:ins w:id="37696" w:author="Quinten Van Woerkom" w:date="2024-12-17T13:38:00Z" w16du:dateUtc="2024-12-17T12:38:00Z"/>
                <w:sz w:val="20"/>
                <w:lang w:val="en-GB"/>
              </w:rPr>
            </w:pPr>
            <w:ins w:id="37697" w:author="Quinten Van Woerkom" w:date="2024-12-17T13:38:00Z" w16du:dateUtc="2024-12-17T12:38:00Z">
              <w:r w:rsidRPr="004424B1">
                <w:rPr>
                  <w:sz w:val="20"/>
                  <w:lang w:val="en-GB"/>
                </w:rPr>
                <w:t xml:space="preserve">  </w:t>
              </w:r>
              <w:proofErr w:type="spellStart"/>
              <w:r w:rsidRPr="004424B1">
                <w:rPr>
                  <w:sz w:val="20"/>
                  <w:lang w:val="en-GB"/>
                </w:rPr>
                <w:t>updatePlanStatus</w:t>
              </w:r>
              <w:proofErr w:type="spellEnd"/>
            </w:ins>
          </w:p>
        </w:tc>
        <w:tc>
          <w:tcPr>
            <w:tcW w:w="1997" w:type="dxa"/>
          </w:tcPr>
          <w:p w14:paraId="63D22B89" w14:textId="750C36EF" w:rsidR="000B018B" w:rsidRPr="004424B1" w:rsidRDefault="00AF5D35" w:rsidP="00E57663">
            <w:pPr>
              <w:pStyle w:val="TableParagraph"/>
              <w:spacing w:before="60" w:after="60"/>
              <w:ind w:left="85"/>
              <w:jc w:val="left"/>
              <w:rPr>
                <w:ins w:id="37698" w:author="Quinten Van Woerkom" w:date="2024-12-17T13:38:00Z" w16du:dateUtc="2024-12-17T12:38:00Z"/>
                <w:sz w:val="20"/>
                <w:szCs w:val="20"/>
                <w:lang w:val="en-GB"/>
              </w:rPr>
            </w:pPr>
            <w:ins w:id="37699" w:author="Quinten Van Woerkom" w:date="2024-12-18T11:56:00Z" w16du:dateUtc="2024-12-18T10:56:00Z">
              <w:r>
                <w:rPr>
                  <w:sz w:val="20"/>
                  <w:szCs w:val="20"/>
                  <w:lang w:val="en-GB"/>
                </w:rPr>
                <w:fldChar w:fldCharType="begin"/>
              </w:r>
              <w:r>
                <w:rPr>
                  <w:sz w:val="20"/>
                  <w:szCs w:val="20"/>
                  <w:lang w:val="en-GB"/>
                </w:rPr>
                <w:instrText xml:space="preserve"> REF _Ref185415382 \r \h </w:instrText>
              </w:r>
            </w:ins>
            <w:r>
              <w:rPr>
                <w:sz w:val="20"/>
                <w:szCs w:val="20"/>
                <w:lang w:val="en-GB"/>
              </w:rPr>
            </w:r>
            <w:ins w:id="37700" w:author="Quinten Van Woerkom" w:date="2024-12-18T11:56:00Z" w16du:dateUtc="2024-12-18T10:56:00Z">
              <w:r>
                <w:rPr>
                  <w:sz w:val="20"/>
                  <w:szCs w:val="20"/>
                  <w:lang w:val="en-GB"/>
                </w:rPr>
                <w:fldChar w:fldCharType="separate"/>
              </w:r>
            </w:ins>
            <w:ins w:id="37701" w:author="Peter Van Der Plas" w:date="2025-01-01T17:31:00Z" w16du:dateUtc="2025-01-01T16:31:00Z">
              <w:r w:rsidR="006D1623">
                <w:rPr>
                  <w:sz w:val="20"/>
                  <w:szCs w:val="20"/>
                  <w:lang w:val="en-GB"/>
                </w:rPr>
                <w:t>2.5.6</w:t>
              </w:r>
            </w:ins>
            <w:ins w:id="37702" w:author="Quinten Van Woerkom" w:date="2024-12-18T11:56:00Z" w16du:dateUtc="2024-12-18T10:56:00Z">
              <w:r>
                <w:rPr>
                  <w:sz w:val="20"/>
                  <w:szCs w:val="20"/>
                  <w:lang w:val="en-GB"/>
                </w:rPr>
                <w:fldChar w:fldCharType="end"/>
              </w:r>
              <w:r>
                <w:rPr>
                  <w:sz w:val="20"/>
                  <w:szCs w:val="20"/>
                  <w:lang w:val="en-GB"/>
                </w:rPr>
                <w:t xml:space="preserve"> </w:t>
              </w:r>
            </w:ins>
            <w:ins w:id="37703" w:author="Quinten Van Woerkom" w:date="2024-12-17T13:38:00Z" w16du:dateUtc="2024-12-17T12:38:00Z">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_Ref68802237 \r \h </w:instrText>
              </w:r>
            </w:ins>
            <w:r w:rsidR="000B018B" w:rsidRPr="004424B1">
              <w:rPr>
                <w:sz w:val="20"/>
                <w:szCs w:val="20"/>
                <w:lang w:val="en-GB"/>
              </w:rPr>
            </w:r>
            <w:ins w:id="37704" w:author="Quinten Van Woerkom" w:date="2024-12-17T13:38:00Z" w16du:dateUtc="2024-12-17T12:38:00Z">
              <w:r w:rsidR="000B018B" w:rsidRPr="004424B1">
                <w:rPr>
                  <w:sz w:val="20"/>
                  <w:szCs w:val="20"/>
                  <w:lang w:val="en-GB"/>
                </w:rPr>
                <w:fldChar w:fldCharType="separate"/>
              </w:r>
            </w:ins>
            <w:ins w:id="37705" w:author="Peter Van Der Plas" w:date="2025-01-01T17:31:00Z" w16du:dateUtc="2025-01-01T16:31:00Z">
              <w:r w:rsidR="006D1623">
                <w:rPr>
                  <w:sz w:val="20"/>
                  <w:szCs w:val="20"/>
                  <w:lang w:val="en-GB"/>
                </w:rPr>
                <w:t>3.9</w:t>
              </w:r>
            </w:ins>
            <w:ins w:id="37706" w:author="Quinten Van Woerkom" w:date="2024-12-17T13:38:00Z" w16du:dateUtc="2024-12-17T12:38:00Z">
              <w:r w:rsidR="000B018B" w:rsidRPr="004424B1">
                <w:rPr>
                  <w:sz w:val="20"/>
                  <w:szCs w:val="20"/>
                  <w:lang w:val="en-GB"/>
                </w:rPr>
                <w:fldChar w:fldCharType="end"/>
              </w:r>
            </w:ins>
          </w:p>
        </w:tc>
        <w:tc>
          <w:tcPr>
            <w:tcW w:w="851" w:type="dxa"/>
          </w:tcPr>
          <w:p w14:paraId="10DD02DC" w14:textId="4F5BDC7C" w:rsidR="000B018B" w:rsidRPr="004424B1" w:rsidRDefault="000B018B" w:rsidP="00E57663">
            <w:pPr>
              <w:pStyle w:val="TableParagraph"/>
              <w:spacing w:before="60" w:after="60"/>
              <w:ind w:left="85"/>
              <w:jc w:val="left"/>
              <w:rPr>
                <w:ins w:id="37707" w:author="Quinten Van Woerkom" w:date="2024-12-17T13:38:00Z" w16du:dateUtc="2024-12-17T12:38:00Z"/>
                <w:sz w:val="20"/>
                <w:lang w:val="en-GB"/>
              </w:rPr>
            </w:pPr>
            <w:ins w:id="37708" w:author="Quinten Van Woerkom" w:date="2024-12-17T13:38:00Z" w16du:dateUtc="2024-12-17T12:38:00Z">
              <w:r w:rsidRPr="004424B1">
                <w:rPr>
                  <w:sz w:val="20"/>
                  <w:lang w:val="en-GB"/>
                </w:rPr>
                <w:t xml:space="preserve">  </w:t>
              </w:r>
              <w:r>
                <w:rPr>
                  <w:sz w:val="20"/>
                  <w:lang w:val="en-GB"/>
                </w:rPr>
                <w:t>C</w:t>
              </w:r>
            </w:ins>
          </w:p>
        </w:tc>
        <w:tc>
          <w:tcPr>
            <w:tcW w:w="1235" w:type="dxa"/>
          </w:tcPr>
          <w:p w14:paraId="09C36E78" w14:textId="77777777" w:rsidR="000B018B" w:rsidRPr="004424B1" w:rsidRDefault="000B018B" w:rsidP="00E57663">
            <w:pPr>
              <w:pStyle w:val="TableParagraph"/>
              <w:spacing w:before="60" w:after="60"/>
              <w:ind w:left="0"/>
              <w:jc w:val="left"/>
              <w:rPr>
                <w:ins w:id="37709" w:author="Quinten Van Woerkom" w:date="2024-12-17T13:38:00Z" w16du:dateUtc="2024-12-17T12:38:00Z"/>
                <w:rFonts w:ascii="Times New Roman"/>
                <w:sz w:val="20"/>
                <w:lang w:val="en-GB"/>
              </w:rPr>
            </w:pPr>
          </w:p>
        </w:tc>
      </w:tr>
      <w:tr w:rsidR="000B018B" w:rsidRPr="004424B1" w14:paraId="037B2591" w14:textId="77777777" w:rsidTr="00E57663">
        <w:trPr>
          <w:trHeight w:val="290"/>
          <w:ins w:id="37710" w:author="Quinten Van Woerkom" w:date="2024-12-17T13:38:00Z"/>
        </w:trPr>
        <w:tc>
          <w:tcPr>
            <w:tcW w:w="1102" w:type="dxa"/>
          </w:tcPr>
          <w:p w14:paraId="067D84BC" w14:textId="18C7B59E" w:rsidR="000B018B" w:rsidRPr="004424B1" w:rsidRDefault="000B018B" w:rsidP="00E57663">
            <w:pPr>
              <w:pStyle w:val="TableParagraph"/>
              <w:spacing w:before="60" w:after="60"/>
              <w:ind w:left="86"/>
              <w:jc w:val="left"/>
              <w:rPr>
                <w:ins w:id="37711" w:author="Quinten Van Woerkom" w:date="2024-12-17T13:38:00Z" w16du:dateUtc="2024-12-17T12:38:00Z"/>
                <w:sz w:val="20"/>
                <w:lang w:val="en-GB"/>
              </w:rPr>
            </w:pPr>
            <w:ins w:id="37712" w:author="Quinten Van Woerkom" w:date="2024-12-17T13:41:00Z" w16du:dateUtc="2024-12-17T12:41:00Z">
              <w:r w:rsidRPr="000B018B">
                <w:rPr>
                  <w:sz w:val="20"/>
                  <w:lang w:val="en-GB"/>
                </w:rPr>
                <w:t>S.</w:t>
              </w:r>
            </w:ins>
            <w:ins w:id="37713" w:author="Quinten Van Woerkom" w:date="2024-12-17T13:38:00Z" w16du:dateUtc="2024-12-17T12:38:00Z">
              <w:r w:rsidRPr="004424B1">
                <w:rPr>
                  <w:sz w:val="20"/>
                  <w:lang w:val="en-GB"/>
                </w:rPr>
                <w:t>5.2</w:t>
              </w:r>
            </w:ins>
          </w:p>
        </w:tc>
        <w:tc>
          <w:tcPr>
            <w:tcW w:w="3957" w:type="dxa"/>
          </w:tcPr>
          <w:p w14:paraId="1859CF21" w14:textId="77777777" w:rsidR="000B018B" w:rsidRPr="004424B1" w:rsidRDefault="000B018B" w:rsidP="00E57663">
            <w:pPr>
              <w:pStyle w:val="TableParagraph"/>
              <w:spacing w:before="60" w:after="60"/>
              <w:ind w:left="85"/>
              <w:jc w:val="left"/>
              <w:rPr>
                <w:ins w:id="37714" w:author="Quinten Van Woerkom" w:date="2024-12-17T13:38:00Z" w16du:dateUtc="2024-12-17T12:38:00Z"/>
                <w:sz w:val="20"/>
                <w:lang w:val="en-GB"/>
              </w:rPr>
            </w:pPr>
            <w:ins w:id="37715" w:author="Quinten Van Woerkom" w:date="2024-12-17T13:38:00Z" w16du:dateUtc="2024-12-17T12:38:00Z">
              <w:r w:rsidRPr="004424B1">
                <w:rPr>
                  <w:sz w:val="20"/>
                  <w:lang w:val="en-GB"/>
                </w:rPr>
                <w:t xml:space="preserve">  </w:t>
              </w:r>
              <w:proofErr w:type="spellStart"/>
              <w:r w:rsidRPr="004424B1">
                <w:rPr>
                  <w:sz w:val="20"/>
                  <w:lang w:val="en-GB"/>
                </w:rPr>
                <w:t>insertActivity</w:t>
              </w:r>
              <w:proofErr w:type="spellEnd"/>
            </w:ins>
          </w:p>
          <w:p w14:paraId="486BEC9F" w14:textId="77777777" w:rsidR="000B018B" w:rsidRPr="004424B1" w:rsidRDefault="000B018B" w:rsidP="00E57663">
            <w:pPr>
              <w:pStyle w:val="TableParagraph"/>
              <w:spacing w:before="60" w:after="60"/>
              <w:ind w:left="85"/>
              <w:jc w:val="left"/>
              <w:rPr>
                <w:ins w:id="37716" w:author="Quinten Van Woerkom" w:date="2024-12-17T13:38:00Z" w16du:dateUtc="2024-12-17T12:38:00Z"/>
                <w:sz w:val="20"/>
                <w:lang w:val="en-GB"/>
              </w:rPr>
            </w:pPr>
            <w:ins w:id="37717" w:author="Quinten Van Woerkom" w:date="2024-12-17T13:38:00Z" w16du:dateUtc="2024-12-17T12:38:00Z">
              <w:r w:rsidRPr="004424B1">
                <w:rPr>
                  <w:sz w:val="20"/>
                  <w:lang w:val="en-GB"/>
                </w:rPr>
                <w:t xml:space="preserve">  </w:t>
              </w:r>
              <w:proofErr w:type="spellStart"/>
              <w:r w:rsidRPr="004424B1">
                <w:rPr>
                  <w:sz w:val="20"/>
                  <w:lang w:val="en-GB"/>
                </w:rPr>
                <w:t>insertEvent</w:t>
              </w:r>
              <w:proofErr w:type="spellEnd"/>
            </w:ins>
          </w:p>
          <w:p w14:paraId="6F615C1C" w14:textId="77777777" w:rsidR="000B018B" w:rsidRPr="004424B1" w:rsidRDefault="000B018B" w:rsidP="00E57663">
            <w:pPr>
              <w:pStyle w:val="TableParagraph"/>
              <w:spacing w:before="60" w:after="60"/>
              <w:ind w:left="85"/>
              <w:jc w:val="left"/>
              <w:rPr>
                <w:ins w:id="37718" w:author="Quinten Van Woerkom" w:date="2024-12-17T13:38:00Z" w16du:dateUtc="2024-12-17T12:38:00Z"/>
                <w:sz w:val="20"/>
                <w:lang w:val="en-GB"/>
              </w:rPr>
            </w:pPr>
            <w:ins w:id="37719" w:author="Quinten Van Woerkom" w:date="2024-12-17T13:38:00Z" w16du:dateUtc="2024-12-17T12:38:00Z">
              <w:r w:rsidRPr="004424B1">
                <w:rPr>
                  <w:sz w:val="20"/>
                  <w:lang w:val="en-GB"/>
                </w:rPr>
                <w:t xml:space="preserve">  </w:t>
              </w:r>
              <w:proofErr w:type="spellStart"/>
              <w:r w:rsidRPr="004424B1">
                <w:rPr>
                  <w:sz w:val="20"/>
                  <w:lang w:val="en-GB"/>
                </w:rPr>
                <w:t>deleteActivity</w:t>
              </w:r>
              <w:proofErr w:type="spellEnd"/>
            </w:ins>
          </w:p>
          <w:p w14:paraId="0517A1E6" w14:textId="77777777" w:rsidR="000B018B" w:rsidRPr="004424B1" w:rsidRDefault="000B018B" w:rsidP="00E57663">
            <w:pPr>
              <w:pStyle w:val="TableParagraph"/>
              <w:spacing w:before="60" w:after="60"/>
              <w:ind w:left="85"/>
              <w:jc w:val="left"/>
              <w:rPr>
                <w:ins w:id="37720" w:author="Quinten Van Woerkom" w:date="2024-12-17T13:38:00Z" w16du:dateUtc="2024-12-17T12:38:00Z"/>
                <w:sz w:val="20"/>
                <w:lang w:val="en-GB"/>
              </w:rPr>
            </w:pPr>
            <w:ins w:id="37721" w:author="Quinten Van Woerkom" w:date="2024-12-17T13:38:00Z" w16du:dateUtc="2024-12-17T12:38:00Z">
              <w:r w:rsidRPr="004424B1">
                <w:rPr>
                  <w:sz w:val="20"/>
                  <w:lang w:val="en-GB"/>
                </w:rPr>
                <w:t xml:space="preserve">  </w:t>
              </w:r>
              <w:proofErr w:type="spellStart"/>
              <w:r w:rsidRPr="004424B1">
                <w:rPr>
                  <w:sz w:val="20"/>
                  <w:lang w:val="en-GB"/>
                </w:rPr>
                <w:t>deleteEvent</w:t>
              </w:r>
              <w:proofErr w:type="spellEnd"/>
            </w:ins>
          </w:p>
        </w:tc>
        <w:tc>
          <w:tcPr>
            <w:tcW w:w="1997" w:type="dxa"/>
          </w:tcPr>
          <w:p w14:paraId="76AAB49E" w14:textId="7F779511" w:rsidR="000B018B" w:rsidRPr="004424B1" w:rsidRDefault="00AF5D35" w:rsidP="00E57663">
            <w:pPr>
              <w:pStyle w:val="TableParagraph"/>
              <w:spacing w:before="60" w:after="60"/>
              <w:ind w:left="85"/>
              <w:jc w:val="left"/>
              <w:rPr>
                <w:ins w:id="37722" w:author="Quinten Van Woerkom" w:date="2024-12-17T13:38:00Z" w16du:dateUtc="2024-12-17T12:38:00Z"/>
                <w:sz w:val="20"/>
                <w:szCs w:val="20"/>
                <w:lang w:val="en-GB"/>
              </w:rPr>
            </w:pPr>
            <w:ins w:id="37723" w:author="Quinten Van Woerkom" w:date="2024-12-18T11:56:00Z" w16du:dateUtc="2024-12-18T10:56:00Z">
              <w:r>
                <w:rPr>
                  <w:sz w:val="20"/>
                  <w:szCs w:val="20"/>
                  <w:lang w:val="en-GB"/>
                </w:rPr>
                <w:fldChar w:fldCharType="begin"/>
              </w:r>
              <w:r>
                <w:rPr>
                  <w:sz w:val="20"/>
                  <w:szCs w:val="20"/>
                  <w:lang w:val="en-GB"/>
                </w:rPr>
                <w:instrText xml:space="preserve"> REF _Ref185415382 \r \h </w:instrText>
              </w:r>
            </w:ins>
            <w:r>
              <w:rPr>
                <w:sz w:val="20"/>
                <w:szCs w:val="20"/>
                <w:lang w:val="en-GB"/>
              </w:rPr>
            </w:r>
            <w:ins w:id="37724" w:author="Quinten Van Woerkom" w:date="2024-12-18T11:56:00Z" w16du:dateUtc="2024-12-18T10:56:00Z">
              <w:r>
                <w:rPr>
                  <w:sz w:val="20"/>
                  <w:szCs w:val="20"/>
                  <w:lang w:val="en-GB"/>
                </w:rPr>
                <w:fldChar w:fldCharType="separate"/>
              </w:r>
            </w:ins>
            <w:ins w:id="37725" w:author="Peter Van Der Plas" w:date="2025-01-01T17:31:00Z" w16du:dateUtc="2025-01-01T16:31:00Z">
              <w:r w:rsidR="006D1623">
                <w:rPr>
                  <w:sz w:val="20"/>
                  <w:szCs w:val="20"/>
                  <w:lang w:val="en-GB"/>
                </w:rPr>
                <w:t>2.5.6</w:t>
              </w:r>
            </w:ins>
            <w:ins w:id="37726" w:author="Quinten Van Woerkom" w:date="2024-12-18T11:56:00Z" w16du:dateUtc="2024-12-18T10:56:00Z">
              <w:r>
                <w:rPr>
                  <w:sz w:val="20"/>
                  <w:szCs w:val="20"/>
                  <w:lang w:val="en-GB"/>
                </w:rPr>
                <w:fldChar w:fldCharType="end"/>
              </w:r>
              <w:r>
                <w:rPr>
                  <w:sz w:val="20"/>
                  <w:szCs w:val="20"/>
                  <w:lang w:val="en-GB"/>
                </w:rPr>
                <w:t xml:space="preserve"> </w:t>
              </w:r>
            </w:ins>
            <w:ins w:id="37727" w:author="Quinten Van Woerkom" w:date="2024-12-17T13:38:00Z" w16du:dateUtc="2024-12-17T12:38:00Z">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_Ref68802237 \r \h </w:instrText>
              </w:r>
            </w:ins>
            <w:r w:rsidR="000B018B" w:rsidRPr="004424B1">
              <w:rPr>
                <w:sz w:val="20"/>
                <w:szCs w:val="20"/>
                <w:lang w:val="en-GB"/>
              </w:rPr>
            </w:r>
            <w:ins w:id="37728" w:author="Quinten Van Woerkom" w:date="2024-12-17T13:38:00Z" w16du:dateUtc="2024-12-17T12:38:00Z">
              <w:r w:rsidR="000B018B" w:rsidRPr="004424B1">
                <w:rPr>
                  <w:sz w:val="20"/>
                  <w:szCs w:val="20"/>
                  <w:lang w:val="en-GB"/>
                </w:rPr>
                <w:fldChar w:fldCharType="separate"/>
              </w:r>
            </w:ins>
            <w:ins w:id="37729" w:author="Peter Van Der Plas" w:date="2025-01-01T17:31:00Z" w16du:dateUtc="2025-01-01T16:31:00Z">
              <w:r w:rsidR="006D1623">
                <w:rPr>
                  <w:sz w:val="20"/>
                  <w:szCs w:val="20"/>
                  <w:lang w:val="en-GB"/>
                </w:rPr>
                <w:t>3.9</w:t>
              </w:r>
            </w:ins>
            <w:ins w:id="37730" w:author="Quinten Van Woerkom" w:date="2024-12-17T13:38:00Z" w16du:dateUtc="2024-12-17T12:38:00Z">
              <w:r w:rsidR="000B018B" w:rsidRPr="004424B1">
                <w:rPr>
                  <w:sz w:val="20"/>
                  <w:szCs w:val="20"/>
                  <w:lang w:val="en-GB"/>
                </w:rPr>
                <w:fldChar w:fldCharType="end"/>
              </w:r>
            </w:ins>
          </w:p>
        </w:tc>
        <w:tc>
          <w:tcPr>
            <w:tcW w:w="851" w:type="dxa"/>
          </w:tcPr>
          <w:p w14:paraId="0DDFF6DB" w14:textId="20FDD665" w:rsidR="000B018B" w:rsidRPr="004424B1" w:rsidRDefault="000B018B" w:rsidP="00E57663">
            <w:pPr>
              <w:pStyle w:val="TableParagraph"/>
              <w:spacing w:before="60" w:after="60"/>
              <w:ind w:left="85"/>
              <w:jc w:val="left"/>
              <w:rPr>
                <w:ins w:id="37731" w:author="Quinten Van Woerkom" w:date="2024-12-17T13:38:00Z" w16du:dateUtc="2024-12-17T12:38:00Z"/>
                <w:sz w:val="20"/>
                <w:lang w:val="en-GB"/>
              </w:rPr>
            </w:pPr>
            <w:ins w:id="37732" w:author="Quinten Van Woerkom" w:date="2024-12-17T13:38:00Z" w16du:dateUtc="2024-12-17T12:38:00Z">
              <w:r w:rsidRPr="004424B1">
                <w:rPr>
                  <w:sz w:val="20"/>
                  <w:lang w:val="en-GB"/>
                </w:rPr>
                <w:t xml:space="preserve">  </w:t>
              </w:r>
              <w:r>
                <w:rPr>
                  <w:sz w:val="20"/>
                  <w:lang w:val="en-GB"/>
                </w:rPr>
                <w:t>C</w:t>
              </w:r>
            </w:ins>
          </w:p>
        </w:tc>
        <w:tc>
          <w:tcPr>
            <w:tcW w:w="1235" w:type="dxa"/>
          </w:tcPr>
          <w:p w14:paraId="640DE0EF" w14:textId="77777777" w:rsidR="000B018B" w:rsidRPr="004424B1" w:rsidRDefault="000B018B" w:rsidP="00E57663">
            <w:pPr>
              <w:pStyle w:val="TableParagraph"/>
              <w:spacing w:before="60" w:after="60"/>
              <w:ind w:left="0"/>
              <w:jc w:val="left"/>
              <w:rPr>
                <w:ins w:id="37733" w:author="Quinten Van Woerkom" w:date="2024-12-17T13:38:00Z" w16du:dateUtc="2024-12-17T12:38:00Z"/>
                <w:rFonts w:ascii="Times New Roman"/>
                <w:sz w:val="20"/>
                <w:lang w:val="en-GB"/>
              </w:rPr>
            </w:pPr>
          </w:p>
        </w:tc>
      </w:tr>
      <w:tr w:rsidR="000B018B" w:rsidRPr="004424B1" w14:paraId="6D4E02BE" w14:textId="77777777" w:rsidTr="00E57663">
        <w:trPr>
          <w:trHeight w:val="290"/>
          <w:ins w:id="37734" w:author="Quinten Van Woerkom" w:date="2024-12-17T13:38:00Z"/>
        </w:trPr>
        <w:tc>
          <w:tcPr>
            <w:tcW w:w="1102" w:type="dxa"/>
          </w:tcPr>
          <w:p w14:paraId="265CDF01" w14:textId="36F15B0C" w:rsidR="000B018B" w:rsidRPr="004424B1" w:rsidRDefault="000B018B" w:rsidP="00E57663">
            <w:pPr>
              <w:pStyle w:val="TableParagraph"/>
              <w:spacing w:before="60" w:after="60"/>
              <w:ind w:left="86"/>
              <w:jc w:val="left"/>
              <w:rPr>
                <w:ins w:id="37735" w:author="Quinten Van Woerkom" w:date="2024-12-17T13:38:00Z" w16du:dateUtc="2024-12-17T12:38:00Z"/>
                <w:sz w:val="20"/>
                <w:lang w:val="en-GB"/>
              </w:rPr>
            </w:pPr>
            <w:ins w:id="37736" w:author="Quinten Van Woerkom" w:date="2024-12-17T13:41:00Z" w16du:dateUtc="2024-12-17T12:41:00Z">
              <w:r w:rsidRPr="000B018B">
                <w:rPr>
                  <w:sz w:val="20"/>
                  <w:lang w:val="en-GB"/>
                </w:rPr>
                <w:t>S.</w:t>
              </w:r>
            </w:ins>
            <w:ins w:id="37737" w:author="Quinten Van Woerkom" w:date="2024-12-17T13:38:00Z" w16du:dateUtc="2024-12-17T12:38:00Z">
              <w:r w:rsidRPr="004424B1">
                <w:rPr>
                  <w:sz w:val="20"/>
                  <w:lang w:val="en-GB"/>
                </w:rPr>
                <w:t>5.3</w:t>
              </w:r>
            </w:ins>
          </w:p>
        </w:tc>
        <w:tc>
          <w:tcPr>
            <w:tcW w:w="3957" w:type="dxa"/>
          </w:tcPr>
          <w:p w14:paraId="53E3ED19" w14:textId="77777777" w:rsidR="000B018B" w:rsidRPr="004424B1" w:rsidRDefault="000B018B" w:rsidP="00E57663">
            <w:pPr>
              <w:pStyle w:val="TableParagraph"/>
              <w:spacing w:before="60" w:after="60"/>
              <w:ind w:left="85"/>
              <w:jc w:val="left"/>
              <w:rPr>
                <w:ins w:id="37738" w:author="Quinten Van Woerkom" w:date="2024-12-17T13:38:00Z" w16du:dateUtc="2024-12-17T12:38:00Z"/>
                <w:sz w:val="20"/>
                <w:lang w:val="en-GB"/>
              </w:rPr>
            </w:pPr>
            <w:ins w:id="37739" w:author="Quinten Van Woerkom" w:date="2024-12-17T13:38:00Z" w16du:dateUtc="2024-12-17T12:38:00Z">
              <w:r w:rsidRPr="004424B1">
                <w:rPr>
                  <w:sz w:val="20"/>
                  <w:lang w:val="en-GB"/>
                </w:rPr>
                <w:t xml:space="preserve">  </w:t>
              </w:r>
              <w:proofErr w:type="spellStart"/>
              <w:r w:rsidRPr="004424B1">
                <w:rPr>
                  <w:sz w:val="20"/>
                  <w:lang w:val="en-GB"/>
                </w:rPr>
                <w:t>updateActivity</w:t>
              </w:r>
              <w:proofErr w:type="spellEnd"/>
            </w:ins>
          </w:p>
          <w:p w14:paraId="6A0BB9B6" w14:textId="77777777" w:rsidR="000B018B" w:rsidRPr="00E57663" w:rsidRDefault="000B018B" w:rsidP="00E57663">
            <w:pPr>
              <w:pStyle w:val="TableParagraph"/>
              <w:spacing w:before="60" w:after="60"/>
              <w:ind w:left="85"/>
              <w:jc w:val="left"/>
              <w:rPr>
                <w:ins w:id="37740" w:author="Quinten Van Woerkom" w:date="2024-12-17T13:38:00Z" w16du:dateUtc="2024-12-17T12:38:00Z"/>
              </w:rPr>
            </w:pPr>
            <w:ins w:id="37741" w:author="Quinten Van Woerkom" w:date="2024-12-17T13:38:00Z" w16du:dateUtc="2024-12-17T12:38:00Z">
              <w:r w:rsidRPr="004424B1">
                <w:rPr>
                  <w:sz w:val="20"/>
                  <w:lang w:val="en-GB"/>
                </w:rPr>
                <w:t xml:space="preserve">  </w:t>
              </w:r>
              <w:proofErr w:type="spellStart"/>
              <w:r w:rsidRPr="004424B1">
                <w:rPr>
                  <w:sz w:val="20"/>
                  <w:lang w:val="en-GB"/>
                </w:rPr>
                <w:t>updateEvent</w:t>
              </w:r>
              <w:proofErr w:type="spellEnd"/>
            </w:ins>
          </w:p>
        </w:tc>
        <w:tc>
          <w:tcPr>
            <w:tcW w:w="1997" w:type="dxa"/>
          </w:tcPr>
          <w:p w14:paraId="5EE06EF4" w14:textId="48BEB9F1" w:rsidR="000B018B" w:rsidRPr="004424B1" w:rsidRDefault="00AF5D35" w:rsidP="00E57663">
            <w:pPr>
              <w:pStyle w:val="TableParagraph"/>
              <w:spacing w:before="60" w:after="60"/>
              <w:ind w:left="85"/>
              <w:jc w:val="left"/>
              <w:rPr>
                <w:ins w:id="37742" w:author="Quinten Van Woerkom" w:date="2024-12-17T13:38:00Z" w16du:dateUtc="2024-12-17T12:38:00Z"/>
                <w:sz w:val="20"/>
                <w:szCs w:val="20"/>
                <w:lang w:val="en-GB"/>
              </w:rPr>
            </w:pPr>
            <w:ins w:id="37743" w:author="Quinten Van Woerkom" w:date="2024-12-18T11:56:00Z" w16du:dateUtc="2024-12-18T10:56:00Z">
              <w:r>
                <w:rPr>
                  <w:sz w:val="20"/>
                  <w:szCs w:val="20"/>
                  <w:lang w:val="en-GB"/>
                </w:rPr>
                <w:fldChar w:fldCharType="begin"/>
              </w:r>
              <w:r>
                <w:rPr>
                  <w:sz w:val="20"/>
                  <w:szCs w:val="20"/>
                  <w:lang w:val="en-GB"/>
                </w:rPr>
                <w:instrText xml:space="preserve"> REF _Ref185415382 \r \h </w:instrText>
              </w:r>
            </w:ins>
            <w:r>
              <w:rPr>
                <w:sz w:val="20"/>
                <w:szCs w:val="20"/>
                <w:lang w:val="en-GB"/>
              </w:rPr>
            </w:r>
            <w:ins w:id="37744" w:author="Quinten Van Woerkom" w:date="2024-12-18T11:56:00Z" w16du:dateUtc="2024-12-18T10:56:00Z">
              <w:r>
                <w:rPr>
                  <w:sz w:val="20"/>
                  <w:szCs w:val="20"/>
                  <w:lang w:val="en-GB"/>
                </w:rPr>
                <w:fldChar w:fldCharType="separate"/>
              </w:r>
            </w:ins>
            <w:ins w:id="37745" w:author="Peter Van Der Plas" w:date="2025-01-01T17:31:00Z" w16du:dateUtc="2025-01-01T16:31:00Z">
              <w:r w:rsidR="006D1623">
                <w:rPr>
                  <w:sz w:val="20"/>
                  <w:szCs w:val="20"/>
                  <w:lang w:val="en-GB"/>
                </w:rPr>
                <w:t>2.5.6</w:t>
              </w:r>
            </w:ins>
            <w:ins w:id="37746" w:author="Quinten Van Woerkom" w:date="2024-12-18T11:56:00Z" w16du:dateUtc="2024-12-18T10:56:00Z">
              <w:r>
                <w:rPr>
                  <w:sz w:val="20"/>
                  <w:szCs w:val="20"/>
                  <w:lang w:val="en-GB"/>
                </w:rPr>
                <w:fldChar w:fldCharType="end"/>
              </w:r>
              <w:r>
                <w:rPr>
                  <w:sz w:val="20"/>
                  <w:szCs w:val="20"/>
                  <w:lang w:val="en-GB"/>
                </w:rPr>
                <w:t xml:space="preserve"> </w:t>
              </w:r>
            </w:ins>
            <w:ins w:id="37747" w:author="Quinten Van Woerkom" w:date="2024-12-17T13:38:00Z" w16du:dateUtc="2024-12-17T12:38:00Z">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_Ref68802237 \r \h </w:instrText>
              </w:r>
            </w:ins>
            <w:r w:rsidR="000B018B" w:rsidRPr="004424B1">
              <w:rPr>
                <w:sz w:val="20"/>
                <w:szCs w:val="20"/>
                <w:lang w:val="en-GB"/>
              </w:rPr>
            </w:r>
            <w:ins w:id="37748" w:author="Quinten Van Woerkom" w:date="2024-12-17T13:38:00Z" w16du:dateUtc="2024-12-17T12:38:00Z">
              <w:r w:rsidR="000B018B" w:rsidRPr="004424B1">
                <w:rPr>
                  <w:sz w:val="20"/>
                  <w:szCs w:val="20"/>
                  <w:lang w:val="en-GB"/>
                </w:rPr>
                <w:fldChar w:fldCharType="separate"/>
              </w:r>
            </w:ins>
            <w:ins w:id="37749" w:author="Peter Van Der Plas" w:date="2025-01-01T17:31:00Z" w16du:dateUtc="2025-01-01T16:31:00Z">
              <w:r w:rsidR="006D1623">
                <w:rPr>
                  <w:sz w:val="20"/>
                  <w:szCs w:val="20"/>
                  <w:lang w:val="en-GB"/>
                </w:rPr>
                <w:t>3.9</w:t>
              </w:r>
            </w:ins>
            <w:ins w:id="37750" w:author="Quinten Van Woerkom" w:date="2024-12-17T13:38:00Z" w16du:dateUtc="2024-12-17T12:38:00Z">
              <w:r w:rsidR="000B018B" w:rsidRPr="004424B1">
                <w:rPr>
                  <w:sz w:val="20"/>
                  <w:szCs w:val="20"/>
                  <w:lang w:val="en-GB"/>
                </w:rPr>
                <w:fldChar w:fldCharType="end"/>
              </w:r>
            </w:ins>
          </w:p>
        </w:tc>
        <w:tc>
          <w:tcPr>
            <w:tcW w:w="851" w:type="dxa"/>
          </w:tcPr>
          <w:p w14:paraId="630D7FCC" w14:textId="77777777" w:rsidR="000B018B" w:rsidRPr="004424B1" w:rsidRDefault="000B018B" w:rsidP="00E57663">
            <w:pPr>
              <w:pStyle w:val="TableParagraph"/>
              <w:spacing w:before="60" w:after="60"/>
              <w:ind w:left="85"/>
              <w:jc w:val="left"/>
              <w:rPr>
                <w:ins w:id="37751" w:author="Quinten Van Woerkom" w:date="2024-12-17T13:38:00Z" w16du:dateUtc="2024-12-17T12:38:00Z"/>
                <w:sz w:val="20"/>
                <w:lang w:val="en-GB"/>
              </w:rPr>
            </w:pPr>
            <w:ins w:id="37752" w:author="Quinten Van Woerkom" w:date="2024-12-17T13:38:00Z" w16du:dateUtc="2024-12-17T12:38:00Z">
              <w:r w:rsidRPr="004424B1">
                <w:rPr>
                  <w:sz w:val="20"/>
                  <w:lang w:val="en-GB"/>
                </w:rPr>
                <w:t xml:space="preserve">  O</w:t>
              </w:r>
            </w:ins>
          </w:p>
        </w:tc>
        <w:tc>
          <w:tcPr>
            <w:tcW w:w="1235" w:type="dxa"/>
          </w:tcPr>
          <w:p w14:paraId="17ECAA4D" w14:textId="77777777" w:rsidR="000B018B" w:rsidRPr="004424B1" w:rsidRDefault="000B018B" w:rsidP="00E57663">
            <w:pPr>
              <w:pStyle w:val="TableParagraph"/>
              <w:spacing w:before="60" w:after="60"/>
              <w:ind w:left="0"/>
              <w:jc w:val="left"/>
              <w:rPr>
                <w:ins w:id="37753" w:author="Quinten Van Woerkom" w:date="2024-12-17T13:38:00Z" w16du:dateUtc="2024-12-17T12:38:00Z"/>
                <w:rFonts w:ascii="Times New Roman"/>
                <w:sz w:val="20"/>
                <w:lang w:val="en-GB"/>
              </w:rPr>
            </w:pPr>
          </w:p>
        </w:tc>
      </w:tr>
      <w:tr w:rsidR="000B018B" w:rsidRPr="004424B1" w14:paraId="47902003" w14:textId="77777777" w:rsidTr="00E57663">
        <w:trPr>
          <w:trHeight w:val="290"/>
          <w:ins w:id="37754" w:author="Quinten Van Woerkom" w:date="2024-12-17T13:38:00Z"/>
        </w:trPr>
        <w:tc>
          <w:tcPr>
            <w:tcW w:w="1102" w:type="dxa"/>
          </w:tcPr>
          <w:p w14:paraId="64CC2AC2" w14:textId="5EC88DE9" w:rsidR="000B018B" w:rsidRPr="004424B1" w:rsidRDefault="000B018B" w:rsidP="00E57663">
            <w:pPr>
              <w:pStyle w:val="TableParagraph"/>
              <w:spacing w:before="60" w:after="60"/>
              <w:ind w:left="86"/>
              <w:jc w:val="left"/>
              <w:rPr>
                <w:ins w:id="37755" w:author="Quinten Van Woerkom" w:date="2024-12-17T13:38:00Z" w16du:dateUtc="2024-12-17T12:38:00Z"/>
                <w:sz w:val="20"/>
                <w:lang w:val="en-GB"/>
              </w:rPr>
            </w:pPr>
            <w:ins w:id="37756" w:author="Quinten Van Woerkom" w:date="2024-12-17T13:41:00Z" w16du:dateUtc="2024-12-17T12:41:00Z">
              <w:r w:rsidRPr="000B018B">
                <w:rPr>
                  <w:sz w:val="20"/>
                  <w:lang w:val="en-GB"/>
                </w:rPr>
                <w:t>S.</w:t>
              </w:r>
            </w:ins>
            <w:ins w:id="37757" w:author="Quinten Van Woerkom" w:date="2024-12-17T13:38:00Z" w16du:dateUtc="2024-12-17T12:38:00Z">
              <w:r w:rsidRPr="004424B1">
                <w:rPr>
                  <w:sz w:val="20"/>
                  <w:lang w:val="en-GB"/>
                </w:rPr>
                <w:t>5.4</w:t>
              </w:r>
            </w:ins>
          </w:p>
        </w:tc>
        <w:tc>
          <w:tcPr>
            <w:tcW w:w="3957" w:type="dxa"/>
          </w:tcPr>
          <w:p w14:paraId="07913882" w14:textId="77777777" w:rsidR="000B018B" w:rsidRPr="00E57663" w:rsidRDefault="000B018B" w:rsidP="00E57663">
            <w:pPr>
              <w:pStyle w:val="TableParagraph"/>
              <w:spacing w:before="60" w:after="60"/>
              <w:ind w:left="85"/>
              <w:jc w:val="left"/>
              <w:rPr>
                <w:ins w:id="37758" w:author="Quinten Van Woerkom" w:date="2024-12-17T13:38:00Z" w16du:dateUtc="2024-12-17T12:38:00Z"/>
              </w:rPr>
            </w:pPr>
            <w:ins w:id="37759" w:author="Quinten Van Woerkom" w:date="2024-12-17T13:38:00Z" w16du:dateUtc="2024-12-17T12:38:00Z">
              <w:r w:rsidRPr="004424B1">
                <w:rPr>
                  <w:sz w:val="20"/>
                  <w:lang w:val="en-GB"/>
                </w:rPr>
                <w:t xml:space="preserve">  </w:t>
              </w:r>
              <w:commentRangeStart w:id="37760"/>
              <w:proofErr w:type="spellStart"/>
              <w:r w:rsidRPr="004424B1">
                <w:rPr>
                  <w:sz w:val="20"/>
                  <w:lang w:val="en-GB"/>
                </w:rPr>
                <w:t>updateResource</w:t>
              </w:r>
              <w:r>
                <w:rPr>
                  <w:sz w:val="20"/>
                  <w:lang w:val="en-GB"/>
                </w:rPr>
                <w:t>Value</w:t>
              </w:r>
              <w:commentRangeEnd w:id="37760"/>
              <w:proofErr w:type="spellEnd"/>
              <w:r>
                <w:rPr>
                  <w:rStyle w:val="CommentReference"/>
                  <w:rFonts w:ascii="Times New Roman" w:eastAsia="Times New Roman" w:hAnsi="Times New Roman" w:cs="Times New Roman"/>
                  <w:lang w:bidi="ar-SA"/>
                </w:rPr>
                <w:commentReference w:id="37760"/>
              </w:r>
            </w:ins>
          </w:p>
        </w:tc>
        <w:tc>
          <w:tcPr>
            <w:tcW w:w="1997" w:type="dxa"/>
          </w:tcPr>
          <w:p w14:paraId="69319982" w14:textId="70FFD10E" w:rsidR="000B018B" w:rsidRPr="004424B1" w:rsidRDefault="00AF5D35" w:rsidP="00E57663">
            <w:pPr>
              <w:pStyle w:val="TableParagraph"/>
              <w:spacing w:before="60" w:after="60"/>
              <w:ind w:left="85"/>
              <w:jc w:val="left"/>
              <w:rPr>
                <w:ins w:id="37761" w:author="Quinten Van Woerkom" w:date="2024-12-17T13:38:00Z" w16du:dateUtc="2024-12-17T12:38:00Z"/>
                <w:sz w:val="20"/>
                <w:szCs w:val="20"/>
                <w:lang w:val="en-GB"/>
              </w:rPr>
            </w:pPr>
            <w:ins w:id="37762" w:author="Quinten Van Woerkom" w:date="2024-12-18T11:56:00Z" w16du:dateUtc="2024-12-18T10:56:00Z">
              <w:r>
                <w:rPr>
                  <w:sz w:val="20"/>
                  <w:szCs w:val="20"/>
                  <w:lang w:val="en-GB"/>
                </w:rPr>
                <w:fldChar w:fldCharType="begin"/>
              </w:r>
              <w:r>
                <w:rPr>
                  <w:sz w:val="20"/>
                  <w:szCs w:val="20"/>
                  <w:lang w:val="en-GB"/>
                </w:rPr>
                <w:instrText xml:space="preserve"> REF _Ref185415382 \r \h </w:instrText>
              </w:r>
            </w:ins>
            <w:r>
              <w:rPr>
                <w:sz w:val="20"/>
                <w:szCs w:val="20"/>
                <w:lang w:val="en-GB"/>
              </w:rPr>
            </w:r>
            <w:ins w:id="37763" w:author="Quinten Van Woerkom" w:date="2024-12-18T11:56:00Z" w16du:dateUtc="2024-12-18T10:56:00Z">
              <w:r>
                <w:rPr>
                  <w:sz w:val="20"/>
                  <w:szCs w:val="20"/>
                  <w:lang w:val="en-GB"/>
                </w:rPr>
                <w:fldChar w:fldCharType="separate"/>
              </w:r>
            </w:ins>
            <w:ins w:id="37764" w:author="Peter Van Der Plas" w:date="2025-01-01T17:31:00Z" w16du:dateUtc="2025-01-01T16:31:00Z">
              <w:r w:rsidR="006D1623">
                <w:rPr>
                  <w:sz w:val="20"/>
                  <w:szCs w:val="20"/>
                  <w:lang w:val="en-GB"/>
                </w:rPr>
                <w:t>2.5.6</w:t>
              </w:r>
            </w:ins>
            <w:ins w:id="37765" w:author="Quinten Van Woerkom" w:date="2024-12-18T11:56:00Z" w16du:dateUtc="2024-12-18T10:56:00Z">
              <w:r>
                <w:rPr>
                  <w:sz w:val="20"/>
                  <w:szCs w:val="20"/>
                  <w:lang w:val="en-GB"/>
                </w:rPr>
                <w:fldChar w:fldCharType="end"/>
              </w:r>
              <w:r>
                <w:rPr>
                  <w:sz w:val="20"/>
                  <w:szCs w:val="20"/>
                  <w:lang w:val="en-GB"/>
                </w:rPr>
                <w:t xml:space="preserve"> </w:t>
              </w:r>
            </w:ins>
            <w:ins w:id="37766" w:author="Quinten Van Woerkom" w:date="2024-12-17T13:38:00Z" w16du:dateUtc="2024-12-17T12:38:00Z">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_Ref68802237 \r \h </w:instrText>
              </w:r>
            </w:ins>
            <w:r w:rsidR="000B018B" w:rsidRPr="004424B1">
              <w:rPr>
                <w:sz w:val="20"/>
                <w:szCs w:val="20"/>
                <w:lang w:val="en-GB"/>
              </w:rPr>
            </w:r>
            <w:ins w:id="37767" w:author="Quinten Van Woerkom" w:date="2024-12-17T13:38:00Z" w16du:dateUtc="2024-12-17T12:38:00Z">
              <w:r w:rsidR="000B018B" w:rsidRPr="004424B1">
                <w:rPr>
                  <w:sz w:val="20"/>
                  <w:szCs w:val="20"/>
                  <w:lang w:val="en-GB"/>
                </w:rPr>
                <w:fldChar w:fldCharType="separate"/>
              </w:r>
            </w:ins>
            <w:ins w:id="37768" w:author="Peter Van Der Plas" w:date="2025-01-01T17:31:00Z" w16du:dateUtc="2025-01-01T16:31:00Z">
              <w:r w:rsidR="006D1623">
                <w:rPr>
                  <w:sz w:val="20"/>
                  <w:szCs w:val="20"/>
                  <w:lang w:val="en-GB"/>
                </w:rPr>
                <w:t>3.9</w:t>
              </w:r>
            </w:ins>
            <w:ins w:id="37769" w:author="Quinten Van Woerkom" w:date="2024-12-17T13:38:00Z" w16du:dateUtc="2024-12-17T12:38:00Z">
              <w:r w:rsidR="000B018B" w:rsidRPr="004424B1">
                <w:rPr>
                  <w:sz w:val="20"/>
                  <w:szCs w:val="20"/>
                  <w:lang w:val="en-GB"/>
                </w:rPr>
                <w:fldChar w:fldCharType="end"/>
              </w:r>
            </w:ins>
          </w:p>
        </w:tc>
        <w:tc>
          <w:tcPr>
            <w:tcW w:w="851" w:type="dxa"/>
          </w:tcPr>
          <w:p w14:paraId="2EDAF89A" w14:textId="77777777" w:rsidR="000B018B" w:rsidRPr="004424B1" w:rsidRDefault="000B018B" w:rsidP="00E57663">
            <w:pPr>
              <w:pStyle w:val="TableParagraph"/>
              <w:spacing w:before="60" w:after="60"/>
              <w:ind w:left="85"/>
              <w:jc w:val="left"/>
              <w:rPr>
                <w:ins w:id="37770" w:author="Quinten Van Woerkom" w:date="2024-12-17T13:38:00Z" w16du:dateUtc="2024-12-17T12:38:00Z"/>
                <w:sz w:val="20"/>
                <w:lang w:val="en-GB"/>
              </w:rPr>
            </w:pPr>
            <w:ins w:id="37771" w:author="Quinten Van Woerkom" w:date="2024-12-17T13:38:00Z" w16du:dateUtc="2024-12-17T12:38:00Z">
              <w:r w:rsidRPr="004424B1">
                <w:rPr>
                  <w:sz w:val="20"/>
                  <w:lang w:val="en-GB"/>
                </w:rPr>
                <w:t xml:space="preserve">  O</w:t>
              </w:r>
            </w:ins>
          </w:p>
        </w:tc>
        <w:tc>
          <w:tcPr>
            <w:tcW w:w="1235" w:type="dxa"/>
          </w:tcPr>
          <w:p w14:paraId="218006C3" w14:textId="77777777" w:rsidR="000B018B" w:rsidRPr="004424B1" w:rsidRDefault="000B018B" w:rsidP="00E57663">
            <w:pPr>
              <w:pStyle w:val="TableParagraph"/>
              <w:spacing w:before="60" w:after="60"/>
              <w:ind w:left="0"/>
              <w:jc w:val="left"/>
              <w:rPr>
                <w:ins w:id="37772" w:author="Quinten Van Woerkom" w:date="2024-12-17T13:38:00Z" w16du:dateUtc="2024-12-17T12:38:00Z"/>
                <w:rFonts w:ascii="Times New Roman"/>
                <w:sz w:val="20"/>
                <w:lang w:val="en-GB"/>
              </w:rPr>
            </w:pPr>
          </w:p>
        </w:tc>
      </w:tr>
      <w:tr w:rsidR="000B018B" w:rsidRPr="004424B1" w14:paraId="03D1C61A" w14:textId="77777777" w:rsidTr="00E57663">
        <w:trPr>
          <w:trHeight w:val="290"/>
          <w:ins w:id="37773" w:author="Quinten Van Woerkom" w:date="2024-12-17T13:38:00Z"/>
        </w:trPr>
        <w:tc>
          <w:tcPr>
            <w:tcW w:w="1102" w:type="dxa"/>
          </w:tcPr>
          <w:p w14:paraId="7F28DD44" w14:textId="44BC0E29" w:rsidR="000B018B" w:rsidRPr="004424B1" w:rsidRDefault="000B018B" w:rsidP="00E57663">
            <w:pPr>
              <w:pStyle w:val="TableParagraph"/>
              <w:spacing w:before="60" w:after="60"/>
              <w:ind w:left="86"/>
              <w:jc w:val="left"/>
              <w:rPr>
                <w:ins w:id="37774" w:author="Quinten Van Woerkom" w:date="2024-12-17T13:38:00Z" w16du:dateUtc="2024-12-17T12:38:00Z"/>
                <w:sz w:val="20"/>
                <w:lang w:val="en-GB"/>
              </w:rPr>
            </w:pPr>
            <w:ins w:id="37775" w:author="Quinten Van Woerkom" w:date="2024-12-17T13:41:00Z" w16du:dateUtc="2024-12-17T12:41:00Z">
              <w:r w:rsidRPr="000B018B">
                <w:rPr>
                  <w:sz w:val="20"/>
                  <w:lang w:val="en-GB"/>
                </w:rPr>
                <w:t>S.</w:t>
              </w:r>
            </w:ins>
            <w:ins w:id="37776" w:author="Quinten Van Woerkom" w:date="2024-12-17T13:38:00Z" w16du:dateUtc="2024-12-17T12:38:00Z">
              <w:r w:rsidRPr="004424B1">
                <w:rPr>
                  <w:sz w:val="20"/>
                  <w:lang w:val="en-GB"/>
                </w:rPr>
                <w:t>5.5</w:t>
              </w:r>
            </w:ins>
          </w:p>
        </w:tc>
        <w:tc>
          <w:tcPr>
            <w:tcW w:w="3957" w:type="dxa"/>
          </w:tcPr>
          <w:p w14:paraId="5DBD7329" w14:textId="77777777" w:rsidR="000B018B" w:rsidRPr="004424B1" w:rsidRDefault="000B018B" w:rsidP="00E57663">
            <w:pPr>
              <w:pStyle w:val="TableParagraph"/>
              <w:spacing w:before="60" w:after="60"/>
              <w:ind w:left="85"/>
              <w:jc w:val="left"/>
              <w:rPr>
                <w:ins w:id="37777" w:author="Quinten Van Woerkom" w:date="2024-12-17T13:38:00Z" w16du:dateUtc="2024-12-17T12:38:00Z"/>
                <w:sz w:val="20"/>
                <w:lang w:val="en-GB"/>
              </w:rPr>
            </w:pPr>
            <w:ins w:id="37778" w:author="Quinten Van Woerkom" w:date="2024-12-17T13:38:00Z" w16du:dateUtc="2024-12-17T12:38:00Z">
              <w:r w:rsidRPr="004424B1">
                <w:rPr>
                  <w:sz w:val="20"/>
                  <w:lang w:val="en-GB"/>
                </w:rPr>
                <w:t xml:space="preserve">  </w:t>
              </w:r>
              <w:proofErr w:type="spellStart"/>
              <w:r w:rsidRPr="004424B1">
                <w:rPr>
                  <w:sz w:val="20"/>
                  <w:lang w:val="en-GB"/>
                </w:rPr>
                <w:t>updateResourceProfile</w:t>
              </w:r>
              <w:proofErr w:type="spellEnd"/>
            </w:ins>
          </w:p>
        </w:tc>
        <w:tc>
          <w:tcPr>
            <w:tcW w:w="1997" w:type="dxa"/>
          </w:tcPr>
          <w:p w14:paraId="47F7D6AB" w14:textId="3D9AABC4" w:rsidR="000B018B" w:rsidRPr="004424B1" w:rsidRDefault="00AF5D35" w:rsidP="00E57663">
            <w:pPr>
              <w:pStyle w:val="TableParagraph"/>
              <w:spacing w:before="60" w:after="60"/>
              <w:ind w:left="85"/>
              <w:jc w:val="left"/>
              <w:rPr>
                <w:ins w:id="37779" w:author="Quinten Van Woerkom" w:date="2024-12-17T13:38:00Z" w16du:dateUtc="2024-12-17T12:38:00Z"/>
                <w:sz w:val="20"/>
                <w:szCs w:val="20"/>
                <w:lang w:val="en-GB"/>
              </w:rPr>
            </w:pPr>
            <w:ins w:id="37780" w:author="Quinten Van Woerkom" w:date="2024-12-18T11:56:00Z" w16du:dateUtc="2024-12-18T10:56:00Z">
              <w:r>
                <w:rPr>
                  <w:sz w:val="20"/>
                  <w:szCs w:val="20"/>
                  <w:lang w:val="en-GB"/>
                </w:rPr>
                <w:fldChar w:fldCharType="begin"/>
              </w:r>
              <w:r>
                <w:rPr>
                  <w:sz w:val="20"/>
                  <w:szCs w:val="20"/>
                  <w:lang w:val="en-GB"/>
                </w:rPr>
                <w:instrText xml:space="preserve"> REF _Ref185415382 \r \h </w:instrText>
              </w:r>
            </w:ins>
            <w:r>
              <w:rPr>
                <w:sz w:val="20"/>
                <w:szCs w:val="20"/>
                <w:lang w:val="en-GB"/>
              </w:rPr>
            </w:r>
            <w:ins w:id="37781" w:author="Quinten Van Woerkom" w:date="2024-12-18T11:56:00Z" w16du:dateUtc="2024-12-18T10:56:00Z">
              <w:r>
                <w:rPr>
                  <w:sz w:val="20"/>
                  <w:szCs w:val="20"/>
                  <w:lang w:val="en-GB"/>
                </w:rPr>
                <w:fldChar w:fldCharType="separate"/>
              </w:r>
            </w:ins>
            <w:ins w:id="37782" w:author="Peter Van Der Plas" w:date="2025-01-01T17:31:00Z" w16du:dateUtc="2025-01-01T16:31:00Z">
              <w:r w:rsidR="006D1623">
                <w:rPr>
                  <w:sz w:val="20"/>
                  <w:szCs w:val="20"/>
                  <w:lang w:val="en-GB"/>
                </w:rPr>
                <w:t>2.5.6</w:t>
              </w:r>
            </w:ins>
            <w:ins w:id="37783" w:author="Quinten Van Woerkom" w:date="2024-12-18T11:56:00Z" w16du:dateUtc="2024-12-18T10:56:00Z">
              <w:r>
                <w:rPr>
                  <w:sz w:val="20"/>
                  <w:szCs w:val="20"/>
                  <w:lang w:val="en-GB"/>
                </w:rPr>
                <w:fldChar w:fldCharType="end"/>
              </w:r>
              <w:r>
                <w:rPr>
                  <w:sz w:val="20"/>
                  <w:szCs w:val="20"/>
                  <w:lang w:val="en-GB"/>
                </w:rPr>
                <w:t xml:space="preserve"> </w:t>
              </w:r>
            </w:ins>
            <w:ins w:id="37784" w:author="Quinten Van Woerkom" w:date="2024-12-17T13:38:00Z" w16du:dateUtc="2024-12-17T12:38:00Z">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_Ref68802237 \r \h </w:instrText>
              </w:r>
            </w:ins>
            <w:r w:rsidR="000B018B" w:rsidRPr="004424B1">
              <w:rPr>
                <w:sz w:val="20"/>
                <w:szCs w:val="20"/>
                <w:lang w:val="en-GB"/>
              </w:rPr>
            </w:r>
            <w:ins w:id="37785" w:author="Quinten Van Woerkom" w:date="2024-12-17T13:38:00Z" w16du:dateUtc="2024-12-17T12:38:00Z">
              <w:r w:rsidR="000B018B" w:rsidRPr="004424B1">
                <w:rPr>
                  <w:sz w:val="20"/>
                  <w:szCs w:val="20"/>
                  <w:lang w:val="en-GB"/>
                </w:rPr>
                <w:fldChar w:fldCharType="separate"/>
              </w:r>
            </w:ins>
            <w:ins w:id="37786" w:author="Peter Van Der Plas" w:date="2025-01-01T17:31:00Z" w16du:dateUtc="2025-01-01T16:31:00Z">
              <w:r w:rsidR="006D1623">
                <w:rPr>
                  <w:sz w:val="20"/>
                  <w:szCs w:val="20"/>
                  <w:lang w:val="en-GB"/>
                </w:rPr>
                <w:t>3.9</w:t>
              </w:r>
            </w:ins>
            <w:ins w:id="37787" w:author="Quinten Van Woerkom" w:date="2024-12-17T13:38:00Z" w16du:dateUtc="2024-12-17T12:38:00Z">
              <w:r w:rsidR="000B018B" w:rsidRPr="004424B1">
                <w:rPr>
                  <w:sz w:val="20"/>
                  <w:szCs w:val="20"/>
                  <w:lang w:val="en-GB"/>
                </w:rPr>
                <w:fldChar w:fldCharType="end"/>
              </w:r>
            </w:ins>
          </w:p>
        </w:tc>
        <w:tc>
          <w:tcPr>
            <w:tcW w:w="851" w:type="dxa"/>
          </w:tcPr>
          <w:p w14:paraId="09F331BF" w14:textId="77777777" w:rsidR="000B018B" w:rsidRPr="004424B1" w:rsidRDefault="000B018B" w:rsidP="00E57663">
            <w:pPr>
              <w:pStyle w:val="TableParagraph"/>
              <w:spacing w:before="60" w:after="60"/>
              <w:ind w:left="85"/>
              <w:jc w:val="left"/>
              <w:rPr>
                <w:ins w:id="37788" w:author="Quinten Van Woerkom" w:date="2024-12-17T13:38:00Z" w16du:dateUtc="2024-12-17T12:38:00Z"/>
                <w:sz w:val="20"/>
                <w:lang w:val="en-GB"/>
              </w:rPr>
            </w:pPr>
            <w:ins w:id="37789" w:author="Quinten Van Woerkom" w:date="2024-12-17T13:38:00Z" w16du:dateUtc="2024-12-17T12:38:00Z">
              <w:r w:rsidRPr="004424B1">
                <w:rPr>
                  <w:sz w:val="20"/>
                  <w:lang w:val="en-GB"/>
                </w:rPr>
                <w:t xml:space="preserve">  O</w:t>
              </w:r>
            </w:ins>
          </w:p>
        </w:tc>
        <w:tc>
          <w:tcPr>
            <w:tcW w:w="1235" w:type="dxa"/>
          </w:tcPr>
          <w:p w14:paraId="51C814C6" w14:textId="77777777" w:rsidR="000B018B" w:rsidRPr="004424B1" w:rsidRDefault="000B018B" w:rsidP="00E57663">
            <w:pPr>
              <w:pStyle w:val="TableParagraph"/>
              <w:spacing w:before="60" w:after="60"/>
              <w:ind w:left="0"/>
              <w:jc w:val="left"/>
              <w:rPr>
                <w:ins w:id="37790" w:author="Quinten Van Woerkom" w:date="2024-12-17T13:38:00Z" w16du:dateUtc="2024-12-17T12:38:00Z"/>
                <w:rFonts w:ascii="Times New Roman"/>
                <w:sz w:val="20"/>
                <w:lang w:val="en-GB"/>
              </w:rPr>
            </w:pPr>
          </w:p>
        </w:tc>
      </w:tr>
      <w:tr w:rsidR="000B018B" w:rsidRPr="004424B1" w14:paraId="2DE66EF5" w14:textId="77777777" w:rsidTr="00E57663">
        <w:trPr>
          <w:trHeight w:val="290"/>
          <w:ins w:id="37791" w:author="Quinten Van Woerkom" w:date="2024-12-17T13:38:00Z"/>
        </w:trPr>
        <w:tc>
          <w:tcPr>
            <w:tcW w:w="1102" w:type="dxa"/>
          </w:tcPr>
          <w:p w14:paraId="21A98294" w14:textId="1FCBC503" w:rsidR="000B018B" w:rsidRPr="004424B1" w:rsidRDefault="000B018B" w:rsidP="00E57663">
            <w:pPr>
              <w:pStyle w:val="TableParagraph"/>
              <w:spacing w:before="60" w:after="60"/>
              <w:ind w:left="86"/>
              <w:jc w:val="left"/>
              <w:rPr>
                <w:ins w:id="37792" w:author="Quinten Van Woerkom" w:date="2024-12-17T13:38:00Z" w16du:dateUtc="2024-12-17T12:38:00Z"/>
                <w:sz w:val="20"/>
                <w:lang w:val="en-GB"/>
              </w:rPr>
            </w:pPr>
            <w:ins w:id="37793" w:author="Quinten Van Woerkom" w:date="2024-12-17T13:41:00Z" w16du:dateUtc="2024-12-17T12:41:00Z">
              <w:r w:rsidRPr="000B018B">
                <w:rPr>
                  <w:sz w:val="20"/>
                  <w:lang w:val="en-GB"/>
                </w:rPr>
                <w:t>S.</w:t>
              </w:r>
            </w:ins>
            <w:ins w:id="37794" w:author="Quinten Van Woerkom" w:date="2024-12-17T13:38:00Z" w16du:dateUtc="2024-12-17T12:38:00Z">
              <w:r w:rsidRPr="004424B1">
                <w:rPr>
                  <w:sz w:val="20"/>
                  <w:lang w:val="en-GB"/>
                </w:rPr>
                <w:t>5.6</w:t>
              </w:r>
            </w:ins>
          </w:p>
        </w:tc>
        <w:tc>
          <w:tcPr>
            <w:tcW w:w="3957" w:type="dxa"/>
          </w:tcPr>
          <w:p w14:paraId="7F0324E7" w14:textId="77777777" w:rsidR="000B018B" w:rsidRPr="004424B1" w:rsidRDefault="000B018B" w:rsidP="00E57663">
            <w:pPr>
              <w:pStyle w:val="TableParagraph"/>
              <w:spacing w:before="60" w:after="60"/>
              <w:ind w:left="85"/>
              <w:jc w:val="left"/>
              <w:rPr>
                <w:ins w:id="37795" w:author="Quinten Van Woerkom" w:date="2024-12-17T13:38:00Z" w16du:dateUtc="2024-12-17T12:38:00Z"/>
                <w:sz w:val="20"/>
                <w:lang w:val="en-GB"/>
              </w:rPr>
            </w:pPr>
            <w:ins w:id="37796" w:author="Quinten Van Woerkom" w:date="2024-12-17T13:38:00Z" w16du:dateUtc="2024-12-17T12:38:00Z">
              <w:r w:rsidRPr="004424B1">
                <w:rPr>
                  <w:sz w:val="20"/>
                  <w:lang w:val="en-GB"/>
                </w:rPr>
                <w:t xml:space="preserve">  </w:t>
              </w:r>
              <w:proofErr w:type="spellStart"/>
              <w:r w:rsidRPr="004424B1">
                <w:rPr>
                  <w:sz w:val="20"/>
                  <w:lang w:val="en-GB"/>
                </w:rPr>
                <w:t>applyTimeShift</w:t>
              </w:r>
              <w:proofErr w:type="spellEnd"/>
            </w:ins>
          </w:p>
        </w:tc>
        <w:tc>
          <w:tcPr>
            <w:tcW w:w="1997" w:type="dxa"/>
          </w:tcPr>
          <w:p w14:paraId="36ABBA83" w14:textId="2A90BABF" w:rsidR="000B018B" w:rsidRPr="004424B1" w:rsidRDefault="00AF5D35" w:rsidP="00E57663">
            <w:pPr>
              <w:pStyle w:val="TableParagraph"/>
              <w:spacing w:before="60" w:after="60"/>
              <w:ind w:left="85"/>
              <w:jc w:val="left"/>
              <w:rPr>
                <w:ins w:id="37797" w:author="Quinten Van Woerkom" w:date="2024-12-17T13:38:00Z" w16du:dateUtc="2024-12-17T12:38:00Z"/>
                <w:sz w:val="20"/>
                <w:szCs w:val="20"/>
                <w:lang w:val="en-GB"/>
              </w:rPr>
            </w:pPr>
            <w:ins w:id="37798" w:author="Quinten Van Woerkom" w:date="2024-12-18T11:56:00Z" w16du:dateUtc="2024-12-18T10:56:00Z">
              <w:r>
                <w:rPr>
                  <w:sz w:val="20"/>
                  <w:szCs w:val="20"/>
                  <w:lang w:val="en-GB"/>
                </w:rPr>
                <w:fldChar w:fldCharType="begin"/>
              </w:r>
              <w:r>
                <w:rPr>
                  <w:sz w:val="20"/>
                  <w:szCs w:val="20"/>
                  <w:lang w:val="en-GB"/>
                </w:rPr>
                <w:instrText xml:space="preserve"> REF _Ref185415382 \r \h </w:instrText>
              </w:r>
            </w:ins>
            <w:r>
              <w:rPr>
                <w:sz w:val="20"/>
                <w:szCs w:val="20"/>
                <w:lang w:val="en-GB"/>
              </w:rPr>
            </w:r>
            <w:ins w:id="37799" w:author="Quinten Van Woerkom" w:date="2024-12-18T11:56:00Z" w16du:dateUtc="2024-12-18T10:56:00Z">
              <w:r>
                <w:rPr>
                  <w:sz w:val="20"/>
                  <w:szCs w:val="20"/>
                  <w:lang w:val="en-GB"/>
                </w:rPr>
                <w:fldChar w:fldCharType="separate"/>
              </w:r>
            </w:ins>
            <w:ins w:id="37800" w:author="Peter Van Der Plas" w:date="2025-01-01T17:31:00Z" w16du:dateUtc="2025-01-01T16:31:00Z">
              <w:r w:rsidR="006D1623">
                <w:rPr>
                  <w:sz w:val="20"/>
                  <w:szCs w:val="20"/>
                  <w:lang w:val="en-GB"/>
                </w:rPr>
                <w:t>2.5.6</w:t>
              </w:r>
            </w:ins>
            <w:ins w:id="37801" w:author="Quinten Van Woerkom" w:date="2024-12-18T11:56:00Z" w16du:dateUtc="2024-12-18T10:56:00Z">
              <w:r>
                <w:rPr>
                  <w:sz w:val="20"/>
                  <w:szCs w:val="20"/>
                  <w:lang w:val="en-GB"/>
                </w:rPr>
                <w:fldChar w:fldCharType="end"/>
              </w:r>
              <w:r>
                <w:rPr>
                  <w:sz w:val="20"/>
                  <w:szCs w:val="20"/>
                  <w:lang w:val="en-GB"/>
                </w:rPr>
                <w:t xml:space="preserve"> </w:t>
              </w:r>
            </w:ins>
            <w:ins w:id="37802" w:author="Quinten Van Woerkom" w:date="2024-12-17T13:38:00Z" w16du:dateUtc="2024-12-17T12:38:00Z">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_Ref68802237 \r \h </w:instrText>
              </w:r>
            </w:ins>
            <w:r w:rsidR="000B018B" w:rsidRPr="004424B1">
              <w:rPr>
                <w:sz w:val="20"/>
                <w:szCs w:val="20"/>
                <w:lang w:val="en-GB"/>
              </w:rPr>
            </w:r>
            <w:ins w:id="37803" w:author="Quinten Van Woerkom" w:date="2024-12-17T13:38:00Z" w16du:dateUtc="2024-12-17T12:38:00Z">
              <w:r w:rsidR="000B018B" w:rsidRPr="004424B1">
                <w:rPr>
                  <w:sz w:val="20"/>
                  <w:szCs w:val="20"/>
                  <w:lang w:val="en-GB"/>
                </w:rPr>
                <w:fldChar w:fldCharType="separate"/>
              </w:r>
            </w:ins>
            <w:ins w:id="37804" w:author="Peter Van Der Plas" w:date="2025-01-01T17:31:00Z" w16du:dateUtc="2025-01-01T16:31:00Z">
              <w:r w:rsidR="006D1623">
                <w:rPr>
                  <w:sz w:val="20"/>
                  <w:szCs w:val="20"/>
                  <w:lang w:val="en-GB"/>
                </w:rPr>
                <w:t>3.9</w:t>
              </w:r>
            </w:ins>
            <w:ins w:id="37805" w:author="Quinten Van Woerkom" w:date="2024-12-17T13:38:00Z" w16du:dateUtc="2024-12-17T12:38:00Z">
              <w:r w:rsidR="000B018B" w:rsidRPr="004424B1">
                <w:rPr>
                  <w:sz w:val="20"/>
                  <w:szCs w:val="20"/>
                  <w:lang w:val="en-GB"/>
                </w:rPr>
                <w:fldChar w:fldCharType="end"/>
              </w:r>
            </w:ins>
          </w:p>
        </w:tc>
        <w:tc>
          <w:tcPr>
            <w:tcW w:w="851" w:type="dxa"/>
          </w:tcPr>
          <w:p w14:paraId="751F1285" w14:textId="77777777" w:rsidR="000B018B" w:rsidRPr="004424B1" w:rsidRDefault="000B018B" w:rsidP="00E57663">
            <w:pPr>
              <w:pStyle w:val="TableParagraph"/>
              <w:spacing w:before="60" w:after="60"/>
              <w:ind w:left="85"/>
              <w:jc w:val="left"/>
              <w:rPr>
                <w:ins w:id="37806" w:author="Quinten Van Woerkom" w:date="2024-12-17T13:38:00Z" w16du:dateUtc="2024-12-17T12:38:00Z"/>
                <w:sz w:val="20"/>
                <w:lang w:val="en-GB"/>
              </w:rPr>
            </w:pPr>
            <w:ins w:id="37807" w:author="Quinten Van Woerkom" w:date="2024-12-17T13:38:00Z" w16du:dateUtc="2024-12-17T12:38:00Z">
              <w:r w:rsidRPr="004424B1">
                <w:rPr>
                  <w:sz w:val="20"/>
                  <w:lang w:val="en-GB"/>
                </w:rPr>
                <w:t xml:space="preserve">  O</w:t>
              </w:r>
            </w:ins>
          </w:p>
        </w:tc>
        <w:tc>
          <w:tcPr>
            <w:tcW w:w="1235" w:type="dxa"/>
          </w:tcPr>
          <w:p w14:paraId="44167DD7" w14:textId="77777777" w:rsidR="000B018B" w:rsidRPr="004424B1" w:rsidRDefault="000B018B" w:rsidP="00E57663">
            <w:pPr>
              <w:pStyle w:val="TableParagraph"/>
              <w:spacing w:before="60" w:after="60"/>
              <w:ind w:left="0"/>
              <w:jc w:val="left"/>
              <w:rPr>
                <w:ins w:id="37808" w:author="Quinten Van Woerkom" w:date="2024-12-17T13:38:00Z" w16du:dateUtc="2024-12-17T12:38:00Z"/>
                <w:rFonts w:ascii="Times New Roman"/>
                <w:sz w:val="20"/>
                <w:lang w:val="en-GB"/>
              </w:rPr>
            </w:pPr>
          </w:p>
        </w:tc>
      </w:tr>
    </w:tbl>
    <w:p w14:paraId="492E8143" w14:textId="08111C5A" w:rsidR="00F7109A" w:rsidRPr="004424B1" w:rsidDel="000B018B" w:rsidRDefault="00F7109A" w:rsidP="00F7109A">
      <w:pPr>
        <w:rPr>
          <w:del w:id="37809" w:author="Quinten Van Woerkom" w:date="2024-12-17T13:38:00Z" w16du:dateUtc="2024-12-17T12:38:00Z"/>
          <w:lang w:val="en-GB"/>
        </w:rPr>
      </w:pPr>
      <w:del w:id="37810" w:author="Quinten Van Woerkom" w:date="2024-12-17T13:38:00Z" w16du:dateUtc="2024-12-17T12:38:00Z">
        <w:r w:rsidRPr="004424B1" w:rsidDel="000B018B">
          <w:rPr>
            <w:lang w:val="en-GB"/>
          </w:rPr>
          <w:fldChar w:fldCharType="begin"/>
        </w:r>
        <w:r w:rsidRPr="004424B1" w:rsidDel="000B018B">
          <w:rPr>
            <w:lang w:val="en-GB"/>
          </w:rPr>
          <w:delInstrText xml:space="preserve"> PRIVATE §Main</w:delInstrText>
        </w:r>
        <w:r w:rsidRPr="004424B1" w:rsidDel="000B018B">
          <w:rPr>
            <w:lang w:val="en-GB"/>
          </w:rPr>
          <w:fldChar w:fldCharType="end"/>
        </w:r>
      </w:del>
    </w:p>
    <w:p w14:paraId="38FAA15A" w14:textId="2B304BD5" w:rsidR="00CE01BE" w:rsidRDefault="00CE01BE" w:rsidP="00547CCE">
      <w:pPr>
        <w:spacing w:after="240"/>
        <w:rPr>
          <w:ins w:id="37811" w:author="Quinten Van Woerkom" w:date="2024-12-17T13:38:00Z" w16du:dateUtc="2024-12-17T12:38:00Z"/>
          <w:lang w:val="en-GB"/>
        </w:rPr>
      </w:pPr>
      <w:r w:rsidRPr="004424B1">
        <w:rPr>
          <w:lang w:val="en-GB"/>
        </w:rPr>
        <w:t xml:space="preserve">Additional items are shown for </w:t>
      </w:r>
      <w:r w:rsidR="00081EA3" w:rsidRPr="004424B1">
        <w:rPr>
          <w:lang w:val="en-GB"/>
        </w:rPr>
        <w:t xml:space="preserve">each of </w:t>
      </w:r>
      <w:r w:rsidRPr="004424B1">
        <w:rPr>
          <w:lang w:val="en-GB"/>
        </w:rPr>
        <w:t>the standard file formats that may be supported without services.</w:t>
      </w:r>
      <w:r w:rsidR="00F7109A" w:rsidRPr="004424B1">
        <w:rPr>
          <w:lang w:val="en-GB"/>
        </w:rPr>
        <w:t xml:space="preserve">  </w:t>
      </w:r>
      <w:r w:rsidR="00CB476A" w:rsidRPr="004424B1">
        <w:rPr>
          <w:lang w:val="en-GB"/>
        </w:rPr>
        <w:t xml:space="preserve">These are indicated in the Item column by </w:t>
      </w:r>
      <w:proofErr w:type="spellStart"/>
      <w:r w:rsidR="00CB476A" w:rsidRPr="004424B1">
        <w:rPr>
          <w:lang w:val="en-GB"/>
        </w:rPr>
        <w:t>F.</w:t>
      </w:r>
      <w:r w:rsidR="00CB476A" w:rsidRPr="004424B1">
        <w:rPr>
          <w:i/>
          <w:iCs/>
          <w:lang w:val="en-GB"/>
        </w:rPr>
        <w:t>n.</w:t>
      </w:r>
      <w:proofErr w:type="spellEnd"/>
      <w:r w:rsidR="00CB476A" w:rsidRPr="004424B1">
        <w:rPr>
          <w:i/>
          <w:iCs/>
          <w:lang w:val="en-GB"/>
        </w:rPr>
        <w:t xml:space="preserve"> </w:t>
      </w:r>
      <w:r w:rsidR="00CB476A" w:rsidRPr="004424B1">
        <w:rPr>
          <w:lang w:val="en-GB"/>
        </w:rPr>
        <w:t xml:space="preserve"> </w:t>
      </w:r>
      <w:r w:rsidR="00F7109A" w:rsidRPr="004424B1">
        <w:rPr>
          <w:lang w:val="en-GB"/>
        </w:rPr>
        <w:t xml:space="preserve">Compliance with a file format implies compliance with the file structures defined in </w:t>
      </w:r>
      <w:r w:rsidR="00F7109A" w:rsidRPr="004424B1">
        <w:rPr>
          <w:lang w:val="en-GB"/>
        </w:rPr>
        <w:fldChar w:fldCharType="begin"/>
      </w:r>
      <w:r w:rsidR="00F7109A" w:rsidRPr="004424B1">
        <w:rPr>
          <w:lang w:val="en-GB"/>
        </w:rPr>
        <w:instrText xml:space="preserve"> REF _Ref56506907 \r \h </w:instrText>
      </w:r>
      <w:r w:rsidR="00F7109A" w:rsidRPr="004424B1">
        <w:rPr>
          <w:lang w:val="en-GB"/>
        </w:rPr>
      </w:r>
      <w:r w:rsidR="00F7109A" w:rsidRPr="004424B1">
        <w:rPr>
          <w:lang w:val="en-GB"/>
        </w:rPr>
        <w:fldChar w:fldCharType="separate"/>
      </w:r>
      <w:r w:rsidR="006D1623">
        <w:rPr>
          <w:lang w:val="en-GB"/>
        </w:rPr>
        <w:t>7</w:t>
      </w:r>
      <w:r w:rsidR="00F7109A" w:rsidRPr="004424B1">
        <w:rPr>
          <w:lang w:val="en-GB"/>
        </w:rPr>
        <w:fldChar w:fldCharType="end"/>
      </w:r>
      <w:r w:rsidR="009F3212" w:rsidRPr="004424B1">
        <w:rPr>
          <w:lang w:val="en-GB"/>
        </w:rPr>
        <w:t xml:space="preserve"> and formally expressed in the referenced XML schemas for MPS file formats.</w:t>
      </w:r>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957"/>
        <w:gridCol w:w="1997"/>
        <w:gridCol w:w="851"/>
        <w:gridCol w:w="1235"/>
      </w:tblGrid>
      <w:tr w:rsidR="002C491A" w:rsidRPr="004424B1" w14:paraId="61DB7CCB" w14:textId="77777777" w:rsidTr="00AD548C">
        <w:trPr>
          <w:trHeight w:val="293"/>
          <w:ins w:id="37812" w:author="Quinten Van Woerkom" w:date="2024-12-17T13:44:00Z"/>
        </w:trPr>
        <w:tc>
          <w:tcPr>
            <w:tcW w:w="9142" w:type="dxa"/>
            <w:gridSpan w:val="5"/>
          </w:tcPr>
          <w:p w14:paraId="69865799" w14:textId="7C7C50DE" w:rsidR="002C491A" w:rsidRPr="004424B1" w:rsidRDefault="002C491A">
            <w:pPr>
              <w:pStyle w:val="TableParagraph"/>
              <w:spacing w:before="60" w:after="60"/>
              <w:rPr>
                <w:ins w:id="37813" w:author="Quinten Van Woerkom" w:date="2024-12-17T13:44:00Z" w16du:dateUtc="2024-12-17T12:44:00Z"/>
                <w:b/>
                <w:sz w:val="20"/>
                <w:lang w:val="en-GB"/>
              </w:rPr>
              <w:pPrChange w:id="37814" w:author="Quinten Van Woerkom" w:date="2024-12-17T13:44:00Z" w16du:dateUtc="2024-12-17T12:44:00Z">
                <w:pPr>
                  <w:pStyle w:val="TableParagraph"/>
                  <w:spacing w:before="60" w:after="60"/>
                  <w:jc w:val="left"/>
                </w:pPr>
              </w:pPrChange>
            </w:pPr>
            <w:ins w:id="37815" w:author="Quinten Van Woerkom" w:date="2024-12-17T13:44:00Z" w16du:dateUtc="2024-12-17T12:44:00Z">
              <w:r>
                <w:rPr>
                  <w:b/>
                  <w:sz w:val="20"/>
                  <w:lang w:val="en-GB"/>
                </w:rPr>
                <w:t>File Formats</w:t>
              </w:r>
            </w:ins>
          </w:p>
        </w:tc>
      </w:tr>
      <w:tr w:rsidR="000B018B" w:rsidRPr="004424B1" w14:paraId="0F934801" w14:textId="77777777" w:rsidTr="00E57663">
        <w:trPr>
          <w:trHeight w:val="293"/>
          <w:ins w:id="37816" w:author="Quinten Van Woerkom" w:date="2024-12-17T13:38:00Z"/>
        </w:trPr>
        <w:tc>
          <w:tcPr>
            <w:tcW w:w="1102" w:type="dxa"/>
          </w:tcPr>
          <w:p w14:paraId="7B818774" w14:textId="77777777" w:rsidR="000B018B" w:rsidRPr="004424B1" w:rsidRDefault="000B018B" w:rsidP="00E57663">
            <w:pPr>
              <w:pStyle w:val="TableParagraph"/>
              <w:spacing w:before="60" w:after="60"/>
              <w:jc w:val="left"/>
              <w:rPr>
                <w:ins w:id="37817" w:author="Quinten Van Woerkom" w:date="2024-12-17T13:38:00Z" w16du:dateUtc="2024-12-17T12:38:00Z"/>
                <w:b/>
                <w:sz w:val="20"/>
                <w:lang w:val="en-GB"/>
              </w:rPr>
            </w:pPr>
            <w:ins w:id="37818" w:author="Quinten Van Woerkom" w:date="2024-12-17T13:38:00Z" w16du:dateUtc="2024-12-17T12:38:00Z">
              <w:r w:rsidRPr="004424B1">
                <w:rPr>
                  <w:b/>
                  <w:sz w:val="20"/>
                  <w:lang w:val="en-GB"/>
                </w:rPr>
                <w:t>Item</w:t>
              </w:r>
            </w:ins>
          </w:p>
        </w:tc>
        <w:tc>
          <w:tcPr>
            <w:tcW w:w="3957" w:type="dxa"/>
          </w:tcPr>
          <w:p w14:paraId="3336737D" w14:textId="77777777" w:rsidR="000B018B" w:rsidRPr="004424B1" w:rsidRDefault="000B018B" w:rsidP="00E57663">
            <w:pPr>
              <w:pStyle w:val="TableParagraph"/>
              <w:spacing w:before="60" w:after="60"/>
              <w:jc w:val="left"/>
              <w:rPr>
                <w:ins w:id="37819" w:author="Quinten Van Woerkom" w:date="2024-12-17T13:38:00Z" w16du:dateUtc="2024-12-17T12:38:00Z"/>
                <w:b/>
                <w:sz w:val="20"/>
                <w:lang w:val="en-GB"/>
              </w:rPr>
            </w:pPr>
            <w:ins w:id="37820" w:author="Quinten Van Woerkom" w:date="2024-12-17T13:38:00Z" w16du:dateUtc="2024-12-17T12:38:00Z">
              <w:r w:rsidRPr="004424B1">
                <w:rPr>
                  <w:b/>
                  <w:sz w:val="20"/>
                  <w:lang w:val="en-GB"/>
                </w:rPr>
                <w:t>Protocol Feature</w:t>
              </w:r>
            </w:ins>
          </w:p>
        </w:tc>
        <w:tc>
          <w:tcPr>
            <w:tcW w:w="1997" w:type="dxa"/>
          </w:tcPr>
          <w:p w14:paraId="4AF9501C" w14:textId="77777777" w:rsidR="000B018B" w:rsidRPr="004424B1" w:rsidRDefault="000B018B" w:rsidP="00E57663">
            <w:pPr>
              <w:pStyle w:val="TableParagraph"/>
              <w:spacing w:before="60" w:after="60"/>
              <w:jc w:val="left"/>
              <w:rPr>
                <w:ins w:id="37821" w:author="Quinten Van Woerkom" w:date="2024-12-17T13:38:00Z" w16du:dateUtc="2024-12-17T12:38:00Z"/>
                <w:b/>
                <w:sz w:val="20"/>
                <w:lang w:val="en-GB"/>
              </w:rPr>
            </w:pPr>
            <w:ins w:id="37822" w:author="Quinten Van Woerkom" w:date="2024-12-17T13:38:00Z" w16du:dateUtc="2024-12-17T12:38:00Z">
              <w:r w:rsidRPr="004424B1">
                <w:rPr>
                  <w:b/>
                  <w:sz w:val="20"/>
                  <w:lang w:val="en-GB"/>
                </w:rPr>
                <w:t>Reference</w:t>
              </w:r>
            </w:ins>
          </w:p>
        </w:tc>
        <w:tc>
          <w:tcPr>
            <w:tcW w:w="851" w:type="dxa"/>
          </w:tcPr>
          <w:p w14:paraId="598329DF" w14:textId="77777777" w:rsidR="000B018B" w:rsidRPr="004424B1" w:rsidRDefault="000B018B" w:rsidP="00E57663">
            <w:pPr>
              <w:pStyle w:val="TableParagraph"/>
              <w:spacing w:before="60" w:after="60"/>
              <w:jc w:val="left"/>
              <w:rPr>
                <w:ins w:id="37823" w:author="Quinten Van Woerkom" w:date="2024-12-17T13:38:00Z" w16du:dateUtc="2024-12-17T12:38:00Z"/>
                <w:b/>
                <w:sz w:val="20"/>
                <w:lang w:val="en-GB"/>
              </w:rPr>
            </w:pPr>
            <w:ins w:id="37824" w:author="Quinten Van Woerkom" w:date="2024-12-17T13:38:00Z" w16du:dateUtc="2024-12-17T12:38:00Z">
              <w:r w:rsidRPr="004424B1">
                <w:rPr>
                  <w:b/>
                  <w:sz w:val="20"/>
                  <w:lang w:val="en-GB"/>
                </w:rPr>
                <w:t>Status</w:t>
              </w:r>
            </w:ins>
          </w:p>
        </w:tc>
        <w:tc>
          <w:tcPr>
            <w:tcW w:w="1235" w:type="dxa"/>
          </w:tcPr>
          <w:p w14:paraId="17EA38D7" w14:textId="77777777" w:rsidR="000B018B" w:rsidRPr="004424B1" w:rsidRDefault="000B018B" w:rsidP="00E57663">
            <w:pPr>
              <w:pStyle w:val="TableParagraph"/>
              <w:spacing w:before="60" w:after="60"/>
              <w:jc w:val="left"/>
              <w:rPr>
                <w:ins w:id="37825" w:author="Quinten Van Woerkom" w:date="2024-12-17T13:38:00Z" w16du:dateUtc="2024-12-17T12:38:00Z"/>
                <w:b/>
                <w:sz w:val="20"/>
                <w:lang w:val="en-GB"/>
              </w:rPr>
            </w:pPr>
            <w:ins w:id="37826" w:author="Quinten Van Woerkom" w:date="2024-12-17T13:38:00Z" w16du:dateUtc="2024-12-17T12:38:00Z">
              <w:r w:rsidRPr="004424B1">
                <w:rPr>
                  <w:b/>
                  <w:sz w:val="20"/>
                  <w:lang w:val="en-GB"/>
                </w:rPr>
                <w:t>Support</w:t>
              </w:r>
            </w:ins>
          </w:p>
        </w:tc>
      </w:tr>
      <w:tr w:rsidR="000B018B" w:rsidRPr="004424B1" w14:paraId="618026AC" w14:textId="77777777" w:rsidTr="00E57663">
        <w:trPr>
          <w:trHeight w:val="290"/>
          <w:ins w:id="37827" w:author="Quinten Van Woerkom" w:date="2024-12-17T13:38:00Z"/>
        </w:trPr>
        <w:tc>
          <w:tcPr>
            <w:tcW w:w="1102" w:type="dxa"/>
          </w:tcPr>
          <w:p w14:paraId="74CC2E2B" w14:textId="77777777" w:rsidR="000B018B" w:rsidRPr="004424B1" w:rsidDel="00CB476A" w:rsidRDefault="000B018B" w:rsidP="00E57663">
            <w:pPr>
              <w:pStyle w:val="TableParagraph"/>
              <w:spacing w:before="60" w:after="60"/>
              <w:ind w:left="86"/>
              <w:jc w:val="left"/>
              <w:rPr>
                <w:ins w:id="37828" w:author="Quinten Van Woerkom" w:date="2024-12-17T13:38:00Z" w16du:dateUtc="2024-12-17T12:38:00Z"/>
                <w:sz w:val="20"/>
                <w:lang w:val="en-GB"/>
              </w:rPr>
            </w:pPr>
            <w:ins w:id="37829" w:author="Quinten Van Woerkom" w:date="2024-12-17T13:38:00Z" w16du:dateUtc="2024-12-17T12:38:00Z">
              <w:r w:rsidRPr="004424B1">
                <w:rPr>
                  <w:sz w:val="20"/>
                  <w:lang w:val="en-GB"/>
                </w:rPr>
                <w:t>F</w:t>
              </w:r>
            </w:ins>
          </w:p>
        </w:tc>
        <w:tc>
          <w:tcPr>
            <w:tcW w:w="3957" w:type="dxa"/>
          </w:tcPr>
          <w:p w14:paraId="58142FF4" w14:textId="77777777" w:rsidR="000B018B" w:rsidRPr="004424B1" w:rsidRDefault="000B018B" w:rsidP="00E57663">
            <w:pPr>
              <w:pStyle w:val="TableParagraph"/>
              <w:spacing w:before="60" w:after="60"/>
              <w:ind w:left="85"/>
              <w:jc w:val="left"/>
              <w:rPr>
                <w:ins w:id="37830" w:author="Quinten Van Woerkom" w:date="2024-12-17T13:38:00Z" w16du:dateUtc="2024-12-17T12:38:00Z"/>
                <w:sz w:val="20"/>
                <w:lang w:val="en-GB"/>
              </w:rPr>
            </w:pPr>
            <w:ins w:id="37831" w:author="Quinten Van Woerkom" w:date="2024-12-17T13:38:00Z" w16du:dateUtc="2024-12-17T12:38:00Z">
              <w:r w:rsidRPr="004424B1">
                <w:rPr>
                  <w:sz w:val="20"/>
                  <w:lang w:val="en-GB"/>
                </w:rPr>
                <w:t>MPS File Formats</w:t>
              </w:r>
            </w:ins>
          </w:p>
        </w:tc>
        <w:tc>
          <w:tcPr>
            <w:tcW w:w="1997" w:type="dxa"/>
          </w:tcPr>
          <w:p w14:paraId="19807D55" w14:textId="213D53EB" w:rsidR="000B018B" w:rsidRPr="004424B1" w:rsidRDefault="007D7B74" w:rsidP="00E57663">
            <w:pPr>
              <w:pStyle w:val="TableParagraph"/>
              <w:spacing w:before="60" w:after="60"/>
              <w:ind w:left="85"/>
              <w:jc w:val="left"/>
              <w:rPr>
                <w:ins w:id="37832" w:author="Quinten Van Woerkom" w:date="2024-12-17T13:38:00Z" w16du:dateUtc="2024-12-17T12:38:00Z"/>
                <w:sz w:val="20"/>
                <w:szCs w:val="20"/>
                <w:lang w:val="en-GB"/>
              </w:rPr>
            </w:pPr>
            <w:ins w:id="37833" w:author="Peter Van Der Plas" w:date="2025-01-01T17:03:00Z" w16du:dateUtc="2025-01-01T16:03:00Z">
              <w:r>
                <w:rPr>
                  <w:sz w:val="20"/>
                  <w:szCs w:val="20"/>
                  <w:lang w:val="en-GB"/>
                </w:rPr>
                <w:fldChar w:fldCharType="begin"/>
              </w:r>
              <w:r>
                <w:rPr>
                  <w:sz w:val="20"/>
                  <w:szCs w:val="20"/>
                  <w:lang w:val="en-GB"/>
                </w:rPr>
                <w:instrText xml:space="preserve"> REF _Ref56506907 \r \h </w:instrText>
              </w:r>
              <w:r>
                <w:rPr>
                  <w:sz w:val="20"/>
                  <w:szCs w:val="20"/>
                  <w:lang w:val="en-GB"/>
                </w:rPr>
              </w:r>
            </w:ins>
            <w:r>
              <w:rPr>
                <w:sz w:val="20"/>
                <w:szCs w:val="20"/>
                <w:lang w:val="en-GB"/>
              </w:rPr>
              <w:fldChar w:fldCharType="separate"/>
            </w:r>
            <w:ins w:id="37834" w:author="Peter Van Der Plas" w:date="2025-01-01T17:31:00Z" w16du:dateUtc="2025-01-01T16:31:00Z">
              <w:r w:rsidR="006D1623">
                <w:rPr>
                  <w:sz w:val="20"/>
                  <w:szCs w:val="20"/>
                  <w:lang w:val="en-GB"/>
                </w:rPr>
                <w:t>7</w:t>
              </w:r>
            </w:ins>
            <w:ins w:id="37835" w:author="Peter Van Der Plas" w:date="2025-01-01T17:03:00Z" w16du:dateUtc="2025-01-01T16:03:00Z">
              <w:r>
                <w:rPr>
                  <w:sz w:val="20"/>
                  <w:szCs w:val="20"/>
                  <w:lang w:val="en-GB"/>
                </w:rPr>
                <w:fldChar w:fldCharType="end"/>
              </w:r>
            </w:ins>
            <w:ins w:id="37836" w:author="Quinten Van Woerkom" w:date="2024-12-17T13:38:00Z" w16du:dateUtc="2024-12-17T12:38:00Z">
              <w:del w:id="37837" w:author="Peter Van Der Plas" w:date="2025-01-01T17:02:00Z" w16du:dateUtc="2025-01-01T16:02:00Z">
                <w:r w:rsidR="000B018B" w:rsidRPr="004424B1" w:rsidDel="007D7B74">
                  <w:rPr>
                    <w:sz w:val="20"/>
                    <w:szCs w:val="20"/>
                    <w:lang w:val="en-GB"/>
                  </w:rPr>
                  <w:delText>7</w:delText>
                </w:r>
              </w:del>
            </w:ins>
          </w:p>
        </w:tc>
        <w:tc>
          <w:tcPr>
            <w:tcW w:w="851" w:type="dxa"/>
          </w:tcPr>
          <w:p w14:paraId="7154E99D" w14:textId="77777777" w:rsidR="000B018B" w:rsidRPr="004424B1" w:rsidRDefault="000B018B" w:rsidP="00E57663">
            <w:pPr>
              <w:pStyle w:val="TableParagraph"/>
              <w:spacing w:before="60" w:after="60"/>
              <w:ind w:left="85"/>
              <w:jc w:val="left"/>
              <w:rPr>
                <w:ins w:id="37838" w:author="Quinten Van Woerkom" w:date="2024-12-17T13:38:00Z" w16du:dateUtc="2024-12-17T12:38:00Z"/>
                <w:sz w:val="20"/>
                <w:lang w:val="en-GB"/>
              </w:rPr>
            </w:pPr>
            <w:ins w:id="37839" w:author="Quinten Van Woerkom" w:date="2024-12-17T13:38:00Z" w16du:dateUtc="2024-12-17T12:38:00Z">
              <w:r w:rsidRPr="004424B1">
                <w:rPr>
                  <w:sz w:val="20"/>
                  <w:lang w:val="en-GB"/>
                </w:rPr>
                <w:t>O</w:t>
              </w:r>
            </w:ins>
          </w:p>
        </w:tc>
        <w:tc>
          <w:tcPr>
            <w:tcW w:w="1235" w:type="dxa"/>
          </w:tcPr>
          <w:p w14:paraId="61930DAA" w14:textId="77777777" w:rsidR="000B018B" w:rsidRPr="004424B1" w:rsidRDefault="000B018B" w:rsidP="00E57663">
            <w:pPr>
              <w:pStyle w:val="TableParagraph"/>
              <w:spacing w:before="60" w:after="60"/>
              <w:ind w:left="0"/>
              <w:jc w:val="left"/>
              <w:rPr>
                <w:ins w:id="37840" w:author="Quinten Van Woerkom" w:date="2024-12-17T13:38:00Z" w16du:dateUtc="2024-12-17T12:38:00Z"/>
                <w:rFonts w:ascii="Times New Roman"/>
                <w:sz w:val="20"/>
                <w:lang w:val="en-GB"/>
              </w:rPr>
            </w:pPr>
          </w:p>
        </w:tc>
      </w:tr>
      <w:tr w:rsidR="000B018B" w:rsidRPr="004424B1" w14:paraId="0342C918" w14:textId="77777777" w:rsidTr="00E57663">
        <w:trPr>
          <w:trHeight w:val="290"/>
          <w:ins w:id="37841" w:author="Quinten Van Woerkom" w:date="2024-12-17T13:38:00Z"/>
        </w:trPr>
        <w:tc>
          <w:tcPr>
            <w:tcW w:w="1102" w:type="dxa"/>
          </w:tcPr>
          <w:p w14:paraId="0C586E40" w14:textId="77777777" w:rsidR="000B018B" w:rsidRPr="004424B1" w:rsidRDefault="000B018B" w:rsidP="00E57663">
            <w:pPr>
              <w:pStyle w:val="TableParagraph"/>
              <w:spacing w:before="60" w:after="60"/>
              <w:ind w:left="86"/>
              <w:jc w:val="left"/>
              <w:rPr>
                <w:ins w:id="37842" w:author="Quinten Van Woerkom" w:date="2024-12-17T13:38:00Z" w16du:dateUtc="2024-12-17T12:38:00Z"/>
                <w:sz w:val="20"/>
                <w:lang w:val="en-GB"/>
              </w:rPr>
            </w:pPr>
            <w:ins w:id="37843" w:author="Quinten Van Woerkom" w:date="2024-12-17T13:38:00Z" w16du:dateUtc="2024-12-17T12:38:00Z">
              <w:r w:rsidRPr="004424B1">
                <w:rPr>
                  <w:sz w:val="20"/>
                  <w:lang w:val="en-GB"/>
                </w:rPr>
                <w:t>F.1</w:t>
              </w:r>
            </w:ins>
          </w:p>
        </w:tc>
        <w:tc>
          <w:tcPr>
            <w:tcW w:w="3957" w:type="dxa"/>
          </w:tcPr>
          <w:p w14:paraId="378A57F4" w14:textId="77777777" w:rsidR="000B018B" w:rsidRPr="004424B1" w:rsidRDefault="000B018B" w:rsidP="00E57663">
            <w:pPr>
              <w:pStyle w:val="TableParagraph"/>
              <w:spacing w:before="60" w:after="60"/>
              <w:ind w:left="85"/>
              <w:jc w:val="left"/>
              <w:rPr>
                <w:ins w:id="37844" w:author="Quinten Van Woerkom" w:date="2024-12-17T13:38:00Z" w16du:dateUtc="2024-12-17T12:38:00Z"/>
                <w:sz w:val="20"/>
                <w:lang w:val="en-GB"/>
              </w:rPr>
            </w:pPr>
            <w:ins w:id="37845" w:author="Quinten Van Woerkom" w:date="2024-12-17T13:38:00Z" w16du:dateUtc="2024-12-17T12:38:00Z">
              <w:r w:rsidRPr="004424B1">
                <w:rPr>
                  <w:sz w:val="20"/>
                  <w:lang w:val="en-GB"/>
                </w:rPr>
                <w:t xml:space="preserve">  Planning Request File Format</w:t>
              </w:r>
            </w:ins>
          </w:p>
        </w:tc>
        <w:tc>
          <w:tcPr>
            <w:tcW w:w="1997" w:type="dxa"/>
          </w:tcPr>
          <w:p w14:paraId="515D0927" w14:textId="69534EBD" w:rsidR="000B018B" w:rsidRPr="004424B1" w:rsidRDefault="000B018B" w:rsidP="00E57663">
            <w:pPr>
              <w:pStyle w:val="TableParagraph"/>
              <w:spacing w:before="60" w:after="60"/>
              <w:ind w:left="85"/>
              <w:jc w:val="left"/>
              <w:rPr>
                <w:ins w:id="37846" w:author="Quinten Van Woerkom" w:date="2024-12-17T13:38:00Z" w16du:dateUtc="2024-12-17T12:38:00Z"/>
                <w:sz w:val="20"/>
                <w:szCs w:val="20"/>
                <w:lang w:val="en-GB"/>
              </w:rPr>
            </w:pPr>
            <w:ins w:id="37847" w:author="Quinten Van Woerkom" w:date="2024-12-17T13:38:00Z" w16du:dateUtc="2024-12-17T12:38:00Z">
              <w:r w:rsidRPr="004424B1">
                <w:rPr>
                  <w:sz w:val="20"/>
                  <w:szCs w:val="20"/>
                  <w:lang w:val="en-GB"/>
                </w:rPr>
                <w:fldChar w:fldCharType="begin"/>
              </w:r>
              <w:r w:rsidRPr="004424B1">
                <w:rPr>
                  <w:sz w:val="20"/>
                  <w:szCs w:val="20"/>
                  <w:lang w:val="en-GB"/>
                </w:rPr>
                <w:instrText xml:space="preserve"> REF _Ref92893166 \r \h </w:instrText>
              </w:r>
            </w:ins>
            <w:r w:rsidRPr="004424B1">
              <w:rPr>
                <w:sz w:val="20"/>
                <w:szCs w:val="20"/>
                <w:lang w:val="en-GB"/>
              </w:rPr>
            </w:r>
            <w:ins w:id="37848" w:author="Quinten Van Woerkom" w:date="2024-12-17T13:38:00Z" w16du:dateUtc="2024-12-17T12:38:00Z">
              <w:r w:rsidRPr="004424B1">
                <w:rPr>
                  <w:sz w:val="20"/>
                  <w:szCs w:val="20"/>
                  <w:lang w:val="en-GB"/>
                </w:rPr>
                <w:fldChar w:fldCharType="separate"/>
              </w:r>
            </w:ins>
            <w:ins w:id="37849" w:author="Peter Van Der Plas" w:date="2025-01-01T17:31:00Z" w16du:dateUtc="2025-01-01T16:31:00Z">
              <w:r w:rsidR="006D1623">
                <w:rPr>
                  <w:sz w:val="20"/>
                  <w:szCs w:val="20"/>
                  <w:lang w:val="en-GB"/>
                </w:rPr>
                <w:t>7.6</w:t>
              </w:r>
            </w:ins>
            <w:ins w:id="37850" w:author="Quinten Van Woerkom" w:date="2024-12-17T13:38:00Z" w16du:dateUtc="2024-12-17T12:38:00Z">
              <w:r w:rsidRPr="004424B1">
                <w:rPr>
                  <w:sz w:val="20"/>
                  <w:szCs w:val="20"/>
                  <w:lang w:val="en-GB"/>
                </w:rPr>
                <w:fldChar w:fldCharType="end"/>
              </w:r>
            </w:ins>
          </w:p>
        </w:tc>
        <w:tc>
          <w:tcPr>
            <w:tcW w:w="851" w:type="dxa"/>
          </w:tcPr>
          <w:p w14:paraId="7934EB04" w14:textId="77777777" w:rsidR="000B018B" w:rsidRPr="004424B1" w:rsidRDefault="000B018B" w:rsidP="00E57663">
            <w:pPr>
              <w:pStyle w:val="TableParagraph"/>
              <w:spacing w:before="60" w:after="60"/>
              <w:ind w:left="85"/>
              <w:jc w:val="left"/>
              <w:rPr>
                <w:ins w:id="37851" w:author="Quinten Van Woerkom" w:date="2024-12-17T13:38:00Z" w16du:dateUtc="2024-12-17T12:38:00Z"/>
                <w:sz w:val="20"/>
                <w:lang w:val="en-GB"/>
              </w:rPr>
            </w:pPr>
            <w:ins w:id="37852" w:author="Quinten Van Woerkom" w:date="2024-12-17T13:38:00Z" w16du:dateUtc="2024-12-17T12:38:00Z">
              <w:r w:rsidRPr="004424B1">
                <w:rPr>
                  <w:sz w:val="20"/>
                  <w:lang w:val="en-GB"/>
                </w:rPr>
                <w:t xml:space="preserve">  O</w:t>
              </w:r>
            </w:ins>
          </w:p>
        </w:tc>
        <w:tc>
          <w:tcPr>
            <w:tcW w:w="1235" w:type="dxa"/>
          </w:tcPr>
          <w:p w14:paraId="7E28EE16" w14:textId="77777777" w:rsidR="000B018B" w:rsidRPr="004424B1" w:rsidRDefault="000B018B" w:rsidP="00E57663">
            <w:pPr>
              <w:pStyle w:val="TableParagraph"/>
              <w:spacing w:before="60" w:after="60"/>
              <w:ind w:left="0"/>
              <w:jc w:val="left"/>
              <w:rPr>
                <w:ins w:id="37853" w:author="Quinten Van Woerkom" w:date="2024-12-17T13:38:00Z" w16du:dateUtc="2024-12-17T12:38:00Z"/>
                <w:rFonts w:ascii="Times New Roman"/>
                <w:sz w:val="20"/>
                <w:lang w:val="en-GB"/>
              </w:rPr>
            </w:pPr>
          </w:p>
        </w:tc>
      </w:tr>
      <w:tr w:rsidR="000B018B" w:rsidRPr="004424B1" w14:paraId="6F7A1E7E" w14:textId="77777777" w:rsidTr="00E57663">
        <w:trPr>
          <w:trHeight w:val="290"/>
          <w:ins w:id="37854" w:author="Quinten Van Woerkom" w:date="2024-12-17T13:38:00Z"/>
        </w:trPr>
        <w:tc>
          <w:tcPr>
            <w:tcW w:w="1102" w:type="dxa"/>
          </w:tcPr>
          <w:p w14:paraId="34293E04" w14:textId="77777777" w:rsidR="000B018B" w:rsidRPr="004424B1" w:rsidRDefault="000B018B" w:rsidP="00E57663">
            <w:pPr>
              <w:pStyle w:val="TableParagraph"/>
              <w:spacing w:before="60" w:after="60"/>
              <w:ind w:left="86"/>
              <w:jc w:val="left"/>
              <w:rPr>
                <w:ins w:id="37855" w:author="Quinten Van Woerkom" w:date="2024-12-17T13:38:00Z" w16du:dateUtc="2024-12-17T12:38:00Z"/>
                <w:sz w:val="20"/>
                <w:lang w:val="en-GB"/>
              </w:rPr>
            </w:pPr>
            <w:ins w:id="37856" w:author="Quinten Van Woerkom" w:date="2024-12-17T13:38:00Z" w16du:dateUtc="2024-12-17T12:38:00Z">
              <w:r w:rsidRPr="004424B1">
                <w:rPr>
                  <w:sz w:val="20"/>
                  <w:lang w:val="en-GB"/>
                </w:rPr>
                <w:t>F.2</w:t>
              </w:r>
            </w:ins>
          </w:p>
        </w:tc>
        <w:tc>
          <w:tcPr>
            <w:tcW w:w="3957" w:type="dxa"/>
          </w:tcPr>
          <w:p w14:paraId="2D3CDDF2" w14:textId="77777777" w:rsidR="000B018B" w:rsidRPr="004424B1" w:rsidRDefault="000B018B" w:rsidP="00E57663">
            <w:pPr>
              <w:pStyle w:val="TableParagraph"/>
              <w:spacing w:before="60" w:after="60"/>
              <w:ind w:left="85"/>
              <w:jc w:val="left"/>
              <w:rPr>
                <w:ins w:id="37857" w:author="Quinten Van Woerkom" w:date="2024-12-17T13:38:00Z" w16du:dateUtc="2024-12-17T12:38:00Z"/>
                <w:sz w:val="20"/>
                <w:lang w:val="en-GB"/>
              </w:rPr>
            </w:pPr>
            <w:ins w:id="37858" w:author="Quinten Van Woerkom" w:date="2024-12-17T13:38:00Z" w16du:dateUtc="2024-12-17T12:38:00Z">
              <w:r w:rsidRPr="004424B1">
                <w:rPr>
                  <w:sz w:val="20"/>
                  <w:lang w:val="en-GB"/>
                </w:rPr>
                <w:t xml:space="preserve">  Planning Response File Format</w:t>
              </w:r>
            </w:ins>
          </w:p>
        </w:tc>
        <w:tc>
          <w:tcPr>
            <w:tcW w:w="1997" w:type="dxa"/>
          </w:tcPr>
          <w:p w14:paraId="131B6A21" w14:textId="7B86EF90" w:rsidR="000B018B" w:rsidRPr="004424B1" w:rsidRDefault="000B018B" w:rsidP="00E57663">
            <w:pPr>
              <w:pStyle w:val="TableParagraph"/>
              <w:spacing w:before="60" w:after="60"/>
              <w:ind w:left="85"/>
              <w:jc w:val="left"/>
              <w:rPr>
                <w:ins w:id="37859" w:author="Quinten Van Woerkom" w:date="2024-12-17T13:38:00Z" w16du:dateUtc="2024-12-17T12:38:00Z"/>
                <w:sz w:val="20"/>
                <w:szCs w:val="20"/>
                <w:lang w:val="en-GB"/>
              </w:rPr>
            </w:pPr>
            <w:ins w:id="37860" w:author="Quinten Van Woerkom" w:date="2024-12-17T13:38:00Z" w16du:dateUtc="2024-12-17T12:38:00Z">
              <w:r w:rsidRPr="004424B1">
                <w:rPr>
                  <w:sz w:val="20"/>
                  <w:szCs w:val="20"/>
                  <w:lang w:val="en-GB"/>
                </w:rPr>
                <w:fldChar w:fldCharType="begin"/>
              </w:r>
              <w:r w:rsidRPr="004424B1">
                <w:rPr>
                  <w:sz w:val="20"/>
                  <w:szCs w:val="20"/>
                  <w:lang w:val="en-GB"/>
                </w:rPr>
                <w:instrText xml:space="preserve"> REF _Ref92893166 \r \h </w:instrText>
              </w:r>
            </w:ins>
            <w:r w:rsidRPr="004424B1">
              <w:rPr>
                <w:sz w:val="20"/>
                <w:szCs w:val="20"/>
                <w:lang w:val="en-GB"/>
              </w:rPr>
            </w:r>
            <w:ins w:id="37861" w:author="Quinten Van Woerkom" w:date="2024-12-17T13:38:00Z" w16du:dateUtc="2024-12-17T12:38:00Z">
              <w:r w:rsidRPr="004424B1">
                <w:rPr>
                  <w:sz w:val="20"/>
                  <w:szCs w:val="20"/>
                  <w:lang w:val="en-GB"/>
                </w:rPr>
                <w:fldChar w:fldCharType="separate"/>
              </w:r>
            </w:ins>
            <w:ins w:id="37862" w:author="Peter Van Der Plas" w:date="2025-01-01T17:31:00Z" w16du:dateUtc="2025-01-01T16:31:00Z">
              <w:r w:rsidR="006D1623">
                <w:rPr>
                  <w:sz w:val="20"/>
                  <w:szCs w:val="20"/>
                  <w:lang w:val="en-GB"/>
                </w:rPr>
                <w:t>7.6</w:t>
              </w:r>
            </w:ins>
            <w:ins w:id="37863" w:author="Quinten Van Woerkom" w:date="2024-12-17T13:38:00Z" w16du:dateUtc="2024-12-17T12:38:00Z">
              <w:r w:rsidRPr="004424B1">
                <w:rPr>
                  <w:sz w:val="20"/>
                  <w:szCs w:val="20"/>
                  <w:lang w:val="en-GB"/>
                </w:rPr>
                <w:fldChar w:fldCharType="end"/>
              </w:r>
            </w:ins>
          </w:p>
        </w:tc>
        <w:tc>
          <w:tcPr>
            <w:tcW w:w="851" w:type="dxa"/>
          </w:tcPr>
          <w:p w14:paraId="1DC325F8" w14:textId="77777777" w:rsidR="000B018B" w:rsidRPr="004424B1" w:rsidRDefault="000B018B" w:rsidP="00E57663">
            <w:pPr>
              <w:pStyle w:val="TableParagraph"/>
              <w:spacing w:before="60" w:after="60"/>
              <w:ind w:left="85"/>
              <w:jc w:val="left"/>
              <w:rPr>
                <w:ins w:id="37864" w:author="Quinten Van Woerkom" w:date="2024-12-17T13:38:00Z" w16du:dateUtc="2024-12-17T12:38:00Z"/>
                <w:sz w:val="20"/>
                <w:lang w:val="en-GB"/>
              </w:rPr>
            </w:pPr>
            <w:ins w:id="37865" w:author="Quinten Van Woerkom" w:date="2024-12-17T13:38:00Z" w16du:dateUtc="2024-12-17T12:38:00Z">
              <w:r w:rsidRPr="004424B1">
                <w:rPr>
                  <w:sz w:val="20"/>
                  <w:lang w:val="en-GB"/>
                </w:rPr>
                <w:t xml:space="preserve">  O</w:t>
              </w:r>
            </w:ins>
          </w:p>
        </w:tc>
        <w:tc>
          <w:tcPr>
            <w:tcW w:w="1235" w:type="dxa"/>
          </w:tcPr>
          <w:p w14:paraId="6294547D" w14:textId="77777777" w:rsidR="000B018B" w:rsidRPr="004424B1" w:rsidRDefault="000B018B" w:rsidP="00E57663">
            <w:pPr>
              <w:pStyle w:val="TableParagraph"/>
              <w:spacing w:before="60" w:after="60"/>
              <w:ind w:left="0"/>
              <w:jc w:val="left"/>
              <w:rPr>
                <w:ins w:id="37866" w:author="Quinten Van Woerkom" w:date="2024-12-17T13:38:00Z" w16du:dateUtc="2024-12-17T12:38:00Z"/>
                <w:rFonts w:ascii="Times New Roman"/>
                <w:sz w:val="20"/>
                <w:lang w:val="en-GB"/>
              </w:rPr>
            </w:pPr>
          </w:p>
        </w:tc>
      </w:tr>
      <w:tr w:rsidR="000B018B" w:rsidRPr="004424B1" w14:paraId="09300A50" w14:textId="77777777" w:rsidTr="00E57663">
        <w:trPr>
          <w:trHeight w:val="290"/>
          <w:ins w:id="37867" w:author="Quinten Van Woerkom" w:date="2024-12-17T13:38:00Z"/>
        </w:trPr>
        <w:tc>
          <w:tcPr>
            <w:tcW w:w="1102" w:type="dxa"/>
          </w:tcPr>
          <w:p w14:paraId="3AF0B4DF" w14:textId="77777777" w:rsidR="000B018B" w:rsidRPr="004424B1" w:rsidRDefault="000B018B" w:rsidP="00E57663">
            <w:pPr>
              <w:pStyle w:val="TableParagraph"/>
              <w:spacing w:before="60" w:after="60"/>
              <w:ind w:left="86"/>
              <w:jc w:val="left"/>
              <w:rPr>
                <w:ins w:id="37868" w:author="Quinten Van Woerkom" w:date="2024-12-17T13:38:00Z" w16du:dateUtc="2024-12-17T12:38:00Z"/>
                <w:sz w:val="20"/>
                <w:lang w:val="en-GB"/>
              </w:rPr>
            </w:pPr>
            <w:ins w:id="37869" w:author="Quinten Van Woerkom" w:date="2024-12-17T13:38:00Z" w16du:dateUtc="2024-12-17T12:38:00Z">
              <w:r w:rsidRPr="004424B1">
                <w:rPr>
                  <w:sz w:val="20"/>
                  <w:lang w:val="en-GB"/>
                </w:rPr>
                <w:t>F.3</w:t>
              </w:r>
            </w:ins>
          </w:p>
        </w:tc>
        <w:tc>
          <w:tcPr>
            <w:tcW w:w="3957" w:type="dxa"/>
          </w:tcPr>
          <w:p w14:paraId="3F579478" w14:textId="77777777" w:rsidR="000B018B" w:rsidRPr="004424B1" w:rsidRDefault="000B018B" w:rsidP="00E57663">
            <w:pPr>
              <w:pStyle w:val="TableParagraph"/>
              <w:spacing w:before="60" w:after="60"/>
              <w:ind w:left="85"/>
              <w:jc w:val="left"/>
              <w:rPr>
                <w:ins w:id="37870" w:author="Quinten Van Woerkom" w:date="2024-12-17T13:38:00Z" w16du:dateUtc="2024-12-17T12:38:00Z"/>
                <w:sz w:val="20"/>
                <w:lang w:val="en-GB"/>
              </w:rPr>
            </w:pPr>
            <w:ins w:id="37871" w:author="Quinten Van Woerkom" w:date="2024-12-17T13:38:00Z" w16du:dateUtc="2024-12-17T12:38:00Z">
              <w:r w:rsidRPr="004424B1">
                <w:rPr>
                  <w:sz w:val="20"/>
                  <w:lang w:val="en-GB"/>
                </w:rPr>
                <w:t xml:space="preserve">  Plan File Format</w:t>
              </w:r>
            </w:ins>
          </w:p>
        </w:tc>
        <w:tc>
          <w:tcPr>
            <w:tcW w:w="1997" w:type="dxa"/>
          </w:tcPr>
          <w:p w14:paraId="1DE7A80C" w14:textId="061578CE" w:rsidR="000B018B" w:rsidRPr="004424B1" w:rsidRDefault="000B018B" w:rsidP="00E57663">
            <w:pPr>
              <w:pStyle w:val="TableParagraph"/>
              <w:spacing w:before="60" w:after="60"/>
              <w:ind w:left="85"/>
              <w:jc w:val="left"/>
              <w:rPr>
                <w:ins w:id="37872" w:author="Quinten Van Woerkom" w:date="2024-12-17T13:38:00Z" w16du:dateUtc="2024-12-17T12:38:00Z"/>
                <w:sz w:val="20"/>
                <w:szCs w:val="20"/>
                <w:lang w:val="en-GB"/>
              </w:rPr>
            </w:pPr>
            <w:ins w:id="37873" w:author="Quinten Van Woerkom" w:date="2024-12-17T13:38:00Z" w16du:dateUtc="2024-12-17T12:38:00Z">
              <w:r w:rsidRPr="004424B1">
                <w:rPr>
                  <w:sz w:val="20"/>
                  <w:szCs w:val="20"/>
                  <w:lang w:val="en-GB"/>
                </w:rPr>
                <w:fldChar w:fldCharType="begin"/>
              </w:r>
              <w:r w:rsidRPr="004424B1">
                <w:rPr>
                  <w:sz w:val="20"/>
                  <w:szCs w:val="20"/>
                  <w:lang w:val="en-GB"/>
                </w:rPr>
                <w:instrText xml:space="preserve"> REF _Ref68802434 \r \h </w:instrText>
              </w:r>
            </w:ins>
            <w:r w:rsidRPr="004424B1">
              <w:rPr>
                <w:sz w:val="20"/>
                <w:szCs w:val="20"/>
                <w:lang w:val="en-GB"/>
              </w:rPr>
            </w:r>
            <w:ins w:id="37874" w:author="Quinten Van Woerkom" w:date="2024-12-17T13:38:00Z" w16du:dateUtc="2024-12-17T12:38:00Z">
              <w:r w:rsidRPr="004424B1">
                <w:rPr>
                  <w:sz w:val="20"/>
                  <w:szCs w:val="20"/>
                  <w:lang w:val="en-GB"/>
                </w:rPr>
                <w:fldChar w:fldCharType="separate"/>
              </w:r>
            </w:ins>
            <w:ins w:id="37875" w:author="Peter Van Der Plas" w:date="2025-01-01T17:31:00Z" w16du:dateUtc="2025-01-01T16:31:00Z">
              <w:r w:rsidR="006D1623">
                <w:rPr>
                  <w:sz w:val="20"/>
                  <w:szCs w:val="20"/>
                  <w:lang w:val="en-GB"/>
                </w:rPr>
                <w:t>7.7</w:t>
              </w:r>
            </w:ins>
            <w:ins w:id="37876" w:author="Quinten Van Woerkom" w:date="2024-12-17T13:38:00Z" w16du:dateUtc="2024-12-17T12:38:00Z">
              <w:r w:rsidRPr="004424B1">
                <w:rPr>
                  <w:sz w:val="20"/>
                  <w:szCs w:val="20"/>
                  <w:lang w:val="en-GB"/>
                </w:rPr>
                <w:fldChar w:fldCharType="end"/>
              </w:r>
            </w:ins>
          </w:p>
        </w:tc>
        <w:tc>
          <w:tcPr>
            <w:tcW w:w="851" w:type="dxa"/>
          </w:tcPr>
          <w:p w14:paraId="5B268FC7" w14:textId="77777777" w:rsidR="000B018B" w:rsidRPr="004424B1" w:rsidRDefault="000B018B" w:rsidP="00E57663">
            <w:pPr>
              <w:pStyle w:val="TableParagraph"/>
              <w:spacing w:before="60" w:after="60"/>
              <w:ind w:left="85"/>
              <w:jc w:val="left"/>
              <w:rPr>
                <w:ins w:id="37877" w:author="Quinten Van Woerkom" w:date="2024-12-17T13:38:00Z" w16du:dateUtc="2024-12-17T12:38:00Z"/>
                <w:sz w:val="20"/>
                <w:lang w:val="en-GB"/>
              </w:rPr>
            </w:pPr>
            <w:ins w:id="37878" w:author="Quinten Van Woerkom" w:date="2024-12-17T13:38:00Z" w16du:dateUtc="2024-12-17T12:38:00Z">
              <w:r w:rsidRPr="004424B1">
                <w:rPr>
                  <w:sz w:val="20"/>
                  <w:lang w:val="en-GB"/>
                </w:rPr>
                <w:t xml:space="preserve">  O</w:t>
              </w:r>
            </w:ins>
          </w:p>
        </w:tc>
        <w:tc>
          <w:tcPr>
            <w:tcW w:w="1235" w:type="dxa"/>
          </w:tcPr>
          <w:p w14:paraId="7166A0B4" w14:textId="77777777" w:rsidR="000B018B" w:rsidRPr="004424B1" w:rsidRDefault="000B018B" w:rsidP="00E57663">
            <w:pPr>
              <w:pStyle w:val="TableParagraph"/>
              <w:spacing w:before="60" w:after="60"/>
              <w:ind w:left="0"/>
              <w:jc w:val="left"/>
              <w:rPr>
                <w:ins w:id="37879" w:author="Quinten Van Woerkom" w:date="2024-12-17T13:38:00Z" w16du:dateUtc="2024-12-17T12:38:00Z"/>
                <w:rFonts w:ascii="Times New Roman"/>
                <w:sz w:val="20"/>
                <w:lang w:val="en-GB"/>
              </w:rPr>
            </w:pPr>
          </w:p>
        </w:tc>
      </w:tr>
    </w:tbl>
    <w:p w14:paraId="6042E6D1" w14:textId="528A4F5C" w:rsidR="000B018B" w:rsidRPr="004424B1" w:rsidDel="000B018B" w:rsidRDefault="000B018B" w:rsidP="009A54CC">
      <w:pPr>
        <w:rPr>
          <w:del w:id="37880" w:author="Quinten Van Woerkom" w:date="2024-12-17T13:39:00Z" w16du:dateUtc="2024-12-17T12:39:00Z"/>
          <w:lang w:val="en-GB"/>
        </w:rPr>
      </w:pPr>
    </w:p>
    <w:p w14:paraId="1C0C62EC" w14:textId="77777777" w:rsidR="003B1B8D" w:rsidRPr="004424B1" w:rsidRDefault="009A54CC" w:rsidP="009A54CC">
      <w:pPr>
        <w:rPr>
          <w:lang w:val="en-GB"/>
        </w:rPr>
      </w:pPr>
      <w:r w:rsidRPr="004424B1">
        <w:rPr>
          <w:lang w:val="en-GB"/>
        </w:rPr>
        <w:t xml:space="preserve">The MPS services </w:t>
      </w:r>
      <w:r w:rsidR="0022546B" w:rsidRPr="004424B1">
        <w:rPr>
          <w:lang w:val="en-GB"/>
        </w:rPr>
        <w:t>use</w:t>
      </w:r>
      <w:r w:rsidRPr="004424B1">
        <w:rPr>
          <w:lang w:val="en-GB"/>
        </w:rPr>
        <w:t xml:space="preserve"> an information model</w:t>
      </w:r>
      <w:r w:rsidR="009F3212" w:rsidRPr="004424B1">
        <w:rPr>
          <w:lang w:val="en-GB"/>
        </w:rPr>
        <w:t xml:space="preserve"> that</w:t>
      </w:r>
      <w:r w:rsidRPr="004424B1">
        <w:rPr>
          <w:lang w:val="en-GB"/>
        </w:rPr>
        <w:t xml:space="preserve"> itself has optional elements</w:t>
      </w:r>
      <w:r w:rsidR="0022546B" w:rsidRPr="004424B1">
        <w:rPr>
          <w:lang w:val="en-GB"/>
        </w:rPr>
        <w:t>, which implies</w:t>
      </w:r>
      <w:r w:rsidRPr="004424B1">
        <w:rPr>
          <w:lang w:val="en-GB"/>
        </w:rPr>
        <w:t xml:space="preserve"> some features may not be supported within service messages.</w:t>
      </w:r>
    </w:p>
    <w:p w14:paraId="65A86DD9" w14:textId="77777777" w:rsidR="003B1B8D" w:rsidRPr="004424B1" w:rsidRDefault="009F3212" w:rsidP="009A54CC">
      <w:pPr>
        <w:rPr>
          <w:lang w:val="en-GB"/>
        </w:rPr>
      </w:pPr>
      <w:r w:rsidRPr="004424B1">
        <w:rPr>
          <w:lang w:val="en-GB"/>
        </w:rPr>
        <w:t>While a compliant deployment shall support the full structure of messages exchanged at the service interface for supported services and capability sets, it is not required to support optional data structures within those messages at application level.</w:t>
      </w:r>
    </w:p>
    <w:p w14:paraId="79BD9163" w14:textId="708ED7AD" w:rsidR="00F92A04" w:rsidRPr="004424B1" w:rsidRDefault="009A54CC" w:rsidP="00164472">
      <w:pPr>
        <w:spacing w:after="240" w:line="240" w:lineRule="auto"/>
        <w:rPr>
          <w:lang w:val="en-GB"/>
        </w:rPr>
      </w:pPr>
      <w:r w:rsidRPr="004424B1">
        <w:rPr>
          <w:lang w:val="en-GB"/>
        </w:rPr>
        <w:t>Support for optional elements of the information model is shown as a separate</w:t>
      </w:r>
      <w:r w:rsidR="009F3212" w:rsidRPr="004424B1">
        <w:rPr>
          <w:lang w:val="en-GB"/>
        </w:rPr>
        <w:t xml:space="preserve"> RL</w:t>
      </w:r>
      <w:r w:rsidRPr="004424B1">
        <w:rPr>
          <w:lang w:val="en-GB"/>
        </w:rPr>
        <w:t xml:space="preserve"> item </w:t>
      </w:r>
      <w:r w:rsidR="00280842" w:rsidRPr="004424B1">
        <w:rPr>
          <w:lang w:val="en-GB"/>
        </w:rPr>
        <w:t>‘</w:t>
      </w:r>
      <w:r w:rsidRPr="004424B1">
        <w:rPr>
          <w:lang w:val="en-GB"/>
        </w:rPr>
        <w:t>D</w:t>
      </w:r>
      <w:r w:rsidR="00280842" w:rsidRPr="004424B1">
        <w:rPr>
          <w:lang w:val="en-GB"/>
        </w:rPr>
        <w:t>’</w:t>
      </w:r>
      <w:r w:rsidRPr="004424B1">
        <w:rPr>
          <w:lang w:val="en-GB"/>
        </w:rPr>
        <w:t xml:space="preserve">, with subsidiary items for each </w:t>
      </w:r>
      <w:r w:rsidR="0022546B" w:rsidRPr="004424B1">
        <w:rPr>
          <w:lang w:val="en-GB"/>
        </w:rPr>
        <w:t>optional element</w:t>
      </w:r>
      <w:r w:rsidR="00182691" w:rsidRPr="004424B1">
        <w:rPr>
          <w:lang w:val="en-GB"/>
        </w:rPr>
        <w:t xml:space="preserve">, corresponding to those identified </w:t>
      </w:r>
      <w:del w:id="37881" w:author="Quinten Van Woerkom" w:date="2024-12-17T13:05:00Z" w16du:dateUtc="2024-12-17T12:05:00Z">
        <w:r w:rsidR="00182691" w:rsidRPr="004424B1" w:rsidDel="00AB7162">
          <w:rPr>
            <w:lang w:val="en-GB"/>
          </w:rPr>
          <w:delText xml:space="preserve">in </w:delText>
        </w:r>
        <w:r w:rsidR="00DF315E" w:rsidRPr="004424B1" w:rsidDel="00AB7162">
          <w:rPr>
            <w:lang w:val="en-GB"/>
          </w:rPr>
          <w:delText>table </w:delText>
        </w:r>
        <w:r w:rsidR="00DF315E" w:rsidRPr="004424B1" w:rsidDel="00AB7162">
          <w:rPr>
            <w:noProof/>
            <w:lang w:val="en-GB"/>
          </w:rPr>
          <w:fldChar w:fldCharType="begin"/>
        </w:r>
        <w:r w:rsidR="00DF315E" w:rsidRPr="004424B1" w:rsidDel="00AB7162">
          <w:rPr>
            <w:lang w:val="en-GB"/>
          </w:rPr>
          <w:delInstrText xml:space="preserve"> REF T_206MandatoryandOptionalElementsoftheIn \h </w:delInstrText>
        </w:r>
        <w:r w:rsidR="00DF315E" w:rsidRPr="004424B1" w:rsidDel="00AB7162">
          <w:rPr>
            <w:noProof/>
            <w:lang w:val="en-GB"/>
          </w:rPr>
        </w:r>
        <w:r w:rsidR="00DF315E" w:rsidRPr="004424B1" w:rsidDel="00AB7162">
          <w:rPr>
            <w:noProof/>
            <w:lang w:val="en-GB"/>
          </w:rPr>
          <w:fldChar w:fldCharType="separate"/>
        </w:r>
        <w:r w:rsidR="00BF1AC4" w:rsidDel="00AB7162">
          <w:rPr>
            <w:noProof/>
            <w:lang w:val="en-GB"/>
          </w:rPr>
          <w:delText>2</w:delText>
        </w:r>
        <w:r w:rsidR="00BF1AC4" w:rsidRPr="004424B1" w:rsidDel="00AB7162">
          <w:rPr>
            <w:lang w:val="en-GB"/>
          </w:rPr>
          <w:noBreakHyphen/>
        </w:r>
        <w:r w:rsidR="00BF1AC4" w:rsidDel="00AB7162">
          <w:rPr>
            <w:noProof/>
            <w:lang w:val="en-GB"/>
          </w:rPr>
          <w:delText>6</w:delText>
        </w:r>
        <w:r w:rsidR="00DF315E" w:rsidRPr="004424B1" w:rsidDel="00AB7162">
          <w:rPr>
            <w:noProof/>
            <w:lang w:val="en-GB"/>
          </w:rPr>
          <w:fldChar w:fldCharType="end"/>
        </w:r>
      </w:del>
      <w:ins w:id="37882" w:author="Quinten Van Woerkom" w:date="2024-12-17T13:05:00Z" w16du:dateUtc="2024-12-17T12:05:00Z">
        <w:r w:rsidR="00AB7162">
          <w:rPr>
            <w:lang w:val="en-GB"/>
          </w:rPr>
          <w:t xml:space="preserve">in sections </w:t>
        </w:r>
        <w:r w:rsidR="00AB7162">
          <w:rPr>
            <w:lang w:val="en-GB"/>
          </w:rPr>
          <w:fldChar w:fldCharType="begin"/>
        </w:r>
        <w:r w:rsidR="00AB7162">
          <w:rPr>
            <w:lang w:val="en-GB"/>
          </w:rPr>
          <w:instrText xml:space="preserve"> REF _Ref185333173 \w \h </w:instrText>
        </w:r>
      </w:ins>
      <w:r w:rsidR="00AB7162">
        <w:rPr>
          <w:lang w:val="en-GB"/>
        </w:rPr>
      </w:r>
      <w:r w:rsidR="00AB7162">
        <w:rPr>
          <w:lang w:val="en-GB"/>
        </w:rPr>
        <w:fldChar w:fldCharType="separate"/>
      </w:r>
      <w:ins w:id="37883" w:author="Peter Van Der Plas" w:date="2025-01-01T17:31:00Z" w16du:dateUtc="2025-01-01T16:31:00Z">
        <w:r w:rsidR="006D1623">
          <w:rPr>
            <w:lang w:val="en-GB"/>
          </w:rPr>
          <w:t>3.2</w:t>
        </w:r>
      </w:ins>
      <w:ins w:id="37884" w:author="Quinten Van Woerkom" w:date="2024-12-17T13:05:00Z" w16du:dateUtc="2024-12-17T12:05:00Z">
        <w:r w:rsidR="00AB7162">
          <w:rPr>
            <w:lang w:val="en-GB"/>
          </w:rPr>
          <w:fldChar w:fldCharType="end"/>
        </w:r>
      </w:ins>
      <w:ins w:id="37885" w:author="Quinten Van Woerkom" w:date="2024-12-17T13:06:00Z" w16du:dateUtc="2024-12-17T12:06:00Z">
        <w:r w:rsidR="00AB7162">
          <w:rPr>
            <w:lang w:val="en-GB"/>
          </w:rPr>
          <w:t xml:space="preserve"> and </w:t>
        </w:r>
        <w:r w:rsidR="00AB7162">
          <w:rPr>
            <w:lang w:val="en-GB"/>
          </w:rPr>
          <w:fldChar w:fldCharType="begin"/>
        </w:r>
        <w:r w:rsidR="00AB7162">
          <w:rPr>
            <w:lang w:val="en-GB"/>
          </w:rPr>
          <w:instrText xml:space="preserve"> REF _Ref185333184 \w \h </w:instrText>
        </w:r>
      </w:ins>
      <w:r w:rsidR="00AB7162">
        <w:rPr>
          <w:lang w:val="en-GB"/>
        </w:rPr>
      </w:r>
      <w:r w:rsidR="00AB7162">
        <w:rPr>
          <w:lang w:val="en-GB"/>
        </w:rPr>
        <w:fldChar w:fldCharType="separate"/>
      </w:r>
      <w:ins w:id="37886" w:author="Peter Van Der Plas" w:date="2025-01-01T17:31:00Z" w16du:dateUtc="2025-01-01T16:31:00Z">
        <w:r w:rsidR="006D1623">
          <w:rPr>
            <w:lang w:val="en-GB"/>
          </w:rPr>
          <w:t>4.2</w:t>
        </w:r>
      </w:ins>
      <w:ins w:id="37887" w:author="Quinten Van Woerkom" w:date="2024-12-17T13:06:00Z" w16du:dateUtc="2024-12-17T12:06:00Z">
        <w:r w:rsidR="00AB7162">
          <w:rPr>
            <w:lang w:val="en-GB"/>
          </w:rPr>
          <w:fldChar w:fldCharType="end"/>
        </w:r>
      </w:ins>
      <w:r w:rsidR="0022546B" w:rsidRPr="004424B1">
        <w:rPr>
          <w:lang w:val="en-GB"/>
        </w:rPr>
        <w:t>.</w:t>
      </w:r>
      <w:r w:rsidR="00CE01BE" w:rsidRPr="004424B1">
        <w:rPr>
          <w:lang w:val="en-GB"/>
        </w:rPr>
        <w:t xml:space="preserve">  This section should be completed in conjunction with both services and </w:t>
      </w:r>
      <w:proofErr w:type="gramStart"/>
      <w:r w:rsidR="00CE01BE" w:rsidRPr="004424B1">
        <w:rPr>
          <w:lang w:val="en-GB"/>
        </w:rPr>
        <w:t>file based</w:t>
      </w:r>
      <w:proofErr w:type="gramEnd"/>
      <w:r w:rsidR="00CE01BE" w:rsidRPr="004424B1">
        <w:rPr>
          <w:lang w:val="en-GB"/>
        </w:rPr>
        <w:t xml:space="preserve"> items.</w:t>
      </w:r>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957"/>
        <w:gridCol w:w="1997"/>
        <w:gridCol w:w="851"/>
        <w:gridCol w:w="1235"/>
      </w:tblGrid>
      <w:tr w:rsidR="005E6CA4" w:rsidRPr="004424B1" w14:paraId="554C8670" w14:textId="77777777" w:rsidTr="004A1487">
        <w:trPr>
          <w:trHeight w:val="293"/>
          <w:ins w:id="37888" w:author="Quinten Van Woerkom" w:date="2024-12-17T13:44:00Z"/>
        </w:trPr>
        <w:tc>
          <w:tcPr>
            <w:tcW w:w="9142" w:type="dxa"/>
            <w:gridSpan w:val="5"/>
          </w:tcPr>
          <w:p w14:paraId="777B6E89" w14:textId="1FA417FB" w:rsidR="005E6CA4" w:rsidRPr="004424B1" w:rsidRDefault="005E6CA4">
            <w:pPr>
              <w:pStyle w:val="TableParagraph"/>
              <w:spacing w:before="60" w:after="60"/>
              <w:rPr>
                <w:ins w:id="37889" w:author="Quinten Van Woerkom" w:date="2024-12-17T13:44:00Z" w16du:dateUtc="2024-12-17T12:44:00Z"/>
                <w:b/>
                <w:sz w:val="20"/>
                <w:lang w:val="en-GB"/>
              </w:rPr>
              <w:pPrChange w:id="37890" w:author="Quinten Van Woerkom" w:date="2024-12-17T13:44:00Z" w16du:dateUtc="2024-12-17T12:44:00Z">
                <w:pPr>
                  <w:pStyle w:val="TableParagraph"/>
                  <w:spacing w:before="60" w:after="60"/>
                  <w:jc w:val="left"/>
                </w:pPr>
              </w:pPrChange>
            </w:pPr>
            <w:ins w:id="37891" w:author="Quinten Van Woerkom" w:date="2024-12-17T13:45:00Z" w16du:dateUtc="2024-12-17T12:45:00Z">
              <w:r>
                <w:rPr>
                  <w:b/>
                  <w:sz w:val="20"/>
                  <w:lang w:val="en-GB"/>
                </w:rPr>
                <w:t xml:space="preserve">Information Model </w:t>
              </w:r>
            </w:ins>
            <w:ins w:id="37892" w:author="Quinten Van Woerkom" w:date="2024-12-17T13:44:00Z" w16du:dateUtc="2024-12-17T12:44:00Z">
              <w:r>
                <w:rPr>
                  <w:b/>
                  <w:sz w:val="20"/>
                  <w:lang w:val="en-GB"/>
                </w:rPr>
                <w:t>Element Sets</w:t>
              </w:r>
            </w:ins>
          </w:p>
        </w:tc>
      </w:tr>
      <w:tr w:rsidR="00C81165" w:rsidRPr="004424B1" w14:paraId="11D41070" w14:textId="77777777" w:rsidTr="005E4B04">
        <w:trPr>
          <w:trHeight w:val="293"/>
        </w:trPr>
        <w:tc>
          <w:tcPr>
            <w:tcW w:w="1102" w:type="dxa"/>
          </w:tcPr>
          <w:p w14:paraId="474ECDA0" w14:textId="77777777" w:rsidR="00C81165" w:rsidRPr="004424B1" w:rsidRDefault="00C81165">
            <w:pPr>
              <w:pStyle w:val="TableParagraph"/>
              <w:spacing w:before="60" w:after="60"/>
              <w:jc w:val="left"/>
              <w:rPr>
                <w:b/>
                <w:sz w:val="20"/>
                <w:lang w:val="en-GB"/>
              </w:rPr>
              <w:pPrChange w:id="37893" w:author="Quinten Van Woerkom" w:date="2024-12-17T12:04:00Z" w16du:dateUtc="2024-12-17T11:04:00Z">
                <w:pPr>
                  <w:pStyle w:val="TableParagraph"/>
                  <w:spacing w:before="60" w:after="60"/>
                  <w:ind w:left="344"/>
                  <w:jc w:val="left"/>
                </w:pPr>
              </w:pPrChange>
            </w:pPr>
            <w:bookmarkStart w:id="37894" w:name="_Hlk185335103"/>
            <w:r w:rsidRPr="004424B1">
              <w:rPr>
                <w:b/>
                <w:sz w:val="20"/>
                <w:lang w:val="en-GB"/>
              </w:rPr>
              <w:t>Item</w:t>
            </w:r>
          </w:p>
        </w:tc>
        <w:tc>
          <w:tcPr>
            <w:tcW w:w="3957" w:type="dxa"/>
          </w:tcPr>
          <w:p w14:paraId="35335EA6" w14:textId="77777777" w:rsidR="00C81165" w:rsidRPr="004424B1" w:rsidRDefault="00C81165">
            <w:pPr>
              <w:pStyle w:val="TableParagraph"/>
              <w:spacing w:before="60" w:after="60"/>
              <w:jc w:val="left"/>
              <w:rPr>
                <w:b/>
                <w:sz w:val="20"/>
                <w:lang w:val="en-GB"/>
              </w:rPr>
              <w:pPrChange w:id="37895" w:author="Quinten Van Woerkom" w:date="2024-12-17T12:04:00Z" w16du:dateUtc="2024-12-17T11:04:00Z">
                <w:pPr>
                  <w:pStyle w:val="TableParagraph"/>
                  <w:spacing w:before="60" w:after="60"/>
                  <w:ind w:left="1182"/>
                  <w:jc w:val="left"/>
                </w:pPr>
              </w:pPrChange>
            </w:pPr>
            <w:r w:rsidRPr="004424B1">
              <w:rPr>
                <w:b/>
                <w:sz w:val="20"/>
                <w:lang w:val="en-GB"/>
              </w:rPr>
              <w:t>Protocol Feature</w:t>
            </w:r>
          </w:p>
        </w:tc>
        <w:tc>
          <w:tcPr>
            <w:tcW w:w="1997" w:type="dxa"/>
          </w:tcPr>
          <w:p w14:paraId="0EC2D2E2" w14:textId="77777777" w:rsidR="00C81165" w:rsidRPr="004424B1" w:rsidRDefault="00C81165">
            <w:pPr>
              <w:pStyle w:val="TableParagraph"/>
              <w:spacing w:before="60" w:after="60"/>
              <w:jc w:val="left"/>
              <w:rPr>
                <w:b/>
                <w:sz w:val="20"/>
                <w:lang w:val="en-GB"/>
              </w:rPr>
              <w:pPrChange w:id="37896" w:author="Quinten Van Woerkom" w:date="2024-12-17T12:04:00Z" w16du:dateUtc="2024-12-17T11:04:00Z">
                <w:pPr>
                  <w:pStyle w:val="TableParagraph"/>
                  <w:spacing w:before="60" w:after="60"/>
                  <w:ind w:left="512"/>
                  <w:jc w:val="left"/>
                </w:pPr>
              </w:pPrChange>
            </w:pPr>
            <w:r w:rsidRPr="004424B1">
              <w:rPr>
                <w:b/>
                <w:sz w:val="20"/>
                <w:lang w:val="en-GB"/>
              </w:rPr>
              <w:t>Reference</w:t>
            </w:r>
          </w:p>
        </w:tc>
        <w:tc>
          <w:tcPr>
            <w:tcW w:w="851" w:type="dxa"/>
          </w:tcPr>
          <w:p w14:paraId="6320F401" w14:textId="77777777" w:rsidR="00C81165" w:rsidRPr="004424B1" w:rsidRDefault="00C81165">
            <w:pPr>
              <w:pStyle w:val="TableParagraph"/>
              <w:spacing w:before="60" w:after="60"/>
              <w:jc w:val="left"/>
              <w:rPr>
                <w:b/>
                <w:sz w:val="20"/>
                <w:lang w:val="en-GB"/>
              </w:rPr>
              <w:pPrChange w:id="37897" w:author="Quinten Van Woerkom" w:date="2024-12-17T12:04:00Z" w16du:dateUtc="2024-12-17T11:04:00Z">
                <w:pPr>
                  <w:pStyle w:val="TableParagraph"/>
                  <w:spacing w:before="60" w:after="60"/>
                  <w:ind w:left="117"/>
                  <w:jc w:val="left"/>
                </w:pPr>
              </w:pPrChange>
            </w:pPr>
            <w:r w:rsidRPr="004424B1">
              <w:rPr>
                <w:b/>
                <w:sz w:val="20"/>
                <w:lang w:val="en-GB"/>
              </w:rPr>
              <w:t>Status</w:t>
            </w:r>
          </w:p>
        </w:tc>
        <w:tc>
          <w:tcPr>
            <w:tcW w:w="1235" w:type="dxa"/>
          </w:tcPr>
          <w:p w14:paraId="023DA448" w14:textId="77777777" w:rsidR="00C81165" w:rsidRPr="004424B1" w:rsidRDefault="00C81165">
            <w:pPr>
              <w:pStyle w:val="TableParagraph"/>
              <w:spacing w:before="60" w:after="60"/>
              <w:jc w:val="left"/>
              <w:rPr>
                <w:b/>
                <w:sz w:val="20"/>
                <w:lang w:val="en-GB"/>
              </w:rPr>
              <w:pPrChange w:id="37898" w:author="Quinten Van Woerkom" w:date="2024-12-17T12:04:00Z" w16du:dateUtc="2024-12-17T11:04:00Z">
                <w:pPr>
                  <w:pStyle w:val="TableParagraph"/>
                  <w:spacing w:before="60" w:after="60"/>
                  <w:ind w:left="231"/>
                  <w:jc w:val="left"/>
                </w:pPr>
              </w:pPrChange>
            </w:pPr>
            <w:r w:rsidRPr="004424B1">
              <w:rPr>
                <w:b/>
                <w:sz w:val="20"/>
                <w:lang w:val="en-GB"/>
              </w:rPr>
              <w:t>Support</w:t>
            </w:r>
          </w:p>
        </w:tc>
      </w:tr>
      <w:tr w:rsidR="00C81165" w:rsidRPr="004424B1" w:rsidDel="000B018B" w14:paraId="3A9CA4E0" w14:textId="396998C1" w:rsidTr="005E4B04">
        <w:trPr>
          <w:trHeight w:val="290"/>
          <w:del w:id="37899" w:author="Quinten Van Woerkom" w:date="2024-12-17T13:39:00Z"/>
        </w:trPr>
        <w:tc>
          <w:tcPr>
            <w:tcW w:w="1102" w:type="dxa"/>
          </w:tcPr>
          <w:p w14:paraId="0F874799" w14:textId="3F424B94" w:rsidR="00C81165" w:rsidRPr="004424B1" w:rsidDel="000B018B" w:rsidRDefault="00C81165" w:rsidP="00F55DFA">
            <w:pPr>
              <w:pStyle w:val="TableParagraph"/>
              <w:spacing w:before="60" w:after="60"/>
              <w:ind w:left="86"/>
              <w:jc w:val="left"/>
              <w:rPr>
                <w:del w:id="37900" w:author="Quinten Van Woerkom" w:date="2024-12-17T13:39:00Z" w16du:dateUtc="2024-12-17T12:39:00Z"/>
                <w:sz w:val="20"/>
                <w:lang w:val="en-GB"/>
              </w:rPr>
            </w:pPr>
            <w:del w:id="37901" w:author="Quinten Van Woerkom" w:date="2024-12-17T13:39:00Z" w16du:dateUtc="2024-12-17T12:39:00Z">
              <w:r w:rsidRPr="004424B1" w:rsidDel="000B018B">
                <w:rPr>
                  <w:sz w:val="20"/>
                  <w:lang w:val="en-GB"/>
                </w:rPr>
                <w:lastRenderedPageBreak/>
                <w:delText>1</w:delText>
              </w:r>
            </w:del>
          </w:p>
        </w:tc>
        <w:tc>
          <w:tcPr>
            <w:tcW w:w="3957" w:type="dxa"/>
          </w:tcPr>
          <w:p w14:paraId="53D277D2" w14:textId="73D1B41C" w:rsidR="00C81165" w:rsidRPr="004424B1" w:rsidDel="000B018B" w:rsidRDefault="006C7268" w:rsidP="00F55DFA">
            <w:pPr>
              <w:pStyle w:val="TableParagraph"/>
              <w:spacing w:before="60" w:after="60"/>
              <w:ind w:left="85"/>
              <w:jc w:val="left"/>
              <w:rPr>
                <w:del w:id="37902" w:author="Quinten Van Woerkom" w:date="2024-12-17T13:39:00Z" w16du:dateUtc="2024-12-17T12:39:00Z"/>
                <w:sz w:val="20"/>
                <w:lang w:val="en-GB"/>
              </w:rPr>
            </w:pPr>
            <w:del w:id="37903" w:author="Quinten Van Woerkom" w:date="2024-12-17T13:39:00Z" w16du:dateUtc="2024-12-17T12:39:00Z">
              <w:r w:rsidRPr="004424B1" w:rsidDel="000B018B">
                <w:rPr>
                  <w:sz w:val="20"/>
                  <w:lang w:val="en-GB"/>
                </w:rPr>
                <w:delText xml:space="preserve">Planning </w:delText>
              </w:r>
              <w:r w:rsidR="00626DF5" w:rsidRPr="004424B1" w:rsidDel="000B018B">
                <w:rPr>
                  <w:sz w:val="20"/>
                  <w:lang w:val="en-GB"/>
                </w:rPr>
                <w:delText>Request Service</w:delText>
              </w:r>
            </w:del>
          </w:p>
        </w:tc>
        <w:tc>
          <w:tcPr>
            <w:tcW w:w="1997" w:type="dxa"/>
          </w:tcPr>
          <w:p w14:paraId="4C4B98D1" w14:textId="428D5AC9" w:rsidR="00C81165" w:rsidRPr="004424B1" w:rsidDel="000B018B" w:rsidRDefault="00CE01BE" w:rsidP="00F55DFA">
            <w:pPr>
              <w:pStyle w:val="TableParagraph"/>
              <w:spacing w:before="60" w:after="60"/>
              <w:ind w:left="85"/>
              <w:jc w:val="left"/>
              <w:rPr>
                <w:del w:id="37904" w:author="Quinten Van Woerkom" w:date="2024-12-17T13:39:00Z" w16du:dateUtc="2024-12-17T12:39:00Z"/>
                <w:sz w:val="20"/>
                <w:lang w:val="en-GB"/>
              </w:rPr>
            </w:pPr>
            <w:del w:id="37905"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w:delText>
              </w:r>
              <w:r w:rsidRPr="004424B1" w:rsidDel="000B018B">
                <w:rPr>
                  <w:lang w:val="en-GB"/>
                </w:rPr>
                <w:delText xml:space="preserve"> </w:delText>
              </w:r>
              <w:r w:rsidR="00626DF5" w:rsidRPr="004424B1" w:rsidDel="000B018B">
                <w:rPr>
                  <w:lang w:val="en-GB"/>
                </w:rPr>
                <w:fldChar w:fldCharType="begin"/>
              </w:r>
              <w:r w:rsidR="00626DF5" w:rsidRPr="004424B1" w:rsidDel="000B018B">
                <w:rPr>
                  <w:sz w:val="20"/>
                  <w:lang w:val="en-GB"/>
                </w:rPr>
                <w:delInstrText xml:space="preserve"> REF _Ref68799757 \r \h </w:delInstrText>
              </w:r>
              <w:r w:rsidR="00626DF5" w:rsidRPr="004424B1" w:rsidDel="000B018B">
                <w:rPr>
                  <w:lang w:val="en-GB"/>
                </w:rPr>
              </w:r>
              <w:r w:rsidR="00626DF5" w:rsidRPr="004424B1" w:rsidDel="000B018B">
                <w:rPr>
                  <w:lang w:val="en-GB"/>
                </w:rPr>
                <w:fldChar w:fldCharType="separate"/>
              </w:r>
              <w:r w:rsidR="00BF1AC4" w:rsidDel="000B018B">
                <w:rPr>
                  <w:sz w:val="20"/>
                  <w:lang w:val="en-GB"/>
                </w:rPr>
                <w:delText>3.2</w:delText>
              </w:r>
              <w:r w:rsidR="00626DF5" w:rsidRPr="004424B1" w:rsidDel="000B018B">
                <w:rPr>
                  <w:lang w:val="en-GB"/>
                </w:rPr>
                <w:fldChar w:fldCharType="end"/>
              </w:r>
            </w:del>
          </w:p>
        </w:tc>
        <w:tc>
          <w:tcPr>
            <w:tcW w:w="851" w:type="dxa"/>
          </w:tcPr>
          <w:p w14:paraId="0B32687D" w14:textId="1BA31BA2" w:rsidR="00C81165" w:rsidRPr="004424B1" w:rsidDel="000B018B" w:rsidRDefault="00C81165" w:rsidP="00F55DFA">
            <w:pPr>
              <w:pStyle w:val="TableParagraph"/>
              <w:spacing w:before="60" w:after="60"/>
              <w:ind w:left="85"/>
              <w:jc w:val="left"/>
              <w:rPr>
                <w:del w:id="37906" w:author="Quinten Van Woerkom" w:date="2024-12-17T13:39:00Z" w16du:dateUtc="2024-12-17T12:39:00Z"/>
                <w:sz w:val="20"/>
                <w:lang w:val="en-GB"/>
              </w:rPr>
            </w:pPr>
            <w:del w:id="37907" w:author="Quinten Van Woerkom" w:date="2024-12-17T13:39:00Z" w16du:dateUtc="2024-12-17T12:39:00Z">
              <w:r w:rsidRPr="004424B1" w:rsidDel="000B018B">
                <w:rPr>
                  <w:sz w:val="20"/>
                  <w:lang w:val="en-GB"/>
                </w:rPr>
                <w:delText>O</w:delText>
              </w:r>
            </w:del>
          </w:p>
        </w:tc>
        <w:tc>
          <w:tcPr>
            <w:tcW w:w="1235" w:type="dxa"/>
          </w:tcPr>
          <w:p w14:paraId="27DF3FBB" w14:textId="5B67D52A" w:rsidR="00C81165" w:rsidRPr="004424B1" w:rsidDel="000B018B" w:rsidRDefault="00C81165" w:rsidP="00F55DFA">
            <w:pPr>
              <w:pStyle w:val="TableParagraph"/>
              <w:spacing w:before="60" w:after="60"/>
              <w:ind w:left="0"/>
              <w:jc w:val="left"/>
              <w:rPr>
                <w:del w:id="37908" w:author="Quinten Van Woerkom" w:date="2024-12-17T13:39:00Z" w16du:dateUtc="2024-12-17T12:39:00Z"/>
                <w:rFonts w:ascii="Times New Roman"/>
                <w:sz w:val="20"/>
                <w:lang w:val="en-GB"/>
              </w:rPr>
            </w:pPr>
          </w:p>
        </w:tc>
      </w:tr>
      <w:tr w:rsidR="00C81165" w:rsidRPr="004424B1" w:rsidDel="000B018B" w14:paraId="66E96FF3" w14:textId="2E879176" w:rsidTr="005E4B04">
        <w:trPr>
          <w:trHeight w:val="290"/>
          <w:del w:id="37909" w:author="Quinten Van Woerkom" w:date="2024-12-17T13:39:00Z"/>
        </w:trPr>
        <w:tc>
          <w:tcPr>
            <w:tcW w:w="1102" w:type="dxa"/>
          </w:tcPr>
          <w:p w14:paraId="266E0B34" w14:textId="4DD56494" w:rsidR="00C81165" w:rsidRPr="004424B1" w:rsidDel="000B018B" w:rsidRDefault="00C81165" w:rsidP="00F55DFA">
            <w:pPr>
              <w:pStyle w:val="TableParagraph"/>
              <w:spacing w:before="60" w:after="60"/>
              <w:ind w:left="86"/>
              <w:jc w:val="left"/>
              <w:rPr>
                <w:del w:id="37910" w:author="Quinten Van Woerkom" w:date="2024-12-17T13:39:00Z" w16du:dateUtc="2024-12-17T12:39:00Z"/>
                <w:sz w:val="20"/>
                <w:lang w:val="en-GB"/>
              </w:rPr>
            </w:pPr>
            <w:del w:id="37911" w:author="Quinten Van Woerkom" w:date="2024-12-17T13:39:00Z" w16du:dateUtc="2024-12-17T12:39:00Z">
              <w:r w:rsidRPr="004424B1" w:rsidDel="000B018B">
                <w:rPr>
                  <w:sz w:val="20"/>
                  <w:lang w:val="en-GB"/>
                </w:rPr>
                <w:delText>1</w:delText>
              </w:r>
              <w:r w:rsidR="00626DF5" w:rsidRPr="004424B1" w:rsidDel="000B018B">
                <w:rPr>
                  <w:sz w:val="20"/>
                  <w:lang w:val="en-GB"/>
                </w:rPr>
                <w:delText>.1</w:delText>
              </w:r>
            </w:del>
          </w:p>
        </w:tc>
        <w:tc>
          <w:tcPr>
            <w:tcW w:w="3957" w:type="dxa"/>
          </w:tcPr>
          <w:p w14:paraId="5BF9C923" w14:textId="52415725" w:rsidR="00C81165" w:rsidRPr="004424B1" w:rsidDel="000B018B" w:rsidRDefault="00626DF5" w:rsidP="00F55DFA">
            <w:pPr>
              <w:pStyle w:val="TableParagraph"/>
              <w:spacing w:before="60" w:after="60"/>
              <w:ind w:left="85"/>
              <w:jc w:val="left"/>
              <w:rPr>
                <w:del w:id="37912" w:author="Quinten Van Woerkom" w:date="2024-12-17T13:39:00Z" w16du:dateUtc="2024-12-17T12:39:00Z"/>
                <w:sz w:val="20"/>
                <w:lang w:val="en-GB"/>
              </w:rPr>
            </w:pPr>
            <w:del w:id="37913" w:author="Quinten Van Woerkom" w:date="2024-12-17T13:39:00Z" w16du:dateUtc="2024-12-17T12:39:00Z">
              <w:r w:rsidRPr="004424B1" w:rsidDel="000B018B">
                <w:rPr>
                  <w:sz w:val="20"/>
                  <w:lang w:val="en-GB"/>
                </w:rPr>
                <w:delText xml:space="preserve">  </w:delText>
              </w:r>
              <w:r w:rsidR="00FA28C1" w:rsidRPr="004424B1" w:rsidDel="000B018B">
                <w:rPr>
                  <w:sz w:val="20"/>
                  <w:lang w:val="en-GB"/>
                </w:rPr>
                <w:delText>submitRequest</w:delText>
              </w:r>
            </w:del>
          </w:p>
          <w:p w14:paraId="59EBCE81" w14:textId="6A9F758C" w:rsidR="00FA28C1" w:rsidRPr="004424B1" w:rsidDel="000B018B" w:rsidRDefault="00FA28C1" w:rsidP="00F55DFA">
            <w:pPr>
              <w:pStyle w:val="TableParagraph"/>
              <w:spacing w:before="60" w:after="60"/>
              <w:ind w:left="85"/>
              <w:jc w:val="left"/>
              <w:rPr>
                <w:del w:id="37914" w:author="Quinten Van Woerkom" w:date="2024-12-17T13:39:00Z" w16du:dateUtc="2024-12-17T12:39:00Z"/>
                <w:sz w:val="20"/>
                <w:lang w:val="en-GB"/>
              </w:rPr>
            </w:pPr>
            <w:del w:id="37915" w:author="Quinten Van Woerkom" w:date="2024-12-17T13:39:00Z" w16du:dateUtc="2024-12-17T12:39:00Z">
              <w:r w:rsidRPr="004424B1" w:rsidDel="000B018B">
                <w:rPr>
                  <w:sz w:val="20"/>
                  <w:lang w:val="en-GB"/>
                </w:rPr>
                <w:delText xml:space="preserve">  getRequestSummaries</w:delText>
              </w:r>
            </w:del>
          </w:p>
          <w:p w14:paraId="66B09DF5" w14:textId="38973907" w:rsidR="00FA28C1" w:rsidRPr="004424B1" w:rsidDel="000B018B" w:rsidRDefault="00FA28C1" w:rsidP="00F55DFA">
            <w:pPr>
              <w:pStyle w:val="TableParagraph"/>
              <w:spacing w:before="60" w:after="60"/>
              <w:ind w:left="85"/>
              <w:jc w:val="left"/>
              <w:rPr>
                <w:del w:id="37916" w:author="Quinten Van Woerkom" w:date="2024-12-17T13:39:00Z" w16du:dateUtc="2024-12-17T12:39:00Z"/>
                <w:sz w:val="20"/>
                <w:lang w:val="en-GB"/>
              </w:rPr>
            </w:pPr>
            <w:del w:id="37917" w:author="Quinten Van Woerkom" w:date="2024-12-17T13:39:00Z" w16du:dateUtc="2024-12-17T12:39:00Z">
              <w:r w:rsidRPr="004424B1" w:rsidDel="000B018B">
                <w:rPr>
                  <w:sz w:val="20"/>
                  <w:lang w:val="en-GB"/>
                </w:rPr>
                <w:delText xml:space="preserve">  getRequestStatus</w:delText>
              </w:r>
            </w:del>
          </w:p>
        </w:tc>
        <w:tc>
          <w:tcPr>
            <w:tcW w:w="1997" w:type="dxa"/>
          </w:tcPr>
          <w:p w14:paraId="20A8B891" w14:textId="255BF7AD" w:rsidR="00C81165" w:rsidRPr="004424B1" w:rsidDel="000B018B" w:rsidRDefault="00CE01BE" w:rsidP="00F55DFA">
            <w:pPr>
              <w:pStyle w:val="TableParagraph"/>
              <w:spacing w:before="60" w:after="60"/>
              <w:ind w:left="85"/>
              <w:jc w:val="left"/>
              <w:rPr>
                <w:del w:id="37918" w:author="Quinten Van Woerkom" w:date="2024-12-17T13:39:00Z" w16du:dateUtc="2024-12-17T12:39:00Z"/>
                <w:sz w:val="20"/>
                <w:lang w:val="en-GB"/>
              </w:rPr>
            </w:pPr>
            <w:del w:id="37919"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w:delText>
              </w:r>
              <w:r w:rsidRPr="004424B1" w:rsidDel="000B018B">
                <w:rPr>
                  <w:lang w:val="en-GB"/>
                </w:rPr>
                <w:delText xml:space="preserve"> </w:delText>
              </w:r>
              <w:r w:rsidR="00626DF5" w:rsidRPr="004424B1" w:rsidDel="000B018B">
                <w:rPr>
                  <w:lang w:val="en-GB"/>
                </w:rPr>
                <w:fldChar w:fldCharType="begin"/>
              </w:r>
              <w:r w:rsidR="00626DF5" w:rsidRPr="004424B1" w:rsidDel="000B018B">
                <w:rPr>
                  <w:sz w:val="20"/>
                  <w:lang w:val="en-GB"/>
                </w:rPr>
                <w:delInstrText xml:space="preserve"> REF _Ref68799907 \r \h </w:delInstrText>
              </w:r>
              <w:r w:rsidR="00626DF5" w:rsidRPr="004424B1" w:rsidDel="000B018B">
                <w:rPr>
                  <w:lang w:val="en-GB"/>
                </w:rPr>
              </w:r>
              <w:r w:rsidR="00626DF5" w:rsidRPr="004424B1" w:rsidDel="000B018B">
                <w:rPr>
                  <w:lang w:val="en-GB"/>
                </w:rPr>
                <w:fldChar w:fldCharType="separate"/>
              </w:r>
              <w:r w:rsidR="00BF1AC4" w:rsidDel="000B018B">
                <w:rPr>
                  <w:sz w:val="20"/>
                  <w:lang w:val="en-GB"/>
                </w:rPr>
                <w:delText>3.2</w:delText>
              </w:r>
              <w:r w:rsidR="00626DF5" w:rsidRPr="004424B1" w:rsidDel="000B018B">
                <w:rPr>
                  <w:lang w:val="en-GB"/>
                </w:rPr>
                <w:fldChar w:fldCharType="end"/>
              </w:r>
            </w:del>
          </w:p>
        </w:tc>
        <w:tc>
          <w:tcPr>
            <w:tcW w:w="851" w:type="dxa"/>
          </w:tcPr>
          <w:p w14:paraId="03BD501F" w14:textId="5B2FF9F7" w:rsidR="00C81165" w:rsidRPr="004424B1" w:rsidDel="000B018B" w:rsidRDefault="004F32BB" w:rsidP="00F55DFA">
            <w:pPr>
              <w:pStyle w:val="TableParagraph"/>
              <w:spacing w:before="60" w:after="60"/>
              <w:ind w:left="85"/>
              <w:jc w:val="left"/>
              <w:rPr>
                <w:del w:id="37920" w:author="Quinten Van Woerkom" w:date="2024-12-17T13:39:00Z" w16du:dateUtc="2024-12-17T12:39:00Z"/>
                <w:sz w:val="20"/>
                <w:lang w:val="en-GB"/>
              </w:rPr>
            </w:pPr>
            <w:del w:id="37921" w:author="Quinten Van Woerkom" w:date="2024-12-17T13:39:00Z" w16du:dateUtc="2024-12-17T12:39:00Z">
              <w:r w:rsidRPr="004424B1" w:rsidDel="000B018B">
                <w:rPr>
                  <w:sz w:val="20"/>
                  <w:lang w:val="en-GB"/>
                </w:rPr>
                <w:delText xml:space="preserve">  </w:delText>
              </w:r>
            </w:del>
            <w:del w:id="37922" w:author="Quinten Van Woerkom" w:date="2024-12-02T09:49:00Z" w16du:dateUtc="2024-12-02T08:49:00Z">
              <w:r w:rsidR="00626DF5" w:rsidRPr="004424B1" w:rsidDel="00226AB0">
                <w:rPr>
                  <w:sz w:val="20"/>
                  <w:lang w:val="en-GB"/>
                </w:rPr>
                <w:delText>M</w:delText>
              </w:r>
            </w:del>
          </w:p>
        </w:tc>
        <w:tc>
          <w:tcPr>
            <w:tcW w:w="1235" w:type="dxa"/>
          </w:tcPr>
          <w:p w14:paraId="10B766A5" w14:textId="5A955916" w:rsidR="00C81165" w:rsidRPr="004424B1" w:rsidDel="000B018B" w:rsidRDefault="00C81165" w:rsidP="00F55DFA">
            <w:pPr>
              <w:pStyle w:val="TableParagraph"/>
              <w:spacing w:before="60" w:after="60"/>
              <w:ind w:left="0"/>
              <w:jc w:val="left"/>
              <w:rPr>
                <w:del w:id="37923" w:author="Quinten Van Woerkom" w:date="2024-12-17T13:39:00Z" w16du:dateUtc="2024-12-17T12:39:00Z"/>
                <w:rFonts w:ascii="Times New Roman"/>
                <w:sz w:val="20"/>
                <w:lang w:val="en-GB"/>
              </w:rPr>
            </w:pPr>
          </w:p>
        </w:tc>
      </w:tr>
      <w:tr w:rsidR="00C81165" w:rsidRPr="004424B1" w:rsidDel="000B018B" w14:paraId="40172E10" w14:textId="6BEBFE80" w:rsidTr="005E4B04">
        <w:trPr>
          <w:trHeight w:val="290"/>
          <w:del w:id="37924" w:author="Quinten Van Woerkom" w:date="2024-12-17T13:39:00Z"/>
        </w:trPr>
        <w:tc>
          <w:tcPr>
            <w:tcW w:w="1102" w:type="dxa"/>
          </w:tcPr>
          <w:p w14:paraId="2478BD55" w14:textId="345EA6FF" w:rsidR="00C81165" w:rsidRPr="004424B1" w:rsidDel="000B018B" w:rsidRDefault="00C81165" w:rsidP="00F55DFA">
            <w:pPr>
              <w:pStyle w:val="TableParagraph"/>
              <w:spacing w:before="60" w:after="60"/>
              <w:ind w:left="86"/>
              <w:jc w:val="left"/>
              <w:rPr>
                <w:del w:id="37925" w:author="Quinten Van Woerkom" w:date="2024-12-17T13:39:00Z" w16du:dateUtc="2024-12-17T12:39:00Z"/>
                <w:sz w:val="20"/>
                <w:lang w:val="en-GB"/>
              </w:rPr>
            </w:pPr>
            <w:del w:id="37926" w:author="Quinten Van Woerkom" w:date="2024-12-17T13:39:00Z" w16du:dateUtc="2024-12-17T12:39:00Z">
              <w:r w:rsidRPr="004424B1" w:rsidDel="000B018B">
                <w:rPr>
                  <w:sz w:val="20"/>
                  <w:lang w:val="en-GB"/>
                </w:rPr>
                <w:delText>1</w:delText>
              </w:r>
              <w:r w:rsidR="00626DF5" w:rsidRPr="004424B1" w:rsidDel="000B018B">
                <w:rPr>
                  <w:sz w:val="20"/>
                  <w:lang w:val="en-GB"/>
                </w:rPr>
                <w:delText>.2</w:delText>
              </w:r>
            </w:del>
          </w:p>
        </w:tc>
        <w:tc>
          <w:tcPr>
            <w:tcW w:w="3957" w:type="dxa"/>
          </w:tcPr>
          <w:p w14:paraId="4704299D" w14:textId="0DF2FAA9" w:rsidR="00C81165" w:rsidRPr="004424B1" w:rsidDel="000B018B" w:rsidRDefault="00626DF5" w:rsidP="00F55DFA">
            <w:pPr>
              <w:pStyle w:val="TableParagraph"/>
              <w:spacing w:before="60" w:after="60"/>
              <w:ind w:left="85"/>
              <w:jc w:val="left"/>
              <w:rPr>
                <w:del w:id="37927" w:author="Quinten Van Woerkom" w:date="2024-12-17T13:39:00Z" w16du:dateUtc="2024-12-17T12:39:00Z"/>
                <w:sz w:val="20"/>
                <w:lang w:val="en-GB"/>
              </w:rPr>
            </w:pPr>
            <w:del w:id="37928" w:author="Quinten Van Woerkom" w:date="2024-12-17T13:39:00Z" w16du:dateUtc="2024-12-17T12:39:00Z">
              <w:r w:rsidRPr="004424B1" w:rsidDel="000B018B">
                <w:rPr>
                  <w:sz w:val="20"/>
                  <w:lang w:val="en-GB"/>
                </w:rPr>
                <w:delText xml:space="preserve">  </w:delText>
              </w:r>
              <w:r w:rsidR="00FA28C1" w:rsidRPr="004424B1" w:rsidDel="000B018B">
                <w:rPr>
                  <w:sz w:val="20"/>
                  <w:lang w:val="en-GB"/>
                </w:rPr>
                <w:delText>c</w:delText>
              </w:r>
              <w:r w:rsidRPr="004424B1" w:rsidDel="000B018B">
                <w:rPr>
                  <w:sz w:val="20"/>
                  <w:lang w:val="en-GB"/>
                </w:rPr>
                <w:delText>ancelRequest</w:delText>
              </w:r>
            </w:del>
          </w:p>
        </w:tc>
        <w:tc>
          <w:tcPr>
            <w:tcW w:w="1997" w:type="dxa"/>
          </w:tcPr>
          <w:p w14:paraId="05BD4DAC" w14:textId="4D0C3632" w:rsidR="00C81165" w:rsidRPr="004424B1" w:rsidDel="000B018B" w:rsidRDefault="00CE01BE" w:rsidP="00F55DFA">
            <w:pPr>
              <w:pStyle w:val="TableParagraph"/>
              <w:spacing w:before="60" w:after="60"/>
              <w:ind w:left="85"/>
              <w:jc w:val="left"/>
              <w:rPr>
                <w:del w:id="37929" w:author="Quinten Van Woerkom" w:date="2024-12-17T13:39:00Z" w16du:dateUtc="2024-12-17T12:39:00Z"/>
                <w:sz w:val="20"/>
                <w:lang w:val="en-GB"/>
              </w:rPr>
            </w:pPr>
            <w:del w:id="37930"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w:delText>
              </w:r>
              <w:r w:rsidRPr="004424B1" w:rsidDel="000B018B">
                <w:rPr>
                  <w:lang w:val="en-GB"/>
                </w:rPr>
                <w:delText xml:space="preserve"> </w:delText>
              </w:r>
              <w:r w:rsidR="00626DF5" w:rsidRPr="004424B1" w:rsidDel="000B018B">
                <w:rPr>
                  <w:lang w:val="en-GB"/>
                </w:rPr>
                <w:fldChar w:fldCharType="begin"/>
              </w:r>
              <w:r w:rsidR="00626DF5" w:rsidRPr="004424B1" w:rsidDel="000B018B">
                <w:rPr>
                  <w:sz w:val="20"/>
                  <w:lang w:val="en-GB"/>
                </w:rPr>
                <w:delInstrText xml:space="preserve"> REF _Ref68799907 \r \h </w:delInstrText>
              </w:r>
              <w:r w:rsidR="00626DF5" w:rsidRPr="004424B1" w:rsidDel="000B018B">
                <w:rPr>
                  <w:lang w:val="en-GB"/>
                </w:rPr>
              </w:r>
              <w:r w:rsidR="00626DF5" w:rsidRPr="004424B1" w:rsidDel="000B018B">
                <w:rPr>
                  <w:lang w:val="en-GB"/>
                </w:rPr>
                <w:fldChar w:fldCharType="separate"/>
              </w:r>
              <w:r w:rsidR="00BF1AC4" w:rsidDel="000B018B">
                <w:rPr>
                  <w:sz w:val="20"/>
                  <w:lang w:val="en-GB"/>
                </w:rPr>
                <w:delText>3.2</w:delText>
              </w:r>
              <w:r w:rsidR="00626DF5" w:rsidRPr="004424B1" w:rsidDel="000B018B">
                <w:rPr>
                  <w:lang w:val="en-GB"/>
                </w:rPr>
                <w:fldChar w:fldCharType="end"/>
              </w:r>
            </w:del>
          </w:p>
        </w:tc>
        <w:tc>
          <w:tcPr>
            <w:tcW w:w="851" w:type="dxa"/>
          </w:tcPr>
          <w:p w14:paraId="4A596699" w14:textId="6C92EAD4" w:rsidR="00C81165" w:rsidRPr="004424B1" w:rsidDel="000B018B" w:rsidRDefault="004F32BB" w:rsidP="00F55DFA">
            <w:pPr>
              <w:pStyle w:val="TableParagraph"/>
              <w:spacing w:before="60" w:after="60"/>
              <w:ind w:left="85"/>
              <w:jc w:val="left"/>
              <w:rPr>
                <w:del w:id="37931" w:author="Quinten Van Woerkom" w:date="2024-12-17T13:39:00Z" w16du:dateUtc="2024-12-17T12:39:00Z"/>
                <w:sz w:val="20"/>
                <w:lang w:val="en-GB"/>
              </w:rPr>
            </w:pPr>
            <w:del w:id="37932" w:author="Quinten Van Woerkom" w:date="2024-12-17T13:39:00Z" w16du:dateUtc="2024-12-17T12:39:00Z">
              <w:r w:rsidRPr="004424B1" w:rsidDel="000B018B">
                <w:rPr>
                  <w:sz w:val="20"/>
                  <w:lang w:val="en-GB"/>
                </w:rPr>
                <w:delText xml:space="preserve">  </w:delText>
              </w:r>
              <w:r w:rsidR="00C81165" w:rsidRPr="004424B1" w:rsidDel="000B018B">
                <w:rPr>
                  <w:sz w:val="20"/>
                  <w:lang w:val="en-GB"/>
                </w:rPr>
                <w:delText>O</w:delText>
              </w:r>
            </w:del>
          </w:p>
        </w:tc>
        <w:tc>
          <w:tcPr>
            <w:tcW w:w="1235" w:type="dxa"/>
          </w:tcPr>
          <w:p w14:paraId="62C1CE60" w14:textId="5B47C8B7" w:rsidR="00C81165" w:rsidRPr="004424B1" w:rsidDel="000B018B" w:rsidRDefault="00C81165" w:rsidP="00F55DFA">
            <w:pPr>
              <w:pStyle w:val="TableParagraph"/>
              <w:spacing w:before="60" w:after="60"/>
              <w:ind w:left="0"/>
              <w:jc w:val="left"/>
              <w:rPr>
                <w:del w:id="37933" w:author="Quinten Van Woerkom" w:date="2024-12-17T13:39:00Z" w16du:dateUtc="2024-12-17T12:39:00Z"/>
                <w:rFonts w:ascii="Times New Roman"/>
                <w:sz w:val="20"/>
                <w:lang w:val="en-GB"/>
              </w:rPr>
            </w:pPr>
          </w:p>
        </w:tc>
      </w:tr>
      <w:tr w:rsidR="00C81165" w:rsidRPr="004424B1" w:rsidDel="000B018B" w14:paraId="2537EE63" w14:textId="2978FCF1" w:rsidTr="005E4B04">
        <w:trPr>
          <w:trHeight w:val="290"/>
          <w:del w:id="37934" w:author="Quinten Van Woerkom" w:date="2024-12-17T13:39:00Z"/>
        </w:trPr>
        <w:tc>
          <w:tcPr>
            <w:tcW w:w="1102" w:type="dxa"/>
          </w:tcPr>
          <w:p w14:paraId="544EF8F3" w14:textId="51F85EBD" w:rsidR="00C81165" w:rsidRPr="004424B1" w:rsidDel="000B018B" w:rsidRDefault="00C81165" w:rsidP="00F55DFA">
            <w:pPr>
              <w:pStyle w:val="TableParagraph"/>
              <w:spacing w:before="60" w:after="60"/>
              <w:ind w:left="86"/>
              <w:jc w:val="left"/>
              <w:rPr>
                <w:del w:id="37935" w:author="Quinten Van Woerkom" w:date="2024-12-17T13:39:00Z" w16du:dateUtc="2024-12-17T12:39:00Z"/>
                <w:sz w:val="20"/>
                <w:lang w:val="en-GB"/>
              </w:rPr>
            </w:pPr>
            <w:del w:id="37936" w:author="Quinten Van Woerkom" w:date="2024-12-17T13:39:00Z" w16du:dateUtc="2024-12-17T12:39:00Z">
              <w:r w:rsidRPr="004424B1" w:rsidDel="000B018B">
                <w:rPr>
                  <w:sz w:val="20"/>
                  <w:lang w:val="en-GB"/>
                </w:rPr>
                <w:delText>1</w:delText>
              </w:r>
              <w:r w:rsidR="00626DF5" w:rsidRPr="004424B1" w:rsidDel="000B018B">
                <w:rPr>
                  <w:sz w:val="20"/>
                  <w:lang w:val="en-GB"/>
                </w:rPr>
                <w:delText>.3</w:delText>
              </w:r>
            </w:del>
          </w:p>
        </w:tc>
        <w:tc>
          <w:tcPr>
            <w:tcW w:w="3957" w:type="dxa"/>
          </w:tcPr>
          <w:p w14:paraId="74B153A6" w14:textId="33DC7569" w:rsidR="00C81165" w:rsidRPr="004424B1" w:rsidDel="000B018B" w:rsidRDefault="00626DF5" w:rsidP="00F55DFA">
            <w:pPr>
              <w:pStyle w:val="TableParagraph"/>
              <w:spacing w:before="60" w:after="60"/>
              <w:ind w:left="85"/>
              <w:jc w:val="left"/>
              <w:rPr>
                <w:del w:id="37937" w:author="Quinten Van Woerkom" w:date="2024-12-17T13:39:00Z" w16du:dateUtc="2024-12-17T12:39:00Z"/>
                <w:sz w:val="20"/>
                <w:lang w:val="en-GB"/>
              </w:rPr>
            </w:pPr>
            <w:del w:id="37938" w:author="Quinten Van Woerkom" w:date="2024-12-17T13:39:00Z" w16du:dateUtc="2024-12-17T12:39:00Z">
              <w:r w:rsidRPr="004424B1" w:rsidDel="000B018B">
                <w:rPr>
                  <w:sz w:val="20"/>
                  <w:lang w:val="en-GB"/>
                </w:rPr>
                <w:delText xml:space="preserve">  </w:delText>
              </w:r>
              <w:r w:rsidR="00FA28C1" w:rsidRPr="004424B1" w:rsidDel="000B018B">
                <w:rPr>
                  <w:sz w:val="20"/>
                  <w:lang w:val="en-GB"/>
                </w:rPr>
                <w:delText>update</w:delText>
              </w:r>
              <w:r w:rsidRPr="004424B1" w:rsidDel="000B018B">
                <w:rPr>
                  <w:sz w:val="20"/>
                  <w:lang w:val="en-GB"/>
                </w:rPr>
                <w:delText>Request</w:delText>
              </w:r>
            </w:del>
          </w:p>
        </w:tc>
        <w:tc>
          <w:tcPr>
            <w:tcW w:w="1997" w:type="dxa"/>
          </w:tcPr>
          <w:p w14:paraId="51E2EB2F" w14:textId="54AC6385" w:rsidR="00C81165" w:rsidRPr="004424B1" w:rsidDel="000B018B" w:rsidRDefault="00CE01BE" w:rsidP="00F55DFA">
            <w:pPr>
              <w:pStyle w:val="TableParagraph"/>
              <w:spacing w:before="60" w:after="60"/>
              <w:ind w:left="85"/>
              <w:jc w:val="left"/>
              <w:rPr>
                <w:del w:id="37939" w:author="Quinten Van Woerkom" w:date="2024-12-17T13:39:00Z" w16du:dateUtc="2024-12-17T12:39:00Z"/>
                <w:sz w:val="20"/>
                <w:lang w:val="en-GB"/>
              </w:rPr>
            </w:pPr>
            <w:del w:id="37940"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w:delText>
              </w:r>
              <w:r w:rsidRPr="004424B1" w:rsidDel="000B018B">
                <w:rPr>
                  <w:lang w:val="en-GB"/>
                </w:rPr>
                <w:delText xml:space="preserve"> </w:delText>
              </w:r>
              <w:r w:rsidR="00626DF5" w:rsidRPr="004424B1" w:rsidDel="000B018B">
                <w:rPr>
                  <w:lang w:val="en-GB"/>
                </w:rPr>
                <w:fldChar w:fldCharType="begin"/>
              </w:r>
              <w:r w:rsidR="00626DF5" w:rsidRPr="004424B1" w:rsidDel="000B018B">
                <w:rPr>
                  <w:sz w:val="20"/>
                  <w:lang w:val="en-GB"/>
                </w:rPr>
                <w:delInstrText xml:space="preserve"> REF _Ref68799907 \r \h </w:delInstrText>
              </w:r>
              <w:r w:rsidR="00626DF5" w:rsidRPr="004424B1" w:rsidDel="000B018B">
                <w:rPr>
                  <w:lang w:val="en-GB"/>
                </w:rPr>
              </w:r>
              <w:r w:rsidR="00626DF5" w:rsidRPr="004424B1" w:rsidDel="000B018B">
                <w:rPr>
                  <w:lang w:val="en-GB"/>
                </w:rPr>
                <w:fldChar w:fldCharType="separate"/>
              </w:r>
              <w:r w:rsidR="00BF1AC4" w:rsidDel="000B018B">
                <w:rPr>
                  <w:sz w:val="20"/>
                  <w:lang w:val="en-GB"/>
                </w:rPr>
                <w:delText>3.2</w:delText>
              </w:r>
              <w:r w:rsidR="00626DF5" w:rsidRPr="004424B1" w:rsidDel="000B018B">
                <w:rPr>
                  <w:lang w:val="en-GB"/>
                </w:rPr>
                <w:fldChar w:fldCharType="end"/>
              </w:r>
            </w:del>
          </w:p>
        </w:tc>
        <w:tc>
          <w:tcPr>
            <w:tcW w:w="851" w:type="dxa"/>
          </w:tcPr>
          <w:p w14:paraId="096548DD" w14:textId="2AD184F7" w:rsidR="00C81165" w:rsidRPr="004424B1" w:rsidDel="000B018B" w:rsidRDefault="004F32BB" w:rsidP="00F55DFA">
            <w:pPr>
              <w:pStyle w:val="TableParagraph"/>
              <w:spacing w:before="60" w:after="60"/>
              <w:ind w:left="85"/>
              <w:jc w:val="left"/>
              <w:rPr>
                <w:del w:id="37941" w:author="Quinten Van Woerkom" w:date="2024-12-17T13:39:00Z" w16du:dateUtc="2024-12-17T12:39:00Z"/>
                <w:sz w:val="20"/>
                <w:lang w:val="en-GB"/>
              </w:rPr>
            </w:pPr>
            <w:del w:id="37942" w:author="Quinten Van Woerkom" w:date="2024-12-17T13:39:00Z" w16du:dateUtc="2024-12-17T12:39:00Z">
              <w:r w:rsidRPr="004424B1" w:rsidDel="000B018B">
                <w:rPr>
                  <w:sz w:val="20"/>
                  <w:lang w:val="en-GB"/>
                </w:rPr>
                <w:delText xml:space="preserve">  </w:delText>
              </w:r>
              <w:r w:rsidR="00C81165" w:rsidRPr="004424B1" w:rsidDel="000B018B">
                <w:rPr>
                  <w:sz w:val="20"/>
                  <w:lang w:val="en-GB"/>
                </w:rPr>
                <w:delText>O</w:delText>
              </w:r>
            </w:del>
          </w:p>
        </w:tc>
        <w:tc>
          <w:tcPr>
            <w:tcW w:w="1235" w:type="dxa"/>
          </w:tcPr>
          <w:p w14:paraId="0DA8F126" w14:textId="42E6C0A3" w:rsidR="00C81165" w:rsidRPr="004424B1" w:rsidDel="000B018B" w:rsidRDefault="00C81165" w:rsidP="00F55DFA">
            <w:pPr>
              <w:pStyle w:val="TableParagraph"/>
              <w:spacing w:before="60" w:after="60"/>
              <w:ind w:left="0"/>
              <w:jc w:val="left"/>
              <w:rPr>
                <w:del w:id="37943" w:author="Quinten Van Woerkom" w:date="2024-12-17T13:39:00Z" w16du:dateUtc="2024-12-17T12:39:00Z"/>
                <w:rFonts w:ascii="Times New Roman"/>
                <w:sz w:val="20"/>
                <w:lang w:val="en-GB"/>
              </w:rPr>
            </w:pPr>
          </w:p>
        </w:tc>
      </w:tr>
      <w:tr w:rsidR="00C81165" w:rsidRPr="004424B1" w:rsidDel="000B018B" w14:paraId="05A17974" w14:textId="7FBC99DB" w:rsidTr="005E4B04">
        <w:trPr>
          <w:trHeight w:val="290"/>
          <w:del w:id="37944" w:author="Quinten Van Woerkom" w:date="2024-12-17T13:39:00Z"/>
        </w:trPr>
        <w:tc>
          <w:tcPr>
            <w:tcW w:w="1102" w:type="dxa"/>
          </w:tcPr>
          <w:p w14:paraId="6DC10C8D" w14:textId="6E59037F" w:rsidR="00C81165" w:rsidRPr="004424B1" w:rsidDel="000B018B" w:rsidRDefault="00C81165" w:rsidP="00F55DFA">
            <w:pPr>
              <w:pStyle w:val="TableParagraph"/>
              <w:spacing w:before="60" w:after="60"/>
              <w:ind w:left="86"/>
              <w:jc w:val="left"/>
              <w:rPr>
                <w:del w:id="37945" w:author="Quinten Van Woerkom" w:date="2024-12-17T13:39:00Z" w16du:dateUtc="2024-12-17T12:39:00Z"/>
                <w:sz w:val="20"/>
                <w:lang w:val="en-GB"/>
              </w:rPr>
            </w:pPr>
            <w:del w:id="37946" w:author="Quinten Van Woerkom" w:date="2024-12-17T13:39:00Z" w16du:dateUtc="2024-12-17T12:39:00Z">
              <w:r w:rsidRPr="004424B1" w:rsidDel="000B018B">
                <w:rPr>
                  <w:sz w:val="20"/>
                  <w:lang w:val="en-GB"/>
                </w:rPr>
                <w:delText>1</w:delText>
              </w:r>
              <w:r w:rsidR="00626DF5" w:rsidRPr="004424B1" w:rsidDel="000B018B">
                <w:rPr>
                  <w:sz w:val="20"/>
                  <w:lang w:val="en-GB"/>
                </w:rPr>
                <w:delText>.4</w:delText>
              </w:r>
            </w:del>
          </w:p>
        </w:tc>
        <w:tc>
          <w:tcPr>
            <w:tcW w:w="3957" w:type="dxa"/>
          </w:tcPr>
          <w:p w14:paraId="220B6D18" w14:textId="78B4C3C2" w:rsidR="00C81165" w:rsidRPr="004424B1" w:rsidDel="000B018B" w:rsidRDefault="00626DF5" w:rsidP="00F55DFA">
            <w:pPr>
              <w:pStyle w:val="TableParagraph"/>
              <w:spacing w:before="60" w:after="60"/>
              <w:ind w:left="85"/>
              <w:jc w:val="left"/>
              <w:rPr>
                <w:del w:id="37947" w:author="Quinten Van Woerkom" w:date="2024-12-17T13:39:00Z" w16du:dateUtc="2024-12-17T12:39:00Z"/>
                <w:sz w:val="20"/>
                <w:lang w:val="en-GB"/>
              </w:rPr>
            </w:pPr>
            <w:del w:id="37948" w:author="Quinten Van Woerkom" w:date="2024-12-17T13:39:00Z" w16du:dateUtc="2024-12-17T12:39:00Z">
              <w:r w:rsidRPr="004424B1" w:rsidDel="000B018B">
                <w:rPr>
                  <w:sz w:val="20"/>
                  <w:lang w:val="en-GB"/>
                </w:rPr>
                <w:delText xml:space="preserve">  </w:delText>
              </w:r>
              <w:r w:rsidR="00FA28C1" w:rsidRPr="004424B1" w:rsidDel="000B018B">
                <w:rPr>
                  <w:sz w:val="20"/>
                  <w:lang w:val="en-GB"/>
                </w:rPr>
                <w:delText>monitorRequestStatus</w:delText>
              </w:r>
            </w:del>
          </w:p>
        </w:tc>
        <w:tc>
          <w:tcPr>
            <w:tcW w:w="1997" w:type="dxa"/>
          </w:tcPr>
          <w:p w14:paraId="2B64EC8A" w14:textId="36ADB839" w:rsidR="00C81165" w:rsidRPr="004424B1" w:rsidDel="000B018B" w:rsidRDefault="00CE01BE" w:rsidP="00F55DFA">
            <w:pPr>
              <w:pStyle w:val="TableParagraph"/>
              <w:spacing w:before="60" w:after="60"/>
              <w:ind w:left="85"/>
              <w:jc w:val="left"/>
              <w:rPr>
                <w:del w:id="37949" w:author="Quinten Van Woerkom" w:date="2024-12-17T13:39:00Z" w16du:dateUtc="2024-12-17T12:39:00Z"/>
                <w:sz w:val="20"/>
                <w:lang w:val="en-GB"/>
              </w:rPr>
            </w:pPr>
            <w:del w:id="37950"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w:delText>
              </w:r>
              <w:r w:rsidRPr="004424B1" w:rsidDel="000B018B">
                <w:rPr>
                  <w:lang w:val="en-GB"/>
                </w:rPr>
                <w:delText xml:space="preserve"> </w:delText>
              </w:r>
              <w:r w:rsidR="00626DF5" w:rsidRPr="004424B1" w:rsidDel="000B018B">
                <w:rPr>
                  <w:lang w:val="en-GB"/>
                </w:rPr>
                <w:fldChar w:fldCharType="begin"/>
              </w:r>
              <w:r w:rsidR="00626DF5" w:rsidRPr="004424B1" w:rsidDel="000B018B">
                <w:rPr>
                  <w:sz w:val="20"/>
                  <w:lang w:val="en-GB"/>
                </w:rPr>
                <w:delInstrText xml:space="preserve"> REF _Ref68799907 \r \h </w:delInstrText>
              </w:r>
              <w:r w:rsidR="00626DF5" w:rsidRPr="004424B1" w:rsidDel="000B018B">
                <w:rPr>
                  <w:lang w:val="en-GB"/>
                </w:rPr>
              </w:r>
              <w:r w:rsidR="00626DF5" w:rsidRPr="004424B1" w:rsidDel="000B018B">
                <w:rPr>
                  <w:lang w:val="en-GB"/>
                </w:rPr>
                <w:fldChar w:fldCharType="separate"/>
              </w:r>
              <w:r w:rsidR="00BF1AC4" w:rsidDel="000B018B">
                <w:rPr>
                  <w:sz w:val="20"/>
                  <w:lang w:val="en-GB"/>
                </w:rPr>
                <w:delText>3.2</w:delText>
              </w:r>
              <w:r w:rsidR="00626DF5" w:rsidRPr="004424B1" w:rsidDel="000B018B">
                <w:rPr>
                  <w:lang w:val="en-GB"/>
                </w:rPr>
                <w:fldChar w:fldCharType="end"/>
              </w:r>
            </w:del>
          </w:p>
        </w:tc>
        <w:tc>
          <w:tcPr>
            <w:tcW w:w="851" w:type="dxa"/>
          </w:tcPr>
          <w:p w14:paraId="59D33429" w14:textId="016988FE" w:rsidR="00C81165" w:rsidRPr="004424B1" w:rsidDel="000B018B" w:rsidRDefault="004F32BB" w:rsidP="00F55DFA">
            <w:pPr>
              <w:pStyle w:val="TableParagraph"/>
              <w:spacing w:before="60" w:after="60"/>
              <w:ind w:left="85"/>
              <w:jc w:val="left"/>
              <w:rPr>
                <w:del w:id="37951" w:author="Quinten Van Woerkom" w:date="2024-12-17T13:39:00Z" w16du:dateUtc="2024-12-17T12:39:00Z"/>
                <w:sz w:val="20"/>
                <w:lang w:val="en-GB"/>
              </w:rPr>
            </w:pPr>
            <w:del w:id="37952" w:author="Quinten Van Woerkom" w:date="2024-12-17T13:39:00Z" w16du:dateUtc="2024-12-17T12:39:00Z">
              <w:r w:rsidRPr="004424B1" w:rsidDel="000B018B">
                <w:rPr>
                  <w:sz w:val="20"/>
                  <w:lang w:val="en-GB"/>
                </w:rPr>
                <w:delText xml:space="preserve">  </w:delText>
              </w:r>
              <w:r w:rsidR="00C81165" w:rsidRPr="004424B1" w:rsidDel="000B018B">
                <w:rPr>
                  <w:sz w:val="20"/>
                  <w:lang w:val="en-GB"/>
                </w:rPr>
                <w:delText>O</w:delText>
              </w:r>
            </w:del>
          </w:p>
        </w:tc>
        <w:tc>
          <w:tcPr>
            <w:tcW w:w="1235" w:type="dxa"/>
          </w:tcPr>
          <w:p w14:paraId="1684F46B" w14:textId="48B91738" w:rsidR="00C81165" w:rsidRPr="004424B1" w:rsidDel="000B018B" w:rsidRDefault="00C81165" w:rsidP="00F55DFA">
            <w:pPr>
              <w:pStyle w:val="TableParagraph"/>
              <w:spacing w:before="60" w:after="60"/>
              <w:ind w:left="0"/>
              <w:jc w:val="left"/>
              <w:rPr>
                <w:del w:id="37953" w:author="Quinten Van Woerkom" w:date="2024-12-17T13:39:00Z" w16du:dateUtc="2024-12-17T12:39:00Z"/>
                <w:rFonts w:ascii="Times New Roman"/>
                <w:sz w:val="20"/>
                <w:lang w:val="en-GB"/>
              </w:rPr>
            </w:pPr>
          </w:p>
        </w:tc>
      </w:tr>
      <w:tr w:rsidR="00C81165" w:rsidRPr="004424B1" w:rsidDel="000B018B" w14:paraId="6147F46B" w14:textId="013C9ED4" w:rsidTr="005E4B04">
        <w:trPr>
          <w:trHeight w:val="289"/>
          <w:del w:id="37954" w:author="Quinten Van Woerkom" w:date="2024-12-17T13:39:00Z"/>
        </w:trPr>
        <w:tc>
          <w:tcPr>
            <w:tcW w:w="1102" w:type="dxa"/>
          </w:tcPr>
          <w:p w14:paraId="1EBCFCAF" w14:textId="280A0C9E" w:rsidR="00C81165" w:rsidRPr="004424B1" w:rsidDel="000B018B" w:rsidRDefault="00C81165" w:rsidP="00F55DFA">
            <w:pPr>
              <w:pStyle w:val="TableParagraph"/>
              <w:spacing w:before="60" w:after="60"/>
              <w:ind w:left="86"/>
              <w:jc w:val="left"/>
              <w:rPr>
                <w:del w:id="37955" w:author="Quinten Van Woerkom" w:date="2024-12-17T13:39:00Z" w16du:dateUtc="2024-12-17T12:39:00Z"/>
                <w:sz w:val="20"/>
                <w:lang w:val="en-GB"/>
              </w:rPr>
            </w:pPr>
            <w:del w:id="37956" w:author="Quinten Van Woerkom" w:date="2024-12-17T13:39:00Z" w16du:dateUtc="2024-12-17T12:39:00Z">
              <w:r w:rsidRPr="004424B1" w:rsidDel="000B018B">
                <w:rPr>
                  <w:sz w:val="20"/>
                  <w:lang w:val="en-GB"/>
                </w:rPr>
                <w:delText>1</w:delText>
              </w:r>
              <w:r w:rsidR="00626DF5" w:rsidRPr="004424B1" w:rsidDel="000B018B">
                <w:rPr>
                  <w:sz w:val="20"/>
                  <w:lang w:val="en-GB"/>
                </w:rPr>
                <w:delText>.5</w:delText>
              </w:r>
            </w:del>
          </w:p>
        </w:tc>
        <w:tc>
          <w:tcPr>
            <w:tcW w:w="3957" w:type="dxa"/>
          </w:tcPr>
          <w:p w14:paraId="53367920" w14:textId="5A539F12" w:rsidR="00C81165" w:rsidRPr="004424B1" w:rsidDel="000B018B" w:rsidRDefault="00626DF5" w:rsidP="00F55DFA">
            <w:pPr>
              <w:pStyle w:val="TableParagraph"/>
              <w:spacing w:before="60" w:after="60"/>
              <w:ind w:left="85"/>
              <w:jc w:val="left"/>
              <w:rPr>
                <w:del w:id="37957" w:author="Quinten Van Woerkom" w:date="2024-12-17T13:39:00Z" w16du:dateUtc="2024-12-17T12:39:00Z"/>
                <w:sz w:val="20"/>
                <w:lang w:val="en-GB"/>
              </w:rPr>
            </w:pPr>
            <w:del w:id="37958" w:author="Quinten Van Woerkom" w:date="2024-12-17T13:39:00Z" w16du:dateUtc="2024-12-17T12:39:00Z">
              <w:r w:rsidRPr="004424B1" w:rsidDel="000B018B">
                <w:rPr>
                  <w:sz w:val="20"/>
                  <w:lang w:val="en-GB"/>
                </w:rPr>
                <w:delText xml:space="preserve">  </w:delText>
              </w:r>
              <w:r w:rsidR="00FA28C1" w:rsidRPr="004424B1" w:rsidDel="000B018B">
                <w:rPr>
                  <w:sz w:val="20"/>
                  <w:lang w:val="en-GB"/>
                </w:rPr>
                <w:delText>getRequest</w:delText>
              </w:r>
            </w:del>
          </w:p>
        </w:tc>
        <w:tc>
          <w:tcPr>
            <w:tcW w:w="1997" w:type="dxa"/>
          </w:tcPr>
          <w:p w14:paraId="6BD19943" w14:textId="4CE35983" w:rsidR="00C81165" w:rsidRPr="004424B1" w:rsidDel="000B018B" w:rsidRDefault="00CE01BE" w:rsidP="00F55DFA">
            <w:pPr>
              <w:pStyle w:val="TableParagraph"/>
              <w:spacing w:before="60" w:after="60"/>
              <w:ind w:left="85"/>
              <w:jc w:val="left"/>
              <w:rPr>
                <w:del w:id="37959" w:author="Quinten Van Woerkom" w:date="2024-12-17T13:39:00Z" w16du:dateUtc="2024-12-17T12:39:00Z"/>
                <w:sz w:val="20"/>
                <w:lang w:val="en-GB"/>
              </w:rPr>
            </w:pPr>
            <w:del w:id="37960"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w:delText>
              </w:r>
              <w:r w:rsidRPr="004424B1" w:rsidDel="000B018B">
                <w:rPr>
                  <w:lang w:val="en-GB"/>
                </w:rPr>
                <w:delText xml:space="preserve"> </w:delText>
              </w:r>
              <w:r w:rsidR="00626DF5" w:rsidRPr="004424B1" w:rsidDel="000B018B">
                <w:rPr>
                  <w:lang w:val="en-GB"/>
                </w:rPr>
                <w:fldChar w:fldCharType="begin"/>
              </w:r>
              <w:r w:rsidR="00626DF5" w:rsidRPr="004424B1" w:rsidDel="000B018B">
                <w:rPr>
                  <w:sz w:val="20"/>
                  <w:lang w:val="en-GB"/>
                </w:rPr>
                <w:delInstrText xml:space="preserve"> REF _Ref68799907 \r \h </w:delInstrText>
              </w:r>
              <w:r w:rsidR="00626DF5" w:rsidRPr="004424B1" w:rsidDel="000B018B">
                <w:rPr>
                  <w:lang w:val="en-GB"/>
                </w:rPr>
              </w:r>
              <w:r w:rsidR="00626DF5" w:rsidRPr="004424B1" w:rsidDel="000B018B">
                <w:rPr>
                  <w:lang w:val="en-GB"/>
                </w:rPr>
                <w:fldChar w:fldCharType="separate"/>
              </w:r>
              <w:r w:rsidR="00BF1AC4" w:rsidDel="000B018B">
                <w:rPr>
                  <w:sz w:val="20"/>
                  <w:lang w:val="en-GB"/>
                </w:rPr>
                <w:delText>3.2</w:delText>
              </w:r>
              <w:r w:rsidR="00626DF5" w:rsidRPr="004424B1" w:rsidDel="000B018B">
                <w:rPr>
                  <w:lang w:val="en-GB"/>
                </w:rPr>
                <w:fldChar w:fldCharType="end"/>
              </w:r>
            </w:del>
          </w:p>
        </w:tc>
        <w:tc>
          <w:tcPr>
            <w:tcW w:w="851" w:type="dxa"/>
          </w:tcPr>
          <w:p w14:paraId="62F19AF8" w14:textId="41697BD0" w:rsidR="00C81165" w:rsidRPr="004424B1" w:rsidDel="000B018B" w:rsidRDefault="004F32BB" w:rsidP="00F55DFA">
            <w:pPr>
              <w:pStyle w:val="TableParagraph"/>
              <w:spacing w:before="60" w:after="60"/>
              <w:ind w:left="85"/>
              <w:jc w:val="left"/>
              <w:rPr>
                <w:del w:id="37961" w:author="Quinten Van Woerkom" w:date="2024-12-17T13:39:00Z" w16du:dateUtc="2024-12-17T12:39:00Z"/>
                <w:sz w:val="20"/>
                <w:lang w:val="en-GB"/>
              </w:rPr>
            </w:pPr>
            <w:del w:id="37962" w:author="Quinten Van Woerkom" w:date="2024-12-17T13:39:00Z" w16du:dateUtc="2024-12-17T12:39:00Z">
              <w:r w:rsidRPr="004424B1" w:rsidDel="000B018B">
                <w:rPr>
                  <w:sz w:val="20"/>
                  <w:lang w:val="en-GB"/>
                </w:rPr>
                <w:delText xml:space="preserve">  </w:delText>
              </w:r>
              <w:r w:rsidR="00C81165" w:rsidRPr="004424B1" w:rsidDel="000B018B">
                <w:rPr>
                  <w:sz w:val="20"/>
                  <w:lang w:val="en-GB"/>
                </w:rPr>
                <w:delText>O</w:delText>
              </w:r>
            </w:del>
          </w:p>
        </w:tc>
        <w:tc>
          <w:tcPr>
            <w:tcW w:w="1235" w:type="dxa"/>
          </w:tcPr>
          <w:p w14:paraId="69D31134" w14:textId="06BFA57F" w:rsidR="00C81165" w:rsidRPr="004424B1" w:rsidDel="000B018B" w:rsidRDefault="00C81165" w:rsidP="00F55DFA">
            <w:pPr>
              <w:pStyle w:val="TableParagraph"/>
              <w:spacing w:before="60" w:after="60"/>
              <w:ind w:left="0"/>
              <w:jc w:val="left"/>
              <w:rPr>
                <w:del w:id="37963" w:author="Quinten Van Woerkom" w:date="2024-12-17T13:39:00Z" w16du:dateUtc="2024-12-17T12:39:00Z"/>
                <w:rFonts w:ascii="Times New Roman"/>
                <w:sz w:val="20"/>
                <w:lang w:val="en-GB"/>
              </w:rPr>
            </w:pPr>
          </w:p>
        </w:tc>
      </w:tr>
      <w:tr w:rsidR="00C81165" w:rsidRPr="004424B1" w:rsidDel="000B018B" w14:paraId="1AF2BAC4" w14:textId="20D50006" w:rsidTr="005E4B04">
        <w:trPr>
          <w:trHeight w:val="290"/>
          <w:del w:id="37964" w:author="Quinten Van Woerkom" w:date="2024-12-17T13:39:00Z"/>
        </w:trPr>
        <w:tc>
          <w:tcPr>
            <w:tcW w:w="1102" w:type="dxa"/>
          </w:tcPr>
          <w:p w14:paraId="2078A8BB" w14:textId="316EE144" w:rsidR="00C81165" w:rsidRPr="004424B1" w:rsidDel="000B018B" w:rsidRDefault="0022546B" w:rsidP="00F55DFA">
            <w:pPr>
              <w:pStyle w:val="TableParagraph"/>
              <w:spacing w:before="60" w:after="60"/>
              <w:ind w:left="86"/>
              <w:jc w:val="left"/>
              <w:rPr>
                <w:del w:id="37965" w:author="Quinten Van Woerkom" w:date="2024-12-17T13:39:00Z" w16du:dateUtc="2024-12-17T12:39:00Z"/>
                <w:sz w:val="20"/>
                <w:lang w:val="en-GB"/>
              </w:rPr>
            </w:pPr>
            <w:del w:id="37966" w:author="Quinten Van Woerkom" w:date="2024-12-17T13:39:00Z" w16du:dateUtc="2024-12-17T12:39:00Z">
              <w:r w:rsidRPr="004424B1" w:rsidDel="000B018B">
                <w:rPr>
                  <w:sz w:val="20"/>
                  <w:lang w:val="en-GB"/>
                </w:rPr>
                <w:delText>2</w:delText>
              </w:r>
            </w:del>
          </w:p>
        </w:tc>
        <w:tc>
          <w:tcPr>
            <w:tcW w:w="3957" w:type="dxa"/>
          </w:tcPr>
          <w:p w14:paraId="4FEDCB13" w14:textId="56B975C8" w:rsidR="00C81165" w:rsidRPr="004424B1" w:rsidDel="000B018B" w:rsidRDefault="0022546B" w:rsidP="00F55DFA">
            <w:pPr>
              <w:pStyle w:val="TableParagraph"/>
              <w:spacing w:before="60" w:after="60"/>
              <w:ind w:left="85"/>
              <w:jc w:val="left"/>
              <w:rPr>
                <w:del w:id="37967" w:author="Quinten Van Woerkom" w:date="2024-12-17T13:39:00Z" w16du:dateUtc="2024-12-17T12:39:00Z"/>
                <w:sz w:val="20"/>
                <w:lang w:val="en-GB"/>
              </w:rPr>
            </w:pPr>
            <w:del w:id="37968" w:author="Quinten Van Woerkom" w:date="2024-12-17T13:39:00Z" w16du:dateUtc="2024-12-17T12:39:00Z">
              <w:r w:rsidRPr="004424B1" w:rsidDel="000B018B">
                <w:rPr>
                  <w:sz w:val="20"/>
                  <w:lang w:val="en-GB"/>
                </w:rPr>
                <w:delText>Plan Distribution Service</w:delText>
              </w:r>
            </w:del>
          </w:p>
        </w:tc>
        <w:tc>
          <w:tcPr>
            <w:tcW w:w="1997" w:type="dxa"/>
          </w:tcPr>
          <w:p w14:paraId="70947A21" w14:textId="39879B4C" w:rsidR="00C81165" w:rsidRPr="004424B1" w:rsidDel="000B018B" w:rsidRDefault="00CE01BE" w:rsidP="00F55DFA">
            <w:pPr>
              <w:pStyle w:val="TableParagraph"/>
              <w:spacing w:before="60" w:after="60"/>
              <w:ind w:left="85"/>
              <w:jc w:val="left"/>
              <w:rPr>
                <w:del w:id="37969" w:author="Quinten Van Woerkom" w:date="2024-12-17T13:39:00Z" w16du:dateUtc="2024-12-17T12:39:00Z"/>
                <w:sz w:val="20"/>
                <w:lang w:val="en-GB"/>
              </w:rPr>
            </w:pPr>
            <w:del w:id="37970"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w:delText>
              </w:r>
              <w:r w:rsidRPr="004424B1" w:rsidDel="000B018B">
                <w:rPr>
                  <w:lang w:val="en-GB"/>
                </w:rPr>
                <w:delText xml:space="preserve"> </w:delText>
              </w:r>
              <w:r w:rsidR="0022546B" w:rsidRPr="004424B1" w:rsidDel="000B018B">
                <w:rPr>
                  <w:sz w:val="20"/>
                  <w:lang w:val="en-GB"/>
                </w:rPr>
                <w:fldChar w:fldCharType="begin"/>
              </w:r>
              <w:r w:rsidR="0022546B" w:rsidRPr="004424B1" w:rsidDel="000B018B">
                <w:rPr>
                  <w:sz w:val="20"/>
                  <w:lang w:val="en-GB"/>
                </w:rPr>
                <w:delInstrText xml:space="preserve"> REF _Ref68800723 \r \h </w:delInstrText>
              </w:r>
              <w:r w:rsidR="0022546B" w:rsidRPr="004424B1" w:rsidDel="000B018B">
                <w:rPr>
                  <w:sz w:val="20"/>
                  <w:lang w:val="en-GB"/>
                </w:rPr>
              </w:r>
              <w:r w:rsidR="0022546B" w:rsidRPr="004424B1" w:rsidDel="000B018B">
                <w:rPr>
                  <w:sz w:val="20"/>
                  <w:lang w:val="en-GB"/>
                </w:rPr>
                <w:fldChar w:fldCharType="separate"/>
              </w:r>
              <w:r w:rsidR="00BF1AC4" w:rsidDel="000B018B">
                <w:rPr>
                  <w:sz w:val="20"/>
                  <w:lang w:val="en-GB"/>
                </w:rPr>
                <w:delText>3.3</w:delText>
              </w:r>
              <w:r w:rsidR="0022546B" w:rsidRPr="004424B1" w:rsidDel="000B018B">
                <w:rPr>
                  <w:sz w:val="20"/>
                  <w:lang w:val="en-GB"/>
                </w:rPr>
                <w:fldChar w:fldCharType="end"/>
              </w:r>
            </w:del>
          </w:p>
        </w:tc>
        <w:tc>
          <w:tcPr>
            <w:tcW w:w="851" w:type="dxa"/>
          </w:tcPr>
          <w:p w14:paraId="0B1E4937" w14:textId="79C80A9C" w:rsidR="00C81165" w:rsidRPr="004424B1" w:rsidDel="000B018B" w:rsidRDefault="00C81165" w:rsidP="00F55DFA">
            <w:pPr>
              <w:pStyle w:val="TableParagraph"/>
              <w:spacing w:before="60" w:after="60"/>
              <w:ind w:left="85"/>
              <w:jc w:val="left"/>
              <w:rPr>
                <w:del w:id="37971" w:author="Quinten Van Woerkom" w:date="2024-12-17T13:39:00Z" w16du:dateUtc="2024-12-17T12:39:00Z"/>
                <w:sz w:val="20"/>
                <w:lang w:val="en-GB"/>
              </w:rPr>
            </w:pPr>
            <w:del w:id="37972" w:author="Quinten Van Woerkom" w:date="2024-12-17T13:39:00Z" w16du:dateUtc="2024-12-17T12:39:00Z">
              <w:r w:rsidRPr="004424B1" w:rsidDel="000B018B">
                <w:rPr>
                  <w:sz w:val="20"/>
                  <w:lang w:val="en-GB"/>
                </w:rPr>
                <w:delText>O</w:delText>
              </w:r>
            </w:del>
          </w:p>
        </w:tc>
        <w:tc>
          <w:tcPr>
            <w:tcW w:w="1235" w:type="dxa"/>
          </w:tcPr>
          <w:p w14:paraId="23EB74F6" w14:textId="0A4C0128" w:rsidR="00C81165" w:rsidRPr="004424B1" w:rsidDel="000B018B" w:rsidRDefault="00C81165" w:rsidP="00F55DFA">
            <w:pPr>
              <w:pStyle w:val="TableParagraph"/>
              <w:spacing w:before="60" w:after="60"/>
              <w:ind w:left="0"/>
              <w:jc w:val="left"/>
              <w:rPr>
                <w:del w:id="37973" w:author="Quinten Van Woerkom" w:date="2024-12-17T13:39:00Z" w16du:dateUtc="2024-12-17T12:39:00Z"/>
                <w:rFonts w:ascii="Times New Roman"/>
                <w:sz w:val="20"/>
                <w:lang w:val="en-GB"/>
              </w:rPr>
            </w:pPr>
          </w:p>
        </w:tc>
      </w:tr>
      <w:tr w:rsidR="00C81165" w:rsidRPr="004424B1" w:rsidDel="000B018B" w14:paraId="10157D8B" w14:textId="0A41CD30" w:rsidTr="005E4B04">
        <w:trPr>
          <w:trHeight w:val="290"/>
          <w:del w:id="37974" w:author="Quinten Van Woerkom" w:date="2024-12-17T13:39:00Z"/>
        </w:trPr>
        <w:tc>
          <w:tcPr>
            <w:tcW w:w="1102" w:type="dxa"/>
          </w:tcPr>
          <w:p w14:paraId="6CF3A9EC" w14:textId="7EAD154F" w:rsidR="00C81165" w:rsidRPr="004424B1" w:rsidDel="000B018B" w:rsidRDefault="0022546B" w:rsidP="00F55DFA">
            <w:pPr>
              <w:pStyle w:val="TableParagraph"/>
              <w:spacing w:before="60" w:after="60"/>
              <w:ind w:left="86"/>
              <w:jc w:val="left"/>
              <w:rPr>
                <w:del w:id="37975" w:author="Quinten Van Woerkom" w:date="2024-12-17T13:39:00Z" w16du:dateUtc="2024-12-17T12:39:00Z"/>
                <w:sz w:val="20"/>
                <w:lang w:val="en-GB"/>
              </w:rPr>
            </w:pPr>
            <w:del w:id="37976" w:author="Quinten Van Woerkom" w:date="2024-12-17T13:39:00Z" w16du:dateUtc="2024-12-17T12:39:00Z">
              <w:r w:rsidRPr="004424B1" w:rsidDel="000B018B">
                <w:rPr>
                  <w:sz w:val="20"/>
                  <w:lang w:val="en-GB"/>
                </w:rPr>
                <w:delText>2.1</w:delText>
              </w:r>
            </w:del>
          </w:p>
        </w:tc>
        <w:tc>
          <w:tcPr>
            <w:tcW w:w="3957" w:type="dxa"/>
          </w:tcPr>
          <w:p w14:paraId="441AEDF5" w14:textId="5F180C91" w:rsidR="00C81165" w:rsidRPr="004424B1" w:rsidDel="000B018B" w:rsidRDefault="0022546B" w:rsidP="00F55DFA">
            <w:pPr>
              <w:pStyle w:val="TableParagraph"/>
              <w:spacing w:before="60" w:after="60"/>
              <w:ind w:left="85"/>
              <w:jc w:val="left"/>
              <w:rPr>
                <w:del w:id="37977" w:author="Quinten Van Woerkom" w:date="2024-12-17T13:39:00Z" w16du:dateUtc="2024-12-17T12:39:00Z"/>
                <w:sz w:val="20"/>
                <w:lang w:val="en-GB"/>
              </w:rPr>
            </w:pPr>
            <w:del w:id="37978" w:author="Quinten Van Woerkom" w:date="2024-12-17T13:39:00Z" w16du:dateUtc="2024-12-17T12:39:00Z">
              <w:r w:rsidRPr="004424B1" w:rsidDel="000B018B">
                <w:rPr>
                  <w:sz w:val="20"/>
                  <w:lang w:val="en-GB"/>
                </w:rPr>
                <w:delText xml:space="preserve">  </w:delText>
              </w:r>
              <w:r w:rsidR="00340BD5" w:rsidRPr="004424B1" w:rsidDel="000B018B">
                <w:rPr>
                  <w:sz w:val="20"/>
                  <w:lang w:val="en-GB"/>
                </w:rPr>
                <w:delText>getPlanSummaries</w:delText>
              </w:r>
            </w:del>
          </w:p>
          <w:p w14:paraId="7F8F01B8" w14:textId="79CCEDF2" w:rsidR="00340BD5" w:rsidRPr="004424B1" w:rsidDel="000B018B" w:rsidRDefault="00340BD5" w:rsidP="00F55DFA">
            <w:pPr>
              <w:pStyle w:val="TableParagraph"/>
              <w:spacing w:before="60" w:after="60"/>
              <w:ind w:left="85"/>
              <w:jc w:val="left"/>
              <w:rPr>
                <w:del w:id="37979" w:author="Quinten Van Woerkom" w:date="2024-12-17T13:39:00Z" w16du:dateUtc="2024-12-17T12:39:00Z"/>
                <w:sz w:val="20"/>
                <w:lang w:val="en-GB"/>
              </w:rPr>
            </w:pPr>
            <w:del w:id="37980" w:author="Quinten Van Woerkom" w:date="2024-12-17T13:39:00Z" w16du:dateUtc="2024-12-17T12:39:00Z">
              <w:r w:rsidRPr="004424B1" w:rsidDel="000B018B">
                <w:rPr>
                  <w:sz w:val="20"/>
                  <w:lang w:val="en-GB"/>
                </w:rPr>
                <w:delText xml:space="preserve">  getPlan</w:delText>
              </w:r>
            </w:del>
          </w:p>
          <w:p w14:paraId="5ACAAFD4" w14:textId="0BEE19A6" w:rsidR="00340BD5" w:rsidRPr="004424B1" w:rsidDel="000B018B" w:rsidRDefault="00340BD5" w:rsidP="00F55DFA">
            <w:pPr>
              <w:pStyle w:val="TableParagraph"/>
              <w:spacing w:before="60" w:after="60"/>
              <w:ind w:left="85"/>
              <w:jc w:val="left"/>
              <w:rPr>
                <w:del w:id="37981" w:author="Quinten Van Woerkom" w:date="2024-12-17T13:39:00Z" w16du:dateUtc="2024-12-17T12:39:00Z"/>
                <w:sz w:val="20"/>
                <w:lang w:val="en-GB"/>
              </w:rPr>
            </w:pPr>
            <w:del w:id="37982" w:author="Quinten Van Woerkom" w:date="2024-12-17T13:39:00Z" w16du:dateUtc="2024-12-17T12:39:00Z">
              <w:r w:rsidRPr="004424B1" w:rsidDel="000B018B">
                <w:rPr>
                  <w:sz w:val="20"/>
                  <w:lang w:val="en-GB"/>
                </w:rPr>
                <w:delText xml:space="preserve">  getPlanStatus</w:delText>
              </w:r>
            </w:del>
          </w:p>
        </w:tc>
        <w:tc>
          <w:tcPr>
            <w:tcW w:w="1997" w:type="dxa"/>
          </w:tcPr>
          <w:p w14:paraId="2CC843D7" w14:textId="1C408F67" w:rsidR="00C81165" w:rsidRPr="004424B1" w:rsidDel="000B018B" w:rsidRDefault="00CE01BE" w:rsidP="00F55DFA">
            <w:pPr>
              <w:pStyle w:val="TableParagraph"/>
              <w:spacing w:before="60" w:after="60"/>
              <w:ind w:left="85"/>
              <w:jc w:val="left"/>
              <w:rPr>
                <w:del w:id="37983" w:author="Quinten Van Woerkom" w:date="2024-12-17T13:39:00Z" w16du:dateUtc="2024-12-17T12:39:00Z"/>
                <w:sz w:val="20"/>
                <w:lang w:val="en-GB"/>
              </w:rPr>
            </w:pPr>
            <w:del w:id="37984"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w:delText>
              </w:r>
              <w:r w:rsidRPr="004424B1" w:rsidDel="000B018B">
                <w:rPr>
                  <w:lang w:val="en-GB"/>
                </w:rPr>
                <w:delText xml:space="preserve"> </w:delText>
              </w:r>
              <w:r w:rsidR="0022546B" w:rsidRPr="004424B1" w:rsidDel="000B018B">
                <w:rPr>
                  <w:sz w:val="20"/>
                  <w:lang w:val="en-GB"/>
                </w:rPr>
                <w:fldChar w:fldCharType="begin"/>
              </w:r>
              <w:r w:rsidR="0022546B" w:rsidRPr="004424B1" w:rsidDel="000B018B">
                <w:rPr>
                  <w:sz w:val="20"/>
                  <w:lang w:val="en-GB"/>
                </w:rPr>
                <w:delInstrText xml:space="preserve"> REF _Ref68800723 \r \h </w:delInstrText>
              </w:r>
              <w:r w:rsidR="0022546B" w:rsidRPr="004424B1" w:rsidDel="000B018B">
                <w:rPr>
                  <w:sz w:val="20"/>
                  <w:lang w:val="en-GB"/>
                </w:rPr>
              </w:r>
              <w:r w:rsidR="0022546B" w:rsidRPr="004424B1" w:rsidDel="000B018B">
                <w:rPr>
                  <w:sz w:val="20"/>
                  <w:lang w:val="en-GB"/>
                </w:rPr>
                <w:fldChar w:fldCharType="separate"/>
              </w:r>
              <w:r w:rsidR="00BF1AC4" w:rsidDel="000B018B">
                <w:rPr>
                  <w:sz w:val="20"/>
                  <w:lang w:val="en-GB"/>
                </w:rPr>
                <w:delText>3.3</w:delText>
              </w:r>
              <w:r w:rsidR="0022546B" w:rsidRPr="004424B1" w:rsidDel="000B018B">
                <w:rPr>
                  <w:sz w:val="20"/>
                  <w:lang w:val="en-GB"/>
                </w:rPr>
                <w:fldChar w:fldCharType="end"/>
              </w:r>
            </w:del>
          </w:p>
        </w:tc>
        <w:tc>
          <w:tcPr>
            <w:tcW w:w="851" w:type="dxa"/>
          </w:tcPr>
          <w:p w14:paraId="19DF5132" w14:textId="08D596E7" w:rsidR="00C81165" w:rsidRPr="004424B1" w:rsidDel="000B018B" w:rsidRDefault="004F32BB" w:rsidP="00F55DFA">
            <w:pPr>
              <w:pStyle w:val="TableParagraph"/>
              <w:spacing w:before="60" w:after="60"/>
              <w:ind w:left="85"/>
              <w:jc w:val="left"/>
              <w:rPr>
                <w:del w:id="37985" w:author="Quinten Van Woerkom" w:date="2024-12-17T13:39:00Z" w16du:dateUtc="2024-12-17T12:39:00Z"/>
                <w:sz w:val="20"/>
                <w:lang w:val="en-GB"/>
              </w:rPr>
            </w:pPr>
            <w:del w:id="37986" w:author="Quinten Van Woerkom" w:date="2024-12-17T13:39:00Z" w16du:dateUtc="2024-12-17T12:39:00Z">
              <w:r w:rsidRPr="004424B1" w:rsidDel="000B018B">
                <w:rPr>
                  <w:sz w:val="20"/>
                  <w:lang w:val="en-GB"/>
                </w:rPr>
                <w:delText xml:space="preserve">  </w:delText>
              </w:r>
            </w:del>
            <w:del w:id="37987" w:author="Quinten Van Woerkom" w:date="2024-12-02T09:49:00Z" w16du:dateUtc="2024-12-02T08:49:00Z">
              <w:r w:rsidR="0022546B" w:rsidRPr="004424B1" w:rsidDel="00226AB0">
                <w:rPr>
                  <w:sz w:val="20"/>
                  <w:lang w:val="en-GB"/>
                </w:rPr>
                <w:delText>M</w:delText>
              </w:r>
            </w:del>
          </w:p>
        </w:tc>
        <w:tc>
          <w:tcPr>
            <w:tcW w:w="1235" w:type="dxa"/>
          </w:tcPr>
          <w:p w14:paraId="273AA696" w14:textId="050ACC07" w:rsidR="00C81165" w:rsidRPr="004424B1" w:rsidDel="000B018B" w:rsidRDefault="00C81165" w:rsidP="00F55DFA">
            <w:pPr>
              <w:pStyle w:val="TableParagraph"/>
              <w:spacing w:before="60" w:after="60"/>
              <w:ind w:left="0"/>
              <w:jc w:val="left"/>
              <w:rPr>
                <w:del w:id="37988" w:author="Quinten Van Woerkom" w:date="2024-12-17T13:39:00Z" w16du:dateUtc="2024-12-17T12:39:00Z"/>
                <w:rFonts w:ascii="Times New Roman"/>
                <w:sz w:val="20"/>
                <w:lang w:val="en-GB"/>
              </w:rPr>
            </w:pPr>
          </w:p>
        </w:tc>
      </w:tr>
      <w:tr w:rsidR="0022546B" w:rsidRPr="004424B1" w:rsidDel="000B018B" w14:paraId="1B590ECE" w14:textId="3C20A072" w:rsidTr="005E4B04">
        <w:trPr>
          <w:trHeight w:val="290"/>
          <w:del w:id="37989" w:author="Quinten Van Woerkom" w:date="2024-12-17T13:39:00Z"/>
        </w:trPr>
        <w:tc>
          <w:tcPr>
            <w:tcW w:w="1102" w:type="dxa"/>
          </w:tcPr>
          <w:p w14:paraId="77742091" w14:textId="793F1772" w:rsidR="0022546B" w:rsidRPr="004424B1" w:rsidDel="000B018B" w:rsidRDefault="0022546B" w:rsidP="00F55DFA">
            <w:pPr>
              <w:pStyle w:val="TableParagraph"/>
              <w:spacing w:before="60" w:after="60"/>
              <w:ind w:left="86"/>
              <w:jc w:val="left"/>
              <w:rPr>
                <w:del w:id="37990" w:author="Quinten Van Woerkom" w:date="2024-12-17T13:39:00Z" w16du:dateUtc="2024-12-17T12:39:00Z"/>
                <w:sz w:val="20"/>
                <w:lang w:val="en-GB"/>
              </w:rPr>
            </w:pPr>
            <w:del w:id="37991" w:author="Quinten Van Woerkom" w:date="2024-12-17T13:39:00Z" w16du:dateUtc="2024-12-17T12:39:00Z">
              <w:r w:rsidRPr="004424B1" w:rsidDel="000B018B">
                <w:rPr>
                  <w:sz w:val="20"/>
                  <w:lang w:val="en-GB"/>
                </w:rPr>
                <w:delText>2.2</w:delText>
              </w:r>
            </w:del>
          </w:p>
        </w:tc>
        <w:tc>
          <w:tcPr>
            <w:tcW w:w="3957" w:type="dxa"/>
          </w:tcPr>
          <w:p w14:paraId="3D12619F" w14:textId="0B3C51E7" w:rsidR="0022546B" w:rsidRPr="004424B1" w:rsidDel="000B018B" w:rsidRDefault="0022546B" w:rsidP="00F55DFA">
            <w:pPr>
              <w:pStyle w:val="TableParagraph"/>
              <w:spacing w:before="60" w:after="60"/>
              <w:ind w:left="85"/>
              <w:jc w:val="left"/>
              <w:rPr>
                <w:del w:id="37992" w:author="Quinten Van Woerkom" w:date="2024-12-17T13:39:00Z" w16du:dateUtc="2024-12-17T12:39:00Z"/>
                <w:sz w:val="20"/>
                <w:lang w:val="en-GB"/>
              </w:rPr>
            </w:pPr>
            <w:del w:id="37993" w:author="Quinten Van Woerkom" w:date="2024-12-17T13:39:00Z" w16du:dateUtc="2024-12-17T12:39:00Z">
              <w:r w:rsidRPr="004424B1" w:rsidDel="000B018B">
                <w:rPr>
                  <w:sz w:val="20"/>
                  <w:lang w:val="en-GB"/>
                </w:rPr>
                <w:delText xml:space="preserve">  </w:delText>
              </w:r>
              <w:r w:rsidR="00340BD5" w:rsidRPr="004424B1" w:rsidDel="000B018B">
                <w:rPr>
                  <w:sz w:val="20"/>
                  <w:lang w:val="en-GB"/>
                </w:rPr>
                <w:delText>monitorPlanStatus</w:delText>
              </w:r>
            </w:del>
          </w:p>
        </w:tc>
        <w:tc>
          <w:tcPr>
            <w:tcW w:w="1997" w:type="dxa"/>
          </w:tcPr>
          <w:p w14:paraId="0537EFDA" w14:textId="6E86F8FC" w:rsidR="0022546B" w:rsidRPr="004424B1" w:rsidDel="000B018B" w:rsidRDefault="00CE01BE" w:rsidP="00F55DFA">
            <w:pPr>
              <w:pStyle w:val="TableParagraph"/>
              <w:spacing w:before="60" w:after="60"/>
              <w:ind w:left="85"/>
              <w:jc w:val="left"/>
              <w:rPr>
                <w:del w:id="37994" w:author="Quinten Van Woerkom" w:date="2024-12-17T13:39:00Z" w16du:dateUtc="2024-12-17T12:39:00Z"/>
                <w:sz w:val="20"/>
                <w:lang w:val="en-GB"/>
              </w:rPr>
            </w:pPr>
            <w:del w:id="37995"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w:delText>
              </w:r>
              <w:r w:rsidRPr="004424B1" w:rsidDel="000B018B">
                <w:rPr>
                  <w:lang w:val="en-GB"/>
                </w:rPr>
                <w:delText xml:space="preserve"> </w:delText>
              </w:r>
              <w:r w:rsidR="0022546B" w:rsidRPr="004424B1" w:rsidDel="000B018B">
                <w:rPr>
                  <w:sz w:val="20"/>
                  <w:lang w:val="en-GB"/>
                </w:rPr>
                <w:fldChar w:fldCharType="begin"/>
              </w:r>
              <w:r w:rsidR="0022546B" w:rsidRPr="004424B1" w:rsidDel="000B018B">
                <w:rPr>
                  <w:sz w:val="20"/>
                  <w:lang w:val="en-GB"/>
                </w:rPr>
                <w:delInstrText xml:space="preserve"> REF _Ref68800723 \r \h </w:delInstrText>
              </w:r>
              <w:r w:rsidR="0022546B" w:rsidRPr="004424B1" w:rsidDel="000B018B">
                <w:rPr>
                  <w:sz w:val="20"/>
                  <w:lang w:val="en-GB"/>
                </w:rPr>
              </w:r>
              <w:r w:rsidR="0022546B" w:rsidRPr="004424B1" w:rsidDel="000B018B">
                <w:rPr>
                  <w:sz w:val="20"/>
                  <w:lang w:val="en-GB"/>
                </w:rPr>
                <w:fldChar w:fldCharType="separate"/>
              </w:r>
              <w:r w:rsidR="00BF1AC4" w:rsidDel="000B018B">
                <w:rPr>
                  <w:sz w:val="20"/>
                  <w:lang w:val="en-GB"/>
                </w:rPr>
                <w:delText>3.3</w:delText>
              </w:r>
              <w:r w:rsidR="0022546B" w:rsidRPr="004424B1" w:rsidDel="000B018B">
                <w:rPr>
                  <w:sz w:val="20"/>
                  <w:lang w:val="en-GB"/>
                </w:rPr>
                <w:fldChar w:fldCharType="end"/>
              </w:r>
            </w:del>
          </w:p>
        </w:tc>
        <w:tc>
          <w:tcPr>
            <w:tcW w:w="851" w:type="dxa"/>
          </w:tcPr>
          <w:p w14:paraId="4DF91E90" w14:textId="588CA88D" w:rsidR="0022546B" w:rsidRPr="004424B1" w:rsidDel="000B018B" w:rsidRDefault="004F32BB" w:rsidP="00F55DFA">
            <w:pPr>
              <w:pStyle w:val="TableParagraph"/>
              <w:spacing w:before="60" w:after="60"/>
              <w:ind w:left="85"/>
              <w:jc w:val="left"/>
              <w:rPr>
                <w:del w:id="37996" w:author="Quinten Van Woerkom" w:date="2024-12-17T13:39:00Z" w16du:dateUtc="2024-12-17T12:39:00Z"/>
                <w:sz w:val="20"/>
                <w:lang w:val="en-GB"/>
              </w:rPr>
            </w:pPr>
            <w:del w:id="37997" w:author="Quinten Van Woerkom" w:date="2024-12-17T13:39:00Z" w16du:dateUtc="2024-12-17T12:39:00Z">
              <w:r w:rsidRPr="004424B1" w:rsidDel="000B018B">
                <w:rPr>
                  <w:sz w:val="20"/>
                  <w:lang w:val="en-GB"/>
                </w:rPr>
                <w:delText xml:space="preserve">  </w:delText>
              </w:r>
              <w:r w:rsidR="00CE01BE" w:rsidRPr="004424B1" w:rsidDel="000B018B">
                <w:rPr>
                  <w:sz w:val="20"/>
                  <w:lang w:val="en-GB"/>
                </w:rPr>
                <w:delText>O</w:delText>
              </w:r>
            </w:del>
          </w:p>
        </w:tc>
        <w:tc>
          <w:tcPr>
            <w:tcW w:w="1235" w:type="dxa"/>
          </w:tcPr>
          <w:p w14:paraId="69166622" w14:textId="272B1DBD" w:rsidR="0022546B" w:rsidRPr="004424B1" w:rsidDel="000B018B" w:rsidRDefault="0022546B" w:rsidP="00F55DFA">
            <w:pPr>
              <w:pStyle w:val="TableParagraph"/>
              <w:spacing w:before="60" w:after="60"/>
              <w:ind w:left="0"/>
              <w:jc w:val="left"/>
              <w:rPr>
                <w:del w:id="37998" w:author="Quinten Van Woerkom" w:date="2024-12-17T13:39:00Z" w16du:dateUtc="2024-12-17T12:39:00Z"/>
                <w:rFonts w:ascii="Times New Roman"/>
                <w:sz w:val="20"/>
                <w:lang w:val="en-GB"/>
              </w:rPr>
            </w:pPr>
          </w:p>
        </w:tc>
      </w:tr>
      <w:tr w:rsidR="0022546B" w:rsidRPr="004424B1" w:rsidDel="000B018B" w14:paraId="69827BF9" w14:textId="07777CA6" w:rsidTr="005E4B04">
        <w:trPr>
          <w:trHeight w:val="290"/>
          <w:del w:id="37999" w:author="Quinten Van Woerkom" w:date="2024-12-17T13:39:00Z"/>
        </w:trPr>
        <w:tc>
          <w:tcPr>
            <w:tcW w:w="1102" w:type="dxa"/>
          </w:tcPr>
          <w:p w14:paraId="51526BBD" w14:textId="10B8531A" w:rsidR="0022546B" w:rsidRPr="004424B1" w:rsidDel="000B018B" w:rsidRDefault="0022546B" w:rsidP="00F55DFA">
            <w:pPr>
              <w:pStyle w:val="TableParagraph"/>
              <w:spacing w:before="60" w:after="60"/>
              <w:ind w:left="86"/>
              <w:jc w:val="left"/>
              <w:rPr>
                <w:del w:id="38000" w:author="Quinten Van Woerkom" w:date="2024-12-17T13:39:00Z" w16du:dateUtc="2024-12-17T12:39:00Z"/>
                <w:sz w:val="20"/>
                <w:lang w:val="en-GB"/>
              </w:rPr>
            </w:pPr>
            <w:del w:id="38001" w:author="Quinten Van Woerkom" w:date="2024-12-17T13:39:00Z" w16du:dateUtc="2024-12-17T12:39:00Z">
              <w:r w:rsidRPr="004424B1" w:rsidDel="000B018B">
                <w:rPr>
                  <w:sz w:val="20"/>
                  <w:lang w:val="en-GB"/>
                </w:rPr>
                <w:delText>2.3</w:delText>
              </w:r>
            </w:del>
          </w:p>
        </w:tc>
        <w:tc>
          <w:tcPr>
            <w:tcW w:w="3957" w:type="dxa"/>
          </w:tcPr>
          <w:p w14:paraId="61FC17A3" w14:textId="71AE8BCB" w:rsidR="0022546B" w:rsidRPr="004424B1" w:rsidDel="000B018B" w:rsidRDefault="00CE01BE" w:rsidP="00F55DFA">
            <w:pPr>
              <w:pStyle w:val="TableParagraph"/>
              <w:spacing w:before="60" w:after="60"/>
              <w:ind w:left="85"/>
              <w:jc w:val="left"/>
              <w:rPr>
                <w:del w:id="38002" w:author="Quinten Van Woerkom" w:date="2024-12-17T13:39:00Z" w16du:dateUtc="2024-12-17T12:39:00Z"/>
                <w:sz w:val="20"/>
                <w:lang w:val="en-GB"/>
              </w:rPr>
            </w:pPr>
            <w:del w:id="38003" w:author="Quinten Van Woerkom" w:date="2024-12-17T13:39:00Z" w16du:dateUtc="2024-12-17T12:39:00Z">
              <w:r w:rsidRPr="004424B1" w:rsidDel="000B018B">
                <w:rPr>
                  <w:sz w:val="20"/>
                  <w:lang w:val="en-GB"/>
                </w:rPr>
                <w:delText xml:space="preserve">  </w:delText>
              </w:r>
              <w:r w:rsidR="00340BD5" w:rsidRPr="004424B1" w:rsidDel="000B018B">
                <w:rPr>
                  <w:sz w:val="20"/>
                  <w:lang w:val="en-GB"/>
                </w:rPr>
                <w:delText>monitorPlan</w:delText>
              </w:r>
            </w:del>
          </w:p>
        </w:tc>
        <w:tc>
          <w:tcPr>
            <w:tcW w:w="1997" w:type="dxa"/>
          </w:tcPr>
          <w:p w14:paraId="1F23AA39" w14:textId="42EE7363" w:rsidR="0022546B" w:rsidRPr="004424B1" w:rsidDel="000B018B" w:rsidRDefault="00CE01BE" w:rsidP="00F55DFA">
            <w:pPr>
              <w:pStyle w:val="TableParagraph"/>
              <w:spacing w:before="60" w:after="60"/>
              <w:ind w:left="85"/>
              <w:jc w:val="left"/>
              <w:rPr>
                <w:del w:id="38004" w:author="Quinten Van Woerkom" w:date="2024-12-17T13:39:00Z" w16du:dateUtc="2024-12-17T12:39:00Z"/>
                <w:sz w:val="20"/>
                <w:lang w:val="en-GB"/>
              </w:rPr>
            </w:pPr>
            <w:del w:id="38005"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w:delText>
              </w:r>
              <w:r w:rsidRPr="004424B1" w:rsidDel="000B018B">
                <w:rPr>
                  <w:lang w:val="en-GB"/>
                </w:rPr>
                <w:delText xml:space="preserve"> </w:delText>
              </w:r>
              <w:r w:rsidRPr="004424B1" w:rsidDel="000B018B">
                <w:rPr>
                  <w:sz w:val="20"/>
                  <w:lang w:val="en-GB"/>
                </w:rPr>
                <w:fldChar w:fldCharType="begin"/>
              </w:r>
              <w:r w:rsidRPr="004424B1" w:rsidDel="000B018B">
                <w:rPr>
                  <w:sz w:val="20"/>
                  <w:lang w:val="en-GB"/>
                </w:rPr>
                <w:delInstrText xml:space="preserve"> REF _Ref68800723 \r \h </w:delInstrText>
              </w:r>
              <w:r w:rsidRPr="004424B1" w:rsidDel="000B018B">
                <w:rPr>
                  <w:sz w:val="20"/>
                  <w:lang w:val="en-GB"/>
                </w:rPr>
              </w:r>
              <w:r w:rsidRPr="004424B1" w:rsidDel="000B018B">
                <w:rPr>
                  <w:sz w:val="20"/>
                  <w:lang w:val="en-GB"/>
                </w:rPr>
                <w:fldChar w:fldCharType="separate"/>
              </w:r>
              <w:r w:rsidR="00BF1AC4" w:rsidDel="000B018B">
                <w:rPr>
                  <w:sz w:val="20"/>
                  <w:lang w:val="en-GB"/>
                </w:rPr>
                <w:delText>3.3</w:delText>
              </w:r>
              <w:r w:rsidRPr="004424B1" w:rsidDel="000B018B">
                <w:rPr>
                  <w:sz w:val="20"/>
                  <w:lang w:val="en-GB"/>
                </w:rPr>
                <w:fldChar w:fldCharType="end"/>
              </w:r>
            </w:del>
          </w:p>
        </w:tc>
        <w:tc>
          <w:tcPr>
            <w:tcW w:w="851" w:type="dxa"/>
          </w:tcPr>
          <w:p w14:paraId="364616AA" w14:textId="3AE410FB" w:rsidR="0022546B" w:rsidRPr="004424B1" w:rsidDel="000B018B" w:rsidRDefault="004F32BB" w:rsidP="00F55DFA">
            <w:pPr>
              <w:pStyle w:val="TableParagraph"/>
              <w:spacing w:before="60" w:after="60"/>
              <w:ind w:left="85"/>
              <w:jc w:val="left"/>
              <w:rPr>
                <w:del w:id="38006" w:author="Quinten Van Woerkom" w:date="2024-12-17T13:39:00Z" w16du:dateUtc="2024-12-17T12:39:00Z"/>
                <w:sz w:val="20"/>
                <w:lang w:val="en-GB"/>
              </w:rPr>
            </w:pPr>
            <w:del w:id="38007" w:author="Quinten Van Woerkom" w:date="2024-12-17T13:39:00Z" w16du:dateUtc="2024-12-17T12:39:00Z">
              <w:r w:rsidRPr="004424B1" w:rsidDel="000B018B">
                <w:rPr>
                  <w:sz w:val="20"/>
                  <w:lang w:val="en-GB"/>
                </w:rPr>
                <w:delText xml:space="preserve">  </w:delText>
              </w:r>
              <w:r w:rsidR="00CE01BE" w:rsidRPr="004424B1" w:rsidDel="000B018B">
                <w:rPr>
                  <w:sz w:val="20"/>
                  <w:lang w:val="en-GB"/>
                </w:rPr>
                <w:delText>O</w:delText>
              </w:r>
            </w:del>
          </w:p>
        </w:tc>
        <w:tc>
          <w:tcPr>
            <w:tcW w:w="1235" w:type="dxa"/>
          </w:tcPr>
          <w:p w14:paraId="39E035F3" w14:textId="5A6C4A9E" w:rsidR="0022546B" w:rsidRPr="004424B1" w:rsidDel="000B018B" w:rsidRDefault="0022546B" w:rsidP="00F55DFA">
            <w:pPr>
              <w:pStyle w:val="TableParagraph"/>
              <w:spacing w:before="60" w:after="60"/>
              <w:ind w:left="0"/>
              <w:jc w:val="left"/>
              <w:rPr>
                <w:del w:id="38008" w:author="Quinten Van Woerkom" w:date="2024-12-17T13:39:00Z" w16du:dateUtc="2024-12-17T12:39:00Z"/>
                <w:rFonts w:ascii="Times New Roman"/>
                <w:sz w:val="20"/>
                <w:lang w:val="en-GB"/>
              </w:rPr>
            </w:pPr>
          </w:p>
        </w:tc>
      </w:tr>
      <w:tr w:rsidR="0022546B" w:rsidRPr="004424B1" w:rsidDel="000B018B" w14:paraId="572E84E4" w14:textId="4B717C38" w:rsidTr="005E4B04">
        <w:trPr>
          <w:trHeight w:val="290"/>
          <w:del w:id="38009" w:author="Quinten Van Woerkom" w:date="2024-12-17T13:39:00Z"/>
        </w:trPr>
        <w:tc>
          <w:tcPr>
            <w:tcW w:w="1102" w:type="dxa"/>
          </w:tcPr>
          <w:p w14:paraId="5E916990" w14:textId="22085874" w:rsidR="0022546B" w:rsidRPr="004424B1" w:rsidDel="000B018B" w:rsidRDefault="0022546B" w:rsidP="00F55DFA">
            <w:pPr>
              <w:pStyle w:val="TableParagraph"/>
              <w:spacing w:before="60" w:after="60"/>
              <w:ind w:left="86"/>
              <w:jc w:val="left"/>
              <w:rPr>
                <w:del w:id="38010" w:author="Quinten Van Woerkom" w:date="2024-12-17T13:39:00Z" w16du:dateUtc="2024-12-17T12:39:00Z"/>
                <w:sz w:val="20"/>
                <w:lang w:val="en-GB"/>
              </w:rPr>
            </w:pPr>
            <w:del w:id="38011" w:author="Quinten Van Woerkom" w:date="2024-12-17T13:39:00Z" w16du:dateUtc="2024-12-17T12:39:00Z">
              <w:r w:rsidRPr="004424B1" w:rsidDel="000B018B">
                <w:rPr>
                  <w:sz w:val="20"/>
                  <w:lang w:val="en-GB"/>
                </w:rPr>
                <w:delText>2.4</w:delText>
              </w:r>
            </w:del>
          </w:p>
        </w:tc>
        <w:tc>
          <w:tcPr>
            <w:tcW w:w="3957" w:type="dxa"/>
          </w:tcPr>
          <w:p w14:paraId="0B8BA031" w14:textId="3C1CDF3F" w:rsidR="0022546B" w:rsidRPr="004424B1" w:rsidDel="000B018B" w:rsidRDefault="00CE01BE" w:rsidP="00F55DFA">
            <w:pPr>
              <w:pStyle w:val="TableParagraph"/>
              <w:spacing w:before="60" w:after="60"/>
              <w:ind w:left="85"/>
              <w:jc w:val="left"/>
              <w:rPr>
                <w:del w:id="38012" w:author="Quinten Van Woerkom" w:date="2024-12-17T13:39:00Z" w16du:dateUtc="2024-12-17T12:39:00Z"/>
                <w:sz w:val="20"/>
                <w:lang w:val="en-GB"/>
              </w:rPr>
            </w:pPr>
            <w:del w:id="38013" w:author="Quinten Van Woerkom" w:date="2024-12-17T13:39:00Z" w16du:dateUtc="2024-12-17T12:39:00Z">
              <w:r w:rsidRPr="004424B1" w:rsidDel="000B018B">
                <w:rPr>
                  <w:sz w:val="20"/>
                  <w:lang w:val="en-GB"/>
                </w:rPr>
                <w:delText xml:space="preserve">  </w:delText>
              </w:r>
              <w:r w:rsidR="00340BD5" w:rsidRPr="004424B1" w:rsidDel="000B018B">
                <w:rPr>
                  <w:sz w:val="20"/>
                  <w:lang w:val="en-GB"/>
                </w:rPr>
                <w:delText>queryPlan</w:delText>
              </w:r>
            </w:del>
          </w:p>
        </w:tc>
        <w:tc>
          <w:tcPr>
            <w:tcW w:w="1997" w:type="dxa"/>
          </w:tcPr>
          <w:p w14:paraId="068D3A57" w14:textId="6AF2CDC4" w:rsidR="0022546B" w:rsidRPr="004424B1" w:rsidDel="000B018B" w:rsidRDefault="00CE01BE" w:rsidP="00F55DFA">
            <w:pPr>
              <w:pStyle w:val="TableParagraph"/>
              <w:spacing w:before="60" w:after="60"/>
              <w:ind w:left="85"/>
              <w:jc w:val="left"/>
              <w:rPr>
                <w:del w:id="38014" w:author="Quinten Van Woerkom" w:date="2024-12-17T13:39:00Z" w16du:dateUtc="2024-12-17T12:39:00Z"/>
                <w:sz w:val="20"/>
                <w:lang w:val="en-GB"/>
              </w:rPr>
            </w:pPr>
            <w:del w:id="38015"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w:delText>
              </w:r>
              <w:r w:rsidRPr="004424B1" w:rsidDel="000B018B">
                <w:rPr>
                  <w:lang w:val="en-GB"/>
                </w:rPr>
                <w:delText xml:space="preserve"> </w:delText>
              </w:r>
              <w:r w:rsidRPr="004424B1" w:rsidDel="000B018B">
                <w:rPr>
                  <w:sz w:val="20"/>
                  <w:lang w:val="en-GB"/>
                </w:rPr>
                <w:fldChar w:fldCharType="begin"/>
              </w:r>
              <w:r w:rsidRPr="004424B1" w:rsidDel="000B018B">
                <w:rPr>
                  <w:sz w:val="20"/>
                  <w:lang w:val="en-GB"/>
                </w:rPr>
                <w:delInstrText xml:space="preserve"> REF _Ref68800723 \r \h </w:delInstrText>
              </w:r>
              <w:r w:rsidRPr="004424B1" w:rsidDel="000B018B">
                <w:rPr>
                  <w:sz w:val="20"/>
                  <w:lang w:val="en-GB"/>
                </w:rPr>
              </w:r>
              <w:r w:rsidRPr="004424B1" w:rsidDel="000B018B">
                <w:rPr>
                  <w:sz w:val="20"/>
                  <w:lang w:val="en-GB"/>
                </w:rPr>
                <w:fldChar w:fldCharType="separate"/>
              </w:r>
              <w:r w:rsidR="00BF1AC4" w:rsidDel="000B018B">
                <w:rPr>
                  <w:sz w:val="20"/>
                  <w:lang w:val="en-GB"/>
                </w:rPr>
                <w:delText>3.3</w:delText>
              </w:r>
              <w:r w:rsidRPr="004424B1" w:rsidDel="000B018B">
                <w:rPr>
                  <w:sz w:val="20"/>
                  <w:lang w:val="en-GB"/>
                </w:rPr>
                <w:fldChar w:fldCharType="end"/>
              </w:r>
            </w:del>
          </w:p>
        </w:tc>
        <w:tc>
          <w:tcPr>
            <w:tcW w:w="851" w:type="dxa"/>
          </w:tcPr>
          <w:p w14:paraId="7303DA78" w14:textId="635E5353" w:rsidR="0022546B" w:rsidRPr="004424B1" w:rsidDel="000B018B" w:rsidRDefault="004F32BB" w:rsidP="00F55DFA">
            <w:pPr>
              <w:pStyle w:val="TableParagraph"/>
              <w:spacing w:before="60" w:after="60"/>
              <w:ind w:left="85"/>
              <w:jc w:val="left"/>
              <w:rPr>
                <w:del w:id="38016" w:author="Quinten Van Woerkom" w:date="2024-12-17T13:39:00Z" w16du:dateUtc="2024-12-17T12:39:00Z"/>
                <w:sz w:val="20"/>
                <w:lang w:val="en-GB"/>
              </w:rPr>
            </w:pPr>
            <w:del w:id="38017" w:author="Quinten Van Woerkom" w:date="2024-12-17T13:39:00Z" w16du:dateUtc="2024-12-17T12:39:00Z">
              <w:r w:rsidRPr="004424B1" w:rsidDel="000B018B">
                <w:rPr>
                  <w:sz w:val="20"/>
                  <w:lang w:val="en-GB"/>
                </w:rPr>
                <w:delText xml:space="preserve">  </w:delText>
              </w:r>
              <w:r w:rsidR="00CE01BE" w:rsidRPr="004424B1" w:rsidDel="000B018B">
                <w:rPr>
                  <w:sz w:val="20"/>
                  <w:lang w:val="en-GB"/>
                </w:rPr>
                <w:delText>O</w:delText>
              </w:r>
            </w:del>
          </w:p>
        </w:tc>
        <w:tc>
          <w:tcPr>
            <w:tcW w:w="1235" w:type="dxa"/>
          </w:tcPr>
          <w:p w14:paraId="75E116A4" w14:textId="34AF7D95" w:rsidR="0022546B" w:rsidRPr="004424B1" w:rsidDel="000B018B" w:rsidRDefault="0022546B" w:rsidP="00F55DFA">
            <w:pPr>
              <w:pStyle w:val="TableParagraph"/>
              <w:spacing w:before="60" w:after="60"/>
              <w:ind w:left="0"/>
              <w:jc w:val="left"/>
              <w:rPr>
                <w:del w:id="38018" w:author="Quinten Van Woerkom" w:date="2024-12-17T13:39:00Z" w16du:dateUtc="2024-12-17T12:39:00Z"/>
                <w:rFonts w:ascii="Times New Roman"/>
                <w:sz w:val="20"/>
                <w:lang w:val="en-GB"/>
              </w:rPr>
            </w:pPr>
          </w:p>
        </w:tc>
      </w:tr>
      <w:tr w:rsidR="0022546B" w:rsidRPr="004424B1" w:rsidDel="000B018B" w14:paraId="7120F5AE" w14:textId="28D19B8F" w:rsidTr="005E4B04">
        <w:trPr>
          <w:trHeight w:val="290"/>
          <w:del w:id="38019" w:author="Quinten Van Woerkom" w:date="2024-12-17T13:39:00Z"/>
        </w:trPr>
        <w:tc>
          <w:tcPr>
            <w:tcW w:w="1102" w:type="dxa"/>
          </w:tcPr>
          <w:p w14:paraId="182BF892" w14:textId="214F82A1" w:rsidR="0022546B" w:rsidRPr="004424B1" w:rsidDel="000B018B" w:rsidRDefault="0022546B" w:rsidP="00F55DFA">
            <w:pPr>
              <w:pStyle w:val="TableParagraph"/>
              <w:spacing w:before="60" w:after="60"/>
              <w:ind w:left="86"/>
              <w:jc w:val="left"/>
              <w:rPr>
                <w:del w:id="38020" w:author="Quinten Van Woerkom" w:date="2024-12-17T13:39:00Z" w16du:dateUtc="2024-12-17T12:39:00Z"/>
                <w:sz w:val="20"/>
                <w:lang w:val="en-GB"/>
              </w:rPr>
            </w:pPr>
            <w:del w:id="38021" w:author="Quinten Van Woerkom" w:date="2024-12-17T13:39:00Z" w16du:dateUtc="2024-12-17T12:39:00Z">
              <w:r w:rsidRPr="004424B1" w:rsidDel="000B018B">
                <w:rPr>
                  <w:sz w:val="20"/>
                  <w:lang w:val="en-GB"/>
                </w:rPr>
                <w:delText>2.5</w:delText>
              </w:r>
            </w:del>
          </w:p>
        </w:tc>
        <w:tc>
          <w:tcPr>
            <w:tcW w:w="3957" w:type="dxa"/>
          </w:tcPr>
          <w:p w14:paraId="69EBB4AE" w14:textId="3E578B00" w:rsidR="0022546B" w:rsidRPr="004424B1" w:rsidDel="000B018B" w:rsidRDefault="00CE01BE" w:rsidP="00F55DFA">
            <w:pPr>
              <w:pStyle w:val="TableParagraph"/>
              <w:spacing w:before="60" w:after="60"/>
              <w:ind w:left="85"/>
              <w:jc w:val="left"/>
              <w:rPr>
                <w:del w:id="38022" w:author="Quinten Van Woerkom" w:date="2024-12-17T13:39:00Z" w16du:dateUtc="2024-12-17T12:39:00Z"/>
                <w:sz w:val="20"/>
                <w:lang w:val="en-GB"/>
              </w:rPr>
            </w:pPr>
            <w:del w:id="38023" w:author="Quinten Van Woerkom" w:date="2024-12-17T13:39:00Z" w16du:dateUtc="2024-12-17T12:39:00Z">
              <w:r w:rsidRPr="004424B1" w:rsidDel="000B018B">
                <w:rPr>
                  <w:sz w:val="20"/>
                  <w:lang w:val="en-GB"/>
                </w:rPr>
                <w:delText xml:space="preserve">  </w:delText>
              </w:r>
              <w:r w:rsidR="00340BD5" w:rsidRPr="004424B1" w:rsidDel="000B018B">
                <w:rPr>
                  <w:sz w:val="20"/>
                  <w:lang w:val="en-GB"/>
                </w:rPr>
                <w:delText>getPartialPlan</w:delText>
              </w:r>
            </w:del>
          </w:p>
        </w:tc>
        <w:tc>
          <w:tcPr>
            <w:tcW w:w="1997" w:type="dxa"/>
          </w:tcPr>
          <w:p w14:paraId="127F6788" w14:textId="4DE38A6E" w:rsidR="0022546B" w:rsidRPr="004424B1" w:rsidDel="000B018B" w:rsidRDefault="00CE01BE" w:rsidP="00F55DFA">
            <w:pPr>
              <w:pStyle w:val="TableParagraph"/>
              <w:spacing w:before="60" w:after="60"/>
              <w:ind w:left="85"/>
              <w:jc w:val="left"/>
              <w:rPr>
                <w:del w:id="38024" w:author="Quinten Van Woerkom" w:date="2024-12-17T13:39:00Z" w16du:dateUtc="2024-12-17T12:39:00Z"/>
                <w:sz w:val="20"/>
                <w:lang w:val="en-GB"/>
              </w:rPr>
            </w:pPr>
            <w:del w:id="38025"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w:delText>
              </w:r>
              <w:r w:rsidRPr="004424B1" w:rsidDel="000B018B">
                <w:rPr>
                  <w:lang w:val="en-GB"/>
                </w:rPr>
                <w:delText xml:space="preserve"> </w:delText>
              </w:r>
              <w:r w:rsidRPr="004424B1" w:rsidDel="000B018B">
                <w:rPr>
                  <w:sz w:val="20"/>
                  <w:lang w:val="en-GB"/>
                </w:rPr>
                <w:fldChar w:fldCharType="begin"/>
              </w:r>
              <w:r w:rsidRPr="004424B1" w:rsidDel="000B018B">
                <w:rPr>
                  <w:sz w:val="20"/>
                  <w:lang w:val="en-GB"/>
                </w:rPr>
                <w:delInstrText xml:space="preserve"> REF _Ref68800723 \r \h </w:delInstrText>
              </w:r>
              <w:r w:rsidRPr="004424B1" w:rsidDel="000B018B">
                <w:rPr>
                  <w:sz w:val="20"/>
                  <w:lang w:val="en-GB"/>
                </w:rPr>
              </w:r>
              <w:r w:rsidRPr="004424B1" w:rsidDel="000B018B">
                <w:rPr>
                  <w:sz w:val="20"/>
                  <w:lang w:val="en-GB"/>
                </w:rPr>
                <w:fldChar w:fldCharType="separate"/>
              </w:r>
              <w:r w:rsidR="00BF1AC4" w:rsidDel="000B018B">
                <w:rPr>
                  <w:sz w:val="20"/>
                  <w:lang w:val="en-GB"/>
                </w:rPr>
                <w:delText>3.3</w:delText>
              </w:r>
              <w:r w:rsidRPr="004424B1" w:rsidDel="000B018B">
                <w:rPr>
                  <w:sz w:val="20"/>
                  <w:lang w:val="en-GB"/>
                </w:rPr>
                <w:fldChar w:fldCharType="end"/>
              </w:r>
            </w:del>
          </w:p>
        </w:tc>
        <w:tc>
          <w:tcPr>
            <w:tcW w:w="851" w:type="dxa"/>
          </w:tcPr>
          <w:p w14:paraId="3CB38A99" w14:textId="5E87FBAF" w:rsidR="0022546B" w:rsidRPr="004424B1" w:rsidDel="000B018B" w:rsidRDefault="004F32BB" w:rsidP="00F55DFA">
            <w:pPr>
              <w:pStyle w:val="TableParagraph"/>
              <w:spacing w:before="60" w:after="60"/>
              <w:ind w:left="85"/>
              <w:jc w:val="left"/>
              <w:rPr>
                <w:del w:id="38026" w:author="Quinten Van Woerkom" w:date="2024-12-17T13:39:00Z" w16du:dateUtc="2024-12-17T12:39:00Z"/>
                <w:sz w:val="20"/>
                <w:lang w:val="en-GB"/>
              </w:rPr>
            </w:pPr>
            <w:del w:id="38027" w:author="Quinten Van Woerkom" w:date="2024-12-17T13:39:00Z" w16du:dateUtc="2024-12-17T12:39:00Z">
              <w:r w:rsidRPr="004424B1" w:rsidDel="000B018B">
                <w:rPr>
                  <w:sz w:val="20"/>
                  <w:lang w:val="en-GB"/>
                </w:rPr>
                <w:delText xml:space="preserve">  </w:delText>
              </w:r>
              <w:r w:rsidR="00CE01BE" w:rsidRPr="004424B1" w:rsidDel="000B018B">
                <w:rPr>
                  <w:sz w:val="20"/>
                  <w:lang w:val="en-GB"/>
                </w:rPr>
                <w:delText>O</w:delText>
              </w:r>
            </w:del>
          </w:p>
        </w:tc>
        <w:tc>
          <w:tcPr>
            <w:tcW w:w="1235" w:type="dxa"/>
          </w:tcPr>
          <w:p w14:paraId="4ED8E047" w14:textId="21CF4D35" w:rsidR="0022546B" w:rsidRPr="004424B1" w:rsidDel="000B018B" w:rsidRDefault="0022546B" w:rsidP="00F55DFA">
            <w:pPr>
              <w:pStyle w:val="TableParagraph"/>
              <w:spacing w:before="60" w:after="60"/>
              <w:ind w:left="0"/>
              <w:jc w:val="left"/>
              <w:rPr>
                <w:del w:id="38028" w:author="Quinten Van Woerkom" w:date="2024-12-17T13:39:00Z" w16du:dateUtc="2024-12-17T12:39:00Z"/>
                <w:rFonts w:ascii="Times New Roman"/>
                <w:sz w:val="20"/>
                <w:lang w:val="en-GB"/>
              </w:rPr>
            </w:pPr>
          </w:p>
        </w:tc>
      </w:tr>
      <w:tr w:rsidR="00CE01BE" w:rsidRPr="004424B1" w:rsidDel="000B018B" w14:paraId="66D7D948" w14:textId="41D9F7BE" w:rsidTr="005E4B04">
        <w:trPr>
          <w:trHeight w:val="290"/>
          <w:del w:id="38029" w:author="Quinten Van Woerkom" w:date="2024-12-17T13:39:00Z"/>
        </w:trPr>
        <w:tc>
          <w:tcPr>
            <w:tcW w:w="1102" w:type="dxa"/>
          </w:tcPr>
          <w:p w14:paraId="446CA816" w14:textId="7B6774DE" w:rsidR="00CE01BE" w:rsidRPr="004424B1" w:rsidDel="000B018B" w:rsidRDefault="00CE01BE" w:rsidP="00F55DFA">
            <w:pPr>
              <w:pStyle w:val="TableParagraph"/>
              <w:spacing w:before="60" w:after="60"/>
              <w:ind w:left="86"/>
              <w:jc w:val="left"/>
              <w:rPr>
                <w:del w:id="38030" w:author="Quinten Van Woerkom" w:date="2024-12-17T13:39:00Z" w16du:dateUtc="2024-12-17T12:39:00Z"/>
                <w:sz w:val="20"/>
                <w:lang w:val="en-GB"/>
              </w:rPr>
            </w:pPr>
            <w:del w:id="38031" w:author="Quinten Van Woerkom" w:date="2024-12-17T13:39:00Z" w16du:dateUtc="2024-12-17T12:39:00Z">
              <w:r w:rsidRPr="004424B1" w:rsidDel="000B018B">
                <w:rPr>
                  <w:sz w:val="20"/>
                  <w:lang w:val="en-GB"/>
                </w:rPr>
                <w:delText>3</w:delText>
              </w:r>
            </w:del>
          </w:p>
        </w:tc>
        <w:tc>
          <w:tcPr>
            <w:tcW w:w="3957" w:type="dxa"/>
          </w:tcPr>
          <w:p w14:paraId="17791A47" w14:textId="2693EBBE" w:rsidR="00CE01BE" w:rsidRPr="004424B1" w:rsidDel="000B018B" w:rsidRDefault="00CE01BE" w:rsidP="00F55DFA">
            <w:pPr>
              <w:pStyle w:val="TableParagraph"/>
              <w:spacing w:before="60" w:after="60"/>
              <w:ind w:left="85"/>
              <w:jc w:val="left"/>
              <w:rPr>
                <w:del w:id="38032" w:author="Quinten Van Woerkom" w:date="2024-12-17T13:39:00Z" w16du:dateUtc="2024-12-17T12:39:00Z"/>
                <w:sz w:val="20"/>
                <w:lang w:val="en-GB"/>
              </w:rPr>
            </w:pPr>
            <w:del w:id="38033" w:author="Quinten Van Woerkom" w:date="2024-12-17T13:39:00Z" w16du:dateUtc="2024-12-17T12:39:00Z">
              <w:r w:rsidRPr="004424B1" w:rsidDel="000B018B">
                <w:rPr>
                  <w:sz w:val="20"/>
                  <w:lang w:val="en-GB"/>
                </w:rPr>
                <w:delText>Plan Execution Control Service</w:delText>
              </w:r>
            </w:del>
          </w:p>
        </w:tc>
        <w:tc>
          <w:tcPr>
            <w:tcW w:w="1997" w:type="dxa"/>
          </w:tcPr>
          <w:p w14:paraId="1BF1D7CF" w14:textId="2F471873" w:rsidR="00CE01BE" w:rsidRPr="004424B1" w:rsidDel="000B018B" w:rsidRDefault="00CE01BE" w:rsidP="00F55DFA">
            <w:pPr>
              <w:pStyle w:val="TableParagraph"/>
              <w:spacing w:before="60" w:after="60"/>
              <w:ind w:left="85"/>
              <w:jc w:val="left"/>
              <w:rPr>
                <w:del w:id="38034" w:author="Quinten Van Woerkom" w:date="2024-12-17T13:39:00Z" w16du:dateUtc="2024-12-17T12:39:00Z"/>
                <w:sz w:val="20"/>
                <w:szCs w:val="20"/>
                <w:lang w:val="en-GB"/>
              </w:rPr>
            </w:pPr>
            <w:del w:id="38035"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 </w:delText>
              </w:r>
              <w:r w:rsidRPr="004424B1" w:rsidDel="000B018B">
                <w:rPr>
                  <w:sz w:val="20"/>
                  <w:lang w:val="en-GB"/>
                </w:rPr>
                <w:fldChar w:fldCharType="begin"/>
              </w:r>
              <w:r w:rsidRPr="004424B1" w:rsidDel="000B018B">
                <w:rPr>
                  <w:sz w:val="20"/>
                  <w:szCs w:val="20"/>
                  <w:lang w:val="en-GB"/>
                </w:rPr>
                <w:delInstrText xml:space="preserve"> REF _Ref68801472 \r \h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3.4</w:delText>
              </w:r>
              <w:r w:rsidRPr="004424B1" w:rsidDel="000B018B">
                <w:rPr>
                  <w:sz w:val="20"/>
                  <w:lang w:val="en-GB"/>
                </w:rPr>
                <w:fldChar w:fldCharType="end"/>
              </w:r>
            </w:del>
          </w:p>
        </w:tc>
        <w:tc>
          <w:tcPr>
            <w:tcW w:w="851" w:type="dxa"/>
          </w:tcPr>
          <w:p w14:paraId="27F0D4A7" w14:textId="6D83B18C" w:rsidR="00CE01BE" w:rsidRPr="004424B1" w:rsidDel="000B018B" w:rsidRDefault="004F32BB" w:rsidP="00F55DFA">
            <w:pPr>
              <w:pStyle w:val="TableParagraph"/>
              <w:spacing w:before="60" w:after="60"/>
              <w:ind w:left="85"/>
              <w:jc w:val="left"/>
              <w:rPr>
                <w:del w:id="38036" w:author="Quinten Van Woerkom" w:date="2024-12-17T13:39:00Z" w16du:dateUtc="2024-12-17T12:39:00Z"/>
                <w:sz w:val="20"/>
                <w:lang w:val="en-GB"/>
              </w:rPr>
            </w:pPr>
            <w:del w:id="38037" w:author="Quinten Van Woerkom" w:date="2024-12-17T13:39:00Z" w16du:dateUtc="2024-12-17T12:39:00Z">
              <w:r w:rsidRPr="004424B1" w:rsidDel="000B018B">
                <w:rPr>
                  <w:sz w:val="20"/>
                  <w:lang w:val="en-GB"/>
                </w:rPr>
                <w:delText>O</w:delText>
              </w:r>
            </w:del>
          </w:p>
        </w:tc>
        <w:tc>
          <w:tcPr>
            <w:tcW w:w="1235" w:type="dxa"/>
          </w:tcPr>
          <w:p w14:paraId="5D1AC3D6" w14:textId="703F2777" w:rsidR="00CE01BE" w:rsidRPr="004424B1" w:rsidDel="000B018B" w:rsidRDefault="00CE01BE" w:rsidP="00F55DFA">
            <w:pPr>
              <w:pStyle w:val="TableParagraph"/>
              <w:spacing w:before="60" w:after="60"/>
              <w:ind w:left="0"/>
              <w:jc w:val="left"/>
              <w:rPr>
                <w:del w:id="38038" w:author="Quinten Van Woerkom" w:date="2024-12-17T13:39:00Z" w16du:dateUtc="2024-12-17T12:39:00Z"/>
                <w:rFonts w:ascii="Times New Roman"/>
                <w:sz w:val="20"/>
                <w:lang w:val="en-GB"/>
              </w:rPr>
            </w:pPr>
          </w:p>
        </w:tc>
      </w:tr>
      <w:tr w:rsidR="00CE01BE" w:rsidRPr="004424B1" w:rsidDel="000B018B" w14:paraId="7B971068" w14:textId="74DE77C1" w:rsidTr="005E4B04">
        <w:trPr>
          <w:trHeight w:val="290"/>
          <w:del w:id="38039" w:author="Quinten Van Woerkom" w:date="2024-12-17T13:39:00Z"/>
        </w:trPr>
        <w:tc>
          <w:tcPr>
            <w:tcW w:w="1102" w:type="dxa"/>
          </w:tcPr>
          <w:p w14:paraId="44678408" w14:textId="023CBB96" w:rsidR="00CE01BE" w:rsidRPr="004424B1" w:rsidDel="000B018B" w:rsidRDefault="004F32BB" w:rsidP="00F55DFA">
            <w:pPr>
              <w:pStyle w:val="TableParagraph"/>
              <w:spacing w:before="60" w:after="60"/>
              <w:ind w:left="86"/>
              <w:jc w:val="left"/>
              <w:rPr>
                <w:del w:id="38040" w:author="Quinten Van Woerkom" w:date="2024-12-17T13:39:00Z" w16du:dateUtc="2024-12-17T12:39:00Z"/>
                <w:sz w:val="20"/>
                <w:lang w:val="en-GB"/>
              </w:rPr>
            </w:pPr>
            <w:del w:id="38041" w:author="Quinten Van Woerkom" w:date="2024-12-17T13:39:00Z" w16du:dateUtc="2024-12-17T12:39:00Z">
              <w:r w:rsidRPr="004424B1" w:rsidDel="000B018B">
                <w:rPr>
                  <w:sz w:val="20"/>
                  <w:lang w:val="en-GB"/>
                </w:rPr>
                <w:delText>3.1</w:delText>
              </w:r>
            </w:del>
          </w:p>
        </w:tc>
        <w:tc>
          <w:tcPr>
            <w:tcW w:w="3957" w:type="dxa"/>
          </w:tcPr>
          <w:p w14:paraId="18004BC0" w14:textId="1F3C7D12" w:rsidR="00CE01BE" w:rsidRPr="004424B1" w:rsidDel="000B018B" w:rsidRDefault="004F32BB" w:rsidP="00340BD5">
            <w:pPr>
              <w:pStyle w:val="TableParagraph"/>
              <w:spacing w:before="60" w:after="60"/>
              <w:ind w:left="85"/>
              <w:jc w:val="left"/>
              <w:rPr>
                <w:del w:id="38042" w:author="Quinten Van Woerkom" w:date="2024-12-17T13:39:00Z" w16du:dateUtc="2024-12-17T12:39:00Z"/>
                <w:sz w:val="20"/>
                <w:lang w:val="en-GB"/>
              </w:rPr>
            </w:pPr>
            <w:del w:id="38043" w:author="Quinten Van Woerkom" w:date="2024-12-17T13:39:00Z" w16du:dateUtc="2024-12-17T12:39:00Z">
              <w:r w:rsidRPr="004424B1" w:rsidDel="000B018B">
                <w:rPr>
                  <w:sz w:val="20"/>
                  <w:lang w:val="en-GB"/>
                </w:rPr>
                <w:delText xml:space="preserve">  </w:delText>
              </w:r>
              <w:r w:rsidR="00340BD5" w:rsidRPr="004424B1" w:rsidDel="000B018B">
                <w:rPr>
                  <w:sz w:val="20"/>
                  <w:lang w:val="en-GB"/>
                </w:rPr>
                <w:delText>submitPlan</w:delText>
              </w:r>
            </w:del>
          </w:p>
          <w:p w14:paraId="6B718287" w14:textId="2A2642E9" w:rsidR="00340BD5" w:rsidRPr="004424B1" w:rsidDel="000B018B" w:rsidRDefault="00340BD5" w:rsidP="00340BD5">
            <w:pPr>
              <w:pStyle w:val="TableParagraph"/>
              <w:spacing w:before="60" w:after="60"/>
              <w:ind w:left="85"/>
              <w:jc w:val="left"/>
              <w:rPr>
                <w:del w:id="38044" w:author="Quinten Van Woerkom" w:date="2024-12-17T13:39:00Z" w16du:dateUtc="2024-12-17T12:39:00Z"/>
                <w:sz w:val="20"/>
                <w:lang w:val="en-GB"/>
              </w:rPr>
            </w:pPr>
            <w:del w:id="38045" w:author="Quinten Van Woerkom" w:date="2024-12-17T13:39:00Z" w16du:dateUtc="2024-12-17T12:39:00Z">
              <w:r w:rsidRPr="004424B1" w:rsidDel="000B018B">
                <w:rPr>
                  <w:sz w:val="20"/>
                  <w:lang w:val="en-GB"/>
                </w:rPr>
                <w:delText xml:space="preserve">  revokePlan</w:delText>
              </w:r>
            </w:del>
          </w:p>
          <w:p w14:paraId="5240F894" w14:textId="2721AF0C" w:rsidR="00340BD5" w:rsidRPr="004424B1" w:rsidDel="000B018B" w:rsidRDefault="00340BD5" w:rsidP="00F55DFA">
            <w:pPr>
              <w:pStyle w:val="TableParagraph"/>
              <w:spacing w:before="60" w:after="60"/>
              <w:ind w:left="85"/>
              <w:jc w:val="left"/>
              <w:rPr>
                <w:del w:id="38046" w:author="Quinten Van Woerkom" w:date="2024-12-17T13:39:00Z" w16du:dateUtc="2024-12-17T12:39:00Z"/>
                <w:sz w:val="20"/>
                <w:lang w:val="en-GB"/>
              </w:rPr>
            </w:pPr>
            <w:del w:id="38047" w:author="Quinten Van Woerkom" w:date="2024-12-17T13:39:00Z" w16du:dateUtc="2024-12-17T12:39:00Z">
              <w:r w:rsidRPr="004424B1" w:rsidDel="000B018B">
                <w:rPr>
                  <w:sz w:val="20"/>
                  <w:lang w:val="en-GB"/>
                </w:rPr>
                <w:delText xml:space="preserve">  getPlanStatus</w:delText>
              </w:r>
            </w:del>
          </w:p>
        </w:tc>
        <w:tc>
          <w:tcPr>
            <w:tcW w:w="1997" w:type="dxa"/>
          </w:tcPr>
          <w:p w14:paraId="218D1F28" w14:textId="4937539C" w:rsidR="00CE01BE" w:rsidRPr="004424B1" w:rsidDel="000B018B" w:rsidRDefault="004F32BB" w:rsidP="00F55DFA">
            <w:pPr>
              <w:pStyle w:val="TableParagraph"/>
              <w:spacing w:before="60" w:after="60"/>
              <w:ind w:left="85"/>
              <w:jc w:val="left"/>
              <w:rPr>
                <w:del w:id="38048" w:author="Quinten Van Woerkom" w:date="2024-12-17T13:39:00Z" w16du:dateUtc="2024-12-17T12:39:00Z"/>
                <w:sz w:val="20"/>
                <w:szCs w:val="20"/>
                <w:lang w:val="en-GB"/>
              </w:rPr>
            </w:pPr>
            <w:del w:id="38049"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 </w:delText>
              </w:r>
              <w:r w:rsidRPr="004424B1" w:rsidDel="000B018B">
                <w:rPr>
                  <w:sz w:val="20"/>
                  <w:lang w:val="en-GB"/>
                </w:rPr>
                <w:fldChar w:fldCharType="begin"/>
              </w:r>
              <w:r w:rsidRPr="004424B1" w:rsidDel="000B018B">
                <w:rPr>
                  <w:sz w:val="20"/>
                  <w:szCs w:val="20"/>
                  <w:lang w:val="en-GB"/>
                </w:rPr>
                <w:delInstrText xml:space="preserve"> REF _Ref68801472 \r \h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3.4</w:delText>
              </w:r>
              <w:r w:rsidRPr="004424B1" w:rsidDel="000B018B">
                <w:rPr>
                  <w:sz w:val="20"/>
                  <w:lang w:val="en-GB"/>
                </w:rPr>
                <w:fldChar w:fldCharType="end"/>
              </w:r>
            </w:del>
          </w:p>
        </w:tc>
        <w:tc>
          <w:tcPr>
            <w:tcW w:w="851" w:type="dxa"/>
          </w:tcPr>
          <w:p w14:paraId="3DF10FC2" w14:textId="03656AF6" w:rsidR="00CE01BE" w:rsidRPr="004424B1" w:rsidDel="000B018B" w:rsidRDefault="004F32BB" w:rsidP="00F55DFA">
            <w:pPr>
              <w:pStyle w:val="TableParagraph"/>
              <w:spacing w:before="60" w:after="60"/>
              <w:ind w:left="85"/>
              <w:jc w:val="left"/>
              <w:rPr>
                <w:del w:id="38050" w:author="Quinten Van Woerkom" w:date="2024-12-17T13:39:00Z" w16du:dateUtc="2024-12-17T12:39:00Z"/>
                <w:sz w:val="20"/>
                <w:lang w:val="en-GB"/>
              </w:rPr>
            </w:pPr>
            <w:del w:id="38051" w:author="Quinten Van Woerkom" w:date="2024-12-17T13:39:00Z" w16du:dateUtc="2024-12-17T12:39:00Z">
              <w:r w:rsidRPr="004424B1" w:rsidDel="000B018B">
                <w:rPr>
                  <w:sz w:val="20"/>
                  <w:lang w:val="en-GB"/>
                </w:rPr>
                <w:delText xml:space="preserve">  </w:delText>
              </w:r>
            </w:del>
            <w:del w:id="38052" w:author="Quinten Van Woerkom" w:date="2024-12-02T09:49:00Z" w16du:dateUtc="2024-12-02T08:49:00Z">
              <w:r w:rsidRPr="004424B1" w:rsidDel="00226AB0">
                <w:rPr>
                  <w:sz w:val="20"/>
                  <w:lang w:val="en-GB"/>
                </w:rPr>
                <w:delText>M</w:delText>
              </w:r>
            </w:del>
          </w:p>
        </w:tc>
        <w:tc>
          <w:tcPr>
            <w:tcW w:w="1235" w:type="dxa"/>
          </w:tcPr>
          <w:p w14:paraId="63F6513A" w14:textId="64C501AF" w:rsidR="00CE01BE" w:rsidRPr="004424B1" w:rsidDel="000B018B" w:rsidRDefault="00CE01BE" w:rsidP="00F55DFA">
            <w:pPr>
              <w:pStyle w:val="TableParagraph"/>
              <w:spacing w:before="60" w:after="60"/>
              <w:ind w:left="0"/>
              <w:jc w:val="left"/>
              <w:rPr>
                <w:del w:id="38053" w:author="Quinten Van Woerkom" w:date="2024-12-17T13:39:00Z" w16du:dateUtc="2024-12-17T12:39:00Z"/>
                <w:rFonts w:ascii="Times New Roman"/>
                <w:sz w:val="20"/>
                <w:lang w:val="en-GB"/>
              </w:rPr>
            </w:pPr>
          </w:p>
        </w:tc>
      </w:tr>
      <w:tr w:rsidR="00CE01BE" w:rsidRPr="004424B1" w:rsidDel="000B018B" w14:paraId="7AD9F6F3" w14:textId="307D1413" w:rsidTr="005E4B04">
        <w:trPr>
          <w:trHeight w:val="290"/>
          <w:del w:id="38054" w:author="Quinten Van Woerkom" w:date="2024-12-17T13:39:00Z"/>
        </w:trPr>
        <w:tc>
          <w:tcPr>
            <w:tcW w:w="1102" w:type="dxa"/>
          </w:tcPr>
          <w:p w14:paraId="207A2828" w14:textId="79839B62" w:rsidR="00CE01BE" w:rsidRPr="004424B1" w:rsidDel="000B018B" w:rsidRDefault="004F32BB" w:rsidP="00F55DFA">
            <w:pPr>
              <w:pStyle w:val="TableParagraph"/>
              <w:spacing w:before="60" w:after="60"/>
              <w:ind w:left="86"/>
              <w:jc w:val="left"/>
              <w:rPr>
                <w:del w:id="38055" w:author="Quinten Van Woerkom" w:date="2024-12-17T13:39:00Z" w16du:dateUtc="2024-12-17T12:39:00Z"/>
                <w:sz w:val="20"/>
                <w:lang w:val="en-GB"/>
              </w:rPr>
            </w:pPr>
            <w:del w:id="38056" w:author="Quinten Van Woerkom" w:date="2024-12-17T13:39:00Z" w16du:dateUtc="2024-12-17T12:39:00Z">
              <w:r w:rsidRPr="004424B1" w:rsidDel="000B018B">
                <w:rPr>
                  <w:sz w:val="20"/>
                  <w:lang w:val="en-GB"/>
                </w:rPr>
                <w:delText>3.2</w:delText>
              </w:r>
            </w:del>
          </w:p>
        </w:tc>
        <w:tc>
          <w:tcPr>
            <w:tcW w:w="3957" w:type="dxa"/>
          </w:tcPr>
          <w:p w14:paraId="75CF025E" w14:textId="730F3BB5" w:rsidR="00CE01BE" w:rsidRPr="004424B1" w:rsidDel="000B018B" w:rsidRDefault="004F32BB" w:rsidP="00340BD5">
            <w:pPr>
              <w:pStyle w:val="TableParagraph"/>
              <w:spacing w:before="60" w:after="60"/>
              <w:ind w:left="85"/>
              <w:jc w:val="left"/>
              <w:rPr>
                <w:del w:id="38057" w:author="Quinten Van Woerkom" w:date="2024-12-17T13:39:00Z" w16du:dateUtc="2024-12-17T12:39:00Z"/>
                <w:sz w:val="20"/>
                <w:lang w:val="en-GB"/>
              </w:rPr>
            </w:pPr>
            <w:del w:id="38058" w:author="Quinten Van Woerkom" w:date="2024-12-17T13:39:00Z" w16du:dateUtc="2024-12-17T12:39:00Z">
              <w:r w:rsidRPr="004424B1" w:rsidDel="000B018B">
                <w:rPr>
                  <w:sz w:val="20"/>
                  <w:lang w:val="en-GB"/>
                </w:rPr>
                <w:delText xml:space="preserve">  </w:delText>
              </w:r>
              <w:r w:rsidR="00340BD5" w:rsidRPr="004424B1" w:rsidDel="000B018B">
                <w:rPr>
                  <w:sz w:val="20"/>
                  <w:lang w:val="en-GB"/>
                </w:rPr>
                <w:delText>activatePlan</w:delText>
              </w:r>
            </w:del>
          </w:p>
          <w:p w14:paraId="09634686" w14:textId="0678EF0D" w:rsidR="00340BD5" w:rsidRPr="004424B1" w:rsidDel="000B018B" w:rsidRDefault="00340BD5" w:rsidP="00F55DFA">
            <w:pPr>
              <w:pStyle w:val="TableParagraph"/>
              <w:spacing w:before="60" w:after="60"/>
              <w:ind w:left="85"/>
              <w:jc w:val="left"/>
              <w:rPr>
                <w:del w:id="38059" w:author="Quinten Van Woerkom" w:date="2024-12-17T13:39:00Z" w16du:dateUtc="2024-12-17T12:39:00Z"/>
                <w:sz w:val="20"/>
                <w:lang w:val="en-GB"/>
              </w:rPr>
            </w:pPr>
            <w:del w:id="38060" w:author="Quinten Van Woerkom" w:date="2024-12-17T13:39:00Z" w16du:dateUtc="2024-12-17T12:39:00Z">
              <w:r w:rsidRPr="004424B1" w:rsidDel="000B018B">
                <w:rPr>
                  <w:sz w:val="20"/>
                  <w:lang w:val="en-GB"/>
                </w:rPr>
                <w:delText xml:space="preserve">  deactivatePlan</w:delText>
              </w:r>
            </w:del>
          </w:p>
        </w:tc>
        <w:tc>
          <w:tcPr>
            <w:tcW w:w="1997" w:type="dxa"/>
          </w:tcPr>
          <w:p w14:paraId="40953ACD" w14:textId="490CA21B" w:rsidR="00CE01BE" w:rsidRPr="004424B1" w:rsidDel="000B018B" w:rsidRDefault="004F32BB" w:rsidP="00F55DFA">
            <w:pPr>
              <w:pStyle w:val="TableParagraph"/>
              <w:spacing w:before="60" w:after="60"/>
              <w:ind w:left="85"/>
              <w:jc w:val="left"/>
              <w:rPr>
                <w:del w:id="38061" w:author="Quinten Van Woerkom" w:date="2024-12-17T13:39:00Z" w16du:dateUtc="2024-12-17T12:39:00Z"/>
                <w:sz w:val="20"/>
                <w:szCs w:val="20"/>
                <w:lang w:val="en-GB"/>
              </w:rPr>
            </w:pPr>
            <w:del w:id="38062"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 </w:delText>
              </w:r>
              <w:r w:rsidRPr="004424B1" w:rsidDel="000B018B">
                <w:rPr>
                  <w:sz w:val="20"/>
                  <w:lang w:val="en-GB"/>
                </w:rPr>
                <w:fldChar w:fldCharType="begin"/>
              </w:r>
              <w:r w:rsidRPr="004424B1" w:rsidDel="000B018B">
                <w:rPr>
                  <w:sz w:val="20"/>
                  <w:szCs w:val="20"/>
                  <w:lang w:val="en-GB"/>
                </w:rPr>
                <w:delInstrText xml:space="preserve"> REF _Ref68801472 \r \h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3.4</w:delText>
              </w:r>
              <w:r w:rsidRPr="004424B1" w:rsidDel="000B018B">
                <w:rPr>
                  <w:sz w:val="20"/>
                  <w:lang w:val="en-GB"/>
                </w:rPr>
                <w:fldChar w:fldCharType="end"/>
              </w:r>
            </w:del>
          </w:p>
        </w:tc>
        <w:tc>
          <w:tcPr>
            <w:tcW w:w="851" w:type="dxa"/>
          </w:tcPr>
          <w:p w14:paraId="37FDA630" w14:textId="7CB28D28" w:rsidR="00CE01BE" w:rsidRPr="004424B1" w:rsidDel="000B018B" w:rsidRDefault="004F32BB" w:rsidP="00F55DFA">
            <w:pPr>
              <w:pStyle w:val="TableParagraph"/>
              <w:spacing w:before="60" w:after="60"/>
              <w:ind w:left="85"/>
              <w:jc w:val="left"/>
              <w:rPr>
                <w:del w:id="38063" w:author="Quinten Van Woerkom" w:date="2024-12-17T13:39:00Z" w16du:dateUtc="2024-12-17T12:39:00Z"/>
                <w:sz w:val="20"/>
                <w:lang w:val="en-GB"/>
              </w:rPr>
            </w:pPr>
            <w:del w:id="38064" w:author="Quinten Van Woerkom" w:date="2024-12-17T13:39:00Z" w16du:dateUtc="2024-12-17T12:39:00Z">
              <w:r w:rsidRPr="004424B1" w:rsidDel="000B018B">
                <w:rPr>
                  <w:sz w:val="20"/>
                  <w:lang w:val="en-GB"/>
                </w:rPr>
                <w:delText xml:space="preserve">  O</w:delText>
              </w:r>
            </w:del>
          </w:p>
        </w:tc>
        <w:tc>
          <w:tcPr>
            <w:tcW w:w="1235" w:type="dxa"/>
          </w:tcPr>
          <w:p w14:paraId="18DD3F81" w14:textId="68DE3AA7" w:rsidR="00CE01BE" w:rsidRPr="004424B1" w:rsidDel="000B018B" w:rsidRDefault="00CE01BE" w:rsidP="00F55DFA">
            <w:pPr>
              <w:pStyle w:val="TableParagraph"/>
              <w:spacing w:before="60" w:after="60"/>
              <w:ind w:left="0"/>
              <w:jc w:val="left"/>
              <w:rPr>
                <w:del w:id="38065" w:author="Quinten Van Woerkom" w:date="2024-12-17T13:39:00Z" w16du:dateUtc="2024-12-17T12:39:00Z"/>
                <w:rFonts w:ascii="Times New Roman"/>
                <w:sz w:val="20"/>
                <w:lang w:val="en-GB"/>
              </w:rPr>
            </w:pPr>
          </w:p>
        </w:tc>
      </w:tr>
      <w:tr w:rsidR="00CE01BE" w:rsidRPr="004424B1" w:rsidDel="000B018B" w14:paraId="7CAF1CDF" w14:textId="670C86C0" w:rsidTr="005E4B04">
        <w:trPr>
          <w:trHeight w:val="290"/>
          <w:del w:id="38066" w:author="Quinten Van Woerkom" w:date="2024-12-17T13:39:00Z"/>
        </w:trPr>
        <w:tc>
          <w:tcPr>
            <w:tcW w:w="1102" w:type="dxa"/>
          </w:tcPr>
          <w:p w14:paraId="5EB5E30D" w14:textId="1B303DF7" w:rsidR="00CE01BE" w:rsidRPr="004424B1" w:rsidDel="000B018B" w:rsidRDefault="004F32BB" w:rsidP="00F55DFA">
            <w:pPr>
              <w:pStyle w:val="TableParagraph"/>
              <w:spacing w:before="60" w:after="60"/>
              <w:ind w:left="86"/>
              <w:jc w:val="left"/>
              <w:rPr>
                <w:del w:id="38067" w:author="Quinten Van Woerkom" w:date="2024-12-17T13:39:00Z" w16du:dateUtc="2024-12-17T12:39:00Z"/>
                <w:sz w:val="20"/>
                <w:lang w:val="en-GB"/>
              </w:rPr>
            </w:pPr>
            <w:del w:id="38068" w:author="Quinten Van Woerkom" w:date="2024-12-17T13:39:00Z" w16du:dateUtc="2024-12-17T12:39:00Z">
              <w:r w:rsidRPr="004424B1" w:rsidDel="000B018B">
                <w:rPr>
                  <w:sz w:val="20"/>
                  <w:lang w:val="en-GB"/>
                </w:rPr>
                <w:delText>3.3</w:delText>
              </w:r>
            </w:del>
          </w:p>
        </w:tc>
        <w:tc>
          <w:tcPr>
            <w:tcW w:w="3957" w:type="dxa"/>
          </w:tcPr>
          <w:p w14:paraId="02D44A89" w14:textId="0C710572" w:rsidR="00CE01BE" w:rsidRPr="004424B1" w:rsidDel="000B018B" w:rsidRDefault="004F32BB" w:rsidP="00F55DFA">
            <w:pPr>
              <w:pStyle w:val="TableParagraph"/>
              <w:spacing w:before="60" w:after="60"/>
              <w:ind w:left="85"/>
              <w:jc w:val="left"/>
              <w:rPr>
                <w:del w:id="38069" w:author="Quinten Van Woerkom" w:date="2024-12-17T13:39:00Z" w16du:dateUtc="2024-12-17T12:39:00Z"/>
                <w:sz w:val="20"/>
                <w:lang w:val="en-GB"/>
              </w:rPr>
            </w:pPr>
            <w:del w:id="38070" w:author="Quinten Van Woerkom" w:date="2024-12-17T13:39:00Z" w16du:dateUtc="2024-12-17T12:39:00Z">
              <w:r w:rsidRPr="004424B1" w:rsidDel="000B018B">
                <w:rPr>
                  <w:sz w:val="20"/>
                  <w:lang w:val="en-GB"/>
                </w:rPr>
                <w:delText xml:space="preserve">  </w:delText>
              </w:r>
              <w:r w:rsidR="00340BD5" w:rsidRPr="004424B1" w:rsidDel="000B018B">
                <w:rPr>
                  <w:sz w:val="20"/>
                  <w:lang w:val="en-GB"/>
                </w:rPr>
                <w:delText>monitorPlanExecution</w:delText>
              </w:r>
            </w:del>
          </w:p>
        </w:tc>
        <w:tc>
          <w:tcPr>
            <w:tcW w:w="1997" w:type="dxa"/>
          </w:tcPr>
          <w:p w14:paraId="253C10F6" w14:textId="01F1EEE9" w:rsidR="00CE01BE" w:rsidRPr="004424B1" w:rsidDel="000B018B" w:rsidRDefault="004F32BB" w:rsidP="00F55DFA">
            <w:pPr>
              <w:pStyle w:val="TableParagraph"/>
              <w:spacing w:before="60" w:after="60"/>
              <w:ind w:left="85"/>
              <w:jc w:val="left"/>
              <w:rPr>
                <w:del w:id="38071" w:author="Quinten Van Woerkom" w:date="2024-12-17T13:39:00Z" w16du:dateUtc="2024-12-17T12:39:00Z"/>
                <w:sz w:val="20"/>
                <w:szCs w:val="20"/>
                <w:lang w:val="en-GB"/>
              </w:rPr>
            </w:pPr>
            <w:del w:id="38072"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 </w:delText>
              </w:r>
              <w:r w:rsidRPr="004424B1" w:rsidDel="000B018B">
                <w:rPr>
                  <w:sz w:val="20"/>
                  <w:lang w:val="en-GB"/>
                </w:rPr>
                <w:fldChar w:fldCharType="begin"/>
              </w:r>
              <w:r w:rsidRPr="004424B1" w:rsidDel="000B018B">
                <w:rPr>
                  <w:sz w:val="20"/>
                  <w:szCs w:val="20"/>
                  <w:lang w:val="en-GB"/>
                </w:rPr>
                <w:delInstrText xml:space="preserve"> REF _Ref68801472 \r \h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3.4</w:delText>
              </w:r>
              <w:r w:rsidRPr="004424B1" w:rsidDel="000B018B">
                <w:rPr>
                  <w:sz w:val="20"/>
                  <w:lang w:val="en-GB"/>
                </w:rPr>
                <w:fldChar w:fldCharType="end"/>
              </w:r>
            </w:del>
          </w:p>
        </w:tc>
        <w:tc>
          <w:tcPr>
            <w:tcW w:w="851" w:type="dxa"/>
          </w:tcPr>
          <w:p w14:paraId="0C6360C6" w14:textId="410EAB5C" w:rsidR="00CE01BE" w:rsidRPr="004424B1" w:rsidDel="000B018B" w:rsidRDefault="004F32BB" w:rsidP="00F55DFA">
            <w:pPr>
              <w:pStyle w:val="TableParagraph"/>
              <w:spacing w:before="60" w:after="60"/>
              <w:ind w:left="85"/>
              <w:jc w:val="left"/>
              <w:rPr>
                <w:del w:id="38073" w:author="Quinten Van Woerkom" w:date="2024-12-17T13:39:00Z" w16du:dateUtc="2024-12-17T12:39:00Z"/>
                <w:sz w:val="20"/>
                <w:lang w:val="en-GB"/>
              </w:rPr>
            </w:pPr>
            <w:del w:id="38074" w:author="Quinten Van Woerkom" w:date="2024-12-17T13:39:00Z" w16du:dateUtc="2024-12-17T12:39:00Z">
              <w:r w:rsidRPr="004424B1" w:rsidDel="000B018B">
                <w:rPr>
                  <w:sz w:val="20"/>
                  <w:lang w:val="en-GB"/>
                </w:rPr>
                <w:delText xml:space="preserve">  O</w:delText>
              </w:r>
            </w:del>
          </w:p>
        </w:tc>
        <w:tc>
          <w:tcPr>
            <w:tcW w:w="1235" w:type="dxa"/>
          </w:tcPr>
          <w:p w14:paraId="5B844746" w14:textId="6AD0CB1A" w:rsidR="00CE01BE" w:rsidRPr="004424B1" w:rsidDel="000B018B" w:rsidRDefault="00CE01BE" w:rsidP="00F55DFA">
            <w:pPr>
              <w:pStyle w:val="TableParagraph"/>
              <w:spacing w:before="60" w:after="60"/>
              <w:ind w:left="0"/>
              <w:jc w:val="left"/>
              <w:rPr>
                <w:del w:id="38075" w:author="Quinten Van Woerkom" w:date="2024-12-17T13:39:00Z" w16du:dateUtc="2024-12-17T12:39:00Z"/>
                <w:rFonts w:ascii="Times New Roman"/>
                <w:sz w:val="20"/>
                <w:lang w:val="en-GB"/>
              </w:rPr>
            </w:pPr>
          </w:p>
        </w:tc>
      </w:tr>
      <w:tr w:rsidR="00CE01BE" w:rsidRPr="004424B1" w:rsidDel="000B018B" w14:paraId="23B1AA47" w14:textId="1D4AF81B" w:rsidTr="005E4B04">
        <w:trPr>
          <w:trHeight w:val="290"/>
          <w:del w:id="38076" w:author="Quinten Van Woerkom" w:date="2024-12-17T13:39:00Z"/>
        </w:trPr>
        <w:tc>
          <w:tcPr>
            <w:tcW w:w="1102" w:type="dxa"/>
          </w:tcPr>
          <w:p w14:paraId="3A96E862" w14:textId="4A6B56D6" w:rsidR="00CE01BE" w:rsidRPr="004424B1" w:rsidDel="000B018B" w:rsidRDefault="004F32BB" w:rsidP="00F55DFA">
            <w:pPr>
              <w:pStyle w:val="TableParagraph"/>
              <w:spacing w:before="60" w:after="60"/>
              <w:ind w:left="86"/>
              <w:jc w:val="left"/>
              <w:rPr>
                <w:del w:id="38077" w:author="Quinten Van Woerkom" w:date="2024-12-17T13:39:00Z" w16du:dateUtc="2024-12-17T12:39:00Z"/>
                <w:sz w:val="20"/>
                <w:lang w:val="en-GB"/>
              </w:rPr>
            </w:pPr>
            <w:del w:id="38078" w:author="Quinten Van Woerkom" w:date="2024-12-17T13:39:00Z" w16du:dateUtc="2024-12-17T12:39:00Z">
              <w:r w:rsidRPr="004424B1" w:rsidDel="000B018B">
                <w:rPr>
                  <w:sz w:val="20"/>
                  <w:lang w:val="en-GB"/>
                </w:rPr>
                <w:delText>3.4</w:delText>
              </w:r>
            </w:del>
          </w:p>
        </w:tc>
        <w:tc>
          <w:tcPr>
            <w:tcW w:w="3957" w:type="dxa"/>
          </w:tcPr>
          <w:p w14:paraId="4A5DCBD2" w14:textId="446C0304" w:rsidR="00CE01BE" w:rsidRPr="004424B1" w:rsidDel="000B018B" w:rsidRDefault="004F32BB" w:rsidP="00F55DFA">
            <w:pPr>
              <w:pStyle w:val="TableParagraph"/>
              <w:spacing w:before="60" w:after="60"/>
              <w:ind w:left="85"/>
              <w:jc w:val="left"/>
              <w:rPr>
                <w:del w:id="38079" w:author="Quinten Van Woerkom" w:date="2024-12-17T13:39:00Z" w16du:dateUtc="2024-12-17T12:39:00Z"/>
                <w:sz w:val="20"/>
                <w:lang w:val="en-GB"/>
              </w:rPr>
            </w:pPr>
            <w:del w:id="38080" w:author="Quinten Van Woerkom" w:date="2024-12-17T13:39:00Z" w16du:dateUtc="2024-12-17T12:39:00Z">
              <w:r w:rsidRPr="004424B1" w:rsidDel="000B018B">
                <w:rPr>
                  <w:sz w:val="20"/>
                  <w:lang w:val="en-GB"/>
                </w:rPr>
                <w:delText xml:space="preserve">  </w:delText>
              </w:r>
              <w:r w:rsidR="00340BD5" w:rsidRPr="004424B1" w:rsidDel="000B018B">
                <w:rPr>
                  <w:sz w:val="20"/>
                  <w:lang w:val="en-GB"/>
                </w:rPr>
                <w:delText>monitorPlanExecutionDetail</w:delText>
              </w:r>
            </w:del>
          </w:p>
        </w:tc>
        <w:tc>
          <w:tcPr>
            <w:tcW w:w="1997" w:type="dxa"/>
          </w:tcPr>
          <w:p w14:paraId="0B61176D" w14:textId="796EF715" w:rsidR="00CE01BE" w:rsidRPr="004424B1" w:rsidDel="000B018B" w:rsidRDefault="004F32BB" w:rsidP="00F55DFA">
            <w:pPr>
              <w:pStyle w:val="TableParagraph"/>
              <w:spacing w:before="60" w:after="60"/>
              <w:ind w:left="85"/>
              <w:jc w:val="left"/>
              <w:rPr>
                <w:del w:id="38081" w:author="Quinten Van Woerkom" w:date="2024-12-17T13:39:00Z" w16du:dateUtc="2024-12-17T12:39:00Z"/>
                <w:sz w:val="20"/>
                <w:szCs w:val="20"/>
                <w:lang w:val="en-GB"/>
              </w:rPr>
            </w:pPr>
            <w:del w:id="38082"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 </w:delText>
              </w:r>
              <w:r w:rsidRPr="004424B1" w:rsidDel="000B018B">
                <w:rPr>
                  <w:sz w:val="20"/>
                  <w:lang w:val="en-GB"/>
                </w:rPr>
                <w:fldChar w:fldCharType="begin"/>
              </w:r>
              <w:r w:rsidRPr="004424B1" w:rsidDel="000B018B">
                <w:rPr>
                  <w:sz w:val="20"/>
                  <w:szCs w:val="20"/>
                  <w:lang w:val="en-GB"/>
                </w:rPr>
                <w:delInstrText xml:space="preserve"> REF _Ref68801472 \r \h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3.4</w:delText>
              </w:r>
              <w:r w:rsidRPr="004424B1" w:rsidDel="000B018B">
                <w:rPr>
                  <w:sz w:val="20"/>
                  <w:lang w:val="en-GB"/>
                </w:rPr>
                <w:fldChar w:fldCharType="end"/>
              </w:r>
            </w:del>
          </w:p>
        </w:tc>
        <w:tc>
          <w:tcPr>
            <w:tcW w:w="851" w:type="dxa"/>
          </w:tcPr>
          <w:p w14:paraId="26CC65CC" w14:textId="6198ED6B" w:rsidR="00CE01BE" w:rsidRPr="004424B1" w:rsidDel="000B018B" w:rsidRDefault="004F32BB" w:rsidP="00F55DFA">
            <w:pPr>
              <w:pStyle w:val="TableParagraph"/>
              <w:spacing w:before="60" w:after="60"/>
              <w:ind w:left="85"/>
              <w:jc w:val="left"/>
              <w:rPr>
                <w:del w:id="38083" w:author="Quinten Van Woerkom" w:date="2024-12-17T13:39:00Z" w16du:dateUtc="2024-12-17T12:39:00Z"/>
                <w:sz w:val="20"/>
                <w:lang w:val="en-GB"/>
              </w:rPr>
            </w:pPr>
            <w:del w:id="38084" w:author="Quinten Van Woerkom" w:date="2024-12-17T13:39:00Z" w16du:dateUtc="2024-12-17T12:39:00Z">
              <w:r w:rsidRPr="004424B1" w:rsidDel="000B018B">
                <w:rPr>
                  <w:sz w:val="20"/>
                  <w:lang w:val="en-GB"/>
                </w:rPr>
                <w:delText xml:space="preserve">  O</w:delText>
              </w:r>
            </w:del>
          </w:p>
        </w:tc>
        <w:tc>
          <w:tcPr>
            <w:tcW w:w="1235" w:type="dxa"/>
          </w:tcPr>
          <w:p w14:paraId="0A6A1B9A" w14:textId="42D916C2" w:rsidR="00CE01BE" w:rsidRPr="004424B1" w:rsidDel="000B018B" w:rsidRDefault="00CE01BE" w:rsidP="00F55DFA">
            <w:pPr>
              <w:pStyle w:val="TableParagraph"/>
              <w:spacing w:before="60" w:after="60"/>
              <w:ind w:left="0"/>
              <w:jc w:val="left"/>
              <w:rPr>
                <w:del w:id="38085" w:author="Quinten Van Woerkom" w:date="2024-12-17T13:39:00Z" w16du:dateUtc="2024-12-17T12:39:00Z"/>
                <w:rFonts w:ascii="Times New Roman"/>
                <w:sz w:val="20"/>
                <w:lang w:val="en-GB"/>
              </w:rPr>
            </w:pPr>
          </w:p>
        </w:tc>
      </w:tr>
      <w:tr w:rsidR="00CE01BE" w:rsidRPr="004424B1" w:rsidDel="000B018B" w14:paraId="7925BA8D" w14:textId="20D7850D" w:rsidTr="005E4B04">
        <w:trPr>
          <w:trHeight w:val="290"/>
          <w:del w:id="38086" w:author="Quinten Van Woerkom" w:date="2024-12-17T13:39:00Z"/>
        </w:trPr>
        <w:tc>
          <w:tcPr>
            <w:tcW w:w="1102" w:type="dxa"/>
          </w:tcPr>
          <w:p w14:paraId="05D86C06" w14:textId="4EAF6F5A" w:rsidR="00CE01BE" w:rsidRPr="004424B1" w:rsidDel="000B018B" w:rsidRDefault="004F32BB" w:rsidP="00F55DFA">
            <w:pPr>
              <w:pStyle w:val="TableParagraph"/>
              <w:spacing w:before="60" w:after="60"/>
              <w:ind w:left="86"/>
              <w:jc w:val="left"/>
              <w:rPr>
                <w:del w:id="38087" w:author="Quinten Van Woerkom" w:date="2024-12-17T13:39:00Z" w16du:dateUtc="2024-12-17T12:39:00Z"/>
                <w:sz w:val="20"/>
                <w:lang w:val="en-GB"/>
              </w:rPr>
            </w:pPr>
            <w:del w:id="38088" w:author="Quinten Van Woerkom" w:date="2024-12-17T13:39:00Z" w16du:dateUtc="2024-12-17T12:39:00Z">
              <w:r w:rsidRPr="004424B1" w:rsidDel="000B018B">
                <w:rPr>
                  <w:sz w:val="20"/>
                  <w:lang w:val="en-GB"/>
                </w:rPr>
                <w:delText>3.5</w:delText>
              </w:r>
            </w:del>
          </w:p>
        </w:tc>
        <w:tc>
          <w:tcPr>
            <w:tcW w:w="3957" w:type="dxa"/>
          </w:tcPr>
          <w:p w14:paraId="418158AA" w14:textId="5D5874C7" w:rsidR="00CE01BE" w:rsidRPr="004424B1" w:rsidDel="000B018B" w:rsidRDefault="004F32BB" w:rsidP="00340BD5">
            <w:pPr>
              <w:pStyle w:val="TableParagraph"/>
              <w:spacing w:before="60" w:after="60"/>
              <w:ind w:left="85"/>
              <w:jc w:val="left"/>
              <w:rPr>
                <w:del w:id="38089" w:author="Quinten Van Woerkom" w:date="2024-12-17T13:39:00Z" w16du:dateUtc="2024-12-17T12:39:00Z"/>
                <w:sz w:val="20"/>
                <w:lang w:val="en-GB"/>
              </w:rPr>
            </w:pPr>
            <w:del w:id="38090" w:author="Quinten Van Woerkom" w:date="2024-12-17T13:39:00Z" w16du:dateUtc="2024-12-17T12:39:00Z">
              <w:r w:rsidRPr="004424B1" w:rsidDel="000B018B">
                <w:rPr>
                  <w:sz w:val="20"/>
                  <w:lang w:val="en-GB"/>
                </w:rPr>
                <w:delText xml:space="preserve">  </w:delText>
              </w:r>
              <w:r w:rsidR="00340BD5" w:rsidRPr="004424B1" w:rsidDel="000B018B">
                <w:rPr>
                  <w:sz w:val="20"/>
                  <w:lang w:val="en-GB"/>
                </w:rPr>
                <w:delText>activateSubPlan</w:delText>
              </w:r>
            </w:del>
          </w:p>
          <w:p w14:paraId="65F3EA1E" w14:textId="742E6EA4" w:rsidR="00340BD5" w:rsidRPr="004424B1" w:rsidDel="000B018B" w:rsidRDefault="00340BD5" w:rsidP="00340BD5">
            <w:pPr>
              <w:pStyle w:val="TableParagraph"/>
              <w:spacing w:before="60" w:after="60"/>
              <w:ind w:left="85"/>
              <w:jc w:val="left"/>
              <w:rPr>
                <w:del w:id="38091" w:author="Quinten Van Woerkom" w:date="2024-12-17T13:39:00Z" w16du:dateUtc="2024-12-17T12:39:00Z"/>
                <w:sz w:val="20"/>
                <w:lang w:val="en-GB"/>
              </w:rPr>
            </w:pPr>
            <w:del w:id="38092" w:author="Quinten Van Woerkom" w:date="2024-12-17T13:39:00Z" w16du:dateUtc="2024-12-17T12:39:00Z">
              <w:r w:rsidRPr="004424B1" w:rsidDel="000B018B">
                <w:rPr>
                  <w:sz w:val="20"/>
                  <w:lang w:val="en-GB"/>
                </w:rPr>
                <w:delText xml:space="preserve">  deactivateSubPlan</w:delText>
              </w:r>
            </w:del>
          </w:p>
          <w:p w14:paraId="5AB4D7D4" w14:textId="1AA16E2F" w:rsidR="00340BD5" w:rsidRPr="004424B1" w:rsidDel="000B018B" w:rsidRDefault="00340BD5" w:rsidP="00F55DFA">
            <w:pPr>
              <w:pStyle w:val="TableParagraph"/>
              <w:spacing w:before="60" w:after="60"/>
              <w:ind w:left="85"/>
              <w:jc w:val="left"/>
              <w:rPr>
                <w:del w:id="38093" w:author="Quinten Van Woerkom" w:date="2024-12-17T13:39:00Z" w16du:dateUtc="2024-12-17T12:39:00Z"/>
                <w:sz w:val="20"/>
                <w:lang w:val="en-GB"/>
              </w:rPr>
            </w:pPr>
            <w:del w:id="38094" w:author="Quinten Van Woerkom" w:date="2024-12-17T13:39:00Z" w16du:dateUtc="2024-12-17T12:39:00Z">
              <w:r w:rsidRPr="004424B1" w:rsidDel="000B018B">
                <w:rPr>
                  <w:sz w:val="20"/>
                  <w:lang w:val="en-GB"/>
                </w:rPr>
                <w:delText xml:space="preserve">  getSubPlanStatus</w:delText>
              </w:r>
            </w:del>
          </w:p>
        </w:tc>
        <w:tc>
          <w:tcPr>
            <w:tcW w:w="1997" w:type="dxa"/>
          </w:tcPr>
          <w:p w14:paraId="66C8BBF3" w14:textId="4C936D6A" w:rsidR="00CE01BE" w:rsidRPr="004424B1" w:rsidDel="000B018B" w:rsidRDefault="004F32BB" w:rsidP="00F55DFA">
            <w:pPr>
              <w:pStyle w:val="TableParagraph"/>
              <w:spacing w:before="60" w:after="60"/>
              <w:ind w:left="85"/>
              <w:jc w:val="left"/>
              <w:rPr>
                <w:del w:id="38095" w:author="Quinten Van Woerkom" w:date="2024-12-17T13:39:00Z" w16du:dateUtc="2024-12-17T12:39:00Z"/>
                <w:sz w:val="20"/>
                <w:szCs w:val="20"/>
                <w:lang w:val="en-GB"/>
              </w:rPr>
            </w:pPr>
            <w:del w:id="38096"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 </w:delText>
              </w:r>
              <w:r w:rsidRPr="004424B1" w:rsidDel="000B018B">
                <w:rPr>
                  <w:sz w:val="20"/>
                  <w:lang w:val="en-GB"/>
                </w:rPr>
                <w:fldChar w:fldCharType="begin"/>
              </w:r>
              <w:r w:rsidRPr="004424B1" w:rsidDel="000B018B">
                <w:rPr>
                  <w:sz w:val="20"/>
                  <w:szCs w:val="20"/>
                  <w:lang w:val="en-GB"/>
                </w:rPr>
                <w:delInstrText xml:space="preserve"> REF _Ref68801472 \r \h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3.4</w:delText>
              </w:r>
              <w:r w:rsidRPr="004424B1" w:rsidDel="000B018B">
                <w:rPr>
                  <w:sz w:val="20"/>
                  <w:lang w:val="en-GB"/>
                </w:rPr>
                <w:fldChar w:fldCharType="end"/>
              </w:r>
            </w:del>
          </w:p>
        </w:tc>
        <w:tc>
          <w:tcPr>
            <w:tcW w:w="851" w:type="dxa"/>
          </w:tcPr>
          <w:p w14:paraId="3DDF549C" w14:textId="03EDFA86" w:rsidR="00CE01BE" w:rsidRPr="004424B1" w:rsidDel="000B018B" w:rsidRDefault="004F32BB" w:rsidP="00F55DFA">
            <w:pPr>
              <w:pStyle w:val="TableParagraph"/>
              <w:spacing w:before="60" w:after="60"/>
              <w:ind w:left="85"/>
              <w:jc w:val="left"/>
              <w:rPr>
                <w:del w:id="38097" w:author="Quinten Van Woerkom" w:date="2024-12-17T13:39:00Z" w16du:dateUtc="2024-12-17T12:39:00Z"/>
                <w:sz w:val="20"/>
                <w:lang w:val="en-GB"/>
              </w:rPr>
            </w:pPr>
            <w:del w:id="38098" w:author="Quinten Van Woerkom" w:date="2024-12-17T13:39:00Z" w16du:dateUtc="2024-12-17T12:39:00Z">
              <w:r w:rsidRPr="004424B1" w:rsidDel="000B018B">
                <w:rPr>
                  <w:sz w:val="20"/>
                  <w:lang w:val="en-GB"/>
                </w:rPr>
                <w:delText xml:space="preserve">  O</w:delText>
              </w:r>
            </w:del>
          </w:p>
        </w:tc>
        <w:tc>
          <w:tcPr>
            <w:tcW w:w="1235" w:type="dxa"/>
          </w:tcPr>
          <w:p w14:paraId="3BBDBDC3" w14:textId="5BB09881" w:rsidR="00CE01BE" w:rsidRPr="004424B1" w:rsidDel="000B018B" w:rsidRDefault="00CE01BE" w:rsidP="00F55DFA">
            <w:pPr>
              <w:pStyle w:val="TableParagraph"/>
              <w:spacing w:before="60" w:after="60"/>
              <w:ind w:left="0"/>
              <w:jc w:val="left"/>
              <w:rPr>
                <w:del w:id="38099" w:author="Quinten Van Woerkom" w:date="2024-12-17T13:39:00Z" w16du:dateUtc="2024-12-17T12:39:00Z"/>
                <w:rFonts w:ascii="Times New Roman"/>
                <w:sz w:val="20"/>
                <w:lang w:val="en-GB"/>
              </w:rPr>
            </w:pPr>
          </w:p>
        </w:tc>
      </w:tr>
      <w:tr w:rsidR="00CE01BE" w:rsidRPr="004424B1" w:rsidDel="000B018B" w14:paraId="78FE464A" w14:textId="4F6EFC13" w:rsidTr="005E4B04">
        <w:trPr>
          <w:trHeight w:val="290"/>
          <w:del w:id="38100" w:author="Quinten Van Woerkom" w:date="2024-12-17T13:39:00Z"/>
        </w:trPr>
        <w:tc>
          <w:tcPr>
            <w:tcW w:w="1102" w:type="dxa"/>
          </w:tcPr>
          <w:p w14:paraId="22CF514B" w14:textId="3F7899EC" w:rsidR="00CE01BE" w:rsidRPr="004424B1" w:rsidDel="000B018B" w:rsidRDefault="004F32BB" w:rsidP="00F55DFA">
            <w:pPr>
              <w:pStyle w:val="TableParagraph"/>
              <w:spacing w:before="60" w:after="60"/>
              <w:ind w:left="86"/>
              <w:jc w:val="left"/>
              <w:rPr>
                <w:del w:id="38101" w:author="Quinten Van Woerkom" w:date="2024-12-17T13:39:00Z" w16du:dateUtc="2024-12-17T12:39:00Z"/>
                <w:sz w:val="20"/>
                <w:lang w:val="en-GB"/>
              </w:rPr>
            </w:pPr>
            <w:del w:id="38102" w:author="Quinten Van Woerkom" w:date="2024-12-17T13:39:00Z" w16du:dateUtc="2024-12-17T12:39:00Z">
              <w:r w:rsidRPr="004424B1" w:rsidDel="000B018B">
                <w:rPr>
                  <w:sz w:val="20"/>
                  <w:lang w:val="en-GB"/>
                </w:rPr>
                <w:delText>3.6</w:delText>
              </w:r>
            </w:del>
          </w:p>
        </w:tc>
        <w:tc>
          <w:tcPr>
            <w:tcW w:w="3957" w:type="dxa"/>
          </w:tcPr>
          <w:p w14:paraId="066E65BE" w14:textId="005212C2" w:rsidR="00CE01BE" w:rsidRPr="004424B1" w:rsidDel="000B018B" w:rsidRDefault="004F32BB" w:rsidP="00F55DFA">
            <w:pPr>
              <w:pStyle w:val="TableParagraph"/>
              <w:spacing w:before="60" w:after="60"/>
              <w:ind w:left="85"/>
              <w:jc w:val="left"/>
              <w:rPr>
                <w:del w:id="38103" w:author="Quinten Van Woerkom" w:date="2024-12-17T13:39:00Z" w16du:dateUtc="2024-12-17T12:39:00Z"/>
                <w:sz w:val="20"/>
                <w:lang w:val="en-GB"/>
              </w:rPr>
            </w:pPr>
            <w:del w:id="38104" w:author="Quinten Van Woerkom" w:date="2024-12-17T13:39:00Z" w16du:dateUtc="2024-12-17T12:39:00Z">
              <w:r w:rsidRPr="004424B1" w:rsidDel="000B018B">
                <w:rPr>
                  <w:sz w:val="20"/>
                  <w:lang w:val="en-GB"/>
                </w:rPr>
                <w:delText xml:space="preserve">  </w:delText>
              </w:r>
              <w:r w:rsidR="00340BD5" w:rsidRPr="004424B1" w:rsidDel="000B018B">
                <w:rPr>
                  <w:sz w:val="20"/>
                  <w:lang w:val="en-GB"/>
                </w:rPr>
                <w:delText>monitorSubPlanExecution</w:delText>
              </w:r>
            </w:del>
          </w:p>
        </w:tc>
        <w:tc>
          <w:tcPr>
            <w:tcW w:w="1997" w:type="dxa"/>
          </w:tcPr>
          <w:p w14:paraId="5441E60A" w14:textId="607B6F16" w:rsidR="00CE01BE" w:rsidRPr="004424B1" w:rsidDel="000B018B" w:rsidRDefault="004F32BB" w:rsidP="00F55DFA">
            <w:pPr>
              <w:pStyle w:val="TableParagraph"/>
              <w:spacing w:before="60" w:after="60"/>
              <w:ind w:left="85"/>
              <w:jc w:val="left"/>
              <w:rPr>
                <w:del w:id="38105" w:author="Quinten Van Woerkom" w:date="2024-12-17T13:39:00Z" w16du:dateUtc="2024-12-17T12:39:00Z"/>
                <w:sz w:val="20"/>
                <w:szCs w:val="20"/>
                <w:lang w:val="en-GB"/>
              </w:rPr>
            </w:pPr>
            <w:del w:id="38106"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 </w:delText>
              </w:r>
              <w:r w:rsidRPr="004424B1" w:rsidDel="000B018B">
                <w:rPr>
                  <w:sz w:val="20"/>
                  <w:lang w:val="en-GB"/>
                </w:rPr>
                <w:fldChar w:fldCharType="begin"/>
              </w:r>
              <w:r w:rsidRPr="004424B1" w:rsidDel="000B018B">
                <w:rPr>
                  <w:sz w:val="20"/>
                  <w:szCs w:val="20"/>
                  <w:lang w:val="en-GB"/>
                </w:rPr>
                <w:delInstrText xml:space="preserve"> REF _Ref68801472 \r \h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3.4</w:delText>
              </w:r>
              <w:r w:rsidRPr="004424B1" w:rsidDel="000B018B">
                <w:rPr>
                  <w:sz w:val="20"/>
                  <w:lang w:val="en-GB"/>
                </w:rPr>
                <w:fldChar w:fldCharType="end"/>
              </w:r>
            </w:del>
          </w:p>
        </w:tc>
        <w:tc>
          <w:tcPr>
            <w:tcW w:w="851" w:type="dxa"/>
          </w:tcPr>
          <w:p w14:paraId="7F22FA6D" w14:textId="0CA1044C" w:rsidR="00CE01BE" w:rsidRPr="004424B1" w:rsidDel="000B018B" w:rsidRDefault="004F32BB" w:rsidP="00F55DFA">
            <w:pPr>
              <w:pStyle w:val="TableParagraph"/>
              <w:spacing w:before="60" w:after="60"/>
              <w:ind w:left="85"/>
              <w:jc w:val="left"/>
              <w:rPr>
                <w:del w:id="38107" w:author="Quinten Van Woerkom" w:date="2024-12-17T13:39:00Z" w16du:dateUtc="2024-12-17T12:39:00Z"/>
                <w:sz w:val="20"/>
                <w:lang w:val="en-GB"/>
              </w:rPr>
            </w:pPr>
            <w:del w:id="38108" w:author="Quinten Van Woerkom" w:date="2024-12-17T13:39:00Z" w16du:dateUtc="2024-12-17T12:39:00Z">
              <w:r w:rsidRPr="004424B1" w:rsidDel="000B018B">
                <w:rPr>
                  <w:sz w:val="20"/>
                  <w:lang w:val="en-GB"/>
                </w:rPr>
                <w:delText xml:space="preserve">  O</w:delText>
              </w:r>
            </w:del>
          </w:p>
        </w:tc>
        <w:tc>
          <w:tcPr>
            <w:tcW w:w="1235" w:type="dxa"/>
          </w:tcPr>
          <w:p w14:paraId="7BEE1DE8" w14:textId="182E9DF8" w:rsidR="00CE01BE" w:rsidRPr="004424B1" w:rsidDel="000B018B" w:rsidRDefault="00CE01BE" w:rsidP="00F55DFA">
            <w:pPr>
              <w:pStyle w:val="TableParagraph"/>
              <w:spacing w:before="60" w:after="60"/>
              <w:ind w:left="0"/>
              <w:jc w:val="left"/>
              <w:rPr>
                <w:del w:id="38109" w:author="Quinten Van Woerkom" w:date="2024-12-17T13:39:00Z" w16du:dateUtc="2024-12-17T12:39:00Z"/>
                <w:rFonts w:ascii="Times New Roman"/>
                <w:sz w:val="20"/>
                <w:lang w:val="en-GB"/>
              </w:rPr>
            </w:pPr>
          </w:p>
        </w:tc>
      </w:tr>
      <w:tr w:rsidR="00CE01BE" w:rsidRPr="004424B1" w:rsidDel="000B018B" w14:paraId="3BBAE509" w14:textId="2D48D23F" w:rsidTr="005E4B04">
        <w:trPr>
          <w:trHeight w:val="290"/>
          <w:del w:id="38110" w:author="Quinten Van Woerkom" w:date="2024-12-17T13:39:00Z"/>
        </w:trPr>
        <w:tc>
          <w:tcPr>
            <w:tcW w:w="1102" w:type="dxa"/>
          </w:tcPr>
          <w:p w14:paraId="30D53896" w14:textId="16001621" w:rsidR="00CE01BE" w:rsidRPr="004424B1" w:rsidDel="000B018B" w:rsidRDefault="004F32BB" w:rsidP="00F55DFA">
            <w:pPr>
              <w:pStyle w:val="TableParagraph"/>
              <w:spacing w:before="60" w:after="60"/>
              <w:ind w:left="86"/>
              <w:jc w:val="left"/>
              <w:rPr>
                <w:del w:id="38111" w:author="Quinten Van Woerkom" w:date="2024-12-17T13:39:00Z" w16du:dateUtc="2024-12-17T12:39:00Z"/>
                <w:sz w:val="20"/>
                <w:lang w:val="en-GB"/>
              </w:rPr>
            </w:pPr>
            <w:del w:id="38112" w:author="Quinten Van Woerkom" w:date="2024-12-17T13:39:00Z" w16du:dateUtc="2024-12-17T12:39:00Z">
              <w:r w:rsidRPr="004424B1" w:rsidDel="000B018B">
                <w:rPr>
                  <w:sz w:val="20"/>
                  <w:lang w:val="en-GB"/>
                </w:rPr>
                <w:delText>3.7</w:delText>
              </w:r>
            </w:del>
          </w:p>
        </w:tc>
        <w:tc>
          <w:tcPr>
            <w:tcW w:w="3957" w:type="dxa"/>
          </w:tcPr>
          <w:p w14:paraId="1289EB11" w14:textId="4C3BA451" w:rsidR="00CE01BE" w:rsidRPr="004424B1" w:rsidDel="000B018B" w:rsidRDefault="004F32BB" w:rsidP="00340BD5">
            <w:pPr>
              <w:pStyle w:val="TableParagraph"/>
              <w:spacing w:before="60" w:after="60"/>
              <w:ind w:left="85"/>
              <w:jc w:val="left"/>
              <w:rPr>
                <w:del w:id="38113" w:author="Quinten Van Woerkom" w:date="2024-12-17T13:39:00Z" w16du:dateUtc="2024-12-17T12:39:00Z"/>
                <w:sz w:val="20"/>
                <w:lang w:val="en-GB"/>
              </w:rPr>
            </w:pPr>
            <w:del w:id="38114" w:author="Quinten Van Woerkom" w:date="2024-12-17T13:39:00Z" w16du:dateUtc="2024-12-17T12:39:00Z">
              <w:r w:rsidRPr="004424B1" w:rsidDel="000B018B">
                <w:rPr>
                  <w:sz w:val="20"/>
                  <w:lang w:val="en-GB"/>
                </w:rPr>
                <w:delText xml:space="preserve">  </w:delText>
              </w:r>
              <w:r w:rsidR="00340BD5" w:rsidRPr="004424B1" w:rsidDel="000B018B">
                <w:rPr>
                  <w:sz w:val="20"/>
                  <w:lang w:val="en-GB"/>
                </w:rPr>
                <w:delText>suspendActivity</w:delText>
              </w:r>
            </w:del>
          </w:p>
          <w:p w14:paraId="7EE8976C" w14:textId="68C30250" w:rsidR="00340BD5" w:rsidRPr="004424B1" w:rsidDel="000B018B" w:rsidRDefault="00340BD5" w:rsidP="00F55DFA">
            <w:pPr>
              <w:pStyle w:val="TableParagraph"/>
              <w:spacing w:before="60" w:after="60"/>
              <w:ind w:left="85"/>
              <w:jc w:val="left"/>
              <w:rPr>
                <w:del w:id="38115" w:author="Quinten Van Woerkom" w:date="2024-12-17T13:39:00Z" w16du:dateUtc="2024-12-17T12:39:00Z"/>
                <w:sz w:val="20"/>
                <w:lang w:val="en-GB"/>
              </w:rPr>
            </w:pPr>
            <w:del w:id="38116" w:author="Quinten Van Woerkom" w:date="2024-12-17T13:39:00Z" w16du:dateUtc="2024-12-17T12:39:00Z">
              <w:r w:rsidRPr="004424B1" w:rsidDel="000B018B">
                <w:rPr>
                  <w:sz w:val="20"/>
                  <w:lang w:val="en-GB"/>
                </w:rPr>
                <w:delText xml:space="preserve">  resumeActivity</w:delText>
              </w:r>
            </w:del>
          </w:p>
        </w:tc>
        <w:tc>
          <w:tcPr>
            <w:tcW w:w="1997" w:type="dxa"/>
          </w:tcPr>
          <w:p w14:paraId="3C060EA2" w14:textId="484502AB" w:rsidR="00CE01BE" w:rsidRPr="004424B1" w:rsidDel="000B018B" w:rsidRDefault="004F32BB" w:rsidP="00F55DFA">
            <w:pPr>
              <w:pStyle w:val="TableParagraph"/>
              <w:spacing w:before="60" w:after="60"/>
              <w:ind w:left="85"/>
              <w:jc w:val="left"/>
              <w:rPr>
                <w:del w:id="38117" w:author="Quinten Van Woerkom" w:date="2024-12-17T13:39:00Z" w16du:dateUtc="2024-12-17T12:39:00Z"/>
                <w:sz w:val="20"/>
                <w:szCs w:val="20"/>
                <w:lang w:val="en-GB"/>
              </w:rPr>
            </w:pPr>
            <w:del w:id="38118"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 </w:delText>
              </w:r>
              <w:r w:rsidRPr="004424B1" w:rsidDel="000B018B">
                <w:rPr>
                  <w:sz w:val="20"/>
                  <w:lang w:val="en-GB"/>
                </w:rPr>
                <w:fldChar w:fldCharType="begin"/>
              </w:r>
              <w:r w:rsidRPr="004424B1" w:rsidDel="000B018B">
                <w:rPr>
                  <w:sz w:val="20"/>
                  <w:szCs w:val="20"/>
                  <w:lang w:val="en-GB"/>
                </w:rPr>
                <w:delInstrText xml:space="preserve"> REF _Ref68801472 \r \h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3.4</w:delText>
              </w:r>
              <w:r w:rsidRPr="004424B1" w:rsidDel="000B018B">
                <w:rPr>
                  <w:sz w:val="20"/>
                  <w:lang w:val="en-GB"/>
                </w:rPr>
                <w:fldChar w:fldCharType="end"/>
              </w:r>
            </w:del>
          </w:p>
        </w:tc>
        <w:tc>
          <w:tcPr>
            <w:tcW w:w="851" w:type="dxa"/>
          </w:tcPr>
          <w:p w14:paraId="4F6C3531" w14:textId="5CF2743A" w:rsidR="00CE01BE" w:rsidRPr="004424B1" w:rsidDel="000B018B" w:rsidRDefault="004F32BB" w:rsidP="00F55DFA">
            <w:pPr>
              <w:pStyle w:val="TableParagraph"/>
              <w:spacing w:before="60" w:after="60"/>
              <w:ind w:left="85"/>
              <w:jc w:val="left"/>
              <w:rPr>
                <w:del w:id="38119" w:author="Quinten Van Woerkom" w:date="2024-12-17T13:39:00Z" w16du:dateUtc="2024-12-17T12:39:00Z"/>
                <w:sz w:val="20"/>
                <w:lang w:val="en-GB"/>
              </w:rPr>
            </w:pPr>
            <w:del w:id="38120" w:author="Quinten Van Woerkom" w:date="2024-12-17T13:39:00Z" w16du:dateUtc="2024-12-17T12:39:00Z">
              <w:r w:rsidRPr="004424B1" w:rsidDel="000B018B">
                <w:rPr>
                  <w:sz w:val="20"/>
                  <w:lang w:val="en-GB"/>
                </w:rPr>
                <w:delText xml:space="preserve">  O</w:delText>
              </w:r>
            </w:del>
          </w:p>
        </w:tc>
        <w:tc>
          <w:tcPr>
            <w:tcW w:w="1235" w:type="dxa"/>
          </w:tcPr>
          <w:p w14:paraId="05417890" w14:textId="5C61C17D" w:rsidR="00CE01BE" w:rsidRPr="004424B1" w:rsidDel="000B018B" w:rsidRDefault="00CE01BE" w:rsidP="00F55DFA">
            <w:pPr>
              <w:pStyle w:val="TableParagraph"/>
              <w:spacing w:before="60" w:after="60"/>
              <w:ind w:left="0"/>
              <w:jc w:val="left"/>
              <w:rPr>
                <w:del w:id="38121" w:author="Quinten Van Woerkom" w:date="2024-12-17T13:39:00Z" w16du:dateUtc="2024-12-17T12:39:00Z"/>
                <w:rFonts w:ascii="Times New Roman"/>
                <w:sz w:val="20"/>
                <w:lang w:val="en-GB"/>
              </w:rPr>
            </w:pPr>
          </w:p>
        </w:tc>
      </w:tr>
      <w:tr w:rsidR="00CE01BE" w:rsidRPr="004424B1" w:rsidDel="000B018B" w14:paraId="504EDF7E" w14:textId="0FFE919C" w:rsidTr="005E4B04">
        <w:trPr>
          <w:trHeight w:val="290"/>
          <w:del w:id="38122" w:author="Quinten Van Woerkom" w:date="2024-12-17T13:39:00Z"/>
        </w:trPr>
        <w:tc>
          <w:tcPr>
            <w:tcW w:w="1102" w:type="dxa"/>
          </w:tcPr>
          <w:p w14:paraId="309D2798" w14:textId="3CB46070" w:rsidR="00CE01BE" w:rsidRPr="004424B1" w:rsidDel="000B018B" w:rsidRDefault="004F32BB" w:rsidP="00F55DFA">
            <w:pPr>
              <w:pStyle w:val="TableParagraph"/>
              <w:spacing w:before="60" w:after="60"/>
              <w:ind w:left="86"/>
              <w:jc w:val="left"/>
              <w:rPr>
                <w:del w:id="38123" w:author="Quinten Van Woerkom" w:date="2024-12-17T13:39:00Z" w16du:dateUtc="2024-12-17T12:39:00Z"/>
                <w:sz w:val="20"/>
                <w:lang w:val="en-GB"/>
              </w:rPr>
            </w:pPr>
            <w:del w:id="38124" w:author="Quinten Van Woerkom" w:date="2024-12-17T13:39:00Z" w16du:dateUtc="2024-12-17T12:39:00Z">
              <w:r w:rsidRPr="004424B1" w:rsidDel="000B018B">
                <w:rPr>
                  <w:sz w:val="20"/>
                  <w:lang w:val="en-GB"/>
                </w:rPr>
                <w:delText>3.8</w:delText>
              </w:r>
            </w:del>
          </w:p>
        </w:tc>
        <w:tc>
          <w:tcPr>
            <w:tcW w:w="3957" w:type="dxa"/>
          </w:tcPr>
          <w:p w14:paraId="1804C850" w14:textId="56A19374" w:rsidR="00CE01BE" w:rsidRPr="004424B1" w:rsidDel="000B018B" w:rsidRDefault="004F32BB" w:rsidP="00F55DFA">
            <w:pPr>
              <w:pStyle w:val="TableParagraph"/>
              <w:spacing w:before="60" w:after="60"/>
              <w:ind w:left="85"/>
              <w:jc w:val="left"/>
              <w:rPr>
                <w:del w:id="38125" w:author="Quinten Van Woerkom" w:date="2024-12-17T13:39:00Z" w16du:dateUtc="2024-12-17T12:39:00Z"/>
                <w:sz w:val="20"/>
                <w:lang w:val="en-GB"/>
              </w:rPr>
            </w:pPr>
            <w:del w:id="38126" w:author="Quinten Van Woerkom" w:date="2024-12-17T13:39:00Z" w16du:dateUtc="2024-12-17T12:39:00Z">
              <w:r w:rsidRPr="004424B1" w:rsidDel="000B018B">
                <w:rPr>
                  <w:sz w:val="20"/>
                  <w:lang w:val="en-GB"/>
                </w:rPr>
                <w:delText xml:space="preserve">  </w:delText>
              </w:r>
              <w:r w:rsidR="00340BD5" w:rsidRPr="004424B1" w:rsidDel="000B018B">
                <w:rPr>
                  <w:sz w:val="20"/>
                  <w:lang w:val="en-GB"/>
                </w:rPr>
                <w:delText>getActivityStatus</w:delText>
              </w:r>
            </w:del>
          </w:p>
        </w:tc>
        <w:tc>
          <w:tcPr>
            <w:tcW w:w="1997" w:type="dxa"/>
          </w:tcPr>
          <w:p w14:paraId="0A857397" w14:textId="4EBF3B97" w:rsidR="00CE01BE" w:rsidRPr="004424B1" w:rsidDel="000B018B" w:rsidRDefault="004F32BB" w:rsidP="00F55DFA">
            <w:pPr>
              <w:pStyle w:val="TableParagraph"/>
              <w:spacing w:before="60" w:after="60"/>
              <w:ind w:left="85"/>
              <w:jc w:val="left"/>
              <w:rPr>
                <w:del w:id="38127" w:author="Quinten Van Woerkom" w:date="2024-12-17T13:39:00Z" w16du:dateUtc="2024-12-17T12:39:00Z"/>
                <w:sz w:val="20"/>
                <w:szCs w:val="20"/>
                <w:lang w:val="en-GB"/>
              </w:rPr>
            </w:pPr>
            <w:del w:id="38128"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 </w:delText>
              </w:r>
              <w:r w:rsidRPr="004424B1" w:rsidDel="000B018B">
                <w:rPr>
                  <w:sz w:val="20"/>
                  <w:lang w:val="en-GB"/>
                </w:rPr>
                <w:fldChar w:fldCharType="begin"/>
              </w:r>
              <w:r w:rsidRPr="004424B1" w:rsidDel="000B018B">
                <w:rPr>
                  <w:sz w:val="20"/>
                  <w:szCs w:val="20"/>
                  <w:lang w:val="en-GB"/>
                </w:rPr>
                <w:delInstrText xml:space="preserve"> REF _Ref68801472 \r \h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3.4</w:delText>
              </w:r>
              <w:r w:rsidRPr="004424B1" w:rsidDel="000B018B">
                <w:rPr>
                  <w:sz w:val="20"/>
                  <w:lang w:val="en-GB"/>
                </w:rPr>
                <w:fldChar w:fldCharType="end"/>
              </w:r>
            </w:del>
          </w:p>
        </w:tc>
        <w:tc>
          <w:tcPr>
            <w:tcW w:w="851" w:type="dxa"/>
          </w:tcPr>
          <w:p w14:paraId="3CB0291E" w14:textId="45D20132" w:rsidR="00CE01BE" w:rsidRPr="004424B1" w:rsidDel="000B018B" w:rsidRDefault="004F32BB" w:rsidP="00F55DFA">
            <w:pPr>
              <w:pStyle w:val="TableParagraph"/>
              <w:spacing w:before="60" w:after="60"/>
              <w:ind w:left="85"/>
              <w:jc w:val="left"/>
              <w:rPr>
                <w:del w:id="38129" w:author="Quinten Van Woerkom" w:date="2024-12-17T13:39:00Z" w16du:dateUtc="2024-12-17T12:39:00Z"/>
                <w:sz w:val="20"/>
                <w:lang w:val="en-GB"/>
              </w:rPr>
            </w:pPr>
            <w:del w:id="38130" w:author="Quinten Van Woerkom" w:date="2024-12-17T13:39:00Z" w16du:dateUtc="2024-12-17T12:39:00Z">
              <w:r w:rsidRPr="004424B1" w:rsidDel="000B018B">
                <w:rPr>
                  <w:sz w:val="20"/>
                  <w:lang w:val="en-GB"/>
                </w:rPr>
                <w:delText xml:space="preserve">  O</w:delText>
              </w:r>
            </w:del>
          </w:p>
        </w:tc>
        <w:tc>
          <w:tcPr>
            <w:tcW w:w="1235" w:type="dxa"/>
          </w:tcPr>
          <w:p w14:paraId="4D2645C1" w14:textId="2484A6C5" w:rsidR="00CE01BE" w:rsidRPr="004424B1" w:rsidDel="000B018B" w:rsidRDefault="00CE01BE" w:rsidP="00F55DFA">
            <w:pPr>
              <w:pStyle w:val="TableParagraph"/>
              <w:spacing w:before="60" w:after="60"/>
              <w:ind w:left="0"/>
              <w:jc w:val="left"/>
              <w:rPr>
                <w:del w:id="38131" w:author="Quinten Van Woerkom" w:date="2024-12-17T13:39:00Z" w16du:dateUtc="2024-12-17T12:39:00Z"/>
                <w:rFonts w:ascii="Times New Roman"/>
                <w:sz w:val="20"/>
                <w:lang w:val="en-GB"/>
              </w:rPr>
            </w:pPr>
          </w:p>
        </w:tc>
      </w:tr>
      <w:tr w:rsidR="004F32BB" w:rsidRPr="004424B1" w:rsidDel="000B018B" w14:paraId="5FE33457" w14:textId="7738ACC7" w:rsidTr="005E4B04">
        <w:trPr>
          <w:trHeight w:val="290"/>
          <w:del w:id="38132" w:author="Quinten Van Woerkom" w:date="2024-12-17T13:39:00Z"/>
        </w:trPr>
        <w:tc>
          <w:tcPr>
            <w:tcW w:w="1102" w:type="dxa"/>
          </w:tcPr>
          <w:p w14:paraId="4E1FD663" w14:textId="035D0619" w:rsidR="004F32BB" w:rsidRPr="004424B1" w:rsidDel="000B018B" w:rsidRDefault="004F32BB" w:rsidP="00F55DFA">
            <w:pPr>
              <w:pStyle w:val="TableParagraph"/>
              <w:spacing w:before="60" w:after="60"/>
              <w:ind w:left="86"/>
              <w:jc w:val="left"/>
              <w:rPr>
                <w:del w:id="38133" w:author="Quinten Van Woerkom" w:date="2024-12-17T13:39:00Z" w16du:dateUtc="2024-12-17T12:39:00Z"/>
                <w:sz w:val="20"/>
                <w:lang w:val="en-GB"/>
              </w:rPr>
            </w:pPr>
            <w:del w:id="38134" w:author="Quinten Van Woerkom" w:date="2024-12-17T13:39:00Z" w16du:dateUtc="2024-12-17T12:39:00Z">
              <w:r w:rsidRPr="004424B1" w:rsidDel="000B018B">
                <w:rPr>
                  <w:sz w:val="20"/>
                  <w:lang w:val="en-GB"/>
                </w:rPr>
                <w:delText>4</w:delText>
              </w:r>
            </w:del>
          </w:p>
        </w:tc>
        <w:tc>
          <w:tcPr>
            <w:tcW w:w="3957" w:type="dxa"/>
          </w:tcPr>
          <w:p w14:paraId="367080FD" w14:textId="2CEC9AB5" w:rsidR="004F32BB" w:rsidRPr="004424B1" w:rsidDel="000B018B" w:rsidRDefault="004F32BB" w:rsidP="00F55DFA">
            <w:pPr>
              <w:pStyle w:val="TableParagraph"/>
              <w:spacing w:before="60" w:after="60"/>
              <w:ind w:left="85"/>
              <w:jc w:val="left"/>
              <w:rPr>
                <w:del w:id="38135" w:author="Quinten Van Woerkom" w:date="2024-12-17T13:39:00Z" w16du:dateUtc="2024-12-17T12:39:00Z"/>
                <w:sz w:val="20"/>
                <w:lang w:val="en-GB"/>
              </w:rPr>
            </w:pPr>
            <w:del w:id="38136" w:author="Quinten Van Woerkom" w:date="2024-12-17T13:39:00Z" w16du:dateUtc="2024-12-17T12:39:00Z">
              <w:r w:rsidRPr="004424B1" w:rsidDel="000B018B">
                <w:rPr>
                  <w:sz w:val="20"/>
                  <w:lang w:val="en-GB"/>
                </w:rPr>
                <w:delText>Plan Information Management Service</w:delText>
              </w:r>
            </w:del>
          </w:p>
        </w:tc>
        <w:tc>
          <w:tcPr>
            <w:tcW w:w="1997" w:type="dxa"/>
          </w:tcPr>
          <w:p w14:paraId="15112867" w14:textId="37B3B6BD" w:rsidR="004F32BB" w:rsidRPr="004424B1" w:rsidDel="000B018B" w:rsidRDefault="004F32BB" w:rsidP="00F55DFA">
            <w:pPr>
              <w:pStyle w:val="TableParagraph"/>
              <w:spacing w:before="60" w:after="60"/>
              <w:ind w:left="85"/>
              <w:jc w:val="left"/>
              <w:rPr>
                <w:del w:id="38137" w:author="Quinten Van Woerkom" w:date="2024-12-17T13:39:00Z" w16du:dateUtc="2024-12-17T12:39:00Z"/>
                <w:sz w:val="20"/>
                <w:szCs w:val="20"/>
                <w:lang w:val="en-GB"/>
              </w:rPr>
            </w:pPr>
            <w:del w:id="38138"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 </w:delText>
              </w:r>
              <w:r w:rsidRPr="004424B1" w:rsidDel="000B018B">
                <w:rPr>
                  <w:sz w:val="20"/>
                  <w:lang w:val="en-GB"/>
                </w:rPr>
                <w:fldChar w:fldCharType="begin"/>
              </w:r>
              <w:r w:rsidRPr="004424B1" w:rsidDel="000B018B">
                <w:rPr>
                  <w:sz w:val="20"/>
                  <w:szCs w:val="20"/>
                  <w:lang w:val="en-GB"/>
                </w:rPr>
                <w:delInstrText xml:space="preserve"> REF _Ref68802075 \r \h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3.5</w:delText>
              </w:r>
              <w:r w:rsidRPr="004424B1" w:rsidDel="000B018B">
                <w:rPr>
                  <w:sz w:val="20"/>
                  <w:lang w:val="en-GB"/>
                </w:rPr>
                <w:fldChar w:fldCharType="end"/>
              </w:r>
            </w:del>
          </w:p>
        </w:tc>
        <w:tc>
          <w:tcPr>
            <w:tcW w:w="851" w:type="dxa"/>
          </w:tcPr>
          <w:p w14:paraId="4E47BDA0" w14:textId="455A8D1C" w:rsidR="004F32BB" w:rsidRPr="004424B1" w:rsidDel="000B018B" w:rsidRDefault="005E4B04" w:rsidP="00F55DFA">
            <w:pPr>
              <w:pStyle w:val="TableParagraph"/>
              <w:spacing w:before="60" w:after="60"/>
              <w:ind w:left="85"/>
              <w:jc w:val="left"/>
              <w:rPr>
                <w:del w:id="38139" w:author="Quinten Van Woerkom" w:date="2024-12-17T13:39:00Z" w16du:dateUtc="2024-12-17T12:39:00Z"/>
                <w:sz w:val="20"/>
                <w:lang w:val="en-GB"/>
              </w:rPr>
            </w:pPr>
            <w:del w:id="38140" w:author="Quinten Van Woerkom" w:date="2024-12-17T13:39:00Z" w16du:dateUtc="2024-12-17T12:39:00Z">
              <w:r w:rsidRPr="004424B1" w:rsidDel="000B018B">
                <w:rPr>
                  <w:sz w:val="20"/>
                  <w:lang w:val="en-GB"/>
                </w:rPr>
                <w:delText>O</w:delText>
              </w:r>
            </w:del>
          </w:p>
        </w:tc>
        <w:tc>
          <w:tcPr>
            <w:tcW w:w="1235" w:type="dxa"/>
          </w:tcPr>
          <w:p w14:paraId="31428488" w14:textId="3DE437AD" w:rsidR="004F32BB" w:rsidRPr="004424B1" w:rsidDel="000B018B" w:rsidRDefault="004F32BB" w:rsidP="00F55DFA">
            <w:pPr>
              <w:pStyle w:val="TableParagraph"/>
              <w:spacing w:before="60" w:after="60"/>
              <w:ind w:left="0"/>
              <w:jc w:val="left"/>
              <w:rPr>
                <w:del w:id="38141" w:author="Quinten Van Woerkom" w:date="2024-12-17T13:39:00Z" w16du:dateUtc="2024-12-17T12:39:00Z"/>
                <w:rFonts w:ascii="Times New Roman"/>
                <w:sz w:val="20"/>
                <w:lang w:val="en-GB"/>
              </w:rPr>
            </w:pPr>
          </w:p>
        </w:tc>
      </w:tr>
      <w:tr w:rsidR="005E4B04" w:rsidRPr="004424B1" w:rsidDel="000B018B" w14:paraId="1969661C" w14:textId="45ACB505" w:rsidTr="005E4B04">
        <w:trPr>
          <w:trHeight w:val="290"/>
          <w:del w:id="38142" w:author="Quinten Van Woerkom" w:date="2024-12-17T13:39:00Z"/>
        </w:trPr>
        <w:tc>
          <w:tcPr>
            <w:tcW w:w="1102" w:type="dxa"/>
          </w:tcPr>
          <w:p w14:paraId="7F0DB158" w14:textId="1BF628A5" w:rsidR="005E4B04" w:rsidRPr="004424B1" w:rsidDel="000B018B" w:rsidRDefault="005E4B04" w:rsidP="00F55DFA">
            <w:pPr>
              <w:pStyle w:val="TableParagraph"/>
              <w:spacing w:before="60" w:after="60"/>
              <w:ind w:left="86"/>
              <w:jc w:val="left"/>
              <w:rPr>
                <w:del w:id="38143" w:author="Quinten Van Woerkom" w:date="2024-12-17T13:39:00Z" w16du:dateUtc="2024-12-17T12:39:00Z"/>
                <w:sz w:val="20"/>
                <w:lang w:val="en-GB"/>
              </w:rPr>
            </w:pPr>
            <w:del w:id="38144" w:author="Quinten Van Woerkom" w:date="2024-12-17T13:39:00Z" w16du:dateUtc="2024-12-17T12:39:00Z">
              <w:r w:rsidRPr="004424B1" w:rsidDel="000B018B">
                <w:rPr>
                  <w:sz w:val="20"/>
                  <w:lang w:val="en-GB"/>
                </w:rPr>
                <w:delText>4.1</w:delText>
              </w:r>
            </w:del>
          </w:p>
        </w:tc>
        <w:tc>
          <w:tcPr>
            <w:tcW w:w="3957" w:type="dxa"/>
          </w:tcPr>
          <w:p w14:paraId="533DEF9D" w14:textId="5C9DEA3F" w:rsidR="005E4B04" w:rsidRPr="004424B1" w:rsidDel="000B018B" w:rsidRDefault="005E4B04" w:rsidP="00340BD5">
            <w:pPr>
              <w:pStyle w:val="TableParagraph"/>
              <w:spacing w:before="60" w:after="60"/>
              <w:ind w:left="85"/>
              <w:jc w:val="left"/>
              <w:rPr>
                <w:del w:id="38145" w:author="Quinten Van Woerkom" w:date="2024-12-17T13:39:00Z" w16du:dateUtc="2024-12-17T12:39:00Z"/>
                <w:sz w:val="20"/>
                <w:lang w:val="en-GB"/>
              </w:rPr>
            </w:pPr>
            <w:del w:id="38146" w:author="Quinten Van Woerkom" w:date="2024-12-17T13:39:00Z" w16du:dateUtc="2024-12-17T12:39:00Z">
              <w:r w:rsidRPr="004424B1" w:rsidDel="000B018B">
                <w:rPr>
                  <w:sz w:val="20"/>
                  <w:lang w:val="en-GB"/>
                </w:rPr>
                <w:delText xml:space="preserve">  </w:delText>
              </w:r>
              <w:r w:rsidR="00340BD5" w:rsidRPr="004424B1" w:rsidDel="000B018B">
                <w:rPr>
                  <w:sz w:val="20"/>
                  <w:lang w:val="en-GB"/>
                </w:rPr>
                <w:delText>listRequestDefs</w:delText>
              </w:r>
            </w:del>
          </w:p>
          <w:p w14:paraId="4B598078" w14:textId="27AE2E35" w:rsidR="00340BD5" w:rsidRPr="004424B1" w:rsidDel="000B018B" w:rsidRDefault="00340BD5" w:rsidP="00F55DFA">
            <w:pPr>
              <w:pStyle w:val="TableParagraph"/>
              <w:spacing w:before="60" w:after="60"/>
              <w:ind w:left="85"/>
              <w:jc w:val="left"/>
              <w:rPr>
                <w:del w:id="38147" w:author="Quinten Van Woerkom" w:date="2024-12-17T13:39:00Z" w16du:dateUtc="2024-12-17T12:39:00Z"/>
                <w:sz w:val="20"/>
                <w:lang w:val="en-GB"/>
              </w:rPr>
            </w:pPr>
            <w:del w:id="38148" w:author="Quinten Van Woerkom" w:date="2024-12-17T13:39:00Z" w16du:dateUtc="2024-12-17T12:39:00Z">
              <w:r w:rsidRPr="004424B1" w:rsidDel="000B018B">
                <w:rPr>
                  <w:sz w:val="20"/>
                  <w:lang w:val="en-GB"/>
                </w:rPr>
                <w:delText xml:space="preserve">  getRequestDefs</w:delText>
              </w:r>
            </w:del>
          </w:p>
        </w:tc>
        <w:tc>
          <w:tcPr>
            <w:tcW w:w="1997" w:type="dxa"/>
          </w:tcPr>
          <w:p w14:paraId="43A263F8" w14:textId="79390439" w:rsidR="005E4B04" w:rsidRPr="004424B1" w:rsidDel="000B018B" w:rsidRDefault="005E4B04" w:rsidP="00F55DFA">
            <w:pPr>
              <w:pStyle w:val="TableParagraph"/>
              <w:spacing w:before="60" w:after="60"/>
              <w:ind w:left="85"/>
              <w:jc w:val="left"/>
              <w:rPr>
                <w:del w:id="38149" w:author="Quinten Van Woerkom" w:date="2024-12-17T13:39:00Z" w16du:dateUtc="2024-12-17T12:39:00Z"/>
                <w:sz w:val="20"/>
                <w:szCs w:val="20"/>
                <w:lang w:val="en-GB"/>
              </w:rPr>
            </w:pPr>
            <w:del w:id="38150"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 </w:delText>
              </w:r>
              <w:r w:rsidRPr="004424B1" w:rsidDel="000B018B">
                <w:rPr>
                  <w:sz w:val="20"/>
                  <w:lang w:val="en-GB"/>
                </w:rPr>
                <w:fldChar w:fldCharType="begin"/>
              </w:r>
              <w:r w:rsidRPr="004424B1" w:rsidDel="000B018B">
                <w:rPr>
                  <w:sz w:val="20"/>
                  <w:szCs w:val="20"/>
                  <w:lang w:val="en-GB"/>
                </w:rPr>
                <w:delInstrText xml:space="preserve"> REF _Ref68802075 \r \h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3.5</w:delText>
              </w:r>
              <w:r w:rsidRPr="004424B1" w:rsidDel="000B018B">
                <w:rPr>
                  <w:sz w:val="20"/>
                  <w:lang w:val="en-GB"/>
                </w:rPr>
                <w:fldChar w:fldCharType="end"/>
              </w:r>
            </w:del>
          </w:p>
        </w:tc>
        <w:tc>
          <w:tcPr>
            <w:tcW w:w="851" w:type="dxa"/>
          </w:tcPr>
          <w:p w14:paraId="47E1FBE8" w14:textId="66EEFA1D" w:rsidR="005E4B04" w:rsidRPr="004424B1" w:rsidDel="000B018B" w:rsidRDefault="005E4B04" w:rsidP="00F55DFA">
            <w:pPr>
              <w:pStyle w:val="TableParagraph"/>
              <w:spacing w:before="60" w:after="60"/>
              <w:ind w:left="85"/>
              <w:jc w:val="left"/>
              <w:rPr>
                <w:del w:id="38151" w:author="Quinten Van Woerkom" w:date="2024-12-17T13:39:00Z" w16du:dateUtc="2024-12-17T12:39:00Z"/>
                <w:sz w:val="20"/>
                <w:lang w:val="en-GB"/>
              </w:rPr>
            </w:pPr>
            <w:del w:id="38152" w:author="Quinten Van Woerkom" w:date="2024-12-17T13:39:00Z" w16du:dateUtc="2024-12-17T12:39:00Z">
              <w:r w:rsidRPr="004424B1" w:rsidDel="000B018B">
                <w:rPr>
                  <w:sz w:val="20"/>
                  <w:lang w:val="en-GB"/>
                </w:rPr>
                <w:delText xml:space="preserve">  O</w:delText>
              </w:r>
            </w:del>
          </w:p>
        </w:tc>
        <w:tc>
          <w:tcPr>
            <w:tcW w:w="1235" w:type="dxa"/>
          </w:tcPr>
          <w:p w14:paraId="4389D2D1" w14:textId="78FE0FAF" w:rsidR="005E4B04" w:rsidRPr="004424B1" w:rsidDel="000B018B" w:rsidRDefault="005E4B04" w:rsidP="00F55DFA">
            <w:pPr>
              <w:pStyle w:val="TableParagraph"/>
              <w:spacing w:before="60" w:after="60"/>
              <w:ind w:left="0"/>
              <w:jc w:val="left"/>
              <w:rPr>
                <w:del w:id="38153" w:author="Quinten Van Woerkom" w:date="2024-12-17T13:39:00Z" w16du:dateUtc="2024-12-17T12:39:00Z"/>
                <w:rFonts w:ascii="Times New Roman"/>
                <w:sz w:val="20"/>
                <w:lang w:val="en-GB"/>
              </w:rPr>
            </w:pPr>
          </w:p>
        </w:tc>
      </w:tr>
      <w:tr w:rsidR="005E4B04" w:rsidRPr="004424B1" w:rsidDel="000B018B" w14:paraId="19E5A24F" w14:textId="1533765A" w:rsidTr="005E4B04">
        <w:trPr>
          <w:trHeight w:val="290"/>
          <w:del w:id="38154" w:author="Quinten Van Woerkom" w:date="2024-12-17T13:39:00Z"/>
        </w:trPr>
        <w:tc>
          <w:tcPr>
            <w:tcW w:w="1102" w:type="dxa"/>
          </w:tcPr>
          <w:p w14:paraId="7483462A" w14:textId="33B47FF7" w:rsidR="005E4B04" w:rsidRPr="004424B1" w:rsidDel="000B018B" w:rsidRDefault="005E4B04" w:rsidP="00F55DFA">
            <w:pPr>
              <w:pStyle w:val="TableParagraph"/>
              <w:spacing w:before="60" w:after="60"/>
              <w:ind w:left="86"/>
              <w:jc w:val="left"/>
              <w:rPr>
                <w:del w:id="38155" w:author="Quinten Van Woerkom" w:date="2024-12-17T13:39:00Z" w16du:dateUtc="2024-12-17T12:39:00Z"/>
                <w:sz w:val="20"/>
                <w:lang w:val="en-GB"/>
              </w:rPr>
            </w:pPr>
            <w:del w:id="38156" w:author="Quinten Van Woerkom" w:date="2024-12-17T13:39:00Z" w16du:dateUtc="2024-12-17T12:39:00Z">
              <w:r w:rsidRPr="004424B1" w:rsidDel="000B018B">
                <w:rPr>
                  <w:sz w:val="20"/>
                  <w:lang w:val="en-GB"/>
                </w:rPr>
                <w:delText>4.2</w:delText>
              </w:r>
            </w:del>
          </w:p>
        </w:tc>
        <w:tc>
          <w:tcPr>
            <w:tcW w:w="3957" w:type="dxa"/>
          </w:tcPr>
          <w:p w14:paraId="6306ED08" w14:textId="45EDA450" w:rsidR="005E4B04" w:rsidRPr="004424B1" w:rsidDel="000B018B" w:rsidRDefault="005E4B04" w:rsidP="00340BD5">
            <w:pPr>
              <w:pStyle w:val="TableParagraph"/>
              <w:spacing w:before="60" w:after="60"/>
              <w:ind w:left="85"/>
              <w:jc w:val="left"/>
              <w:rPr>
                <w:del w:id="38157" w:author="Quinten Van Woerkom" w:date="2024-12-17T13:39:00Z" w16du:dateUtc="2024-12-17T12:39:00Z"/>
                <w:sz w:val="20"/>
                <w:lang w:val="en-GB"/>
              </w:rPr>
            </w:pPr>
            <w:del w:id="38158" w:author="Quinten Van Woerkom" w:date="2024-12-17T13:39:00Z" w16du:dateUtc="2024-12-17T12:39:00Z">
              <w:r w:rsidRPr="004424B1" w:rsidDel="000B018B">
                <w:rPr>
                  <w:sz w:val="20"/>
                  <w:lang w:val="en-GB"/>
                </w:rPr>
                <w:delText xml:space="preserve">  </w:delText>
              </w:r>
              <w:r w:rsidR="00340BD5" w:rsidRPr="004424B1" w:rsidDel="000B018B">
                <w:rPr>
                  <w:sz w:val="20"/>
                  <w:lang w:val="en-GB"/>
                </w:rPr>
                <w:delText>listEventDefs</w:delText>
              </w:r>
            </w:del>
          </w:p>
          <w:p w14:paraId="6B27B9AF" w14:textId="58BFB04C" w:rsidR="00340BD5" w:rsidRPr="004424B1" w:rsidDel="000B018B" w:rsidRDefault="00340BD5" w:rsidP="00F55DFA">
            <w:pPr>
              <w:pStyle w:val="TableParagraph"/>
              <w:spacing w:before="60" w:after="60"/>
              <w:ind w:left="85"/>
              <w:jc w:val="left"/>
              <w:rPr>
                <w:del w:id="38159" w:author="Quinten Van Woerkom" w:date="2024-12-17T13:39:00Z" w16du:dateUtc="2024-12-17T12:39:00Z"/>
                <w:sz w:val="20"/>
                <w:lang w:val="en-GB"/>
              </w:rPr>
            </w:pPr>
            <w:del w:id="38160" w:author="Quinten Van Woerkom" w:date="2024-12-17T13:39:00Z" w16du:dateUtc="2024-12-17T12:39:00Z">
              <w:r w:rsidRPr="004424B1" w:rsidDel="000B018B">
                <w:rPr>
                  <w:sz w:val="20"/>
                  <w:lang w:val="en-GB"/>
                </w:rPr>
                <w:delText xml:space="preserve">  getEventDefs</w:delText>
              </w:r>
            </w:del>
          </w:p>
        </w:tc>
        <w:tc>
          <w:tcPr>
            <w:tcW w:w="1997" w:type="dxa"/>
          </w:tcPr>
          <w:p w14:paraId="6E0B554C" w14:textId="66CFF7FE" w:rsidR="005E4B04" w:rsidRPr="004424B1" w:rsidDel="000B018B" w:rsidRDefault="005E4B04" w:rsidP="00F55DFA">
            <w:pPr>
              <w:pStyle w:val="TableParagraph"/>
              <w:spacing w:before="60" w:after="60"/>
              <w:ind w:left="85"/>
              <w:jc w:val="left"/>
              <w:rPr>
                <w:del w:id="38161" w:author="Quinten Van Woerkom" w:date="2024-12-17T13:39:00Z" w16du:dateUtc="2024-12-17T12:39:00Z"/>
                <w:sz w:val="20"/>
                <w:szCs w:val="20"/>
                <w:lang w:val="en-GB"/>
              </w:rPr>
            </w:pPr>
            <w:del w:id="38162"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 </w:delText>
              </w:r>
              <w:r w:rsidRPr="004424B1" w:rsidDel="000B018B">
                <w:rPr>
                  <w:sz w:val="20"/>
                  <w:lang w:val="en-GB"/>
                </w:rPr>
                <w:fldChar w:fldCharType="begin"/>
              </w:r>
              <w:r w:rsidRPr="004424B1" w:rsidDel="000B018B">
                <w:rPr>
                  <w:sz w:val="20"/>
                  <w:szCs w:val="20"/>
                  <w:lang w:val="en-GB"/>
                </w:rPr>
                <w:delInstrText xml:space="preserve"> REF _Ref68802075 \r \h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3.5</w:delText>
              </w:r>
              <w:r w:rsidRPr="004424B1" w:rsidDel="000B018B">
                <w:rPr>
                  <w:sz w:val="20"/>
                  <w:lang w:val="en-GB"/>
                </w:rPr>
                <w:fldChar w:fldCharType="end"/>
              </w:r>
            </w:del>
          </w:p>
        </w:tc>
        <w:tc>
          <w:tcPr>
            <w:tcW w:w="851" w:type="dxa"/>
          </w:tcPr>
          <w:p w14:paraId="43D44603" w14:textId="1A1AB6BD" w:rsidR="005E4B04" w:rsidRPr="004424B1" w:rsidDel="000B018B" w:rsidRDefault="005E4B04" w:rsidP="00F55DFA">
            <w:pPr>
              <w:pStyle w:val="TableParagraph"/>
              <w:spacing w:before="60" w:after="60"/>
              <w:ind w:left="85"/>
              <w:jc w:val="left"/>
              <w:rPr>
                <w:del w:id="38163" w:author="Quinten Van Woerkom" w:date="2024-12-17T13:39:00Z" w16du:dateUtc="2024-12-17T12:39:00Z"/>
                <w:sz w:val="20"/>
                <w:lang w:val="en-GB"/>
              </w:rPr>
            </w:pPr>
            <w:del w:id="38164" w:author="Quinten Van Woerkom" w:date="2024-12-17T13:39:00Z" w16du:dateUtc="2024-12-17T12:39:00Z">
              <w:r w:rsidRPr="004424B1" w:rsidDel="000B018B">
                <w:rPr>
                  <w:sz w:val="20"/>
                  <w:lang w:val="en-GB"/>
                </w:rPr>
                <w:delText xml:space="preserve">  O</w:delText>
              </w:r>
            </w:del>
          </w:p>
        </w:tc>
        <w:tc>
          <w:tcPr>
            <w:tcW w:w="1235" w:type="dxa"/>
          </w:tcPr>
          <w:p w14:paraId="418EAF3E" w14:textId="0DE13ED0" w:rsidR="005E4B04" w:rsidRPr="004424B1" w:rsidDel="000B018B" w:rsidRDefault="005E4B04" w:rsidP="00F55DFA">
            <w:pPr>
              <w:pStyle w:val="TableParagraph"/>
              <w:spacing w:before="60" w:after="60"/>
              <w:ind w:left="0"/>
              <w:jc w:val="left"/>
              <w:rPr>
                <w:del w:id="38165" w:author="Quinten Van Woerkom" w:date="2024-12-17T13:39:00Z" w16du:dateUtc="2024-12-17T12:39:00Z"/>
                <w:rFonts w:ascii="Times New Roman"/>
                <w:sz w:val="20"/>
                <w:lang w:val="en-GB"/>
              </w:rPr>
            </w:pPr>
          </w:p>
        </w:tc>
      </w:tr>
      <w:tr w:rsidR="005E4B04" w:rsidRPr="004424B1" w:rsidDel="000B018B" w14:paraId="0C49E8A5" w14:textId="350206A9" w:rsidTr="005E4B04">
        <w:trPr>
          <w:trHeight w:val="290"/>
          <w:del w:id="38166" w:author="Quinten Van Woerkom" w:date="2024-12-17T13:39:00Z"/>
        </w:trPr>
        <w:tc>
          <w:tcPr>
            <w:tcW w:w="1102" w:type="dxa"/>
          </w:tcPr>
          <w:p w14:paraId="1DC794ED" w14:textId="02C6D079" w:rsidR="005E4B04" w:rsidRPr="004424B1" w:rsidDel="000B018B" w:rsidRDefault="005E4B04" w:rsidP="00F55DFA">
            <w:pPr>
              <w:pStyle w:val="TableParagraph"/>
              <w:spacing w:before="60" w:after="60"/>
              <w:ind w:left="86"/>
              <w:jc w:val="left"/>
              <w:rPr>
                <w:del w:id="38167" w:author="Quinten Van Woerkom" w:date="2024-12-17T13:39:00Z" w16du:dateUtc="2024-12-17T12:39:00Z"/>
                <w:sz w:val="20"/>
                <w:lang w:val="en-GB"/>
              </w:rPr>
            </w:pPr>
            <w:del w:id="38168" w:author="Quinten Van Woerkom" w:date="2024-12-17T13:39:00Z" w16du:dateUtc="2024-12-17T12:39:00Z">
              <w:r w:rsidRPr="004424B1" w:rsidDel="000B018B">
                <w:rPr>
                  <w:sz w:val="20"/>
                  <w:lang w:val="en-GB"/>
                </w:rPr>
                <w:delText>4.3</w:delText>
              </w:r>
            </w:del>
          </w:p>
        </w:tc>
        <w:tc>
          <w:tcPr>
            <w:tcW w:w="3957" w:type="dxa"/>
          </w:tcPr>
          <w:p w14:paraId="009B68CC" w14:textId="47364DA7" w:rsidR="005E4B04" w:rsidRPr="004424B1" w:rsidDel="000B018B" w:rsidRDefault="005E4B04" w:rsidP="00340BD5">
            <w:pPr>
              <w:pStyle w:val="TableParagraph"/>
              <w:spacing w:before="60" w:after="60"/>
              <w:ind w:left="85"/>
              <w:jc w:val="left"/>
              <w:rPr>
                <w:del w:id="38169" w:author="Quinten Van Woerkom" w:date="2024-12-17T13:39:00Z" w16du:dateUtc="2024-12-17T12:39:00Z"/>
                <w:sz w:val="20"/>
                <w:lang w:val="en-GB"/>
              </w:rPr>
            </w:pPr>
            <w:del w:id="38170" w:author="Quinten Van Woerkom" w:date="2024-12-17T13:39:00Z" w16du:dateUtc="2024-12-17T12:39:00Z">
              <w:r w:rsidRPr="004424B1" w:rsidDel="000B018B">
                <w:rPr>
                  <w:sz w:val="20"/>
                  <w:lang w:val="en-GB"/>
                </w:rPr>
                <w:delText xml:space="preserve">  </w:delText>
              </w:r>
              <w:r w:rsidR="00340BD5" w:rsidRPr="004424B1" w:rsidDel="000B018B">
                <w:rPr>
                  <w:sz w:val="20"/>
                  <w:lang w:val="en-GB"/>
                </w:rPr>
                <w:delText>listActivityDefs</w:delText>
              </w:r>
            </w:del>
          </w:p>
          <w:p w14:paraId="0CA91BA5" w14:textId="0BEB92E6" w:rsidR="00340BD5" w:rsidRPr="004424B1" w:rsidDel="000B018B" w:rsidRDefault="00340BD5" w:rsidP="00F55DFA">
            <w:pPr>
              <w:pStyle w:val="TableParagraph"/>
              <w:spacing w:before="60" w:after="60"/>
              <w:ind w:left="85"/>
              <w:jc w:val="left"/>
              <w:rPr>
                <w:del w:id="38171" w:author="Quinten Van Woerkom" w:date="2024-12-17T13:39:00Z" w16du:dateUtc="2024-12-17T12:39:00Z"/>
                <w:sz w:val="20"/>
                <w:lang w:val="en-GB"/>
              </w:rPr>
            </w:pPr>
            <w:del w:id="38172" w:author="Quinten Van Woerkom" w:date="2024-12-17T13:39:00Z" w16du:dateUtc="2024-12-17T12:39:00Z">
              <w:r w:rsidRPr="004424B1" w:rsidDel="000B018B">
                <w:rPr>
                  <w:sz w:val="20"/>
                  <w:lang w:val="en-GB"/>
                </w:rPr>
                <w:delText xml:space="preserve">  getActivityDefs</w:delText>
              </w:r>
            </w:del>
          </w:p>
        </w:tc>
        <w:tc>
          <w:tcPr>
            <w:tcW w:w="1997" w:type="dxa"/>
          </w:tcPr>
          <w:p w14:paraId="4E9650B9" w14:textId="343BC87C" w:rsidR="005E4B04" w:rsidRPr="004424B1" w:rsidDel="000B018B" w:rsidRDefault="005E4B04" w:rsidP="00F55DFA">
            <w:pPr>
              <w:pStyle w:val="TableParagraph"/>
              <w:spacing w:before="60" w:after="60"/>
              <w:ind w:left="85"/>
              <w:jc w:val="left"/>
              <w:rPr>
                <w:del w:id="38173" w:author="Quinten Van Woerkom" w:date="2024-12-17T13:39:00Z" w16du:dateUtc="2024-12-17T12:39:00Z"/>
                <w:sz w:val="20"/>
                <w:szCs w:val="20"/>
                <w:lang w:val="en-GB"/>
              </w:rPr>
            </w:pPr>
            <w:del w:id="38174"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 </w:delText>
              </w:r>
              <w:r w:rsidRPr="004424B1" w:rsidDel="000B018B">
                <w:rPr>
                  <w:sz w:val="20"/>
                  <w:lang w:val="en-GB"/>
                </w:rPr>
                <w:fldChar w:fldCharType="begin"/>
              </w:r>
              <w:r w:rsidRPr="004424B1" w:rsidDel="000B018B">
                <w:rPr>
                  <w:sz w:val="20"/>
                  <w:szCs w:val="20"/>
                  <w:lang w:val="en-GB"/>
                </w:rPr>
                <w:delInstrText xml:space="preserve"> REF _Ref68802075 \r \h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3.5</w:delText>
              </w:r>
              <w:r w:rsidRPr="004424B1" w:rsidDel="000B018B">
                <w:rPr>
                  <w:sz w:val="20"/>
                  <w:lang w:val="en-GB"/>
                </w:rPr>
                <w:fldChar w:fldCharType="end"/>
              </w:r>
            </w:del>
          </w:p>
        </w:tc>
        <w:tc>
          <w:tcPr>
            <w:tcW w:w="851" w:type="dxa"/>
          </w:tcPr>
          <w:p w14:paraId="77A3A37E" w14:textId="7D91539E" w:rsidR="005E4B04" w:rsidRPr="004424B1" w:rsidDel="000B018B" w:rsidRDefault="005E4B04" w:rsidP="00F55DFA">
            <w:pPr>
              <w:pStyle w:val="TableParagraph"/>
              <w:spacing w:before="60" w:after="60"/>
              <w:ind w:left="85"/>
              <w:jc w:val="left"/>
              <w:rPr>
                <w:del w:id="38175" w:author="Quinten Van Woerkom" w:date="2024-12-17T13:39:00Z" w16du:dateUtc="2024-12-17T12:39:00Z"/>
                <w:sz w:val="20"/>
                <w:lang w:val="en-GB"/>
              </w:rPr>
            </w:pPr>
            <w:del w:id="38176" w:author="Quinten Van Woerkom" w:date="2024-12-17T13:39:00Z" w16du:dateUtc="2024-12-17T12:39:00Z">
              <w:r w:rsidRPr="004424B1" w:rsidDel="000B018B">
                <w:rPr>
                  <w:sz w:val="20"/>
                  <w:lang w:val="en-GB"/>
                </w:rPr>
                <w:delText xml:space="preserve">  O</w:delText>
              </w:r>
            </w:del>
          </w:p>
        </w:tc>
        <w:tc>
          <w:tcPr>
            <w:tcW w:w="1235" w:type="dxa"/>
          </w:tcPr>
          <w:p w14:paraId="5BC41441" w14:textId="4B41C3D1" w:rsidR="005E4B04" w:rsidRPr="004424B1" w:rsidDel="000B018B" w:rsidRDefault="005E4B04" w:rsidP="00F55DFA">
            <w:pPr>
              <w:pStyle w:val="TableParagraph"/>
              <w:spacing w:before="60" w:after="60"/>
              <w:ind w:left="0"/>
              <w:jc w:val="left"/>
              <w:rPr>
                <w:del w:id="38177" w:author="Quinten Van Woerkom" w:date="2024-12-17T13:39:00Z" w16du:dateUtc="2024-12-17T12:39:00Z"/>
                <w:rFonts w:ascii="Times New Roman"/>
                <w:sz w:val="20"/>
                <w:lang w:val="en-GB"/>
              </w:rPr>
            </w:pPr>
          </w:p>
        </w:tc>
      </w:tr>
      <w:tr w:rsidR="005E4B04" w:rsidRPr="004424B1" w:rsidDel="000B018B" w14:paraId="6220B4EA" w14:textId="17674CD2" w:rsidTr="005E4B04">
        <w:trPr>
          <w:trHeight w:val="290"/>
          <w:del w:id="38178" w:author="Quinten Van Woerkom" w:date="2024-12-17T13:39:00Z"/>
        </w:trPr>
        <w:tc>
          <w:tcPr>
            <w:tcW w:w="1102" w:type="dxa"/>
          </w:tcPr>
          <w:p w14:paraId="72DFD1E8" w14:textId="3AFCEF14" w:rsidR="005E4B04" w:rsidRPr="004424B1" w:rsidDel="000B018B" w:rsidRDefault="005E4B04" w:rsidP="00F55DFA">
            <w:pPr>
              <w:pStyle w:val="TableParagraph"/>
              <w:spacing w:before="60" w:after="60"/>
              <w:ind w:left="86"/>
              <w:jc w:val="left"/>
              <w:rPr>
                <w:del w:id="38179" w:author="Quinten Van Woerkom" w:date="2024-12-17T13:39:00Z" w16du:dateUtc="2024-12-17T12:39:00Z"/>
                <w:sz w:val="20"/>
                <w:lang w:val="en-GB"/>
              </w:rPr>
            </w:pPr>
            <w:del w:id="38180" w:author="Quinten Van Woerkom" w:date="2024-12-17T13:39:00Z" w16du:dateUtc="2024-12-17T12:39:00Z">
              <w:r w:rsidRPr="004424B1" w:rsidDel="000B018B">
                <w:rPr>
                  <w:sz w:val="20"/>
                  <w:lang w:val="en-GB"/>
                </w:rPr>
                <w:lastRenderedPageBreak/>
                <w:delText>4.4</w:delText>
              </w:r>
            </w:del>
          </w:p>
        </w:tc>
        <w:tc>
          <w:tcPr>
            <w:tcW w:w="3957" w:type="dxa"/>
          </w:tcPr>
          <w:p w14:paraId="3258027C" w14:textId="443E0B98" w:rsidR="00340BD5" w:rsidRPr="004424B1" w:rsidDel="000B018B" w:rsidRDefault="005E4B04" w:rsidP="00340BD5">
            <w:pPr>
              <w:pStyle w:val="TableParagraph"/>
              <w:spacing w:before="60" w:after="60"/>
              <w:ind w:left="85"/>
              <w:jc w:val="left"/>
              <w:rPr>
                <w:del w:id="38181" w:author="Quinten Van Woerkom" w:date="2024-12-17T13:39:00Z" w16du:dateUtc="2024-12-17T12:39:00Z"/>
                <w:sz w:val="20"/>
                <w:lang w:val="en-GB"/>
              </w:rPr>
            </w:pPr>
            <w:del w:id="38182" w:author="Quinten Van Woerkom" w:date="2024-12-17T13:39:00Z" w16du:dateUtc="2024-12-17T12:39:00Z">
              <w:r w:rsidRPr="004424B1" w:rsidDel="000B018B">
                <w:rPr>
                  <w:sz w:val="20"/>
                  <w:lang w:val="en-GB"/>
                </w:rPr>
                <w:delText xml:space="preserve">  </w:delText>
              </w:r>
              <w:r w:rsidR="00340BD5" w:rsidRPr="004424B1" w:rsidDel="000B018B">
                <w:rPr>
                  <w:sz w:val="20"/>
                  <w:lang w:val="en-GB"/>
                </w:rPr>
                <w:delText>listResourceDefs</w:delText>
              </w:r>
            </w:del>
          </w:p>
          <w:p w14:paraId="0F849C22" w14:textId="5724037C" w:rsidR="005E4B04" w:rsidRPr="004424B1" w:rsidDel="000B018B" w:rsidRDefault="00340BD5" w:rsidP="00F55DFA">
            <w:pPr>
              <w:pStyle w:val="TableParagraph"/>
              <w:spacing w:before="60" w:after="60"/>
              <w:ind w:left="85"/>
              <w:jc w:val="left"/>
              <w:rPr>
                <w:del w:id="38183" w:author="Quinten Van Woerkom" w:date="2024-12-17T13:39:00Z" w16du:dateUtc="2024-12-17T12:39:00Z"/>
                <w:sz w:val="20"/>
                <w:lang w:val="en-GB"/>
              </w:rPr>
            </w:pPr>
            <w:del w:id="38184" w:author="Quinten Van Woerkom" w:date="2024-12-17T13:39:00Z" w16du:dateUtc="2024-12-17T12:39:00Z">
              <w:r w:rsidRPr="004424B1" w:rsidDel="000B018B">
                <w:rPr>
                  <w:sz w:val="20"/>
                  <w:lang w:val="en-GB"/>
                </w:rPr>
                <w:delText xml:space="preserve">  getResourceDefs</w:delText>
              </w:r>
            </w:del>
          </w:p>
        </w:tc>
        <w:tc>
          <w:tcPr>
            <w:tcW w:w="1997" w:type="dxa"/>
          </w:tcPr>
          <w:p w14:paraId="6D6678B9" w14:textId="38083B1F" w:rsidR="005E4B04" w:rsidRPr="004424B1" w:rsidDel="000B018B" w:rsidRDefault="005E4B04" w:rsidP="00F55DFA">
            <w:pPr>
              <w:pStyle w:val="TableParagraph"/>
              <w:spacing w:before="60" w:after="60"/>
              <w:ind w:left="85"/>
              <w:jc w:val="left"/>
              <w:rPr>
                <w:del w:id="38185" w:author="Quinten Van Woerkom" w:date="2024-12-17T13:39:00Z" w16du:dateUtc="2024-12-17T12:39:00Z"/>
                <w:sz w:val="20"/>
                <w:szCs w:val="20"/>
                <w:lang w:val="en-GB"/>
              </w:rPr>
            </w:pPr>
            <w:del w:id="38186"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 </w:delText>
              </w:r>
              <w:r w:rsidRPr="004424B1" w:rsidDel="000B018B">
                <w:rPr>
                  <w:sz w:val="20"/>
                  <w:lang w:val="en-GB"/>
                </w:rPr>
                <w:fldChar w:fldCharType="begin"/>
              </w:r>
              <w:r w:rsidRPr="004424B1" w:rsidDel="000B018B">
                <w:rPr>
                  <w:sz w:val="20"/>
                  <w:szCs w:val="20"/>
                  <w:lang w:val="en-GB"/>
                </w:rPr>
                <w:delInstrText xml:space="preserve"> REF _Ref68802075 \r \h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3.5</w:delText>
              </w:r>
              <w:r w:rsidRPr="004424B1" w:rsidDel="000B018B">
                <w:rPr>
                  <w:sz w:val="20"/>
                  <w:lang w:val="en-GB"/>
                </w:rPr>
                <w:fldChar w:fldCharType="end"/>
              </w:r>
            </w:del>
          </w:p>
        </w:tc>
        <w:tc>
          <w:tcPr>
            <w:tcW w:w="851" w:type="dxa"/>
          </w:tcPr>
          <w:p w14:paraId="0F325024" w14:textId="1F1D5AB3" w:rsidR="005E4B04" w:rsidRPr="004424B1" w:rsidDel="000B018B" w:rsidRDefault="005E4B04" w:rsidP="00F55DFA">
            <w:pPr>
              <w:pStyle w:val="TableParagraph"/>
              <w:spacing w:before="60" w:after="60"/>
              <w:ind w:left="85"/>
              <w:jc w:val="left"/>
              <w:rPr>
                <w:del w:id="38187" w:author="Quinten Van Woerkom" w:date="2024-12-17T13:39:00Z" w16du:dateUtc="2024-12-17T12:39:00Z"/>
                <w:sz w:val="20"/>
                <w:lang w:val="en-GB"/>
              </w:rPr>
            </w:pPr>
            <w:del w:id="38188" w:author="Quinten Van Woerkom" w:date="2024-12-17T13:39:00Z" w16du:dateUtc="2024-12-17T12:39:00Z">
              <w:r w:rsidRPr="004424B1" w:rsidDel="000B018B">
                <w:rPr>
                  <w:sz w:val="20"/>
                  <w:lang w:val="en-GB"/>
                </w:rPr>
                <w:delText xml:space="preserve">  O</w:delText>
              </w:r>
            </w:del>
          </w:p>
        </w:tc>
        <w:tc>
          <w:tcPr>
            <w:tcW w:w="1235" w:type="dxa"/>
          </w:tcPr>
          <w:p w14:paraId="18391D2B" w14:textId="442D42C5" w:rsidR="005E4B04" w:rsidRPr="004424B1" w:rsidDel="000B018B" w:rsidRDefault="005E4B04" w:rsidP="00F55DFA">
            <w:pPr>
              <w:pStyle w:val="TableParagraph"/>
              <w:spacing w:before="60" w:after="60"/>
              <w:ind w:left="0"/>
              <w:jc w:val="left"/>
              <w:rPr>
                <w:del w:id="38189" w:author="Quinten Van Woerkom" w:date="2024-12-17T13:39:00Z" w16du:dateUtc="2024-12-17T12:39:00Z"/>
                <w:rFonts w:ascii="Times New Roman"/>
                <w:sz w:val="20"/>
                <w:lang w:val="en-GB"/>
              </w:rPr>
            </w:pPr>
          </w:p>
        </w:tc>
      </w:tr>
      <w:tr w:rsidR="005E4B04" w:rsidRPr="004424B1" w:rsidDel="000B018B" w14:paraId="19B4FFC8" w14:textId="0F281B29" w:rsidTr="005E4B04">
        <w:trPr>
          <w:trHeight w:val="290"/>
          <w:del w:id="38190" w:author="Quinten Van Woerkom" w:date="2024-12-17T13:39:00Z"/>
        </w:trPr>
        <w:tc>
          <w:tcPr>
            <w:tcW w:w="1102" w:type="dxa"/>
          </w:tcPr>
          <w:p w14:paraId="6DD5A6BD" w14:textId="615E09E6" w:rsidR="005E4B04" w:rsidRPr="004424B1" w:rsidDel="000B018B" w:rsidRDefault="005E4B04" w:rsidP="00F55DFA">
            <w:pPr>
              <w:pStyle w:val="TableParagraph"/>
              <w:spacing w:before="60" w:after="60"/>
              <w:ind w:left="86"/>
              <w:jc w:val="left"/>
              <w:rPr>
                <w:del w:id="38191" w:author="Quinten Van Woerkom" w:date="2024-12-17T13:39:00Z" w16du:dateUtc="2024-12-17T12:39:00Z"/>
                <w:sz w:val="20"/>
                <w:lang w:val="en-GB"/>
              </w:rPr>
            </w:pPr>
            <w:del w:id="38192" w:author="Quinten Van Woerkom" w:date="2024-12-17T13:39:00Z" w16du:dateUtc="2024-12-17T12:39:00Z">
              <w:r w:rsidRPr="004424B1" w:rsidDel="000B018B">
                <w:rPr>
                  <w:sz w:val="20"/>
                  <w:lang w:val="en-GB"/>
                </w:rPr>
                <w:delText>4.5</w:delText>
              </w:r>
            </w:del>
          </w:p>
        </w:tc>
        <w:tc>
          <w:tcPr>
            <w:tcW w:w="3957" w:type="dxa"/>
          </w:tcPr>
          <w:p w14:paraId="386AA476" w14:textId="058C9BE6" w:rsidR="005E4B04" w:rsidRPr="004424B1" w:rsidDel="000B018B" w:rsidRDefault="005E4B04" w:rsidP="00F55DFA">
            <w:pPr>
              <w:pStyle w:val="TableParagraph"/>
              <w:spacing w:before="60" w:after="60"/>
              <w:ind w:left="85"/>
              <w:jc w:val="left"/>
              <w:rPr>
                <w:del w:id="38193" w:author="Quinten Van Woerkom" w:date="2024-12-17T13:39:00Z" w16du:dateUtc="2024-12-17T12:39:00Z"/>
                <w:sz w:val="20"/>
                <w:lang w:val="en-GB"/>
              </w:rPr>
            </w:pPr>
            <w:del w:id="38194" w:author="Quinten Van Woerkom" w:date="2024-12-17T13:39:00Z" w16du:dateUtc="2024-12-17T12:39:00Z">
              <w:r w:rsidRPr="004424B1" w:rsidDel="000B018B">
                <w:rPr>
                  <w:sz w:val="20"/>
                  <w:lang w:val="en-GB"/>
                </w:rPr>
                <w:delText xml:space="preserve">  </w:delText>
              </w:r>
              <w:r w:rsidR="00B16E65" w:rsidRPr="004424B1" w:rsidDel="000B018B">
                <w:rPr>
                  <w:sz w:val="20"/>
                  <w:lang w:val="en-GB"/>
                </w:rPr>
                <w:delText>getSystemConfig</w:delText>
              </w:r>
            </w:del>
          </w:p>
        </w:tc>
        <w:tc>
          <w:tcPr>
            <w:tcW w:w="1997" w:type="dxa"/>
          </w:tcPr>
          <w:p w14:paraId="6E3409D2" w14:textId="1BC6DCF9" w:rsidR="005E4B04" w:rsidRPr="004424B1" w:rsidDel="000B018B" w:rsidRDefault="005E4B04" w:rsidP="00F55DFA">
            <w:pPr>
              <w:pStyle w:val="TableParagraph"/>
              <w:spacing w:before="60" w:after="60"/>
              <w:ind w:left="85"/>
              <w:jc w:val="left"/>
              <w:rPr>
                <w:del w:id="38195" w:author="Quinten Van Woerkom" w:date="2024-12-17T13:39:00Z" w16du:dateUtc="2024-12-17T12:39:00Z"/>
                <w:sz w:val="20"/>
                <w:szCs w:val="20"/>
                <w:lang w:val="en-GB"/>
              </w:rPr>
            </w:pPr>
            <w:del w:id="38196"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 </w:delText>
              </w:r>
              <w:r w:rsidRPr="004424B1" w:rsidDel="000B018B">
                <w:rPr>
                  <w:sz w:val="20"/>
                  <w:lang w:val="en-GB"/>
                </w:rPr>
                <w:fldChar w:fldCharType="begin"/>
              </w:r>
              <w:r w:rsidRPr="004424B1" w:rsidDel="000B018B">
                <w:rPr>
                  <w:sz w:val="20"/>
                  <w:szCs w:val="20"/>
                  <w:lang w:val="en-GB"/>
                </w:rPr>
                <w:delInstrText xml:space="preserve"> REF _Ref68802075 \r \h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3.5</w:delText>
              </w:r>
              <w:r w:rsidRPr="004424B1" w:rsidDel="000B018B">
                <w:rPr>
                  <w:sz w:val="20"/>
                  <w:lang w:val="en-GB"/>
                </w:rPr>
                <w:fldChar w:fldCharType="end"/>
              </w:r>
            </w:del>
          </w:p>
        </w:tc>
        <w:tc>
          <w:tcPr>
            <w:tcW w:w="851" w:type="dxa"/>
          </w:tcPr>
          <w:p w14:paraId="5D69BE04" w14:textId="2BE97AAC" w:rsidR="005E4B04" w:rsidRPr="004424B1" w:rsidDel="000B018B" w:rsidRDefault="005E4B04" w:rsidP="00F55DFA">
            <w:pPr>
              <w:pStyle w:val="TableParagraph"/>
              <w:spacing w:before="60" w:after="60"/>
              <w:ind w:left="85"/>
              <w:jc w:val="left"/>
              <w:rPr>
                <w:del w:id="38197" w:author="Quinten Van Woerkom" w:date="2024-12-17T13:39:00Z" w16du:dateUtc="2024-12-17T12:39:00Z"/>
                <w:sz w:val="20"/>
                <w:lang w:val="en-GB"/>
              </w:rPr>
            </w:pPr>
            <w:del w:id="38198" w:author="Quinten Van Woerkom" w:date="2024-12-17T13:39:00Z" w16du:dateUtc="2024-12-17T12:39:00Z">
              <w:r w:rsidRPr="004424B1" w:rsidDel="000B018B">
                <w:rPr>
                  <w:sz w:val="20"/>
                  <w:lang w:val="en-GB"/>
                </w:rPr>
                <w:delText xml:space="preserve">  O</w:delText>
              </w:r>
            </w:del>
          </w:p>
        </w:tc>
        <w:tc>
          <w:tcPr>
            <w:tcW w:w="1235" w:type="dxa"/>
          </w:tcPr>
          <w:p w14:paraId="3CAB7BB1" w14:textId="3713D6E7" w:rsidR="005E4B04" w:rsidRPr="004424B1" w:rsidDel="000B018B" w:rsidRDefault="005E4B04" w:rsidP="00F55DFA">
            <w:pPr>
              <w:pStyle w:val="TableParagraph"/>
              <w:spacing w:before="60" w:after="60"/>
              <w:ind w:left="0"/>
              <w:jc w:val="left"/>
              <w:rPr>
                <w:del w:id="38199" w:author="Quinten Van Woerkom" w:date="2024-12-17T13:39:00Z" w16du:dateUtc="2024-12-17T12:39:00Z"/>
                <w:rFonts w:ascii="Times New Roman"/>
                <w:sz w:val="20"/>
                <w:lang w:val="en-GB"/>
              </w:rPr>
            </w:pPr>
          </w:p>
        </w:tc>
      </w:tr>
      <w:tr w:rsidR="005E4B04" w:rsidRPr="004424B1" w:rsidDel="000B018B" w14:paraId="223EAF1E" w14:textId="1E4D9C0D" w:rsidTr="005E4B04">
        <w:trPr>
          <w:trHeight w:val="290"/>
          <w:del w:id="38200" w:author="Quinten Van Woerkom" w:date="2024-12-17T13:39:00Z"/>
        </w:trPr>
        <w:tc>
          <w:tcPr>
            <w:tcW w:w="1102" w:type="dxa"/>
          </w:tcPr>
          <w:p w14:paraId="451FB859" w14:textId="66302502" w:rsidR="005E4B04" w:rsidRPr="004424B1" w:rsidDel="000B018B" w:rsidRDefault="005E4B04" w:rsidP="00F55DFA">
            <w:pPr>
              <w:pStyle w:val="TableParagraph"/>
              <w:spacing w:before="60" w:after="60"/>
              <w:ind w:left="86"/>
              <w:jc w:val="left"/>
              <w:rPr>
                <w:del w:id="38201" w:author="Quinten Van Woerkom" w:date="2024-12-17T13:39:00Z" w16du:dateUtc="2024-12-17T12:39:00Z"/>
                <w:sz w:val="20"/>
                <w:lang w:val="en-GB"/>
              </w:rPr>
            </w:pPr>
            <w:del w:id="38202" w:author="Quinten Van Woerkom" w:date="2024-12-17T13:39:00Z" w16du:dateUtc="2024-12-17T12:39:00Z">
              <w:r w:rsidRPr="004424B1" w:rsidDel="000B018B">
                <w:rPr>
                  <w:sz w:val="20"/>
                  <w:lang w:val="en-GB"/>
                </w:rPr>
                <w:delText>5</w:delText>
              </w:r>
            </w:del>
          </w:p>
        </w:tc>
        <w:tc>
          <w:tcPr>
            <w:tcW w:w="3957" w:type="dxa"/>
          </w:tcPr>
          <w:p w14:paraId="6CF0119C" w14:textId="45FE9816" w:rsidR="005E4B04" w:rsidRPr="004424B1" w:rsidDel="000B018B" w:rsidRDefault="005E4B04" w:rsidP="00F55DFA">
            <w:pPr>
              <w:pStyle w:val="TableParagraph"/>
              <w:spacing w:before="60" w:after="60"/>
              <w:ind w:left="85"/>
              <w:jc w:val="left"/>
              <w:rPr>
                <w:del w:id="38203" w:author="Quinten Van Woerkom" w:date="2024-12-17T13:39:00Z" w16du:dateUtc="2024-12-17T12:39:00Z"/>
                <w:sz w:val="20"/>
                <w:lang w:val="en-GB"/>
              </w:rPr>
            </w:pPr>
            <w:del w:id="38204" w:author="Quinten Van Woerkom" w:date="2024-12-17T13:39:00Z" w16du:dateUtc="2024-12-17T12:39:00Z">
              <w:r w:rsidRPr="004424B1" w:rsidDel="000B018B">
                <w:rPr>
                  <w:sz w:val="20"/>
                  <w:lang w:val="en-GB"/>
                </w:rPr>
                <w:delText>Plan Edit Service</w:delText>
              </w:r>
            </w:del>
          </w:p>
        </w:tc>
        <w:tc>
          <w:tcPr>
            <w:tcW w:w="1997" w:type="dxa"/>
          </w:tcPr>
          <w:p w14:paraId="50E0815C" w14:textId="7335EFD3" w:rsidR="005E4B04" w:rsidRPr="004424B1" w:rsidDel="000B018B" w:rsidRDefault="005E4B04" w:rsidP="00F55DFA">
            <w:pPr>
              <w:pStyle w:val="TableParagraph"/>
              <w:spacing w:before="60" w:after="60"/>
              <w:ind w:left="85"/>
              <w:jc w:val="left"/>
              <w:rPr>
                <w:del w:id="38205" w:author="Quinten Van Woerkom" w:date="2024-12-17T13:39:00Z" w16du:dateUtc="2024-12-17T12:39:00Z"/>
                <w:sz w:val="20"/>
                <w:szCs w:val="20"/>
                <w:lang w:val="en-GB"/>
              </w:rPr>
            </w:pPr>
            <w:del w:id="38206"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 </w:delText>
              </w:r>
              <w:r w:rsidRPr="004424B1" w:rsidDel="000B018B">
                <w:rPr>
                  <w:sz w:val="20"/>
                  <w:lang w:val="en-GB"/>
                </w:rPr>
                <w:fldChar w:fldCharType="begin"/>
              </w:r>
              <w:r w:rsidRPr="004424B1" w:rsidDel="000B018B">
                <w:rPr>
                  <w:sz w:val="20"/>
                  <w:szCs w:val="20"/>
                  <w:lang w:val="en-GB"/>
                </w:rPr>
                <w:delInstrText xml:space="preserve"> REF _Ref68802237 \r \h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3.6</w:delText>
              </w:r>
              <w:r w:rsidRPr="004424B1" w:rsidDel="000B018B">
                <w:rPr>
                  <w:sz w:val="20"/>
                  <w:lang w:val="en-GB"/>
                </w:rPr>
                <w:fldChar w:fldCharType="end"/>
              </w:r>
            </w:del>
          </w:p>
        </w:tc>
        <w:tc>
          <w:tcPr>
            <w:tcW w:w="851" w:type="dxa"/>
          </w:tcPr>
          <w:p w14:paraId="4FCF91A5" w14:textId="30805D72" w:rsidR="005E4B04" w:rsidRPr="004424B1" w:rsidDel="000B018B" w:rsidRDefault="005E4B04" w:rsidP="00F55DFA">
            <w:pPr>
              <w:pStyle w:val="TableParagraph"/>
              <w:spacing w:before="60" w:after="60"/>
              <w:ind w:left="85"/>
              <w:jc w:val="left"/>
              <w:rPr>
                <w:del w:id="38207" w:author="Quinten Van Woerkom" w:date="2024-12-17T13:39:00Z" w16du:dateUtc="2024-12-17T12:39:00Z"/>
                <w:sz w:val="20"/>
                <w:lang w:val="en-GB"/>
              </w:rPr>
            </w:pPr>
            <w:del w:id="38208" w:author="Quinten Van Woerkom" w:date="2024-12-17T13:39:00Z" w16du:dateUtc="2024-12-17T12:39:00Z">
              <w:r w:rsidRPr="004424B1" w:rsidDel="000B018B">
                <w:rPr>
                  <w:sz w:val="20"/>
                  <w:lang w:val="en-GB"/>
                </w:rPr>
                <w:delText>O</w:delText>
              </w:r>
            </w:del>
          </w:p>
        </w:tc>
        <w:tc>
          <w:tcPr>
            <w:tcW w:w="1235" w:type="dxa"/>
          </w:tcPr>
          <w:p w14:paraId="69133E02" w14:textId="478D99AF" w:rsidR="005E4B04" w:rsidRPr="004424B1" w:rsidDel="000B018B" w:rsidRDefault="005E4B04" w:rsidP="00F55DFA">
            <w:pPr>
              <w:pStyle w:val="TableParagraph"/>
              <w:spacing w:before="60" w:after="60"/>
              <w:ind w:left="0"/>
              <w:jc w:val="left"/>
              <w:rPr>
                <w:del w:id="38209" w:author="Quinten Van Woerkom" w:date="2024-12-17T13:39:00Z" w16du:dateUtc="2024-12-17T12:39:00Z"/>
                <w:rFonts w:ascii="Times New Roman"/>
                <w:sz w:val="20"/>
                <w:lang w:val="en-GB"/>
              </w:rPr>
            </w:pPr>
          </w:p>
        </w:tc>
      </w:tr>
      <w:tr w:rsidR="005E4B04" w:rsidRPr="004424B1" w:rsidDel="000B018B" w14:paraId="42FC9CBE" w14:textId="3368C940" w:rsidTr="005E4B04">
        <w:trPr>
          <w:trHeight w:val="290"/>
          <w:del w:id="38210" w:author="Quinten Van Woerkom" w:date="2024-12-17T13:39:00Z"/>
        </w:trPr>
        <w:tc>
          <w:tcPr>
            <w:tcW w:w="1102" w:type="dxa"/>
          </w:tcPr>
          <w:p w14:paraId="79871EE3" w14:textId="1BD7CA25" w:rsidR="005E4B04" w:rsidRPr="004424B1" w:rsidDel="000B018B" w:rsidRDefault="005E4B04" w:rsidP="00F55DFA">
            <w:pPr>
              <w:pStyle w:val="TableParagraph"/>
              <w:spacing w:before="60" w:after="60"/>
              <w:ind w:left="86"/>
              <w:jc w:val="left"/>
              <w:rPr>
                <w:del w:id="38211" w:author="Quinten Van Woerkom" w:date="2024-12-17T13:39:00Z" w16du:dateUtc="2024-12-17T12:39:00Z"/>
                <w:sz w:val="20"/>
                <w:lang w:val="en-GB"/>
              </w:rPr>
            </w:pPr>
            <w:del w:id="38212" w:author="Quinten Van Woerkom" w:date="2024-12-17T13:39:00Z" w16du:dateUtc="2024-12-17T12:39:00Z">
              <w:r w:rsidRPr="004424B1" w:rsidDel="000B018B">
                <w:rPr>
                  <w:sz w:val="20"/>
                  <w:lang w:val="en-GB"/>
                </w:rPr>
                <w:delText>5.1</w:delText>
              </w:r>
            </w:del>
          </w:p>
        </w:tc>
        <w:tc>
          <w:tcPr>
            <w:tcW w:w="3957" w:type="dxa"/>
          </w:tcPr>
          <w:p w14:paraId="4FB8D071" w14:textId="2B119794" w:rsidR="005E4B04" w:rsidRPr="004424B1" w:rsidDel="000B018B" w:rsidRDefault="005E4B04" w:rsidP="00F55DFA">
            <w:pPr>
              <w:pStyle w:val="TableParagraph"/>
              <w:spacing w:before="60" w:after="60"/>
              <w:ind w:left="85"/>
              <w:jc w:val="left"/>
              <w:rPr>
                <w:del w:id="38213" w:author="Quinten Van Woerkom" w:date="2024-12-17T13:39:00Z" w16du:dateUtc="2024-12-17T12:39:00Z"/>
                <w:sz w:val="20"/>
                <w:lang w:val="en-GB"/>
              </w:rPr>
            </w:pPr>
            <w:del w:id="38214" w:author="Quinten Van Woerkom" w:date="2024-12-17T13:39:00Z" w16du:dateUtc="2024-12-17T12:39:00Z">
              <w:r w:rsidRPr="004424B1" w:rsidDel="000B018B">
                <w:rPr>
                  <w:sz w:val="20"/>
                  <w:lang w:val="en-GB"/>
                </w:rPr>
                <w:delText xml:space="preserve">  </w:delText>
              </w:r>
              <w:r w:rsidR="00B16E65" w:rsidRPr="004424B1" w:rsidDel="000B018B">
                <w:rPr>
                  <w:sz w:val="20"/>
                  <w:lang w:val="en-GB"/>
                </w:rPr>
                <w:delText>updatePlanStatus</w:delText>
              </w:r>
            </w:del>
          </w:p>
        </w:tc>
        <w:tc>
          <w:tcPr>
            <w:tcW w:w="1997" w:type="dxa"/>
          </w:tcPr>
          <w:p w14:paraId="00216123" w14:textId="77513DB8" w:rsidR="005E4B04" w:rsidRPr="004424B1" w:rsidDel="000B018B" w:rsidRDefault="005E4B04" w:rsidP="00F55DFA">
            <w:pPr>
              <w:pStyle w:val="TableParagraph"/>
              <w:spacing w:before="60" w:after="60"/>
              <w:ind w:left="85"/>
              <w:jc w:val="left"/>
              <w:rPr>
                <w:del w:id="38215" w:author="Quinten Van Woerkom" w:date="2024-12-17T13:39:00Z" w16du:dateUtc="2024-12-17T12:39:00Z"/>
                <w:sz w:val="20"/>
                <w:szCs w:val="20"/>
                <w:lang w:val="en-GB"/>
              </w:rPr>
            </w:pPr>
            <w:del w:id="38216"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 </w:delText>
              </w:r>
              <w:r w:rsidRPr="004424B1" w:rsidDel="000B018B">
                <w:rPr>
                  <w:sz w:val="20"/>
                  <w:lang w:val="en-GB"/>
                </w:rPr>
                <w:fldChar w:fldCharType="begin"/>
              </w:r>
              <w:r w:rsidRPr="004424B1" w:rsidDel="000B018B">
                <w:rPr>
                  <w:sz w:val="20"/>
                  <w:szCs w:val="20"/>
                  <w:lang w:val="en-GB"/>
                </w:rPr>
                <w:delInstrText xml:space="preserve"> REF _Ref68802237 \r \h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3.6</w:delText>
              </w:r>
              <w:r w:rsidRPr="004424B1" w:rsidDel="000B018B">
                <w:rPr>
                  <w:sz w:val="20"/>
                  <w:lang w:val="en-GB"/>
                </w:rPr>
                <w:fldChar w:fldCharType="end"/>
              </w:r>
            </w:del>
          </w:p>
        </w:tc>
        <w:tc>
          <w:tcPr>
            <w:tcW w:w="851" w:type="dxa"/>
          </w:tcPr>
          <w:p w14:paraId="1B982647" w14:textId="5A242618" w:rsidR="005E4B04" w:rsidRPr="004424B1" w:rsidDel="000B018B" w:rsidRDefault="005E4B04" w:rsidP="00F55DFA">
            <w:pPr>
              <w:pStyle w:val="TableParagraph"/>
              <w:spacing w:before="60" w:after="60"/>
              <w:ind w:left="85"/>
              <w:jc w:val="left"/>
              <w:rPr>
                <w:del w:id="38217" w:author="Quinten Van Woerkom" w:date="2024-12-17T13:39:00Z" w16du:dateUtc="2024-12-17T12:39:00Z"/>
                <w:sz w:val="20"/>
                <w:lang w:val="en-GB"/>
              </w:rPr>
            </w:pPr>
            <w:del w:id="38218" w:author="Quinten Van Woerkom" w:date="2024-12-17T13:39:00Z" w16du:dateUtc="2024-12-17T12:39:00Z">
              <w:r w:rsidRPr="004424B1" w:rsidDel="000B018B">
                <w:rPr>
                  <w:sz w:val="20"/>
                  <w:lang w:val="en-GB"/>
                </w:rPr>
                <w:delText xml:space="preserve">  </w:delText>
              </w:r>
            </w:del>
            <w:del w:id="38219" w:author="Quinten Van Woerkom" w:date="2024-12-02T09:49:00Z" w16du:dateUtc="2024-12-02T08:49:00Z">
              <w:r w:rsidRPr="004424B1" w:rsidDel="00226AB0">
                <w:rPr>
                  <w:sz w:val="20"/>
                  <w:lang w:val="en-GB"/>
                </w:rPr>
                <w:delText>M</w:delText>
              </w:r>
            </w:del>
          </w:p>
        </w:tc>
        <w:tc>
          <w:tcPr>
            <w:tcW w:w="1235" w:type="dxa"/>
          </w:tcPr>
          <w:p w14:paraId="37012BDD" w14:textId="37D64D85" w:rsidR="005E4B04" w:rsidRPr="004424B1" w:rsidDel="000B018B" w:rsidRDefault="005E4B04" w:rsidP="00F55DFA">
            <w:pPr>
              <w:pStyle w:val="TableParagraph"/>
              <w:spacing w:before="60" w:after="60"/>
              <w:ind w:left="0"/>
              <w:jc w:val="left"/>
              <w:rPr>
                <w:del w:id="38220" w:author="Quinten Van Woerkom" w:date="2024-12-17T13:39:00Z" w16du:dateUtc="2024-12-17T12:39:00Z"/>
                <w:rFonts w:ascii="Times New Roman"/>
                <w:sz w:val="20"/>
                <w:lang w:val="en-GB"/>
              </w:rPr>
            </w:pPr>
          </w:p>
        </w:tc>
      </w:tr>
      <w:tr w:rsidR="005E4B04" w:rsidRPr="004424B1" w:rsidDel="000B018B" w14:paraId="0D370050" w14:textId="438A4C08" w:rsidTr="005E4B04">
        <w:trPr>
          <w:trHeight w:val="290"/>
          <w:del w:id="38221" w:author="Quinten Van Woerkom" w:date="2024-12-17T13:39:00Z"/>
        </w:trPr>
        <w:tc>
          <w:tcPr>
            <w:tcW w:w="1102" w:type="dxa"/>
          </w:tcPr>
          <w:p w14:paraId="37BE9F3F" w14:textId="743B6978" w:rsidR="005E4B04" w:rsidRPr="004424B1" w:rsidDel="000B018B" w:rsidRDefault="005E4B04" w:rsidP="00F55DFA">
            <w:pPr>
              <w:pStyle w:val="TableParagraph"/>
              <w:spacing w:before="60" w:after="60"/>
              <w:ind w:left="86"/>
              <w:jc w:val="left"/>
              <w:rPr>
                <w:del w:id="38222" w:author="Quinten Van Woerkom" w:date="2024-12-17T13:39:00Z" w16du:dateUtc="2024-12-17T12:39:00Z"/>
                <w:sz w:val="20"/>
                <w:lang w:val="en-GB"/>
              </w:rPr>
            </w:pPr>
            <w:del w:id="38223" w:author="Quinten Van Woerkom" w:date="2024-12-17T13:39:00Z" w16du:dateUtc="2024-12-17T12:39:00Z">
              <w:r w:rsidRPr="004424B1" w:rsidDel="000B018B">
                <w:rPr>
                  <w:sz w:val="20"/>
                  <w:lang w:val="en-GB"/>
                </w:rPr>
                <w:delText>5.2</w:delText>
              </w:r>
            </w:del>
          </w:p>
        </w:tc>
        <w:tc>
          <w:tcPr>
            <w:tcW w:w="3957" w:type="dxa"/>
          </w:tcPr>
          <w:p w14:paraId="59756812" w14:textId="5F8460EE" w:rsidR="005E4B04" w:rsidRPr="004424B1" w:rsidDel="000B018B" w:rsidRDefault="005E4B04" w:rsidP="00340BD5">
            <w:pPr>
              <w:pStyle w:val="TableParagraph"/>
              <w:spacing w:before="60" w:after="60"/>
              <w:ind w:left="85"/>
              <w:jc w:val="left"/>
              <w:rPr>
                <w:del w:id="38224" w:author="Quinten Van Woerkom" w:date="2024-12-17T13:39:00Z" w16du:dateUtc="2024-12-17T12:39:00Z"/>
                <w:sz w:val="20"/>
                <w:lang w:val="en-GB"/>
              </w:rPr>
            </w:pPr>
            <w:del w:id="38225" w:author="Quinten Van Woerkom" w:date="2024-12-17T13:39:00Z" w16du:dateUtc="2024-12-17T12:39:00Z">
              <w:r w:rsidRPr="004424B1" w:rsidDel="000B018B">
                <w:rPr>
                  <w:sz w:val="20"/>
                  <w:lang w:val="en-GB"/>
                </w:rPr>
                <w:delText xml:space="preserve">  </w:delText>
              </w:r>
              <w:r w:rsidR="00B16E65" w:rsidRPr="004424B1" w:rsidDel="000B018B">
                <w:rPr>
                  <w:sz w:val="20"/>
                  <w:lang w:val="en-GB"/>
                </w:rPr>
                <w:delText>insertActivity</w:delText>
              </w:r>
            </w:del>
          </w:p>
          <w:p w14:paraId="044E863A" w14:textId="0BC05163" w:rsidR="00B16E65" w:rsidRPr="004424B1" w:rsidDel="000B018B" w:rsidRDefault="00B16E65" w:rsidP="00340BD5">
            <w:pPr>
              <w:pStyle w:val="TableParagraph"/>
              <w:spacing w:before="60" w:after="60"/>
              <w:ind w:left="85"/>
              <w:jc w:val="left"/>
              <w:rPr>
                <w:del w:id="38226" w:author="Quinten Van Woerkom" w:date="2024-12-17T13:39:00Z" w16du:dateUtc="2024-12-17T12:39:00Z"/>
                <w:sz w:val="20"/>
                <w:lang w:val="en-GB"/>
              </w:rPr>
            </w:pPr>
            <w:del w:id="38227" w:author="Quinten Van Woerkom" w:date="2024-12-17T13:39:00Z" w16du:dateUtc="2024-12-17T12:39:00Z">
              <w:r w:rsidRPr="004424B1" w:rsidDel="000B018B">
                <w:rPr>
                  <w:sz w:val="20"/>
                  <w:lang w:val="en-GB"/>
                </w:rPr>
                <w:delText xml:space="preserve">  insertEvent</w:delText>
              </w:r>
            </w:del>
          </w:p>
          <w:p w14:paraId="142C190D" w14:textId="2E66A88E" w:rsidR="00B16E65" w:rsidRPr="004424B1" w:rsidDel="000B018B" w:rsidRDefault="00B16E65" w:rsidP="00340BD5">
            <w:pPr>
              <w:pStyle w:val="TableParagraph"/>
              <w:spacing w:before="60" w:after="60"/>
              <w:ind w:left="85"/>
              <w:jc w:val="left"/>
              <w:rPr>
                <w:del w:id="38228" w:author="Quinten Van Woerkom" w:date="2024-12-17T13:39:00Z" w16du:dateUtc="2024-12-17T12:39:00Z"/>
                <w:sz w:val="20"/>
                <w:lang w:val="en-GB"/>
              </w:rPr>
            </w:pPr>
            <w:del w:id="38229" w:author="Quinten Van Woerkom" w:date="2024-12-17T13:39:00Z" w16du:dateUtc="2024-12-17T12:39:00Z">
              <w:r w:rsidRPr="004424B1" w:rsidDel="000B018B">
                <w:rPr>
                  <w:sz w:val="20"/>
                  <w:lang w:val="en-GB"/>
                </w:rPr>
                <w:delText xml:space="preserve">  deleteActivity</w:delText>
              </w:r>
            </w:del>
          </w:p>
          <w:p w14:paraId="26F010BA" w14:textId="13314424" w:rsidR="00B16E65" w:rsidRPr="004424B1" w:rsidDel="000B018B" w:rsidRDefault="00B16E65" w:rsidP="00F55DFA">
            <w:pPr>
              <w:pStyle w:val="TableParagraph"/>
              <w:spacing w:before="60" w:after="60"/>
              <w:ind w:left="85"/>
              <w:jc w:val="left"/>
              <w:rPr>
                <w:del w:id="38230" w:author="Quinten Van Woerkom" w:date="2024-12-17T13:39:00Z" w16du:dateUtc="2024-12-17T12:39:00Z"/>
                <w:sz w:val="20"/>
                <w:lang w:val="en-GB"/>
              </w:rPr>
            </w:pPr>
            <w:del w:id="38231" w:author="Quinten Van Woerkom" w:date="2024-12-17T13:39:00Z" w16du:dateUtc="2024-12-17T12:39:00Z">
              <w:r w:rsidRPr="004424B1" w:rsidDel="000B018B">
                <w:rPr>
                  <w:sz w:val="20"/>
                  <w:lang w:val="en-GB"/>
                </w:rPr>
                <w:delText xml:space="preserve">  deleteEvent</w:delText>
              </w:r>
            </w:del>
          </w:p>
        </w:tc>
        <w:tc>
          <w:tcPr>
            <w:tcW w:w="1997" w:type="dxa"/>
          </w:tcPr>
          <w:p w14:paraId="62BE6511" w14:textId="00599424" w:rsidR="005E4B04" w:rsidRPr="004424B1" w:rsidDel="000B018B" w:rsidRDefault="005E4B04" w:rsidP="00F55DFA">
            <w:pPr>
              <w:pStyle w:val="TableParagraph"/>
              <w:spacing w:before="60" w:after="60"/>
              <w:ind w:left="85"/>
              <w:jc w:val="left"/>
              <w:rPr>
                <w:del w:id="38232" w:author="Quinten Van Woerkom" w:date="2024-12-17T13:39:00Z" w16du:dateUtc="2024-12-17T12:39:00Z"/>
                <w:sz w:val="20"/>
                <w:szCs w:val="20"/>
                <w:lang w:val="en-GB"/>
              </w:rPr>
            </w:pPr>
            <w:del w:id="38233"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 </w:delText>
              </w:r>
              <w:r w:rsidRPr="004424B1" w:rsidDel="000B018B">
                <w:rPr>
                  <w:sz w:val="20"/>
                  <w:lang w:val="en-GB"/>
                </w:rPr>
                <w:fldChar w:fldCharType="begin"/>
              </w:r>
              <w:r w:rsidRPr="004424B1" w:rsidDel="000B018B">
                <w:rPr>
                  <w:sz w:val="20"/>
                  <w:szCs w:val="20"/>
                  <w:lang w:val="en-GB"/>
                </w:rPr>
                <w:delInstrText xml:space="preserve"> REF _Ref68802237 \r \h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3.6</w:delText>
              </w:r>
              <w:r w:rsidRPr="004424B1" w:rsidDel="000B018B">
                <w:rPr>
                  <w:sz w:val="20"/>
                  <w:lang w:val="en-GB"/>
                </w:rPr>
                <w:fldChar w:fldCharType="end"/>
              </w:r>
            </w:del>
          </w:p>
        </w:tc>
        <w:tc>
          <w:tcPr>
            <w:tcW w:w="851" w:type="dxa"/>
          </w:tcPr>
          <w:p w14:paraId="3D38318A" w14:textId="31B0777F" w:rsidR="005E4B04" w:rsidRPr="004424B1" w:rsidDel="000B018B" w:rsidRDefault="005E4B04" w:rsidP="00F55DFA">
            <w:pPr>
              <w:pStyle w:val="TableParagraph"/>
              <w:spacing w:before="60" w:after="60"/>
              <w:ind w:left="85"/>
              <w:jc w:val="left"/>
              <w:rPr>
                <w:del w:id="38234" w:author="Quinten Van Woerkom" w:date="2024-12-17T13:39:00Z" w16du:dateUtc="2024-12-17T12:39:00Z"/>
                <w:sz w:val="20"/>
                <w:lang w:val="en-GB"/>
              </w:rPr>
            </w:pPr>
            <w:del w:id="38235" w:author="Quinten Van Woerkom" w:date="2024-12-17T13:39:00Z" w16du:dateUtc="2024-12-17T12:39:00Z">
              <w:r w:rsidRPr="004424B1" w:rsidDel="000B018B">
                <w:rPr>
                  <w:sz w:val="20"/>
                  <w:lang w:val="en-GB"/>
                </w:rPr>
                <w:delText xml:space="preserve">  </w:delText>
              </w:r>
            </w:del>
            <w:del w:id="38236" w:author="Quinten Van Woerkom" w:date="2024-12-02T09:49:00Z" w16du:dateUtc="2024-12-02T08:49:00Z">
              <w:r w:rsidRPr="004424B1" w:rsidDel="00226AB0">
                <w:rPr>
                  <w:sz w:val="20"/>
                  <w:lang w:val="en-GB"/>
                </w:rPr>
                <w:delText>M</w:delText>
              </w:r>
            </w:del>
          </w:p>
        </w:tc>
        <w:tc>
          <w:tcPr>
            <w:tcW w:w="1235" w:type="dxa"/>
          </w:tcPr>
          <w:p w14:paraId="2FD15858" w14:textId="59E50F56" w:rsidR="005E4B04" w:rsidRPr="004424B1" w:rsidDel="000B018B" w:rsidRDefault="005E4B04" w:rsidP="00F55DFA">
            <w:pPr>
              <w:pStyle w:val="TableParagraph"/>
              <w:spacing w:before="60" w:after="60"/>
              <w:ind w:left="0"/>
              <w:jc w:val="left"/>
              <w:rPr>
                <w:del w:id="38237" w:author="Quinten Van Woerkom" w:date="2024-12-17T13:39:00Z" w16du:dateUtc="2024-12-17T12:39:00Z"/>
                <w:rFonts w:ascii="Times New Roman"/>
                <w:sz w:val="20"/>
                <w:lang w:val="en-GB"/>
              </w:rPr>
            </w:pPr>
          </w:p>
        </w:tc>
      </w:tr>
      <w:tr w:rsidR="005E4B04" w:rsidRPr="004424B1" w:rsidDel="000B018B" w14:paraId="08D9C439" w14:textId="347072FC" w:rsidTr="005E4B04">
        <w:trPr>
          <w:trHeight w:val="290"/>
          <w:del w:id="38238" w:author="Quinten Van Woerkom" w:date="2024-12-17T13:39:00Z"/>
        </w:trPr>
        <w:tc>
          <w:tcPr>
            <w:tcW w:w="1102" w:type="dxa"/>
          </w:tcPr>
          <w:p w14:paraId="3E49AC4D" w14:textId="58171794" w:rsidR="005E4B04" w:rsidRPr="004424B1" w:rsidDel="000B018B" w:rsidRDefault="005E4B04" w:rsidP="00F55DFA">
            <w:pPr>
              <w:pStyle w:val="TableParagraph"/>
              <w:spacing w:before="60" w:after="60"/>
              <w:ind w:left="86"/>
              <w:jc w:val="left"/>
              <w:rPr>
                <w:del w:id="38239" w:author="Quinten Van Woerkom" w:date="2024-12-17T13:39:00Z" w16du:dateUtc="2024-12-17T12:39:00Z"/>
                <w:sz w:val="20"/>
                <w:lang w:val="en-GB"/>
              </w:rPr>
            </w:pPr>
            <w:del w:id="38240" w:author="Quinten Van Woerkom" w:date="2024-12-17T13:39:00Z" w16du:dateUtc="2024-12-17T12:39:00Z">
              <w:r w:rsidRPr="004424B1" w:rsidDel="000B018B">
                <w:rPr>
                  <w:sz w:val="20"/>
                  <w:lang w:val="en-GB"/>
                </w:rPr>
                <w:delText>5.3</w:delText>
              </w:r>
            </w:del>
          </w:p>
        </w:tc>
        <w:tc>
          <w:tcPr>
            <w:tcW w:w="3957" w:type="dxa"/>
          </w:tcPr>
          <w:p w14:paraId="349BA769" w14:textId="5FDF608C" w:rsidR="005E4B04" w:rsidRPr="004424B1" w:rsidDel="000B018B" w:rsidRDefault="005E4B04" w:rsidP="00340BD5">
            <w:pPr>
              <w:pStyle w:val="TableParagraph"/>
              <w:spacing w:before="60" w:after="60"/>
              <w:ind w:left="85"/>
              <w:jc w:val="left"/>
              <w:rPr>
                <w:del w:id="38241" w:author="Quinten Van Woerkom" w:date="2024-12-17T13:39:00Z" w16du:dateUtc="2024-12-17T12:39:00Z"/>
                <w:sz w:val="20"/>
                <w:lang w:val="en-GB"/>
              </w:rPr>
            </w:pPr>
            <w:del w:id="38242" w:author="Quinten Van Woerkom" w:date="2024-12-17T13:39:00Z" w16du:dateUtc="2024-12-17T12:39:00Z">
              <w:r w:rsidRPr="004424B1" w:rsidDel="000B018B">
                <w:rPr>
                  <w:sz w:val="20"/>
                  <w:lang w:val="en-GB"/>
                </w:rPr>
                <w:delText xml:space="preserve">  </w:delText>
              </w:r>
              <w:r w:rsidR="00B16E65" w:rsidRPr="004424B1" w:rsidDel="000B018B">
                <w:rPr>
                  <w:sz w:val="20"/>
                  <w:lang w:val="en-GB"/>
                </w:rPr>
                <w:delText>updateActivity</w:delText>
              </w:r>
            </w:del>
          </w:p>
          <w:p w14:paraId="2B63E9B4" w14:textId="4E738E72" w:rsidR="00B16E65" w:rsidRPr="003F6A10" w:rsidDel="000B018B" w:rsidRDefault="00B16E65" w:rsidP="00F55DFA">
            <w:pPr>
              <w:pStyle w:val="TableParagraph"/>
              <w:spacing w:before="60" w:after="60"/>
              <w:ind w:left="85"/>
              <w:jc w:val="left"/>
              <w:rPr>
                <w:del w:id="38243" w:author="Quinten Van Woerkom" w:date="2024-12-17T13:39:00Z" w16du:dateUtc="2024-12-17T12:39:00Z"/>
                <w:rPrChange w:id="38244" w:author="Quinten Van Woerkom" w:date="2024-11-27T14:03:00Z" w16du:dateUtc="2024-11-27T13:03:00Z">
                  <w:rPr>
                    <w:del w:id="38245" w:author="Quinten Van Woerkom" w:date="2024-12-17T13:39:00Z" w16du:dateUtc="2024-12-17T12:39:00Z"/>
                    <w:sz w:val="20"/>
                    <w:lang w:val="en-GB"/>
                  </w:rPr>
                </w:rPrChange>
              </w:rPr>
            </w:pPr>
            <w:del w:id="38246" w:author="Quinten Van Woerkom" w:date="2024-12-17T13:39:00Z" w16du:dateUtc="2024-12-17T12:39:00Z">
              <w:r w:rsidRPr="004424B1" w:rsidDel="000B018B">
                <w:rPr>
                  <w:sz w:val="20"/>
                  <w:lang w:val="en-GB"/>
                </w:rPr>
                <w:delText xml:space="preserve">  updateEvent</w:delText>
              </w:r>
            </w:del>
          </w:p>
        </w:tc>
        <w:tc>
          <w:tcPr>
            <w:tcW w:w="1997" w:type="dxa"/>
          </w:tcPr>
          <w:p w14:paraId="33096F2A" w14:textId="5ABD183D" w:rsidR="005E4B04" w:rsidRPr="004424B1" w:rsidDel="000B018B" w:rsidRDefault="005E4B04" w:rsidP="00F55DFA">
            <w:pPr>
              <w:pStyle w:val="TableParagraph"/>
              <w:spacing w:before="60" w:after="60"/>
              <w:ind w:left="85"/>
              <w:jc w:val="left"/>
              <w:rPr>
                <w:del w:id="38247" w:author="Quinten Van Woerkom" w:date="2024-12-17T13:39:00Z" w16du:dateUtc="2024-12-17T12:39:00Z"/>
                <w:sz w:val="20"/>
                <w:szCs w:val="20"/>
                <w:lang w:val="en-GB"/>
              </w:rPr>
            </w:pPr>
            <w:del w:id="38248"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 </w:delText>
              </w:r>
              <w:r w:rsidRPr="004424B1" w:rsidDel="000B018B">
                <w:rPr>
                  <w:sz w:val="20"/>
                  <w:lang w:val="en-GB"/>
                </w:rPr>
                <w:fldChar w:fldCharType="begin"/>
              </w:r>
              <w:r w:rsidRPr="004424B1" w:rsidDel="000B018B">
                <w:rPr>
                  <w:sz w:val="20"/>
                  <w:szCs w:val="20"/>
                  <w:lang w:val="en-GB"/>
                </w:rPr>
                <w:delInstrText xml:space="preserve"> REF _Ref68802237 \r \h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3.6</w:delText>
              </w:r>
              <w:r w:rsidRPr="004424B1" w:rsidDel="000B018B">
                <w:rPr>
                  <w:sz w:val="20"/>
                  <w:lang w:val="en-GB"/>
                </w:rPr>
                <w:fldChar w:fldCharType="end"/>
              </w:r>
            </w:del>
          </w:p>
        </w:tc>
        <w:tc>
          <w:tcPr>
            <w:tcW w:w="851" w:type="dxa"/>
          </w:tcPr>
          <w:p w14:paraId="0BFA70C2" w14:textId="7A1B6B12" w:rsidR="005E4B04" w:rsidRPr="004424B1" w:rsidDel="000B018B" w:rsidRDefault="005E4B04" w:rsidP="00F55DFA">
            <w:pPr>
              <w:pStyle w:val="TableParagraph"/>
              <w:spacing w:before="60" w:after="60"/>
              <w:ind w:left="85"/>
              <w:jc w:val="left"/>
              <w:rPr>
                <w:del w:id="38249" w:author="Quinten Van Woerkom" w:date="2024-12-17T13:39:00Z" w16du:dateUtc="2024-12-17T12:39:00Z"/>
                <w:sz w:val="20"/>
                <w:lang w:val="en-GB"/>
              </w:rPr>
            </w:pPr>
            <w:del w:id="38250" w:author="Quinten Van Woerkom" w:date="2024-12-17T13:39:00Z" w16du:dateUtc="2024-12-17T12:39:00Z">
              <w:r w:rsidRPr="004424B1" w:rsidDel="000B018B">
                <w:rPr>
                  <w:sz w:val="20"/>
                  <w:lang w:val="en-GB"/>
                </w:rPr>
                <w:delText xml:space="preserve">  O</w:delText>
              </w:r>
            </w:del>
          </w:p>
        </w:tc>
        <w:tc>
          <w:tcPr>
            <w:tcW w:w="1235" w:type="dxa"/>
          </w:tcPr>
          <w:p w14:paraId="21C4756E" w14:textId="08E781EF" w:rsidR="005E4B04" w:rsidRPr="004424B1" w:rsidDel="000B018B" w:rsidRDefault="005E4B04" w:rsidP="00F55DFA">
            <w:pPr>
              <w:pStyle w:val="TableParagraph"/>
              <w:spacing w:before="60" w:after="60"/>
              <w:ind w:left="0"/>
              <w:jc w:val="left"/>
              <w:rPr>
                <w:del w:id="38251" w:author="Quinten Van Woerkom" w:date="2024-12-17T13:39:00Z" w16du:dateUtc="2024-12-17T12:39:00Z"/>
                <w:rFonts w:ascii="Times New Roman"/>
                <w:sz w:val="20"/>
                <w:lang w:val="en-GB"/>
              </w:rPr>
            </w:pPr>
          </w:p>
        </w:tc>
      </w:tr>
      <w:tr w:rsidR="005E4B04" w:rsidRPr="004424B1" w:rsidDel="000B018B" w14:paraId="6D0156AA" w14:textId="467D9A38" w:rsidTr="005E4B04">
        <w:trPr>
          <w:trHeight w:val="290"/>
          <w:del w:id="38252" w:author="Quinten Van Woerkom" w:date="2024-12-17T13:39:00Z"/>
        </w:trPr>
        <w:tc>
          <w:tcPr>
            <w:tcW w:w="1102" w:type="dxa"/>
          </w:tcPr>
          <w:p w14:paraId="40066BF6" w14:textId="3C436987" w:rsidR="005E4B04" w:rsidRPr="004424B1" w:rsidDel="000B018B" w:rsidRDefault="005E4B04" w:rsidP="00F55DFA">
            <w:pPr>
              <w:pStyle w:val="TableParagraph"/>
              <w:spacing w:before="60" w:after="60"/>
              <w:ind w:left="86"/>
              <w:jc w:val="left"/>
              <w:rPr>
                <w:del w:id="38253" w:author="Quinten Van Woerkom" w:date="2024-12-17T13:39:00Z" w16du:dateUtc="2024-12-17T12:39:00Z"/>
                <w:sz w:val="20"/>
                <w:lang w:val="en-GB"/>
              </w:rPr>
            </w:pPr>
            <w:del w:id="38254" w:author="Quinten Van Woerkom" w:date="2024-12-17T13:39:00Z" w16du:dateUtc="2024-12-17T12:39:00Z">
              <w:r w:rsidRPr="004424B1" w:rsidDel="000B018B">
                <w:rPr>
                  <w:sz w:val="20"/>
                  <w:lang w:val="en-GB"/>
                </w:rPr>
                <w:delText>5.4</w:delText>
              </w:r>
            </w:del>
          </w:p>
        </w:tc>
        <w:tc>
          <w:tcPr>
            <w:tcW w:w="3957" w:type="dxa"/>
          </w:tcPr>
          <w:p w14:paraId="51688A5E" w14:textId="04DA21CB" w:rsidR="005E4B04" w:rsidRPr="003F6A10" w:rsidDel="000B018B" w:rsidRDefault="005E4B04" w:rsidP="00F55DFA">
            <w:pPr>
              <w:pStyle w:val="TableParagraph"/>
              <w:spacing w:before="60" w:after="60"/>
              <w:ind w:left="85"/>
              <w:jc w:val="left"/>
              <w:rPr>
                <w:del w:id="38255" w:author="Quinten Van Woerkom" w:date="2024-12-17T13:39:00Z" w16du:dateUtc="2024-12-17T12:39:00Z"/>
                <w:rPrChange w:id="38256" w:author="Quinten Van Woerkom" w:date="2024-11-27T14:03:00Z" w16du:dateUtc="2024-11-27T13:03:00Z">
                  <w:rPr>
                    <w:del w:id="38257" w:author="Quinten Van Woerkom" w:date="2024-12-17T13:39:00Z" w16du:dateUtc="2024-12-17T12:39:00Z"/>
                    <w:sz w:val="20"/>
                    <w:lang w:val="en-GB"/>
                  </w:rPr>
                </w:rPrChange>
              </w:rPr>
            </w:pPr>
            <w:del w:id="38258" w:author="Quinten Van Woerkom" w:date="2024-12-17T13:39:00Z" w16du:dateUtc="2024-12-17T12:39:00Z">
              <w:r w:rsidRPr="004424B1" w:rsidDel="000B018B">
                <w:rPr>
                  <w:sz w:val="20"/>
                  <w:lang w:val="en-GB"/>
                </w:rPr>
                <w:delText xml:space="preserve">  </w:delText>
              </w:r>
              <w:r w:rsidR="00B16E65" w:rsidRPr="004424B1" w:rsidDel="000B018B">
                <w:rPr>
                  <w:sz w:val="20"/>
                  <w:lang w:val="en-GB"/>
                </w:rPr>
                <w:delText>updateResource</w:delText>
              </w:r>
            </w:del>
          </w:p>
        </w:tc>
        <w:tc>
          <w:tcPr>
            <w:tcW w:w="1997" w:type="dxa"/>
          </w:tcPr>
          <w:p w14:paraId="3291155C" w14:textId="64EB03E6" w:rsidR="005E4B04" w:rsidRPr="004424B1" w:rsidDel="000B018B" w:rsidRDefault="005E4B04" w:rsidP="00F55DFA">
            <w:pPr>
              <w:pStyle w:val="TableParagraph"/>
              <w:spacing w:before="60" w:after="60"/>
              <w:ind w:left="85"/>
              <w:jc w:val="left"/>
              <w:rPr>
                <w:del w:id="38259" w:author="Quinten Van Woerkom" w:date="2024-12-17T13:39:00Z" w16du:dateUtc="2024-12-17T12:39:00Z"/>
                <w:sz w:val="20"/>
                <w:szCs w:val="20"/>
                <w:lang w:val="en-GB"/>
              </w:rPr>
            </w:pPr>
            <w:del w:id="38260"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 </w:delText>
              </w:r>
              <w:r w:rsidRPr="004424B1" w:rsidDel="000B018B">
                <w:rPr>
                  <w:sz w:val="20"/>
                  <w:lang w:val="en-GB"/>
                </w:rPr>
                <w:fldChar w:fldCharType="begin"/>
              </w:r>
              <w:r w:rsidRPr="004424B1" w:rsidDel="000B018B">
                <w:rPr>
                  <w:sz w:val="20"/>
                  <w:szCs w:val="20"/>
                  <w:lang w:val="en-GB"/>
                </w:rPr>
                <w:delInstrText xml:space="preserve"> REF _Ref68802237 \r \h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3.6</w:delText>
              </w:r>
              <w:r w:rsidRPr="004424B1" w:rsidDel="000B018B">
                <w:rPr>
                  <w:sz w:val="20"/>
                  <w:lang w:val="en-GB"/>
                </w:rPr>
                <w:fldChar w:fldCharType="end"/>
              </w:r>
            </w:del>
          </w:p>
        </w:tc>
        <w:tc>
          <w:tcPr>
            <w:tcW w:w="851" w:type="dxa"/>
          </w:tcPr>
          <w:p w14:paraId="02ED42C4" w14:textId="7CC0F457" w:rsidR="005E4B04" w:rsidRPr="004424B1" w:rsidDel="000B018B" w:rsidRDefault="005E4B04" w:rsidP="00F55DFA">
            <w:pPr>
              <w:pStyle w:val="TableParagraph"/>
              <w:spacing w:before="60" w:after="60"/>
              <w:ind w:left="85"/>
              <w:jc w:val="left"/>
              <w:rPr>
                <w:del w:id="38261" w:author="Quinten Van Woerkom" w:date="2024-12-17T13:39:00Z" w16du:dateUtc="2024-12-17T12:39:00Z"/>
                <w:sz w:val="20"/>
                <w:lang w:val="en-GB"/>
              </w:rPr>
            </w:pPr>
            <w:del w:id="38262" w:author="Quinten Van Woerkom" w:date="2024-12-17T13:39:00Z" w16du:dateUtc="2024-12-17T12:39:00Z">
              <w:r w:rsidRPr="004424B1" w:rsidDel="000B018B">
                <w:rPr>
                  <w:sz w:val="20"/>
                  <w:lang w:val="en-GB"/>
                </w:rPr>
                <w:delText xml:space="preserve">  O</w:delText>
              </w:r>
            </w:del>
          </w:p>
        </w:tc>
        <w:tc>
          <w:tcPr>
            <w:tcW w:w="1235" w:type="dxa"/>
          </w:tcPr>
          <w:p w14:paraId="63271299" w14:textId="116ABA66" w:rsidR="005E4B04" w:rsidRPr="004424B1" w:rsidDel="000B018B" w:rsidRDefault="005E4B04" w:rsidP="00F55DFA">
            <w:pPr>
              <w:pStyle w:val="TableParagraph"/>
              <w:spacing w:before="60" w:after="60"/>
              <w:ind w:left="0"/>
              <w:jc w:val="left"/>
              <w:rPr>
                <w:del w:id="38263" w:author="Quinten Van Woerkom" w:date="2024-12-17T13:39:00Z" w16du:dateUtc="2024-12-17T12:39:00Z"/>
                <w:rFonts w:ascii="Times New Roman"/>
                <w:sz w:val="20"/>
                <w:lang w:val="en-GB"/>
              </w:rPr>
            </w:pPr>
          </w:p>
        </w:tc>
      </w:tr>
      <w:tr w:rsidR="005E4B04" w:rsidRPr="004424B1" w:rsidDel="000B018B" w14:paraId="0ADC7B61" w14:textId="624DD796" w:rsidTr="005E4B04">
        <w:trPr>
          <w:trHeight w:val="290"/>
          <w:del w:id="38264" w:author="Quinten Van Woerkom" w:date="2024-12-17T13:39:00Z"/>
        </w:trPr>
        <w:tc>
          <w:tcPr>
            <w:tcW w:w="1102" w:type="dxa"/>
          </w:tcPr>
          <w:p w14:paraId="1DB42E09" w14:textId="1304649A" w:rsidR="005E4B04" w:rsidRPr="004424B1" w:rsidDel="000B018B" w:rsidRDefault="005E4B04" w:rsidP="00F55DFA">
            <w:pPr>
              <w:pStyle w:val="TableParagraph"/>
              <w:spacing w:before="60" w:after="60"/>
              <w:ind w:left="86"/>
              <w:jc w:val="left"/>
              <w:rPr>
                <w:del w:id="38265" w:author="Quinten Van Woerkom" w:date="2024-12-17T13:39:00Z" w16du:dateUtc="2024-12-17T12:39:00Z"/>
                <w:sz w:val="20"/>
                <w:lang w:val="en-GB"/>
              </w:rPr>
            </w:pPr>
            <w:del w:id="38266" w:author="Quinten Van Woerkom" w:date="2024-12-17T13:39:00Z" w16du:dateUtc="2024-12-17T12:39:00Z">
              <w:r w:rsidRPr="004424B1" w:rsidDel="000B018B">
                <w:rPr>
                  <w:sz w:val="20"/>
                  <w:lang w:val="en-GB"/>
                </w:rPr>
                <w:delText>5.5</w:delText>
              </w:r>
            </w:del>
          </w:p>
        </w:tc>
        <w:tc>
          <w:tcPr>
            <w:tcW w:w="3957" w:type="dxa"/>
          </w:tcPr>
          <w:p w14:paraId="2456CA9D" w14:textId="5B058E50" w:rsidR="005E4B04" w:rsidRPr="004424B1" w:rsidDel="000B018B" w:rsidRDefault="005E4B04" w:rsidP="00F55DFA">
            <w:pPr>
              <w:pStyle w:val="TableParagraph"/>
              <w:spacing w:before="60" w:after="60"/>
              <w:ind w:left="85"/>
              <w:jc w:val="left"/>
              <w:rPr>
                <w:del w:id="38267" w:author="Quinten Van Woerkom" w:date="2024-12-17T13:39:00Z" w16du:dateUtc="2024-12-17T12:39:00Z"/>
                <w:sz w:val="20"/>
                <w:lang w:val="en-GB"/>
              </w:rPr>
            </w:pPr>
            <w:del w:id="38268" w:author="Quinten Van Woerkom" w:date="2024-12-17T13:39:00Z" w16du:dateUtc="2024-12-17T12:39:00Z">
              <w:r w:rsidRPr="004424B1" w:rsidDel="000B018B">
                <w:rPr>
                  <w:sz w:val="20"/>
                  <w:lang w:val="en-GB"/>
                </w:rPr>
                <w:delText xml:space="preserve">  </w:delText>
              </w:r>
              <w:r w:rsidR="00B16E65" w:rsidRPr="004424B1" w:rsidDel="000B018B">
                <w:rPr>
                  <w:sz w:val="20"/>
                  <w:lang w:val="en-GB"/>
                </w:rPr>
                <w:delText>updateResourceProfile</w:delText>
              </w:r>
            </w:del>
          </w:p>
        </w:tc>
        <w:tc>
          <w:tcPr>
            <w:tcW w:w="1997" w:type="dxa"/>
          </w:tcPr>
          <w:p w14:paraId="30A7BD7B" w14:textId="026DC7A0" w:rsidR="005E4B04" w:rsidRPr="004424B1" w:rsidDel="000B018B" w:rsidRDefault="005E4B04" w:rsidP="00F55DFA">
            <w:pPr>
              <w:pStyle w:val="TableParagraph"/>
              <w:spacing w:before="60" w:after="60"/>
              <w:ind w:left="85"/>
              <w:jc w:val="left"/>
              <w:rPr>
                <w:del w:id="38269" w:author="Quinten Van Woerkom" w:date="2024-12-17T13:39:00Z" w16du:dateUtc="2024-12-17T12:39:00Z"/>
                <w:sz w:val="20"/>
                <w:szCs w:val="20"/>
                <w:lang w:val="en-GB"/>
              </w:rPr>
            </w:pPr>
            <w:del w:id="38270"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 </w:delText>
              </w:r>
              <w:r w:rsidRPr="004424B1" w:rsidDel="000B018B">
                <w:rPr>
                  <w:sz w:val="20"/>
                  <w:lang w:val="en-GB"/>
                </w:rPr>
                <w:fldChar w:fldCharType="begin"/>
              </w:r>
              <w:r w:rsidRPr="004424B1" w:rsidDel="000B018B">
                <w:rPr>
                  <w:sz w:val="20"/>
                  <w:szCs w:val="20"/>
                  <w:lang w:val="en-GB"/>
                </w:rPr>
                <w:delInstrText xml:space="preserve"> REF _Ref68802237 \r \h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3.6</w:delText>
              </w:r>
              <w:r w:rsidRPr="004424B1" w:rsidDel="000B018B">
                <w:rPr>
                  <w:sz w:val="20"/>
                  <w:lang w:val="en-GB"/>
                </w:rPr>
                <w:fldChar w:fldCharType="end"/>
              </w:r>
            </w:del>
          </w:p>
        </w:tc>
        <w:tc>
          <w:tcPr>
            <w:tcW w:w="851" w:type="dxa"/>
          </w:tcPr>
          <w:p w14:paraId="2E1CE65C" w14:textId="54F66C7E" w:rsidR="005E4B04" w:rsidRPr="004424B1" w:rsidDel="000B018B" w:rsidRDefault="005E4B04" w:rsidP="00F55DFA">
            <w:pPr>
              <w:pStyle w:val="TableParagraph"/>
              <w:spacing w:before="60" w:after="60"/>
              <w:ind w:left="85"/>
              <w:jc w:val="left"/>
              <w:rPr>
                <w:del w:id="38271" w:author="Quinten Van Woerkom" w:date="2024-12-17T13:39:00Z" w16du:dateUtc="2024-12-17T12:39:00Z"/>
                <w:sz w:val="20"/>
                <w:lang w:val="en-GB"/>
              </w:rPr>
            </w:pPr>
            <w:del w:id="38272" w:author="Quinten Van Woerkom" w:date="2024-12-17T13:39:00Z" w16du:dateUtc="2024-12-17T12:39:00Z">
              <w:r w:rsidRPr="004424B1" w:rsidDel="000B018B">
                <w:rPr>
                  <w:sz w:val="20"/>
                  <w:lang w:val="en-GB"/>
                </w:rPr>
                <w:delText xml:space="preserve">  O</w:delText>
              </w:r>
            </w:del>
          </w:p>
        </w:tc>
        <w:tc>
          <w:tcPr>
            <w:tcW w:w="1235" w:type="dxa"/>
          </w:tcPr>
          <w:p w14:paraId="25BE269F" w14:textId="0CACF55E" w:rsidR="005E4B04" w:rsidRPr="004424B1" w:rsidDel="000B018B" w:rsidRDefault="005E4B04" w:rsidP="00F55DFA">
            <w:pPr>
              <w:pStyle w:val="TableParagraph"/>
              <w:spacing w:before="60" w:after="60"/>
              <w:ind w:left="0"/>
              <w:jc w:val="left"/>
              <w:rPr>
                <w:del w:id="38273" w:author="Quinten Van Woerkom" w:date="2024-12-17T13:39:00Z" w16du:dateUtc="2024-12-17T12:39:00Z"/>
                <w:rFonts w:ascii="Times New Roman"/>
                <w:sz w:val="20"/>
                <w:lang w:val="en-GB"/>
              </w:rPr>
            </w:pPr>
          </w:p>
        </w:tc>
      </w:tr>
      <w:tr w:rsidR="005E4B04" w:rsidRPr="004424B1" w:rsidDel="000B018B" w14:paraId="5D46CAA8" w14:textId="2C029A39" w:rsidTr="005E4B04">
        <w:trPr>
          <w:trHeight w:val="290"/>
          <w:del w:id="38274" w:author="Quinten Van Woerkom" w:date="2024-12-17T13:39:00Z"/>
        </w:trPr>
        <w:tc>
          <w:tcPr>
            <w:tcW w:w="1102" w:type="dxa"/>
          </w:tcPr>
          <w:p w14:paraId="5D8BF9D2" w14:textId="46765395" w:rsidR="005E4B04" w:rsidRPr="004424B1" w:rsidDel="000B018B" w:rsidRDefault="005E4B04" w:rsidP="00F55DFA">
            <w:pPr>
              <w:pStyle w:val="TableParagraph"/>
              <w:spacing w:before="60" w:after="60"/>
              <w:ind w:left="86"/>
              <w:jc w:val="left"/>
              <w:rPr>
                <w:del w:id="38275" w:author="Quinten Van Woerkom" w:date="2024-12-17T13:39:00Z" w16du:dateUtc="2024-12-17T12:39:00Z"/>
                <w:sz w:val="20"/>
                <w:lang w:val="en-GB"/>
              </w:rPr>
            </w:pPr>
            <w:del w:id="38276" w:author="Quinten Van Woerkom" w:date="2024-12-17T13:39:00Z" w16du:dateUtc="2024-12-17T12:39:00Z">
              <w:r w:rsidRPr="004424B1" w:rsidDel="000B018B">
                <w:rPr>
                  <w:sz w:val="20"/>
                  <w:lang w:val="en-GB"/>
                </w:rPr>
                <w:delText>5.6</w:delText>
              </w:r>
            </w:del>
          </w:p>
        </w:tc>
        <w:tc>
          <w:tcPr>
            <w:tcW w:w="3957" w:type="dxa"/>
          </w:tcPr>
          <w:p w14:paraId="5DFBD045" w14:textId="460941F2" w:rsidR="005E4B04" w:rsidRPr="004424B1" w:rsidDel="000B018B" w:rsidRDefault="005E4B04" w:rsidP="00F55DFA">
            <w:pPr>
              <w:pStyle w:val="TableParagraph"/>
              <w:spacing w:before="60" w:after="60"/>
              <w:ind w:left="85"/>
              <w:jc w:val="left"/>
              <w:rPr>
                <w:del w:id="38277" w:author="Quinten Van Woerkom" w:date="2024-12-17T13:39:00Z" w16du:dateUtc="2024-12-17T12:39:00Z"/>
                <w:sz w:val="20"/>
                <w:lang w:val="en-GB"/>
              </w:rPr>
            </w:pPr>
            <w:del w:id="38278" w:author="Quinten Van Woerkom" w:date="2024-12-17T13:39:00Z" w16du:dateUtc="2024-12-17T12:39:00Z">
              <w:r w:rsidRPr="004424B1" w:rsidDel="000B018B">
                <w:rPr>
                  <w:sz w:val="20"/>
                  <w:lang w:val="en-GB"/>
                </w:rPr>
                <w:delText xml:space="preserve">  </w:delText>
              </w:r>
              <w:r w:rsidR="00B16E65" w:rsidRPr="004424B1" w:rsidDel="000B018B">
                <w:rPr>
                  <w:sz w:val="20"/>
                  <w:lang w:val="en-GB"/>
                </w:rPr>
                <w:delText>applyTimeShift</w:delText>
              </w:r>
            </w:del>
          </w:p>
        </w:tc>
        <w:tc>
          <w:tcPr>
            <w:tcW w:w="1997" w:type="dxa"/>
          </w:tcPr>
          <w:p w14:paraId="2071BEE2" w14:textId="0E024F9F" w:rsidR="005E4B04" w:rsidRPr="004424B1" w:rsidDel="000B018B" w:rsidRDefault="00FA28C1" w:rsidP="00F55DFA">
            <w:pPr>
              <w:pStyle w:val="TableParagraph"/>
              <w:spacing w:before="60" w:after="60"/>
              <w:ind w:left="85"/>
              <w:jc w:val="left"/>
              <w:rPr>
                <w:del w:id="38279" w:author="Quinten Van Woerkom" w:date="2024-12-17T13:39:00Z" w16du:dateUtc="2024-12-17T12:39:00Z"/>
                <w:sz w:val="20"/>
                <w:szCs w:val="20"/>
                <w:lang w:val="en-GB"/>
              </w:rPr>
            </w:pPr>
            <w:del w:id="38280"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_Ref68013881 \r \h  \* MERGEFORMAT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2.6</w:delText>
              </w:r>
              <w:r w:rsidRPr="004424B1" w:rsidDel="000B018B">
                <w:rPr>
                  <w:sz w:val="20"/>
                  <w:lang w:val="en-GB"/>
                </w:rPr>
                <w:fldChar w:fldCharType="end"/>
              </w:r>
              <w:r w:rsidRPr="004424B1" w:rsidDel="000B018B">
                <w:rPr>
                  <w:sz w:val="20"/>
                  <w:szCs w:val="20"/>
                  <w:lang w:val="en-GB"/>
                </w:rPr>
                <w:delText xml:space="preserve"> and </w:delText>
              </w:r>
              <w:r w:rsidRPr="004424B1" w:rsidDel="000B018B">
                <w:rPr>
                  <w:sz w:val="20"/>
                  <w:lang w:val="en-GB"/>
                </w:rPr>
                <w:fldChar w:fldCharType="begin"/>
              </w:r>
              <w:r w:rsidRPr="004424B1" w:rsidDel="000B018B">
                <w:rPr>
                  <w:sz w:val="20"/>
                  <w:szCs w:val="20"/>
                  <w:lang w:val="en-GB"/>
                </w:rPr>
                <w:delInstrText xml:space="preserve"> REF _Ref68802237 \r \h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3.6</w:delText>
              </w:r>
              <w:r w:rsidRPr="004424B1" w:rsidDel="000B018B">
                <w:rPr>
                  <w:sz w:val="20"/>
                  <w:lang w:val="en-GB"/>
                </w:rPr>
                <w:fldChar w:fldCharType="end"/>
              </w:r>
            </w:del>
          </w:p>
        </w:tc>
        <w:tc>
          <w:tcPr>
            <w:tcW w:w="851" w:type="dxa"/>
          </w:tcPr>
          <w:p w14:paraId="46B4B972" w14:textId="07D5CFDB" w:rsidR="005E4B04" w:rsidRPr="004424B1" w:rsidDel="000B018B" w:rsidRDefault="005E4B04" w:rsidP="00F55DFA">
            <w:pPr>
              <w:pStyle w:val="TableParagraph"/>
              <w:spacing w:before="60" w:after="60"/>
              <w:ind w:left="85"/>
              <w:jc w:val="left"/>
              <w:rPr>
                <w:del w:id="38281" w:author="Quinten Van Woerkom" w:date="2024-12-17T13:39:00Z" w16du:dateUtc="2024-12-17T12:39:00Z"/>
                <w:sz w:val="20"/>
                <w:lang w:val="en-GB"/>
              </w:rPr>
            </w:pPr>
            <w:del w:id="38282" w:author="Quinten Van Woerkom" w:date="2024-12-17T13:39:00Z" w16du:dateUtc="2024-12-17T12:39:00Z">
              <w:r w:rsidRPr="004424B1" w:rsidDel="000B018B">
                <w:rPr>
                  <w:sz w:val="20"/>
                  <w:lang w:val="en-GB"/>
                </w:rPr>
                <w:delText xml:space="preserve">  O</w:delText>
              </w:r>
            </w:del>
          </w:p>
        </w:tc>
        <w:tc>
          <w:tcPr>
            <w:tcW w:w="1235" w:type="dxa"/>
          </w:tcPr>
          <w:p w14:paraId="1E3B1FFC" w14:textId="3093AA8C" w:rsidR="005E4B04" w:rsidRPr="004424B1" w:rsidDel="000B018B" w:rsidRDefault="005E4B04" w:rsidP="00F55DFA">
            <w:pPr>
              <w:pStyle w:val="TableParagraph"/>
              <w:spacing w:before="60" w:after="60"/>
              <w:ind w:left="0"/>
              <w:jc w:val="left"/>
              <w:rPr>
                <w:del w:id="38283" w:author="Quinten Van Woerkom" w:date="2024-12-17T13:39:00Z" w16du:dateUtc="2024-12-17T12:39:00Z"/>
                <w:rFonts w:ascii="Times New Roman"/>
                <w:sz w:val="20"/>
                <w:lang w:val="en-GB"/>
              </w:rPr>
            </w:pPr>
          </w:p>
        </w:tc>
      </w:tr>
      <w:tr w:rsidR="00FA28C1" w:rsidRPr="004424B1" w:rsidDel="000B018B" w14:paraId="53C82B06" w14:textId="43EF6911" w:rsidTr="005E4B04">
        <w:trPr>
          <w:trHeight w:val="290"/>
          <w:del w:id="38284" w:author="Quinten Van Woerkom" w:date="2024-12-17T13:39:00Z"/>
        </w:trPr>
        <w:tc>
          <w:tcPr>
            <w:tcW w:w="1102" w:type="dxa"/>
          </w:tcPr>
          <w:p w14:paraId="3105F794" w14:textId="7A997746" w:rsidR="00FA28C1" w:rsidRPr="004424B1" w:rsidDel="000B018B" w:rsidRDefault="00FA28C1" w:rsidP="00F55DFA">
            <w:pPr>
              <w:pStyle w:val="TableParagraph"/>
              <w:spacing w:before="60" w:after="60"/>
              <w:ind w:left="86"/>
              <w:jc w:val="left"/>
              <w:rPr>
                <w:del w:id="38285" w:author="Quinten Van Woerkom" w:date="2024-12-17T13:39:00Z" w16du:dateUtc="2024-12-17T12:39:00Z"/>
                <w:sz w:val="20"/>
                <w:lang w:val="en-GB"/>
              </w:rPr>
            </w:pPr>
            <w:del w:id="38286" w:author="Quinten Van Woerkom" w:date="2024-12-17T13:39:00Z" w16du:dateUtc="2024-12-17T12:39:00Z">
              <w:r w:rsidRPr="004424B1" w:rsidDel="000B018B">
                <w:rPr>
                  <w:sz w:val="20"/>
                  <w:lang w:val="en-GB"/>
                </w:rPr>
                <w:delText>F</w:delText>
              </w:r>
            </w:del>
          </w:p>
        </w:tc>
        <w:tc>
          <w:tcPr>
            <w:tcW w:w="3957" w:type="dxa"/>
          </w:tcPr>
          <w:p w14:paraId="4CF7C873" w14:textId="487AE641" w:rsidR="00FA28C1" w:rsidRPr="004424B1" w:rsidDel="000B018B" w:rsidRDefault="00FA28C1" w:rsidP="00F55DFA">
            <w:pPr>
              <w:pStyle w:val="TableParagraph"/>
              <w:spacing w:before="60" w:after="60"/>
              <w:ind w:left="85"/>
              <w:jc w:val="left"/>
              <w:rPr>
                <w:del w:id="38287" w:author="Quinten Van Woerkom" w:date="2024-12-17T13:39:00Z" w16du:dateUtc="2024-12-17T12:39:00Z"/>
                <w:sz w:val="20"/>
                <w:lang w:val="en-GB"/>
              </w:rPr>
            </w:pPr>
            <w:del w:id="38288" w:author="Quinten Van Woerkom" w:date="2024-12-17T13:39:00Z" w16du:dateUtc="2024-12-17T12:39:00Z">
              <w:r w:rsidRPr="004424B1" w:rsidDel="000B018B">
                <w:rPr>
                  <w:sz w:val="20"/>
                  <w:lang w:val="en-GB"/>
                </w:rPr>
                <w:delText>MPS File Formats</w:delText>
              </w:r>
            </w:del>
          </w:p>
        </w:tc>
        <w:tc>
          <w:tcPr>
            <w:tcW w:w="1997" w:type="dxa"/>
          </w:tcPr>
          <w:p w14:paraId="58D1BBE4" w14:textId="089CC0C0" w:rsidR="00FA28C1" w:rsidRPr="004424B1" w:rsidDel="000B018B" w:rsidRDefault="00FA28C1" w:rsidP="00F55DFA">
            <w:pPr>
              <w:pStyle w:val="TableParagraph"/>
              <w:spacing w:before="60" w:after="60"/>
              <w:ind w:left="85"/>
              <w:jc w:val="left"/>
              <w:rPr>
                <w:del w:id="38289" w:author="Quinten Van Woerkom" w:date="2024-12-17T13:39:00Z" w16du:dateUtc="2024-12-17T12:39:00Z"/>
                <w:sz w:val="20"/>
                <w:szCs w:val="20"/>
                <w:lang w:val="en-GB"/>
              </w:rPr>
            </w:pPr>
            <w:del w:id="38290" w:author="Quinten Van Woerkom" w:date="2024-12-17T13:39:00Z" w16du:dateUtc="2024-12-17T12:39:00Z">
              <w:r w:rsidRPr="004424B1" w:rsidDel="000B018B">
                <w:rPr>
                  <w:sz w:val="20"/>
                  <w:szCs w:val="20"/>
                  <w:lang w:val="en-GB"/>
                </w:rPr>
                <w:delText>7</w:delText>
              </w:r>
            </w:del>
          </w:p>
        </w:tc>
        <w:tc>
          <w:tcPr>
            <w:tcW w:w="851" w:type="dxa"/>
          </w:tcPr>
          <w:p w14:paraId="01220B0D" w14:textId="5F08EB11" w:rsidR="00FA28C1" w:rsidRPr="004424B1" w:rsidDel="000B018B" w:rsidRDefault="00FA28C1" w:rsidP="00F55DFA">
            <w:pPr>
              <w:pStyle w:val="TableParagraph"/>
              <w:spacing w:before="60" w:after="60"/>
              <w:ind w:left="85"/>
              <w:jc w:val="left"/>
              <w:rPr>
                <w:del w:id="38291" w:author="Quinten Van Woerkom" w:date="2024-12-17T13:39:00Z" w16du:dateUtc="2024-12-17T12:39:00Z"/>
                <w:sz w:val="20"/>
                <w:lang w:val="en-GB"/>
              </w:rPr>
            </w:pPr>
            <w:del w:id="38292" w:author="Quinten Van Woerkom" w:date="2024-12-17T13:39:00Z" w16du:dateUtc="2024-12-17T12:39:00Z">
              <w:r w:rsidRPr="004424B1" w:rsidDel="000B018B">
                <w:rPr>
                  <w:sz w:val="20"/>
                  <w:lang w:val="en-GB"/>
                </w:rPr>
                <w:delText>O</w:delText>
              </w:r>
            </w:del>
          </w:p>
        </w:tc>
        <w:tc>
          <w:tcPr>
            <w:tcW w:w="1235" w:type="dxa"/>
          </w:tcPr>
          <w:p w14:paraId="120E9072" w14:textId="742ED6B2" w:rsidR="00FA28C1" w:rsidRPr="004424B1" w:rsidDel="000B018B" w:rsidRDefault="00FA28C1" w:rsidP="00F55DFA">
            <w:pPr>
              <w:pStyle w:val="TableParagraph"/>
              <w:spacing w:before="60" w:after="60"/>
              <w:ind w:left="0"/>
              <w:jc w:val="left"/>
              <w:rPr>
                <w:del w:id="38293" w:author="Quinten Van Woerkom" w:date="2024-12-17T13:39:00Z" w16du:dateUtc="2024-12-17T12:39:00Z"/>
                <w:rFonts w:ascii="Times New Roman"/>
                <w:sz w:val="20"/>
                <w:lang w:val="en-GB"/>
              </w:rPr>
            </w:pPr>
          </w:p>
        </w:tc>
      </w:tr>
      <w:tr w:rsidR="005E4B04" w:rsidRPr="004424B1" w:rsidDel="000B018B" w14:paraId="1D216C8C" w14:textId="5A45917A" w:rsidTr="005E4B04">
        <w:trPr>
          <w:trHeight w:val="290"/>
          <w:del w:id="38294" w:author="Quinten Van Woerkom" w:date="2024-12-17T13:39:00Z"/>
        </w:trPr>
        <w:tc>
          <w:tcPr>
            <w:tcW w:w="1102" w:type="dxa"/>
          </w:tcPr>
          <w:p w14:paraId="6B490552" w14:textId="29C04DAD" w:rsidR="005E4B04" w:rsidRPr="004424B1" w:rsidDel="000B018B" w:rsidRDefault="00CB476A" w:rsidP="00F55DFA">
            <w:pPr>
              <w:pStyle w:val="TableParagraph"/>
              <w:spacing w:before="60" w:after="60"/>
              <w:ind w:left="86"/>
              <w:jc w:val="left"/>
              <w:rPr>
                <w:del w:id="38295" w:author="Quinten Van Woerkom" w:date="2024-12-17T13:39:00Z" w16du:dateUtc="2024-12-17T12:39:00Z"/>
                <w:sz w:val="20"/>
                <w:lang w:val="en-GB"/>
              </w:rPr>
            </w:pPr>
            <w:del w:id="38296" w:author="Quinten Van Woerkom" w:date="2024-12-17T13:39:00Z" w16du:dateUtc="2024-12-17T12:39:00Z">
              <w:r w:rsidRPr="004424B1" w:rsidDel="000B018B">
                <w:rPr>
                  <w:sz w:val="20"/>
                  <w:lang w:val="en-GB"/>
                </w:rPr>
                <w:delText>F.1</w:delText>
              </w:r>
            </w:del>
          </w:p>
        </w:tc>
        <w:tc>
          <w:tcPr>
            <w:tcW w:w="3957" w:type="dxa"/>
          </w:tcPr>
          <w:p w14:paraId="6B5E1632" w14:textId="526B7E24" w:rsidR="005E4B04" w:rsidRPr="004424B1" w:rsidDel="000B018B" w:rsidRDefault="00FA28C1" w:rsidP="00F55DFA">
            <w:pPr>
              <w:pStyle w:val="TableParagraph"/>
              <w:spacing w:before="60" w:after="60"/>
              <w:ind w:left="85"/>
              <w:jc w:val="left"/>
              <w:rPr>
                <w:del w:id="38297" w:author="Quinten Van Woerkom" w:date="2024-12-17T13:39:00Z" w16du:dateUtc="2024-12-17T12:39:00Z"/>
                <w:sz w:val="20"/>
                <w:lang w:val="en-GB"/>
              </w:rPr>
            </w:pPr>
            <w:del w:id="38298" w:author="Quinten Van Woerkom" w:date="2024-12-17T13:39:00Z" w16du:dateUtc="2024-12-17T12:39:00Z">
              <w:r w:rsidRPr="004424B1" w:rsidDel="000B018B">
                <w:rPr>
                  <w:sz w:val="20"/>
                  <w:lang w:val="en-GB"/>
                </w:rPr>
                <w:delText xml:space="preserve">  </w:delText>
              </w:r>
              <w:r w:rsidR="005E4B04" w:rsidRPr="004424B1" w:rsidDel="000B018B">
                <w:rPr>
                  <w:sz w:val="20"/>
                  <w:lang w:val="en-GB"/>
                </w:rPr>
                <w:delText>Planning Request File Format</w:delText>
              </w:r>
            </w:del>
          </w:p>
        </w:tc>
        <w:tc>
          <w:tcPr>
            <w:tcW w:w="1997" w:type="dxa"/>
          </w:tcPr>
          <w:p w14:paraId="13865C4D" w14:textId="53D2C7C0" w:rsidR="005E4B04" w:rsidRPr="004424B1" w:rsidDel="000B018B" w:rsidRDefault="008C5914" w:rsidP="00F55DFA">
            <w:pPr>
              <w:pStyle w:val="TableParagraph"/>
              <w:spacing w:before="60" w:after="60"/>
              <w:ind w:left="85"/>
              <w:jc w:val="left"/>
              <w:rPr>
                <w:del w:id="38299" w:author="Quinten Van Woerkom" w:date="2024-12-17T13:39:00Z" w16du:dateUtc="2024-12-17T12:39:00Z"/>
                <w:sz w:val="20"/>
                <w:szCs w:val="20"/>
                <w:lang w:val="en-GB"/>
              </w:rPr>
            </w:pPr>
            <w:del w:id="38300"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_Ref92893166 \r \h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7.6</w:delText>
              </w:r>
              <w:r w:rsidRPr="004424B1" w:rsidDel="000B018B">
                <w:rPr>
                  <w:sz w:val="20"/>
                  <w:lang w:val="en-GB"/>
                </w:rPr>
                <w:fldChar w:fldCharType="end"/>
              </w:r>
            </w:del>
          </w:p>
        </w:tc>
        <w:tc>
          <w:tcPr>
            <w:tcW w:w="851" w:type="dxa"/>
          </w:tcPr>
          <w:p w14:paraId="248FAB40" w14:textId="32763294" w:rsidR="005E4B04" w:rsidRPr="004424B1" w:rsidDel="000B018B" w:rsidRDefault="00FA28C1" w:rsidP="00F55DFA">
            <w:pPr>
              <w:pStyle w:val="TableParagraph"/>
              <w:spacing w:before="60" w:after="60"/>
              <w:ind w:left="85"/>
              <w:jc w:val="left"/>
              <w:rPr>
                <w:del w:id="38301" w:author="Quinten Van Woerkom" w:date="2024-12-17T13:39:00Z" w16du:dateUtc="2024-12-17T12:39:00Z"/>
                <w:sz w:val="20"/>
                <w:lang w:val="en-GB"/>
              </w:rPr>
            </w:pPr>
            <w:del w:id="38302" w:author="Quinten Van Woerkom" w:date="2024-12-17T13:39:00Z" w16du:dateUtc="2024-12-17T12:39:00Z">
              <w:r w:rsidRPr="004424B1" w:rsidDel="000B018B">
                <w:rPr>
                  <w:sz w:val="20"/>
                  <w:lang w:val="en-GB"/>
                </w:rPr>
                <w:delText xml:space="preserve">  </w:delText>
              </w:r>
              <w:r w:rsidR="005E4B04" w:rsidRPr="004424B1" w:rsidDel="000B018B">
                <w:rPr>
                  <w:sz w:val="20"/>
                  <w:lang w:val="en-GB"/>
                </w:rPr>
                <w:delText>O</w:delText>
              </w:r>
            </w:del>
          </w:p>
        </w:tc>
        <w:tc>
          <w:tcPr>
            <w:tcW w:w="1235" w:type="dxa"/>
          </w:tcPr>
          <w:p w14:paraId="36A96F59" w14:textId="7B7F35F2" w:rsidR="005E4B04" w:rsidRPr="004424B1" w:rsidDel="000B018B" w:rsidRDefault="005E4B04" w:rsidP="00F55DFA">
            <w:pPr>
              <w:pStyle w:val="TableParagraph"/>
              <w:spacing w:before="60" w:after="60"/>
              <w:ind w:left="0"/>
              <w:jc w:val="left"/>
              <w:rPr>
                <w:del w:id="38303" w:author="Quinten Van Woerkom" w:date="2024-12-17T13:39:00Z" w16du:dateUtc="2024-12-17T12:39:00Z"/>
                <w:rFonts w:ascii="Times New Roman"/>
                <w:sz w:val="20"/>
                <w:lang w:val="en-GB"/>
              </w:rPr>
            </w:pPr>
          </w:p>
        </w:tc>
      </w:tr>
      <w:tr w:rsidR="008C5914" w:rsidRPr="004424B1" w:rsidDel="000B018B" w14:paraId="03AB0665" w14:textId="51FBDC3D" w:rsidTr="005E4B04">
        <w:trPr>
          <w:trHeight w:val="290"/>
          <w:del w:id="38304" w:author="Quinten Van Woerkom" w:date="2024-12-17T13:39:00Z"/>
        </w:trPr>
        <w:tc>
          <w:tcPr>
            <w:tcW w:w="1102" w:type="dxa"/>
          </w:tcPr>
          <w:p w14:paraId="5C681CE5" w14:textId="04757764" w:rsidR="008C5914" w:rsidRPr="004424B1" w:rsidDel="000B018B" w:rsidRDefault="00CB476A" w:rsidP="00F55DFA">
            <w:pPr>
              <w:pStyle w:val="TableParagraph"/>
              <w:spacing w:before="60" w:after="60"/>
              <w:ind w:left="86"/>
              <w:jc w:val="left"/>
              <w:rPr>
                <w:del w:id="38305" w:author="Quinten Van Woerkom" w:date="2024-12-17T13:39:00Z" w16du:dateUtc="2024-12-17T12:39:00Z"/>
                <w:sz w:val="20"/>
                <w:lang w:val="en-GB"/>
              </w:rPr>
            </w:pPr>
            <w:del w:id="38306" w:author="Quinten Van Woerkom" w:date="2024-12-17T13:39:00Z" w16du:dateUtc="2024-12-17T12:39:00Z">
              <w:r w:rsidRPr="004424B1" w:rsidDel="000B018B">
                <w:rPr>
                  <w:sz w:val="20"/>
                  <w:lang w:val="en-GB"/>
                </w:rPr>
                <w:delText>F.2</w:delText>
              </w:r>
            </w:del>
          </w:p>
        </w:tc>
        <w:tc>
          <w:tcPr>
            <w:tcW w:w="3957" w:type="dxa"/>
          </w:tcPr>
          <w:p w14:paraId="21295E60" w14:textId="3FC75957" w:rsidR="008C5914" w:rsidRPr="004424B1" w:rsidDel="000B018B" w:rsidRDefault="00FA28C1" w:rsidP="00F55DFA">
            <w:pPr>
              <w:pStyle w:val="TableParagraph"/>
              <w:spacing w:before="60" w:after="60"/>
              <w:ind w:left="85"/>
              <w:jc w:val="left"/>
              <w:rPr>
                <w:del w:id="38307" w:author="Quinten Van Woerkom" w:date="2024-12-17T13:39:00Z" w16du:dateUtc="2024-12-17T12:39:00Z"/>
                <w:sz w:val="20"/>
                <w:lang w:val="en-GB"/>
              </w:rPr>
            </w:pPr>
            <w:del w:id="38308" w:author="Quinten Van Woerkom" w:date="2024-12-17T13:39:00Z" w16du:dateUtc="2024-12-17T12:39:00Z">
              <w:r w:rsidRPr="004424B1" w:rsidDel="000B018B">
                <w:rPr>
                  <w:sz w:val="20"/>
                  <w:lang w:val="en-GB"/>
                </w:rPr>
                <w:delText xml:space="preserve">  </w:delText>
              </w:r>
              <w:r w:rsidR="008C5914" w:rsidRPr="004424B1" w:rsidDel="000B018B">
                <w:rPr>
                  <w:sz w:val="20"/>
                  <w:lang w:val="en-GB"/>
                </w:rPr>
                <w:delText>Planning Response File Format</w:delText>
              </w:r>
            </w:del>
          </w:p>
        </w:tc>
        <w:tc>
          <w:tcPr>
            <w:tcW w:w="1997" w:type="dxa"/>
          </w:tcPr>
          <w:p w14:paraId="4B1652E7" w14:textId="2D70E845" w:rsidR="008C5914" w:rsidRPr="004424B1" w:rsidDel="000B018B" w:rsidRDefault="008C5914" w:rsidP="00F55DFA">
            <w:pPr>
              <w:pStyle w:val="TableParagraph"/>
              <w:spacing w:before="60" w:after="60"/>
              <w:ind w:left="85"/>
              <w:jc w:val="left"/>
              <w:rPr>
                <w:del w:id="38309" w:author="Quinten Van Woerkom" w:date="2024-12-17T13:39:00Z" w16du:dateUtc="2024-12-17T12:39:00Z"/>
                <w:sz w:val="20"/>
                <w:szCs w:val="20"/>
                <w:lang w:val="en-GB"/>
              </w:rPr>
            </w:pPr>
            <w:del w:id="38310"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_Ref92893166 \r \h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7.6</w:delText>
              </w:r>
              <w:r w:rsidRPr="004424B1" w:rsidDel="000B018B">
                <w:rPr>
                  <w:sz w:val="20"/>
                  <w:lang w:val="en-GB"/>
                </w:rPr>
                <w:fldChar w:fldCharType="end"/>
              </w:r>
            </w:del>
          </w:p>
        </w:tc>
        <w:tc>
          <w:tcPr>
            <w:tcW w:w="851" w:type="dxa"/>
          </w:tcPr>
          <w:p w14:paraId="32775371" w14:textId="437415B9" w:rsidR="008C5914" w:rsidRPr="004424B1" w:rsidDel="000B018B" w:rsidRDefault="00FA28C1" w:rsidP="00F55DFA">
            <w:pPr>
              <w:pStyle w:val="TableParagraph"/>
              <w:spacing w:before="60" w:after="60"/>
              <w:ind w:left="85"/>
              <w:jc w:val="left"/>
              <w:rPr>
                <w:del w:id="38311" w:author="Quinten Van Woerkom" w:date="2024-12-17T13:39:00Z" w16du:dateUtc="2024-12-17T12:39:00Z"/>
                <w:sz w:val="20"/>
                <w:lang w:val="en-GB"/>
              </w:rPr>
            </w:pPr>
            <w:del w:id="38312" w:author="Quinten Van Woerkom" w:date="2024-12-17T13:39:00Z" w16du:dateUtc="2024-12-17T12:39:00Z">
              <w:r w:rsidRPr="004424B1" w:rsidDel="000B018B">
                <w:rPr>
                  <w:sz w:val="20"/>
                  <w:lang w:val="en-GB"/>
                </w:rPr>
                <w:delText xml:space="preserve">  </w:delText>
              </w:r>
              <w:r w:rsidR="008C5914" w:rsidRPr="004424B1" w:rsidDel="000B018B">
                <w:rPr>
                  <w:sz w:val="20"/>
                  <w:lang w:val="en-GB"/>
                </w:rPr>
                <w:delText>O</w:delText>
              </w:r>
            </w:del>
          </w:p>
        </w:tc>
        <w:tc>
          <w:tcPr>
            <w:tcW w:w="1235" w:type="dxa"/>
          </w:tcPr>
          <w:p w14:paraId="26C8E2A1" w14:textId="57722B81" w:rsidR="008C5914" w:rsidRPr="004424B1" w:rsidDel="000B018B" w:rsidRDefault="008C5914" w:rsidP="00F55DFA">
            <w:pPr>
              <w:pStyle w:val="TableParagraph"/>
              <w:spacing w:before="60" w:after="60"/>
              <w:ind w:left="0"/>
              <w:jc w:val="left"/>
              <w:rPr>
                <w:del w:id="38313" w:author="Quinten Van Woerkom" w:date="2024-12-17T13:39:00Z" w16du:dateUtc="2024-12-17T12:39:00Z"/>
                <w:rFonts w:ascii="Times New Roman"/>
                <w:sz w:val="20"/>
                <w:lang w:val="en-GB"/>
              </w:rPr>
            </w:pPr>
          </w:p>
        </w:tc>
      </w:tr>
      <w:tr w:rsidR="005E4B04" w:rsidRPr="004424B1" w:rsidDel="000B018B" w14:paraId="4912DEE5" w14:textId="6CED2203" w:rsidTr="005E4B04">
        <w:trPr>
          <w:trHeight w:val="290"/>
          <w:del w:id="38314" w:author="Quinten Van Woerkom" w:date="2024-12-17T13:39:00Z"/>
        </w:trPr>
        <w:tc>
          <w:tcPr>
            <w:tcW w:w="1102" w:type="dxa"/>
          </w:tcPr>
          <w:p w14:paraId="420DE8E6" w14:textId="2A0F31FE" w:rsidR="005E4B04" w:rsidRPr="004424B1" w:rsidDel="000B018B" w:rsidRDefault="00CB476A" w:rsidP="00F55DFA">
            <w:pPr>
              <w:pStyle w:val="TableParagraph"/>
              <w:spacing w:before="60" w:after="60"/>
              <w:ind w:left="86"/>
              <w:jc w:val="left"/>
              <w:rPr>
                <w:del w:id="38315" w:author="Quinten Van Woerkom" w:date="2024-12-17T13:39:00Z" w16du:dateUtc="2024-12-17T12:39:00Z"/>
                <w:sz w:val="20"/>
                <w:lang w:val="en-GB"/>
              </w:rPr>
            </w:pPr>
            <w:del w:id="38316" w:author="Quinten Van Woerkom" w:date="2024-12-17T13:39:00Z" w16du:dateUtc="2024-12-17T12:39:00Z">
              <w:r w:rsidRPr="004424B1" w:rsidDel="000B018B">
                <w:rPr>
                  <w:sz w:val="20"/>
                  <w:lang w:val="en-GB"/>
                </w:rPr>
                <w:delText>F.3</w:delText>
              </w:r>
            </w:del>
          </w:p>
        </w:tc>
        <w:tc>
          <w:tcPr>
            <w:tcW w:w="3957" w:type="dxa"/>
          </w:tcPr>
          <w:p w14:paraId="2AAC853D" w14:textId="1060487F" w:rsidR="005E4B04" w:rsidRPr="004424B1" w:rsidDel="000B018B" w:rsidRDefault="00FA28C1" w:rsidP="00F55DFA">
            <w:pPr>
              <w:pStyle w:val="TableParagraph"/>
              <w:spacing w:before="60" w:after="60"/>
              <w:ind w:left="85"/>
              <w:jc w:val="left"/>
              <w:rPr>
                <w:del w:id="38317" w:author="Quinten Van Woerkom" w:date="2024-12-17T13:39:00Z" w16du:dateUtc="2024-12-17T12:39:00Z"/>
                <w:sz w:val="20"/>
                <w:lang w:val="en-GB"/>
              </w:rPr>
            </w:pPr>
            <w:del w:id="38318" w:author="Quinten Van Woerkom" w:date="2024-12-17T13:39:00Z" w16du:dateUtc="2024-12-17T12:39:00Z">
              <w:r w:rsidRPr="004424B1" w:rsidDel="000B018B">
                <w:rPr>
                  <w:sz w:val="20"/>
                  <w:lang w:val="en-GB"/>
                </w:rPr>
                <w:delText xml:space="preserve">  </w:delText>
              </w:r>
              <w:r w:rsidR="005E4B04" w:rsidRPr="004424B1" w:rsidDel="000B018B">
                <w:rPr>
                  <w:sz w:val="20"/>
                  <w:lang w:val="en-GB"/>
                </w:rPr>
                <w:delText>Plan File Format</w:delText>
              </w:r>
            </w:del>
          </w:p>
        </w:tc>
        <w:tc>
          <w:tcPr>
            <w:tcW w:w="1997" w:type="dxa"/>
          </w:tcPr>
          <w:p w14:paraId="37804C27" w14:textId="4847067A" w:rsidR="005E4B04" w:rsidRPr="004424B1" w:rsidDel="000B018B" w:rsidRDefault="008C5914" w:rsidP="00F55DFA">
            <w:pPr>
              <w:pStyle w:val="TableParagraph"/>
              <w:spacing w:before="60" w:after="60"/>
              <w:ind w:left="85"/>
              <w:jc w:val="left"/>
              <w:rPr>
                <w:del w:id="38319" w:author="Quinten Van Woerkom" w:date="2024-12-17T13:39:00Z" w16du:dateUtc="2024-12-17T12:39:00Z"/>
                <w:sz w:val="20"/>
                <w:szCs w:val="20"/>
                <w:lang w:val="en-GB"/>
              </w:rPr>
            </w:pPr>
            <w:del w:id="38320" w:author="Quinten Van Woerkom" w:date="2024-12-17T13:39:00Z" w16du:dateUtc="2024-12-17T12:39:00Z">
              <w:r w:rsidRPr="004424B1" w:rsidDel="000B018B">
                <w:rPr>
                  <w:sz w:val="20"/>
                  <w:lang w:val="en-GB"/>
                </w:rPr>
                <w:fldChar w:fldCharType="begin"/>
              </w:r>
              <w:r w:rsidRPr="004424B1" w:rsidDel="000B018B">
                <w:rPr>
                  <w:sz w:val="20"/>
                  <w:szCs w:val="20"/>
                  <w:lang w:val="en-GB"/>
                </w:rPr>
                <w:delInstrText xml:space="preserve"> REF _Ref68802434 \r \h </w:delInstrText>
              </w:r>
              <w:r w:rsidRPr="004424B1" w:rsidDel="000B018B">
                <w:rPr>
                  <w:sz w:val="20"/>
                  <w:lang w:val="en-GB"/>
                </w:rPr>
              </w:r>
              <w:r w:rsidRPr="004424B1" w:rsidDel="000B018B">
                <w:rPr>
                  <w:sz w:val="20"/>
                  <w:lang w:val="en-GB"/>
                </w:rPr>
                <w:fldChar w:fldCharType="separate"/>
              </w:r>
              <w:r w:rsidR="00BF1AC4" w:rsidDel="000B018B">
                <w:rPr>
                  <w:sz w:val="20"/>
                  <w:szCs w:val="20"/>
                  <w:lang w:val="en-GB"/>
                </w:rPr>
                <w:delText>7.7</w:delText>
              </w:r>
              <w:r w:rsidRPr="004424B1" w:rsidDel="000B018B">
                <w:rPr>
                  <w:sz w:val="20"/>
                  <w:lang w:val="en-GB"/>
                </w:rPr>
                <w:fldChar w:fldCharType="end"/>
              </w:r>
            </w:del>
          </w:p>
        </w:tc>
        <w:tc>
          <w:tcPr>
            <w:tcW w:w="851" w:type="dxa"/>
          </w:tcPr>
          <w:p w14:paraId="4FF64996" w14:textId="591979F7" w:rsidR="005E4B04" w:rsidRPr="004424B1" w:rsidDel="000B018B" w:rsidRDefault="00FA28C1" w:rsidP="00F55DFA">
            <w:pPr>
              <w:pStyle w:val="TableParagraph"/>
              <w:spacing w:before="60" w:after="60"/>
              <w:ind w:left="85"/>
              <w:jc w:val="left"/>
              <w:rPr>
                <w:del w:id="38321" w:author="Quinten Van Woerkom" w:date="2024-12-17T13:39:00Z" w16du:dateUtc="2024-12-17T12:39:00Z"/>
                <w:sz w:val="20"/>
                <w:lang w:val="en-GB"/>
              </w:rPr>
            </w:pPr>
            <w:del w:id="38322" w:author="Quinten Van Woerkom" w:date="2024-12-17T13:39:00Z" w16du:dateUtc="2024-12-17T12:39:00Z">
              <w:r w:rsidRPr="004424B1" w:rsidDel="000B018B">
                <w:rPr>
                  <w:sz w:val="20"/>
                  <w:lang w:val="en-GB"/>
                </w:rPr>
                <w:delText xml:space="preserve">  </w:delText>
              </w:r>
              <w:r w:rsidR="005E4B04" w:rsidRPr="004424B1" w:rsidDel="000B018B">
                <w:rPr>
                  <w:sz w:val="20"/>
                  <w:lang w:val="en-GB"/>
                </w:rPr>
                <w:delText>O</w:delText>
              </w:r>
            </w:del>
          </w:p>
        </w:tc>
        <w:tc>
          <w:tcPr>
            <w:tcW w:w="1235" w:type="dxa"/>
          </w:tcPr>
          <w:p w14:paraId="3671DC08" w14:textId="4168CF7F" w:rsidR="005E4B04" w:rsidRPr="004424B1" w:rsidDel="000B018B" w:rsidRDefault="005E4B04" w:rsidP="00F55DFA">
            <w:pPr>
              <w:pStyle w:val="TableParagraph"/>
              <w:spacing w:before="60" w:after="60"/>
              <w:ind w:left="0"/>
              <w:jc w:val="left"/>
              <w:rPr>
                <w:del w:id="38323" w:author="Quinten Van Woerkom" w:date="2024-12-17T13:39:00Z" w16du:dateUtc="2024-12-17T12:39:00Z"/>
                <w:rFonts w:ascii="Times New Roman"/>
                <w:sz w:val="20"/>
                <w:lang w:val="en-GB"/>
              </w:rPr>
            </w:pPr>
          </w:p>
        </w:tc>
      </w:tr>
      <w:tr w:rsidR="005E4B04" w:rsidRPr="004424B1" w:rsidDel="005E6CA4" w14:paraId="0208B1CB" w14:textId="55C621EB" w:rsidTr="005E4B04">
        <w:trPr>
          <w:trHeight w:val="290"/>
          <w:del w:id="38324" w:author="Quinten Van Woerkom" w:date="2024-12-17T13:45:00Z"/>
        </w:trPr>
        <w:tc>
          <w:tcPr>
            <w:tcW w:w="1102" w:type="dxa"/>
          </w:tcPr>
          <w:p w14:paraId="3752F780" w14:textId="5758FA5B" w:rsidR="005E4B04" w:rsidRPr="004424B1" w:rsidDel="005E6CA4" w:rsidRDefault="005E4B04" w:rsidP="00F55DFA">
            <w:pPr>
              <w:pStyle w:val="TableParagraph"/>
              <w:spacing w:before="60" w:after="60"/>
              <w:ind w:left="86"/>
              <w:jc w:val="left"/>
              <w:rPr>
                <w:del w:id="38325" w:author="Quinten Van Woerkom" w:date="2024-12-17T13:45:00Z" w16du:dateUtc="2024-12-17T12:45:00Z"/>
                <w:sz w:val="20"/>
                <w:lang w:val="en-GB"/>
              </w:rPr>
            </w:pPr>
            <w:del w:id="38326" w:author="Quinten Van Woerkom" w:date="2024-12-17T13:45:00Z" w16du:dateUtc="2024-12-17T12:45:00Z">
              <w:r w:rsidRPr="004424B1" w:rsidDel="005E6CA4">
                <w:rPr>
                  <w:sz w:val="20"/>
                  <w:lang w:val="en-GB"/>
                </w:rPr>
                <w:delText>D</w:delText>
              </w:r>
            </w:del>
          </w:p>
        </w:tc>
        <w:tc>
          <w:tcPr>
            <w:tcW w:w="3957" w:type="dxa"/>
          </w:tcPr>
          <w:p w14:paraId="04EDCBE3" w14:textId="30989D37" w:rsidR="005E4B04" w:rsidRPr="004424B1" w:rsidDel="005E6CA4" w:rsidRDefault="005E4B04" w:rsidP="00F55DFA">
            <w:pPr>
              <w:pStyle w:val="TableParagraph"/>
              <w:spacing w:before="60" w:after="60"/>
              <w:ind w:left="85"/>
              <w:jc w:val="left"/>
              <w:rPr>
                <w:del w:id="38327" w:author="Quinten Van Woerkom" w:date="2024-12-17T13:45:00Z" w16du:dateUtc="2024-12-17T12:45:00Z"/>
                <w:sz w:val="20"/>
                <w:lang w:val="en-GB"/>
              </w:rPr>
            </w:pPr>
            <w:del w:id="38328" w:author="Quinten Van Woerkom" w:date="2024-12-17T13:45:00Z" w16du:dateUtc="2024-12-17T12:45:00Z">
              <w:r w:rsidRPr="004424B1" w:rsidDel="005E6CA4">
                <w:rPr>
                  <w:sz w:val="20"/>
                  <w:lang w:val="en-GB"/>
                </w:rPr>
                <w:delText>MPS Information Model</w:delText>
              </w:r>
            </w:del>
          </w:p>
        </w:tc>
        <w:tc>
          <w:tcPr>
            <w:tcW w:w="1997" w:type="dxa"/>
          </w:tcPr>
          <w:p w14:paraId="31B36389" w14:textId="3CA63D3A" w:rsidR="005E4B04" w:rsidRPr="004424B1" w:rsidDel="005E6CA4" w:rsidRDefault="005E4B04" w:rsidP="00F55DFA">
            <w:pPr>
              <w:pStyle w:val="TableParagraph"/>
              <w:spacing w:before="60" w:after="60"/>
              <w:ind w:left="85"/>
              <w:jc w:val="left"/>
              <w:rPr>
                <w:del w:id="38329" w:author="Quinten Van Woerkom" w:date="2024-12-17T13:45:00Z" w16du:dateUtc="2024-12-17T12:45:00Z"/>
                <w:sz w:val="20"/>
                <w:szCs w:val="20"/>
                <w:lang w:val="en-GB"/>
              </w:rPr>
            </w:pPr>
            <w:del w:id="38330" w:author="Quinten Van Woerkom" w:date="2024-12-17T13:45:00Z" w16du:dateUtc="2024-12-17T12:45:00Z">
              <w:r w:rsidRPr="004424B1" w:rsidDel="005E6CA4">
                <w:rPr>
                  <w:sz w:val="20"/>
                  <w:lang w:val="en-GB"/>
                </w:rPr>
                <w:fldChar w:fldCharType="begin"/>
              </w:r>
              <w:r w:rsidRPr="004424B1" w:rsidDel="005E6CA4">
                <w:rPr>
                  <w:sz w:val="20"/>
                  <w:szCs w:val="20"/>
                  <w:lang w:val="en-GB"/>
                </w:rPr>
                <w:delInstrText xml:space="preserve"> REF _Ref68013881 \r \h  \* MERGEFORMAT </w:delInstrText>
              </w:r>
              <w:r w:rsidRPr="004424B1" w:rsidDel="005E6CA4">
                <w:rPr>
                  <w:sz w:val="20"/>
                  <w:lang w:val="en-GB"/>
                </w:rPr>
              </w:r>
              <w:r w:rsidRPr="004424B1" w:rsidDel="005E6CA4">
                <w:rPr>
                  <w:sz w:val="20"/>
                  <w:lang w:val="en-GB"/>
                </w:rPr>
                <w:fldChar w:fldCharType="separate"/>
              </w:r>
              <w:r w:rsidR="00BF1AC4" w:rsidDel="005E6CA4">
                <w:rPr>
                  <w:sz w:val="20"/>
                  <w:szCs w:val="20"/>
                  <w:lang w:val="en-GB"/>
                </w:rPr>
                <w:delText>2.6</w:delText>
              </w:r>
              <w:r w:rsidRPr="004424B1" w:rsidDel="005E6CA4">
                <w:rPr>
                  <w:sz w:val="20"/>
                  <w:lang w:val="en-GB"/>
                </w:rPr>
                <w:fldChar w:fldCharType="end"/>
              </w:r>
              <w:r w:rsidRPr="004424B1" w:rsidDel="005E6CA4">
                <w:rPr>
                  <w:sz w:val="20"/>
                  <w:szCs w:val="20"/>
                  <w:lang w:val="en-GB"/>
                </w:rPr>
                <w:delText xml:space="preserve"> and </w:delText>
              </w:r>
              <w:r w:rsidRPr="004424B1" w:rsidDel="005E6CA4">
                <w:rPr>
                  <w:sz w:val="20"/>
                  <w:lang w:val="en-GB"/>
                </w:rPr>
                <w:fldChar w:fldCharType="begin"/>
              </w:r>
              <w:r w:rsidRPr="004424B1" w:rsidDel="005E6CA4">
                <w:rPr>
                  <w:sz w:val="20"/>
                  <w:szCs w:val="20"/>
                  <w:lang w:val="en-GB"/>
                </w:rPr>
                <w:delInstrText xml:space="preserve"> REF _Ref56507059 \r \h </w:delInstrText>
              </w:r>
              <w:r w:rsidRPr="004424B1" w:rsidDel="005E6CA4">
                <w:rPr>
                  <w:sz w:val="20"/>
                  <w:lang w:val="en-GB"/>
                </w:rPr>
              </w:r>
              <w:r w:rsidRPr="004424B1" w:rsidDel="005E6CA4">
                <w:rPr>
                  <w:sz w:val="20"/>
                  <w:lang w:val="en-GB"/>
                </w:rPr>
                <w:fldChar w:fldCharType="separate"/>
              </w:r>
              <w:r w:rsidR="00BF1AC4" w:rsidDel="005E6CA4">
                <w:rPr>
                  <w:sz w:val="20"/>
                  <w:szCs w:val="20"/>
                  <w:lang w:val="en-GB"/>
                </w:rPr>
                <w:delText>4</w:delText>
              </w:r>
              <w:r w:rsidRPr="004424B1" w:rsidDel="005E6CA4">
                <w:rPr>
                  <w:sz w:val="20"/>
                  <w:lang w:val="en-GB"/>
                </w:rPr>
                <w:fldChar w:fldCharType="end"/>
              </w:r>
            </w:del>
          </w:p>
        </w:tc>
        <w:tc>
          <w:tcPr>
            <w:tcW w:w="851" w:type="dxa"/>
          </w:tcPr>
          <w:p w14:paraId="49FE4EB8" w14:textId="02893240" w:rsidR="005E4B04" w:rsidRPr="004424B1" w:rsidDel="005E6CA4" w:rsidRDefault="005E4B04" w:rsidP="00F55DFA">
            <w:pPr>
              <w:pStyle w:val="TableParagraph"/>
              <w:spacing w:before="60" w:after="60"/>
              <w:ind w:left="85"/>
              <w:jc w:val="left"/>
              <w:rPr>
                <w:del w:id="38331" w:author="Quinten Van Woerkom" w:date="2024-12-17T13:45:00Z" w16du:dateUtc="2024-12-17T12:45:00Z"/>
                <w:sz w:val="20"/>
                <w:lang w:val="en-GB"/>
              </w:rPr>
            </w:pPr>
            <w:del w:id="38332" w:author="Quinten Van Woerkom" w:date="2024-12-17T13:45:00Z" w16du:dateUtc="2024-12-17T12:45:00Z">
              <w:r w:rsidRPr="004424B1" w:rsidDel="005E6CA4">
                <w:rPr>
                  <w:sz w:val="20"/>
                  <w:lang w:val="en-GB"/>
                </w:rPr>
                <w:delText>M</w:delText>
              </w:r>
            </w:del>
          </w:p>
        </w:tc>
        <w:tc>
          <w:tcPr>
            <w:tcW w:w="1235" w:type="dxa"/>
          </w:tcPr>
          <w:p w14:paraId="3C1EBB6A" w14:textId="64596D62" w:rsidR="005E4B04" w:rsidRPr="004424B1" w:rsidDel="005E6CA4" w:rsidRDefault="005E4B04" w:rsidP="00F55DFA">
            <w:pPr>
              <w:pStyle w:val="TableParagraph"/>
              <w:spacing w:before="60" w:after="60"/>
              <w:ind w:left="0"/>
              <w:jc w:val="left"/>
              <w:rPr>
                <w:del w:id="38333" w:author="Quinten Van Woerkom" w:date="2024-12-17T13:45:00Z" w16du:dateUtc="2024-12-17T12:45:00Z"/>
                <w:rFonts w:ascii="Times New Roman"/>
                <w:sz w:val="20"/>
                <w:lang w:val="en-GB"/>
              </w:rPr>
            </w:pPr>
          </w:p>
        </w:tc>
      </w:tr>
      <w:tr w:rsidR="005E4B04" w:rsidRPr="004424B1" w14:paraId="3385B46E" w14:textId="77777777" w:rsidTr="005E4B04">
        <w:trPr>
          <w:trHeight w:val="290"/>
        </w:trPr>
        <w:tc>
          <w:tcPr>
            <w:tcW w:w="1102" w:type="dxa"/>
          </w:tcPr>
          <w:p w14:paraId="16E4395D" w14:textId="07117167" w:rsidR="005E4B04" w:rsidRPr="004424B1" w:rsidRDefault="005E4B04" w:rsidP="00F55DFA">
            <w:pPr>
              <w:pStyle w:val="TableParagraph"/>
              <w:spacing w:before="60" w:after="60"/>
              <w:ind w:left="86"/>
              <w:jc w:val="left"/>
              <w:rPr>
                <w:sz w:val="20"/>
                <w:lang w:val="en-GB"/>
              </w:rPr>
            </w:pPr>
            <w:r w:rsidRPr="004424B1">
              <w:rPr>
                <w:sz w:val="20"/>
                <w:lang w:val="en-GB"/>
              </w:rPr>
              <w:t>D.1</w:t>
            </w:r>
          </w:p>
        </w:tc>
        <w:tc>
          <w:tcPr>
            <w:tcW w:w="3957" w:type="dxa"/>
          </w:tcPr>
          <w:p w14:paraId="4C796094" w14:textId="4EF03723" w:rsidR="005E4B04" w:rsidRPr="004424B1" w:rsidRDefault="005E4B04" w:rsidP="00F55DFA">
            <w:pPr>
              <w:pStyle w:val="TableParagraph"/>
              <w:spacing w:before="60" w:after="60"/>
              <w:ind w:left="39"/>
              <w:jc w:val="left"/>
              <w:rPr>
                <w:sz w:val="20"/>
                <w:lang w:val="en-GB"/>
              </w:rPr>
            </w:pPr>
            <w:r w:rsidRPr="004424B1">
              <w:rPr>
                <w:sz w:val="20"/>
                <w:lang w:val="en-GB"/>
              </w:rPr>
              <w:t xml:space="preserve">   Core </w:t>
            </w:r>
            <w:r w:rsidR="00345F04" w:rsidRPr="004424B1">
              <w:rPr>
                <w:sz w:val="20"/>
                <w:lang w:val="en-GB"/>
              </w:rPr>
              <w:t>Features</w:t>
            </w:r>
          </w:p>
        </w:tc>
        <w:tc>
          <w:tcPr>
            <w:tcW w:w="1997" w:type="dxa"/>
          </w:tcPr>
          <w:p w14:paraId="677AE5A8" w14:textId="1D52EC13" w:rsidR="005E4B04" w:rsidRPr="004424B1" w:rsidRDefault="007341C6" w:rsidP="00F55DFA">
            <w:pPr>
              <w:pStyle w:val="TableParagraph"/>
              <w:spacing w:before="60" w:after="60"/>
              <w:ind w:left="85"/>
              <w:jc w:val="left"/>
              <w:rPr>
                <w:sz w:val="20"/>
                <w:szCs w:val="20"/>
                <w:lang w:val="en-GB"/>
              </w:rPr>
            </w:pPr>
            <w:ins w:id="38334" w:author="Quinten Van Woerkom" w:date="2024-12-18T13:14:00Z" w16du:dateUtc="2024-12-18T12:14:00Z">
              <w:r>
                <w:rPr>
                  <w:sz w:val="20"/>
                  <w:szCs w:val="20"/>
                  <w:lang w:val="en-GB"/>
                </w:rPr>
                <w:fldChar w:fldCharType="begin"/>
              </w:r>
              <w:r>
                <w:rPr>
                  <w:sz w:val="20"/>
                  <w:szCs w:val="20"/>
                  <w:lang w:val="en-GB"/>
                </w:rPr>
                <w:instrText xml:space="preserve"> REF _Ref185420077 \r \h </w:instrText>
              </w:r>
            </w:ins>
            <w:r>
              <w:rPr>
                <w:sz w:val="20"/>
                <w:szCs w:val="20"/>
                <w:lang w:val="en-GB"/>
              </w:rPr>
            </w:r>
            <w:r>
              <w:rPr>
                <w:sz w:val="20"/>
                <w:szCs w:val="20"/>
                <w:lang w:val="en-GB"/>
              </w:rPr>
              <w:fldChar w:fldCharType="separate"/>
            </w:r>
            <w:ins w:id="38335" w:author="Peter Van Der Plas" w:date="2025-01-01T17:31:00Z" w16du:dateUtc="2025-01-01T16:31:00Z">
              <w:r w:rsidR="006D1623">
                <w:rPr>
                  <w:sz w:val="20"/>
                  <w:szCs w:val="20"/>
                  <w:lang w:val="en-GB"/>
                </w:rPr>
                <w:t>2.6</w:t>
              </w:r>
            </w:ins>
            <w:ins w:id="38336" w:author="Quinten Van Woerkom" w:date="2024-12-18T13:14:00Z" w16du:dateUtc="2024-12-18T12:14:00Z">
              <w:r>
                <w:rPr>
                  <w:sz w:val="20"/>
                  <w:szCs w:val="20"/>
                  <w:lang w:val="en-GB"/>
                </w:rPr>
                <w:fldChar w:fldCharType="end"/>
              </w:r>
              <w:r>
                <w:rPr>
                  <w:sz w:val="20"/>
                  <w:szCs w:val="20"/>
                  <w:lang w:val="en-GB"/>
                </w:rPr>
                <w:t xml:space="preserve"> </w:t>
              </w:r>
            </w:ins>
            <w:del w:id="38337" w:author="Quinten Van Woerkom" w:date="2024-12-18T13:14:00Z" w16du:dateUtc="2024-12-18T12:14:00Z">
              <w:r w:rsidR="005E4B04" w:rsidRPr="004424B1" w:rsidDel="007341C6">
                <w:rPr>
                  <w:sz w:val="20"/>
                  <w:szCs w:val="20"/>
                  <w:lang w:val="en-GB"/>
                </w:rPr>
                <w:fldChar w:fldCharType="begin"/>
              </w:r>
              <w:r w:rsidR="005E4B04" w:rsidRPr="004424B1" w:rsidDel="007341C6">
                <w:rPr>
                  <w:sz w:val="20"/>
                  <w:szCs w:val="20"/>
                  <w:lang w:val="en-GB"/>
                </w:rPr>
                <w:delInstrText xml:space="preserve"> REF _Ref68013881 \r \h  \* MERGEFORMAT </w:delInstrText>
              </w:r>
              <w:r w:rsidR="005E4B04" w:rsidRPr="004424B1" w:rsidDel="007341C6">
                <w:rPr>
                  <w:sz w:val="20"/>
                  <w:szCs w:val="20"/>
                  <w:lang w:val="en-GB"/>
                </w:rPr>
              </w:r>
              <w:r w:rsidR="005E4B04" w:rsidRPr="004424B1" w:rsidDel="007341C6">
                <w:rPr>
                  <w:sz w:val="20"/>
                  <w:szCs w:val="20"/>
                  <w:lang w:val="en-GB"/>
                </w:rPr>
                <w:fldChar w:fldCharType="separate"/>
              </w:r>
              <w:r w:rsidR="00BF1AC4" w:rsidDel="007341C6">
                <w:rPr>
                  <w:sz w:val="20"/>
                  <w:szCs w:val="20"/>
                  <w:lang w:val="en-GB"/>
                </w:rPr>
                <w:delText>2.6</w:delText>
              </w:r>
              <w:r w:rsidR="005E4B04" w:rsidRPr="004424B1" w:rsidDel="007341C6">
                <w:rPr>
                  <w:sz w:val="20"/>
                  <w:szCs w:val="20"/>
                  <w:lang w:val="en-GB"/>
                </w:rPr>
                <w:fldChar w:fldCharType="end"/>
              </w:r>
              <w:r w:rsidR="005E4B04" w:rsidRPr="004424B1" w:rsidDel="007341C6">
                <w:rPr>
                  <w:sz w:val="20"/>
                  <w:szCs w:val="20"/>
                  <w:lang w:val="en-GB"/>
                </w:rPr>
                <w:delText xml:space="preserve"> </w:delText>
              </w:r>
            </w:del>
            <w:r w:rsidR="005E4B04" w:rsidRPr="004424B1">
              <w:rPr>
                <w:sz w:val="20"/>
                <w:szCs w:val="20"/>
                <w:lang w:val="en-GB"/>
              </w:rPr>
              <w:t xml:space="preserve">and </w:t>
            </w:r>
            <w:r w:rsidR="005E4B04" w:rsidRPr="004424B1">
              <w:rPr>
                <w:sz w:val="20"/>
                <w:szCs w:val="20"/>
                <w:lang w:val="en-GB"/>
              </w:rPr>
              <w:fldChar w:fldCharType="begin"/>
            </w:r>
            <w:r w:rsidR="005E4B04" w:rsidRPr="004424B1">
              <w:rPr>
                <w:sz w:val="20"/>
                <w:szCs w:val="20"/>
                <w:lang w:val="en-GB"/>
              </w:rPr>
              <w:instrText xml:space="preserve"> REF _Ref56507059 \r \h </w:instrText>
            </w:r>
            <w:r w:rsidR="005E4B04" w:rsidRPr="004424B1">
              <w:rPr>
                <w:sz w:val="20"/>
                <w:szCs w:val="20"/>
                <w:lang w:val="en-GB"/>
              </w:rPr>
            </w:r>
            <w:r w:rsidR="005E4B04" w:rsidRPr="004424B1">
              <w:rPr>
                <w:sz w:val="20"/>
                <w:szCs w:val="20"/>
                <w:lang w:val="en-GB"/>
              </w:rPr>
              <w:fldChar w:fldCharType="separate"/>
            </w:r>
            <w:r w:rsidR="006D1623">
              <w:rPr>
                <w:sz w:val="20"/>
                <w:szCs w:val="20"/>
                <w:lang w:val="en-GB"/>
              </w:rPr>
              <w:t>4</w:t>
            </w:r>
            <w:r w:rsidR="005E4B04" w:rsidRPr="004424B1">
              <w:rPr>
                <w:sz w:val="20"/>
                <w:szCs w:val="20"/>
                <w:lang w:val="en-GB"/>
              </w:rPr>
              <w:fldChar w:fldCharType="end"/>
            </w:r>
          </w:p>
        </w:tc>
        <w:tc>
          <w:tcPr>
            <w:tcW w:w="851" w:type="dxa"/>
          </w:tcPr>
          <w:p w14:paraId="70C93A57" w14:textId="02798DD5" w:rsidR="005E4B04" w:rsidRPr="004424B1" w:rsidRDefault="005E4B04" w:rsidP="00F55DFA">
            <w:pPr>
              <w:pStyle w:val="TableParagraph"/>
              <w:spacing w:before="60" w:after="60"/>
              <w:ind w:left="85"/>
              <w:jc w:val="left"/>
              <w:rPr>
                <w:sz w:val="20"/>
                <w:lang w:val="en-GB"/>
              </w:rPr>
            </w:pPr>
            <w:r w:rsidRPr="004424B1">
              <w:rPr>
                <w:sz w:val="20"/>
                <w:lang w:val="en-GB"/>
              </w:rPr>
              <w:t xml:space="preserve">  M</w:t>
            </w:r>
          </w:p>
        </w:tc>
        <w:tc>
          <w:tcPr>
            <w:tcW w:w="1235" w:type="dxa"/>
          </w:tcPr>
          <w:p w14:paraId="72D0136A" w14:textId="77777777" w:rsidR="005E4B04" w:rsidRPr="004424B1" w:rsidRDefault="005E4B04" w:rsidP="00F55DFA">
            <w:pPr>
              <w:pStyle w:val="TableParagraph"/>
              <w:spacing w:before="60" w:after="60"/>
              <w:ind w:left="0"/>
              <w:jc w:val="left"/>
              <w:rPr>
                <w:rFonts w:ascii="Times New Roman"/>
                <w:sz w:val="20"/>
                <w:lang w:val="en-GB"/>
              </w:rPr>
            </w:pPr>
          </w:p>
        </w:tc>
      </w:tr>
      <w:tr w:rsidR="005E4B04" w:rsidRPr="004424B1" w14:paraId="6C6C8FC2" w14:textId="77777777" w:rsidTr="005E4B04">
        <w:trPr>
          <w:trHeight w:val="290"/>
        </w:trPr>
        <w:tc>
          <w:tcPr>
            <w:tcW w:w="1102" w:type="dxa"/>
          </w:tcPr>
          <w:p w14:paraId="78B6B20E" w14:textId="03C9C10D" w:rsidR="005E4B04" w:rsidRPr="004424B1" w:rsidRDefault="005E4B04" w:rsidP="00F55DFA">
            <w:pPr>
              <w:pStyle w:val="TableParagraph"/>
              <w:spacing w:before="60" w:after="60"/>
              <w:ind w:left="86"/>
              <w:jc w:val="left"/>
              <w:rPr>
                <w:sz w:val="20"/>
                <w:lang w:val="en-GB"/>
              </w:rPr>
            </w:pPr>
            <w:r w:rsidRPr="004424B1">
              <w:rPr>
                <w:sz w:val="20"/>
                <w:lang w:val="en-GB"/>
              </w:rPr>
              <w:t>D.2</w:t>
            </w:r>
          </w:p>
        </w:tc>
        <w:tc>
          <w:tcPr>
            <w:tcW w:w="3957" w:type="dxa"/>
          </w:tcPr>
          <w:p w14:paraId="13D9CD55" w14:textId="0E75140C" w:rsidR="005E4B04" w:rsidRPr="004424B1" w:rsidRDefault="005E4B04" w:rsidP="00F55DFA">
            <w:pPr>
              <w:pStyle w:val="TableParagraph"/>
              <w:spacing w:before="60" w:after="60"/>
              <w:ind w:left="85"/>
              <w:jc w:val="left"/>
              <w:rPr>
                <w:sz w:val="20"/>
                <w:lang w:val="en-GB"/>
              </w:rPr>
            </w:pPr>
            <w:r w:rsidRPr="004424B1">
              <w:rPr>
                <w:sz w:val="20"/>
                <w:lang w:val="en-GB"/>
              </w:rPr>
              <w:t xml:space="preserve">  </w:t>
            </w:r>
            <w:r w:rsidR="00345F04" w:rsidRPr="004424B1">
              <w:rPr>
                <w:sz w:val="20"/>
                <w:lang w:val="en-GB"/>
              </w:rPr>
              <w:t>Basic Constraints</w:t>
            </w:r>
          </w:p>
        </w:tc>
        <w:tc>
          <w:tcPr>
            <w:tcW w:w="1997" w:type="dxa"/>
          </w:tcPr>
          <w:p w14:paraId="25A6EE4D" w14:textId="7105BB48" w:rsidR="005E4B04" w:rsidRPr="004424B1" w:rsidRDefault="007341C6" w:rsidP="00F55DFA">
            <w:pPr>
              <w:pStyle w:val="TableParagraph"/>
              <w:spacing w:before="60" w:after="60"/>
              <w:ind w:left="85"/>
              <w:jc w:val="left"/>
              <w:rPr>
                <w:sz w:val="20"/>
                <w:szCs w:val="20"/>
                <w:lang w:val="en-GB"/>
              </w:rPr>
            </w:pPr>
            <w:ins w:id="38338" w:author="Quinten Van Woerkom" w:date="2024-12-18T13:14:00Z" w16du:dateUtc="2024-12-18T12:14:00Z">
              <w:r>
                <w:rPr>
                  <w:sz w:val="20"/>
                  <w:szCs w:val="20"/>
                  <w:lang w:val="en-GB"/>
                </w:rPr>
                <w:fldChar w:fldCharType="begin"/>
              </w:r>
              <w:r>
                <w:rPr>
                  <w:sz w:val="20"/>
                  <w:szCs w:val="20"/>
                  <w:lang w:val="en-GB"/>
                </w:rPr>
                <w:instrText xml:space="preserve"> REF _Ref185420077 \r \h </w:instrText>
              </w:r>
            </w:ins>
            <w:r>
              <w:rPr>
                <w:sz w:val="20"/>
                <w:szCs w:val="20"/>
                <w:lang w:val="en-GB"/>
              </w:rPr>
            </w:r>
            <w:ins w:id="38339" w:author="Quinten Van Woerkom" w:date="2024-12-18T13:14:00Z" w16du:dateUtc="2024-12-18T12:14:00Z">
              <w:r>
                <w:rPr>
                  <w:sz w:val="20"/>
                  <w:szCs w:val="20"/>
                  <w:lang w:val="en-GB"/>
                </w:rPr>
                <w:fldChar w:fldCharType="separate"/>
              </w:r>
            </w:ins>
            <w:ins w:id="38340" w:author="Peter Van Der Plas" w:date="2025-01-01T17:31:00Z" w16du:dateUtc="2025-01-01T16:31:00Z">
              <w:r w:rsidR="006D1623">
                <w:rPr>
                  <w:sz w:val="20"/>
                  <w:szCs w:val="20"/>
                  <w:lang w:val="en-GB"/>
                </w:rPr>
                <w:t>2.6</w:t>
              </w:r>
            </w:ins>
            <w:ins w:id="38341" w:author="Quinten Van Woerkom" w:date="2024-12-18T13:14:00Z" w16du:dateUtc="2024-12-18T12:14:00Z">
              <w:r>
                <w:rPr>
                  <w:sz w:val="20"/>
                  <w:szCs w:val="20"/>
                  <w:lang w:val="en-GB"/>
                </w:rPr>
                <w:fldChar w:fldCharType="end"/>
              </w:r>
            </w:ins>
            <w:del w:id="38342" w:author="Quinten Van Woerkom" w:date="2024-12-18T13:14:00Z" w16du:dateUtc="2024-12-18T12:14:00Z">
              <w:r w:rsidR="00345F04" w:rsidRPr="004424B1" w:rsidDel="007341C6">
                <w:rPr>
                  <w:sz w:val="20"/>
                  <w:szCs w:val="20"/>
                  <w:lang w:val="en-GB"/>
                </w:rPr>
                <w:fldChar w:fldCharType="begin"/>
              </w:r>
              <w:r w:rsidR="00345F04" w:rsidRPr="004424B1" w:rsidDel="007341C6">
                <w:rPr>
                  <w:sz w:val="20"/>
                  <w:szCs w:val="20"/>
                  <w:lang w:val="en-GB"/>
                </w:rPr>
                <w:delInstrText xml:space="preserve"> REF _Ref68013881 \r \h  \* MERGEFORMAT </w:delInstrText>
              </w:r>
              <w:r w:rsidR="00345F04" w:rsidRPr="004424B1" w:rsidDel="007341C6">
                <w:rPr>
                  <w:sz w:val="20"/>
                  <w:szCs w:val="20"/>
                  <w:lang w:val="en-GB"/>
                </w:rPr>
              </w:r>
              <w:r w:rsidR="00345F04" w:rsidRPr="004424B1" w:rsidDel="007341C6">
                <w:rPr>
                  <w:sz w:val="20"/>
                  <w:szCs w:val="20"/>
                  <w:lang w:val="en-GB"/>
                </w:rPr>
                <w:fldChar w:fldCharType="separate"/>
              </w:r>
              <w:r w:rsidR="00BF1AC4" w:rsidDel="007341C6">
                <w:rPr>
                  <w:sz w:val="20"/>
                  <w:szCs w:val="20"/>
                  <w:lang w:val="en-GB"/>
                </w:rPr>
                <w:delText>2.6</w:delText>
              </w:r>
              <w:r w:rsidR="00345F04" w:rsidRPr="004424B1" w:rsidDel="007341C6">
                <w:rPr>
                  <w:sz w:val="20"/>
                  <w:szCs w:val="20"/>
                  <w:lang w:val="en-GB"/>
                </w:rPr>
                <w:fldChar w:fldCharType="end"/>
              </w:r>
            </w:del>
            <w:ins w:id="38343" w:author="Peter Van Der Plas" w:date="2025-01-01T17:04:00Z" w16du:dateUtc="2025-01-01T16:04:00Z">
              <w:r w:rsidR="007D7B74">
                <w:rPr>
                  <w:sz w:val="20"/>
                  <w:szCs w:val="20"/>
                  <w:lang w:val="en-GB"/>
                </w:rPr>
                <w:t xml:space="preserve"> and </w:t>
              </w:r>
              <w:r w:rsidR="007D7B74">
                <w:rPr>
                  <w:sz w:val="20"/>
                  <w:szCs w:val="20"/>
                  <w:lang w:val="en-GB"/>
                </w:rPr>
                <w:fldChar w:fldCharType="begin"/>
              </w:r>
              <w:r w:rsidR="007D7B74">
                <w:rPr>
                  <w:sz w:val="20"/>
                  <w:szCs w:val="20"/>
                  <w:lang w:val="en-GB"/>
                </w:rPr>
                <w:instrText xml:space="preserve"> REF _Ref186643492 \r \h </w:instrText>
              </w:r>
              <w:r w:rsidR="007D7B74">
                <w:rPr>
                  <w:sz w:val="20"/>
                  <w:szCs w:val="20"/>
                  <w:lang w:val="en-GB"/>
                </w:rPr>
              </w:r>
            </w:ins>
            <w:r w:rsidR="007D7B74">
              <w:rPr>
                <w:sz w:val="20"/>
                <w:szCs w:val="20"/>
                <w:lang w:val="en-GB"/>
              </w:rPr>
              <w:fldChar w:fldCharType="separate"/>
            </w:r>
            <w:ins w:id="38344" w:author="Peter Van Der Plas" w:date="2025-01-01T17:31:00Z" w16du:dateUtc="2025-01-01T16:31:00Z">
              <w:r w:rsidR="006D1623">
                <w:rPr>
                  <w:sz w:val="20"/>
                  <w:szCs w:val="20"/>
                  <w:lang w:val="en-GB"/>
                </w:rPr>
                <w:t>4.6.7.1</w:t>
              </w:r>
            </w:ins>
            <w:ins w:id="38345" w:author="Peter Van Der Plas" w:date="2025-01-01T17:04:00Z" w16du:dateUtc="2025-01-01T16:04:00Z">
              <w:r w:rsidR="007D7B74">
                <w:rPr>
                  <w:sz w:val="20"/>
                  <w:szCs w:val="20"/>
                  <w:lang w:val="en-GB"/>
                </w:rPr>
                <w:fldChar w:fldCharType="end"/>
              </w:r>
            </w:ins>
            <w:del w:id="38346" w:author="Peter Van Der Plas" w:date="2025-01-01T17:04:00Z" w16du:dateUtc="2025-01-01T16:04:00Z">
              <w:r w:rsidR="00345F04" w:rsidRPr="004424B1" w:rsidDel="007D7B74">
                <w:rPr>
                  <w:sz w:val="20"/>
                  <w:szCs w:val="20"/>
                  <w:lang w:val="en-GB"/>
                </w:rPr>
                <w:delText xml:space="preserve">, </w:delText>
              </w:r>
              <w:r w:rsidR="00345F04" w:rsidRPr="004424B1" w:rsidDel="007D7B74">
                <w:rPr>
                  <w:sz w:val="20"/>
                  <w:szCs w:val="20"/>
                  <w:lang w:val="en-GB"/>
                </w:rPr>
                <w:fldChar w:fldCharType="begin"/>
              </w:r>
              <w:r w:rsidR="00345F04" w:rsidRPr="004424B1" w:rsidDel="007D7B74">
                <w:rPr>
                  <w:sz w:val="20"/>
                  <w:szCs w:val="20"/>
                  <w:lang w:val="en-GB"/>
                </w:rPr>
                <w:delInstrText xml:space="preserve"> REF _Ref68803311 \r \h </w:delInstrText>
              </w:r>
              <w:r w:rsidR="00345F04" w:rsidRPr="004424B1" w:rsidDel="007D7B74">
                <w:rPr>
                  <w:sz w:val="20"/>
                  <w:szCs w:val="20"/>
                  <w:lang w:val="en-GB"/>
                </w:rPr>
              </w:r>
              <w:r w:rsidR="00345F04" w:rsidRPr="004424B1" w:rsidDel="007D7B74">
                <w:rPr>
                  <w:sz w:val="20"/>
                  <w:szCs w:val="20"/>
                  <w:lang w:val="en-GB"/>
                </w:rPr>
                <w:fldChar w:fldCharType="separate"/>
              </w:r>
            </w:del>
            <w:ins w:id="38347" w:author="Quinten Van Woerkom" w:date="2024-12-18T11:57:00Z" w16du:dateUtc="2024-12-18T10:57:00Z">
              <w:del w:id="38348" w:author="Peter Van Der Plas" w:date="2024-12-25T18:53:00Z" w16du:dateUtc="2024-12-25T17:53:00Z">
                <w:r w:rsidR="00B30FEE" w:rsidDel="00547CCE">
                  <w:rPr>
                    <w:sz w:val="20"/>
                    <w:szCs w:val="20"/>
                    <w:lang w:val="en-GB"/>
                  </w:rPr>
                  <w:delText>4.6.7.3</w:delText>
                </w:r>
              </w:del>
            </w:ins>
            <w:del w:id="38349" w:author="Peter Van Der Plas" w:date="2024-12-25T18:53:00Z" w16du:dateUtc="2024-12-25T17:53:00Z">
              <w:r w:rsidR="00BF1AC4" w:rsidDel="00547CCE">
                <w:rPr>
                  <w:sz w:val="20"/>
                  <w:szCs w:val="20"/>
                  <w:lang w:val="en-GB"/>
                </w:rPr>
                <w:delText>4.3.7.2.3</w:delText>
              </w:r>
            </w:del>
            <w:del w:id="38350" w:author="Peter Van Der Plas" w:date="2025-01-01T17:04:00Z" w16du:dateUtc="2025-01-01T16:04:00Z">
              <w:r w:rsidR="00345F04" w:rsidRPr="004424B1" w:rsidDel="007D7B74">
                <w:rPr>
                  <w:sz w:val="20"/>
                  <w:szCs w:val="20"/>
                  <w:lang w:val="en-GB"/>
                </w:rPr>
                <w:fldChar w:fldCharType="end"/>
              </w:r>
              <w:r w:rsidR="00345F04" w:rsidRPr="004424B1" w:rsidDel="007D7B74">
                <w:rPr>
                  <w:sz w:val="20"/>
                  <w:szCs w:val="20"/>
                  <w:lang w:val="en-GB"/>
                </w:rPr>
                <w:delText xml:space="preserve">, </w:delText>
              </w:r>
              <w:r w:rsidR="00345F04" w:rsidRPr="004424B1" w:rsidDel="007D7B74">
                <w:rPr>
                  <w:sz w:val="20"/>
                  <w:szCs w:val="20"/>
                  <w:lang w:val="en-GB"/>
                </w:rPr>
                <w:fldChar w:fldCharType="begin"/>
              </w:r>
              <w:r w:rsidR="00345F04" w:rsidRPr="004424B1" w:rsidDel="007D7B74">
                <w:rPr>
                  <w:sz w:val="20"/>
                  <w:szCs w:val="20"/>
                  <w:lang w:val="en-GB"/>
                </w:rPr>
                <w:delInstrText xml:space="preserve"> REF _Ref68803318 \r \h </w:delInstrText>
              </w:r>
              <w:r w:rsidR="00345F04" w:rsidRPr="004424B1" w:rsidDel="007D7B74">
                <w:rPr>
                  <w:sz w:val="20"/>
                  <w:szCs w:val="20"/>
                  <w:lang w:val="en-GB"/>
                </w:rPr>
              </w:r>
              <w:r w:rsidR="00345F04" w:rsidRPr="004424B1" w:rsidDel="007D7B74">
                <w:rPr>
                  <w:sz w:val="20"/>
                  <w:szCs w:val="20"/>
                  <w:lang w:val="en-GB"/>
                </w:rPr>
                <w:fldChar w:fldCharType="separate"/>
              </w:r>
            </w:del>
            <w:ins w:id="38351" w:author="Quinten Van Woerkom" w:date="2024-12-18T11:57:00Z" w16du:dateUtc="2024-12-18T10:57:00Z">
              <w:del w:id="38352" w:author="Peter Van Der Plas" w:date="2024-12-25T18:53:00Z" w16du:dateUtc="2024-12-25T17:53:00Z">
                <w:r w:rsidR="00B30FEE" w:rsidDel="00547CCE">
                  <w:rPr>
                    <w:sz w:val="20"/>
                    <w:szCs w:val="20"/>
                    <w:lang w:val="en-GB"/>
                  </w:rPr>
                  <w:delText>4.6.7.4</w:delText>
                </w:r>
              </w:del>
            </w:ins>
            <w:del w:id="38353" w:author="Peter Van Der Plas" w:date="2024-12-25T18:53:00Z" w16du:dateUtc="2024-12-25T17:53:00Z">
              <w:r w:rsidR="00BF1AC4" w:rsidDel="00547CCE">
                <w:rPr>
                  <w:sz w:val="20"/>
                  <w:szCs w:val="20"/>
                  <w:lang w:val="en-GB"/>
                </w:rPr>
                <w:delText>4.3.7.2.4</w:delText>
              </w:r>
            </w:del>
            <w:del w:id="38354" w:author="Peter Van Der Plas" w:date="2025-01-01T17:04:00Z" w16du:dateUtc="2025-01-01T16:04:00Z">
              <w:r w:rsidR="00345F04" w:rsidRPr="004424B1" w:rsidDel="007D7B74">
                <w:rPr>
                  <w:sz w:val="20"/>
                  <w:szCs w:val="20"/>
                  <w:lang w:val="en-GB"/>
                </w:rPr>
                <w:fldChar w:fldCharType="end"/>
              </w:r>
              <w:r w:rsidR="00345F04" w:rsidRPr="004424B1" w:rsidDel="007D7B74">
                <w:rPr>
                  <w:sz w:val="20"/>
                  <w:szCs w:val="20"/>
                  <w:lang w:val="en-GB"/>
                </w:rPr>
                <w:delText xml:space="preserve">, </w:delText>
              </w:r>
              <w:r w:rsidR="00345F04" w:rsidRPr="004424B1" w:rsidDel="007D7B74">
                <w:rPr>
                  <w:sz w:val="20"/>
                  <w:szCs w:val="20"/>
                  <w:lang w:val="en-GB"/>
                </w:rPr>
                <w:fldChar w:fldCharType="begin"/>
              </w:r>
              <w:r w:rsidR="00345F04" w:rsidRPr="004424B1" w:rsidDel="007D7B74">
                <w:rPr>
                  <w:sz w:val="20"/>
                  <w:szCs w:val="20"/>
                  <w:lang w:val="en-GB"/>
                </w:rPr>
                <w:delInstrText xml:space="preserve"> REF _Ref68803330 \r \h </w:delInstrText>
              </w:r>
              <w:r w:rsidR="00345F04" w:rsidRPr="004424B1" w:rsidDel="007D7B74">
                <w:rPr>
                  <w:sz w:val="20"/>
                  <w:szCs w:val="20"/>
                  <w:lang w:val="en-GB"/>
                </w:rPr>
              </w:r>
              <w:r w:rsidR="00345F04" w:rsidRPr="004424B1" w:rsidDel="007D7B74">
                <w:rPr>
                  <w:sz w:val="20"/>
                  <w:szCs w:val="20"/>
                  <w:lang w:val="en-GB"/>
                </w:rPr>
                <w:fldChar w:fldCharType="separate"/>
              </w:r>
            </w:del>
            <w:ins w:id="38355" w:author="Quinten Van Woerkom" w:date="2024-12-18T11:57:00Z" w16du:dateUtc="2024-12-18T10:57:00Z">
              <w:del w:id="38356" w:author="Peter Van Der Plas" w:date="2024-12-25T18:53:00Z" w16du:dateUtc="2024-12-25T17:53:00Z">
                <w:r w:rsidR="00B30FEE" w:rsidDel="00547CCE">
                  <w:rPr>
                    <w:sz w:val="20"/>
                    <w:szCs w:val="20"/>
                    <w:lang w:val="en-GB"/>
                  </w:rPr>
                  <w:delText>4.6.7.5</w:delText>
                </w:r>
              </w:del>
            </w:ins>
            <w:del w:id="38357" w:author="Peter Van Der Plas" w:date="2024-12-25T18:53:00Z" w16du:dateUtc="2024-12-25T17:53:00Z">
              <w:r w:rsidR="00BF1AC4" w:rsidDel="00547CCE">
                <w:rPr>
                  <w:sz w:val="20"/>
                  <w:szCs w:val="20"/>
                  <w:lang w:val="en-GB"/>
                </w:rPr>
                <w:delText>4.3.7.2.5</w:delText>
              </w:r>
            </w:del>
            <w:del w:id="38358" w:author="Peter Van Der Plas" w:date="2025-01-01T17:04:00Z" w16du:dateUtc="2025-01-01T16:04:00Z">
              <w:r w:rsidR="00345F04" w:rsidRPr="004424B1" w:rsidDel="007D7B74">
                <w:rPr>
                  <w:sz w:val="20"/>
                  <w:szCs w:val="20"/>
                  <w:lang w:val="en-GB"/>
                </w:rPr>
                <w:fldChar w:fldCharType="end"/>
              </w:r>
            </w:del>
          </w:p>
        </w:tc>
        <w:tc>
          <w:tcPr>
            <w:tcW w:w="851" w:type="dxa"/>
          </w:tcPr>
          <w:p w14:paraId="1010D133" w14:textId="6278B2F2" w:rsidR="005E4B04" w:rsidRPr="004424B1" w:rsidRDefault="00345F04" w:rsidP="00F55DFA">
            <w:pPr>
              <w:pStyle w:val="TableParagraph"/>
              <w:spacing w:before="60" w:after="60"/>
              <w:ind w:left="85"/>
              <w:jc w:val="left"/>
              <w:rPr>
                <w:sz w:val="20"/>
                <w:lang w:val="en-GB"/>
              </w:rPr>
            </w:pPr>
            <w:r w:rsidRPr="004424B1">
              <w:rPr>
                <w:sz w:val="20"/>
                <w:lang w:val="en-GB"/>
              </w:rPr>
              <w:t xml:space="preserve">  O</w:t>
            </w:r>
          </w:p>
        </w:tc>
        <w:tc>
          <w:tcPr>
            <w:tcW w:w="1235" w:type="dxa"/>
          </w:tcPr>
          <w:p w14:paraId="7036411B" w14:textId="77777777" w:rsidR="005E4B04" w:rsidRPr="004424B1" w:rsidRDefault="005E4B04" w:rsidP="00F55DFA">
            <w:pPr>
              <w:pStyle w:val="TableParagraph"/>
              <w:spacing w:before="60" w:after="60"/>
              <w:ind w:left="0"/>
              <w:jc w:val="left"/>
              <w:rPr>
                <w:rFonts w:ascii="Times New Roman"/>
                <w:sz w:val="20"/>
                <w:lang w:val="en-GB"/>
              </w:rPr>
            </w:pPr>
          </w:p>
        </w:tc>
      </w:tr>
      <w:tr w:rsidR="005E4B04" w:rsidRPr="004424B1" w14:paraId="4CBBA281" w14:textId="77777777" w:rsidTr="005E4B04">
        <w:trPr>
          <w:trHeight w:val="290"/>
        </w:trPr>
        <w:tc>
          <w:tcPr>
            <w:tcW w:w="1102" w:type="dxa"/>
          </w:tcPr>
          <w:p w14:paraId="4F6D62AC" w14:textId="76735BA4" w:rsidR="005E4B04" w:rsidRPr="004424B1" w:rsidRDefault="00345F04" w:rsidP="00F55DFA">
            <w:pPr>
              <w:pStyle w:val="TableParagraph"/>
              <w:spacing w:before="60" w:after="60"/>
              <w:ind w:left="86"/>
              <w:jc w:val="left"/>
              <w:rPr>
                <w:sz w:val="20"/>
                <w:lang w:val="en-GB"/>
              </w:rPr>
            </w:pPr>
            <w:r w:rsidRPr="004424B1">
              <w:rPr>
                <w:sz w:val="20"/>
                <w:lang w:val="en-GB"/>
              </w:rPr>
              <w:t>D.3</w:t>
            </w:r>
          </w:p>
        </w:tc>
        <w:tc>
          <w:tcPr>
            <w:tcW w:w="3957" w:type="dxa"/>
          </w:tcPr>
          <w:p w14:paraId="326F2EC9" w14:textId="2AEF4826" w:rsidR="005E4B04" w:rsidRPr="004424B1" w:rsidRDefault="00345F04" w:rsidP="00F55DFA">
            <w:pPr>
              <w:pStyle w:val="TableParagraph"/>
              <w:spacing w:before="60" w:after="60"/>
              <w:ind w:left="85"/>
              <w:jc w:val="left"/>
              <w:rPr>
                <w:sz w:val="20"/>
                <w:lang w:val="en-GB"/>
              </w:rPr>
            </w:pPr>
            <w:r w:rsidRPr="004424B1">
              <w:rPr>
                <w:sz w:val="20"/>
                <w:lang w:val="en-GB"/>
              </w:rPr>
              <w:t xml:space="preserve">  Plan Revisions</w:t>
            </w:r>
          </w:p>
        </w:tc>
        <w:tc>
          <w:tcPr>
            <w:tcW w:w="1997" w:type="dxa"/>
          </w:tcPr>
          <w:p w14:paraId="6E62A7BD" w14:textId="6ABF652C" w:rsidR="005E4B04" w:rsidRPr="004424B1" w:rsidRDefault="007341C6" w:rsidP="00F55DFA">
            <w:pPr>
              <w:pStyle w:val="TableParagraph"/>
              <w:spacing w:before="60" w:after="60"/>
              <w:ind w:left="85"/>
              <w:jc w:val="left"/>
              <w:rPr>
                <w:sz w:val="20"/>
                <w:szCs w:val="20"/>
                <w:lang w:val="en-GB"/>
              </w:rPr>
            </w:pPr>
            <w:ins w:id="38359" w:author="Quinten Van Woerkom" w:date="2024-12-18T13:14:00Z" w16du:dateUtc="2024-12-18T12:14:00Z">
              <w:r>
                <w:rPr>
                  <w:sz w:val="20"/>
                  <w:szCs w:val="20"/>
                  <w:lang w:val="en-GB"/>
                </w:rPr>
                <w:fldChar w:fldCharType="begin"/>
              </w:r>
              <w:r>
                <w:rPr>
                  <w:sz w:val="20"/>
                  <w:szCs w:val="20"/>
                  <w:lang w:val="en-GB"/>
                </w:rPr>
                <w:instrText xml:space="preserve"> REF _Ref185420077 \r \h </w:instrText>
              </w:r>
            </w:ins>
            <w:r>
              <w:rPr>
                <w:sz w:val="20"/>
                <w:szCs w:val="20"/>
                <w:lang w:val="en-GB"/>
              </w:rPr>
            </w:r>
            <w:ins w:id="38360" w:author="Quinten Van Woerkom" w:date="2024-12-18T13:14:00Z" w16du:dateUtc="2024-12-18T12:14:00Z">
              <w:r>
                <w:rPr>
                  <w:sz w:val="20"/>
                  <w:szCs w:val="20"/>
                  <w:lang w:val="en-GB"/>
                </w:rPr>
                <w:fldChar w:fldCharType="separate"/>
              </w:r>
            </w:ins>
            <w:ins w:id="38361" w:author="Peter Van Der Plas" w:date="2025-01-01T17:31:00Z" w16du:dateUtc="2025-01-01T16:31:00Z">
              <w:r w:rsidR="006D1623">
                <w:rPr>
                  <w:sz w:val="20"/>
                  <w:szCs w:val="20"/>
                  <w:lang w:val="en-GB"/>
                </w:rPr>
                <w:t>2.6</w:t>
              </w:r>
            </w:ins>
            <w:ins w:id="38362" w:author="Quinten Van Woerkom" w:date="2024-12-18T13:14:00Z" w16du:dateUtc="2024-12-18T12:14:00Z">
              <w:r>
                <w:rPr>
                  <w:sz w:val="20"/>
                  <w:szCs w:val="20"/>
                  <w:lang w:val="en-GB"/>
                </w:rPr>
                <w:fldChar w:fldCharType="end"/>
              </w:r>
              <w:r>
                <w:rPr>
                  <w:sz w:val="20"/>
                  <w:szCs w:val="20"/>
                  <w:lang w:val="en-GB"/>
                </w:rPr>
                <w:t xml:space="preserve"> </w:t>
              </w:r>
            </w:ins>
            <w:del w:id="38363" w:author="Quinten Van Woerkom" w:date="2024-12-18T13:14:00Z" w16du:dateUtc="2024-12-18T12:14:00Z">
              <w:r w:rsidR="00345F04" w:rsidRPr="004424B1" w:rsidDel="007341C6">
                <w:rPr>
                  <w:sz w:val="20"/>
                  <w:szCs w:val="20"/>
                  <w:lang w:val="en-GB"/>
                </w:rPr>
                <w:fldChar w:fldCharType="begin"/>
              </w:r>
              <w:r w:rsidR="00345F04" w:rsidRPr="004424B1" w:rsidDel="007341C6">
                <w:rPr>
                  <w:sz w:val="20"/>
                  <w:szCs w:val="20"/>
                  <w:lang w:val="en-GB"/>
                </w:rPr>
                <w:delInstrText xml:space="preserve"> REF _Ref68013881 \r \h  \* MERGEFORMAT </w:delInstrText>
              </w:r>
              <w:r w:rsidR="00345F04" w:rsidRPr="004424B1" w:rsidDel="007341C6">
                <w:rPr>
                  <w:sz w:val="20"/>
                  <w:szCs w:val="20"/>
                  <w:lang w:val="en-GB"/>
                </w:rPr>
              </w:r>
              <w:r w:rsidR="00345F04" w:rsidRPr="004424B1" w:rsidDel="007341C6">
                <w:rPr>
                  <w:sz w:val="20"/>
                  <w:szCs w:val="20"/>
                  <w:lang w:val="en-GB"/>
                </w:rPr>
                <w:fldChar w:fldCharType="separate"/>
              </w:r>
              <w:r w:rsidR="00BF1AC4" w:rsidDel="007341C6">
                <w:rPr>
                  <w:sz w:val="20"/>
                  <w:szCs w:val="20"/>
                  <w:lang w:val="en-GB"/>
                </w:rPr>
                <w:delText>2.6</w:delText>
              </w:r>
              <w:r w:rsidR="00345F04" w:rsidRPr="004424B1" w:rsidDel="007341C6">
                <w:rPr>
                  <w:sz w:val="20"/>
                  <w:szCs w:val="20"/>
                  <w:lang w:val="en-GB"/>
                </w:rPr>
                <w:fldChar w:fldCharType="end"/>
              </w:r>
              <w:r w:rsidR="00345F04" w:rsidRPr="004424B1" w:rsidDel="007341C6">
                <w:rPr>
                  <w:sz w:val="20"/>
                  <w:szCs w:val="20"/>
                  <w:lang w:val="en-GB"/>
                </w:rPr>
                <w:delText xml:space="preserve"> </w:delText>
              </w:r>
            </w:del>
            <w:r w:rsidR="00345F04" w:rsidRPr="004424B1">
              <w:rPr>
                <w:sz w:val="20"/>
                <w:szCs w:val="20"/>
                <w:lang w:val="en-GB"/>
              </w:rPr>
              <w:t xml:space="preserve">and </w:t>
            </w:r>
            <w:ins w:id="38364" w:author="Quinten Van Woerkom" w:date="2024-12-18T11:58:00Z" w16du:dateUtc="2024-12-18T10:58:00Z">
              <w:r w:rsidR="00872C6D">
                <w:rPr>
                  <w:sz w:val="20"/>
                  <w:szCs w:val="20"/>
                  <w:lang w:val="en-GB"/>
                </w:rPr>
                <w:fldChar w:fldCharType="begin"/>
              </w:r>
              <w:r w:rsidR="00872C6D">
                <w:rPr>
                  <w:sz w:val="20"/>
                  <w:szCs w:val="20"/>
                  <w:lang w:val="en-GB"/>
                </w:rPr>
                <w:instrText xml:space="preserve"> REF _Ref185415521 \r \h </w:instrText>
              </w:r>
            </w:ins>
            <w:r w:rsidR="00872C6D">
              <w:rPr>
                <w:sz w:val="20"/>
                <w:szCs w:val="20"/>
                <w:lang w:val="en-GB"/>
              </w:rPr>
            </w:r>
            <w:r w:rsidR="00872C6D">
              <w:rPr>
                <w:sz w:val="20"/>
                <w:szCs w:val="20"/>
                <w:lang w:val="en-GB"/>
              </w:rPr>
              <w:fldChar w:fldCharType="separate"/>
            </w:r>
            <w:ins w:id="38365" w:author="Peter Van Der Plas" w:date="2025-01-01T17:31:00Z" w16du:dateUtc="2025-01-01T16:31:00Z">
              <w:r w:rsidR="006D1623">
                <w:rPr>
                  <w:sz w:val="20"/>
                  <w:szCs w:val="20"/>
                  <w:lang w:val="en-GB"/>
                </w:rPr>
                <w:t>4.5.6.4</w:t>
              </w:r>
            </w:ins>
            <w:ins w:id="38366" w:author="Quinten Van Woerkom" w:date="2024-12-18T11:58:00Z" w16du:dateUtc="2024-12-18T10:58:00Z">
              <w:r w:rsidR="00872C6D">
                <w:rPr>
                  <w:sz w:val="20"/>
                  <w:szCs w:val="20"/>
                  <w:lang w:val="en-GB"/>
                </w:rPr>
                <w:fldChar w:fldCharType="end"/>
              </w:r>
            </w:ins>
            <w:del w:id="38367" w:author="Quinten Van Woerkom" w:date="2024-12-18T11:58:00Z" w16du:dateUtc="2024-12-18T10:58:00Z">
              <w:r w:rsidR="00345F04" w:rsidRPr="004424B1" w:rsidDel="00872C6D">
                <w:rPr>
                  <w:sz w:val="20"/>
                  <w:szCs w:val="20"/>
                  <w:lang w:val="en-GB"/>
                </w:rPr>
                <w:fldChar w:fldCharType="begin"/>
              </w:r>
              <w:r w:rsidR="00345F04" w:rsidRPr="004424B1" w:rsidDel="00872C6D">
                <w:rPr>
                  <w:sz w:val="20"/>
                  <w:szCs w:val="20"/>
                  <w:lang w:val="en-GB"/>
                </w:rPr>
                <w:delInstrText xml:space="preserve"> REF _Ref68802815 \r \h </w:delInstrText>
              </w:r>
              <w:r w:rsidR="00345F04" w:rsidRPr="004424B1" w:rsidDel="00872C6D">
                <w:rPr>
                  <w:sz w:val="20"/>
                  <w:szCs w:val="20"/>
                  <w:lang w:val="en-GB"/>
                </w:rPr>
              </w:r>
              <w:r w:rsidR="00345F04" w:rsidRPr="004424B1" w:rsidDel="00872C6D">
                <w:rPr>
                  <w:sz w:val="20"/>
                  <w:szCs w:val="20"/>
                  <w:lang w:val="en-GB"/>
                </w:rPr>
                <w:fldChar w:fldCharType="separate"/>
              </w:r>
              <w:r w:rsidR="00BF1AC4" w:rsidDel="00872C6D">
                <w:rPr>
                  <w:sz w:val="20"/>
                  <w:szCs w:val="20"/>
                  <w:lang w:val="en-GB"/>
                </w:rPr>
                <w:delText>4.2.6.1.4</w:delText>
              </w:r>
              <w:r w:rsidR="00345F04" w:rsidRPr="004424B1" w:rsidDel="00872C6D">
                <w:rPr>
                  <w:sz w:val="20"/>
                  <w:szCs w:val="20"/>
                  <w:lang w:val="en-GB"/>
                </w:rPr>
                <w:fldChar w:fldCharType="end"/>
              </w:r>
            </w:del>
          </w:p>
        </w:tc>
        <w:tc>
          <w:tcPr>
            <w:tcW w:w="851" w:type="dxa"/>
          </w:tcPr>
          <w:p w14:paraId="59C9EBE1" w14:textId="645BDA18" w:rsidR="005E4B04" w:rsidRPr="004424B1" w:rsidRDefault="00345F04" w:rsidP="00F55DFA">
            <w:pPr>
              <w:pStyle w:val="TableParagraph"/>
              <w:spacing w:before="60" w:after="60"/>
              <w:ind w:left="85"/>
              <w:jc w:val="left"/>
              <w:rPr>
                <w:sz w:val="20"/>
                <w:lang w:val="en-GB"/>
              </w:rPr>
            </w:pPr>
            <w:r w:rsidRPr="004424B1">
              <w:rPr>
                <w:sz w:val="20"/>
                <w:lang w:val="en-GB"/>
              </w:rPr>
              <w:t xml:space="preserve">  O</w:t>
            </w:r>
          </w:p>
        </w:tc>
        <w:tc>
          <w:tcPr>
            <w:tcW w:w="1235" w:type="dxa"/>
          </w:tcPr>
          <w:p w14:paraId="326AF812" w14:textId="77777777" w:rsidR="005E4B04" w:rsidRPr="004424B1" w:rsidRDefault="005E4B04" w:rsidP="00F55DFA">
            <w:pPr>
              <w:pStyle w:val="TableParagraph"/>
              <w:spacing w:before="60" w:after="60"/>
              <w:ind w:left="0"/>
              <w:jc w:val="left"/>
              <w:rPr>
                <w:rFonts w:ascii="Times New Roman"/>
                <w:sz w:val="20"/>
                <w:lang w:val="en-GB"/>
              </w:rPr>
            </w:pPr>
          </w:p>
        </w:tc>
      </w:tr>
      <w:tr w:rsidR="005E4B04" w:rsidRPr="004424B1" w14:paraId="785F81A8" w14:textId="77777777" w:rsidTr="005E4B04">
        <w:trPr>
          <w:trHeight w:val="290"/>
        </w:trPr>
        <w:tc>
          <w:tcPr>
            <w:tcW w:w="1102" w:type="dxa"/>
          </w:tcPr>
          <w:p w14:paraId="4D1321EE" w14:textId="443AB5D9" w:rsidR="005E4B04" w:rsidRPr="004424B1" w:rsidRDefault="00345F04" w:rsidP="00F55DFA">
            <w:pPr>
              <w:pStyle w:val="TableParagraph"/>
              <w:spacing w:before="60" w:after="60"/>
              <w:ind w:left="86"/>
              <w:jc w:val="left"/>
              <w:rPr>
                <w:sz w:val="20"/>
                <w:lang w:val="en-GB"/>
              </w:rPr>
            </w:pPr>
            <w:r w:rsidRPr="004424B1">
              <w:rPr>
                <w:sz w:val="20"/>
                <w:lang w:val="en-GB"/>
              </w:rPr>
              <w:t>D.4</w:t>
            </w:r>
          </w:p>
        </w:tc>
        <w:tc>
          <w:tcPr>
            <w:tcW w:w="3957" w:type="dxa"/>
          </w:tcPr>
          <w:p w14:paraId="7209953A" w14:textId="4AF34468" w:rsidR="005E4B04" w:rsidRPr="004424B1" w:rsidRDefault="00345F04" w:rsidP="00F55DFA">
            <w:pPr>
              <w:pStyle w:val="TableParagraph"/>
              <w:spacing w:before="60" w:after="60"/>
              <w:ind w:left="85"/>
              <w:jc w:val="left"/>
              <w:rPr>
                <w:sz w:val="20"/>
                <w:lang w:val="en-GB"/>
              </w:rPr>
            </w:pPr>
            <w:r w:rsidRPr="004424B1">
              <w:rPr>
                <w:sz w:val="20"/>
                <w:lang w:val="en-GB"/>
              </w:rPr>
              <w:t xml:space="preserve">  Resources</w:t>
            </w:r>
          </w:p>
        </w:tc>
        <w:tc>
          <w:tcPr>
            <w:tcW w:w="1997" w:type="dxa"/>
          </w:tcPr>
          <w:p w14:paraId="74AED63E" w14:textId="4EF474D6" w:rsidR="005E4B04" w:rsidRPr="004424B1" w:rsidRDefault="007341C6" w:rsidP="00F55DFA">
            <w:pPr>
              <w:pStyle w:val="TableParagraph"/>
              <w:spacing w:before="60" w:after="60"/>
              <w:ind w:left="85"/>
              <w:jc w:val="left"/>
              <w:rPr>
                <w:sz w:val="20"/>
                <w:szCs w:val="20"/>
                <w:lang w:val="en-GB"/>
              </w:rPr>
            </w:pPr>
            <w:ins w:id="38368" w:author="Quinten Van Woerkom" w:date="2024-12-18T13:14:00Z" w16du:dateUtc="2024-12-18T12:14:00Z">
              <w:r>
                <w:rPr>
                  <w:sz w:val="20"/>
                  <w:szCs w:val="20"/>
                  <w:lang w:val="en-GB"/>
                </w:rPr>
                <w:fldChar w:fldCharType="begin"/>
              </w:r>
              <w:r>
                <w:rPr>
                  <w:sz w:val="20"/>
                  <w:szCs w:val="20"/>
                  <w:lang w:val="en-GB"/>
                </w:rPr>
                <w:instrText xml:space="preserve"> REF _Ref185420077 \r \h </w:instrText>
              </w:r>
            </w:ins>
            <w:r>
              <w:rPr>
                <w:sz w:val="20"/>
                <w:szCs w:val="20"/>
                <w:lang w:val="en-GB"/>
              </w:rPr>
            </w:r>
            <w:ins w:id="38369" w:author="Quinten Van Woerkom" w:date="2024-12-18T13:14:00Z" w16du:dateUtc="2024-12-18T12:14:00Z">
              <w:r>
                <w:rPr>
                  <w:sz w:val="20"/>
                  <w:szCs w:val="20"/>
                  <w:lang w:val="en-GB"/>
                </w:rPr>
                <w:fldChar w:fldCharType="separate"/>
              </w:r>
            </w:ins>
            <w:ins w:id="38370" w:author="Peter Van Der Plas" w:date="2025-01-01T17:31:00Z" w16du:dateUtc="2025-01-01T16:31:00Z">
              <w:r w:rsidR="006D1623">
                <w:rPr>
                  <w:sz w:val="20"/>
                  <w:szCs w:val="20"/>
                  <w:lang w:val="en-GB"/>
                </w:rPr>
                <w:t>2.6</w:t>
              </w:r>
            </w:ins>
            <w:ins w:id="38371" w:author="Quinten Van Woerkom" w:date="2024-12-18T13:14:00Z" w16du:dateUtc="2024-12-18T12:14:00Z">
              <w:r>
                <w:rPr>
                  <w:sz w:val="20"/>
                  <w:szCs w:val="20"/>
                  <w:lang w:val="en-GB"/>
                </w:rPr>
                <w:fldChar w:fldCharType="end"/>
              </w:r>
            </w:ins>
            <w:del w:id="38372" w:author="Quinten Van Woerkom" w:date="2024-12-18T13:14:00Z" w16du:dateUtc="2024-12-18T12:14:00Z">
              <w:r w:rsidR="00345F04" w:rsidRPr="004424B1" w:rsidDel="007341C6">
                <w:rPr>
                  <w:sz w:val="20"/>
                  <w:szCs w:val="20"/>
                  <w:lang w:val="en-GB"/>
                </w:rPr>
                <w:fldChar w:fldCharType="begin"/>
              </w:r>
              <w:r w:rsidR="00345F04" w:rsidRPr="004424B1" w:rsidDel="007341C6">
                <w:rPr>
                  <w:sz w:val="20"/>
                  <w:szCs w:val="20"/>
                  <w:lang w:val="en-GB"/>
                </w:rPr>
                <w:delInstrText xml:space="preserve"> REF _Ref68013881 \r \h  \* MERGEFORMAT </w:delInstrText>
              </w:r>
              <w:r w:rsidR="00345F04" w:rsidRPr="004424B1" w:rsidDel="007341C6">
                <w:rPr>
                  <w:sz w:val="20"/>
                  <w:szCs w:val="20"/>
                  <w:lang w:val="en-GB"/>
                </w:rPr>
              </w:r>
              <w:r w:rsidR="00345F04" w:rsidRPr="004424B1" w:rsidDel="007341C6">
                <w:rPr>
                  <w:sz w:val="20"/>
                  <w:szCs w:val="20"/>
                  <w:lang w:val="en-GB"/>
                </w:rPr>
                <w:fldChar w:fldCharType="separate"/>
              </w:r>
              <w:r w:rsidR="00BF1AC4" w:rsidDel="007341C6">
                <w:rPr>
                  <w:sz w:val="20"/>
                  <w:szCs w:val="20"/>
                  <w:lang w:val="en-GB"/>
                </w:rPr>
                <w:delText>2.6</w:delText>
              </w:r>
              <w:r w:rsidR="00345F04" w:rsidRPr="004424B1" w:rsidDel="007341C6">
                <w:rPr>
                  <w:sz w:val="20"/>
                  <w:szCs w:val="20"/>
                  <w:lang w:val="en-GB"/>
                </w:rPr>
                <w:fldChar w:fldCharType="end"/>
              </w:r>
            </w:del>
            <w:del w:id="38373" w:author="Peter Van Der Plas" w:date="2025-01-01T17:07:00Z" w16du:dateUtc="2025-01-01T16:07:00Z">
              <w:r w:rsidR="00345F04" w:rsidRPr="004424B1" w:rsidDel="003F2D4E">
                <w:rPr>
                  <w:sz w:val="20"/>
                  <w:szCs w:val="20"/>
                  <w:lang w:val="en-GB"/>
                </w:rPr>
                <w:delText>,</w:delText>
              </w:r>
            </w:del>
            <w:ins w:id="38374" w:author="Quinten Van Woerkom" w:date="2024-12-18T13:11:00Z" w16du:dateUtc="2024-12-18T12:11:00Z">
              <w:r w:rsidR="00C5682A">
                <w:rPr>
                  <w:sz w:val="20"/>
                  <w:szCs w:val="20"/>
                  <w:lang w:val="en-GB"/>
                </w:rPr>
                <w:t xml:space="preserve"> and</w:t>
              </w:r>
            </w:ins>
            <w:r w:rsidR="00345F04" w:rsidRPr="004424B1">
              <w:rPr>
                <w:sz w:val="20"/>
                <w:szCs w:val="20"/>
                <w:lang w:val="en-GB"/>
              </w:rPr>
              <w:t xml:space="preserve"> </w:t>
            </w:r>
            <w:r w:rsidR="00345F04" w:rsidRPr="004424B1">
              <w:rPr>
                <w:sz w:val="20"/>
                <w:szCs w:val="20"/>
                <w:lang w:val="en-GB"/>
              </w:rPr>
              <w:fldChar w:fldCharType="begin"/>
            </w:r>
            <w:r w:rsidR="00345F04" w:rsidRPr="004424B1">
              <w:rPr>
                <w:sz w:val="20"/>
                <w:szCs w:val="20"/>
                <w:lang w:val="en-GB"/>
              </w:rPr>
              <w:instrText xml:space="preserve"> REF _Ref68802859 \r \h </w:instrText>
            </w:r>
            <w:r w:rsidR="00345F04" w:rsidRPr="004424B1">
              <w:rPr>
                <w:sz w:val="20"/>
                <w:szCs w:val="20"/>
                <w:lang w:val="en-GB"/>
              </w:rPr>
            </w:r>
            <w:r w:rsidR="00345F04" w:rsidRPr="004424B1">
              <w:rPr>
                <w:sz w:val="20"/>
                <w:szCs w:val="20"/>
                <w:lang w:val="en-GB"/>
              </w:rPr>
              <w:fldChar w:fldCharType="separate"/>
            </w:r>
            <w:ins w:id="38375" w:author="Peter Van Der Plas" w:date="2025-01-01T17:31:00Z" w16du:dateUtc="2025-01-01T16:31:00Z">
              <w:r w:rsidR="006D1623">
                <w:rPr>
                  <w:sz w:val="20"/>
                  <w:szCs w:val="20"/>
                  <w:lang w:val="en-GB"/>
                </w:rPr>
                <w:t>4.5.4</w:t>
              </w:r>
            </w:ins>
            <w:ins w:id="38376" w:author="Quinten Van Woerkom" w:date="2024-12-18T11:58:00Z" w16du:dateUtc="2024-12-18T10:58:00Z">
              <w:del w:id="38377" w:author="Peter Van Der Plas" w:date="2024-12-25T18:53:00Z" w16du:dateUtc="2024-12-25T17:53:00Z">
                <w:r w:rsidR="00872C6D" w:rsidDel="00547CCE">
                  <w:rPr>
                    <w:sz w:val="20"/>
                    <w:szCs w:val="20"/>
                    <w:lang w:val="en-GB"/>
                  </w:rPr>
                  <w:delText>4.5.4</w:delText>
                </w:r>
              </w:del>
            </w:ins>
            <w:del w:id="38378" w:author="Peter Van Der Plas" w:date="2024-12-25T18:53:00Z" w16du:dateUtc="2024-12-25T17:53:00Z">
              <w:r w:rsidR="00BF1AC4" w:rsidDel="00547CCE">
                <w:rPr>
                  <w:sz w:val="20"/>
                  <w:szCs w:val="20"/>
                  <w:lang w:val="en-GB"/>
                </w:rPr>
                <w:delText>4.2.4</w:delText>
              </w:r>
            </w:del>
            <w:r w:rsidR="00345F04" w:rsidRPr="004424B1">
              <w:rPr>
                <w:sz w:val="20"/>
                <w:szCs w:val="20"/>
                <w:lang w:val="en-GB"/>
              </w:rPr>
              <w:fldChar w:fldCharType="end"/>
            </w:r>
            <w:del w:id="38379" w:author="Quinten Van Woerkom" w:date="2024-12-18T13:11:00Z" w16du:dateUtc="2024-12-18T12:11:00Z">
              <w:r w:rsidR="007E37E7" w:rsidRPr="004424B1" w:rsidDel="00C5682A">
                <w:rPr>
                  <w:sz w:val="20"/>
                  <w:szCs w:val="20"/>
                  <w:lang w:val="en-GB"/>
                </w:rPr>
                <w:delText>,</w:delText>
              </w:r>
              <w:r w:rsidR="00345F04" w:rsidRPr="004424B1" w:rsidDel="00C5682A">
                <w:rPr>
                  <w:sz w:val="20"/>
                  <w:szCs w:val="20"/>
                  <w:lang w:val="en-GB"/>
                </w:rPr>
                <w:delText xml:space="preserve"> and</w:delText>
              </w:r>
            </w:del>
            <w:r w:rsidR="00345F04" w:rsidRPr="004424B1">
              <w:rPr>
                <w:sz w:val="20"/>
                <w:szCs w:val="20"/>
                <w:lang w:val="en-GB"/>
              </w:rPr>
              <w:t xml:space="preserve"> </w:t>
            </w:r>
            <w:del w:id="38380" w:author="Quinten Van Woerkom" w:date="2024-12-18T11:58:00Z" w16du:dateUtc="2024-12-18T10:58:00Z">
              <w:r w:rsidR="00345F04" w:rsidRPr="004424B1" w:rsidDel="00872C6D">
                <w:rPr>
                  <w:sz w:val="20"/>
                  <w:szCs w:val="20"/>
                  <w:lang w:val="en-GB"/>
                </w:rPr>
                <w:fldChar w:fldCharType="begin"/>
              </w:r>
              <w:r w:rsidR="00345F04" w:rsidRPr="004424B1" w:rsidDel="00872C6D">
                <w:rPr>
                  <w:sz w:val="20"/>
                  <w:szCs w:val="20"/>
                  <w:lang w:val="en-GB"/>
                </w:rPr>
                <w:delInstrText xml:space="preserve"> REF _Ref68803035 \r \h </w:delInstrText>
              </w:r>
              <w:r w:rsidR="00345F04" w:rsidRPr="004424B1" w:rsidDel="00872C6D">
                <w:rPr>
                  <w:sz w:val="20"/>
                  <w:szCs w:val="20"/>
                  <w:lang w:val="en-GB"/>
                </w:rPr>
              </w:r>
              <w:r w:rsidR="00345F04" w:rsidRPr="004424B1" w:rsidDel="00872C6D">
                <w:rPr>
                  <w:sz w:val="20"/>
                  <w:szCs w:val="20"/>
                  <w:lang w:val="en-GB"/>
                </w:rPr>
                <w:fldChar w:fldCharType="separate"/>
              </w:r>
              <w:r w:rsidR="00BF1AC4" w:rsidDel="00872C6D">
                <w:rPr>
                  <w:sz w:val="20"/>
                  <w:szCs w:val="20"/>
                  <w:lang w:val="en-GB"/>
                </w:rPr>
                <w:delText>4.2.6.1.5</w:delText>
              </w:r>
              <w:r w:rsidR="00345F04" w:rsidRPr="004424B1" w:rsidDel="00872C6D">
                <w:rPr>
                  <w:sz w:val="20"/>
                  <w:szCs w:val="20"/>
                  <w:lang w:val="en-GB"/>
                </w:rPr>
                <w:fldChar w:fldCharType="end"/>
              </w:r>
            </w:del>
          </w:p>
        </w:tc>
        <w:tc>
          <w:tcPr>
            <w:tcW w:w="851" w:type="dxa"/>
          </w:tcPr>
          <w:p w14:paraId="725DF23F" w14:textId="56014219" w:rsidR="005E4B04" w:rsidRPr="004424B1" w:rsidRDefault="00345F04" w:rsidP="00F55DFA">
            <w:pPr>
              <w:pStyle w:val="TableParagraph"/>
              <w:spacing w:before="60" w:after="60"/>
              <w:ind w:left="85"/>
              <w:jc w:val="left"/>
              <w:rPr>
                <w:sz w:val="20"/>
                <w:lang w:val="en-GB"/>
              </w:rPr>
            </w:pPr>
            <w:r w:rsidRPr="004424B1">
              <w:rPr>
                <w:sz w:val="20"/>
                <w:lang w:val="en-GB"/>
              </w:rPr>
              <w:t xml:space="preserve">  O</w:t>
            </w:r>
          </w:p>
        </w:tc>
        <w:tc>
          <w:tcPr>
            <w:tcW w:w="1235" w:type="dxa"/>
          </w:tcPr>
          <w:p w14:paraId="1923401E" w14:textId="77777777" w:rsidR="005E4B04" w:rsidRPr="004424B1" w:rsidRDefault="005E4B04" w:rsidP="00F55DFA">
            <w:pPr>
              <w:pStyle w:val="TableParagraph"/>
              <w:spacing w:before="60" w:after="60"/>
              <w:ind w:left="0"/>
              <w:jc w:val="left"/>
              <w:rPr>
                <w:rFonts w:ascii="Times New Roman"/>
                <w:sz w:val="20"/>
                <w:lang w:val="en-GB"/>
              </w:rPr>
            </w:pPr>
          </w:p>
        </w:tc>
      </w:tr>
      <w:tr w:rsidR="005E4B04" w:rsidRPr="004424B1" w14:paraId="5ED78332" w14:textId="77777777" w:rsidTr="005E4B04">
        <w:trPr>
          <w:trHeight w:val="290"/>
        </w:trPr>
        <w:tc>
          <w:tcPr>
            <w:tcW w:w="1102" w:type="dxa"/>
          </w:tcPr>
          <w:p w14:paraId="462EFE60" w14:textId="3A128843" w:rsidR="005E4B04" w:rsidRPr="004424B1" w:rsidRDefault="00345F04" w:rsidP="00F55DFA">
            <w:pPr>
              <w:pStyle w:val="TableParagraph"/>
              <w:spacing w:before="60" w:after="60"/>
              <w:ind w:left="86"/>
              <w:jc w:val="left"/>
              <w:rPr>
                <w:sz w:val="20"/>
                <w:lang w:val="en-GB"/>
              </w:rPr>
            </w:pPr>
            <w:r w:rsidRPr="004424B1">
              <w:rPr>
                <w:sz w:val="20"/>
                <w:lang w:val="en-GB"/>
              </w:rPr>
              <w:t>D.5</w:t>
            </w:r>
          </w:p>
        </w:tc>
        <w:tc>
          <w:tcPr>
            <w:tcW w:w="3957" w:type="dxa"/>
          </w:tcPr>
          <w:p w14:paraId="13E18F88" w14:textId="20761D18" w:rsidR="005E4B04" w:rsidRPr="004424B1" w:rsidRDefault="00345F04" w:rsidP="00F55DFA">
            <w:pPr>
              <w:pStyle w:val="TableParagraph"/>
              <w:spacing w:before="60" w:after="60"/>
              <w:ind w:left="85"/>
              <w:jc w:val="left"/>
              <w:rPr>
                <w:sz w:val="20"/>
                <w:lang w:val="en-GB"/>
              </w:rPr>
            </w:pPr>
            <w:r w:rsidRPr="004424B1">
              <w:rPr>
                <w:sz w:val="20"/>
                <w:lang w:val="en-GB"/>
              </w:rPr>
              <w:t xml:space="preserve">  Resource Constraints (requires D.4)</w:t>
            </w:r>
          </w:p>
        </w:tc>
        <w:tc>
          <w:tcPr>
            <w:tcW w:w="1997" w:type="dxa"/>
          </w:tcPr>
          <w:p w14:paraId="4F4C0209" w14:textId="5E45E5C9" w:rsidR="005E4B04" w:rsidRPr="004424B1" w:rsidRDefault="007341C6" w:rsidP="00F55DFA">
            <w:pPr>
              <w:pStyle w:val="TableParagraph"/>
              <w:spacing w:before="60" w:after="60"/>
              <w:ind w:left="85"/>
              <w:jc w:val="left"/>
              <w:rPr>
                <w:sz w:val="20"/>
                <w:szCs w:val="20"/>
                <w:lang w:val="en-GB"/>
              </w:rPr>
            </w:pPr>
            <w:ins w:id="38381" w:author="Quinten Van Woerkom" w:date="2024-12-18T13:14:00Z" w16du:dateUtc="2024-12-18T12:14:00Z">
              <w:r>
                <w:rPr>
                  <w:sz w:val="20"/>
                  <w:szCs w:val="20"/>
                  <w:lang w:val="en-GB"/>
                </w:rPr>
                <w:fldChar w:fldCharType="begin"/>
              </w:r>
              <w:r>
                <w:rPr>
                  <w:sz w:val="20"/>
                  <w:szCs w:val="20"/>
                  <w:lang w:val="en-GB"/>
                </w:rPr>
                <w:instrText xml:space="preserve"> REF _Ref185420077 \r \h </w:instrText>
              </w:r>
            </w:ins>
            <w:r>
              <w:rPr>
                <w:sz w:val="20"/>
                <w:szCs w:val="20"/>
                <w:lang w:val="en-GB"/>
              </w:rPr>
            </w:r>
            <w:ins w:id="38382" w:author="Quinten Van Woerkom" w:date="2024-12-18T13:14:00Z" w16du:dateUtc="2024-12-18T12:14:00Z">
              <w:r>
                <w:rPr>
                  <w:sz w:val="20"/>
                  <w:szCs w:val="20"/>
                  <w:lang w:val="en-GB"/>
                </w:rPr>
                <w:fldChar w:fldCharType="separate"/>
              </w:r>
            </w:ins>
            <w:ins w:id="38383" w:author="Peter Van Der Plas" w:date="2025-01-01T17:31:00Z" w16du:dateUtc="2025-01-01T16:31:00Z">
              <w:r w:rsidR="006D1623">
                <w:rPr>
                  <w:sz w:val="20"/>
                  <w:szCs w:val="20"/>
                  <w:lang w:val="en-GB"/>
                </w:rPr>
                <w:t>2.6</w:t>
              </w:r>
            </w:ins>
            <w:ins w:id="38384" w:author="Quinten Van Woerkom" w:date="2024-12-18T13:14:00Z" w16du:dateUtc="2024-12-18T12:14:00Z">
              <w:r>
                <w:rPr>
                  <w:sz w:val="20"/>
                  <w:szCs w:val="20"/>
                  <w:lang w:val="en-GB"/>
                </w:rPr>
                <w:fldChar w:fldCharType="end"/>
              </w:r>
            </w:ins>
            <w:ins w:id="38385" w:author="Peter Van Der Plas" w:date="2025-01-01T17:07:00Z" w16du:dateUtc="2025-01-01T16:07:00Z">
              <w:r w:rsidR="003F2D4E">
                <w:rPr>
                  <w:sz w:val="20"/>
                  <w:szCs w:val="20"/>
                  <w:lang w:val="en-GB"/>
                </w:rPr>
                <w:t xml:space="preserve"> and</w:t>
              </w:r>
            </w:ins>
            <w:ins w:id="38386" w:author="Quinten Van Woerkom" w:date="2024-12-18T13:14:00Z" w16du:dateUtc="2024-12-18T12:14:00Z">
              <w:del w:id="38387" w:author="Peter Van Der Plas" w:date="2025-01-01T17:07:00Z" w16du:dateUtc="2025-01-01T16:07:00Z">
                <w:r w:rsidDel="003F2D4E">
                  <w:rPr>
                    <w:sz w:val="20"/>
                    <w:szCs w:val="20"/>
                    <w:lang w:val="en-GB"/>
                  </w:rPr>
                  <w:delText>,</w:delText>
                </w:r>
              </w:del>
              <w:r>
                <w:rPr>
                  <w:sz w:val="20"/>
                  <w:szCs w:val="20"/>
                  <w:lang w:val="en-GB"/>
                </w:rPr>
                <w:t xml:space="preserve"> </w:t>
              </w:r>
            </w:ins>
            <w:ins w:id="38388" w:author="Peter Van Der Plas" w:date="2025-01-01T17:13:00Z" w16du:dateUtc="2025-01-01T16:13:00Z">
              <w:r w:rsidR="003F2D4E">
                <w:rPr>
                  <w:sz w:val="20"/>
                  <w:szCs w:val="20"/>
                  <w:lang w:val="en-GB"/>
                </w:rPr>
                <w:fldChar w:fldCharType="begin"/>
              </w:r>
              <w:r w:rsidR="003F2D4E">
                <w:rPr>
                  <w:sz w:val="20"/>
                  <w:szCs w:val="20"/>
                  <w:lang w:val="en-GB"/>
                </w:rPr>
                <w:instrText xml:space="preserve"> REF _Ref186644055 \r \h </w:instrText>
              </w:r>
              <w:r w:rsidR="003F2D4E">
                <w:rPr>
                  <w:sz w:val="20"/>
                  <w:szCs w:val="20"/>
                  <w:lang w:val="en-GB"/>
                </w:rPr>
              </w:r>
            </w:ins>
            <w:r w:rsidR="003F2D4E">
              <w:rPr>
                <w:sz w:val="20"/>
                <w:szCs w:val="20"/>
                <w:lang w:val="en-GB"/>
              </w:rPr>
              <w:fldChar w:fldCharType="separate"/>
            </w:r>
            <w:ins w:id="38389" w:author="Peter Van Der Plas" w:date="2025-01-01T17:31:00Z" w16du:dateUtc="2025-01-01T16:31:00Z">
              <w:r w:rsidR="006D1623">
                <w:rPr>
                  <w:sz w:val="20"/>
                  <w:szCs w:val="20"/>
                  <w:lang w:val="en-GB"/>
                </w:rPr>
                <w:t>4.6.7.3.3</w:t>
              </w:r>
            </w:ins>
            <w:ins w:id="38390" w:author="Peter Van Der Plas" w:date="2025-01-01T17:13:00Z" w16du:dateUtc="2025-01-01T16:13:00Z">
              <w:r w:rsidR="003F2D4E">
                <w:rPr>
                  <w:sz w:val="20"/>
                  <w:szCs w:val="20"/>
                  <w:lang w:val="en-GB"/>
                </w:rPr>
                <w:fldChar w:fldCharType="end"/>
              </w:r>
            </w:ins>
            <w:ins w:id="38391" w:author="Peter Van Der Plas" w:date="2025-01-01T17:14:00Z" w16du:dateUtc="2025-01-01T16:14:00Z">
              <w:r w:rsidR="003F2D4E">
                <w:rPr>
                  <w:sz w:val="20"/>
                  <w:szCs w:val="20"/>
                  <w:lang w:val="en-GB"/>
                </w:rPr>
                <w:t xml:space="preserve">, </w:t>
              </w:r>
              <w:r w:rsidR="003F2D4E">
                <w:rPr>
                  <w:sz w:val="20"/>
                  <w:szCs w:val="20"/>
                  <w:lang w:val="en-GB"/>
                </w:rPr>
                <w:fldChar w:fldCharType="begin"/>
              </w:r>
              <w:r w:rsidR="003F2D4E">
                <w:rPr>
                  <w:sz w:val="20"/>
                  <w:szCs w:val="20"/>
                  <w:lang w:val="en-GB"/>
                </w:rPr>
                <w:instrText xml:space="preserve"> REF _Ref186644061 \r \h </w:instrText>
              </w:r>
              <w:r w:rsidR="003F2D4E">
                <w:rPr>
                  <w:sz w:val="20"/>
                  <w:szCs w:val="20"/>
                  <w:lang w:val="en-GB"/>
                </w:rPr>
              </w:r>
            </w:ins>
            <w:r w:rsidR="003F2D4E">
              <w:rPr>
                <w:sz w:val="20"/>
                <w:szCs w:val="20"/>
                <w:lang w:val="en-GB"/>
              </w:rPr>
              <w:fldChar w:fldCharType="separate"/>
            </w:r>
            <w:ins w:id="38392" w:author="Peter Van Der Plas" w:date="2025-01-01T17:31:00Z" w16du:dateUtc="2025-01-01T16:31:00Z">
              <w:r w:rsidR="006D1623">
                <w:rPr>
                  <w:sz w:val="20"/>
                  <w:szCs w:val="20"/>
                  <w:lang w:val="en-GB"/>
                </w:rPr>
                <w:t>4.6.7.3.4</w:t>
              </w:r>
            </w:ins>
            <w:ins w:id="38393" w:author="Peter Van Der Plas" w:date="2025-01-01T17:14:00Z" w16du:dateUtc="2025-01-01T16:14:00Z">
              <w:r w:rsidR="003F2D4E">
                <w:rPr>
                  <w:sz w:val="20"/>
                  <w:szCs w:val="20"/>
                  <w:lang w:val="en-GB"/>
                </w:rPr>
                <w:fldChar w:fldCharType="end"/>
              </w:r>
              <w:r w:rsidR="003F2D4E">
                <w:rPr>
                  <w:sz w:val="20"/>
                  <w:szCs w:val="20"/>
                  <w:lang w:val="en-GB"/>
                </w:rPr>
                <w:t xml:space="preserve">, </w:t>
              </w:r>
              <w:r w:rsidR="003F2D4E">
                <w:rPr>
                  <w:sz w:val="20"/>
                  <w:szCs w:val="20"/>
                  <w:lang w:val="en-GB"/>
                </w:rPr>
                <w:fldChar w:fldCharType="begin"/>
              </w:r>
              <w:r w:rsidR="003F2D4E">
                <w:rPr>
                  <w:sz w:val="20"/>
                  <w:szCs w:val="20"/>
                  <w:lang w:val="en-GB"/>
                </w:rPr>
                <w:instrText xml:space="preserve"> REF _Ref186644067 \r \h </w:instrText>
              </w:r>
              <w:r w:rsidR="003F2D4E">
                <w:rPr>
                  <w:sz w:val="20"/>
                  <w:szCs w:val="20"/>
                  <w:lang w:val="en-GB"/>
                </w:rPr>
              </w:r>
            </w:ins>
            <w:r w:rsidR="003F2D4E">
              <w:rPr>
                <w:sz w:val="20"/>
                <w:szCs w:val="20"/>
                <w:lang w:val="en-GB"/>
              </w:rPr>
              <w:fldChar w:fldCharType="separate"/>
            </w:r>
            <w:ins w:id="38394" w:author="Peter Van Der Plas" w:date="2025-01-01T17:31:00Z" w16du:dateUtc="2025-01-01T16:31:00Z">
              <w:r w:rsidR="006D1623">
                <w:rPr>
                  <w:sz w:val="20"/>
                  <w:szCs w:val="20"/>
                  <w:lang w:val="en-GB"/>
                </w:rPr>
                <w:t>4.6.7.3.5</w:t>
              </w:r>
            </w:ins>
            <w:ins w:id="38395" w:author="Peter Van Der Plas" w:date="2025-01-01T17:14:00Z" w16du:dateUtc="2025-01-01T16:14:00Z">
              <w:r w:rsidR="003F2D4E">
                <w:rPr>
                  <w:sz w:val="20"/>
                  <w:szCs w:val="20"/>
                  <w:lang w:val="en-GB"/>
                </w:rPr>
                <w:fldChar w:fldCharType="end"/>
              </w:r>
            </w:ins>
            <w:del w:id="38396" w:author="Quinten Van Woerkom" w:date="2024-12-18T13:14:00Z" w16du:dateUtc="2024-12-18T12:14:00Z">
              <w:r w:rsidR="00345F04" w:rsidRPr="004424B1" w:rsidDel="007341C6">
                <w:rPr>
                  <w:sz w:val="20"/>
                  <w:szCs w:val="20"/>
                  <w:lang w:val="en-GB"/>
                </w:rPr>
                <w:fldChar w:fldCharType="begin"/>
              </w:r>
              <w:r w:rsidR="00345F04" w:rsidRPr="004424B1" w:rsidDel="007341C6">
                <w:rPr>
                  <w:sz w:val="20"/>
                  <w:szCs w:val="20"/>
                  <w:lang w:val="en-GB"/>
                </w:rPr>
                <w:delInstrText xml:space="preserve"> REF _Ref68013881 \r \h  \* MERGEFORMAT </w:delInstrText>
              </w:r>
              <w:r w:rsidR="00345F04" w:rsidRPr="004424B1" w:rsidDel="007341C6">
                <w:rPr>
                  <w:sz w:val="20"/>
                  <w:szCs w:val="20"/>
                  <w:lang w:val="en-GB"/>
                </w:rPr>
              </w:r>
              <w:r w:rsidR="00345F04" w:rsidRPr="004424B1" w:rsidDel="007341C6">
                <w:rPr>
                  <w:sz w:val="20"/>
                  <w:szCs w:val="20"/>
                  <w:lang w:val="en-GB"/>
                </w:rPr>
                <w:fldChar w:fldCharType="separate"/>
              </w:r>
              <w:r w:rsidR="00BF1AC4" w:rsidDel="007341C6">
                <w:rPr>
                  <w:sz w:val="20"/>
                  <w:szCs w:val="20"/>
                  <w:lang w:val="en-GB"/>
                </w:rPr>
                <w:delText>2.6</w:delText>
              </w:r>
              <w:r w:rsidR="00345F04" w:rsidRPr="004424B1" w:rsidDel="007341C6">
                <w:rPr>
                  <w:sz w:val="20"/>
                  <w:szCs w:val="20"/>
                  <w:lang w:val="en-GB"/>
                </w:rPr>
                <w:fldChar w:fldCharType="end"/>
              </w:r>
              <w:r w:rsidR="00345F04" w:rsidRPr="004424B1" w:rsidDel="007341C6">
                <w:rPr>
                  <w:sz w:val="20"/>
                  <w:szCs w:val="20"/>
                  <w:lang w:val="en-GB"/>
                </w:rPr>
                <w:delText xml:space="preserve">, </w:delText>
              </w:r>
            </w:del>
            <w:ins w:id="38397" w:author="Quinten Van Woerkom" w:date="2024-12-18T13:12:00Z" w16du:dateUtc="2024-12-18T12:12:00Z">
              <w:del w:id="38398" w:author="Peter Van Der Plas" w:date="2025-01-01T17:12:00Z" w16du:dateUtc="2025-01-01T16:12:00Z">
                <w:r w:rsidR="00A427C9" w:rsidDel="003F2D4E">
                  <w:rPr>
                    <w:sz w:val="20"/>
                    <w:szCs w:val="20"/>
                    <w:lang w:val="en-GB"/>
                  </w:rPr>
                  <w:fldChar w:fldCharType="begin"/>
                </w:r>
                <w:r w:rsidR="00A427C9" w:rsidDel="003F2D4E">
                  <w:rPr>
                    <w:sz w:val="20"/>
                    <w:szCs w:val="20"/>
                    <w:lang w:val="en-GB"/>
                  </w:rPr>
                  <w:delInstrText xml:space="preserve"> REF _Ref185419958 \r \h </w:delInstrText>
                </w:r>
              </w:del>
            </w:ins>
            <w:del w:id="38399" w:author="Peter Van Der Plas" w:date="2025-01-01T17:12:00Z" w16du:dateUtc="2025-01-01T16:12:00Z">
              <w:r w:rsidR="00A427C9" w:rsidDel="003F2D4E">
                <w:rPr>
                  <w:sz w:val="20"/>
                  <w:szCs w:val="20"/>
                  <w:lang w:val="en-GB"/>
                </w:rPr>
              </w:r>
              <w:r w:rsidR="00A427C9" w:rsidDel="003F2D4E">
                <w:rPr>
                  <w:sz w:val="20"/>
                  <w:szCs w:val="20"/>
                  <w:lang w:val="en-GB"/>
                </w:rPr>
                <w:fldChar w:fldCharType="separate"/>
              </w:r>
            </w:del>
            <w:ins w:id="38400" w:author="Quinten Van Woerkom" w:date="2024-12-18T13:12:00Z" w16du:dateUtc="2024-12-18T12:12:00Z">
              <w:del w:id="38401" w:author="Peter Van Der Plas" w:date="2025-01-01T17:12:00Z" w16du:dateUtc="2025-01-01T16:12:00Z">
                <w:r w:rsidR="00A427C9" w:rsidDel="003F2D4E">
                  <w:rPr>
                    <w:sz w:val="20"/>
                    <w:szCs w:val="20"/>
                    <w:lang w:val="en-GB"/>
                  </w:rPr>
                  <w:fldChar w:fldCharType="end"/>
                </w:r>
              </w:del>
            </w:ins>
            <w:del w:id="38402" w:author="Peter Van Der Plas" w:date="2025-01-01T17:12:00Z" w16du:dateUtc="2025-01-01T16:12:00Z">
              <w:r w:rsidR="00345F04" w:rsidRPr="004424B1" w:rsidDel="003F2D4E">
                <w:rPr>
                  <w:sz w:val="20"/>
                  <w:szCs w:val="20"/>
                  <w:lang w:val="en-GB"/>
                </w:rPr>
                <w:fldChar w:fldCharType="begin"/>
              </w:r>
              <w:r w:rsidR="00345F04" w:rsidRPr="004424B1" w:rsidDel="003F2D4E">
                <w:rPr>
                  <w:sz w:val="20"/>
                  <w:szCs w:val="20"/>
                  <w:lang w:val="en-GB"/>
                </w:rPr>
                <w:delInstrText xml:space="preserve"> REF _Ref68802931 \r \h </w:delInstrText>
              </w:r>
              <w:r w:rsidR="00345F04" w:rsidRPr="004424B1" w:rsidDel="003F2D4E">
                <w:rPr>
                  <w:sz w:val="20"/>
                  <w:szCs w:val="20"/>
                  <w:lang w:val="en-GB"/>
                </w:rPr>
              </w:r>
              <w:r w:rsidR="00345F04" w:rsidRPr="004424B1" w:rsidDel="003F2D4E">
                <w:rPr>
                  <w:sz w:val="20"/>
                  <w:szCs w:val="20"/>
                  <w:lang w:val="en-GB"/>
                </w:rPr>
                <w:fldChar w:fldCharType="separate"/>
              </w:r>
              <w:r w:rsidR="00BF1AC4" w:rsidDel="003F2D4E">
                <w:rPr>
                  <w:sz w:val="20"/>
                  <w:szCs w:val="20"/>
                  <w:lang w:val="en-GB"/>
                </w:rPr>
                <w:delText>4.3.7.2.6</w:delText>
              </w:r>
              <w:r w:rsidR="00345F04" w:rsidRPr="004424B1" w:rsidDel="003F2D4E">
                <w:rPr>
                  <w:sz w:val="20"/>
                  <w:szCs w:val="20"/>
                  <w:lang w:val="en-GB"/>
                </w:rPr>
                <w:fldChar w:fldCharType="end"/>
              </w:r>
              <w:r w:rsidR="007E37E7" w:rsidRPr="004424B1" w:rsidDel="003F2D4E">
                <w:rPr>
                  <w:sz w:val="20"/>
                  <w:szCs w:val="20"/>
                  <w:lang w:val="en-GB"/>
                </w:rPr>
                <w:delText>,</w:delText>
              </w:r>
            </w:del>
            <w:del w:id="38403" w:author="Peter Van Der Plas" w:date="2025-01-01T17:07:00Z" w16du:dateUtc="2025-01-01T16:07:00Z">
              <w:r w:rsidR="00345F04" w:rsidRPr="004424B1" w:rsidDel="003F2D4E">
                <w:rPr>
                  <w:sz w:val="20"/>
                  <w:szCs w:val="20"/>
                  <w:lang w:val="en-GB"/>
                </w:rPr>
                <w:delText xml:space="preserve"> and </w:delText>
              </w:r>
            </w:del>
            <w:del w:id="38404" w:author="Peter Van Der Plas" w:date="2025-01-01T17:12:00Z" w16du:dateUtc="2025-01-01T16:12:00Z">
              <w:r w:rsidR="00345F04" w:rsidRPr="004424B1" w:rsidDel="003F2D4E">
                <w:rPr>
                  <w:sz w:val="20"/>
                  <w:szCs w:val="20"/>
                  <w:lang w:val="en-GB"/>
                </w:rPr>
                <w:fldChar w:fldCharType="begin"/>
              </w:r>
              <w:r w:rsidR="00345F04" w:rsidRPr="004424B1" w:rsidDel="003F2D4E">
                <w:rPr>
                  <w:sz w:val="20"/>
                  <w:szCs w:val="20"/>
                  <w:lang w:val="en-GB"/>
                </w:rPr>
                <w:delInstrText xml:space="preserve"> REF _Ref64045174 \r \h </w:delInstrText>
              </w:r>
              <w:r w:rsidR="00345F04" w:rsidRPr="004424B1" w:rsidDel="003F2D4E">
                <w:rPr>
                  <w:sz w:val="20"/>
                  <w:szCs w:val="20"/>
                  <w:lang w:val="en-GB"/>
                </w:rPr>
              </w:r>
              <w:r w:rsidR="00345F04" w:rsidRPr="004424B1" w:rsidDel="003F2D4E">
                <w:rPr>
                  <w:sz w:val="20"/>
                  <w:szCs w:val="20"/>
                  <w:lang w:val="en-GB"/>
                </w:rPr>
                <w:fldChar w:fldCharType="separate"/>
              </w:r>
            </w:del>
            <w:ins w:id="38405" w:author="Quinten Van Woerkom" w:date="2024-12-18T13:12:00Z" w16du:dateUtc="2024-12-18T12:12:00Z">
              <w:del w:id="38406" w:author="Peter Van Der Plas" w:date="2024-12-25T18:53:00Z" w16du:dateUtc="2024-12-25T17:53:00Z">
                <w:r w:rsidR="00A427C9" w:rsidDel="00547CCE">
                  <w:rPr>
                    <w:sz w:val="20"/>
                    <w:szCs w:val="20"/>
                    <w:lang w:val="en-GB"/>
                  </w:rPr>
                  <w:delText>4.6.8</w:delText>
                </w:r>
              </w:del>
            </w:ins>
            <w:del w:id="38407" w:author="Peter Van Der Plas" w:date="2024-12-25T18:53:00Z" w16du:dateUtc="2024-12-25T17:53:00Z">
              <w:r w:rsidR="00BF1AC4" w:rsidDel="00547CCE">
                <w:rPr>
                  <w:sz w:val="20"/>
                  <w:szCs w:val="20"/>
                  <w:lang w:val="en-GB"/>
                </w:rPr>
                <w:delText>4.3.7.3</w:delText>
              </w:r>
            </w:del>
            <w:del w:id="38408" w:author="Peter Van Der Plas" w:date="2025-01-01T17:12:00Z" w16du:dateUtc="2025-01-01T16:12:00Z">
              <w:r w:rsidR="00345F04" w:rsidRPr="004424B1" w:rsidDel="003F2D4E">
                <w:rPr>
                  <w:sz w:val="20"/>
                  <w:szCs w:val="20"/>
                  <w:lang w:val="en-GB"/>
                </w:rPr>
                <w:fldChar w:fldCharType="end"/>
              </w:r>
            </w:del>
          </w:p>
        </w:tc>
        <w:tc>
          <w:tcPr>
            <w:tcW w:w="851" w:type="dxa"/>
          </w:tcPr>
          <w:p w14:paraId="31F704DD" w14:textId="236253FD" w:rsidR="005E4B04" w:rsidRPr="004424B1" w:rsidRDefault="00345F04" w:rsidP="00F55DFA">
            <w:pPr>
              <w:pStyle w:val="TableParagraph"/>
              <w:spacing w:before="60" w:after="60"/>
              <w:ind w:left="85"/>
              <w:jc w:val="left"/>
              <w:rPr>
                <w:sz w:val="20"/>
                <w:lang w:val="en-GB"/>
              </w:rPr>
            </w:pPr>
            <w:r w:rsidRPr="004424B1">
              <w:rPr>
                <w:sz w:val="20"/>
                <w:lang w:val="en-GB"/>
              </w:rPr>
              <w:t xml:space="preserve">  O</w:t>
            </w:r>
          </w:p>
        </w:tc>
        <w:tc>
          <w:tcPr>
            <w:tcW w:w="1235" w:type="dxa"/>
          </w:tcPr>
          <w:p w14:paraId="6C8253D8" w14:textId="77777777" w:rsidR="005E4B04" w:rsidRPr="004424B1" w:rsidRDefault="005E4B04" w:rsidP="00F55DFA">
            <w:pPr>
              <w:pStyle w:val="TableParagraph"/>
              <w:spacing w:before="60" w:after="60"/>
              <w:ind w:left="0"/>
              <w:jc w:val="left"/>
              <w:rPr>
                <w:rFonts w:ascii="Times New Roman"/>
                <w:sz w:val="20"/>
                <w:lang w:val="en-GB"/>
              </w:rPr>
            </w:pPr>
          </w:p>
        </w:tc>
      </w:tr>
      <w:tr w:rsidR="005E4B04" w:rsidRPr="004424B1" w14:paraId="0AA11FC2" w14:textId="77777777" w:rsidTr="005E4B04">
        <w:trPr>
          <w:trHeight w:val="290"/>
        </w:trPr>
        <w:tc>
          <w:tcPr>
            <w:tcW w:w="1102" w:type="dxa"/>
          </w:tcPr>
          <w:p w14:paraId="40F696C2" w14:textId="409EF27D" w:rsidR="005E4B04" w:rsidRPr="004424B1" w:rsidRDefault="00345F04" w:rsidP="00F55DFA">
            <w:pPr>
              <w:pStyle w:val="TableParagraph"/>
              <w:spacing w:before="60" w:after="60"/>
              <w:ind w:left="86"/>
              <w:jc w:val="left"/>
              <w:rPr>
                <w:sz w:val="20"/>
                <w:lang w:val="en-GB"/>
              </w:rPr>
            </w:pPr>
            <w:r w:rsidRPr="004424B1">
              <w:rPr>
                <w:sz w:val="20"/>
                <w:lang w:val="en-GB"/>
              </w:rPr>
              <w:t>D.6</w:t>
            </w:r>
          </w:p>
        </w:tc>
        <w:tc>
          <w:tcPr>
            <w:tcW w:w="3957" w:type="dxa"/>
          </w:tcPr>
          <w:p w14:paraId="4F026E5C" w14:textId="47315984" w:rsidR="005E4B04" w:rsidRPr="004424B1" w:rsidRDefault="00345F04" w:rsidP="00F55DFA">
            <w:pPr>
              <w:pStyle w:val="TableParagraph"/>
              <w:spacing w:before="60" w:after="60"/>
              <w:ind w:left="85"/>
              <w:jc w:val="left"/>
              <w:rPr>
                <w:sz w:val="20"/>
                <w:lang w:val="en-GB"/>
              </w:rPr>
            </w:pPr>
            <w:r w:rsidRPr="004424B1">
              <w:rPr>
                <w:sz w:val="20"/>
                <w:lang w:val="en-GB"/>
              </w:rPr>
              <w:t xml:space="preserve">  Position &amp; Direction</w:t>
            </w:r>
          </w:p>
        </w:tc>
        <w:tc>
          <w:tcPr>
            <w:tcW w:w="1997" w:type="dxa"/>
          </w:tcPr>
          <w:p w14:paraId="2B50B01E" w14:textId="016D7B80" w:rsidR="005E4B04" w:rsidRPr="004424B1" w:rsidRDefault="007341C6" w:rsidP="00F55DFA">
            <w:pPr>
              <w:pStyle w:val="TableParagraph"/>
              <w:spacing w:before="60" w:after="60"/>
              <w:ind w:left="85"/>
              <w:jc w:val="left"/>
              <w:rPr>
                <w:sz w:val="20"/>
                <w:szCs w:val="20"/>
                <w:lang w:val="en-GB"/>
              </w:rPr>
            </w:pPr>
            <w:ins w:id="38409" w:author="Quinten Van Woerkom" w:date="2024-12-18T13:14:00Z" w16du:dateUtc="2024-12-18T12:14:00Z">
              <w:r>
                <w:rPr>
                  <w:sz w:val="20"/>
                  <w:szCs w:val="20"/>
                  <w:lang w:val="en-GB"/>
                </w:rPr>
                <w:fldChar w:fldCharType="begin"/>
              </w:r>
              <w:r>
                <w:rPr>
                  <w:sz w:val="20"/>
                  <w:szCs w:val="20"/>
                  <w:lang w:val="en-GB"/>
                </w:rPr>
                <w:instrText xml:space="preserve"> REF _Ref185420077 \r \h </w:instrText>
              </w:r>
            </w:ins>
            <w:r>
              <w:rPr>
                <w:sz w:val="20"/>
                <w:szCs w:val="20"/>
                <w:lang w:val="en-GB"/>
              </w:rPr>
            </w:r>
            <w:ins w:id="38410" w:author="Quinten Van Woerkom" w:date="2024-12-18T13:14:00Z" w16du:dateUtc="2024-12-18T12:14:00Z">
              <w:r>
                <w:rPr>
                  <w:sz w:val="20"/>
                  <w:szCs w:val="20"/>
                  <w:lang w:val="en-GB"/>
                </w:rPr>
                <w:fldChar w:fldCharType="separate"/>
              </w:r>
            </w:ins>
            <w:ins w:id="38411" w:author="Peter Van Der Plas" w:date="2025-01-01T17:31:00Z" w16du:dateUtc="2025-01-01T16:31:00Z">
              <w:r w:rsidR="006D1623">
                <w:rPr>
                  <w:sz w:val="20"/>
                  <w:szCs w:val="20"/>
                  <w:lang w:val="en-GB"/>
                </w:rPr>
                <w:t>2.6</w:t>
              </w:r>
            </w:ins>
            <w:ins w:id="38412" w:author="Quinten Van Woerkom" w:date="2024-12-18T13:14:00Z" w16du:dateUtc="2024-12-18T12:14:00Z">
              <w:r>
                <w:rPr>
                  <w:sz w:val="20"/>
                  <w:szCs w:val="20"/>
                  <w:lang w:val="en-GB"/>
                </w:rPr>
                <w:fldChar w:fldCharType="end"/>
              </w:r>
            </w:ins>
            <w:del w:id="38413" w:author="Quinten Van Woerkom" w:date="2024-12-18T13:14:00Z" w16du:dateUtc="2024-12-18T12:14:00Z">
              <w:r w:rsidR="00345F04" w:rsidRPr="004424B1" w:rsidDel="007341C6">
                <w:rPr>
                  <w:sz w:val="20"/>
                  <w:szCs w:val="20"/>
                  <w:lang w:val="en-GB"/>
                </w:rPr>
                <w:fldChar w:fldCharType="begin"/>
              </w:r>
              <w:r w:rsidR="00345F04" w:rsidRPr="004424B1" w:rsidDel="007341C6">
                <w:rPr>
                  <w:sz w:val="20"/>
                  <w:szCs w:val="20"/>
                  <w:lang w:val="en-GB"/>
                </w:rPr>
                <w:delInstrText xml:space="preserve"> REF _Ref68013881 \r \h  \* MERGEFORMAT </w:delInstrText>
              </w:r>
              <w:r w:rsidR="00345F04" w:rsidRPr="004424B1" w:rsidDel="007341C6">
                <w:rPr>
                  <w:sz w:val="20"/>
                  <w:szCs w:val="20"/>
                  <w:lang w:val="en-GB"/>
                </w:rPr>
              </w:r>
              <w:r w:rsidR="00345F04" w:rsidRPr="004424B1" w:rsidDel="007341C6">
                <w:rPr>
                  <w:sz w:val="20"/>
                  <w:szCs w:val="20"/>
                  <w:lang w:val="en-GB"/>
                </w:rPr>
                <w:fldChar w:fldCharType="separate"/>
              </w:r>
              <w:r w:rsidR="00BF1AC4" w:rsidDel="007341C6">
                <w:rPr>
                  <w:sz w:val="20"/>
                  <w:szCs w:val="20"/>
                  <w:lang w:val="en-GB"/>
                </w:rPr>
                <w:delText>2.6</w:delText>
              </w:r>
              <w:r w:rsidR="00345F04" w:rsidRPr="004424B1" w:rsidDel="007341C6">
                <w:rPr>
                  <w:sz w:val="20"/>
                  <w:szCs w:val="20"/>
                  <w:lang w:val="en-GB"/>
                </w:rPr>
                <w:fldChar w:fldCharType="end"/>
              </w:r>
            </w:del>
            <w:ins w:id="38414" w:author="Peter Van Der Plas" w:date="2025-01-01T17:10:00Z" w16du:dateUtc="2025-01-01T16:10:00Z">
              <w:r w:rsidR="003F2D4E">
                <w:rPr>
                  <w:sz w:val="20"/>
                  <w:szCs w:val="20"/>
                  <w:lang w:val="en-GB"/>
                </w:rPr>
                <w:t xml:space="preserve"> and</w:t>
              </w:r>
            </w:ins>
            <w:del w:id="38415" w:author="Peter Van Der Plas" w:date="2025-01-01T17:10:00Z" w16du:dateUtc="2025-01-01T16:10:00Z">
              <w:r w:rsidR="00345F04" w:rsidRPr="004424B1" w:rsidDel="003F2D4E">
                <w:rPr>
                  <w:sz w:val="20"/>
                  <w:szCs w:val="20"/>
                  <w:lang w:val="en-GB"/>
                </w:rPr>
                <w:delText>,</w:delText>
              </w:r>
            </w:del>
            <w:r w:rsidR="00345F04" w:rsidRPr="004424B1">
              <w:rPr>
                <w:sz w:val="20"/>
                <w:szCs w:val="20"/>
                <w:lang w:val="en-GB"/>
              </w:rPr>
              <w:t xml:space="preserve"> </w:t>
            </w:r>
            <w:ins w:id="38416" w:author="Peter Van Der Plas" w:date="2025-01-01T17:15:00Z" w16du:dateUtc="2025-01-01T16:15:00Z">
              <w:r w:rsidR="003F2D4E">
                <w:rPr>
                  <w:sz w:val="20"/>
                  <w:szCs w:val="20"/>
                  <w:lang w:val="en-GB"/>
                </w:rPr>
                <w:fldChar w:fldCharType="begin"/>
              </w:r>
              <w:r w:rsidR="003F2D4E">
                <w:rPr>
                  <w:sz w:val="20"/>
                  <w:szCs w:val="20"/>
                  <w:lang w:val="en-GB"/>
                </w:rPr>
                <w:instrText xml:space="preserve"> REF _Ref186643583 \r \h </w:instrText>
              </w:r>
              <w:r w:rsidR="003F2D4E">
                <w:rPr>
                  <w:sz w:val="20"/>
                  <w:szCs w:val="20"/>
                  <w:lang w:val="en-GB"/>
                </w:rPr>
              </w:r>
            </w:ins>
            <w:r w:rsidR="003F2D4E">
              <w:rPr>
                <w:sz w:val="20"/>
                <w:szCs w:val="20"/>
                <w:lang w:val="en-GB"/>
              </w:rPr>
              <w:fldChar w:fldCharType="separate"/>
            </w:r>
            <w:ins w:id="38417" w:author="Peter Van Der Plas" w:date="2025-01-01T17:31:00Z" w16du:dateUtc="2025-01-01T16:31:00Z">
              <w:r w:rsidR="006D1623">
                <w:rPr>
                  <w:sz w:val="20"/>
                  <w:szCs w:val="20"/>
                  <w:lang w:val="en-GB"/>
                </w:rPr>
                <w:t>4.6.3</w:t>
              </w:r>
            </w:ins>
            <w:ins w:id="38418" w:author="Peter Van Der Plas" w:date="2025-01-01T17:15:00Z" w16du:dateUtc="2025-01-01T16:15:00Z">
              <w:r w:rsidR="003F2D4E">
                <w:rPr>
                  <w:sz w:val="20"/>
                  <w:szCs w:val="20"/>
                  <w:lang w:val="en-GB"/>
                </w:rPr>
                <w:fldChar w:fldCharType="end"/>
              </w:r>
            </w:ins>
            <w:del w:id="38419" w:author="Peter Van Der Plas" w:date="2025-01-01T17:05:00Z" w16du:dateUtc="2025-01-01T16:05:00Z">
              <w:r w:rsidR="00345F04" w:rsidRPr="004424B1" w:rsidDel="007D7B74">
                <w:rPr>
                  <w:sz w:val="20"/>
                  <w:szCs w:val="20"/>
                  <w:lang w:val="en-GB"/>
                </w:rPr>
                <w:fldChar w:fldCharType="begin"/>
              </w:r>
              <w:r w:rsidR="00345F04" w:rsidRPr="004424B1" w:rsidDel="007D7B74">
                <w:rPr>
                  <w:sz w:val="20"/>
                  <w:szCs w:val="20"/>
                  <w:lang w:val="en-GB"/>
                </w:rPr>
                <w:delInstrText xml:space="preserve"> REF _Ref68803100 \r \h </w:delInstrText>
              </w:r>
              <w:r w:rsidR="00345F04" w:rsidRPr="004424B1" w:rsidDel="007D7B74">
                <w:rPr>
                  <w:sz w:val="20"/>
                  <w:szCs w:val="20"/>
                  <w:lang w:val="en-GB"/>
                </w:rPr>
              </w:r>
              <w:r w:rsidR="00345F04" w:rsidRPr="004424B1" w:rsidDel="007D7B74">
                <w:rPr>
                  <w:sz w:val="20"/>
                  <w:szCs w:val="20"/>
                  <w:lang w:val="en-GB"/>
                </w:rPr>
                <w:fldChar w:fldCharType="separate"/>
              </w:r>
            </w:del>
            <w:ins w:id="38420" w:author="Quinten Van Woerkom" w:date="2024-12-18T13:12:00Z" w16du:dateUtc="2024-12-18T12:12:00Z">
              <w:del w:id="38421" w:author="Peter Van Der Plas" w:date="2024-12-25T18:53:00Z" w16du:dateUtc="2024-12-25T17:53:00Z">
                <w:r w:rsidR="00A427C9" w:rsidDel="00547CCE">
                  <w:rPr>
                    <w:sz w:val="20"/>
                    <w:szCs w:val="20"/>
                    <w:lang w:val="en-GB"/>
                  </w:rPr>
                  <w:delText>4.6.3.2</w:delText>
                </w:r>
              </w:del>
            </w:ins>
            <w:del w:id="38422" w:author="Peter Van Der Plas" w:date="2024-12-25T18:53:00Z" w16du:dateUtc="2024-12-25T17:53:00Z">
              <w:r w:rsidR="00BF1AC4" w:rsidDel="00547CCE">
                <w:rPr>
                  <w:sz w:val="20"/>
                  <w:szCs w:val="20"/>
                  <w:lang w:val="en-GB"/>
                </w:rPr>
                <w:delText>4.3.3.2</w:delText>
              </w:r>
            </w:del>
            <w:del w:id="38423" w:author="Peter Van Der Plas" w:date="2025-01-01T17:05:00Z" w16du:dateUtc="2025-01-01T16:05:00Z">
              <w:r w:rsidR="00345F04" w:rsidRPr="004424B1" w:rsidDel="007D7B74">
                <w:rPr>
                  <w:sz w:val="20"/>
                  <w:szCs w:val="20"/>
                  <w:lang w:val="en-GB"/>
                </w:rPr>
                <w:fldChar w:fldCharType="end"/>
              </w:r>
              <w:r w:rsidR="00345F04" w:rsidRPr="004424B1" w:rsidDel="007D7B74">
                <w:rPr>
                  <w:sz w:val="20"/>
                  <w:szCs w:val="20"/>
                  <w:lang w:val="en-GB"/>
                </w:rPr>
                <w:delText xml:space="preserve">, </w:delText>
              </w:r>
              <w:r w:rsidR="00345F04" w:rsidRPr="004424B1" w:rsidDel="007D7B74">
                <w:rPr>
                  <w:sz w:val="20"/>
                  <w:szCs w:val="20"/>
                  <w:lang w:val="en-GB"/>
                </w:rPr>
                <w:fldChar w:fldCharType="begin"/>
              </w:r>
              <w:r w:rsidR="00345F04" w:rsidRPr="004424B1" w:rsidDel="007D7B74">
                <w:rPr>
                  <w:sz w:val="20"/>
                  <w:szCs w:val="20"/>
                  <w:lang w:val="en-GB"/>
                </w:rPr>
                <w:delInstrText xml:space="preserve"> REF _Ref21960594 \r \h </w:delInstrText>
              </w:r>
              <w:r w:rsidR="00345F04" w:rsidRPr="004424B1" w:rsidDel="007D7B74">
                <w:rPr>
                  <w:sz w:val="20"/>
                  <w:szCs w:val="20"/>
                  <w:lang w:val="en-GB"/>
                </w:rPr>
              </w:r>
              <w:r w:rsidR="00345F04" w:rsidRPr="004424B1" w:rsidDel="007D7B74">
                <w:rPr>
                  <w:sz w:val="20"/>
                  <w:szCs w:val="20"/>
                  <w:lang w:val="en-GB"/>
                </w:rPr>
                <w:fldChar w:fldCharType="separate"/>
              </w:r>
            </w:del>
            <w:ins w:id="38424" w:author="Quinten Van Woerkom" w:date="2024-12-18T13:12:00Z" w16du:dateUtc="2024-12-18T12:12:00Z">
              <w:del w:id="38425" w:author="Peter Van Der Plas" w:date="2024-12-25T18:53:00Z" w16du:dateUtc="2024-12-25T17:53:00Z">
                <w:r w:rsidR="00A427C9" w:rsidDel="00547CCE">
                  <w:rPr>
                    <w:sz w:val="20"/>
                    <w:szCs w:val="20"/>
                    <w:lang w:val="en-GB"/>
                  </w:rPr>
                  <w:delText>4.6.3.3</w:delText>
                </w:r>
              </w:del>
            </w:ins>
            <w:del w:id="38426" w:author="Peter Van Der Plas" w:date="2024-12-25T18:53:00Z" w16du:dateUtc="2024-12-25T17:53:00Z">
              <w:r w:rsidR="00BF1AC4" w:rsidDel="00547CCE">
                <w:rPr>
                  <w:sz w:val="20"/>
                  <w:szCs w:val="20"/>
                  <w:lang w:val="en-GB"/>
                </w:rPr>
                <w:delText>4.3.3.3</w:delText>
              </w:r>
            </w:del>
            <w:del w:id="38427" w:author="Peter Van Der Plas" w:date="2025-01-01T17:05:00Z" w16du:dateUtc="2025-01-01T16:05:00Z">
              <w:r w:rsidR="00345F04" w:rsidRPr="004424B1" w:rsidDel="007D7B74">
                <w:rPr>
                  <w:sz w:val="20"/>
                  <w:szCs w:val="20"/>
                  <w:lang w:val="en-GB"/>
                </w:rPr>
                <w:fldChar w:fldCharType="end"/>
              </w:r>
            </w:del>
            <w:del w:id="38428" w:author="Peter Van Der Plas" w:date="2025-01-01T17:15:00Z" w16du:dateUtc="2025-01-01T16:15:00Z">
              <w:r w:rsidR="00345F04" w:rsidRPr="004424B1" w:rsidDel="003F2D4E">
                <w:rPr>
                  <w:sz w:val="20"/>
                  <w:szCs w:val="20"/>
                  <w:lang w:val="en-GB"/>
                </w:rPr>
                <w:delText xml:space="preserve">, </w:delText>
              </w:r>
              <w:r w:rsidR="00345F04" w:rsidRPr="004424B1" w:rsidDel="003F2D4E">
                <w:rPr>
                  <w:sz w:val="20"/>
                  <w:szCs w:val="20"/>
                  <w:lang w:val="en-GB"/>
                </w:rPr>
                <w:fldChar w:fldCharType="begin"/>
              </w:r>
              <w:r w:rsidR="00345F04" w:rsidRPr="004424B1" w:rsidDel="003F2D4E">
                <w:rPr>
                  <w:sz w:val="20"/>
                  <w:szCs w:val="20"/>
                  <w:lang w:val="en-GB"/>
                </w:rPr>
                <w:delInstrText xml:space="preserve"> REF _Ref68803146 \r \h </w:delInstrText>
              </w:r>
              <w:r w:rsidR="00345F04" w:rsidRPr="004424B1" w:rsidDel="003F2D4E">
                <w:rPr>
                  <w:sz w:val="20"/>
                  <w:szCs w:val="20"/>
                  <w:lang w:val="en-GB"/>
                </w:rPr>
              </w:r>
              <w:r w:rsidR="00345F04" w:rsidRPr="004424B1" w:rsidDel="003F2D4E">
                <w:rPr>
                  <w:sz w:val="20"/>
                  <w:szCs w:val="20"/>
                  <w:lang w:val="en-GB"/>
                </w:rPr>
                <w:fldChar w:fldCharType="separate"/>
              </w:r>
            </w:del>
            <w:ins w:id="38429" w:author="Quinten Van Woerkom" w:date="2024-12-18T13:12:00Z" w16du:dateUtc="2024-12-18T12:12:00Z">
              <w:del w:id="38430" w:author="Peter Van Der Plas" w:date="2024-12-25T18:53:00Z" w16du:dateUtc="2024-12-25T17:53:00Z">
                <w:r w:rsidR="00A427C9" w:rsidDel="00547CCE">
                  <w:rPr>
                    <w:sz w:val="20"/>
                    <w:szCs w:val="20"/>
                    <w:lang w:val="en-GB"/>
                  </w:rPr>
                  <w:delText>4.6.9.3</w:delText>
                </w:r>
              </w:del>
            </w:ins>
            <w:del w:id="38431" w:author="Peter Van Der Plas" w:date="2024-12-25T18:53:00Z" w16du:dateUtc="2024-12-25T17:53:00Z">
              <w:r w:rsidR="00BF1AC4" w:rsidDel="00547CCE">
                <w:rPr>
                  <w:sz w:val="20"/>
                  <w:szCs w:val="20"/>
                  <w:lang w:val="en-GB"/>
                </w:rPr>
                <w:delText>4.3.8.3</w:delText>
              </w:r>
            </w:del>
            <w:del w:id="38432" w:author="Peter Van Der Plas" w:date="2025-01-01T17:15:00Z" w16du:dateUtc="2025-01-01T16:15:00Z">
              <w:r w:rsidR="00345F04" w:rsidRPr="004424B1" w:rsidDel="003F2D4E">
                <w:rPr>
                  <w:sz w:val="20"/>
                  <w:szCs w:val="20"/>
                  <w:lang w:val="en-GB"/>
                </w:rPr>
                <w:fldChar w:fldCharType="end"/>
              </w:r>
              <w:r w:rsidR="00345F04" w:rsidRPr="004424B1" w:rsidDel="003F2D4E">
                <w:rPr>
                  <w:sz w:val="20"/>
                  <w:szCs w:val="20"/>
                  <w:lang w:val="en-GB"/>
                </w:rPr>
                <w:delText xml:space="preserve">, </w:delText>
              </w:r>
              <w:r w:rsidR="00345F04" w:rsidRPr="004424B1" w:rsidDel="003F2D4E">
                <w:rPr>
                  <w:sz w:val="20"/>
                  <w:szCs w:val="20"/>
                  <w:lang w:val="en-GB"/>
                </w:rPr>
                <w:fldChar w:fldCharType="begin"/>
              </w:r>
              <w:r w:rsidR="00345F04" w:rsidRPr="004424B1" w:rsidDel="003F2D4E">
                <w:rPr>
                  <w:sz w:val="20"/>
                  <w:szCs w:val="20"/>
                  <w:lang w:val="en-GB"/>
                </w:rPr>
                <w:delInstrText xml:space="preserve"> REF _Ref68803156 \r \h </w:delInstrText>
              </w:r>
              <w:r w:rsidR="00345F04" w:rsidRPr="004424B1" w:rsidDel="003F2D4E">
                <w:rPr>
                  <w:sz w:val="20"/>
                  <w:szCs w:val="20"/>
                  <w:lang w:val="en-GB"/>
                </w:rPr>
              </w:r>
              <w:r w:rsidR="00345F04" w:rsidRPr="004424B1" w:rsidDel="003F2D4E">
                <w:rPr>
                  <w:sz w:val="20"/>
                  <w:szCs w:val="20"/>
                  <w:lang w:val="en-GB"/>
                </w:rPr>
                <w:fldChar w:fldCharType="separate"/>
              </w:r>
            </w:del>
            <w:ins w:id="38433" w:author="Quinten Van Woerkom" w:date="2024-12-18T13:12:00Z" w16du:dateUtc="2024-12-18T12:12:00Z">
              <w:del w:id="38434" w:author="Peter Van Der Plas" w:date="2024-12-25T18:53:00Z" w16du:dateUtc="2024-12-25T17:53:00Z">
                <w:r w:rsidR="00A427C9" w:rsidDel="00547CCE">
                  <w:rPr>
                    <w:sz w:val="20"/>
                    <w:szCs w:val="20"/>
                    <w:lang w:val="en-GB"/>
                  </w:rPr>
                  <w:delText>4.6.9.4</w:delText>
                </w:r>
              </w:del>
            </w:ins>
            <w:del w:id="38435" w:author="Peter Van Der Plas" w:date="2024-12-25T18:53:00Z" w16du:dateUtc="2024-12-25T17:53:00Z">
              <w:r w:rsidR="00BF1AC4" w:rsidDel="00547CCE">
                <w:rPr>
                  <w:sz w:val="20"/>
                  <w:szCs w:val="20"/>
                  <w:lang w:val="en-GB"/>
                </w:rPr>
                <w:delText>4.3.8.4</w:delText>
              </w:r>
            </w:del>
            <w:del w:id="38436" w:author="Peter Van Der Plas" w:date="2025-01-01T17:15:00Z" w16du:dateUtc="2025-01-01T16:15:00Z">
              <w:r w:rsidR="00345F04" w:rsidRPr="004424B1" w:rsidDel="003F2D4E">
                <w:rPr>
                  <w:sz w:val="20"/>
                  <w:szCs w:val="20"/>
                  <w:lang w:val="en-GB"/>
                </w:rPr>
                <w:fldChar w:fldCharType="end"/>
              </w:r>
              <w:r w:rsidR="00345F04" w:rsidRPr="004424B1" w:rsidDel="003F2D4E">
                <w:rPr>
                  <w:sz w:val="20"/>
                  <w:szCs w:val="20"/>
                  <w:lang w:val="en-GB"/>
                </w:rPr>
                <w:delText xml:space="preserve">, </w:delText>
              </w:r>
              <w:r w:rsidR="00345F04" w:rsidRPr="004424B1" w:rsidDel="003F2D4E">
                <w:rPr>
                  <w:sz w:val="20"/>
                  <w:szCs w:val="20"/>
                  <w:lang w:val="en-GB"/>
                </w:rPr>
                <w:lastRenderedPageBreak/>
                <w:fldChar w:fldCharType="begin"/>
              </w:r>
              <w:r w:rsidR="00345F04" w:rsidRPr="004424B1" w:rsidDel="003F2D4E">
                <w:rPr>
                  <w:sz w:val="20"/>
                  <w:szCs w:val="20"/>
                  <w:lang w:val="en-GB"/>
                </w:rPr>
                <w:delInstrText xml:space="preserve"> REF _Ref68803164 \r \h </w:delInstrText>
              </w:r>
              <w:r w:rsidR="00345F04" w:rsidRPr="004424B1" w:rsidDel="003F2D4E">
                <w:rPr>
                  <w:sz w:val="20"/>
                  <w:szCs w:val="20"/>
                  <w:lang w:val="en-GB"/>
                </w:rPr>
              </w:r>
              <w:r w:rsidR="00345F04" w:rsidRPr="004424B1" w:rsidDel="003F2D4E">
                <w:rPr>
                  <w:sz w:val="20"/>
                  <w:szCs w:val="20"/>
                  <w:lang w:val="en-GB"/>
                </w:rPr>
                <w:fldChar w:fldCharType="separate"/>
              </w:r>
            </w:del>
            <w:ins w:id="38437" w:author="Quinten Van Woerkom" w:date="2024-12-18T13:13:00Z" w16du:dateUtc="2024-12-18T12:13:00Z">
              <w:del w:id="38438" w:author="Peter Van Der Plas" w:date="2024-12-25T18:53:00Z" w16du:dateUtc="2024-12-25T17:53:00Z">
                <w:r w:rsidR="00A427C9" w:rsidDel="00547CCE">
                  <w:rPr>
                    <w:sz w:val="20"/>
                    <w:szCs w:val="20"/>
                    <w:lang w:val="en-GB"/>
                  </w:rPr>
                  <w:delText>4.6.9.5</w:delText>
                </w:r>
              </w:del>
            </w:ins>
            <w:del w:id="38439" w:author="Peter Van Der Plas" w:date="2024-12-25T18:53:00Z" w16du:dateUtc="2024-12-25T17:53:00Z">
              <w:r w:rsidR="00BF1AC4" w:rsidDel="00547CCE">
                <w:rPr>
                  <w:sz w:val="20"/>
                  <w:szCs w:val="20"/>
                  <w:lang w:val="en-GB"/>
                </w:rPr>
                <w:delText>4.3.8.5</w:delText>
              </w:r>
            </w:del>
            <w:del w:id="38440" w:author="Peter Van Der Plas" w:date="2025-01-01T17:15:00Z" w16du:dateUtc="2025-01-01T16:15:00Z">
              <w:r w:rsidR="00345F04" w:rsidRPr="004424B1" w:rsidDel="003F2D4E">
                <w:rPr>
                  <w:sz w:val="20"/>
                  <w:szCs w:val="20"/>
                  <w:lang w:val="en-GB"/>
                </w:rPr>
                <w:fldChar w:fldCharType="end"/>
              </w:r>
              <w:r w:rsidR="00345F04" w:rsidRPr="004424B1" w:rsidDel="003F2D4E">
                <w:rPr>
                  <w:sz w:val="20"/>
                  <w:szCs w:val="20"/>
                  <w:lang w:val="en-GB"/>
                </w:rPr>
                <w:delText xml:space="preserve">, </w:delText>
              </w:r>
              <w:r w:rsidR="00345F04" w:rsidRPr="004424B1" w:rsidDel="003F2D4E">
                <w:rPr>
                  <w:sz w:val="20"/>
                  <w:szCs w:val="20"/>
                  <w:lang w:val="en-GB"/>
                </w:rPr>
                <w:fldChar w:fldCharType="begin"/>
              </w:r>
              <w:r w:rsidR="00345F04" w:rsidRPr="004424B1" w:rsidDel="003F2D4E">
                <w:rPr>
                  <w:sz w:val="20"/>
                  <w:szCs w:val="20"/>
                  <w:lang w:val="en-GB"/>
                </w:rPr>
                <w:delInstrText xml:space="preserve"> REF _Ref68803181 \r \h </w:delInstrText>
              </w:r>
              <w:r w:rsidR="00345F04" w:rsidRPr="004424B1" w:rsidDel="003F2D4E">
                <w:rPr>
                  <w:sz w:val="20"/>
                  <w:szCs w:val="20"/>
                  <w:lang w:val="en-GB"/>
                </w:rPr>
              </w:r>
              <w:r w:rsidR="00345F04" w:rsidRPr="004424B1" w:rsidDel="003F2D4E">
                <w:rPr>
                  <w:sz w:val="20"/>
                  <w:szCs w:val="20"/>
                  <w:lang w:val="en-GB"/>
                </w:rPr>
                <w:fldChar w:fldCharType="separate"/>
              </w:r>
            </w:del>
            <w:ins w:id="38441" w:author="Quinten Van Woerkom" w:date="2024-12-18T13:13:00Z" w16du:dateUtc="2024-12-18T12:13:00Z">
              <w:del w:id="38442" w:author="Peter Van Der Plas" w:date="2024-12-25T18:53:00Z" w16du:dateUtc="2024-12-25T17:53:00Z">
                <w:r w:rsidR="00A427C9" w:rsidDel="00547CCE">
                  <w:rPr>
                    <w:sz w:val="20"/>
                    <w:szCs w:val="20"/>
                    <w:lang w:val="en-GB"/>
                  </w:rPr>
                  <w:delText>4.6.10.3</w:delText>
                </w:r>
              </w:del>
            </w:ins>
            <w:del w:id="38443" w:author="Peter Van Der Plas" w:date="2024-12-25T18:53:00Z" w16du:dateUtc="2024-12-25T17:53:00Z">
              <w:r w:rsidR="00BF1AC4" w:rsidDel="00547CCE">
                <w:rPr>
                  <w:sz w:val="20"/>
                  <w:szCs w:val="20"/>
                  <w:lang w:val="en-GB"/>
                </w:rPr>
                <w:delText>4.3.9.3</w:delText>
              </w:r>
            </w:del>
            <w:del w:id="38444" w:author="Peter Van Der Plas" w:date="2025-01-01T17:15:00Z" w16du:dateUtc="2025-01-01T16:15:00Z">
              <w:r w:rsidR="00345F04" w:rsidRPr="004424B1" w:rsidDel="003F2D4E">
                <w:rPr>
                  <w:sz w:val="20"/>
                  <w:szCs w:val="20"/>
                  <w:lang w:val="en-GB"/>
                </w:rPr>
                <w:fldChar w:fldCharType="end"/>
              </w:r>
              <w:r w:rsidR="00345F04" w:rsidRPr="004424B1" w:rsidDel="003F2D4E">
                <w:rPr>
                  <w:sz w:val="20"/>
                  <w:szCs w:val="20"/>
                  <w:lang w:val="en-GB"/>
                </w:rPr>
                <w:delText xml:space="preserve">, </w:delText>
              </w:r>
              <w:r w:rsidR="00345F04" w:rsidRPr="004424B1" w:rsidDel="003F2D4E">
                <w:rPr>
                  <w:sz w:val="20"/>
                  <w:szCs w:val="20"/>
                  <w:lang w:val="en-GB"/>
                </w:rPr>
                <w:fldChar w:fldCharType="begin"/>
              </w:r>
              <w:r w:rsidR="00345F04" w:rsidRPr="004424B1" w:rsidDel="003F2D4E">
                <w:rPr>
                  <w:sz w:val="20"/>
                  <w:szCs w:val="20"/>
                  <w:lang w:val="en-GB"/>
                </w:rPr>
                <w:delInstrText xml:space="preserve"> REF _Ref68803188 \r \h </w:delInstrText>
              </w:r>
              <w:r w:rsidR="00345F04" w:rsidRPr="004424B1" w:rsidDel="003F2D4E">
                <w:rPr>
                  <w:sz w:val="20"/>
                  <w:szCs w:val="20"/>
                  <w:lang w:val="en-GB"/>
                </w:rPr>
              </w:r>
              <w:r w:rsidR="00345F04" w:rsidRPr="004424B1" w:rsidDel="003F2D4E">
                <w:rPr>
                  <w:sz w:val="20"/>
                  <w:szCs w:val="20"/>
                  <w:lang w:val="en-GB"/>
                </w:rPr>
                <w:fldChar w:fldCharType="separate"/>
              </w:r>
            </w:del>
            <w:ins w:id="38445" w:author="Quinten Van Woerkom" w:date="2024-12-18T13:13:00Z" w16du:dateUtc="2024-12-18T12:13:00Z">
              <w:del w:id="38446" w:author="Peter Van Der Plas" w:date="2024-12-25T18:53:00Z" w16du:dateUtc="2024-12-25T17:53:00Z">
                <w:r w:rsidR="00A427C9" w:rsidDel="00547CCE">
                  <w:rPr>
                    <w:sz w:val="20"/>
                    <w:szCs w:val="20"/>
                    <w:lang w:val="en-GB"/>
                  </w:rPr>
                  <w:delText>4.6.10.4</w:delText>
                </w:r>
              </w:del>
            </w:ins>
            <w:del w:id="38447" w:author="Peter Van Der Plas" w:date="2024-12-25T18:53:00Z" w16du:dateUtc="2024-12-25T17:53:00Z">
              <w:r w:rsidR="00BF1AC4" w:rsidDel="00547CCE">
                <w:rPr>
                  <w:sz w:val="20"/>
                  <w:szCs w:val="20"/>
                  <w:lang w:val="en-GB"/>
                </w:rPr>
                <w:delText>4.3.9.4</w:delText>
              </w:r>
            </w:del>
            <w:del w:id="38448" w:author="Peter Van Der Plas" w:date="2025-01-01T17:15:00Z" w16du:dateUtc="2025-01-01T16:15:00Z">
              <w:r w:rsidR="00345F04" w:rsidRPr="004424B1" w:rsidDel="003F2D4E">
                <w:rPr>
                  <w:sz w:val="20"/>
                  <w:szCs w:val="20"/>
                  <w:lang w:val="en-GB"/>
                </w:rPr>
                <w:fldChar w:fldCharType="end"/>
              </w:r>
              <w:r w:rsidR="00345F04" w:rsidRPr="004424B1" w:rsidDel="003F2D4E">
                <w:rPr>
                  <w:sz w:val="20"/>
                  <w:szCs w:val="20"/>
                  <w:lang w:val="en-GB"/>
                </w:rPr>
                <w:delText xml:space="preserve">, </w:delText>
              </w:r>
              <w:r w:rsidR="00345F04" w:rsidRPr="004424B1" w:rsidDel="003F2D4E">
                <w:rPr>
                  <w:sz w:val="20"/>
                  <w:szCs w:val="20"/>
                  <w:lang w:val="en-GB"/>
                </w:rPr>
                <w:fldChar w:fldCharType="begin"/>
              </w:r>
              <w:r w:rsidR="00345F04" w:rsidRPr="004424B1" w:rsidDel="003F2D4E">
                <w:rPr>
                  <w:sz w:val="20"/>
                  <w:szCs w:val="20"/>
                  <w:lang w:val="en-GB"/>
                </w:rPr>
                <w:delInstrText xml:space="preserve"> REF _Ref68803195 \r \h </w:delInstrText>
              </w:r>
              <w:r w:rsidR="00345F04" w:rsidRPr="004424B1" w:rsidDel="003F2D4E">
                <w:rPr>
                  <w:sz w:val="20"/>
                  <w:szCs w:val="20"/>
                  <w:lang w:val="en-GB"/>
                </w:rPr>
              </w:r>
              <w:r w:rsidR="00345F04" w:rsidRPr="004424B1" w:rsidDel="003F2D4E">
                <w:rPr>
                  <w:sz w:val="20"/>
                  <w:szCs w:val="20"/>
                  <w:lang w:val="en-GB"/>
                </w:rPr>
                <w:fldChar w:fldCharType="separate"/>
              </w:r>
            </w:del>
            <w:ins w:id="38449" w:author="Quinten Van Woerkom" w:date="2024-12-18T13:13:00Z" w16du:dateUtc="2024-12-18T12:13:00Z">
              <w:del w:id="38450" w:author="Peter Van Der Plas" w:date="2024-12-25T18:53:00Z" w16du:dateUtc="2024-12-25T17:53:00Z">
                <w:r w:rsidR="00A427C9" w:rsidDel="00547CCE">
                  <w:rPr>
                    <w:sz w:val="20"/>
                    <w:szCs w:val="20"/>
                    <w:lang w:val="en-GB"/>
                  </w:rPr>
                  <w:delText>4.6.10.5</w:delText>
                </w:r>
              </w:del>
            </w:ins>
            <w:del w:id="38451" w:author="Peter Van Der Plas" w:date="2024-12-25T18:53:00Z" w16du:dateUtc="2024-12-25T17:53:00Z">
              <w:r w:rsidR="00BF1AC4" w:rsidDel="00547CCE">
                <w:rPr>
                  <w:sz w:val="20"/>
                  <w:szCs w:val="20"/>
                  <w:lang w:val="en-GB"/>
                </w:rPr>
                <w:delText>4.3.9.5</w:delText>
              </w:r>
            </w:del>
            <w:del w:id="38452" w:author="Peter Van Der Plas" w:date="2025-01-01T17:15:00Z" w16du:dateUtc="2025-01-01T16:15:00Z">
              <w:r w:rsidR="00345F04" w:rsidRPr="004424B1" w:rsidDel="003F2D4E">
                <w:rPr>
                  <w:sz w:val="20"/>
                  <w:szCs w:val="20"/>
                  <w:lang w:val="en-GB"/>
                </w:rPr>
                <w:fldChar w:fldCharType="end"/>
              </w:r>
            </w:del>
          </w:p>
        </w:tc>
        <w:tc>
          <w:tcPr>
            <w:tcW w:w="851" w:type="dxa"/>
          </w:tcPr>
          <w:p w14:paraId="51812991" w14:textId="4F0424E3" w:rsidR="005E4B04" w:rsidRPr="004424B1" w:rsidRDefault="00345F04" w:rsidP="00F55DFA">
            <w:pPr>
              <w:pStyle w:val="TableParagraph"/>
              <w:spacing w:before="60" w:after="60"/>
              <w:ind w:left="85"/>
              <w:jc w:val="left"/>
              <w:rPr>
                <w:sz w:val="20"/>
                <w:lang w:val="en-GB"/>
              </w:rPr>
            </w:pPr>
            <w:r w:rsidRPr="004424B1">
              <w:rPr>
                <w:sz w:val="20"/>
                <w:lang w:val="en-GB"/>
              </w:rPr>
              <w:lastRenderedPageBreak/>
              <w:t xml:space="preserve">  O</w:t>
            </w:r>
          </w:p>
        </w:tc>
        <w:tc>
          <w:tcPr>
            <w:tcW w:w="1235" w:type="dxa"/>
          </w:tcPr>
          <w:p w14:paraId="63248221" w14:textId="77777777" w:rsidR="005E4B04" w:rsidRPr="004424B1" w:rsidRDefault="005E4B04" w:rsidP="00F55DFA">
            <w:pPr>
              <w:pStyle w:val="TableParagraph"/>
              <w:spacing w:before="60" w:after="60"/>
              <w:ind w:left="0"/>
              <w:jc w:val="left"/>
              <w:rPr>
                <w:rFonts w:ascii="Times New Roman"/>
                <w:sz w:val="20"/>
                <w:lang w:val="en-GB"/>
              </w:rPr>
            </w:pPr>
          </w:p>
        </w:tc>
      </w:tr>
      <w:tr w:rsidR="00345F04" w:rsidRPr="004424B1" w14:paraId="4BFE6060" w14:textId="77777777" w:rsidTr="005E4B04">
        <w:trPr>
          <w:trHeight w:val="290"/>
        </w:trPr>
        <w:tc>
          <w:tcPr>
            <w:tcW w:w="1102" w:type="dxa"/>
          </w:tcPr>
          <w:p w14:paraId="201E9224" w14:textId="3B0119E9" w:rsidR="00345F04" w:rsidRPr="004424B1" w:rsidRDefault="00345F04" w:rsidP="00F55DFA">
            <w:pPr>
              <w:pStyle w:val="TableParagraph"/>
              <w:spacing w:before="60" w:after="60"/>
              <w:ind w:left="86"/>
              <w:jc w:val="left"/>
              <w:rPr>
                <w:sz w:val="20"/>
                <w:lang w:val="en-GB"/>
              </w:rPr>
            </w:pPr>
            <w:r w:rsidRPr="004424B1">
              <w:rPr>
                <w:sz w:val="20"/>
                <w:lang w:val="en-GB"/>
              </w:rPr>
              <w:t>D.7</w:t>
            </w:r>
          </w:p>
        </w:tc>
        <w:tc>
          <w:tcPr>
            <w:tcW w:w="3957" w:type="dxa"/>
          </w:tcPr>
          <w:p w14:paraId="4FD921E1" w14:textId="7978C351" w:rsidR="00345F04" w:rsidRPr="004424B1" w:rsidRDefault="00345F04" w:rsidP="00F55DFA">
            <w:pPr>
              <w:pStyle w:val="TableParagraph"/>
              <w:spacing w:before="60" w:after="60"/>
              <w:ind w:left="85"/>
              <w:jc w:val="left"/>
              <w:rPr>
                <w:sz w:val="20"/>
                <w:lang w:val="en-GB"/>
              </w:rPr>
            </w:pPr>
            <w:r w:rsidRPr="004424B1">
              <w:rPr>
                <w:sz w:val="20"/>
                <w:lang w:val="en-GB"/>
              </w:rPr>
              <w:t xml:space="preserve">  Geometric Constraints (requires D.6)</w:t>
            </w:r>
          </w:p>
        </w:tc>
        <w:tc>
          <w:tcPr>
            <w:tcW w:w="1997" w:type="dxa"/>
          </w:tcPr>
          <w:p w14:paraId="57F59FEC" w14:textId="7F8FEF20" w:rsidR="00345F04" w:rsidRPr="004424B1" w:rsidRDefault="007341C6" w:rsidP="00F55DFA">
            <w:pPr>
              <w:pStyle w:val="TableParagraph"/>
              <w:spacing w:before="60" w:after="60"/>
              <w:ind w:left="85"/>
              <w:jc w:val="left"/>
              <w:rPr>
                <w:sz w:val="20"/>
                <w:szCs w:val="20"/>
                <w:lang w:val="en-GB"/>
              </w:rPr>
            </w:pPr>
            <w:ins w:id="38453" w:author="Quinten Van Woerkom" w:date="2024-12-18T13:14:00Z" w16du:dateUtc="2024-12-18T12:14:00Z">
              <w:r>
                <w:rPr>
                  <w:sz w:val="20"/>
                  <w:szCs w:val="20"/>
                  <w:lang w:val="en-GB"/>
                </w:rPr>
                <w:fldChar w:fldCharType="begin"/>
              </w:r>
              <w:r>
                <w:rPr>
                  <w:sz w:val="20"/>
                  <w:szCs w:val="20"/>
                  <w:lang w:val="en-GB"/>
                </w:rPr>
                <w:instrText xml:space="preserve"> REF _Ref185420077 \r \h </w:instrText>
              </w:r>
            </w:ins>
            <w:r>
              <w:rPr>
                <w:sz w:val="20"/>
                <w:szCs w:val="20"/>
                <w:lang w:val="en-GB"/>
              </w:rPr>
            </w:r>
            <w:ins w:id="38454" w:author="Quinten Van Woerkom" w:date="2024-12-18T13:14:00Z" w16du:dateUtc="2024-12-18T12:14:00Z">
              <w:r>
                <w:rPr>
                  <w:sz w:val="20"/>
                  <w:szCs w:val="20"/>
                  <w:lang w:val="en-GB"/>
                </w:rPr>
                <w:fldChar w:fldCharType="separate"/>
              </w:r>
            </w:ins>
            <w:ins w:id="38455" w:author="Peter Van Der Plas" w:date="2025-01-01T17:31:00Z" w16du:dateUtc="2025-01-01T16:31:00Z">
              <w:r w:rsidR="006D1623">
                <w:rPr>
                  <w:sz w:val="20"/>
                  <w:szCs w:val="20"/>
                  <w:lang w:val="en-GB"/>
                </w:rPr>
                <w:t>2.6</w:t>
              </w:r>
            </w:ins>
            <w:ins w:id="38456" w:author="Quinten Van Woerkom" w:date="2024-12-18T13:14:00Z" w16du:dateUtc="2024-12-18T12:14:00Z">
              <w:r>
                <w:rPr>
                  <w:sz w:val="20"/>
                  <w:szCs w:val="20"/>
                  <w:lang w:val="en-GB"/>
                </w:rPr>
                <w:fldChar w:fldCharType="end"/>
              </w:r>
            </w:ins>
            <w:del w:id="38457" w:author="Quinten Van Woerkom" w:date="2024-12-18T13:14:00Z" w16du:dateUtc="2024-12-18T12:14:00Z">
              <w:r w:rsidR="00345F04" w:rsidRPr="004424B1" w:rsidDel="007341C6">
                <w:rPr>
                  <w:sz w:val="20"/>
                  <w:szCs w:val="20"/>
                  <w:lang w:val="en-GB"/>
                </w:rPr>
                <w:fldChar w:fldCharType="begin"/>
              </w:r>
              <w:r w:rsidR="00345F04" w:rsidRPr="004424B1" w:rsidDel="007341C6">
                <w:rPr>
                  <w:sz w:val="20"/>
                  <w:szCs w:val="20"/>
                  <w:lang w:val="en-GB"/>
                </w:rPr>
                <w:delInstrText xml:space="preserve"> REF _Ref68013881 \r \h  \* MERGEFORMAT </w:delInstrText>
              </w:r>
              <w:r w:rsidR="00345F04" w:rsidRPr="004424B1" w:rsidDel="007341C6">
                <w:rPr>
                  <w:sz w:val="20"/>
                  <w:szCs w:val="20"/>
                  <w:lang w:val="en-GB"/>
                </w:rPr>
              </w:r>
              <w:r w:rsidR="00345F04" w:rsidRPr="004424B1" w:rsidDel="007341C6">
                <w:rPr>
                  <w:sz w:val="20"/>
                  <w:szCs w:val="20"/>
                  <w:lang w:val="en-GB"/>
                </w:rPr>
                <w:fldChar w:fldCharType="separate"/>
              </w:r>
              <w:r w:rsidR="00BF1AC4" w:rsidDel="007341C6">
                <w:rPr>
                  <w:sz w:val="20"/>
                  <w:szCs w:val="20"/>
                  <w:lang w:val="en-GB"/>
                </w:rPr>
                <w:delText>2.6</w:delText>
              </w:r>
              <w:r w:rsidR="00345F04" w:rsidRPr="004424B1" w:rsidDel="007341C6">
                <w:rPr>
                  <w:sz w:val="20"/>
                  <w:szCs w:val="20"/>
                  <w:lang w:val="en-GB"/>
                </w:rPr>
                <w:fldChar w:fldCharType="end"/>
              </w:r>
            </w:del>
            <w:ins w:id="38458" w:author="Peter Van Der Plas" w:date="2025-01-01T17:11:00Z" w16du:dateUtc="2025-01-01T16:11:00Z">
              <w:r w:rsidR="003F2D4E">
                <w:rPr>
                  <w:sz w:val="20"/>
                  <w:szCs w:val="20"/>
                  <w:lang w:val="en-GB"/>
                </w:rPr>
                <w:t xml:space="preserve"> and </w:t>
              </w:r>
              <w:r w:rsidR="003F2D4E">
                <w:rPr>
                  <w:sz w:val="20"/>
                  <w:szCs w:val="20"/>
                  <w:lang w:val="en-GB"/>
                </w:rPr>
                <w:fldChar w:fldCharType="begin"/>
              </w:r>
              <w:r w:rsidR="003F2D4E">
                <w:rPr>
                  <w:sz w:val="20"/>
                  <w:szCs w:val="20"/>
                  <w:lang w:val="en-GB"/>
                </w:rPr>
                <w:instrText xml:space="preserve"> REF _Ref68803285 \r \h </w:instrText>
              </w:r>
              <w:r w:rsidR="003F2D4E">
                <w:rPr>
                  <w:sz w:val="20"/>
                  <w:szCs w:val="20"/>
                  <w:lang w:val="en-GB"/>
                </w:rPr>
              </w:r>
            </w:ins>
            <w:r w:rsidR="003F2D4E">
              <w:rPr>
                <w:sz w:val="20"/>
                <w:szCs w:val="20"/>
                <w:lang w:val="en-GB"/>
              </w:rPr>
              <w:fldChar w:fldCharType="separate"/>
            </w:r>
            <w:ins w:id="38459" w:author="Peter Van Der Plas" w:date="2025-01-01T17:31:00Z" w16du:dateUtc="2025-01-01T16:31:00Z">
              <w:r w:rsidR="006D1623">
                <w:rPr>
                  <w:sz w:val="20"/>
                  <w:szCs w:val="20"/>
                  <w:lang w:val="en-GB"/>
                </w:rPr>
                <w:t>4.6.7.4</w:t>
              </w:r>
            </w:ins>
            <w:ins w:id="38460" w:author="Peter Van Der Plas" w:date="2025-01-01T17:11:00Z" w16du:dateUtc="2025-01-01T16:11:00Z">
              <w:r w:rsidR="003F2D4E">
                <w:rPr>
                  <w:sz w:val="20"/>
                  <w:szCs w:val="20"/>
                  <w:lang w:val="en-GB"/>
                </w:rPr>
                <w:fldChar w:fldCharType="end"/>
              </w:r>
            </w:ins>
            <w:del w:id="38461" w:author="Peter Van Der Plas" w:date="2025-01-01T17:11:00Z" w16du:dateUtc="2025-01-01T16:11:00Z">
              <w:r w:rsidR="00345F04" w:rsidRPr="004424B1" w:rsidDel="003F2D4E">
                <w:rPr>
                  <w:sz w:val="20"/>
                  <w:szCs w:val="20"/>
                  <w:lang w:val="en-GB"/>
                </w:rPr>
                <w:delText xml:space="preserve">, </w:delText>
              </w:r>
              <w:r w:rsidR="00345F04" w:rsidRPr="004424B1" w:rsidDel="003F2D4E">
                <w:rPr>
                  <w:sz w:val="20"/>
                  <w:szCs w:val="20"/>
                  <w:lang w:val="en-GB"/>
                </w:rPr>
                <w:fldChar w:fldCharType="begin"/>
              </w:r>
              <w:r w:rsidR="00345F04" w:rsidRPr="004424B1" w:rsidDel="003F2D4E">
                <w:rPr>
                  <w:sz w:val="20"/>
                  <w:szCs w:val="20"/>
                  <w:lang w:val="en-GB"/>
                </w:rPr>
                <w:delInstrText xml:space="preserve"> REF _Ref68803285 \r \h </w:delInstrText>
              </w:r>
              <w:r w:rsidR="00345F04" w:rsidRPr="004424B1" w:rsidDel="003F2D4E">
                <w:rPr>
                  <w:sz w:val="20"/>
                  <w:szCs w:val="20"/>
                  <w:lang w:val="en-GB"/>
                </w:rPr>
              </w:r>
              <w:r w:rsidR="00345F04" w:rsidRPr="004424B1" w:rsidDel="003F2D4E">
                <w:rPr>
                  <w:sz w:val="20"/>
                  <w:szCs w:val="20"/>
                  <w:lang w:val="en-GB"/>
                </w:rPr>
                <w:fldChar w:fldCharType="separate"/>
              </w:r>
            </w:del>
            <w:ins w:id="38462" w:author="Quinten Van Woerkom" w:date="2024-12-18T13:13:00Z" w16du:dateUtc="2024-12-18T12:13:00Z">
              <w:del w:id="38463" w:author="Peter Van Der Plas" w:date="2024-12-25T18:53:00Z" w16du:dateUtc="2024-12-25T17:53:00Z">
                <w:r w:rsidR="00A427C9" w:rsidDel="00547CCE">
                  <w:rPr>
                    <w:sz w:val="20"/>
                    <w:szCs w:val="20"/>
                    <w:lang w:val="en-GB"/>
                  </w:rPr>
                  <w:delText>4.6.7.8</w:delText>
                </w:r>
              </w:del>
            </w:ins>
            <w:del w:id="38464" w:author="Peter Van Der Plas" w:date="2024-12-25T18:53:00Z" w16du:dateUtc="2024-12-25T17:53:00Z">
              <w:r w:rsidR="00BF1AC4" w:rsidDel="00547CCE">
                <w:rPr>
                  <w:sz w:val="20"/>
                  <w:szCs w:val="20"/>
                  <w:lang w:val="en-GB"/>
                </w:rPr>
                <w:delText>4.3.7.2.8</w:delText>
              </w:r>
            </w:del>
            <w:del w:id="38465" w:author="Peter Van Der Plas" w:date="2025-01-01T17:11:00Z" w16du:dateUtc="2025-01-01T16:11:00Z">
              <w:r w:rsidR="00345F04" w:rsidRPr="004424B1" w:rsidDel="003F2D4E">
                <w:rPr>
                  <w:sz w:val="20"/>
                  <w:szCs w:val="20"/>
                  <w:lang w:val="en-GB"/>
                </w:rPr>
                <w:fldChar w:fldCharType="end"/>
              </w:r>
            </w:del>
          </w:p>
        </w:tc>
        <w:tc>
          <w:tcPr>
            <w:tcW w:w="851" w:type="dxa"/>
          </w:tcPr>
          <w:p w14:paraId="0505078A" w14:textId="1E3C94BC" w:rsidR="00345F04" w:rsidRPr="004424B1" w:rsidRDefault="00345F04" w:rsidP="00F55DFA">
            <w:pPr>
              <w:pStyle w:val="TableParagraph"/>
              <w:spacing w:before="60" w:after="60"/>
              <w:ind w:left="85"/>
              <w:jc w:val="left"/>
              <w:rPr>
                <w:sz w:val="20"/>
                <w:lang w:val="en-GB"/>
              </w:rPr>
            </w:pPr>
            <w:r w:rsidRPr="004424B1">
              <w:rPr>
                <w:sz w:val="20"/>
                <w:lang w:val="en-GB"/>
              </w:rPr>
              <w:t xml:space="preserve">  O</w:t>
            </w:r>
          </w:p>
        </w:tc>
        <w:tc>
          <w:tcPr>
            <w:tcW w:w="1235" w:type="dxa"/>
          </w:tcPr>
          <w:p w14:paraId="2CFEF4B4" w14:textId="77777777" w:rsidR="00345F04" w:rsidRPr="004424B1" w:rsidRDefault="00345F04" w:rsidP="00F55DFA">
            <w:pPr>
              <w:pStyle w:val="TableParagraph"/>
              <w:spacing w:before="60" w:after="60"/>
              <w:ind w:left="0"/>
              <w:jc w:val="left"/>
              <w:rPr>
                <w:rFonts w:ascii="Times New Roman"/>
                <w:sz w:val="20"/>
                <w:lang w:val="en-GB"/>
              </w:rPr>
            </w:pPr>
          </w:p>
        </w:tc>
      </w:tr>
      <w:tr w:rsidR="00345F04" w:rsidRPr="004424B1" w14:paraId="2A8853E8" w14:textId="77777777" w:rsidTr="005E4B04">
        <w:trPr>
          <w:trHeight w:val="290"/>
        </w:trPr>
        <w:tc>
          <w:tcPr>
            <w:tcW w:w="1102" w:type="dxa"/>
          </w:tcPr>
          <w:p w14:paraId="5613F77C" w14:textId="79D9CDB7" w:rsidR="00345F04" w:rsidRPr="004424B1" w:rsidRDefault="00345F04" w:rsidP="00F55DFA">
            <w:pPr>
              <w:pStyle w:val="TableParagraph"/>
              <w:spacing w:before="60" w:after="60"/>
              <w:ind w:left="86"/>
              <w:jc w:val="left"/>
              <w:rPr>
                <w:sz w:val="20"/>
                <w:lang w:val="en-GB"/>
              </w:rPr>
            </w:pPr>
            <w:r w:rsidRPr="004424B1">
              <w:rPr>
                <w:sz w:val="20"/>
                <w:lang w:val="en-GB"/>
              </w:rPr>
              <w:t>D.8</w:t>
            </w:r>
          </w:p>
        </w:tc>
        <w:tc>
          <w:tcPr>
            <w:tcW w:w="3957" w:type="dxa"/>
          </w:tcPr>
          <w:p w14:paraId="570A283D" w14:textId="642BF302" w:rsidR="00345F04" w:rsidRPr="004424B1" w:rsidRDefault="00345F04" w:rsidP="00F55DFA">
            <w:pPr>
              <w:pStyle w:val="TableParagraph"/>
              <w:spacing w:before="60" w:after="60"/>
              <w:ind w:left="85"/>
              <w:jc w:val="left"/>
              <w:rPr>
                <w:sz w:val="20"/>
                <w:lang w:val="en-GB"/>
              </w:rPr>
            </w:pPr>
            <w:r w:rsidRPr="004424B1">
              <w:rPr>
                <w:sz w:val="20"/>
                <w:lang w:val="en-GB"/>
              </w:rPr>
              <w:t xml:space="preserve">  Functions</w:t>
            </w:r>
          </w:p>
        </w:tc>
        <w:tc>
          <w:tcPr>
            <w:tcW w:w="1997" w:type="dxa"/>
          </w:tcPr>
          <w:p w14:paraId="3BB67DFC" w14:textId="4A715D8E" w:rsidR="00345F04" w:rsidRPr="004424B1" w:rsidRDefault="007341C6" w:rsidP="00F55DFA">
            <w:pPr>
              <w:pStyle w:val="TableParagraph"/>
              <w:spacing w:before="60" w:after="60"/>
              <w:ind w:left="85"/>
              <w:jc w:val="left"/>
              <w:rPr>
                <w:sz w:val="20"/>
                <w:szCs w:val="20"/>
                <w:lang w:val="en-GB"/>
              </w:rPr>
            </w:pPr>
            <w:ins w:id="38466" w:author="Quinten Van Woerkom" w:date="2024-12-18T13:14:00Z" w16du:dateUtc="2024-12-18T12:14:00Z">
              <w:r>
                <w:rPr>
                  <w:sz w:val="20"/>
                  <w:szCs w:val="20"/>
                  <w:lang w:val="en-GB"/>
                </w:rPr>
                <w:fldChar w:fldCharType="begin"/>
              </w:r>
              <w:r>
                <w:rPr>
                  <w:sz w:val="20"/>
                  <w:szCs w:val="20"/>
                  <w:lang w:val="en-GB"/>
                </w:rPr>
                <w:instrText xml:space="preserve"> REF _Ref185420077 \r \h </w:instrText>
              </w:r>
            </w:ins>
            <w:r>
              <w:rPr>
                <w:sz w:val="20"/>
                <w:szCs w:val="20"/>
                <w:lang w:val="en-GB"/>
              </w:rPr>
            </w:r>
            <w:ins w:id="38467" w:author="Quinten Van Woerkom" w:date="2024-12-18T13:14:00Z" w16du:dateUtc="2024-12-18T12:14:00Z">
              <w:r>
                <w:rPr>
                  <w:sz w:val="20"/>
                  <w:szCs w:val="20"/>
                  <w:lang w:val="en-GB"/>
                </w:rPr>
                <w:fldChar w:fldCharType="separate"/>
              </w:r>
            </w:ins>
            <w:ins w:id="38468" w:author="Peter Van Der Plas" w:date="2025-01-01T17:31:00Z" w16du:dateUtc="2025-01-01T16:31:00Z">
              <w:r w:rsidR="006D1623">
                <w:rPr>
                  <w:sz w:val="20"/>
                  <w:szCs w:val="20"/>
                  <w:lang w:val="en-GB"/>
                </w:rPr>
                <w:t>2.6</w:t>
              </w:r>
            </w:ins>
            <w:ins w:id="38469" w:author="Quinten Van Woerkom" w:date="2024-12-18T13:14:00Z" w16du:dateUtc="2024-12-18T12:14:00Z">
              <w:r>
                <w:rPr>
                  <w:sz w:val="20"/>
                  <w:szCs w:val="20"/>
                  <w:lang w:val="en-GB"/>
                </w:rPr>
                <w:fldChar w:fldCharType="end"/>
              </w:r>
            </w:ins>
            <w:del w:id="38470" w:author="Quinten Van Woerkom" w:date="2024-12-18T13:14:00Z" w16du:dateUtc="2024-12-18T12:14:00Z">
              <w:r w:rsidR="00345F04" w:rsidRPr="004424B1" w:rsidDel="007341C6">
                <w:rPr>
                  <w:sz w:val="20"/>
                  <w:szCs w:val="20"/>
                  <w:lang w:val="en-GB"/>
                </w:rPr>
                <w:fldChar w:fldCharType="begin"/>
              </w:r>
              <w:r w:rsidR="00345F04" w:rsidRPr="004424B1" w:rsidDel="007341C6">
                <w:rPr>
                  <w:sz w:val="20"/>
                  <w:szCs w:val="20"/>
                  <w:lang w:val="en-GB"/>
                </w:rPr>
                <w:delInstrText xml:space="preserve"> REF _Ref68013881 \r \h  \* MERGEFORMAT </w:delInstrText>
              </w:r>
              <w:r w:rsidR="00345F04" w:rsidRPr="004424B1" w:rsidDel="007341C6">
                <w:rPr>
                  <w:sz w:val="20"/>
                  <w:szCs w:val="20"/>
                  <w:lang w:val="en-GB"/>
                </w:rPr>
              </w:r>
              <w:r w:rsidR="00345F04" w:rsidRPr="004424B1" w:rsidDel="007341C6">
                <w:rPr>
                  <w:sz w:val="20"/>
                  <w:szCs w:val="20"/>
                  <w:lang w:val="en-GB"/>
                </w:rPr>
                <w:fldChar w:fldCharType="separate"/>
              </w:r>
              <w:r w:rsidR="00BF1AC4" w:rsidDel="007341C6">
                <w:rPr>
                  <w:sz w:val="20"/>
                  <w:szCs w:val="20"/>
                  <w:lang w:val="en-GB"/>
                </w:rPr>
                <w:delText>2.6</w:delText>
              </w:r>
              <w:r w:rsidR="00345F04" w:rsidRPr="004424B1" w:rsidDel="007341C6">
                <w:rPr>
                  <w:sz w:val="20"/>
                  <w:szCs w:val="20"/>
                  <w:lang w:val="en-GB"/>
                </w:rPr>
                <w:fldChar w:fldCharType="end"/>
              </w:r>
            </w:del>
            <w:del w:id="38471" w:author="Peter Van Der Plas" w:date="2025-01-01T17:09:00Z" w16du:dateUtc="2025-01-01T16:09:00Z">
              <w:r w:rsidR="00345F04" w:rsidRPr="004424B1" w:rsidDel="003F2D4E">
                <w:rPr>
                  <w:sz w:val="20"/>
                  <w:szCs w:val="20"/>
                  <w:lang w:val="en-GB"/>
                </w:rPr>
                <w:delText>,</w:delText>
              </w:r>
            </w:del>
            <w:ins w:id="38472" w:author="Peter Van Der Plas" w:date="2025-01-01T17:09:00Z" w16du:dateUtc="2025-01-01T16:09:00Z">
              <w:r w:rsidR="003F2D4E">
                <w:rPr>
                  <w:sz w:val="20"/>
                  <w:szCs w:val="20"/>
                  <w:lang w:val="en-GB"/>
                </w:rPr>
                <w:t xml:space="preserve"> and</w:t>
              </w:r>
            </w:ins>
            <w:r w:rsidR="00345F04" w:rsidRPr="004424B1">
              <w:rPr>
                <w:sz w:val="20"/>
                <w:szCs w:val="20"/>
                <w:lang w:val="en-GB"/>
              </w:rPr>
              <w:t xml:space="preserve"> </w:t>
            </w:r>
            <w:del w:id="38473" w:author="Peter Van Der Plas" w:date="2025-01-01T17:08:00Z" w16du:dateUtc="2025-01-01T16:08:00Z">
              <w:r w:rsidR="00345F04" w:rsidRPr="004424B1" w:rsidDel="003F2D4E">
                <w:rPr>
                  <w:sz w:val="20"/>
                  <w:szCs w:val="20"/>
                  <w:lang w:val="en-GB"/>
                </w:rPr>
                <w:fldChar w:fldCharType="begin"/>
              </w:r>
              <w:r w:rsidR="00345F04" w:rsidRPr="004424B1" w:rsidDel="003F2D4E">
                <w:rPr>
                  <w:sz w:val="20"/>
                  <w:szCs w:val="20"/>
                  <w:lang w:val="en-GB"/>
                </w:rPr>
                <w:delInstrText xml:space="preserve"> REF _Ref68803392 \r \h </w:delInstrText>
              </w:r>
              <w:r w:rsidR="00345F04" w:rsidRPr="004424B1" w:rsidDel="003F2D4E">
                <w:rPr>
                  <w:sz w:val="20"/>
                  <w:szCs w:val="20"/>
                  <w:lang w:val="en-GB"/>
                </w:rPr>
              </w:r>
              <w:r w:rsidR="00345F04" w:rsidRPr="004424B1" w:rsidDel="003F2D4E">
                <w:rPr>
                  <w:sz w:val="20"/>
                  <w:szCs w:val="20"/>
                  <w:lang w:val="en-GB"/>
                </w:rPr>
                <w:fldChar w:fldCharType="separate"/>
              </w:r>
            </w:del>
            <w:ins w:id="38474" w:author="Quinten Van Woerkom" w:date="2024-12-18T13:13:00Z" w16du:dateUtc="2024-12-18T12:13:00Z">
              <w:del w:id="38475" w:author="Peter Van Der Plas" w:date="2024-12-25T18:53:00Z" w16du:dateUtc="2024-12-25T17:53:00Z">
                <w:r w:rsidR="00A427C9" w:rsidDel="00547CCE">
                  <w:rPr>
                    <w:sz w:val="20"/>
                    <w:szCs w:val="20"/>
                    <w:lang w:val="en-GB"/>
                  </w:rPr>
                  <w:delText>4.5.8</w:delText>
                </w:r>
              </w:del>
            </w:ins>
            <w:del w:id="38476" w:author="Peter Van Der Plas" w:date="2024-12-25T18:53:00Z" w16du:dateUtc="2024-12-25T17:53:00Z">
              <w:r w:rsidR="00BF1AC4" w:rsidDel="00547CCE">
                <w:rPr>
                  <w:sz w:val="20"/>
                  <w:szCs w:val="20"/>
                  <w:lang w:val="en-GB"/>
                </w:rPr>
                <w:delText>4.2.9</w:delText>
              </w:r>
            </w:del>
            <w:del w:id="38477" w:author="Peter Van Der Plas" w:date="2025-01-01T17:08:00Z" w16du:dateUtc="2025-01-01T16:08:00Z">
              <w:r w:rsidR="00345F04" w:rsidRPr="004424B1" w:rsidDel="003F2D4E">
                <w:rPr>
                  <w:sz w:val="20"/>
                  <w:szCs w:val="20"/>
                  <w:lang w:val="en-GB"/>
                </w:rPr>
                <w:fldChar w:fldCharType="end"/>
              </w:r>
            </w:del>
            <w:ins w:id="38478" w:author="Peter Van Der Plas" w:date="2025-01-01T17:08:00Z" w16du:dateUtc="2025-01-01T16:08:00Z">
              <w:r w:rsidR="003F2D4E">
                <w:rPr>
                  <w:sz w:val="20"/>
                  <w:szCs w:val="20"/>
                  <w:lang w:val="en-GB"/>
                </w:rPr>
                <w:fldChar w:fldCharType="begin"/>
              </w:r>
              <w:r w:rsidR="003F2D4E">
                <w:rPr>
                  <w:sz w:val="20"/>
                  <w:szCs w:val="20"/>
                  <w:lang w:val="en-GB"/>
                </w:rPr>
                <w:instrText xml:space="preserve"> REF _Ref186643743 \r \h </w:instrText>
              </w:r>
              <w:r w:rsidR="003F2D4E">
                <w:rPr>
                  <w:sz w:val="20"/>
                  <w:szCs w:val="20"/>
                  <w:lang w:val="en-GB"/>
                </w:rPr>
              </w:r>
            </w:ins>
            <w:r w:rsidR="003F2D4E">
              <w:rPr>
                <w:sz w:val="20"/>
                <w:szCs w:val="20"/>
                <w:lang w:val="en-GB"/>
              </w:rPr>
              <w:fldChar w:fldCharType="separate"/>
            </w:r>
            <w:ins w:id="38479" w:author="Peter Van Der Plas" w:date="2025-01-01T17:31:00Z" w16du:dateUtc="2025-01-01T16:31:00Z">
              <w:r w:rsidR="006D1623">
                <w:rPr>
                  <w:sz w:val="20"/>
                  <w:szCs w:val="20"/>
                  <w:lang w:val="en-GB"/>
                </w:rPr>
                <w:t>4.5.8</w:t>
              </w:r>
            </w:ins>
            <w:ins w:id="38480" w:author="Peter Van Der Plas" w:date="2025-01-01T17:08:00Z" w16du:dateUtc="2025-01-01T16:08:00Z">
              <w:r w:rsidR="003F2D4E">
                <w:rPr>
                  <w:sz w:val="20"/>
                  <w:szCs w:val="20"/>
                  <w:lang w:val="en-GB"/>
                </w:rPr>
                <w:fldChar w:fldCharType="end"/>
              </w:r>
            </w:ins>
            <w:r w:rsidR="00345F04" w:rsidRPr="004424B1">
              <w:rPr>
                <w:sz w:val="20"/>
                <w:szCs w:val="20"/>
                <w:lang w:val="en-GB"/>
              </w:rPr>
              <w:t xml:space="preserve">, </w:t>
            </w:r>
            <w:ins w:id="38481" w:author="Peter Van Der Plas" w:date="2025-01-01T17:10:00Z" w16du:dateUtc="2025-01-01T16:10:00Z">
              <w:r w:rsidR="003F2D4E">
                <w:rPr>
                  <w:sz w:val="20"/>
                  <w:szCs w:val="20"/>
                  <w:lang w:val="en-GB"/>
                </w:rPr>
                <w:fldChar w:fldCharType="begin"/>
              </w:r>
              <w:r w:rsidR="003F2D4E">
                <w:rPr>
                  <w:sz w:val="20"/>
                  <w:szCs w:val="20"/>
                  <w:lang w:val="en-GB"/>
                </w:rPr>
                <w:instrText xml:space="preserve"> REF _Ref186643800 \r \h </w:instrText>
              </w:r>
              <w:r w:rsidR="003F2D4E">
                <w:rPr>
                  <w:sz w:val="20"/>
                  <w:szCs w:val="20"/>
                  <w:lang w:val="en-GB"/>
                </w:rPr>
              </w:r>
            </w:ins>
            <w:r w:rsidR="003F2D4E">
              <w:rPr>
                <w:sz w:val="20"/>
                <w:szCs w:val="20"/>
                <w:lang w:val="en-GB"/>
              </w:rPr>
              <w:fldChar w:fldCharType="separate"/>
            </w:r>
            <w:ins w:id="38482" w:author="Peter Van Der Plas" w:date="2025-01-01T17:31:00Z" w16du:dateUtc="2025-01-01T16:31:00Z">
              <w:r w:rsidR="006D1623">
                <w:rPr>
                  <w:sz w:val="20"/>
                  <w:szCs w:val="20"/>
                  <w:lang w:val="en-GB"/>
                </w:rPr>
                <w:t>4.6.7.5.3</w:t>
              </w:r>
            </w:ins>
            <w:ins w:id="38483" w:author="Peter Van Der Plas" w:date="2025-01-01T17:10:00Z" w16du:dateUtc="2025-01-01T16:10:00Z">
              <w:r w:rsidR="003F2D4E">
                <w:rPr>
                  <w:sz w:val="20"/>
                  <w:szCs w:val="20"/>
                  <w:lang w:val="en-GB"/>
                </w:rPr>
                <w:fldChar w:fldCharType="end"/>
              </w:r>
            </w:ins>
            <w:del w:id="38484" w:author="Peter Van Der Plas" w:date="2025-01-01T17:08:00Z" w16du:dateUtc="2025-01-01T16:08:00Z">
              <w:r w:rsidR="00345F04" w:rsidRPr="004424B1" w:rsidDel="003F2D4E">
                <w:rPr>
                  <w:sz w:val="20"/>
                  <w:szCs w:val="20"/>
                  <w:lang w:val="en-GB"/>
                </w:rPr>
                <w:fldChar w:fldCharType="begin"/>
              </w:r>
              <w:r w:rsidR="00345F04" w:rsidRPr="004424B1" w:rsidDel="003F2D4E">
                <w:rPr>
                  <w:sz w:val="20"/>
                  <w:szCs w:val="20"/>
                  <w:lang w:val="en-GB"/>
                </w:rPr>
                <w:delInstrText xml:space="preserve"> REF _Ref68803403 \r \h </w:delInstrText>
              </w:r>
              <w:r w:rsidR="00345F04" w:rsidRPr="004424B1" w:rsidDel="003F2D4E">
                <w:rPr>
                  <w:sz w:val="20"/>
                  <w:szCs w:val="20"/>
                  <w:lang w:val="en-GB"/>
                </w:rPr>
              </w:r>
              <w:r w:rsidR="00345F04" w:rsidRPr="004424B1" w:rsidDel="003F2D4E">
                <w:rPr>
                  <w:sz w:val="20"/>
                  <w:szCs w:val="20"/>
                  <w:lang w:val="en-GB"/>
                </w:rPr>
                <w:fldChar w:fldCharType="separate"/>
              </w:r>
            </w:del>
            <w:ins w:id="38485" w:author="Quinten Van Woerkom" w:date="2024-12-18T13:13:00Z" w16du:dateUtc="2024-12-18T12:13:00Z">
              <w:del w:id="38486" w:author="Peter Van Der Plas" w:date="2024-12-25T18:53:00Z" w16du:dateUtc="2024-12-25T17:53:00Z">
                <w:r w:rsidR="00A427C9" w:rsidDel="00547CCE">
                  <w:rPr>
                    <w:sz w:val="20"/>
                    <w:szCs w:val="20"/>
                    <w:lang w:val="en-GB"/>
                  </w:rPr>
                  <w:delText>4.6.7.7</w:delText>
                </w:r>
              </w:del>
            </w:ins>
            <w:del w:id="38487" w:author="Peter Van Der Plas" w:date="2024-12-25T18:53:00Z" w16du:dateUtc="2024-12-25T17:53:00Z">
              <w:r w:rsidR="00BF1AC4" w:rsidDel="00547CCE">
                <w:rPr>
                  <w:sz w:val="20"/>
                  <w:szCs w:val="20"/>
                  <w:lang w:val="en-GB"/>
                </w:rPr>
                <w:delText>4.3.7.2.7</w:delText>
              </w:r>
            </w:del>
            <w:del w:id="38488" w:author="Peter Van Der Plas" w:date="2025-01-01T17:08:00Z" w16du:dateUtc="2025-01-01T16:08:00Z">
              <w:r w:rsidR="00345F04" w:rsidRPr="004424B1" w:rsidDel="003F2D4E">
                <w:rPr>
                  <w:sz w:val="20"/>
                  <w:szCs w:val="20"/>
                  <w:lang w:val="en-GB"/>
                </w:rPr>
                <w:fldChar w:fldCharType="end"/>
              </w:r>
            </w:del>
          </w:p>
        </w:tc>
        <w:tc>
          <w:tcPr>
            <w:tcW w:w="851" w:type="dxa"/>
          </w:tcPr>
          <w:p w14:paraId="630BED82" w14:textId="03375C92" w:rsidR="00345F04" w:rsidRPr="004424B1" w:rsidRDefault="00345F04" w:rsidP="00F55DFA">
            <w:pPr>
              <w:pStyle w:val="TableParagraph"/>
              <w:spacing w:before="60" w:after="60"/>
              <w:ind w:left="85"/>
              <w:jc w:val="left"/>
              <w:rPr>
                <w:sz w:val="20"/>
                <w:lang w:val="en-GB"/>
              </w:rPr>
            </w:pPr>
            <w:r w:rsidRPr="004424B1">
              <w:rPr>
                <w:sz w:val="20"/>
                <w:lang w:val="en-GB"/>
              </w:rPr>
              <w:t xml:space="preserve">  O</w:t>
            </w:r>
          </w:p>
        </w:tc>
        <w:tc>
          <w:tcPr>
            <w:tcW w:w="1235" w:type="dxa"/>
          </w:tcPr>
          <w:p w14:paraId="5BA38092" w14:textId="77777777" w:rsidR="00345F04" w:rsidRPr="004424B1" w:rsidRDefault="00345F04" w:rsidP="00F55DFA">
            <w:pPr>
              <w:pStyle w:val="TableParagraph"/>
              <w:spacing w:before="60" w:after="60"/>
              <w:ind w:left="0"/>
              <w:jc w:val="left"/>
              <w:rPr>
                <w:rFonts w:ascii="Times New Roman"/>
                <w:sz w:val="20"/>
                <w:lang w:val="en-GB"/>
              </w:rPr>
            </w:pPr>
          </w:p>
        </w:tc>
      </w:tr>
      <w:bookmarkEnd w:id="37894"/>
    </w:tbl>
    <w:p w14:paraId="33106B77" w14:textId="77777777" w:rsidR="00AB7162" w:rsidRPr="004424B1" w:rsidDel="00384DFC" w:rsidRDefault="00AB7162">
      <w:pPr>
        <w:spacing w:after="240"/>
        <w:rPr>
          <w:del w:id="38489" w:author="Quinten Van Woerkom" w:date="2024-12-17T13:31:00Z" w16du:dateUtc="2024-12-17T12:31:00Z"/>
          <w:lang w:val="en-GB"/>
        </w:rPr>
        <w:pPrChange w:id="38490" w:author="Quinten Van Woerkom" w:date="2024-12-17T13:05:00Z" w16du:dateUtc="2024-12-17T12:05:00Z">
          <w:pPr/>
        </w:pPrChange>
      </w:pPr>
    </w:p>
    <w:p w14:paraId="11BA1430" w14:textId="77777777" w:rsidR="001A1376" w:rsidRPr="004424B1" w:rsidRDefault="001A1376" w:rsidP="001A1376">
      <w:pPr>
        <w:rPr>
          <w:lang w:val="en-GB"/>
        </w:rPr>
        <w:sectPr w:rsidR="001A1376" w:rsidRPr="004424B1" w:rsidSect="007F5055">
          <w:footnotePr>
            <w:numRestart w:val="eachPage"/>
          </w:footnotePr>
          <w:pgSz w:w="11907" w:h="16839" w:code="1"/>
          <w:pgMar w:top="1944" w:right="1296" w:bottom="1944" w:left="1296" w:header="1037" w:footer="1037" w:gutter="302"/>
          <w:pgNumType w:start="1" w:chapStyle="8"/>
          <w:cols w:space="720"/>
          <w:docGrid w:linePitch="326"/>
        </w:sectPr>
      </w:pPr>
      <w:bookmarkStart w:id="38491" w:name="_Ref160080608"/>
      <w:bookmarkStart w:id="38492" w:name="_Toc291253267"/>
      <w:bookmarkStart w:id="38493" w:name="_Toc324845874"/>
    </w:p>
    <w:bookmarkEnd w:id="38491"/>
    <w:bookmarkEnd w:id="38492"/>
    <w:bookmarkEnd w:id="38493"/>
    <w:p w14:paraId="2AA5216C" w14:textId="17070EBA" w:rsidR="001A1376" w:rsidRPr="004424B1" w:rsidRDefault="001A1376" w:rsidP="0043015A">
      <w:pPr>
        <w:pStyle w:val="Heading8"/>
        <w:rPr>
          <w:lang w:val="en-GB"/>
        </w:rPr>
      </w:pPr>
      <w:r w:rsidRPr="004424B1">
        <w:rPr>
          <w:lang w:val="en-GB"/>
        </w:rPr>
        <w:lastRenderedPageBreak/>
        <w:br/>
      </w:r>
      <w:r w:rsidRPr="004424B1">
        <w:rPr>
          <w:lang w:val="en-GB"/>
        </w:rPr>
        <w:br/>
      </w:r>
      <w:bookmarkStart w:id="38494" w:name="_Toc403538568"/>
      <w:bookmarkStart w:id="38495" w:name="_Toc118556210"/>
      <w:bookmarkStart w:id="38496" w:name="_Toc158132049"/>
      <w:bookmarkStart w:id="38497" w:name="_Ref165022435"/>
      <w:bookmarkStart w:id="38498" w:name="_Toc186645502"/>
      <w:r w:rsidRPr="004424B1">
        <w:rPr>
          <w:lang w:val="en-GB"/>
        </w:rPr>
        <w:t>Security, SANA, and Patent Considerations</w:t>
      </w:r>
      <w:r w:rsidR="00164472" w:rsidRPr="004424B1">
        <w:rPr>
          <w:lang w:val="en-GB"/>
        </w:rPr>
        <w:br/>
      </w:r>
      <w:r w:rsidR="003F4581" w:rsidRPr="004424B1">
        <w:rPr>
          <w:lang w:val="en-GB"/>
        </w:rPr>
        <w:t> </w:t>
      </w:r>
      <w:r w:rsidRPr="004424B1">
        <w:rPr>
          <w:lang w:val="en-GB"/>
        </w:rPr>
        <w:br/>
        <w:t>(Informative)</w:t>
      </w:r>
      <w:bookmarkEnd w:id="38494"/>
      <w:bookmarkEnd w:id="38495"/>
      <w:bookmarkEnd w:id="38496"/>
      <w:bookmarkEnd w:id="38497"/>
      <w:bookmarkEnd w:id="38498"/>
    </w:p>
    <w:p w14:paraId="21418DF7" w14:textId="77777777" w:rsidR="00EE2643" w:rsidRPr="004424B1" w:rsidRDefault="00EE2643" w:rsidP="0043015A">
      <w:pPr>
        <w:pStyle w:val="Annex2"/>
        <w:spacing w:before="480"/>
        <w:rPr>
          <w:lang w:val="en-GB"/>
        </w:rPr>
      </w:pPr>
      <w:r w:rsidRPr="004424B1">
        <w:rPr>
          <w:lang w:val="en-GB"/>
        </w:rPr>
        <w:t>Security Considerations</w:t>
      </w:r>
    </w:p>
    <w:p w14:paraId="5AF2FC46" w14:textId="2F237EDC" w:rsidR="004432A4" w:rsidRPr="004424B1" w:rsidRDefault="004432A4" w:rsidP="004432A4">
      <w:pPr>
        <w:pStyle w:val="Annex3"/>
        <w:rPr>
          <w:lang w:val="en-GB"/>
        </w:rPr>
      </w:pPr>
      <w:r w:rsidRPr="004424B1">
        <w:rPr>
          <w:lang w:val="en-GB"/>
        </w:rPr>
        <w:t>System Security Requirements</w:t>
      </w:r>
    </w:p>
    <w:p w14:paraId="05E3675C" w14:textId="09D37041" w:rsidR="00523189" w:rsidRPr="004424B1" w:rsidRDefault="004432A4" w:rsidP="004432A4">
      <w:pPr>
        <w:rPr>
          <w:lang w:val="en-GB"/>
        </w:rPr>
      </w:pPr>
      <w:r w:rsidRPr="004424B1">
        <w:rPr>
          <w:lang w:val="en-GB"/>
        </w:rPr>
        <w:t>Security requirements are specific to</w:t>
      </w:r>
      <w:r w:rsidR="00523189" w:rsidRPr="004424B1">
        <w:rPr>
          <w:lang w:val="en-GB"/>
        </w:rPr>
        <w:t xml:space="preserve"> the deployed mission system and can vary significantly between different mission systems.  The MPS services </w:t>
      </w:r>
      <w:r w:rsidR="00D60390" w:rsidRPr="004424B1">
        <w:rPr>
          <w:lang w:val="en-GB"/>
        </w:rPr>
        <w:t>or file formats support a limited subset of the interactions supported by a typical mission system, and as such must be capable of deployment in the context of a mission or organization specific security architecture that supports multiple services.</w:t>
      </w:r>
    </w:p>
    <w:p w14:paraId="307189EE" w14:textId="0505ABE9" w:rsidR="004432A4" w:rsidRPr="004424B1" w:rsidRDefault="00D60390" w:rsidP="004432A4">
      <w:pPr>
        <w:rPr>
          <w:lang w:val="en-GB"/>
        </w:rPr>
      </w:pPr>
      <w:r w:rsidRPr="004424B1">
        <w:rPr>
          <w:lang w:val="en-GB"/>
        </w:rPr>
        <w:t xml:space="preserve">The mission security architecture </w:t>
      </w:r>
      <w:r w:rsidR="00BF5ECD" w:rsidRPr="004424B1">
        <w:rPr>
          <w:lang w:val="en-GB"/>
        </w:rPr>
        <w:t>shall</w:t>
      </w:r>
      <w:r w:rsidRPr="004424B1">
        <w:rPr>
          <w:lang w:val="en-GB"/>
        </w:rPr>
        <w:t xml:space="preserve"> address the following:</w:t>
      </w:r>
    </w:p>
    <w:p w14:paraId="77252D86" w14:textId="276D35D5" w:rsidR="00D60390" w:rsidRPr="004424B1" w:rsidRDefault="00D60390" w:rsidP="003A4612">
      <w:pPr>
        <w:pStyle w:val="List"/>
        <w:numPr>
          <w:ilvl w:val="0"/>
          <w:numId w:val="75"/>
        </w:numPr>
        <w:tabs>
          <w:tab w:val="clear" w:pos="360"/>
          <w:tab w:val="left" w:pos="720"/>
        </w:tabs>
        <w:ind w:left="720"/>
      </w:pPr>
      <w:r w:rsidRPr="004424B1">
        <w:t>Protection of the communications link between MPS service consumer and provider to ensure data integrity and confidentiality</w:t>
      </w:r>
      <w:r w:rsidR="000574BF" w:rsidRPr="004424B1">
        <w:t>.  This may or may not include the encryption of service messages, depending on mission specific requirements.</w:t>
      </w:r>
    </w:p>
    <w:p w14:paraId="5C91C426" w14:textId="17F3A990" w:rsidR="00D60390" w:rsidRPr="004424B1" w:rsidRDefault="00D60390" w:rsidP="003A4612">
      <w:pPr>
        <w:pStyle w:val="List"/>
        <w:numPr>
          <w:ilvl w:val="0"/>
          <w:numId w:val="75"/>
        </w:numPr>
        <w:tabs>
          <w:tab w:val="clear" w:pos="360"/>
          <w:tab w:val="left" w:pos="720"/>
        </w:tabs>
        <w:ind w:left="720"/>
      </w:pPr>
      <w:r w:rsidRPr="004424B1">
        <w:t xml:space="preserve">Control of access to </w:t>
      </w:r>
      <w:r w:rsidR="000574BF" w:rsidRPr="004424B1">
        <w:t xml:space="preserve">specific MPS </w:t>
      </w:r>
      <w:r w:rsidRPr="004424B1">
        <w:t>services</w:t>
      </w:r>
      <w:r w:rsidR="000574BF" w:rsidRPr="004424B1">
        <w:t xml:space="preserve">, </w:t>
      </w:r>
      <w:r w:rsidRPr="004424B1">
        <w:t xml:space="preserve">service operations </w:t>
      </w:r>
      <w:r w:rsidR="000574BF" w:rsidRPr="004424B1">
        <w:t>and service data through the management of access rights associated with registered service users.</w:t>
      </w:r>
    </w:p>
    <w:p w14:paraId="4B42F25A" w14:textId="50352B6F" w:rsidR="000574BF" w:rsidRPr="004424B1" w:rsidRDefault="000574BF" w:rsidP="003A4612">
      <w:pPr>
        <w:pStyle w:val="List"/>
        <w:numPr>
          <w:ilvl w:val="0"/>
          <w:numId w:val="75"/>
        </w:numPr>
        <w:tabs>
          <w:tab w:val="clear" w:pos="360"/>
          <w:tab w:val="left" w:pos="720"/>
        </w:tabs>
        <w:ind w:left="720"/>
      </w:pPr>
      <w:r w:rsidRPr="004424B1">
        <w:t>Authentication to ensure only genuine registered service users have access to MPS services and to ascertain their level of access rights.</w:t>
      </w:r>
    </w:p>
    <w:p w14:paraId="7D03FDB0" w14:textId="636516A0" w:rsidR="00BF5ECD" w:rsidRPr="004424B1" w:rsidRDefault="00BF5ECD" w:rsidP="00BF5ECD">
      <w:pPr>
        <w:rPr>
          <w:lang w:val="en-GB"/>
        </w:rPr>
      </w:pPr>
      <w:r w:rsidRPr="004424B1">
        <w:rPr>
          <w:lang w:val="en-GB"/>
        </w:rPr>
        <w:t xml:space="preserve">For the MPS services, the security considerations of this specification are the same as those of the MAL in reference </w:t>
      </w:r>
      <w:r w:rsidRPr="004424B1">
        <w:rPr>
          <w:lang w:val="en-GB"/>
        </w:rPr>
        <w:fldChar w:fldCharType="begin"/>
      </w:r>
      <w:r w:rsidR="00D87DDF" w:rsidRPr="004424B1">
        <w:rPr>
          <w:lang w:val="en-GB"/>
        </w:rPr>
        <w:instrText>REF R_521x0b3MoMal \h</w:instrText>
      </w:r>
      <w:r w:rsidRPr="004424B1">
        <w:rPr>
          <w:lang w:val="en-GB"/>
        </w:rPr>
      </w:r>
      <w:r w:rsidRPr="004424B1">
        <w:rPr>
          <w:lang w:val="en-GB"/>
        </w:rPr>
        <w:fldChar w:fldCharType="separate"/>
      </w:r>
      <w:ins w:id="38499" w:author="Peter Van Der Plas" w:date="2025-01-01T17:31:00Z" w16du:dateUtc="2025-01-01T16:31:00Z">
        <w:r w:rsidR="006D1623" w:rsidRPr="004424B1">
          <w:rPr>
            <w:lang w:val="en-GB"/>
          </w:rPr>
          <w:t>[</w:t>
        </w:r>
        <w:r w:rsidR="006D1623">
          <w:rPr>
            <w:noProof/>
            <w:lang w:val="en-GB"/>
          </w:rPr>
          <w:t>2</w:t>
        </w:r>
        <w:r w:rsidR="006D1623" w:rsidRPr="004424B1">
          <w:rPr>
            <w:lang w:val="en-GB"/>
          </w:rPr>
          <w:t>]</w:t>
        </w:r>
      </w:ins>
      <w:del w:id="38500" w:author="Peter Van Der Plas" w:date="2024-12-25T18:53:00Z" w16du:dateUtc="2024-12-25T17:53:00Z">
        <w:r w:rsidR="00BF1AC4" w:rsidRPr="004424B1" w:rsidDel="00547CCE">
          <w:rPr>
            <w:lang w:val="en-GB"/>
          </w:rPr>
          <w:delText>[</w:delText>
        </w:r>
        <w:r w:rsidR="00BF1AC4" w:rsidDel="00547CCE">
          <w:rPr>
            <w:noProof/>
            <w:lang w:val="en-GB"/>
          </w:rPr>
          <w:delText>2</w:delText>
        </w:r>
        <w:r w:rsidR="00BF1AC4" w:rsidRPr="004424B1" w:rsidDel="00547CCE">
          <w:rPr>
            <w:lang w:val="en-GB"/>
          </w:rPr>
          <w:delText>]</w:delText>
        </w:r>
      </w:del>
      <w:r w:rsidRPr="004424B1">
        <w:rPr>
          <w:lang w:val="en-GB"/>
        </w:rPr>
        <w:fldChar w:fldCharType="end"/>
      </w:r>
      <w:r w:rsidRPr="004424B1">
        <w:rPr>
          <w:lang w:val="en-GB"/>
        </w:rPr>
        <w:t xml:space="preserve">.  Specifically, authentication and authorization of a participating consumer or provider is provided by the MAL access control concept and is covered in subsections 3.6, 5.2, and 5.3 of the Reference Model (reference </w:t>
      </w:r>
      <w:r w:rsidRPr="004424B1">
        <w:rPr>
          <w:lang w:val="en-GB"/>
        </w:rPr>
        <w:fldChar w:fldCharType="begin"/>
      </w:r>
      <w:r w:rsidRPr="004424B1">
        <w:rPr>
          <w:lang w:val="en-GB"/>
        </w:rPr>
        <w:instrText xml:space="preserve"> REF R_520x1m1MoReferenceModel \h </w:instrText>
      </w:r>
      <w:r w:rsidRPr="004424B1">
        <w:rPr>
          <w:lang w:val="en-GB"/>
        </w:rPr>
      </w:r>
      <w:r w:rsidRPr="004424B1">
        <w:rPr>
          <w:lang w:val="en-GB"/>
        </w:rPr>
        <w:fldChar w:fldCharType="separate"/>
      </w:r>
      <w:ins w:id="38501" w:author="Peter Van Der Plas" w:date="2025-01-01T17:31:00Z" w16du:dateUtc="2025-01-01T16:31:00Z">
        <w:r w:rsidR="006D1623" w:rsidRPr="004424B1">
          <w:rPr>
            <w:iCs/>
            <w:lang w:val="en-GB"/>
          </w:rPr>
          <w:t>[</w:t>
        </w:r>
        <w:r w:rsidR="006D1623">
          <w:rPr>
            <w:iCs/>
            <w:noProof/>
            <w:lang w:val="en-GB"/>
          </w:rPr>
          <w:t>1</w:t>
        </w:r>
        <w:r w:rsidR="006D1623" w:rsidRPr="004424B1">
          <w:rPr>
            <w:iCs/>
            <w:lang w:val="en-GB"/>
          </w:rPr>
          <w:t>]</w:t>
        </w:r>
      </w:ins>
      <w:del w:id="38502" w:author="Peter Van Der Plas" w:date="2024-12-25T18:53:00Z" w16du:dateUtc="2024-12-25T17:53:00Z">
        <w:r w:rsidR="00BF1AC4" w:rsidRPr="004424B1" w:rsidDel="00547CCE">
          <w:rPr>
            <w:iCs/>
            <w:lang w:val="en-GB"/>
          </w:rPr>
          <w:delText>[</w:delText>
        </w:r>
        <w:r w:rsidR="00BF1AC4" w:rsidDel="00547CCE">
          <w:rPr>
            <w:iCs/>
            <w:noProof/>
            <w:lang w:val="en-GB"/>
          </w:rPr>
          <w:delText>1</w:delText>
        </w:r>
        <w:r w:rsidR="00BF1AC4" w:rsidRPr="004424B1" w:rsidDel="00547CCE">
          <w:rPr>
            <w:iCs/>
            <w:lang w:val="en-GB"/>
          </w:rPr>
          <w:delText>]</w:delText>
        </w:r>
      </w:del>
      <w:r w:rsidRPr="004424B1">
        <w:rPr>
          <w:lang w:val="en-GB"/>
        </w:rPr>
        <w:fldChar w:fldCharType="end"/>
      </w:r>
      <w:r w:rsidRPr="004424B1">
        <w:rPr>
          <w:lang w:val="en-GB"/>
        </w:rPr>
        <w:t>).</w:t>
      </w:r>
    </w:p>
    <w:p w14:paraId="1D28573B" w14:textId="2D2AEFE9" w:rsidR="00BF5ECD" w:rsidRPr="004424B1" w:rsidRDefault="00BF5ECD" w:rsidP="00BF5ECD">
      <w:pPr>
        <w:rPr>
          <w:lang w:val="en-GB"/>
        </w:rPr>
      </w:pPr>
      <w:r w:rsidRPr="004424B1">
        <w:rPr>
          <w:lang w:val="en-GB"/>
        </w:rPr>
        <w:t xml:space="preserve">Security of </w:t>
      </w:r>
      <w:r w:rsidR="00B64EEA" w:rsidRPr="004424B1">
        <w:rPr>
          <w:lang w:val="en-GB"/>
        </w:rPr>
        <w:t>the</w:t>
      </w:r>
      <w:r w:rsidRPr="004424B1">
        <w:rPr>
          <w:lang w:val="en-GB"/>
        </w:rPr>
        <w:t xml:space="preserve"> communications link </w:t>
      </w:r>
      <w:r w:rsidR="00B64EEA" w:rsidRPr="004424B1">
        <w:rPr>
          <w:lang w:val="en-GB"/>
        </w:rPr>
        <w:t xml:space="preserve">carrying the MPS services </w:t>
      </w:r>
      <w:r w:rsidRPr="004424B1">
        <w:rPr>
          <w:lang w:val="en-GB"/>
        </w:rPr>
        <w:t xml:space="preserve">is delegated to the </w:t>
      </w:r>
      <w:r w:rsidR="00BD6BA6" w:rsidRPr="004424B1">
        <w:rPr>
          <w:lang w:val="en-GB"/>
        </w:rPr>
        <w:t xml:space="preserve">implementation of the </w:t>
      </w:r>
      <w:r w:rsidR="00B64EEA" w:rsidRPr="004424B1">
        <w:rPr>
          <w:lang w:val="en-GB"/>
        </w:rPr>
        <w:t xml:space="preserve">underlying </w:t>
      </w:r>
      <w:r w:rsidRPr="004424B1">
        <w:rPr>
          <w:lang w:val="en-GB"/>
        </w:rPr>
        <w:t>Transport Layer.</w:t>
      </w:r>
      <w:r w:rsidR="00BD6BA6" w:rsidRPr="004424B1">
        <w:rPr>
          <w:lang w:val="en-GB"/>
        </w:rPr>
        <w:t xml:space="preserve">  </w:t>
      </w:r>
    </w:p>
    <w:p w14:paraId="5A9F8413" w14:textId="1B0990FC" w:rsidR="00BD6BA6" w:rsidRPr="004424B1" w:rsidDel="00056796" w:rsidRDefault="00BD6BA6" w:rsidP="00BF5ECD">
      <w:pPr>
        <w:rPr>
          <w:del w:id="38503" w:author="Peter Van Der Plas" w:date="2024-12-25T14:57:00Z" w16du:dateUtc="2024-12-25T13:57:00Z"/>
          <w:lang w:val="en-GB"/>
        </w:rPr>
      </w:pPr>
      <w:r w:rsidRPr="004424B1">
        <w:rPr>
          <w:lang w:val="en-GB"/>
        </w:rPr>
        <w:t>For MPS file formats, this specification only addresses the format of the files</w:t>
      </w:r>
      <w:r w:rsidR="00404A92" w:rsidRPr="004424B1">
        <w:rPr>
          <w:lang w:val="en-GB"/>
        </w:rPr>
        <w:t>, not the method of transfer</w:t>
      </w:r>
      <w:r w:rsidRPr="004424B1">
        <w:rPr>
          <w:lang w:val="en-GB"/>
        </w:rPr>
        <w:t xml:space="preserve">.  </w:t>
      </w:r>
      <w:r w:rsidR="00404A92" w:rsidRPr="004424B1">
        <w:rPr>
          <w:lang w:val="en-GB"/>
        </w:rPr>
        <w:t>All security considerations relating to the transfer of these files must therefore be addressed by the actual file transfer service and security architecture of the deployed mission system.</w:t>
      </w:r>
    </w:p>
    <w:p w14:paraId="6626CDF5" w14:textId="77777777" w:rsidR="00BF5ECD" w:rsidRPr="004424B1" w:rsidRDefault="00BF5ECD" w:rsidP="002E4219">
      <w:pPr>
        <w:rPr>
          <w:lang w:val="en-GB"/>
        </w:rPr>
      </w:pPr>
    </w:p>
    <w:p w14:paraId="6E98E844" w14:textId="3E3ACF44" w:rsidR="004432A4" w:rsidRPr="004424B1" w:rsidRDefault="004432A4">
      <w:pPr>
        <w:pStyle w:val="Annex3"/>
        <w:spacing w:before="480"/>
        <w:rPr>
          <w:lang w:val="en-GB"/>
        </w:rPr>
        <w:pPrChange w:id="38504" w:author="Peter Van Der Plas" w:date="2024-12-30T16:42:00Z" w16du:dateUtc="2024-12-30T15:42:00Z">
          <w:pPr>
            <w:pStyle w:val="Annex3"/>
          </w:pPr>
        </w:pPrChange>
      </w:pPr>
      <w:r w:rsidRPr="004424B1">
        <w:rPr>
          <w:lang w:val="en-GB"/>
        </w:rPr>
        <w:lastRenderedPageBreak/>
        <w:t>Potential Threats</w:t>
      </w:r>
    </w:p>
    <w:p w14:paraId="1EFC66A4" w14:textId="67CDDF32" w:rsidR="00404A92" w:rsidRPr="004424B1" w:rsidRDefault="00224E16" w:rsidP="00404A92">
      <w:pPr>
        <w:rPr>
          <w:lang w:val="en-GB"/>
        </w:rPr>
      </w:pPr>
      <w:r w:rsidRPr="004424B1">
        <w:rPr>
          <w:lang w:val="en-GB"/>
        </w:rPr>
        <w:t>In many mission systems, mission planning is the principal or nominal way of controlling the mission.  Unauthorized access to the MPS services can therefore be a means of sabotaging the mission:</w:t>
      </w:r>
    </w:p>
    <w:p w14:paraId="1068BA67" w14:textId="38796F92" w:rsidR="00224E16" w:rsidRPr="004424B1" w:rsidRDefault="00224E16" w:rsidP="003A4612">
      <w:pPr>
        <w:pStyle w:val="List"/>
        <w:numPr>
          <w:ilvl w:val="0"/>
          <w:numId w:val="76"/>
        </w:numPr>
        <w:tabs>
          <w:tab w:val="clear" w:pos="360"/>
          <w:tab w:val="left" w:pos="720"/>
        </w:tabs>
        <w:ind w:left="720"/>
      </w:pPr>
      <w:r w:rsidRPr="004424B1">
        <w:t>the Planning Request Service could be used to inject dangerous planning requests into the system.  This is mitigated by the Planning function itself, the implementation of which can be used to detect and flag potentially dangerous requests either for automatic rejection or to obtain authorization from the mission planner.</w:t>
      </w:r>
    </w:p>
    <w:p w14:paraId="106AD702" w14:textId="334E50F4" w:rsidR="00224E16" w:rsidRPr="004424B1" w:rsidRDefault="00845880" w:rsidP="003A4612">
      <w:pPr>
        <w:pStyle w:val="List"/>
        <w:numPr>
          <w:ilvl w:val="0"/>
          <w:numId w:val="76"/>
        </w:numPr>
        <w:tabs>
          <w:tab w:val="clear" w:pos="360"/>
          <w:tab w:val="left" w:pos="720"/>
        </w:tabs>
        <w:ind w:left="720"/>
      </w:pPr>
      <w:r w:rsidRPr="004424B1">
        <w:t xml:space="preserve">the Planning Request and Plan Distribution Services could be used to </w:t>
      </w:r>
      <w:proofErr w:type="gramStart"/>
      <w:r w:rsidRPr="004424B1">
        <w:t>access  confidential</w:t>
      </w:r>
      <w:proofErr w:type="gramEnd"/>
      <w:r w:rsidRPr="004424B1">
        <w:t xml:space="preserve"> information about submitted planning requests or planned activities.</w:t>
      </w:r>
    </w:p>
    <w:p w14:paraId="4BADC409" w14:textId="2F861378" w:rsidR="00845880" w:rsidRPr="004424B1" w:rsidRDefault="00845880" w:rsidP="003A4612">
      <w:pPr>
        <w:pStyle w:val="List"/>
        <w:numPr>
          <w:ilvl w:val="0"/>
          <w:numId w:val="76"/>
        </w:numPr>
        <w:tabs>
          <w:tab w:val="clear" w:pos="360"/>
          <w:tab w:val="left" w:pos="720"/>
        </w:tabs>
        <w:ind w:left="720"/>
      </w:pPr>
      <w:r w:rsidRPr="004424B1">
        <w:t>The Plan Execution Control Service could be used to submit unauthorized plans for automated execution, or to stop execution of the currently authorized plans.</w:t>
      </w:r>
    </w:p>
    <w:p w14:paraId="6EE0E030" w14:textId="497D6743" w:rsidR="00845880" w:rsidRPr="004424B1" w:rsidRDefault="00845880" w:rsidP="003A4612">
      <w:pPr>
        <w:pStyle w:val="List"/>
        <w:numPr>
          <w:ilvl w:val="0"/>
          <w:numId w:val="76"/>
        </w:numPr>
        <w:tabs>
          <w:tab w:val="clear" w:pos="360"/>
          <w:tab w:val="left" w:pos="720"/>
        </w:tabs>
        <w:ind w:left="720"/>
      </w:pPr>
      <w:r w:rsidRPr="004424B1">
        <w:t>The Plan Edit Service could be used to make unauthorized changes to the currently authorized plans, by deleting or modifying planned activities and events, or by inserting new activities or events into the currently authorized plans.</w:t>
      </w:r>
    </w:p>
    <w:p w14:paraId="4198429A" w14:textId="1E2F27DE" w:rsidR="004432A4" w:rsidRPr="004424B1" w:rsidRDefault="004432A4">
      <w:pPr>
        <w:pStyle w:val="Annex3"/>
        <w:spacing w:before="480"/>
        <w:rPr>
          <w:lang w:val="en-GB"/>
        </w:rPr>
        <w:pPrChange w:id="38505" w:author="Peter Van Der Plas" w:date="2024-12-30T16:42:00Z" w16du:dateUtc="2024-12-30T15:42:00Z">
          <w:pPr>
            <w:pStyle w:val="Annex3"/>
          </w:pPr>
        </w:pPrChange>
      </w:pPr>
      <w:r w:rsidRPr="004424B1">
        <w:rPr>
          <w:lang w:val="en-GB"/>
        </w:rPr>
        <w:t>Access Control</w:t>
      </w:r>
    </w:p>
    <w:p w14:paraId="64EE2255" w14:textId="16969C44" w:rsidR="004129BC" w:rsidRPr="004424B1" w:rsidRDefault="004129BC" w:rsidP="004129BC">
      <w:pPr>
        <w:rPr>
          <w:lang w:val="en-GB"/>
        </w:rPr>
      </w:pPr>
      <w:r w:rsidRPr="004424B1">
        <w:rPr>
          <w:lang w:val="en-GB"/>
        </w:rPr>
        <w:t xml:space="preserve">The MPS services are closely tied to the Access Control aspect of the MAL where returned authentication identifiers are used in the MAL message header to authenticate and </w:t>
      </w:r>
      <w:r w:rsidR="00DB54E1" w:rsidRPr="004424B1">
        <w:rPr>
          <w:lang w:val="en-GB"/>
        </w:rPr>
        <w:t>authorize</w:t>
      </w:r>
      <w:r w:rsidRPr="004424B1">
        <w:rPr>
          <w:lang w:val="en-GB"/>
        </w:rPr>
        <w:t xml:space="preserve"> messages via Access Control.</w:t>
      </w:r>
    </w:p>
    <w:p w14:paraId="7BDA5D8B" w14:textId="4C6B7277" w:rsidR="004129BC" w:rsidRPr="004424B1" w:rsidRDefault="004129BC" w:rsidP="004129BC">
      <w:pPr>
        <w:rPr>
          <w:lang w:val="en-GB"/>
        </w:rPr>
      </w:pPr>
      <w:r w:rsidRPr="004424B1">
        <w:rPr>
          <w:lang w:val="en-GB"/>
        </w:rPr>
        <w:t xml:space="preserve">Registered users </w:t>
      </w:r>
      <w:r w:rsidR="00213ED5" w:rsidRPr="004424B1">
        <w:rPr>
          <w:lang w:val="en-GB"/>
        </w:rPr>
        <w:t>are</w:t>
      </w:r>
      <w:r w:rsidRPr="004424B1">
        <w:rPr>
          <w:lang w:val="en-GB"/>
        </w:rPr>
        <w:t xml:space="preserve"> assigned roles (access rights) </w:t>
      </w:r>
      <w:r w:rsidR="00213ED5" w:rsidRPr="004424B1">
        <w:rPr>
          <w:lang w:val="en-GB"/>
        </w:rPr>
        <w:t xml:space="preserve">that may limit their access to MPS services.  The set of access control roles is </w:t>
      </w:r>
      <w:r w:rsidRPr="004424B1">
        <w:rPr>
          <w:lang w:val="en-GB"/>
        </w:rPr>
        <w:t xml:space="preserve">specific to the service deployment.  An implementation of the MPS service provider </w:t>
      </w:r>
      <w:commentRangeStart w:id="38506"/>
      <w:r w:rsidRPr="004424B1">
        <w:rPr>
          <w:lang w:val="en-GB"/>
        </w:rPr>
        <w:t>can th</w:t>
      </w:r>
      <w:del w:id="38507" w:author="Quinten Van Woerkom" w:date="2024-11-25T13:57:00Z" w16du:dateUtc="2024-11-25T12:57:00Z">
        <w:r w:rsidRPr="004424B1" w:rsidDel="00230BAB">
          <w:rPr>
            <w:lang w:val="en-GB"/>
          </w:rPr>
          <w:delText>a</w:delText>
        </w:r>
      </w:del>
      <w:ins w:id="38508" w:author="Quinten Van Woerkom" w:date="2024-11-25T13:57:00Z" w16du:dateUtc="2024-11-25T12:57:00Z">
        <w:r w:rsidR="00230BAB">
          <w:rPr>
            <w:lang w:val="en-GB"/>
          </w:rPr>
          <w:t>e</w:t>
        </w:r>
      </w:ins>
      <w:r w:rsidRPr="004424B1">
        <w:rPr>
          <w:lang w:val="en-GB"/>
        </w:rPr>
        <w:t>n restrict</w:t>
      </w:r>
      <w:commentRangeEnd w:id="38506"/>
      <w:r w:rsidR="00230BAB">
        <w:rPr>
          <w:rStyle w:val="CommentReference"/>
        </w:rPr>
        <w:commentReference w:id="38506"/>
      </w:r>
      <w:r w:rsidRPr="004424B1">
        <w:rPr>
          <w:lang w:val="en-GB"/>
        </w:rPr>
        <w:t xml:space="preserve"> access to services, service capability sets, and individual service operations based on the assigned roles.  </w:t>
      </w:r>
      <w:proofErr w:type="gramStart"/>
      <w:r w:rsidRPr="004424B1">
        <w:rPr>
          <w:lang w:val="en-GB"/>
        </w:rPr>
        <w:t>Similarly</w:t>
      </w:r>
      <w:proofErr w:type="gramEnd"/>
      <w:r w:rsidRPr="004424B1">
        <w:rPr>
          <w:lang w:val="en-GB"/>
        </w:rPr>
        <w:t xml:space="preserve"> roles can be used to restrict access to a subset of service data, either by data class or </w:t>
      </w:r>
      <w:r w:rsidRPr="004424B1">
        <w:rPr>
          <w:rStyle w:val="Term"/>
          <w:lang w:val="en-GB"/>
        </w:rPr>
        <w:t>domain</w:t>
      </w:r>
      <w:r w:rsidRPr="004424B1">
        <w:rPr>
          <w:lang w:val="en-GB"/>
        </w:rPr>
        <w:t>.</w:t>
      </w:r>
    </w:p>
    <w:p w14:paraId="355D07D2" w14:textId="2D64A9C0" w:rsidR="004129BC" w:rsidRPr="004424B1" w:rsidRDefault="004129BC" w:rsidP="004129BC">
      <w:pPr>
        <w:rPr>
          <w:lang w:val="en-GB"/>
        </w:rPr>
      </w:pPr>
      <w:r w:rsidRPr="004424B1">
        <w:rPr>
          <w:lang w:val="en-GB"/>
        </w:rPr>
        <w:t xml:space="preserve">Which access control roles are supported is specific to the mission deployment and depends on </w:t>
      </w:r>
      <w:r w:rsidR="0034357C" w:rsidRPr="004424B1">
        <w:rPr>
          <w:lang w:val="en-GB"/>
        </w:rPr>
        <w:t>the access control requirements for the mission.  Typical MPS roles include access to:</w:t>
      </w:r>
    </w:p>
    <w:p w14:paraId="74DA79C5" w14:textId="1B2B85C1" w:rsidR="0034357C" w:rsidRPr="004424B1" w:rsidRDefault="0034357C" w:rsidP="003A4612">
      <w:pPr>
        <w:pStyle w:val="List"/>
        <w:numPr>
          <w:ilvl w:val="0"/>
          <w:numId w:val="77"/>
        </w:numPr>
        <w:tabs>
          <w:tab w:val="clear" w:pos="360"/>
          <w:tab w:val="left" w:pos="720"/>
        </w:tabs>
        <w:ind w:left="720"/>
      </w:pPr>
      <w:r w:rsidRPr="004424B1">
        <w:t>Individual MPS Services</w:t>
      </w:r>
      <w:r w:rsidR="00213ED5" w:rsidRPr="004424B1">
        <w:t>: access to Plan Execution Control and Plan Edit Services is likely to be more restricted than to the Planning Request and Plan Distribution Services.</w:t>
      </w:r>
    </w:p>
    <w:p w14:paraId="3086A7D6" w14:textId="076E5B0C" w:rsidR="0034357C" w:rsidRPr="004424B1" w:rsidRDefault="0034357C" w:rsidP="003A4612">
      <w:pPr>
        <w:pStyle w:val="List"/>
        <w:numPr>
          <w:ilvl w:val="0"/>
          <w:numId w:val="77"/>
        </w:numPr>
        <w:tabs>
          <w:tab w:val="clear" w:pos="360"/>
          <w:tab w:val="left" w:pos="720"/>
        </w:tabs>
        <w:ind w:left="720"/>
      </w:pPr>
      <w:r w:rsidRPr="004424B1">
        <w:t xml:space="preserve">Restricted </w:t>
      </w:r>
      <w:r w:rsidR="00DB54E1" w:rsidRPr="004424B1">
        <w:t>Capability</w:t>
      </w:r>
      <w:r w:rsidRPr="004424B1">
        <w:t xml:space="preserve"> Sets or individual Operations of an MPS Service</w:t>
      </w:r>
      <w:r w:rsidR="00213ED5" w:rsidRPr="004424B1">
        <w:t xml:space="preserve">:  more sensitive operations may require a special access control role. </w:t>
      </w:r>
    </w:p>
    <w:p w14:paraId="34E5F789" w14:textId="68689EB6" w:rsidR="0034357C" w:rsidRPr="004424B1" w:rsidRDefault="0034357C" w:rsidP="003A4612">
      <w:pPr>
        <w:pStyle w:val="List"/>
        <w:numPr>
          <w:ilvl w:val="0"/>
          <w:numId w:val="77"/>
        </w:numPr>
        <w:tabs>
          <w:tab w:val="clear" w:pos="360"/>
          <w:tab w:val="left" w:pos="720"/>
        </w:tabs>
        <w:ind w:left="720"/>
      </w:pPr>
      <w:r w:rsidRPr="004424B1">
        <w:t xml:space="preserve">Data class or </w:t>
      </w:r>
      <w:r w:rsidRPr="004424B1">
        <w:rPr>
          <w:rStyle w:val="Term"/>
        </w:rPr>
        <w:t>domain</w:t>
      </w:r>
      <w:r w:rsidRPr="004424B1">
        <w:t xml:space="preserve"> of contained information (for example to restrict access to a specific spacecraft, subsystem or payload in terms of available planning requests and planning activities)</w:t>
      </w:r>
    </w:p>
    <w:p w14:paraId="4BEDE78A" w14:textId="0EBEC37F" w:rsidR="0034357C" w:rsidRPr="004424B1" w:rsidRDefault="0034357C" w:rsidP="003A4612">
      <w:pPr>
        <w:pStyle w:val="List"/>
        <w:numPr>
          <w:ilvl w:val="0"/>
          <w:numId w:val="78"/>
        </w:numPr>
        <w:tabs>
          <w:tab w:val="clear" w:pos="360"/>
          <w:tab w:val="left" w:pos="720"/>
        </w:tabs>
        <w:ind w:left="720"/>
      </w:pPr>
      <w:r w:rsidRPr="004424B1">
        <w:t>Information pertaining to other users: access for some users may be restricted to their own planning requests and planned activities.</w:t>
      </w:r>
    </w:p>
    <w:p w14:paraId="1AC1543E" w14:textId="4AC37709" w:rsidR="0034357C" w:rsidRPr="004424B1" w:rsidRDefault="0034357C" w:rsidP="003A4612">
      <w:pPr>
        <w:pStyle w:val="List"/>
        <w:numPr>
          <w:ilvl w:val="0"/>
          <w:numId w:val="78"/>
        </w:numPr>
        <w:tabs>
          <w:tab w:val="clear" w:pos="360"/>
          <w:tab w:val="left" w:pos="720"/>
        </w:tabs>
        <w:ind w:left="720"/>
      </w:pPr>
      <w:r w:rsidRPr="004424B1">
        <w:lastRenderedPageBreak/>
        <w:t>Submission of custom planning requests: access for some users may be restricted to predefined planning requests.</w:t>
      </w:r>
    </w:p>
    <w:p w14:paraId="2401D32D" w14:textId="0F41EF40" w:rsidR="00845880" w:rsidRPr="004424B1" w:rsidRDefault="00213ED5" w:rsidP="002E4219">
      <w:pPr>
        <w:rPr>
          <w:lang w:val="en-GB"/>
        </w:rPr>
      </w:pPr>
      <w:r w:rsidRPr="004424B1">
        <w:rPr>
          <w:lang w:val="en-GB"/>
        </w:rPr>
        <w:t>It is the responsibility of the implementation of the MPS service provider to enforce access control based on the assigned user roles.</w:t>
      </w:r>
      <w:r w:rsidR="004129BC" w:rsidRPr="004424B1">
        <w:rPr>
          <w:lang w:val="en-GB"/>
        </w:rPr>
        <w:t xml:space="preserve"> </w:t>
      </w:r>
    </w:p>
    <w:p w14:paraId="2A9B1621" w14:textId="0B804A6C" w:rsidR="004432A4" w:rsidRPr="004424B1" w:rsidRDefault="004432A4">
      <w:pPr>
        <w:pStyle w:val="Annex3"/>
        <w:spacing w:before="480"/>
        <w:rPr>
          <w:lang w:val="en-GB"/>
        </w:rPr>
        <w:pPrChange w:id="38509" w:author="Peter Van Der Plas" w:date="2024-12-30T16:42:00Z" w16du:dateUtc="2024-12-30T15:42:00Z">
          <w:pPr>
            <w:pStyle w:val="Annex3"/>
          </w:pPr>
        </w:pPrChange>
      </w:pPr>
      <w:r w:rsidRPr="004424B1">
        <w:rPr>
          <w:lang w:val="en-GB"/>
        </w:rPr>
        <w:t>Data Integrity</w:t>
      </w:r>
    </w:p>
    <w:p w14:paraId="082B4085" w14:textId="1B913405" w:rsidR="00213ED5" w:rsidRPr="004424B1" w:rsidRDefault="00213ED5" w:rsidP="00213ED5">
      <w:pPr>
        <w:rPr>
          <w:lang w:val="en-GB"/>
        </w:rPr>
      </w:pPr>
      <w:r w:rsidRPr="004424B1">
        <w:rPr>
          <w:lang w:val="en-GB"/>
        </w:rPr>
        <w:t xml:space="preserve">As stated previously, the confidentiality and integrity of </w:t>
      </w:r>
      <w:r w:rsidR="00B64EEA" w:rsidRPr="004424B1">
        <w:rPr>
          <w:lang w:val="en-GB"/>
        </w:rPr>
        <w:t>MPS service messages is delegated to the implementation of the underlying transport layer.</w:t>
      </w:r>
    </w:p>
    <w:p w14:paraId="7C773068" w14:textId="684F6A7D" w:rsidR="00B64EEA" w:rsidRPr="004424B1" w:rsidRDefault="00B64EEA" w:rsidP="002E4219">
      <w:pPr>
        <w:rPr>
          <w:lang w:val="en-GB"/>
        </w:rPr>
      </w:pPr>
      <w:r w:rsidRPr="004424B1">
        <w:rPr>
          <w:lang w:val="en-GB"/>
        </w:rPr>
        <w:t xml:space="preserve">This is dependent on the technology used for the implementation of the transport layer and the corresponding MAL technology binding. It may include the encryption of the </w:t>
      </w:r>
      <w:commentRangeStart w:id="38510"/>
      <w:r w:rsidRPr="004424B1">
        <w:rPr>
          <w:lang w:val="en-GB"/>
        </w:rPr>
        <w:t>service messages</w:t>
      </w:r>
      <w:del w:id="38511" w:author="Quinten Van Woerkom" w:date="2024-11-25T13:57:00Z" w16du:dateUtc="2024-11-25T12:57:00Z">
        <w:r w:rsidRPr="004424B1" w:rsidDel="00230BAB">
          <w:rPr>
            <w:lang w:val="en-GB"/>
          </w:rPr>
          <w:delText>,</w:delText>
        </w:r>
      </w:del>
      <w:r w:rsidRPr="004424B1">
        <w:rPr>
          <w:lang w:val="en-GB"/>
        </w:rPr>
        <w:t>.</w:t>
      </w:r>
      <w:commentRangeEnd w:id="38510"/>
      <w:r w:rsidR="00230BAB">
        <w:rPr>
          <w:rStyle w:val="CommentReference"/>
        </w:rPr>
        <w:commentReference w:id="38510"/>
      </w:r>
    </w:p>
    <w:p w14:paraId="5D4E03FE" w14:textId="33FECA35" w:rsidR="004432A4" w:rsidRPr="004424B1" w:rsidRDefault="004432A4">
      <w:pPr>
        <w:pStyle w:val="Annex3"/>
        <w:spacing w:before="480"/>
        <w:rPr>
          <w:lang w:val="en-GB"/>
        </w:rPr>
        <w:pPrChange w:id="38512" w:author="Peter Van Der Plas" w:date="2024-12-30T16:42:00Z" w16du:dateUtc="2024-12-30T15:42:00Z">
          <w:pPr>
            <w:pStyle w:val="Annex3"/>
          </w:pPr>
        </w:pPrChange>
      </w:pPr>
      <w:r w:rsidRPr="004424B1">
        <w:rPr>
          <w:lang w:val="en-GB"/>
        </w:rPr>
        <w:t>Authentication</w:t>
      </w:r>
    </w:p>
    <w:p w14:paraId="4E96D6EA" w14:textId="788B4E32" w:rsidR="00B64EEA" w:rsidRPr="004424B1" w:rsidRDefault="00B64EEA" w:rsidP="002E4219">
      <w:pPr>
        <w:rPr>
          <w:lang w:val="en-GB"/>
        </w:rPr>
      </w:pPr>
      <w:r w:rsidRPr="004424B1">
        <w:rPr>
          <w:lang w:val="en-GB"/>
        </w:rPr>
        <w:t xml:space="preserve">Authentication for the MPS Services, as for all MO Services, may be supported through the MO Common Login Service (reference </w:t>
      </w:r>
      <w:r w:rsidR="00DB54E1" w:rsidRPr="004424B1">
        <w:rPr>
          <w:lang w:val="en-GB"/>
        </w:rPr>
        <w:fldChar w:fldCharType="begin"/>
      </w:r>
      <w:r w:rsidR="00DB54E1" w:rsidRPr="004424B1">
        <w:rPr>
          <w:lang w:val="en-GB"/>
        </w:rPr>
        <w:instrText xml:space="preserve"> REF R_522x0b1MoCommonServices \h </w:instrText>
      </w:r>
      <w:r w:rsidR="00DB54E1" w:rsidRPr="004424B1">
        <w:rPr>
          <w:lang w:val="en-GB"/>
        </w:rPr>
      </w:r>
      <w:r w:rsidR="00DB54E1" w:rsidRPr="004424B1">
        <w:rPr>
          <w:lang w:val="en-GB"/>
        </w:rPr>
        <w:fldChar w:fldCharType="separate"/>
      </w:r>
      <w:ins w:id="38513" w:author="Peter Van Der Plas" w:date="2025-01-01T17:31:00Z" w16du:dateUtc="2025-01-01T16:31:00Z">
        <w:r w:rsidR="006D1623" w:rsidRPr="004424B1">
          <w:rPr>
            <w:lang w:val="en-GB"/>
          </w:rPr>
          <w:t>[</w:t>
        </w:r>
        <w:r w:rsidR="006D1623">
          <w:rPr>
            <w:noProof/>
            <w:lang w:val="en-GB"/>
          </w:rPr>
          <w:t>D3</w:t>
        </w:r>
        <w:r w:rsidR="006D1623" w:rsidRPr="004424B1">
          <w:rPr>
            <w:lang w:val="en-GB"/>
          </w:rPr>
          <w:t>]</w:t>
        </w:r>
      </w:ins>
      <w:ins w:id="38514" w:author="Quinten Van Woerkom" w:date="2024-12-18T13:15:00Z" w16du:dateUtc="2024-12-18T12:15:00Z">
        <w:del w:id="38515" w:author="Peter Van Der Plas" w:date="2024-12-25T18:53:00Z" w16du:dateUtc="2024-12-25T17:53:00Z">
          <w:r w:rsidR="00874C06" w:rsidRPr="004424B1" w:rsidDel="00547CCE">
            <w:rPr>
              <w:lang w:val="en-GB"/>
            </w:rPr>
            <w:delText>[</w:delText>
          </w:r>
          <w:r w:rsidR="00874C06" w:rsidDel="00547CCE">
            <w:rPr>
              <w:noProof/>
              <w:lang w:val="en-GB"/>
            </w:rPr>
            <w:delText>D3</w:delText>
          </w:r>
          <w:r w:rsidR="00874C06" w:rsidRPr="004424B1" w:rsidDel="00547CCE">
            <w:rPr>
              <w:lang w:val="en-GB"/>
            </w:rPr>
            <w:delText>]</w:delText>
          </w:r>
        </w:del>
      </w:ins>
      <w:del w:id="38516" w:author="Peter Van Der Plas" w:date="2024-12-25T18:53:00Z" w16du:dateUtc="2024-12-25T17:53:00Z">
        <w:r w:rsidR="00BF1AC4" w:rsidRPr="004424B1" w:rsidDel="00547CCE">
          <w:rPr>
            <w:lang w:val="en-GB"/>
          </w:rPr>
          <w:delText>[</w:delText>
        </w:r>
        <w:r w:rsidR="00BF1AC4" w:rsidDel="00547CCE">
          <w:rPr>
            <w:noProof/>
            <w:lang w:val="en-GB"/>
          </w:rPr>
          <w:delText>D3</w:delText>
        </w:r>
        <w:r w:rsidR="00BF1AC4" w:rsidRPr="004424B1" w:rsidDel="00547CCE">
          <w:rPr>
            <w:lang w:val="en-GB"/>
          </w:rPr>
          <w:delText>]</w:delText>
        </w:r>
      </w:del>
      <w:r w:rsidR="00DB54E1" w:rsidRPr="004424B1">
        <w:rPr>
          <w:lang w:val="en-GB"/>
        </w:rPr>
        <w:fldChar w:fldCharType="end"/>
      </w:r>
      <w:r w:rsidRPr="004424B1">
        <w:rPr>
          <w:lang w:val="en-GB"/>
        </w:rPr>
        <w:t>).</w:t>
      </w:r>
    </w:p>
    <w:p w14:paraId="02749F92" w14:textId="77777777" w:rsidR="00B64EEA" w:rsidRPr="004424B1" w:rsidRDefault="00B64EEA" w:rsidP="00B64EEA">
      <w:pPr>
        <w:rPr>
          <w:lang w:val="en-GB"/>
        </w:rPr>
      </w:pPr>
      <w:r w:rsidRPr="004424B1">
        <w:rPr>
          <w:lang w:val="en-GB"/>
        </w:rPr>
        <w:t xml:space="preserve">The Login service allows a service user to provide authentication information to the system. It takes the user’s credentials and uses a deployment-specific mechanism to authenticate the user; the result of this is used by the MAL during access control. </w:t>
      </w:r>
    </w:p>
    <w:p w14:paraId="0898D745" w14:textId="7A002661" w:rsidR="00B64EEA" w:rsidRPr="004424B1" w:rsidRDefault="00B64EEA" w:rsidP="002E4219">
      <w:pPr>
        <w:rPr>
          <w:lang w:val="en-GB"/>
        </w:rPr>
      </w:pPr>
      <w:r w:rsidRPr="004424B1">
        <w:rPr>
          <w:lang w:val="en-GB"/>
        </w:rPr>
        <w:t>The Login service and the access control provided by the MAL are fully dependent on a deployment-specific security architecture (for example, the authentication protocol Kerberos). Both layers (Common and MAL) provide access to, and use of, this security service; they do not implement it themselves.</w:t>
      </w:r>
    </w:p>
    <w:p w14:paraId="19E45A2C" w14:textId="0F77BA9F" w:rsidR="004432A4" w:rsidRPr="004424B1" w:rsidRDefault="004432A4">
      <w:pPr>
        <w:pStyle w:val="Annex3"/>
        <w:spacing w:before="480"/>
        <w:rPr>
          <w:lang w:val="en-GB"/>
        </w:rPr>
        <w:pPrChange w:id="38517" w:author="Peter Van Der Plas" w:date="2024-12-30T16:42:00Z" w16du:dateUtc="2024-12-30T15:42:00Z">
          <w:pPr>
            <w:pStyle w:val="Annex3"/>
          </w:pPr>
        </w:pPrChange>
      </w:pPr>
      <w:r w:rsidRPr="004424B1">
        <w:rPr>
          <w:lang w:val="en-GB"/>
        </w:rPr>
        <w:t>Confidentiality</w:t>
      </w:r>
    </w:p>
    <w:p w14:paraId="0964BB92" w14:textId="1672061B" w:rsidR="00D25C77" w:rsidRPr="004424B1" w:rsidRDefault="00D25C77" w:rsidP="00D25C77">
      <w:pPr>
        <w:rPr>
          <w:lang w:val="en-GB"/>
        </w:rPr>
      </w:pPr>
      <w:r w:rsidRPr="004424B1">
        <w:rPr>
          <w:lang w:val="en-GB"/>
        </w:rPr>
        <w:t xml:space="preserve">For some missions, there may be commercial or security considerations that result in a need for confidentiality of planning requests and resultant planned </w:t>
      </w:r>
      <w:commentRangeStart w:id="38518"/>
      <w:r w:rsidR="00DB54E1" w:rsidRPr="004424B1">
        <w:rPr>
          <w:lang w:val="en-GB"/>
        </w:rPr>
        <w:t>activ</w:t>
      </w:r>
      <w:ins w:id="38519" w:author="Quinten Van Woerkom" w:date="2024-11-25T13:58:00Z" w16du:dateUtc="2024-11-25T12:58:00Z">
        <w:r w:rsidR="00230BAB">
          <w:rPr>
            <w:lang w:val="en-GB"/>
          </w:rPr>
          <w:t>i</w:t>
        </w:r>
      </w:ins>
      <w:del w:id="38520" w:author="Quinten Van Woerkom" w:date="2024-11-25T13:58:00Z" w16du:dateUtc="2024-11-25T12:58:00Z">
        <w:r w:rsidR="00DB54E1" w:rsidRPr="004424B1" w:rsidDel="00230BAB">
          <w:rPr>
            <w:lang w:val="en-GB"/>
          </w:rPr>
          <w:delText>a</w:delText>
        </w:r>
      </w:del>
      <w:r w:rsidR="00DB54E1" w:rsidRPr="004424B1">
        <w:rPr>
          <w:lang w:val="en-GB"/>
        </w:rPr>
        <w:t>t</w:t>
      </w:r>
      <w:ins w:id="38521" w:author="Quinten Van Woerkom" w:date="2024-11-25T13:58:00Z" w16du:dateUtc="2024-11-25T12:58:00Z">
        <w:r w:rsidR="00230BAB">
          <w:rPr>
            <w:lang w:val="en-GB"/>
          </w:rPr>
          <w:t>i</w:t>
        </w:r>
      </w:ins>
      <w:r w:rsidR="00DB54E1" w:rsidRPr="004424B1">
        <w:rPr>
          <w:lang w:val="en-GB"/>
        </w:rPr>
        <w:t>es</w:t>
      </w:r>
      <w:commentRangeEnd w:id="38518"/>
      <w:r w:rsidR="00230BAB">
        <w:rPr>
          <w:rStyle w:val="CommentReference"/>
        </w:rPr>
        <w:commentReference w:id="38518"/>
      </w:r>
      <w:r w:rsidRPr="004424B1">
        <w:rPr>
          <w:lang w:val="en-GB"/>
        </w:rPr>
        <w:t>.</w:t>
      </w:r>
    </w:p>
    <w:p w14:paraId="3353A71A" w14:textId="2B03C932" w:rsidR="00D25C77" w:rsidRPr="004424B1" w:rsidRDefault="00D25C77" w:rsidP="00D25C77">
      <w:pPr>
        <w:rPr>
          <w:lang w:val="en-GB"/>
        </w:rPr>
      </w:pPr>
      <w:r w:rsidRPr="004424B1">
        <w:rPr>
          <w:lang w:val="en-GB"/>
        </w:rPr>
        <w:t>Where this is the case, the MPS service provider may be required to implement an access control filter on the return of information to users.  In particular:</w:t>
      </w:r>
    </w:p>
    <w:p w14:paraId="393A5104" w14:textId="414F43C4" w:rsidR="00D25C77" w:rsidRPr="004424B1" w:rsidRDefault="00DC4D29" w:rsidP="003A4612">
      <w:pPr>
        <w:pStyle w:val="List"/>
        <w:numPr>
          <w:ilvl w:val="0"/>
          <w:numId w:val="79"/>
        </w:numPr>
        <w:tabs>
          <w:tab w:val="clear" w:pos="360"/>
          <w:tab w:val="left" w:pos="720"/>
        </w:tabs>
        <w:ind w:left="720"/>
      </w:pPr>
      <w:r w:rsidRPr="004424B1">
        <w:t>Visibility of planning requests may be restricted (based on a specific access control role) to those raised by the user currently accessing the service.</w:t>
      </w:r>
    </w:p>
    <w:p w14:paraId="6744D550" w14:textId="2223F731" w:rsidR="00DC4D29" w:rsidRPr="004424B1" w:rsidRDefault="00DC4D29" w:rsidP="003A4612">
      <w:pPr>
        <w:pStyle w:val="List"/>
        <w:numPr>
          <w:ilvl w:val="0"/>
          <w:numId w:val="79"/>
        </w:numPr>
        <w:tabs>
          <w:tab w:val="clear" w:pos="360"/>
          <w:tab w:val="left" w:pos="720"/>
        </w:tabs>
        <w:ind w:left="720"/>
      </w:pPr>
      <w:r w:rsidRPr="004424B1">
        <w:t xml:space="preserve">Distributed plans may similarly be filtered to restrict visibility of the planned </w:t>
      </w:r>
      <w:commentRangeStart w:id="38522"/>
      <w:r w:rsidR="00DB54E1" w:rsidRPr="004424B1">
        <w:t>activ</w:t>
      </w:r>
      <w:ins w:id="38523" w:author="Quinten Van Woerkom" w:date="2024-11-25T13:58:00Z" w16du:dateUtc="2024-11-25T12:58:00Z">
        <w:r w:rsidR="00230BAB">
          <w:t>ities</w:t>
        </w:r>
        <w:commentRangeEnd w:id="38522"/>
        <w:r w:rsidR="00230BAB">
          <w:rPr>
            <w:rStyle w:val="CommentReference"/>
            <w:lang w:val="en-US" w:eastAsia="en-US"/>
          </w:rPr>
          <w:commentReference w:id="38522"/>
        </w:r>
      </w:ins>
      <w:del w:id="38524" w:author="Quinten Van Woerkom" w:date="2024-11-25T13:58:00Z" w16du:dateUtc="2024-11-25T12:58:00Z">
        <w:r w:rsidR="00DB54E1" w:rsidRPr="004424B1" w:rsidDel="00230BAB">
          <w:delText>ates</w:delText>
        </w:r>
      </w:del>
      <w:r w:rsidRPr="004424B1">
        <w:t xml:space="preserve"> resulting from restricted planning requests.  A </w:t>
      </w:r>
      <w:r w:rsidRPr="004424B1">
        <w:rPr>
          <w:rStyle w:val="Term"/>
        </w:rPr>
        <w:t>partial plan</w:t>
      </w:r>
      <w:r w:rsidRPr="004424B1">
        <w:t xml:space="preserve"> would then be returned in place of the full unrestricted plan.</w:t>
      </w:r>
    </w:p>
    <w:p w14:paraId="07AE74BF" w14:textId="4083CCA0" w:rsidR="00DC4D29" w:rsidRPr="004424B1" w:rsidRDefault="00DC4D29" w:rsidP="00DC4D29">
      <w:pPr>
        <w:rPr>
          <w:lang w:val="en-GB"/>
        </w:rPr>
      </w:pPr>
      <w:r w:rsidRPr="004424B1">
        <w:rPr>
          <w:lang w:val="en-GB"/>
        </w:rPr>
        <w:lastRenderedPageBreak/>
        <w:t>It is mission and deployment specific how this is implemented, but it is expected that this would make use of special access control roles assigned to users.  This may typically restrict access to information based on a level of access rights:</w:t>
      </w:r>
    </w:p>
    <w:p w14:paraId="5B5BD11C" w14:textId="101ED243" w:rsidR="00DC4D29" w:rsidRPr="004424B1" w:rsidRDefault="00DC4D29" w:rsidP="003A4612">
      <w:pPr>
        <w:pStyle w:val="List"/>
        <w:numPr>
          <w:ilvl w:val="0"/>
          <w:numId w:val="80"/>
        </w:numPr>
        <w:tabs>
          <w:tab w:val="clear" w:pos="360"/>
          <w:tab w:val="left" w:pos="720"/>
        </w:tabs>
        <w:ind w:left="720"/>
      </w:pPr>
      <w:r w:rsidRPr="004424B1">
        <w:t>All Information</w:t>
      </w:r>
      <w:r w:rsidR="00A2595B" w:rsidRPr="004424B1">
        <w:t>;</w:t>
      </w:r>
    </w:p>
    <w:p w14:paraId="31243F5C" w14:textId="09750D97" w:rsidR="00DC4D29" w:rsidRPr="004424B1" w:rsidRDefault="00DC4D29" w:rsidP="003A4612">
      <w:pPr>
        <w:pStyle w:val="List"/>
        <w:numPr>
          <w:ilvl w:val="0"/>
          <w:numId w:val="80"/>
        </w:numPr>
        <w:tabs>
          <w:tab w:val="clear" w:pos="360"/>
          <w:tab w:val="left" w:pos="720"/>
        </w:tabs>
        <w:ind w:left="720"/>
      </w:pPr>
      <w:r w:rsidRPr="004424B1">
        <w:t>User’s Own + Unrestricted Information</w:t>
      </w:r>
      <w:r w:rsidR="00A2595B" w:rsidRPr="004424B1">
        <w:t>;</w:t>
      </w:r>
    </w:p>
    <w:p w14:paraId="52A8E2C4" w14:textId="6A9704A3" w:rsidR="00DC4D29" w:rsidRPr="004424B1" w:rsidRDefault="00DC4D29" w:rsidP="003A4612">
      <w:pPr>
        <w:pStyle w:val="List"/>
        <w:numPr>
          <w:ilvl w:val="0"/>
          <w:numId w:val="80"/>
        </w:numPr>
        <w:tabs>
          <w:tab w:val="clear" w:pos="360"/>
          <w:tab w:val="left" w:pos="720"/>
        </w:tabs>
        <w:ind w:left="720"/>
      </w:pPr>
      <w:r w:rsidRPr="004424B1">
        <w:t>Only User’s Own Information</w:t>
      </w:r>
      <w:r w:rsidR="00A2595B" w:rsidRPr="004424B1">
        <w:t>.</w:t>
      </w:r>
    </w:p>
    <w:p w14:paraId="5C1733BE" w14:textId="5DA038A5" w:rsidR="004432A4" w:rsidRPr="004424B1" w:rsidRDefault="004432A4" w:rsidP="00A2595B">
      <w:pPr>
        <w:pStyle w:val="Annex3"/>
        <w:spacing w:before="480"/>
        <w:rPr>
          <w:lang w:val="en-GB"/>
        </w:rPr>
      </w:pPr>
      <w:r w:rsidRPr="004424B1">
        <w:rPr>
          <w:lang w:val="en-GB"/>
        </w:rPr>
        <w:t>Auditing</w:t>
      </w:r>
    </w:p>
    <w:p w14:paraId="4A50D66C" w14:textId="2C848E94" w:rsidR="000E2035" w:rsidRPr="004424B1" w:rsidRDefault="000E2035" w:rsidP="000E2035">
      <w:pPr>
        <w:rPr>
          <w:lang w:val="en-GB"/>
        </w:rPr>
      </w:pPr>
      <w:r w:rsidRPr="004424B1">
        <w:rPr>
          <w:lang w:val="en-GB"/>
        </w:rPr>
        <w:t xml:space="preserve">The MPS Services include the potential to access the evolving state of planning requests and plans (together with their contained planning activities, planning events and planning resources) through the delivery of status </w:t>
      </w:r>
      <w:r w:rsidRPr="004424B1">
        <w:rPr>
          <w:rStyle w:val="Term"/>
          <w:lang w:val="en-GB"/>
        </w:rPr>
        <w:t xml:space="preserve">updates </w:t>
      </w:r>
      <w:r w:rsidRPr="004424B1">
        <w:rPr>
          <w:lang w:val="en-GB"/>
        </w:rPr>
        <w:t xml:space="preserve">pertaining to the corresponding MPS </w:t>
      </w:r>
      <w:del w:id="38525" w:author="Quinten Van Woerkom" w:date="2024-12-16T17:47:00Z" w16du:dateUtc="2024-12-16T16:47:00Z">
        <w:r w:rsidRPr="004424B1" w:rsidDel="00D951F6">
          <w:rPr>
            <w:lang w:val="en-GB"/>
          </w:rPr>
          <w:delText>data item</w:delText>
        </w:r>
      </w:del>
      <w:ins w:id="38526" w:author="Quinten Van Woerkom" w:date="2024-12-16T17:47:00Z" w16du:dateUtc="2024-12-16T16:47:00Z">
        <w:r w:rsidR="00D951F6">
          <w:rPr>
            <w:lang w:val="en-GB"/>
          </w:rPr>
          <w:t>service object</w:t>
        </w:r>
      </w:ins>
      <w:r w:rsidRPr="004424B1">
        <w:rPr>
          <w:lang w:val="en-GB"/>
        </w:rPr>
        <w:t>s.</w:t>
      </w:r>
    </w:p>
    <w:p w14:paraId="0A53AF8D" w14:textId="640BCFBE" w:rsidR="000E2035" w:rsidRPr="004424B1" w:rsidRDefault="000E2035" w:rsidP="000E2035">
      <w:pPr>
        <w:rPr>
          <w:lang w:val="en-GB"/>
        </w:rPr>
      </w:pPr>
      <w:r w:rsidRPr="004424B1">
        <w:rPr>
          <w:lang w:val="en-GB"/>
        </w:rPr>
        <w:t xml:space="preserve">The full set of </w:t>
      </w:r>
      <w:r w:rsidRPr="004424B1">
        <w:rPr>
          <w:rStyle w:val="Term"/>
          <w:lang w:val="en-GB"/>
        </w:rPr>
        <w:t>updates</w:t>
      </w:r>
      <w:r w:rsidRPr="004424B1">
        <w:rPr>
          <w:lang w:val="en-GB"/>
        </w:rPr>
        <w:t xml:space="preserve"> provides a comprehensive audit trail on the execution of MPS service operations at the level of planning requests and plans.</w:t>
      </w:r>
    </w:p>
    <w:p w14:paraId="1699D941" w14:textId="168CCCFC" w:rsidR="000E2035" w:rsidRPr="004424B1" w:rsidRDefault="000E2035" w:rsidP="002E4219">
      <w:pPr>
        <w:rPr>
          <w:lang w:val="en-GB"/>
        </w:rPr>
      </w:pPr>
      <w:r w:rsidRPr="004424B1">
        <w:rPr>
          <w:lang w:val="en-GB"/>
        </w:rPr>
        <w:t xml:space="preserve">While storage of and access to historical </w:t>
      </w:r>
      <w:r w:rsidRPr="004424B1">
        <w:rPr>
          <w:rStyle w:val="Term"/>
          <w:lang w:val="en-GB"/>
        </w:rPr>
        <w:t>updates</w:t>
      </w:r>
      <w:r w:rsidRPr="004424B1">
        <w:rPr>
          <w:lang w:val="en-GB"/>
        </w:rPr>
        <w:t xml:space="preserve"> is not directly supported by the MPS Service specification, this provides the potential for a service provider to implement such an audit trail.</w:t>
      </w:r>
    </w:p>
    <w:p w14:paraId="6CB50574" w14:textId="054CA8AF" w:rsidR="004432A4" w:rsidRPr="004424B1" w:rsidRDefault="004432A4" w:rsidP="00A2595B">
      <w:pPr>
        <w:pStyle w:val="Annex3"/>
        <w:spacing w:before="480"/>
        <w:rPr>
          <w:lang w:val="en-GB"/>
        </w:rPr>
      </w:pPr>
      <w:r w:rsidRPr="004424B1">
        <w:rPr>
          <w:lang w:val="en-GB"/>
        </w:rPr>
        <w:t>Availability</w:t>
      </w:r>
    </w:p>
    <w:p w14:paraId="5DCB23C9" w14:textId="31C6F595" w:rsidR="000E2035" w:rsidRPr="004424B1" w:rsidRDefault="00E0110A" w:rsidP="002E4219">
      <w:pPr>
        <w:rPr>
          <w:lang w:val="en-GB"/>
        </w:rPr>
      </w:pPr>
      <w:r w:rsidRPr="004424B1">
        <w:rPr>
          <w:lang w:val="en-GB"/>
        </w:rPr>
        <w:t>Availability requirements are mission specific.  The required availability of an MPS service provider implementation will impact its design, both in terms of the physical deployment architecture and its software implementation.</w:t>
      </w:r>
    </w:p>
    <w:p w14:paraId="2AE1F93E" w14:textId="0205F29E" w:rsidR="00B815E0" w:rsidRPr="004424B1" w:rsidRDefault="00B815E0" w:rsidP="0043015A">
      <w:pPr>
        <w:pStyle w:val="Annex2"/>
        <w:spacing w:before="480"/>
        <w:rPr>
          <w:lang w:val="en-GB"/>
        </w:rPr>
      </w:pPr>
      <w:bookmarkStart w:id="38527" w:name="_Ref146900197"/>
      <w:r w:rsidRPr="004424B1">
        <w:rPr>
          <w:lang w:val="en-GB"/>
        </w:rPr>
        <w:t>SANA Considerations</w:t>
      </w:r>
      <w:bookmarkEnd w:id="38527"/>
    </w:p>
    <w:p w14:paraId="0CE1811A" w14:textId="23ECB09D" w:rsidR="00EE2643" w:rsidRPr="004424B1" w:rsidRDefault="00EE2643" w:rsidP="00EE2643">
      <w:pPr>
        <w:rPr>
          <w:lang w:val="en-GB"/>
        </w:rPr>
      </w:pPr>
      <w:r w:rsidRPr="004424B1">
        <w:rPr>
          <w:lang w:val="en-GB"/>
        </w:rPr>
        <w:t xml:space="preserve">The recommendations of this document request SANA populate the registry specified in reference </w:t>
      </w:r>
      <w:r w:rsidR="00F1740F" w:rsidRPr="004424B1">
        <w:rPr>
          <w:lang w:val="en-GB"/>
        </w:rPr>
        <w:fldChar w:fldCharType="begin"/>
      </w:r>
      <w:r w:rsidR="00D87DDF" w:rsidRPr="004424B1">
        <w:rPr>
          <w:lang w:val="en-GB"/>
        </w:rPr>
        <w:instrText>REF R_521x0b3MoMal \h</w:instrText>
      </w:r>
      <w:r w:rsidR="00F1740F" w:rsidRPr="004424B1">
        <w:rPr>
          <w:lang w:val="en-GB"/>
        </w:rPr>
      </w:r>
      <w:r w:rsidR="00F1740F" w:rsidRPr="004424B1">
        <w:rPr>
          <w:lang w:val="en-GB"/>
        </w:rPr>
        <w:fldChar w:fldCharType="separate"/>
      </w:r>
      <w:ins w:id="38528" w:author="Peter Van Der Plas" w:date="2025-01-01T17:31:00Z" w16du:dateUtc="2025-01-01T16:31:00Z">
        <w:r w:rsidR="006D1623" w:rsidRPr="004424B1">
          <w:rPr>
            <w:lang w:val="en-GB"/>
          </w:rPr>
          <w:t>[</w:t>
        </w:r>
        <w:r w:rsidR="006D1623">
          <w:rPr>
            <w:noProof/>
            <w:lang w:val="en-GB"/>
          </w:rPr>
          <w:t>2</w:t>
        </w:r>
        <w:r w:rsidR="006D1623" w:rsidRPr="004424B1">
          <w:rPr>
            <w:lang w:val="en-GB"/>
          </w:rPr>
          <w:t>]</w:t>
        </w:r>
      </w:ins>
      <w:del w:id="38529" w:author="Peter Van Der Plas" w:date="2024-12-25T18:53:00Z" w16du:dateUtc="2024-12-25T17:53:00Z">
        <w:r w:rsidR="00BF1AC4" w:rsidRPr="004424B1" w:rsidDel="00547CCE">
          <w:rPr>
            <w:lang w:val="en-GB"/>
          </w:rPr>
          <w:delText>[</w:delText>
        </w:r>
        <w:r w:rsidR="00BF1AC4" w:rsidDel="00547CCE">
          <w:rPr>
            <w:noProof/>
            <w:lang w:val="en-GB"/>
          </w:rPr>
          <w:delText>2</w:delText>
        </w:r>
        <w:r w:rsidR="00BF1AC4" w:rsidRPr="004424B1" w:rsidDel="00547CCE">
          <w:rPr>
            <w:lang w:val="en-GB"/>
          </w:rPr>
          <w:delText>]</w:delText>
        </w:r>
      </w:del>
      <w:r w:rsidR="00F1740F" w:rsidRPr="004424B1">
        <w:rPr>
          <w:lang w:val="en-GB"/>
        </w:rPr>
        <w:fldChar w:fldCharType="end"/>
      </w:r>
      <w:r w:rsidRPr="004424B1">
        <w:rPr>
          <w:lang w:val="en-GB"/>
        </w:rPr>
        <w:t xml:space="preserve"> with the schema and XML detailed in section </w:t>
      </w:r>
      <w:r w:rsidRPr="004424B1">
        <w:rPr>
          <w:lang w:val="en-GB"/>
        </w:rPr>
        <w:fldChar w:fldCharType="begin"/>
      </w:r>
      <w:r w:rsidRPr="004424B1">
        <w:rPr>
          <w:lang w:val="en-GB"/>
        </w:rPr>
        <w:instrText xml:space="preserve"> REF _Ref56507081 \r \h </w:instrText>
      </w:r>
      <w:r w:rsidRPr="004424B1">
        <w:rPr>
          <w:lang w:val="en-GB"/>
        </w:rPr>
      </w:r>
      <w:r w:rsidRPr="004424B1">
        <w:rPr>
          <w:lang w:val="en-GB"/>
        </w:rPr>
        <w:fldChar w:fldCharType="separate"/>
      </w:r>
      <w:r w:rsidR="006D1623">
        <w:rPr>
          <w:lang w:val="en-GB"/>
        </w:rPr>
        <w:t>6</w:t>
      </w:r>
      <w:r w:rsidRPr="004424B1">
        <w:rPr>
          <w:lang w:val="en-GB"/>
        </w:rPr>
        <w:fldChar w:fldCharType="end"/>
      </w:r>
      <w:r w:rsidRPr="004424B1">
        <w:rPr>
          <w:lang w:val="en-GB"/>
        </w:rPr>
        <w:t xml:space="preserve"> of this document.</w:t>
      </w:r>
    </w:p>
    <w:p w14:paraId="3939378B" w14:textId="09A6BA1D" w:rsidR="00EE2643" w:rsidRPr="004424B1" w:rsidRDefault="00EE2643" w:rsidP="00EE2643">
      <w:pPr>
        <w:rPr>
          <w:lang w:val="en-GB"/>
        </w:rPr>
      </w:pPr>
      <w:r w:rsidRPr="004424B1">
        <w:rPr>
          <w:lang w:val="en-GB"/>
        </w:rPr>
        <w:t xml:space="preserve">As stated in reference </w:t>
      </w:r>
      <w:r w:rsidR="00F1740F" w:rsidRPr="004424B1">
        <w:rPr>
          <w:lang w:val="en-GB"/>
        </w:rPr>
        <w:fldChar w:fldCharType="begin"/>
      </w:r>
      <w:r w:rsidR="00D87DDF" w:rsidRPr="004424B1">
        <w:rPr>
          <w:lang w:val="en-GB"/>
        </w:rPr>
        <w:instrText>REF R_521x0b3MoMal \h</w:instrText>
      </w:r>
      <w:r w:rsidR="00F1740F" w:rsidRPr="004424B1">
        <w:rPr>
          <w:lang w:val="en-GB"/>
        </w:rPr>
      </w:r>
      <w:r w:rsidR="00F1740F" w:rsidRPr="004424B1">
        <w:rPr>
          <w:lang w:val="en-GB"/>
        </w:rPr>
        <w:fldChar w:fldCharType="separate"/>
      </w:r>
      <w:ins w:id="38530" w:author="Peter Van Der Plas" w:date="2025-01-01T17:31:00Z" w16du:dateUtc="2025-01-01T16:31:00Z">
        <w:r w:rsidR="006D1623" w:rsidRPr="004424B1">
          <w:rPr>
            <w:lang w:val="en-GB"/>
          </w:rPr>
          <w:t>[</w:t>
        </w:r>
        <w:r w:rsidR="006D1623">
          <w:rPr>
            <w:noProof/>
            <w:lang w:val="en-GB"/>
          </w:rPr>
          <w:t>2</w:t>
        </w:r>
        <w:r w:rsidR="006D1623" w:rsidRPr="004424B1">
          <w:rPr>
            <w:lang w:val="en-GB"/>
          </w:rPr>
          <w:t>]</w:t>
        </w:r>
      </w:ins>
      <w:del w:id="38531" w:author="Peter Van Der Plas" w:date="2024-12-25T18:53:00Z" w16du:dateUtc="2024-12-25T17:53:00Z">
        <w:r w:rsidR="00BF1AC4" w:rsidRPr="004424B1" w:rsidDel="00547CCE">
          <w:rPr>
            <w:lang w:val="en-GB"/>
          </w:rPr>
          <w:delText>[</w:delText>
        </w:r>
        <w:r w:rsidR="00BF1AC4" w:rsidDel="00547CCE">
          <w:rPr>
            <w:noProof/>
            <w:lang w:val="en-GB"/>
          </w:rPr>
          <w:delText>2</w:delText>
        </w:r>
        <w:r w:rsidR="00BF1AC4" w:rsidRPr="004424B1" w:rsidDel="00547CCE">
          <w:rPr>
            <w:lang w:val="en-GB"/>
          </w:rPr>
          <w:delText>]</w:delText>
        </w:r>
      </w:del>
      <w:r w:rsidR="00F1740F" w:rsidRPr="004424B1">
        <w:rPr>
          <w:lang w:val="en-GB"/>
        </w:rPr>
        <w:fldChar w:fldCharType="end"/>
      </w:r>
      <w:r w:rsidRPr="004424B1">
        <w:rPr>
          <w:lang w:val="en-GB"/>
        </w:rPr>
        <w:t>, the registration rule for change to this registry requires an engineering review by a designated expert</w:t>
      </w:r>
      <w:r w:rsidR="00B761A9" w:rsidRPr="004424B1">
        <w:rPr>
          <w:lang w:val="en-GB"/>
        </w:rPr>
        <w:t xml:space="preserve">.  </w:t>
      </w:r>
      <w:r w:rsidRPr="004424B1">
        <w:rPr>
          <w:lang w:val="en-GB"/>
        </w:rPr>
        <w:t xml:space="preserve">The expert shall be assigned by the </w:t>
      </w:r>
      <w:r w:rsidR="00BC6B57" w:rsidRPr="004424B1">
        <w:rPr>
          <w:lang w:val="en-GB"/>
        </w:rPr>
        <w:t xml:space="preserve">MPS </w:t>
      </w:r>
      <w:r w:rsidRPr="004424B1">
        <w:rPr>
          <w:lang w:val="en-GB"/>
        </w:rPr>
        <w:t>WG</w:t>
      </w:r>
      <w:r w:rsidR="000866DA" w:rsidRPr="004424B1">
        <w:rPr>
          <w:lang w:val="en-GB"/>
        </w:rPr>
        <w:t xml:space="preserve"> Ch</w:t>
      </w:r>
      <w:r w:rsidRPr="004424B1">
        <w:rPr>
          <w:lang w:val="en-GB"/>
        </w:rPr>
        <w:t xml:space="preserve">air, or in absence, </w:t>
      </w:r>
      <w:r w:rsidR="00BC6B57" w:rsidRPr="004424B1">
        <w:rPr>
          <w:lang w:val="en-GB"/>
        </w:rPr>
        <w:t xml:space="preserve">MOIMS </w:t>
      </w:r>
      <w:r w:rsidRPr="004424B1">
        <w:rPr>
          <w:lang w:val="en-GB"/>
        </w:rPr>
        <w:t>Area Director.</w:t>
      </w:r>
    </w:p>
    <w:p w14:paraId="10680F61" w14:textId="77777777" w:rsidR="00BC6B57" w:rsidRPr="004424B1" w:rsidRDefault="00BC6B57" w:rsidP="00BC6B57">
      <w:pPr>
        <w:rPr>
          <w:lang w:val="en-GB"/>
        </w:rPr>
      </w:pPr>
      <w:r w:rsidRPr="004424B1">
        <w:rPr>
          <w:lang w:val="en-GB"/>
        </w:rPr>
        <w:t>Specifically, this applies to the following registries:</w:t>
      </w:r>
    </w:p>
    <w:p w14:paraId="6D904D23" w14:textId="5C6A93E9" w:rsidR="001E5A41" w:rsidRPr="004424B1" w:rsidRDefault="001E5A41" w:rsidP="002E4219">
      <w:pPr>
        <w:spacing w:after="240"/>
        <w:jc w:val="left"/>
        <w:rPr>
          <w:lang w:val="en-GB"/>
        </w:rPr>
      </w:pPr>
      <w:r>
        <w:fldChar w:fldCharType="begin"/>
      </w:r>
      <w:ins w:id="38532" w:author="Peter Van Der Plas" w:date="2024-12-30T16:43:00Z" w16du:dateUtc="2024-12-30T15:43:00Z">
        <w:r w:rsidR="00B627F6">
          <w:instrText>HYPERLINK "https://sanaregistry.org/r/moschemas/ServiceSchema-v003.xsd"</w:instrText>
        </w:r>
      </w:ins>
      <w:del w:id="38533" w:author="Peter Van Der Plas" w:date="2024-12-30T16:43:00Z" w16du:dateUtc="2024-12-30T15:43:00Z">
        <w:r w:rsidDel="00B627F6">
          <w:delInstrText>HYPERLINK "http://sanaregistry.org/r/moschemas/"</w:delInstrText>
        </w:r>
      </w:del>
      <w:r>
        <w:fldChar w:fldCharType="separate"/>
      </w:r>
      <w:del w:id="38534" w:author="Peter Van Der Plas" w:date="2024-12-30T16:43:00Z" w16du:dateUtc="2024-12-30T15:43:00Z">
        <w:r w:rsidRPr="004424B1" w:rsidDel="00B627F6">
          <w:rPr>
            <w:rStyle w:val="Hyperlink"/>
            <w:rFonts w:eastAsia="Batang"/>
            <w:lang w:val="en-GB"/>
          </w:rPr>
          <w:delText>http://sanaregistry.org/r/moschemas/</w:delText>
        </w:r>
      </w:del>
      <w:ins w:id="38535" w:author="Peter Van Der Plas" w:date="2024-12-30T16:43:00Z" w16du:dateUtc="2024-12-30T15:43:00Z">
        <w:r w:rsidR="00B627F6">
          <w:rPr>
            <w:rStyle w:val="Hyperlink"/>
            <w:rFonts w:eastAsia="Batang"/>
            <w:lang w:val="en-GB"/>
          </w:rPr>
          <w:t>https://sanaregistry.org/r/moschemas/ServiceSchema-v003.xsd</w:t>
        </w:r>
      </w:ins>
      <w:r>
        <w:rPr>
          <w:rStyle w:val="Hyperlink"/>
          <w:rFonts w:eastAsia="Batang"/>
          <w:lang w:val="en-GB"/>
        </w:rPr>
        <w:fldChar w:fldCharType="end"/>
      </w:r>
      <w:r w:rsidRPr="004424B1">
        <w:rPr>
          <w:rFonts w:eastAsia="Batang"/>
          <w:lang w:val="en-GB"/>
        </w:rPr>
        <w:t xml:space="preserve"> for entries relating to the MPS Service Specifications.</w:t>
      </w:r>
    </w:p>
    <w:p w14:paraId="026B2E9D" w14:textId="470C8021" w:rsidR="001E5A41" w:rsidRPr="004424B1" w:rsidRDefault="001E5A41" w:rsidP="002E4219">
      <w:pPr>
        <w:jc w:val="left"/>
        <w:rPr>
          <w:lang w:val="en-GB"/>
        </w:rPr>
      </w:pPr>
      <w:hyperlink r:id="rId46" w:history="1">
        <w:r w:rsidRPr="004424B1">
          <w:rPr>
            <w:rStyle w:val="Hyperlink"/>
            <w:lang w:val="en-GB"/>
          </w:rPr>
          <w:t>https://sanaregistry.org/r/mpsfileschemas/</w:t>
        </w:r>
      </w:hyperlink>
      <w:r w:rsidRPr="004424B1">
        <w:rPr>
          <w:lang w:val="en-GB"/>
        </w:rPr>
        <w:t xml:space="preserve"> for entries relating to MPS File Format Schemas.</w:t>
      </w:r>
    </w:p>
    <w:p w14:paraId="013B47EC" w14:textId="77777777" w:rsidR="00B815E0" w:rsidRPr="004424B1" w:rsidRDefault="00B815E0" w:rsidP="00A2595B">
      <w:pPr>
        <w:pStyle w:val="Annex2"/>
        <w:spacing w:before="480"/>
        <w:rPr>
          <w:lang w:val="en-GB"/>
        </w:rPr>
      </w:pPr>
      <w:r w:rsidRPr="004424B1">
        <w:rPr>
          <w:lang w:val="en-GB"/>
        </w:rPr>
        <w:lastRenderedPageBreak/>
        <w:t>Patent Considerations</w:t>
      </w:r>
    </w:p>
    <w:p w14:paraId="7C0C646E" w14:textId="0275D872" w:rsidR="00D64BAC" w:rsidRPr="004424B1" w:rsidRDefault="000765D0" w:rsidP="00D64BAC">
      <w:pPr>
        <w:rPr>
          <w:lang w:val="en-GB"/>
        </w:rPr>
      </w:pPr>
      <w:r w:rsidRPr="004424B1">
        <w:rPr>
          <w:lang w:val="en-GB"/>
        </w:rPr>
        <w:t>The recommendations of this document have no patent issues.</w:t>
      </w:r>
    </w:p>
    <w:p w14:paraId="37AB4B21" w14:textId="70055191" w:rsidR="0031086E" w:rsidRPr="004424B1" w:rsidDel="00B627F6" w:rsidRDefault="0031086E" w:rsidP="00D64BAC">
      <w:pPr>
        <w:rPr>
          <w:del w:id="38536" w:author="Peter Van Der Plas" w:date="2024-12-30T16:43:00Z" w16du:dateUtc="2024-12-30T15:43:00Z"/>
          <w:lang w:val="en-GB"/>
        </w:rPr>
      </w:pPr>
    </w:p>
    <w:p w14:paraId="4F18970B" w14:textId="2D42F060" w:rsidR="000765D0" w:rsidRPr="004424B1" w:rsidRDefault="000765D0" w:rsidP="00D64BAC">
      <w:pPr>
        <w:rPr>
          <w:lang w:val="en-GB"/>
        </w:rPr>
        <w:sectPr w:rsidR="000765D0" w:rsidRPr="004424B1" w:rsidSect="007F5055">
          <w:footnotePr>
            <w:numRestart w:val="eachPage"/>
          </w:footnotePr>
          <w:type w:val="continuous"/>
          <w:pgSz w:w="11907" w:h="16839" w:code="1"/>
          <w:pgMar w:top="1944" w:right="1296" w:bottom="1944" w:left="1296" w:header="1037" w:footer="1037" w:gutter="302"/>
          <w:pgNumType w:start="1" w:chapStyle="8"/>
          <w:cols w:space="720"/>
          <w:docGrid w:linePitch="326"/>
        </w:sectPr>
      </w:pPr>
    </w:p>
    <w:p w14:paraId="7D676745" w14:textId="04CCC0F4" w:rsidR="00D64BAC" w:rsidRPr="004424B1" w:rsidRDefault="001A1376" w:rsidP="00D069A7">
      <w:pPr>
        <w:pStyle w:val="Heading8"/>
        <w:spacing w:after="240"/>
        <w:rPr>
          <w:lang w:val="en-GB"/>
        </w:rPr>
      </w:pPr>
      <w:r w:rsidRPr="004424B1">
        <w:rPr>
          <w:lang w:val="en-GB"/>
        </w:rPr>
        <w:lastRenderedPageBreak/>
        <w:br/>
      </w:r>
      <w:r w:rsidRPr="004424B1">
        <w:rPr>
          <w:lang w:val="en-GB"/>
        </w:rPr>
        <w:br/>
      </w:r>
      <w:bookmarkStart w:id="38537" w:name="_Ref68100708"/>
      <w:bookmarkStart w:id="38538" w:name="_Toc118556211"/>
      <w:bookmarkStart w:id="38539" w:name="_Toc158132051"/>
      <w:bookmarkStart w:id="38540" w:name="_Toc186645503"/>
      <w:r w:rsidR="000765D0" w:rsidRPr="004424B1">
        <w:rPr>
          <w:lang w:val="en-GB"/>
        </w:rPr>
        <w:t>Definition of Acronyms</w:t>
      </w:r>
      <w:r w:rsidR="00164472" w:rsidRPr="004424B1">
        <w:rPr>
          <w:lang w:val="en-GB"/>
        </w:rPr>
        <w:br/>
      </w:r>
      <w:r w:rsidR="003F4581" w:rsidRPr="004424B1">
        <w:rPr>
          <w:lang w:val="en-GB"/>
        </w:rPr>
        <w:t> </w:t>
      </w:r>
      <w:r w:rsidR="00D64BAC" w:rsidRPr="004424B1">
        <w:rPr>
          <w:lang w:val="en-GB"/>
        </w:rPr>
        <w:br/>
        <w:t>(Informative)</w:t>
      </w:r>
      <w:bookmarkEnd w:id="38537"/>
      <w:bookmarkEnd w:id="38538"/>
      <w:bookmarkEnd w:id="38539"/>
      <w:bookmarkEnd w:id="38540"/>
    </w:p>
    <w:tbl>
      <w:tblPr>
        <w:tblStyle w:val="RBTable"/>
        <w:tblW w:w="8928" w:type="dxa"/>
        <w:tblLayout w:type="fixed"/>
        <w:tblCellMar>
          <w:top w:w="57" w:type="dxa"/>
          <w:left w:w="86" w:type="dxa"/>
          <w:bottom w:w="57" w:type="dxa"/>
          <w:right w:w="86" w:type="dxa"/>
        </w:tblCellMar>
        <w:tblLook w:val="0420" w:firstRow="1" w:lastRow="0" w:firstColumn="0" w:lastColumn="0" w:noHBand="0" w:noVBand="1"/>
      </w:tblPr>
      <w:tblGrid>
        <w:gridCol w:w="1570"/>
        <w:gridCol w:w="7358"/>
      </w:tblGrid>
      <w:tr w:rsidR="003F2405" w:rsidRPr="004424B1" w14:paraId="409F1B69" w14:textId="77777777" w:rsidTr="001D0B78">
        <w:trPr>
          <w:cnfStyle w:val="100000000000" w:firstRow="1" w:lastRow="0" w:firstColumn="0" w:lastColumn="0" w:oddVBand="0" w:evenVBand="0" w:oddHBand="0" w:evenHBand="0" w:firstRowFirstColumn="0" w:firstRowLastColumn="0" w:lastRowFirstColumn="0" w:lastRowLastColumn="0"/>
          <w:cantSplit/>
          <w:trHeight w:val="20"/>
          <w:tblHeader/>
        </w:trPr>
        <w:tc>
          <w:tcPr>
            <w:tcW w:w="1570" w:type="dxa"/>
          </w:tcPr>
          <w:p w14:paraId="0F46AB35" w14:textId="77777777" w:rsidR="003F2405" w:rsidRPr="004424B1" w:rsidRDefault="003F2405" w:rsidP="00A2595B">
            <w:pPr>
              <w:pStyle w:val="TableCell"/>
              <w:spacing w:before="0" w:after="0"/>
            </w:pPr>
            <w:bookmarkStart w:id="38541" w:name="Acronyms"/>
            <w:bookmarkEnd w:id="38541"/>
            <w:r w:rsidRPr="004424B1">
              <w:t>Acronym</w:t>
            </w:r>
          </w:p>
        </w:tc>
        <w:tc>
          <w:tcPr>
            <w:tcW w:w="7358" w:type="dxa"/>
          </w:tcPr>
          <w:p w14:paraId="2522BC50" w14:textId="77777777" w:rsidR="003F2405" w:rsidRPr="004424B1" w:rsidRDefault="003F2405" w:rsidP="00A2595B">
            <w:pPr>
              <w:pStyle w:val="TableCell"/>
              <w:spacing w:before="0" w:after="0"/>
            </w:pPr>
            <w:r w:rsidRPr="004424B1">
              <w:t>Definition</w:t>
            </w:r>
          </w:p>
        </w:tc>
      </w:tr>
      <w:tr w:rsidR="003F2405" w:rsidRPr="004424B1" w14:paraId="3B230DD6" w14:textId="77777777" w:rsidTr="001D0B78">
        <w:trPr>
          <w:cantSplit/>
          <w:trHeight w:val="20"/>
        </w:trPr>
        <w:tc>
          <w:tcPr>
            <w:tcW w:w="1570" w:type="dxa"/>
          </w:tcPr>
          <w:p w14:paraId="32EB5686" w14:textId="77777777" w:rsidR="003F2405" w:rsidRPr="004424B1" w:rsidRDefault="003F2405" w:rsidP="00A2595B">
            <w:pPr>
              <w:pStyle w:val="TableCell"/>
              <w:spacing w:before="0" w:after="0"/>
              <w:rPr>
                <w:rStyle w:val="Acronym"/>
              </w:rPr>
            </w:pPr>
            <w:r w:rsidRPr="004424B1">
              <w:rPr>
                <w:rStyle w:val="Acronym"/>
              </w:rPr>
              <w:t>AOS</w:t>
            </w:r>
          </w:p>
        </w:tc>
        <w:tc>
          <w:tcPr>
            <w:tcW w:w="7358" w:type="dxa"/>
          </w:tcPr>
          <w:p w14:paraId="0963222F" w14:textId="77777777" w:rsidR="003F2405" w:rsidRPr="004424B1" w:rsidRDefault="003F2405" w:rsidP="00A2595B">
            <w:pPr>
              <w:pStyle w:val="TableCell"/>
              <w:spacing w:before="0" w:after="0"/>
            </w:pPr>
            <w:r w:rsidRPr="004424B1">
              <w:t>Acquisition Of Signal</w:t>
            </w:r>
          </w:p>
        </w:tc>
      </w:tr>
      <w:tr w:rsidR="003F2405" w:rsidRPr="004424B1" w:rsidDel="00250799" w14:paraId="69A1115B" w14:textId="0DB5A6DB" w:rsidTr="001D0B78">
        <w:trPr>
          <w:cantSplit/>
          <w:trHeight w:val="20"/>
          <w:del w:id="38542" w:author="Quinten Van Woerkom" w:date="2024-11-25T14:57:00Z"/>
        </w:trPr>
        <w:tc>
          <w:tcPr>
            <w:tcW w:w="1570" w:type="dxa"/>
          </w:tcPr>
          <w:p w14:paraId="4AD69D63" w14:textId="2B286D43" w:rsidR="003F2405" w:rsidRPr="004424B1" w:rsidDel="00250799" w:rsidRDefault="003F2405" w:rsidP="00A2595B">
            <w:pPr>
              <w:pStyle w:val="TableCell"/>
              <w:spacing w:before="0" w:after="0"/>
              <w:rPr>
                <w:del w:id="38543" w:author="Quinten Van Woerkom" w:date="2024-11-25T14:57:00Z" w16du:dateUtc="2024-11-25T13:57:00Z"/>
                <w:rStyle w:val="Acronym"/>
              </w:rPr>
            </w:pPr>
            <w:del w:id="38544" w:author="Quinten Van Woerkom" w:date="2024-11-25T14:57:00Z" w16du:dateUtc="2024-11-25T13:57:00Z">
              <w:r w:rsidRPr="004424B1" w:rsidDel="00250799">
                <w:rPr>
                  <w:rStyle w:val="Acronym"/>
                </w:rPr>
                <w:delText>COM</w:delText>
              </w:r>
            </w:del>
          </w:p>
        </w:tc>
        <w:tc>
          <w:tcPr>
            <w:tcW w:w="7358" w:type="dxa"/>
          </w:tcPr>
          <w:p w14:paraId="2660C638" w14:textId="620C5214" w:rsidR="003F2405" w:rsidRPr="004424B1" w:rsidDel="00250799" w:rsidRDefault="003F2405" w:rsidP="00A2595B">
            <w:pPr>
              <w:pStyle w:val="TableCell"/>
              <w:spacing w:before="0" w:after="0"/>
              <w:rPr>
                <w:del w:id="38545" w:author="Quinten Van Woerkom" w:date="2024-11-25T14:57:00Z" w16du:dateUtc="2024-11-25T13:57:00Z"/>
              </w:rPr>
            </w:pPr>
            <w:del w:id="38546" w:author="Quinten Van Woerkom" w:date="2024-11-25T14:57:00Z" w16du:dateUtc="2024-11-25T13:57:00Z">
              <w:r w:rsidRPr="004424B1" w:rsidDel="00250799">
                <w:delText>Common Object Model</w:delText>
              </w:r>
            </w:del>
          </w:p>
        </w:tc>
      </w:tr>
      <w:tr w:rsidR="003F2405" w:rsidRPr="004424B1" w14:paraId="52DCA7ED" w14:textId="77777777" w:rsidTr="001D0B78">
        <w:trPr>
          <w:cantSplit/>
          <w:trHeight w:val="20"/>
        </w:trPr>
        <w:tc>
          <w:tcPr>
            <w:tcW w:w="1570" w:type="dxa"/>
          </w:tcPr>
          <w:p w14:paraId="6323C70B" w14:textId="77777777" w:rsidR="003F2405" w:rsidRPr="004424B1" w:rsidRDefault="003F2405" w:rsidP="00A2595B">
            <w:pPr>
              <w:pStyle w:val="TableCell"/>
              <w:spacing w:before="0" w:after="0"/>
              <w:rPr>
                <w:rStyle w:val="Acronym"/>
              </w:rPr>
            </w:pPr>
            <w:r w:rsidRPr="004424B1">
              <w:rPr>
                <w:rStyle w:val="Acronym"/>
              </w:rPr>
              <w:t>CSS</w:t>
            </w:r>
          </w:p>
        </w:tc>
        <w:tc>
          <w:tcPr>
            <w:tcW w:w="7358" w:type="dxa"/>
          </w:tcPr>
          <w:p w14:paraId="6E97DBEB" w14:textId="77777777" w:rsidR="003F2405" w:rsidRPr="004424B1" w:rsidRDefault="003F2405" w:rsidP="00A2595B">
            <w:pPr>
              <w:pStyle w:val="TableCell"/>
              <w:spacing w:before="0" w:after="0"/>
            </w:pPr>
            <w:r w:rsidRPr="004424B1">
              <w:t>Cross Support Services</w:t>
            </w:r>
          </w:p>
        </w:tc>
      </w:tr>
      <w:tr w:rsidR="003F2405" w:rsidRPr="004424B1" w14:paraId="1669A579" w14:textId="77777777" w:rsidTr="001D0B78">
        <w:trPr>
          <w:cantSplit/>
          <w:trHeight w:val="20"/>
        </w:trPr>
        <w:tc>
          <w:tcPr>
            <w:tcW w:w="1570" w:type="dxa"/>
          </w:tcPr>
          <w:p w14:paraId="76231C1E" w14:textId="77777777" w:rsidR="003F2405" w:rsidRPr="004424B1" w:rsidRDefault="003F2405" w:rsidP="00A2595B">
            <w:pPr>
              <w:pStyle w:val="TableCell"/>
              <w:spacing w:before="0" w:after="0"/>
              <w:rPr>
                <w:rStyle w:val="Acronym"/>
              </w:rPr>
            </w:pPr>
            <w:r w:rsidRPr="004424B1">
              <w:rPr>
                <w:rStyle w:val="Acronym"/>
              </w:rPr>
              <w:t>LOS</w:t>
            </w:r>
          </w:p>
        </w:tc>
        <w:tc>
          <w:tcPr>
            <w:tcW w:w="7358" w:type="dxa"/>
          </w:tcPr>
          <w:p w14:paraId="3BFA8FC1" w14:textId="77777777" w:rsidR="003F2405" w:rsidRPr="004424B1" w:rsidRDefault="003F2405" w:rsidP="00A2595B">
            <w:pPr>
              <w:pStyle w:val="TableCell"/>
              <w:spacing w:before="0" w:after="0"/>
            </w:pPr>
            <w:r w:rsidRPr="004424B1">
              <w:t>Loss of Signal</w:t>
            </w:r>
          </w:p>
        </w:tc>
      </w:tr>
      <w:tr w:rsidR="003F2405" w:rsidRPr="004424B1" w14:paraId="665703B8" w14:textId="77777777" w:rsidTr="001D0B78">
        <w:trPr>
          <w:cantSplit/>
          <w:trHeight w:val="20"/>
        </w:trPr>
        <w:tc>
          <w:tcPr>
            <w:tcW w:w="1570" w:type="dxa"/>
          </w:tcPr>
          <w:p w14:paraId="6DFDDBEF" w14:textId="77777777" w:rsidR="003F2405" w:rsidRPr="004424B1" w:rsidRDefault="003F2405" w:rsidP="00A2595B">
            <w:pPr>
              <w:pStyle w:val="TableCell"/>
              <w:spacing w:before="0" w:after="0"/>
              <w:rPr>
                <w:rStyle w:val="Acronym"/>
              </w:rPr>
            </w:pPr>
            <w:r w:rsidRPr="004424B1">
              <w:rPr>
                <w:rStyle w:val="Acronym"/>
              </w:rPr>
              <w:t>MAL</w:t>
            </w:r>
          </w:p>
        </w:tc>
        <w:tc>
          <w:tcPr>
            <w:tcW w:w="7358" w:type="dxa"/>
          </w:tcPr>
          <w:p w14:paraId="3EEB5CE1" w14:textId="77777777" w:rsidR="003F2405" w:rsidRPr="004424B1" w:rsidRDefault="003F2405" w:rsidP="00A2595B">
            <w:pPr>
              <w:pStyle w:val="TableCell"/>
              <w:spacing w:before="0" w:after="0"/>
            </w:pPr>
            <w:r w:rsidRPr="004424B1">
              <w:t>Message Abstraction Layer</w:t>
            </w:r>
          </w:p>
        </w:tc>
      </w:tr>
      <w:tr w:rsidR="003F2405" w:rsidRPr="004424B1" w14:paraId="4B69801E" w14:textId="77777777" w:rsidTr="001D0B78">
        <w:trPr>
          <w:cantSplit/>
          <w:trHeight w:val="20"/>
        </w:trPr>
        <w:tc>
          <w:tcPr>
            <w:tcW w:w="1570" w:type="dxa"/>
          </w:tcPr>
          <w:p w14:paraId="33369DD5" w14:textId="77777777" w:rsidR="003F2405" w:rsidRPr="004424B1" w:rsidRDefault="003F2405" w:rsidP="00A2595B">
            <w:pPr>
              <w:pStyle w:val="TableCell"/>
              <w:spacing w:before="0" w:after="0"/>
              <w:rPr>
                <w:rStyle w:val="Acronym"/>
              </w:rPr>
            </w:pPr>
            <w:r w:rsidRPr="004424B1">
              <w:rPr>
                <w:rStyle w:val="Acronym"/>
              </w:rPr>
              <w:t>MO</w:t>
            </w:r>
          </w:p>
        </w:tc>
        <w:tc>
          <w:tcPr>
            <w:tcW w:w="7358" w:type="dxa"/>
          </w:tcPr>
          <w:p w14:paraId="5151D51C" w14:textId="77777777" w:rsidR="003F2405" w:rsidRPr="004424B1" w:rsidRDefault="003F2405" w:rsidP="00A2595B">
            <w:pPr>
              <w:pStyle w:val="TableCell"/>
              <w:spacing w:before="0" w:after="0"/>
            </w:pPr>
            <w:r w:rsidRPr="004424B1">
              <w:t>Mission Operations</w:t>
            </w:r>
          </w:p>
        </w:tc>
      </w:tr>
      <w:tr w:rsidR="003F2405" w:rsidRPr="004424B1" w14:paraId="72E3985D" w14:textId="77777777" w:rsidTr="001D0B78">
        <w:trPr>
          <w:cantSplit/>
          <w:trHeight w:val="20"/>
        </w:trPr>
        <w:tc>
          <w:tcPr>
            <w:tcW w:w="1570" w:type="dxa"/>
          </w:tcPr>
          <w:p w14:paraId="2964DCC9" w14:textId="77777777" w:rsidR="003F2405" w:rsidRPr="004424B1" w:rsidRDefault="003F2405" w:rsidP="00A2595B">
            <w:pPr>
              <w:pStyle w:val="TableCell"/>
              <w:spacing w:before="0" w:after="0"/>
              <w:rPr>
                <w:rStyle w:val="Acronym"/>
              </w:rPr>
            </w:pPr>
            <w:r w:rsidRPr="004424B1">
              <w:rPr>
                <w:rStyle w:val="Acronym"/>
              </w:rPr>
              <w:t>MOIMS</w:t>
            </w:r>
          </w:p>
        </w:tc>
        <w:tc>
          <w:tcPr>
            <w:tcW w:w="7358" w:type="dxa"/>
          </w:tcPr>
          <w:p w14:paraId="1D76D55A" w14:textId="77777777" w:rsidR="003F2405" w:rsidRPr="004424B1" w:rsidRDefault="003F2405" w:rsidP="00A2595B">
            <w:pPr>
              <w:pStyle w:val="TableCell"/>
              <w:spacing w:before="0" w:after="0"/>
            </w:pPr>
            <w:r w:rsidRPr="004424B1">
              <w:t>Mission Operations and Information Management Systems [CCSDS Area]</w:t>
            </w:r>
          </w:p>
        </w:tc>
      </w:tr>
      <w:tr w:rsidR="003F2405" w:rsidRPr="004424B1" w14:paraId="51F144AA" w14:textId="77777777" w:rsidTr="001D0B78">
        <w:trPr>
          <w:cantSplit/>
          <w:trHeight w:val="20"/>
        </w:trPr>
        <w:tc>
          <w:tcPr>
            <w:tcW w:w="1570" w:type="dxa"/>
          </w:tcPr>
          <w:p w14:paraId="20590A3E" w14:textId="77777777" w:rsidR="003F2405" w:rsidRPr="004424B1" w:rsidRDefault="003F2405" w:rsidP="00A2595B">
            <w:pPr>
              <w:pStyle w:val="TableCell"/>
              <w:spacing w:before="0" w:after="0"/>
              <w:rPr>
                <w:rStyle w:val="Acronym"/>
              </w:rPr>
            </w:pPr>
            <w:r w:rsidRPr="004424B1">
              <w:rPr>
                <w:rStyle w:val="Acronym"/>
              </w:rPr>
              <w:t>MPS</w:t>
            </w:r>
          </w:p>
        </w:tc>
        <w:tc>
          <w:tcPr>
            <w:tcW w:w="7358" w:type="dxa"/>
          </w:tcPr>
          <w:p w14:paraId="12EABA14" w14:textId="77777777" w:rsidR="003F2405" w:rsidRPr="004424B1" w:rsidRDefault="003F2405" w:rsidP="00A2595B">
            <w:pPr>
              <w:pStyle w:val="TableCell"/>
              <w:spacing w:before="0" w:after="0"/>
            </w:pPr>
            <w:r w:rsidRPr="004424B1">
              <w:t>Mission Planning and Scheduling</w:t>
            </w:r>
          </w:p>
        </w:tc>
      </w:tr>
      <w:tr w:rsidR="003F2405" w:rsidRPr="004424B1" w14:paraId="7AE5B31B" w14:textId="77777777" w:rsidTr="001D0B78">
        <w:trPr>
          <w:cantSplit/>
          <w:trHeight w:val="20"/>
        </w:trPr>
        <w:tc>
          <w:tcPr>
            <w:tcW w:w="1570" w:type="dxa"/>
          </w:tcPr>
          <w:p w14:paraId="2FE41ED3" w14:textId="77777777" w:rsidR="003F2405" w:rsidRPr="004424B1" w:rsidRDefault="003F2405" w:rsidP="00A2595B">
            <w:pPr>
              <w:pStyle w:val="TableCell"/>
              <w:spacing w:before="0" w:after="0"/>
              <w:rPr>
                <w:rStyle w:val="Acronym"/>
              </w:rPr>
            </w:pPr>
            <w:r w:rsidRPr="004424B1">
              <w:rPr>
                <w:rStyle w:val="Acronym"/>
              </w:rPr>
              <w:t>NAV</w:t>
            </w:r>
          </w:p>
        </w:tc>
        <w:tc>
          <w:tcPr>
            <w:tcW w:w="7358" w:type="dxa"/>
          </w:tcPr>
          <w:p w14:paraId="5D7F6229" w14:textId="611E853A" w:rsidR="003F2405" w:rsidRPr="004424B1" w:rsidRDefault="003F2405" w:rsidP="00A2595B">
            <w:pPr>
              <w:pStyle w:val="TableCell"/>
              <w:spacing w:before="0" w:after="0"/>
            </w:pPr>
            <w:r w:rsidRPr="004424B1">
              <w:t>CCSDS Navigation Working Group</w:t>
            </w:r>
          </w:p>
        </w:tc>
      </w:tr>
      <w:tr w:rsidR="003F2405" w:rsidRPr="004424B1" w14:paraId="57E41E63" w14:textId="77777777" w:rsidTr="001D0B78">
        <w:trPr>
          <w:cantSplit/>
          <w:trHeight w:val="20"/>
        </w:trPr>
        <w:tc>
          <w:tcPr>
            <w:tcW w:w="1570" w:type="dxa"/>
          </w:tcPr>
          <w:p w14:paraId="59150872" w14:textId="77777777" w:rsidR="003F2405" w:rsidRPr="004424B1" w:rsidRDefault="003F2405" w:rsidP="00A2595B">
            <w:pPr>
              <w:pStyle w:val="TableCell"/>
              <w:spacing w:before="0" w:after="0"/>
              <w:rPr>
                <w:rStyle w:val="Acronym"/>
              </w:rPr>
            </w:pPr>
            <w:r w:rsidRPr="004424B1">
              <w:rPr>
                <w:rStyle w:val="Acronym"/>
              </w:rPr>
              <w:t>NEM</w:t>
            </w:r>
          </w:p>
        </w:tc>
        <w:tc>
          <w:tcPr>
            <w:tcW w:w="7358" w:type="dxa"/>
          </w:tcPr>
          <w:p w14:paraId="16F1DE26" w14:textId="77777777" w:rsidR="003F2405" w:rsidRPr="004424B1" w:rsidRDefault="003F2405" w:rsidP="00A2595B">
            <w:pPr>
              <w:pStyle w:val="TableCell"/>
              <w:spacing w:before="0" w:after="0"/>
            </w:pPr>
            <w:r w:rsidRPr="004424B1">
              <w:t>Navigation Event Message</w:t>
            </w:r>
          </w:p>
        </w:tc>
      </w:tr>
      <w:tr w:rsidR="003F2405" w:rsidRPr="004424B1" w14:paraId="2BCD97B7" w14:textId="77777777" w:rsidTr="001D0B78">
        <w:trPr>
          <w:cantSplit/>
          <w:trHeight w:val="20"/>
        </w:trPr>
        <w:tc>
          <w:tcPr>
            <w:tcW w:w="1570" w:type="dxa"/>
          </w:tcPr>
          <w:p w14:paraId="656E99D9" w14:textId="77777777" w:rsidR="003F2405" w:rsidRPr="004424B1" w:rsidRDefault="003F2405" w:rsidP="00A2595B">
            <w:pPr>
              <w:pStyle w:val="TableCell"/>
              <w:spacing w:before="0" w:after="0"/>
              <w:rPr>
                <w:rStyle w:val="Acronym"/>
              </w:rPr>
            </w:pPr>
            <w:r w:rsidRPr="004424B1">
              <w:rPr>
                <w:rStyle w:val="Acronym"/>
              </w:rPr>
              <w:t>ODM</w:t>
            </w:r>
          </w:p>
        </w:tc>
        <w:tc>
          <w:tcPr>
            <w:tcW w:w="7358" w:type="dxa"/>
          </w:tcPr>
          <w:p w14:paraId="5F110A86" w14:textId="77777777" w:rsidR="003F2405" w:rsidRPr="004424B1" w:rsidRDefault="003F2405" w:rsidP="00A2595B">
            <w:pPr>
              <w:pStyle w:val="TableCell"/>
              <w:spacing w:before="0" w:after="0"/>
            </w:pPr>
            <w:r w:rsidRPr="004424B1">
              <w:t>Orbit Data Message</w:t>
            </w:r>
          </w:p>
        </w:tc>
      </w:tr>
      <w:tr w:rsidR="00B957F2" w:rsidRPr="004424B1" w:rsidDel="006D4C3D" w14:paraId="3C16299D" w14:textId="4465AC4A" w:rsidTr="001D0B78">
        <w:trPr>
          <w:cantSplit/>
          <w:trHeight w:val="20"/>
          <w:del w:id="38547" w:author="Quinten Van Woerkom" w:date="2024-11-29T16:05:00Z"/>
        </w:trPr>
        <w:tc>
          <w:tcPr>
            <w:tcW w:w="1570" w:type="dxa"/>
          </w:tcPr>
          <w:p w14:paraId="5A4F11F2" w14:textId="051BF643" w:rsidR="00B957F2" w:rsidRPr="004424B1" w:rsidDel="006D4C3D" w:rsidRDefault="00B957F2" w:rsidP="00A2595B">
            <w:pPr>
              <w:pStyle w:val="TableCell"/>
              <w:spacing w:before="0" w:after="0"/>
              <w:rPr>
                <w:del w:id="38548" w:author="Quinten Van Woerkom" w:date="2024-11-29T16:05:00Z" w16du:dateUtc="2024-11-29T15:05:00Z"/>
                <w:rStyle w:val="Acronym"/>
              </w:rPr>
            </w:pPr>
            <w:del w:id="38549" w:author="Quinten Van Woerkom" w:date="2024-11-29T16:05:00Z" w16du:dateUtc="2024-11-29T15:05:00Z">
              <w:r w:rsidRPr="004424B1" w:rsidDel="006D4C3D">
                <w:rPr>
                  <w:rStyle w:val="Acronym"/>
                </w:rPr>
                <w:delText>OMG</w:delText>
              </w:r>
            </w:del>
          </w:p>
        </w:tc>
        <w:tc>
          <w:tcPr>
            <w:tcW w:w="7358" w:type="dxa"/>
          </w:tcPr>
          <w:p w14:paraId="2670450F" w14:textId="055C639A" w:rsidR="00B957F2" w:rsidRPr="004424B1" w:rsidDel="006D4C3D" w:rsidRDefault="00B957F2" w:rsidP="00A2595B">
            <w:pPr>
              <w:pStyle w:val="TableCell"/>
              <w:spacing w:before="0" w:after="0"/>
              <w:rPr>
                <w:del w:id="38550" w:author="Quinten Van Woerkom" w:date="2024-11-29T16:05:00Z" w16du:dateUtc="2024-11-29T15:05:00Z"/>
              </w:rPr>
            </w:pPr>
            <w:del w:id="38551" w:author="Quinten Van Woerkom" w:date="2024-11-29T16:05:00Z" w16du:dateUtc="2024-11-29T15:05:00Z">
              <w:r w:rsidRPr="004424B1" w:rsidDel="006D4C3D">
                <w:delText>Object Management Group</w:delText>
              </w:r>
            </w:del>
          </w:p>
        </w:tc>
      </w:tr>
      <w:tr w:rsidR="003F2405" w:rsidRPr="004424B1" w14:paraId="605609A9" w14:textId="77777777" w:rsidTr="001D0B78">
        <w:trPr>
          <w:cantSplit/>
          <w:trHeight w:val="20"/>
        </w:trPr>
        <w:tc>
          <w:tcPr>
            <w:tcW w:w="1570" w:type="dxa"/>
          </w:tcPr>
          <w:p w14:paraId="09420394" w14:textId="77777777" w:rsidR="003F2405" w:rsidRPr="004424B1" w:rsidRDefault="003F2405" w:rsidP="00A2595B">
            <w:pPr>
              <w:pStyle w:val="TableCell"/>
              <w:spacing w:before="0" w:after="0"/>
              <w:rPr>
                <w:rStyle w:val="Acronym"/>
              </w:rPr>
            </w:pPr>
            <w:r w:rsidRPr="004424B1">
              <w:rPr>
                <w:rStyle w:val="Acronym"/>
              </w:rPr>
              <w:t>PDS</w:t>
            </w:r>
          </w:p>
        </w:tc>
        <w:tc>
          <w:tcPr>
            <w:tcW w:w="7358" w:type="dxa"/>
          </w:tcPr>
          <w:p w14:paraId="448FEBCE" w14:textId="77777777" w:rsidR="003F2405" w:rsidRPr="004424B1" w:rsidRDefault="003F2405" w:rsidP="00A2595B">
            <w:pPr>
              <w:pStyle w:val="TableCell"/>
              <w:spacing w:before="0" w:after="0"/>
            </w:pPr>
            <w:r w:rsidRPr="004424B1">
              <w:t>Plan Distribution Service</w:t>
            </w:r>
          </w:p>
        </w:tc>
      </w:tr>
      <w:tr w:rsidR="003F2405" w:rsidRPr="004424B1" w14:paraId="31334410" w14:textId="77777777" w:rsidTr="001D0B78">
        <w:trPr>
          <w:cantSplit/>
          <w:trHeight w:val="20"/>
        </w:trPr>
        <w:tc>
          <w:tcPr>
            <w:tcW w:w="1570" w:type="dxa"/>
          </w:tcPr>
          <w:p w14:paraId="5FBD91B4" w14:textId="77777777" w:rsidR="003F2405" w:rsidRPr="004424B1" w:rsidRDefault="003F2405" w:rsidP="00A2595B">
            <w:pPr>
              <w:pStyle w:val="TableCell"/>
              <w:spacing w:before="0" w:after="0"/>
              <w:rPr>
                <w:rStyle w:val="Acronym"/>
              </w:rPr>
            </w:pPr>
            <w:r w:rsidRPr="004424B1">
              <w:rPr>
                <w:rStyle w:val="Acronym"/>
              </w:rPr>
              <w:t>PECS</w:t>
            </w:r>
          </w:p>
        </w:tc>
        <w:tc>
          <w:tcPr>
            <w:tcW w:w="7358" w:type="dxa"/>
          </w:tcPr>
          <w:p w14:paraId="068B8328" w14:textId="77777777" w:rsidR="003F2405" w:rsidRPr="004424B1" w:rsidRDefault="003F2405" w:rsidP="00A2595B">
            <w:pPr>
              <w:pStyle w:val="TableCell"/>
              <w:spacing w:before="0" w:after="0"/>
            </w:pPr>
            <w:r w:rsidRPr="004424B1">
              <w:t>Plan Execution Control Service</w:t>
            </w:r>
          </w:p>
        </w:tc>
      </w:tr>
      <w:tr w:rsidR="003F2405" w:rsidRPr="004424B1" w14:paraId="48308B42" w14:textId="77777777" w:rsidTr="001D0B78">
        <w:trPr>
          <w:cantSplit/>
          <w:trHeight w:val="20"/>
        </w:trPr>
        <w:tc>
          <w:tcPr>
            <w:tcW w:w="1570" w:type="dxa"/>
          </w:tcPr>
          <w:p w14:paraId="16C6EBF0" w14:textId="77777777" w:rsidR="003F2405" w:rsidRPr="004424B1" w:rsidRDefault="003F2405" w:rsidP="00A2595B">
            <w:pPr>
              <w:pStyle w:val="TableCell"/>
              <w:spacing w:before="0" w:after="0"/>
              <w:rPr>
                <w:rStyle w:val="Acronym"/>
              </w:rPr>
            </w:pPr>
            <w:r w:rsidRPr="004424B1">
              <w:rPr>
                <w:rStyle w:val="Acronym"/>
              </w:rPr>
              <w:t>PES</w:t>
            </w:r>
          </w:p>
        </w:tc>
        <w:tc>
          <w:tcPr>
            <w:tcW w:w="7358" w:type="dxa"/>
          </w:tcPr>
          <w:p w14:paraId="68560CA9" w14:textId="77777777" w:rsidR="003F2405" w:rsidRPr="004424B1" w:rsidRDefault="003F2405" w:rsidP="00A2595B">
            <w:pPr>
              <w:pStyle w:val="TableCell"/>
              <w:spacing w:before="0" w:after="0"/>
            </w:pPr>
            <w:r w:rsidRPr="004424B1">
              <w:t>Plan Edit Service</w:t>
            </w:r>
          </w:p>
        </w:tc>
      </w:tr>
      <w:tr w:rsidR="003F2405" w:rsidRPr="004424B1" w14:paraId="6FD73F3E" w14:textId="77777777" w:rsidTr="001D0B78">
        <w:trPr>
          <w:cantSplit/>
          <w:trHeight w:val="20"/>
        </w:trPr>
        <w:tc>
          <w:tcPr>
            <w:tcW w:w="1570" w:type="dxa"/>
          </w:tcPr>
          <w:p w14:paraId="095B30FB" w14:textId="77777777" w:rsidR="003F2405" w:rsidRPr="004424B1" w:rsidRDefault="003F2405" w:rsidP="00A2595B">
            <w:pPr>
              <w:pStyle w:val="TableCell"/>
              <w:spacing w:before="0" w:after="0"/>
              <w:rPr>
                <w:rStyle w:val="Acronym"/>
              </w:rPr>
            </w:pPr>
            <w:r w:rsidRPr="004424B1">
              <w:rPr>
                <w:rStyle w:val="Acronym"/>
              </w:rPr>
              <w:t>PI</w:t>
            </w:r>
          </w:p>
        </w:tc>
        <w:tc>
          <w:tcPr>
            <w:tcW w:w="7358" w:type="dxa"/>
          </w:tcPr>
          <w:p w14:paraId="0A72C409" w14:textId="77777777" w:rsidR="003F2405" w:rsidRPr="004424B1" w:rsidRDefault="003F2405" w:rsidP="00A2595B">
            <w:pPr>
              <w:pStyle w:val="TableCell"/>
              <w:spacing w:before="0" w:after="0"/>
            </w:pPr>
            <w:r w:rsidRPr="004424B1">
              <w:t>Principal Investigator</w:t>
            </w:r>
          </w:p>
        </w:tc>
      </w:tr>
      <w:tr w:rsidR="003F2405" w:rsidRPr="004424B1" w14:paraId="3F733304" w14:textId="77777777" w:rsidTr="001D0B78">
        <w:trPr>
          <w:cantSplit/>
          <w:trHeight w:val="20"/>
        </w:trPr>
        <w:tc>
          <w:tcPr>
            <w:tcW w:w="1570" w:type="dxa"/>
          </w:tcPr>
          <w:p w14:paraId="2FA233A5" w14:textId="77777777" w:rsidR="003F2405" w:rsidRPr="004424B1" w:rsidRDefault="003F2405" w:rsidP="00A2595B">
            <w:pPr>
              <w:pStyle w:val="TableCell"/>
              <w:spacing w:before="0" w:after="0"/>
              <w:rPr>
                <w:rStyle w:val="Acronym"/>
              </w:rPr>
            </w:pPr>
            <w:r w:rsidRPr="004424B1">
              <w:rPr>
                <w:rStyle w:val="Acronym"/>
              </w:rPr>
              <w:t>PICS</w:t>
            </w:r>
          </w:p>
        </w:tc>
        <w:tc>
          <w:tcPr>
            <w:tcW w:w="7358" w:type="dxa"/>
          </w:tcPr>
          <w:p w14:paraId="7CA4202C" w14:textId="77777777" w:rsidR="003F2405" w:rsidRPr="004424B1" w:rsidRDefault="003F2405" w:rsidP="00A2595B">
            <w:pPr>
              <w:pStyle w:val="TableCell"/>
              <w:spacing w:before="0" w:after="0"/>
            </w:pPr>
            <w:r w:rsidRPr="004424B1">
              <w:t>Protocol Implementation Conformance Statement</w:t>
            </w:r>
          </w:p>
        </w:tc>
      </w:tr>
      <w:tr w:rsidR="003F2405" w:rsidRPr="004424B1" w14:paraId="1FDE0A55" w14:textId="77777777" w:rsidTr="001D0B78">
        <w:trPr>
          <w:cantSplit/>
          <w:trHeight w:val="20"/>
        </w:trPr>
        <w:tc>
          <w:tcPr>
            <w:tcW w:w="1570" w:type="dxa"/>
          </w:tcPr>
          <w:p w14:paraId="4179042F" w14:textId="77777777" w:rsidR="003F2405" w:rsidRPr="004424B1" w:rsidRDefault="003F2405" w:rsidP="00A2595B">
            <w:pPr>
              <w:pStyle w:val="TableCell"/>
              <w:spacing w:before="0" w:after="0"/>
              <w:rPr>
                <w:rStyle w:val="Acronym"/>
              </w:rPr>
            </w:pPr>
            <w:r w:rsidRPr="004424B1">
              <w:rPr>
                <w:rStyle w:val="Acronym"/>
              </w:rPr>
              <w:t>PIMS</w:t>
            </w:r>
          </w:p>
        </w:tc>
        <w:tc>
          <w:tcPr>
            <w:tcW w:w="7358" w:type="dxa"/>
          </w:tcPr>
          <w:p w14:paraId="5AA24FD8" w14:textId="77777777" w:rsidR="003F2405" w:rsidRPr="004424B1" w:rsidRDefault="003F2405" w:rsidP="00A2595B">
            <w:pPr>
              <w:pStyle w:val="TableCell"/>
              <w:spacing w:before="0" w:after="0"/>
            </w:pPr>
            <w:r w:rsidRPr="004424B1">
              <w:t>Plan Information Management Service</w:t>
            </w:r>
          </w:p>
        </w:tc>
      </w:tr>
      <w:tr w:rsidR="003F2405" w:rsidRPr="004424B1" w14:paraId="5748F2E8" w14:textId="77777777" w:rsidTr="001D0B78">
        <w:trPr>
          <w:cantSplit/>
          <w:trHeight w:val="20"/>
        </w:trPr>
        <w:tc>
          <w:tcPr>
            <w:tcW w:w="1570" w:type="dxa"/>
          </w:tcPr>
          <w:p w14:paraId="1FAA7DF6" w14:textId="77777777" w:rsidR="003F2405" w:rsidRPr="004424B1" w:rsidRDefault="003F2405" w:rsidP="00A2595B">
            <w:pPr>
              <w:pStyle w:val="TableCell"/>
              <w:spacing w:before="0" w:after="0"/>
              <w:rPr>
                <w:rStyle w:val="Acronym"/>
              </w:rPr>
            </w:pPr>
            <w:r w:rsidRPr="004424B1">
              <w:rPr>
                <w:rStyle w:val="Acronym"/>
              </w:rPr>
              <w:t>PRM</w:t>
            </w:r>
          </w:p>
        </w:tc>
        <w:tc>
          <w:tcPr>
            <w:tcW w:w="7358" w:type="dxa"/>
          </w:tcPr>
          <w:p w14:paraId="6AAF0468" w14:textId="77777777" w:rsidR="003F2405" w:rsidRPr="004424B1" w:rsidRDefault="003F2405" w:rsidP="00A2595B">
            <w:pPr>
              <w:pStyle w:val="TableCell"/>
              <w:spacing w:before="0" w:after="0"/>
            </w:pPr>
            <w:r w:rsidRPr="004424B1">
              <w:t>Pointing Request Message</w:t>
            </w:r>
          </w:p>
        </w:tc>
      </w:tr>
      <w:tr w:rsidR="003F2405" w:rsidRPr="004424B1" w14:paraId="2D4ACF12" w14:textId="77777777" w:rsidTr="001D0B78">
        <w:trPr>
          <w:cantSplit/>
          <w:trHeight w:val="20"/>
        </w:trPr>
        <w:tc>
          <w:tcPr>
            <w:tcW w:w="1570" w:type="dxa"/>
          </w:tcPr>
          <w:p w14:paraId="249B820E" w14:textId="77777777" w:rsidR="003F2405" w:rsidRPr="004424B1" w:rsidRDefault="003F2405" w:rsidP="00A2595B">
            <w:pPr>
              <w:pStyle w:val="TableCell"/>
              <w:spacing w:before="0" w:after="0"/>
              <w:rPr>
                <w:rStyle w:val="Acronym"/>
              </w:rPr>
            </w:pPr>
            <w:r w:rsidRPr="004424B1">
              <w:rPr>
                <w:rStyle w:val="Acronym"/>
              </w:rPr>
              <w:t>PRS</w:t>
            </w:r>
          </w:p>
        </w:tc>
        <w:tc>
          <w:tcPr>
            <w:tcW w:w="7358" w:type="dxa"/>
          </w:tcPr>
          <w:p w14:paraId="7CD90968" w14:textId="77777777" w:rsidR="003F2405" w:rsidRPr="004424B1" w:rsidRDefault="003F2405" w:rsidP="00A2595B">
            <w:pPr>
              <w:pStyle w:val="TableCell"/>
              <w:spacing w:before="0" w:after="0"/>
            </w:pPr>
            <w:r w:rsidRPr="004424B1">
              <w:t>Planning Request Service</w:t>
            </w:r>
          </w:p>
        </w:tc>
      </w:tr>
      <w:tr w:rsidR="003D2853" w:rsidRPr="004424B1" w14:paraId="37FE1628" w14:textId="77777777" w:rsidTr="001D0B78">
        <w:trPr>
          <w:cantSplit/>
          <w:trHeight w:val="20"/>
        </w:trPr>
        <w:tc>
          <w:tcPr>
            <w:tcW w:w="1570" w:type="dxa"/>
          </w:tcPr>
          <w:p w14:paraId="7781CD4E" w14:textId="29A4C883" w:rsidR="003D2853" w:rsidRPr="004424B1" w:rsidRDefault="003D2853" w:rsidP="00A2595B">
            <w:pPr>
              <w:pStyle w:val="TableCell"/>
              <w:spacing w:before="0" w:after="0"/>
              <w:rPr>
                <w:rStyle w:val="Acronym"/>
              </w:rPr>
            </w:pPr>
            <w:r w:rsidRPr="004424B1">
              <w:rPr>
                <w:rStyle w:val="Acronym"/>
              </w:rPr>
              <w:t>RASDS</w:t>
            </w:r>
          </w:p>
        </w:tc>
        <w:tc>
          <w:tcPr>
            <w:tcW w:w="7358" w:type="dxa"/>
          </w:tcPr>
          <w:p w14:paraId="49AE1F93" w14:textId="4AC91D6D" w:rsidR="003D2853" w:rsidRPr="004424B1" w:rsidRDefault="003D2853" w:rsidP="00A2595B">
            <w:pPr>
              <w:pStyle w:val="TableCell"/>
              <w:spacing w:before="0" w:after="0"/>
            </w:pPr>
            <w:r w:rsidRPr="004424B1">
              <w:t>Reference Architecture for Space Data Systems</w:t>
            </w:r>
          </w:p>
        </w:tc>
      </w:tr>
      <w:tr w:rsidR="003D2853" w:rsidRPr="004424B1" w14:paraId="7A0FD542" w14:textId="77777777" w:rsidTr="001D0B78">
        <w:trPr>
          <w:cantSplit/>
          <w:trHeight w:val="20"/>
        </w:trPr>
        <w:tc>
          <w:tcPr>
            <w:tcW w:w="1570" w:type="dxa"/>
          </w:tcPr>
          <w:p w14:paraId="3006ADF2" w14:textId="4C754AF3" w:rsidR="003D2853" w:rsidRPr="004424B1" w:rsidRDefault="003D2853" w:rsidP="00A2595B">
            <w:pPr>
              <w:pStyle w:val="TableCell"/>
              <w:spacing w:before="0" w:after="0"/>
              <w:rPr>
                <w:rStyle w:val="Acronym"/>
              </w:rPr>
            </w:pPr>
            <w:r w:rsidRPr="004424B1">
              <w:rPr>
                <w:rStyle w:val="Acronym"/>
              </w:rPr>
              <w:t>RL</w:t>
            </w:r>
          </w:p>
        </w:tc>
        <w:tc>
          <w:tcPr>
            <w:tcW w:w="7358" w:type="dxa"/>
          </w:tcPr>
          <w:p w14:paraId="0B4BE7FF" w14:textId="207AAD93" w:rsidR="003D2853" w:rsidRPr="004424B1" w:rsidRDefault="003D2853" w:rsidP="00A2595B">
            <w:pPr>
              <w:pStyle w:val="TableCell"/>
              <w:spacing w:before="0" w:after="0"/>
            </w:pPr>
            <w:r w:rsidRPr="004424B1">
              <w:t>Requirements List</w:t>
            </w:r>
          </w:p>
        </w:tc>
      </w:tr>
      <w:tr w:rsidR="003F2405" w:rsidRPr="004424B1" w14:paraId="75069247" w14:textId="77777777" w:rsidTr="001D0B78">
        <w:trPr>
          <w:cantSplit/>
          <w:trHeight w:val="20"/>
        </w:trPr>
        <w:tc>
          <w:tcPr>
            <w:tcW w:w="1570" w:type="dxa"/>
          </w:tcPr>
          <w:p w14:paraId="29F6BBC8" w14:textId="77777777" w:rsidR="003F2405" w:rsidRPr="004424B1" w:rsidRDefault="003F2405" w:rsidP="00A2595B">
            <w:pPr>
              <w:pStyle w:val="TableCell"/>
              <w:spacing w:before="0" w:after="0"/>
              <w:rPr>
                <w:rStyle w:val="Acronym"/>
              </w:rPr>
            </w:pPr>
            <w:r w:rsidRPr="004424B1">
              <w:rPr>
                <w:rStyle w:val="Acronym"/>
              </w:rPr>
              <w:t>SANA</w:t>
            </w:r>
          </w:p>
        </w:tc>
        <w:tc>
          <w:tcPr>
            <w:tcW w:w="7358" w:type="dxa"/>
          </w:tcPr>
          <w:p w14:paraId="798EC41D" w14:textId="77777777" w:rsidR="003F2405" w:rsidRPr="004424B1" w:rsidRDefault="003F2405" w:rsidP="00A2595B">
            <w:pPr>
              <w:pStyle w:val="TableCell"/>
              <w:spacing w:before="0" w:after="0"/>
            </w:pPr>
            <w:r w:rsidRPr="004424B1">
              <w:t>CCSDS Space Assigned Numbers Authority</w:t>
            </w:r>
          </w:p>
        </w:tc>
      </w:tr>
      <w:tr w:rsidR="003F2405" w:rsidRPr="004424B1" w14:paraId="7B611C0E" w14:textId="77777777" w:rsidTr="001D0B78">
        <w:trPr>
          <w:cantSplit/>
          <w:trHeight w:val="20"/>
        </w:trPr>
        <w:tc>
          <w:tcPr>
            <w:tcW w:w="1570" w:type="dxa"/>
          </w:tcPr>
          <w:p w14:paraId="1826B6D7" w14:textId="77777777" w:rsidR="003F2405" w:rsidRPr="004424B1" w:rsidRDefault="003F2405" w:rsidP="00A2595B">
            <w:pPr>
              <w:pStyle w:val="TableCell"/>
              <w:spacing w:before="0" w:after="0"/>
              <w:rPr>
                <w:rStyle w:val="Acronym"/>
              </w:rPr>
            </w:pPr>
            <w:r w:rsidRPr="004424B1">
              <w:rPr>
                <w:rStyle w:val="Acronym"/>
              </w:rPr>
              <w:t>SFN</w:t>
            </w:r>
          </w:p>
        </w:tc>
        <w:tc>
          <w:tcPr>
            <w:tcW w:w="7358" w:type="dxa"/>
          </w:tcPr>
          <w:p w14:paraId="20411220" w14:textId="77777777" w:rsidR="003F2405" w:rsidRPr="004424B1" w:rsidRDefault="003F2405" w:rsidP="00A2595B">
            <w:pPr>
              <w:pStyle w:val="TableCell"/>
              <w:spacing w:before="0" w:after="0"/>
            </w:pPr>
            <w:r w:rsidRPr="004424B1">
              <w:t>Short Form Number</w:t>
            </w:r>
          </w:p>
        </w:tc>
      </w:tr>
      <w:tr w:rsidR="003F2405" w:rsidRPr="004424B1" w14:paraId="090ADC48" w14:textId="77777777" w:rsidTr="001D0B78">
        <w:trPr>
          <w:cantSplit/>
          <w:trHeight w:val="20"/>
        </w:trPr>
        <w:tc>
          <w:tcPr>
            <w:tcW w:w="1570" w:type="dxa"/>
          </w:tcPr>
          <w:p w14:paraId="577E3B66" w14:textId="77777777" w:rsidR="003F2405" w:rsidRPr="004424B1" w:rsidRDefault="003F2405" w:rsidP="00A2595B">
            <w:pPr>
              <w:pStyle w:val="TableCell"/>
              <w:spacing w:before="0" w:after="0"/>
              <w:rPr>
                <w:rStyle w:val="Acronym"/>
              </w:rPr>
            </w:pPr>
            <w:r w:rsidRPr="004424B1">
              <w:rPr>
                <w:rStyle w:val="Acronym"/>
              </w:rPr>
              <w:t>SFP</w:t>
            </w:r>
          </w:p>
        </w:tc>
        <w:tc>
          <w:tcPr>
            <w:tcW w:w="7358" w:type="dxa"/>
          </w:tcPr>
          <w:p w14:paraId="20B98AB4" w14:textId="77777777" w:rsidR="003F2405" w:rsidRPr="004424B1" w:rsidRDefault="003F2405" w:rsidP="00A2595B">
            <w:pPr>
              <w:pStyle w:val="TableCell"/>
              <w:spacing w:before="0" w:after="0"/>
            </w:pPr>
            <w:r w:rsidRPr="004424B1">
              <w:t>Short Form Part</w:t>
            </w:r>
          </w:p>
        </w:tc>
      </w:tr>
      <w:tr w:rsidR="003F2405" w:rsidRPr="004424B1" w14:paraId="2C56CA3C" w14:textId="77777777" w:rsidTr="001D0B78">
        <w:trPr>
          <w:cantSplit/>
          <w:trHeight w:val="20"/>
        </w:trPr>
        <w:tc>
          <w:tcPr>
            <w:tcW w:w="1570" w:type="dxa"/>
          </w:tcPr>
          <w:p w14:paraId="00B1752D" w14:textId="77777777" w:rsidR="003F2405" w:rsidRPr="004424B1" w:rsidRDefault="003F2405" w:rsidP="00A2595B">
            <w:pPr>
              <w:pStyle w:val="TableCell"/>
              <w:spacing w:before="0" w:after="0"/>
              <w:rPr>
                <w:rStyle w:val="Acronym"/>
              </w:rPr>
            </w:pPr>
            <w:r w:rsidRPr="004424B1">
              <w:rPr>
                <w:rStyle w:val="Acronym"/>
              </w:rPr>
              <w:t>TOO</w:t>
            </w:r>
          </w:p>
        </w:tc>
        <w:tc>
          <w:tcPr>
            <w:tcW w:w="7358" w:type="dxa"/>
          </w:tcPr>
          <w:p w14:paraId="32E8E99C" w14:textId="77777777" w:rsidR="003F2405" w:rsidRPr="004424B1" w:rsidRDefault="003F2405" w:rsidP="00A2595B">
            <w:pPr>
              <w:pStyle w:val="TableCell"/>
              <w:spacing w:before="0" w:after="0"/>
            </w:pPr>
            <w:r w:rsidRPr="004424B1">
              <w:t>Target Of Opportunity</w:t>
            </w:r>
          </w:p>
        </w:tc>
      </w:tr>
      <w:tr w:rsidR="003F2405" w:rsidRPr="004424B1" w14:paraId="660675CA" w14:textId="77777777" w:rsidTr="001D0B78">
        <w:trPr>
          <w:cantSplit/>
          <w:trHeight w:val="20"/>
        </w:trPr>
        <w:tc>
          <w:tcPr>
            <w:tcW w:w="1570" w:type="dxa"/>
          </w:tcPr>
          <w:p w14:paraId="1899267F" w14:textId="77777777" w:rsidR="003F2405" w:rsidRPr="004424B1" w:rsidRDefault="003F2405" w:rsidP="00A2595B">
            <w:pPr>
              <w:pStyle w:val="TableCell"/>
              <w:spacing w:before="0" w:after="0"/>
              <w:rPr>
                <w:rStyle w:val="Acronym"/>
              </w:rPr>
            </w:pPr>
            <w:r w:rsidRPr="004424B1">
              <w:rPr>
                <w:rStyle w:val="Acronym"/>
              </w:rPr>
              <w:t>UML</w:t>
            </w:r>
          </w:p>
        </w:tc>
        <w:tc>
          <w:tcPr>
            <w:tcW w:w="7358" w:type="dxa"/>
          </w:tcPr>
          <w:p w14:paraId="466684EE" w14:textId="55BBB655" w:rsidR="003F2405" w:rsidRPr="004424B1" w:rsidRDefault="003F2405" w:rsidP="00A2595B">
            <w:pPr>
              <w:pStyle w:val="TableCell"/>
              <w:spacing w:before="0" w:after="0"/>
            </w:pPr>
            <w:r w:rsidRPr="004424B1">
              <w:t xml:space="preserve">Unified </w:t>
            </w:r>
            <w:proofErr w:type="spellStart"/>
            <w:r w:rsidRPr="004424B1">
              <w:t>Modeling</w:t>
            </w:r>
            <w:proofErr w:type="spellEnd"/>
            <w:r w:rsidRPr="004424B1">
              <w:t xml:space="preserve"> Language</w:t>
            </w:r>
          </w:p>
        </w:tc>
      </w:tr>
      <w:tr w:rsidR="003F2405" w:rsidRPr="004424B1" w14:paraId="4021095E" w14:textId="77777777" w:rsidTr="001D0B78">
        <w:trPr>
          <w:cantSplit/>
          <w:trHeight w:val="20"/>
        </w:trPr>
        <w:tc>
          <w:tcPr>
            <w:tcW w:w="1570" w:type="dxa"/>
          </w:tcPr>
          <w:p w14:paraId="20E1A7F1" w14:textId="77777777" w:rsidR="003F2405" w:rsidRPr="004424B1" w:rsidRDefault="003F2405" w:rsidP="00A2595B">
            <w:pPr>
              <w:pStyle w:val="TableCell"/>
              <w:spacing w:before="0" w:after="0"/>
              <w:rPr>
                <w:rStyle w:val="Acronym"/>
              </w:rPr>
            </w:pPr>
            <w:r w:rsidRPr="004424B1">
              <w:rPr>
                <w:rStyle w:val="Acronym"/>
              </w:rPr>
              <w:t>URI</w:t>
            </w:r>
          </w:p>
        </w:tc>
        <w:tc>
          <w:tcPr>
            <w:tcW w:w="7358" w:type="dxa"/>
          </w:tcPr>
          <w:p w14:paraId="0BF48F10" w14:textId="77777777" w:rsidR="003F2405" w:rsidRPr="004424B1" w:rsidRDefault="003F2405" w:rsidP="00A2595B">
            <w:pPr>
              <w:pStyle w:val="TableCell"/>
              <w:spacing w:before="0" w:after="0"/>
            </w:pPr>
            <w:r w:rsidRPr="004424B1">
              <w:t>Uniform Resource Identifier</w:t>
            </w:r>
          </w:p>
        </w:tc>
      </w:tr>
      <w:tr w:rsidR="003F2405" w:rsidRPr="004424B1" w14:paraId="00CA1124" w14:textId="77777777" w:rsidTr="001D0B78">
        <w:trPr>
          <w:cantSplit/>
          <w:trHeight w:val="20"/>
        </w:trPr>
        <w:tc>
          <w:tcPr>
            <w:tcW w:w="1570" w:type="dxa"/>
          </w:tcPr>
          <w:p w14:paraId="4E712999" w14:textId="77777777" w:rsidR="003F2405" w:rsidRPr="004424B1" w:rsidRDefault="003F2405" w:rsidP="00A2595B">
            <w:pPr>
              <w:pStyle w:val="TableCell"/>
              <w:spacing w:before="0" w:after="0"/>
              <w:rPr>
                <w:rStyle w:val="Acronym"/>
              </w:rPr>
            </w:pPr>
            <w:r w:rsidRPr="004424B1">
              <w:rPr>
                <w:rStyle w:val="Acronym"/>
              </w:rPr>
              <w:t>URL</w:t>
            </w:r>
          </w:p>
        </w:tc>
        <w:tc>
          <w:tcPr>
            <w:tcW w:w="7358" w:type="dxa"/>
          </w:tcPr>
          <w:p w14:paraId="6655B33D" w14:textId="77777777" w:rsidR="003F2405" w:rsidRPr="004424B1" w:rsidRDefault="003F2405" w:rsidP="00A2595B">
            <w:pPr>
              <w:pStyle w:val="TableCell"/>
              <w:spacing w:before="0" w:after="0"/>
            </w:pPr>
            <w:r w:rsidRPr="004424B1">
              <w:t>Uniform Resource Locator</w:t>
            </w:r>
          </w:p>
        </w:tc>
      </w:tr>
      <w:tr w:rsidR="003F2405" w:rsidRPr="004424B1" w14:paraId="635220E9" w14:textId="77777777" w:rsidTr="001D0B78">
        <w:trPr>
          <w:cantSplit/>
          <w:trHeight w:val="20"/>
        </w:trPr>
        <w:tc>
          <w:tcPr>
            <w:tcW w:w="1570" w:type="dxa"/>
          </w:tcPr>
          <w:p w14:paraId="63004DB8" w14:textId="77777777" w:rsidR="003F2405" w:rsidRPr="004424B1" w:rsidRDefault="003F2405" w:rsidP="00A2595B">
            <w:pPr>
              <w:pStyle w:val="TableCell"/>
              <w:spacing w:before="0" w:after="0"/>
              <w:rPr>
                <w:rStyle w:val="Acronym"/>
              </w:rPr>
            </w:pPr>
            <w:r w:rsidRPr="004424B1">
              <w:rPr>
                <w:rStyle w:val="Acronym"/>
              </w:rPr>
              <w:t>URN</w:t>
            </w:r>
          </w:p>
        </w:tc>
        <w:tc>
          <w:tcPr>
            <w:tcW w:w="7358" w:type="dxa"/>
          </w:tcPr>
          <w:p w14:paraId="1DB27C2A" w14:textId="77777777" w:rsidR="003F2405" w:rsidRPr="004424B1" w:rsidRDefault="003F2405" w:rsidP="00A2595B">
            <w:pPr>
              <w:pStyle w:val="TableCell"/>
              <w:spacing w:before="0" w:after="0"/>
            </w:pPr>
            <w:r w:rsidRPr="004424B1">
              <w:t>Uniform Resource Name</w:t>
            </w:r>
          </w:p>
        </w:tc>
      </w:tr>
      <w:tr w:rsidR="003F2405" w:rsidRPr="004424B1" w14:paraId="585B0D4A" w14:textId="77777777" w:rsidTr="001D0B78">
        <w:trPr>
          <w:cantSplit/>
          <w:trHeight w:val="20"/>
        </w:trPr>
        <w:tc>
          <w:tcPr>
            <w:tcW w:w="1570" w:type="dxa"/>
          </w:tcPr>
          <w:p w14:paraId="60C579B0" w14:textId="77777777" w:rsidR="003F2405" w:rsidRPr="004424B1" w:rsidRDefault="003F2405" w:rsidP="00A2595B">
            <w:pPr>
              <w:pStyle w:val="TableCell"/>
              <w:spacing w:before="0" w:after="0"/>
              <w:rPr>
                <w:rStyle w:val="Acronym"/>
              </w:rPr>
            </w:pPr>
            <w:r w:rsidRPr="004424B1">
              <w:rPr>
                <w:rStyle w:val="Acronym"/>
              </w:rPr>
              <w:t>XML</w:t>
            </w:r>
          </w:p>
        </w:tc>
        <w:tc>
          <w:tcPr>
            <w:tcW w:w="7358" w:type="dxa"/>
          </w:tcPr>
          <w:p w14:paraId="12DA361F" w14:textId="77777777" w:rsidR="003F2405" w:rsidRPr="004424B1" w:rsidRDefault="003F2405" w:rsidP="00A2595B">
            <w:pPr>
              <w:pStyle w:val="TableCell"/>
              <w:spacing w:before="0" w:after="0"/>
            </w:pPr>
            <w:r w:rsidRPr="004424B1">
              <w:t>eXtensible Markup Language</w:t>
            </w:r>
          </w:p>
        </w:tc>
      </w:tr>
    </w:tbl>
    <w:p w14:paraId="3E99D68E" w14:textId="77777777" w:rsidR="00A2595B" w:rsidRPr="004424B1" w:rsidDel="00B627F6" w:rsidRDefault="00A2595B" w:rsidP="00A2595B">
      <w:pPr>
        <w:rPr>
          <w:del w:id="38552" w:author="Peter Van Der Plas" w:date="2024-12-30T16:44:00Z" w16du:dateUtc="2024-12-30T15:44:00Z"/>
          <w:lang w:val="en-GB"/>
        </w:rPr>
      </w:pPr>
    </w:p>
    <w:p w14:paraId="2EC8CA4C" w14:textId="77777777" w:rsidR="00A2595B" w:rsidRPr="004424B1" w:rsidRDefault="00A2595B" w:rsidP="00A2595B">
      <w:pPr>
        <w:rPr>
          <w:lang w:val="en-GB"/>
        </w:rPr>
        <w:sectPr w:rsidR="00A2595B" w:rsidRPr="004424B1" w:rsidSect="007F5055">
          <w:footnotePr>
            <w:numRestart w:val="eachPage"/>
          </w:footnotePr>
          <w:pgSz w:w="11907" w:h="16839" w:code="1"/>
          <w:pgMar w:top="1944" w:right="1296" w:bottom="1944" w:left="1296" w:header="1037" w:footer="1037" w:gutter="302"/>
          <w:pgNumType w:start="1" w:chapStyle="8"/>
          <w:cols w:space="720"/>
          <w:docGrid w:linePitch="326"/>
        </w:sectPr>
      </w:pPr>
    </w:p>
    <w:p w14:paraId="0F5D86C0" w14:textId="7905166A" w:rsidR="00D64BAC" w:rsidRPr="004424B1" w:rsidRDefault="001A1376" w:rsidP="0043015A">
      <w:pPr>
        <w:pStyle w:val="Heading8"/>
        <w:rPr>
          <w:lang w:val="en-GB"/>
        </w:rPr>
      </w:pPr>
      <w:r w:rsidRPr="004424B1">
        <w:rPr>
          <w:lang w:val="en-GB"/>
        </w:rPr>
        <w:lastRenderedPageBreak/>
        <w:br/>
      </w:r>
      <w:r w:rsidRPr="004424B1">
        <w:rPr>
          <w:lang w:val="en-GB"/>
        </w:rPr>
        <w:br/>
      </w:r>
      <w:bookmarkStart w:id="38553" w:name="_Ref68541065"/>
      <w:bookmarkStart w:id="38554" w:name="_Toc118556212"/>
      <w:bookmarkStart w:id="38555" w:name="_Toc158132052"/>
      <w:bookmarkStart w:id="38556" w:name="_Toc186645504"/>
      <w:r w:rsidR="00D64BAC" w:rsidRPr="004424B1">
        <w:rPr>
          <w:lang w:val="en-GB"/>
        </w:rPr>
        <w:t>Informative References</w:t>
      </w:r>
      <w:r w:rsidR="003F4581" w:rsidRPr="004424B1">
        <w:rPr>
          <w:lang w:val="en-GB"/>
        </w:rPr>
        <w:br/>
        <w:t> </w:t>
      </w:r>
      <w:r w:rsidR="00D64BAC" w:rsidRPr="004424B1">
        <w:rPr>
          <w:lang w:val="en-GB"/>
        </w:rPr>
        <w:br/>
        <w:t>(Informative)</w:t>
      </w:r>
      <w:bookmarkEnd w:id="38553"/>
      <w:bookmarkEnd w:id="38554"/>
      <w:bookmarkEnd w:id="38555"/>
      <w:bookmarkEnd w:id="38556"/>
    </w:p>
    <w:p w14:paraId="79221618" w14:textId="44D003F1" w:rsidR="00AB5442" w:rsidRPr="004424B1" w:rsidRDefault="00AB5442" w:rsidP="00FF0BEC">
      <w:pPr>
        <w:pStyle w:val="References"/>
        <w:ind w:left="720" w:hanging="720"/>
        <w:rPr>
          <w:lang w:val="en-GB"/>
        </w:rPr>
      </w:pPr>
      <w:bookmarkStart w:id="38557" w:name="R_520x0g3MoServicesConcept"/>
      <w:r w:rsidRPr="004424B1">
        <w:rPr>
          <w:lang w:val="en-GB"/>
        </w:rPr>
        <w:t>[</w:t>
      </w:r>
      <w:r w:rsidR="009A416E" w:rsidRPr="004424B1">
        <w:rPr>
          <w:lang w:val="en-GB"/>
        </w:rPr>
        <w:fldChar w:fldCharType="begin"/>
      </w:r>
      <w:r w:rsidR="009A416E" w:rsidRPr="004424B1">
        <w:rPr>
          <w:lang w:val="en-GB"/>
        </w:rPr>
        <w:instrText xml:space="preserve"> STYLEREF "Heading 8,Annex Heading 1"\l \n \t \* MERGEFORMAT \* MERGEFORMAT </w:instrText>
      </w:r>
      <w:r w:rsidR="009A416E" w:rsidRPr="004424B1">
        <w:rPr>
          <w:lang w:val="en-GB"/>
        </w:rPr>
        <w:fldChar w:fldCharType="separate"/>
      </w:r>
      <w:r w:rsidR="006D1623">
        <w:rPr>
          <w:noProof/>
          <w:lang w:val="en-GB"/>
        </w:rPr>
        <w:t>D</w:t>
      </w:r>
      <w:r w:rsidR="009A416E" w:rsidRPr="004424B1">
        <w:rPr>
          <w:noProof/>
          <w:lang w:val="en-GB"/>
        </w:rPr>
        <w:fldChar w:fldCharType="end"/>
      </w:r>
      <w:r w:rsidR="009A416E" w:rsidRPr="004424B1">
        <w:rPr>
          <w:lang w:val="en-GB"/>
        </w:rPr>
        <w:fldChar w:fldCharType="begin"/>
      </w:r>
      <w:r w:rsidR="009A416E" w:rsidRPr="004424B1">
        <w:rPr>
          <w:lang w:val="en-GB"/>
        </w:rPr>
        <w:instrText xml:space="preserve"> SEQ ref \s 8 \* MERGEFORMAT </w:instrText>
      </w:r>
      <w:r w:rsidR="009A416E" w:rsidRPr="004424B1">
        <w:rPr>
          <w:lang w:val="en-GB"/>
        </w:rPr>
        <w:fldChar w:fldCharType="separate"/>
      </w:r>
      <w:r w:rsidR="006D1623">
        <w:rPr>
          <w:noProof/>
          <w:lang w:val="en-GB"/>
        </w:rPr>
        <w:t>1</w:t>
      </w:r>
      <w:r w:rsidR="009A416E" w:rsidRPr="004424B1">
        <w:rPr>
          <w:noProof/>
          <w:lang w:val="en-GB"/>
        </w:rPr>
        <w:fldChar w:fldCharType="end"/>
      </w:r>
      <w:r w:rsidRPr="004424B1">
        <w:rPr>
          <w:lang w:val="en-GB"/>
        </w:rPr>
        <w:t>]</w:t>
      </w:r>
      <w:bookmarkEnd w:id="38557"/>
      <w:r w:rsidRPr="004424B1">
        <w:rPr>
          <w:lang w:val="en-GB"/>
        </w:rPr>
        <w:tab/>
      </w:r>
      <w:r w:rsidRPr="004424B1">
        <w:rPr>
          <w:i/>
          <w:iCs/>
          <w:lang w:val="en-GB"/>
        </w:rPr>
        <w:t>Mission Operations Services Concept</w:t>
      </w:r>
      <w:r w:rsidRPr="004424B1">
        <w:rPr>
          <w:lang w:val="en-GB"/>
        </w:rPr>
        <w:t>. Issue 3. Report Concerning Space Data System Standards (Green Book), CCSDS 520.0-G-3. Washington, D.C.: CCSDS, December 2010.</w:t>
      </w:r>
    </w:p>
    <w:p w14:paraId="29F8F974" w14:textId="10FC1CEE" w:rsidR="00AB5442" w:rsidRPr="004424B1" w:rsidRDefault="00AB5442" w:rsidP="00FF0BEC">
      <w:pPr>
        <w:pStyle w:val="References"/>
        <w:ind w:left="720" w:hanging="720"/>
        <w:rPr>
          <w:lang w:val="en-GB"/>
        </w:rPr>
      </w:pPr>
      <w:bookmarkStart w:id="38558" w:name="R_529x0g1MissionPlanningandScheduling"/>
      <w:r w:rsidRPr="004424B1">
        <w:rPr>
          <w:lang w:val="en-GB"/>
        </w:rPr>
        <w:t>[</w:t>
      </w:r>
      <w:r w:rsidR="009A416E" w:rsidRPr="004424B1">
        <w:rPr>
          <w:lang w:val="en-GB"/>
        </w:rPr>
        <w:fldChar w:fldCharType="begin"/>
      </w:r>
      <w:r w:rsidR="009A416E" w:rsidRPr="004424B1">
        <w:rPr>
          <w:lang w:val="en-GB"/>
        </w:rPr>
        <w:instrText xml:space="preserve"> STYLEREF "Heading 8,Annex Heading 1"\l \n \t \* MERGEFORMAT \* MERGEFORMAT </w:instrText>
      </w:r>
      <w:r w:rsidR="009A416E" w:rsidRPr="004424B1">
        <w:rPr>
          <w:lang w:val="en-GB"/>
        </w:rPr>
        <w:fldChar w:fldCharType="separate"/>
      </w:r>
      <w:r w:rsidR="006D1623">
        <w:rPr>
          <w:noProof/>
          <w:lang w:val="en-GB"/>
        </w:rPr>
        <w:t>D</w:t>
      </w:r>
      <w:r w:rsidR="009A416E" w:rsidRPr="004424B1">
        <w:rPr>
          <w:noProof/>
          <w:lang w:val="en-GB"/>
        </w:rPr>
        <w:fldChar w:fldCharType="end"/>
      </w:r>
      <w:r w:rsidR="009A416E" w:rsidRPr="004424B1">
        <w:rPr>
          <w:lang w:val="en-GB"/>
        </w:rPr>
        <w:fldChar w:fldCharType="begin"/>
      </w:r>
      <w:r w:rsidR="009A416E" w:rsidRPr="004424B1">
        <w:rPr>
          <w:lang w:val="en-GB"/>
        </w:rPr>
        <w:instrText xml:space="preserve"> SEQ ref \s 8 \* MERGEFORMAT </w:instrText>
      </w:r>
      <w:r w:rsidR="009A416E" w:rsidRPr="004424B1">
        <w:rPr>
          <w:lang w:val="en-GB"/>
        </w:rPr>
        <w:fldChar w:fldCharType="separate"/>
      </w:r>
      <w:r w:rsidR="006D1623">
        <w:rPr>
          <w:noProof/>
          <w:lang w:val="en-GB"/>
        </w:rPr>
        <w:t>2</w:t>
      </w:r>
      <w:r w:rsidR="009A416E" w:rsidRPr="004424B1">
        <w:rPr>
          <w:noProof/>
          <w:lang w:val="en-GB"/>
        </w:rPr>
        <w:fldChar w:fldCharType="end"/>
      </w:r>
      <w:r w:rsidRPr="004424B1">
        <w:rPr>
          <w:lang w:val="en-GB"/>
        </w:rPr>
        <w:t>]</w:t>
      </w:r>
      <w:bookmarkEnd w:id="38558"/>
      <w:r w:rsidRPr="004424B1">
        <w:rPr>
          <w:lang w:val="en-GB"/>
        </w:rPr>
        <w:tab/>
      </w:r>
      <w:r w:rsidRPr="004424B1">
        <w:rPr>
          <w:i/>
          <w:iCs/>
          <w:lang w:val="en-GB"/>
        </w:rPr>
        <w:t>Mission Planning and Scheduling</w:t>
      </w:r>
      <w:r w:rsidRPr="004424B1">
        <w:rPr>
          <w:lang w:val="en-GB"/>
        </w:rPr>
        <w:t>. Issue 1. Report Concerning Space Data System Standards (Green Book), CCSDS 529.0-G-1. Washington, D.C.: CCSDS, June 2018.</w:t>
      </w:r>
    </w:p>
    <w:p w14:paraId="29BF80DC" w14:textId="1A2C7604" w:rsidR="00AB5442" w:rsidRPr="004424B1" w:rsidRDefault="00AB5442" w:rsidP="00FF0BEC">
      <w:pPr>
        <w:pStyle w:val="References"/>
        <w:ind w:left="720" w:hanging="720"/>
        <w:rPr>
          <w:lang w:val="en-GB"/>
        </w:rPr>
      </w:pPr>
      <w:bookmarkStart w:id="38559" w:name="R_522x0b1MoCommonServices"/>
      <w:r w:rsidRPr="004424B1">
        <w:rPr>
          <w:lang w:val="en-GB"/>
        </w:rPr>
        <w:t>[</w:t>
      </w:r>
      <w:r w:rsidR="009A416E" w:rsidRPr="004424B1">
        <w:rPr>
          <w:lang w:val="en-GB"/>
        </w:rPr>
        <w:fldChar w:fldCharType="begin"/>
      </w:r>
      <w:r w:rsidR="009A416E" w:rsidRPr="004424B1">
        <w:rPr>
          <w:lang w:val="en-GB"/>
        </w:rPr>
        <w:instrText xml:space="preserve"> STYLEREF "Heading 8,Annex Heading 1"\l \n \t \* MERGEFORMAT \* MERGEFORMAT </w:instrText>
      </w:r>
      <w:r w:rsidR="009A416E" w:rsidRPr="004424B1">
        <w:rPr>
          <w:lang w:val="en-GB"/>
        </w:rPr>
        <w:fldChar w:fldCharType="separate"/>
      </w:r>
      <w:r w:rsidR="006D1623">
        <w:rPr>
          <w:noProof/>
          <w:lang w:val="en-GB"/>
        </w:rPr>
        <w:t>D</w:t>
      </w:r>
      <w:r w:rsidR="009A416E" w:rsidRPr="004424B1">
        <w:rPr>
          <w:noProof/>
          <w:lang w:val="en-GB"/>
        </w:rPr>
        <w:fldChar w:fldCharType="end"/>
      </w:r>
      <w:r w:rsidR="009A416E" w:rsidRPr="004424B1">
        <w:rPr>
          <w:lang w:val="en-GB"/>
        </w:rPr>
        <w:fldChar w:fldCharType="begin"/>
      </w:r>
      <w:r w:rsidR="009A416E" w:rsidRPr="004424B1">
        <w:rPr>
          <w:lang w:val="en-GB"/>
        </w:rPr>
        <w:instrText xml:space="preserve"> SEQ ref \s 8 \* MERGEFORMAT </w:instrText>
      </w:r>
      <w:r w:rsidR="009A416E" w:rsidRPr="004424B1">
        <w:rPr>
          <w:lang w:val="en-GB"/>
        </w:rPr>
        <w:fldChar w:fldCharType="separate"/>
      </w:r>
      <w:r w:rsidR="006D1623">
        <w:rPr>
          <w:noProof/>
          <w:lang w:val="en-GB"/>
        </w:rPr>
        <w:t>3</w:t>
      </w:r>
      <w:r w:rsidR="009A416E" w:rsidRPr="004424B1">
        <w:rPr>
          <w:noProof/>
          <w:lang w:val="en-GB"/>
        </w:rPr>
        <w:fldChar w:fldCharType="end"/>
      </w:r>
      <w:r w:rsidRPr="004424B1">
        <w:rPr>
          <w:lang w:val="en-GB"/>
        </w:rPr>
        <w:t>]</w:t>
      </w:r>
      <w:bookmarkEnd w:id="38559"/>
      <w:r w:rsidRPr="004424B1">
        <w:rPr>
          <w:lang w:val="en-GB"/>
        </w:rPr>
        <w:tab/>
      </w:r>
      <w:r w:rsidRPr="004424B1">
        <w:rPr>
          <w:i/>
          <w:iCs/>
          <w:lang w:val="en-GB"/>
        </w:rPr>
        <w:t>Mission Operations—Common Services</w:t>
      </w:r>
      <w:r w:rsidRPr="004424B1">
        <w:rPr>
          <w:lang w:val="en-GB"/>
        </w:rPr>
        <w:t>. Issue 1. Recommendation for Space Data System Standards (Blue Book), CCSDS 522.0-B-1. Washington, D.C.: CCSDS, May 2020.</w:t>
      </w:r>
    </w:p>
    <w:p w14:paraId="32BF470C" w14:textId="7CB59257" w:rsidR="00AB5442" w:rsidRPr="004424B1" w:rsidRDefault="00AB5442" w:rsidP="00FF0BEC">
      <w:pPr>
        <w:pStyle w:val="References"/>
        <w:ind w:left="720" w:hanging="720"/>
        <w:rPr>
          <w:lang w:val="en-GB"/>
        </w:rPr>
      </w:pPr>
      <w:bookmarkStart w:id="38560" w:name="R_522x1b1MoMonitorandControlServices"/>
      <w:r w:rsidRPr="004424B1">
        <w:rPr>
          <w:lang w:val="en-GB"/>
        </w:rPr>
        <w:t>[</w:t>
      </w:r>
      <w:r w:rsidR="009A416E" w:rsidRPr="004424B1">
        <w:rPr>
          <w:lang w:val="en-GB"/>
        </w:rPr>
        <w:fldChar w:fldCharType="begin"/>
      </w:r>
      <w:r w:rsidR="009A416E" w:rsidRPr="004424B1">
        <w:rPr>
          <w:lang w:val="en-GB"/>
        </w:rPr>
        <w:instrText xml:space="preserve"> STYLEREF "Heading 8,Annex Heading 1"\l \n \t \* MERGEFORMAT \* MERGEFORMAT </w:instrText>
      </w:r>
      <w:r w:rsidR="009A416E" w:rsidRPr="004424B1">
        <w:rPr>
          <w:lang w:val="en-GB"/>
        </w:rPr>
        <w:fldChar w:fldCharType="separate"/>
      </w:r>
      <w:r w:rsidR="006D1623">
        <w:rPr>
          <w:noProof/>
          <w:lang w:val="en-GB"/>
        </w:rPr>
        <w:t>D</w:t>
      </w:r>
      <w:r w:rsidR="009A416E" w:rsidRPr="004424B1">
        <w:rPr>
          <w:noProof/>
          <w:lang w:val="en-GB"/>
        </w:rPr>
        <w:fldChar w:fldCharType="end"/>
      </w:r>
      <w:r w:rsidR="009A416E" w:rsidRPr="004424B1">
        <w:rPr>
          <w:lang w:val="en-GB"/>
        </w:rPr>
        <w:fldChar w:fldCharType="begin"/>
      </w:r>
      <w:r w:rsidR="009A416E" w:rsidRPr="004424B1">
        <w:rPr>
          <w:lang w:val="en-GB"/>
        </w:rPr>
        <w:instrText xml:space="preserve"> SEQ ref \s 8 \* MERGEFORMAT </w:instrText>
      </w:r>
      <w:r w:rsidR="009A416E" w:rsidRPr="004424B1">
        <w:rPr>
          <w:lang w:val="en-GB"/>
        </w:rPr>
        <w:fldChar w:fldCharType="separate"/>
      </w:r>
      <w:r w:rsidR="006D1623">
        <w:rPr>
          <w:noProof/>
          <w:lang w:val="en-GB"/>
        </w:rPr>
        <w:t>4</w:t>
      </w:r>
      <w:r w:rsidR="009A416E" w:rsidRPr="004424B1">
        <w:rPr>
          <w:noProof/>
          <w:lang w:val="en-GB"/>
        </w:rPr>
        <w:fldChar w:fldCharType="end"/>
      </w:r>
      <w:r w:rsidRPr="004424B1">
        <w:rPr>
          <w:lang w:val="en-GB"/>
        </w:rPr>
        <w:t>]</w:t>
      </w:r>
      <w:bookmarkEnd w:id="38560"/>
      <w:r w:rsidRPr="004424B1">
        <w:rPr>
          <w:lang w:val="en-GB"/>
        </w:rPr>
        <w:tab/>
      </w:r>
      <w:r w:rsidRPr="004424B1">
        <w:rPr>
          <w:i/>
          <w:iCs/>
          <w:lang w:val="en-GB"/>
        </w:rPr>
        <w:t>Mission Operations Monitor &amp; Control Services</w:t>
      </w:r>
      <w:r w:rsidRPr="004424B1">
        <w:rPr>
          <w:lang w:val="en-GB"/>
        </w:rPr>
        <w:t>. Issue 1. Recommendation for Space Data System Standards (Blue Book), CCSDS 522.1-B-1. Washington, D.C.: CCSDS, October 2017.</w:t>
      </w:r>
    </w:p>
    <w:p w14:paraId="6F156A01" w14:textId="6AFA6F30" w:rsidR="00AB5442" w:rsidRPr="004424B1" w:rsidRDefault="00AB5442" w:rsidP="004E4425">
      <w:pPr>
        <w:pStyle w:val="References"/>
        <w:ind w:left="720" w:hanging="720"/>
        <w:rPr>
          <w:lang w:val="en-GB"/>
        </w:rPr>
      </w:pPr>
      <w:bookmarkStart w:id="38561" w:name="R_500x2g3NavigationDataMessagesOverview"/>
      <w:r w:rsidRPr="004424B1">
        <w:rPr>
          <w:lang w:val="en-GB"/>
        </w:rPr>
        <w:t>[</w:t>
      </w:r>
      <w:r w:rsidR="009A416E" w:rsidRPr="004424B1">
        <w:rPr>
          <w:lang w:val="en-GB"/>
        </w:rPr>
        <w:fldChar w:fldCharType="begin"/>
      </w:r>
      <w:r w:rsidR="009A416E" w:rsidRPr="004424B1">
        <w:rPr>
          <w:lang w:val="en-GB"/>
        </w:rPr>
        <w:instrText xml:space="preserve"> STYLEREF "Heading 8,Annex Heading 1"\l \n \t \* MERGEFORMAT \* MERGEFORMAT </w:instrText>
      </w:r>
      <w:r w:rsidR="009A416E" w:rsidRPr="004424B1">
        <w:rPr>
          <w:lang w:val="en-GB"/>
        </w:rPr>
        <w:fldChar w:fldCharType="separate"/>
      </w:r>
      <w:r w:rsidR="006D1623">
        <w:rPr>
          <w:noProof/>
          <w:lang w:val="en-GB"/>
        </w:rPr>
        <w:t>D</w:t>
      </w:r>
      <w:r w:rsidR="009A416E" w:rsidRPr="004424B1">
        <w:rPr>
          <w:noProof/>
          <w:lang w:val="en-GB"/>
        </w:rPr>
        <w:fldChar w:fldCharType="end"/>
      </w:r>
      <w:r w:rsidR="009A416E" w:rsidRPr="004424B1">
        <w:rPr>
          <w:lang w:val="en-GB"/>
        </w:rPr>
        <w:fldChar w:fldCharType="begin"/>
      </w:r>
      <w:r w:rsidR="009A416E" w:rsidRPr="004424B1">
        <w:rPr>
          <w:lang w:val="en-GB"/>
        </w:rPr>
        <w:instrText xml:space="preserve"> SEQ ref \s 8 \* MERGEFORMAT </w:instrText>
      </w:r>
      <w:r w:rsidR="009A416E" w:rsidRPr="004424B1">
        <w:rPr>
          <w:lang w:val="en-GB"/>
        </w:rPr>
        <w:fldChar w:fldCharType="separate"/>
      </w:r>
      <w:r w:rsidR="006D1623">
        <w:rPr>
          <w:noProof/>
          <w:lang w:val="en-GB"/>
        </w:rPr>
        <w:t>5</w:t>
      </w:r>
      <w:r w:rsidR="009A416E" w:rsidRPr="004424B1">
        <w:rPr>
          <w:noProof/>
          <w:lang w:val="en-GB"/>
        </w:rPr>
        <w:fldChar w:fldCharType="end"/>
      </w:r>
      <w:r w:rsidRPr="004424B1">
        <w:rPr>
          <w:lang w:val="en-GB"/>
        </w:rPr>
        <w:t>]</w:t>
      </w:r>
      <w:bookmarkEnd w:id="38561"/>
      <w:r w:rsidRPr="004424B1">
        <w:rPr>
          <w:lang w:val="en-GB"/>
        </w:rPr>
        <w:tab/>
      </w:r>
      <w:r w:rsidR="00D43314" w:rsidRPr="004424B1">
        <w:rPr>
          <w:i/>
          <w:iCs/>
          <w:lang w:val="en-GB"/>
        </w:rPr>
        <w:t>Navigation Data Messages Overview</w:t>
      </w:r>
      <w:r w:rsidR="00D43314" w:rsidRPr="004424B1">
        <w:rPr>
          <w:lang w:val="en-GB"/>
        </w:rPr>
        <w:t>. Issue 3. Report Concerning Space Data System Standards (Green Book), CCSDS 500.2-G-3. Washington, D.C.: CCSDS, March 2023.</w:t>
      </w:r>
    </w:p>
    <w:p w14:paraId="23908F9E" w14:textId="5D2BEAA7" w:rsidR="00AB5442" w:rsidRPr="004424B1" w:rsidDel="00D91219" w:rsidRDefault="00AB5442" w:rsidP="00FF0BEC">
      <w:pPr>
        <w:pStyle w:val="References"/>
        <w:ind w:left="720" w:hanging="720"/>
        <w:rPr>
          <w:del w:id="38562" w:author="Quinten Van Woerkom" w:date="2024-12-17T10:48:00Z" w16du:dateUtc="2024-12-17T09:48:00Z"/>
          <w:lang w:val="en-GB"/>
        </w:rPr>
      </w:pPr>
      <w:del w:id="38563" w:author="Quinten Van Woerkom" w:date="2024-12-17T10:48:00Z" w16du:dateUtc="2024-12-17T09:48:00Z">
        <w:r w:rsidRPr="004424B1" w:rsidDel="00D91219">
          <w:rPr>
            <w:lang w:val="en-GB"/>
          </w:rPr>
          <w:delText>[</w:delText>
        </w:r>
        <w:r w:rsidR="009A416E" w:rsidRPr="004424B1" w:rsidDel="00D91219">
          <w:rPr>
            <w:lang w:val="en-GB"/>
          </w:rPr>
          <w:fldChar w:fldCharType="begin"/>
        </w:r>
        <w:r w:rsidR="009A416E" w:rsidRPr="004424B1" w:rsidDel="00D91219">
          <w:rPr>
            <w:lang w:val="en-GB"/>
          </w:rPr>
          <w:delInstrText xml:space="preserve"> STYLEREF "Heading 8,Annex Heading 1"\l \n \t \* MERGEFORMAT \* MERGEFORMAT </w:delInstrText>
        </w:r>
        <w:r w:rsidR="009A416E" w:rsidRPr="004424B1" w:rsidDel="00D91219">
          <w:rPr>
            <w:lang w:val="en-GB"/>
          </w:rPr>
          <w:fldChar w:fldCharType="separate"/>
        </w:r>
        <w:r w:rsidR="00BF1AC4" w:rsidDel="00D91219">
          <w:rPr>
            <w:noProof/>
            <w:lang w:val="en-GB"/>
          </w:rPr>
          <w:delText>D</w:delText>
        </w:r>
        <w:r w:rsidR="009A416E" w:rsidRPr="004424B1" w:rsidDel="00D91219">
          <w:rPr>
            <w:noProof/>
            <w:lang w:val="en-GB"/>
          </w:rPr>
          <w:fldChar w:fldCharType="end"/>
        </w:r>
        <w:r w:rsidR="009A416E" w:rsidRPr="004424B1" w:rsidDel="00D91219">
          <w:rPr>
            <w:lang w:val="en-GB"/>
          </w:rPr>
          <w:fldChar w:fldCharType="begin"/>
        </w:r>
        <w:r w:rsidR="009A416E" w:rsidRPr="004424B1" w:rsidDel="00D91219">
          <w:rPr>
            <w:lang w:val="en-GB"/>
          </w:rPr>
          <w:delInstrText xml:space="preserve"> SEQ ref \s 8 \* MERGEFORMAT </w:delInstrText>
        </w:r>
        <w:r w:rsidR="009A416E" w:rsidRPr="004424B1" w:rsidDel="00D91219">
          <w:rPr>
            <w:lang w:val="en-GB"/>
          </w:rPr>
          <w:fldChar w:fldCharType="separate"/>
        </w:r>
        <w:r w:rsidR="00BF1AC4" w:rsidDel="00D91219">
          <w:rPr>
            <w:noProof/>
            <w:lang w:val="en-GB"/>
          </w:rPr>
          <w:delText>6</w:delText>
        </w:r>
        <w:r w:rsidR="009A416E" w:rsidRPr="004424B1" w:rsidDel="00D91219">
          <w:rPr>
            <w:noProof/>
            <w:lang w:val="en-GB"/>
          </w:rPr>
          <w:fldChar w:fldCharType="end"/>
        </w:r>
        <w:r w:rsidRPr="004424B1" w:rsidDel="00D91219">
          <w:rPr>
            <w:lang w:val="en-GB"/>
          </w:rPr>
          <w:delText>]</w:delText>
        </w:r>
        <w:r w:rsidRPr="004424B1" w:rsidDel="00D91219">
          <w:rPr>
            <w:lang w:val="en-GB"/>
          </w:rPr>
          <w:tab/>
        </w:r>
        <w:r w:rsidR="00D43314" w:rsidRPr="004424B1" w:rsidDel="00D91219">
          <w:rPr>
            <w:i/>
            <w:iCs/>
            <w:lang w:val="en-GB"/>
          </w:rPr>
          <w:delText>Pointing Request Message</w:delText>
        </w:r>
        <w:r w:rsidR="00D43314" w:rsidRPr="004424B1" w:rsidDel="00D91219">
          <w:rPr>
            <w:lang w:val="en-GB"/>
          </w:rPr>
          <w:delText>. Issue 1. Recommendation for Space Data System Standards (Blue Book), CCSDS 509.0-B-1. Washington, D.C.: CCSDS, February 2018.</w:delText>
        </w:r>
      </w:del>
    </w:p>
    <w:p w14:paraId="504C2A9A" w14:textId="2F832738" w:rsidR="00FF0BEC" w:rsidRPr="004424B1" w:rsidRDefault="00FF0BEC" w:rsidP="00FF0BEC">
      <w:pPr>
        <w:pStyle w:val="References"/>
        <w:ind w:left="720" w:hanging="720"/>
        <w:rPr>
          <w:lang w:val="en-GB"/>
        </w:rPr>
      </w:pPr>
      <w:bookmarkStart w:id="38564" w:name="R_902x1b1SimpleScheduleFormatSpec"/>
      <w:r w:rsidRPr="004424B1">
        <w:rPr>
          <w:lang w:val="en-GB"/>
        </w:rPr>
        <w:t>[</w:t>
      </w:r>
      <w:r w:rsidR="009A416E" w:rsidRPr="004424B1">
        <w:rPr>
          <w:lang w:val="en-GB"/>
        </w:rPr>
        <w:fldChar w:fldCharType="begin"/>
      </w:r>
      <w:r w:rsidR="009A416E" w:rsidRPr="004424B1">
        <w:rPr>
          <w:lang w:val="en-GB"/>
        </w:rPr>
        <w:instrText xml:space="preserve"> STYLEREF "Heading 8,Annex Heading 1"\l \n \t \* MERGEFORMAT \* MERGEFORMAT </w:instrText>
      </w:r>
      <w:r w:rsidR="009A416E" w:rsidRPr="004424B1">
        <w:rPr>
          <w:lang w:val="en-GB"/>
        </w:rPr>
        <w:fldChar w:fldCharType="separate"/>
      </w:r>
      <w:r w:rsidR="006D1623">
        <w:rPr>
          <w:noProof/>
          <w:lang w:val="en-GB"/>
        </w:rPr>
        <w:t>D</w:t>
      </w:r>
      <w:r w:rsidR="009A416E" w:rsidRPr="004424B1">
        <w:rPr>
          <w:noProof/>
          <w:lang w:val="en-GB"/>
        </w:rPr>
        <w:fldChar w:fldCharType="end"/>
      </w:r>
      <w:r w:rsidR="009A416E" w:rsidRPr="004424B1">
        <w:rPr>
          <w:lang w:val="en-GB"/>
        </w:rPr>
        <w:fldChar w:fldCharType="begin"/>
      </w:r>
      <w:r w:rsidR="009A416E" w:rsidRPr="004424B1">
        <w:rPr>
          <w:lang w:val="en-GB"/>
        </w:rPr>
        <w:instrText xml:space="preserve"> SEQ ref \s 8 \* MERGEFORMAT </w:instrText>
      </w:r>
      <w:r w:rsidR="009A416E" w:rsidRPr="004424B1">
        <w:rPr>
          <w:lang w:val="en-GB"/>
        </w:rPr>
        <w:fldChar w:fldCharType="separate"/>
      </w:r>
      <w:ins w:id="38565" w:author="Peter Van Der Plas" w:date="2025-01-01T17:31:00Z" w16du:dateUtc="2025-01-01T16:31:00Z">
        <w:r w:rsidR="006D1623">
          <w:rPr>
            <w:noProof/>
            <w:lang w:val="en-GB"/>
          </w:rPr>
          <w:t>6</w:t>
        </w:r>
      </w:ins>
      <w:ins w:id="38566" w:author="Quinten Van Woerkom" w:date="2024-12-17T10:48:00Z" w16du:dateUtc="2024-12-17T09:48:00Z">
        <w:del w:id="38567" w:author="Peter Van Der Plas" w:date="2024-12-25T18:53:00Z" w16du:dateUtc="2024-12-25T17:53:00Z">
          <w:r w:rsidR="00217E05" w:rsidDel="00547CCE">
            <w:rPr>
              <w:noProof/>
              <w:lang w:val="en-GB"/>
            </w:rPr>
            <w:delText>6</w:delText>
          </w:r>
        </w:del>
      </w:ins>
      <w:del w:id="38568" w:author="Peter Van Der Plas" w:date="2024-12-25T18:53:00Z" w16du:dateUtc="2024-12-25T17:53:00Z">
        <w:r w:rsidR="00BF1AC4" w:rsidDel="00547CCE">
          <w:rPr>
            <w:noProof/>
            <w:lang w:val="en-GB"/>
          </w:rPr>
          <w:delText>7</w:delText>
        </w:r>
      </w:del>
      <w:r w:rsidR="009A416E" w:rsidRPr="004424B1">
        <w:rPr>
          <w:noProof/>
          <w:lang w:val="en-GB"/>
        </w:rPr>
        <w:fldChar w:fldCharType="end"/>
      </w:r>
      <w:r w:rsidRPr="004424B1">
        <w:rPr>
          <w:lang w:val="en-GB"/>
        </w:rPr>
        <w:t>]</w:t>
      </w:r>
      <w:bookmarkEnd w:id="38564"/>
      <w:r w:rsidRPr="004424B1">
        <w:rPr>
          <w:lang w:val="en-GB"/>
        </w:rPr>
        <w:tab/>
      </w:r>
      <w:commentRangeStart w:id="38569"/>
      <w:r w:rsidRPr="004424B1">
        <w:rPr>
          <w:i/>
          <w:iCs/>
          <w:lang w:val="en-GB"/>
        </w:rPr>
        <w:t>Cross Support Service Management—Simple Schedule Format Specification</w:t>
      </w:r>
      <w:r w:rsidRPr="004424B1">
        <w:rPr>
          <w:lang w:val="en-GB"/>
        </w:rPr>
        <w:t>. Issue 1</w:t>
      </w:r>
      <w:ins w:id="38570" w:author="Peter Van Der Plas" w:date="2024-12-25T14:29:00Z" w16du:dateUtc="2024-12-25T13:29:00Z">
        <w:r w:rsidR="00A7080C">
          <w:rPr>
            <w:lang w:val="en-GB"/>
          </w:rPr>
          <w:t xml:space="preserve">, </w:t>
        </w:r>
        <w:r w:rsidR="00A7080C" w:rsidRPr="00A7080C">
          <w:rPr>
            <w:lang w:val="en-GB"/>
          </w:rPr>
          <w:t>Technical Corrigendum 1</w:t>
        </w:r>
      </w:ins>
      <w:r w:rsidRPr="004424B1">
        <w:rPr>
          <w:lang w:val="en-GB"/>
        </w:rPr>
        <w:t xml:space="preserve">. Recommendation for Space Data System Standards (Blue Book), CCSDS 902.1-B-1. Washington, D.C.: CCSDS, </w:t>
      </w:r>
      <w:ins w:id="38571" w:author="Peter Van Der Plas" w:date="2024-12-25T14:29:00Z" w16du:dateUtc="2024-12-25T13:29:00Z">
        <w:r w:rsidR="00A7080C" w:rsidRPr="00A7080C">
          <w:rPr>
            <w:lang w:val="en-GB"/>
          </w:rPr>
          <w:t>December 2021</w:t>
        </w:r>
      </w:ins>
      <w:del w:id="38572" w:author="Peter Van Der Plas" w:date="2024-12-25T14:29:00Z" w16du:dateUtc="2024-12-25T13:29:00Z">
        <w:r w:rsidRPr="004424B1" w:rsidDel="00A7080C">
          <w:rPr>
            <w:lang w:val="en-GB"/>
          </w:rPr>
          <w:delText>May 2018</w:delText>
        </w:r>
      </w:del>
      <w:r w:rsidRPr="004424B1">
        <w:rPr>
          <w:lang w:val="en-GB"/>
        </w:rPr>
        <w:t>.</w:t>
      </w:r>
      <w:commentRangeEnd w:id="38569"/>
      <w:r w:rsidR="00A7080C">
        <w:rPr>
          <w:rStyle w:val="CommentReference"/>
        </w:rPr>
        <w:commentReference w:id="38569"/>
      </w:r>
    </w:p>
    <w:p w14:paraId="46EA6CDC" w14:textId="216A949C" w:rsidR="00AB5442" w:rsidRPr="004424B1" w:rsidRDefault="00FF0BEC" w:rsidP="00FF0BEC">
      <w:pPr>
        <w:pStyle w:val="References"/>
        <w:ind w:left="720" w:hanging="720"/>
        <w:rPr>
          <w:lang w:val="en-GB"/>
        </w:rPr>
      </w:pPr>
      <w:bookmarkStart w:id="38573" w:name="R_ECSSEST7041CSpaceEngineeringTelemetrya"/>
      <w:r w:rsidRPr="004424B1">
        <w:rPr>
          <w:lang w:val="en-GB"/>
        </w:rPr>
        <w:t>[</w:t>
      </w:r>
      <w:r w:rsidR="009A416E" w:rsidRPr="004424B1">
        <w:rPr>
          <w:lang w:val="en-GB"/>
        </w:rPr>
        <w:fldChar w:fldCharType="begin"/>
      </w:r>
      <w:r w:rsidR="009A416E" w:rsidRPr="004424B1">
        <w:rPr>
          <w:lang w:val="en-GB"/>
        </w:rPr>
        <w:instrText xml:space="preserve"> STYLEREF "Heading 8,Annex Heading 1"\l \n \t \* MERGEFORMAT \* MERGEFORMAT </w:instrText>
      </w:r>
      <w:r w:rsidR="009A416E" w:rsidRPr="004424B1">
        <w:rPr>
          <w:lang w:val="en-GB"/>
        </w:rPr>
        <w:fldChar w:fldCharType="separate"/>
      </w:r>
      <w:r w:rsidR="006D1623">
        <w:rPr>
          <w:noProof/>
          <w:lang w:val="en-GB"/>
        </w:rPr>
        <w:t>D</w:t>
      </w:r>
      <w:r w:rsidR="009A416E" w:rsidRPr="004424B1">
        <w:rPr>
          <w:noProof/>
          <w:lang w:val="en-GB"/>
        </w:rPr>
        <w:fldChar w:fldCharType="end"/>
      </w:r>
      <w:r w:rsidR="009A416E" w:rsidRPr="004424B1">
        <w:rPr>
          <w:lang w:val="en-GB"/>
        </w:rPr>
        <w:fldChar w:fldCharType="begin"/>
      </w:r>
      <w:r w:rsidR="009A416E" w:rsidRPr="004424B1">
        <w:rPr>
          <w:lang w:val="en-GB"/>
        </w:rPr>
        <w:instrText xml:space="preserve"> SEQ ref \s 8 \* MERGEFORMAT </w:instrText>
      </w:r>
      <w:r w:rsidR="009A416E" w:rsidRPr="004424B1">
        <w:rPr>
          <w:lang w:val="en-GB"/>
        </w:rPr>
        <w:fldChar w:fldCharType="separate"/>
      </w:r>
      <w:ins w:id="38574" w:author="Peter Van Der Plas" w:date="2025-01-01T17:31:00Z" w16du:dateUtc="2025-01-01T16:31:00Z">
        <w:r w:rsidR="006D1623">
          <w:rPr>
            <w:noProof/>
            <w:lang w:val="en-GB"/>
          </w:rPr>
          <w:t>7</w:t>
        </w:r>
      </w:ins>
      <w:ins w:id="38575" w:author="Quinten Van Woerkom" w:date="2024-12-17T10:48:00Z" w16du:dateUtc="2024-12-17T09:48:00Z">
        <w:del w:id="38576" w:author="Peter Van Der Plas" w:date="2024-12-25T18:53:00Z" w16du:dateUtc="2024-12-25T17:53:00Z">
          <w:r w:rsidR="002C48D2" w:rsidDel="00547CCE">
            <w:rPr>
              <w:noProof/>
              <w:lang w:val="en-GB"/>
            </w:rPr>
            <w:delText>7</w:delText>
          </w:r>
        </w:del>
      </w:ins>
      <w:del w:id="38577" w:author="Peter Van Der Plas" w:date="2024-12-25T18:53:00Z" w16du:dateUtc="2024-12-25T17:53:00Z">
        <w:r w:rsidR="00BF1AC4" w:rsidDel="00547CCE">
          <w:rPr>
            <w:noProof/>
            <w:lang w:val="en-GB"/>
          </w:rPr>
          <w:delText>8</w:delText>
        </w:r>
      </w:del>
      <w:r w:rsidR="009A416E" w:rsidRPr="004424B1">
        <w:rPr>
          <w:noProof/>
          <w:lang w:val="en-GB"/>
        </w:rPr>
        <w:fldChar w:fldCharType="end"/>
      </w:r>
      <w:r w:rsidRPr="004424B1">
        <w:rPr>
          <w:lang w:val="en-GB"/>
        </w:rPr>
        <w:t>]</w:t>
      </w:r>
      <w:bookmarkEnd w:id="38573"/>
      <w:r w:rsidRPr="004424B1">
        <w:rPr>
          <w:lang w:val="en-GB"/>
        </w:rPr>
        <w:tab/>
      </w:r>
      <w:r w:rsidRPr="004424B1">
        <w:rPr>
          <w:i/>
          <w:iCs/>
          <w:lang w:val="en-GB"/>
        </w:rPr>
        <w:t>Space Engineering—Telemetry and Telecommand Packet Utilization</w:t>
      </w:r>
      <w:r w:rsidRPr="004424B1">
        <w:rPr>
          <w:lang w:val="en-GB"/>
        </w:rPr>
        <w:t>. ECSS-E-ST-70-41C. Noordwijk, The Netherlands: ECSS Secretariat, 15 April 2016.</w:t>
      </w:r>
    </w:p>
    <w:p w14:paraId="498E6088" w14:textId="706AF05E" w:rsidR="00FF0BEC" w:rsidRPr="004424B1" w:rsidDel="00B37E81" w:rsidRDefault="00FF0BEC" w:rsidP="00FF0BEC">
      <w:pPr>
        <w:pStyle w:val="References"/>
        <w:ind w:left="720" w:hanging="720"/>
        <w:rPr>
          <w:del w:id="38578" w:author="Quinten Van Woerkom" w:date="2024-12-17T10:49:00Z" w16du:dateUtc="2024-12-17T09:49:00Z"/>
          <w:lang w:val="en-GB"/>
        </w:rPr>
      </w:pPr>
      <w:del w:id="38579" w:author="Quinten Van Woerkom" w:date="2024-12-17T10:49:00Z" w16du:dateUtc="2024-12-17T09:49:00Z">
        <w:r w:rsidRPr="004424B1" w:rsidDel="00B37E81">
          <w:rPr>
            <w:lang w:val="en-GB"/>
          </w:rPr>
          <w:delText>[</w:delText>
        </w:r>
        <w:r w:rsidR="009A416E" w:rsidRPr="004424B1" w:rsidDel="00B37E81">
          <w:rPr>
            <w:lang w:val="en-GB"/>
          </w:rPr>
          <w:fldChar w:fldCharType="begin"/>
        </w:r>
        <w:r w:rsidR="009A416E" w:rsidRPr="004424B1" w:rsidDel="00B37E81">
          <w:rPr>
            <w:lang w:val="en-GB"/>
          </w:rPr>
          <w:delInstrText xml:space="preserve"> STYLEREF "Heading 8,Annex Heading 1"\l \n \t \* MERGEFORMAT \* MERGEFORMAT </w:delInstrText>
        </w:r>
        <w:r w:rsidR="009A416E" w:rsidRPr="004424B1" w:rsidDel="00B37E81">
          <w:rPr>
            <w:lang w:val="en-GB"/>
          </w:rPr>
          <w:fldChar w:fldCharType="separate"/>
        </w:r>
        <w:r w:rsidR="00BF1AC4" w:rsidDel="00B37E81">
          <w:rPr>
            <w:noProof/>
            <w:lang w:val="en-GB"/>
          </w:rPr>
          <w:delText>D</w:delText>
        </w:r>
        <w:r w:rsidR="009A416E" w:rsidRPr="004424B1" w:rsidDel="00B37E81">
          <w:rPr>
            <w:noProof/>
            <w:lang w:val="en-GB"/>
          </w:rPr>
          <w:fldChar w:fldCharType="end"/>
        </w:r>
        <w:r w:rsidR="009A416E" w:rsidRPr="004424B1" w:rsidDel="00B37E81">
          <w:rPr>
            <w:lang w:val="en-GB"/>
          </w:rPr>
          <w:fldChar w:fldCharType="begin"/>
        </w:r>
        <w:r w:rsidR="009A416E" w:rsidRPr="004424B1" w:rsidDel="00B37E81">
          <w:rPr>
            <w:lang w:val="en-GB"/>
          </w:rPr>
          <w:delInstrText xml:space="preserve"> SEQ ref \s 8 \* MERGEFORMAT </w:delInstrText>
        </w:r>
        <w:r w:rsidR="009A416E" w:rsidRPr="004424B1" w:rsidDel="00B37E81">
          <w:rPr>
            <w:lang w:val="en-GB"/>
          </w:rPr>
          <w:fldChar w:fldCharType="separate"/>
        </w:r>
        <w:r w:rsidR="00BF1AC4" w:rsidDel="00B37E81">
          <w:rPr>
            <w:noProof/>
            <w:lang w:val="en-GB"/>
          </w:rPr>
          <w:delText>9</w:delText>
        </w:r>
        <w:r w:rsidR="009A416E" w:rsidRPr="004424B1" w:rsidDel="00B37E81">
          <w:rPr>
            <w:noProof/>
            <w:lang w:val="en-GB"/>
          </w:rPr>
          <w:fldChar w:fldCharType="end"/>
        </w:r>
        <w:r w:rsidRPr="004424B1" w:rsidDel="00B37E81">
          <w:rPr>
            <w:lang w:val="en-GB"/>
          </w:rPr>
          <w:delText>]</w:delText>
        </w:r>
        <w:r w:rsidRPr="004424B1" w:rsidDel="00B37E81">
          <w:rPr>
            <w:lang w:val="en-GB"/>
          </w:rPr>
          <w:tab/>
          <w:delText>“XML Path Language (XPath) 3.1.” Version 3.1, 21 March 2017. W3C. https://www.w3.org/TR/xpath-31/.</w:delText>
        </w:r>
      </w:del>
    </w:p>
    <w:p w14:paraId="761A1B60" w14:textId="5EE8277C" w:rsidR="00FF0BEC" w:rsidRPr="004424B1" w:rsidRDefault="00FF0BEC" w:rsidP="00B918D1">
      <w:pPr>
        <w:pStyle w:val="References"/>
        <w:ind w:left="720" w:hanging="720"/>
        <w:rPr>
          <w:lang w:val="en-GB"/>
        </w:rPr>
      </w:pPr>
      <w:bookmarkStart w:id="38580" w:name="R_524x3b1MoMalBindingtoHTTPTransportandX"/>
      <w:r w:rsidRPr="004424B1">
        <w:rPr>
          <w:lang w:val="en-GB"/>
        </w:rPr>
        <w:t>[</w:t>
      </w:r>
      <w:r w:rsidR="009A416E" w:rsidRPr="004424B1">
        <w:rPr>
          <w:lang w:val="en-GB"/>
        </w:rPr>
        <w:fldChar w:fldCharType="begin"/>
      </w:r>
      <w:r w:rsidR="009A416E" w:rsidRPr="004424B1">
        <w:rPr>
          <w:lang w:val="en-GB"/>
        </w:rPr>
        <w:instrText xml:space="preserve"> STYLEREF "Heading 8,Annex Heading 1"\l \n \t \* MERGEFORMAT \* MERGEFORMAT </w:instrText>
      </w:r>
      <w:r w:rsidR="009A416E" w:rsidRPr="004424B1">
        <w:rPr>
          <w:lang w:val="en-GB"/>
        </w:rPr>
        <w:fldChar w:fldCharType="separate"/>
      </w:r>
      <w:r w:rsidR="006D1623">
        <w:rPr>
          <w:noProof/>
          <w:lang w:val="en-GB"/>
        </w:rPr>
        <w:t>D</w:t>
      </w:r>
      <w:r w:rsidR="009A416E" w:rsidRPr="004424B1">
        <w:rPr>
          <w:noProof/>
          <w:lang w:val="en-GB"/>
        </w:rPr>
        <w:fldChar w:fldCharType="end"/>
      </w:r>
      <w:r w:rsidR="009A416E" w:rsidRPr="004424B1">
        <w:rPr>
          <w:lang w:val="en-GB"/>
        </w:rPr>
        <w:fldChar w:fldCharType="begin"/>
      </w:r>
      <w:r w:rsidR="009A416E" w:rsidRPr="004424B1">
        <w:rPr>
          <w:lang w:val="en-GB"/>
        </w:rPr>
        <w:instrText xml:space="preserve"> SEQ ref \s 8 \* MERGEFORMAT </w:instrText>
      </w:r>
      <w:r w:rsidR="009A416E" w:rsidRPr="004424B1">
        <w:rPr>
          <w:lang w:val="en-GB"/>
        </w:rPr>
        <w:fldChar w:fldCharType="separate"/>
      </w:r>
      <w:ins w:id="38581" w:author="Peter Van Der Plas" w:date="2025-01-01T17:31:00Z" w16du:dateUtc="2025-01-01T16:31:00Z">
        <w:r w:rsidR="006D1623">
          <w:rPr>
            <w:noProof/>
            <w:lang w:val="en-GB"/>
          </w:rPr>
          <w:t>8</w:t>
        </w:r>
      </w:ins>
      <w:ins w:id="38582" w:author="Quinten Van Woerkom" w:date="2024-12-17T10:49:00Z" w16du:dateUtc="2024-12-17T09:49:00Z">
        <w:del w:id="38583" w:author="Peter Van Der Plas" w:date="2024-12-25T18:53:00Z" w16du:dateUtc="2024-12-25T17:53:00Z">
          <w:r w:rsidR="00C10717" w:rsidDel="00547CCE">
            <w:rPr>
              <w:noProof/>
              <w:lang w:val="en-GB"/>
            </w:rPr>
            <w:delText>8</w:delText>
          </w:r>
        </w:del>
      </w:ins>
      <w:del w:id="38584" w:author="Peter Van Der Plas" w:date="2024-12-25T18:53:00Z" w16du:dateUtc="2024-12-25T17:53:00Z">
        <w:r w:rsidR="00BF1AC4" w:rsidDel="00547CCE">
          <w:rPr>
            <w:noProof/>
            <w:lang w:val="en-GB"/>
          </w:rPr>
          <w:delText>10</w:delText>
        </w:r>
      </w:del>
      <w:r w:rsidR="009A416E" w:rsidRPr="004424B1">
        <w:rPr>
          <w:noProof/>
          <w:lang w:val="en-GB"/>
        </w:rPr>
        <w:fldChar w:fldCharType="end"/>
      </w:r>
      <w:r w:rsidRPr="004424B1">
        <w:rPr>
          <w:lang w:val="en-GB"/>
        </w:rPr>
        <w:t>]</w:t>
      </w:r>
      <w:bookmarkEnd w:id="38580"/>
      <w:r w:rsidRPr="004424B1">
        <w:rPr>
          <w:lang w:val="en-GB"/>
        </w:rPr>
        <w:tab/>
      </w:r>
      <w:r w:rsidRPr="004424B1">
        <w:rPr>
          <w:i/>
          <w:iCs/>
          <w:lang w:val="en-GB"/>
        </w:rPr>
        <w:t>Mission Operations—Message Abstraction Layer Binding to HTTP Transport and XML Encoding</w:t>
      </w:r>
      <w:r w:rsidRPr="004424B1">
        <w:rPr>
          <w:lang w:val="en-GB"/>
        </w:rPr>
        <w:t>. Issue 1. Recommendation for Space Data System Standards (Blue Book), CCSDS 524.3-B-1. Washington, D.C.: CCSDS, June 2018.</w:t>
      </w:r>
    </w:p>
    <w:p w14:paraId="77C619E5" w14:textId="28B696CC" w:rsidR="008316F2" w:rsidRPr="004424B1" w:rsidRDefault="008316F2" w:rsidP="008316F2">
      <w:pPr>
        <w:pStyle w:val="References"/>
        <w:ind w:left="720" w:hanging="720"/>
        <w:rPr>
          <w:lang w:val="en-GB"/>
        </w:rPr>
      </w:pPr>
      <w:bookmarkStart w:id="38585" w:name="R_371x0g1ApplicationandSupportLayerArchi"/>
      <w:r w:rsidRPr="004424B1">
        <w:rPr>
          <w:lang w:val="en-GB"/>
        </w:rPr>
        <w:t>[</w:t>
      </w:r>
      <w:r w:rsidRPr="004424B1">
        <w:rPr>
          <w:lang w:val="en-GB"/>
        </w:rPr>
        <w:fldChar w:fldCharType="begin"/>
      </w:r>
      <w:r w:rsidRPr="004424B1">
        <w:rPr>
          <w:lang w:val="en-GB"/>
        </w:rPr>
        <w:instrText xml:space="preserve"> STYLEREF "Heading 8,Annex Heading 1"\l \n \t \* MERGEFORMAT \* MERGEFORMAT </w:instrText>
      </w:r>
      <w:r w:rsidRPr="004424B1">
        <w:rPr>
          <w:lang w:val="en-GB"/>
        </w:rPr>
        <w:fldChar w:fldCharType="separate"/>
      </w:r>
      <w:r w:rsidR="006D1623">
        <w:rPr>
          <w:noProof/>
          <w:lang w:val="en-GB"/>
        </w:rPr>
        <w:t>D</w:t>
      </w:r>
      <w:r w:rsidRPr="004424B1">
        <w:rPr>
          <w:noProof/>
          <w:lang w:val="en-GB"/>
        </w:rPr>
        <w:fldChar w:fldCharType="end"/>
      </w:r>
      <w:r w:rsidRPr="004424B1">
        <w:rPr>
          <w:lang w:val="en-GB"/>
        </w:rPr>
        <w:fldChar w:fldCharType="begin"/>
      </w:r>
      <w:r w:rsidRPr="004424B1">
        <w:rPr>
          <w:lang w:val="en-GB"/>
        </w:rPr>
        <w:instrText xml:space="preserve"> SEQ ref \s 8 \* MERGEFORMAT </w:instrText>
      </w:r>
      <w:r w:rsidRPr="004424B1">
        <w:rPr>
          <w:lang w:val="en-GB"/>
        </w:rPr>
        <w:fldChar w:fldCharType="separate"/>
      </w:r>
      <w:ins w:id="38586" w:author="Peter Van Der Plas" w:date="2025-01-01T17:31:00Z" w16du:dateUtc="2025-01-01T16:31:00Z">
        <w:r w:rsidR="006D1623">
          <w:rPr>
            <w:noProof/>
            <w:lang w:val="en-GB"/>
          </w:rPr>
          <w:t>9</w:t>
        </w:r>
      </w:ins>
      <w:ins w:id="38587" w:author="Quinten Van Woerkom" w:date="2024-12-17T10:50:00Z" w16du:dateUtc="2024-12-17T09:50:00Z">
        <w:del w:id="38588" w:author="Peter Van Der Plas" w:date="2024-12-25T18:53:00Z" w16du:dateUtc="2024-12-25T17:53:00Z">
          <w:r w:rsidR="00D957F4" w:rsidDel="00547CCE">
            <w:rPr>
              <w:noProof/>
              <w:lang w:val="en-GB"/>
            </w:rPr>
            <w:delText>9</w:delText>
          </w:r>
        </w:del>
      </w:ins>
      <w:del w:id="38589" w:author="Peter Van Der Plas" w:date="2024-12-25T18:53:00Z" w16du:dateUtc="2024-12-25T17:53:00Z">
        <w:r w:rsidR="00BF1AC4" w:rsidDel="00547CCE">
          <w:rPr>
            <w:noProof/>
            <w:lang w:val="en-GB"/>
          </w:rPr>
          <w:delText>11</w:delText>
        </w:r>
      </w:del>
      <w:r w:rsidRPr="004424B1">
        <w:rPr>
          <w:noProof/>
          <w:lang w:val="en-GB"/>
        </w:rPr>
        <w:fldChar w:fldCharType="end"/>
      </w:r>
      <w:r w:rsidRPr="004424B1">
        <w:rPr>
          <w:lang w:val="en-GB"/>
        </w:rPr>
        <w:t>]</w:t>
      </w:r>
      <w:bookmarkEnd w:id="38585"/>
      <w:r w:rsidRPr="004424B1">
        <w:rPr>
          <w:lang w:val="en-GB"/>
        </w:rPr>
        <w:tab/>
      </w:r>
      <w:r w:rsidR="00D43314" w:rsidRPr="004424B1">
        <w:rPr>
          <w:i/>
          <w:iCs/>
          <w:lang w:val="en-GB"/>
        </w:rPr>
        <w:t>Application and Support Layer Architecture</w:t>
      </w:r>
      <w:r w:rsidR="00D43314" w:rsidRPr="004424B1">
        <w:rPr>
          <w:lang w:val="en-GB"/>
        </w:rPr>
        <w:t>. Issue 1. Report Concerning Space Data System Standards (Green Book), CCSDS 371.0-G-1. Washington, D.C.: CCSDS, November 2020.</w:t>
      </w:r>
    </w:p>
    <w:p w14:paraId="058C4377" w14:textId="1035475D" w:rsidR="00CA3D1A" w:rsidRPr="004424B1" w:rsidDel="00B3441B" w:rsidRDefault="00CA3D1A" w:rsidP="00CA3D1A">
      <w:pPr>
        <w:pStyle w:val="References"/>
        <w:ind w:left="720" w:hanging="720"/>
        <w:rPr>
          <w:del w:id="38590" w:author="Quinten Van Woerkom" w:date="2024-12-17T11:29:00Z" w16du:dateUtc="2024-12-17T10:29:00Z"/>
          <w:lang w:val="en-GB"/>
        </w:rPr>
      </w:pPr>
      <w:bookmarkStart w:id="38591" w:name="R_502x0b3OrbitDataMessages"/>
      <w:r w:rsidRPr="004424B1">
        <w:rPr>
          <w:lang w:val="en-GB"/>
        </w:rPr>
        <w:t>[</w:t>
      </w:r>
      <w:r w:rsidRPr="004424B1">
        <w:rPr>
          <w:lang w:val="en-GB"/>
        </w:rPr>
        <w:fldChar w:fldCharType="begin"/>
      </w:r>
      <w:r w:rsidRPr="004424B1">
        <w:rPr>
          <w:lang w:val="en-GB"/>
        </w:rPr>
        <w:instrText xml:space="preserve"> STYLEREF "Heading 8,Annex Heading 1"\l \n \t \* MERGEFORMAT \* MERGEFORMAT </w:instrText>
      </w:r>
      <w:r w:rsidRPr="004424B1">
        <w:rPr>
          <w:lang w:val="en-GB"/>
        </w:rPr>
        <w:fldChar w:fldCharType="separate"/>
      </w:r>
      <w:r w:rsidR="006D1623">
        <w:rPr>
          <w:noProof/>
          <w:lang w:val="en-GB"/>
        </w:rPr>
        <w:t>D</w:t>
      </w:r>
      <w:r w:rsidRPr="004424B1">
        <w:rPr>
          <w:noProof/>
          <w:lang w:val="en-GB"/>
        </w:rPr>
        <w:fldChar w:fldCharType="end"/>
      </w:r>
      <w:r w:rsidRPr="004424B1">
        <w:rPr>
          <w:lang w:val="en-GB"/>
        </w:rPr>
        <w:fldChar w:fldCharType="begin"/>
      </w:r>
      <w:r w:rsidRPr="004424B1">
        <w:rPr>
          <w:lang w:val="en-GB"/>
        </w:rPr>
        <w:instrText xml:space="preserve"> SEQ ref \s 8 \* MERGEFORMAT </w:instrText>
      </w:r>
      <w:r w:rsidRPr="004424B1">
        <w:rPr>
          <w:lang w:val="en-GB"/>
        </w:rPr>
        <w:fldChar w:fldCharType="separate"/>
      </w:r>
      <w:ins w:id="38592" w:author="Peter Van Der Plas" w:date="2025-01-01T17:31:00Z" w16du:dateUtc="2025-01-01T16:31:00Z">
        <w:r w:rsidR="006D1623">
          <w:rPr>
            <w:noProof/>
            <w:lang w:val="en-GB"/>
          </w:rPr>
          <w:t>10</w:t>
        </w:r>
      </w:ins>
      <w:ins w:id="38593" w:author="Quinten Van Woerkom" w:date="2024-12-17T10:51:00Z" w16du:dateUtc="2024-12-17T09:51:00Z">
        <w:del w:id="38594" w:author="Peter Van Der Plas" w:date="2024-12-25T18:53:00Z" w16du:dateUtc="2024-12-25T17:53:00Z">
          <w:r w:rsidR="00E46D83" w:rsidDel="00547CCE">
            <w:rPr>
              <w:noProof/>
              <w:lang w:val="en-GB"/>
            </w:rPr>
            <w:delText>10</w:delText>
          </w:r>
        </w:del>
      </w:ins>
      <w:del w:id="38595" w:author="Peter Van Der Plas" w:date="2024-12-25T18:53:00Z" w16du:dateUtc="2024-12-25T17:53:00Z">
        <w:r w:rsidR="00BF1AC4" w:rsidDel="00547CCE">
          <w:rPr>
            <w:noProof/>
            <w:lang w:val="en-GB"/>
          </w:rPr>
          <w:delText>12</w:delText>
        </w:r>
      </w:del>
      <w:r w:rsidRPr="004424B1">
        <w:rPr>
          <w:noProof/>
          <w:lang w:val="en-GB"/>
        </w:rPr>
        <w:fldChar w:fldCharType="end"/>
      </w:r>
      <w:r w:rsidRPr="004424B1">
        <w:rPr>
          <w:lang w:val="en-GB"/>
        </w:rPr>
        <w:t>]</w:t>
      </w:r>
      <w:bookmarkEnd w:id="38591"/>
      <w:r w:rsidRPr="004424B1">
        <w:rPr>
          <w:lang w:val="en-GB"/>
        </w:rPr>
        <w:tab/>
      </w:r>
      <w:r w:rsidR="00D43314" w:rsidRPr="004424B1">
        <w:rPr>
          <w:i/>
          <w:iCs/>
          <w:lang w:val="en-GB"/>
        </w:rPr>
        <w:t>Orbit Data Messages</w:t>
      </w:r>
      <w:r w:rsidR="00D43314" w:rsidRPr="004424B1">
        <w:rPr>
          <w:lang w:val="en-GB"/>
        </w:rPr>
        <w:t>. Issue 3. Recommendation for Space Data System Standards (Blue Book), CCSDS 502.0-B-3. Washington, D.C.: CCSDS, April 2023</w:t>
      </w:r>
      <w:commentRangeStart w:id="38596"/>
      <w:r w:rsidR="00D43314" w:rsidRPr="004424B1">
        <w:rPr>
          <w:lang w:val="en-GB"/>
        </w:rPr>
        <w:t>.</w:t>
      </w:r>
      <w:commentRangeEnd w:id="38596"/>
      <w:r w:rsidR="00B3441B">
        <w:rPr>
          <w:rStyle w:val="CommentReference"/>
        </w:rPr>
        <w:commentReference w:id="38596"/>
      </w:r>
    </w:p>
    <w:p w14:paraId="19663D42" w14:textId="62265DE5" w:rsidR="006E3338" w:rsidRPr="004424B1" w:rsidRDefault="006E3338">
      <w:pPr>
        <w:pStyle w:val="References"/>
        <w:ind w:left="720" w:hanging="720"/>
        <w:rPr>
          <w:lang w:val="en-GB"/>
        </w:rPr>
        <w:pPrChange w:id="38597" w:author="Quinten Van Woerkom" w:date="2024-12-17T11:29:00Z" w16du:dateUtc="2024-12-17T10:29:00Z">
          <w:pPr/>
        </w:pPrChange>
      </w:pPr>
    </w:p>
    <w:p w14:paraId="1EA4EC1D" w14:textId="3CF24901" w:rsidR="006E3338" w:rsidRPr="004424B1" w:rsidDel="00B3441B" w:rsidRDefault="006E3338" w:rsidP="0054793D">
      <w:pPr>
        <w:rPr>
          <w:del w:id="38598" w:author="Quinten Van Woerkom" w:date="2024-12-17T11:29:00Z" w16du:dateUtc="2024-12-17T10:29:00Z"/>
          <w:lang w:val="en-GB"/>
        </w:rPr>
        <w:sectPr w:rsidR="006E3338" w:rsidRPr="004424B1" w:rsidDel="00B3441B" w:rsidSect="007F5055">
          <w:footnotePr>
            <w:numRestart w:val="eachPage"/>
          </w:footnotePr>
          <w:pgSz w:w="11907" w:h="16839" w:code="1"/>
          <w:pgMar w:top="1944" w:right="1296" w:bottom="1944" w:left="1296" w:header="1037" w:footer="1037" w:gutter="302"/>
          <w:pgNumType w:start="1" w:chapStyle="8"/>
          <w:cols w:space="720"/>
          <w:docGrid w:linePitch="326"/>
        </w:sectPr>
      </w:pPr>
    </w:p>
    <w:p w14:paraId="1559C9A2" w14:textId="680B301F" w:rsidR="006E3338" w:rsidRPr="004424B1" w:rsidDel="00B3441B" w:rsidRDefault="006E3338">
      <w:pPr>
        <w:rPr>
          <w:del w:id="38599" w:author="Quinten Van Woerkom" w:date="2024-12-17T11:28:00Z" w16du:dateUtc="2024-12-17T10:28:00Z"/>
          <w:lang w:val="en-GB"/>
        </w:rPr>
        <w:pPrChange w:id="38600" w:author="Quinten Van Woerkom" w:date="2024-12-17T11:29:00Z" w16du:dateUtc="2024-12-17T10:29:00Z">
          <w:pPr>
            <w:pStyle w:val="Heading8"/>
          </w:pPr>
        </w:pPrChange>
      </w:pPr>
      <w:del w:id="38601" w:author="Quinten Van Woerkom" w:date="2024-12-17T11:28:00Z" w16du:dateUtc="2024-12-17T10:28:00Z">
        <w:r w:rsidRPr="004424B1" w:rsidDel="00B3441B">
          <w:rPr>
            <w:lang w:val="en-GB"/>
          </w:rPr>
          <w:lastRenderedPageBreak/>
          <w:br/>
        </w:r>
        <w:r w:rsidRPr="004424B1" w:rsidDel="00B3441B">
          <w:rPr>
            <w:lang w:val="en-GB"/>
          </w:rPr>
          <w:br/>
        </w:r>
        <w:bookmarkStart w:id="38602" w:name="_Ref99376991"/>
        <w:bookmarkStart w:id="38603" w:name="_Ref99710505"/>
        <w:bookmarkStart w:id="38604" w:name="_Toc118556213"/>
        <w:bookmarkStart w:id="38605" w:name="_Toc158132053"/>
        <w:r w:rsidRPr="004424B1" w:rsidDel="00B3441B">
          <w:rPr>
            <w:lang w:val="en-GB"/>
          </w:rPr>
          <w:delText xml:space="preserve">Literal Formats </w:delText>
        </w:r>
        <w:r w:rsidR="00E56F9B" w:rsidRPr="004424B1" w:rsidDel="00B3441B">
          <w:rPr>
            <w:lang w:val="en-GB"/>
          </w:rPr>
          <w:delText>In Expressions</w:delText>
        </w:r>
        <w:r w:rsidR="003F4581" w:rsidRPr="004424B1" w:rsidDel="00B3441B">
          <w:rPr>
            <w:lang w:val="en-GB"/>
          </w:rPr>
          <w:br/>
          <w:delText> </w:delText>
        </w:r>
        <w:r w:rsidRPr="004424B1" w:rsidDel="00B3441B">
          <w:rPr>
            <w:lang w:val="en-GB"/>
          </w:rPr>
          <w:br/>
          <w:delText>(Informative)</w:delText>
        </w:r>
        <w:bookmarkEnd w:id="38602"/>
        <w:bookmarkEnd w:id="38603"/>
        <w:bookmarkEnd w:id="38604"/>
        <w:bookmarkEnd w:id="38605"/>
      </w:del>
    </w:p>
    <w:p w14:paraId="672C6BA5" w14:textId="5158523F" w:rsidR="001C4A49" w:rsidRPr="004424B1" w:rsidDel="00B3441B" w:rsidRDefault="001C4A49">
      <w:pPr>
        <w:rPr>
          <w:del w:id="38606" w:author="Quinten Van Woerkom" w:date="2024-12-17T11:28:00Z" w16du:dateUtc="2024-12-17T10:28:00Z"/>
          <w:lang w:val="en-GB"/>
        </w:rPr>
        <w:pPrChange w:id="38607" w:author="Quinten Van Woerkom" w:date="2024-12-17T11:29:00Z" w16du:dateUtc="2024-12-17T10:29:00Z">
          <w:pPr>
            <w:pStyle w:val="Annex2"/>
            <w:spacing w:before="480"/>
          </w:pPr>
        </w:pPrChange>
      </w:pPr>
      <w:del w:id="38608" w:author="Quinten Van Woerkom" w:date="2024-12-17T11:28:00Z" w16du:dateUtc="2024-12-17T10:28:00Z">
        <w:r w:rsidRPr="004424B1" w:rsidDel="00B3441B">
          <w:rPr>
            <w:lang w:val="en-GB"/>
          </w:rPr>
          <w:delText>Introduction</w:delText>
        </w:r>
      </w:del>
    </w:p>
    <w:p w14:paraId="5B4D149C" w14:textId="182010C9" w:rsidR="00511CCB" w:rsidRPr="004424B1" w:rsidDel="00B3441B" w:rsidRDefault="00511CCB" w:rsidP="0054793D">
      <w:pPr>
        <w:rPr>
          <w:del w:id="38609" w:author="Quinten Van Woerkom" w:date="2024-12-17T11:28:00Z" w16du:dateUtc="2024-12-17T10:28:00Z"/>
          <w:lang w:val="en-GB"/>
        </w:rPr>
      </w:pPr>
      <w:del w:id="38610" w:author="Quinten Van Woerkom" w:date="2024-12-17T11:28:00Z" w16du:dateUtc="2024-12-17T10:28:00Z">
        <w:r w:rsidRPr="004424B1" w:rsidDel="00B3441B">
          <w:rPr>
            <w:lang w:val="en-GB"/>
          </w:rPr>
          <w:delText xml:space="preserve">When entering MPS data, it is often not possible to provide an absolute value for a required </w:delText>
        </w:r>
      </w:del>
      <w:del w:id="38611" w:author="Quinten Van Woerkom" w:date="2024-11-25T14:46:00Z" w16du:dateUtc="2024-11-25T13:46:00Z">
        <w:r w:rsidRPr="004424B1" w:rsidDel="00006133">
          <w:rPr>
            <w:lang w:val="en-GB"/>
          </w:rPr>
          <w:delText>attribute</w:delText>
        </w:r>
      </w:del>
      <w:del w:id="38612" w:author="Quinten Van Woerkom" w:date="2024-12-17T11:28:00Z" w16du:dateUtc="2024-12-17T10:28:00Z">
        <w:r w:rsidRPr="004424B1" w:rsidDel="00B3441B">
          <w:rPr>
            <w:lang w:val="en-GB"/>
          </w:rPr>
          <w:delText xml:space="preserve">, but instead a dynamic value can </w:delText>
        </w:r>
        <w:r w:rsidR="00FC7D76" w:rsidRPr="004424B1" w:rsidDel="00B3441B">
          <w:rPr>
            <w:lang w:val="en-GB"/>
          </w:rPr>
          <w:delText xml:space="preserve">be </w:delText>
        </w:r>
        <w:r w:rsidRPr="004424B1" w:rsidDel="00B3441B">
          <w:rPr>
            <w:lang w:val="en-GB"/>
          </w:rPr>
          <w:delText xml:space="preserve">specified as an </w:delText>
        </w:r>
        <w:r w:rsidRPr="004424B1" w:rsidDel="00B3441B">
          <w:rPr>
            <w:rStyle w:val="Term"/>
            <w:lang w:val="en-GB"/>
          </w:rPr>
          <w:delText xml:space="preserve">expression </w:delText>
        </w:r>
        <w:r w:rsidRPr="004424B1" w:rsidDel="00B3441B">
          <w:rPr>
            <w:lang w:val="en-GB"/>
          </w:rPr>
          <w:delText xml:space="preserve">(see </w:delText>
        </w:r>
        <w:r w:rsidRPr="004424B1" w:rsidDel="00B3441B">
          <w:rPr>
            <w:lang w:val="en-GB"/>
          </w:rPr>
          <w:fldChar w:fldCharType="begin"/>
        </w:r>
        <w:r w:rsidRPr="004424B1" w:rsidDel="00B3441B">
          <w:rPr>
            <w:lang w:val="en-GB"/>
          </w:rPr>
          <w:delInstrText xml:space="preserve"> REF _Ref21941987 \r \h </w:delInstrText>
        </w:r>
        <w:r w:rsidRPr="004424B1" w:rsidDel="00B3441B">
          <w:rPr>
            <w:lang w:val="en-GB"/>
          </w:rPr>
        </w:r>
        <w:r w:rsidRPr="004424B1" w:rsidDel="00B3441B">
          <w:rPr>
            <w:lang w:val="en-GB"/>
          </w:rPr>
          <w:fldChar w:fldCharType="separate"/>
        </w:r>
        <w:r w:rsidR="00BF1AC4" w:rsidDel="00B3441B">
          <w:rPr>
            <w:lang w:val="en-GB"/>
          </w:rPr>
          <w:delText>4.3.4</w:delText>
        </w:r>
        <w:r w:rsidRPr="004424B1" w:rsidDel="00B3441B">
          <w:rPr>
            <w:lang w:val="en-GB"/>
          </w:rPr>
          <w:fldChar w:fldCharType="end"/>
        </w:r>
        <w:r w:rsidRPr="004424B1" w:rsidDel="00B3441B">
          <w:rPr>
            <w:lang w:val="en-GB"/>
          </w:rPr>
          <w:delText>) for derivation at run time.  The expression can be provided as:</w:delText>
        </w:r>
      </w:del>
    </w:p>
    <w:p w14:paraId="1CC5E088" w14:textId="299BD4BF" w:rsidR="00511CCB" w:rsidRPr="004424B1" w:rsidDel="00B3441B" w:rsidRDefault="00164472">
      <w:pPr>
        <w:rPr>
          <w:del w:id="38613" w:author="Quinten Van Woerkom" w:date="2024-12-17T11:28:00Z" w16du:dateUtc="2024-12-17T10:28:00Z"/>
        </w:rPr>
        <w:pPrChange w:id="38614" w:author="Quinten Van Woerkom" w:date="2024-12-17T11:29:00Z" w16du:dateUtc="2024-12-17T10:29:00Z">
          <w:pPr>
            <w:pStyle w:val="List"/>
            <w:numPr>
              <w:numId w:val="68"/>
            </w:numPr>
            <w:tabs>
              <w:tab w:val="num" w:pos="360"/>
              <w:tab w:val="left" w:pos="720"/>
            </w:tabs>
            <w:ind w:left="360"/>
          </w:pPr>
        </w:pPrChange>
      </w:pPr>
      <w:del w:id="38615" w:author="Quinten Van Woerkom" w:date="2024-12-17T11:28:00Z" w16du:dateUtc="2024-12-17T10:28:00Z">
        <w:r w:rsidRPr="004424B1" w:rsidDel="00B3441B">
          <w:delText xml:space="preserve">a </w:delText>
        </w:r>
        <w:r w:rsidR="00511CCB" w:rsidRPr="004424B1" w:rsidDel="00B3441B">
          <w:delText>literal value</w:delText>
        </w:r>
        <w:r w:rsidRPr="004424B1" w:rsidDel="00B3441B">
          <w:delText>;</w:delText>
        </w:r>
      </w:del>
    </w:p>
    <w:p w14:paraId="1DDC7607" w14:textId="7167336F" w:rsidR="00511CCB" w:rsidRPr="004424B1" w:rsidDel="00B3441B" w:rsidRDefault="00164472">
      <w:pPr>
        <w:rPr>
          <w:del w:id="38616" w:author="Quinten Van Woerkom" w:date="2024-12-17T11:28:00Z" w16du:dateUtc="2024-12-17T10:28:00Z"/>
        </w:rPr>
        <w:pPrChange w:id="38617" w:author="Quinten Van Woerkom" w:date="2024-12-17T11:29:00Z" w16du:dateUtc="2024-12-17T10:29:00Z">
          <w:pPr>
            <w:pStyle w:val="List"/>
            <w:numPr>
              <w:numId w:val="68"/>
            </w:numPr>
            <w:tabs>
              <w:tab w:val="num" w:pos="360"/>
              <w:tab w:val="left" w:pos="720"/>
            </w:tabs>
            <w:ind w:left="360"/>
          </w:pPr>
        </w:pPrChange>
      </w:pPr>
      <w:del w:id="38618" w:author="Quinten Van Woerkom" w:date="2024-12-17T11:28:00Z" w16du:dateUtc="2024-12-17T10:28:00Z">
        <w:r w:rsidRPr="004424B1" w:rsidDel="00B3441B">
          <w:delText xml:space="preserve">a </w:delText>
        </w:r>
        <w:r w:rsidR="00511CCB" w:rsidRPr="004424B1" w:rsidDel="00B3441B">
          <w:delText>reference to a</w:delText>
        </w:r>
      </w:del>
      <w:del w:id="38619" w:author="Quinten Van Woerkom" w:date="2024-11-25T14:46:00Z" w16du:dateUtc="2024-11-25T13:46:00Z">
        <w:r w:rsidR="00511CCB" w:rsidRPr="004424B1" w:rsidDel="00006133">
          <w:delText>n</w:delText>
        </w:r>
      </w:del>
      <w:del w:id="38620" w:author="Quinten Van Woerkom" w:date="2024-12-17T11:28:00Z" w16du:dateUtc="2024-12-17T10:28:00Z">
        <w:r w:rsidR="00511CCB" w:rsidRPr="004424B1" w:rsidDel="00B3441B">
          <w:delText xml:space="preserve"> </w:delText>
        </w:r>
      </w:del>
      <w:del w:id="38621" w:author="Quinten Van Woerkom" w:date="2024-11-25T14:46:00Z" w16du:dateUtc="2024-11-25T13:46:00Z">
        <w:r w:rsidR="00511CCB" w:rsidRPr="004424B1" w:rsidDel="00006133">
          <w:delText>attribute</w:delText>
        </w:r>
      </w:del>
      <w:del w:id="38622" w:author="Quinten Van Woerkom" w:date="2024-12-17T11:28:00Z" w16du:dateUtc="2024-12-17T10:28:00Z">
        <w:r w:rsidR="00511CCB" w:rsidRPr="004424B1" w:rsidDel="00B3441B">
          <w:delText xml:space="preserve"> or </w:delText>
        </w:r>
        <w:r w:rsidR="00511CCB" w:rsidRPr="004424B1" w:rsidDel="00B3441B">
          <w:rPr>
            <w:rStyle w:val="Term"/>
          </w:rPr>
          <w:delText xml:space="preserve">argument </w:delText>
        </w:r>
        <w:r w:rsidR="00511CCB" w:rsidRPr="004424B1" w:rsidDel="00B3441B">
          <w:delText xml:space="preserve">of an MO </w:delText>
        </w:r>
        <w:r w:rsidR="00AC4482" w:rsidRPr="004424B1" w:rsidDel="00B3441B">
          <w:delText>o</w:delText>
        </w:r>
        <w:r w:rsidR="00511CCB" w:rsidRPr="004424B1" w:rsidDel="00B3441B">
          <w:delText>bject</w:delText>
        </w:r>
        <w:r w:rsidRPr="004424B1" w:rsidDel="00B3441B">
          <w:delText>;</w:delText>
        </w:r>
      </w:del>
    </w:p>
    <w:p w14:paraId="2BDD6DDA" w14:textId="088B0B41" w:rsidR="00435D18" w:rsidRPr="004424B1" w:rsidDel="00B3441B" w:rsidRDefault="00164472">
      <w:pPr>
        <w:rPr>
          <w:del w:id="38623" w:author="Quinten Van Woerkom" w:date="2024-12-17T11:28:00Z" w16du:dateUtc="2024-12-17T10:28:00Z"/>
        </w:rPr>
        <w:pPrChange w:id="38624" w:author="Quinten Van Woerkom" w:date="2024-12-17T11:29:00Z" w16du:dateUtc="2024-12-17T10:29:00Z">
          <w:pPr>
            <w:pStyle w:val="List"/>
            <w:numPr>
              <w:numId w:val="68"/>
            </w:numPr>
            <w:tabs>
              <w:tab w:val="num" w:pos="360"/>
              <w:tab w:val="left" w:pos="720"/>
            </w:tabs>
            <w:ind w:left="360"/>
          </w:pPr>
        </w:pPrChange>
      </w:pPr>
      <w:del w:id="38625" w:author="Quinten Van Woerkom" w:date="2024-12-17T11:28:00Z" w16du:dateUtc="2024-12-17T10:28:00Z">
        <w:r w:rsidRPr="004424B1" w:rsidDel="00B3441B">
          <w:delText xml:space="preserve">a </w:delText>
        </w:r>
        <w:r w:rsidR="00435D18" w:rsidRPr="004424B1" w:rsidDel="00B3441B">
          <w:delText xml:space="preserve">calculated value </w:delText>
        </w:r>
        <w:r w:rsidR="00E51ACA" w:rsidRPr="004424B1" w:rsidDel="00B3441B">
          <w:delText xml:space="preserve">including </w:delText>
        </w:r>
        <w:r w:rsidR="00435D18" w:rsidRPr="004424B1" w:rsidDel="00B3441B">
          <w:delText xml:space="preserve">one or more references to </w:delText>
        </w:r>
      </w:del>
      <w:del w:id="38626" w:author="Quinten Van Woerkom" w:date="2024-11-25T14:46:00Z" w16du:dateUtc="2024-11-25T13:46:00Z">
        <w:r w:rsidR="00435D18" w:rsidRPr="004424B1" w:rsidDel="00006133">
          <w:delText>attribute</w:delText>
        </w:r>
      </w:del>
      <w:del w:id="38627" w:author="Quinten Van Woerkom" w:date="2024-12-17T11:28:00Z" w16du:dateUtc="2024-12-17T10:28:00Z">
        <w:r w:rsidR="00435D18" w:rsidRPr="004424B1" w:rsidDel="00B3441B">
          <w:delText xml:space="preserve">s or </w:delText>
        </w:r>
        <w:r w:rsidR="00435D18" w:rsidRPr="004424B1" w:rsidDel="00B3441B">
          <w:rPr>
            <w:rStyle w:val="Term"/>
          </w:rPr>
          <w:delText xml:space="preserve">arguments </w:delText>
        </w:r>
        <w:r w:rsidR="00435D18" w:rsidRPr="004424B1" w:rsidDel="00B3441B">
          <w:delText xml:space="preserve">of MO </w:delText>
        </w:r>
        <w:r w:rsidR="00AC4482" w:rsidRPr="004424B1" w:rsidDel="00B3441B">
          <w:delText>o</w:delText>
        </w:r>
        <w:r w:rsidR="00435D18" w:rsidRPr="004424B1" w:rsidDel="00B3441B">
          <w:delText>bjects</w:delText>
        </w:r>
        <w:r w:rsidRPr="004424B1" w:rsidDel="00B3441B">
          <w:delText>.</w:delText>
        </w:r>
      </w:del>
    </w:p>
    <w:p w14:paraId="316E74AC" w14:textId="30E1147E" w:rsidR="00EE6B08" w:rsidRPr="004424B1" w:rsidDel="00B3441B" w:rsidRDefault="00435D18" w:rsidP="0054793D">
      <w:pPr>
        <w:rPr>
          <w:del w:id="38628" w:author="Quinten Van Woerkom" w:date="2024-12-17T11:28:00Z" w16du:dateUtc="2024-12-17T10:28:00Z"/>
          <w:lang w:val="en-GB"/>
        </w:rPr>
      </w:pPr>
      <w:del w:id="38629" w:author="Quinten Van Woerkom" w:date="2024-12-17T11:28:00Z" w16du:dateUtc="2024-12-17T10:28:00Z">
        <w:r w:rsidRPr="004424B1" w:rsidDel="00B3441B">
          <w:rPr>
            <w:lang w:val="en-GB"/>
          </w:rPr>
          <w:delText xml:space="preserve">The language used to represent the </w:delText>
        </w:r>
        <w:r w:rsidRPr="004424B1" w:rsidDel="00B3441B">
          <w:rPr>
            <w:rStyle w:val="Term"/>
            <w:lang w:val="en-GB"/>
          </w:rPr>
          <w:delText>expression</w:delText>
        </w:r>
        <w:r w:rsidRPr="004424B1" w:rsidDel="00B3441B">
          <w:rPr>
            <w:lang w:val="en-GB"/>
          </w:rPr>
          <w:delText xml:space="preserve"> does</w:delText>
        </w:r>
        <w:r w:rsidR="00EE6B08" w:rsidRPr="004424B1" w:rsidDel="00B3441B">
          <w:rPr>
            <w:lang w:val="en-GB"/>
          </w:rPr>
          <w:delText xml:space="preserve"> not form part of this </w:delText>
        </w:r>
        <w:r w:rsidR="00870116" w:rsidRPr="004424B1" w:rsidDel="00B3441B">
          <w:rPr>
            <w:iCs/>
            <w:lang w:val="en-GB"/>
          </w:rPr>
          <w:delText>Recommended Standard</w:delText>
        </w:r>
        <w:r w:rsidR="00870116" w:rsidRPr="004424B1" w:rsidDel="00B3441B">
          <w:rPr>
            <w:lang w:val="en-GB"/>
          </w:rPr>
          <w:delText xml:space="preserve">; </w:delText>
        </w:r>
        <w:r w:rsidR="00EE6B08" w:rsidRPr="004424B1" w:rsidDel="00B3441B">
          <w:rPr>
            <w:lang w:val="en-GB"/>
          </w:rPr>
          <w:delText>any expression language can be used within a particular deployment.</w:delText>
        </w:r>
        <w:r w:rsidR="001D4E1B" w:rsidRPr="004424B1" w:rsidDel="00B3441B">
          <w:rPr>
            <w:lang w:val="en-GB"/>
          </w:rPr>
          <w:delText xml:space="preserve">  This annex specifies a</w:delText>
        </w:r>
        <w:r w:rsidR="00C64338" w:rsidRPr="004424B1" w:rsidDel="00B3441B">
          <w:rPr>
            <w:lang w:val="en-GB"/>
          </w:rPr>
          <w:delText>n optional</w:delText>
        </w:r>
        <w:r w:rsidR="001D4E1B" w:rsidRPr="004424B1" w:rsidDel="00B3441B">
          <w:rPr>
            <w:lang w:val="en-GB"/>
          </w:rPr>
          <w:delText xml:space="preserve"> simple </w:delText>
        </w:r>
        <w:r w:rsidR="00C64338" w:rsidRPr="004424B1" w:rsidDel="00B3441B">
          <w:rPr>
            <w:lang w:val="en-GB"/>
          </w:rPr>
          <w:delText xml:space="preserve">XSD-based </w:delText>
        </w:r>
        <w:r w:rsidR="001D4E1B" w:rsidRPr="004424B1" w:rsidDel="00B3441B">
          <w:rPr>
            <w:lang w:val="en-GB"/>
          </w:rPr>
          <w:delText>syntax for the specification of literal values and references that can be used in the absence of a complete expression language.</w:delText>
        </w:r>
      </w:del>
    </w:p>
    <w:p w14:paraId="45E93290" w14:textId="18E0866F" w:rsidR="0000262F" w:rsidRPr="004424B1" w:rsidDel="00B3441B" w:rsidRDefault="0000262F" w:rsidP="0054793D">
      <w:pPr>
        <w:rPr>
          <w:del w:id="38630" w:author="Quinten Van Woerkom" w:date="2024-12-17T11:28:00Z" w16du:dateUtc="2024-12-17T10:28:00Z"/>
          <w:lang w:val="en-GB"/>
        </w:rPr>
      </w:pPr>
      <w:del w:id="38631" w:author="Quinten Van Woerkom" w:date="2024-12-17T11:28:00Z" w16du:dateUtc="2024-12-17T10:28:00Z">
        <w:r w:rsidRPr="004424B1" w:rsidDel="00B3441B">
          <w:rPr>
            <w:lang w:val="en-GB"/>
          </w:rPr>
          <w:delText xml:space="preserve">If used in an MPS Expression, the expressionLanguage field should be set to </w:delText>
        </w:r>
        <w:r w:rsidR="00280842" w:rsidRPr="004424B1" w:rsidDel="00B3441B">
          <w:rPr>
            <w:lang w:val="en-GB"/>
          </w:rPr>
          <w:delText>‘</w:delText>
        </w:r>
        <w:r w:rsidRPr="004424B1" w:rsidDel="00B3441B">
          <w:rPr>
            <w:lang w:val="en-GB"/>
          </w:rPr>
          <w:delText>MPSliteral</w:delText>
        </w:r>
        <w:r w:rsidR="00280842" w:rsidRPr="004424B1" w:rsidDel="00B3441B">
          <w:rPr>
            <w:lang w:val="en-GB"/>
          </w:rPr>
          <w:delText>’</w:delText>
        </w:r>
        <w:r w:rsidRPr="004424B1" w:rsidDel="00B3441B">
          <w:rPr>
            <w:lang w:val="en-GB"/>
          </w:rPr>
          <w:delText>.</w:delText>
        </w:r>
      </w:del>
    </w:p>
    <w:p w14:paraId="43F1DFDC" w14:textId="0E5F26B8" w:rsidR="00736106" w:rsidRPr="004424B1" w:rsidDel="00B3441B" w:rsidRDefault="00D23095" w:rsidP="0054793D">
      <w:pPr>
        <w:rPr>
          <w:del w:id="38632" w:author="Quinten Van Woerkom" w:date="2024-12-17T11:28:00Z" w16du:dateUtc="2024-12-17T10:28:00Z"/>
          <w:lang w:val="en-GB"/>
        </w:rPr>
      </w:pPr>
      <w:del w:id="38633" w:author="Quinten Van Woerkom" w:date="2024-12-17T11:28:00Z" w16du:dateUtc="2024-12-17T10:28:00Z">
        <w:r w:rsidRPr="004424B1" w:rsidDel="00B3441B">
          <w:rPr>
            <w:lang w:val="en-GB"/>
          </w:rPr>
          <w:delText xml:space="preserve">MPS Expressions </w:delText>
        </w:r>
        <w:r w:rsidR="00462A18" w:rsidRPr="004424B1" w:rsidDel="00B3441B">
          <w:rPr>
            <w:lang w:val="en-GB"/>
          </w:rPr>
          <w:delText>can be of any MAL::Attribute type plus the MPS position and direction types</w:delText>
        </w:r>
        <w:r w:rsidR="006E7FAE" w:rsidRPr="004424B1" w:rsidDel="00B3441B">
          <w:rPr>
            <w:lang w:val="en-GB"/>
          </w:rPr>
          <w:delText>, as detailed in the following table.</w:delText>
        </w:r>
      </w:del>
    </w:p>
    <w:p w14:paraId="0177881B" w14:textId="29E90E5A" w:rsidR="006E7FAE" w:rsidRPr="004424B1" w:rsidDel="00B3441B" w:rsidRDefault="00164472">
      <w:pPr>
        <w:rPr>
          <w:del w:id="38634" w:author="Quinten Van Woerkom" w:date="2024-12-17T11:28:00Z" w16du:dateUtc="2024-12-17T10:28:00Z"/>
          <w:lang w:val="en-GB"/>
        </w:rPr>
        <w:pPrChange w:id="38635" w:author="Quinten Van Woerkom" w:date="2024-12-17T11:29:00Z" w16du:dateUtc="2024-12-17T10:29:00Z">
          <w:pPr>
            <w:pStyle w:val="TableTitle"/>
          </w:pPr>
        </w:pPrChange>
      </w:pPr>
      <w:del w:id="38636" w:author="Quinten Van Woerkom" w:date="2024-12-17T11:28:00Z" w16du:dateUtc="2024-12-17T10:28:00Z">
        <w:r w:rsidRPr="004424B1" w:rsidDel="00B3441B">
          <w:rPr>
            <w:lang w:val="en-GB"/>
          </w:rPr>
          <w:delText xml:space="preserve">Table </w:delText>
        </w:r>
        <w:bookmarkStart w:id="38637" w:name="T_F01MPSExpressionTypes"/>
        <w:r w:rsidRPr="004424B1" w:rsidDel="00B3441B">
          <w:rPr>
            <w:lang w:val="en-GB"/>
          </w:rPr>
          <w:fldChar w:fldCharType="begin"/>
        </w:r>
        <w:r w:rsidRPr="004424B1" w:rsidDel="00B3441B">
          <w:rPr>
            <w:lang w:val="en-GB"/>
          </w:rPr>
          <w:delInstrText xml:space="preserve"> STYLEREF "Heading 8,Annex Heading 1"\l \n \t \* MERGEFORMAT </w:delInstrText>
        </w:r>
        <w:r w:rsidRPr="004424B1" w:rsidDel="00B3441B">
          <w:rPr>
            <w:lang w:val="en-GB"/>
          </w:rPr>
          <w:fldChar w:fldCharType="separate"/>
        </w:r>
        <w:r w:rsidR="00BF1AC4" w:rsidDel="00B3441B">
          <w:rPr>
            <w:noProof/>
            <w:lang w:val="en-GB"/>
          </w:rPr>
          <w:delText>E</w:delText>
        </w:r>
        <w:r w:rsidRPr="004424B1" w:rsidDel="00B3441B">
          <w:rPr>
            <w:lang w:val="en-GB"/>
          </w:rPr>
          <w:fldChar w:fldCharType="end"/>
        </w:r>
        <w:r w:rsidRPr="004424B1" w:rsidDel="00B3441B">
          <w:rPr>
            <w:lang w:val="en-GB"/>
          </w:rPr>
          <w:noBreakHyphen/>
        </w:r>
        <w:r w:rsidR="009A416E" w:rsidRPr="004424B1" w:rsidDel="00B3441B">
          <w:rPr>
            <w:lang w:val="en-GB"/>
          </w:rPr>
          <w:fldChar w:fldCharType="begin"/>
        </w:r>
        <w:r w:rsidR="009A416E" w:rsidRPr="004424B1" w:rsidDel="00B3441B">
          <w:rPr>
            <w:lang w:val="en-GB"/>
          </w:rPr>
          <w:delInstrText xml:space="preserve"> SEQ Table \s 8 \* MERGEFORMAT </w:delInstrText>
        </w:r>
        <w:r w:rsidR="009A416E" w:rsidRPr="004424B1" w:rsidDel="00B3441B">
          <w:rPr>
            <w:lang w:val="en-GB"/>
          </w:rPr>
          <w:fldChar w:fldCharType="separate"/>
        </w:r>
        <w:r w:rsidR="00BF1AC4" w:rsidDel="00B3441B">
          <w:rPr>
            <w:noProof/>
            <w:lang w:val="en-GB"/>
          </w:rPr>
          <w:delText>1</w:delText>
        </w:r>
        <w:r w:rsidR="009A416E" w:rsidRPr="004424B1" w:rsidDel="00B3441B">
          <w:rPr>
            <w:noProof/>
            <w:lang w:val="en-GB"/>
          </w:rPr>
          <w:fldChar w:fldCharType="end"/>
        </w:r>
        <w:bookmarkEnd w:id="38637"/>
        <w:r w:rsidRPr="004424B1" w:rsidDel="00B3441B">
          <w:rPr>
            <w:lang w:val="en-GB"/>
          </w:rPr>
          <w:fldChar w:fldCharType="begin"/>
        </w:r>
        <w:r w:rsidRPr="004424B1" w:rsidDel="00B3441B">
          <w:rPr>
            <w:lang w:val="en-GB"/>
          </w:rPr>
          <w:delInstrText xml:space="preserve"> TC \f T \l 7 "</w:delInstrText>
        </w:r>
        <w:r w:rsidR="009A416E" w:rsidRPr="004424B1" w:rsidDel="00B3441B">
          <w:rPr>
            <w:lang w:val="en-GB"/>
          </w:rPr>
          <w:fldChar w:fldCharType="begin"/>
        </w:r>
        <w:r w:rsidR="009A416E" w:rsidRPr="004424B1" w:rsidDel="00B3441B">
          <w:rPr>
            <w:lang w:val="en-GB"/>
          </w:rPr>
          <w:delInstrText xml:space="preserve"> STYLEREF "Heading 8,Annex Heading 1"\l \n \t \* MERGEFORMAT </w:delInstrText>
        </w:r>
        <w:r w:rsidR="009A416E" w:rsidRPr="004424B1" w:rsidDel="00B3441B">
          <w:rPr>
            <w:lang w:val="en-GB"/>
          </w:rPr>
          <w:fldChar w:fldCharType="separate"/>
        </w:r>
        <w:bookmarkStart w:id="38638" w:name="_Toc158132089"/>
        <w:r w:rsidR="00BF1AC4" w:rsidDel="00B3441B">
          <w:rPr>
            <w:noProof/>
            <w:lang w:val="en-GB"/>
          </w:rPr>
          <w:delInstrText>E</w:delInstrText>
        </w:r>
        <w:r w:rsidR="009A416E" w:rsidRPr="004424B1" w:rsidDel="00B3441B">
          <w:rPr>
            <w:noProof/>
            <w:lang w:val="en-GB"/>
          </w:rPr>
          <w:fldChar w:fldCharType="end"/>
        </w:r>
        <w:r w:rsidRPr="004424B1" w:rsidDel="00B3441B">
          <w:rPr>
            <w:lang w:val="en-GB"/>
          </w:rPr>
          <w:delInstrText>-</w:delInstrText>
        </w:r>
        <w:r w:rsidR="009A416E" w:rsidRPr="004424B1" w:rsidDel="00B3441B">
          <w:rPr>
            <w:lang w:val="en-GB"/>
          </w:rPr>
          <w:fldChar w:fldCharType="begin"/>
        </w:r>
        <w:r w:rsidR="009A416E" w:rsidRPr="004424B1" w:rsidDel="00B3441B">
          <w:rPr>
            <w:lang w:val="en-GB"/>
          </w:rPr>
          <w:delInstrText xml:space="preserve"> SEQ Table_TOC \s 8 \* MERGEFORMAT </w:delInstrText>
        </w:r>
        <w:r w:rsidR="009A416E" w:rsidRPr="004424B1" w:rsidDel="00B3441B">
          <w:rPr>
            <w:lang w:val="en-GB"/>
          </w:rPr>
          <w:fldChar w:fldCharType="separate"/>
        </w:r>
        <w:r w:rsidR="00BF1AC4" w:rsidDel="00B3441B">
          <w:rPr>
            <w:noProof/>
            <w:lang w:val="en-GB"/>
          </w:rPr>
          <w:delInstrText>1</w:delInstrText>
        </w:r>
        <w:r w:rsidR="009A416E" w:rsidRPr="004424B1" w:rsidDel="00B3441B">
          <w:rPr>
            <w:noProof/>
            <w:lang w:val="en-GB"/>
          </w:rPr>
          <w:fldChar w:fldCharType="end"/>
        </w:r>
        <w:r w:rsidRPr="004424B1" w:rsidDel="00B3441B">
          <w:rPr>
            <w:lang w:val="en-GB"/>
          </w:rPr>
          <w:tab/>
        </w:r>
        <w:r w:rsidR="00677457" w:rsidRPr="004424B1" w:rsidDel="00B3441B">
          <w:rPr>
            <w:lang w:val="en-GB"/>
          </w:rPr>
          <w:delInstrText>MPS Expression Types</w:delInstrText>
        </w:r>
        <w:bookmarkEnd w:id="38638"/>
        <w:r w:rsidRPr="004424B1" w:rsidDel="00B3441B">
          <w:rPr>
            <w:lang w:val="en-GB"/>
          </w:rPr>
          <w:delInstrText>"</w:delInstrText>
        </w:r>
        <w:r w:rsidRPr="004424B1" w:rsidDel="00B3441B">
          <w:rPr>
            <w:lang w:val="en-GB"/>
          </w:rPr>
          <w:fldChar w:fldCharType="end"/>
        </w:r>
        <w:r w:rsidRPr="004424B1" w:rsidDel="00B3441B">
          <w:rPr>
            <w:lang w:val="en-GB"/>
          </w:rPr>
          <w:delText>:  MPS Expression Types</w:delText>
        </w:r>
      </w:del>
    </w:p>
    <w:tbl>
      <w:tblPr>
        <w:tblStyle w:val="RBTable"/>
        <w:tblW w:w="0" w:type="auto"/>
        <w:tblLayout w:type="fixed"/>
        <w:tblLook w:val="04A0" w:firstRow="1" w:lastRow="0" w:firstColumn="1" w:lastColumn="0" w:noHBand="0" w:noVBand="1"/>
      </w:tblPr>
      <w:tblGrid>
        <w:gridCol w:w="562"/>
        <w:gridCol w:w="1418"/>
        <w:gridCol w:w="1984"/>
        <w:gridCol w:w="1701"/>
        <w:gridCol w:w="3325"/>
      </w:tblGrid>
      <w:tr w:rsidR="006E7FAE" w:rsidRPr="004424B1" w:rsidDel="00B3441B" w14:paraId="75F2B1B9" w14:textId="0CF13286" w:rsidTr="003F2405">
        <w:trPr>
          <w:cnfStyle w:val="100000000000" w:firstRow="1" w:lastRow="0" w:firstColumn="0" w:lastColumn="0" w:oddVBand="0" w:evenVBand="0" w:oddHBand="0" w:evenHBand="0" w:firstRowFirstColumn="0" w:firstRowLastColumn="0" w:lastRowFirstColumn="0" w:lastRowLastColumn="0"/>
          <w:del w:id="38639" w:author="Quinten Van Woerkom" w:date="2024-12-17T11:28:00Z"/>
        </w:trPr>
        <w:tc>
          <w:tcPr>
            <w:cnfStyle w:val="001000000000" w:firstRow="0" w:lastRow="0" w:firstColumn="1" w:lastColumn="0" w:oddVBand="0" w:evenVBand="0" w:oddHBand="0" w:evenHBand="0" w:firstRowFirstColumn="0" w:firstRowLastColumn="0" w:lastRowFirstColumn="0" w:lastRowLastColumn="0"/>
            <w:tcW w:w="562" w:type="dxa"/>
          </w:tcPr>
          <w:p w14:paraId="4BA6433C" w14:textId="41CC235A" w:rsidR="006E7FAE" w:rsidRPr="004424B1" w:rsidDel="00B3441B" w:rsidRDefault="006E7FAE">
            <w:pPr>
              <w:rPr>
                <w:del w:id="38640" w:author="Quinten Van Woerkom" w:date="2024-12-17T11:28:00Z" w16du:dateUtc="2024-12-17T10:28:00Z"/>
              </w:rPr>
              <w:pPrChange w:id="38641" w:author="Quinten Van Woerkom" w:date="2024-12-17T11:29:00Z" w16du:dateUtc="2024-12-17T10:29:00Z">
                <w:pPr>
                  <w:pStyle w:val="TableCell"/>
                </w:pPr>
              </w:pPrChange>
            </w:pPr>
            <w:del w:id="38642" w:author="Quinten Van Woerkom" w:date="2024-12-17T11:28:00Z" w16du:dateUtc="2024-12-17T10:28:00Z">
              <w:r w:rsidRPr="004424B1" w:rsidDel="00B3441B">
                <w:delText>#</w:delText>
              </w:r>
            </w:del>
          </w:p>
        </w:tc>
        <w:tc>
          <w:tcPr>
            <w:tcW w:w="1418" w:type="dxa"/>
          </w:tcPr>
          <w:p w14:paraId="446E2F3C" w14:textId="594D0A2A" w:rsidR="006E7FAE" w:rsidRPr="004424B1" w:rsidDel="00B3441B" w:rsidRDefault="006E7FAE">
            <w:pPr>
              <w:cnfStyle w:val="100000000000" w:firstRow="1" w:lastRow="0" w:firstColumn="0" w:lastColumn="0" w:oddVBand="0" w:evenVBand="0" w:oddHBand="0" w:evenHBand="0" w:firstRowFirstColumn="0" w:firstRowLastColumn="0" w:lastRowFirstColumn="0" w:lastRowLastColumn="0"/>
              <w:rPr>
                <w:del w:id="38643" w:author="Quinten Van Woerkom" w:date="2024-12-17T11:28:00Z" w16du:dateUtc="2024-12-17T10:28:00Z"/>
              </w:rPr>
              <w:pPrChange w:id="38644" w:author="Quinten Van Woerkom" w:date="2024-12-17T11:29:00Z" w16du:dateUtc="2024-12-17T10:29:00Z">
                <w:pPr>
                  <w:pStyle w:val="TableCell"/>
                  <w:cnfStyle w:val="100000000000" w:firstRow="1" w:lastRow="0" w:firstColumn="0" w:lastColumn="0" w:oddVBand="0" w:evenVBand="0" w:oddHBand="0" w:evenHBand="0" w:firstRowFirstColumn="0" w:firstRowLastColumn="0" w:lastRowFirstColumn="0" w:lastRowLastColumn="0"/>
                </w:pPr>
              </w:pPrChange>
            </w:pPr>
            <w:del w:id="38645" w:author="Quinten Van Woerkom" w:date="2024-12-17T11:28:00Z" w16du:dateUtc="2024-12-17T10:28:00Z">
              <w:r w:rsidRPr="004424B1" w:rsidDel="00B3441B">
                <w:delText>Type</w:delText>
              </w:r>
            </w:del>
          </w:p>
        </w:tc>
        <w:tc>
          <w:tcPr>
            <w:tcW w:w="1984" w:type="dxa"/>
          </w:tcPr>
          <w:p w14:paraId="5216F3DA" w14:textId="3D089441" w:rsidR="006E7FAE" w:rsidRPr="004424B1" w:rsidDel="00B3441B" w:rsidRDefault="006E7FAE">
            <w:pPr>
              <w:cnfStyle w:val="100000000000" w:firstRow="1" w:lastRow="0" w:firstColumn="0" w:lastColumn="0" w:oddVBand="0" w:evenVBand="0" w:oddHBand="0" w:evenHBand="0" w:firstRowFirstColumn="0" w:firstRowLastColumn="0" w:lastRowFirstColumn="0" w:lastRowLastColumn="0"/>
              <w:rPr>
                <w:del w:id="38646" w:author="Quinten Van Woerkom" w:date="2024-12-17T11:28:00Z" w16du:dateUtc="2024-12-17T10:28:00Z"/>
              </w:rPr>
              <w:pPrChange w:id="38647" w:author="Quinten Van Woerkom" w:date="2024-12-17T11:29:00Z" w16du:dateUtc="2024-12-17T10:29:00Z">
                <w:pPr>
                  <w:pStyle w:val="TableCell"/>
                  <w:cnfStyle w:val="100000000000" w:firstRow="1" w:lastRow="0" w:firstColumn="0" w:lastColumn="0" w:oddVBand="0" w:evenVBand="0" w:oddHBand="0" w:evenHBand="0" w:firstRowFirstColumn="0" w:firstRowLastColumn="0" w:lastRowFirstColumn="0" w:lastRowLastColumn="0"/>
                </w:pPr>
              </w:pPrChange>
            </w:pPr>
            <w:del w:id="38648" w:author="Quinten Van Woerkom" w:date="2024-12-17T11:28:00Z" w16du:dateUtc="2024-12-17T10:28:00Z">
              <w:r w:rsidRPr="004424B1" w:rsidDel="00B3441B">
                <w:delText>Expression Subclass</w:delText>
              </w:r>
            </w:del>
          </w:p>
        </w:tc>
        <w:tc>
          <w:tcPr>
            <w:tcW w:w="1701" w:type="dxa"/>
          </w:tcPr>
          <w:p w14:paraId="5595D0FB" w14:textId="7858D2D9" w:rsidR="006E7FAE" w:rsidRPr="004424B1" w:rsidDel="00B3441B" w:rsidRDefault="006E7FAE">
            <w:pPr>
              <w:cnfStyle w:val="100000000000" w:firstRow="1" w:lastRow="0" w:firstColumn="0" w:lastColumn="0" w:oddVBand="0" w:evenVBand="0" w:oddHBand="0" w:evenHBand="0" w:firstRowFirstColumn="0" w:firstRowLastColumn="0" w:lastRowFirstColumn="0" w:lastRowLastColumn="0"/>
              <w:rPr>
                <w:del w:id="38649" w:author="Quinten Van Woerkom" w:date="2024-12-17T11:28:00Z" w16du:dateUtc="2024-12-17T10:28:00Z"/>
              </w:rPr>
              <w:pPrChange w:id="38650" w:author="Quinten Van Woerkom" w:date="2024-12-17T11:29:00Z" w16du:dateUtc="2024-12-17T10:29:00Z">
                <w:pPr>
                  <w:pStyle w:val="TableCell"/>
                  <w:cnfStyle w:val="100000000000" w:firstRow="1" w:lastRow="0" w:firstColumn="0" w:lastColumn="0" w:oddVBand="0" w:evenVBand="0" w:oddHBand="0" w:evenHBand="0" w:firstRowFirstColumn="0" w:firstRowLastColumn="0" w:lastRowFirstColumn="0" w:lastRowLastColumn="0"/>
                </w:pPr>
              </w:pPrChange>
            </w:pPr>
            <w:del w:id="38651" w:author="Quinten Van Woerkom" w:date="2024-12-17T11:28:00Z" w16du:dateUtc="2024-12-17T10:28:00Z">
              <w:r w:rsidRPr="004424B1" w:rsidDel="00B3441B">
                <w:delText>XSD Type</w:delText>
              </w:r>
            </w:del>
          </w:p>
        </w:tc>
        <w:tc>
          <w:tcPr>
            <w:tcW w:w="3325" w:type="dxa"/>
          </w:tcPr>
          <w:p w14:paraId="6F7EFE67" w14:textId="7722CBCB" w:rsidR="006E7FAE" w:rsidRPr="004424B1" w:rsidDel="00B3441B" w:rsidRDefault="006E7FAE">
            <w:pPr>
              <w:cnfStyle w:val="100000000000" w:firstRow="1" w:lastRow="0" w:firstColumn="0" w:lastColumn="0" w:oddVBand="0" w:evenVBand="0" w:oddHBand="0" w:evenHBand="0" w:firstRowFirstColumn="0" w:firstRowLastColumn="0" w:lastRowFirstColumn="0" w:lastRowLastColumn="0"/>
              <w:rPr>
                <w:del w:id="38652" w:author="Quinten Van Woerkom" w:date="2024-12-17T11:28:00Z" w16du:dateUtc="2024-12-17T10:28:00Z"/>
              </w:rPr>
              <w:pPrChange w:id="38653" w:author="Quinten Van Woerkom" w:date="2024-12-17T11:29:00Z" w16du:dateUtc="2024-12-17T10:29:00Z">
                <w:pPr>
                  <w:pStyle w:val="TableCell"/>
                  <w:cnfStyle w:val="100000000000" w:firstRow="1" w:lastRow="0" w:firstColumn="0" w:lastColumn="0" w:oddVBand="0" w:evenVBand="0" w:oddHBand="0" w:evenHBand="0" w:firstRowFirstColumn="0" w:firstRowLastColumn="0" w:lastRowFirstColumn="0" w:lastRowLastColumn="0"/>
                </w:pPr>
              </w:pPrChange>
            </w:pPr>
            <w:del w:id="38654" w:author="Quinten Van Woerkom" w:date="2024-12-17T11:28:00Z" w16du:dateUtc="2024-12-17T10:28:00Z">
              <w:r w:rsidRPr="004424B1" w:rsidDel="00B3441B">
                <w:delText>Comment</w:delText>
              </w:r>
            </w:del>
          </w:p>
        </w:tc>
      </w:tr>
      <w:tr w:rsidR="006E7FAE" w:rsidRPr="004424B1" w:rsidDel="00B3441B" w14:paraId="45CF5738" w14:textId="70AD14DF" w:rsidTr="003F2405">
        <w:trPr>
          <w:del w:id="38655" w:author="Quinten Van Woerkom" w:date="2024-12-17T11:28:00Z"/>
        </w:trPr>
        <w:tc>
          <w:tcPr>
            <w:cnfStyle w:val="001000000000" w:firstRow="0" w:lastRow="0" w:firstColumn="1" w:lastColumn="0" w:oddVBand="0" w:evenVBand="0" w:oddHBand="0" w:evenHBand="0" w:firstRowFirstColumn="0" w:firstRowLastColumn="0" w:lastRowFirstColumn="0" w:lastRowLastColumn="0"/>
            <w:tcW w:w="562" w:type="dxa"/>
          </w:tcPr>
          <w:p w14:paraId="7A98ED3B" w14:textId="5B6ECBCA" w:rsidR="006E7FAE" w:rsidRPr="004424B1" w:rsidDel="00B3441B" w:rsidRDefault="006E7FAE">
            <w:pPr>
              <w:rPr>
                <w:del w:id="38656" w:author="Quinten Van Woerkom" w:date="2024-12-17T11:28:00Z" w16du:dateUtc="2024-12-17T10:28:00Z"/>
              </w:rPr>
              <w:pPrChange w:id="38657" w:author="Quinten Van Woerkom" w:date="2024-12-17T11:29:00Z" w16du:dateUtc="2024-12-17T10:29:00Z">
                <w:pPr>
                  <w:pStyle w:val="TableCell"/>
                </w:pPr>
              </w:pPrChange>
            </w:pPr>
            <w:del w:id="38658" w:author="Quinten Van Woerkom" w:date="2024-12-17T11:28:00Z" w16du:dateUtc="2024-12-17T10:28:00Z">
              <w:r w:rsidRPr="004424B1" w:rsidDel="00B3441B">
                <w:delText>1</w:delText>
              </w:r>
            </w:del>
          </w:p>
        </w:tc>
        <w:tc>
          <w:tcPr>
            <w:tcW w:w="1418" w:type="dxa"/>
          </w:tcPr>
          <w:p w14:paraId="57D1E758" w14:textId="6EA59ACD"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659" w:author="Quinten Van Woerkom" w:date="2024-12-17T11:28:00Z" w16du:dateUtc="2024-12-17T10:28:00Z"/>
              </w:rPr>
              <w:pPrChange w:id="38660"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661" w:author="Quinten Van Woerkom" w:date="2024-12-17T11:28:00Z" w16du:dateUtc="2024-12-17T10:28:00Z">
              <w:r w:rsidRPr="004424B1" w:rsidDel="00B3441B">
                <w:delText>Blob</w:delText>
              </w:r>
            </w:del>
          </w:p>
        </w:tc>
        <w:tc>
          <w:tcPr>
            <w:tcW w:w="1984" w:type="dxa"/>
          </w:tcPr>
          <w:p w14:paraId="2AA4FF00" w14:textId="00BCF8D7"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662" w:author="Quinten Van Woerkom" w:date="2024-12-17T11:28:00Z" w16du:dateUtc="2024-12-17T10:28:00Z"/>
              </w:rPr>
              <w:pPrChange w:id="38663"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664" w:author="Quinten Van Woerkom" w:date="2024-12-17T11:28:00Z" w16du:dateUtc="2024-12-17T10:28:00Z">
              <w:r w:rsidRPr="004424B1" w:rsidDel="00B3441B">
                <w:delText>Binary</w:delText>
              </w:r>
            </w:del>
          </w:p>
        </w:tc>
        <w:tc>
          <w:tcPr>
            <w:tcW w:w="1701" w:type="dxa"/>
          </w:tcPr>
          <w:p w14:paraId="16D76949" w14:textId="4337EF09"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665" w:author="Quinten Van Woerkom" w:date="2024-12-17T11:28:00Z" w16du:dateUtc="2024-12-17T10:28:00Z"/>
              </w:rPr>
              <w:pPrChange w:id="38666"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667" w:author="Quinten Van Woerkom" w:date="2024-12-17T11:28:00Z" w16du:dateUtc="2024-12-17T10:28:00Z">
              <w:r w:rsidRPr="004424B1" w:rsidDel="00B3441B">
                <w:delText>hexbinary</w:delText>
              </w:r>
            </w:del>
          </w:p>
        </w:tc>
        <w:tc>
          <w:tcPr>
            <w:tcW w:w="3325" w:type="dxa"/>
          </w:tcPr>
          <w:p w14:paraId="60EED788" w14:textId="53DA16E4"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668" w:author="Quinten Van Woerkom" w:date="2024-12-17T11:28:00Z" w16du:dateUtc="2024-12-17T10:28:00Z"/>
              </w:rPr>
              <w:pPrChange w:id="38669"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r>
      <w:tr w:rsidR="006E7FAE" w:rsidRPr="004424B1" w:rsidDel="00B3441B" w14:paraId="35EE6668" w14:textId="6DC41643" w:rsidTr="003F2405">
        <w:trPr>
          <w:del w:id="38670" w:author="Quinten Van Woerkom" w:date="2024-12-17T11:28:00Z"/>
        </w:trPr>
        <w:tc>
          <w:tcPr>
            <w:cnfStyle w:val="001000000000" w:firstRow="0" w:lastRow="0" w:firstColumn="1" w:lastColumn="0" w:oddVBand="0" w:evenVBand="0" w:oddHBand="0" w:evenHBand="0" w:firstRowFirstColumn="0" w:firstRowLastColumn="0" w:lastRowFirstColumn="0" w:lastRowLastColumn="0"/>
            <w:tcW w:w="562" w:type="dxa"/>
          </w:tcPr>
          <w:p w14:paraId="3E51DEE1" w14:textId="0A0F67A5" w:rsidR="006E7FAE" w:rsidRPr="004424B1" w:rsidDel="00B3441B" w:rsidRDefault="006E7FAE">
            <w:pPr>
              <w:rPr>
                <w:del w:id="38671" w:author="Quinten Van Woerkom" w:date="2024-12-17T11:28:00Z" w16du:dateUtc="2024-12-17T10:28:00Z"/>
              </w:rPr>
              <w:pPrChange w:id="38672" w:author="Quinten Van Woerkom" w:date="2024-12-17T11:29:00Z" w16du:dateUtc="2024-12-17T10:29:00Z">
                <w:pPr>
                  <w:pStyle w:val="TableCell"/>
                </w:pPr>
              </w:pPrChange>
            </w:pPr>
            <w:del w:id="38673" w:author="Quinten Van Woerkom" w:date="2024-12-17T11:28:00Z" w16du:dateUtc="2024-12-17T10:28:00Z">
              <w:r w:rsidRPr="004424B1" w:rsidDel="00B3441B">
                <w:delText>2</w:delText>
              </w:r>
            </w:del>
          </w:p>
        </w:tc>
        <w:tc>
          <w:tcPr>
            <w:tcW w:w="1418" w:type="dxa"/>
          </w:tcPr>
          <w:p w14:paraId="65E027EA" w14:textId="257921DD"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674" w:author="Quinten Van Woerkom" w:date="2024-12-17T11:28:00Z" w16du:dateUtc="2024-12-17T10:28:00Z"/>
              </w:rPr>
              <w:pPrChange w:id="38675"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676" w:author="Quinten Van Woerkom" w:date="2024-12-17T11:28:00Z" w16du:dateUtc="2024-12-17T10:28:00Z">
              <w:r w:rsidRPr="004424B1" w:rsidDel="00B3441B">
                <w:delText>Boolean</w:delText>
              </w:r>
            </w:del>
          </w:p>
        </w:tc>
        <w:tc>
          <w:tcPr>
            <w:tcW w:w="1984" w:type="dxa"/>
          </w:tcPr>
          <w:p w14:paraId="63683577" w14:textId="410D77D9"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677" w:author="Quinten Van Woerkom" w:date="2024-12-17T11:28:00Z" w16du:dateUtc="2024-12-17T10:28:00Z"/>
              </w:rPr>
              <w:pPrChange w:id="38678"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679" w:author="Quinten Van Woerkom" w:date="2024-12-17T11:28:00Z" w16du:dateUtc="2024-12-17T10:28:00Z">
              <w:r w:rsidRPr="004424B1" w:rsidDel="00B3441B">
                <w:delText>Boolean</w:delText>
              </w:r>
            </w:del>
          </w:p>
        </w:tc>
        <w:tc>
          <w:tcPr>
            <w:tcW w:w="1701" w:type="dxa"/>
          </w:tcPr>
          <w:p w14:paraId="2FD800EE" w14:textId="02CF9B00"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680" w:author="Quinten Van Woerkom" w:date="2024-12-17T11:28:00Z" w16du:dateUtc="2024-12-17T10:28:00Z"/>
              </w:rPr>
              <w:pPrChange w:id="38681"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682" w:author="Quinten Van Woerkom" w:date="2024-12-17T11:28:00Z" w16du:dateUtc="2024-12-17T10:28:00Z">
              <w:r w:rsidRPr="004424B1" w:rsidDel="00B3441B">
                <w:delText>boolean</w:delText>
              </w:r>
            </w:del>
          </w:p>
        </w:tc>
        <w:tc>
          <w:tcPr>
            <w:tcW w:w="3325" w:type="dxa"/>
          </w:tcPr>
          <w:p w14:paraId="0CA8771E" w14:textId="7179EE9E"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683" w:author="Quinten Van Woerkom" w:date="2024-12-17T11:28:00Z" w16du:dateUtc="2024-12-17T10:28:00Z"/>
              </w:rPr>
              <w:pPrChange w:id="38684"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r>
      <w:tr w:rsidR="006E7FAE" w:rsidRPr="004424B1" w:rsidDel="00B3441B" w14:paraId="454FE842" w14:textId="23DC9BDC" w:rsidTr="003F2405">
        <w:trPr>
          <w:del w:id="38685" w:author="Quinten Van Woerkom" w:date="2024-12-17T11:28:00Z"/>
        </w:trPr>
        <w:tc>
          <w:tcPr>
            <w:cnfStyle w:val="001000000000" w:firstRow="0" w:lastRow="0" w:firstColumn="1" w:lastColumn="0" w:oddVBand="0" w:evenVBand="0" w:oddHBand="0" w:evenHBand="0" w:firstRowFirstColumn="0" w:firstRowLastColumn="0" w:lastRowFirstColumn="0" w:lastRowLastColumn="0"/>
            <w:tcW w:w="562" w:type="dxa"/>
          </w:tcPr>
          <w:p w14:paraId="15DB7994" w14:textId="3B800A9F" w:rsidR="006E7FAE" w:rsidRPr="004424B1" w:rsidDel="00B3441B" w:rsidRDefault="006E7FAE">
            <w:pPr>
              <w:rPr>
                <w:del w:id="38686" w:author="Quinten Van Woerkom" w:date="2024-12-17T11:28:00Z" w16du:dateUtc="2024-12-17T10:28:00Z"/>
              </w:rPr>
              <w:pPrChange w:id="38687" w:author="Quinten Van Woerkom" w:date="2024-12-17T11:29:00Z" w16du:dateUtc="2024-12-17T10:29:00Z">
                <w:pPr>
                  <w:pStyle w:val="TableCell"/>
                </w:pPr>
              </w:pPrChange>
            </w:pPr>
            <w:del w:id="38688" w:author="Quinten Van Woerkom" w:date="2024-12-17T11:28:00Z" w16du:dateUtc="2024-12-17T10:28:00Z">
              <w:r w:rsidRPr="004424B1" w:rsidDel="00B3441B">
                <w:delText>3</w:delText>
              </w:r>
            </w:del>
          </w:p>
        </w:tc>
        <w:tc>
          <w:tcPr>
            <w:tcW w:w="1418" w:type="dxa"/>
          </w:tcPr>
          <w:p w14:paraId="1FD3D56B" w14:textId="1EFD2DE3"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689" w:author="Quinten Van Woerkom" w:date="2024-12-17T11:28:00Z" w16du:dateUtc="2024-12-17T10:28:00Z"/>
              </w:rPr>
              <w:pPrChange w:id="38690"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691" w:author="Quinten Van Woerkom" w:date="2024-12-17T11:28:00Z" w16du:dateUtc="2024-12-17T10:28:00Z">
              <w:r w:rsidRPr="004424B1" w:rsidDel="00B3441B">
                <w:delText>Duration</w:delText>
              </w:r>
            </w:del>
          </w:p>
        </w:tc>
        <w:tc>
          <w:tcPr>
            <w:tcW w:w="1984" w:type="dxa"/>
          </w:tcPr>
          <w:p w14:paraId="1CAF3B9F" w14:textId="3CBF1A70"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692" w:author="Quinten Van Woerkom" w:date="2024-12-17T11:28:00Z" w16du:dateUtc="2024-12-17T10:28:00Z"/>
              </w:rPr>
              <w:pPrChange w:id="38693"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694" w:author="Quinten Van Woerkom" w:date="2024-12-17T11:28:00Z" w16du:dateUtc="2024-12-17T10:28:00Z">
              <w:r w:rsidRPr="004424B1" w:rsidDel="00B3441B">
                <w:delText>Duration</w:delText>
              </w:r>
            </w:del>
          </w:p>
        </w:tc>
        <w:tc>
          <w:tcPr>
            <w:tcW w:w="1701" w:type="dxa"/>
          </w:tcPr>
          <w:p w14:paraId="098EFCC3" w14:textId="09454FAF"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695" w:author="Quinten Van Woerkom" w:date="2024-12-17T11:28:00Z" w16du:dateUtc="2024-12-17T10:28:00Z"/>
              </w:rPr>
              <w:pPrChange w:id="38696"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697" w:author="Quinten Van Woerkom" w:date="2024-12-17T11:28:00Z" w16du:dateUtc="2024-12-17T10:28:00Z">
              <w:r w:rsidRPr="004424B1" w:rsidDel="00B3441B">
                <w:delText>duration</w:delText>
              </w:r>
            </w:del>
          </w:p>
        </w:tc>
        <w:tc>
          <w:tcPr>
            <w:tcW w:w="3325" w:type="dxa"/>
          </w:tcPr>
          <w:p w14:paraId="4D836895" w14:textId="430EA4FF"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698" w:author="Quinten Van Woerkom" w:date="2024-12-17T11:28:00Z" w16du:dateUtc="2024-12-17T10:28:00Z"/>
              </w:rPr>
              <w:pPrChange w:id="38699"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r>
      <w:tr w:rsidR="006E7FAE" w:rsidRPr="004424B1" w:rsidDel="00B3441B" w14:paraId="567E3133" w14:textId="3FB93332" w:rsidTr="003F2405">
        <w:trPr>
          <w:del w:id="38700" w:author="Quinten Van Woerkom" w:date="2024-12-17T11:28:00Z"/>
        </w:trPr>
        <w:tc>
          <w:tcPr>
            <w:cnfStyle w:val="001000000000" w:firstRow="0" w:lastRow="0" w:firstColumn="1" w:lastColumn="0" w:oddVBand="0" w:evenVBand="0" w:oddHBand="0" w:evenHBand="0" w:firstRowFirstColumn="0" w:firstRowLastColumn="0" w:lastRowFirstColumn="0" w:lastRowLastColumn="0"/>
            <w:tcW w:w="562" w:type="dxa"/>
          </w:tcPr>
          <w:p w14:paraId="258DF46F" w14:textId="72E4313C" w:rsidR="006E7FAE" w:rsidRPr="004424B1" w:rsidDel="00B3441B" w:rsidRDefault="006E7FAE">
            <w:pPr>
              <w:rPr>
                <w:del w:id="38701" w:author="Quinten Van Woerkom" w:date="2024-12-17T11:28:00Z" w16du:dateUtc="2024-12-17T10:28:00Z"/>
              </w:rPr>
              <w:pPrChange w:id="38702" w:author="Quinten Van Woerkom" w:date="2024-12-17T11:29:00Z" w16du:dateUtc="2024-12-17T10:29:00Z">
                <w:pPr>
                  <w:pStyle w:val="TableCell"/>
                </w:pPr>
              </w:pPrChange>
            </w:pPr>
            <w:del w:id="38703" w:author="Quinten Van Woerkom" w:date="2024-12-17T11:28:00Z" w16du:dateUtc="2024-12-17T10:28:00Z">
              <w:r w:rsidRPr="004424B1" w:rsidDel="00B3441B">
                <w:delText>4</w:delText>
              </w:r>
            </w:del>
          </w:p>
        </w:tc>
        <w:tc>
          <w:tcPr>
            <w:tcW w:w="1418" w:type="dxa"/>
          </w:tcPr>
          <w:p w14:paraId="51E7129A" w14:textId="6FA2ECF0"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704" w:author="Quinten Van Woerkom" w:date="2024-12-17T11:28:00Z" w16du:dateUtc="2024-12-17T10:28:00Z"/>
              </w:rPr>
              <w:pPrChange w:id="38705"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706" w:author="Quinten Van Woerkom" w:date="2024-12-17T11:28:00Z" w16du:dateUtc="2024-12-17T10:28:00Z">
              <w:r w:rsidRPr="004424B1" w:rsidDel="00B3441B">
                <w:delText>Float</w:delText>
              </w:r>
            </w:del>
          </w:p>
        </w:tc>
        <w:tc>
          <w:tcPr>
            <w:tcW w:w="1984" w:type="dxa"/>
            <w:vMerge w:val="restart"/>
          </w:tcPr>
          <w:p w14:paraId="28C17457" w14:textId="4158504A"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707" w:author="Quinten Van Woerkom" w:date="2024-12-17T11:28:00Z" w16du:dateUtc="2024-12-17T10:28:00Z"/>
              </w:rPr>
              <w:pPrChange w:id="38708"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709" w:author="Quinten Van Woerkom" w:date="2024-12-17T11:28:00Z" w16du:dateUtc="2024-12-17T10:28:00Z">
              <w:r w:rsidRPr="004424B1" w:rsidDel="00B3441B">
                <w:delText>Real</w:delText>
              </w:r>
            </w:del>
          </w:p>
        </w:tc>
        <w:tc>
          <w:tcPr>
            <w:tcW w:w="1701" w:type="dxa"/>
          </w:tcPr>
          <w:p w14:paraId="2098F1A5" w14:textId="2FE4C1C5"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710" w:author="Quinten Van Woerkom" w:date="2024-12-17T11:28:00Z" w16du:dateUtc="2024-12-17T10:28:00Z"/>
              </w:rPr>
              <w:pPrChange w:id="38711"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712" w:author="Quinten Van Woerkom" w:date="2024-12-17T11:28:00Z" w16du:dateUtc="2024-12-17T10:28:00Z">
              <w:r w:rsidRPr="004424B1" w:rsidDel="00B3441B">
                <w:delText>float</w:delText>
              </w:r>
            </w:del>
          </w:p>
        </w:tc>
        <w:tc>
          <w:tcPr>
            <w:tcW w:w="3325" w:type="dxa"/>
          </w:tcPr>
          <w:p w14:paraId="267AF7B9" w14:textId="75EA7C8D"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713" w:author="Quinten Van Woerkom" w:date="2024-12-17T11:28:00Z" w16du:dateUtc="2024-12-17T10:28:00Z"/>
              </w:rPr>
              <w:pPrChange w:id="38714"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r>
      <w:tr w:rsidR="006E7FAE" w:rsidRPr="004424B1" w:rsidDel="00B3441B" w14:paraId="3F996C07" w14:textId="520DBB81" w:rsidTr="003F2405">
        <w:trPr>
          <w:del w:id="38715" w:author="Quinten Van Woerkom" w:date="2024-12-17T11:28:00Z"/>
        </w:trPr>
        <w:tc>
          <w:tcPr>
            <w:cnfStyle w:val="001000000000" w:firstRow="0" w:lastRow="0" w:firstColumn="1" w:lastColumn="0" w:oddVBand="0" w:evenVBand="0" w:oddHBand="0" w:evenHBand="0" w:firstRowFirstColumn="0" w:firstRowLastColumn="0" w:lastRowFirstColumn="0" w:lastRowLastColumn="0"/>
            <w:tcW w:w="562" w:type="dxa"/>
          </w:tcPr>
          <w:p w14:paraId="423245D2" w14:textId="45438A09" w:rsidR="006E7FAE" w:rsidRPr="004424B1" w:rsidDel="00B3441B" w:rsidRDefault="006E7FAE">
            <w:pPr>
              <w:rPr>
                <w:del w:id="38716" w:author="Quinten Van Woerkom" w:date="2024-12-17T11:28:00Z" w16du:dateUtc="2024-12-17T10:28:00Z"/>
              </w:rPr>
              <w:pPrChange w:id="38717" w:author="Quinten Van Woerkom" w:date="2024-12-17T11:29:00Z" w16du:dateUtc="2024-12-17T10:29:00Z">
                <w:pPr>
                  <w:pStyle w:val="TableCell"/>
                </w:pPr>
              </w:pPrChange>
            </w:pPr>
            <w:del w:id="38718" w:author="Quinten Van Woerkom" w:date="2024-12-17T11:28:00Z" w16du:dateUtc="2024-12-17T10:28:00Z">
              <w:r w:rsidRPr="004424B1" w:rsidDel="00B3441B">
                <w:delText>5</w:delText>
              </w:r>
            </w:del>
          </w:p>
        </w:tc>
        <w:tc>
          <w:tcPr>
            <w:tcW w:w="1418" w:type="dxa"/>
          </w:tcPr>
          <w:p w14:paraId="1DAD7065" w14:textId="424A0719"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719" w:author="Quinten Van Woerkom" w:date="2024-12-17T11:28:00Z" w16du:dateUtc="2024-12-17T10:28:00Z"/>
              </w:rPr>
              <w:pPrChange w:id="38720"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721" w:author="Quinten Van Woerkom" w:date="2024-12-17T11:28:00Z" w16du:dateUtc="2024-12-17T10:28:00Z">
              <w:r w:rsidRPr="004424B1" w:rsidDel="00B3441B">
                <w:delText>Double</w:delText>
              </w:r>
            </w:del>
          </w:p>
        </w:tc>
        <w:tc>
          <w:tcPr>
            <w:tcW w:w="1984" w:type="dxa"/>
            <w:vMerge/>
          </w:tcPr>
          <w:p w14:paraId="21BD83C6" w14:textId="2CFF2EB6"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722" w:author="Quinten Van Woerkom" w:date="2024-12-17T11:28:00Z" w16du:dateUtc="2024-12-17T10:28:00Z"/>
              </w:rPr>
              <w:pPrChange w:id="38723"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c>
          <w:tcPr>
            <w:tcW w:w="1701" w:type="dxa"/>
          </w:tcPr>
          <w:p w14:paraId="7E74F56E" w14:textId="785C8D6C"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724" w:author="Quinten Van Woerkom" w:date="2024-12-17T11:28:00Z" w16du:dateUtc="2024-12-17T10:28:00Z"/>
              </w:rPr>
              <w:pPrChange w:id="38725"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726" w:author="Quinten Van Woerkom" w:date="2024-12-17T11:28:00Z" w16du:dateUtc="2024-12-17T10:28:00Z">
              <w:r w:rsidRPr="004424B1" w:rsidDel="00B3441B">
                <w:delText>double</w:delText>
              </w:r>
            </w:del>
          </w:p>
        </w:tc>
        <w:tc>
          <w:tcPr>
            <w:tcW w:w="3325" w:type="dxa"/>
          </w:tcPr>
          <w:p w14:paraId="67F86722" w14:textId="11AA6C69"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727" w:author="Quinten Van Woerkom" w:date="2024-12-17T11:28:00Z" w16du:dateUtc="2024-12-17T10:28:00Z"/>
              </w:rPr>
              <w:pPrChange w:id="38728"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r>
      <w:tr w:rsidR="006E7FAE" w:rsidRPr="004424B1" w:rsidDel="00B3441B" w14:paraId="2952E0D1" w14:textId="0684EA4D" w:rsidTr="003F2405">
        <w:trPr>
          <w:del w:id="38729" w:author="Quinten Van Woerkom" w:date="2024-12-17T11:28:00Z"/>
        </w:trPr>
        <w:tc>
          <w:tcPr>
            <w:cnfStyle w:val="001000000000" w:firstRow="0" w:lastRow="0" w:firstColumn="1" w:lastColumn="0" w:oddVBand="0" w:evenVBand="0" w:oddHBand="0" w:evenHBand="0" w:firstRowFirstColumn="0" w:firstRowLastColumn="0" w:lastRowFirstColumn="0" w:lastRowLastColumn="0"/>
            <w:tcW w:w="562" w:type="dxa"/>
          </w:tcPr>
          <w:p w14:paraId="7BD218DD" w14:textId="53356089" w:rsidR="006E7FAE" w:rsidRPr="004424B1" w:rsidDel="00B3441B" w:rsidRDefault="006E7FAE">
            <w:pPr>
              <w:rPr>
                <w:del w:id="38730" w:author="Quinten Van Woerkom" w:date="2024-12-17T11:28:00Z" w16du:dateUtc="2024-12-17T10:28:00Z"/>
              </w:rPr>
              <w:pPrChange w:id="38731" w:author="Quinten Van Woerkom" w:date="2024-12-17T11:29:00Z" w16du:dateUtc="2024-12-17T10:29:00Z">
                <w:pPr>
                  <w:pStyle w:val="TableCell"/>
                </w:pPr>
              </w:pPrChange>
            </w:pPr>
            <w:del w:id="38732" w:author="Quinten Van Woerkom" w:date="2024-12-17T11:28:00Z" w16du:dateUtc="2024-12-17T10:28:00Z">
              <w:r w:rsidRPr="004424B1" w:rsidDel="00B3441B">
                <w:lastRenderedPageBreak/>
                <w:delText>6</w:delText>
              </w:r>
            </w:del>
          </w:p>
        </w:tc>
        <w:tc>
          <w:tcPr>
            <w:tcW w:w="1418" w:type="dxa"/>
          </w:tcPr>
          <w:p w14:paraId="4610CBB3" w14:textId="461F9E9B"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733" w:author="Quinten Van Woerkom" w:date="2024-12-17T11:28:00Z" w16du:dateUtc="2024-12-17T10:28:00Z"/>
              </w:rPr>
              <w:pPrChange w:id="38734"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735" w:author="Quinten Van Woerkom" w:date="2024-12-17T11:28:00Z" w16du:dateUtc="2024-12-17T10:28:00Z">
              <w:r w:rsidRPr="004424B1" w:rsidDel="00B3441B">
                <w:delText>Identifier</w:delText>
              </w:r>
            </w:del>
          </w:p>
        </w:tc>
        <w:tc>
          <w:tcPr>
            <w:tcW w:w="1984" w:type="dxa"/>
          </w:tcPr>
          <w:p w14:paraId="0D635DC9" w14:textId="18B06BB9"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736" w:author="Quinten Van Woerkom" w:date="2024-12-17T11:28:00Z" w16du:dateUtc="2024-12-17T10:28:00Z"/>
              </w:rPr>
              <w:pPrChange w:id="38737"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738" w:author="Quinten Van Woerkom" w:date="2024-12-17T11:28:00Z" w16du:dateUtc="2024-12-17T10:28:00Z">
              <w:r w:rsidRPr="004424B1" w:rsidDel="00B3441B">
                <w:delText>String</w:delText>
              </w:r>
            </w:del>
          </w:p>
        </w:tc>
        <w:tc>
          <w:tcPr>
            <w:tcW w:w="1701" w:type="dxa"/>
          </w:tcPr>
          <w:p w14:paraId="38118DA2" w14:textId="720D6B77" w:rsidR="006E7FAE" w:rsidRPr="004424B1" w:rsidDel="00B3441B" w:rsidRDefault="00732A9D">
            <w:pPr>
              <w:cnfStyle w:val="000000000000" w:firstRow="0" w:lastRow="0" w:firstColumn="0" w:lastColumn="0" w:oddVBand="0" w:evenVBand="0" w:oddHBand="0" w:evenHBand="0" w:firstRowFirstColumn="0" w:firstRowLastColumn="0" w:lastRowFirstColumn="0" w:lastRowLastColumn="0"/>
              <w:rPr>
                <w:del w:id="38739" w:author="Quinten Van Woerkom" w:date="2024-12-17T11:28:00Z" w16du:dateUtc="2024-12-17T10:28:00Z"/>
              </w:rPr>
              <w:pPrChange w:id="38740"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741" w:author="Quinten Van Woerkom" w:date="2024-12-17T11:28:00Z" w16du:dateUtc="2024-12-17T10:28:00Z">
              <w:r w:rsidRPr="004424B1" w:rsidDel="00B3441B">
                <w:delText>string</w:delText>
              </w:r>
            </w:del>
          </w:p>
        </w:tc>
        <w:tc>
          <w:tcPr>
            <w:tcW w:w="3325" w:type="dxa"/>
          </w:tcPr>
          <w:p w14:paraId="147360BD" w14:textId="2D71EC59"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742" w:author="Quinten Van Woerkom" w:date="2024-12-17T11:28:00Z" w16du:dateUtc="2024-12-17T10:28:00Z"/>
              </w:rPr>
              <w:pPrChange w:id="38743"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744" w:author="Quinten Van Woerkom" w:date="2024-12-17T11:28:00Z" w16du:dateUtc="2024-12-17T10:28:00Z">
              <w:r w:rsidRPr="004424B1" w:rsidDel="00B3441B">
                <w:delText>Form</w:delText>
              </w:r>
              <w:r w:rsidR="00732A9D" w:rsidRPr="004424B1" w:rsidDel="00B3441B">
                <w:delText>a</w:delText>
              </w:r>
              <w:r w:rsidRPr="004424B1" w:rsidDel="00B3441B">
                <w:delText>t restricted to that of a MAL Identifier</w:delText>
              </w:r>
              <w:r w:rsidR="00732A9D" w:rsidRPr="004424B1" w:rsidDel="00B3441B">
                <w:delText xml:space="preserve">.  Cannot contain </w:delText>
              </w:r>
              <w:r w:rsidR="00D7187C" w:rsidRPr="004424B1" w:rsidDel="00B3441B">
                <w:delText>the characters :.()* as these have special meaning in the literal representation of an ObjectRef</w:delText>
              </w:r>
            </w:del>
          </w:p>
        </w:tc>
      </w:tr>
      <w:tr w:rsidR="006E7FAE" w:rsidRPr="004424B1" w:rsidDel="00B3441B" w14:paraId="67EE472D" w14:textId="0F723BBC" w:rsidTr="003F2405">
        <w:trPr>
          <w:del w:id="38745" w:author="Quinten Van Woerkom" w:date="2024-12-17T11:28:00Z"/>
        </w:trPr>
        <w:tc>
          <w:tcPr>
            <w:cnfStyle w:val="001000000000" w:firstRow="0" w:lastRow="0" w:firstColumn="1" w:lastColumn="0" w:oddVBand="0" w:evenVBand="0" w:oddHBand="0" w:evenHBand="0" w:firstRowFirstColumn="0" w:firstRowLastColumn="0" w:lastRowFirstColumn="0" w:lastRowLastColumn="0"/>
            <w:tcW w:w="562" w:type="dxa"/>
          </w:tcPr>
          <w:p w14:paraId="6B878791" w14:textId="62822027" w:rsidR="006E7FAE" w:rsidRPr="004424B1" w:rsidDel="00B3441B" w:rsidRDefault="006E7FAE">
            <w:pPr>
              <w:rPr>
                <w:del w:id="38746" w:author="Quinten Van Woerkom" w:date="2024-12-17T11:28:00Z" w16du:dateUtc="2024-12-17T10:28:00Z"/>
              </w:rPr>
              <w:pPrChange w:id="38747" w:author="Quinten Van Woerkom" w:date="2024-12-17T11:29:00Z" w16du:dateUtc="2024-12-17T10:29:00Z">
                <w:pPr>
                  <w:pStyle w:val="TableCell"/>
                </w:pPr>
              </w:pPrChange>
            </w:pPr>
            <w:del w:id="38748" w:author="Quinten Van Woerkom" w:date="2024-12-17T11:28:00Z" w16du:dateUtc="2024-12-17T10:28:00Z">
              <w:r w:rsidRPr="004424B1" w:rsidDel="00B3441B">
                <w:delText>7</w:delText>
              </w:r>
            </w:del>
          </w:p>
        </w:tc>
        <w:tc>
          <w:tcPr>
            <w:tcW w:w="1418" w:type="dxa"/>
          </w:tcPr>
          <w:p w14:paraId="4968B71E" w14:textId="03A9CA66"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749" w:author="Quinten Van Woerkom" w:date="2024-12-17T11:28:00Z" w16du:dateUtc="2024-12-17T10:28:00Z"/>
              </w:rPr>
              <w:pPrChange w:id="38750"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751" w:author="Quinten Van Woerkom" w:date="2024-12-17T11:28:00Z" w16du:dateUtc="2024-12-17T10:28:00Z">
              <w:r w:rsidRPr="004424B1" w:rsidDel="00B3441B">
                <w:delText>Octet</w:delText>
              </w:r>
            </w:del>
          </w:p>
        </w:tc>
        <w:tc>
          <w:tcPr>
            <w:tcW w:w="1984" w:type="dxa"/>
            <w:vMerge w:val="restart"/>
          </w:tcPr>
          <w:p w14:paraId="5145D409" w14:textId="0C8714AF"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752" w:author="Quinten Van Woerkom" w:date="2024-12-17T11:28:00Z" w16du:dateUtc="2024-12-17T10:28:00Z"/>
              </w:rPr>
              <w:pPrChange w:id="38753"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754" w:author="Quinten Van Woerkom" w:date="2024-12-17T11:28:00Z" w16du:dateUtc="2024-12-17T10:28:00Z">
              <w:r w:rsidRPr="004424B1" w:rsidDel="00B3441B">
                <w:delText>Integer</w:delText>
              </w:r>
            </w:del>
          </w:p>
        </w:tc>
        <w:tc>
          <w:tcPr>
            <w:tcW w:w="1701" w:type="dxa"/>
          </w:tcPr>
          <w:p w14:paraId="7EE44AD0" w14:textId="3D21FB27"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755" w:author="Quinten Van Woerkom" w:date="2024-12-17T11:28:00Z" w16du:dateUtc="2024-12-17T10:28:00Z"/>
              </w:rPr>
              <w:pPrChange w:id="38756"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757" w:author="Quinten Van Woerkom" w:date="2024-12-17T11:28:00Z" w16du:dateUtc="2024-12-17T10:28:00Z">
              <w:r w:rsidRPr="004424B1" w:rsidDel="00B3441B">
                <w:delText>byte</w:delText>
              </w:r>
            </w:del>
          </w:p>
        </w:tc>
        <w:tc>
          <w:tcPr>
            <w:tcW w:w="3325" w:type="dxa"/>
          </w:tcPr>
          <w:p w14:paraId="1716FCD5" w14:textId="5BACCE46"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758" w:author="Quinten Van Woerkom" w:date="2024-12-17T11:28:00Z" w16du:dateUtc="2024-12-17T10:28:00Z"/>
              </w:rPr>
              <w:pPrChange w:id="38759"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r>
      <w:tr w:rsidR="006E7FAE" w:rsidRPr="004424B1" w:rsidDel="00B3441B" w14:paraId="5951E204" w14:textId="5BBF4CB1" w:rsidTr="003F2405">
        <w:trPr>
          <w:del w:id="38760" w:author="Quinten Van Woerkom" w:date="2024-12-17T11:28:00Z"/>
        </w:trPr>
        <w:tc>
          <w:tcPr>
            <w:cnfStyle w:val="001000000000" w:firstRow="0" w:lastRow="0" w:firstColumn="1" w:lastColumn="0" w:oddVBand="0" w:evenVBand="0" w:oddHBand="0" w:evenHBand="0" w:firstRowFirstColumn="0" w:firstRowLastColumn="0" w:lastRowFirstColumn="0" w:lastRowLastColumn="0"/>
            <w:tcW w:w="562" w:type="dxa"/>
          </w:tcPr>
          <w:p w14:paraId="3B2D7459" w14:textId="0476DDF4" w:rsidR="006E7FAE" w:rsidRPr="004424B1" w:rsidDel="00B3441B" w:rsidRDefault="006E7FAE">
            <w:pPr>
              <w:rPr>
                <w:del w:id="38761" w:author="Quinten Van Woerkom" w:date="2024-12-17T11:28:00Z" w16du:dateUtc="2024-12-17T10:28:00Z"/>
              </w:rPr>
              <w:pPrChange w:id="38762" w:author="Quinten Van Woerkom" w:date="2024-12-17T11:29:00Z" w16du:dateUtc="2024-12-17T10:29:00Z">
                <w:pPr>
                  <w:pStyle w:val="TableCell"/>
                </w:pPr>
              </w:pPrChange>
            </w:pPr>
            <w:del w:id="38763" w:author="Quinten Van Woerkom" w:date="2024-12-17T11:28:00Z" w16du:dateUtc="2024-12-17T10:28:00Z">
              <w:r w:rsidRPr="004424B1" w:rsidDel="00B3441B">
                <w:delText>8</w:delText>
              </w:r>
            </w:del>
          </w:p>
        </w:tc>
        <w:tc>
          <w:tcPr>
            <w:tcW w:w="1418" w:type="dxa"/>
          </w:tcPr>
          <w:p w14:paraId="59D53C7E" w14:textId="624CFAD3" w:rsidR="006E7FAE" w:rsidRPr="004424B1" w:rsidDel="00B3441B" w:rsidRDefault="00FC7D76">
            <w:pPr>
              <w:cnfStyle w:val="000000000000" w:firstRow="0" w:lastRow="0" w:firstColumn="0" w:lastColumn="0" w:oddVBand="0" w:evenVBand="0" w:oddHBand="0" w:evenHBand="0" w:firstRowFirstColumn="0" w:firstRowLastColumn="0" w:lastRowFirstColumn="0" w:lastRowLastColumn="0"/>
              <w:rPr>
                <w:del w:id="38764" w:author="Quinten Van Woerkom" w:date="2024-12-17T11:28:00Z" w16du:dateUtc="2024-12-17T10:28:00Z"/>
              </w:rPr>
              <w:pPrChange w:id="38765"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766" w:author="Quinten Van Woerkom" w:date="2024-12-17T11:28:00Z" w16du:dateUtc="2024-12-17T10:28:00Z">
              <w:r w:rsidRPr="004424B1" w:rsidDel="00B3441B">
                <w:delText>U</w:delText>
              </w:r>
              <w:r w:rsidR="006E7FAE" w:rsidRPr="004424B1" w:rsidDel="00B3441B">
                <w:delText>Octet</w:delText>
              </w:r>
            </w:del>
          </w:p>
        </w:tc>
        <w:tc>
          <w:tcPr>
            <w:tcW w:w="1984" w:type="dxa"/>
            <w:vMerge/>
          </w:tcPr>
          <w:p w14:paraId="647E9685" w14:textId="3E3F61DF"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767" w:author="Quinten Van Woerkom" w:date="2024-12-17T11:28:00Z" w16du:dateUtc="2024-12-17T10:28:00Z"/>
              </w:rPr>
              <w:pPrChange w:id="38768"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c>
          <w:tcPr>
            <w:tcW w:w="1701" w:type="dxa"/>
          </w:tcPr>
          <w:p w14:paraId="676169F8" w14:textId="5F581DB0"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769" w:author="Quinten Van Woerkom" w:date="2024-12-17T11:28:00Z" w16du:dateUtc="2024-12-17T10:28:00Z"/>
              </w:rPr>
              <w:pPrChange w:id="38770"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771" w:author="Quinten Van Woerkom" w:date="2024-12-17T11:28:00Z" w16du:dateUtc="2024-12-17T10:28:00Z">
              <w:r w:rsidRPr="004424B1" w:rsidDel="00B3441B">
                <w:delText>unsignedByte</w:delText>
              </w:r>
            </w:del>
          </w:p>
        </w:tc>
        <w:tc>
          <w:tcPr>
            <w:tcW w:w="3325" w:type="dxa"/>
          </w:tcPr>
          <w:p w14:paraId="1F2B4063" w14:textId="5277DF53"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772" w:author="Quinten Van Woerkom" w:date="2024-12-17T11:28:00Z" w16du:dateUtc="2024-12-17T10:28:00Z"/>
              </w:rPr>
              <w:pPrChange w:id="38773"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r>
      <w:tr w:rsidR="006E7FAE" w:rsidRPr="004424B1" w:rsidDel="00B3441B" w14:paraId="3EC6B718" w14:textId="0A7EF4B1" w:rsidTr="003F2405">
        <w:trPr>
          <w:del w:id="38774" w:author="Quinten Van Woerkom" w:date="2024-12-17T11:28:00Z"/>
        </w:trPr>
        <w:tc>
          <w:tcPr>
            <w:cnfStyle w:val="001000000000" w:firstRow="0" w:lastRow="0" w:firstColumn="1" w:lastColumn="0" w:oddVBand="0" w:evenVBand="0" w:oddHBand="0" w:evenHBand="0" w:firstRowFirstColumn="0" w:firstRowLastColumn="0" w:lastRowFirstColumn="0" w:lastRowLastColumn="0"/>
            <w:tcW w:w="562" w:type="dxa"/>
          </w:tcPr>
          <w:p w14:paraId="35589B4E" w14:textId="4947DEBE" w:rsidR="006E7FAE" w:rsidRPr="004424B1" w:rsidDel="00B3441B" w:rsidRDefault="006E7FAE">
            <w:pPr>
              <w:rPr>
                <w:del w:id="38775" w:author="Quinten Van Woerkom" w:date="2024-12-17T11:28:00Z" w16du:dateUtc="2024-12-17T10:28:00Z"/>
              </w:rPr>
              <w:pPrChange w:id="38776" w:author="Quinten Van Woerkom" w:date="2024-12-17T11:29:00Z" w16du:dateUtc="2024-12-17T10:29:00Z">
                <w:pPr>
                  <w:pStyle w:val="TableCell"/>
                </w:pPr>
              </w:pPrChange>
            </w:pPr>
            <w:del w:id="38777" w:author="Quinten Van Woerkom" w:date="2024-12-17T11:28:00Z" w16du:dateUtc="2024-12-17T10:28:00Z">
              <w:r w:rsidRPr="004424B1" w:rsidDel="00B3441B">
                <w:delText>9</w:delText>
              </w:r>
            </w:del>
          </w:p>
        </w:tc>
        <w:tc>
          <w:tcPr>
            <w:tcW w:w="1418" w:type="dxa"/>
          </w:tcPr>
          <w:p w14:paraId="234ACFBC" w14:textId="53B8FE97"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778" w:author="Quinten Van Woerkom" w:date="2024-12-17T11:28:00Z" w16du:dateUtc="2024-12-17T10:28:00Z"/>
              </w:rPr>
              <w:pPrChange w:id="38779"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780" w:author="Quinten Van Woerkom" w:date="2024-12-17T11:28:00Z" w16du:dateUtc="2024-12-17T10:28:00Z">
              <w:r w:rsidRPr="004424B1" w:rsidDel="00B3441B">
                <w:delText>Short</w:delText>
              </w:r>
            </w:del>
          </w:p>
        </w:tc>
        <w:tc>
          <w:tcPr>
            <w:tcW w:w="1984" w:type="dxa"/>
            <w:vMerge/>
          </w:tcPr>
          <w:p w14:paraId="08103551" w14:textId="7B0BB886"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781" w:author="Quinten Van Woerkom" w:date="2024-12-17T11:28:00Z" w16du:dateUtc="2024-12-17T10:28:00Z"/>
              </w:rPr>
              <w:pPrChange w:id="38782"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c>
          <w:tcPr>
            <w:tcW w:w="1701" w:type="dxa"/>
          </w:tcPr>
          <w:p w14:paraId="70DA2BFB" w14:textId="6A252C9F"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783" w:author="Quinten Van Woerkom" w:date="2024-12-17T11:28:00Z" w16du:dateUtc="2024-12-17T10:28:00Z"/>
              </w:rPr>
              <w:pPrChange w:id="38784"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785" w:author="Quinten Van Woerkom" w:date="2024-12-17T11:28:00Z" w16du:dateUtc="2024-12-17T10:28:00Z">
              <w:r w:rsidRPr="004424B1" w:rsidDel="00B3441B">
                <w:delText>short</w:delText>
              </w:r>
            </w:del>
          </w:p>
        </w:tc>
        <w:tc>
          <w:tcPr>
            <w:tcW w:w="3325" w:type="dxa"/>
          </w:tcPr>
          <w:p w14:paraId="7CD627ED" w14:textId="2F2DC8D9"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786" w:author="Quinten Van Woerkom" w:date="2024-12-17T11:28:00Z" w16du:dateUtc="2024-12-17T10:28:00Z"/>
              </w:rPr>
              <w:pPrChange w:id="38787"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r>
      <w:tr w:rsidR="006E7FAE" w:rsidRPr="004424B1" w:rsidDel="00B3441B" w14:paraId="737E09BB" w14:textId="326F04A3" w:rsidTr="003F2405">
        <w:trPr>
          <w:del w:id="38788" w:author="Quinten Van Woerkom" w:date="2024-12-17T11:28:00Z"/>
        </w:trPr>
        <w:tc>
          <w:tcPr>
            <w:cnfStyle w:val="001000000000" w:firstRow="0" w:lastRow="0" w:firstColumn="1" w:lastColumn="0" w:oddVBand="0" w:evenVBand="0" w:oddHBand="0" w:evenHBand="0" w:firstRowFirstColumn="0" w:firstRowLastColumn="0" w:lastRowFirstColumn="0" w:lastRowLastColumn="0"/>
            <w:tcW w:w="562" w:type="dxa"/>
          </w:tcPr>
          <w:p w14:paraId="686AE144" w14:textId="4FCE8029" w:rsidR="006E7FAE" w:rsidRPr="004424B1" w:rsidDel="00B3441B" w:rsidRDefault="006E7FAE">
            <w:pPr>
              <w:rPr>
                <w:del w:id="38789" w:author="Quinten Van Woerkom" w:date="2024-12-17T11:28:00Z" w16du:dateUtc="2024-12-17T10:28:00Z"/>
              </w:rPr>
              <w:pPrChange w:id="38790" w:author="Quinten Van Woerkom" w:date="2024-12-17T11:29:00Z" w16du:dateUtc="2024-12-17T10:29:00Z">
                <w:pPr>
                  <w:pStyle w:val="TableCell"/>
                </w:pPr>
              </w:pPrChange>
            </w:pPr>
            <w:del w:id="38791" w:author="Quinten Van Woerkom" w:date="2024-12-17T11:28:00Z" w16du:dateUtc="2024-12-17T10:28:00Z">
              <w:r w:rsidRPr="004424B1" w:rsidDel="00B3441B">
                <w:delText>10</w:delText>
              </w:r>
            </w:del>
          </w:p>
        </w:tc>
        <w:tc>
          <w:tcPr>
            <w:tcW w:w="1418" w:type="dxa"/>
          </w:tcPr>
          <w:p w14:paraId="6750EDD4" w14:textId="626E0C8F"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792" w:author="Quinten Van Woerkom" w:date="2024-12-17T11:28:00Z" w16du:dateUtc="2024-12-17T10:28:00Z"/>
              </w:rPr>
              <w:pPrChange w:id="38793"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794" w:author="Quinten Van Woerkom" w:date="2024-12-17T11:28:00Z" w16du:dateUtc="2024-12-17T10:28:00Z">
              <w:r w:rsidRPr="004424B1" w:rsidDel="00B3441B">
                <w:delText>UShort</w:delText>
              </w:r>
            </w:del>
          </w:p>
        </w:tc>
        <w:tc>
          <w:tcPr>
            <w:tcW w:w="1984" w:type="dxa"/>
            <w:vMerge/>
          </w:tcPr>
          <w:p w14:paraId="26C0CF16" w14:textId="32E4B8B2"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795" w:author="Quinten Van Woerkom" w:date="2024-12-17T11:28:00Z" w16du:dateUtc="2024-12-17T10:28:00Z"/>
              </w:rPr>
              <w:pPrChange w:id="38796"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c>
          <w:tcPr>
            <w:tcW w:w="1701" w:type="dxa"/>
          </w:tcPr>
          <w:p w14:paraId="4DD53624" w14:textId="6CB8AFF8"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797" w:author="Quinten Van Woerkom" w:date="2024-12-17T11:28:00Z" w16du:dateUtc="2024-12-17T10:28:00Z"/>
              </w:rPr>
              <w:pPrChange w:id="38798"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799" w:author="Quinten Van Woerkom" w:date="2024-12-17T11:28:00Z" w16du:dateUtc="2024-12-17T10:28:00Z">
              <w:r w:rsidRPr="004424B1" w:rsidDel="00B3441B">
                <w:delText>unsignedShort</w:delText>
              </w:r>
            </w:del>
          </w:p>
        </w:tc>
        <w:tc>
          <w:tcPr>
            <w:tcW w:w="3325" w:type="dxa"/>
          </w:tcPr>
          <w:p w14:paraId="078AD0EF" w14:textId="0443A71F"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00" w:author="Quinten Van Woerkom" w:date="2024-12-17T11:28:00Z" w16du:dateUtc="2024-12-17T10:28:00Z"/>
              </w:rPr>
              <w:pPrChange w:id="38801"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r>
      <w:tr w:rsidR="006E7FAE" w:rsidRPr="004424B1" w:rsidDel="00B3441B" w14:paraId="0B480DA8" w14:textId="747131D9" w:rsidTr="003F2405">
        <w:trPr>
          <w:del w:id="38802" w:author="Quinten Van Woerkom" w:date="2024-12-17T11:28:00Z"/>
        </w:trPr>
        <w:tc>
          <w:tcPr>
            <w:cnfStyle w:val="001000000000" w:firstRow="0" w:lastRow="0" w:firstColumn="1" w:lastColumn="0" w:oddVBand="0" w:evenVBand="0" w:oddHBand="0" w:evenHBand="0" w:firstRowFirstColumn="0" w:firstRowLastColumn="0" w:lastRowFirstColumn="0" w:lastRowLastColumn="0"/>
            <w:tcW w:w="562" w:type="dxa"/>
          </w:tcPr>
          <w:p w14:paraId="454851E1" w14:textId="0B10FBF6" w:rsidR="006E7FAE" w:rsidRPr="004424B1" w:rsidDel="00B3441B" w:rsidRDefault="006E7FAE">
            <w:pPr>
              <w:rPr>
                <w:del w:id="38803" w:author="Quinten Van Woerkom" w:date="2024-12-17T11:28:00Z" w16du:dateUtc="2024-12-17T10:28:00Z"/>
              </w:rPr>
              <w:pPrChange w:id="38804" w:author="Quinten Van Woerkom" w:date="2024-12-17T11:29:00Z" w16du:dateUtc="2024-12-17T10:29:00Z">
                <w:pPr>
                  <w:pStyle w:val="TableCell"/>
                </w:pPr>
              </w:pPrChange>
            </w:pPr>
            <w:del w:id="38805" w:author="Quinten Van Woerkom" w:date="2024-12-17T11:28:00Z" w16du:dateUtc="2024-12-17T10:28:00Z">
              <w:r w:rsidRPr="004424B1" w:rsidDel="00B3441B">
                <w:delText>11</w:delText>
              </w:r>
            </w:del>
          </w:p>
        </w:tc>
        <w:tc>
          <w:tcPr>
            <w:tcW w:w="1418" w:type="dxa"/>
          </w:tcPr>
          <w:p w14:paraId="027A03D4" w14:textId="55217F6D"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06" w:author="Quinten Van Woerkom" w:date="2024-12-17T11:28:00Z" w16du:dateUtc="2024-12-17T10:28:00Z"/>
              </w:rPr>
              <w:pPrChange w:id="38807"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808" w:author="Quinten Van Woerkom" w:date="2024-12-17T11:28:00Z" w16du:dateUtc="2024-12-17T10:28:00Z">
              <w:r w:rsidRPr="004424B1" w:rsidDel="00B3441B">
                <w:delText>Integer</w:delText>
              </w:r>
            </w:del>
          </w:p>
        </w:tc>
        <w:tc>
          <w:tcPr>
            <w:tcW w:w="1984" w:type="dxa"/>
            <w:vMerge/>
          </w:tcPr>
          <w:p w14:paraId="1DF17C63" w14:textId="012259DC"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09" w:author="Quinten Van Woerkom" w:date="2024-12-17T11:28:00Z" w16du:dateUtc="2024-12-17T10:28:00Z"/>
              </w:rPr>
              <w:pPrChange w:id="38810"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c>
          <w:tcPr>
            <w:tcW w:w="1701" w:type="dxa"/>
          </w:tcPr>
          <w:p w14:paraId="543DA76D" w14:textId="676EE9FC"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11" w:author="Quinten Van Woerkom" w:date="2024-12-17T11:28:00Z" w16du:dateUtc="2024-12-17T10:28:00Z"/>
              </w:rPr>
              <w:pPrChange w:id="38812"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813" w:author="Quinten Van Woerkom" w:date="2024-12-17T11:28:00Z" w16du:dateUtc="2024-12-17T10:28:00Z">
              <w:r w:rsidRPr="004424B1" w:rsidDel="00B3441B">
                <w:delText>int</w:delText>
              </w:r>
            </w:del>
          </w:p>
        </w:tc>
        <w:tc>
          <w:tcPr>
            <w:tcW w:w="3325" w:type="dxa"/>
          </w:tcPr>
          <w:p w14:paraId="5C4CD9B0" w14:textId="2513675D"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14" w:author="Quinten Van Woerkom" w:date="2024-12-17T11:28:00Z" w16du:dateUtc="2024-12-17T10:28:00Z"/>
              </w:rPr>
              <w:pPrChange w:id="38815"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r>
      <w:tr w:rsidR="006E7FAE" w:rsidRPr="004424B1" w:rsidDel="00B3441B" w14:paraId="5D09E75C" w14:textId="3E6FFD81" w:rsidTr="003F2405">
        <w:trPr>
          <w:del w:id="38816" w:author="Quinten Van Woerkom" w:date="2024-12-17T11:28:00Z"/>
        </w:trPr>
        <w:tc>
          <w:tcPr>
            <w:cnfStyle w:val="001000000000" w:firstRow="0" w:lastRow="0" w:firstColumn="1" w:lastColumn="0" w:oddVBand="0" w:evenVBand="0" w:oddHBand="0" w:evenHBand="0" w:firstRowFirstColumn="0" w:firstRowLastColumn="0" w:lastRowFirstColumn="0" w:lastRowLastColumn="0"/>
            <w:tcW w:w="562" w:type="dxa"/>
          </w:tcPr>
          <w:p w14:paraId="66409BE7" w14:textId="49C3B09E" w:rsidR="006E7FAE" w:rsidRPr="004424B1" w:rsidDel="00B3441B" w:rsidRDefault="006E7FAE">
            <w:pPr>
              <w:rPr>
                <w:del w:id="38817" w:author="Quinten Van Woerkom" w:date="2024-12-17T11:28:00Z" w16du:dateUtc="2024-12-17T10:28:00Z"/>
              </w:rPr>
              <w:pPrChange w:id="38818" w:author="Quinten Van Woerkom" w:date="2024-12-17T11:29:00Z" w16du:dateUtc="2024-12-17T10:29:00Z">
                <w:pPr>
                  <w:pStyle w:val="TableCell"/>
                </w:pPr>
              </w:pPrChange>
            </w:pPr>
            <w:del w:id="38819" w:author="Quinten Van Woerkom" w:date="2024-12-17T11:28:00Z" w16du:dateUtc="2024-12-17T10:28:00Z">
              <w:r w:rsidRPr="004424B1" w:rsidDel="00B3441B">
                <w:delText>12</w:delText>
              </w:r>
            </w:del>
          </w:p>
        </w:tc>
        <w:tc>
          <w:tcPr>
            <w:tcW w:w="1418" w:type="dxa"/>
          </w:tcPr>
          <w:p w14:paraId="57A9DDC2" w14:textId="19F3EE90"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20" w:author="Quinten Van Woerkom" w:date="2024-12-17T11:28:00Z" w16du:dateUtc="2024-12-17T10:28:00Z"/>
              </w:rPr>
              <w:pPrChange w:id="38821"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822" w:author="Quinten Van Woerkom" w:date="2024-12-17T11:28:00Z" w16du:dateUtc="2024-12-17T10:28:00Z">
              <w:r w:rsidRPr="004424B1" w:rsidDel="00B3441B">
                <w:delText>UInteger</w:delText>
              </w:r>
            </w:del>
          </w:p>
        </w:tc>
        <w:tc>
          <w:tcPr>
            <w:tcW w:w="1984" w:type="dxa"/>
            <w:vMerge/>
          </w:tcPr>
          <w:p w14:paraId="2AAD4A72" w14:textId="3E13D1DF"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23" w:author="Quinten Van Woerkom" w:date="2024-12-17T11:28:00Z" w16du:dateUtc="2024-12-17T10:28:00Z"/>
              </w:rPr>
              <w:pPrChange w:id="38824"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c>
          <w:tcPr>
            <w:tcW w:w="1701" w:type="dxa"/>
          </w:tcPr>
          <w:p w14:paraId="550DD1A0" w14:textId="23DF8D2D"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25" w:author="Quinten Van Woerkom" w:date="2024-12-17T11:28:00Z" w16du:dateUtc="2024-12-17T10:28:00Z"/>
              </w:rPr>
              <w:pPrChange w:id="38826"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827" w:author="Quinten Van Woerkom" w:date="2024-12-17T11:28:00Z" w16du:dateUtc="2024-12-17T10:28:00Z">
              <w:r w:rsidRPr="004424B1" w:rsidDel="00B3441B">
                <w:delText>unsignedInt</w:delText>
              </w:r>
            </w:del>
          </w:p>
        </w:tc>
        <w:tc>
          <w:tcPr>
            <w:tcW w:w="3325" w:type="dxa"/>
          </w:tcPr>
          <w:p w14:paraId="0E2FDBA4" w14:textId="5237B6E3"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28" w:author="Quinten Van Woerkom" w:date="2024-12-17T11:28:00Z" w16du:dateUtc="2024-12-17T10:28:00Z"/>
              </w:rPr>
              <w:pPrChange w:id="38829"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r>
      <w:tr w:rsidR="006E7FAE" w:rsidRPr="004424B1" w:rsidDel="00B3441B" w14:paraId="2CB3B34B" w14:textId="56319E5E" w:rsidTr="003F2405">
        <w:trPr>
          <w:del w:id="38830" w:author="Quinten Van Woerkom" w:date="2024-12-17T11:28:00Z"/>
        </w:trPr>
        <w:tc>
          <w:tcPr>
            <w:cnfStyle w:val="001000000000" w:firstRow="0" w:lastRow="0" w:firstColumn="1" w:lastColumn="0" w:oddVBand="0" w:evenVBand="0" w:oddHBand="0" w:evenHBand="0" w:firstRowFirstColumn="0" w:firstRowLastColumn="0" w:lastRowFirstColumn="0" w:lastRowLastColumn="0"/>
            <w:tcW w:w="562" w:type="dxa"/>
          </w:tcPr>
          <w:p w14:paraId="5FFDAAE2" w14:textId="319FDA5E" w:rsidR="006E7FAE" w:rsidRPr="004424B1" w:rsidDel="00B3441B" w:rsidRDefault="006E7FAE">
            <w:pPr>
              <w:rPr>
                <w:del w:id="38831" w:author="Quinten Van Woerkom" w:date="2024-12-17T11:28:00Z" w16du:dateUtc="2024-12-17T10:28:00Z"/>
              </w:rPr>
              <w:pPrChange w:id="38832" w:author="Quinten Van Woerkom" w:date="2024-12-17T11:29:00Z" w16du:dateUtc="2024-12-17T10:29:00Z">
                <w:pPr>
                  <w:pStyle w:val="TableCell"/>
                </w:pPr>
              </w:pPrChange>
            </w:pPr>
            <w:del w:id="38833" w:author="Quinten Van Woerkom" w:date="2024-12-17T11:28:00Z" w16du:dateUtc="2024-12-17T10:28:00Z">
              <w:r w:rsidRPr="004424B1" w:rsidDel="00B3441B">
                <w:delText>13</w:delText>
              </w:r>
            </w:del>
          </w:p>
        </w:tc>
        <w:tc>
          <w:tcPr>
            <w:tcW w:w="1418" w:type="dxa"/>
          </w:tcPr>
          <w:p w14:paraId="2191809D" w14:textId="13122249"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34" w:author="Quinten Van Woerkom" w:date="2024-12-17T11:28:00Z" w16du:dateUtc="2024-12-17T10:28:00Z"/>
              </w:rPr>
              <w:pPrChange w:id="38835"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836" w:author="Quinten Van Woerkom" w:date="2024-12-17T11:28:00Z" w16du:dateUtc="2024-12-17T10:28:00Z">
              <w:r w:rsidRPr="004424B1" w:rsidDel="00B3441B">
                <w:delText>Long</w:delText>
              </w:r>
            </w:del>
          </w:p>
        </w:tc>
        <w:tc>
          <w:tcPr>
            <w:tcW w:w="1984" w:type="dxa"/>
            <w:vMerge/>
          </w:tcPr>
          <w:p w14:paraId="65FFB8B6" w14:textId="39B9FFB8"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37" w:author="Quinten Van Woerkom" w:date="2024-12-17T11:28:00Z" w16du:dateUtc="2024-12-17T10:28:00Z"/>
              </w:rPr>
              <w:pPrChange w:id="38838"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c>
          <w:tcPr>
            <w:tcW w:w="1701" w:type="dxa"/>
          </w:tcPr>
          <w:p w14:paraId="1E5E085E" w14:textId="5DF6C093"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39" w:author="Quinten Van Woerkom" w:date="2024-12-17T11:28:00Z" w16du:dateUtc="2024-12-17T10:28:00Z"/>
              </w:rPr>
              <w:pPrChange w:id="38840"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841" w:author="Quinten Van Woerkom" w:date="2024-12-17T11:28:00Z" w16du:dateUtc="2024-12-17T10:28:00Z">
              <w:r w:rsidRPr="004424B1" w:rsidDel="00B3441B">
                <w:delText>long</w:delText>
              </w:r>
            </w:del>
          </w:p>
        </w:tc>
        <w:tc>
          <w:tcPr>
            <w:tcW w:w="3325" w:type="dxa"/>
          </w:tcPr>
          <w:p w14:paraId="1873C75B" w14:textId="5E469E3E"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42" w:author="Quinten Van Woerkom" w:date="2024-12-17T11:28:00Z" w16du:dateUtc="2024-12-17T10:28:00Z"/>
              </w:rPr>
              <w:pPrChange w:id="38843"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r>
      <w:tr w:rsidR="006E7FAE" w:rsidRPr="004424B1" w:rsidDel="00B3441B" w14:paraId="0700033C" w14:textId="01735F06" w:rsidTr="003F2405">
        <w:trPr>
          <w:del w:id="38844" w:author="Quinten Van Woerkom" w:date="2024-12-17T11:28:00Z"/>
        </w:trPr>
        <w:tc>
          <w:tcPr>
            <w:cnfStyle w:val="001000000000" w:firstRow="0" w:lastRow="0" w:firstColumn="1" w:lastColumn="0" w:oddVBand="0" w:evenVBand="0" w:oddHBand="0" w:evenHBand="0" w:firstRowFirstColumn="0" w:firstRowLastColumn="0" w:lastRowFirstColumn="0" w:lastRowLastColumn="0"/>
            <w:tcW w:w="562" w:type="dxa"/>
          </w:tcPr>
          <w:p w14:paraId="04F217CC" w14:textId="25B449B4" w:rsidR="006E7FAE" w:rsidRPr="004424B1" w:rsidDel="00B3441B" w:rsidRDefault="006E7FAE">
            <w:pPr>
              <w:rPr>
                <w:del w:id="38845" w:author="Quinten Van Woerkom" w:date="2024-12-17T11:28:00Z" w16du:dateUtc="2024-12-17T10:28:00Z"/>
              </w:rPr>
              <w:pPrChange w:id="38846" w:author="Quinten Van Woerkom" w:date="2024-12-17T11:29:00Z" w16du:dateUtc="2024-12-17T10:29:00Z">
                <w:pPr>
                  <w:pStyle w:val="TableCell"/>
                </w:pPr>
              </w:pPrChange>
            </w:pPr>
            <w:del w:id="38847" w:author="Quinten Van Woerkom" w:date="2024-12-17T11:28:00Z" w16du:dateUtc="2024-12-17T10:28:00Z">
              <w:r w:rsidRPr="004424B1" w:rsidDel="00B3441B">
                <w:delText>14</w:delText>
              </w:r>
            </w:del>
          </w:p>
        </w:tc>
        <w:tc>
          <w:tcPr>
            <w:tcW w:w="1418" w:type="dxa"/>
          </w:tcPr>
          <w:p w14:paraId="56878E87" w14:textId="09524F26"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48" w:author="Quinten Van Woerkom" w:date="2024-12-17T11:28:00Z" w16du:dateUtc="2024-12-17T10:28:00Z"/>
              </w:rPr>
              <w:pPrChange w:id="38849"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850" w:author="Quinten Van Woerkom" w:date="2024-12-17T11:28:00Z" w16du:dateUtc="2024-12-17T10:28:00Z">
              <w:r w:rsidRPr="004424B1" w:rsidDel="00B3441B">
                <w:delText>ULong</w:delText>
              </w:r>
            </w:del>
          </w:p>
        </w:tc>
        <w:tc>
          <w:tcPr>
            <w:tcW w:w="1984" w:type="dxa"/>
            <w:vMerge/>
          </w:tcPr>
          <w:p w14:paraId="2973AB55" w14:textId="35B3211F"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51" w:author="Quinten Van Woerkom" w:date="2024-12-17T11:28:00Z" w16du:dateUtc="2024-12-17T10:28:00Z"/>
              </w:rPr>
              <w:pPrChange w:id="38852"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c>
          <w:tcPr>
            <w:tcW w:w="1701" w:type="dxa"/>
          </w:tcPr>
          <w:p w14:paraId="5580B0FF" w14:textId="128C9482"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53" w:author="Quinten Van Woerkom" w:date="2024-12-17T11:28:00Z" w16du:dateUtc="2024-12-17T10:28:00Z"/>
              </w:rPr>
              <w:pPrChange w:id="38854"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855" w:author="Quinten Van Woerkom" w:date="2024-12-17T11:28:00Z" w16du:dateUtc="2024-12-17T10:28:00Z">
              <w:r w:rsidRPr="004424B1" w:rsidDel="00B3441B">
                <w:delText>unsignedLong</w:delText>
              </w:r>
            </w:del>
          </w:p>
        </w:tc>
        <w:tc>
          <w:tcPr>
            <w:tcW w:w="3325" w:type="dxa"/>
          </w:tcPr>
          <w:p w14:paraId="45130DAA" w14:textId="3629ECEF"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56" w:author="Quinten Van Woerkom" w:date="2024-12-17T11:28:00Z" w16du:dateUtc="2024-12-17T10:28:00Z"/>
              </w:rPr>
              <w:pPrChange w:id="38857"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r>
      <w:tr w:rsidR="006E7FAE" w:rsidRPr="004424B1" w:rsidDel="00B3441B" w14:paraId="43717F9F" w14:textId="3844A72C" w:rsidTr="003F2405">
        <w:trPr>
          <w:del w:id="38858" w:author="Quinten Van Woerkom" w:date="2024-12-17T11:28:00Z"/>
        </w:trPr>
        <w:tc>
          <w:tcPr>
            <w:cnfStyle w:val="001000000000" w:firstRow="0" w:lastRow="0" w:firstColumn="1" w:lastColumn="0" w:oddVBand="0" w:evenVBand="0" w:oddHBand="0" w:evenHBand="0" w:firstRowFirstColumn="0" w:firstRowLastColumn="0" w:lastRowFirstColumn="0" w:lastRowLastColumn="0"/>
            <w:tcW w:w="562" w:type="dxa"/>
          </w:tcPr>
          <w:p w14:paraId="2688CB6C" w14:textId="27037981" w:rsidR="006E7FAE" w:rsidRPr="004424B1" w:rsidDel="00B3441B" w:rsidRDefault="006E7FAE">
            <w:pPr>
              <w:rPr>
                <w:del w:id="38859" w:author="Quinten Van Woerkom" w:date="2024-12-17T11:28:00Z" w16du:dateUtc="2024-12-17T10:28:00Z"/>
              </w:rPr>
              <w:pPrChange w:id="38860" w:author="Quinten Van Woerkom" w:date="2024-12-17T11:29:00Z" w16du:dateUtc="2024-12-17T10:29:00Z">
                <w:pPr>
                  <w:pStyle w:val="TableCell"/>
                </w:pPr>
              </w:pPrChange>
            </w:pPr>
            <w:del w:id="38861" w:author="Quinten Van Woerkom" w:date="2024-12-17T11:28:00Z" w16du:dateUtc="2024-12-17T10:28:00Z">
              <w:r w:rsidRPr="004424B1" w:rsidDel="00B3441B">
                <w:delText>15</w:delText>
              </w:r>
            </w:del>
          </w:p>
        </w:tc>
        <w:tc>
          <w:tcPr>
            <w:tcW w:w="1418" w:type="dxa"/>
          </w:tcPr>
          <w:p w14:paraId="68F0B1AB" w14:textId="35BB8210"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62" w:author="Quinten Van Woerkom" w:date="2024-12-17T11:28:00Z" w16du:dateUtc="2024-12-17T10:28:00Z"/>
              </w:rPr>
              <w:pPrChange w:id="38863"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864" w:author="Quinten Van Woerkom" w:date="2024-12-17T11:28:00Z" w16du:dateUtc="2024-12-17T10:28:00Z">
              <w:r w:rsidRPr="004424B1" w:rsidDel="00B3441B">
                <w:delText>String</w:delText>
              </w:r>
            </w:del>
          </w:p>
        </w:tc>
        <w:tc>
          <w:tcPr>
            <w:tcW w:w="1984" w:type="dxa"/>
          </w:tcPr>
          <w:p w14:paraId="74DCD93D" w14:textId="502B8E1D"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65" w:author="Quinten Van Woerkom" w:date="2024-12-17T11:28:00Z" w16du:dateUtc="2024-12-17T10:28:00Z"/>
              </w:rPr>
              <w:pPrChange w:id="38866"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867" w:author="Quinten Van Woerkom" w:date="2024-12-17T11:28:00Z" w16du:dateUtc="2024-12-17T10:28:00Z">
              <w:r w:rsidRPr="004424B1" w:rsidDel="00B3441B">
                <w:delText>String</w:delText>
              </w:r>
            </w:del>
          </w:p>
        </w:tc>
        <w:tc>
          <w:tcPr>
            <w:tcW w:w="1701" w:type="dxa"/>
          </w:tcPr>
          <w:p w14:paraId="5786FD7B" w14:textId="0D7232A6"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68" w:author="Quinten Van Woerkom" w:date="2024-12-17T11:28:00Z" w16du:dateUtc="2024-12-17T10:28:00Z"/>
              </w:rPr>
              <w:pPrChange w:id="38869"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870" w:author="Quinten Van Woerkom" w:date="2024-12-17T11:28:00Z" w16du:dateUtc="2024-12-17T10:28:00Z">
              <w:r w:rsidRPr="004424B1" w:rsidDel="00B3441B">
                <w:delText>string</w:delText>
              </w:r>
            </w:del>
          </w:p>
        </w:tc>
        <w:tc>
          <w:tcPr>
            <w:tcW w:w="3325" w:type="dxa"/>
          </w:tcPr>
          <w:p w14:paraId="70B74F7E" w14:textId="710DC4D2"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71" w:author="Quinten Van Woerkom" w:date="2024-12-17T11:28:00Z" w16du:dateUtc="2024-12-17T10:28:00Z"/>
              </w:rPr>
              <w:pPrChange w:id="38872"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r>
      <w:tr w:rsidR="006E7FAE" w:rsidRPr="004424B1" w:rsidDel="00B3441B" w14:paraId="3A22EEDC" w14:textId="7AEE6D3B" w:rsidTr="003F2405">
        <w:trPr>
          <w:del w:id="38873" w:author="Quinten Van Woerkom" w:date="2024-12-17T11:28:00Z"/>
        </w:trPr>
        <w:tc>
          <w:tcPr>
            <w:cnfStyle w:val="001000000000" w:firstRow="0" w:lastRow="0" w:firstColumn="1" w:lastColumn="0" w:oddVBand="0" w:evenVBand="0" w:oddHBand="0" w:evenHBand="0" w:firstRowFirstColumn="0" w:firstRowLastColumn="0" w:lastRowFirstColumn="0" w:lastRowLastColumn="0"/>
            <w:tcW w:w="562" w:type="dxa"/>
          </w:tcPr>
          <w:p w14:paraId="7439D17F" w14:textId="4993A391" w:rsidR="006E7FAE" w:rsidRPr="004424B1" w:rsidDel="00B3441B" w:rsidRDefault="006E7FAE">
            <w:pPr>
              <w:rPr>
                <w:del w:id="38874" w:author="Quinten Van Woerkom" w:date="2024-12-17T11:28:00Z" w16du:dateUtc="2024-12-17T10:28:00Z"/>
              </w:rPr>
              <w:pPrChange w:id="38875" w:author="Quinten Van Woerkom" w:date="2024-12-17T11:29:00Z" w16du:dateUtc="2024-12-17T10:29:00Z">
                <w:pPr>
                  <w:pStyle w:val="TableCell"/>
                </w:pPr>
              </w:pPrChange>
            </w:pPr>
            <w:del w:id="38876" w:author="Quinten Van Woerkom" w:date="2024-12-17T11:28:00Z" w16du:dateUtc="2024-12-17T10:28:00Z">
              <w:r w:rsidRPr="004424B1" w:rsidDel="00B3441B">
                <w:delText>16</w:delText>
              </w:r>
            </w:del>
          </w:p>
        </w:tc>
        <w:tc>
          <w:tcPr>
            <w:tcW w:w="1418" w:type="dxa"/>
          </w:tcPr>
          <w:p w14:paraId="6926F410" w14:textId="79F0185D"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77" w:author="Quinten Van Woerkom" w:date="2024-12-17T11:28:00Z" w16du:dateUtc="2024-12-17T10:28:00Z"/>
              </w:rPr>
              <w:pPrChange w:id="38878"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879" w:author="Quinten Van Woerkom" w:date="2024-12-17T11:28:00Z" w16du:dateUtc="2024-12-17T10:28:00Z">
              <w:r w:rsidRPr="004424B1" w:rsidDel="00B3441B">
                <w:delText>Time</w:delText>
              </w:r>
            </w:del>
          </w:p>
        </w:tc>
        <w:tc>
          <w:tcPr>
            <w:tcW w:w="1984" w:type="dxa"/>
            <w:vMerge w:val="restart"/>
          </w:tcPr>
          <w:p w14:paraId="166DFEA1" w14:textId="5962F5A8"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80" w:author="Quinten Van Woerkom" w:date="2024-12-17T11:28:00Z" w16du:dateUtc="2024-12-17T10:28:00Z"/>
              </w:rPr>
              <w:pPrChange w:id="38881"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882" w:author="Quinten Van Woerkom" w:date="2024-12-17T11:28:00Z" w16du:dateUtc="2024-12-17T10:28:00Z">
              <w:r w:rsidRPr="004424B1" w:rsidDel="00B3441B">
                <w:delText>Time</w:delText>
              </w:r>
            </w:del>
          </w:p>
        </w:tc>
        <w:tc>
          <w:tcPr>
            <w:tcW w:w="1701" w:type="dxa"/>
          </w:tcPr>
          <w:p w14:paraId="14CE20C9" w14:textId="29163DEA"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83" w:author="Quinten Van Woerkom" w:date="2024-12-17T11:28:00Z" w16du:dateUtc="2024-12-17T10:28:00Z"/>
              </w:rPr>
              <w:pPrChange w:id="38884"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885" w:author="Quinten Van Woerkom" w:date="2024-12-17T11:28:00Z" w16du:dateUtc="2024-12-17T10:28:00Z">
              <w:r w:rsidRPr="004424B1" w:rsidDel="00B3441B">
                <w:delText>dateTime</w:delText>
              </w:r>
            </w:del>
          </w:p>
        </w:tc>
        <w:tc>
          <w:tcPr>
            <w:tcW w:w="3325" w:type="dxa"/>
          </w:tcPr>
          <w:p w14:paraId="42CC7EA2" w14:textId="19FC30F2"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86" w:author="Quinten Van Woerkom" w:date="2024-12-17T11:28:00Z" w16du:dateUtc="2024-12-17T10:28:00Z"/>
              </w:rPr>
              <w:pPrChange w:id="38887"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888" w:author="Quinten Van Woerkom" w:date="2024-12-17T11:28:00Z" w16du:dateUtc="2024-12-17T10:28:00Z">
              <w:r w:rsidRPr="004424B1" w:rsidDel="00B3441B">
                <w:delText>Format constrained to CCYY-MM-DDThh:mm:ss.sss</w:delText>
              </w:r>
            </w:del>
          </w:p>
        </w:tc>
      </w:tr>
      <w:tr w:rsidR="006E7FAE" w:rsidRPr="004424B1" w:rsidDel="00B3441B" w14:paraId="0276305F" w14:textId="68E10D88" w:rsidTr="003F2405">
        <w:trPr>
          <w:del w:id="38889" w:author="Quinten Van Woerkom" w:date="2024-12-17T11:28:00Z"/>
        </w:trPr>
        <w:tc>
          <w:tcPr>
            <w:cnfStyle w:val="001000000000" w:firstRow="0" w:lastRow="0" w:firstColumn="1" w:lastColumn="0" w:oddVBand="0" w:evenVBand="0" w:oddHBand="0" w:evenHBand="0" w:firstRowFirstColumn="0" w:firstRowLastColumn="0" w:lastRowFirstColumn="0" w:lastRowLastColumn="0"/>
            <w:tcW w:w="562" w:type="dxa"/>
          </w:tcPr>
          <w:p w14:paraId="693237E0" w14:textId="0E68D1DD" w:rsidR="006E7FAE" w:rsidRPr="004424B1" w:rsidDel="00B3441B" w:rsidRDefault="006E7FAE">
            <w:pPr>
              <w:rPr>
                <w:del w:id="38890" w:author="Quinten Van Woerkom" w:date="2024-12-17T11:28:00Z" w16du:dateUtc="2024-12-17T10:28:00Z"/>
              </w:rPr>
              <w:pPrChange w:id="38891" w:author="Quinten Van Woerkom" w:date="2024-12-17T11:29:00Z" w16du:dateUtc="2024-12-17T10:29:00Z">
                <w:pPr>
                  <w:pStyle w:val="TableCell"/>
                </w:pPr>
              </w:pPrChange>
            </w:pPr>
            <w:del w:id="38892" w:author="Quinten Van Woerkom" w:date="2024-12-17T11:28:00Z" w16du:dateUtc="2024-12-17T10:28:00Z">
              <w:r w:rsidRPr="004424B1" w:rsidDel="00B3441B">
                <w:delText>17</w:delText>
              </w:r>
            </w:del>
          </w:p>
        </w:tc>
        <w:tc>
          <w:tcPr>
            <w:tcW w:w="1418" w:type="dxa"/>
          </w:tcPr>
          <w:p w14:paraId="469670EE" w14:textId="6C11921E"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93" w:author="Quinten Van Woerkom" w:date="2024-12-17T11:28:00Z" w16du:dateUtc="2024-12-17T10:28:00Z"/>
              </w:rPr>
              <w:pPrChange w:id="38894"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895" w:author="Quinten Van Woerkom" w:date="2024-12-17T11:28:00Z" w16du:dateUtc="2024-12-17T10:28:00Z">
              <w:r w:rsidRPr="004424B1" w:rsidDel="00B3441B">
                <w:delText>FineTime</w:delText>
              </w:r>
            </w:del>
          </w:p>
        </w:tc>
        <w:tc>
          <w:tcPr>
            <w:tcW w:w="1984" w:type="dxa"/>
            <w:vMerge/>
          </w:tcPr>
          <w:p w14:paraId="14772B29" w14:textId="791F7F48"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96" w:author="Quinten Van Woerkom" w:date="2024-12-17T11:28:00Z" w16du:dateUtc="2024-12-17T10:28:00Z"/>
              </w:rPr>
              <w:pPrChange w:id="38897"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c>
          <w:tcPr>
            <w:tcW w:w="1701" w:type="dxa"/>
          </w:tcPr>
          <w:p w14:paraId="3ABF8F6C" w14:textId="162D34B0"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898" w:author="Quinten Van Woerkom" w:date="2024-12-17T11:28:00Z" w16du:dateUtc="2024-12-17T10:28:00Z"/>
              </w:rPr>
              <w:pPrChange w:id="38899"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900" w:author="Quinten Van Woerkom" w:date="2024-12-17T11:28:00Z" w16du:dateUtc="2024-12-17T10:28:00Z">
              <w:r w:rsidRPr="004424B1" w:rsidDel="00B3441B">
                <w:delText>dateTime</w:delText>
              </w:r>
            </w:del>
          </w:p>
        </w:tc>
        <w:tc>
          <w:tcPr>
            <w:tcW w:w="3325" w:type="dxa"/>
          </w:tcPr>
          <w:p w14:paraId="61EDFFAB" w14:textId="5D74E77A"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901" w:author="Quinten Van Woerkom" w:date="2024-12-17T11:28:00Z" w16du:dateUtc="2024-12-17T10:28:00Z"/>
              </w:rPr>
              <w:pPrChange w:id="38902"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903" w:author="Quinten Van Woerkom" w:date="2024-12-17T11:28:00Z" w16du:dateUtc="2024-12-17T10:28:00Z">
              <w:r w:rsidRPr="004424B1" w:rsidDel="00B3441B">
                <w:delText>Format constrained to CCYY-MM-DDThh:mm:ss.sssssssss</w:delText>
              </w:r>
            </w:del>
          </w:p>
        </w:tc>
      </w:tr>
      <w:tr w:rsidR="006E7FAE" w:rsidRPr="004424B1" w:rsidDel="00B3441B" w14:paraId="51FD3492" w14:textId="1F389B10" w:rsidTr="003F2405">
        <w:trPr>
          <w:del w:id="38904" w:author="Quinten Van Woerkom" w:date="2024-12-17T11:28:00Z"/>
        </w:trPr>
        <w:tc>
          <w:tcPr>
            <w:cnfStyle w:val="001000000000" w:firstRow="0" w:lastRow="0" w:firstColumn="1" w:lastColumn="0" w:oddVBand="0" w:evenVBand="0" w:oddHBand="0" w:evenHBand="0" w:firstRowFirstColumn="0" w:firstRowLastColumn="0" w:lastRowFirstColumn="0" w:lastRowLastColumn="0"/>
            <w:tcW w:w="562" w:type="dxa"/>
          </w:tcPr>
          <w:p w14:paraId="0B2A598C" w14:textId="1B363885" w:rsidR="006E7FAE" w:rsidRPr="004424B1" w:rsidDel="00B3441B" w:rsidRDefault="006E7FAE">
            <w:pPr>
              <w:rPr>
                <w:del w:id="38905" w:author="Quinten Van Woerkom" w:date="2024-12-17T11:28:00Z" w16du:dateUtc="2024-12-17T10:28:00Z"/>
              </w:rPr>
              <w:pPrChange w:id="38906" w:author="Quinten Van Woerkom" w:date="2024-12-17T11:29:00Z" w16du:dateUtc="2024-12-17T10:29:00Z">
                <w:pPr>
                  <w:pStyle w:val="TableCell"/>
                </w:pPr>
              </w:pPrChange>
            </w:pPr>
            <w:del w:id="38907" w:author="Quinten Van Woerkom" w:date="2024-12-17T11:28:00Z" w16du:dateUtc="2024-12-17T10:28:00Z">
              <w:r w:rsidRPr="004424B1" w:rsidDel="00B3441B">
                <w:delText>18</w:delText>
              </w:r>
            </w:del>
          </w:p>
        </w:tc>
        <w:tc>
          <w:tcPr>
            <w:tcW w:w="1418" w:type="dxa"/>
          </w:tcPr>
          <w:p w14:paraId="72BA09B4" w14:textId="7F1FC103"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908" w:author="Quinten Van Woerkom" w:date="2024-12-17T11:28:00Z" w16du:dateUtc="2024-12-17T10:28:00Z"/>
              </w:rPr>
              <w:pPrChange w:id="38909"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910" w:author="Quinten Van Woerkom" w:date="2024-12-17T11:28:00Z" w16du:dateUtc="2024-12-17T10:28:00Z">
              <w:r w:rsidRPr="004424B1" w:rsidDel="00B3441B">
                <w:delText>URI</w:delText>
              </w:r>
            </w:del>
          </w:p>
        </w:tc>
        <w:tc>
          <w:tcPr>
            <w:tcW w:w="1984" w:type="dxa"/>
          </w:tcPr>
          <w:p w14:paraId="661337EA" w14:textId="2E336219"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911" w:author="Quinten Van Woerkom" w:date="2024-12-17T11:28:00Z" w16du:dateUtc="2024-12-17T10:28:00Z"/>
              </w:rPr>
              <w:pPrChange w:id="38912"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913" w:author="Quinten Van Woerkom" w:date="2024-12-17T11:28:00Z" w16du:dateUtc="2024-12-17T10:28:00Z">
              <w:r w:rsidRPr="004424B1" w:rsidDel="00B3441B">
                <w:delText>String</w:delText>
              </w:r>
            </w:del>
          </w:p>
        </w:tc>
        <w:tc>
          <w:tcPr>
            <w:tcW w:w="1701" w:type="dxa"/>
          </w:tcPr>
          <w:p w14:paraId="0A54EE8B" w14:textId="3906987A"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914" w:author="Quinten Van Woerkom" w:date="2024-12-17T11:28:00Z" w16du:dateUtc="2024-12-17T10:28:00Z"/>
              </w:rPr>
              <w:pPrChange w:id="38915"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916" w:author="Quinten Van Woerkom" w:date="2024-12-17T11:28:00Z" w16du:dateUtc="2024-12-17T10:28:00Z">
              <w:r w:rsidRPr="004424B1" w:rsidDel="00B3441B">
                <w:delText>anyURI</w:delText>
              </w:r>
            </w:del>
          </w:p>
        </w:tc>
        <w:tc>
          <w:tcPr>
            <w:tcW w:w="3325" w:type="dxa"/>
          </w:tcPr>
          <w:p w14:paraId="774FF880" w14:textId="4D144F72"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917" w:author="Quinten Van Woerkom" w:date="2024-12-17T11:28:00Z" w16du:dateUtc="2024-12-17T10:28:00Z"/>
              </w:rPr>
              <w:pPrChange w:id="38918"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r>
      <w:tr w:rsidR="006E7FAE" w:rsidRPr="004424B1" w:rsidDel="00B3441B" w14:paraId="114DCD5B" w14:textId="2819E879" w:rsidTr="003F2405">
        <w:trPr>
          <w:del w:id="38919" w:author="Quinten Van Woerkom" w:date="2024-12-17T11:28:00Z"/>
        </w:trPr>
        <w:tc>
          <w:tcPr>
            <w:cnfStyle w:val="001000000000" w:firstRow="0" w:lastRow="0" w:firstColumn="1" w:lastColumn="0" w:oddVBand="0" w:evenVBand="0" w:oddHBand="0" w:evenHBand="0" w:firstRowFirstColumn="0" w:firstRowLastColumn="0" w:lastRowFirstColumn="0" w:lastRowLastColumn="0"/>
            <w:tcW w:w="562" w:type="dxa"/>
          </w:tcPr>
          <w:p w14:paraId="79D6986E" w14:textId="222D3968" w:rsidR="006E7FAE" w:rsidRPr="004424B1" w:rsidDel="00B3441B" w:rsidRDefault="006E7FAE">
            <w:pPr>
              <w:rPr>
                <w:del w:id="38920" w:author="Quinten Van Woerkom" w:date="2024-12-17T11:28:00Z" w16du:dateUtc="2024-12-17T10:28:00Z"/>
              </w:rPr>
              <w:pPrChange w:id="38921" w:author="Quinten Van Woerkom" w:date="2024-12-17T11:29:00Z" w16du:dateUtc="2024-12-17T10:29:00Z">
                <w:pPr>
                  <w:pStyle w:val="TableCell"/>
                </w:pPr>
              </w:pPrChange>
            </w:pPr>
            <w:del w:id="38922" w:author="Quinten Van Woerkom" w:date="2024-12-17T11:28:00Z" w16du:dateUtc="2024-12-17T10:28:00Z">
              <w:r w:rsidRPr="004424B1" w:rsidDel="00B3441B">
                <w:delText>19</w:delText>
              </w:r>
            </w:del>
          </w:p>
        </w:tc>
        <w:tc>
          <w:tcPr>
            <w:tcW w:w="1418" w:type="dxa"/>
          </w:tcPr>
          <w:p w14:paraId="38A2BA88" w14:textId="6B282957"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923" w:author="Quinten Van Woerkom" w:date="2024-12-17T11:28:00Z" w16du:dateUtc="2024-12-17T10:28:00Z"/>
              </w:rPr>
              <w:pPrChange w:id="38924"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925" w:author="Quinten Van Woerkom" w:date="2024-12-17T11:28:00Z" w16du:dateUtc="2024-12-17T10:28:00Z">
              <w:r w:rsidRPr="004424B1" w:rsidDel="00B3441B">
                <w:delText>ObjectRef</w:delText>
              </w:r>
            </w:del>
          </w:p>
        </w:tc>
        <w:tc>
          <w:tcPr>
            <w:tcW w:w="1984" w:type="dxa"/>
          </w:tcPr>
          <w:p w14:paraId="55DAD5F0" w14:textId="2C2CA1EB"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926" w:author="Quinten Van Woerkom" w:date="2024-12-17T11:28:00Z" w16du:dateUtc="2024-12-17T10:28:00Z"/>
              </w:rPr>
              <w:pPrChange w:id="38927"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928" w:author="Quinten Van Woerkom" w:date="2024-12-17T11:28:00Z" w16du:dateUtc="2024-12-17T10:28:00Z">
              <w:r w:rsidRPr="004424B1" w:rsidDel="00B3441B">
                <w:delText>Object</w:delText>
              </w:r>
            </w:del>
          </w:p>
        </w:tc>
        <w:tc>
          <w:tcPr>
            <w:tcW w:w="1701" w:type="dxa"/>
          </w:tcPr>
          <w:p w14:paraId="474E2C8E" w14:textId="5AE22E5D"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929" w:author="Quinten Van Woerkom" w:date="2024-12-17T11:28:00Z" w16du:dateUtc="2024-12-17T10:28:00Z"/>
              </w:rPr>
              <w:pPrChange w:id="38930"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931" w:author="Quinten Van Woerkom" w:date="2024-12-17T11:28:00Z" w16du:dateUtc="2024-12-17T10:28:00Z">
              <w:r w:rsidRPr="004424B1" w:rsidDel="00B3441B">
                <w:delText>mal:ObjectRef</w:delText>
              </w:r>
            </w:del>
          </w:p>
        </w:tc>
        <w:tc>
          <w:tcPr>
            <w:tcW w:w="3325" w:type="dxa"/>
          </w:tcPr>
          <w:p w14:paraId="1D1031A8" w14:textId="17C628DA"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932" w:author="Quinten Van Woerkom" w:date="2024-12-17T11:28:00Z" w16du:dateUtc="2024-12-17T10:28:00Z"/>
              </w:rPr>
              <w:pPrChange w:id="38933"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934" w:author="Quinten Van Woerkom" w:date="2024-12-17T11:28:00Z" w16du:dateUtc="2024-12-17T10:28:00Z">
              <w:r w:rsidRPr="004424B1" w:rsidDel="00B3441B">
                <w:delText>Corresponds to an XSD complex type</w:delText>
              </w:r>
            </w:del>
          </w:p>
        </w:tc>
      </w:tr>
      <w:tr w:rsidR="006E7FAE" w:rsidRPr="004424B1" w:rsidDel="00B3441B" w14:paraId="11FDFBBC" w14:textId="7C288387" w:rsidTr="003F2405">
        <w:trPr>
          <w:del w:id="38935" w:author="Quinten Van Woerkom" w:date="2024-12-17T11:28:00Z"/>
        </w:trPr>
        <w:tc>
          <w:tcPr>
            <w:cnfStyle w:val="001000000000" w:firstRow="0" w:lastRow="0" w:firstColumn="1" w:lastColumn="0" w:oddVBand="0" w:evenVBand="0" w:oddHBand="0" w:evenHBand="0" w:firstRowFirstColumn="0" w:firstRowLastColumn="0" w:lastRowFirstColumn="0" w:lastRowLastColumn="0"/>
            <w:tcW w:w="562" w:type="dxa"/>
          </w:tcPr>
          <w:p w14:paraId="70CBCEEF" w14:textId="3E65934C" w:rsidR="006E7FAE" w:rsidRPr="004424B1" w:rsidDel="00B3441B" w:rsidRDefault="006E7FAE">
            <w:pPr>
              <w:rPr>
                <w:del w:id="38936" w:author="Quinten Van Woerkom" w:date="2024-12-17T11:28:00Z" w16du:dateUtc="2024-12-17T10:28:00Z"/>
              </w:rPr>
              <w:pPrChange w:id="38937" w:author="Quinten Van Woerkom" w:date="2024-12-17T11:29:00Z" w16du:dateUtc="2024-12-17T10:29:00Z">
                <w:pPr>
                  <w:pStyle w:val="TableCell"/>
                </w:pPr>
              </w:pPrChange>
            </w:pPr>
            <w:del w:id="38938" w:author="Quinten Van Woerkom" w:date="2024-12-17T11:28:00Z" w16du:dateUtc="2024-12-17T10:28:00Z">
              <w:r w:rsidRPr="004424B1" w:rsidDel="00B3441B">
                <w:delText>129</w:delText>
              </w:r>
            </w:del>
          </w:p>
        </w:tc>
        <w:tc>
          <w:tcPr>
            <w:tcW w:w="1418" w:type="dxa"/>
          </w:tcPr>
          <w:p w14:paraId="55CE8D7A" w14:textId="33DD05FA"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939" w:author="Quinten Van Woerkom" w:date="2024-12-17T11:28:00Z" w16du:dateUtc="2024-12-17T10:28:00Z"/>
              </w:rPr>
              <w:pPrChange w:id="38940"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941" w:author="Quinten Van Woerkom" w:date="2024-12-17T11:28:00Z" w16du:dateUtc="2024-12-17T10:28:00Z">
              <w:r w:rsidRPr="004424B1" w:rsidDel="00B3441B">
                <w:delText>Direction</w:delText>
              </w:r>
            </w:del>
          </w:p>
        </w:tc>
        <w:tc>
          <w:tcPr>
            <w:tcW w:w="1984" w:type="dxa"/>
          </w:tcPr>
          <w:p w14:paraId="70165576" w14:textId="131452C1"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942" w:author="Quinten Van Woerkom" w:date="2024-12-17T11:28:00Z" w16du:dateUtc="2024-12-17T10:28:00Z"/>
              </w:rPr>
              <w:pPrChange w:id="38943"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944" w:author="Quinten Van Woerkom" w:date="2024-12-17T11:28:00Z" w16du:dateUtc="2024-12-17T10:28:00Z">
              <w:r w:rsidRPr="004424B1" w:rsidDel="00B3441B">
                <w:delText>Direction</w:delText>
              </w:r>
            </w:del>
          </w:p>
        </w:tc>
        <w:tc>
          <w:tcPr>
            <w:tcW w:w="1701" w:type="dxa"/>
          </w:tcPr>
          <w:p w14:paraId="23D98F66" w14:textId="4F7781BE" w:rsidR="006E7FAE" w:rsidRPr="004424B1" w:rsidDel="00B3441B" w:rsidRDefault="002F7946">
            <w:pPr>
              <w:cnfStyle w:val="000000000000" w:firstRow="0" w:lastRow="0" w:firstColumn="0" w:lastColumn="0" w:oddVBand="0" w:evenVBand="0" w:oddHBand="0" w:evenHBand="0" w:firstRowFirstColumn="0" w:firstRowLastColumn="0" w:lastRowFirstColumn="0" w:lastRowLastColumn="0"/>
              <w:rPr>
                <w:del w:id="38945" w:author="Quinten Van Woerkom" w:date="2024-12-17T11:28:00Z" w16du:dateUtc="2024-12-17T10:28:00Z"/>
              </w:rPr>
              <w:pPrChange w:id="38946"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947" w:author="Quinten Van Woerkom" w:date="2024-12-17T11:28:00Z" w16du:dateUtc="2024-12-17T10:28:00Z">
              <w:r w:rsidRPr="004424B1" w:rsidDel="00B3441B">
                <w:delText>mps:Direction</w:delText>
              </w:r>
            </w:del>
          </w:p>
        </w:tc>
        <w:tc>
          <w:tcPr>
            <w:tcW w:w="3325" w:type="dxa"/>
          </w:tcPr>
          <w:p w14:paraId="6C5EF586" w14:textId="36B94212"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948" w:author="Quinten Van Woerkom" w:date="2024-12-17T11:28:00Z" w16du:dateUtc="2024-12-17T10:28:00Z"/>
              </w:rPr>
              <w:pPrChange w:id="38949"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r>
      <w:tr w:rsidR="006E7FAE" w:rsidRPr="004424B1" w:rsidDel="00B3441B" w14:paraId="099DC51E" w14:textId="0FC94564" w:rsidTr="003F2405">
        <w:trPr>
          <w:del w:id="38950" w:author="Quinten Van Woerkom" w:date="2024-12-17T11:28:00Z"/>
        </w:trPr>
        <w:tc>
          <w:tcPr>
            <w:cnfStyle w:val="001000000000" w:firstRow="0" w:lastRow="0" w:firstColumn="1" w:lastColumn="0" w:oddVBand="0" w:evenVBand="0" w:oddHBand="0" w:evenHBand="0" w:firstRowFirstColumn="0" w:firstRowLastColumn="0" w:lastRowFirstColumn="0" w:lastRowLastColumn="0"/>
            <w:tcW w:w="562" w:type="dxa"/>
          </w:tcPr>
          <w:p w14:paraId="57AF1E0F" w14:textId="05C6F431" w:rsidR="006E7FAE" w:rsidRPr="004424B1" w:rsidDel="00B3441B" w:rsidRDefault="006E7FAE">
            <w:pPr>
              <w:rPr>
                <w:del w:id="38951" w:author="Quinten Van Woerkom" w:date="2024-12-17T11:28:00Z" w16du:dateUtc="2024-12-17T10:28:00Z"/>
              </w:rPr>
              <w:pPrChange w:id="38952" w:author="Quinten Van Woerkom" w:date="2024-12-17T11:29:00Z" w16du:dateUtc="2024-12-17T10:29:00Z">
                <w:pPr>
                  <w:pStyle w:val="TableCell"/>
                </w:pPr>
              </w:pPrChange>
            </w:pPr>
            <w:del w:id="38953" w:author="Quinten Van Woerkom" w:date="2024-12-17T11:28:00Z" w16du:dateUtc="2024-12-17T10:28:00Z">
              <w:r w:rsidRPr="004424B1" w:rsidDel="00B3441B">
                <w:lastRenderedPageBreak/>
                <w:delText>130</w:delText>
              </w:r>
            </w:del>
          </w:p>
        </w:tc>
        <w:tc>
          <w:tcPr>
            <w:tcW w:w="1418" w:type="dxa"/>
          </w:tcPr>
          <w:p w14:paraId="7420F937" w14:textId="643B12DE"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954" w:author="Quinten Van Woerkom" w:date="2024-12-17T11:28:00Z" w16du:dateUtc="2024-12-17T10:28:00Z"/>
              </w:rPr>
              <w:pPrChange w:id="38955"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956" w:author="Quinten Van Woerkom" w:date="2024-12-17T11:28:00Z" w16du:dateUtc="2024-12-17T10:28:00Z">
              <w:r w:rsidRPr="004424B1" w:rsidDel="00B3441B">
                <w:delText>Position</w:delText>
              </w:r>
            </w:del>
          </w:p>
        </w:tc>
        <w:tc>
          <w:tcPr>
            <w:tcW w:w="1984" w:type="dxa"/>
          </w:tcPr>
          <w:p w14:paraId="3005B608" w14:textId="104771DA"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957" w:author="Quinten Van Woerkom" w:date="2024-12-17T11:28:00Z" w16du:dateUtc="2024-12-17T10:28:00Z"/>
              </w:rPr>
              <w:pPrChange w:id="38958"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959" w:author="Quinten Van Woerkom" w:date="2024-12-17T11:28:00Z" w16du:dateUtc="2024-12-17T10:28:00Z">
              <w:r w:rsidRPr="004424B1" w:rsidDel="00B3441B">
                <w:delText>Position</w:delText>
              </w:r>
            </w:del>
          </w:p>
        </w:tc>
        <w:tc>
          <w:tcPr>
            <w:tcW w:w="1701" w:type="dxa"/>
          </w:tcPr>
          <w:p w14:paraId="66251EE8" w14:textId="0DD8031D" w:rsidR="006E7FAE" w:rsidRPr="004424B1" w:rsidDel="00B3441B" w:rsidRDefault="002F7946">
            <w:pPr>
              <w:cnfStyle w:val="000000000000" w:firstRow="0" w:lastRow="0" w:firstColumn="0" w:lastColumn="0" w:oddVBand="0" w:evenVBand="0" w:oddHBand="0" w:evenHBand="0" w:firstRowFirstColumn="0" w:firstRowLastColumn="0" w:lastRowFirstColumn="0" w:lastRowLastColumn="0"/>
              <w:rPr>
                <w:del w:id="38960" w:author="Quinten Van Woerkom" w:date="2024-12-17T11:28:00Z" w16du:dateUtc="2024-12-17T10:28:00Z"/>
              </w:rPr>
              <w:pPrChange w:id="38961"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del w:id="38962" w:author="Quinten Van Woerkom" w:date="2024-12-17T11:28:00Z" w16du:dateUtc="2024-12-17T10:28:00Z">
              <w:r w:rsidRPr="004424B1" w:rsidDel="00B3441B">
                <w:delText>mps:Position</w:delText>
              </w:r>
            </w:del>
          </w:p>
        </w:tc>
        <w:tc>
          <w:tcPr>
            <w:tcW w:w="3325" w:type="dxa"/>
          </w:tcPr>
          <w:p w14:paraId="391F877E" w14:textId="32FC2FFA" w:rsidR="006E7FAE" w:rsidRPr="004424B1" w:rsidDel="00B3441B" w:rsidRDefault="006E7FAE">
            <w:pPr>
              <w:cnfStyle w:val="000000000000" w:firstRow="0" w:lastRow="0" w:firstColumn="0" w:lastColumn="0" w:oddVBand="0" w:evenVBand="0" w:oddHBand="0" w:evenHBand="0" w:firstRowFirstColumn="0" w:firstRowLastColumn="0" w:lastRowFirstColumn="0" w:lastRowLastColumn="0"/>
              <w:rPr>
                <w:del w:id="38963" w:author="Quinten Van Woerkom" w:date="2024-12-17T11:28:00Z" w16du:dateUtc="2024-12-17T10:28:00Z"/>
              </w:rPr>
              <w:pPrChange w:id="38964" w:author="Quinten Van Woerkom" w:date="2024-12-17T11:29:00Z" w16du:dateUtc="2024-12-17T10:29:00Z">
                <w:pPr>
                  <w:pStyle w:val="TableCell"/>
                  <w:cnfStyle w:val="000000000000" w:firstRow="0" w:lastRow="0" w:firstColumn="0" w:lastColumn="0" w:oddVBand="0" w:evenVBand="0" w:oddHBand="0" w:evenHBand="0" w:firstRowFirstColumn="0" w:firstRowLastColumn="0" w:lastRowFirstColumn="0" w:lastRowLastColumn="0"/>
                </w:pPr>
              </w:pPrChange>
            </w:pPr>
          </w:p>
        </w:tc>
      </w:tr>
    </w:tbl>
    <w:p w14:paraId="3C8694FD" w14:textId="01FD6F96" w:rsidR="006E7FAE" w:rsidRPr="004424B1" w:rsidDel="00B3441B" w:rsidRDefault="002F7946" w:rsidP="0054793D">
      <w:pPr>
        <w:rPr>
          <w:del w:id="38965" w:author="Quinten Van Woerkom" w:date="2024-12-17T11:28:00Z" w16du:dateUtc="2024-12-17T10:28:00Z"/>
          <w:lang w:val="en-GB"/>
        </w:rPr>
      </w:pPr>
      <w:del w:id="38966" w:author="Quinten Van Woerkom" w:date="2024-12-17T11:28:00Z" w16du:dateUtc="2024-12-17T10:28:00Z">
        <w:r w:rsidRPr="004424B1" w:rsidDel="00B3441B">
          <w:rPr>
            <w:lang w:val="en-GB"/>
          </w:rPr>
          <w:delText xml:space="preserve">The # </w:delText>
        </w:r>
        <w:r w:rsidR="0035295B" w:rsidRPr="004424B1" w:rsidDel="00B3441B">
          <w:rPr>
            <w:lang w:val="en-GB"/>
          </w:rPr>
          <w:delText xml:space="preserve">and Type </w:delText>
        </w:r>
        <w:r w:rsidRPr="004424B1" w:rsidDel="00B3441B">
          <w:rPr>
            <w:lang w:val="en-GB"/>
          </w:rPr>
          <w:delText>column</w:delText>
        </w:r>
        <w:r w:rsidR="0035295B" w:rsidRPr="004424B1" w:rsidDel="00B3441B">
          <w:rPr>
            <w:lang w:val="en-GB"/>
          </w:rPr>
          <w:delText>s</w:delText>
        </w:r>
        <w:r w:rsidRPr="004424B1" w:rsidDel="00B3441B">
          <w:rPr>
            <w:lang w:val="en-GB"/>
          </w:rPr>
          <w:delText xml:space="preserve"> correspond</w:delText>
        </w:r>
        <w:r w:rsidR="0035295B" w:rsidRPr="004424B1" w:rsidDel="00B3441B">
          <w:rPr>
            <w:lang w:val="en-GB"/>
          </w:rPr>
          <w:delText xml:space="preserve"> </w:delText>
        </w:r>
        <w:r w:rsidRPr="004424B1" w:rsidDel="00B3441B">
          <w:rPr>
            <w:lang w:val="en-GB"/>
          </w:rPr>
          <w:delText xml:space="preserve">to </w:delText>
        </w:r>
        <w:r w:rsidR="0035295B" w:rsidRPr="004424B1" w:rsidDel="00B3441B">
          <w:rPr>
            <w:lang w:val="en-GB"/>
          </w:rPr>
          <w:delText>the possible values of the</w:delText>
        </w:r>
        <w:r w:rsidRPr="004424B1" w:rsidDel="00B3441B">
          <w:rPr>
            <w:lang w:val="en-GB"/>
          </w:rPr>
          <w:delText xml:space="preserve"> ArgTypeEnum that defines the </w:delText>
        </w:r>
        <w:r w:rsidR="0035295B" w:rsidRPr="004424B1" w:rsidDel="00B3441B">
          <w:rPr>
            <w:lang w:val="en-GB"/>
          </w:rPr>
          <w:delText>data type of the expression.  This specifies the type of the result value of the evaluated expression.</w:delText>
        </w:r>
      </w:del>
    </w:p>
    <w:p w14:paraId="2AC9F7FE" w14:textId="43A68DCA" w:rsidR="0035295B" w:rsidRPr="004424B1" w:rsidDel="00B3441B" w:rsidRDefault="0035295B" w:rsidP="0054793D">
      <w:pPr>
        <w:rPr>
          <w:del w:id="38967" w:author="Quinten Van Woerkom" w:date="2024-12-17T11:28:00Z" w16du:dateUtc="2024-12-17T10:28:00Z"/>
          <w:lang w:val="en-GB"/>
        </w:rPr>
      </w:pPr>
      <w:del w:id="38968" w:author="Quinten Van Woerkom" w:date="2024-12-17T11:28:00Z" w16du:dateUtc="2024-12-17T10:28:00Z">
        <w:r w:rsidRPr="004424B1" w:rsidDel="00B3441B">
          <w:rPr>
            <w:lang w:val="en-GB"/>
          </w:rPr>
          <w:delText xml:space="preserve">The Expression Subclass column groups these types based on the </w:delText>
        </w:r>
        <w:r w:rsidR="001D4E1B" w:rsidRPr="004424B1" w:rsidDel="00B3441B">
          <w:rPr>
            <w:lang w:val="en-GB"/>
          </w:rPr>
          <w:delText>operations (expression operators and syntax) relevant to them.</w:delText>
        </w:r>
      </w:del>
    </w:p>
    <w:p w14:paraId="0ED6E8CA" w14:textId="265FBE15" w:rsidR="001D4E1B" w:rsidRPr="004424B1" w:rsidDel="00B3441B" w:rsidRDefault="001D4E1B" w:rsidP="0054793D">
      <w:pPr>
        <w:rPr>
          <w:del w:id="38969" w:author="Quinten Van Woerkom" w:date="2024-12-17T11:28:00Z" w16du:dateUtc="2024-12-17T10:28:00Z"/>
          <w:lang w:val="en-GB"/>
        </w:rPr>
      </w:pPr>
      <w:del w:id="38970" w:author="Quinten Van Woerkom" w:date="2024-12-17T11:28:00Z" w16du:dateUtc="2024-12-17T10:28:00Z">
        <w:r w:rsidRPr="004424B1" w:rsidDel="00B3441B">
          <w:rPr>
            <w:lang w:val="en-GB"/>
          </w:rPr>
          <w:delText>The XSD Type column maps each data type to its representation in XML schema.</w:delText>
        </w:r>
      </w:del>
    </w:p>
    <w:p w14:paraId="00C10CA0" w14:textId="5CBCFD81" w:rsidR="00EE6B08" w:rsidRPr="004424B1" w:rsidDel="00B3441B" w:rsidRDefault="00B47648" w:rsidP="0054793D">
      <w:pPr>
        <w:rPr>
          <w:del w:id="38971" w:author="Quinten Van Woerkom" w:date="2024-12-17T11:28:00Z" w16du:dateUtc="2024-12-17T10:28:00Z"/>
          <w:lang w:val="en-GB"/>
        </w:rPr>
      </w:pPr>
      <w:del w:id="38972" w:author="Quinten Van Woerkom" w:date="2024-12-17T11:28:00Z" w16du:dateUtc="2024-12-17T10:28:00Z">
        <w:r w:rsidRPr="004424B1" w:rsidDel="00B3441B">
          <w:rPr>
            <w:lang w:val="en-GB"/>
          </w:rPr>
          <w:delText>This is presented in the following subsections:</w:delText>
        </w:r>
      </w:del>
    </w:p>
    <w:p w14:paraId="45ED3665" w14:textId="0DAB58DB" w:rsidR="00342E9A" w:rsidRPr="004424B1" w:rsidDel="00B3441B" w:rsidRDefault="00B47648">
      <w:pPr>
        <w:rPr>
          <w:del w:id="38973" w:author="Quinten Van Woerkom" w:date="2024-12-17T11:28:00Z" w16du:dateUtc="2024-12-17T10:28:00Z"/>
          <w:lang w:val="en-GB"/>
        </w:rPr>
        <w:pPrChange w:id="38974" w:author="Quinten Van Woerkom" w:date="2024-12-17T11:29:00Z" w16du:dateUtc="2024-12-17T10:29:00Z">
          <w:pPr>
            <w:ind w:left="1276" w:hanging="893"/>
          </w:pPr>
        </w:pPrChange>
      </w:pPr>
      <w:del w:id="38975" w:author="Quinten Van Woerkom" w:date="2024-12-17T11:28:00Z" w16du:dateUtc="2024-12-17T10:28:00Z">
        <w:r w:rsidRPr="004424B1" w:rsidDel="00B3441B">
          <w:rPr>
            <w:lang w:val="en-GB"/>
          </w:rPr>
          <w:delText>E2</w:delText>
        </w:r>
        <w:r w:rsidRPr="004424B1" w:rsidDel="00B3441B">
          <w:rPr>
            <w:lang w:val="en-GB"/>
          </w:rPr>
          <w:tab/>
          <w:delText xml:space="preserve">Literals for </w:delText>
        </w:r>
        <w:r w:rsidR="00242284" w:rsidRPr="004424B1" w:rsidDel="00B3441B">
          <w:rPr>
            <w:lang w:val="en-GB"/>
          </w:rPr>
          <w:delText>Expression</w:delText>
        </w:r>
        <w:r w:rsidRPr="004424B1" w:rsidDel="00B3441B">
          <w:rPr>
            <w:lang w:val="en-GB"/>
          </w:rPr>
          <w:delText xml:space="preserve"> Types</w:delText>
        </w:r>
        <w:r w:rsidR="00462A18" w:rsidRPr="004424B1" w:rsidDel="00B3441B">
          <w:rPr>
            <w:lang w:val="en-GB"/>
          </w:rPr>
          <w:delText xml:space="preserve"> </w:delText>
        </w:r>
        <w:r w:rsidR="00342E9A" w:rsidRPr="004424B1" w:rsidDel="00B3441B">
          <w:rPr>
            <w:lang w:val="en-GB"/>
          </w:rPr>
          <w:delText>corresponding to XSD simple types</w:delText>
        </w:r>
      </w:del>
    </w:p>
    <w:p w14:paraId="0A1FAB18" w14:textId="208AABCC" w:rsidR="00736106" w:rsidRPr="004424B1" w:rsidDel="00B3441B" w:rsidRDefault="00736106">
      <w:pPr>
        <w:rPr>
          <w:del w:id="38976" w:author="Quinten Van Woerkom" w:date="2024-12-17T11:28:00Z" w16du:dateUtc="2024-12-17T10:28:00Z"/>
          <w:lang w:val="en-GB"/>
        </w:rPr>
        <w:pPrChange w:id="38977" w:author="Quinten Van Woerkom" w:date="2024-12-17T11:29:00Z" w16du:dateUtc="2024-12-17T10:29:00Z">
          <w:pPr>
            <w:spacing w:before="120"/>
            <w:ind w:left="1276" w:hanging="893"/>
          </w:pPr>
        </w:pPrChange>
      </w:pPr>
      <w:del w:id="38978" w:author="Quinten Van Woerkom" w:date="2024-12-17T11:28:00Z" w16du:dateUtc="2024-12-17T10:28:00Z">
        <w:r w:rsidRPr="004424B1" w:rsidDel="00B3441B">
          <w:rPr>
            <w:lang w:val="en-GB"/>
          </w:rPr>
          <w:delText>E4</w:delText>
        </w:r>
        <w:r w:rsidRPr="004424B1" w:rsidDel="00B3441B">
          <w:rPr>
            <w:lang w:val="en-GB"/>
          </w:rPr>
          <w:tab/>
          <w:delText>Literals for Object References</w:delText>
        </w:r>
      </w:del>
    </w:p>
    <w:p w14:paraId="45A24EBA" w14:textId="5EEF5EA0" w:rsidR="00B47648" w:rsidRPr="004424B1" w:rsidDel="00B3441B" w:rsidRDefault="00B47648">
      <w:pPr>
        <w:rPr>
          <w:del w:id="38979" w:author="Quinten Van Woerkom" w:date="2024-12-17T11:28:00Z" w16du:dateUtc="2024-12-17T10:28:00Z"/>
          <w:lang w:val="en-GB"/>
        </w:rPr>
        <w:pPrChange w:id="38980" w:author="Quinten Van Woerkom" w:date="2024-12-17T11:29:00Z" w16du:dateUtc="2024-12-17T10:29:00Z">
          <w:pPr>
            <w:spacing w:before="120"/>
            <w:ind w:left="1276" w:hanging="893"/>
          </w:pPr>
        </w:pPrChange>
      </w:pPr>
      <w:del w:id="38981" w:author="Quinten Van Woerkom" w:date="2024-12-17T11:28:00Z" w16du:dateUtc="2024-12-17T10:28:00Z">
        <w:r w:rsidRPr="004424B1" w:rsidDel="00B3441B">
          <w:rPr>
            <w:lang w:val="en-GB"/>
          </w:rPr>
          <w:delText>E</w:delText>
        </w:r>
        <w:r w:rsidR="00342E9A" w:rsidRPr="004424B1" w:rsidDel="00B3441B">
          <w:rPr>
            <w:lang w:val="en-GB"/>
          </w:rPr>
          <w:delText>5</w:delText>
        </w:r>
        <w:r w:rsidRPr="004424B1" w:rsidDel="00B3441B">
          <w:rPr>
            <w:lang w:val="en-GB"/>
          </w:rPr>
          <w:tab/>
          <w:delText>Literals for Position and Direction Types</w:delText>
        </w:r>
      </w:del>
    </w:p>
    <w:p w14:paraId="04E05208" w14:textId="620DB15E" w:rsidR="002F34A5" w:rsidRPr="004424B1" w:rsidDel="00B3441B" w:rsidRDefault="002F34A5" w:rsidP="0054793D">
      <w:pPr>
        <w:rPr>
          <w:del w:id="38982" w:author="Quinten Van Woerkom" w:date="2024-12-17T11:28:00Z" w16du:dateUtc="2024-12-17T10:28:00Z"/>
          <w:lang w:val="en-GB"/>
        </w:rPr>
      </w:pPr>
      <w:del w:id="38983" w:author="Quinten Van Woerkom" w:date="2024-12-17T11:28:00Z" w16du:dateUtc="2024-12-17T10:28:00Z">
        <w:r w:rsidRPr="004424B1" w:rsidDel="00B3441B">
          <w:rPr>
            <w:lang w:val="en-GB"/>
          </w:rPr>
          <w:delText>Within the specification of the literals for ObjectRef, Position</w:delText>
        </w:r>
        <w:r w:rsidR="00BE5134" w:rsidRPr="004424B1" w:rsidDel="00B3441B">
          <w:rPr>
            <w:lang w:val="en-GB"/>
          </w:rPr>
          <w:delText>,</w:delText>
        </w:r>
        <w:r w:rsidRPr="004424B1" w:rsidDel="00B3441B">
          <w:rPr>
            <w:lang w:val="en-GB"/>
          </w:rPr>
          <w:delText xml:space="preserve"> and Direction</w:delText>
        </w:r>
        <w:r w:rsidR="00EB2B9C" w:rsidRPr="004424B1" w:rsidDel="00B3441B">
          <w:rPr>
            <w:lang w:val="en-GB"/>
          </w:rPr>
          <w:delText xml:space="preserve">, the names of the </w:delText>
        </w:r>
      </w:del>
      <w:del w:id="38984" w:author="Quinten Van Woerkom" w:date="2024-11-25T14:46:00Z" w16du:dateUtc="2024-11-25T13:46:00Z">
        <w:r w:rsidR="00EB2B9C" w:rsidRPr="004424B1" w:rsidDel="00006133">
          <w:rPr>
            <w:lang w:val="en-GB"/>
          </w:rPr>
          <w:delText>attribute</w:delText>
        </w:r>
      </w:del>
      <w:del w:id="38985" w:author="Quinten Van Woerkom" w:date="2024-12-17T11:28:00Z" w16du:dateUtc="2024-12-17T10:28:00Z">
        <w:r w:rsidR="00EB2B9C" w:rsidRPr="004424B1" w:rsidDel="00B3441B">
          <w:rPr>
            <w:lang w:val="en-GB"/>
          </w:rPr>
          <w:delText xml:space="preserve">s of the corresponding composite data types are shown in </w:delText>
        </w:r>
        <w:r w:rsidR="00EB2B9C" w:rsidRPr="004424B1" w:rsidDel="00B3441B">
          <w:rPr>
            <w:i/>
            <w:iCs/>
            <w:lang w:val="en-GB"/>
          </w:rPr>
          <w:delText>italics</w:delText>
        </w:r>
        <w:r w:rsidR="00EB2B9C" w:rsidRPr="004424B1" w:rsidDel="00B3441B">
          <w:rPr>
            <w:lang w:val="en-GB"/>
          </w:rPr>
          <w:delText xml:space="preserve">.  These </w:delText>
        </w:r>
      </w:del>
      <w:del w:id="38986" w:author="Quinten Van Woerkom" w:date="2024-11-25T14:46:00Z" w16du:dateUtc="2024-11-25T13:46:00Z">
        <w:r w:rsidR="00EB2B9C" w:rsidRPr="004424B1" w:rsidDel="00006133">
          <w:rPr>
            <w:lang w:val="en-GB"/>
          </w:rPr>
          <w:delText>attribute</w:delText>
        </w:r>
      </w:del>
      <w:del w:id="38987" w:author="Quinten Van Woerkom" w:date="2024-12-17T11:28:00Z" w16du:dateUtc="2024-12-17T10:28:00Z">
        <w:r w:rsidR="00EB2B9C" w:rsidRPr="004424B1" w:rsidDel="00B3441B">
          <w:rPr>
            <w:lang w:val="en-GB"/>
          </w:rPr>
          <w:delText xml:space="preserve">s can be represented by the literal form of the corresponding XSD simple type for the </w:delText>
        </w:r>
      </w:del>
      <w:del w:id="38988" w:author="Quinten Van Woerkom" w:date="2024-11-25T14:46:00Z" w16du:dateUtc="2024-11-25T13:46:00Z">
        <w:r w:rsidR="00EB2B9C" w:rsidRPr="004424B1" w:rsidDel="00006133">
          <w:rPr>
            <w:lang w:val="en-GB"/>
          </w:rPr>
          <w:delText>attribute</w:delText>
        </w:r>
      </w:del>
      <w:del w:id="38989" w:author="Quinten Van Woerkom" w:date="2024-12-17T11:28:00Z" w16du:dateUtc="2024-12-17T10:28:00Z">
        <w:r w:rsidR="00EB2B9C" w:rsidRPr="004424B1" w:rsidDel="00B3441B">
          <w:rPr>
            <w:lang w:val="en-GB"/>
          </w:rPr>
          <w:delText>.</w:delText>
        </w:r>
      </w:del>
    </w:p>
    <w:p w14:paraId="29CB1FC6" w14:textId="02E1F53C" w:rsidR="001C4A49" w:rsidRPr="004424B1" w:rsidDel="00B3441B" w:rsidRDefault="001C4A49">
      <w:pPr>
        <w:rPr>
          <w:del w:id="38990" w:author="Quinten Van Woerkom" w:date="2024-12-17T11:28:00Z" w16du:dateUtc="2024-12-17T10:28:00Z"/>
          <w:lang w:val="en-GB"/>
        </w:rPr>
        <w:pPrChange w:id="38991" w:author="Quinten Van Woerkom" w:date="2024-12-17T11:29:00Z" w16du:dateUtc="2024-12-17T10:29:00Z">
          <w:pPr>
            <w:pStyle w:val="Annex2"/>
            <w:spacing w:before="480"/>
          </w:pPr>
        </w:pPrChange>
      </w:pPr>
      <w:del w:id="38992" w:author="Quinten Van Woerkom" w:date="2024-12-17T11:28:00Z" w16du:dateUtc="2024-12-17T10:28:00Z">
        <w:r w:rsidRPr="004424B1" w:rsidDel="00B3441B">
          <w:rPr>
            <w:lang w:val="en-GB"/>
          </w:rPr>
          <w:delText>Literal</w:delText>
        </w:r>
        <w:r w:rsidR="00B47648" w:rsidRPr="004424B1" w:rsidDel="00B3441B">
          <w:rPr>
            <w:lang w:val="en-GB"/>
          </w:rPr>
          <w:delText xml:space="preserve">s for </w:delText>
        </w:r>
        <w:r w:rsidR="00242284" w:rsidRPr="004424B1" w:rsidDel="00B3441B">
          <w:rPr>
            <w:lang w:val="en-GB"/>
          </w:rPr>
          <w:delText xml:space="preserve">Expression </w:delText>
        </w:r>
        <w:r w:rsidR="00B47648" w:rsidRPr="004424B1" w:rsidDel="00B3441B">
          <w:rPr>
            <w:lang w:val="en-GB"/>
          </w:rPr>
          <w:delText>Types</w:delText>
        </w:r>
        <w:r w:rsidR="00462A18" w:rsidRPr="004424B1" w:rsidDel="00B3441B">
          <w:rPr>
            <w:lang w:val="en-GB"/>
          </w:rPr>
          <w:delText xml:space="preserve"> </w:delText>
        </w:r>
        <w:r w:rsidR="00242284" w:rsidRPr="004424B1" w:rsidDel="00B3441B">
          <w:rPr>
            <w:lang w:val="en-GB"/>
          </w:rPr>
          <w:delText>Corresponding to XSD simple Types</w:delText>
        </w:r>
      </w:del>
    </w:p>
    <w:p w14:paraId="3638CD98" w14:textId="509F9DBB" w:rsidR="001C4A49" w:rsidRPr="004424B1" w:rsidDel="00B3441B" w:rsidRDefault="00DB476A" w:rsidP="0054793D">
      <w:pPr>
        <w:rPr>
          <w:del w:id="38993" w:author="Quinten Van Woerkom" w:date="2024-12-17T11:28:00Z" w16du:dateUtc="2024-12-17T10:28:00Z"/>
          <w:lang w:val="en-GB"/>
        </w:rPr>
      </w:pPr>
      <w:del w:id="38994" w:author="Quinten Van Woerkom" w:date="2024-12-17T11:28:00Z" w16du:dateUtc="2024-12-17T10:28:00Z">
        <w:r w:rsidRPr="004424B1" w:rsidDel="00B3441B">
          <w:rPr>
            <w:lang w:val="en-GB"/>
          </w:rPr>
          <w:delText xml:space="preserve">For those expression types that can be mapped directly to XSD data types, as shown in </w:delText>
        </w:r>
        <w:r w:rsidR="00677457" w:rsidRPr="004424B1" w:rsidDel="00B3441B">
          <w:rPr>
            <w:lang w:val="en-GB"/>
          </w:rPr>
          <w:delText>table </w:delText>
        </w:r>
        <w:r w:rsidR="00677457" w:rsidRPr="004424B1" w:rsidDel="00B3441B">
          <w:rPr>
            <w:lang w:val="en-GB"/>
          </w:rPr>
          <w:fldChar w:fldCharType="begin"/>
        </w:r>
        <w:r w:rsidR="00677457" w:rsidRPr="004424B1" w:rsidDel="00B3441B">
          <w:rPr>
            <w:lang w:val="en-GB"/>
          </w:rPr>
          <w:delInstrText>REF T_F01MPSExpressionTypes \h</w:delInstrText>
        </w:r>
        <w:r w:rsidR="00677457" w:rsidRPr="004424B1" w:rsidDel="00B3441B">
          <w:rPr>
            <w:lang w:val="en-GB"/>
          </w:rPr>
        </w:r>
        <w:r w:rsidR="00677457" w:rsidRPr="004424B1" w:rsidDel="00B3441B">
          <w:rPr>
            <w:lang w:val="en-GB"/>
          </w:rPr>
          <w:fldChar w:fldCharType="separate"/>
        </w:r>
        <w:r w:rsidR="00BF1AC4" w:rsidDel="00B3441B">
          <w:rPr>
            <w:noProof/>
            <w:lang w:val="en-GB"/>
          </w:rPr>
          <w:delText>E</w:delText>
        </w:r>
        <w:r w:rsidR="00BF1AC4" w:rsidRPr="004424B1" w:rsidDel="00B3441B">
          <w:rPr>
            <w:lang w:val="en-GB"/>
          </w:rPr>
          <w:noBreakHyphen/>
        </w:r>
        <w:r w:rsidR="00BF1AC4" w:rsidDel="00B3441B">
          <w:rPr>
            <w:noProof/>
            <w:lang w:val="en-GB"/>
          </w:rPr>
          <w:delText>1</w:delText>
        </w:r>
        <w:r w:rsidR="00677457" w:rsidRPr="004424B1" w:rsidDel="00B3441B">
          <w:rPr>
            <w:lang w:val="en-GB"/>
          </w:rPr>
          <w:fldChar w:fldCharType="end"/>
        </w:r>
        <w:r w:rsidRPr="004424B1" w:rsidDel="00B3441B">
          <w:rPr>
            <w:lang w:val="en-GB"/>
          </w:rPr>
          <w:delText xml:space="preserve"> above, literal </w:delText>
        </w:r>
        <w:r w:rsidR="006E352B" w:rsidRPr="004424B1" w:rsidDel="00B3441B">
          <w:rPr>
            <w:lang w:val="en-GB"/>
          </w:rPr>
          <w:delText xml:space="preserve">values can be supplied according to the rules defined for XML Schema in </w:delText>
        </w:r>
        <w:r w:rsidR="006E352B" w:rsidDel="00B3441B">
          <w:fldChar w:fldCharType="begin"/>
        </w:r>
        <w:r w:rsidR="006E352B" w:rsidDel="00B3441B">
          <w:delInstrText>HYPERLINK "https://www.w3.org/TR/xmlschema-2/"</w:delInstrText>
        </w:r>
        <w:r w:rsidR="006E352B" w:rsidDel="00B3441B">
          <w:fldChar w:fldCharType="separate"/>
        </w:r>
        <w:r w:rsidR="006E352B" w:rsidRPr="004424B1" w:rsidDel="00B3441B">
          <w:rPr>
            <w:rStyle w:val="Hyperlink"/>
            <w:lang w:val="en-GB"/>
          </w:rPr>
          <w:delText>https://www.w3.org/TR/xmlschema-2/</w:delText>
        </w:r>
        <w:r w:rsidR="006E352B" w:rsidDel="00B3441B">
          <w:rPr>
            <w:rStyle w:val="Hyperlink"/>
            <w:lang w:val="en-GB"/>
          </w:rPr>
          <w:fldChar w:fldCharType="end"/>
        </w:r>
        <w:r w:rsidR="006E352B" w:rsidRPr="004424B1" w:rsidDel="00B3441B">
          <w:rPr>
            <w:lang w:val="en-GB"/>
          </w:rPr>
          <w:delText>.</w:delText>
        </w:r>
      </w:del>
    </w:p>
    <w:p w14:paraId="7B042C8B" w14:textId="06A44539" w:rsidR="00732A9D" w:rsidRPr="004424B1" w:rsidDel="00B3441B" w:rsidRDefault="006E352B" w:rsidP="0054793D">
      <w:pPr>
        <w:rPr>
          <w:del w:id="38995" w:author="Quinten Van Woerkom" w:date="2024-12-17T11:28:00Z" w16du:dateUtc="2024-12-17T10:28:00Z"/>
          <w:lang w:val="en-GB"/>
        </w:rPr>
      </w:pPr>
      <w:del w:id="38996" w:author="Quinten Van Woerkom" w:date="2024-12-17T11:28:00Z" w16du:dateUtc="2024-12-17T10:28:00Z">
        <w:r w:rsidRPr="004424B1" w:rsidDel="00B3441B">
          <w:rPr>
            <w:lang w:val="en-GB"/>
          </w:rPr>
          <w:delText>This applies to all types with the exception of ObjectRef, Direction</w:delText>
        </w:r>
        <w:r w:rsidR="00BE5134" w:rsidRPr="004424B1" w:rsidDel="00B3441B">
          <w:rPr>
            <w:lang w:val="en-GB"/>
          </w:rPr>
          <w:delText>,</w:delText>
        </w:r>
        <w:r w:rsidRPr="004424B1" w:rsidDel="00B3441B">
          <w:rPr>
            <w:lang w:val="en-GB"/>
          </w:rPr>
          <w:delText xml:space="preserve"> and Position, for which special rules are defined in the following sections.</w:delText>
        </w:r>
      </w:del>
    </w:p>
    <w:p w14:paraId="29136B02" w14:textId="2BBF15AF" w:rsidR="00424BB2" w:rsidRPr="004424B1" w:rsidDel="00B3441B" w:rsidRDefault="00424BB2" w:rsidP="0054793D">
      <w:pPr>
        <w:rPr>
          <w:del w:id="38997" w:author="Quinten Van Woerkom" w:date="2024-12-17T11:28:00Z" w16du:dateUtc="2024-12-17T10:28:00Z"/>
          <w:lang w:val="en-GB"/>
        </w:rPr>
      </w:pPr>
      <w:del w:id="38998" w:author="Quinten Van Woerkom" w:date="2024-12-17T11:28:00Z" w16du:dateUtc="2024-12-17T10:28:00Z">
        <w:r w:rsidRPr="004424B1" w:rsidDel="00B3441B">
          <w:rPr>
            <w:lang w:val="en-GB"/>
          </w:rPr>
          <w:delText>A literal value for these data types can be supplied directly for the Expression.value field, or included within the expression string itself.</w:delText>
        </w:r>
      </w:del>
    </w:p>
    <w:p w14:paraId="36E57E01" w14:textId="2E97B37D" w:rsidR="001275CA" w:rsidRPr="004424B1" w:rsidDel="00B3441B" w:rsidRDefault="006E352B" w:rsidP="0054793D">
      <w:pPr>
        <w:rPr>
          <w:del w:id="38999" w:author="Quinten Van Woerkom" w:date="2024-12-17T11:28:00Z" w16du:dateUtc="2024-12-17T10:28:00Z"/>
          <w:lang w:val="en-GB"/>
        </w:rPr>
      </w:pPr>
      <w:del w:id="39000" w:author="Quinten Van Woerkom" w:date="2024-12-17T11:28:00Z" w16du:dateUtc="2024-12-17T10:28:00Z">
        <w:r w:rsidRPr="004424B1" w:rsidDel="00B3441B">
          <w:rPr>
            <w:lang w:val="en-GB"/>
          </w:rPr>
          <w:delText xml:space="preserve">MAL Identifiers are essentially </w:delText>
        </w:r>
        <w:r w:rsidR="00732A9D" w:rsidRPr="004424B1" w:rsidDel="00B3441B">
          <w:rPr>
            <w:lang w:val="en-GB"/>
          </w:rPr>
          <w:delText>represented as XSD strings, but have additional constraint</w:delText>
        </w:r>
        <w:r w:rsidR="00B37AC7" w:rsidRPr="004424B1" w:rsidDel="00B3441B">
          <w:rPr>
            <w:lang w:val="en-GB"/>
          </w:rPr>
          <w:delText>s</w:delText>
        </w:r>
        <w:r w:rsidR="001275CA" w:rsidRPr="004424B1" w:rsidDel="00B3441B">
          <w:rPr>
            <w:lang w:val="en-GB"/>
          </w:rPr>
          <w:delText xml:space="preserve"> as follows:</w:delText>
        </w:r>
      </w:del>
    </w:p>
    <w:p w14:paraId="1923C694" w14:textId="00B68F61" w:rsidR="00E319A4" w:rsidRPr="004424B1" w:rsidDel="00B3441B" w:rsidRDefault="001275CA">
      <w:pPr>
        <w:rPr>
          <w:del w:id="39001" w:author="Quinten Van Woerkom" w:date="2024-12-17T11:28:00Z" w16du:dateUtc="2024-12-17T10:28:00Z"/>
        </w:rPr>
        <w:pPrChange w:id="39002" w:author="Quinten Van Woerkom" w:date="2024-12-17T11:29:00Z" w16du:dateUtc="2024-12-17T10:29:00Z">
          <w:pPr>
            <w:pStyle w:val="List"/>
            <w:numPr>
              <w:numId w:val="69"/>
            </w:numPr>
            <w:tabs>
              <w:tab w:val="num" w:pos="360"/>
              <w:tab w:val="left" w:pos="720"/>
            </w:tabs>
            <w:ind w:left="360"/>
          </w:pPr>
        </w:pPrChange>
      </w:pPr>
      <w:del w:id="39003" w:author="Quinten Van Woerkom" w:date="2024-12-17T11:28:00Z" w16du:dateUtc="2024-12-17T10:28:00Z">
        <w:r w:rsidRPr="004424B1" w:rsidDel="00B3441B">
          <w:delText>The following characters cannot be used within a MAL Identifier, as they are used as delimiters in the literal representation of ObjectRefs</w:delText>
        </w:r>
        <w:r w:rsidR="002F34A5" w:rsidRPr="004424B1" w:rsidDel="00B3441B">
          <w:delText xml:space="preserve"> (colon</w:delText>
        </w:r>
        <w:r w:rsidR="00E319A4" w:rsidRPr="004424B1" w:rsidDel="00B3441B">
          <w:delText>,</w:delText>
        </w:r>
        <w:r w:rsidR="002F34A5" w:rsidRPr="004424B1" w:rsidDel="00B3441B">
          <w:delText xml:space="preserve"> </w:delText>
        </w:r>
        <w:r w:rsidR="00E319A4" w:rsidRPr="004424B1" w:rsidDel="00B3441B">
          <w:delText>period</w:delText>
        </w:r>
        <w:r w:rsidR="00BE5134" w:rsidRPr="004424B1" w:rsidDel="00B3441B">
          <w:delText>,</w:delText>
        </w:r>
        <w:r w:rsidR="00E319A4" w:rsidRPr="004424B1" w:rsidDel="00B3441B">
          <w:delText xml:space="preserve"> or dot </w:delText>
        </w:r>
        <w:r w:rsidR="002F34A5" w:rsidRPr="004424B1" w:rsidDel="00B3441B">
          <w:delText>and parentheses)</w:delText>
        </w:r>
        <w:r w:rsidR="00E319A4" w:rsidRPr="004424B1" w:rsidDel="00B3441B">
          <w:delText xml:space="preserve">  :.()</w:delText>
        </w:r>
        <w:r w:rsidR="00164472" w:rsidRPr="004424B1" w:rsidDel="00B3441B">
          <w:delText>;</w:delText>
        </w:r>
      </w:del>
    </w:p>
    <w:p w14:paraId="62DA71F1" w14:textId="726AE4AF" w:rsidR="006E352B" w:rsidRPr="004424B1" w:rsidDel="00B3441B" w:rsidRDefault="00E319A4">
      <w:pPr>
        <w:rPr>
          <w:del w:id="39004" w:author="Quinten Van Woerkom" w:date="2024-12-17T11:28:00Z" w16du:dateUtc="2024-12-17T10:28:00Z"/>
        </w:rPr>
        <w:pPrChange w:id="39005" w:author="Quinten Van Woerkom" w:date="2024-12-17T11:29:00Z" w16du:dateUtc="2024-12-17T10:29:00Z">
          <w:pPr>
            <w:pStyle w:val="List"/>
            <w:numPr>
              <w:numId w:val="69"/>
            </w:numPr>
            <w:tabs>
              <w:tab w:val="num" w:pos="360"/>
              <w:tab w:val="left" w:pos="720"/>
            </w:tabs>
            <w:ind w:left="360"/>
          </w:pPr>
        </w:pPrChange>
      </w:pPr>
      <w:del w:id="39006" w:author="Quinten Van Woerkom" w:date="2024-12-17T11:28:00Z" w16du:dateUtc="2024-12-17T10:28:00Z">
        <w:r w:rsidRPr="004424B1" w:rsidDel="00B3441B">
          <w:delText>T</w:delText>
        </w:r>
        <w:r w:rsidR="002F34A5" w:rsidRPr="004424B1" w:rsidDel="00B3441B">
          <w:delText xml:space="preserve">he </w:delText>
        </w:r>
        <w:r w:rsidR="00280842" w:rsidRPr="004424B1" w:rsidDel="00B3441B">
          <w:delText>‘</w:delText>
        </w:r>
        <w:r w:rsidR="002F34A5" w:rsidRPr="004424B1" w:rsidDel="00B3441B">
          <w:delText>*</w:delText>
        </w:r>
        <w:r w:rsidR="00280842" w:rsidRPr="004424B1" w:rsidDel="00B3441B">
          <w:delText>’</w:delText>
        </w:r>
        <w:r w:rsidR="002F34A5" w:rsidRPr="004424B1" w:rsidDel="00B3441B">
          <w:delText xml:space="preserve"> character cannot be used within a MAL Identifier, as this is used to indicate a wildcard </w:delText>
        </w:r>
        <w:r w:rsidR="002F34A5" w:rsidRPr="004424B1" w:rsidDel="00B3441B">
          <w:rPr>
            <w:rStyle w:val="Term"/>
          </w:rPr>
          <w:delText>domain</w:delText>
        </w:r>
        <w:r w:rsidR="002F34A5" w:rsidRPr="004424B1" w:rsidDel="00B3441B">
          <w:delText>.</w:delText>
        </w:r>
      </w:del>
    </w:p>
    <w:p w14:paraId="554F8CCB" w14:textId="01A8F0B7" w:rsidR="002F34A5" w:rsidRPr="004424B1" w:rsidDel="00B3441B" w:rsidRDefault="00732A9D" w:rsidP="0054793D">
      <w:pPr>
        <w:rPr>
          <w:del w:id="39007" w:author="Quinten Van Woerkom" w:date="2024-12-17T11:28:00Z" w16du:dateUtc="2024-12-17T10:28:00Z"/>
          <w:lang w:val="en-GB"/>
        </w:rPr>
      </w:pPr>
      <w:del w:id="39008" w:author="Quinten Van Woerkom" w:date="2024-12-17T11:28:00Z" w16du:dateUtc="2024-12-17T10:28:00Z">
        <w:r w:rsidRPr="004424B1" w:rsidDel="00B3441B">
          <w:rPr>
            <w:lang w:val="en-GB"/>
          </w:rPr>
          <w:lastRenderedPageBreak/>
          <w:delText>Times and FineTimes are both represented as XSD dateTimes, but with restricted format rules as outlined in the table</w:delText>
        </w:r>
        <w:r w:rsidR="00B37AC7" w:rsidRPr="004424B1" w:rsidDel="00B3441B">
          <w:rPr>
            <w:lang w:val="en-GB"/>
          </w:rPr>
          <w:delText xml:space="preserve"> above</w:delText>
        </w:r>
        <w:r w:rsidRPr="004424B1" w:rsidDel="00B3441B">
          <w:rPr>
            <w:lang w:val="en-GB"/>
          </w:rPr>
          <w:delText>.</w:delText>
        </w:r>
      </w:del>
    </w:p>
    <w:p w14:paraId="03FACB73" w14:textId="524AD927" w:rsidR="002F7946" w:rsidRPr="004424B1" w:rsidDel="00B3441B" w:rsidRDefault="002F7946">
      <w:pPr>
        <w:rPr>
          <w:del w:id="39009" w:author="Quinten Van Woerkom" w:date="2024-12-17T11:28:00Z" w16du:dateUtc="2024-12-17T10:28:00Z"/>
          <w:lang w:val="en-GB"/>
        </w:rPr>
        <w:pPrChange w:id="39010" w:author="Quinten Van Woerkom" w:date="2024-12-17T11:29:00Z" w16du:dateUtc="2024-12-17T10:29:00Z">
          <w:pPr>
            <w:pStyle w:val="Annex2"/>
            <w:spacing w:before="480"/>
          </w:pPr>
        </w:pPrChange>
      </w:pPr>
      <w:del w:id="39011" w:author="Quinten Van Woerkom" w:date="2024-12-17T11:28:00Z" w16du:dateUtc="2024-12-17T10:28:00Z">
        <w:r w:rsidRPr="004424B1" w:rsidDel="00B3441B">
          <w:rPr>
            <w:lang w:val="en-GB"/>
          </w:rPr>
          <w:delText xml:space="preserve">Literals for Object </w:delText>
        </w:r>
        <w:r w:rsidR="003A4EFD" w:rsidRPr="004424B1" w:rsidDel="00B3441B">
          <w:rPr>
            <w:lang w:val="en-GB"/>
          </w:rPr>
          <w:delText>References</w:delText>
        </w:r>
      </w:del>
    </w:p>
    <w:p w14:paraId="516EC8A1" w14:textId="2BD779BA" w:rsidR="00424BB2" w:rsidRPr="004424B1" w:rsidDel="00B3441B" w:rsidRDefault="00424BB2" w:rsidP="0054793D">
      <w:pPr>
        <w:rPr>
          <w:del w:id="39012" w:author="Quinten Van Woerkom" w:date="2024-12-17T11:28:00Z" w16du:dateUtc="2024-12-17T10:28:00Z"/>
          <w:lang w:val="en-GB"/>
        </w:rPr>
      </w:pPr>
      <w:del w:id="39013" w:author="Quinten Van Woerkom" w:date="2024-12-17T11:28:00Z" w16du:dateUtc="2024-12-17T10:28:00Z">
        <w:r w:rsidRPr="004424B1" w:rsidDel="00B3441B">
          <w:rPr>
            <w:lang w:val="en-GB"/>
          </w:rPr>
          <w:delText xml:space="preserve">A reference to an MO </w:delText>
        </w:r>
        <w:r w:rsidR="00AC4482" w:rsidRPr="004424B1" w:rsidDel="00B3441B">
          <w:rPr>
            <w:lang w:val="en-GB"/>
          </w:rPr>
          <w:delText>o</w:delText>
        </w:r>
        <w:r w:rsidRPr="004424B1" w:rsidDel="00B3441B">
          <w:rPr>
            <w:lang w:val="en-GB"/>
          </w:rPr>
          <w:delText xml:space="preserve">bject </w:delText>
        </w:r>
        <w:r w:rsidR="007C2692" w:rsidRPr="004424B1" w:rsidDel="00B3441B">
          <w:rPr>
            <w:lang w:val="en-GB"/>
          </w:rPr>
          <w:delText>comprises multiple elements, all of which may need to be expressed in its literal representation:</w:delText>
        </w:r>
      </w:del>
    </w:p>
    <w:p w14:paraId="46F1A7F4" w14:textId="4AC7107D" w:rsidR="007C2692" w:rsidRPr="004424B1" w:rsidDel="00B3441B" w:rsidRDefault="007C2692">
      <w:pPr>
        <w:rPr>
          <w:del w:id="39014" w:author="Quinten Van Woerkom" w:date="2024-12-17T11:28:00Z" w16du:dateUtc="2024-12-17T10:28:00Z"/>
        </w:rPr>
        <w:pPrChange w:id="39015" w:author="Quinten Van Woerkom" w:date="2024-12-17T11:29:00Z" w16du:dateUtc="2024-12-17T10:29:00Z">
          <w:pPr>
            <w:pStyle w:val="List"/>
            <w:numPr>
              <w:numId w:val="70"/>
            </w:numPr>
            <w:tabs>
              <w:tab w:val="num" w:pos="360"/>
              <w:tab w:val="left" w:pos="720"/>
              <w:tab w:val="left" w:pos="2160"/>
            </w:tabs>
            <w:ind w:left="360"/>
          </w:pPr>
        </w:pPrChange>
      </w:pPr>
      <w:del w:id="39016" w:author="Quinten Van Woerkom" w:date="2024-12-17T11:28:00Z" w16du:dateUtc="2024-12-17T10:28:00Z">
        <w:r w:rsidRPr="004424B1" w:rsidDel="00B3441B">
          <w:delText>domain</w:delText>
        </w:r>
        <w:r w:rsidRPr="004424B1" w:rsidDel="00B3441B">
          <w:tab/>
          <w:delText>an ordered list of MAL::Identifiers</w:delText>
        </w:r>
      </w:del>
    </w:p>
    <w:p w14:paraId="3FC52511" w14:textId="45BFF7C8" w:rsidR="007C2692" w:rsidRPr="004424B1" w:rsidDel="00B3441B" w:rsidRDefault="007C2692">
      <w:pPr>
        <w:rPr>
          <w:del w:id="39017" w:author="Quinten Van Woerkom" w:date="2024-12-17T11:28:00Z" w16du:dateUtc="2024-12-17T10:28:00Z"/>
        </w:rPr>
        <w:pPrChange w:id="39018" w:author="Quinten Van Woerkom" w:date="2024-12-17T11:29:00Z" w16du:dateUtc="2024-12-17T10:29:00Z">
          <w:pPr>
            <w:pStyle w:val="List"/>
            <w:numPr>
              <w:numId w:val="70"/>
            </w:numPr>
            <w:tabs>
              <w:tab w:val="num" w:pos="360"/>
              <w:tab w:val="left" w:pos="720"/>
              <w:tab w:val="left" w:pos="2160"/>
            </w:tabs>
            <w:ind w:left="360"/>
          </w:pPr>
        </w:pPrChange>
      </w:pPr>
      <w:del w:id="39019" w:author="Quinten Van Woerkom" w:date="2024-12-17T11:28:00Z" w16du:dateUtc="2024-12-17T10:28:00Z">
        <w:r w:rsidRPr="004424B1" w:rsidDel="00B3441B">
          <w:delText>area</w:delText>
        </w:r>
        <w:r w:rsidRPr="004424B1" w:rsidDel="00B3441B">
          <w:tab/>
          <w:delText>MAL::Identifier</w:delText>
        </w:r>
      </w:del>
    </w:p>
    <w:p w14:paraId="092BC676" w14:textId="18CBEB62" w:rsidR="007C2692" w:rsidRPr="004424B1" w:rsidDel="00B3441B" w:rsidRDefault="007C2692">
      <w:pPr>
        <w:rPr>
          <w:del w:id="39020" w:author="Quinten Van Woerkom" w:date="2024-12-17T11:28:00Z" w16du:dateUtc="2024-12-17T10:28:00Z"/>
        </w:rPr>
        <w:pPrChange w:id="39021" w:author="Quinten Van Woerkom" w:date="2024-12-17T11:29:00Z" w16du:dateUtc="2024-12-17T10:29:00Z">
          <w:pPr>
            <w:pStyle w:val="List"/>
            <w:numPr>
              <w:numId w:val="70"/>
            </w:numPr>
            <w:tabs>
              <w:tab w:val="num" w:pos="360"/>
              <w:tab w:val="left" w:pos="720"/>
              <w:tab w:val="left" w:pos="2160"/>
            </w:tabs>
            <w:ind w:left="360"/>
          </w:pPr>
        </w:pPrChange>
      </w:pPr>
      <w:del w:id="39022" w:author="Quinten Van Woerkom" w:date="2024-12-17T11:28:00Z" w16du:dateUtc="2024-12-17T10:28:00Z">
        <w:r w:rsidRPr="004424B1" w:rsidDel="00B3441B">
          <w:delText>type</w:delText>
        </w:r>
        <w:r w:rsidRPr="004424B1" w:rsidDel="00B3441B">
          <w:tab/>
          <w:delText>MAL::Identifier</w:delText>
        </w:r>
      </w:del>
    </w:p>
    <w:p w14:paraId="6F6942B4" w14:textId="6099B08E" w:rsidR="007C2692" w:rsidRPr="004424B1" w:rsidDel="00B3441B" w:rsidRDefault="007C2692">
      <w:pPr>
        <w:rPr>
          <w:del w:id="39023" w:author="Quinten Van Woerkom" w:date="2024-12-17T11:28:00Z" w16du:dateUtc="2024-12-17T10:28:00Z"/>
        </w:rPr>
        <w:pPrChange w:id="39024" w:author="Quinten Van Woerkom" w:date="2024-12-17T11:29:00Z" w16du:dateUtc="2024-12-17T10:29:00Z">
          <w:pPr>
            <w:pStyle w:val="List"/>
            <w:numPr>
              <w:numId w:val="70"/>
            </w:numPr>
            <w:tabs>
              <w:tab w:val="num" w:pos="360"/>
              <w:tab w:val="left" w:pos="720"/>
              <w:tab w:val="left" w:pos="2160"/>
            </w:tabs>
            <w:ind w:left="360"/>
          </w:pPr>
        </w:pPrChange>
      </w:pPr>
      <w:del w:id="39025" w:author="Quinten Van Woerkom" w:date="2024-12-17T11:28:00Z" w16du:dateUtc="2024-12-17T10:28:00Z">
        <w:r w:rsidRPr="004424B1" w:rsidDel="00B3441B">
          <w:delText>key</w:delText>
        </w:r>
        <w:r w:rsidRPr="004424B1" w:rsidDel="00B3441B">
          <w:tab/>
          <w:delText>MAL::Identifier</w:delText>
        </w:r>
      </w:del>
    </w:p>
    <w:p w14:paraId="3430E92E" w14:textId="27718F5B" w:rsidR="007C2692" w:rsidRPr="004424B1" w:rsidDel="00B3441B" w:rsidRDefault="007C2692">
      <w:pPr>
        <w:rPr>
          <w:del w:id="39026" w:author="Quinten Van Woerkom" w:date="2024-12-17T11:28:00Z" w16du:dateUtc="2024-12-17T10:28:00Z"/>
        </w:rPr>
        <w:pPrChange w:id="39027" w:author="Quinten Van Woerkom" w:date="2024-12-17T11:29:00Z" w16du:dateUtc="2024-12-17T10:29:00Z">
          <w:pPr>
            <w:pStyle w:val="List"/>
            <w:numPr>
              <w:numId w:val="70"/>
            </w:numPr>
            <w:tabs>
              <w:tab w:val="num" w:pos="360"/>
              <w:tab w:val="left" w:pos="720"/>
              <w:tab w:val="left" w:pos="2160"/>
            </w:tabs>
            <w:ind w:left="360"/>
          </w:pPr>
        </w:pPrChange>
      </w:pPr>
      <w:del w:id="39028" w:author="Quinten Van Woerkom" w:date="2024-12-17T11:28:00Z" w16du:dateUtc="2024-12-17T10:28:00Z">
        <w:r w:rsidRPr="004424B1" w:rsidDel="00B3441B">
          <w:delText>version</w:delText>
        </w:r>
        <w:r w:rsidRPr="004424B1" w:rsidDel="00B3441B">
          <w:tab/>
          <w:delText>MAL::UInteger</w:delText>
        </w:r>
      </w:del>
    </w:p>
    <w:p w14:paraId="535D802D" w14:textId="65AC5861" w:rsidR="007C2692" w:rsidRPr="004424B1" w:rsidDel="00B3441B" w:rsidRDefault="007C2692" w:rsidP="0054793D">
      <w:pPr>
        <w:rPr>
          <w:del w:id="39029" w:author="Quinten Van Woerkom" w:date="2024-12-17T11:28:00Z" w16du:dateUtc="2024-12-17T10:28:00Z"/>
          <w:lang w:val="en-GB"/>
        </w:rPr>
      </w:pPr>
      <w:del w:id="39030" w:author="Quinten Van Woerkom" w:date="2024-12-17T11:28:00Z" w16du:dateUtc="2024-12-17T10:28:00Z">
        <w:r w:rsidRPr="004424B1" w:rsidDel="00B3441B">
          <w:rPr>
            <w:lang w:val="en-GB"/>
          </w:rPr>
          <w:delText xml:space="preserve">The area and type can be omitted where a field is constrained to be a reference to an MO </w:delText>
        </w:r>
        <w:r w:rsidR="00AC4482" w:rsidRPr="004424B1" w:rsidDel="00B3441B">
          <w:rPr>
            <w:lang w:val="en-GB"/>
          </w:rPr>
          <w:delText>o</w:delText>
        </w:r>
        <w:r w:rsidRPr="004424B1" w:rsidDel="00B3441B">
          <w:rPr>
            <w:lang w:val="en-GB"/>
          </w:rPr>
          <w:delText>bject of specific type.  The domain may be omitted</w:delText>
        </w:r>
        <w:r w:rsidR="00BA6AF4" w:rsidRPr="004424B1" w:rsidDel="00B3441B">
          <w:rPr>
            <w:lang w:val="en-GB"/>
          </w:rPr>
          <w:delText xml:space="preserve"> where it is defined by context.  The version may also be omitted where the current or latest version is assumed.</w:delText>
        </w:r>
        <w:r w:rsidR="00C64338" w:rsidRPr="004424B1" w:rsidDel="00B3441B">
          <w:rPr>
            <w:lang w:val="en-GB"/>
          </w:rPr>
          <w:delText xml:space="preserve">  In its simplest form a literal objectRef consists only of the </w:delText>
        </w:r>
        <w:r w:rsidR="00C64338" w:rsidRPr="004424B1" w:rsidDel="00B3441B">
          <w:rPr>
            <w:rStyle w:val="Term"/>
            <w:lang w:val="en-GB"/>
          </w:rPr>
          <w:delText xml:space="preserve">key </w:delText>
        </w:r>
        <w:r w:rsidR="00C64338" w:rsidRPr="004424B1" w:rsidDel="00B3441B">
          <w:rPr>
            <w:lang w:val="en-GB"/>
          </w:rPr>
          <w:delText>field, which is a MAL::Identifier represented as an XSD string.</w:delText>
        </w:r>
      </w:del>
    </w:p>
    <w:p w14:paraId="2C4F7F91" w14:textId="12582F41" w:rsidR="00D7187C" w:rsidRPr="004424B1" w:rsidDel="00B3441B" w:rsidRDefault="00D7187C">
      <w:pPr>
        <w:rPr>
          <w:del w:id="39031" w:author="Quinten Van Woerkom" w:date="2024-12-17T11:28:00Z" w16du:dateUtc="2024-12-17T10:28:00Z"/>
          <w:lang w:val="en-GB"/>
        </w:rPr>
        <w:pPrChange w:id="39032" w:author="Quinten Van Woerkom" w:date="2024-12-17T11:29:00Z" w16du:dateUtc="2024-12-17T10:29:00Z">
          <w:pPr>
            <w:keepNext/>
          </w:pPr>
        </w:pPrChange>
      </w:pPr>
      <w:del w:id="39033" w:author="Quinten Van Woerkom" w:date="2024-12-17T11:28:00Z" w16du:dateUtc="2024-12-17T10:28:00Z">
        <w:r w:rsidRPr="004424B1" w:rsidDel="00B3441B">
          <w:rPr>
            <w:lang w:val="en-GB"/>
          </w:rPr>
          <w:delText xml:space="preserve">The following </w:delText>
        </w:r>
        <w:r w:rsidR="007E4796" w:rsidRPr="004424B1" w:rsidDel="00B3441B">
          <w:rPr>
            <w:lang w:val="en-GB"/>
          </w:rPr>
          <w:delText xml:space="preserve">literal </w:delText>
        </w:r>
        <w:r w:rsidRPr="004424B1" w:rsidDel="00B3441B">
          <w:rPr>
            <w:lang w:val="en-GB"/>
          </w:rPr>
          <w:delText>format is defined for an ObjectRef:</w:delText>
        </w:r>
      </w:del>
    </w:p>
    <w:p w14:paraId="05034AF7" w14:textId="6D3FB662" w:rsidR="007C2692" w:rsidRPr="004424B1" w:rsidDel="00B3441B" w:rsidRDefault="0094145D">
      <w:pPr>
        <w:rPr>
          <w:del w:id="39034" w:author="Quinten Van Woerkom" w:date="2024-12-17T11:28:00Z" w16du:dateUtc="2024-12-17T10:28:00Z"/>
          <w:lang w:val="en-GB"/>
        </w:rPr>
        <w:pPrChange w:id="39035" w:author="Quinten Van Woerkom" w:date="2024-12-17T11:29:00Z" w16du:dateUtc="2024-12-17T10:29:00Z">
          <w:pPr>
            <w:ind w:left="547"/>
          </w:pPr>
        </w:pPrChange>
      </w:pPr>
      <w:bookmarkStart w:id="39036" w:name="_Hlk138198579"/>
      <w:del w:id="39037" w:author="Quinten Van Woerkom" w:date="2024-12-17T11:28:00Z" w16du:dateUtc="2024-12-17T10:28:00Z">
        <w:r w:rsidRPr="004424B1" w:rsidDel="00B3441B">
          <w:rPr>
            <w:i/>
            <w:iCs/>
            <w:lang w:val="en-GB"/>
          </w:rPr>
          <w:delText>objectref</w:delText>
        </w:r>
        <w:r w:rsidR="00C04313" w:rsidRPr="004424B1" w:rsidDel="00B3441B">
          <w:rPr>
            <w:lang w:val="en-GB"/>
          </w:rPr>
          <w:delText xml:space="preserve"> = </w:delText>
        </w:r>
        <w:r w:rsidR="00BA6AF4" w:rsidRPr="004424B1" w:rsidDel="00B3441B">
          <w:rPr>
            <w:lang w:val="en-GB"/>
          </w:rPr>
          <w:delText>[</w:delText>
        </w:r>
        <w:r w:rsidR="00BA6AF4" w:rsidRPr="004424B1" w:rsidDel="00B3441B">
          <w:rPr>
            <w:i/>
            <w:iCs/>
            <w:lang w:val="en-GB"/>
          </w:rPr>
          <w:delText>area</w:delText>
        </w:r>
        <w:r w:rsidR="00BA6AF4" w:rsidRPr="004424B1" w:rsidDel="00B3441B">
          <w:rPr>
            <w:lang w:val="en-GB"/>
          </w:rPr>
          <w:delText>:</w:delText>
        </w:r>
        <w:r w:rsidR="00BA6AF4" w:rsidRPr="004424B1" w:rsidDel="00B3441B">
          <w:rPr>
            <w:i/>
            <w:iCs/>
            <w:lang w:val="en-GB"/>
          </w:rPr>
          <w:delText>type</w:delText>
        </w:r>
        <w:r w:rsidR="00BA6AF4" w:rsidRPr="004424B1" w:rsidDel="00B3441B">
          <w:rPr>
            <w:lang w:val="en-GB"/>
          </w:rPr>
          <w:delText>:][</w:delText>
        </w:r>
        <w:r w:rsidR="00BA6AF4" w:rsidRPr="004424B1" w:rsidDel="00B3441B">
          <w:rPr>
            <w:i/>
            <w:iCs/>
            <w:lang w:val="en-GB"/>
          </w:rPr>
          <w:delText>domain</w:delText>
        </w:r>
        <w:r w:rsidR="00BA6AF4" w:rsidRPr="004424B1" w:rsidDel="00B3441B">
          <w:rPr>
            <w:lang w:val="en-GB"/>
          </w:rPr>
          <w:delText>[.</w:delText>
        </w:r>
        <w:r w:rsidR="00BA6AF4" w:rsidRPr="004424B1" w:rsidDel="00B3441B">
          <w:rPr>
            <w:i/>
            <w:iCs/>
            <w:lang w:val="en-GB"/>
          </w:rPr>
          <w:delText>domain</w:delText>
        </w:r>
        <w:r w:rsidR="00BA6AF4" w:rsidRPr="004424B1" w:rsidDel="00B3441B">
          <w:rPr>
            <w:lang w:val="en-GB"/>
          </w:rPr>
          <w:delText>]*.]</w:delText>
        </w:r>
        <w:r w:rsidR="00BA6AF4" w:rsidRPr="004424B1" w:rsidDel="00B3441B">
          <w:rPr>
            <w:i/>
            <w:iCs/>
            <w:lang w:val="en-GB"/>
          </w:rPr>
          <w:delText>key</w:delText>
        </w:r>
        <w:r w:rsidR="00BA6AF4" w:rsidRPr="004424B1" w:rsidDel="00B3441B">
          <w:rPr>
            <w:lang w:val="en-GB"/>
          </w:rPr>
          <w:delText>[(</w:delText>
        </w:r>
        <w:r w:rsidR="00BA6AF4" w:rsidRPr="004424B1" w:rsidDel="00B3441B">
          <w:rPr>
            <w:i/>
            <w:iCs/>
            <w:lang w:val="en-GB"/>
          </w:rPr>
          <w:delText>version</w:delText>
        </w:r>
        <w:r w:rsidR="00BA6AF4" w:rsidRPr="004424B1" w:rsidDel="00B3441B">
          <w:rPr>
            <w:lang w:val="en-GB"/>
          </w:rPr>
          <w:delText>)]</w:delText>
        </w:r>
      </w:del>
    </w:p>
    <w:bookmarkEnd w:id="39036"/>
    <w:p w14:paraId="36E0E9F6" w14:textId="3B5ADB87" w:rsidR="005028CF" w:rsidRPr="004424B1" w:rsidDel="00B3441B" w:rsidRDefault="003A4EFD" w:rsidP="0054793D">
      <w:pPr>
        <w:rPr>
          <w:del w:id="39038" w:author="Quinten Van Woerkom" w:date="2024-12-17T11:28:00Z" w16du:dateUtc="2024-12-17T10:28:00Z"/>
          <w:lang w:val="en-GB"/>
        </w:rPr>
      </w:pPr>
      <w:del w:id="39039" w:author="Quinten Van Woerkom" w:date="2024-12-17T11:28:00Z" w16du:dateUtc="2024-12-17T10:28:00Z">
        <w:r w:rsidRPr="004424B1" w:rsidDel="00B3441B">
          <w:rPr>
            <w:lang w:val="en-GB"/>
          </w:rPr>
          <w:delText xml:space="preserve">The above returns a value of type ObjectRef.  </w:delText>
        </w:r>
        <w:r w:rsidR="00335BD7" w:rsidRPr="004424B1" w:rsidDel="00B3441B">
          <w:rPr>
            <w:lang w:val="en-GB"/>
          </w:rPr>
          <w:delText xml:space="preserve">MO object references may also be used to access </w:delText>
        </w:r>
        <w:r w:rsidRPr="004424B1" w:rsidDel="00B3441B">
          <w:rPr>
            <w:lang w:val="en-GB"/>
          </w:rPr>
          <w:delText>the values of</w:delText>
        </w:r>
        <w:r w:rsidR="00335BD7" w:rsidRPr="004424B1" w:rsidDel="00B3441B">
          <w:rPr>
            <w:lang w:val="en-GB"/>
          </w:rPr>
          <w:delText xml:space="preserve"> </w:delText>
        </w:r>
      </w:del>
      <w:del w:id="39040" w:author="Quinten Van Woerkom" w:date="2024-11-25T14:46:00Z" w16du:dateUtc="2024-11-25T13:46:00Z">
        <w:r w:rsidR="00335BD7" w:rsidRPr="004424B1" w:rsidDel="00006133">
          <w:rPr>
            <w:lang w:val="en-GB"/>
          </w:rPr>
          <w:delText>attribute</w:delText>
        </w:r>
      </w:del>
      <w:del w:id="39041" w:author="Quinten Van Woerkom" w:date="2024-12-17T11:28:00Z" w16du:dateUtc="2024-12-17T10:28:00Z">
        <w:r w:rsidR="00335BD7" w:rsidRPr="004424B1" w:rsidDel="00B3441B">
          <w:rPr>
            <w:lang w:val="en-GB"/>
          </w:rPr>
          <w:delText xml:space="preserve">s or </w:delText>
        </w:r>
        <w:r w:rsidR="00335BD7" w:rsidRPr="004424B1" w:rsidDel="00B3441B">
          <w:rPr>
            <w:rStyle w:val="Term"/>
            <w:lang w:val="en-GB"/>
          </w:rPr>
          <w:delText xml:space="preserve">arguments </w:delText>
        </w:r>
        <w:r w:rsidR="00335BD7" w:rsidRPr="004424B1" w:rsidDel="00B3441B">
          <w:rPr>
            <w:lang w:val="en-GB"/>
          </w:rPr>
          <w:delText>of the object</w:delText>
        </w:r>
        <w:r w:rsidR="000E49F5" w:rsidRPr="004424B1" w:rsidDel="00B3441B">
          <w:rPr>
            <w:lang w:val="en-GB"/>
          </w:rPr>
          <w:delText xml:space="preserve"> in expressions of any type.  The value returned has the type of the corresponding </w:delText>
        </w:r>
      </w:del>
      <w:del w:id="39042" w:author="Quinten Van Woerkom" w:date="2024-11-25T14:46:00Z" w16du:dateUtc="2024-11-25T13:46:00Z">
        <w:r w:rsidR="000E49F5" w:rsidRPr="004424B1" w:rsidDel="00006133">
          <w:rPr>
            <w:lang w:val="en-GB"/>
          </w:rPr>
          <w:delText>attribute</w:delText>
        </w:r>
      </w:del>
      <w:del w:id="39043" w:author="Quinten Van Woerkom" w:date="2024-12-17T11:28:00Z" w16du:dateUtc="2024-12-17T10:28:00Z">
        <w:r w:rsidR="000E49F5" w:rsidRPr="004424B1" w:rsidDel="00B3441B">
          <w:rPr>
            <w:lang w:val="en-GB"/>
          </w:rPr>
          <w:delText xml:space="preserve"> or argument.</w:delText>
        </w:r>
        <w:r w:rsidR="0094145D" w:rsidRPr="004424B1" w:rsidDel="00B3441B">
          <w:rPr>
            <w:lang w:val="en-GB"/>
          </w:rPr>
          <w:delText xml:space="preserve">  The literal format above is extended as follows:</w:delText>
        </w:r>
      </w:del>
    </w:p>
    <w:p w14:paraId="2C50D8A5" w14:textId="2AB3F2F7" w:rsidR="0094145D" w:rsidRPr="004424B1" w:rsidDel="00B3441B" w:rsidRDefault="0094145D">
      <w:pPr>
        <w:rPr>
          <w:del w:id="39044" w:author="Quinten Van Woerkom" w:date="2024-12-17T11:28:00Z" w16du:dateUtc="2024-12-17T10:28:00Z"/>
          <w:lang w:val="en-GB"/>
        </w:rPr>
        <w:pPrChange w:id="39045" w:author="Quinten Van Woerkom" w:date="2024-12-17T11:29:00Z" w16du:dateUtc="2024-12-17T10:29:00Z">
          <w:pPr>
            <w:ind w:left="547"/>
            <w:jc w:val="left"/>
          </w:pPr>
        </w:pPrChange>
      </w:pPr>
      <w:del w:id="39046" w:author="Quinten Van Woerkom" w:date="2024-12-17T11:28:00Z" w16du:dateUtc="2024-12-17T10:28:00Z">
        <w:r w:rsidRPr="004424B1" w:rsidDel="00B3441B">
          <w:rPr>
            <w:i/>
            <w:iCs/>
            <w:lang w:val="en-GB"/>
          </w:rPr>
          <w:delText>objectref</w:delText>
        </w:r>
        <w:r w:rsidR="00E92DEC" w:rsidRPr="004424B1" w:rsidDel="00B3441B">
          <w:rPr>
            <w:i/>
            <w:iCs/>
            <w:lang w:val="en-GB"/>
          </w:rPr>
          <w:delText xml:space="preserve"> = objectref</w:delText>
        </w:r>
        <w:r w:rsidR="004511D5" w:rsidRPr="004424B1" w:rsidDel="00B3441B">
          <w:rPr>
            <w:lang w:val="en-GB"/>
          </w:rPr>
          <w:delText>.</w:delText>
        </w:r>
      </w:del>
      <w:del w:id="39047" w:author="Quinten Van Woerkom" w:date="2024-11-25T14:46:00Z" w16du:dateUtc="2024-11-25T13:46:00Z">
        <w:r w:rsidR="00E92DEC" w:rsidRPr="004424B1" w:rsidDel="00006133">
          <w:rPr>
            <w:i/>
            <w:iCs/>
            <w:lang w:val="en-GB"/>
          </w:rPr>
          <w:delText>attribute</w:delText>
        </w:r>
      </w:del>
      <w:del w:id="39048" w:author="Quinten Van Woerkom" w:date="2024-12-17T11:28:00Z" w16du:dateUtc="2024-12-17T10:28:00Z">
        <w:r w:rsidR="00E92DEC" w:rsidRPr="004424B1" w:rsidDel="00B3441B">
          <w:rPr>
            <w:lang w:val="en-GB"/>
          </w:rPr>
          <w:delText>[\[</w:delText>
        </w:r>
        <w:r w:rsidR="00E92DEC" w:rsidRPr="004424B1" w:rsidDel="00B3441B">
          <w:rPr>
            <w:i/>
            <w:iCs/>
            <w:lang w:val="en-GB"/>
          </w:rPr>
          <w:delText>index</w:delText>
        </w:r>
        <w:r w:rsidR="00E92DEC" w:rsidRPr="004424B1" w:rsidDel="00B3441B">
          <w:rPr>
            <w:lang w:val="en-GB"/>
          </w:rPr>
          <w:delText>|</w:delText>
        </w:r>
        <w:r w:rsidR="00E92DEC" w:rsidRPr="004424B1" w:rsidDel="00B3441B">
          <w:rPr>
            <w:i/>
            <w:iCs/>
            <w:lang w:val="en-GB"/>
          </w:rPr>
          <w:delText>name</w:delText>
        </w:r>
        <w:r w:rsidR="009A3A6B" w:rsidRPr="004424B1" w:rsidDel="00B3441B">
          <w:rPr>
            <w:lang w:val="en-GB"/>
          </w:rPr>
          <w:delText>\]</w:delText>
        </w:r>
        <w:r w:rsidR="00E92DEC" w:rsidRPr="004424B1" w:rsidDel="00B3441B">
          <w:rPr>
            <w:lang w:val="en-GB"/>
          </w:rPr>
          <w:delText>]</w:delText>
        </w:r>
        <w:r w:rsidR="00E92DEC" w:rsidRPr="004424B1" w:rsidDel="00B3441B">
          <w:rPr>
            <w:i/>
            <w:iCs/>
            <w:lang w:val="en-GB"/>
          </w:rPr>
          <w:delText xml:space="preserve"> </w:delText>
        </w:r>
        <w:r w:rsidR="00E92DEC" w:rsidRPr="004424B1" w:rsidDel="00B3441B">
          <w:rPr>
            <w:lang w:val="en-GB"/>
          </w:rPr>
          <w:delText xml:space="preserve">| </w:delText>
        </w:r>
        <w:r w:rsidR="009A3A6B" w:rsidRPr="004424B1" w:rsidDel="00B3441B">
          <w:rPr>
            <w:lang w:val="en-GB"/>
          </w:rPr>
          <w:delText>o</w:delText>
        </w:r>
        <w:r w:rsidR="00E92DEC" w:rsidRPr="004424B1" w:rsidDel="00B3441B">
          <w:rPr>
            <w:i/>
            <w:iCs/>
            <w:lang w:val="en-GB"/>
          </w:rPr>
          <w:delText>bjectref</w:delText>
        </w:r>
        <w:r w:rsidR="00E92DEC" w:rsidRPr="004424B1" w:rsidDel="00B3441B">
          <w:rPr>
            <w:lang w:val="en-GB"/>
          </w:rPr>
          <w:delText>@</w:delText>
        </w:r>
        <w:r w:rsidR="00E92DEC" w:rsidRPr="004424B1" w:rsidDel="00B3441B">
          <w:rPr>
            <w:i/>
            <w:iCs/>
            <w:lang w:val="en-GB"/>
          </w:rPr>
          <w:delText>argument</w:delText>
        </w:r>
        <w:r w:rsidR="00E92DEC" w:rsidRPr="004424B1" w:rsidDel="00B3441B">
          <w:rPr>
            <w:lang w:val="en-GB"/>
          </w:rPr>
          <w:delText>[</w:delText>
        </w:r>
        <w:r w:rsidR="009A3A6B" w:rsidRPr="004424B1" w:rsidDel="00B3441B">
          <w:rPr>
            <w:lang w:val="en-GB"/>
          </w:rPr>
          <w:delText>[\[</w:delText>
        </w:r>
        <w:r w:rsidR="009A3A6B" w:rsidRPr="004424B1" w:rsidDel="00B3441B">
          <w:rPr>
            <w:i/>
            <w:iCs/>
            <w:lang w:val="en-GB"/>
          </w:rPr>
          <w:delText>index</w:delText>
        </w:r>
        <w:r w:rsidR="009A3A6B" w:rsidRPr="004424B1" w:rsidDel="00B3441B">
          <w:rPr>
            <w:lang w:val="en-GB"/>
          </w:rPr>
          <w:delText>\]]</w:delText>
        </w:r>
      </w:del>
    </w:p>
    <w:p w14:paraId="1203B420" w14:textId="77B088FC" w:rsidR="00883EB1" w:rsidRPr="004424B1" w:rsidDel="00B3441B" w:rsidRDefault="00E92DEC">
      <w:pPr>
        <w:rPr>
          <w:del w:id="39049" w:author="Quinten Van Woerkom" w:date="2024-12-17T11:28:00Z" w16du:dateUtc="2024-12-17T10:28:00Z"/>
          <w:lang w:val="en-GB"/>
        </w:rPr>
        <w:pPrChange w:id="39050" w:author="Quinten Van Woerkom" w:date="2024-12-17T11:29:00Z" w16du:dateUtc="2024-12-17T10:29:00Z">
          <w:pPr>
            <w:spacing w:before="120"/>
            <w:ind w:left="547"/>
          </w:pPr>
        </w:pPrChange>
      </w:pPr>
      <w:del w:id="39051" w:author="Quinten Van Woerkom" w:date="2024-12-17T11:28:00Z" w16du:dateUtc="2024-12-17T10:28:00Z">
        <w:r w:rsidRPr="004424B1" w:rsidDel="00B3441B">
          <w:rPr>
            <w:lang w:val="en-GB"/>
          </w:rPr>
          <w:delText xml:space="preserve">where </w:delText>
        </w:r>
      </w:del>
      <w:del w:id="39052" w:author="Quinten Van Woerkom" w:date="2024-11-25T14:46:00Z" w16du:dateUtc="2024-11-25T13:46:00Z">
        <w:r w:rsidRPr="004424B1" w:rsidDel="00006133">
          <w:rPr>
            <w:i/>
            <w:iCs/>
            <w:lang w:val="en-GB"/>
          </w:rPr>
          <w:delText>attribute</w:delText>
        </w:r>
      </w:del>
      <w:del w:id="39053" w:author="Quinten Van Woerkom" w:date="2024-12-17T11:28:00Z" w16du:dateUtc="2024-12-17T10:28:00Z">
        <w:r w:rsidRPr="004424B1" w:rsidDel="00B3441B">
          <w:rPr>
            <w:i/>
            <w:iCs/>
            <w:lang w:val="en-GB"/>
          </w:rPr>
          <w:delText xml:space="preserve"> </w:delText>
        </w:r>
        <w:r w:rsidRPr="004424B1" w:rsidDel="00B3441B">
          <w:rPr>
            <w:lang w:val="en-GB"/>
          </w:rPr>
          <w:delText xml:space="preserve">and </w:delText>
        </w:r>
        <w:r w:rsidRPr="004424B1" w:rsidDel="00B3441B">
          <w:rPr>
            <w:i/>
            <w:iCs/>
            <w:lang w:val="en-GB"/>
          </w:rPr>
          <w:delText xml:space="preserve">argument </w:delText>
        </w:r>
        <w:r w:rsidRPr="004424B1" w:rsidDel="00B3441B">
          <w:rPr>
            <w:lang w:val="en-GB"/>
          </w:rPr>
          <w:delText xml:space="preserve">are the names of the </w:delText>
        </w:r>
      </w:del>
      <w:del w:id="39054" w:author="Quinten Van Woerkom" w:date="2024-11-25T14:46:00Z" w16du:dateUtc="2024-11-25T13:46:00Z">
        <w:r w:rsidRPr="004424B1" w:rsidDel="00006133">
          <w:rPr>
            <w:lang w:val="en-GB"/>
          </w:rPr>
          <w:delText>attribute</w:delText>
        </w:r>
      </w:del>
      <w:del w:id="39055" w:author="Quinten Van Woerkom" w:date="2024-12-17T11:28:00Z" w16du:dateUtc="2024-12-17T10:28:00Z">
        <w:r w:rsidRPr="004424B1" w:rsidDel="00B3441B">
          <w:rPr>
            <w:lang w:val="en-GB"/>
          </w:rPr>
          <w:delText xml:space="preserve"> or argument of the object respectively.</w:delText>
        </w:r>
      </w:del>
    </w:p>
    <w:p w14:paraId="6B439E51" w14:textId="6CD2F66D" w:rsidR="00E92DEC" w:rsidRPr="004424B1" w:rsidDel="00B3441B" w:rsidRDefault="009A3A6B">
      <w:pPr>
        <w:rPr>
          <w:del w:id="39056" w:author="Quinten Van Woerkom" w:date="2024-12-17T11:28:00Z" w16du:dateUtc="2024-12-17T10:28:00Z"/>
          <w:lang w:val="en-GB"/>
        </w:rPr>
        <w:pPrChange w:id="39057" w:author="Quinten Van Woerkom" w:date="2024-12-17T11:29:00Z" w16du:dateUtc="2024-12-17T10:29:00Z">
          <w:pPr>
            <w:spacing w:before="120"/>
            <w:ind w:left="547"/>
          </w:pPr>
        </w:pPrChange>
      </w:pPr>
      <w:del w:id="39058" w:author="Quinten Van Woerkom" w:date="2024-12-17T11:28:00Z" w16du:dateUtc="2024-12-17T10:28:00Z">
        <w:r w:rsidRPr="004424B1" w:rsidDel="00B3441B">
          <w:rPr>
            <w:lang w:val="en-GB"/>
          </w:rPr>
          <w:delText xml:space="preserve">If the </w:delText>
        </w:r>
      </w:del>
      <w:del w:id="39059" w:author="Quinten Van Woerkom" w:date="2024-11-25T14:46:00Z" w16du:dateUtc="2024-11-25T13:46:00Z">
        <w:r w:rsidRPr="004424B1" w:rsidDel="00006133">
          <w:rPr>
            <w:lang w:val="en-GB"/>
          </w:rPr>
          <w:delText>attribute</w:delText>
        </w:r>
      </w:del>
      <w:del w:id="39060" w:author="Quinten Van Woerkom" w:date="2024-12-17T11:28:00Z" w16du:dateUtc="2024-12-17T10:28:00Z">
        <w:r w:rsidRPr="004424B1" w:rsidDel="00B3441B">
          <w:rPr>
            <w:lang w:val="en-GB"/>
          </w:rPr>
          <w:delText xml:space="preserve"> or argument is itself a set or array, then a specific item can be referenced using an integer </w:delText>
        </w:r>
        <w:r w:rsidRPr="004424B1" w:rsidDel="00B3441B">
          <w:rPr>
            <w:i/>
            <w:iCs/>
            <w:lang w:val="en-GB"/>
          </w:rPr>
          <w:delText xml:space="preserve">index </w:delText>
        </w:r>
        <w:r w:rsidRPr="004424B1" w:rsidDel="00B3441B">
          <w:rPr>
            <w:lang w:val="en-GB"/>
          </w:rPr>
          <w:delText>enclosed in square brackets.  In the specific case that a</w:delText>
        </w:r>
      </w:del>
      <w:del w:id="39061" w:author="Quinten Van Woerkom" w:date="2024-11-25T14:46:00Z" w16du:dateUtc="2024-11-25T13:46:00Z">
        <w:r w:rsidRPr="004424B1" w:rsidDel="00006133">
          <w:rPr>
            <w:lang w:val="en-GB"/>
          </w:rPr>
          <w:delText>n</w:delText>
        </w:r>
      </w:del>
      <w:del w:id="39062" w:author="Quinten Van Woerkom" w:date="2024-12-17T11:28:00Z" w16du:dateUtc="2024-12-17T10:28:00Z">
        <w:r w:rsidRPr="004424B1" w:rsidDel="00B3441B">
          <w:rPr>
            <w:lang w:val="en-GB"/>
          </w:rPr>
          <w:delText xml:space="preserve"> </w:delText>
        </w:r>
      </w:del>
      <w:del w:id="39063" w:author="Quinten Van Woerkom" w:date="2024-11-25T14:46:00Z" w16du:dateUtc="2024-11-25T13:46:00Z">
        <w:r w:rsidRPr="004424B1" w:rsidDel="00006133">
          <w:rPr>
            <w:lang w:val="en-GB"/>
          </w:rPr>
          <w:delText>attribute</w:delText>
        </w:r>
      </w:del>
      <w:del w:id="39064" w:author="Quinten Van Woerkom" w:date="2024-12-17T11:28:00Z" w16du:dateUtc="2024-12-17T10:28:00Z">
        <w:r w:rsidRPr="004424B1" w:rsidDel="00B3441B">
          <w:rPr>
            <w:lang w:val="en-GB"/>
          </w:rPr>
          <w:delText xml:space="preserve"> is itself a collection of objects, then the required object can be specified by name.</w:delText>
        </w:r>
      </w:del>
    </w:p>
    <w:p w14:paraId="2E31F76B" w14:textId="321BBAAA" w:rsidR="00883EB1" w:rsidRPr="004424B1" w:rsidDel="00B3441B" w:rsidRDefault="002C4F23">
      <w:pPr>
        <w:rPr>
          <w:del w:id="39065" w:author="Quinten Van Woerkom" w:date="2024-12-17T11:28:00Z" w16du:dateUtc="2024-12-17T10:28:00Z"/>
        </w:rPr>
        <w:pPrChange w:id="39066" w:author="Quinten Van Woerkom" w:date="2024-12-17T11:29:00Z" w16du:dateUtc="2024-12-17T10:29:00Z">
          <w:pPr>
            <w:pStyle w:val="Notelevel1"/>
          </w:pPr>
        </w:pPrChange>
      </w:pPr>
      <w:del w:id="39067" w:author="Quinten Van Woerkom" w:date="2024-12-17T11:28:00Z" w16du:dateUtc="2024-12-17T10:28:00Z">
        <w:r w:rsidRPr="004424B1" w:rsidDel="00B3441B">
          <w:delText>NOTE</w:delText>
        </w:r>
        <w:r w:rsidRPr="004424B1" w:rsidDel="00B3441B">
          <w:tab/>
          <w:delText>–</w:delText>
        </w:r>
        <w:r w:rsidRPr="004424B1" w:rsidDel="00B3441B">
          <w:tab/>
          <w:delText>T</w:delText>
        </w:r>
        <w:r w:rsidR="00883EB1" w:rsidRPr="004424B1" w:rsidDel="00B3441B">
          <w:delText xml:space="preserve">he name (or </w:delText>
        </w:r>
        <w:r w:rsidR="00883EB1" w:rsidRPr="004424B1" w:rsidDel="00B3441B">
          <w:rPr>
            <w:i/>
            <w:iCs/>
          </w:rPr>
          <w:delText>key</w:delText>
        </w:r>
        <w:r w:rsidR="00883EB1" w:rsidRPr="004424B1" w:rsidDel="00B3441B">
          <w:delText>) used to reference a specific object in a collection is dependent on the type of object.  For Resources it is the name of the Resource; but for instantiated objects such as ActivityInstance and EventInstance it is the name of the associated Definition.</w:delText>
        </w:r>
      </w:del>
    </w:p>
    <w:p w14:paraId="639B3226" w14:textId="4EACFB98" w:rsidR="00EB053E" w:rsidRPr="004424B1" w:rsidDel="00B3441B" w:rsidRDefault="002C4F23">
      <w:pPr>
        <w:rPr>
          <w:del w:id="39068" w:author="Quinten Van Woerkom" w:date="2024-12-17T11:28:00Z" w16du:dateUtc="2024-12-17T10:28:00Z"/>
          <w:lang w:val="en-GB"/>
        </w:rPr>
        <w:pPrChange w:id="39069" w:author="Quinten Van Woerkom" w:date="2024-12-17T11:29:00Z" w16du:dateUtc="2024-12-17T10:29:00Z">
          <w:pPr>
            <w:spacing w:before="120"/>
            <w:ind w:left="1170"/>
          </w:pPr>
        </w:pPrChange>
      </w:pPr>
      <w:del w:id="39070" w:author="Quinten Van Woerkom" w:date="2024-12-17T11:28:00Z" w16du:dateUtc="2024-12-17T10:28:00Z">
        <w:r w:rsidRPr="004424B1" w:rsidDel="00B3441B">
          <w:rPr>
            <w:iCs/>
            <w:lang w:val="en-GB"/>
          </w:rPr>
          <w:delText>It should be noted</w:delText>
        </w:r>
        <w:r w:rsidR="00EB053E" w:rsidRPr="004424B1" w:rsidDel="00B3441B">
          <w:rPr>
            <w:lang w:val="en-GB"/>
          </w:rPr>
          <w:delText xml:space="preserve"> that where the returned value is itself an object reference, </w:delText>
        </w:r>
      </w:del>
      <w:del w:id="39071" w:author="Quinten Van Woerkom" w:date="2024-11-25T14:46:00Z" w16du:dateUtc="2024-11-25T13:46:00Z">
        <w:r w:rsidR="00EB053E" w:rsidRPr="004424B1" w:rsidDel="00006133">
          <w:rPr>
            <w:lang w:val="en-GB"/>
          </w:rPr>
          <w:delText>attribute</w:delText>
        </w:r>
      </w:del>
      <w:del w:id="39072" w:author="Quinten Van Woerkom" w:date="2024-12-17T11:28:00Z" w16du:dateUtc="2024-12-17T10:28:00Z">
        <w:r w:rsidR="00EB053E" w:rsidRPr="004424B1" w:rsidDel="00B3441B">
          <w:rPr>
            <w:lang w:val="en-GB"/>
          </w:rPr>
          <w:delText xml:space="preserve"> references can be used iteratively to follow a sequence of references to the </w:delText>
        </w:r>
        <w:r w:rsidR="003A4EFD" w:rsidRPr="004424B1" w:rsidDel="00B3441B">
          <w:rPr>
            <w:lang w:val="en-GB"/>
          </w:rPr>
          <w:delText>required</w:delText>
        </w:r>
        <w:r w:rsidR="00EB053E" w:rsidRPr="004424B1" w:rsidDel="00B3441B">
          <w:rPr>
            <w:lang w:val="en-GB"/>
          </w:rPr>
          <w:delText xml:space="preserve"> value.  For example:</w:delText>
        </w:r>
      </w:del>
    </w:p>
    <w:p w14:paraId="3D69CB8A" w14:textId="075CD5F8" w:rsidR="004511D5" w:rsidRPr="004424B1" w:rsidDel="00B3441B" w:rsidRDefault="004511D5">
      <w:pPr>
        <w:rPr>
          <w:del w:id="39073" w:author="Quinten Van Woerkom" w:date="2024-12-17T11:28:00Z" w16du:dateUtc="2024-12-17T10:28:00Z"/>
          <w:lang w:val="en-GB"/>
        </w:rPr>
        <w:pPrChange w:id="39074" w:author="Quinten Van Woerkom" w:date="2024-12-17T11:29:00Z" w16du:dateUtc="2024-12-17T10:29:00Z">
          <w:pPr>
            <w:spacing w:before="120"/>
            <w:ind w:left="1800"/>
          </w:pPr>
        </w:pPrChange>
      </w:pPr>
      <w:del w:id="39075" w:author="Quinten Van Woerkom" w:date="2024-12-17T11:28:00Z" w16du:dateUtc="2024-12-17T10:28:00Z">
        <w:r w:rsidRPr="004424B1" w:rsidDel="00B3441B">
          <w:rPr>
            <w:lang w:val="en-GB"/>
          </w:rPr>
          <w:lastRenderedPageBreak/>
          <w:delText>[myActivityInst.source]@argA</w:delText>
        </w:r>
        <w:r w:rsidR="004B2089" w:rsidRPr="004424B1" w:rsidDel="00B3441B">
          <w:rPr>
            <w:lang w:val="en-GB"/>
          </w:rPr>
          <w:br/>
        </w:r>
        <w:r w:rsidRPr="004424B1" w:rsidDel="00B3441B">
          <w:rPr>
            <w:lang w:val="en-GB"/>
          </w:rPr>
          <w:delText>returns the argument argA of the parent Activity</w:delText>
        </w:r>
        <w:r w:rsidR="003A4EFD" w:rsidRPr="004424B1" w:rsidDel="00B3441B">
          <w:rPr>
            <w:lang w:val="en-GB"/>
          </w:rPr>
          <w:delText>Instance of myActivityInst</w:delText>
        </w:r>
      </w:del>
    </w:p>
    <w:p w14:paraId="642A43BA" w14:textId="54DD25E2" w:rsidR="004511D5" w:rsidRPr="004424B1" w:rsidDel="00B3441B" w:rsidRDefault="004511D5">
      <w:pPr>
        <w:rPr>
          <w:del w:id="39076" w:author="Quinten Van Woerkom" w:date="2024-12-17T11:28:00Z" w16du:dateUtc="2024-12-17T10:28:00Z"/>
          <w:lang w:val="en-GB"/>
        </w:rPr>
        <w:pPrChange w:id="39077" w:author="Quinten Van Woerkom" w:date="2024-12-17T11:29:00Z" w16du:dateUtc="2024-12-17T10:29:00Z">
          <w:pPr>
            <w:spacing w:before="120"/>
            <w:ind w:left="1800"/>
          </w:pPr>
        </w:pPrChange>
      </w:pPr>
      <w:del w:id="39078" w:author="Quinten Van Woerkom" w:date="2024-12-17T11:28:00Z" w16du:dateUtc="2024-12-17T10:28:00Z">
        <w:r w:rsidRPr="004424B1" w:rsidDel="00B3441B">
          <w:rPr>
            <w:lang w:val="en-GB"/>
          </w:rPr>
          <w:delText>[myActivityInst.source].children[</w:delText>
        </w:r>
        <w:r w:rsidR="00612DAB" w:rsidRPr="004424B1" w:rsidDel="00B3441B">
          <w:rPr>
            <w:lang w:val="en-GB"/>
          </w:rPr>
          <w:delText>myActivityDef]</w:delText>
        </w:r>
        <w:r w:rsidR="004B2089" w:rsidRPr="004424B1" w:rsidDel="00B3441B">
          <w:rPr>
            <w:lang w:val="en-GB"/>
          </w:rPr>
          <w:br/>
        </w:r>
        <w:r w:rsidR="00612DAB" w:rsidRPr="004424B1" w:rsidDel="00B3441B">
          <w:rPr>
            <w:lang w:val="en-GB"/>
          </w:rPr>
          <w:delText>returns an ObjectRef pointing to the sibling activity of myActivityInst that has the name myActivityDef.</w:delText>
        </w:r>
      </w:del>
    </w:p>
    <w:p w14:paraId="785342B1" w14:textId="231ECB6D" w:rsidR="00612DAB" w:rsidRPr="004424B1" w:rsidDel="00B3441B" w:rsidRDefault="002C4F23" w:rsidP="0054793D">
      <w:pPr>
        <w:rPr>
          <w:del w:id="39079" w:author="Quinten Van Woerkom" w:date="2024-12-17T11:28:00Z" w16du:dateUtc="2024-12-17T10:28:00Z"/>
          <w:lang w:val="en-GB"/>
        </w:rPr>
      </w:pPr>
      <w:del w:id="39080" w:author="Quinten Van Woerkom" w:date="2024-12-17T11:28:00Z" w16du:dateUtc="2024-12-17T10:28:00Z">
        <w:r w:rsidRPr="004424B1" w:rsidDel="00B3441B">
          <w:rPr>
            <w:lang w:val="en-GB"/>
          </w:rPr>
          <w:delText>S</w:delText>
        </w:r>
        <w:r w:rsidR="00612DAB" w:rsidRPr="004424B1" w:rsidDel="00B3441B">
          <w:rPr>
            <w:lang w:val="en-GB"/>
          </w:rPr>
          <w:delText xml:space="preserve">quare brackets may be used to enclose </w:delText>
        </w:r>
        <w:r w:rsidR="003A4EFD" w:rsidRPr="004424B1" w:rsidDel="00B3441B">
          <w:rPr>
            <w:lang w:val="en-GB"/>
          </w:rPr>
          <w:delText>an object reference</w:delText>
        </w:r>
        <w:r w:rsidR="00612DAB" w:rsidRPr="004424B1" w:rsidDel="00B3441B">
          <w:rPr>
            <w:lang w:val="en-GB"/>
          </w:rPr>
          <w:delText xml:space="preserve"> to </w:delText>
        </w:r>
        <w:r w:rsidR="003A4EFD" w:rsidRPr="004424B1" w:rsidDel="00B3441B">
          <w:rPr>
            <w:lang w:val="en-GB"/>
          </w:rPr>
          <w:delText>aid readability</w:delText>
        </w:r>
        <w:r w:rsidR="00612DAB" w:rsidRPr="004424B1" w:rsidDel="00B3441B">
          <w:rPr>
            <w:lang w:val="en-GB"/>
          </w:rPr>
          <w:delText>.</w:delText>
        </w:r>
      </w:del>
    </w:p>
    <w:p w14:paraId="54617D9E" w14:textId="08C16009" w:rsidR="004E3366" w:rsidRPr="004424B1" w:rsidDel="00B3441B" w:rsidRDefault="004E3366" w:rsidP="0054793D">
      <w:pPr>
        <w:rPr>
          <w:del w:id="39081" w:author="Quinten Van Woerkom" w:date="2024-12-17T11:28:00Z" w16du:dateUtc="2024-12-17T10:28:00Z"/>
          <w:lang w:val="en-GB"/>
        </w:rPr>
      </w:pPr>
      <w:del w:id="39082" w:author="Quinten Van Woerkom" w:date="2024-12-17T11:28:00Z" w16du:dateUtc="2024-12-17T10:28:00Z">
        <w:r w:rsidRPr="004424B1" w:rsidDel="00B3441B">
          <w:rPr>
            <w:lang w:val="en-GB"/>
          </w:rPr>
          <w:delText xml:space="preserve">The special keyword </w:delText>
        </w:r>
        <w:r w:rsidR="00280842" w:rsidRPr="004424B1" w:rsidDel="00B3441B">
          <w:rPr>
            <w:lang w:val="en-GB"/>
          </w:rPr>
          <w:delText>‘</w:delText>
        </w:r>
        <w:r w:rsidRPr="004424B1" w:rsidDel="00B3441B">
          <w:rPr>
            <w:lang w:val="en-GB"/>
          </w:rPr>
          <w:delText>Me</w:delText>
        </w:r>
        <w:r w:rsidR="00280842" w:rsidRPr="004424B1" w:rsidDel="00B3441B">
          <w:rPr>
            <w:lang w:val="en-GB"/>
          </w:rPr>
          <w:delText>’</w:delText>
        </w:r>
        <w:r w:rsidRPr="004424B1" w:rsidDel="00B3441B">
          <w:rPr>
            <w:lang w:val="en-GB"/>
          </w:rPr>
          <w:delText xml:space="preserve"> may be used to reference the current object in context.  This gives a shorthand form of referencing </w:delText>
        </w:r>
        <w:r w:rsidR="006F332E" w:rsidRPr="004424B1" w:rsidDel="00B3441B">
          <w:rPr>
            <w:lang w:val="en-GB"/>
          </w:rPr>
          <w:delText xml:space="preserve">the </w:delText>
        </w:r>
      </w:del>
      <w:del w:id="39083" w:author="Quinten Van Woerkom" w:date="2024-11-25T14:47:00Z" w16du:dateUtc="2024-11-25T13:47:00Z">
        <w:r w:rsidRPr="004424B1" w:rsidDel="00006133">
          <w:rPr>
            <w:lang w:val="en-GB"/>
          </w:rPr>
          <w:delText>attribute</w:delText>
        </w:r>
      </w:del>
      <w:del w:id="39084" w:author="Quinten Van Woerkom" w:date="2024-12-17T11:28:00Z" w16du:dateUtc="2024-12-17T10:28:00Z">
        <w:r w:rsidRPr="004424B1" w:rsidDel="00B3441B">
          <w:rPr>
            <w:lang w:val="en-GB"/>
          </w:rPr>
          <w:delText xml:space="preserve">s and </w:delText>
        </w:r>
        <w:r w:rsidRPr="004424B1" w:rsidDel="00B3441B">
          <w:rPr>
            <w:rStyle w:val="Term"/>
            <w:lang w:val="en-GB"/>
          </w:rPr>
          <w:delText xml:space="preserve">arguments </w:delText>
        </w:r>
        <w:r w:rsidRPr="004424B1" w:rsidDel="00B3441B">
          <w:rPr>
            <w:lang w:val="en-GB"/>
          </w:rPr>
          <w:delText>of an object:</w:delText>
        </w:r>
      </w:del>
    </w:p>
    <w:p w14:paraId="7E992C19" w14:textId="32A346D0" w:rsidR="004E3366" w:rsidRPr="004424B1" w:rsidDel="00B3441B" w:rsidRDefault="004E3366" w:rsidP="0054793D">
      <w:pPr>
        <w:rPr>
          <w:del w:id="39085" w:author="Quinten Van Woerkom" w:date="2024-12-17T11:28:00Z" w16du:dateUtc="2024-12-17T10:28:00Z"/>
          <w:i/>
          <w:iCs/>
          <w:lang w:val="en-GB"/>
        </w:rPr>
      </w:pPr>
      <w:del w:id="39086" w:author="Quinten Van Woerkom" w:date="2024-12-17T11:28:00Z" w16du:dateUtc="2024-12-17T10:28:00Z">
        <w:r w:rsidRPr="004424B1" w:rsidDel="00B3441B">
          <w:rPr>
            <w:lang w:val="en-GB"/>
          </w:rPr>
          <w:tab/>
          <w:delText>Me.</w:delText>
        </w:r>
      </w:del>
      <w:del w:id="39087" w:author="Quinten Van Woerkom" w:date="2024-11-25T14:47:00Z" w16du:dateUtc="2024-11-25T13:47:00Z">
        <w:r w:rsidRPr="004424B1" w:rsidDel="00006133">
          <w:rPr>
            <w:i/>
            <w:iCs/>
            <w:lang w:val="en-GB"/>
          </w:rPr>
          <w:delText>attribute</w:delText>
        </w:r>
      </w:del>
    </w:p>
    <w:p w14:paraId="71D4B797" w14:textId="438B0C14" w:rsidR="00EB053E" w:rsidRPr="004424B1" w:rsidDel="00B3441B" w:rsidRDefault="004E3366">
      <w:pPr>
        <w:rPr>
          <w:del w:id="39088" w:author="Quinten Van Woerkom" w:date="2024-12-17T11:28:00Z" w16du:dateUtc="2024-12-17T10:28:00Z"/>
          <w:i/>
          <w:iCs/>
          <w:lang w:val="en-GB"/>
        </w:rPr>
        <w:pPrChange w:id="39089" w:author="Quinten Van Woerkom" w:date="2024-12-17T11:29:00Z" w16du:dateUtc="2024-12-17T10:29:00Z">
          <w:pPr>
            <w:spacing w:before="120"/>
          </w:pPr>
        </w:pPrChange>
      </w:pPr>
      <w:del w:id="39090" w:author="Quinten Van Woerkom" w:date="2024-12-17T11:28:00Z" w16du:dateUtc="2024-12-17T10:28:00Z">
        <w:r w:rsidRPr="004424B1" w:rsidDel="00B3441B">
          <w:rPr>
            <w:i/>
            <w:iCs/>
            <w:lang w:val="en-GB"/>
          </w:rPr>
          <w:tab/>
        </w:r>
        <w:r w:rsidRPr="004424B1" w:rsidDel="00B3441B">
          <w:rPr>
            <w:lang w:val="en-GB"/>
          </w:rPr>
          <w:delText>Me@</w:delText>
        </w:r>
        <w:r w:rsidRPr="004424B1" w:rsidDel="00B3441B">
          <w:rPr>
            <w:i/>
            <w:iCs/>
            <w:lang w:val="en-GB"/>
          </w:rPr>
          <w:delText>argument</w:delText>
        </w:r>
      </w:del>
    </w:p>
    <w:p w14:paraId="76AB53FB" w14:textId="6C92CFAE" w:rsidR="002F7946" w:rsidRPr="004424B1" w:rsidDel="00B3441B" w:rsidRDefault="002F7946">
      <w:pPr>
        <w:rPr>
          <w:del w:id="39091" w:author="Quinten Van Woerkom" w:date="2024-12-17T11:28:00Z" w16du:dateUtc="2024-12-17T10:28:00Z"/>
          <w:lang w:val="en-GB"/>
        </w:rPr>
        <w:pPrChange w:id="39092" w:author="Quinten Van Woerkom" w:date="2024-12-17T11:29:00Z" w16du:dateUtc="2024-12-17T10:29:00Z">
          <w:pPr>
            <w:pStyle w:val="Annex2"/>
            <w:spacing w:before="480"/>
          </w:pPr>
        </w:pPrChange>
      </w:pPr>
      <w:del w:id="39093" w:author="Quinten Van Woerkom" w:date="2024-12-17T11:28:00Z" w16du:dateUtc="2024-12-17T10:28:00Z">
        <w:r w:rsidRPr="004424B1" w:rsidDel="00B3441B">
          <w:rPr>
            <w:lang w:val="en-GB"/>
          </w:rPr>
          <w:delText>Literals for Position and Direction Types</w:delText>
        </w:r>
      </w:del>
    </w:p>
    <w:p w14:paraId="6DF8F2F2" w14:textId="01205358" w:rsidR="00AF352B" w:rsidRPr="004424B1" w:rsidDel="00B3441B" w:rsidRDefault="00AF352B" w:rsidP="0054793D">
      <w:pPr>
        <w:rPr>
          <w:del w:id="39094" w:author="Quinten Van Woerkom" w:date="2024-12-17T11:28:00Z" w16du:dateUtc="2024-12-17T10:28:00Z"/>
          <w:lang w:val="en-GB"/>
        </w:rPr>
      </w:pPr>
      <w:del w:id="39095" w:author="Quinten Van Woerkom" w:date="2024-12-17T11:28:00Z" w16du:dateUtc="2024-12-17T10:28:00Z">
        <w:r w:rsidRPr="004424B1" w:rsidDel="00B3441B">
          <w:rPr>
            <w:lang w:val="en-GB"/>
          </w:rPr>
          <w:delText xml:space="preserve">As positions and directions are not supported as MAL::Attribute types, it is not possible to supply a literal value directly to the value </w:delText>
        </w:r>
      </w:del>
      <w:del w:id="39096" w:author="Quinten Van Woerkom" w:date="2024-11-25T14:47:00Z" w16du:dateUtc="2024-11-25T13:47:00Z">
        <w:r w:rsidRPr="004424B1" w:rsidDel="00006133">
          <w:rPr>
            <w:lang w:val="en-GB"/>
          </w:rPr>
          <w:delText>attribute</w:delText>
        </w:r>
      </w:del>
      <w:del w:id="39097" w:author="Quinten Van Woerkom" w:date="2024-12-17T11:28:00Z" w16du:dateUtc="2024-12-17T10:28:00Z">
        <w:r w:rsidRPr="004424B1" w:rsidDel="00B3441B">
          <w:rPr>
            <w:lang w:val="en-GB"/>
          </w:rPr>
          <w:delText xml:space="preserve"> of an MPS expression.  The literal value must be provided within the expression string.</w:delText>
        </w:r>
        <w:r w:rsidR="00C64338" w:rsidRPr="004424B1" w:rsidDel="00B3441B">
          <w:rPr>
            <w:lang w:val="en-GB"/>
          </w:rPr>
          <w:delText xml:space="preserve">  The expression language used is implementation dependent, but the following provides an optional simple XSD-based representation for positions and directions.</w:delText>
        </w:r>
      </w:del>
    </w:p>
    <w:p w14:paraId="3029D59C" w14:textId="28671B18" w:rsidR="00AF352B" w:rsidRPr="004424B1" w:rsidDel="00B3441B" w:rsidRDefault="00AF352B" w:rsidP="0054793D">
      <w:pPr>
        <w:rPr>
          <w:del w:id="39098" w:author="Quinten Van Woerkom" w:date="2024-12-17T11:28:00Z" w16du:dateUtc="2024-12-17T10:28:00Z"/>
          <w:lang w:val="en-GB"/>
        </w:rPr>
      </w:pPr>
      <w:del w:id="39099" w:author="Quinten Van Woerkom" w:date="2024-12-17T11:28:00Z" w16du:dateUtc="2024-12-17T10:28:00Z">
        <w:r w:rsidRPr="004424B1" w:rsidDel="00B3441B">
          <w:rPr>
            <w:lang w:val="en-GB"/>
          </w:rPr>
          <w:delText xml:space="preserve">The position and direction types are specific to MPS and defined as abstract data types with multiple concrete subtypes </w:delText>
        </w:r>
        <w:r w:rsidR="004B2089" w:rsidRPr="004424B1" w:rsidDel="00B3441B">
          <w:rPr>
            <w:lang w:val="en-GB"/>
          </w:rPr>
          <w:delText>representing different types of coordinates.</w:delText>
        </w:r>
      </w:del>
    </w:p>
    <w:p w14:paraId="7643BE94" w14:textId="416B8FD7" w:rsidR="004B2089" w:rsidRPr="004424B1" w:rsidDel="00B3441B" w:rsidRDefault="004B2089" w:rsidP="0054793D">
      <w:pPr>
        <w:rPr>
          <w:del w:id="39100" w:author="Quinten Van Woerkom" w:date="2024-12-17T11:28:00Z" w16du:dateUtc="2024-12-17T10:28:00Z"/>
          <w:lang w:val="en-GB"/>
        </w:rPr>
      </w:pPr>
      <w:del w:id="39101" w:author="Quinten Van Woerkom" w:date="2024-12-17T11:28:00Z" w16du:dateUtc="2024-12-17T10:28:00Z">
        <w:r w:rsidRPr="004424B1" w:rsidDel="00B3441B">
          <w:rPr>
            <w:lang w:val="en-GB"/>
          </w:rPr>
          <w:delText>The literal representation of all types begins with the @ symbol, foll</w:delText>
        </w:r>
        <w:r w:rsidR="00DB4D80" w:rsidRPr="004424B1" w:rsidDel="00B3441B">
          <w:rPr>
            <w:lang w:val="en-GB"/>
          </w:rPr>
          <w:delText>owed by two discriminator characters that indicate which coordinate subtype is represented.</w:delText>
        </w:r>
      </w:del>
    </w:p>
    <w:p w14:paraId="1854F531" w14:textId="210B75E0" w:rsidR="00DB4D80" w:rsidRPr="004424B1" w:rsidDel="00B3441B" w:rsidRDefault="00DB4D80" w:rsidP="0054793D">
      <w:pPr>
        <w:rPr>
          <w:del w:id="39102" w:author="Quinten Van Woerkom" w:date="2024-12-17T11:28:00Z" w16du:dateUtc="2024-12-17T10:28:00Z"/>
          <w:lang w:val="en-GB"/>
        </w:rPr>
      </w:pPr>
      <w:del w:id="39103" w:author="Quinten Van Woerkom" w:date="2024-12-17T11:28:00Z" w16du:dateUtc="2024-12-17T10:28:00Z">
        <w:r w:rsidRPr="004424B1" w:rsidDel="00B3441B">
          <w:rPr>
            <w:lang w:val="en-GB"/>
          </w:rPr>
          <w:delText>For Positions this is as follows:</w:delText>
        </w:r>
      </w:del>
    </w:p>
    <w:p w14:paraId="3BCE5265" w14:textId="36874167" w:rsidR="00DB4D80" w:rsidRPr="004424B1" w:rsidDel="00B3441B" w:rsidRDefault="00DB4D80">
      <w:pPr>
        <w:rPr>
          <w:del w:id="39104" w:author="Quinten Van Woerkom" w:date="2024-12-17T11:28:00Z" w16du:dateUtc="2024-12-17T10:28:00Z"/>
          <w:lang w:val="en-GB"/>
        </w:rPr>
        <w:pPrChange w:id="39105" w:author="Quinten Van Woerkom" w:date="2024-12-17T11:29:00Z" w16du:dateUtc="2024-12-17T10:29:00Z">
          <w:pPr>
            <w:tabs>
              <w:tab w:val="left" w:pos="6663"/>
            </w:tabs>
            <w:ind w:left="284"/>
          </w:pPr>
        </w:pPrChange>
      </w:pPr>
      <w:del w:id="39106" w:author="Quinten Van Woerkom" w:date="2024-12-17T11:28:00Z" w16du:dateUtc="2024-12-17T10:28:00Z">
        <w:r w:rsidRPr="004424B1" w:rsidDel="00B3441B">
          <w:rPr>
            <w:lang w:val="en-GB"/>
          </w:rPr>
          <w:delText>@PC(</w:delText>
        </w:r>
        <w:r w:rsidRPr="004424B1" w:rsidDel="00B3441B">
          <w:rPr>
            <w:i/>
            <w:iCs/>
            <w:lang w:val="en-GB"/>
          </w:rPr>
          <w:delText>x,y,z</w:delText>
        </w:r>
        <w:r w:rsidRPr="004424B1" w:rsidDel="00B3441B">
          <w:rPr>
            <w:lang w:val="en-GB"/>
          </w:rPr>
          <w:delText>)[</w:delText>
        </w:r>
        <w:r w:rsidRPr="004424B1" w:rsidDel="00B3441B">
          <w:rPr>
            <w:i/>
            <w:iCs/>
            <w:lang w:val="en-GB"/>
          </w:rPr>
          <w:delText>units</w:delText>
        </w:r>
        <w:r w:rsidRPr="004424B1" w:rsidDel="00B3441B">
          <w:rPr>
            <w:lang w:val="en-GB"/>
          </w:rPr>
          <w:delText>]:</w:delText>
        </w:r>
        <w:r w:rsidRPr="004424B1" w:rsidDel="00B3441B">
          <w:rPr>
            <w:i/>
            <w:iCs/>
            <w:lang w:val="en-GB"/>
          </w:rPr>
          <w:delText>frame</w:delText>
        </w:r>
        <w:r w:rsidRPr="004424B1" w:rsidDel="00B3441B">
          <w:rPr>
            <w:lang w:val="en-GB"/>
          </w:rPr>
          <w:tab/>
          <w:delText>CartesianPosition</w:delText>
        </w:r>
      </w:del>
    </w:p>
    <w:p w14:paraId="4506FA61" w14:textId="57B40274" w:rsidR="00DB4D80" w:rsidRPr="004424B1" w:rsidDel="00B3441B" w:rsidRDefault="00DB4D80">
      <w:pPr>
        <w:rPr>
          <w:del w:id="39107" w:author="Quinten Van Woerkom" w:date="2024-12-17T11:28:00Z" w16du:dateUtc="2024-12-17T10:28:00Z"/>
          <w:lang w:val="en-GB"/>
        </w:rPr>
        <w:pPrChange w:id="39108" w:author="Quinten Van Woerkom" w:date="2024-12-17T11:29:00Z" w16du:dateUtc="2024-12-17T10:29:00Z">
          <w:pPr>
            <w:tabs>
              <w:tab w:val="left" w:pos="6663"/>
            </w:tabs>
            <w:spacing w:before="120"/>
            <w:ind w:left="284"/>
          </w:pPr>
        </w:pPrChange>
      </w:pPr>
      <w:del w:id="39109" w:author="Quinten Van Woerkom" w:date="2024-12-17T11:28:00Z" w16du:dateUtc="2024-12-17T10:28:00Z">
        <w:r w:rsidRPr="004424B1" w:rsidDel="00B3441B">
          <w:rPr>
            <w:lang w:val="en-GB"/>
          </w:rPr>
          <w:delText>@PS(</w:delText>
        </w:r>
        <w:r w:rsidRPr="004424B1" w:rsidDel="00B3441B">
          <w:rPr>
            <w:i/>
            <w:iCs/>
            <w:lang w:val="en-GB"/>
          </w:rPr>
          <w:delText>longitude,latitude</w:delText>
        </w:r>
        <w:r w:rsidR="00075BF0" w:rsidRPr="004424B1" w:rsidDel="00B3441B">
          <w:rPr>
            <w:lang w:val="en-GB"/>
          </w:rPr>
          <w:delText>[</w:delText>
        </w:r>
        <w:r w:rsidR="00075BF0" w:rsidRPr="004424B1" w:rsidDel="00B3441B">
          <w:rPr>
            <w:i/>
            <w:iCs/>
            <w:lang w:val="en-GB"/>
          </w:rPr>
          <w:delText>,altitude</w:delText>
        </w:r>
        <w:r w:rsidR="00075BF0" w:rsidRPr="004424B1" w:rsidDel="00B3441B">
          <w:rPr>
            <w:lang w:val="en-GB"/>
          </w:rPr>
          <w:delText>])[</w:delText>
        </w:r>
        <w:r w:rsidR="00075BF0" w:rsidRPr="004424B1" w:rsidDel="00B3441B">
          <w:rPr>
            <w:i/>
            <w:iCs/>
            <w:lang w:val="en-GB"/>
          </w:rPr>
          <w:delText>units</w:delText>
        </w:r>
        <w:r w:rsidR="00075BF0" w:rsidRPr="004424B1" w:rsidDel="00B3441B">
          <w:rPr>
            <w:lang w:val="en-GB"/>
          </w:rPr>
          <w:delText>[,</w:delText>
        </w:r>
        <w:r w:rsidR="00075BF0" w:rsidRPr="004424B1" w:rsidDel="00B3441B">
          <w:rPr>
            <w:i/>
            <w:iCs/>
            <w:lang w:val="en-GB"/>
          </w:rPr>
          <w:delText>altitudeUnits</w:delText>
        </w:r>
        <w:r w:rsidR="00075BF0" w:rsidRPr="004424B1" w:rsidDel="00B3441B">
          <w:rPr>
            <w:lang w:val="en-GB"/>
          </w:rPr>
          <w:delText>]]:</w:delText>
        </w:r>
        <w:r w:rsidR="00075BF0" w:rsidRPr="004424B1" w:rsidDel="00B3441B">
          <w:rPr>
            <w:i/>
            <w:iCs/>
            <w:lang w:val="en-GB"/>
          </w:rPr>
          <w:delText>frame</w:delText>
        </w:r>
        <w:r w:rsidR="00075BF0" w:rsidRPr="004424B1" w:rsidDel="00B3441B">
          <w:rPr>
            <w:lang w:val="en-GB"/>
          </w:rPr>
          <w:tab/>
          <w:delText>SurfacePosition</w:delText>
        </w:r>
      </w:del>
    </w:p>
    <w:p w14:paraId="4412E417" w14:textId="389B2DA7" w:rsidR="00075BF0" w:rsidRPr="004424B1" w:rsidDel="00B3441B" w:rsidRDefault="00075BF0">
      <w:pPr>
        <w:rPr>
          <w:del w:id="39110" w:author="Quinten Van Woerkom" w:date="2024-12-17T11:28:00Z" w16du:dateUtc="2024-12-17T10:28:00Z"/>
          <w:lang w:val="en-GB"/>
        </w:rPr>
        <w:pPrChange w:id="39111" w:author="Quinten Van Woerkom" w:date="2024-12-17T11:29:00Z" w16du:dateUtc="2024-12-17T10:29:00Z">
          <w:pPr>
            <w:tabs>
              <w:tab w:val="left" w:pos="6663"/>
            </w:tabs>
            <w:spacing w:before="120"/>
            <w:ind w:left="284"/>
          </w:pPr>
        </w:pPrChange>
      </w:pPr>
      <w:del w:id="39112" w:author="Quinten Van Woerkom" w:date="2024-12-17T11:28:00Z" w16du:dateUtc="2024-12-17T10:28:00Z">
        <w:r w:rsidRPr="004424B1" w:rsidDel="00B3441B">
          <w:rPr>
            <w:lang w:val="en-GB"/>
          </w:rPr>
          <w:delText>@PF(</w:delText>
        </w:r>
        <w:r w:rsidRPr="004424B1" w:rsidDel="00B3441B">
          <w:rPr>
            <w:i/>
            <w:iCs/>
            <w:lang w:val="en-GB"/>
          </w:rPr>
          <w:delText>orbitFile</w:delText>
        </w:r>
        <w:r w:rsidRPr="004424B1" w:rsidDel="00B3441B">
          <w:rPr>
            <w:lang w:val="en-GB"/>
          </w:rPr>
          <w:delText>)</w:delText>
        </w:r>
        <w:r w:rsidRPr="004424B1" w:rsidDel="00B3441B">
          <w:rPr>
            <w:lang w:val="en-GB"/>
          </w:rPr>
          <w:tab/>
          <w:delText>OrbitFilePosition</w:delText>
        </w:r>
      </w:del>
    </w:p>
    <w:p w14:paraId="1F892A20" w14:textId="7B5A8899" w:rsidR="00075BF0" w:rsidRPr="004424B1" w:rsidDel="00B3441B" w:rsidRDefault="00075BF0">
      <w:pPr>
        <w:rPr>
          <w:del w:id="39113" w:author="Quinten Van Woerkom" w:date="2024-12-17T11:28:00Z" w16du:dateUtc="2024-12-17T10:28:00Z"/>
          <w:lang w:val="en-GB"/>
        </w:rPr>
        <w:pPrChange w:id="39114" w:author="Quinten Van Woerkom" w:date="2024-12-17T11:29:00Z" w16du:dateUtc="2024-12-17T10:29:00Z">
          <w:pPr>
            <w:tabs>
              <w:tab w:val="left" w:pos="6663"/>
            </w:tabs>
            <w:spacing w:before="120"/>
            <w:ind w:left="284"/>
          </w:pPr>
        </w:pPrChange>
      </w:pPr>
      <w:del w:id="39115" w:author="Quinten Van Woerkom" w:date="2024-12-17T11:28:00Z" w16du:dateUtc="2024-12-17T10:28:00Z">
        <w:r w:rsidRPr="004424B1" w:rsidDel="00B3441B">
          <w:rPr>
            <w:lang w:val="en-GB"/>
          </w:rPr>
          <w:delText>@PO(</w:delText>
        </w:r>
        <w:r w:rsidR="009B292F" w:rsidRPr="004424B1" w:rsidDel="00B3441B">
          <w:rPr>
            <w:i/>
            <w:iCs/>
            <w:lang w:val="en-GB"/>
          </w:rPr>
          <w:delText>orbitNumber</w:delText>
        </w:r>
        <w:r w:rsidR="009B292F" w:rsidRPr="004424B1" w:rsidDel="00B3441B">
          <w:rPr>
            <w:lang w:val="en-GB"/>
          </w:rPr>
          <w:delText>,R|A,</w:delText>
        </w:r>
        <w:r w:rsidR="009B292F" w:rsidRPr="004424B1" w:rsidDel="00B3441B">
          <w:rPr>
            <w:i/>
            <w:iCs/>
            <w:lang w:val="en-GB"/>
          </w:rPr>
          <w:delText>orbitAngle</w:delText>
        </w:r>
        <w:r w:rsidR="009B292F" w:rsidRPr="004424B1" w:rsidDel="00B3441B">
          <w:rPr>
            <w:lang w:val="en-GB"/>
          </w:rPr>
          <w:delText>)[</w:delText>
        </w:r>
        <w:r w:rsidR="009B292F" w:rsidRPr="004424B1" w:rsidDel="00B3441B">
          <w:rPr>
            <w:i/>
            <w:iCs/>
            <w:lang w:val="en-GB"/>
          </w:rPr>
          <w:delText>units</w:delText>
        </w:r>
        <w:r w:rsidR="009B292F" w:rsidRPr="004424B1" w:rsidDel="00B3441B">
          <w:rPr>
            <w:lang w:val="en-GB"/>
          </w:rPr>
          <w:delText>]</w:delText>
        </w:r>
        <w:r w:rsidR="009B292F" w:rsidRPr="004424B1" w:rsidDel="00B3441B">
          <w:rPr>
            <w:lang w:val="en-GB"/>
          </w:rPr>
          <w:tab/>
          <w:delText>OrbitalPosition</w:delText>
        </w:r>
      </w:del>
    </w:p>
    <w:p w14:paraId="46D3B094" w14:textId="266D4F07" w:rsidR="009B292F" w:rsidRPr="004424B1" w:rsidDel="00B3441B" w:rsidRDefault="009B292F">
      <w:pPr>
        <w:rPr>
          <w:del w:id="39116" w:author="Quinten Van Woerkom" w:date="2024-12-17T11:28:00Z" w16du:dateUtc="2024-12-17T10:28:00Z"/>
          <w:lang w:val="en-GB"/>
        </w:rPr>
        <w:pPrChange w:id="39117" w:author="Quinten Van Woerkom" w:date="2024-12-17T11:29:00Z" w16du:dateUtc="2024-12-17T10:29:00Z">
          <w:pPr>
            <w:tabs>
              <w:tab w:val="left" w:pos="6663"/>
            </w:tabs>
            <w:spacing w:before="120"/>
            <w:ind w:left="284"/>
          </w:pPr>
        </w:pPrChange>
      </w:pPr>
      <w:del w:id="39118" w:author="Quinten Van Woerkom" w:date="2024-12-17T11:28:00Z" w16du:dateUtc="2024-12-17T10:28:00Z">
        <w:r w:rsidRPr="004424B1" w:rsidDel="00B3441B">
          <w:rPr>
            <w:lang w:val="en-GB"/>
          </w:rPr>
          <w:delText>@PN(</w:delText>
        </w:r>
        <w:r w:rsidRPr="004424B1" w:rsidDel="00B3441B">
          <w:rPr>
            <w:i/>
            <w:iCs/>
            <w:lang w:val="en-GB"/>
          </w:rPr>
          <w:delText>object</w:delText>
        </w:r>
        <w:r w:rsidRPr="004424B1" w:rsidDel="00B3441B">
          <w:rPr>
            <w:lang w:val="en-GB"/>
          </w:rPr>
          <w:delText>)</w:delText>
        </w:r>
        <w:r w:rsidRPr="004424B1" w:rsidDel="00B3441B">
          <w:rPr>
            <w:lang w:val="en-GB"/>
          </w:rPr>
          <w:tab/>
          <w:delText>ObjectPosition</w:delText>
        </w:r>
      </w:del>
    </w:p>
    <w:p w14:paraId="2B941CF1" w14:textId="3A6D7081" w:rsidR="009B292F" w:rsidRPr="004424B1" w:rsidDel="00B3441B" w:rsidRDefault="009B292F">
      <w:pPr>
        <w:rPr>
          <w:del w:id="39119" w:author="Quinten Van Woerkom" w:date="2024-12-17T11:28:00Z" w16du:dateUtc="2024-12-17T10:28:00Z"/>
          <w:lang w:val="en-GB"/>
        </w:rPr>
        <w:pPrChange w:id="39120" w:author="Quinten Van Woerkom" w:date="2024-12-17T11:29:00Z" w16du:dateUtc="2024-12-17T10:29:00Z">
          <w:pPr>
            <w:tabs>
              <w:tab w:val="left" w:pos="6663"/>
            </w:tabs>
            <w:spacing w:before="120"/>
            <w:ind w:left="284"/>
          </w:pPr>
        </w:pPrChange>
      </w:pPr>
      <w:del w:id="39121" w:author="Quinten Van Woerkom" w:date="2024-12-17T11:28:00Z" w16du:dateUtc="2024-12-17T10:28:00Z">
        <w:r w:rsidRPr="004424B1" w:rsidDel="00B3441B">
          <w:rPr>
            <w:lang w:val="en-GB"/>
          </w:rPr>
          <w:delText>@PR(</w:delText>
        </w:r>
        <w:r w:rsidRPr="004424B1" w:rsidDel="00B3441B">
          <w:rPr>
            <w:i/>
            <w:iCs/>
            <w:lang w:val="en-GB"/>
          </w:rPr>
          <w:delText>reference</w:delText>
        </w:r>
        <w:r w:rsidRPr="004424B1" w:rsidDel="00B3441B">
          <w:rPr>
            <w:lang w:val="en-GB"/>
          </w:rPr>
          <w:delText>)</w:delText>
        </w:r>
        <w:r w:rsidRPr="004424B1" w:rsidDel="00B3441B">
          <w:rPr>
            <w:lang w:val="en-GB"/>
          </w:rPr>
          <w:tab/>
          <w:delText>PositionReference</w:delText>
        </w:r>
      </w:del>
    </w:p>
    <w:p w14:paraId="45F2781D" w14:textId="16397384" w:rsidR="009B292F" w:rsidRPr="004424B1" w:rsidDel="00B3441B" w:rsidRDefault="009B292F" w:rsidP="0054793D">
      <w:pPr>
        <w:rPr>
          <w:del w:id="39122" w:author="Quinten Van Woerkom" w:date="2024-12-17T11:28:00Z" w16du:dateUtc="2024-12-17T10:28:00Z"/>
          <w:lang w:val="en-GB"/>
        </w:rPr>
      </w:pPr>
      <w:del w:id="39123" w:author="Quinten Van Woerkom" w:date="2024-12-17T11:28:00Z" w16du:dateUtc="2024-12-17T10:28:00Z">
        <w:r w:rsidRPr="004424B1" w:rsidDel="00B3441B">
          <w:rPr>
            <w:lang w:val="en-GB"/>
          </w:rPr>
          <w:delText xml:space="preserve">For </w:delText>
        </w:r>
        <w:r w:rsidR="00893608" w:rsidRPr="004424B1" w:rsidDel="00B3441B">
          <w:rPr>
            <w:lang w:val="en-GB"/>
          </w:rPr>
          <w:delText>Directions</w:delText>
        </w:r>
        <w:r w:rsidRPr="004424B1" w:rsidDel="00B3441B">
          <w:rPr>
            <w:lang w:val="en-GB"/>
          </w:rPr>
          <w:delText xml:space="preserve"> this is as follows:</w:delText>
        </w:r>
      </w:del>
    </w:p>
    <w:p w14:paraId="01F6D367" w14:textId="659951AD" w:rsidR="009B292F" w:rsidRPr="004424B1" w:rsidDel="00B3441B" w:rsidRDefault="009B292F">
      <w:pPr>
        <w:rPr>
          <w:del w:id="39124" w:author="Quinten Van Woerkom" w:date="2024-12-17T11:28:00Z" w16du:dateUtc="2024-12-17T10:28:00Z"/>
          <w:lang w:val="en-GB"/>
        </w:rPr>
        <w:pPrChange w:id="39125" w:author="Quinten Van Woerkom" w:date="2024-12-17T11:29:00Z" w16du:dateUtc="2024-12-17T10:29:00Z">
          <w:pPr>
            <w:tabs>
              <w:tab w:val="left" w:pos="6663"/>
            </w:tabs>
            <w:ind w:left="284"/>
          </w:pPr>
        </w:pPrChange>
      </w:pPr>
      <w:del w:id="39126" w:author="Quinten Van Woerkom" w:date="2024-12-17T11:28:00Z" w16du:dateUtc="2024-12-17T10:28:00Z">
        <w:r w:rsidRPr="004424B1" w:rsidDel="00B3441B">
          <w:rPr>
            <w:lang w:val="en-GB"/>
          </w:rPr>
          <w:delText>@</w:delText>
        </w:r>
        <w:r w:rsidR="00893608" w:rsidRPr="004424B1" w:rsidDel="00B3441B">
          <w:rPr>
            <w:lang w:val="en-GB"/>
          </w:rPr>
          <w:delText>D</w:delText>
        </w:r>
        <w:r w:rsidRPr="004424B1" w:rsidDel="00B3441B">
          <w:rPr>
            <w:lang w:val="en-GB"/>
          </w:rPr>
          <w:delText>C(</w:delText>
        </w:r>
        <w:r w:rsidRPr="004424B1" w:rsidDel="00B3441B">
          <w:rPr>
            <w:i/>
            <w:iCs/>
            <w:lang w:val="en-GB"/>
          </w:rPr>
          <w:delText>x,y,z</w:delText>
        </w:r>
        <w:r w:rsidRPr="004424B1" w:rsidDel="00B3441B">
          <w:rPr>
            <w:lang w:val="en-GB"/>
          </w:rPr>
          <w:delText>):</w:delText>
        </w:r>
        <w:r w:rsidRPr="004424B1" w:rsidDel="00B3441B">
          <w:rPr>
            <w:i/>
            <w:iCs/>
            <w:lang w:val="en-GB"/>
          </w:rPr>
          <w:delText>frame</w:delText>
        </w:r>
        <w:r w:rsidRPr="004424B1" w:rsidDel="00B3441B">
          <w:rPr>
            <w:lang w:val="en-GB"/>
          </w:rPr>
          <w:tab/>
          <w:delText>Cartesian</w:delText>
        </w:r>
        <w:r w:rsidR="00893608" w:rsidRPr="004424B1" w:rsidDel="00B3441B">
          <w:rPr>
            <w:lang w:val="en-GB"/>
          </w:rPr>
          <w:delText>Direction</w:delText>
        </w:r>
      </w:del>
    </w:p>
    <w:p w14:paraId="7518C8FE" w14:textId="5BD7588D" w:rsidR="009B292F" w:rsidRPr="004424B1" w:rsidDel="00B3441B" w:rsidRDefault="009B292F">
      <w:pPr>
        <w:rPr>
          <w:del w:id="39127" w:author="Quinten Van Woerkom" w:date="2024-12-17T11:28:00Z" w16du:dateUtc="2024-12-17T10:28:00Z"/>
          <w:lang w:val="en-GB"/>
        </w:rPr>
        <w:pPrChange w:id="39128" w:author="Quinten Van Woerkom" w:date="2024-12-17T11:29:00Z" w16du:dateUtc="2024-12-17T10:29:00Z">
          <w:pPr>
            <w:tabs>
              <w:tab w:val="left" w:pos="6663"/>
            </w:tabs>
            <w:spacing w:before="120"/>
            <w:ind w:left="284"/>
          </w:pPr>
        </w:pPrChange>
      </w:pPr>
      <w:del w:id="39129" w:author="Quinten Van Woerkom" w:date="2024-12-17T11:28:00Z" w16du:dateUtc="2024-12-17T10:28:00Z">
        <w:r w:rsidRPr="004424B1" w:rsidDel="00B3441B">
          <w:rPr>
            <w:lang w:val="en-GB"/>
          </w:rPr>
          <w:lastRenderedPageBreak/>
          <w:delText>@</w:delText>
        </w:r>
        <w:r w:rsidR="00893608" w:rsidRPr="004424B1" w:rsidDel="00B3441B">
          <w:rPr>
            <w:lang w:val="en-GB"/>
          </w:rPr>
          <w:delText>D</w:delText>
        </w:r>
        <w:r w:rsidRPr="004424B1" w:rsidDel="00B3441B">
          <w:rPr>
            <w:lang w:val="en-GB"/>
          </w:rPr>
          <w:delText>S(</w:delText>
        </w:r>
        <w:r w:rsidR="00893608" w:rsidRPr="004424B1" w:rsidDel="00B3441B">
          <w:rPr>
            <w:i/>
            <w:iCs/>
            <w:lang w:val="en-GB"/>
          </w:rPr>
          <w:delText>azimuth</w:delText>
        </w:r>
        <w:r w:rsidRPr="004424B1" w:rsidDel="00B3441B">
          <w:rPr>
            <w:i/>
            <w:iCs/>
            <w:lang w:val="en-GB"/>
          </w:rPr>
          <w:delText>,</w:delText>
        </w:r>
        <w:r w:rsidR="00893608" w:rsidRPr="004424B1" w:rsidDel="00B3441B">
          <w:rPr>
            <w:i/>
            <w:iCs/>
            <w:lang w:val="en-GB"/>
          </w:rPr>
          <w:delText>elevation</w:delText>
        </w:r>
        <w:r w:rsidRPr="004424B1" w:rsidDel="00B3441B">
          <w:rPr>
            <w:lang w:val="en-GB"/>
          </w:rPr>
          <w:delText>)[</w:delText>
        </w:r>
        <w:r w:rsidRPr="004424B1" w:rsidDel="00B3441B">
          <w:rPr>
            <w:i/>
            <w:iCs/>
            <w:lang w:val="en-GB"/>
          </w:rPr>
          <w:delText>units</w:delText>
        </w:r>
        <w:r w:rsidRPr="004424B1" w:rsidDel="00B3441B">
          <w:rPr>
            <w:lang w:val="en-GB"/>
          </w:rPr>
          <w:delText>]:</w:delText>
        </w:r>
        <w:r w:rsidRPr="004424B1" w:rsidDel="00B3441B">
          <w:rPr>
            <w:i/>
            <w:iCs/>
            <w:lang w:val="en-GB"/>
          </w:rPr>
          <w:delText>frame</w:delText>
        </w:r>
        <w:r w:rsidRPr="004424B1" w:rsidDel="00B3441B">
          <w:rPr>
            <w:lang w:val="en-GB"/>
          </w:rPr>
          <w:tab/>
        </w:r>
        <w:r w:rsidR="00893608" w:rsidRPr="004424B1" w:rsidDel="00B3441B">
          <w:rPr>
            <w:lang w:val="en-GB"/>
          </w:rPr>
          <w:delText>SphericalDirection</w:delText>
        </w:r>
      </w:del>
    </w:p>
    <w:p w14:paraId="52E3A96B" w14:textId="62DF83D4" w:rsidR="009B292F" w:rsidRPr="004424B1" w:rsidDel="00B3441B" w:rsidRDefault="009B292F">
      <w:pPr>
        <w:rPr>
          <w:del w:id="39130" w:author="Quinten Van Woerkom" w:date="2024-12-17T11:28:00Z" w16du:dateUtc="2024-12-17T10:28:00Z"/>
          <w:lang w:val="en-GB"/>
        </w:rPr>
        <w:pPrChange w:id="39131" w:author="Quinten Van Woerkom" w:date="2024-12-17T11:29:00Z" w16du:dateUtc="2024-12-17T10:29:00Z">
          <w:pPr>
            <w:tabs>
              <w:tab w:val="left" w:pos="6663"/>
            </w:tabs>
            <w:spacing w:before="120"/>
            <w:ind w:left="284"/>
          </w:pPr>
        </w:pPrChange>
      </w:pPr>
      <w:del w:id="39132" w:author="Quinten Van Woerkom" w:date="2024-12-17T11:28:00Z" w16du:dateUtc="2024-12-17T10:28:00Z">
        <w:r w:rsidRPr="004424B1" w:rsidDel="00B3441B">
          <w:rPr>
            <w:lang w:val="en-GB"/>
          </w:rPr>
          <w:delText>@</w:delText>
        </w:r>
        <w:r w:rsidR="00893608" w:rsidRPr="004424B1" w:rsidDel="00B3441B">
          <w:rPr>
            <w:lang w:val="en-GB"/>
          </w:rPr>
          <w:delText>DA</w:delText>
        </w:r>
        <w:r w:rsidRPr="004424B1" w:rsidDel="00B3441B">
          <w:rPr>
            <w:lang w:val="en-GB"/>
          </w:rPr>
          <w:delText>(</w:delText>
        </w:r>
        <w:r w:rsidR="00893608" w:rsidRPr="004424B1" w:rsidDel="00B3441B">
          <w:rPr>
            <w:i/>
            <w:iCs/>
            <w:lang w:val="en-GB"/>
          </w:rPr>
          <w:delText>ra,dec</w:delText>
        </w:r>
        <w:r w:rsidR="00893608" w:rsidRPr="004424B1" w:rsidDel="00B3441B">
          <w:rPr>
            <w:lang w:val="en-GB"/>
          </w:rPr>
          <w:delText>)[</w:delText>
        </w:r>
        <w:r w:rsidR="00893608" w:rsidRPr="004424B1" w:rsidDel="00B3441B">
          <w:rPr>
            <w:i/>
            <w:iCs/>
            <w:lang w:val="en-GB"/>
          </w:rPr>
          <w:delText>units</w:delText>
        </w:r>
        <w:r w:rsidR="00893608" w:rsidRPr="004424B1" w:rsidDel="00B3441B">
          <w:rPr>
            <w:lang w:val="en-GB"/>
          </w:rPr>
          <w:delText>]:</w:delText>
        </w:r>
        <w:r w:rsidR="00893608" w:rsidRPr="004424B1" w:rsidDel="00B3441B">
          <w:rPr>
            <w:i/>
            <w:iCs/>
            <w:lang w:val="en-GB"/>
          </w:rPr>
          <w:delText>frame</w:delText>
        </w:r>
        <w:r w:rsidRPr="004424B1" w:rsidDel="00B3441B">
          <w:rPr>
            <w:lang w:val="en-GB"/>
          </w:rPr>
          <w:tab/>
        </w:r>
        <w:r w:rsidR="00893608" w:rsidRPr="004424B1" w:rsidDel="00B3441B">
          <w:rPr>
            <w:lang w:val="en-GB"/>
          </w:rPr>
          <w:delText>RADecDirection</w:delText>
        </w:r>
      </w:del>
    </w:p>
    <w:p w14:paraId="7D04AACE" w14:textId="270E3AD7" w:rsidR="009B292F" w:rsidRPr="004424B1" w:rsidDel="00B3441B" w:rsidRDefault="009B292F">
      <w:pPr>
        <w:rPr>
          <w:del w:id="39133" w:author="Quinten Van Woerkom" w:date="2024-12-17T11:28:00Z" w16du:dateUtc="2024-12-17T10:28:00Z"/>
          <w:lang w:val="en-GB"/>
        </w:rPr>
        <w:pPrChange w:id="39134" w:author="Quinten Van Woerkom" w:date="2024-12-17T11:29:00Z" w16du:dateUtc="2024-12-17T10:29:00Z">
          <w:pPr>
            <w:tabs>
              <w:tab w:val="left" w:pos="6663"/>
            </w:tabs>
            <w:spacing w:before="120"/>
            <w:ind w:left="284"/>
          </w:pPr>
        </w:pPrChange>
      </w:pPr>
      <w:del w:id="39135" w:author="Quinten Van Woerkom" w:date="2024-12-17T11:28:00Z" w16du:dateUtc="2024-12-17T10:28:00Z">
        <w:r w:rsidRPr="004424B1" w:rsidDel="00B3441B">
          <w:rPr>
            <w:lang w:val="en-GB"/>
          </w:rPr>
          <w:delText>@</w:delText>
        </w:r>
        <w:r w:rsidR="00F027F1" w:rsidRPr="004424B1" w:rsidDel="00B3441B">
          <w:rPr>
            <w:lang w:val="en-GB"/>
          </w:rPr>
          <w:delText>D</w:delText>
        </w:r>
        <w:r w:rsidRPr="004424B1" w:rsidDel="00B3441B">
          <w:rPr>
            <w:lang w:val="en-GB"/>
          </w:rPr>
          <w:delText>N(</w:delText>
        </w:r>
        <w:r w:rsidR="00F027F1" w:rsidRPr="004424B1" w:rsidDel="00B3441B">
          <w:rPr>
            <w:i/>
            <w:iCs/>
            <w:lang w:val="en-GB"/>
          </w:rPr>
          <w:delText>namedTarget</w:delText>
        </w:r>
        <w:r w:rsidRPr="004424B1" w:rsidDel="00B3441B">
          <w:rPr>
            <w:lang w:val="en-GB"/>
          </w:rPr>
          <w:delText>)</w:delText>
        </w:r>
        <w:r w:rsidRPr="004424B1" w:rsidDel="00B3441B">
          <w:rPr>
            <w:lang w:val="en-GB"/>
          </w:rPr>
          <w:tab/>
        </w:r>
        <w:r w:rsidR="00F027F1" w:rsidRPr="004424B1" w:rsidDel="00B3441B">
          <w:rPr>
            <w:lang w:val="en-GB"/>
          </w:rPr>
          <w:delText>NamedTargetDirection</w:delText>
        </w:r>
      </w:del>
    </w:p>
    <w:p w14:paraId="3719938E" w14:textId="4A282D17" w:rsidR="009B292F" w:rsidRPr="004424B1" w:rsidDel="00B3441B" w:rsidRDefault="009B292F">
      <w:pPr>
        <w:rPr>
          <w:del w:id="39136" w:author="Quinten Van Woerkom" w:date="2024-12-17T11:28:00Z" w16du:dateUtc="2024-12-17T10:28:00Z"/>
          <w:lang w:val="en-GB"/>
        </w:rPr>
        <w:pPrChange w:id="39137" w:author="Quinten Van Woerkom" w:date="2024-12-17T11:29:00Z" w16du:dateUtc="2024-12-17T10:29:00Z">
          <w:pPr>
            <w:tabs>
              <w:tab w:val="left" w:pos="6663"/>
            </w:tabs>
            <w:spacing w:before="120"/>
            <w:ind w:left="284"/>
          </w:pPr>
        </w:pPrChange>
      </w:pPr>
      <w:del w:id="39138" w:author="Quinten Van Woerkom" w:date="2024-12-17T11:28:00Z" w16du:dateUtc="2024-12-17T10:28:00Z">
        <w:r w:rsidRPr="004424B1" w:rsidDel="00B3441B">
          <w:rPr>
            <w:lang w:val="en-GB"/>
          </w:rPr>
          <w:delText>@</w:delText>
        </w:r>
        <w:r w:rsidR="00F027F1" w:rsidRPr="004424B1" w:rsidDel="00B3441B">
          <w:rPr>
            <w:lang w:val="en-GB"/>
          </w:rPr>
          <w:delText>D</w:delText>
        </w:r>
        <w:r w:rsidRPr="004424B1" w:rsidDel="00B3441B">
          <w:rPr>
            <w:lang w:val="en-GB"/>
          </w:rPr>
          <w:delText>R(</w:delText>
        </w:r>
        <w:r w:rsidRPr="004424B1" w:rsidDel="00B3441B">
          <w:rPr>
            <w:i/>
            <w:iCs/>
            <w:lang w:val="en-GB"/>
          </w:rPr>
          <w:delText>reference</w:delText>
        </w:r>
        <w:r w:rsidRPr="004424B1" w:rsidDel="00B3441B">
          <w:rPr>
            <w:lang w:val="en-GB"/>
          </w:rPr>
          <w:delText>)</w:delText>
        </w:r>
        <w:r w:rsidRPr="004424B1" w:rsidDel="00B3441B">
          <w:rPr>
            <w:lang w:val="en-GB"/>
          </w:rPr>
          <w:tab/>
          <w:delText>P</w:delText>
        </w:r>
        <w:r w:rsidR="00F027F1" w:rsidRPr="004424B1" w:rsidDel="00B3441B">
          <w:rPr>
            <w:lang w:val="en-GB"/>
          </w:rPr>
          <w:delText>Direction</w:delText>
        </w:r>
        <w:r w:rsidRPr="004424B1" w:rsidDel="00B3441B">
          <w:rPr>
            <w:lang w:val="en-GB"/>
          </w:rPr>
          <w:delText>Reference</w:delText>
        </w:r>
      </w:del>
    </w:p>
    <w:p w14:paraId="56E1FF53" w14:textId="13975FB6" w:rsidR="00F027F1" w:rsidRPr="004424B1" w:rsidDel="00B3441B" w:rsidRDefault="00F027F1" w:rsidP="0054793D">
      <w:pPr>
        <w:rPr>
          <w:del w:id="39139" w:author="Quinten Van Woerkom" w:date="2024-12-17T11:28:00Z" w16du:dateUtc="2024-12-17T10:28:00Z"/>
          <w:lang w:val="en-GB"/>
        </w:rPr>
      </w:pPr>
      <w:del w:id="39140" w:author="Quinten Van Woerkom" w:date="2024-12-17T11:28:00Z" w16du:dateUtc="2024-12-17T10:28:00Z">
        <w:r w:rsidRPr="004424B1" w:rsidDel="00B3441B">
          <w:rPr>
            <w:lang w:val="en-GB"/>
          </w:rPr>
          <w:delText xml:space="preserve">Where the named </w:delText>
        </w:r>
      </w:del>
      <w:del w:id="39141" w:author="Quinten Van Woerkom" w:date="2024-11-25T14:47:00Z" w16du:dateUtc="2024-11-25T13:47:00Z">
        <w:r w:rsidRPr="004424B1" w:rsidDel="00006133">
          <w:rPr>
            <w:lang w:val="en-GB"/>
          </w:rPr>
          <w:delText>attribute</w:delText>
        </w:r>
      </w:del>
      <w:del w:id="39142" w:author="Quinten Van Woerkom" w:date="2024-12-17T11:28:00Z" w16du:dateUtc="2024-12-17T10:28:00Z">
        <w:r w:rsidRPr="004424B1" w:rsidDel="00B3441B">
          <w:rPr>
            <w:lang w:val="en-GB"/>
          </w:rPr>
          <w:delText>s are represented as XSD literals for the corresponding data type</w:delText>
        </w:r>
        <w:r w:rsidR="0054093D" w:rsidRPr="004424B1" w:rsidDel="00B3441B">
          <w:rPr>
            <w:lang w:val="en-GB"/>
          </w:rPr>
          <w:delText xml:space="preserve">, with the exception of the relativeOrbit </w:delText>
        </w:r>
        <w:r w:rsidR="005A4DD0" w:rsidRPr="004424B1" w:rsidDel="00B3441B">
          <w:rPr>
            <w:lang w:val="en-GB"/>
          </w:rPr>
          <w:delText>Boolean</w:delText>
        </w:r>
        <w:r w:rsidR="0054093D" w:rsidRPr="004424B1" w:rsidDel="00B3441B">
          <w:rPr>
            <w:lang w:val="en-GB"/>
          </w:rPr>
          <w:delText xml:space="preserve"> flag in OrbitalPosition, which is represented as R (True for relative orbit) or A (False for absolute orbit).  The </w:delText>
        </w:r>
        <w:r w:rsidR="0054093D" w:rsidRPr="004424B1" w:rsidDel="00B3441B">
          <w:rPr>
            <w:i/>
            <w:iCs/>
            <w:lang w:val="en-GB"/>
          </w:rPr>
          <w:delText xml:space="preserve">frame </w:delText>
        </w:r>
      </w:del>
      <w:del w:id="39143" w:author="Quinten Van Woerkom" w:date="2024-11-25T14:47:00Z" w16du:dateUtc="2024-11-25T13:47:00Z">
        <w:r w:rsidR="0054093D" w:rsidRPr="004424B1" w:rsidDel="00006133">
          <w:rPr>
            <w:lang w:val="en-GB"/>
          </w:rPr>
          <w:delText>attribute</w:delText>
        </w:r>
      </w:del>
      <w:del w:id="39144" w:author="Quinten Van Woerkom" w:date="2024-12-17T11:28:00Z" w16du:dateUtc="2024-12-17T10:28:00Z">
        <w:r w:rsidR="0054093D" w:rsidRPr="004424B1" w:rsidDel="00B3441B">
          <w:rPr>
            <w:lang w:val="en-GB"/>
          </w:rPr>
          <w:delText xml:space="preserve"> is represented by one of the defined string values </w:delText>
        </w:r>
        <w:r w:rsidR="00896F55" w:rsidRPr="004424B1" w:rsidDel="00B3441B">
          <w:rPr>
            <w:lang w:val="en-GB"/>
          </w:rPr>
          <w:delText>for the coordinate system</w:delText>
        </w:r>
        <w:r w:rsidR="0054093D" w:rsidRPr="004424B1" w:rsidDel="00B3441B">
          <w:rPr>
            <w:lang w:val="en-GB"/>
          </w:rPr>
          <w:delText>.</w:delText>
        </w:r>
      </w:del>
    </w:p>
    <w:p w14:paraId="41459585" w14:textId="77777777" w:rsidR="00D87DDF" w:rsidRPr="004424B1" w:rsidRDefault="00D87DDF" w:rsidP="00B627F6">
      <w:pPr>
        <w:rPr>
          <w:lang w:val="en-GB"/>
        </w:rPr>
      </w:pPr>
    </w:p>
    <w:sectPr w:rsidR="00D87DDF" w:rsidRPr="004424B1" w:rsidSect="007F5055">
      <w:footnotePr>
        <w:numRestart w:val="eachPage"/>
      </w:footnotePr>
      <w:pgSz w:w="11907" w:h="16839" w:code="1"/>
      <w:pgMar w:top="1944" w:right="1296" w:bottom="1944" w:left="1296" w:header="1037" w:footer="1037" w:gutter="302"/>
      <w:pgNumType w:start="1" w:chapStyle="8"/>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009" w:author="Quinten Van Woerkom" w:date="2024-11-22T16:25:00Z" w:initials="QV">
    <w:p w14:paraId="55A2DCAF" w14:textId="77777777" w:rsidR="009D669B" w:rsidRDefault="009D669B" w:rsidP="009D669B">
      <w:pPr>
        <w:pStyle w:val="CommentText"/>
        <w:jc w:val="left"/>
      </w:pPr>
      <w:r>
        <w:rPr>
          <w:rStyle w:val="CommentReference"/>
        </w:rPr>
        <w:annotationRef/>
      </w:r>
      <w:r>
        <w:t>CNES-003</w:t>
      </w:r>
    </w:p>
  </w:comment>
  <w:comment w:id="1035" w:author="Quinten Van Woerkom" w:date="2024-11-22T16:26:00Z" w:initials="QV">
    <w:p w14:paraId="60866990" w14:textId="77777777" w:rsidR="009D669B" w:rsidRDefault="009D669B" w:rsidP="009D669B">
      <w:pPr>
        <w:pStyle w:val="CommentText"/>
        <w:jc w:val="left"/>
      </w:pPr>
      <w:r>
        <w:rPr>
          <w:rStyle w:val="CommentReference"/>
        </w:rPr>
        <w:annotationRef/>
      </w:r>
      <w:r>
        <w:t>CNES-004</w:t>
      </w:r>
    </w:p>
  </w:comment>
  <w:comment w:id="1038" w:author="Quinten Van Woerkom" w:date="2024-11-22T17:09:00Z" w:initials="QV">
    <w:p w14:paraId="7AD76773" w14:textId="77777777" w:rsidR="00460FE6" w:rsidRDefault="00460FE6" w:rsidP="00460FE6">
      <w:pPr>
        <w:pStyle w:val="CommentText"/>
        <w:jc w:val="left"/>
      </w:pPr>
      <w:r>
        <w:rPr>
          <w:rStyle w:val="CommentReference"/>
        </w:rPr>
        <w:annotationRef/>
      </w:r>
      <w:r>
        <w:t>CNES-005</w:t>
      </w:r>
    </w:p>
  </w:comment>
  <w:comment w:id="1051" w:author="Quinten Van Woerkom" w:date="2024-11-22T17:10:00Z" w:initials="QV">
    <w:p w14:paraId="582B4936" w14:textId="77777777" w:rsidR="006C522B" w:rsidRDefault="006C522B" w:rsidP="006C522B">
      <w:pPr>
        <w:pStyle w:val="CommentText"/>
        <w:jc w:val="left"/>
      </w:pPr>
      <w:r>
        <w:rPr>
          <w:rStyle w:val="CommentReference"/>
        </w:rPr>
        <w:annotationRef/>
      </w:r>
      <w:r>
        <w:t>DLR-021</w:t>
      </w:r>
    </w:p>
  </w:comment>
  <w:comment w:id="1060" w:author="Quinten Van Woerkom" w:date="2024-11-27T14:06:00Z" w:initials="QV">
    <w:p w14:paraId="5895A2A3" w14:textId="77777777" w:rsidR="00D9769D" w:rsidRDefault="00D9769D" w:rsidP="00D9769D">
      <w:pPr>
        <w:pStyle w:val="CommentText"/>
        <w:jc w:val="left"/>
      </w:pPr>
      <w:r>
        <w:rPr>
          <w:rStyle w:val="CommentReference"/>
        </w:rPr>
        <w:annotationRef/>
      </w:r>
      <w:r>
        <w:t>DLR-023</w:t>
      </w:r>
    </w:p>
  </w:comment>
  <w:comment w:id="1073" w:author="Quinten Van Woerkom" w:date="2024-11-22T16:30:00Z" w:initials="QV">
    <w:p w14:paraId="72B159F0" w14:textId="088C3B69" w:rsidR="00A57258" w:rsidRDefault="00A57258" w:rsidP="00A57258">
      <w:pPr>
        <w:pStyle w:val="CommentText"/>
        <w:jc w:val="left"/>
      </w:pPr>
      <w:r>
        <w:rPr>
          <w:rStyle w:val="CommentReference"/>
        </w:rPr>
        <w:annotationRef/>
      </w:r>
      <w:r>
        <w:t>CNES-006</w:t>
      </w:r>
    </w:p>
  </w:comment>
  <w:comment w:id="1068" w:author="Quinten Van Woerkom" w:date="2024-12-02T17:16:00Z" w:initials="QV">
    <w:p w14:paraId="6EECD0F3" w14:textId="77777777" w:rsidR="00BE6CDB" w:rsidRDefault="00BE6CDB" w:rsidP="00BE6CDB">
      <w:pPr>
        <w:pStyle w:val="CommentText"/>
        <w:jc w:val="left"/>
      </w:pPr>
      <w:r>
        <w:rPr>
          <w:rStyle w:val="CommentReference"/>
        </w:rPr>
        <w:annotationRef/>
      </w:r>
      <w:r>
        <w:t>DLR-024</w:t>
      </w:r>
    </w:p>
  </w:comment>
  <w:comment w:id="1221" w:author="Quinten Van Woerkom" w:date="2024-12-16T17:32:00Z" w:initials="QV">
    <w:p w14:paraId="2BF3C7B8" w14:textId="77777777" w:rsidR="009A32DF" w:rsidRDefault="009A32DF" w:rsidP="009A32DF">
      <w:pPr>
        <w:pStyle w:val="CommentText"/>
        <w:jc w:val="left"/>
      </w:pPr>
      <w:r>
        <w:rPr>
          <w:rStyle w:val="CommentReference"/>
        </w:rPr>
        <w:annotationRef/>
      </w:r>
      <w:r>
        <w:t>DLR-008</w:t>
      </w:r>
    </w:p>
  </w:comment>
  <w:comment w:id="1227" w:author="Quinten Van Woerkom" w:date="2024-12-16T17:49:00Z" w:initials="QV">
    <w:p w14:paraId="3DDE90D3" w14:textId="77777777" w:rsidR="00F93792" w:rsidRDefault="00F93792" w:rsidP="00F93792">
      <w:pPr>
        <w:pStyle w:val="CommentText"/>
        <w:jc w:val="left"/>
      </w:pPr>
      <w:r>
        <w:rPr>
          <w:rStyle w:val="CommentReference"/>
        </w:rPr>
        <w:annotationRef/>
      </w:r>
      <w:r>
        <w:t>DLR-008</w:t>
      </w:r>
    </w:p>
  </w:comment>
  <w:comment w:id="1266" w:author="Quinten Van Woerkom" w:date="2024-11-22T17:17:00Z" w:initials="QV">
    <w:p w14:paraId="61F9FE70" w14:textId="6BA005BD" w:rsidR="00E82CEF" w:rsidRDefault="00E82CEF" w:rsidP="00E82CEF">
      <w:pPr>
        <w:pStyle w:val="CommentText"/>
        <w:jc w:val="left"/>
      </w:pPr>
      <w:r>
        <w:rPr>
          <w:rStyle w:val="CommentReference"/>
        </w:rPr>
        <w:annotationRef/>
      </w:r>
      <w:r>
        <w:t>DLR-027</w:t>
      </w:r>
    </w:p>
  </w:comment>
  <w:comment w:id="1267" w:author="Quinten Van Woerkom" w:date="2024-11-25T15:37:00Z" w:initials="QV">
    <w:p w14:paraId="7AC6AE25" w14:textId="77777777" w:rsidR="00255EF5" w:rsidRDefault="00255EF5" w:rsidP="00255EF5">
      <w:pPr>
        <w:pStyle w:val="CommentText"/>
        <w:jc w:val="left"/>
      </w:pPr>
      <w:r>
        <w:rPr>
          <w:rStyle w:val="CommentReference"/>
        </w:rPr>
        <w:annotationRef/>
      </w:r>
      <w:r>
        <w:t>NASA-017</w:t>
      </w:r>
    </w:p>
  </w:comment>
  <w:comment w:id="1279" w:author="Quinten Van Woerkom" w:date="2024-11-22T17:19:00Z" w:initials="QV">
    <w:p w14:paraId="547A3857" w14:textId="0665FA78" w:rsidR="00E82CEF" w:rsidRDefault="00E82CEF" w:rsidP="00E82CEF">
      <w:pPr>
        <w:pStyle w:val="CommentText"/>
        <w:jc w:val="left"/>
      </w:pPr>
      <w:r>
        <w:rPr>
          <w:rStyle w:val="CommentReference"/>
        </w:rPr>
        <w:annotationRef/>
      </w:r>
      <w:r>
        <w:t>DLR-030</w:t>
      </w:r>
    </w:p>
  </w:comment>
  <w:comment w:id="1282" w:author="Quinten Van Woerkom" w:date="2024-11-22T16:32:00Z" w:initials="QV">
    <w:p w14:paraId="2BCBA9E6" w14:textId="5CABE343" w:rsidR="00945492" w:rsidRDefault="00945492" w:rsidP="00945492">
      <w:pPr>
        <w:pStyle w:val="CommentText"/>
        <w:jc w:val="left"/>
      </w:pPr>
      <w:r>
        <w:rPr>
          <w:rStyle w:val="CommentReference"/>
        </w:rPr>
        <w:annotationRef/>
      </w:r>
      <w:r>
        <w:t>CNES-009</w:t>
      </w:r>
    </w:p>
  </w:comment>
  <w:comment w:id="1304" w:author="Quinten Van Woerkom" w:date="2024-11-27T11:39:00Z" w:initials="QV">
    <w:p w14:paraId="455F96E8" w14:textId="77777777" w:rsidR="00676C24" w:rsidRDefault="00676C24" w:rsidP="00676C24">
      <w:pPr>
        <w:pStyle w:val="CommentText"/>
        <w:jc w:val="left"/>
      </w:pPr>
      <w:r>
        <w:rPr>
          <w:rStyle w:val="CommentReference"/>
        </w:rPr>
        <w:annotationRef/>
      </w:r>
      <w:r>
        <w:t>CNES-040</w:t>
      </w:r>
    </w:p>
  </w:comment>
  <w:comment w:id="1310" w:author="Quinten Van Woerkom" w:date="2024-11-27T14:11:00Z" w:initials="QV">
    <w:p w14:paraId="408E8906" w14:textId="77777777" w:rsidR="0042316A" w:rsidRDefault="0042316A" w:rsidP="0042316A">
      <w:pPr>
        <w:pStyle w:val="CommentText"/>
        <w:jc w:val="left"/>
      </w:pPr>
      <w:r>
        <w:rPr>
          <w:rStyle w:val="CommentReference"/>
        </w:rPr>
        <w:annotationRef/>
      </w:r>
      <w:r>
        <w:t>DLR-034</w:t>
      </w:r>
    </w:p>
  </w:comment>
  <w:comment w:id="1316" w:author="Quinten Van Woerkom" w:date="2024-11-22T16:36:00Z" w:initials="QV">
    <w:p w14:paraId="12C5C40B" w14:textId="1907B2F1" w:rsidR="00945492" w:rsidRDefault="00945492" w:rsidP="00945492">
      <w:pPr>
        <w:pStyle w:val="CommentText"/>
        <w:jc w:val="left"/>
      </w:pPr>
      <w:r>
        <w:rPr>
          <w:rStyle w:val="CommentReference"/>
        </w:rPr>
        <w:annotationRef/>
      </w:r>
      <w:r>
        <w:t>CNES-011</w:t>
      </w:r>
    </w:p>
  </w:comment>
  <w:comment w:id="1319" w:author="Quinten Van Woerkom" w:date="2024-11-22T16:36:00Z" w:initials="QV">
    <w:p w14:paraId="38DF1CCD" w14:textId="77777777" w:rsidR="00945492" w:rsidRDefault="00945492" w:rsidP="00945492">
      <w:pPr>
        <w:pStyle w:val="CommentText"/>
        <w:jc w:val="left"/>
      </w:pPr>
      <w:r>
        <w:rPr>
          <w:rStyle w:val="CommentReference"/>
        </w:rPr>
        <w:annotationRef/>
      </w:r>
      <w:r>
        <w:t>CNES-012</w:t>
      </w:r>
    </w:p>
  </w:comment>
  <w:comment w:id="1322" w:author="Quinten Van Woerkom" w:date="2024-11-25T14:55:00Z" w:initials="QV">
    <w:p w14:paraId="2371E5A3" w14:textId="77777777" w:rsidR="001E7F3D" w:rsidRDefault="001E7F3D" w:rsidP="001E7F3D">
      <w:pPr>
        <w:pStyle w:val="CommentText"/>
        <w:jc w:val="left"/>
      </w:pPr>
      <w:r>
        <w:rPr>
          <w:rStyle w:val="CommentReference"/>
        </w:rPr>
        <w:annotationRef/>
      </w:r>
      <w:r>
        <w:t>ESA-076</w:t>
      </w:r>
    </w:p>
  </w:comment>
  <w:comment w:id="1324" w:author="Quinten Van Woerkom" w:date="2024-11-25T14:52:00Z" w:initials="QV">
    <w:p w14:paraId="7D2C199E" w14:textId="2BF555C7" w:rsidR="000D405E" w:rsidRDefault="000D405E" w:rsidP="000D405E">
      <w:pPr>
        <w:pStyle w:val="CommentText"/>
        <w:jc w:val="left"/>
      </w:pPr>
      <w:r>
        <w:rPr>
          <w:rStyle w:val="CommentReference"/>
        </w:rPr>
        <w:annotationRef/>
      </w:r>
      <w:r>
        <w:t>ESA-065</w:t>
      </w:r>
    </w:p>
  </w:comment>
  <w:comment w:id="1326" w:author="Quinten Van Woerkom" w:date="2024-12-02T13:47:00Z" w:initials="QV">
    <w:p w14:paraId="2ED9FFB9" w14:textId="77777777" w:rsidR="008E4A59" w:rsidRDefault="008E4A59" w:rsidP="008E4A59">
      <w:pPr>
        <w:pStyle w:val="CommentText"/>
        <w:jc w:val="left"/>
      </w:pPr>
      <w:r>
        <w:rPr>
          <w:rStyle w:val="CommentReference"/>
        </w:rPr>
        <w:annotationRef/>
      </w:r>
      <w:r>
        <w:t>NASA-029</w:t>
      </w:r>
    </w:p>
  </w:comment>
  <w:comment w:id="1330" w:author="Quinten Van Woerkom" w:date="2024-11-22T17:21:00Z" w:initials="QV">
    <w:p w14:paraId="5F5CC77F" w14:textId="3C427D4A" w:rsidR="00E82CEF" w:rsidRDefault="00E82CEF" w:rsidP="00E82CEF">
      <w:pPr>
        <w:pStyle w:val="CommentText"/>
        <w:jc w:val="left"/>
      </w:pPr>
      <w:r>
        <w:rPr>
          <w:rStyle w:val="CommentReference"/>
        </w:rPr>
        <w:annotationRef/>
      </w:r>
      <w:r>
        <w:t>DLR-032</w:t>
      </w:r>
    </w:p>
  </w:comment>
  <w:comment w:id="1332" w:author="Quinten Van Woerkom" w:date="2024-12-02T14:50:00Z" w:initials="QV">
    <w:p w14:paraId="60DC81FF" w14:textId="77777777" w:rsidR="00B31E03" w:rsidRDefault="00B31E03" w:rsidP="00B31E03">
      <w:pPr>
        <w:pStyle w:val="CommentText"/>
        <w:jc w:val="left"/>
      </w:pPr>
      <w:r>
        <w:rPr>
          <w:rStyle w:val="CommentReference"/>
        </w:rPr>
        <w:annotationRef/>
      </w:r>
      <w:r>
        <w:t>DLR-033</w:t>
      </w:r>
    </w:p>
  </w:comment>
  <w:comment w:id="1337" w:author="Quinten Van Woerkom" w:date="2024-11-25T09:34:00Z" w:initials="QV">
    <w:p w14:paraId="09646C02" w14:textId="440B201D" w:rsidR="00B82C79" w:rsidRDefault="00B82C79" w:rsidP="00B82C79">
      <w:pPr>
        <w:pStyle w:val="CommentText"/>
        <w:jc w:val="left"/>
      </w:pPr>
      <w:r>
        <w:rPr>
          <w:rStyle w:val="CommentReference"/>
        </w:rPr>
        <w:annotationRef/>
      </w:r>
      <w:r>
        <w:t>DLR-035</w:t>
      </w:r>
    </w:p>
  </w:comment>
  <w:comment w:id="1350" w:author="Quinten Van Woerkom" w:date="2024-11-27T12:15:00Z" w:initials="QV">
    <w:p w14:paraId="164F3082" w14:textId="77777777" w:rsidR="00F52896" w:rsidRDefault="00F52896" w:rsidP="00F52896">
      <w:pPr>
        <w:pStyle w:val="CommentText"/>
        <w:jc w:val="left"/>
      </w:pPr>
      <w:r>
        <w:rPr>
          <w:rStyle w:val="CommentReference"/>
        </w:rPr>
        <w:annotationRef/>
      </w:r>
      <w:r>
        <w:t>CNES-040</w:t>
      </w:r>
    </w:p>
  </w:comment>
  <w:comment w:id="1377" w:author="Quinten Van Woerkom" w:date="2024-12-03T11:38:00Z" w:initials="QV">
    <w:p w14:paraId="1E207361" w14:textId="77777777" w:rsidR="00D80C4D" w:rsidRDefault="00D80C4D" w:rsidP="00D80C4D">
      <w:pPr>
        <w:pStyle w:val="CommentText"/>
        <w:jc w:val="left"/>
      </w:pPr>
      <w:r>
        <w:rPr>
          <w:rStyle w:val="CommentReference"/>
        </w:rPr>
        <w:annotationRef/>
      </w:r>
      <w:r>
        <w:t>ESA-021: Per the CCSDS publication manual, the “Conventions” subsection of the Introduction shall be a short list - that was not the case here. Rather, (similar to section 5.2 of the CCSDS publication standard itself), it is fine to move “content-heavy” definitions into the normative part of the standard.</w:t>
      </w:r>
    </w:p>
    <w:p w14:paraId="46E2BEFD" w14:textId="77777777" w:rsidR="00D80C4D" w:rsidRDefault="00D80C4D" w:rsidP="00D80C4D">
      <w:pPr>
        <w:pStyle w:val="CommentText"/>
        <w:jc w:val="left"/>
      </w:pPr>
      <w:r>
        <w:t>That is also what I have done here: I’ve moved the conventions describing operation definitions to section 3, and those describing data type definitions to section 4.</w:t>
      </w:r>
    </w:p>
  </w:comment>
  <w:comment w:id="1378" w:author="Quinten Van Woerkom" w:date="2024-12-03T12:02:00Z" w:initials="QV">
    <w:p w14:paraId="570033F8" w14:textId="77777777" w:rsidR="006120C9" w:rsidRDefault="006120C9" w:rsidP="006120C9">
      <w:pPr>
        <w:pStyle w:val="CommentText"/>
        <w:jc w:val="left"/>
      </w:pPr>
      <w:r>
        <w:rPr>
          <w:rStyle w:val="CommentReference"/>
        </w:rPr>
        <w:annotationRef/>
      </w:r>
      <w:r>
        <w:t>After removal of the interaction patterns, the reference to UML diagrams in the ‘diagrams’ conventions section no longer makes sense. Have removed it.</w:t>
      </w:r>
    </w:p>
  </w:comment>
  <w:comment w:id="1430" w:author="Quinten Van Woerkom" w:date="2024-11-27T15:07:00Z" w:initials="QV">
    <w:p w14:paraId="03989300" w14:textId="40A3BF3F" w:rsidR="00017F9D" w:rsidRDefault="00017F9D" w:rsidP="00017F9D">
      <w:pPr>
        <w:pStyle w:val="CommentText"/>
        <w:jc w:val="left"/>
      </w:pPr>
      <w:r>
        <w:rPr>
          <w:rStyle w:val="CommentReference"/>
        </w:rPr>
        <w:annotationRef/>
      </w:r>
      <w:r>
        <w:t>ESA-088</w:t>
      </w:r>
    </w:p>
  </w:comment>
  <w:comment w:id="1449" w:author="Quinten Van Woerkom" w:date="2024-11-27T15:06:00Z" w:initials="QV">
    <w:p w14:paraId="44FF86BB" w14:textId="2FB21A8A" w:rsidR="00017F9D" w:rsidRDefault="00017F9D" w:rsidP="00017F9D">
      <w:pPr>
        <w:pStyle w:val="CommentText"/>
        <w:jc w:val="left"/>
      </w:pPr>
      <w:r>
        <w:rPr>
          <w:rStyle w:val="CommentReference"/>
        </w:rPr>
        <w:annotationRef/>
      </w:r>
      <w:r>
        <w:t>CNES-038</w:t>
      </w:r>
    </w:p>
  </w:comment>
  <w:comment w:id="2293" w:author="Quinten Van Woerkom" w:date="2024-11-25T14:38:00Z" w:initials="QV">
    <w:p w14:paraId="3D6BA1BA" w14:textId="5269DFEA" w:rsidR="00086ACD" w:rsidRDefault="00086ACD" w:rsidP="00086ACD">
      <w:pPr>
        <w:pStyle w:val="CommentText"/>
        <w:jc w:val="left"/>
      </w:pPr>
      <w:r>
        <w:rPr>
          <w:rStyle w:val="CommentReference"/>
        </w:rPr>
        <w:annotationRef/>
      </w:r>
      <w:r>
        <w:t>ESA-063</w:t>
      </w:r>
    </w:p>
  </w:comment>
  <w:comment w:id="2317" w:author="Quinten Van Woerkom" w:date="2024-12-02T14:49:00Z" w:initials="QV">
    <w:p w14:paraId="6CEE05A4" w14:textId="77777777" w:rsidR="00B31E03" w:rsidRDefault="00B31E03" w:rsidP="00B31E03">
      <w:pPr>
        <w:pStyle w:val="CommentText"/>
        <w:jc w:val="left"/>
      </w:pPr>
      <w:r>
        <w:rPr>
          <w:rStyle w:val="CommentReference"/>
        </w:rPr>
        <w:annotationRef/>
      </w:r>
      <w:r>
        <w:t>DLR-039</w:t>
      </w:r>
    </w:p>
  </w:comment>
  <w:comment w:id="2407" w:author="Quinten Van Woerkom" w:date="2024-12-02T14:43:00Z" w:initials="QV">
    <w:p w14:paraId="1D308D7F" w14:textId="132525F9" w:rsidR="005C6F5F" w:rsidRDefault="005C6F5F" w:rsidP="005C6F5F">
      <w:pPr>
        <w:pStyle w:val="CommentText"/>
        <w:jc w:val="left"/>
      </w:pPr>
      <w:r>
        <w:rPr>
          <w:rStyle w:val="CommentReference"/>
        </w:rPr>
        <w:annotationRef/>
      </w:r>
      <w:r>
        <w:t>DLR-040: Removed “definition” of Lists. To be found in section 4.1.4 now.</w:t>
      </w:r>
    </w:p>
  </w:comment>
  <w:comment w:id="3673" w:author="Quinten Van Woerkom" w:date="2024-11-25T09:38:00Z" w:initials="QV">
    <w:p w14:paraId="03CB53C7" w14:textId="0E6B2254" w:rsidR="00B82C79" w:rsidRDefault="00B82C79" w:rsidP="00B82C79">
      <w:pPr>
        <w:pStyle w:val="CommentText"/>
        <w:jc w:val="left"/>
      </w:pPr>
      <w:r>
        <w:rPr>
          <w:rStyle w:val="CommentReference"/>
        </w:rPr>
        <w:annotationRef/>
      </w:r>
      <w:r>
        <w:t>DLR-043</w:t>
      </w:r>
    </w:p>
  </w:comment>
  <w:comment w:id="4012" w:author="Peter Van Der Plas" w:date="2024-12-25T13:52:00Z" w:initials="PV">
    <w:p w14:paraId="49E16F81" w14:textId="77777777" w:rsidR="006032B8" w:rsidRDefault="006032B8" w:rsidP="006032B8">
      <w:pPr>
        <w:pStyle w:val="CommentText"/>
        <w:jc w:val="left"/>
      </w:pPr>
      <w:r>
        <w:rPr>
          <w:rStyle w:val="CommentReference"/>
        </w:rPr>
        <w:annotationRef/>
      </w:r>
      <w:r>
        <w:t>ESA-095</w:t>
      </w:r>
    </w:p>
  </w:comment>
  <w:comment w:id="4024" w:author="Peter Van Der Plas" w:date="2024-12-25T13:11:00Z" w:initials="PV">
    <w:p w14:paraId="17E6F23D" w14:textId="636D327C" w:rsidR="00A04EAF" w:rsidRDefault="00A04EAF" w:rsidP="00A04EAF">
      <w:pPr>
        <w:pStyle w:val="CommentText"/>
        <w:jc w:val="left"/>
      </w:pPr>
      <w:r>
        <w:rPr>
          <w:rStyle w:val="CommentReference"/>
        </w:rPr>
        <w:annotationRef/>
      </w:r>
      <w:r>
        <w:t>DLR-095</w:t>
      </w:r>
    </w:p>
  </w:comment>
  <w:comment w:id="4057" w:author="Peter Van Der Plas" w:date="2024-12-25T14:20:00Z" w:initials="PV">
    <w:p w14:paraId="262F1FC2" w14:textId="77777777" w:rsidR="00395ABE" w:rsidRDefault="00395ABE" w:rsidP="00395ABE">
      <w:pPr>
        <w:pStyle w:val="CommentText"/>
        <w:jc w:val="left"/>
      </w:pPr>
      <w:r>
        <w:rPr>
          <w:rStyle w:val="CommentReference"/>
        </w:rPr>
        <w:annotationRef/>
      </w:r>
      <w:r>
        <w:t>ESA-095</w:t>
      </w:r>
    </w:p>
  </w:comment>
  <w:comment w:id="4263" w:author="Quinten Van Woerkom" w:date="2024-11-22T16:38:00Z" w:initials="QV">
    <w:p w14:paraId="7FE6A50D" w14:textId="39CBF535" w:rsidR="00945492" w:rsidRDefault="00945492" w:rsidP="00945492">
      <w:pPr>
        <w:pStyle w:val="CommentText"/>
        <w:jc w:val="left"/>
      </w:pPr>
      <w:r>
        <w:rPr>
          <w:rStyle w:val="CommentReference"/>
        </w:rPr>
        <w:annotationRef/>
      </w:r>
      <w:r>
        <w:t>CNES-014</w:t>
      </w:r>
    </w:p>
  </w:comment>
  <w:comment w:id="4351" w:author="Quinten Van Woerkom" w:date="2024-11-22T16:39:00Z" w:initials="QV">
    <w:p w14:paraId="1AE9BD7A" w14:textId="29AD64E8" w:rsidR="00945492" w:rsidRDefault="00945492" w:rsidP="00945492">
      <w:pPr>
        <w:pStyle w:val="CommentText"/>
        <w:jc w:val="left"/>
      </w:pPr>
      <w:r>
        <w:rPr>
          <w:rStyle w:val="CommentReference"/>
        </w:rPr>
        <w:annotationRef/>
      </w:r>
      <w:r>
        <w:t>CNES-015</w:t>
      </w:r>
    </w:p>
  </w:comment>
  <w:comment w:id="4402" w:author="Quinten Van Woerkom" w:date="2024-11-25T13:59:00Z" w:initials="QV">
    <w:p w14:paraId="50CF8674" w14:textId="77777777" w:rsidR="00230BAB" w:rsidRDefault="00230BAB" w:rsidP="00230BAB">
      <w:pPr>
        <w:pStyle w:val="CommentText"/>
        <w:jc w:val="left"/>
      </w:pPr>
      <w:r>
        <w:rPr>
          <w:rStyle w:val="CommentReference"/>
        </w:rPr>
        <w:annotationRef/>
      </w:r>
      <w:r>
        <w:t>ESA-002</w:t>
      </w:r>
    </w:p>
  </w:comment>
  <w:comment w:id="4531" w:author="Quinten Van Woerkom" w:date="2024-11-26T15:39:00Z" w:initials="QV">
    <w:p w14:paraId="0C219A8D" w14:textId="77777777" w:rsidR="00DF1EE5" w:rsidRDefault="00DF1EE5" w:rsidP="00DF1EE5">
      <w:pPr>
        <w:pStyle w:val="CommentText"/>
        <w:jc w:val="left"/>
      </w:pPr>
      <w:r>
        <w:rPr>
          <w:rStyle w:val="CommentReference"/>
        </w:rPr>
        <w:annotationRef/>
      </w:r>
      <w:r>
        <w:t>NASA-015</w:t>
      </w:r>
    </w:p>
  </w:comment>
  <w:comment w:id="4566" w:author="Quinten Van Woerkom" w:date="2024-11-26T15:39:00Z" w:initials="QV">
    <w:p w14:paraId="6398B80A" w14:textId="77777777" w:rsidR="00DF1EE5" w:rsidRDefault="00DF1EE5" w:rsidP="00DF1EE5">
      <w:pPr>
        <w:pStyle w:val="CommentText"/>
        <w:jc w:val="left"/>
      </w:pPr>
      <w:r>
        <w:rPr>
          <w:rStyle w:val="CommentReference"/>
        </w:rPr>
        <w:annotationRef/>
      </w:r>
      <w:r>
        <w:t>NASA-015</w:t>
      </w:r>
    </w:p>
  </w:comment>
  <w:comment w:id="4882" w:author="Quinten Van Woerkom" w:date="2024-11-27T15:19:00Z" w:initials="QV">
    <w:p w14:paraId="347C11A3" w14:textId="77777777" w:rsidR="00BD578C" w:rsidRDefault="00BD578C" w:rsidP="00BD578C">
      <w:pPr>
        <w:pStyle w:val="CommentText"/>
        <w:jc w:val="left"/>
      </w:pPr>
      <w:r>
        <w:rPr>
          <w:rStyle w:val="CommentReference"/>
        </w:rPr>
        <w:annotationRef/>
      </w:r>
      <w:r>
        <w:t>DLR-044</w:t>
      </w:r>
    </w:p>
  </w:comment>
  <w:comment w:id="5047" w:author="Quinten Van Woerkom" w:date="2024-11-25T15:41:00Z" w:initials="QV">
    <w:p w14:paraId="0AC94833" w14:textId="11B981A0" w:rsidR="0079613A" w:rsidRDefault="0079613A" w:rsidP="0079613A">
      <w:pPr>
        <w:pStyle w:val="CommentText"/>
        <w:jc w:val="left"/>
      </w:pPr>
      <w:r>
        <w:rPr>
          <w:rStyle w:val="CommentReference"/>
        </w:rPr>
        <w:annotationRef/>
      </w:r>
      <w:r>
        <w:t>CNES-019</w:t>
      </w:r>
    </w:p>
  </w:comment>
  <w:comment w:id="5440" w:author="Quinten Van Woerkom" w:date="2024-12-02T14:56:00Z" w:initials="QV">
    <w:p w14:paraId="64548249" w14:textId="77777777" w:rsidR="008A1071" w:rsidRDefault="008A1071" w:rsidP="008A1071">
      <w:pPr>
        <w:pStyle w:val="CommentText"/>
        <w:jc w:val="left"/>
      </w:pPr>
      <w:r>
        <w:rPr>
          <w:rStyle w:val="CommentReference"/>
        </w:rPr>
        <w:annotationRef/>
      </w:r>
      <w:r>
        <w:t>DLR-031</w:t>
      </w:r>
    </w:p>
  </w:comment>
  <w:comment w:id="5709" w:author="Quinten Van Woerkom" w:date="2024-12-02T14:57:00Z" w:initials="QV">
    <w:p w14:paraId="46D0A3A0" w14:textId="77777777" w:rsidR="008A1071" w:rsidRDefault="008A1071" w:rsidP="008A1071">
      <w:pPr>
        <w:pStyle w:val="CommentText"/>
        <w:jc w:val="left"/>
      </w:pPr>
      <w:r>
        <w:rPr>
          <w:rStyle w:val="CommentReference"/>
        </w:rPr>
        <w:annotationRef/>
      </w:r>
      <w:r>
        <w:t>DLR-031</w:t>
      </w:r>
    </w:p>
  </w:comment>
  <w:comment w:id="5727" w:author="Quinten Van Woerkom" w:date="2024-12-02T14:59:00Z" w:initials="QV">
    <w:p w14:paraId="7DF73DB6" w14:textId="77777777" w:rsidR="008A1071" w:rsidRDefault="008A1071" w:rsidP="008A1071">
      <w:pPr>
        <w:pStyle w:val="CommentText"/>
        <w:jc w:val="left"/>
      </w:pPr>
      <w:r>
        <w:rPr>
          <w:rStyle w:val="CommentReference"/>
        </w:rPr>
        <w:annotationRef/>
      </w:r>
      <w:r>
        <w:t>DLR-031</w:t>
      </w:r>
      <w:r w:rsidR="00395ABE">
        <w:t>]</w:t>
      </w:r>
    </w:p>
    <w:p w14:paraId="1EAB49AC" w14:textId="418FB3B6" w:rsidR="00395ABE" w:rsidRDefault="00395ABE" w:rsidP="008A1071">
      <w:pPr>
        <w:pStyle w:val="CommentText"/>
        <w:jc w:val="left"/>
      </w:pPr>
    </w:p>
  </w:comment>
  <w:comment w:id="5809" w:author="Quinten Van Woerkom" w:date="2024-11-22T16:44:00Z" w:initials="QV">
    <w:p w14:paraId="5EF0F571" w14:textId="4CD2BABD" w:rsidR="00C767B5" w:rsidRDefault="00C767B5" w:rsidP="00C767B5">
      <w:pPr>
        <w:pStyle w:val="CommentText"/>
        <w:jc w:val="left"/>
      </w:pPr>
      <w:r>
        <w:rPr>
          <w:rStyle w:val="CommentReference"/>
        </w:rPr>
        <w:annotationRef/>
      </w:r>
      <w:r>
        <w:t>CNES-023</w:t>
      </w:r>
    </w:p>
  </w:comment>
  <w:comment w:id="10376" w:author="Quinten Van Woerkom" w:date="2024-11-25T09:39:00Z" w:initials="QV">
    <w:p w14:paraId="40B0213B" w14:textId="75398B9D" w:rsidR="00B62922" w:rsidRDefault="00B62922" w:rsidP="00B62922">
      <w:pPr>
        <w:pStyle w:val="CommentText"/>
        <w:jc w:val="left"/>
      </w:pPr>
      <w:r>
        <w:rPr>
          <w:rStyle w:val="CommentReference"/>
        </w:rPr>
        <w:annotationRef/>
      </w:r>
      <w:r>
        <w:t>DLR-045</w:t>
      </w:r>
    </w:p>
  </w:comment>
  <w:comment w:id="10936" w:author="Quinten Van Woerkom" w:date="2024-11-22T17:05:00Z" w:initials="QV">
    <w:p w14:paraId="2EC3590E" w14:textId="6D54D68A" w:rsidR="00460FE6" w:rsidRDefault="00460FE6" w:rsidP="00460FE6">
      <w:pPr>
        <w:pStyle w:val="CommentText"/>
        <w:jc w:val="left"/>
      </w:pPr>
      <w:r>
        <w:rPr>
          <w:rStyle w:val="CommentReference"/>
        </w:rPr>
        <w:annotationRef/>
      </w:r>
      <w:r>
        <w:t>DLR-011</w:t>
      </w:r>
    </w:p>
  </w:comment>
  <w:comment w:id="21096" w:author="Quinten Van Woerkom" w:date="2024-11-26T15:10:00Z" w:initials="QV">
    <w:p w14:paraId="43D7867C" w14:textId="77777777" w:rsidR="00267B70" w:rsidRDefault="00267B70" w:rsidP="00267B70">
      <w:pPr>
        <w:pStyle w:val="CommentText"/>
        <w:jc w:val="left"/>
      </w:pPr>
      <w:r>
        <w:rPr>
          <w:rStyle w:val="CommentReference"/>
        </w:rPr>
        <w:annotationRef/>
      </w:r>
      <w:r>
        <w:t>NASA-005</w:t>
      </w:r>
    </w:p>
  </w:comment>
  <w:comment w:id="21099" w:author="Quinten Van Woerkom" w:date="2024-11-22T16:38:00Z" w:initials="QV">
    <w:p w14:paraId="3E4F0954" w14:textId="77777777" w:rsidR="00267B70" w:rsidRDefault="00267B70" w:rsidP="00267B70">
      <w:pPr>
        <w:pStyle w:val="CommentText"/>
        <w:jc w:val="left"/>
      </w:pPr>
      <w:r>
        <w:rPr>
          <w:rStyle w:val="CommentReference"/>
        </w:rPr>
        <w:annotationRef/>
      </w:r>
      <w:r>
        <w:t>CNES-014</w:t>
      </w:r>
    </w:p>
  </w:comment>
  <w:comment w:id="21140" w:author="Quinten Van Woerkom" w:date="2024-11-25T09:35:00Z" w:initials="QV">
    <w:p w14:paraId="7925C3E3" w14:textId="77777777" w:rsidR="00267B70" w:rsidRDefault="00267B70" w:rsidP="00267B70">
      <w:pPr>
        <w:pStyle w:val="CommentText"/>
        <w:jc w:val="left"/>
      </w:pPr>
      <w:r>
        <w:rPr>
          <w:rStyle w:val="CommentReference"/>
        </w:rPr>
        <w:annotationRef/>
      </w:r>
      <w:r>
        <w:t>DLR-036</w:t>
      </w:r>
    </w:p>
  </w:comment>
  <w:comment w:id="21154" w:author="Quinten Van Woerkom" w:date="2024-11-26T15:04:00Z" w:initials="QV">
    <w:p w14:paraId="38D8DCA4" w14:textId="77777777" w:rsidR="00267B70" w:rsidRDefault="00267B70" w:rsidP="00267B70">
      <w:pPr>
        <w:pStyle w:val="CommentText"/>
        <w:jc w:val="left"/>
      </w:pPr>
      <w:r>
        <w:rPr>
          <w:rStyle w:val="CommentReference"/>
        </w:rPr>
        <w:annotationRef/>
      </w:r>
      <w:r>
        <w:t>NASA-003</w:t>
      </w:r>
    </w:p>
  </w:comment>
  <w:comment w:id="21155" w:author="Quinten Van Woerkom" w:date="2024-11-22T16:39:00Z" w:initials="QV">
    <w:p w14:paraId="72955F1C" w14:textId="77777777" w:rsidR="00267B70" w:rsidRDefault="00267B70" w:rsidP="00267B70">
      <w:pPr>
        <w:pStyle w:val="CommentText"/>
        <w:jc w:val="left"/>
      </w:pPr>
      <w:r>
        <w:rPr>
          <w:rStyle w:val="CommentReference"/>
        </w:rPr>
        <w:annotationRef/>
      </w:r>
      <w:r>
        <w:t>CNES-015</w:t>
      </w:r>
    </w:p>
  </w:comment>
  <w:comment w:id="21201" w:author="Quinten Van Woerkom" w:date="2024-11-25T13:59:00Z" w:initials="QV">
    <w:p w14:paraId="676EA5B6" w14:textId="77777777" w:rsidR="00267B70" w:rsidRDefault="00267B70" w:rsidP="00267B70">
      <w:pPr>
        <w:pStyle w:val="CommentText"/>
        <w:jc w:val="left"/>
      </w:pPr>
      <w:r>
        <w:rPr>
          <w:rStyle w:val="CommentReference"/>
        </w:rPr>
        <w:annotationRef/>
      </w:r>
      <w:r>
        <w:t>ESA-002</w:t>
      </w:r>
    </w:p>
  </w:comment>
  <w:comment w:id="21217" w:author="Quinten Van Woerkom" w:date="2024-11-26T15:39:00Z" w:initials="QV">
    <w:p w14:paraId="1AD830BA" w14:textId="77777777" w:rsidR="00267B70" w:rsidRDefault="00267B70" w:rsidP="00267B70">
      <w:pPr>
        <w:pStyle w:val="CommentText"/>
        <w:jc w:val="left"/>
      </w:pPr>
      <w:r>
        <w:rPr>
          <w:rStyle w:val="CommentReference"/>
        </w:rPr>
        <w:annotationRef/>
      </w:r>
      <w:r>
        <w:t>NASA-015</w:t>
      </w:r>
    </w:p>
  </w:comment>
  <w:comment w:id="21223" w:author="Quinten Van Woerkom" w:date="2024-11-26T15:39:00Z" w:initials="QV">
    <w:p w14:paraId="72D221D7" w14:textId="77777777" w:rsidR="00267B70" w:rsidRDefault="00267B70" w:rsidP="00267B70">
      <w:pPr>
        <w:pStyle w:val="CommentText"/>
        <w:jc w:val="left"/>
      </w:pPr>
      <w:r>
        <w:rPr>
          <w:rStyle w:val="CommentReference"/>
        </w:rPr>
        <w:annotationRef/>
      </w:r>
      <w:r>
        <w:t>NASA-015</w:t>
      </w:r>
    </w:p>
  </w:comment>
  <w:comment w:id="21226" w:author="Quinten Van Woerkom" w:date="2024-11-26T15:40:00Z" w:initials="QV">
    <w:p w14:paraId="02691FE2" w14:textId="77777777" w:rsidR="00267B70" w:rsidRDefault="00267B70" w:rsidP="00267B70">
      <w:pPr>
        <w:pStyle w:val="CommentText"/>
        <w:jc w:val="left"/>
      </w:pPr>
      <w:r>
        <w:rPr>
          <w:rStyle w:val="CommentReference"/>
        </w:rPr>
        <w:annotationRef/>
      </w:r>
      <w:r>
        <w:t>NASA-015</w:t>
      </w:r>
    </w:p>
  </w:comment>
  <w:comment w:id="21294" w:author="Quinten Van Woerkom" w:date="2024-11-22T16:40:00Z" w:initials="QV">
    <w:p w14:paraId="15F8CE70" w14:textId="77777777" w:rsidR="00267B70" w:rsidRDefault="00267B70" w:rsidP="00267B70">
      <w:pPr>
        <w:pStyle w:val="CommentText"/>
        <w:jc w:val="left"/>
      </w:pPr>
      <w:r>
        <w:rPr>
          <w:rStyle w:val="CommentReference"/>
        </w:rPr>
        <w:annotationRef/>
      </w:r>
      <w:r>
        <w:t>CNES-017</w:t>
      </w:r>
    </w:p>
  </w:comment>
  <w:comment w:id="21350" w:author="Quinten Van Woerkom" w:date="2024-11-27T11:24:00Z" w:initials="QV">
    <w:p w14:paraId="05144E0C" w14:textId="77777777" w:rsidR="00267B70" w:rsidRDefault="00267B70" w:rsidP="00267B70">
      <w:pPr>
        <w:pStyle w:val="CommentText"/>
        <w:jc w:val="left"/>
      </w:pPr>
      <w:r>
        <w:rPr>
          <w:rStyle w:val="CommentReference"/>
        </w:rPr>
        <w:annotationRef/>
      </w:r>
      <w:r>
        <w:t>CNES-018</w:t>
      </w:r>
    </w:p>
  </w:comment>
  <w:comment w:id="21361" w:author="Quinten Van Woerkom" w:date="2024-11-27T11:25:00Z" w:initials="QV">
    <w:p w14:paraId="7702E50B" w14:textId="77777777" w:rsidR="00267B70" w:rsidRDefault="00267B70" w:rsidP="00267B70">
      <w:pPr>
        <w:pStyle w:val="CommentText"/>
        <w:jc w:val="left"/>
      </w:pPr>
      <w:r>
        <w:rPr>
          <w:rStyle w:val="CommentReference"/>
        </w:rPr>
        <w:annotationRef/>
      </w:r>
      <w:r>
        <w:t>CNES-018</w:t>
      </w:r>
    </w:p>
  </w:comment>
  <w:comment w:id="21380" w:author="Quinten Van Woerkom" w:date="2024-11-27T15:19:00Z" w:initials="QV">
    <w:p w14:paraId="4519CA29" w14:textId="77777777" w:rsidR="00267B70" w:rsidRDefault="00267B70" w:rsidP="00267B70">
      <w:pPr>
        <w:pStyle w:val="CommentText"/>
        <w:jc w:val="left"/>
      </w:pPr>
      <w:r>
        <w:rPr>
          <w:rStyle w:val="CommentReference"/>
        </w:rPr>
        <w:annotationRef/>
      </w:r>
      <w:r>
        <w:t>DLR-044</w:t>
      </w:r>
    </w:p>
  </w:comment>
  <w:comment w:id="21410" w:author="Quinten Van Woerkom" w:date="2024-11-25T15:41:00Z" w:initials="QV">
    <w:p w14:paraId="096D67C8" w14:textId="77777777" w:rsidR="00267B70" w:rsidRDefault="00267B70" w:rsidP="00267B70">
      <w:pPr>
        <w:pStyle w:val="CommentText"/>
        <w:jc w:val="left"/>
      </w:pPr>
      <w:r>
        <w:rPr>
          <w:rStyle w:val="CommentReference"/>
        </w:rPr>
        <w:annotationRef/>
      </w:r>
      <w:r>
        <w:t>CNES-019</w:t>
      </w:r>
    </w:p>
  </w:comment>
  <w:comment w:id="21514" w:author="Quinten Van Woerkom" w:date="2024-12-17T17:42:00Z" w:initials="QV">
    <w:p w14:paraId="3A4D4A05" w14:textId="77777777" w:rsidR="007A7632" w:rsidRDefault="007A7632" w:rsidP="007A7632">
      <w:pPr>
        <w:pStyle w:val="CommentText"/>
        <w:jc w:val="left"/>
      </w:pPr>
      <w:r>
        <w:rPr>
          <w:rStyle w:val="CommentReference"/>
        </w:rPr>
        <w:annotationRef/>
      </w:r>
      <w:r>
        <w:t>Object patterns have been removed.</w:t>
      </w:r>
    </w:p>
  </w:comment>
  <w:comment w:id="21577" w:author="Quinten Van Woerkom" w:date="2024-12-17T17:22:00Z" w:initials="QV">
    <w:p w14:paraId="3DCB7923" w14:textId="6C4DE6BC" w:rsidR="001E366B" w:rsidRDefault="001E366B" w:rsidP="001E366B">
      <w:pPr>
        <w:pStyle w:val="CommentText"/>
        <w:jc w:val="left"/>
      </w:pPr>
      <w:r>
        <w:rPr>
          <w:rStyle w:val="CommentReference"/>
        </w:rPr>
        <w:annotationRef/>
      </w:r>
      <w:r>
        <w:t>CNES-043</w:t>
      </w:r>
    </w:p>
  </w:comment>
  <w:comment w:id="21603" w:author="Quinten Van Woerkom" w:date="2024-11-22T16:44:00Z" w:initials="QV">
    <w:p w14:paraId="453311D0" w14:textId="25BD9D00" w:rsidR="00267B70" w:rsidRDefault="00267B70" w:rsidP="00267B70">
      <w:pPr>
        <w:pStyle w:val="CommentText"/>
        <w:jc w:val="left"/>
      </w:pPr>
      <w:r>
        <w:rPr>
          <w:rStyle w:val="CommentReference"/>
        </w:rPr>
        <w:annotationRef/>
      </w:r>
      <w:r>
        <w:t>CNES-023</w:t>
      </w:r>
    </w:p>
  </w:comment>
  <w:comment w:id="21609" w:author="Quinten Van Woerkom" w:date="2024-11-22T16:44:00Z" w:initials="QV">
    <w:p w14:paraId="533F2E34" w14:textId="77777777" w:rsidR="00267B70" w:rsidRDefault="00267B70" w:rsidP="00267B70">
      <w:pPr>
        <w:pStyle w:val="CommentText"/>
        <w:jc w:val="left"/>
      </w:pPr>
      <w:r>
        <w:rPr>
          <w:rStyle w:val="CommentReference"/>
        </w:rPr>
        <w:annotationRef/>
      </w:r>
      <w:r>
        <w:t>CNES-022</w:t>
      </w:r>
    </w:p>
  </w:comment>
  <w:comment w:id="21628" w:author="Quinten Van Woerkom" w:date="2024-11-22T16:45:00Z" w:initials="QV">
    <w:p w14:paraId="39DC7255" w14:textId="77777777" w:rsidR="00267B70" w:rsidRDefault="00267B70" w:rsidP="00267B70">
      <w:pPr>
        <w:pStyle w:val="CommentText"/>
        <w:jc w:val="left"/>
      </w:pPr>
      <w:r>
        <w:rPr>
          <w:rStyle w:val="CommentReference"/>
        </w:rPr>
        <w:annotationRef/>
      </w:r>
      <w:r>
        <w:t>CNES-025</w:t>
      </w:r>
    </w:p>
  </w:comment>
  <w:comment w:id="21846" w:author="Quinten Van Woerkom" w:date="2024-12-16T11:47:00Z" w:initials="QV">
    <w:p w14:paraId="04A65D31" w14:textId="77777777" w:rsidR="00AB2461" w:rsidRDefault="00CC6086" w:rsidP="00AB2461">
      <w:pPr>
        <w:pStyle w:val="CommentText"/>
        <w:jc w:val="left"/>
      </w:pPr>
      <w:r>
        <w:rPr>
          <w:rStyle w:val="CommentReference"/>
        </w:rPr>
        <w:annotationRef/>
      </w:r>
      <w:r w:rsidR="00AB2461">
        <w:t>After moving the normative subsections elsewhere (see relevant RIDs, e.g. ESA-005, regarding split of informative/normative text), only this subsection remained, so I’ve renamed “General” to “Overview”, since this makes more sense.</w:t>
      </w:r>
    </w:p>
  </w:comment>
  <w:comment w:id="21864" w:author="Peter Van Der Plas" w:date="2024-12-25T13:30:00Z" w:initials="PV">
    <w:p w14:paraId="7BA58BA3" w14:textId="77777777" w:rsidR="00991F85" w:rsidRDefault="00991F85" w:rsidP="00991F85">
      <w:pPr>
        <w:pStyle w:val="CommentText"/>
        <w:jc w:val="left"/>
      </w:pPr>
      <w:r>
        <w:rPr>
          <w:rStyle w:val="CommentReference"/>
        </w:rPr>
        <w:annotationRef/>
      </w:r>
      <w:r>
        <w:t>CNES-038</w:t>
      </w:r>
    </w:p>
    <w:p w14:paraId="5058199D" w14:textId="77777777" w:rsidR="00991F85" w:rsidRDefault="00991F85" w:rsidP="00991F85">
      <w:pPr>
        <w:pStyle w:val="CommentText"/>
        <w:jc w:val="left"/>
      </w:pPr>
      <w:r>
        <w:t>Sequence diagrams removed</w:t>
      </w:r>
    </w:p>
  </w:comment>
  <w:comment w:id="21856" w:author="Peter Van Der Plas" w:date="2024-12-25T13:36:00Z" w:initials="PV">
    <w:p w14:paraId="6C51BACD" w14:textId="77777777" w:rsidR="00E10A48" w:rsidRDefault="00E72EC2" w:rsidP="00E10A48">
      <w:pPr>
        <w:pStyle w:val="CommentText"/>
        <w:jc w:val="left"/>
      </w:pPr>
      <w:r>
        <w:rPr>
          <w:rStyle w:val="CommentReference"/>
        </w:rPr>
        <w:annotationRef/>
      </w:r>
      <w:r w:rsidR="00E10A48">
        <w:t>ESA-006</w:t>
      </w:r>
    </w:p>
  </w:comment>
  <w:comment w:id="21893" w:author="Quinten Van Woerkom" w:date="2024-12-16T18:07:00Z" w:initials="QV">
    <w:p w14:paraId="30A02E31" w14:textId="13DC5656" w:rsidR="000F0013" w:rsidRDefault="000F0013" w:rsidP="000F0013">
      <w:pPr>
        <w:pStyle w:val="CommentText"/>
        <w:jc w:val="left"/>
      </w:pPr>
      <w:r>
        <w:rPr>
          <w:rStyle w:val="CommentReference"/>
        </w:rPr>
        <w:annotationRef/>
      </w:r>
      <w:r>
        <w:t>DLR-012</w:t>
      </w:r>
    </w:p>
  </w:comment>
  <w:comment w:id="21904" w:author="Quinten Van Woerkom" w:date="2024-12-02T16:37:00Z" w:initials="QV">
    <w:p w14:paraId="385762CD" w14:textId="2EF06EC5" w:rsidR="00F660E0" w:rsidRDefault="00F660E0" w:rsidP="00F660E0">
      <w:pPr>
        <w:pStyle w:val="CommentText"/>
        <w:jc w:val="left"/>
      </w:pPr>
      <w:r>
        <w:rPr>
          <w:rStyle w:val="CommentReference"/>
        </w:rPr>
        <w:annotationRef/>
      </w:r>
      <w:r>
        <w:t>DLR-015</w:t>
      </w:r>
    </w:p>
  </w:comment>
  <w:comment w:id="21913" w:author="Quinten Van Woerkom" w:date="2024-11-22T16:53:00Z" w:initials="QV">
    <w:p w14:paraId="0B761802" w14:textId="77777777" w:rsidR="00F660E0" w:rsidRDefault="00F660E0" w:rsidP="00F660E0">
      <w:pPr>
        <w:pStyle w:val="CommentText"/>
        <w:jc w:val="left"/>
      </w:pPr>
      <w:r>
        <w:rPr>
          <w:rStyle w:val="CommentReference"/>
        </w:rPr>
        <w:annotationRef/>
      </w:r>
      <w:r>
        <w:t>CNES-026</w:t>
      </w:r>
    </w:p>
  </w:comment>
  <w:comment w:id="21992" w:author="Quinten Van Woerkom" w:date="2024-11-27T12:29:00Z" w:initials="QV">
    <w:p w14:paraId="4C83CDC8" w14:textId="77777777" w:rsidR="00F660E0" w:rsidRDefault="00F660E0" w:rsidP="00F660E0">
      <w:pPr>
        <w:pStyle w:val="CommentText"/>
        <w:jc w:val="left"/>
      </w:pPr>
      <w:r>
        <w:rPr>
          <w:rStyle w:val="CommentReference"/>
        </w:rPr>
        <w:annotationRef/>
      </w:r>
      <w:r>
        <w:t>DLR-015</w:t>
      </w:r>
    </w:p>
  </w:comment>
  <w:comment w:id="22285" w:author="Quinten Van Woerkom" w:date="2024-11-28T12:25:00Z" w:initials="QV">
    <w:p w14:paraId="777A4F50" w14:textId="77777777" w:rsidR="00F660E0" w:rsidRDefault="00F660E0" w:rsidP="00F660E0">
      <w:pPr>
        <w:pStyle w:val="CommentText"/>
        <w:jc w:val="left"/>
      </w:pPr>
      <w:r>
        <w:rPr>
          <w:rStyle w:val="CommentReference"/>
        </w:rPr>
        <w:annotationRef/>
      </w:r>
      <w:r>
        <w:t>CNES-043: Remove MPSSystemConfig</w:t>
      </w:r>
    </w:p>
  </w:comment>
  <w:comment w:id="23111" w:author="Peter Van Der Plas" w:date="2024-12-25T20:25:00Z" w:initials="PV">
    <w:p w14:paraId="4667E68A" w14:textId="77777777" w:rsidR="0003322C" w:rsidRDefault="0003322C" w:rsidP="0003322C">
      <w:pPr>
        <w:pStyle w:val="CommentText"/>
        <w:jc w:val="left"/>
      </w:pPr>
      <w:r>
        <w:rPr>
          <w:rStyle w:val="CommentReference"/>
        </w:rPr>
        <w:annotationRef/>
      </w:r>
      <w:r>
        <w:t>CNES-001</w:t>
      </w:r>
    </w:p>
    <w:p w14:paraId="1B042915" w14:textId="77777777" w:rsidR="0003322C" w:rsidRDefault="0003322C" w:rsidP="0003322C">
      <w:pPr>
        <w:pStyle w:val="CommentText"/>
        <w:jc w:val="left"/>
      </w:pPr>
      <w:r>
        <w:t>Using MAL BB colour, non-bold text, auto text colour (black)</w:t>
      </w:r>
    </w:p>
    <w:p w14:paraId="3D1FDBC7" w14:textId="77777777" w:rsidR="0003322C" w:rsidRDefault="0003322C" w:rsidP="0003322C">
      <w:pPr>
        <w:pStyle w:val="CommentText"/>
        <w:jc w:val="left"/>
      </w:pPr>
      <w:r>
        <w:t>Arial 9 pts as per CCSDS Publication Manual</w:t>
      </w:r>
    </w:p>
  </w:comment>
  <w:comment w:id="23135" w:author="Peter Van Der Plas" w:date="2024-12-25T20:26:00Z" w:initials="PV">
    <w:p w14:paraId="65660CF8" w14:textId="77777777" w:rsidR="0003322C" w:rsidRDefault="0003322C" w:rsidP="0003322C">
      <w:pPr>
        <w:pStyle w:val="CommentText"/>
        <w:jc w:val="left"/>
      </w:pPr>
      <w:r>
        <w:rPr>
          <w:rStyle w:val="CommentReference"/>
        </w:rPr>
        <w:annotationRef/>
      </w:r>
      <w:r>
        <w:t>CNES-001</w:t>
      </w:r>
    </w:p>
  </w:comment>
  <w:comment w:id="23223" w:author="Quinten Van Woerkom" w:date="2024-11-27T15:25:00Z" w:initials="QV">
    <w:p w14:paraId="04CFD271" w14:textId="1B0BD516" w:rsidR="00D050AC" w:rsidRDefault="00D050AC" w:rsidP="00D050AC">
      <w:pPr>
        <w:pStyle w:val="CommentText"/>
        <w:jc w:val="left"/>
      </w:pPr>
      <w:r>
        <w:rPr>
          <w:rStyle w:val="CommentReference"/>
        </w:rPr>
        <w:annotationRef/>
      </w:r>
      <w:r>
        <w:t>DLR-049</w:t>
      </w:r>
    </w:p>
  </w:comment>
  <w:comment w:id="23235" w:author="Peter Van Der Plas" w:date="2024-12-25T20:23:00Z" w:initials="PV">
    <w:p w14:paraId="418211A4" w14:textId="77777777" w:rsidR="0003322C" w:rsidRDefault="0003322C" w:rsidP="0003322C">
      <w:pPr>
        <w:pStyle w:val="CommentText"/>
        <w:jc w:val="left"/>
      </w:pPr>
      <w:r>
        <w:rPr>
          <w:rStyle w:val="CommentReference"/>
        </w:rPr>
        <w:annotationRef/>
      </w:r>
      <w:r>
        <w:t>CNES-001</w:t>
      </w:r>
    </w:p>
  </w:comment>
  <w:comment w:id="23248" w:author="Quinten Van Woerkom" w:date="2024-11-25T09:38:00Z" w:initials="QV">
    <w:p w14:paraId="33C8DDEB" w14:textId="07ED20C5" w:rsidR="00D050AC" w:rsidRDefault="00D050AC" w:rsidP="00D050AC">
      <w:pPr>
        <w:pStyle w:val="CommentText"/>
        <w:jc w:val="left"/>
      </w:pPr>
      <w:r>
        <w:rPr>
          <w:rStyle w:val="CommentReference"/>
        </w:rPr>
        <w:annotationRef/>
      </w:r>
      <w:r>
        <w:t>DLR-043</w:t>
      </w:r>
    </w:p>
  </w:comment>
  <w:comment w:id="23193" w:author="Peter Van Der Plas" w:date="2024-12-25T20:27:00Z" w:initials="PV">
    <w:p w14:paraId="5A078482" w14:textId="77777777" w:rsidR="0003322C" w:rsidRDefault="0003322C" w:rsidP="0003322C">
      <w:pPr>
        <w:pStyle w:val="CommentText"/>
        <w:jc w:val="left"/>
      </w:pPr>
      <w:r>
        <w:rPr>
          <w:rStyle w:val="CommentReference"/>
        </w:rPr>
        <w:annotationRef/>
      </w:r>
      <w:r>
        <w:t>CNES-001</w:t>
      </w:r>
    </w:p>
  </w:comment>
  <w:comment w:id="23274" w:author="Peter Van Der Plas" w:date="2024-12-26T15:09:00Z" w:initials="PV">
    <w:p w14:paraId="41001518" w14:textId="77777777" w:rsidR="00B72D2D" w:rsidRDefault="00B72D2D" w:rsidP="00B72D2D">
      <w:pPr>
        <w:pStyle w:val="CommentText"/>
        <w:jc w:val="left"/>
      </w:pPr>
      <w:r>
        <w:rPr>
          <w:rStyle w:val="CommentReference"/>
        </w:rPr>
        <w:annotationRef/>
      </w:r>
      <w:r>
        <w:t>CNES-001</w:t>
      </w:r>
    </w:p>
  </w:comment>
  <w:comment w:id="23284" w:author="Quinten Van Woerkom" w:date="2024-11-25T13:49:00Z" w:initials="QV">
    <w:p w14:paraId="3BF641EF" w14:textId="761F47A2" w:rsidR="00D050AC" w:rsidRDefault="00D050AC" w:rsidP="00D050AC">
      <w:pPr>
        <w:pStyle w:val="CommentText"/>
        <w:jc w:val="left"/>
      </w:pPr>
      <w:r>
        <w:rPr>
          <w:rStyle w:val="CommentReference"/>
        </w:rPr>
        <w:annotationRef/>
      </w:r>
      <w:r>
        <w:t>DLR-106</w:t>
      </w:r>
    </w:p>
  </w:comment>
  <w:comment w:id="23300" w:author="Peter Van Der Plas" w:date="2024-12-25T20:57:00Z" w:initials="PV">
    <w:p w14:paraId="570B1ECC" w14:textId="77777777" w:rsidR="00B75D3B" w:rsidRDefault="009628E5" w:rsidP="00B75D3B">
      <w:pPr>
        <w:pStyle w:val="CommentText"/>
        <w:jc w:val="left"/>
      </w:pPr>
      <w:r>
        <w:rPr>
          <w:rStyle w:val="CommentReference"/>
        </w:rPr>
        <w:annotationRef/>
      </w:r>
      <w:r w:rsidR="00B75D3B">
        <w:t>[CNES-001]</w:t>
      </w:r>
    </w:p>
    <w:p w14:paraId="60A95252" w14:textId="77777777" w:rsidR="00B75D3B" w:rsidRDefault="00B75D3B" w:rsidP="00B75D3B">
      <w:pPr>
        <w:pStyle w:val="CommentText"/>
        <w:jc w:val="left"/>
      </w:pPr>
      <w:r>
        <w:t>Keep columns left-justified in line with error table in section 5 and similar to the MPDS Blue Book by the SM&amp;C WG.</w:t>
      </w:r>
    </w:p>
    <w:p w14:paraId="274F968E" w14:textId="77777777" w:rsidR="00B75D3B" w:rsidRDefault="00B75D3B" w:rsidP="00B75D3B">
      <w:pPr>
        <w:pStyle w:val="CommentText"/>
        <w:jc w:val="left"/>
      </w:pPr>
      <w:r>
        <w:t>Could be subject to further discussion.</w:t>
      </w:r>
    </w:p>
  </w:comment>
  <w:comment w:id="23321" w:author="Quinten Van Woerkom" w:date="2024-12-16T16:11:00Z" w:initials="QV">
    <w:p w14:paraId="1DDB7CC0" w14:textId="46F35D1F" w:rsidR="00BF016D" w:rsidRDefault="00BF016D" w:rsidP="00BF016D">
      <w:pPr>
        <w:pStyle w:val="CommentText"/>
        <w:jc w:val="left"/>
      </w:pPr>
      <w:r>
        <w:rPr>
          <w:rStyle w:val="CommentReference"/>
        </w:rPr>
        <w:annotationRef/>
      </w:r>
      <w:r>
        <w:t>With implementation of ESA-079, it became clearer to split the references to interaction patterns as general concept, which were previously found in what is now section 3.2.3 Publish-Subscribe Operations, into their own section.</w:t>
      </w:r>
    </w:p>
  </w:comment>
  <w:comment w:id="23363" w:author="Quinten Van Woerkom" w:date="2024-12-16T12:16:00Z" w:initials="QV">
    <w:p w14:paraId="5D1EA4D9" w14:textId="0385FC20" w:rsidR="00F23B79" w:rsidRDefault="00F23B79" w:rsidP="00F23B79">
      <w:pPr>
        <w:pStyle w:val="CommentText"/>
        <w:jc w:val="left"/>
      </w:pPr>
      <w:r>
        <w:rPr>
          <w:rStyle w:val="CommentReference"/>
        </w:rPr>
        <w:annotationRef/>
      </w:r>
      <w:r>
        <w:t>CNES-032</w:t>
      </w:r>
    </w:p>
  </w:comment>
  <w:comment w:id="23407" w:author="Quinten Van Woerkom" w:date="2024-11-25T13:23:00Z" w:initials="QV">
    <w:p w14:paraId="11957FC5" w14:textId="4C8F806E" w:rsidR="00F24A59" w:rsidRDefault="00F24A59" w:rsidP="00F24A59">
      <w:pPr>
        <w:pStyle w:val="CommentText"/>
        <w:jc w:val="left"/>
      </w:pPr>
      <w:r>
        <w:rPr>
          <w:rStyle w:val="CommentReference"/>
        </w:rPr>
        <w:annotationRef/>
      </w:r>
      <w:r>
        <w:t>ESA-079</w:t>
      </w:r>
    </w:p>
  </w:comment>
  <w:comment w:id="23408" w:author="Quinten Van Woerkom" w:date="2024-11-25T13:23:00Z" w:initials="QV">
    <w:p w14:paraId="6C317168" w14:textId="77777777" w:rsidR="00F24A59" w:rsidRDefault="00F24A59" w:rsidP="00F24A59">
      <w:pPr>
        <w:pStyle w:val="CommentText"/>
        <w:jc w:val="left"/>
      </w:pPr>
      <w:r>
        <w:rPr>
          <w:rStyle w:val="CommentReference"/>
        </w:rPr>
        <w:annotationRef/>
      </w:r>
      <w:r>
        <w:t>DLR-048</w:t>
      </w:r>
    </w:p>
  </w:comment>
  <w:comment w:id="23409" w:author="Quinten Van Woerkom" w:date="2024-11-25T15:43:00Z" w:initials="QV">
    <w:p w14:paraId="34E5619F" w14:textId="77777777" w:rsidR="000365AB" w:rsidRDefault="000365AB" w:rsidP="000365AB">
      <w:pPr>
        <w:pStyle w:val="CommentText"/>
        <w:jc w:val="left"/>
      </w:pPr>
      <w:r>
        <w:rPr>
          <w:rStyle w:val="CommentReference"/>
        </w:rPr>
        <w:annotationRef/>
      </w:r>
      <w:r>
        <w:t>CNES-027</w:t>
      </w:r>
    </w:p>
  </w:comment>
  <w:comment w:id="23410" w:author="Quinten Van Woerkom" w:date="2024-12-17T11:09:00Z" w:initials="QV">
    <w:p w14:paraId="1FD4667C" w14:textId="77777777" w:rsidR="00E33032" w:rsidRDefault="00E33032" w:rsidP="00E33032">
      <w:pPr>
        <w:pStyle w:val="CommentText"/>
        <w:jc w:val="left"/>
      </w:pPr>
      <w:r>
        <w:rPr>
          <w:rStyle w:val="CommentReference"/>
        </w:rPr>
        <w:annotationRef/>
      </w:r>
      <w:r>
        <w:t>CNES-038</w:t>
      </w:r>
    </w:p>
  </w:comment>
  <w:comment w:id="23438" w:author="Quinten Van Woerkom" w:date="2024-12-16T16:31:00Z" w:initials="QV">
    <w:p w14:paraId="3A95AFB7" w14:textId="09B8809A" w:rsidR="00E169F6" w:rsidRDefault="00E169F6" w:rsidP="00E169F6">
      <w:pPr>
        <w:pStyle w:val="CommentText"/>
        <w:jc w:val="left"/>
      </w:pPr>
      <w:r>
        <w:rPr>
          <w:rStyle w:val="CommentReference"/>
        </w:rPr>
        <w:annotationRef/>
      </w:r>
      <w:r>
        <w:t>ESA-005</w:t>
      </w:r>
    </w:p>
  </w:comment>
  <w:comment w:id="23442" w:author="Quinten Van Woerkom" w:date="2024-11-27T15:24:00Z" w:initials="QV">
    <w:p w14:paraId="078A734C" w14:textId="7D042D12" w:rsidR="00462B86" w:rsidRDefault="00462B86" w:rsidP="00462B86">
      <w:pPr>
        <w:pStyle w:val="CommentText"/>
        <w:jc w:val="left"/>
      </w:pPr>
      <w:r>
        <w:rPr>
          <w:rStyle w:val="CommentReference"/>
        </w:rPr>
        <w:annotationRef/>
      </w:r>
      <w:r>
        <w:t>DLR-049</w:t>
      </w:r>
    </w:p>
  </w:comment>
  <w:comment w:id="23455" w:author="Quinten Van Woerkom" w:date="2024-12-02T16:48:00Z" w:initials="QV">
    <w:p w14:paraId="476E9456" w14:textId="77777777" w:rsidR="00BA36E4" w:rsidRDefault="00BA36E4" w:rsidP="00BA36E4">
      <w:pPr>
        <w:pStyle w:val="CommentText"/>
        <w:jc w:val="left"/>
      </w:pPr>
      <w:r>
        <w:rPr>
          <w:rStyle w:val="CommentReference"/>
        </w:rPr>
        <w:annotationRef/>
      </w:r>
      <w:r>
        <w:t>DLR-057</w:t>
      </w:r>
    </w:p>
  </w:comment>
  <w:comment w:id="23482" w:author="Quinten Van Woerkom" w:date="2024-12-02T16:48:00Z" w:initials="QV">
    <w:p w14:paraId="60301814" w14:textId="2BB9BBA2" w:rsidR="002A1B54" w:rsidRDefault="002A1B54" w:rsidP="002A1B54">
      <w:pPr>
        <w:pStyle w:val="CommentText"/>
        <w:jc w:val="left"/>
      </w:pPr>
      <w:r>
        <w:rPr>
          <w:rStyle w:val="CommentReference"/>
        </w:rPr>
        <w:annotationRef/>
      </w:r>
      <w:r>
        <w:t>DLR-057</w:t>
      </w:r>
    </w:p>
  </w:comment>
  <w:comment w:id="23498" w:author="Quinten Van Woerkom" w:date="2024-11-28T10:57:00Z" w:initials="QV">
    <w:p w14:paraId="4818DADB" w14:textId="6B7AEDB2" w:rsidR="00AF4ADC" w:rsidRDefault="00AF4ADC" w:rsidP="00AF4ADC">
      <w:pPr>
        <w:pStyle w:val="CommentText"/>
        <w:jc w:val="left"/>
      </w:pPr>
      <w:r>
        <w:rPr>
          <w:rStyle w:val="CommentReference"/>
        </w:rPr>
        <w:annotationRef/>
      </w:r>
      <w:r>
        <w:t>ESA-018</w:t>
      </w:r>
    </w:p>
  </w:comment>
  <w:comment w:id="23875" w:author="Peter Van Der Plas" w:date="2024-12-26T12:50:00Z" w:initials="PV">
    <w:p w14:paraId="7549EAE2" w14:textId="77777777" w:rsidR="00E10A48" w:rsidRDefault="006412E9" w:rsidP="00E10A48">
      <w:pPr>
        <w:pStyle w:val="CommentText"/>
        <w:jc w:val="left"/>
      </w:pPr>
      <w:r>
        <w:rPr>
          <w:rStyle w:val="CommentReference"/>
        </w:rPr>
        <w:annotationRef/>
      </w:r>
      <w:r w:rsidR="00E10A48">
        <w:t>ESA-006</w:t>
      </w:r>
    </w:p>
    <w:p w14:paraId="0C1B294C" w14:textId="77777777" w:rsidR="00E10A48" w:rsidRDefault="00E10A48" w:rsidP="00E10A48">
      <w:pPr>
        <w:pStyle w:val="CommentText"/>
        <w:jc w:val="left"/>
      </w:pPr>
      <w:r>
        <w:t>Similar for all next instances</w:t>
      </w:r>
    </w:p>
  </w:comment>
  <w:comment w:id="23882" w:author="Peter Van Der Plas" w:date="2024-12-26T12:49:00Z" w:initials="PV">
    <w:p w14:paraId="4E44D0C0" w14:textId="77777777" w:rsidR="00E10A48" w:rsidRDefault="006412E9" w:rsidP="00E10A48">
      <w:pPr>
        <w:pStyle w:val="CommentText"/>
        <w:jc w:val="left"/>
      </w:pPr>
      <w:r>
        <w:rPr>
          <w:rStyle w:val="CommentReference"/>
        </w:rPr>
        <w:annotationRef/>
      </w:r>
      <w:r w:rsidR="00E10A48">
        <w:t>ESA-006</w:t>
      </w:r>
    </w:p>
    <w:p w14:paraId="2C1E1658" w14:textId="77777777" w:rsidR="00E10A48" w:rsidRDefault="00E10A48" w:rsidP="00E10A48">
      <w:pPr>
        <w:pStyle w:val="CommentText"/>
        <w:jc w:val="left"/>
      </w:pPr>
      <w:r>
        <w:t>Similar for all next instances</w:t>
      </w:r>
    </w:p>
  </w:comment>
  <w:comment w:id="23890" w:author="Peter Van Der Plas" w:date="2024-12-26T12:49:00Z" w:initials="PV">
    <w:p w14:paraId="6428AB51" w14:textId="77777777" w:rsidR="00E10A48" w:rsidRDefault="006412E9" w:rsidP="00E10A48">
      <w:pPr>
        <w:pStyle w:val="CommentText"/>
        <w:jc w:val="left"/>
      </w:pPr>
      <w:r>
        <w:rPr>
          <w:rStyle w:val="CommentReference"/>
        </w:rPr>
        <w:annotationRef/>
      </w:r>
      <w:r w:rsidR="00E10A48">
        <w:t>ESA-006</w:t>
      </w:r>
    </w:p>
    <w:p w14:paraId="75F1522D" w14:textId="77777777" w:rsidR="00E10A48" w:rsidRDefault="00E10A48" w:rsidP="00E10A48">
      <w:pPr>
        <w:pStyle w:val="CommentText"/>
        <w:jc w:val="left"/>
      </w:pPr>
      <w:r>
        <w:t>Similar for all next instances</w:t>
      </w:r>
    </w:p>
  </w:comment>
  <w:comment w:id="23898" w:author="Quinten Van Woerkom" w:date="2024-11-25T14:56:00Z" w:initials="QV">
    <w:p w14:paraId="22934C53" w14:textId="6AF6EB11" w:rsidR="001E7F3D" w:rsidRDefault="001E7F3D" w:rsidP="001E7F3D">
      <w:pPr>
        <w:pStyle w:val="CommentText"/>
        <w:jc w:val="left"/>
      </w:pPr>
      <w:r>
        <w:rPr>
          <w:rStyle w:val="CommentReference"/>
        </w:rPr>
        <w:annotationRef/>
      </w:r>
      <w:r>
        <w:t>ESA-077</w:t>
      </w:r>
    </w:p>
  </w:comment>
  <w:comment w:id="23900" w:author="Quinten Van Woerkom" w:date="2024-11-25T14:56:00Z" w:initials="QV">
    <w:p w14:paraId="7F87180F" w14:textId="77777777" w:rsidR="001E7F3D" w:rsidRDefault="001E7F3D" w:rsidP="001E7F3D">
      <w:pPr>
        <w:pStyle w:val="CommentText"/>
        <w:jc w:val="left"/>
      </w:pPr>
      <w:r>
        <w:rPr>
          <w:rStyle w:val="CommentReference"/>
        </w:rPr>
        <w:annotationRef/>
      </w:r>
      <w:r>
        <w:t>ESA-077</w:t>
      </w:r>
    </w:p>
  </w:comment>
  <w:comment w:id="23902" w:author="Quinten Van Woerkom" w:date="2024-11-25T14:56:00Z" w:initials="QV">
    <w:p w14:paraId="09C38565" w14:textId="77777777" w:rsidR="001E7F3D" w:rsidRDefault="001E7F3D" w:rsidP="001E7F3D">
      <w:pPr>
        <w:pStyle w:val="CommentText"/>
        <w:jc w:val="left"/>
      </w:pPr>
      <w:r>
        <w:rPr>
          <w:rStyle w:val="CommentReference"/>
        </w:rPr>
        <w:annotationRef/>
      </w:r>
      <w:r>
        <w:t>ESA-077</w:t>
      </w:r>
    </w:p>
  </w:comment>
  <w:comment w:id="23911" w:author="Quinten Van Woerkom" w:date="2024-11-25T13:29:00Z" w:initials="QV">
    <w:p w14:paraId="5E05A2C9" w14:textId="3763A7E3" w:rsidR="00DE276A" w:rsidRDefault="00DE276A" w:rsidP="00DE276A">
      <w:pPr>
        <w:pStyle w:val="CommentText"/>
        <w:jc w:val="left"/>
      </w:pPr>
      <w:r>
        <w:rPr>
          <w:rStyle w:val="CommentReference"/>
        </w:rPr>
        <w:annotationRef/>
      </w:r>
      <w:r>
        <w:t>DLR-051</w:t>
      </w:r>
    </w:p>
  </w:comment>
  <w:comment w:id="23912" w:author="Quinten Van Woerkom" w:date="2024-11-25T14:52:00Z" w:initials="QV">
    <w:p w14:paraId="310C0F5E" w14:textId="77777777" w:rsidR="000D405E" w:rsidRDefault="000D405E" w:rsidP="000D405E">
      <w:pPr>
        <w:pStyle w:val="CommentText"/>
        <w:jc w:val="left"/>
      </w:pPr>
      <w:r>
        <w:rPr>
          <w:rStyle w:val="CommentReference"/>
        </w:rPr>
        <w:annotationRef/>
      </w:r>
      <w:r>
        <w:t>ESA-066</w:t>
      </w:r>
    </w:p>
  </w:comment>
  <w:comment w:id="23924" w:author="Quinten Van Woerkom" w:date="2024-11-22T17:02:00Z" w:initials="QV">
    <w:p w14:paraId="0D3F3AA7" w14:textId="2AC6E9E4" w:rsidR="00B9660B" w:rsidRDefault="00B9660B" w:rsidP="00B9660B">
      <w:pPr>
        <w:pStyle w:val="CommentText"/>
        <w:jc w:val="left"/>
      </w:pPr>
      <w:r>
        <w:rPr>
          <w:rStyle w:val="CommentReference"/>
        </w:rPr>
        <w:annotationRef/>
      </w:r>
      <w:r>
        <w:t>CNES-030</w:t>
      </w:r>
    </w:p>
  </w:comment>
  <w:comment w:id="23956" w:author="Quinten Van Woerkom" w:date="2024-11-25T14:00:00Z" w:initials="QV">
    <w:p w14:paraId="09D33493" w14:textId="77777777" w:rsidR="00230BAB" w:rsidRDefault="00230BAB" w:rsidP="00230BAB">
      <w:pPr>
        <w:pStyle w:val="CommentText"/>
        <w:jc w:val="left"/>
      </w:pPr>
      <w:r>
        <w:rPr>
          <w:rStyle w:val="CommentReference"/>
        </w:rPr>
        <w:annotationRef/>
      </w:r>
      <w:r>
        <w:t>ESA-020</w:t>
      </w:r>
    </w:p>
  </w:comment>
  <w:comment w:id="23960" w:author="Quinten Van Woerkom" w:date="2024-11-25T14:18:00Z" w:initials="QV">
    <w:p w14:paraId="77D60CA2" w14:textId="77777777" w:rsidR="00F305FA" w:rsidRDefault="00F305FA" w:rsidP="00F305FA">
      <w:pPr>
        <w:pStyle w:val="CommentText"/>
        <w:jc w:val="left"/>
      </w:pPr>
      <w:r>
        <w:rPr>
          <w:rStyle w:val="CommentReference"/>
        </w:rPr>
        <w:annotationRef/>
      </w:r>
      <w:r>
        <w:t>ESA-033</w:t>
      </w:r>
    </w:p>
  </w:comment>
  <w:comment w:id="23963" w:author="Quinten Van Woerkom" w:date="2024-11-25T14:18:00Z" w:initials="QV">
    <w:p w14:paraId="667A3EFB" w14:textId="77777777" w:rsidR="00F305FA" w:rsidRDefault="00F305FA" w:rsidP="00F305FA">
      <w:pPr>
        <w:pStyle w:val="CommentText"/>
        <w:jc w:val="left"/>
      </w:pPr>
      <w:r>
        <w:rPr>
          <w:rStyle w:val="CommentReference"/>
        </w:rPr>
        <w:annotationRef/>
      </w:r>
      <w:r>
        <w:t>ESA-033</w:t>
      </w:r>
    </w:p>
  </w:comment>
  <w:comment w:id="23991" w:author="Peter Van Der Plas" w:date="2024-12-26T13:03:00Z" w:initials="PV">
    <w:p w14:paraId="251FFC8B" w14:textId="77777777" w:rsidR="00B75D3B" w:rsidRDefault="00B75D3B" w:rsidP="00B75D3B">
      <w:pPr>
        <w:pStyle w:val="CommentText"/>
        <w:jc w:val="left"/>
      </w:pPr>
      <w:r>
        <w:rPr>
          <w:rStyle w:val="CommentReference"/>
        </w:rPr>
        <w:annotationRef/>
      </w:r>
      <w:r>
        <w:t>CNES-001</w:t>
      </w:r>
    </w:p>
  </w:comment>
  <w:comment w:id="24005" w:author="Quinten Van Woerkom" w:date="2024-11-22T17:03:00Z" w:initials="QV">
    <w:p w14:paraId="5C030E63" w14:textId="53575EC6" w:rsidR="00895F66" w:rsidRDefault="00895F66" w:rsidP="00895F66">
      <w:pPr>
        <w:pStyle w:val="CommentText"/>
        <w:jc w:val="left"/>
      </w:pPr>
      <w:r>
        <w:rPr>
          <w:rStyle w:val="CommentReference"/>
        </w:rPr>
        <w:annotationRef/>
      </w:r>
      <w:r>
        <w:t>CNES-031</w:t>
      </w:r>
    </w:p>
  </w:comment>
  <w:comment w:id="24006" w:author="Quinten Van Woerkom" w:date="2024-11-25T09:38:00Z" w:initials="QV">
    <w:p w14:paraId="4E908384" w14:textId="77777777" w:rsidR="00B82C79" w:rsidRDefault="00B82C79" w:rsidP="00B82C79">
      <w:pPr>
        <w:pStyle w:val="CommentText"/>
        <w:jc w:val="left"/>
      </w:pPr>
      <w:r>
        <w:rPr>
          <w:rStyle w:val="CommentReference"/>
        </w:rPr>
        <w:annotationRef/>
      </w:r>
      <w:r>
        <w:t>DLR-037</w:t>
      </w:r>
    </w:p>
  </w:comment>
  <w:comment w:id="24007" w:author="Quinten Van Woerkom" w:date="2024-11-25T13:29:00Z" w:initials="QV">
    <w:p w14:paraId="0CE646D5" w14:textId="77777777" w:rsidR="00DE276A" w:rsidRDefault="00DE276A" w:rsidP="00DE276A">
      <w:pPr>
        <w:pStyle w:val="CommentText"/>
        <w:jc w:val="left"/>
      </w:pPr>
      <w:r>
        <w:rPr>
          <w:rStyle w:val="CommentReference"/>
        </w:rPr>
        <w:annotationRef/>
      </w:r>
      <w:r>
        <w:t>DLR-052</w:t>
      </w:r>
    </w:p>
  </w:comment>
  <w:comment w:id="24029" w:author="Quinten Van Woerkom" w:date="2024-12-16T16:49:00Z" w:initials="QV">
    <w:p w14:paraId="48F01BC0" w14:textId="77777777" w:rsidR="00E33D4C" w:rsidRDefault="00E33D4C" w:rsidP="00E33D4C">
      <w:pPr>
        <w:pStyle w:val="CommentText"/>
        <w:jc w:val="left"/>
      </w:pPr>
      <w:r>
        <w:rPr>
          <w:rStyle w:val="CommentReference"/>
        </w:rPr>
        <w:annotationRef/>
      </w:r>
      <w:r>
        <w:t>CNES-037</w:t>
      </w:r>
    </w:p>
  </w:comment>
  <w:comment w:id="24098" w:author="Quinten Van Woerkom" w:date="2024-11-25T13:30:00Z" w:initials="QV">
    <w:p w14:paraId="11722D00" w14:textId="22911E0D" w:rsidR="00DE276A" w:rsidRDefault="00DE276A" w:rsidP="00DE276A">
      <w:pPr>
        <w:pStyle w:val="CommentText"/>
        <w:jc w:val="left"/>
      </w:pPr>
      <w:r>
        <w:rPr>
          <w:rStyle w:val="CommentReference"/>
        </w:rPr>
        <w:annotationRef/>
      </w:r>
      <w:r>
        <w:t>DLR-053</w:t>
      </w:r>
    </w:p>
  </w:comment>
  <w:comment w:id="24130" w:author="Quinten Van Woerkom" w:date="2024-11-25T13:31:00Z" w:initials="QV">
    <w:p w14:paraId="30D8D57F" w14:textId="77777777" w:rsidR="00DE276A" w:rsidRDefault="00DE276A" w:rsidP="00DE276A">
      <w:pPr>
        <w:pStyle w:val="CommentText"/>
        <w:jc w:val="left"/>
      </w:pPr>
      <w:r>
        <w:rPr>
          <w:rStyle w:val="CommentReference"/>
        </w:rPr>
        <w:annotationRef/>
      </w:r>
      <w:r>
        <w:t>DLR-053</w:t>
      </w:r>
    </w:p>
  </w:comment>
  <w:comment w:id="24134" w:author="Quinten Van Woerkom" w:date="2024-11-28T15:03:00Z" w:initials="QV">
    <w:p w14:paraId="3772DD1F" w14:textId="77777777" w:rsidR="00C04532" w:rsidRDefault="00C04532" w:rsidP="00C04532">
      <w:pPr>
        <w:pStyle w:val="CommentText"/>
        <w:jc w:val="left"/>
      </w:pPr>
      <w:r>
        <w:rPr>
          <w:rStyle w:val="CommentReference"/>
        </w:rPr>
        <w:annotationRef/>
      </w:r>
      <w:r>
        <w:t>ESA-088</w:t>
      </w:r>
    </w:p>
  </w:comment>
  <w:comment w:id="24152" w:author="Quinten Van Woerkom" w:date="2024-11-27T15:26:00Z" w:initials="QV">
    <w:p w14:paraId="26E1A731" w14:textId="647E0CA6" w:rsidR="007C1890" w:rsidRDefault="007C1890" w:rsidP="007C1890">
      <w:pPr>
        <w:pStyle w:val="CommentText"/>
        <w:jc w:val="left"/>
      </w:pPr>
      <w:r>
        <w:rPr>
          <w:rStyle w:val="CommentReference"/>
        </w:rPr>
        <w:annotationRef/>
      </w:r>
      <w:r>
        <w:t>DLR-049</w:t>
      </w:r>
    </w:p>
  </w:comment>
  <w:comment w:id="24159" w:author="Peter Van Der Plas" w:date="2024-12-26T13:14:00Z" w:initials="PV">
    <w:p w14:paraId="0CEA4E64" w14:textId="77777777" w:rsidR="006D5E40" w:rsidRDefault="006D5E40" w:rsidP="006D5E40">
      <w:pPr>
        <w:pStyle w:val="CommentText"/>
        <w:jc w:val="left"/>
      </w:pPr>
      <w:r>
        <w:rPr>
          <w:rStyle w:val="CommentReference"/>
        </w:rPr>
        <w:annotationRef/>
      </w:r>
      <w:r>
        <w:t>ESA-005</w:t>
      </w:r>
    </w:p>
  </w:comment>
  <w:comment w:id="24165" w:author="Quinten Van Woerkom" w:date="2024-11-27T15:26:00Z" w:initials="QV">
    <w:p w14:paraId="203AC900" w14:textId="3E98A38F" w:rsidR="007C1890" w:rsidRDefault="007C1890" w:rsidP="007C1890">
      <w:pPr>
        <w:pStyle w:val="CommentText"/>
        <w:jc w:val="left"/>
      </w:pPr>
      <w:r>
        <w:rPr>
          <w:rStyle w:val="CommentReference"/>
        </w:rPr>
        <w:annotationRef/>
      </w:r>
      <w:r>
        <w:t>DLR-049</w:t>
      </w:r>
    </w:p>
  </w:comment>
  <w:comment w:id="24169" w:author="Quinten Van Woerkom" w:date="2024-11-28T15:33:00Z" w:initials="QV">
    <w:p w14:paraId="0EA4626D" w14:textId="77777777" w:rsidR="002315DE" w:rsidRDefault="002315DE" w:rsidP="002315DE">
      <w:pPr>
        <w:pStyle w:val="CommentText"/>
        <w:jc w:val="left"/>
      </w:pPr>
      <w:r>
        <w:rPr>
          <w:rStyle w:val="CommentReference"/>
        </w:rPr>
        <w:annotationRef/>
      </w:r>
      <w:r>
        <w:t>ESA-018</w:t>
      </w:r>
    </w:p>
  </w:comment>
  <w:comment w:id="24242" w:author="Quinten Van Woerkom" w:date="2024-11-25T13:33:00Z" w:initials="QV">
    <w:p w14:paraId="132A48A1" w14:textId="71759332" w:rsidR="00795E28" w:rsidRDefault="00795E28" w:rsidP="00795E28">
      <w:pPr>
        <w:pStyle w:val="CommentText"/>
        <w:jc w:val="left"/>
      </w:pPr>
      <w:r>
        <w:rPr>
          <w:rStyle w:val="CommentReference"/>
        </w:rPr>
        <w:annotationRef/>
      </w:r>
      <w:r>
        <w:t>DLR-054</w:t>
      </w:r>
    </w:p>
  </w:comment>
  <w:comment w:id="24283" w:author="Quinten Van Woerkom" w:date="2024-11-25T14:00:00Z" w:initials="QV">
    <w:p w14:paraId="251D4D11" w14:textId="77777777" w:rsidR="00230BAB" w:rsidRDefault="00230BAB" w:rsidP="00230BAB">
      <w:pPr>
        <w:pStyle w:val="CommentText"/>
        <w:jc w:val="left"/>
      </w:pPr>
      <w:r>
        <w:rPr>
          <w:rStyle w:val="CommentReference"/>
        </w:rPr>
        <w:annotationRef/>
      </w:r>
      <w:r>
        <w:t>ESA-020</w:t>
      </w:r>
    </w:p>
  </w:comment>
  <w:comment w:id="24287" w:author="Quinten Van Woerkom" w:date="2024-11-27T15:31:00Z" w:initials="QV">
    <w:p w14:paraId="6BB7B265" w14:textId="77777777" w:rsidR="007F5BBF" w:rsidRDefault="007F5BBF" w:rsidP="007F5BBF">
      <w:pPr>
        <w:pStyle w:val="CommentText"/>
        <w:jc w:val="left"/>
      </w:pPr>
      <w:r>
        <w:rPr>
          <w:rStyle w:val="CommentReference"/>
        </w:rPr>
        <w:annotationRef/>
      </w:r>
      <w:r>
        <w:t>DLR-055</w:t>
      </w:r>
    </w:p>
  </w:comment>
  <w:comment w:id="24388" w:author="Quinten Van Woerkom" w:date="2024-11-28T15:03:00Z" w:initials="QV">
    <w:p w14:paraId="1CC13573" w14:textId="77777777" w:rsidR="00C04532" w:rsidRDefault="00C04532" w:rsidP="00C04532">
      <w:pPr>
        <w:pStyle w:val="CommentText"/>
        <w:jc w:val="left"/>
      </w:pPr>
      <w:r>
        <w:rPr>
          <w:rStyle w:val="CommentReference"/>
        </w:rPr>
        <w:annotationRef/>
      </w:r>
      <w:r>
        <w:t>ESA-088</w:t>
      </w:r>
    </w:p>
  </w:comment>
  <w:comment w:id="24409" w:author="Quinten Van Woerkom" w:date="2024-11-27T15:26:00Z" w:initials="QV">
    <w:p w14:paraId="4E2F0199" w14:textId="5186BA12" w:rsidR="007C1890" w:rsidRDefault="007C1890" w:rsidP="007C1890">
      <w:pPr>
        <w:pStyle w:val="CommentText"/>
        <w:jc w:val="left"/>
      </w:pPr>
      <w:r>
        <w:rPr>
          <w:rStyle w:val="CommentReference"/>
        </w:rPr>
        <w:annotationRef/>
      </w:r>
      <w:r>
        <w:t>DLR-049</w:t>
      </w:r>
    </w:p>
  </w:comment>
  <w:comment w:id="24420" w:author="Quinten Van Woerkom" w:date="2024-11-27T15:26:00Z" w:initials="QV">
    <w:p w14:paraId="445F709B" w14:textId="77777777" w:rsidR="007C1890" w:rsidRDefault="007C1890" w:rsidP="007C1890">
      <w:pPr>
        <w:pStyle w:val="CommentText"/>
        <w:jc w:val="left"/>
      </w:pPr>
      <w:r>
        <w:rPr>
          <w:rStyle w:val="CommentReference"/>
        </w:rPr>
        <w:annotationRef/>
      </w:r>
      <w:r>
        <w:t>DLR-049</w:t>
      </w:r>
    </w:p>
  </w:comment>
  <w:comment w:id="24424" w:author="Quinten Van Woerkom" w:date="2024-11-28T15:33:00Z" w:initials="QV">
    <w:p w14:paraId="3FB28748" w14:textId="77777777" w:rsidR="002315DE" w:rsidRDefault="002315DE" w:rsidP="002315DE">
      <w:pPr>
        <w:pStyle w:val="CommentText"/>
        <w:jc w:val="left"/>
      </w:pPr>
      <w:r>
        <w:rPr>
          <w:rStyle w:val="CommentReference"/>
        </w:rPr>
        <w:annotationRef/>
      </w:r>
      <w:r>
        <w:t>ESA-018</w:t>
      </w:r>
    </w:p>
  </w:comment>
  <w:comment w:id="24460" w:author="Quinten Van Woerkom" w:date="2024-11-27T15:26:00Z" w:initials="QV">
    <w:p w14:paraId="6E4EF8B1" w14:textId="1EC1AD86" w:rsidR="007C1890" w:rsidRDefault="007C1890" w:rsidP="007C1890">
      <w:pPr>
        <w:pStyle w:val="CommentText"/>
        <w:jc w:val="left"/>
      </w:pPr>
      <w:r>
        <w:rPr>
          <w:rStyle w:val="CommentReference"/>
        </w:rPr>
        <w:annotationRef/>
      </w:r>
      <w:r>
        <w:t>DLR-049</w:t>
      </w:r>
    </w:p>
  </w:comment>
  <w:comment w:id="24468" w:author="Quinten Van Woerkom" w:date="2024-11-27T15:26:00Z" w:initials="QV">
    <w:p w14:paraId="3CE7B4BC" w14:textId="77777777" w:rsidR="007C1890" w:rsidRDefault="007C1890" w:rsidP="007C1890">
      <w:pPr>
        <w:pStyle w:val="CommentText"/>
        <w:jc w:val="left"/>
      </w:pPr>
      <w:r>
        <w:rPr>
          <w:rStyle w:val="CommentReference"/>
        </w:rPr>
        <w:annotationRef/>
      </w:r>
      <w:r>
        <w:t>DLR-049</w:t>
      </w:r>
    </w:p>
  </w:comment>
  <w:comment w:id="24472" w:author="Quinten Van Woerkom" w:date="2024-11-28T15:33:00Z" w:initials="QV">
    <w:p w14:paraId="5970BE3A" w14:textId="77777777" w:rsidR="002315DE" w:rsidRDefault="002315DE" w:rsidP="002315DE">
      <w:pPr>
        <w:pStyle w:val="CommentText"/>
        <w:jc w:val="left"/>
      </w:pPr>
      <w:r>
        <w:rPr>
          <w:rStyle w:val="CommentReference"/>
        </w:rPr>
        <w:annotationRef/>
      </w:r>
      <w:r>
        <w:t>ESA-018</w:t>
      </w:r>
    </w:p>
  </w:comment>
  <w:comment w:id="24584" w:author="Quinten Van Woerkom" w:date="2024-11-27T12:23:00Z" w:initials="QV">
    <w:p w14:paraId="02517BCB" w14:textId="6DD65570" w:rsidR="00966DD9" w:rsidRDefault="00966DD9" w:rsidP="00966DD9">
      <w:pPr>
        <w:pStyle w:val="CommentText"/>
        <w:jc w:val="left"/>
      </w:pPr>
      <w:r>
        <w:rPr>
          <w:rStyle w:val="CommentReference"/>
        </w:rPr>
        <w:annotationRef/>
      </w:r>
      <w:r>
        <w:t>DLR-002</w:t>
      </w:r>
    </w:p>
  </w:comment>
  <w:comment w:id="24652" w:author="Quinten Van Woerkom" w:date="2024-11-25T14:01:00Z" w:initials="QV">
    <w:p w14:paraId="363F7888" w14:textId="58A587AB" w:rsidR="00230BAB" w:rsidRDefault="00230BAB" w:rsidP="00230BAB">
      <w:pPr>
        <w:pStyle w:val="CommentText"/>
        <w:jc w:val="left"/>
      </w:pPr>
      <w:r>
        <w:rPr>
          <w:rStyle w:val="CommentReference"/>
        </w:rPr>
        <w:annotationRef/>
      </w:r>
      <w:r>
        <w:t>ESA-020</w:t>
      </w:r>
    </w:p>
  </w:comment>
  <w:comment w:id="24656" w:author="Quinten Van Woerkom" w:date="2024-11-25T13:39:00Z" w:initials="QV">
    <w:p w14:paraId="7C939214" w14:textId="0E108B5C" w:rsidR="00150A2B" w:rsidRDefault="00150A2B" w:rsidP="00150A2B">
      <w:pPr>
        <w:pStyle w:val="CommentText"/>
        <w:jc w:val="left"/>
      </w:pPr>
      <w:r>
        <w:rPr>
          <w:rStyle w:val="CommentReference"/>
        </w:rPr>
        <w:annotationRef/>
      </w:r>
      <w:r>
        <w:t>DLR-053</w:t>
      </w:r>
    </w:p>
  </w:comment>
  <w:comment w:id="24667" w:author="Quinten Van Woerkom" w:date="2024-11-27T15:31:00Z" w:initials="QV">
    <w:p w14:paraId="4BD67B87" w14:textId="77777777" w:rsidR="007F5BBF" w:rsidRDefault="007F5BBF" w:rsidP="007F5BBF">
      <w:pPr>
        <w:pStyle w:val="CommentText"/>
        <w:jc w:val="left"/>
      </w:pPr>
      <w:r>
        <w:rPr>
          <w:rStyle w:val="CommentReference"/>
        </w:rPr>
        <w:annotationRef/>
      </w:r>
      <w:r>
        <w:t>DLR-055</w:t>
      </w:r>
    </w:p>
  </w:comment>
  <w:comment w:id="24716" w:author="Quinten Van Woerkom" w:date="2024-12-16T17:21:00Z" w:initials="QV">
    <w:p w14:paraId="15B95340" w14:textId="77777777" w:rsidR="004D5B2C" w:rsidRDefault="004D5B2C" w:rsidP="004D5B2C">
      <w:pPr>
        <w:pStyle w:val="CommentText"/>
        <w:jc w:val="left"/>
      </w:pPr>
      <w:r>
        <w:rPr>
          <w:rStyle w:val="CommentReference"/>
        </w:rPr>
        <w:annotationRef/>
      </w:r>
      <w:r>
        <w:t>ESA-092</w:t>
      </w:r>
    </w:p>
  </w:comment>
  <w:comment w:id="24781" w:author="Quinten Van Woerkom" w:date="2024-12-16T17:00:00Z" w:initials="QV">
    <w:p w14:paraId="402644FE" w14:textId="52597461" w:rsidR="002F131C" w:rsidRDefault="002F131C" w:rsidP="002F131C">
      <w:pPr>
        <w:pStyle w:val="CommentText"/>
        <w:jc w:val="left"/>
      </w:pPr>
      <w:r>
        <w:rPr>
          <w:rStyle w:val="CommentReference"/>
        </w:rPr>
        <w:annotationRef/>
      </w:r>
      <w:r>
        <w:t>CNES-041</w:t>
      </w:r>
    </w:p>
  </w:comment>
  <w:comment w:id="24833" w:author="Quinten Van Woerkom" w:date="2024-11-25T15:11:00Z" w:initials="QV">
    <w:p w14:paraId="32EEC562" w14:textId="77777777" w:rsidR="00824C40" w:rsidRDefault="00824C40" w:rsidP="00824C40">
      <w:pPr>
        <w:pStyle w:val="CommentText"/>
        <w:jc w:val="left"/>
      </w:pPr>
      <w:r>
        <w:rPr>
          <w:rStyle w:val="CommentReference"/>
        </w:rPr>
        <w:annotationRef/>
      </w:r>
      <w:r>
        <w:t>CNES-042</w:t>
      </w:r>
    </w:p>
  </w:comment>
  <w:comment w:id="24843" w:author="Peter Van Der Plas" w:date="2024-12-28T13:57:00Z" w:initials="PV">
    <w:p w14:paraId="05E0FCA8" w14:textId="77777777" w:rsidR="0075164A" w:rsidRDefault="0075164A" w:rsidP="0075164A">
      <w:pPr>
        <w:pStyle w:val="CommentText"/>
        <w:jc w:val="left"/>
      </w:pPr>
      <w:r>
        <w:rPr>
          <w:rStyle w:val="CommentReference"/>
        </w:rPr>
        <w:annotationRef/>
      </w:r>
      <w:r>
        <w:t>ESA-092</w:t>
      </w:r>
    </w:p>
  </w:comment>
  <w:comment w:id="24864" w:author="Quinten Van Woerkom" w:date="2024-11-27T15:27:00Z" w:initials="QV">
    <w:p w14:paraId="78C4E860" w14:textId="079F0A0B" w:rsidR="007C1890" w:rsidRDefault="007C1890" w:rsidP="007C1890">
      <w:pPr>
        <w:pStyle w:val="CommentText"/>
        <w:jc w:val="left"/>
      </w:pPr>
      <w:r>
        <w:rPr>
          <w:rStyle w:val="CommentReference"/>
        </w:rPr>
        <w:annotationRef/>
      </w:r>
      <w:r>
        <w:t>DLR-049</w:t>
      </w:r>
    </w:p>
  </w:comment>
  <w:comment w:id="24872" w:author="Quinten Van Woerkom" w:date="2024-11-27T15:27:00Z" w:initials="QV">
    <w:p w14:paraId="0EBA5655" w14:textId="77777777" w:rsidR="007C1890" w:rsidRDefault="007C1890" w:rsidP="007C1890">
      <w:pPr>
        <w:pStyle w:val="CommentText"/>
        <w:jc w:val="left"/>
      </w:pPr>
      <w:r>
        <w:rPr>
          <w:rStyle w:val="CommentReference"/>
        </w:rPr>
        <w:annotationRef/>
      </w:r>
      <w:r>
        <w:t>DLR-049</w:t>
      </w:r>
    </w:p>
  </w:comment>
  <w:comment w:id="24876" w:author="Quinten Van Woerkom" w:date="2024-11-28T15:33:00Z" w:initials="QV">
    <w:p w14:paraId="3A8022AA" w14:textId="77777777" w:rsidR="002315DE" w:rsidRDefault="002315DE" w:rsidP="002315DE">
      <w:pPr>
        <w:pStyle w:val="CommentText"/>
        <w:jc w:val="left"/>
      </w:pPr>
      <w:r>
        <w:rPr>
          <w:rStyle w:val="CommentReference"/>
        </w:rPr>
        <w:annotationRef/>
      </w:r>
      <w:r>
        <w:t>ESA-018</w:t>
      </w:r>
    </w:p>
  </w:comment>
  <w:comment w:id="24910" w:author="Quinten Van Woerkom" w:date="2024-12-02T16:41:00Z" w:initials="QV">
    <w:p w14:paraId="1F148959" w14:textId="77777777" w:rsidR="00D91B04" w:rsidRDefault="00D91B04" w:rsidP="00D91B04">
      <w:pPr>
        <w:pStyle w:val="CommentText"/>
        <w:jc w:val="left"/>
      </w:pPr>
      <w:r>
        <w:rPr>
          <w:rStyle w:val="CommentReference"/>
        </w:rPr>
        <w:annotationRef/>
      </w:r>
      <w:r>
        <w:t>DLR-057</w:t>
      </w:r>
    </w:p>
  </w:comment>
  <w:comment w:id="24917" w:author="Quinten Van Woerkom" w:date="2024-12-02T16:46:00Z" w:initials="QV">
    <w:p w14:paraId="01C5362A" w14:textId="77777777" w:rsidR="002A1B54" w:rsidRDefault="002A1B54" w:rsidP="002A1B54">
      <w:pPr>
        <w:pStyle w:val="CommentText"/>
        <w:jc w:val="left"/>
      </w:pPr>
      <w:r>
        <w:rPr>
          <w:rStyle w:val="CommentReference"/>
        </w:rPr>
        <w:annotationRef/>
      </w:r>
      <w:r>
        <w:t>DLR-057</w:t>
      </w:r>
    </w:p>
  </w:comment>
  <w:comment w:id="24940" w:author="Quinten Van Woerkom" w:date="2024-11-25T13:33:00Z" w:initials="QV">
    <w:p w14:paraId="18B2F013" w14:textId="0BE2F887" w:rsidR="00795E28" w:rsidRDefault="00795E28" w:rsidP="00795E28">
      <w:pPr>
        <w:pStyle w:val="CommentText"/>
        <w:jc w:val="left"/>
      </w:pPr>
      <w:r>
        <w:rPr>
          <w:rStyle w:val="CommentReference"/>
        </w:rPr>
        <w:annotationRef/>
      </w:r>
      <w:r>
        <w:t>DLR-058</w:t>
      </w:r>
    </w:p>
  </w:comment>
  <w:comment w:id="24944" w:author="Quinten Van Woerkom" w:date="2024-11-28T15:33:00Z" w:initials="QV">
    <w:p w14:paraId="02B5DE7B" w14:textId="77777777" w:rsidR="00B83F29" w:rsidRDefault="00B83F29" w:rsidP="00B83F29">
      <w:pPr>
        <w:pStyle w:val="CommentText"/>
        <w:jc w:val="left"/>
      </w:pPr>
      <w:r>
        <w:rPr>
          <w:rStyle w:val="CommentReference"/>
        </w:rPr>
        <w:annotationRef/>
      </w:r>
      <w:r>
        <w:t>ESA-018</w:t>
      </w:r>
    </w:p>
  </w:comment>
  <w:comment w:id="25069" w:author="Quinten Van Woerkom" w:date="2024-11-28T15:33:00Z" w:initials="QV">
    <w:p w14:paraId="451B1BA3" w14:textId="77777777" w:rsidR="00B83F29" w:rsidRDefault="00B83F29" w:rsidP="00B83F29">
      <w:pPr>
        <w:pStyle w:val="CommentText"/>
        <w:jc w:val="left"/>
      </w:pPr>
      <w:r>
        <w:rPr>
          <w:rStyle w:val="CommentReference"/>
        </w:rPr>
        <w:annotationRef/>
      </w:r>
      <w:r>
        <w:t>ESA-018</w:t>
      </w:r>
    </w:p>
  </w:comment>
  <w:comment w:id="25084" w:author="Quinten Van Woerkom" w:date="2024-11-25T13:33:00Z" w:initials="QV">
    <w:p w14:paraId="3A5B4A3D" w14:textId="77777777" w:rsidR="00795E28" w:rsidRDefault="00795E28" w:rsidP="00795E28">
      <w:pPr>
        <w:pStyle w:val="CommentText"/>
        <w:jc w:val="left"/>
      </w:pPr>
      <w:r>
        <w:rPr>
          <w:rStyle w:val="CommentReference"/>
        </w:rPr>
        <w:annotationRef/>
      </w:r>
      <w:r>
        <w:t>DLR-059</w:t>
      </w:r>
    </w:p>
  </w:comment>
  <w:comment w:id="25106" w:author="Quinten Van Woerkom" w:date="2024-11-27T15:34:00Z" w:initials="QV">
    <w:p w14:paraId="610DC90E" w14:textId="77777777" w:rsidR="00DE1DD9" w:rsidRDefault="00DE1DD9" w:rsidP="00DE1DD9">
      <w:pPr>
        <w:pStyle w:val="CommentText"/>
        <w:jc w:val="left"/>
      </w:pPr>
      <w:r>
        <w:rPr>
          <w:rStyle w:val="CommentReference"/>
        </w:rPr>
        <w:annotationRef/>
      </w:r>
      <w:r>
        <w:t>DLR-060</w:t>
      </w:r>
    </w:p>
  </w:comment>
  <w:comment w:id="25139" w:author="Quinten Van Woerkom" w:date="2024-11-27T15:35:00Z" w:initials="QV">
    <w:p w14:paraId="00A19035" w14:textId="77777777" w:rsidR="00716218" w:rsidRDefault="00716218" w:rsidP="00716218">
      <w:pPr>
        <w:pStyle w:val="CommentText"/>
        <w:jc w:val="left"/>
      </w:pPr>
      <w:r>
        <w:rPr>
          <w:rStyle w:val="CommentReference"/>
        </w:rPr>
        <w:annotationRef/>
      </w:r>
      <w:r>
        <w:t>DLR-060</w:t>
      </w:r>
    </w:p>
  </w:comment>
  <w:comment w:id="25143" w:author="Quinten Van Woerkom" w:date="2024-11-25T13:35:00Z" w:initials="QV">
    <w:p w14:paraId="5125ED3C" w14:textId="77777777" w:rsidR="00716218" w:rsidRDefault="00716218" w:rsidP="00716218">
      <w:pPr>
        <w:pStyle w:val="CommentText"/>
        <w:jc w:val="left"/>
      </w:pPr>
      <w:r>
        <w:rPr>
          <w:rStyle w:val="CommentReference"/>
        </w:rPr>
        <w:annotationRef/>
      </w:r>
      <w:r>
        <w:t>DLR-061</w:t>
      </w:r>
    </w:p>
  </w:comment>
  <w:comment w:id="25172" w:author="Quinten Van Woerkom" w:date="2024-11-27T15:35:00Z" w:initials="QV">
    <w:p w14:paraId="0018FBFE" w14:textId="77777777" w:rsidR="00BC61E7" w:rsidRDefault="00BC61E7" w:rsidP="00BC61E7">
      <w:pPr>
        <w:pStyle w:val="CommentText"/>
        <w:jc w:val="left"/>
      </w:pPr>
      <w:r>
        <w:rPr>
          <w:rStyle w:val="CommentReference"/>
        </w:rPr>
        <w:annotationRef/>
      </w:r>
      <w:r>
        <w:t>DLR-060</w:t>
      </w:r>
    </w:p>
  </w:comment>
  <w:comment w:id="25191" w:author="Quinten Van Woerkom" w:date="2024-12-17T18:25:00Z" w:initials="QV">
    <w:p w14:paraId="6ECBB874" w14:textId="77777777" w:rsidR="008C57D9" w:rsidRDefault="008C57D9" w:rsidP="008C57D9">
      <w:pPr>
        <w:pStyle w:val="CommentText"/>
        <w:jc w:val="left"/>
      </w:pPr>
      <w:r>
        <w:rPr>
          <w:rStyle w:val="CommentReference"/>
        </w:rPr>
        <w:annotationRef/>
      </w:r>
      <w:r>
        <w:t>ESA-006</w:t>
      </w:r>
    </w:p>
  </w:comment>
  <w:comment w:id="25257" w:author="Quinten Van Woerkom" w:date="2024-11-25T13:35:00Z" w:initials="QV">
    <w:p w14:paraId="06CE64F4" w14:textId="2999E809" w:rsidR="00353F2E" w:rsidRDefault="00353F2E" w:rsidP="00353F2E">
      <w:pPr>
        <w:pStyle w:val="CommentText"/>
        <w:jc w:val="left"/>
      </w:pPr>
      <w:r>
        <w:rPr>
          <w:rStyle w:val="CommentReference"/>
        </w:rPr>
        <w:annotationRef/>
      </w:r>
      <w:r>
        <w:t>DLR-062</w:t>
      </w:r>
    </w:p>
  </w:comment>
  <w:comment w:id="25277" w:author="Quinten Van Woerkom" w:date="2024-11-25T14:01:00Z" w:initials="QV">
    <w:p w14:paraId="2A760545" w14:textId="77777777" w:rsidR="00230BAB" w:rsidRDefault="00230BAB" w:rsidP="00230BAB">
      <w:pPr>
        <w:pStyle w:val="CommentText"/>
        <w:jc w:val="left"/>
      </w:pPr>
      <w:r>
        <w:rPr>
          <w:rStyle w:val="CommentReference"/>
        </w:rPr>
        <w:annotationRef/>
      </w:r>
      <w:r>
        <w:t>ESA-020</w:t>
      </w:r>
    </w:p>
  </w:comment>
  <w:comment w:id="25281" w:author="Quinten Van Woerkom" w:date="2024-11-27T15:32:00Z" w:initials="QV">
    <w:p w14:paraId="797C8135" w14:textId="77777777" w:rsidR="007F5BBF" w:rsidRDefault="007F5BBF" w:rsidP="007F5BBF">
      <w:pPr>
        <w:pStyle w:val="CommentText"/>
        <w:jc w:val="left"/>
      </w:pPr>
      <w:r>
        <w:rPr>
          <w:rStyle w:val="CommentReference"/>
        </w:rPr>
        <w:annotationRef/>
      </w:r>
      <w:r>
        <w:t>DLR-055</w:t>
      </w:r>
    </w:p>
  </w:comment>
  <w:comment w:id="25285" w:author="Quinten Van Woerkom" w:date="2024-11-27T15:32:00Z" w:initials="QV">
    <w:p w14:paraId="034F9E8A" w14:textId="77777777" w:rsidR="007F5BBF" w:rsidRDefault="007F5BBF" w:rsidP="007F5BBF">
      <w:pPr>
        <w:pStyle w:val="CommentText"/>
        <w:jc w:val="left"/>
      </w:pPr>
      <w:r>
        <w:rPr>
          <w:rStyle w:val="CommentReference"/>
        </w:rPr>
        <w:annotationRef/>
      </w:r>
      <w:r>
        <w:t>DLR-055</w:t>
      </w:r>
    </w:p>
  </w:comment>
  <w:comment w:id="26097" w:author="Quinten Van Woerkom" w:date="2024-11-26T14:32:00Z" w:initials="QV">
    <w:p w14:paraId="3C9683B2" w14:textId="24F8C321" w:rsidR="004065B1" w:rsidRDefault="004065B1" w:rsidP="004065B1">
      <w:pPr>
        <w:pStyle w:val="CommentText"/>
        <w:jc w:val="left"/>
      </w:pPr>
      <w:r>
        <w:rPr>
          <w:rStyle w:val="CommentReference"/>
        </w:rPr>
        <w:annotationRef/>
      </w:r>
      <w:r>
        <w:t>DLR-087</w:t>
      </w:r>
    </w:p>
  </w:comment>
  <w:comment w:id="26318" w:author="Quinten Van Woerkom" w:date="2024-12-17T18:25:00Z" w:initials="QV">
    <w:p w14:paraId="73B5C987" w14:textId="77777777" w:rsidR="008C57D9" w:rsidRDefault="008C57D9" w:rsidP="008C57D9">
      <w:pPr>
        <w:pStyle w:val="CommentText"/>
        <w:jc w:val="left"/>
      </w:pPr>
      <w:r>
        <w:rPr>
          <w:rStyle w:val="CommentReference"/>
        </w:rPr>
        <w:annotationRef/>
      </w:r>
      <w:r>
        <w:t>ESA-006</w:t>
      </w:r>
    </w:p>
  </w:comment>
  <w:comment w:id="26339" w:author="Quinten Van Woerkom" w:date="2024-11-27T12:35:00Z" w:initials="QV">
    <w:p w14:paraId="3C908309" w14:textId="64FBAA6A" w:rsidR="00170A04" w:rsidRDefault="00170A04" w:rsidP="00170A04">
      <w:pPr>
        <w:pStyle w:val="CommentText"/>
        <w:jc w:val="left"/>
      </w:pPr>
      <w:r>
        <w:rPr>
          <w:rStyle w:val="CommentReference"/>
        </w:rPr>
        <w:annotationRef/>
      </w:r>
      <w:r>
        <w:t>DLR-014</w:t>
      </w:r>
    </w:p>
  </w:comment>
  <w:comment w:id="26354" w:author="Quinten Van Woerkom" w:date="2024-11-27T12:35:00Z" w:initials="QV">
    <w:p w14:paraId="0AF250AF" w14:textId="77777777" w:rsidR="00170A04" w:rsidRDefault="00170A04" w:rsidP="00170A04">
      <w:pPr>
        <w:pStyle w:val="CommentText"/>
        <w:jc w:val="left"/>
      </w:pPr>
      <w:r>
        <w:rPr>
          <w:rStyle w:val="CommentReference"/>
        </w:rPr>
        <w:annotationRef/>
      </w:r>
      <w:r>
        <w:t>DLR-014</w:t>
      </w:r>
    </w:p>
  </w:comment>
  <w:comment w:id="26382" w:author="Quinten Van Woerkom" w:date="2024-11-25T14:01:00Z" w:initials="QV">
    <w:p w14:paraId="53E96107" w14:textId="0E7CA691" w:rsidR="00230BAB" w:rsidRDefault="00230BAB" w:rsidP="00230BAB">
      <w:pPr>
        <w:pStyle w:val="CommentText"/>
        <w:jc w:val="left"/>
      </w:pPr>
      <w:r>
        <w:rPr>
          <w:rStyle w:val="CommentReference"/>
        </w:rPr>
        <w:annotationRef/>
      </w:r>
      <w:r>
        <w:t>ESA-020</w:t>
      </w:r>
    </w:p>
  </w:comment>
  <w:comment w:id="26394" w:author="Quinten Van Woerkom" w:date="2024-11-27T12:35:00Z" w:initials="QV">
    <w:p w14:paraId="781CEE5C" w14:textId="77777777" w:rsidR="00170A04" w:rsidRDefault="00170A04" w:rsidP="00170A04">
      <w:pPr>
        <w:pStyle w:val="CommentText"/>
        <w:jc w:val="left"/>
      </w:pPr>
      <w:r>
        <w:rPr>
          <w:rStyle w:val="CommentReference"/>
        </w:rPr>
        <w:annotationRef/>
      </w:r>
      <w:r>
        <w:t>DLR-014</w:t>
      </w:r>
    </w:p>
  </w:comment>
  <w:comment w:id="26399" w:author="Quinten Van Woerkom" w:date="2024-11-25T13:31:00Z" w:initials="QV">
    <w:p w14:paraId="0D026FE8" w14:textId="5BC08D18" w:rsidR="00DE276A" w:rsidRDefault="00DE276A" w:rsidP="00DE276A">
      <w:pPr>
        <w:pStyle w:val="CommentText"/>
        <w:jc w:val="left"/>
      </w:pPr>
      <w:r>
        <w:rPr>
          <w:rStyle w:val="CommentReference"/>
        </w:rPr>
        <w:annotationRef/>
      </w:r>
      <w:r>
        <w:t>DLR-053</w:t>
      </w:r>
    </w:p>
  </w:comment>
  <w:comment w:id="26434" w:author="Quinten Van Woerkom" w:date="2024-11-25T13:39:00Z" w:initials="QV">
    <w:p w14:paraId="6ECF4970" w14:textId="77777777" w:rsidR="007B49CD" w:rsidRDefault="007B49CD" w:rsidP="007B49CD">
      <w:pPr>
        <w:pStyle w:val="CommentText"/>
        <w:jc w:val="left"/>
      </w:pPr>
      <w:r>
        <w:rPr>
          <w:rStyle w:val="CommentReference"/>
        </w:rPr>
        <w:annotationRef/>
      </w:r>
      <w:r>
        <w:t>DLR-053</w:t>
      </w:r>
    </w:p>
  </w:comment>
  <w:comment w:id="26466" w:author="Quinten Van Woerkom" w:date="2024-11-25T13:39:00Z" w:initials="QV">
    <w:p w14:paraId="640E2428" w14:textId="77777777" w:rsidR="007B49CD" w:rsidRDefault="007B49CD" w:rsidP="007B49CD">
      <w:pPr>
        <w:pStyle w:val="CommentText"/>
        <w:jc w:val="left"/>
      </w:pPr>
      <w:r>
        <w:rPr>
          <w:rStyle w:val="CommentReference"/>
        </w:rPr>
        <w:annotationRef/>
      </w:r>
      <w:r>
        <w:t>DLR-053</w:t>
      </w:r>
    </w:p>
  </w:comment>
  <w:comment w:id="26488" w:author="Quinten Van Woerkom" w:date="2024-11-25T13:39:00Z" w:initials="QV">
    <w:p w14:paraId="2DAD4DBA" w14:textId="77777777" w:rsidR="007B49CD" w:rsidRDefault="007B49CD" w:rsidP="007B49CD">
      <w:pPr>
        <w:pStyle w:val="CommentText"/>
        <w:jc w:val="left"/>
      </w:pPr>
      <w:r>
        <w:rPr>
          <w:rStyle w:val="CommentReference"/>
        </w:rPr>
        <w:annotationRef/>
      </w:r>
      <w:r>
        <w:t>DLR-053</w:t>
      </w:r>
    </w:p>
  </w:comment>
  <w:comment w:id="26512" w:author="Quinten Van Woerkom" w:date="2024-11-25T13:40:00Z" w:initials="QV">
    <w:p w14:paraId="216E3014" w14:textId="77777777" w:rsidR="007B49CD" w:rsidRDefault="007B49CD" w:rsidP="007B49CD">
      <w:pPr>
        <w:pStyle w:val="CommentText"/>
        <w:jc w:val="left"/>
      </w:pPr>
      <w:r>
        <w:rPr>
          <w:rStyle w:val="CommentReference"/>
        </w:rPr>
        <w:annotationRef/>
      </w:r>
      <w:r>
        <w:t>DLR-053</w:t>
      </w:r>
    </w:p>
  </w:comment>
  <w:comment w:id="26545" w:author="Quinten Van Woerkom" w:date="2024-11-25T13:40:00Z" w:initials="QV">
    <w:p w14:paraId="1D4F8AA8" w14:textId="77777777" w:rsidR="007B49CD" w:rsidRDefault="007B49CD" w:rsidP="007B49CD">
      <w:pPr>
        <w:pStyle w:val="CommentText"/>
        <w:jc w:val="left"/>
      </w:pPr>
      <w:r>
        <w:rPr>
          <w:rStyle w:val="CommentReference"/>
        </w:rPr>
        <w:annotationRef/>
      </w:r>
      <w:r>
        <w:t>DLR-053</w:t>
      </w:r>
    </w:p>
  </w:comment>
  <w:comment w:id="26577" w:author="Quinten Van Woerkom" w:date="2024-11-25T13:40:00Z" w:initials="QV">
    <w:p w14:paraId="73CFA02F" w14:textId="77777777" w:rsidR="007B49CD" w:rsidRDefault="007B49CD" w:rsidP="007B49CD">
      <w:pPr>
        <w:pStyle w:val="CommentText"/>
        <w:jc w:val="left"/>
      </w:pPr>
      <w:r>
        <w:rPr>
          <w:rStyle w:val="CommentReference"/>
        </w:rPr>
        <w:annotationRef/>
      </w:r>
      <w:r>
        <w:t>DLR-053</w:t>
      </w:r>
    </w:p>
  </w:comment>
  <w:comment w:id="26602" w:author="Quinten Van Woerkom" w:date="2024-11-27T12:35:00Z" w:initials="QV">
    <w:p w14:paraId="2483EB95" w14:textId="77777777" w:rsidR="00170A04" w:rsidRDefault="00170A04" w:rsidP="00170A04">
      <w:pPr>
        <w:pStyle w:val="CommentText"/>
        <w:jc w:val="left"/>
      </w:pPr>
      <w:r>
        <w:rPr>
          <w:rStyle w:val="CommentReference"/>
        </w:rPr>
        <w:annotationRef/>
      </w:r>
      <w:r>
        <w:t>DLR-014</w:t>
      </w:r>
    </w:p>
  </w:comment>
  <w:comment w:id="26604" w:author="Quinten Van Woerkom" w:date="2024-11-27T12:36:00Z" w:initials="QV">
    <w:p w14:paraId="04CABB32" w14:textId="77777777" w:rsidR="00170A04" w:rsidRDefault="00170A04" w:rsidP="00170A04">
      <w:pPr>
        <w:pStyle w:val="CommentText"/>
        <w:jc w:val="left"/>
      </w:pPr>
      <w:r>
        <w:rPr>
          <w:rStyle w:val="CommentReference"/>
        </w:rPr>
        <w:annotationRef/>
      </w:r>
      <w:r>
        <w:t>DLR-014</w:t>
      </w:r>
    </w:p>
  </w:comment>
  <w:comment w:id="26606" w:author="Quinten Van Woerkom" w:date="2024-11-25T14:53:00Z" w:initials="QV">
    <w:p w14:paraId="1EC0FD06" w14:textId="3B77E4DA" w:rsidR="000D405E" w:rsidRDefault="000D405E" w:rsidP="000D405E">
      <w:pPr>
        <w:pStyle w:val="CommentText"/>
        <w:jc w:val="left"/>
      </w:pPr>
      <w:r>
        <w:rPr>
          <w:rStyle w:val="CommentReference"/>
        </w:rPr>
        <w:annotationRef/>
      </w:r>
      <w:r>
        <w:t>ESA-067</w:t>
      </w:r>
    </w:p>
  </w:comment>
  <w:comment w:id="26609" w:author="Quinten Van Woerkom" w:date="2024-11-25T13:40:00Z" w:initials="QV">
    <w:p w14:paraId="686FC2AE" w14:textId="5C4FC54C" w:rsidR="007B49CD" w:rsidRDefault="007B49CD" w:rsidP="007B49CD">
      <w:pPr>
        <w:pStyle w:val="CommentText"/>
        <w:jc w:val="left"/>
      </w:pPr>
      <w:r>
        <w:rPr>
          <w:rStyle w:val="CommentReference"/>
        </w:rPr>
        <w:annotationRef/>
      </w:r>
      <w:r>
        <w:t>DLR-053</w:t>
      </w:r>
    </w:p>
  </w:comment>
  <w:comment w:id="26619" w:author="Quinten Van Woerkom" w:date="2024-11-27T12:36:00Z" w:initials="QV">
    <w:p w14:paraId="3C981F42" w14:textId="77777777" w:rsidR="00A74F5C" w:rsidRDefault="00A74F5C" w:rsidP="00A74F5C">
      <w:pPr>
        <w:pStyle w:val="CommentText"/>
        <w:jc w:val="left"/>
      </w:pPr>
      <w:r>
        <w:rPr>
          <w:rStyle w:val="CommentReference"/>
        </w:rPr>
        <w:annotationRef/>
      </w:r>
      <w:r>
        <w:t>DLR-014</w:t>
      </w:r>
    </w:p>
  </w:comment>
  <w:comment w:id="26640" w:author="Quinten Van Woerkom" w:date="2024-11-25T13:40:00Z" w:initials="QV">
    <w:p w14:paraId="6660E844" w14:textId="76B7D386" w:rsidR="007B49CD" w:rsidRDefault="007B49CD" w:rsidP="007B49CD">
      <w:pPr>
        <w:pStyle w:val="CommentText"/>
        <w:jc w:val="left"/>
      </w:pPr>
      <w:r>
        <w:rPr>
          <w:rStyle w:val="CommentReference"/>
        </w:rPr>
        <w:annotationRef/>
      </w:r>
      <w:r>
        <w:t>DLR-053</w:t>
      </w:r>
    </w:p>
  </w:comment>
  <w:comment w:id="26671" w:author="Quinten Van Woerkom" w:date="2024-11-25T13:40:00Z" w:initials="QV">
    <w:p w14:paraId="40F72B9B" w14:textId="77777777" w:rsidR="007B49CD" w:rsidRDefault="007B49CD" w:rsidP="007B49CD">
      <w:pPr>
        <w:pStyle w:val="CommentText"/>
        <w:jc w:val="left"/>
      </w:pPr>
      <w:r>
        <w:rPr>
          <w:rStyle w:val="CommentReference"/>
        </w:rPr>
        <w:annotationRef/>
      </w:r>
      <w:r>
        <w:t>DLR-053</w:t>
      </w:r>
    </w:p>
  </w:comment>
  <w:comment w:id="26712" w:author="Quinten Van Woerkom" w:date="2024-12-16T17:31:00Z" w:initials="QV">
    <w:p w14:paraId="32BEE66A" w14:textId="77777777" w:rsidR="009A32DF" w:rsidRDefault="009A32DF" w:rsidP="009A32DF">
      <w:pPr>
        <w:pStyle w:val="CommentText"/>
        <w:jc w:val="left"/>
      </w:pPr>
      <w:r>
        <w:rPr>
          <w:rStyle w:val="CommentReference"/>
        </w:rPr>
        <w:annotationRef/>
      </w:r>
      <w:r>
        <w:t>DLR-008</w:t>
      </w:r>
    </w:p>
  </w:comment>
  <w:comment w:id="26730" w:author="Quinten Van Woerkom" w:date="2024-11-25T15:31:00Z" w:initials="QV">
    <w:p w14:paraId="01CCB4F7" w14:textId="4F058FAA" w:rsidR="0022153F" w:rsidRDefault="0022153F" w:rsidP="0022153F">
      <w:pPr>
        <w:pStyle w:val="CommentText"/>
        <w:jc w:val="left"/>
      </w:pPr>
      <w:r>
        <w:rPr>
          <w:rStyle w:val="CommentReference"/>
        </w:rPr>
        <w:annotationRef/>
      </w:r>
      <w:r>
        <w:t>ESA-068</w:t>
      </w:r>
    </w:p>
  </w:comment>
  <w:comment w:id="26763" w:author="Quinten Van Woerkom" w:date="2024-12-02T16:34:00Z" w:initials="QV">
    <w:p w14:paraId="0A8EA52F" w14:textId="77777777" w:rsidR="00CA3A37" w:rsidRDefault="00CA3A37" w:rsidP="00CA3A37">
      <w:pPr>
        <w:pStyle w:val="CommentText"/>
        <w:jc w:val="left"/>
      </w:pPr>
      <w:r>
        <w:rPr>
          <w:rStyle w:val="CommentReference"/>
        </w:rPr>
        <w:annotationRef/>
      </w:r>
      <w:r>
        <w:t>Removed reference to directory service.</w:t>
      </w:r>
    </w:p>
  </w:comment>
  <w:comment w:id="26784" w:author="Quinten Van Woerkom" w:date="2024-12-16T17:18:00Z" w:initials="QV">
    <w:p w14:paraId="1D63A849" w14:textId="77777777" w:rsidR="00CA3A37" w:rsidRDefault="00CA3A37" w:rsidP="00CA3A37">
      <w:pPr>
        <w:pStyle w:val="CommentText"/>
        <w:jc w:val="left"/>
      </w:pPr>
      <w:r>
        <w:rPr>
          <w:rStyle w:val="CommentReference"/>
        </w:rPr>
        <w:annotationRef/>
      </w:r>
      <w:r>
        <w:t>DLR-056</w:t>
      </w:r>
    </w:p>
  </w:comment>
  <w:comment w:id="26897" w:author="Quinten Van Woerkom" w:date="2024-12-03T11:34:00Z" w:initials="QV">
    <w:p w14:paraId="7AEC0BBF" w14:textId="77777777" w:rsidR="00786E54" w:rsidRDefault="00786E54" w:rsidP="00786E54">
      <w:pPr>
        <w:pStyle w:val="CommentText"/>
        <w:jc w:val="left"/>
      </w:pPr>
      <w:r>
        <w:rPr>
          <w:rStyle w:val="CommentReference"/>
        </w:rPr>
        <w:annotationRef/>
      </w:r>
      <w:r>
        <w:t>Based on ESA-010, had to move this to its own section (such that it is not part of an informative “Overview” section)</w:t>
      </w:r>
    </w:p>
  </w:comment>
  <w:comment w:id="27696" w:author="Peter Van Der Plas" w:date="2024-12-27T11:33:00Z" w:initials="PV">
    <w:p w14:paraId="183507AF" w14:textId="77777777" w:rsidR="00F32FDD" w:rsidRDefault="00F32FDD" w:rsidP="00F32FDD">
      <w:pPr>
        <w:pStyle w:val="CommentText"/>
        <w:jc w:val="left"/>
      </w:pPr>
      <w:r>
        <w:rPr>
          <w:rStyle w:val="CommentReference"/>
        </w:rPr>
        <w:annotationRef/>
      </w:r>
      <w:r>
        <w:t>CNES-002</w:t>
      </w:r>
    </w:p>
    <w:p w14:paraId="4B987750" w14:textId="77777777" w:rsidR="00F32FDD" w:rsidRDefault="00F32FDD" w:rsidP="00F32FDD">
      <w:pPr>
        <w:pStyle w:val="CommentText"/>
        <w:jc w:val="left"/>
      </w:pPr>
      <w:r>
        <w:t>This applies to all subsequent data structure tables</w:t>
      </w:r>
    </w:p>
  </w:comment>
  <w:comment w:id="27719" w:author="Quinten Van Woerkom" w:date="2024-11-25T14:38:00Z" w:initials="QV">
    <w:p w14:paraId="2E5D52C4" w14:textId="212B5104" w:rsidR="00540477" w:rsidRDefault="00540477" w:rsidP="00540477">
      <w:pPr>
        <w:pStyle w:val="CommentText"/>
        <w:jc w:val="left"/>
      </w:pPr>
      <w:r>
        <w:rPr>
          <w:rStyle w:val="CommentReference"/>
        </w:rPr>
        <w:annotationRef/>
      </w:r>
      <w:r>
        <w:t>ESA-063</w:t>
      </w:r>
    </w:p>
  </w:comment>
  <w:comment w:id="27758" w:author="Quinten Van Woerkom" w:date="2024-11-25T14:38:00Z" w:initials="QV">
    <w:p w14:paraId="4D3CECCA" w14:textId="77777777" w:rsidR="00540477" w:rsidRDefault="00540477" w:rsidP="00540477">
      <w:pPr>
        <w:pStyle w:val="CommentText"/>
        <w:jc w:val="left"/>
      </w:pPr>
      <w:r>
        <w:rPr>
          <w:rStyle w:val="CommentReference"/>
        </w:rPr>
        <w:annotationRef/>
      </w:r>
      <w:r>
        <w:t>ESA-063</w:t>
      </w:r>
    </w:p>
  </w:comment>
  <w:comment w:id="27759" w:author="Peter Van Der Plas" w:date="2025-01-01T13:26:00Z" w:initials="PV">
    <w:p w14:paraId="6CFB9522" w14:textId="77777777" w:rsidR="00C80BC3" w:rsidRDefault="00C80BC3" w:rsidP="00C80BC3">
      <w:pPr>
        <w:pStyle w:val="CommentText"/>
        <w:jc w:val="left"/>
      </w:pPr>
      <w:r>
        <w:rPr>
          <w:rStyle w:val="CommentReference"/>
        </w:rPr>
        <w:annotationRef/>
      </w:r>
      <w:r>
        <w:t>ESA-100</w:t>
      </w:r>
    </w:p>
  </w:comment>
  <w:comment w:id="27784" w:author="Quinten Van Woerkom" w:date="2024-12-18T17:28:00Z" w:initials="QV">
    <w:p w14:paraId="2B694F38" w14:textId="13A90841" w:rsidR="006023CB" w:rsidRDefault="006023CB" w:rsidP="006023CB">
      <w:pPr>
        <w:pStyle w:val="CommentText"/>
        <w:jc w:val="left"/>
      </w:pPr>
      <w:r>
        <w:rPr>
          <w:rStyle w:val="CommentReference"/>
        </w:rPr>
        <w:annotationRef/>
      </w:r>
      <w:r>
        <w:t>DLR-039</w:t>
      </w:r>
    </w:p>
  </w:comment>
  <w:comment w:id="27791" w:author="Quinten Van Woerkom" w:date="2024-12-02T14:43:00Z" w:initials="QV">
    <w:p w14:paraId="127F35FD" w14:textId="4FFF530D" w:rsidR="00540477" w:rsidRDefault="00540477" w:rsidP="00540477">
      <w:pPr>
        <w:pStyle w:val="CommentText"/>
        <w:jc w:val="left"/>
      </w:pPr>
      <w:r>
        <w:rPr>
          <w:rStyle w:val="CommentReference"/>
        </w:rPr>
        <w:annotationRef/>
      </w:r>
      <w:r>
        <w:t>DLR-040: Removed “definition” of Lists. To be found in section 4.1.4 now.</w:t>
      </w:r>
    </w:p>
  </w:comment>
  <w:comment w:id="27819" w:author="Peter Van Der Plas" w:date="2024-12-27T11:34:00Z" w:initials="PV">
    <w:p w14:paraId="1A9A6E97" w14:textId="77777777" w:rsidR="00F32FDD" w:rsidRDefault="00F32FDD" w:rsidP="00F32FDD">
      <w:pPr>
        <w:pStyle w:val="CommentText"/>
        <w:jc w:val="left"/>
      </w:pPr>
      <w:r>
        <w:rPr>
          <w:rStyle w:val="CommentReference"/>
        </w:rPr>
        <w:annotationRef/>
      </w:r>
      <w:r>
        <w:t>CNES-002</w:t>
      </w:r>
    </w:p>
    <w:p w14:paraId="413662E1" w14:textId="77777777" w:rsidR="00F32FDD" w:rsidRDefault="00F32FDD" w:rsidP="00F32FDD">
      <w:pPr>
        <w:pStyle w:val="CommentText"/>
        <w:jc w:val="left"/>
      </w:pPr>
      <w:r>
        <w:t>This applies to all subsequent enumeration tables</w:t>
      </w:r>
    </w:p>
  </w:comment>
  <w:comment w:id="27862" w:author="Quinten Van Woerkom" w:date="2024-12-17T10:22:00Z" w:initials="QV">
    <w:p w14:paraId="64FEE05B" w14:textId="323B9E3F" w:rsidR="00FB0146" w:rsidRDefault="00FB0146" w:rsidP="00FB0146">
      <w:pPr>
        <w:pStyle w:val="CommentText"/>
        <w:jc w:val="left"/>
      </w:pPr>
      <w:r>
        <w:rPr>
          <w:rStyle w:val="CommentReference"/>
        </w:rPr>
        <w:annotationRef/>
      </w:r>
      <w:r>
        <w:t>ESA-012</w:t>
      </w:r>
    </w:p>
  </w:comment>
  <w:comment w:id="27876" w:author="Quinten Van Woerkom" w:date="2024-12-03T11:34:00Z" w:initials="QV">
    <w:p w14:paraId="6E21BFA2" w14:textId="3191E98E" w:rsidR="00D050AC" w:rsidRDefault="00D050AC" w:rsidP="00D050AC">
      <w:pPr>
        <w:pStyle w:val="CommentText"/>
        <w:jc w:val="left"/>
      </w:pPr>
      <w:r>
        <w:rPr>
          <w:rStyle w:val="CommentReference"/>
        </w:rPr>
        <w:annotationRef/>
      </w:r>
      <w:r>
        <w:t>Based on ESA-010, had to move this to its own section (such that it is not part of an informative “Overview” section)</w:t>
      </w:r>
    </w:p>
  </w:comment>
  <w:comment w:id="27877" w:author="Quinten Van Woerkom" w:date="2024-12-17T14:28:00Z" w:initials="QV">
    <w:p w14:paraId="67167E4B" w14:textId="77777777" w:rsidR="008C1E58" w:rsidRDefault="008C1E58" w:rsidP="008C1E58">
      <w:pPr>
        <w:pStyle w:val="CommentText"/>
        <w:jc w:val="left"/>
      </w:pPr>
      <w:r>
        <w:rPr>
          <w:rStyle w:val="CommentReference"/>
        </w:rPr>
        <w:annotationRef/>
      </w:r>
      <w:r>
        <w:t>Based on ESA-010, moved this here (such that it is not part of an informative “Overview” section)</w:t>
      </w:r>
    </w:p>
  </w:comment>
  <w:comment w:id="27878" w:author="Quinten Van Woerkom" w:date="2024-12-17T14:29:00Z" w:initials="QV">
    <w:p w14:paraId="6CF1B679" w14:textId="77777777" w:rsidR="008C1E58" w:rsidRDefault="008C1E58" w:rsidP="008C1E58">
      <w:pPr>
        <w:pStyle w:val="CommentText"/>
        <w:jc w:val="left"/>
      </w:pPr>
      <w:r>
        <w:rPr>
          <w:rStyle w:val="CommentReference"/>
        </w:rPr>
        <w:annotationRef/>
      </w:r>
      <w:r>
        <w:t>Based on ESA-010, had to move this to its own section (such that it is not part of an informative “Overview” section)</w:t>
      </w:r>
    </w:p>
  </w:comment>
  <w:comment w:id="27969" w:author="Quinten Van Woerkom" w:date="2024-12-03T11:34:00Z" w:initials="QV">
    <w:p w14:paraId="066FCA46" w14:textId="7B364B1D" w:rsidR="00786E54" w:rsidRDefault="00786E54" w:rsidP="00786E54">
      <w:pPr>
        <w:pStyle w:val="CommentText"/>
        <w:jc w:val="left"/>
      </w:pPr>
      <w:r>
        <w:rPr>
          <w:rStyle w:val="CommentReference"/>
        </w:rPr>
        <w:annotationRef/>
      </w:r>
      <w:r>
        <w:t>Based on ESA-010, had to move this to its own section (such that it is not part of an informative “Overview” section)</w:t>
      </w:r>
    </w:p>
  </w:comment>
  <w:comment w:id="27975" w:author="Quinten Van Woerkom" w:date="2024-11-25T13:37:00Z" w:initials="QV">
    <w:p w14:paraId="718D1BAA" w14:textId="2443AB0A" w:rsidR="00353F2E" w:rsidRDefault="00353F2E" w:rsidP="00353F2E">
      <w:pPr>
        <w:pStyle w:val="CommentText"/>
        <w:jc w:val="left"/>
      </w:pPr>
      <w:r>
        <w:rPr>
          <w:rStyle w:val="CommentReference"/>
        </w:rPr>
        <w:annotationRef/>
      </w:r>
      <w:r>
        <w:t>DLR-066</w:t>
      </w:r>
    </w:p>
  </w:comment>
  <w:comment w:id="27978" w:author="Quinten Van Woerkom" w:date="2024-12-02T16:16:00Z" w:initials="QV">
    <w:p w14:paraId="143C1149" w14:textId="77777777" w:rsidR="00BC30D8" w:rsidRDefault="00BC30D8" w:rsidP="00BC30D8">
      <w:pPr>
        <w:pStyle w:val="CommentText"/>
        <w:jc w:val="left"/>
      </w:pPr>
      <w:r>
        <w:rPr>
          <w:rStyle w:val="CommentReference"/>
        </w:rPr>
        <w:annotationRef/>
      </w:r>
      <w:r>
        <w:t>CNES-043</w:t>
      </w:r>
    </w:p>
  </w:comment>
  <w:comment w:id="27990" w:author="Quinten Van Woerkom" w:date="2024-11-27T15:38:00Z" w:initials="QV">
    <w:p w14:paraId="33C04198" w14:textId="2FCD9880" w:rsidR="001E5539" w:rsidRDefault="001E5539" w:rsidP="001E5539">
      <w:pPr>
        <w:pStyle w:val="CommentText"/>
        <w:jc w:val="left"/>
      </w:pPr>
      <w:r>
        <w:rPr>
          <w:rStyle w:val="CommentReference"/>
        </w:rPr>
        <w:annotationRef/>
      </w:r>
      <w:r>
        <w:t>DLR-067</w:t>
      </w:r>
    </w:p>
  </w:comment>
  <w:comment w:id="27994" w:author="Quinten Van Woerkom" w:date="2024-12-18T10:41:00Z" w:initials="QV">
    <w:p w14:paraId="2B7085AF" w14:textId="77777777" w:rsidR="00CF5F35" w:rsidRDefault="00CF5F35" w:rsidP="00CF5F35">
      <w:pPr>
        <w:pStyle w:val="CommentText"/>
        <w:jc w:val="left"/>
      </w:pPr>
      <w:r>
        <w:rPr>
          <w:rStyle w:val="CommentReference"/>
        </w:rPr>
        <w:annotationRef/>
      </w:r>
      <w:r>
        <w:t>This addition was needed based on the choice to move the definition of a default time system to the PICS table (see RID CNES-043).</w:t>
      </w:r>
    </w:p>
  </w:comment>
  <w:comment w:id="28001" w:author="Quinten Van Woerkom" w:date="2024-12-09T16:01:00Z" w:initials="QV">
    <w:p w14:paraId="20D88F4D" w14:textId="5982A81F" w:rsidR="00E93B74" w:rsidRDefault="00E93B74" w:rsidP="00E93B74">
      <w:pPr>
        <w:pStyle w:val="CommentText"/>
        <w:jc w:val="left"/>
      </w:pPr>
      <w:r>
        <w:rPr>
          <w:rStyle w:val="CommentReference"/>
        </w:rPr>
        <w:annotationRef/>
      </w:r>
      <w:r>
        <w:t>DLR-004</w:t>
      </w:r>
    </w:p>
  </w:comment>
  <w:comment w:id="28055" w:author="Quinten Van Woerkom" w:date="2024-12-09T15:52:00Z" w:initials="QV">
    <w:p w14:paraId="6260F461" w14:textId="654CDF14" w:rsidR="00AF50B3" w:rsidRDefault="00AF50B3" w:rsidP="00AF50B3">
      <w:pPr>
        <w:pStyle w:val="CommentText"/>
        <w:jc w:val="left"/>
      </w:pPr>
      <w:r>
        <w:rPr>
          <w:rStyle w:val="CommentReference"/>
        </w:rPr>
        <w:annotationRef/>
      </w:r>
      <w:r>
        <w:t>DLR-067</w:t>
      </w:r>
    </w:p>
  </w:comment>
  <w:comment w:id="28060" w:author="Quinten Van Woerkom" w:date="2024-12-09T16:02:00Z" w:initials="QV">
    <w:p w14:paraId="3342CCF5" w14:textId="77777777" w:rsidR="004679C4" w:rsidRDefault="004679C4" w:rsidP="004679C4">
      <w:pPr>
        <w:pStyle w:val="CommentText"/>
        <w:jc w:val="left"/>
      </w:pPr>
      <w:r>
        <w:rPr>
          <w:rStyle w:val="CommentReference"/>
        </w:rPr>
        <w:annotationRef/>
      </w:r>
      <w:r>
        <w:t>ESA-011</w:t>
      </w:r>
    </w:p>
  </w:comment>
  <w:comment w:id="28085" w:author="Quinten Van Woerkom" w:date="2024-12-09T15:54:00Z" w:initials="QV">
    <w:p w14:paraId="7863B481" w14:textId="6D1D85A3" w:rsidR="00147B35" w:rsidRDefault="00147B35" w:rsidP="00147B35">
      <w:pPr>
        <w:pStyle w:val="CommentText"/>
        <w:jc w:val="left"/>
      </w:pPr>
      <w:r>
        <w:rPr>
          <w:rStyle w:val="CommentReference"/>
        </w:rPr>
        <w:annotationRef/>
      </w:r>
      <w:r>
        <w:t>DLR-067</w:t>
      </w:r>
    </w:p>
  </w:comment>
  <w:comment w:id="28089" w:author="Quinten Van Woerkom" w:date="2024-12-09T16:02:00Z" w:initials="QV">
    <w:p w14:paraId="22D77FFF" w14:textId="77777777" w:rsidR="004679C4" w:rsidRDefault="004679C4" w:rsidP="004679C4">
      <w:pPr>
        <w:pStyle w:val="CommentText"/>
        <w:jc w:val="left"/>
      </w:pPr>
      <w:r>
        <w:rPr>
          <w:rStyle w:val="CommentReference"/>
        </w:rPr>
        <w:annotationRef/>
      </w:r>
      <w:r>
        <w:t>ESA-011</w:t>
      </w:r>
    </w:p>
  </w:comment>
  <w:comment w:id="28133" w:author="Quinten Van Woerkom" w:date="2024-12-17T10:24:00Z" w:initials="QV">
    <w:p w14:paraId="702F659F" w14:textId="77777777" w:rsidR="00913FC3" w:rsidRDefault="00913FC3" w:rsidP="00913FC3">
      <w:pPr>
        <w:pStyle w:val="CommentText"/>
        <w:jc w:val="left"/>
      </w:pPr>
      <w:r>
        <w:rPr>
          <w:rStyle w:val="CommentReference"/>
        </w:rPr>
        <w:annotationRef/>
      </w:r>
      <w:r>
        <w:t>In support of RIDs DLR-041, DLR-042, DLR-068, and to better distinguish normative from informative contents, I have split the “Lists and Nullability” section into its two components. Additionally, in this split I removed all the informative contents of this section, and removed the specifications that were normative from the MAL (as per ESA-086).</w:t>
      </w:r>
    </w:p>
  </w:comment>
  <w:comment w:id="28134" w:author="Quinten Van Woerkom" w:date="2024-12-17T10:25:00Z" w:initials="QV">
    <w:p w14:paraId="706654C6" w14:textId="77777777" w:rsidR="00913FC3" w:rsidRDefault="00913FC3" w:rsidP="00913FC3">
      <w:pPr>
        <w:pStyle w:val="CommentText"/>
        <w:jc w:val="left"/>
      </w:pPr>
      <w:r>
        <w:rPr>
          <w:rStyle w:val="CommentReference"/>
        </w:rPr>
        <w:annotationRef/>
      </w:r>
      <w:r>
        <w:t>Also, the clause specifying that interpretation of empty/nullable lists is implementation-defined has been removed (see RID DLR-068). This clause was superfluous and erroneous, considering its interpretation is always specified at point-of-use in the standard.</w:t>
      </w:r>
    </w:p>
  </w:comment>
  <w:comment w:id="28154" w:author="Quinten Van Woerkom" w:date="2024-12-17T10:19:00Z" w:initials="QV">
    <w:p w14:paraId="0D87552F" w14:textId="59EE1937" w:rsidR="004343FB" w:rsidRDefault="004343FB" w:rsidP="004343FB">
      <w:pPr>
        <w:pStyle w:val="CommentText"/>
        <w:jc w:val="left"/>
      </w:pPr>
      <w:r>
        <w:rPr>
          <w:rStyle w:val="CommentReference"/>
        </w:rPr>
        <w:annotationRef/>
      </w:r>
      <w:r>
        <w:t>DLR-041</w:t>
      </w:r>
    </w:p>
  </w:comment>
  <w:comment w:id="28160" w:author="Quinten Van Woerkom" w:date="2024-12-17T10:22:00Z" w:initials="QV">
    <w:p w14:paraId="6D89BFD8" w14:textId="77777777" w:rsidR="004343FB" w:rsidRDefault="004343FB" w:rsidP="004343FB">
      <w:pPr>
        <w:pStyle w:val="CommentText"/>
        <w:jc w:val="left"/>
      </w:pPr>
      <w:r>
        <w:rPr>
          <w:rStyle w:val="CommentReference"/>
        </w:rPr>
        <w:annotationRef/>
      </w:r>
      <w:r>
        <w:t>DLR-042</w:t>
      </w:r>
    </w:p>
  </w:comment>
  <w:comment w:id="28168" w:author="Quinten Van Woerkom" w:date="2024-12-18T17:31:00Z" w:initials="QV">
    <w:p w14:paraId="4FF99600" w14:textId="77777777" w:rsidR="002B7FF0" w:rsidRDefault="002B7FF0" w:rsidP="002B7FF0">
      <w:pPr>
        <w:pStyle w:val="CommentText"/>
        <w:jc w:val="left"/>
      </w:pPr>
      <w:r>
        <w:rPr>
          <w:rStyle w:val="CommentReference"/>
        </w:rPr>
        <w:annotationRef/>
      </w:r>
      <w:r>
        <w:t>Moved here from section 1, based on ESA RID-010.</w:t>
      </w:r>
    </w:p>
  </w:comment>
  <w:comment w:id="28351" w:author="Quinten Van Woerkom" w:date="2024-11-25T13:37:00Z" w:initials="QV">
    <w:p w14:paraId="5A5F98FC" w14:textId="4670EB9B" w:rsidR="00353F2E" w:rsidRDefault="00353F2E" w:rsidP="00353F2E">
      <w:pPr>
        <w:pStyle w:val="CommentText"/>
        <w:jc w:val="left"/>
      </w:pPr>
      <w:r>
        <w:rPr>
          <w:rStyle w:val="CommentReference"/>
        </w:rPr>
        <w:annotationRef/>
      </w:r>
      <w:r>
        <w:t>DLR-069</w:t>
      </w:r>
    </w:p>
  </w:comment>
  <w:comment w:id="28382" w:author="Quinten Van Woerkom" w:date="2024-12-03T11:31:00Z" w:initials="QV">
    <w:p w14:paraId="68064D4F" w14:textId="77777777" w:rsidR="0023531A" w:rsidRDefault="0023531A" w:rsidP="0023531A">
      <w:pPr>
        <w:pStyle w:val="CommentText"/>
        <w:jc w:val="left"/>
      </w:pPr>
      <w:r>
        <w:rPr>
          <w:rStyle w:val="CommentReference"/>
        </w:rPr>
        <w:annotationRef/>
      </w:r>
      <w:r>
        <w:t>ESA-021</w:t>
      </w:r>
    </w:p>
  </w:comment>
  <w:comment w:id="28385" w:author="Quinten Van Woerkom" w:date="2024-12-16T17:35:00Z" w:initials="QV">
    <w:p w14:paraId="2BCD6AED" w14:textId="77777777" w:rsidR="00E670E8" w:rsidRDefault="00E670E8" w:rsidP="00E670E8">
      <w:pPr>
        <w:pStyle w:val="CommentText"/>
        <w:jc w:val="left"/>
      </w:pPr>
      <w:r>
        <w:rPr>
          <w:rStyle w:val="CommentReference"/>
        </w:rPr>
        <w:annotationRef/>
      </w:r>
      <w:r>
        <w:t>Typo - “principle” is not an adjective, “principal” is.</w:t>
      </w:r>
    </w:p>
  </w:comment>
  <w:comment w:id="28398" w:author="Peter Van Der Plas" w:date="2024-12-27T12:20:00Z" w:initials="PV">
    <w:p w14:paraId="726DBB22" w14:textId="77777777" w:rsidR="00B614EF" w:rsidRDefault="00B614EF" w:rsidP="00B614EF">
      <w:pPr>
        <w:pStyle w:val="CommentText"/>
        <w:jc w:val="left"/>
      </w:pPr>
      <w:r>
        <w:rPr>
          <w:rStyle w:val="CommentReference"/>
        </w:rPr>
        <w:annotationRef/>
      </w:r>
      <w:r>
        <w:t>List below updated according to ESA-096 and CNES-043</w:t>
      </w:r>
    </w:p>
  </w:comment>
  <w:comment w:id="28430" w:author="Peter Van Der Plas" w:date="2024-12-27T12:18:00Z" w:initials="PV">
    <w:p w14:paraId="05AF29E4" w14:textId="27EE3AEE" w:rsidR="00B614EF" w:rsidRDefault="00B614EF" w:rsidP="00B614EF">
      <w:pPr>
        <w:pStyle w:val="CommentText"/>
        <w:jc w:val="left"/>
      </w:pPr>
      <w:r>
        <w:rPr>
          <w:rStyle w:val="CommentReference"/>
        </w:rPr>
        <w:annotationRef/>
      </w:r>
      <w:r>
        <w:t>ESA-094</w:t>
      </w:r>
    </w:p>
  </w:comment>
  <w:comment w:id="28459" w:author="Peter Van Der Plas" w:date="2024-12-27T13:24:00Z" w:initials="PV">
    <w:p w14:paraId="65DF778B" w14:textId="77777777" w:rsidR="00AA0709" w:rsidRDefault="00AA0709" w:rsidP="00AA0709">
      <w:pPr>
        <w:pStyle w:val="CommentText"/>
        <w:jc w:val="left"/>
      </w:pPr>
      <w:r>
        <w:rPr>
          <w:rStyle w:val="CommentReference"/>
        </w:rPr>
        <w:annotationRef/>
      </w:r>
      <w:r>
        <w:t>ESA-013</w:t>
      </w:r>
    </w:p>
  </w:comment>
  <w:comment w:id="28482" w:author="Quinten Van Woerkom" w:date="2024-12-03T13:39:00Z" w:initials="QV">
    <w:p w14:paraId="78791D15" w14:textId="6D3D2A46" w:rsidR="00D210B7" w:rsidRDefault="00D210B7" w:rsidP="00D210B7">
      <w:pPr>
        <w:pStyle w:val="CommentText"/>
        <w:jc w:val="left"/>
      </w:pPr>
      <w:r>
        <w:rPr>
          <w:rStyle w:val="CommentReference"/>
        </w:rPr>
        <w:annotationRef/>
      </w:r>
      <w:r>
        <w:t>ESA-050</w:t>
      </w:r>
    </w:p>
  </w:comment>
  <w:comment w:id="28486" w:author="Quinten Van Woerkom" w:date="2024-12-03T13:27:00Z" w:initials="QV">
    <w:p w14:paraId="1B4B45E6" w14:textId="6B8F6A8A" w:rsidR="005F1992" w:rsidRDefault="005F1992" w:rsidP="005F1992">
      <w:pPr>
        <w:pStyle w:val="CommentText"/>
        <w:jc w:val="left"/>
      </w:pPr>
      <w:r>
        <w:rPr>
          <w:rStyle w:val="CommentReference"/>
        </w:rPr>
        <w:annotationRef/>
      </w:r>
      <w:r>
        <w:t>ESA-050</w:t>
      </w:r>
    </w:p>
  </w:comment>
  <w:comment w:id="28498" w:author="Quinten Van Woerkom" w:date="2024-12-02T16:53:00Z" w:initials="QV">
    <w:p w14:paraId="1FD86AD5" w14:textId="443BBBB9" w:rsidR="002A1B54" w:rsidRDefault="002A1B54" w:rsidP="002A1B54">
      <w:pPr>
        <w:pStyle w:val="CommentText"/>
        <w:jc w:val="left"/>
      </w:pPr>
      <w:r>
        <w:rPr>
          <w:rStyle w:val="CommentReference"/>
        </w:rPr>
        <w:annotationRef/>
      </w:r>
      <w:r>
        <w:t>DLR-070</w:t>
      </w:r>
    </w:p>
  </w:comment>
  <w:comment w:id="28502" w:author="Quinten Van Woerkom" w:date="2024-12-03T14:12:00Z" w:initials="QV">
    <w:p w14:paraId="4336A8DB" w14:textId="77777777" w:rsidR="00C93599" w:rsidRDefault="00C93599" w:rsidP="00C93599">
      <w:pPr>
        <w:pStyle w:val="CommentText"/>
        <w:jc w:val="left"/>
      </w:pPr>
      <w:r>
        <w:rPr>
          <w:rStyle w:val="CommentReference"/>
        </w:rPr>
        <w:annotationRef/>
      </w:r>
      <w:r>
        <w:t>ESA-050</w:t>
      </w:r>
    </w:p>
  </w:comment>
  <w:comment w:id="28506" w:author="Quinten Van Woerkom" w:date="2024-12-03T14:12:00Z" w:initials="QV">
    <w:p w14:paraId="298E6655" w14:textId="39CE0B00" w:rsidR="00C93599" w:rsidRDefault="00C93599" w:rsidP="00C93599">
      <w:pPr>
        <w:pStyle w:val="CommentText"/>
        <w:jc w:val="left"/>
      </w:pPr>
      <w:r>
        <w:rPr>
          <w:rStyle w:val="CommentReference"/>
        </w:rPr>
        <w:annotationRef/>
      </w:r>
      <w:r>
        <w:t>ESA-050</w:t>
      </w:r>
    </w:p>
  </w:comment>
  <w:comment w:id="28508" w:author="Quinten Van Woerkom" w:date="2024-11-27T15:50:00Z" w:initials="QV">
    <w:p w14:paraId="082789DF" w14:textId="6B270EB3" w:rsidR="00400629" w:rsidRDefault="00400629" w:rsidP="00400629">
      <w:pPr>
        <w:pStyle w:val="CommentText"/>
        <w:jc w:val="left"/>
      </w:pPr>
      <w:r>
        <w:rPr>
          <w:rStyle w:val="CommentReference"/>
        </w:rPr>
        <w:annotationRef/>
      </w:r>
      <w:r>
        <w:t>DLR-073</w:t>
      </w:r>
    </w:p>
  </w:comment>
  <w:comment w:id="28539" w:author="Quinten Van Woerkom" w:date="2024-11-27T15:59:00Z" w:initials="QV">
    <w:p w14:paraId="41F9050D" w14:textId="77777777" w:rsidR="00301D5F" w:rsidRDefault="00301D5F" w:rsidP="00301D5F">
      <w:pPr>
        <w:pStyle w:val="CommentText"/>
        <w:jc w:val="left"/>
      </w:pPr>
      <w:r>
        <w:rPr>
          <w:rStyle w:val="CommentReference"/>
        </w:rPr>
        <w:annotationRef/>
      </w:r>
      <w:r>
        <w:t>DLR-039</w:t>
      </w:r>
    </w:p>
  </w:comment>
  <w:comment w:id="28545" w:author="Quinten Van Woerkom" w:date="2024-12-03T13:39:00Z" w:initials="QV">
    <w:p w14:paraId="0AB1B31F" w14:textId="77777777" w:rsidR="00D210B7" w:rsidRDefault="00D210B7" w:rsidP="00D210B7">
      <w:pPr>
        <w:pStyle w:val="CommentText"/>
        <w:jc w:val="left"/>
      </w:pPr>
      <w:r>
        <w:rPr>
          <w:rStyle w:val="CommentReference"/>
        </w:rPr>
        <w:annotationRef/>
      </w:r>
      <w:r>
        <w:t>ESA-050</w:t>
      </w:r>
    </w:p>
  </w:comment>
  <w:comment w:id="28549" w:author="Quinten Van Woerkom" w:date="2024-12-03T13:28:00Z" w:initials="QV">
    <w:p w14:paraId="4E78F150" w14:textId="671FC9BB" w:rsidR="005F1992" w:rsidRDefault="005F1992" w:rsidP="005F1992">
      <w:pPr>
        <w:pStyle w:val="CommentText"/>
        <w:jc w:val="left"/>
      </w:pPr>
      <w:r>
        <w:rPr>
          <w:rStyle w:val="CommentReference"/>
        </w:rPr>
        <w:annotationRef/>
      </w:r>
      <w:r>
        <w:t>ESA-050</w:t>
      </w:r>
    </w:p>
  </w:comment>
  <w:comment w:id="28568" w:author="Quinten Van Woerkom" w:date="2024-12-02T16:53:00Z" w:initials="QV">
    <w:p w14:paraId="43A5D543" w14:textId="5F6DB4D8" w:rsidR="002A1B54" w:rsidRDefault="002A1B54" w:rsidP="002A1B54">
      <w:pPr>
        <w:pStyle w:val="CommentText"/>
        <w:jc w:val="left"/>
      </w:pPr>
      <w:r>
        <w:rPr>
          <w:rStyle w:val="CommentReference"/>
        </w:rPr>
        <w:annotationRef/>
      </w:r>
      <w:r>
        <w:t>DLR-070</w:t>
      </w:r>
    </w:p>
  </w:comment>
  <w:comment w:id="28635" w:author="Quinten Van Woerkom" w:date="2024-11-27T15:59:00Z" w:initials="QV">
    <w:p w14:paraId="1E832DCE" w14:textId="230919D3" w:rsidR="00301D5F" w:rsidRDefault="00301D5F" w:rsidP="00301D5F">
      <w:pPr>
        <w:pStyle w:val="CommentText"/>
        <w:jc w:val="left"/>
      </w:pPr>
      <w:r>
        <w:rPr>
          <w:rStyle w:val="CommentReference"/>
        </w:rPr>
        <w:annotationRef/>
      </w:r>
      <w:r>
        <w:t>DLR-039</w:t>
      </w:r>
    </w:p>
  </w:comment>
  <w:comment w:id="28645" w:author="Quinten Van Woerkom" w:date="2024-12-03T13:32:00Z" w:initials="QV">
    <w:p w14:paraId="1108C12F" w14:textId="77777777" w:rsidR="00DD73B6" w:rsidRDefault="00DD73B6" w:rsidP="00DD73B6">
      <w:pPr>
        <w:pStyle w:val="CommentText"/>
        <w:jc w:val="left"/>
      </w:pPr>
      <w:r>
        <w:rPr>
          <w:rStyle w:val="CommentReference"/>
        </w:rPr>
        <w:annotationRef/>
      </w:r>
      <w:r>
        <w:t>ESA-050</w:t>
      </w:r>
    </w:p>
  </w:comment>
  <w:comment w:id="28683" w:author="Quinten Van Woerkom" w:date="2024-12-03T13:39:00Z" w:initials="QV">
    <w:p w14:paraId="0DC5FB60" w14:textId="77777777" w:rsidR="00D210B7" w:rsidRDefault="00D210B7" w:rsidP="00D210B7">
      <w:pPr>
        <w:pStyle w:val="CommentText"/>
        <w:jc w:val="left"/>
      </w:pPr>
      <w:r>
        <w:rPr>
          <w:rStyle w:val="CommentReference"/>
        </w:rPr>
        <w:annotationRef/>
      </w:r>
      <w:r>
        <w:t>ESA-050</w:t>
      </w:r>
    </w:p>
  </w:comment>
  <w:comment w:id="28687" w:author="Quinten Van Woerkom" w:date="2024-12-03T13:29:00Z" w:initials="QV">
    <w:p w14:paraId="69697293" w14:textId="46A292CE" w:rsidR="005F1992" w:rsidRDefault="005F1992" w:rsidP="005F1992">
      <w:pPr>
        <w:pStyle w:val="CommentText"/>
        <w:jc w:val="left"/>
      </w:pPr>
      <w:r>
        <w:rPr>
          <w:rStyle w:val="CommentReference"/>
        </w:rPr>
        <w:annotationRef/>
      </w:r>
      <w:r>
        <w:t>ESA-050</w:t>
      </w:r>
    </w:p>
  </w:comment>
  <w:comment w:id="28726" w:author="Quinten Van Woerkom" w:date="2024-12-02T16:52:00Z" w:initials="QV">
    <w:p w14:paraId="52ED5E41" w14:textId="1864B463" w:rsidR="002A1B54" w:rsidRDefault="002A1B54" w:rsidP="002A1B54">
      <w:pPr>
        <w:pStyle w:val="CommentText"/>
        <w:jc w:val="left"/>
      </w:pPr>
      <w:r>
        <w:rPr>
          <w:rStyle w:val="CommentReference"/>
        </w:rPr>
        <w:annotationRef/>
      </w:r>
      <w:r>
        <w:t>DLR-070</w:t>
      </w:r>
    </w:p>
  </w:comment>
  <w:comment w:id="28759" w:author="Quinten Van Woerkom" w:date="2024-12-03T13:39:00Z" w:initials="QV">
    <w:p w14:paraId="44AA9D4E" w14:textId="77777777" w:rsidR="00D210B7" w:rsidRDefault="00D210B7" w:rsidP="00D210B7">
      <w:pPr>
        <w:pStyle w:val="CommentText"/>
        <w:jc w:val="left"/>
      </w:pPr>
      <w:r>
        <w:rPr>
          <w:rStyle w:val="CommentReference"/>
        </w:rPr>
        <w:annotationRef/>
      </w:r>
      <w:r>
        <w:t>ESA-050</w:t>
      </w:r>
    </w:p>
  </w:comment>
  <w:comment w:id="28771" w:author="Quinten Van Woerkom" w:date="2024-12-03T13:35:00Z" w:initials="QV">
    <w:p w14:paraId="23AFD526" w14:textId="08D4D696" w:rsidR="00DD73B6" w:rsidRDefault="00DD73B6" w:rsidP="00DD73B6">
      <w:pPr>
        <w:pStyle w:val="CommentText"/>
        <w:jc w:val="left"/>
      </w:pPr>
      <w:r>
        <w:rPr>
          <w:rStyle w:val="CommentReference"/>
        </w:rPr>
        <w:annotationRef/>
      </w:r>
      <w:r>
        <w:t>ESA-050</w:t>
      </w:r>
    </w:p>
  </w:comment>
  <w:comment w:id="28780" w:author="Quinten Van Woerkom" w:date="2024-11-22T17:05:00Z" w:initials="QV">
    <w:p w14:paraId="009E404A" w14:textId="3006FEAF" w:rsidR="00460FE6" w:rsidRDefault="00460FE6" w:rsidP="00460FE6">
      <w:pPr>
        <w:pStyle w:val="CommentText"/>
        <w:jc w:val="left"/>
      </w:pPr>
      <w:r>
        <w:rPr>
          <w:rStyle w:val="CommentReference"/>
        </w:rPr>
        <w:annotationRef/>
      </w:r>
      <w:r>
        <w:t>DLR-011</w:t>
      </w:r>
    </w:p>
  </w:comment>
  <w:comment w:id="28823" w:author="Quinten Van Woerkom" w:date="2024-11-27T15:50:00Z" w:initials="QV">
    <w:p w14:paraId="70DF931E" w14:textId="77777777" w:rsidR="00400629" w:rsidRDefault="00400629" w:rsidP="00400629">
      <w:pPr>
        <w:pStyle w:val="CommentText"/>
        <w:jc w:val="left"/>
      </w:pPr>
      <w:r>
        <w:rPr>
          <w:rStyle w:val="CommentReference"/>
        </w:rPr>
        <w:annotationRef/>
      </w:r>
      <w:r>
        <w:t>DLR-073</w:t>
      </w:r>
    </w:p>
  </w:comment>
  <w:comment w:id="28829" w:author="Quinten Van Woerkom" w:date="2024-11-29T16:19:00Z" w:initials="QV">
    <w:p w14:paraId="6E678584" w14:textId="77777777" w:rsidR="00AF173D" w:rsidRDefault="00AF173D" w:rsidP="00AF173D">
      <w:pPr>
        <w:pStyle w:val="CommentText"/>
        <w:jc w:val="left"/>
      </w:pPr>
      <w:r>
        <w:rPr>
          <w:rStyle w:val="CommentReference"/>
        </w:rPr>
        <w:annotationRef/>
      </w:r>
      <w:r>
        <w:t>NASA-002</w:t>
      </w:r>
    </w:p>
  </w:comment>
  <w:comment w:id="28917" w:author="Peter Van Der Plas" w:date="2024-12-28T17:55:00Z" w:initials="PV">
    <w:p w14:paraId="49805A72" w14:textId="77777777" w:rsidR="00B91A36" w:rsidRDefault="00B91A36" w:rsidP="00B91A36">
      <w:pPr>
        <w:pStyle w:val="CommentText"/>
        <w:jc w:val="left"/>
      </w:pPr>
      <w:r>
        <w:rPr>
          <w:rStyle w:val="CommentReference"/>
        </w:rPr>
        <w:annotationRef/>
      </w:r>
      <w:r>
        <w:t>ESA-097</w:t>
      </w:r>
    </w:p>
  </w:comment>
  <w:comment w:id="28925" w:author="Peter Van Der Plas" w:date="2024-12-28T15:58:00Z" w:initials="PV">
    <w:p w14:paraId="2F0BBF49" w14:textId="26066C27" w:rsidR="007A4151" w:rsidRDefault="007A4151" w:rsidP="007A4151">
      <w:pPr>
        <w:pStyle w:val="CommentText"/>
        <w:jc w:val="left"/>
      </w:pPr>
      <w:r>
        <w:rPr>
          <w:rStyle w:val="CommentReference"/>
        </w:rPr>
        <w:annotationRef/>
      </w:r>
      <w:r>
        <w:t>ESA-098</w:t>
      </w:r>
    </w:p>
  </w:comment>
  <w:comment w:id="28944" w:author="Peter Van Der Plas" w:date="2024-12-28T17:55:00Z" w:initials="PV">
    <w:p w14:paraId="019F2B8B" w14:textId="77777777" w:rsidR="00B91A36" w:rsidRDefault="00B91A36" w:rsidP="00B91A36">
      <w:pPr>
        <w:pStyle w:val="CommentText"/>
        <w:jc w:val="left"/>
      </w:pPr>
      <w:r>
        <w:rPr>
          <w:rStyle w:val="CommentReference"/>
        </w:rPr>
        <w:annotationRef/>
      </w:r>
      <w:r>
        <w:t>ESA-097</w:t>
      </w:r>
    </w:p>
  </w:comment>
  <w:comment w:id="28968" w:author="Peter Van Der Plas" w:date="2024-12-28T15:53:00Z" w:initials="PV">
    <w:p w14:paraId="73EC4465" w14:textId="6919D2EF" w:rsidR="004A3C9E" w:rsidRDefault="004A3C9E" w:rsidP="004A3C9E">
      <w:pPr>
        <w:pStyle w:val="CommentText"/>
        <w:jc w:val="left"/>
      </w:pPr>
      <w:r>
        <w:rPr>
          <w:rStyle w:val="CommentReference"/>
        </w:rPr>
        <w:annotationRef/>
      </w:r>
      <w:r>
        <w:t>ESA-098</w:t>
      </w:r>
    </w:p>
  </w:comment>
  <w:comment w:id="29102" w:author="Quinten Van Woerkom" w:date="2024-12-12T14:08:00Z" w:initials="QV">
    <w:p w14:paraId="5BD871E3" w14:textId="0832E3A5" w:rsidR="00804D95" w:rsidRDefault="00804D95" w:rsidP="00804D95">
      <w:pPr>
        <w:pStyle w:val="CommentText"/>
        <w:jc w:val="left"/>
      </w:pPr>
      <w:r>
        <w:rPr>
          <w:rStyle w:val="CommentReference"/>
        </w:rPr>
        <w:annotationRef/>
      </w:r>
      <w:r>
        <w:t>DLR-004</w:t>
      </w:r>
    </w:p>
  </w:comment>
  <w:comment w:id="29110" w:author="Peter Van Der Plas" w:date="2024-12-28T18:04:00Z" w:initials="PV">
    <w:p w14:paraId="2BDD0B9E" w14:textId="77777777" w:rsidR="00B11CFF" w:rsidRDefault="00B11CFF" w:rsidP="00B11CFF">
      <w:pPr>
        <w:pStyle w:val="CommentText"/>
        <w:jc w:val="left"/>
      </w:pPr>
      <w:r>
        <w:rPr>
          <w:rStyle w:val="CommentReference"/>
        </w:rPr>
        <w:annotationRef/>
      </w:r>
      <w:r>
        <w:t>ESA-098</w:t>
      </w:r>
    </w:p>
  </w:comment>
  <w:comment w:id="29115" w:author="Quinten Van Woerkom" w:date="2024-11-25T14:02:00Z" w:initials="QV">
    <w:p w14:paraId="1E64DA4D" w14:textId="5F65D579" w:rsidR="00910646" w:rsidRDefault="00910646" w:rsidP="00910646">
      <w:pPr>
        <w:pStyle w:val="CommentText"/>
        <w:jc w:val="left"/>
      </w:pPr>
      <w:r>
        <w:rPr>
          <w:rStyle w:val="CommentReference"/>
        </w:rPr>
        <w:annotationRef/>
      </w:r>
      <w:r>
        <w:t>ESA-024</w:t>
      </w:r>
    </w:p>
  </w:comment>
  <w:comment w:id="29140" w:author="Peter Van Der Plas" w:date="2024-12-28T18:03:00Z" w:initials="PV">
    <w:p w14:paraId="642579E6" w14:textId="77777777" w:rsidR="00B11CFF" w:rsidRDefault="00B11CFF" w:rsidP="00B11CFF">
      <w:pPr>
        <w:pStyle w:val="CommentText"/>
        <w:jc w:val="left"/>
      </w:pPr>
      <w:r>
        <w:rPr>
          <w:rStyle w:val="CommentReference"/>
        </w:rPr>
        <w:annotationRef/>
      </w:r>
      <w:r>
        <w:t>ESA-098</w:t>
      </w:r>
    </w:p>
  </w:comment>
  <w:comment w:id="29164" w:author="Quinten Van Woerkom" w:date="2024-11-28T15:48:00Z" w:initials="QV">
    <w:p w14:paraId="54BAA6D3" w14:textId="3D09B891" w:rsidR="0096407E" w:rsidRDefault="0096407E" w:rsidP="0096407E">
      <w:pPr>
        <w:pStyle w:val="CommentText"/>
        <w:jc w:val="left"/>
      </w:pPr>
      <w:r>
        <w:rPr>
          <w:rStyle w:val="CommentReference"/>
        </w:rPr>
        <w:annotationRef/>
      </w:r>
      <w:r>
        <w:t>ESA-025</w:t>
      </w:r>
    </w:p>
  </w:comment>
  <w:comment w:id="29195" w:author="Quinten Van Woerkom" w:date="2024-11-25T15:17:00Z" w:initials="QV">
    <w:p w14:paraId="042645EA" w14:textId="4E53586B" w:rsidR="00CB6026" w:rsidRDefault="00CB6026" w:rsidP="00CB6026">
      <w:pPr>
        <w:pStyle w:val="CommentText"/>
        <w:jc w:val="left"/>
      </w:pPr>
      <w:r>
        <w:rPr>
          <w:rStyle w:val="CommentReference"/>
        </w:rPr>
        <w:annotationRef/>
      </w:r>
      <w:r>
        <w:t>DLR-079</w:t>
      </w:r>
    </w:p>
  </w:comment>
  <w:comment w:id="29214" w:author="Quinten Van Woerkom" w:date="2024-11-27T15:53:00Z" w:initials="QV">
    <w:p w14:paraId="1F7BA9B3" w14:textId="77777777" w:rsidR="00E508EB" w:rsidRDefault="00E508EB" w:rsidP="00E508EB">
      <w:pPr>
        <w:pStyle w:val="CommentText"/>
        <w:jc w:val="left"/>
      </w:pPr>
      <w:r>
        <w:rPr>
          <w:rStyle w:val="CommentReference"/>
        </w:rPr>
        <w:annotationRef/>
      </w:r>
      <w:r>
        <w:t>DLR-080</w:t>
      </w:r>
    </w:p>
  </w:comment>
  <w:comment w:id="29289" w:author="Quinten Van Woerkom" w:date="2024-11-25T15:18:00Z" w:initials="QV">
    <w:p w14:paraId="1AC91789" w14:textId="0045F49D" w:rsidR="00CB6026" w:rsidRDefault="00CB6026" w:rsidP="00CB6026">
      <w:pPr>
        <w:pStyle w:val="CommentText"/>
        <w:jc w:val="left"/>
      </w:pPr>
      <w:r>
        <w:rPr>
          <w:rStyle w:val="CommentReference"/>
        </w:rPr>
        <w:annotationRef/>
      </w:r>
      <w:r>
        <w:t>DLR-079</w:t>
      </w:r>
    </w:p>
  </w:comment>
  <w:comment w:id="29362" w:author="Quinten Van Woerkom" w:date="2024-12-03T13:36:00Z" w:initials="QV">
    <w:p w14:paraId="5D835765" w14:textId="77777777" w:rsidR="00DD73B6" w:rsidRDefault="00DD73B6" w:rsidP="00DD73B6">
      <w:pPr>
        <w:pStyle w:val="CommentText"/>
        <w:jc w:val="left"/>
      </w:pPr>
      <w:r>
        <w:rPr>
          <w:rStyle w:val="CommentReference"/>
        </w:rPr>
        <w:annotationRef/>
      </w:r>
      <w:r>
        <w:t>ESA-083: Removed entire constraints field</w:t>
      </w:r>
    </w:p>
  </w:comment>
  <w:comment w:id="29372" w:author="Quinten Van Woerkom" w:date="2024-12-03T14:13:00Z" w:initials="QV">
    <w:p w14:paraId="3DFBB781" w14:textId="77777777" w:rsidR="00C93599" w:rsidRDefault="00C93599" w:rsidP="00C93599">
      <w:pPr>
        <w:pStyle w:val="CommentText"/>
        <w:jc w:val="left"/>
      </w:pPr>
      <w:r>
        <w:rPr>
          <w:rStyle w:val="CommentReference"/>
        </w:rPr>
        <w:annotationRef/>
      </w:r>
      <w:r>
        <w:t>ESA-050</w:t>
      </w:r>
    </w:p>
  </w:comment>
  <w:comment w:id="29382" w:author="Quinten Van Woerkom" w:date="2024-11-29T16:25:00Z" w:initials="QV">
    <w:p w14:paraId="1F2D8871" w14:textId="1E7ACB11" w:rsidR="00AF173D" w:rsidRDefault="00AF173D" w:rsidP="00AF173D">
      <w:pPr>
        <w:pStyle w:val="CommentText"/>
        <w:jc w:val="left"/>
      </w:pPr>
      <w:r>
        <w:rPr>
          <w:rStyle w:val="CommentReference"/>
        </w:rPr>
        <w:annotationRef/>
      </w:r>
      <w:r>
        <w:t>NASA-011</w:t>
      </w:r>
    </w:p>
  </w:comment>
  <w:comment w:id="29449" w:author="Quinten Van Woerkom" w:date="2024-11-25T14:19:00Z" w:initials="QV">
    <w:p w14:paraId="1B2AC10E" w14:textId="63AA9102" w:rsidR="005C2DD0" w:rsidRDefault="005C2DD0" w:rsidP="005C2DD0">
      <w:pPr>
        <w:pStyle w:val="CommentText"/>
        <w:jc w:val="left"/>
      </w:pPr>
      <w:r>
        <w:rPr>
          <w:rStyle w:val="CommentReference"/>
        </w:rPr>
        <w:annotationRef/>
      </w:r>
      <w:r>
        <w:t>ESA-033</w:t>
      </w:r>
    </w:p>
  </w:comment>
  <w:comment w:id="29481" w:author="Quinten Van Woerkom" w:date="2024-11-25T14:02:00Z" w:initials="QV">
    <w:p w14:paraId="10328C33" w14:textId="38A06562" w:rsidR="00910646" w:rsidRDefault="00910646" w:rsidP="00910646">
      <w:pPr>
        <w:pStyle w:val="CommentText"/>
        <w:jc w:val="left"/>
      </w:pPr>
      <w:r>
        <w:rPr>
          <w:rStyle w:val="CommentReference"/>
        </w:rPr>
        <w:annotationRef/>
      </w:r>
      <w:r>
        <w:t>ESA-032</w:t>
      </w:r>
    </w:p>
  </w:comment>
  <w:comment w:id="29493" w:author="Quinten Van Woerkom" w:date="2024-11-25T14:03:00Z" w:initials="QV">
    <w:p w14:paraId="1A1EC562" w14:textId="77777777" w:rsidR="00910646" w:rsidRDefault="00910646" w:rsidP="00910646">
      <w:pPr>
        <w:pStyle w:val="CommentText"/>
        <w:jc w:val="left"/>
      </w:pPr>
      <w:r>
        <w:rPr>
          <w:rStyle w:val="CommentReference"/>
        </w:rPr>
        <w:annotationRef/>
      </w:r>
      <w:r>
        <w:t>ESA-032</w:t>
      </w:r>
    </w:p>
  </w:comment>
  <w:comment w:id="29635" w:author="Peter Van Der Plas" w:date="2024-12-28T18:06:00Z" w:initials="PV">
    <w:p w14:paraId="13093A62" w14:textId="77777777" w:rsidR="00B11CFF" w:rsidRDefault="00B11CFF" w:rsidP="00B11CFF">
      <w:pPr>
        <w:pStyle w:val="CommentText"/>
        <w:jc w:val="left"/>
      </w:pPr>
      <w:r>
        <w:rPr>
          <w:rStyle w:val="CommentReference"/>
        </w:rPr>
        <w:annotationRef/>
      </w:r>
      <w:r>
        <w:t>ESA-098</w:t>
      </w:r>
    </w:p>
  </w:comment>
  <w:comment w:id="29663" w:author="Quinten Van Woerkom" w:date="2024-11-28T17:17:00Z" w:initials="QV">
    <w:p w14:paraId="0FFAECF7" w14:textId="4DD34A58" w:rsidR="00DE02A7" w:rsidRDefault="00DE02A7" w:rsidP="00DE02A7">
      <w:pPr>
        <w:pStyle w:val="CommentText"/>
        <w:jc w:val="left"/>
      </w:pPr>
      <w:r>
        <w:rPr>
          <w:rStyle w:val="CommentReference"/>
        </w:rPr>
        <w:annotationRef/>
      </w:r>
      <w:r>
        <w:t>ESA-041</w:t>
      </w:r>
    </w:p>
  </w:comment>
  <w:comment w:id="29679" w:author="Quinten Van Woerkom" w:date="2024-12-02T15:18:00Z" w:initials="QV">
    <w:p w14:paraId="4B0B4429" w14:textId="77777777" w:rsidR="0009610F" w:rsidRDefault="0009610F" w:rsidP="0009610F">
      <w:pPr>
        <w:pStyle w:val="CommentText"/>
        <w:jc w:val="left"/>
      </w:pPr>
      <w:r>
        <w:rPr>
          <w:rStyle w:val="CommentReference"/>
        </w:rPr>
        <w:annotationRef/>
      </w:r>
      <w:r>
        <w:t>DLR-082</w:t>
      </w:r>
    </w:p>
  </w:comment>
  <w:comment w:id="29699" w:author="Quinten Van Woerkom" w:date="2024-12-02T15:13:00Z" w:initials="QV">
    <w:p w14:paraId="530C5031" w14:textId="276A19EF" w:rsidR="00F33B14" w:rsidRDefault="00F33B14" w:rsidP="00F33B14">
      <w:pPr>
        <w:pStyle w:val="CommentText"/>
        <w:jc w:val="left"/>
      </w:pPr>
      <w:r>
        <w:rPr>
          <w:rStyle w:val="CommentReference"/>
        </w:rPr>
        <w:annotationRef/>
      </w:r>
      <w:r>
        <w:t>CNES-033</w:t>
      </w:r>
    </w:p>
  </w:comment>
  <w:comment w:id="29710" w:author="Quinten Van Woerkom" w:date="2024-11-25T14:02:00Z" w:initials="QV">
    <w:p w14:paraId="586A0A4D" w14:textId="77777777" w:rsidR="00F33B14" w:rsidRDefault="00F33B14" w:rsidP="00910646">
      <w:pPr>
        <w:pStyle w:val="CommentText"/>
        <w:jc w:val="left"/>
      </w:pPr>
      <w:r>
        <w:rPr>
          <w:rStyle w:val="CommentReference"/>
        </w:rPr>
        <w:annotationRef/>
      </w:r>
      <w:r>
        <w:t>ESA-032</w:t>
      </w:r>
    </w:p>
  </w:comment>
  <w:comment w:id="29725" w:author="Quinten Van Woerkom" w:date="2024-11-25T14:03:00Z" w:initials="QV">
    <w:p w14:paraId="6B7A3FD3" w14:textId="77777777" w:rsidR="00F33B14" w:rsidRDefault="00F33B14" w:rsidP="00910646">
      <w:pPr>
        <w:pStyle w:val="CommentText"/>
        <w:jc w:val="left"/>
      </w:pPr>
      <w:r>
        <w:rPr>
          <w:rStyle w:val="CommentReference"/>
        </w:rPr>
        <w:annotationRef/>
      </w:r>
      <w:r>
        <w:t>ESA-032</w:t>
      </w:r>
    </w:p>
  </w:comment>
  <w:comment w:id="29734" w:author="Quinten Van Woerkom" w:date="2024-11-27T15:41:00Z" w:initials="QV">
    <w:p w14:paraId="581FF5F7" w14:textId="77777777" w:rsidR="00F33B14" w:rsidRDefault="00F33B14" w:rsidP="007C61FE">
      <w:pPr>
        <w:pStyle w:val="CommentText"/>
        <w:jc w:val="left"/>
      </w:pPr>
      <w:r>
        <w:rPr>
          <w:rStyle w:val="CommentReference"/>
        </w:rPr>
        <w:annotationRef/>
      </w:r>
      <w:r>
        <w:t>DLR-067</w:t>
      </w:r>
    </w:p>
  </w:comment>
  <w:comment w:id="29763" w:author="Quinten Van Woerkom" w:date="2024-12-03T13:36:00Z" w:initials="QV">
    <w:p w14:paraId="7DD2F419" w14:textId="77777777" w:rsidR="00DD73B6" w:rsidRDefault="00DD73B6" w:rsidP="00DD73B6">
      <w:pPr>
        <w:pStyle w:val="CommentText"/>
        <w:jc w:val="left"/>
      </w:pPr>
      <w:r>
        <w:rPr>
          <w:rStyle w:val="CommentReference"/>
        </w:rPr>
        <w:annotationRef/>
      </w:r>
      <w:r>
        <w:t>ESA-083: removed constraints field</w:t>
      </w:r>
    </w:p>
  </w:comment>
  <w:comment w:id="29773" w:author="Quinten Van Woerkom" w:date="2024-12-03T14:14:00Z" w:initials="QV">
    <w:p w14:paraId="1BE18930" w14:textId="77777777" w:rsidR="00C93599" w:rsidRDefault="00C93599" w:rsidP="00C93599">
      <w:pPr>
        <w:pStyle w:val="CommentText"/>
        <w:jc w:val="left"/>
      </w:pPr>
      <w:r>
        <w:rPr>
          <w:rStyle w:val="CommentReference"/>
        </w:rPr>
        <w:annotationRef/>
      </w:r>
      <w:r>
        <w:t>ESA-050</w:t>
      </w:r>
    </w:p>
  </w:comment>
  <w:comment w:id="29824" w:author="Quinten Van Woerkom" w:date="2024-11-25T14:19:00Z" w:initials="QV">
    <w:p w14:paraId="6239CF1F" w14:textId="678C042D" w:rsidR="00F305FA" w:rsidRDefault="00F305FA" w:rsidP="00F305FA">
      <w:pPr>
        <w:pStyle w:val="CommentText"/>
        <w:jc w:val="left"/>
      </w:pPr>
      <w:r>
        <w:rPr>
          <w:rStyle w:val="CommentReference"/>
        </w:rPr>
        <w:annotationRef/>
      </w:r>
      <w:r>
        <w:t>ESA-033</w:t>
      </w:r>
    </w:p>
  </w:comment>
  <w:comment w:id="29831" w:author="Quinten Van Woerkom" w:date="2024-11-25T13:38:00Z" w:initials="QV">
    <w:p w14:paraId="5816332C" w14:textId="2664E992" w:rsidR="00353F2E" w:rsidRDefault="00353F2E" w:rsidP="00353F2E">
      <w:pPr>
        <w:pStyle w:val="CommentText"/>
        <w:jc w:val="left"/>
      </w:pPr>
      <w:r>
        <w:rPr>
          <w:rStyle w:val="CommentReference"/>
        </w:rPr>
        <w:annotationRef/>
      </w:r>
      <w:r>
        <w:t>DLR-083</w:t>
      </w:r>
    </w:p>
  </w:comment>
  <w:comment w:id="29834" w:author="Quinten Van Woerkom" w:date="2024-11-25T13:38:00Z" w:initials="QV">
    <w:p w14:paraId="18641AC1" w14:textId="5EC6D41C" w:rsidR="00353F2E" w:rsidRDefault="00353F2E" w:rsidP="00353F2E">
      <w:pPr>
        <w:pStyle w:val="CommentText"/>
        <w:jc w:val="left"/>
      </w:pPr>
      <w:r>
        <w:rPr>
          <w:rStyle w:val="CommentReference"/>
        </w:rPr>
        <w:annotationRef/>
      </w:r>
      <w:r>
        <w:t>DLR-083</w:t>
      </w:r>
    </w:p>
  </w:comment>
  <w:comment w:id="29843" w:author="Quinten Van Woerkom" w:date="2024-12-03T14:16:00Z" w:initials="QV">
    <w:p w14:paraId="690A1A4A" w14:textId="77777777" w:rsidR="003E0647" w:rsidRDefault="003E0647" w:rsidP="003E0647">
      <w:pPr>
        <w:pStyle w:val="CommentText"/>
        <w:jc w:val="left"/>
      </w:pPr>
      <w:r>
        <w:rPr>
          <w:rStyle w:val="CommentReference"/>
        </w:rPr>
        <w:annotationRef/>
      </w:r>
      <w:r>
        <w:t>ESA-090</w:t>
      </w:r>
    </w:p>
  </w:comment>
  <w:comment w:id="29895" w:author="Quinten Van Woerkom" w:date="2024-11-25T14:19:00Z" w:initials="QV">
    <w:p w14:paraId="1C518258" w14:textId="7804019F" w:rsidR="005C2DD0" w:rsidRDefault="005C2DD0" w:rsidP="005C2DD0">
      <w:pPr>
        <w:pStyle w:val="CommentText"/>
        <w:jc w:val="left"/>
      </w:pPr>
      <w:r>
        <w:rPr>
          <w:rStyle w:val="CommentReference"/>
        </w:rPr>
        <w:annotationRef/>
      </w:r>
      <w:r>
        <w:t>ESA-033</w:t>
      </w:r>
    </w:p>
  </w:comment>
  <w:comment w:id="29915" w:author="Peter Van Der Plas" w:date="2024-12-27T15:48:00Z" w:initials="PV">
    <w:p w14:paraId="610DD1C5" w14:textId="77777777" w:rsidR="00AC01C8" w:rsidRDefault="00AC01C8" w:rsidP="00AC01C8">
      <w:pPr>
        <w:pStyle w:val="CommentText"/>
        <w:jc w:val="left"/>
      </w:pPr>
      <w:r>
        <w:rPr>
          <w:rStyle w:val="CommentReference"/>
        </w:rPr>
        <w:annotationRef/>
      </w:r>
      <w:r>
        <w:t>ESA-010</w:t>
      </w:r>
    </w:p>
  </w:comment>
  <w:comment w:id="29970" w:author="Quinten Van Woerkom" w:date="2024-11-28T16:33:00Z" w:initials="QV">
    <w:p w14:paraId="63C04D83" w14:textId="2EF7F243" w:rsidR="00387C3B" w:rsidRDefault="00387C3B" w:rsidP="00387C3B">
      <w:pPr>
        <w:pStyle w:val="CommentText"/>
        <w:jc w:val="left"/>
      </w:pPr>
      <w:r>
        <w:rPr>
          <w:rStyle w:val="CommentReference"/>
        </w:rPr>
        <w:annotationRef/>
      </w:r>
      <w:r>
        <w:t>ESA-035</w:t>
      </w:r>
    </w:p>
  </w:comment>
  <w:comment w:id="29978" w:author="Quinten Van Woerkom" w:date="2024-11-28T16:51:00Z" w:initials="QV">
    <w:p w14:paraId="76938327" w14:textId="77777777" w:rsidR="009A1449" w:rsidRDefault="009A1449" w:rsidP="009A1449">
      <w:pPr>
        <w:pStyle w:val="CommentText"/>
        <w:jc w:val="left"/>
      </w:pPr>
      <w:r>
        <w:rPr>
          <w:rStyle w:val="CommentReference"/>
        </w:rPr>
        <w:annotationRef/>
      </w:r>
      <w:r>
        <w:t>ESA-035</w:t>
      </w:r>
    </w:p>
  </w:comment>
  <w:comment w:id="29996" w:author="Peter Van Der Plas" w:date="2024-12-28T18:12:00Z" w:initials="PV">
    <w:p w14:paraId="6DC2D78C" w14:textId="77777777" w:rsidR="005B6A02" w:rsidRDefault="005B6A02" w:rsidP="005B6A02">
      <w:pPr>
        <w:pStyle w:val="CommentText"/>
        <w:jc w:val="left"/>
      </w:pPr>
      <w:r>
        <w:rPr>
          <w:rStyle w:val="CommentReference"/>
        </w:rPr>
        <w:annotationRef/>
      </w:r>
      <w:r>
        <w:t>ESA-098</w:t>
      </w:r>
    </w:p>
  </w:comment>
  <w:comment w:id="30018" w:author="Peter Van Der Plas" w:date="2024-12-28T18:11:00Z" w:initials="PV">
    <w:p w14:paraId="75A74AD5" w14:textId="2870BF93" w:rsidR="005B6A02" w:rsidRDefault="005B6A02" w:rsidP="005B6A02">
      <w:pPr>
        <w:pStyle w:val="CommentText"/>
        <w:jc w:val="left"/>
      </w:pPr>
      <w:r>
        <w:rPr>
          <w:rStyle w:val="CommentReference"/>
        </w:rPr>
        <w:annotationRef/>
      </w:r>
      <w:r>
        <w:t>ESA-097</w:t>
      </w:r>
    </w:p>
    <w:p w14:paraId="04F996CA" w14:textId="77777777" w:rsidR="005B6A02" w:rsidRDefault="005B6A02" w:rsidP="005B6A02">
      <w:pPr>
        <w:pStyle w:val="CommentText"/>
        <w:jc w:val="left"/>
      </w:pPr>
      <w:r>
        <w:t>Updated 5xx numbers</w:t>
      </w:r>
    </w:p>
  </w:comment>
  <w:comment w:id="30083" w:author="Peter Van Der Plas" w:date="2024-12-28T18:12:00Z" w:initials="PV">
    <w:p w14:paraId="6EBC15CB" w14:textId="77777777" w:rsidR="005B6A02" w:rsidRDefault="005B6A02" w:rsidP="005B6A02">
      <w:pPr>
        <w:pStyle w:val="CommentText"/>
        <w:jc w:val="left"/>
      </w:pPr>
      <w:r>
        <w:rPr>
          <w:rStyle w:val="CommentReference"/>
        </w:rPr>
        <w:annotationRef/>
      </w:r>
      <w:r>
        <w:t>ESA-098</w:t>
      </w:r>
    </w:p>
  </w:comment>
  <w:comment w:id="30106" w:author="Quinten Van Woerkom" w:date="2024-11-25T15:44:00Z" w:initials="QV">
    <w:p w14:paraId="14C227EF" w14:textId="11C24A0D" w:rsidR="000365AB" w:rsidRDefault="000365AB" w:rsidP="000365AB">
      <w:pPr>
        <w:pStyle w:val="CommentText"/>
        <w:jc w:val="left"/>
      </w:pPr>
      <w:r>
        <w:rPr>
          <w:rStyle w:val="CommentReference"/>
        </w:rPr>
        <w:annotationRef/>
      </w:r>
      <w:r>
        <w:t>CNES-034</w:t>
      </w:r>
    </w:p>
  </w:comment>
  <w:comment w:id="30107" w:author="Quinten Van Woerkom" w:date="2024-11-25T15:44:00Z" w:initials="QV">
    <w:p w14:paraId="0A0F7851" w14:textId="77777777" w:rsidR="000365AB" w:rsidRDefault="000365AB" w:rsidP="000365AB">
      <w:pPr>
        <w:pStyle w:val="CommentText"/>
        <w:jc w:val="left"/>
      </w:pPr>
      <w:r>
        <w:rPr>
          <w:rStyle w:val="CommentReference"/>
        </w:rPr>
        <w:annotationRef/>
      </w:r>
      <w:r>
        <w:t>CNES-035</w:t>
      </w:r>
    </w:p>
  </w:comment>
  <w:comment w:id="30108" w:author="Quinten Van Woerkom" w:date="2024-11-25T14:18:00Z" w:initials="QV">
    <w:p w14:paraId="1DBBBEF4" w14:textId="05ABFB15" w:rsidR="00DB2C33" w:rsidRDefault="00DB2C33" w:rsidP="00DB2C33">
      <w:pPr>
        <w:pStyle w:val="CommentText"/>
        <w:jc w:val="left"/>
      </w:pPr>
      <w:r>
        <w:rPr>
          <w:rStyle w:val="CommentReference"/>
        </w:rPr>
        <w:annotationRef/>
      </w:r>
      <w:r>
        <w:t>ESA-033</w:t>
      </w:r>
    </w:p>
  </w:comment>
  <w:comment w:id="30117" w:author="Quinten Van Woerkom" w:date="2024-11-27T15:42:00Z" w:initials="QV">
    <w:p w14:paraId="5C42B296" w14:textId="77777777" w:rsidR="007C61FE" w:rsidRDefault="007C61FE" w:rsidP="007C61FE">
      <w:pPr>
        <w:pStyle w:val="CommentText"/>
        <w:jc w:val="left"/>
      </w:pPr>
      <w:r>
        <w:rPr>
          <w:rStyle w:val="CommentReference"/>
        </w:rPr>
        <w:annotationRef/>
      </w:r>
      <w:r>
        <w:t>DLR-067</w:t>
      </w:r>
    </w:p>
  </w:comment>
  <w:comment w:id="30214" w:author="Peter Van Der Plas" w:date="2024-12-28T18:18:00Z" w:initials="PV">
    <w:p w14:paraId="3F70F986" w14:textId="77777777" w:rsidR="00CD065B" w:rsidRDefault="00CD065B" w:rsidP="00CD065B">
      <w:pPr>
        <w:pStyle w:val="CommentText"/>
        <w:jc w:val="left"/>
      </w:pPr>
      <w:r>
        <w:rPr>
          <w:rStyle w:val="CommentReference"/>
        </w:rPr>
        <w:annotationRef/>
      </w:r>
      <w:r>
        <w:t>ESA-098</w:t>
      </w:r>
    </w:p>
  </w:comment>
  <w:comment w:id="30224" w:author="Quinten Van Woerkom" w:date="2024-11-28T16:32:00Z" w:initials="QV">
    <w:p w14:paraId="20B96157" w14:textId="620C5CE3" w:rsidR="00387C3B" w:rsidRDefault="00387C3B" w:rsidP="00387C3B">
      <w:pPr>
        <w:pStyle w:val="CommentText"/>
        <w:jc w:val="left"/>
      </w:pPr>
      <w:r>
        <w:rPr>
          <w:rStyle w:val="CommentReference"/>
        </w:rPr>
        <w:annotationRef/>
      </w:r>
      <w:r>
        <w:t>ESA-035</w:t>
      </w:r>
    </w:p>
  </w:comment>
  <w:comment w:id="30260" w:author="Peter Van Der Plas" w:date="2024-12-27T15:57:00Z" w:initials="PV">
    <w:p w14:paraId="7F88E621" w14:textId="77777777" w:rsidR="00990969" w:rsidRDefault="00990969" w:rsidP="00990969">
      <w:pPr>
        <w:pStyle w:val="CommentText"/>
        <w:jc w:val="left"/>
      </w:pPr>
      <w:r>
        <w:rPr>
          <w:rStyle w:val="CommentReference"/>
        </w:rPr>
        <w:annotationRef/>
      </w:r>
      <w:r>
        <w:t>ESA-010</w:t>
      </w:r>
    </w:p>
  </w:comment>
  <w:comment w:id="30280" w:author="Quinten Van Woerkom" w:date="2024-12-18T10:46:00Z" w:initials="QV">
    <w:p w14:paraId="695A5780" w14:textId="2ADC6C31" w:rsidR="00BE1853" w:rsidRDefault="00BE1853" w:rsidP="00BE1853">
      <w:pPr>
        <w:pStyle w:val="CommentText"/>
        <w:jc w:val="left"/>
      </w:pPr>
      <w:r>
        <w:rPr>
          <w:rStyle w:val="CommentReference"/>
        </w:rPr>
        <w:annotationRef/>
      </w:r>
      <w:r>
        <w:t>ESA-010</w:t>
      </w:r>
    </w:p>
  </w:comment>
  <w:comment w:id="30299" w:author="Quinten Van Woerkom" w:date="2024-11-27T16:00:00Z" w:initials="QV">
    <w:p w14:paraId="4EE86A61" w14:textId="771A88E1" w:rsidR="00367998" w:rsidRDefault="00367998" w:rsidP="00301D5F">
      <w:pPr>
        <w:pStyle w:val="CommentText"/>
        <w:jc w:val="left"/>
      </w:pPr>
      <w:r>
        <w:rPr>
          <w:rStyle w:val="CommentReference"/>
        </w:rPr>
        <w:annotationRef/>
      </w:r>
      <w:r>
        <w:t>DLR-039</w:t>
      </w:r>
    </w:p>
  </w:comment>
  <w:comment w:id="30312" w:author="Quinten Van Woerkom" w:date="2024-12-18T10:47:00Z" w:initials="QV">
    <w:p w14:paraId="2DA219B3" w14:textId="77777777" w:rsidR="00BE1853" w:rsidRDefault="00BE1853" w:rsidP="00BE1853">
      <w:pPr>
        <w:pStyle w:val="CommentText"/>
        <w:jc w:val="left"/>
      </w:pPr>
      <w:r>
        <w:rPr>
          <w:rStyle w:val="CommentReference"/>
        </w:rPr>
        <w:annotationRef/>
      </w:r>
      <w:r>
        <w:t>ESA-010</w:t>
      </w:r>
    </w:p>
  </w:comment>
  <w:comment w:id="30322" w:author="Quinten Van Woerkom" w:date="2024-11-28T16:51:00Z" w:initials="QV">
    <w:p w14:paraId="37930D3A" w14:textId="31D3A78E" w:rsidR="009A1449" w:rsidRDefault="009A1449" w:rsidP="009A1449">
      <w:pPr>
        <w:pStyle w:val="CommentText"/>
        <w:jc w:val="left"/>
      </w:pPr>
      <w:r>
        <w:rPr>
          <w:rStyle w:val="CommentReference"/>
        </w:rPr>
        <w:annotationRef/>
      </w:r>
      <w:r>
        <w:t>ESA-035: Removed PlanResources wrapper type</w:t>
      </w:r>
    </w:p>
  </w:comment>
  <w:comment w:id="30464" w:author="Quinten Van Woerkom" w:date="2024-11-25T13:41:00Z" w:initials="QV">
    <w:p w14:paraId="686D058E" w14:textId="5BCB0718" w:rsidR="007B49CD" w:rsidRDefault="007B49CD" w:rsidP="007B49CD">
      <w:pPr>
        <w:pStyle w:val="CommentText"/>
        <w:jc w:val="left"/>
      </w:pPr>
      <w:r>
        <w:rPr>
          <w:rStyle w:val="CommentReference"/>
        </w:rPr>
        <w:annotationRef/>
      </w:r>
      <w:r>
        <w:t>DLR-085</w:t>
      </w:r>
    </w:p>
  </w:comment>
  <w:comment w:id="30506" w:author="Quinten Van Woerkom" w:date="2024-11-25T15:38:00Z" w:initials="QV">
    <w:p w14:paraId="07669359" w14:textId="77777777" w:rsidR="00255EF5" w:rsidRDefault="00255EF5" w:rsidP="00255EF5">
      <w:pPr>
        <w:pStyle w:val="CommentText"/>
        <w:jc w:val="left"/>
      </w:pPr>
      <w:r>
        <w:rPr>
          <w:rStyle w:val="CommentReference"/>
        </w:rPr>
        <w:annotationRef/>
      </w:r>
      <w:r>
        <w:t>NASA-018</w:t>
      </w:r>
    </w:p>
  </w:comment>
  <w:comment w:id="30647" w:author="Quinten Van Woerkom" w:date="2024-11-25T14:18:00Z" w:initials="QV">
    <w:p w14:paraId="4156756A" w14:textId="64A119C4" w:rsidR="00DB2C33" w:rsidRDefault="00DB2C33" w:rsidP="00DB2C33">
      <w:pPr>
        <w:pStyle w:val="CommentText"/>
        <w:jc w:val="left"/>
      </w:pPr>
      <w:r>
        <w:rPr>
          <w:rStyle w:val="CommentReference"/>
        </w:rPr>
        <w:annotationRef/>
      </w:r>
      <w:r>
        <w:t>ESA-033</w:t>
      </w:r>
    </w:p>
  </w:comment>
  <w:comment w:id="30651" w:author="Quinten Van Woerkom" w:date="2024-12-17T17:34:00Z" w:initials="QV">
    <w:p w14:paraId="139A8B55" w14:textId="77777777" w:rsidR="003E59D3" w:rsidRDefault="003E59D3" w:rsidP="003E59D3">
      <w:pPr>
        <w:pStyle w:val="CommentText"/>
        <w:jc w:val="left"/>
      </w:pPr>
      <w:r>
        <w:rPr>
          <w:rStyle w:val="CommentReference"/>
        </w:rPr>
        <w:annotationRef/>
      </w:r>
      <w:r>
        <w:t>DLR-010</w:t>
      </w:r>
    </w:p>
  </w:comment>
  <w:comment w:id="30659" w:author="Quinten Van Woerkom" w:date="2024-12-17T17:34:00Z" w:initials="QV">
    <w:p w14:paraId="328AA755" w14:textId="77777777" w:rsidR="003E59D3" w:rsidRDefault="003E59D3" w:rsidP="003E59D3">
      <w:pPr>
        <w:pStyle w:val="CommentText"/>
        <w:jc w:val="left"/>
      </w:pPr>
      <w:r>
        <w:rPr>
          <w:rStyle w:val="CommentReference"/>
        </w:rPr>
        <w:annotationRef/>
      </w:r>
      <w:r>
        <w:t>DLR-010</w:t>
      </w:r>
    </w:p>
  </w:comment>
  <w:comment w:id="30669" w:author="Quinten Van Woerkom" w:date="2024-12-17T17:34:00Z" w:initials="QV">
    <w:p w14:paraId="0D52BD8B" w14:textId="1D1FB5AB" w:rsidR="003E59D3" w:rsidRDefault="003E59D3" w:rsidP="003E59D3">
      <w:pPr>
        <w:pStyle w:val="CommentText"/>
        <w:jc w:val="left"/>
      </w:pPr>
      <w:r>
        <w:rPr>
          <w:rStyle w:val="CommentReference"/>
        </w:rPr>
        <w:annotationRef/>
      </w:r>
      <w:r>
        <w:t>DLR-010</w:t>
      </w:r>
    </w:p>
  </w:comment>
  <w:comment w:id="30685" w:author="Quinten Van Woerkom" w:date="2024-12-17T17:34:00Z" w:initials="QV">
    <w:p w14:paraId="7BEB8DCB" w14:textId="27C4F99B" w:rsidR="003E59D3" w:rsidRDefault="003E59D3" w:rsidP="003E59D3">
      <w:pPr>
        <w:pStyle w:val="CommentText"/>
        <w:jc w:val="left"/>
      </w:pPr>
      <w:r>
        <w:rPr>
          <w:rStyle w:val="CommentReference"/>
        </w:rPr>
        <w:annotationRef/>
      </w:r>
      <w:r>
        <w:t>DLR-010</w:t>
      </w:r>
    </w:p>
  </w:comment>
  <w:comment w:id="30704" w:author="Peter Van Der Plas" w:date="2024-12-27T16:51:00Z" w:initials="PV">
    <w:p w14:paraId="07F9F6BD" w14:textId="77777777" w:rsidR="00D17DEC" w:rsidRDefault="00D17DEC" w:rsidP="00D17DEC">
      <w:pPr>
        <w:pStyle w:val="CommentText"/>
        <w:jc w:val="left"/>
      </w:pPr>
      <w:r>
        <w:rPr>
          <w:rStyle w:val="CommentReference"/>
        </w:rPr>
        <w:annotationRef/>
      </w:r>
      <w:r>
        <w:t>ESA-010</w:t>
      </w:r>
    </w:p>
  </w:comment>
  <w:comment w:id="30857" w:author="Quinten Van Woerkom" w:date="2024-12-09T16:34:00Z" w:initials="QV">
    <w:p w14:paraId="1E662287" w14:textId="14916A71" w:rsidR="00753234" w:rsidRDefault="00753234" w:rsidP="00753234">
      <w:pPr>
        <w:pStyle w:val="CommentText"/>
        <w:jc w:val="left"/>
      </w:pPr>
      <w:r>
        <w:rPr>
          <w:rStyle w:val="CommentReference"/>
        </w:rPr>
        <w:annotationRef/>
      </w:r>
      <w:r>
        <w:t>ESA-091</w:t>
      </w:r>
    </w:p>
  </w:comment>
  <w:comment w:id="30860" w:author="Quinten Van Woerkom" w:date="2024-12-09T16:34:00Z" w:initials="QV">
    <w:p w14:paraId="5750867A" w14:textId="77777777" w:rsidR="00753234" w:rsidRDefault="00753234" w:rsidP="00753234">
      <w:pPr>
        <w:pStyle w:val="CommentText"/>
        <w:jc w:val="left"/>
      </w:pPr>
      <w:r>
        <w:rPr>
          <w:rStyle w:val="CommentReference"/>
        </w:rPr>
        <w:annotationRef/>
      </w:r>
      <w:r>
        <w:t>ESA-091</w:t>
      </w:r>
    </w:p>
  </w:comment>
  <w:comment w:id="30899" w:author="Quinten Van Woerkom" w:date="2024-11-26T14:32:00Z" w:initials="QV">
    <w:p w14:paraId="7EB395B4" w14:textId="5A91FC4D" w:rsidR="004065B1" w:rsidRDefault="004065B1" w:rsidP="004065B1">
      <w:pPr>
        <w:pStyle w:val="CommentText"/>
        <w:jc w:val="left"/>
      </w:pPr>
      <w:r>
        <w:rPr>
          <w:rStyle w:val="CommentReference"/>
        </w:rPr>
        <w:annotationRef/>
      </w:r>
      <w:r>
        <w:t>DLR-087</w:t>
      </w:r>
    </w:p>
  </w:comment>
  <w:comment w:id="30916" w:author="Quinten Van Woerkom" w:date="2024-11-26T14:32:00Z" w:initials="QV">
    <w:p w14:paraId="655B7F67" w14:textId="77777777" w:rsidR="004065B1" w:rsidRDefault="004065B1" w:rsidP="004065B1">
      <w:pPr>
        <w:pStyle w:val="CommentText"/>
        <w:jc w:val="left"/>
      </w:pPr>
      <w:r>
        <w:rPr>
          <w:rStyle w:val="CommentReference"/>
        </w:rPr>
        <w:annotationRef/>
      </w:r>
      <w:r>
        <w:t>DLR-087</w:t>
      </w:r>
    </w:p>
  </w:comment>
  <w:comment w:id="30943" w:author="Quinten Van Woerkom" w:date="2024-11-25T13:43:00Z" w:initials="QV">
    <w:p w14:paraId="2DF04958" w14:textId="519DB2FB" w:rsidR="00F615C8" w:rsidRDefault="00F615C8" w:rsidP="00F615C8">
      <w:pPr>
        <w:pStyle w:val="CommentText"/>
        <w:jc w:val="left"/>
      </w:pPr>
      <w:r>
        <w:rPr>
          <w:rStyle w:val="CommentReference"/>
        </w:rPr>
        <w:annotationRef/>
      </w:r>
      <w:r>
        <w:t>DLR-086</w:t>
      </w:r>
    </w:p>
  </w:comment>
  <w:comment w:id="30992" w:author="Quinten Van Woerkom" w:date="2024-11-25T14:21:00Z" w:initials="QV">
    <w:p w14:paraId="4333D6D0" w14:textId="498C782E" w:rsidR="005D1234" w:rsidRDefault="005D1234" w:rsidP="005D1234">
      <w:pPr>
        <w:pStyle w:val="CommentText"/>
        <w:jc w:val="left"/>
      </w:pPr>
      <w:r>
        <w:rPr>
          <w:rStyle w:val="CommentReference"/>
        </w:rPr>
        <w:annotationRef/>
      </w:r>
      <w:r>
        <w:t>ESA-042</w:t>
      </w:r>
    </w:p>
  </w:comment>
  <w:comment w:id="31004" w:author="Peter Van Der Plas" w:date="2024-12-28T17:50:00Z" w:initials="PV">
    <w:p w14:paraId="4BF74147" w14:textId="77777777" w:rsidR="00B91A36" w:rsidRDefault="00B91A36" w:rsidP="00B91A36">
      <w:pPr>
        <w:pStyle w:val="CommentText"/>
        <w:jc w:val="left"/>
      </w:pPr>
      <w:r>
        <w:rPr>
          <w:rStyle w:val="CommentReference"/>
        </w:rPr>
        <w:annotationRef/>
      </w:r>
      <w:r>
        <w:t>ESA-097</w:t>
      </w:r>
    </w:p>
  </w:comment>
  <w:comment w:id="31027" w:author="Peter Van Der Plas" w:date="2024-12-28T17:50:00Z" w:initials="PV">
    <w:p w14:paraId="4F59732A" w14:textId="77777777" w:rsidR="00B91A36" w:rsidRDefault="00B91A36" w:rsidP="00B91A36">
      <w:pPr>
        <w:pStyle w:val="CommentText"/>
        <w:jc w:val="left"/>
      </w:pPr>
      <w:r>
        <w:rPr>
          <w:rStyle w:val="CommentReference"/>
        </w:rPr>
        <w:annotationRef/>
      </w:r>
      <w:r>
        <w:t>ESA-097</w:t>
      </w:r>
    </w:p>
  </w:comment>
  <w:comment w:id="31066" w:author="Peter Van Der Plas" w:date="2024-12-29T12:37:00Z" w:initials="PV">
    <w:p w14:paraId="14B65F32" w14:textId="77777777" w:rsidR="0067031E" w:rsidRDefault="0067031E" w:rsidP="0067031E">
      <w:pPr>
        <w:pStyle w:val="CommentText"/>
        <w:jc w:val="left"/>
      </w:pPr>
      <w:r>
        <w:rPr>
          <w:rStyle w:val="CommentReference"/>
        </w:rPr>
        <w:annotationRef/>
      </w:r>
      <w:r>
        <w:t>ESA-099</w:t>
      </w:r>
    </w:p>
  </w:comment>
  <w:comment w:id="31085" w:author="Peter Van Der Plas" w:date="2024-12-29T12:39:00Z" w:initials="PV">
    <w:p w14:paraId="680C036F" w14:textId="77777777" w:rsidR="0067031E" w:rsidRDefault="0067031E" w:rsidP="0067031E">
      <w:pPr>
        <w:pStyle w:val="CommentText"/>
        <w:jc w:val="left"/>
      </w:pPr>
      <w:r>
        <w:rPr>
          <w:rStyle w:val="CommentReference"/>
        </w:rPr>
        <w:annotationRef/>
      </w:r>
      <w:r>
        <w:t>ESA-099</w:t>
      </w:r>
    </w:p>
  </w:comment>
  <w:comment w:id="31103" w:author="Quinten Van Woerkom" w:date="2024-11-27T15:51:00Z" w:initials="QV">
    <w:p w14:paraId="2CA511B2" w14:textId="3F8CF1EC" w:rsidR="005B449C" w:rsidRDefault="005B449C" w:rsidP="005B449C">
      <w:pPr>
        <w:pStyle w:val="CommentText"/>
        <w:jc w:val="left"/>
      </w:pPr>
      <w:r>
        <w:rPr>
          <w:rStyle w:val="CommentReference"/>
        </w:rPr>
        <w:annotationRef/>
      </w:r>
      <w:r>
        <w:t>DLR-074</w:t>
      </w:r>
    </w:p>
  </w:comment>
  <w:comment w:id="31119" w:author="Quinten Van Woerkom" w:date="2024-11-27T15:52:00Z" w:initials="QV">
    <w:p w14:paraId="08356082" w14:textId="77777777" w:rsidR="00892C4C" w:rsidRDefault="00892C4C" w:rsidP="00892C4C">
      <w:pPr>
        <w:pStyle w:val="CommentText"/>
        <w:jc w:val="left"/>
      </w:pPr>
      <w:r>
        <w:rPr>
          <w:rStyle w:val="CommentReference"/>
        </w:rPr>
        <w:annotationRef/>
      </w:r>
      <w:r>
        <w:t>DLR-075</w:t>
      </w:r>
    </w:p>
  </w:comment>
  <w:comment w:id="31133" w:author="Quinten Van Woerkom" w:date="2024-12-12T11:44:00Z" w:initials="QV">
    <w:p w14:paraId="1F22AAA1" w14:textId="77777777" w:rsidR="00C12E94" w:rsidRDefault="00C12E94" w:rsidP="00C12E94">
      <w:pPr>
        <w:pStyle w:val="CommentText"/>
        <w:jc w:val="left"/>
      </w:pPr>
      <w:r>
        <w:rPr>
          <w:rStyle w:val="CommentReference"/>
        </w:rPr>
        <w:annotationRef/>
      </w:r>
      <w:r>
        <w:t>NASA-025</w:t>
      </w:r>
    </w:p>
  </w:comment>
  <w:comment w:id="31134" w:author="Quinten Van Woerkom" w:date="2024-12-12T11:45:00Z" w:initials="QV">
    <w:p w14:paraId="2E4161A1" w14:textId="77777777" w:rsidR="00C12E94" w:rsidRDefault="00C12E94" w:rsidP="00C12E94">
      <w:pPr>
        <w:pStyle w:val="CommentText"/>
        <w:jc w:val="left"/>
      </w:pPr>
      <w:r>
        <w:rPr>
          <w:rStyle w:val="CommentReference"/>
        </w:rPr>
        <w:annotationRef/>
      </w:r>
      <w:r>
        <w:t>One might intuitively expect this variant to have value 0 or 1. However, it was decided not to do this: value 0 is discouraged (although not formally reserved) by the MAL, and value 1 would require shifting all the existing variants by 1, which would impact prototyping.</w:t>
      </w:r>
    </w:p>
  </w:comment>
  <w:comment w:id="31155" w:author="Quinten Van Woerkom" w:date="2024-11-29T16:35:00Z" w:initials="QV">
    <w:p w14:paraId="4014DE60" w14:textId="415B1A44" w:rsidR="00307484" w:rsidRDefault="00307484" w:rsidP="00307484">
      <w:pPr>
        <w:pStyle w:val="CommentText"/>
        <w:jc w:val="left"/>
      </w:pPr>
      <w:r>
        <w:rPr>
          <w:rStyle w:val="CommentReference"/>
        </w:rPr>
        <w:annotationRef/>
      </w:r>
      <w:r>
        <w:t>NASA-020</w:t>
      </w:r>
    </w:p>
  </w:comment>
  <w:comment w:id="31249" w:author="Peter Van Der Plas" w:date="2024-12-29T12:43:00Z" w:initials="PV">
    <w:p w14:paraId="2650C794" w14:textId="2FA122B1" w:rsidR="0067031E" w:rsidRDefault="0067031E" w:rsidP="0067031E">
      <w:pPr>
        <w:pStyle w:val="CommentText"/>
        <w:jc w:val="left"/>
      </w:pPr>
      <w:r>
        <w:rPr>
          <w:rStyle w:val="CommentReference"/>
        </w:rPr>
        <w:annotationRef/>
      </w:r>
      <w:r>
        <w:t>ESA-010</w:t>
      </w:r>
    </w:p>
  </w:comment>
  <w:comment w:id="31277" w:author="Peter Van Der Plas" w:date="2024-12-30T00:00:00Z" w:initials="PV">
    <w:p w14:paraId="2A4B87C3" w14:textId="77777777" w:rsidR="00DB0189" w:rsidRDefault="00DB0189" w:rsidP="00DB0189">
      <w:pPr>
        <w:pStyle w:val="CommentText"/>
        <w:jc w:val="left"/>
      </w:pPr>
      <w:r>
        <w:rPr>
          <w:rStyle w:val="CommentReference"/>
        </w:rPr>
        <w:annotationRef/>
      </w:r>
      <w:r>
        <w:t>ESA-097</w:t>
      </w:r>
    </w:p>
  </w:comment>
  <w:comment w:id="31285" w:author="Quinten Van Woerkom" w:date="2024-12-18T10:55:00Z" w:initials="QV">
    <w:p w14:paraId="7CF73A41" w14:textId="4B446E6D" w:rsidR="00687EC4" w:rsidRDefault="00687EC4" w:rsidP="00687EC4">
      <w:pPr>
        <w:pStyle w:val="CommentText"/>
        <w:jc w:val="left"/>
      </w:pPr>
      <w:r>
        <w:rPr>
          <w:rStyle w:val="CommentReference"/>
        </w:rPr>
        <w:annotationRef/>
      </w:r>
      <w:r>
        <w:t>ESA-010</w:t>
      </w:r>
    </w:p>
  </w:comment>
  <w:comment w:id="31310" w:author="Quinten Van Woerkom" w:date="2024-12-18T10:49:00Z" w:initials="QV">
    <w:p w14:paraId="7B8E1635" w14:textId="52B70423" w:rsidR="00264E81" w:rsidRDefault="00264E81" w:rsidP="00264E81">
      <w:pPr>
        <w:pStyle w:val="CommentText"/>
        <w:jc w:val="left"/>
      </w:pPr>
      <w:r>
        <w:rPr>
          <w:rStyle w:val="CommentReference"/>
        </w:rPr>
        <w:annotationRef/>
      </w:r>
      <w:r>
        <w:t>ESA-010</w:t>
      </w:r>
    </w:p>
  </w:comment>
  <w:comment w:id="31332" w:author="Quinten Van Woerkom" w:date="2024-11-27T15:40:00Z" w:initials="QV">
    <w:p w14:paraId="685BA52C" w14:textId="2F0200A2" w:rsidR="007C61FE" w:rsidRDefault="007C61FE" w:rsidP="007C61FE">
      <w:pPr>
        <w:pStyle w:val="CommentText"/>
        <w:jc w:val="left"/>
      </w:pPr>
      <w:r>
        <w:rPr>
          <w:rStyle w:val="CommentReference"/>
        </w:rPr>
        <w:annotationRef/>
      </w:r>
      <w:r>
        <w:t>DLR-067</w:t>
      </w:r>
    </w:p>
  </w:comment>
  <w:comment w:id="31335" w:author="Quinten Van Woerkom" w:date="2024-12-09T16:10:00Z" w:initials="QV">
    <w:p w14:paraId="04CF1475" w14:textId="77777777" w:rsidR="004679C4" w:rsidRDefault="004679C4" w:rsidP="004679C4">
      <w:pPr>
        <w:pStyle w:val="CommentText"/>
        <w:jc w:val="left"/>
      </w:pPr>
      <w:r>
        <w:rPr>
          <w:rStyle w:val="CommentReference"/>
        </w:rPr>
        <w:annotationRef/>
      </w:r>
      <w:r>
        <w:t>DLR-004</w:t>
      </w:r>
    </w:p>
  </w:comment>
  <w:comment w:id="31345" w:author="Quinten Van Woerkom" w:date="2024-12-11T15:34:00Z" w:initials="QV">
    <w:p w14:paraId="67795552" w14:textId="77777777" w:rsidR="00091B44" w:rsidRDefault="00091B44" w:rsidP="00091B44">
      <w:pPr>
        <w:pStyle w:val="CommentText"/>
        <w:jc w:val="left"/>
      </w:pPr>
      <w:r>
        <w:rPr>
          <w:rStyle w:val="CommentReference"/>
        </w:rPr>
        <w:annotationRef/>
      </w:r>
      <w:r>
        <w:t>DLR-004</w:t>
      </w:r>
    </w:p>
  </w:comment>
  <w:comment w:id="31359" w:author="Quinten Van Woerkom" w:date="2024-12-03T15:01:00Z" w:initials="QV">
    <w:p w14:paraId="683CB01F" w14:textId="10F7D836" w:rsidR="00C06523" w:rsidRDefault="00C06523" w:rsidP="00C06523">
      <w:pPr>
        <w:pStyle w:val="CommentText"/>
        <w:jc w:val="left"/>
      </w:pPr>
      <w:r>
        <w:rPr>
          <w:rStyle w:val="CommentReference"/>
        </w:rPr>
        <w:annotationRef/>
      </w:r>
      <w:r>
        <w:t>ESA-043</w:t>
      </w:r>
    </w:p>
  </w:comment>
  <w:comment w:id="31407" w:author="Quinten Van Woerkom" w:date="2024-11-27T15:40:00Z" w:initials="QV">
    <w:p w14:paraId="7E77C880" w14:textId="03535A79" w:rsidR="007C61FE" w:rsidRDefault="007C61FE" w:rsidP="007C61FE">
      <w:pPr>
        <w:pStyle w:val="CommentText"/>
        <w:jc w:val="left"/>
      </w:pPr>
      <w:r>
        <w:rPr>
          <w:rStyle w:val="CommentReference"/>
        </w:rPr>
        <w:annotationRef/>
      </w:r>
      <w:r>
        <w:t>DLR-067</w:t>
      </w:r>
    </w:p>
  </w:comment>
  <w:comment w:id="31414" w:author="Quinten Van Woerkom" w:date="2024-12-11T15:35:00Z" w:initials="QV">
    <w:p w14:paraId="1B8D8EC0" w14:textId="77777777" w:rsidR="00091B44" w:rsidRDefault="00091B44" w:rsidP="00091B44">
      <w:pPr>
        <w:pStyle w:val="CommentText"/>
        <w:jc w:val="left"/>
      </w:pPr>
      <w:r>
        <w:rPr>
          <w:rStyle w:val="CommentReference"/>
        </w:rPr>
        <w:annotationRef/>
      </w:r>
      <w:r>
        <w:t>DLR-004</w:t>
      </w:r>
    </w:p>
  </w:comment>
  <w:comment w:id="31422" w:author="Quinten Van Woerkom" w:date="2024-12-11T15:34:00Z" w:initials="QV">
    <w:p w14:paraId="30BC712A" w14:textId="2F548DA7" w:rsidR="00091B44" w:rsidRDefault="00091B44" w:rsidP="00091B44">
      <w:pPr>
        <w:pStyle w:val="CommentText"/>
        <w:jc w:val="left"/>
      </w:pPr>
      <w:r>
        <w:rPr>
          <w:rStyle w:val="CommentReference"/>
        </w:rPr>
        <w:annotationRef/>
      </w:r>
      <w:r>
        <w:t>DLR-004</w:t>
      </w:r>
    </w:p>
  </w:comment>
  <w:comment w:id="31441" w:author="Quinten Van Woerkom" w:date="2024-12-03T14:51:00Z" w:initials="QV">
    <w:p w14:paraId="71995DFA" w14:textId="61CE37EA" w:rsidR="0069763F" w:rsidRDefault="0069763F" w:rsidP="0069763F">
      <w:pPr>
        <w:pStyle w:val="CommentText"/>
        <w:jc w:val="left"/>
      </w:pPr>
      <w:r>
        <w:rPr>
          <w:rStyle w:val="CommentReference"/>
        </w:rPr>
        <w:annotationRef/>
      </w:r>
      <w:r>
        <w:t>NASA-022</w:t>
      </w:r>
    </w:p>
  </w:comment>
  <w:comment w:id="31461" w:author="Quinten Van Woerkom" w:date="2024-12-17T17:08:00Z" w:initials="QV">
    <w:p w14:paraId="016260CB" w14:textId="77777777" w:rsidR="00194794" w:rsidRDefault="00194794" w:rsidP="00194794">
      <w:pPr>
        <w:pStyle w:val="CommentText"/>
        <w:jc w:val="left"/>
      </w:pPr>
      <w:r>
        <w:rPr>
          <w:rStyle w:val="CommentReference"/>
        </w:rPr>
        <w:annotationRef/>
      </w:r>
      <w:r>
        <w:t>ESA-045</w:t>
      </w:r>
    </w:p>
  </w:comment>
  <w:comment w:id="31486" w:author="Peter Van Der Plas" w:date="2024-12-29T13:20:00Z" w:initials="PV">
    <w:p w14:paraId="7E720DFB" w14:textId="77777777" w:rsidR="00241E2A" w:rsidRDefault="00241E2A" w:rsidP="00241E2A">
      <w:pPr>
        <w:pStyle w:val="CommentText"/>
        <w:jc w:val="left"/>
      </w:pPr>
      <w:r>
        <w:rPr>
          <w:rStyle w:val="CommentReference"/>
        </w:rPr>
        <w:annotationRef/>
      </w:r>
      <w:r>
        <w:t>ESA-043</w:t>
      </w:r>
    </w:p>
  </w:comment>
  <w:comment w:id="31505" w:author="Quinten Van Woerkom" w:date="2024-12-02T16:27:00Z" w:initials="QV">
    <w:p w14:paraId="7CEA85AA" w14:textId="77777777" w:rsidR="00270D8C" w:rsidRDefault="00270D8C" w:rsidP="00270D8C">
      <w:pPr>
        <w:pStyle w:val="CommentText"/>
        <w:jc w:val="left"/>
      </w:pPr>
      <w:r>
        <w:rPr>
          <w:rStyle w:val="CommentReference"/>
        </w:rPr>
        <w:annotationRef/>
      </w:r>
      <w:r>
        <w:t>ESA-047</w:t>
      </w:r>
    </w:p>
  </w:comment>
  <w:comment w:id="31506" w:author="Quinten Van Woerkom" w:date="2024-12-12T14:25:00Z" w:initials="QV">
    <w:p w14:paraId="4C16BE4C" w14:textId="77777777" w:rsidR="00270D8C" w:rsidRDefault="00270D8C" w:rsidP="00270D8C">
      <w:pPr>
        <w:pStyle w:val="CommentText"/>
        <w:jc w:val="left"/>
      </w:pPr>
      <w:r>
        <w:rPr>
          <w:rStyle w:val="CommentReference"/>
        </w:rPr>
        <w:annotationRef/>
      </w:r>
      <w:r>
        <w:t>DLR-005</w:t>
      </w:r>
    </w:p>
  </w:comment>
  <w:comment w:id="31518" w:author="Quinten Van Woerkom" w:date="2024-12-02T16:27:00Z" w:initials="QV">
    <w:p w14:paraId="52355AEF" w14:textId="62E9B1AE" w:rsidR="00194794" w:rsidRDefault="00194794" w:rsidP="00194794">
      <w:pPr>
        <w:pStyle w:val="CommentText"/>
        <w:jc w:val="left"/>
      </w:pPr>
      <w:r>
        <w:rPr>
          <w:rStyle w:val="CommentReference"/>
        </w:rPr>
        <w:annotationRef/>
      </w:r>
      <w:r>
        <w:t>ESA-047</w:t>
      </w:r>
    </w:p>
  </w:comment>
  <w:comment w:id="31519" w:author="Quinten Van Woerkom" w:date="2024-12-12T14:25:00Z" w:initials="QV">
    <w:p w14:paraId="63EE5AF0" w14:textId="77777777" w:rsidR="00194794" w:rsidRDefault="00194794" w:rsidP="00194794">
      <w:pPr>
        <w:pStyle w:val="CommentText"/>
        <w:jc w:val="left"/>
      </w:pPr>
      <w:r>
        <w:rPr>
          <w:rStyle w:val="CommentReference"/>
        </w:rPr>
        <w:annotationRef/>
      </w:r>
      <w:r>
        <w:t>DLR-005</w:t>
      </w:r>
    </w:p>
  </w:comment>
  <w:comment w:id="31535" w:author="Quinten Van Woerkom" w:date="2024-12-12T14:24:00Z" w:initials="QV">
    <w:p w14:paraId="7B014567" w14:textId="3556CFB0" w:rsidR="00FB1933" w:rsidRDefault="00FB1933" w:rsidP="00FB1933">
      <w:pPr>
        <w:pStyle w:val="CommentText"/>
        <w:jc w:val="left"/>
      </w:pPr>
      <w:r>
        <w:rPr>
          <w:rStyle w:val="CommentReference"/>
        </w:rPr>
        <w:annotationRef/>
      </w:r>
      <w:r>
        <w:t>DLR-005</w:t>
      </w:r>
    </w:p>
  </w:comment>
  <w:comment w:id="31540" w:author="Quinten Van Woerkom" w:date="2024-12-11T15:35:00Z" w:initials="QV">
    <w:p w14:paraId="4CF8FA92" w14:textId="5A5A1624" w:rsidR="00091B44" w:rsidRDefault="00091B44" w:rsidP="00091B44">
      <w:pPr>
        <w:pStyle w:val="CommentText"/>
        <w:jc w:val="left"/>
      </w:pPr>
      <w:r>
        <w:rPr>
          <w:rStyle w:val="CommentReference"/>
        </w:rPr>
        <w:annotationRef/>
      </w:r>
      <w:r>
        <w:t>DLR-004</w:t>
      </w:r>
    </w:p>
  </w:comment>
  <w:comment w:id="31560" w:author="Quinten Van Woerkom" w:date="2024-12-11T15:53:00Z" w:initials="QV">
    <w:p w14:paraId="43B83713" w14:textId="77777777" w:rsidR="00270D8C" w:rsidRDefault="00270D8C" w:rsidP="00270D8C">
      <w:pPr>
        <w:pStyle w:val="CommentText"/>
        <w:jc w:val="left"/>
      </w:pPr>
      <w:r>
        <w:rPr>
          <w:rStyle w:val="CommentReference"/>
        </w:rPr>
        <w:annotationRef/>
      </w:r>
      <w:r>
        <w:t>NASA-024</w:t>
      </w:r>
    </w:p>
  </w:comment>
  <w:comment w:id="31572" w:author="Quinten Van Woerkom" w:date="2024-12-11T15:53:00Z" w:initials="QV">
    <w:p w14:paraId="5A488558" w14:textId="77777777" w:rsidR="00194794" w:rsidRDefault="00194794" w:rsidP="00194794">
      <w:pPr>
        <w:pStyle w:val="CommentText"/>
        <w:jc w:val="left"/>
      </w:pPr>
      <w:r>
        <w:rPr>
          <w:rStyle w:val="CommentReference"/>
        </w:rPr>
        <w:annotationRef/>
      </w:r>
      <w:r>
        <w:t>NASA-024</w:t>
      </w:r>
    </w:p>
  </w:comment>
  <w:comment w:id="31587" w:author="Quinten Van Woerkom" w:date="2024-12-11T15:39:00Z" w:initials="QV">
    <w:p w14:paraId="3E851D76" w14:textId="755C5814" w:rsidR="00091B44" w:rsidRDefault="00091B44" w:rsidP="00091B44">
      <w:pPr>
        <w:pStyle w:val="CommentText"/>
        <w:jc w:val="left"/>
      </w:pPr>
      <w:r>
        <w:rPr>
          <w:rStyle w:val="CommentReference"/>
        </w:rPr>
        <w:annotationRef/>
      </w:r>
      <w:r>
        <w:t>DLR-004</w:t>
      </w:r>
    </w:p>
  </w:comment>
  <w:comment w:id="31597" w:author="Quinten Van Woerkom" w:date="2024-12-18T10:52:00Z" w:initials="QV">
    <w:p w14:paraId="091AF5F7" w14:textId="77777777" w:rsidR="00687EC4" w:rsidRDefault="00687EC4" w:rsidP="00687EC4">
      <w:pPr>
        <w:pStyle w:val="CommentText"/>
        <w:jc w:val="left"/>
      </w:pPr>
      <w:r>
        <w:rPr>
          <w:rStyle w:val="CommentReference"/>
        </w:rPr>
        <w:annotationRef/>
      </w:r>
      <w:r>
        <w:t>NASA-024</w:t>
      </w:r>
    </w:p>
  </w:comment>
  <w:comment w:id="31633" w:author="Peter Van Der Plas" w:date="2024-12-30T00:01:00Z" w:initials="PV">
    <w:p w14:paraId="21C16B29" w14:textId="77777777" w:rsidR="00DB0189" w:rsidRDefault="00DB0189" w:rsidP="00DB0189">
      <w:pPr>
        <w:pStyle w:val="CommentText"/>
        <w:jc w:val="left"/>
      </w:pPr>
      <w:r>
        <w:rPr>
          <w:rStyle w:val="CommentReference"/>
        </w:rPr>
        <w:annotationRef/>
      </w:r>
      <w:r>
        <w:t>ESA-097</w:t>
      </w:r>
    </w:p>
  </w:comment>
  <w:comment w:id="31641" w:author="Quinten Van Woerkom" w:date="2024-12-18T10:55:00Z" w:initials="QV">
    <w:p w14:paraId="05193C38" w14:textId="5DEC5B7B" w:rsidR="00AB77DD" w:rsidRDefault="00AB77DD" w:rsidP="00AB77DD">
      <w:pPr>
        <w:pStyle w:val="CommentText"/>
        <w:jc w:val="left"/>
      </w:pPr>
      <w:r>
        <w:rPr>
          <w:rStyle w:val="CommentReference"/>
        </w:rPr>
        <w:annotationRef/>
      </w:r>
      <w:r>
        <w:t>ESA-010</w:t>
      </w:r>
    </w:p>
  </w:comment>
  <w:comment w:id="31678" w:author="Quinten Van Woerkom" w:date="2024-11-27T15:43:00Z" w:initials="QV">
    <w:p w14:paraId="19B815D5" w14:textId="54904F76" w:rsidR="007C61FE" w:rsidRDefault="007C61FE" w:rsidP="007C61FE">
      <w:pPr>
        <w:pStyle w:val="CommentText"/>
        <w:jc w:val="left"/>
      </w:pPr>
      <w:r>
        <w:rPr>
          <w:rStyle w:val="CommentReference"/>
        </w:rPr>
        <w:annotationRef/>
      </w:r>
      <w:r>
        <w:t>DLR-067</w:t>
      </w:r>
    </w:p>
  </w:comment>
  <w:comment w:id="31681" w:author="Quinten Van Woerkom" w:date="2024-12-11T15:36:00Z" w:initials="QV">
    <w:p w14:paraId="49E6204E" w14:textId="77777777" w:rsidR="00091B44" w:rsidRDefault="00091B44" w:rsidP="00091B44">
      <w:pPr>
        <w:pStyle w:val="CommentText"/>
        <w:jc w:val="left"/>
      </w:pPr>
      <w:r>
        <w:rPr>
          <w:rStyle w:val="CommentReference"/>
        </w:rPr>
        <w:annotationRef/>
      </w:r>
      <w:r>
        <w:t>DLR-004</w:t>
      </w:r>
    </w:p>
  </w:comment>
  <w:comment w:id="31709" w:author="Quinten Van Woerkom" w:date="2024-11-27T15:43:00Z" w:initials="QV">
    <w:p w14:paraId="6C10FC6A" w14:textId="783C4095" w:rsidR="00D47EFB" w:rsidRDefault="00D47EFB" w:rsidP="00D47EFB">
      <w:pPr>
        <w:pStyle w:val="CommentText"/>
        <w:jc w:val="left"/>
      </w:pPr>
      <w:r>
        <w:rPr>
          <w:rStyle w:val="CommentReference"/>
        </w:rPr>
        <w:annotationRef/>
      </w:r>
      <w:r>
        <w:t>DLR-067</w:t>
      </w:r>
    </w:p>
  </w:comment>
  <w:comment w:id="31712" w:author="Quinten Van Woerkom" w:date="2024-12-11T15:37:00Z" w:initials="QV">
    <w:p w14:paraId="033B942D" w14:textId="77777777" w:rsidR="00091B44" w:rsidRDefault="00091B44" w:rsidP="00091B44">
      <w:pPr>
        <w:pStyle w:val="CommentText"/>
        <w:jc w:val="left"/>
      </w:pPr>
      <w:r>
        <w:rPr>
          <w:rStyle w:val="CommentReference"/>
        </w:rPr>
        <w:annotationRef/>
      </w:r>
      <w:r>
        <w:t>DLR-004</w:t>
      </w:r>
    </w:p>
  </w:comment>
  <w:comment w:id="31717" w:author="Quinten Van Woerkom" w:date="2024-12-11T15:38:00Z" w:initials="QV">
    <w:p w14:paraId="36962C0F" w14:textId="77777777" w:rsidR="00091B44" w:rsidRDefault="00091B44" w:rsidP="00091B44">
      <w:pPr>
        <w:pStyle w:val="CommentText"/>
        <w:jc w:val="left"/>
      </w:pPr>
      <w:r>
        <w:rPr>
          <w:rStyle w:val="CommentReference"/>
        </w:rPr>
        <w:annotationRef/>
      </w:r>
      <w:r>
        <w:t>DLR-004</w:t>
      </w:r>
    </w:p>
  </w:comment>
  <w:comment w:id="31747" w:author="Quinten Van Woerkom" w:date="2024-11-27T15:43:00Z" w:initials="QV">
    <w:p w14:paraId="11CFC867" w14:textId="7F310C65" w:rsidR="00D47EFB" w:rsidRDefault="00D47EFB" w:rsidP="00D47EFB">
      <w:pPr>
        <w:pStyle w:val="CommentText"/>
        <w:jc w:val="left"/>
      </w:pPr>
      <w:r>
        <w:rPr>
          <w:rStyle w:val="CommentReference"/>
        </w:rPr>
        <w:annotationRef/>
      </w:r>
      <w:r>
        <w:t>DLR-067</w:t>
      </w:r>
    </w:p>
  </w:comment>
  <w:comment w:id="31750" w:author="Quinten Van Woerkom" w:date="2024-12-11T15:38:00Z" w:initials="QV">
    <w:p w14:paraId="76AD5F0D" w14:textId="77777777" w:rsidR="00091B44" w:rsidRDefault="00091B44" w:rsidP="00091B44">
      <w:pPr>
        <w:pStyle w:val="CommentText"/>
        <w:jc w:val="left"/>
      </w:pPr>
      <w:r>
        <w:rPr>
          <w:rStyle w:val="CommentReference"/>
        </w:rPr>
        <w:annotationRef/>
      </w:r>
      <w:r>
        <w:t>DLR-004</w:t>
      </w:r>
    </w:p>
  </w:comment>
  <w:comment w:id="31757" w:author="Quinten Van Woerkom" w:date="2024-12-11T15:38:00Z" w:initials="QV">
    <w:p w14:paraId="0B6DF3E8" w14:textId="77777777" w:rsidR="00091B44" w:rsidRDefault="00091B44" w:rsidP="00091B44">
      <w:pPr>
        <w:pStyle w:val="CommentText"/>
        <w:jc w:val="left"/>
      </w:pPr>
      <w:r>
        <w:rPr>
          <w:rStyle w:val="CommentReference"/>
        </w:rPr>
        <w:annotationRef/>
      </w:r>
      <w:r>
        <w:t>DLR-004</w:t>
      </w:r>
    </w:p>
  </w:comment>
  <w:comment w:id="31819" w:author="Quinten Van Woerkom" w:date="2024-12-11T15:54:00Z" w:initials="QV">
    <w:p w14:paraId="140B3EAD" w14:textId="77777777" w:rsidR="00270D8C" w:rsidRDefault="00270D8C" w:rsidP="00270D8C">
      <w:pPr>
        <w:pStyle w:val="CommentText"/>
        <w:jc w:val="left"/>
      </w:pPr>
      <w:r>
        <w:rPr>
          <w:rStyle w:val="CommentReference"/>
        </w:rPr>
        <w:annotationRef/>
      </w:r>
      <w:r>
        <w:t>NASA-024</w:t>
      </w:r>
    </w:p>
  </w:comment>
  <w:comment w:id="31831" w:author="Quinten Van Woerkom" w:date="2024-12-11T15:54:00Z" w:initials="QV">
    <w:p w14:paraId="3F29456D" w14:textId="77777777" w:rsidR="00072D62" w:rsidRDefault="00072D62" w:rsidP="00072D62">
      <w:pPr>
        <w:pStyle w:val="CommentText"/>
        <w:jc w:val="left"/>
      </w:pPr>
      <w:r>
        <w:rPr>
          <w:rStyle w:val="CommentReference"/>
        </w:rPr>
        <w:annotationRef/>
      </w:r>
      <w:r>
        <w:t>NASA-024</w:t>
      </w:r>
    </w:p>
  </w:comment>
  <w:comment w:id="31875" w:author="Quinten Van Woerkom" w:date="2024-12-18T10:57:00Z" w:initials="QV">
    <w:p w14:paraId="39AAADEA" w14:textId="77777777" w:rsidR="00072D62" w:rsidRDefault="00072D62" w:rsidP="00072D62">
      <w:pPr>
        <w:pStyle w:val="CommentText"/>
        <w:jc w:val="left"/>
      </w:pPr>
      <w:r>
        <w:rPr>
          <w:rStyle w:val="CommentReference"/>
        </w:rPr>
        <w:annotationRef/>
      </w:r>
      <w:r>
        <w:t>NASA-024</w:t>
      </w:r>
    </w:p>
  </w:comment>
  <w:comment w:id="31897" w:author="Quinten Van Woerkom" w:date="2024-12-18T10:57:00Z" w:initials="QV">
    <w:p w14:paraId="474DF556" w14:textId="77777777" w:rsidR="00270D8C" w:rsidRDefault="00270D8C" w:rsidP="00270D8C">
      <w:pPr>
        <w:pStyle w:val="CommentText"/>
        <w:jc w:val="left"/>
      </w:pPr>
      <w:r>
        <w:rPr>
          <w:rStyle w:val="CommentReference"/>
        </w:rPr>
        <w:annotationRef/>
      </w:r>
      <w:r>
        <w:t>NASA-024</w:t>
      </w:r>
    </w:p>
  </w:comment>
  <w:comment w:id="31918" w:author="Quinten Van Woerkom" w:date="2024-12-12T13:58:00Z" w:initials="QV">
    <w:p w14:paraId="31653D39" w14:textId="606CE408" w:rsidR="00B0385D" w:rsidRDefault="00B0385D" w:rsidP="00B0385D">
      <w:pPr>
        <w:pStyle w:val="CommentText"/>
        <w:jc w:val="left"/>
      </w:pPr>
      <w:r>
        <w:rPr>
          <w:rStyle w:val="CommentReference"/>
        </w:rPr>
        <w:annotationRef/>
      </w:r>
      <w:r>
        <w:t>DLR-004</w:t>
      </w:r>
    </w:p>
  </w:comment>
  <w:comment w:id="32001" w:author="Quinten Van Woerkom" w:date="2024-12-16T18:36:00Z" w:initials="QV">
    <w:p w14:paraId="7BF49611" w14:textId="77777777" w:rsidR="00AB79A1" w:rsidRDefault="00AB79A1" w:rsidP="00AB79A1">
      <w:pPr>
        <w:pStyle w:val="CommentText"/>
        <w:jc w:val="left"/>
      </w:pPr>
      <w:r>
        <w:rPr>
          <w:rStyle w:val="CommentReference"/>
        </w:rPr>
        <w:annotationRef/>
      </w:r>
      <w:r>
        <w:t>DLR-071</w:t>
      </w:r>
    </w:p>
  </w:comment>
  <w:comment w:id="32002" w:author="Quinten Van Woerkom" w:date="2024-12-16T18:37:00Z" w:initials="QV">
    <w:p w14:paraId="27F87FA1" w14:textId="77777777" w:rsidR="00AB79A1" w:rsidRDefault="00AB79A1" w:rsidP="00AB79A1">
      <w:pPr>
        <w:pStyle w:val="CommentText"/>
        <w:jc w:val="left"/>
      </w:pPr>
      <w:r>
        <w:rPr>
          <w:rStyle w:val="CommentReference"/>
        </w:rPr>
        <w:annotationRef/>
      </w:r>
      <w:r>
        <w:t>ESA-064</w:t>
      </w:r>
    </w:p>
  </w:comment>
  <w:comment w:id="32003" w:author="Quinten Van Woerkom" w:date="2024-12-16T18:37:00Z" w:initials="QV">
    <w:p w14:paraId="7E150214" w14:textId="77777777" w:rsidR="00AB79A1" w:rsidRDefault="00AB79A1" w:rsidP="00AB79A1">
      <w:pPr>
        <w:pStyle w:val="CommentText"/>
        <w:jc w:val="left"/>
      </w:pPr>
      <w:r>
        <w:rPr>
          <w:rStyle w:val="CommentReference"/>
        </w:rPr>
        <w:annotationRef/>
      </w:r>
      <w:r>
        <w:t>ESA-071</w:t>
      </w:r>
    </w:p>
  </w:comment>
  <w:comment w:id="32004" w:author="Quinten Van Woerkom" w:date="2024-12-16T18:37:00Z" w:initials="QV">
    <w:p w14:paraId="1DB4F4AC" w14:textId="77777777" w:rsidR="00AB79A1" w:rsidRDefault="00AB79A1" w:rsidP="00AB79A1">
      <w:pPr>
        <w:pStyle w:val="CommentText"/>
        <w:jc w:val="left"/>
      </w:pPr>
      <w:r>
        <w:rPr>
          <w:rStyle w:val="CommentReference"/>
        </w:rPr>
        <w:annotationRef/>
      </w:r>
      <w:r>
        <w:t>NASA-025</w:t>
      </w:r>
    </w:p>
  </w:comment>
  <w:comment w:id="32228" w:author="Peter Van Der Plas" w:date="2024-12-29T23:42:00Z" w:initials="PV">
    <w:p w14:paraId="78E136A7" w14:textId="77777777" w:rsidR="00510D5A" w:rsidRDefault="00510D5A" w:rsidP="00510D5A">
      <w:pPr>
        <w:pStyle w:val="CommentText"/>
        <w:jc w:val="left"/>
      </w:pPr>
      <w:r>
        <w:rPr>
          <w:rStyle w:val="CommentReference"/>
        </w:rPr>
        <w:annotationRef/>
      </w:r>
      <w:r>
        <w:t>ESA-097</w:t>
      </w:r>
    </w:p>
  </w:comment>
  <w:comment w:id="32287" w:author="Quinten Van Woerkom" w:date="2024-12-02T15:42:00Z" w:initials="QV">
    <w:p w14:paraId="3432DC0D" w14:textId="56A9FAA8" w:rsidR="00FB6771" w:rsidRDefault="00FB6771" w:rsidP="00FB6771">
      <w:pPr>
        <w:pStyle w:val="CommentText"/>
        <w:jc w:val="left"/>
      </w:pPr>
      <w:r>
        <w:rPr>
          <w:rStyle w:val="CommentReference"/>
        </w:rPr>
        <w:annotationRef/>
      </w:r>
      <w:r>
        <w:t>ESA-019</w:t>
      </w:r>
    </w:p>
  </w:comment>
  <w:comment w:id="32310" w:author="Quinten Van Woerkom" w:date="2024-12-02T15:36:00Z" w:initials="QV">
    <w:p w14:paraId="2DEAF114" w14:textId="1E2ADD50" w:rsidR="000208A1" w:rsidRDefault="000208A1" w:rsidP="000208A1">
      <w:pPr>
        <w:pStyle w:val="CommentText"/>
        <w:jc w:val="left"/>
      </w:pPr>
      <w:r>
        <w:rPr>
          <w:rStyle w:val="CommentReference"/>
        </w:rPr>
        <w:annotationRef/>
      </w:r>
      <w:r>
        <w:t>ESA-019</w:t>
      </w:r>
    </w:p>
  </w:comment>
  <w:comment w:id="32313" w:author="Peter Van Der Plas" w:date="2024-12-29T13:53:00Z" w:initials="PV">
    <w:p w14:paraId="3615C76E" w14:textId="77777777" w:rsidR="00BD5DB6" w:rsidRDefault="00BD5DB6" w:rsidP="00BD5DB6">
      <w:pPr>
        <w:pStyle w:val="CommentText"/>
        <w:jc w:val="left"/>
      </w:pPr>
      <w:r>
        <w:rPr>
          <w:rStyle w:val="CommentReference"/>
        </w:rPr>
        <w:annotationRef/>
      </w:r>
      <w:r>
        <w:t>ESA-019</w:t>
      </w:r>
    </w:p>
  </w:comment>
  <w:comment w:id="32335" w:author="Quinten Van Woerkom" w:date="2024-12-02T15:42:00Z" w:initials="QV">
    <w:p w14:paraId="17E127AB" w14:textId="35F25FF5" w:rsidR="00FB6771" w:rsidRDefault="00FB6771" w:rsidP="00FB6771">
      <w:pPr>
        <w:pStyle w:val="CommentText"/>
        <w:jc w:val="left"/>
      </w:pPr>
      <w:r>
        <w:rPr>
          <w:rStyle w:val="CommentReference"/>
        </w:rPr>
        <w:annotationRef/>
      </w:r>
      <w:r>
        <w:t>ESA-019</w:t>
      </w:r>
    </w:p>
  </w:comment>
  <w:comment w:id="32351" w:author="Quinten Van Woerkom" w:date="2024-11-26T14:48:00Z" w:initials="QV">
    <w:p w14:paraId="3DBF2F63" w14:textId="53B3BE88" w:rsidR="00B12026" w:rsidRDefault="00B12026" w:rsidP="00B12026">
      <w:pPr>
        <w:pStyle w:val="CommentText"/>
        <w:jc w:val="left"/>
      </w:pPr>
      <w:r>
        <w:rPr>
          <w:rStyle w:val="CommentReference"/>
        </w:rPr>
        <w:annotationRef/>
      </w:r>
      <w:r>
        <w:t>DLR-097</w:t>
      </w:r>
    </w:p>
  </w:comment>
  <w:comment w:id="32364" w:author="Quinten Van Woerkom" w:date="2024-11-29T10:08:00Z" w:initials="QV">
    <w:p w14:paraId="2E9A5508" w14:textId="77777777" w:rsidR="0064766E" w:rsidRDefault="0064766E" w:rsidP="0064766E">
      <w:pPr>
        <w:pStyle w:val="CommentText"/>
        <w:jc w:val="left"/>
      </w:pPr>
      <w:r>
        <w:rPr>
          <w:rStyle w:val="CommentReference"/>
        </w:rPr>
        <w:annotationRef/>
      </w:r>
      <w:r>
        <w:t>ESA-055</w:t>
      </w:r>
    </w:p>
  </w:comment>
  <w:comment w:id="32368" w:author="Quinten Van Woerkom" w:date="2024-11-26T14:48:00Z" w:initials="QV">
    <w:p w14:paraId="2CEB11E0" w14:textId="133B2594" w:rsidR="00B12026" w:rsidRDefault="00B12026" w:rsidP="00B12026">
      <w:pPr>
        <w:pStyle w:val="CommentText"/>
        <w:jc w:val="left"/>
      </w:pPr>
      <w:r>
        <w:rPr>
          <w:rStyle w:val="CommentReference"/>
        </w:rPr>
        <w:annotationRef/>
      </w:r>
      <w:r>
        <w:t>DLR-097</w:t>
      </w:r>
    </w:p>
  </w:comment>
  <w:comment w:id="32381" w:author="Quinten Van Woerkom" w:date="2024-11-29T10:08:00Z" w:initials="QV">
    <w:p w14:paraId="3BAF8A66" w14:textId="77777777" w:rsidR="0064766E" w:rsidRDefault="0064766E" w:rsidP="0064766E">
      <w:pPr>
        <w:pStyle w:val="CommentText"/>
        <w:jc w:val="left"/>
      </w:pPr>
      <w:r>
        <w:rPr>
          <w:rStyle w:val="CommentReference"/>
        </w:rPr>
        <w:annotationRef/>
      </w:r>
      <w:r>
        <w:t>ESA-055</w:t>
      </w:r>
    </w:p>
  </w:comment>
  <w:comment w:id="32385" w:author="Peter Van Der Plas" w:date="2024-12-29T13:56:00Z" w:initials="PV">
    <w:p w14:paraId="14AFB56F" w14:textId="77777777" w:rsidR="00BD5DB6" w:rsidRDefault="00BD5DB6" w:rsidP="00BD5DB6">
      <w:pPr>
        <w:pStyle w:val="CommentText"/>
        <w:jc w:val="left"/>
      </w:pPr>
      <w:r>
        <w:rPr>
          <w:rStyle w:val="CommentReference"/>
        </w:rPr>
        <w:annotationRef/>
      </w:r>
      <w:r>
        <w:t>ESA-019</w:t>
      </w:r>
    </w:p>
  </w:comment>
  <w:comment w:id="32420" w:author="Quinten Van Woerkom" w:date="2024-11-27T16:01:00Z" w:initials="QV">
    <w:p w14:paraId="65546CB6" w14:textId="057A4ED4" w:rsidR="00301D5F" w:rsidRDefault="00301D5F" w:rsidP="00301D5F">
      <w:pPr>
        <w:pStyle w:val="CommentText"/>
        <w:jc w:val="left"/>
      </w:pPr>
      <w:r>
        <w:rPr>
          <w:rStyle w:val="CommentReference"/>
        </w:rPr>
        <w:annotationRef/>
      </w:r>
      <w:r>
        <w:t>DLR-039</w:t>
      </w:r>
    </w:p>
  </w:comment>
  <w:comment w:id="32433" w:author="Quinten Van Woerkom" w:date="2024-12-16T18:36:00Z" w:initials="QV">
    <w:p w14:paraId="777A7BE1" w14:textId="77777777" w:rsidR="00DF0BE3" w:rsidRDefault="00DF0BE3" w:rsidP="00DF0BE3">
      <w:pPr>
        <w:pStyle w:val="CommentText"/>
        <w:jc w:val="left"/>
      </w:pPr>
      <w:r>
        <w:rPr>
          <w:rStyle w:val="CommentReference"/>
        </w:rPr>
        <w:annotationRef/>
      </w:r>
      <w:r>
        <w:t>DLR-071</w:t>
      </w:r>
    </w:p>
  </w:comment>
  <w:comment w:id="32434" w:author="Quinten Van Woerkom" w:date="2024-12-16T18:37:00Z" w:initials="QV">
    <w:p w14:paraId="30EF4BAB" w14:textId="77777777" w:rsidR="00DF0BE3" w:rsidRDefault="00DF0BE3" w:rsidP="00DF0BE3">
      <w:pPr>
        <w:pStyle w:val="CommentText"/>
        <w:jc w:val="left"/>
      </w:pPr>
      <w:r>
        <w:rPr>
          <w:rStyle w:val="CommentReference"/>
        </w:rPr>
        <w:annotationRef/>
      </w:r>
      <w:r>
        <w:t>ESA-064</w:t>
      </w:r>
    </w:p>
  </w:comment>
  <w:comment w:id="32435" w:author="Quinten Van Woerkom" w:date="2024-12-16T18:37:00Z" w:initials="QV">
    <w:p w14:paraId="6736AC5F" w14:textId="77777777" w:rsidR="00DF0BE3" w:rsidRDefault="00DF0BE3" w:rsidP="00DF0BE3">
      <w:pPr>
        <w:pStyle w:val="CommentText"/>
        <w:jc w:val="left"/>
      </w:pPr>
      <w:r>
        <w:rPr>
          <w:rStyle w:val="CommentReference"/>
        </w:rPr>
        <w:annotationRef/>
      </w:r>
      <w:r>
        <w:t>ESA-071</w:t>
      </w:r>
    </w:p>
  </w:comment>
  <w:comment w:id="32436" w:author="Quinten Van Woerkom" w:date="2024-12-16T18:37:00Z" w:initials="QV">
    <w:p w14:paraId="377F9CC4" w14:textId="77777777" w:rsidR="00DF0BE3" w:rsidRDefault="00DF0BE3" w:rsidP="00DF0BE3">
      <w:pPr>
        <w:pStyle w:val="CommentText"/>
        <w:jc w:val="left"/>
      </w:pPr>
      <w:r>
        <w:rPr>
          <w:rStyle w:val="CommentReference"/>
        </w:rPr>
        <w:annotationRef/>
      </w:r>
      <w:r>
        <w:t>NASA-025</w:t>
      </w:r>
    </w:p>
  </w:comment>
  <w:comment w:id="32444" w:author="Peter Van Der Plas" w:date="2024-12-29T13:39:00Z" w:initials="PV">
    <w:p w14:paraId="35ADE664" w14:textId="77777777" w:rsidR="00DF0BE3" w:rsidRDefault="00DF0BE3" w:rsidP="00DF0BE3">
      <w:pPr>
        <w:pStyle w:val="CommentText"/>
        <w:jc w:val="left"/>
      </w:pPr>
      <w:r>
        <w:rPr>
          <w:rStyle w:val="CommentReference"/>
        </w:rPr>
        <w:annotationRef/>
      </w:r>
      <w:r>
        <w:t>ESA-010</w:t>
      </w:r>
    </w:p>
  </w:comment>
  <w:comment w:id="32528" w:author="Peter Van Der Plas" w:date="2024-12-29T14:12:00Z" w:initials="PV">
    <w:p w14:paraId="0D307012" w14:textId="77777777" w:rsidR="008D5A7E" w:rsidRDefault="008D5A7E" w:rsidP="008D5A7E">
      <w:pPr>
        <w:pStyle w:val="CommentText"/>
        <w:jc w:val="left"/>
      </w:pPr>
      <w:r>
        <w:rPr>
          <w:rStyle w:val="CommentReference"/>
        </w:rPr>
        <w:annotationRef/>
      </w:r>
      <w:r>
        <w:t>ESA-010</w:t>
      </w:r>
    </w:p>
  </w:comment>
  <w:comment w:id="32535" w:author="Peter Van Der Plas" w:date="2024-12-29T15:22:00Z" w:initials="PV">
    <w:p w14:paraId="5BC9899E" w14:textId="77777777" w:rsidR="00E94153" w:rsidRDefault="00E94153" w:rsidP="00E94153">
      <w:pPr>
        <w:pStyle w:val="CommentText"/>
        <w:jc w:val="left"/>
      </w:pPr>
      <w:r>
        <w:rPr>
          <w:rStyle w:val="CommentReference"/>
        </w:rPr>
        <w:annotationRef/>
      </w:r>
      <w:r>
        <w:t>ESA-010</w:t>
      </w:r>
    </w:p>
  </w:comment>
  <w:comment w:id="32589" w:author="Quinten Van Woerkom" w:date="2024-12-12T12:06:00Z" w:initials="QV">
    <w:p w14:paraId="49FE9C9E" w14:textId="6CA802C7" w:rsidR="00843273" w:rsidRDefault="00843273" w:rsidP="00843273">
      <w:pPr>
        <w:pStyle w:val="CommentText"/>
        <w:jc w:val="left"/>
      </w:pPr>
      <w:r>
        <w:rPr>
          <w:rStyle w:val="CommentReference"/>
        </w:rPr>
        <w:annotationRef/>
      </w:r>
      <w:r>
        <w:t>DLR-004</w:t>
      </w:r>
    </w:p>
  </w:comment>
  <w:comment w:id="32587" w:author="Quinten Van Woerkom" w:date="2024-11-25T13:44:00Z" w:initials="QV">
    <w:p w14:paraId="50EA26C3" w14:textId="34677440" w:rsidR="00786E27" w:rsidRDefault="00786E27" w:rsidP="00786E27">
      <w:pPr>
        <w:pStyle w:val="CommentText"/>
        <w:jc w:val="left"/>
      </w:pPr>
      <w:r>
        <w:rPr>
          <w:rStyle w:val="CommentReference"/>
        </w:rPr>
        <w:annotationRef/>
      </w:r>
      <w:r>
        <w:t>DLR-088</w:t>
      </w:r>
    </w:p>
  </w:comment>
  <w:comment w:id="32604" w:author="Quinten Van Woerkom" w:date="2024-12-18T17:50:00Z" w:initials="QV">
    <w:p w14:paraId="589CBB69" w14:textId="77777777" w:rsidR="00FB6771" w:rsidRDefault="00FB6771" w:rsidP="00FB6771">
      <w:pPr>
        <w:pStyle w:val="CommentText"/>
        <w:jc w:val="left"/>
      </w:pPr>
      <w:r>
        <w:rPr>
          <w:rStyle w:val="CommentReference"/>
        </w:rPr>
        <w:annotationRef/>
      </w:r>
      <w:r>
        <w:t>ESA-064</w:t>
      </w:r>
    </w:p>
  </w:comment>
  <w:comment w:id="32634" w:author="Quinten Van Woerkom" w:date="2024-11-26T14:34:00Z" w:initials="QV">
    <w:p w14:paraId="7D7488C5" w14:textId="081B6359" w:rsidR="004065B1" w:rsidRDefault="004065B1" w:rsidP="004065B1">
      <w:pPr>
        <w:pStyle w:val="CommentText"/>
        <w:jc w:val="left"/>
      </w:pPr>
      <w:r>
        <w:rPr>
          <w:rStyle w:val="CommentReference"/>
        </w:rPr>
        <w:annotationRef/>
      </w:r>
      <w:r>
        <w:t>DLR-089</w:t>
      </w:r>
    </w:p>
  </w:comment>
  <w:comment w:id="32653" w:author="Quinten Van Woerkom" w:date="2024-12-12T10:58:00Z" w:initials="QV">
    <w:p w14:paraId="6DE0FB4B" w14:textId="77777777" w:rsidR="003E41F9" w:rsidRDefault="003E41F9" w:rsidP="003E41F9">
      <w:pPr>
        <w:pStyle w:val="CommentText"/>
        <w:jc w:val="left"/>
      </w:pPr>
      <w:r>
        <w:rPr>
          <w:rStyle w:val="CommentReference"/>
        </w:rPr>
        <w:annotationRef/>
      </w:r>
      <w:r>
        <w:t>NASA-025</w:t>
      </w:r>
    </w:p>
  </w:comment>
  <w:comment w:id="32657" w:author="Quinten Van Woerkom" w:date="2024-12-02T15:09:00Z" w:initials="QV">
    <w:p w14:paraId="0159234B" w14:textId="3FE872D7" w:rsidR="001E1A99" w:rsidRDefault="001E1A99" w:rsidP="001E1A99">
      <w:pPr>
        <w:pStyle w:val="CommentText"/>
        <w:jc w:val="left"/>
      </w:pPr>
      <w:r>
        <w:rPr>
          <w:rStyle w:val="CommentReference"/>
        </w:rPr>
        <w:annotationRef/>
      </w:r>
      <w:r>
        <w:t>DLR-090</w:t>
      </w:r>
    </w:p>
  </w:comment>
  <w:comment w:id="32699" w:author="Quinten Van Woerkom" w:date="2024-11-26T14:34:00Z" w:initials="QV">
    <w:p w14:paraId="3574EBD6" w14:textId="42FDDCB1" w:rsidR="004065B1" w:rsidRDefault="004065B1" w:rsidP="004065B1">
      <w:pPr>
        <w:pStyle w:val="CommentText"/>
        <w:jc w:val="left"/>
      </w:pPr>
      <w:r>
        <w:rPr>
          <w:rStyle w:val="CommentReference"/>
        </w:rPr>
        <w:annotationRef/>
      </w:r>
      <w:r>
        <w:t>DLR-089</w:t>
      </w:r>
    </w:p>
  </w:comment>
  <w:comment w:id="32730" w:author="Quinten Van Woerkom" w:date="2024-12-17T10:41:00Z" w:initials="QV">
    <w:p w14:paraId="14ECD393" w14:textId="77777777" w:rsidR="00C514C7" w:rsidRDefault="00C514C7" w:rsidP="00C514C7">
      <w:pPr>
        <w:pStyle w:val="CommentText"/>
        <w:jc w:val="left"/>
      </w:pPr>
      <w:r>
        <w:rPr>
          <w:rStyle w:val="CommentReference"/>
        </w:rPr>
        <w:annotationRef/>
      </w:r>
      <w:r>
        <w:t>DLR-026</w:t>
      </w:r>
    </w:p>
  </w:comment>
  <w:comment w:id="32760" w:author="Quinten Van Woerkom" w:date="2024-11-26T14:36:00Z" w:initials="QV">
    <w:p w14:paraId="780FB189" w14:textId="18B2BB27" w:rsidR="00A82527" w:rsidRDefault="00A82527" w:rsidP="00A82527">
      <w:pPr>
        <w:pStyle w:val="CommentText"/>
        <w:jc w:val="left"/>
      </w:pPr>
      <w:r>
        <w:rPr>
          <w:rStyle w:val="CommentReference"/>
        </w:rPr>
        <w:annotationRef/>
      </w:r>
      <w:r>
        <w:t>DLR-091</w:t>
      </w:r>
    </w:p>
  </w:comment>
  <w:comment w:id="32773" w:author="Quinten Van Woerkom" w:date="2024-11-26T14:44:00Z" w:initials="QV">
    <w:p w14:paraId="17197F7B" w14:textId="77777777" w:rsidR="00156C13" w:rsidRDefault="00156C13" w:rsidP="00156C13">
      <w:pPr>
        <w:pStyle w:val="CommentText"/>
        <w:jc w:val="left"/>
      </w:pPr>
      <w:r>
        <w:rPr>
          <w:rStyle w:val="CommentReference"/>
        </w:rPr>
        <w:annotationRef/>
      </w:r>
      <w:r>
        <w:t>DLR-093</w:t>
      </w:r>
    </w:p>
  </w:comment>
  <w:comment w:id="32778" w:author="Quinten Van Woerkom" w:date="2024-11-26T14:44:00Z" w:initials="QV">
    <w:p w14:paraId="2528B3E9" w14:textId="3BA10017" w:rsidR="00156C13" w:rsidRDefault="00156C13" w:rsidP="00156C13">
      <w:pPr>
        <w:pStyle w:val="CommentText"/>
        <w:jc w:val="left"/>
      </w:pPr>
      <w:r>
        <w:rPr>
          <w:rStyle w:val="CommentReference"/>
        </w:rPr>
        <w:annotationRef/>
      </w:r>
      <w:r>
        <w:t>DLR-093</w:t>
      </w:r>
    </w:p>
  </w:comment>
  <w:comment w:id="32792" w:author="Quinten Van Woerkom" w:date="2024-11-25T14:55:00Z" w:initials="QV">
    <w:p w14:paraId="7FECE249" w14:textId="1AC3F48B" w:rsidR="006F3A6C" w:rsidRDefault="006F3A6C" w:rsidP="006F3A6C">
      <w:pPr>
        <w:pStyle w:val="CommentText"/>
        <w:jc w:val="left"/>
      </w:pPr>
      <w:r>
        <w:rPr>
          <w:rStyle w:val="CommentReference"/>
        </w:rPr>
        <w:annotationRef/>
      </w:r>
      <w:r>
        <w:t>ESA-069</w:t>
      </w:r>
    </w:p>
  </w:comment>
  <w:comment w:id="32816" w:author="Quinten Van Woerkom" w:date="2024-11-26T14:39:00Z" w:initials="QV">
    <w:p w14:paraId="3ADBBB29" w14:textId="77777777" w:rsidR="00156C13" w:rsidRDefault="00156C13" w:rsidP="00156C13">
      <w:pPr>
        <w:pStyle w:val="CommentText"/>
        <w:jc w:val="left"/>
      </w:pPr>
      <w:r>
        <w:rPr>
          <w:rStyle w:val="CommentReference"/>
        </w:rPr>
        <w:annotationRef/>
      </w:r>
      <w:r>
        <w:t>DLR-092</w:t>
      </w:r>
    </w:p>
  </w:comment>
  <w:comment w:id="32821" w:author="Quinten Van Woerkom" w:date="2024-11-26T14:43:00Z" w:initials="QV">
    <w:p w14:paraId="4775665C" w14:textId="77777777" w:rsidR="00156C13" w:rsidRDefault="00156C13" w:rsidP="00156C13">
      <w:pPr>
        <w:pStyle w:val="CommentText"/>
        <w:jc w:val="left"/>
      </w:pPr>
      <w:r>
        <w:rPr>
          <w:rStyle w:val="CommentReference"/>
        </w:rPr>
        <w:annotationRef/>
      </w:r>
      <w:r>
        <w:t>DLR-093</w:t>
      </w:r>
    </w:p>
  </w:comment>
  <w:comment w:id="32828" w:author="Quinten Van Woerkom" w:date="2024-11-26T14:43:00Z" w:initials="QV">
    <w:p w14:paraId="7857DBF3" w14:textId="104B2076" w:rsidR="00156C13" w:rsidRDefault="00156C13" w:rsidP="00156C13">
      <w:pPr>
        <w:pStyle w:val="CommentText"/>
        <w:jc w:val="left"/>
      </w:pPr>
      <w:r>
        <w:rPr>
          <w:rStyle w:val="CommentReference"/>
        </w:rPr>
        <w:annotationRef/>
      </w:r>
      <w:r>
        <w:t>DLR-093</w:t>
      </w:r>
    </w:p>
  </w:comment>
  <w:comment w:id="32829" w:author="Quinten Van Woerkom" w:date="2024-11-25T15:33:00Z" w:initials="QV">
    <w:p w14:paraId="78A4DA11" w14:textId="428B4BEE" w:rsidR="00004B3E" w:rsidRDefault="00004B3E" w:rsidP="00004B3E">
      <w:pPr>
        <w:pStyle w:val="CommentText"/>
        <w:jc w:val="left"/>
      </w:pPr>
      <w:r>
        <w:rPr>
          <w:rStyle w:val="CommentReference"/>
        </w:rPr>
        <w:annotationRef/>
      </w:r>
      <w:r>
        <w:t>DLR-094</w:t>
      </w:r>
    </w:p>
  </w:comment>
  <w:comment w:id="32830" w:author="Quinten Van Woerkom" w:date="2024-11-25T15:34:00Z" w:initials="QV">
    <w:p w14:paraId="384A0091" w14:textId="77777777" w:rsidR="00004B3E" w:rsidRDefault="00004B3E" w:rsidP="00004B3E">
      <w:pPr>
        <w:pStyle w:val="CommentText"/>
        <w:jc w:val="left"/>
      </w:pPr>
      <w:r>
        <w:rPr>
          <w:rStyle w:val="CommentReference"/>
        </w:rPr>
        <w:annotationRef/>
      </w:r>
      <w:r>
        <w:t>ESA-072</w:t>
      </w:r>
    </w:p>
  </w:comment>
  <w:comment w:id="32876" w:author="Quinten Van Woerkom" w:date="2024-12-18T11:35:00Z" w:initials="QV">
    <w:p w14:paraId="5917296E" w14:textId="77777777" w:rsidR="001E6C76" w:rsidRDefault="001E6C76" w:rsidP="001E6C76">
      <w:pPr>
        <w:pStyle w:val="CommentText"/>
        <w:jc w:val="left"/>
      </w:pPr>
      <w:r>
        <w:rPr>
          <w:rStyle w:val="CommentReference"/>
        </w:rPr>
        <w:annotationRef/>
      </w:r>
      <w:r>
        <w:t>DLR-026</w:t>
      </w:r>
    </w:p>
  </w:comment>
  <w:comment w:id="32907" w:author="Quinten Van Woerkom" w:date="2024-12-03T14:10:00Z" w:initials="QV">
    <w:p w14:paraId="74DBCCAD" w14:textId="58A7D74D" w:rsidR="00E45069" w:rsidRDefault="00E45069" w:rsidP="00E45069">
      <w:pPr>
        <w:pStyle w:val="CommentText"/>
        <w:jc w:val="left"/>
      </w:pPr>
      <w:r>
        <w:rPr>
          <w:rStyle w:val="CommentReference"/>
        </w:rPr>
        <w:annotationRef/>
      </w:r>
      <w:r>
        <w:t>ESA-050</w:t>
      </w:r>
    </w:p>
  </w:comment>
  <w:comment w:id="32963" w:author="Quinten Van Woerkom" w:date="2024-12-18T11:36:00Z" w:initials="QV">
    <w:p w14:paraId="1A3D7768" w14:textId="77777777" w:rsidR="001E6C76" w:rsidRDefault="001E6C76" w:rsidP="001E6C76">
      <w:pPr>
        <w:pStyle w:val="CommentText"/>
        <w:jc w:val="left"/>
      </w:pPr>
      <w:r>
        <w:rPr>
          <w:rStyle w:val="CommentReference"/>
        </w:rPr>
        <w:annotationRef/>
      </w:r>
      <w:r>
        <w:t>DLR-026</w:t>
      </w:r>
    </w:p>
  </w:comment>
  <w:comment w:id="33004" w:author="Peter Van Der Plas" w:date="2024-12-30T11:32:00Z" w:initials="PV">
    <w:p w14:paraId="3D3C3FD7" w14:textId="77777777" w:rsidR="00CA51A6" w:rsidRDefault="00CA51A6" w:rsidP="00CA51A6">
      <w:pPr>
        <w:pStyle w:val="CommentText"/>
        <w:jc w:val="left"/>
      </w:pPr>
      <w:r>
        <w:rPr>
          <w:rStyle w:val="CommentReference"/>
        </w:rPr>
        <w:annotationRef/>
      </w:r>
      <w:r>
        <w:t>ESA-097</w:t>
      </w:r>
    </w:p>
  </w:comment>
  <w:comment w:id="33030" w:author="Quinten Van Woerkom" w:date="2024-12-03T14:04:00Z" w:initials="QV">
    <w:p w14:paraId="739E6629" w14:textId="399FBDAD" w:rsidR="00780D61" w:rsidRDefault="00780D61" w:rsidP="00780D61">
      <w:pPr>
        <w:pStyle w:val="CommentText"/>
        <w:jc w:val="left"/>
      </w:pPr>
      <w:r>
        <w:rPr>
          <w:rStyle w:val="CommentReference"/>
        </w:rPr>
        <w:annotationRef/>
      </w:r>
      <w:r>
        <w:t>ESA-050</w:t>
      </w:r>
    </w:p>
  </w:comment>
  <w:comment w:id="33056" w:author="Quinten Van Woerkom" w:date="2024-11-26T14:55:00Z" w:initials="QV">
    <w:p w14:paraId="3037A97C" w14:textId="3480F76F" w:rsidR="00E743D5" w:rsidRDefault="00E743D5" w:rsidP="00E743D5">
      <w:pPr>
        <w:pStyle w:val="CommentText"/>
        <w:jc w:val="left"/>
      </w:pPr>
      <w:r>
        <w:rPr>
          <w:rStyle w:val="CommentReference"/>
        </w:rPr>
        <w:annotationRef/>
      </w:r>
      <w:r>
        <w:t>ESA-083</w:t>
      </w:r>
    </w:p>
  </w:comment>
  <w:comment w:id="33060" w:author="Quinten Van Woerkom" w:date="2024-12-03T14:05:00Z" w:initials="QV">
    <w:p w14:paraId="76117072" w14:textId="77777777" w:rsidR="00777A67" w:rsidRDefault="00777A67" w:rsidP="00777A67">
      <w:pPr>
        <w:pStyle w:val="CommentText"/>
        <w:jc w:val="left"/>
      </w:pPr>
      <w:r>
        <w:rPr>
          <w:rStyle w:val="CommentReference"/>
        </w:rPr>
        <w:annotationRef/>
      </w:r>
      <w:r>
        <w:t>ESA-050</w:t>
      </w:r>
    </w:p>
  </w:comment>
  <w:comment w:id="33075" w:author="Quinten Van Woerkom" w:date="2024-12-18T11:00:00Z" w:initials="QV">
    <w:p w14:paraId="060E3B7B" w14:textId="77777777" w:rsidR="0088160E" w:rsidRDefault="0088160E" w:rsidP="0088160E">
      <w:pPr>
        <w:pStyle w:val="CommentText"/>
        <w:jc w:val="left"/>
      </w:pPr>
      <w:r>
        <w:rPr>
          <w:rStyle w:val="CommentReference"/>
        </w:rPr>
        <w:annotationRef/>
      </w:r>
      <w:r>
        <w:t>DLR-026</w:t>
      </w:r>
    </w:p>
  </w:comment>
  <w:comment w:id="33106" w:author="Quinten Van Woerkom" w:date="2024-12-18T11:01:00Z" w:initials="QV">
    <w:p w14:paraId="1D1B5A6B" w14:textId="77777777" w:rsidR="0088160E" w:rsidRDefault="0088160E" w:rsidP="0088160E">
      <w:pPr>
        <w:pStyle w:val="CommentText"/>
        <w:jc w:val="left"/>
      </w:pPr>
      <w:r>
        <w:rPr>
          <w:rStyle w:val="CommentReference"/>
        </w:rPr>
        <w:annotationRef/>
      </w:r>
      <w:r>
        <w:t>DLR-026</w:t>
      </w:r>
    </w:p>
  </w:comment>
  <w:comment w:id="33130" w:author="Quinten Van Woerkom" w:date="2024-11-29T10:26:00Z" w:initials="QV">
    <w:p w14:paraId="45D4DB9E" w14:textId="13E99036" w:rsidR="00207D67" w:rsidRDefault="00207D67" w:rsidP="00207D67">
      <w:pPr>
        <w:pStyle w:val="CommentText"/>
        <w:jc w:val="left"/>
      </w:pPr>
      <w:r>
        <w:rPr>
          <w:rStyle w:val="CommentReference"/>
        </w:rPr>
        <w:annotationRef/>
      </w:r>
      <w:r>
        <w:t>ESA-055</w:t>
      </w:r>
    </w:p>
  </w:comment>
  <w:comment w:id="33137" w:author="Quinten Van Woerkom" w:date="2024-11-29T10:26:00Z" w:initials="QV">
    <w:p w14:paraId="4A0CE3B1" w14:textId="77777777" w:rsidR="00207D67" w:rsidRDefault="00207D67" w:rsidP="00207D67">
      <w:pPr>
        <w:pStyle w:val="CommentText"/>
        <w:jc w:val="left"/>
      </w:pPr>
      <w:r>
        <w:rPr>
          <w:rStyle w:val="CommentReference"/>
        </w:rPr>
        <w:annotationRef/>
      </w:r>
      <w:r>
        <w:t>ESA-055</w:t>
      </w:r>
    </w:p>
  </w:comment>
  <w:comment w:id="33147" w:author="Quinten Van Woerkom" w:date="2024-12-18T11:36:00Z" w:initials="QV">
    <w:p w14:paraId="71942836" w14:textId="77777777" w:rsidR="001E6C76" w:rsidRDefault="001E6C76" w:rsidP="001E6C76">
      <w:pPr>
        <w:pStyle w:val="CommentText"/>
        <w:jc w:val="left"/>
      </w:pPr>
      <w:r>
        <w:rPr>
          <w:rStyle w:val="CommentReference"/>
        </w:rPr>
        <w:annotationRef/>
      </w:r>
      <w:r>
        <w:t>DLR-026</w:t>
      </w:r>
    </w:p>
  </w:comment>
  <w:comment w:id="33171" w:author="Quinten Van Woerkom" w:date="2024-11-25T15:24:00Z" w:initials="QV">
    <w:p w14:paraId="0C15DFF2" w14:textId="427B9E38" w:rsidR="00FC6ECF" w:rsidRDefault="00FC6ECF" w:rsidP="00FC6ECF">
      <w:pPr>
        <w:pStyle w:val="CommentText"/>
        <w:jc w:val="left"/>
      </w:pPr>
      <w:r>
        <w:rPr>
          <w:rStyle w:val="CommentReference"/>
        </w:rPr>
        <w:annotationRef/>
      </w:r>
      <w:r>
        <w:t>ESA-051</w:t>
      </w:r>
    </w:p>
  </w:comment>
  <w:comment w:id="33179" w:author="Quinten Van Woerkom" w:date="2024-11-25T15:24:00Z" w:initials="QV">
    <w:p w14:paraId="22E45E69" w14:textId="77777777" w:rsidR="00FC6ECF" w:rsidRDefault="00FC6ECF" w:rsidP="00FC6ECF">
      <w:pPr>
        <w:pStyle w:val="CommentText"/>
        <w:jc w:val="left"/>
      </w:pPr>
      <w:r>
        <w:rPr>
          <w:rStyle w:val="CommentReference"/>
        </w:rPr>
        <w:annotationRef/>
      </w:r>
      <w:r>
        <w:t>ESA-052</w:t>
      </w:r>
    </w:p>
  </w:comment>
  <w:comment w:id="33194" w:author="Quinten Van Woerkom" w:date="2024-12-18T16:39:00Z" w:initials="QV">
    <w:p w14:paraId="49FAA3EF" w14:textId="77777777" w:rsidR="00C82502" w:rsidRDefault="00C82502" w:rsidP="00C82502">
      <w:pPr>
        <w:pStyle w:val="CommentText"/>
        <w:jc w:val="left"/>
      </w:pPr>
      <w:r>
        <w:rPr>
          <w:rStyle w:val="CommentReference"/>
        </w:rPr>
        <w:annotationRef/>
      </w:r>
      <w:r>
        <w:t>NASA-008</w:t>
      </w:r>
    </w:p>
  </w:comment>
  <w:comment w:id="33228" w:author="Quinten Van Woerkom" w:date="2024-12-03T14:05:00Z" w:initials="QV">
    <w:p w14:paraId="49405F8F" w14:textId="57F22EAD" w:rsidR="00777A67" w:rsidRDefault="00777A67" w:rsidP="00777A67">
      <w:pPr>
        <w:pStyle w:val="CommentText"/>
        <w:jc w:val="left"/>
      </w:pPr>
      <w:r>
        <w:rPr>
          <w:rStyle w:val="CommentReference"/>
        </w:rPr>
        <w:annotationRef/>
      </w:r>
      <w:r>
        <w:t>ESA-050</w:t>
      </w:r>
    </w:p>
  </w:comment>
  <w:comment w:id="33270" w:author="Quinten Van Woerkom" w:date="2024-11-27T16:02:00Z" w:initials="QV">
    <w:p w14:paraId="717D5743" w14:textId="77777777" w:rsidR="00301D5F" w:rsidRDefault="00301D5F" w:rsidP="00301D5F">
      <w:pPr>
        <w:pStyle w:val="CommentText"/>
        <w:jc w:val="left"/>
      </w:pPr>
      <w:r>
        <w:rPr>
          <w:rStyle w:val="CommentReference"/>
        </w:rPr>
        <w:annotationRef/>
      </w:r>
      <w:r>
        <w:t>DLR-039</w:t>
      </w:r>
    </w:p>
  </w:comment>
  <w:comment w:id="33328" w:author="Quinten Van Woerkom" w:date="2024-11-25T15:26:00Z" w:initials="QV">
    <w:p w14:paraId="2DFD832B" w14:textId="5B48FDDA" w:rsidR="005A5112" w:rsidRDefault="005A5112" w:rsidP="005A5112">
      <w:pPr>
        <w:pStyle w:val="CommentText"/>
        <w:jc w:val="left"/>
      </w:pPr>
      <w:r>
        <w:rPr>
          <w:rStyle w:val="CommentReference"/>
        </w:rPr>
        <w:annotationRef/>
      </w:r>
      <w:r>
        <w:t>ESA-052</w:t>
      </w:r>
    </w:p>
  </w:comment>
  <w:comment w:id="33343" w:author="Quinten Van Woerkom" w:date="2024-11-29T10:09:00Z" w:initials="QV">
    <w:p w14:paraId="09EB23FB" w14:textId="77777777" w:rsidR="0014072D" w:rsidRDefault="0014072D" w:rsidP="0014072D">
      <w:pPr>
        <w:pStyle w:val="CommentText"/>
        <w:jc w:val="left"/>
      </w:pPr>
      <w:r>
        <w:rPr>
          <w:rStyle w:val="CommentReference"/>
        </w:rPr>
        <w:annotationRef/>
      </w:r>
      <w:r>
        <w:t>ESA-055</w:t>
      </w:r>
    </w:p>
  </w:comment>
  <w:comment w:id="33361" w:author="Quinten Van Woerkom" w:date="2024-11-25T15:26:00Z" w:initials="QV">
    <w:p w14:paraId="270754F9" w14:textId="040A837A" w:rsidR="005A5112" w:rsidRDefault="005A5112" w:rsidP="005A5112">
      <w:pPr>
        <w:pStyle w:val="CommentText"/>
        <w:jc w:val="left"/>
      </w:pPr>
      <w:r>
        <w:rPr>
          <w:rStyle w:val="CommentReference"/>
        </w:rPr>
        <w:annotationRef/>
      </w:r>
      <w:r>
        <w:t>ESA-052</w:t>
      </w:r>
    </w:p>
  </w:comment>
  <w:comment w:id="33374" w:author="Quinten Van Woerkom" w:date="2024-11-29T10:09:00Z" w:initials="QV">
    <w:p w14:paraId="10372C05" w14:textId="77777777" w:rsidR="0014072D" w:rsidRDefault="0014072D" w:rsidP="0014072D">
      <w:pPr>
        <w:pStyle w:val="CommentText"/>
        <w:jc w:val="left"/>
      </w:pPr>
      <w:r>
        <w:rPr>
          <w:rStyle w:val="CommentReference"/>
        </w:rPr>
        <w:annotationRef/>
      </w:r>
      <w:r>
        <w:t>ESA-055</w:t>
      </w:r>
    </w:p>
  </w:comment>
  <w:comment w:id="33381" w:author="Quinten Van Woerkom" w:date="2024-12-18T16:39:00Z" w:initials="QV">
    <w:p w14:paraId="05FF8560" w14:textId="77777777" w:rsidR="00C82502" w:rsidRDefault="00C82502" w:rsidP="00C82502">
      <w:pPr>
        <w:pStyle w:val="CommentText"/>
        <w:jc w:val="left"/>
      </w:pPr>
      <w:r>
        <w:rPr>
          <w:rStyle w:val="CommentReference"/>
        </w:rPr>
        <w:annotationRef/>
      </w:r>
      <w:r>
        <w:t>NASA-008</w:t>
      </w:r>
    </w:p>
  </w:comment>
  <w:comment w:id="33420" w:author="Quinten Van Woerkom" w:date="2024-12-18T17:56:00Z" w:initials="QV">
    <w:p w14:paraId="04D51B1C" w14:textId="77777777" w:rsidR="00FB6771" w:rsidRDefault="00FB6771" w:rsidP="00FB6771">
      <w:pPr>
        <w:pStyle w:val="CommentText"/>
        <w:jc w:val="left"/>
      </w:pPr>
      <w:r>
        <w:rPr>
          <w:rStyle w:val="CommentReference"/>
        </w:rPr>
        <w:annotationRef/>
      </w:r>
      <w:r>
        <w:t>ESA-010</w:t>
      </w:r>
    </w:p>
  </w:comment>
  <w:comment w:id="33431" w:author="Quinten Van Woerkom" w:date="2024-12-18T17:56:00Z" w:initials="QV">
    <w:p w14:paraId="01F2A049" w14:textId="77777777" w:rsidR="00FB6771" w:rsidRDefault="00FB6771" w:rsidP="00FB6771">
      <w:pPr>
        <w:pStyle w:val="CommentText"/>
        <w:jc w:val="left"/>
      </w:pPr>
      <w:r>
        <w:rPr>
          <w:rStyle w:val="CommentReference"/>
        </w:rPr>
        <w:annotationRef/>
      </w:r>
      <w:r>
        <w:t>ESA-010</w:t>
      </w:r>
    </w:p>
  </w:comment>
  <w:comment w:id="33452" w:author="Quinten Van Woerkom" w:date="2024-12-03T14:05:00Z" w:initials="QV">
    <w:p w14:paraId="70F3AE4B" w14:textId="5E0BB098" w:rsidR="00777A67" w:rsidRDefault="00777A67" w:rsidP="00777A67">
      <w:pPr>
        <w:pStyle w:val="CommentText"/>
        <w:jc w:val="left"/>
      </w:pPr>
      <w:r>
        <w:rPr>
          <w:rStyle w:val="CommentReference"/>
        </w:rPr>
        <w:annotationRef/>
      </w:r>
      <w:r>
        <w:t>ESA-050</w:t>
      </w:r>
    </w:p>
  </w:comment>
  <w:comment w:id="33486" w:author="Quinten Van Woerkom" w:date="2024-11-27T16:03:00Z" w:initials="QV">
    <w:p w14:paraId="23CEF54D" w14:textId="1B9F3781" w:rsidR="00301D5F" w:rsidRDefault="00301D5F" w:rsidP="00301D5F">
      <w:pPr>
        <w:pStyle w:val="CommentText"/>
        <w:jc w:val="left"/>
      </w:pPr>
      <w:r>
        <w:rPr>
          <w:rStyle w:val="CommentReference"/>
        </w:rPr>
        <w:annotationRef/>
      </w:r>
      <w:r>
        <w:t>DLR-039</w:t>
      </w:r>
    </w:p>
  </w:comment>
  <w:comment w:id="33705" w:author="Quinten Van Woerkom" w:date="2024-12-18T17:56:00Z" w:initials="QV">
    <w:p w14:paraId="759E347C" w14:textId="77777777" w:rsidR="002B0746" w:rsidRDefault="002B0746" w:rsidP="002B0746">
      <w:pPr>
        <w:pStyle w:val="CommentText"/>
        <w:jc w:val="left"/>
      </w:pPr>
      <w:r>
        <w:rPr>
          <w:rStyle w:val="CommentReference"/>
        </w:rPr>
        <w:annotationRef/>
      </w:r>
      <w:r>
        <w:t>ESA-010</w:t>
      </w:r>
    </w:p>
  </w:comment>
  <w:comment w:id="33707" w:author="Quinten Van Woerkom" w:date="2024-12-18T17:56:00Z" w:initials="QV">
    <w:p w14:paraId="7BC90E43" w14:textId="77777777" w:rsidR="002B0746" w:rsidRDefault="002B0746" w:rsidP="002B0746">
      <w:pPr>
        <w:pStyle w:val="CommentText"/>
        <w:jc w:val="left"/>
      </w:pPr>
      <w:r>
        <w:rPr>
          <w:rStyle w:val="CommentReference"/>
        </w:rPr>
        <w:annotationRef/>
      </w:r>
      <w:r>
        <w:t>ESA-010</w:t>
      </w:r>
    </w:p>
  </w:comment>
  <w:comment w:id="33713" w:author="Quinten Van Woerkom" w:date="2024-11-25T14:21:00Z" w:initials="QV">
    <w:p w14:paraId="2C7A26F7" w14:textId="451A781A" w:rsidR="005D1234" w:rsidRDefault="005D1234" w:rsidP="005D1234">
      <w:pPr>
        <w:pStyle w:val="CommentText"/>
        <w:jc w:val="left"/>
      </w:pPr>
      <w:r>
        <w:rPr>
          <w:rStyle w:val="CommentReference"/>
        </w:rPr>
        <w:annotationRef/>
      </w:r>
      <w:r>
        <w:t>ESA-053</w:t>
      </w:r>
    </w:p>
  </w:comment>
  <w:comment w:id="33721" w:author="Quinten Van Woerkom" w:date="2024-11-26T14:56:00Z" w:initials="QV">
    <w:p w14:paraId="60DB3D2C" w14:textId="77777777" w:rsidR="00E743D5" w:rsidRDefault="00E743D5" w:rsidP="00E743D5">
      <w:pPr>
        <w:pStyle w:val="CommentText"/>
        <w:jc w:val="left"/>
      </w:pPr>
      <w:r>
        <w:rPr>
          <w:rStyle w:val="CommentReference"/>
        </w:rPr>
        <w:annotationRef/>
      </w:r>
      <w:r>
        <w:t>ESA-083</w:t>
      </w:r>
    </w:p>
  </w:comment>
  <w:comment w:id="33725" w:author="Quinten Van Woerkom" w:date="2024-12-03T14:05:00Z" w:initials="QV">
    <w:p w14:paraId="17666907" w14:textId="77777777" w:rsidR="00777A67" w:rsidRDefault="00777A67" w:rsidP="00777A67">
      <w:pPr>
        <w:pStyle w:val="CommentText"/>
        <w:jc w:val="left"/>
      </w:pPr>
      <w:r>
        <w:rPr>
          <w:rStyle w:val="CommentReference"/>
        </w:rPr>
        <w:annotationRef/>
      </w:r>
      <w:r>
        <w:t>ESA-050</w:t>
      </w:r>
    </w:p>
  </w:comment>
  <w:comment w:id="33750" w:author="Quinten Van Woerkom" w:date="2024-11-27T16:03:00Z" w:initials="QV">
    <w:p w14:paraId="1D28573B" w14:textId="14B2849D" w:rsidR="00301D5F" w:rsidRDefault="00301D5F" w:rsidP="00301D5F">
      <w:pPr>
        <w:pStyle w:val="CommentText"/>
        <w:jc w:val="left"/>
      </w:pPr>
      <w:r>
        <w:rPr>
          <w:rStyle w:val="CommentReference"/>
        </w:rPr>
        <w:annotationRef/>
      </w:r>
      <w:r>
        <w:t>DLR-039</w:t>
      </w:r>
    </w:p>
  </w:comment>
  <w:comment w:id="33752" w:author="Quinten Van Woerkom" w:date="2024-11-25T14:22:00Z" w:initials="QV">
    <w:p w14:paraId="0F9D9495" w14:textId="2D2040A4" w:rsidR="00B530D2" w:rsidRDefault="00B530D2" w:rsidP="00B530D2">
      <w:pPr>
        <w:pStyle w:val="CommentText"/>
        <w:jc w:val="left"/>
      </w:pPr>
      <w:r>
        <w:rPr>
          <w:rStyle w:val="CommentReference"/>
        </w:rPr>
        <w:annotationRef/>
      </w:r>
      <w:r>
        <w:t>ESA-054</w:t>
      </w:r>
    </w:p>
  </w:comment>
  <w:comment w:id="33754" w:author="Quinten Van Woerkom" w:date="2024-12-13T09:45:00Z" w:initials="QV">
    <w:p w14:paraId="4B848F50" w14:textId="77777777" w:rsidR="00DF0D3F" w:rsidRDefault="00DF0D3F" w:rsidP="00DF0D3F">
      <w:pPr>
        <w:pStyle w:val="CommentText"/>
        <w:jc w:val="left"/>
      </w:pPr>
      <w:r>
        <w:rPr>
          <w:rStyle w:val="CommentReference"/>
        </w:rPr>
        <w:annotationRef/>
      </w:r>
      <w:r>
        <w:t>To support DLR-090 (changing Argument values to type MAL::Element), this must also become a MAL::Element</w:t>
      </w:r>
    </w:p>
  </w:comment>
  <w:comment w:id="33761" w:author="Quinten Van Woerkom" w:date="2024-12-13T11:05:00Z" w:initials="QV">
    <w:p w14:paraId="2D52E63C" w14:textId="77777777" w:rsidR="008E11C4" w:rsidRDefault="008E11C4" w:rsidP="008E11C4">
      <w:pPr>
        <w:pStyle w:val="CommentText"/>
        <w:jc w:val="left"/>
      </w:pPr>
      <w:r>
        <w:rPr>
          <w:rStyle w:val="CommentReference"/>
        </w:rPr>
        <w:annotationRef/>
      </w:r>
      <w:r>
        <w:t>DLR-095</w:t>
      </w:r>
    </w:p>
  </w:comment>
  <w:comment w:id="34031" w:author="Quinten Van Woerkom" w:date="2024-12-02T15:26:00Z" w:initials="QV">
    <w:p w14:paraId="771300A3" w14:textId="6711CC1B" w:rsidR="00B8322A" w:rsidRDefault="00B8322A" w:rsidP="00B8322A">
      <w:pPr>
        <w:pStyle w:val="CommentText"/>
        <w:jc w:val="left"/>
      </w:pPr>
      <w:r>
        <w:rPr>
          <w:rStyle w:val="CommentReference"/>
        </w:rPr>
        <w:annotationRef/>
      </w:r>
      <w:r>
        <w:t>ESA-083</w:t>
      </w:r>
    </w:p>
  </w:comment>
  <w:comment w:id="34035" w:author="Quinten Van Woerkom" w:date="2024-12-03T14:06:00Z" w:initials="QV">
    <w:p w14:paraId="2B188CE5" w14:textId="77777777" w:rsidR="00777A67" w:rsidRDefault="00777A67" w:rsidP="00777A67">
      <w:pPr>
        <w:pStyle w:val="CommentText"/>
        <w:jc w:val="left"/>
      </w:pPr>
      <w:r>
        <w:rPr>
          <w:rStyle w:val="CommentReference"/>
        </w:rPr>
        <w:annotationRef/>
      </w:r>
      <w:r>
        <w:t>ESA-050</w:t>
      </w:r>
    </w:p>
  </w:comment>
  <w:comment w:id="34055" w:author="Quinten Van Woerkom" w:date="2024-11-26T14:47:00Z" w:initials="QV">
    <w:p w14:paraId="325C28E9" w14:textId="129E2031" w:rsidR="00B12026" w:rsidRDefault="00B12026" w:rsidP="00B12026">
      <w:pPr>
        <w:pStyle w:val="CommentText"/>
        <w:jc w:val="left"/>
      </w:pPr>
      <w:r>
        <w:rPr>
          <w:rStyle w:val="CommentReference"/>
        </w:rPr>
        <w:annotationRef/>
      </w:r>
      <w:r>
        <w:t>DLR-097</w:t>
      </w:r>
    </w:p>
  </w:comment>
  <w:comment w:id="34111" w:author="Quinten Van Woerkom" w:date="2024-11-25T13:44:00Z" w:initials="QV">
    <w:p w14:paraId="6B6724AA" w14:textId="72196979" w:rsidR="00786E27" w:rsidRDefault="00786E27" w:rsidP="00786E27">
      <w:pPr>
        <w:pStyle w:val="CommentText"/>
        <w:jc w:val="left"/>
      </w:pPr>
      <w:r>
        <w:rPr>
          <w:rStyle w:val="CommentReference"/>
        </w:rPr>
        <w:annotationRef/>
      </w:r>
      <w:r>
        <w:t>DLR-098</w:t>
      </w:r>
    </w:p>
  </w:comment>
  <w:comment w:id="34124" w:author="Quinten Van Woerkom" w:date="2024-11-29T10:16:00Z" w:initials="QV">
    <w:p w14:paraId="56B6B0E0" w14:textId="77777777" w:rsidR="00BC7190" w:rsidRDefault="00BC7190" w:rsidP="00BC7190">
      <w:pPr>
        <w:pStyle w:val="CommentText"/>
        <w:jc w:val="left"/>
      </w:pPr>
      <w:r>
        <w:rPr>
          <w:rStyle w:val="CommentReference"/>
        </w:rPr>
        <w:annotationRef/>
      </w:r>
      <w:r>
        <w:t>ESA-055</w:t>
      </w:r>
    </w:p>
  </w:comment>
  <w:comment w:id="34131" w:author="Quinten Van Woerkom" w:date="2024-11-29T10:16:00Z" w:initials="QV">
    <w:p w14:paraId="53485424" w14:textId="77777777" w:rsidR="00BC7190" w:rsidRDefault="00BC7190" w:rsidP="00BC7190">
      <w:pPr>
        <w:pStyle w:val="CommentText"/>
        <w:jc w:val="left"/>
      </w:pPr>
      <w:r>
        <w:rPr>
          <w:rStyle w:val="CommentReference"/>
        </w:rPr>
        <w:annotationRef/>
      </w:r>
      <w:r>
        <w:t>ESA-055</w:t>
      </w:r>
    </w:p>
  </w:comment>
  <w:comment w:id="34137" w:author="Quinten Van Woerkom" w:date="2024-11-29T10:12:00Z" w:initials="QV">
    <w:p w14:paraId="2B4B430E" w14:textId="0AA5F606" w:rsidR="008640EC" w:rsidRDefault="008640EC" w:rsidP="008640EC">
      <w:pPr>
        <w:pStyle w:val="CommentText"/>
        <w:jc w:val="left"/>
      </w:pPr>
      <w:r>
        <w:rPr>
          <w:rStyle w:val="CommentReference"/>
        </w:rPr>
        <w:annotationRef/>
      </w:r>
      <w:r>
        <w:t>ESA-055</w:t>
      </w:r>
    </w:p>
  </w:comment>
  <w:comment w:id="34147" w:author="Quinten Van Woerkom" w:date="2024-11-29T10:12:00Z" w:initials="QV">
    <w:p w14:paraId="353C76C5" w14:textId="0F339483" w:rsidR="008640EC" w:rsidRDefault="008640EC" w:rsidP="008640EC">
      <w:pPr>
        <w:pStyle w:val="CommentText"/>
        <w:jc w:val="left"/>
      </w:pPr>
      <w:r>
        <w:rPr>
          <w:rStyle w:val="CommentReference"/>
        </w:rPr>
        <w:annotationRef/>
      </w:r>
      <w:r>
        <w:t>ESA-055</w:t>
      </w:r>
    </w:p>
  </w:comment>
  <w:comment w:id="34202" w:author="Quinten Van Woerkom" w:date="2024-11-27T16:06:00Z" w:initials="QV">
    <w:p w14:paraId="61DBFB52" w14:textId="16994E22" w:rsidR="001E01F1" w:rsidRDefault="001E01F1" w:rsidP="001E01F1">
      <w:pPr>
        <w:pStyle w:val="CommentText"/>
        <w:jc w:val="left"/>
      </w:pPr>
      <w:r>
        <w:rPr>
          <w:rStyle w:val="CommentReference"/>
        </w:rPr>
        <w:annotationRef/>
      </w:r>
      <w:r>
        <w:t>ESA-083</w:t>
      </w:r>
    </w:p>
  </w:comment>
  <w:comment w:id="34208" w:author="Quinten Van Woerkom" w:date="2024-12-03T14:06:00Z" w:initials="QV">
    <w:p w14:paraId="703C8A71" w14:textId="77777777" w:rsidR="00777A67" w:rsidRDefault="00777A67" w:rsidP="00777A67">
      <w:pPr>
        <w:pStyle w:val="CommentText"/>
        <w:jc w:val="left"/>
      </w:pPr>
      <w:r>
        <w:rPr>
          <w:rStyle w:val="CommentReference"/>
        </w:rPr>
        <w:annotationRef/>
      </w:r>
      <w:r>
        <w:t>ESA-050</w:t>
      </w:r>
    </w:p>
  </w:comment>
  <w:comment w:id="34258" w:author="Quinten Van Woerkom" w:date="2024-11-29T10:25:00Z" w:initials="QV">
    <w:p w14:paraId="37177F49" w14:textId="128574B1" w:rsidR="00DE516C" w:rsidRDefault="00DE516C" w:rsidP="00DE516C">
      <w:pPr>
        <w:pStyle w:val="CommentText"/>
        <w:jc w:val="left"/>
      </w:pPr>
      <w:r>
        <w:rPr>
          <w:rStyle w:val="CommentReference"/>
        </w:rPr>
        <w:annotationRef/>
      </w:r>
      <w:r>
        <w:t>ESA-055</w:t>
      </w:r>
    </w:p>
  </w:comment>
  <w:comment w:id="34272" w:author="Quinten Van Woerkom" w:date="2024-11-29T10:25:00Z" w:initials="QV">
    <w:p w14:paraId="786A4528" w14:textId="77777777" w:rsidR="00DE516C" w:rsidRDefault="00DE516C" w:rsidP="00DE516C">
      <w:pPr>
        <w:pStyle w:val="CommentText"/>
        <w:jc w:val="left"/>
      </w:pPr>
      <w:r>
        <w:rPr>
          <w:rStyle w:val="CommentReference"/>
        </w:rPr>
        <w:annotationRef/>
      </w:r>
      <w:r>
        <w:t>ESA-055</w:t>
      </w:r>
    </w:p>
  </w:comment>
  <w:comment w:id="34290" w:author="Quinten Van Woerkom" w:date="2024-11-29T10:18:00Z" w:initials="QV">
    <w:p w14:paraId="07B86343" w14:textId="6460572B" w:rsidR="008911E9" w:rsidRDefault="008911E9" w:rsidP="008911E9">
      <w:pPr>
        <w:pStyle w:val="CommentText"/>
        <w:jc w:val="left"/>
      </w:pPr>
      <w:r>
        <w:rPr>
          <w:rStyle w:val="CommentReference"/>
        </w:rPr>
        <w:annotationRef/>
      </w:r>
      <w:r>
        <w:t>ESA-055</w:t>
      </w:r>
    </w:p>
  </w:comment>
  <w:comment w:id="34306" w:author="Quinten Van Woerkom" w:date="2024-11-29T10:18:00Z" w:initials="QV">
    <w:p w14:paraId="4F4A48CD" w14:textId="77777777" w:rsidR="008911E9" w:rsidRDefault="008911E9" w:rsidP="008911E9">
      <w:pPr>
        <w:pStyle w:val="CommentText"/>
        <w:jc w:val="left"/>
      </w:pPr>
      <w:r>
        <w:rPr>
          <w:rStyle w:val="CommentReference"/>
        </w:rPr>
        <w:annotationRef/>
      </w:r>
      <w:r>
        <w:t>ESA-055</w:t>
      </w:r>
    </w:p>
  </w:comment>
  <w:comment w:id="34329" w:author="Quinten Van Woerkom" w:date="2024-12-18T11:38:00Z" w:initials="QV">
    <w:p w14:paraId="4E9B669B" w14:textId="77777777" w:rsidR="001E6C76" w:rsidRDefault="001E6C76" w:rsidP="001E6C76">
      <w:pPr>
        <w:pStyle w:val="CommentText"/>
        <w:jc w:val="left"/>
      </w:pPr>
      <w:r>
        <w:rPr>
          <w:rStyle w:val="CommentReference"/>
        </w:rPr>
        <w:annotationRef/>
      </w:r>
      <w:r>
        <w:t>DLR-026</w:t>
      </w:r>
    </w:p>
  </w:comment>
  <w:comment w:id="34340" w:author="Quinten Van Woerkom" w:date="2024-12-02T15:25:00Z" w:initials="QV">
    <w:p w14:paraId="406C4551" w14:textId="4100375B" w:rsidR="00B8322A" w:rsidRDefault="00B8322A" w:rsidP="00B8322A">
      <w:pPr>
        <w:pStyle w:val="CommentText"/>
        <w:jc w:val="left"/>
      </w:pPr>
      <w:r>
        <w:rPr>
          <w:rStyle w:val="CommentReference"/>
        </w:rPr>
        <w:annotationRef/>
      </w:r>
      <w:r>
        <w:t>ESA-083</w:t>
      </w:r>
    </w:p>
  </w:comment>
  <w:comment w:id="34344" w:author="Quinten Van Woerkom" w:date="2024-12-03T14:06:00Z" w:initials="QV">
    <w:p w14:paraId="4CA1E28D" w14:textId="77777777" w:rsidR="00777A67" w:rsidRDefault="00777A67" w:rsidP="00777A67">
      <w:pPr>
        <w:pStyle w:val="CommentText"/>
        <w:jc w:val="left"/>
      </w:pPr>
      <w:r>
        <w:rPr>
          <w:rStyle w:val="CommentReference"/>
        </w:rPr>
        <w:annotationRef/>
      </w:r>
      <w:r>
        <w:t>ESA-050</w:t>
      </w:r>
    </w:p>
  </w:comment>
  <w:comment w:id="34370" w:author="Quinten Van Woerkom" w:date="2024-11-29T10:31:00Z" w:initials="QV">
    <w:p w14:paraId="133A31F1" w14:textId="63303179" w:rsidR="008A0226" w:rsidRDefault="008A0226" w:rsidP="008A0226">
      <w:pPr>
        <w:pStyle w:val="CommentText"/>
        <w:jc w:val="left"/>
      </w:pPr>
      <w:r>
        <w:rPr>
          <w:rStyle w:val="CommentReference"/>
        </w:rPr>
        <w:annotationRef/>
      </w:r>
      <w:r>
        <w:t>ESA-055</w:t>
      </w:r>
    </w:p>
  </w:comment>
  <w:comment w:id="34376" w:author="Quinten Van Woerkom" w:date="2024-11-29T10:31:00Z" w:initials="QV">
    <w:p w14:paraId="32E2FC22" w14:textId="77777777" w:rsidR="008A0226" w:rsidRDefault="008A0226" w:rsidP="008A0226">
      <w:pPr>
        <w:pStyle w:val="CommentText"/>
        <w:jc w:val="left"/>
      </w:pPr>
      <w:r>
        <w:rPr>
          <w:rStyle w:val="CommentReference"/>
        </w:rPr>
        <w:annotationRef/>
      </w:r>
      <w:r>
        <w:t>ESA-055</w:t>
      </w:r>
    </w:p>
  </w:comment>
  <w:comment w:id="34381" w:author="Quinten Van Woerkom" w:date="2024-11-29T10:20:00Z" w:initials="QV">
    <w:p w14:paraId="79AA692C" w14:textId="0D1ACA1A" w:rsidR="008911E9" w:rsidRDefault="008911E9" w:rsidP="008911E9">
      <w:pPr>
        <w:pStyle w:val="CommentText"/>
        <w:jc w:val="left"/>
      </w:pPr>
      <w:r>
        <w:rPr>
          <w:rStyle w:val="CommentReference"/>
        </w:rPr>
        <w:annotationRef/>
      </w:r>
      <w:r>
        <w:t>ESA-055</w:t>
      </w:r>
    </w:p>
  </w:comment>
  <w:comment w:id="34389" w:author="Quinten Van Woerkom" w:date="2024-11-29T10:20:00Z" w:initials="QV">
    <w:p w14:paraId="3EC938D8" w14:textId="77777777" w:rsidR="008911E9" w:rsidRDefault="008911E9" w:rsidP="008911E9">
      <w:pPr>
        <w:pStyle w:val="CommentText"/>
        <w:jc w:val="left"/>
      </w:pPr>
      <w:r>
        <w:rPr>
          <w:rStyle w:val="CommentReference"/>
        </w:rPr>
        <w:annotationRef/>
      </w:r>
      <w:r>
        <w:t>ESA-055</w:t>
      </w:r>
    </w:p>
  </w:comment>
  <w:comment w:id="34414" w:author="Quinten Van Woerkom" w:date="2024-12-12T14:09:00Z" w:initials="QV">
    <w:p w14:paraId="18B3139B" w14:textId="77777777" w:rsidR="00804D95" w:rsidRDefault="00804D95" w:rsidP="00804D95">
      <w:pPr>
        <w:pStyle w:val="CommentText"/>
        <w:jc w:val="left"/>
      </w:pPr>
      <w:r>
        <w:rPr>
          <w:rStyle w:val="CommentReference"/>
        </w:rPr>
        <w:annotationRef/>
      </w:r>
      <w:r>
        <w:t>DLR-004</w:t>
      </w:r>
    </w:p>
  </w:comment>
  <w:comment w:id="34420" w:author="Quinten Van Woerkom" w:date="2024-12-12T14:48:00Z" w:initials="QV">
    <w:p w14:paraId="5A53EAA8" w14:textId="77777777" w:rsidR="00027D0B" w:rsidRDefault="00027D0B" w:rsidP="00027D0B">
      <w:pPr>
        <w:pStyle w:val="CommentText"/>
        <w:jc w:val="left"/>
      </w:pPr>
      <w:r>
        <w:rPr>
          <w:rStyle w:val="CommentReference"/>
        </w:rPr>
        <w:annotationRef/>
      </w:r>
      <w:r>
        <w:t>DLR-006</w:t>
      </w:r>
    </w:p>
  </w:comment>
  <w:comment w:id="34553" w:author="Quinten Van Woerkom" w:date="2024-12-12T14:09:00Z" w:initials="QV">
    <w:p w14:paraId="36EC5AC0" w14:textId="54BFFA6E" w:rsidR="004E57DC" w:rsidRDefault="004E57DC" w:rsidP="004E57DC">
      <w:pPr>
        <w:pStyle w:val="CommentText"/>
        <w:jc w:val="left"/>
      </w:pPr>
      <w:r>
        <w:rPr>
          <w:rStyle w:val="CommentReference"/>
        </w:rPr>
        <w:annotationRef/>
      </w:r>
      <w:r>
        <w:t>DLR-004</w:t>
      </w:r>
    </w:p>
  </w:comment>
  <w:comment w:id="34587" w:author="Quinten Van Woerkom" w:date="2024-11-25T14:26:00Z" w:initials="QV">
    <w:p w14:paraId="5068FDCF" w14:textId="77777777" w:rsidR="0029402E" w:rsidRDefault="0029402E" w:rsidP="0029402E">
      <w:pPr>
        <w:pStyle w:val="CommentText"/>
        <w:jc w:val="left"/>
      </w:pPr>
      <w:r>
        <w:rPr>
          <w:rStyle w:val="CommentReference"/>
        </w:rPr>
        <w:annotationRef/>
      </w:r>
      <w:r>
        <w:t>NASA-026</w:t>
      </w:r>
    </w:p>
  </w:comment>
  <w:comment w:id="34613" w:author="Quinten Van Woerkom" w:date="2024-12-11T15:43:00Z" w:initials="QV">
    <w:p w14:paraId="286C413E" w14:textId="1A6035EE" w:rsidR="00462600" w:rsidRDefault="00462600" w:rsidP="00462600">
      <w:pPr>
        <w:pStyle w:val="CommentText"/>
        <w:jc w:val="left"/>
      </w:pPr>
      <w:r>
        <w:rPr>
          <w:rStyle w:val="CommentReference"/>
        </w:rPr>
        <w:annotationRef/>
      </w:r>
      <w:r>
        <w:t>DLR-067</w:t>
      </w:r>
    </w:p>
  </w:comment>
  <w:comment w:id="34617" w:author="Quinten Van Woerkom" w:date="2024-12-11T15:42:00Z" w:initials="QV">
    <w:p w14:paraId="2ADB4614" w14:textId="030ED86A" w:rsidR="00462600" w:rsidRDefault="00462600" w:rsidP="00462600">
      <w:pPr>
        <w:pStyle w:val="CommentText"/>
        <w:jc w:val="left"/>
      </w:pPr>
      <w:r>
        <w:rPr>
          <w:rStyle w:val="CommentReference"/>
        </w:rPr>
        <w:annotationRef/>
      </w:r>
      <w:r>
        <w:t>DLR-004</w:t>
      </w:r>
    </w:p>
  </w:comment>
  <w:comment w:id="34649" w:author="Quinten Van Woerkom" w:date="2024-12-12T12:05:00Z" w:initials="QV">
    <w:p w14:paraId="47878369" w14:textId="77777777" w:rsidR="00843273" w:rsidRDefault="00843273" w:rsidP="00843273">
      <w:pPr>
        <w:pStyle w:val="CommentText"/>
        <w:jc w:val="left"/>
      </w:pPr>
      <w:r>
        <w:rPr>
          <w:rStyle w:val="CommentReference"/>
        </w:rPr>
        <w:annotationRef/>
      </w:r>
      <w:r>
        <w:t>NASA-025</w:t>
      </w:r>
    </w:p>
  </w:comment>
  <w:comment w:id="34652" w:author="Quinten Van Woerkom" w:date="2024-12-12T14:30:00Z" w:initials="QV">
    <w:p w14:paraId="542AABF7" w14:textId="77777777" w:rsidR="00FB1933" w:rsidRDefault="00FB1933" w:rsidP="00FB1933">
      <w:pPr>
        <w:pStyle w:val="CommentText"/>
        <w:jc w:val="left"/>
      </w:pPr>
      <w:r>
        <w:rPr>
          <w:rStyle w:val="CommentReference"/>
        </w:rPr>
        <w:annotationRef/>
      </w:r>
      <w:r>
        <w:t>ESA-093</w:t>
      </w:r>
    </w:p>
  </w:comment>
  <w:comment w:id="34661" w:author="Quinten Van Woerkom" w:date="2024-11-25T14:23:00Z" w:initials="QV">
    <w:p w14:paraId="2676482E" w14:textId="6FD12A85" w:rsidR="00B530D2" w:rsidRDefault="00B530D2" w:rsidP="00B530D2">
      <w:pPr>
        <w:pStyle w:val="CommentText"/>
        <w:jc w:val="left"/>
      </w:pPr>
      <w:r>
        <w:rPr>
          <w:rStyle w:val="CommentReference"/>
        </w:rPr>
        <w:annotationRef/>
      </w:r>
      <w:r>
        <w:t>ESA-056</w:t>
      </w:r>
    </w:p>
  </w:comment>
  <w:comment w:id="34675" w:author="Quinten Van Woerkom" w:date="2024-11-25T15:30:00Z" w:initials="QV">
    <w:p w14:paraId="7180189F" w14:textId="77777777" w:rsidR="0022153F" w:rsidRDefault="0022153F" w:rsidP="0022153F">
      <w:pPr>
        <w:pStyle w:val="CommentText"/>
        <w:jc w:val="left"/>
      </w:pPr>
      <w:r>
        <w:rPr>
          <w:rStyle w:val="CommentReference"/>
        </w:rPr>
        <w:annotationRef/>
      </w:r>
      <w:r>
        <w:t>ESA-058</w:t>
      </w:r>
    </w:p>
  </w:comment>
  <w:comment w:id="34689" w:author="Quinten Van Woerkom" w:date="2024-11-25T14:26:00Z" w:initials="QV">
    <w:p w14:paraId="3C465597" w14:textId="441AE4CC" w:rsidR="00B530D2" w:rsidRDefault="00B530D2" w:rsidP="00B530D2">
      <w:pPr>
        <w:pStyle w:val="CommentText"/>
        <w:jc w:val="left"/>
      </w:pPr>
      <w:r>
        <w:rPr>
          <w:rStyle w:val="CommentReference"/>
        </w:rPr>
        <w:annotationRef/>
      </w:r>
      <w:r>
        <w:t>ESA-057</w:t>
      </w:r>
    </w:p>
  </w:comment>
  <w:comment w:id="34730" w:author="Peter Van Der Plas" w:date="2024-12-30T12:39:00Z" w:initials="PV">
    <w:p w14:paraId="533D84CF" w14:textId="77777777" w:rsidR="004E084A" w:rsidRDefault="004E084A" w:rsidP="004E084A">
      <w:pPr>
        <w:pStyle w:val="CommentText"/>
        <w:jc w:val="left"/>
      </w:pPr>
      <w:r>
        <w:rPr>
          <w:rStyle w:val="CommentReference"/>
        </w:rPr>
        <w:annotationRef/>
      </w:r>
      <w:r>
        <w:t>ESA-058</w:t>
      </w:r>
    </w:p>
  </w:comment>
  <w:comment w:id="34741" w:author="Peter Van Der Plas" w:date="2024-12-30T12:39:00Z" w:initials="PV">
    <w:p w14:paraId="74D8402C" w14:textId="77777777" w:rsidR="004E084A" w:rsidRDefault="004E084A" w:rsidP="004E084A">
      <w:pPr>
        <w:pStyle w:val="CommentText"/>
        <w:jc w:val="left"/>
      </w:pPr>
      <w:r>
        <w:rPr>
          <w:rStyle w:val="CommentReference"/>
        </w:rPr>
        <w:annotationRef/>
      </w:r>
      <w:r>
        <w:t>ESA-057</w:t>
      </w:r>
    </w:p>
  </w:comment>
  <w:comment w:id="34770" w:author="Quinten Van Woerkom" w:date="2024-12-12T14:08:00Z" w:initials="QV">
    <w:p w14:paraId="0D8E09DB" w14:textId="4CFFDE8D" w:rsidR="00804D95" w:rsidRDefault="00804D95" w:rsidP="00804D95">
      <w:pPr>
        <w:pStyle w:val="CommentText"/>
        <w:jc w:val="left"/>
      </w:pPr>
      <w:r>
        <w:rPr>
          <w:rStyle w:val="CommentReference"/>
        </w:rPr>
        <w:annotationRef/>
      </w:r>
      <w:r>
        <w:t>DLR-004</w:t>
      </w:r>
    </w:p>
  </w:comment>
  <w:comment w:id="34801" w:author="Quinten Van Woerkom" w:date="2024-12-12T14:08:00Z" w:initials="QV">
    <w:p w14:paraId="7DE77837" w14:textId="77777777" w:rsidR="00804D95" w:rsidRDefault="00804D95" w:rsidP="00804D95">
      <w:pPr>
        <w:pStyle w:val="CommentText"/>
        <w:jc w:val="left"/>
      </w:pPr>
      <w:r>
        <w:rPr>
          <w:rStyle w:val="CommentReference"/>
        </w:rPr>
        <w:annotationRef/>
      </w:r>
      <w:r>
        <w:t>DLR-004</w:t>
      </w:r>
    </w:p>
  </w:comment>
  <w:comment w:id="34848" w:author="Quinten Van Woerkom" w:date="2024-12-12T14:08:00Z" w:initials="QV">
    <w:p w14:paraId="2B0C7A43" w14:textId="77777777" w:rsidR="00804D95" w:rsidRDefault="00804D95" w:rsidP="00804D95">
      <w:pPr>
        <w:pStyle w:val="CommentText"/>
        <w:jc w:val="left"/>
      </w:pPr>
      <w:r>
        <w:rPr>
          <w:rStyle w:val="CommentReference"/>
        </w:rPr>
        <w:annotationRef/>
      </w:r>
      <w:r>
        <w:t>DLR-004</w:t>
      </w:r>
    </w:p>
  </w:comment>
  <w:comment w:id="34866" w:author="Quinten Van Woerkom" w:date="2024-12-18T16:39:00Z" w:initials="QV">
    <w:p w14:paraId="2C3BA313" w14:textId="77777777" w:rsidR="00341E9C" w:rsidRDefault="00341E9C" w:rsidP="00341E9C">
      <w:pPr>
        <w:pStyle w:val="CommentText"/>
        <w:jc w:val="left"/>
      </w:pPr>
      <w:r>
        <w:rPr>
          <w:rStyle w:val="CommentReference"/>
        </w:rPr>
        <w:annotationRef/>
      </w:r>
      <w:r>
        <w:t>NASA-008</w:t>
      </w:r>
    </w:p>
  </w:comment>
  <w:comment w:id="34885" w:author="Quinten Van Woerkom" w:date="2024-12-03T14:05:00Z" w:initials="QV">
    <w:p w14:paraId="06EBDE48" w14:textId="77777777" w:rsidR="00341E9C" w:rsidRDefault="00341E9C" w:rsidP="00341E9C">
      <w:pPr>
        <w:pStyle w:val="CommentText"/>
        <w:jc w:val="left"/>
      </w:pPr>
      <w:r>
        <w:rPr>
          <w:rStyle w:val="CommentReference"/>
        </w:rPr>
        <w:annotationRef/>
      </w:r>
      <w:r>
        <w:t>ESA-050</w:t>
      </w:r>
    </w:p>
  </w:comment>
  <w:comment w:id="34910" w:author="Quinten Van Woerkom" w:date="2024-11-27T16:02:00Z" w:initials="QV">
    <w:p w14:paraId="21BB237C" w14:textId="77777777" w:rsidR="00341E9C" w:rsidRDefault="00341E9C" w:rsidP="00341E9C">
      <w:pPr>
        <w:pStyle w:val="CommentText"/>
        <w:jc w:val="left"/>
      </w:pPr>
      <w:r>
        <w:rPr>
          <w:rStyle w:val="CommentReference"/>
        </w:rPr>
        <w:annotationRef/>
      </w:r>
      <w:r>
        <w:t>DLR-039</w:t>
      </w:r>
    </w:p>
  </w:comment>
  <w:comment w:id="34944" w:author="Quinten Van Woerkom" w:date="2024-11-25T15:26:00Z" w:initials="QV">
    <w:p w14:paraId="234D0FC9" w14:textId="77777777" w:rsidR="00341E9C" w:rsidRDefault="00341E9C" w:rsidP="00341E9C">
      <w:pPr>
        <w:pStyle w:val="CommentText"/>
        <w:jc w:val="left"/>
      </w:pPr>
      <w:r>
        <w:rPr>
          <w:rStyle w:val="CommentReference"/>
        </w:rPr>
        <w:annotationRef/>
      </w:r>
      <w:r>
        <w:t>ESA-052</w:t>
      </w:r>
    </w:p>
  </w:comment>
  <w:comment w:id="34946" w:author="Quinten Van Woerkom" w:date="2024-11-29T10:09:00Z" w:initials="QV">
    <w:p w14:paraId="5E634D49" w14:textId="77777777" w:rsidR="00341E9C" w:rsidRDefault="00341E9C" w:rsidP="00341E9C">
      <w:pPr>
        <w:pStyle w:val="CommentText"/>
        <w:jc w:val="left"/>
      </w:pPr>
      <w:r>
        <w:rPr>
          <w:rStyle w:val="CommentReference"/>
        </w:rPr>
        <w:annotationRef/>
      </w:r>
      <w:r>
        <w:t>ESA-055</w:t>
      </w:r>
    </w:p>
  </w:comment>
  <w:comment w:id="34957" w:author="Quinten Van Woerkom" w:date="2024-11-25T15:26:00Z" w:initials="QV">
    <w:p w14:paraId="2298DD5C" w14:textId="77777777" w:rsidR="00341E9C" w:rsidRDefault="00341E9C" w:rsidP="00341E9C">
      <w:pPr>
        <w:pStyle w:val="CommentText"/>
        <w:jc w:val="left"/>
      </w:pPr>
      <w:r>
        <w:rPr>
          <w:rStyle w:val="CommentReference"/>
        </w:rPr>
        <w:annotationRef/>
      </w:r>
      <w:r>
        <w:t>ESA-052</w:t>
      </w:r>
    </w:p>
  </w:comment>
  <w:comment w:id="34959" w:author="Quinten Van Woerkom" w:date="2024-11-29T10:09:00Z" w:initials="QV">
    <w:p w14:paraId="5D70E537" w14:textId="77777777" w:rsidR="00341E9C" w:rsidRDefault="00341E9C" w:rsidP="00341E9C">
      <w:pPr>
        <w:pStyle w:val="CommentText"/>
        <w:jc w:val="left"/>
      </w:pPr>
      <w:r>
        <w:rPr>
          <w:rStyle w:val="CommentReference"/>
        </w:rPr>
        <w:annotationRef/>
      </w:r>
      <w:r>
        <w:t>ESA-055</w:t>
      </w:r>
    </w:p>
  </w:comment>
  <w:comment w:id="34964" w:author="Quinten Van Woerkom" w:date="2024-12-18T16:39:00Z" w:initials="QV">
    <w:p w14:paraId="4F16642B" w14:textId="77777777" w:rsidR="00341E9C" w:rsidRDefault="00341E9C" w:rsidP="00341E9C">
      <w:pPr>
        <w:pStyle w:val="CommentText"/>
        <w:jc w:val="left"/>
      </w:pPr>
      <w:r>
        <w:rPr>
          <w:rStyle w:val="CommentReference"/>
        </w:rPr>
        <w:annotationRef/>
      </w:r>
      <w:r>
        <w:t>NASA-008</w:t>
      </w:r>
    </w:p>
  </w:comment>
  <w:comment w:id="34985" w:author="Quinten Van Woerkom" w:date="2024-12-03T14:05:00Z" w:initials="QV">
    <w:p w14:paraId="290DA2C2" w14:textId="77777777" w:rsidR="00341E9C" w:rsidRDefault="00341E9C" w:rsidP="00341E9C">
      <w:pPr>
        <w:pStyle w:val="CommentText"/>
        <w:jc w:val="left"/>
      </w:pPr>
      <w:r>
        <w:rPr>
          <w:rStyle w:val="CommentReference"/>
        </w:rPr>
        <w:annotationRef/>
      </w:r>
      <w:r>
        <w:t>ESA-050</w:t>
      </w:r>
    </w:p>
  </w:comment>
  <w:comment w:id="35013" w:author="Quinten Van Woerkom" w:date="2024-11-27T16:03:00Z" w:initials="QV">
    <w:p w14:paraId="0B29BDDA" w14:textId="77777777" w:rsidR="00341E9C" w:rsidRDefault="00341E9C" w:rsidP="00341E9C">
      <w:pPr>
        <w:pStyle w:val="CommentText"/>
        <w:jc w:val="left"/>
      </w:pPr>
      <w:r>
        <w:rPr>
          <w:rStyle w:val="CommentReference"/>
        </w:rPr>
        <w:annotationRef/>
      </w:r>
      <w:r>
        <w:t>DLR-039</w:t>
      </w:r>
    </w:p>
  </w:comment>
  <w:comment w:id="35122" w:author="Quinten Van Woerkom" w:date="2024-12-18T17:56:00Z" w:initials="QV">
    <w:p w14:paraId="5B6511B6" w14:textId="77777777" w:rsidR="00341E9C" w:rsidRDefault="00341E9C" w:rsidP="00341E9C">
      <w:pPr>
        <w:pStyle w:val="CommentText"/>
        <w:jc w:val="left"/>
      </w:pPr>
      <w:r>
        <w:rPr>
          <w:rStyle w:val="CommentReference"/>
        </w:rPr>
        <w:annotationRef/>
      </w:r>
      <w:r>
        <w:t>ESA-010</w:t>
      </w:r>
    </w:p>
  </w:comment>
  <w:comment w:id="35126" w:author="Quinten Van Woerkom" w:date="2024-12-18T17:56:00Z" w:initials="QV">
    <w:p w14:paraId="4F6551D3" w14:textId="77777777" w:rsidR="00341E9C" w:rsidRDefault="00341E9C" w:rsidP="00341E9C">
      <w:pPr>
        <w:pStyle w:val="CommentText"/>
        <w:jc w:val="left"/>
      </w:pPr>
      <w:r>
        <w:rPr>
          <w:rStyle w:val="CommentReference"/>
        </w:rPr>
        <w:annotationRef/>
      </w:r>
      <w:r>
        <w:t>ESA-010</w:t>
      </w:r>
    </w:p>
  </w:comment>
  <w:comment w:id="35145" w:author="Quinten Van Woerkom" w:date="2024-11-27T16:06:00Z" w:initials="QV">
    <w:p w14:paraId="16913BC3" w14:textId="77777777" w:rsidR="00341E9C" w:rsidRDefault="00341E9C" w:rsidP="00341E9C">
      <w:pPr>
        <w:pStyle w:val="CommentText"/>
        <w:jc w:val="left"/>
      </w:pPr>
      <w:r>
        <w:rPr>
          <w:rStyle w:val="CommentReference"/>
        </w:rPr>
        <w:annotationRef/>
      </w:r>
      <w:r>
        <w:t>ESA-083</w:t>
      </w:r>
    </w:p>
  </w:comment>
  <w:comment w:id="35150" w:author="Quinten Van Woerkom" w:date="2024-12-03T14:06:00Z" w:initials="QV">
    <w:p w14:paraId="5CAE5D6A" w14:textId="77777777" w:rsidR="00341E9C" w:rsidRDefault="00341E9C" w:rsidP="00341E9C">
      <w:pPr>
        <w:pStyle w:val="CommentText"/>
        <w:jc w:val="left"/>
      </w:pPr>
      <w:r>
        <w:rPr>
          <w:rStyle w:val="CommentReference"/>
        </w:rPr>
        <w:annotationRef/>
      </w:r>
      <w:r>
        <w:t>ESA-050</w:t>
      </w:r>
    </w:p>
  </w:comment>
  <w:comment w:id="35178" w:author="Quinten Van Woerkom" w:date="2024-11-29T10:25:00Z" w:initials="QV">
    <w:p w14:paraId="2842807A" w14:textId="77777777" w:rsidR="00341E9C" w:rsidRDefault="00341E9C" w:rsidP="00341E9C">
      <w:pPr>
        <w:pStyle w:val="CommentText"/>
        <w:jc w:val="left"/>
      </w:pPr>
      <w:r>
        <w:rPr>
          <w:rStyle w:val="CommentReference"/>
        </w:rPr>
        <w:annotationRef/>
      </w:r>
      <w:r>
        <w:t>ESA-055</w:t>
      </w:r>
    </w:p>
  </w:comment>
  <w:comment w:id="35190" w:author="Quinten Van Woerkom" w:date="2024-11-29T10:25:00Z" w:initials="QV">
    <w:p w14:paraId="1A47A16A" w14:textId="77777777" w:rsidR="00341E9C" w:rsidRDefault="00341E9C" w:rsidP="00341E9C">
      <w:pPr>
        <w:pStyle w:val="CommentText"/>
        <w:jc w:val="left"/>
      </w:pPr>
      <w:r>
        <w:rPr>
          <w:rStyle w:val="CommentReference"/>
        </w:rPr>
        <w:annotationRef/>
      </w:r>
      <w:r>
        <w:t>ESA-055</w:t>
      </w:r>
    </w:p>
  </w:comment>
  <w:comment w:id="35201" w:author="Quinten Van Woerkom" w:date="2024-11-29T10:18:00Z" w:initials="QV">
    <w:p w14:paraId="490811DC" w14:textId="77777777" w:rsidR="00341E9C" w:rsidRDefault="00341E9C" w:rsidP="00341E9C">
      <w:pPr>
        <w:pStyle w:val="CommentText"/>
        <w:jc w:val="left"/>
      </w:pPr>
      <w:r>
        <w:rPr>
          <w:rStyle w:val="CommentReference"/>
        </w:rPr>
        <w:annotationRef/>
      </w:r>
      <w:r>
        <w:t>ESA-055</w:t>
      </w:r>
    </w:p>
  </w:comment>
  <w:comment w:id="35213" w:author="Quinten Van Woerkom" w:date="2024-11-29T10:18:00Z" w:initials="QV">
    <w:p w14:paraId="55A20128" w14:textId="77777777" w:rsidR="00341E9C" w:rsidRDefault="00341E9C" w:rsidP="00341E9C">
      <w:pPr>
        <w:pStyle w:val="CommentText"/>
        <w:jc w:val="left"/>
      </w:pPr>
      <w:r>
        <w:rPr>
          <w:rStyle w:val="CommentReference"/>
        </w:rPr>
        <w:annotationRef/>
      </w:r>
      <w:r>
        <w:t>ESA-055</w:t>
      </w:r>
    </w:p>
  </w:comment>
  <w:comment w:id="35241" w:author="Quinten Van Woerkom" w:date="2024-12-18T11:40:00Z" w:initials="QV">
    <w:p w14:paraId="152943F1" w14:textId="77777777" w:rsidR="00377153" w:rsidRDefault="00377153" w:rsidP="00377153">
      <w:pPr>
        <w:pStyle w:val="CommentText"/>
        <w:jc w:val="left"/>
      </w:pPr>
      <w:r>
        <w:rPr>
          <w:rStyle w:val="CommentReference"/>
        </w:rPr>
        <w:annotationRef/>
      </w:r>
      <w:r>
        <w:t>DLR-026</w:t>
      </w:r>
    </w:p>
  </w:comment>
  <w:comment w:id="35253" w:author="Quinten Van Woerkom" w:date="2024-11-26T15:29:00Z" w:initials="QV">
    <w:p w14:paraId="4C1DEC98" w14:textId="4AB95F00" w:rsidR="00BF6AFC" w:rsidRDefault="00BF6AFC" w:rsidP="00BF6AFC">
      <w:pPr>
        <w:pStyle w:val="CommentText"/>
        <w:jc w:val="left"/>
      </w:pPr>
      <w:r>
        <w:rPr>
          <w:rStyle w:val="CommentReference"/>
        </w:rPr>
        <w:annotationRef/>
      </w:r>
      <w:r>
        <w:t>ESA-083</w:t>
      </w:r>
    </w:p>
  </w:comment>
  <w:comment w:id="35279" w:author="Quinten Van Woerkom" w:date="2024-11-27T16:04:00Z" w:initials="QV">
    <w:p w14:paraId="4587F1F0" w14:textId="77777777" w:rsidR="00301D5F" w:rsidRDefault="00301D5F" w:rsidP="00301D5F">
      <w:pPr>
        <w:pStyle w:val="CommentText"/>
        <w:jc w:val="left"/>
      </w:pPr>
      <w:r>
        <w:rPr>
          <w:rStyle w:val="CommentReference"/>
        </w:rPr>
        <w:annotationRef/>
      </w:r>
      <w:r>
        <w:t>DLR-039</w:t>
      </w:r>
    </w:p>
  </w:comment>
  <w:comment w:id="35314" w:author="Quinten Van Woerkom" w:date="2024-11-29T10:11:00Z" w:initials="QV">
    <w:p w14:paraId="4FA2FAE1" w14:textId="77777777" w:rsidR="008640EC" w:rsidRDefault="008640EC" w:rsidP="008640EC">
      <w:pPr>
        <w:pStyle w:val="CommentText"/>
        <w:jc w:val="left"/>
      </w:pPr>
      <w:r>
        <w:rPr>
          <w:rStyle w:val="CommentReference"/>
        </w:rPr>
        <w:annotationRef/>
      </w:r>
      <w:r>
        <w:t>ESA-055</w:t>
      </w:r>
    </w:p>
  </w:comment>
  <w:comment w:id="35315" w:author="Quinten Van Woerkom" w:date="2024-12-02T13:40:00Z" w:initials="QV">
    <w:p w14:paraId="1F79E1F1" w14:textId="77777777" w:rsidR="00333843" w:rsidRDefault="00333843" w:rsidP="00333843">
      <w:pPr>
        <w:pStyle w:val="CommentText"/>
        <w:jc w:val="left"/>
      </w:pPr>
      <w:r>
        <w:rPr>
          <w:rStyle w:val="CommentReference"/>
        </w:rPr>
        <w:annotationRef/>
      </w:r>
      <w:r>
        <w:t>NASA-021</w:t>
      </w:r>
    </w:p>
  </w:comment>
  <w:comment w:id="35324" w:author="Quinten Van Woerkom" w:date="2024-12-02T13:40:00Z" w:initials="QV">
    <w:p w14:paraId="3273871A" w14:textId="05D7120E" w:rsidR="00333843" w:rsidRDefault="00333843" w:rsidP="00333843">
      <w:pPr>
        <w:pStyle w:val="CommentText"/>
        <w:jc w:val="left"/>
      </w:pPr>
      <w:r>
        <w:rPr>
          <w:rStyle w:val="CommentReference"/>
        </w:rPr>
        <w:annotationRef/>
      </w:r>
      <w:r>
        <w:t>NASA-021</w:t>
      </w:r>
    </w:p>
  </w:comment>
  <w:comment w:id="35340" w:author="Quinten Van Woerkom" w:date="2024-12-18T11:42:00Z" w:initials="QV">
    <w:p w14:paraId="372A71FF" w14:textId="77777777" w:rsidR="002B0729" w:rsidRDefault="002B0729" w:rsidP="002B0729">
      <w:pPr>
        <w:pStyle w:val="CommentText"/>
        <w:jc w:val="left"/>
      </w:pPr>
      <w:r>
        <w:rPr>
          <w:rStyle w:val="CommentReference"/>
        </w:rPr>
        <w:annotationRef/>
      </w:r>
      <w:r>
        <w:t>DLR-026</w:t>
      </w:r>
    </w:p>
  </w:comment>
  <w:comment w:id="35353" w:author="Quinten Van Woerkom" w:date="2024-12-02T13:40:00Z" w:initials="QV">
    <w:p w14:paraId="5658F5A6" w14:textId="69A4E32E" w:rsidR="00333843" w:rsidRDefault="00333843" w:rsidP="00333843">
      <w:pPr>
        <w:pStyle w:val="CommentText"/>
        <w:jc w:val="left"/>
      </w:pPr>
      <w:r>
        <w:rPr>
          <w:rStyle w:val="CommentReference"/>
        </w:rPr>
        <w:annotationRef/>
      </w:r>
      <w:r>
        <w:t>NASA-021</w:t>
      </w:r>
    </w:p>
  </w:comment>
  <w:comment w:id="35358" w:author="Quinten Van Woerkom" w:date="2024-12-02T13:40:00Z" w:initials="QV">
    <w:p w14:paraId="25770FB3" w14:textId="41DA0698" w:rsidR="00333843" w:rsidRDefault="00333843" w:rsidP="00333843">
      <w:pPr>
        <w:pStyle w:val="CommentText"/>
        <w:jc w:val="left"/>
      </w:pPr>
      <w:r>
        <w:rPr>
          <w:rStyle w:val="CommentReference"/>
        </w:rPr>
        <w:annotationRef/>
      </w:r>
      <w:r>
        <w:t>NASA-021</w:t>
      </w:r>
    </w:p>
  </w:comment>
  <w:comment w:id="35389" w:author="Quinten Van Woerkom" w:date="2024-11-29T10:27:00Z" w:initials="QV">
    <w:p w14:paraId="3FF5E4CB" w14:textId="70B5BE4E" w:rsidR="00290DFD" w:rsidRDefault="00290DFD" w:rsidP="00290DFD">
      <w:pPr>
        <w:pStyle w:val="CommentText"/>
        <w:jc w:val="left"/>
      </w:pPr>
      <w:r>
        <w:rPr>
          <w:rStyle w:val="CommentReference"/>
        </w:rPr>
        <w:annotationRef/>
      </w:r>
      <w:r>
        <w:t>ESA-055</w:t>
      </w:r>
    </w:p>
  </w:comment>
  <w:comment w:id="35395" w:author="Quinten Van Woerkom" w:date="2024-11-29T10:28:00Z" w:initials="QV">
    <w:p w14:paraId="3A1B8C1B" w14:textId="77777777" w:rsidR="00290DFD" w:rsidRDefault="00290DFD" w:rsidP="00290DFD">
      <w:pPr>
        <w:pStyle w:val="CommentText"/>
        <w:jc w:val="left"/>
      </w:pPr>
      <w:r>
        <w:rPr>
          <w:rStyle w:val="CommentReference"/>
        </w:rPr>
        <w:annotationRef/>
      </w:r>
      <w:r>
        <w:t>ESA-055</w:t>
      </w:r>
    </w:p>
  </w:comment>
  <w:comment w:id="35401" w:author="Quinten Van Woerkom" w:date="2024-11-29T10:21:00Z" w:initials="QV">
    <w:p w14:paraId="42BD4899" w14:textId="7F8B3988" w:rsidR="008911E9" w:rsidRDefault="008911E9" w:rsidP="008911E9">
      <w:pPr>
        <w:pStyle w:val="CommentText"/>
        <w:jc w:val="left"/>
      </w:pPr>
      <w:r>
        <w:rPr>
          <w:rStyle w:val="CommentReference"/>
        </w:rPr>
        <w:annotationRef/>
      </w:r>
      <w:r>
        <w:t>ESA-055</w:t>
      </w:r>
    </w:p>
  </w:comment>
  <w:comment w:id="35409" w:author="Quinten Van Woerkom" w:date="2024-11-29T10:21:00Z" w:initials="QV">
    <w:p w14:paraId="31A66715" w14:textId="77777777" w:rsidR="008911E9" w:rsidRDefault="008911E9" w:rsidP="008911E9">
      <w:pPr>
        <w:pStyle w:val="CommentText"/>
        <w:jc w:val="left"/>
      </w:pPr>
      <w:r>
        <w:rPr>
          <w:rStyle w:val="CommentReference"/>
        </w:rPr>
        <w:annotationRef/>
      </w:r>
      <w:r>
        <w:t>ESA-055</w:t>
      </w:r>
    </w:p>
  </w:comment>
  <w:comment w:id="35413" w:author="Quinten Van Woerkom" w:date="2024-12-02T13:41:00Z" w:initials="QV">
    <w:p w14:paraId="3417F597" w14:textId="77777777" w:rsidR="00333843" w:rsidRDefault="00333843" w:rsidP="00333843">
      <w:pPr>
        <w:pStyle w:val="CommentText"/>
        <w:jc w:val="left"/>
      </w:pPr>
      <w:r>
        <w:rPr>
          <w:rStyle w:val="CommentReference"/>
        </w:rPr>
        <w:annotationRef/>
      </w:r>
      <w:r>
        <w:t>NASA-021</w:t>
      </w:r>
    </w:p>
  </w:comment>
  <w:comment w:id="35422" w:author="Quinten Van Woerkom" w:date="2024-11-25T13:45:00Z" w:initials="QV">
    <w:p w14:paraId="6E08E94B" w14:textId="7446A886" w:rsidR="00786E27" w:rsidRDefault="00786E27" w:rsidP="00786E27">
      <w:pPr>
        <w:pStyle w:val="CommentText"/>
        <w:jc w:val="left"/>
      </w:pPr>
      <w:r>
        <w:rPr>
          <w:rStyle w:val="CommentReference"/>
        </w:rPr>
        <w:annotationRef/>
      </w:r>
      <w:r>
        <w:t>DLR-101</w:t>
      </w:r>
    </w:p>
  </w:comment>
  <w:comment w:id="35427" w:author="Quinten Van Woerkom" w:date="2024-12-02T15:31:00Z" w:initials="QV">
    <w:p w14:paraId="5A78BC69" w14:textId="77777777" w:rsidR="00D83820" w:rsidRDefault="00D83820" w:rsidP="00D83820">
      <w:pPr>
        <w:pStyle w:val="CommentText"/>
        <w:jc w:val="left"/>
      </w:pPr>
      <w:r>
        <w:rPr>
          <w:rStyle w:val="CommentReference"/>
        </w:rPr>
        <w:annotationRef/>
      </w:r>
      <w:r>
        <w:t>DLR-100</w:t>
      </w:r>
    </w:p>
  </w:comment>
  <w:comment w:id="35659" w:author="Quinten Van Woerkom" w:date="2024-11-25T15:35:00Z" w:initials="QV">
    <w:p w14:paraId="709A36DD" w14:textId="47606237" w:rsidR="00A201F5" w:rsidRDefault="00A201F5" w:rsidP="00A201F5">
      <w:pPr>
        <w:pStyle w:val="CommentText"/>
        <w:jc w:val="left"/>
      </w:pPr>
      <w:r>
        <w:rPr>
          <w:rStyle w:val="CommentReference"/>
        </w:rPr>
        <w:annotationRef/>
      </w:r>
      <w:r>
        <w:t>ESA-080</w:t>
      </w:r>
    </w:p>
  </w:comment>
  <w:comment w:id="35664" w:author="Quinten Van Woerkom" w:date="2024-11-28T17:12:00Z" w:initials="QV">
    <w:p w14:paraId="75AFDFB4" w14:textId="77777777" w:rsidR="00157B8C" w:rsidRDefault="00157B8C" w:rsidP="00157B8C">
      <w:pPr>
        <w:pStyle w:val="CommentText"/>
        <w:jc w:val="left"/>
      </w:pPr>
      <w:r>
        <w:rPr>
          <w:rStyle w:val="CommentReference"/>
        </w:rPr>
        <w:annotationRef/>
      </w:r>
      <w:r>
        <w:t>ESA-037</w:t>
      </w:r>
    </w:p>
  </w:comment>
  <w:comment w:id="35676" w:author="Quinten Van Woerkom" w:date="2024-11-28T17:12:00Z" w:initials="QV">
    <w:p w14:paraId="3B7C8E51" w14:textId="41A89483" w:rsidR="00157B8C" w:rsidRDefault="00157B8C" w:rsidP="00157B8C">
      <w:pPr>
        <w:pStyle w:val="CommentText"/>
        <w:jc w:val="left"/>
      </w:pPr>
      <w:r>
        <w:rPr>
          <w:rStyle w:val="CommentReference"/>
        </w:rPr>
        <w:annotationRef/>
      </w:r>
      <w:r>
        <w:t>ESA-037</w:t>
      </w:r>
    </w:p>
  </w:comment>
  <w:comment w:id="35867" w:author="Peter Van Der Plas" w:date="2024-12-29T23:45:00Z" w:initials="PV">
    <w:p w14:paraId="5DD5B56F" w14:textId="77777777" w:rsidR="00510D5A" w:rsidRDefault="00510D5A" w:rsidP="00510D5A">
      <w:pPr>
        <w:pStyle w:val="CommentText"/>
        <w:jc w:val="left"/>
      </w:pPr>
      <w:r>
        <w:rPr>
          <w:rStyle w:val="CommentReference"/>
        </w:rPr>
        <w:annotationRef/>
      </w:r>
      <w:r>
        <w:t>ESA-097</w:t>
      </w:r>
    </w:p>
  </w:comment>
  <w:comment w:id="35912" w:author="Quinten Van Woerkom" w:date="2024-12-12T14:09:00Z" w:initials="QV">
    <w:p w14:paraId="528FF0AB" w14:textId="4119A8A0" w:rsidR="00804D95" w:rsidRDefault="00804D95" w:rsidP="00804D95">
      <w:pPr>
        <w:pStyle w:val="CommentText"/>
        <w:jc w:val="left"/>
      </w:pPr>
      <w:r>
        <w:rPr>
          <w:rStyle w:val="CommentReference"/>
        </w:rPr>
        <w:annotationRef/>
      </w:r>
      <w:r>
        <w:t>DLR-004</w:t>
      </w:r>
    </w:p>
  </w:comment>
  <w:comment w:id="35947" w:author="Quinten Van Woerkom" w:date="2024-12-02T15:47:00Z" w:initials="QV">
    <w:p w14:paraId="15483F2C" w14:textId="7E7412C3" w:rsidR="00CC1FE0" w:rsidRDefault="00CC1FE0" w:rsidP="00CC1FE0">
      <w:pPr>
        <w:pStyle w:val="CommentText"/>
        <w:jc w:val="left"/>
      </w:pPr>
      <w:r>
        <w:rPr>
          <w:rStyle w:val="CommentReference"/>
        </w:rPr>
        <w:annotationRef/>
      </w:r>
      <w:r>
        <w:t>ESA-038</w:t>
      </w:r>
    </w:p>
  </w:comment>
  <w:comment w:id="35948" w:author="Quinten Van Woerkom" w:date="2024-12-02T16:04:00Z" w:initials="QV">
    <w:p w14:paraId="271E1460" w14:textId="77777777" w:rsidR="00956BF4" w:rsidRDefault="00956BF4" w:rsidP="00956BF4">
      <w:pPr>
        <w:pStyle w:val="CommentText"/>
        <w:jc w:val="left"/>
      </w:pPr>
      <w:r>
        <w:rPr>
          <w:rStyle w:val="CommentReference"/>
        </w:rPr>
        <w:annotationRef/>
      </w:r>
      <w:r>
        <w:t>NASA-023</w:t>
      </w:r>
    </w:p>
  </w:comment>
  <w:comment w:id="35952" w:author="Quinten Van Woerkom" w:date="2024-12-12T14:10:00Z" w:initials="QV">
    <w:p w14:paraId="422C9C63" w14:textId="77777777" w:rsidR="00804D95" w:rsidRDefault="00804D95" w:rsidP="00804D95">
      <w:pPr>
        <w:pStyle w:val="CommentText"/>
        <w:jc w:val="left"/>
      </w:pPr>
      <w:r>
        <w:rPr>
          <w:rStyle w:val="CommentReference"/>
        </w:rPr>
        <w:annotationRef/>
      </w:r>
      <w:r>
        <w:t>DLR-004</w:t>
      </w:r>
    </w:p>
  </w:comment>
  <w:comment w:id="35955" w:author="Peter Van Der Plas" w:date="2024-12-29T23:51:00Z" w:initials="PV">
    <w:p w14:paraId="3C931C0B" w14:textId="77777777" w:rsidR="005A19B1" w:rsidRDefault="005A19B1" w:rsidP="005A19B1">
      <w:pPr>
        <w:pStyle w:val="CommentText"/>
        <w:jc w:val="left"/>
      </w:pPr>
      <w:r>
        <w:rPr>
          <w:rStyle w:val="CommentReference"/>
        </w:rPr>
        <w:annotationRef/>
      </w:r>
      <w:r>
        <w:t>ESA-097</w:t>
      </w:r>
    </w:p>
  </w:comment>
  <w:comment w:id="35999" w:author="Quinten Van Woerkom" w:date="2024-12-12T14:10:00Z" w:initials="QV">
    <w:p w14:paraId="126E14EC" w14:textId="0CD7F642" w:rsidR="00804D95" w:rsidRDefault="00804D95" w:rsidP="00804D95">
      <w:pPr>
        <w:pStyle w:val="CommentText"/>
        <w:jc w:val="left"/>
      </w:pPr>
      <w:r>
        <w:rPr>
          <w:rStyle w:val="CommentReference"/>
        </w:rPr>
        <w:annotationRef/>
      </w:r>
      <w:r>
        <w:t>DLR-004</w:t>
      </w:r>
    </w:p>
  </w:comment>
  <w:comment w:id="36029" w:author="Quinten Van Woerkom" w:date="2024-12-12T14:11:00Z" w:initials="QV">
    <w:p w14:paraId="1D7DA7D1" w14:textId="77777777" w:rsidR="00804D95" w:rsidRDefault="00804D95" w:rsidP="00804D95">
      <w:pPr>
        <w:pStyle w:val="CommentText"/>
        <w:jc w:val="left"/>
      </w:pPr>
      <w:r>
        <w:rPr>
          <w:rStyle w:val="CommentReference"/>
        </w:rPr>
        <w:annotationRef/>
      </w:r>
      <w:r>
        <w:t>DLR-004</w:t>
      </w:r>
    </w:p>
  </w:comment>
  <w:comment w:id="36033" w:author="Peter Van Der Plas" w:date="2024-12-29T23:51:00Z" w:initials="PV">
    <w:p w14:paraId="62D18A3C" w14:textId="77777777" w:rsidR="005A19B1" w:rsidRDefault="005A19B1" w:rsidP="005A19B1">
      <w:pPr>
        <w:pStyle w:val="CommentText"/>
        <w:jc w:val="left"/>
      </w:pPr>
      <w:r>
        <w:rPr>
          <w:rStyle w:val="CommentReference"/>
        </w:rPr>
        <w:annotationRef/>
      </w:r>
      <w:r>
        <w:t>ESA-097</w:t>
      </w:r>
    </w:p>
  </w:comment>
  <w:comment w:id="36138" w:author="Quinten Van Woerkom" w:date="2024-12-12T14:10:00Z" w:initials="QV">
    <w:p w14:paraId="3E84F830" w14:textId="6C98C418" w:rsidR="00804D95" w:rsidRDefault="00804D95" w:rsidP="00804D95">
      <w:pPr>
        <w:pStyle w:val="CommentText"/>
        <w:jc w:val="left"/>
      </w:pPr>
      <w:r>
        <w:rPr>
          <w:rStyle w:val="CommentReference"/>
        </w:rPr>
        <w:annotationRef/>
      </w:r>
      <w:r>
        <w:t>DLR-004</w:t>
      </w:r>
    </w:p>
  </w:comment>
  <w:comment w:id="36147" w:author="Peter Van Der Plas" w:date="2024-12-29T17:22:00Z" w:initials="PV">
    <w:p w14:paraId="526CDCBE" w14:textId="77777777" w:rsidR="007F3371" w:rsidRDefault="007F3371" w:rsidP="007F3371">
      <w:pPr>
        <w:pStyle w:val="CommentText"/>
        <w:jc w:val="left"/>
      </w:pPr>
      <w:r>
        <w:rPr>
          <w:rStyle w:val="CommentReference"/>
        </w:rPr>
        <w:annotationRef/>
      </w:r>
      <w:r>
        <w:t>ESA-094</w:t>
      </w:r>
    </w:p>
  </w:comment>
  <w:comment w:id="36170" w:author="Quinten Van Woerkom" w:date="2024-12-02T15:28:00Z" w:initials="QV">
    <w:p w14:paraId="255CCB8E" w14:textId="7528D04F" w:rsidR="00145F9C" w:rsidRDefault="00145F9C" w:rsidP="00145F9C">
      <w:pPr>
        <w:pStyle w:val="CommentText"/>
        <w:jc w:val="left"/>
      </w:pPr>
      <w:r>
        <w:rPr>
          <w:rStyle w:val="CommentReference"/>
        </w:rPr>
        <w:annotationRef/>
      </w:r>
      <w:r>
        <w:t>DLR-097</w:t>
      </w:r>
    </w:p>
  </w:comment>
  <w:comment w:id="36228" w:author="Quinten Van Woerkom" w:date="2024-12-03T11:21:00Z" w:initials="QV">
    <w:p w14:paraId="6A534805" w14:textId="77777777" w:rsidR="005A5744" w:rsidRDefault="005A5744" w:rsidP="005A5744">
      <w:pPr>
        <w:pStyle w:val="CommentText"/>
        <w:jc w:val="left"/>
      </w:pPr>
      <w:r>
        <w:rPr>
          <w:rStyle w:val="CommentReference"/>
        </w:rPr>
        <w:annotationRef/>
      </w:r>
      <w:r>
        <w:t>Added this section heading to align with the new heading required for 5.3 as per RID ESA-010</w:t>
      </w:r>
    </w:p>
  </w:comment>
  <w:comment w:id="36238" w:author="Quinten Van Woerkom" w:date="2024-12-03T11:21:00Z" w:initials="QV">
    <w:p w14:paraId="27A6C28E" w14:textId="47D707E9" w:rsidR="005A5744" w:rsidRDefault="005A5744" w:rsidP="005A5744">
      <w:pPr>
        <w:pStyle w:val="CommentText"/>
        <w:jc w:val="left"/>
      </w:pPr>
      <w:r>
        <w:rPr>
          <w:rStyle w:val="CommentReference"/>
        </w:rPr>
        <w:annotationRef/>
      </w:r>
      <w:r>
        <w:t>Added this section heading to align with the new heading required for 5.3 as per RID ESA-010</w:t>
      </w:r>
    </w:p>
  </w:comment>
  <w:comment w:id="36244" w:author="Quinten Van Woerkom" w:date="2024-12-03T11:53:00Z" w:initials="QV">
    <w:p w14:paraId="42A7BEA5" w14:textId="77777777" w:rsidR="00C114A1" w:rsidRDefault="00C114A1" w:rsidP="00C114A1">
      <w:pPr>
        <w:pStyle w:val="CommentText"/>
        <w:jc w:val="left"/>
      </w:pPr>
      <w:r>
        <w:rPr>
          <w:rStyle w:val="CommentReference"/>
        </w:rPr>
        <w:annotationRef/>
      </w:r>
      <w:r>
        <w:t>ESA-089</w:t>
      </w:r>
    </w:p>
  </w:comment>
  <w:comment w:id="36256" w:author="Quinten Van Woerkom" w:date="2024-11-27T12:27:00Z" w:initials="QV">
    <w:p w14:paraId="4FBDA53F" w14:textId="137E722E" w:rsidR="00716057" w:rsidRDefault="00716057" w:rsidP="00716057">
      <w:pPr>
        <w:pStyle w:val="CommentText"/>
        <w:jc w:val="left"/>
      </w:pPr>
      <w:r>
        <w:rPr>
          <w:rStyle w:val="CommentReference"/>
        </w:rPr>
        <w:annotationRef/>
      </w:r>
      <w:r>
        <w:t>DLR-009: Shifted all error code numbers upwards by one</w:t>
      </w:r>
    </w:p>
  </w:comment>
  <w:comment w:id="36260" w:author="Quinten Van Woerkom" w:date="2024-11-28T11:14:00Z" w:initials="QV">
    <w:p w14:paraId="125BD8D1" w14:textId="77777777" w:rsidR="003001CA" w:rsidRDefault="003001CA" w:rsidP="003001CA">
      <w:pPr>
        <w:pStyle w:val="CommentText"/>
        <w:jc w:val="left"/>
      </w:pPr>
      <w:r>
        <w:rPr>
          <w:rStyle w:val="CommentReference"/>
        </w:rPr>
        <w:annotationRef/>
      </w:r>
      <w:r>
        <w:t>ESA-070</w:t>
      </w:r>
    </w:p>
  </w:comment>
  <w:comment w:id="36259" w:author="Quinten Van Woerkom" w:date="2024-11-28T14:05:00Z" w:initials="QV">
    <w:p w14:paraId="72B8205B" w14:textId="77777777" w:rsidR="00F9077F" w:rsidRDefault="00F9077F" w:rsidP="00F9077F">
      <w:pPr>
        <w:pStyle w:val="CommentText"/>
        <w:jc w:val="left"/>
      </w:pPr>
      <w:r>
        <w:rPr>
          <w:rStyle w:val="CommentReference"/>
        </w:rPr>
        <w:annotationRef/>
      </w:r>
      <w:r>
        <w:t>DLR-104</w:t>
      </w:r>
    </w:p>
  </w:comment>
  <w:comment w:id="36278" w:author="Quinten Van Woerkom" w:date="2024-11-28T11:15:00Z" w:initials="QV">
    <w:p w14:paraId="5A8D78AB" w14:textId="26BB186E" w:rsidR="003001CA" w:rsidRDefault="003001CA" w:rsidP="003001CA">
      <w:pPr>
        <w:pStyle w:val="CommentText"/>
        <w:jc w:val="left"/>
      </w:pPr>
      <w:r>
        <w:rPr>
          <w:rStyle w:val="CommentReference"/>
        </w:rPr>
        <w:annotationRef/>
      </w:r>
      <w:r>
        <w:t>DLR-105</w:t>
      </w:r>
    </w:p>
  </w:comment>
  <w:comment w:id="36297" w:author="Quinten Van Woerkom" w:date="2024-12-16T17:24:00Z" w:initials="QV">
    <w:p w14:paraId="2668B74C" w14:textId="77777777" w:rsidR="00CB0F6E" w:rsidRDefault="00CB0F6E" w:rsidP="00CB0F6E">
      <w:pPr>
        <w:pStyle w:val="CommentText"/>
        <w:jc w:val="left"/>
      </w:pPr>
      <w:r>
        <w:rPr>
          <w:rStyle w:val="CommentReference"/>
        </w:rPr>
        <w:annotationRef/>
      </w:r>
      <w:r>
        <w:t>ESA-092</w:t>
      </w:r>
    </w:p>
  </w:comment>
  <w:comment w:id="36309" w:author="Quinten Van Woerkom" w:date="2024-12-16T17:19:00Z" w:initials="QV">
    <w:p w14:paraId="6C2491E6" w14:textId="47DA41BB" w:rsidR="00270947" w:rsidRDefault="00270947" w:rsidP="00270947">
      <w:pPr>
        <w:pStyle w:val="CommentText"/>
        <w:jc w:val="left"/>
      </w:pPr>
      <w:r>
        <w:rPr>
          <w:rStyle w:val="CommentReference"/>
        </w:rPr>
        <w:annotationRef/>
      </w:r>
      <w:r>
        <w:t>ESA-092</w:t>
      </w:r>
    </w:p>
  </w:comment>
  <w:comment w:id="36322" w:author="Quinten Van Woerkom" w:date="2024-11-28T14:05:00Z" w:initials="QV">
    <w:p w14:paraId="4255B87B" w14:textId="19C281BA" w:rsidR="00F9077F" w:rsidRDefault="00F9077F" w:rsidP="00F9077F">
      <w:pPr>
        <w:pStyle w:val="CommentText"/>
        <w:jc w:val="left"/>
      </w:pPr>
      <w:r>
        <w:rPr>
          <w:rStyle w:val="CommentReference"/>
        </w:rPr>
        <w:annotationRef/>
      </w:r>
      <w:r>
        <w:t>DLR-104</w:t>
      </w:r>
    </w:p>
  </w:comment>
  <w:comment w:id="36348" w:author="Quinten Van Woerkom" w:date="2024-12-03T11:24:00Z" w:initials="QV">
    <w:p w14:paraId="327D042F" w14:textId="77777777" w:rsidR="005454A5" w:rsidRDefault="005454A5" w:rsidP="005454A5">
      <w:pPr>
        <w:pStyle w:val="CommentText"/>
        <w:jc w:val="left"/>
      </w:pPr>
      <w:r>
        <w:rPr>
          <w:rStyle w:val="CommentReference"/>
        </w:rPr>
        <w:annotationRef/>
      </w:r>
      <w:r>
        <w:t>ESA-010</w:t>
      </w:r>
    </w:p>
  </w:comment>
  <w:comment w:id="36356" w:author="Quinten Van Woerkom" w:date="2024-11-27T16:14:00Z" w:initials="QV">
    <w:p w14:paraId="1A014C22" w14:textId="285B4CF7" w:rsidR="00037AD2" w:rsidRDefault="00037AD2" w:rsidP="00037AD2">
      <w:pPr>
        <w:pStyle w:val="CommentText"/>
        <w:jc w:val="left"/>
      </w:pPr>
      <w:r>
        <w:rPr>
          <w:rStyle w:val="CommentReference"/>
        </w:rPr>
        <w:annotationRef/>
      </w:r>
      <w:r>
        <w:t>DLR-105</w:t>
      </w:r>
    </w:p>
  </w:comment>
  <w:comment w:id="36406" w:author="Quinten Van Woerkom" w:date="2024-12-02T13:55:00Z" w:initials="QV">
    <w:p w14:paraId="662C4F61" w14:textId="77777777" w:rsidR="008D3378" w:rsidRDefault="008D3378" w:rsidP="008D3378">
      <w:pPr>
        <w:pStyle w:val="CommentText"/>
        <w:jc w:val="left"/>
      </w:pPr>
      <w:r>
        <w:rPr>
          <w:rStyle w:val="CommentReference"/>
        </w:rPr>
        <w:annotationRef/>
      </w:r>
      <w:r>
        <w:t>NASA-031</w:t>
      </w:r>
    </w:p>
  </w:comment>
  <w:comment w:id="36429" w:author="Quinten Van Woerkom" w:date="2024-12-03T11:54:00Z" w:initials="QV">
    <w:p w14:paraId="2D3F53F6" w14:textId="77777777" w:rsidR="00C114A1" w:rsidRDefault="00C114A1" w:rsidP="00C114A1">
      <w:pPr>
        <w:pStyle w:val="CommentText"/>
        <w:jc w:val="left"/>
      </w:pPr>
      <w:r>
        <w:rPr>
          <w:rStyle w:val="CommentReference"/>
        </w:rPr>
        <w:annotationRef/>
      </w:r>
      <w:r>
        <w:t>ESA-089</w:t>
      </w:r>
    </w:p>
  </w:comment>
  <w:comment w:id="36435" w:author="Quinten Van Woerkom" w:date="2024-12-03T11:54:00Z" w:initials="QV">
    <w:p w14:paraId="1ED519EE" w14:textId="79871B12" w:rsidR="00C114A1" w:rsidRDefault="00C114A1" w:rsidP="00C114A1">
      <w:pPr>
        <w:pStyle w:val="CommentText"/>
        <w:jc w:val="left"/>
      </w:pPr>
      <w:r>
        <w:rPr>
          <w:rStyle w:val="CommentReference"/>
        </w:rPr>
        <w:annotationRef/>
      </w:r>
      <w:r>
        <w:t>ESA-089</w:t>
      </w:r>
    </w:p>
  </w:comment>
  <w:comment w:id="36499" w:author="Quinten Van Woerkom" w:date="2024-11-27T16:19:00Z" w:initials="QV">
    <w:p w14:paraId="4E1B90ED" w14:textId="5490DA66" w:rsidR="001B3CAA" w:rsidRDefault="001B3CAA" w:rsidP="001B3CAA">
      <w:pPr>
        <w:pStyle w:val="CommentText"/>
        <w:jc w:val="left"/>
      </w:pPr>
      <w:r>
        <w:rPr>
          <w:rStyle w:val="CommentReference"/>
        </w:rPr>
        <w:annotationRef/>
      </w:r>
      <w:r>
        <w:t>DLR-111</w:t>
      </w:r>
    </w:p>
  </w:comment>
  <w:comment w:id="36523" w:author="Quinten Van Woerkom" w:date="2024-12-02T17:02:00Z" w:initials="QV">
    <w:p w14:paraId="1271C25C" w14:textId="77777777" w:rsidR="00642209" w:rsidRDefault="00642209" w:rsidP="00642209">
      <w:pPr>
        <w:pStyle w:val="CommentText"/>
        <w:jc w:val="left"/>
      </w:pPr>
      <w:r>
        <w:rPr>
          <w:rStyle w:val="CommentReference"/>
        </w:rPr>
        <w:annotationRef/>
      </w:r>
      <w:r>
        <w:t>ESA-039: With inclusion of xs:anyType we refer not only to MAL Attributes but in general to MAL types.</w:t>
      </w:r>
    </w:p>
  </w:comment>
  <w:comment w:id="36527" w:author="Quinten Van Woerkom" w:date="2024-12-02T15:33:00Z" w:initials="QV">
    <w:p w14:paraId="79E08090" w14:textId="7164906E" w:rsidR="003370E5" w:rsidRDefault="003370E5" w:rsidP="003370E5">
      <w:pPr>
        <w:pStyle w:val="CommentText"/>
        <w:jc w:val="left"/>
      </w:pPr>
      <w:r>
        <w:rPr>
          <w:rStyle w:val="CommentReference"/>
        </w:rPr>
        <w:annotationRef/>
      </w:r>
      <w:r>
        <w:t>DLR-118</w:t>
      </w:r>
    </w:p>
  </w:comment>
  <w:comment w:id="36532" w:author="Quinten Van Woerkom" w:date="2024-12-02T17:02:00Z" w:initials="QV">
    <w:p w14:paraId="5B598354" w14:textId="77777777" w:rsidR="00EA7FD7" w:rsidRDefault="00EA7FD7" w:rsidP="00EA7FD7">
      <w:pPr>
        <w:pStyle w:val="CommentText"/>
        <w:jc w:val="left"/>
      </w:pPr>
      <w:r>
        <w:rPr>
          <w:rStyle w:val="CommentReference"/>
        </w:rPr>
        <w:annotationRef/>
      </w:r>
      <w:r>
        <w:t>ESA-039</w:t>
      </w:r>
    </w:p>
  </w:comment>
  <w:comment w:id="36556" w:author="Quinten Van Woerkom" w:date="2024-11-25T13:51:00Z" w:initials="QV">
    <w:p w14:paraId="2F756EF8" w14:textId="203A0A83" w:rsidR="00FC63CF" w:rsidRDefault="00FC63CF" w:rsidP="00FC63CF">
      <w:pPr>
        <w:pStyle w:val="CommentText"/>
        <w:jc w:val="left"/>
      </w:pPr>
      <w:r>
        <w:rPr>
          <w:rStyle w:val="CommentReference"/>
        </w:rPr>
        <w:annotationRef/>
      </w:r>
      <w:r>
        <w:t>DLR-113</w:t>
      </w:r>
    </w:p>
  </w:comment>
  <w:comment w:id="36559" w:author="Quinten Van Woerkom" w:date="2024-11-29T11:15:00Z" w:initials="QV">
    <w:p w14:paraId="057FAF1A" w14:textId="77777777" w:rsidR="00921A3E" w:rsidRDefault="00921A3E" w:rsidP="00921A3E">
      <w:pPr>
        <w:pStyle w:val="CommentText"/>
        <w:jc w:val="left"/>
      </w:pPr>
      <w:r>
        <w:rPr>
          <w:rStyle w:val="CommentReference"/>
        </w:rPr>
        <w:annotationRef/>
      </w:r>
      <w:r>
        <w:t>ESA-061</w:t>
      </w:r>
    </w:p>
  </w:comment>
  <w:comment w:id="36566" w:author="Quinten Van Woerkom" w:date="2024-11-25T14:31:00Z" w:initials="QV">
    <w:p w14:paraId="558469C6" w14:textId="6A5F3D51" w:rsidR="00CB2572" w:rsidRDefault="00CB2572" w:rsidP="00CB2572">
      <w:pPr>
        <w:pStyle w:val="CommentText"/>
        <w:jc w:val="left"/>
      </w:pPr>
      <w:r>
        <w:rPr>
          <w:rStyle w:val="CommentReference"/>
        </w:rPr>
        <w:annotationRef/>
      </w:r>
      <w:r>
        <w:t>ESA-085</w:t>
      </w:r>
    </w:p>
  </w:comment>
  <w:comment w:id="36575" w:author="Quinten Van Woerkom" w:date="2024-11-25T13:56:00Z" w:initials="QV">
    <w:p w14:paraId="39889D13" w14:textId="79988BD6" w:rsidR="00197F73" w:rsidRDefault="00197F73" w:rsidP="00197F73">
      <w:pPr>
        <w:pStyle w:val="CommentText"/>
        <w:jc w:val="left"/>
      </w:pPr>
      <w:r>
        <w:rPr>
          <w:rStyle w:val="CommentReference"/>
        </w:rPr>
        <w:annotationRef/>
      </w:r>
      <w:r>
        <w:t>ESA-084</w:t>
      </w:r>
    </w:p>
  </w:comment>
  <w:comment w:id="36577" w:author="Quinten Van Woerkom" w:date="2024-12-03T14:30:00Z" w:initials="QV">
    <w:p w14:paraId="60DD5C7E" w14:textId="77777777" w:rsidR="00BA24FD" w:rsidRDefault="00BA24FD" w:rsidP="00BA24FD">
      <w:pPr>
        <w:pStyle w:val="CommentText"/>
        <w:jc w:val="left"/>
      </w:pPr>
      <w:r>
        <w:rPr>
          <w:rStyle w:val="CommentReference"/>
        </w:rPr>
        <w:annotationRef/>
      </w:r>
      <w:r>
        <w:t>ESA-039</w:t>
      </w:r>
    </w:p>
  </w:comment>
  <w:comment w:id="36792" w:author="Quinten Van Woerkom" w:date="2024-11-25T14:20:00Z" w:initials="QV">
    <w:p w14:paraId="606D2BB7" w14:textId="3D0D1914" w:rsidR="007F4097" w:rsidRDefault="007F4097" w:rsidP="007F4097">
      <w:pPr>
        <w:pStyle w:val="CommentText"/>
        <w:jc w:val="left"/>
      </w:pPr>
      <w:r>
        <w:rPr>
          <w:rStyle w:val="CommentReference"/>
        </w:rPr>
        <w:annotationRef/>
      </w:r>
      <w:r>
        <w:t>ESA-033</w:t>
      </w:r>
    </w:p>
  </w:comment>
  <w:comment w:id="36803" w:author="Quinten Van Woerkom" w:date="2024-11-25T14:18:00Z" w:initials="QV">
    <w:p w14:paraId="71166D55" w14:textId="5C74CC9E" w:rsidR="00F305FA" w:rsidRDefault="00F305FA" w:rsidP="00F305FA">
      <w:pPr>
        <w:pStyle w:val="CommentText"/>
        <w:jc w:val="left"/>
      </w:pPr>
      <w:r>
        <w:rPr>
          <w:rStyle w:val="CommentReference"/>
        </w:rPr>
        <w:annotationRef/>
      </w:r>
      <w:r>
        <w:t>ESA-033</w:t>
      </w:r>
    </w:p>
  </w:comment>
  <w:comment w:id="36807" w:author="Quinten Van Woerkom" w:date="2024-11-25T14:20:00Z" w:initials="QV">
    <w:p w14:paraId="2DFD2F45" w14:textId="77777777" w:rsidR="007F4097" w:rsidRDefault="007F4097" w:rsidP="007F4097">
      <w:pPr>
        <w:pStyle w:val="CommentText"/>
        <w:jc w:val="left"/>
      </w:pPr>
      <w:r>
        <w:rPr>
          <w:rStyle w:val="CommentReference"/>
        </w:rPr>
        <w:annotationRef/>
      </w:r>
      <w:r>
        <w:t>ESA-033</w:t>
      </w:r>
    </w:p>
  </w:comment>
  <w:comment w:id="36926" w:author="Quinten Van Woerkom" w:date="2024-11-25T13:50:00Z" w:initials="QV">
    <w:p w14:paraId="47D66D86" w14:textId="59A4CB5E" w:rsidR="00FC63CF" w:rsidRDefault="00FC63CF" w:rsidP="00FC63CF">
      <w:pPr>
        <w:pStyle w:val="CommentText"/>
        <w:jc w:val="left"/>
      </w:pPr>
      <w:r>
        <w:rPr>
          <w:rStyle w:val="CommentReference"/>
        </w:rPr>
        <w:annotationRef/>
      </w:r>
      <w:r>
        <w:t>DLR-107</w:t>
      </w:r>
    </w:p>
  </w:comment>
  <w:comment w:id="36947" w:author="Quinten Van Woerkom" w:date="2024-11-28T17:18:00Z" w:initials="QV">
    <w:p w14:paraId="3D9E05E7" w14:textId="77777777" w:rsidR="00DE02A7" w:rsidRDefault="00DE02A7" w:rsidP="00DE02A7">
      <w:pPr>
        <w:pStyle w:val="CommentText"/>
        <w:jc w:val="left"/>
      </w:pPr>
      <w:r>
        <w:rPr>
          <w:rStyle w:val="CommentReference"/>
        </w:rPr>
        <w:annotationRef/>
      </w:r>
      <w:r>
        <w:t>ESA-070</w:t>
      </w:r>
    </w:p>
  </w:comment>
  <w:comment w:id="36962" w:author="Quinten Van Woerkom" w:date="2024-11-25T13:50:00Z" w:initials="QV">
    <w:p w14:paraId="39B89B01" w14:textId="77777777" w:rsidR="00C51879" w:rsidRDefault="00C51879" w:rsidP="00C51879">
      <w:pPr>
        <w:pStyle w:val="CommentText"/>
        <w:jc w:val="left"/>
      </w:pPr>
      <w:r>
        <w:rPr>
          <w:rStyle w:val="CommentReference"/>
        </w:rPr>
        <w:annotationRef/>
      </w:r>
      <w:r>
        <w:t>DLR-107</w:t>
      </w:r>
    </w:p>
  </w:comment>
  <w:comment w:id="36989" w:author="Quinten Van Woerkom" w:date="2024-12-12T15:01:00Z" w:initials="QV">
    <w:p w14:paraId="5BA6837F" w14:textId="77777777" w:rsidR="00725056" w:rsidRDefault="00725056" w:rsidP="00725056">
      <w:pPr>
        <w:pStyle w:val="CommentText"/>
        <w:jc w:val="left"/>
      </w:pPr>
      <w:r>
        <w:rPr>
          <w:rStyle w:val="CommentReference"/>
        </w:rPr>
        <w:annotationRef/>
      </w:r>
      <w:r>
        <w:t>DLR-010</w:t>
      </w:r>
    </w:p>
  </w:comment>
  <w:comment w:id="36991" w:author="Quinten Van Woerkom" w:date="2024-11-28T16:50:00Z" w:initials="QV">
    <w:p w14:paraId="5601919C" w14:textId="54078A0F" w:rsidR="009A1449" w:rsidRDefault="009A1449" w:rsidP="009A1449">
      <w:pPr>
        <w:pStyle w:val="CommentText"/>
        <w:jc w:val="left"/>
      </w:pPr>
      <w:r>
        <w:rPr>
          <w:rStyle w:val="CommentReference"/>
        </w:rPr>
        <w:annotationRef/>
      </w:r>
      <w:r>
        <w:t>ESA-035</w:t>
      </w:r>
    </w:p>
  </w:comment>
  <w:comment w:id="37003" w:author="Quinten Van Woerkom" w:date="2024-11-25T13:50:00Z" w:initials="QV">
    <w:p w14:paraId="5553D9FD" w14:textId="0D7F4F53" w:rsidR="00FC63CF" w:rsidRDefault="00FC63CF" w:rsidP="00FC63CF">
      <w:pPr>
        <w:pStyle w:val="CommentText"/>
        <w:jc w:val="left"/>
      </w:pPr>
      <w:r>
        <w:rPr>
          <w:rStyle w:val="CommentReference"/>
        </w:rPr>
        <w:annotationRef/>
      </w:r>
      <w:r>
        <w:t>DLR-108</w:t>
      </w:r>
    </w:p>
  </w:comment>
  <w:comment w:id="37021" w:author="Quinten Van Woerkom" w:date="2024-11-25T13:50:00Z" w:initials="QV">
    <w:p w14:paraId="5440E578" w14:textId="77777777" w:rsidR="00FC63CF" w:rsidRDefault="00FC63CF" w:rsidP="00FC63CF">
      <w:pPr>
        <w:pStyle w:val="CommentText"/>
        <w:jc w:val="left"/>
      </w:pPr>
      <w:r>
        <w:rPr>
          <w:rStyle w:val="CommentReference"/>
        </w:rPr>
        <w:annotationRef/>
      </w:r>
      <w:r>
        <w:t>DLR-110</w:t>
      </w:r>
    </w:p>
  </w:comment>
  <w:comment w:id="37023" w:author="Quinten Van Woerkom" w:date="2024-12-03T11:54:00Z" w:initials="QV">
    <w:p w14:paraId="68674A56" w14:textId="77777777" w:rsidR="00C114A1" w:rsidRDefault="00C114A1" w:rsidP="00C114A1">
      <w:pPr>
        <w:pStyle w:val="CommentText"/>
        <w:jc w:val="left"/>
      </w:pPr>
      <w:r>
        <w:rPr>
          <w:rStyle w:val="CommentReference"/>
        </w:rPr>
        <w:annotationRef/>
      </w:r>
      <w:r>
        <w:t>ESA-089</w:t>
      </w:r>
    </w:p>
  </w:comment>
  <w:comment w:id="37085" w:author="Quinten Van Woerkom" w:date="2024-12-17T13:37:00Z" w:initials="QV">
    <w:p w14:paraId="02C22C6A" w14:textId="77777777" w:rsidR="007261D8" w:rsidRDefault="007261D8" w:rsidP="007261D8">
      <w:pPr>
        <w:pStyle w:val="CommentText"/>
        <w:jc w:val="left"/>
      </w:pPr>
      <w:r>
        <w:rPr>
          <w:rStyle w:val="CommentReference"/>
        </w:rPr>
        <w:annotationRef/>
      </w:r>
      <w:r>
        <w:t>With the addition of “Default time system” as configuration parameter, RID CNES-043 (which requires a “Values allowed” column, which is not present in the rest of the RL), it became clearer to split the RL into its constituent tables (similar to the RL for the CCSDS SPP).</w:t>
      </w:r>
    </w:p>
  </w:comment>
  <w:comment w:id="37138" w:author="Quinten Van Woerkom" w:date="2024-12-17T13:43:00Z" w:initials="QV">
    <w:p w14:paraId="5C4302C1" w14:textId="77777777" w:rsidR="00AB2530" w:rsidRDefault="00AB2530" w:rsidP="00AB2530">
      <w:pPr>
        <w:pStyle w:val="CommentText"/>
        <w:jc w:val="left"/>
      </w:pPr>
      <w:r>
        <w:rPr>
          <w:rStyle w:val="CommentReference"/>
        </w:rPr>
        <w:annotationRef/>
      </w:r>
      <w:r>
        <w:t>Added “S.” in front of these items to be in line with the item numbering convention used elsewhere.</w:t>
      </w:r>
    </w:p>
  </w:comment>
  <w:comment w:id="37760" w:author="Quinten Van Woerkom" w:date="2024-11-27T14:05:00Z" w:initials="QV">
    <w:p w14:paraId="5FC26A6A" w14:textId="51CEEE82" w:rsidR="000B018B" w:rsidRDefault="000B018B" w:rsidP="000B018B">
      <w:pPr>
        <w:pStyle w:val="CommentText"/>
        <w:jc w:val="left"/>
      </w:pPr>
      <w:r>
        <w:rPr>
          <w:rStyle w:val="CommentReference"/>
        </w:rPr>
        <w:annotationRef/>
      </w:r>
      <w:r>
        <w:t>DLR-014</w:t>
      </w:r>
    </w:p>
  </w:comment>
  <w:comment w:id="38506" w:author="Quinten Van Woerkom" w:date="2024-11-25T13:57:00Z" w:initials="QV">
    <w:p w14:paraId="330DA3EC" w14:textId="52BAA74D" w:rsidR="00230BAB" w:rsidRDefault="00230BAB" w:rsidP="00230BAB">
      <w:pPr>
        <w:pStyle w:val="CommentText"/>
        <w:jc w:val="left"/>
      </w:pPr>
      <w:r>
        <w:rPr>
          <w:rStyle w:val="CommentReference"/>
        </w:rPr>
        <w:annotationRef/>
      </w:r>
      <w:r>
        <w:t>DLR-115</w:t>
      </w:r>
    </w:p>
  </w:comment>
  <w:comment w:id="38510" w:author="Quinten Van Woerkom" w:date="2024-11-25T13:57:00Z" w:initials="QV">
    <w:p w14:paraId="15EC5C51" w14:textId="77777777" w:rsidR="00230BAB" w:rsidRDefault="00230BAB" w:rsidP="00230BAB">
      <w:pPr>
        <w:pStyle w:val="CommentText"/>
        <w:jc w:val="left"/>
      </w:pPr>
      <w:r>
        <w:rPr>
          <w:rStyle w:val="CommentReference"/>
        </w:rPr>
        <w:annotationRef/>
      </w:r>
      <w:r>
        <w:t>DLR-116</w:t>
      </w:r>
    </w:p>
  </w:comment>
  <w:comment w:id="38518" w:author="Quinten Van Woerkom" w:date="2024-11-25T13:58:00Z" w:initials="QV">
    <w:p w14:paraId="387B9498" w14:textId="77777777" w:rsidR="00230BAB" w:rsidRDefault="00230BAB" w:rsidP="00230BAB">
      <w:pPr>
        <w:pStyle w:val="CommentText"/>
        <w:jc w:val="left"/>
      </w:pPr>
      <w:r>
        <w:rPr>
          <w:rStyle w:val="CommentReference"/>
        </w:rPr>
        <w:annotationRef/>
      </w:r>
      <w:r>
        <w:t>DLR-117</w:t>
      </w:r>
    </w:p>
  </w:comment>
  <w:comment w:id="38522" w:author="Quinten Van Woerkom" w:date="2024-11-25T13:58:00Z" w:initials="QV">
    <w:p w14:paraId="341DE9CC" w14:textId="77777777" w:rsidR="00230BAB" w:rsidRDefault="00230BAB" w:rsidP="00230BAB">
      <w:pPr>
        <w:pStyle w:val="CommentText"/>
        <w:jc w:val="left"/>
      </w:pPr>
      <w:r>
        <w:rPr>
          <w:rStyle w:val="CommentReference"/>
        </w:rPr>
        <w:annotationRef/>
      </w:r>
      <w:r>
        <w:t>DLR-117</w:t>
      </w:r>
    </w:p>
  </w:comment>
  <w:comment w:id="38569" w:author="Peter Van Der Plas" w:date="2024-12-25T14:29:00Z" w:initials="PV">
    <w:p w14:paraId="62224172" w14:textId="77777777" w:rsidR="00A7080C" w:rsidRDefault="00A7080C" w:rsidP="00A7080C">
      <w:pPr>
        <w:pStyle w:val="CommentText"/>
        <w:jc w:val="left"/>
      </w:pPr>
      <w:r>
        <w:rPr>
          <w:rStyle w:val="CommentReference"/>
        </w:rPr>
        <w:annotationRef/>
      </w:r>
      <w:r>
        <w:t>ESA-095</w:t>
      </w:r>
    </w:p>
  </w:comment>
  <w:comment w:id="38596" w:author="Quinten Van Woerkom" w:date="2024-12-17T11:27:00Z" w:initials="QV">
    <w:p w14:paraId="0F987696" w14:textId="35A93947" w:rsidR="00B3441B" w:rsidRDefault="00B3441B" w:rsidP="00B3441B">
      <w:pPr>
        <w:pStyle w:val="CommentText"/>
        <w:jc w:val="left"/>
      </w:pPr>
      <w:r>
        <w:rPr>
          <w:rStyle w:val="CommentReference"/>
        </w:rPr>
        <w:annotationRef/>
      </w:r>
      <w:r>
        <w:t>Annex E (literal formats in expressions) could be removed after changing Expression to be a MAL::Element.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5A2DCAF" w15:done="0"/>
  <w15:commentEx w15:paraId="60866990" w15:done="0"/>
  <w15:commentEx w15:paraId="7AD76773" w15:done="0"/>
  <w15:commentEx w15:paraId="582B4936" w15:done="0"/>
  <w15:commentEx w15:paraId="5895A2A3" w15:done="0"/>
  <w15:commentEx w15:paraId="72B159F0" w15:done="0"/>
  <w15:commentEx w15:paraId="6EECD0F3" w15:done="0"/>
  <w15:commentEx w15:paraId="2BF3C7B8" w15:done="0"/>
  <w15:commentEx w15:paraId="3DDE90D3" w15:done="0"/>
  <w15:commentEx w15:paraId="61F9FE70" w15:done="0"/>
  <w15:commentEx w15:paraId="7AC6AE25" w15:done="0"/>
  <w15:commentEx w15:paraId="547A3857" w15:done="0"/>
  <w15:commentEx w15:paraId="2BCBA9E6" w15:done="0"/>
  <w15:commentEx w15:paraId="455F96E8" w15:done="0"/>
  <w15:commentEx w15:paraId="408E8906" w15:done="0"/>
  <w15:commentEx w15:paraId="12C5C40B" w15:done="0"/>
  <w15:commentEx w15:paraId="38DF1CCD" w15:done="0"/>
  <w15:commentEx w15:paraId="2371E5A3" w15:done="0"/>
  <w15:commentEx w15:paraId="7D2C199E" w15:done="0"/>
  <w15:commentEx w15:paraId="2ED9FFB9" w15:done="0"/>
  <w15:commentEx w15:paraId="5F5CC77F" w15:done="0"/>
  <w15:commentEx w15:paraId="60DC81FF" w15:done="0"/>
  <w15:commentEx w15:paraId="09646C02" w15:done="0"/>
  <w15:commentEx w15:paraId="164F3082" w15:done="0"/>
  <w15:commentEx w15:paraId="46E2BEFD" w15:done="0"/>
  <w15:commentEx w15:paraId="570033F8" w15:paraIdParent="46E2BEFD" w15:done="0"/>
  <w15:commentEx w15:paraId="03989300" w15:done="0"/>
  <w15:commentEx w15:paraId="44FF86BB" w15:done="0"/>
  <w15:commentEx w15:paraId="3D6BA1BA" w15:done="0"/>
  <w15:commentEx w15:paraId="6CEE05A4" w15:done="0"/>
  <w15:commentEx w15:paraId="1D308D7F" w15:done="0"/>
  <w15:commentEx w15:paraId="03CB53C7" w15:done="0"/>
  <w15:commentEx w15:paraId="49E16F81" w15:done="0"/>
  <w15:commentEx w15:paraId="17E6F23D" w15:done="0"/>
  <w15:commentEx w15:paraId="262F1FC2" w15:done="0"/>
  <w15:commentEx w15:paraId="7FE6A50D" w15:done="0"/>
  <w15:commentEx w15:paraId="1AE9BD7A" w15:done="0"/>
  <w15:commentEx w15:paraId="50CF8674" w15:done="0"/>
  <w15:commentEx w15:paraId="0C219A8D" w15:done="0"/>
  <w15:commentEx w15:paraId="6398B80A" w15:done="0"/>
  <w15:commentEx w15:paraId="347C11A3" w15:done="0"/>
  <w15:commentEx w15:paraId="0AC94833" w15:done="0"/>
  <w15:commentEx w15:paraId="64548249" w15:done="0"/>
  <w15:commentEx w15:paraId="46D0A3A0" w15:done="0"/>
  <w15:commentEx w15:paraId="1EAB49AC" w15:done="0"/>
  <w15:commentEx w15:paraId="5EF0F571" w15:done="0"/>
  <w15:commentEx w15:paraId="40B0213B" w15:done="0"/>
  <w15:commentEx w15:paraId="2EC3590E" w15:done="0"/>
  <w15:commentEx w15:paraId="43D7867C" w15:done="0"/>
  <w15:commentEx w15:paraId="3E4F0954" w15:done="0"/>
  <w15:commentEx w15:paraId="7925C3E3" w15:done="0"/>
  <w15:commentEx w15:paraId="38D8DCA4" w15:done="0"/>
  <w15:commentEx w15:paraId="72955F1C" w15:done="0"/>
  <w15:commentEx w15:paraId="676EA5B6" w15:done="0"/>
  <w15:commentEx w15:paraId="1AD830BA" w15:done="0"/>
  <w15:commentEx w15:paraId="72D221D7" w15:done="0"/>
  <w15:commentEx w15:paraId="02691FE2" w15:done="0"/>
  <w15:commentEx w15:paraId="15F8CE70" w15:done="0"/>
  <w15:commentEx w15:paraId="05144E0C" w15:done="0"/>
  <w15:commentEx w15:paraId="7702E50B" w15:done="0"/>
  <w15:commentEx w15:paraId="4519CA29" w15:done="0"/>
  <w15:commentEx w15:paraId="096D67C8" w15:done="0"/>
  <w15:commentEx w15:paraId="3A4D4A05" w15:done="0"/>
  <w15:commentEx w15:paraId="3DCB7923" w15:done="0"/>
  <w15:commentEx w15:paraId="453311D0" w15:done="0"/>
  <w15:commentEx w15:paraId="533F2E34" w15:done="0"/>
  <w15:commentEx w15:paraId="39DC7255" w15:done="0"/>
  <w15:commentEx w15:paraId="04A65D31" w15:done="0"/>
  <w15:commentEx w15:paraId="5058199D" w15:done="0"/>
  <w15:commentEx w15:paraId="6C51BACD" w15:done="0"/>
  <w15:commentEx w15:paraId="30A02E31" w15:done="0"/>
  <w15:commentEx w15:paraId="385762CD" w15:done="0"/>
  <w15:commentEx w15:paraId="0B761802" w15:done="0"/>
  <w15:commentEx w15:paraId="4C83CDC8" w15:done="0"/>
  <w15:commentEx w15:paraId="777A4F50" w15:done="0"/>
  <w15:commentEx w15:paraId="3D1FDBC7" w15:done="0"/>
  <w15:commentEx w15:paraId="65660CF8" w15:done="0"/>
  <w15:commentEx w15:paraId="04CFD271" w15:done="0"/>
  <w15:commentEx w15:paraId="418211A4" w15:done="0"/>
  <w15:commentEx w15:paraId="33C8DDEB" w15:done="0"/>
  <w15:commentEx w15:paraId="5A078482" w15:done="0"/>
  <w15:commentEx w15:paraId="41001518" w15:done="0"/>
  <w15:commentEx w15:paraId="3BF641EF" w15:done="0"/>
  <w15:commentEx w15:paraId="274F968E" w15:done="0"/>
  <w15:commentEx w15:paraId="1DDB7CC0" w15:done="0"/>
  <w15:commentEx w15:paraId="5D1EA4D9" w15:done="0"/>
  <w15:commentEx w15:paraId="11957FC5" w15:done="0"/>
  <w15:commentEx w15:paraId="6C317168" w15:paraIdParent="11957FC5" w15:done="0"/>
  <w15:commentEx w15:paraId="34E5619F" w15:paraIdParent="11957FC5" w15:done="0"/>
  <w15:commentEx w15:paraId="1FD4667C" w15:done="0"/>
  <w15:commentEx w15:paraId="3A95AFB7" w15:done="0"/>
  <w15:commentEx w15:paraId="078A734C" w15:done="0"/>
  <w15:commentEx w15:paraId="476E9456" w15:done="0"/>
  <w15:commentEx w15:paraId="60301814" w15:done="0"/>
  <w15:commentEx w15:paraId="4818DADB" w15:done="0"/>
  <w15:commentEx w15:paraId="0C1B294C" w15:done="0"/>
  <w15:commentEx w15:paraId="2C1E1658" w15:done="0"/>
  <w15:commentEx w15:paraId="75F1522D" w15:done="0"/>
  <w15:commentEx w15:paraId="22934C53" w15:done="0"/>
  <w15:commentEx w15:paraId="7F87180F" w15:done="0"/>
  <w15:commentEx w15:paraId="09C38565" w15:done="0"/>
  <w15:commentEx w15:paraId="5E05A2C9" w15:done="0"/>
  <w15:commentEx w15:paraId="310C0F5E" w15:paraIdParent="5E05A2C9" w15:done="0"/>
  <w15:commentEx w15:paraId="0D3F3AA7" w15:done="0"/>
  <w15:commentEx w15:paraId="09D33493" w15:done="0"/>
  <w15:commentEx w15:paraId="77D60CA2" w15:done="0"/>
  <w15:commentEx w15:paraId="667A3EFB" w15:done="0"/>
  <w15:commentEx w15:paraId="251FFC8B" w15:done="0"/>
  <w15:commentEx w15:paraId="5C030E63" w15:done="0"/>
  <w15:commentEx w15:paraId="4E908384" w15:paraIdParent="5C030E63" w15:done="0"/>
  <w15:commentEx w15:paraId="0CE646D5" w15:paraIdParent="5C030E63" w15:done="0"/>
  <w15:commentEx w15:paraId="48F01BC0" w15:done="0"/>
  <w15:commentEx w15:paraId="11722D00" w15:done="0"/>
  <w15:commentEx w15:paraId="30D8D57F" w15:done="0"/>
  <w15:commentEx w15:paraId="3772DD1F" w15:done="0"/>
  <w15:commentEx w15:paraId="26E1A731" w15:done="0"/>
  <w15:commentEx w15:paraId="0CEA4E64" w15:done="0"/>
  <w15:commentEx w15:paraId="203AC900" w15:done="0"/>
  <w15:commentEx w15:paraId="0EA4626D" w15:done="0"/>
  <w15:commentEx w15:paraId="132A48A1" w15:done="0"/>
  <w15:commentEx w15:paraId="251D4D11" w15:done="0"/>
  <w15:commentEx w15:paraId="6BB7B265" w15:done="0"/>
  <w15:commentEx w15:paraId="1CC13573" w15:done="0"/>
  <w15:commentEx w15:paraId="4E2F0199" w15:done="0"/>
  <w15:commentEx w15:paraId="445F709B" w15:done="0"/>
  <w15:commentEx w15:paraId="3FB28748" w15:done="0"/>
  <w15:commentEx w15:paraId="6E4EF8B1" w15:done="0"/>
  <w15:commentEx w15:paraId="3CE7B4BC" w15:done="0"/>
  <w15:commentEx w15:paraId="5970BE3A" w15:done="0"/>
  <w15:commentEx w15:paraId="02517BCB" w15:done="0"/>
  <w15:commentEx w15:paraId="363F7888" w15:done="0"/>
  <w15:commentEx w15:paraId="7C939214" w15:done="0"/>
  <w15:commentEx w15:paraId="4BD67B87" w15:done="0"/>
  <w15:commentEx w15:paraId="15B95340" w15:done="0"/>
  <w15:commentEx w15:paraId="402644FE" w15:done="0"/>
  <w15:commentEx w15:paraId="32EEC562" w15:done="0"/>
  <w15:commentEx w15:paraId="05E0FCA8" w15:done="0"/>
  <w15:commentEx w15:paraId="78C4E860" w15:done="0"/>
  <w15:commentEx w15:paraId="0EBA5655" w15:done="0"/>
  <w15:commentEx w15:paraId="3A8022AA" w15:done="0"/>
  <w15:commentEx w15:paraId="1F148959" w15:done="0"/>
  <w15:commentEx w15:paraId="01C5362A" w15:done="0"/>
  <w15:commentEx w15:paraId="18B2F013" w15:done="0"/>
  <w15:commentEx w15:paraId="02B5DE7B" w15:done="0"/>
  <w15:commentEx w15:paraId="451B1BA3" w15:done="0"/>
  <w15:commentEx w15:paraId="3A5B4A3D" w15:done="0"/>
  <w15:commentEx w15:paraId="610DC90E" w15:done="0"/>
  <w15:commentEx w15:paraId="00A19035" w15:done="0"/>
  <w15:commentEx w15:paraId="5125ED3C" w15:done="0"/>
  <w15:commentEx w15:paraId="0018FBFE" w15:done="0"/>
  <w15:commentEx w15:paraId="6ECBB874" w15:done="0"/>
  <w15:commentEx w15:paraId="06CE64F4" w15:done="0"/>
  <w15:commentEx w15:paraId="2A760545" w15:done="0"/>
  <w15:commentEx w15:paraId="797C8135" w15:done="0"/>
  <w15:commentEx w15:paraId="034F9E8A" w15:done="0"/>
  <w15:commentEx w15:paraId="3C9683B2" w15:done="0"/>
  <w15:commentEx w15:paraId="73B5C987" w15:done="0"/>
  <w15:commentEx w15:paraId="3C908309" w15:done="0"/>
  <w15:commentEx w15:paraId="0AF250AF" w15:done="0"/>
  <w15:commentEx w15:paraId="53E96107" w15:done="0"/>
  <w15:commentEx w15:paraId="781CEE5C" w15:done="0"/>
  <w15:commentEx w15:paraId="0D026FE8" w15:done="0"/>
  <w15:commentEx w15:paraId="6ECF4970" w15:done="0"/>
  <w15:commentEx w15:paraId="640E2428" w15:done="0"/>
  <w15:commentEx w15:paraId="2DAD4DBA" w15:done="0"/>
  <w15:commentEx w15:paraId="216E3014" w15:done="0"/>
  <w15:commentEx w15:paraId="1D4F8AA8" w15:done="0"/>
  <w15:commentEx w15:paraId="73CFA02F" w15:done="0"/>
  <w15:commentEx w15:paraId="2483EB95" w15:done="0"/>
  <w15:commentEx w15:paraId="04CABB32" w15:done="0"/>
  <w15:commentEx w15:paraId="1EC0FD06" w15:done="0"/>
  <w15:commentEx w15:paraId="686FC2AE" w15:done="0"/>
  <w15:commentEx w15:paraId="3C981F42" w15:done="0"/>
  <w15:commentEx w15:paraId="6660E844" w15:done="0"/>
  <w15:commentEx w15:paraId="40F72B9B" w15:done="0"/>
  <w15:commentEx w15:paraId="32BEE66A" w15:done="0"/>
  <w15:commentEx w15:paraId="01CCB4F7" w15:done="0"/>
  <w15:commentEx w15:paraId="0A8EA52F" w15:done="0"/>
  <w15:commentEx w15:paraId="1D63A849" w15:done="0"/>
  <w15:commentEx w15:paraId="7AEC0BBF" w15:done="0"/>
  <w15:commentEx w15:paraId="4B987750" w15:done="0"/>
  <w15:commentEx w15:paraId="2E5D52C4" w15:done="0"/>
  <w15:commentEx w15:paraId="4D3CECCA" w15:done="0"/>
  <w15:commentEx w15:paraId="6CFB9522" w15:done="0"/>
  <w15:commentEx w15:paraId="2B694F38" w15:done="0"/>
  <w15:commentEx w15:paraId="127F35FD" w15:done="0"/>
  <w15:commentEx w15:paraId="413662E1" w15:done="0"/>
  <w15:commentEx w15:paraId="64FEE05B" w15:done="0"/>
  <w15:commentEx w15:paraId="6E21BFA2" w15:done="0"/>
  <w15:commentEx w15:paraId="67167E4B" w15:done="0"/>
  <w15:commentEx w15:paraId="6CF1B679" w15:done="0"/>
  <w15:commentEx w15:paraId="066FCA46" w15:done="0"/>
  <w15:commentEx w15:paraId="718D1BAA" w15:done="0"/>
  <w15:commentEx w15:paraId="143C1149" w15:done="0"/>
  <w15:commentEx w15:paraId="33C04198" w15:done="0"/>
  <w15:commentEx w15:paraId="2B7085AF" w15:done="0"/>
  <w15:commentEx w15:paraId="20D88F4D" w15:done="0"/>
  <w15:commentEx w15:paraId="6260F461" w15:done="0"/>
  <w15:commentEx w15:paraId="3342CCF5" w15:done="0"/>
  <w15:commentEx w15:paraId="7863B481" w15:done="0"/>
  <w15:commentEx w15:paraId="22D77FFF" w15:done="0"/>
  <w15:commentEx w15:paraId="702F659F" w15:done="0"/>
  <w15:commentEx w15:paraId="706654C6" w15:paraIdParent="702F659F" w15:done="0"/>
  <w15:commentEx w15:paraId="0D87552F" w15:done="0"/>
  <w15:commentEx w15:paraId="6D89BFD8" w15:done="0"/>
  <w15:commentEx w15:paraId="4FF99600" w15:done="0"/>
  <w15:commentEx w15:paraId="5A5F98FC" w15:done="0"/>
  <w15:commentEx w15:paraId="68064D4F" w15:done="0"/>
  <w15:commentEx w15:paraId="2BCD6AED" w15:done="0"/>
  <w15:commentEx w15:paraId="726DBB22" w15:done="0"/>
  <w15:commentEx w15:paraId="05AF29E4" w15:done="0"/>
  <w15:commentEx w15:paraId="65DF778B" w15:done="0"/>
  <w15:commentEx w15:paraId="78791D15" w15:done="0"/>
  <w15:commentEx w15:paraId="1B4B45E6" w15:done="0"/>
  <w15:commentEx w15:paraId="1FD86AD5" w15:done="0"/>
  <w15:commentEx w15:paraId="4336A8DB" w15:done="0"/>
  <w15:commentEx w15:paraId="298E6655" w15:done="0"/>
  <w15:commentEx w15:paraId="082789DF" w15:done="0"/>
  <w15:commentEx w15:paraId="41F9050D" w15:done="0"/>
  <w15:commentEx w15:paraId="0AB1B31F" w15:done="0"/>
  <w15:commentEx w15:paraId="4E78F150" w15:done="0"/>
  <w15:commentEx w15:paraId="43A5D543" w15:done="0"/>
  <w15:commentEx w15:paraId="1E832DCE" w15:done="0"/>
  <w15:commentEx w15:paraId="1108C12F" w15:done="0"/>
  <w15:commentEx w15:paraId="0DC5FB60" w15:done="0"/>
  <w15:commentEx w15:paraId="69697293" w15:done="0"/>
  <w15:commentEx w15:paraId="52ED5E41" w15:done="0"/>
  <w15:commentEx w15:paraId="44AA9D4E" w15:done="0"/>
  <w15:commentEx w15:paraId="23AFD526" w15:done="0"/>
  <w15:commentEx w15:paraId="009E404A" w15:done="0"/>
  <w15:commentEx w15:paraId="70DF931E" w15:done="0"/>
  <w15:commentEx w15:paraId="6E678584" w15:done="0"/>
  <w15:commentEx w15:paraId="49805A72" w15:done="0"/>
  <w15:commentEx w15:paraId="2F0BBF49" w15:done="0"/>
  <w15:commentEx w15:paraId="019F2B8B" w15:done="0"/>
  <w15:commentEx w15:paraId="73EC4465" w15:done="0"/>
  <w15:commentEx w15:paraId="5BD871E3" w15:done="0"/>
  <w15:commentEx w15:paraId="2BDD0B9E" w15:done="0"/>
  <w15:commentEx w15:paraId="1E64DA4D" w15:done="0"/>
  <w15:commentEx w15:paraId="642579E6" w15:done="0"/>
  <w15:commentEx w15:paraId="54BAA6D3" w15:done="0"/>
  <w15:commentEx w15:paraId="042645EA" w15:done="0"/>
  <w15:commentEx w15:paraId="1F7BA9B3" w15:done="0"/>
  <w15:commentEx w15:paraId="1AC91789" w15:done="0"/>
  <w15:commentEx w15:paraId="5D835765" w15:done="0"/>
  <w15:commentEx w15:paraId="3DFBB781" w15:done="0"/>
  <w15:commentEx w15:paraId="1F2D8871" w15:done="0"/>
  <w15:commentEx w15:paraId="1B2AC10E" w15:done="0"/>
  <w15:commentEx w15:paraId="10328C33" w15:done="0"/>
  <w15:commentEx w15:paraId="1A1EC562" w15:done="0"/>
  <w15:commentEx w15:paraId="13093A62" w15:done="0"/>
  <w15:commentEx w15:paraId="0FFAECF7" w15:done="0"/>
  <w15:commentEx w15:paraId="4B0B4429" w15:done="0"/>
  <w15:commentEx w15:paraId="530C5031" w15:done="0"/>
  <w15:commentEx w15:paraId="586A0A4D" w15:done="0"/>
  <w15:commentEx w15:paraId="6B7A3FD3" w15:done="0"/>
  <w15:commentEx w15:paraId="581FF5F7" w15:done="0"/>
  <w15:commentEx w15:paraId="7DD2F419" w15:done="0"/>
  <w15:commentEx w15:paraId="1BE18930" w15:done="0"/>
  <w15:commentEx w15:paraId="6239CF1F" w15:done="0"/>
  <w15:commentEx w15:paraId="5816332C" w15:done="0"/>
  <w15:commentEx w15:paraId="18641AC1" w15:done="0"/>
  <w15:commentEx w15:paraId="690A1A4A" w15:done="0"/>
  <w15:commentEx w15:paraId="1C518258" w15:done="0"/>
  <w15:commentEx w15:paraId="610DD1C5" w15:done="0"/>
  <w15:commentEx w15:paraId="63C04D83" w15:done="0"/>
  <w15:commentEx w15:paraId="76938327" w15:done="0"/>
  <w15:commentEx w15:paraId="6DC2D78C" w15:done="0"/>
  <w15:commentEx w15:paraId="04F996CA" w15:done="0"/>
  <w15:commentEx w15:paraId="6EBC15CB" w15:done="0"/>
  <w15:commentEx w15:paraId="14C227EF" w15:done="0"/>
  <w15:commentEx w15:paraId="0A0F7851" w15:paraIdParent="14C227EF" w15:done="0"/>
  <w15:commentEx w15:paraId="1DBBBEF4" w15:done="0"/>
  <w15:commentEx w15:paraId="5C42B296" w15:done="0"/>
  <w15:commentEx w15:paraId="3F70F986" w15:done="0"/>
  <w15:commentEx w15:paraId="20B96157" w15:done="0"/>
  <w15:commentEx w15:paraId="7F88E621" w15:done="0"/>
  <w15:commentEx w15:paraId="695A5780" w15:done="0"/>
  <w15:commentEx w15:paraId="4EE86A61" w15:done="0"/>
  <w15:commentEx w15:paraId="2DA219B3" w15:done="0"/>
  <w15:commentEx w15:paraId="37930D3A" w15:done="0"/>
  <w15:commentEx w15:paraId="686D058E" w15:done="0"/>
  <w15:commentEx w15:paraId="07669359" w15:done="0"/>
  <w15:commentEx w15:paraId="4156756A" w15:done="0"/>
  <w15:commentEx w15:paraId="139A8B55" w15:done="0"/>
  <w15:commentEx w15:paraId="328AA755" w15:done="0"/>
  <w15:commentEx w15:paraId="0D52BD8B" w15:done="0"/>
  <w15:commentEx w15:paraId="7BEB8DCB" w15:done="0"/>
  <w15:commentEx w15:paraId="07F9F6BD" w15:done="0"/>
  <w15:commentEx w15:paraId="1E662287" w15:done="0"/>
  <w15:commentEx w15:paraId="5750867A" w15:done="0"/>
  <w15:commentEx w15:paraId="7EB395B4" w15:done="0"/>
  <w15:commentEx w15:paraId="655B7F67" w15:done="0"/>
  <w15:commentEx w15:paraId="2DF04958" w15:done="0"/>
  <w15:commentEx w15:paraId="4333D6D0" w15:done="0"/>
  <w15:commentEx w15:paraId="4BF74147" w15:done="0"/>
  <w15:commentEx w15:paraId="4F59732A" w15:done="0"/>
  <w15:commentEx w15:paraId="14B65F32" w15:done="0"/>
  <w15:commentEx w15:paraId="680C036F" w15:done="0"/>
  <w15:commentEx w15:paraId="2CA511B2" w15:done="0"/>
  <w15:commentEx w15:paraId="08356082" w15:done="0"/>
  <w15:commentEx w15:paraId="1F22AAA1" w15:done="0"/>
  <w15:commentEx w15:paraId="2E4161A1" w15:paraIdParent="1F22AAA1" w15:done="0"/>
  <w15:commentEx w15:paraId="4014DE60" w15:done="0"/>
  <w15:commentEx w15:paraId="2650C794" w15:done="0"/>
  <w15:commentEx w15:paraId="2A4B87C3" w15:done="0"/>
  <w15:commentEx w15:paraId="7CF73A41" w15:done="0"/>
  <w15:commentEx w15:paraId="7B8E1635" w15:done="0"/>
  <w15:commentEx w15:paraId="685BA52C" w15:done="0"/>
  <w15:commentEx w15:paraId="04CF1475" w15:done="0"/>
  <w15:commentEx w15:paraId="67795552" w15:done="0"/>
  <w15:commentEx w15:paraId="683CB01F" w15:done="0"/>
  <w15:commentEx w15:paraId="7E77C880" w15:done="0"/>
  <w15:commentEx w15:paraId="1B8D8EC0" w15:done="0"/>
  <w15:commentEx w15:paraId="30BC712A" w15:done="0"/>
  <w15:commentEx w15:paraId="71995DFA" w15:done="0"/>
  <w15:commentEx w15:paraId="016260CB" w15:done="0"/>
  <w15:commentEx w15:paraId="7E720DFB" w15:done="0"/>
  <w15:commentEx w15:paraId="7CEA85AA" w15:done="0"/>
  <w15:commentEx w15:paraId="4C16BE4C" w15:paraIdParent="7CEA85AA" w15:done="0"/>
  <w15:commentEx w15:paraId="52355AEF" w15:done="0"/>
  <w15:commentEx w15:paraId="63EE5AF0" w15:paraIdParent="52355AEF" w15:done="0"/>
  <w15:commentEx w15:paraId="7B014567" w15:done="0"/>
  <w15:commentEx w15:paraId="4CF8FA92" w15:done="0"/>
  <w15:commentEx w15:paraId="43B83713" w15:done="0"/>
  <w15:commentEx w15:paraId="5A488558" w15:done="0"/>
  <w15:commentEx w15:paraId="3E851D76" w15:done="0"/>
  <w15:commentEx w15:paraId="091AF5F7" w15:done="0"/>
  <w15:commentEx w15:paraId="21C16B29" w15:done="0"/>
  <w15:commentEx w15:paraId="05193C38" w15:done="0"/>
  <w15:commentEx w15:paraId="19B815D5" w15:done="0"/>
  <w15:commentEx w15:paraId="49E6204E" w15:done="0"/>
  <w15:commentEx w15:paraId="6C10FC6A" w15:done="0"/>
  <w15:commentEx w15:paraId="033B942D" w15:done="0"/>
  <w15:commentEx w15:paraId="36962C0F" w15:done="0"/>
  <w15:commentEx w15:paraId="11CFC867" w15:done="0"/>
  <w15:commentEx w15:paraId="76AD5F0D" w15:done="0"/>
  <w15:commentEx w15:paraId="0B6DF3E8" w15:done="0"/>
  <w15:commentEx w15:paraId="140B3EAD" w15:done="0"/>
  <w15:commentEx w15:paraId="3F29456D" w15:done="0"/>
  <w15:commentEx w15:paraId="39AAADEA" w15:done="0"/>
  <w15:commentEx w15:paraId="474DF556" w15:done="0"/>
  <w15:commentEx w15:paraId="31653D39" w15:done="0"/>
  <w15:commentEx w15:paraId="7BF49611" w15:done="0"/>
  <w15:commentEx w15:paraId="27F87FA1" w15:paraIdParent="7BF49611" w15:done="0"/>
  <w15:commentEx w15:paraId="7E150214" w15:paraIdParent="7BF49611" w15:done="0"/>
  <w15:commentEx w15:paraId="1DB4F4AC" w15:paraIdParent="7BF49611" w15:done="0"/>
  <w15:commentEx w15:paraId="78E136A7" w15:done="0"/>
  <w15:commentEx w15:paraId="3432DC0D" w15:done="0"/>
  <w15:commentEx w15:paraId="2DEAF114" w15:done="0"/>
  <w15:commentEx w15:paraId="3615C76E" w15:done="0"/>
  <w15:commentEx w15:paraId="17E127AB" w15:done="0"/>
  <w15:commentEx w15:paraId="3DBF2F63" w15:done="0"/>
  <w15:commentEx w15:paraId="2E9A5508" w15:done="0"/>
  <w15:commentEx w15:paraId="2CEB11E0" w15:done="0"/>
  <w15:commentEx w15:paraId="3BAF8A66" w15:done="0"/>
  <w15:commentEx w15:paraId="14AFB56F" w15:done="0"/>
  <w15:commentEx w15:paraId="65546CB6" w15:done="0"/>
  <w15:commentEx w15:paraId="777A7BE1" w15:done="0"/>
  <w15:commentEx w15:paraId="30EF4BAB" w15:paraIdParent="777A7BE1" w15:done="0"/>
  <w15:commentEx w15:paraId="6736AC5F" w15:paraIdParent="777A7BE1" w15:done="0"/>
  <w15:commentEx w15:paraId="377F9CC4" w15:paraIdParent="777A7BE1" w15:done="0"/>
  <w15:commentEx w15:paraId="35ADE664" w15:done="0"/>
  <w15:commentEx w15:paraId="0D307012" w15:done="0"/>
  <w15:commentEx w15:paraId="5BC9899E" w15:done="0"/>
  <w15:commentEx w15:paraId="49FE9C9E" w15:done="0"/>
  <w15:commentEx w15:paraId="50EA26C3" w15:done="0"/>
  <w15:commentEx w15:paraId="589CBB69" w15:done="0"/>
  <w15:commentEx w15:paraId="7D7488C5" w15:done="0"/>
  <w15:commentEx w15:paraId="6DE0FB4B" w15:done="0"/>
  <w15:commentEx w15:paraId="0159234B" w15:done="0"/>
  <w15:commentEx w15:paraId="3574EBD6" w15:done="0"/>
  <w15:commentEx w15:paraId="14ECD393" w15:done="0"/>
  <w15:commentEx w15:paraId="780FB189" w15:done="0"/>
  <w15:commentEx w15:paraId="17197F7B" w15:done="0"/>
  <w15:commentEx w15:paraId="2528B3E9" w15:done="0"/>
  <w15:commentEx w15:paraId="7FECE249" w15:done="0"/>
  <w15:commentEx w15:paraId="3ADBBB29" w15:done="0"/>
  <w15:commentEx w15:paraId="4775665C" w15:done="0"/>
  <w15:commentEx w15:paraId="7857DBF3" w15:done="0"/>
  <w15:commentEx w15:paraId="78A4DA11" w15:done="0"/>
  <w15:commentEx w15:paraId="384A0091" w15:paraIdParent="78A4DA11" w15:done="0"/>
  <w15:commentEx w15:paraId="5917296E" w15:done="0"/>
  <w15:commentEx w15:paraId="74DBCCAD" w15:done="0"/>
  <w15:commentEx w15:paraId="1A3D7768" w15:done="0"/>
  <w15:commentEx w15:paraId="3D3C3FD7" w15:done="0"/>
  <w15:commentEx w15:paraId="739E6629" w15:done="0"/>
  <w15:commentEx w15:paraId="3037A97C" w15:done="0"/>
  <w15:commentEx w15:paraId="76117072" w15:done="0"/>
  <w15:commentEx w15:paraId="060E3B7B" w15:done="0"/>
  <w15:commentEx w15:paraId="1D1B5A6B" w15:done="0"/>
  <w15:commentEx w15:paraId="45D4DB9E" w15:done="0"/>
  <w15:commentEx w15:paraId="4A0CE3B1" w15:done="0"/>
  <w15:commentEx w15:paraId="71942836" w15:done="0"/>
  <w15:commentEx w15:paraId="0C15DFF2" w15:done="0"/>
  <w15:commentEx w15:paraId="22E45E69" w15:done="0"/>
  <w15:commentEx w15:paraId="49FAA3EF" w15:done="0"/>
  <w15:commentEx w15:paraId="49405F8F" w15:done="0"/>
  <w15:commentEx w15:paraId="717D5743" w15:done="0"/>
  <w15:commentEx w15:paraId="2DFD832B" w15:done="0"/>
  <w15:commentEx w15:paraId="09EB23FB" w15:done="0"/>
  <w15:commentEx w15:paraId="270754F9" w15:done="0"/>
  <w15:commentEx w15:paraId="10372C05" w15:done="0"/>
  <w15:commentEx w15:paraId="05FF8560" w15:done="0"/>
  <w15:commentEx w15:paraId="04D51B1C" w15:done="0"/>
  <w15:commentEx w15:paraId="01F2A049" w15:done="0"/>
  <w15:commentEx w15:paraId="70F3AE4B" w15:done="0"/>
  <w15:commentEx w15:paraId="23CEF54D" w15:done="0"/>
  <w15:commentEx w15:paraId="759E347C" w15:done="0"/>
  <w15:commentEx w15:paraId="7BC90E43" w15:done="0"/>
  <w15:commentEx w15:paraId="2C7A26F7" w15:done="0"/>
  <w15:commentEx w15:paraId="60DB3D2C" w15:done="0"/>
  <w15:commentEx w15:paraId="17666907" w15:done="0"/>
  <w15:commentEx w15:paraId="1D28573B" w15:done="0"/>
  <w15:commentEx w15:paraId="0F9D9495" w15:done="0"/>
  <w15:commentEx w15:paraId="4B848F50" w15:done="0"/>
  <w15:commentEx w15:paraId="2D52E63C" w15:done="0"/>
  <w15:commentEx w15:paraId="771300A3" w15:done="0"/>
  <w15:commentEx w15:paraId="2B188CE5" w15:done="0"/>
  <w15:commentEx w15:paraId="325C28E9" w15:done="0"/>
  <w15:commentEx w15:paraId="6B6724AA" w15:done="0"/>
  <w15:commentEx w15:paraId="56B6B0E0" w15:done="0"/>
  <w15:commentEx w15:paraId="53485424" w15:done="0"/>
  <w15:commentEx w15:paraId="2B4B430E" w15:done="0"/>
  <w15:commentEx w15:paraId="353C76C5" w15:done="0"/>
  <w15:commentEx w15:paraId="61DBFB52" w15:done="0"/>
  <w15:commentEx w15:paraId="703C8A71" w15:done="0"/>
  <w15:commentEx w15:paraId="37177F49" w15:done="0"/>
  <w15:commentEx w15:paraId="786A4528" w15:done="0"/>
  <w15:commentEx w15:paraId="07B86343" w15:done="0"/>
  <w15:commentEx w15:paraId="4F4A48CD" w15:done="0"/>
  <w15:commentEx w15:paraId="4E9B669B" w15:done="0"/>
  <w15:commentEx w15:paraId="406C4551" w15:done="0"/>
  <w15:commentEx w15:paraId="4CA1E28D" w15:done="0"/>
  <w15:commentEx w15:paraId="133A31F1" w15:done="0"/>
  <w15:commentEx w15:paraId="32E2FC22" w15:done="0"/>
  <w15:commentEx w15:paraId="79AA692C" w15:done="0"/>
  <w15:commentEx w15:paraId="3EC938D8" w15:done="0"/>
  <w15:commentEx w15:paraId="18B3139B" w15:done="0"/>
  <w15:commentEx w15:paraId="5A53EAA8" w15:done="0"/>
  <w15:commentEx w15:paraId="36EC5AC0" w15:done="0"/>
  <w15:commentEx w15:paraId="5068FDCF" w15:done="0"/>
  <w15:commentEx w15:paraId="286C413E" w15:done="0"/>
  <w15:commentEx w15:paraId="2ADB4614" w15:done="0"/>
  <w15:commentEx w15:paraId="47878369" w15:done="0"/>
  <w15:commentEx w15:paraId="542AABF7" w15:done="0"/>
  <w15:commentEx w15:paraId="2676482E" w15:done="0"/>
  <w15:commentEx w15:paraId="7180189F" w15:done="0"/>
  <w15:commentEx w15:paraId="3C465597" w15:done="0"/>
  <w15:commentEx w15:paraId="533D84CF" w15:done="0"/>
  <w15:commentEx w15:paraId="74D8402C" w15:done="0"/>
  <w15:commentEx w15:paraId="0D8E09DB" w15:done="0"/>
  <w15:commentEx w15:paraId="7DE77837" w15:done="0"/>
  <w15:commentEx w15:paraId="2B0C7A43" w15:done="0"/>
  <w15:commentEx w15:paraId="2C3BA313" w15:done="0"/>
  <w15:commentEx w15:paraId="06EBDE48" w15:done="0"/>
  <w15:commentEx w15:paraId="21BB237C" w15:done="0"/>
  <w15:commentEx w15:paraId="234D0FC9" w15:done="0"/>
  <w15:commentEx w15:paraId="5E634D49" w15:done="0"/>
  <w15:commentEx w15:paraId="2298DD5C" w15:done="0"/>
  <w15:commentEx w15:paraId="5D70E537" w15:done="0"/>
  <w15:commentEx w15:paraId="4F16642B" w15:done="0"/>
  <w15:commentEx w15:paraId="290DA2C2" w15:done="0"/>
  <w15:commentEx w15:paraId="0B29BDDA" w15:done="0"/>
  <w15:commentEx w15:paraId="5B6511B6" w15:done="0"/>
  <w15:commentEx w15:paraId="4F6551D3" w15:done="0"/>
  <w15:commentEx w15:paraId="16913BC3" w15:done="0"/>
  <w15:commentEx w15:paraId="5CAE5D6A" w15:done="0"/>
  <w15:commentEx w15:paraId="2842807A" w15:done="0"/>
  <w15:commentEx w15:paraId="1A47A16A" w15:done="0"/>
  <w15:commentEx w15:paraId="490811DC" w15:done="0"/>
  <w15:commentEx w15:paraId="55A20128" w15:done="0"/>
  <w15:commentEx w15:paraId="152943F1" w15:done="0"/>
  <w15:commentEx w15:paraId="4C1DEC98" w15:done="0"/>
  <w15:commentEx w15:paraId="4587F1F0" w15:done="0"/>
  <w15:commentEx w15:paraId="4FA2FAE1" w15:done="0"/>
  <w15:commentEx w15:paraId="1F79E1F1" w15:done="0"/>
  <w15:commentEx w15:paraId="3273871A" w15:done="0"/>
  <w15:commentEx w15:paraId="372A71FF" w15:done="0"/>
  <w15:commentEx w15:paraId="5658F5A6" w15:done="0"/>
  <w15:commentEx w15:paraId="25770FB3" w15:done="0"/>
  <w15:commentEx w15:paraId="3FF5E4CB" w15:done="0"/>
  <w15:commentEx w15:paraId="3A1B8C1B" w15:done="0"/>
  <w15:commentEx w15:paraId="42BD4899" w15:done="0"/>
  <w15:commentEx w15:paraId="31A66715" w15:done="0"/>
  <w15:commentEx w15:paraId="3417F597" w15:done="0"/>
  <w15:commentEx w15:paraId="6E08E94B" w15:done="0"/>
  <w15:commentEx w15:paraId="5A78BC69" w15:done="0"/>
  <w15:commentEx w15:paraId="709A36DD" w15:done="0"/>
  <w15:commentEx w15:paraId="75AFDFB4" w15:done="0"/>
  <w15:commentEx w15:paraId="3B7C8E51" w15:done="0"/>
  <w15:commentEx w15:paraId="5DD5B56F" w15:done="0"/>
  <w15:commentEx w15:paraId="528FF0AB" w15:done="0"/>
  <w15:commentEx w15:paraId="15483F2C" w15:done="0"/>
  <w15:commentEx w15:paraId="271E1460" w15:paraIdParent="15483F2C" w15:done="0"/>
  <w15:commentEx w15:paraId="422C9C63" w15:done="0"/>
  <w15:commentEx w15:paraId="3C931C0B" w15:done="0"/>
  <w15:commentEx w15:paraId="126E14EC" w15:done="0"/>
  <w15:commentEx w15:paraId="1D7DA7D1" w15:done="0"/>
  <w15:commentEx w15:paraId="62D18A3C" w15:done="0"/>
  <w15:commentEx w15:paraId="3E84F830" w15:done="0"/>
  <w15:commentEx w15:paraId="526CDCBE" w15:done="0"/>
  <w15:commentEx w15:paraId="255CCB8E" w15:done="0"/>
  <w15:commentEx w15:paraId="6A534805" w15:done="0"/>
  <w15:commentEx w15:paraId="27A6C28E" w15:done="0"/>
  <w15:commentEx w15:paraId="42A7BEA5" w15:done="0"/>
  <w15:commentEx w15:paraId="4FBDA53F" w15:done="0"/>
  <w15:commentEx w15:paraId="125BD8D1" w15:done="0"/>
  <w15:commentEx w15:paraId="72B8205B" w15:done="0"/>
  <w15:commentEx w15:paraId="5A8D78AB" w15:done="0"/>
  <w15:commentEx w15:paraId="2668B74C" w15:done="0"/>
  <w15:commentEx w15:paraId="6C2491E6" w15:done="0"/>
  <w15:commentEx w15:paraId="4255B87B" w15:done="0"/>
  <w15:commentEx w15:paraId="327D042F" w15:done="0"/>
  <w15:commentEx w15:paraId="1A014C22" w15:done="0"/>
  <w15:commentEx w15:paraId="662C4F61" w15:done="0"/>
  <w15:commentEx w15:paraId="2D3F53F6" w15:done="0"/>
  <w15:commentEx w15:paraId="1ED519EE" w15:done="0"/>
  <w15:commentEx w15:paraId="4E1B90ED" w15:done="0"/>
  <w15:commentEx w15:paraId="1271C25C" w15:done="0"/>
  <w15:commentEx w15:paraId="79E08090" w15:done="0"/>
  <w15:commentEx w15:paraId="5B598354" w15:done="0"/>
  <w15:commentEx w15:paraId="2F756EF8" w15:done="0"/>
  <w15:commentEx w15:paraId="057FAF1A" w15:done="0"/>
  <w15:commentEx w15:paraId="558469C6" w15:done="0"/>
  <w15:commentEx w15:paraId="39889D13" w15:done="0"/>
  <w15:commentEx w15:paraId="60DD5C7E" w15:done="0"/>
  <w15:commentEx w15:paraId="606D2BB7" w15:done="0"/>
  <w15:commentEx w15:paraId="71166D55" w15:done="0"/>
  <w15:commentEx w15:paraId="2DFD2F45" w15:done="0"/>
  <w15:commentEx w15:paraId="47D66D86" w15:done="0"/>
  <w15:commentEx w15:paraId="3D9E05E7" w15:done="0"/>
  <w15:commentEx w15:paraId="39B89B01" w15:done="0"/>
  <w15:commentEx w15:paraId="5BA6837F" w15:done="0"/>
  <w15:commentEx w15:paraId="5601919C" w15:done="0"/>
  <w15:commentEx w15:paraId="5553D9FD" w15:done="0"/>
  <w15:commentEx w15:paraId="5440E578" w15:done="0"/>
  <w15:commentEx w15:paraId="68674A56" w15:done="0"/>
  <w15:commentEx w15:paraId="02C22C6A" w15:done="0"/>
  <w15:commentEx w15:paraId="5C4302C1" w15:done="0"/>
  <w15:commentEx w15:paraId="5FC26A6A" w15:done="0"/>
  <w15:commentEx w15:paraId="330DA3EC" w15:done="0"/>
  <w15:commentEx w15:paraId="15EC5C51" w15:done="0"/>
  <w15:commentEx w15:paraId="387B9498" w15:done="0"/>
  <w15:commentEx w15:paraId="341DE9CC" w15:done="0"/>
  <w15:commentEx w15:paraId="62224172" w15:done="0"/>
  <w15:commentEx w15:paraId="0F98769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1F6EE79" w16cex:dateUtc="2024-11-22T15:25:00Z"/>
  <w16cex:commentExtensible w16cex:durableId="50CDD5A4" w16cex:dateUtc="2024-11-22T15:26:00Z"/>
  <w16cex:commentExtensible w16cex:durableId="2AEE80AE" w16cex:dateUtc="2024-11-22T16:09:00Z"/>
  <w16cex:commentExtensible w16cex:durableId="741488F3" w16cex:dateUtc="2024-11-22T16:10:00Z"/>
  <w16cex:commentExtensible w16cex:durableId="52862478" w16cex:dateUtc="2024-11-27T13:06:00Z"/>
  <w16cex:commentExtensible w16cex:durableId="2B7F9FA9" w16cex:dateUtc="2024-11-22T15:30:00Z"/>
  <w16cex:commentExtensible w16cex:durableId="79B0BA95" w16cex:dateUtc="2024-12-02T16:16:00Z"/>
  <w16cex:commentExtensible w16cex:durableId="594B27A4" w16cex:dateUtc="2024-12-16T16:32:00Z"/>
  <w16cex:commentExtensible w16cex:durableId="226FF7EA" w16cex:dateUtc="2024-12-16T16:49:00Z"/>
  <w16cex:commentExtensible w16cex:durableId="345717DA" w16cex:dateUtc="2024-11-22T16:17:00Z"/>
  <w16cex:commentExtensible w16cex:durableId="0A0EB578" w16cex:dateUtc="2024-11-25T14:37:00Z"/>
  <w16cex:commentExtensible w16cex:durableId="059C6198" w16cex:dateUtc="2024-11-22T16:19:00Z"/>
  <w16cex:commentExtensible w16cex:durableId="0F30BA3D" w16cex:dateUtc="2024-11-22T15:32:00Z"/>
  <w16cex:commentExtensible w16cex:durableId="215D91CB" w16cex:dateUtc="2024-11-27T10:39:00Z"/>
  <w16cex:commentExtensible w16cex:durableId="6231766A" w16cex:dateUtc="2024-11-27T13:11:00Z"/>
  <w16cex:commentExtensible w16cex:durableId="06373A76" w16cex:dateUtc="2024-11-22T15:36:00Z"/>
  <w16cex:commentExtensible w16cex:durableId="7BDE45FF" w16cex:dateUtc="2024-11-22T15:36:00Z"/>
  <w16cex:commentExtensible w16cex:durableId="64343DA4" w16cex:dateUtc="2024-11-25T13:55:00Z"/>
  <w16cex:commentExtensible w16cex:durableId="14B53488" w16cex:dateUtc="2024-11-25T13:52:00Z"/>
  <w16cex:commentExtensible w16cex:durableId="703FC568" w16cex:dateUtc="2024-12-02T12:47:00Z"/>
  <w16cex:commentExtensible w16cex:durableId="5E6D2CBE" w16cex:dateUtc="2024-11-22T16:21:00Z"/>
  <w16cex:commentExtensible w16cex:durableId="01626310" w16cex:dateUtc="2024-12-02T13:50:00Z"/>
  <w16cex:commentExtensible w16cex:durableId="098CAB45" w16cex:dateUtc="2024-11-25T08:34:00Z"/>
  <w16cex:commentExtensible w16cex:durableId="7691039F" w16cex:dateUtc="2024-11-27T11:15:00Z"/>
  <w16cex:commentExtensible w16cex:durableId="697140C6" w16cex:dateUtc="2024-12-03T10:38:00Z"/>
  <w16cex:commentExtensible w16cex:durableId="5AFB73EF" w16cex:dateUtc="2024-12-03T11:02:00Z"/>
  <w16cex:commentExtensible w16cex:durableId="2AE86998" w16cex:dateUtc="2024-11-27T14:07:00Z"/>
  <w16cex:commentExtensible w16cex:durableId="176220F7" w16cex:dateUtc="2024-11-27T14:06:00Z"/>
  <w16cex:commentExtensible w16cex:durableId="381222C7" w16cex:dateUtc="2024-11-25T13:38:00Z"/>
  <w16cex:commentExtensible w16cex:durableId="07CA8BFD" w16cex:dateUtc="2024-12-02T13:49:00Z"/>
  <w16cex:commentExtensible w16cex:durableId="56401371" w16cex:dateUtc="2024-12-02T13:43:00Z"/>
  <w16cex:commentExtensible w16cex:durableId="36DE518E" w16cex:dateUtc="2024-11-25T08:38:00Z"/>
  <w16cex:commentExtensible w16cex:durableId="25621368" w16cex:dateUtc="2024-12-25T12:52:00Z"/>
  <w16cex:commentExtensible w16cex:durableId="77C2D8E9" w16cex:dateUtc="2024-12-25T12:11:00Z"/>
  <w16cex:commentExtensible w16cex:durableId="74FD20D3" w16cex:dateUtc="2024-12-25T13:20:00Z"/>
  <w16cex:commentExtensible w16cex:durableId="6846657C" w16cex:dateUtc="2024-11-22T15:38:00Z"/>
  <w16cex:commentExtensible w16cex:durableId="3964D814" w16cex:dateUtc="2024-11-22T15:39:00Z"/>
  <w16cex:commentExtensible w16cex:durableId="2B2283F2" w16cex:dateUtc="2024-11-25T12:59:00Z"/>
  <w16cex:commentExtensible w16cex:durableId="7450EFB0" w16cex:dateUtc="2024-11-26T14:39:00Z"/>
  <w16cex:commentExtensible w16cex:durableId="6B543246" w16cex:dateUtc="2024-11-26T14:39:00Z"/>
  <w16cex:commentExtensible w16cex:durableId="05A69BA5" w16cex:dateUtc="2024-11-27T14:19:00Z"/>
  <w16cex:commentExtensible w16cex:durableId="25694916" w16cex:dateUtc="2024-11-25T14:41:00Z"/>
  <w16cex:commentExtensible w16cex:durableId="64E4E292" w16cex:dateUtc="2024-12-02T13:56:00Z"/>
  <w16cex:commentExtensible w16cex:durableId="3EFA3AD6" w16cex:dateUtc="2024-12-02T13:57:00Z"/>
  <w16cex:commentExtensible w16cex:durableId="62A15955" w16cex:dateUtc="2024-12-02T13:59:00Z"/>
  <w16cex:commentExtensible w16cex:durableId="5BBD5FDD" w16cex:dateUtc="2024-11-22T15:44:00Z"/>
  <w16cex:commentExtensible w16cex:durableId="476ADE34" w16cex:dateUtc="2024-11-25T08:39:00Z"/>
  <w16cex:commentExtensible w16cex:durableId="534D1BBE" w16cex:dateUtc="2024-11-22T16:05:00Z"/>
  <w16cex:commentExtensible w16cex:durableId="369C07A6" w16cex:dateUtc="2024-11-26T14:10:00Z"/>
  <w16cex:commentExtensible w16cex:durableId="7785E096" w16cex:dateUtc="2024-11-22T15:38:00Z"/>
  <w16cex:commentExtensible w16cex:durableId="0DC96C97" w16cex:dateUtc="2024-11-25T08:35:00Z"/>
  <w16cex:commentExtensible w16cex:durableId="48807170" w16cex:dateUtc="2024-11-26T14:04:00Z"/>
  <w16cex:commentExtensible w16cex:durableId="0CE7371B" w16cex:dateUtc="2024-11-22T15:39:00Z"/>
  <w16cex:commentExtensible w16cex:durableId="609D6999" w16cex:dateUtc="2024-11-25T12:59:00Z"/>
  <w16cex:commentExtensible w16cex:durableId="1DF70D43" w16cex:dateUtc="2024-11-26T14:39:00Z"/>
  <w16cex:commentExtensible w16cex:durableId="640FAC1A" w16cex:dateUtc="2024-11-26T14:39:00Z"/>
  <w16cex:commentExtensible w16cex:durableId="0BFA6E06" w16cex:dateUtc="2024-11-26T14:40:00Z"/>
  <w16cex:commentExtensible w16cex:durableId="6E85FA63" w16cex:dateUtc="2024-11-22T15:40:00Z"/>
  <w16cex:commentExtensible w16cex:durableId="2D6DE85A" w16cex:dateUtc="2024-11-27T10:24:00Z"/>
  <w16cex:commentExtensible w16cex:durableId="42F14533" w16cex:dateUtc="2024-11-27T10:25:00Z"/>
  <w16cex:commentExtensible w16cex:durableId="1BA1D3A0" w16cex:dateUtc="2024-11-27T14:19:00Z"/>
  <w16cex:commentExtensible w16cex:durableId="6741F472" w16cex:dateUtc="2024-11-25T14:41:00Z"/>
  <w16cex:commentExtensible w16cex:durableId="1DAF3658" w16cex:dateUtc="2024-12-17T16:42:00Z"/>
  <w16cex:commentExtensible w16cex:durableId="7B3044EC" w16cex:dateUtc="2024-12-17T16:22:00Z"/>
  <w16cex:commentExtensible w16cex:durableId="7972BF17" w16cex:dateUtc="2024-11-22T15:44:00Z"/>
  <w16cex:commentExtensible w16cex:durableId="6F6E726E" w16cex:dateUtc="2024-11-22T15:44:00Z"/>
  <w16cex:commentExtensible w16cex:durableId="2A3943D8" w16cex:dateUtc="2024-11-22T15:45:00Z"/>
  <w16cex:commentExtensible w16cex:durableId="44439B84" w16cex:dateUtc="2024-12-16T10:47:00Z"/>
  <w16cex:commentExtensible w16cex:durableId="2A5C92DA" w16cex:dateUtc="2024-12-25T12:30:00Z"/>
  <w16cex:commentExtensible w16cex:durableId="2FEFE859" w16cex:dateUtc="2024-12-25T12:36:00Z"/>
  <w16cex:commentExtensible w16cex:durableId="765E384F" w16cex:dateUtc="2024-12-16T17:07:00Z"/>
  <w16cex:commentExtensible w16cex:durableId="26778FB0" w16cex:dateUtc="2024-11-28T11:25:00Z"/>
  <w16cex:commentExtensible w16cex:durableId="5CDD40F3" w16cex:dateUtc="2024-12-25T19:25:00Z"/>
  <w16cex:commentExtensible w16cex:durableId="3A715C52" w16cex:dateUtc="2024-12-25T19:26:00Z"/>
  <w16cex:commentExtensible w16cex:durableId="25092786" w16cex:dateUtc="2024-11-27T14:25:00Z"/>
  <w16cex:commentExtensible w16cex:durableId="7C0035C0" w16cex:dateUtc="2024-12-25T19:23:00Z"/>
  <w16cex:commentExtensible w16cex:durableId="0563EE3D" w16cex:dateUtc="2024-11-25T08:38:00Z"/>
  <w16cex:commentExtensible w16cex:durableId="5C95AD8D" w16cex:dateUtc="2024-12-25T19:27:00Z"/>
  <w16cex:commentExtensible w16cex:durableId="22967498" w16cex:dateUtc="2024-12-26T14:09:00Z"/>
  <w16cex:commentExtensible w16cex:durableId="4480848B" w16cex:dateUtc="2024-11-25T12:49:00Z"/>
  <w16cex:commentExtensible w16cex:durableId="703E792A" w16cex:dateUtc="2024-12-25T19:57:00Z"/>
  <w16cex:commentExtensible w16cex:durableId="75B052E2" w16cex:dateUtc="2024-12-16T15:11:00Z"/>
  <w16cex:commentExtensible w16cex:durableId="0E207911" w16cex:dateUtc="2024-12-16T11:16:00Z"/>
  <w16cex:commentExtensible w16cex:durableId="020C73C9" w16cex:dateUtc="2024-11-25T12:23:00Z"/>
  <w16cex:commentExtensible w16cex:durableId="6D5FF913" w16cex:dateUtc="2024-11-25T12:23:00Z"/>
  <w16cex:commentExtensible w16cex:durableId="0CB1EBCF" w16cex:dateUtc="2024-11-25T14:43:00Z"/>
  <w16cex:commentExtensible w16cex:durableId="3C5C5913" w16cex:dateUtc="2024-12-17T10:09:00Z"/>
  <w16cex:commentExtensible w16cex:durableId="02C65669" w16cex:dateUtc="2024-12-16T15:31:00Z"/>
  <w16cex:commentExtensible w16cex:durableId="0D59AEFD" w16cex:dateUtc="2024-11-27T14:24:00Z"/>
  <w16cex:commentExtensible w16cex:durableId="7A3D7855" w16cex:dateUtc="2024-12-02T15:48:00Z"/>
  <w16cex:commentExtensible w16cex:durableId="3F9F6857" w16cex:dateUtc="2024-12-02T15:48:00Z"/>
  <w16cex:commentExtensible w16cex:durableId="10FDD077" w16cex:dateUtc="2024-11-28T09:57:00Z"/>
  <w16cex:commentExtensible w16cex:durableId="5C9B1757" w16cex:dateUtc="2024-12-26T11:50:00Z"/>
  <w16cex:commentExtensible w16cex:durableId="24B9CD5C" w16cex:dateUtc="2024-12-26T11:49:00Z"/>
  <w16cex:commentExtensible w16cex:durableId="5CDDB746" w16cex:dateUtc="2024-12-26T11:49:00Z"/>
  <w16cex:commentExtensible w16cex:durableId="402E359C" w16cex:dateUtc="2024-11-25T13:56:00Z"/>
  <w16cex:commentExtensible w16cex:durableId="05949B1E" w16cex:dateUtc="2024-11-25T13:56:00Z"/>
  <w16cex:commentExtensible w16cex:durableId="1641632D" w16cex:dateUtc="2024-11-25T13:56:00Z"/>
  <w16cex:commentExtensible w16cex:durableId="014AFF9C" w16cex:dateUtc="2024-11-25T12:29:00Z"/>
  <w16cex:commentExtensible w16cex:durableId="54D1ED04" w16cex:dateUtc="2024-11-25T13:52:00Z"/>
  <w16cex:commentExtensible w16cex:durableId="388ECF60" w16cex:dateUtc="2024-11-22T16:02:00Z"/>
  <w16cex:commentExtensible w16cex:durableId="46DA885F" w16cex:dateUtc="2024-11-25T13:00:00Z"/>
  <w16cex:commentExtensible w16cex:durableId="7BED1A8D" w16cex:dateUtc="2024-11-25T13:18:00Z"/>
  <w16cex:commentExtensible w16cex:durableId="714E85EC" w16cex:dateUtc="2024-11-25T13:18:00Z"/>
  <w16cex:commentExtensible w16cex:durableId="7A91A927" w16cex:dateUtc="2024-12-26T12:03:00Z"/>
  <w16cex:commentExtensible w16cex:durableId="420848A9" w16cex:dateUtc="2024-11-22T16:03:00Z"/>
  <w16cex:commentExtensible w16cex:durableId="745BE418" w16cex:dateUtc="2024-11-25T08:38:00Z"/>
  <w16cex:commentExtensible w16cex:durableId="31E5E60F" w16cex:dateUtc="2024-11-25T12:29:00Z"/>
  <w16cex:commentExtensible w16cex:durableId="6CE813A9" w16cex:dateUtc="2024-12-16T15:49:00Z"/>
  <w16cex:commentExtensible w16cex:durableId="36420FC5" w16cex:dateUtc="2024-11-25T12:30:00Z"/>
  <w16cex:commentExtensible w16cex:durableId="7ADA6BD9" w16cex:dateUtc="2024-11-25T12:31:00Z"/>
  <w16cex:commentExtensible w16cex:durableId="69C57923" w16cex:dateUtc="2024-11-28T14:03:00Z"/>
  <w16cex:commentExtensible w16cex:durableId="755EEF12" w16cex:dateUtc="2024-11-27T14:26:00Z"/>
  <w16cex:commentExtensible w16cex:durableId="1F8EFF7F" w16cex:dateUtc="2024-12-26T12:14:00Z"/>
  <w16cex:commentExtensible w16cex:durableId="66580C90" w16cex:dateUtc="2024-11-27T14:26:00Z"/>
  <w16cex:commentExtensible w16cex:durableId="4420E33B" w16cex:dateUtc="2024-11-28T14:33:00Z"/>
  <w16cex:commentExtensible w16cex:durableId="6CE1A3AB" w16cex:dateUtc="2024-11-25T12:33:00Z"/>
  <w16cex:commentExtensible w16cex:durableId="4F4C66DF" w16cex:dateUtc="2024-11-25T13:00:00Z"/>
  <w16cex:commentExtensible w16cex:durableId="5D8EE131" w16cex:dateUtc="2024-11-27T14:31:00Z"/>
  <w16cex:commentExtensible w16cex:durableId="30409054" w16cex:dateUtc="2024-11-28T14:03:00Z"/>
  <w16cex:commentExtensible w16cex:durableId="533BD9E5" w16cex:dateUtc="2024-11-27T14:26:00Z"/>
  <w16cex:commentExtensible w16cex:durableId="56DC400C" w16cex:dateUtc="2024-11-27T14:26:00Z"/>
  <w16cex:commentExtensible w16cex:durableId="73B5425A" w16cex:dateUtc="2024-11-28T14:33:00Z"/>
  <w16cex:commentExtensible w16cex:durableId="553F4A1D" w16cex:dateUtc="2024-11-27T14:26:00Z"/>
  <w16cex:commentExtensible w16cex:durableId="2B7BDCC0" w16cex:dateUtc="2024-11-27T14:26:00Z"/>
  <w16cex:commentExtensible w16cex:durableId="06E0EC19" w16cex:dateUtc="2024-11-28T14:33:00Z"/>
  <w16cex:commentExtensible w16cex:durableId="1A1C29D8" w16cex:dateUtc="2024-11-27T11:23:00Z"/>
  <w16cex:commentExtensible w16cex:durableId="3AB0A61C" w16cex:dateUtc="2024-11-25T13:01:00Z"/>
  <w16cex:commentExtensible w16cex:durableId="76D51393" w16cex:dateUtc="2024-11-25T12:39:00Z"/>
  <w16cex:commentExtensible w16cex:durableId="589BE6FB" w16cex:dateUtc="2024-11-27T14:31:00Z"/>
  <w16cex:commentExtensible w16cex:durableId="3E9792FC" w16cex:dateUtc="2024-12-16T16:21:00Z"/>
  <w16cex:commentExtensible w16cex:durableId="499532C9" w16cex:dateUtc="2024-12-16T16:00:00Z"/>
  <w16cex:commentExtensible w16cex:durableId="1108A10A" w16cex:dateUtc="2024-11-25T14:11:00Z"/>
  <w16cex:commentExtensible w16cex:durableId="6AD522D6" w16cex:dateUtc="2024-12-28T12:57:00Z"/>
  <w16cex:commentExtensible w16cex:durableId="07232720" w16cex:dateUtc="2024-11-27T14:27:00Z"/>
  <w16cex:commentExtensible w16cex:durableId="1B7D436A" w16cex:dateUtc="2024-11-27T14:27:00Z"/>
  <w16cex:commentExtensible w16cex:durableId="58436DEC" w16cex:dateUtc="2024-11-28T14:33:00Z"/>
  <w16cex:commentExtensible w16cex:durableId="0E0847FF" w16cex:dateUtc="2024-12-02T15:41:00Z"/>
  <w16cex:commentExtensible w16cex:durableId="26F1374C" w16cex:dateUtc="2024-12-02T15:46:00Z"/>
  <w16cex:commentExtensible w16cex:durableId="778D4FBC" w16cex:dateUtc="2024-11-25T12:33:00Z"/>
  <w16cex:commentExtensible w16cex:durableId="31FCA678" w16cex:dateUtc="2024-11-28T14:33:00Z"/>
  <w16cex:commentExtensible w16cex:durableId="096E6A49" w16cex:dateUtc="2024-11-28T14:33:00Z"/>
  <w16cex:commentExtensible w16cex:durableId="315C59EA" w16cex:dateUtc="2024-11-25T12:33:00Z"/>
  <w16cex:commentExtensible w16cex:durableId="2C194906" w16cex:dateUtc="2024-11-27T14:34:00Z"/>
  <w16cex:commentExtensible w16cex:durableId="08986CF4" w16cex:dateUtc="2024-11-27T14:35:00Z"/>
  <w16cex:commentExtensible w16cex:durableId="5223AE7D" w16cex:dateUtc="2024-11-25T12:35:00Z"/>
  <w16cex:commentExtensible w16cex:durableId="37D4B36C" w16cex:dateUtc="2024-11-27T14:35:00Z"/>
  <w16cex:commentExtensible w16cex:durableId="20EB8553" w16cex:dateUtc="2024-12-17T17:25:00Z"/>
  <w16cex:commentExtensible w16cex:durableId="340D786A" w16cex:dateUtc="2024-11-25T12:35:00Z"/>
  <w16cex:commentExtensible w16cex:durableId="3FF72578" w16cex:dateUtc="2024-11-25T13:01:00Z"/>
  <w16cex:commentExtensible w16cex:durableId="6C30F798" w16cex:dateUtc="2024-11-27T14:32:00Z"/>
  <w16cex:commentExtensible w16cex:durableId="47C3FA53" w16cex:dateUtc="2024-11-27T14:32:00Z"/>
  <w16cex:commentExtensible w16cex:durableId="174D0356" w16cex:dateUtc="2024-11-26T13:32:00Z"/>
  <w16cex:commentExtensible w16cex:durableId="4E210BC4" w16cex:dateUtc="2024-12-17T17:25:00Z"/>
  <w16cex:commentExtensible w16cex:durableId="574B6421" w16cex:dateUtc="2024-11-27T11:35:00Z"/>
  <w16cex:commentExtensible w16cex:durableId="1F7BAB63" w16cex:dateUtc="2024-11-27T11:35:00Z"/>
  <w16cex:commentExtensible w16cex:durableId="14E0531E" w16cex:dateUtc="2024-11-25T13:01:00Z"/>
  <w16cex:commentExtensible w16cex:durableId="6946EC12" w16cex:dateUtc="2024-11-27T11:35:00Z"/>
  <w16cex:commentExtensible w16cex:durableId="30F9B53D" w16cex:dateUtc="2024-11-25T12:31:00Z"/>
  <w16cex:commentExtensible w16cex:durableId="6DAA935A" w16cex:dateUtc="2024-11-25T12:39:00Z"/>
  <w16cex:commentExtensible w16cex:durableId="5E9E7C95" w16cex:dateUtc="2024-11-25T12:39:00Z"/>
  <w16cex:commentExtensible w16cex:durableId="06C1DCE6" w16cex:dateUtc="2024-11-25T12:39:00Z"/>
  <w16cex:commentExtensible w16cex:durableId="754E5740" w16cex:dateUtc="2024-11-25T12:40:00Z"/>
  <w16cex:commentExtensible w16cex:durableId="73CF61DB" w16cex:dateUtc="2024-11-25T12:40:00Z"/>
  <w16cex:commentExtensible w16cex:durableId="31E3E9A4" w16cex:dateUtc="2024-11-25T12:40:00Z"/>
  <w16cex:commentExtensible w16cex:durableId="102F55A3" w16cex:dateUtc="2024-11-27T11:35:00Z"/>
  <w16cex:commentExtensible w16cex:durableId="00850C61" w16cex:dateUtc="2024-11-27T11:36:00Z"/>
  <w16cex:commentExtensible w16cex:durableId="7065AD84" w16cex:dateUtc="2024-11-25T13:53:00Z"/>
  <w16cex:commentExtensible w16cex:durableId="6ABA72DD" w16cex:dateUtc="2024-11-25T12:40:00Z"/>
  <w16cex:commentExtensible w16cex:durableId="12E2BF39" w16cex:dateUtc="2024-11-27T11:36:00Z"/>
  <w16cex:commentExtensible w16cex:durableId="53D13F1D" w16cex:dateUtc="2024-11-25T12:40:00Z"/>
  <w16cex:commentExtensible w16cex:durableId="02B7784A" w16cex:dateUtc="2024-11-25T12:40:00Z"/>
  <w16cex:commentExtensible w16cex:durableId="07E1BC49" w16cex:dateUtc="2024-12-16T16:31:00Z"/>
  <w16cex:commentExtensible w16cex:durableId="63AE90A6" w16cex:dateUtc="2024-11-25T14:31:00Z"/>
  <w16cex:commentExtensible w16cex:durableId="4969525A" w16cex:dateUtc="2024-12-02T15:34:00Z"/>
  <w16cex:commentExtensible w16cex:durableId="154088EC" w16cex:dateUtc="2024-12-16T16:18:00Z"/>
  <w16cex:commentExtensible w16cex:durableId="1684FEE6" w16cex:dateUtc="2024-12-03T10:34:00Z"/>
  <w16cex:commentExtensible w16cex:durableId="6139620E" w16cex:dateUtc="2024-12-27T10:33:00Z"/>
  <w16cex:commentExtensible w16cex:durableId="59A7E1C5" w16cex:dateUtc="2024-11-25T13:38:00Z"/>
  <w16cex:commentExtensible w16cex:durableId="2ED2F9DD" w16cex:dateUtc="2024-11-25T13:38:00Z"/>
  <w16cex:commentExtensible w16cex:durableId="1F1A0FA7" w16cex:dateUtc="2025-01-01T12:26:00Z"/>
  <w16cex:commentExtensible w16cex:durableId="030A55CD" w16cex:dateUtc="2024-12-18T16:28:00Z"/>
  <w16cex:commentExtensible w16cex:durableId="38D7626B" w16cex:dateUtc="2024-12-02T13:43:00Z"/>
  <w16cex:commentExtensible w16cex:durableId="1D212E70" w16cex:dateUtc="2024-12-27T10:34:00Z"/>
  <w16cex:commentExtensible w16cex:durableId="6F99812C" w16cex:dateUtc="2024-12-17T09:22:00Z"/>
  <w16cex:commentExtensible w16cex:durableId="05EE17DB" w16cex:dateUtc="2024-12-03T10:34:00Z"/>
  <w16cex:commentExtensible w16cex:durableId="1AD4748E" w16cex:dateUtc="2024-12-17T13:28:00Z"/>
  <w16cex:commentExtensible w16cex:durableId="2186E39A" w16cex:dateUtc="2024-12-17T13:29:00Z"/>
  <w16cex:commentExtensible w16cex:durableId="7C4333FB" w16cex:dateUtc="2024-12-03T10:34:00Z"/>
  <w16cex:commentExtensible w16cex:durableId="4025CA83" w16cex:dateUtc="2024-11-25T12:37:00Z"/>
  <w16cex:commentExtensible w16cex:durableId="193F95A8" w16cex:dateUtc="2024-12-02T15:16:00Z"/>
  <w16cex:commentExtensible w16cex:durableId="3030C2FF" w16cex:dateUtc="2024-11-27T14:38:00Z"/>
  <w16cex:commentExtensible w16cex:durableId="7C48C9B0" w16cex:dateUtc="2024-12-18T09:41:00Z"/>
  <w16cex:commentExtensible w16cex:durableId="680BA072" w16cex:dateUtc="2024-12-09T15:01:00Z"/>
  <w16cex:commentExtensible w16cex:durableId="22220358" w16cex:dateUtc="2024-12-09T14:52:00Z"/>
  <w16cex:commentExtensible w16cex:durableId="44EEC018" w16cex:dateUtc="2024-12-09T15:02:00Z"/>
  <w16cex:commentExtensible w16cex:durableId="78BF0F1F" w16cex:dateUtc="2024-12-09T14:54:00Z"/>
  <w16cex:commentExtensible w16cex:durableId="3A2DD3AC" w16cex:dateUtc="2024-12-09T15:02:00Z"/>
  <w16cex:commentExtensible w16cex:durableId="23C2163D" w16cex:dateUtc="2024-12-17T09:24:00Z"/>
  <w16cex:commentExtensible w16cex:durableId="2F3B09F4" w16cex:dateUtc="2024-12-17T09:25:00Z"/>
  <w16cex:commentExtensible w16cex:durableId="23371928" w16cex:dateUtc="2024-12-17T09:19:00Z"/>
  <w16cex:commentExtensible w16cex:durableId="40EC5188" w16cex:dateUtc="2024-12-17T09:22:00Z"/>
  <w16cex:commentExtensible w16cex:durableId="696AA813" w16cex:dateUtc="2024-12-18T16:31:00Z"/>
  <w16cex:commentExtensible w16cex:durableId="20CC41CC" w16cex:dateUtc="2024-11-25T12:37:00Z"/>
  <w16cex:commentExtensible w16cex:durableId="56B0341A" w16cex:dateUtc="2024-12-03T10:31:00Z"/>
  <w16cex:commentExtensible w16cex:durableId="07FDBE74" w16cex:dateUtc="2024-12-16T16:35:00Z"/>
  <w16cex:commentExtensible w16cex:durableId="71238DD3" w16cex:dateUtc="2024-12-27T11:20:00Z"/>
  <w16cex:commentExtensible w16cex:durableId="4CC29139" w16cex:dateUtc="2024-12-27T11:18:00Z"/>
  <w16cex:commentExtensible w16cex:durableId="4DBABE28" w16cex:dateUtc="2024-12-27T12:24:00Z"/>
  <w16cex:commentExtensible w16cex:durableId="320A8981" w16cex:dateUtc="2024-12-03T12:39:00Z"/>
  <w16cex:commentExtensible w16cex:durableId="40EEDCE8" w16cex:dateUtc="2024-12-03T12:27:00Z"/>
  <w16cex:commentExtensible w16cex:durableId="0AD63AF9" w16cex:dateUtc="2024-12-02T15:53:00Z"/>
  <w16cex:commentExtensible w16cex:durableId="74857C1F" w16cex:dateUtc="2024-12-03T13:12:00Z"/>
  <w16cex:commentExtensible w16cex:durableId="3AF39478" w16cex:dateUtc="2024-12-03T13:12:00Z"/>
  <w16cex:commentExtensible w16cex:durableId="4496B81E" w16cex:dateUtc="2024-11-27T14:50:00Z"/>
  <w16cex:commentExtensible w16cex:durableId="2DBB12C4" w16cex:dateUtc="2024-11-27T14:59:00Z"/>
  <w16cex:commentExtensible w16cex:durableId="598A3856" w16cex:dateUtc="2024-12-03T12:39:00Z"/>
  <w16cex:commentExtensible w16cex:durableId="7871C4F1" w16cex:dateUtc="2024-12-03T12:28:00Z"/>
  <w16cex:commentExtensible w16cex:durableId="53877C0A" w16cex:dateUtc="2024-12-02T15:53:00Z"/>
  <w16cex:commentExtensible w16cex:durableId="77C6C894" w16cex:dateUtc="2024-11-27T14:59:00Z"/>
  <w16cex:commentExtensible w16cex:durableId="7F4B2062" w16cex:dateUtc="2024-12-03T12:32:00Z"/>
  <w16cex:commentExtensible w16cex:durableId="070B5E50" w16cex:dateUtc="2024-12-03T12:39:00Z"/>
  <w16cex:commentExtensible w16cex:durableId="259221B4" w16cex:dateUtc="2024-12-03T12:29:00Z"/>
  <w16cex:commentExtensible w16cex:durableId="3D42318A" w16cex:dateUtc="2024-12-02T15:52:00Z"/>
  <w16cex:commentExtensible w16cex:durableId="5CCEB463" w16cex:dateUtc="2024-12-03T12:39:00Z"/>
  <w16cex:commentExtensible w16cex:durableId="3DCC1991" w16cex:dateUtc="2024-12-03T12:35:00Z"/>
  <w16cex:commentExtensible w16cex:durableId="0C7FD687" w16cex:dateUtc="2024-11-22T16:05:00Z"/>
  <w16cex:commentExtensible w16cex:durableId="0D37BC2C" w16cex:dateUtc="2024-11-27T14:50:00Z"/>
  <w16cex:commentExtensible w16cex:durableId="40B5ADFA" w16cex:dateUtc="2024-11-29T15:19:00Z"/>
  <w16cex:commentExtensible w16cex:durableId="6892251B" w16cex:dateUtc="2024-12-28T16:55:00Z"/>
  <w16cex:commentExtensible w16cex:durableId="145C6751" w16cex:dateUtc="2024-12-28T14:58:00Z"/>
  <w16cex:commentExtensible w16cex:durableId="0B524BB9" w16cex:dateUtc="2024-12-28T16:55:00Z"/>
  <w16cex:commentExtensible w16cex:durableId="3BC617E1" w16cex:dateUtc="2024-12-28T14:53:00Z"/>
  <w16cex:commentExtensible w16cex:durableId="6C5BE1BE" w16cex:dateUtc="2024-12-12T13:08:00Z"/>
  <w16cex:commentExtensible w16cex:durableId="6B5DD674" w16cex:dateUtc="2024-12-28T17:04:00Z"/>
  <w16cex:commentExtensible w16cex:durableId="22837FA4" w16cex:dateUtc="2024-11-25T13:02:00Z"/>
  <w16cex:commentExtensible w16cex:durableId="498AE8EE" w16cex:dateUtc="2024-12-28T17:03:00Z"/>
  <w16cex:commentExtensible w16cex:durableId="5AB4E999" w16cex:dateUtc="2024-11-28T14:48:00Z"/>
  <w16cex:commentExtensible w16cex:durableId="177D227E" w16cex:dateUtc="2024-11-25T14:17:00Z"/>
  <w16cex:commentExtensible w16cex:durableId="3AF9B1F0" w16cex:dateUtc="2024-11-27T14:53:00Z"/>
  <w16cex:commentExtensible w16cex:durableId="2B5456EE" w16cex:dateUtc="2024-11-25T14:18:00Z"/>
  <w16cex:commentExtensible w16cex:durableId="2FD5C690" w16cex:dateUtc="2024-12-03T12:36:00Z"/>
  <w16cex:commentExtensible w16cex:durableId="2481283C" w16cex:dateUtc="2024-12-03T13:13:00Z"/>
  <w16cex:commentExtensible w16cex:durableId="68978D12" w16cex:dateUtc="2024-11-29T15:25:00Z"/>
  <w16cex:commentExtensible w16cex:durableId="1B587CF8" w16cex:dateUtc="2024-11-25T13:19:00Z"/>
  <w16cex:commentExtensible w16cex:durableId="739F7A22" w16cex:dateUtc="2024-11-25T13:02:00Z"/>
  <w16cex:commentExtensible w16cex:durableId="52409C64" w16cex:dateUtc="2024-11-25T13:03:00Z"/>
  <w16cex:commentExtensible w16cex:durableId="037A6222" w16cex:dateUtc="2024-12-28T17:06:00Z"/>
  <w16cex:commentExtensible w16cex:durableId="280536BF" w16cex:dateUtc="2024-11-28T16:17:00Z"/>
  <w16cex:commentExtensible w16cex:durableId="185D4E2C" w16cex:dateUtc="2024-12-02T14:18:00Z"/>
  <w16cex:commentExtensible w16cex:durableId="0CBA9CE6" w16cex:dateUtc="2024-12-02T14:13:00Z"/>
  <w16cex:commentExtensible w16cex:durableId="45FDB109" w16cex:dateUtc="2024-11-25T13:02:00Z"/>
  <w16cex:commentExtensible w16cex:durableId="0EC15E7C" w16cex:dateUtc="2024-11-25T13:03:00Z"/>
  <w16cex:commentExtensible w16cex:durableId="50A50F75" w16cex:dateUtc="2024-11-27T14:41:00Z"/>
  <w16cex:commentExtensible w16cex:durableId="11538F8B" w16cex:dateUtc="2024-12-03T12:36:00Z"/>
  <w16cex:commentExtensible w16cex:durableId="70BC28D5" w16cex:dateUtc="2024-12-03T13:14:00Z"/>
  <w16cex:commentExtensible w16cex:durableId="4C0EC28D" w16cex:dateUtc="2024-11-25T13:19:00Z"/>
  <w16cex:commentExtensible w16cex:durableId="74BEA06C" w16cex:dateUtc="2024-11-25T12:38:00Z"/>
  <w16cex:commentExtensible w16cex:durableId="419A89D6" w16cex:dateUtc="2024-11-25T12:38:00Z"/>
  <w16cex:commentExtensible w16cex:durableId="1F5BDFEB" w16cex:dateUtc="2024-12-03T13:16:00Z"/>
  <w16cex:commentExtensible w16cex:durableId="4E69E41A" w16cex:dateUtc="2024-11-25T13:19:00Z"/>
  <w16cex:commentExtensible w16cex:durableId="6A6BEDA1" w16cex:dateUtc="2024-12-27T14:48:00Z"/>
  <w16cex:commentExtensible w16cex:durableId="2FD592BB" w16cex:dateUtc="2024-11-28T15:33:00Z"/>
  <w16cex:commentExtensible w16cex:durableId="3C32DFB6" w16cex:dateUtc="2024-11-28T15:51:00Z"/>
  <w16cex:commentExtensible w16cex:durableId="14EE9D2E" w16cex:dateUtc="2024-12-28T17:12:00Z"/>
  <w16cex:commentExtensible w16cex:durableId="3B37C9EA" w16cex:dateUtc="2024-12-28T17:11:00Z"/>
  <w16cex:commentExtensible w16cex:durableId="3647F5B4" w16cex:dateUtc="2024-12-28T17:12:00Z"/>
  <w16cex:commentExtensible w16cex:durableId="3FB8D2A9" w16cex:dateUtc="2024-11-25T14:44:00Z"/>
  <w16cex:commentExtensible w16cex:durableId="1E656C12" w16cex:dateUtc="2024-11-25T14:44:00Z"/>
  <w16cex:commentExtensible w16cex:durableId="4D4F1C6A" w16cex:dateUtc="2024-11-25T13:18:00Z"/>
  <w16cex:commentExtensible w16cex:durableId="5A6CA57F" w16cex:dateUtc="2024-11-27T14:42:00Z"/>
  <w16cex:commentExtensible w16cex:durableId="0C170DC0" w16cex:dateUtc="2024-12-28T17:18:00Z"/>
  <w16cex:commentExtensible w16cex:durableId="104163BA" w16cex:dateUtc="2024-11-28T15:32:00Z"/>
  <w16cex:commentExtensible w16cex:durableId="6A7B093A" w16cex:dateUtc="2024-12-27T14:57:00Z"/>
  <w16cex:commentExtensible w16cex:durableId="76C6AEDF" w16cex:dateUtc="2024-12-18T09:46:00Z"/>
  <w16cex:commentExtensible w16cex:durableId="75E177A3" w16cex:dateUtc="2024-11-27T15:00:00Z"/>
  <w16cex:commentExtensible w16cex:durableId="6DA58238" w16cex:dateUtc="2024-12-18T09:47:00Z"/>
  <w16cex:commentExtensible w16cex:durableId="652D8803" w16cex:dateUtc="2024-11-28T15:51:00Z"/>
  <w16cex:commentExtensible w16cex:durableId="1F2A3E0B" w16cex:dateUtc="2024-11-25T12:41:00Z"/>
  <w16cex:commentExtensible w16cex:durableId="3414A6AA" w16cex:dateUtc="2024-11-25T14:38:00Z"/>
  <w16cex:commentExtensible w16cex:durableId="4EE811D7" w16cex:dateUtc="2024-11-25T13:18:00Z"/>
  <w16cex:commentExtensible w16cex:durableId="50B16CB1" w16cex:dateUtc="2024-12-17T16:34:00Z"/>
  <w16cex:commentExtensible w16cex:durableId="62611AB5" w16cex:dateUtc="2024-12-17T16:34:00Z"/>
  <w16cex:commentExtensible w16cex:durableId="27206A04" w16cex:dateUtc="2024-12-17T16:34:00Z"/>
  <w16cex:commentExtensible w16cex:durableId="61D20A24" w16cex:dateUtc="2024-12-17T16:34:00Z"/>
  <w16cex:commentExtensible w16cex:durableId="607F3B0A" w16cex:dateUtc="2024-12-27T15:51:00Z"/>
  <w16cex:commentExtensible w16cex:durableId="181C1B82" w16cex:dateUtc="2024-12-09T15:34:00Z"/>
  <w16cex:commentExtensible w16cex:durableId="33BBD2C2" w16cex:dateUtc="2024-12-09T15:34:00Z"/>
  <w16cex:commentExtensible w16cex:durableId="769BE095" w16cex:dateUtc="2024-11-26T13:32:00Z"/>
  <w16cex:commentExtensible w16cex:durableId="1E244B52" w16cex:dateUtc="2024-11-26T13:32:00Z"/>
  <w16cex:commentExtensible w16cex:durableId="3D4C92D5" w16cex:dateUtc="2024-11-25T12:43:00Z"/>
  <w16cex:commentExtensible w16cex:durableId="5BB5E2DA" w16cex:dateUtc="2024-11-25T13:21:00Z"/>
  <w16cex:commentExtensible w16cex:durableId="17B93655" w16cex:dateUtc="2024-12-28T16:50:00Z"/>
  <w16cex:commentExtensible w16cex:durableId="7CE47548" w16cex:dateUtc="2024-12-28T16:50:00Z"/>
  <w16cex:commentExtensible w16cex:durableId="7E84A0A3" w16cex:dateUtc="2024-12-29T11:37:00Z"/>
  <w16cex:commentExtensible w16cex:durableId="61DA12BB" w16cex:dateUtc="2024-12-29T11:39:00Z"/>
  <w16cex:commentExtensible w16cex:durableId="1CCA94A0" w16cex:dateUtc="2024-11-27T14:51:00Z"/>
  <w16cex:commentExtensible w16cex:durableId="27D27C8E" w16cex:dateUtc="2024-11-27T14:52:00Z"/>
  <w16cex:commentExtensible w16cex:durableId="68788F2F" w16cex:dateUtc="2024-12-12T10:44:00Z"/>
  <w16cex:commentExtensible w16cex:durableId="7A034C25" w16cex:dateUtc="2024-12-12T10:45:00Z"/>
  <w16cex:commentExtensible w16cex:durableId="648E8CE3" w16cex:dateUtc="2024-11-29T15:35:00Z"/>
  <w16cex:commentExtensible w16cex:durableId="6AFD3B2E" w16cex:dateUtc="2024-12-29T11:43:00Z"/>
  <w16cex:commentExtensible w16cex:durableId="3C0C0C23" w16cex:dateUtc="2024-12-29T23:00:00Z"/>
  <w16cex:commentExtensible w16cex:durableId="6C0A4AC6" w16cex:dateUtc="2024-12-18T09:55:00Z"/>
  <w16cex:commentExtensible w16cex:durableId="1EB2A13B" w16cex:dateUtc="2024-12-18T09:49:00Z"/>
  <w16cex:commentExtensible w16cex:durableId="23D4456D" w16cex:dateUtc="2024-11-27T14:40:00Z"/>
  <w16cex:commentExtensible w16cex:durableId="34D7F451" w16cex:dateUtc="2024-12-09T15:10:00Z"/>
  <w16cex:commentExtensible w16cex:durableId="278F643B" w16cex:dateUtc="2024-12-11T14:34:00Z"/>
  <w16cex:commentExtensible w16cex:durableId="0C11D78C" w16cex:dateUtc="2024-12-03T14:01:00Z"/>
  <w16cex:commentExtensible w16cex:durableId="18A66659" w16cex:dateUtc="2024-11-27T14:40:00Z"/>
  <w16cex:commentExtensible w16cex:durableId="50CD6A88" w16cex:dateUtc="2024-12-11T14:35:00Z"/>
  <w16cex:commentExtensible w16cex:durableId="4BADB10D" w16cex:dateUtc="2024-12-11T14:34:00Z"/>
  <w16cex:commentExtensible w16cex:durableId="65F187ED" w16cex:dateUtc="2024-12-03T13:51:00Z"/>
  <w16cex:commentExtensible w16cex:durableId="0843A646" w16cex:dateUtc="2024-12-17T16:08:00Z"/>
  <w16cex:commentExtensible w16cex:durableId="1331CDEC" w16cex:dateUtc="2024-12-29T12:20:00Z"/>
  <w16cex:commentExtensible w16cex:durableId="0F5657BD" w16cex:dateUtc="2024-12-02T15:27:00Z"/>
  <w16cex:commentExtensible w16cex:durableId="4C538A3D" w16cex:dateUtc="2024-12-12T13:25:00Z"/>
  <w16cex:commentExtensible w16cex:durableId="140467C7" w16cex:dateUtc="2024-12-02T15:27:00Z"/>
  <w16cex:commentExtensible w16cex:durableId="571D48C3" w16cex:dateUtc="2024-12-12T13:25:00Z"/>
  <w16cex:commentExtensible w16cex:durableId="1879AD05" w16cex:dateUtc="2024-12-12T13:24:00Z"/>
  <w16cex:commentExtensible w16cex:durableId="23F3C262" w16cex:dateUtc="2024-12-11T14:35:00Z"/>
  <w16cex:commentExtensible w16cex:durableId="5F207431" w16cex:dateUtc="2024-12-11T14:53:00Z"/>
  <w16cex:commentExtensible w16cex:durableId="5FC65F87" w16cex:dateUtc="2024-12-11T14:53:00Z"/>
  <w16cex:commentExtensible w16cex:durableId="780809C0" w16cex:dateUtc="2024-12-11T14:39:00Z"/>
  <w16cex:commentExtensible w16cex:durableId="3ABAA7B6" w16cex:dateUtc="2024-12-18T09:52:00Z"/>
  <w16cex:commentExtensible w16cex:durableId="69518183" w16cex:dateUtc="2024-12-29T23:01:00Z"/>
  <w16cex:commentExtensible w16cex:durableId="27F87401" w16cex:dateUtc="2024-12-18T09:55:00Z"/>
  <w16cex:commentExtensible w16cex:durableId="19681156" w16cex:dateUtc="2024-11-27T14:43:00Z"/>
  <w16cex:commentExtensible w16cex:durableId="0D0F8C0A" w16cex:dateUtc="2024-12-11T14:36:00Z"/>
  <w16cex:commentExtensible w16cex:durableId="7572A1BB" w16cex:dateUtc="2024-11-27T14:43:00Z"/>
  <w16cex:commentExtensible w16cex:durableId="4074F977" w16cex:dateUtc="2024-12-11T14:37:00Z"/>
  <w16cex:commentExtensible w16cex:durableId="6B5CAF28" w16cex:dateUtc="2024-12-11T14:38:00Z"/>
  <w16cex:commentExtensible w16cex:durableId="74DAC149" w16cex:dateUtc="2024-11-27T14:43:00Z"/>
  <w16cex:commentExtensible w16cex:durableId="3EE84F0C" w16cex:dateUtc="2024-12-11T14:38:00Z"/>
  <w16cex:commentExtensible w16cex:durableId="1DCAE094" w16cex:dateUtc="2024-12-11T14:38:00Z"/>
  <w16cex:commentExtensible w16cex:durableId="2DEB393E" w16cex:dateUtc="2024-12-11T14:54:00Z"/>
  <w16cex:commentExtensible w16cex:durableId="49F2AC53" w16cex:dateUtc="2024-12-11T14:54:00Z"/>
  <w16cex:commentExtensible w16cex:durableId="37C5CCFC" w16cex:dateUtc="2024-12-18T09:57:00Z"/>
  <w16cex:commentExtensible w16cex:durableId="27A471AD" w16cex:dateUtc="2024-12-18T09:57:00Z"/>
  <w16cex:commentExtensible w16cex:durableId="62B4EBAF" w16cex:dateUtc="2024-12-12T12:58:00Z"/>
  <w16cex:commentExtensible w16cex:durableId="651740C0" w16cex:dateUtc="2024-12-16T17:36:00Z"/>
  <w16cex:commentExtensible w16cex:durableId="0CB1FAA8" w16cex:dateUtc="2024-12-16T17:37:00Z"/>
  <w16cex:commentExtensible w16cex:durableId="399DF150" w16cex:dateUtc="2024-12-16T17:37:00Z"/>
  <w16cex:commentExtensible w16cex:durableId="7E2E617B" w16cex:dateUtc="2024-12-16T17:37:00Z"/>
  <w16cex:commentExtensible w16cex:durableId="2B09FC7A" w16cex:dateUtc="2024-12-29T22:42:00Z"/>
  <w16cex:commentExtensible w16cex:durableId="6BC09A89" w16cex:dateUtc="2024-12-02T14:42:00Z"/>
  <w16cex:commentExtensible w16cex:durableId="17B797ED" w16cex:dateUtc="2024-12-02T14:36:00Z"/>
  <w16cex:commentExtensible w16cex:durableId="17E380D6" w16cex:dateUtc="2024-12-29T12:53:00Z"/>
  <w16cex:commentExtensible w16cex:durableId="5F92CD0A" w16cex:dateUtc="2024-12-02T14:42:00Z"/>
  <w16cex:commentExtensible w16cex:durableId="3B4D70DB" w16cex:dateUtc="2024-11-26T13:48:00Z"/>
  <w16cex:commentExtensible w16cex:durableId="1DD0304E" w16cex:dateUtc="2024-11-29T09:08:00Z"/>
  <w16cex:commentExtensible w16cex:durableId="39A6D1F3" w16cex:dateUtc="2024-11-26T13:48:00Z"/>
  <w16cex:commentExtensible w16cex:durableId="7FECF535" w16cex:dateUtc="2024-11-29T09:08:00Z"/>
  <w16cex:commentExtensible w16cex:durableId="76CB040D" w16cex:dateUtc="2024-12-29T12:56:00Z"/>
  <w16cex:commentExtensible w16cex:durableId="6767CEEF" w16cex:dateUtc="2024-11-27T15:01:00Z"/>
  <w16cex:commentExtensible w16cex:durableId="679477A9" w16cex:dateUtc="2024-12-16T17:36:00Z"/>
  <w16cex:commentExtensible w16cex:durableId="3D12F0B9" w16cex:dateUtc="2024-12-16T17:37:00Z"/>
  <w16cex:commentExtensible w16cex:durableId="19D3670D" w16cex:dateUtc="2024-12-16T17:37:00Z"/>
  <w16cex:commentExtensible w16cex:durableId="477CF734" w16cex:dateUtc="2024-12-16T17:37:00Z"/>
  <w16cex:commentExtensible w16cex:durableId="0DBFA3AD" w16cex:dateUtc="2024-12-29T12:39:00Z"/>
  <w16cex:commentExtensible w16cex:durableId="17F15605" w16cex:dateUtc="2024-12-29T13:12:00Z"/>
  <w16cex:commentExtensible w16cex:durableId="50EDB6E1" w16cex:dateUtc="2024-12-29T14:22:00Z"/>
  <w16cex:commentExtensible w16cex:durableId="66408E58" w16cex:dateUtc="2024-12-12T11:06:00Z"/>
  <w16cex:commentExtensible w16cex:durableId="2E68E5FA" w16cex:dateUtc="2024-11-25T12:44:00Z"/>
  <w16cex:commentExtensible w16cex:durableId="703CA9BC" w16cex:dateUtc="2024-12-18T16:50:00Z"/>
  <w16cex:commentExtensible w16cex:durableId="7B20737E" w16cex:dateUtc="2024-11-26T13:34:00Z"/>
  <w16cex:commentExtensible w16cex:durableId="5D7109E8" w16cex:dateUtc="2024-12-12T09:58:00Z"/>
  <w16cex:commentExtensible w16cex:durableId="68861CFC" w16cex:dateUtc="2024-12-02T14:09:00Z"/>
  <w16cex:commentExtensible w16cex:durableId="59ABB0B5" w16cex:dateUtc="2024-11-26T13:34:00Z"/>
  <w16cex:commentExtensible w16cex:durableId="62245308" w16cex:dateUtc="2024-12-17T09:41:00Z"/>
  <w16cex:commentExtensible w16cex:durableId="101195FE" w16cex:dateUtc="2024-11-26T13:36:00Z"/>
  <w16cex:commentExtensible w16cex:durableId="3B0586C4" w16cex:dateUtc="2024-11-26T13:44:00Z"/>
  <w16cex:commentExtensible w16cex:durableId="1E0BD5BF" w16cex:dateUtc="2024-11-26T13:44:00Z"/>
  <w16cex:commentExtensible w16cex:durableId="48B7FF0D" w16cex:dateUtc="2024-11-25T13:55:00Z"/>
  <w16cex:commentExtensible w16cex:durableId="21E4B2F7" w16cex:dateUtc="2024-11-26T13:39:00Z"/>
  <w16cex:commentExtensible w16cex:durableId="2366F8D0" w16cex:dateUtc="2024-11-26T13:43:00Z"/>
  <w16cex:commentExtensible w16cex:durableId="243D7F74" w16cex:dateUtc="2024-11-26T13:43:00Z"/>
  <w16cex:commentExtensible w16cex:durableId="06920B72" w16cex:dateUtc="2024-11-25T14:33:00Z"/>
  <w16cex:commentExtensible w16cex:durableId="6CAD2E68" w16cex:dateUtc="2024-11-25T14:34:00Z"/>
  <w16cex:commentExtensible w16cex:durableId="7E46D89D" w16cex:dateUtc="2024-12-18T10:35:00Z"/>
  <w16cex:commentExtensible w16cex:durableId="72D7B632" w16cex:dateUtc="2024-12-03T13:10:00Z"/>
  <w16cex:commentExtensible w16cex:durableId="76B36C4E" w16cex:dateUtc="2024-12-18T10:36:00Z"/>
  <w16cex:commentExtensible w16cex:durableId="646BAC9A" w16cex:dateUtc="2024-12-30T10:32:00Z"/>
  <w16cex:commentExtensible w16cex:durableId="120FEC09" w16cex:dateUtc="2024-12-03T13:04:00Z"/>
  <w16cex:commentExtensible w16cex:durableId="210113C1" w16cex:dateUtc="2024-11-26T13:55:00Z"/>
  <w16cex:commentExtensible w16cex:durableId="012AD562" w16cex:dateUtc="2024-12-03T13:05:00Z"/>
  <w16cex:commentExtensible w16cex:durableId="5C76C1E5" w16cex:dateUtc="2024-12-18T10:00:00Z"/>
  <w16cex:commentExtensible w16cex:durableId="4055E28C" w16cex:dateUtc="2024-12-18T10:01:00Z"/>
  <w16cex:commentExtensible w16cex:durableId="4608EB82" w16cex:dateUtc="2024-11-29T09:26:00Z"/>
  <w16cex:commentExtensible w16cex:durableId="663DB72F" w16cex:dateUtc="2024-11-29T09:26:00Z"/>
  <w16cex:commentExtensible w16cex:durableId="783A8511" w16cex:dateUtc="2024-12-18T10:36:00Z"/>
  <w16cex:commentExtensible w16cex:durableId="344D6EB7" w16cex:dateUtc="2024-11-25T14:24:00Z"/>
  <w16cex:commentExtensible w16cex:durableId="11E454D3" w16cex:dateUtc="2024-11-25T14:24:00Z"/>
  <w16cex:commentExtensible w16cex:durableId="23DB33C5" w16cex:dateUtc="2024-12-18T15:39:00Z"/>
  <w16cex:commentExtensible w16cex:durableId="31170474" w16cex:dateUtc="2024-12-03T13:05:00Z"/>
  <w16cex:commentExtensible w16cex:durableId="5DE6CCA1" w16cex:dateUtc="2024-11-27T15:02:00Z"/>
  <w16cex:commentExtensible w16cex:durableId="2EEFBCB6" w16cex:dateUtc="2024-11-25T14:26:00Z"/>
  <w16cex:commentExtensible w16cex:durableId="3357A92A" w16cex:dateUtc="2024-11-29T09:09:00Z"/>
  <w16cex:commentExtensible w16cex:durableId="3B66E58A" w16cex:dateUtc="2024-11-25T14:26:00Z"/>
  <w16cex:commentExtensible w16cex:durableId="0E2F7EB1" w16cex:dateUtc="2024-11-29T09:09:00Z"/>
  <w16cex:commentExtensible w16cex:durableId="78F11CD0" w16cex:dateUtc="2024-12-18T15:39:00Z"/>
  <w16cex:commentExtensible w16cex:durableId="40B12EF7" w16cex:dateUtc="2024-12-18T16:56:00Z"/>
  <w16cex:commentExtensible w16cex:durableId="57EA2AEE" w16cex:dateUtc="2024-12-18T16:56:00Z"/>
  <w16cex:commentExtensible w16cex:durableId="1291CDEC" w16cex:dateUtc="2024-12-03T13:05:00Z"/>
  <w16cex:commentExtensible w16cex:durableId="52BD15BC" w16cex:dateUtc="2024-11-27T15:03:00Z"/>
  <w16cex:commentExtensible w16cex:durableId="135CEF75" w16cex:dateUtc="2024-12-18T16:56:00Z"/>
  <w16cex:commentExtensible w16cex:durableId="71C415BC" w16cex:dateUtc="2024-12-18T16:56:00Z"/>
  <w16cex:commentExtensible w16cex:durableId="389DC34C" w16cex:dateUtc="2024-11-25T13:21:00Z"/>
  <w16cex:commentExtensible w16cex:durableId="67CA974F" w16cex:dateUtc="2024-11-26T13:56:00Z"/>
  <w16cex:commentExtensible w16cex:durableId="13109217" w16cex:dateUtc="2024-12-03T13:05:00Z"/>
  <w16cex:commentExtensible w16cex:durableId="2C10CDCC" w16cex:dateUtc="2024-11-27T15:03:00Z"/>
  <w16cex:commentExtensible w16cex:durableId="58A4BAD2" w16cex:dateUtc="2024-11-25T13:22:00Z"/>
  <w16cex:commentExtensible w16cex:durableId="5CE7A2AF" w16cex:dateUtc="2024-12-13T08:45:00Z"/>
  <w16cex:commentExtensible w16cex:durableId="402FF52D" w16cex:dateUtc="2024-12-13T10:05:00Z"/>
  <w16cex:commentExtensible w16cex:durableId="70EF29C1" w16cex:dateUtc="2024-12-02T14:26:00Z"/>
  <w16cex:commentExtensible w16cex:durableId="4156CCE8" w16cex:dateUtc="2024-12-03T13:06:00Z"/>
  <w16cex:commentExtensible w16cex:durableId="629C7DDC" w16cex:dateUtc="2024-11-26T13:47:00Z"/>
  <w16cex:commentExtensible w16cex:durableId="287C1762" w16cex:dateUtc="2024-11-25T12:44:00Z"/>
  <w16cex:commentExtensible w16cex:durableId="03AE33C1" w16cex:dateUtc="2024-11-29T09:16:00Z"/>
  <w16cex:commentExtensible w16cex:durableId="1E319671" w16cex:dateUtc="2024-11-29T09:16:00Z"/>
  <w16cex:commentExtensible w16cex:durableId="071686AA" w16cex:dateUtc="2024-11-29T09:12:00Z"/>
  <w16cex:commentExtensible w16cex:durableId="6111EDCC" w16cex:dateUtc="2024-11-29T09:12:00Z"/>
  <w16cex:commentExtensible w16cex:durableId="1AF88BEF" w16cex:dateUtc="2024-11-27T15:06:00Z"/>
  <w16cex:commentExtensible w16cex:durableId="1C9F41E8" w16cex:dateUtc="2024-12-03T13:06:00Z"/>
  <w16cex:commentExtensible w16cex:durableId="6A04A731" w16cex:dateUtc="2024-11-29T09:25:00Z"/>
  <w16cex:commentExtensible w16cex:durableId="753073FF" w16cex:dateUtc="2024-11-29T09:25:00Z"/>
  <w16cex:commentExtensible w16cex:durableId="16A0FE6D" w16cex:dateUtc="2024-11-29T09:18:00Z"/>
  <w16cex:commentExtensible w16cex:durableId="1DFBDDB9" w16cex:dateUtc="2024-11-29T09:18:00Z"/>
  <w16cex:commentExtensible w16cex:durableId="13F409CC" w16cex:dateUtc="2024-12-18T10:38:00Z"/>
  <w16cex:commentExtensible w16cex:durableId="7C1B8633" w16cex:dateUtc="2024-12-02T14:25:00Z"/>
  <w16cex:commentExtensible w16cex:durableId="1DECA21B" w16cex:dateUtc="2024-12-03T13:06:00Z"/>
  <w16cex:commentExtensible w16cex:durableId="79B47140" w16cex:dateUtc="2024-11-29T09:31:00Z"/>
  <w16cex:commentExtensible w16cex:durableId="05343636" w16cex:dateUtc="2024-11-29T09:31:00Z"/>
  <w16cex:commentExtensible w16cex:durableId="7D102EA4" w16cex:dateUtc="2024-11-29T09:20:00Z"/>
  <w16cex:commentExtensible w16cex:durableId="3EF07EDC" w16cex:dateUtc="2024-11-29T09:20:00Z"/>
  <w16cex:commentExtensible w16cex:durableId="3B7A1CA6" w16cex:dateUtc="2024-12-12T13:09:00Z"/>
  <w16cex:commentExtensible w16cex:durableId="2AEDFB72" w16cex:dateUtc="2024-12-12T13:48:00Z"/>
  <w16cex:commentExtensible w16cex:durableId="6AA6F0E7" w16cex:dateUtc="2024-12-12T13:09:00Z"/>
  <w16cex:commentExtensible w16cex:durableId="67C62E4C" w16cex:dateUtc="2024-11-25T13:26:00Z"/>
  <w16cex:commentExtensible w16cex:durableId="5AFCA14B" w16cex:dateUtc="2024-12-11T14:43:00Z"/>
  <w16cex:commentExtensible w16cex:durableId="0721D887" w16cex:dateUtc="2024-12-11T14:42:00Z"/>
  <w16cex:commentExtensible w16cex:durableId="1D2FC595" w16cex:dateUtc="2024-12-12T11:05:00Z"/>
  <w16cex:commentExtensible w16cex:durableId="790C8DA5" w16cex:dateUtc="2024-12-12T13:30:00Z"/>
  <w16cex:commentExtensible w16cex:durableId="44877B00" w16cex:dateUtc="2024-11-25T13:23:00Z"/>
  <w16cex:commentExtensible w16cex:durableId="01102147" w16cex:dateUtc="2024-11-25T14:30:00Z"/>
  <w16cex:commentExtensible w16cex:durableId="17E5A879" w16cex:dateUtc="2024-11-25T13:26:00Z"/>
  <w16cex:commentExtensible w16cex:durableId="7AE27146" w16cex:dateUtc="2024-12-30T11:39:00Z"/>
  <w16cex:commentExtensible w16cex:durableId="4DE0580A" w16cex:dateUtc="2024-12-30T11:39:00Z"/>
  <w16cex:commentExtensible w16cex:durableId="61EB8124" w16cex:dateUtc="2024-12-12T13:08:00Z"/>
  <w16cex:commentExtensible w16cex:durableId="44AA051A" w16cex:dateUtc="2024-12-12T13:08:00Z"/>
  <w16cex:commentExtensible w16cex:durableId="2CDDC6CD" w16cex:dateUtc="2024-12-12T13:08:00Z"/>
  <w16cex:commentExtensible w16cex:durableId="4ACB63B1" w16cex:dateUtc="2024-12-18T15:39:00Z"/>
  <w16cex:commentExtensible w16cex:durableId="5CD55E6E" w16cex:dateUtc="2024-12-03T13:05:00Z"/>
  <w16cex:commentExtensible w16cex:durableId="49EEA28A" w16cex:dateUtc="2024-11-27T15:02:00Z"/>
  <w16cex:commentExtensible w16cex:durableId="4C528E78" w16cex:dateUtc="2024-11-25T14:26:00Z"/>
  <w16cex:commentExtensible w16cex:durableId="4AF790C1" w16cex:dateUtc="2024-11-29T09:09:00Z"/>
  <w16cex:commentExtensible w16cex:durableId="314AD3C0" w16cex:dateUtc="2024-11-25T14:26:00Z"/>
  <w16cex:commentExtensible w16cex:durableId="603B7143" w16cex:dateUtc="2024-11-29T09:09:00Z"/>
  <w16cex:commentExtensible w16cex:durableId="6FE7435B" w16cex:dateUtc="2024-12-18T15:39:00Z"/>
  <w16cex:commentExtensible w16cex:durableId="5C783DF4" w16cex:dateUtc="2024-12-03T13:05:00Z"/>
  <w16cex:commentExtensible w16cex:durableId="1D1D4CD1" w16cex:dateUtc="2024-11-27T15:03:00Z"/>
  <w16cex:commentExtensible w16cex:durableId="52BB9FEB" w16cex:dateUtc="2024-12-18T16:56:00Z"/>
  <w16cex:commentExtensible w16cex:durableId="79520B52" w16cex:dateUtc="2024-12-18T16:56:00Z"/>
  <w16cex:commentExtensible w16cex:durableId="30C9E7C0" w16cex:dateUtc="2024-11-27T15:06:00Z"/>
  <w16cex:commentExtensible w16cex:durableId="3ADB3644" w16cex:dateUtc="2024-12-03T13:06:00Z"/>
  <w16cex:commentExtensible w16cex:durableId="34513EAE" w16cex:dateUtc="2024-11-29T09:25:00Z"/>
  <w16cex:commentExtensible w16cex:durableId="33A1F701" w16cex:dateUtc="2024-11-29T09:25:00Z"/>
  <w16cex:commentExtensible w16cex:durableId="0C37F8D0" w16cex:dateUtc="2024-11-29T09:18:00Z"/>
  <w16cex:commentExtensible w16cex:durableId="6DBE8102" w16cex:dateUtc="2024-11-29T09:18:00Z"/>
  <w16cex:commentExtensible w16cex:durableId="20CD5C0A" w16cex:dateUtc="2024-12-18T10:40:00Z"/>
  <w16cex:commentExtensible w16cex:durableId="60100CB6" w16cex:dateUtc="2024-11-26T14:29:00Z"/>
  <w16cex:commentExtensible w16cex:durableId="3862A11E" w16cex:dateUtc="2024-11-27T15:04:00Z"/>
  <w16cex:commentExtensible w16cex:durableId="76747B72" w16cex:dateUtc="2024-11-29T09:11:00Z"/>
  <w16cex:commentExtensible w16cex:durableId="7B53A608" w16cex:dateUtc="2024-12-02T12:40:00Z"/>
  <w16cex:commentExtensible w16cex:durableId="1666562C" w16cex:dateUtc="2024-12-02T12:40:00Z"/>
  <w16cex:commentExtensible w16cex:durableId="31986336" w16cex:dateUtc="2024-12-18T10:42:00Z"/>
  <w16cex:commentExtensible w16cex:durableId="4810DFE2" w16cex:dateUtc="2024-12-02T12:40:00Z"/>
  <w16cex:commentExtensible w16cex:durableId="38F73E1D" w16cex:dateUtc="2024-12-02T12:40:00Z"/>
  <w16cex:commentExtensible w16cex:durableId="54942470" w16cex:dateUtc="2024-11-29T09:27:00Z"/>
  <w16cex:commentExtensible w16cex:durableId="6C087318" w16cex:dateUtc="2024-11-29T09:28:00Z"/>
  <w16cex:commentExtensible w16cex:durableId="0F94BB50" w16cex:dateUtc="2024-11-29T09:21:00Z"/>
  <w16cex:commentExtensible w16cex:durableId="6C88F160" w16cex:dateUtc="2024-11-29T09:21:00Z"/>
  <w16cex:commentExtensible w16cex:durableId="086EDE85" w16cex:dateUtc="2024-12-02T12:41:00Z"/>
  <w16cex:commentExtensible w16cex:durableId="723CFB8C" w16cex:dateUtc="2024-11-25T12:45:00Z"/>
  <w16cex:commentExtensible w16cex:durableId="36C58BBF" w16cex:dateUtc="2024-12-02T14:31:00Z"/>
  <w16cex:commentExtensible w16cex:durableId="7BB6ED0E" w16cex:dateUtc="2024-11-25T14:35:00Z"/>
  <w16cex:commentExtensible w16cex:durableId="1E569ADC" w16cex:dateUtc="2024-11-28T16:12:00Z"/>
  <w16cex:commentExtensible w16cex:durableId="4E8CF5A5" w16cex:dateUtc="2024-11-28T16:12:00Z"/>
  <w16cex:commentExtensible w16cex:durableId="1E0CF019" w16cex:dateUtc="2024-12-29T22:45:00Z"/>
  <w16cex:commentExtensible w16cex:durableId="52941943" w16cex:dateUtc="2024-12-12T13:09:00Z"/>
  <w16cex:commentExtensible w16cex:durableId="188991CD" w16cex:dateUtc="2024-12-02T14:47:00Z"/>
  <w16cex:commentExtensible w16cex:durableId="67ABDB6A" w16cex:dateUtc="2024-12-02T15:04:00Z"/>
  <w16cex:commentExtensible w16cex:durableId="70A65F0A" w16cex:dateUtc="2024-12-12T13:10:00Z"/>
  <w16cex:commentExtensible w16cex:durableId="3D4C5643" w16cex:dateUtc="2024-12-29T22:51:00Z"/>
  <w16cex:commentExtensible w16cex:durableId="16ED75AA" w16cex:dateUtc="2024-12-12T13:10:00Z"/>
  <w16cex:commentExtensible w16cex:durableId="3A31D593" w16cex:dateUtc="2024-12-12T13:11:00Z"/>
  <w16cex:commentExtensible w16cex:durableId="494CBBCB" w16cex:dateUtc="2024-12-29T22:51:00Z"/>
  <w16cex:commentExtensible w16cex:durableId="6B865105" w16cex:dateUtc="2024-12-12T13:10:00Z"/>
  <w16cex:commentExtensible w16cex:durableId="47D7F3BB" w16cex:dateUtc="2024-12-29T16:22:00Z"/>
  <w16cex:commentExtensible w16cex:durableId="522F0BD7" w16cex:dateUtc="2024-12-02T14:28:00Z"/>
  <w16cex:commentExtensible w16cex:durableId="0816E0E4" w16cex:dateUtc="2024-12-03T10:21:00Z"/>
  <w16cex:commentExtensible w16cex:durableId="6328F752" w16cex:dateUtc="2024-12-03T10:21:00Z"/>
  <w16cex:commentExtensible w16cex:durableId="6D06B9E1" w16cex:dateUtc="2024-12-03T10:53:00Z"/>
  <w16cex:commentExtensible w16cex:durableId="00719BEE" w16cex:dateUtc="2024-11-27T11:27:00Z"/>
  <w16cex:commentExtensible w16cex:durableId="2E594071" w16cex:dateUtc="2024-11-28T10:14:00Z"/>
  <w16cex:commentExtensible w16cex:durableId="3BC7152D" w16cex:dateUtc="2024-11-28T13:05:00Z"/>
  <w16cex:commentExtensible w16cex:durableId="1BF6B714" w16cex:dateUtc="2024-11-28T10:15:00Z"/>
  <w16cex:commentExtensible w16cex:durableId="638DDC9C" w16cex:dateUtc="2024-12-16T16:24:00Z"/>
  <w16cex:commentExtensible w16cex:durableId="0A66FEFF" w16cex:dateUtc="2024-12-16T16:19:00Z"/>
  <w16cex:commentExtensible w16cex:durableId="0B61D72D" w16cex:dateUtc="2024-11-28T13:05:00Z"/>
  <w16cex:commentExtensible w16cex:durableId="3A3B4D16" w16cex:dateUtc="2024-12-03T10:24:00Z"/>
  <w16cex:commentExtensible w16cex:durableId="0C7CEE64" w16cex:dateUtc="2024-11-27T15:14:00Z"/>
  <w16cex:commentExtensible w16cex:durableId="089F0274" w16cex:dateUtc="2024-12-02T12:55:00Z"/>
  <w16cex:commentExtensible w16cex:durableId="15E980BE" w16cex:dateUtc="2024-12-03T10:54:00Z"/>
  <w16cex:commentExtensible w16cex:durableId="1EB61893" w16cex:dateUtc="2024-12-03T10:54:00Z"/>
  <w16cex:commentExtensible w16cex:durableId="0016E248" w16cex:dateUtc="2024-11-27T15:19:00Z"/>
  <w16cex:commentExtensible w16cex:durableId="7F62C4CA" w16cex:dateUtc="2024-12-02T16:02:00Z"/>
  <w16cex:commentExtensible w16cex:durableId="4BB408A4" w16cex:dateUtc="2024-12-02T14:33:00Z"/>
  <w16cex:commentExtensible w16cex:durableId="7C80951E" w16cex:dateUtc="2024-12-02T16:02:00Z"/>
  <w16cex:commentExtensible w16cex:durableId="7517BE56" w16cex:dateUtc="2024-11-25T12:51:00Z"/>
  <w16cex:commentExtensible w16cex:durableId="621CAD8F" w16cex:dateUtc="2024-11-29T10:15:00Z"/>
  <w16cex:commentExtensible w16cex:durableId="28648827" w16cex:dateUtc="2024-11-25T13:31:00Z"/>
  <w16cex:commentExtensible w16cex:durableId="0436FDA4" w16cex:dateUtc="2024-11-25T12:56:00Z"/>
  <w16cex:commentExtensible w16cex:durableId="77F4E80E" w16cex:dateUtc="2024-12-03T13:30:00Z"/>
  <w16cex:commentExtensible w16cex:durableId="3F783CFC" w16cex:dateUtc="2024-11-25T13:20:00Z"/>
  <w16cex:commentExtensible w16cex:durableId="7668428F" w16cex:dateUtc="2024-11-25T13:18:00Z"/>
  <w16cex:commentExtensible w16cex:durableId="39AF56E1" w16cex:dateUtc="2024-11-25T13:20:00Z"/>
  <w16cex:commentExtensible w16cex:durableId="3D4D6447" w16cex:dateUtc="2024-11-25T12:50:00Z"/>
  <w16cex:commentExtensible w16cex:durableId="084141C7" w16cex:dateUtc="2024-11-28T16:18:00Z"/>
  <w16cex:commentExtensible w16cex:durableId="5D9A5A80" w16cex:dateUtc="2024-11-25T12:50:00Z"/>
  <w16cex:commentExtensible w16cex:durableId="1B906D03" w16cex:dateUtc="2024-12-12T14:01:00Z"/>
  <w16cex:commentExtensible w16cex:durableId="326A836F" w16cex:dateUtc="2024-11-28T15:50:00Z"/>
  <w16cex:commentExtensible w16cex:durableId="08A830D8" w16cex:dateUtc="2024-11-25T12:50:00Z"/>
  <w16cex:commentExtensible w16cex:durableId="6EA23D68" w16cex:dateUtc="2024-11-25T12:50:00Z"/>
  <w16cex:commentExtensible w16cex:durableId="2AA9D876" w16cex:dateUtc="2024-12-03T10:54:00Z"/>
  <w16cex:commentExtensible w16cex:durableId="70848931" w16cex:dateUtc="2024-12-17T12:37:00Z"/>
  <w16cex:commentExtensible w16cex:durableId="5D79ABA0" w16cex:dateUtc="2024-12-17T12:43:00Z"/>
  <w16cex:commentExtensible w16cex:durableId="68139A09" w16cex:dateUtc="2024-11-27T13:05:00Z"/>
  <w16cex:commentExtensible w16cex:durableId="44E7BE0B" w16cex:dateUtc="2024-11-25T12:57:00Z"/>
  <w16cex:commentExtensible w16cex:durableId="7A719675" w16cex:dateUtc="2024-11-25T12:57:00Z"/>
  <w16cex:commentExtensible w16cex:durableId="4E3760D5" w16cex:dateUtc="2024-11-25T12:58:00Z"/>
  <w16cex:commentExtensible w16cex:durableId="6AD327F5" w16cex:dateUtc="2024-11-25T12:58:00Z"/>
  <w16cex:commentExtensible w16cex:durableId="2A64F9E1" w16cex:dateUtc="2024-12-25T13:29:00Z"/>
  <w16cex:commentExtensible w16cex:durableId="54B0E9FD" w16cex:dateUtc="2024-12-17T10: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5A2DCAF" w16cid:durableId="41F6EE79"/>
  <w16cid:commentId w16cid:paraId="60866990" w16cid:durableId="50CDD5A4"/>
  <w16cid:commentId w16cid:paraId="7AD76773" w16cid:durableId="2AEE80AE"/>
  <w16cid:commentId w16cid:paraId="582B4936" w16cid:durableId="741488F3"/>
  <w16cid:commentId w16cid:paraId="5895A2A3" w16cid:durableId="52862478"/>
  <w16cid:commentId w16cid:paraId="72B159F0" w16cid:durableId="2B7F9FA9"/>
  <w16cid:commentId w16cid:paraId="6EECD0F3" w16cid:durableId="79B0BA95"/>
  <w16cid:commentId w16cid:paraId="2BF3C7B8" w16cid:durableId="594B27A4"/>
  <w16cid:commentId w16cid:paraId="3DDE90D3" w16cid:durableId="226FF7EA"/>
  <w16cid:commentId w16cid:paraId="61F9FE70" w16cid:durableId="345717DA"/>
  <w16cid:commentId w16cid:paraId="7AC6AE25" w16cid:durableId="0A0EB578"/>
  <w16cid:commentId w16cid:paraId="547A3857" w16cid:durableId="059C6198"/>
  <w16cid:commentId w16cid:paraId="2BCBA9E6" w16cid:durableId="0F30BA3D"/>
  <w16cid:commentId w16cid:paraId="455F96E8" w16cid:durableId="215D91CB"/>
  <w16cid:commentId w16cid:paraId="408E8906" w16cid:durableId="6231766A"/>
  <w16cid:commentId w16cid:paraId="12C5C40B" w16cid:durableId="06373A76"/>
  <w16cid:commentId w16cid:paraId="38DF1CCD" w16cid:durableId="7BDE45FF"/>
  <w16cid:commentId w16cid:paraId="2371E5A3" w16cid:durableId="64343DA4"/>
  <w16cid:commentId w16cid:paraId="7D2C199E" w16cid:durableId="14B53488"/>
  <w16cid:commentId w16cid:paraId="2ED9FFB9" w16cid:durableId="703FC568"/>
  <w16cid:commentId w16cid:paraId="5F5CC77F" w16cid:durableId="5E6D2CBE"/>
  <w16cid:commentId w16cid:paraId="60DC81FF" w16cid:durableId="01626310"/>
  <w16cid:commentId w16cid:paraId="09646C02" w16cid:durableId="098CAB45"/>
  <w16cid:commentId w16cid:paraId="164F3082" w16cid:durableId="7691039F"/>
  <w16cid:commentId w16cid:paraId="46E2BEFD" w16cid:durableId="697140C6"/>
  <w16cid:commentId w16cid:paraId="570033F8" w16cid:durableId="5AFB73EF"/>
  <w16cid:commentId w16cid:paraId="03989300" w16cid:durableId="2AE86998"/>
  <w16cid:commentId w16cid:paraId="44FF86BB" w16cid:durableId="176220F7"/>
  <w16cid:commentId w16cid:paraId="3D6BA1BA" w16cid:durableId="381222C7"/>
  <w16cid:commentId w16cid:paraId="6CEE05A4" w16cid:durableId="07CA8BFD"/>
  <w16cid:commentId w16cid:paraId="1D308D7F" w16cid:durableId="56401371"/>
  <w16cid:commentId w16cid:paraId="03CB53C7" w16cid:durableId="36DE518E"/>
  <w16cid:commentId w16cid:paraId="49E16F81" w16cid:durableId="25621368"/>
  <w16cid:commentId w16cid:paraId="17E6F23D" w16cid:durableId="77C2D8E9"/>
  <w16cid:commentId w16cid:paraId="262F1FC2" w16cid:durableId="74FD20D3"/>
  <w16cid:commentId w16cid:paraId="7FE6A50D" w16cid:durableId="6846657C"/>
  <w16cid:commentId w16cid:paraId="1AE9BD7A" w16cid:durableId="3964D814"/>
  <w16cid:commentId w16cid:paraId="50CF8674" w16cid:durableId="2B2283F2"/>
  <w16cid:commentId w16cid:paraId="0C219A8D" w16cid:durableId="7450EFB0"/>
  <w16cid:commentId w16cid:paraId="6398B80A" w16cid:durableId="6B543246"/>
  <w16cid:commentId w16cid:paraId="347C11A3" w16cid:durableId="05A69BA5"/>
  <w16cid:commentId w16cid:paraId="0AC94833" w16cid:durableId="25694916"/>
  <w16cid:commentId w16cid:paraId="64548249" w16cid:durableId="64E4E292"/>
  <w16cid:commentId w16cid:paraId="46D0A3A0" w16cid:durableId="3EFA3AD6"/>
  <w16cid:commentId w16cid:paraId="1EAB49AC" w16cid:durableId="62A15955"/>
  <w16cid:commentId w16cid:paraId="5EF0F571" w16cid:durableId="5BBD5FDD"/>
  <w16cid:commentId w16cid:paraId="40B0213B" w16cid:durableId="476ADE34"/>
  <w16cid:commentId w16cid:paraId="2EC3590E" w16cid:durableId="534D1BBE"/>
  <w16cid:commentId w16cid:paraId="43D7867C" w16cid:durableId="369C07A6"/>
  <w16cid:commentId w16cid:paraId="3E4F0954" w16cid:durableId="7785E096"/>
  <w16cid:commentId w16cid:paraId="7925C3E3" w16cid:durableId="0DC96C97"/>
  <w16cid:commentId w16cid:paraId="38D8DCA4" w16cid:durableId="48807170"/>
  <w16cid:commentId w16cid:paraId="72955F1C" w16cid:durableId="0CE7371B"/>
  <w16cid:commentId w16cid:paraId="676EA5B6" w16cid:durableId="609D6999"/>
  <w16cid:commentId w16cid:paraId="1AD830BA" w16cid:durableId="1DF70D43"/>
  <w16cid:commentId w16cid:paraId="72D221D7" w16cid:durableId="640FAC1A"/>
  <w16cid:commentId w16cid:paraId="02691FE2" w16cid:durableId="0BFA6E06"/>
  <w16cid:commentId w16cid:paraId="15F8CE70" w16cid:durableId="6E85FA63"/>
  <w16cid:commentId w16cid:paraId="05144E0C" w16cid:durableId="2D6DE85A"/>
  <w16cid:commentId w16cid:paraId="7702E50B" w16cid:durableId="42F14533"/>
  <w16cid:commentId w16cid:paraId="4519CA29" w16cid:durableId="1BA1D3A0"/>
  <w16cid:commentId w16cid:paraId="096D67C8" w16cid:durableId="6741F472"/>
  <w16cid:commentId w16cid:paraId="3A4D4A05" w16cid:durableId="1DAF3658"/>
  <w16cid:commentId w16cid:paraId="3DCB7923" w16cid:durableId="7B3044EC"/>
  <w16cid:commentId w16cid:paraId="453311D0" w16cid:durableId="7972BF17"/>
  <w16cid:commentId w16cid:paraId="533F2E34" w16cid:durableId="6F6E726E"/>
  <w16cid:commentId w16cid:paraId="39DC7255" w16cid:durableId="2A3943D8"/>
  <w16cid:commentId w16cid:paraId="04A65D31" w16cid:durableId="44439B84"/>
  <w16cid:commentId w16cid:paraId="5058199D" w16cid:durableId="2A5C92DA"/>
  <w16cid:commentId w16cid:paraId="6C51BACD" w16cid:durableId="2FEFE859"/>
  <w16cid:commentId w16cid:paraId="30A02E31" w16cid:durableId="765E384F"/>
  <w16cid:commentId w16cid:paraId="385762CD" w16cid:durableId="604C579A"/>
  <w16cid:commentId w16cid:paraId="0B761802" w16cid:durableId="2876F1CA"/>
  <w16cid:commentId w16cid:paraId="4C83CDC8" w16cid:durableId="167E341B"/>
  <w16cid:commentId w16cid:paraId="777A4F50" w16cid:durableId="26778FB0"/>
  <w16cid:commentId w16cid:paraId="3D1FDBC7" w16cid:durableId="5CDD40F3"/>
  <w16cid:commentId w16cid:paraId="65660CF8" w16cid:durableId="3A715C52"/>
  <w16cid:commentId w16cid:paraId="04CFD271" w16cid:durableId="25092786"/>
  <w16cid:commentId w16cid:paraId="418211A4" w16cid:durableId="7C0035C0"/>
  <w16cid:commentId w16cid:paraId="33C8DDEB" w16cid:durableId="0563EE3D"/>
  <w16cid:commentId w16cid:paraId="5A078482" w16cid:durableId="5C95AD8D"/>
  <w16cid:commentId w16cid:paraId="41001518" w16cid:durableId="22967498"/>
  <w16cid:commentId w16cid:paraId="3BF641EF" w16cid:durableId="4480848B"/>
  <w16cid:commentId w16cid:paraId="274F968E" w16cid:durableId="703E792A"/>
  <w16cid:commentId w16cid:paraId="1DDB7CC0" w16cid:durableId="75B052E2"/>
  <w16cid:commentId w16cid:paraId="5D1EA4D9" w16cid:durableId="0E207911"/>
  <w16cid:commentId w16cid:paraId="11957FC5" w16cid:durableId="020C73C9"/>
  <w16cid:commentId w16cid:paraId="6C317168" w16cid:durableId="6D5FF913"/>
  <w16cid:commentId w16cid:paraId="34E5619F" w16cid:durableId="0CB1EBCF"/>
  <w16cid:commentId w16cid:paraId="1FD4667C" w16cid:durableId="3C5C5913"/>
  <w16cid:commentId w16cid:paraId="3A95AFB7" w16cid:durableId="02C65669"/>
  <w16cid:commentId w16cid:paraId="078A734C" w16cid:durableId="0D59AEFD"/>
  <w16cid:commentId w16cid:paraId="476E9456" w16cid:durableId="7A3D7855"/>
  <w16cid:commentId w16cid:paraId="60301814" w16cid:durableId="3F9F6857"/>
  <w16cid:commentId w16cid:paraId="4818DADB" w16cid:durableId="10FDD077"/>
  <w16cid:commentId w16cid:paraId="0C1B294C" w16cid:durableId="5C9B1757"/>
  <w16cid:commentId w16cid:paraId="2C1E1658" w16cid:durableId="24B9CD5C"/>
  <w16cid:commentId w16cid:paraId="75F1522D" w16cid:durableId="5CDDB746"/>
  <w16cid:commentId w16cid:paraId="22934C53" w16cid:durableId="402E359C"/>
  <w16cid:commentId w16cid:paraId="7F87180F" w16cid:durableId="05949B1E"/>
  <w16cid:commentId w16cid:paraId="09C38565" w16cid:durableId="1641632D"/>
  <w16cid:commentId w16cid:paraId="5E05A2C9" w16cid:durableId="014AFF9C"/>
  <w16cid:commentId w16cid:paraId="310C0F5E" w16cid:durableId="54D1ED04"/>
  <w16cid:commentId w16cid:paraId="0D3F3AA7" w16cid:durableId="388ECF60"/>
  <w16cid:commentId w16cid:paraId="09D33493" w16cid:durableId="46DA885F"/>
  <w16cid:commentId w16cid:paraId="77D60CA2" w16cid:durableId="7BED1A8D"/>
  <w16cid:commentId w16cid:paraId="667A3EFB" w16cid:durableId="714E85EC"/>
  <w16cid:commentId w16cid:paraId="251FFC8B" w16cid:durableId="7A91A927"/>
  <w16cid:commentId w16cid:paraId="5C030E63" w16cid:durableId="420848A9"/>
  <w16cid:commentId w16cid:paraId="4E908384" w16cid:durableId="745BE418"/>
  <w16cid:commentId w16cid:paraId="0CE646D5" w16cid:durableId="31E5E60F"/>
  <w16cid:commentId w16cid:paraId="48F01BC0" w16cid:durableId="6CE813A9"/>
  <w16cid:commentId w16cid:paraId="11722D00" w16cid:durableId="36420FC5"/>
  <w16cid:commentId w16cid:paraId="30D8D57F" w16cid:durableId="7ADA6BD9"/>
  <w16cid:commentId w16cid:paraId="3772DD1F" w16cid:durableId="69C57923"/>
  <w16cid:commentId w16cid:paraId="26E1A731" w16cid:durableId="755EEF12"/>
  <w16cid:commentId w16cid:paraId="0CEA4E64" w16cid:durableId="1F8EFF7F"/>
  <w16cid:commentId w16cid:paraId="203AC900" w16cid:durableId="66580C90"/>
  <w16cid:commentId w16cid:paraId="0EA4626D" w16cid:durableId="4420E33B"/>
  <w16cid:commentId w16cid:paraId="132A48A1" w16cid:durableId="6CE1A3AB"/>
  <w16cid:commentId w16cid:paraId="251D4D11" w16cid:durableId="4F4C66DF"/>
  <w16cid:commentId w16cid:paraId="6BB7B265" w16cid:durableId="5D8EE131"/>
  <w16cid:commentId w16cid:paraId="1CC13573" w16cid:durableId="30409054"/>
  <w16cid:commentId w16cid:paraId="4E2F0199" w16cid:durableId="533BD9E5"/>
  <w16cid:commentId w16cid:paraId="445F709B" w16cid:durableId="56DC400C"/>
  <w16cid:commentId w16cid:paraId="3FB28748" w16cid:durableId="73B5425A"/>
  <w16cid:commentId w16cid:paraId="6E4EF8B1" w16cid:durableId="553F4A1D"/>
  <w16cid:commentId w16cid:paraId="3CE7B4BC" w16cid:durableId="2B7BDCC0"/>
  <w16cid:commentId w16cid:paraId="5970BE3A" w16cid:durableId="06E0EC19"/>
  <w16cid:commentId w16cid:paraId="02517BCB" w16cid:durableId="1A1C29D8"/>
  <w16cid:commentId w16cid:paraId="363F7888" w16cid:durableId="3AB0A61C"/>
  <w16cid:commentId w16cid:paraId="7C939214" w16cid:durableId="76D51393"/>
  <w16cid:commentId w16cid:paraId="4BD67B87" w16cid:durableId="589BE6FB"/>
  <w16cid:commentId w16cid:paraId="15B95340" w16cid:durableId="3E9792FC"/>
  <w16cid:commentId w16cid:paraId="402644FE" w16cid:durableId="499532C9"/>
  <w16cid:commentId w16cid:paraId="32EEC562" w16cid:durableId="1108A10A"/>
  <w16cid:commentId w16cid:paraId="05E0FCA8" w16cid:durableId="6AD522D6"/>
  <w16cid:commentId w16cid:paraId="78C4E860" w16cid:durableId="07232720"/>
  <w16cid:commentId w16cid:paraId="0EBA5655" w16cid:durableId="1B7D436A"/>
  <w16cid:commentId w16cid:paraId="3A8022AA" w16cid:durableId="58436DEC"/>
  <w16cid:commentId w16cid:paraId="1F148959" w16cid:durableId="0E0847FF"/>
  <w16cid:commentId w16cid:paraId="01C5362A" w16cid:durableId="26F1374C"/>
  <w16cid:commentId w16cid:paraId="18B2F013" w16cid:durableId="778D4FBC"/>
  <w16cid:commentId w16cid:paraId="02B5DE7B" w16cid:durableId="31FCA678"/>
  <w16cid:commentId w16cid:paraId="451B1BA3" w16cid:durableId="096E6A49"/>
  <w16cid:commentId w16cid:paraId="3A5B4A3D" w16cid:durableId="315C59EA"/>
  <w16cid:commentId w16cid:paraId="610DC90E" w16cid:durableId="2C194906"/>
  <w16cid:commentId w16cid:paraId="00A19035" w16cid:durableId="08986CF4"/>
  <w16cid:commentId w16cid:paraId="5125ED3C" w16cid:durableId="5223AE7D"/>
  <w16cid:commentId w16cid:paraId="0018FBFE" w16cid:durableId="37D4B36C"/>
  <w16cid:commentId w16cid:paraId="6ECBB874" w16cid:durableId="20EB8553"/>
  <w16cid:commentId w16cid:paraId="06CE64F4" w16cid:durableId="340D786A"/>
  <w16cid:commentId w16cid:paraId="2A760545" w16cid:durableId="3FF72578"/>
  <w16cid:commentId w16cid:paraId="797C8135" w16cid:durableId="6C30F798"/>
  <w16cid:commentId w16cid:paraId="034F9E8A" w16cid:durableId="47C3FA53"/>
  <w16cid:commentId w16cid:paraId="3C9683B2" w16cid:durableId="174D0356"/>
  <w16cid:commentId w16cid:paraId="73B5C987" w16cid:durableId="4E210BC4"/>
  <w16cid:commentId w16cid:paraId="3C908309" w16cid:durableId="574B6421"/>
  <w16cid:commentId w16cid:paraId="0AF250AF" w16cid:durableId="1F7BAB63"/>
  <w16cid:commentId w16cid:paraId="53E96107" w16cid:durableId="14E0531E"/>
  <w16cid:commentId w16cid:paraId="781CEE5C" w16cid:durableId="6946EC12"/>
  <w16cid:commentId w16cid:paraId="0D026FE8" w16cid:durableId="30F9B53D"/>
  <w16cid:commentId w16cid:paraId="6ECF4970" w16cid:durableId="6DAA935A"/>
  <w16cid:commentId w16cid:paraId="640E2428" w16cid:durableId="5E9E7C95"/>
  <w16cid:commentId w16cid:paraId="2DAD4DBA" w16cid:durableId="06C1DCE6"/>
  <w16cid:commentId w16cid:paraId="216E3014" w16cid:durableId="754E5740"/>
  <w16cid:commentId w16cid:paraId="1D4F8AA8" w16cid:durableId="73CF61DB"/>
  <w16cid:commentId w16cid:paraId="73CFA02F" w16cid:durableId="31E3E9A4"/>
  <w16cid:commentId w16cid:paraId="2483EB95" w16cid:durableId="102F55A3"/>
  <w16cid:commentId w16cid:paraId="04CABB32" w16cid:durableId="00850C61"/>
  <w16cid:commentId w16cid:paraId="1EC0FD06" w16cid:durableId="7065AD84"/>
  <w16cid:commentId w16cid:paraId="686FC2AE" w16cid:durableId="6ABA72DD"/>
  <w16cid:commentId w16cid:paraId="3C981F42" w16cid:durableId="12E2BF39"/>
  <w16cid:commentId w16cid:paraId="6660E844" w16cid:durableId="53D13F1D"/>
  <w16cid:commentId w16cid:paraId="40F72B9B" w16cid:durableId="02B7784A"/>
  <w16cid:commentId w16cid:paraId="32BEE66A" w16cid:durableId="07E1BC49"/>
  <w16cid:commentId w16cid:paraId="01CCB4F7" w16cid:durableId="63AE90A6"/>
  <w16cid:commentId w16cid:paraId="0A8EA52F" w16cid:durableId="4969525A"/>
  <w16cid:commentId w16cid:paraId="1D63A849" w16cid:durableId="154088EC"/>
  <w16cid:commentId w16cid:paraId="7AEC0BBF" w16cid:durableId="1684FEE6"/>
  <w16cid:commentId w16cid:paraId="4B987750" w16cid:durableId="6139620E"/>
  <w16cid:commentId w16cid:paraId="2E5D52C4" w16cid:durableId="59A7E1C5"/>
  <w16cid:commentId w16cid:paraId="4D3CECCA" w16cid:durableId="2ED2F9DD"/>
  <w16cid:commentId w16cid:paraId="6CFB9522" w16cid:durableId="1F1A0FA7"/>
  <w16cid:commentId w16cid:paraId="2B694F38" w16cid:durableId="030A55CD"/>
  <w16cid:commentId w16cid:paraId="127F35FD" w16cid:durableId="38D7626B"/>
  <w16cid:commentId w16cid:paraId="413662E1" w16cid:durableId="1D212E70"/>
  <w16cid:commentId w16cid:paraId="64FEE05B" w16cid:durableId="6F99812C"/>
  <w16cid:commentId w16cid:paraId="6E21BFA2" w16cid:durableId="05EE17DB"/>
  <w16cid:commentId w16cid:paraId="67167E4B" w16cid:durableId="1AD4748E"/>
  <w16cid:commentId w16cid:paraId="6CF1B679" w16cid:durableId="2186E39A"/>
  <w16cid:commentId w16cid:paraId="066FCA46" w16cid:durableId="7C4333FB"/>
  <w16cid:commentId w16cid:paraId="718D1BAA" w16cid:durableId="4025CA83"/>
  <w16cid:commentId w16cid:paraId="143C1149" w16cid:durableId="193F95A8"/>
  <w16cid:commentId w16cid:paraId="33C04198" w16cid:durableId="3030C2FF"/>
  <w16cid:commentId w16cid:paraId="2B7085AF" w16cid:durableId="7C48C9B0"/>
  <w16cid:commentId w16cid:paraId="20D88F4D" w16cid:durableId="680BA072"/>
  <w16cid:commentId w16cid:paraId="6260F461" w16cid:durableId="22220358"/>
  <w16cid:commentId w16cid:paraId="3342CCF5" w16cid:durableId="44EEC018"/>
  <w16cid:commentId w16cid:paraId="7863B481" w16cid:durableId="78BF0F1F"/>
  <w16cid:commentId w16cid:paraId="22D77FFF" w16cid:durableId="3A2DD3AC"/>
  <w16cid:commentId w16cid:paraId="702F659F" w16cid:durableId="23C2163D"/>
  <w16cid:commentId w16cid:paraId="706654C6" w16cid:durableId="2F3B09F4"/>
  <w16cid:commentId w16cid:paraId="0D87552F" w16cid:durableId="23371928"/>
  <w16cid:commentId w16cid:paraId="6D89BFD8" w16cid:durableId="40EC5188"/>
  <w16cid:commentId w16cid:paraId="4FF99600" w16cid:durableId="696AA813"/>
  <w16cid:commentId w16cid:paraId="5A5F98FC" w16cid:durableId="20CC41CC"/>
  <w16cid:commentId w16cid:paraId="68064D4F" w16cid:durableId="56B0341A"/>
  <w16cid:commentId w16cid:paraId="2BCD6AED" w16cid:durableId="07FDBE74"/>
  <w16cid:commentId w16cid:paraId="726DBB22" w16cid:durableId="71238DD3"/>
  <w16cid:commentId w16cid:paraId="05AF29E4" w16cid:durableId="4CC29139"/>
  <w16cid:commentId w16cid:paraId="65DF778B" w16cid:durableId="4DBABE28"/>
  <w16cid:commentId w16cid:paraId="78791D15" w16cid:durableId="320A8981"/>
  <w16cid:commentId w16cid:paraId="1B4B45E6" w16cid:durableId="40EEDCE8"/>
  <w16cid:commentId w16cid:paraId="1FD86AD5" w16cid:durableId="0AD63AF9"/>
  <w16cid:commentId w16cid:paraId="4336A8DB" w16cid:durableId="74857C1F"/>
  <w16cid:commentId w16cid:paraId="298E6655" w16cid:durableId="3AF39478"/>
  <w16cid:commentId w16cid:paraId="082789DF" w16cid:durableId="4496B81E"/>
  <w16cid:commentId w16cid:paraId="41F9050D" w16cid:durableId="2DBB12C4"/>
  <w16cid:commentId w16cid:paraId="0AB1B31F" w16cid:durableId="598A3856"/>
  <w16cid:commentId w16cid:paraId="4E78F150" w16cid:durableId="7871C4F1"/>
  <w16cid:commentId w16cid:paraId="43A5D543" w16cid:durableId="53877C0A"/>
  <w16cid:commentId w16cid:paraId="1E832DCE" w16cid:durableId="77C6C894"/>
  <w16cid:commentId w16cid:paraId="1108C12F" w16cid:durableId="7F4B2062"/>
  <w16cid:commentId w16cid:paraId="0DC5FB60" w16cid:durableId="070B5E50"/>
  <w16cid:commentId w16cid:paraId="69697293" w16cid:durableId="259221B4"/>
  <w16cid:commentId w16cid:paraId="52ED5E41" w16cid:durableId="3D42318A"/>
  <w16cid:commentId w16cid:paraId="44AA9D4E" w16cid:durableId="5CCEB463"/>
  <w16cid:commentId w16cid:paraId="23AFD526" w16cid:durableId="3DCC1991"/>
  <w16cid:commentId w16cid:paraId="009E404A" w16cid:durableId="0C7FD687"/>
  <w16cid:commentId w16cid:paraId="70DF931E" w16cid:durableId="0D37BC2C"/>
  <w16cid:commentId w16cid:paraId="6E678584" w16cid:durableId="40B5ADFA"/>
  <w16cid:commentId w16cid:paraId="49805A72" w16cid:durableId="6892251B"/>
  <w16cid:commentId w16cid:paraId="2F0BBF49" w16cid:durableId="145C6751"/>
  <w16cid:commentId w16cid:paraId="019F2B8B" w16cid:durableId="0B524BB9"/>
  <w16cid:commentId w16cid:paraId="73EC4465" w16cid:durableId="3BC617E1"/>
  <w16cid:commentId w16cid:paraId="5BD871E3" w16cid:durableId="6C5BE1BE"/>
  <w16cid:commentId w16cid:paraId="2BDD0B9E" w16cid:durableId="6B5DD674"/>
  <w16cid:commentId w16cid:paraId="1E64DA4D" w16cid:durableId="22837FA4"/>
  <w16cid:commentId w16cid:paraId="642579E6" w16cid:durableId="498AE8EE"/>
  <w16cid:commentId w16cid:paraId="54BAA6D3" w16cid:durableId="5AB4E999"/>
  <w16cid:commentId w16cid:paraId="042645EA" w16cid:durableId="177D227E"/>
  <w16cid:commentId w16cid:paraId="1F7BA9B3" w16cid:durableId="3AF9B1F0"/>
  <w16cid:commentId w16cid:paraId="1AC91789" w16cid:durableId="2B5456EE"/>
  <w16cid:commentId w16cid:paraId="5D835765" w16cid:durableId="2FD5C690"/>
  <w16cid:commentId w16cid:paraId="3DFBB781" w16cid:durableId="2481283C"/>
  <w16cid:commentId w16cid:paraId="1F2D8871" w16cid:durableId="68978D12"/>
  <w16cid:commentId w16cid:paraId="1B2AC10E" w16cid:durableId="1B587CF8"/>
  <w16cid:commentId w16cid:paraId="10328C33" w16cid:durableId="739F7A22"/>
  <w16cid:commentId w16cid:paraId="1A1EC562" w16cid:durableId="52409C64"/>
  <w16cid:commentId w16cid:paraId="13093A62" w16cid:durableId="037A6222"/>
  <w16cid:commentId w16cid:paraId="0FFAECF7" w16cid:durableId="280536BF"/>
  <w16cid:commentId w16cid:paraId="4B0B4429" w16cid:durableId="185D4E2C"/>
  <w16cid:commentId w16cid:paraId="530C5031" w16cid:durableId="0CBA9CE6"/>
  <w16cid:commentId w16cid:paraId="586A0A4D" w16cid:durableId="45FDB109"/>
  <w16cid:commentId w16cid:paraId="6B7A3FD3" w16cid:durableId="0EC15E7C"/>
  <w16cid:commentId w16cid:paraId="581FF5F7" w16cid:durableId="50A50F75"/>
  <w16cid:commentId w16cid:paraId="7DD2F419" w16cid:durableId="11538F8B"/>
  <w16cid:commentId w16cid:paraId="1BE18930" w16cid:durableId="70BC28D5"/>
  <w16cid:commentId w16cid:paraId="6239CF1F" w16cid:durableId="4C0EC28D"/>
  <w16cid:commentId w16cid:paraId="5816332C" w16cid:durableId="74BEA06C"/>
  <w16cid:commentId w16cid:paraId="18641AC1" w16cid:durableId="419A89D6"/>
  <w16cid:commentId w16cid:paraId="690A1A4A" w16cid:durableId="1F5BDFEB"/>
  <w16cid:commentId w16cid:paraId="1C518258" w16cid:durableId="4E69E41A"/>
  <w16cid:commentId w16cid:paraId="610DD1C5" w16cid:durableId="6A6BEDA1"/>
  <w16cid:commentId w16cid:paraId="63C04D83" w16cid:durableId="2FD592BB"/>
  <w16cid:commentId w16cid:paraId="76938327" w16cid:durableId="3C32DFB6"/>
  <w16cid:commentId w16cid:paraId="6DC2D78C" w16cid:durableId="14EE9D2E"/>
  <w16cid:commentId w16cid:paraId="04F996CA" w16cid:durableId="3B37C9EA"/>
  <w16cid:commentId w16cid:paraId="6EBC15CB" w16cid:durableId="3647F5B4"/>
  <w16cid:commentId w16cid:paraId="14C227EF" w16cid:durableId="3FB8D2A9"/>
  <w16cid:commentId w16cid:paraId="0A0F7851" w16cid:durableId="1E656C12"/>
  <w16cid:commentId w16cid:paraId="1DBBBEF4" w16cid:durableId="4D4F1C6A"/>
  <w16cid:commentId w16cid:paraId="5C42B296" w16cid:durableId="5A6CA57F"/>
  <w16cid:commentId w16cid:paraId="3F70F986" w16cid:durableId="0C170DC0"/>
  <w16cid:commentId w16cid:paraId="20B96157" w16cid:durableId="104163BA"/>
  <w16cid:commentId w16cid:paraId="7F88E621" w16cid:durableId="6A7B093A"/>
  <w16cid:commentId w16cid:paraId="695A5780" w16cid:durableId="76C6AEDF"/>
  <w16cid:commentId w16cid:paraId="4EE86A61" w16cid:durableId="75E177A3"/>
  <w16cid:commentId w16cid:paraId="2DA219B3" w16cid:durableId="6DA58238"/>
  <w16cid:commentId w16cid:paraId="37930D3A" w16cid:durableId="652D8803"/>
  <w16cid:commentId w16cid:paraId="686D058E" w16cid:durableId="1F2A3E0B"/>
  <w16cid:commentId w16cid:paraId="07669359" w16cid:durableId="3414A6AA"/>
  <w16cid:commentId w16cid:paraId="4156756A" w16cid:durableId="4EE811D7"/>
  <w16cid:commentId w16cid:paraId="139A8B55" w16cid:durableId="50B16CB1"/>
  <w16cid:commentId w16cid:paraId="328AA755" w16cid:durableId="62611AB5"/>
  <w16cid:commentId w16cid:paraId="0D52BD8B" w16cid:durableId="27206A04"/>
  <w16cid:commentId w16cid:paraId="7BEB8DCB" w16cid:durableId="61D20A24"/>
  <w16cid:commentId w16cid:paraId="07F9F6BD" w16cid:durableId="607F3B0A"/>
  <w16cid:commentId w16cid:paraId="1E662287" w16cid:durableId="181C1B82"/>
  <w16cid:commentId w16cid:paraId="5750867A" w16cid:durableId="33BBD2C2"/>
  <w16cid:commentId w16cid:paraId="7EB395B4" w16cid:durableId="769BE095"/>
  <w16cid:commentId w16cid:paraId="655B7F67" w16cid:durableId="1E244B52"/>
  <w16cid:commentId w16cid:paraId="2DF04958" w16cid:durableId="3D4C92D5"/>
  <w16cid:commentId w16cid:paraId="4333D6D0" w16cid:durableId="5BB5E2DA"/>
  <w16cid:commentId w16cid:paraId="4BF74147" w16cid:durableId="17B93655"/>
  <w16cid:commentId w16cid:paraId="4F59732A" w16cid:durableId="7CE47548"/>
  <w16cid:commentId w16cid:paraId="14B65F32" w16cid:durableId="7E84A0A3"/>
  <w16cid:commentId w16cid:paraId="680C036F" w16cid:durableId="61DA12BB"/>
  <w16cid:commentId w16cid:paraId="2CA511B2" w16cid:durableId="1CCA94A0"/>
  <w16cid:commentId w16cid:paraId="08356082" w16cid:durableId="27D27C8E"/>
  <w16cid:commentId w16cid:paraId="1F22AAA1" w16cid:durableId="68788F2F"/>
  <w16cid:commentId w16cid:paraId="2E4161A1" w16cid:durableId="7A034C25"/>
  <w16cid:commentId w16cid:paraId="4014DE60" w16cid:durableId="648E8CE3"/>
  <w16cid:commentId w16cid:paraId="2650C794" w16cid:durableId="6AFD3B2E"/>
  <w16cid:commentId w16cid:paraId="2A4B87C3" w16cid:durableId="3C0C0C23"/>
  <w16cid:commentId w16cid:paraId="7CF73A41" w16cid:durableId="6C0A4AC6"/>
  <w16cid:commentId w16cid:paraId="7B8E1635" w16cid:durableId="1EB2A13B"/>
  <w16cid:commentId w16cid:paraId="685BA52C" w16cid:durableId="23D4456D"/>
  <w16cid:commentId w16cid:paraId="04CF1475" w16cid:durableId="34D7F451"/>
  <w16cid:commentId w16cid:paraId="67795552" w16cid:durableId="278F643B"/>
  <w16cid:commentId w16cid:paraId="683CB01F" w16cid:durableId="0C11D78C"/>
  <w16cid:commentId w16cid:paraId="7E77C880" w16cid:durableId="18A66659"/>
  <w16cid:commentId w16cid:paraId="1B8D8EC0" w16cid:durableId="50CD6A88"/>
  <w16cid:commentId w16cid:paraId="30BC712A" w16cid:durableId="4BADB10D"/>
  <w16cid:commentId w16cid:paraId="71995DFA" w16cid:durableId="65F187ED"/>
  <w16cid:commentId w16cid:paraId="016260CB" w16cid:durableId="0843A646"/>
  <w16cid:commentId w16cid:paraId="7E720DFB" w16cid:durableId="1331CDEC"/>
  <w16cid:commentId w16cid:paraId="7CEA85AA" w16cid:durableId="0F5657BD"/>
  <w16cid:commentId w16cid:paraId="4C16BE4C" w16cid:durableId="4C538A3D"/>
  <w16cid:commentId w16cid:paraId="52355AEF" w16cid:durableId="140467C7"/>
  <w16cid:commentId w16cid:paraId="63EE5AF0" w16cid:durableId="571D48C3"/>
  <w16cid:commentId w16cid:paraId="7B014567" w16cid:durableId="1879AD05"/>
  <w16cid:commentId w16cid:paraId="4CF8FA92" w16cid:durableId="23F3C262"/>
  <w16cid:commentId w16cid:paraId="43B83713" w16cid:durableId="5F207431"/>
  <w16cid:commentId w16cid:paraId="5A488558" w16cid:durableId="5FC65F87"/>
  <w16cid:commentId w16cid:paraId="3E851D76" w16cid:durableId="780809C0"/>
  <w16cid:commentId w16cid:paraId="091AF5F7" w16cid:durableId="3ABAA7B6"/>
  <w16cid:commentId w16cid:paraId="21C16B29" w16cid:durableId="69518183"/>
  <w16cid:commentId w16cid:paraId="05193C38" w16cid:durableId="27F87401"/>
  <w16cid:commentId w16cid:paraId="19B815D5" w16cid:durableId="19681156"/>
  <w16cid:commentId w16cid:paraId="49E6204E" w16cid:durableId="0D0F8C0A"/>
  <w16cid:commentId w16cid:paraId="6C10FC6A" w16cid:durableId="7572A1BB"/>
  <w16cid:commentId w16cid:paraId="033B942D" w16cid:durableId="4074F977"/>
  <w16cid:commentId w16cid:paraId="36962C0F" w16cid:durableId="6B5CAF28"/>
  <w16cid:commentId w16cid:paraId="11CFC867" w16cid:durableId="74DAC149"/>
  <w16cid:commentId w16cid:paraId="76AD5F0D" w16cid:durableId="3EE84F0C"/>
  <w16cid:commentId w16cid:paraId="0B6DF3E8" w16cid:durableId="1DCAE094"/>
  <w16cid:commentId w16cid:paraId="140B3EAD" w16cid:durableId="2DEB393E"/>
  <w16cid:commentId w16cid:paraId="3F29456D" w16cid:durableId="49F2AC53"/>
  <w16cid:commentId w16cid:paraId="39AAADEA" w16cid:durableId="37C5CCFC"/>
  <w16cid:commentId w16cid:paraId="474DF556" w16cid:durableId="27A471AD"/>
  <w16cid:commentId w16cid:paraId="31653D39" w16cid:durableId="62B4EBAF"/>
  <w16cid:commentId w16cid:paraId="7BF49611" w16cid:durableId="651740C0"/>
  <w16cid:commentId w16cid:paraId="27F87FA1" w16cid:durableId="0CB1FAA8"/>
  <w16cid:commentId w16cid:paraId="7E150214" w16cid:durableId="399DF150"/>
  <w16cid:commentId w16cid:paraId="1DB4F4AC" w16cid:durableId="7E2E617B"/>
  <w16cid:commentId w16cid:paraId="78E136A7" w16cid:durableId="2B09FC7A"/>
  <w16cid:commentId w16cid:paraId="3432DC0D" w16cid:durableId="6BC09A89"/>
  <w16cid:commentId w16cid:paraId="2DEAF114" w16cid:durableId="17B797ED"/>
  <w16cid:commentId w16cid:paraId="3615C76E" w16cid:durableId="17E380D6"/>
  <w16cid:commentId w16cid:paraId="17E127AB" w16cid:durableId="5F92CD0A"/>
  <w16cid:commentId w16cid:paraId="3DBF2F63" w16cid:durableId="3B4D70DB"/>
  <w16cid:commentId w16cid:paraId="2E9A5508" w16cid:durableId="1DD0304E"/>
  <w16cid:commentId w16cid:paraId="2CEB11E0" w16cid:durableId="39A6D1F3"/>
  <w16cid:commentId w16cid:paraId="3BAF8A66" w16cid:durableId="7FECF535"/>
  <w16cid:commentId w16cid:paraId="14AFB56F" w16cid:durableId="76CB040D"/>
  <w16cid:commentId w16cid:paraId="65546CB6" w16cid:durableId="6767CEEF"/>
  <w16cid:commentId w16cid:paraId="777A7BE1" w16cid:durableId="679477A9"/>
  <w16cid:commentId w16cid:paraId="30EF4BAB" w16cid:durableId="3D12F0B9"/>
  <w16cid:commentId w16cid:paraId="6736AC5F" w16cid:durableId="19D3670D"/>
  <w16cid:commentId w16cid:paraId="377F9CC4" w16cid:durableId="477CF734"/>
  <w16cid:commentId w16cid:paraId="35ADE664" w16cid:durableId="0DBFA3AD"/>
  <w16cid:commentId w16cid:paraId="0D307012" w16cid:durableId="17F15605"/>
  <w16cid:commentId w16cid:paraId="5BC9899E" w16cid:durableId="50EDB6E1"/>
  <w16cid:commentId w16cid:paraId="49FE9C9E" w16cid:durableId="66408E58"/>
  <w16cid:commentId w16cid:paraId="50EA26C3" w16cid:durableId="2E68E5FA"/>
  <w16cid:commentId w16cid:paraId="589CBB69" w16cid:durableId="703CA9BC"/>
  <w16cid:commentId w16cid:paraId="7D7488C5" w16cid:durableId="7B20737E"/>
  <w16cid:commentId w16cid:paraId="6DE0FB4B" w16cid:durableId="5D7109E8"/>
  <w16cid:commentId w16cid:paraId="0159234B" w16cid:durableId="68861CFC"/>
  <w16cid:commentId w16cid:paraId="3574EBD6" w16cid:durableId="59ABB0B5"/>
  <w16cid:commentId w16cid:paraId="14ECD393" w16cid:durableId="62245308"/>
  <w16cid:commentId w16cid:paraId="780FB189" w16cid:durableId="101195FE"/>
  <w16cid:commentId w16cid:paraId="17197F7B" w16cid:durableId="3B0586C4"/>
  <w16cid:commentId w16cid:paraId="2528B3E9" w16cid:durableId="1E0BD5BF"/>
  <w16cid:commentId w16cid:paraId="7FECE249" w16cid:durableId="48B7FF0D"/>
  <w16cid:commentId w16cid:paraId="3ADBBB29" w16cid:durableId="21E4B2F7"/>
  <w16cid:commentId w16cid:paraId="4775665C" w16cid:durableId="2366F8D0"/>
  <w16cid:commentId w16cid:paraId="7857DBF3" w16cid:durableId="243D7F74"/>
  <w16cid:commentId w16cid:paraId="78A4DA11" w16cid:durableId="06920B72"/>
  <w16cid:commentId w16cid:paraId="384A0091" w16cid:durableId="6CAD2E68"/>
  <w16cid:commentId w16cid:paraId="5917296E" w16cid:durableId="7E46D89D"/>
  <w16cid:commentId w16cid:paraId="74DBCCAD" w16cid:durableId="72D7B632"/>
  <w16cid:commentId w16cid:paraId="1A3D7768" w16cid:durableId="76B36C4E"/>
  <w16cid:commentId w16cid:paraId="3D3C3FD7" w16cid:durableId="646BAC9A"/>
  <w16cid:commentId w16cid:paraId="739E6629" w16cid:durableId="120FEC09"/>
  <w16cid:commentId w16cid:paraId="3037A97C" w16cid:durableId="210113C1"/>
  <w16cid:commentId w16cid:paraId="76117072" w16cid:durableId="012AD562"/>
  <w16cid:commentId w16cid:paraId="060E3B7B" w16cid:durableId="5C76C1E5"/>
  <w16cid:commentId w16cid:paraId="1D1B5A6B" w16cid:durableId="4055E28C"/>
  <w16cid:commentId w16cid:paraId="45D4DB9E" w16cid:durableId="4608EB82"/>
  <w16cid:commentId w16cid:paraId="4A0CE3B1" w16cid:durableId="663DB72F"/>
  <w16cid:commentId w16cid:paraId="71942836" w16cid:durableId="783A8511"/>
  <w16cid:commentId w16cid:paraId="0C15DFF2" w16cid:durableId="344D6EB7"/>
  <w16cid:commentId w16cid:paraId="22E45E69" w16cid:durableId="11E454D3"/>
  <w16cid:commentId w16cid:paraId="49FAA3EF" w16cid:durableId="23DB33C5"/>
  <w16cid:commentId w16cid:paraId="49405F8F" w16cid:durableId="31170474"/>
  <w16cid:commentId w16cid:paraId="717D5743" w16cid:durableId="5DE6CCA1"/>
  <w16cid:commentId w16cid:paraId="2DFD832B" w16cid:durableId="2EEFBCB6"/>
  <w16cid:commentId w16cid:paraId="09EB23FB" w16cid:durableId="3357A92A"/>
  <w16cid:commentId w16cid:paraId="270754F9" w16cid:durableId="3B66E58A"/>
  <w16cid:commentId w16cid:paraId="10372C05" w16cid:durableId="0E2F7EB1"/>
  <w16cid:commentId w16cid:paraId="05FF8560" w16cid:durableId="78F11CD0"/>
  <w16cid:commentId w16cid:paraId="04D51B1C" w16cid:durableId="40B12EF7"/>
  <w16cid:commentId w16cid:paraId="01F2A049" w16cid:durableId="57EA2AEE"/>
  <w16cid:commentId w16cid:paraId="70F3AE4B" w16cid:durableId="1291CDEC"/>
  <w16cid:commentId w16cid:paraId="23CEF54D" w16cid:durableId="52BD15BC"/>
  <w16cid:commentId w16cid:paraId="759E347C" w16cid:durableId="135CEF75"/>
  <w16cid:commentId w16cid:paraId="7BC90E43" w16cid:durableId="71C415BC"/>
  <w16cid:commentId w16cid:paraId="2C7A26F7" w16cid:durableId="389DC34C"/>
  <w16cid:commentId w16cid:paraId="60DB3D2C" w16cid:durableId="67CA974F"/>
  <w16cid:commentId w16cid:paraId="17666907" w16cid:durableId="13109217"/>
  <w16cid:commentId w16cid:paraId="1D28573B" w16cid:durableId="2C10CDCC"/>
  <w16cid:commentId w16cid:paraId="0F9D9495" w16cid:durableId="58A4BAD2"/>
  <w16cid:commentId w16cid:paraId="4B848F50" w16cid:durableId="5CE7A2AF"/>
  <w16cid:commentId w16cid:paraId="2D52E63C" w16cid:durableId="402FF52D"/>
  <w16cid:commentId w16cid:paraId="771300A3" w16cid:durableId="70EF29C1"/>
  <w16cid:commentId w16cid:paraId="2B188CE5" w16cid:durableId="4156CCE8"/>
  <w16cid:commentId w16cid:paraId="325C28E9" w16cid:durableId="629C7DDC"/>
  <w16cid:commentId w16cid:paraId="6B6724AA" w16cid:durableId="287C1762"/>
  <w16cid:commentId w16cid:paraId="56B6B0E0" w16cid:durableId="03AE33C1"/>
  <w16cid:commentId w16cid:paraId="53485424" w16cid:durableId="1E319671"/>
  <w16cid:commentId w16cid:paraId="2B4B430E" w16cid:durableId="071686AA"/>
  <w16cid:commentId w16cid:paraId="353C76C5" w16cid:durableId="6111EDCC"/>
  <w16cid:commentId w16cid:paraId="61DBFB52" w16cid:durableId="1AF88BEF"/>
  <w16cid:commentId w16cid:paraId="703C8A71" w16cid:durableId="1C9F41E8"/>
  <w16cid:commentId w16cid:paraId="37177F49" w16cid:durableId="6A04A731"/>
  <w16cid:commentId w16cid:paraId="786A4528" w16cid:durableId="753073FF"/>
  <w16cid:commentId w16cid:paraId="07B86343" w16cid:durableId="16A0FE6D"/>
  <w16cid:commentId w16cid:paraId="4F4A48CD" w16cid:durableId="1DFBDDB9"/>
  <w16cid:commentId w16cid:paraId="4E9B669B" w16cid:durableId="13F409CC"/>
  <w16cid:commentId w16cid:paraId="406C4551" w16cid:durableId="7C1B8633"/>
  <w16cid:commentId w16cid:paraId="4CA1E28D" w16cid:durableId="1DECA21B"/>
  <w16cid:commentId w16cid:paraId="133A31F1" w16cid:durableId="79B47140"/>
  <w16cid:commentId w16cid:paraId="32E2FC22" w16cid:durableId="05343636"/>
  <w16cid:commentId w16cid:paraId="79AA692C" w16cid:durableId="7D102EA4"/>
  <w16cid:commentId w16cid:paraId="3EC938D8" w16cid:durableId="3EF07EDC"/>
  <w16cid:commentId w16cid:paraId="18B3139B" w16cid:durableId="3B7A1CA6"/>
  <w16cid:commentId w16cid:paraId="5A53EAA8" w16cid:durableId="2AEDFB72"/>
  <w16cid:commentId w16cid:paraId="36EC5AC0" w16cid:durableId="6AA6F0E7"/>
  <w16cid:commentId w16cid:paraId="5068FDCF" w16cid:durableId="67C62E4C"/>
  <w16cid:commentId w16cid:paraId="286C413E" w16cid:durableId="5AFCA14B"/>
  <w16cid:commentId w16cid:paraId="2ADB4614" w16cid:durableId="0721D887"/>
  <w16cid:commentId w16cid:paraId="47878369" w16cid:durableId="1D2FC595"/>
  <w16cid:commentId w16cid:paraId="542AABF7" w16cid:durableId="790C8DA5"/>
  <w16cid:commentId w16cid:paraId="2676482E" w16cid:durableId="44877B00"/>
  <w16cid:commentId w16cid:paraId="7180189F" w16cid:durableId="01102147"/>
  <w16cid:commentId w16cid:paraId="3C465597" w16cid:durableId="17E5A879"/>
  <w16cid:commentId w16cid:paraId="533D84CF" w16cid:durableId="7AE27146"/>
  <w16cid:commentId w16cid:paraId="74D8402C" w16cid:durableId="4DE0580A"/>
  <w16cid:commentId w16cid:paraId="0D8E09DB" w16cid:durableId="61EB8124"/>
  <w16cid:commentId w16cid:paraId="7DE77837" w16cid:durableId="44AA051A"/>
  <w16cid:commentId w16cid:paraId="2B0C7A43" w16cid:durableId="2CDDC6CD"/>
  <w16cid:commentId w16cid:paraId="2C3BA313" w16cid:durableId="4ACB63B1"/>
  <w16cid:commentId w16cid:paraId="06EBDE48" w16cid:durableId="5CD55E6E"/>
  <w16cid:commentId w16cid:paraId="21BB237C" w16cid:durableId="49EEA28A"/>
  <w16cid:commentId w16cid:paraId="234D0FC9" w16cid:durableId="4C528E78"/>
  <w16cid:commentId w16cid:paraId="5E634D49" w16cid:durableId="4AF790C1"/>
  <w16cid:commentId w16cid:paraId="2298DD5C" w16cid:durableId="314AD3C0"/>
  <w16cid:commentId w16cid:paraId="5D70E537" w16cid:durableId="603B7143"/>
  <w16cid:commentId w16cid:paraId="4F16642B" w16cid:durableId="6FE7435B"/>
  <w16cid:commentId w16cid:paraId="290DA2C2" w16cid:durableId="5C783DF4"/>
  <w16cid:commentId w16cid:paraId="0B29BDDA" w16cid:durableId="1D1D4CD1"/>
  <w16cid:commentId w16cid:paraId="5B6511B6" w16cid:durableId="52BB9FEB"/>
  <w16cid:commentId w16cid:paraId="4F6551D3" w16cid:durableId="79520B52"/>
  <w16cid:commentId w16cid:paraId="16913BC3" w16cid:durableId="30C9E7C0"/>
  <w16cid:commentId w16cid:paraId="5CAE5D6A" w16cid:durableId="3ADB3644"/>
  <w16cid:commentId w16cid:paraId="2842807A" w16cid:durableId="34513EAE"/>
  <w16cid:commentId w16cid:paraId="1A47A16A" w16cid:durableId="33A1F701"/>
  <w16cid:commentId w16cid:paraId="490811DC" w16cid:durableId="0C37F8D0"/>
  <w16cid:commentId w16cid:paraId="55A20128" w16cid:durableId="6DBE8102"/>
  <w16cid:commentId w16cid:paraId="152943F1" w16cid:durableId="20CD5C0A"/>
  <w16cid:commentId w16cid:paraId="4C1DEC98" w16cid:durableId="60100CB6"/>
  <w16cid:commentId w16cid:paraId="4587F1F0" w16cid:durableId="3862A11E"/>
  <w16cid:commentId w16cid:paraId="4FA2FAE1" w16cid:durableId="76747B72"/>
  <w16cid:commentId w16cid:paraId="1F79E1F1" w16cid:durableId="7B53A608"/>
  <w16cid:commentId w16cid:paraId="3273871A" w16cid:durableId="1666562C"/>
  <w16cid:commentId w16cid:paraId="372A71FF" w16cid:durableId="31986336"/>
  <w16cid:commentId w16cid:paraId="5658F5A6" w16cid:durableId="4810DFE2"/>
  <w16cid:commentId w16cid:paraId="25770FB3" w16cid:durableId="38F73E1D"/>
  <w16cid:commentId w16cid:paraId="3FF5E4CB" w16cid:durableId="54942470"/>
  <w16cid:commentId w16cid:paraId="3A1B8C1B" w16cid:durableId="6C087318"/>
  <w16cid:commentId w16cid:paraId="42BD4899" w16cid:durableId="0F94BB50"/>
  <w16cid:commentId w16cid:paraId="31A66715" w16cid:durableId="6C88F160"/>
  <w16cid:commentId w16cid:paraId="3417F597" w16cid:durableId="086EDE85"/>
  <w16cid:commentId w16cid:paraId="6E08E94B" w16cid:durableId="723CFB8C"/>
  <w16cid:commentId w16cid:paraId="5A78BC69" w16cid:durableId="36C58BBF"/>
  <w16cid:commentId w16cid:paraId="709A36DD" w16cid:durableId="7BB6ED0E"/>
  <w16cid:commentId w16cid:paraId="75AFDFB4" w16cid:durableId="1E569ADC"/>
  <w16cid:commentId w16cid:paraId="3B7C8E51" w16cid:durableId="4E8CF5A5"/>
  <w16cid:commentId w16cid:paraId="5DD5B56F" w16cid:durableId="1E0CF019"/>
  <w16cid:commentId w16cid:paraId="528FF0AB" w16cid:durableId="52941943"/>
  <w16cid:commentId w16cid:paraId="15483F2C" w16cid:durableId="188991CD"/>
  <w16cid:commentId w16cid:paraId="271E1460" w16cid:durableId="67ABDB6A"/>
  <w16cid:commentId w16cid:paraId="422C9C63" w16cid:durableId="70A65F0A"/>
  <w16cid:commentId w16cid:paraId="3C931C0B" w16cid:durableId="3D4C5643"/>
  <w16cid:commentId w16cid:paraId="126E14EC" w16cid:durableId="16ED75AA"/>
  <w16cid:commentId w16cid:paraId="1D7DA7D1" w16cid:durableId="3A31D593"/>
  <w16cid:commentId w16cid:paraId="62D18A3C" w16cid:durableId="494CBBCB"/>
  <w16cid:commentId w16cid:paraId="3E84F830" w16cid:durableId="6B865105"/>
  <w16cid:commentId w16cid:paraId="526CDCBE" w16cid:durableId="47D7F3BB"/>
  <w16cid:commentId w16cid:paraId="255CCB8E" w16cid:durableId="522F0BD7"/>
  <w16cid:commentId w16cid:paraId="6A534805" w16cid:durableId="0816E0E4"/>
  <w16cid:commentId w16cid:paraId="27A6C28E" w16cid:durableId="6328F752"/>
  <w16cid:commentId w16cid:paraId="42A7BEA5" w16cid:durableId="6D06B9E1"/>
  <w16cid:commentId w16cid:paraId="4FBDA53F" w16cid:durableId="00719BEE"/>
  <w16cid:commentId w16cid:paraId="125BD8D1" w16cid:durableId="2E594071"/>
  <w16cid:commentId w16cid:paraId="72B8205B" w16cid:durableId="3BC7152D"/>
  <w16cid:commentId w16cid:paraId="5A8D78AB" w16cid:durableId="1BF6B714"/>
  <w16cid:commentId w16cid:paraId="2668B74C" w16cid:durableId="638DDC9C"/>
  <w16cid:commentId w16cid:paraId="6C2491E6" w16cid:durableId="0A66FEFF"/>
  <w16cid:commentId w16cid:paraId="4255B87B" w16cid:durableId="0B61D72D"/>
  <w16cid:commentId w16cid:paraId="327D042F" w16cid:durableId="3A3B4D16"/>
  <w16cid:commentId w16cid:paraId="1A014C22" w16cid:durableId="0C7CEE64"/>
  <w16cid:commentId w16cid:paraId="662C4F61" w16cid:durableId="089F0274"/>
  <w16cid:commentId w16cid:paraId="2D3F53F6" w16cid:durableId="15E980BE"/>
  <w16cid:commentId w16cid:paraId="1ED519EE" w16cid:durableId="1EB61893"/>
  <w16cid:commentId w16cid:paraId="4E1B90ED" w16cid:durableId="0016E248"/>
  <w16cid:commentId w16cid:paraId="1271C25C" w16cid:durableId="7F62C4CA"/>
  <w16cid:commentId w16cid:paraId="79E08090" w16cid:durableId="4BB408A4"/>
  <w16cid:commentId w16cid:paraId="5B598354" w16cid:durableId="7C80951E"/>
  <w16cid:commentId w16cid:paraId="2F756EF8" w16cid:durableId="7517BE56"/>
  <w16cid:commentId w16cid:paraId="057FAF1A" w16cid:durableId="621CAD8F"/>
  <w16cid:commentId w16cid:paraId="558469C6" w16cid:durableId="28648827"/>
  <w16cid:commentId w16cid:paraId="39889D13" w16cid:durableId="0436FDA4"/>
  <w16cid:commentId w16cid:paraId="60DD5C7E" w16cid:durableId="77F4E80E"/>
  <w16cid:commentId w16cid:paraId="606D2BB7" w16cid:durableId="3F783CFC"/>
  <w16cid:commentId w16cid:paraId="71166D55" w16cid:durableId="7668428F"/>
  <w16cid:commentId w16cid:paraId="2DFD2F45" w16cid:durableId="39AF56E1"/>
  <w16cid:commentId w16cid:paraId="47D66D86" w16cid:durableId="3D4D6447"/>
  <w16cid:commentId w16cid:paraId="3D9E05E7" w16cid:durableId="084141C7"/>
  <w16cid:commentId w16cid:paraId="39B89B01" w16cid:durableId="5D9A5A80"/>
  <w16cid:commentId w16cid:paraId="5BA6837F" w16cid:durableId="1B906D03"/>
  <w16cid:commentId w16cid:paraId="5601919C" w16cid:durableId="326A836F"/>
  <w16cid:commentId w16cid:paraId="5553D9FD" w16cid:durableId="08A830D8"/>
  <w16cid:commentId w16cid:paraId="5440E578" w16cid:durableId="6EA23D68"/>
  <w16cid:commentId w16cid:paraId="68674A56" w16cid:durableId="2AA9D876"/>
  <w16cid:commentId w16cid:paraId="02C22C6A" w16cid:durableId="70848931"/>
  <w16cid:commentId w16cid:paraId="5C4302C1" w16cid:durableId="5D79ABA0"/>
  <w16cid:commentId w16cid:paraId="5FC26A6A" w16cid:durableId="68139A09"/>
  <w16cid:commentId w16cid:paraId="330DA3EC" w16cid:durableId="44E7BE0B"/>
  <w16cid:commentId w16cid:paraId="15EC5C51" w16cid:durableId="7A719675"/>
  <w16cid:commentId w16cid:paraId="387B9498" w16cid:durableId="4E3760D5"/>
  <w16cid:commentId w16cid:paraId="341DE9CC" w16cid:durableId="6AD327F5"/>
  <w16cid:commentId w16cid:paraId="62224172" w16cid:durableId="2A64F9E1"/>
  <w16cid:commentId w16cid:paraId="0F987696" w16cid:durableId="54B0E9FD"/>
</w16cid:commentsIds>
</file>

<file path=word/customizations.xml><?xml version="1.0" encoding="utf-8"?>
<wne:tcg xmlns:r="http://schemas.openxmlformats.org/officeDocument/2006/relationships" xmlns:wne="http://schemas.microsoft.com/office/word/2006/wordml">
  <wne:keymaps>
    <wne:keymap wne:kcmPrimary="0441">
      <wne:acd wne:acdName="acd0"/>
    </wne:keymap>
    <wne:keymap wne:kcmPrimary="0454">
      <wne:acd wne:acdName="acd1"/>
    </wne:keymap>
  </wne:keymaps>
  <wne:toolbars>
    <wne:acdManifest>
      <wne:acdEntry wne:acdName="acd0"/>
      <wne:acdEntry wne:acdName="acd1"/>
    </wne:acdManifest>
  </wne:toolbars>
  <wne:acds>
    <wne:acd wne:argValue="AgBBAGMAcgBvAG4AeQBtAA==" wne:acdName="acd0" wne:fciIndexBasedOn="0065"/>
    <wne:acd wne:argValue="AgBUAGUAcgBt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277DD4" w14:textId="77777777" w:rsidR="00021CAD" w:rsidRDefault="00021CAD">
      <w:pPr>
        <w:spacing w:before="0" w:line="240" w:lineRule="auto"/>
      </w:pPr>
      <w:r>
        <w:separator/>
      </w:r>
    </w:p>
  </w:endnote>
  <w:endnote w:type="continuationSeparator" w:id="0">
    <w:p w14:paraId="42EE1E99" w14:textId="77777777" w:rsidR="00021CAD" w:rsidRDefault="00021CAD">
      <w:pPr>
        <w:spacing w:before="0" w:line="240" w:lineRule="auto"/>
      </w:pPr>
      <w:r>
        <w:continuationSeparator/>
      </w:r>
    </w:p>
  </w:endnote>
  <w:endnote w:type="continuationNotice" w:id="1">
    <w:p w14:paraId="02B34F0C" w14:textId="77777777" w:rsidR="00021CAD" w:rsidRDefault="00021CA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E00E9" w14:textId="1F2CBA7E" w:rsidR="007C678F" w:rsidRDefault="003D40C2">
    <w:pPr>
      <w:pStyle w:val="Footer"/>
    </w:pPr>
    <w:fldSimple w:instr=" DOCPROPERTY  &quot;Document number&quot;  \* MERGEFORMAT ">
      <w:ins w:id="984" w:author="Peter Van Der Plas" w:date="2025-01-01T17:31:00Z" w16du:dateUtc="2025-01-01T16:31:00Z">
        <w:r w:rsidR="006D1623">
          <w:t>CCSDS 529.1-R-1</w:t>
        </w:r>
      </w:ins>
      <w:del w:id="985" w:author="Peter Van Der Plas" w:date="2024-12-25T18:53:00Z" w16du:dateUtc="2024-12-25T17:53:00Z">
        <w:r w:rsidR="00BF1AC4" w:rsidDel="00547CCE">
          <w:delText>CCSDS 529.1-R</w:delText>
        </w:r>
      </w:del>
      <w:ins w:id="986" w:author="Quinten Van Woerkom" w:date="2024-11-28T12:26:00Z" w16du:dateUtc="2024-11-28T11:26:00Z">
        <w:del w:id="987" w:author="Peter Van Der Plas" w:date="2024-12-25T18:53:00Z" w16du:dateUtc="2024-12-25T17:53:00Z">
          <w:r w:rsidR="002C6885" w:rsidDel="00547CCE">
            <w:delText>-2</w:delText>
          </w:r>
        </w:del>
      </w:ins>
      <w:del w:id="988" w:author="Peter Van Der Plas" w:date="2024-12-25T18:53:00Z" w16du:dateUtc="2024-12-25T17:53:00Z">
        <w:r w:rsidR="00BF1AC4" w:rsidDel="00547CCE">
          <w:delText>-1</w:delText>
        </w:r>
      </w:del>
    </w:fldSimple>
    <w:r w:rsidR="007C678F">
      <w:tab/>
      <w:t xml:space="preserve">Page </w:t>
    </w:r>
    <w:ins w:id="989" w:author="Quinten Van Woerkom" w:date="2024-11-28T12:24:00Z" w16du:dateUtc="2024-11-28T11:24:00Z">
      <w:r w:rsidR="009929E5">
        <w:rPr>
          <w:rStyle w:val="PageNumber"/>
        </w:rPr>
        <w:fldChar w:fldCharType="begin"/>
      </w:r>
      <w:r w:rsidR="009929E5">
        <w:rPr>
          <w:rStyle w:val="PageNumber"/>
        </w:rPr>
        <w:instrText xml:space="preserve"> PAGE  </w:instrText>
      </w:r>
    </w:ins>
    <w:r w:rsidR="009929E5">
      <w:rPr>
        <w:rStyle w:val="PageNumber"/>
      </w:rPr>
      <w:fldChar w:fldCharType="separate"/>
    </w:r>
    <w:r w:rsidR="009929E5">
      <w:rPr>
        <w:rStyle w:val="PageNumber"/>
        <w:noProof/>
      </w:rPr>
      <w:t>2-19</w:t>
    </w:r>
    <w:ins w:id="990" w:author="Quinten Van Woerkom" w:date="2024-11-28T12:24:00Z" w16du:dateUtc="2024-11-28T11:24:00Z">
      <w:r w:rsidR="009929E5">
        <w:rPr>
          <w:rStyle w:val="PageNumber"/>
        </w:rPr>
        <w:fldChar w:fldCharType="end"/>
      </w:r>
    </w:ins>
    <w:del w:id="991" w:author="Quinten Van Woerkom" w:date="2024-11-28T12:24:00Z" w16du:dateUtc="2024-11-28T11:24:00Z">
      <w:r w:rsidR="007C678F" w:rsidDel="009929E5">
        <w:rPr>
          <w:rStyle w:val="PageNumber"/>
        </w:rPr>
        <w:fldChar w:fldCharType="begin"/>
      </w:r>
      <w:r w:rsidR="007C678F" w:rsidDel="009929E5">
        <w:rPr>
          <w:rStyle w:val="PageNumber"/>
        </w:rPr>
        <w:delInstrText xml:space="preserve"> PAGE </w:delInstrText>
      </w:r>
      <w:r w:rsidR="007C678F" w:rsidDel="009929E5">
        <w:rPr>
          <w:rStyle w:val="PageNumber"/>
        </w:rPr>
        <w:fldChar w:fldCharType="separate"/>
      </w:r>
      <w:r w:rsidR="00BF1AC4" w:rsidDel="009929E5">
        <w:rPr>
          <w:rStyle w:val="PageNumber"/>
          <w:noProof/>
        </w:rPr>
        <w:delText>ix</w:delText>
      </w:r>
      <w:r w:rsidR="007C678F" w:rsidDel="009929E5">
        <w:rPr>
          <w:rStyle w:val="PageNumber"/>
        </w:rPr>
        <w:fldChar w:fldCharType="end"/>
      </w:r>
    </w:del>
    <w:r w:rsidR="007C678F">
      <w:rPr>
        <w:rStyle w:val="PageNumber"/>
      </w:rPr>
      <w:tab/>
    </w:r>
    <w:fldSimple w:instr=" DOCPROPERTY  &quot;Issue Date&quot;  \* MERGEFORMAT ">
      <w:ins w:id="992" w:author="Peter Van Der Plas" w:date="2025-01-01T17:31:00Z" w16du:dateUtc="2025-01-01T16:31:00Z">
        <w:r w:rsidR="006D1623">
          <w:t>January 2025</w:t>
        </w:r>
      </w:ins>
      <w:del w:id="993" w:author="Peter Van Der Plas" w:date="2024-12-25T18:53:00Z" w16du:dateUtc="2024-12-25T17:53:00Z">
        <w:r w:rsidR="00BF1AC4" w:rsidDel="00547CCE">
          <w:delText>M</w:delText>
        </w:r>
      </w:del>
      <w:ins w:id="994" w:author="Quinten Van Woerkom" w:date="2024-11-28T11:59:00Z" w16du:dateUtc="2024-11-28T10:59:00Z">
        <w:del w:id="995" w:author="Peter Van Der Plas" w:date="2024-12-25T18:53:00Z" w16du:dateUtc="2024-12-25T17:53:00Z">
          <w:r w:rsidR="009C2BA7" w:rsidDel="00547CCE">
            <w:delText>December</w:delText>
          </w:r>
        </w:del>
      </w:ins>
      <w:del w:id="996" w:author="Peter Van Der Plas" w:date="2024-12-25T18:53:00Z" w16du:dateUtc="2024-12-25T17:53:00Z">
        <w:r w:rsidR="00BF1AC4" w:rsidDel="00547CCE">
          <w:delText>ay 2024</w:delText>
        </w:r>
      </w:del>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7C04E" w14:textId="48581025" w:rsidR="00FC02B3" w:rsidRDefault="003D40C2">
    <w:pPr>
      <w:pStyle w:val="Footer"/>
    </w:pPr>
    <w:fldSimple w:instr=" DOCPROPERTY  &quot;Document number&quot;  \* MERGEFORMAT ">
      <w:ins w:id="21037" w:author="Peter Van Der Plas" w:date="2025-01-01T17:31:00Z" w16du:dateUtc="2025-01-01T16:31:00Z">
        <w:r w:rsidR="006D1623">
          <w:t>CCSDS 529.1-R-1</w:t>
        </w:r>
      </w:ins>
      <w:del w:id="21038" w:author="Peter Van Der Plas" w:date="2024-12-25T18:53:00Z" w16du:dateUtc="2024-12-25T17:53:00Z">
        <w:r w:rsidR="00FC02B3" w:rsidDel="00547CCE">
          <w:delText>CCSDS 529.1-R</w:delText>
        </w:r>
      </w:del>
      <w:ins w:id="21039" w:author="Quinten Van Woerkom" w:date="2024-11-28T12:26:00Z" w16du:dateUtc="2024-11-28T11:26:00Z">
        <w:del w:id="21040" w:author="Peter Van Der Plas" w:date="2024-12-25T18:53:00Z" w16du:dateUtc="2024-12-25T17:53:00Z">
          <w:r w:rsidR="00FC02B3" w:rsidDel="00547CCE">
            <w:delText>-2</w:delText>
          </w:r>
        </w:del>
      </w:ins>
      <w:del w:id="21041" w:author="Peter Van Der Plas" w:date="2024-12-25T18:53:00Z" w16du:dateUtc="2024-12-25T17:53:00Z">
        <w:r w:rsidR="00FC02B3" w:rsidDel="00547CCE">
          <w:delText>-1</w:delText>
        </w:r>
      </w:del>
    </w:fldSimple>
    <w:r w:rsidR="00FC02B3">
      <w:tab/>
      <w:t xml:space="preserve">Page </w:t>
    </w:r>
    <w:ins w:id="21042" w:author="Quinten Van Woerkom" w:date="2024-11-28T12:24:00Z" w16du:dateUtc="2024-11-28T11:24:00Z">
      <w:r w:rsidR="00FC02B3">
        <w:rPr>
          <w:rStyle w:val="PageNumber"/>
        </w:rPr>
        <w:fldChar w:fldCharType="begin"/>
      </w:r>
      <w:r w:rsidR="00FC02B3">
        <w:rPr>
          <w:rStyle w:val="PageNumber"/>
        </w:rPr>
        <w:instrText xml:space="preserve"> PAGE  </w:instrText>
      </w:r>
    </w:ins>
    <w:r w:rsidR="00FC02B3">
      <w:rPr>
        <w:rStyle w:val="PageNumber"/>
      </w:rPr>
      <w:fldChar w:fldCharType="separate"/>
    </w:r>
    <w:r w:rsidR="00FC02B3">
      <w:rPr>
        <w:rStyle w:val="PageNumber"/>
        <w:noProof/>
      </w:rPr>
      <w:t>2-19</w:t>
    </w:r>
    <w:ins w:id="21043" w:author="Quinten Van Woerkom" w:date="2024-11-28T12:24:00Z" w16du:dateUtc="2024-11-28T11:24:00Z">
      <w:r w:rsidR="00FC02B3">
        <w:rPr>
          <w:rStyle w:val="PageNumber"/>
        </w:rPr>
        <w:fldChar w:fldCharType="end"/>
      </w:r>
    </w:ins>
    <w:del w:id="21044" w:author="Quinten Van Woerkom" w:date="2024-11-28T12:24:00Z" w16du:dateUtc="2024-11-28T11:24:00Z">
      <w:r w:rsidR="00FC02B3" w:rsidDel="009929E5">
        <w:rPr>
          <w:rStyle w:val="PageNumber"/>
        </w:rPr>
        <w:fldChar w:fldCharType="begin"/>
      </w:r>
      <w:r w:rsidR="00FC02B3" w:rsidDel="009929E5">
        <w:rPr>
          <w:rStyle w:val="PageNumber"/>
        </w:rPr>
        <w:delInstrText xml:space="preserve"> PAGE </w:delInstrText>
      </w:r>
      <w:r w:rsidR="00FC02B3" w:rsidDel="009929E5">
        <w:rPr>
          <w:rStyle w:val="PageNumber"/>
        </w:rPr>
        <w:fldChar w:fldCharType="separate"/>
      </w:r>
      <w:r w:rsidR="00FC02B3" w:rsidDel="009929E5">
        <w:rPr>
          <w:rStyle w:val="PageNumber"/>
          <w:noProof/>
        </w:rPr>
        <w:delText>ix</w:delText>
      </w:r>
      <w:r w:rsidR="00FC02B3" w:rsidDel="009929E5">
        <w:rPr>
          <w:rStyle w:val="PageNumber"/>
        </w:rPr>
        <w:fldChar w:fldCharType="end"/>
      </w:r>
    </w:del>
    <w:r w:rsidR="00FC02B3">
      <w:rPr>
        <w:rStyle w:val="PageNumber"/>
      </w:rPr>
      <w:tab/>
    </w:r>
    <w:fldSimple w:instr=" DOCPROPERTY  &quot;Issue Date&quot;  \* MERGEFORMAT ">
      <w:ins w:id="21045" w:author="Peter Van Der Plas" w:date="2025-01-01T17:31:00Z" w16du:dateUtc="2025-01-01T16:31:00Z">
        <w:r w:rsidR="006D1623">
          <w:t>January 2025</w:t>
        </w:r>
      </w:ins>
      <w:del w:id="21046" w:author="Peter Van Der Plas" w:date="2024-12-25T18:53:00Z" w16du:dateUtc="2024-12-25T17:53:00Z">
        <w:r w:rsidR="00FC02B3" w:rsidDel="00547CCE">
          <w:delText>M</w:delText>
        </w:r>
      </w:del>
      <w:ins w:id="21047" w:author="Quinten Van Woerkom" w:date="2024-11-28T11:59:00Z" w16du:dateUtc="2024-11-28T10:59:00Z">
        <w:del w:id="21048" w:author="Peter Van Der Plas" w:date="2024-12-25T18:53:00Z" w16du:dateUtc="2024-12-25T17:53:00Z">
          <w:r w:rsidR="00FC02B3" w:rsidDel="00547CCE">
            <w:delText>December</w:delText>
          </w:r>
        </w:del>
      </w:ins>
      <w:del w:id="21049" w:author="Peter Van Der Plas" w:date="2024-12-25T18:53:00Z" w16du:dateUtc="2024-12-25T17:53:00Z">
        <w:r w:rsidR="00FC02B3" w:rsidDel="00547CCE">
          <w:delText>ay 2024</w:delText>
        </w:r>
      </w:del>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C2E069" w14:textId="77777777" w:rsidR="00021CAD" w:rsidRDefault="00021CAD">
      <w:pPr>
        <w:spacing w:before="0" w:line="240" w:lineRule="auto"/>
      </w:pPr>
      <w:r>
        <w:separator/>
      </w:r>
    </w:p>
  </w:footnote>
  <w:footnote w:type="continuationSeparator" w:id="0">
    <w:p w14:paraId="558CCE42" w14:textId="77777777" w:rsidR="00021CAD" w:rsidRDefault="00021CAD">
      <w:pPr>
        <w:spacing w:before="0" w:line="240" w:lineRule="auto"/>
      </w:pPr>
      <w:r>
        <w:continuationSeparator/>
      </w:r>
    </w:p>
  </w:footnote>
  <w:footnote w:type="continuationNotice" w:id="1">
    <w:p w14:paraId="22F2CF2F" w14:textId="77777777" w:rsidR="00021CAD" w:rsidRDefault="00021CAD">
      <w:pPr>
        <w:spacing w:before="0" w:line="240" w:lineRule="auto"/>
      </w:pPr>
    </w:p>
  </w:footnote>
  <w:footnote w:id="2">
    <w:p w14:paraId="1AC36367" w14:textId="112450BF" w:rsidR="007C678F" w:rsidRPr="00092F38" w:rsidDel="003D4402" w:rsidRDefault="007C678F">
      <w:pPr>
        <w:pStyle w:val="FootnoteText"/>
        <w:rPr>
          <w:del w:id="2343" w:author="Quinten Van Woerkom" w:date="2024-11-27T14:16:00Z" w16du:dateUtc="2024-11-27T13:16:00Z"/>
          <w:lang w:val="en-GB"/>
        </w:rPr>
      </w:pPr>
      <w:del w:id="2344" w:author="Quinten Van Woerkom" w:date="2024-11-27T14:16:00Z" w16du:dateUtc="2024-11-27T13:16:00Z">
        <w:r w:rsidRPr="00092F38" w:rsidDel="003D4402">
          <w:rPr>
            <w:rStyle w:val="FootnoteReference"/>
            <w:lang w:val="en-GB"/>
          </w:rPr>
          <w:footnoteRef/>
        </w:r>
        <w:r w:rsidRPr="00092F38" w:rsidDel="003D4402">
          <w:rPr>
            <w:lang w:val="en-GB"/>
          </w:rPr>
          <w:delText xml:space="preserve"> From an MO MAL perspective this formally corresponds to MAL::ObjectRef&lt;MAL::Object&gt;, where it is constrained to be any MO object.</w:delText>
        </w:r>
      </w:del>
    </w:p>
  </w:footnote>
  <w:footnote w:id="3">
    <w:p w14:paraId="6E07EE8A" w14:textId="2ADBFCBF" w:rsidR="007C678F" w:rsidRPr="00092F38" w:rsidRDefault="007C678F">
      <w:pPr>
        <w:pStyle w:val="FootnoteText"/>
        <w:rPr>
          <w:lang w:val="en-GB"/>
        </w:rPr>
      </w:pPr>
      <w:r w:rsidRPr="00092F38">
        <w:rPr>
          <w:rStyle w:val="FootnoteReference"/>
          <w:lang w:val="en-GB"/>
        </w:rPr>
        <w:footnoteRef/>
      </w:r>
      <w:r w:rsidRPr="00092F38">
        <w:rPr>
          <w:lang w:val="en-GB"/>
        </w:rPr>
        <w:t xml:space="preserve"> Tags are used in the MPS information model to capture the equivalent concept to </w:t>
      </w:r>
      <w:proofErr w:type="spellStart"/>
      <w:r w:rsidRPr="00092F38">
        <w:rPr>
          <w:lang w:val="en-GB"/>
        </w:rPr>
        <w:t>subschedules</w:t>
      </w:r>
      <w:proofErr w:type="spellEnd"/>
      <w:r w:rsidRPr="00092F38">
        <w:rPr>
          <w:lang w:val="en-GB"/>
        </w:rPr>
        <w:t xml:space="preserve"> of PUS service 11 in the ECSS Packet Utilization Standard (reference </w:t>
      </w:r>
      <w:r w:rsidRPr="00092F38">
        <w:rPr>
          <w:lang w:val="en-GB"/>
        </w:rPr>
        <w:fldChar w:fldCharType="begin"/>
      </w:r>
      <w:r w:rsidRPr="00092F38">
        <w:rPr>
          <w:lang w:val="en-GB"/>
        </w:rPr>
        <w:instrText xml:space="preserve"> REF R_ECSSEST7041CSpaceEngineeringTelemetrya \h </w:instrText>
      </w:r>
      <w:ins w:id="24620" w:author="Peter Van Der Plas" w:date="2025-01-01T17:31:00Z" w16du:dateUtc="2025-01-01T16:31:00Z">
        <w:r w:rsidR="006D1623" w:rsidRPr="00092F38">
          <w:rPr>
            <w:lang w:val="en-GB"/>
          </w:rPr>
        </w:r>
      </w:ins>
      <w:r w:rsidRPr="00092F38">
        <w:rPr>
          <w:lang w:val="en-GB"/>
        </w:rPr>
        <w:fldChar w:fldCharType="separate"/>
      </w:r>
      <w:ins w:id="24621" w:author="Peter Van Der Plas" w:date="2025-01-01T17:31:00Z" w16du:dateUtc="2025-01-01T16:31:00Z">
        <w:r w:rsidR="006D1623" w:rsidRPr="004424B1">
          <w:rPr>
            <w:lang w:val="en-GB"/>
          </w:rPr>
          <w:t>[</w:t>
        </w:r>
        <w:r w:rsidR="006D1623">
          <w:rPr>
            <w:noProof/>
            <w:lang w:val="en-GB"/>
          </w:rPr>
          <w:t>D</w:t>
        </w:r>
        <w:r w:rsidR="006D1623">
          <w:rPr>
            <w:noProof/>
            <w:lang w:val="en-GB"/>
          </w:rPr>
          <w:t>7</w:t>
        </w:r>
        <w:r w:rsidR="006D1623" w:rsidRPr="004424B1">
          <w:rPr>
            <w:lang w:val="en-GB"/>
          </w:rPr>
          <w:t>]</w:t>
        </w:r>
      </w:ins>
      <w:del w:id="24622" w:author="Peter Van Der Plas" w:date="2024-12-25T18:53:00Z" w16du:dateUtc="2024-12-25T17:53:00Z">
        <w:r w:rsidR="00BF1AC4" w:rsidRPr="004424B1" w:rsidDel="00547CCE">
          <w:rPr>
            <w:lang w:val="en-GB"/>
          </w:rPr>
          <w:delText>[</w:delText>
        </w:r>
        <w:r w:rsidR="00BF1AC4" w:rsidDel="00547CCE">
          <w:rPr>
            <w:noProof/>
            <w:lang w:val="en-GB"/>
          </w:rPr>
          <w:delText>D</w:delText>
        </w:r>
      </w:del>
      <w:ins w:id="24623" w:author="Quinten Van Woerkom" w:date="2024-12-17T10:49:00Z" w16du:dateUtc="2024-12-17T09:49:00Z">
        <w:del w:id="24624" w:author="Peter Van Der Plas" w:date="2024-12-25T18:53:00Z" w16du:dateUtc="2024-12-25T17:53:00Z">
          <w:r w:rsidR="002C48D2" w:rsidDel="00547CCE">
            <w:rPr>
              <w:noProof/>
              <w:lang w:val="en-GB"/>
            </w:rPr>
            <w:delText>7</w:delText>
          </w:r>
        </w:del>
      </w:ins>
      <w:del w:id="24625" w:author="Peter Van Der Plas" w:date="2024-12-25T18:53:00Z" w16du:dateUtc="2024-12-25T17:53:00Z">
        <w:r w:rsidR="00BF1AC4" w:rsidDel="00547CCE">
          <w:rPr>
            <w:noProof/>
            <w:lang w:val="en-GB"/>
          </w:rPr>
          <w:delText>8</w:delText>
        </w:r>
        <w:r w:rsidR="00BF1AC4" w:rsidRPr="004424B1" w:rsidDel="00547CCE">
          <w:rPr>
            <w:lang w:val="en-GB"/>
          </w:rPr>
          <w:delText>]</w:delText>
        </w:r>
      </w:del>
      <w:r w:rsidRPr="00092F38">
        <w:rPr>
          <w:lang w:val="en-GB"/>
        </w:rPr>
        <w:fldChar w:fldCharType="end"/>
      </w:r>
      <w:r w:rsidRPr="00092F38">
        <w:rPr>
          <w:lang w:val="en-GB"/>
        </w:rPr>
        <w:t>).</w:t>
      </w:r>
    </w:p>
  </w:footnote>
  <w:footnote w:id="4">
    <w:p w14:paraId="6D0AE0F8" w14:textId="2899892E" w:rsidR="007C678F" w:rsidRPr="00092F38" w:rsidRDefault="007C678F">
      <w:pPr>
        <w:pStyle w:val="FootnoteText"/>
        <w:rPr>
          <w:lang w:val="en-GB"/>
        </w:rPr>
      </w:pPr>
      <w:r w:rsidRPr="00092F38">
        <w:rPr>
          <w:rStyle w:val="FootnoteReference"/>
          <w:lang w:val="en-GB"/>
        </w:rPr>
        <w:footnoteRef/>
      </w:r>
      <w:r w:rsidRPr="00092F38">
        <w:rPr>
          <w:lang w:val="en-GB"/>
        </w:rPr>
        <w:t xml:space="preserve"> For example, the operation is equivalent to the ECSS PUS Service 11 Time Shift operation (15).  Service 11 is for the management of on-board time-based schedules (also known as on-board queues or mission timelines).</w:t>
      </w:r>
    </w:p>
  </w:footnote>
  <w:footnote w:id="5">
    <w:p w14:paraId="07509A09" w14:textId="23059BB5" w:rsidR="007C678F" w:rsidRPr="0069678B" w:rsidRDefault="007C678F">
      <w:pPr>
        <w:pStyle w:val="FootnoteText"/>
        <w:rPr>
          <w:lang w:val="en-GB"/>
        </w:rPr>
      </w:pPr>
      <w:r>
        <w:rPr>
          <w:rStyle w:val="FootnoteReference"/>
        </w:rPr>
        <w:footnoteRef/>
      </w:r>
      <w:r>
        <w:t xml:space="preserve"> </w:t>
      </w:r>
      <w:r>
        <w:rPr>
          <w:lang w:val="en-GB"/>
        </w:rPr>
        <w:t xml:space="preserve">Note that this </w:t>
      </w:r>
      <w:proofErr w:type="gramStart"/>
      <w:r>
        <w:rPr>
          <w:lang w:val="en-GB"/>
        </w:rPr>
        <w:t>Red</w:t>
      </w:r>
      <w:proofErr w:type="gramEnd"/>
      <w:r>
        <w:rPr>
          <w:lang w:val="en-GB"/>
        </w:rPr>
        <w:t xml:space="preserve"> book contains references to the beta SANA registry and will be changed to the formal SANA registry on publication as a Blue Book</w:t>
      </w:r>
      <w:ins w:id="36472" w:author="Peter Van Der Plas" w:date="2024-12-30T15:20:00Z" w16du:dateUtc="2024-12-30T14:20:00Z">
        <w:r w:rsidR="002B142D">
          <w:rPr>
            <w:lang w:val="en-GB"/>
          </w:rPr>
          <w:t>.</w:t>
        </w:r>
      </w:ins>
    </w:p>
  </w:footnote>
  <w:footnote w:id="6">
    <w:p w14:paraId="37B9144F" w14:textId="6349B031" w:rsidR="007C678F" w:rsidRPr="009F164D" w:rsidRDefault="007C678F">
      <w:pPr>
        <w:pStyle w:val="FootnoteText"/>
        <w:rPr>
          <w:lang w:val="en-GB"/>
        </w:rPr>
      </w:pPr>
      <w:r>
        <w:rPr>
          <w:rStyle w:val="FootnoteReference"/>
        </w:rPr>
        <w:footnoteRef/>
      </w:r>
      <w:r>
        <w:t xml:space="preserve"> </w:t>
      </w:r>
      <w:r>
        <w:rPr>
          <w:lang w:val="en-GB"/>
        </w:rPr>
        <w:t xml:space="preserve">Note that this </w:t>
      </w:r>
      <w:proofErr w:type="gramStart"/>
      <w:r>
        <w:rPr>
          <w:lang w:val="en-GB"/>
        </w:rPr>
        <w:t>Red</w:t>
      </w:r>
      <w:proofErr w:type="gramEnd"/>
      <w:r>
        <w:rPr>
          <w:lang w:val="en-GB"/>
        </w:rPr>
        <w:t xml:space="preserve"> book contains references to the beta SANA registry and will be changed to the formal SANA registry on publication as a Blue Book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2CBBD" w14:textId="2EE45ECF" w:rsidR="007C678F" w:rsidRDefault="007C678F">
    <w:pPr>
      <w:pStyle w:val="Header"/>
    </w:pPr>
    <w:r>
      <w:t>DRAFT CCSDS RECOMMENDED STANDARD FOR</w:t>
    </w:r>
    <w:r>
      <w:br/>
      <w:t>MISSION OPERATIONS MISSION PLANNING AND SCHEDULING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80D8C"/>
    <w:multiLevelType w:val="hybridMultilevel"/>
    <w:tmpl w:val="E7EE532C"/>
    <w:name w:val="HeadingNumbers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16EA1"/>
    <w:multiLevelType w:val="singleLevel"/>
    <w:tmpl w:val="3F84409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024653B1"/>
    <w:multiLevelType w:val="singleLevel"/>
    <w:tmpl w:val="F88EE43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2DF52F8"/>
    <w:multiLevelType w:val="singleLevel"/>
    <w:tmpl w:val="03400018"/>
    <w:lvl w:ilvl="0">
      <w:start w:val="1"/>
      <w:numFmt w:val="lowerLetter"/>
      <w:lvlText w:val="%1)"/>
      <w:lvlJc w:val="left"/>
      <w:pPr>
        <w:tabs>
          <w:tab w:val="num" w:pos="360"/>
        </w:tabs>
        <w:ind w:left="360" w:hanging="360"/>
      </w:pPr>
    </w:lvl>
  </w:abstractNum>
  <w:abstractNum w:abstractNumId="4" w15:restartNumberingAfterBreak="0">
    <w:nsid w:val="05792D2D"/>
    <w:multiLevelType w:val="singleLevel"/>
    <w:tmpl w:val="C296659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05EE2BD5"/>
    <w:multiLevelType w:val="singleLevel"/>
    <w:tmpl w:val="4DE475F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6B33555"/>
    <w:multiLevelType w:val="singleLevel"/>
    <w:tmpl w:val="87E024E6"/>
    <w:lvl w:ilvl="0">
      <w:start w:val="1"/>
      <w:numFmt w:val="lowerLetter"/>
      <w:lvlText w:val="%1)"/>
      <w:lvlJc w:val="left"/>
      <w:pPr>
        <w:tabs>
          <w:tab w:val="num" w:pos="360"/>
        </w:tabs>
        <w:ind w:left="360" w:hanging="360"/>
      </w:pPr>
    </w:lvl>
  </w:abstractNum>
  <w:abstractNum w:abstractNumId="7" w15:restartNumberingAfterBreak="0">
    <w:nsid w:val="078111C3"/>
    <w:multiLevelType w:val="singleLevel"/>
    <w:tmpl w:val="DEE200A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08B06B6C"/>
    <w:multiLevelType w:val="singleLevel"/>
    <w:tmpl w:val="4120FCF6"/>
    <w:lvl w:ilvl="0">
      <w:start w:val="1"/>
      <w:numFmt w:val="lowerLetter"/>
      <w:lvlText w:val="%1)"/>
      <w:lvlJc w:val="left"/>
      <w:pPr>
        <w:tabs>
          <w:tab w:val="num" w:pos="360"/>
        </w:tabs>
        <w:ind w:left="360" w:hanging="360"/>
      </w:pPr>
    </w:lvl>
  </w:abstractNum>
  <w:abstractNum w:abstractNumId="9" w15:restartNumberingAfterBreak="0">
    <w:nsid w:val="08D1704C"/>
    <w:multiLevelType w:val="singleLevel"/>
    <w:tmpl w:val="8456480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0A7C5DED"/>
    <w:multiLevelType w:val="singleLevel"/>
    <w:tmpl w:val="AA643D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15:restartNumberingAfterBreak="0">
    <w:nsid w:val="0C4D05F3"/>
    <w:multiLevelType w:val="multilevel"/>
    <w:tmpl w:val="69323590"/>
    <w:name w:val="AnnexHeadingNumbers2"/>
    <w:lvl w:ilvl="0">
      <w:start w:val="1"/>
      <w:numFmt w:val="upperLetter"/>
      <w:lvlRestart w:val="0"/>
      <w:suff w:val="nothing"/>
      <w:lvlText w:val="ANNEX %1"/>
      <w:lvlJc w:val="left"/>
      <w:pPr>
        <w:ind w:left="0" w:firstLine="0"/>
      </w:pPr>
      <w:rPr>
        <w:rFonts w:ascii="Times New Roman" w:hAnsi="Times New Roman" w:cs="Times New Roman"/>
        <w:b/>
        <w:sz w:val="28"/>
      </w:rPr>
    </w:lvl>
    <w:lvl w:ilvl="1">
      <w:start w:val="1"/>
      <w:numFmt w:val="decimal"/>
      <w:lvlText w:val="%1%2"/>
      <w:lvlJc w:val="left"/>
      <w:pPr>
        <w:tabs>
          <w:tab w:val="num" w:pos="547"/>
        </w:tabs>
        <w:ind w:left="547" w:hanging="547"/>
      </w:pPr>
      <w:rPr>
        <w:rFonts w:ascii="Times New Roman" w:hAnsi="Times New Roman" w:cs="Times New Roman"/>
        <w:b/>
        <w:sz w:val="24"/>
      </w:rPr>
    </w:lvl>
    <w:lvl w:ilvl="2">
      <w:start w:val="1"/>
      <w:numFmt w:val="decimal"/>
      <w:lvlText w:val="%1%2.%3"/>
      <w:lvlJc w:val="left"/>
      <w:pPr>
        <w:tabs>
          <w:tab w:val="num" w:pos="720"/>
        </w:tabs>
        <w:ind w:left="720" w:hanging="720"/>
      </w:pPr>
      <w:rPr>
        <w:rFonts w:ascii="Times New Roman" w:hAnsi="Times New Roman" w:cs="Times New Roman"/>
        <w:b/>
        <w:sz w:val="24"/>
      </w:rPr>
    </w:lvl>
    <w:lvl w:ilvl="3">
      <w:start w:val="1"/>
      <w:numFmt w:val="decimal"/>
      <w:lvlText w:val="%1%2.%3.%4"/>
      <w:lvlJc w:val="left"/>
      <w:pPr>
        <w:tabs>
          <w:tab w:val="num" w:pos="907"/>
        </w:tabs>
        <w:ind w:left="907" w:hanging="907"/>
      </w:pPr>
      <w:rPr>
        <w:rFonts w:ascii="Times New Roman" w:hAnsi="Times New Roman" w:cs="Times New Roman"/>
        <w:b/>
        <w:sz w:val="24"/>
      </w:rPr>
    </w:lvl>
    <w:lvl w:ilvl="4">
      <w:start w:val="1"/>
      <w:numFmt w:val="decimal"/>
      <w:lvlText w:val="%1%2.%3.%4.%5"/>
      <w:lvlJc w:val="left"/>
      <w:pPr>
        <w:tabs>
          <w:tab w:val="num" w:pos="1080"/>
        </w:tabs>
        <w:ind w:left="1080" w:hanging="1080"/>
      </w:pPr>
      <w:rPr>
        <w:rFonts w:ascii="Times New Roman" w:hAnsi="Times New Roman" w:cs="Times New Roman"/>
        <w:b/>
        <w:sz w:val="24"/>
      </w:rPr>
    </w:lvl>
    <w:lvl w:ilvl="5">
      <w:start w:val="1"/>
      <w:numFmt w:val="decimal"/>
      <w:lvlText w:val="%1%2.%3.%4.%5.%6"/>
      <w:lvlJc w:val="left"/>
      <w:pPr>
        <w:tabs>
          <w:tab w:val="num" w:pos="1267"/>
        </w:tabs>
        <w:ind w:left="1267" w:hanging="1267"/>
      </w:pPr>
      <w:rPr>
        <w:rFonts w:ascii="Times New Roman" w:hAnsi="Times New Roman" w:cs="Times New Roman"/>
        <w:b/>
        <w:sz w:val="24"/>
      </w:rPr>
    </w:lvl>
    <w:lvl w:ilvl="6">
      <w:start w:val="1"/>
      <w:numFmt w:val="decimal"/>
      <w:lvlText w:val="%1%2.%3.%4.%5.%6.%7"/>
      <w:lvlJc w:val="left"/>
      <w:pPr>
        <w:tabs>
          <w:tab w:val="num" w:pos="1440"/>
        </w:tabs>
        <w:ind w:left="1440" w:hanging="1440"/>
      </w:pPr>
      <w:rPr>
        <w:rFonts w:ascii="Times New Roman" w:hAnsi="Times New Roman" w:cs="Times New Roman"/>
        <w:b/>
        <w:sz w:val="24"/>
      </w:rPr>
    </w:lvl>
    <w:lvl w:ilvl="7">
      <w:start w:val="1"/>
      <w:numFmt w:val="decimal"/>
      <w:lvlText w:val="%1%2.%3.%4.%5.%6.%7.%8"/>
      <w:lvlJc w:val="left"/>
      <w:pPr>
        <w:tabs>
          <w:tab w:val="num" w:pos="1620"/>
        </w:tabs>
        <w:ind w:left="1620" w:hanging="1620"/>
      </w:pPr>
      <w:rPr>
        <w:rFonts w:ascii="Times New Roman" w:hAnsi="Times New Roman" w:cs="Times New Roman"/>
        <w:b/>
        <w:sz w:val="24"/>
      </w:rPr>
    </w:lvl>
    <w:lvl w:ilvl="8">
      <w:start w:val="1"/>
      <w:numFmt w:val="decimal"/>
      <w:lvlText w:val="%1%2.%3.%4.%5.%6.%7.%8.%9"/>
      <w:lvlJc w:val="left"/>
      <w:pPr>
        <w:tabs>
          <w:tab w:val="num" w:pos="1800"/>
        </w:tabs>
        <w:ind w:left="1800" w:hanging="1800"/>
      </w:pPr>
      <w:rPr>
        <w:rFonts w:ascii="Times New Roman" w:hAnsi="Times New Roman" w:cs="Times New Roman"/>
        <w:b/>
        <w:sz w:val="24"/>
      </w:rPr>
    </w:lvl>
  </w:abstractNum>
  <w:abstractNum w:abstractNumId="12" w15:restartNumberingAfterBreak="0">
    <w:nsid w:val="0D440D14"/>
    <w:multiLevelType w:val="multilevel"/>
    <w:tmpl w:val="7DFEECF0"/>
    <w:name w:val="AnnexHeadingNumbers"/>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3" w15:restartNumberingAfterBreak="0">
    <w:nsid w:val="0D466980"/>
    <w:multiLevelType w:val="singleLevel"/>
    <w:tmpl w:val="F36E4472"/>
    <w:lvl w:ilvl="0">
      <w:start w:val="1"/>
      <w:numFmt w:val="lowerLetter"/>
      <w:lvlText w:val="%1)"/>
      <w:lvlJc w:val="left"/>
      <w:pPr>
        <w:tabs>
          <w:tab w:val="num" w:pos="360"/>
        </w:tabs>
        <w:ind w:left="360" w:hanging="360"/>
      </w:pPr>
    </w:lvl>
  </w:abstractNum>
  <w:abstractNum w:abstractNumId="14" w15:restartNumberingAfterBreak="0">
    <w:nsid w:val="0D8F4CDE"/>
    <w:multiLevelType w:val="singleLevel"/>
    <w:tmpl w:val="E84E786A"/>
    <w:lvl w:ilvl="0">
      <w:start w:val="1"/>
      <w:numFmt w:val="lowerLetter"/>
      <w:lvlText w:val="%1)"/>
      <w:lvlJc w:val="left"/>
      <w:pPr>
        <w:tabs>
          <w:tab w:val="num" w:pos="360"/>
        </w:tabs>
        <w:ind w:left="360" w:hanging="360"/>
      </w:pPr>
    </w:lvl>
  </w:abstractNum>
  <w:abstractNum w:abstractNumId="15" w15:restartNumberingAfterBreak="0">
    <w:nsid w:val="0E6C6CE9"/>
    <w:multiLevelType w:val="singleLevel"/>
    <w:tmpl w:val="8940DA5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6" w15:restartNumberingAfterBreak="0">
    <w:nsid w:val="0EDC4234"/>
    <w:multiLevelType w:val="singleLevel"/>
    <w:tmpl w:val="6B72732E"/>
    <w:lvl w:ilvl="0">
      <w:start w:val="1"/>
      <w:numFmt w:val="decimal"/>
      <w:lvlText w:val="%1"/>
      <w:lvlJc w:val="left"/>
      <w:pPr>
        <w:tabs>
          <w:tab w:val="num" w:pos="720"/>
        </w:tabs>
        <w:ind w:left="720" w:hanging="720"/>
      </w:pPr>
    </w:lvl>
  </w:abstractNum>
  <w:abstractNum w:abstractNumId="17" w15:restartNumberingAfterBreak="0">
    <w:nsid w:val="0F446929"/>
    <w:multiLevelType w:val="singleLevel"/>
    <w:tmpl w:val="13FE3BC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8" w15:restartNumberingAfterBreak="0">
    <w:nsid w:val="123F1FDF"/>
    <w:multiLevelType w:val="singleLevel"/>
    <w:tmpl w:val="EDB61D7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15132CE9"/>
    <w:multiLevelType w:val="singleLevel"/>
    <w:tmpl w:val="7846BB5C"/>
    <w:lvl w:ilvl="0">
      <w:start w:val="1"/>
      <w:numFmt w:val="lowerLetter"/>
      <w:lvlText w:val="%1)"/>
      <w:lvlJc w:val="left"/>
      <w:pPr>
        <w:tabs>
          <w:tab w:val="num" w:pos="360"/>
        </w:tabs>
        <w:ind w:left="360" w:hanging="360"/>
      </w:pPr>
    </w:lvl>
  </w:abstractNum>
  <w:abstractNum w:abstractNumId="20" w15:restartNumberingAfterBreak="0">
    <w:nsid w:val="157A2D5C"/>
    <w:multiLevelType w:val="singleLevel"/>
    <w:tmpl w:val="08504820"/>
    <w:lvl w:ilvl="0">
      <w:start w:val="1"/>
      <w:numFmt w:val="decimal"/>
      <w:lvlText w:val="%1"/>
      <w:lvlJc w:val="left"/>
      <w:pPr>
        <w:tabs>
          <w:tab w:val="num" w:pos="720"/>
        </w:tabs>
        <w:ind w:left="720" w:hanging="720"/>
      </w:pPr>
    </w:lvl>
  </w:abstractNum>
  <w:abstractNum w:abstractNumId="21" w15:restartNumberingAfterBreak="0">
    <w:nsid w:val="180A6D23"/>
    <w:multiLevelType w:val="singleLevel"/>
    <w:tmpl w:val="644638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15:restartNumberingAfterBreak="0">
    <w:nsid w:val="186F7F02"/>
    <w:multiLevelType w:val="singleLevel"/>
    <w:tmpl w:val="8B42EF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195A526C"/>
    <w:multiLevelType w:val="hybridMultilevel"/>
    <w:tmpl w:val="8D38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A741BA5"/>
    <w:multiLevelType w:val="singleLevel"/>
    <w:tmpl w:val="64164096"/>
    <w:lvl w:ilvl="0">
      <w:start w:val="1"/>
      <w:numFmt w:val="lowerLetter"/>
      <w:lvlText w:val="%1)"/>
      <w:lvlJc w:val="left"/>
      <w:pPr>
        <w:tabs>
          <w:tab w:val="num" w:pos="360"/>
        </w:tabs>
        <w:ind w:left="360" w:hanging="360"/>
      </w:pPr>
    </w:lvl>
  </w:abstractNum>
  <w:abstractNum w:abstractNumId="25" w15:restartNumberingAfterBreak="0">
    <w:nsid w:val="1C7E34E3"/>
    <w:multiLevelType w:val="singleLevel"/>
    <w:tmpl w:val="D01A0F6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1D53410E"/>
    <w:multiLevelType w:val="singleLevel"/>
    <w:tmpl w:val="9C609E1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1D7D0A75"/>
    <w:multiLevelType w:val="singleLevel"/>
    <w:tmpl w:val="E3BEB5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1DB61945"/>
    <w:multiLevelType w:val="singleLevel"/>
    <w:tmpl w:val="3E28F90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1E597F03"/>
    <w:multiLevelType w:val="singleLevel"/>
    <w:tmpl w:val="2A3C868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15:restartNumberingAfterBreak="0">
    <w:nsid w:val="1EC06AAE"/>
    <w:multiLevelType w:val="singleLevel"/>
    <w:tmpl w:val="3EB4F10E"/>
    <w:lvl w:ilvl="0">
      <w:start w:val="1"/>
      <w:numFmt w:val="lowerLetter"/>
      <w:lvlText w:val="%1)"/>
      <w:lvlJc w:val="left"/>
      <w:pPr>
        <w:tabs>
          <w:tab w:val="num" w:pos="360"/>
        </w:tabs>
        <w:ind w:left="360" w:hanging="360"/>
      </w:pPr>
    </w:lvl>
  </w:abstractNum>
  <w:abstractNum w:abstractNumId="31" w15:restartNumberingAfterBreak="0">
    <w:nsid w:val="1ED92F10"/>
    <w:multiLevelType w:val="singleLevel"/>
    <w:tmpl w:val="9FF4EAE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208537A4"/>
    <w:multiLevelType w:val="singleLevel"/>
    <w:tmpl w:val="53E0362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21271B8B"/>
    <w:multiLevelType w:val="singleLevel"/>
    <w:tmpl w:val="3CFE507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22914D31"/>
    <w:multiLevelType w:val="singleLevel"/>
    <w:tmpl w:val="08504820"/>
    <w:lvl w:ilvl="0">
      <w:start w:val="1"/>
      <w:numFmt w:val="decimal"/>
      <w:lvlText w:val="%1"/>
      <w:lvlJc w:val="left"/>
      <w:pPr>
        <w:tabs>
          <w:tab w:val="num" w:pos="720"/>
        </w:tabs>
        <w:ind w:left="720" w:hanging="720"/>
      </w:pPr>
    </w:lvl>
  </w:abstractNum>
  <w:abstractNum w:abstractNumId="35" w15:restartNumberingAfterBreak="0">
    <w:nsid w:val="240A3F72"/>
    <w:multiLevelType w:val="singleLevel"/>
    <w:tmpl w:val="6DEA23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6" w15:restartNumberingAfterBreak="0">
    <w:nsid w:val="24BD207B"/>
    <w:multiLevelType w:val="singleLevel"/>
    <w:tmpl w:val="0006271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7" w15:restartNumberingAfterBreak="0">
    <w:nsid w:val="26345D8B"/>
    <w:multiLevelType w:val="singleLevel"/>
    <w:tmpl w:val="B98253E8"/>
    <w:lvl w:ilvl="0">
      <w:start w:val="1"/>
      <w:numFmt w:val="lowerLetter"/>
      <w:lvlText w:val="%1)"/>
      <w:lvlJc w:val="left"/>
      <w:pPr>
        <w:tabs>
          <w:tab w:val="num" w:pos="360"/>
        </w:tabs>
        <w:ind w:left="360" w:hanging="360"/>
      </w:pPr>
    </w:lvl>
  </w:abstractNum>
  <w:abstractNum w:abstractNumId="38" w15:restartNumberingAfterBreak="0">
    <w:nsid w:val="274D7EC0"/>
    <w:multiLevelType w:val="singleLevel"/>
    <w:tmpl w:val="3646789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28260319"/>
    <w:multiLevelType w:val="hybridMultilevel"/>
    <w:tmpl w:val="438EE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8894754"/>
    <w:multiLevelType w:val="singleLevel"/>
    <w:tmpl w:val="57722BC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2ADB5B74"/>
    <w:multiLevelType w:val="singleLevel"/>
    <w:tmpl w:val="6610E32A"/>
    <w:lvl w:ilvl="0">
      <w:start w:val="1"/>
      <w:numFmt w:val="decimal"/>
      <w:lvlText w:val="%1"/>
      <w:lvlJc w:val="left"/>
      <w:pPr>
        <w:tabs>
          <w:tab w:val="num" w:pos="720"/>
        </w:tabs>
        <w:ind w:left="720" w:hanging="720"/>
      </w:pPr>
    </w:lvl>
  </w:abstractNum>
  <w:abstractNum w:abstractNumId="42" w15:restartNumberingAfterBreak="0">
    <w:nsid w:val="2C1849AA"/>
    <w:multiLevelType w:val="singleLevel"/>
    <w:tmpl w:val="0352E3F2"/>
    <w:lvl w:ilvl="0">
      <w:start w:val="1"/>
      <w:numFmt w:val="decimal"/>
      <w:lvlText w:val="%1"/>
      <w:lvlJc w:val="left"/>
      <w:pPr>
        <w:tabs>
          <w:tab w:val="num" w:pos="720"/>
        </w:tabs>
        <w:ind w:left="720" w:hanging="720"/>
      </w:pPr>
    </w:lvl>
  </w:abstractNum>
  <w:abstractNum w:abstractNumId="43" w15:restartNumberingAfterBreak="0">
    <w:nsid w:val="2D781103"/>
    <w:multiLevelType w:val="multilevel"/>
    <w:tmpl w:val="9CDC3C16"/>
    <w:name w:val="AnnexHeadingNumbers3"/>
    <w:lvl w:ilvl="0">
      <w:start w:val="1"/>
      <w:numFmt w:val="upperLetter"/>
      <w:lvlRestart w:val="0"/>
      <w:pStyle w:val="Heading8"/>
      <w:suff w:val="nothing"/>
      <w:lvlText w:val="ANNEX %1"/>
      <w:lvlJc w:val="left"/>
      <w:pPr>
        <w:ind w:left="0" w:firstLine="0"/>
      </w:p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44" w15:restartNumberingAfterBreak="0">
    <w:nsid w:val="2E4665F4"/>
    <w:multiLevelType w:val="singleLevel"/>
    <w:tmpl w:val="CD10646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2F1C7A70"/>
    <w:multiLevelType w:val="singleLevel"/>
    <w:tmpl w:val="BEEC18EC"/>
    <w:lvl w:ilvl="0">
      <w:start w:val="1"/>
      <w:numFmt w:val="lowerLetter"/>
      <w:lvlText w:val="%1)"/>
      <w:lvlJc w:val="left"/>
      <w:pPr>
        <w:tabs>
          <w:tab w:val="num" w:pos="360"/>
        </w:tabs>
        <w:ind w:left="360" w:hanging="360"/>
      </w:pPr>
    </w:lvl>
  </w:abstractNum>
  <w:abstractNum w:abstractNumId="46" w15:restartNumberingAfterBreak="0">
    <w:nsid w:val="2FB916C1"/>
    <w:multiLevelType w:val="hybridMultilevel"/>
    <w:tmpl w:val="31BC70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0851EC0"/>
    <w:multiLevelType w:val="singleLevel"/>
    <w:tmpl w:val="6A20D8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31704630"/>
    <w:multiLevelType w:val="singleLevel"/>
    <w:tmpl w:val="AD28705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9"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50" w15:restartNumberingAfterBreak="0">
    <w:nsid w:val="32120741"/>
    <w:multiLevelType w:val="singleLevel"/>
    <w:tmpl w:val="2006DC2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1" w15:restartNumberingAfterBreak="0">
    <w:nsid w:val="32A361D1"/>
    <w:multiLevelType w:val="singleLevel"/>
    <w:tmpl w:val="74289B04"/>
    <w:lvl w:ilvl="0">
      <w:start w:val="1"/>
      <w:numFmt w:val="lowerLetter"/>
      <w:lvlText w:val="%1)"/>
      <w:lvlJc w:val="left"/>
      <w:pPr>
        <w:tabs>
          <w:tab w:val="num" w:pos="360"/>
        </w:tabs>
        <w:ind w:left="360" w:hanging="360"/>
      </w:pPr>
    </w:lvl>
  </w:abstractNum>
  <w:abstractNum w:abstractNumId="52" w15:restartNumberingAfterBreak="0">
    <w:nsid w:val="32B04B8B"/>
    <w:multiLevelType w:val="singleLevel"/>
    <w:tmpl w:val="C658B7D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15:restartNumberingAfterBreak="0">
    <w:nsid w:val="336F552A"/>
    <w:multiLevelType w:val="singleLevel"/>
    <w:tmpl w:val="FA2AA2AE"/>
    <w:lvl w:ilvl="0">
      <w:start w:val="1"/>
      <w:numFmt w:val="lowerLetter"/>
      <w:lvlText w:val="%1)"/>
      <w:lvlJc w:val="left"/>
      <w:pPr>
        <w:tabs>
          <w:tab w:val="num" w:pos="360"/>
        </w:tabs>
        <w:ind w:left="360" w:hanging="360"/>
      </w:pPr>
    </w:lvl>
  </w:abstractNum>
  <w:abstractNum w:abstractNumId="54" w15:restartNumberingAfterBreak="0">
    <w:nsid w:val="356055F0"/>
    <w:multiLevelType w:val="singleLevel"/>
    <w:tmpl w:val="CF1C0912"/>
    <w:lvl w:ilvl="0">
      <w:start w:val="1"/>
      <w:numFmt w:val="lowerLetter"/>
      <w:lvlText w:val="%1)"/>
      <w:lvlJc w:val="left"/>
      <w:pPr>
        <w:tabs>
          <w:tab w:val="num" w:pos="360"/>
        </w:tabs>
        <w:ind w:left="360" w:hanging="360"/>
      </w:pPr>
    </w:lvl>
  </w:abstractNum>
  <w:abstractNum w:abstractNumId="55" w15:restartNumberingAfterBreak="0">
    <w:nsid w:val="36397492"/>
    <w:multiLevelType w:val="singleLevel"/>
    <w:tmpl w:val="7744C68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6" w15:restartNumberingAfterBreak="0">
    <w:nsid w:val="36B32A4C"/>
    <w:multiLevelType w:val="singleLevel"/>
    <w:tmpl w:val="92AA1DD2"/>
    <w:lvl w:ilvl="0">
      <w:start w:val="1"/>
      <w:numFmt w:val="lowerLetter"/>
      <w:lvlText w:val="%1)"/>
      <w:lvlJc w:val="left"/>
      <w:pPr>
        <w:tabs>
          <w:tab w:val="num" w:pos="360"/>
        </w:tabs>
        <w:ind w:left="360" w:hanging="360"/>
      </w:pPr>
    </w:lvl>
  </w:abstractNum>
  <w:abstractNum w:abstractNumId="57" w15:restartNumberingAfterBreak="0">
    <w:nsid w:val="36ED5008"/>
    <w:multiLevelType w:val="singleLevel"/>
    <w:tmpl w:val="A62687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8" w15:restartNumberingAfterBreak="0">
    <w:nsid w:val="37A32E05"/>
    <w:multiLevelType w:val="singleLevel"/>
    <w:tmpl w:val="3A88DB58"/>
    <w:lvl w:ilvl="0">
      <w:start w:val="1"/>
      <w:numFmt w:val="lowerLetter"/>
      <w:lvlText w:val="%1)"/>
      <w:lvlJc w:val="left"/>
      <w:pPr>
        <w:tabs>
          <w:tab w:val="num" w:pos="360"/>
        </w:tabs>
        <w:ind w:left="360" w:hanging="360"/>
      </w:pPr>
    </w:lvl>
  </w:abstractNum>
  <w:abstractNum w:abstractNumId="59" w15:restartNumberingAfterBreak="0">
    <w:nsid w:val="384F5F28"/>
    <w:multiLevelType w:val="singleLevel"/>
    <w:tmpl w:val="FE8283D8"/>
    <w:lvl w:ilvl="0">
      <w:start w:val="1"/>
      <w:numFmt w:val="lowerLetter"/>
      <w:lvlText w:val="%1)"/>
      <w:lvlJc w:val="left"/>
      <w:pPr>
        <w:tabs>
          <w:tab w:val="num" w:pos="360"/>
        </w:tabs>
        <w:ind w:left="360" w:hanging="360"/>
      </w:pPr>
    </w:lvl>
  </w:abstractNum>
  <w:abstractNum w:abstractNumId="60" w15:restartNumberingAfterBreak="0">
    <w:nsid w:val="392050C4"/>
    <w:multiLevelType w:val="singleLevel"/>
    <w:tmpl w:val="FFB45E6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1" w15:restartNumberingAfterBreak="0">
    <w:nsid w:val="3A9827FB"/>
    <w:multiLevelType w:val="singleLevel"/>
    <w:tmpl w:val="8B1EA5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2" w15:restartNumberingAfterBreak="0">
    <w:nsid w:val="3C303B5B"/>
    <w:multiLevelType w:val="singleLevel"/>
    <w:tmpl w:val="BE5ED41A"/>
    <w:lvl w:ilvl="0">
      <w:start w:val="1"/>
      <w:numFmt w:val="lowerLetter"/>
      <w:lvlText w:val="%1)"/>
      <w:lvlJc w:val="left"/>
      <w:pPr>
        <w:tabs>
          <w:tab w:val="num" w:pos="360"/>
        </w:tabs>
        <w:ind w:left="360" w:hanging="360"/>
      </w:pPr>
    </w:lvl>
  </w:abstractNum>
  <w:abstractNum w:abstractNumId="63" w15:restartNumberingAfterBreak="0">
    <w:nsid w:val="3F86408A"/>
    <w:multiLevelType w:val="singleLevel"/>
    <w:tmpl w:val="F9D04B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4" w15:restartNumberingAfterBreak="0">
    <w:nsid w:val="3F8F1BCB"/>
    <w:multiLevelType w:val="hybridMultilevel"/>
    <w:tmpl w:val="6B7618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66" w15:restartNumberingAfterBreak="0">
    <w:nsid w:val="40AE1EEB"/>
    <w:multiLevelType w:val="singleLevel"/>
    <w:tmpl w:val="EE54A9EE"/>
    <w:lvl w:ilvl="0">
      <w:start w:val="1"/>
      <w:numFmt w:val="lowerLetter"/>
      <w:lvlText w:val="%1)"/>
      <w:lvlJc w:val="left"/>
      <w:pPr>
        <w:tabs>
          <w:tab w:val="num" w:pos="360"/>
        </w:tabs>
        <w:ind w:left="360" w:hanging="360"/>
      </w:pPr>
    </w:lvl>
  </w:abstractNum>
  <w:abstractNum w:abstractNumId="67" w15:restartNumberingAfterBreak="0">
    <w:nsid w:val="40CF17ED"/>
    <w:multiLevelType w:val="singleLevel"/>
    <w:tmpl w:val="9C003A9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8" w15:restartNumberingAfterBreak="0">
    <w:nsid w:val="40F95FD9"/>
    <w:multiLevelType w:val="multilevel"/>
    <w:tmpl w:val="9FD0707E"/>
    <w:name w:val="HeadingNumbers4"/>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69" w15:restartNumberingAfterBreak="0">
    <w:nsid w:val="41EE1593"/>
    <w:multiLevelType w:val="singleLevel"/>
    <w:tmpl w:val="309673F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0" w15:restartNumberingAfterBreak="0">
    <w:nsid w:val="422A180C"/>
    <w:multiLevelType w:val="singleLevel"/>
    <w:tmpl w:val="8D1037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1" w15:restartNumberingAfterBreak="0">
    <w:nsid w:val="46F61494"/>
    <w:multiLevelType w:val="singleLevel"/>
    <w:tmpl w:val="8270A3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2" w15:restartNumberingAfterBreak="0">
    <w:nsid w:val="47240503"/>
    <w:multiLevelType w:val="singleLevel"/>
    <w:tmpl w:val="B238B8D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3" w15:restartNumberingAfterBreak="0">
    <w:nsid w:val="476F3135"/>
    <w:multiLevelType w:val="multilevel"/>
    <w:tmpl w:val="0809001D"/>
    <w:name w:val="HeadingNumbers2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478A36D0"/>
    <w:multiLevelType w:val="singleLevel"/>
    <w:tmpl w:val="079AEE74"/>
    <w:lvl w:ilvl="0">
      <w:start w:val="1"/>
      <w:numFmt w:val="lowerLetter"/>
      <w:lvlText w:val="%1)"/>
      <w:lvlJc w:val="left"/>
      <w:pPr>
        <w:tabs>
          <w:tab w:val="num" w:pos="360"/>
        </w:tabs>
        <w:ind w:left="360" w:hanging="360"/>
      </w:pPr>
    </w:lvl>
  </w:abstractNum>
  <w:abstractNum w:abstractNumId="75" w15:restartNumberingAfterBreak="0">
    <w:nsid w:val="47986296"/>
    <w:multiLevelType w:val="singleLevel"/>
    <w:tmpl w:val="FE640E7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6" w15:restartNumberingAfterBreak="0">
    <w:nsid w:val="49562BE8"/>
    <w:multiLevelType w:val="hybridMultilevel"/>
    <w:tmpl w:val="6E622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B8A3E4D"/>
    <w:multiLevelType w:val="singleLevel"/>
    <w:tmpl w:val="A9B4DC1C"/>
    <w:lvl w:ilvl="0">
      <w:start w:val="1"/>
      <w:numFmt w:val="decimal"/>
      <w:lvlText w:val="%1"/>
      <w:lvlJc w:val="left"/>
      <w:pPr>
        <w:tabs>
          <w:tab w:val="num" w:pos="720"/>
        </w:tabs>
        <w:ind w:left="720" w:hanging="720"/>
      </w:pPr>
    </w:lvl>
  </w:abstractNum>
  <w:abstractNum w:abstractNumId="78" w15:restartNumberingAfterBreak="0">
    <w:nsid w:val="4C6D2643"/>
    <w:multiLevelType w:val="singleLevel"/>
    <w:tmpl w:val="2D52FE3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9" w15:restartNumberingAfterBreak="0">
    <w:nsid w:val="4E247EBA"/>
    <w:multiLevelType w:val="singleLevel"/>
    <w:tmpl w:val="358CC8C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0" w15:restartNumberingAfterBreak="0">
    <w:nsid w:val="4E653D81"/>
    <w:multiLevelType w:val="singleLevel"/>
    <w:tmpl w:val="4B2E8B3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1" w15:restartNumberingAfterBreak="0">
    <w:nsid w:val="4FF12633"/>
    <w:multiLevelType w:val="singleLevel"/>
    <w:tmpl w:val="87A424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2" w15:restartNumberingAfterBreak="0">
    <w:nsid w:val="501D3F9C"/>
    <w:multiLevelType w:val="singleLevel"/>
    <w:tmpl w:val="179C1FC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3" w15:restartNumberingAfterBreak="0">
    <w:nsid w:val="50A50984"/>
    <w:multiLevelType w:val="singleLevel"/>
    <w:tmpl w:val="A3C6864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4" w15:restartNumberingAfterBreak="0">
    <w:nsid w:val="50CE3285"/>
    <w:multiLevelType w:val="singleLevel"/>
    <w:tmpl w:val="AD728CD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5" w15:restartNumberingAfterBreak="0">
    <w:nsid w:val="51A31387"/>
    <w:multiLevelType w:val="singleLevel"/>
    <w:tmpl w:val="100AAE2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6" w15:restartNumberingAfterBreak="0">
    <w:nsid w:val="52DC7B70"/>
    <w:multiLevelType w:val="singleLevel"/>
    <w:tmpl w:val="49B2CA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7" w15:restartNumberingAfterBreak="0">
    <w:nsid w:val="52EB5262"/>
    <w:multiLevelType w:val="singleLevel"/>
    <w:tmpl w:val="DAFEEB12"/>
    <w:lvl w:ilvl="0">
      <w:start w:val="1"/>
      <w:numFmt w:val="lowerLetter"/>
      <w:lvlText w:val="%1)"/>
      <w:lvlJc w:val="left"/>
      <w:pPr>
        <w:tabs>
          <w:tab w:val="num" w:pos="360"/>
        </w:tabs>
        <w:ind w:left="360" w:hanging="360"/>
      </w:pPr>
    </w:lvl>
  </w:abstractNum>
  <w:abstractNum w:abstractNumId="88" w15:restartNumberingAfterBreak="0">
    <w:nsid w:val="53605B60"/>
    <w:multiLevelType w:val="singleLevel"/>
    <w:tmpl w:val="F9F6DB9C"/>
    <w:lvl w:ilvl="0">
      <w:start w:val="1"/>
      <w:numFmt w:val="lowerLetter"/>
      <w:lvlText w:val="%1)"/>
      <w:lvlJc w:val="left"/>
      <w:pPr>
        <w:tabs>
          <w:tab w:val="num" w:pos="360"/>
        </w:tabs>
        <w:ind w:left="360" w:hanging="360"/>
      </w:pPr>
    </w:lvl>
  </w:abstractNum>
  <w:abstractNum w:abstractNumId="89" w15:restartNumberingAfterBreak="0">
    <w:nsid w:val="53C3361A"/>
    <w:multiLevelType w:val="singleLevel"/>
    <w:tmpl w:val="2C7CF87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0" w15:restartNumberingAfterBreak="0">
    <w:nsid w:val="56AE276F"/>
    <w:multiLevelType w:val="singleLevel"/>
    <w:tmpl w:val="1AE2CFFC"/>
    <w:lvl w:ilvl="0">
      <w:start w:val="1"/>
      <w:numFmt w:val="lowerLetter"/>
      <w:lvlText w:val="%1)"/>
      <w:lvlJc w:val="left"/>
      <w:pPr>
        <w:tabs>
          <w:tab w:val="num" w:pos="360"/>
        </w:tabs>
        <w:ind w:left="360" w:hanging="360"/>
      </w:pPr>
    </w:lvl>
  </w:abstractNum>
  <w:abstractNum w:abstractNumId="91" w15:restartNumberingAfterBreak="0">
    <w:nsid w:val="57621EA7"/>
    <w:multiLevelType w:val="singleLevel"/>
    <w:tmpl w:val="8938B1A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2" w15:restartNumberingAfterBreak="0">
    <w:nsid w:val="588C43B8"/>
    <w:multiLevelType w:val="singleLevel"/>
    <w:tmpl w:val="99361C8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3" w15:restartNumberingAfterBreak="0">
    <w:nsid w:val="593C212A"/>
    <w:multiLevelType w:val="singleLevel"/>
    <w:tmpl w:val="F6D4B3EA"/>
    <w:lvl w:ilvl="0">
      <w:start w:val="1"/>
      <w:numFmt w:val="lowerLetter"/>
      <w:lvlText w:val="%1)"/>
      <w:lvlJc w:val="left"/>
      <w:pPr>
        <w:tabs>
          <w:tab w:val="num" w:pos="360"/>
        </w:tabs>
        <w:ind w:left="360" w:hanging="360"/>
      </w:pPr>
    </w:lvl>
  </w:abstractNum>
  <w:abstractNum w:abstractNumId="94" w15:restartNumberingAfterBreak="0">
    <w:nsid w:val="59FA140C"/>
    <w:multiLevelType w:val="singleLevel"/>
    <w:tmpl w:val="892256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5" w15:restartNumberingAfterBreak="0">
    <w:nsid w:val="5AC3447B"/>
    <w:multiLevelType w:val="singleLevel"/>
    <w:tmpl w:val="17D6EC5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6" w15:restartNumberingAfterBreak="0">
    <w:nsid w:val="5B076BB5"/>
    <w:multiLevelType w:val="hybridMultilevel"/>
    <w:tmpl w:val="B394B7A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5B2C7120"/>
    <w:multiLevelType w:val="singleLevel"/>
    <w:tmpl w:val="DB06ED02"/>
    <w:lvl w:ilvl="0">
      <w:start w:val="1"/>
      <w:numFmt w:val="decimal"/>
      <w:lvlText w:val="%1"/>
      <w:lvlJc w:val="left"/>
      <w:pPr>
        <w:tabs>
          <w:tab w:val="num" w:pos="720"/>
        </w:tabs>
        <w:ind w:left="720" w:hanging="720"/>
      </w:pPr>
    </w:lvl>
  </w:abstractNum>
  <w:abstractNum w:abstractNumId="98" w15:restartNumberingAfterBreak="0">
    <w:nsid w:val="5B964C2E"/>
    <w:multiLevelType w:val="singleLevel"/>
    <w:tmpl w:val="A53430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9" w15:restartNumberingAfterBreak="0">
    <w:nsid w:val="5BC13F7B"/>
    <w:multiLevelType w:val="singleLevel"/>
    <w:tmpl w:val="4CFA87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0" w15:restartNumberingAfterBreak="0">
    <w:nsid w:val="5D6C478A"/>
    <w:multiLevelType w:val="singleLevel"/>
    <w:tmpl w:val="74822B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1" w15:restartNumberingAfterBreak="0">
    <w:nsid w:val="62A8142F"/>
    <w:multiLevelType w:val="singleLevel"/>
    <w:tmpl w:val="A22A982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2" w15:restartNumberingAfterBreak="0">
    <w:nsid w:val="63BB4F50"/>
    <w:multiLevelType w:val="singleLevel"/>
    <w:tmpl w:val="5C467F72"/>
    <w:lvl w:ilvl="0">
      <w:start w:val="1"/>
      <w:numFmt w:val="lowerLetter"/>
      <w:lvlText w:val="%1)"/>
      <w:lvlJc w:val="left"/>
      <w:pPr>
        <w:tabs>
          <w:tab w:val="num" w:pos="360"/>
        </w:tabs>
        <w:ind w:left="360" w:hanging="360"/>
      </w:pPr>
    </w:lvl>
  </w:abstractNum>
  <w:abstractNum w:abstractNumId="103" w15:restartNumberingAfterBreak="0">
    <w:nsid w:val="64B70FD5"/>
    <w:multiLevelType w:val="singleLevel"/>
    <w:tmpl w:val="8E9A1D84"/>
    <w:lvl w:ilvl="0">
      <w:start w:val="1"/>
      <w:numFmt w:val="lowerLetter"/>
      <w:lvlText w:val="%1)"/>
      <w:lvlJc w:val="left"/>
      <w:pPr>
        <w:tabs>
          <w:tab w:val="num" w:pos="360"/>
        </w:tabs>
        <w:ind w:left="360" w:hanging="360"/>
      </w:pPr>
    </w:lvl>
  </w:abstractNum>
  <w:abstractNum w:abstractNumId="104" w15:restartNumberingAfterBreak="0">
    <w:nsid w:val="6508222F"/>
    <w:multiLevelType w:val="singleLevel"/>
    <w:tmpl w:val="743ECCA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5" w15:restartNumberingAfterBreak="0">
    <w:nsid w:val="69A22B7E"/>
    <w:multiLevelType w:val="singleLevel"/>
    <w:tmpl w:val="CA5CB08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6" w15:restartNumberingAfterBreak="0">
    <w:nsid w:val="6A6158FC"/>
    <w:multiLevelType w:val="multilevel"/>
    <w:tmpl w:val="26C25B16"/>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07" w15:restartNumberingAfterBreak="0">
    <w:nsid w:val="6C7040FE"/>
    <w:multiLevelType w:val="singleLevel"/>
    <w:tmpl w:val="802225E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8" w15:restartNumberingAfterBreak="0">
    <w:nsid w:val="6CA4302D"/>
    <w:multiLevelType w:val="singleLevel"/>
    <w:tmpl w:val="7DD4AE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9" w15:restartNumberingAfterBreak="0">
    <w:nsid w:val="6CE677E2"/>
    <w:multiLevelType w:val="singleLevel"/>
    <w:tmpl w:val="0BDC510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0" w15:restartNumberingAfterBreak="0">
    <w:nsid w:val="6D157A8C"/>
    <w:multiLevelType w:val="singleLevel"/>
    <w:tmpl w:val="466AA9C0"/>
    <w:name w:val="HeadingNumbers"/>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1" w15:restartNumberingAfterBreak="0">
    <w:nsid w:val="6D373316"/>
    <w:multiLevelType w:val="singleLevel"/>
    <w:tmpl w:val="A0C41DDC"/>
    <w:lvl w:ilvl="0">
      <w:start w:val="1"/>
      <w:numFmt w:val="lowerLetter"/>
      <w:lvlText w:val="%1)"/>
      <w:lvlJc w:val="left"/>
      <w:pPr>
        <w:tabs>
          <w:tab w:val="num" w:pos="360"/>
        </w:tabs>
        <w:ind w:left="360" w:hanging="360"/>
      </w:pPr>
    </w:lvl>
  </w:abstractNum>
  <w:abstractNum w:abstractNumId="112" w15:restartNumberingAfterBreak="0">
    <w:nsid w:val="6DC90F9F"/>
    <w:multiLevelType w:val="singleLevel"/>
    <w:tmpl w:val="649871B6"/>
    <w:lvl w:ilvl="0">
      <w:start w:val="1"/>
      <w:numFmt w:val="lowerLetter"/>
      <w:lvlText w:val="%1)"/>
      <w:lvlJc w:val="left"/>
      <w:pPr>
        <w:tabs>
          <w:tab w:val="num" w:pos="360"/>
        </w:tabs>
        <w:ind w:left="360" w:hanging="360"/>
      </w:pPr>
    </w:lvl>
  </w:abstractNum>
  <w:abstractNum w:abstractNumId="113" w15:restartNumberingAfterBreak="0">
    <w:nsid w:val="6E922BFE"/>
    <w:multiLevelType w:val="singleLevel"/>
    <w:tmpl w:val="EF3C728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4" w15:restartNumberingAfterBreak="0">
    <w:nsid w:val="72A5735D"/>
    <w:multiLevelType w:val="hybridMultilevel"/>
    <w:tmpl w:val="F6FE265A"/>
    <w:name w:val="HeadingNumbers232"/>
    <w:lvl w:ilvl="0" w:tplc="6048217C">
      <w:numFmt w:val="bullet"/>
      <w:lvlText w:val="–"/>
      <w:lvlJc w:val="left"/>
      <w:pPr>
        <w:ind w:left="720" w:hanging="360"/>
      </w:pPr>
      <w:rPr>
        <w:rFonts w:ascii="Times New Roman" w:eastAsia="Times New Roman" w:hAnsi="Times New Roman" w:cs="Times New Roman" w:hint="default"/>
        <w:spacing w:val="-2"/>
        <w:w w:val="99"/>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45779EA"/>
    <w:multiLevelType w:val="singleLevel"/>
    <w:tmpl w:val="038C50B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6" w15:restartNumberingAfterBreak="0">
    <w:nsid w:val="74AC3454"/>
    <w:multiLevelType w:val="singleLevel"/>
    <w:tmpl w:val="E18C6F4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7" w15:restartNumberingAfterBreak="0">
    <w:nsid w:val="755348B5"/>
    <w:multiLevelType w:val="singleLevel"/>
    <w:tmpl w:val="FB1CEC7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8" w15:restartNumberingAfterBreak="0">
    <w:nsid w:val="77107127"/>
    <w:multiLevelType w:val="singleLevel"/>
    <w:tmpl w:val="5CB4C79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9" w15:restartNumberingAfterBreak="0">
    <w:nsid w:val="775C5A11"/>
    <w:multiLevelType w:val="singleLevel"/>
    <w:tmpl w:val="E3ACE6E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0" w15:restartNumberingAfterBreak="0">
    <w:nsid w:val="7D79650F"/>
    <w:multiLevelType w:val="singleLevel"/>
    <w:tmpl w:val="931060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1" w15:restartNumberingAfterBreak="0">
    <w:nsid w:val="7E294DC0"/>
    <w:multiLevelType w:val="singleLevel"/>
    <w:tmpl w:val="D5CCA40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2" w15:restartNumberingAfterBreak="0">
    <w:nsid w:val="7E5E420A"/>
    <w:multiLevelType w:val="singleLevel"/>
    <w:tmpl w:val="E4E0026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3" w15:restartNumberingAfterBreak="0">
    <w:nsid w:val="7E6A022D"/>
    <w:multiLevelType w:val="singleLevel"/>
    <w:tmpl w:val="DB06ED02"/>
    <w:lvl w:ilvl="0">
      <w:start w:val="1"/>
      <w:numFmt w:val="decimal"/>
      <w:lvlText w:val="%1"/>
      <w:lvlJc w:val="left"/>
      <w:pPr>
        <w:tabs>
          <w:tab w:val="num" w:pos="720"/>
        </w:tabs>
        <w:ind w:left="720" w:hanging="720"/>
      </w:pPr>
    </w:lvl>
  </w:abstractNum>
  <w:num w:numId="1" w16cid:durableId="1625185838">
    <w:abstractNumId w:val="64"/>
  </w:num>
  <w:num w:numId="2" w16cid:durableId="1057319770">
    <w:abstractNumId w:val="106"/>
  </w:num>
  <w:num w:numId="3" w16cid:durableId="1695573408">
    <w:abstractNumId w:val="43"/>
  </w:num>
  <w:num w:numId="4" w16cid:durableId="1281914250">
    <w:abstractNumId w:val="44"/>
  </w:num>
  <w:num w:numId="5" w16cid:durableId="197358879">
    <w:abstractNumId w:val="22"/>
  </w:num>
  <w:num w:numId="6" w16cid:durableId="744258699">
    <w:abstractNumId w:val="116"/>
  </w:num>
  <w:num w:numId="7" w16cid:durableId="1504783762">
    <w:abstractNumId w:val="117"/>
  </w:num>
  <w:num w:numId="8" w16cid:durableId="1407847863">
    <w:abstractNumId w:val="118"/>
  </w:num>
  <w:num w:numId="9" w16cid:durableId="541403458">
    <w:abstractNumId w:val="36"/>
  </w:num>
  <w:num w:numId="10" w16cid:durableId="1750807135">
    <w:abstractNumId w:val="52"/>
  </w:num>
  <w:num w:numId="11" w16cid:durableId="285626385">
    <w:abstractNumId w:val="63"/>
  </w:num>
  <w:num w:numId="12" w16cid:durableId="416827958">
    <w:abstractNumId w:val="89"/>
  </w:num>
  <w:num w:numId="13" w16cid:durableId="398018576">
    <w:abstractNumId w:val="21"/>
  </w:num>
  <w:num w:numId="14" w16cid:durableId="1611737178">
    <w:abstractNumId w:val="35"/>
  </w:num>
  <w:num w:numId="15" w16cid:durableId="990518480">
    <w:abstractNumId w:val="54"/>
  </w:num>
  <w:num w:numId="16" w16cid:durableId="1519584448">
    <w:abstractNumId w:val="31"/>
  </w:num>
  <w:num w:numId="17" w16cid:durableId="608128862">
    <w:abstractNumId w:val="100"/>
  </w:num>
  <w:num w:numId="18" w16cid:durableId="1329408138">
    <w:abstractNumId w:val="50"/>
  </w:num>
  <w:num w:numId="19" w16cid:durableId="124977379">
    <w:abstractNumId w:val="91"/>
  </w:num>
  <w:num w:numId="20" w16cid:durableId="1088041040">
    <w:abstractNumId w:val="25"/>
  </w:num>
  <w:num w:numId="21" w16cid:durableId="990983616">
    <w:abstractNumId w:val="85"/>
  </w:num>
  <w:num w:numId="22" w16cid:durableId="573511406">
    <w:abstractNumId w:val="5"/>
  </w:num>
  <w:num w:numId="23" w16cid:durableId="374695456">
    <w:abstractNumId w:val="104"/>
  </w:num>
  <w:num w:numId="24" w16cid:durableId="25060303">
    <w:abstractNumId w:val="122"/>
  </w:num>
  <w:num w:numId="25" w16cid:durableId="1860775485">
    <w:abstractNumId w:val="60"/>
  </w:num>
  <w:num w:numId="26" w16cid:durableId="947932949">
    <w:abstractNumId w:val="70"/>
  </w:num>
  <w:num w:numId="27" w16cid:durableId="979071179">
    <w:abstractNumId w:val="26"/>
  </w:num>
  <w:num w:numId="28" w16cid:durableId="1981493682">
    <w:abstractNumId w:val="86"/>
  </w:num>
  <w:num w:numId="29" w16cid:durableId="1619263855">
    <w:abstractNumId w:val="107"/>
  </w:num>
  <w:num w:numId="30" w16cid:durableId="2057925751">
    <w:abstractNumId w:val="92"/>
  </w:num>
  <w:num w:numId="31" w16cid:durableId="623384934">
    <w:abstractNumId w:val="18"/>
  </w:num>
  <w:num w:numId="32" w16cid:durableId="1912537577">
    <w:abstractNumId w:val="94"/>
  </w:num>
  <w:num w:numId="33" w16cid:durableId="518086248">
    <w:abstractNumId w:val="4"/>
  </w:num>
  <w:num w:numId="34" w16cid:durableId="746465687">
    <w:abstractNumId w:val="38"/>
  </w:num>
  <w:num w:numId="35" w16cid:durableId="38863363">
    <w:abstractNumId w:val="121"/>
  </w:num>
  <w:num w:numId="36" w16cid:durableId="336421529">
    <w:abstractNumId w:val="34"/>
  </w:num>
  <w:num w:numId="37" w16cid:durableId="379595812">
    <w:abstractNumId w:val="16"/>
  </w:num>
  <w:num w:numId="38" w16cid:durableId="544222756">
    <w:abstractNumId w:val="108"/>
  </w:num>
  <w:num w:numId="39" w16cid:durableId="1949964689">
    <w:abstractNumId w:val="3"/>
  </w:num>
  <w:num w:numId="40" w16cid:durableId="1809781833">
    <w:abstractNumId w:val="77"/>
  </w:num>
  <w:num w:numId="41" w16cid:durableId="1518229072">
    <w:abstractNumId w:val="98"/>
  </w:num>
  <w:num w:numId="42" w16cid:durableId="1437361220">
    <w:abstractNumId w:val="55"/>
  </w:num>
  <w:num w:numId="43" w16cid:durableId="1867475031">
    <w:abstractNumId w:val="37"/>
  </w:num>
  <w:num w:numId="44" w16cid:durableId="60062316">
    <w:abstractNumId w:val="41"/>
  </w:num>
  <w:num w:numId="45" w16cid:durableId="1083842156">
    <w:abstractNumId w:val="15"/>
  </w:num>
  <w:num w:numId="46" w16cid:durableId="1336886557">
    <w:abstractNumId w:val="58"/>
  </w:num>
  <w:num w:numId="47" w16cid:durableId="724523098">
    <w:abstractNumId w:val="90"/>
  </w:num>
  <w:num w:numId="48" w16cid:durableId="1378119151">
    <w:abstractNumId w:val="8"/>
  </w:num>
  <w:num w:numId="49" w16cid:durableId="815877442">
    <w:abstractNumId w:val="51"/>
  </w:num>
  <w:num w:numId="50" w16cid:durableId="858350105">
    <w:abstractNumId w:val="61"/>
  </w:num>
  <w:num w:numId="51" w16cid:durableId="362708174">
    <w:abstractNumId w:val="81"/>
  </w:num>
  <w:num w:numId="52" w16cid:durableId="151457583">
    <w:abstractNumId w:val="84"/>
  </w:num>
  <w:num w:numId="53" w16cid:durableId="1574925498">
    <w:abstractNumId w:val="79"/>
  </w:num>
  <w:num w:numId="54" w16cid:durableId="1488519535">
    <w:abstractNumId w:val="33"/>
  </w:num>
  <w:num w:numId="55" w16cid:durableId="1519854706">
    <w:abstractNumId w:val="75"/>
  </w:num>
  <w:num w:numId="56" w16cid:durableId="1874998225">
    <w:abstractNumId w:val="120"/>
  </w:num>
  <w:num w:numId="57" w16cid:durableId="1196235440">
    <w:abstractNumId w:val="17"/>
  </w:num>
  <w:num w:numId="58" w16cid:durableId="1104301606">
    <w:abstractNumId w:val="1"/>
  </w:num>
  <w:num w:numId="59" w16cid:durableId="59862668">
    <w:abstractNumId w:val="28"/>
  </w:num>
  <w:num w:numId="60" w16cid:durableId="1562017182">
    <w:abstractNumId w:val="9"/>
  </w:num>
  <w:num w:numId="61" w16cid:durableId="1309553497">
    <w:abstractNumId w:val="82"/>
  </w:num>
  <w:num w:numId="62" w16cid:durableId="774981232">
    <w:abstractNumId w:val="40"/>
  </w:num>
  <w:num w:numId="63" w16cid:durableId="560822752">
    <w:abstractNumId w:val="83"/>
  </w:num>
  <w:num w:numId="64" w16cid:durableId="335612863">
    <w:abstractNumId w:val="78"/>
  </w:num>
  <w:num w:numId="65" w16cid:durableId="563879443">
    <w:abstractNumId w:val="48"/>
  </w:num>
  <w:num w:numId="66" w16cid:durableId="19823171">
    <w:abstractNumId w:val="10"/>
  </w:num>
  <w:num w:numId="67" w16cid:durableId="55788391">
    <w:abstractNumId w:val="119"/>
  </w:num>
  <w:num w:numId="68" w16cid:durableId="943608957">
    <w:abstractNumId w:val="109"/>
  </w:num>
  <w:num w:numId="69" w16cid:durableId="845366933">
    <w:abstractNumId w:val="67"/>
  </w:num>
  <w:num w:numId="70" w16cid:durableId="379718215">
    <w:abstractNumId w:val="80"/>
  </w:num>
  <w:num w:numId="71" w16cid:durableId="1339818367">
    <w:abstractNumId w:val="42"/>
  </w:num>
  <w:num w:numId="72" w16cid:durableId="1633753242">
    <w:abstractNumId w:val="57"/>
  </w:num>
  <w:num w:numId="73" w16cid:durableId="1593976264">
    <w:abstractNumId w:val="49"/>
  </w:num>
  <w:num w:numId="74" w16cid:durableId="1227649038">
    <w:abstractNumId w:val="123"/>
  </w:num>
  <w:num w:numId="75" w16cid:durableId="908538095">
    <w:abstractNumId w:val="101"/>
  </w:num>
  <w:num w:numId="76" w16cid:durableId="483471241">
    <w:abstractNumId w:val="113"/>
  </w:num>
  <w:num w:numId="77" w16cid:durableId="687373750">
    <w:abstractNumId w:val="29"/>
  </w:num>
  <w:num w:numId="78" w16cid:durableId="749543805">
    <w:abstractNumId w:val="105"/>
  </w:num>
  <w:num w:numId="79" w16cid:durableId="902368173">
    <w:abstractNumId w:val="99"/>
  </w:num>
  <w:num w:numId="80" w16cid:durableId="428048010">
    <w:abstractNumId w:val="93"/>
  </w:num>
  <w:num w:numId="81" w16cid:durableId="1807433845">
    <w:abstractNumId w:val="24"/>
  </w:num>
  <w:num w:numId="82" w16cid:durableId="1953126515">
    <w:abstractNumId w:val="112"/>
  </w:num>
  <w:num w:numId="83" w16cid:durableId="1621060756">
    <w:abstractNumId w:val="6"/>
  </w:num>
  <w:num w:numId="84" w16cid:durableId="783307500">
    <w:abstractNumId w:val="32"/>
  </w:num>
  <w:num w:numId="85" w16cid:durableId="52312466">
    <w:abstractNumId w:val="72"/>
  </w:num>
  <w:num w:numId="86" w16cid:durableId="1161430024">
    <w:abstractNumId w:val="62"/>
  </w:num>
  <w:num w:numId="87" w16cid:durableId="1562136889">
    <w:abstractNumId w:val="2"/>
  </w:num>
  <w:num w:numId="88" w16cid:durableId="1488588969">
    <w:abstractNumId w:val="47"/>
  </w:num>
  <w:num w:numId="89" w16cid:durableId="388302976">
    <w:abstractNumId w:val="74"/>
  </w:num>
  <w:num w:numId="90" w16cid:durableId="1833905724">
    <w:abstractNumId w:val="71"/>
  </w:num>
  <w:num w:numId="91" w16cid:durableId="2146505708">
    <w:abstractNumId w:val="45"/>
  </w:num>
  <w:num w:numId="92" w16cid:durableId="781997839">
    <w:abstractNumId w:val="59"/>
  </w:num>
  <w:num w:numId="93" w16cid:durableId="911431376">
    <w:abstractNumId w:val="7"/>
  </w:num>
  <w:num w:numId="94" w16cid:durableId="19555671">
    <w:abstractNumId w:val="66"/>
  </w:num>
  <w:num w:numId="95" w16cid:durableId="978877776">
    <w:abstractNumId w:val="103"/>
  </w:num>
  <w:num w:numId="96" w16cid:durableId="285964247">
    <w:abstractNumId w:val="95"/>
  </w:num>
  <w:num w:numId="97" w16cid:durableId="686055409">
    <w:abstractNumId w:val="111"/>
  </w:num>
  <w:num w:numId="98" w16cid:durableId="505755876">
    <w:abstractNumId w:val="14"/>
  </w:num>
  <w:num w:numId="99" w16cid:durableId="964241287">
    <w:abstractNumId w:val="53"/>
  </w:num>
  <w:num w:numId="100" w16cid:durableId="48186985">
    <w:abstractNumId w:val="27"/>
  </w:num>
  <w:num w:numId="101" w16cid:durableId="1836533630">
    <w:abstractNumId w:val="115"/>
  </w:num>
  <w:num w:numId="102" w16cid:durableId="1815948517">
    <w:abstractNumId w:val="88"/>
  </w:num>
  <w:num w:numId="103" w16cid:durableId="1357121284">
    <w:abstractNumId w:val="19"/>
  </w:num>
  <w:num w:numId="104" w16cid:durableId="70929120">
    <w:abstractNumId w:val="30"/>
  </w:num>
  <w:num w:numId="105" w16cid:durableId="56754237">
    <w:abstractNumId w:val="56"/>
  </w:num>
  <w:num w:numId="106" w16cid:durableId="1735926071">
    <w:abstractNumId w:val="13"/>
  </w:num>
  <w:num w:numId="107" w16cid:durableId="685596905">
    <w:abstractNumId w:val="87"/>
  </w:num>
  <w:num w:numId="108" w16cid:durableId="1619222383">
    <w:abstractNumId w:val="102"/>
  </w:num>
  <w:num w:numId="109" w16cid:durableId="1798720135">
    <w:abstractNumId w:val="69"/>
  </w:num>
  <w:num w:numId="110" w16cid:durableId="1301884371">
    <w:abstractNumId w:val="76"/>
  </w:num>
  <w:num w:numId="111" w16cid:durableId="263267479">
    <w:abstractNumId w:val="0"/>
  </w:num>
  <w:num w:numId="112" w16cid:durableId="424039751">
    <w:abstractNumId w:val="96"/>
  </w:num>
  <w:num w:numId="113" w16cid:durableId="1576282435">
    <w:abstractNumId w:val="46"/>
  </w:num>
  <w:num w:numId="114" w16cid:durableId="1187057692">
    <w:abstractNumId w:val="39"/>
  </w:num>
  <w:num w:numId="115" w16cid:durableId="1728185684">
    <w:abstractNumId w:val="23"/>
  </w:num>
  <w:num w:numId="116" w16cid:durableId="611087163">
    <w:abstractNumId w:val="97"/>
  </w:num>
  <w:num w:numId="117" w16cid:durableId="1887138128">
    <w:abstractNumId w:val="20"/>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Quinten Van Woerkom">
    <w15:presenceInfo w15:providerId="AD" w15:userId="S::Quinten.VanWoerkom@ext.esa.int::5e49b6a0-44ce-48a0-ad4f-af2e35a5043f"/>
  </w15:person>
  <w15:person w15:author="Peter Van Der Plas">
    <w15:presenceInfo w15:providerId="AD" w15:userId="S::Peter.van.der.Plas@esa.int::ca44472a-5eb3-4754-9969-82fb57bea8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hideSpellingErrors/>
  <w:hideGrammaticalErrors/>
  <w:activeWritingStyle w:appName="MSWord" w:lang="en-US" w:vendorID="8" w:dllVersion="513"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efaultTabStop w:val="720"/>
  <w:characterSpacingControl w:val="doNotCompress"/>
  <w:hdrShapeDefaults>
    <o:shapedefaults v:ext="edit" spidmax="921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endixStart" w:val="32767"/>
    <w:docVar w:name="Callout1Border" w:val="False"/>
    <w:docVar w:name="Callout1Fill" w:val="8528742"/>
    <w:docVar w:name="Callout1White" w:val="True"/>
    <w:docVar w:name="Callout2Border" w:val="False"/>
    <w:docVar w:name="Callout2Fill" w:val="14786760"/>
    <w:docVar w:name="Callout2White" w:val="True"/>
    <w:docVar w:name="Callout3Border" w:val="False"/>
    <w:docVar w:name="Callout3Fill" w:val="15132390"/>
    <w:docVar w:name="Callout3White" w:val="False"/>
    <w:docVar w:name="Callout4Border" w:val="False"/>
    <w:docVar w:name="Callout4Fill" w:val="16777215"/>
    <w:docVar w:name="Callout4White" w:val="False"/>
    <w:docVar w:name="CalloutBorderColour" w:val="12040119"/>
    <w:docVar w:name="CalloutShape" w:val="5"/>
    <w:docVar w:name="CVPath" w:val="P:\Templates\Standard Content\CVs"/>
    <w:docVar w:name="DocXExtension" w:val="Commercial-in-Confidence"/>
    <w:docVar w:name="DocXMarking" w:val="Commercial-in-Confidence"/>
    <w:docVar w:name="DocXScheme" w:val="RocketBrain Corporate"/>
    <w:docVar w:name="EBoxColour" w:val="14786760"/>
    <w:docVar w:name="MasterHdrFtr" w:val="2"/>
    <w:docVar w:name="ObjCounter" w:val="6"/>
    <w:docVar w:name="ODBCConnection" w:val="ODBC;DSN=PMDB-SPA"/>
    <w:docVar w:name="PaperWeight" w:val="80"/>
    <w:docVar w:name="PicturePath" w:val="c:\users\roger\appdata\roaming\microsoft\templates\"/>
    <w:docVar w:name="PMDBLinked" w:val="False"/>
    <w:docVar w:name="ProformaName" w:val=" "/>
    <w:docVar w:name="ProformaVersion" w:val=" "/>
    <w:docVar w:name="TemplateName" w:val="SCISYS Root"/>
    <w:docVar w:name="TemplateVersion" w:val="2.2"/>
    <w:docVar w:name="TextIndent" w:val="2"/>
  </w:docVars>
  <w:rsids>
    <w:rsidRoot w:val="00581340"/>
    <w:rsid w:val="000006B5"/>
    <w:rsid w:val="0000119A"/>
    <w:rsid w:val="00001C43"/>
    <w:rsid w:val="0000216F"/>
    <w:rsid w:val="000021D1"/>
    <w:rsid w:val="000025ED"/>
    <w:rsid w:val="0000262F"/>
    <w:rsid w:val="00004B3E"/>
    <w:rsid w:val="00004BCF"/>
    <w:rsid w:val="00004EA9"/>
    <w:rsid w:val="00006133"/>
    <w:rsid w:val="00006819"/>
    <w:rsid w:val="00010849"/>
    <w:rsid w:val="00010E41"/>
    <w:rsid w:val="000116E2"/>
    <w:rsid w:val="000127B4"/>
    <w:rsid w:val="00012A35"/>
    <w:rsid w:val="00013687"/>
    <w:rsid w:val="00013ED7"/>
    <w:rsid w:val="00015072"/>
    <w:rsid w:val="00015D26"/>
    <w:rsid w:val="00015FA3"/>
    <w:rsid w:val="00016348"/>
    <w:rsid w:val="00016431"/>
    <w:rsid w:val="00016CCE"/>
    <w:rsid w:val="00017DDD"/>
    <w:rsid w:val="00017F9D"/>
    <w:rsid w:val="000202C1"/>
    <w:rsid w:val="000208A1"/>
    <w:rsid w:val="000210FF"/>
    <w:rsid w:val="00021172"/>
    <w:rsid w:val="000218A7"/>
    <w:rsid w:val="00021BEF"/>
    <w:rsid w:val="00021CAD"/>
    <w:rsid w:val="00021CB3"/>
    <w:rsid w:val="000222E7"/>
    <w:rsid w:val="00022A1D"/>
    <w:rsid w:val="000273D3"/>
    <w:rsid w:val="0002770B"/>
    <w:rsid w:val="00027D0B"/>
    <w:rsid w:val="00031B8A"/>
    <w:rsid w:val="00032A55"/>
    <w:rsid w:val="0003322C"/>
    <w:rsid w:val="00033D2A"/>
    <w:rsid w:val="00034A3F"/>
    <w:rsid w:val="00035129"/>
    <w:rsid w:val="00035581"/>
    <w:rsid w:val="00035FA7"/>
    <w:rsid w:val="000365AB"/>
    <w:rsid w:val="0003779E"/>
    <w:rsid w:val="00037AD2"/>
    <w:rsid w:val="00037EBD"/>
    <w:rsid w:val="00040F9C"/>
    <w:rsid w:val="00041C2B"/>
    <w:rsid w:val="00042354"/>
    <w:rsid w:val="0004363A"/>
    <w:rsid w:val="00043CC5"/>
    <w:rsid w:val="0004420B"/>
    <w:rsid w:val="00044CE2"/>
    <w:rsid w:val="0004564C"/>
    <w:rsid w:val="00045FCA"/>
    <w:rsid w:val="00046569"/>
    <w:rsid w:val="000469F8"/>
    <w:rsid w:val="000474D3"/>
    <w:rsid w:val="00047595"/>
    <w:rsid w:val="0004784A"/>
    <w:rsid w:val="00047F90"/>
    <w:rsid w:val="00050A5F"/>
    <w:rsid w:val="00050B76"/>
    <w:rsid w:val="00052389"/>
    <w:rsid w:val="000528AB"/>
    <w:rsid w:val="000529F7"/>
    <w:rsid w:val="00053E52"/>
    <w:rsid w:val="0005611F"/>
    <w:rsid w:val="00056796"/>
    <w:rsid w:val="00056E15"/>
    <w:rsid w:val="000574BF"/>
    <w:rsid w:val="00057F42"/>
    <w:rsid w:val="00060F45"/>
    <w:rsid w:val="00061041"/>
    <w:rsid w:val="00061E1E"/>
    <w:rsid w:val="0006226E"/>
    <w:rsid w:val="00062D89"/>
    <w:rsid w:val="0006396A"/>
    <w:rsid w:val="00065BDA"/>
    <w:rsid w:val="00065E08"/>
    <w:rsid w:val="000666A8"/>
    <w:rsid w:val="00066F23"/>
    <w:rsid w:val="000671F1"/>
    <w:rsid w:val="00067B25"/>
    <w:rsid w:val="00067FCD"/>
    <w:rsid w:val="000701D2"/>
    <w:rsid w:val="00070AC5"/>
    <w:rsid w:val="00072318"/>
    <w:rsid w:val="00072D62"/>
    <w:rsid w:val="00072E57"/>
    <w:rsid w:val="00073161"/>
    <w:rsid w:val="000736FC"/>
    <w:rsid w:val="00073AAC"/>
    <w:rsid w:val="00074AB9"/>
    <w:rsid w:val="00074BB7"/>
    <w:rsid w:val="00075732"/>
    <w:rsid w:val="00075BF0"/>
    <w:rsid w:val="000765D0"/>
    <w:rsid w:val="00077287"/>
    <w:rsid w:val="0007752D"/>
    <w:rsid w:val="00077EC1"/>
    <w:rsid w:val="000803BE"/>
    <w:rsid w:val="000811E0"/>
    <w:rsid w:val="00081EA3"/>
    <w:rsid w:val="00081EA8"/>
    <w:rsid w:val="00082260"/>
    <w:rsid w:val="0008250B"/>
    <w:rsid w:val="000827EF"/>
    <w:rsid w:val="0008398C"/>
    <w:rsid w:val="00083D4E"/>
    <w:rsid w:val="00085243"/>
    <w:rsid w:val="000866DA"/>
    <w:rsid w:val="00086ACD"/>
    <w:rsid w:val="00087D3B"/>
    <w:rsid w:val="00090AB7"/>
    <w:rsid w:val="00090C4E"/>
    <w:rsid w:val="00090D06"/>
    <w:rsid w:val="000910AB"/>
    <w:rsid w:val="00091B44"/>
    <w:rsid w:val="000928D6"/>
    <w:rsid w:val="00092F38"/>
    <w:rsid w:val="000934DC"/>
    <w:rsid w:val="00093E4C"/>
    <w:rsid w:val="00094595"/>
    <w:rsid w:val="000951E4"/>
    <w:rsid w:val="00095B01"/>
    <w:rsid w:val="0009610F"/>
    <w:rsid w:val="00096706"/>
    <w:rsid w:val="000A0742"/>
    <w:rsid w:val="000A0E49"/>
    <w:rsid w:val="000A1C84"/>
    <w:rsid w:val="000A2989"/>
    <w:rsid w:val="000A3768"/>
    <w:rsid w:val="000A391C"/>
    <w:rsid w:val="000A3BDF"/>
    <w:rsid w:val="000A4548"/>
    <w:rsid w:val="000A49AB"/>
    <w:rsid w:val="000A7D58"/>
    <w:rsid w:val="000B018B"/>
    <w:rsid w:val="000B1EF4"/>
    <w:rsid w:val="000B2A24"/>
    <w:rsid w:val="000B370A"/>
    <w:rsid w:val="000B3DDD"/>
    <w:rsid w:val="000B50F2"/>
    <w:rsid w:val="000B6D3A"/>
    <w:rsid w:val="000B708C"/>
    <w:rsid w:val="000B71BA"/>
    <w:rsid w:val="000B79C7"/>
    <w:rsid w:val="000B7DF6"/>
    <w:rsid w:val="000C0003"/>
    <w:rsid w:val="000C0329"/>
    <w:rsid w:val="000C0457"/>
    <w:rsid w:val="000C1777"/>
    <w:rsid w:val="000C1B78"/>
    <w:rsid w:val="000C25CD"/>
    <w:rsid w:val="000C3D04"/>
    <w:rsid w:val="000C40B0"/>
    <w:rsid w:val="000C4BFD"/>
    <w:rsid w:val="000C4CAE"/>
    <w:rsid w:val="000C4F5E"/>
    <w:rsid w:val="000C71C0"/>
    <w:rsid w:val="000C73F6"/>
    <w:rsid w:val="000C7533"/>
    <w:rsid w:val="000C763C"/>
    <w:rsid w:val="000C786E"/>
    <w:rsid w:val="000D033A"/>
    <w:rsid w:val="000D071E"/>
    <w:rsid w:val="000D07AC"/>
    <w:rsid w:val="000D08DE"/>
    <w:rsid w:val="000D16FD"/>
    <w:rsid w:val="000D3DD8"/>
    <w:rsid w:val="000D405E"/>
    <w:rsid w:val="000D4B2F"/>
    <w:rsid w:val="000D50B7"/>
    <w:rsid w:val="000D55D6"/>
    <w:rsid w:val="000D6433"/>
    <w:rsid w:val="000D6B65"/>
    <w:rsid w:val="000E06BC"/>
    <w:rsid w:val="000E0E67"/>
    <w:rsid w:val="000E10DD"/>
    <w:rsid w:val="000E1708"/>
    <w:rsid w:val="000E181B"/>
    <w:rsid w:val="000E2035"/>
    <w:rsid w:val="000E246B"/>
    <w:rsid w:val="000E2B45"/>
    <w:rsid w:val="000E33E9"/>
    <w:rsid w:val="000E49F5"/>
    <w:rsid w:val="000E4F85"/>
    <w:rsid w:val="000E52BD"/>
    <w:rsid w:val="000E5B50"/>
    <w:rsid w:val="000E7135"/>
    <w:rsid w:val="000E7B42"/>
    <w:rsid w:val="000E7BD6"/>
    <w:rsid w:val="000E7F4A"/>
    <w:rsid w:val="000F0013"/>
    <w:rsid w:val="000F0D7E"/>
    <w:rsid w:val="000F0E6A"/>
    <w:rsid w:val="000F3253"/>
    <w:rsid w:val="000F4ED5"/>
    <w:rsid w:val="000F5FFF"/>
    <w:rsid w:val="000F792A"/>
    <w:rsid w:val="000F7EC1"/>
    <w:rsid w:val="0010001D"/>
    <w:rsid w:val="0010070B"/>
    <w:rsid w:val="001007FA"/>
    <w:rsid w:val="00103B7E"/>
    <w:rsid w:val="001070A3"/>
    <w:rsid w:val="001070BC"/>
    <w:rsid w:val="001074AE"/>
    <w:rsid w:val="0010752B"/>
    <w:rsid w:val="00111AEF"/>
    <w:rsid w:val="00113515"/>
    <w:rsid w:val="001136F2"/>
    <w:rsid w:val="00113792"/>
    <w:rsid w:val="00113BB8"/>
    <w:rsid w:val="00115C51"/>
    <w:rsid w:val="0011601A"/>
    <w:rsid w:val="00120608"/>
    <w:rsid w:val="00120911"/>
    <w:rsid w:val="00120B1B"/>
    <w:rsid w:val="00121A64"/>
    <w:rsid w:val="00122440"/>
    <w:rsid w:val="00124A59"/>
    <w:rsid w:val="00124A7F"/>
    <w:rsid w:val="001256F4"/>
    <w:rsid w:val="001275CA"/>
    <w:rsid w:val="0013065B"/>
    <w:rsid w:val="0013170A"/>
    <w:rsid w:val="0013262C"/>
    <w:rsid w:val="001329A4"/>
    <w:rsid w:val="00133F99"/>
    <w:rsid w:val="0013400C"/>
    <w:rsid w:val="00134290"/>
    <w:rsid w:val="001343E4"/>
    <w:rsid w:val="00134C15"/>
    <w:rsid w:val="0013557D"/>
    <w:rsid w:val="00135E7A"/>
    <w:rsid w:val="0013642A"/>
    <w:rsid w:val="00136D7B"/>
    <w:rsid w:val="0014072D"/>
    <w:rsid w:val="00140778"/>
    <w:rsid w:val="0014122F"/>
    <w:rsid w:val="0014133E"/>
    <w:rsid w:val="00141F12"/>
    <w:rsid w:val="00142541"/>
    <w:rsid w:val="0014263D"/>
    <w:rsid w:val="00142996"/>
    <w:rsid w:val="001429DD"/>
    <w:rsid w:val="00142B9A"/>
    <w:rsid w:val="00142FB3"/>
    <w:rsid w:val="00144254"/>
    <w:rsid w:val="001446BD"/>
    <w:rsid w:val="0014539B"/>
    <w:rsid w:val="00145F9C"/>
    <w:rsid w:val="00145FD2"/>
    <w:rsid w:val="00146DB4"/>
    <w:rsid w:val="00146E88"/>
    <w:rsid w:val="001475FB"/>
    <w:rsid w:val="00147900"/>
    <w:rsid w:val="00147B35"/>
    <w:rsid w:val="00147D71"/>
    <w:rsid w:val="00150085"/>
    <w:rsid w:val="0015029A"/>
    <w:rsid w:val="00150797"/>
    <w:rsid w:val="001508AC"/>
    <w:rsid w:val="0015090F"/>
    <w:rsid w:val="001509C8"/>
    <w:rsid w:val="00150A2B"/>
    <w:rsid w:val="00151962"/>
    <w:rsid w:val="001525C2"/>
    <w:rsid w:val="001527ED"/>
    <w:rsid w:val="00154AB3"/>
    <w:rsid w:val="00155060"/>
    <w:rsid w:val="00155C45"/>
    <w:rsid w:val="00155D3A"/>
    <w:rsid w:val="00156A25"/>
    <w:rsid w:val="00156C13"/>
    <w:rsid w:val="00156E02"/>
    <w:rsid w:val="00157B8C"/>
    <w:rsid w:val="00157BCA"/>
    <w:rsid w:val="00157F33"/>
    <w:rsid w:val="00160EAE"/>
    <w:rsid w:val="001612F5"/>
    <w:rsid w:val="0016131D"/>
    <w:rsid w:val="00161F81"/>
    <w:rsid w:val="00164146"/>
    <w:rsid w:val="00164472"/>
    <w:rsid w:val="00164BFC"/>
    <w:rsid w:val="00164DC5"/>
    <w:rsid w:val="00165830"/>
    <w:rsid w:val="00166269"/>
    <w:rsid w:val="00166DF1"/>
    <w:rsid w:val="00170010"/>
    <w:rsid w:val="00170A04"/>
    <w:rsid w:val="00172556"/>
    <w:rsid w:val="0017379F"/>
    <w:rsid w:val="00174076"/>
    <w:rsid w:val="001745B7"/>
    <w:rsid w:val="00175691"/>
    <w:rsid w:val="00177700"/>
    <w:rsid w:val="00177DC1"/>
    <w:rsid w:val="00180584"/>
    <w:rsid w:val="00180D9C"/>
    <w:rsid w:val="00180DA1"/>
    <w:rsid w:val="00181084"/>
    <w:rsid w:val="001814B8"/>
    <w:rsid w:val="001814F5"/>
    <w:rsid w:val="00182691"/>
    <w:rsid w:val="00182A34"/>
    <w:rsid w:val="00182F81"/>
    <w:rsid w:val="001832FF"/>
    <w:rsid w:val="00183C67"/>
    <w:rsid w:val="00183EBF"/>
    <w:rsid w:val="0018432E"/>
    <w:rsid w:val="00184ADF"/>
    <w:rsid w:val="00185A64"/>
    <w:rsid w:val="00185BDF"/>
    <w:rsid w:val="00185F00"/>
    <w:rsid w:val="0018632D"/>
    <w:rsid w:val="001864A8"/>
    <w:rsid w:val="00190435"/>
    <w:rsid w:val="001911D1"/>
    <w:rsid w:val="00192EAE"/>
    <w:rsid w:val="001937A0"/>
    <w:rsid w:val="00193A80"/>
    <w:rsid w:val="00193BB8"/>
    <w:rsid w:val="00193BD4"/>
    <w:rsid w:val="00193E05"/>
    <w:rsid w:val="00193ED3"/>
    <w:rsid w:val="00194794"/>
    <w:rsid w:val="00195148"/>
    <w:rsid w:val="00195219"/>
    <w:rsid w:val="001956EC"/>
    <w:rsid w:val="00195BF2"/>
    <w:rsid w:val="00196130"/>
    <w:rsid w:val="001962DA"/>
    <w:rsid w:val="0019772E"/>
    <w:rsid w:val="00197BC2"/>
    <w:rsid w:val="00197F73"/>
    <w:rsid w:val="001A02AF"/>
    <w:rsid w:val="001A0829"/>
    <w:rsid w:val="001A0C9A"/>
    <w:rsid w:val="001A118A"/>
    <w:rsid w:val="001A11A2"/>
    <w:rsid w:val="001A1319"/>
    <w:rsid w:val="001A1376"/>
    <w:rsid w:val="001A1675"/>
    <w:rsid w:val="001A16B4"/>
    <w:rsid w:val="001A1738"/>
    <w:rsid w:val="001A2628"/>
    <w:rsid w:val="001A2D4D"/>
    <w:rsid w:val="001A3DC8"/>
    <w:rsid w:val="001A4275"/>
    <w:rsid w:val="001A5A1C"/>
    <w:rsid w:val="001A67E4"/>
    <w:rsid w:val="001A68D2"/>
    <w:rsid w:val="001A74F1"/>
    <w:rsid w:val="001A79C8"/>
    <w:rsid w:val="001A7BDD"/>
    <w:rsid w:val="001B02E1"/>
    <w:rsid w:val="001B0D13"/>
    <w:rsid w:val="001B1B1E"/>
    <w:rsid w:val="001B1EB9"/>
    <w:rsid w:val="001B1F74"/>
    <w:rsid w:val="001B2DC3"/>
    <w:rsid w:val="001B3728"/>
    <w:rsid w:val="001B3CAA"/>
    <w:rsid w:val="001B4BA1"/>
    <w:rsid w:val="001B4D8F"/>
    <w:rsid w:val="001B4F22"/>
    <w:rsid w:val="001B5399"/>
    <w:rsid w:val="001B5F08"/>
    <w:rsid w:val="001B749A"/>
    <w:rsid w:val="001C11E5"/>
    <w:rsid w:val="001C2873"/>
    <w:rsid w:val="001C3C4B"/>
    <w:rsid w:val="001C46E5"/>
    <w:rsid w:val="001C4A49"/>
    <w:rsid w:val="001C58CF"/>
    <w:rsid w:val="001C5EBD"/>
    <w:rsid w:val="001C6FB2"/>
    <w:rsid w:val="001D0073"/>
    <w:rsid w:val="001D018B"/>
    <w:rsid w:val="001D08D8"/>
    <w:rsid w:val="001D0988"/>
    <w:rsid w:val="001D0B78"/>
    <w:rsid w:val="001D27E3"/>
    <w:rsid w:val="001D28E1"/>
    <w:rsid w:val="001D3E7D"/>
    <w:rsid w:val="001D4E1B"/>
    <w:rsid w:val="001D5959"/>
    <w:rsid w:val="001D5FD4"/>
    <w:rsid w:val="001D6177"/>
    <w:rsid w:val="001D6E76"/>
    <w:rsid w:val="001D72A2"/>
    <w:rsid w:val="001D793D"/>
    <w:rsid w:val="001D7ED2"/>
    <w:rsid w:val="001E01F1"/>
    <w:rsid w:val="001E07CF"/>
    <w:rsid w:val="001E142E"/>
    <w:rsid w:val="001E1A99"/>
    <w:rsid w:val="001E218A"/>
    <w:rsid w:val="001E288B"/>
    <w:rsid w:val="001E2D84"/>
    <w:rsid w:val="001E366B"/>
    <w:rsid w:val="001E40F5"/>
    <w:rsid w:val="001E481D"/>
    <w:rsid w:val="001E5539"/>
    <w:rsid w:val="001E5934"/>
    <w:rsid w:val="001E5A41"/>
    <w:rsid w:val="001E6C76"/>
    <w:rsid w:val="001E6D6E"/>
    <w:rsid w:val="001E7753"/>
    <w:rsid w:val="001E7F3D"/>
    <w:rsid w:val="001F041B"/>
    <w:rsid w:val="001F0553"/>
    <w:rsid w:val="001F24B2"/>
    <w:rsid w:val="001F30BA"/>
    <w:rsid w:val="001F3B35"/>
    <w:rsid w:val="001F3C48"/>
    <w:rsid w:val="001F43CD"/>
    <w:rsid w:val="001F44BA"/>
    <w:rsid w:val="001F6D47"/>
    <w:rsid w:val="001F7482"/>
    <w:rsid w:val="001F77A9"/>
    <w:rsid w:val="00200581"/>
    <w:rsid w:val="0020141F"/>
    <w:rsid w:val="002015B5"/>
    <w:rsid w:val="0020260A"/>
    <w:rsid w:val="00203259"/>
    <w:rsid w:val="0020371E"/>
    <w:rsid w:val="00204C94"/>
    <w:rsid w:val="00205613"/>
    <w:rsid w:val="0020590E"/>
    <w:rsid w:val="00206A1A"/>
    <w:rsid w:val="00206AD6"/>
    <w:rsid w:val="00206BF0"/>
    <w:rsid w:val="0020711F"/>
    <w:rsid w:val="0020728E"/>
    <w:rsid w:val="00207457"/>
    <w:rsid w:val="002077C3"/>
    <w:rsid w:val="00207BB6"/>
    <w:rsid w:val="00207D67"/>
    <w:rsid w:val="00210E0C"/>
    <w:rsid w:val="00210E73"/>
    <w:rsid w:val="00211972"/>
    <w:rsid w:val="00212E69"/>
    <w:rsid w:val="00213ED5"/>
    <w:rsid w:val="002143F6"/>
    <w:rsid w:val="00214F29"/>
    <w:rsid w:val="00216419"/>
    <w:rsid w:val="00217E05"/>
    <w:rsid w:val="00220720"/>
    <w:rsid w:val="00221221"/>
    <w:rsid w:val="0022153F"/>
    <w:rsid w:val="00221868"/>
    <w:rsid w:val="0022202F"/>
    <w:rsid w:val="00222249"/>
    <w:rsid w:val="002228BD"/>
    <w:rsid w:val="00223683"/>
    <w:rsid w:val="00223794"/>
    <w:rsid w:val="00223D5B"/>
    <w:rsid w:val="00224008"/>
    <w:rsid w:val="00224175"/>
    <w:rsid w:val="00224444"/>
    <w:rsid w:val="00224BD9"/>
    <w:rsid w:val="00224E16"/>
    <w:rsid w:val="00225424"/>
    <w:rsid w:val="0022546B"/>
    <w:rsid w:val="00225D9D"/>
    <w:rsid w:val="00225EE5"/>
    <w:rsid w:val="00226870"/>
    <w:rsid w:val="00226AB0"/>
    <w:rsid w:val="00226CE3"/>
    <w:rsid w:val="00226EBE"/>
    <w:rsid w:val="002273AD"/>
    <w:rsid w:val="00227F14"/>
    <w:rsid w:val="00230BAB"/>
    <w:rsid w:val="00230CD4"/>
    <w:rsid w:val="002315DE"/>
    <w:rsid w:val="00231D8F"/>
    <w:rsid w:val="0023210C"/>
    <w:rsid w:val="00232F1E"/>
    <w:rsid w:val="002332D0"/>
    <w:rsid w:val="00234750"/>
    <w:rsid w:val="00234EF9"/>
    <w:rsid w:val="002350EE"/>
    <w:rsid w:val="0023531A"/>
    <w:rsid w:val="00235818"/>
    <w:rsid w:val="00236505"/>
    <w:rsid w:val="00236F36"/>
    <w:rsid w:val="00237A39"/>
    <w:rsid w:val="0024015B"/>
    <w:rsid w:val="00240614"/>
    <w:rsid w:val="00240B80"/>
    <w:rsid w:val="0024175A"/>
    <w:rsid w:val="00241AE7"/>
    <w:rsid w:val="00241BE9"/>
    <w:rsid w:val="00241E2A"/>
    <w:rsid w:val="00242284"/>
    <w:rsid w:val="00242328"/>
    <w:rsid w:val="00242C7D"/>
    <w:rsid w:val="00244415"/>
    <w:rsid w:val="00245B57"/>
    <w:rsid w:val="00245CB6"/>
    <w:rsid w:val="002460BE"/>
    <w:rsid w:val="00246560"/>
    <w:rsid w:val="00247110"/>
    <w:rsid w:val="00247F24"/>
    <w:rsid w:val="002504C8"/>
    <w:rsid w:val="00250799"/>
    <w:rsid w:val="00250956"/>
    <w:rsid w:val="00250B68"/>
    <w:rsid w:val="00250EA0"/>
    <w:rsid w:val="00251266"/>
    <w:rsid w:val="002524B8"/>
    <w:rsid w:val="002525A4"/>
    <w:rsid w:val="00252BDC"/>
    <w:rsid w:val="002539E3"/>
    <w:rsid w:val="00254F8B"/>
    <w:rsid w:val="00255EF5"/>
    <w:rsid w:val="0025602C"/>
    <w:rsid w:val="002572C3"/>
    <w:rsid w:val="002600FF"/>
    <w:rsid w:val="00261981"/>
    <w:rsid w:val="0026233B"/>
    <w:rsid w:val="00263F95"/>
    <w:rsid w:val="002646AF"/>
    <w:rsid w:val="002646B3"/>
    <w:rsid w:val="002647DD"/>
    <w:rsid w:val="00264E81"/>
    <w:rsid w:val="00265262"/>
    <w:rsid w:val="0026536B"/>
    <w:rsid w:val="002660FD"/>
    <w:rsid w:val="00267078"/>
    <w:rsid w:val="00267B70"/>
    <w:rsid w:val="00270947"/>
    <w:rsid w:val="00270D8C"/>
    <w:rsid w:val="00271C3B"/>
    <w:rsid w:val="002723E2"/>
    <w:rsid w:val="002729F2"/>
    <w:rsid w:val="00272C2B"/>
    <w:rsid w:val="00273483"/>
    <w:rsid w:val="00275CCD"/>
    <w:rsid w:val="00275E56"/>
    <w:rsid w:val="00276B4F"/>
    <w:rsid w:val="00276E49"/>
    <w:rsid w:val="00276FEA"/>
    <w:rsid w:val="002775C5"/>
    <w:rsid w:val="00277FA8"/>
    <w:rsid w:val="00280842"/>
    <w:rsid w:val="00281014"/>
    <w:rsid w:val="00281876"/>
    <w:rsid w:val="00282809"/>
    <w:rsid w:val="00282AE2"/>
    <w:rsid w:val="002846A3"/>
    <w:rsid w:val="00284B7F"/>
    <w:rsid w:val="00284CFE"/>
    <w:rsid w:val="00284E1E"/>
    <w:rsid w:val="002854E7"/>
    <w:rsid w:val="0028556E"/>
    <w:rsid w:val="00285767"/>
    <w:rsid w:val="00285CBD"/>
    <w:rsid w:val="00285E95"/>
    <w:rsid w:val="0028628A"/>
    <w:rsid w:val="00287DFF"/>
    <w:rsid w:val="0029036D"/>
    <w:rsid w:val="00290DFD"/>
    <w:rsid w:val="00291644"/>
    <w:rsid w:val="00291A62"/>
    <w:rsid w:val="00291CB3"/>
    <w:rsid w:val="00292F88"/>
    <w:rsid w:val="0029402E"/>
    <w:rsid w:val="00294228"/>
    <w:rsid w:val="0029436E"/>
    <w:rsid w:val="002949BA"/>
    <w:rsid w:val="00296499"/>
    <w:rsid w:val="002964D2"/>
    <w:rsid w:val="002970BA"/>
    <w:rsid w:val="002971B7"/>
    <w:rsid w:val="002A01BC"/>
    <w:rsid w:val="002A0611"/>
    <w:rsid w:val="002A1B54"/>
    <w:rsid w:val="002A1E61"/>
    <w:rsid w:val="002A29CF"/>
    <w:rsid w:val="002A2EF8"/>
    <w:rsid w:val="002A5B35"/>
    <w:rsid w:val="002A6B97"/>
    <w:rsid w:val="002A707A"/>
    <w:rsid w:val="002A7529"/>
    <w:rsid w:val="002B04E2"/>
    <w:rsid w:val="002B0729"/>
    <w:rsid w:val="002B0746"/>
    <w:rsid w:val="002B074D"/>
    <w:rsid w:val="002B0859"/>
    <w:rsid w:val="002B142D"/>
    <w:rsid w:val="002B195C"/>
    <w:rsid w:val="002B28F1"/>
    <w:rsid w:val="002B3FB1"/>
    <w:rsid w:val="002B518C"/>
    <w:rsid w:val="002B6989"/>
    <w:rsid w:val="002B7393"/>
    <w:rsid w:val="002B7FF0"/>
    <w:rsid w:val="002C05EF"/>
    <w:rsid w:val="002C07AC"/>
    <w:rsid w:val="002C0A8C"/>
    <w:rsid w:val="002C22B7"/>
    <w:rsid w:val="002C297A"/>
    <w:rsid w:val="002C2B3E"/>
    <w:rsid w:val="002C4669"/>
    <w:rsid w:val="002C48D2"/>
    <w:rsid w:val="002C491A"/>
    <w:rsid w:val="002C4CAB"/>
    <w:rsid w:val="002C4F23"/>
    <w:rsid w:val="002C6885"/>
    <w:rsid w:val="002D011B"/>
    <w:rsid w:val="002D0138"/>
    <w:rsid w:val="002D1DB1"/>
    <w:rsid w:val="002D1F2D"/>
    <w:rsid w:val="002D2AD3"/>
    <w:rsid w:val="002D3C71"/>
    <w:rsid w:val="002D4851"/>
    <w:rsid w:val="002D4883"/>
    <w:rsid w:val="002D5EEA"/>
    <w:rsid w:val="002D6407"/>
    <w:rsid w:val="002D6B15"/>
    <w:rsid w:val="002D772B"/>
    <w:rsid w:val="002E1130"/>
    <w:rsid w:val="002E186F"/>
    <w:rsid w:val="002E2A4A"/>
    <w:rsid w:val="002E3971"/>
    <w:rsid w:val="002E4219"/>
    <w:rsid w:val="002E4D6B"/>
    <w:rsid w:val="002E5DC3"/>
    <w:rsid w:val="002E624E"/>
    <w:rsid w:val="002E6CC3"/>
    <w:rsid w:val="002E783F"/>
    <w:rsid w:val="002E7BD3"/>
    <w:rsid w:val="002F025D"/>
    <w:rsid w:val="002F0F6A"/>
    <w:rsid w:val="002F131C"/>
    <w:rsid w:val="002F1795"/>
    <w:rsid w:val="002F1CA3"/>
    <w:rsid w:val="002F1E71"/>
    <w:rsid w:val="002F2337"/>
    <w:rsid w:val="002F25A4"/>
    <w:rsid w:val="002F2CE9"/>
    <w:rsid w:val="002F34A5"/>
    <w:rsid w:val="002F39EA"/>
    <w:rsid w:val="002F3F76"/>
    <w:rsid w:val="002F4463"/>
    <w:rsid w:val="002F7946"/>
    <w:rsid w:val="003001CA"/>
    <w:rsid w:val="00301204"/>
    <w:rsid w:val="00301494"/>
    <w:rsid w:val="00301D5F"/>
    <w:rsid w:val="00301E3A"/>
    <w:rsid w:val="00302239"/>
    <w:rsid w:val="00302358"/>
    <w:rsid w:val="0030236E"/>
    <w:rsid w:val="0030242F"/>
    <w:rsid w:val="003028FF"/>
    <w:rsid w:val="00303B38"/>
    <w:rsid w:val="003040D7"/>
    <w:rsid w:val="003047FD"/>
    <w:rsid w:val="00304AF2"/>
    <w:rsid w:val="003053AF"/>
    <w:rsid w:val="00306AEA"/>
    <w:rsid w:val="00307187"/>
    <w:rsid w:val="00307484"/>
    <w:rsid w:val="0031086E"/>
    <w:rsid w:val="00312034"/>
    <w:rsid w:val="00312059"/>
    <w:rsid w:val="003134E2"/>
    <w:rsid w:val="00313E90"/>
    <w:rsid w:val="003163DB"/>
    <w:rsid w:val="00316C48"/>
    <w:rsid w:val="00317A7E"/>
    <w:rsid w:val="00317AB6"/>
    <w:rsid w:val="00317C8C"/>
    <w:rsid w:val="0032016B"/>
    <w:rsid w:val="00320D95"/>
    <w:rsid w:val="003213BC"/>
    <w:rsid w:val="0032339F"/>
    <w:rsid w:val="00323AC7"/>
    <w:rsid w:val="00324649"/>
    <w:rsid w:val="00324A3E"/>
    <w:rsid w:val="00325610"/>
    <w:rsid w:val="003258CE"/>
    <w:rsid w:val="00325EFC"/>
    <w:rsid w:val="0032618F"/>
    <w:rsid w:val="0032711C"/>
    <w:rsid w:val="00330C89"/>
    <w:rsid w:val="00333843"/>
    <w:rsid w:val="00334166"/>
    <w:rsid w:val="0033473D"/>
    <w:rsid w:val="00334D0C"/>
    <w:rsid w:val="00335BD7"/>
    <w:rsid w:val="00336395"/>
    <w:rsid w:val="00336F32"/>
    <w:rsid w:val="003370E5"/>
    <w:rsid w:val="003375FC"/>
    <w:rsid w:val="00337C4B"/>
    <w:rsid w:val="00340BD5"/>
    <w:rsid w:val="00340FB2"/>
    <w:rsid w:val="003419BF"/>
    <w:rsid w:val="00341E9C"/>
    <w:rsid w:val="00342678"/>
    <w:rsid w:val="00342C4E"/>
    <w:rsid w:val="00342E9A"/>
    <w:rsid w:val="00343495"/>
    <w:rsid w:val="0034357C"/>
    <w:rsid w:val="003435DB"/>
    <w:rsid w:val="003439EC"/>
    <w:rsid w:val="00344A28"/>
    <w:rsid w:val="00345F04"/>
    <w:rsid w:val="0034603B"/>
    <w:rsid w:val="003464C7"/>
    <w:rsid w:val="003469C1"/>
    <w:rsid w:val="00346D28"/>
    <w:rsid w:val="003470C3"/>
    <w:rsid w:val="00347A3A"/>
    <w:rsid w:val="00347B69"/>
    <w:rsid w:val="00350016"/>
    <w:rsid w:val="003500E6"/>
    <w:rsid w:val="003517C5"/>
    <w:rsid w:val="0035295B"/>
    <w:rsid w:val="003531D1"/>
    <w:rsid w:val="00353565"/>
    <w:rsid w:val="00353F2E"/>
    <w:rsid w:val="00354D7D"/>
    <w:rsid w:val="00355118"/>
    <w:rsid w:val="0035541D"/>
    <w:rsid w:val="003562DC"/>
    <w:rsid w:val="00356F69"/>
    <w:rsid w:val="00357231"/>
    <w:rsid w:val="00357CF6"/>
    <w:rsid w:val="00360663"/>
    <w:rsid w:val="00362BEC"/>
    <w:rsid w:val="0036307C"/>
    <w:rsid w:val="003630B5"/>
    <w:rsid w:val="00364A01"/>
    <w:rsid w:val="00366046"/>
    <w:rsid w:val="00366BE6"/>
    <w:rsid w:val="00366C73"/>
    <w:rsid w:val="00367998"/>
    <w:rsid w:val="0037015F"/>
    <w:rsid w:val="00370A7C"/>
    <w:rsid w:val="00370FE9"/>
    <w:rsid w:val="0037221A"/>
    <w:rsid w:val="003724F7"/>
    <w:rsid w:val="00372739"/>
    <w:rsid w:val="00372DF8"/>
    <w:rsid w:val="00372FC5"/>
    <w:rsid w:val="00373871"/>
    <w:rsid w:val="00374C1F"/>
    <w:rsid w:val="003752C5"/>
    <w:rsid w:val="00375B13"/>
    <w:rsid w:val="00375CCD"/>
    <w:rsid w:val="003765EB"/>
    <w:rsid w:val="00377153"/>
    <w:rsid w:val="003773E1"/>
    <w:rsid w:val="00377468"/>
    <w:rsid w:val="00377EB4"/>
    <w:rsid w:val="00380469"/>
    <w:rsid w:val="00380EE8"/>
    <w:rsid w:val="003816B3"/>
    <w:rsid w:val="003845CD"/>
    <w:rsid w:val="00384A5D"/>
    <w:rsid w:val="00384DFC"/>
    <w:rsid w:val="00385079"/>
    <w:rsid w:val="0038536B"/>
    <w:rsid w:val="00385C5F"/>
    <w:rsid w:val="00387421"/>
    <w:rsid w:val="00387A33"/>
    <w:rsid w:val="00387C3B"/>
    <w:rsid w:val="003902D7"/>
    <w:rsid w:val="003920E6"/>
    <w:rsid w:val="0039270E"/>
    <w:rsid w:val="0039285B"/>
    <w:rsid w:val="00393066"/>
    <w:rsid w:val="003931A2"/>
    <w:rsid w:val="00395ABE"/>
    <w:rsid w:val="00396411"/>
    <w:rsid w:val="00396C1B"/>
    <w:rsid w:val="003979A7"/>
    <w:rsid w:val="00397F5A"/>
    <w:rsid w:val="003A0C29"/>
    <w:rsid w:val="003A1437"/>
    <w:rsid w:val="003A2900"/>
    <w:rsid w:val="003A2906"/>
    <w:rsid w:val="003A2D37"/>
    <w:rsid w:val="003A458C"/>
    <w:rsid w:val="003A4612"/>
    <w:rsid w:val="003A4EFD"/>
    <w:rsid w:val="003A4F59"/>
    <w:rsid w:val="003A55AC"/>
    <w:rsid w:val="003A636A"/>
    <w:rsid w:val="003A716E"/>
    <w:rsid w:val="003B011E"/>
    <w:rsid w:val="003B02F7"/>
    <w:rsid w:val="003B1B8D"/>
    <w:rsid w:val="003B31E7"/>
    <w:rsid w:val="003B374D"/>
    <w:rsid w:val="003B3942"/>
    <w:rsid w:val="003B3A9A"/>
    <w:rsid w:val="003B438F"/>
    <w:rsid w:val="003B45DC"/>
    <w:rsid w:val="003B4E92"/>
    <w:rsid w:val="003B55EA"/>
    <w:rsid w:val="003B5C46"/>
    <w:rsid w:val="003B7270"/>
    <w:rsid w:val="003B764E"/>
    <w:rsid w:val="003C046D"/>
    <w:rsid w:val="003C0A46"/>
    <w:rsid w:val="003C0D4C"/>
    <w:rsid w:val="003C1576"/>
    <w:rsid w:val="003C1631"/>
    <w:rsid w:val="003C285F"/>
    <w:rsid w:val="003C48EB"/>
    <w:rsid w:val="003C4A94"/>
    <w:rsid w:val="003C4DF7"/>
    <w:rsid w:val="003D24B7"/>
    <w:rsid w:val="003D277C"/>
    <w:rsid w:val="003D2853"/>
    <w:rsid w:val="003D33D9"/>
    <w:rsid w:val="003D3776"/>
    <w:rsid w:val="003D399D"/>
    <w:rsid w:val="003D3FB2"/>
    <w:rsid w:val="003D40C2"/>
    <w:rsid w:val="003D4402"/>
    <w:rsid w:val="003D4CE6"/>
    <w:rsid w:val="003D60C3"/>
    <w:rsid w:val="003D660A"/>
    <w:rsid w:val="003D6D41"/>
    <w:rsid w:val="003D7047"/>
    <w:rsid w:val="003E0647"/>
    <w:rsid w:val="003E0D8C"/>
    <w:rsid w:val="003E27D0"/>
    <w:rsid w:val="003E3108"/>
    <w:rsid w:val="003E41F9"/>
    <w:rsid w:val="003E4539"/>
    <w:rsid w:val="003E4CE8"/>
    <w:rsid w:val="003E51AD"/>
    <w:rsid w:val="003E593A"/>
    <w:rsid w:val="003E59D3"/>
    <w:rsid w:val="003E6B2C"/>
    <w:rsid w:val="003E6F0E"/>
    <w:rsid w:val="003E7232"/>
    <w:rsid w:val="003E72CB"/>
    <w:rsid w:val="003F1120"/>
    <w:rsid w:val="003F1F05"/>
    <w:rsid w:val="003F2405"/>
    <w:rsid w:val="003F2BC7"/>
    <w:rsid w:val="003F2D4E"/>
    <w:rsid w:val="003F31B5"/>
    <w:rsid w:val="003F3754"/>
    <w:rsid w:val="003F37B5"/>
    <w:rsid w:val="003F3F02"/>
    <w:rsid w:val="003F4150"/>
    <w:rsid w:val="003F42CB"/>
    <w:rsid w:val="003F4581"/>
    <w:rsid w:val="003F673B"/>
    <w:rsid w:val="003F6A10"/>
    <w:rsid w:val="003F7FCD"/>
    <w:rsid w:val="00400629"/>
    <w:rsid w:val="00401E37"/>
    <w:rsid w:val="00402361"/>
    <w:rsid w:val="00402480"/>
    <w:rsid w:val="00402E06"/>
    <w:rsid w:val="00402F2F"/>
    <w:rsid w:val="0040319E"/>
    <w:rsid w:val="00403C0B"/>
    <w:rsid w:val="00403E23"/>
    <w:rsid w:val="004041DB"/>
    <w:rsid w:val="00404A92"/>
    <w:rsid w:val="00404E72"/>
    <w:rsid w:val="00404EE0"/>
    <w:rsid w:val="00405884"/>
    <w:rsid w:val="00405997"/>
    <w:rsid w:val="0040638D"/>
    <w:rsid w:val="004065B1"/>
    <w:rsid w:val="00406962"/>
    <w:rsid w:val="004105F7"/>
    <w:rsid w:val="00411AF2"/>
    <w:rsid w:val="00412886"/>
    <w:rsid w:val="004129BC"/>
    <w:rsid w:val="00414006"/>
    <w:rsid w:val="0041447B"/>
    <w:rsid w:val="00414640"/>
    <w:rsid w:val="004146DC"/>
    <w:rsid w:val="00416815"/>
    <w:rsid w:val="004213ED"/>
    <w:rsid w:val="00421485"/>
    <w:rsid w:val="004217D0"/>
    <w:rsid w:val="00421BF2"/>
    <w:rsid w:val="00422E48"/>
    <w:rsid w:val="0042316A"/>
    <w:rsid w:val="00423400"/>
    <w:rsid w:val="004239F7"/>
    <w:rsid w:val="00423C86"/>
    <w:rsid w:val="00424BB2"/>
    <w:rsid w:val="00425C4C"/>
    <w:rsid w:val="00426AFE"/>
    <w:rsid w:val="00426FE3"/>
    <w:rsid w:val="00427F3B"/>
    <w:rsid w:val="0043015A"/>
    <w:rsid w:val="004301BB"/>
    <w:rsid w:val="00430680"/>
    <w:rsid w:val="00431151"/>
    <w:rsid w:val="00433350"/>
    <w:rsid w:val="004338DE"/>
    <w:rsid w:val="004339D9"/>
    <w:rsid w:val="00433C08"/>
    <w:rsid w:val="004340F3"/>
    <w:rsid w:val="004343FB"/>
    <w:rsid w:val="00434512"/>
    <w:rsid w:val="004345FC"/>
    <w:rsid w:val="00434868"/>
    <w:rsid w:val="004352E8"/>
    <w:rsid w:val="004355ED"/>
    <w:rsid w:val="00435D18"/>
    <w:rsid w:val="004362B1"/>
    <w:rsid w:val="00436843"/>
    <w:rsid w:val="0043697D"/>
    <w:rsid w:val="004373EC"/>
    <w:rsid w:val="0044003A"/>
    <w:rsid w:val="004407EB"/>
    <w:rsid w:val="00440A00"/>
    <w:rsid w:val="00440C7E"/>
    <w:rsid w:val="00441AF3"/>
    <w:rsid w:val="004424B1"/>
    <w:rsid w:val="004432A4"/>
    <w:rsid w:val="00443998"/>
    <w:rsid w:val="004441A6"/>
    <w:rsid w:val="00444FD8"/>
    <w:rsid w:val="004450B7"/>
    <w:rsid w:val="004463B8"/>
    <w:rsid w:val="0044757D"/>
    <w:rsid w:val="0045011D"/>
    <w:rsid w:val="00450A4A"/>
    <w:rsid w:val="004511D5"/>
    <w:rsid w:val="0045131F"/>
    <w:rsid w:val="00451519"/>
    <w:rsid w:val="00451799"/>
    <w:rsid w:val="00452915"/>
    <w:rsid w:val="004531D1"/>
    <w:rsid w:val="00455A2A"/>
    <w:rsid w:val="00457305"/>
    <w:rsid w:val="0045750A"/>
    <w:rsid w:val="004579E7"/>
    <w:rsid w:val="0046005E"/>
    <w:rsid w:val="004601F3"/>
    <w:rsid w:val="00460A0D"/>
    <w:rsid w:val="00460FE6"/>
    <w:rsid w:val="0046235E"/>
    <w:rsid w:val="00462600"/>
    <w:rsid w:val="00462A18"/>
    <w:rsid w:val="00462AA2"/>
    <w:rsid w:val="00462B86"/>
    <w:rsid w:val="00464E74"/>
    <w:rsid w:val="0046661D"/>
    <w:rsid w:val="00467834"/>
    <w:rsid w:val="004679C4"/>
    <w:rsid w:val="00471AEE"/>
    <w:rsid w:val="004728E2"/>
    <w:rsid w:val="004729CE"/>
    <w:rsid w:val="00472E28"/>
    <w:rsid w:val="004737BC"/>
    <w:rsid w:val="00473F77"/>
    <w:rsid w:val="004749F9"/>
    <w:rsid w:val="004749FC"/>
    <w:rsid w:val="004750CA"/>
    <w:rsid w:val="00475428"/>
    <w:rsid w:val="00475A1E"/>
    <w:rsid w:val="00475D9D"/>
    <w:rsid w:val="00475E93"/>
    <w:rsid w:val="0047682F"/>
    <w:rsid w:val="00476AF0"/>
    <w:rsid w:val="00477292"/>
    <w:rsid w:val="00480413"/>
    <w:rsid w:val="00480CCE"/>
    <w:rsid w:val="004823F7"/>
    <w:rsid w:val="004836D5"/>
    <w:rsid w:val="004848CE"/>
    <w:rsid w:val="004869DC"/>
    <w:rsid w:val="0048762F"/>
    <w:rsid w:val="00490EA6"/>
    <w:rsid w:val="004912BF"/>
    <w:rsid w:val="00492B29"/>
    <w:rsid w:val="00492DC1"/>
    <w:rsid w:val="00493EAE"/>
    <w:rsid w:val="00494B1D"/>
    <w:rsid w:val="00494C30"/>
    <w:rsid w:val="00495465"/>
    <w:rsid w:val="00496820"/>
    <w:rsid w:val="0049689A"/>
    <w:rsid w:val="004975CA"/>
    <w:rsid w:val="004A0021"/>
    <w:rsid w:val="004A11DF"/>
    <w:rsid w:val="004A38CD"/>
    <w:rsid w:val="004A3C9E"/>
    <w:rsid w:val="004A443A"/>
    <w:rsid w:val="004A4AA2"/>
    <w:rsid w:val="004A5ADA"/>
    <w:rsid w:val="004A5F65"/>
    <w:rsid w:val="004A7D9B"/>
    <w:rsid w:val="004B0289"/>
    <w:rsid w:val="004B062B"/>
    <w:rsid w:val="004B1307"/>
    <w:rsid w:val="004B13D2"/>
    <w:rsid w:val="004B2089"/>
    <w:rsid w:val="004B30CF"/>
    <w:rsid w:val="004B342D"/>
    <w:rsid w:val="004B3A6C"/>
    <w:rsid w:val="004B65E5"/>
    <w:rsid w:val="004B6B5D"/>
    <w:rsid w:val="004B71FA"/>
    <w:rsid w:val="004B73DA"/>
    <w:rsid w:val="004B74A4"/>
    <w:rsid w:val="004C00AC"/>
    <w:rsid w:val="004C0F76"/>
    <w:rsid w:val="004C1AFB"/>
    <w:rsid w:val="004C1B0F"/>
    <w:rsid w:val="004C228B"/>
    <w:rsid w:val="004C2B8C"/>
    <w:rsid w:val="004C2D5A"/>
    <w:rsid w:val="004C3574"/>
    <w:rsid w:val="004C3A8E"/>
    <w:rsid w:val="004C3FE8"/>
    <w:rsid w:val="004C430C"/>
    <w:rsid w:val="004C52F3"/>
    <w:rsid w:val="004C7D0A"/>
    <w:rsid w:val="004D2899"/>
    <w:rsid w:val="004D4555"/>
    <w:rsid w:val="004D5305"/>
    <w:rsid w:val="004D565F"/>
    <w:rsid w:val="004D5B2C"/>
    <w:rsid w:val="004E084A"/>
    <w:rsid w:val="004E10FE"/>
    <w:rsid w:val="004E1C91"/>
    <w:rsid w:val="004E22F4"/>
    <w:rsid w:val="004E25E6"/>
    <w:rsid w:val="004E2B9F"/>
    <w:rsid w:val="004E2F91"/>
    <w:rsid w:val="004E3366"/>
    <w:rsid w:val="004E3DA2"/>
    <w:rsid w:val="004E4060"/>
    <w:rsid w:val="004E4425"/>
    <w:rsid w:val="004E52C3"/>
    <w:rsid w:val="004E57DC"/>
    <w:rsid w:val="004E633E"/>
    <w:rsid w:val="004F1532"/>
    <w:rsid w:val="004F18C5"/>
    <w:rsid w:val="004F19A4"/>
    <w:rsid w:val="004F32BB"/>
    <w:rsid w:val="004F349B"/>
    <w:rsid w:val="004F3CFA"/>
    <w:rsid w:val="004F415A"/>
    <w:rsid w:val="004F541B"/>
    <w:rsid w:val="004F5EFE"/>
    <w:rsid w:val="004F68BC"/>
    <w:rsid w:val="004F6AE7"/>
    <w:rsid w:val="005004AD"/>
    <w:rsid w:val="005006FA"/>
    <w:rsid w:val="005011B4"/>
    <w:rsid w:val="00501928"/>
    <w:rsid w:val="00501AE4"/>
    <w:rsid w:val="0050212A"/>
    <w:rsid w:val="005028CF"/>
    <w:rsid w:val="005037DC"/>
    <w:rsid w:val="00503998"/>
    <w:rsid w:val="005054AB"/>
    <w:rsid w:val="00505B43"/>
    <w:rsid w:val="00505B6C"/>
    <w:rsid w:val="00505D90"/>
    <w:rsid w:val="00507DE3"/>
    <w:rsid w:val="00507F4E"/>
    <w:rsid w:val="00510D5A"/>
    <w:rsid w:val="00510FFB"/>
    <w:rsid w:val="00511CCB"/>
    <w:rsid w:val="00511DF8"/>
    <w:rsid w:val="00514C3E"/>
    <w:rsid w:val="0051572C"/>
    <w:rsid w:val="0051611F"/>
    <w:rsid w:val="0051624F"/>
    <w:rsid w:val="005174BC"/>
    <w:rsid w:val="005204FC"/>
    <w:rsid w:val="00520B45"/>
    <w:rsid w:val="00520CDA"/>
    <w:rsid w:val="00523189"/>
    <w:rsid w:val="00523340"/>
    <w:rsid w:val="00524076"/>
    <w:rsid w:val="005250B3"/>
    <w:rsid w:val="00526EC8"/>
    <w:rsid w:val="005277F2"/>
    <w:rsid w:val="00530EB3"/>
    <w:rsid w:val="00531843"/>
    <w:rsid w:val="00531CF3"/>
    <w:rsid w:val="00531E62"/>
    <w:rsid w:val="005323AE"/>
    <w:rsid w:val="0053289D"/>
    <w:rsid w:val="00533050"/>
    <w:rsid w:val="005338A8"/>
    <w:rsid w:val="00533E7F"/>
    <w:rsid w:val="005347D4"/>
    <w:rsid w:val="00534DC6"/>
    <w:rsid w:val="00535030"/>
    <w:rsid w:val="00535CDD"/>
    <w:rsid w:val="00536730"/>
    <w:rsid w:val="00537054"/>
    <w:rsid w:val="00540477"/>
    <w:rsid w:val="0054093D"/>
    <w:rsid w:val="00540AC5"/>
    <w:rsid w:val="00541CF2"/>
    <w:rsid w:val="00542D12"/>
    <w:rsid w:val="00543A03"/>
    <w:rsid w:val="00543AAC"/>
    <w:rsid w:val="00544A83"/>
    <w:rsid w:val="005454A5"/>
    <w:rsid w:val="00545807"/>
    <w:rsid w:val="0054618A"/>
    <w:rsid w:val="00546BC1"/>
    <w:rsid w:val="00546D8F"/>
    <w:rsid w:val="0054793D"/>
    <w:rsid w:val="00547A09"/>
    <w:rsid w:val="00547CCE"/>
    <w:rsid w:val="00551276"/>
    <w:rsid w:val="005513FD"/>
    <w:rsid w:val="0055299E"/>
    <w:rsid w:val="00552A1F"/>
    <w:rsid w:val="00554D4D"/>
    <w:rsid w:val="0055513F"/>
    <w:rsid w:val="005552D3"/>
    <w:rsid w:val="0055689E"/>
    <w:rsid w:val="00557245"/>
    <w:rsid w:val="00560F3A"/>
    <w:rsid w:val="005610BC"/>
    <w:rsid w:val="00561142"/>
    <w:rsid w:val="0056226A"/>
    <w:rsid w:val="00563B75"/>
    <w:rsid w:val="00563CAA"/>
    <w:rsid w:val="00564C0D"/>
    <w:rsid w:val="005657A9"/>
    <w:rsid w:val="005670E0"/>
    <w:rsid w:val="00567335"/>
    <w:rsid w:val="005675F2"/>
    <w:rsid w:val="00567F4D"/>
    <w:rsid w:val="00570257"/>
    <w:rsid w:val="005713BC"/>
    <w:rsid w:val="00573717"/>
    <w:rsid w:val="00573EBB"/>
    <w:rsid w:val="005744BB"/>
    <w:rsid w:val="0057638F"/>
    <w:rsid w:val="005766BC"/>
    <w:rsid w:val="00577694"/>
    <w:rsid w:val="00580481"/>
    <w:rsid w:val="005806D2"/>
    <w:rsid w:val="0058072C"/>
    <w:rsid w:val="00580EB5"/>
    <w:rsid w:val="00581340"/>
    <w:rsid w:val="00582013"/>
    <w:rsid w:val="00582758"/>
    <w:rsid w:val="0058283B"/>
    <w:rsid w:val="00582D74"/>
    <w:rsid w:val="00583BD3"/>
    <w:rsid w:val="0058484A"/>
    <w:rsid w:val="0058493A"/>
    <w:rsid w:val="00586021"/>
    <w:rsid w:val="00586BB0"/>
    <w:rsid w:val="00590348"/>
    <w:rsid w:val="00590D38"/>
    <w:rsid w:val="00590E58"/>
    <w:rsid w:val="00591ADA"/>
    <w:rsid w:val="005921BE"/>
    <w:rsid w:val="00593C05"/>
    <w:rsid w:val="00596347"/>
    <w:rsid w:val="0059687C"/>
    <w:rsid w:val="00596F36"/>
    <w:rsid w:val="00597FDC"/>
    <w:rsid w:val="005A0531"/>
    <w:rsid w:val="005A0ED5"/>
    <w:rsid w:val="005A1543"/>
    <w:rsid w:val="005A1859"/>
    <w:rsid w:val="005A19B1"/>
    <w:rsid w:val="005A235D"/>
    <w:rsid w:val="005A28CE"/>
    <w:rsid w:val="005A4C7F"/>
    <w:rsid w:val="005A4DD0"/>
    <w:rsid w:val="005A5112"/>
    <w:rsid w:val="005A5744"/>
    <w:rsid w:val="005A5C9B"/>
    <w:rsid w:val="005A5FBD"/>
    <w:rsid w:val="005A6695"/>
    <w:rsid w:val="005A67A8"/>
    <w:rsid w:val="005A6E6F"/>
    <w:rsid w:val="005A719D"/>
    <w:rsid w:val="005A72B9"/>
    <w:rsid w:val="005B04F8"/>
    <w:rsid w:val="005B0A52"/>
    <w:rsid w:val="005B2A20"/>
    <w:rsid w:val="005B4220"/>
    <w:rsid w:val="005B449C"/>
    <w:rsid w:val="005B4B75"/>
    <w:rsid w:val="005B5088"/>
    <w:rsid w:val="005B5D6C"/>
    <w:rsid w:val="005B686B"/>
    <w:rsid w:val="005B6A02"/>
    <w:rsid w:val="005B72C7"/>
    <w:rsid w:val="005B7597"/>
    <w:rsid w:val="005B7C99"/>
    <w:rsid w:val="005C0930"/>
    <w:rsid w:val="005C0D65"/>
    <w:rsid w:val="005C0F51"/>
    <w:rsid w:val="005C1D14"/>
    <w:rsid w:val="005C21D0"/>
    <w:rsid w:val="005C264E"/>
    <w:rsid w:val="005C2DD0"/>
    <w:rsid w:val="005C5F0E"/>
    <w:rsid w:val="005C615D"/>
    <w:rsid w:val="005C6F5F"/>
    <w:rsid w:val="005C74DB"/>
    <w:rsid w:val="005D1234"/>
    <w:rsid w:val="005D2861"/>
    <w:rsid w:val="005D3026"/>
    <w:rsid w:val="005D34A3"/>
    <w:rsid w:val="005D4FD3"/>
    <w:rsid w:val="005D5B02"/>
    <w:rsid w:val="005D6E80"/>
    <w:rsid w:val="005D7256"/>
    <w:rsid w:val="005D79AD"/>
    <w:rsid w:val="005D7CF5"/>
    <w:rsid w:val="005D7F7E"/>
    <w:rsid w:val="005E0CC0"/>
    <w:rsid w:val="005E1CED"/>
    <w:rsid w:val="005E2086"/>
    <w:rsid w:val="005E2644"/>
    <w:rsid w:val="005E277A"/>
    <w:rsid w:val="005E38CB"/>
    <w:rsid w:val="005E3FA7"/>
    <w:rsid w:val="005E47BF"/>
    <w:rsid w:val="005E4B04"/>
    <w:rsid w:val="005E5B5C"/>
    <w:rsid w:val="005E5EBE"/>
    <w:rsid w:val="005E5F01"/>
    <w:rsid w:val="005E6CA4"/>
    <w:rsid w:val="005E7C19"/>
    <w:rsid w:val="005E7CB2"/>
    <w:rsid w:val="005F1992"/>
    <w:rsid w:val="005F4F87"/>
    <w:rsid w:val="005F5163"/>
    <w:rsid w:val="005F51F5"/>
    <w:rsid w:val="005F57DB"/>
    <w:rsid w:val="005F58FE"/>
    <w:rsid w:val="005F633F"/>
    <w:rsid w:val="005F6669"/>
    <w:rsid w:val="005F72E8"/>
    <w:rsid w:val="005F7FF7"/>
    <w:rsid w:val="00600693"/>
    <w:rsid w:val="0060119C"/>
    <w:rsid w:val="006016A6"/>
    <w:rsid w:val="00601EA5"/>
    <w:rsid w:val="006023CB"/>
    <w:rsid w:val="0060289A"/>
    <w:rsid w:val="006032B8"/>
    <w:rsid w:val="00605F0C"/>
    <w:rsid w:val="00607A0D"/>
    <w:rsid w:val="00607AB9"/>
    <w:rsid w:val="006106E1"/>
    <w:rsid w:val="00611087"/>
    <w:rsid w:val="006120C9"/>
    <w:rsid w:val="0061221E"/>
    <w:rsid w:val="0061248B"/>
    <w:rsid w:val="0061273B"/>
    <w:rsid w:val="00612DAB"/>
    <w:rsid w:val="00613B9D"/>
    <w:rsid w:val="00613CD4"/>
    <w:rsid w:val="00614EC9"/>
    <w:rsid w:val="006151A9"/>
    <w:rsid w:val="006152C2"/>
    <w:rsid w:val="00615836"/>
    <w:rsid w:val="006162AB"/>
    <w:rsid w:val="00617AFC"/>
    <w:rsid w:val="00617FAB"/>
    <w:rsid w:val="0062077A"/>
    <w:rsid w:val="006218EF"/>
    <w:rsid w:val="00621DA2"/>
    <w:rsid w:val="00621ED1"/>
    <w:rsid w:val="006221E4"/>
    <w:rsid w:val="006237DD"/>
    <w:rsid w:val="0062597A"/>
    <w:rsid w:val="00626DF5"/>
    <w:rsid w:val="006272F1"/>
    <w:rsid w:val="006302C3"/>
    <w:rsid w:val="00630EB0"/>
    <w:rsid w:val="0063375A"/>
    <w:rsid w:val="00633E8A"/>
    <w:rsid w:val="00633FFA"/>
    <w:rsid w:val="006350DE"/>
    <w:rsid w:val="0063555D"/>
    <w:rsid w:val="00635644"/>
    <w:rsid w:val="0063569F"/>
    <w:rsid w:val="0063646E"/>
    <w:rsid w:val="00636C36"/>
    <w:rsid w:val="00636F8A"/>
    <w:rsid w:val="0064037C"/>
    <w:rsid w:val="006405C6"/>
    <w:rsid w:val="0064102B"/>
    <w:rsid w:val="00641060"/>
    <w:rsid w:val="006412E9"/>
    <w:rsid w:val="00641750"/>
    <w:rsid w:val="006418F3"/>
    <w:rsid w:val="00641D86"/>
    <w:rsid w:val="0064203C"/>
    <w:rsid w:val="00642209"/>
    <w:rsid w:val="0064283B"/>
    <w:rsid w:val="006430CC"/>
    <w:rsid w:val="00644710"/>
    <w:rsid w:val="0064489C"/>
    <w:rsid w:val="00647574"/>
    <w:rsid w:val="0064766E"/>
    <w:rsid w:val="00647B31"/>
    <w:rsid w:val="00647D4A"/>
    <w:rsid w:val="00651292"/>
    <w:rsid w:val="00651488"/>
    <w:rsid w:val="006514F9"/>
    <w:rsid w:val="00652652"/>
    <w:rsid w:val="00654582"/>
    <w:rsid w:val="006550AD"/>
    <w:rsid w:val="00656248"/>
    <w:rsid w:val="006568AF"/>
    <w:rsid w:val="00657ABD"/>
    <w:rsid w:val="0066081E"/>
    <w:rsid w:val="00661870"/>
    <w:rsid w:val="00661B7B"/>
    <w:rsid w:val="00661EFB"/>
    <w:rsid w:val="006620BF"/>
    <w:rsid w:val="00662DAF"/>
    <w:rsid w:val="006631AB"/>
    <w:rsid w:val="00663A7B"/>
    <w:rsid w:val="006644D0"/>
    <w:rsid w:val="00664D55"/>
    <w:rsid w:val="00665049"/>
    <w:rsid w:val="00665B93"/>
    <w:rsid w:val="00665FC4"/>
    <w:rsid w:val="00667E98"/>
    <w:rsid w:val="00667F46"/>
    <w:rsid w:val="0067031E"/>
    <w:rsid w:val="00670379"/>
    <w:rsid w:val="00671EB0"/>
    <w:rsid w:val="00671F9E"/>
    <w:rsid w:val="00672488"/>
    <w:rsid w:val="00672BDC"/>
    <w:rsid w:val="006733F4"/>
    <w:rsid w:val="00673F88"/>
    <w:rsid w:val="00674AFA"/>
    <w:rsid w:val="00674DAF"/>
    <w:rsid w:val="00675409"/>
    <w:rsid w:val="0067558A"/>
    <w:rsid w:val="0067573F"/>
    <w:rsid w:val="006763D5"/>
    <w:rsid w:val="0067650E"/>
    <w:rsid w:val="006769D8"/>
    <w:rsid w:val="00676C24"/>
    <w:rsid w:val="00676CF4"/>
    <w:rsid w:val="00677457"/>
    <w:rsid w:val="00680291"/>
    <w:rsid w:val="00682005"/>
    <w:rsid w:val="006822F7"/>
    <w:rsid w:val="00682C78"/>
    <w:rsid w:val="00682E13"/>
    <w:rsid w:val="0068386C"/>
    <w:rsid w:val="00683F65"/>
    <w:rsid w:val="0068456A"/>
    <w:rsid w:val="00684F40"/>
    <w:rsid w:val="0068558C"/>
    <w:rsid w:val="00685AD8"/>
    <w:rsid w:val="00687EC4"/>
    <w:rsid w:val="0069058C"/>
    <w:rsid w:val="00692058"/>
    <w:rsid w:val="00694984"/>
    <w:rsid w:val="00695B2B"/>
    <w:rsid w:val="00696410"/>
    <w:rsid w:val="006964ED"/>
    <w:rsid w:val="0069678B"/>
    <w:rsid w:val="00696E90"/>
    <w:rsid w:val="0069763F"/>
    <w:rsid w:val="006976DB"/>
    <w:rsid w:val="00697735"/>
    <w:rsid w:val="006979AE"/>
    <w:rsid w:val="006A0962"/>
    <w:rsid w:val="006A1633"/>
    <w:rsid w:val="006A1A06"/>
    <w:rsid w:val="006A1E49"/>
    <w:rsid w:val="006A2AD6"/>
    <w:rsid w:val="006A2C75"/>
    <w:rsid w:val="006A39E0"/>
    <w:rsid w:val="006A3E34"/>
    <w:rsid w:val="006A5917"/>
    <w:rsid w:val="006A5F81"/>
    <w:rsid w:val="006A6CC9"/>
    <w:rsid w:val="006A7FC8"/>
    <w:rsid w:val="006B0558"/>
    <w:rsid w:val="006B1138"/>
    <w:rsid w:val="006B1223"/>
    <w:rsid w:val="006B2716"/>
    <w:rsid w:val="006B36C9"/>
    <w:rsid w:val="006B438D"/>
    <w:rsid w:val="006B4397"/>
    <w:rsid w:val="006B4FAD"/>
    <w:rsid w:val="006C0257"/>
    <w:rsid w:val="006C0354"/>
    <w:rsid w:val="006C04A3"/>
    <w:rsid w:val="006C0787"/>
    <w:rsid w:val="006C0936"/>
    <w:rsid w:val="006C1F26"/>
    <w:rsid w:val="006C522B"/>
    <w:rsid w:val="006C54FA"/>
    <w:rsid w:val="006C593B"/>
    <w:rsid w:val="006C61A0"/>
    <w:rsid w:val="006C6B5E"/>
    <w:rsid w:val="006C7268"/>
    <w:rsid w:val="006D03E6"/>
    <w:rsid w:val="006D08DF"/>
    <w:rsid w:val="006D09FA"/>
    <w:rsid w:val="006D1623"/>
    <w:rsid w:val="006D23D4"/>
    <w:rsid w:val="006D2896"/>
    <w:rsid w:val="006D3D9D"/>
    <w:rsid w:val="006D4C3D"/>
    <w:rsid w:val="006D4ED0"/>
    <w:rsid w:val="006D5E40"/>
    <w:rsid w:val="006D7137"/>
    <w:rsid w:val="006E1AB3"/>
    <w:rsid w:val="006E2113"/>
    <w:rsid w:val="006E2B37"/>
    <w:rsid w:val="006E3338"/>
    <w:rsid w:val="006E352B"/>
    <w:rsid w:val="006E367E"/>
    <w:rsid w:val="006E43C9"/>
    <w:rsid w:val="006E64CF"/>
    <w:rsid w:val="006E65ED"/>
    <w:rsid w:val="006E7FAE"/>
    <w:rsid w:val="006F0360"/>
    <w:rsid w:val="006F0920"/>
    <w:rsid w:val="006F09CC"/>
    <w:rsid w:val="006F15C0"/>
    <w:rsid w:val="006F1657"/>
    <w:rsid w:val="006F1D7A"/>
    <w:rsid w:val="006F29D2"/>
    <w:rsid w:val="006F3181"/>
    <w:rsid w:val="006F332E"/>
    <w:rsid w:val="006F3342"/>
    <w:rsid w:val="006F3590"/>
    <w:rsid w:val="006F365B"/>
    <w:rsid w:val="006F370D"/>
    <w:rsid w:val="006F3887"/>
    <w:rsid w:val="006F3A6C"/>
    <w:rsid w:val="006F3CFB"/>
    <w:rsid w:val="006F4FD5"/>
    <w:rsid w:val="006F55C3"/>
    <w:rsid w:val="006F6380"/>
    <w:rsid w:val="006F64E3"/>
    <w:rsid w:val="006F6EA9"/>
    <w:rsid w:val="006F7037"/>
    <w:rsid w:val="006F70F2"/>
    <w:rsid w:val="006F7675"/>
    <w:rsid w:val="00701F63"/>
    <w:rsid w:val="00702210"/>
    <w:rsid w:val="007028E5"/>
    <w:rsid w:val="00704DDD"/>
    <w:rsid w:val="00705E86"/>
    <w:rsid w:val="00705F5B"/>
    <w:rsid w:val="007065B8"/>
    <w:rsid w:val="00706B01"/>
    <w:rsid w:val="0071025F"/>
    <w:rsid w:val="00710355"/>
    <w:rsid w:val="00710E0B"/>
    <w:rsid w:val="0071128F"/>
    <w:rsid w:val="00712C72"/>
    <w:rsid w:val="00712F3D"/>
    <w:rsid w:val="00712FD1"/>
    <w:rsid w:val="00714253"/>
    <w:rsid w:val="007147B8"/>
    <w:rsid w:val="00714AC2"/>
    <w:rsid w:val="00714BD5"/>
    <w:rsid w:val="007158E3"/>
    <w:rsid w:val="00715F7B"/>
    <w:rsid w:val="00716057"/>
    <w:rsid w:val="00716218"/>
    <w:rsid w:val="0071668D"/>
    <w:rsid w:val="007169C2"/>
    <w:rsid w:val="0071721B"/>
    <w:rsid w:val="0071761B"/>
    <w:rsid w:val="0072057F"/>
    <w:rsid w:val="00720A65"/>
    <w:rsid w:val="00720A6E"/>
    <w:rsid w:val="007213C8"/>
    <w:rsid w:val="00721733"/>
    <w:rsid w:val="00722887"/>
    <w:rsid w:val="00723246"/>
    <w:rsid w:val="0072350A"/>
    <w:rsid w:val="007237F7"/>
    <w:rsid w:val="00724D9C"/>
    <w:rsid w:val="00725056"/>
    <w:rsid w:val="007251C7"/>
    <w:rsid w:val="00725814"/>
    <w:rsid w:val="00725B69"/>
    <w:rsid w:val="007261D8"/>
    <w:rsid w:val="00726FA5"/>
    <w:rsid w:val="0072755A"/>
    <w:rsid w:val="00732A9D"/>
    <w:rsid w:val="00732D1B"/>
    <w:rsid w:val="00733DFE"/>
    <w:rsid w:val="007341C6"/>
    <w:rsid w:val="00734571"/>
    <w:rsid w:val="0073525C"/>
    <w:rsid w:val="00736106"/>
    <w:rsid w:val="00736ED7"/>
    <w:rsid w:val="00736F84"/>
    <w:rsid w:val="0073704D"/>
    <w:rsid w:val="0073757E"/>
    <w:rsid w:val="00737F56"/>
    <w:rsid w:val="007400F1"/>
    <w:rsid w:val="00740740"/>
    <w:rsid w:val="00741F6F"/>
    <w:rsid w:val="00742571"/>
    <w:rsid w:val="007430AF"/>
    <w:rsid w:val="00743DF3"/>
    <w:rsid w:val="00744BFE"/>
    <w:rsid w:val="00744C15"/>
    <w:rsid w:val="00744F5B"/>
    <w:rsid w:val="007452A6"/>
    <w:rsid w:val="00745FF5"/>
    <w:rsid w:val="00747A7E"/>
    <w:rsid w:val="00747F6A"/>
    <w:rsid w:val="00747FC9"/>
    <w:rsid w:val="00750274"/>
    <w:rsid w:val="00750872"/>
    <w:rsid w:val="00750FF3"/>
    <w:rsid w:val="0075164A"/>
    <w:rsid w:val="0075220E"/>
    <w:rsid w:val="00752450"/>
    <w:rsid w:val="00753234"/>
    <w:rsid w:val="00753A41"/>
    <w:rsid w:val="007548EC"/>
    <w:rsid w:val="00754C7C"/>
    <w:rsid w:val="00754E95"/>
    <w:rsid w:val="00755181"/>
    <w:rsid w:val="0075566D"/>
    <w:rsid w:val="00755EDF"/>
    <w:rsid w:val="007563E6"/>
    <w:rsid w:val="00756E8E"/>
    <w:rsid w:val="00760D6B"/>
    <w:rsid w:val="007627D8"/>
    <w:rsid w:val="0076301B"/>
    <w:rsid w:val="00763214"/>
    <w:rsid w:val="007634B2"/>
    <w:rsid w:val="0076353A"/>
    <w:rsid w:val="00763E63"/>
    <w:rsid w:val="007645A4"/>
    <w:rsid w:val="007645F0"/>
    <w:rsid w:val="00764C3B"/>
    <w:rsid w:val="007656F7"/>
    <w:rsid w:val="00766466"/>
    <w:rsid w:val="00766487"/>
    <w:rsid w:val="00766873"/>
    <w:rsid w:val="00766C14"/>
    <w:rsid w:val="00771287"/>
    <w:rsid w:val="00771C84"/>
    <w:rsid w:val="007724A4"/>
    <w:rsid w:val="00772CD9"/>
    <w:rsid w:val="00773161"/>
    <w:rsid w:val="007743B9"/>
    <w:rsid w:val="007743D1"/>
    <w:rsid w:val="007750C2"/>
    <w:rsid w:val="00775624"/>
    <w:rsid w:val="00775BA0"/>
    <w:rsid w:val="00775BF2"/>
    <w:rsid w:val="007768D0"/>
    <w:rsid w:val="00776A20"/>
    <w:rsid w:val="00777A67"/>
    <w:rsid w:val="007804E4"/>
    <w:rsid w:val="00780A79"/>
    <w:rsid w:val="00780BFA"/>
    <w:rsid w:val="00780D61"/>
    <w:rsid w:val="007810D7"/>
    <w:rsid w:val="00781519"/>
    <w:rsid w:val="00781C1F"/>
    <w:rsid w:val="00781E8A"/>
    <w:rsid w:val="007831D1"/>
    <w:rsid w:val="00784215"/>
    <w:rsid w:val="007844B3"/>
    <w:rsid w:val="00784A19"/>
    <w:rsid w:val="00785C6C"/>
    <w:rsid w:val="0078671E"/>
    <w:rsid w:val="00786979"/>
    <w:rsid w:val="00786B29"/>
    <w:rsid w:val="00786DAC"/>
    <w:rsid w:val="00786E27"/>
    <w:rsid w:val="00786E54"/>
    <w:rsid w:val="007872D2"/>
    <w:rsid w:val="0078788B"/>
    <w:rsid w:val="00790237"/>
    <w:rsid w:val="007902DA"/>
    <w:rsid w:val="00790E9A"/>
    <w:rsid w:val="007911B0"/>
    <w:rsid w:val="00791C93"/>
    <w:rsid w:val="00792291"/>
    <w:rsid w:val="00793220"/>
    <w:rsid w:val="0079322D"/>
    <w:rsid w:val="00794EAD"/>
    <w:rsid w:val="00795D80"/>
    <w:rsid w:val="00795E28"/>
    <w:rsid w:val="0079613A"/>
    <w:rsid w:val="007961EA"/>
    <w:rsid w:val="00797AF4"/>
    <w:rsid w:val="007A08CC"/>
    <w:rsid w:val="007A0E9D"/>
    <w:rsid w:val="007A3400"/>
    <w:rsid w:val="007A3746"/>
    <w:rsid w:val="007A3CF3"/>
    <w:rsid w:val="007A4151"/>
    <w:rsid w:val="007A59FC"/>
    <w:rsid w:val="007A7632"/>
    <w:rsid w:val="007B045C"/>
    <w:rsid w:val="007B08F3"/>
    <w:rsid w:val="007B0D65"/>
    <w:rsid w:val="007B19CB"/>
    <w:rsid w:val="007B3117"/>
    <w:rsid w:val="007B4994"/>
    <w:rsid w:val="007B49CD"/>
    <w:rsid w:val="007B514B"/>
    <w:rsid w:val="007B5F11"/>
    <w:rsid w:val="007B60DC"/>
    <w:rsid w:val="007B64AE"/>
    <w:rsid w:val="007B7150"/>
    <w:rsid w:val="007C01CE"/>
    <w:rsid w:val="007C04C6"/>
    <w:rsid w:val="007C0C6B"/>
    <w:rsid w:val="007C13EA"/>
    <w:rsid w:val="007C1890"/>
    <w:rsid w:val="007C18EB"/>
    <w:rsid w:val="007C253E"/>
    <w:rsid w:val="007C2692"/>
    <w:rsid w:val="007C3D4F"/>
    <w:rsid w:val="007C4241"/>
    <w:rsid w:val="007C4DF8"/>
    <w:rsid w:val="007C523C"/>
    <w:rsid w:val="007C5C4E"/>
    <w:rsid w:val="007C61FE"/>
    <w:rsid w:val="007C678F"/>
    <w:rsid w:val="007C6F15"/>
    <w:rsid w:val="007C7C70"/>
    <w:rsid w:val="007D0286"/>
    <w:rsid w:val="007D028A"/>
    <w:rsid w:val="007D26D9"/>
    <w:rsid w:val="007D2EB2"/>
    <w:rsid w:val="007D347F"/>
    <w:rsid w:val="007D366E"/>
    <w:rsid w:val="007D3731"/>
    <w:rsid w:val="007D47D3"/>
    <w:rsid w:val="007D4EAA"/>
    <w:rsid w:val="007D4F6C"/>
    <w:rsid w:val="007D6277"/>
    <w:rsid w:val="007D6C0B"/>
    <w:rsid w:val="007D74A3"/>
    <w:rsid w:val="007D7B74"/>
    <w:rsid w:val="007E0737"/>
    <w:rsid w:val="007E0F38"/>
    <w:rsid w:val="007E1EDC"/>
    <w:rsid w:val="007E2147"/>
    <w:rsid w:val="007E2A1E"/>
    <w:rsid w:val="007E37E7"/>
    <w:rsid w:val="007E4796"/>
    <w:rsid w:val="007E479A"/>
    <w:rsid w:val="007E49FF"/>
    <w:rsid w:val="007E5A8D"/>
    <w:rsid w:val="007E7075"/>
    <w:rsid w:val="007E7EDC"/>
    <w:rsid w:val="007F02E2"/>
    <w:rsid w:val="007F18EE"/>
    <w:rsid w:val="007F3371"/>
    <w:rsid w:val="007F3B0B"/>
    <w:rsid w:val="007F3DC1"/>
    <w:rsid w:val="007F4097"/>
    <w:rsid w:val="007F5055"/>
    <w:rsid w:val="007F519C"/>
    <w:rsid w:val="007F53F4"/>
    <w:rsid w:val="007F5BBF"/>
    <w:rsid w:val="007F6083"/>
    <w:rsid w:val="007F64F6"/>
    <w:rsid w:val="007F6C91"/>
    <w:rsid w:val="00800499"/>
    <w:rsid w:val="00800FAF"/>
    <w:rsid w:val="00801359"/>
    <w:rsid w:val="0080213B"/>
    <w:rsid w:val="00802956"/>
    <w:rsid w:val="00803E71"/>
    <w:rsid w:val="00804D95"/>
    <w:rsid w:val="00805393"/>
    <w:rsid w:val="0080641A"/>
    <w:rsid w:val="00806673"/>
    <w:rsid w:val="00810E1D"/>
    <w:rsid w:val="0081158F"/>
    <w:rsid w:val="00813AFC"/>
    <w:rsid w:val="00816878"/>
    <w:rsid w:val="00817E0C"/>
    <w:rsid w:val="00820AE3"/>
    <w:rsid w:val="00822349"/>
    <w:rsid w:val="008228BB"/>
    <w:rsid w:val="00823836"/>
    <w:rsid w:val="00823F69"/>
    <w:rsid w:val="00824C40"/>
    <w:rsid w:val="00824CBD"/>
    <w:rsid w:val="00825170"/>
    <w:rsid w:val="0082542B"/>
    <w:rsid w:val="00825522"/>
    <w:rsid w:val="0082553D"/>
    <w:rsid w:val="00825E26"/>
    <w:rsid w:val="00825E2A"/>
    <w:rsid w:val="00825FED"/>
    <w:rsid w:val="00826B7C"/>
    <w:rsid w:val="008274EF"/>
    <w:rsid w:val="00827BCF"/>
    <w:rsid w:val="00827E96"/>
    <w:rsid w:val="008316F2"/>
    <w:rsid w:val="00831900"/>
    <w:rsid w:val="0083331E"/>
    <w:rsid w:val="00833EFC"/>
    <w:rsid w:val="00834CBD"/>
    <w:rsid w:val="00835075"/>
    <w:rsid w:val="00835192"/>
    <w:rsid w:val="00835418"/>
    <w:rsid w:val="0083545A"/>
    <w:rsid w:val="00836775"/>
    <w:rsid w:val="0083762C"/>
    <w:rsid w:val="00841B4A"/>
    <w:rsid w:val="00842E3E"/>
    <w:rsid w:val="00843273"/>
    <w:rsid w:val="008442F4"/>
    <w:rsid w:val="00844450"/>
    <w:rsid w:val="0084547B"/>
    <w:rsid w:val="00845810"/>
    <w:rsid w:val="00845880"/>
    <w:rsid w:val="00845ABC"/>
    <w:rsid w:val="00845F04"/>
    <w:rsid w:val="00846010"/>
    <w:rsid w:val="00846380"/>
    <w:rsid w:val="00846C8F"/>
    <w:rsid w:val="00847587"/>
    <w:rsid w:val="008479CB"/>
    <w:rsid w:val="00850E73"/>
    <w:rsid w:val="00850FFD"/>
    <w:rsid w:val="00851D80"/>
    <w:rsid w:val="008524AC"/>
    <w:rsid w:val="008526A3"/>
    <w:rsid w:val="00852D1D"/>
    <w:rsid w:val="0085372F"/>
    <w:rsid w:val="00854019"/>
    <w:rsid w:val="008546EA"/>
    <w:rsid w:val="0085641E"/>
    <w:rsid w:val="00856C9D"/>
    <w:rsid w:val="00857594"/>
    <w:rsid w:val="00857A3C"/>
    <w:rsid w:val="008602BA"/>
    <w:rsid w:val="008603FA"/>
    <w:rsid w:val="00861A0B"/>
    <w:rsid w:val="00861D1B"/>
    <w:rsid w:val="00861FF1"/>
    <w:rsid w:val="00862DA8"/>
    <w:rsid w:val="0086303C"/>
    <w:rsid w:val="008637D2"/>
    <w:rsid w:val="008640EC"/>
    <w:rsid w:val="008646C1"/>
    <w:rsid w:val="00866EA0"/>
    <w:rsid w:val="00870116"/>
    <w:rsid w:val="00870B73"/>
    <w:rsid w:val="00870E86"/>
    <w:rsid w:val="0087128E"/>
    <w:rsid w:val="008721D1"/>
    <w:rsid w:val="008722A3"/>
    <w:rsid w:val="008722B2"/>
    <w:rsid w:val="00872C6D"/>
    <w:rsid w:val="0087376F"/>
    <w:rsid w:val="00874636"/>
    <w:rsid w:val="00874C06"/>
    <w:rsid w:val="00875065"/>
    <w:rsid w:val="008754A1"/>
    <w:rsid w:val="00876599"/>
    <w:rsid w:val="008766BD"/>
    <w:rsid w:val="00876B56"/>
    <w:rsid w:val="00876E20"/>
    <w:rsid w:val="008804CE"/>
    <w:rsid w:val="0088160E"/>
    <w:rsid w:val="00881EA7"/>
    <w:rsid w:val="008830DB"/>
    <w:rsid w:val="008830FF"/>
    <w:rsid w:val="00883D49"/>
    <w:rsid w:val="00883EB1"/>
    <w:rsid w:val="0088464C"/>
    <w:rsid w:val="00884909"/>
    <w:rsid w:val="00884B43"/>
    <w:rsid w:val="00884D91"/>
    <w:rsid w:val="008854A4"/>
    <w:rsid w:val="00885C70"/>
    <w:rsid w:val="00885F2D"/>
    <w:rsid w:val="00886B18"/>
    <w:rsid w:val="00887C55"/>
    <w:rsid w:val="008909A1"/>
    <w:rsid w:val="008911B2"/>
    <w:rsid w:val="008911E9"/>
    <w:rsid w:val="008912EC"/>
    <w:rsid w:val="00891BC5"/>
    <w:rsid w:val="00891F27"/>
    <w:rsid w:val="00892BEA"/>
    <w:rsid w:val="00892C4C"/>
    <w:rsid w:val="00892F7A"/>
    <w:rsid w:val="00893608"/>
    <w:rsid w:val="008937C3"/>
    <w:rsid w:val="0089396D"/>
    <w:rsid w:val="008950FA"/>
    <w:rsid w:val="0089534A"/>
    <w:rsid w:val="0089589D"/>
    <w:rsid w:val="00895F66"/>
    <w:rsid w:val="00896E3F"/>
    <w:rsid w:val="00896F55"/>
    <w:rsid w:val="00897229"/>
    <w:rsid w:val="00897D19"/>
    <w:rsid w:val="00897DA3"/>
    <w:rsid w:val="00897DFE"/>
    <w:rsid w:val="008A0226"/>
    <w:rsid w:val="008A06BB"/>
    <w:rsid w:val="008A1071"/>
    <w:rsid w:val="008A15F6"/>
    <w:rsid w:val="008A16DF"/>
    <w:rsid w:val="008A16E9"/>
    <w:rsid w:val="008A2354"/>
    <w:rsid w:val="008A3FBD"/>
    <w:rsid w:val="008A419B"/>
    <w:rsid w:val="008A4E90"/>
    <w:rsid w:val="008A5DB8"/>
    <w:rsid w:val="008A650C"/>
    <w:rsid w:val="008A67B5"/>
    <w:rsid w:val="008A764A"/>
    <w:rsid w:val="008A7EB5"/>
    <w:rsid w:val="008B4292"/>
    <w:rsid w:val="008B44A6"/>
    <w:rsid w:val="008B486A"/>
    <w:rsid w:val="008B4C48"/>
    <w:rsid w:val="008B5352"/>
    <w:rsid w:val="008B6851"/>
    <w:rsid w:val="008B6D1C"/>
    <w:rsid w:val="008B78B9"/>
    <w:rsid w:val="008C09C2"/>
    <w:rsid w:val="008C105F"/>
    <w:rsid w:val="008C1A09"/>
    <w:rsid w:val="008C1E58"/>
    <w:rsid w:val="008C20D9"/>
    <w:rsid w:val="008C2278"/>
    <w:rsid w:val="008C3C0B"/>
    <w:rsid w:val="008C3ED5"/>
    <w:rsid w:val="008C4888"/>
    <w:rsid w:val="008C57D9"/>
    <w:rsid w:val="008C58FC"/>
    <w:rsid w:val="008C5914"/>
    <w:rsid w:val="008C606F"/>
    <w:rsid w:val="008C6164"/>
    <w:rsid w:val="008C63B7"/>
    <w:rsid w:val="008C73FA"/>
    <w:rsid w:val="008C7841"/>
    <w:rsid w:val="008C7DDF"/>
    <w:rsid w:val="008D016D"/>
    <w:rsid w:val="008D0732"/>
    <w:rsid w:val="008D24BA"/>
    <w:rsid w:val="008D3378"/>
    <w:rsid w:val="008D4193"/>
    <w:rsid w:val="008D499C"/>
    <w:rsid w:val="008D4D6A"/>
    <w:rsid w:val="008D5898"/>
    <w:rsid w:val="008D5A7E"/>
    <w:rsid w:val="008D5DC8"/>
    <w:rsid w:val="008D6B1D"/>
    <w:rsid w:val="008D787E"/>
    <w:rsid w:val="008E11C4"/>
    <w:rsid w:val="008E14B5"/>
    <w:rsid w:val="008E14C6"/>
    <w:rsid w:val="008E181C"/>
    <w:rsid w:val="008E207D"/>
    <w:rsid w:val="008E23D7"/>
    <w:rsid w:val="008E276A"/>
    <w:rsid w:val="008E2C9F"/>
    <w:rsid w:val="008E4A59"/>
    <w:rsid w:val="008E4F54"/>
    <w:rsid w:val="008E4FD6"/>
    <w:rsid w:val="008E6142"/>
    <w:rsid w:val="008E6FCF"/>
    <w:rsid w:val="008E727E"/>
    <w:rsid w:val="008E7ADB"/>
    <w:rsid w:val="008E7C9E"/>
    <w:rsid w:val="008E7DF1"/>
    <w:rsid w:val="008E7EFD"/>
    <w:rsid w:val="008F04F5"/>
    <w:rsid w:val="008F074D"/>
    <w:rsid w:val="008F0A40"/>
    <w:rsid w:val="008F0D2C"/>
    <w:rsid w:val="008F18A6"/>
    <w:rsid w:val="008F1AE3"/>
    <w:rsid w:val="008F1E82"/>
    <w:rsid w:val="008F2AF6"/>
    <w:rsid w:val="008F2EE5"/>
    <w:rsid w:val="008F3745"/>
    <w:rsid w:val="008F44B6"/>
    <w:rsid w:val="008F4DE7"/>
    <w:rsid w:val="008F6FE5"/>
    <w:rsid w:val="008F705F"/>
    <w:rsid w:val="008F7165"/>
    <w:rsid w:val="0090044A"/>
    <w:rsid w:val="00901551"/>
    <w:rsid w:val="00902206"/>
    <w:rsid w:val="00902980"/>
    <w:rsid w:val="00902D79"/>
    <w:rsid w:val="0090310A"/>
    <w:rsid w:val="00903D8F"/>
    <w:rsid w:val="00904524"/>
    <w:rsid w:val="0090494B"/>
    <w:rsid w:val="00904EA3"/>
    <w:rsid w:val="00905324"/>
    <w:rsid w:val="00905B81"/>
    <w:rsid w:val="009079E0"/>
    <w:rsid w:val="00910646"/>
    <w:rsid w:val="00910C52"/>
    <w:rsid w:val="00911029"/>
    <w:rsid w:val="0091190D"/>
    <w:rsid w:val="00912D3A"/>
    <w:rsid w:val="00912DB7"/>
    <w:rsid w:val="00912E4A"/>
    <w:rsid w:val="00913FC3"/>
    <w:rsid w:val="009143D8"/>
    <w:rsid w:val="00915141"/>
    <w:rsid w:val="00915222"/>
    <w:rsid w:val="00915774"/>
    <w:rsid w:val="00916F5B"/>
    <w:rsid w:val="0091743B"/>
    <w:rsid w:val="009201CC"/>
    <w:rsid w:val="00920CF8"/>
    <w:rsid w:val="00921510"/>
    <w:rsid w:val="00921A00"/>
    <w:rsid w:val="00921A3E"/>
    <w:rsid w:val="009225EF"/>
    <w:rsid w:val="0092262E"/>
    <w:rsid w:val="009231A0"/>
    <w:rsid w:val="0092447D"/>
    <w:rsid w:val="009247DB"/>
    <w:rsid w:val="00924D89"/>
    <w:rsid w:val="00925B0D"/>
    <w:rsid w:val="00927CDD"/>
    <w:rsid w:val="00930001"/>
    <w:rsid w:val="00931365"/>
    <w:rsid w:val="009320CD"/>
    <w:rsid w:val="0093334E"/>
    <w:rsid w:val="00933985"/>
    <w:rsid w:val="00934A32"/>
    <w:rsid w:val="009351B5"/>
    <w:rsid w:val="00935DF8"/>
    <w:rsid w:val="00936922"/>
    <w:rsid w:val="00936C1D"/>
    <w:rsid w:val="00936D5B"/>
    <w:rsid w:val="00937BD1"/>
    <w:rsid w:val="0094145D"/>
    <w:rsid w:val="00942053"/>
    <w:rsid w:val="00942676"/>
    <w:rsid w:val="009452F2"/>
    <w:rsid w:val="00945492"/>
    <w:rsid w:val="0094769E"/>
    <w:rsid w:val="009502DD"/>
    <w:rsid w:val="00950410"/>
    <w:rsid w:val="00950AA1"/>
    <w:rsid w:val="00950EEF"/>
    <w:rsid w:val="00951043"/>
    <w:rsid w:val="009521EC"/>
    <w:rsid w:val="00953AF9"/>
    <w:rsid w:val="00954777"/>
    <w:rsid w:val="00956BF4"/>
    <w:rsid w:val="00956D3C"/>
    <w:rsid w:val="009578AD"/>
    <w:rsid w:val="009615C7"/>
    <w:rsid w:val="009628E5"/>
    <w:rsid w:val="0096407E"/>
    <w:rsid w:val="00965721"/>
    <w:rsid w:val="00965FF2"/>
    <w:rsid w:val="00966BAF"/>
    <w:rsid w:val="00966DD9"/>
    <w:rsid w:val="009673E7"/>
    <w:rsid w:val="009674F7"/>
    <w:rsid w:val="00967B65"/>
    <w:rsid w:val="00970605"/>
    <w:rsid w:val="00970B34"/>
    <w:rsid w:val="009718BB"/>
    <w:rsid w:val="00972749"/>
    <w:rsid w:val="00975B6A"/>
    <w:rsid w:val="00976500"/>
    <w:rsid w:val="00976938"/>
    <w:rsid w:val="00976E5E"/>
    <w:rsid w:val="00977595"/>
    <w:rsid w:val="009778F2"/>
    <w:rsid w:val="0098010F"/>
    <w:rsid w:val="00980EA2"/>
    <w:rsid w:val="009820AF"/>
    <w:rsid w:val="00983F80"/>
    <w:rsid w:val="009846C7"/>
    <w:rsid w:val="00985BCD"/>
    <w:rsid w:val="00987B34"/>
    <w:rsid w:val="00990510"/>
    <w:rsid w:val="00990969"/>
    <w:rsid w:val="00990F29"/>
    <w:rsid w:val="009913E4"/>
    <w:rsid w:val="00991F85"/>
    <w:rsid w:val="00992116"/>
    <w:rsid w:val="009925FB"/>
    <w:rsid w:val="009929E5"/>
    <w:rsid w:val="00993011"/>
    <w:rsid w:val="009935EF"/>
    <w:rsid w:val="00993F04"/>
    <w:rsid w:val="00994C76"/>
    <w:rsid w:val="00994FA7"/>
    <w:rsid w:val="009955A4"/>
    <w:rsid w:val="00995A9B"/>
    <w:rsid w:val="00996075"/>
    <w:rsid w:val="0099717F"/>
    <w:rsid w:val="009973A7"/>
    <w:rsid w:val="00997E68"/>
    <w:rsid w:val="009A06B3"/>
    <w:rsid w:val="009A0F5A"/>
    <w:rsid w:val="009A1449"/>
    <w:rsid w:val="009A151F"/>
    <w:rsid w:val="009A27BD"/>
    <w:rsid w:val="009A2EA4"/>
    <w:rsid w:val="009A3238"/>
    <w:rsid w:val="009A32DF"/>
    <w:rsid w:val="009A3691"/>
    <w:rsid w:val="009A3A6B"/>
    <w:rsid w:val="009A416E"/>
    <w:rsid w:val="009A4FAD"/>
    <w:rsid w:val="009A54CC"/>
    <w:rsid w:val="009A6599"/>
    <w:rsid w:val="009A6B68"/>
    <w:rsid w:val="009A6CA6"/>
    <w:rsid w:val="009A6F9E"/>
    <w:rsid w:val="009A7A4B"/>
    <w:rsid w:val="009A7E42"/>
    <w:rsid w:val="009B292F"/>
    <w:rsid w:val="009B4014"/>
    <w:rsid w:val="009B4B88"/>
    <w:rsid w:val="009B5047"/>
    <w:rsid w:val="009B60B0"/>
    <w:rsid w:val="009B60F4"/>
    <w:rsid w:val="009B6712"/>
    <w:rsid w:val="009B6A50"/>
    <w:rsid w:val="009B7EDB"/>
    <w:rsid w:val="009C061F"/>
    <w:rsid w:val="009C120F"/>
    <w:rsid w:val="009C1EC7"/>
    <w:rsid w:val="009C2BA7"/>
    <w:rsid w:val="009C2FA4"/>
    <w:rsid w:val="009C3F1F"/>
    <w:rsid w:val="009C4BC3"/>
    <w:rsid w:val="009C4FC0"/>
    <w:rsid w:val="009C54CF"/>
    <w:rsid w:val="009C58EE"/>
    <w:rsid w:val="009C5F5F"/>
    <w:rsid w:val="009C60C7"/>
    <w:rsid w:val="009C6162"/>
    <w:rsid w:val="009C68E4"/>
    <w:rsid w:val="009C7F68"/>
    <w:rsid w:val="009D11AB"/>
    <w:rsid w:val="009D1C5A"/>
    <w:rsid w:val="009D1FF9"/>
    <w:rsid w:val="009D246C"/>
    <w:rsid w:val="009D2486"/>
    <w:rsid w:val="009D263E"/>
    <w:rsid w:val="009D2C81"/>
    <w:rsid w:val="009D2D7E"/>
    <w:rsid w:val="009D3E5C"/>
    <w:rsid w:val="009D52AA"/>
    <w:rsid w:val="009D5AA2"/>
    <w:rsid w:val="009D652C"/>
    <w:rsid w:val="009D669B"/>
    <w:rsid w:val="009D66EA"/>
    <w:rsid w:val="009D6839"/>
    <w:rsid w:val="009D6C25"/>
    <w:rsid w:val="009D6FB6"/>
    <w:rsid w:val="009D7425"/>
    <w:rsid w:val="009E2FDA"/>
    <w:rsid w:val="009E46AE"/>
    <w:rsid w:val="009E4786"/>
    <w:rsid w:val="009E494C"/>
    <w:rsid w:val="009E4EF3"/>
    <w:rsid w:val="009E6883"/>
    <w:rsid w:val="009E77CA"/>
    <w:rsid w:val="009E7E60"/>
    <w:rsid w:val="009F064B"/>
    <w:rsid w:val="009F09F7"/>
    <w:rsid w:val="009F0B79"/>
    <w:rsid w:val="009F134E"/>
    <w:rsid w:val="009F164D"/>
    <w:rsid w:val="009F20EF"/>
    <w:rsid w:val="009F2342"/>
    <w:rsid w:val="009F2EB8"/>
    <w:rsid w:val="009F2F69"/>
    <w:rsid w:val="009F3212"/>
    <w:rsid w:val="009F4DCB"/>
    <w:rsid w:val="009F59AF"/>
    <w:rsid w:val="00A00E2A"/>
    <w:rsid w:val="00A0264B"/>
    <w:rsid w:val="00A028C6"/>
    <w:rsid w:val="00A02A2F"/>
    <w:rsid w:val="00A03573"/>
    <w:rsid w:val="00A046C5"/>
    <w:rsid w:val="00A04EAF"/>
    <w:rsid w:val="00A06E87"/>
    <w:rsid w:val="00A07F4C"/>
    <w:rsid w:val="00A10275"/>
    <w:rsid w:val="00A11228"/>
    <w:rsid w:val="00A11F13"/>
    <w:rsid w:val="00A1240E"/>
    <w:rsid w:val="00A12691"/>
    <w:rsid w:val="00A13CF6"/>
    <w:rsid w:val="00A14812"/>
    <w:rsid w:val="00A148E6"/>
    <w:rsid w:val="00A14D5C"/>
    <w:rsid w:val="00A16797"/>
    <w:rsid w:val="00A201F5"/>
    <w:rsid w:val="00A2115D"/>
    <w:rsid w:val="00A21F45"/>
    <w:rsid w:val="00A229CD"/>
    <w:rsid w:val="00A22FB2"/>
    <w:rsid w:val="00A237C4"/>
    <w:rsid w:val="00A23CA0"/>
    <w:rsid w:val="00A23DFB"/>
    <w:rsid w:val="00A2595B"/>
    <w:rsid w:val="00A2598C"/>
    <w:rsid w:val="00A25DA4"/>
    <w:rsid w:val="00A26A4D"/>
    <w:rsid w:val="00A26B76"/>
    <w:rsid w:val="00A2754D"/>
    <w:rsid w:val="00A304DD"/>
    <w:rsid w:val="00A3142A"/>
    <w:rsid w:val="00A32998"/>
    <w:rsid w:val="00A33826"/>
    <w:rsid w:val="00A33F0C"/>
    <w:rsid w:val="00A352A5"/>
    <w:rsid w:val="00A366D9"/>
    <w:rsid w:val="00A37475"/>
    <w:rsid w:val="00A40D3A"/>
    <w:rsid w:val="00A41B3D"/>
    <w:rsid w:val="00A421E0"/>
    <w:rsid w:val="00A427C9"/>
    <w:rsid w:val="00A42A54"/>
    <w:rsid w:val="00A42B40"/>
    <w:rsid w:val="00A42C80"/>
    <w:rsid w:val="00A43A6B"/>
    <w:rsid w:val="00A44F8C"/>
    <w:rsid w:val="00A4693F"/>
    <w:rsid w:val="00A47159"/>
    <w:rsid w:val="00A508CE"/>
    <w:rsid w:val="00A5183E"/>
    <w:rsid w:val="00A52316"/>
    <w:rsid w:val="00A52694"/>
    <w:rsid w:val="00A54D26"/>
    <w:rsid w:val="00A5710F"/>
    <w:rsid w:val="00A57258"/>
    <w:rsid w:val="00A5737D"/>
    <w:rsid w:val="00A5758C"/>
    <w:rsid w:val="00A57CEF"/>
    <w:rsid w:val="00A6088B"/>
    <w:rsid w:val="00A60A7F"/>
    <w:rsid w:val="00A61773"/>
    <w:rsid w:val="00A61A40"/>
    <w:rsid w:val="00A62385"/>
    <w:rsid w:val="00A62979"/>
    <w:rsid w:val="00A62A12"/>
    <w:rsid w:val="00A63384"/>
    <w:rsid w:val="00A6478B"/>
    <w:rsid w:val="00A64C12"/>
    <w:rsid w:val="00A6505D"/>
    <w:rsid w:val="00A655B6"/>
    <w:rsid w:val="00A66AD8"/>
    <w:rsid w:val="00A66BDE"/>
    <w:rsid w:val="00A671ED"/>
    <w:rsid w:val="00A6754C"/>
    <w:rsid w:val="00A67734"/>
    <w:rsid w:val="00A7080C"/>
    <w:rsid w:val="00A70BBF"/>
    <w:rsid w:val="00A70DED"/>
    <w:rsid w:val="00A71335"/>
    <w:rsid w:val="00A740F4"/>
    <w:rsid w:val="00A74F5C"/>
    <w:rsid w:val="00A754F8"/>
    <w:rsid w:val="00A75D1D"/>
    <w:rsid w:val="00A768AE"/>
    <w:rsid w:val="00A76B1A"/>
    <w:rsid w:val="00A8195B"/>
    <w:rsid w:val="00A82527"/>
    <w:rsid w:val="00A82A9E"/>
    <w:rsid w:val="00A82BBF"/>
    <w:rsid w:val="00A83547"/>
    <w:rsid w:val="00A846E4"/>
    <w:rsid w:val="00A84780"/>
    <w:rsid w:val="00A864BA"/>
    <w:rsid w:val="00A87BC5"/>
    <w:rsid w:val="00A901CB"/>
    <w:rsid w:val="00A902FE"/>
    <w:rsid w:val="00A912C0"/>
    <w:rsid w:val="00A918C6"/>
    <w:rsid w:val="00A91EAA"/>
    <w:rsid w:val="00A92A61"/>
    <w:rsid w:val="00A92FCD"/>
    <w:rsid w:val="00A93C63"/>
    <w:rsid w:val="00A9402C"/>
    <w:rsid w:val="00A9499F"/>
    <w:rsid w:val="00A94A2A"/>
    <w:rsid w:val="00A9553B"/>
    <w:rsid w:val="00A95B99"/>
    <w:rsid w:val="00A9616F"/>
    <w:rsid w:val="00A96736"/>
    <w:rsid w:val="00A967CB"/>
    <w:rsid w:val="00A97ED7"/>
    <w:rsid w:val="00AA00F0"/>
    <w:rsid w:val="00AA0709"/>
    <w:rsid w:val="00AA09CB"/>
    <w:rsid w:val="00AA0B3E"/>
    <w:rsid w:val="00AA11C6"/>
    <w:rsid w:val="00AA1A2B"/>
    <w:rsid w:val="00AA1DDD"/>
    <w:rsid w:val="00AA2462"/>
    <w:rsid w:val="00AA5966"/>
    <w:rsid w:val="00AA674F"/>
    <w:rsid w:val="00AA754D"/>
    <w:rsid w:val="00AA795E"/>
    <w:rsid w:val="00AB0D6E"/>
    <w:rsid w:val="00AB2058"/>
    <w:rsid w:val="00AB2128"/>
    <w:rsid w:val="00AB213F"/>
    <w:rsid w:val="00AB2461"/>
    <w:rsid w:val="00AB2530"/>
    <w:rsid w:val="00AB310F"/>
    <w:rsid w:val="00AB5442"/>
    <w:rsid w:val="00AB54EC"/>
    <w:rsid w:val="00AB6C8F"/>
    <w:rsid w:val="00AB6EBD"/>
    <w:rsid w:val="00AB7162"/>
    <w:rsid w:val="00AB7696"/>
    <w:rsid w:val="00AB77DD"/>
    <w:rsid w:val="00AB79A1"/>
    <w:rsid w:val="00AB7CDD"/>
    <w:rsid w:val="00AC01C8"/>
    <w:rsid w:val="00AC0736"/>
    <w:rsid w:val="00AC2245"/>
    <w:rsid w:val="00AC256F"/>
    <w:rsid w:val="00AC300D"/>
    <w:rsid w:val="00AC3598"/>
    <w:rsid w:val="00AC3CCC"/>
    <w:rsid w:val="00AC4150"/>
    <w:rsid w:val="00AC4482"/>
    <w:rsid w:val="00AC49A7"/>
    <w:rsid w:val="00AC607D"/>
    <w:rsid w:val="00AC624A"/>
    <w:rsid w:val="00AC7525"/>
    <w:rsid w:val="00AD04CA"/>
    <w:rsid w:val="00AD14B8"/>
    <w:rsid w:val="00AD1BBF"/>
    <w:rsid w:val="00AD3B8E"/>
    <w:rsid w:val="00AD3DF0"/>
    <w:rsid w:val="00AD4C81"/>
    <w:rsid w:val="00AD581A"/>
    <w:rsid w:val="00AD6055"/>
    <w:rsid w:val="00AD688F"/>
    <w:rsid w:val="00AD6D00"/>
    <w:rsid w:val="00AD753C"/>
    <w:rsid w:val="00AE1127"/>
    <w:rsid w:val="00AE1719"/>
    <w:rsid w:val="00AE358B"/>
    <w:rsid w:val="00AE4410"/>
    <w:rsid w:val="00AE44CD"/>
    <w:rsid w:val="00AE4A00"/>
    <w:rsid w:val="00AE608F"/>
    <w:rsid w:val="00AE6A5B"/>
    <w:rsid w:val="00AE6B58"/>
    <w:rsid w:val="00AE6D8F"/>
    <w:rsid w:val="00AF0715"/>
    <w:rsid w:val="00AF0BAD"/>
    <w:rsid w:val="00AF173D"/>
    <w:rsid w:val="00AF2473"/>
    <w:rsid w:val="00AF26D7"/>
    <w:rsid w:val="00AF32A8"/>
    <w:rsid w:val="00AF352B"/>
    <w:rsid w:val="00AF369F"/>
    <w:rsid w:val="00AF38B5"/>
    <w:rsid w:val="00AF3C15"/>
    <w:rsid w:val="00AF3D1C"/>
    <w:rsid w:val="00AF492E"/>
    <w:rsid w:val="00AF49EE"/>
    <w:rsid w:val="00AF4ADC"/>
    <w:rsid w:val="00AF4D39"/>
    <w:rsid w:val="00AF5025"/>
    <w:rsid w:val="00AF50B3"/>
    <w:rsid w:val="00AF56C0"/>
    <w:rsid w:val="00AF5D35"/>
    <w:rsid w:val="00AF622B"/>
    <w:rsid w:val="00B014A8"/>
    <w:rsid w:val="00B02214"/>
    <w:rsid w:val="00B0385D"/>
    <w:rsid w:val="00B04E53"/>
    <w:rsid w:val="00B05406"/>
    <w:rsid w:val="00B0662A"/>
    <w:rsid w:val="00B07051"/>
    <w:rsid w:val="00B0794A"/>
    <w:rsid w:val="00B10124"/>
    <w:rsid w:val="00B10298"/>
    <w:rsid w:val="00B1094D"/>
    <w:rsid w:val="00B11CFF"/>
    <w:rsid w:val="00B12026"/>
    <w:rsid w:val="00B12B83"/>
    <w:rsid w:val="00B13585"/>
    <w:rsid w:val="00B13833"/>
    <w:rsid w:val="00B13CEE"/>
    <w:rsid w:val="00B14879"/>
    <w:rsid w:val="00B14B26"/>
    <w:rsid w:val="00B16E65"/>
    <w:rsid w:val="00B17EED"/>
    <w:rsid w:val="00B201AD"/>
    <w:rsid w:val="00B21949"/>
    <w:rsid w:val="00B21B43"/>
    <w:rsid w:val="00B21B9D"/>
    <w:rsid w:val="00B2279A"/>
    <w:rsid w:val="00B23455"/>
    <w:rsid w:val="00B25635"/>
    <w:rsid w:val="00B25BFB"/>
    <w:rsid w:val="00B26789"/>
    <w:rsid w:val="00B26CB3"/>
    <w:rsid w:val="00B27EDD"/>
    <w:rsid w:val="00B304A0"/>
    <w:rsid w:val="00B30FEE"/>
    <w:rsid w:val="00B31091"/>
    <w:rsid w:val="00B31811"/>
    <w:rsid w:val="00B31E03"/>
    <w:rsid w:val="00B32073"/>
    <w:rsid w:val="00B327CA"/>
    <w:rsid w:val="00B336AF"/>
    <w:rsid w:val="00B3441B"/>
    <w:rsid w:val="00B354D4"/>
    <w:rsid w:val="00B36C64"/>
    <w:rsid w:val="00B370A2"/>
    <w:rsid w:val="00B37AC7"/>
    <w:rsid w:val="00B37E81"/>
    <w:rsid w:val="00B40579"/>
    <w:rsid w:val="00B405D4"/>
    <w:rsid w:val="00B4068B"/>
    <w:rsid w:val="00B4320B"/>
    <w:rsid w:val="00B433F6"/>
    <w:rsid w:val="00B436BA"/>
    <w:rsid w:val="00B43B01"/>
    <w:rsid w:val="00B43C1C"/>
    <w:rsid w:val="00B442A8"/>
    <w:rsid w:val="00B447D4"/>
    <w:rsid w:val="00B46A74"/>
    <w:rsid w:val="00B46F2D"/>
    <w:rsid w:val="00B4707C"/>
    <w:rsid w:val="00B47354"/>
    <w:rsid w:val="00B4755E"/>
    <w:rsid w:val="00B47624"/>
    <w:rsid w:val="00B47648"/>
    <w:rsid w:val="00B47A71"/>
    <w:rsid w:val="00B5037F"/>
    <w:rsid w:val="00B50FB7"/>
    <w:rsid w:val="00B51112"/>
    <w:rsid w:val="00B52500"/>
    <w:rsid w:val="00B52BE0"/>
    <w:rsid w:val="00B530D2"/>
    <w:rsid w:val="00B54080"/>
    <w:rsid w:val="00B540EB"/>
    <w:rsid w:val="00B5496F"/>
    <w:rsid w:val="00B54D8A"/>
    <w:rsid w:val="00B550AA"/>
    <w:rsid w:val="00B558FF"/>
    <w:rsid w:val="00B6076F"/>
    <w:rsid w:val="00B60ABF"/>
    <w:rsid w:val="00B614EF"/>
    <w:rsid w:val="00B61726"/>
    <w:rsid w:val="00B61AA2"/>
    <w:rsid w:val="00B62388"/>
    <w:rsid w:val="00B627F6"/>
    <w:rsid w:val="00B62922"/>
    <w:rsid w:val="00B63E5F"/>
    <w:rsid w:val="00B64EEA"/>
    <w:rsid w:val="00B652EC"/>
    <w:rsid w:val="00B657C2"/>
    <w:rsid w:val="00B660ED"/>
    <w:rsid w:val="00B66679"/>
    <w:rsid w:val="00B67B5F"/>
    <w:rsid w:val="00B702A5"/>
    <w:rsid w:val="00B70FC5"/>
    <w:rsid w:val="00B70FE5"/>
    <w:rsid w:val="00B7169F"/>
    <w:rsid w:val="00B71FBB"/>
    <w:rsid w:val="00B72371"/>
    <w:rsid w:val="00B728A7"/>
    <w:rsid w:val="00B72D2D"/>
    <w:rsid w:val="00B73C8E"/>
    <w:rsid w:val="00B758D6"/>
    <w:rsid w:val="00B75A7F"/>
    <w:rsid w:val="00B75D3B"/>
    <w:rsid w:val="00B76074"/>
    <w:rsid w:val="00B761A9"/>
    <w:rsid w:val="00B76431"/>
    <w:rsid w:val="00B76A83"/>
    <w:rsid w:val="00B773CD"/>
    <w:rsid w:val="00B8030C"/>
    <w:rsid w:val="00B80C46"/>
    <w:rsid w:val="00B80C8E"/>
    <w:rsid w:val="00B815E0"/>
    <w:rsid w:val="00B81E8C"/>
    <w:rsid w:val="00B81FDC"/>
    <w:rsid w:val="00B82514"/>
    <w:rsid w:val="00B82C79"/>
    <w:rsid w:val="00B8322A"/>
    <w:rsid w:val="00B832F5"/>
    <w:rsid w:val="00B83C4E"/>
    <w:rsid w:val="00B83F29"/>
    <w:rsid w:val="00B85647"/>
    <w:rsid w:val="00B857D4"/>
    <w:rsid w:val="00B85E04"/>
    <w:rsid w:val="00B8616D"/>
    <w:rsid w:val="00B87761"/>
    <w:rsid w:val="00B8778C"/>
    <w:rsid w:val="00B91309"/>
    <w:rsid w:val="00B918D1"/>
    <w:rsid w:val="00B91A36"/>
    <w:rsid w:val="00B9359F"/>
    <w:rsid w:val="00B939AF"/>
    <w:rsid w:val="00B9440A"/>
    <w:rsid w:val="00B94B23"/>
    <w:rsid w:val="00B95478"/>
    <w:rsid w:val="00B957D4"/>
    <w:rsid w:val="00B957F2"/>
    <w:rsid w:val="00B95C99"/>
    <w:rsid w:val="00B964B0"/>
    <w:rsid w:val="00B9660B"/>
    <w:rsid w:val="00B97075"/>
    <w:rsid w:val="00B976C5"/>
    <w:rsid w:val="00B97E13"/>
    <w:rsid w:val="00BA0784"/>
    <w:rsid w:val="00BA07FB"/>
    <w:rsid w:val="00BA1EF4"/>
    <w:rsid w:val="00BA1EF6"/>
    <w:rsid w:val="00BA24FD"/>
    <w:rsid w:val="00BA2BBB"/>
    <w:rsid w:val="00BA36E4"/>
    <w:rsid w:val="00BA449A"/>
    <w:rsid w:val="00BA4B04"/>
    <w:rsid w:val="00BA4BCC"/>
    <w:rsid w:val="00BA61A2"/>
    <w:rsid w:val="00BA65D0"/>
    <w:rsid w:val="00BA6673"/>
    <w:rsid w:val="00BA6AF4"/>
    <w:rsid w:val="00BA7CF0"/>
    <w:rsid w:val="00BB0080"/>
    <w:rsid w:val="00BB030A"/>
    <w:rsid w:val="00BB03B4"/>
    <w:rsid w:val="00BB1E67"/>
    <w:rsid w:val="00BB22EA"/>
    <w:rsid w:val="00BB3822"/>
    <w:rsid w:val="00BB400A"/>
    <w:rsid w:val="00BB4ABF"/>
    <w:rsid w:val="00BB51D1"/>
    <w:rsid w:val="00BB6EB6"/>
    <w:rsid w:val="00BB7986"/>
    <w:rsid w:val="00BB7A21"/>
    <w:rsid w:val="00BB7A66"/>
    <w:rsid w:val="00BB7C2E"/>
    <w:rsid w:val="00BC213E"/>
    <w:rsid w:val="00BC30D8"/>
    <w:rsid w:val="00BC31FA"/>
    <w:rsid w:val="00BC56F1"/>
    <w:rsid w:val="00BC5A1E"/>
    <w:rsid w:val="00BC61E7"/>
    <w:rsid w:val="00BC6310"/>
    <w:rsid w:val="00BC656E"/>
    <w:rsid w:val="00BC6B57"/>
    <w:rsid w:val="00BC7190"/>
    <w:rsid w:val="00BC7A78"/>
    <w:rsid w:val="00BD0153"/>
    <w:rsid w:val="00BD0544"/>
    <w:rsid w:val="00BD0E62"/>
    <w:rsid w:val="00BD10DA"/>
    <w:rsid w:val="00BD1965"/>
    <w:rsid w:val="00BD1CDA"/>
    <w:rsid w:val="00BD1E32"/>
    <w:rsid w:val="00BD2B53"/>
    <w:rsid w:val="00BD2F28"/>
    <w:rsid w:val="00BD3CE8"/>
    <w:rsid w:val="00BD567F"/>
    <w:rsid w:val="00BD578C"/>
    <w:rsid w:val="00BD5DB6"/>
    <w:rsid w:val="00BD63AF"/>
    <w:rsid w:val="00BD647C"/>
    <w:rsid w:val="00BD66BA"/>
    <w:rsid w:val="00BD6BA6"/>
    <w:rsid w:val="00BD6FDC"/>
    <w:rsid w:val="00BE1853"/>
    <w:rsid w:val="00BE1AC4"/>
    <w:rsid w:val="00BE1C3C"/>
    <w:rsid w:val="00BE21DA"/>
    <w:rsid w:val="00BE2285"/>
    <w:rsid w:val="00BE2971"/>
    <w:rsid w:val="00BE3780"/>
    <w:rsid w:val="00BE3D31"/>
    <w:rsid w:val="00BE4E5A"/>
    <w:rsid w:val="00BE5134"/>
    <w:rsid w:val="00BE5DF3"/>
    <w:rsid w:val="00BE604E"/>
    <w:rsid w:val="00BE66E4"/>
    <w:rsid w:val="00BE681B"/>
    <w:rsid w:val="00BE6CDB"/>
    <w:rsid w:val="00BE6D23"/>
    <w:rsid w:val="00BE6D7D"/>
    <w:rsid w:val="00BE7656"/>
    <w:rsid w:val="00BE77B2"/>
    <w:rsid w:val="00BE7DBF"/>
    <w:rsid w:val="00BE7E2A"/>
    <w:rsid w:val="00BF016D"/>
    <w:rsid w:val="00BF0C68"/>
    <w:rsid w:val="00BF1AC4"/>
    <w:rsid w:val="00BF1B51"/>
    <w:rsid w:val="00BF2489"/>
    <w:rsid w:val="00BF301E"/>
    <w:rsid w:val="00BF3184"/>
    <w:rsid w:val="00BF3542"/>
    <w:rsid w:val="00BF45E2"/>
    <w:rsid w:val="00BF4C8E"/>
    <w:rsid w:val="00BF516E"/>
    <w:rsid w:val="00BF5CA5"/>
    <w:rsid w:val="00BF5ECD"/>
    <w:rsid w:val="00BF6114"/>
    <w:rsid w:val="00BF6AFC"/>
    <w:rsid w:val="00BF6E68"/>
    <w:rsid w:val="00BF7996"/>
    <w:rsid w:val="00C00C42"/>
    <w:rsid w:val="00C00D4D"/>
    <w:rsid w:val="00C01070"/>
    <w:rsid w:val="00C02194"/>
    <w:rsid w:val="00C0231D"/>
    <w:rsid w:val="00C025C3"/>
    <w:rsid w:val="00C02990"/>
    <w:rsid w:val="00C029F4"/>
    <w:rsid w:val="00C04313"/>
    <w:rsid w:val="00C043F5"/>
    <w:rsid w:val="00C0450D"/>
    <w:rsid w:val="00C04532"/>
    <w:rsid w:val="00C06523"/>
    <w:rsid w:val="00C066DD"/>
    <w:rsid w:val="00C06DCD"/>
    <w:rsid w:val="00C10332"/>
    <w:rsid w:val="00C10717"/>
    <w:rsid w:val="00C112A7"/>
    <w:rsid w:val="00C114A1"/>
    <w:rsid w:val="00C12E94"/>
    <w:rsid w:val="00C12EDE"/>
    <w:rsid w:val="00C130D3"/>
    <w:rsid w:val="00C13931"/>
    <w:rsid w:val="00C13E3E"/>
    <w:rsid w:val="00C13EBF"/>
    <w:rsid w:val="00C13F99"/>
    <w:rsid w:val="00C14D74"/>
    <w:rsid w:val="00C156A6"/>
    <w:rsid w:val="00C1613D"/>
    <w:rsid w:val="00C17A1E"/>
    <w:rsid w:val="00C2280D"/>
    <w:rsid w:val="00C2295E"/>
    <w:rsid w:val="00C22BC5"/>
    <w:rsid w:val="00C23633"/>
    <w:rsid w:val="00C2367E"/>
    <w:rsid w:val="00C23C23"/>
    <w:rsid w:val="00C23EF0"/>
    <w:rsid w:val="00C2404E"/>
    <w:rsid w:val="00C247BA"/>
    <w:rsid w:val="00C24A4C"/>
    <w:rsid w:val="00C26041"/>
    <w:rsid w:val="00C26C1E"/>
    <w:rsid w:val="00C27E5E"/>
    <w:rsid w:val="00C3174A"/>
    <w:rsid w:val="00C318AB"/>
    <w:rsid w:val="00C31979"/>
    <w:rsid w:val="00C31B3A"/>
    <w:rsid w:val="00C33B6B"/>
    <w:rsid w:val="00C35260"/>
    <w:rsid w:val="00C402C1"/>
    <w:rsid w:val="00C4055F"/>
    <w:rsid w:val="00C40C81"/>
    <w:rsid w:val="00C440E2"/>
    <w:rsid w:val="00C4483F"/>
    <w:rsid w:val="00C449A9"/>
    <w:rsid w:val="00C44BD6"/>
    <w:rsid w:val="00C45344"/>
    <w:rsid w:val="00C45A90"/>
    <w:rsid w:val="00C4679A"/>
    <w:rsid w:val="00C46A38"/>
    <w:rsid w:val="00C46E9A"/>
    <w:rsid w:val="00C47F8E"/>
    <w:rsid w:val="00C50078"/>
    <w:rsid w:val="00C5130B"/>
    <w:rsid w:val="00C514C7"/>
    <w:rsid w:val="00C5183C"/>
    <w:rsid w:val="00C51879"/>
    <w:rsid w:val="00C518A4"/>
    <w:rsid w:val="00C51C2D"/>
    <w:rsid w:val="00C524A6"/>
    <w:rsid w:val="00C535D7"/>
    <w:rsid w:val="00C5407D"/>
    <w:rsid w:val="00C55D49"/>
    <w:rsid w:val="00C55F6B"/>
    <w:rsid w:val="00C567C9"/>
    <w:rsid w:val="00C5682A"/>
    <w:rsid w:val="00C5702A"/>
    <w:rsid w:val="00C577E9"/>
    <w:rsid w:val="00C57A59"/>
    <w:rsid w:val="00C60299"/>
    <w:rsid w:val="00C60589"/>
    <w:rsid w:val="00C60B1C"/>
    <w:rsid w:val="00C61993"/>
    <w:rsid w:val="00C6241C"/>
    <w:rsid w:val="00C62B2F"/>
    <w:rsid w:val="00C62C05"/>
    <w:rsid w:val="00C62EA1"/>
    <w:rsid w:val="00C6334F"/>
    <w:rsid w:val="00C634C6"/>
    <w:rsid w:val="00C637D7"/>
    <w:rsid w:val="00C6382B"/>
    <w:rsid w:val="00C64338"/>
    <w:rsid w:val="00C645FD"/>
    <w:rsid w:val="00C648D9"/>
    <w:rsid w:val="00C656F0"/>
    <w:rsid w:val="00C65BDF"/>
    <w:rsid w:val="00C65CAB"/>
    <w:rsid w:val="00C66920"/>
    <w:rsid w:val="00C66A64"/>
    <w:rsid w:val="00C66EB1"/>
    <w:rsid w:val="00C6706D"/>
    <w:rsid w:val="00C67BC9"/>
    <w:rsid w:val="00C67BE1"/>
    <w:rsid w:val="00C704B2"/>
    <w:rsid w:val="00C70562"/>
    <w:rsid w:val="00C71BB3"/>
    <w:rsid w:val="00C71C4E"/>
    <w:rsid w:val="00C727BE"/>
    <w:rsid w:val="00C72D78"/>
    <w:rsid w:val="00C74495"/>
    <w:rsid w:val="00C74DA4"/>
    <w:rsid w:val="00C75D8A"/>
    <w:rsid w:val="00C760F4"/>
    <w:rsid w:val="00C767B5"/>
    <w:rsid w:val="00C76F05"/>
    <w:rsid w:val="00C77C20"/>
    <w:rsid w:val="00C80BC3"/>
    <w:rsid w:val="00C80F43"/>
    <w:rsid w:val="00C81165"/>
    <w:rsid w:val="00C81298"/>
    <w:rsid w:val="00C82275"/>
    <w:rsid w:val="00C82502"/>
    <w:rsid w:val="00C8313E"/>
    <w:rsid w:val="00C831E8"/>
    <w:rsid w:val="00C85265"/>
    <w:rsid w:val="00C853D7"/>
    <w:rsid w:val="00C859BD"/>
    <w:rsid w:val="00C85BAD"/>
    <w:rsid w:val="00C8694C"/>
    <w:rsid w:val="00C87970"/>
    <w:rsid w:val="00C87EBC"/>
    <w:rsid w:val="00C90CA7"/>
    <w:rsid w:val="00C90CBC"/>
    <w:rsid w:val="00C91260"/>
    <w:rsid w:val="00C91940"/>
    <w:rsid w:val="00C91951"/>
    <w:rsid w:val="00C92445"/>
    <w:rsid w:val="00C93599"/>
    <w:rsid w:val="00C93642"/>
    <w:rsid w:val="00C93822"/>
    <w:rsid w:val="00C9397E"/>
    <w:rsid w:val="00C93DD5"/>
    <w:rsid w:val="00C9426C"/>
    <w:rsid w:val="00C94376"/>
    <w:rsid w:val="00C94E0D"/>
    <w:rsid w:val="00C95327"/>
    <w:rsid w:val="00C954D1"/>
    <w:rsid w:val="00C95CEA"/>
    <w:rsid w:val="00C96623"/>
    <w:rsid w:val="00C96B7A"/>
    <w:rsid w:val="00C96FED"/>
    <w:rsid w:val="00CA145B"/>
    <w:rsid w:val="00CA1BB6"/>
    <w:rsid w:val="00CA1ECB"/>
    <w:rsid w:val="00CA22E4"/>
    <w:rsid w:val="00CA287B"/>
    <w:rsid w:val="00CA28C0"/>
    <w:rsid w:val="00CA313F"/>
    <w:rsid w:val="00CA36EF"/>
    <w:rsid w:val="00CA3A37"/>
    <w:rsid w:val="00CA3D1A"/>
    <w:rsid w:val="00CA51A6"/>
    <w:rsid w:val="00CA5841"/>
    <w:rsid w:val="00CA5BDB"/>
    <w:rsid w:val="00CA5EBE"/>
    <w:rsid w:val="00CA611E"/>
    <w:rsid w:val="00CA6FE9"/>
    <w:rsid w:val="00CA702A"/>
    <w:rsid w:val="00CA761F"/>
    <w:rsid w:val="00CB054B"/>
    <w:rsid w:val="00CB0F6E"/>
    <w:rsid w:val="00CB14D8"/>
    <w:rsid w:val="00CB1722"/>
    <w:rsid w:val="00CB1AAA"/>
    <w:rsid w:val="00CB2572"/>
    <w:rsid w:val="00CB325A"/>
    <w:rsid w:val="00CB3A71"/>
    <w:rsid w:val="00CB3AEF"/>
    <w:rsid w:val="00CB3BBA"/>
    <w:rsid w:val="00CB476A"/>
    <w:rsid w:val="00CB48F9"/>
    <w:rsid w:val="00CB4F30"/>
    <w:rsid w:val="00CB51C6"/>
    <w:rsid w:val="00CB5BF2"/>
    <w:rsid w:val="00CB5D2B"/>
    <w:rsid w:val="00CB6026"/>
    <w:rsid w:val="00CB61B9"/>
    <w:rsid w:val="00CB663E"/>
    <w:rsid w:val="00CB6742"/>
    <w:rsid w:val="00CC0AA5"/>
    <w:rsid w:val="00CC0F62"/>
    <w:rsid w:val="00CC1F5C"/>
    <w:rsid w:val="00CC1FE0"/>
    <w:rsid w:val="00CC2062"/>
    <w:rsid w:val="00CC33B4"/>
    <w:rsid w:val="00CC33FB"/>
    <w:rsid w:val="00CC354C"/>
    <w:rsid w:val="00CC37DE"/>
    <w:rsid w:val="00CC409D"/>
    <w:rsid w:val="00CC4160"/>
    <w:rsid w:val="00CC425E"/>
    <w:rsid w:val="00CC47DD"/>
    <w:rsid w:val="00CC4F1C"/>
    <w:rsid w:val="00CC563D"/>
    <w:rsid w:val="00CC6086"/>
    <w:rsid w:val="00CC608B"/>
    <w:rsid w:val="00CC60DD"/>
    <w:rsid w:val="00CC7E4E"/>
    <w:rsid w:val="00CD0103"/>
    <w:rsid w:val="00CD065B"/>
    <w:rsid w:val="00CD0EDC"/>
    <w:rsid w:val="00CD145E"/>
    <w:rsid w:val="00CD2157"/>
    <w:rsid w:val="00CD2C89"/>
    <w:rsid w:val="00CD3025"/>
    <w:rsid w:val="00CD3A56"/>
    <w:rsid w:val="00CD3B8F"/>
    <w:rsid w:val="00CD5584"/>
    <w:rsid w:val="00CD6AAE"/>
    <w:rsid w:val="00CD6AD1"/>
    <w:rsid w:val="00CD70B7"/>
    <w:rsid w:val="00CD76A2"/>
    <w:rsid w:val="00CE01BE"/>
    <w:rsid w:val="00CE050E"/>
    <w:rsid w:val="00CE0511"/>
    <w:rsid w:val="00CE052F"/>
    <w:rsid w:val="00CE2927"/>
    <w:rsid w:val="00CE35A3"/>
    <w:rsid w:val="00CE3EE9"/>
    <w:rsid w:val="00CE4001"/>
    <w:rsid w:val="00CE46CD"/>
    <w:rsid w:val="00CE4D17"/>
    <w:rsid w:val="00CE623D"/>
    <w:rsid w:val="00CE6FEE"/>
    <w:rsid w:val="00CE7C38"/>
    <w:rsid w:val="00CF0188"/>
    <w:rsid w:val="00CF0642"/>
    <w:rsid w:val="00CF09C8"/>
    <w:rsid w:val="00CF0AE3"/>
    <w:rsid w:val="00CF0ED3"/>
    <w:rsid w:val="00CF0F6C"/>
    <w:rsid w:val="00CF1AED"/>
    <w:rsid w:val="00CF2160"/>
    <w:rsid w:val="00CF2DB2"/>
    <w:rsid w:val="00CF305C"/>
    <w:rsid w:val="00CF350D"/>
    <w:rsid w:val="00CF359A"/>
    <w:rsid w:val="00CF36F8"/>
    <w:rsid w:val="00CF5377"/>
    <w:rsid w:val="00CF5F35"/>
    <w:rsid w:val="00CF673B"/>
    <w:rsid w:val="00D0073C"/>
    <w:rsid w:val="00D00823"/>
    <w:rsid w:val="00D0120C"/>
    <w:rsid w:val="00D01AE5"/>
    <w:rsid w:val="00D050AC"/>
    <w:rsid w:val="00D05AF4"/>
    <w:rsid w:val="00D05EC9"/>
    <w:rsid w:val="00D069A7"/>
    <w:rsid w:val="00D06C8B"/>
    <w:rsid w:val="00D1029C"/>
    <w:rsid w:val="00D103ED"/>
    <w:rsid w:val="00D11199"/>
    <w:rsid w:val="00D11972"/>
    <w:rsid w:val="00D1249D"/>
    <w:rsid w:val="00D133F6"/>
    <w:rsid w:val="00D13F49"/>
    <w:rsid w:val="00D148DD"/>
    <w:rsid w:val="00D15121"/>
    <w:rsid w:val="00D1530A"/>
    <w:rsid w:val="00D159A2"/>
    <w:rsid w:val="00D16622"/>
    <w:rsid w:val="00D16F2E"/>
    <w:rsid w:val="00D16FA3"/>
    <w:rsid w:val="00D17DEC"/>
    <w:rsid w:val="00D2017D"/>
    <w:rsid w:val="00D2021D"/>
    <w:rsid w:val="00D210B7"/>
    <w:rsid w:val="00D21600"/>
    <w:rsid w:val="00D21B6E"/>
    <w:rsid w:val="00D220BC"/>
    <w:rsid w:val="00D22256"/>
    <w:rsid w:val="00D23095"/>
    <w:rsid w:val="00D23454"/>
    <w:rsid w:val="00D2352D"/>
    <w:rsid w:val="00D23BAB"/>
    <w:rsid w:val="00D243DD"/>
    <w:rsid w:val="00D24FF3"/>
    <w:rsid w:val="00D2533E"/>
    <w:rsid w:val="00D253F2"/>
    <w:rsid w:val="00D25C77"/>
    <w:rsid w:val="00D25E5D"/>
    <w:rsid w:val="00D264F9"/>
    <w:rsid w:val="00D26645"/>
    <w:rsid w:val="00D279CB"/>
    <w:rsid w:val="00D27CC6"/>
    <w:rsid w:val="00D308B1"/>
    <w:rsid w:val="00D30B65"/>
    <w:rsid w:val="00D31467"/>
    <w:rsid w:val="00D31973"/>
    <w:rsid w:val="00D3249C"/>
    <w:rsid w:val="00D32E28"/>
    <w:rsid w:val="00D33073"/>
    <w:rsid w:val="00D33C3C"/>
    <w:rsid w:val="00D34DC4"/>
    <w:rsid w:val="00D34F6B"/>
    <w:rsid w:val="00D35392"/>
    <w:rsid w:val="00D35C24"/>
    <w:rsid w:val="00D377DE"/>
    <w:rsid w:val="00D40815"/>
    <w:rsid w:val="00D40AFA"/>
    <w:rsid w:val="00D418FB"/>
    <w:rsid w:val="00D42F4E"/>
    <w:rsid w:val="00D431CA"/>
    <w:rsid w:val="00D43314"/>
    <w:rsid w:val="00D43A2E"/>
    <w:rsid w:val="00D44BC0"/>
    <w:rsid w:val="00D44EDF"/>
    <w:rsid w:val="00D456C6"/>
    <w:rsid w:val="00D45B86"/>
    <w:rsid w:val="00D45EE0"/>
    <w:rsid w:val="00D46267"/>
    <w:rsid w:val="00D465B7"/>
    <w:rsid w:val="00D47731"/>
    <w:rsid w:val="00D47EFB"/>
    <w:rsid w:val="00D52369"/>
    <w:rsid w:val="00D52842"/>
    <w:rsid w:val="00D529E9"/>
    <w:rsid w:val="00D53098"/>
    <w:rsid w:val="00D5395C"/>
    <w:rsid w:val="00D544DF"/>
    <w:rsid w:val="00D544EC"/>
    <w:rsid w:val="00D54569"/>
    <w:rsid w:val="00D55C26"/>
    <w:rsid w:val="00D5703A"/>
    <w:rsid w:val="00D57307"/>
    <w:rsid w:val="00D5780F"/>
    <w:rsid w:val="00D57A34"/>
    <w:rsid w:val="00D60390"/>
    <w:rsid w:val="00D60399"/>
    <w:rsid w:val="00D62250"/>
    <w:rsid w:val="00D6239E"/>
    <w:rsid w:val="00D62B84"/>
    <w:rsid w:val="00D637AF"/>
    <w:rsid w:val="00D64095"/>
    <w:rsid w:val="00D64264"/>
    <w:rsid w:val="00D64BAC"/>
    <w:rsid w:val="00D64D67"/>
    <w:rsid w:val="00D64D7D"/>
    <w:rsid w:val="00D65E78"/>
    <w:rsid w:val="00D662AD"/>
    <w:rsid w:val="00D6650D"/>
    <w:rsid w:val="00D672A9"/>
    <w:rsid w:val="00D7187C"/>
    <w:rsid w:val="00D7225D"/>
    <w:rsid w:val="00D72453"/>
    <w:rsid w:val="00D73E30"/>
    <w:rsid w:val="00D74464"/>
    <w:rsid w:val="00D74FEE"/>
    <w:rsid w:val="00D75D8F"/>
    <w:rsid w:val="00D77D45"/>
    <w:rsid w:val="00D807D7"/>
    <w:rsid w:val="00D80C4D"/>
    <w:rsid w:val="00D81229"/>
    <w:rsid w:val="00D820BE"/>
    <w:rsid w:val="00D820F3"/>
    <w:rsid w:val="00D827CE"/>
    <w:rsid w:val="00D82A00"/>
    <w:rsid w:val="00D83820"/>
    <w:rsid w:val="00D843F4"/>
    <w:rsid w:val="00D847BF"/>
    <w:rsid w:val="00D847C8"/>
    <w:rsid w:val="00D85CD6"/>
    <w:rsid w:val="00D861DD"/>
    <w:rsid w:val="00D865B6"/>
    <w:rsid w:val="00D875A1"/>
    <w:rsid w:val="00D877AC"/>
    <w:rsid w:val="00D87A31"/>
    <w:rsid w:val="00D87DDF"/>
    <w:rsid w:val="00D90097"/>
    <w:rsid w:val="00D91219"/>
    <w:rsid w:val="00D91A51"/>
    <w:rsid w:val="00D91B04"/>
    <w:rsid w:val="00D92D4F"/>
    <w:rsid w:val="00D92F98"/>
    <w:rsid w:val="00D92FBE"/>
    <w:rsid w:val="00D92FE9"/>
    <w:rsid w:val="00D94379"/>
    <w:rsid w:val="00D94881"/>
    <w:rsid w:val="00D94E47"/>
    <w:rsid w:val="00D95046"/>
    <w:rsid w:val="00D951F6"/>
    <w:rsid w:val="00D95326"/>
    <w:rsid w:val="00D957F4"/>
    <w:rsid w:val="00D96BA4"/>
    <w:rsid w:val="00D96F33"/>
    <w:rsid w:val="00D970CA"/>
    <w:rsid w:val="00D9769D"/>
    <w:rsid w:val="00D97C86"/>
    <w:rsid w:val="00D97D07"/>
    <w:rsid w:val="00D97FDD"/>
    <w:rsid w:val="00DA064D"/>
    <w:rsid w:val="00DA3545"/>
    <w:rsid w:val="00DA3A0A"/>
    <w:rsid w:val="00DA3BAB"/>
    <w:rsid w:val="00DA3E57"/>
    <w:rsid w:val="00DA4257"/>
    <w:rsid w:val="00DA4F65"/>
    <w:rsid w:val="00DA54D1"/>
    <w:rsid w:val="00DA5946"/>
    <w:rsid w:val="00DA69AA"/>
    <w:rsid w:val="00DA7857"/>
    <w:rsid w:val="00DB0189"/>
    <w:rsid w:val="00DB1ADB"/>
    <w:rsid w:val="00DB28AD"/>
    <w:rsid w:val="00DB291D"/>
    <w:rsid w:val="00DB2C33"/>
    <w:rsid w:val="00DB340E"/>
    <w:rsid w:val="00DB3AD7"/>
    <w:rsid w:val="00DB3B98"/>
    <w:rsid w:val="00DB476A"/>
    <w:rsid w:val="00DB4D80"/>
    <w:rsid w:val="00DB4F22"/>
    <w:rsid w:val="00DB54E1"/>
    <w:rsid w:val="00DB556C"/>
    <w:rsid w:val="00DB55FB"/>
    <w:rsid w:val="00DB6B97"/>
    <w:rsid w:val="00DB7399"/>
    <w:rsid w:val="00DB7ACC"/>
    <w:rsid w:val="00DC0104"/>
    <w:rsid w:val="00DC012D"/>
    <w:rsid w:val="00DC2DF4"/>
    <w:rsid w:val="00DC49EF"/>
    <w:rsid w:val="00DC4D29"/>
    <w:rsid w:val="00DC4D47"/>
    <w:rsid w:val="00DC5082"/>
    <w:rsid w:val="00DC63AC"/>
    <w:rsid w:val="00DC6801"/>
    <w:rsid w:val="00DD11DC"/>
    <w:rsid w:val="00DD1406"/>
    <w:rsid w:val="00DD14A5"/>
    <w:rsid w:val="00DD21F8"/>
    <w:rsid w:val="00DD3640"/>
    <w:rsid w:val="00DD3817"/>
    <w:rsid w:val="00DD4777"/>
    <w:rsid w:val="00DD519E"/>
    <w:rsid w:val="00DD54B6"/>
    <w:rsid w:val="00DD57A3"/>
    <w:rsid w:val="00DD5BAE"/>
    <w:rsid w:val="00DD66BD"/>
    <w:rsid w:val="00DD73B6"/>
    <w:rsid w:val="00DE00E2"/>
    <w:rsid w:val="00DE01E2"/>
    <w:rsid w:val="00DE02A7"/>
    <w:rsid w:val="00DE1704"/>
    <w:rsid w:val="00DE1AB8"/>
    <w:rsid w:val="00DE1C8B"/>
    <w:rsid w:val="00DE1DD9"/>
    <w:rsid w:val="00DE276A"/>
    <w:rsid w:val="00DE4191"/>
    <w:rsid w:val="00DE516C"/>
    <w:rsid w:val="00DE5ADC"/>
    <w:rsid w:val="00DE6128"/>
    <w:rsid w:val="00DE6B74"/>
    <w:rsid w:val="00DE7C11"/>
    <w:rsid w:val="00DF0BE3"/>
    <w:rsid w:val="00DF0D3F"/>
    <w:rsid w:val="00DF1127"/>
    <w:rsid w:val="00DF1524"/>
    <w:rsid w:val="00DF183A"/>
    <w:rsid w:val="00DF1E2C"/>
    <w:rsid w:val="00DF1EE5"/>
    <w:rsid w:val="00DF2C81"/>
    <w:rsid w:val="00DF3049"/>
    <w:rsid w:val="00DF306F"/>
    <w:rsid w:val="00DF315E"/>
    <w:rsid w:val="00DF334B"/>
    <w:rsid w:val="00DF4DA8"/>
    <w:rsid w:val="00DF5199"/>
    <w:rsid w:val="00DF5546"/>
    <w:rsid w:val="00DF55AA"/>
    <w:rsid w:val="00DF5E15"/>
    <w:rsid w:val="00E00B86"/>
    <w:rsid w:val="00E0110A"/>
    <w:rsid w:val="00E014C0"/>
    <w:rsid w:val="00E029A3"/>
    <w:rsid w:val="00E034F9"/>
    <w:rsid w:val="00E04666"/>
    <w:rsid w:val="00E04684"/>
    <w:rsid w:val="00E05F56"/>
    <w:rsid w:val="00E05F69"/>
    <w:rsid w:val="00E06324"/>
    <w:rsid w:val="00E07C61"/>
    <w:rsid w:val="00E100B3"/>
    <w:rsid w:val="00E105F4"/>
    <w:rsid w:val="00E10A48"/>
    <w:rsid w:val="00E11EFD"/>
    <w:rsid w:val="00E12329"/>
    <w:rsid w:val="00E12F97"/>
    <w:rsid w:val="00E13BA7"/>
    <w:rsid w:val="00E15D7E"/>
    <w:rsid w:val="00E15E1D"/>
    <w:rsid w:val="00E169F6"/>
    <w:rsid w:val="00E20100"/>
    <w:rsid w:val="00E206BF"/>
    <w:rsid w:val="00E20ED3"/>
    <w:rsid w:val="00E21E85"/>
    <w:rsid w:val="00E23CD5"/>
    <w:rsid w:val="00E24696"/>
    <w:rsid w:val="00E24E19"/>
    <w:rsid w:val="00E315B2"/>
    <w:rsid w:val="00E319A4"/>
    <w:rsid w:val="00E31E4F"/>
    <w:rsid w:val="00E33032"/>
    <w:rsid w:val="00E333D8"/>
    <w:rsid w:val="00E33D4C"/>
    <w:rsid w:val="00E344FA"/>
    <w:rsid w:val="00E357D3"/>
    <w:rsid w:val="00E363D7"/>
    <w:rsid w:val="00E36BE6"/>
    <w:rsid w:val="00E4054D"/>
    <w:rsid w:val="00E4169A"/>
    <w:rsid w:val="00E41CD8"/>
    <w:rsid w:val="00E4270C"/>
    <w:rsid w:val="00E4411C"/>
    <w:rsid w:val="00E45069"/>
    <w:rsid w:val="00E4560F"/>
    <w:rsid w:val="00E45647"/>
    <w:rsid w:val="00E46796"/>
    <w:rsid w:val="00E46A72"/>
    <w:rsid w:val="00E46D83"/>
    <w:rsid w:val="00E46E97"/>
    <w:rsid w:val="00E47AF7"/>
    <w:rsid w:val="00E508EB"/>
    <w:rsid w:val="00E51ACA"/>
    <w:rsid w:val="00E526D0"/>
    <w:rsid w:val="00E5480E"/>
    <w:rsid w:val="00E54B54"/>
    <w:rsid w:val="00E568E4"/>
    <w:rsid w:val="00E56F9B"/>
    <w:rsid w:val="00E576E7"/>
    <w:rsid w:val="00E60C6B"/>
    <w:rsid w:val="00E6158D"/>
    <w:rsid w:val="00E62C89"/>
    <w:rsid w:val="00E634D0"/>
    <w:rsid w:val="00E63E82"/>
    <w:rsid w:val="00E644D5"/>
    <w:rsid w:val="00E646CD"/>
    <w:rsid w:val="00E647BE"/>
    <w:rsid w:val="00E64CF2"/>
    <w:rsid w:val="00E65358"/>
    <w:rsid w:val="00E658F0"/>
    <w:rsid w:val="00E65B58"/>
    <w:rsid w:val="00E66961"/>
    <w:rsid w:val="00E670E8"/>
    <w:rsid w:val="00E67337"/>
    <w:rsid w:val="00E67617"/>
    <w:rsid w:val="00E67DE9"/>
    <w:rsid w:val="00E7039F"/>
    <w:rsid w:val="00E7041D"/>
    <w:rsid w:val="00E71FF6"/>
    <w:rsid w:val="00E72EC2"/>
    <w:rsid w:val="00E73DB2"/>
    <w:rsid w:val="00E74093"/>
    <w:rsid w:val="00E743D5"/>
    <w:rsid w:val="00E74950"/>
    <w:rsid w:val="00E74D0D"/>
    <w:rsid w:val="00E74F1B"/>
    <w:rsid w:val="00E75264"/>
    <w:rsid w:val="00E75CC5"/>
    <w:rsid w:val="00E75D67"/>
    <w:rsid w:val="00E75DF7"/>
    <w:rsid w:val="00E77270"/>
    <w:rsid w:val="00E801F3"/>
    <w:rsid w:val="00E8086A"/>
    <w:rsid w:val="00E80992"/>
    <w:rsid w:val="00E80FE0"/>
    <w:rsid w:val="00E81469"/>
    <w:rsid w:val="00E82CEF"/>
    <w:rsid w:val="00E845F4"/>
    <w:rsid w:val="00E84A03"/>
    <w:rsid w:val="00E84DD1"/>
    <w:rsid w:val="00E85575"/>
    <w:rsid w:val="00E85616"/>
    <w:rsid w:val="00E85A29"/>
    <w:rsid w:val="00E86F3D"/>
    <w:rsid w:val="00E87DEB"/>
    <w:rsid w:val="00E87FA4"/>
    <w:rsid w:val="00E91200"/>
    <w:rsid w:val="00E91945"/>
    <w:rsid w:val="00E91A59"/>
    <w:rsid w:val="00E92DEC"/>
    <w:rsid w:val="00E93318"/>
    <w:rsid w:val="00E93901"/>
    <w:rsid w:val="00E93B74"/>
    <w:rsid w:val="00E94153"/>
    <w:rsid w:val="00E9449E"/>
    <w:rsid w:val="00E95CD4"/>
    <w:rsid w:val="00E97EE2"/>
    <w:rsid w:val="00EA1421"/>
    <w:rsid w:val="00EA1694"/>
    <w:rsid w:val="00EA169B"/>
    <w:rsid w:val="00EA1B28"/>
    <w:rsid w:val="00EA25F4"/>
    <w:rsid w:val="00EA2F29"/>
    <w:rsid w:val="00EA31B0"/>
    <w:rsid w:val="00EA35E2"/>
    <w:rsid w:val="00EA391B"/>
    <w:rsid w:val="00EA5EFC"/>
    <w:rsid w:val="00EA5FDC"/>
    <w:rsid w:val="00EA6690"/>
    <w:rsid w:val="00EA7FD7"/>
    <w:rsid w:val="00EB00A8"/>
    <w:rsid w:val="00EB053E"/>
    <w:rsid w:val="00EB0A70"/>
    <w:rsid w:val="00EB0D18"/>
    <w:rsid w:val="00EB2B9C"/>
    <w:rsid w:val="00EB2CA9"/>
    <w:rsid w:val="00EB2FBC"/>
    <w:rsid w:val="00EB3871"/>
    <w:rsid w:val="00EB3FB9"/>
    <w:rsid w:val="00EB5AA6"/>
    <w:rsid w:val="00EB66B3"/>
    <w:rsid w:val="00EB6FF9"/>
    <w:rsid w:val="00EB7CDA"/>
    <w:rsid w:val="00EC1BDF"/>
    <w:rsid w:val="00EC29DA"/>
    <w:rsid w:val="00EC2EC3"/>
    <w:rsid w:val="00EC332D"/>
    <w:rsid w:val="00EC3641"/>
    <w:rsid w:val="00EC3951"/>
    <w:rsid w:val="00EC39BD"/>
    <w:rsid w:val="00EC4243"/>
    <w:rsid w:val="00EC4297"/>
    <w:rsid w:val="00EC4845"/>
    <w:rsid w:val="00EC516C"/>
    <w:rsid w:val="00EC5177"/>
    <w:rsid w:val="00EC6E25"/>
    <w:rsid w:val="00ED1706"/>
    <w:rsid w:val="00ED27B5"/>
    <w:rsid w:val="00ED3178"/>
    <w:rsid w:val="00ED351C"/>
    <w:rsid w:val="00ED3621"/>
    <w:rsid w:val="00ED45A1"/>
    <w:rsid w:val="00ED4B30"/>
    <w:rsid w:val="00ED50F7"/>
    <w:rsid w:val="00ED5BE8"/>
    <w:rsid w:val="00ED77D8"/>
    <w:rsid w:val="00EE0077"/>
    <w:rsid w:val="00EE07C3"/>
    <w:rsid w:val="00EE0C41"/>
    <w:rsid w:val="00EE0DE8"/>
    <w:rsid w:val="00EE0EA4"/>
    <w:rsid w:val="00EE1E6E"/>
    <w:rsid w:val="00EE230D"/>
    <w:rsid w:val="00EE2643"/>
    <w:rsid w:val="00EE266D"/>
    <w:rsid w:val="00EE3004"/>
    <w:rsid w:val="00EE32B3"/>
    <w:rsid w:val="00EE41B6"/>
    <w:rsid w:val="00EE5123"/>
    <w:rsid w:val="00EE5420"/>
    <w:rsid w:val="00EE6B08"/>
    <w:rsid w:val="00EE6F5C"/>
    <w:rsid w:val="00EE70C5"/>
    <w:rsid w:val="00EF1664"/>
    <w:rsid w:val="00EF16F8"/>
    <w:rsid w:val="00EF18D1"/>
    <w:rsid w:val="00EF27B4"/>
    <w:rsid w:val="00EF2B0E"/>
    <w:rsid w:val="00EF33C2"/>
    <w:rsid w:val="00EF3470"/>
    <w:rsid w:val="00EF3878"/>
    <w:rsid w:val="00EF46FB"/>
    <w:rsid w:val="00EF5627"/>
    <w:rsid w:val="00EF6C6A"/>
    <w:rsid w:val="00EF7C2F"/>
    <w:rsid w:val="00F011CE"/>
    <w:rsid w:val="00F01570"/>
    <w:rsid w:val="00F02280"/>
    <w:rsid w:val="00F027F1"/>
    <w:rsid w:val="00F02AC1"/>
    <w:rsid w:val="00F05E45"/>
    <w:rsid w:val="00F06C03"/>
    <w:rsid w:val="00F07DDF"/>
    <w:rsid w:val="00F10B35"/>
    <w:rsid w:val="00F11539"/>
    <w:rsid w:val="00F118EC"/>
    <w:rsid w:val="00F11DDB"/>
    <w:rsid w:val="00F12211"/>
    <w:rsid w:val="00F12E62"/>
    <w:rsid w:val="00F14A76"/>
    <w:rsid w:val="00F15C09"/>
    <w:rsid w:val="00F1605D"/>
    <w:rsid w:val="00F16116"/>
    <w:rsid w:val="00F1740F"/>
    <w:rsid w:val="00F20DF5"/>
    <w:rsid w:val="00F20E44"/>
    <w:rsid w:val="00F22E36"/>
    <w:rsid w:val="00F23B79"/>
    <w:rsid w:val="00F2436B"/>
    <w:rsid w:val="00F24A59"/>
    <w:rsid w:val="00F24F57"/>
    <w:rsid w:val="00F257C2"/>
    <w:rsid w:val="00F26091"/>
    <w:rsid w:val="00F26994"/>
    <w:rsid w:val="00F274E1"/>
    <w:rsid w:val="00F275CF"/>
    <w:rsid w:val="00F279E0"/>
    <w:rsid w:val="00F30128"/>
    <w:rsid w:val="00F3014C"/>
    <w:rsid w:val="00F305FA"/>
    <w:rsid w:val="00F31718"/>
    <w:rsid w:val="00F318C5"/>
    <w:rsid w:val="00F321DE"/>
    <w:rsid w:val="00F32FDD"/>
    <w:rsid w:val="00F33507"/>
    <w:rsid w:val="00F33B14"/>
    <w:rsid w:val="00F36016"/>
    <w:rsid w:val="00F36377"/>
    <w:rsid w:val="00F407C7"/>
    <w:rsid w:val="00F40A64"/>
    <w:rsid w:val="00F41350"/>
    <w:rsid w:val="00F41C70"/>
    <w:rsid w:val="00F43B5F"/>
    <w:rsid w:val="00F46C82"/>
    <w:rsid w:val="00F47203"/>
    <w:rsid w:val="00F50181"/>
    <w:rsid w:val="00F50644"/>
    <w:rsid w:val="00F50F30"/>
    <w:rsid w:val="00F51D67"/>
    <w:rsid w:val="00F52896"/>
    <w:rsid w:val="00F53190"/>
    <w:rsid w:val="00F542BF"/>
    <w:rsid w:val="00F54506"/>
    <w:rsid w:val="00F55D3C"/>
    <w:rsid w:val="00F55DFA"/>
    <w:rsid w:val="00F563FF"/>
    <w:rsid w:val="00F577F5"/>
    <w:rsid w:val="00F57CEE"/>
    <w:rsid w:val="00F60770"/>
    <w:rsid w:val="00F615C8"/>
    <w:rsid w:val="00F61FA8"/>
    <w:rsid w:val="00F62CC5"/>
    <w:rsid w:val="00F6335B"/>
    <w:rsid w:val="00F64387"/>
    <w:rsid w:val="00F64594"/>
    <w:rsid w:val="00F650B9"/>
    <w:rsid w:val="00F654E8"/>
    <w:rsid w:val="00F655EF"/>
    <w:rsid w:val="00F659D2"/>
    <w:rsid w:val="00F65E4F"/>
    <w:rsid w:val="00F660E0"/>
    <w:rsid w:val="00F6669A"/>
    <w:rsid w:val="00F67350"/>
    <w:rsid w:val="00F67938"/>
    <w:rsid w:val="00F70FD8"/>
    <w:rsid w:val="00F7109A"/>
    <w:rsid w:val="00F712D1"/>
    <w:rsid w:val="00F71EDF"/>
    <w:rsid w:val="00F7239F"/>
    <w:rsid w:val="00F72459"/>
    <w:rsid w:val="00F72616"/>
    <w:rsid w:val="00F726F7"/>
    <w:rsid w:val="00F72828"/>
    <w:rsid w:val="00F72AFE"/>
    <w:rsid w:val="00F74E18"/>
    <w:rsid w:val="00F74E3B"/>
    <w:rsid w:val="00F74FC0"/>
    <w:rsid w:val="00F75B52"/>
    <w:rsid w:val="00F762E3"/>
    <w:rsid w:val="00F76D2D"/>
    <w:rsid w:val="00F771BE"/>
    <w:rsid w:val="00F80D1E"/>
    <w:rsid w:val="00F84681"/>
    <w:rsid w:val="00F84FC6"/>
    <w:rsid w:val="00F86164"/>
    <w:rsid w:val="00F862C6"/>
    <w:rsid w:val="00F86F4F"/>
    <w:rsid w:val="00F87010"/>
    <w:rsid w:val="00F874D6"/>
    <w:rsid w:val="00F905B0"/>
    <w:rsid w:val="00F9077F"/>
    <w:rsid w:val="00F90F9D"/>
    <w:rsid w:val="00F91115"/>
    <w:rsid w:val="00F918E7"/>
    <w:rsid w:val="00F919C2"/>
    <w:rsid w:val="00F91D84"/>
    <w:rsid w:val="00F92A04"/>
    <w:rsid w:val="00F93792"/>
    <w:rsid w:val="00F93895"/>
    <w:rsid w:val="00F949B6"/>
    <w:rsid w:val="00F952C9"/>
    <w:rsid w:val="00F957B1"/>
    <w:rsid w:val="00F963BF"/>
    <w:rsid w:val="00FA00FC"/>
    <w:rsid w:val="00FA036C"/>
    <w:rsid w:val="00FA042E"/>
    <w:rsid w:val="00FA0F4A"/>
    <w:rsid w:val="00FA10DF"/>
    <w:rsid w:val="00FA127B"/>
    <w:rsid w:val="00FA19B7"/>
    <w:rsid w:val="00FA1EB3"/>
    <w:rsid w:val="00FA1F7F"/>
    <w:rsid w:val="00FA2190"/>
    <w:rsid w:val="00FA2595"/>
    <w:rsid w:val="00FA28C1"/>
    <w:rsid w:val="00FA2AAD"/>
    <w:rsid w:val="00FA45EE"/>
    <w:rsid w:val="00FA495D"/>
    <w:rsid w:val="00FA61B0"/>
    <w:rsid w:val="00FB0059"/>
    <w:rsid w:val="00FB0146"/>
    <w:rsid w:val="00FB05BA"/>
    <w:rsid w:val="00FB063E"/>
    <w:rsid w:val="00FB1933"/>
    <w:rsid w:val="00FB3482"/>
    <w:rsid w:val="00FB3B28"/>
    <w:rsid w:val="00FB46CA"/>
    <w:rsid w:val="00FB480C"/>
    <w:rsid w:val="00FB5184"/>
    <w:rsid w:val="00FB63F7"/>
    <w:rsid w:val="00FB6771"/>
    <w:rsid w:val="00FB6931"/>
    <w:rsid w:val="00FB6CF8"/>
    <w:rsid w:val="00FB6F38"/>
    <w:rsid w:val="00FB6F44"/>
    <w:rsid w:val="00FB6FF4"/>
    <w:rsid w:val="00FC02B3"/>
    <w:rsid w:val="00FC0B7A"/>
    <w:rsid w:val="00FC18CE"/>
    <w:rsid w:val="00FC1EFE"/>
    <w:rsid w:val="00FC31A1"/>
    <w:rsid w:val="00FC40AC"/>
    <w:rsid w:val="00FC46DF"/>
    <w:rsid w:val="00FC5011"/>
    <w:rsid w:val="00FC51EB"/>
    <w:rsid w:val="00FC5D8E"/>
    <w:rsid w:val="00FC63CF"/>
    <w:rsid w:val="00FC65A4"/>
    <w:rsid w:val="00FC6ECF"/>
    <w:rsid w:val="00FC7371"/>
    <w:rsid w:val="00FC742A"/>
    <w:rsid w:val="00FC7D76"/>
    <w:rsid w:val="00FD0B1C"/>
    <w:rsid w:val="00FD193E"/>
    <w:rsid w:val="00FD1B3C"/>
    <w:rsid w:val="00FD1C87"/>
    <w:rsid w:val="00FD2DA5"/>
    <w:rsid w:val="00FD3A2A"/>
    <w:rsid w:val="00FD3F74"/>
    <w:rsid w:val="00FD42FF"/>
    <w:rsid w:val="00FD447D"/>
    <w:rsid w:val="00FD478F"/>
    <w:rsid w:val="00FD6201"/>
    <w:rsid w:val="00FD7174"/>
    <w:rsid w:val="00FD7277"/>
    <w:rsid w:val="00FD7945"/>
    <w:rsid w:val="00FD7FCE"/>
    <w:rsid w:val="00FE0551"/>
    <w:rsid w:val="00FE0EE2"/>
    <w:rsid w:val="00FE139E"/>
    <w:rsid w:val="00FE2044"/>
    <w:rsid w:val="00FE220A"/>
    <w:rsid w:val="00FE2BEC"/>
    <w:rsid w:val="00FE2F2C"/>
    <w:rsid w:val="00FE3D52"/>
    <w:rsid w:val="00FE3E99"/>
    <w:rsid w:val="00FE40DE"/>
    <w:rsid w:val="00FE5957"/>
    <w:rsid w:val="00FE68EE"/>
    <w:rsid w:val="00FE6DDC"/>
    <w:rsid w:val="00FE74A9"/>
    <w:rsid w:val="00FE7BDD"/>
    <w:rsid w:val="00FF06B9"/>
    <w:rsid w:val="00FF0A1F"/>
    <w:rsid w:val="00FF0BEC"/>
    <w:rsid w:val="00FF1270"/>
    <w:rsid w:val="00FF1524"/>
    <w:rsid w:val="00FF2038"/>
    <w:rsid w:val="00FF2DB3"/>
    <w:rsid w:val="00FF3E07"/>
    <w:rsid w:val="00FF3F67"/>
    <w:rsid w:val="00FF48BF"/>
    <w:rsid w:val="00FF5DF6"/>
    <w:rsid w:val="00FF695D"/>
    <w:rsid w:val="00FF6A0A"/>
    <w:rsid w:val="00FF6E5B"/>
    <w:rsid w:val="00FF7074"/>
    <w:rsid w:val="00FF71D7"/>
    <w:rsid w:val="00FF7296"/>
    <w:rsid w:val="00FF785F"/>
    <w:rsid w:val="00FF7AC9"/>
    <w:rsid w:val="00FF7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4:docId w14:val="5AEA0EE9"/>
  <w15:docId w15:val="{A02267B4-1CD1-45F8-B162-2A9B802D8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5" w:unhideWhenUsed="1" w:qFormat="1"/>
    <w:lsdException w:name="footer" w:semiHidden="1" w:uiPriority="5"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F5C"/>
    <w:pPr>
      <w:spacing w:before="240" w:line="280" w:lineRule="atLeast"/>
      <w:jc w:val="both"/>
    </w:pPr>
    <w:rPr>
      <w:sz w:val="24"/>
      <w:lang w:val="en-US" w:eastAsia="en-US"/>
    </w:rPr>
  </w:style>
  <w:style w:type="paragraph" w:styleId="Heading1">
    <w:name w:val="heading 1"/>
    <w:basedOn w:val="Normal"/>
    <w:next w:val="Normal"/>
    <w:link w:val="Heading1Char"/>
    <w:qFormat/>
    <w:rsid w:val="0043015A"/>
    <w:pPr>
      <w:keepNext/>
      <w:keepLines/>
      <w:pageBreakBefore/>
      <w:numPr>
        <w:numId w:val="2"/>
      </w:numPr>
      <w:spacing w:before="0" w:line="240" w:lineRule="auto"/>
      <w:jc w:val="left"/>
      <w:outlineLvl w:val="0"/>
    </w:pPr>
    <w:rPr>
      <w:b/>
      <w:caps/>
      <w:sz w:val="28"/>
    </w:rPr>
  </w:style>
  <w:style w:type="paragraph" w:styleId="Heading2">
    <w:name w:val="heading 2"/>
    <w:basedOn w:val="Normal"/>
    <w:next w:val="Normal"/>
    <w:link w:val="Heading2Char"/>
    <w:qFormat/>
    <w:rsid w:val="0043015A"/>
    <w:pPr>
      <w:keepNext/>
      <w:keepLines/>
      <w:numPr>
        <w:ilvl w:val="1"/>
        <w:numId w:val="2"/>
      </w:numPr>
      <w:tabs>
        <w:tab w:val="left" w:pos="576"/>
      </w:tabs>
      <w:spacing w:line="240" w:lineRule="auto"/>
      <w:jc w:val="left"/>
      <w:outlineLvl w:val="1"/>
    </w:pPr>
    <w:rPr>
      <w:b/>
      <w:caps/>
    </w:rPr>
  </w:style>
  <w:style w:type="paragraph" w:styleId="Heading3">
    <w:name w:val="heading 3"/>
    <w:basedOn w:val="Normal"/>
    <w:next w:val="Normal"/>
    <w:link w:val="Heading3Char"/>
    <w:qFormat/>
    <w:rsid w:val="0043015A"/>
    <w:pPr>
      <w:keepNext/>
      <w:keepLines/>
      <w:numPr>
        <w:ilvl w:val="2"/>
        <w:numId w:val="2"/>
      </w:numPr>
      <w:tabs>
        <w:tab w:val="left" w:pos="720"/>
      </w:tabs>
      <w:spacing w:line="240" w:lineRule="auto"/>
      <w:jc w:val="left"/>
      <w:outlineLvl w:val="2"/>
    </w:pPr>
    <w:rPr>
      <w:b/>
      <w:caps/>
    </w:rPr>
  </w:style>
  <w:style w:type="paragraph" w:styleId="Heading4">
    <w:name w:val="heading 4"/>
    <w:basedOn w:val="Normal"/>
    <w:next w:val="Normal"/>
    <w:link w:val="Heading4Char"/>
    <w:qFormat/>
    <w:rsid w:val="0043015A"/>
    <w:pPr>
      <w:keepNext/>
      <w:keepLines/>
      <w:numPr>
        <w:ilvl w:val="3"/>
        <w:numId w:val="2"/>
      </w:numPr>
      <w:tabs>
        <w:tab w:val="clear" w:pos="907"/>
        <w:tab w:val="left" w:pos="900"/>
      </w:tabs>
      <w:spacing w:line="240" w:lineRule="auto"/>
      <w:jc w:val="left"/>
      <w:outlineLvl w:val="3"/>
    </w:pPr>
    <w:rPr>
      <w:b/>
    </w:rPr>
  </w:style>
  <w:style w:type="paragraph" w:styleId="Heading5">
    <w:name w:val="heading 5"/>
    <w:basedOn w:val="Normal"/>
    <w:next w:val="Normal"/>
    <w:link w:val="Heading5Char"/>
    <w:qFormat/>
    <w:rsid w:val="0043015A"/>
    <w:pPr>
      <w:keepNext/>
      <w:keepLines/>
      <w:numPr>
        <w:ilvl w:val="4"/>
        <w:numId w:val="2"/>
      </w:numPr>
      <w:tabs>
        <w:tab w:val="left" w:pos="1080"/>
      </w:tabs>
      <w:spacing w:line="240" w:lineRule="auto"/>
      <w:jc w:val="left"/>
      <w:outlineLvl w:val="4"/>
    </w:pPr>
    <w:rPr>
      <w:b/>
    </w:rPr>
  </w:style>
  <w:style w:type="paragraph" w:styleId="Heading6">
    <w:name w:val="heading 6"/>
    <w:basedOn w:val="Normal"/>
    <w:next w:val="Normal"/>
    <w:link w:val="Heading6Char"/>
    <w:qFormat/>
    <w:rsid w:val="0043015A"/>
    <w:pPr>
      <w:keepNext/>
      <w:keepLines/>
      <w:numPr>
        <w:ilvl w:val="5"/>
        <w:numId w:val="2"/>
      </w:numPr>
      <w:tabs>
        <w:tab w:val="clear" w:pos="1267"/>
        <w:tab w:val="left" w:pos="1260"/>
      </w:tabs>
      <w:spacing w:line="240" w:lineRule="auto"/>
      <w:jc w:val="left"/>
      <w:outlineLvl w:val="5"/>
    </w:pPr>
    <w:rPr>
      <w:b/>
      <w:bCs/>
      <w:szCs w:val="22"/>
    </w:rPr>
  </w:style>
  <w:style w:type="paragraph" w:styleId="Heading7">
    <w:name w:val="heading 7"/>
    <w:basedOn w:val="Normal"/>
    <w:next w:val="Normal"/>
    <w:qFormat/>
    <w:rsid w:val="0043015A"/>
    <w:pPr>
      <w:keepNext/>
      <w:keepLines/>
      <w:numPr>
        <w:ilvl w:val="6"/>
        <w:numId w:val="2"/>
      </w:numPr>
      <w:tabs>
        <w:tab w:val="left" w:pos="1440"/>
      </w:tabs>
      <w:spacing w:line="240" w:lineRule="auto"/>
      <w:jc w:val="left"/>
      <w:outlineLvl w:val="6"/>
    </w:pPr>
    <w:rPr>
      <w:b/>
      <w:szCs w:val="24"/>
    </w:rPr>
  </w:style>
  <w:style w:type="paragraph" w:styleId="Heading8">
    <w:name w:val="heading 8"/>
    <w:aliases w:val="Annex Heading 1"/>
    <w:basedOn w:val="Normal"/>
    <w:next w:val="Normal"/>
    <w:link w:val="Heading8Char"/>
    <w:uiPriority w:val="1"/>
    <w:qFormat/>
    <w:rsid w:val="0043015A"/>
    <w:pPr>
      <w:pageBreakBefore/>
      <w:numPr>
        <w:numId w:val="3"/>
      </w:numPr>
      <w:spacing w:before="0" w:line="240" w:lineRule="auto"/>
      <w:jc w:val="center"/>
      <w:outlineLvl w:val="7"/>
    </w:pPr>
    <w:rPr>
      <w:b/>
      <w:iCs/>
      <w:caps/>
      <w:sz w:val="28"/>
      <w:szCs w:val="24"/>
    </w:rPr>
  </w:style>
  <w:style w:type="paragraph" w:styleId="Heading9">
    <w:name w:val="heading 9"/>
    <w:aliases w:val="Index Heading 1"/>
    <w:basedOn w:val="Normal"/>
    <w:next w:val="Normal"/>
    <w:uiPriority w:val="1"/>
    <w:qFormat/>
    <w:rsid w:val="0043015A"/>
    <w:pPr>
      <w:keepNext/>
      <w:pageBreakBefore/>
      <w:numPr>
        <w:ilvl w:val="8"/>
        <w:numId w:val="2"/>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A4E90"/>
    <w:rPr>
      <w:b/>
      <w:caps/>
      <w:sz w:val="28"/>
      <w:lang w:val="en-US" w:eastAsia="en-US"/>
    </w:rPr>
  </w:style>
  <w:style w:type="character" w:customStyle="1" w:styleId="Heading2Char">
    <w:name w:val="Heading 2 Char"/>
    <w:link w:val="Heading2"/>
    <w:rsid w:val="008A4E90"/>
    <w:rPr>
      <w:b/>
      <w:caps/>
      <w:sz w:val="24"/>
      <w:lang w:val="en-US" w:eastAsia="en-US"/>
    </w:rPr>
  </w:style>
  <w:style w:type="character" w:customStyle="1" w:styleId="Heading3Char">
    <w:name w:val="Heading 3 Char"/>
    <w:link w:val="Heading3"/>
    <w:rsid w:val="008A4E90"/>
    <w:rPr>
      <w:b/>
      <w:caps/>
      <w:sz w:val="24"/>
      <w:lang w:val="en-US" w:eastAsia="en-US"/>
    </w:rPr>
  </w:style>
  <w:style w:type="character" w:customStyle="1" w:styleId="Heading8Char">
    <w:name w:val="Heading 8 Char"/>
    <w:aliases w:val="Annex Heading 1 Char"/>
    <w:link w:val="Heading8"/>
    <w:uiPriority w:val="1"/>
    <w:rsid w:val="00475E93"/>
    <w:rPr>
      <w:b/>
      <w:iCs/>
      <w:caps/>
      <w:sz w:val="28"/>
      <w:szCs w:val="24"/>
      <w:lang w:val="en-US" w:eastAsia="en-US"/>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EC4297"/>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3040D7"/>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tabs>
        <w:tab w:val="right" w:leader="dot" w:pos="9000"/>
      </w:tabs>
      <w:spacing w:before="0" w:line="240" w:lineRule="auto"/>
      <w:ind w:left="1267" w:hanging="1267"/>
      <w:jc w:val="left"/>
    </w:pPr>
    <w:rPr>
      <w:b/>
      <w:caps/>
    </w:rPr>
  </w:style>
  <w:style w:type="paragraph" w:customStyle="1" w:styleId="CenteredHeading">
    <w:name w:val="Centered Heading"/>
    <w:basedOn w:val="Normal"/>
    <w:next w:val="Normal"/>
    <w:link w:val="CenteredHeadingChar"/>
    <w:rsid w:val="00696E90"/>
    <w:pPr>
      <w:pageBreakBefore/>
      <w:spacing w:before="0" w:line="240" w:lineRule="auto"/>
      <w:jc w:val="center"/>
    </w:pPr>
    <w:rPr>
      <w:b/>
      <w:caps/>
      <w:sz w:val="28"/>
    </w:rPr>
  </w:style>
  <w:style w:type="paragraph" w:customStyle="1" w:styleId="toccolumnheadings">
    <w:name w:val="toc column headings"/>
    <w:basedOn w:val="Normal"/>
    <w:next w:val="Normal"/>
    <w:link w:val="toccolumnheadingsChar"/>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rPr>
      <w:lang w:val="en-GB" w:eastAsia="en-GB"/>
    </w:rPr>
  </w:style>
  <w:style w:type="character" w:customStyle="1" w:styleId="ListChar">
    <w:name w:val="List Char"/>
    <w:link w:val="List"/>
    <w:rsid w:val="00072318"/>
    <w:rPr>
      <w:sz w:val="24"/>
    </w:r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uiPriority w:val="5"/>
    <w:qFormat/>
    <w:rsid w:val="00696E90"/>
    <w:pPr>
      <w:spacing w:before="0" w:line="240" w:lineRule="auto"/>
      <w:jc w:val="center"/>
    </w:pPr>
    <w:rPr>
      <w:sz w:val="22"/>
    </w:rPr>
  </w:style>
  <w:style w:type="paragraph" w:styleId="Footer">
    <w:name w:val="footer"/>
    <w:basedOn w:val="Normal"/>
    <w:uiPriority w:val="5"/>
    <w:qFormat/>
    <w:rsid w:val="00696E90"/>
    <w:pPr>
      <w:tabs>
        <w:tab w:val="center" w:pos="4507"/>
        <w:tab w:val="right" w:pos="9000"/>
      </w:tabs>
      <w:spacing w:before="0" w:line="240" w:lineRule="auto"/>
      <w:jc w:val="left"/>
    </w:pPr>
    <w:rPr>
      <w:sz w:val="22"/>
    </w:rPr>
  </w:style>
  <w:style w:type="paragraph" w:customStyle="1" w:styleId="Notelevel1">
    <w:name w:val="Note level 1"/>
    <w:basedOn w:val="Normal"/>
    <w:next w:val="Normal"/>
    <w:link w:val="Notelevel1Char"/>
    <w:rsid w:val="00696E90"/>
    <w:pPr>
      <w:keepLines/>
      <w:tabs>
        <w:tab w:val="left" w:pos="806"/>
      </w:tabs>
      <w:ind w:left="1138" w:hanging="1138"/>
    </w:pPr>
    <w:rPr>
      <w:lang w:val="en-GB" w:eastAsia="en-GB"/>
    </w:rPr>
  </w:style>
  <w:style w:type="character" w:customStyle="1" w:styleId="Notelevel1Char">
    <w:name w:val="Note level 1 Char"/>
    <w:link w:val="Notelevel1"/>
    <w:rsid w:val="007452A6"/>
    <w:rPr>
      <w:sz w:val="24"/>
    </w:r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Arial" w:hAnsi="Arial"/>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paragraph" w:customStyle="1" w:styleId="TableCell">
    <w:name w:val="Table Cell"/>
    <w:qFormat/>
    <w:rsid w:val="009955A4"/>
    <w:pPr>
      <w:spacing w:before="60" w:after="60"/>
    </w:pPr>
    <w:rPr>
      <w:rFonts w:cs="Segoe UI"/>
      <w:szCs w:val="22"/>
    </w:rPr>
  </w:style>
  <w:style w:type="table" w:styleId="TableGrid">
    <w:name w:val="Table Grid"/>
    <w:basedOn w:val="TableNormal"/>
    <w:rsid w:val="0075518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75E93"/>
    <w:rPr>
      <w:color w:val="0000FF"/>
      <w:u w:val="single"/>
    </w:rPr>
  </w:style>
  <w:style w:type="paragraph" w:styleId="BalloonText">
    <w:name w:val="Balloon Text"/>
    <w:basedOn w:val="Normal"/>
    <w:link w:val="BalloonTextChar"/>
    <w:semiHidden/>
    <w:unhideWhenUsed/>
    <w:rsid w:val="001A3DC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DC8"/>
    <w:rPr>
      <w:rFonts w:ascii="Tahoma" w:hAnsi="Tahoma" w:cs="Tahoma"/>
      <w:sz w:val="16"/>
      <w:szCs w:val="16"/>
      <w:lang w:val="en-US" w:eastAsia="en-US"/>
    </w:rPr>
  </w:style>
  <w:style w:type="character" w:styleId="CommentReference">
    <w:name w:val="annotation reference"/>
    <w:basedOn w:val="DefaultParagraphFont"/>
    <w:semiHidden/>
    <w:unhideWhenUsed/>
    <w:rsid w:val="00702210"/>
    <w:rPr>
      <w:sz w:val="16"/>
      <w:szCs w:val="16"/>
    </w:rPr>
  </w:style>
  <w:style w:type="paragraph" w:styleId="CommentText">
    <w:name w:val="annotation text"/>
    <w:basedOn w:val="Normal"/>
    <w:link w:val="CommentTextChar"/>
    <w:unhideWhenUsed/>
    <w:rsid w:val="00702210"/>
    <w:pPr>
      <w:spacing w:line="240" w:lineRule="auto"/>
    </w:pPr>
    <w:rPr>
      <w:sz w:val="20"/>
    </w:rPr>
  </w:style>
  <w:style w:type="character" w:customStyle="1" w:styleId="CommentTextChar">
    <w:name w:val="Comment Text Char"/>
    <w:basedOn w:val="DefaultParagraphFont"/>
    <w:link w:val="CommentText"/>
    <w:rsid w:val="00702210"/>
    <w:rPr>
      <w:lang w:val="en-US" w:eastAsia="en-US"/>
    </w:rPr>
  </w:style>
  <w:style w:type="paragraph" w:styleId="CommentSubject">
    <w:name w:val="annotation subject"/>
    <w:basedOn w:val="CommentText"/>
    <w:next w:val="CommentText"/>
    <w:link w:val="CommentSubjectChar"/>
    <w:semiHidden/>
    <w:unhideWhenUsed/>
    <w:rsid w:val="00702210"/>
    <w:rPr>
      <w:b/>
      <w:bCs/>
    </w:rPr>
  </w:style>
  <w:style w:type="character" w:customStyle="1" w:styleId="CommentSubjectChar">
    <w:name w:val="Comment Subject Char"/>
    <w:basedOn w:val="CommentTextChar"/>
    <w:link w:val="CommentSubject"/>
    <w:uiPriority w:val="99"/>
    <w:semiHidden/>
    <w:rsid w:val="00702210"/>
    <w:rPr>
      <w:b/>
      <w:bCs/>
      <w:lang w:val="en-US" w:eastAsia="en-US"/>
    </w:rPr>
  </w:style>
  <w:style w:type="table" w:customStyle="1" w:styleId="RBTable">
    <w:name w:val="RB Table"/>
    <w:basedOn w:val="TableNormal"/>
    <w:rsid w:val="00BE1C3C"/>
    <w:pPr>
      <w:spacing w:before="60" w:after="60"/>
    </w:pPr>
    <w:rPr>
      <w:rFonts w:ascii="Arial" w:hAnsi="Arial" w:cs="Segoe UI"/>
      <w:color w:val="000000" w:themeColor="text1"/>
      <w:sz w:val="18"/>
      <w:szCs w:val="22"/>
    </w:rPr>
    <w:tblPr>
      <w:tblStyleRowBandSize w:val="1"/>
      <w:tblStyleColBandSize w:val="1"/>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Pr>
    <w:tcPr>
      <w:shd w:val="clear" w:color="auto" w:fill="auto"/>
    </w:tcPr>
    <w:tblStylePr w:type="firstRow">
      <w:rPr>
        <w:rFonts w:ascii="Arial" w:hAnsi="Arial"/>
        <w:b w:val="0"/>
        <w:color w:val="auto"/>
        <w:sz w:val="18"/>
      </w:rPr>
      <w:tblPr/>
      <w:tcPr>
        <w:shd w:val="clear" w:color="auto" w:fill="00CCFF"/>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rFonts w:ascii="Arial" w:hAnsi="Arial"/>
        <w:b/>
        <w:sz w:val="18"/>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character" w:customStyle="1" w:styleId="Acronym">
    <w:name w:val="Acronym"/>
    <w:uiPriority w:val="2"/>
    <w:qFormat/>
    <w:rsid w:val="00157BCA"/>
    <w:rPr>
      <w:color w:val="auto"/>
    </w:rPr>
  </w:style>
  <w:style w:type="character" w:customStyle="1" w:styleId="Term">
    <w:name w:val="Term"/>
    <w:uiPriority w:val="2"/>
    <w:qFormat/>
    <w:rsid w:val="006B0558"/>
    <w:rPr>
      <w:b/>
      <w:color w:val="auto"/>
    </w:rPr>
  </w:style>
  <w:style w:type="paragraph" w:styleId="FootnoteText">
    <w:name w:val="footnote text"/>
    <w:basedOn w:val="Normal"/>
    <w:link w:val="FootnoteTextChar"/>
    <w:unhideWhenUsed/>
    <w:rsid w:val="00EE230D"/>
    <w:pPr>
      <w:spacing w:before="0" w:line="240" w:lineRule="auto"/>
    </w:pPr>
    <w:rPr>
      <w:sz w:val="20"/>
    </w:rPr>
  </w:style>
  <w:style w:type="character" w:customStyle="1" w:styleId="FootnoteTextChar">
    <w:name w:val="Footnote Text Char"/>
    <w:basedOn w:val="DefaultParagraphFont"/>
    <w:link w:val="FootnoteText"/>
    <w:uiPriority w:val="99"/>
    <w:semiHidden/>
    <w:rsid w:val="00EE230D"/>
    <w:rPr>
      <w:lang w:val="en-US" w:eastAsia="en-US"/>
    </w:rPr>
  </w:style>
  <w:style w:type="character" w:styleId="FootnoteReference">
    <w:name w:val="footnote reference"/>
    <w:basedOn w:val="DefaultParagraphFont"/>
    <w:unhideWhenUsed/>
    <w:rsid w:val="00EE230D"/>
    <w:rPr>
      <w:vertAlign w:val="superscript"/>
    </w:rPr>
  </w:style>
  <w:style w:type="paragraph" w:styleId="Title">
    <w:name w:val="Title"/>
    <w:basedOn w:val="Normal"/>
    <w:next w:val="Normal"/>
    <w:link w:val="TitleChar"/>
    <w:qFormat/>
    <w:rsid w:val="008721D1"/>
    <w:pPr>
      <w:pBdr>
        <w:bottom w:val="single" w:sz="8" w:space="4" w:color="27697D" w:themeColor="accent1"/>
      </w:pBdr>
      <w:spacing w:before="0" w:after="300" w:line="240" w:lineRule="auto"/>
      <w:contextualSpacing/>
    </w:pPr>
    <w:rPr>
      <w:color w:val="4B1A61" w:themeColor="text2" w:themeShade="BF"/>
      <w:spacing w:val="5"/>
      <w:kern w:val="28"/>
      <w:sz w:val="52"/>
      <w:szCs w:val="52"/>
    </w:rPr>
  </w:style>
  <w:style w:type="character" w:customStyle="1" w:styleId="TitleChar">
    <w:name w:val="Title Char"/>
    <w:basedOn w:val="DefaultParagraphFont"/>
    <w:link w:val="Title"/>
    <w:uiPriority w:val="10"/>
    <w:rsid w:val="008721D1"/>
    <w:rPr>
      <w:rFonts w:ascii="Times New Roman" w:eastAsia="Times New Roman" w:hAnsi="Times New Roman" w:cs="Times New Roman"/>
      <w:color w:val="4B1A61" w:themeColor="text2" w:themeShade="BF"/>
      <w:spacing w:val="5"/>
      <w:kern w:val="28"/>
      <w:sz w:val="52"/>
      <w:szCs w:val="52"/>
      <w:lang w:val="en-US" w:eastAsia="en-US"/>
    </w:rPr>
  </w:style>
  <w:style w:type="paragraph" w:styleId="MacroText">
    <w:name w:val="macro"/>
    <w:link w:val="MacroTextChar"/>
    <w:semiHidden/>
    <w:unhideWhenUsed/>
    <w:rsid w:val="008721D1"/>
    <w:pPr>
      <w:tabs>
        <w:tab w:val="left" w:pos="480"/>
        <w:tab w:val="left" w:pos="960"/>
        <w:tab w:val="left" w:pos="1440"/>
        <w:tab w:val="left" w:pos="1920"/>
        <w:tab w:val="left" w:pos="2400"/>
        <w:tab w:val="left" w:pos="2880"/>
        <w:tab w:val="left" w:pos="3360"/>
        <w:tab w:val="left" w:pos="3840"/>
        <w:tab w:val="left" w:pos="4320"/>
      </w:tabs>
      <w:spacing w:before="240" w:line="280" w:lineRule="atLeast"/>
      <w:jc w:val="both"/>
    </w:pPr>
    <w:rPr>
      <w:rFonts w:ascii="Consolas" w:hAnsi="Consolas"/>
      <w:lang w:val="en-US" w:eastAsia="en-US"/>
    </w:rPr>
  </w:style>
  <w:style w:type="character" w:customStyle="1" w:styleId="MacroTextChar">
    <w:name w:val="Macro Text Char"/>
    <w:basedOn w:val="DefaultParagraphFont"/>
    <w:link w:val="MacroText"/>
    <w:uiPriority w:val="99"/>
    <w:semiHidden/>
    <w:rsid w:val="008721D1"/>
    <w:rPr>
      <w:rFonts w:ascii="Consolas" w:hAnsi="Consolas"/>
      <w:lang w:val="en-US" w:eastAsia="en-US"/>
    </w:rPr>
  </w:style>
  <w:style w:type="paragraph" w:customStyle="1" w:styleId="HeadingNoNumber">
    <w:name w:val="Heading No Number"/>
    <w:basedOn w:val="Title"/>
    <w:next w:val="Normal"/>
    <w:uiPriority w:val="3"/>
    <w:qFormat/>
    <w:rsid w:val="00224175"/>
    <w:pPr>
      <w:keepNext/>
      <w:pBdr>
        <w:bottom w:val="none" w:sz="0" w:space="0" w:color="auto"/>
      </w:pBdr>
      <w:spacing w:before="360" w:after="0"/>
      <w:contextualSpacing w:val="0"/>
      <w:jc w:val="left"/>
      <w:outlineLvl w:val="4"/>
    </w:pPr>
    <w:rPr>
      <w:rFonts w:eastAsia="Batang" w:cs="Segoe UI"/>
      <w:b/>
      <w:color w:val="662382"/>
      <w:spacing w:val="0"/>
      <w:sz w:val="24"/>
      <w:szCs w:val="22"/>
      <w:lang w:val="en-GB" w:eastAsia="en-GB"/>
    </w:rPr>
  </w:style>
  <w:style w:type="table" w:customStyle="1" w:styleId="RBTableStriped">
    <w:name w:val="RB Table Striped"/>
    <w:basedOn w:val="RBTable"/>
    <w:rsid w:val="008721D1"/>
    <w:tblPr/>
    <w:tcPr>
      <w:shd w:val="clear" w:color="auto" w:fill="auto"/>
    </w:tcPr>
    <w:tblStylePr w:type="firstRow">
      <w:rPr>
        <w:rFonts w:ascii="Arial" w:hAnsi="Arial"/>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rFonts w:ascii="Arial" w:hAnsi="Arial"/>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band2Horz">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E6E6E6"/>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paragraph" w:styleId="Revision">
    <w:name w:val="Revision"/>
    <w:hidden/>
    <w:uiPriority w:val="99"/>
    <w:semiHidden/>
    <w:rsid w:val="005D7CF5"/>
    <w:rPr>
      <w:sz w:val="24"/>
      <w:lang w:val="en-US" w:eastAsia="en-US"/>
    </w:rPr>
  </w:style>
  <w:style w:type="paragraph" w:styleId="NormalWeb">
    <w:name w:val="Normal (Web)"/>
    <w:basedOn w:val="Normal"/>
    <w:uiPriority w:val="99"/>
    <w:unhideWhenUsed/>
    <w:rsid w:val="001D6E76"/>
    <w:pPr>
      <w:spacing w:before="100" w:beforeAutospacing="1" w:after="100" w:afterAutospacing="1" w:line="240" w:lineRule="auto"/>
      <w:jc w:val="left"/>
    </w:pPr>
    <w:rPr>
      <w:szCs w:val="24"/>
      <w:lang w:val="en-GB" w:eastAsia="en-GB"/>
    </w:rPr>
  </w:style>
  <w:style w:type="paragraph" w:styleId="Caption">
    <w:name w:val="caption"/>
    <w:basedOn w:val="Title"/>
    <w:next w:val="Normal"/>
    <w:link w:val="CaptionChar"/>
    <w:uiPriority w:val="35"/>
    <w:qFormat/>
    <w:rsid w:val="00224175"/>
    <w:pPr>
      <w:keepNext/>
      <w:pBdr>
        <w:bottom w:val="none" w:sz="0" w:space="0" w:color="auto"/>
      </w:pBdr>
      <w:spacing w:before="240" w:after="0"/>
      <w:contextualSpacing w:val="0"/>
      <w:jc w:val="center"/>
    </w:pPr>
    <w:rPr>
      <w:rFonts w:eastAsia="Batang" w:cs="Segoe UI"/>
      <w:b/>
      <w:color w:val="auto"/>
      <w:spacing w:val="0"/>
      <w:sz w:val="24"/>
      <w:szCs w:val="24"/>
      <w:lang w:val="en-GB" w:eastAsia="en-GB"/>
    </w:rPr>
  </w:style>
  <w:style w:type="character" w:customStyle="1" w:styleId="CaptionChar">
    <w:name w:val="Caption Char"/>
    <w:link w:val="Caption"/>
    <w:uiPriority w:val="35"/>
    <w:rsid w:val="00224175"/>
    <w:rPr>
      <w:rFonts w:eastAsia="Batang" w:cs="Segoe UI"/>
      <w:b/>
      <w:kern w:val="28"/>
      <w:sz w:val="24"/>
      <w:szCs w:val="24"/>
    </w:rPr>
  </w:style>
  <w:style w:type="paragraph" w:styleId="DocumentMap">
    <w:name w:val="Document Map"/>
    <w:link w:val="DocumentMapChar"/>
    <w:semiHidden/>
    <w:rsid w:val="00D35C24"/>
    <w:pPr>
      <w:shd w:val="clear" w:color="auto" w:fill="000080"/>
    </w:pPr>
    <w:rPr>
      <w:rFonts w:ascii="Segoe UI" w:hAnsi="Segoe UI" w:cs="Arial"/>
      <w:sz w:val="22"/>
      <w:szCs w:val="22"/>
    </w:rPr>
  </w:style>
  <w:style w:type="character" w:customStyle="1" w:styleId="DocumentMapChar">
    <w:name w:val="Document Map Char"/>
    <w:basedOn w:val="DefaultParagraphFont"/>
    <w:link w:val="DocumentMap"/>
    <w:semiHidden/>
    <w:rsid w:val="00D35C24"/>
    <w:rPr>
      <w:rFonts w:ascii="Segoe UI" w:hAnsi="Segoe UI" w:cs="Arial"/>
      <w:sz w:val="22"/>
      <w:szCs w:val="22"/>
      <w:shd w:val="clear" w:color="auto" w:fill="000080"/>
    </w:rPr>
  </w:style>
  <w:style w:type="paragraph" w:styleId="TOC4">
    <w:name w:val="toc 4"/>
    <w:basedOn w:val="TOC3"/>
    <w:next w:val="Normal"/>
    <w:autoRedefine/>
    <w:uiPriority w:val="39"/>
    <w:rsid w:val="004749F9"/>
    <w:pPr>
      <w:tabs>
        <w:tab w:val="clear" w:pos="9000"/>
        <w:tab w:val="left" w:pos="2410"/>
        <w:tab w:val="right" w:pos="8998"/>
      </w:tabs>
      <w:spacing w:line="240" w:lineRule="auto"/>
      <w:ind w:left="1588" w:firstLine="0"/>
    </w:pPr>
    <w:rPr>
      <w:rFonts w:ascii="Segoe UI" w:hAnsi="Segoe UI" w:cs="Segoe UI"/>
      <w:caps w:val="0"/>
      <w:sz w:val="18"/>
      <w:szCs w:val="22"/>
      <w:lang w:val="en-GB" w:eastAsia="en-GB"/>
    </w:rPr>
  </w:style>
  <w:style w:type="paragraph" w:styleId="TOC5">
    <w:name w:val="toc 5"/>
    <w:basedOn w:val="TOC4"/>
    <w:next w:val="Normal"/>
    <w:autoRedefine/>
    <w:uiPriority w:val="39"/>
    <w:rsid w:val="00D35C24"/>
    <w:pPr>
      <w:ind w:left="720"/>
    </w:pPr>
  </w:style>
  <w:style w:type="paragraph" w:styleId="TOC6">
    <w:name w:val="toc 6"/>
    <w:basedOn w:val="TOC5"/>
    <w:next w:val="Normal"/>
    <w:autoRedefine/>
    <w:uiPriority w:val="39"/>
    <w:rsid w:val="00D35C24"/>
    <w:pPr>
      <w:ind w:left="960"/>
    </w:pPr>
  </w:style>
  <w:style w:type="paragraph" w:styleId="TOC7">
    <w:name w:val="toc 7"/>
    <w:basedOn w:val="Normal"/>
    <w:next w:val="Normal"/>
    <w:autoRedefine/>
    <w:uiPriority w:val="39"/>
    <w:rsid w:val="0030242F"/>
    <w:pPr>
      <w:tabs>
        <w:tab w:val="right" w:leader="dot" w:pos="9000"/>
      </w:tabs>
      <w:spacing w:before="0"/>
      <w:ind w:left="547" w:hanging="547"/>
      <w:jc w:val="left"/>
    </w:pPr>
    <w:rPr>
      <w:szCs w:val="22"/>
      <w:lang w:val="en-GB" w:eastAsia="en-GB"/>
    </w:rPr>
  </w:style>
  <w:style w:type="paragraph" w:styleId="EndnoteText">
    <w:name w:val="endnote text"/>
    <w:basedOn w:val="Normal"/>
    <w:link w:val="EndnoteTextChar"/>
    <w:rsid w:val="00D35C24"/>
    <w:pPr>
      <w:spacing w:line="240" w:lineRule="auto"/>
    </w:pPr>
    <w:rPr>
      <w:rFonts w:ascii="Segoe UI" w:hAnsi="Segoe UI" w:cs="Segoe UI"/>
      <w:sz w:val="20"/>
      <w:szCs w:val="22"/>
      <w:lang w:val="en-GB" w:eastAsia="en-GB"/>
    </w:rPr>
  </w:style>
  <w:style w:type="character" w:customStyle="1" w:styleId="EndnoteTextChar">
    <w:name w:val="Endnote Text Char"/>
    <w:basedOn w:val="DefaultParagraphFont"/>
    <w:link w:val="EndnoteText"/>
    <w:rsid w:val="00D35C24"/>
    <w:rPr>
      <w:rFonts w:ascii="Segoe UI" w:hAnsi="Segoe UI" w:cs="Segoe UI"/>
      <w:szCs w:val="22"/>
    </w:rPr>
  </w:style>
  <w:style w:type="character" w:styleId="EndnoteReference">
    <w:name w:val="endnote reference"/>
    <w:rsid w:val="00D35C24"/>
    <w:rPr>
      <w:vertAlign w:val="superscript"/>
    </w:rPr>
  </w:style>
  <w:style w:type="character" w:styleId="FollowedHyperlink">
    <w:name w:val="FollowedHyperlink"/>
    <w:rsid w:val="00D35C24"/>
    <w:rPr>
      <w:color w:val="800080"/>
      <w:u w:val="single"/>
    </w:rPr>
  </w:style>
  <w:style w:type="paragraph" w:styleId="TableofFigures">
    <w:name w:val="table of figures"/>
    <w:basedOn w:val="Normal"/>
    <w:next w:val="Normal"/>
    <w:uiPriority w:val="99"/>
    <w:rsid w:val="00976E5E"/>
    <w:pPr>
      <w:spacing w:before="0" w:line="240" w:lineRule="auto"/>
      <w:ind w:left="440" w:hanging="440"/>
      <w:jc w:val="left"/>
    </w:pPr>
    <w:rPr>
      <w:rFonts w:cs="Segoe UI"/>
      <w:caps/>
      <w:sz w:val="20"/>
      <w:szCs w:val="22"/>
      <w:lang w:val="en-GB" w:eastAsia="en-GB"/>
    </w:rPr>
  </w:style>
  <w:style w:type="character" w:styleId="Emphasis">
    <w:name w:val="Emphasis"/>
    <w:qFormat/>
    <w:rsid w:val="00D35C24"/>
    <w:rPr>
      <w:rFonts w:cs="Times New Roman"/>
      <w:b/>
      <w:i w:val="0"/>
      <w:iCs/>
      <w:color w:val="662382"/>
    </w:rPr>
  </w:style>
  <w:style w:type="paragraph" w:styleId="EnvelopeAddress">
    <w:name w:val="envelope address"/>
    <w:basedOn w:val="Normal"/>
    <w:rsid w:val="00D35C24"/>
    <w:pPr>
      <w:framePr w:w="7920" w:h="1980" w:hRule="exact" w:hSpace="180" w:wrap="auto" w:hAnchor="page" w:xAlign="center" w:yAlign="bottom"/>
      <w:spacing w:line="240" w:lineRule="auto"/>
      <w:ind w:left="2880"/>
    </w:pPr>
    <w:rPr>
      <w:rFonts w:ascii="Segoe UI" w:hAnsi="Segoe UI" w:cs="Segoe UI"/>
      <w:szCs w:val="24"/>
      <w:lang w:val="en-GB" w:eastAsia="en-GB"/>
    </w:rPr>
  </w:style>
  <w:style w:type="paragraph" w:styleId="EnvelopeReturn">
    <w:name w:val="envelope return"/>
    <w:basedOn w:val="Normal"/>
    <w:rsid w:val="00D35C24"/>
    <w:pPr>
      <w:spacing w:line="240" w:lineRule="auto"/>
    </w:pPr>
    <w:rPr>
      <w:rFonts w:ascii="Segoe UI" w:hAnsi="Segoe UI" w:cs="Segoe UI"/>
      <w:sz w:val="20"/>
      <w:lang w:val="en-GB" w:eastAsia="en-GB"/>
    </w:rPr>
  </w:style>
  <w:style w:type="character" w:styleId="LineNumber">
    <w:name w:val="line number"/>
    <w:basedOn w:val="DefaultParagraphFont"/>
    <w:semiHidden/>
    <w:rsid w:val="00D35C24"/>
  </w:style>
  <w:style w:type="paragraph" w:styleId="ListParagraph">
    <w:name w:val="List Paragraph"/>
    <w:basedOn w:val="Normal"/>
    <w:uiPriority w:val="34"/>
    <w:qFormat/>
    <w:rsid w:val="00372739"/>
    <w:pPr>
      <w:ind w:left="720"/>
      <w:contextualSpacing/>
    </w:pPr>
  </w:style>
  <w:style w:type="paragraph" w:styleId="BodyText">
    <w:name w:val="Body Text"/>
    <w:basedOn w:val="Normal"/>
    <w:link w:val="BodyTextChar"/>
    <w:uiPriority w:val="1"/>
    <w:qFormat/>
    <w:rsid w:val="00CF0642"/>
    <w:pPr>
      <w:widowControl w:val="0"/>
      <w:autoSpaceDE w:val="0"/>
      <w:autoSpaceDN w:val="0"/>
      <w:spacing w:before="0" w:line="240" w:lineRule="auto"/>
      <w:jc w:val="left"/>
    </w:pPr>
    <w:rPr>
      <w:szCs w:val="24"/>
      <w:lang w:bidi="en-US"/>
    </w:rPr>
  </w:style>
  <w:style w:type="character" w:customStyle="1" w:styleId="BodyTextChar">
    <w:name w:val="Body Text Char"/>
    <w:basedOn w:val="DefaultParagraphFont"/>
    <w:link w:val="BodyText"/>
    <w:uiPriority w:val="1"/>
    <w:rsid w:val="00CF0642"/>
    <w:rPr>
      <w:sz w:val="24"/>
      <w:szCs w:val="24"/>
      <w:lang w:val="en-US" w:eastAsia="en-US" w:bidi="en-US"/>
    </w:rPr>
  </w:style>
  <w:style w:type="paragraph" w:customStyle="1" w:styleId="TableParagraph">
    <w:name w:val="Table Paragraph"/>
    <w:basedOn w:val="Normal"/>
    <w:uiPriority w:val="1"/>
    <w:qFormat/>
    <w:rsid w:val="00CF0642"/>
    <w:pPr>
      <w:widowControl w:val="0"/>
      <w:autoSpaceDE w:val="0"/>
      <w:autoSpaceDN w:val="0"/>
      <w:spacing w:before="28" w:line="240" w:lineRule="auto"/>
      <w:ind w:left="104"/>
      <w:jc w:val="center"/>
    </w:pPr>
    <w:rPr>
      <w:rFonts w:ascii="Arial" w:eastAsia="Arial" w:hAnsi="Arial" w:cs="Arial"/>
      <w:sz w:val="22"/>
      <w:szCs w:val="22"/>
      <w:lang w:bidi="en-US"/>
    </w:rPr>
  </w:style>
  <w:style w:type="paragraph" w:customStyle="1" w:styleId="Paragraph2">
    <w:name w:val="Paragraph 2"/>
    <w:basedOn w:val="Heading2"/>
    <w:link w:val="Paragraph2Char"/>
    <w:rsid w:val="0043015A"/>
    <w:pPr>
      <w:keepNext w:val="0"/>
      <w:keepLines w:val="0"/>
      <w:tabs>
        <w:tab w:val="clear" w:pos="576"/>
        <w:tab w:val="left" w:pos="547"/>
      </w:tabs>
      <w:spacing w:line="280" w:lineRule="atLeast"/>
      <w:jc w:val="both"/>
      <w:outlineLvl w:val="9"/>
    </w:pPr>
    <w:rPr>
      <w:b w:val="0"/>
      <w:caps w:val="0"/>
    </w:rPr>
  </w:style>
  <w:style w:type="character" w:customStyle="1" w:styleId="Paragraph2Char">
    <w:name w:val="Paragraph 2 Char"/>
    <w:basedOn w:val="DefaultParagraphFont"/>
    <w:link w:val="Paragraph2"/>
    <w:rsid w:val="0043015A"/>
    <w:rPr>
      <w:sz w:val="24"/>
      <w:lang w:val="en-US" w:eastAsia="en-US"/>
    </w:rPr>
  </w:style>
  <w:style w:type="paragraph" w:customStyle="1" w:styleId="Paragraph3">
    <w:name w:val="Paragraph 3"/>
    <w:basedOn w:val="Heading3"/>
    <w:link w:val="Paragraph3Char"/>
    <w:rsid w:val="0043015A"/>
    <w:pPr>
      <w:keepNext w:val="0"/>
      <w:keepLines w:val="0"/>
      <w:tabs>
        <w:tab w:val="num" w:pos="720"/>
      </w:tabs>
      <w:spacing w:line="280" w:lineRule="atLeast"/>
      <w:jc w:val="both"/>
      <w:outlineLvl w:val="9"/>
    </w:pPr>
    <w:rPr>
      <w:b w:val="0"/>
      <w:caps w:val="0"/>
    </w:rPr>
  </w:style>
  <w:style w:type="character" w:customStyle="1" w:styleId="Paragraph3Char">
    <w:name w:val="Paragraph 3 Char"/>
    <w:basedOn w:val="DefaultParagraphFont"/>
    <w:link w:val="Paragraph3"/>
    <w:rsid w:val="0043015A"/>
    <w:rPr>
      <w:sz w:val="24"/>
      <w:lang w:val="en-US" w:eastAsia="en-US"/>
    </w:rPr>
  </w:style>
  <w:style w:type="paragraph" w:customStyle="1" w:styleId="Paragraph4">
    <w:name w:val="Paragraph 4"/>
    <w:basedOn w:val="Heading4"/>
    <w:link w:val="Paragraph4Char"/>
    <w:rsid w:val="0043015A"/>
    <w:pPr>
      <w:keepNext w:val="0"/>
      <w:keepLines w:val="0"/>
      <w:tabs>
        <w:tab w:val="clear" w:pos="900"/>
        <w:tab w:val="left" w:pos="907"/>
      </w:tabs>
      <w:spacing w:line="280" w:lineRule="atLeast"/>
      <w:jc w:val="both"/>
      <w:outlineLvl w:val="9"/>
    </w:pPr>
    <w:rPr>
      <w:b w:val="0"/>
    </w:rPr>
  </w:style>
  <w:style w:type="character" w:customStyle="1" w:styleId="Paragraph4Char">
    <w:name w:val="Paragraph 4 Char"/>
    <w:basedOn w:val="DefaultParagraphFont"/>
    <w:link w:val="Paragraph4"/>
    <w:rsid w:val="0043015A"/>
    <w:rPr>
      <w:sz w:val="24"/>
      <w:lang w:val="en-US" w:eastAsia="en-US"/>
    </w:rPr>
  </w:style>
  <w:style w:type="paragraph" w:customStyle="1" w:styleId="Paragraph5">
    <w:name w:val="Paragraph 5"/>
    <w:basedOn w:val="Heading5"/>
    <w:link w:val="Paragraph5Char"/>
    <w:rsid w:val="0043015A"/>
    <w:pPr>
      <w:keepNext w:val="0"/>
      <w:keepLines w:val="0"/>
      <w:spacing w:line="280" w:lineRule="atLeast"/>
      <w:jc w:val="both"/>
      <w:outlineLvl w:val="9"/>
    </w:pPr>
    <w:rPr>
      <w:b w:val="0"/>
    </w:rPr>
  </w:style>
  <w:style w:type="character" w:customStyle="1" w:styleId="Paragraph5Char">
    <w:name w:val="Paragraph 5 Char"/>
    <w:basedOn w:val="DefaultParagraphFont"/>
    <w:link w:val="Paragraph5"/>
    <w:rsid w:val="0043015A"/>
    <w:rPr>
      <w:sz w:val="24"/>
      <w:lang w:val="en-US" w:eastAsia="en-US"/>
    </w:rPr>
  </w:style>
  <w:style w:type="paragraph" w:customStyle="1" w:styleId="Paragraph6">
    <w:name w:val="Paragraph 6"/>
    <w:basedOn w:val="Heading6"/>
    <w:link w:val="Paragraph6Char"/>
    <w:rsid w:val="0043015A"/>
    <w:pPr>
      <w:keepNext w:val="0"/>
      <w:keepLines w:val="0"/>
      <w:tabs>
        <w:tab w:val="clear" w:pos="1260"/>
        <w:tab w:val="left" w:pos="1267"/>
      </w:tabs>
      <w:spacing w:line="280" w:lineRule="atLeast"/>
      <w:jc w:val="both"/>
      <w:outlineLvl w:val="9"/>
    </w:pPr>
    <w:rPr>
      <w:b w:val="0"/>
    </w:rPr>
  </w:style>
  <w:style w:type="character" w:customStyle="1" w:styleId="Paragraph6Char">
    <w:name w:val="Paragraph 6 Char"/>
    <w:basedOn w:val="DefaultParagraphFont"/>
    <w:link w:val="Paragraph6"/>
    <w:rsid w:val="0043015A"/>
    <w:rPr>
      <w:bCs/>
      <w:sz w:val="24"/>
      <w:szCs w:val="22"/>
      <w:lang w:val="en-US" w:eastAsia="en-US"/>
    </w:rPr>
  </w:style>
  <w:style w:type="paragraph" w:customStyle="1" w:styleId="Paragraph7">
    <w:name w:val="Paragraph 7"/>
    <w:basedOn w:val="Heading7"/>
    <w:link w:val="Paragraph7Char"/>
    <w:rsid w:val="0043015A"/>
    <w:pPr>
      <w:keepNext w:val="0"/>
      <w:keepLines w:val="0"/>
      <w:spacing w:line="280" w:lineRule="atLeast"/>
      <w:jc w:val="both"/>
      <w:outlineLvl w:val="9"/>
    </w:pPr>
    <w:rPr>
      <w:b w:val="0"/>
    </w:rPr>
  </w:style>
  <w:style w:type="character" w:customStyle="1" w:styleId="Paragraph7Char">
    <w:name w:val="Paragraph 7 Char"/>
    <w:basedOn w:val="DefaultParagraphFont"/>
    <w:link w:val="Paragraph7"/>
    <w:rsid w:val="0043015A"/>
    <w:rPr>
      <w:sz w:val="24"/>
      <w:szCs w:val="24"/>
      <w:lang w:val="en-US" w:eastAsia="en-US"/>
    </w:rPr>
  </w:style>
  <w:style w:type="paragraph" w:customStyle="1" w:styleId="Annex2">
    <w:name w:val="Annex 2"/>
    <w:basedOn w:val="Heading8"/>
    <w:next w:val="Normal"/>
    <w:link w:val="Annex2Char"/>
    <w:rsid w:val="0043015A"/>
    <w:pPr>
      <w:keepNext/>
      <w:pageBreakBefore w:val="0"/>
      <w:numPr>
        <w:ilvl w:val="1"/>
      </w:numPr>
      <w:spacing w:before="240"/>
      <w:jc w:val="left"/>
      <w:outlineLvl w:val="9"/>
    </w:pPr>
    <w:rPr>
      <w:sz w:val="24"/>
    </w:rPr>
  </w:style>
  <w:style w:type="character" w:customStyle="1" w:styleId="Annex2Char">
    <w:name w:val="Annex 2 Char"/>
    <w:basedOn w:val="DefaultParagraphFont"/>
    <w:link w:val="Annex2"/>
    <w:rsid w:val="0043015A"/>
    <w:rPr>
      <w:b/>
      <w:iCs/>
      <w:caps/>
      <w:sz w:val="24"/>
      <w:szCs w:val="24"/>
      <w:lang w:val="en-US" w:eastAsia="en-US"/>
    </w:rPr>
  </w:style>
  <w:style w:type="paragraph" w:customStyle="1" w:styleId="Annex3">
    <w:name w:val="Annex 3"/>
    <w:basedOn w:val="Normal"/>
    <w:next w:val="Normal"/>
    <w:link w:val="Annex3Char"/>
    <w:rsid w:val="0043015A"/>
    <w:pPr>
      <w:keepNext/>
      <w:numPr>
        <w:ilvl w:val="2"/>
        <w:numId w:val="3"/>
      </w:numPr>
      <w:spacing w:line="240" w:lineRule="auto"/>
      <w:jc w:val="left"/>
    </w:pPr>
    <w:rPr>
      <w:b/>
      <w:caps/>
    </w:rPr>
  </w:style>
  <w:style w:type="character" w:customStyle="1" w:styleId="Annex3Char">
    <w:name w:val="Annex 3 Char"/>
    <w:basedOn w:val="DefaultParagraphFont"/>
    <w:link w:val="Annex3"/>
    <w:rsid w:val="0043015A"/>
    <w:rPr>
      <w:b/>
      <w:caps/>
      <w:sz w:val="24"/>
      <w:lang w:val="en-US" w:eastAsia="en-US"/>
    </w:rPr>
  </w:style>
  <w:style w:type="paragraph" w:customStyle="1" w:styleId="Annex4">
    <w:name w:val="Annex 4"/>
    <w:basedOn w:val="Normal"/>
    <w:next w:val="Normal"/>
    <w:link w:val="Annex4Char"/>
    <w:rsid w:val="0043015A"/>
    <w:pPr>
      <w:keepNext/>
      <w:numPr>
        <w:ilvl w:val="3"/>
        <w:numId w:val="3"/>
      </w:numPr>
      <w:spacing w:line="240" w:lineRule="auto"/>
      <w:jc w:val="left"/>
    </w:pPr>
    <w:rPr>
      <w:b/>
    </w:rPr>
  </w:style>
  <w:style w:type="character" w:customStyle="1" w:styleId="Annex4Char">
    <w:name w:val="Annex 4 Char"/>
    <w:basedOn w:val="DefaultParagraphFont"/>
    <w:link w:val="Annex4"/>
    <w:rsid w:val="0043015A"/>
    <w:rPr>
      <w:b/>
      <w:sz w:val="24"/>
      <w:lang w:val="en-US" w:eastAsia="en-US"/>
    </w:rPr>
  </w:style>
  <w:style w:type="paragraph" w:customStyle="1" w:styleId="Annex5">
    <w:name w:val="Annex 5"/>
    <w:basedOn w:val="Normal"/>
    <w:next w:val="Normal"/>
    <w:link w:val="Annex5Char"/>
    <w:rsid w:val="0043015A"/>
    <w:pPr>
      <w:keepNext/>
      <w:numPr>
        <w:ilvl w:val="4"/>
        <w:numId w:val="3"/>
      </w:numPr>
      <w:spacing w:line="240" w:lineRule="auto"/>
      <w:jc w:val="left"/>
    </w:pPr>
    <w:rPr>
      <w:b/>
    </w:rPr>
  </w:style>
  <w:style w:type="character" w:customStyle="1" w:styleId="Annex5Char">
    <w:name w:val="Annex 5 Char"/>
    <w:basedOn w:val="DefaultParagraphFont"/>
    <w:link w:val="Annex5"/>
    <w:rsid w:val="0043015A"/>
    <w:rPr>
      <w:b/>
      <w:sz w:val="24"/>
      <w:lang w:val="en-US" w:eastAsia="en-US"/>
    </w:rPr>
  </w:style>
  <w:style w:type="paragraph" w:customStyle="1" w:styleId="Annex6">
    <w:name w:val="Annex 6"/>
    <w:basedOn w:val="Normal"/>
    <w:next w:val="Normal"/>
    <w:link w:val="Annex6Char"/>
    <w:rsid w:val="0043015A"/>
    <w:pPr>
      <w:keepNext/>
      <w:numPr>
        <w:ilvl w:val="5"/>
        <w:numId w:val="3"/>
      </w:numPr>
      <w:spacing w:line="240" w:lineRule="auto"/>
      <w:jc w:val="left"/>
    </w:pPr>
    <w:rPr>
      <w:b/>
    </w:rPr>
  </w:style>
  <w:style w:type="character" w:customStyle="1" w:styleId="Annex6Char">
    <w:name w:val="Annex 6 Char"/>
    <w:basedOn w:val="DefaultParagraphFont"/>
    <w:link w:val="Annex6"/>
    <w:rsid w:val="0043015A"/>
    <w:rPr>
      <w:b/>
      <w:sz w:val="24"/>
      <w:lang w:val="en-US" w:eastAsia="en-US"/>
    </w:rPr>
  </w:style>
  <w:style w:type="paragraph" w:customStyle="1" w:styleId="Annex7">
    <w:name w:val="Annex 7"/>
    <w:basedOn w:val="Normal"/>
    <w:next w:val="Normal"/>
    <w:link w:val="Annex7Char"/>
    <w:rsid w:val="0043015A"/>
    <w:pPr>
      <w:keepNext/>
      <w:numPr>
        <w:ilvl w:val="6"/>
        <w:numId w:val="3"/>
      </w:numPr>
      <w:spacing w:line="240" w:lineRule="auto"/>
      <w:jc w:val="left"/>
    </w:pPr>
    <w:rPr>
      <w:b/>
    </w:rPr>
  </w:style>
  <w:style w:type="character" w:customStyle="1" w:styleId="Annex7Char">
    <w:name w:val="Annex 7 Char"/>
    <w:basedOn w:val="DefaultParagraphFont"/>
    <w:link w:val="Annex7"/>
    <w:rsid w:val="0043015A"/>
    <w:rPr>
      <w:b/>
      <w:sz w:val="24"/>
      <w:lang w:val="en-US" w:eastAsia="en-US"/>
    </w:rPr>
  </w:style>
  <w:style w:type="paragraph" w:customStyle="1" w:styleId="Annex8">
    <w:name w:val="Annex 8"/>
    <w:basedOn w:val="Normal"/>
    <w:next w:val="Normal"/>
    <w:link w:val="Annex8Char"/>
    <w:rsid w:val="0043015A"/>
    <w:pPr>
      <w:keepNext/>
      <w:numPr>
        <w:ilvl w:val="7"/>
        <w:numId w:val="3"/>
      </w:numPr>
      <w:spacing w:line="240" w:lineRule="auto"/>
      <w:jc w:val="left"/>
    </w:pPr>
    <w:rPr>
      <w:b/>
    </w:rPr>
  </w:style>
  <w:style w:type="character" w:customStyle="1" w:styleId="Annex8Char">
    <w:name w:val="Annex 8 Char"/>
    <w:basedOn w:val="DefaultParagraphFont"/>
    <w:link w:val="Annex8"/>
    <w:rsid w:val="0043015A"/>
    <w:rPr>
      <w:b/>
      <w:sz w:val="24"/>
      <w:lang w:val="en-US" w:eastAsia="en-US"/>
    </w:rPr>
  </w:style>
  <w:style w:type="paragraph" w:customStyle="1" w:styleId="Annex9">
    <w:name w:val="Annex 9"/>
    <w:basedOn w:val="Normal"/>
    <w:next w:val="Normal"/>
    <w:link w:val="Annex9Char"/>
    <w:rsid w:val="0043015A"/>
    <w:pPr>
      <w:keepNext/>
      <w:numPr>
        <w:ilvl w:val="8"/>
        <w:numId w:val="3"/>
      </w:numPr>
      <w:spacing w:line="240" w:lineRule="auto"/>
      <w:jc w:val="left"/>
    </w:pPr>
    <w:rPr>
      <w:b/>
    </w:rPr>
  </w:style>
  <w:style w:type="character" w:customStyle="1" w:styleId="Annex9Char">
    <w:name w:val="Annex 9 Char"/>
    <w:basedOn w:val="DefaultParagraphFont"/>
    <w:link w:val="Annex9"/>
    <w:rsid w:val="0043015A"/>
    <w:rPr>
      <w:b/>
      <w:sz w:val="24"/>
      <w:lang w:val="en-US" w:eastAsia="en-US"/>
    </w:rPr>
  </w:style>
  <w:style w:type="paragraph" w:customStyle="1" w:styleId="XParagraph2">
    <w:name w:val="XParagraph 2"/>
    <w:basedOn w:val="Annex2"/>
    <w:next w:val="Normal"/>
    <w:link w:val="XParagraph2Char"/>
    <w:rsid w:val="0043015A"/>
    <w:pPr>
      <w:keepNext w:val="0"/>
      <w:tabs>
        <w:tab w:val="left" w:pos="547"/>
      </w:tabs>
      <w:spacing w:line="280" w:lineRule="atLeast"/>
      <w:ind w:left="0" w:firstLine="0"/>
      <w:jc w:val="both"/>
    </w:pPr>
    <w:rPr>
      <w:b w:val="0"/>
      <w:caps w:val="0"/>
    </w:rPr>
  </w:style>
  <w:style w:type="character" w:customStyle="1" w:styleId="XParagraph2Char">
    <w:name w:val="XParagraph 2 Char"/>
    <w:basedOn w:val="DefaultParagraphFont"/>
    <w:link w:val="XParagraph2"/>
    <w:rsid w:val="0043015A"/>
    <w:rPr>
      <w:iCs/>
      <w:sz w:val="24"/>
      <w:szCs w:val="24"/>
      <w:lang w:val="en-US" w:eastAsia="en-US"/>
    </w:rPr>
  </w:style>
  <w:style w:type="paragraph" w:customStyle="1" w:styleId="XParagraph3">
    <w:name w:val="XParagraph 3"/>
    <w:basedOn w:val="Annex3"/>
    <w:next w:val="Normal"/>
    <w:link w:val="XParagraph3Char"/>
    <w:rsid w:val="0043015A"/>
    <w:pPr>
      <w:keepNext w:val="0"/>
      <w:tabs>
        <w:tab w:val="left" w:pos="720"/>
      </w:tabs>
      <w:spacing w:line="280" w:lineRule="atLeast"/>
      <w:ind w:left="0" w:firstLine="0"/>
      <w:jc w:val="both"/>
    </w:pPr>
    <w:rPr>
      <w:b w:val="0"/>
      <w:caps w:val="0"/>
    </w:rPr>
  </w:style>
  <w:style w:type="character" w:customStyle="1" w:styleId="XParagraph3Char">
    <w:name w:val="XParagraph 3 Char"/>
    <w:basedOn w:val="DefaultParagraphFont"/>
    <w:link w:val="XParagraph3"/>
    <w:rsid w:val="0043015A"/>
    <w:rPr>
      <w:sz w:val="24"/>
      <w:lang w:val="en-US" w:eastAsia="en-US"/>
    </w:rPr>
  </w:style>
  <w:style w:type="paragraph" w:customStyle="1" w:styleId="XParagraph4">
    <w:name w:val="XParagraph 4"/>
    <w:basedOn w:val="Annex4"/>
    <w:next w:val="Normal"/>
    <w:link w:val="XParagraph4Char"/>
    <w:rsid w:val="0043015A"/>
    <w:pPr>
      <w:keepNext w:val="0"/>
      <w:tabs>
        <w:tab w:val="left" w:pos="907"/>
      </w:tabs>
      <w:spacing w:line="280" w:lineRule="atLeast"/>
      <w:ind w:left="0" w:firstLine="0"/>
      <w:jc w:val="both"/>
    </w:pPr>
    <w:rPr>
      <w:b w:val="0"/>
    </w:rPr>
  </w:style>
  <w:style w:type="character" w:customStyle="1" w:styleId="XParagraph4Char">
    <w:name w:val="XParagraph 4 Char"/>
    <w:basedOn w:val="DefaultParagraphFont"/>
    <w:link w:val="XParagraph4"/>
    <w:rsid w:val="0043015A"/>
    <w:rPr>
      <w:sz w:val="24"/>
      <w:lang w:val="en-US" w:eastAsia="en-US"/>
    </w:rPr>
  </w:style>
  <w:style w:type="paragraph" w:customStyle="1" w:styleId="XParagraph5">
    <w:name w:val="XParagraph 5"/>
    <w:basedOn w:val="Annex5"/>
    <w:next w:val="Normal"/>
    <w:link w:val="XParagraph5Char"/>
    <w:rsid w:val="0043015A"/>
    <w:pPr>
      <w:keepNext w:val="0"/>
      <w:tabs>
        <w:tab w:val="left" w:pos="1080"/>
      </w:tabs>
      <w:spacing w:line="280" w:lineRule="atLeast"/>
      <w:ind w:left="0" w:firstLine="0"/>
      <w:jc w:val="both"/>
    </w:pPr>
    <w:rPr>
      <w:b w:val="0"/>
    </w:rPr>
  </w:style>
  <w:style w:type="character" w:customStyle="1" w:styleId="XParagraph5Char">
    <w:name w:val="XParagraph 5 Char"/>
    <w:basedOn w:val="DefaultParagraphFont"/>
    <w:link w:val="XParagraph5"/>
    <w:rsid w:val="0043015A"/>
    <w:rPr>
      <w:sz w:val="24"/>
      <w:lang w:val="en-US" w:eastAsia="en-US"/>
    </w:rPr>
  </w:style>
  <w:style w:type="paragraph" w:customStyle="1" w:styleId="XParagraph6">
    <w:name w:val="XParagraph 6"/>
    <w:basedOn w:val="Annex6"/>
    <w:next w:val="Normal"/>
    <w:link w:val="XParagraph6Char"/>
    <w:rsid w:val="0043015A"/>
    <w:pPr>
      <w:keepNext w:val="0"/>
      <w:tabs>
        <w:tab w:val="left" w:pos="1267"/>
      </w:tabs>
      <w:spacing w:line="280" w:lineRule="atLeast"/>
      <w:ind w:left="0" w:firstLine="0"/>
      <w:jc w:val="both"/>
    </w:pPr>
    <w:rPr>
      <w:b w:val="0"/>
    </w:rPr>
  </w:style>
  <w:style w:type="character" w:customStyle="1" w:styleId="XParagraph6Char">
    <w:name w:val="XParagraph 6 Char"/>
    <w:basedOn w:val="DefaultParagraphFont"/>
    <w:link w:val="XParagraph6"/>
    <w:rsid w:val="0043015A"/>
    <w:rPr>
      <w:sz w:val="24"/>
      <w:lang w:val="en-US" w:eastAsia="en-US"/>
    </w:rPr>
  </w:style>
  <w:style w:type="paragraph" w:customStyle="1" w:styleId="XParagraph7">
    <w:name w:val="XParagraph 7"/>
    <w:basedOn w:val="Annex7"/>
    <w:next w:val="Normal"/>
    <w:link w:val="XParagraph7Char"/>
    <w:rsid w:val="0043015A"/>
    <w:pPr>
      <w:keepNext w:val="0"/>
      <w:tabs>
        <w:tab w:val="left" w:pos="1440"/>
      </w:tabs>
      <w:spacing w:line="280" w:lineRule="atLeast"/>
      <w:ind w:left="0" w:firstLine="0"/>
      <w:jc w:val="both"/>
    </w:pPr>
    <w:rPr>
      <w:b w:val="0"/>
    </w:rPr>
  </w:style>
  <w:style w:type="character" w:customStyle="1" w:styleId="XParagraph7Char">
    <w:name w:val="XParagraph 7 Char"/>
    <w:basedOn w:val="DefaultParagraphFont"/>
    <w:link w:val="XParagraph7"/>
    <w:rsid w:val="0043015A"/>
    <w:rPr>
      <w:sz w:val="24"/>
      <w:lang w:val="en-US" w:eastAsia="en-US"/>
    </w:rPr>
  </w:style>
  <w:style w:type="paragraph" w:customStyle="1" w:styleId="XParagraph8">
    <w:name w:val="XParagraph 8"/>
    <w:basedOn w:val="Annex8"/>
    <w:next w:val="Normal"/>
    <w:link w:val="XParagraph8Char"/>
    <w:rsid w:val="0043015A"/>
    <w:pPr>
      <w:keepNext w:val="0"/>
      <w:tabs>
        <w:tab w:val="left" w:pos="1627"/>
      </w:tabs>
      <w:spacing w:line="280" w:lineRule="exact"/>
      <w:ind w:left="0" w:firstLine="0"/>
      <w:jc w:val="both"/>
    </w:pPr>
    <w:rPr>
      <w:b w:val="0"/>
    </w:rPr>
  </w:style>
  <w:style w:type="character" w:customStyle="1" w:styleId="XParagraph8Char">
    <w:name w:val="XParagraph 8 Char"/>
    <w:basedOn w:val="DefaultParagraphFont"/>
    <w:link w:val="XParagraph8"/>
    <w:rsid w:val="0043015A"/>
    <w:rPr>
      <w:sz w:val="24"/>
      <w:lang w:val="en-US" w:eastAsia="en-US"/>
    </w:rPr>
  </w:style>
  <w:style w:type="paragraph" w:customStyle="1" w:styleId="XParagraph9">
    <w:name w:val="XParagraph 9"/>
    <w:basedOn w:val="Annex9"/>
    <w:next w:val="Normal"/>
    <w:link w:val="XParagraph9Char"/>
    <w:rsid w:val="0043015A"/>
    <w:pPr>
      <w:keepNext w:val="0"/>
      <w:tabs>
        <w:tab w:val="left" w:pos="1800"/>
      </w:tabs>
      <w:spacing w:line="280" w:lineRule="atLeast"/>
      <w:ind w:left="0" w:firstLine="0"/>
      <w:jc w:val="both"/>
    </w:pPr>
    <w:rPr>
      <w:b w:val="0"/>
    </w:rPr>
  </w:style>
  <w:style w:type="character" w:customStyle="1" w:styleId="XParagraph9Char">
    <w:name w:val="XParagraph 9 Char"/>
    <w:basedOn w:val="DefaultParagraphFont"/>
    <w:link w:val="XParagraph9"/>
    <w:rsid w:val="0043015A"/>
    <w:rPr>
      <w:sz w:val="24"/>
      <w:lang w:val="en-US" w:eastAsia="en-US"/>
    </w:rPr>
  </w:style>
  <w:style w:type="character" w:customStyle="1" w:styleId="CenteredHeadingChar">
    <w:name w:val="Centered Heading Char"/>
    <w:link w:val="CenteredHeading"/>
    <w:rsid w:val="00C62EA1"/>
    <w:rPr>
      <w:b/>
      <w:caps/>
      <w:sz w:val="28"/>
      <w:lang w:val="en-US" w:eastAsia="en-US"/>
    </w:rPr>
  </w:style>
  <w:style w:type="character" w:customStyle="1" w:styleId="toccolumnheadingsChar">
    <w:name w:val="toc column headings Char"/>
    <w:link w:val="toccolumnheadings"/>
    <w:rsid w:val="00C62EA1"/>
    <w:rPr>
      <w:sz w:val="24"/>
      <w:u w:val="words"/>
      <w:lang w:val="en-US" w:eastAsia="en-US"/>
    </w:rPr>
  </w:style>
  <w:style w:type="character" w:customStyle="1" w:styleId="ReferencesChar">
    <w:name w:val="References Char"/>
    <w:link w:val="References"/>
    <w:rsid w:val="003D2853"/>
    <w:rPr>
      <w:sz w:val="24"/>
      <w:lang w:val="en-US" w:eastAsia="en-US"/>
    </w:rPr>
  </w:style>
  <w:style w:type="character" w:customStyle="1" w:styleId="UnresolvedMention1">
    <w:name w:val="Unresolved Mention1"/>
    <w:basedOn w:val="DefaultParagraphFont"/>
    <w:uiPriority w:val="99"/>
    <w:semiHidden/>
    <w:unhideWhenUsed/>
    <w:rsid w:val="000D16FD"/>
    <w:rPr>
      <w:color w:val="605E5C"/>
      <w:shd w:val="clear" w:color="auto" w:fill="E1DFDD"/>
    </w:rPr>
  </w:style>
  <w:style w:type="character" w:styleId="UnresolvedMention">
    <w:name w:val="Unresolved Mention"/>
    <w:basedOn w:val="DefaultParagraphFont"/>
    <w:uiPriority w:val="99"/>
    <w:semiHidden/>
    <w:unhideWhenUsed/>
    <w:rsid w:val="00120608"/>
    <w:rPr>
      <w:color w:val="605E5C"/>
      <w:shd w:val="clear" w:color="auto" w:fill="E1DFDD"/>
    </w:rPr>
  </w:style>
  <w:style w:type="table" w:styleId="PlainTable1">
    <w:name w:val="Plain Table 1"/>
    <w:basedOn w:val="TableNormal"/>
    <w:uiPriority w:val="41"/>
    <w:rsid w:val="007743D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rsid w:val="007A4151"/>
    <w:rPr>
      <w:b/>
      <w:sz w:val="24"/>
      <w:lang w:val="en-US" w:eastAsia="en-US"/>
    </w:rPr>
  </w:style>
  <w:style w:type="character" w:customStyle="1" w:styleId="Heading6Char">
    <w:name w:val="Heading 6 Char"/>
    <w:basedOn w:val="DefaultParagraphFont"/>
    <w:link w:val="Heading6"/>
    <w:rsid w:val="007A4151"/>
    <w:rPr>
      <w:b/>
      <w:bCs/>
      <w:sz w:val="24"/>
      <w:szCs w:val="22"/>
      <w:lang w:val="en-US" w:eastAsia="en-US"/>
    </w:rPr>
  </w:style>
  <w:style w:type="character" w:customStyle="1" w:styleId="Heading4Char">
    <w:name w:val="Heading 4 Char"/>
    <w:basedOn w:val="DefaultParagraphFont"/>
    <w:link w:val="Heading4"/>
    <w:rsid w:val="005B6A02"/>
    <w:rPr>
      <w:b/>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398320">
      <w:bodyDiv w:val="1"/>
      <w:marLeft w:val="0"/>
      <w:marRight w:val="0"/>
      <w:marTop w:val="0"/>
      <w:marBottom w:val="0"/>
      <w:divBdr>
        <w:top w:val="none" w:sz="0" w:space="0" w:color="auto"/>
        <w:left w:val="none" w:sz="0" w:space="0" w:color="auto"/>
        <w:bottom w:val="none" w:sz="0" w:space="0" w:color="auto"/>
        <w:right w:val="none" w:sz="0" w:space="0" w:color="auto"/>
      </w:divBdr>
    </w:div>
    <w:div w:id="143858825">
      <w:bodyDiv w:val="1"/>
      <w:marLeft w:val="0"/>
      <w:marRight w:val="0"/>
      <w:marTop w:val="0"/>
      <w:marBottom w:val="0"/>
      <w:divBdr>
        <w:top w:val="none" w:sz="0" w:space="0" w:color="auto"/>
        <w:left w:val="none" w:sz="0" w:space="0" w:color="auto"/>
        <w:bottom w:val="none" w:sz="0" w:space="0" w:color="auto"/>
        <w:right w:val="none" w:sz="0" w:space="0" w:color="auto"/>
      </w:divBdr>
    </w:div>
    <w:div w:id="196746937">
      <w:bodyDiv w:val="1"/>
      <w:marLeft w:val="0"/>
      <w:marRight w:val="0"/>
      <w:marTop w:val="0"/>
      <w:marBottom w:val="0"/>
      <w:divBdr>
        <w:top w:val="none" w:sz="0" w:space="0" w:color="auto"/>
        <w:left w:val="none" w:sz="0" w:space="0" w:color="auto"/>
        <w:bottom w:val="none" w:sz="0" w:space="0" w:color="auto"/>
        <w:right w:val="none" w:sz="0" w:space="0" w:color="auto"/>
      </w:divBdr>
    </w:div>
    <w:div w:id="308022844">
      <w:bodyDiv w:val="1"/>
      <w:marLeft w:val="0"/>
      <w:marRight w:val="0"/>
      <w:marTop w:val="0"/>
      <w:marBottom w:val="0"/>
      <w:divBdr>
        <w:top w:val="none" w:sz="0" w:space="0" w:color="auto"/>
        <w:left w:val="none" w:sz="0" w:space="0" w:color="auto"/>
        <w:bottom w:val="none" w:sz="0" w:space="0" w:color="auto"/>
        <w:right w:val="none" w:sz="0" w:space="0" w:color="auto"/>
      </w:divBdr>
    </w:div>
    <w:div w:id="314996824">
      <w:bodyDiv w:val="1"/>
      <w:marLeft w:val="0"/>
      <w:marRight w:val="0"/>
      <w:marTop w:val="0"/>
      <w:marBottom w:val="0"/>
      <w:divBdr>
        <w:top w:val="none" w:sz="0" w:space="0" w:color="auto"/>
        <w:left w:val="none" w:sz="0" w:space="0" w:color="auto"/>
        <w:bottom w:val="none" w:sz="0" w:space="0" w:color="auto"/>
        <w:right w:val="none" w:sz="0" w:space="0" w:color="auto"/>
      </w:divBdr>
    </w:div>
    <w:div w:id="540676396">
      <w:bodyDiv w:val="1"/>
      <w:marLeft w:val="0"/>
      <w:marRight w:val="0"/>
      <w:marTop w:val="0"/>
      <w:marBottom w:val="0"/>
      <w:divBdr>
        <w:top w:val="none" w:sz="0" w:space="0" w:color="auto"/>
        <w:left w:val="none" w:sz="0" w:space="0" w:color="auto"/>
        <w:bottom w:val="none" w:sz="0" w:space="0" w:color="auto"/>
        <w:right w:val="none" w:sz="0" w:space="0" w:color="auto"/>
      </w:divBdr>
    </w:div>
    <w:div w:id="591935258">
      <w:bodyDiv w:val="1"/>
      <w:marLeft w:val="0"/>
      <w:marRight w:val="0"/>
      <w:marTop w:val="0"/>
      <w:marBottom w:val="0"/>
      <w:divBdr>
        <w:top w:val="none" w:sz="0" w:space="0" w:color="auto"/>
        <w:left w:val="none" w:sz="0" w:space="0" w:color="auto"/>
        <w:bottom w:val="none" w:sz="0" w:space="0" w:color="auto"/>
        <w:right w:val="none" w:sz="0" w:space="0" w:color="auto"/>
      </w:divBdr>
    </w:div>
    <w:div w:id="890578342">
      <w:bodyDiv w:val="1"/>
      <w:marLeft w:val="0"/>
      <w:marRight w:val="0"/>
      <w:marTop w:val="0"/>
      <w:marBottom w:val="0"/>
      <w:divBdr>
        <w:top w:val="none" w:sz="0" w:space="0" w:color="auto"/>
        <w:left w:val="none" w:sz="0" w:space="0" w:color="auto"/>
        <w:bottom w:val="none" w:sz="0" w:space="0" w:color="auto"/>
        <w:right w:val="none" w:sz="0" w:space="0" w:color="auto"/>
      </w:divBdr>
    </w:div>
    <w:div w:id="988436576">
      <w:bodyDiv w:val="1"/>
      <w:marLeft w:val="0"/>
      <w:marRight w:val="0"/>
      <w:marTop w:val="0"/>
      <w:marBottom w:val="0"/>
      <w:divBdr>
        <w:top w:val="none" w:sz="0" w:space="0" w:color="auto"/>
        <w:left w:val="none" w:sz="0" w:space="0" w:color="auto"/>
        <w:bottom w:val="none" w:sz="0" w:space="0" w:color="auto"/>
        <w:right w:val="none" w:sz="0" w:space="0" w:color="auto"/>
      </w:divBdr>
    </w:div>
    <w:div w:id="1014764532">
      <w:bodyDiv w:val="1"/>
      <w:marLeft w:val="0"/>
      <w:marRight w:val="0"/>
      <w:marTop w:val="0"/>
      <w:marBottom w:val="0"/>
      <w:divBdr>
        <w:top w:val="none" w:sz="0" w:space="0" w:color="auto"/>
        <w:left w:val="none" w:sz="0" w:space="0" w:color="auto"/>
        <w:bottom w:val="none" w:sz="0" w:space="0" w:color="auto"/>
        <w:right w:val="none" w:sz="0" w:space="0" w:color="auto"/>
      </w:divBdr>
    </w:div>
    <w:div w:id="1115635559">
      <w:bodyDiv w:val="1"/>
      <w:marLeft w:val="0"/>
      <w:marRight w:val="0"/>
      <w:marTop w:val="0"/>
      <w:marBottom w:val="0"/>
      <w:divBdr>
        <w:top w:val="none" w:sz="0" w:space="0" w:color="auto"/>
        <w:left w:val="none" w:sz="0" w:space="0" w:color="auto"/>
        <w:bottom w:val="none" w:sz="0" w:space="0" w:color="auto"/>
        <w:right w:val="none" w:sz="0" w:space="0" w:color="auto"/>
      </w:divBdr>
    </w:div>
    <w:div w:id="1270158041">
      <w:bodyDiv w:val="1"/>
      <w:marLeft w:val="0"/>
      <w:marRight w:val="0"/>
      <w:marTop w:val="0"/>
      <w:marBottom w:val="0"/>
      <w:divBdr>
        <w:top w:val="none" w:sz="0" w:space="0" w:color="auto"/>
        <w:left w:val="none" w:sz="0" w:space="0" w:color="auto"/>
        <w:bottom w:val="none" w:sz="0" w:space="0" w:color="auto"/>
        <w:right w:val="none" w:sz="0" w:space="0" w:color="auto"/>
      </w:divBdr>
    </w:div>
    <w:div w:id="1408768670">
      <w:bodyDiv w:val="1"/>
      <w:marLeft w:val="0"/>
      <w:marRight w:val="0"/>
      <w:marTop w:val="0"/>
      <w:marBottom w:val="0"/>
      <w:divBdr>
        <w:top w:val="none" w:sz="0" w:space="0" w:color="auto"/>
        <w:left w:val="none" w:sz="0" w:space="0" w:color="auto"/>
        <w:bottom w:val="none" w:sz="0" w:space="0" w:color="auto"/>
        <w:right w:val="none" w:sz="0" w:space="0" w:color="auto"/>
      </w:divBdr>
    </w:div>
    <w:div w:id="1468936433">
      <w:bodyDiv w:val="1"/>
      <w:marLeft w:val="0"/>
      <w:marRight w:val="0"/>
      <w:marTop w:val="0"/>
      <w:marBottom w:val="0"/>
      <w:divBdr>
        <w:top w:val="none" w:sz="0" w:space="0" w:color="auto"/>
        <w:left w:val="none" w:sz="0" w:space="0" w:color="auto"/>
        <w:bottom w:val="none" w:sz="0" w:space="0" w:color="auto"/>
        <w:right w:val="none" w:sz="0" w:space="0" w:color="auto"/>
      </w:divBdr>
    </w:div>
    <w:div w:id="1701977170">
      <w:bodyDiv w:val="1"/>
      <w:marLeft w:val="0"/>
      <w:marRight w:val="0"/>
      <w:marTop w:val="0"/>
      <w:marBottom w:val="0"/>
      <w:divBdr>
        <w:top w:val="none" w:sz="0" w:space="0" w:color="auto"/>
        <w:left w:val="none" w:sz="0" w:space="0" w:color="auto"/>
        <w:bottom w:val="none" w:sz="0" w:space="0" w:color="auto"/>
        <w:right w:val="none" w:sz="0" w:space="0" w:color="auto"/>
      </w:divBdr>
    </w:div>
    <w:div w:id="1797986044">
      <w:bodyDiv w:val="1"/>
      <w:marLeft w:val="0"/>
      <w:marRight w:val="0"/>
      <w:marTop w:val="0"/>
      <w:marBottom w:val="0"/>
      <w:divBdr>
        <w:top w:val="none" w:sz="0" w:space="0" w:color="auto"/>
        <w:left w:val="none" w:sz="0" w:space="0" w:color="auto"/>
        <w:bottom w:val="none" w:sz="0" w:space="0" w:color="auto"/>
        <w:right w:val="none" w:sz="0" w:space="0" w:color="auto"/>
      </w:divBdr>
    </w:div>
    <w:div w:id="1981501010">
      <w:bodyDiv w:val="1"/>
      <w:marLeft w:val="0"/>
      <w:marRight w:val="0"/>
      <w:marTop w:val="0"/>
      <w:marBottom w:val="0"/>
      <w:divBdr>
        <w:top w:val="none" w:sz="0" w:space="0" w:color="auto"/>
        <w:left w:val="none" w:sz="0" w:space="0" w:color="auto"/>
        <w:bottom w:val="none" w:sz="0" w:space="0" w:color="auto"/>
        <w:right w:val="none" w:sz="0" w:space="0" w:color="auto"/>
      </w:divBdr>
    </w:div>
    <w:div w:id="2014527180">
      <w:bodyDiv w:val="1"/>
      <w:marLeft w:val="0"/>
      <w:marRight w:val="0"/>
      <w:marTop w:val="0"/>
      <w:marBottom w:val="0"/>
      <w:divBdr>
        <w:top w:val="none" w:sz="0" w:space="0" w:color="auto"/>
        <w:left w:val="none" w:sz="0" w:space="0" w:color="auto"/>
        <w:bottom w:val="none" w:sz="0" w:space="0" w:color="auto"/>
        <w:right w:val="none" w:sz="0" w:space="0" w:color="auto"/>
      </w:divBdr>
      <w:divsChild>
        <w:div w:id="2032027953">
          <w:marLeft w:val="-85"/>
          <w:marRight w:val="0"/>
          <w:marTop w:val="0"/>
          <w:marBottom w:val="0"/>
          <w:divBdr>
            <w:top w:val="none" w:sz="0" w:space="0" w:color="auto"/>
            <w:left w:val="none" w:sz="0" w:space="0" w:color="auto"/>
            <w:bottom w:val="none" w:sz="0" w:space="0" w:color="auto"/>
            <w:right w:val="none" w:sz="0" w:space="0" w:color="auto"/>
          </w:divBdr>
        </w:div>
        <w:div w:id="2058427192">
          <w:marLeft w:val="-115"/>
          <w:marRight w:val="0"/>
          <w:marTop w:val="0"/>
          <w:marBottom w:val="0"/>
          <w:divBdr>
            <w:top w:val="none" w:sz="0" w:space="0" w:color="auto"/>
            <w:left w:val="none" w:sz="0" w:space="0" w:color="auto"/>
            <w:bottom w:val="none" w:sz="0" w:space="0" w:color="auto"/>
            <w:right w:val="none" w:sz="0" w:space="0" w:color="auto"/>
          </w:divBdr>
        </w:div>
      </w:divsChild>
    </w:div>
    <w:div w:id="2060786589">
      <w:bodyDiv w:val="1"/>
      <w:marLeft w:val="0"/>
      <w:marRight w:val="0"/>
      <w:marTop w:val="0"/>
      <w:marBottom w:val="0"/>
      <w:divBdr>
        <w:top w:val="none" w:sz="0" w:space="0" w:color="auto"/>
        <w:left w:val="none" w:sz="0" w:space="0" w:color="auto"/>
        <w:bottom w:val="none" w:sz="0" w:space="0" w:color="auto"/>
        <w:right w:val="none" w:sz="0" w:space="0" w:color="auto"/>
      </w:divBdr>
      <w:divsChild>
        <w:div w:id="1490050563">
          <w:marLeft w:val="-85"/>
          <w:marRight w:val="0"/>
          <w:marTop w:val="0"/>
          <w:marBottom w:val="0"/>
          <w:divBdr>
            <w:top w:val="none" w:sz="0" w:space="0" w:color="auto"/>
            <w:left w:val="none" w:sz="0" w:space="0" w:color="auto"/>
            <w:bottom w:val="none" w:sz="0" w:space="0" w:color="auto"/>
            <w:right w:val="none" w:sz="0" w:space="0" w:color="auto"/>
          </w:divBdr>
        </w:div>
        <w:div w:id="2012294710">
          <w:marLeft w:val="-115"/>
          <w:marRight w:val="0"/>
          <w:marTop w:val="0"/>
          <w:marBottom w:val="0"/>
          <w:divBdr>
            <w:top w:val="none" w:sz="0" w:space="0" w:color="auto"/>
            <w:left w:val="none" w:sz="0" w:space="0" w:color="auto"/>
            <w:bottom w:val="none" w:sz="0" w:space="0" w:color="auto"/>
            <w:right w:val="none" w:sz="0" w:space="0" w:color="auto"/>
          </w:divBdr>
        </w:div>
      </w:divsChild>
    </w:div>
    <w:div w:id="2103868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18/08/relationships/commentsExtensible" Target="commentsExtensible.xml"/><Relationship Id="rId26" Type="http://schemas.openxmlformats.org/officeDocument/2006/relationships/image" Target="media/image8.png"/><Relationship Id="rId39" Type="http://schemas.openxmlformats.org/officeDocument/2006/relationships/image" Target="media/image21.emf"/><Relationship Id="rId21" Type="http://schemas.openxmlformats.org/officeDocument/2006/relationships/image" Target="media/image4.emf"/><Relationship Id="rId34" Type="http://schemas.openxmlformats.org/officeDocument/2006/relationships/image" Target="media/image16.emf"/><Relationship Id="rId42" Type="http://schemas.openxmlformats.org/officeDocument/2006/relationships/hyperlink" Target="https://sanaregistry.org/r/moschemas/"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microsoft.com/office/2011/relationships/commentsExtended" Target="commentsExtended.xm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hyperlink" Target="https://sanaregistry.org/r/mpsfileschemas/" TargetMode="External"/><Relationship Id="rId5" Type="http://schemas.openxmlformats.org/officeDocument/2006/relationships/customXml" Target="../customXml/item4.xml"/><Relationship Id="rId15" Type="http://schemas.openxmlformats.org/officeDocument/2006/relationships/comments" Target="comments.xml"/><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13.emf"/><Relationship Id="rId44" Type="http://schemas.openxmlformats.org/officeDocument/2006/relationships/image" Target="media/image24.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3.emf"/><Relationship Id="rId48"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image" Target="media/image1.emf"/><Relationship Id="rId17" Type="http://schemas.microsoft.com/office/2016/09/relationships/commentsIds" Target="commentsIds.xml"/><Relationship Id="rId25" Type="http://schemas.openxmlformats.org/officeDocument/2006/relationships/footer" Target="footer2.xml"/><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hyperlink" Target="https://sanaregistry.org/r/mpsfileschemas/" TargetMode="External"/><Relationship Id="rId20" Type="http://schemas.openxmlformats.org/officeDocument/2006/relationships/image" Target="media/image3.emf"/><Relationship Id="rId41" Type="http://schemas.openxmlformats.org/officeDocument/2006/relationships/hyperlink" Target="https://sanaregistry.org/r/time_systems/" TargetMode="Externa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uinten.vanwoerkom1\AppData\Roaming\Microsoft\Templates\MO%20Service%20XML%20Tools.dotm" TargetMode="External"/></Relationships>
</file>

<file path=word/theme/theme1.xml><?xml version="1.0" encoding="utf-8"?>
<a:theme xmlns:a="http://schemas.openxmlformats.org/drawingml/2006/main" name="Office Theme">
  <a:themeElements>
    <a:clrScheme name="RocketBrain">
      <a:dk1>
        <a:sysClr val="windowText" lastClr="000000"/>
      </a:dk1>
      <a:lt1>
        <a:sysClr val="window" lastClr="FFFFFF"/>
      </a:lt1>
      <a:dk2>
        <a:srgbClr val="662382"/>
      </a:dk2>
      <a:lt2>
        <a:srgbClr val="A9D12D"/>
      </a:lt2>
      <a:accent1>
        <a:srgbClr val="27697D"/>
      </a:accent1>
      <a:accent2>
        <a:srgbClr val="CE2D4A"/>
      </a:accent2>
      <a:accent3>
        <a:srgbClr val="55BD29"/>
      </a:accent3>
      <a:accent4>
        <a:srgbClr val="334489"/>
      </a:accent4>
      <a:accent5>
        <a:srgbClr val="F7D32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c4e6b591e49713d6ff6613fdce60390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Version="16">
  <b:Source>
    <b:Tag>CCS18</b:Tag>
    <b:SourceType>Misc</b:SourceType>
    <b:Guid>{C6637F04-898F-48C7-819F-9260154751F4}</b:Guid>
    <b:Title>Pointing Request Message</b:Title>
    <b:Year>2018</b:Year>
    <b:City>Washington, D.C.</b:City>
    <b:Author>
      <b:Author>
        <b:Corporate>CCSDS</b:Corporate>
      </b:Author>
    </b:Author>
    <b:PublicationTitle>Recommendation for Space Data System Standards</b:PublicationTitle>
    <b:Month>February</b:Month>
    <b:Issue>1</b:Issue>
    <b:StandardNumber>CCSDS 509.0 B-1</b:StandardNumber>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081203-D6B4-47E7-8AE7-5DBBC5B81FD0}">
  <ds:schemaRefs>
    <ds:schemaRef ds:uri="http://www.w3.org/XML/1998/namespace"/>
    <ds:schemaRef ds:uri="http://schemas.microsoft.com/office/2006/documentManagement/types"/>
    <ds:schemaRef ds:uri="http://purl.org/dc/terms/"/>
    <ds:schemaRef ds:uri="http://purl.org/dc/elements/1.1/"/>
    <ds:schemaRef ds:uri="http://purl.org/dc/dcmitype/"/>
    <ds:schemaRef ds:uri="http://schemas.microsoft.com/office/2006/metadata/propertie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3360904C-FB38-4122-9C02-65CB60D57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79ECC0B-7836-40E7-A2F0-360AB2CD4464}">
  <ds:schemaRefs>
    <ds:schemaRef ds:uri="http://schemas.openxmlformats.org/officeDocument/2006/bibliography"/>
  </ds:schemaRefs>
</ds:datastoreItem>
</file>

<file path=customXml/itemProps4.xml><?xml version="1.0" encoding="utf-8"?>
<ds:datastoreItem xmlns:ds="http://schemas.openxmlformats.org/officeDocument/2006/customXml" ds:itemID="{5824EC70-BF64-45FE-AEF4-03B1B3EBE29B}">
  <ds:schemaRefs>
    <ds:schemaRef ds:uri="http://schemas.microsoft.com/sharepoint/v3/contenttype/forms"/>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MO Service XML Tools.dotm</Template>
  <TotalTime>2456</TotalTime>
  <Pages>219</Pages>
  <Words>78136</Words>
  <Characters>445376</Characters>
  <Application>Microsoft Office Word</Application>
  <DocSecurity>0</DocSecurity>
  <Lines>3711</Lines>
  <Paragraphs>1044</Paragraphs>
  <ScaleCrop>false</ScaleCrop>
  <HeadingPairs>
    <vt:vector size="2" baseType="variant">
      <vt:variant>
        <vt:lpstr>Title</vt:lpstr>
      </vt:variant>
      <vt:variant>
        <vt:i4>1</vt:i4>
      </vt:variant>
    </vt:vector>
  </HeadingPairs>
  <TitlesOfParts>
    <vt:vector size="1" baseType="lpstr">
      <vt:lpstr>Mission Operations—Mission Planning and Scheduling Services</vt:lpstr>
    </vt:vector>
  </TitlesOfParts>
  <Company/>
  <LinksUpToDate>false</LinksUpToDate>
  <CharactersWithSpaces>522468</CharactersWithSpaces>
  <SharedDoc>false</SharedDoc>
  <HLinks>
    <vt:vector size="42" baseType="variant">
      <vt:variant>
        <vt:i4>1835057</vt:i4>
      </vt:variant>
      <vt:variant>
        <vt:i4>41</vt:i4>
      </vt:variant>
      <vt:variant>
        <vt:i4>0</vt:i4>
      </vt:variant>
      <vt:variant>
        <vt:i4>5</vt:i4>
      </vt:variant>
      <vt:variant>
        <vt:lpwstr/>
      </vt:variant>
      <vt:variant>
        <vt:lpwstr>_Toc403538568</vt:lpwstr>
      </vt:variant>
      <vt:variant>
        <vt:i4>1835057</vt:i4>
      </vt:variant>
      <vt:variant>
        <vt:i4>35</vt:i4>
      </vt:variant>
      <vt:variant>
        <vt:i4>0</vt:i4>
      </vt:variant>
      <vt:variant>
        <vt:i4>5</vt:i4>
      </vt:variant>
      <vt:variant>
        <vt:lpwstr/>
      </vt:variant>
      <vt:variant>
        <vt:lpwstr>_Toc403538567</vt:lpwstr>
      </vt:variant>
      <vt:variant>
        <vt:i4>1179702</vt:i4>
      </vt:variant>
      <vt:variant>
        <vt:i4>26</vt:i4>
      </vt:variant>
      <vt:variant>
        <vt:i4>0</vt:i4>
      </vt:variant>
      <vt:variant>
        <vt:i4>5</vt:i4>
      </vt:variant>
      <vt:variant>
        <vt:lpwstr/>
      </vt:variant>
      <vt:variant>
        <vt:lpwstr>_Toc403536267</vt:lpwstr>
      </vt:variant>
      <vt:variant>
        <vt:i4>1179702</vt:i4>
      </vt:variant>
      <vt:variant>
        <vt:i4>20</vt:i4>
      </vt:variant>
      <vt:variant>
        <vt:i4>0</vt:i4>
      </vt:variant>
      <vt:variant>
        <vt:i4>5</vt:i4>
      </vt:variant>
      <vt:variant>
        <vt:lpwstr/>
      </vt:variant>
      <vt:variant>
        <vt:lpwstr>_Toc403536266</vt:lpwstr>
      </vt:variant>
      <vt:variant>
        <vt:i4>1179702</vt:i4>
      </vt:variant>
      <vt:variant>
        <vt:i4>14</vt:i4>
      </vt:variant>
      <vt:variant>
        <vt:i4>0</vt:i4>
      </vt:variant>
      <vt:variant>
        <vt:i4>5</vt:i4>
      </vt:variant>
      <vt:variant>
        <vt:lpwstr/>
      </vt:variant>
      <vt:variant>
        <vt:lpwstr>_Toc403536265</vt:lpwstr>
      </vt:variant>
      <vt:variant>
        <vt:i4>1179702</vt:i4>
      </vt:variant>
      <vt:variant>
        <vt:i4>8</vt:i4>
      </vt:variant>
      <vt:variant>
        <vt:i4>0</vt:i4>
      </vt:variant>
      <vt:variant>
        <vt:i4>5</vt:i4>
      </vt:variant>
      <vt:variant>
        <vt:lpwstr/>
      </vt:variant>
      <vt:variant>
        <vt:lpwstr>_Toc403536264</vt:lpwstr>
      </vt:variant>
      <vt:variant>
        <vt:i4>1179702</vt:i4>
      </vt:variant>
      <vt:variant>
        <vt:i4>2</vt:i4>
      </vt:variant>
      <vt:variant>
        <vt:i4>0</vt:i4>
      </vt:variant>
      <vt:variant>
        <vt:i4>5</vt:i4>
      </vt:variant>
      <vt:variant>
        <vt:lpwstr/>
      </vt:variant>
      <vt:variant>
        <vt:lpwstr>_Toc403536263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Mission Operations—Mission Planning and Scheduling Services</dc:title>
  <dc:subject>Blue Book template</dc:subject>
  <dc:creator>CCSDS</dc:creator>
  <cp:keywords>white book, red book, blue book</cp:keywords>
  <cp:lastModifiedBy>Peter Van Der Plas</cp:lastModifiedBy>
  <cp:revision>104</cp:revision>
  <cp:lastPrinted>2024-05-13T15:59:00Z</cp:lastPrinted>
  <dcterms:created xsi:type="dcterms:W3CDTF">2024-12-19T14:32:00Z</dcterms:created>
  <dcterms:modified xsi:type="dcterms:W3CDTF">2025-01-01T16:46:00Z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Project Name</vt:lpwstr>
  </property>
  <property fmtid="{D5CDD505-2E9C-101B-9397-08002B2CF9AE}" pid="3" name="Contract">
    <vt:lpwstr>ITT or Contract Ref</vt:lpwstr>
  </property>
  <property fmtid="{D5CDD505-2E9C-101B-9397-08002B2CF9AE}" pid="4" name="Doc_Type">
    <vt:lpwstr>Document Type</vt:lpwstr>
  </property>
  <property fmtid="{D5CDD505-2E9C-101B-9397-08002B2CF9AE}" pid="5" name="Volume">
    <vt:lpwstr/>
  </property>
  <property fmtid="{D5CDD505-2E9C-101B-9397-08002B2CF9AE}" pid="6" name="Reference">
    <vt:lpwstr> </vt:lpwstr>
  </property>
  <property fmtid="{D5CDD505-2E9C-101B-9397-08002B2CF9AE}" pid="7" name="Issue_Date">
    <vt:filetime>2023-07-27T10:00:00Z</vt:filetime>
  </property>
  <property fmtid="{D5CDD505-2E9C-101B-9397-08002B2CF9AE}" pid="8" name="Classification">
    <vt:lpwstr>Commercial-in-Confidence</vt:lpwstr>
  </property>
  <property fmtid="{D5CDD505-2E9C-101B-9397-08002B2CF9AE}" pid="9" name="Customer_Ref">
    <vt:lpwstr>Their Ref</vt:lpwstr>
  </property>
  <property fmtid="{D5CDD505-2E9C-101B-9397-08002B2CF9AE}" pid="10" name="Location">
    <vt:lpwstr>Granary</vt:lpwstr>
  </property>
  <property fmtid="{D5CDD505-2E9C-101B-9397-08002B2CF9AE}" pid="11" name="Address">
    <vt:lpwstr>The Granary, Coulston, Westbury, Wiltshire, BA13 4NY, UNITED KINGDOM</vt:lpwstr>
  </property>
  <property fmtid="{D5CDD505-2E9C-101B-9397-08002B2CF9AE}" pid="12" name="Telephone">
    <vt:lpwstr>01380 830385</vt:lpwstr>
  </property>
  <property fmtid="{D5CDD505-2E9C-101B-9397-08002B2CF9AE}" pid="13" name="Fax">
    <vt:lpwstr>01380 830385</vt:lpwstr>
  </property>
  <property fmtid="{D5CDD505-2E9C-101B-9397-08002B2CF9AE}" pid="14" name="Website">
    <vt:lpwstr/>
  </property>
  <property fmtid="{D5CDD505-2E9C-101B-9397-08002B2CF9AE}" pid="15" name="Reviewer">
    <vt:lpwstr>Reviewer</vt:lpwstr>
  </property>
  <property fmtid="{D5CDD505-2E9C-101B-9397-08002B2CF9AE}" pid="16" name="Subtitle">
    <vt:lpwstr>Document Subtitle</vt:lpwstr>
  </property>
  <property fmtid="{D5CDD505-2E9C-101B-9397-08002B2CF9AE}" pid="17" name="Email">
    <vt:lpwstr>roger.rocketbrain@btinternet.com</vt:lpwstr>
  </property>
  <property fmtid="{D5CDD505-2E9C-101B-9397-08002B2CF9AE}" pid="18" name="AddressML">
    <vt:lpwstr>The Granary, Coulston_x000d_Westbury, Wiltshire_x000d_BA13 4NY_x000d_UNITED KINGDOM</vt:lpwstr>
  </property>
  <property fmtid="{D5CDD505-2E9C-101B-9397-08002B2CF9AE}" pid="19" name="RegAddress">
    <vt:lpwstr>The Granary, Coulston, Westbury, Wiltshire, BA13 4NY, UNITED KINGDOM</vt:lpwstr>
  </property>
  <property fmtid="{D5CDD505-2E9C-101B-9397-08002B2CF9AE}" pid="20" name="RegAddressML">
    <vt:lpwstr>The Granary, Coulston_x000d_Westbury, Wiltshire_x000d_BA13 4NY_x000d_UNITED KINGDOM</vt:lpwstr>
  </property>
  <property fmtid="{D5CDD505-2E9C-101B-9397-08002B2CF9AE}" pid="21" name="CoRegNo">
    <vt:lpwstr>10136973</vt:lpwstr>
  </property>
  <property fmtid="{D5CDD505-2E9C-101B-9397-08002B2CF9AE}" pid="22" name="CoVATNo">
    <vt:lpwstr/>
  </property>
  <property fmtid="{D5CDD505-2E9C-101B-9397-08002B2CF9AE}" pid="23" name="RegPhone">
    <vt:lpwstr>01380 830385</vt:lpwstr>
  </property>
  <property fmtid="{D5CDD505-2E9C-101B-9397-08002B2CF9AE}" pid="24" name="AuthorRole">
    <vt:lpwstr>&lt;your role&gt;</vt:lpwstr>
  </property>
  <property fmtid="{D5CDD505-2E9C-101B-9397-08002B2CF9AE}" pid="25" name="AuthorPhone">
    <vt:lpwstr>+44 1249 466xxx</vt:lpwstr>
  </property>
  <property fmtid="{D5CDD505-2E9C-101B-9397-08002B2CF9AE}" pid="26" name="AuthorMobile">
    <vt:lpwstr>+44 7xxx xxxxxx</vt:lpwstr>
  </property>
  <property fmtid="{D5CDD505-2E9C-101B-9397-08002B2CF9AE}" pid="27" name="AuthorEmail">
    <vt:lpwstr>joe.bloggs@scisys.co.uk</vt:lpwstr>
  </property>
  <property fmtid="{D5CDD505-2E9C-101B-9397-08002B2CF9AE}" pid="28" name="Division">
    <vt:lpwstr>Space</vt:lpwstr>
  </property>
  <property fmtid="{D5CDD505-2E9C-101B-9397-08002B2CF9AE}" pid="29" name="Credits">
    <vt:lpwstr/>
  </property>
  <property fmtid="{D5CDD505-2E9C-101B-9397-08002B2CF9AE}" pid="30" name="Mobile">
    <vt:lpwstr>07801 233214</vt:lpwstr>
  </property>
  <property fmtid="{D5CDD505-2E9C-101B-9397-08002B2CF9AE}" pid="31" name="AreaName">
    <vt:lpwstr>MPS</vt:lpwstr>
  </property>
  <property fmtid="{D5CDD505-2E9C-101B-9397-08002B2CF9AE}" pid="32" name="AreaNumber">
    <vt:i4>5</vt:i4>
  </property>
  <property fmtid="{D5CDD505-2E9C-101B-9397-08002B2CF9AE}" pid="33" name="AreaVersion">
    <vt:i4>1</vt:i4>
  </property>
  <property fmtid="{D5CDD505-2E9C-101B-9397-08002B2CF9AE}" pid="34" name="AreaComment">
    <vt:lpwstr>Mission Operations Mission Planning and Scheduling Services</vt:lpwstr>
  </property>
  <property fmtid="{D5CDD505-2E9C-101B-9397-08002B2CF9AE}" pid="35" name="Document number">
    <vt:lpwstr>CCSDS 529.1-R-1</vt:lpwstr>
  </property>
  <property fmtid="{D5CDD505-2E9C-101B-9397-08002B2CF9AE}" pid="36" name="Issue">
    <vt:lpwstr>Issue 1</vt:lpwstr>
  </property>
  <property fmtid="{D5CDD505-2E9C-101B-9397-08002B2CF9AE}" pid="37" name="Issue Date">
    <vt:lpwstr>January 2025</vt:lpwstr>
  </property>
  <property fmtid="{D5CDD505-2E9C-101B-9397-08002B2CF9AE}" pid="38" name="Document Type">
    <vt:lpwstr>Draft Recommended Standard</vt:lpwstr>
  </property>
  <property fmtid="{D5CDD505-2E9C-101B-9397-08002B2CF9AE}" pid="39" name="Document Color">
    <vt:lpwstr>Red Book</vt:lpwstr>
  </property>
</Properties>
</file>